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0B282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B282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0B2826">
              <w:rPr>
                <w:rFonts w:ascii="Tahoma" w:hAnsi="Tahoma" w:cs="Tahoma"/>
                <w:b/>
                <w:bCs/>
                <w:iCs/>
                <w:color w:val="243285"/>
                <w:sz w:val="36"/>
                <w:szCs w:val="36"/>
                <w:lang w:val="es-ES_tradnl"/>
              </w:rPr>
              <w:t>1247-4</w:t>
            </w:r>
          </w:p>
          <w:p w:rsidR="00B1717A" w:rsidRPr="0010336F" w:rsidRDefault="000B2826" w:rsidP="000B2826">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0B282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B2826" w:rsidP="000B2826">
            <w:pPr>
              <w:spacing w:before="80" w:line="500" w:lineRule="exact"/>
              <w:jc w:val="right"/>
              <w:rPr>
                <w:rFonts w:ascii="Tahoma" w:hAnsi="Tahoma" w:cs="Tahoma"/>
                <w:b/>
                <w:bCs/>
                <w:color w:val="243285"/>
                <w:sz w:val="44"/>
                <w:szCs w:val="44"/>
                <w:lang w:val="es-ES_tradnl"/>
              </w:rPr>
            </w:pPr>
            <w:r w:rsidRPr="000B2826">
              <w:rPr>
                <w:rFonts w:ascii="Tahoma" w:hAnsi="Tahoma" w:cs="Tahoma"/>
                <w:b/>
                <w:bCs/>
                <w:color w:val="243285"/>
                <w:sz w:val="44"/>
                <w:szCs w:val="44"/>
                <w:lang w:val="es-ES_tradnl"/>
              </w:rPr>
              <w:t>Características técnicas y operacionales de los sistemas del servicio fijo</w:t>
            </w:r>
            <w:r>
              <w:rPr>
                <w:rFonts w:ascii="Tahoma" w:hAnsi="Tahoma" w:cs="Tahoma"/>
                <w:b/>
                <w:bCs/>
                <w:color w:val="243285"/>
                <w:sz w:val="44"/>
                <w:szCs w:val="44"/>
                <w:lang w:val="es-ES_tradnl"/>
              </w:rPr>
              <w:t xml:space="preserve"> </w:t>
            </w:r>
            <w:r w:rsidRPr="000B2826">
              <w:rPr>
                <w:rFonts w:ascii="Tahoma" w:hAnsi="Tahoma" w:cs="Tahoma"/>
                <w:b/>
                <w:bCs/>
                <w:color w:val="243285"/>
                <w:sz w:val="44"/>
                <w:szCs w:val="44"/>
                <w:lang w:val="es-ES_tradnl"/>
              </w:rPr>
              <w:t xml:space="preserve">para </w:t>
            </w:r>
            <w:r>
              <w:rPr>
                <w:rFonts w:ascii="Tahoma" w:hAnsi="Tahoma" w:cs="Tahoma"/>
                <w:b/>
                <w:bCs/>
                <w:color w:val="243285"/>
                <w:sz w:val="44"/>
                <w:szCs w:val="44"/>
                <w:lang w:val="es-ES_tradnl"/>
              </w:rPr>
              <w:br/>
            </w:r>
            <w:r w:rsidRPr="000B2826">
              <w:rPr>
                <w:rFonts w:ascii="Tahoma" w:hAnsi="Tahoma" w:cs="Tahoma"/>
                <w:b/>
                <w:bCs/>
                <w:color w:val="243285"/>
                <w:sz w:val="44"/>
                <w:szCs w:val="44"/>
                <w:lang w:val="es-ES_tradnl"/>
              </w:rPr>
              <w:t>facilitar</w:t>
            </w:r>
            <w:r>
              <w:rPr>
                <w:rFonts w:ascii="Tahoma" w:hAnsi="Tahoma" w:cs="Tahoma"/>
                <w:b/>
                <w:bCs/>
                <w:color w:val="243285"/>
                <w:sz w:val="44"/>
                <w:szCs w:val="44"/>
                <w:lang w:val="es-ES_tradnl"/>
              </w:rPr>
              <w:t xml:space="preserve"> </w:t>
            </w:r>
            <w:r w:rsidRPr="000B2826">
              <w:rPr>
                <w:rFonts w:ascii="Tahoma" w:hAnsi="Tahoma" w:cs="Tahoma"/>
                <w:b/>
                <w:bCs/>
                <w:color w:val="243285"/>
                <w:sz w:val="44"/>
                <w:szCs w:val="44"/>
                <w:lang w:val="es-ES_tradnl"/>
              </w:rPr>
              <w:t xml:space="preserve">la compartición con los servicios </w:t>
            </w:r>
            <w:r>
              <w:rPr>
                <w:rFonts w:ascii="Tahoma" w:hAnsi="Tahoma" w:cs="Tahoma"/>
                <w:b/>
                <w:bCs/>
                <w:color w:val="243285"/>
                <w:sz w:val="44"/>
                <w:szCs w:val="44"/>
                <w:lang w:val="es-ES_tradnl"/>
              </w:rPr>
              <w:br/>
            </w:r>
            <w:r w:rsidRPr="000B2826">
              <w:rPr>
                <w:rFonts w:ascii="Tahoma" w:hAnsi="Tahoma" w:cs="Tahoma"/>
                <w:b/>
                <w:bCs/>
                <w:color w:val="243285"/>
                <w:sz w:val="44"/>
                <w:szCs w:val="44"/>
                <w:lang w:val="es-ES_tradnl"/>
              </w:rPr>
              <w:t>de investigación espacial,</w:t>
            </w:r>
            <w:r>
              <w:rPr>
                <w:rFonts w:ascii="Tahoma" w:hAnsi="Tahoma" w:cs="Tahoma"/>
                <w:b/>
                <w:bCs/>
                <w:color w:val="243285"/>
                <w:sz w:val="44"/>
                <w:szCs w:val="44"/>
                <w:lang w:val="es-ES_tradnl"/>
              </w:rPr>
              <w:t xml:space="preserve"> </w:t>
            </w:r>
            <w:r w:rsidRPr="000B2826">
              <w:rPr>
                <w:rFonts w:ascii="Tahoma" w:hAnsi="Tahoma" w:cs="Tahoma"/>
                <w:b/>
                <w:bCs/>
                <w:color w:val="243285"/>
                <w:sz w:val="44"/>
                <w:szCs w:val="44"/>
                <w:lang w:val="es-ES_tradnl"/>
              </w:rPr>
              <w:t>operaciones espaciales y exploración de la Tierra por</w:t>
            </w:r>
            <w:r>
              <w:rPr>
                <w:rFonts w:ascii="Tahoma" w:hAnsi="Tahoma" w:cs="Tahoma"/>
                <w:b/>
                <w:bCs/>
                <w:color w:val="243285"/>
                <w:sz w:val="44"/>
                <w:szCs w:val="44"/>
                <w:lang w:val="es-ES_tradnl"/>
              </w:rPr>
              <w:t xml:space="preserve"> </w:t>
            </w:r>
            <w:r w:rsidRPr="000B2826">
              <w:rPr>
                <w:rFonts w:ascii="Tahoma" w:hAnsi="Tahoma" w:cs="Tahoma"/>
                <w:b/>
                <w:bCs/>
                <w:color w:val="243285"/>
                <w:sz w:val="44"/>
                <w:szCs w:val="44"/>
                <w:lang w:val="es-ES_tradnl"/>
              </w:rPr>
              <w:t>satélite que</w:t>
            </w:r>
            <w:r>
              <w:rPr>
                <w:rFonts w:ascii="Tahoma" w:hAnsi="Tahoma" w:cs="Tahoma"/>
                <w:b/>
                <w:bCs/>
                <w:color w:val="243285"/>
                <w:sz w:val="44"/>
                <w:szCs w:val="44"/>
                <w:lang w:val="es-ES_tradnl"/>
              </w:rPr>
              <w:t xml:space="preserve"> </w:t>
            </w:r>
            <w:r w:rsidRPr="000B2826">
              <w:rPr>
                <w:rFonts w:ascii="Tahoma" w:hAnsi="Tahoma" w:cs="Tahoma"/>
                <w:b/>
                <w:bCs/>
                <w:color w:val="243285"/>
                <w:sz w:val="44"/>
                <w:szCs w:val="44"/>
                <w:lang w:val="es-ES_tradnl"/>
              </w:rPr>
              <w:t xml:space="preserve">funcionan en las bandas </w:t>
            </w:r>
            <w:r>
              <w:rPr>
                <w:rFonts w:ascii="Tahoma" w:hAnsi="Tahoma" w:cs="Tahoma"/>
                <w:b/>
                <w:bCs/>
                <w:color w:val="243285"/>
                <w:sz w:val="44"/>
                <w:szCs w:val="44"/>
                <w:lang w:val="es-ES_tradnl"/>
              </w:rPr>
              <w:br/>
            </w:r>
            <w:r w:rsidRPr="000B2826">
              <w:rPr>
                <w:rFonts w:ascii="Tahoma" w:hAnsi="Tahoma" w:cs="Tahoma"/>
                <w:b/>
                <w:bCs/>
                <w:color w:val="243285"/>
                <w:sz w:val="44"/>
                <w:szCs w:val="44"/>
                <w:lang w:val="es-ES_tradnl"/>
              </w:rPr>
              <w:t>2 025-2 110 MHz y 2 200-2 290 MHz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B282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0B282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04D0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B1717A" w:rsidRPr="000B2826"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B2826"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4D0BFD"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0B282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0B282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B282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B2826" w:rsidTr="00D62884">
        <w:tc>
          <w:tcPr>
            <w:tcW w:w="9360" w:type="dxa"/>
          </w:tcPr>
          <w:p w:rsidR="00B1717A" w:rsidRPr="00763D08" w:rsidRDefault="00B1717A" w:rsidP="00A213C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CA0934">
      <w:pPr>
        <w:spacing w:before="0" w:after="40"/>
        <w:jc w:val="right"/>
        <w:rPr>
          <w:sz w:val="20"/>
          <w:lang w:val="es-ES_tradnl"/>
        </w:rPr>
      </w:pPr>
      <w:r w:rsidRPr="00763D08">
        <w:rPr>
          <w:sz w:val="20"/>
          <w:lang w:val="es-ES_tradnl"/>
        </w:rPr>
        <w:t>Ginebra, 20</w:t>
      </w:r>
      <w:r w:rsidR="00834A65">
        <w:rPr>
          <w:sz w:val="20"/>
          <w:lang w:val="es-ES_tradnl"/>
        </w:rPr>
        <w:t>1</w:t>
      </w:r>
      <w:r w:rsidR="0027601E">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9A36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w:t>
      </w:r>
      <w:r w:rsidR="0027601E">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0B2826" w:rsidRDefault="000B2826" w:rsidP="007F73F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7F73FE">
        <w:rPr>
          <w:rStyle w:val="href"/>
          <w:lang w:val="es-ES_tradnl"/>
        </w:rPr>
        <w:t>1247-4</w:t>
      </w:r>
      <w:r w:rsidR="007F73FE" w:rsidRPr="00112605">
        <w:rPr>
          <w:rStyle w:val="FootnoteReference"/>
          <w:lang w:val="es-ES_tradnl"/>
        </w:rPr>
        <w:footnoteReference w:customMarkFollows="1" w:id="1"/>
        <w:t>*</w:t>
      </w:r>
    </w:p>
    <w:p w:rsidR="000B2826" w:rsidRPr="00112605" w:rsidRDefault="000B2826" w:rsidP="000B2826">
      <w:pPr>
        <w:pStyle w:val="Rectitle"/>
        <w:rPr>
          <w:lang w:val="es-ES_tradnl"/>
        </w:rPr>
      </w:pPr>
      <w:r w:rsidRPr="00112605">
        <w:rPr>
          <w:lang w:val="es-ES_tradnl"/>
        </w:rPr>
        <w:t>Características técnicas y operacionales de los sistemas del servicio fijo</w:t>
      </w:r>
      <w:r w:rsidRPr="00112605">
        <w:rPr>
          <w:lang w:val="es-ES_tradnl"/>
        </w:rPr>
        <w:br/>
        <w:t>para facilitar la compartición con los servicios de investigación espacial,</w:t>
      </w:r>
      <w:r w:rsidRPr="00112605">
        <w:rPr>
          <w:lang w:val="es-ES_tradnl"/>
        </w:rPr>
        <w:br/>
        <w:t>operaciones espaciales y exploración de la Tierra por satélite que</w:t>
      </w:r>
      <w:r w:rsidRPr="00112605">
        <w:rPr>
          <w:lang w:val="es-ES_tradnl"/>
        </w:rPr>
        <w:br/>
        <w:t>funcionan en las bandas 2 025-2 110 MHz y 2 200-2 290 MHz</w:t>
      </w:r>
    </w:p>
    <w:p w:rsidR="000B2826" w:rsidRPr="00112605" w:rsidRDefault="000B2826" w:rsidP="000B2826">
      <w:pPr>
        <w:pStyle w:val="Recref"/>
        <w:rPr>
          <w:lang w:val="es-ES_tradnl"/>
        </w:rPr>
      </w:pPr>
      <w:r w:rsidRPr="00112605">
        <w:rPr>
          <w:lang w:val="es-ES_tradnl"/>
        </w:rPr>
        <w:t>(Cuestión UIT-R 118/7)</w:t>
      </w:r>
    </w:p>
    <w:p w:rsidR="000B2826" w:rsidRPr="00112605" w:rsidRDefault="000B2826" w:rsidP="000B2826">
      <w:pPr>
        <w:pStyle w:val="Recdate"/>
        <w:rPr>
          <w:lang w:val="es-ES_tradnl"/>
        </w:rPr>
      </w:pPr>
      <w:r w:rsidRPr="00112605">
        <w:rPr>
          <w:lang w:val="es-ES_tradnl"/>
        </w:rPr>
        <w:t>(1997-2000-2009-2013-2015)</w:t>
      </w:r>
    </w:p>
    <w:p w:rsidR="000B2826" w:rsidRPr="00112605" w:rsidRDefault="000B2826" w:rsidP="000B2826">
      <w:pPr>
        <w:pStyle w:val="HeadingSum"/>
      </w:pPr>
      <w:r w:rsidRPr="00112605">
        <w:t>Cometido</w:t>
      </w:r>
    </w:p>
    <w:p w:rsidR="000B2826" w:rsidRPr="00112605" w:rsidRDefault="000B2826" w:rsidP="000B2826">
      <w:pPr>
        <w:pStyle w:val="Summary"/>
      </w:pPr>
      <w:r w:rsidRPr="00112605">
        <w:t>Esta Recomendación proporciona las características operacionales de los sistemas del servicio fijo por satélite para facilitar la compartición con sistemas de los servicios científicos espaciales que funcionan en las bandas 2 025-2 110 MHz y 2 200-2 290 MHz. Indica, entre otras cosas, las posiciones orbitales de los satélites geoestacionarios en dirección a los cuales deben limitarse las emisiones.</w:t>
      </w:r>
    </w:p>
    <w:p w:rsidR="000B2826" w:rsidRPr="00112605" w:rsidRDefault="000B2826" w:rsidP="00173EB7">
      <w:pPr>
        <w:pStyle w:val="Headingb"/>
      </w:pPr>
      <w:r w:rsidRPr="00112605">
        <w:t>Palabras clave</w:t>
      </w:r>
    </w:p>
    <w:p w:rsidR="000B2826" w:rsidRPr="00112605" w:rsidRDefault="00173EB7" w:rsidP="00173EB7">
      <w:pPr>
        <w:rPr>
          <w:lang w:val="es-ES_tradnl"/>
        </w:rPr>
      </w:pPr>
      <w:r>
        <w:rPr>
          <w:lang w:val="es-ES_tradnl"/>
        </w:rPr>
        <w:t>D</w:t>
      </w:r>
      <w:r w:rsidRPr="00112605">
        <w:rPr>
          <w:lang w:val="es-ES_tradnl"/>
        </w:rPr>
        <w:t>ensidad espectral</w:t>
      </w:r>
      <w:r>
        <w:rPr>
          <w:lang w:val="es-ES_tradnl"/>
        </w:rPr>
        <w:t>,</w:t>
      </w:r>
      <w:r w:rsidRPr="00112605">
        <w:rPr>
          <w:lang w:val="es-ES_tradnl"/>
        </w:rPr>
        <w:t xml:space="preserve"> </w:t>
      </w:r>
      <w:proofErr w:type="spellStart"/>
      <w:r w:rsidRPr="00112605">
        <w:rPr>
          <w:lang w:val="es-ES_tradnl"/>
        </w:rPr>
        <w:t>p.i.r.e</w:t>
      </w:r>
      <w:proofErr w:type="spellEnd"/>
      <w:r w:rsidRPr="00112605">
        <w:rPr>
          <w:lang w:val="es-ES_tradnl"/>
        </w:rPr>
        <w:t>., posiciones orbitales</w:t>
      </w:r>
      <w:r>
        <w:rPr>
          <w:lang w:val="es-ES_tradnl"/>
        </w:rPr>
        <w:t>,</w:t>
      </w:r>
      <w:r w:rsidRPr="00112605">
        <w:rPr>
          <w:lang w:val="es-ES_tradnl"/>
        </w:rPr>
        <w:t xml:space="preserve"> </w:t>
      </w:r>
      <w:r>
        <w:rPr>
          <w:lang w:val="es-ES_tradnl"/>
        </w:rPr>
        <w:t>s</w:t>
      </w:r>
      <w:r w:rsidR="000B2826" w:rsidRPr="00112605">
        <w:rPr>
          <w:lang w:val="es-ES_tradnl"/>
        </w:rPr>
        <w:t xml:space="preserve">atélites </w:t>
      </w:r>
      <w:r>
        <w:rPr>
          <w:lang w:val="es-ES_tradnl"/>
        </w:rPr>
        <w:t>de retransmisión de datos</w:t>
      </w:r>
    </w:p>
    <w:p w:rsidR="000B2826" w:rsidRPr="00112605" w:rsidRDefault="000B2826" w:rsidP="000B2826">
      <w:pPr>
        <w:pStyle w:val="Normalaftertitle"/>
        <w:rPr>
          <w:lang w:val="es-ES_tradnl"/>
        </w:rPr>
      </w:pPr>
      <w:r w:rsidRPr="00112605">
        <w:rPr>
          <w:lang w:val="es-ES_tradnl"/>
        </w:rPr>
        <w:t>La Asamblea de Radiocomunicaciones de la UIT,</w:t>
      </w:r>
    </w:p>
    <w:p w:rsidR="000B2826" w:rsidRPr="00112605" w:rsidRDefault="000B2826" w:rsidP="000B2826">
      <w:pPr>
        <w:pStyle w:val="Call"/>
        <w:rPr>
          <w:lang w:val="es-ES_tradnl"/>
        </w:rPr>
      </w:pPr>
      <w:r w:rsidRPr="00112605">
        <w:rPr>
          <w:lang w:val="es-ES_tradnl"/>
        </w:rPr>
        <w:t>considerando</w:t>
      </w:r>
    </w:p>
    <w:p w:rsidR="000B2826" w:rsidRPr="00112605" w:rsidRDefault="000B2826" w:rsidP="000B2826">
      <w:pPr>
        <w:rPr>
          <w:lang w:val="es-ES_tradnl"/>
        </w:rPr>
      </w:pPr>
      <w:r w:rsidRPr="00112605">
        <w:rPr>
          <w:i/>
          <w:lang w:val="es-ES_tradnl"/>
        </w:rPr>
        <w:t>a)</w:t>
      </w:r>
      <w:r w:rsidRPr="00112605">
        <w:rPr>
          <w:lang w:val="es-ES_tradnl"/>
        </w:rPr>
        <w:tab/>
        <w:t>que las bandas 2 025-2 110 MHz y 2 200-2 290 MHz están atribuidas en el RR a título primario a los servicios fijo, móvil, de investigación espacial (SIE), de operaciones espaciales (SOE) y de exploración de la Tierra por satélite (SETS);</w:t>
      </w:r>
    </w:p>
    <w:p w:rsidR="000B2826" w:rsidRPr="00112605" w:rsidRDefault="000B2826" w:rsidP="000B2826">
      <w:pPr>
        <w:rPr>
          <w:lang w:val="es-ES_tradnl"/>
        </w:rPr>
      </w:pPr>
      <w:r w:rsidRPr="00112605">
        <w:rPr>
          <w:i/>
          <w:lang w:val="es-ES_tradnl"/>
        </w:rPr>
        <w:t>b)</w:t>
      </w:r>
      <w:r w:rsidRPr="00112605">
        <w:rPr>
          <w:lang w:val="es-ES_tradnl"/>
        </w:rPr>
        <w:tab/>
        <w:t>que hay diferentes sistemas punto a punto y punto a multipunto del servicio fijo que funcionan en la gama de frecuencias 1-3 GHz y se describen en las Recomendaciones UIT-R F.758, y UIT</w:t>
      </w:r>
      <w:r w:rsidRPr="00112605">
        <w:rPr>
          <w:lang w:val="es-ES_tradnl"/>
        </w:rPr>
        <w:noBreakHyphen/>
        <w:t>R M.1143;</w:t>
      </w:r>
    </w:p>
    <w:p w:rsidR="000B2826" w:rsidRPr="00112605" w:rsidRDefault="000B2826" w:rsidP="000B2826">
      <w:pPr>
        <w:rPr>
          <w:lang w:val="es-ES_tradnl"/>
        </w:rPr>
      </w:pPr>
      <w:r w:rsidRPr="00112605">
        <w:rPr>
          <w:i/>
          <w:lang w:val="es-ES_tradnl"/>
        </w:rPr>
        <w:t>c)</w:t>
      </w:r>
      <w:r w:rsidRPr="00112605">
        <w:rPr>
          <w:lang w:val="es-ES_tradnl"/>
        </w:rPr>
        <w:tab/>
        <w:t>que, como resultado de la Conferencia Administrativa Mundial de Radiocomunicaciones para examinar la atribución de frecuencias en ciertas partes del espectro (Málaga-Torremolinos, 1992) (CAMR-92), se atribuyó la gama de frecuencias 1-3 GHz a otros servicios, lo que creó condiciones de compartición incompatibles con el servicio fijo;</w:t>
      </w:r>
    </w:p>
    <w:p w:rsidR="000B2826" w:rsidRPr="00112605" w:rsidRDefault="000B2826" w:rsidP="000B2826">
      <w:pPr>
        <w:rPr>
          <w:lang w:val="es-ES_tradnl"/>
        </w:rPr>
      </w:pPr>
      <w:r w:rsidRPr="00112605">
        <w:rPr>
          <w:i/>
          <w:lang w:val="es-ES_tradnl"/>
        </w:rPr>
        <w:t>d)</w:t>
      </w:r>
      <w:r w:rsidRPr="00112605">
        <w:rPr>
          <w:lang w:val="es-ES_tradnl"/>
        </w:rPr>
        <w:tab/>
        <w:t>que los servicios SIE, SOE y SETS han funcionado satisfactoriamente durante muchos años con el servicio fijo en las bandas 2 025-2 110 MHz y 2 200-2 290 MHz, pero que si se introduce un gran número de sistemas del servicio fijo, resultará importante identificar las características técnicas y operacionales preferidas del servicio fijo para garantizar la compatibilidad a largo plazo;</w:t>
      </w:r>
    </w:p>
    <w:p w:rsidR="000B2826" w:rsidRPr="00112605" w:rsidRDefault="000B2826" w:rsidP="000B2826">
      <w:pPr>
        <w:rPr>
          <w:lang w:val="es-ES_tradnl"/>
        </w:rPr>
      </w:pPr>
      <w:r w:rsidRPr="00112605">
        <w:rPr>
          <w:i/>
          <w:lang w:val="es-ES_tradnl"/>
        </w:rPr>
        <w:t>e)</w:t>
      </w:r>
      <w:r w:rsidRPr="00112605">
        <w:rPr>
          <w:lang w:val="es-ES_tradnl"/>
        </w:rPr>
        <w:tab/>
        <w:t>que los servicios SIE, SOE y SETS explotan enlaces de radiocomunicaciones espacio-espacio en las bandas 2 025-2 110 MHz y 2 200-2 290 MHz, además de los enlaces Tierra-espacio y espacio-Tierra, respectivamente;</w:t>
      </w:r>
    </w:p>
    <w:p w:rsidR="000B2826" w:rsidRPr="00112605" w:rsidRDefault="000B2826" w:rsidP="000B2826">
      <w:pPr>
        <w:rPr>
          <w:lang w:val="es-ES_tradnl"/>
        </w:rPr>
      </w:pPr>
      <w:r w:rsidRPr="00112605">
        <w:rPr>
          <w:i/>
          <w:lang w:val="es-ES_tradnl"/>
        </w:rPr>
        <w:t>f)</w:t>
      </w:r>
      <w:r w:rsidRPr="00112605">
        <w:rPr>
          <w:lang w:val="es-ES_tradnl"/>
        </w:rPr>
        <w:tab/>
        <w:t xml:space="preserve">que estos enlaces, particularmente los enlaces espacio-espacio de la red de satélites de retransmisión de datos (DRS, </w:t>
      </w:r>
      <w:r w:rsidRPr="00112605">
        <w:rPr>
          <w:i/>
          <w:iCs/>
          <w:lang w:val="es-ES_tradnl"/>
        </w:rPr>
        <w:t xml:space="preserve">data </w:t>
      </w:r>
      <w:proofErr w:type="spellStart"/>
      <w:r w:rsidRPr="00112605">
        <w:rPr>
          <w:i/>
          <w:iCs/>
          <w:lang w:val="es-ES_tradnl"/>
        </w:rPr>
        <w:t>relay</w:t>
      </w:r>
      <w:proofErr w:type="spellEnd"/>
      <w:r w:rsidRPr="00112605">
        <w:rPr>
          <w:i/>
          <w:iCs/>
          <w:lang w:val="es-ES_tradnl"/>
        </w:rPr>
        <w:t xml:space="preserve"> </w:t>
      </w:r>
      <w:proofErr w:type="spellStart"/>
      <w:r w:rsidRPr="00112605">
        <w:rPr>
          <w:i/>
          <w:iCs/>
          <w:lang w:val="es-ES_tradnl"/>
        </w:rPr>
        <w:t>satellite</w:t>
      </w:r>
      <w:proofErr w:type="spellEnd"/>
      <w:r w:rsidRPr="00112605">
        <w:rPr>
          <w:lang w:val="es-ES_tradnl"/>
        </w:rPr>
        <w:t>) están diseñados para funcionar con márgenes del orden de 2 dB a 4 dB;</w:t>
      </w:r>
    </w:p>
    <w:p w:rsidR="000B2826" w:rsidRPr="00112605" w:rsidRDefault="000B2826" w:rsidP="00CC405D">
      <w:pPr>
        <w:rPr>
          <w:lang w:val="es-ES_tradnl"/>
        </w:rPr>
      </w:pPr>
      <w:r w:rsidRPr="00112605">
        <w:rPr>
          <w:i/>
          <w:lang w:val="es-ES_tradnl"/>
        </w:rPr>
        <w:lastRenderedPageBreak/>
        <w:t>g)</w:t>
      </w:r>
      <w:r w:rsidRPr="00112605">
        <w:rPr>
          <w:lang w:val="es-ES_tradnl"/>
        </w:rPr>
        <w:tab/>
        <w:t>que los criterios de protección para los enlaces Tierra-espacio y espacio-Tierra pueden verse en las Recomendaciones UIT</w:t>
      </w:r>
      <w:r w:rsidRPr="00112605">
        <w:rPr>
          <w:lang w:val="es-ES_tradnl"/>
        </w:rPr>
        <w:noBreakHyphen/>
        <w:t>R SA.363 y UIT-R SA.609, mientras que los criterios de protección para los enlaces del DRS figuran en las Recomendaciones UIT</w:t>
      </w:r>
      <w:r w:rsidRPr="00112605">
        <w:rPr>
          <w:lang w:val="es-ES_tradnl"/>
        </w:rPr>
        <w:noBreakHyphen/>
        <w:t>R SA.1155 y UIT</w:t>
      </w:r>
      <w:r w:rsidRPr="00112605">
        <w:rPr>
          <w:lang w:val="es-ES_tradnl"/>
        </w:rPr>
        <w:noBreakHyphen/>
        <w:t>R SA.1274;</w:t>
      </w:r>
    </w:p>
    <w:p w:rsidR="000B2826" w:rsidRPr="00112605" w:rsidRDefault="000B2826" w:rsidP="000B2826">
      <w:pPr>
        <w:rPr>
          <w:lang w:val="es-ES_tradnl"/>
        </w:rPr>
      </w:pPr>
      <w:r w:rsidRPr="00112605">
        <w:rPr>
          <w:i/>
          <w:lang w:val="es-ES_tradnl"/>
        </w:rPr>
        <w:t>h)</w:t>
      </w:r>
      <w:r w:rsidRPr="00112605">
        <w:rPr>
          <w:lang w:val="es-ES_tradnl"/>
        </w:rPr>
        <w:tab/>
        <w:t>que el número de sistemas del servicio fijo en estas bandas puede aumentar hasta un nivel en que podría requerirse criterios de compartición prácticos menos restrictivos que los previstos en la Recomendación UIT-R SA.1155 y que figuran en la Recomendación UIT</w:t>
      </w:r>
      <w:r w:rsidRPr="00112605">
        <w:rPr>
          <w:lang w:val="es-ES_tradnl"/>
        </w:rPr>
        <w:noBreakHyphen/>
        <w:t>R SA.1274;</w:t>
      </w:r>
    </w:p>
    <w:p w:rsidR="000B2826" w:rsidRPr="00112605" w:rsidRDefault="000B2826" w:rsidP="000B2826">
      <w:pPr>
        <w:rPr>
          <w:lang w:val="es-ES_tradnl"/>
        </w:rPr>
      </w:pPr>
      <w:r w:rsidRPr="00112605">
        <w:rPr>
          <w:i/>
          <w:lang w:val="es-ES_tradnl"/>
        </w:rPr>
        <w:t>j)</w:t>
      </w:r>
      <w:r w:rsidRPr="00112605">
        <w:rPr>
          <w:lang w:val="es-ES_tradnl"/>
        </w:rPr>
        <w:tab/>
        <w:t>que los enlaces de satélite pueden experimentar la interferencia ocasionada por las emisiones de los sistemas del servicio fijo dentro de un campo de visibilidad de grandes dimensiones geográficas;</w:t>
      </w:r>
    </w:p>
    <w:p w:rsidR="000B2826" w:rsidRPr="00112605" w:rsidRDefault="000B2826" w:rsidP="000B2826">
      <w:pPr>
        <w:rPr>
          <w:lang w:val="es-ES_tradnl"/>
        </w:rPr>
      </w:pPr>
      <w:r w:rsidRPr="00112605">
        <w:rPr>
          <w:i/>
          <w:lang w:val="es-ES_tradnl"/>
        </w:rPr>
        <w:t>k)</w:t>
      </w:r>
      <w:r w:rsidRPr="00112605">
        <w:rPr>
          <w:lang w:val="es-ES_tradnl"/>
        </w:rPr>
        <w:tab/>
        <w:t>que en la Recomendación UIT-R SA.1275 se enumera un número limitado de redes de satélite de retransmisión de datos (DRS) que se describen en la Recomendación UIT-R SA.1018, las cuales funcionan o está previsto desplegar en la órbita de los satélites geoestacionarios;</w:t>
      </w:r>
    </w:p>
    <w:p w:rsidR="000B2826" w:rsidRPr="00112605" w:rsidRDefault="000B2826" w:rsidP="000B2826">
      <w:pPr>
        <w:rPr>
          <w:lang w:val="es-ES_tradnl"/>
        </w:rPr>
      </w:pPr>
      <w:r w:rsidRPr="00112605">
        <w:rPr>
          <w:i/>
          <w:lang w:val="es-ES_tradnl"/>
        </w:rPr>
        <w:t>l)</w:t>
      </w:r>
      <w:r w:rsidRPr="00112605">
        <w:rPr>
          <w:lang w:val="es-ES_tradnl"/>
        </w:rPr>
        <w:tab/>
        <w:t>que la especificación de determinadas ubicaciones de órbita para su protección en lugar del arco orbital correspondiente impondrá una carga menor al servicio fijo en lo que concierne a la compartición de la banda, especialmente en el caso de las estaciones situadas en latitudes elevadas;</w:t>
      </w:r>
    </w:p>
    <w:p w:rsidR="000B2826" w:rsidRPr="00112605" w:rsidRDefault="000B2826" w:rsidP="000B2826">
      <w:pPr>
        <w:rPr>
          <w:lang w:val="es-ES_tradnl"/>
        </w:rPr>
      </w:pPr>
      <w:r w:rsidRPr="00112605">
        <w:rPr>
          <w:i/>
          <w:lang w:val="es-ES_tradnl"/>
        </w:rPr>
        <w:t>m)</w:t>
      </w:r>
      <w:r w:rsidRPr="00112605">
        <w:rPr>
          <w:lang w:val="es-ES_tradnl"/>
        </w:rPr>
        <w:tab/>
        <w:t>que los estudios que se resumen en el Anexo 1 han mostrado que el servicio fijo puede utilizar medios técnicos para reducir el potencial de interferencia inaceptable a los servicios SIE, SOE y SETS,</w:t>
      </w:r>
    </w:p>
    <w:p w:rsidR="000B2826" w:rsidRPr="00112605" w:rsidRDefault="000B2826" w:rsidP="000B2826">
      <w:pPr>
        <w:pStyle w:val="Call"/>
        <w:rPr>
          <w:lang w:val="es-ES_tradnl"/>
        </w:rPr>
      </w:pPr>
      <w:r w:rsidRPr="00112605">
        <w:rPr>
          <w:lang w:val="es-ES_tradnl"/>
        </w:rPr>
        <w:t>recomienda</w:t>
      </w:r>
    </w:p>
    <w:p w:rsidR="000B2826" w:rsidRPr="00112605" w:rsidRDefault="000B2826" w:rsidP="000B2826">
      <w:pPr>
        <w:rPr>
          <w:lang w:val="es-ES_tradnl"/>
        </w:rPr>
      </w:pPr>
      <w:r w:rsidRPr="00112605">
        <w:rPr>
          <w:b/>
          <w:lang w:val="es-ES_tradnl"/>
        </w:rPr>
        <w:t>1</w:t>
      </w:r>
      <w:r w:rsidRPr="00112605">
        <w:rPr>
          <w:b/>
          <w:lang w:val="es-ES_tradnl"/>
        </w:rPr>
        <w:tab/>
      </w:r>
      <w:r w:rsidRPr="00112605">
        <w:rPr>
          <w:lang w:val="es-ES_tradnl"/>
        </w:rPr>
        <w:t>que, en la medida de lo posible, las estaciones del servicio fijo en las bandas 2 025-2 110 MHz y 2 200</w:t>
      </w:r>
      <w:r w:rsidRPr="00112605">
        <w:rPr>
          <w:lang w:val="es-ES_tradnl"/>
        </w:rPr>
        <w:noBreakHyphen/>
        <w:t>2 290 MHz utilicen:</w:t>
      </w:r>
    </w:p>
    <w:p w:rsidR="000B2826" w:rsidRPr="00112605" w:rsidRDefault="000B2826" w:rsidP="000B2826">
      <w:pPr>
        <w:rPr>
          <w:lang w:val="es-ES_tradnl"/>
        </w:rPr>
      </w:pPr>
      <w:r w:rsidRPr="00112605">
        <w:rPr>
          <w:b/>
          <w:lang w:val="es-ES_tradnl"/>
        </w:rPr>
        <w:t>1.1</w:t>
      </w:r>
      <w:r w:rsidRPr="00112605">
        <w:rPr>
          <w:lang w:val="es-ES_tradnl"/>
        </w:rPr>
        <w:tab/>
        <w:t>un control automático de la potencia del transmisor (CAPT) tal que la potencia media sea inferior como mínimo en 10 dB a la potencia máxima del transmisor;</w:t>
      </w:r>
    </w:p>
    <w:p w:rsidR="000B2826" w:rsidRPr="00112605" w:rsidRDefault="000B2826" w:rsidP="000B2826">
      <w:pPr>
        <w:rPr>
          <w:lang w:val="es-ES_tradnl"/>
        </w:rPr>
      </w:pPr>
      <w:r w:rsidRPr="00112605">
        <w:rPr>
          <w:b/>
          <w:lang w:val="es-ES_tradnl"/>
        </w:rPr>
        <w:t>1.2</w:t>
      </w:r>
      <w:r w:rsidRPr="00112605">
        <w:rPr>
          <w:lang w:val="es-ES_tradnl"/>
        </w:rPr>
        <w:tab/>
        <w:t>la densidad espectral de potencia de</w:t>
      </w:r>
      <w:r>
        <w:rPr>
          <w:lang w:val="es-ES_tradnl"/>
        </w:rPr>
        <w:t>l transmisor práctica más baja;</w:t>
      </w:r>
    </w:p>
    <w:p w:rsidR="000B2826" w:rsidRPr="00112605" w:rsidRDefault="000B2826" w:rsidP="000B2826">
      <w:pPr>
        <w:rPr>
          <w:lang w:val="es-ES_tradnl"/>
        </w:rPr>
      </w:pPr>
      <w:r w:rsidRPr="00112605">
        <w:rPr>
          <w:b/>
          <w:lang w:val="es-ES_tradnl"/>
        </w:rPr>
        <w:t>1.3</w:t>
      </w:r>
      <w:r w:rsidRPr="00112605">
        <w:rPr>
          <w:b/>
          <w:lang w:val="es-ES_tradnl"/>
        </w:rPr>
        <w:tab/>
      </w:r>
      <w:r w:rsidRPr="00112605">
        <w:rPr>
          <w:lang w:val="es-ES_tradnl"/>
        </w:rPr>
        <w:t>antenas de transmisión con adecuados diagramas de radiación, teniendo en cuenta la Recomendación UIT</w:t>
      </w:r>
      <w:r w:rsidRPr="00112605">
        <w:rPr>
          <w:lang w:val="es-ES_tradnl"/>
        </w:rPr>
        <w:noBreakHyphen/>
        <w:t>R F.699;</w:t>
      </w:r>
    </w:p>
    <w:p w:rsidR="000B2826" w:rsidRPr="00112605" w:rsidRDefault="000B2826" w:rsidP="000B2826">
      <w:pPr>
        <w:rPr>
          <w:lang w:val="es-ES_tradnl"/>
        </w:rPr>
      </w:pPr>
      <w:r w:rsidRPr="00112605">
        <w:rPr>
          <w:b/>
          <w:lang w:val="es-ES_tradnl"/>
        </w:rPr>
        <w:t>2</w:t>
      </w:r>
      <w:r w:rsidRPr="00112605">
        <w:rPr>
          <w:b/>
          <w:lang w:val="es-ES_tradnl"/>
        </w:rPr>
        <w:tab/>
      </w:r>
      <w:r w:rsidRPr="00112605">
        <w:rPr>
          <w:lang w:val="es-ES_tradnl"/>
        </w:rPr>
        <w:t>que, en la medida de lo posible, las estaciones punto a punto del servicio fijo que funcionen en la banda 2 200</w:t>
      </w:r>
      <w:r w:rsidRPr="00112605">
        <w:rPr>
          <w:lang w:val="es-ES_tradnl"/>
        </w:rPr>
        <w:noBreakHyphen/>
        <w:t xml:space="preserve">2 290 MHz eviten radiar una densidad espectral de </w:t>
      </w:r>
      <w:proofErr w:type="spellStart"/>
      <w:r w:rsidRPr="00112605">
        <w:rPr>
          <w:lang w:val="es-ES_tradnl"/>
        </w:rPr>
        <w:t>p.i.r.e</w:t>
      </w:r>
      <w:proofErr w:type="spellEnd"/>
      <w:r w:rsidRPr="00112605">
        <w:rPr>
          <w:lang w:val="es-ES_tradnl"/>
        </w:rPr>
        <w:t>. superior a +8 dB(W/MHz) en dirección de las ubicaciones de los satélites geoestacionarios de retransmisión de datos que se especifican en la Recomendación UIT</w:t>
      </w:r>
      <w:r w:rsidRPr="00112605">
        <w:rPr>
          <w:lang w:val="es-ES_tradnl"/>
        </w:rPr>
        <w:noBreakHyphen/>
        <w:t>R SA.1275 (véanse las Notas 2 a 6);</w:t>
      </w:r>
    </w:p>
    <w:p w:rsidR="000B2826" w:rsidRPr="00112605" w:rsidRDefault="000B2826" w:rsidP="000B2826">
      <w:pPr>
        <w:spacing w:line="0" w:lineRule="atLeast"/>
        <w:rPr>
          <w:lang w:val="es-ES_tradnl"/>
        </w:rPr>
      </w:pPr>
      <w:r w:rsidRPr="00112605">
        <w:rPr>
          <w:b/>
          <w:lang w:val="es-ES_tradnl"/>
        </w:rPr>
        <w:t>2.1</w:t>
      </w:r>
      <w:r w:rsidRPr="00112605">
        <w:rPr>
          <w:b/>
          <w:lang w:val="es-ES_tradnl"/>
        </w:rPr>
        <w:tab/>
      </w:r>
      <w:r w:rsidRPr="00112605">
        <w:rPr>
          <w:lang w:val="es-ES_tradnl"/>
        </w:rPr>
        <w:t xml:space="preserve">que, como una excepción del </w:t>
      </w:r>
      <w:r w:rsidRPr="00112605">
        <w:rPr>
          <w:i/>
          <w:iCs/>
          <w:lang w:val="es-ES_tradnl"/>
        </w:rPr>
        <w:t>recomienda</w:t>
      </w:r>
      <w:r w:rsidRPr="00112605">
        <w:rPr>
          <w:lang w:val="es-ES_tradnl"/>
        </w:rPr>
        <w:t xml:space="preserve"> 2, la densidad espectral de la </w:t>
      </w:r>
      <w:proofErr w:type="spellStart"/>
      <w:r w:rsidRPr="00112605">
        <w:rPr>
          <w:lang w:val="es-ES_tradnl"/>
        </w:rPr>
        <w:t>p.i.r.e</w:t>
      </w:r>
      <w:proofErr w:type="spellEnd"/>
      <w:r w:rsidRPr="00112605">
        <w:rPr>
          <w:lang w:val="es-ES_tradnl"/>
        </w:rPr>
        <w:t>. de las estaciones del servicio fijo que utilizan CAPT pueda aumentar en más de +8 dB(W/MHz) en dirección de las ubicaciones especificadas de los satélites geoestacionarios de retransmisión de datos durante un máximo del 0,1% del mes (véanse las Notas 7 y 8);</w:t>
      </w:r>
    </w:p>
    <w:p w:rsidR="000B2826" w:rsidRPr="00112605" w:rsidRDefault="000B2826" w:rsidP="000B2826">
      <w:pPr>
        <w:spacing w:line="0" w:lineRule="atLeast"/>
        <w:rPr>
          <w:lang w:val="es-ES_tradnl"/>
        </w:rPr>
      </w:pPr>
      <w:r w:rsidRPr="00112605">
        <w:rPr>
          <w:b/>
          <w:lang w:val="es-ES_tradnl"/>
        </w:rPr>
        <w:t>2.2</w:t>
      </w:r>
      <w:r w:rsidRPr="00112605">
        <w:rPr>
          <w:b/>
          <w:lang w:val="es-ES_tradnl"/>
        </w:rPr>
        <w:tab/>
      </w:r>
      <w:r w:rsidRPr="00112605">
        <w:rPr>
          <w:lang w:val="es-ES_tradnl"/>
        </w:rPr>
        <w:t xml:space="preserve">que las estaciones del servicio fijo que no puedan observar </w:t>
      </w:r>
      <w:proofErr w:type="spellStart"/>
      <w:r w:rsidRPr="00112605">
        <w:rPr>
          <w:lang w:val="es-ES_tradnl"/>
        </w:rPr>
        <w:t>el</w:t>
      </w:r>
      <w:proofErr w:type="spellEnd"/>
      <w:r w:rsidRPr="00112605">
        <w:rPr>
          <w:lang w:val="es-ES_tradnl"/>
        </w:rPr>
        <w:t xml:space="preserve"> </w:t>
      </w:r>
      <w:r w:rsidRPr="00112605">
        <w:rPr>
          <w:i/>
          <w:lang w:val="es-ES_tradnl"/>
        </w:rPr>
        <w:t>recomienda</w:t>
      </w:r>
      <w:r w:rsidRPr="00112605">
        <w:rPr>
          <w:lang w:val="es-ES_tradnl"/>
        </w:rPr>
        <w:t> 2 funcionen hacia la parte inferior de la banda 2 200-2 290 MHz (véase la Nota 8);</w:t>
      </w:r>
    </w:p>
    <w:p w:rsidR="000B2826" w:rsidRPr="00112605" w:rsidRDefault="000B2826" w:rsidP="000B2826">
      <w:pPr>
        <w:spacing w:line="0" w:lineRule="atLeast"/>
        <w:rPr>
          <w:lang w:val="es-ES_tradnl"/>
        </w:rPr>
      </w:pPr>
      <w:r w:rsidRPr="00112605">
        <w:rPr>
          <w:b/>
          <w:lang w:val="es-ES_tradnl"/>
        </w:rPr>
        <w:t>3</w:t>
      </w:r>
      <w:r w:rsidRPr="00112605">
        <w:rPr>
          <w:lang w:val="es-ES_tradnl"/>
        </w:rPr>
        <w:tab/>
        <w:t>que, en la medida de lo posible, las estaciones punto a multipunto del servicio fijo en las bandas 2 025</w:t>
      </w:r>
      <w:r w:rsidRPr="00112605">
        <w:rPr>
          <w:lang w:val="es-ES_tradnl"/>
        </w:rPr>
        <w:noBreakHyphen/>
        <w:t>2 110 MHz y 2 200-2 290 MHz:</w:t>
      </w:r>
    </w:p>
    <w:p w:rsidR="000B2826" w:rsidRPr="00112605" w:rsidRDefault="000B2826" w:rsidP="000B2826">
      <w:pPr>
        <w:spacing w:line="0" w:lineRule="atLeast"/>
        <w:rPr>
          <w:lang w:val="es-ES_tradnl"/>
        </w:rPr>
      </w:pPr>
      <w:r w:rsidRPr="00112605">
        <w:rPr>
          <w:b/>
          <w:lang w:val="es-ES_tradnl"/>
        </w:rPr>
        <w:t>3.1</w:t>
      </w:r>
      <w:r w:rsidRPr="00112605">
        <w:rPr>
          <w:b/>
          <w:lang w:val="es-ES_tradnl"/>
        </w:rPr>
        <w:tab/>
      </w:r>
      <w:r w:rsidRPr="00112605">
        <w:rPr>
          <w:lang w:val="es-ES_tradnl"/>
        </w:rPr>
        <w:t xml:space="preserve">eviten radiar una densidad de </w:t>
      </w:r>
      <w:proofErr w:type="spellStart"/>
      <w:r w:rsidRPr="00112605">
        <w:rPr>
          <w:lang w:val="es-ES_tradnl"/>
        </w:rPr>
        <w:t>p.i.r.e</w:t>
      </w:r>
      <w:proofErr w:type="spellEnd"/>
      <w:r w:rsidRPr="00112605">
        <w:rPr>
          <w:lang w:val="es-ES_tradnl"/>
        </w:rPr>
        <w:t>. por enlace superior a 5 dB(W/MHz) para las estaciones central y exteriores de los sistemas de elevada potencia/baja densidad durante más del 0,1% del mes, teniendo en cuenta el CAPT (véanse las Notas 1, 2, 3, 4, 5 y 7);</w:t>
      </w:r>
    </w:p>
    <w:p w:rsidR="000B2826" w:rsidRPr="00112605" w:rsidRDefault="000B2826" w:rsidP="000B2826">
      <w:pPr>
        <w:spacing w:line="0" w:lineRule="atLeast"/>
        <w:rPr>
          <w:lang w:val="es-ES_tradnl"/>
        </w:rPr>
      </w:pPr>
      <w:r w:rsidRPr="00112605">
        <w:rPr>
          <w:b/>
          <w:lang w:val="es-ES_tradnl"/>
        </w:rPr>
        <w:t>3.2</w:t>
      </w:r>
      <w:r w:rsidRPr="00112605">
        <w:rPr>
          <w:b/>
          <w:lang w:val="es-ES_tradnl"/>
        </w:rPr>
        <w:tab/>
      </w:r>
      <w:r w:rsidRPr="00112605">
        <w:rPr>
          <w:lang w:val="es-ES_tradnl"/>
        </w:rPr>
        <w:t>utilicen en la estación central antenas de transmisión omnidireccionales cuya ganancia mínima esté situada por arriba del plano horizontal.</w:t>
      </w:r>
    </w:p>
    <w:p w:rsidR="000B2826" w:rsidRPr="00112605" w:rsidRDefault="000B2826" w:rsidP="000B2826">
      <w:pPr>
        <w:rPr>
          <w:lang w:val="es-ES_tradnl"/>
        </w:rPr>
      </w:pPr>
      <w:r w:rsidRPr="00112605">
        <w:rPr>
          <w:lang w:val="es-ES_tradnl"/>
        </w:rPr>
        <w:lastRenderedPageBreak/>
        <w:t>NOTA 1 – </w:t>
      </w:r>
      <w:proofErr w:type="spellStart"/>
      <w:r w:rsidRPr="00112605">
        <w:rPr>
          <w:lang w:val="es-ES_tradnl"/>
        </w:rPr>
        <w:t>El</w:t>
      </w:r>
      <w:proofErr w:type="spellEnd"/>
      <w:r w:rsidRPr="00112605">
        <w:rPr>
          <w:lang w:val="es-ES_tradnl"/>
        </w:rPr>
        <w:t xml:space="preserve"> </w:t>
      </w:r>
      <w:r w:rsidRPr="00112605">
        <w:rPr>
          <w:i/>
          <w:lang w:val="es-ES_tradnl"/>
        </w:rPr>
        <w:t>recomienda</w:t>
      </w:r>
      <w:r w:rsidRPr="00112605">
        <w:rPr>
          <w:iCs/>
          <w:lang w:val="es-ES_tradnl"/>
        </w:rPr>
        <w:t xml:space="preserve"> </w:t>
      </w:r>
      <w:r w:rsidRPr="00112605">
        <w:rPr>
          <w:lang w:val="es-ES_tradnl"/>
        </w:rPr>
        <w:t>2 se aplica también a los enlaces punto a punto entre sistemas punto a multipunto o dentro de éstos.</w:t>
      </w:r>
    </w:p>
    <w:p w:rsidR="000B2826" w:rsidRPr="00112605" w:rsidRDefault="000B2826" w:rsidP="000B2826">
      <w:pPr>
        <w:rPr>
          <w:lang w:val="es-ES_tradnl"/>
        </w:rPr>
      </w:pPr>
      <w:r w:rsidRPr="00112605">
        <w:rPr>
          <w:lang w:val="es-ES_tradnl"/>
        </w:rPr>
        <w:t xml:space="preserve">NOTA 2 – La densidad espectral de </w:t>
      </w:r>
      <w:proofErr w:type="spellStart"/>
      <w:r w:rsidRPr="00112605">
        <w:rPr>
          <w:lang w:val="es-ES_tradnl"/>
        </w:rPr>
        <w:t>p.i.r.e</w:t>
      </w:r>
      <w:proofErr w:type="spellEnd"/>
      <w:r w:rsidRPr="00112605">
        <w:rPr>
          <w:lang w:val="es-ES_tradnl"/>
        </w:rPr>
        <w:t>. radiada hacia un DRS geoestacionario debe calcularse como el producto de la densidad espectral de potencia transmitida y la ganancia de la antena en la dirección del DRS. En ausencia de un diagrama de radiación para la antena del servicio fijo, habrá que utilizar el diagrama de radiación de referencia de la Recomendación UIT</w:t>
      </w:r>
      <w:r w:rsidRPr="00112605">
        <w:rPr>
          <w:lang w:val="es-ES_tradnl"/>
        </w:rPr>
        <w:noBreakHyphen/>
        <w:t>R</w:t>
      </w:r>
      <w:r>
        <w:rPr>
          <w:lang w:val="es-ES_tradnl"/>
        </w:rPr>
        <w:t> </w:t>
      </w:r>
      <w:r w:rsidRPr="00112605">
        <w:rPr>
          <w:lang w:val="es-ES_tradnl"/>
        </w:rPr>
        <w:t>F.699. En el cálculo se tomarán en consideración los efectos de la refracción atmosférica y el horizonte local. El Anexo 2 de la Recomendación UIT-R</w:t>
      </w:r>
      <w:r>
        <w:rPr>
          <w:lang w:val="es-ES_tradnl"/>
        </w:rPr>
        <w:t> </w:t>
      </w:r>
      <w:r w:rsidRPr="00112605">
        <w:rPr>
          <w:lang w:val="es-ES_tradnl"/>
        </w:rPr>
        <w:t>F.1249 ofrece un método para calcular los ángulos de separación.</w:t>
      </w:r>
    </w:p>
    <w:p w:rsidR="000B2826" w:rsidRPr="00112605" w:rsidRDefault="000B2826" w:rsidP="000B2826">
      <w:pPr>
        <w:rPr>
          <w:lang w:val="es-ES_tradnl"/>
        </w:rPr>
      </w:pPr>
      <w:r w:rsidRPr="00112605">
        <w:rPr>
          <w:lang w:val="es-ES_tradnl"/>
        </w:rPr>
        <w:t>NOTA 3 – </w:t>
      </w:r>
      <w:proofErr w:type="spellStart"/>
      <w:r w:rsidRPr="00112605">
        <w:rPr>
          <w:lang w:val="es-ES_tradnl"/>
        </w:rPr>
        <w:t>El</w:t>
      </w:r>
      <w:proofErr w:type="spellEnd"/>
      <w:r w:rsidRPr="00112605">
        <w:rPr>
          <w:lang w:val="es-ES_tradnl"/>
        </w:rPr>
        <w:t xml:space="preserve"> </w:t>
      </w:r>
      <w:r w:rsidRPr="00112605">
        <w:rPr>
          <w:i/>
          <w:lang w:val="es-ES_tradnl"/>
        </w:rPr>
        <w:t>recomienda</w:t>
      </w:r>
      <w:r w:rsidRPr="00112605">
        <w:rPr>
          <w:iCs/>
          <w:lang w:val="es-ES_tradnl"/>
        </w:rPr>
        <w:t xml:space="preserve"> </w:t>
      </w:r>
      <w:r w:rsidRPr="00112605">
        <w:rPr>
          <w:lang w:val="es-ES_tradnl"/>
        </w:rPr>
        <w:t>2 se aplica también a las estaciones exteriores de los sistemas punto a multipunto que utilizan antenas direccionales con una ganancia máxima superior a 14 </w:t>
      </w:r>
      <w:proofErr w:type="spellStart"/>
      <w:r w:rsidRPr="00112605">
        <w:rPr>
          <w:lang w:val="es-ES_tradnl"/>
        </w:rPr>
        <w:t>dBi</w:t>
      </w:r>
      <w:proofErr w:type="spellEnd"/>
      <w:r w:rsidRPr="00112605">
        <w:rPr>
          <w:lang w:val="es-ES_tradnl"/>
        </w:rPr>
        <w:t>.</w:t>
      </w:r>
    </w:p>
    <w:p w:rsidR="000B2826" w:rsidRPr="00112605" w:rsidRDefault="000B2826" w:rsidP="000B2826">
      <w:pPr>
        <w:rPr>
          <w:lang w:val="es-ES_tradnl"/>
        </w:rPr>
      </w:pPr>
      <w:r w:rsidRPr="00112605">
        <w:rPr>
          <w:lang w:val="es-ES_tradnl"/>
        </w:rPr>
        <w:t xml:space="preserve">NOTA 4 – En los sistemas punto a multipunto de elevada potencia/baja densidad que funcionan en modos de transmisión intermitentes tales como el de acceso múltiple por división en el tiempo (AMDT), las estaciones exteriores pueden acrecentar sus niveles de densidad de </w:t>
      </w:r>
      <w:proofErr w:type="spellStart"/>
      <w:r w:rsidRPr="00112605">
        <w:rPr>
          <w:lang w:val="es-ES_tradnl"/>
        </w:rPr>
        <w:t>p.i.r.e</w:t>
      </w:r>
      <w:proofErr w:type="spellEnd"/>
      <w:r w:rsidRPr="00112605">
        <w:rPr>
          <w:lang w:val="es-ES_tradnl"/>
        </w:rPr>
        <w:t>. por un factor correspondiente al número de abonados conectados a las estaciones externas de una estación central hasta un máximo de 9 dB(W/MHz) (véase el § 3.7 del Anexo 1).</w:t>
      </w:r>
    </w:p>
    <w:p w:rsidR="000B2826" w:rsidRPr="00112605" w:rsidRDefault="000B2826" w:rsidP="000B2826">
      <w:pPr>
        <w:rPr>
          <w:lang w:val="es-ES_tradnl"/>
        </w:rPr>
      </w:pPr>
      <w:r w:rsidRPr="00112605">
        <w:rPr>
          <w:lang w:val="es-ES_tradnl"/>
        </w:rPr>
        <w:t>NOTA 5 – </w:t>
      </w:r>
      <w:proofErr w:type="spellStart"/>
      <w:r w:rsidRPr="00112605">
        <w:rPr>
          <w:lang w:val="es-ES_tradnl"/>
        </w:rPr>
        <w:t>El</w:t>
      </w:r>
      <w:proofErr w:type="spellEnd"/>
      <w:r w:rsidRPr="00112605">
        <w:rPr>
          <w:lang w:val="es-ES_tradnl"/>
        </w:rPr>
        <w:t xml:space="preserve"> </w:t>
      </w:r>
      <w:r w:rsidRPr="00112605">
        <w:rPr>
          <w:i/>
          <w:lang w:val="es-ES_tradnl"/>
        </w:rPr>
        <w:t>recomienda</w:t>
      </w:r>
      <w:r w:rsidRPr="00112605">
        <w:rPr>
          <w:lang w:val="es-ES_tradnl"/>
        </w:rPr>
        <w:t xml:space="preserve"> 3.1 se aplica básicamente a los sistemas de baja densidad. En el caso de sistemas de densidad elevada, los niveles de potencia apropiados son más bajos. Por ejemplo, los parámetros para un sistema de baja potencia utilizados por al menos una administración que funciona en densidades típicas de la </w:t>
      </w:r>
      <w:proofErr w:type="spellStart"/>
      <w:r w:rsidRPr="00112605">
        <w:rPr>
          <w:lang w:val="es-ES_tradnl"/>
        </w:rPr>
        <w:t>p.i.r.e</w:t>
      </w:r>
      <w:proofErr w:type="spellEnd"/>
      <w:r w:rsidRPr="00112605">
        <w:rPr>
          <w:lang w:val="es-ES_tradnl"/>
        </w:rPr>
        <w:t>. sin desvanecimiento son del orden de –5 dB(W/MHz) por enlace para estaciones centrales y de </w:t>
      </w:r>
      <w:r w:rsidRPr="00112605">
        <w:rPr>
          <w:vertAlign w:val="superscript"/>
          <w:lang w:val="es-ES_tradnl"/>
        </w:rPr>
        <w:t>_</w:t>
      </w:r>
      <w:r w:rsidRPr="00112605">
        <w:rPr>
          <w:lang w:val="es-ES_tradnl"/>
        </w:rPr>
        <w:t>14 dB(W/MHz) para estaciones exteriores, habida cuenta, en lo posible, del CAPT.</w:t>
      </w:r>
    </w:p>
    <w:p w:rsidR="000B2826" w:rsidRPr="00112605" w:rsidRDefault="000B2826" w:rsidP="000B2826">
      <w:pPr>
        <w:rPr>
          <w:lang w:val="es-ES_tradnl"/>
        </w:rPr>
      </w:pPr>
      <w:r w:rsidRPr="00112605">
        <w:rPr>
          <w:lang w:val="es-ES_tradnl"/>
        </w:rPr>
        <w:t>NOTA 6 – En la Recomendación UIT-R</w:t>
      </w:r>
      <w:r>
        <w:rPr>
          <w:lang w:val="es-ES_tradnl"/>
        </w:rPr>
        <w:t> </w:t>
      </w:r>
      <w:r w:rsidRPr="00112605">
        <w:rPr>
          <w:lang w:val="es-ES_tradnl"/>
        </w:rPr>
        <w:t>SA.1275-4, se identifican las siguientes posiciones orbitales de DRS geoestacionarios:</w:t>
      </w:r>
    </w:p>
    <w:p w:rsidR="000B2826" w:rsidRPr="00112605" w:rsidRDefault="000B2826" w:rsidP="000B2826">
      <w:pPr>
        <w:pStyle w:val="enumlev1"/>
        <w:rPr>
          <w:lang w:val="es-ES_tradnl" w:eastAsia="ja-JP"/>
        </w:rPr>
      </w:pPr>
      <w:r w:rsidRPr="00112605">
        <w:rPr>
          <w:lang w:val="es-ES_tradnl"/>
        </w:rPr>
        <w:tab/>
        <w:t>10,6° E, 16,4° E, 16,8° E, 21,5° E, 47° E, 59° E, 77° E, 80° E, 85° E, 89° E, 90,75° E, 95° E, 113° E, 121° E, 133° E, 160° E, 167º E, 171° E, 176,8° E y 177,5° E, 12° W, 16° W, 32° W, 41° W, 44° W, 46° W, 49° W, 62° W, 79° W, 139° W, 160° W, 164,2º W, 167,5º W</w:t>
      </w:r>
      <w:r w:rsidRPr="00112605">
        <w:rPr>
          <w:lang w:val="es-ES_tradnl" w:eastAsia="ja-JP"/>
        </w:rPr>
        <w:t xml:space="preserve"> </w:t>
      </w:r>
      <w:r w:rsidRPr="00112605">
        <w:rPr>
          <w:lang w:val="es-ES_tradnl"/>
        </w:rPr>
        <w:t>170° W, 171° W y 174° W.</w:t>
      </w:r>
    </w:p>
    <w:p w:rsidR="000B2826" w:rsidRPr="00112605" w:rsidRDefault="000B2826" w:rsidP="000B2826">
      <w:pPr>
        <w:pStyle w:val="enumlev1"/>
        <w:tabs>
          <w:tab w:val="left" w:pos="0"/>
        </w:tabs>
        <w:ind w:left="0" w:firstLine="0"/>
        <w:rPr>
          <w:lang w:val="es-ES_tradnl" w:eastAsia="ja-JP"/>
        </w:rPr>
      </w:pPr>
      <w:r w:rsidRPr="00112605">
        <w:rPr>
          <w:lang w:val="es-ES_tradnl" w:eastAsia="ja-JP"/>
        </w:rPr>
        <w:t>Cuando se revise la Recomendación UIT-R SA.1275 de manera que se añadan nuevas ubicaciones orbitales DRS, la protección de las estaciones espaciales en los nuevos intervalos orbitales en la revisión de esta Recomendación se aplica únicamente a las estaciones del SF instaladas tras la entrada en vigor de la Recomendación UIT-R SA.1275 revisada.</w:t>
      </w:r>
    </w:p>
    <w:p w:rsidR="000B2826" w:rsidRPr="00112605" w:rsidRDefault="000B2826" w:rsidP="000B2826">
      <w:pPr>
        <w:rPr>
          <w:lang w:val="es-ES_tradnl"/>
        </w:rPr>
      </w:pPr>
      <w:r w:rsidRPr="00112605">
        <w:rPr>
          <w:lang w:val="es-ES_tradnl"/>
        </w:rPr>
        <w:t xml:space="preserve">NOTA 7 – Hay que señalar que los porcentajes del tiempo consignados en los </w:t>
      </w:r>
      <w:r w:rsidRPr="00112605">
        <w:rPr>
          <w:i/>
          <w:lang w:val="es-ES_tradnl"/>
        </w:rPr>
        <w:t>recomienda</w:t>
      </w:r>
      <w:r w:rsidRPr="00112605">
        <w:rPr>
          <w:lang w:val="es-ES_tradnl"/>
        </w:rPr>
        <w:t xml:space="preserve"> 2.1 y 3.1 no guardan relación directa con los criterios de compartición en porcentaje de tiempo del DRS que figuran en la Recomendación UIT</w:t>
      </w:r>
      <w:r w:rsidRPr="00112605">
        <w:rPr>
          <w:lang w:val="es-ES_tradnl"/>
        </w:rPr>
        <w:noBreakHyphen/>
        <w:t>R SA.1274.</w:t>
      </w:r>
    </w:p>
    <w:p w:rsidR="000B2826" w:rsidRPr="00112605" w:rsidRDefault="000B2826" w:rsidP="000B2826">
      <w:pPr>
        <w:rPr>
          <w:lang w:val="es-ES_tradnl"/>
        </w:rPr>
      </w:pPr>
      <w:r w:rsidRPr="00112605">
        <w:rPr>
          <w:lang w:val="es-ES_tradnl"/>
        </w:rPr>
        <w:t xml:space="preserve">NOTA 8 – Cuando una estación del servicio fijo que emplea el CAPT no sea capaz de satisfacer el requisito del </w:t>
      </w:r>
      <w:r w:rsidRPr="00112605">
        <w:rPr>
          <w:i/>
          <w:iCs/>
          <w:lang w:val="es-ES_tradnl"/>
        </w:rPr>
        <w:t>recomienda</w:t>
      </w:r>
      <w:r w:rsidRPr="00112605">
        <w:rPr>
          <w:lang w:val="es-ES_tradnl"/>
        </w:rPr>
        <w:t> 2.1 debería, toda vez que sea posible, dirigirse a la parte inferior de la banda 2 200-2 290 MHz, de preferencia 2 200</w:t>
      </w:r>
      <w:r w:rsidRPr="00112605">
        <w:rPr>
          <w:lang w:val="es-ES_tradnl"/>
        </w:rPr>
        <w:noBreakHyphen/>
        <w:t xml:space="preserve">2 245 MHz, mientras que la densidad espectral de </w:t>
      </w:r>
      <w:proofErr w:type="spellStart"/>
      <w:r w:rsidRPr="00112605">
        <w:rPr>
          <w:lang w:val="es-ES_tradnl"/>
        </w:rPr>
        <w:t>p.i.r.e</w:t>
      </w:r>
      <w:proofErr w:type="spellEnd"/>
      <w:r w:rsidRPr="00112605">
        <w:rPr>
          <w:lang w:val="es-ES_tradnl"/>
        </w:rPr>
        <w:t>. (en el sentido de la posición del DRS geoestacionario especificado) de dicha estación podrá aumentar por encima de +8 dB(W/MHz) durante menos del 5% del mes, con el fin de recuperar la calidad de funcionamiento durante eventos de desvanecimiento ligero, siempre que el porcentaje de tiempo en que se sobrepase +11 dB(W/MHz) sea inferior al 0,1%.</w:t>
      </w:r>
    </w:p>
    <w:p w:rsidR="000B2826" w:rsidRPr="00112605" w:rsidRDefault="000B2826" w:rsidP="000B2826">
      <w:pPr>
        <w:rPr>
          <w:lang w:val="es-ES_tradnl"/>
        </w:rPr>
      </w:pPr>
      <w:r w:rsidRPr="00112605">
        <w:rPr>
          <w:lang w:val="es-ES_tradnl"/>
        </w:rPr>
        <w:t>NOTA 9 – El Anexo 2 contiene informaciones que facilitan la aplicación de la presente Recomendación para la planificación y el diseño de nuev</w:t>
      </w:r>
      <w:r>
        <w:rPr>
          <w:lang w:val="es-ES_tradnl"/>
        </w:rPr>
        <w:t>os sistemas en las bandas 2 025-</w:t>
      </w:r>
      <w:r w:rsidRPr="00112605">
        <w:rPr>
          <w:lang w:val="es-ES_tradnl"/>
        </w:rPr>
        <w:t>2 110 MHz y 2 200</w:t>
      </w:r>
      <w:r w:rsidRPr="00112605">
        <w:rPr>
          <w:lang w:val="es-ES_tradnl"/>
        </w:rPr>
        <w:noBreakHyphen/>
        <w:t>2 290 MHz.</w:t>
      </w:r>
    </w:p>
    <w:p w:rsidR="000B2826" w:rsidRPr="00112605" w:rsidRDefault="000B2826" w:rsidP="000B2826">
      <w:pPr>
        <w:rPr>
          <w:lang w:val="es-ES_tradnl"/>
        </w:rPr>
      </w:pPr>
    </w:p>
    <w:p w:rsidR="000B2826" w:rsidRPr="00112605" w:rsidRDefault="000B2826" w:rsidP="00B54932">
      <w:pPr>
        <w:pStyle w:val="AnnexNoTitle"/>
        <w:rPr>
          <w:lang w:val="es-ES_tradnl"/>
        </w:rPr>
      </w:pPr>
      <w:proofErr w:type="spellStart"/>
      <w:r w:rsidRPr="00B54932">
        <w:lastRenderedPageBreak/>
        <w:t>Anexo</w:t>
      </w:r>
      <w:proofErr w:type="spellEnd"/>
      <w:r w:rsidRPr="00112605">
        <w:rPr>
          <w:lang w:val="es-ES_tradnl"/>
        </w:rPr>
        <w:t xml:space="preserve"> 1</w:t>
      </w:r>
      <w:r w:rsidRPr="00112605">
        <w:rPr>
          <w:lang w:val="es-ES_tradnl"/>
        </w:rPr>
        <w:br/>
      </w:r>
      <w:r w:rsidRPr="00112605">
        <w:rPr>
          <w:lang w:val="es-ES_tradnl"/>
        </w:rPr>
        <w:br/>
        <w:t>Características técnicas d</w:t>
      </w:r>
      <w:bookmarkStart w:id="4" w:name="_GoBack"/>
      <w:bookmarkEnd w:id="4"/>
      <w:r w:rsidRPr="00112605">
        <w:rPr>
          <w:lang w:val="es-ES_tradnl"/>
        </w:rPr>
        <w:t>e los sistemas del servicio fijo para</w:t>
      </w:r>
      <w:r w:rsidRPr="00112605">
        <w:rPr>
          <w:lang w:val="es-ES_tradnl"/>
        </w:rPr>
        <w:br/>
        <w:t>facilitar la compartición con los servicios espaciales</w:t>
      </w:r>
      <w:r w:rsidRPr="00112605">
        <w:rPr>
          <w:lang w:val="es-ES_tradnl"/>
        </w:rPr>
        <w:br/>
        <w:t>en las bandas 2 025-2 110 MHz y 2 200-2 290 MHz</w:t>
      </w:r>
    </w:p>
    <w:p w:rsidR="000B2826" w:rsidRPr="00112605" w:rsidRDefault="000B2826" w:rsidP="000B2826">
      <w:pPr>
        <w:pStyle w:val="Heading1"/>
        <w:rPr>
          <w:lang w:val="es-ES_tradnl"/>
        </w:rPr>
      </w:pPr>
      <w:bookmarkStart w:id="5" w:name="_Toc392671612"/>
      <w:r w:rsidRPr="00112605">
        <w:rPr>
          <w:lang w:val="es-ES_tradnl"/>
        </w:rPr>
        <w:t>1</w:t>
      </w:r>
      <w:r w:rsidRPr="00112605">
        <w:rPr>
          <w:lang w:val="es-ES_tradnl"/>
        </w:rPr>
        <w:tab/>
        <w:t>Introducción</w:t>
      </w:r>
      <w:bookmarkEnd w:id="5"/>
    </w:p>
    <w:p w:rsidR="000B2826" w:rsidRPr="00112605" w:rsidRDefault="000B2826" w:rsidP="000B2826">
      <w:pPr>
        <w:rPr>
          <w:lang w:val="es-ES_tradnl"/>
        </w:rPr>
      </w:pPr>
      <w:r w:rsidRPr="00112605">
        <w:rPr>
          <w:lang w:val="es-ES_tradnl"/>
        </w:rPr>
        <w:t>Los estudios efectuados revelan que las emisiones de los sistemas del servicio fijo pueden ocasionar interferencia a las redes espaciales que funcionan en los servicios de investigación espacial, operaciones espaciales y exploración de la Tierra por satélite (los servicios de ciencias espaciales) en las bandas 2 025-2 110 MHz y 2 200-2 290 MHz (las bandas de 2 GHz). La red espacial consta de enlaces espacio-espacio entre un DRS situado en la órbita de los satélites geoestacionarios (OSG) y un satélite en órbita baja. El DRS transmite a un satélite en órbita baja en la banda 2 025-2 110 MHz y recibe transmisiones de este último en la banda 2 200-2 290 MHz. En consecuencia, el satélite en órbita baja puede experimentar interferencia causada por emisiones en la banda 2 025-2 110 MHz y los satélites geoestacionarios DRS pueden experimentar interferencia de emisiones en la banda 2 200-2 290 MHz. Asimismo, los satélites en órbita baja pueden también comunicar con estaciones en el suelo de la red en tierra que utilizan enlaces Tierra-espacio. Estos enlaces, que se utilizan en la banda 2 025-2 110 MHz para la transmisión a un satélite en órbita baja y en la banda 2 200-2 290 MHz para la recepción de un satélite en órbita baja, no son tan susceptibles a la interferencia como los enlaces de los satélites en órbita baja que funcionan en la red espacial.</w:t>
      </w:r>
    </w:p>
    <w:p w:rsidR="000B2826" w:rsidRPr="00112605" w:rsidRDefault="000B2826" w:rsidP="000B2826">
      <w:pPr>
        <w:rPr>
          <w:lang w:val="es-ES_tradnl"/>
        </w:rPr>
      </w:pPr>
      <w:r w:rsidRPr="00112605">
        <w:rPr>
          <w:lang w:val="es-ES_tradnl"/>
        </w:rPr>
        <w:t>En el § 2 se resume el entorno de interferencia que pueden encontrar los satélites en órbita baja y los satélites OSG DRS, en caso de que el servicio fijo utilice intensamente las bandas de 2 GHz. En el § 3 se resumen las técnicas de reducción de la interferencia que puede emplear el servicio fijo para disminuir los niveles de la interferencia potencial. En el § 4 se presenta un resumen de la eficacia de las diferentes técnicas de atenuación para reducir el nivel de interferencia potencial a los satélites que funcionan en la red espacial.</w:t>
      </w:r>
    </w:p>
    <w:p w:rsidR="000B2826" w:rsidRPr="00112605" w:rsidRDefault="000B2826" w:rsidP="000B2826">
      <w:pPr>
        <w:pStyle w:val="Heading1"/>
        <w:rPr>
          <w:lang w:val="es-ES_tradnl"/>
        </w:rPr>
      </w:pPr>
      <w:bookmarkStart w:id="6" w:name="_Toc392671630"/>
      <w:r w:rsidRPr="00112605">
        <w:rPr>
          <w:lang w:val="es-ES_tradnl"/>
        </w:rPr>
        <w:t>2</w:t>
      </w:r>
      <w:r w:rsidRPr="00112605">
        <w:rPr>
          <w:lang w:val="es-ES_tradnl"/>
        </w:rPr>
        <w:tab/>
        <w:t>Interferencia potencial a los satélites que funcionan en la red espacial</w:t>
      </w:r>
      <w:bookmarkEnd w:id="6"/>
    </w:p>
    <w:p w:rsidR="000B2826" w:rsidRPr="00112605" w:rsidRDefault="000B2826" w:rsidP="000B2826">
      <w:pPr>
        <w:rPr>
          <w:lang w:val="es-ES_tradnl"/>
        </w:rPr>
      </w:pPr>
      <w:r w:rsidRPr="00112605">
        <w:rPr>
          <w:lang w:val="es-ES_tradnl"/>
        </w:rPr>
        <w:t>Se han utilizado simulaciones de Monte Carlo para evaluar la interferencia que puede ocasionar a los sistemas de los servicios de ciencias espaciales un número potencialmente alto de sistemas del servicio fijo. Se supuso que los sistemas del servicio fijo eran sistemas punto a punto con visibilidad directa consistentes en 13 estaciones por sección, que utilizaban técnicas de modulación digital y empleaban antenas de elevada ganancia.</w:t>
      </w:r>
    </w:p>
    <w:p w:rsidR="000B2826" w:rsidRPr="00112605" w:rsidRDefault="000B2826" w:rsidP="000B2826">
      <w:pPr>
        <w:rPr>
          <w:lang w:val="es-ES_tradnl"/>
        </w:rPr>
      </w:pPr>
      <w:r w:rsidRPr="00112605">
        <w:rPr>
          <w:lang w:val="es-ES_tradnl"/>
        </w:rPr>
        <w:t>Se supuso que el despliegue de los sistemas del servicio fijo correspondía a las ubicaciones de unas 1 245 importantes ciudades del mundo. Se excluyó de esta lista a las ciudades de Estados Unidos de América, dado que las bandas se utilizan ampliamente para otras aplicaciones. Según estas hipótesis se llegaba a un despliegue de más de 16 000 estaciones punto a punto en todo el mundo.</w:t>
      </w:r>
    </w:p>
    <w:p w:rsidR="000B2826" w:rsidRPr="00112605" w:rsidRDefault="000B2826" w:rsidP="000B2826">
      <w:pPr>
        <w:rPr>
          <w:lang w:val="es-ES_tradnl"/>
        </w:rPr>
      </w:pPr>
      <w:r w:rsidRPr="00112605">
        <w:rPr>
          <w:lang w:val="es-ES_tradnl"/>
        </w:rPr>
        <w:t xml:space="preserve">Hay 13 estaciones por ruta. Se supone que las rutas tienen por centro cada una de estas ciudades. Se establece una línea de tendencia uniformemente distribuida entre 0° y 360°. A partir de este punto se genera el vector de posición geográfica y el vector de puntería de la antena en cada estación de la ruta, suponiendo que entre las estaciones hay una distancia de 50 km. El ángulo acimutal en cada estación es la suma del ángulo de la línea de tendencia y de un ángulo aleatorio uniformemente distribuido entre </w:t>
      </w:r>
      <w:r w:rsidRPr="00112605">
        <w:rPr>
          <w:lang w:val="es-ES_tradnl"/>
        </w:rPr>
        <w:sym w:font="Symbol" w:char="F0B1"/>
      </w:r>
      <w:r w:rsidRPr="00112605">
        <w:rPr>
          <w:lang w:val="es-ES_tradnl"/>
        </w:rPr>
        <w:t xml:space="preserve">12,5°. En cada una de las otras estaciones que no sea una estación de extremo, se supone que hay dos antenas transmisoras </w:t>
      </w:r>
      <w:proofErr w:type="spellStart"/>
      <w:r w:rsidRPr="00112605">
        <w:rPr>
          <w:lang w:val="es-ES_tradnl"/>
        </w:rPr>
        <w:t>cocanal</w:t>
      </w:r>
      <w:proofErr w:type="spellEnd"/>
      <w:r w:rsidRPr="00112605">
        <w:rPr>
          <w:lang w:val="es-ES_tradnl"/>
        </w:rPr>
        <w:t xml:space="preserve">: una de ellas apuntando a la estación precedente en la ruta y la otra a la siguiente estación en la ruta. Las antenas de las estaciones de extremo apuntan hacia la estación adyacente. Cada antena tiene un ángulo de elevación de 0°, una ganancia en el eje </w:t>
      </w:r>
      <w:r w:rsidRPr="00112605">
        <w:rPr>
          <w:lang w:val="es-ES_tradnl"/>
        </w:rPr>
        <w:lastRenderedPageBreak/>
        <w:t>de 33 </w:t>
      </w:r>
      <w:proofErr w:type="spellStart"/>
      <w:r w:rsidRPr="00112605">
        <w:rPr>
          <w:lang w:val="es-ES_tradnl"/>
        </w:rPr>
        <w:t>dBi</w:t>
      </w:r>
      <w:proofErr w:type="spellEnd"/>
      <w:r w:rsidRPr="00112605">
        <w:rPr>
          <w:lang w:val="es-ES_tradnl"/>
        </w:rPr>
        <w:t xml:space="preserve"> y un diagrama de radiación fuera del eje conforme con el diagrama mejorado de la Recomendación UIT-R F.699. Se supone que la densidad espectral de potencia del transmisor en cada estación transmisora es de –35 dB(W/kHz), en línea con la de los sistemas digitales MAQ</w:t>
      </w:r>
      <w:r w:rsidRPr="00112605">
        <w:rPr>
          <w:lang w:val="es-ES_tradnl"/>
        </w:rPr>
        <w:noBreakHyphen/>
        <w:t>64.</w:t>
      </w:r>
    </w:p>
    <w:p w:rsidR="000B2826" w:rsidRPr="00112605" w:rsidRDefault="000B2826" w:rsidP="000B2826">
      <w:pPr>
        <w:rPr>
          <w:lang w:val="es-ES_tradnl"/>
        </w:rPr>
      </w:pPr>
      <w:r w:rsidRPr="00112605">
        <w:rPr>
          <w:lang w:val="es-ES_tradnl"/>
        </w:rPr>
        <w:t>El efecto del despliegue global de estas 13</w:t>
      </w:r>
      <w:r>
        <w:rPr>
          <w:lang w:val="es-ES_tradnl"/>
        </w:rPr>
        <w:t> </w:t>
      </w:r>
      <w:r w:rsidRPr="00112605">
        <w:rPr>
          <w:lang w:val="es-ES_tradnl"/>
        </w:rPr>
        <w:t xml:space="preserve">secciones de estación de las rutas de radioenlace en los satélites en órbita baja que funcionan en la banda 2 025-2 110 MHz se determina calculando la potencia de interferencia combinada recibida por estos satélites en función de la latitud y la longitud del punto </w:t>
      </w:r>
      <w:proofErr w:type="spellStart"/>
      <w:r w:rsidRPr="00112605">
        <w:rPr>
          <w:lang w:val="es-ES_tradnl"/>
        </w:rPr>
        <w:t>subsatelital</w:t>
      </w:r>
      <w:proofErr w:type="spellEnd"/>
      <w:r w:rsidRPr="00112605">
        <w:rPr>
          <w:lang w:val="es-ES_tradnl"/>
        </w:rPr>
        <w:t xml:space="preserve"> del vector de posición del satélite. Se supone que la interferencia ocasionada al satélite en órbita baja se acopla al sistema de recepción a través de los lóbulos laterales de la antena que presentan una ganancia de 0 </w:t>
      </w:r>
      <w:proofErr w:type="spellStart"/>
      <w:r w:rsidRPr="00112605">
        <w:rPr>
          <w:lang w:val="es-ES_tradnl"/>
        </w:rPr>
        <w:t>dBi</w:t>
      </w:r>
      <w:proofErr w:type="spellEnd"/>
      <w:r w:rsidRPr="00112605">
        <w:rPr>
          <w:lang w:val="es-ES_tradnl"/>
        </w:rPr>
        <w:t>.</w:t>
      </w:r>
    </w:p>
    <w:p w:rsidR="000B2826" w:rsidRPr="00112605" w:rsidRDefault="000B2826" w:rsidP="000B2826">
      <w:pPr>
        <w:rPr>
          <w:lang w:val="es-ES_tradnl"/>
        </w:rPr>
      </w:pPr>
      <w:r w:rsidRPr="00112605">
        <w:rPr>
          <w:lang w:val="es-ES_tradnl"/>
        </w:rPr>
        <w:t xml:space="preserve">En la Fig. 1 puede verse un diagrama de contorno de los resultados de la simulación de Monte Carlo para un satélite a una altitud de 300 km. Se representa la intensidad de la interferencia recibida en función de la latitud y la longitud del satélite que alcanza un valor máximo de –151,7 dB(W/kHz). Del diagrama de contorno se deduce que la interferencia se presenta sobre masas de tierra y que la interferencia es estática, esto es, cada punto </w:t>
      </w:r>
      <w:proofErr w:type="spellStart"/>
      <w:r w:rsidRPr="00112605">
        <w:rPr>
          <w:lang w:val="es-ES_tradnl"/>
        </w:rPr>
        <w:t>subsatelital</w:t>
      </w:r>
      <w:proofErr w:type="spellEnd"/>
      <w:r w:rsidRPr="00112605">
        <w:rPr>
          <w:lang w:val="es-ES_tradnl"/>
        </w:rPr>
        <w:t xml:space="preserve"> tiene asociado un nivel de interferencia que no varía.</w:t>
      </w:r>
    </w:p>
    <w:p w:rsidR="000B2826" w:rsidRPr="00112605" w:rsidRDefault="000B2826" w:rsidP="000B2826">
      <w:pPr>
        <w:rPr>
          <w:lang w:val="es-ES_tradnl"/>
        </w:rPr>
      </w:pPr>
      <w:r w:rsidRPr="00112605">
        <w:rPr>
          <w:lang w:val="es-ES_tradnl"/>
        </w:rPr>
        <w:t xml:space="preserve">Se ha utilizado un método de simulación de Monte Carlo similar para determinar la interferencia ocasionada a los satélites de retransmisión de datos que reciben en la banda 2 200-2 290 MHz. Se utilizaron hipótesis idénticas en lo que concierne a las características y el despliegue de los sistemas de radioenlace punto a punto que utilizan antenas de elevada ganancia. El punto de partida del análisis es la utilización de la órbita de los satélites geoestacionarios por el DRS y el empleo en éste de antenas receptoras orientables de elevada ganancia. Por lo que hace al análisis, las variables independientes son la longitud del punto </w:t>
      </w:r>
      <w:proofErr w:type="spellStart"/>
      <w:r w:rsidRPr="00112605">
        <w:rPr>
          <w:lang w:val="es-ES_tradnl"/>
        </w:rPr>
        <w:t>subsatelital</w:t>
      </w:r>
      <w:proofErr w:type="spellEnd"/>
      <w:r w:rsidRPr="00112605">
        <w:rPr>
          <w:lang w:val="es-ES_tradnl"/>
        </w:rPr>
        <w:t xml:space="preserve"> del DRS geoestacionario (se supone que la inclinación orbital es nula) y los ángulos de balanceo y cabeceo de las antenas orientable. (Los ángulos de cabeceo y balanceo se definen en un sistema de coordenadas esféricas centrado en el DRS. El eje x se dirige hacia el centro de la Tierra, el eje y apunta en la dirección del vector de </w:t>
      </w:r>
      <w:r w:rsidR="00B54932">
        <w:rPr>
          <w:lang w:val="es-ES_tradnl"/>
        </w:rPr>
        <w:t>velocidad del satélite y el eje </w:t>
      </w:r>
      <w:r w:rsidRPr="00112605">
        <w:rPr>
          <w:lang w:val="es-ES_tradnl"/>
        </w:rPr>
        <w:t>z es paralelo al eje de rotación de la Tierra. Definiendo el sistema de coordenadas locales de esta forma, la rotación en torno al eje x se denomina guiñada, la rotación en torno al eje y balanceo y la rotación en torno al eje z cabeceo.)</w:t>
      </w:r>
    </w:p>
    <w:p w:rsidR="000B2826" w:rsidRPr="00112605" w:rsidRDefault="000B2826" w:rsidP="000B2826">
      <w:pPr>
        <w:rPr>
          <w:lang w:val="es-ES_tradnl"/>
        </w:rPr>
      </w:pPr>
      <w:r w:rsidRPr="00112605">
        <w:rPr>
          <w:lang w:val="es-ES_tradnl"/>
        </w:rPr>
        <w:t xml:space="preserve">La red de DRS explotada por Estados Unidos de América consta de varios satélites DRS operacionales y de reserva en órbita situados entre otras posiciones orbitales en 41°, 46°, 171° y 174° de longitud Oeste. Estos satélites utilizan dos tipos de antenas de seguimiento de elevada ganancia: antena de acceso múltiple en banda S (SMA, </w:t>
      </w:r>
      <w:r w:rsidRPr="00112605">
        <w:rPr>
          <w:i/>
          <w:iCs/>
          <w:lang w:val="es-ES_tradnl"/>
        </w:rPr>
        <w:t>S-</w:t>
      </w:r>
      <w:proofErr w:type="spellStart"/>
      <w:r w:rsidRPr="00112605">
        <w:rPr>
          <w:i/>
          <w:iCs/>
          <w:lang w:val="es-ES_tradnl"/>
        </w:rPr>
        <w:t>multiple</w:t>
      </w:r>
      <w:proofErr w:type="spellEnd"/>
      <w:r w:rsidRPr="00112605">
        <w:rPr>
          <w:i/>
          <w:iCs/>
          <w:lang w:val="es-ES_tradnl"/>
        </w:rPr>
        <w:t xml:space="preserve"> </w:t>
      </w:r>
      <w:proofErr w:type="spellStart"/>
      <w:r w:rsidRPr="00112605">
        <w:rPr>
          <w:i/>
          <w:iCs/>
          <w:lang w:val="es-ES_tradnl"/>
        </w:rPr>
        <w:t>access</w:t>
      </w:r>
      <w:proofErr w:type="spellEnd"/>
      <w:r w:rsidRPr="00112605">
        <w:rPr>
          <w:i/>
          <w:iCs/>
          <w:lang w:val="es-ES_tradnl"/>
        </w:rPr>
        <w:t xml:space="preserve"> </w:t>
      </w:r>
      <w:proofErr w:type="spellStart"/>
      <w:r w:rsidRPr="00112605">
        <w:rPr>
          <w:i/>
          <w:iCs/>
          <w:lang w:val="es-ES_tradnl"/>
        </w:rPr>
        <w:t>antenna</w:t>
      </w:r>
      <w:proofErr w:type="spellEnd"/>
      <w:r w:rsidRPr="00112605">
        <w:rPr>
          <w:lang w:val="es-ES_tradnl"/>
        </w:rPr>
        <w:t>) con una ganancia en el eje de 28,0 </w:t>
      </w:r>
      <w:proofErr w:type="spellStart"/>
      <w:r w:rsidRPr="00112605">
        <w:rPr>
          <w:lang w:val="es-ES_tradnl"/>
        </w:rPr>
        <w:t>dBi</w:t>
      </w:r>
      <w:proofErr w:type="spellEnd"/>
      <w:r w:rsidRPr="00112605">
        <w:rPr>
          <w:lang w:val="es-ES_tradnl"/>
        </w:rPr>
        <w:t xml:space="preserve">; y una antena de acceso único en banda S (SSA, </w:t>
      </w:r>
      <w:r w:rsidRPr="00112605">
        <w:rPr>
          <w:i/>
          <w:iCs/>
          <w:lang w:val="es-ES_tradnl"/>
        </w:rPr>
        <w:t xml:space="preserve">S-band single </w:t>
      </w:r>
      <w:proofErr w:type="spellStart"/>
      <w:r w:rsidRPr="00112605">
        <w:rPr>
          <w:i/>
          <w:iCs/>
          <w:lang w:val="es-ES_tradnl"/>
        </w:rPr>
        <w:t>access</w:t>
      </w:r>
      <w:proofErr w:type="spellEnd"/>
      <w:r w:rsidRPr="00112605">
        <w:rPr>
          <w:i/>
          <w:iCs/>
          <w:lang w:val="es-ES_tradnl"/>
        </w:rPr>
        <w:t xml:space="preserve"> </w:t>
      </w:r>
      <w:proofErr w:type="spellStart"/>
      <w:r w:rsidRPr="00112605">
        <w:rPr>
          <w:i/>
          <w:iCs/>
          <w:lang w:val="es-ES_tradnl"/>
        </w:rPr>
        <w:t>antenna</w:t>
      </w:r>
      <w:proofErr w:type="spellEnd"/>
      <w:r w:rsidRPr="00112605">
        <w:rPr>
          <w:lang w:val="es-ES_tradnl"/>
        </w:rPr>
        <w:t>) con una ganancia en eje de 36,8 </w:t>
      </w:r>
      <w:proofErr w:type="spellStart"/>
      <w:r w:rsidRPr="00112605">
        <w:rPr>
          <w:lang w:val="es-ES_tradnl"/>
        </w:rPr>
        <w:t>dBi</w:t>
      </w:r>
      <w:proofErr w:type="spellEnd"/>
      <w:r w:rsidRPr="00112605">
        <w:rPr>
          <w:lang w:val="es-ES_tradnl"/>
        </w:rPr>
        <w:t>.</w:t>
      </w:r>
    </w:p>
    <w:p w:rsidR="000B2826" w:rsidRPr="00112605" w:rsidRDefault="000B2826" w:rsidP="000B2826">
      <w:pPr>
        <w:rPr>
          <w:lang w:val="es-ES_tradnl"/>
        </w:rPr>
      </w:pPr>
      <w:r w:rsidRPr="00112605">
        <w:rPr>
          <w:lang w:val="es-ES_tradnl"/>
        </w:rPr>
        <w:t>Se supone que las antenas del DRS tienen diagramas de radiación fuera del eje conformes con los de la Recomendación UIT</w:t>
      </w:r>
      <w:r w:rsidRPr="00112605">
        <w:rPr>
          <w:lang w:val="es-ES_tradnl"/>
        </w:rPr>
        <w:noBreakHyphen/>
        <w:t>R S.672 para antenas de satélite con simetría circular y niveles de primer lóbulo lateral inferiores en 20 dB a la ganancia máxima en el eje.</w:t>
      </w:r>
    </w:p>
    <w:p w:rsidR="000B2826" w:rsidRPr="00112605" w:rsidRDefault="000B2826" w:rsidP="000B2826">
      <w:pPr>
        <w:rPr>
          <w:lang w:val="es-ES_tradnl"/>
        </w:rPr>
      </w:pPr>
      <w:r w:rsidRPr="00112605">
        <w:rPr>
          <w:noProof/>
          <w:lang w:val="en-GB" w:eastAsia="zh-CN"/>
        </w:rPr>
        <mc:AlternateContent>
          <mc:Choice Requires="wpc">
            <w:drawing>
              <wp:anchor distT="0" distB="0" distL="114300" distR="114300" simplePos="0" relativeHeight="251659264" behindDoc="0" locked="0" layoutInCell="1" allowOverlap="1" wp14:anchorId="00A93A70" wp14:editId="77338385">
                <wp:simplePos x="0" y="0"/>
                <wp:positionH relativeFrom="column">
                  <wp:posOffset>-462280</wp:posOffset>
                </wp:positionH>
                <wp:positionV relativeFrom="paragraph">
                  <wp:posOffset>2840990</wp:posOffset>
                </wp:positionV>
                <wp:extent cx="5651500" cy="6543040"/>
                <wp:effectExtent l="0" t="0" r="0" b="635"/>
                <wp:wrapNone/>
                <wp:docPr id="1337" name="Canvas 13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206"/>
                        <wpg:cNvGrpSpPr>
                          <a:grpSpLocks/>
                        </wpg:cNvGrpSpPr>
                        <wpg:grpSpPr bwMode="auto">
                          <a:xfrm>
                            <a:off x="518160" y="798830"/>
                            <a:ext cx="5120640" cy="2310765"/>
                            <a:chOff x="816" y="1258"/>
                            <a:chExt cx="8064" cy="3639"/>
                          </a:xfrm>
                        </wpg:grpSpPr>
                        <wps:wsp>
                          <wps:cNvPr id="5" name="Freeform 6"/>
                          <wps:cNvSpPr>
                            <a:spLocks/>
                          </wps:cNvSpPr>
                          <wps:spPr bwMode="auto">
                            <a:xfrm>
                              <a:off x="816" y="1258"/>
                              <a:ext cx="8064" cy="3639"/>
                            </a:xfrm>
                            <a:custGeom>
                              <a:avLst/>
                              <a:gdLst>
                                <a:gd name="T0" fmla="*/ 5 w 8064"/>
                                <a:gd name="T1" fmla="*/ 0 h 3639"/>
                                <a:gd name="T2" fmla="*/ 0 w 8064"/>
                                <a:gd name="T3" fmla="*/ 0 h 3639"/>
                                <a:gd name="T4" fmla="*/ 0 w 8064"/>
                                <a:gd name="T5" fmla="*/ 3639 h 3639"/>
                                <a:gd name="T6" fmla="*/ 8064 w 8064"/>
                                <a:gd name="T7" fmla="*/ 3639 h 3639"/>
                                <a:gd name="T8" fmla="*/ 8064 w 8064"/>
                                <a:gd name="T9" fmla="*/ 0 h 3639"/>
                                <a:gd name="T10" fmla="*/ 8060 w 8064"/>
                                <a:gd name="T11" fmla="*/ 0 h 3639"/>
                                <a:gd name="T12" fmla="*/ 5 w 8064"/>
                                <a:gd name="T13" fmla="*/ 0 h 3639"/>
                                <a:gd name="T14" fmla="*/ 5 w 8064"/>
                                <a:gd name="T15" fmla="*/ 10 h 3639"/>
                                <a:gd name="T16" fmla="*/ 8060 w 8064"/>
                                <a:gd name="T17" fmla="*/ 10 h 3639"/>
                                <a:gd name="T18" fmla="*/ 8055 w 8064"/>
                                <a:gd name="T19" fmla="*/ 5 h 3639"/>
                                <a:gd name="T20" fmla="*/ 8055 w 8064"/>
                                <a:gd name="T21" fmla="*/ 3635 h 3639"/>
                                <a:gd name="T22" fmla="*/ 8060 w 8064"/>
                                <a:gd name="T23" fmla="*/ 3630 h 3639"/>
                                <a:gd name="T24" fmla="*/ 5 w 8064"/>
                                <a:gd name="T25" fmla="*/ 3630 h 3639"/>
                                <a:gd name="T26" fmla="*/ 10 w 8064"/>
                                <a:gd name="T27" fmla="*/ 3635 h 3639"/>
                                <a:gd name="T28" fmla="*/ 10 w 8064"/>
                                <a:gd name="T29" fmla="*/ 5 h 3639"/>
                                <a:gd name="T30" fmla="*/ 5 w 8064"/>
                                <a:gd name="T31" fmla="*/ 10 h 3639"/>
                                <a:gd name="T32" fmla="*/ 5 w 8064"/>
                                <a:gd name="T33" fmla="*/ 0 h 3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4" h="3639">
                                  <a:moveTo>
                                    <a:pt x="5" y="0"/>
                                  </a:moveTo>
                                  <a:lnTo>
                                    <a:pt x="0" y="0"/>
                                  </a:lnTo>
                                  <a:lnTo>
                                    <a:pt x="0" y="3639"/>
                                  </a:lnTo>
                                  <a:lnTo>
                                    <a:pt x="8064" y="3639"/>
                                  </a:lnTo>
                                  <a:lnTo>
                                    <a:pt x="8064" y="0"/>
                                  </a:lnTo>
                                  <a:lnTo>
                                    <a:pt x="8060" y="0"/>
                                  </a:lnTo>
                                  <a:lnTo>
                                    <a:pt x="5" y="0"/>
                                  </a:lnTo>
                                  <a:lnTo>
                                    <a:pt x="5" y="10"/>
                                  </a:lnTo>
                                  <a:lnTo>
                                    <a:pt x="8060" y="10"/>
                                  </a:lnTo>
                                  <a:lnTo>
                                    <a:pt x="8055" y="5"/>
                                  </a:lnTo>
                                  <a:lnTo>
                                    <a:pt x="8055" y="3635"/>
                                  </a:lnTo>
                                  <a:lnTo>
                                    <a:pt x="8060" y="3630"/>
                                  </a:lnTo>
                                  <a:lnTo>
                                    <a:pt x="5" y="3630"/>
                                  </a:lnTo>
                                  <a:lnTo>
                                    <a:pt x="10" y="3635"/>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7"/>
                          <wps:cNvCnPr>
                            <a:cxnSpLocks noChangeShapeType="1"/>
                          </wps:cNvCnPr>
                          <wps:spPr bwMode="auto">
                            <a:xfrm>
                              <a:off x="821" y="1378"/>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821" y="1488"/>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821" y="1604"/>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821" y="1714"/>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821" y="182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821" y="194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821" y="205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821" y="2170"/>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a:off x="821" y="228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821" y="239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821" y="2511"/>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a:off x="821" y="262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821" y="2737"/>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821" y="285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1"/>
                          <wps:cNvCnPr>
                            <a:cxnSpLocks noChangeShapeType="1"/>
                          </wps:cNvCnPr>
                          <wps:spPr bwMode="auto">
                            <a:xfrm>
                              <a:off x="821" y="296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821" y="3078"/>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821" y="3193"/>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821" y="3303"/>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a:off x="821" y="341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6"/>
                          <wps:cNvCnPr>
                            <a:cxnSpLocks noChangeShapeType="1"/>
                          </wps:cNvCnPr>
                          <wps:spPr bwMode="auto">
                            <a:xfrm>
                              <a:off x="821" y="352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821" y="3644"/>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821" y="375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821" y="3870"/>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821" y="398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a:off x="821" y="409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a:off x="821" y="4211"/>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821" y="432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821" y="443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a:off x="821" y="455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6"/>
                          <wps:cNvCnPr>
                            <a:cxnSpLocks noChangeShapeType="1"/>
                          </wps:cNvCnPr>
                          <wps:spPr bwMode="auto">
                            <a:xfrm>
                              <a:off x="821" y="4667"/>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821" y="4777"/>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8"/>
                          <wps:cNvCnPr>
                            <a:cxnSpLocks noChangeShapeType="1"/>
                          </wps:cNvCnPr>
                          <wps:spPr bwMode="auto">
                            <a:xfrm>
                              <a:off x="93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9"/>
                          <wps:cNvCnPr>
                            <a:cxnSpLocks noChangeShapeType="1"/>
                          </wps:cNvCnPr>
                          <wps:spPr bwMode="auto">
                            <a:xfrm>
                              <a:off x="105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40"/>
                          <wps:cNvCnPr>
                            <a:cxnSpLocks noChangeShapeType="1"/>
                          </wps:cNvCnPr>
                          <wps:spPr bwMode="auto">
                            <a:xfrm>
                              <a:off x="116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1"/>
                          <wps:cNvCnPr>
                            <a:cxnSpLocks noChangeShapeType="1"/>
                          </wps:cNvCnPr>
                          <wps:spPr bwMode="auto">
                            <a:xfrm>
                              <a:off x="127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2"/>
                          <wps:cNvCnPr>
                            <a:cxnSpLocks noChangeShapeType="1"/>
                          </wps:cNvCnPr>
                          <wps:spPr bwMode="auto">
                            <a:xfrm>
                              <a:off x="138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3"/>
                          <wps:cNvCnPr>
                            <a:cxnSpLocks noChangeShapeType="1"/>
                          </wps:cNvCnPr>
                          <wps:spPr bwMode="auto">
                            <a:xfrm>
                              <a:off x="150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a:off x="161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72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6"/>
                          <wps:cNvCnPr>
                            <a:cxnSpLocks noChangeShapeType="1"/>
                          </wps:cNvCnPr>
                          <wps:spPr bwMode="auto">
                            <a:xfrm>
                              <a:off x="184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7"/>
                          <wps:cNvCnPr>
                            <a:cxnSpLocks noChangeShapeType="1"/>
                          </wps:cNvCnPr>
                          <wps:spPr bwMode="auto">
                            <a:xfrm>
                              <a:off x="195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a:off x="206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9"/>
                          <wps:cNvCnPr>
                            <a:cxnSpLocks noChangeShapeType="1"/>
                          </wps:cNvCnPr>
                          <wps:spPr bwMode="auto">
                            <a:xfrm>
                              <a:off x="218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229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1"/>
                          <wps:cNvCnPr>
                            <a:cxnSpLocks noChangeShapeType="1"/>
                          </wps:cNvCnPr>
                          <wps:spPr bwMode="auto">
                            <a:xfrm>
                              <a:off x="241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2"/>
                          <wps:cNvCnPr>
                            <a:cxnSpLocks noChangeShapeType="1"/>
                          </wps:cNvCnPr>
                          <wps:spPr bwMode="auto">
                            <a:xfrm>
                              <a:off x="252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a:off x="263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a:off x="275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a:off x="286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297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309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8"/>
                          <wps:cNvCnPr>
                            <a:cxnSpLocks noChangeShapeType="1"/>
                          </wps:cNvCnPr>
                          <wps:spPr bwMode="auto">
                            <a:xfrm>
                              <a:off x="320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9"/>
                          <wps:cNvCnPr>
                            <a:cxnSpLocks noChangeShapeType="1"/>
                          </wps:cNvCnPr>
                          <wps:spPr bwMode="auto">
                            <a:xfrm>
                              <a:off x="331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60"/>
                          <wps:cNvCnPr>
                            <a:cxnSpLocks noChangeShapeType="1"/>
                          </wps:cNvCnPr>
                          <wps:spPr bwMode="auto">
                            <a:xfrm>
                              <a:off x="343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a:off x="354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a:off x="365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a:off x="377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388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a:off x="399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66"/>
                          <wps:cNvCnPr>
                            <a:cxnSpLocks noChangeShapeType="1"/>
                          </wps:cNvCnPr>
                          <wps:spPr bwMode="auto">
                            <a:xfrm>
                              <a:off x="410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7"/>
                          <wps:cNvCnPr>
                            <a:cxnSpLocks noChangeShapeType="1"/>
                          </wps:cNvCnPr>
                          <wps:spPr bwMode="auto">
                            <a:xfrm>
                              <a:off x="422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8"/>
                          <wps:cNvCnPr>
                            <a:cxnSpLocks noChangeShapeType="1"/>
                          </wps:cNvCnPr>
                          <wps:spPr bwMode="auto">
                            <a:xfrm>
                              <a:off x="433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445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70"/>
                          <wps:cNvCnPr>
                            <a:cxnSpLocks noChangeShapeType="1"/>
                          </wps:cNvCnPr>
                          <wps:spPr bwMode="auto">
                            <a:xfrm>
                              <a:off x="456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a:off x="468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72"/>
                          <wps:cNvCnPr>
                            <a:cxnSpLocks noChangeShapeType="1"/>
                          </wps:cNvCnPr>
                          <wps:spPr bwMode="auto">
                            <a:xfrm>
                              <a:off x="479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3"/>
                          <wps:cNvCnPr>
                            <a:cxnSpLocks noChangeShapeType="1"/>
                          </wps:cNvCnPr>
                          <wps:spPr bwMode="auto">
                            <a:xfrm>
                              <a:off x="490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4"/>
                          <wps:cNvCnPr>
                            <a:cxnSpLocks noChangeShapeType="1"/>
                          </wps:cNvCnPr>
                          <wps:spPr bwMode="auto">
                            <a:xfrm>
                              <a:off x="501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5"/>
                          <wps:cNvCnPr>
                            <a:cxnSpLocks noChangeShapeType="1"/>
                          </wps:cNvCnPr>
                          <wps:spPr bwMode="auto">
                            <a:xfrm>
                              <a:off x="513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6"/>
                          <wps:cNvCnPr>
                            <a:cxnSpLocks noChangeShapeType="1"/>
                          </wps:cNvCnPr>
                          <wps:spPr bwMode="auto">
                            <a:xfrm>
                              <a:off x="524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7"/>
                          <wps:cNvCnPr>
                            <a:cxnSpLocks noChangeShapeType="1"/>
                          </wps:cNvCnPr>
                          <wps:spPr bwMode="auto">
                            <a:xfrm>
                              <a:off x="535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547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9"/>
                          <wps:cNvCnPr>
                            <a:cxnSpLocks noChangeShapeType="1"/>
                          </wps:cNvCnPr>
                          <wps:spPr bwMode="auto">
                            <a:xfrm>
                              <a:off x="558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80"/>
                          <wps:cNvCnPr>
                            <a:cxnSpLocks noChangeShapeType="1"/>
                          </wps:cNvCnPr>
                          <wps:spPr bwMode="auto">
                            <a:xfrm>
                              <a:off x="569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a:off x="581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82"/>
                          <wps:cNvCnPr>
                            <a:cxnSpLocks noChangeShapeType="1"/>
                          </wps:cNvCnPr>
                          <wps:spPr bwMode="auto">
                            <a:xfrm>
                              <a:off x="592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83"/>
                          <wps:cNvCnPr>
                            <a:cxnSpLocks noChangeShapeType="1"/>
                          </wps:cNvCnPr>
                          <wps:spPr bwMode="auto">
                            <a:xfrm>
                              <a:off x="603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a:off x="615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5"/>
                          <wps:cNvCnPr>
                            <a:cxnSpLocks noChangeShapeType="1"/>
                          </wps:cNvCnPr>
                          <wps:spPr bwMode="auto">
                            <a:xfrm>
                              <a:off x="626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a:off x="637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7"/>
                          <wps:cNvCnPr>
                            <a:cxnSpLocks noChangeShapeType="1"/>
                          </wps:cNvCnPr>
                          <wps:spPr bwMode="auto">
                            <a:xfrm>
                              <a:off x="649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8"/>
                          <wps:cNvCnPr>
                            <a:cxnSpLocks noChangeShapeType="1"/>
                          </wps:cNvCnPr>
                          <wps:spPr bwMode="auto">
                            <a:xfrm>
                              <a:off x="660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noChangeShapeType="1"/>
                          </wps:cNvCnPr>
                          <wps:spPr bwMode="auto">
                            <a:xfrm>
                              <a:off x="672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a:off x="683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91"/>
                          <wps:cNvCnPr>
                            <a:cxnSpLocks noChangeShapeType="1"/>
                          </wps:cNvCnPr>
                          <wps:spPr bwMode="auto">
                            <a:xfrm>
                              <a:off x="694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706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717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94"/>
                          <wps:cNvCnPr>
                            <a:cxnSpLocks noChangeShapeType="1"/>
                          </wps:cNvCnPr>
                          <wps:spPr bwMode="auto">
                            <a:xfrm>
                              <a:off x="728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95"/>
                          <wps:cNvCnPr>
                            <a:cxnSpLocks noChangeShapeType="1"/>
                          </wps:cNvCnPr>
                          <wps:spPr bwMode="auto">
                            <a:xfrm>
                              <a:off x="739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96"/>
                          <wps:cNvCnPr>
                            <a:cxnSpLocks noChangeShapeType="1"/>
                          </wps:cNvCnPr>
                          <wps:spPr bwMode="auto">
                            <a:xfrm>
                              <a:off x="751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97"/>
                          <wps:cNvCnPr>
                            <a:cxnSpLocks noChangeShapeType="1"/>
                          </wps:cNvCnPr>
                          <wps:spPr bwMode="auto">
                            <a:xfrm>
                              <a:off x="762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98"/>
                          <wps:cNvCnPr>
                            <a:cxnSpLocks noChangeShapeType="1"/>
                          </wps:cNvCnPr>
                          <wps:spPr bwMode="auto">
                            <a:xfrm>
                              <a:off x="773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99"/>
                          <wps:cNvCnPr>
                            <a:cxnSpLocks noChangeShapeType="1"/>
                          </wps:cNvCnPr>
                          <wps:spPr bwMode="auto">
                            <a:xfrm>
                              <a:off x="785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100"/>
                          <wps:cNvCnPr>
                            <a:cxnSpLocks noChangeShapeType="1"/>
                          </wps:cNvCnPr>
                          <wps:spPr bwMode="auto">
                            <a:xfrm>
                              <a:off x="796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01"/>
                          <wps:cNvCnPr>
                            <a:cxnSpLocks noChangeShapeType="1"/>
                          </wps:cNvCnPr>
                          <wps:spPr bwMode="auto">
                            <a:xfrm>
                              <a:off x="807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02"/>
                          <wps:cNvCnPr>
                            <a:cxnSpLocks noChangeShapeType="1"/>
                          </wps:cNvCnPr>
                          <wps:spPr bwMode="auto">
                            <a:xfrm>
                              <a:off x="819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03"/>
                          <wps:cNvCnPr>
                            <a:cxnSpLocks noChangeShapeType="1"/>
                          </wps:cNvCnPr>
                          <wps:spPr bwMode="auto">
                            <a:xfrm>
                              <a:off x="830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noChangeShapeType="1"/>
                          </wps:cNvCnPr>
                          <wps:spPr bwMode="auto">
                            <a:xfrm>
                              <a:off x="842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853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106"/>
                          <wps:cNvCnPr>
                            <a:cxnSpLocks noChangeShapeType="1"/>
                          </wps:cNvCnPr>
                          <wps:spPr bwMode="auto">
                            <a:xfrm>
                              <a:off x="864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07"/>
                          <wps:cNvCnPr>
                            <a:cxnSpLocks noChangeShapeType="1"/>
                          </wps:cNvCnPr>
                          <wps:spPr bwMode="auto">
                            <a:xfrm>
                              <a:off x="876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108"/>
                          <wps:cNvSpPr>
                            <a:spLocks/>
                          </wps:cNvSpPr>
                          <wps:spPr bwMode="auto">
                            <a:xfrm>
                              <a:off x="826" y="4408"/>
                              <a:ext cx="28" cy="43"/>
                            </a:xfrm>
                            <a:custGeom>
                              <a:avLst/>
                              <a:gdLst>
                                <a:gd name="T0" fmla="*/ 0 w 28"/>
                                <a:gd name="T1" fmla="*/ 0 h 43"/>
                                <a:gd name="T2" fmla="*/ 0 w 28"/>
                                <a:gd name="T3" fmla="*/ 43 h 43"/>
                                <a:gd name="T4" fmla="*/ 28 w 28"/>
                                <a:gd name="T5" fmla="*/ 14 h 43"/>
                                <a:gd name="T6" fmla="*/ 19 w 28"/>
                                <a:gd name="T7" fmla="*/ 14 h 43"/>
                                <a:gd name="T8" fmla="*/ 14 w 28"/>
                                <a:gd name="T9" fmla="*/ 4 h 43"/>
                                <a:gd name="T10" fmla="*/ 4 w 28"/>
                                <a:gd name="T11" fmla="*/ 4 h 43"/>
                                <a:gd name="T12" fmla="*/ 4 w 28"/>
                                <a:gd name="T13" fmla="*/ 0 h 43"/>
                                <a:gd name="T14" fmla="*/ 0 w 28"/>
                                <a:gd name="T15" fmla="*/ 0 h 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3">
                                  <a:moveTo>
                                    <a:pt x="0" y="0"/>
                                  </a:moveTo>
                                  <a:lnTo>
                                    <a:pt x="0" y="43"/>
                                  </a:lnTo>
                                  <a:lnTo>
                                    <a:pt x="28" y="14"/>
                                  </a:lnTo>
                                  <a:lnTo>
                                    <a:pt x="19" y="14"/>
                                  </a:lnTo>
                                  <a:lnTo>
                                    <a:pt x="14" y="4"/>
                                  </a:lnTo>
                                  <a:lnTo>
                                    <a:pt x="4" y="4"/>
                                  </a:lnTo>
                                  <a:lnTo>
                                    <a:pt x="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821" y="4403"/>
                              <a:ext cx="33" cy="48"/>
                            </a:xfrm>
                            <a:custGeom>
                              <a:avLst/>
                              <a:gdLst>
                                <a:gd name="T0" fmla="*/ 9 w 33"/>
                                <a:gd name="T1" fmla="*/ 0 h 48"/>
                                <a:gd name="T2" fmla="*/ 0 w 33"/>
                                <a:gd name="T3" fmla="*/ 0 h 48"/>
                                <a:gd name="T4" fmla="*/ 0 w 33"/>
                                <a:gd name="T5" fmla="*/ 48 h 48"/>
                                <a:gd name="T6" fmla="*/ 9 w 33"/>
                                <a:gd name="T7" fmla="*/ 48 h 48"/>
                                <a:gd name="T8" fmla="*/ 33 w 33"/>
                                <a:gd name="T9" fmla="*/ 24 h 48"/>
                                <a:gd name="T10" fmla="*/ 33 w 33"/>
                                <a:gd name="T11" fmla="*/ 14 h 48"/>
                                <a:gd name="T12" fmla="*/ 9 w 33"/>
                                <a:gd name="T13" fmla="*/ 0 h 48"/>
                                <a:gd name="T14" fmla="*/ 0 w 33"/>
                                <a:gd name="T15" fmla="*/ 9 h 48"/>
                                <a:gd name="T16" fmla="*/ 24 w 33"/>
                                <a:gd name="T17" fmla="*/ 24 h 48"/>
                                <a:gd name="T18" fmla="*/ 24 w 33"/>
                                <a:gd name="T19" fmla="*/ 14 h 48"/>
                                <a:gd name="T20" fmla="*/ 0 w 33"/>
                                <a:gd name="T21" fmla="*/ 38 h 48"/>
                                <a:gd name="T22" fmla="*/ 9 w 33"/>
                                <a:gd name="T23" fmla="*/ 43 h 48"/>
                                <a:gd name="T24" fmla="*/ 9 w 33"/>
                                <a:gd name="T25" fmla="*/ 5 h 48"/>
                                <a:gd name="T26" fmla="*/ 0 w 33"/>
                                <a:gd name="T27" fmla="*/ 9 h 48"/>
                                <a:gd name="T28" fmla="*/ 9 w 33"/>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8">
                                  <a:moveTo>
                                    <a:pt x="9" y="0"/>
                                  </a:moveTo>
                                  <a:lnTo>
                                    <a:pt x="0" y="0"/>
                                  </a:lnTo>
                                  <a:lnTo>
                                    <a:pt x="0" y="48"/>
                                  </a:lnTo>
                                  <a:lnTo>
                                    <a:pt x="9" y="48"/>
                                  </a:lnTo>
                                  <a:lnTo>
                                    <a:pt x="33" y="24"/>
                                  </a:lnTo>
                                  <a:lnTo>
                                    <a:pt x="33" y="14"/>
                                  </a:lnTo>
                                  <a:lnTo>
                                    <a:pt x="9" y="0"/>
                                  </a:lnTo>
                                  <a:lnTo>
                                    <a:pt x="0" y="9"/>
                                  </a:lnTo>
                                  <a:lnTo>
                                    <a:pt x="24" y="24"/>
                                  </a:lnTo>
                                  <a:lnTo>
                                    <a:pt x="24" y="14"/>
                                  </a:lnTo>
                                  <a:lnTo>
                                    <a:pt x="0" y="38"/>
                                  </a:lnTo>
                                  <a:lnTo>
                                    <a:pt x="9" y="43"/>
                                  </a:lnTo>
                                  <a:lnTo>
                                    <a:pt x="9" y="5"/>
                                  </a:lnTo>
                                  <a:lnTo>
                                    <a:pt x="0"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wps:cNvSpPr>
                          <wps:spPr bwMode="auto">
                            <a:xfrm>
                              <a:off x="3677" y="1268"/>
                              <a:ext cx="2909" cy="629"/>
                            </a:xfrm>
                            <a:custGeom>
                              <a:avLst/>
                              <a:gdLst>
                                <a:gd name="T0" fmla="*/ 1421 w 2909"/>
                                <a:gd name="T1" fmla="*/ 19 h 629"/>
                                <a:gd name="T2" fmla="*/ 1392 w 2909"/>
                                <a:gd name="T3" fmla="*/ 33 h 629"/>
                                <a:gd name="T4" fmla="*/ 1325 w 2909"/>
                                <a:gd name="T5" fmla="*/ 67 h 629"/>
                                <a:gd name="T6" fmla="*/ 1253 w 2909"/>
                                <a:gd name="T7" fmla="*/ 81 h 629"/>
                                <a:gd name="T8" fmla="*/ 1099 w 2909"/>
                                <a:gd name="T9" fmla="*/ 91 h 629"/>
                                <a:gd name="T10" fmla="*/ 1061 w 2909"/>
                                <a:gd name="T11" fmla="*/ 115 h 629"/>
                                <a:gd name="T12" fmla="*/ 1022 w 2909"/>
                                <a:gd name="T13" fmla="*/ 139 h 629"/>
                                <a:gd name="T14" fmla="*/ 984 w 2909"/>
                                <a:gd name="T15" fmla="*/ 153 h 629"/>
                                <a:gd name="T16" fmla="*/ 922 w 2909"/>
                                <a:gd name="T17" fmla="*/ 163 h 629"/>
                                <a:gd name="T18" fmla="*/ 869 w 2909"/>
                                <a:gd name="T19" fmla="*/ 163 h 629"/>
                                <a:gd name="T20" fmla="*/ 845 w 2909"/>
                                <a:gd name="T21" fmla="*/ 172 h 629"/>
                                <a:gd name="T22" fmla="*/ 821 w 2909"/>
                                <a:gd name="T23" fmla="*/ 182 h 629"/>
                                <a:gd name="T24" fmla="*/ 797 w 2909"/>
                                <a:gd name="T25" fmla="*/ 192 h 629"/>
                                <a:gd name="T26" fmla="*/ 653 w 2909"/>
                                <a:gd name="T27" fmla="*/ 206 h 629"/>
                                <a:gd name="T28" fmla="*/ 629 w 2909"/>
                                <a:gd name="T29" fmla="*/ 192 h 629"/>
                                <a:gd name="T30" fmla="*/ 600 w 2909"/>
                                <a:gd name="T31" fmla="*/ 172 h 629"/>
                                <a:gd name="T32" fmla="*/ 523 w 2909"/>
                                <a:gd name="T33" fmla="*/ 177 h 629"/>
                                <a:gd name="T34" fmla="*/ 499 w 2909"/>
                                <a:gd name="T35" fmla="*/ 187 h 629"/>
                                <a:gd name="T36" fmla="*/ 470 w 2909"/>
                                <a:gd name="T37" fmla="*/ 201 h 629"/>
                                <a:gd name="T38" fmla="*/ 427 w 2909"/>
                                <a:gd name="T39" fmla="*/ 201 h 629"/>
                                <a:gd name="T40" fmla="*/ 394 w 2909"/>
                                <a:gd name="T41" fmla="*/ 216 h 629"/>
                                <a:gd name="T42" fmla="*/ 413 w 2909"/>
                                <a:gd name="T43" fmla="*/ 278 h 629"/>
                                <a:gd name="T44" fmla="*/ 398 w 2909"/>
                                <a:gd name="T45" fmla="*/ 340 h 629"/>
                                <a:gd name="T46" fmla="*/ 158 w 2909"/>
                                <a:gd name="T47" fmla="*/ 528 h 629"/>
                                <a:gd name="T48" fmla="*/ 110 w 2909"/>
                                <a:gd name="T49" fmla="*/ 494 h 629"/>
                                <a:gd name="T50" fmla="*/ 96 w 2909"/>
                                <a:gd name="T51" fmla="*/ 465 h 629"/>
                                <a:gd name="T52" fmla="*/ 0 w 2909"/>
                                <a:gd name="T53" fmla="*/ 556 h 629"/>
                                <a:gd name="T54" fmla="*/ 29 w 2909"/>
                                <a:gd name="T55" fmla="*/ 605 h 629"/>
                                <a:gd name="T56" fmla="*/ 2909 w 2909"/>
                                <a:gd name="T57" fmla="*/ 624 h 629"/>
                                <a:gd name="T58" fmla="*/ 2870 w 2909"/>
                                <a:gd name="T59" fmla="*/ 585 h 629"/>
                                <a:gd name="T60" fmla="*/ 2832 w 2909"/>
                                <a:gd name="T61" fmla="*/ 556 h 629"/>
                                <a:gd name="T62" fmla="*/ 2822 w 2909"/>
                                <a:gd name="T63" fmla="*/ 499 h 629"/>
                                <a:gd name="T64" fmla="*/ 2803 w 2909"/>
                                <a:gd name="T65" fmla="*/ 460 h 629"/>
                                <a:gd name="T66" fmla="*/ 2678 w 2909"/>
                                <a:gd name="T67" fmla="*/ 446 h 629"/>
                                <a:gd name="T68" fmla="*/ 2640 w 2909"/>
                                <a:gd name="T69" fmla="*/ 408 h 629"/>
                                <a:gd name="T70" fmla="*/ 2626 w 2909"/>
                                <a:gd name="T71" fmla="*/ 201 h 629"/>
                                <a:gd name="T72" fmla="*/ 2568 w 2909"/>
                                <a:gd name="T73" fmla="*/ 187 h 629"/>
                                <a:gd name="T74" fmla="*/ 2549 w 2909"/>
                                <a:gd name="T75" fmla="*/ 177 h 629"/>
                                <a:gd name="T76" fmla="*/ 2328 w 2909"/>
                                <a:gd name="T77" fmla="*/ 177 h 629"/>
                                <a:gd name="T78" fmla="*/ 2165 w 2909"/>
                                <a:gd name="T79" fmla="*/ 192 h 629"/>
                                <a:gd name="T80" fmla="*/ 2122 w 2909"/>
                                <a:gd name="T81" fmla="*/ 192 h 629"/>
                                <a:gd name="T82" fmla="*/ 2102 w 2909"/>
                                <a:gd name="T83" fmla="*/ 182 h 629"/>
                                <a:gd name="T84" fmla="*/ 2083 w 2909"/>
                                <a:gd name="T85" fmla="*/ 172 h 629"/>
                                <a:gd name="T86" fmla="*/ 1906 w 2909"/>
                                <a:gd name="T87" fmla="*/ 163 h 629"/>
                                <a:gd name="T88" fmla="*/ 1867 w 2909"/>
                                <a:gd name="T89" fmla="*/ 153 h 629"/>
                                <a:gd name="T90" fmla="*/ 1834 w 2909"/>
                                <a:gd name="T91" fmla="*/ 129 h 629"/>
                                <a:gd name="T92" fmla="*/ 1781 w 2909"/>
                                <a:gd name="T93" fmla="*/ 110 h 629"/>
                                <a:gd name="T94" fmla="*/ 1733 w 2909"/>
                                <a:gd name="T95" fmla="*/ 124 h 629"/>
                                <a:gd name="T96" fmla="*/ 1699 w 2909"/>
                                <a:gd name="T97" fmla="*/ 134 h 629"/>
                                <a:gd name="T98" fmla="*/ 1637 w 2909"/>
                                <a:gd name="T99" fmla="*/ 144 h 629"/>
                                <a:gd name="T100" fmla="*/ 1608 w 2909"/>
                                <a:gd name="T101" fmla="*/ 124 h 629"/>
                                <a:gd name="T102" fmla="*/ 1594 w 2909"/>
                                <a:gd name="T103" fmla="*/ 96 h 629"/>
                                <a:gd name="T104" fmla="*/ 1608 w 2909"/>
                                <a:gd name="T105" fmla="*/ 48 h 629"/>
                                <a:gd name="T106" fmla="*/ 1440 w 2909"/>
                                <a:gd name="T10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09" h="629">
                                  <a:moveTo>
                                    <a:pt x="1440" y="0"/>
                                  </a:moveTo>
                                  <a:lnTo>
                                    <a:pt x="1440" y="4"/>
                                  </a:lnTo>
                                  <a:lnTo>
                                    <a:pt x="1421" y="14"/>
                                  </a:lnTo>
                                  <a:lnTo>
                                    <a:pt x="1421" y="19"/>
                                  </a:lnTo>
                                  <a:lnTo>
                                    <a:pt x="1411" y="19"/>
                                  </a:lnTo>
                                  <a:lnTo>
                                    <a:pt x="1411" y="24"/>
                                  </a:lnTo>
                                  <a:lnTo>
                                    <a:pt x="1402" y="33"/>
                                  </a:lnTo>
                                  <a:lnTo>
                                    <a:pt x="1392" y="33"/>
                                  </a:lnTo>
                                  <a:lnTo>
                                    <a:pt x="1392" y="38"/>
                                  </a:lnTo>
                                  <a:lnTo>
                                    <a:pt x="1354" y="62"/>
                                  </a:lnTo>
                                  <a:lnTo>
                                    <a:pt x="1354" y="67"/>
                                  </a:lnTo>
                                  <a:lnTo>
                                    <a:pt x="1325" y="67"/>
                                  </a:lnTo>
                                  <a:lnTo>
                                    <a:pt x="1325" y="72"/>
                                  </a:lnTo>
                                  <a:lnTo>
                                    <a:pt x="1277" y="76"/>
                                  </a:lnTo>
                                  <a:lnTo>
                                    <a:pt x="1277" y="81"/>
                                  </a:lnTo>
                                  <a:lnTo>
                                    <a:pt x="1253" y="81"/>
                                  </a:lnTo>
                                  <a:lnTo>
                                    <a:pt x="1253" y="86"/>
                                  </a:lnTo>
                                  <a:lnTo>
                                    <a:pt x="1109" y="86"/>
                                  </a:lnTo>
                                  <a:lnTo>
                                    <a:pt x="1109" y="91"/>
                                  </a:lnTo>
                                  <a:lnTo>
                                    <a:pt x="1099" y="91"/>
                                  </a:lnTo>
                                  <a:lnTo>
                                    <a:pt x="1099" y="96"/>
                                  </a:lnTo>
                                  <a:lnTo>
                                    <a:pt x="1070" y="110"/>
                                  </a:lnTo>
                                  <a:lnTo>
                                    <a:pt x="1070" y="115"/>
                                  </a:lnTo>
                                  <a:lnTo>
                                    <a:pt x="1061" y="115"/>
                                  </a:lnTo>
                                  <a:lnTo>
                                    <a:pt x="1061" y="120"/>
                                  </a:lnTo>
                                  <a:lnTo>
                                    <a:pt x="1032" y="134"/>
                                  </a:lnTo>
                                  <a:lnTo>
                                    <a:pt x="1032" y="139"/>
                                  </a:lnTo>
                                  <a:lnTo>
                                    <a:pt x="1022" y="139"/>
                                  </a:lnTo>
                                  <a:lnTo>
                                    <a:pt x="1022" y="144"/>
                                  </a:lnTo>
                                  <a:lnTo>
                                    <a:pt x="994" y="148"/>
                                  </a:lnTo>
                                  <a:lnTo>
                                    <a:pt x="994" y="153"/>
                                  </a:lnTo>
                                  <a:lnTo>
                                    <a:pt x="984" y="153"/>
                                  </a:lnTo>
                                  <a:lnTo>
                                    <a:pt x="984" y="158"/>
                                  </a:lnTo>
                                  <a:lnTo>
                                    <a:pt x="970" y="158"/>
                                  </a:lnTo>
                                  <a:lnTo>
                                    <a:pt x="970" y="163"/>
                                  </a:lnTo>
                                  <a:lnTo>
                                    <a:pt x="922" y="163"/>
                                  </a:lnTo>
                                  <a:lnTo>
                                    <a:pt x="922" y="158"/>
                                  </a:lnTo>
                                  <a:lnTo>
                                    <a:pt x="883" y="158"/>
                                  </a:lnTo>
                                  <a:lnTo>
                                    <a:pt x="883" y="163"/>
                                  </a:lnTo>
                                  <a:lnTo>
                                    <a:pt x="869" y="163"/>
                                  </a:lnTo>
                                  <a:lnTo>
                                    <a:pt x="869" y="168"/>
                                  </a:lnTo>
                                  <a:lnTo>
                                    <a:pt x="859" y="168"/>
                                  </a:lnTo>
                                  <a:lnTo>
                                    <a:pt x="859" y="172"/>
                                  </a:lnTo>
                                  <a:lnTo>
                                    <a:pt x="845" y="172"/>
                                  </a:lnTo>
                                  <a:lnTo>
                                    <a:pt x="845" y="177"/>
                                  </a:lnTo>
                                  <a:lnTo>
                                    <a:pt x="835" y="177"/>
                                  </a:lnTo>
                                  <a:lnTo>
                                    <a:pt x="835" y="182"/>
                                  </a:lnTo>
                                  <a:lnTo>
                                    <a:pt x="821" y="182"/>
                                  </a:lnTo>
                                  <a:lnTo>
                                    <a:pt x="821" y="187"/>
                                  </a:lnTo>
                                  <a:lnTo>
                                    <a:pt x="811" y="187"/>
                                  </a:lnTo>
                                  <a:lnTo>
                                    <a:pt x="811" y="192"/>
                                  </a:lnTo>
                                  <a:lnTo>
                                    <a:pt x="797" y="192"/>
                                  </a:lnTo>
                                  <a:lnTo>
                                    <a:pt x="797" y="196"/>
                                  </a:lnTo>
                                  <a:lnTo>
                                    <a:pt x="787" y="196"/>
                                  </a:lnTo>
                                  <a:lnTo>
                                    <a:pt x="787" y="201"/>
                                  </a:lnTo>
                                  <a:lnTo>
                                    <a:pt x="653" y="206"/>
                                  </a:lnTo>
                                  <a:lnTo>
                                    <a:pt x="653" y="201"/>
                                  </a:lnTo>
                                  <a:lnTo>
                                    <a:pt x="643" y="201"/>
                                  </a:lnTo>
                                  <a:lnTo>
                                    <a:pt x="638" y="192"/>
                                  </a:lnTo>
                                  <a:lnTo>
                                    <a:pt x="629" y="192"/>
                                  </a:lnTo>
                                  <a:lnTo>
                                    <a:pt x="624" y="182"/>
                                  </a:lnTo>
                                  <a:lnTo>
                                    <a:pt x="614" y="182"/>
                                  </a:lnTo>
                                  <a:lnTo>
                                    <a:pt x="610" y="172"/>
                                  </a:lnTo>
                                  <a:lnTo>
                                    <a:pt x="600" y="172"/>
                                  </a:lnTo>
                                  <a:lnTo>
                                    <a:pt x="600" y="168"/>
                                  </a:lnTo>
                                  <a:lnTo>
                                    <a:pt x="542" y="168"/>
                                  </a:lnTo>
                                  <a:lnTo>
                                    <a:pt x="542" y="172"/>
                                  </a:lnTo>
                                  <a:lnTo>
                                    <a:pt x="523" y="177"/>
                                  </a:lnTo>
                                  <a:lnTo>
                                    <a:pt x="523" y="182"/>
                                  </a:lnTo>
                                  <a:lnTo>
                                    <a:pt x="514" y="182"/>
                                  </a:lnTo>
                                  <a:lnTo>
                                    <a:pt x="514" y="187"/>
                                  </a:lnTo>
                                  <a:lnTo>
                                    <a:pt x="499" y="187"/>
                                  </a:lnTo>
                                  <a:lnTo>
                                    <a:pt x="499" y="192"/>
                                  </a:lnTo>
                                  <a:lnTo>
                                    <a:pt x="480" y="196"/>
                                  </a:lnTo>
                                  <a:lnTo>
                                    <a:pt x="480" y="201"/>
                                  </a:lnTo>
                                  <a:lnTo>
                                    <a:pt x="470" y="201"/>
                                  </a:lnTo>
                                  <a:lnTo>
                                    <a:pt x="470" y="206"/>
                                  </a:lnTo>
                                  <a:lnTo>
                                    <a:pt x="446" y="206"/>
                                  </a:lnTo>
                                  <a:lnTo>
                                    <a:pt x="446" y="201"/>
                                  </a:lnTo>
                                  <a:lnTo>
                                    <a:pt x="427" y="201"/>
                                  </a:lnTo>
                                  <a:lnTo>
                                    <a:pt x="427" y="206"/>
                                  </a:lnTo>
                                  <a:lnTo>
                                    <a:pt x="408" y="211"/>
                                  </a:lnTo>
                                  <a:lnTo>
                                    <a:pt x="408" y="216"/>
                                  </a:lnTo>
                                  <a:lnTo>
                                    <a:pt x="394" y="216"/>
                                  </a:lnTo>
                                  <a:lnTo>
                                    <a:pt x="398" y="225"/>
                                  </a:lnTo>
                                  <a:lnTo>
                                    <a:pt x="408" y="225"/>
                                  </a:lnTo>
                                  <a:lnTo>
                                    <a:pt x="418" y="235"/>
                                  </a:lnTo>
                                  <a:lnTo>
                                    <a:pt x="413" y="278"/>
                                  </a:lnTo>
                                  <a:lnTo>
                                    <a:pt x="408" y="278"/>
                                  </a:lnTo>
                                  <a:lnTo>
                                    <a:pt x="403" y="321"/>
                                  </a:lnTo>
                                  <a:lnTo>
                                    <a:pt x="398" y="321"/>
                                  </a:lnTo>
                                  <a:lnTo>
                                    <a:pt x="398" y="340"/>
                                  </a:lnTo>
                                  <a:lnTo>
                                    <a:pt x="216" y="523"/>
                                  </a:lnTo>
                                  <a:lnTo>
                                    <a:pt x="192" y="523"/>
                                  </a:lnTo>
                                  <a:lnTo>
                                    <a:pt x="192" y="528"/>
                                  </a:lnTo>
                                  <a:lnTo>
                                    <a:pt x="158" y="528"/>
                                  </a:lnTo>
                                  <a:lnTo>
                                    <a:pt x="158" y="532"/>
                                  </a:lnTo>
                                  <a:lnTo>
                                    <a:pt x="134" y="532"/>
                                  </a:lnTo>
                                  <a:lnTo>
                                    <a:pt x="115" y="494"/>
                                  </a:lnTo>
                                  <a:lnTo>
                                    <a:pt x="110" y="494"/>
                                  </a:lnTo>
                                  <a:lnTo>
                                    <a:pt x="106" y="475"/>
                                  </a:lnTo>
                                  <a:lnTo>
                                    <a:pt x="101" y="475"/>
                                  </a:lnTo>
                                  <a:lnTo>
                                    <a:pt x="101" y="465"/>
                                  </a:lnTo>
                                  <a:lnTo>
                                    <a:pt x="96" y="465"/>
                                  </a:lnTo>
                                  <a:lnTo>
                                    <a:pt x="96" y="460"/>
                                  </a:lnTo>
                                  <a:lnTo>
                                    <a:pt x="91" y="460"/>
                                  </a:lnTo>
                                  <a:lnTo>
                                    <a:pt x="91" y="470"/>
                                  </a:lnTo>
                                  <a:lnTo>
                                    <a:pt x="0" y="556"/>
                                  </a:lnTo>
                                  <a:lnTo>
                                    <a:pt x="14" y="585"/>
                                  </a:lnTo>
                                  <a:lnTo>
                                    <a:pt x="19" y="585"/>
                                  </a:lnTo>
                                  <a:lnTo>
                                    <a:pt x="24" y="605"/>
                                  </a:lnTo>
                                  <a:lnTo>
                                    <a:pt x="29" y="605"/>
                                  </a:lnTo>
                                  <a:lnTo>
                                    <a:pt x="38" y="629"/>
                                  </a:lnTo>
                                  <a:lnTo>
                                    <a:pt x="134" y="629"/>
                                  </a:lnTo>
                                  <a:lnTo>
                                    <a:pt x="134" y="624"/>
                                  </a:lnTo>
                                  <a:lnTo>
                                    <a:pt x="2909" y="624"/>
                                  </a:lnTo>
                                  <a:lnTo>
                                    <a:pt x="2894" y="595"/>
                                  </a:lnTo>
                                  <a:lnTo>
                                    <a:pt x="2885" y="595"/>
                                  </a:lnTo>
                                  <a:lnTo>
                                    <a:pt x="2880" y="585"/>
                                  </a:lnTo>
                                  <a:lnTo>
                                    <a:pt x="2870" y="585"/>
                                  </a:lnTo>
                                  <a:lnTo>
                                    <a:pt x="2861" y="571"/>
                                  </a:lnTo>
                                  <a:lnTo>
                                    <a:pt x="2851" y="571"/>
                                  </a:lnTo>
                                  <a:lnTo>
                                    <a:pt x="2842" y="556"/>
                                  </a:lnTo>
                                  <a:lnTo>
                                    <a:pt x="2832" y="556"/>
                                  </a:lnTo>
                                  <a:lnTo>
                                    <a:pt x="2827" y="547"/>
                                  </a:lnTo>
                                  <a:lnTo>
                                    <a:pt x="2827" y="528"/>
                                  </a:lnTo>
                                  <a:lnTo>
                                    <a:pt x="2822" y="528"/>
                                  </a:lnTo>
                                  <a:lnTo>
                                    <a:pt x="2822" y="499"/>
                                  </a:lnTo>
                                  <a:lnTo>
                                    <a:pt x="2818" y="499"/>
                                  </a:lnTo>
                                  <a:lnTo>
                                    <a:pt x="2813" y="480"/>
                                  </a:lnTo>
                                  <a:lnTo>
                                    <a:pt x="2808" y="480"/>
                                  </a:lnTo>
                                  <a:lnTo>
                                    <a:pt x="2803" y="460"/>
                                  </a:lnTo>
                                  <a:lnTo>
                                    <a:pt x="2741" y="460"/>
                                  </a:lnTo>
                                  <a:lnTo>
                                    <a:pt x="2741" y="465"/>
                                  </a:lnTo>
                                  <a:lnTo>
                                    <a:pt x="2683" y="465"/>
                                  </a:lnTo>
                                  <a:lnTo>
                                    <a:pt x="2678" y="446"/>
                                  </a:lnTo>
                                  <a:lnTo>
                                    <a:pt x="2674" y="446"/>
                                  </a:lnTo>
                                  <a:lnTo>
                                    <a:pt x="2674" y="436"/>
                                  </a:lnTo>
                                  <a:lnTo>
                                    <a:pt x="2664" y="436"/>
                                  </a:lnTo>
                                  <a:lnTo>
                                    <a:pt x="2640" y="408"/>
                                  </a:lnTo>
                                  <a:lnTo>
                                    <a:pt x="2640" y="220"/>
                                  </a:lnTo>
                                  <a:lnTo>
                                    <a:pt x="2635" y="220"/>
                                  </a:lnTo>
                                  <a:lnTo>
                                    <a:pt x="2630" y="201"/>
                                  </a:lnTo>
                                  <a:lnTo>
                                    <a:pt x="2626" y="201"/>
                                  </a:lnTo>
                                  <a:lnTo>
                                    <a:pt x="2626" y="192"/>
                                  </a:lnTo>
                                  <a:lnTo>
                                    <a:pt x="2578" y="192"/>
                                  </a:lnTo>
                                  <a:lnTo>
                                    <a:pt x="2578" y="187"/>
                                  </a:lnTo>
                                  <a:lnTo>
                                    <a:pt x="2568" y="187"/>
                                  </a:lnTo>
                                  <a:lnTo>
                                    <a:pt x="2568" y="182"/>
                                  </a:lnTo>
                                  <a:lnTo>
                                    <a:pt x="2558" y="182"/>
                                  </a:lnTo>
                                  <a:lnTo>
                                    <a:pt x="2558" y="177"/>
                                  </a:lnTo>
                                  <a:lnTo>
                                    <a:pt x="2549" y="177"/>
                                  </a:lnTo>
                                  <a:lnTo>
                                    <a:pt x="2549" y="172"/>
                                  </a:lnTo>
                                  <a:lnTo>
                                    <a:pt x="2347" y="172"/>
                                  </a:lnTo>
                                  <a:lnTo>
                                    <a:pt x="2347" y="177"/>
                                  </a:lnTo>
                                  <a:lnTo>
                                    <a:pt x="2328" y="177"/>
                                  </a:lnTo>
                                  <a:lnTo>
                                    <a:pt x="2328" y="182"/>
                                  </a:lnTo>
                                  <a:lnTo>
                                    <a:pt x="2222" y="182"/>
                                  </a:lnTo>
                                  <a:lnTo>
                                    <a:pt x="2222" y="187"/>
                                  </a:lnTo>
                                  <a:lnTo>
                                    <a:pt x="2165" y="192"/>
                                  </a:lnTo>
                                  <a:lnTo>
                                    <a:pt x="2165" y="196"/>
                                  </a:lnTo>
                                  <a:lnTo>
                                    <a:pt x="2131" y="196"/>
                                  </a:lnTo>
                                  <a:lnTo>
                                    <a:pt x="2131" y="192"/>
                                  </a:lnTo>
                                  <a:lnTo>
                                    <a:pt x="2122" y="192"/>
                                  </a:lnTo>
                                  <a:lnTo>
                                    <a:pt x="2122" y="187"/>
                                  </a:lnTo>
                                  <a:lnTo>
                                    <a:pt x="2112" y="187"/>
                                  </a:lnTo>
                                  <a:lnTo>
                                    <a:pt x="2112" y="182"/>
                                  </a:lnTo>
                                  <a:lnTo>
                                    <a:pt x="2102" y="182"/>
                                  </a:lnTo>
                                  <a:lnTo>
                                    <a:pt x="2102" y="177"/>
                                  </a:lnTo>
                                  <a:lnTo>
                                    <a:pt x="2093" y="177"/>
                                  </a:lnTo>
                                  <a:lnTo>
                                    <a:pt x="2093" y="172"/>
                                  </a:lnTo>
                                  <a:lnTo>
                                    <a:pt x="2083" y="172"/>
                                  </a:lnTo>
                                  <a:lnTo>
                                    <a:pt x="2083" y="168"/>
                                  </a:lnTo>
                                  <a:lnTo>
                                    <a:pt x="2026" y="168"/>
                                  </a:lnTo>
                                  <a:lnTo>
                                    <a:pt x="2026" y="163"/>
                                  </a:lnTo>
                                  <a:lnTo>
                                    <a:pt x="1906" y="163"/>
                                  </a:lnTo>
                                  <a:lnTo>
                                    <a:pt x="1906" y="158"/>
                                  </a:lnTo>
                                  <a:lnTo>
                                    <a:pt x="1886" y="158"/>
                                  </a:lnTo>
                                  <a:lnTo>
                                    <a:pt x="1886" y="153"/>
                                  </a:lnTo>
                                  <a:lnTo>
                                    <a:pt x="1867" y="153"/>
                                  </a:lnTo>
                                  <a:lnTo>
                                    <a:pt x="1862" y="144"/>
                                  </a:lnTo>
                                  <a:lnTo>
                                    <a:pt x="1853" y="144"/>
                                  </a:lnTo>
                                  <a:lnTo>
                                    <a:pt x="1843" y="129"/>
                                  </a:lnTo>
                                  <a:lnTo>
                                    <a:pt x="1834" y="129"/>
                                  </a:lnTo>
                                  <a:lnTo>
                                    <a:pt x="1824" y="115"/>
                                  </a:lnTo>
                                  <a:lnTo>
                                    <a:pt x="1814" y="115"/>
                                  </a:lnTo>
                                  <a:lnTo>
                                    <a:pt x="1810" y="105"/>
                                  </a:lnTo>
                                  <a:lnTo>
                                    <a:pt x="1781" y="110"/>
                                  </a:lnTo>
                                  <a:lnTo>
                                    <a:pt x="1781" y="115"/>
                                  </a:lnTo>
                                  <a:lnTo>
                                    <a:pt x="1762" y="115"/>
                                  </a:lnTo>
                                  <a:lnTo>
                                    <a:pt x="1762" y="120"/>
                                  </a:lnTo>
                                  <a:lnTo>
                                    <a:pt x="1733" y="124"/>
                                  </a:lnTo>
                                  <a:lnTo>
                                    <a:pt x="1733" y="129"/>
                                  </a:lnTo>
                                  <a:lnTo>
                                    <a:pt x="1714" y="129"/>
                                  </a:lnTo>
                                  <a:lnTo>
                                    <a:pt x="1714" y="134"/>
                                  </a:lnTo>
                                  <a:lnTo>
                                    <a:pt x="1699" y="134"/>
                                  </a:lnTo>
                                  <a:lnTo>
                                    <a:pt x="1699" y="139"/>
                                  </a:lnTo>
                                  <a:lnTo>
                                    <a:pt x="1670" y="139"/>
                                  </a:lnTo>
                                  <a:lnTo>
                                    <a:pt x="1670" y="144"/>
                                  </a:lnTo>
                                  <a:lnTo>
                                    <a:pt x="1637" y="144"/>
                                  </a:lnTo>
                                  <a:lnTo>
                                    <a:pt x="1632" y="134"/>
                                  </a:lnTo>
                                  <a:lnTo>
                                    <a:pt x="1622" y="134"/>
                                  </a:lnTo>
                                  <a:lnTo>
                                    <a:pt x="1618" y="124"/>
                                  </a:lnTo>
                                  <a:lnTo>
                                    <a:pt x="1608" y="124"/>
                                  </a:lnTo>
                                  <a:lnTo>
                                    <a:pt x="1603" y="115"/>
                                  </a:lnTo>
                                  <a:lnTo>
                                    <a:pt x="1594" y="115"/>
                                  </a:lnTo>
                                  <a:lnTo>
                                    <a:pt x="1589" y="96"/>
                                  </a:lnTo>
                                  <a:lnTo>
                                    <a:pt x="1594" y="96"/>
                                  </a:lnTo>
                                  <a:lnTo>
                                    <a:pt x="1594" y="81"/>
                                  </a:lnTo>
                                  <a:lnTo>
                                    <a:pt x="1598" y="81"/>
                                  </a:lnTo>
                                  <a:lnTo>
                                    <a:pt x="1603" y="48"/>
                                  </a:lnTo>
                                  <a:lnTo>
                                    <a:pt x="1608" y="48"/>
                                  </a:lnTo>
                                  <a:lnTo>
                                    <a:pt x="1608" y="33"/>
                                  </a:lnTo>
                                  <a:lnTo>
                                    <a:pt x="1613" y="33"/>
                                  </a:lnTo>
                                  <a:lnTo>
                                    <a:pt x="1618" y="0"/>
                                  </a:lnTo>
                                  <a:lnTo>
                                    <a:pt x="14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wps:cNvSpPr>
                          <wps:spPr bwMode="auto">
                            <a:xfrm>
                              <a:off x="3912" y="1661"/>
                              <a:ext cx="4541" cy="1297"/>
                            </a:xfrm>
                            <a:custGeom>
                              <a:avLst/>
                              <a:gdLst>
                                <a:gd name="T0" fmla="*/ 4061 w 4541"/>
                                <a:gd name="T1" fmla="*/ 130 h 1297"/>
                                <a:gd name="T2" fmla="*/ 3860 w 4541"/>
                                <a:gd name="T3" fmla="*/ 139 h 1297"/>
                                <a:gd name="T4" fmla="*/ 3744 w 4541"/>
                                <a:gd name="T5" fmla="*/ 163 h 1297"/>
                                <a:gd name="T6" fmla="*/ 3792 w 4541"/>
                                <a:gd name="T7" fmla="*/ 212 h 1297"/>
                                <a:gd name="T8" fmla="*/ 3744 w 4541"/>
                                <a:gd name="T9" fmla="*/ 351 h 1297"/>
                                <a:gd name="T10" fmla="*/ 3701 w 4541"/>
                                <a:gd name="T11" fmla="*/ 389 h 1297"/>
                                <a:gd name="T12" fmla="*/ 3605 w 4541"/>
                                <a:gd name="T13" fmla="*/ 365 h 1297"/>
                                <a:gd name="T14" fmla="*/ 3538 w 4541"/>
                                <a:gd name="T15" fmla="*/ 399 h 1297"/>
                                <a:gd name="T16" fmla="*/ 3442 w 4541"/>
                                <a:gd name="T17" fmla="*/ 370 h 1297"/>
                                <a:gd name="T18" fmla="*/ 3428 w 4541"/>
                                <a:gd name="T19" fmla="*/ 322 h 1297"/>
                                <a:gd name="T20" fmla="*/ 3317 w 4541"/>
                                <a:gd name="T21" fmla="*/ 389 h 1297"/>
                                <a:gd name="T22" fmla="*/ 3284 w 4541"/>
                                <a:gd name="T23" fmla="*/ 471 h 1297"/>
                                <a:gd name="T24" fmla="*/ 3212 w 4541"/>
                                <a:gd name="T25" fmla="*/ 543 h 1297"/>
                                <a:gd name="T26" fmla="*/ 3020 w 4541"/>
                                <a:gd name="T27" fmla="*/ 572 h 1297"/>
                                <a:gd name="T28" fmla="*/ 2933 w 4541"/>
                                <a:gd name="T29" fmla="*/ 543 h 1297"/>
                                <a:gd name="T30" fmla="*/ 3005 w 4541"/>
                                <a:gd name="T31" fmla="*/ 442 h 1297"/>
                                <a:gd name="T32" fmla="*/ 3092 w 4541"/>
                                <a:gd name="T33" fmla="*/ 360 h 1297"/>
                                <a:gd name="T34" fmla="*/ 3140 w 4541"/>
                                <a:gd name="T35" fmla="*/ 288 h 1297"/>
                                <a:gd name="T36" fmla="*/ 3068 w 4541"/>
                                <a:gd name="T37" fmla="*/ 260 h 1297"/>
                                <a:gd name="T38" fmla="*/ 2885 w 4541"/>
                                <a:gd name="T39" fmla="*/ 231 h 1297"/>
                                <a:gd name="T40" fmla="*/ 2813 w 4541"/>
                                <a:gd name="T41" fmla="*/ 226 h 1297"/>
                                <a:gd name="T42" fmla="*/ 2784 w 4541"/>
                                <a:gd name="T43" fmla="*/ 245 h 1297"/>
                                <a:gd name="T44" fmla="*/ 2775 w 4541"/>
                                <a:gd name="T45" fmla="*/ 322 h 1297"/>
                                <a:gd name="T46" fmla="*/ 2751 w 4541"/>
                                <a:gd name="T47" fmla="*/ 370 h 1297"/>
                                <a:gd name="T48" fmla="*/ 2568 w 4541"/>
                                <a:gd name="T49" fmla="*/ 528 h 1297"/>
                                <a:gd name="T50" fmla="*/ 2635 w 4541"/>
                                <a:gd name="T51" fmla="*/ 418 h 1297"/>
                                <a:gd name="T52" fmla="*/ 2664 w 4541"/>
                                <a:gd name="T53" fmla="*/ 341 h 1297"/>
                                <a:gd name="T54" fmla="*/ 2679 w 4541"/>
                                <a:gd name="T55" fmla="*/ 240 h 1297"/>
                                <a:gd name="T56" fmla="*/ 207 w 4541"/>
                                <a:gd name="T57" fmla="*/ 312 h 1297"/>
                                <a:gd name="T58" fmla="*/ 307 w 4541"/>
                                <a:gd name="T59" fmla="*/ 519 h 1297"/>
                                <a:gd name="T60" fmla="*/ 303 w 4541"/>
                                <a:gd name="T61" fmla="*/ 653 h 1297"/>
                                <a:gd name="T62" fmla="*/ 365 w 4541"/>
                                <a:gd name="T63" fmla="*/ 768 h 1297"/>
                                <a:gd name="T64" fmla="*/ 317 w 4541"/>
                                <a:gd name="T65" fmla="*/ 840 h 1297"/>
                                <a:gd name="T66" fmla="*/ 183 w 4541"/>
                                <a:gd name="T67" fmla="*/ 860 h 1297"/>
                                <a:gd name="T68" fmla="*/ 389 w 4541"/>
                                <a:gd name="T69" fmla="*/ 961 h 1297"/>
                                <a:gd name="T70" fmla="*/ 307 w 4541"/>
                                <a:gd name="T71" fmla="*/ 1037 h 1297"/>
                                <a:gd name="T72" fmla="*/ 288 w 4541"/>
                                <a:gd name="T73" fmla="*/ 1210 h 1297"/>
                                <a:gd name="T74" fmla="*/ 2242 w 4541"/>
                                <a:gd name="T75" fmla="*/ 1273 h 1297"/>
                                <a:gd name="T76" fmla="*/ 2395 w 4541"/>
                                <a:gd name="T77" fmla="*/ 1172 h 1297"/>
                                <a:gd name="T78" fmla="*/ 2650 w 4541"/>
                                <a:gd name="T79" fmla="*/ 1033 h 1297"/>
                                <a:gd name="T80" fmla="*/ 2688 w 4541"/>
                                <a:gd name="T81" fmla="*/ 970 h 1297"/>
                                <a:gd name="T82" fmla="*/ 4340 w 4541"/>
                                <a:gd name="T83" fmla="*/ 869 h 1297"/>
                                <a:gd name="T84" fmla="*/ 4541 w 4541"/>
                                <a:gd name="T85" fmla="*/ 701 h 1297"/>
                                <a:gd name="T86" fmla="*/ 4464 w 4541"/>
                                <a:gd name="T87" fmla="*/ 730 h 1297"/>
                                <a:gd name="T88" fmla="*/ 4402 w 4541"/>
                                <a:gd name="T89" fmla="*/ 816 h 1297"/>
                                <a:gd name="T90" fmla="*/ 4248 w 4541"/>
                                <a:gd name="T91" fmla="*/ 792 h 1297"/>
                                <a:gd name="T92" fmla="*/ 4220 w 4541"/>
                                <a:gd name="T93" fmla="*/ 711 h 1297"/>
                                <a:gd name="T94" fmla="*/ 4104 w 4541"/>
                                <a:gd name="T95" fmla="*/ 663 h 1297"/>
                                <a:gd name="T96" fmla="*/ 4037 w 4541"/>
                                <a:gd name="T97" fmla="*/ 672 h 1297"/>
                                <a:gd name="T98" fmla="*/ 3956 w 4541"/>
                                <a:gd name="T99" fmla="*/ 778 h 1297"/>
                                <a:gd name="T100" fmla="*/ 3908 w 4541"/>
                                <a:gd name="T101" fmla="*/ 692 h 1297"/>
                                <a:gd name="T102" fmla="*/ 3850 w 4541"/>
                                <a:gd name="T103" fmla="*/ 634 h 1297"/>
                                <a:gd name="T104" fmla="*/ 3970 w 4541"/>
                                <a:gd name="T105" fmla="*/ 500 h 1297"/>
                                <a:gd name="T106" fmla="*/ 3869 w 4541"/>
                                <a:gd name="T107" fmla="*/ 428 h 1297"/>
                                <a:gd name="T108" fmla="*/ 3932 w 4541"/>
                                <a:gd name="T109" fmla="*/ 356 h 1297"/>
                                <a:gd name="T110" fmla="*/ 4052 w 4541"/>
                                <a:gd name="T111" fmla="*/ 284 h 1297"/>
                                <a:gd name="T112" fmla="*/ 4085 w 4541"/>
                                <a:gd name="T113" fmla="*/ 163 h 1297"/>
                                <a:gd name="T114" fmla="*/ 4162 w 4541"/>
                                <a:gd name="T115" fmla="*/ 111 h 1297"/>
                                <a:gd name="T116" fmla="*/ 4292 w 4541"/>
                                <a:gd name="T117" fmla="*/ 77 h 1297"/>
                                <a:gd name="T118" fmla="*/ 4320 w 4541"/>
                                <a:gd name="T119" fmla="*/ 3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41" h="1297">
                                  <a:moveTo>
                                    <a:pt x="4176" y="15"/>
                                  </a:moveTo>
                                  <a:lnTo>
                                    <a:pt x="4176" y="19"/>
                                  </a:lnTo>
                                  <a:lnTo>
                                    <a:pt x="4128" y="53"/>
                                  </a:lnTo>
                                  <a:lnTo>
                                    <a:pt x="4124" y="53"/>
                                  </a:lnTo>
                                  <a:lnTo>
                                    <a:pt x="4124" y="63"/>
                                  </a:lnTo>
                                  <a:lnTo>
                                    <a:pt x="4090" y="91"/>
                                  </a:lnTo>
                                  <a:lnTo>
                                    <a:pt x="4090" y="101"/>
                                  </a:lnTo>
                                  <a:lnTo>
                                    <a:pt x="4076" y="111"/>
                                  </a:lnTo>
                                  <a:lnTo>
                                    <a:pt x="4076" y="120"/>
                                  </a:lnTo>
                                  <a:lnTo>
                                    <a:pt x="4061" y="130"/>
                                  </a:lnTo>
                                  <a:lnTo>
                                    <a:pt x="4061" y="139"/>
                                  </a:lnTo>
                                  <a:lnTo>
                                    <a:pt x="4052" y="144"/>
                                  </a:lnTo>
                                  <a:lnTo>
                                    <a:pt x="4018" y="139"/>
                                  </a:lnTo>
                                  <a:lnTo>
                                    <a:pt x="4018" y="135"/>
                                  </a:lnTo>
                                  <a:lnTo>
                                    <a:pt x="3999" y="135"/>
                                  </a:lnTo>
                                  <a:lnTo>
                                    <a:pt x="3999" y="130"/>
                                  </a:lnTo>
                                  <a:lnTo>
                                    <a:pt x="3960" y="130"/>
                                  </a:lnTo>
                                  <a:lnTo>
                                    <a:pt x="3960" y="135"/>
                                  </a:lnTo>
                                  <a:lnTo>
                                    <a:pt x="3860" y="135"/>
                                  </a:lnTo>
                                  <a:lnTo>
                                    <a:pt x="3860" y="139"/>
                                  </a:lnTo>
                                  <a:lnTo>
                                    <a:pt x="3816" y="139"/>
                                  </a:lnTo>
                                  <a:lnTo>
                                    <a:pt x="3816" y="144"/>
                                  </a:lnTo>
                                  <a:lnTo>
                                    <a:pt x="3792" y="144"/>
                                  </a:lnTo>
                                  <a:lnTo>
                                    <a:pt x="3792" y="149"/>
                                  </a:lnTo>
                                  <a:lnTo>
                                    <a:pt x="3778" y="149"/>
                                  </a:lnTo>
                                  <a:lnTo>
                                    <a:pt x="3778" y="154"/>
                                  </a:lnTo>
                                  <a:lnTo>
                                    <a:pt x="3759" y="154"/>
                                  </a:lnTo>
                                  <a:lnTo>
                                    <a:pt x="3759" y="159"/>
                                  </a:lnTo>
                                  <a:lnTo>
                                    <a:pt x="3744" y="159"/>
                                  </a:lnTo>
                                  <a:lnTo>
                                    <a:pt x="3744" y="163"/>
                                  </a:lnTo>
                                  <a:lnTo>
                                    <a:pt x="3725" y="163"/>
                                  </a:lnTo>
                                  <a:lnTo>
                                    <a:pt x="3730" y="173"/>
                                  </a:lnTo>
                                  <a:lnTo>
                                    <a:pt x="3740" y="173"/>
                                  </a:lnTo>
                                  <a:lnTo>
                                    <a:pt x="3744" y="183"/>
                                  </a:lnTo>
                                  <a:lnTo>
                                    <a:pt x="3754" y="183"/>
                                  </a:lnTo>
                                  <a:lnTo>
                                    <a:pt x="3759" y="192"/>
                                  </a:lnTo>
                                  <a:lnTo>
                                    <a:pt x="3768" y="192"/>
                                  </a:lnTo>
                                  <a:lnTo>
                                    <a:pt x="3773" y="202"/>
                                  </a:lnTo>
                                  <a:lnTo>
                                    <a:pt x="3783" y="202"/>
                                  </a:lnTo>
                                  <a:lnTo>
                                    <a:pt x="3792" y="212"/>
                                  </a:lnTo>
                                  <a:lnTo>
                                    <a:pt x="3792" y="288"/>
                                  </a:lnTo>
                                  <a:lnTo>
                                    <a:pt x="3783" y="293"/>
                                  </a:lnTo>
                                  <a:lnTo>
                                    <a:pt x="3783" y="303"/>
                                  </a:lnTo>
                                  <a:lnTo>
                                    <a:pt x="3773" y="308"/>
                                  </a:lnTo>
                                  <a:lnTo>
                                    <a:pt x="3773" y="317"/>
                                  </a:lnTo>
                                  <a:lnTo>
                                    <a:pt x="3764" y="322"/>
                                  </a:lnTo>
                                  <a:lnTo>
                                    <a:pt x="3764" y="332"/>
                                  </a:lnTo>
                                  <a:lnTo>
                                    <a:pt x="3754" y="336"/>
                                  </a:lnTo>
                                  <a:lnTo>
                                    <a:pt x="3754" y="346"/>
                                  </a:lnTo>
                                  <a:lnTo>
                                    <a:pt x="3744" y="351"/>
                                  </a:lnTo>
                                  <a:lnTo>
                                    <a:pt x="3744" y="360"/>
                                  </a:lnTo>
                                  <a:lnTo>
                                    <a:pt x="3735" y="365"/>
                                  </a:lnTo>
                                  <a:lnTo>
                                    <a:pt x="3735" y="375"/>
                                  </a:lnTo>
                                  <a:lnTo>
                                    <a:pt x="3730" y="375"/>
                                  </a:lnTo>
                                  <a:lnTo>
                                    <a:pt x="3730" y="384"/>
                                  </a:lnTo>
                                  <a:lnTo>
                                    <a:pt x="3735" y="384"/>
                                  </a:lnTo>
                                  <a:lnTo>
                                    <a:pt x="3735" y="399"/>
                                  </a:lnTo>
                                  <a:lnTo>
                                    <a:pt x="3725" y="408"/>
                                  </a:lnTo>
                                  <a:lnTo>
                                    <a:pt x="3716" y="408"/>
                                  </a:lnTo>
                                  <a:lnTo>
                                    <a:pt x="3701" y="389"/>
                                  </a:lnTo>
                                  <a:lnTo>
                                    <a:pt x="3692" y="389"/>
                                  </a:lnTo>
                                  <a:lnTo>
                                    <a:pt x="3677" y="370"/>
                                  </a:lnTo>
                                  <a:lnTo>
                                    <a:pt x="3668" y="370"/>
                                  </a:lnTo>
                                  <a:lnTo>
                                    <a:pt x="3658" y="356"/>
                                  </a:lnTo>
                                  <a:lnTo>
                                    <a:pt x="3644" y="356"/>
                                  </a:lnTo>
                                  <a:lnTo>
                                    <a:pt x="3644" y="351"/>
                                  </a:lnTo>
                                  <a:lnTo>
                                    <a:pt x="3615" y="356"/>
                                  </a:lnTo>
                                  <a:lnTo>
                                    <a:pt x="3615" y="360"/>
                                  </a:lnTo>
                                  <a:lnTo>
                                    <a:pt x="3605" y="360"/>
                                  </a:lnTo>
                                  <a:lnTo>
                                    <a:pt x="3605" y="365"/>
                                  </a:lnTo>
                                  <a:lnTo>
                                    <a:pt x="3591" y="365"/>
                                  </a:lnTo>
                                  <a:lnTo>
                                    <a:pt x="3591" y="370"/>
                                  </a:lnTo>
                                  <a:lnTo>
                                    <a:pt x="3581" y="370"/>
                                  </a:lnTo>
                                  <a:lnTo>
                                    <a:pt x="3581" y="375"/>
                                  </a:lnTo>
                                  <a:lnTo>
                                    <a:pt x="3567" y="375"/>
                                  </a:lnTo>
                                  <a:lnTo>
                                    <a:pt x="3567" y="380"/>
                                  </a:lnTo>
                                  <a:lnTo>
                                    <a:pt x="3548" y="389"/>
                                  </a:lnTo>
                                  <a:lnTo>
                                    <a:pt x="3548" y="394"/>
                                  </a:lnTo>
                                  <a:lnTo>
                                    <a:pt x="3538" y="394"/>
                                  </a:lnTo>
                                  <a:lnTo>
                                    <a:pt x="3538" y="399"/>
                                  </a:lnTo>
                                  <a:lnTo>
                                    <a:pt x="3490" y="447"/>
                                  </a:lnTo>
                                  <a:lnTo>
                                    <a:pt x="3461" y="447"/>
                                  </a:lnTo>
                                  <a:lnTo>
                                    <a:pt x="3461" y="452"/>
                                  </a:lnTo>
                                  <a:lnTo>
                                    <a:pt x="3428" y="452"/>
                                  </a:lnTo>
                                  <a:lnTo>
                                    <a:pt x="3428" y="423"/>
                                  </a:lnTo>
                                  <a:lnTo>
                                    <a:pt x="3432" y="423"/>
                                  </a:lnTo>
                                  <a:lnTo>
                                    <a:pt x="3432" y="384"/>
                                  </a:lnTo>
                                  <a:lnTo>
                                    <a:pt x="3437" y="384"/>
                                  </a:lnTo>
                                  <a:lnTo>
                                    <a:pt x="3437" y="370"/>
                                  </a:lnTo>
                                  <a:lnTo>
                                    <a:pt x="3442" y="370"/>
                                  </a:lnTo>
                                  <a:lnTo>
                                    <a:pt x="3447" y="346"/>
                                  </a:lnTo>
                                  <a:lnTo>
                                    <a:pt x="3452" y="346"/>
                                  </a:lnTo>
                                  <a:lnTo>
                                    <a:pt x="3456" y="322"/>
                                  </a:lnTo>
                                  <a:lnTo>
                                    <a:pt x="3461" y="322"/>
                                  </a:lnTo>
                                  <a:lnTo>
                                    <a:pt x="3466" y="298"/>
                                  </a:lnTo>
                                  <a:lnTo>
                                    <a:pt x="3456" y="308"/>
                                  </a:lnTo>
                                  <a:lnTo>
                                    <a:pt x="3447" y="308"/>
                                  </a:lnTo>
                                  <a:lnTo>
                                    <a:pt x="3447" y="312"/>
                                  </a:lnTo>
                                  <a:lnTo>
                                    <a:pt x="3437" y="322"/>
                                  </a:lnTo>
                                  <a:lnTo>
                                    <a:pt x="3428" y="322"/>
                                  </a:lnTo>
                                  <a:lnTo>
                                    <a:pt x="3428" y="327"/>
                                  </a:lnTo>
                                  <a:lnTo>
                                    <a:pt x="3418" y="336"/>
                                  </a:lnTo>
                                  <a:lnTo>
                                    <a:pt x="3408" y="336"/>
                                  </a:lnTo>
                                  <a:lnTo>
                                    <a:pt x="3408" y="341"/>
                                  </a:lnTo>
                                  <a:lnTo>
                                    <a:pt x="3399" y="351"/>
                                  </a:lnTo>
                                  <a:lnTo>
                                    <a:pt x="3380" y="356"/>
                                  </a:lnTo>
                                  <a:lnTo>
                                    <a:pt x="3380" y="360"/>
                                  </a:lnTo>
                                  <a:lnTo>
                                    <a:pt x="3360" y="365"/>
                                  </a:lnTo>
                                  <a:lnTo>
                                    <a:pt x="3360" y="370"/>
                                  </a:lnTo>
                                  <a:lnTo>
                                    <a:pt x="3317" y="389"/>
                                  </a:lnTo>
                                  <a:lnTo>
                                    <a:pt x="3317" y="404"/>
                                  </a:lnTo>
                                  <a:lnTo>
                                    <a:pt x="3312" y="404"/>
                                  </a:lnTo>
                                  <a:lnTo>
                                    <a:pt x="3308" y="428"/>
                                  </a:lnTo>
                                  <a:lnTo>
                                    <a:pt x="3303" y="428"/>
                                  </a:lnTo>
                                  <a:lnTo>
                                    <a:pt x="3303" y="437"/>
                                  </a:lnTo>
                                  <a:lnTo>
                                    <a:pt x="3298" y="437"/>
                                  </a:lnTo>
                                  <a:lnTo>
                                    <a:pt x="3293" y="461"/>
                                  </a:lnTo>
                                  <a:lnTo>
                                    <a:pt x="3288" y="461"/>
                                  </a:lnTo>
                                  <a:lnTo>
                                    <a:pt x="3288" y="471"/>
                                  </a:lnTo>
                                  <a:lnTo>
                                    <a:pt x="3284" y="471"/>
                                  </a:lnTo>
                                  <a:lnTo>
                                    <a:pt x="3284" y="514"/>
                                  </a:lnTo>
                                  <a:lnTo>
                                    <a:pt x="3279" y="514"/>
                                  </a:lnTo>
                                  <a:lnTo>
                                    <a:pt x="3279" y="524"/>
                                  </a:lnTo>
                                  <a:lnTo>
                                    <a:pt x="3269" y="528"/>
                                  </a:lnTo>
                                  <a:lnTo>
                                    <a:pt x="3269" y="538"/>
                                  </a:lnTo>
                                  <a:lnTo>
                                    <a:pt x="3264" y="538"/>
                                  </a:lnTo>
                                  <a:lnTo>
                                    <a:pt x="3264" y="548"/>
                                  </a:lnTo>
                                  <a:lnTo>
                                    <a:pt x="3255" y="548"/>
                                  </a:lnTo>
                                  <a:lnTo>
                                    <a:pt x="3240" y="528"/>
                                  </a:lnTo>
                                  <a:lnTo>
                                    <a:pt x="3212" y="543"/>
                                  </a:lnTo>
                                  <a:lnTo>
                                    <a:pt x="3212" y="548"/>
                                  </a:lnTo>
                                  <a:lnTo>
                                    <a:pt x="3192" y="552"/>
                                  </a:lnTo>
                                  <a:lnTo>
                                    <a:pt x="3192" y="557"/>
                                  </a:lnTo>
                                  <a:lnTo>
                                    <a:pt x="3164" y="572"/>
                                  </a:lnTo>
                                  <a:lnTo>
                                    <a:pt x="3164" y="576"/>
                                  </a:lnTo>
                                  <a:lnTo>
                                    <a:pt x="3154" y="576"/>
                                  </a:lnTo>
                                  <a:lnTo>
                                    <a:pt x="3154" y="581"/>
                                  </a:lnTo>
                                  <a:lnTo>
                                    <a:pt x="3053" y="581"/>
                                  </a:lnTo>
                                  <a:lnTo>
                                    <a:pt x="3053" y="576"/>
                                  </a:lnTo>
                                  <a:lnTo>
                                    <a:pt x="3020" y="572"/>
                                  </a:lnTo>
                                  <a:lnTo>
                                    <a:pt x="3020" y="576"/>
                                  </a:lnTo>
                                  <a:lnTo>
                                    <a:pt x="2991" y="581"/>
                                  </a:lnTo>
                                  <a:lnTo>
                                    <a:pt x="2991" y="586"/>
                                  </a:lnTo>
                                  <a:lnTo>
                                    <a:pt x="2962" y="591"/>
                                  </a:lnTo>
                                  <a:lnTo>
                                    <a:pt x="2962" y="596"/>
                                  </a:lnTo>
                                  <a:lnTo>
                                    <a:pt x="2948" y="596"/>
                                  </a:lnTo>
                                  <a:lnTo>
                                    <a:pt x="2948" y="581"/>
                                  </a:lnTo>
                                  <a:lnTo>
                                    <a:pt x="2943" y="581"/>
                                  </a:lnTo>
                                  <a:lnTo>
                                    <a:pt x="2938" y="543"/>
                                  </a:lnTo>
                                  <a:lnTo>
                                    <a:pt x="2933" y="543"/>
                                  </a:lnTo>
                                  <a:lnTo>
                                    <a:pt x="2933" y="524"/>
                                  </a:lnTo>
                                  <a:lnTo>
                                    <a:pt x="2928" y="524"/>
                                  </a:lnTo>
                                  <a:lnTo>
                                    <a:pt x="2928" y="509"/>
                                  </a:lnTo>
                                  <a:lnTo>
                                    <a:pt x="2948" y="490"/>
                                  </a:lnTo>
                                  <a:lnTo>
                                    <a:pt x="2957" y="490"/>
                                  </a:lnTo>
                                  <a:lnTo>
                                    <a:pt x="2957" y="485"/>
                                  </a:lnTo>
                                  <a:lnTo>
                                    <a:pt x="2976" y="466"/>
                                  </a:lnTo>
                                  <a:lnTo>
                                    <a:pt x="2986" y="466"/>
                                  </a:lnTo>
                                  <a:lnTo>
                                    <a:pt x="2986" y="461"/>
                                  </a:lnTo>
                                  <a:lnTo>
                                    <a:pt x="3005" y="442"/>
                                  </a:lnTo>
                                  <a:lnTo>
                                    <a:pt x="3015" y="442"/>
                                  </a:lnTo>
                                  <a:lnTo>
                                    <a:pt x="3015" y="437"/>
                                  </a:lnTo>
                                  <a:lnTo>
                                    <a:pt x="3034" y="418"/>
                                  </a:lnTo>
                                  <a:lnTo>
                                    <a:pt x="3044" y="418"/>
                                  </a:lnTo>
                                  <a:lnTo>
                                    <a:pt x="3044" y="413"/>
                                  </a:lnTo>
                                  <a:lnTo>
                                    <a:pt x="3072" y="389"/>
                                  </a:lnTo>
                                  <a:lnTo>
                                    <a:pt x="3072" y="380"/>
                                  </a:lnTo>
                                  <a:lnTo>
                                    <a:pt x="3082" y="375"/>
                                  </a:lnTo>
                                  <a:lnTo>
                                    <a:pt x="3082" y="365"/>
                                  </a:lnTo>
                                  <a:lnTo>
                                    <a:pt x="3092" y="360"/>
                                  </a:lnTo>
                                  <a:lnTo>
                                    <a:pt x="3092" y="351"/>
                                  </a:lnTo>
                                  <a:lnTo>
                                    <a:pt x="3101" y="346"/>
                                  </a:lnTo>
                                  <a:lnTo>
                                    <a:pt x="3101" y="336"/>
                                  </a:lnTo>
                                  <a:lnTo>
                                    <a:pt x="3111" y="332"/>
                                  </a:lnTo>
                                  <a:lnTo>
                                    <a:pt x="3111" y="322"/>
                                  </a:lnTo>
                                  <a:lnTo>
                                    <a:pt x="3120" y="317"/>
                                  </a:lnTo>
                                  <a:lnTo>
                                    <a:pt x="3120" y="308"/>
                                  </a:lnTo>
                                  <a:lnTo>
                                    <a:pt x="3130" y="303"/>
                                  </a:lnTo>
                                  <a:lnTo>
                                    <a:pt x="3130" y="293"/>
                                  </a:lnTo>
                                  <a:lnTo>
                                    <a:pt x="3140" y="288"/>
                                  </a:lnTo>
                                  <a:lnTo>
                                    <a:pt x="3140" y="279"/>
                                  </a:lnTo>
                                  <a:lnTo>
                                    <a:pt x="3125" y="279"/>
                                  </a:lnTo>
                                  <a:lnTo>
                                    <a:pt x="3125" y="274"/>
                                  </a:lnTo>
                                  <a:lnTo>
                                    <a:pt x="3111" y="274"/>
                                  </a:lnTo>
                                  <a:lnTo>
                                    <a:pt x="3111" y="269"/>
                                  </a:lnTo>
                                  <a:lnTo>
                                    <a:pt x="3096" y="269"/>
                                  </a:lnTo>
                                  <a:lnTo>
                                    <a:pt x="3096" y="264"/>
                                  </a:lnTo>
                                  <a:lnTo>
                                    <a:pt x="3082" y="264"/>
                                  </a:lnTo>
                                  <a:lnTo>
                                    <a:pt x="3082" y="260"/>
                                  </a:lnTo>
                                  <a:lnTo>
                                    <a:pt x="3068" y="260"/>
                                  </a:lnTo>
                                  <a:lnTo>
                                    <a:pt x="3039" y="197"/>
                                  </a:lnTo>
                                  <a:lnTo>
                                    <a:pt x="3020" y="202"/>
                                  </a:lnTo>
                                  <a:lnTo>
                                    <a:pt x="3020" y="207"/>
                                  </a:lnTo>
                                  <a:lnTo>
                                    <a:pt x="3000" y="212"/>
                                  </a:lnTo>
                                  <a:lnTo>
                                    <a:pt x="3000" y="216"/>
                                  </a:lnTo>
                                  <a:lnTo>
                                    <a:pt x="2919" y="216"/>
                                  </a:lnTo>
                                  <a:lnTo>
                                    <a:pt x="2919" y="221"/>
                                  </a:lnTo>
                                  <a:lnTo>
                                    <a:pt x="2904" y="221"/>
                                  </a:lnTo>
                                  <a:lnTo>
                                    <a:pt x="2904" y="226"/>
                                  </a:lnTo>
                                  <a:lnTo>
                                    <a:pt x="2885" y="231"/>
                                  </a:lnTo>
                                  <a:lnTo>
                                    <a:pt x="2885" y="236"/>
                                  </a:lnTo>
                                  <a:lnTo>
                                    <a:pt x="2866" y="240"/>
                                  </a:lnTo>
                                  <a:lnTo>
                                    <a:pt x="2866" y="245"/>
                                  </a:lnTo>
                                  <a:lnTo>
                                    <a:pt x="2847" y="250"/>
                                  </a:lnTo>
                                  <a:lnTo>
                                    <a:pt x="2847" y="255"/>
                                  </a:lnTo>
                                  <a:lnTo>
                                    <a:pt x="2828" y="260"/>
                                  </a:lnTo>
                                  <a:lnTo>
                                    <a:pt x="2823" y="240"/>
                                  </a:lnTo>
                                  <a:lnTo>
                                    <a:pt x="2818" y="240"/>
                                  </a:lnTo>
                                  <a:lnTo>
                                    <a:pt x="2818" y="226"/>
                                  </a:lnTo>
                                  <a:lnTo>
                                    <a:pt x="2813" y="226"/>
                                  </a:lnTo>
                                  <a:lnTo>
                                    <a:pt x="2813" y="216"/>
                                  </a:lnTo>
                                  <a:lnTo>
                                    <a:pt x="2808" y="216"/>
                                  </a:lnTo>
                                  <a:lnTo>
                                    <a:pt x="2808" y="202"/>
                                  </a:lnTo>
                                  <a:lnTo>
                                    <a:pt x="2804" y="202"/>
                                  </a:lnTo>
                                  <a:lnTo>
                                    <a:pt x="2804" y="192"/>
                                  </a:lnTo>
                                  <a:lnTo>
                                    <a:pt x="2799" y="192"/>
                                  </a:lnTo>
                                  <a:lnTo>
                                    <a:pt x="2799" y="212"/>
                                  </a:lnTo>
                                  <a:lnTo>
                                    <a:pt x="2794" y="212"/>
                                  </a:lnTo>
                                  <a:lnTo>
                                    <a:pt x="2789" y="245"/>
                                  </a:lnTo>
                                  <a:lnTo>
                                    <a:pt x="2784" y="245"/>
                                  </a:lnTo>
                                  <a:lnTo>
                                    <a:pt x="2780" y="279"/>
                                  </a:lnTo>
                                  <a:lnTo>
                                    <a:pt x="2775" y="279"/>
                                  </a:lnTo>
                                  <a:lnTo>
                                    <a:pt x="2775" y="293"/>
                                  </a:lnTo>
                                  <a:lnTo>
                                    <a:pt x="2784" y="293"/>
                                  </a:lnTo>
                                  <a:lnTo>
                                    <a:pt x="2789" y="303"/>
                                  </a:lnTo>
                                  <a:lnTo>
                                    <a:pt x="2784" y="303"/>
                                  </a:lnTo>
                                  <a:lnTo>
                                    <a:pt x="2784" y="312"/>
                                  </a:lnTo>
                                  <a:lnTo>
                                    <a:pt x="2780" y="312"/>
                                  </a:lnTo>
                                  <a:lnTo>
                                    <a:pt x="2780" y="322"/>
                                  </a:lnTo>
                                  <a:lnTo>
                                    <a:pt x="2775" y="322"/>
                                  </a:lnTo>
                                  <a:lnTo>
                                    <a:pt x="2775" y="332"/>
                                  </a:lnTo>
                                  <a:lnTo>
                                    <a:pt x="2770" y="332"/>
                                  </a:lnTo>
                                  <a:lnTo>
                                    <a:pt x="2770" y="341"/>
                                  </a:lnTo>
                                  <a:lnTo>
                                    <a:pt x="2765" y="341"/>
                                  </a:lnTo>
                                  <a:lnTo>
                                    <a:pt x="2765" y="351"/>
                                  </a:lnTo>
                                  <a:lnTo>
                                    <a:pt x="2760" y="351"/>
                                  </a:lnTo>
                                  <a:lnTo>
                                    <a:pt x="2760" y="360"/>
                                  </a:lnTo>
                                  <a:lnTo>
                                    <a:pt x="2756" y="360"/>
                                  </a:lnTo>
                                  <a:lnTo>
                                    <a:pt x="2756" y="370"/>
                                  </a:lnTo>
                                  <a:lnTo>
                                    <a:pt x="2751" y="370"/>
                                  </a:lnTo>
                                  <a:lnTo>
                                    <a:pt x="2751" y="380"/>
                                  </a:lnTo>
                                  <a:lnTo>
                                    <a:pt x="2746" y="380"/>
                                  </a:lnTo>
                                  <a:lnTo>
                                    <a:pt x="2746" y="389"/>
                                  </a:lnTo>
                                  <a:lnTo>
                                    <a:pt x="2707" y="428"/>
                                  </a:lnTo>
                                  <a:lnTo>
                                    <a:pt x="2698" y="428"/>
                                  </a:lnTo>
                                  <a:lnTo>
                                    <a:pt x="2698" y="432"/>
                                  </a:lnTo>
                                  <a:lnTo>
                                    <a:pt x="2659" y="466"/>
                                  </a:lnTo>
                                  <a:lnTo>
                                    <a:pt x="2583" y="538"/>
                                  </a:lnTo>
                                  <a:lnTo>
                                    <a:pt x="2573" y="538"/>
                                  </a:lnTo>
                                  <a:lnTo>
                                    <a:pt x="2568" y="528"/>
                                  </a:lnTo>
                                  <a:lnTo>
                                    <a:pt x="2568" y="500"/>
                                  </a:lnTo>
                                  <a:lnTo>
                                    <a:pt x="2578" y="495"/>
                                  </a:lnTo>
                                  <a:lnTo>
                                    <a:pt x="2578" y="485"/>
                                  </a:lnTo>
                                  <a:lnTo>
                                    <a:pt x="2592" y="476"/>
                                  </a:lnTo>
                                  <a:lnTo>
                                    <a:pt x="2592" y="466"/>
                                  </a:lnTo>
                                  <a:lnTo>
                                    <a:pt x="2607" y="456"/>
                                  </a:lnTo>
                                  <a:lnTo>
                                    <a:pt x="2607" y="447"/>
                                  </a:lnTo>
                                  <a:lnTo>
                                    <a:pt x="2621" y="437"/>
                                  </a:lnTo>
                                  <a:lnTo>
                                    <a:pt x="2621" y="428"/>
                                  </a:lnTo>
                                  <a:lnTo>
                                    <a:pt x="2635" y="418"/>
                                  </a:lnTo>
                                  <a:lnTo>
                                    <a:pt x="2635" y="408"/>
                                  </a:lnTo>
                                  <a:lnTo>
                                    <a:pt x="2645" y="404"/>
                                  </a:lnTo>
                                  <a:lnTo>
                                    <a:pt x="2645" y="384"/>
                                  </a:lnTo>
                                  <a:lnTo>
                                    <a:pt x="2650" y="384"/>
                                  </a:lnTo>
                                  <a:lnTo>
                                    <a:pt x="2650" y="370"/>
                                  </a:lnTo>
                                  <a:lnTo>
                                    <a:pt x="2655" y="370"/>
                                  </a:lnTo>
                                  <a:lnTo>
                                    <a:pt x="2655" y="356"/>
                                  </a:lnTo>
                                  <a:lnTo>
                                    <a:pt x="2659" y="356"/>
                                  </a:lnTo>
                                  <a:lnTo>
                                    <a:pt x="2659" y="341"/>
                                  </a:lnTo>
                                  <a:lnTo>
                                    <a:pt x="2664" y="341"/>
                                  </a:lnTo>
                                  <a:lnTo>
                                    <a:pt x="2664" y="327"/>
                                  </a:lnTo>
                                  <a:lnTo>
                                    <a:pt x="2669" y="327"/>
                                  </a:lnTo>
                                  <a:lnTo>
                                    <a:pt x="2669" y="312"/>
                                  </a:lnTo>
                                  <a:lnTo>
                                    <a:pt x="2674" y="312"/>
                                  </a:lnTo>
                                  <a:lnTo>
                                    <a:pt x="2674" y="298"/>
                                  </a:lnTo>
                                  <a:lnTo>
                                    <a:pt x="2679" y="298"/>
                                  </a:lnTo>
                                  <a:lnTo>
                                    <a:pt x="2679" y="269"/>
                                  </a:lnTo>
                                  <a:lnTo>
                                    <a:pt x="2683" y="269"/>
                                  </a:lnTo>
                                  <a:lnTo>
                                    <a:pt x="2683" y="240"/>
                                  </a:lnTo>
                                  <a:lnTo>
                                    <a:pt x="2679" y="240"/>
                                  </a:lnTo>
                                  <a:lnTo>
                                    <a:pt x="2679" y="231"/>
                                  </a:lnTo>
                                  <a:lnTo>
                                    <a:pt x="0" y="231"/>
                                  </a:lnTo>
                                  <a:lnTo>
                                    <a:pt x="0" y="236"/>
                                  </a:lnTo>
                                  <a:lnTo>
                                    <a:pt x="15" y="236"/>
                                  </a:lnTo>
                                  <a:lnTo>
                                    <a:pt x="15" y="260"/>
                                  </a:lnTo>
                                  <a:lnTo>
                                    <a:pt x="19" y="260"/>
                                  </a:lnTo>
                                  <a:lnTo>
                                    <a:pt x="19" y="293"/>
                                  </a:lnTo>
                                  <a:lnTo>
                                    <a:pt x="15" y="293"/>
                                  </a:lnTo>
                                  <a:lnTo>
                                    <a:pt x="15" y="312"/>
                                  </a:lnTo>
                                  <a:lnTo>
                                    <a:pt x="207" y="312"/>
                                  </a:lnTo>
                                  <a:lnTo>
                                    <a:pt x="207" y="317"/>
                                  </a:lnTo>
                                  <a:lnTo>
                                    <a:pt x="221" y="317"/>
                                  </a:lnTo>
                                  <a:lnTo>
                                    <a:pt x="221" y="322"/>
                                  </a:lnTo>
                                  <a:lnTo>
                                    <a:pt x="245" y="327"/>
                                  </a:lnTo>
                                  <a:lnTo>
                                    <a:pt x="245" y="332"/>
                                  </a:lnTo>
                                  <a:lnTo>
                                    <a:pt x="269" y="336"/>
                                  </a:lnTo>
                                  <a:lnTo>
                                    <a:pt x="303" y="384"/>
                                  </a:lnTo>
                                  <a:lnTo>
                                    <a:pt x="303" y="442"/>
                                  </a:lnTo>
                                  <a:lnTo>
                                    <a:pt x="307" y="442"/>
                                  </a:lnTo>
                                  <a:lnTo>
                                    <a:pt x="307" y="519"/>
                                  </a:lnTo>
                                  <a:lnTo>
                                    <a:pt x="303" y="519"/>
                                  </a:lnTo>
                                  <a:lnTo>
                                    <a:pt x="303" y="533"/>
                                  </a:lnTo>
                                  <a:lnTo>
                                    <a:pt x="298" y="533"/>
                                  </a:lnTo>
                                  <a:lnTo>
                                    <a:pt x="293" y="567"/>
                                  </a:lnTo>
                                  <a:lnTo>
                                    <a:pt x="288" y="567"/>
                                  </a:lnTo>
                                  <a:lnTo>
                                    <a:pt x="288" y="581"/>
                                  </a:lnTo>
                                  <a:lnTo>
                                    <a:pt x="283" y="581"/>
                                  </a:lnTo>
                                  <a:lnTo>
                                    <a:pt x="283" y="639"/>
                                  </a:lnTo>
                                  <a:lnTo>
                                    <a:pt x="298" y="644"/>
                                  </a:lnTo>
                                  <a:lnTo>
                                    <a:pt x="303" y="653"/>
                                  </a:lnTo>
                                  <a:lnTo>
                                    <a:pt x="355" y="658"/>
                                  </a:lnTo>
                                  <a:lnTo>
                                    <a:pt x="355" y="663"/>
                                  </a:lnTo>
                                  <a:lnTo>
                                    <a:pt x="370" y="663"/>
                                  </a:lnTo>
                                  <a:lnTo>
                                    <a:pt x="370" y="668"/>
                                  </a:lnTo>
                                  <a:lnTo>
                                    <a:pt x="379" y="668"/>
                                  </a:lnTo>
                                  <a:lnTo>
                                    <a:pt x="379" y="744"/>
                                  </a:lnTo>
                                  <a:lnTo>
                                    <a:pt x="375" y="744"/>
                                  </a:lnTo>
                                  <a:lnTo>
                                    <a:pt x="375" y="754"/>
                                  </a:lnTo>
                                  <a:lnTo>
                                    <a:pt x="365" y="759"/>
                                  </a:lnTo>
                                  <a:lnTo>
                                    <a:pt x="365" y="768"/>
                                  </a:lnTo>
                                  <a:lnTo>
                                    <a:pt x="355" y="773"/>
                                  </a:lnTo>
                                  <a:lnTo>
                                    <a:pt x="355" y="783"/>
                                  </a:lnTo>
                                  <a:lnTo>
                                    <a:pt x="346" y="788"/>
                                  </a:lnTo>
                                  <a:lnTo>
                                    <a:pt x="346" y="797"/>
                                  </a:lnTo>
                                  <a:lnTo>
                                    <a:pt x="336" y="802"/>
                                  </a:lnTo>
                                  <a:lnTo>
                                    <a:pt x="336" y="812"/>
                                  </a:lnTo>
                                  <a:lnTo>
                                    <a:pt x="327" y="816"/>
                                  </a:lnTo>
                                  <a:lnTo>
                                    <a:pt x="327" y="826"/>
                                  </a:lnTo>
                                  <a:lnTo>
                                    <a:pt x="317" y="831"/>
                                  </a:lnTo>
                                  <a:lnTo>
                                    <a:pt x="317" y="840"/>
                                  </a:lnTo>
                                  <a:lnTo>
                                    <a:pt x="283" y="840"/>
                                  </a:lnTo>
                                  <a:lnTo>
                                    <a:pt x="283" y="836"/>
                                  </a:lnTo>
                                  <a:lnTo>
                                    <a:pt x="250" y="836"/>
                                  </a:lnTo>
                                  <a:lnTo>
                                    <a:pt x="250" y="831"/>
                                  </a:lnTo>
                                  <a:lnTo>
                                    <a:pt x="216" y="831"/>
                                  </a:lnTo>
                                  <a:lnTo>
                                    <a:pt x="216" y="836"/>
                                  </a:lnTo>
                                  <a:lnTo>
                                    <a:pt x="197" y="840"/>
                                  </a:lnTo>
                                  <a:lnTo>
                                    <a:pt x="197" y="845"/>
                                  </a:lnTo>
                                  <a:lnTo>
                                    <a:pt x="183" y="845"/>
                                  </a:lnTo>
                                  <a:lnTo>
                                    <a:pt x="183" y="860"/>
                                  </a:lnTo>
                                  <a:lnTo>
                                    <a:pt x="312" y="860"/>
                                  </a:lnTo>
                                  <a:lnTo>
                                    <a:pt x="341" y="898"/>
                                  </a:lnTo>
                                  <a:lnTo>
                                    <a:pt x="346" y="898"/>
                                  </a:lnTo>
                                  <a:lnTo>
                                    <a:pt x="346" y="908"/>
                                  </a:lnTo>
                                  <a:lnTo>
                                    <a:pt x="351" y="908"/>
                                  </a:lnTo>
                                  <a:lnTo>
                                    <a:pt x="370" y="927"/>
                                  </a:lnTo>
                                  <a:lnTo>
                                    <a:pt x="370" y="937"/>
                                  </a:lnTo>
                                  <a:lnTo>
                                    <a:pt x="375" y="937"/>
                                  </a:lnTo>
                                  <a:lnTo>
                                    <a:pt x="389" y="956"/>
                                  </a:lnTo>
                                  <a:lnTo>
                                    <a:pt x="389" y="961"/>
                                  </a:lnTo>
                                  <a:lnTo>
                                    <a:pt x="379" y="961"/>
                                  </a:lnTo>
                                  <a:lnTo>
                                    <a:pt x="379" y="965"/>
                                  </a:lnTo>
                                  <a:lnTo>
                                    <a:pt x="351" y="980"/>
                                  </a:lnTo>
                                  <a:lnTo>
                                    <a:pt x="351" y="985"/>
                                  </a:lnTo>
                                  <a:lnTo>
                                    <a:pt x="341" y="985"/>
                                  </a:lnTo>
                                  <a:lnTo>
                                    <a:pt x="341" y="989"/>
                                  </a:lnTo>
                                  <a:lnTo>
                                    <a:pt x="317" y="999"/>
                                  </a:lnTo>
                                  <a:lnTo>
                                    <a:pt x="317" y="1013"/>
                                  </a:lnTo>
                                  <a:lnTo>
                                    <a:pt x="312" y="1013"/>
                                  </a:lnTo>
                                  <a:lnTo>
                                    <a:pt x="307" y="1037"/>
                                  </a:lnTo>
                                  <a:lnTo>
                                    <a:pt x="303" y="1037"/>
                                  </a:lnTo>
                                  <a:lnTo>
                                    <a:pt x="298" y="1061"/>
                                  </a:lnTo>
                                  <a:lnTo>
                                    <a:pt x="293" y="1061"/>
                                  </a:lnTo>
                                  <a:lnTo>
                                    <a:pt x="288" y="1085"/>
                                  </a:lnTo>
                                  <a:lnTo>
                                    <a:pt x="283" y="1085"/>
                                  </a:lnTo>
                                  <a:lnTo>
                                    <a:pt x="279" y="1109"/>
                                  </a:lnTo>
                                  <a:lnTo>
                                    <a:pt x="274" y="1109"/>
                                  </a:lnTo>
                                  <a:lnTo>
                                    <a:pt x="274" y="1201"/>
                                  </a:lnTo>
                                  <a:lnTo>
                                    <a:pt x="288" y="1205"/>
                                  </a:lnTo>
                                  <a:lnTo>
                                    <a:pt x="288" y="1210"/>
                                  </a:lnTo>
                                  <a:lnTo>
                                    <a:pt x="298" y="1210"/>
                                  </a:lnTo>
                                  <a:lnTo>
                                    <a:pt x="307" y="1229"/>
                                  </a:lnTo>
                                  <a:lnTo>
                                    <a:pt x="312" y="1229"/>
                                  </a:lnTo>
                                  <a:lnTo>
                                    <a:pt x="312" y="1239"/>
                                  </a:lnTo>
                                  <a:lnTo>
                                    <a:pt x="336" y="1239"/>
                                  </a:lnTo>
                                  <a:lnTo>
                                    <a:pt x="336" y="1244"/>
                                  </a:lnTo>
                                  <a:lnTo>
                                    <a:pt x="375" y="1244"/>
                                  </a:lnTo>
                                  <a:lnTo>
                                    <a:pt x="384" y="1263"/>
                                  </a:lnTo>
                                  <a:lnTo>
                                    <a:pt x="384" y="1273"/>
                                  </a:lnTo>
                                  <a:lnTo>
                                    <a:pt x="2242" y="1273"/>
                                  </a:lnTo>
                                  <a:lnTo>
                                    <a:pt x="2256" y="1292"/>
                                  </a:lnTo>
                                  <a:lnTo>
                                    <a:pt x="2256" y="1297"/>
                                  </a:lnTo>
                                  <a:lnTo>
                                    <a:pt x="2304" y="1249"/>
                                  </a:lnTo>
                                  <a:lnTo>
                                    <a:pt x="2323" y="1244"/>
                                  </a:lnTo>
                                  <a:lnTo>
                                    <a:pt x="2323" y="1239"/>
                                  </a:lnTo>
                                  <a:lnTo>
                                    <a:pt x="2362" y="1215"/>
                                  </a:lnTo>
                                  <a:lnTo>
                                    <a:pt x="2367" y="1201"/>
                                  </a:lnTo>
                                  <a:lnTo>
                                    <a:pt x="2381" y="1191"/>
                                  </a:lnTo>
                                  <a:lnTo>
                                    <a:pt x="2381" y="1181"/>
                                  </a:lnTo>
                                  <a:lnTo>
                                    <a:pt x="2395" y="1172"/>
                                  </a:lnTo>
                                  <a:lnTo>
                                    <a:pt x="2395" y="1162"/>
                                  </a:lnTo>
                                  <a:lnTo>
                                    <a:pt x="2472" y="1085"/>
                                  </a:lnTo>
                                  <a:lnTo>
                                    <a:pt x="2621" y="1085"/>
                                  </a:lnTo>
                                  <a:lnTo>
                                    <a:pt x="2626" y="1071"/>
                                  </a:lnTo>
                                  <a:lnTo>
                                    <a:pt x="2635" y="1066"/>
                                  </a:lnTo>
                                  <a:lnTo>
                                    <a:pt x="2635" y="1057"/>
                                  </a:lnTo>
                                  <a:lnTo>
                                    <a:pt x="2640" y="1057"/>
                                  </a:lnTo>
                                  <a:lnTo>
                                    <a:pt x="2640" y="1047"/>
                                  </a:lnTo>
                                  <a:lnTo>
                                    <a:pt x="2650" y="1042"/>
                                  </a:lnTo>
                                  <a:lnTo>
                                    <a:pt x="2650" y="1033"/>
                                  </a:lnTo>
                                  <a:lnTo>
                                    <a:pt x="2655" y="1033"/>
                                  </a:lnTo>
                                  <a:lnTo>
                                    <a:pt x="2655" y="1023"/>
                                  </a:lnTo>
                                  <a:lnTo>
                                    <a:pt x="2664" y="1018"/>
                                  </a:lnTo>
                                  <a:lnTo>
                                    <a:pt x="2664" y="1009"/>
                                  </a:lnTo>
                                  <a:lnTo>
                                    <a:pt x="2674" y="1004"/>
                                  </a:lnTo>
                                  <a:lnTo>
                                    <a:pt x="2674" y="994"/>
                                  </a:lnTo>
                                  <a:lnTo>
                                    <a:pt x="2679" y="994"/>
                                  </a:lnTo>
                                  <a:lnTo>
                                    <a:pt x="2679" y="985"/>
                                  </a:lnTo>
                                  <a:lnTo>
                                    <a:pt x="2688" y="980"/>
                                  </a:lnTo>
                                  <a:lnTo>
                                    <a:pt x="2688" y="970"/>
                                  </a:lnTo>
                                  <a:lnTo>
                                    <a:pt x="2693" y="970"/>
                                  </a:lnTo>
                                  <a:lnTo>
                                    <a:pt x="2693" y="961"/>
                                  </a:lnTo>
                                  <a:lnTo>
                                    <a:pt x="2703" y="961"/>
                                  </a:lnTo>
                                  <a:lnTo>
                                    <a:pt x="2703" y="956"/>
                                  </a:lnTo>
                                  <a:lnTo>
                                    <a:pt x="2751" y="917"/>
                                  </a:lnTo>
                                  <a:lnTo>
                                    <a:pt x="2780" y="893"/>
                                  </a:lnTo>
                                  <a:lnTo>
                                    <a:pt x="2799" y="874"/>
                                  </a:lnTo>
                                  <a:lnTo>
                                    <a:pt x="4292" y="874"/>
                                  </a:lnTo>
                                  <a:lnTo>
                                    <a:pt x="4292" y="869"/>
                                  </a:lnTo>
                                  <a:lnTo>
                                    <a:pt x="4340" y="869"/>
                                  </a:lnTo>
                                  <a:lnTo>
                                    <a:pt x="4340" y="864"/>
                                  </a:lnTo>
                                  <a:lnTo>
                                    <a:pt x="4402" y="864"/>
                                  </a:lnTo>
                                  <a:lnTo>
                                    <a:pt x="4402" y="860"/>
                                  </a:lnTo>
                                  <a:lnTo>
                                    <a:pt x="4450" y="821"/>
                                  </a:lnTo>
                                  <a:lnTo>
                                    <a:pt x="4532" y="744"/>
                                  </a:lnTo>
                                  <a:lnTo>
                                    <a:pt x="4532" y="730"/>
                                  </a:lnTo>
                                  <a:lnTo>
                                    <a:pt x="4536" y="730"/>
                                  </a:lnTo>
                                  <a:lnTo>
                                    <a:pt x="4536" y="716"/>
                                  </a:lnTo>
                                  <a:lnTo>
                                    <a:pt x="4541" y="716"/>
                                  </a:lnTo>
                                  <a:lnTo>
                                    <a:pt x="4541" y="701"/>
                                  </a:lnTo>
                                  <a:lnTo>
                                    <a:pt x="4532" y="701"/>
                                  </a:lnTo>
                                  <a:lnTo>
                                    <a:pt x="4522" y="687"/>
                                  </a:lnTo>
                                  <a:lnTo>
                                    <a:pt x="4512" y="687"/>
                                  </a:lnTo>
                                  <a:lnTo>
                                    <a:pt x="4503" y="677"/>
                                  </a:lnTo>
                                  <a:lnTo>
                                    <a:pt x="4503" y="687"/>
                                  </a:lnTo>
                                  <a:lnTo>
                                    <a:pt x="4493" y="692"/>
                                  </a:lnTo>
                                  <a:lnTo>
                                    <a:pt x="4493" y="701"/>
                                  </a:lnTo>
                                  <a:lnTo>
                                    <a:pt x="4479" y="711"/>
                                  </a:lnTo>
                                  <a:lnTo>
                                    <a:pt x="4479" y="720"/>
                                  </a:lnTo>
                                  <a:lnTo>
                                    <a:pt x="4464" y="730"/>
                                  </a:lnTo>
                                  <a:lnTo>
                                    <a:pt x="4464" y="740"/>
                                  </a:lnTo>
                                  <a:lnTo>
                                    <a:pt x="4450" y="749"/>
                                  </a:lnTo>
                                  <a:lnTo>
                                    <a:pt x="4450" y="759"/>
                                  </a:lnTo>
                                  <a:lnTo>
                                    <a:pt x="4440" y="764"/>
                                  </a:lnTo>
                                  <a:lnTo>
                                    <a:pt x="4440" y="773"/>
                                  </a:lnTo>
                                  <a:lnTo>
                                    <a:pt x="4426" y="783"/>
                                  </a:lnTo>
                                  <a:lnTo>
                                    <a:pt x="4426" y="792"/>
                                  </a:lnTo>
                                  <a:lnTo>
                                    <a:pt x="4412" y="802"/>
                                  </a:lnTo>
                                  <a:lnTo>
                                    <a:pt x="4412" y="812"/>
                                  </a:lnTo>
                                  <a:lnTo>
                                    <a:pt x="4402" y="816"/>
                                  </a:lnTo>
                                  <a:lnTo>
                                    <a:pt x="4344" y="816"/>
                                  </a:lnTo>
                                  <a:lnTo>
                                    <a:pt x="4344" y="812"/>
                                  </a:lnTo>
                                  <a:lnTo>
                                    <a:pt x="4277" y="812"/>
                                  </a:lnTo>
                                  <a:lnTo>
                                    <a:pt x="4277" y="807"/>
                                  </a:lnTo>
                                  <a:lnTo>
                                    <a:pt x="4268" y="807"/>
                                  </a:lnTo>
                                  <a:lnTo>
                                    <a:pt x="4268" y="802"/>
                                  </a:lnTo>
                                  <a:lnTo>
                                    <a:pt x="4258" y="802"/>
                                  </a:lnTo>
                                  <a:lnTo>
                                    <a:pt x="4258" y="797"/>
                                  </a:lnTo>
                                  <a:lnTo>
                                    <a:pt x="4248" y="797"/>
                                  </a:lnTo>
                                  <a:lnTo>
                                    <a:pt x="4248" y="792"/>
                                  </a:lnTo>
                                  <a:lnTo>
                                    <a:pt x="4239" y="792"/>
                                  </a:lnTo>
                                  <a:lnTo>
                                    <a:pt x="4239" y="778"/>
                                  </a:lnTo>
                                  <a:lnTo>
                                    <a:pt x="4234" y="778"/>
                                  </a:lnTo>
                                  <a:lnTo>
                                    <a:pt x="4234" y="768"/>
                                  </a:lnTo>
                                  <a:lnTo>
                                    <a:pt x="4229" y="768"/>
                                  </a:lnTo>
                                  <a:lnTo>
                                    <a:pt x="4229" y="754"/>
                                  </a:lnTo>
                                  <a:lnTo>
                                    <a:pt x="4224" y="754"/>
                                  </a:lnTo>
                                  <a:lnTo>
                                    <a:pt x="4224" y="744"/>
                                  </a:lnTo>
                                  <a:lnTo>
                                    <a:pt x="4220" y="744"/>
                                  </a:lnTo>
                                  <a:lnTo>
                                    <a:pt x="4220" y="711"/>
                                  </a:lnTo>
                                  <a:lnTo>
                                    <a:pt x="4215" y="711"/>
                                  </a:lnTo>
                                  <a:lnTo>
                                    <a:pt x="4215" y="687"/>
                                  </a:lnTo>
                                  <a:lnTo>
                                    <a:pt x="4200" y="687"/>
                                  </a:lnTo>
                                  <a:lnTo>
                                    <a:pt x="4200" y="682"/>
                                  </a:lnTo>
                                  <a:lnTo>
                                    <a:pt x="4176" y="677"/>
                                  </a:lnTo>
                                  <a:lnTo>
                                    <a:pt x="4176" y="672"/>
                                  </a:lnTo>
                                  <a:lnTo>
                                    <a:pt x="4114" y="672"/>
                                  </a:lnTo>
                                  <a:lnTo>
                                    <a:pt x="4114" y="668"/>
                                  </a:lnTo>
                                  <a:lnTo>
                                    <a:pt x="4104" y="668"/>
                                  </a:lnTo>
                                  <a:lnTo>
                                    <a:pt x="4104" y="663"/>
                                  </a:lnTo>
                                  <a:lnTo>
                                    <a:pt x="4080" y="658"/>
                                  </a:lnTo>
                                  <a:lnTo>
                                    <a:pt x="4080" y="653"/>
                                  </a:lnTo>
                                  <a:lnTo>
                                    <a:pt x="4071" y="653"/>
                                  </a:lnTo>
                                  <a:lnTo>
                                    <a:pt x="4071" y="648"/>
                                  </a:lnTo>
                                  <a:lnTo>
                                    <a:pt x="4061" y="648"/>
                                  </a:lnTo>
                                  <a:lnTo>
                                    <a:pt x="4061" y="644"/>
                                  </a:lnTo>
                                  <a:lnTo>
                                    <a:pt x="4052" y="644"/>
                                  </a:lnTo>
                                  <a:lnTo>
                                    <a:pt x="4052" y="653"/>
                                  </a:lnTo>
                                  <a:lnTo>
                                    <a:pt x="4037" y="663"/>
                                  </a:lnTo>
                                  <a:lnTo>
                                    <a:pt x="4037" y="672"/>
                                  </a:lnTo>
                                  <a:lnTo>
                                    <a:pt x="4023" y="682"/>
                                  </a:lnTo>
                                  <a:lnTo>
                                    <a:pt x="4023" y="692"/>
                                  </a:lnTo>
                                  <a:lnTo>
                                    <a:pt x="4004" y="706"/>
                                  </a:lnTo>
                                  <a:lnTo>
                                    <a:pt x="4004" y="716"/>
                                  </a:lnTo>
                                  <a:lnTo>
                                    <a:pt x="3989" y="725"/>
                                  </a:lnTo>
                                  <a:lnTo>
                                    <a:pt x="3989" y="735"/>
                                  </a:lnTo>
                                  <a:lnTo>
                                    <a:pt x="3970" y="749"/>
                                  </a:lnTo>
                                  <a:lnTo>
                                    <a:pt x="3970" y="759"/>
                                  </a:lnTo>
                                  <a:lnTo>
                                    <a:pt x="3956" y="768"/>
                                  </a:lnTo>
                                  <a:lnTo>
                                    <a:pt x="3956" y="778"/>
                                  </a:lnTo>
                                  <a:lnTo>
                                    <a:pt x="3946" y="788"/>
                                  </a:lnTo>
                                  <a:lnTo>
                                    <a:pt x="3888" y="788"/>
                                  </a:lnTo>
                                  <a:lnTo>
                                    <a:pt x="3888" y="735"/>
                                  </a:lnTo>
                                  <a:lnTo>
                                    <a:pt x="3893" y="735"/>
                                  </a:lnTo>
                                  <a:lnTo>
                                    <a:pt x="3893" y="720"/>
                                  </a:lnTo>
                                  <a:lnTo>
                                    <a:pt x="3898" y="720"/>
                                  </a:lnTo>
                                  <a:lnTo>
                                    <a:pt x="3898" y="706"/>
                                  </a:lnTo>
                                  <a:lnTo>
                                    <a:pt x="3903" y="706"/>
                                  </a:lnTo>
                                  <a:lnTo>
                                    <a:pt x="3903" y="692"/>
                                  </a:lnTo>
                                  <a:lnTo>
                                    <a:pt x="3908" y="692"/>
                                  </a:lnTo>
                                  <a:lnTo>
                                    <a:pt x="3908" y="677"/>
                                  </a:lnTo>
                                  <a:lnTo>
                                    <a:pt x="3912" y="677"/>
                                  </a:lnTo>
                                  <a:lnTo>
                                    <a:pt x="3912" y="663"/>
                                  </a:lnTo>
                                  <a:lnTo>
                                    <a:pt x="3917" y="663"/>
                                  </a:lnTo>
                                  <a:lnTo>
                                    <a:pt x="3917" y="648"/>
                                  </a:lnTo>
                                  <a:lnTo>
                                    <a:pt x="3898" y="648"/>
                                  </a:lnTo>
                                  <a:lnTo>
                                    <a:pt x="3898" y="644"/>
                                  </a:lnTo>
                                  <a:lnTo>
                                    <a:pt x="3864" y="639"/>
                                  </a:lnTo>
                                  <a:lnTo>
                                    <a:pt x="3864" y="634"/>
                                  </a:lnTo>
                                  <a:lnTo>
                                    <a:pt x="3850" y="634"/>
                                  </a:lnTo>
                                  <a:lnTo>
                                    <a:pt x="3850" y="629"/>
                                  </a:lnTo>
                                  <a:lnTo>
                                    <a:pt x="3946" y="581"/>
                                  </a:lnTo>
                                  <a:lnTo>
                                    <a:pt x="3951" y="557"/>
                                  </a:lnTo>
                                  <a:lnTo>
                                    <a:pt x="3956" y="557"/>
                                  </a:lnTo>
                                  <a:lnTo>
                                    <a:pt x="3956" y="548"/>
                                  </a:lnTo>
                                  <a:lnTo>
                                    <a:pt x="3960" y="548"/>
                                  </a:lnTo>
                                  <a:lnTo>
                                    <a:pt x="3960" y="519"/>
                                  </a:lnTo>
                                  <a:lnTo>
                                    <a:pt x="3965" y="519"/>
                                  </a:lnTo>
                                  <a:lnTo>
                                    <a:pt x="3965" y="500"/>
                                  </a:lnTo>
                                  <a:lnTo>
                                    <a:pt x="3970" y="500"/>
                                  </a:lnTo>
                                  <a:lnTo>
                                    <a:pt x="3970" y="480"/>
                                  </a:lnTo>
                                  <a:lnTo>
                                    <a:pt x="3956" y="480"/>
                                  </a:lnTo>
                                  <a:lnTo>
                                    <a:pt x="3956" y="476"/>
                                  </a:lnTo>
                                  <a:lnTo>
                                    <a:pt x="3941" y="476"/>
                                  </a:lnTo>
                                  <a:lnTo>
                                    <a:pt x="3941" y="471"/>
                                  </a:lnTo>
                                  <a:lnTo>
                                    <a:pt x="3917" y="466"/>
                                  </a:lnTo>
                                  <a:lnTo>
                                    <a:pt x="3917" y="461"/>
                                  </a:lnTo>
                                  <a:lnTo>
                                    <a:pt x="3893" y="456"/>
                                  </a:lnTo>
                                  <a:lnTo>
                                    <a:pt x="3874" y="428"/>
                                  </a:lnTo>
                                  <a:lnTo>
                                    <a:pt x="3869" y="428"/>
                                  </a:lnTo>
                                  <a:lnTo>
                                    <a:pt x="3869" y="418"/>
                                  </a:lnTo>
                                  <a:lnTo>
                                    <a:pt x="3864" y="418"/>
                                  </a:lnTo>
                                  <a:lnTo>
                                    <a:pt x="3850" y="394"/>
                                  </a:lnTo>
                                  <a:lnTo>
                                    <a:pt x="3864" y="394"/>
                                  </a:lnTo>
                                  <a:lnTo>
                                    <a:pt x="3864" y="389"/>
                                  </a:lnTo>
                                  <a:lnTo>
                                    <a:pt x="3874" y="389"/>
                                  </a:lnTo>
                                  <a:lnTo>
                                    <a:pt x="3874" y="384"/>
                                  </a:lnTo>
                                  <a:lnTo>
                                    <a:pt x="3912" y="365"/>
                                  </a:lnTo>
                                  <a:lnTo>
                                    <a:pt x="3912" y="360"/>
                                  </a:lnTo>
                                  <a:lnTo>
                                    <a:pt x="3932" y="356"/>
                                  </a:lnTo>
                                  <a:lnTo>
                                    <a:pt x="3932" y="351"/>
                                  </a:lnTo>
                                  <a:lnTo>
                                    <a:pt x="3970" y="332"/>
                                  </a:lnTo>
                                  <a:lnTo>
                                    <a:pt x="3970" y="327"/>
                                  </a:lnTo>
                                  <a:lnTo>
                                    <a:pt x="3989" y="322"/>
                                  </a:lnTo>
                                  <a:lnTo>
                                    <a:pt x="3989" y="317"/>
                                  </a:lnTo>
                                  <a:lnTo>
                                    <a:pt x="4028" y="298"/>
                                  </a:lnTo>
                                  <a:lnTo>
                                    <a:pt x="4028" y="293"/>
                                  </a:lnTo>
                                  <a:lnTo>
                                    <a:pt x="4047" y="288"/>
                                  </a:lnTo>
                                  <a:lnTo>
                                    <a:pt x="4047" y="284"/>
                                  </a:lnTo>
                                  <a:lnTo>
                                    <a:pt x="4052" y="284"/>
                                  </a:lnTo>
                                  <a:lnTo>
                                    <a:pt x="4052" y="260"/>
                                  </a:lnTo>
                                  <a:lnTo>
                                    <a:pt x="4056" y="260"/>
                                  </a:lnTo>
                                  <a:lnTo>
                                    <a:pt x="4056" y="236"/>
                                  </a:lnTo>
                                  <a:lnTo>
                                    <a:pt x="4061" y="236"/>
                                  </a:lnTo>
                                  <a:lnTo>
                                    <a:pt x="4061" y="212"/>
                                  </a:lnTo>
                                  <a:lnTo>
                                    <a:pt x="4066" y="212"/>
                                  </a:lnTo>
                                  <a:lnTo>
                                    <a:pt x="4066" y="188"/>
                                  </a:lnTo>
                                  <a:lnTo>
                                    <a:pt x="4071" y="188"/>
                                  </a:lnTo>
                                  <a:lnTo>
                                    <a:pt x="4071" y="163"/>
                                  </a:lnTo>
                                  <a:lnTo>
                                    <a:pt x="4085" y="163"/>
                                  </a:lnTo>
                                  <a:lnTo>
                                    <a:pt x="4085" y="159"/>
                                  </a:lnTo>
                                  <a:lnTo>
                                    <a:pt x="4104" y="149"/>
                                  </a:lnTo>
                                  <a:lnTo>
                                    <a:pt x="4104" y="144"/>
                                  </a:lnTo>
                                  <a:lnTo>
                                    <a:pt x="4114" y="144"/>
                                  </a:lnTo>
                                  <a:lnTo>
                                    <a:pt x="4114" y="139"/>
                                  </a:lnTo>
                                  <a:lnTo>
                                    <a:pt x="4133" y="130"/>
                                  </a:lnTo>
                                  <a:lnTo>
                                    <a:pt x="4133" y="125"/>
                                  </a:lnTo>
                                  <a:lnTo>
                                    <a:pt x="4143" y="125"/>
                                  </a:lnTo>
                                  <a:lnTo>
                                    <a:pt x="4143" y="120"/>
                                  </a:lnTo>
                                  <a:lnTo>
                                    <a:pt x="4162" y="111"/>
                                  </a:lnTo>
                                  <a:lnTo>
                                    <a:pt x="4162" y="106"/>
                                  </a:lnTo>
                                  <a:lnTo>
                                    <a:pt x="4172" y="106"/>
                                  </a:lnTo>
                                  <a:lnTo>
                                    <a:pt x="4172" y="101"/>
                                  </a:lnTo>
                                  <a:lnTo>
                                    <a:pt x="4205" y="101"/>
                                  </a:lnTo>
                                  <a:lnTo>
                                    <a:pt x="4205" y="96"/>
                                  </a:lnTo>
                                  <a:lnTo>
                                    <a:pt x="4253" y="96"/>
                                  </a:lnTo>
                                  <a:lnTo>
                                    <a:pt x="4253" y="91"/>
                                  </a:lnTo>
                                  <a:lnTo>
                                    <a:pt x="4272" y="87"/>
                                  </a:lnTo>
                                  <a:lnTo>
                                    <a:pt x="4272" y="82"/>
                                  </a:lnTo>
                                  <a:lnTo>
                                    <a:pt x="4292" y="77"/>
                                  </a:lnTo>
                                  <a:lnTo>
                                    <a:pt x="4292" y="72"/>
                                  </a:lnTo>
                                  <a:lnTo>
                                    <a:pt x="4301" y="72"/>
                                  </a:lnTo>
                                  <a:lnTo>
                                    <a:pt x="4301" y="63"/>
                                  </a:lnTo>
                                  <a:lnTo>
                                    <a:pt x="4306" y="63"/>
                                  </a:lnTo>
                                  <a:lnTo>
                                    <a:pt x="4306" y="53"/>
                                  </a:lnTo>
                                  <a:lnTo>
                                    <a:pt x="4311" y="53"/>
                                  </a:lnTo>
                                  <a:lnTo>
                                    <a:pt x="4311" y="43"/>
                                  </a:lnTo>
                                  <a:lnTo>
                                    <a:pt x="4316" y="43"/>
                                  </a:lnTo>
                                  <a:lnTo>
                                    <a:pt x="4316" y="34"/>
                                  </a:lnTo>
                                  <a:lnTo>
                                    <a:pt x="4320" y="34"/>
                                  </a:lnTo>
                                  <a:lnTo>
                                    <a:pt x="4320" y="24"/>
                                  </a:lnTo>
                                  <a:lnTo>
                                    <a:pt x="4325" y="24"/>
                                  </a:lnTo>
                                  <a:lnTo>
                                    <a:pt x="4330" y="0"/>
                                  </a:lnTo>
                                  <a:lnTo>
                                    <a:pt x="4282" y="24"/>
                                  </a:lnTo>
                                  <a:lnTo>
                                    <a:pt x="4253" y="24"/>
                                  </a:lnTo>
                                  <a:lnTo>
                                    <a:pt x="4253" y="19"/>
                                  </a:lnTo>
                                  <a:lnTo>
                                    <a:pt x="4200" y="19"/>
                                  </a:lnTo>
                                  <a:lnTo>
                                    <a:pt x="4200" y="15"/>
                                  </a:lnTo>
                                  <a:lnTo>
                                    <a:pt x="417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6394" y="2746"/>
                              <a:ext cx="139" cy="92"/>
                            </a:xfrm>
                            <a:custGeom>
                              <a:avLst/>
                              <a:gdLst>
                                <a:gd name="T0" fmla="*/ 0 w 139"/>
                                <a:gd name="T1" fmla="*/ 0 h 92"/>
                                <a:gd name="T2" fmla="*/ 0 w 139"/>
                                <a:gd name="T3" fmla="*/ 5 h 92"/>
                                <a:gd name="T4" fmla="*/ 33 w 139"/>
                                <a:gd name="T5" fmla="*/ 10 h 92"/>
                                <a:gd name="T6" fmla="*/ 33 w 139"/>
                                <a:gd name="T7" fmla="*/ 15 h 92"/>
                                <a:gd name="T8" fmla="*/ 48 w 139"/>
                                <a:gd name="T9" fmla="*/ 15 h 92"/>
                                <a:gd name="T10" fmla="*/ 48 w 139"/>
                                <a:gd name="T11" fmla="*/ 20 h 92"/>
                                <a:gd name="T12" fmla="*/ 62 w 139"/>
                                <a:gd name="T13" fmla="*/ 20 h 92"/>
                                <a:gd name="T14" fmla="*/ 96 w 139"/>
                                <a:gd name="T15" fmla="*/ 92 h 92"/>
                                <a:gd name="T16" fmla="*/ 101 w 139"/>
                                <a:gd name="T17" fmla="*/ 92 h 92"/>
                                <a:gd name="T18" fmla="*/ 101 w 139"/>
                                <a:gd name="T19" fmla="*/ 82 h 92"/>
                                <a:gd name="T20" fmla="*/ 105 w 139"/>
                                <a:gd name="T21" fmla="*/ 82 h 92"/>
                                <a:gd name="T22" fmla="*/ 105 w 139"/>
                                <a:gd name="T23" fmla="*/ 72 h 92"/>
                                <a:gd name="T24" fmla="*/ 110 w 139"/>
                                <a:gd name="T25" fmla="*/ 72 h 92"/>
                                <a:gd name="T26" fmla="*/ 110 w 139"/>
                                <a:gd name="T27" fmla="*/ 63 h 92"/>
                                <a:gd name="T28" fmla="*/ 115 w 139"/>
                                <a:gd name="T29" fmla="*/ 63 h 92"/>
                                <a:gd name="T30" fmla="*/ 120 w 139"/>
                                <a:gd name="T31" fmla="*/ 39 h 92"/>
                                <a:gd name="T32" fmla="*/ 125 w 139"/>
                                <a:gd name="T33" fmla="*/ 39 h 92"/>
                                <a:gd name="T34" fmla="*/ 125 w 139"/>
                                <a:gd name="T35" fmla="*/ 29 h 92"/>
                                <a:gd name="T36" fmla="*/ 129 w 139"/>
                                <a:gd name="T37" fmla="*/ 29 h 92"/>
                                <a:gd name="T38" fmla="*/ 129 w 139"/>
                                <a:gd name="T39" fmla="*/ 20 h 92"/>
                                <a:gd name="T40" fmla="*/ 134 w 139"/>
                                <a:gd name="T41" fmla="*/ 20 h 92"/>
                                <a:gd name="T42" fmla="*/ 134 w 139"/>
                                <a:gd name="T43" fmla="*/ 10 h 92"/>
                                <a:gd name="T44" fmla="*/ 139 w 139"/>
                                <a:gd name="T45" fmla="*/ 10 h 92"/>
                                <a:gd name="T46" fmla="*/ 139 w 139"/>
                                <a:gd name="T47" fmla="*/ 0 h 92"/>
                                <a:gd name="T48" fmla="*/ 0 w 139"/>
                                <a:gd name="T4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9" h="92">
                                  <a:moveTo>
                                    <a:pt x="0" y="0"/>
                                  </a:moveTo>
                                  <a:lnTo>
                                    <a:pt x="0" y="5"/>
                                  </a:lnTo>
                                  <a:lnTo>
                                    <a:pt x="33" y="10"/>
                                  </a:lnTo>
                                  <a:lnTo>
                                    <a:pt x="33" y="15"/>
                                  </a:lnTo>
                                  <a:lnTo>
                                    <a:pt x="48" y="15"/>
                                  </a:lnTo>
                                  <a:lnTo>
                                    <a:pt x="48" y="20"/>
                                  </a:lnTo>
                                  <a:lnTo>
                                    <a:pt x="62" y="20"/>
                                  </a:lnTo>
                                  <a:lnTo>
                                    <a:pt x="96" y="92"/>
                                  </a:lnTo>
                                  <a:lnTo>
                                    <a:pt x="101" y="92"/>
                                  </a:lnTo>
                                  <a:lnTo>
                                    <a:pt x="101" y="82"/>
                                  </a:lnTo>
                                  <a:lnTo>
                                    <a:pt x="105" y="82"/>
                                  </a:lnTo>
                                  <a:lnTo>
                                    <a:pt x="105" y="72"/>
                                  </a:lnTo>
                                  <a:lnTo>
                                    <a:pt x="110" y="72"/>
                                  </a:lnTo>
                                  <a:lnTo>
                                    <a:pt x="110" y="63"/>
                                  </a:lnTo>
                                  <a:lnTo>
                                    <a:pt x="115" y="63"/>
                                  </a:lnTo>
                                  <a:lnTo>
                                    <a:pt x="120" y="39"/>
                                  </a:lnTo>
                                  <a:lnTo>
                                    <a:pt x="125" y="39"/>
                                  </a:lnTo>
                                  <a:lnTo>
                                    <a:pt x="125" y="29"/>
                                  </a:lnTo>
                                  <a:lnTo>
                                    <a:pt x="129" y="29"/>
                                  </a:lnTo>
                                  <a:lnTo>
                                    <a:pt x="129" y="20"/>
                                  </a:lnTo>
                                  <a:lnTo>
                                    <a:pt x="134" y="20"/>
                                  </a:lnTo>
                                  <a:lnTo>
                                    <a:pt x="134" y="10"/>
                                  </a:lnTo>
                                  <a:lnTo>
                                    <a:pt x="139" y="10"/>
                                  </a:lnTo>
                                  <a:lnTo>
                                    <a:pt x="13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7992" y="2679"/>
                              <a:ext cx="101" cy="34"/>
                            </a:xfrm>
                            <a:custGeom>
                              <a:avLst/>
                              <a:gdLst>
                                <a:gd name="T0" fmla="*/ 0 w 101"/>
                                <a:gd name="T1" fmla="*/ 0 h 34"/>
                                <a:gd name="T2" fmla="*/ 0 w 101"/>
                                <a:gd name="T3" fmla="*/ 5 h 34"/>
                                <a:gd name="T4" fmla="*/ 34 w 101"/>
                                <a:gd name="T5" fmla="*/ 5 h 34"/>
                                <a:gd name="T6" fmla="*/ 34 w 101"/>
                                <a:gd name="T7" fmla="*/ 10 h 34"/>
                                <a:gd name="T8" fmla="*/ 44 w 101"/>
                                <a:gd name="T9" fmla="*/ 10 h 34"/>
                                <a:gd name="T10" fmla="*/ 44 w 101"/>
                                <a:gd name="T11" fmla="*/ 15 h 34"/>
                                <a:gd name="T12" fmla="*/ 53 w 101"/>
                                <a:gd name="T13" fmla="*/ 15 h 34"/>
                                <a:gd name="T14" fmla="*/ 53 w 101"/>
                                <a:gd name="T15" fmla="*/ 19 h 34"/>
                                <a:gd name="T16" fmla="*/ 63 w 101"/>
                                <a:gd name="T17" fmla="*/ 19 h 34"/>
                                <a:gd name="T18" fmla="*/ 63 w 101"/>
                                <a:gd name="T19" fmla="*/ 24 h 34"/>
                                <a:gd name="T20" fmla="*/ 72 w 101"/>
                                <a:gd name="T21" fmla="*/ 24 h 34"/>
                                <a:gd name="T22" fmla="*/ 72 w 101"/>
                                <a:gd name="T23" fmla="*/ 29 h 34"/>
                                <a:gd name="T24" fmla="*/ 82 w 101"/>
                                <a:gd name="T25" fmla="*/ 29 h 34"/>
                                <a:gd name="T26" fmla="*/ 82 w 101"/>
                                <a:gd name="T27" fmla="*/ 34 h 34"/>
                                <a:gd name="T28" fmla="*/ 92 w 101"/>
                                <a:gd name="T29" fmla="*/ 34 h 34"/>
                                <a:gd name="T30" fmla="*/ 96 w 101"/>
                                <a:gd name="T31" fmla="*/ 10 h 34"/>
                                <a:gd name="T32" fmla="*/ 101 w 101"/>
                                <a:gd name="T33" fmla="*/ 10 h 34"/>
                                <a:gd name="T34" fmla="*/ 101 w 101"/>
                                <a:gd name="T35" fmla="*/ 0 h 34"/>
                                <a:gd name="T36" fmla="*/ 0 w 101"/>
                                <a:gd name="T3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34">
                                  <a:moveTo>
                                    <a:pt x="0" y="0"/>
                                  </a:moveTo>
                                  <a:lnTo>
                                    <a:pt x="0" y="5"/>
                                  </a:lnTo>
                                  <a:lnTo>
                                    <a:pt x="34" y="5"/>
                                  </a:lnTo>
                                  <a:lnTo>
                                    <a:pt x="34" y="10"/>
                                  </a:lnTo>
                                  <a:lnTo>
                                    <a:pt x="44" y="10"/>
                                  </a:lnTo>
                                  <a:lnTo>
                                    <a:pt x="44" y="15"/>
                                  </a:lnTo>
                                  <a:lnTo>
                                    <a:pt x="53" y="15"/>
                                  </a:lnTo>
                                  <a:lnTo>
                                    <a:pt x="53" y="19"/>
                                  </a:lnTo>
                                  <a:lnTo>
                                    <a:pt x="63" y="19"/>
                                  </a:lnTo>
                                  <a:lnTo>
                                    <a:pt x="63" y="24"/>
                                  </a:lnTo>
                                  <a:lnTo>
                                    <a:pt x="72" y="24"/>
                                  </a:lnTo>
                                  <a:lnTo>
                                    <a:pt x="72" y="29"/>
                                  </a:lnTo>
                                  <a:lnTo>
                                    <a:pt x="82" y="29"/>
                                  </a:lnTo>
                                  <a:lnTo>
                                    <a:pt x="82" y="34"/>
                                  </a:lnTo>
                                  <a:lnTo>
                                    <a:pt x="92" y="34"/>
                                  </a:lnTo>
                                  <a:lnTo>
                                    <a:pt x="96" y="10"/>
                                  </a:lnTo>
                                  <a:lnTo>
                                    <a:pt x="101" y="10"/>
                                  </a:lnTo>
                                  <a:lnTo>
                                    <a:pt x="10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7781" y="2574"/>
                              <a:ext cx="379" cy="144"/>
                            </a:xfrm>
                            <a:custGeom>
                              <a:avLst/>
                              <a:gdLst>
                                <a:gd name="T0" fmla="*/ 10 w 379"/>
                                <a:gd name="T1" fmla="*/ 0 h 144"/>
                                <a:gd name="T2" fmla="*/ 5 w 379"/>
                                <a:gd name="T3" fmla="*/ 33 h 144"/>
                                <a:gd name="T4" fmla="*/ 0 w 379"/>
                                <a:gd name="T5" fmla="*/ 33 h 144"/>
                                <a:gd name="T6" fmla="*/ 0 w 379"/>
                                <a:gd name="T7" fmla="*/ 62 h 144"/>
                                <a:gd name="T8" fmla="*/ 5 w 379"/>
                                <a:gd name="T9" fmla="*/ 62 h 144"/>
                                <a:gd name="T10" fmla="*/ 10 w 379"/>
                                <a:gd name="T11" fmla="*/ 91 h 144"/>
                                <a:gd name="T12" fmla="*/ 15 w 379"/>
                                <a:gd name="T13" fmla="*/ 91 h 144"/>
                                <a:gd name="T14" fmla="*/ 15 w 379"/>
                                <a:gd name="T15" fmla="*/ 105 h 144"/>
                                <a:gd name="T16" fmla="*/ 29 w 379"/>
                                <a:gd name="T17" fmla="*/ 110 h 144"/>
                                <a:gd name="T18" fmla="*/ 29 w 379"/>
                                <a:gd name="T19" fmla="*/ 115 h 144"/>
                                <a:gd name="T20" fmla="*/ 39 w 379"/>
                                <a:gd name="T21" fmla="*/ 115 h 144"/>
                                <a:gd name="T22" fmla="*/ 43 w 379"/>
                                <a:gd name="T23" fmla="*/ 124 h 144"/>
                                <a:gd name="T24" fmla="*/ 53 w 379"/>
                                <a:gd name="T25" fmla="*/ 124 h 144"/>
                                <a:gd name="T26" fmla="*/ 53 w 379"/>
                                <a:gd name="T27" fmla="*/ 129 h 144"/>
                                <a:gd name="T28" fmla="*/ 63 w 379"/>
                                <a:gd name="T29" fmla="*/ 129 h 144"/>
                                <a:gd name="T30" fmla="*/ 67 w 379"/>
                                <a:gd name="T31" fmla="*/ 139 h 144"/>
                                <a:gd name="T32" fmla="*/ 77 w 379"/>
                                <a:gd name="T33" fmla="*/ 139 h 144"/>
                                <a:gd name="T34" fmla="*/ 77 w 379"/>
                                <a:gd name="T35" fmla="*/ 144 h 144"/>
                                <a:gd name="T36" fmla="*/ 96 w 379"/>
                                <a:gd name="T37" fmla="*/ 144 h 144"/>
                                <a:gd name="T38" fmla="*/ 96 w 379"/>
                                <a:gd name="T39" fmla="*/ 139 h 144"/>
                                <a:gd name="T40" fmla="*/ 115 w 379"/>
                                <a:gd name="T41" fmla="*/ 134 h 144"/>
                                <a:gd name="T42" fmla="*/ 115 w 379"/>
                                <a:gd name="T43" fmla="*/ 129 h 144"/>
                                <a:gd name="T44" fmla="*/ 130 w 379"/>
                                <a:gd name="T45" fmla="*/ 129 h 144"/>
                                <a:gd name="T46" fmla="*/ 130 w 379"/>
                                <a:gd name="T47" fmla="*/ 124 h 144"/>
                                <a:gd name="T48" fmla="*/ 149 w 379"/>
                                <a:gd name="T49" fmla="*/ 120 h 144"/>
                                <a:gd name="T50" fmla="*/ 149 w 379"/>
                                <a:gd name="T51" fmla="*/ 115 h 144"/>
                                <a:gd name="T52" fmla="*/ 163 w 379"/>
                                <a:gd name="T53" fmla="*/ 115 h 144"/>
                                <a:gd name="T54" fmla="*/ 163 w 379"/>
                                <a:gd name="T55" fmla="*/ 110 h 144"/>
                                <a:gd name="T56" fmla="*/ 173 w 379"/>
                                <a:gd name="T57" fmla="*/ 110 h 144"/>
                                <a:gd name="T58" fmla="*/ 173 w 379"/>
                                <a:gd name="T59" fmla="*/ 105 h 144"/>
                                <a:gd name="T60" fmla="*/ 312 w 379"/>
                                <a:gd name="T61" fmla="*/ 105 h 144"/>
                                <a:gd name="T62" fmla="*/ 317 w 379"/>
                                <a:gd name="T63" fmla="*/ 91 h 144"/>
                                <a:gd name="T64" fmla="*/ 322 w 379"/>
                                <a:gd name="T65" fmla="*/ 91 h 144"/>
                                <a:gd name="T66" fmla="*/ 322 w 379"/>
                                <a:gd name="T67" fmla="*/ 76 h 144"/>
                                <a:gd name="T68" fmla="*/ 327 w 379"/>
                                <a:gd name="T69" fmla="*/ 76 h 144"/>
                                <a:gd name="T70" fmla="*/ 327 w 379"/>
                                <a:gd name="T71" fmla="*/ 62 h 144"/>
                                <a:gd name="T72" fmla="*/ 331 w 379"/>
                                <a:gd name="T73" fmla="*/ 62 h 144"/>
                                <a:gd name="T74" fmla="*/ 331 w 379"/>
                                <a:gd name="T75" fmla="*/ 48 h 144"/>
                                <a:gd name="T76" fmla="*/ 379 w 379"/>
                                <a:gd name="T77" fmla="*/ 0 h 144"/>
                                <a:gd name="T78" fmla="*/ 10 w 379"/>
                                <a:gd name="T7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9" h="144">
                                  <a:moveTo>
                                    <a:pt x="10" y="0"/>
                                  </a:moveTo>
                                  <a:lnTo>
                                    <a:pt x="5" y="33"/>
                                  </a:lnTo>
                                  <a:lnTo>
                                    <a:pt x="0" y="33"/>
                                  </a:lnTo>
                                  <a:lnTo>
                                    <a:pt x="0" y="62"/>
                                  </a:lnTo>
                                  <a:lnTo>
                                    <a:pt x="5" y="62"/>
                                  </a:lnTo>
                                  <a:lnTo>
                                    <a:pt x="10" y="91"/>
                                  </a:lnTo>
                                  <a:lnTo>
                                    <a:pt x="15" y="91"/>
                                  </a:lnTo>
                                  <a:lnTo>
                                    <a:pt x="15" y="105"/>
                                  </a:lnTo>
                                  <a:lnTo>
                                    <a:pt x="29" y="110"/>
                                  </a:lnTo>
                                  <a:lnTo>
                                    <a:pt x="29" y="115"/>
                                  </a:lnTo>
                                  <a:lnTo>
                                    <a:pt x="39" y="115"/>
                                  </a:lnTo>
                                  <a:lnTo>
                                    <a:pt x="43" y="124"/>
                                  </a:lnTo>
                                  <a:lnTo>
                                    <a:pt x="53" y="124"/>
                                  </a:lnTo>
                                  <a:lnTo>
                                    <a:pt x="53" y="129"/>
                                  </a:lnTo>
                                  <a:lnTo>
                                    <a:pt x="63" y="129"/>
                                  </a:lnTo>
                                  <a:lnTo>
                                    <a:pt x="67" y="139"/>
                                  </a:lnTo>
                                  <a:lnTo>
                                    <a:pt x="77" y="139"/>
                                  </a:lnTo>
                                  <a:lnTo>
                                    <a:pt x="77" y="144"/>
                                  </a:lnTo>
                                  <a:lnTo>
                                    <a:pt x="96" y="144"/>
                                  </a:lnTo>
                                  <a:lnTo>
                                    <a:pt x="96" y="139"/>
                                  </a:lnTo>
                                  <a:lnTo>
                                    <a:pt x="115" y="134"/>
                                  </a:lnTo>
                                  <a:lnTo>
                                    <a:pt x="115" y="129"/>
                                  </a:lnTo>
                                  <a:lnTo>
                                    <a:pt x="130" y="129"/>
                                  </a:lnTo>
                                  <a:lnTo>
                                    <a:pt x="130" y="124"/>
                                  </a:lnTo>
                                  <a:lnTo>
                                    <a:pt x="149" y="120"/>
                                  </a:lnTo>
                                  <a:lnTo>
                                    <a:pt x="149" y="115"/>
                                  </a:lnTo>
                                  <a:lnTo>
                                    <a:pt x="163" y="115"/>
                                  </a:lnTo>
                                  <a:lnTo>
                                    <a:pt x="163" y="110"/>
                                  </a:lnTo>
                                  <a:lnTo>
                                    <a:pt x="173" y="110"/>
                                  </a:lnTo>
                                  <a:lnTo>
                                    <a:pt x="173" y="105"/>
                                  </a:lnTo>
                                  <a:lnTo>
                                    <a:pt x="312" y="105"/>
                                  </a:lnTo>
                                  <a:lnTo>
                                    <a:pt x="317" y="91"/>
                                  </a:lnTo>
                                  <a:lnTo>
                                    <a:pt x="322" y="91"/>
                                  </a:lnTo>
                                  <a:lnTo>
                                    <a:pt x="322" y="76"/>
                                  </a:lnTo>
                                  <a:lnTo>
                                    <a:pt x="327" y="76"/>
                                  </a:lnTo>
                                  <a:lnTo>
                                    <a:pt x="327" y="62"/>
                                  </a:lnTo>
                                  <a:lnTo>
                                    <a:pt x="331" y="62"/>
                                  </a:lnTo>
                                  <a:lnTo>
                                    <a:pt x="331" y="48"/>
                                  </a:lnTo>
                                  <a:lnTo>
                                    <a:pt x="379"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3931" y="1973"/>
                              <a:ext cx="144" cy="34"/>
                            </a:xfrm>
                            <a:custGeom>
                              <a:avLst/>
                              <a:gdLst>
                                <a:gd name="T0" fmla="*/ 0 w 144"/>
                                <a:gd name="T1" fmla="*/ 0 h 34"/>
                                <a:gd name="T2" fmla="*/ 0 w 144"/>
                                <a:gd name="T3" fmla="*/ 15 h 34"/>
                                <a:gd name="T4" fmla="*/ 5 w 144"/>
                                <a:gd name="T5" fmla="*/ 15 h 34"/>
                                <a:gd name="T6" fmla="*/ 5 w 144"/>
                                <a:gd name="T7" fmla="*/ 34 h 34"/>
                                <a:gd name="T8" fmla="*/ 20 w 144"/>
                                <a:gd name="T9" fmla="*/ 34 h 34"/>
                                <a:gd name="T10" fmla="*/ 20 w 144"/>
                                <a:gd name="T11" fmla="*/ 29 h 34"/>
                                <a:gd name="T12" fmla="*/ 39 w 144"/>
                                <a:gd name="T13" fmla="*/ 24 h 34"/>
                                <a:gd name="T14" fmla="*/ 39 w 144"/>
                                <a:gd name="T15" fmla="*/ 20 h 34"/>
                                <a:gd name="T16" fmla="*/ 53 w 144"/>
                                <a:gd name="T17" fmla="*/ 20 h 34"/>
                                <a:gd name="T18" fmla="*/ 53 w 144"/>
                                <a:gd name="T19" fmla="*/ 15 h 34"/>
                                <a:gd name="T20" fmla="*/ 63 w 144"/>
                                <a:gd name="T21" fmla="*/ 15 h 34"/>
                                <a:gd name="T22" fmla="*/ 63 w 144"/>
                                <a:gd name="T23" fmla="*/ 10 h 34"/>
                                <a:gd name="T24" fmla="*/ 101 w 144"/>
                                <a:gd name="T25" fmla="*/ 10 h 34"/>
                                <a:gd name="T26" fmla="*/ 101 w 144"/>
                                <a:gd name="T27" fmla="*/ 5 h 34"/>
                                <a:gd name="T28" fmla="*/ 144 w 144"/>
                                <a:gd name="T29" fmla="*/ 5 h 34"/>
                                <a:gd name="T30" fmla="*/ 144 w 144"/>
                                <a:gd name="T31" fmla="*/ 0 h 34"/>
                                <a:gd name="T32" fmla="*/ 0 w 144"/>
                                <a:gd name="T3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 h="34">
                                  <a:moveTo>
                                    <a:pt x="0" y="0"/>
                                  </a:moveTo>
                                  <a:lnTo>
                                    <a:pt x="0" y="15"/>
                                  </a:lnTo>
                                  <a:lnTo>
                                    <a:pt x="5" y="15"/>
                                  </a:lnTo>
                                  <a:lnTo>
                                    <a:pt x="5" y="34"/>
                                  </a:lnTo>
                                  <a:lnTo>
                                    <a:pt x="20" y="34"/>
                                  </a:lnTo>
                                  <a:lnTo>
                                    <a:pt x="20" y="29"/>
                                  </a:lnTo>
                                  <a:lnTo>
                                    <a:pt x="39" y="24"/>
                                  </a:lnTo>
                                  <a:lnTo>
                                    <a:pt x="39" y="20"/>
                                  </a:lnTo>
                                  <a:lnTo>
                                    <a:pt x="53" y="20"/>
                                  </a:lnTo>
                                  <a:lnTo>
                                    <a:pt x="53" y="15"/>
                                  </a:lnTo>
                                  <a:lnTo>
                                    <a:pt x="63" y="15"/>
                                  </a:lnTo>
                                  <a:lnTo>
                                    <a:pt x="63" y="10"/>
                                  </a:lnTo>
                                  <a:lnTo>
                                    <a:pt x="101" y="10"/>
                                  </a:lnTo>
                                  <a:lnTo>
                                    <a:pt x="101" y="5"/>
                                  </a:lnTo>
                                  <a:lnTo>
                                    <a:pt x="144" y="5"/>
                                  </a:lnTo>
                                  <a:lnTo>
                                    <a:pt x="14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6754" y="2535"/>
                              <a:ext cx="1445" cy="667"/>
                            </a:xfrm>
                            <a:custGeom>
                              <a:avLst/>
                              <a:gdLst>
                                <a:gd name="T0" fmla="*/ 91 w 1445"/>
                                <a:gd name="T1" fmla="*/ 10 h 667"/>
                                <a:gd name="T2" fmla="*/ 115 w 1445"/>
                                <a:gd name="T3" fmla="*/ 24 h 667"/>
                                <a:gd name="T4" fmla="*/ 134 w 1445"/>
                                <a:gd name="T5" fmla="*/ 29 h 667"/>
                                <a:gd name="T6" fmla="*/ 144 w 1445"/>
                                <a:gd name="T7" fmla="*/ 53 h 667"/>
                                <a:gd name="T8" fmla="*/ 154 w 1445"/>
                                <a:gd name="T9" fmla="*/ 77 h 667"/>
                                <a:gd name="T10" fmla="*/ 149 w 1445"/>
                                <a:gd name="T11" fmla="*/ 115 h 667"/>
                                <a:gd name="T12" fmla="*/ 139 w 1445"/>
                                <a:gd name="T13" fmla="*/ 125 h 667"/>
                                <a:gd name="T14" fmla="*/ 134 w 1445"/>
                                <a:gd name="T15" fmla="*/ 144 h 667"/>
                                <a:gd name="T16" fmla="*/ 125 w 1445"/>
                                <a:gd name="T17" fmla="*/ 154 h 667"/>
                                <a:gd name="T18" fmla="*/ 125 w 1445"/>
                                <a:gd name="T19" fmla="*/ 192 h 667"/>
                                <a:gd name="T20" fmla="*/ 115 w 1445"/>
                                <a:gd name="T21" fmla="*/ 226 h 667"/>
                                <a:gd name="T22" fmla="*/ 230 w 1445"/>
                                <a:gd name="T23" fmla="*/ 231 h 667"/>
                                <a:gd name="T24" fmla="*/ 307 w 1445"/>
                                <a:gd name="T25" fmla="*/ 279 h 667"/>
                                <a:gd name="T26" fmla="*/ 326 w 1445"/>
                                <a:gd name="T27" fmla="*/ 346 h 667"/>
                                <a:gd name="T28" fmla="*/ 312 w 1445"/>
                                <a:gd name="T29" fmla="*/ 375 h 667"/>
                                <a:gd name="T30" fmla="*/ 250 w 1445"/>
                                <a:gd name="T31" fmla="*/ 437 h 667"/>
                                <a:gd name="T32" fmla="*/ 245 w 1445"/>
                                <a:gd name="T33" fmla="*/ 456 h 667"/>
                                <a:gd name="T34" fmla="*/ 235 w 1445"/>
                                <a:gd name="T35" fmla="*/ 466 h 667"/>
                                <a:gd name="T36" fmla="*/ 230 w 1445"/>
                                <a:gd name="T37" fmla="*/ 485 h 667"/>
                                <a:gd name="T38" fmla="*/ 802 w 1445"/>
                                <a:gd name="T39" fmla="*/ 504 h 667"/>
                                <a:gd name="T40" fmla="*/ 797 w 1445"/>
                                <a:gd name="T41" fmla="*/ 523 h 667"/>
                                <a:gd name="T42" fmla="*/ 782 w 1445"/>
                                <a:gd name="T43" fmla="*/ 538 h 667"/>
                                <a:gd name="T44" fmla="*/ 778 w 1445"/>
                                <a:gd name="T45" fmla="*/ 552 h 667"/>
                                <a:gd name="T46" fmla="*/ 1152 w 1445"/>
                                <a:gd name="T47" fmla="*/ 557 h 667"/>
                                <a:gd name="T48" fmla="*/ 1181 w 1445"/>
                                <a:gd name="T49" fmla="*/ 571 h 667"/>
                                <a:gd name="T50" fmla="*/ 1195 w 1445"/>
                                <a:gd name="T51" fmla="*/ 600 h 667"/>
                                <a:gd name="T52" fmla="*/ 1205 w 1445"/>
                                <a:gd name="T53" fmla="*/ 648 h 667"/>
                                <a:gd name="T54" fmla="*/ 1214 w 1445"/>
                                <a:gd name="T55" fmla="*/ 667 h 667"/>
                                <a:gd name="T56" fmla="*/ 1219 w 1445"/>
                                <a:gd name="T57" fmla="*/ 619 h 667"/>
                                <a:gd name="T58" fmla="*/ 1219 w 1445"/>
                                <a:gd name="T59" fmla="*/ 514 h 667"/>
                                <a:gd name="T60" fmla="*/ 1166 w 1445"/>
                                <a:gd name="T61" fmla="*/ 504 h 667"/>
                                <a:gd name="T62" fmla="*/ 1128 w 1445"/>
                                <a:gd name="T63" fmla="*/ 519 h 667"/>
                                <a:gd name="T64" fmla="*/ 1138 w 1445"/>
                                <a:gd name="T65" fmla="*/ 495 h 667"/>
                                <a:gd name="T66" fmla="*/ 1152 w 1445"/>
                                <a:gd name="T67" fmla="*/ 480 h 667"/>
                                <a:gd name="T68" fmla="*/ 1157 w 1445"/>
                                <a:gd name="T69" fmla="*/ 461 h 667"/>
                                <a:gd name="T70" fmla="*/ 1171 w 1445"/>
                                <a:gd name="T71" fmla="*/ 447 h 667"/>
                                <a:gd name="T72" fmla="*/ 1176 w 1445"/>
                                <a:gd name="T73" fmla="*/ 427 h 667"/>
                                <a:gd name="T74" fmla="*/ 1138 w 1445"/>
                                <a:gd name="T75" fmla="*/ 418 h 667"/>
                                <a:gd name="T76" fmla="*/ 1114 w 1445"/>
                                <a:gd name="T77" fmla="*/ 403 h 667"/>
                                <a:gd name="T78" fmla="*/ 1056 w 1445"/>
                                <a:gd name="T79" fmla="*/ 403 h 667"/>
                                <a:gd name="T80" fmla="*/ 1008 w 1445"/>
                                <a:gd name="T81" fmla="*/ 418 h 667"/>
                                <a:gd name="T82" fmla="*/ 994 w 1445"/>
                                <a:gd name="T83" fmla="*/ 389 h 667"/>
                                <a:gd name="T84" fmla="*/ 998 w 1445"/>
                                <a:gd name="T85" fmla="*/ 312 h 667"/>
                                <a:gd name="T86" fmla="*/ 1018 w 1445"/>
                                <a:gd name="T87" fmla="*/ 279 h 667"/>
                                <a:gd name="T88" fmla="*/ 1003 w 1445"/>
                                <a:gd name="T89" fmla="*/ 288 h 667"/>
                                <a:gd name="T90" fmla="*/ 965 w 1445"/>
                                <a:gd name="T91" fmla="*/ 293 h 667"/>
                                <a:gd name="T92" fmla="*/ 946 w 1445"/>
                                <a:gd name="T93" fmla="*/ 283 h 667"/>
                                <a:gd name="T94" fmla="*/ 912 w 1445"/>
                                <a:gd name="T95" fmla="*/ 279 h 667"/>
                                <a:gd name="T96" fmla="*/ 883 w 1445"/>
                                <a:gd name="T97" fmla="*/ 221 h 667"/>
                                <a:gd name="T98" fmla="*/ 869 w 1445"/>
                                <a:gd name="T99" fmla="*/ 202 h 667"/>
                                <a:gd name="T100" fmla="*/ 874 w 1445"/>
                                <a:gd name="T101" fmla="*/ 183 h 667"/>
                                <a:gd name="T102" fmla="*/ 888 w 1445"/>
                                <a:gd name="T103" fmla="*/ 159 h 667"/>
                                <a:gd name="T104" fmla="*/ 898 w 1445"/>
                                <a:gd name="T105" fmla="*/ 125 h 667"/>
                                <a:gd name="T106" fmla="*/ 907 w 1445"/>
                                <a:gd name="T107" fmla="*/ 115 h 667"/>
                                <a:gd name="T108" fmla="*/ 912 w 1445"/>
                                <a:gd name="T109" fmla="*/ 96 h 667"/>
                                <a:gd name="T110" fmla="*/ 941 w 1445"/>
                                <a:gd name="T111" fmla="*/ 82 h 667"/>
                                <a:gd name="T112" fmla="*/ 960 w 1445"/>
                                <a:gd name="T113" fmla="*/ 63 h 667"/>
                                <a:gd name="T114" fmla="*/ 989 w 1445"/>
                                <a:gd name="T115" fmla="*/ 48 h 667"/>
                                <a:gd name="T116" fmla="*/ 1022 w 1445"/>
                                <a:gd name="T117" fmla="*/ 43 h 667"/>
                                <a:gd name="T118" fmla="*/ 1411 w 1445"/>
                                <a:gd name="T119" fmla="*/ 3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45" h="667">
                                  <a:moveTo>
                                    <a:pt x="0" y="0"/>
                                  </a:moveTo>
                                  <a:lnTo>
                                    <a:pt x="0" y="5"/>
                                  </a:lnTo>
                                  <a:lnTo>
                                    <a:pt x="91" y="10"/>
                                  </a:lnTo>
                                  <a:lnTo>
                                    <a:pt x="91" y="14"/>
                                  </a:lnTo>
                                  <a:lnTo>
                                    <a:pt x="115" y="19"/>
                                  </a:lnTo>
                                  <a:lnTo>
                                    <a:pt x="115" y="24"/>
                                  </a:lnTo>
                                  <a:lnTo>
                                    <a:pt x="125" y="24"/>
                                  </a:lnTo>
                                  <a:lnTo>
                                    <a:pt x="125" y="29"/>
                                  </a:lnTo>
                                  <a:lnTo>
                                    <a:pt x="134" y="29"/>
                                  </a:lnTo>
                                  <a:lnTo>
                                    <a:pt x="134" y="34"/>
                                  </a:lnTo>
                                  <a:lnTo>
                                    <a:pt x="144" y="34"/>
                                  </a:lnTo>
                                  <a:lnTo>
                                    <a:pt x="144" y="53"/>
                                  </a:lnTo>
                                  <a:lnTo>
                                    <a:pt x="149" y="53"/>
                                  </a:lnTo>
                                  <a:lnTo>
                                    <a:pt x="149" y="77"/>
                                  </a:lnTo>
                                  <a:lnTo>
                                    <a:pt x="154" y="77"/>
                                  </a:lnTo>
                                  <a:lnTo>
                                    <a:pt x="154" y="106"/>
                                  </a:lnTo>
                                  <a:lnTo>
                                    <a:pt x="149" y="106"/>
                                  </a:lnTo>
                                  <a:lnTo>
                                    <a:pt x="149" y="115"/>
                                  </a:lnTo>
                                  <a:lnTo>
                                    <a:pt x="144" y="115"/>
                                  </a:lnTo>
                                  <a:lnTo>
                                    <a:pt x="144" y="125"/>
                                  </a:lnTo>
                                  <a:lnTo>
                                    <a:pt x="139" y="125"/>
                                  </a:lnTo>
                                  <a:lnTo>
                                    <a:pt x="139" y="135"/>
                                  </a:lnTo>
                                  <a:lnTo>
                                    <a:pt x="134" y="135"/>
                                  </a:lnTo>
                                  <a:lnTo>
                                    <a:pt x="134" y="144"/>
                                  </a:lnTo>
                                  <a:lnTo>
                                    <a:pt x="130" y="144"/>
                                  </a:lnTo>
                                  <a:lnTo>
                                    <a:pt x="130" y="154"/>
                                  </a:lnTo>
                                  <a:lnTo>
                                    <a:pt x="125" y="154"/>
                                  </a:lnTo>
                                  <a:lnTo>
                                    <a:pt x="120" y="178"/>
                                  </a:lnTo>
                                  <a:lnTo>
                                    <a:pt x="125" y="178"/>
                                  </a:lnTo>
                                  <a:lnTo>
                                    <a:pt x="125" y="192"/>
                                  </a:lnTo>
                                  <a:lnTo>
                                    <a:pt x="130" y="192"/>
                                  </a:lnTo>
                                  <a:lnTo>
                                    <a:pt x="130" y="211"/>
                                  </a:lnTo>
                                  <a:lnTo>
                                    <a:pt x="115" y="226"/>
                                  </a:lnTo>
                                  <a:lnTo>
                                    <a:pt x="211" y="226"/>
                                  </a:lnTo>
                                  <a:lnTo>
                                    <a:pt x="211" y="231"/>
                                  </a:lnTo>
                                  <a:lnTo>
                                    <a:pt x="230" y="231"/>
                                  </a:lnTo>
                                  <a:lnTo>
                                    <a:pt x="230" y="235"/>
                                  </a:lnTo>
                                  <a:lnTo>
                                    <a:pt x="274" y="240"/>
                                  </a:lnTo>
                                  <a:lnTo>
                                    <a:pt x="307" y="279"/>
                                  </a:lnTo>
                                  <a:lnTo>
                                    <a:pt x="341" y="279"/>
                                  </a:lnTo>
                                  <a:lnTo>
                                    <a:pt x="341" y="336"/>
                                  </a:lnTo>
                                  <a:lnTo>
                                    <a:pt x="326" y="346"/>
                                  </a:lnTo>
                                  <a:lnTo>
                                    <a:pt x="326" y="355"/>
                                  </a:lnTo>
                                  <a:lnTo>
                                    <a:pt x="312" y="365"/>
                                  </a:lnTo>
                                  <a:lnTo>
                                    <a:pt x="312" y="375"/>
                                  </a:lnTo>
                                  <a:lnTo>
                                    <a:pt x="254" y="427"/>
                                  </a:lnTo>
                                  <a:lnTo>
                                    <a:pt x="254" y="437"/>
                                  </a:lnTo>
                                  <a:lnTo>
                                    <a:pt x="250" y="437"/>
                                  </a:lnTo>
                                  <a:lnTo>
                                    <a:pt x="250" y="447"/>
                                  </a:lnTo>
                                  <a:lnTo>
                                    <a:pt x="245" y="447"/>
                                  </a:lnTo>
                                  <a:lnTo>
                                    <a:pt x="245" y="456"/>
                                  </a:lnTo>
                                  <a:lnTo>
                                    <a:pt x="240" y="456"/>
                                  </a:lnTo>
                                  <a:lnTo>
                                    <a:pt x="240" y="466"/>
                                  </a:lnTo>
                                  <a:lnTo>
                                    <a:pt x="235" y="466"/>
                                  </a:lnTo>
                                  <a:lnTo>
                                    <a:pt x="235" y="475"/>
                                  </a:lnTo>
                                  <a:lnTo>
                                    <a:pt x="230" y="475"/>
                                  </a:lnTo>
                                  <a:lnTo>
                                    <a:pt x="230" y="485"/>
                                  </a:lnTo>
                                  <a:lnTo>
                                    <a:pt x="816" y="485"/>
                                  </a:lnTo>
                                  <a:lnTo>
                                    <a:pt x="811" y="499"/>
                                  </a:lnTo>
                                  <a:lnTo>
                                    <a:pt x="802" y="504"/>
                                  </a:lnTo>
                                  <a:lnTo>
                                    <a:pt x="802" y="514"/>
                                  </a:lnTo>
                                  <a:lnTo>
                                    <a:pt x="797" y="514"/>
                                  </a:lnTo>
                                  <a:lnTo>
                                    <a:pt x="797" y="523"/>
                                  </a:lnTo>
                                  <a:lnTo>
                                    <a:pt x="787" y="528"/>
                                  </a:lnTo>
                                  <a:lnTo>
                                    <a:pt x="787" y="538"/>
                                  </a:lnTo>
                                  <a:lnTo>
                                    <a:pt x="782" y="538"/>
                                  </a:lnTo>
                                  <a:lnTo>
                                    <a:pt x="782" y="547"/>
                                  </a:lnTo>
                                  <a:lnTo>
                                    <a:pt x="778" y="547"/>
                                  </a:lnTo>
                                  <a:lnTo>
                                    <a:pt x="778" y="552"/>
                                  </a:lnTo>
                                  <a:lnTo>
                                    <a:pt x="1123" y="552"/>
                                  </a:lnTo>
                                  <a:lnTo>
                                    <a:pt x="1123" y="557"/>
                                  </a:lnTo>
                                  <a:lnTo>
                                    <a:pt x="1152" y="557"/>
                                  </a:lnTo>
                                  <a:lnTo>
                                    <a:pt x="1152" y="562"/>
                                  </a:lnTo>
                                  <a:lnTo>
                                    <a:pt x="1181" y="562"/>
                                  </a:lnTo>
                                  <a:lnTo>
                                    <a:pt x="1181" y="571"/>
                                  </a:lnTo>
                                  <a:lnTo>
                                    <a:pt x="1186" y="571"/>
                                  </a:lnTo>
                                  <a:lnTo>
                                    <a:pt x="1190" y="600"/>
                                  </a:lnTo>
                                  <a:lnTo>
                                    <a:pt x="1195" y="600"/>
                                  </a:lnTo>
                                  <a:lnTo>
                                    <a:pt x="1195" y="619"/>
                                  </a:lnTo>
                                  <a:lnTo>
                                    <a:pt x="1200" y="619"/>
                                  </a:lnTo>
                                  <a:lnTo>
                                    <a:pt x="1205" y="648"/>
                                  </a:lnTo>
                                  <a:lnTo>
                                    <a:pt x="1210" y="648"/>
                                  </a:lnTo>
                                  <a:lnTo>
                                    <a:pt x="1210" y="667"/>
                                  </a:lnTo>
                                  <a:lnTo>
                                    <a:pt x="1214" y="667"/>
                                  </a:lnTo>
                                  <a:lnTo>
                                    <a:pt x="1214" y="643"/>
                                  </a:lnTo>
                                  <a:lnTo>
                                    <a:pt x="1219" y="643"/>
                                  </a:lnTo>
                                  <a:lnTo>
                                    <a:pt x="1219" y="619"/>
                                  </a:lnTo>
                                  <a:lnTo>
                                    <a:pt x="1224" y="619"/>
                                  </a:lnTo>
                                  <a:lnTo>
                                    <a:pt x="1224" y="514"/>
                                  </a:lnTo>
                                  <a:lnTo>
                                    <a:pt x="1219" y="514"/>
                                  </a:lnTo>
                                  <a:lnTo>
                                    <a:pt x="1214" y="475"/>
                                  </a:lnTo>
                                  <a:lnTo>
                                    <a:pt x="1166" y="499"/>
                                  </a:lnTo>
                                  <a:lnTo>
                                    <a:pt x="1166" y="504"/>
                                  </a:lnTo>
                                  <a:lnTo>
                                    <a:pt x="1147" y="509"/>
                                  </a:lnTo>
                                  <a:lnTo>
                                    <a:pt x="1147" y="514"/>
                                  </a:lnTo>
                                  <a:lnTo>
                                    <a:pt x="1128" y="519"/>
                                  </a:lnTo>
                                  <a:lnTo>
                                    <a:pt x="1133" y="504"/>
                                  </a:lnTo>
                                  <a:lnTo>
                                    <a:pt x="1138" y="504"/>
                                  </a:lnTo>
                                  <a:lnTo>
                                    <a:pt x="1138" y="495"/>
                                  </a:lnTo>
                                  <a:lnTo>
                                    <a:pt x="1147" y="490"/>
                                  </a:lnTo>
                                  <a:lnTo>
                                    <a:pt x="1147" y="480"/>
                                  </a:lnTo>
                                  <a:lnTo>
                                    <a:pt x="1152" y="480"/>
                                  </a:lnTo>
                                  <a:lnTo>
                                    <a:pt x="1152" y="471"/>
                                  </a:lnTo>
                                  <a:lnTo>
                                    <a:pt x="1157" y="471"/>
                                  </a:lnTo>
                                  <a:lnTo>
                                    <a:pt x="1157" y="461"/>
                                  </a:lnTo>
                                  <a:lnTo>
                                    <a:pt x="1166" y="456"/>
                                  </a:lnTo>
                                  <a:lnTo>
                                    <a:pt x="1166" y="447"/>
                                  </a:lnTo>
                                  <a:lnTo>
                                    <a:pt x="1171" y="447"/>
                                  </a:lnTo>
                                  <a:lnTo>
                                    <a:pt x="1171" y="437"/>
                                  </a:lnTo>
                                  <a:lnTo>
                                    <a:pt x="1176" y="437"/>
                                  </a:lnTo>
                                  <a:lnTo>
                                    <a:pt x="1176" y="427"/>
                                  </a:lnTo>
                                  <a:lnTo>
                                    <a:pt x="1162" y="427"/>
                                  </a:lnTo>
                                  <a:lnTo>
                                    <a:pt x="1162" y="423"/>
                                  </a:lnTo>
                                  <a:lnTo>
                                    <a:pt x="1138" y="418"/>
                                  </a:lnTo>
                                  <a:lnTo>
                                    <a:pt x="1138" y="413"/>
                                  </a:lnTo>
                                  <a:lnTo>
                                    <a:pt x="1114" y="408"/>
                                  </a:lnTo>
                                  <a:lnTo>
                                    <a:pt x="1114" y="403"/>
                                  </a:lnTo>
                                  <a:lnTo>
                                    <a:pt x="1104" y="403"/>
                                  </a:lnTo>
                                  <a:lnTo>
                                    <a:pt x="1104" y="399"/>
                                  </a:lnTo>
                                  <a:lnTo>
                                    <a:pt x="1056" y="403"/>
                                  </a:lnTo>
                                  <a:lnTo>
                                    <a:pt x="1056" y="408"/>
                                  </a:lnTo>
                                  <a:lnTo>
                                    <a:pt x="1008" y="413"/>
                                  </a:lnTo>
                                  <a:lnTo>
                                    <a:pt x="1008" y="418"/>
                                  </a:lnTo>
                                  <a:lnTo>
                                    <a:pt x="989" y="418"/>
                                  </a:lnTo>
                                  <a:lnTo>
                                    <a:pt x="989" y="389"/>
                                  </a:lnTo>
                                  <a:lnTo>
                                    <a:pt x="994" y="389"/>
                                  </a:lnTo>
                                  <a:lnTo>
                                    <a:pt x="994" y="351"/>
                                  </a:lnTo>
                                  <a:lnTo>
                                    <a:pt x="998" y="351"/>
                                  </a:lnTo>
                                  <a:lnTo>
                                    <a:pt x="998" y="312"/>
                                  </a:lnTo>
                                  <a:lnTo>
                                    <a:pt x="1027" y="288"/>
                                  </a:lnTo>
                                  <a:lnTo>
                                    <a:pt x="1027" y="279"/>
                                  </a:lnTo>
                                  <a:lnTo>
                                    <a:pt x="1018" y="279"/>
                                  </a:lnTo>
                                  <a:lnTo>
                                    <a:pt x="1018" y="283"/>
                                  </a:lnTo>
                                  <a:lnTo>
                                    <a:pt x="1003" y="283"/>
                                  </a:lnTo>
                                  <a:lnTo>
                                    <a:pt x="1003" y="288"/>
                                  </a:lnTo>
                                  <a:lnTo>
                                    <a:pt x="994" y="288"/>
                                  </a:lnTo>
                                  <a:lnTo>
                                    <a:pt x="994" y="293"/>
                                  </a:lnTo>
                                  <a:lnTo>
                                    <a:pt x="965" y="293"/>
                                  </a:lnTo>
                                  <a:lnTo>
                                    <a:pt x="965" y="288"/>
                                  </a:lnTo>
                                  <a:lnTo>
                                    <a:pt x="946" y="288"/>
                                  </a:lnTo>
                                  <a:lnTo>
                                    <a:pt x="946" y="283"/>
                                  </a:lnTo>
                                  <a:lnTo>
                                    <a:pt x="926" y="283"/>
                                  </a:lnTo>
                                  <a:lnTo>
                                    <a:pt x="926" y="279"/>
                                  </a:lnTo>
                                  <a:lnTo>
                                    <a:pt x="912" y="279"/>
                                  </a:lnTo>
                                  <a:lnTo>
                                    <a:pt x="893" y="240"/>
                                  </a:lnTo>
                                  <a:lnTo>
                                    <a:pt x="888" y="240"/>
                                  </a:lnTo>
                                  <a:lnTo>
                                    <a:pt x="883" y="221"/>
                                  </a:lnTo>
                                  <a:lnTo>
                                    <a:pt x="878" y="221"/>
                                  </a:lnTo>
                                  <a:lnTo>
                                    <a:pt x="874" y="202"/>
                                  </a:lnTo>
                                  <a:lnTo>
                                    <a:pt x="869" y="202"/>
                                  </a:lnTo>
                                  <a:lnTo>
                                    <a:pt x="869" y="192"/>
                                  </a:lnTo>
                                  <a:lnTo>
                                    <a:pt x="874" y="192"/>
                                  </a:lnTo>
                                  <a:lnTo>
                                    <a:pt x="874" y="183"/>
                                  </a:lnTo>
                                  <a:lnTo>
                                    <a:pt x="878" y="183"/>
                                  </a:lnTo>
                                  <a:lnTo>
                                    <a:pt x="883" y="159"/>
                                  </a:lnTo>
                                  <a:lnTo>
                                    <a:pt x="888" y="159"/>
                                  </a:lnTo>
                                  <a:lnTo>
                                    <a:pt x="888" y="149"/>
                                  </a:lnTo>
                                  <a:lnTo>
                                    <a:pt x="893" y="149"/>
                                  </a:lnTo>
                                  <a:lnTo>
                                    <a:pt x="898" y="125"/>
                                  </a:lnTo>
                                  <a:lnTo>
                                    <a:pt x="902" y="125"/>
                                  </a:lnTo>
                                  <a:lnTo>
                                    <a:pt x="902" y="115"/>
                                  </a:lnTo>
                                  <a:lnTo>
                                    <a:pt x="907" y="115"/>
                                  </a:lnTo>
                                  <a:lnTo>
                                    <a:pt x="907" y="106"/>
                                  </a:lnTo>
                                  <a:lnTo>
                                    <a:pt x="912" y="106"/>
                                  </a:lnTo>
                                  <a:lnTo>
                                    <a:pt x="912" y="96"/>
                                  </a:lnTo>
                                  <a:lnTo>
                                    <a:pt x="931" y="87"/>
                                  </a:lnTo>
                                  <a:lnTo>
                                    <a:pt x="931" y="82"/>
                                  </a:lnTo>
                                  <a:lnTo>
                                    <a:pt x="941" y="82"/>
                                  </a:lnTo>
                                  <a:lnTo>
                                    <a:pt x="941" y="77"/>
                                  </a:lnTo>
                                  <a:lnTo>
                                    <a:pt x="960" y="67"/>
                                  </a:lnTo>
                                  <a:lnTo>
                                    <a:pt x="960" y="63"/>
                                  </a:lnTo>
                                  <a:lnTo>
                                    <a:pt x="970" y="63"/>
                                  </a:lnTo>
                                  <a:lnTo>
                                    <a:pt x="970" y="58"/>
                                  </a:lnTo>
                                  <a:lnTo>
                                    <a:pt x="989" y="48"/>
                                  </a:lnTo>
                                  <a:lnTo>
                                    <a:pt x="1003" y="48"/>
                                  </a:lnTo>
                                  <a:lnTo>
                                    <a:pt x="1003" y="43"/>
                                  </a:lnTo>
                                  <a:lnTo>
                                    <a:pt x="1022" y="43"/>
                                  </a:lnTo>
                                  <a:lnTo>
                                    <a:pt x="1022" y="39"/>
                                  </a:lnTo>
                                  <a:lnTo>
                                    <a:pt x="1411" y="39"/>
                                  </a:lnTo>
                                  <a:lnTo>
                                    <a:pt x="1411" y="34"/>
                                  </a:lnTo>
                                  <a:lnTo>
                                    <a:pt x="14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wps:cNvSpPr>
                          <wps:spPr bwMode="auto">
                            <a:xfrm>
                              <a:off x="6812" y="2761"/>
                              <a:ext cx="134" cy="129"/>
                            </a:xfrm>
                            <a:custGeom>
                              <a:avLst/>
                              <a:gdLst>
                                <a:gd name="T0" fmla="*/ 52 w 134"/>
                                <a:gd name="T1" fmla="*/ 0 h 129"/>
                                <a:gd name="T2" fmla="*/ 52 w 134"/>
                                <a:gd name="T3" fmla="*/ 5 h 129"/>
                                <a:gd name="T4" fmla="*/ 33 w 134"/>
                                <a:gd name="T5" fmla="*/ 24 h 129"/>
                                <a:gd name="T6" fmla="*/ 24 w 134"/>
                                <a:gd name="T7" fmla="*/ 24 h 129"/>
                                <a:gd name="T8" fmla="*/ 24 w 134"/>
                                <a:gd name="T9" fmla="*/ 38 h 129"/>
                                <a:gd name="T10" fmla="*/ 19 w 134"/>
                                <a:gd name="T11" fmla="*/ 38 h 129"/>
                                <a:gd name="T12" fmla="*/ 19 w 134"/>
                                <a:gd name="T13" fmla="*/ 53 h 129"/>
                                <a:gd name="T14" fmla="*/ 14 w 134"/>
                                <a:gd name="T15" fmla="*/ 53 h 129"/>
                                <a:gd name="T16" fmla="*/ 14 w 134"/>
                                <a:gd name="T17" fmla="*/ 67 h 129"/>
                                <a:gd name="T18" fmla="*/ 9 w 134"/>
                                <a:gd name="T19" fmla="*/ 67 h 129"/>
                                <a:gd name="T20" fmla="*/ 9 w 134"/>
                                <a:gd name="T21" fmla="*/ 81 h 129"/>
                                <a:gd name="T22" fmla="*/ 4 w 134"/>
                                <a:gd name="T23" fmla="*/ 81 h 129"/>
                                <a:gd name="T24" fmla="*/ 4 w 134"/>
                                <a:gd name="T25" fmla="*/ 96 h 129"/>
                                <a:gd name="T26" fmla="*/ 0 w 134"/>
                                <a:gd name="T27" fmla="*/ 96 h 129"/>
                                <a:gd name="T28" fmla="*/ 0 w 134"/>
                                <a:gd name="T29" fmla="*/ 105 h 129"/>
                                <a:gd name="T30" fmla="*/ 4 w 134"/>
                                <a:gd name="T31" fmla="*/ 105 h 129"/>
                                <a:gd name="T32" fmla="*/ 24 w 134"/>
                                <a:gd name="T33" fmla="*/ 129 h 129"/>
                                <a:gd name="T34" fmla="*/ 33 w 134"/>
                                <a:gd name="T35" fmla="*/ 125 h 129"/>
                                <a:gd name="T36" fmla="*/ 33 w 134"/>
                                <a:gd name="T37" fmla="*/ 115 h 129"/>
                                <a:gd name="T38" fmla="*/ 38 w 134"/>
                                <a:gd name="T39" fmla="*/ 115 h 129"/>
                                <a:gd name="T40" fmla="*/ 38 w 134"/>
                                <a:gd name="T41" fmla="*/ 105 h 129"/>
                                <a:gd name="T42" fmla="*/ 43 w 134"/>
                                <a:gd name="T43" fmla="*/ 105 h 129"/>
                                <a:gd name="T44" fmla="*/ 43 w 134"/>
                                <a:gd name="T45" fmla="*/ 96 h 129"/>
                                <a:gd name="T46" fmla="*/ 48 w 134"/>
                                <a:gd name="T47" fmla="*/ 96 h 129"/>
                                <a:gd name="T48" fmla="*/ 48 w 134"/>
                                <a:gd name="T49" fmla="*/ 86 h 129"/>
                                <a:gd name="T50" fmla="*/ 134 w 134"/>
                                <a:gd name="T51" fmla="*/ 0 h 129"/>
                                <a:gd name="T52" fmla="*/ 52 w 134"/>
                                <a:gd name="T5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129">
                                  <a:moveTo>
                                    <a:pt x="52" y="0"/>
                                  </a:moveTo>
                                  <a:lnTo>
                                    <a:pt x="52" y="5"/>
                                  </a:lnTo>
                                  <a:lnTo>
                                    <a:pt x="33" y="24"/>
                                  </a:lnTo>
                                  <a:lnTo>
                                    <a:pt x="24" y="24"/>
                                  </a:lnTo>
                                  <a:lnTo>
                                    <a:pt x="24" y="38"/>
                                  </a:lnTo>
                                  <a:lnTo>
                                    <a:pt x="19" y="38"/>
                                  </a:lnTo>
                                  <a:lnTo>
                                    <a:pt x="19" y="53"/>
                                  </a:lnTo>
                                  <a:lnTo>
                                    <a:pt x="14" y="53"/>
                                  </a:lnTo>
                                  <a:lnTo>
                                    <a:pt x="14" y="67"/>
                                  </a:lnTo>
                                  <a:lnTo>
                                    <a:pt x="9" y="67"/>
                                  </a:lnTo>
                                  <a:lnTo>
                                    <a:pt x="9" y="81"/>
                                  </a:lnTo>
                                  <a:lnTo>
                                    <a:pt x="4" y="81"/>
                                  </a:lnTo>
                                  <a:lnTo>
                                    <a:pt x="4" y="96"/>
                                  </a:lnTo>
                                  <a:lnTo>
                                    <a:pt x="0" y="96"/>
                                  </a:lnTo>
                                  <a:lnTo>
                                    <a:pt x="0" y="105"/>
                                  </a:lnTo>
                                  <a:lnTo>
                                    <a:pt x="4" y="105"/>
                                  </a:lnTo>
                                  <a:lnTo>
                                    <a:pt x="24" y="129"/>
                                  </a:lnTo>
                                  <a:lnTo>
                                    <a:pt x="33" y="125"/>
                                  </a:lnTo>
                                  <a:lnTo>
                                    <a:pt x="33" y="115"/>
                                  </a:lnTo>
                                  <a:lnTo>
                                    <a:pt x="38" y="115"/>
                                  </a:lnTo>
                                  <a:lnTo>
                                    <a:pt x="38" y="105"/>
                                  </a:lnTo>
                                  <a:lnTo>
                                    <a:pt x="43" y="105"/>
                                  </a:lnTo>
                                  <a:lnTo>
                                    <a:pt x="43" y="96"/>
                                  </a:lnTo>
                                  <a:lnTo>
                                    <a:pt x="48" y="96"/>
                                  </a:lnTo>
                                  <a:lnTo>
                                    <a:pt x="48" y="86"/>
                                  </a:lnTo>
                                  <a:lnTo>
                                    <a:pt x="134"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4301" y="2934"/>
                              <a:ext cx="2030" cy="297"/>
                            </a:xfrm>
                            <a:custGeom>
                              <a:avLst/>
                              <a:gdLst>
                                <a:gd name="T0" fmla="*/ 120 w 2030"/>
                                <a:gd name="T1" fmla="*/ 67 h 297"/>
                                <a:gd name="T2" fmla="*/ 115 w 2030"/>
                                <a:gd name="T3" fmla="*/ 62 h 297"/>
                                <a:gd name="T4" fmla="*/ 1843 w 2030"/>
                                <a:gd name="T5" fmla="*/ 33 h 297"/>
                                <a:gd name="T6" fmla="*/ 1838 w 2030"/>
                                <a:gd name="T7" fmla="*/ 14 h 297"/>
                                <a:gd name="T8" fmla="*/ 1843 w 2030"/>
                                <a:gd name="T9" fmla="*/ 4 h 297"/>
                                <a:gd name="T10" fmla="*/ 1848 w 2030"/>
                                <a:gd name="T11" fmla="*/ 0 h 297"/>
                                <a:gd name="T12" fmla="*/ 0 w 2030"/>
                                <a:gd name="T13" fmla="*/ 9 h 297"/>
                                <a:gd name="T14" fmla="*/ 5 w 2030"/>
                                <a:gd name="T15" fmla="*/ 24 h 297"/>
                                <a:gd name="T16" fmla="*/ 10 w 2030"/>
                                <a:gd name="T17" fmla="*/ 33 h 297"/>
                                <a:gd name="T18" fmla="*/ 14 w 2030"/>
                                <a:gd name="T19" fmla="*/ 48 h 297"/>
                                <a:gd name="T20" fmla="*/ 24 w 2030"/>
                                <a:gd name="T21" fmla="*/ 62 h 297"/>
                                <a:gd name="T22" fmla="*/ 29 w 2030"/>
                                <a:gd name="T23" fmla="*/ 67 h 297"/>
                                <a:gd name="T24" fmla="*/ 115 w 2030"/>
                                <a:gd name="T25" fmla="*/ 72 h 297"/>
                                <a:gd name="T26" fmla="*/ 101 w 2030"/>
                                <a:gd name="T27" fmla="*/ 91 h 297"/>
                                <a:gd name="T28" fmla="*/ 77 w 2030"/>
                                <a:gd name="T29" fmla="*/ 120 h 297"/>
                                <a:gd name="T30" fmla="*/ 53 w 2030"/>
                                <a:gd name="T31" fmla="*/ 158 h 297"/>
                                <a:gd name="T32" fmla="*/ 58 w 2030"/>
                                <a:gd name="T33" fmla="*/ 182 h 297"/>
                                <a:gd name="T34" fmla="*/ 62 w 2030"/>
                                <a:gd name="T35" fmla="*/ 201 h 297"/>
                                <a:gd name="T36" fmla="*/ 67 w 2030"/>
                                <a:gd name="T37" fmla="*/ 225 h 297"/>
                                <a:gd name="T38" fmla="*/ 86 w 2030"/>
                                <a:gd name="T39" fmla="*/ 244 h 297"/>
                                <a:gd name="T40" fmla="*/ 115 w 2030"/>
                                <a:gd name="T41" fmla="*/ 268 h 297"/>
                                <a:gd name="T42" fmla="*/ 139 w 2030"/>
                                <a:gd name="T43" fmla="*/ 273 h 297"/>
                                <a:gd name="T44" fmla="*/ 278 w 2030"/>
                                <a:gd name="T45" fmla="*/ 278 h 297"/>
                                <a:gd name="T46" fmla="*/ 302 w 2030"/>
                                <a:gd name="T47" fmla="*/ 283 h 297"/>
                                <a:gd name="T48" fmla="*/ 326 w 2030"/>
                                <a:gd name="T49" fmla="*/ 288 h 297"/>
                                <a:gd name="T50" fmla="*/ 1877 w 2030"/>
                                <a:gd name="T51" fmla="*/ 292 h 297"/>
                                <a:gd name="T52" fmla="*/ 1906 w 2030"/>
                                <a:gd name="T53" fmla="*/ 297 h 297"/>
                                <a:gd name="T54" fmla="*/ 1949 w 2030"/>
                                <a:gd name="T55" fmla="*/ 292 h 297"/>
                                <a:gd name="T56" fmla="*/ 1978 w 2030"/>
                                <a:gd name="T57" fmla="*/ 283 h 297"/>
                                <a:gd name="T58" fmla="*/ 2011 w 2030"/>
                                <a:gd name="T59" fmla="*/ 244 h 297"/>
                                <a:gd name="T60" fmla="*/ 2016 w 2030"/>
                                <a:gd name="T61" fmla="*/ 235 h 297"/>
                                <a:gd name="T62" fmla="*/ 1939 w 2030"/>
                                <a:gd name="T63" fmla="*/ 230 h 297"/>
                                <a:gd name="T64" fmla="*/ 1896 w 2030"/>
                                <a:gd name="T65" fmla="*/ 235 h 297"/>
                                <a:gd name="T66" fmla="*/ 2016 w 2030"/>
                                <a:gd name="T67" fmla="*/ 230 h 297"/>
                                <a:gd name="T68" fmla="*/ 2021 w 2030"/>
                                <a:gd name="T69" fmla="*/ 216 h 297"/>
                                <a:gd name="T70" fmla="*/ 2026 w 2030"/>
                                <a:gd name="T71" fmla="*/ 201 h 297"/>
                                <a:gd name="T72" fmla="*/ 2030 w 2030"/>
                                <a:gd name="T73" fmla="*/ 187 h 297"/>
                                <a:gd name="T74" fmla="*/ 1992 w 2030"/>
                                <a:gd name="T75" fmla="*/ 220 h 297"/>
                                <a:gd name="T76" fmla="*/ 1982 w 2030"/>
                                <a:gd name="T77" fmla="*/ 225 h 297"/>
                                <a:gd name="T78" fmla="*/ 1877 w 2030"/>
                                <a:gd name="T79" fmla="*/ 235 h 297"/>
                                <a:gd name="T80" fmla="*/ 1872 w 2030"/>
                                <a:gd name="T81" fmla="*/ 201 h 297"/>
                                <a:gd name="T82" fmla="*/ 1867 w 2030"/>
                                <a:gd name="T83" fmla="*/ 172 h 297"/>
                                <a:gd name="T84" fmla="*/ 1862 w 2030"/>
                                <a:gd name="T85" fmla="*/ 120 h 297"/>
                                <a:gd name="T86" fmla="*/ 120 w 2030"/>
                                <a:gd name="T87" fmla="*/ 62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0" h="297">
                                  <a:moveTo>
                                    <a:pt x="120" y="62"/>
                                  </a:moveTo>
                                  <a:lnTo>
                                    <a:pt x="120" y="67"/>
                                  </a:lnTo>
                                  <a:lnTo>
                                    <a:pt x="115" y="67"/>
                                  </a:lnTo>
                                  <a:lnTo>
                                    <a:pt x="115" y="62"/>
                                  </a:lnTo>
                                  <a:lnTo>
                                    <a:pt x="1848" y="62"/>
                                  </a:lnTo>
                                  <a:lnTo>
                                    <a:pt x="1843" y="33"/>
                                  </a:lnTo>
                                  <a:lnTo>
                                    <a:pt x="1838" y="33"/>
                                  </a:lnTo>
                                  <a:lnTo>
                                    <a:pt x="1838" y="14"/>
                                  </a:lnTo>
                                  <a:lnTo>
                                    <a:pt x="1843" y="14"/>
                                  </a:lnTo>
                                  <a:lnTo>
                                    <a:pt x="1843" y="4"/>
                                  </a:lnTo>
                                  <a:lnTo>
                                    <a:pt x="1848" y="4"/>
                                  </a:lnTo>
                                  <a:lnTo>
                                    <a:pt x="1848" y="0"/>
                                  </a:lnTo>
                                  <a:lnTo>
                                    <a:pt x="0" y="0"/>
                                  </a:lnTo>
                                  <a:lnTo>
                                    <a:pt x="0" y="9"/>
                                  </a:lnTo>
                                  <a:lnTo>
                                    <a:pt x="5" y="9"/>
                                  </a:lnTo>
                                  <a:lnTo>
                                    <a:pt x="5" y="24"/>
                                  </a:lnTo>
                                  <a:lnTo>
                                    <a:pt x="10" y="24"/>
                                  </a:lnTo>
                                  <a:lnTo>
                                    <a:pt x="10" y="33"/>
                                  </a:lnTo>
                                  <a:lnTo>
                                    <a:pt x="14" y="33"/>
                                  </a:lnTo>
                                  <a:lnTo>
                                    <a:pt x="14" y="48"/>
                                  </a:lnTo>
                                  <a:lnTo>
                                    <a:pt x="24" y="48"/>
                                  </a:lnTo>
                                  <a:lnTo>
                                    <a:pt x="24" y="62"/>
                                  </a:lnTo>
                                  <a:lnTo>
                                    <a:pt x="29" y="62"/>
                                  </a:lnTo>
                                  <a:lnTo>
                                    <a:pt x="29" y="67"/>
                                  </a:lnTo>
                                  <a:lnTo>
                                    <a:pt x="115" y="67"/>
                                  </a:lnTo>
                                  <a:lnTo>
                                    <a:pt x="115" y="72"/>
                                  </a:lnTo>
                                  <a:lnTo>
                                    <a:pt x="101" y="81"/>
                                  </a:lnTo>
                                  <a:lnTo>
                                    <a:pt x="101" y="91"/>
                                  </a:lnTo>
                                  <a:lnTo>
                                    <a:pt x="77" y="110"/>
                                  </a:lnTo>
                                  <a:lnTo>
                                    <a:pt x="77" y="120"/>
                                  </a:lnTo>
                                  <a:lnTo>
                                    <a:pt x="53" y="139"/>
                                  </a:lnTo>
                                  <a:lnTo>
                                    <a:pt x="53" y="158"/>
                                  </a:lnTo>
                                  <a:lnTo>
                                    <a:pt x="58" y="158"/>
                                  </a:lnTo>
                                  <a:lnTo>
                                    <a:pt x="58" y="182"/>
                                  </a:lnTo>
                                  <a:lnTo>
                                    <a:pt x="62" y="182"/>
                                  </a:lnTo>
                                  <a:lnTo>
                                    <a:pt x="62" y="201"/>
                                  </a:lnTo>
                                  <a:lnTo>
                                    <a:pt x="67" y="201"/>
                                  </a:lnTo>
                                  <a:lnTo>
                                    <a:pt x="67" y="225"/>
                                  </a:lnTo>
                                  <a:lnTo>
                                    <a:pt x="72" y="225"/>
                                  </a:lnTo>
                                  <a:lnTo>
                                    <a:pt x="86" y="244"/>
                                  </a:lnTo>
                                  <a:lnTo>
                                    <a:pt x="96" y="244"/>
                                  </a:lnTo>
                                  <a:lnTo>
                                    <a:pt x="115" y="268"/>
                                  </a:lnTo>
                                  <a:lnTo>
                                    <a:pt x="139" y="268"/>
                                  </a:lnTo>
                                  <a:lnTo>
                                    <a:pt x="139" y="273"/>
                                  </a:lnTo>
                                  <a:lnTo>
                                    <a:pt x="278" y="273"/>
                                  </a:lnTo>
                                  <a:lnTo>
                                    <a:pt x="278" y="278"/>
                                  </a:lnTo>
                                  <a:lnTo>
                                    <a:pt x="302" y="278"/>
                                  </a:lnTo>
                                  <a:lnTo>
                                    <a:pt x="302" y="283"/>
                                  </a:lnTo>
                                  <a:lnTo>
                                    <a:pt x="326" y="283"/>
                                  </a:lnTo>
                                  <a:lnTo>
                                    <a:pt x="326" y="288"/>
                                  </a:lnTo>
                                  <a:lnTo>
                                    <a:pt x="1877" y="288"/>
                                  </a:lnTo>
                                  <a:lnTo>
                                    <a:pt x="1877" y="292"/>
                                  </a:lnTo>
                                  <a:lnTo>
                                    <a:pt x="1906" y="292"/>
                                  </a:lnTo>
                                  <a:lnTo>
                                    <a:pt x="1906" y="297"/>
                                  </a:lnTo>
                                  <a:lnTo>
                                    <a:pt x="1949" y="297"/>
                                  </a:lnTo>
                                  <a:lnTo>
                                    <a:pt x="1949" y="292"/>
                                  </a:lnTo>
                                  <a:lnTo>
                                    <a:pt x="1978" y="288"/>
                                  </a:lnTo>
                                  <a:lnTo>
                                    <a:pt x="1978" y="283"/>
                                  </a:lnTo>
                                  <a:lnTo>
                                    <a:pt x="2011" y="254"/>
                                  </a:lnTo>
                                  <a:lnTo>
                                    <a:pt x="2011" y="244"/>
                                  </a:lnTo>
                                  <a:lnTo>
                                    <a:pt x="2016" y="244"/>
                                  </a:lnTo>
                                  <a:lnTo>
                                    <a:pt x="2016" y="235"/>
                                  </a:lnTo>
                                  <a:lnTo>
                                    <a:pt x="1939" y="235"/>
                                  </a:lnTo>
                                  <a:lnTo>
                                    <a:pt x="1939" y="230"/>
                                  </a:lnTo>
                                  <a:lnTo>
                                    <a:pt x="1896" y="230"/>
                                  </a:lnTo>
                                  <a:lnTo>
                                    <a:pt x="1896" y="235"/>
                                  </a:lnTo>
                                  <a:lnTo>
                                    <a:pt x="2016" y="235"/>
                                  </a:lnTo>
                                  <a:lnTo>
                                    <a:pt x="2016" y="230"/>
                                  </a:lnTo>
                                  <a:lnTo>
                                    <a:pt x="2021" y="230"/>
                                  </a:lnTo>
                                  <a:lnTo>
                                    <a:pt x="2021" y="216"/>
                                  </a:lnTo>
                                  <a:lnTo>
                                    <a:pt x="2026" y="216"/>
                                  </a:lnTo>
                                  <a:lnTo>
                                    <a:pt x="2026" y="201"/>
                                  </a:lnTo>
                                  <a:lnTo>
                                    <a:pt x="2030" y="201"/>
                                  </a:lnTo>
                                  <a:lnTo>
                                    <a:pt x="2030" y="187"/>
                                  </a:lnTo>
                                  <a:lnTo>
                                    <a:pt x="1992" y="216"/>
                                  </a:lnTo>
                                  <a:lnTo>
                                    <a:pt x="1992" y="220"/>
                                  </a:lnTo>
                                  <a:lnTo>
                                    <a:pt x="1982" y="220"/>
                                  </a:lnTo>
                                  <a:lnTo>
                                    <a:pt x="1982" y="225"/>
                                  </a:lnTo>
                                  <a:lnTo>
                                    <a:pt x="1973" y="235"/>
                                  </a:lnTo>
                                  <a:lnTo>
                                    <a:pt x="1877" y="235"/>
                                  </a:lnTo>
                                  <a:lnTo>
                                    <a:pt x="1877" y="201"/>
                                  </a:lnTo>
                                  <a:lnTo>
                                    <a:pt x="1872" y="201"/>
                                  </a:lnTo>
                                  <a:lnTo>
                                    <a:pt x="1872" y="172"/>
                                  </a:lnTo>
                                  <a:lnTo>
                                    <a:pt x="1867" y="172"/>
                                  </a:lnTo>
                                  <a:lnTo>
                                    <a:pt x="1867" y="120"/>
                                  </a:lnTo>
                                  <a:lnTo>
                                    <a:pt x="1862" y="120"/>
                                  </a:lnTo>
                                  <a:lnTo>
                                    <a:pt x="1858" y="62"/>
                                  </a:lnTo>
                                  <a:lnTo>
                                    <a:pt x="120"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4330" y="3001"/>
                              <a:ext cx="77" cy="43"/>
                            </a:xfrm>
                            <a:custGeom>
                              <a:avLst/>
                              <a:gdLst>
                                <a:gd name="T0" fmla="*/ 0 w 77"/>
                                <a:gd name="T1" fmla="*/ 0 h 43"/>
                                <a:gd name="T2" fmla="*/ 0 w 77"/>
                                <a:gd name="T3" fmla="*/ 19 h 43"/>
                                <a:gd name="T4" fmla="*/ 5 w 77"/>
                                <a:gd name="T5" fmla="*/ 19 h 43"/>
                                <a:gd name="T6" fmla="*/ 5 w 77"/>
                                <a:gd name="T7" fmla="*/ 43 h 43"/>
                                <a:gd name="T8" fmla="*/ 24 w 77"/>
                                <a:gd name="T9" fmla="*/ 38 h 43"/>
                                <a:gd name="T10" fmla="*/ 24 w 77"/>
                                <a:gd name="T11" fmla="*/ 33 h 43"/>
                                <a:gd name="T12" fmla="*/ 53 w 77"/>
                                <a:gd name="T13" fmla="*/ 19 h 43"/>
                                <a:gd name="T14" fmla="*/ 53 w 77"/>
                                <a:gd name="T15" fmla="*/ 14 h 43"/>
                                <a:gd name="T16" fmla="*/ 72 w 77"/>
                                <a:gd name="T17" fmla="*/ 9 h 43"/>
                                <a:gd name="T18" fmla="*/ 72 w 77"/>
                                <a:gd name="T19" fmla="*/ 5 h 43"/>
                                <a:gd name="T20" fmla="*/ 77 w 77"/>
                                <a:gd name="T21" fmla="*/ 5 h 43"/>
                                <a:gd name="T22" fmla="*/ 77 w 77"/>
                                <a:gd name="T23" fmla="*/ 0 h 43"/>
                                <a:gd name="T24" fmla="*/ 0 w 7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43">
                                  <a:moveTo>
                                    <a:pt x="0" y="0"/>
                                  </a:moveTo>
                                  <a:lnTo>
                                    <a:pt x="0" y="19"/>
                                  </a:lnTo>
                                  <a:lnTo>
                                    <a:pt x="5" y="19"/>
                                  </a:lnTo>
                                  <a:lnTo>
                                    <a:pt x="5" y="43"/>
                                  </a:lnTo>
                                  <a:lnTo>
                                    <a:pt x="24" y="38"/>
                                  </a:lnTo>
                                  <a:lnTo>
                                    <a:pt x="24" y="33"/>
                                  </a:lnTo>
                                  <a:lnTo>
                                    <a:pt x="53" y="19"/>
                                  </a:lnTo>
                                  <a:lnTo>
                                    <a:pt x="53" y="14"/>
                                  </a:lnTo>
                                  <a:lnTo>
                                    <a:pt x="72" y="9"/>
                                  </a:lnTo>
                                  <a:lnTo>
                                    <a:pt x="72" y="5"/>
                                  </a:lnTo>
                                  <a:lnTo>
                                    <a:pt x="77" y="5"/>
                                  </a:lnTo>
                                  <a:lnTo>
                                    <a:pt x="7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0"/>
                          <wps:cNvSpPr>
                            <a:spLocks/>
                          </wps:cNvSpPr>
                          <wps:spPr bwMode="auto">
                            <a:xfrm>
                              <a:off x="7536" y="3087"/>
                              <a:ext cx="317" cy="82"/>
                            </a:xfrm>
                            <a:custGeom>
                              <a:avLst/>
                              <a:gdLst>
                                <a:gd name="T0" fmla="*/ 0 w 317"/>
                                <a:gd name="T1" fmla="*/ 0 h 82"/>
                                <a:gd name="T2" fmla="*/ 0 w 317"/>
                                <a:gd name="T3" fmla="*/ 10 h 82"/>
                                <a:gd name="T4" fmla="*/ 5 w 317"/>
                                <a:gd name="T5" fmla="*/ 10 h 82"/>
                                <a:gd name="T6" fmla="*/ 15 w 317"/>
                                <a:gd name="T7" fmla="*/ 29 h 82"/>
                                <a:gd name="T8" fmla="*/ 20 w 317"/>
                                <a:gd name="T9" fmla="*/ 29 h 82"/>
                                <a:gd name="T10" fmla="*/ 20 w 317"/>
                                <a:gd name="T11" fmla="*/ 39 h 82"/>
                                <a:gd name="T12" fmla="*/ 24 w 317"/>
                                <a:gd name="T13" fmla="*/ 39 h 82"/>
                                <a:gd name="T14" fmla="*/ 34 w 317"/>
                                <a:gd name="T15" fmla="*/ 58 h 82"/>
                                <a:gd name="T16" fmla="*/ 44 w 317"/>
                                <a:gd name="T17" fmla="*/ 58 h 82"/>
                                <a:gd name="T18" fmla="*/ 44 w 317"/>
                                <a:gd name="T19" fmla="*/ 63 h 82"/>
                                <a:gd name="T20" fmla="*/ 53 w 317"/>
                                <a:gd name="T21" fmla="*/ 63 h 82"/>
                                <a:gd name="T22" fmla="*/ 53 w 317"/>
                                <a:gd name="T23" fmla="*/ 67 h 82"/>
                                <a:gd name="T24" fmla="*/ 63 w 317"/>
                                <a:gd name="T25" fmla="*/ 67 h 82"/>
                                <a:gd name="T26" fmla="*/ 63 w 317"/>
                                <a:gd name="T27" fmla="*/ 72 h 82"/>
                                <a:gd name="T28" fmla="*/ 72 w 317"/>
                                <a:gd name="T29" fmla="*/ 72 h 82"/>
                                <a:gd name="T30" fmla="*/ 72 w 317"/>
                                <a:gd name="T31" fmla="*/ 77 h 82"/>
                                <a:gd name="T32" fmla="*/ 82 w 317"/>
                                <a:gd name="T33" fmla="*/ 77 h 82"/>
                                <a:gd name="T34" fmla="*/ 82 w 317"/>
                                <a:gd name="T35" fmla="*/ 82 h 82"/>
                                <a:gd name="T36" fmla="*/ 101 w 317"/>
                                <a:gd name="T37" fmla="*/ 82 h 82"/>
                                <a:gd name="T38" fmla="*/ 101 w 317"/>
                                <a:gd name="T39" fmla="*/ 77 h 82"/>
                                <a:gd name="T40" fmla="*/ 116 w 317"/>
                                <a:gd name="T41" fmla="*/ 77 h 82"/>
                                <a:gd name="T42" fmla="*/ 116 w 317"/>
                                <a:gd name="T43" fmla="*/ 72 h 82"/>
                                <a:gd name="T44" fmla="*/ 274 w 317"/>
                                <a:gd name="T45" fmla="*/ 72 h 82"/>
                                <a:gd name="T46" fmla="*/ 274 w 317"/>
                                <a:gd name="T47" fmla="*/ 67 h 82"/>
                                <a:gd name="T48" fmla="*/ 284 w 317"/>
                                <a:gd name="T49" fmla="*/ 63 h 82"/>
                                <a:gd name="T50" fmla="*/ 284 w 317"/>
                                <a:gd name="T51" fmla="*/ 53 h 82"/>
                                <a:gd name="T52" fmla="*/ 288 w 317"/>
                                <a:gd name="T53" fmla="*/ 53 h 82"/>
                                <a:gd name="T54" fmla="*/ 288 w 317"/>
                                <a:gd name="T55" fmla="*/ 43 h 82"/>
                                <a:gd name="T56" fmla="*/ 298 w 317"/>
                                <a:gd name="T57" fmla="*/ 39 h 82"/>
                                <a:gd name="T58" fmla="*/ 298 w 317"/>
                                <a:gd name="T59" fmla="*/ 29 h 82"/>
                                <a:gd name="T60" fmla="*/ 303 w 317"/>
                                <a:gd name="T61" fmla="*/ 29 h 82"/>
                                <a:gd name="T62" fmla="*/ 303 w 317"/>
                                <a:gd name="T63" fmla="*/ 19 h 82"/>
                                <a:gd name="T64" fmla="*/ 312 w 317"/>
                                <a:gd name="T65" fmla="*/ 15 h 82"/>
                                <a:gd name="T66" fmla="*/ 312 w 317"/>
                                <a:gd name="T67" fmla="*/ 5 h 82"/>
                                <a:gd name="T68" fmla="*/ 317 w 317"/>
                                <a:gd name="T69" fmla="*/ 5 h 82"/>
                                <a:gd name="T70" fmla="*/ 317 w 317"/>
                                <a:gd name="T71" fmla="*/ 0 h 82"/>
                                <a:gd name="T72" fmla="*/ 0 w 317"/>
                                <a:gd name="T7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7" h="82">
                                  <a:moveTo>
                                    <a:pt x="0" y="0"/>
                                  </a:moveTo>
                                  <a:lnTo>
                                    <a:pt x="0" y="10"/>
                                  </a:lnTo>
                                  <a:lnTo>
                                    <a:pt x="5" y="10"/>
                                  </a:lnTo>
                                  <a:lnTo>
                                    <a:pt x="15" y="29"/>
                                  </a:lnTo>
                                  <a:lnTo>
                                    <a:pt x="20" y="29"/>
                                  </a:lnTo>
                                  <a:lnTo>
                                    <a:pt x="20" y="39"/>
                                  </a:lnTo>
                                  <a:lnTo>
                                    <a:pt x="24" y="39"/>
                                  </a:lnTo>
                                  <a:lnTo>
                                    <a:pt x="34" y="58"/>
                                  </a:lnTo>
                                  <a:lnTo>
                                    <a:pt x="44" y="58"/>
                                  </a:lnTo>
                                  <a:lnTo>
                                    <a:pt x="44" y="63"/>
                                  </a:lnTo>
                                  <a:lnTo>
                                    <a:pt x="53" y="63"/>
                                  </a:lnTo>
                                  <a:lnTo>
                                    <a:pt x="53" y="67"/>
                                  </a:lnTo>
                                  <a:lnTo>
                                    <a:pt x="63" y="67"/>
                                  </a:lnTo>
                                  <a:lnTo>
                                    <a:pt x="63" y="72"/>
                                  </a:lnTo>
                                  <a:lnTo>
                                    <a:pt x="72" y="72"/>
                                  </a:lnTo>
                                  <a:lnTo>
                                    <a:pt x="72" y="77"/>
                                  </a:lnTo>
                                  <a:lnTo>
                                    <a:pt x="82" y="77"/>
                                  </a:lnTo>
                                  <a:lnTo>
                                    <a:pt x="82" y="82"/>
                                  </a:lnTo>
                                  <a:lnTo>
                                    <a:pt x="101" y="82"/>
                                  </a:lnTo>
                                  <a:lnTo>
                                    <a:pt x="101" y="77"/>
                                  </a:lnTo>
                                  <a:lnTo>
                                    <a:pt x="116" y="77"/>
                                  </a:lnTo>
                                  <a:lnTo>
                                    <a:pt x="116" y="72"/>
                                  </a:lnTo>
                                  <a:lnTo>
                                    <a:pt x="274" y="72"/>
                                  </a:lnTo>
                                  <a:lnTo>
                                    <a:pt x="274" y="67"/>
                                  </a:lnTo>
                                  <a:lnTo>
                                    <a:pt x="284" y="63"/>
                                  </a:lnTo>
                                  <a:lnTo>
                                    <a:pt x="284" y="53"/>
                                  </a:lnTo>
                                  <a:lnTo>
                                    <a:pt x="288" y="53"/>
                                  </a:lnTo>
                                  <a:lnTo>
                                    <a:pt x="288" y="43"/>
                                  </a:lnTo>
                                  <a:lnTo>
                                    <a:pt x="298" y="39"/>
                                  </a:lnTo>
                                  <a:lnTo>
                                    <a:pt x="298" y="29"/>
                                  </a:lnTo>
                                  <a:lnTo>
                                    <a:pt x="303" y="29"/>
                                  </a:lnTo>
                                  <a:lnTo>
                                    <a:pt x="303" y="19"/>
                                  </a:lnTo>
                                  <a:lnTo>
                                    <a:pt x="312" y="15"/>
                                  </a:lnTo>
                                  <a:lnTo>
                                    <a:pt x="312" y="5"/>
                                  </a:lnTo>
                                  <a:lnTo>
                                    <a:pt x="317" y="5"/>
                                  </a:lnTo>
                                  <a:lnTo>
                                    <a:pt x="3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1"/>
                          <wps:cNvSpPr>
                            <a:spLocks/>
                          </wps:cNvSpPr>
                          <wps:spPr bwMode="auto">
                            <a:xfrm>
                              <a:off x="7066" y="3020"/>
                              <a:ext cx="499" cy="14"/>
                            </a:xfrm>
                            <a:custGeom>
                              <a:avLst/>
                              <a:gdLst>
                                <a:gd name="T0" fmla="*/ 0 w 499"/>
                                <a:gd name="T1" fmla="*/ 0 h 14"/>
                                <a:gd name="T2" fmla="*/ 0 w 499"/>
                                <a:gd name="T3" fmla="*/ 5 h 14"/>
                                <a:gd name="T4" fmla="*/ 14 w 499"/>
                                <a:gd name="T5" fmla="*/ 5 h 14"/>
                                <a:gd name="T6" fmla="*/ 14 w 499"/>
                                <a:gd name="T7" fmla="*/ 10 h 14"/>
                                <a:gd name="T8" fmla="*/ 29 w 499"/>
                                <a:gd name="T9" fmla="*/ 10 h 14"/>
                                <a:gd name="T10" fmla="*/ 29 w 499"/>
                                <a:gd name="T11" fmla="*/ 14 h 14"/>
                                <a:gd name="T12" fmla="*/ 58 w 499"/>
                                <a:gd name="T13" fmla="*/ 14 h 14"/>
                                <a:gd name="T14" fmla="*/ 58 w 499"/>
                                <a:gd name="T15" fmla="*/ 10 h 14"/>
                                <a:gd name="T16" fmla="*/ 77 w 499"/>
                                <a:gd name="T17" fmla="*/ 10 h 14"/>
                                <a:gd name="T18" fmla="*/ 77 w 499"/>
                                <a:gd name="T19" fmla="*/ 5 h 14"/>
                                <a:gd name="T20" fmla="*/ 499 w 499"/>
                                <a:gd name="T21" fmla="*/ 5 h 14"/>
                                <a:gd name="T22" fmla="*/ 499 w 499"/>
                                <a:gd name="T23" fmla="*/ 0 h 14"/>
                                <a:gd name="T24" fmla="*/ 0 w 499"/>
                                <a:gd name="T2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9" h="14">
                                  <a:moveTo>
                                    <a:pt x="0" y="0"/>
                                  </a:moveTo>
                                  <a:lnTo>
                                    <a:pt x="0" y="5"/>
                                  </a:lnTo>
                                  <a:lnTo>
                                    <a:pt x="14" y="5"/>
                                  </a:lnTo>
                                  <a:lnTo>
                                    <a:pt x="14" y="10"/>
                                  </a:lnTo>
                                  <a:lnTo>
                                    <a:pt x="29" y="10"/>
                                  </a:lnTo>
                                  <a:lnTo>
                                    <a:pt x="29" y="14"/>
                                  </a:lnTo>
                                  <a:lnTo>
                                    <a:pt x="58" y="14"/>
                                  </a:lnTo>
                                  <a:lnTo>
                                    <a:pt x="58" y="10"/>
                                  </a:lnTo>
                                  <a:lnTo>
                                    <a:pt x="77" y="10"/>
                                  </a:lnTo>
                                  <a:lnTo>
                                    <a:pt x="77" y="5"/>
                                  </a:lnTo>
                                  <a:lnTo>
                                    <a:pt x="499" y="5"/>
                                  </a:lnTo>
                                  <a:lnTo>
                                    <a:pt x="49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
                          <wps:cNvSpPr>
                            <a:spLocks/>
                          </wps:cNvSpPr>
                          <wps:spPr bwMode="auto">
                            <a:xfrm>
                              <a:off x="6965" y="3020"/>
                              <a:ext cx="87" cy="38"/>
                            </a:xfrm>
                            <a:custGeom>
                              <a:avLst/>
                              <a:gdLst>
                                <a:gd name="T0" fmla="*/ 15 w 87"/>
                                <a:gd name="T1" fmla="*/ 0 h 38"/>
                                <a:gd name="T2" fmla="*/ 15 w 87"/>
                                <a:gd name="T3" fmla="*/ 10 h 38"/>
                                <a:gd name="T4" fmla="*/ 10 w 87"/>
                                <a:gd name="T5" fmla="*/ 10 h 38"/>
                                <a:gd name="T6" fmla="*/ 10 w 87"/>
                                <a:gd name="T7" fmla="*/ 19 h 38"/>
                                <a:gd name="T8" fmla="*/ 5 w 87"/>
                                <a:gd name="T9" fmla="*/ 19 h 38"/>
                                <a:gd name="T10" fmla="*/ 5 w 87"/>
                                <a:gd name="T11" fmla="*/ 29 h 38"/>
                                <a:gd name="T12" fmla="*/ 0 w 87"/>
                                <a:gd name="T13" fmla="*/ 29 h 38"/>
                                <a:gd name="T14" fmla="*/ 0 w 87"/>
                                <a:gd name="T15" fmla="*/ 38 h 38"/>
                                <a:gd name="T16" fmla="*/ 15 w 87"/>
                                <a:gd name="T17" fmla="*/ 38 h 38"/>
                                <a:gd name="T18" fmla="*/ 15 w 87"/>
                                <a:gd name="T19" fmla="*/ 34 h 38"/>
                                <a:gd name="T20" fmla="*/ 34 w 87"/>
                                <a:gd name="T21" fmla="*/ 29 h 38"/>
                                <a:gd name="T22" fmla="*/ 34 w 87"/>
                                <a:gd name="T23" fmla="*/ 24 h 38"/>
                                <a:gd name="T24" fmla="*/ 43 w 87"/>
                                <a:gd name="T25" fmla="*/ 24 h 38"/>
                                <a:gd name="T26" fmla="*/ 43 w 87"/>
                                <a:gd name="T27" fmla="*/ 19 h 38"/>
                                <a:gd name="T28" fmla="*/ 58 w 87"/>
                                <a:gd name="T29" fmla="*/ 19 h 38"/>
                                <a:gd name="T30" fmla="*/ 58 w 87"/>
                                <a:gd name="T31" fmla="*/ 14 h 38"/>
                                <a:gd name="T32" fmla="*/ 77 w 87"/>
                                <a:gd name="T33" fmla="*/ 10 h 38"/>
                                <a:gd name="T34" fmla="*/ 77 w 87"/>
                                <a:gd name="T35" fmla="*/ 5 h 38"/>
                                <a:gd name="T36" fmla="*/ 87 w 87"/>
                                <a:gd name="T37" fmla="*/ 5 h 38"/>
                                <a:gd name="T38" fmla="*/ 87 w 87"/>
                                <a:gd name="T39" fmla="*/ 0 h 38"/>
                                <a:gd name="T40" fmla="*/ 15 w 87"/>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38">
                                  <a:moveTo>
                                    <a:pt x="15" y="0"/>
                                  </a:moveTo>
                                  <a:lnTo>
                                    <a:pt x="15" y="10"/>
                                  </a:lnTo>
                                  <a:lnTo>
                                    <a:pt x="10" y="10"/>
                                  </a:lnTo>
                                  <a:lnTo>
                                    <a:pt x="10" y="19"/>
                                  </a:lnTo>
                                  <a:lnTo>
                                    <a:pt x="5" y="19"/>
                                  </a:lnTo>
                                  <a:lnTo>
                                    <a:pt x="5" y="29"/>
                                  </a:lnTo>
                                  <a:lnTo>
                                    <a:pt x="0" y="29"/>
                                  </a:lnTo>
                                  <a:lnTo>
                                    <a:pt x="0" y="38"/>
                                  </a:lnTo>
                                  <a:lnTo>
                                    <a:pt x="15" y="38"/>
                                  </a:lnTo>
                                  <a:lnTo>
                                    <a:pt x="15" y="34"/>
                                  </a:lnTo>
                                  <a:lnTo>
                                    <a:pt x="34" y="29"/>
                                  </a:lnTo>
                                  <a:lnTo>
                                    <a:pt x="34" y="24"/>
                                  </a:lnTo>
                                  <a:lnTo>
                                    <a:pt x="43" y="24"/>
                                  </a:lnTo>
                                  <a:lnTo>
                                    <a:pt x="43" y="19"/>
                                  </a:lnTo>
                                  <a:lnTo>
                                    <a:pt x="58" y="19"/>
                                  </a:lnTo>
                                  <a:lnTo>
                                    <a:pt x="58" y="14"/>
                                  </a:lnTo>
                                  <a:lnTo>
                                    <a:pt x="77" y="10"/>
                                  </a:lnTo>
                                  <a:lnTo>
                                    <a:pt x="77" y="5"/>
                                  </a:lnTo>
                                  <a:lnTo>
                                    <a:pt x="87" y="5"/>
                                  </a:lnTo>
                                  <a:lnTo>
                                    <a:pt x="87"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
                          <wps:cNvSpPr>
                            <a:spLocks/>
                          </wps:cNvSpPr>
                          <wps:spPr bwMode="auto">
                            <a:xfrm>
                              <a:off x="7215" y="3025"/>
                              <a:ext cx="345" cy="67"/>
                            </a:xfrm>
                            <a:custGeom>
                              <a:avLst/>
                              <a:gdLst>
                                <a:gd name="T0" fmla="*/ 0 w 345"/>
                                <a:gd name="T1" fmla="*/ 0 h 67"/>
                                <a:gd name="T2" fmla="*/ 0 w 345"/>
                                <a:gd name="T3" fmla="*/ 5 h 67"/>
                                <a:gd name="T4" fmla="*/ 14 w 345"/>
                                <a:gd name="T5" fmla="*/ 5 h 67"/>
                                <a:gd name="T6" fmla="*/ 72 w 345"/>
                                <a:gd name="T7" fmla="*/ 67 h 67"/>
                                <a:gd name="T8" fmla="*/ 134 w 345"/>
                                <a:gd name="T9" fmla="*/ 67 h 67"/>
                                <a:gd name="T10" fmla="*/ 134 w 345"/>
                                <a:gd name="T11" fmla="*/ 62 h 67"/>
                                <a:gd name="T12" fmla="*/ 201 w 345"/>
                                <a:gd name="T13" fmla="*/ 62 h 67"/>
                                <a:gd name="T14" fmla="*/ 201 w 345"/>
                                <a:gd name="T15" fmla="*/ 57 h 67"/>
                                <a:gd name="T16" fmla="*/ 225 w 345"/>
                                <a:gd name="T17" fmla="*/ 57 h 67"/>
                                <a:gd name="T18" fmla="*/ 225 w 345"/>
                                <a:gd name="T19" fmla="*/ 53 h 67"/>
                                <a:gd name="T20" fmla="*/ 264 w 345"/>
                                <a:gd name="T21" fmla="*/ 48 h 67"/>
                                <a:gd name="T22" fmla="*/ 264 w 345"/>
                                <a:gd name="T23" fmla="*/ 43 h 67"/>
                                <a:gd name="T24" fmla="*/ 283 w 345"/>
                                <a:gd name="T25" fmla="*/ 43 h 67"/>
                                <a:gd name="T26" fmla="*/ 283 w 345"/>
                                <a:gd name="T27" fmla="*/ 38 h 67"/>
                                <a:gd name="T28" fmla="*/ 307 w 345"/>
                                <a:gd name="T29" fmla="*/ 38 h 67"/>
                                <a:gd name="T30" fmla="*/ 307 w 345"/>
                                <a:gd name="T31" fmla="*/ 33 h 67"/>
                                <a:gd name="T32" fmla="*/ 336 w 345"/>
                                <a:gd name="T33" fmla="*/ 9 h 67"/>
                                <a:gd name="T34" fmla="*/ 345 w 345"/>
                                <a:gd name="T35" fmla="*/ 0 h 67"/>
                                <a:gd name="T36" fmla="*/ 0 w 345"/>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5" h="67">
                                  <a:moveTo>
                                    <a:pt x="0" y="0"/>
                                  </a:moveTo>
                                  <a:lnTo>
                                    <a:pt x="0" y="5"/>
                                  </a:lnTo>
                                  <a:lnTo>
                                    <a:pt x="14" y="5"/>
                                  </a:lnTo>
                                  <a:lnTo>
                                    <a:pt x="72" y="67"/>
                                  </a:lnTo>
                                  <a:lnTo>
                                    <a:pt x="134" y="67"/>
                                  </a:lnTo>
                                  <a:lnTo>
                                    <a:pt x="134" y="62"/>
                                  </a:lnTo>
                                  <a:lnTo>
                                    <a:pt x="201" y="62"/>
                                  </a:lnTo>
                                  <a:lnTo>
                                    <a:pt x="201" y="57"/>
                                  </a:lnTo>
                                  <a:lnTo>
                                    <a:pt x="225" y="57"/>
                                  </a:lnTo>
                                  <a:lnTo>
                                    <a:pt x="225" y="53"/>
                                  </a:lnTo>
                                  <a:lnTo>
                                    <a:pt x="264" y="48"/>
                                  </a:lnTo>
                                  <a:lnTo>
                                    <a:pt x="264" y="43"/>
                                  </a:lnTo>
                                  <a:lnTo>
                                    <a:pt x="283" y="43"/>
                                  </a:lnTo>
                                  <a:lnTo>
                                    <a:pt x="283" y="38"/>
                                  </a:lnTo>
                                  <a:lnTo>
                                    <a:pt x="307" y="38"/>
                                  </a:lnTo>
                                  <a:lnTo>
                                    <a:pt x="307" y="33"/>
                                  </a:lnTo>
                                  <a:lnTo>
                                    <a:pt x="336" y="9"/>
                                  </a:lnTo>
                                  <a:lnTo>
                                    <a:pt x="3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4647" y="3222"/>
                              <a:ext cx="148" cy="62"/>
                            </a:xfrm>
                            <a:custGeom>
                              <a:avLst/>
                              <a:gdLst>
                                <a:gd name="T0" fmla="*/ 0 w 148"/>
                                <a:gd name="T1" fmla="*/ 0 h 62"/>
                                <a:gd name="T2" fmla="*/ 28 w 148"/>
                                <a:gd name="T3" fmla="*/ 62 h 62"/>
                                <a:gd name="T4" fmla="*/ 52 w 148"/>
                                <a:gd name="T5" fmla="*/ 62 h 62"/>
                                <a:gd name="T6" fmla="*/ 52 w 148"/>
                                <a:gd name="T7" fmla="*/ 57 h 62"/>
                                <a:gd name="T8" fmla="*/ 72 w 148"/>
                                <a:gd name="T9" fmla="*/ 57 h 62"/>
                                <a:gd name="T10" fmla="*/ 72 w 148"/>
                                <a:gd name="T11" fmla="*/ 52 h 62"/>
                                <a:gd name="T12" fmla="*/ 91 w 148"/>
                                <a:gd name="T13" fmla="*/ 48 h 62"/>
                                <a:gd name="T14" fmla="*/ 91 w 148"/>
                                <a:gd name="T15" fmla="*/ 43 h 62"/>
                                <a:gd name="T16" fmla="*/ 100 w 148"/>
                                <a:gd name="T17" fmla="*/ 33 h 62"/>
                                <a:gd name="T18" fmla="*/ 110 w 148"/>
                                <a:gd name="T19" fmla="*/ 33 h 62"/>
                                <a:gd name="T20" fmla="*/ 110 w 148"/>
                                <a:gd name="T21" fmla="*/ 28 h 62"/>
                                <a:gd name="T22" fmla="*/ 148 w 148"/>
                                <a:gd name="T23" fmla="*/ 4 h 62"/>
                                <a:gd name="T24" fmla="*/ 148 w 148"/>
                                <a:gd name="T25" fmla="*/ 0 h 62"/>
                                <a:gd name="T26" fmla="*/ 0 w 148"/>
                                <a:gd name="T2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 h="62">
                                  <a:moveTo>
                                    <a:pt x="0" y="0"/>
                                  </a:moveTo>
                                  <a:lnTo>
                                    <a:pt x="28" y="62"/>
                                  </a:lnTo>
                                  <a:lnTo>
                                    <a:pt x="52" y="62"/>
                                  </a:lnTo>
                                  <a:lnTo>
                                    <a:pt x="52" y="57"/>
                                  </a:lnTo>
                                  <a:lnTo>
                                    <a:pt x="72" y="57"/>
                                  </a:lnTo>
                                  <a:lnTo>
                                    <a:pt x="72" y="52"/>
                                  </a:lnTo>
                                  <a:lnTo>
                                    <a:pt x="91" y="48"/>
                                  </a:lnTo>
                                  <a:lnTo>
                                    <a:pt x="91" y="43"/>
                                  </a:lnTo>
                                  <a:lnTo>
                                    <a:pt x="100" y="33"/>
                                  </a:lnTo>
                                  <a:lnTo>
                                    <a:pt x="110" y="33"/>
                                  </a:lnTo>
                                  <a:lnTo>
                                    <a:pt x="110" y="28"/>
                                  </a:lnTo>
                                  <a:lnTo>
                                    <a:pt x="148" y="4"/>
                                  </a:lnTo>
                                  <a:lnTo>
                                    <a:pt x="1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7575" y="3159"/>
                              <a:ext cx="235" cy="452"/>
                            </a:xfrm>
                            <a:custGeom>
                              <a:avLst/>
                              <a:gdLst>
                                <a:gd name="T0" fmla="*/ 81 w 235"/>
                                <a:gd name="T1" fmla="*/ 43 h 452"/>
                                <a:gd name="T2" fmla="*/ 43 w 235"/>
                                <a:gd name="T3" fmla="*/ 91 h 452"/>
                                <a:gd name="T4" fmla="*/ 38 w 235"/>
                                <a:gd name="T5" fmla="*/ 101 h 452"/>
                                <a:gd name="T6" fmla="*/ 33 w 235"/>
                                <a:gd name="T7" fmla="*/ 111 h 452"/>
                                <a:gd name="T8" fmla="*/ 24 w 235"/>
                                <a:gd name="T9" fmla="*/ 135 h 452"/>
                                <a:gd name="T10" fmla="*/ 19 w 235"/>
                                <a:gd name="T11" fmla="*/ 144 h 452"/>
                                <a:gd name="T12" fmla="*/ 9 w 235"/>
                                <a:gd name="T13" fmla="*/ 159 h 452"/>
                                <a:gd name="T14" fmla="*/ 144 w 235"/>
                                <a:gd name="T15" fmla="*/ 168 h 452"/>
                                <a:gd name="T16" fmla="*/ 134 w 235"/>
                                <a:gd name="T17" fmla="*/ 231 h 452"/>
                                <a:gd name="T18" fmla="*/ 129 w 235"/>
                                <a:gd name="T19" fmla="*/ 279 h 452"/>
                                <a:gd name="T20" fmla="*/ 125 w 235"/>
                                <a:gd name="T21" fmla="*/ 293 h 452"/>
                                <a:gd name="T22" fmla="*/ 120 w 235"/>
                                <a:gd name="T23" fmla="*/ 308 h 452"/>
                                <a:gd name="T24" fmla="*/ 115 w 235"/>
                                <a:gd name="T25" fmla="*/ 322 h 452"/>
                                <a:gd name="T26" fmla="*/ 110 w 235"/>
                                <a:gd name="T27" fmla="*/ 336 h 452"/>
                                <a:gd name="T28" fmla="*/ 105 w 235"/>
                                <a:gd name="T29" fmla="*/ 351 h 452"/>
                                <a:gd name="T30" fmla="*/ 101 w 235"/>
                                <a:gd name="T31" fmla="*/ 365 h 452"/>
                                <a:gd name="T32" fmla="*/ 96 w 235"/>
                                <a:gd name="T33" fmla="*/ 380 h 452"/>
                                <a:gd name="T34" fmla="*/ 91 w 235"/>
                                <a:gd name="T35" fmla="*/ 423 h 452"/>
                                <a:gd name="T36" fmla="*/ 101 w 235"/>
                                <a:gd name="T37" fmla="*/ 452 h 452"/>
                                <a:gd name="T38" fmla="*/ 120 w 235"/>
                                <a:gd name="T39" fmla="*/ 437 h 452"/>
                                <a:gd name="T40" fmla="*/ 129 w 235"/>
                                <a:gd name="T41" fmla="*/ 432 h 452"/>
                                <a:gd name="T42" fmla="*/ 168 w 235"/>
                                <a:gd name="T43" fmla="*/ 404 h 452"/>
                                <a:gd name="T44" fmla="*/ 177 w 235"/>
                                <a:gd name="T45" fmla="*/ 399 h 452"/>
                                <a:gd name="T46" fmla="*/ 197 w 235"/>
                                <a:gd name="T47" fmla="*/ 384 h 452"/>
                                <a:gd name="T48" fmla="*/ 206 w 235"/>
                                <a:gd name="T49" fmla="*/ 380 h 452"/>
                                <a:gd name="T50" fmla="*/ 216 w 235"/>
                                <a:gd name="T51" fmla="*/ 370 h 452"/>
                                <a:gd name="T52" fmla="*/ 221 w 235"/>
                                <a:gd name="T53" fmla="*/ 351 h 452"/>
                                <a:gd name="T54" fmla="*/ 225 w 235"/>
                                <a:gd name="T55" fmla="*/ 332 h 452"/>
                                <a:gd name="T56" fmla="*/ 221 w 235"/>
                                <a:gd name="T57" fmla="*/ 303 h 452"/>
                                <a:gd name="T58" fmla="*/ 211 w 235"/>
                                <a:gd name="T59" fmla="*/ 274 h 452"/>
                                <a:gd name="T60" fmla="*/ 187 w 235"/>
                                <a:gd name="T61" fmla="*/ 197 h 452"/>
                                <a:gd name="T62" fmla="*/ 182 w 235"/>
                                <a:gd name="T63" fmla="*/ 139 h 452"/>
                                <a:gd name="T64" fmla="*/ 187 w 235"/>
                                <a:gd name="T65" fmla="*/ 125 h 452"/>
                                <a:gd name="T66" fmla="*/ 197 w 235"/>
                                <a:gd name="T67" fmla="*/ 91 h 452"/>
                                <a:gd name="T68" fmla="*/ 201 w 235"/>
                                <a:gd name="T69" fmla="*/ 77 h 452"/>
                                <a:gd name="T70" fmla="*/ 206 w 235"/>
                                <a:gd name="T71" fmla="*/ 63 h 452"/>
                                <a:gd name="T72" fmla="*/ 216 w 235"/>
                                <a:gd name="T73" fmla="*/ 29 h 452"/>
                                <a:gd name="T74" fmla="*/ 221 w 235"/>
                                <a:gd name="T75" fmla="*/ 19 h 452"/>
                                <a:gd name="T76" fmla="*/ 230 w 235"/>
                                <a:gd name="T77" fmla="*/ 5 h 452"/>
                                <a:gd name="T78" fmla="*/ 235 w 235"/>
                                <a:gd name="T79" fmla="*/ 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452">
                                  <a:moveTo>
                                    <a:pt x="86" y="0"/>
                                  </a:moveTo>
                                  <a:lnTo>
                                    <a:pt x="81" y="43"/>
                                  </a:lnTo>
                                  <a:lnTo>
                                    <a:pt x="43" y="77"/>
                                  </a:lnTo>
                                  <a:lnTo>
                                    <a:pt x="43" y="91"/>
                                  </a:lnTo>
                                  <a:lnTo>
                                    <a:pt x="38" y="91"/>
                                  </a:lnTo>
                                  <a:lnTo>
                                    <a:pt x="38" y="101"/>
                                  </a:lnTo>
                                  <a:lnTo>
                                    <a:pt x="33" y="101"/>
                                  </a:lnTo>
                                  <a:lnTo>
                                    <a:pt x="33" y="111"/>
                                  </a:lnTo>
                                  <a:lnTo>
                                    <a:pt x="29" y="111"/>
                                  </a:lnTo>
                                  <a:lnTo>
                                    <a:pt x="24" y="135"/>
                                  </a:lnTo>
                                  <a:lnTo>
                                    <a:pt x="19" y="135"/>
                                  </a:lnTo>
                                  <a:lnTo>
                                    <a:pt x="19" y="144"/>
                                  </a:lnTo>
                                  <a:lnTo>
                                    <a:pt x="9" y="149"/>
                                  </a:lnTo>
                                  <a:lnTo>
                                    <a:pt x="9" y="159"/>
                                  </a:lnTo>
                                  <a:lnTo>
                                    <a:pt x="0" y="168"/>
                                  </a:lnTo>
                                  <a:lnTo>
                                    <a:pt x="144" y="168"/>
                                  </a:lnTo>
                                  <a:lnTo>
                                    <a:pt x="139" y="231"/>
                                  </a:lnTo>
                                  <a:lnTo>
                                    <a:pt x="134" y="231"/>
                                  </a:lnTo>
                                  <a:lnTo>
                                    <a:pt x="134" y="279"/>
                                  </a:lnTo>
                                  <a:lnTo>
                                    <a:pt x="129" y="279"/>
                                  </a:lnTo>
                                  <a:lnTo>
                                    <a:pt x="129" y="293"/>
                                  </a:lnTo>
                                  <a:lnTo>
                                    <a:pt x="125" y="293"/>
                                  </a:lnTo>
                                  <a:lnTo>
                                    <a:pt x="125" y="308"/>
                                  </a:lnTo>
                                  <a:lnTo>
                                    <a:pt x="120" y="308"/>
                                  </a:lnTo>
                                  <a:lnTo>
                                    <a:pt x="120" y="322"/>
                                  </a:lnTo>
                                  <a:lnTo>
                                    <a:pt x="115" y="322"/>
                                  </a:lnTo>
                                  <a:lnTo>
                                    <a:pt x="115" y="336"/>
                                  </a:lnTo>
                                  <a:lnTo>
                                    <a:pt x="110" y="336"/>
                                  </a:lnTo>
                                  <a:lnTo>
                                    <a:pt x="110" y="351"/>
                                  </a:lnTo>
                                  <a:lnTo>
                                    <a:pt x="105" y="351"/>
                                  </a:lnTo>
                                  <a:lnTo>
                                    <a:pt x="105" y="365"/>
                                  </a:lnTo>
                                  <a:lnTo>
                                    <a:pt x="101" y="365"/>
                                  </a:lnTo>
                                  <a:lnTo>
                                    <a:pt x="101" y="380"/>
                                  </a:lnTo>
                                  <a:lnTo>
                                    <a:pt x="96" y="380"/>
                                  </a:lnTo>
                                  <a:lnTo>
                                    <a:pt x="96" y="423"/>
                                  </a:lnTo>
                                  <a:lnTo>
                                    <a:pt x="91" y="423"/>
                                  </a:lnTo>
                                  <a:lnTo>
                                    <a:pt x="91" y="452"/>
                                  </a:lnTo>
                                  <a:lnTo>
                                    <a:pt x="101" y="452"/>
                                  </a:lnTo>
                                  <a:lnTo>
                                    <a:pt x="101" y="447"/>
                                  </a:lnTo>
                                  <a:lnTo>
                                    <a:pt x="120" y="437"/>
                                  </a:lnTo>
                                  <a:lnTo>
                                    <a:pt x="120" y="432"/>
                                  </a:lnTo>
                                  <a:lnTo>
                                    <a:pt x="129" y="432"/>
                                  </a:lnTo>
                                  <a:lnTo>
                                    <a:pt x="129" y="428"/>
                                  </a:lnTo>
                                  <a:lnTo>
                                    <a:pt x="168" y="404"/>
                                  </a:lnTo>
                                  <a:lnTo>
                                    <a:pt x="168" y="399"/>
                                  </a:lnTo>
                                  <a:lnTo>
                                    <a:pt x="177" y="399"/>
                                  </a:lnTo>
                                  <a:lnTo>
                                    <a:pt x="177" y="394"/>
                                  </a:lnTo>
                                  <a:lnTo>
                                    <a:pt x="197" y="384"/>
                                  </a:lnTo>
                                  <a:lnTo>
                                    <a:pt x="197" y="380"/>
                                  </a:lnTo>
                                  <a:lnTo>
                                    <a:pt x="206" y="380"/>
                                  </a:lnTo>
                                  <a:lnTo>
                                    <a:pt x="206" y="375"/>
                                  </a:lnTo>
                                  <a:lnTo>
                                    <a:pt x="216" y="370"/>
                                  </a:lnTo>
                                  <a:lnTo>
                                    <a:pt x="216" y="351"/>
                                  </a:lnTo>
                                  <a:lnTo>
                                    <a:pt x="221" y="351"/>
                                  </a:lnTo>
                                  <a:lnTo>
                                    <a:pt x="221" y="332"/>
                                  </a:lnTo>
                                  <a:lnTo>
                                    <a:pt x="225" y="332"/>
                                  </a:lnTo>
                                  <a:lnTo>
                                    <a:pt x="225" y="303"/>
                                  </a:lnTo>
                                  <a:lnTo>
                                    <a:pt x="221" y="303"/>
                                  </a:lnTo>
                                  <a:lnTo>
                                    <a:pt x="216" y="274"/>
                                  </a:lnTo>
                                  <a:lnTo>
                                    <a:pt x="211" y="274"/>
                                  </a:lnTo>
                                  <a:lnTo>
                                    <a:pt x="187" y="245"/>
                                  </a:lnTo>
                                  <a:lnTo>
                                    <a:pt x="187" y="197"/>
                                  </a:lnTo>
                                  <a:lnTo>
                                    <a:pt x="182" y="197"/>
                                  </a:lnTo>
                                  <a:lnTo>
                                    <a:pt x="182" y="139"/>
                                  </a:lnTo>
                                  <a:lnTo>
                                    <a:pt x="187" y="139"/>
                                  </a:lnTo>
                                  <a:lnTo>
                                    <a:pt x="187" y="125"/>
                                  </a:lnTo>
                                  <a:lnTo>
                                    <a:pt x="192" y="125"/>
                                  </a:lnTo>
                                  <a:lnTo>
                                    <a:pt x="197" y="91"/>
                                  </a:lnTo>
                                  <a:lnTo>
                                    <a:pt x="201" y="91"/>
                                  </a:lnTo>
                                  <a:lnTo>
                                    <a:pt x="201" y="77"/>
                                  </a:lnTo>
                                  <a:lnTo>
                                    <a:pt x="206" y="77"/>
                                  </a:lnTo>
                                  <a:lnTo>
                                    <a:pt x="206" y="63"/>
                                  </a:lnTo>
                                  <a:lnTo>
                                    <a:pt x="211" y="63"/>
                                  </a:lnTo>
                                  <a:lnTo>
                                    <a:pt x="216" y="29"/>
                                  </a:lnTo>
                                  <a:lnTo>
                                    <a:pt x="221" y="29"/>
                                  </a:lnTo>
                                  <a:lnTo>
                                    <a:pt x="221" y="19"/>
                                  </a:lnTo>
                                  <a:lnTo>
                                    <a:pt x="230" y="15"/>
                                  </a:lnTo>
                                  <a:lnTo>
                                    <a:pt x="230" y="5"/>
                                  </a:lnTo>
                                  <a:lnTo>
                                    <a:pt x="235" y="5"/>
                                  </a:lnTo>
                                  <a:lnTo>
                                    <a:pt x="235"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6"/>
                          <wps:cNvSpPr>
                            <a:spLocks/>
                          </wps:cNvSpPr>
                          <wps:spPr bwMode="auto">
                            <a:xfrm>
                              <a:off x="4810" y="3222"/>
                              <a:ext cx="1344" cy="297"/>
                            </a:xfrm>
                            <a:custGeom>
                              <a:avLst/>
                              <a:gdLst>
                                <a:gd name="T0" fmla="*/ 0 w 1344"/>
                                <a:gd name="T1" fmla="*/ 0 h 297"/>
                                <a:gd name="T2" fmla="*/ 0 w 1344"/>
                                <a:gd name="T3" fmla="*/ 4 h 297"/>
                                <a:gd name="T4" fmla="*/ 14 w 1344"/>
                                <a:gd name="T5" fmla="*/ 4 h 297"/>
                                <a:gd name="T6" fmla="*/ 14 w 1344"/>
                                <a:gd name="T7" fmla="*/ 9 h 297"/>
                                <a:gd name="T8" fmla="*/ 29 w 1344"/>
                                <a:gd name="T9" fmla="*/ 9 h 297"/>
                                <a:gd name="T10" fmla="*/ 29 w 1344"/>
                                <a:gd name="T11" fmla="*/ 14 h 297"/>
                                <a:gd name="T12" fmla="*/ 43 w 1344"/>
                                <a:gd name="T13" fmla="*/ 14 h 297"/>
                                <a:gd name="T14" fmla="*/ 43 w 1344"/>
                                <a:gd name="T15" fmla="*/ 19 h 297"/>
                                <a:gd name="T16" fmla="*/ 53 w 1344"/>
                                <a:gd name="T17" fmla="*/ 19 h 297"/>
                                <a:gd name="T18" fmla="*/ 53 w 1344"/>
                                <a:gd name="T19" fmla="*/ 28 h 297"/>
                                <a:gd name="T20" fmla="*/ 57 w 1344"/>
                                <a:gd name="T21" fmla="*/ 28 h 297"/>
                                <a:gd name="T22" fmla="*/ 62 w 1344"/>
                                <a:gd name="T23" fmla="*/ 67 h 297"/>
                                <a:gd name="T24" fmla="*/ 67 w 1344"/>
                                <a:gd name="T25" fmla="*/ 67 h 297"/>
                                <a:gd name="T26" fmla="*/ 67 w 1344"/>
                                <a:gd name="T27" fmla="*/ 105 h 297"/>
                                <a:gd name="T28" fmla="*/ 221 w 1344"/>
                                <a:gd name="T29" fmla="*/ 105 h 297"/>
                                <a:gd name="T30" fmla="*/ 225 w 1344"/>
                                <a:gd name="T31" fmla="*/ 115 h 297"/>
                                <a:gd name="T32" fmla="*/ 235 w 1344"/>
                                <a:gd name="T33" fmla="*/ 115 h 297"/>
                                <a:gd name="T34" fmla="*/ 240 w 1344"/>
                                <a:gd name="T35" fmla="*/ 125 h 297"/>
                                <a:gd name="T36" fmla="*/ 249 w 1344"/>
                                <a:gd name="T37" fmla="*/ 125 h 297"/>
                                <a:gd name="T38" fmla="*/ 254 w 1344"/>
                                <a:gd name="T39" fmla="*/ 134 h 297"/>
                                <a:gd name="T40" fmla="*/ 264 w 1344"/>
                                <a:gd name="T41" fmla="*/ 134 h 297"/>
                                <a:gd name="T42" fmla="*/ 269 w 1344"/>
                                <a:gd name="T43" fmla="*/ 153 h 297"/>
                                <a:gd name="T44" fmla="*/ 264 w 1344"/>
                                <a:gd name="T45" fmla="*/ 153 h 297"/>
                                <a:gd name="T46" fmla="*/ 259 w 1344"/>
                                <a:gd name="T47" fmla="*/ 187 h 297"/>
                                <a:gd name="T48" fmla="*/ 254 w 1344"/>
                                <a:gd name="T49" fmla="*/ 187 h 297"/>
                                <a:gd name="T50" fmla="*/ 254 w 1344"/>
                                <a:gd name="T51" fmla="*/ 216 h 297"/>
                                <a:gd name="T52" fmla="*/ 259 w 1344"/>
                                <a:gd name="T53" fmla="*/ 216 h 297"/>
                                <a:gd name="T54" fmla="*/ 259 w 1344"/>
                                <a:gd name="T55" fmla="*/ 235 h 297"/>
                                <a:gd name="T56" fmla="*/ 264 w 1344"/>
                                <a:gd name="T57" fmla="*/ 235 h 297"/>
                                <a:gd name="T58" fmla="*/ 264 w 1344"/>
                                <a:gd name="T59" fmla="*/ 259 h 297"/>
                                <a:gd name="T60" fmla="*/ 379 w 1344"/>
                                <a:gd name="T61" fmla="*/ 259 h 297"/>
                                <a:gd name="T62" fmla="*/ 384 w 1344"/>
                                <a:gd name="T63" fmla="*/ 269 h 297"/>
                                <a:gd name="T64" fmla="*/ 393 w 1344"/>
                                <a:gd name="T65" fmla="*/ 269 h 297"/>
                                <a:gd name="T66" fmla="*/ 398 w 1344"/>
                                <a:gd name="T67" fmla="*/ 278 h 297"/>
                                <a:gd name="T68" fmla="*/ 408 w 1344"/>
                                <a:gd name="T69" fmla="*/ 278 h 297"/>
                                <a:gd name="T70" fmla="*/ 413 w 1344"/>
                                <a:gd name="T71" fmla="*/ 288 h 297"/>
                                <a:gd name="T72" fmla="*/ 422 w 1344"/>
                                <a:gd name="T73" fmla="*/ 288 h 297"/>
                                <a:gd name="T74" fmla="*/ 427 w 1344"/>
                                <a:gd name="T75" fmla="*/ 297 h 297"/>
                                <a:gd name="T76" fmla="*/ 451 w 1344"/>
                                <a:gd name="T77" fmla="*/ 297 h 297"/>
                                <a:gd name="T78" fmla="*/ 451 w 1344"/>
                                <a:gd name="T79" fmla="*/ 293 h 297"/>
                                <a:gd name="T80" fmla="*/ 1281 w 1344"/>
                                <a:gd name="T81" fmla="*/ 293 h 297"/>
                                <a:gd name="T82" fmla="*/ 1281 w 1344"/>
                                <a:gd name="T83" fmla="*/ 288 h 297"/>
                                <a:gd name="T84" fmla="*/ 1267 w 1344"/>
                                <a:gd name="T85" fmla="*/ 288 h 297"/>
                                <a:gd name="T86" fmla="*/ 1262 w 1344"/>
                                <a:gd name="T87" fmla="*/ 278 h 297"/>
                                <a:gd name="T88" fmla="*/ 1262 w 1344"/>
                                <a:gd name="T89" fmla="*/ 264 h 297"/>
                                <a:gd name="T90" fmla="*/ 1257 w 1344"/>
                                <a:gd name="T91" fmla="*/ 264 h 297"/>
                                <a:gd name="T92" fmla="*/ 1253 w 1344"/>
                                <a:gd name="T93" fmla="*/ 225 h 297"/>
                                <a:gd name="T94" fmla="*/ 1248 w 1344"/>
                                <a:gd name="T95" fmla="*/ 225 h 297"/>
                                <a:gd name="T96" fmla="*/ 1248 w 1344"/>
                                <a:gd name="T97" fmla="*/ 182 h 297"/>
                                <a:gd name="T98" fmla="*/ 1253 w 1344"/>
                                <a:gd name="T99" fmla="*/ 182 h 297"/>
                                <a:gd name="T100" fmla="*/ 1253 w 1344"/>
                                <a:gd name="T101" fmla="*/ 149 h 297"/>
                                <a:gd name="T102" fmla="*/ 1257 w 1344"/>
                                <a:gd name="T103" fmla="*/ 149 h 297"/>
                                <a:gd name="T104" fmla="*/ 1257 w 1344"/>
                                <a:gd name="T105" fmla="*/ 81 h 297"/>
                                <a:gd name="T106" fmla="*/ 1267 w 1344"/>
                                <a:gd name="T107" fmla="*/ 81 h 297"/>
                                <a:gd name="T108" fmla="*/ 1267 w 1344"/>
                                <a:gd name="T109" fmla="*/ 76 h 297"/>
                                <a:gd name="T110" fmla="*/ 1344 w 1344"/>
                                <a:gd name="T111" fmla="*/ 0 h 297"/>
                                <a:gd name="T112" fmla="*/ 0 w 1344"/>
                                <a:gd name="T113"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44" h="297">
                                  <a:moveTo>
                                    <a:pt x="0" y="0"/>
                                  </a:moveTo>
                                  <a:lnTo>
                                    <a:pt x="0" y="4"/>
                                  </a:lnTo>
                                  <a:lnTo>
                                    <a:pt x="14" y="4"/>
                                  </a:lnTo>
                                  <a:lnTo>
                                    <a:pt x="14" y="9"/>
                                  </a:lnTo>
                                  <a:lnTo>
                                    <a:pt x="29" y="9"/>
                                  </a:lnTo>
                                  <a:lnTo>
                                    <a:pt x="29" y="14"/>
                                  </a:lnTo>
                                  <a:lnTo>
                                    <a:pt x="43" y="14"/>
                                  </a:lnTo>
                                  <a:lnTo>
                                    <a:pt x="43" y="19"/>
                                  </a:lnTo>
                                  <a:lnTo>
                                    <a:pt x="53" y="19"/>
                                  </a:lnTo>
                                  <a:lnTo>
                                    <a:pt x="53" y="28"/>
                                  </a:lnTo>
                                  <a:lnTo>
                                    <a:pt x="57" y="28"/>
                                  </a:lnTo>
                                  <a:lnTo>
                                    <a:pt x="62" y="67"/>
                                  </a:lnTo>
                                  <a:lnTo>
                                    <a:pt x="67" y="67"/>
                                  </a:lnTo>
                                  <a:lnTo>
                                    <a:pt x="67" y="105"/>
                                  </a:lnTo>
                                  <a:lnTo>
                                    <a:pt x="221" y="105"/>
                                  </a:lnTo>
                                  <a:lnTo>
                                    <a:pt x="225" y="115"/>
                                  </a:lnTo>
                                  <a:lnTo>
                                    <a:pt x="235" y="115"/>
                                  </a:lnTo>
                                  <a:lnTo>
                                    <a:pt x="240" y="125"/>
                                  </a:lnTo>
                                  <a:lnTo>
                                    <a:pt x="249" y="125"/>
                                  </a:lnTo>
                                  <a:lnTo>
                                    <a:pt x="254" y="134"/>
                                  </a:lnTo>
                                  <a:lnTo>
                                    <a:pt x="264" y="134"/>
                                  </a:lnTo>
                                  <a:lnTo>
                                    <a:pt x="269" y="153"/>
                                  </a:lnTo>
                                  <a:lnTo>
                                    <a:pt x="264" y="153"/>
                                  </a:lnTo>
                                  <a:lnTo>
                                    <a:pt x="259" y="187"/>
                                  </a:lnTo>
                                  <a:lnTo>
                                    <a:pt x="254" y="187"/>
                                  </a:lnTo>
                                  <a:lnTo>
                                    <a:pt x="254" y="216"/>
                                  </a:lnTo>
                                  <a:lnTo>
                                    <a:pt x="259" y="216"/>
                                  </a:lnTo>
                                  <a:lnTo>
                                    <a:pt x="259" y="235"/>
                                  </a:lnTo>
                                  <a:lnTo>
                                    <a:pt x="264" y="235"/>
                                  </a:lnTo>
                                  <a:lnTo>
                                    <a:pt x="264" y="259"/>
                                  </a:lnTo>
                                  <a:lnTo>
                                    <a:pt x="379" y="259"/>
                                  </a:lnTo>
                                  <a:lnTo>
                                    <a:pt x="384" y="269"/>
                                  </a:lnTo>
                                  <a:lnTo>
                                    <a:pt x="393" y="269"/>
                                  </a:lnTo>
                                  <a:lnTo>
                                    <a:pt x="398" y="278"/>
                                  </a:lnTo>
                                  <a:lnTo>
                                    <a:pt x="408" y="278"/>
                                  </a:lnTo>
                                  <a:lnTo>
                                    <a:pt x="413" y="288"/>
                                  </a:lnTo>
                                  <a:lnTo>
                                    <a:pt x="422" y="288"/>
                                  </a:lnTo>
                                  <a:lnTo>
                                    <a:pt x="427" y="297"/>
                                  </a:lnTo>
                                  <a:lnTo>
                                    <a:pt x="451" y="297"/>
                                  </a:lnTo>
                                  <a:lnTo>
                                    <a:pt x="451" y="293"/>
                                  </a:lnTo>
                                  <a:lnTo>
                                    <a:pt x="1281" y="293"/>
                                  </a:lnTo>
                                  <a:lnTo>
                                    <a:pt x="1281" y="288"/>
                                  </a:lnTo>
                                  <a:lnTo>
                                    <a:pt x="1267" y="288"/>
                                  </a:lnTo>
                                  <a:lnTo>
                                    <a:pt x="1262" y="278"/>
                                  </a:lnTo>
                                  <a:lnTo>
                                    <a:pt x="1262" y="264"/>
                                  </a:lnTo>
                                  <a:lnTo>
                                    <a:pt x="1257" y="264"/>
                                  </a:lnTo>
                                  <a:lnTo>
                                    <a:pt x="1253" y="225"/>
                                  </a:lnTo>
                                  <a:lnTo>
                                    <a:pt x="1248" y="225"/>
                                  </a:lnTo>
                                  <a:lnTo>
                                    <a:pt x="1248" y="182"/>
                                  </a:lnTo>
                                  <a:lnTo>
                                    <a:pt x="1253" y="182"/>
                                  </a:lnTo>
                                  <a:lnTo>
                                    <a:pt x="1253" y="149"/>
                                  </a:lnTo>
                                  <a:lnTo>
                                    <a:pt x="1257" y="149"/>
                                  </a:lnTo>
                                  <a:lnTo>
                                    <a:pt x="1257" y="81"/>
                                  </a:lnTo>
                                  <a:lnTo>
                                    <a:pt x="1267" y="81"/>
                                  </a:lnTo>
                                  <a:lnTo>
                                    <a:pt x="1267" y="76"/>
                                  </a:lnTo>
                                  <a:lnTo>
                                    <a:pt x="134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7"/>
                          <wps:cNvSpPr>
                            <a:spLocks/>
                          </wps:cNvSpPr>
                          <wps:spPr bwMode="auto">
                            <a:xfrm>
                              <a:off x="7527" y="3327"/>
                              <a:ext cx="173" cy="82"/>
                            </a:xfrm>
                            <a:custGeom>
                              <a:avLst/>
                              <a:gdLst>
                                <a:gd name="T0" fmla="*/ 48 w 173"/>
                                <a:gd name="T1" fmla="*/ 0 h 82"/>
                                <a:gd name="T2" fmla="*/ 43 w 173"/>
                                <a:gd name="T3" fmla="*/ 15 h 82"/>
                                <a:gd name="T4" fmla="*/ 38 w 173"/>
                                <a:gd name="T5" fmla="*/ 15 h 82"/>
                                <a:gd name="T6" fmla="*/ 38 w 173"/>
                                <a:gd name="T7" fmla="*/ 24 h 82"/>
                                <a:gd name="T8" fmla="*/ 29 w 173"/>
                                <a:gd name="T9" fmla="*/ 29 h 82"/>
                                <a:gd name="T10" fmla="*/ 29 w 173"/>
                                <a:gd name="T11" fmla="*/ 39 h 82"/>
                                <a:gd name="T12" fmla="*/ 19 w 173"/>
                                <a:gd name="T13" fmla="*/ 44 h 82"/>
                                <a:gd name="T14" fmla="*/ 19 w 173"/>
                                <a:gd name="T15" fmla="*/ 53 h 82"/>
                                <a:gd name="T16" fmla="*/ 14 w 173"/>
                                <a:gd name="T17" fmla="*/ 53 h 82"/>
                                <a:gd name="T18" fmla="*/ 14 w 173"/>
                                <a:gd name="T19" fmla="*/ 63 h 82"/>
                                <a:gd name="T20" fmla="*/ 5 w 173"/>
                                <a:gd name="T21" fmla="*/ 68 h 82"/>
                                <a:gd name="T22" fmla="*/ 5 w 173"/>
                                <a:gd name="T23" fmla="*/ 77 h 82"/>
                                <a:gd name="T24" fmla="*/ 0 w 173"/>
                                <a:gd name="T25" fmla="*/ 77 h 82"/>
                                <a:gd name="T26" fmla="*/ 0 w 173"/>
                                <a:gd name="T27" fmla="*/ 82 h 82"/>
                                <a:gd name="T28" fmla="*/ 9 w 173"/>
                                <a:gd name="T29" fmla="*/ 82 h 82"/>
                                <a:gd name="T30" fmla="*/ 9 w 173"/>
                                <a:gd name="T31" fmla="*/ 77 h 82"/>
                                <a:gd name="T32" fmla="*/ 48 w 173"/>
                                <a:gd name="T33" fmla="*/ 53 h 82"/>
                                <a:gd name="T34" fmla="*/ 48 w 173"/>
                                <a:gd name="T35" fmla="*/ 48 h 82"/>
                                <a:gd name="T36" fmla="*/ 57 w 173"/>
                                <a:gd name="T37" fmla="*/ 48 h 82"/>
                                <a:gd name="T38" fmla="*/ 57 w 173"/>
                                <a:gd name="T39" fmla="*/ 44 h 82"/>
                                <a:gd name="T40" fmla="*/ 77 w 173"/>
                                <a:gd name="T41" fmla="*/ 34 h 82"/>
                                <a:gd name="T42" fmla="*/ 77 w 173"/>
                                <a:gd name="T43" fmla="*/ 29 h 82"/>
                                <a:gd name="T44" fmla="*/ 86 w 173"/>
                                <a:gd name="T45" fmla="*/ 29 h 82"/>
                                <a:gd name="T46" fmla="*/ 86 w 173"/>
                                <a:gd name="T47" fmla="*/ 24 h 82"/>
                                <a:gd name="T48" fmla="*/ 105 w 173"/>
                                <a:gd name="T49" fmla="*/ 15 h 82"/>
                                <a:gd name="T50" fmla="*/ 125 w 173"/>
                                <a:gd name="T51" fmla="*/ 15 h 82"/>
                                <a:gd name="T52" fmla="*/ 125 w 173"/>
                                <a:gd name="T53" fmla="*/ 10 h 82"/>
                                <a:gd name="T54" fmla="*/ 173 w 173"/>
                                <a:gd name="T55" fmla="*/ 5 h 82"/>
                                <a:gd name="T56" fmla="*/ 173 w 173"/>
                                <a:gd name="T57" fmla="*/ 0 h 82"/>
                                <a:gd name="T58" fmla="*/ 48 w 173"/>
                                <a:gd name="T5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3" h="82">
                                  <a:moveTo>
                                    <a:pt x="48" y="0"/>
                                  </a:moveTo>
                                  <a:lnTo>
                                    <a:pt x="43" y="15"/>
                                  </a:lnTo>
                                  <a:lnTo>
                                    <a:pt x="38" y="15"/>
                                  </a:lnTo>
                                  <a:lnTo>
                                    <a:pt x="38" y="24"/>
                                  </a:lnTo>
                                  <a:lnTo>
                                    <a:pt x="29" y="29"/>
                                  </a:lnTo>
                                  <a:lnTo>
                                    <a:pt x="29" y="39"/>
                                  </a:lnTo>
                                  <a:lnTo>
                                    <a:pt x="19" y="44"/>
                                  </a:lnTo>
                                  <a:lnTo>
                                    <a:pt x="19" y="53"/>
                                  </a:lnTo>
                                  <a:lnTo>
                                    <a:pt x="14" y="53"/>
                                  </a:lnTo>
                                  <a:lnTo>
                                    <a:pt x="14" y="63"/>
                                  </a:lnTo>
                                  <a:lnTo>
                                    <a:pt x="5" y="68"/>
                                  </a:lnTo>
                                  <a:lnTo>
                                    <a:pt x="5" y="77"/>
                                  </a:lnTo>
                                  <a:lnTo>
                                    <a:pt x="0" y="77"/>
                                  </a:lnTo>
                                  <a:lnTo>
                                    <a:pt x="0" y="82"/>
                                  </a:lnTo>
                                  <a:lnTo>
                                    <a:pt x="9" y="82"/>
                                  </a:lnTo>
                                  <a:lnTo>
                                    <a:pt x="9" y="77"/>
                                  </a:lnTo>
                                  <a:lnTo>
                                    <a:pt x="48" y="53"/>
                                  </a:lnTo>
                                  <a:lnTo>
                                    <a:pt x="48" y="48"/>
                                  </a:lnTo>
                                  <a:lnTo>
                                    <a:pt x="57" y="48"/>
                                  </a:lnTo>
                                  <a:lnTo>
                                    <a:pt x="57" y="44"/>
                                  </a:lnTo>
                                  <a:lnTo>
                                    <a:pt x="77" y="34"/>
                                  </a:lnTo>
                                  <a:lnTo>
                                    <a:pt x="77" y="29"/>
                                  </a:lnTo>
                                  <a:lnTo>
                                    <a:pt x="86" y="29"/>
                                  </a:lnTo>
                                  <a:lnTo>
                                    <a:pt x="86" y="24"/>
                                  </a:lnTo>
                                  <a:lnTo>
                                    <a:pt x="105" y="15"/>
                                  </a:lnTo>
                                  <a:lnTo>
                                    <a:pt x="125" y="15"/>
                                  </a:lnTo>
                                  <a:lnTo>
                                    <a:pt x="125" y="10"/>
                                  </a:lnTo>
                                  <a:lnTo>
                                    <a:pt x="173" y="5"/>
                                  </a:lnTo>
                                  <a:lnTo>
                                    <a:pt x="173" y="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4877" y="3327"/>
                              <a:ext cx="139" cy="144"/>
                            </a:xfrm>
                            <a:custGeom>
                              <a:avLst/>
                              <a:gdLst>
                                <a:gd name="T0" fmla="*/ 0 w 139"/>
                                <a:gd name="T1" fmla="*/ 0 h 144"/>
                                <a:gd name="T2" fmla="*/ 0 w 139"/>
                                <a:gd name="T3" fmla="*/ 20 h 144"/>
                                <a:gd name="T4" fmla="*/ 5 w 139"/>
                                <a:gd name="T5" fmla="*/ 20 h 144"/>
                                <a:gd name="T6" fmla="*/ 5 w 139"/>
                                <a:gd name="T7" fmla="*/ 34 h 144"/>
                                <a:gd name="T8" fmla="*/ 10 w 139"/>
                                <a:gd name="T9" fmla="*/ 34 h 144"/>
                                <a:gd name="T10" fmla="*/ 10 w 139"/>
                                <a:gd name="T11" fmla="*/ 58 h 144"/>
                                <a:gd name="T12" fmla="*/ 14 w 139"/>
                                <a:gd name="T13" fmla="*/ 58 h 144"/>
                                <a:gd name="T14" fmla="*/ 14 w 139"/>
                                <a:gd name="T15" fmla="*/ 72 h 144"/>
                                <a:gd name="T16" fmla="*/ 19 w 139"/>
                                <a:gd name="T17" fmla="*/ 72 h 144"/>
                                <a:gd name="T18" fmla="*/ 19 w 139"/>
                                <a:gd name="T19" fmla="*/ 101 h 144"/>
                                <a:gd name="T20" fmla="*/ 14 w 139"/>
                                <a:gd name="T21" fmla="*/ 101 h 144"/>
                                <a:gd name="T22" fmla="*/ 14 w 139"/>
                                <a:gd name="T23" fmla="*/ 111 h 144"/>
                                <a:gd name="T24" fmla="*/ 10 w 139"/>
                                <a:gd name="T25" fmla="*/ 111 h 144"/>
                                <a:gd name="T26" fmla="*/ 10 w 139"/>
                                <a:gd name="T27" fmla="*/ 120 h 144"/>
                                <a:gd name="T28" fmla="*/ 14 w 139"/>
                                <a:gd name="T29" fmla="*/ 120 h 144"/>
                                <a:gd name="T30" fmla="*/ 29 w 139"/>
                                <a:gd name="T31" fmla="*/ 140 h 144"/>
                                <a:gd name="T32" fmla="*/ 29 w 139"/>
                                <a:gd name="T33" fmla="*/ 144 h 144"/>
                                <a:gd name="T34" fmla="*/ 38 w 139"/>
                                <a:gd name="T35" fmla="*/ 140 h 144"/>
                                <a:gd name="T36" fmla="*/ 38 w 139"/>
                                <a:gd name="T37" fmla="*/ 130 h 144"/>
                                <a:gd name="T38" fmla="*/ 43 w 139"/>
                                <a:gd name="T39" fmla="*/ 130 h 144"/>
                                <a:gd name="T40" fmla="*/ 43 w 139"/>
                                <a:gd name="T41" fmla="*/ 120 h 144"/>
                                <a:gd name="T42" fmla="*/ 48 w 139"/>
                                <a:gd name="T43" fmla="*/ 120 h 144"/>
                                <a:gd name="T44" fmla="*/ 48 w 139"/>
                                <a:gd name="T45" fmla="*/ 111 h 144"/>
                                <a:gd name="T46" fmla="*/ 53 w 139"/>
                                <a:gd name="T47" fmla="*/ 111 h 144"/>
                                <a:gd name="T48" fmla="*/ 53 w 139"/>
                                <a:gd name="T49" fmla="*/ 101 h 144"/>
                                <a:gd name="T50" fmla="*/ 58 w 139"/>
                                <a:gd name="T51" fmla="*/ 101 h 144"/>
                                <a:gd name="T52" fmla="*/ 58 w 139"/>
                                <a:gd name="T53" fmla="*/ 92 h 144"/>
                                <a:gd name="T54" fmla="*/ 62 w 139"/>
                                <a:gd name="T55" fmla="*/ 92 h 144"/>
                                <a:gd name="T56" fmla="*/ 62 w 139"/>
                                <a:gd name="T57" fmla="*/ 82 h 144"/>
                                <a:gd name="T58" fmla="*/ 101 w 139"/>
                                <a:gd name="T59" fmla="*/ 48 h 144"/>
                                <a:gd name="T60" fmla="*/ 101 w 139"/>
                                <a:gd name="T61" fmla="*/ 39 h 144"/>
                                <a:gd name="T62" fmla="*/ 139 w 139"/>
                                <a:gd name="T63" fmla="*/ 0 h 144"/>
                                <a:gd name="T64" fmla="*/ 0 w 139"/>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144">
                                  <a:moveTo>
                                    <a:pt x="0" y="0"/>
                                  </a:moveTo>
                                  <a:lnTo>
                                    <a:pt x="0" y="20"/>
                                  </a:lnTo>
                                  <a:lnTo>
                                    <a:pt x="5" y="20"/>
                                  </a:lnTo>
                                  <a:lnTo>
                                    <a:pt x="5" y="34"/>
                                  </a:lnTo>
                                  <a:lnTo>
                                    <a:pt x="10" y="34"/>
                                  </a:lnTo>
                                  <a:lnTo>
                                    <a:pt x="10" y="58"/>
                                  </a:lnTo>
                                  <a:lnTo>
                                    <a:pt x="14" y="58"/>
                                  </a:lnTo>
                                  <a:lnTo>
                                    <a:pt x="14" y="72"/>
                                  </a:lnTo>
                                  <a:lnTo>
                                    <a:pt x="19" y="72"/>
                                  </a:lnTo>
                                  <a:lnTo>
                                    <a:pt x="19" y="101"/>
                                  </a:lnTo>
                                  <a:lnTo>
                                    <a:pt x="14" y="101"/>
                                  </a:lnTo>
                                  <a:lnTo>
                                    <a:pt x="14" y="111"/>
                                  </a:lnTo>
                                  <a:lnTo>
                                    <a:pt x="10" y="111"/>
                                  </a:lnTo>
                                  <a:lnTo>
                                    <a:pt x="10" y="120"/>
                                  </a:lnTo>
                                  <a:lnTo>
                                    <a:pt x="14" y="120"/>
                                  </a:lnTo>
                                  <a:lnTo>
                                    <a:pt x="29" y="140"/>
                                  </a:lnTo>
                                  <a:lnTo>
                                    <a:pt x="29" y="144"/>
                                  </a:lnTo>
                                  <a:lnTo>
                                    <a:pt x="38" y="140"/>
                                  </a:lnTo>
                                  <a:lnTo>
                                    <a:pt x="38" y="130"/>
                                  </a:lnTo>
                                  <a:lnTo>
                                    <a:pt x="43" y="130"/>
                                  </a:lnTo>
                                  <a:lnTo>
                                    <a:pt x="43" y="120"/>
                                  </a:lnTo>
                                  <a:lnTo>
                                    <a:pt x="48" y="120"/>
                                  </a:lnTo>
                                  <a:lnTo>
                                    <a:pt x="48" y="111"/>
                                  </a:lnTo>
                                  <a:lnTo>
                                    <a:pt x="53" y="111"/>
                                  </a:lnTo>
                                  <a:lnTo>
                                    <a:pt x="53" y="101"/>
                                  </a:lnTo>
                                  <a:lnTo>
                                    <a:pt x="58" y="101"/>
                                  </a:lnTo>
                                  <a:lnTo>
                                    <a:pt x="58" y="92"/>
                                  </a:lnTo>
                                  <a:lnTo>
                                    <a:pt x="62" y="92"/>
                                  </a:lnTo>
                                  <a:lnTo>
                                    <a:pt x="62" y="82"/>
                                  </a:lnTo>
                                  <a:lnTo>
                                    <a:pt x="101" y="48"/>
                                  </a:lnTo>
                                  <a:lnTo>
                                    <a:pt x="101" y="39"/>
                                  </a:lnTo>
                                  <a:lnTo>
                                    <a:pt x="13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9"/>
                          <wps:cNvSpPr>
                            <a:spLocks/>
                          </wps:cNvSpPr>
                          <wps:spPr bwMode="auto">
                            <a:xfrm>
                              <a:off x="5271" y="3515"/>
                              <a:ext cx="868" cy="576"/>
                            </a:xfrm>
                            <a:custGeom>
                              <a:avLst/>
                              <a:gdLst>
                                <a:gd name="T0" fmla="*/ 0 w 868"/>
                                <a:gd name="T1" fmla="*/ 14 h 576"/>
                                <a:gd name="T2" fmla="*/ 4 w 868"/>
                                <a:gd name="T3" fmla="*/ 110 h 576"/>
                                <a:gd name="T4" fmla="*/ 38 w 868"/>
                                <a:gd name="T5" fmla="*/ 120 h 576"/>
                                <a:gd name="T6" fmla="*/ 72 w 868"/>
                                <a:gd name="T7" fmla="*/ 129 h 576"/>
                                <a:gd name="T8" fmla="*/ 86 w 868"/>
                                <a:gd name="T9" fmla="*/ 187 h 576"/>
                                <a:gd name="T10" fmla="*/ 81 w 868"/>
                                <a:gd name="T11" fmla="*/ 196 h 576"/>
                                <a:gd name="T12" fmla="*/ 76 w 868"/>
                                <a:gd name="T13" fmla="*/ 206 h 576"/>
                                <a:gd name="T14" fmla="*/ 321 w 868"/>
                                <a:gd name="T15" fmla="*/ 216 h 576"/>
                                <a:gd name="T16" fmla="*/ 340 w 868"/>
                                <a:gd name="T17" fmla="*/ 230 h 576"/>
                                <a:gd name="T18" fmla="*/ 364 w 868"/>
                                <a:gd name="T19" fmla="*/ 249 h 576"/>
                                <a:gd name="T20" fmla="*/ 369 w 868"/>
                                <a:gd name="T21" fmla="*/ 259 h 576"/>
                                <a:gd name="T22" fmla="*/ 379 w 868"/>
                                <a:gd name="T23" fmla="*/ 288 h 576"/>
                                <a:gd name="T24" fmla="*/ 393 w 868"/>
                                <a:gd name="T25" fmla="*/ 307 h 576"/>
                                <a:gd name="T26" fmla="*/ 408 w 868"/>
                                <a:gd name="T27" fmla="*/ 316 h 576"/>
                                <a:gd name="T28" fmla="*/ 422 w 868"/>
                                <a:gd name="T29" fmla="*/ 326 h 576"/>
                                <a:gd name="T30" fmla="*/ 436 w 868"/>
                                <a:gd name="T31" fmla="*/ 336 h 576"/>
                                <a:gd name="T32" fmla="*/ 441 w 868"/>
                                <a:gd name="T33" fmla="*/ 369 h 576"/>
                                <a:gd name="T34" fmla="*/ 403 w 868"/>
                                <a:gd name="T35" fmla="*/ 393 h 576"/>
                                <a:gd name="T36" fmla="*/ 388 w 868"/>
                                <a:gd name="T37" fmla="*/ 398 h 576"/>
                                <a:gd name="T38" fmla="*/ 369 w 868"/>
                                <a:gd name="T39" fmla="*/ 408 h 576"/>
                                <a:gd name="T40" fmla="*/ 355 w 868"/>
                                <a:gd name="T41" fmla="*/ 412 h 576"/>
                                <a:gd name="T42" fmla="*/ 336 w 868"/>
                                <a:gd name="T43" fmla="*/ 422 h 576"/>
                                <a:gd name="T44" fmla="*/ 321 w 868"/>
                                <a:gd name="T45" fmla="*/ 427 h 576"/>
                                <a:gd name="T46" fmla="*/ 273 w 868"/>
                                <a:gd name="T47" fmla="*/ 470 h 576"/>
                                <a:gd name="T48" fmla="*/ 273 w 868"/>
                                <a:gd name="T49" fmla="*/ 480 h 576"/>
                                <a:gd name="T50" fmla="*/ 288 w 868"/>
                                <a:gd name="T51" fmla="*/ 489 h 576"/>
                                <a:gd name="T52" fmla="*/ 297 w 868"/>
                                <a:gd name="T53" fmla="*/ 494 h 576"/>
                                <a:gd name="T54" fmla="*/ 345 w 868"/>
                                <a:gd name="T55" fmla="*/ 542 h 576"/>
                                <a:gd name="T56" fmla="*/ 369 w 868"/>
                                <a:gd name="T57" fmla="*/ 552 h 576"/>
                                <a:gd name="T58" fmla="*/ 384 w 868"/>
                                <a:gd name="T59" fmla="*/ 557 h 576"/>
                                <a:gd name="T60" fmla="*/ 408 w 868"/>
                                <a:gd name="T61" fmla="*/ 566 h 576"/>
                                <a:gd name="T62" fmla="*/ 441 w 868"/>
                                <a:gd name="T63" fmla="*/ 576 h 576"/>
                                <a:gd name="T64" fmla="*/ 470 w 868"/>
                                <a:gd name="T65" fmla="*/ 542 h 576"/>
                                <a:gd name="T66" fmla="*/ 480 w 868"/>
                                <a:gd name="T67" fmla="*/ 537 h 576"/>
                                <a:gd name="T68" fmla="*/ 556 w 868"/>
                                <a:gd name="T69" fmla="*/ 470 h 576"/>
                                <a:gd name="T70" fmla="*/ 561 w 868"/>
                                <a:gd name="T71" fmla="*/ 451 h 576"/>
                                <a:gd name="T72" fmla="*/ 571 w 868"/>
                                <a:gd name="T73" fmla="*/ 408 h 576"/>
                                <a:gd name="T74" fmla="*/ 576 w 868"/>
                                <a:gd name="T75" fmla="*/ 388 h 576"/>
                                <a:gd name="T76" fmla="*/ 580 w 868"/>
                                <a:gd name="T77" fmla="*/ 369 h 576"/>
                                <a:gd name="T78" fmla="*/ 585 w 868"/>
                                <a:gd name="T79" fmla="*/ 316 h 576"/>
                                <a:gd name="T80" fmla="*/ 782 w 868"/>
                                <a:gd name="T81" fmla="*/ 57 h 576"/>
                                <a:gd name="T82" fmla="*/ 801 w 868"/>
                                <a:gd name="T83" fmla="*/ 48 h 576"/>
                                <a:gd name="T84" fmla="*/ 820 w 868"/>
                                <a:gd name="T85" fmla="*/ 38 h 576"/>
                                <a:gd name="T86" fmla="*/ 840 w 868"/>
                                <a:gd name="T87" fmla="*/ 28 h 576"/>
                                <a:gd name="T88" fmla="*/ 859 w 868"/>
                                <a:gd name="T89" fmla="*/ 19 h 576"/>
                                <a:gd name="T90" fmla="*/ 868 w 868"/>
                                <a:gd name="T91" fmla="*/ 14 h 576"/>
                                <a:gd name="T92" fmla="*/ 854 w 868"/>
                                <a:gd name="T93" fmla="*/ 9 h 576"/>
                                <a:gd name="T94" fmla="*/ 830 w 868"/>
                                <a:gd name="T95"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68" h="576">
                                  <a:moveTo>
                                    <a:pt x="0" y="0"/>
                                  </a:moveTo>
                                  <a:lnTo>
                                    <a:pt x="0" y="14"/>
                                  </a:lnTo>
                                  <a:lnTo>
                                    <a:pt x="4" y="14"/>
                                  </a:lnTo>
                                  <a:lnTo>
                                    <a:pt x="4" y="110"/>
                                  </a:lnTo>
                                  <a:lnTo>
                                    <a:pt x="38" y="115"/>
                                  </a:lnTo>
                                  <a:lnTo>
                                    <a:pt x="38" y="120"/>
                                  </a:lnTo>
                                  <a:lnTo>
                                    <a:pt x="72" y="124"/>
                                  </a:lnTo>
                                  <a:lnTo>
                                    <a:pt x="72" y="129"/>
                                  </a:lnTo>
                                  <a:lnTo>
                                    <a:pt x="86" y="129"/>
                                  </a:lnTo>
                                  <a:lnTo>
                                    <a:pt x="86" y="187"/>
                                  </a:lnTo>
                                  <a:lnTo>
                                    <a:pt x="81" y="187"/>
                                  </a:lnTo>
                                  <a:lnTo>
                                    <a:pt x="81" y="196"/>
                                  </a:lnTo>
                                  <a:lnTo>
                                    <a:pt x="76" y="196"/>
                                  </a:lnTo>
                                  <a:lnTo>
                                    <a:pt x="76" y="206"/>
                                  </a:lnTo>
                                  <a:lnTo>
                                    <a:pt x="316" y="206"/>
                                  </a:lnTo>
                                  <a:lnTo>
                                    <a:pt x="321" y="216"/>
                                  </a:lnTo>
                                  <a:lnTo>
                                    <a:pt x="331" y="216"/>
                                  </a:lnTo>
                                  <a:lnTo>
                                    <a:pt x="340" y="230"/>
                                  </a:lnTo>
                                  <a:lnTo>
                                    <a:pt x="350" y="230"/>
                                  </a:lnTo>
                                  <a:lnTo>
                                    <a:pt x="364" y="249"/>
                                  </a:lnTo>
                                  <a:lnTo>
                                    <a:pt x="364" y="259"/>
                                  </a:lnTo>
                                  <a:lnTo>
                                    <a:pt x="369" y="259"/>
                                  </a:lnTo>
                                  <a:lnTo>
                                    <a:pt x="374" y="288"/>
                                  </a:lnTo>
                                  <a:lnTo>
                                    <a:pt x="379" y="288"/>
                                  </a:lnTo>
                                  <a:lnTo>
                                    <a:pt x="379" y="302"/>
                                  </a:lnTo>
                                  <a:lnTo>
                                    <a:pt x="393" y="307"/>
                                  </a:lnTo>
                                  <a:lnTo>
                                    <a:pt x="398" y="316"/>
                                  </a:lnTo>
                                  <a:lnTo>
                                    <a:pt x="408" y="316"/>
                                  </a:lnTo>
                                  <a:lnTo>
                                    <a:pt x="412" y="326"/>
                                  </a:lnTo>
                                  <a:lnTo>
                                    <a:pt x="422" y="326"/>
                                  </a:lnTo>
                                  <a:lnTo>
                                    <a:pt x="427" y="336"/>
                                  </a:lnTo>
                                  <a:lnTo>
                                    <a:pt x="436" y="336"/>
                                  </a:lnTo>
                                  <a:lnTo>
                                    <a:pt x="441" y="345"/>
                                  </a:lnTo>
                                  <a:lnTo>
                                    <a:pt x="441" y="369"/>
                                  </a:lnTo>
                                  <a:lnTo>
                                    <a:pt x="412" y="393"/>
                                  </a:lnTo>
                                  <a:lnTo>
                                    <a:pt x="403" y="393"/>
                                  </a:lnTo>
                                  <a:lnTo>
                                    <a:pt x="403" y="398"/>
                                  </a:lnTo>
                                  <a:lnTo>
                                    <a:pt x="388" y="398"/>
                                  </a:lnTo>
                                  <a:lnTo>
                                    <a:pt x="388" y="403"/>
                                  </a:lnTo>
                                  <a:lnTo>
                                    <a:pt x="369" y="408"/>
                                  </a:lnTo>
                                  <a:lnTo>
                                    <a:pt x="369" y="412"/>
                                  </a:lnTo>
                                  <a:lnTo>
                                    <a:pt x="355" y="412"/>
                                  </a:lnTo>
                                  <a:lnTo>
                                    <a:pt x="355" y="417"/>
                                  </a:lnTo>
                                  <a:lnTo>
                                    <a:pt x="336" y="422"/>
                                  </a:lnTo>
                                  <a:lnTo>
                                    <a:pt x="336" y="427"/>
                                  </a:lnTo>
                                  <a:lnTo>
                                    <a:pt x="321" y="427"/>
                                  </a:lnTo>
                                  <a:lnTo>
                                    <a:pt x="321" y="432"/>
                                  </a:lnTo>
                                  <a:lnTo>
                                    <a:pt x="273" y="470"/>
                                  </a:lnTo>
                                  <a:lnTo>
                                    <a:pt x="268" y="470"/>
                                  </a:lnTo>
                                  <a:lnTo>
                                    <a:pt x="273" y="480"/>
                                  </a:lnTo>
                                  <a:lnTo>
                                    <a:pt x="283" y="480"/>
                                  </a:lnTo>
                                  <a:lnTo>
                                    <a:pt x="288" y="489"/>
                                  </a:lnTo>
                                  <a:lnTo>
                                    <a:pt x="297" y="489"/>
                                  </a:lnTo>
                                  <a:lnTo>
                                    <a:pt x="297" y="494"/>
                                  </a:lnTo>
                                  <a:lnTo>
                                    <a:pt x="307" y="494"/>
                                  </a:lnTo>
                                  <a:lnTo>
                                    <a:pt x="345" y="542"/>
                                  </a:lnTo>
                                  <a:lnTo>
                                    <a:pt x="345" y="547"/>
                                  </a:lnTo>
                                  <a:lnTo>
                                    <a:pt x="369" y="552"/>
                                  </a:lnTo>
                                  <a:lnTo>
                                    <a:pt x="369" y="557"/>
                                  </a:lnTo>
                                  <a:lnTo>
                                    <a:pt x="384" y="557"/>
                                  </a:lnTo>
                                  <a:lnTo>
                                    <a:pt x="384" y="561"/>
                                  </a:lnTo>
                                  <a:lnTo>
                                    <a:pt x="408" y="566"/>
                                  </a:lnTo>
                                  <a:lnTo>
                                    <a:pt x="408" y="571"/>
                                  </a:lnTo>
                                  <a:lnTo>
                                    <a:pt x="441" y="576"/>
                                  </a:lnTo>
                                  <a:lnTo>
                                    <a:pt x="441" y="571"/>
                                  </a:lnTo>
                                  <a:lnTo>
                                    <a:pt x="470" y="542"/>
                                  </a:lnTo>
                                  <a:lnTo>
                                    <a:pt x="480" y="542"/>
                                  </a:lnTo>
                                  <a:lnTo>
                                    <a:pt x="480" y="537"/>
                                  </a:lnTo>
                                  <a:lnTo>
                                    <a:pt x="518" y="504"/>
                                  </a:lnTo>
                                  <a:lnTo>
                                    <a:pt x="556" y="470"/>
                                  </a:lnTo>
                                  <a:lnTo>
                                    <a:pt x="556" y="451"/>
                                  </a:lnTo>
                                  <a:lnTo>
                                    <a:pt x="561" y="451"/>
                                  </a:lnTo>
                                  <a:lnTo>
                                    <a:pt x="566" y="408"/>
                                  </a:lnTo>
                                  <a:lnTo>
                                    <a:pt x="571" y="408"/>
                                  </a:lnTo>
                                  <a:lnTo>
                                    <a:pt x="571" y="388"/>
                                  </a:lnTo>
                                  <a:lnTo>
                                    <a:pt x="576" y="388"/>
                                  </a:lnTo>
                                  <a:lnTo>
                                    <a:pt x="576" y="369"/>
                                  </a:lnTo>
                                  <a:lnTo>
                                    <a:pt x="580" y="369"/>
                                  </a:lnTo>
                                  <a:lnTo>
                                    <a:pt x="580" y="316"/>
                                  </a:lnTo>
                                  <a:lnTo>
                                    <a:pt x="585" y="316"/>
                                  </a:lnTo>
                                  <a:lnTo>
                                    <a:pt x="590" y="244"/>
                                  </a:lnTo>
                                  <a:lnTo>
                                    <a:pt x="782" y="57"/>
                                  </a:lnTo>
                                  <a:lnTo>
                                    <a:pt x="801" y="52"/>
                                  </a:lnTo>
                                  <a:lnTo>
                                    <a:pt x="801" y="48"/>
                                  </a:lnTo>
                                  <a:lnTo>
                                    <a:pt x="820" y="43"/>
                                  </a:lnTo>
                                  <a:lnTo>
                                    <a:pt x="820" y="38"/>
                                  </a:lnTo>
                                  <a:lnTo>
                                    <a:pt x="840" y="33"/>
                                  </a:lnTo>
                                  <a:lnTo>
                                    <a:pt x="840" y="28"/>
                                  </a:lnTo>
                                  <a:lnTo>
                                    <a:pt x="859" y="24"/>
                                  </a:lnTo>
                                  <a:lnTo>
                                    <a:pt x="859" y="19"/>
                                  </a:lnTo>
                                  <a:lnTo>
                                    <a:pt x="868" y="19"/>
                                  </a:lnTo>
                                  <a:lnTo>
                                    <a:pt x="868" y="14"/>
                                  </a:lnTo>
                                  <a:lnTo>
                                    <a:pt x="854" y="14"/>
                                  </a:lnTo>
                                  <a:lnTo>
                                    <a:pt x="854" y="9"/>
                                  </a:lnTo>
                                  <a:lnTo>
                                    <a:pt x="830" y="4"/>
                                  </a:lnTo>
                                  <a:lnTo>
                                    <a:pt x="83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wps:cNvSpPr>
                          <wps:spPr bwMode="auto">
                            <a:xfrm>
                              <a:off x="5117" y="3721"/>
                              <a:ext cx="398" cy="288"/>
                            </a:xfrm>
                            <a:custGeom>
                              <a:avLst/>
                              <a:gdLst>
                                <a:gd name="T0" fmla="*/ 226 w 398"/>
                                <a:gd name="T1" fmla="*/ 14 h 288"/>
                                <a:gd name="T2" fmla="*/ 221 w 398"/>
                                <a:gd name="T3" fmla="*/ 24 h 288"/>
                                <a:gd name="T4" fmla="*/ 216 w 398"/>
                                <a:gd name="T5" fmla="*/ 34 h 288"/>
                                <a:gd name="T6" fmla="*/ 211 w 398"/>
                                <a:gd name="T7" fmla="*/ 158 h 288"/>
                                <a:gd name="T8" fmla="*/ 115 w 398"/>
                                <a:gd name="T9" fmla="*/ 240 h 288"/>
                                <a:gd name="T10" fmla="*/ 86 w 398"/>
                                <a:gd name="T11" fmla="*/ 245 h 288"/>
                                <a:gd name="T12" fmla="*/ 67 w 398"/>
                                <a:gd name="T13" fmla="*/ 250 h 288"/>
                                <a:gd name="T14" fmla="*/ 43 w 398"/>
                                <a:gd name="T15" fmla="*/ 254 h 288"/>
                                <a:gd name="T16" fmla="*/ 24 w 398"/>
                                <a:gd name="T17" fmla="*/ 259 h 288"/>
                                <a:gd name="T18" fmla="*/ 0 w 398"/>
                                <a:gd name="T19" fmla="*/ 264 h 288"/>
                                <a:gd name="T20" fmla="*/ 38 w 398"/>
                                <a:gd name="T21" fmla="*/ 269 h 288"/>
                                <a:gd name="T22" fmla="*/ 120 w 398"/>
                                <a:gd name="T23" fmla="*/ 278 h 288"/>
                                <a:gd name="T24" fmla="*/ 149 w 398"/>
                                <a:gd name="T25" fmla="*/ 288 h 288"/>
                                <a:gd name="T26" fmla="*/ 168 w 398"/>
                                <a:gd name="T27" fmla="*/ 283 h 288"/>
                                <a:gd name="T28" fmla="*/ 182 w 398"/>
                                <a:gd name="T29" fmla="*/ 278 h 288"/>
                                <a:gd name="T30" fmla="*/ 202 w 398"/>
                                <a:gd name="T31" fmla="*/ 274 h 288"/>
                                <a:gd name="T32" fmla="*/ 216 w 398"/>
                                <a:gd name="T33" fmla="*/ 269 h 288"/>
                                <a:gd name="T34" fmla="*/ 235 w 398"/>
                                <a:gd name="T35" fmla="*/ 245 h 288"/>
                                <a:gd name="T36" fmla="*/ 250 w 398"/>
                                <a:gd name="T37" fmla="*/ 240 h 288"/>
                                <a:gd name="T38" fmla="*/ 269 w 398"/>
                                <a:gd name="T39" fmla="*/ 230 h 288"/>
                                <a:gd name="T40" fmla="*/ 288 w 398"/>
                                <a:gd name="T41" fmla="*/ 221 h 288"/>
                                <a:gd name="T42" fmla="*/ 298 w 398"/>
                                <a:gd name="T43" fmla="*/ 216 h 288"/>
                                <a:gd name="T44" fmla="*/ 312 w 398"/>
                                <a:gd name="T45" fmla="*/ 211 h 288"/>
                                <a:gd name="T46" fmla="*/ 331 w 398"/>
                                <a:gd name="T47" fmla="*/ 202 h 288"/>
                                <a:gd name="T48" fmla="*/ 350 w 398"/>
                                <a:gd name="T49" fmla="*/ 192 h 288"/>
                                <a:gd name="T50" fmla="*/ 360 w 398"/>
                                <a:gd name="T51" fmla="*/ 187 h 288"/>
                                <a:gd name="T52" fmla="*/ 374 w 398"/>
                                <a:gd name="T53" fmla="*/ 168 h 288"/>
                                <a:gd name="T54" fmla="*/ 394 w 398"/>
                                <a:gd name="T55" fmla="*/ 130 h 288"/>
                                <a:gd name="T56" fmla="*/ 398 w 398"/>
                                <a:gd name="T57" fmla="*/ 110 h 288"/>
                                <a:gd name="T58" fmla="*/ 350 w 398"/>
                                <a:gd name="T59" fmla="*/ 106 h 288"/>
                                <a:gd name="T60" fmla="*/ 336 w 398"/>
                                <a:gd name="T61" fmla="*/ 96 h 288"/>
                                <a:gd name="T62" fmla="*/ 326 w 398"/>
                                <a:gd name="T63" fmla="*/ 91 h 288"/>
                                <a:gd name="T64" fmla="*/ 312 w 398"/>
                                <a:gd name="T65" fmla="*/ 72 h 288"/>
                                <a:gd name="T66" fmla="*/ 307 w 398"/>
                                <a:gd name="T67" fmla="*/ 62 h 288"/>
                                <a:gd name="T68" fmla="*/ 288 w 398"/>
                                <a:gd name="T69" fmla="*/ 34 h 288"/>
                                <a:gd name="T70" fmla="*/ 302 w 398"/>
                                <a:gd name="T71" fmla="*/ 29 h 288"/>
                                <a:gd name="T72" fmla="*/ 322 w 398"/>
                                <a:gd name="T73" fmla="*/ 19 h 288"/>
                                <a:gd name="T74" fmla="*/ 355 w 398"/>
                                <a:gd name="T75"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8" h="288">
                                  <a:moveTo>
                                    <a:pt x="226" y="0"/>
                                  </a:moveTo>
                                  <a:lnTo>
                                    <a:pt x="226" y="14"/>
                                  </a:lnTo>
                                  <a:lnTo>
                                    <a:pt x="221" y="14"/>
                                  </a:lnTo>
                                  <a:lnTo>
                                    <a:pt x="221" y="24"/>
                                  </a:lnTo>
                                  <a:lnTo>
                                    <a:pt x="216" y="24"/>
                                  </a:lnTo>
                                  <a:lnTo>
                                    <a:pt x="216" y="34"/>
                                  </a:lnTo>
                                  <a:lnTo>
                                    <a:pt x="211" y="34"/>
                                  </a:lnTo>
                                  <a:lnTo>
                                    <a:pt x="211" y="158"/>
                                  </a:lnTo>
                                  <a:lnTo>
                                    <a:pt x="125" y="240"/>
                                  </a:lnTo>
                                  <a:lnTo>
                                    <a:pt x="115" y="240"/>
                                  </a:lnTo>
                                  <a:lnTo>
                                    <a:pt x="115" y="245"/>
                                  </a:lnTo>
                                  <a:lnTo>
                                    <a:pt x="86" y="245"/>
                                  </a:lnTo>
                                  <a:lnTo>
                                    <a:pt x="86" y="250"/>
                                  </a:lnTo>
                                  <a:lnTo>
                                    <a:pt x="67" y="250"/>
                                  </a:lnTo>
                                  <a:lnTo>
                                    <a:pt x="67" y="254"/>
                                  </a:lnTo>
                                  <a:lnTo>
                                    <a:pt x="43" y="254"/>
                                  </a:lnTo>
                                  <a:lnTo>
                                    <a:pt x="43" y="259"/>
                                  </a:lnTo>
                                  <a:lnTo>
                                    <a:pt x="24" y="259"/>
                                  </a:lnTo>
                                  <a:lnTo>
                                    <a:pt x="24" y="264"/>
                                  </a:lnTo>
                                  <a:lnTo>
                                    <a:pt x="0" y="264"/>
                                  </a:lnTo>
                                  <a:lnTo>
                                    <a:pt x="0" y="269"/>
                                  </a:lnTo>
                                  <a:lnTo>
                                    <a:pt x="38" y="269"/>
                                  </a:lnTo>
                                  <a:lnTo>
                                    <a:pt x="38" y="274"/>
                                  </a:lnTo>
                                  <a:lnTo>
                                    <a:pt x="120" y="278"/>
                                  </a:lnTo>
                                  <a:lnTo>
                                    <a:pt x="125" y="288"/>
                                  </a:lnTo>
                                  <a:lnTo>
                                    <a:pt x="149" y="288"/>
                                  </a:lnTo>
                                  <a:lnTo>
                                    <a:pt x="149" y="283"/>
                                  </a:lnTo>
                                  <a:lnTo>
                                    <a:pt x="168" y="283"/>
                                  </a:lnTo>
                                  <a:lnTo>
                                    <a:pt x="168" y="278"/>
                                  </a:lnTo>
                                  <a:lnTo>
                                    <a:pt x="182" y="278"/>
                                  </a:lnTo>
                                  <a:lnTo>
                                    <a:pt x="182" y="274"/>
                                  </a:lnTo>
                                  <a:lnTo>
                                    <a:pt x="202" y="274"/>
                                  </a:lnTo>
                                  <a:lnTo>
                                    <a:pt x="202" y="269"/>
                                  </a:lnTo>
                                  <a:lnTo>
                                    <a:pt x="216" y="269"/>
                                  </a:lnTo>
                                  <a:lnTo>
                                    <a:pt x="216" y="264"/>
                                  </a:lnTo>
                                  <a:lnTo>
                                    <a:pt x="235" y="245"/>
                                  </a:lnTo>
                                  <a:lnTo>
                                    <a:pt x="250" y="245"/>
                                  </a:lnTo>
                                  <a:lnTo>
                                    <a:pt x="250" y="240"/>
                                  </a:lnTo>
                                  <a:lnTo>
                                    <a:pt x="269" y="235"/>
                                  </a:lnTo>
                                  <a:lnTo>
                                    <a:pt x="269" y="230"/>
                                  </a:lnTo>
                                  <a:lnTo>
                                    <a:pt x="288" y="226"/>
                                  </a:lnTo>
                                  <a:lnTo>
                                    <a:pt x="288" y="221"/>
                                  </a:lnTo>
                                  <a:lnTo>
                                    <a:pt x="298" y="221"/>
                                  </a:lnTo>
                                  <a:lnTo>
                                    <a:pt x="298" y="216"/>
                                  </a:lnTo>
                                  <a:lnTo>
                                    <a:pt x="312" y="216"/>
                                  </a:lnTo>
                                  <a:lnTo>
                                    <a:pt x="312" y="211"/>
                                  </a:lnTo>
                                  <a:lnTo>
                                    <a:pt x="331" y="206"/>
                                  </a:lnTo>
                                  <a:lnTo>
                                    <a:pt x="331" y="202"/>
                                  </a:lnTo>
                                  <a:lnTo>
                                    <a:pt x="350" y="197"/>
                                  </a:lnTo>
                                  <a:lnTo>
                                    <a:pt x="350" y="192"/>
                                  </a:lnTo>
                                  <a:lnTo>
                                    <a:pt x="360" y="192"/>
                                  </a:lnTo>
                                  <a:lnTo>
                                    <a:pt x="360" y="187"/>
                                  </a:lnTo>
                                  <a:lnTo>
                                    <a:pt x="374" y="178"/>
                                  </a:lnTo>
                                  <a:lnTo>
                                    <a:pt x="374" y="168"/>
                                  </a:lnTo>
                                  <a:lnTo>
                                    <a:pt x="394" y="154"/>
                                  </a:lnTo>
                                  <a:lnTo>
                                    <a:pt x="394" y="130"/>
                                  </a:lnTo>
                                  <a:lnTo>
                                    <a:pt x="398" y="130"/>
                                  </a:lnTo>
                                  <a:lnTo>
                                    <a:pt x="398" y="110"/>
                                  </a:lnTo>
                                  <a:lnTo>
                                    <a:pt x="350" y="110"/>
                                  </a:lnTo>
                                  <a:lnTo>
                                    <a:pt x="350" y="106"/>
                                  </a:lnTo>
                                  <a:lnTo>
                                    <a:pt x="341" y="106"/>
                                  </a:lnTo>
                                  <a:lnTo>
                                    <a:pt x="336" y="96"/>
                                  </a:lnTo>
                                  <a:lnTo>
                                    <a:pt x="326" y="96"/>
                                  </a:lnTo>
                                  <a:lnTo>
                                    <a:pt x="326" y="91"/>
                                  </a:lnTo>
                                  <a:lnTo>
                                    <a:pt x="317" y="91"/>
                                  </a:lnTo>
                                  <a:lnTo>
                                    <a:pt x="312" y="72"/>
                                  </a:lnTo>
                                  <a:lnTo>
                                    <a:pt x="307" y="72"/>
                                  </a:lnTo>
                                  <a:lnTo>
                                    <a:pt x="307" y="62"/>
                                  </a:lnTo>
                                  <a:lnTo>
                                    <a:pt x="302" y="62"/>
                                  </a:lnTo>
                                  <a:lnTo>
                                    <a:pt x="288" y="34"/>
                                  </a:lnTo>
                                  <a:lnTo>
                                    <a:pt x="302" y="34"/>
                                  </a:lnTo>
                                  <a:lnTo>
                                    <a:pt x="302" y="29"/>
                                  </a:lnTo>
                                  <a:lnTo>
                                    <a:pt x="322" y="24"/>
                                  </a:lnTo>
                                  <a:lnTo>
                                    <a:pt x="322" y="19"/>
                                  </a:lnTo>
                                  <a:lnTo>
                                    <a:pt x="355" y="5"/>
                                  </a:lnTo>
                                  <a:lnTo>
                                    <a:pt x="355" y="0"/>
                                  </a:lnTo>
                                  <a:lnTo>
                                    <a:pt x="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wps:cNvSpPr>
                          <wps:spPr bwMode="auto">
                            <a:xfrm>
                              <a:off x="3706" y="1743"/>
                              <a:ext cx="72" cy="125"/>
                            </a:xfrm>
                            <a:custGeom>
                              <a:avLst/>
                              <a:gdLst>
                                <a:gd name="T0" fmla="*/ 0 w 72"/>
                                <a:gd name="T1" fmla="*/ 125 h 125"/>
                                <a:gd name="T2" fmla="*/ 0 w 72"/>
                                <a:gd name="T3" fmla="*/ 120 h 125"/>
                                <a:gd name="T4" fmla="*/ 5 w 72"/>
                                <a:gd name="T5" fmla="*/ 115 h 125"/>
                                <a:gd name="T6" fmla="*/ 9 w 72"/>
                                <a:gd name="T7" fmla="*/ 110 h 125"/>
                                <a:gd name="T8" fmla="*/ 9 w 72"/>
                                <a:gd name="T9" fmla="*/ 106 h 125"/>
                                <a:gd name="T10" fmla="*/ 14 w 72"/>
                                <a:gd name="T11" fmla="*/ 101 h 125"/>
                                <a:gd name="T12" fmla="*/ 14 w 72"/>
                                <a:gd name="T13" fmla="*/ 96 h 125"/>
                                <a:gd name="T14" fmla="*/ 19 w 72"/>
                                <a:gd name="T15" fmla="*/ 91 h 125"/>
                                <a:gd name="T16" fmla="*/ 19 w 72"/>
                                <a:gd name="T17" fmla="*/ 86 h 125"/>
                                <a:gd name="T18" fmla="*/ 29 w 72"/>
                                <a:gd name="T19" fmla="*/ 77 h 125"/>
                                <a:gd name="T20" fmla="*/ 29 w 72"/>
                                <a:gd name="T21" fmla="*/ 72 h 125"/>
                                <a:gd name="T22" fmla="*/ 33 w 72"/>
                                <a:gd name="T23" fmla="*/ 67 h 125"/>
                                <a:gd name="T24" fmla="*/ 33 w 72"/>
                                <a:gd name="T25" fmla="*/ 62 h 125"/>
                                <a:gd name="T26" fmla="*/ 38 w 72"/>
                                <a:gd name="T27" fmla="*/ 57 h 125"/>
                                <a:gd name="T28" fmla="*/ 38 w 72"/>
                                <a:gd name="T29" fmla="*/ 53 h 125"/>
                                <a:gd name="T30" fmla="*/ 48 w 72"/>
                                <a:gd name="T31" fmla="*/ 43 h 125"/>
                                <a:gd name="T32" fmla="*/ 48 w 72"/>
                                <a:gd name="T33" fmla="*/ 38 h 125"/>
                                <a:gd name="T34" fmla="*/ 53 w 72"/>
                                <a:gd name="T35" fmla="*/ 33 h 125"/>
                                <a:gd name="T36" fmla="*/ 53 w 72"/>
                                <a:gd name="T37" fmla="*/ 29 h 125"/>
                                <a:gd name="T38" fmla="*/ 62 w 72"/>
                                <a:gd name="T39" fmla="*/ 19 h 125"/>
                                <a:gd name="T40" fmla="*/ 62 w 72"/>
                                <a:gd name="T41" fmla="*/ 14 h 125"/>
                                <a:gd name="T42" fmla="*/ 67 w 72"/>
                                <a:gd name="T43" fmla="*/ 9 h 125"/>
                                <a:gd name="T44" fmla="*/ 67 w 72"/>
                                <a:gd name="T45" fmla="*/ 5 h 125"/>
                                <a:gd name="T46" fmla="*/ 72 w 72"/>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125"/>
                                  </a:moveTo>
                                  <a:lnTo>
                                    <a:pt x="0" y="120"/>
                                  </a:lnTo>
                                  <a:lnTo>
                                    <a:pt x="5" y="115"/>
                                  </a:lnTo>
                                  <a:lnTo>
                                    <a:pt x="9" y="110"/>
                                  </a:lnTo>
                                  <a:lnTo>
                                    <a:pt x="9" y="106"/>
                                  </a:lnTo>
                                  <a:lnTo>
                                    <a:pt x="14" y="101"/>
                                  </a:lnTo>
                                  <a:lnTo>
                                    <a:pt x="14" y="96"/>
                                  </a:lnTo>
                                  <a:lnTo>
                                    <a:pt x="19" y="91"/>
                                  </a:lnTo>
                                  <a:lnTo>
                                    <a:pt x="19" y="86"/>
                                  </a:lnTo>
                                  <a:lnTo>
                                    <a:pt x="29" y="77"/>
                                  </a:lnTo>
                                  <a:lnTo>
                                    <a:pt x="29" y="72"/>
                                  </a:lnTo>
                                  <a:lnTo>
                                    <a:pt x="33" y="67"/>
                                  </a:lnTo>
                                  <a:lnTo>
                                    <a:pt x="33" y="62"/>
                                  </a:lnTo>
                                  <a:lnTo>
                                    <a:pt x="38" y="57"/>
                                  </a:lnTo>
                                  <a:lnTo>
                                    <a:pt x="38" y="53"/>
                                  </a:lnTo>
                                  <a:lnTo>
                                    <a:pt x="48" y="43"/>
                                  </a:lnTo>
                                  <a:lnTo>
                                    <a:pt x="48" y="38"/>
                                  </a:lnTo>
                                  <a:lnTo>
                                    <a:pt x="53" y="33"/>
                                  </a:lnTo>
                                  <a:lnTo>
                                    <a:pt x="53" y="29"/>
                                  </a:lnTo>
                                  <a:lnTo>
                                    <a:pt x="62" y="19"/>
                                  </a:lnTo>
                                  <a:lnTo>
                                    <a:pt x="62" y="14"/>
                                  </a:lnTo>
                                  <a:lnTo>
                                    <a:pt x="67" y="9"/>
                                  </a:lnTo>
                                  <a:lnTo>
                                    <a:pt x="67"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2"/>
                          <wps:cNvSpPr>
                            <a:spLocks/>
                          </wps:cNvSpPr>
                          <wps:spPr bwMode="auto">
                            <a:xfrm>
                              <a:off x="3754" y="1800"/>
                              <a:ext cx="53" cy="92"/>
                            </a:xfrm>
                            <a:custGeom>
                              <a:avLst/>
                              <a:gdLst>
                                <a:gd name="T0" fmla="*/ 0 w 53"/>
                                <a:gd name="T1" fmla="*/ 92 h 92"/>
                                <a:gd name="T2" fmla="*/ 9 w 53"/>
                                <a:gd name="T3" fmla="*/ 82 h 92"/>
                                <a:gd name="T4" fmla="*/ 9 w 53"/>
                                <a:gd name="T5" fmla="*/ 77 h 92"/>
                                <a:gd name="T6" fmla="*/ 14 w 53"/>
                                <a:gd name="T7" fmla="*/ 73 h 92"/>
                                <a:gd name="T8" fmla="*/ 14 w 53"/>
                                <a:gd name="T9" fmla="*/ 68 h 92"/>
                                <a:gd name="T10" fmla="*/ 19 w 53"/>
                                <a:gd name="T11" fmla="*/ 63 h 92"/>
                                <a:gd name="T12" fmla="*/ 19 w 53"/>
                                <a:gd name="T13" fmla="*/ 58 h 92"/>
                                <a:gd name="T14" fmla="*/ 29 w 53"/>
                                <a:gd name="T15" fmla="*/ 49 h 92"/>
                                <a:gd name="T16" fmla="*/ 29 w 53"/>
                                <a:gd name="T17" fmla="*/ 44 h 92"/>
                                <a:gd name="T18" fmla="*/ 33 w 53"/>
                                <a:gd name="T19" fmla="*/ 39 h 92"/>
                                <a:gd name="T20" fmla="*/ 33 w 53"/>
                                <a:gd name="T21" fmla="*/ 34 h 92"/>
                                <a:gd name="T22" fmla="*/ 38 w 53"/>
                                <a:gd name="T23" fmla="*/ 29 h 92"/>
                                <a:gd name="T24" fmla="*/ 38 w 53"/>
                                <a:gd name="T25" fmla="*/ 24 h 92"/>
                                <a:gd name="T26" fmla="*/ 48 w 53"/>
                                <a:gd name="T27" fmla="*/ 15 h 92"/>
                                <a:gd name="T28" fmla="*/ 48 w 53"/>
                                <a:gd name="T29" fmla="*/ 10 h 92"/>
                                <a:gd name="T30" fmla="*/ 53 w 53"/>
                                <a:gd name="T31" fmla="*/ 5 h 92"/>
                                <a:gd name="T32" fmla="*/ 53 w 53"/>
                                <a:gd name="T3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92">
                                  <a:moveTo>
                                    <a:pt x="0" y="92"/>
                                  </a:moveTo>
                                  <a:lnTo>
                                    <a:pt x="9" y="82"/>
                                  </a:lnTo>
                                  <a:lnTo>
                                    <a:pt x="9" y="77"/>
                                  </a:lnTo>
                                  <a:lnTo>
                                    <a:pt x="14" y="73"/>
                                  </a:lnTo>
                                  <a:lnTo>
                                    <a:pt x="14" y="68"/>
                                  </a:lnTo>
                                  <a:lnTo>
                                    <a:pt x="19" y="63"/>
                                  </a:lnTo>
                                  <a:lnTo>
                                    <a:pt x="19" y="58"/>
                                  </a:lnTo>
                                  <a:lnTo>
                                    <a:pt x="29" y="49"/>
                                  </a:lnTo>
                                  <a:lnTo>
                                    <a:pt x="29" y="44"/>
                                  </a:lnTo>
                                  <a:lnTo>
                                    <a:pt x="33" y="39"/>
                                  </a:lnTo>
                                  <a:lnTo>
                                    <a:pt x="33" y="34"/>
                                  </a:lnTo>
                                  <a:lnTo>
                                    <a:pt x="38" y="29"/>
                                  </a:lnTo>
                                  <a:lnTo>
                                    <a:pt x="38" y="24"/>
                                  </a:lnTo>
                                  <a:lnTo>
                                    <a:pt x="48" y="15"/>
                                  </a:lnTo>
                                  <a:lnTo>
                                    <a:pt x="48" y="10"/>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3"/>
                          <wps:cNvSpPr>
                            <a:spLocks/>
                          </wps:cNvSpPr>
                          <wps:spPr bwMode="auto">
                            <a:xfrm>
                              <a:off x="3821" y="1791"/>
                              <a:ext cx="53" cy="96"/>
                            </a:xfrm>
                            <a:custGeom>
                              <a:avLst/>
                              <a:gdLst>
                                <a:gd name="T0" fmla="*/ 0 w 53"/>
                                <a:gd name="T1" fmla="*/ 96 h 96"/>
                                <a:gd name="T2" fmla="*/ 0 w 53"/>
                                <a:gd name="T3" fmla="*/ 91 h 96"/>
                                <a:gd name="T4" fmla="*/ 5 w 53"/>
                                <a:gd name="T5" fmla="*/ 86 h 96"/>
                                <a:gd name="T6" fmla="*/ 5 w 53"/>
                                <a:gd name="T7" fmla="*/ 82 h 96"/>
                                <a:gd name="T8" fmla="*/ 10 w 53"/>
                                <a:gd name="T9" fmla="*/ 77 h 96"/>
                                <a:gd name="T10" fmla="*/ 14 w 53"/>
                                <a:gd name="T11" fmla="*/ 72 h 96"/>
                                <a:gd name="T12" fmla="*/ 14 w 53"/>
                                <a:gd name="T13" fmla="*/ 67 h 96"/>
                                <a:gd name="T14" fmla="*/ 19 w 53"/>
                                <a:gd name="T15" fmla="*/ 62 h 96"/>
                                <a:gd name="T16" fmla="*/ 19 w 53"/>
                                <a:gd name="T17" fmla="*/ 58 h 96"/>
                                <a:gd name="T18" fmla="*/ 24 w 53"/>
                                <a:gd name="T19" fmla="*/ 53 h 96"/>
                                <a:gd name="T20" fmla="*/ 24 w 53"/>
                                <a:gd name="T21" fmla="*/ 48 h 96"/>
                                <a:gd name="T22" fmla="*/ 34 w 53"/>
                                <a:gd name="T23" fmla="*/ 38 h 96"/>
                                <a:gd name="T24" fmla="*/ 34 w 53"/>
                                <a:gd name="T25" fmla="*/ 33 h 96"/>
                                <a:gd name="T26" fmla="*/ 38 w 53"/>
                                <a:gd name="T27" fmla="*/ 29 h 96"/>
                                <a:gd name="T28" fmla="*/ 38 w 53"/>
                                <a:gd name="T29" fmla="*/ 24 h 96"/>
                                <a:gd name="T30" fmla="*/ 43 w 53"/>
                                <a:gd name="T31" fmla="*/ 19 h 96"/>
                                <a:gd name="T32" fmla="*/ 43 w 53"/>
                                <a:gd name="T33" fmla="*/ 14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5" y="82"/>
                                  </a:lnTo>
                                  <a:lnTo>
                                    <a:pt x="10" y="77"/>
                                  </a:lnTo>
                                  <a:lnTo>
                                    <a:pt x="14" y="72"/>
                                  </a:lnTo>
                                  <a:lnTo>
                                    <a:pt x="14" y="67"/>
                                  </a:lnTo>
                                  <a:lnTo>
                                    <a:pt x="19" y="62"/>
                                  </a:lnTo>
                                  <a:lnTo>
                                    <a:pt x="19" y="58"/>
                                  </a:lnTo>
                                  <a:lnTo>
                                    <a:pt x="24" y="53"/>
                                  </a:lnTo>
                                  <a:lnTo>
                                    <a:pt x="24" y="48"/>
                                  </a:lnTo>
                                  <a:lnTo>
                                    <a:pt x="34" y="38"/>
                                  </a:lnTo>
                                  <a:lnTo>
                                    <a:pt x="34" y="33"/>
                                  </a:lnTo>
                                  <a:lnTo>
                                    <a:pt x="38" y="29"/>
                                  </a:lnTo>
                                  <a:lnTo>
                                    <a:pt x="38" y="24"/>
                                  </a:lnTo>
                                  <a:lnTo>
                                    <a:pt x="43" y="19"/>
                                  </a:lnTo>
                                  <a:lnTo>
                                    <a:pt x="43" y="14"/>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4"/>
                          <wps:cNvSpPr>
                            <a:spLocks/>
                          </wps:cNvSpPr>
                          <wps:spPr bwMode="auto">
                            <a:xfrm>
                              <a:off x="3879" y="1676"/>
                              <a:ext cx="124" cy="211"/>
                            </a:xfrm>
                            <a:custGeom>
                              <a:avLst/>
                              <a:gdLst>
                                <a:gd name="T0" fmla="*/ 0 w 124"/>
                                <a:gd name="T1" fmla="*/ 211 h 211"/>
                                <a:gd name="T2" fmla="*/ 4 w 124"/>
                                <a:gd name="T3" fmla="*/ 206 h 211"/>
                                <a:gd name="T4" fmla="*/ 4 w 124"/>
                                <a:gd name="T5" fmla="*/ 201 h 211"/>
                                <a:gd name="T6" fmla="*/ 14 w 124"/>
                                <a:gd name="T7" fmla="*/ 192 h 211"/>
                                <a:gd name="T8" fmla="*/ 14 w 124"/>
                                <a:gd name="T9" fmla="*/ 187 h 211"/>
                                <a:gd name="T10" fmla="*/ 19 w 124"/>
                                <a:gd name="T11" fmla="*/ 182 h 211"/>
                                <a:gd name="T12" fmla="*/ 19 w 124"/>
                                <a:gd name="T13" fmla="*/ 177 h 211"/>
                                <a:gd name="T14" fmla="*/ 28 w 124"/>
                                <a:gd name="T15" fmla="*/ 168 h 211"/>
                                <a:gd name="T16" fmla="*/ 28 w 124"/>
                                <a:gd name="T17" fmla="*/ 163 h 211"/>
                                <a:gd name="T18" fmla="*/ 33 w 124"/>
                                <a:gd name="T19" fmla="*/ 158 h 211"/>
                                <a:gd name="T20" fmla="*/ 33 w 124"/>
                                <a:gd name="T21" fmla="*/ 153 h 211"/>
                                <a:gd name="T22" fmla="*/ 38 w 124"/>
                                <a:gd name="T23" fmla="*/ 148 h 211"/>
                                <a:gd name="T24" fmla="*/ 38 w 124"/>
                                <a:gd name="T25" fmla="*/ 144 h 211"/>
                                <a:gd name="T26" fmla="*/ 48 w 124"/>
                                <a:gd name="T27" fmla="*/ 134 h 211"/>
                                <a:gd name="T28" fmla="*/ 48 w 124"/>
                                <a:gd name="T29" fmla="*/ 129 h 211"/>
                                <a:gd name="T30" fmla="*/ 52 w 124"/>
                                <a:gd name="T31" fmla="*/ 124 h 211"/>
                                <a:gd name="T32" fmla="*/ 52 w 124"/>
                                <a:gd name="T33" fmla="*/ 120 h 211"/>
                                <a:gd name="T34" fmla="*/ 57 w 124"/>
                                <a:gd name="T35" fmla="*/ 115 h 211"/>
                                <a:gd name="T36" fmla="*/ 57 w 124"/>
                                <a:gd name="T37" fmla="*/ 110 h 211"/>
                                <a:gd name="T38" fmla="*/ 67 w 124"/>
                                <a:gd name="T39" fmla="*/ 100 h 211"/>
                                <a:gd name="T40" fmla="*/ 67 w 124"/>
                                <a:gd name="T41" fmla="*/ 96 h 211"/>
                                <a:gd name="T42" fmla="*/ 72 w 124"/>
                                <a:gd name="T43" fmla="*/ 91 h 211"/>
                                <a:gd name="T44" fmla="*/ 72 w 124"/>
                                <a:gd name="T45" fmla="*/ 86 h 211"/>
                                <a:gd name="T46" fmla="*/ 76 w 124"/>
                                <a:gd name="T47" fmla="*/ 81 h 211"/>
                                <a:gd name="T48" fmla="*/ 76 w 124"/>
                                <a:gd name="T49" fmla="*/ 76 h 211"/>
                                <a:gd name="T50" fmla="*/ 86 w 124"/>
                                <a:gd name="T51" fmla="*/ 67 h 211"/>
                                <a:gd name="T52" fmla="*/ 86 w 124"/>
                                <a:gd name="T53" fmla="*/ 62 h 211"/>
                                <a:gd name="T54" fmla="*/ 91 w 124"/>
                                <a:gd name="T55" fmla="*/ 57 h 211"/>
                                <a:gd name="T56" fmla="*/ 91 w 124"/>
                                <a:gd name="T57" fmla="*/ 52 h 211"/>
                                <a:gd name="T58" fmla="*/ 100 w 124"/>
                                <a:gd name="T59" fmla="*/ 43 h 211"/>
                                <a:gd name="T60" fmla="*/ 100 w 124"/>
                                <a:gd name="T61" fmla="*/ 38 h 211"/>
                                <a:gd name="T62" fmla="*/ 105 w 124"/>
                                <a:gd name="T63" fmla="*/ 33 h 211"/>
                                <a:gd name="T64" fmla="*/ 105 w 124"/>
                                <a:gd name="T65" fmla="*/ 28 h 211"/>
                                <a:gd name="T66" fmla="*/ 110 w 124"/>
                                <a:gd name="T67" fmla="*/ 24 h 211"/>
                                <a:gd name="T68" fmla="*/ 110 w 124"/>
                                <a:gd name="T69" fmla="*/ 19 h 211"/>
                                <a:gd name="T70" fmla="*/ 120 w 124"/>
                                <a:gd name="T71" fmla="*/ 9 h 211"/>
                                <a:gd name="T72" fmla="*/ 120 w 124"/>
                                <a:gd name="T73" fmla="*/ 4 h 211"/>
                                <a:gd name="T74" fmla="*/ 124 w 124"/>
                                <a:gd name="T75"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4" h="211">
                                  <a:moveTo>
                                    <a:pt x="0" y="211"/>
                                  </a:moveTo>
                                  <a:lnTo>
                                    <a:pt x="4" y="206"/>
                                  </a:lnTo>
                                  <a:lnTo>
                                    <a:pt x="4" y="201"/>
                                  </a:lnTo>
                                  <a:lnTo>
                                    <a:pt x="14" y="192"/>
                                  </a:lnTo>
                                  <a:lnTo>
                                    <a:pt x="14" y="187"/>
                                  </a:lnTo>
                                  <a:lnTo>
                                    <a:pt x="19" y="182"/>
                                  </a:lnTo>
                                  <a:lnTo>
                                    <a:pt x="19" y="177"/>
                                  </a:lnTo>
                                  <a:lnTo>
                                    <a:pt x="28" y="168"/>
                                  </a:lnTo>
                                  <a:lnTo>
                                    <a:pt x="28" y="163"/>
                                  </a:lnTo>
                                  <a:lnTo>
                                    <a:pt x="33" y="158"/>
                                  </a:lnTo>
                                  <a:lnTo>
                                    <a:pt x="33" y="153"/>
                                  </a:lnTo>
                                  <a:lnTo>
                                    <a:pt x="38" y="148"/>
                                  </a:lnTo>
                                  <a:lnTo>
                                    <a:pt x="38" y="144"/>
                                  </a:lnTo>
                                  <a:lnTo>
                                    <a:pt x="48" y="134"/>
                                  </a:lnTo>
                                  <a:lnTo>
                                    <a:pt x="48" y="129"/>
                                  </a:lnTo>
                                  <a:lnTo>
                                    <a:pt x="52" y="124"/>
                                  </a:lnTo>
                                  <a:lnTo>
                                    <a:pt x="52" y="120"/>
                                  </a:lnTo>
                                  <a:lnTo>
                                    <a:pt x="57" y="115"/>
                                  </a:lnTo>
                                  <a:lnTo>
                                    <a:pt x="57" y="110"/>
                                  </a:lnTo>
                                  <a:lnTo>
                                    <a:pt x="67" y="100"/>
                                  </a:lnTo>
                                  <a:lnTo>
                                    <a:pt x="67" y="96"/>
                                  </a:lnTo>
                                  <a:lnTo>
                                    <a:pt x="72" y="91"/>
                                  </a:lnTo>
                                  <a:lnTo>
                                    <a:pt x="72" y="86"/>
                                  </a:lnTo>
                                  <a:lnTo>
                                    <a:pt x="76" y="81"/>
                                  </a:lnTo>
                                  <a:lnTo>
                                    <a:pt x="76" y="76"/>
                                  </a:lnTo>
                                  <a:lnTo>
                                    <a:pt x="86" y="67"/>
                                  </a:lnTo>
                                  <a:lnTo>
                                    <a:pt x="86" y="62"/>
                                  </a:lnTo>
                                  <a:lnTo>
                                    <a:pt x="91" y="57"/>
                                  </a:lnTo>
                                  <a:lnTo>
                                    <a:pt x="91" y="52"/>
                                  </a:lnTo>
                                  <a:lnTo>
                                    <a:pt x="100" y="43"/>
                                  </a:lnTo>
                                  <a:lnTo>
                                    <a:pt x="100" y="38"/>
                                  </a:lnTo>
                                  <a:lnTo>
                                    <a:pt x="105" y="33"/>
                                  </a:lnTo>
                                  <a:lnTo>
                                    <a:pt x="105" y="28"/>
                                  </a:lnTo>
                                  <a:lnTo>
                                    <a:pt x="110" y="24"/>
                                  </a:lnTo>
                                  <a:lnTo>
                                    <a:pt x="110" y="19"/>
                                  </a:lnTo>
                                  <a:lnTo>
                                    <a:pt x="120" y="9"/>
                                  </a:lnTo>
                                  <a:lnTo>
                                    <a:pt x="120" y="4"/>
                                  </a:lnTo>
                                  <a:lnTo>
                                    <a:pt x="1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5"/>
                          <wps:cNvSpPr>
                            <a:spLocks/>
                          </wps:cNvSpPr>
                          <wps:spPr bwMode="auto">
                            <a:xfrm>
                              <a:off x="4090" y="1474"/>
                              <a:ext cx="29" cy="53"/>
                            </a:xfrm>
                            <a:custGeom>
                              <a:avLst/>
                              <a:gdLst>
                                <a:gd name="T0" fmla="*/ 0 w 29"/>
                                <a:gd name="T1" fmla="*/ 53 h 53"/>
                                <a:gd name="T2" fmla="*/ 0 w 29"/>
                                <a:gd name="T3" fmla="*/ 48 h 53"/>
                                <a:gd name="T4" fmla="*/ 5 w 29"/>
                                <a:gd name="T5" fmla="*/ 43 h 53"/>
                                <a:gd name="T6" fmla="*/ 5 w 29"/>
                                <a:gd name="T7" fmla="*/ 38 h 53"/>
                                <a:gd name="T8" fmla="*/ 9 w 29"/>
                                <a:gd name="T9" fmla="*/ 34 h 53"/>
                                <a:gd name="T10" fmla="*/ 14 w 29"/>
                                <a:gd name="T11" fmla="*/ 29 h 53"/>
                                <a:gd name="T12" fmla="*/ 14 w 29"/>
                                <a:gd name="T13" fmla="*/ 24 h 53"/>
                                <a:gd name="T14" fmla="*/ 19 w 29"/>
                                <a:gd name="T15" fmla="*/ 19 h 53"/>
                                <a:gd name="T16" fmla="*/ 19 w 29"/>
                                <a:gd name="T17" fmla="*/ 14 h 53"/>
                                <a:gd name="T18" fmla="*/ 24 w 29"/>
                                <a:gd name="T19" fmla="*/ 10 h 53"/>
                                <a:gd name="T20" fmla="*/ 24 w 29"/>
                                <a:gd name="T21" fmla="*/ 5 h 53"/>
                                <a:gd name="T22" fmla="*/ 29 w 29"/>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53">
                                  <a:moveTo>
                                    <a:pt x="0" y="53"/>
                                  </a:moveTo>
                                  <a:lnTo>
                                    <a:pt x="0" y="48"/>
                                  </a:lnTo>
                                  <a:lnTo>
                                    <a:pt x="5" y="43"/>
                                  </a:lnTo>
                                  <a:lnTo>
                                    <a:pt x="5" y="38"/>
                                  </a:lnTo>
                                  <a:lnTo>
                                    <a:pt x="9" y="34"/>
                                  </a:lnTo>
                                  <a:lnTo>
                                    <a:pt x="14" y="29"/>
                                  </a:lnTo>
                                  <a:lnTo>
                                    <a:pt x="14" y="24"/>
                                  </a:lnTo>
                                  <a:lnTo>
                                    <a:pt x="19" y="19"/>
                                  </a:lnTo>
                                  <a:lnTo>
                                    <a:pt x="19" y="14"/>
                                  </a:lnTo>
                                  <a:lnTo>
                                    <a:pt x="24" y="10"/>
                                  </a:lnTo>
                                  <a:lnTo>
                                    <a:pt x="24"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6"/>
                          <wps:cNvSpPr>
                            <a:spLocks/>
                          </wps:cNvSpPr>
                          <wps:spPr bwMode="auto">
                            <a:xfrm>
                              <a:off x="3927" y="1445"/>
                              <a:ext cx="273" cy="471"/>
                            </a:xfrm>
                            <a:custGeom>
                              <a:avLst/>
                              <a:gdLst>
                                <a:gd name="T0" fmla="*/ 4 w 273"/>
                                <a:gd name="T1" fmla="*/ 466 h 471"/>
                                <a:gd name="T2" fmla="*/ 9 w 273"/>
                                <a:gd name="T3" fmla="*/ 456 h 471"/>
                                <a:gd name="T4" fmla="*/ 14 w 273"/>
                                <a:gd name="T5" fmla="*/ 447 h 471"/>
                                <a:gd name="T6" fmla="*/ 24 w 273"/>
                                <a:gd name="T7" fmla="*/ 432 h 471"/>
                                <a:gd name="T8" fmla="*/ 28 w 273"/>
                                <a:gd name="T9" fmla="*/ 423 h 471"/>
                                <a:gd name="T10" fmla="*/ 33 w 273"/>
                                <a:gd name="T11" fmla="*/ 413 h 471"/>
                                <a:gd name="T12" fmla="*/ 43 w 273"/>
                                <a:gd name="T13" fmla="*/ 399 h 471"/>
                                <a:gd name="T14" fmla="*/ 48 w 273"/>
                                <a:gd name="T15" fmla="*/ 389 h 471"/>
                                <a:gd name="T16" fmla="*/ 57 w 273"/>
                                <a:gd name="T17" fmla="*/ 375 h 471"/>
                                <a:gd name="T18" fmla="*/ 62 w 273"/>
                                <a:gd name="T19" fmla="*/ 365 h 471"/>
                                <a:gd name="T20" fmla="*/ 67 w 273"/>
                                <a:gd name="T21" fmla="*/ 355 h 471"/>
                                <a:gd name="T22" fmla="*/ 76 w 273"/>
                                <a:gd name="T23" fmla="*/ 341 h 471"/>
                                <a:gd name="T24" fmla="*/ 81 w 273"/>
                                <a:gd name="T25" fmla="*/ 331 h 471"/>
                                <a:gd name="T26" fmla="*/ 86 w 273"/>
                                <a:gd name="T27" fmla="*/ 322 h 471"/>
                                <a:gd name="T28" fmla="*/ 96 w 273"/>
                                <a:gd name="T29" fmla="*/ 307 h 471"/>
                                <a:gd name="T30" fmla="*/ 100 w 273"/>
                                <a:gd name="T31" fmla="*/ 298 h 471"/>
                                <a:gd name="T32" fmla="*/ 110 w 273"/>
                                <a:gd name="T33" fmla="*/ 283 h 471"/>
                                <a:gd name="T34" fmla="*/ 115 w 273"/>
                                <a:gd name="T35" fmla="*/ 274 h 471"/>
                                <a:gd name="T36" fmla="*/ 120 w 273"/>
                                <a:gd name="T37" fmla="*/ 264 h 471"/>
                                <a:gd name="T38" fmla="*/ 129 w 273"/>
                                <a:gd name="T39" fmla="*/ 250 h 471"/>
                                <a:gd name="T40" fmla="*/ 134 w 273"/>
                                <a:gd name="T41" fmla="*/ 240 h 471"/>
                                <a:gd name="T42" fmla="*/ 139 w 273"/>
                                <a:gd name="T43" fmla="*/ 231 h 471"/>
                                <a:gd name="T44" fmla="*/ 148 w 273"/>
                                <a:gd name="T45" fmla="*/ 216 h 471"/>
                                <a:gd name="T46" fmla="*/ 153 w 273"/>
                                <a:gd name="T47" fmla="*/ 207 h 471"/>
                                <a:gd name="T48" fmla="*/ 163 w 273"/>
                                <a:gd name="T49" fmla="*/ 192 h 471"/>
                                <a:gd name="T50" fmla="*/ 168 w 273"/>
                                <a:gd name="T51" fmla="*/ 183 h 471"/>
                                <a:gd name="T52" fmla="*/ 172 w 273"/>
                                <a:gd name="T53" fmla="*/ 173 h 471"/>
                                <a:gd name="T54" fmla="*/ 182 w 273"/>
                                <a:gd name="T55" fmla="*/ 159 h 471"/>
                                <a:gd name="T56" fmla="*/ 187 w 273"/>
                                <a:gd name="T57" fmla="*/ 149 h 471"/>
                                <a:gd name="T58" fmla="*/ 192 w 273"/>
                                <a:gd name="T59" fmla="*/ 139 h 471"/>
                                <a:gd name="T60" fmla="*/ 201 w 273"/>
                                <a:gd name="T61" fmla="*/ 125 h 471"/>
                                <a:gd name="T62" fmla="*/ 206 w 273"/>
                                <a:gd name="T63" fmla="*/ 115 h 471"/>
                                <a:gd name="T64" fmla="*/ 216 w 273"/>
                                <a:gd name="T65" fmla="*/ 101 h 471"/>
                                <a:gd name="T66" fmla="*/ 220 w 273"/>
                                <a:gd name="T67" fmla="*/ 91 h 471"/>
                                <a:gd name="T68" fmla="*/ 225 w 273"/>
                                <a:gd name="T69" fmla="*/ 82 h 471"/>
                                <a:gd name="T70" fmla="*/ 235 w 273"/>
                                <a:gd name="T71" fmla="*/ 67 h 471"/>
                                <a:gd name="T72" fmla="*/ 240 w 273"/>
                                <a:gd name="T73" fmla="*/ 58 h 471"/>
                                <a:gd name="T74" fmla="*/ 244 w 273"/>
                                <a:gd name="T75" fmla="*/ 48 h 471"/>
                                <a:gd name="T76" fmla="*/ 254 w 273"/>
                                <a:gd name="T77" fmla="*/ 34 h 471"/>
                                <a:gd name="T78" fmla="*/ 259 w 273"/>
                                <a:gd name="T79" fmla="*/ 24 h 471"/>
                                <a:gd name="T80" fmla="*/ 268 w 273"/>
                                <a:gd name="T81" fmla="*/ 10 h 471"/>
                                <a:gd name="T82" fmla="*/ 273 w 273"/>
                                <a:gd name="T83" fmla="*/ 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3" h="471">
                                  <a:moveTo>
                                    <a:pt x="0" y="471"/>
                                  </a:moveTo>
                                  <a:lnTo>
                                    <a:pt x="4" y="466"/>
                                  </a:lnTo>
                                  <a:lnTo>
                                    <a:pt x="4" y="461"/>
                                  </a:lnTo>
                                  <a:lnTo>
                                    <a:pt x="9" y="456"/>
                                  </a:lnTo>
                                  <a:lnTo>
                                    <a:pt x="9" y="452"/>
                                  </a:lnTo>
                                  <a:lnTo>
                                    <a:pt x="14" y="447"/>
                                  </a:lnTo>
                                  <a:lnTo>
                                    <a:pt x="14" y="442"/>
                                  </a:lnTo>
                                  <a:lnTo>
                                    <a:pt x="24" y="432"/>
                                  </a:lnTo>
                                  <a:lnTo>
                                    <a:pt x="24" y="428"/>
                                  </a:lnTo>
                                  <a:lnTo>
                                    <a:pt x="28" y="423"/>
                                  </a:lnTo>
                                  <a:lnTo>
                                    <a:pt x="28" y="418"/>
                                  </a:lnTo>
                                  <a:lnTo>
                                    <a:pt x="33" y="413"/>
                                  </a:lnTo>
                                  <a:lnTo>
                                    <a:pt x="33" y="408"/>
                                  </a:lnTo>
                                  <a:lnTo>
                                    <a:pt x="43" y="399"/>
                                  </a:lnTo>
                                  <a:lnTo>
                                    <a:pt x="43" y="394"/>
                                  </a:lnTo>
                                  <a:lnTo>
                                    <a:pt x="48" y="389"/>
                                  </a:lnTo>
                                  <a:lnTo>
                                    <a:pt x="48" y="384"/>
                                  </a:lnTo>
                                  <a:lnTo>
                                    <a:pt x="57" y="375"/>
                                  </a:lnTo>
                                  <a:lnTo>
                                    <a:pt x="57" y="370"/>
                                  </a:lnTo>
                                  <a:lnTo>
                                    <a:pt x="62" y="365"/>
                                  </a:lnTo>
                                  <a:lnTo>
                                    <a:pt x="62" y="360"/>
                                  </a:lnTo>
                                  <a:lnTo>
                                    <a:pt x="67" y="355"/>
                                  </a:lnTo>
                                  <a:lnTo>
                                    <a:pt x="67" y="351"/>
                                  </a:lnTo>
                                  <a:lnTo>
                                    <a:pt x="76" y="341"/>
                                  </a:lnTo>
                                  <a:lnTo>
                                    <a:pt x="76" y="336"/>
                                  </a:lnTo>
                                  <a:lnTo>
                                    <a:pt x="81" y="331"/>
                                  </a:lnTo>
                                  <a:lnTo>
                                    <a:pt x="81" y="327"/>
                                  </a:lnTo>
                                  <a:lnTo>
                                    <a:pt x="86" y="322"/>
                                  </a:lnTo>
                                  <a:lnTo>
                                    <a:pt x="86" y="317"/>
                                  </a:lnTo>
                                  <a:lnTo>
                                    <a:pt x="96" y="307"/>
                                  </a:lnTo>
                                  <a:lnTo>
                                    <a:pt x="96" y="303"/>
                                  </a:lnTo>
                                  <a:lnTo>
                                    <a:pt x="100" y="298"/>
                                  </a:lnTo>
                                  <a:lnTo>
                                    <a:pt x="100" y="293"/>
                                  </a:lnTo>
                                  <a:lnTo>
                                    <a:pt x="110" y="283"/>
                                  </a:lnTo>
                                  <a:lnTo>
                                    <a:pt x="110" y="279"/>
                                  </a:lnTo>
                                  <a:lnTo>
                                    <a:pt x="115" y="274"/>
                                  </a:lnTo>
                                  <a:lnTo>
                                    <a:pt x="115" y="269"/>
                                  </a:lnTo>
                                  <a:lnTo>
                                    <a:pt x="120" y="264"/>
                                  </a:lnTo>
                                  <a:lnTo>
                                    <a:pt x="120" y="259"/>
                                  </a:lnTo>
                                  <a:lnTo>
                                    <a:pt x="129" y="250"/>
                                  </a:lnTo>
                                  <a:lnTo>
                                    <a:pt x="129" y="245"/>
                                  </a:lnTo>
                                  <a:lnTo>
                                    <a:pt x="134" y="240"/>
                                  </a:lnTo>
                                  <a:lnTo>
                                    <a:pt x="134" y="235"/>
                                  </a:lnTo>
                                  <a:lnTo>
                                    <a:pt x="139" y="231"/>
                                  </a:lnTo>
                                  <a:lnTo>
                                    <a:pt x="139" y="226"/>
                                  </a:lnTo>
                                  <a:lnTo>
                                    <a:pt x="148" y="216"/>
                                  </a:lnTo>
                                  <a:lnTo>
                                    <a:pt x="148" y="211"/>
                                  </a:lnTo>
                                  <a:lnTo>
                                    <a:pt x="153" y="207"/>
                                  </a:lnTo>
                                  <a:lnTo>
                                    <a:pt x="153" y="202"/>
                                  </a:lnTo>
                                  <a:lnTo>
                                    <a:pt x="163" y="192"/>
                                  </a:lnTo>
                                  <a:lnTo>
                                    <a:pt x="163" y="187"/>
                                  </a:lnTo>
                                  <a:lnTo>
                                    <a:pt x="168" y="183"/>
                                  </a:lnTo>
                                  <a:lnTo>
                                    <a:pt x="168" y="178"/>
                                  </a:lnTo>
                                  <a:lnTo>
                                    <a:pt x="172" y="173"/>
                                  </a:lnTo>
                                  <a:lnTo>
                                    <a:pt x="172" y="168"/>
                                  </a:lnTo>
                                  <a:lnTo>
                                    <a:pt x="182" y="159"/>
                                  </a:lnTo>
                                  <a:lnTo>
                                    <a:pt x="182" y="154"/>
                                  </a:lnTo>
                                  <a:lnTo>
                                    <a:pt x="187" y="149"/>
                                  </a:lnTo>
                                  <a:lnTo>
                                    <a:pt x="187" y="144"/>
                                  </a:lnTo>
                                  <a:lnTo>
                                    <a:pt x="192" y="139"/>
                                  </a:lnTo>
                                  <a:lnTo>
                                    <a:pt x="192" y="135"/>
                                  </a:lnTo>
                                  <a:lnTo>
                                    <a:pt x="201" y="125"/>
                                  </a:lnTo>
                                  <a:lnTo>
                                    <a:pt x="201" y="120"/>
                                  </a:lnTo>
                                  <a:lnTo>
                                    <a:pt x="206" y="115"/>
                                  </a:lnTo>
                                  <a:lnTo>
                                    <a:pt x="206" y="111"/>
                                  </a:lnTo>
                                  <a:lnTo>
                                    <a:pt x="216" y="101"/>
                                  </a:lnTo>
                                  <a:lnTo>
                                    <a:pt x="216" y="96"/>
                                  </a:lnTo>
                                  <a:lnTo>
                                    <a:pt x="220" y="91"/>
                                  </a:lnTo>
                                  <a:lnTo>
                                    <a:pt x="220" y="87"/>
                                  </a:lnTo>
                                  <a:lnTo>
                                    <a:pt x="225" y="82"/>
                                  </a:lnTo>
                                  <a:lnTo>
                                    <a:pt x="225" y="77"/>
                                  </a:lnTo>
                                  <a:lnTo>
                                    <a:pt x="235" y="67"/>
                                  </a:lnTo>
                                  <a:lnTo>
                                    <a:pt x="235" y="63"/>
                                  </a:lnTo>
                                  <a:lnTo>
                                    <a:pt x="240" y="58"/>
                                  </a:lnTo>
                                  <a:lnTo>
                                    <a:pt x="240" y="53"/>
                                  </a:lnTo>
                                  <a:lnTo>
                                    <a:pt x="244" y="48"/>
                                  </a:lnTo>
                                  <a:lnTo>
                                    <a:pt x="244" y="43"/>
                                  </a:lnTo>
                                  <a:lnTo>
                                    <a:pt x="254" y="34"/>
                                  </a:lnTo>
                                  <a:lnTo>
                                    <a:pt x="254" y="29"/>
                                  </a:lnTo>
                                  <a:lnTo>
                                    <a:pt x="259" y="24"/>
                                  </a:lnTo>
                                  <a:lnTo>
                                    <a:pt x="259" y="19"/>
                                  </a:lnTo>
                                  <a:lnTo>
                                    <a:pt x="268" y="10"/>
                                  </a:lnTo>
                                  <a:lnTo>
                                    <a:pt x="268" y="5"/>
                                  </a:lnTo>
                                  <a:lnTo>
                                    <a:pt x="2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7"/>
                          <wps:cNvSpPr>
                            <a:spLocks/>
                          </wps:cNvSpPr>
                          <wps:spPr bwMode="auto">
                            <a:xfrm>
                              <a:off x="3941" y="1436"/>
                              <a:ext cx="326" cy="566"/>
                            </a:xfrm>
                            <a:custGeom>
                              <a:avLst/>
                              <a:gdLst>
                                <a:gd name="T0" fmla="*/ 0 w 326"/>
                                <a:gd name="T1" fmla="*/ 561 h 566"/>
                                <a:gd name="T2" fmla="*/ 10 w 326"/>
                                <a:gd name="T3" fmla="*/ 552 h 566"/>
                                <a:gd name="T4" fmla="*/ 14 w 326"/>
                                <a:gd name="T5" fmla="*/ 542 h 566"/>
                                <a:gd name="T6" fmla="*/ 19 w 326"/>
                                <a:gd name="T7" fmla="*/ 533 h 566"/>
                                <a:gd name="T8" fmla="*/ 29 w 326"/>
                                <a:gd name="T9" fmla="*/ 518 h 566"/>
                                <a:gd name="T10" fmla="*/ 34 w 326"/>
                                <a:gd name="T11" fmla="*/ 509 h 566"/>
                                <a:gd name="T12" fmla="*/ 38 w 326"/>
                                <a:gd name="T13" fmla="*/ 499 h 566"/>
                                <a:gd name="T14" fmla="*/ 48 w 326"/>
                                <a:gd name="T15" fmla="*/ 485 h 566"/>
                                <a:gd name="T16" fmla="*/ 53 w 326"/>
                                <a:gd name="T17" fmla="*/ 475 h 566"/>
                                <a:gd name="T18" fmla="*/ 62 w 326"/>
                                <a:gd name="T19" fmla="*/ 461 h 566"/>
                                <a:gd name="T20" fmla="*/ 67 w 326"/>
                                <a:gd name="T21" fmla="*/ 451 h 566"/>
                                <a:gd name="T22" fmla="*/ 72 w 326"/>
                                <a:gd name="T23" fmla="*/ 441 h 566"/>
                                <a:gd name="T24" fmla="*/ 82 w 326"/>
                                <a:gd name="T25" fmla="*/ 427 h 566"/>
                                <a:gd name="T26" fmla="*/ 86 w 326"/>
                                <a:gd name="T27" fmla="*/ 417 h 566"/>
                                <a:gd name="T28" fmla="*/ 91 w 326"/>
                                <a:gd name="T29" fmla="*/ 408 h 566"/>
                                <a:gd name="T30" fmla="*/ 101 w 326"/>
                                <a:gd name="T31" fmla="*/ 393 h 566"/>
                                <a:gd name="T32" fmla="*/ 106 w 326"/>
                                <a:gd name="T33" fmla="*/ 384 h 566"/>
                                <a:gd name="T34" fmla="*/ 110 w 326"/>
                                <a:gd name="T35" fmla="*/ 374 h 566"/>
                                <a:gd name="T36" fmla="*/ 120 w 326"/>
                                <a:gd name="T37" fmla="*/ 360 h 566"/>
                                <a:gd name="T38" fmla="*/ 125 w 326"/>
                                <a:gd name="T39" fmla="*/ 350 h 566"/>
                                <a:gd name="T40" fmla="*/ 134 w 326"/>
                                <a:gd name="T41" fmla="*/ 336 h 566"/>
                                <a:gd name="T42" fmla="*/ 139 w 326"/>
                                <a:gd name="T43" fmla="*/ 326 h 566"/>
                                <a:gd name="T44" fmla="*/ 144 w 326"/>
                                <a:gd name="T45" fmla="*/ 316 h 566"/>
                                <a:gd name="T46" fmla="*/ 154 w 326"/>
                                <a:gd name="T47" fmla="*/ 302 h 566"/>
                                <a:gd name="T48" fmla="*/ 158 w 326"/>
                                <a:gd name="T49" fmla="*/ 292 h 566"/>
                                <a:gd name="T50" fmla="*/ 163 w 326"/>
                                <a:gd name="T51" fmla="*/ 283 h 566"/>
                                <a:gd name="T52" fmla="*/ 173 w 326"/>
                                <a:gd name="T53" fmla="*/ 268 h 566"/>
                                <a:gd name="T54" fmla="*/ 178 w 326"/>
                                <a:gd name="T55" fmla="*/ 259 h 566"/>
                                <a:gd name="T56" fmla="*/ 187 w 326"/>
                                <a:gd name="T57" fmla="*/ 244 h 566"/>
                                <a:gd name="T58" fmla="*/ 192 w 326"/>
                                <a:gd name="T59" fmla="*/ 235 h 566"/>
                                <a:gd name="T60" fmla="*/ 197 w 326"/>
                                <a:gd name="T61" fmla="*/ 225 h 566"/>
                                <a:gd name="T62" fmla="*/ 206 w 326"/>
                                <a:gd name="T63" fmla="*/ 211 h 566"/>
                                <a:gd name="T64" fmla="*/ 211 w 326"/>
                                <a:gd name="T65" fmla="*/ 201 h 566"/>
                                <a:gd name="T66" fmla="*/ 216 w 326"/>
                                <a:gd name="T67" fmla="*/ 192 h 566"/>
                                <a:gd name="T68" fmla="*/ 226 w 326"/>
                                <a:gd name="T69" fmla="*/ 177 h 566"/>
                                <a:gd name="T70" fmla="*/ 230 w 326"/>
                                <a:gd name="T71" fmla="*/ 168 h 566"/>
                                <a:gd name="T72" fmla="*/ 235 w 326"/>
                                <a:gd name="T73" fmla="*/ 158 h 566"/>
                                <a:gd name="T74" fmla="*/ 245 w 326"/>
                                <a:gd name="T75" fmla="*/ 144 h 566"/>
                                <a:gd name="T76" fmla="*/ 250 w 326"/>
                                <a:gd name="T77" fmla="*/ 134 h 566"/>
                                <a:gd name="T78" fmla="*/ 259 w 326"/>
                                <a:gd name="T79" fmla="*/ 120 h 566"/>
                                <a:gd name="T80" fmla="*/ 264 w 326"/>
                                <a:gd name="T81" fmla="*/ 110 h 566"/>
                                <a:gd name="T82" fmla="*/ 269 w 326"/>
                                <a:gd name="T83" fmla="*/ 100 h 566"/>
                                <a:gd name="T84" fmla="*/ 278 w 326"/>
                                <a:gd name="T85" fmla="*/ 86 h 566"/>
                                <a:gd name="T86" fmla="*/ 283 w 326"/>
                                <a:gd name="T87" fmla="*/ 76 h 566"/>
                                <a:gd name="T88" fmla="*/ 288 w 326"/>
                                <a:gd name="T89" fmla="*/ 67 h 566"/>
                                <a:gd name="T90" fmla="*/ 298 w 326"/>
                                <a:gd name="T91" fmla="*/ 52 h 566"/>
                                <a:gd name="T92" fmla="*/ 302 w 326"/>
                                <a:gd name="T93" fmla="*/ 43 h 566"/>
                                <a:gd name="T94" fmla="*/ 312 w 326"/>
                                <a:gd name="T95" fmla="*/ 28 h 566"/>
                                <a:gd name="T96" fmla="*/ 317 w 326"/>
                                <a:gd name="T97" fmla="*/ 19 h 566"/>
                                <a:gd name="T98" fmla="*/ 322 w 326"/>
                                <a:gd name="T99" fmla="*/ 9 h 566"/>
                                <a:gd name="T100" fmla="*/ 326 w 326"/>
                                <a:gd name="T101"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6" h="566">
                                  <a:moveTo>
                                    <a:pt x="0" y="566"/>
                                  </a:moveTo>
                                  <a:lnTo>
                                    <a:pt x="0" y="561"/>
                                  </a:lnTo>
                                  <a:lnTo>
                                    <a:pt x="5" y="557"/>
                                  </a:lnTo>
                                  <a:lnTo>
                                    <a:pt x="10" y="552"/>
                                  </a:lnTo>
                                  <a:lnTo>
                                    <a:pt x="10" y="547"/>
                                  </a:lnTo>
                                  <a:lnTo>
                                    <a:pt x="14" y="542"/>
                                  </a:lnTo>
                                  <a:lnTo>
                                    <a:pt x="14" y="537"/>
                                  </a:lnTo>
                                  <a:lnTo>
                                    <a:pt x="19" y="533"/>
                                  </a:lnTo>
                                  <a:lnTo>
                                    <a:pt x="19" y="528"/>
                                  </a:lnTo>
                                  <a:lnTo>
                                    <a:pt x="29" y="518"/>
                                  </a:lnTo>
                                  <a:lnTo>
                                    <a:pt x="29" y="513"/>
                                  </a:lnTo>
                                  <a:lnTo>
                                    <a:pt x="34" y="509"/>
                                  </a:lnTo>
                                  <a:lnTo>
                                    <a:pt x="34" y="504"/>
                                  </a:lnTo>
                                  <a:lnTo>
                                    <a:pt x="38" y="499"/>
                                  </a:lnTo>
                                  <a:lnTo>
                                    <a:pt x="38" y="494"/>
                                  </a:lnTo>
                                  <a:lnTo>
                                    <a:pt x="48" y="485"/>
                                  </a:lnTo>
                                  <a:lnTo>
                                    <a:pt x="48" y="480"/>
                                  </a:lnTo>
                                  <a:lnTo>
                                    <a:pt x="53" y="475"/>
                                  </a:lnTo>
                                  <a:lnTo>
                                    <a:pt x="53" y="470"/>
                                  </a:lnTo>
                                  <a:lnTo>
                                    <a:pt x="62" y="461"/>
                                  </a:lnTo>
                                  <a:lnTo>
                                    <a:pt x="62" y="456"/>
                                  </a:lnTo>
                                  <a:lnTo>
                                    <a:pt x="67" y="451"/>
                                  </a:lnTo>
                                  <a:lnTo>
                                    <a:pt x="67" y="446"/>
                                  </a:lnTo>
                                  <a:lnTo>
                                    <a:pt x="72" y="441"/>
                                  </a:lnTo>
                                  <a:lnTo>
                                    <a:pt x="72" y="437"/>
                                  </a:lnTo>
                                  <a:lnTo>
                                    <a:pt x="82" y="427"/>
                                  </a:lnTo>
                                  <a:lnTo>
                                    <a:pt x="82" y="422"/>
                                  </a:lnTo>
                                  <a:lnTo>
                                    <a:pt x="86" y="417"/>
                                  </a:lnTo>
                                  <a:lnTo>
                                    <a:pt x="86" y="413"/>
                                  </a:lnTo>
                                  <a:lnTo>
                                    <a:pt x="91" y="408"/>
                                  </a:lnTo>
                                  <a:lnTo>
                                    <a:pt x="91" y="403"/>
                                  </a:lnTo>
                                  <a:lnTo>
                                    <a:pt x="101" y="393"/>
                                  </a:lnTo>
                                  <a:lnTo>
                                    <a:pt x="101" y="388"/>
                                  </a:lnTo>
                                  <a:lnTo>
                                    <a:pt x="106" y="384"/>
                                  </a:lnTo>
                                  <a:lnTo>
                                    <a:pt x="106" y="379"/>
                                  </a:lnTo>
                                  <a:lnTo>
                                    <a:pt x="110" y="374"/>
                                  </a:lnTo>
                                  <a:lnTo>
                                    <a:pt x="110" y="369"/>
                                  </a:lnTo>
                                  <a:lnTo>
                                    <a:pt x="120" y="360"/>
                                  </a:lnTo>
                                  <a:lnTo>
                                    <a:pt x="120" y="355"/>
                                  </a:lnTo>
                                  <a:lnTo>
                                    <a:pt x="125" y="350"/>
                                  </a:lnTo>
                                  <a:lnTo>
                                    <a:pt x="125" y="345"/>
                                  </a:lnTo>
                                  <a:lnTo>
                                    <a:pt x="134" y="336"/>
                                  </a:lnTo>
                                  <a:lnTo>
                                    <a:pt x="134" y="331"/>
                                  </a:lnTo>
                                  <a:lnTo>
                                    <a:pt x="139" y="326"/>
                                  </a:lnTo>
                                  <a:lnTo>
                                    <a:pt x="139" y="321"/>
                                  </a:lnTo>
                                  <a:lnTo>
                                    <a:pt x="144" y="316"/>
                                  </a:lnTo>
                                  <a:lnTo>
                                    <a:pt x="144" y="312"/>
                                  </a:lnTo>
                                  <a:lnTo>
                                    <a:pt x="154" y="302"/>
                                  </a:lnTo>
                                  <a:lnTo>
                                    <a:pt x="154" y="297"/>
                                  </a:lnTo>
                                  <a:lnTo>
                                    <a:pt x="158" y="292"/>
                                  </a:lnTo>
                                  <a:lnTo>
                                    <a:pt x="158" y="288"/>
                                  </a:lnTo>
                                  <a:lnTo>
                                    <a:pt x="163" y="283"/>
                                  </a:lnTo>
                                  <a:lnTo>
                                    <a:pt x="163" y="278"/>
                                  </a:lnTo>
                                  <a:lnTo>
                                    <a:pt x="173" y="268"/>
                                  </a:lnTo>
                                  <a:lnTo>
                                    <a:pt x="173" y="264"/>
                                  </a:lnTo>
                                  <a:lnTo>
                                    <a:pt x="178" y="259"/>
                                  </a:lnTo>
                                  <a:lnTo>
                                    <a:pt x="178" y="254"/>
                                  </a:lnTo>
                                  <a:lnTo>
                                    <a:pt x="187" y="244"/>
                                  </a:lnTo>
                                  <a:lnTo>
                                    <a:pt x="187" y="240"/>
                                  </a:lnTo>
                                  <a:lnTo>
                                    <a:pt x="192" y="235"/>
                                  </a:lnTo>
                                  <a:lnTo>
                                    <a:pt x="192" y="230"/>
                                  </a:lnTo>
                                  <a:lnTo>
                                    <a:pt x="197" y="225"/>
                                  </a:lnTo>
                                  <a:lnTo>
                                    <a:pt x="197" y="220"/>
                                  </a:lnTo>
                                  <a:lnTo>
                                    <a:pt x="206" y="211"/>
                                  </a:lnTo>
                                  <a:lnTo>
                                    <a:pt x="206" y="206"/>
                                  </a:lnTo>
                                  <a:lnTo>
                                    <a:pt x="211" y="201"/>
                                  </a:lnTo>
                                  <a:lnTo>
                                    <a:pt x="211" y="196"/>
                                  </a:lnTo>
                                  <a:lnTo>
                                    <a:pt x="216" y="192"/>
                                  </a:lnTo>
                                  <a:lnTo>
                                    <a:pt x="216" y="187"/>
                                  </a:lnTo>
                                  <a:lnTo>
                                    <a:pt x="226" y="177"/>
                                  </a:lnTo>
                                  <a:lnTo>
                                    <a:pt x="226" y="172"/>
                                  </a:lnTo>
                                  <a:lnTo>
                                    <a:pt x="230" y="168"/>
                                  </a:lnTo>
                                  <a:lnTo>
                                    <a:pt x="230" y="163"/>
                                  </a:lnTo>
                                  <a:lnTo>
                                    <a:pt x="235" y="158"/>
                                  </a:lnTo>
                                  <a:lnTo>
                                    <a:pt x="235" y="153"/>
                                  </a:lnTo>
                                  <a:lnTo>
                                    <a:pt x="245" y="144"/>
                                  </a:lnTo>
                                  <a:lnTo>
                                    <a:pt x="245" y="139"/>
                                  </a:lnTo>
                                  <a:lnTo>
                                    <a:pt x="250" y="134"/>
                                  </a:lnTo>
                                  <a:lnTo>
                                    <a:pt x="250" y="129"/>
                                  </a:lnTo>
                                  <a:lnTo>
                                    <a:pt x="259" y="120"/>
                                  </a:lnTo>
                                  <a:lnTo>
                                    <a:pt x="259" y="115"/>
                                  </a:lnTo>
                                  <a:lnTo>
                                    <a:pt x="264" y="110"/>
                                  </a:lnTo>
                                  <a:lnTo>
                                    <a:pt x="264" y="105"/>
                                  </a:lnTo>
                                  <a:lnTo>
                                    <a:pt x="269" y="100"/>
                                  </a:lnTo>
                                  <a:lnTo>
                                    <a:pt x="269" y="96"/>
                                  </a:lnTo>
                                  <a:lnTo>
                                    <a:pt x="278" y="86"/>
                                  </a:lnTo>
                                  <a:lnTo>
                                    <a:pt x="278" y="81"/>
                                  </a:lnTo>
                                  <a:lnTo>
                                    <a:pt x="283" y="76"/>
                                  </a:lnTo>
                                  <a:lnTo>
                                    <a:pt x="283" y="72"/>
                                  </a:lnTo>
                                  <a:lnTo>
                                    <a:pt x="288" y="67"/>
                                  </a:lnTo>
                                  <a:lnTo>
                                    <a:pt x="288" y="62"/>
                                  </a:lnTo>
                                  <a:lnTo>
                                    <a:pt x="298" y="52"/>
                                  </a:lnTo>
                                  <a:lnTo>
                                    <a:pt x="298" y="48"/>
                                  </a:lnTo>
                                  <a:lnTo>
                                    <a:pt x="302" y="43"/>
                                  </a:lnTo>
                                  <a:lnTo>
                                    <a:pt x="302" y="38"/>
                                  </a:lnTo>
                                  <a:lnTo>
                                    <a:pt x="312" y="28"/>
                                  </a:lnTo>
                                  <a:lnTo>
                                    <a:pt x="312" y="24"/>
                                  </a:lnTo>
                                  <a:lnTo>
                                    <a:pt x="317" y="19"/>
                                  </a:lnTo>
                                  <a:lnTo>
                                    <a:pt x="317" y="14"/>
                                  </a:lnTo>
                                  <a:lnTo>
                                    <a:pt x="322" y="9"/>
                                  </a:lnTo>
                                  <a:lnTo>
                                    <a:pt x="322" y="4"/>
                                  </a:lnTo>
                                  <a:lnTo>
                                    <a:pt x="3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8"/>
                          <wps:cNvSpPr>
                            <a:spLocks/>
                          </wps:cNvSpPr>
                          <wps:spPr bwMode="auto">
                            <a:xfrm>
                              <a:off x="4018" y="1464"/>
                              <a:ext cx="293" cy="514"/>
                            </a:xfrm>
                            <a:custGeom>
                              <a:avLst/>
                              <a:gdLst>
                                <a:gd name="T0" fmla="*/ 0 w 293"/>
                                <a:gd name="T1" fmla="*/ 509 h 514"/>
                                <a:gd name="T2" fmla="*/ 5 w 293"/>
                                <a:gd name="T3" fmla="*/ 500 h 514"/>
                                <a:gd name="T4" fmla="*/ 14 w 293"/>
                                <a:gd name="T5" fmla="*/ 490 h 514"/>
                                <a:gd name="T6" fmla="*/ 19 w 293"/>
                                <a:gd name="T7" fmla="*/ 481 h 514"/>
                                <a:gd name="T8" fmla="*/ 29 w 293"/>
                                <a:gd name="T9" fmla="*/ 466 h 514"/>
                                <a:gd name="T10" fmla="*/ 33 w 293"/>
                                <a:gd name="T11" fmla="*/ 457 h 514"/>
                                <a:gd name="T12" fmla="*/ 38 w 293"/>
                                <a:gd name="T13" fmla="*/ 447 h 514"/>
                                <a:gd name="T14" fmla="*/ 48 w 293"/>
                                <a:gd name="T15" fmla="*/ 433 h 514"/>
                                <a:gd name="T16" fmla="*/ 53 w 293"/>
                                <a:gd name="T17" fmla="*/ 423 h 514"/>
                                <a:gd name="T18" fmla="*/ 57 w 293"/>
                                <a:gd name="T19" fmla="*/ 413 h 514"/>
                                <a:gd name="T20" fmla="*/ 67 w 293"/>
                                <a:gd name="T21" fmla="*/ 399 h 514"/>
                                <a:gd name="T22" fmla="*/ 72 w 293"/>
                                <a:gd name="T23" fmla="*/ 389 h 514"/>
                                <a:gd name="T24" fmla="*/ 77 w 293"/>
                                <a:gd name="T25" fmla="*/ 380 h 514"/>
                                <a:gd name="T26" fmla="*/ 86 w 293"/>
                                <a:gd name="T27" fmla="*/ 365 h 514"/>
                                <a:gd name="T28" fmla="*/ 91 w 293"/>
                                <a:gd name="T29" fmla="*/ 356 h 514"/>
                                <a:gd name="T30" fmla="*/ 101 w 293"/>
                                <a:gd name="T31" fmla="*/ 341 h 514"/>
                                <a:gd name="T32" fmla="*/ 105 w 293"/>
                                <a:gd name="T33" fmla="*/ 332 h 514"/>
                                <a:gd name="T34" fmla="*/ 110 w 293"/>
                                <a:gd name="T35" fmla="*/ 322 h 514"/>
                                <a:gd name="T36" fmla="*/ 120 w 293"/>
                                <a:gd name="T37" fmla="*/ 308 h 514"/>
                                <a:gd name="T38" fmla="*/ 125 w 293"/>
                                <a:gd name="T39" fmla="*/ 298 h 514"/>
                                <a:gd name="T40" fmla="*/ 129 w 293"/>
                                <a:gd name="T41" fmla="*/ 288 h 514"/>
                                <a:gd name="T42" fmla="*/ 139 w 293"/>
                                <a:gd name="T43" fmla="*/ 274 h 514"/>
                                <a:gd name="T44" fmla="*/ 144 w 293"/>
                                <a:gd name="T45" fmla="*/ 264 h 514"/>
                                <a:gd name="T46" fmla="*/ 149 w 293"/>
                                <a:gd name="T47" fmla="*/ 255 h 514"/>
                                <a:gd name="T48" fmla="*/ 158 w 293"/>
                                <a:gd name="T49" fmla="*/ 240 h 514"/>
                                <a:gd name="T50" fmla="*/ 163 w 293"/>
                                <a:gd name="T51" fmla="*/ 231 h 514"/>
                                <a:gd name="T52" fmla="*/ 173 w 293"/>
                                <a:gd name="T53" fmla="*/ 216 h 514"/>
                                <a:gd name="T54" fmla="*/ 177 w 293"/>
                                <a:gd name="T55" fmla="*/ 207 h 514"/>
                                <a:gd name="T56" fmla="*/ 182 w 293"/>
                                <a:gd name="T57" fmla="*/ 197 h 514"/>
                                <a:gd name="T58" fmla="*/ 192 w 293"/>
                                <a:gd name="T59" fmla="*/ 183 h 514"/>
                                <a:gd name="T60" fmla="*/ 197 w 293"/>
                                <a:gd name="T61" fmla="*/ 173 h 514"/>
                                <a:gd name="T62" fmla="*/ 201 w 293"/>
                                <a:gd name="T63" fmla="*/ 164 h 514"/>
                                <a:gd name="T64" fmla="*/ 211 w 293"/>
                                <a:gd name="T65" fmla="*/ 149 h 514"/>
                                <a:gd name="T66" fmla="*/ 216 w 293"/>
                                <a:gd name="T67" fmla="*/ 140 h 514"/>
                                <a:gd name="T68" fmla="*/ 221 w 293"/>
                                <a:gd name="T69" fmla="*/ 130 h 514"/>
                                <a:gd name="T70" fmla="*/ 230 w 293"/>
                                <a:gd name="T71" fmla="*/ 116 h 514"/>
                                <a:gd name="T72" fmla="*/ 235 w 293"/>
                                <a:gd name="T73" fmla="*/ 106 h 514"/>
                                <a:gd name="T74" fmla="*/ 240 w 293"/>
                                <a:gd name="T75" fmla="*/ 96 h 514"/>
                                <a:gd name="T76" fmla="*/ 249 w 293"/>
                                <a:gd name="T77" fmla="*/ 82 h 514"/>
                                <a:gd name="T78" fmla="*/ 254 w 293"/>
                                <a:gd name="T79" fmla="*/ 72 h 514"/>
                                <a:gd name="T80" fmla="*/ 264 w 293"/>
                                <a:gd name="T81" fmla="*/ 58 h 514"/>
                                <a:gd name="T82" fmla="*/ 269 w 293"/>
                                <a:gd name="T83" fmla="*/ 48 h 514"/>
                                <a:gd name="T84" fmla="*/ 273 w 293"/>
                                <a:gd name="T85" fmla="*/ 39 h 514"/>
                                <a:gd name="T86" fmla="*/ 283 w 293"/>
                                <a:gd name="T87" fmla="*/ 24 h 514"/>
                                <a:gd name="T88" fmla="*/ 288 w 293"/>
                                <a:gd name="T89" fmla="*/ 15 h 514"/>
                                <a:gd name="T90" fmla="*/ 293 w 293"/>
                                <a:gd name="T91" fmla="*/ 5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3" h="514">
                                  <a:moveTo>
                                    <a:pt x="0" y="514"/>
                                  </a:moveTo>
                                  <a:lnTo>
                                    <a:pt x="0" y="509"/>
                                  </a:lnTo>
                                  <a:lnTo>
                                    <a:pt x="5" y="505"/>
                                  </a:lnTo>
                                  <a:lnTo>
                                    <a:pt x="5" y="500"/>
                                  </a:lnTo>
                                  <a:lnTo>
                                    <a:pt x="9" y="495"/>
                                  </a:lnTo>
                                  <a:lnTo>
                                    <a:pt x="14" y="490"/>
                                  </a:lnTo>
                                  <a:lnTo>
                                    <a:pt x="14" y="485"/>
                                  </a:lnTo>
                                  <a:lnTo>
                                    <a:pt x="19" y="481"/>
                                  </a:lnTo>
                                  <a:lnTo>
                                    <a:pt x="19" y="476"/>
                                  </a:lnTo>
                                  <a:lnTo>
                                    <a:pt x="29" y="466"/>
                                  </a:lnTo>
                                  <a:lnTo>
                                    <a:pt x="29" y="461"/>
                                  </a:lnTo>
                                  <a:lnTo>
                                    <a:pt x="33" y="457"/>
                                  </a:lnTo>
                                  <a:lnTo>
                                    <a:pt x="33" y="452"/>
                                  </a:lnTo>
                                  <a:lnTo>
                                    <a:pt x="38" y="447"/>
                                  </a:lnTo>
                                  <a:lnTo>
                                    <a:pt x="38" y="442"/>
                                  </a:lnTo>
                                  <a:lnTo>
                                    <a:pt x="48" y="433"/>
                                  </a:lnTo>
                                  <a:lnTo>
                                    <a:pt x="48" y="428"/>
                                  </a:lnTo>
                                  <a:lnTo>
                                    <a:pt x="53" y="423"/>
                                  </a:lnTo>
                                  <a:lnTo>
                                    <a:pt x="53" y="418"/>
                                  </a:lnTo>
                                  <a:lnTo>
                                    <a:pt x="57" y="413"/>
                                  </a:lnTo>
                                  <a:lnTo>
                                    <a:pt x="57" y="409"/>
                                  </a:lnTo>
                                  <a:lnTo>
                                    <a:pt x="67" y="399"/>
                                  </a:lnTo>
                                  <a:lnTo>
                                    <a:pt x="67" y="394"/>
                                  </a:lnTo>
                                  <a:lnTo>
                                    <a:pt x="72" y="389"/>
                                  </a:lnTo>
                                  <a:lnTo>
                                    <a:pt x="72" y="385"/>
                                  </a:lnTo>
                                  <a:lnTo>
                                    <a:pt x="77" y="380"/>
                                  </a:lnTo>
                                  <a:lnTo>
                                    <a:pt x="77" y="375"/>
                                  </a:lnTo>
                                  <a:lnTo>
                                    <a:pt x="86" y="365"/>
                                  </a:lnTo>
                                  <a:lnTo>
                                    <a:pt x="86" y="360"/>
                                  </a:lnTo>
                                  <a:lnTo>
                                    <a:pt x="91" y="356"/>
                                  </a:lnTo>
                                  <a:lnTo>
                                    <a:pt x="91" y="351"/>
                                  </a:lnTo>
                                  <a:lnTo>
                                    <a:pt x="101" y="341"/>
                                  </a:lnTo>
                                  <a:lnTo>
                                    <a:pt x="101" y="336"/>
                                  </a:lnTo>
                                  <a:lnTo>
                                    <a:pt x="105" y="332"/>
                                  </a:lnTo>
                                  <a:lnTo>
                                    <a:pt x="105" y="327"/>
                                  </a:lnTo>
                                  <a:lnTo>
                                    <a:pt x="110" y="322"/>
                                  </a:lnTo>
                                  <a:lnTo>
                                    <a:pt x="110" y="317"/>
                                  </a:lnTo>
                                  <a:lnTo>
                                    <a:pt x="120" y="308"/>
                                  </a:lnTo>
                                  <a:lnTo>
                                    <a:pt x="120" y="303"/>
                                  </a:lnTo>
                                  <a:lnTo>
                                    <a:pt x="125" y="298"/>
                                  </a:lnTo>
                                  <a:lnTo>
                                    <a:pt x="125" y="293"/>
                                  </a:lnTo>
                                  <a:lnTo>
                                    <a:pt x="129" y="288"/>
                                  </a:lnTo>
                                  <a:lnTo>
                                    <a:pt x="129" y="284"/>
                                  </a:lnTo>
                                  <a:lnTo>
                                    <a:pt x="139" y="274"/>
                                  </a:lnTo>
                                  <a:lnTo>
                                    <a:pt x="139" y="269"/>
                                  </a:lnTo>
                                  <a:lnTo>
                                    <a:pt x="144" y="264"/>
                                  </a:lnTo>
                                  <a:lnTo>
                                    <a:pt x="144" y="260"/>
                                  </a:lnTo>
                                  <a:lnTo>
                                    <a:pt x="149" y="255"/>
                                  </a:lnTo>
                                  <a:lnTo>
                                    <a:pt x="149" y="250"/>
                                  </a:lnTo>
                                  <a:lnTo>
                                    <a:pt x="158" y="240"/>
                                  </a:lnTo>
                                  <a:lnTo>
                                    <a:pt x="158" y="236"/>
                                  </a:lnTo>
                                  <a:lnTo>
                                    <a:pt x="163" y="231"/>
                                  </a:lnTo>
                                  <a:lnTo>
                                    <a:pt x="163" y="226"/>
                                  </a:lnTo>
                                  <a:lnTo>
                                    <a:pt x="173" y="216"/>
                                  </a:lnTo>
                                  <a:lnTo>
                                    <a:pt x="173" y="212"/>
                                  </a:lnTo>
                                  <a:lnTo>
                                    <a:pt x="177" y="207"/>
                                  </a:lnTo>
                                  <a:lnTo>
                                    <a:pt x="177" y="202"/>
                                  </a:lnTo>
                                  <a:lnTo>
                                    <a:pt x="182" y="197"/>
                                  </a:lnTo>
                                  <a:lnTo>
                                    <a:pt x="182" y="192"/>
                                  </a:lnTo>
                                  <a:lnTo>
                                    <a:pt x="192" y="183"/>
                                  </a:lnTo>
                                  <a:lnTo>
                                    <a:pt x="192" y="178"/>
                                  </a:lnTo>
                                  <a:lnTo>
                                    <a:pt x="197" y="173"/>
                                  </a:lnTo>
                                  <a:lnTo>
                                    <a:pt x="197" y="168"/>
                                  </a:lnTo>
                                  <a:lnTo>
                                    <a:pt x="201" y="164"/>
                                  </a:lnTo>
                                  <a:lnTo>
                                    <a:pt x="201" y="159"/>
                                  </a:lnTo>
                                  <a:lnTo>
                                    <a:pt x="211" y="149"/>
                                  </a:lnTo>
                                  <a:lnTo>
                                    <a:pt x="211" y="144"/>
                                  </a:lnTo>
                                  <a:lnTo>
                                    <a:pt x="216" y="140"/>
                                  </a:lnTo>
                                  <a:lnTo>
                                    <a:pt x="216" y="135"/>
                                  </a:lnTo>
                                  <a:lnTo>
                                    <a:pt x="221" y="130"/>
                                  </a:lnTo>
                                  <a:lnTo>
                                    <a:pt x="221" y="125"/>
                                  </a:lnTo>
                                  <a:lnTo>
                                    <a:pt x="230" y="116"/>
                                  </a:lnTo>
                                  <a:lnTo>
                                    <a:pt x="230" y="111"/>
                                  </a:lnTo>
                                  <a:lnTo>
                                    <a:pt x="235" y="106"/>
                                  </a:lnTo>
                                  <a:lnTo>
                                    <a:pt x="235" y="101"/>
                                  </a:lnTo>
                                  <a:lnTo>
                                    <a:pt x="240" y="96"/>
                                  </a:lnTo>
                                  <a:lnTo>
                                    <a:pt x="240" y="92"/>
                                  </a:lnTo>
                                  <a:lnTo>
                                    <a:pt x="249" y="82"/>
                                  </a:lnTo>
                                  <a:lnTo>
                                    <a:pt x="249" y="77"/>
                                  </a:lnTo>
                                  <a:lnTo>
                                    <a:pt x="254" y="72"/>
                                  </a:lnTo>
                                  <a:lnTo>
                                    <a:pt x="254" y="68"/>
                                  </a:lnTo>
                                  <a:lnTo>
                                    <a:pt x="264" y="58"/>
                                  </a:lnTo>
                                  <a:lnTo>
                                    <a:pt x="264" y="53"/>
                                  </a:lnTo>
                                  <a:lnTo>
                                    <a:pt x="269" y="48"/>
                                  </a:lnTo>
                                  <a:lnTo>
                                    <a:pt x="269" y="44"/>
                                  </a:lnTo>
                                  <a:lnTo>
                                    <a:pt x="273" y="39"/>
                                  </a:lnTo>
                                  <a:lnTo>
                                    <a:pt x="273" y="34"/>
                                  </a:lnTo>
                                  <a:lnTo>
                                    <a:pt x="283" y="24"/>
                                  </a:lnTo>
                                  <a:lnTo>
                                    <a:pt x="283" y="20"/>
                                  </a:lnTo>
                                  <a:lnTo>
                                    <a:pt x="288" y="15"/>
                                  </a:lnTo>
                                  <a:lnTo>
                                    <a:pt x="288" y="10"/>
                                  </a:lnTo>
                                  <a:lnTo>
                                    <a:pt x="293" y="5"/>
                                  </a:lnTo>
                                  <a:lnTo>
                                    <a:pt x="2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9"/>
                          <wps:cNvSpPr>
                            <a:spLocks/>
                          </wps:cNvSpPr>
                          <wps:spPr bwMode="auto">
                            <a:xfrm>
                              <a:off x="4080" y="1474"/>
                              <a:ext cx="288" cy="495"/>
                            </a:xfrm>
                            <a:custGeom>
                              <a:avLst/>
                              <a:gdLst>
                                <a:gd name="T0" fmla="*/ 10 w 288"/>
                                <a:gd name="T1" fmla="*/ 485 h 495"/>
                                <a:gd name="T2" fmla="*/ 15 w 288"/>
                                <a:gd name="T3" fmla="*/ 475 h 495"/>
                                <a:gd name="T4" fmla="*/ 19 w 288"/>
                                <a:gd name="T5" fmla="*/ 466 h 495"/>
                                <a:gd name="T6" fmla="*/ 29 w 288"/>
                                <a:gd name="T7" fmla="*/ 451 h 495"/>
                                <a:gd name="T8" fmla="*/ 34 w 288"/>
                                <a:gd name="T9" fmla="*/ 442 h 495"/>
                                <a:gd name="T10" fmla="*/ 43 w 288"/>
                                <a:gd name="T11" fmla="*/ 427 h 495"/>
                                <a:gd name="T12" fmla="*/ 48 w 288"/>
                                <a:gd name="T13" fmla="*/ 418 h 495"/>
                                <a:gd name="T14" fmla="*/ 53 w 288"/>
                                <a:gd name="T15" fmla="*/ 408 h 495"/>
                                <a:gd name="T16" fmla="*/ 63 w 288"/>
                                <a:gd name="T17" fmla="*/ 394 h 495"/>
                                <a:gd name="T18" fmla="*/ 67 w 288"/>
                                <a:gd name="T19" fmla="*/ 384 h 495"/>
                                <a:gd name="T20" fmla="*/ 72 w 288"/>
                                <a:gd name="T21" fmla="*/ 375 h 495"/>
                                <a:gd name="T22" fmla="*/ 82 w 288"/>
                                <a:gd name="T23" fmla="*/ 360 h 495"/>
                                <a:gd name="T24" fmla="*/ 87 w 288"/>
                                <a:gd name="T25" fmla="*/ 350 h 495"/>
                                <a:gd name="T26" fmla="*/ 96 w 288"/>
                                <a:gd name="T27" fmla="*/ 336 h 495"/>
                                <a:gd name="T28" fmla="*/ 101 w 288"/>
                                <a:gd name="T29" fmla="*/ 326 h 495"/>
                                <a:gd name="T30" fmla="*/ 106 w 288"/>
                                <a:gd name="T31" fmla="*/ 317 h 495"/>
                                <a:gd name="T32" fmla="*/ 115 w 288"/>
                                <a:gd name="T33" fmla="*/ 302 h 495"/>
                                <a:gd name="T34" fmla="*/ 120 w 288"/>
                                <a:gd name="T35" fmla="*/ 293 h 495"/>
                                <a:gd name="T36" fmla="*/ 125 w 288"/>
                                <a:gd name="T37" fmla="*/ 283 h 495"/>
                                <a:gd name="T38" fmla="*/ 135 w 288"/>
                                <a:gd name="T39" fmla="*/ 269 h 495"/>
                                <a:gd name="T40" fmla="*/ 139 w 288"/>
                                <a:gd name="T41" fmla="*/ 259 h 495"/>
                                <a:gd name="T42" fmla="*/ 149 w 288"/>
                                <a:gd name="T43" fmla="*/ 245 h 495"/>
                                <a:gd name="T44" fmla="*/ 154 w 288"/>
                                <a:gd name="T45" fmla="*/ 235 h 495"/>
                                <a:gd name="T46" fmla="*/ 159 w 288"/>
                                <a:gd name="T47" fmla="*/ 226 h 495"/>
                                <a:gd name="T48" fmla="*/ 168 w 288"/>
                                <a:gd name="T49" fmla="*/ 211 h 495"/>
                                <a:gd name="T50" fmla="*/ 173 w 288"/>
                                <a:gd name="T51" fmla="*/ 202 h 495"/>
                                <a:gd name="T52" fmla="*/ 178 w 288"/>
                                <a:gd name="T53" fmla="*/ 192 h 495"/>
                                <a:gd name="T54" fmla="*/ 187 w 288"/>
                                <a:gd name="T55" fmla="*/ 178 h 495"/>
                                <a:gd name="T56" fmla="*/ 192 w 288"/>
                                <a:gd name="T57" fmla="*/ 168 h 495"/>
                                <a:gd name="T58" fmla="*/ 202 w 288"/>
                                <a:gd name="T59" fmla="*/ 154 h 495"/>
                                <a:gd name="T60" fmla="*/ 207 w 288"/>
                                <a:gd name="T61" fmla="*/ 144 h 495"/>
                                <a:gd name="T62" fmla="*/ 211 w 288"/>
                                <a:gd name="T63" fmla="*/ 134 h 495"/>
                                <a:gd name="T64" fmla="*/ 221 w 288"/>
                                <a:gd name="T65" fmla="*/ 120 h 495"/>
                                <a:gd name="T66" fmla="*/ 226 w 288"/>
                                <a:gd name="T67" fmla="*/ 110 h 495"/>
                                <a:gd name="T68" fmla="*/ 231 w 288"/>
                                <a:gd name="T69" fmla="*/ 101 h 495"/>
                                <a:gd name="T70" fmla="*/ 240 w 288"/>
                                <a:gd name="T71" fmla="*/ 86 h 495"/>
                                <a:gd name="T72" fmla="*/ 245 w 288"/>
                                <a:gd name="T73" fmla="*/ 77 h 495"/>
                                <a:gd name="T74" fmla="*/ 255 w 288"/>
                                <a:gd name="T75" fmla="*/ 62 h 495"/>
                                <a:gd name="T76" fmla="*/ 259 w 288"/>
                                <a:gd name="T77" fmla="*/ 53 h 495"/>
                                <a:gd name="T78" fmla="*/ 264 w 288"/>
                                <a:gd name="T79" fmla="*/ 43 h 495"/>
                                <a:gd name="T80" fmla="*/ 274 w 288"/>
                                <a:gd name="T81" fmla="*/ 29 h 495"/>
                                <a:gd name="T82" fmla="*/ 279 w 288"/>
                                <a:gd name="T83" fmla="*/ 19 h 495"/>
                                <a:gd name="T84" fmla="*/ 283 w 288"/>
                                <a:gd name="T85" fmla="*/ 10 h 495"/>
                                <a:gd name="T86" fmla="*/ 288 w 288"/>
                                <a:gd name="T87"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495">
                                  <a:moveTo>
                                    <a:pt x="0" y="495"/>
                                  </a:moveTo>
                                  <a:lnTo>
                                    <a:pt x="10" y="485"/>
                                  </a:lnTo>
                                  <a:lnTo>
                                    <a:pt x="10" y="480"/>
                                  </a:lnTo>
                                  <a:lnTo>
                                    <a:pt x="15" y="475"/>
                                  </a:lnTo>
                                  <a:lnTo>
                                    <a:pt x="15" y="471"/>
                                  </a:lnTo>
                                  <a:lnTo>
                                    <a:pt x="19" y="466"/>
                                  </a:lnTo>
                                  <a:lnTo>
                                    <a:pt x="19" y="461"/>
                                  </a:lnTo>
                                  <a:lnTo>
                                    <a:pt x="29" y="451"/>
                                  </a:lnTo>
                                  <a:lnTo>
                                    <a:pt x="29" y="447"/>
                                  </a:lnTo>
                                  <a:lnTo>
                                    <a:pt x="34" y="442"/>
                                  </a:lnTo>
                                  <a:lnTo>
                                    <a:pt x="34" y="437"/>
                                  </a:lnTo>
                                  <a:lnTo>
                                    <a:pt x="43" y="427"/>
                                  </a:lnTo>
                                  <a:lnTo>
                                    <a:pt x="43" y="423"/>
                                  </a:lnTo>
                                  <a:lnTo>
                                    <a:pt x="48" y="418"/>
                                  </a:lnTo>
                                  <a:lnTo>
                                    <a:pt x="48" y="413"/>
                                  </a:lnTo>
                                  <a:lnTo>
                                    <a:pt x="53" y="408"/>
                                  </a:lnTo>
                                  <a:lnTo>
                                    <a:pt x="53" y="403"/>
                                  </a:lnTo>
                                  <a:lnTo>
                                    <a:pt x="63" y="394"/>
                                  </a:lnTo>
                                  <a:lnTo>
                                    <a:pt x="63" y="389"/>
                                  </a:lnTo>
                                  <a:lnTo>
                                    <a:pt x="67" y="384"/>
                                  </a:lnTo>
                                  <a:lnTo>
                                    <a:pt x="67" y="379"/>
                                  </a:lnTo>
                                  <a:lnTo>
                                    <a:pt x="72" y="375"/>
                                  </a:lnTo>
                                  <a:lnTo>
                                    <a:pt x="72" y="370"/>
                                  </a:lnTo>
                                  <a:lnTo>
                                    <a:pt x="82" y="360"/>
                                  </a:lnTo>
                                  <a:lnTo>
                                    <a:pt x="82" y="355"/>
                                  </a:lnTo>
                                  <a:lnTo>
                                    <a:pt x="87" y="350"/>
                                  </a:lnTo>
                                  <a:lnTo>
                                    <a:pt x="87" y="346"/>
                                  </a:lnTo>
                                  <a:lnTo>
                                    <a:pt x="96" y="336"/>
                                  </a:lnTo>
                                  <a:lnTo>
                                    <a:pt x="96" y="331"/>
                                  </a:lnTo>
                                  <a:lnTo>
                                    <a:pt x="101" y="326"/>
                                  </a:lnTo>
                                  <a:lnTo>
                                    <a:pt x="101" y="322"/>
                                  </a:lnTo>
                                  <a:lnTo>
                                    <a:pt x="106" y="317"/>
                                  </a:lnTo>
                                  <a:lnTo>
                                    <a:pt x="106" y="312"/>
                                  </a:lnTo>
                                  <a:lnTo>
                                    <a:pt x="115" y="302"/>
                                  </a:lnTo>
                                  <a:lnTo>
                                    <a:pt x="115" y="298"/>
                                  </a:lnTo>
                                  <a:lnTo>
                                    <a:pt x="120" y="293"/>
                                  </a:lnTo>
                                  <a:lnTo>
                                    <a:pt x="120" y="288"/>
                                  </a:lnTo>
                                  <a:lnTo>
                                    <a:pt x="125" y="283"/>
                                  </a:lnTo>
                                  <a:lnTo>
                                    <a:pt x="125" y="278"/>
                                  </a:lnTo>
                                  <a:lnTo>
                                    <a:pt x="135" y="269"/>
                                  </a:lnTo>
                                  <a:lnTo>
                                    <a:pt x="135" y="264"/>
                                  </a:lnTo>
                                  <a:lnTo>
                                    <a:pt x="139" y="259"/>
                                  </a:lnTo>
                                  <a:lnTo>
                                    <a:pt x="139" y="254"/>
                                  </a:lnTo>
                                  <a:lnTo>
                                    <a:pt x="149" y="245"/>
                                  </a:lnTo>
                                  <a:lnTo>
                                    <a:pt x="149" y="240"/>
                                  </a:lnTo>
                                  <a:lnTo>
                                    <a:pt x="154" y="235"/>
                                  </a:lnTo>
                                  <a:lnTo>
                                    <a:pt x="154" y="230"/>
                                  </a:lnTo>
                                  <a:lnTo>
                                    <a:pt x="159" y="226"/>
                                  </a:lnTo>
                                  <a:lnTo>
                                    <a:pt x="159" y="221"/>
                                  </a:lnTo>
                                  <a:lnTo>
                                    <a:pt x="168" y="211"/>
                                  </a:lnTo>
                                  <a:lnTo>
                                    <a:pt x="168" y="206"/>
                                  </a:lnTo>
                                  <a:lnTo>
                                    <a:pt x="173" y="202"/>
                                  </a:lnTo>
                                  <a:lnTo>
                                    <a:pt x="173" y="197"/>
                                  </a:lnTo>
                                  <a:lnTo>
                                    <a:pt x="178" y="192"/>
                                  </a:lnTo>
                                  <a:lnTo>
                                    <a:pt x="178" y="187"/>
                                  </a:lnTo>
                                  <a:lnTo>
                                    <a:pt x="187" y="178"/>
                                  </a:lnTo>
                                  <a:lnTo>
                                    <a:pt x="187" y="173"/>
                                  </a:lnTo>
                                  <a:lnTo>
                                    <a:pt x="192" y="168"/>
                                  </a:lnTo>
                                  <a:lnTo>
                                    <a:pt x="192" y="163"/>
                                  </a:lnTo>
                                  <a:lnTo>
                                    <a:pt x="202" y="154"/>
                                  </a:lnTo>
                                  <a:lnTo>
                                    <a:pt x="202" y="149"/>
                                  </a:lnTo>
                                  <a:lnTo>
                                    <a:pt x="207" y="144"/>
                                  </a:lnTo>
                                  <a:lnTo>
                                    <a:pt x="207" y="139"/>
                                  </a:lnTo>
                                  <a:lnTo>
                                    <a:pt x="211" y="134"/>
                                  </a:lnTo>
                                  <a:lnTo>
                                    <a:pt x="211" y="130"/>
                                  </a:lnTo>
                                  <a:lnTo>
                                    <a:pt x="221" y="120"/>
                                  </a:lnTo>
                                  <a:lnTo>
                                    <a:pt x="221" y="115"/>
                                  </a:lnTo>
                                  <a:lnTo>
                                    <a:pt x="226" y="110"/>
                                  </a:lnTo>
                                  <a:lnTo>
                                    <a:pt x="226" y="106"/>
                                  </a:lnTo>
                                  <a:lnTo>
                                    <a:pt x="231" y="101"/>
                                  </a:lnTo>
                                  <a:lnTo>
                                    <a:pt x="231" y="96"/>
                                  </a:lnTo>
                                  <a:lnTo>
                                    <a:pt x="240" y="86"/>
                                  </a:lnTo>
                                  <a:lnTo>
                                    <a:pt x="240" y="82"/>
                                  </a:lnTo>
                                  <a:lnTo>
                                    <a:pt x="245" y="77"/>
                                  </a:lnTo>
                                  <a:lnTo>
                                    <a:pt x="245" y="72"/>
                                  </a:lnTo>
                                  <a:lnTo>
                                    <a:pt x="255" y="62"/>
                                  </a:lnTo>
                                  <a:lnTo>
                                    <a:pt x="255" y="58"/>
                                  </a:lnTo>
                                  <a:lnTo>
                                    <a:pt x="259" y="53"/>
                                  </a:lnTo>
                                  <a:lnTo>
                                    <a:pt x="259" y="48"/>
                                  </a:lnTo>
                                  <a:lnTo>
                                    <a:pt x="264" y="43"/>
                                  </a:lnTo>
                                  <a:lnTo>
                                    <a:pt x="264" y="38"/>
                                  </a:lnTo>
                                  <a:lnTo>
                                    <a:pt x="274" y="29"/>
                                  </a:lnTo>
                                  <a:lnTo>
                                    <a:pt x="274" y="24"/>
                                  </a:lnTo>
                                  <a:lnTo>
                                    <a:pt x="279" y="19"/>
                                  </a:lnTo>
                                  <a:lnTo>
                                    <a:pt x="279" y="14"/>
                                  </a:lnTo>
                                  <a:lnTo>
                                    <a:pt x="283" y="10"/>
                                  </a:lnTo>
                                  <a:lnTo>
                                    <a:pt x="283" y="5"/>
                                  </a:lnTo>
                                  <a:lnTo>
                                    <a:pt x="2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0"/>
                          <wps:cNvSpPr>
                            <a:spLocks/>
                          </wps:cNvSpPr>
                          <wps:spPr bwMode="auto">
                            <a:xfrm>
                              <a:off x="4143" y="1469"/>
                              <a:ext cx="292" cy="509"/>
                            </a:xfrm>
                            <a:custGeom>
                              <a:avLst/>
                              <a:gdLst>
                                <a:gd name="T0" fmla="*/ 0 w 292"/>
                                <a:gd name="T1" fmla="*/ 504 h 509"/>
                                <a:gd name="T2" fmla="*/ 4 w 292"/>
                                <a:gd name="T3" fmla="*/ 495 h 509"/>
                                <a:gd name="T4" fmla="*/ 9 w 292"/>
                                <a:gd name="T5" fmla="*/ 485 h 509"/>
                                <a:gd name="T6" fmla="*/ 19 w 292"/>
                                <a:gd name="T7" fmla="*/ 476 h 509"/>
                                <a:gd name="T8" fmla="*/ 24 w 292"/>
                                <a:gd name="T9" fmla="*/ 466 h 509"/>
                                <a:gd name="T10" fmla="*/ 28 w 292"/>
                                <a:gd name="T11" fmla="*/ 456 h 509"/>
                                <a:gd name="T12" fmla="*/ 38 w 292"/>
                                <a:gd name="T13" fmla="*/ 442 h 509"/>
                                <a:gd name="T14" fmla="*/ 43 w 292"/>
                                <a:gd name="T15" fmla="*/ 432 h 509"/>
                                <a:gd name="T16" fmla="*/ 48 w 292"/>
                                <a:gd name="T17" fmla="*/ 423 h 509"/>
                                <a:gd name="T18" fmla="*/ 57 w 292"/>
                                <a:gd name="T19" fmla="*/ 408 h 509"/>
                                <a:gd name="T20" fmla="*/ 62 w 292"/>
                                <a:gd name="T21" fmla="*/ 399 h 509"/>
                                <a:gd name="T22" fmla="*/ 72 w 292"/>
                                <a:gd name="T23" fmla="*/ 384 h 509"/>
                                <a:gd name="T24" fmla="*/ 76 w 292"/>
                                <a:gd name="T25" fmla="*/ 375 h 509"/>
                                <a:gd name="T26" fmla="*/ 81 w 292"/>
                                <a:gd name="T27" fmla="*/ 365 h 509"/>
                                <a:gd name="T28" fmla="*/ 91 w 292"/>
                                <a:gd name="T29" fmla="*/ 351 h 509"/>
                                <a:gd name="T30" fmla="*/ 96 w 292"/>
                                <a:gd name="T31" fmla="*/ 341 h 509"/>
                                <a:gd name="T32" fmla="*/ 100 w 292"/>
                                <a:gd name="T33" fmla="*/ 331 h 509"/>
                                <a:gd name="T34" fmla="*/ 110 w 292"/>
                                <a:gd name="T35" fmla="*/ 317 h 509"/>
                                <a:gd name="T36" fmla="*/ 115 w 292"/>
                                <a:gd name="T37" fmla="*/ 307 h 509"/>
                                <a:gd name="T38" fmla="*/ 124 w 292"/>
                                <a:gd name="T39" fmla="*/ 293 h 509"/>
                                <a:gd name="T40" fmla="*/ 129 w 292"/>
                                <a:gd name="T41" fmla="*/ 283 h 509"/>
                                <a:gd name="T42" fmla="*/ 134 w 292"/>
                                <a:gd name="T43" fmla="*/ 274 h 509"/>
                                <a:gd name="T44" fmla="*/ 144 w 292"/>
                                <a:gd name="T45" fmla="*/ 259 h 509"/>
                                <a:gd name="T46" fmla="*/ 148 w 292"/>
                                <a:gd name="T47" fmla="*/ 250 h 509"/>
                                <a:gd name="T48" fmla="*/ 153 w 292"/>
                                <a:gd name="T49" fmla="*/ 240 h 509"/>
                                <a:gd name="T50" fmla="*/ 163 w 292"/>
                                <a:gd name="T51" fmla="*/ 226 h 509"/>
                                <a:gd name="T52" fmla="*/ 168 w 292"/>
                                <a:gd name="T53" fmla="*/ 216 h 509"/>
                                <a:gd name="T54" fmla="*/ 172 w 292"/>
                                <a:gd name="T55" fmla="*/ 207 h 509"/>
                                <a:gd name="T56" fmla="*/ 182 w 292"/>
                                <a:gd name="T57" fmla="*/ 192 h 509"/>
                                <a:gd name="T58" fmla="*/ 187 w 292"/>
                                <a:gd name="T59" fmla="*/ 183 h 509"/>
                                <a:gd name="T60" fmla="*/ 196 w 292"/>
                                <a:gd name="T61" fmla="*/ 168 h 509"/>
                                <a:gd name="T62" fmla="*/ 201 w 292"/>
                                <a:gd name="T63" fmla="*/ 159 h 509"/>
                                <a:gd name="T64" fmla="*/ 206 w 292"/>
                                <a:gd name="T65" fmla="*/ 149 h 509"/>
                                <a:gd name="T66" fmla="*/ 216 w 292"/>
                                <a:gd name="T67" fmla="*/ 135 h 509"/>
                                <a:gd name="T68" fmla="*/ 220 w 292"/>
                                <a:gd name="T69" fmla="*/ 125 h 509"/>
                                <a:gd name="T70" fmla="*/ 225 w 292"/>
                                <a:gd name="T71" fmla="*/ 115 h 509"/>
                                <a:gd name="T72" fmla="*/ 235 w 292"/>
                                <a:gd name="T73" fmla="*/ 101 h 509"/>
                                <a:gd name="T74" fmla="*/ 240 w 292"/>
                                <a:gd name="T75" fmla="*/ 91 h 509"/>
                                <a:gd name="T76" fmla="*/ 249 w 292"/>
                                <a:gd name="T77" fmla="*/ 77 h 509"/>
                                <a:gd name="T78" fmla="*/ 254 w 292"/>
                                <a:gd name="T79" fmla="*/ 67 h 509"/>
                                <a:gd name="T80" fmla="*/ 259 w 292"/>
                                <a:gd name="T81" fmla="*/ 58 h 509"/>
                                <a:gd name="T82" fmla="*/ 268 w 292"/>
                                <a:gd name="T83" fmla="*/ 43 h 509"/>
                                <a:gd name="T84" fmla="*/ 273 w 292"/>
                                <a:gd name="T85" fmla="*/ 34 h 509"/>
                                <a:gd name="T86" fmla="*/ 278 w 292"/>
                                <a:gd name="T87" fmla="*/ 24 h 509"/>
                                <a:gd name="T88" fmla="*/ 288 w 292"/>
                                <a:gd name="T89" fmla="*/ 10 h 509"/>
                                <a:gd name="T90" fmla="*/ 292 w 292"/>
                                <a:gd name="T9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2" h="509">
                                  <a:moveTo>
                                    <a:pt x="0" y="509"/>
                                  </a:moveTo>
                                  <a:lnTo>
                                    <a:pt x="0" y="504"/>
                                  </a:lnTo>
                                  <a:lnTo>
                                    <a:pt x="4" y="500"/>
                                  </a:lnTo>
                                  <a:lnTo>
                                    <a:pt x="4" y="495"/>
                                  </a:lnTo>
                                  <a:lnTo>
                                    <a:pt x="9" y="490"/>
                                  </a:lnTo>
                                  <a:lnTo>
                                    <a:pt x="9" y="485"/>
                                  </a:lnTo>
                                  <a:lnTo>
                                    <a:pt x="14" y="480"/>
                                  </a:lnTo>
                                  <a:lnTo>
                                    <a:pt x="19" y="476"/>
                                  </a:lnTo>
                                  <a:lnTo>
                                    <a:pt x="19" y="471"/>
                                  </a:lnTo>
                                  <a:lnTo>
                                    <a:pt x="24" y="466"/>
                                  </a:lnTo>
                                  <a:lnTo>
                                    <a:pt x="24" y="461"/>
                                  </a:lnTo>
                                  <a:lnTo>
                                    <a:pt x="28" y="456"/>
                                  </a:lnTo>
                                  <a:lnTo>
                                    <a:pt x="28" y="452"/>
                                  </a:lnTo>
                                  <a:lnTo>
                                    <a:pt x="38" y="442"/>
                                  </a:lnTo>
                                  <a:lnTo>
                                    <a:pt x="38" y="437"/>
                                  </a:lnTo>
                                  <a:lnTo>
                                    <a:pt x="43" y="432"/>
                                  </a:lnTo>
                                  <a:lnTo>
                                    <a:pt x="43" y="428"/>
                                  </a:lnTo>
                                  <a:lnTo>
                                    <a:pt x="48" y="423"/>
                                  </a:lnTo>
                                  <a:lnTo>
                                    <a:pt x="48" y="418"/>
                                  </a:lnTo>
                                  <a:lnTo>
                                    <a:pt x="57" y="408"/>
                                  </a:lnTo>
                                  <a:lnTo>
                                    <a:pt x="57" y="404"/>
                                  </a:lnTo>
                                  <a:lnTo>
                                    <a:pt x="62" y="399"/>
                                  </a:lnTo>
                                  <a:lnTo>
                                    <a:pt x="62" y="394"/>
                                  </a:lnTo>
                                  <a:lnTo>
                                    <a:pt x="72" y="384"/>
                                  </a:lnTo>
                                  <a:lnTo>
                                    <a:pt x="72" y="380"/>
                                  </a:lnTo>
                                  <a:lnTo>
                                    <a:pt x="76" y="375"/>
                                  </a:lnTo>
                                  <a:lnTo>
                                    <a:pt x="76" y="370"/>
                                  </a:lnTo>
                                  <a:lnTo>
                                    <a:pt x="81" y="365"/>
                                  </a:lnTo>
                                  <a:lnTo>
                                    <a:pt x="81" y="360"/>
                                  </a:lnTo>
                                  <a:lnTo>
                                    <a:pt x="91" y="351"/>
                                  </a:lnTo>
                                  <a:lnTo>
                                    <a:pt x="91" y="346"/>
                                  </a:lnTo>
                                  <a:lnTo>
                                    <a:pt x="96" y="341"/>
                                  </a:lnTo>
                                  <a:lnTo>
                                    <a:pt x="96" y="336"/>
                                  </a:lnTo>
                                  <a:lnTo>
                                    <a:pt x="100" y="331"/>
                                  </a:lnTo>
                                  <a:lnTo>
                                    <a:pt x="100" y="327"/>
                                  </a:lnTo>
                                  <a:lnTo>
                                    <a:pt x="110" y="317"/>
                                  </a:lnTo>
                                  <a:lnTo>
                                    <a:pt x="110" y="312"/>
                                  </a:lnTo>
                                  <a:lnTo>
                                    <a:pt x="115" y="307"/>
                                  </a:lnTo>
                                  <a:lnTo>
                                    <a:pt x="115" y="303"/>
                                  </a:lnTo>
                                  <a:lnTo>
                                    <a:pt x="124" y="293"/>
                                  </a:lnTo>
                                  <a:lnTo>
                                    <a:pt x="124" y="288"/>
                                  </a:lnTo>
                                  <a:lnTo>
                                    <a:pt x="129" y="283"/>
                                  </a:lnTo>
                                  <a:lnTo>
                                    <a:pt x="129" y="279"/>
                                  </a:lnTo>
                                  <a:lnTo>
                                    <a:pt x="134" y="274"/>
                                  </a:lnTo>
                                  <a:lnTo>
                                    <a:pt x="134" y="269"/>
                                  </a:lnTo>
                                  <a:lnTo>
                                    <a:pt x="144" y="259"/>
                                  </a:lnTo>
                                  <a:lnTo>
                                    <a:pt x="144" y="255"/>
                                  </a:lnTo>
                                  <a:lnTo>
                                    <a:pt x="148" y="250"/>
                                  </a:lnTo>
                                  <a:lnTo>
                                    <a:pt x="148" y="245"/>
                                  </a:lnTo>
                                  <a:lnTo>
                                    <a:pt x="153" y="240"/>
                                  </a:lnTo>
                                  <a:lnTo>
                                    <a:pt x="153" y="235"/>
                                  </a:lnTo>
                                  <a:lnTo>
                                    <a:pt x="163" y="226"/>
                                  </a:lnTo>
                                  <a:lnTo>
                                    <a:pt x="163" y="221"/>
                                  </a:lnTo>
                                  <a:lnTo>
                                    <a:pt x="168" y="216"/>
                                  </a:lnTo>
                                  <a:lnTo>
                                    <a:pt x="168" y="211"/>
                                  </a:lnTo>
                                  <a:lnTo>
                                    <a:pt x="172" y="207"/>
                                  </a:lnTo>
                                  <a:lnTo>
                                    <a:pt x="172" y="202"/>
                                  </a:lnTo>
                                  <a:lnTo>
                                    <a:pt x="182" y="192"/>
                                  </a:lnTo>
                                  <a:lnTo>
                                    <a:pt x="182" y="187"/>
                                  </a:lnTo>
                                  <a:lnTo>
                                    <a:pt x="187" y="183"/>
                                  </a:lnTo>
                                  <a:lnTo>
                                    <a:pt x="187" y="178"/>
                                  </a:lnTo>
                                  <a:lnTo>
                                    <a:pt x="196" y="168"/>
                                  </a:lnTo>
                                  <a:lnTo>
                                    <a:pt x="196" y="163"/>
                                  </a:lnTo>
                                  <a:lnTo>
                                    <a:pt x="201" y="159"/>
                                  </a:lnTo>
                                  <a:lnTo>
                                    <a:pt x="201" y="154"/>
                                  </a:lnTo>
                                  <a:lnTo>
                                    <a:pt x="206" y="149"/>
                                  </a:lnTo>
                                  <a:lnTo>
                                    <a:pt x="206" y="144"/>
                                  </a:lnTo>
                                  <a:lnTo>
                                    <a:pt x="216" y="135"/>
                                  </a:lnTo>
                                  <a:lnTo>
                                    <a:pt x="216" y="130"/>
                                  </a:lnTo>
                                  <a:lnTo>
                                    <a:pt x="220" y="125"/>
                                  </a:lnTo>
                                  <a:lnTo>
                                    <a:pt x="220" y="120"/>
                                  </a:lnTo>
                                  <a:lnTo>
                                    <a:pt x="225" y="115"/>
                                  </a:lnTo>
                                  <a:lnTo>
                                    <a:pt x="225" y="111"/>
                                  </a:lnTo>
                                  <a:lnTo>
                                    <a:pt x="235" y="101"/>
                                  </a:lnTo>
                                  <a:lnTo>
                                    <a:pt x="235" y="96"/>
                                  </a:lnTo>
                                  <a:lnTo>
                                    <a:pt x="240" y="91"/>
                                  </a:lnTo>
                                  <a:lnTo>
                                    <a:pt x="240" y="87"/>
                                  </a:lnTo>
                                  <a:lnTo>
                                    <a:pt x="249" y="77"/>
                                  </a:lnTo>
                                  <a:lnTo>
                                    <a:pt x="249" y="72"/>
                                  </a:lnTo>
                                  <a:lnTo>
                                    <a:pt x="254" y="67"/>
                                  </a:lnTo>
                                  <a:lnTo>
                                    <a:pt x="254" y="63"/>
                                  </a:lnTo>
                                  <a:lnTo>
                                    <a:pt x="259" y="58"/>
                                  </a:lnTo>
                                  <a:lnTo>
                                    <a:pt x="259" y="53"/>
                                  </a:lnTo>
                                  <a:lnTo>
                                    <a:pt x="268" y="43"/>
                                  </a:lnTo>
                                  <a:lnTo>
                                    <a:pt x="268" y="39"/>
                                  </a:lnTo>
                                  <a:lnTo>
                                    <a:pt x="273" y="34"/>
                                  </a:lnTo>
                                  <a:lnTo>
                                    <a:pt x="273" y="29"/>
                                  </a:lnTo>
                                  <a:lnTo>
                                    <a:pt x="278" y="24"/>
                                  </a:lnTo>
                                  <a:lnTo>
                                    <a:pt x="278" y="19"/>
                                  </a:lnTo>
                                  <a:lnTo>
                                    <a:pt x="288" y="10"/>
                                  </a:lnTo>
                                  <a:lnTo>
                                    <a:pt x="288" y="5"/>
                                  </a:lnTo>
                                  <a:lnTo>
                                    <a:pt x="2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1"/>
                          <wps:cNvSpPr>
                            <a:spLocks/>
                          </wps:cNvSpPr>
                          <wps:spPr bwMode="auto">
                            <a:xfrm>
                              <a:off x="4191" y="1445"/>
                              <a:ext cx="321" cy="562"/>
                            </a:xfrm>
                            <a:custGeom>
                              <a:avLst/>
                              <a:gdLst>
                                <a:gd name="T0" fmla="*/ 0 w 321"/>
                                <a:gd name="T1" fmla="*/ 557 h 562"/>
                                <a:gd name="T2" fmla="*/ 4 w 321"/>
                                <a:gd name="T3" fmla="*/ 548 h 562"/>
                                <a:gd name="T4" fmla="*/ 9 w 321"/>
                                <a:gd name="T5" fmla="*/ 538 h 562"/>
                                <a:gd name="T6" fmla="*/ 19 w 321"/>
                                <a:gd name="T7" fmla="*/ 528 h 562"/>
                                <a:gd name="T8" fmla="*/ 24 w 321"/>
                                <a:gd name="T9" fmla="*/ 519 h 562"/>
                                <a:gd name="T10" fmla="*/ 28 w 321"/>
                                <a:gd name="T11" fmla="*/ 509 h 562"/>
                                <a:gd name="T12" fmla="*/ 38 w 321"/>
                                <a:gd name="T13" fmla="*/ 495 h 562"/>
                                <a:gd name="T14" fmla="*/ 43 w 321"/>
                                <a:gd name="T15" fmla="*/ 485 h 562"/>
                                <a:gd name="T16" fmla="*/ 48 w 321"/>
                                <a:gd name="T17" fmla="*/ 476 h 562"/>
                                <a:gd name="T18" fmla="*/ 57 w 321"/>
                                <a:gd name="T19" fmla="*/ 461 h 562"/>
                                <a:gd name="T20" fmla="*/ 62 w 321"/>
                                <a:gd name="T21" fmla="*/ 452 h 562"/>
                                <a:gd name="T22" fmla="*/ 72 w 321"/>
                                <a:gd name="T23" fmla="*/ 437 h 562"/>
                                <a:gd name="T24" fmla="*/ 76 w 321"/>
                                <a:gd name="T25" fmla="*/ 428 h 562"/>
                                <a:gd name="T26" fmla="*/ 81 w 321"/>
                                <a:gd name="T27" fmla="*/ 418 h 562"/>
                                <a:gd name="T28" fmla="*/ 91 w 321"/>
                                <a:gd name="T29" fmla="*/ 404 h 562"/>
                                <a:gd name="T30" fmla="*/ 96 w 321"/>
                                <a:gd name="T31" fmla="*/ 394 h 562"/>
                                <a:gd name="T32" fmla="*/ 100 w 321"/>
                                <a:gd name="T33" fmla="*/ 384 h 562"/>
                                <a:gd name="T34" fmla="*/ 110 w 321"/>
                                <a:gd name="T35" fmla="*/ 370 h 562"/>
                                <a:gd name="T36" fmla="*/ 115 w 321"/>
                                <a:gd name="T37" fmla="*/ 360 h 562"/>
                                <a:gd name="T38" fmla="*/ 124 w 321"/>
                                <a:gd name="T39" fmla="*/ 346 h 562"/>
                                <a:gd name="T40" fmla="*/ 129 w 321"/>
                                <a:gd name="T41" fmla="*/ 336 h 562"/>
                                <a:gd name="T42" fmla="*/ 134 w 321"/>
                                <a:gd name="T43" fmla="*/ 327 h 562"/>
                                <a:gd name="T44" fmla="*/ 144 w 321"/>
                                <a:gd name="T45" fmla="*/ 312 h 562"/>
                                <a:gd name="T46" fmla="*/ 148 w 321"/>
                                <a:gd name="T47" fmla="*/ 303 h 562"/>
                                <a:gd name="T48" fmla="*/ 153 w 321"/>
                                <a:gd name="T49" fmla="*/ 293 h 562"/>
                                <a:gd name="T50" fmla="*/ 163 w 321"/>
                                <a:gd name="T51" fmla="*/ 279 h 562"/>
                                <a:gd name="T52" fmla="*/ 168 w 321"/>
                                <a:gd name="T53" fmla="*/ 269 h 562"/>
                                <a:gd name="T54" fmla="*/ 172 w 321"/>
                                <a:gd name="T55" fmla="*/ 259 h 562"/>
                                <a:gd name="T56" fmla="*/ 182 w 321"/>
                                <a:gd name="T57" fmla="*/ 245 h 562"/>
                                <a:gd name="T58" fmla="*/ 187 w 321"/>
                                <a:gd name="T59" fmla="*/ 235 h 562"/>
                                <a:gd name="T60" fmla="*/ 196 w 321"/>
                                <a:gd name="T61" fmla="*/ 221 h 562"/>
                                <a:gd name="T62" fmla="*/ 201 w 321"/>
                                <a:gd name="T63" fmla="*/ 211 h 562"/>
                                <a:gd name="T64" fmla="*/ 206 w 321"/>
                                <a:gd name="T65" fmla="*/ 202 h 562"/>
                                <a:gd name="T66" fmla="*/ 216 w 321"/>
                                <a:gd name="T67" fmla="*/ 187 h 562"/>
                                <a:gd name="T68" fmla="*/ 220 w 321"/>
                                <a:gd name="T69" fmla="*/ 178 h 562"/>
                                <a:gd name="T70" fmla="*/ 225 w 321"/>
                                <a:gd name="T71" fmla="*/ 168 h 562"/>
                                <a:gd name="T72" fmla="*/ 235 w 321"/>
                                <a:gd name="T73" fmla="*/ 154 h 562"/>
                                <a:gd name="T74" fmla="*/ 240 w 321"/>
                                <a:gd name="T75" fmla="*/ 144 h 562"/>
                                <a:gd name="T76" fmla="*/ 249 w 321"/>
                                <a:gd name="T77" fmla="*/ 130 h 562"/>
                                <a:gd name="T78" fmla="*/ 254 w 321"/>
                                <a:gd name="T79" fmla="*/ 120 h 562"/>
                                <a:gd name="T80" fmla="*/ 259 w 321"/>
                                <a:gd name="T81" fmla="*/ 111 h 562"/>
                                <a:gd name="T82" fmla="*/ 268 w 321"/>
                                <a:gd name="T83" fmla="*/ 96 h 562"/>
                                <a:gd name="T84" fmla="*/ 273 w 321"/>
                                <a:gd name="T85" fmla="*/ 87 h 562"/>
                                <a:gd name="T86" fmla="*/ 278 w 321"/>
                                <a:gd name="T87" fmla="*/ 77 h 562"/>
                                <a:gd name="T88" fmla="*/ 288 w 321"/>
                                <a:gd name="T89" fmla="*/ 63 h 562"/>
                                <a:gd name="T90" fmla="*/ 292 w 321"/>
                                <a:gd name="T91" fmla="*/ 53 h 562"/>
                                <a:gd name="T92" fmla="*/ 302 w 321"/>
                                <a:gd name="T93" fmla="*/ 39 h 562"/>
                                <a:gd name="T94" fmla="*/ 307 w 321"/>
                                <a:gd name="T95" fmla="*/ 29 h 562"/>
                                <a:gd name="T96" fmla="*/ 312 w 321"/>
                                <a:gd name="T97" fmla="*/ 19 h 562"/>
                                <a:gd name="T98" fmla="*/ 321 w 321"/>
                                <a:gd name="T99" fmla="*/ 5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1" h="562">
                                  <a:moveTo>
                                    <a:pt x="0" y="562"/>
                                  </a:moveTo>
                                  <a:lnTo>
                                    <a:pt x="0" y="557"/>
                                  </a:lnTo>
                                  <a:lnTo>
                                    <a:pt x="4" y="552"/>
                                  </a:lnTo>
                                  <a:lnTo>
                                    <a:pt x="4" y="548"/>
                                  </a:lnTo>
                                  <a:lnTo>
                                    <a:pt x="9" y="543"/>
                                  </a:lnTo>
                                  <a:lnTo>
                                    <a:pt x="9" y="538"/>
                                  </a:lnTo>
                                  <a:lnTo>
                                    <a:pt x="14" y="533"/>
                                  </a:lnTo>
                                  <a:lnTo>
                                    <a:pt x="19" y="528"/>
                                  </a:lnTo>
                                  <a:lnTo>
                                    <a:pt x="19" y="524"/>
                                  </a:lnTo>
                                  <a:lnTo>
                                    <a:pt x="24" y="519"/>
                                  </a:lnTo>
                                  <a:lnTo>
                                    <a:pt x="24" y="514"/>
                                  </a:lnTo>
                                  <a:lnTo>
                                    <a:pt x="28" y="509"/>
                                  </a:lnTo>
                                  <a:lnTo>
                                    <a:pt x="28" y="504"/>
                                  </a:lnTo>
                                  <a:lnTo>
                                    <a:pt x="38" y="495"/>
                                  </a:lnTo>
                                  <a:lnTo>
                                    <a:pt x="38" y="490"/>
                                  </a:lnTo>
                                  <a:lnTo>
                                    <a:pt x="43" y="485"/>
                                  </a:lnTo>
                                  <a:lnTo>
                                    <a:pt x="43" y="480"/>
                                  </a:lnTo>
                                  <a:lnTo>
                                    <a:pt x="48" y="476"/>
                                  </a:lnTo>
                                  <a:lnTo>
                                    <a:pt x="48" y="471"/>
                                  </a:lnTo>
                                  <a:lnTo>
                                    <a:pt x="57" y="461"/>
                                  </a:lnTo>
                                  <a:lnTo>
                                    <a:pt x="57" y="456"/>
                                  </a:lnTo>
                                  <a:lnTo>
                                    <a:pt x="62" y="452"/>
                                  </a:lnTo>
                                  <a:lnTo>
                                    <a:pt x="62" y="447"/>
                                  </a:lnTo>
                                  <a:lnTo>
                                    <a:pt x="72" y="437"/>
                                  </a:lnTo>
                                  <a:lnTo>
                                    <a:pt x="72" y="432"/>
                                  </a:lnTo>
                                  <a:lnTo>
                                    <a:pt x="76" y="428"/>
                                  </a:lnTo>
                                  <a:lnTo>
                                    <a:pt x="76" y="423"/>
                                  </a:lnTo>
                                  <a:lnTo>
                                    <a:pt x="81" y="418"/>
                                  </a:lnTo>
                                  <a:lnTo>
                                    <a:pt x="81" y="413"/>
                                  </a:lnTo>
                                  <a:lnTo>
                                    <a:pt x="91" y="404"/>
                                  </a:lnTo>
                                  <a:lnTo>
                                    <a:pt x="91" y="399"/>
                                  </a:lnTo>
                                  <a:lnTo>
                                    <a:pt x="96" y="394"/>
                                  </a:lnTo>
                                  <a:lnTo>
                                    <a:pt x="96" y="389"/>
                                  </a:lnTo>
                                  <a:lnTo>
                                    <a:pt x="100" y="384"/>
                                  </a:lnTo>
                                  <a:lnTo>
                                    <a:pt x="100" y="379"/>
                                  </a:lnTo>
                                  <a:lnTo>
                                    <a:pt x="110" y="370"/>
                                  </a:lnTo>
                                  <a:lnTo>
                                    <a:pt x="110" y="365"/>
                                  </a:lnTo>
                                  <a:lnTo>
                                    <a:pt x="115" y="360"/>
                                  </a:lnTo>
                                  <a:lnTo>
                                    <a:pt x="115" y="355"/>
                                  </a:lnTo>
                                  <a:lnTo>
                                    <a:pt x="124" y="346"/>
                                  </a:lnTo>
                                  <a:lnTo>
                                    <a:pt x="124" y="341"/>
                                  </a:lnTo>
                                  <a:lnTo>
                                    <a:pt x="129" y="336"/>
                                  </a:lnTo>
                                  <a:lnTo>
                                    <a:pt x="129" y="331"/>
                                  </a:lnTo>
                                  <a:lnTo>
                                    <a:pt x="134" y="327"/>
                                  </a:lnTo>
                                  <a:lnTo>
                                    <a:pt x="134" y="322"/>
                                  </a:lnTo>
                                  <a:lnTo>
                                    <a:pt x="144" y="312"/>
                                  </a:lnTo>
                                  <a:lnTo>
                                    <a:pt x="144" y="307"/>
                                  </a:lnTo>
                                  <a:lnTo>
                                    <a:pt x="148" y="303"/>
                                  </a:lnTo>
                                  <a:lnTo>
                                    <a:pt x="148" y="298"/>
                                  </a:lnTo>
                                  <a:lnTo>
                                    <a:pt x="153" y="293"/>
                                  </a:lnTo>
                                  <a:lnTo>
                                    <a:pt x="153" y="288"/>
                                  </a:lnTo>
                                  <a:lnTo>
                                    <a:pt x="163" y="279"/>
                                  </a:lnTo>
                                  <a:lnTo>
                                    <a:pt x="163" y="274"/>
                                  </a:lnTo>
                                  <a:lnTo>
                                    <a:pt x="168" y="269"/>
                                  </a:lnTo>
                                  <a:lnTo>
                                    <a:pt x="168" y="264"/>
                                  </a:lnTo>
                                  <a:lnTo>
                                    <a:pt x="172" y="259"/>
                                  </a:lnTo>
                                  <a:lnTo>
                                    <a:pt x="172" y="255"/>
                                  </a:lnTo>
                                  <a:lnTo>
                                    <a:pt x="182" y="245"/>
                                  </a:lnTo>
                                  <a:lnTo>
                                    <a:pt x="182" y="240"/>
                                  </a:lnTo>
                                  <a:lnTo>
                                    <a:pt x="187" y="235"/>
                                  </a:lnTo>
                                  <a:lnTo>
                                    <a:pt x="187" y="231"/>
                                  </a:lnTo>
                                  <a:lnTo>
                                    <a:pt x="196" y="221"/>
                                  </a:lnTo>
                                  <a:lnTo>
                                    <a:pt x="196" y="216"/>
                                  </a:lnTo>
                                  <a:lnTo>
                                    <a:pt x="201" y="211"/>
                                  </a:lnTo>
                                  <a:lnTo>
                                    <a:pt x="201" y="207"/>
                                  </a:lnTo>
                                  <a:lnTo>
                                    <a:pt x="206" y="202"/>
                                  </a:lnTo>
                                  <a:lnTo>
                                    <a:pt x="206" y="197"/>
                                  </a:lnTo>
                                  <a:lnTo>
                                    <a:pt x="216" y="187"/>
                                  </a:lnTo>
                                  <a:lnTo>
                                    <a:pt x="216" y="183"/>
                                  </a:lnTo>
                                  <a:lnTo>
                                    <a:pt x="220" y="178"/>
                                  </a:lnTo>
                                  <a:lnTo>
                                    <a:pt x="220" y="173"/>
                                  </a:lnTo>
                                  <a:lnTo>
                                    <a:pt x="225" y="168"/>
                                  </a:lnTo>
                                  <a:lnTo>
                                    <a:pt x="225" y="163"/>
                                  </a:lnTo>
                                  <a:lnTo>
                                    <a:pt x="235" y="154"/>
                                  </a:lnTo>
                                  <a:lnTo>
                                    <a:pt x="235" y="149"/>
                                  </a:lnTo>
                                  <a:lnTo>
                                    <a:pt x="240" y="144"/>
                                  </a:lnTo>
                                  <a:lnTo>
                                    <a:pt x="240" y="139"/>
                                  </a:lnTo>
                                  <a:lnTo>
                                    <a:pt x="249" y="130"/>
                                  </a:lnTo>
                                  <a:lnTo>
                                    <a:pt x="249" y="125"/>
                                  </a:lnTo>
                                  <a:lnTo>
                                    <a:pt x="254" y="120"/>
                                  </a:lnTo>
                                  <a:lnTo>
                                    <a:pt x="254" y="115"/>
                                  </a:lnTo>
                                  <a:lnTo>
                                    <a:pt x="259" y="111"/>
                                  </a:lnTo>
                                  <a:lnTo>
                                    <a:pt x="259" y="106"/>
                                  </a:lnTo>
                                  <a:lnTo>
                                    <a:pt x="268" y="96"/>
                                  </a:lnTo>
                                  <a:lnTo>
                                    <a:pt x="268" y="91"/>
                                  </a:lnTo>
                                  <a:lnTo>
                                    <a:pt x="273" y="87"/>
                                  </a:lnTo>
                                  <a:lnTo>
                                    <a:pt x="273" y="82"/>
                                  </a:lnTo>
                                  <a:lnTo>
                                    <a:pt x="278" y="77"/>
                                  </a:lnTo>
                                  <a:lnTo>
                                    <a:pt x="278" y="72"/>
                                  </a:lnTo>
                                  <a:lnTo>
                                    <a:pt x="288" y="63"/>
                                  </a:lnTo>
                                  <a:lnTo>
                                    <a:pt x="288" y="58"/>
                                  </a:lnTo>
                                  <a:lnTo>
                                    <a:pt x="292" y="53"/>
                                  </a:lnTo>
                                  <a:lnTo>
                                    <a:pt x="292" y="48"/>
                                  </a:lnTo>
                                  <a:lnTo>
                                    <a:pt x="302" y="39"/>
                                  </a:lnTo>
                                  <a:lnTo>
                                    <a:pt x="302" y="34"/>
                                  </a:lnTo>
                                  <a:lnTo>
                                    <a:pt x="307" y="29"/>
                                  </a:lnTo>
                                  <a:lnTo>
                                    <a:pt x="307" y="24"/>
                                  </a:lnTo>
                                  <a:lnTo>
                                    <a:pt x="312" y="19"/>
                                  </a:lnTo>
                                  <a:lnTo>
                                    <a:pt x="312" y="15"/>
                                  </a:lnTo>
                                  <a:lnTo>
                                    <a:pt x="321" y="5"/>
                                  </a:lnTo>
                                  <a:lnTo>
                                    <a:pt x="3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2"/>
                          <wps:cNvSpPr>
                            <a:spLocks/>
                          </wps:cNvSpPr>
                          <wps:spPr bwMode="auto">
                            <a:xfrm>
                              <a:off x="4215" y="1426"/>
                              <a:ext cx="369" cy="643"/>
                            </a:xfrm>
                            <a:custGeom>
                              <a:avLst/>
                              <a:gdLst>
                                <a:gd name="T0" fmla="*/ 0 w 369"/>
                                <a:gd name="T1" fmla="*/ 639 h 643"/>
                                <a:gd name="T2" fmla="*/ 4 w 369"/>
                                <a:gd name="T3" fmla="*/ 629 h 643"/>
                                <a:gd name="T4" fmla="*/ 14 w 369"/>
                                <a:gd name="T5" fmla="*/ 619 h 643"/>
                                <a:gd name="T6" fmla="*/ 19 w 369"/>
                                <a:gd name="T7" fmla="*/ 610 h 643"/>
                                <a:gd name="T8" fmla="*/ 24 w 369"/>
                                <a:gd name="T9" fmla="*/ 600 h 643"/>
                                <a:gd name="T10" fmla="*/ 33 w 369"/>
                                <a:gd name="T11" fmla="*/ 586 h 643"/>
                                <a:gd name="T12" fmla="*/ 38 w 369"/>
                                <a:gd name="T13" fmla="*/ 576 h 643"/>
                                <a:gd name="T14" fmla="*/ 48 w 369"/>
                                <a:gd name="T15" fmla="*/ 562 h 643"/>
                                <a:gd name="T16" fmla="*/ 52 w 369"/>
                                <a:gd name="T17" fmla="*/ 552 h 643"/>
                                <a:gd name="T18" fmla="*/ 57 w 369"/>
                                <a:gd name="T19" fmla="*/ 543 h 643"/>
                                <a:gd name="T20" fmla="*/ 67 w 369"/>
                                <a:gd name="T21" fmla="*/ 528 h 643"/>
                                <a:gd name="T22" fmla="*/ 72 w 369"/>
                                <a:gd name="T23" fmla="*/ 519 h 643"/>
                                <a:gd name="T24" fmla="*/ 76 w 369"/>
                                <a:gd name="T25" fmla="*/ 509 h 643"/>
                                <a:gd name="T26" fmla="*/ 86 w 369"/>
                                <a:gd name="T27" fmla="*/ 495 h 643"/>
                                <a:gd name="T28" fmla="*/ 91 w 369"/>
                                <a:gd name="T29" fmla="*/ 485 h 643"/>
                                <a:gd name="T30" fmla="*/ 96 w 369"/>
                                <a:gd name="T31" fmla="*/ 475 h 643"/>
                                <a:gd name="T32" fmla="*/ 105 w 369"/>
                                <a:gd name="T33" fmla="*/ 461 h 643"/>
                                <a:gd name="T34" fmla="*/ 110 w 369"/>
                                <a:gd name="T35" fmla="*/ 451 h 643"/>
                                <a:gd name="T36" fmla="*/ 120 w 369"/>
                                <a:gd name="T37" fmla="*/ 437 h 643"/>
                                <a:gd name="T38" fmla="*/ 124 w 369"/>
                                <a:gd name="T39" fmla="*/ 427 h 643"/>
                                <a:gd name="T40" fmla="*/ 129 w 369"/>
                                <a:gd name="T41" fmla="*/ 418 h 643"/>
                                <a:gd name="T42" fmla="*/ 139 w 369"/>
                                <a:gd name="T43" fmla="*/ 403 h 643"/>
                                <a:gd name="T44" fmla="*/ 144 w 369"/>
                                <a:gd name="T45" fmla="*/ 394 h 643"/>
                                <a:gd name="T46" fmla="*/ 148 w 369"/>
                                <a:gd name="T47" fmla="*/ 384 h 643"/>
                                <a:gd name="T48" fmla="*/ 158 w 369"/>
                                <a:gd name="T49" fmla="*/ 370 h 643"/>
                                <a:gd name="T50" fmla="*/ 163 w 369"/>
                                <a:gd name="T51" fmla="*/ 360 h 643"/>
                                <a:gd name="T52" fmla="*/ 172 w 369"/>
                                <a:gd name="T53" fmla="*/ 346 h 643"/>
                                <a:gd name="T54" fmla="*/ 177 w 369"/>
                                <a:gd name="T55" fmla="*/ 336 h 643"/>
                                <a:gd name="T56" fmla="*/ 182 w 369"/>
                                <a:gd name="T57" fmla="*/ 326 h 643"/>
                                <a:gd name="T58" fmla="*/ 192 w 369"/>
                                <a:gd name="T59" fmla="*/ 312 h 643"/>
                                <a:gd name="T60" fmla="*/ 196 w 369"/>
                                <a:gd name="T61" fmla="*/ 302 h 643"/>
                                <a:gd name="T62" fmla="*/ 201 w 369"/>
                                <a:gd name="T63" fmla="*/ 293 h 643"/>
                                <a:gd name="T64" fmla="*/ 211 w 369"/>
                                <a:gd name="T65" fmla="*/ 278 h 643"/>
                                <a:gd name="T66" fmla="*/ 216 w 369"/>
                                <a:gd name="T67" fmla="*/ 269 h 643"/>
                                <a:gd name="T68" fmla="*/ 220 w 369"/>
                                <a:gd name="T69" fmla="*/ 259 h 643"/>
                                <a:gd name="T70" fmla="*/ 230 w 369"/>
                                <a:gd name="T71" fmla="*/ 245 h 643"/>
                                <a:gd name="T72" fmla="*/ 235 w 369"/>
                                <a:gd name="T73" fmla="*/ 235 h 643"/>
                                <a:gd name="T74" fmla="*/ 244 w 369"/>
                                <a:gd name="T75" fmla="*/ 221 h 643"/>
                                <a:gd name="T76" fmla="*/ 249 w 369"/>
                                <a:gd name="T77" fmla="*/ 211 h 643"/>
                                <a:gd name="T78" fmla="*/ 254 w 369"/>
                                <a:gd name="T79" fmla="*/ 202 h 643"/>
                                <a:gd name="T80" fmla="*/ 264 w 369"/>
                                <a:gd name="T81" fmla="*/ 187 h 643"/>
                                <a:gd name="T82" fmla="*/ 268 w 369"/>
                                <a:gd name="T83" fmla="*/ 178 h 643"/>
                                <a:gd name="T84" fmla="*/ 273 w 369"/>
                                <a:gd name="T85" fmla="*/ 168 h 643"/>
                                <a:gd name="T86" fmla="*/ 283 w 369"/>
                                <a:gd name="T87" fmla="*/ 154 h 643"/>
                                <a:gd name="T88" fmla="*/ 288 w 369"/>
                                <a:gd name="T89" fmla="*/ 144 h 643"/>
                                <a:gd name="T90" fmla="*/ 297 w 369"/>
                                <a:gd name="T91" fmla="*/ 130 h 643"/>
                                <a:gd name="T92" fmla="*/ 302 w 369"/>
                                <a:gd name="T93" fmla="*/ 120 h 643"/>
                                <a:gd name="T94" fmla="*/ 307 w 369"/>
                                <a:gd name="T95" fmla="*/ 110 h 643"/>
                                <a:gd name="T96" fmla="*/ 316 w 369"/>
                                <a:gd name="T97" fmla="*/ 96 h 643"/>
                                <a:gd name="T98" fmla="*/ 321 w 369"/>
                                <a:gd name="T99" fmla="*/ 86 h 643"/>
                                <a:gd name="T100" fmla="*/ 326 w 369"/>
                                <a:gd name="T101" fmla="*/ 77 h 643"/>
                                <a:gd name="T102" fmla="*/ 336 w 369"/>
                                <a:gd name="T103" fmla="*/ 62 h 643"/>
                                <a:gd name="T104" fmla="*/ 340 w 369"/>
                                <a:gd name="T105" fmla="*/ 53 h 643"/>
                                <a:gd name="T106" fmla="*/ 345 w 369"/>
                                <a:gd name="T107" fmla="*/ 43 h 643"/>
                                <a:gd name="T108" fmla="*/ 355 w 369"/>
                                <a:gd name="T109" fmla="*/ 29 h 643"/>
                                <a:gd name="T110" fmla="*/ 360 w 369"/>
                                <a:gd name="T111" fmla="*/ 19 h 643"/>
                                <a:gd name="T112" fmla="*/ 369 w 369"/>
                                <a:gd name="T113" fmla="*/ 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9" h="643">
                                  <a:moveTo>
                                    <a:pt x="0" y="643"/>
                                  </a:moveTo>
                                  <a:lnTo>
                                    <a:pt x="0" y="639"/>
                                  </a:lnTo>
                                  <a:lnTo>
                                    <a:pt x="4" y="634"/>
                                  </a:lnTo>
                                  <a:lnTo>
                                    <a:pt x="4" y="629"/>
                                  </a:lnTo>
                                  <a:lnTo>
                                    <a:pt x="9" y="624"/>
                                  </a:lnTo>
                                  <a:lnTo>
                                    <a:pt x="14" y="619"/>
                                  </a:lnTo>
                                  <a:lnTo>
                                    <a:pt x="14" y="615"/>
                                  </a:lnTo>
                                  <a:lnTo>
                                    <a:pt x="19" y="610"/>
                                  </a:lnTo>
                                  <a:lnTo>
                                    <a:pt x="19" y="605"/>
                                  </a:lnTo>
                                  <a:lnTo>
                                    <a:pt x="24" y="600"/>
                                  </a:lnTo>
                                  <a:lnTo>
                                    <a:pt x="24" y="595"/>
                                  </a:lnTo>
                                  <a:lnTo>
                                    <a:pt x="33" y="586"/>
                                  </a:lnTo>
                                  <a:lnTo>
                                    <a:pt x="33" y="581"/>
                                  </a:lnTo>
                                  <a:lnTo>
                                    <a:pt x="38" y="576"/>
                                  </a:lnTo>
                                  <a:lnTo>
                                    <a:pt x="38" y="571"/>
                                  </a:lnTo>
                                  <a:lnTo>
                                    <a:pt x="48" y="562"/>
                                  </a:lnTo>
                                  <a:lnTo>
                                    <a:pt x="48" y="557"/>
                                  </a:lnTo>
                                  <a:lnTo>
                                    <a:pt x="52" y="552"/>
                                  </a:lnTo>
                                  <a:lnTo>
                                    <a:pt x="52" y="547"/>
                                  </a:lnTo>
                                  <a:lnTo>
                                    <a:pt x="57" y="543"/>
                                  </a:lnTo>
                                  <a:lnTo>
                                    <a:pt x="57" y="538"/>
                                  </a:lnTo>
                                  <a:lnTo>
                                    <a:pt x="67" y="528"/>
                                  </a:lnTo>
                                  <a:lnTo>
                                    <a:pt x="67" y="523"/>
                                  </a:lnTo>
                                  <a:lnTo>
                                    <a:pt x="72" y="519"/>
                                  </a:lnTo>
                                  <a:lnTo>
                                    <a:pt x="72" y="514"/>
                                  </a:lnTo>
                                  <a:lnTo>
                                    <a:pt x="76" y="509"/>
                                  </a:lnTo>
                                  <a:lnTo>
                                    <a:pt x="76" y="504"/>
                                  </a:lnTo>
                                  <a:lnTo>
                                    <a:pt x="86" y="495"/>
                                  </a:lnTo>
                                  <a:lnTo>
                                    <a:pt x="86" y="490"/>
                                  </a:lnTo>
                                  <a:lnTo>
                                    <a:pt x="91" y="485"/>
                                  </a:lnTo>
                                  <a:lnTo>
                                    <a:pt x="91" y="480"/>
                                  </a:lnTo>
                                  <a:lnTo>
                                    <a:pt x="96" y="475"/>
                                  </a:lnTo>
                                  <a:lnTo>
                                    <a:pt x="96" y="471"/>
                                  </a:lnTo>
                                  <a:lnTo>
                                    <a:pt x="105" y="461"/>
                                  </a:lnTo>
                                  <a:lnTo>
                                    <a:pt x="105" y="456"/>
                                  </a:lnTo>
                                  <a:lnTo>
                                    <a:pt x="110" y="451"/>
                                  </a:lnTo>
                                  <a:lnTo>
                                    <a:pt x="110" y="447"/>
                                  </a:lnTo>
                                  <a:lnTo>
                                    <a:pt x="120" y="437"/>
                                  </a:lnTo>
                                  <a:lnTo>
                                    <a:pt x="120" y="432"/>
                                  </a:lnTo>
                                  <a:lnTo>
                                    <a:pt x="124" y="427"/>
                                  </a:lnTo>
                                  <a:lnTo>
                                    <a:pt x="124" y="423"/>
                                  </a:lnTo>
                                  <a:lnTo>
                                    <a:pt x="129" y="418"/>
                                  </a:lnTo>
                                  <a:lnTo>
                                    <a:pt x="129" y="413"/>
                                  </a:lnTo>
                                  <a:lnTo>
                                    <a:pt x="139" y="403"/>
                                  </a:lnTo>
                                  <a:lnTo>
                                    <a:pt x="139" y="398"/>
                                  </a:lnTo>
                                  <a:lnTo>
                                    <a:pt x="144" y="394"/>
                                  </a:lnTo>
                                  <a:lnTo>
                                    <a:pt x="144" y="389"/>
                                  </a:lnTo>
                                  <a:lnTo>
                                    <a:pt x="148" y="384"/>
                                  </a:lnTo>
                                  <a:lnTo>
                                    <a:pt x="148" y="379"/>
                                  </a:lnTo>
                                  <a:lnTo>
                                    <a:pt x="158" y="370"/>
                                  </a:lnTo>
                                  <a:lnTo>
                                    <a:pt x="158" y="365"/>
                                  </a:lnTo>
                                  <a:lnTo>
                                    <a:pt x="163" y="360"/>
                                  </a:lnTo>
                                  <a:lnTo>
                                    <a:pt x="163" y="355"/>
                                  </a:lnTo>
                                  <a:lnTo>
                                    <a:pt x="172" y="346"/>
                                  </a:lnTo>
                                  <a:lnTo>
                                    <a:pt x="172" y="341"/>
                                  </a:lnTo>
                                  <a:lnTo>
                                    <a:pt x="177" y="336"/>
                                  </a:lnTo>
                                  <a:lnTo>
                                    <a:pt x="177" y="331"/>
                                  </a:lnTo>
                                  <a:lnTo>
                                    <a:pt x="182" y="326"/>
                                  </a:lnTo>
                                  <a:lnTo>
                                    <a:pt x="182" y="322"/>
                                  </a:lnTo>
                                  <a:lnTo>
                                    <a:pt x="192" y="312"/>
                                  </a:lnTo>
                                  <a:lnTo>
                                    <a:pt x="192" y="307"/>
                                  </a:lnTo>
                                  <a:lnTo>
                                    <a:pt x="196" y="302"/>
                                  </a:lnTo>
                                  <a:lnTo>
                                    <a:pt x="196" y="298"/>
                                  </a:lnTo>
                                  <a:lnTo>
                                    <a:pt x="201" y="293"/>
                                  </a:lnTo>
                                  <a:lnTo>
                                    <a:pt x="201" y="288"/>
                                  </a:lnTo>
                                  <a:lnTo>
                                    <a:pt x="211" y="278"/>
                                  </a:lnTo>
                                  <a:lnTo>
                                    <a:pt x="211" y="274"/>
                                  </a:lnTo>
                                  <a:lnTo>
                                    <a:pt x="216" y="269"/>
                                  </a:lnTo>
                                  <a:lnTo>
                                    <a:pt x="216" y="264"/>
                                  </a:lnTo>
                                  <a:lnTo>
                                    <a:pt x="220" y="259"/>
                                  </a:lnTo>
                                  <a:lnTo>
                                    <a:pt x="220" y="254"/>
                                  </a:lnTo>
                                  <a:lnTo>
                                    <a:pt x="230" y="245"/>
                                  </a:lnTo>
                                  <a:lnTo>
                                    <a:pt x="230" y="240"/>
                                  </a:lnTo>
                                  <a:lnTo>
                                    <a:pt x="235" y="235"/>
                                  </a:lnTo>
                                  <a:lnTo>
                                    <a:pt x="235" y="230"/>
                                  </a:lnTo>
                                  <a:lnTo>
                                    <a:pt x="244" y="221"/>
                                  </a:lnTo>
                                  <a:lnTo>
                                    <a:pt x="244" y="216"/>
                                  </a:lnTo>
                                  <a:lnTo>
                                    <a:pt x="249" y="211"/>
                                  </a:lnTo>
                                  <a:lnTo>
                                    <a:pt x="249" y="206"/>
                                  </a:lnTo>
                                  <a:lnTo>
                                    <a:pt x="254" y="202"/>
                                  </a:lnTo>
                                  <a:lnTo>
                                    <a:pt x="254" y="197"/>
                                  </a:lnTo>
                                  <a:lnTo>
                                    <a:pt x="264" y="187"/>
                                  </a:lnTo>
                                  <a:lnTo>
                                    <a:pt x="264" y="182"/>
                                  </a:lnTo>
                                  <a:lnTo>
                                    <a:pt x="268" y="178"/>
                                  </a:lnTo>
                                  <a:lnTo>
                                    <a:pt x="268" y="173"/>
                                  </a:lnTo>
                                  <a:lnTo>
                                    <a:pt x="273" y="168"/>
                                  </a:lnTo>
                                  <a:lnTo>
                                    <a:pt x="273" y="163"/>
                                  </a:lnTo>
                                  <a:lnTo>
                                    <a:pt x="283" y="154"/>
                                  </a:lnTo>
                                  <a:lnTo>
                                    <a:pt x="283" y="149"/>
                                  </a:lnTo>
                                  <a:lnTo>
                                    <a:pt x="288" y="144"/>
                                  </a:lnTo>
                                  <a:lnTo>
                                    <a:pt x="288" y="139"/>
                                  </a:lnTo>
                                  <a:lnTo>
                                    <a:pt x="297" y="130"/>
                                  </a:lnTo>
                                  <a:lnTo>
                                    <a:pt x="297" y="125"/>
                                  </a:lnTo>
                                  <a:lnTo>
                                    <a:pt x="302" y="120"/>
                                  </a:lnTo>
                                  <a:lnTo>
                                    <a:pt x="302" y="115"/>
                                  </a:lnTo>
                                  <a:lnTo>
                                    <a:pt x="307" y="110"/>
                                  </a:lnTo>
                                  <a:lnTo>
                                    <a:pt x="307" y="106"/>
                                  </a:lnTo>
                                  <a:lnTo>
                                    <a:pt x="316" y="96"/>
                                  </a:lnTo>
                                  <a:lnTo>
                                    <a:pt x="316" y="91"/>
                                  </a:lnTo>
                                  <a:lnTo>
                                    <a:pt x="321" y="86"/>
                                  </a:lnTo>
                                  <a:lnTo>
                                    <a:pt x="321" y="82"/>
                                  </a:lnTo>
                                  <a:lnTo>
                                    <a:pt x="326" y="77"/>
                                  </a:lnTo>
                                  <a:lnTo>
                                    <a:pt x="326" y="72"/>
                                  </a:lnTo>
                                  <a:lnTo>
                                    <a:pt x="336" y="62"/>
                                  </a:lnTo>
                                  <a:lnTo>
                                    <a:pt x="336" y="58"/>
                                  </a:lnTo>
                                  <a:lnTo>
                                    <a:pt x="340" y="53"/>
                                  </a:lnTo>
                                  <a:lnTo>
                                    <a:pt x="340" y="48"/>
                                  </a:lnTo>
                                  <a:lnTo>
                                    <a:pt x="345" y="43"/>
                                  </a:lnTo>
                                  <a:lnTo>
                                    <a:pt x="345" y="38"/>
                                  </a:lnTo>
                                  <a:lnTo>
                                    <a:pt x="355" y="29"/>
                                  </a:lnTo>
                                  <a:lnTo>
                                    <a:pt x="355" y="24"/>
                                  </a:lnTo>
                                  <a:lnTo>
                                    <a:pt x="360" y="19"/>
                                  </a:lnTo>
                                  <a:lnTo>
                                    <a:pt x="360" y="14"/>
                                  </a:lnTo>
                                  <a:lnTo>
                                    <a:pt x="369" y="5"/>
                                  </a:lnTo>
                                  <a:lnTo>
                                    <a:pt x="36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3"/>
                          <wps:cNvSpPr>
                            <a:spLocks/>
                          </wps:cNvSpPr>
                          <wps:spPr bwMode="auto">
                            <a:xfrm>
                              <a:off x="4219" y="1426"/>
                              <a:ext cx="428" cy="739"/>
                            </a:xfrm>
                            <a:custGeom>
                              <a:avLst/>
                              <a:gdLst>
                                <a:gd name="T0" fmla="*/ 5 w 428"/>
                                <a:gd name="T1" fmla="*/ 730 h 739"/>
                                <a:gd name="T2" fmla="*/ 15 w 428"/>
                                <a:gd name="T3" fmla="*/ 715 h 739"/>
                                <a:gd name="T4" fmla="*/ 20 w 428"/>
                                <a:gd name="T5" fmla="*/ 701 h 739"/>
                                <a:gd name="T6" fmla="*/ 34 w 428"/>
                                <a:gd name="T7" fmla="*/ 682 h 739"/>
                                <a:gd name="T8" fmla="*/ 39 w 428"/>
                                <a:gd name="T9" fmla="*/ 667 h 739"/>
                                <a:gd name="T10" fmla="*/ 53 w 428"/>
                                <a:gd name="T11" fmla="*/ 648 h 739"/>
                                <a:gd name="T12" fmla="*/ 63 w 428"/>
                                <a:gd name="T13" fmla="*/ 629 h 739"/>
                                <a:gd name="T14" fmla="*/ 72 w 428"/>
                                <a:gd name="T15" fmla="*/ 615 h 739"/>
                                <a:gd name="T16" fmla="*/ 82 w 428"/>
                                <a:gd name="T17" fmla="*/ 595 h 739"/>
                                <a:gd name="T18" fmla="*/ 92 w 428"/>
                                <a:gd name="T19" fmla="*/ 581 h 739"/>
                                <a:gd name="T20" fmla="*/ 101 w 428"/>
                                <a:gd name="T21" fmla="*/ 562 h 739"/>
                                <a:gd name="T22" fmla="*/ 111 w 428"/>
                                <a:gd name="T23" fmla="*/ 547 h 739"/>
                                <a:gd name="T24" fmla="*/ 120 w 428"/>
                                <a:gd name="T25" fmla="*/ 528 h 739"/>
                                <a:gd name="T26" fmla="*/ 135 w 428"/>
                                <a:gd name="T27" fmla="*/ 509 h 739"/>
                                <a:gd name="T28" fmla="*/ 140 w 428"/>
                                <a:gd name="T29" fmla="*/ 495 h 739"/>
                                <a:gd name="T30" fmla="*/ 154 w 428"/>
                                <a:gd name="T31" fmla="*/ 475 h 739"/>
                                <a:gd name="T32" fmla="*/ 159 w 428"/>
                                <a:gd name="T33" fmla="*/ 461 h 739"/>
                                <a:gd name="T34" fmla="*/ 173 w 428"/>
                                <a:gd name="T35" fmla="*/ 442 h 739"/>
                                <a:gd name="T36" fmla="*/ 178 w 428"/>
                                <a:gd name="T37" fmla="*/ 427 h 739"/>
                                <a:gd name="T38" fmla="*/ 192 w 428"/>
                                <a:gd name="T39" fmla="*/ 408 h 739"/>
                                <a:gd name="T40" fmla="*/ 197 w 428"/>
                                <a:gd name="T41" fmla="*/ 394 h 739"/>
                                <a:gd name="T42" fmla="*/ 212 w 428"/>
                                <a:gd name="T43" fmla="*/ 374 h 739"/>
                                <a:gd name="T44" fmla="*/ 216 w 428"/>
                                <a:gd name="T45" fmla="*/ 360 h 739"/>
                                <a:gd name="T46" fmla="*/ 231 w 428"/>
                                <a:gd name="T47" fmla="*/ 341 h 739"/>
                                <a:gd name="T48" fmla="*/ 236 w 428"/>
                                <a:gd name="T49" fmla="*/ 326 h 739"/>
                                <a:gd name="T50" fmla="*/ 250 w 428"/>
                                <a:gd name="T51" fmla="*/ 307 h 739"/>
                                <a:gd name="T52" fmla="*/ 260 w 428"/>
                                <a:gd name="T53" fmla="*/ 288 h 739"/>
                                <a:gd name="T54" fmla="*/ 269 w 428"/>
                                <a:gd name="T55" fmla="*/ 274 h 739"/>
                                <a:gd name="T56" fmla="*/ 279 w 428"/>
                                <a:gd name="T57" fmla="*/ 254 h 739"/>
                                <a:gd name="T58" fmla="*/ 288 w 428"/>
                                <a:gd name="T59" fmla="*/ 240 h 739"/>
                                <a:gd name="T60" fmla="*/ 298 w 428"/>
                                <a:gd name="T61" fmla="*/ 221 h 739"/>
                                <a:gd name="T62" fmla="*/ 312 w 428"/>
                                <a:gd name="T63" fmla="*/ 202 h 739"/>
                                <a:gd name="T64" fmla="*/ 317 w 428"/>
                                <a:gd name="T65" fmla="*/ 187 h 739"/>
                                <a:gd name="T66" fmla="*/ 332 w 428"/>
                                <a:gd name="T67" fmla="*/ 168 h 739"/>
                                <a:gd name="T68" fmla="*/ 336 w 428"/>
                                <a:gd name="T69" fmla="*/ 154 h 739"/>
                                <a:gd name="T70" fmla="*/ 351 w 428"/>
                                <a:gd name="T71" fmla="*/ 134 h 739"/>
                                <a:gd name="T72" fmla="*/ 356 w 428"/>
                                <a:gd name="T73" fmla="*/ 120 h 739"/>
                                <a:gd name="T74" fmla="*/ 370 w 428"/>
                                <a:gd name="T75" fmla="*/ 101 h 739"/>
                                <a:gd name="T76" fmla="*/ 375 w 428"/>
                                <a:gd name="T77" fmla="*/ 86 h 739"/>
                                <a:gd name="T78" fmla="*/ 389 w 428"/>
                                <a:gd name="T79" fmla="*/ 67 h 739"/>
                                <a:gd name="T80" fmla="*/ 394 w 428"/>
                                <a:gd name="T81" fmla="*/ 53 h 739"/>
                                <a:gd name="T82" fmla="*/ 408 w 428"/>
                                <a:gd name="T83" fmla="*/ 34 h 739"/>
                                <a:gd name="T84" fmla="*/ 413 w 428"/>
                                <a:gd name="T85" fmla="*/ 19 h 739"/>
                                <a:gd name="T86" fmla="*/ 428 w 428"/>
                                <a:gd name="T87" fmla="*/ 0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8" h="739">
                                  <a:moveTo>
                                    <a:pt x="0" y="739"/>
                                  </a:moveTo>
                                  <a:lnTo>
                                    <a:pt x="0" y="735"/>
                                  </a:lnTo>
                                  <a:lnTo>
                                    <a:pt x="5" y="730"/>
                                  </a:lnTo>
                                  <a:lnTo>
                                    <a:pt x="10" y="725"/>
                                  </a:lnTo>
                                  <a:lnTo>
                                    <a:pt x="10" y="720"/>
                                  </a:lnTo>
                                  <a:lnTo>
                                    <a:pt x="15" y="715"/>
                                  </a:lnTo>
                                  <a:lnTo>
                                    <a:pt x="15" y="711"/>
                                  </a:lnTo>
                                  <a:lnTo>
                                    <a:pt x="20" y="706"/>
                                  </a:lnTo>
                                  <a:lnTo>
                                    <a:pt x="20" y="701"/>
                                  </a:lnTo>
                                  <a:lnTo>
                                    <a:pt x="29" y="691"/>
                                  </a:lnTo>
                                  <a:lnTo>
                                    <a:pt x="29" y="687"/>
                                  </a:lnTo>
                                  <a:lnTo>
                                    <a:pt x="34" y="682"/>
                                  </a:lnTo>
                                  <a:lnTo>
                                    <a:pt x="34" y="677"/>
                                  </a:lnTo>
                                  <a:lnTo>
                                    <a:pt x="39" y="672"/>
                                  </a:lnTo>
                                  <a:lnTo>
                                    <a:pt x="39" y="667"/>
                                  </a:lnTo>
                                  <a:lnTo>
                                    <a:pt x="48" y="658"/>
                                  </a:lnTo>
                                  <a:lnTo>
                                    <a:pt x="48" y="653"/>
                                  </a:lnTo>
                                  <a:lnTo>
                                    <a:pt x="53" y="648"/>
                                  </a:lnTo>
                                  <a:lnTo>
                                    <a:pt x="53" y="643"/>
                                  </a:lnTo>
                                  <a:lnTo>
                                    <a:pt x="63" y="634"/>
                                  </a:lnTo>
                                  <a:lnTo>
                                    <a:pt x="63" y="629"/>
                                  </a:lnTo>
                                  <a:lnTo>
                                    <a:pt x="68" y="624"/>
                                  </a:lnTo>
                                  <a:lnTo>
                                    <a:pt x="68" y="619"/>
                                  </a:lnTo>
                                  <a:lnTo>
                                    <a:pt x="72" y="615"/>
                                  </a:lnTo>
                                  <a:lnTo>
                                    <a:pt x="72" y="610"/>
                                  </a:lnTo>
                                  <a:lnTo>
                                    <a:pt x="82" y="600"/>
                                  </a:lnTo>
                                  <a:lnTo>
                                    <a:pt x="82" y="595"/>
                                  </a:lnTo>
                                  <a:lnTo>
                                    <a:pt x="87" y="591"/>
                                  </a:lnTo>
                                  <a:lnTo>
                                    <a:pt x="87" y="586"/>
                                  </a:lnTo>
                                  <a:lnTo>
                                    <a:pt x="92" y="581"/>
                                  </a:lnTo>
                                  <a:lnTo>
                                    <a:pt x="92" y="576"/>
                                  </a:lnTo>
                                  <a:lnTo>
                                    <a:pt x="101" y="567"/>
                                  </a:lnTo>
                                  <a:lnTo>
                                    <a:pt x="101" y="562"/>
                                  </a:lnTo>
                                  <a:lnTo>
                                    <a:pt x="106" y="557"/>
                                  </a:lnTo>
                                  <a:lnTo>
                                    <a:pt x="106" y="552"/>
                                  </a:lnTo>
                                  <a:lnTo>
                                    <a:pt x="111" y="547"/>
                                  </a:lnTo>
                                  <a:lnTo>
                                    <a:pt x="111" y="543"/>
                                  </a:lnTo>
                                  <a:lnTo>
                                    <a:pt x="120" y="533"/>
                                  </a:lnTo>
                                  <a:lnTo>
                                    <a:pt x="120" y="528"/>
                                  </a:lnTo>
                                  <a:lnTo>
                                    <a:pt x="125" y="523"/>
                                  </a:lnTo>
                                  <a:lnTo>
                                    <a:pt x="125" y="519"/>
                                  </a:lnTo>
                                  <a:lnTo>
                                    <a:pt x="135" y="509"/>
                                  </a:lnTo>
                                  <a:lnTo>
                                    <a:pt x="135" y="504"/>
                                  </a:lnTo>
                                  <a:lnTo>
                                    <a:pt x="140" y="499"/>
                                  </a:lnTo>
                                  <a:lnTo>
                                    <a:pt x="140" y="495"/>
                                  </a:lnTo>
                                  <a:lnTo>
                                    <a:pt x="144" y="490"/>
                                  </a:lnTo>
                                  <a:lnTo>
                                    <a:pt x="144" y="485"/>
                                  </a:lnTo>
                                  <a:lnTo>
                                    <a:pt x="154" y="475"/>
                                  </a:lnTo>
                                  <a:lnTo>
                                    <a:pt x="154" y="471"/>
                                  </a:lnTo>
                                  <a:lnTo>
                                    <a:pt x="159" y="466"/>
                                  </a:lnTo>
                                  <a:lnTo>
                                    <a:pt x="159" y="461"/>
                                  </a:lnTo>
                                  <a:lnTo>
                                    <a:pt x="164" y="456"/>
                                  </a:lnTo>
                                  <a:lnTo>
                                    <a:pt x="164" y="451"/>
                                  </a:lnTo>
                                  <a:lnTo>
                                    <a:pt x="173" y="442"/>
                                  </a:lnTo>
                                  <a:lnTo>
                                    <a:pt x="173" y="437"/>
                                  </a:lnTo>
                                  <a:lnTo>
                                    <a:pt x="178" y="432"/>
                                  </a:lnTo>
                                  <a:lnTo>
                                    <a:pt x="178" y="427"/>
                                  </a:lnTo>
                                  <a:lnTo>
                                    <a:pt x="188" y="418"/>
                                  </a:lnTo>
                                  <a:lnTo>
                                    <a:pt x="188" y="413"/>
                                  </a:lnTo>
                                  <a:lnTo>
                                    <a:pt x="192" y="408"/>
                                  </a:lnTo>
                                  <a:lnTo>
                                    <a:pt x="192" y="403"/>
                                  </a:lnTo>
                                  <a:lnTo>
                                    <a:pt x="197" y="398"/>
                                  </a:lnTo>
                                  <a:lnTo>
                                    <a:pt x="197" y="394"/>
                                  </a:lnTo>
                                  <a:lnTo>
                                    <a:pt x="207" y="384"/>
                                  </a:lnTo>
                                  <a:lnTo>
                                    <a:pt x="207" y="379"/>
                                  </a:lnTo>
                                  <a:lnTo>
                                    <a:pt x="212" y="374"/>
                                  </a:lnTo>
                                  <a:lnTo>
                                    <a:pt x="212" y="370"/>
                                  </a:lnTo>
                                  <a:lnTo>
                                    <a:pt x="216" y="365"/>
                                  </a:lnTo>
                                  <a:lnTo>
                                    <a:pt x="216" y="360"/>
                                  </a:lnTo>
                                  <a:lnTo>
                                    <a:pt x="226" y="350"/>
                                  </a:lnTo>
                                  <a:lnTo>
                                    <a:pt x="226" y="346"/>
                                  </a:lnTo>
                                  <a:lnTo>
                                    <a:pt x="231" y="341"/>
                                  </a:lnTo>
                                  <a:lnTo>
                                    <a:pt x="231" y="336"/>
                                  </a:lnTo>
                                  <a:lnTo>
                                    <a:pt x="236" y="331"/>
                                  </a:lnTo>
                                  <a:lnTo>
                                    <a:pt x="236" y="326"/>
                                  </a:lnTo>
                                  <a:lnTo>
                                    <a:pt x="245" y="317"/>
                                  </a:lnTo>
                                  <a:lnTo>
                                    <a:pt x="245" y="312"/>
                                  </a:lnTo>
                                  <a:lnTo>
                                    <a:pt x="250" y="307"/>
                                  </a:lnTo>
                                  <a:lnTo>
                                    <a:pt x="250" y="302"/>
                                  </a:lnTo>
                                  <a:lnTo>
                                    <a:pt x="260" y="293"/>
                                  </a:lnTo>
                                  <a:lnTo>
                                    <a:pt x="260" y="288"/>
                                  </a:lnTo>
                                  <a:lnTo>
                                    <a:pt x="264" y="283"/>
                                  </a:lnTo>
                                  <a:lnTo>
                                    <a:pt x="264" y="278"/>
                                  </a:lnTo>
                                  <a:lnTo>
                                    <a:pt x="269" y="274"/>
                                  </a:lnTo>
                                  <a:lnTo>
                                    <a:pt x="269" y="269"/>
                                  </a:lnTo>
                                  <a:lnTo>
                                    <a:pt x="279" y="259"/>
                                  </a:lnTo>
                                  <a:lnTo>
                                    <a:pt x="279" y="254"/>
                                  </a:lnTo>
                                  <a:lnTo>
                                    <a:pt x="284" y="250"/>
                                  </a:lnTo>
                                  <a:lnTo>
                                    <a:pt x="284" y="245"/>
                                  </a:lnTo>
                                  <a:lnTo>
                                    <a:pt x="288" y="240"/>
                                  </a:lnTo>
                                  <a:lnTo>
                                    <a:pt x="288" y="235"/>
                                  </a:lnTo>
                                  <a:lnTo>
                                    <a:pt x="298" y="226"/>
                                  </a:lnTo>
                                  <a:lnTo>
                                    <a:pt x="298" y="221"/>
                                  </a:lnTo>
                                  <a:lnTo>
                                    <a:pt x="303" y="216"/>
                                  </a:lnTo>
                                  <a:lnTo>
                                    <a:pt x="303" y="211"/>
                                  </a:lnTo>
                                  <a:lnTo>
                                    <a:pt x="312" y="202"/>
                                  </a:lnTo>
                                  <a:lnTo>
                                    <a:pt x="312" y="197"/>
                                  </a:lnTo>
                                  <a:lnTo>
                                    <a:pt x="317" y="192"/>
                                  </a:lnTo>
                                  <a:lnTo>
                                    <a:pt x="317" y="187"/>
                                  </a:lnTo>
                                  <a:lnTo>
                                    <a:pt x="322" y="182"/>
                                  </a:lnTo>
                                  <a:lnTo>
                                    <a:pt x="322" y="178"/>
                                  </a:lnTo>
                                  <a:lnTo>
                                    <a:pt x="332" y="168"/>
                                  </a:lnTo>
                                  <a:lnTo>
                                    <a:pt x="332" y="163"/>
                                  </a:lnTo>
                                  <a:lnTo>
                                    <a:pt x="336" y="158"/>
                                  </a:lnTo>
                                  <a:lnTo>
                                    <a:pt x="336" y="154"/>
                                  </a:lnTo>
                                  <a:lnTo>
                                    <a:pt x="341" y="149"/>
                                  </a:lnTo>
                                  <a:lnTo>
                                    <a:pt x="341" y="144"/>
                                  </a:lnTo>
                                  <a:lnTo>
                                    <a:pt x="351" y="134"/>
                                  </a:lnTo>
                                  <a:lnTo>
                                    <a:pt x="351" y="130"/>
                                  </a:lnTo>
                                  <a:lnTo>
                                    <a:pt x="356" y="125"/>
                                  </a:lnTo>
                                  <a:lnTo>
                                    <a:pt x="356" y="120"/>
                                  </a:lnTo>
                                  <a:lnTo>
                                    <a:pt x="365" y="110"/>
                                  </a:lnTo>
                                  <a:lnTo>
                                    <a:pt x="365" y="106"/>
                                  </a:lnTo>
                                  <a:lnTo>
                                    <a:pt x="370" y="101"/>
                                  </a:lnTo>
                                  <a:lnTo>
                                    <a:pt x="370" y="96"/>
                                  </a:lnTo>
                                  <a:lnTo>
                                    <a:pt x="375" y="91"/>
                                  </a:lnTo>
                                  <a:lnTo>
                                    <a:pt x="375" y="86"/>
                                  </a:lnTo>
                                  <a:lnTo>
                                    <a:pt x="384" y="77"/>
                                  </a:lnTo>
                                  <a:lnTo>
                                    <a:pt x="384" y="72"/>
                                  </a:lnTo>
                                  <a:lnTo>
                                    <a:pt x="389" y="67"/>
                                  </a:lnTo>
                                  <a:lnTo>
                                    <a:pt x="389" y="62"/>
                                  </a:lnTo>
                                  <a:lnTo>
                                    <a:pt x="394" y="58"/>
                                  </a:lnTo>
                                  <a:lnTo>
                                    <a:pt x="394" y="53"/>
                                  </a:lnTo>
                                  <a:lnTo>
                                    <a:pt x="404" y="43"/>
                                  </a:lnTo>
                                  <a:lnTo>
                                    <a:pt x="404" y="38"/>
                                  </a:lnTo>
                                  <a:lnTo>
                                    <a:pt x="408" y="34"/>
                                  </a:lnTo>
                                  <a:lnTo>
                                    <a:pt x="408" y="29"/>
                                  </a:lnTo>
                                  <a:lnTo>
                                    <a:pt x="413" y="24"/>
                                  </a:lnTo>
                                  <a:lnTo>
                                    <a:pt x="413" y="19"/>
                                  </a:lnTo>
                                  <a:lnTo>
                                    <a:pt x="423" y="10"/>
                                  </a:lnTo>
                                  <a:lnTo>
                                    <a:pt x="423" y="5"/>
                                  </a:lnTo>
                                  <a:lnTo>
                                    <a:pt x="4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4"/>
                          <wps:cNvSpPr>
                            <a:spLocks/>
                          </wps:cNvSpPr>
                          <wps:spPr bwMode="auto">
                            <a:xfrm>
                              <a:off x="4205" y="1388"/>
                              <a:ext cx="528" cy="912"/>
                            </a:xfrm>
                            <a:custGeom>
                              <a:avLst/>
                              <a:gdLst>
                                <a:gd name="T0" fmla="*/ 5 w 528"/>
                                <a:gd name="T1" fmla="*/ 902 h 912"/>
                                <a:gd name="T2" fmla="*/ 14 w 528"/>
                                <a:gd name="T3" fmla="*/ 888 h 912"/>
                                <a:gd name="T4" fmla="*/ 19 w 528"/>
                                <a:gd name="T5" fmla="*/ 873 h 912"/>
                                <a:gd name="T6" fmla="*/ 34 w 528"/>
                                <a:gd name="T7" fmla="*/ 854 h 912"/>
                                <a:gd name="T8" fmla="*/ 38 w 528"/>
                                <a:gd name="T9" fmla="*/ 840 h 912"/>
                                <a:gd name="T10" fmla="*/ 53 w 528"/>
                                <a:gd name="T11" fmla="*/ 821 h 912"/>
                                <a:gd name="T12" fmla="*/ 58 w 528"/>
                                <a:gd name="T13" fmla="*/ 806 h 912"/>
                                <a:gd name="T14" fmla="*/ 72 w 528"/>
                                <a:gd name="T15" fmla="*/ 787 h 912"/>
                                <a:gd name="T16" fmla="*/ 77 w 528"/>
                                <a:gd name="T17" fmla="*/ 773 h 912"/>
                                <a:gd name="T18" fmla="*/ 91 w 528"/>
                                <a:gd name="T19" fmla="*/ 753 h 912"/>
                                <a:gd name="T20" fmla="*/ 101 w 528"/>
                                <a:gd name="T21" fmla="*/ 734 h 912"/>
                                <a:gd name="T22" fmla="*/ 110 w 528"/>
                                <a:gd name="T23" fmla="*/ 720 h 912"/>
                                <a:gd name="T24" fmla="*/ 120 w 528"/>
                                <a:gd name="T25" fmla="*/ 701 h 912"/>
                                <a:gd name="T26" fmla="*/ 130 w 528"/>
                                <a:gd name="T27" fmla="*/ 686 h 912"/>
                                <a:gd name="T28" fmla="*/ 139 w 528"/>
                                <a:gd name="T29" fmla="*/ 667 h 912"/>
                                <a:gd name="T30" fmla="*/ 154 w 528"/>
                                <a:gd name="T31" fmla="*/ 648 h 912"/>
                                <a:gd name="T32" fmla="*/ 158 w 528"/>
                                <a:gd name="T33" fmla="*/ 633 h 912"/>
                                <a:gd name="T34" fmla="*/ 173 w 528"/>
                                <a:gd name="T35" fmla="*/ 614 h 912"/>
                                <a:gd name="T36" fmla="*/ 178 w 528"/>
                                <a:gd name="T37" fmla="*/ 600 h 912"/>
                                <a:gd name="T38" fmla="*/ 192 w 528"/>
                                <a:gd name="T39" fmla="*/ 581 h 912"/>
                                <a:gd name="T40" fmla="*/ 197 w 528"/>
                                <a:gd name="T41" fmla="*/ 566 h 912"/>
                                <a:gd name="T42" fmla="*/ 211 w 528"/>
                                <a:gd name="T43" fmla="*/ 547 h 912"/>
                                <a:gd name="T44" fmla="*/ 216 w 528"/>
                                <a:gd name="T45" fmla="*/ 533 h 912"/>
                                <a:gd name="T46" fmla="*/ 230 w 528"/>
                                <a:gd name="T47" fmla="*/ 513 h 912"/>
                                <a:gd name="T48" fmla="*/ 235 w 528"/>
                                <a:gd name="T49" fmla="*/ 499 h 912"/>
                                <a:gd name="T50" fmla="*/ 250 w 528"/>
                                <a:gd name="T51" fmla="*/ 480 h 912"/>
                                <a:gd name="T52" fmla="*/ 259 w 528"/>
                                <a:gd name="T53" fmla="*/ 461 h 912"/>
                                <a:gd name="T54" fmla="*/ 269 w 528"/>
                                <a:gd name="T55" fmla="*/ 446 h 912"/>
                                <a:gd name="T56" fmla="*/ 278 w 528"/>
                                <a:gd name="T57" fmla="*/ 427 h 912"/>
                                <a:gd name="T58" fmla="*/ 288 w 528"/>
                                <a:gd name="T59" fmla="*/ 412 h 912"/>
                                <a:gd name="T60" fmla="*/ 298 w 528"/>
                                <a:gd name="T61" fmla="*/ 393 h 912"/>
                                <a:gd name="T62" fmla="*/ 312 w 528"/>
                                <a:gd name="T63" fmla="*/ 374 h 912"/>
                                <a:gd name="T64" fmla="*/ 317 w 528"/>
                                <a:gd name="T65" fmla="*/ 360 h 912"/>
                                <a:gd name="T66" fmla="*/ 331 w 528"/>
                                <a:gd name="T67" fmla="*/ 340 h 912"/>
                                <a:gd name="T68" fmla="*/ 336 w 528"/>
                                <a:gd name="T69" fmla="*/ 326 h 912"/>
                                <a:gd name="T70" fmla="*/ 350 w 528"/>
                                <a:gd name="T71" fmla="*/ 307 h 912"/>
                                <a:gd name="T72" fmla="*/ 355 w 528"/>
                                <a:gd name="T73" fmla="*/ 292 h 912"/>
                                <a:gd name="T74" fmla="*/ 370 w 528"/>
                                <a:gd name="T75" fmla="*/ 273 h 912"/>
                                <a:gd name="T76" fmla="*/ 374 w 528"/>
                                <a:gd name="T77" fmla="*/ 259 h 912"/>
                                <a:gd name="T78" fmla="*/ 389 w 528"/>
                                <a:gd name="T79" fmla="*/ 240 h 912"/>
                                <a:gd name="T80" fmla="*/ 394 w 528"/>
                                <a:gd name="T81" fmla="*/ 225 h 912"/>
                                <a:gd name="T82" fmla="*/ 408 w 528"/>
                                <a:gd name="T83" fmla="*/ 206 h 912"/>
                                <a:gd name="T84" fmla="*/ 418 w 528"/>
                                <a:gd name="T85" fmla="*/ 187 h 912"/>
                                <a:gd name="T86" fmla="*/ 427 w 528"/>
                                <a:gd name="T87" fmla="*/ 172 h 912"/>
                                <a:gd name="T88" fmla="*/ 437 w 528"/>
                                <a:gd name="T89" fmla="*/ 153 h 912"/>
                                <a:gd name="T90" fmla="*/ 446 w 528"/>
                                <a:gd name="T91" fmla="*/ 139 h 912"/>
                                <a:gd name="T92" fmla="*/ 456 w 528"/>
                                <a:gd name="T93" fmla="*/ 120 h 912"/>
                                <a:gd name="T94" fmla="*/ 470 w 528"/>
                                <a:gd name="T95" fmla="*/ 100 h 912"/>
                                <a:gd name="T96" fmla="*/ 475 w 528"/>
                                <a:gd name="T97" fmla="*/ 86 h 912"/>
                                <a:gd name="T98" fmla="*/ 490 w 528"/>
                                <a:gd name="T99" fmla="*/ 67 h 912"/>
                                <a:gd name="T100" fmla="*/ 494 w 528"/>
                                <a:gd name="T101" fmla="*/ 52 h 912"/>
                                <a:gd name="T102" fmla="*/ 509 w 528"/>
                                <a:gd name="T103" fmla="*/ 33 h 912"/>
                                <a:gd name="T104" fmla="*/ 514 w 528"/>
                                <a:gd name="T105" fmla="*/ 19 h 912"/>
                                <a:gd name="T106" fmla="*/ 528 w 528"/>
                                <a:gd name="T107"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8" h="912">
                                  <a:moveTo>
                                    <a:pt x="0" y="912"/>
                                  </a:moveTo>
                                  <a:lnTo>
                                    <a:pt x="0" y="907"/>
                                  </a:lnTo>
                                  <a:lnTo>
                                    <a:pt x="5" y="902"/>
                                  </a:lnTo>
                                  <a:lnTo>
                                    <a:pt x="5" y="897"/>
                                  </a:lnTo>
                                  <a:lnTo>
                                    <a:pt x="10" y="893"/>
                                  </a:lnTo>
                                  <a:lnTo>
                                    <a:pt x="14" y="888"/>
                                  </a:lnTo>
                                  <a:lnTo>
                                    <a:pt x="14" y="883"/>
                                  </a:lnTo>
                                  <a:lnTo>
                                    <a:pt x="19" y="878"/>
                                  </a:lnTo>
                                  <a:lnTo>
                                    <a:pt x="19" y="873"/>
                                  </a:lnTo>
                                  <a:lnTo>
                                    <a:pt x="29" y="864"/>
                                  </a:lnTo>
                                  <a:lnTo>
                                    <a:pt x="29" y="859"/>
                                  </a:lnTo>
                                  <a:lnTo>
                                    <a:pt x="34" y="854"/>
                                  </a:lnTo>
                                  <a:lnTo>
                                    <a:pt x="34" y="849"/>
                                  </a:lnTo>
                                  <a:lnTo>
                                    <a:pt x="38" y="845"/>
                                  </a:lnTo>
                                  <a:lnTo>
                                    <a:pt x="38" y="840"/>
                                  </a:lnTo>
                                  <a:lnTo>
                                    <a:pt x="48" y="830"/>
                                  </a:lnTo>
                                  <a:lnTo>
                                    <a:pt x="48" y="825"/>
                                  </a:lnTo>
                                  <a:lnTo>
                                    <a:pt x="53" y="821"/>
                                  </a:lnTo>
                                  <a:lnTo>
                                    <a:pt x="53" y="816"/>
                                  </a:lnTo>
                                  <a:lnTo>
                                    <a:pt x="58" y="811"/>
                                  </a:lnTo>
                                  <a:lnTo>
                                    <a:pt x="58" y="806"/>
                                  </a:lnTo>
                                  <a:lnTo>
                                    <a:pt x="67" y="797"/>
                                  </a:lnTo>
                                  <a:lnTo>
                                    <a:pt x="67" y="792"/>
                                  </a:lnTo>
                                  <a:lnTo>
                                    <a:pt x="72" y="787"/>
                                  </a:lnTo>
                                  <a:lnTo>
                                    <a:pt x="72" y="782"/>
                                  </a:lnTo>
                                  <a:lnTo>
                                    <a:pt x="77" y="777"/>
                                  </a:lnTo>
                                  <a:lnTo>
                                    <a:pt x="77" y="773"/>
                                  </a:lnTo>
                                  <a:lnTo>
                                    <a:pt x="86" y="763"/>
                                  </a:lnTo>
                                  <a:lnTo>
                                    <a:pt x="86" y="758"/>
                                  </a:lnTo>
                                  <a:lnTo>
                                    <a:pt x="91" y="753"/>
                                  </a:lnTo>
                                  <a:lnTo>
                                    <a:pt x="91" y="749"/>
                                  </a:lnTo>
                                  <a:lnTo>
                                    <a:pt x="101" y="739"/>
                                  </a:lnTo>
                                  <a:lnTo>
                                    <a:pt x="101" y="734"/>
                                  </a:lnTo>
                                  <a:lnTo>
                                    <a:pt x="106" y="729"/>
                                  </a:lnTo>
                                  <a:lnTo>
                                    <a:pt x="106" y="725"/>
                                  </a:lnTo>
                                  <a:lnTo>
                                    <a:pt x="110" y="720"/>
                                  </a:lnTo>
                                  <a:lnTo>
                                    <a:pt x="110" y="715"/>
                                  </a:lnTo>
                                  <a:lnTo>
                                    <a:pt x="120" y="705"/>
                                  </a:lnTo>
                                  <a:lnTo>
                                    <a:pt x="120" y="701"/>
                                  </a:lnTo>
                                  <a:lnTo>
                                    <a:pt x="125" y="696"/>
                                  </a:lnTo>
                                  <a:lnTo>
                                    <a:pt x="125" y="691"/>
                                  </a:lnTo>
                                  <a:lnTo>
                                    <a:pt x="130" y="686"/>
                                  </a:lnTo>
                                  <a:lnTo>
                                    <a:pt x="130" y="681"/>
                                  </a:lnTo>
                                  <a:lnTo>
                                    <a:pt x="139" y="672"/>
                                  </a:lnTo>
                                  <a:lnTo>
                                    <a:pt x="139" y="667"/>
                                  </a:lnTo>
                                  <a:lnTo>
                                    <a:pt x="144" y="662"/>
                                  </a:lnTo>
                                  <a:lnTo>
                                    <a:pt x="144" y="657"/>
                                  </a:lnTo>
                                  <a:lnTo>
                                    <a:pt x="154" y="648"/>
                                  </a:lnTo>
                                  <a:lnTo>
                                    <a:pt x="154" y="643"/>
                                  </a:lnTo>
                                  <a:lnTo>
                                    <a:pt x="158" y="638"/>
                                  </a:lnTo>
                                  <a:lnTo>
                                    <a:pt x="158" y="633"/>
                                  </a:lnTo>
                                  <a:lnTo>
                                    <a:pt x="163" y="629"/>
                                  </a:lnTo>
                                  <a:lnTo>
                                    <a:pt x="163" y="624"/>
                                  </a:lnTo>
                                  <a:lnTo>
                                    <a:pt x="173" y="614"/>
                                  </a:lnTo>
                                  <a:lnTo>
                                    <a:pt x="173" y="609"/>
                                  </a:lnTo>
                                  <a:lnTo>
                                    <a:pt x="178" y="605"/>
                                  </a:lnTo>
                                  <a:lnTo>
                                    <a:pt x="178" y="600"/>
                                  </a:lnTo>
                                  <a:lnTo>
                                    <a:pt x="182" y="595"/>
                                  </a:lnTo>
                                  <a:lnTo>
                                    <a:pt x="182" y="590"/>
                                  </a:lnTo>
                                  <a:lnTo>
                                    <a:pt x="192" y="581"/>
                                  </a:lnTo>
                                  <a:lnTo>
                                    <a:pt x="192" y="576"/>
                                  </a:lnTo>
                                  <a:lnTo>
                                    <a:pt x="197" y="571"/>
                                  </a:lnTo>
                                  <a:lnTo>
                                    <a:pt x="197" y="566"/>
                                  </a:lnTo>
                                  <a:lnTo>
                                    <a:pt x="206" y="557"/>
                                  </a:lnTo>
                                  <a:lnTo>
                                    <a:pt x="206" y="552"/>
                                  </a:lnTo>
                                  <a:lnTo>
                                    <a:pt x="211" y="547"/>
                                  </a:lnTo>
                                  <a:lnTo>
                                    <a:pt x="211" y="542"/>
                                  </a:lnTo>
                                  <a:lnTo>
                                    <a:pt x="216" y="537"/>
                                  </a:lnTo>
                                  <a:lnTo>
                                    <a:pt x="216" y="533"/>
                                  </a:lnTo>
                                  <a:lnTo>
                                    <a:pt x="226" y="523"/>
                                  </a:lnTo>
                                  <a:lnTo>
                                    <a:pt x="226" y="518"/>
                                  </a:lnTo>
                                  <a:lnTo>
                                    <a:pt x="230" y="513"/>
                                  </a:lnTo>
                                  <a:lnTo>
                                    <a:pt x="230" y="509"/>
                                  </a:lnTo>
                                  <a:lnTo>
                                    <a:pt x="235" y="504"/>
                                  </a:lnTo>
                                  <a:lnTo>
                                    <a:pt x="235" y="499"/>
                                  </a:lnTo>
                                  <a:lnTo>
                                    <a:pt x="245" y="489"/>
                                  </a:lnTo>
                                  <a:lnTo>
                                    <a:pt x="245" y="485"/>
                                  </a:lnTo>
                                  <a:lnTo>
                                    <a:pt x="250" y="480"/>
                                  </a:lnTo>
                                  <a:lnTo>
                                    <a:pt x="250" y="475"/>
                                  </a:lnTo>
                                  <a:lnTo>
                                    <a:pt x="259" y="465"/>
                                  </a:lnTo>
                                  <a:lnTo>
                                    <a:pt x="259" y="461"/>
                                  </a:lnTo>
                                  <a:lnTo>
                                    <a:pt x="264" y="456"/>
                                  </a:lnTo>
                                  <a:lnTo>
                                    <a:pt x="264" y="451"/>
                                  </a:lnTo>
                                  <a:lnTo>
                                    <a:pt x="269" y="446"/>
                                  </a:lnTo>
                                  <a:lnTo>
                                    <a:pt x="269" y="441"/>
                                  </a:lnTo>
                                  <a:lnTo>
                                    <a:pt x="278" y="432"/>
                                  </a:lnTo>
                                  <a:lnTo>
                                    <a:pt x="278" y="427"/>
                                  </a:lnTo>
                                  <a:lnTo>
                                    <a:pt x="283" y="422"/>
                                  </a:lnTo>
                                  <a:lnTo>
                                    <a:pt x="283" y="417"/>
                                  </a:lnTo>
                                  <a:lnTo>
                                    <a:pt x="288" y="412"/>
                                  </a:lnTo>
                                  <a:lnTo>
                                    <a:pt x="288" y="408"/>
                                  </a:lnTo>
                                  <a:lnTo>
                                    <a:pt x="298" y="398"/>
                                  </a:lnTo>
                                  <a:lnTo>
                                    <a:pt x="298" y="393"/>
                                  </a:lnTo>
                                  <a:lnTo>
                                    <a:pt x="302" y="388"/>
                                  </a:lnTo>
                                  <a:lnTo>
                                    <a:pt x="302" y="384"/>
                                  </a:lnTo>
                                  <a:lnTo>
                                    <a:pt x="312" y="374"/>
                                  </a:lnTo>
                                  <a:lnTo>
                                    <a:pt x="312" y="369"/>
                                  </a:lnTo>
                                  <a:lnTo>
                                    <a:pt x="317" y="364"/>
                                  </a:lnTo>
                                  <a:lnTo>
                                    <a:pt x="317" y="360"/>
                                  </a:lnTo>
                                  <a:lnTo>
                                    <a:pt x="322" y="355"/>
                                  </a:lnTo>
                                  <a:lnTo>
                                    <a:pt x="322" y="350"/>
                                  </a:lnTo>
                                  <a:lnTo>
                                    <a:pt x="331" y="340"/>
                                  </a:lnTo>
                                  <a:lnTo>
                                    <a:pt x="331" y="336"/>
                                  </a:lnTo>
                                  <a:lnTo>
                                    <a:pt x="336" y="331"/>
                                  </a:lnTo>
                                  <a:lnTo>
                                    <a:pt x="336" y="326"/>
                                  </a:lnTo>
                                  <a:lnTo>
                                    <a:pt x="341" y="321"/>
                                  </a:lnTo>
                                  <a:lnTo>
                                    <a:pt x="341" y="316"/>
                                  </a:lnTo>
                                  <a:lnTo>
                                    <a:pt x="350" y="307"/>
                                  </a:lnTo>
                                  <a:lnTo>
                                    <a:pt x="350" y="302"/>
                                  </a:lnTo>
                                  <a:lnTo>
                                    <a:pt x="355" y="297"/>
                                  </a:lnTo>
                                  <a:lnTo>
                                    <a:pt x="355" y="292"/>
                                  </a:lnTo>
                                  <a:lnTo>
                                    <a:pt x="365" y="283"/>
                                  </a:lnTo>
                                  <a:lnTo>
                                    <a:pt x="365" y="278"/>
                                  </a:lnTo>
                                  <a:lnTo>
                                    <a:pt x="370" y="273"/>
                                  </a:lnTo>
                                  <a:lnTo>
                                    <a:pt x="370" y="268"/>
                                  </a:lnTo>
                                  <a:lnTo>
                                    <a:pt x="374" y="264"/>
                                  </a:lnTo>
                                  <a:lnTo>
                                    <a:pt x="374" y="259"/>
                                  </a:lnTo>
                                  <a:lnTo>
                                    <a:pt x="384" y="249"/>
                                  </a:lnTo>
                                  <a:lnTo>
                                    <a:pt x="384" y="244"/>
                                  </a:lnTo>
                                  <a:lnTo>
                                    <a:pt x="389" y="240"/>
                                  </a:lnTo>
                                  <a:lnTo>
                                    <a:pt x="389" y="235"/>
                                  </a:lnTo>
                                  <a:lnTo>
                                    <a:pt x="394" y="230"/>
                                  </a:lnTo>
                                  <a:lnTo>
                                    <a:pt x="394" y="225"/>
                                  </a:lnTo>
                                  <a:lnTo>
                                    <a:pt x="403" y="216"/>
                                  </a:lnTo>
                                  <a:lnTo>
                                    <a:pt x="403" y="211"/>
                                  </a:lnTo>
                                  <a:lnTo>
                                    <a:pt x="408" y="206"/>
                                  </a:lnTo>
                                  <a:lnTo>
                                    <a:pt x="408" y="201"/>
                                  </a:lnTo>
                                  <a:lnTo>
                                    <a:pt x="418" y="192"/>
                                  </a:lnTo>
                                  <a:lnTo>
                                    <a:pt x="418" y="187"/>
                                  </a:lnTo>
                                  <a:lnTo>
                                    <a:pt x="422" y="182"/>
                                  </a:lnTo>
                                  <a:lnTo>
                                    <a:pt x="422" y="177"/>
                                  </a:lnTo>
                                  <a:lnTo>
                                    <a:pt x="427" y="172"/>
                                  </a:lnTo>
                                  <a:lnTo>
                                    <a:pt x="427" y="168"/>
                                  </a:lnTo>
                                  <a:lnTo>
                                    <a:pt x="437" y="158"/>
                                  </a:lnTo>
                                  <a:lnTo>
                                    <a:pt x="437" y="153"/>
                                  </a:lnTo>
                                  <a:lnTo>
                                    <a:pt x="442" y="148"/>
                                  </a:lnTo>
                                  <a:lnTo>
                                    <a:pt x="442" y="144"/>
                                  </a:lnTo>
                                  <a:lnTo>
                                    <a:pt x="446" y="139"/>
                                  </a:lnTo>
                                  <a:lnTo>
                                    <a:pt x="446" y="134"/>
                                  </a:lnTo>
                                  <a:lnTo>
                                    <a:pt x="456" y="124"/>
                                  </a:lnTo>
                                  <a:lnTo>
                                    <a:pt x="456" y="120"/>
                                  </a:lnTo>
                                  <a:lnTo>
                                    <a:pt x="461" y="115"/>
                                  </a:lnTo>
                                  <a:lnTo>
                                    <a:pt x="461" y="110"/>
                                  </a:lnTo>
                                  <a:lnTo>
                                    <a:pt x="470" y="100"/>
                                  </a:lnTo>
                                  <a:lnTo>
                                    <a:pt x="470" y="96"/>
                                  </a:lnTo>
                                  <a:lnTo>
                                    <a:pt x="475" y="91"/>
                                  </a:lnTo>
                                  <a:lnTo>
                                    <a:pt x="475" y="86"/>
                                  </a:lnTo>
                                  <a:lnTo>
                                    <a:pt x="480" y="81"/>
                                  </a:lnTo>
                                  <a:lnTo>
                                    <a:pt x="480" y="76"/>
                                  </a:lnTo>
                                  <a:lnTo>
                                    <a:pt x="490" y="67"/>
                                  </a:lnTo>
                                  <a:lnTo>
                                    <a:pt x="490" y="62"/>
                                  </a:lnTo>
                                  <a:lnTo>
                                    <a:pt x="494" y="57"/>
                                  </a:lnTo>
                                  <a:lnTo>
                                    <a:pt x="494" y="52"/>
                                  </a:lnTo>
                                  <a:lnTo>
                                    <a:pt x="499" y="48"/>
                                  </a:lnTo>
                                  <a:lnTo>
                                    <a:pt x="499" y="43"/>
                                  </a:lnTo>
                                  <a:lnTo>
                                    <a:pt x="509" y="33"/>
                                  </a:lnTo>
                                  <a:lnTo>
                                    <a:pt x="509" y="28"/>
                                  </a:lnTo>
                                  <a:lnTo>
                                    <a:pt x="514" y="24"/>
                                  </a:lnTo>
                                  <a:lnTo>
                                    <a:pt x="514" y="19"/>
                                  </a:lnTo>
                                  <a:lnTo>
                                    <a:pt x="523" y="9"/>
                                  </a:lnTo>
                                  <a:lnTo>
                                    <a:pt x="523" y="4"/>
                                  </a:lnTo>
                                  <a:lnTo>
                                    <a:pt x="5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5"/>
                          <wps:cNvSpPr>
                            <a:spLocks/>
                          </wps:cNvSpPr>
                          <wps:spPr bwMode="auto">
                            <a:xfrm>
                              <a:off x="4143" y="2492"/>
                              <a:ext cx="14" cy="24"/>
                            </a:xfrm>
                            <a:custGeom>
                              <a:avLst/>
                              <a:gdLst>
                                <a:gd name="T0" fmla="*/ 0 w 14"/>
                                <a:gd name="T1" fmla="*/ 24 h 24"/>
                                <a:gd name="T2" fmla="*/ 4 w 14"/>
                                <a:gd name="T3" fmla="*/ 19 h 24"/>
                                <a:gd name="T4" fmla="*/ 4 w 14"/>
                                <a:gd name="T5" fmla="*/ 14 h 24"/>
                                <a:gd name="T6" fmla="*/ 9 w 14"/>
                                <a:gd name="T7" fmla="*/ 9 h 24"/>
                                <a:gd name="T8" fmla="*/ 9 w 14"/>
                                <a:gd name="T9" fmla="*/ 5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4" y="19"/>
                                  </a:lnTo>
                                  <a:lnTo>
                                    <a:pt x="4" y="14"/>
                                  </a:lnTo>
                                  <a:lnTo>
                                    <a:pt x="9" y="9"/>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6"/>
                          <wps:cNvSpPr>
                            <a:spLocks/>
                          </wps:cNvSpPr>
                          <wps:spPr bwMode="auto">
                            <a:xfrm>
                              <a:off x="4258" y="1354"/>
                              <a:ext cx="557" cy="960"/>
                            </a:xfrm>
                            <a:custGeom>
                              <a:avLst/>
                              <a:gdLst>
                                <a:gd name="T0" fmla="*/ 5 w 557"/>
                                <a:gd name="T1" fmla="*/ 951 h 960"/>
                                <a:gd name="T2" fmla="*/ 19 w 557"/>
                                <a:gd name="T3" fmla="*/ 931 h 960"/>
                                <a:gd name="T4" fmla="*/ 24 w 557"/>
                                <a:gd name="T5" fmla="*/ 917 h 960"/>
                                <a:gd name="T6" fmla="*/ 38 w 557"/>
                                <a:gd name="T7" fmla="*/ 898 h 960"/>
                                <a:gd name="T8" fmla="*/ 43 w 557"/>
                                <a:gd name="T9" fmla="*/ 883 h 960"/>
                                <a:gd name="T10" fmla="*/ 57 w 557"/>
                                <a:gd name="T11" fmla="*/ 864 h 960"/>
                                <a:gd name="T12" fmla="*/ 67 w 557"/>
                                <a:gd name="T13" fmla="*/ 845 h 960"/>
                                <a:gd name="T14" fmla="*/ 77 w 557"/>
                                <a:gd name="T15" fmla="*/ 831 h 960"/>
                                <a:gd name="T16" fmla="*/ 86 w 557"/>
                                <a:gd name="T17" fmla="*/ 811 h 960"/>
                                <a:gd name="T18" fmla="*/ 96 w 557"/>
                                <a:gd name="T19" fmla="*/ 797 h 960"/>
                                <a:gd name="T20" fmla="*/ 105 w 557"/>
                                <a:gd name="T21" fmla="*/ 778 h 960"/>
                                <a:gd name="T22" fmla="*/ 120 w 557"/>
                                <a:gd name="T23" fmla="*/ 759 h 960"/>
                                <a:gd name="T24" fmla="*/ 125 w 557"/>
                                <a:gd name="T25" fmla="*/ 744 h 960"/>
                                <a:gd name="T26" fmla="*/ 139 w 557"/>
                                <a:gd name="T27" fmla="*/ 725 h 960"/>
                                <a:gd name="T28" fmla="*/ 144 w 557"/>
                                <a:gd name="T29" fmla="*/ 711 h 960"/>
                                <a:gd name="T30" fmla="*/ 158 w 557"/>
                                <a:gd name="T31" fmla="*/ 691 h 960"/>
                                <a:gd name="T32" fmla="*/ 163 w 557"/>
                                <a:gd name="T33" fmla="*/ 677 h 960"/>
                                <a:gd name="T34" fmla="*/ 177 w 557"/>
                                <a:gd name="T35" fmla="*/ 658 h 960"/>
                                <a:gd name="T36" fmla="*/ 182 w 557"/>
                                <a:gd name="T37" fmla="*/ 643 h 960"/>
                                <a:gd name="T38" fmla="*/ 197 w 557"/>
                                <a:gd name="T39" fmla="*/ 624 h 960"/>
                                <a:gd name="T40" fmla="*/ 201 w 557"/>
                                <a:gd name="T41" fmla="*/ 610 h 960"/>
                                <a:gd name="T42" fmla="*/ 216 w 557"/>
                                <a:gd name="T43" fmla="*/ 591 h 960"/>
                                <a:gd name="T44" fmla="*/ 221 w 557"/>
                                <a:gd name="T45" fmla="*/ 576 h 960"/>
                                <a:gd name="T46" fmla="*/ 235 w 557"/>
                                <a:gd name="T47" fmla="*/ 557 h 960"/>
                                <a:gd name="T48" fmla="*/ 245 w 557"/>
                                <a:gd name="T49" fmla="*/ 538 h 960"/>
                                <a:gd name="T50" fmla="*/ 254 w 557"/>
                                <a:gd name="T51" fmla="*/ 523 h 960"/>
                                <a:gd name="T52" fmla="*/ 264 w 557"/>
                                <a:gd name="T53" fmla="*/ 504 h 960"/>
                                <a:gd name="T54" fmla="*/ 273 w 557"/>
                                <a:gd name="T55" fmla="*/ 490 h 960"/>
                                <a:gd name="T56" fmla="*/ 283 w 557"/>
                                <a:gd name="T57" fmla="*/ 470 h 960"/>
                                <a:gd name="T58" fmla="*/ 293 w 557"/>
                                <a:gd name="T59" fmla="*/ 456 h 960"/>
                                <a:gd name="T60" fmla="*/ 302 w 557"/>
                                <a:gd name="T61" fmla="*/ 437 h 960"/>
                                <a:gd name="T62" fmla="*/ 317 w 557"/>
                                <a:gd name="T63" fmla="*/ 418 h 960"/>
                                <a:gd name="T64" fmla="*/ 321 w 557"/>
                                <a:gd name="T65" fmla="*/ 403 h 960"/>
                                <a:gd name="T66" fmla="*/ 336 w 557"/>
                                <a:gd name="T67" fmla="*/ 384 h 960"/>
                                <a:gd name="T68" fmla="*/ 341 w 557"/>
                                <a:gd name="T69" fmla="*/ 370 h 960"/>
                                <a:gd name="T70" fmla="*/ 355 w 557"/>
                                <a:gd name="T71" fmla="*/ 350 h 960"/>
                                <a:gd name="T72" fmla="*/ 360 w 557"/>
                                <a:gd name="T73" fmla="*/ 336 h 960"/>
                                <a:gd name="T74" fmla="*/ 374 w 557"/>
                                <a:gd name="T75" fmla="*/ 317 h 960"/>
                                <a:gd name="T76" fmla="*/ 379 w 557"/>
                                <a:gd name="T77" fmla="*/ 302 h 960"/>
                                <a:gd name="T78" fmla="*/ 393 w 557"/>
                                <a:gd name="T79" fmla="*/ 283 h 960"/>
                                <a:gd name="T80" fmla="*/ 398 w 557"/>
                                <a:gd name="T81" fmla="*/ 269 h 960"/>
                                <a:gd name="T82" fmla="*/ 413 w 557"/>
                                <a:gd name="T83" fmla="*/ 250 h 960"/>
                                <a:gd name="T84" fmla="*/ 422 w 557"/>
                                <a:gd name="T85" fmla="*/ 230 h 960"/>
                                <a:gd name="T86" fmla="*/ 432 w 557"/>
                                <a:gd name="T87" fmla="*/ 216 h 960"/>
                                <a:gd name="T88" fmla="*/ 441 w 557"/>
                                <a:gd name="T89" fmla="*/ 197 h 960"/>
                                <a:gd name="T90" fmla="*/ 451 w 557"/>
                                <a:gd name="T91" fmla="*/ 182 h 960"/>
                                <a:gd name="T92" fmla="*/ 461 w 557"/>
                                <a:gd name="T93" fmla="*/ 163 h 960"/>
                                <a:gd name="T94" fmla="*/ 470 w 557"/>
                                <a:gd name="T95" fmla="*/ 149 h 960"/>
                                <a:gd name="T96" fmla="*/ 480 w 557"/>
                                <a:gd name="T97" fmla="*/ 130 h 960"/>
                                <a:gd name="T98" fmla="*/ 494 w 557"/>
                                <a:gd name="T99" fmla="*/ 110 h 960"/>
                                <a:gd name="T100" fmla="*/ 499 w 557"/>
                                <a:gd name="T101" fmla="*/ 96 h 960"/>
                                <a:gd name="T102" fmla="*/ 513 w 557"/>
                                <a:gd name="T103" fmla="*/ 77 h 960"/>
                                <a:gd name="T104" fmla="*/ 518 w 557"/>
                                <a:gd name="T105" fmla="*/ 62 h 960"/>
                                <a:gd name="T106" fmla="*/ 533 w 557"/>
                                <a:gd name="T107" fmla="*/ 43 h 960"/>
                                <a:gd name="T108" fmla="*/ 537 w 557"/>
                                <a:gd name="T109" fmla="*/ 29 h 960"/>
                                <a:gd name="T110" fmla="*/ 552 w 557"/>
                                <a:gd name="T111" fmla="*/ 1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7" h="960">
                                  <a:moveTo>
                                    <a:pt x="0" y="960"/>
                                  </a:moveTo>
                                  <a:lnTo>
                                    <a:pt x="5" y="955"/>
                                  </a:lnTo>
                                  <a:lnTo>
                                    <a:pt x="5" y="951"/>
                                  </a:lnTo>
                                  <a:lnTo>
                                    <a:pt x="14" y="941"/>
                                  </a:lnTo>
                                  <a:lnTo>
                                    <a:pt x="14" y="936"/>
                                  </a:lnTo>
                                  <a:lnTo>
                                    <a:pt x="19" y="931"/>
                                  </a:lnTo>
                                  <a:lnTo>
                                    <a:pt x="19" y="927"/>
                                  </a:lnTo>
                                  <a:lnTo>
                                    <a:pt x="24" y="922"/>
                                  </a:lnTo>
                                  <a:lnTo>
                                    <a:pt x="24" y="917"/>
                                  </a:lnTo>
                                  <a:lnTo>
                                    <a:pt x="33" y="907"/>
                                  </a:lnTo>
                                  <a:lnTo>
                                    <a:pt x="33" y="903"/>
                                  </a:lnTo>
                                  <a:lnTo>
                                    <a:pt x="38" y="898"/>
                                  </a:lnTo>
                                  <a:lnTo>
                                    <a:pt x="38" y="893"/>
                                  </a:lnTo>
                                  <a:lnTo>
                                    <a:pt x="43" y="888"/>
                                  </a:lnTo>
                                  <a:lnTo>
                                    <a:pt x="43" y="883"/>
                                  </a:lnTo>
                                  <a:lnTo>
                                    <a:pt x="53" y="874"/>
                                  </a:lnTo>
                                  <a:lnTo>
                                    <a:pt x="53" y="869"/>
                                  </a:lnTo>
                                  <a:lnTo>
                                    <a:pt x="57" y="864"/>
                                  </a:lnTo>
                                  <a:lnTo>
                                    <a:pt x="57" y="859"/>
                                  </a:lnTo>
                                  <a:lnTo>
                                    <a:pt x="67" y="850"/>
                                  </a:lnTo>
                                  <a:lnTo>
                                    <a:pt x="67" y="845"/>
                                  </a:lnTo>
                                  <a:lnTo>
                                    <a:pt x="72" y="840"/>
                                  </a:lnTo>
                                  <a:lnTo>
                                    <a:pt x="72" y="835"/>
                                  </a:lnTo>
                                  <a:lnTo>
                                    <a:pt x="77" y="831"/>
                                  </a:lnTo>
                                  <a:lnTo>
                                    <a:pt x="77" y="826"/>
                                  </a:lnTo>
                                  <a:lnTo>
                                    <a:pt x="86" y="816"/>
                                  </a:lnTo>
                                  <a:lnTo>
                                    <a:pt x="86" y="811"/>
                                  </a:lnTo>
                                  <a:lnTo>
                                    <a:pt x="91" y="807"/>
                                  </a:lnTo>
                                  <a:lnTo>
                                    <a:pt x="91" y="802"/>
                                  </a:lnTo>
                                  <a:lnTo>
                                    <a:pt x="96" y="797"/>
                                  </a:lnTo>
                                  <a:lnTo>
                                    <a:pt x="96" y="792"/>
                                  </a:lnTo>
                                  <a:lnTo>
                                    <a:pt x="105" y="783"/>
                                  </a:lnTo>
                                  <a:lnTo>
                                    <a:pt x="105" y="778"/>
                                  </a:lnTo>
                                  <a:lnTo>
                                    <a:pt x="110" y="773"/>
                                  </a:lnTo>
                                  <a:lnTo>
                                    <a:pt x="110" y="768"/>
                                  </a:lnTo>
                                  <a:lnTo>
                                    <a:pt x="120" y="759"/>
                                  </a:lnTo>
                                  <a:lnTo>
                                    <a:pt x="120" y="754"/>
                                  </a:lnTo>
                                  <a:lnTo>
                                    <a:pt x="125" y="749"/>
                                  </a:lnTo>
                                  <a:lnTo>
                                    <a:pt x="125" y="744"/>
                                  </a:lnTo>
                                  <a:lnTo>
                                    <a:pt x="129" y="739"/>
                                  </a:lnTo>
                                  <a:lnTo>
                                    <a:pt x="129" y="735"/>
                                  </a:lnTo>
                                  <a:lnTo>
                                    <a:pt x="139" y="725"/>
                                  </a:lnTo>
                                  <a:lnTo>
                                    <a:pt x="139" y="720"/>
                                  </a:lnTo>
                                  <a:lnTo>
                                    <a:pt x="144" y="715"/>
                                  </a:lnTo>
                                  <a:lnTo>
                                    <a:pt x="144" y="711"/>
                                  </a:lnTo>
                                  <a:lnTo>
                                    <a:pt x="149" y="706"/>
                                  </a:lnTo>
                                  <a:lnTo>
                                    <a:pt x="149" y="701"/>
                                  </a:lnTo>
                                  <a:lnTo>
                                    <a:pt x="158" y="691"/>
                                  </a:lnTo>
                                  <a:lnTo>
                                    <a:pt x="158" y="687"/>
                                  </a:lnTo>
                                  <a:lnTo>
                                    <a:pt x="163" y="682"/>
                                  </a:lnTo>
                                  <a:lnTo>
                                    <a:pt x="163" y="677"/>
                                  </a:lnTo>
                                  <a:lnTo>
                                    <a:pt x="168" y="672"/>
                                  </a:lnTo>
                                  <a:lnTo>
                                    <a:pt x="168" y="667"/>
                                  </a:lnTo>
                                  <a:lnTo>
                                    <a:pt x="177" y="658"/>
                                  </a:lnTo>
                                  <a:lnTo>
                                    <a:pt x="177" y="653"/>
                                  </a:lnTo>
                                  <a:lnTo>
                                    <a:pt x="182" y="648"/>
                                  </a:lnTo>
                                  <a:lnTo>
                                    <a:pt x="182" y="643"/>
                                  </a:lnTo>
                                  <a:lnTo>
                                    <a:pt x="192" y="634"/>
                                  </a:lnTo>
                                  <a:lnTo>
                                    <a:pt x="192" y="629"/>
                                  </a:lnTo>
                                  <a:lnTo>
                                    <a:pt x="197" y="624"/>
                                  </a:lnTo>
                                  <a:lnTo>
                                    <a:pt x="197" y="619"/>
                                  </a:lnTo>
                                  <a:lnTo>
                                    <a:pt x="201" y="615"/>
                                  </a:lnTo>
                                  <a:lnTo>
                                    <a:pt x="201" y="610"/>
                                  </a:lnTo>
                                  <a:lnTo>
                                    <a:pt x="211" y="600"/>
                                  </a:lnTo>
                                  <a:lnTo>
                                    <a:pt x="211" y="595"/>
                                  </a:lnTo>
                                  <a:lnTo>
                                    <a:pt x="216" y="591"/>
                                  </a:lnTo>
                                  <a:lnTo>
                                    <a:pt x="216" y="586"/>
                                  </a:lnTo>
                                  <a:lnTo>
                                    <a:pt x="221" y="581"/>
                                  </a:lnTo>
                                  <a:lnTo>
                                    <a:pt x="221" y="576"/>
                                  </a:lnTo>
                                  <a:lnTo>
                                    <a:pt x="230" y="567"/>
                                  </a:lnTo>
                                  <a:lnTo>
                                    <a:pt x="230" y="562"/>
                                  </a:lnTo>
                                  <a:lnTo>
                                    <a:pt x="235" y="557"/>
                                  </a:lnTo>
                                  <a:lnTo>
                                    <a:pt x="235" y="552"/>
                                  </a:lnTo>
                                  <a:lnTo>
                                    <a:pt x="245" y="543"/>
                                  </a:lnTo>
                                  <a:lnTo>
                                    <a:pt x="245" y="538"/>
                                  </a:lnTo>
                                  <a:lnTo>
                                    <a:pt x="249" y="533"/>
                                  </a:lnTo>
                                  <a:lnTo>
                                    <a:pt x="249" y="528"/>
                                  </a:lnTo>
                                  <a:lnTo>
                                    <a:pt x="254" y="523"/>
                                  </a:lnTo>
                                  <a:lnTo>
                                    <a:pt x="254" y="519"/>
                                  </a:lnTo>
                                  <a:lnTo>
                                    <a:pt x="264" y="509"/>
                                  </a:lnTo>
                                  <a:lnTo>
                                    <a:pt x="264" y="504"/>
                                  </a:lnTo>
                                  <a:lnTo>
                                    <a:pt x="269" y="499"/>
                                  </a:lnTo>
                                  <a:lnTo>
                                    <a:pt x="269" y="495"/>
                                  </a:lnTo>
                                  <a:lnTo>
                                    <a:pt x="273" y="490"/>
                                  </a:lnTo>
                                  <a:lnTo>
                                    <a:pt x="273" y="485"/>
                                  </a:lnTo>
                                  <a:lnTo>
                                    <a:pt x="283" y="475"/>
                                  </a:lnTo>
                                  <a:lnTo>
                                    <a:pt x="283" y="470"/>
                                  </a:lnTo>
                                  <a:lnTo>
                                    <a:pt x="288" y="466"/>
                                  </a:lnTo>
                                  <a:lnTo>
                                    <a:pt x="288" y="461"/>
                                  </a:lnTo>
                                  <a:lnTo>
                                    <a:pt x="293" y="456"/>
                                  </a:lnTo>
                                  <a:lnTo>
                                    <a:pt x="293" y="451"/>
                                  </a:lnTo>
                                  <a:lnTo>
                                    <a:pt x="302" y="442"/>
                                  </a:lnTo>
                                  <a:lnTo>
                                    <a:pt x="302" y="437"/>
                                  </a:lnTo>
                                  <a:lnTo>
                                    <a:pt x="307" y="432"/>
                                  </a:lnTo>
                                  <a:lnTo>
                                    <a:pt x="307" y="427"/>
                                  </a:lnTo>
                                  <a:lnTo>
                                    <a:pt x="317" y="418"/>
                                  </a:lnTo>
                                  <a:lnTo>
                                    <a:pt x="317" y="413"/>
                                  </a:lnTo>
                                  <a:lnTo>
                                    <a:pt x="321" y="408"/>
                                  </a:lnTo>
                                  <a:lnTo>
                                    <a:pt x="321" y="403"/>
                                  </a:lnTo>
                                  <a:lnTo>
                                    <a:pt x="326" y="398"/>
                                  </a:lnTo>
                                  <a:lnTo>
                                    <a:pt x="326" y="394"/>
                                  </a:lnTo>
                                  <a:lnTo>
                                    <a:pt x="336" y="384"/>
                                  </a:lnTo>
                                  <a:lnTo>
                                    <a:pt x="336" y="379"/>
                                  </a:lnTo>
                                  <a:lnTo>
                                    <a:pt x="341" y="374"/>
                                  </a:lnTo>
                                  <a:lnTo>
                                    <a:pt x="341" y="370"/>
                                  </a:lnTo>
                                  <a:lnTo>
                                    <a:pt x="345" y="365"/>
                                  </a:lnTo>
                                  <a:lnTo>
                                    <a:pt x="345" y="360"/>
                                  </a:lnTo>
                                  <a:lnTo>
                                    <a:pt x="355" y="350"/>
                                  </a:lnTo>
                                  <a:lnTo>
                                    <a:pt x="355" y="346"/>
                                  </a:lnTo>
                                  <a:lnTo>
                                    <a:pt x="360" y="341"/>
                                  </a:lnTo>
                                  <a:lnTo>
                                    <a:pt x="360" y="336"/>
                                  </a:lnTo>
                                  <a:lnTo>
                                    <a:pt x="369" y="326"/>
                                  </a:lnTo>
                                  <a:lnTo>
                                    <a:pt x="369" y="322"/>
                                  </a:lnTo>
                                  <a:lnTo>
                                    <a:pt x="374" y="317"/>
                                  </a:lnTo>
                                  <a:lnTo>
                                    <a:pt x="374" y="312"/>
                                  </a:lnTo>
                                  <a:lnTo>
                                    <a:pt x="379" y="307"/>
                                  </a:lnTo>
                                  <a:lnTo>
                                    <a:pt x="379" y="302"/>
                                  </a:lnTo>
                                  <a:lnTo>
                                    <a:pt x="389" y="293"/>
                                  </a:lnTo>
                                  <a:lnTo>
                                    <a:pt x="389" y="288"/>
                                  </a:lnTo>
                                  <a:lnTo>
                                    <a:pt x="393" y="283"/>
                                  </a:lnTo>
                                  <a:lnTo>
                                    <a:pt x="393" y="278"/>
                                  </a:lnTo>
                                  <a:lnTo>
                                    <a:pt x="398" y="274"/>
                                  </a:lnTo>
                                  <a:lnTo>
                                    <a:pt x="398" y="269"/>
                                  </a:lnTo>
                                  <a:lnTo>
                                    <a:pt x="408" y="259"/>
                                  </a:lnTo>
                                  <a:lnTo>
                                    <a:pt x="408" y="254"/>
                                  </a:lnTo>
                                  <a:lnTo>
                                    <a:pt x="413" y="250"/>
                                  </a:lnTo>
                                  <a:lnTo>
                                    <a:pt x="413" y="245"/>
                                  </a:lnTo>
                                  <a:lnTo>
                                    <a:pt x="422" y="235"/>
                                  </a:lnTo>
                                  <a:lnTo>
                                    <a:pt x="422" y="230"/>
                                  </a:lnTo>
                                  <a:lnTo>
                                    <a:pt x="427" y="226"/>
                                  </a:lnTo>
                                  <a:lnTo>
                                    <a:pt x="427" y="221"/>
                                  </a:lnTo>
                                  <a:lnTo>
                                    <a:pt x="432" y="216"/>
                                  </a:lnTo>
                                  <a:lnTo>
                                    <a:pt x="432" y="211"/>
                                  </a:lnTo>
                                  <a:lnTo>
                                    <a:pt x="441" y="202"/>
                                  </a:lnTo>
                                  <a:lnTo>
                                    <a:pt x="441" y="197"/>
                                  </a:lnTo>
                                  <a:lnTo>
                                    <a:pt x="446" y="192"/>
                                  </a:lnTo>
                                  <a:lnTo>
                                    <a:pt x="446" y="187"/>
                                  </a:lnTo>
                                  <a:lnTo>
                                    <a:pt x="451" y="182"/>
                                  </a:lnTo>
                                  <a:lnTo>
                                    <a:pt x="451" y="178"/>
                                  </a:lnTo>
                                  <a:lnTo>
                                    <a:pt x="461" y="168"/>
                                  </a:lnTo>
                                  <a:lnTo>
                                    <a:pt x="461" y="163"/>
                                  </a:lnTo>
                                  <a:lnTo>
                                    <a:pt x="465" y="158"/>
                                  </a:lnTo>
                                  <a:lnTo>
                                    <a:pt x="465" y="154"/>
                                  </a:lnTo>
                                  <a:lnTo>
                                    <a:pt x="470" y="149"/>
                                  </a:lnTo>
                                  <a:lnTo>
                                    <a:pt x="470" y="144"/>
                                  </a:lnTo>
                                  <a:lnTo>
                                    <a:pt x="480" y="134"/>
                                  </a:lnTo>
                                  <a:lnTo>
                                    <a:pt x="480" y="130"/>
                                  </a:lnTo>
                                  <a:lnTo>
                                    <a:pt x="485" y="125"/>
                                  </a:lnTo>
                                  <a:lnTo>
                                    <a:pt x="485" y="120"/>
                                  </a:lnTo>
                                  <a:lnTo>
                                    <a:pt x="494" y="110"/>
                                  </a:lnTo>
                                  <a:lnTo>
                                    <a:pt x="494" y="106"/>
                                  </a:lnTo>
                                  <a:lnTo>
                                    <a:pt x="499" y="101"/>
                                  </a:lnTo>
                                  <a:lnTo>
                                    <a:pt x="499" y="96"/>
                                  </a:lnTo>
                                  <a:lnTo>
                                    <a:pt x="504" y="91"/>
                                  </a:lnTo>
                                  <a:lnTo>
                                    <a:pt x="504" y="86"/>
                                  </a:lnTo>
                                  <a:lnTo>
                                    <a:pt x="513" y="77"/>
                                  </a:lnTo>
                                  <a:lnTo>
                                    <a:pt x="513" y="72"/>
                                  </a:lnTo>
                                  <a:lnTo>
                                    <a:pt x="518" y="67"/>
                                  </a:lnTo>
                                  <a:lnTo>
                                    <a:pt x="518" y="62"/>
                                  </a:lnTo>
                                  <a:lnTo>
                                    <a:pt x="523" y="58"/>
                                  </a:lnTo>
                                  <a:lnTo>
                                    <a:pt x="523" y="53"/>
                                  </a:lnTo>
                                  <a:lnTo>
                                    <a:pt x="533" y="43"/>
                                  </a:lnTo>
                                  <a:lnTo>
                                    <a:pt x="533" y="38"/>
                                  </a:lnTo>
                                  <a:lnTo>
                                    <a:pt x="537" y="34"/>
                                  </a:lnTo>
                                  <a:lnTo>
                                    <a:pt x="537" y="29"/>
                                  </a:lnTo>
                                  <a:lnTo>
                                    <a:pt x="547" y="19"/>
                                  </a:lnTo>
                                  <a:lnTo>
                                    <a:pt x="547" y="14"/>
                                  </a:lnTo>
                                  <a:lnTo>
                                    <a:pt x="552" y="10"/>
                                  </a:lnTo>
                                  <a:lnTo>
                                    <a:pt x="552" y="5"/>
                                  </a:lnTo>
                                  <a:lnTo>
                                    <a:pt x="5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7"/>
                          <wps:cNvSpPr>
                            <a:spLocks/>
                          </wps:cNvSpPr>
                          <wps:spPr bwMode="auto">
                            <a:xfrm>
                              <a:off x="4205" y="2501"/>
                              <a:ext cx="10" cy="15"/>
                            </a:xfrm>
                            <a:custGeom>
                              <a:avLst/>
                              <a:gdLst>
                                <a:gd name="T0" fmla="*/ 0 w 10"/>
                                <a:gd name="T1" fmla="*/ 15 h 15"/>
                                <a:gd name="T2" fmla="*/ 5 w 10"/>
                                <a:gd name="T3" fmla="*/ 10 h 15"/>
                                <a:gd name="T4" fmla="*/ 5 w 10"/>
                                <a:gd name="T5" fmla="*/ 5 h 15"/>
                                <a:gd name="T6" fmla="*/ 10 w 10"/>
                                <a:gd name="T7" fmla="*/ 0 h 15"/>
                              </a:gdLst>
                              <a:ahLst/>
                              <a:cxnLst>
                                <a:cxn ang="0">
                                  <a:pos x="T0" y="T1"/>
                                </a:cxn>
                                <a:cxn ang="0">
                                  <a:pos x="T2" y="T3"/>
                                </a:cxn>
                                <a:cxn ang="0">
                                  <a:pos x="T4" y="T5"/>
                                </a:cxn>
                                <a:cxn ang="0">
                                  <a:pos x="T6" y="T7"/>
                                </a:cxn>
                              </a:cxnLst>
                              <a:rect l="0" t="0" r="r" b="b"/>
                              <a:pathLst>
                                <a:path w="10" h="15">
                                  <a:moveTo>
                                    <a:pt x="0" y="15"/>
                                  </a:move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8"/>
                          <wps:cNvSpPr>
                            <a:spLocks/>
                          </wps:cNvSpPr>
                          <wps:spPr bwMode="auto">
                            <a:xfrm>
                              <a:off x="4291" y="1354"/>
                              <a:ext cx="586" cy="1013"/>
                            </a:xfrm>
                            <a:custGeom>
                              <a:avLst/>
                              <a:gdLst>
                                <a:gd name="T0" fmla="*/ 5 w 586"/>
                                <a:gd name="T1" fmla="*/ 1003 h 1013"/>
                                <a:gd name="T2" fmla="*/ 15 w 586"/>
                                <a:gd name="T3" fmla="*/ 989 h 1013"/>
                                <a:gd name="T4" fmla="*/ 24 w 586"/>
                                <a:gd name="T5" fmla="*/ 970 h 1013"/>
                                <a:gd name="T6" fmla="*/ 34 w 586"/>
                                <a:gd name="T7" fmla="*/ 955 h 1013"/>
                                <a:gd name="T8" fmla="*/ 44 w 586"/>
                                <a:gd name="T9" fmla="*/ 936 h 1013"/>
                                <a:gd name="T10" fmla="*/ 58 w 586"/>
                                <a:gd name="T11" fmla="*/ 917 h 1013"/>
                                <a:gd name="T12" fmla="*/ 63 w 586"/>
                                <a:gd name="T13" fmla="*/ 903 h 1013"/>
                                <a:gd name="T14" fmla="*/ 77 w 586"/>
                                <a:gd name="T15" fmla="*/ 883 h 1013"/>
                                <a:gd name="T16" fmla="*/ 82 w 586"/>
                                <a:gd name="T17" fmla="*/ 869 h 1013"/>
                                <a:gd name="T18" fmla="*/ 96 w 586"/>
                                <a:gd name="T19" fmla="*/ 850 h 1013"/>
                                <a:gd name="T20" fmla="*/ 101 w 586"/>
                                <a:gd name="T21" fmla="*/ 835 h 1013"/>
                                <a:gd name="T22" fmla="*/ 116 w 586"/>
                                <a:gd name="T23" fmla="*/ 816 h 1013"/>
                                <a:gd name="T24" fmla="*/ 120 w 586"/>
                                <a:gd name="T25" fmla="*/ 802 h 1013"/>
                                <a:gd name="T26" fmla="*/ 135 w 586"/>
                                <a:gd name="T27" fmla="*/ 783 h 1013"/>
                                <a:gd name="T28" fmla="*/ 140 w 586"/>
                                <a:gd name="T29" fmla="*/ 768 h 1013"/>
                                <a:gd name="T30" fmla="*/ 154 w 586"/>
                                <a:gd name="T31" fmla="*/ 749 h 1013"/>
                                <a:gd name="T32" fmla="*/ 159 w 586"/>
                                <a:gd name="T33" fmla="*/ 735 h 1013"/>
                                <a:gd name="T34" fmla="*/ 173 w 586"/>
                                <a:gd name="T35" fmla="*/ 715 h 1013"/>
                                <a:gd name="T36" fmla="*/ 178 w 586"/>
                                <a:gd name="T37" fmla="*/ 701 h 1013"/>
                                <a:gd name="T38" fmla="*/ 192 w 586"/>
                                <a:gd name="T39" fmla="*/ 682 h 1013"/>
                                <a:gd name="T40" fmla="*/ 202 w 586"/>
                                <a:gd name="T41" fmla="*/ 663 h 1013"/>
                                <a:gd name="T42" fmla="*/ 212 w 586"/>
                                <a:gd name="T43" fmla="*/ 648 h 1013"/>
                                <a:gd name="T44" fmla="*/ 221 w 586"/>
                                <a:gd name="T45" fmla="*/ 629 h 1013"/>
                                <a:gd name="T46" fmla="*/ 231 w 586"/>
                                <a:gd name="T47" fmla="*/ 615 h 1013"/>
                                <a:gd name="T48" fmla="*/ 240 w 586"/>
                                <a:gd name="T49" fmla="*/ 595 h 1013"/>
                                <a:gd name="T50" fmla="*/ 250 w 586"/>
                                <a:gd name="T51" fmla="*/ 581 h 1013"/>
                                <a:gd name="T52" fmla="*/ 260 w 586"/>
                                <a:gd name="T53" fmla="*/ 562 h 1013"/>
                                <a:gd name="T54" fmla="*/ 274 w 586"/>
                                <a:gd name="T55" fmla="*/ 543 h 1013"/>
                                <a:gd name="T56" fmla="*/ 279 w 586"/>
                                <a:gd name="T57" fmla="*/ 528 h 1013"/>
                                <a:gd name="T58" fmla="*/ 293 w 586"/>
                                <a:gd name="T59" fmla="*/ 509 h 1013"/>
                                <a:gd name="T60" fmla="*/ 298 w 586"/>
                                <a:gd name="T61" fmla="*/ 495 h 1013"/>
                                <a:gd name="T62" fmla="*/ 312 w 586"/>
                                <a:gd name="T63" fmla="*/ 475 h 1013"/>
                                <a:gd name="T64" fmla="*/ 317 w 586"/>
                                <a:gd name="T65" fmla="*/ 461 h 1013"/>
                                <a:gd name="T66" fmla="*/ 332 w 586"/>
                                <a:gd name="T67" fmla="*/ 442 h 1013"/>
                                <a:gd name="T68" fmla="*/ 336 w 586"/>
                                <a:gd name="T69" fmla="*/ 427 h 1013"/>
                                <a:gd name="T70" fmla="*/ 351 w 586"/>
                                <a:gd name="T71" fmla="*/ 408 h 1013"/>
                                <a:gd name="T72" fmla="*/ 356 w 586"/>
                                <a:gd name="T73" fmla="*/ 394 h 1013"/>
                                <a:gd name="T74" fmla="*/ 370 w 586"/>
                                <a:gd name="T75" fmla="*/ 374 h 1013"/>
                                <a:gd name="T76" fmla="*/ 375 w 586"/>
                                <a:gd name="T77" fmla="*/ 360 h 1013"/>
                                <a:gd name="T78" fmla="*/ 389 w 586"/>
                                <a:gd name="T79" fmla="*/ 341 h 1013"/>
                                <a:gd name="T80" fmla="*/ 394 w 586"/>
                                <a:gd name="T81" fmla="*/ 326 h 1013"/>
                                <a:gd name="T82" fmla="*/ 408 w 586"/>
                                <a:gd name="T83" fmla="*/ 307 h 1013"/>
                                <a:gd name="T84" fmla="*/ 413 w 586"/>
                                <a:gd name="T85" fmla="*/ 293 h 1013"/>
                                <a:gd name="T86" fmla="*/ 428 w 586"/>
                                <a:gd name="T87" fmla="*/ 274 h 1013"/>
                                <a:gd name="T88" fmla="*/ 437 w 586"/>
                                <a:gd name="T89" fmla="*/ 254 h 1013"/>
                                <a:gd name="T90" fmla="*/ 447 w 586"/>
                                <a:gd name="T91" fmla="*/ 240 h 1013"/>
                                <a:gd name="T92" fmla="*/ 456 w 586"/>
                                <a:gd name="T93" fmla="*/ 221 h 1013"/>
                                <a:gd name="T94" fmla="*/ 466 w 586"/>
                                <a:gd name="T95" fmla="*/ 206 h 1013"/>
                                <a:gd name="T96" fmla="*/ 476 w 586"/>
                                <a:gd name="T97" fmla="*/ 187 h 1013"/>
                                <a:gd name="T98" fmla="*/ 485 w 586"/>
                                <a:gd name="T99" fmla="*/ 173 h 1013"/>
                                <a:gd name="T100" fmla="*/ 495 w 586"/>
                                <a:gd name="T101" fmla="*/ 154 h 1013"/>
                                <a:gd name="T102" fmla="*/ 509 w 586"/>
                                <a:gd name="T103" fmla="*/ 134 h 1013"/>
                                <a:gd name="T104" fmla="*/ 514 w 586"/>
                                <a:gd name="T105" fmla="*/ 120 h 1013"/>
                                <a:gd name="T106" fmla="*/ 528 w 586"/>
                                <a:gd name="T107" fmla="*/ 101 h 1013"/>
                                <a:gd name="T108" fmla="*/ 533 w 586"/>
                                <a:gd name="T109" fmla="*/ 86 h 1013"/>
                                <a:gd name="T110" fmla="*/ 548 w 586"/>
                                <a:gd name="T111" fmla="*/ 67 h 1013"/>
                                <a:gd name="T112" fmla="*/ 552 w 586"/>
                                <a:gd name="T113" fmla="*/ 53 h 1013"/>
                                <a:gd name="T114" fmla="*/ 567 w 586"/>
                                <a:gd name="T115" fmla="*/ 34 h 1013"/>
                                <a:gd name="T116" fmla="*/ 572 w 586"/>
                                <a:gd name="T117" fmla="*/ 19 h 1013"/>
                                <a:gd name="T118" fmla="*/ 586 w 586"/>
                                <a:gd name="T119" fmla="*/ 0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6" h="1013">
                                  <a:moveTo>
                                    <a:pt x="0" y="1013"/>
                                  </a:moveTo>
                                  <a:lnTo>
                                    <a:pt x="5" y="1008"/>
                                  </a:lnTo>
                                  <a:lnTo>
                                    <a:pt x="5" y="1003"/>
                                  </a:lnTo>
                                  <a:lnTo>
                                    <a:pt x="10" y="999"/>
                                  </a:lnTo>
                                  <a:lnTo>
                                    <a:pt x="10" y="994"/>
                                  </a:lnTo>
                                  <a:lnTo>
                                    <a:pt x="15" y="989"/>
                                  </a:lnTo>
                                  <a:lnTo>
                                    <a:pt x="15" y="984"/>
                                  </a:lnTo>
                                  <a:lnTo>
                                    <a:pt x="24" y="975"/>
                                  </a:lnTo>
                                  <a:lnTo>
                                    <a:pt x="24" y="970"/>
                                  </a:lnTo>
                                  <a:lnTo>
                                    <a:pt x="29" y="965"/>
                                  </a:lnTo>
                                  <a:lnTo>
                                    <a:pt x="29" y="960"/>
                                  </a:lnTo>
                                  <a:lnTo>
                                    <a:pt x="34" y="955"/>
                                  </a:lnTo>
                                  <a:lnTo>
                                    <a:pt x="34" y="951"/>
                                  </a:lnTo>
                                  <a:lnTo>
                                    <a:pt x="44" y="941"/>
                                  </a:lnTo>
                                  <a:lnTo>
                                    <a:pt x="44" y="936"/>
                                  </a:lnTo>
                                  <a:lnTo>
                                    <a:pt x="48" y="931"/>
                                  </a:lnTo>
                                  <a:lnTo>
                                    <a:pt x="48" y="927"/>
                                  </a:lnTo>
                                  <a:lnTo>
                                    <a:pt x="58" y="917"/>
                                  </a:lnTo>
                                  <a:lnTo>
                                    <a:pt x="58" y="912"/>
                                  </a:lnTo>
                                  <a:lnTo>
                                    <a:pt x="63" y="907"/>
                                  </a:lnTo>
                                  <a:lnTo>
                                    <a:pt x="63" y="903"/>
                                  </a:lnTo>
                                  <a:lnTo>
                                    <a:pt x="68" y="898"/>
                                  </a:lnTo>
                                  <a:lnTo>
                                    <a:pt x="68" y="893"/>
                                  </a:lnTo>
                                  <a:lnTo>
                                    <a:pt x="77" y="883"/>
                                  </a:lnTo>
                                  <a:lnTo>
                                    <a:pt x="77" y="879"/>
                                  </a:lnTo>
                                  <a:lnTo>
                                    <a:pt x="82" y="874"/>
                                  </a:lnTo>
                                  <a:lnTo>
                                    <a:pt x="82" y="869"/>
                                  </a:lnTo>
                                  <a:lnTo>
                                    <a:pt x="87" y="864"/>
                                  </a:lnTo>
                                  <a:lnTo>
                                    <a:pt x="87" y="859"/>
                                  </a:lnTo>
                                  <a:lnTo>
                                    <a:pt x="96" y="850"/>
                                  </a:lnTo>
                                  <a:lnTo>
                                    <a:pt x="96" y="845"/>
                                  </a:lnTo>
                                  <a:lnTo>
                                    <a:pt x="101" y="840"/>
                                  </a:lnTo>
                                  <a:lnTo>
                                    <a:pt x="101" y="835"/>
                                  </a:lnTo>
                                  <a:lnTo>
                                    <a:pt x="106" y="831"/>
                                  </a:lnTo>
                                  <a:lnTo>
                                    <a:pt x="106" y="826"/>
                                  </a:lnTo>
                                  <a:lnTo>
                                    <a:pt x="116" y="816"/>
                                  </a:lnTo>
                                  <a:lnTo>
                                    <a:pt x="116" y="811"/>
                                  </a:lnTo>
                                  <a:lnTo>
                                    <a:pt x="120" y="807"/>
                                  </a:lnTo>
                                  <a:lnTo>
                                    <a:pt x="120" y="802"/>
                                  </a:lnTo>
                                  <a:lnTo>
                                    <a:pt x="130" y="792"/>
                                  </a:lnTo>
                                  <a:lnTo>
                                    <a:pt x="130" y="787"/>
                                  </a:lnTo>
                                  <a:lnTo>
                                    <a:pt x="135" y="783"/>
                                  </a:lnTo>
                                  <a:lnTo>
                                    <a:pt x="135" y="778"/>
                                  </a:lnTo>
                                  <a:lnTo>
                                    <a:pt x="140" y="773"/>
                                  </a:lnTo>
                                  <a:lnTo>
                                    <a:pt x="140" y="768"/>
                                  </a:lnTo>
                                  <a:lnTo>
                                    <a:pt x="149" y="759"/>
                                  </a:lnTo>
                                  <a:lnTo>
                                    <a:pt x="149" y="754"/>
                                  </a:lnTo>
                                  <a:lnTo>
                                    <a:pt x="154" y="749"/>
                                  </a:lnTo>
                                  <a:lnTo>
                                    <a:pt x="154" y="744"/>
                                  </a:lnTo>
                                  <a:lnTo>
                                    <a:pt x="159" y="739"/>
                                  </a:lnTo>
                                  <a:lnTo>
                                    <a:pt x="159" y="735"/>
                                  </a:lnTo>
                                  <a:lnTo>
                                    <a:pt x="168" y="725"/>
                                  </a:lnTo>
                                  <a:lnTo>
                                    <a:pt x="168" y="720"/>
                                  </a:lnTo>
                                  <a:lnTo>
                                    <a:pt x="173" y="715"/>
                                  </a:lnTo>
                                  <a:lnTo>
                                    <a:pt x="173" y="711"/>
                                  </a:lnTo>
                                  <a:lnTo>
                                    <a:pt x="178" y="706"/>
                                  </a:lnTo>
                                  <a:lnTo>
                                    <a:pt x="178" y="701"/>
                                  </a:lnTo>
                                  <a:lnTo>
                                    <a:pt x="188" y="691"/>
                                  </a:lnTo>
                                  <a:lnTo>
                                    <a:pt x="188" y="687"/>
                                  </a:lnTo>
                                  <a:lnTo>
                                    <a:pt x="192" y="682"/>
                                  </a:lnTo>
                                  <a:lnTo>
                                    <a:pt x="192" y="677"/>
                                  </a:lnTo>
                                  <a:lnTo>
                                    <a:pt x="202" y="667"/>
                                  </a:lnTo>
                                  <a:lnTo>
                                    <a:pt x="202" y="663"/>
                                  </a:lnTo>
                                  <a:lnTo>
                                    <a:pt x="207" y="658"/>
                                  </a:lnTo>
                                  <a:lnTo>
                                    <a:pt x="207" y="653"/>
                                  </a:lnTo>
                                  <a:lnTo>
                                    <a:pt x="212" y="648"/>
                                  </a:lnTo>
                                  <a:lnTo>
                                    <a:pt x="212" y="643"/>
                                  </a:lnTo>
                                  <a:lnTo>
                                    <a:pt x="221" y="634"/>
                                  </a:lnTo>
                                  <a:lnTo>
                                    <a:pt x="221" y="629"/>
                                  </a:lnTo>
                                  <a:lnTo>
                                    <a:pt x="226" y="624"/>
                                  </a:lnTo>
                                  <a:lnTo>
                                    <a:pt x="226" y="619"/>
                                  </a:lnTo>
                                  <a:lnTo>
                                    <a:pt x="231" y="615"/>
                                  </a:lnTo>
                                  <a:lnTo>
                                    <a:pt x="231" y="610"/>
                                  </a:lnTo>
                                  <a:lnTo>
                                    <a:pt x="240" y="600"/>
                                  </a:lnTo>
                                  <a:lnTo>
                                    <a:pt x="240" y="595"/>
                                  </a:lnTo>
                                  <a:lnTo>
                                    <a:pt x="245" y="591"/>
                                  </a:lnTo>
                                  <a:lnTo>
                                    <a:pt x="245" y="586"/>
                                  </a:lnTo>
                                  <a:lnTo>
                                    <a:pt x="250" y="581"/>
                                  </a:lnTo>
                                  <a:lnTo>
                                    <a:pt x="250" y="576"/>
                                  </a:lnTo>
                                  <a:lnTo>
                                    <a:pt x="260" y="567"/>
                                  </a:lnTo>
                                  <a:lnTo>
                                    <a:pt x="260" y="562"/>
                                  </a:lnTo>
                                  <a:lnTo>
                                    <a:pt x="264" y="557"/>
                                  </a:lnTo>
                                  <a:lnTo>
                                    <a:pt x="264" y="552"/>
                                  </a:lnTo>
                                  <a:lnTo>
                                    <a:pt x="274" y="543"/>
                                  </a:lnTo>
                                  <a:lnTo>
                                    <a:pt x="274" y="538"/>
                                  </a:lnTo>
                                  <a:lnTo>
                                    <a:pt x="279" y="533"/>
                                  </a:lnTo>
                                  <a:lnTo>
                                    <a:pt x="279" y="528"/>
                                  </a:lnTo>
                                  <a:lnTo>
                                    <a:pt x="284" y="523"/>
                                  </a:lnTo>
                                  <a:lnTo>
                                    <a:pt x="284" y="519"/>
                                  </a:lnTo>
                                  <a:lnTo>
                                    <a:pt x="293" y="509"/>
                                  </a:lnTo>
                                  <a:lnTo>
                                    <a:pt x="293" y="504"/>
                                  </a:lnTo>
                                  <a:lnTo>
                                    <a:pt x="298" y="499"/>
                                  </a:lnTo>
                                  <a:lnTo>
                                    <a:pt x="298" y="495"/>
                                  </a:lnTo>
                                  <a:lnTo>
                                    <a:pt x="303" y="490"/>
                                  </a:lnTo>
                                  <a:lnTo>
                                    <a:pt x="303" y="485"/>
                                  </a:lnTo>
                                  <a:lnTo>
                                    <a:pt x="312" y="475"/>
                                  </a:lnTo>
                                  <a:lnTo>
                                    <a:pt x="312" y="470"/>
                                  </a:lnTo>
                                  <a:lnTo>
                                    <a:pt x="317" y="466"/>
                                  </a:lnTo>
                                  <a:lnTo>
                                    <a:pt x="317" y="461"/>
                                  </a:lnTo>
                                  <a:lnTo>
                                    <a:pt x="322" y="456"/>
                                  </a:lnTo>
                                  <a:lnTo>
                                    <a:pt x="322" y="451"/>
                                  </a:lnTo>
                                  <a:lnTo>
                                    <a:pt x="332" y="442"/>
                                  </a:lnTo>
                                  <a:lnTo>
                                    <a:pt x="332" y="437"/>
                                  </a:lnTo>
                                  <a:lnTo>
                                    <a:pt x="336" y="432"/>
                                  </a:lnTo>
                                  <a:lnTo>
                                    <a:pt x="336" y="427"/>
                                  </a:lnTo>
                                  <a:lnTo>
                                    <a:pt x="341" y="422"/>
                                  </a:lnTo>
                                  <a:lnTo>
                                    <a:pt x="341" y="418"/>
                                  </a:lnTo>
                                  <a:lnTo>
                                    <a:pt x="351" y="408"/>
                                  </a:lnTo>
                                  <a:lnTo>
                                    <a:pt x="351" y="403"/>
                                  </a:lnTo>
                                  <a:lnTo>
                                    <a:pt x="356" y="398"/>
                                  </a:lnTo>
                                  <a:lnTo>
                                    <a:pt x="356" y="394"/>
                                  </a:lnTo>
                                  <a:lnTo>
                                    <a:pt x="365" y="384"/>
                                  </a:lnTo>
                                  <a:lnTo>
                                    <a:pt x="365" y="379"/>
                                  </a:lnTo>
                                  <a:lnTo>
                                    <a:pt x="370" y="374"/>
                                  </a:lnTo>
                                  <a:lnTo>
                                    <a:pt x="370" y="370"/>
                                  </a:lnTo>
                                  <a:lnTo>
                                    <a:pt x="375" y="365"/>
                                  </a:lnTo>
                                  <a:lnTo>
                                    <a:pt x="375" y="360"/>
                                  </a:lnTo>
                                  <a:lnTo>
                                    <a:pt x="384" y="350"/>
                                  </a:lnTo>
                                  <a:lnTo>
                                    <a:pt x="384" y="346"/>
                                  </a:lnTo>
                                  <a:lnTo>
                                    <a:pt x="389" y="341"/>
                                  </a:lnTo>
                                  <a:lnTo>
                                    <a:pt x="389" y="336"/>
                                  </a:lnTo>
                                  <a:lnTo>
                                    <a:pt x="394" y="331"/>
                                  </a:lnTo>
                                  <a:lnTo>
                                    <a:pt x="394" y="326"/>
                                  </a:lnTo>
                                  <a:lnTo>
                                    <a:pt x="404" y="317"/>
                                  </a:lnTo>
                                  <a:lnTo>
                                    <a:pt x="404" y="312"/>
                                  </a:lnTo>
                                  <a:lnTo>
                                    <a:pt x="408" y="307"/>
                                  </a:lnTo>
                                  <a:lnTo>
                                    <a:pt x="408" y="302"/>
                                  </a:lnTo>
                                  <a:lnTo>
                                    <a:pt x="413" y="298"/>
                                  </a:lnTo>
                                  <a:lnTo>
                                    <a:pt x="413" y="293"/>
                                  </a:lnTo>
                                  <a:lnTo>
                                    <a:pt x="423" y="283"/>
                                  </a:lnTo>
                                  <a:lnTo>
                                    <a:pt x="423" y="278"/>
                                  </a:lnTo>
                                  <a:lnTo>
                                    <a:pt x="428" y="274"/>
                                  </a:lnTo>
                                  <a:lnTo>
                                    <a:pt x="428" y="269"/>
                                  </a:lnTo>
                                  <a:lnTo>
                                    <a:pt x="437" y="259"/>
                                  </a:lnTo>
                                  <a:lnTo>
                                    <a:pt x="437" y="254"/>
                                  </a:lnTo>
                                  <a:lnTo>
                                    <a:pt x="442" y="250"/>
                                  </a:lnTo>
                                  <a:lnTo>
                                    <a:pt x="442" y="245"/>
                                  </a:lnTo>
                                  <a:lnTo>
                                    <a:pt x="447" y="240"/>
                                  </a:lnTo>
                                  <a:lnTo>
                                    <a:pt x="447" y="235"/>
                                  </a:lnTo>
                                  <a:lnTo>
                                    <a:pt x="456" y="226"/>
                                  </a:lnTo>
                                  <a:lnTo>
                                    <a:pt x="456" y="221"/>
                                  </a:lnTo>
                                  <a:lnTo>
                                    <a:pt x="461" y="216"/>
                                  </a:lnTo>
                                  <a:lnTo>
                                    <a:pt x="461" y="211"/>
                                  </a:lnTo>
                                  <a:lnTo>
                                    <a:pt x="466" y="206"/>
                                  </a:lnTo>
                                  <a:lnTo>
                                    <a:pt x="466" y="202"/>
                                  </a:lnTo>
                                  <a:lnTo>
                                    <a:pt x="476" y="192"/>
                                  </a:lnTo>
                                  <a:lnTo>
                                    <a:pt x="476" y="187"/>
                                  </a:lnTo>
                                  <a:lnTo>
                                    <a:pt x="480" y="182"/>
                                  </a:lnTo>
                                  <a:lnTo>
                                    <a:pt x="480" y="178"/>
                                  </a:lnTo>
                                  <a:lnTo>
                                    <a:pt x="485" y="173"/>
                                  </a:lnTo>
                                  <a:lnTo>
                                    <a:pt x="485" y="168"/>
                                  </a:lnTo>
                                  <a:lnTo>
                                    <a:pt x="495" y="158"/>
                                  </a:lnTo>
                                  <a:lnTo>
                                    <a:pt x="495" y="154"/>
                                  </a:lnTo>
                                  <a:lnTo>
                                    <a:pt x="500" y="149"/>
                                  </a:lnTo>
                                  <a:lnTo>
                                    <a:pt x="500" y="144"/>
                                  </a:lnTo>
                                  <a:lnTo>
                                    <a:pt x="509" y="134"/>
                                  </a:lnTo>
                                  <a:lnTo>
                                    <a:pt x="509" y="130"/>
                                  </a:lnTo>
                                  <a:lnTo>
                                    <a:pt x="514" y="125"/>
                                  </a:lnTo>
                                  <a:lnTo>
                                    <a:pt x="514" y="120"/>
                                  </a:lnTo>
                                  <a:lnTo>
                                    <a:pt x="519" y="115"/>
                                  </a:lnTo>
                                  <a:lnTo>
                                    <a:pt x="519" y="110"/>
                                  </a:lnTo>
                                  <a:lnTo>
                                    <a:pt x="528" y="101"/>
                                  </a:lnTo>
                                  <a:lnTo>
                                    <a:pt x="528" y="96"/>
                                  </a:lnTo>
                                  <a:lnTo>
                                    <a:pt x="533" y="91"/>
                                  </a:lnTo>
                                  <a:lnTo>
                                    <a:pt x="533" y="86"/>
                                  </a:lnTo>
                                  <a:lnTo>
                                    <a:pt x="538" y="82"/>
                                  </a:lnTo>
                                  <a:lnTo>
                                    <a:pt x="538" y="77"/>
                                  </a:lnTo>
                                  <a:lnTo>
                                    <a:pt x="548" y="67"/>
                                  </a:lnTo>
                                  <a:lnTo>
                                    <a:pt x="548" y="62"/>
                                  </a:lnTo>
                                  <a:lnTo>
                                    <a:pt x="552" y="58"/>
                                  </a:lnTo>
                                  <a:lnTo>
                                    <a:pt x="552" y="53"/>
                                  </a:lnTo>
                                  <a:lnTo>
                                    <a:pt x="557" y="48"/>
                                  </a:lnTo>
                                  <a:lnTo>
                                    <a:pt x="557" y="43"/>
                                  </a:lnTo>
                                  <a:lnTo>
                                    <a:pt x="567" y="34"/>
                                  </a:lnTo>
                                  <a:lnTo>
                                    <a:pt x="567" y="29"/>
                                  </a:lnTo>
                                  <a:lnTo>
                                    <a:pt x="572" y="24"/>
                                  </a:lnTo>
                                  <a:lnTo>
                                    <a:pt x="572" y="19"/>
                                  </a:lnTo>
                                  <a:lnTo>
                                    <a:pt x="581" y="10"/>
                                  </a:lnTo>
                                  <a:lnTo>
                                    <a:pt x="581" y="5"/>
                                  </a:lnTo>
                                  <a:lnTo>
                                    <a:pt x="5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9"/>
                          <wps:cNvSpPr>
                            <a:spLocks/>
                          </wps:cNvSpPr>
                          <wps:spPr bwMode="auto">
                            <a:xfrm>
                              <a:off x="4248" y="1349"/>
                              <a:ext cx="691" cy="1196"/>
                            </a:xfrm>
                            <a:custGeom>
                              <a:avLst/>
                              <a:gdLst>
                                <a:gd name="T0" fmla="*/ 10 w 691"/>
                                <a:gd name="T1" fmla="*/ 1181 h 1196"/>
                                <a:gd name="T2" fmla="*/ 24 w 691"/>
                                <a:gd name="T3" fmla="*/ 1157 h 1196"/>
                                <a:gd name="T4" fmla="*/ 39 w 691"/>
                                <a:gd name="T5" fmla="*/ 1133 h 1196"/>
                                <a:gd name="T6" fmla="*/ 48 w 691"/>
                                <a:gd name="T7" fmla="*/ 1114 h 1196"/>
                                <a:gd name="T8" fmla="*/ 63 w 691"/>
                                <a:gd name="T9" fmla="*/ 1090 h 1196"/>
                                <a:gd name="T10" fmla="*/ 77 w 691"/>
                                <a:gd name="T11" fmla="*/ 1066 h 1196"/>
                                <a:gd name="T12" fmla="*/ 91 w 691"/>
                                <a:gd name="T13" fmla="*/ 1042 h 1196"/>
                                <a:gd name="T14" fmla="*/ 101 w 691"/>
                                <a:gd name="T15" fmla="*/ 1023 h 1196"/>
                                <a:gd name="T16" fmla="*/ 115 w 691"/>
                                <a:gd name="T17" fmla="*/ 999 h 1196"/>
                                <a:gd name="T18" fmla="*/ 130 w 691"/>
                                <a:gd name="T19" fmla="*/ 975 h 1196"/>
                                <a:gd name="T20" fmla="*/ 144 w 691"/>
                                <a:gd name="T21" fmla="*/ 951 h 1196"/>
                                <a:gd name="T22" fmla="*/ 154 w 691"/>
                                <a:gd name="T23" fmla="*/ 932 h 1196"/>
                                <a:gd name="T24" fmla="*/ 168 w 691"/>
                                <a:gd name="T25" fmla="*/ 908 h 1196"/>
                                <a:gd name="T26" fmla="*/ 183 w 691"/>
                                <a:gd name="T27" fmla="*/ 884 h 1196"/>
                                <a:gd name="T28" fmla="*/ 197 w 691"/>
                                <a:gd name="T29" fmla="*/ 860 h 1196"/>
                                <a:gd name="T30" fmla="*/ 207 w 691"/>
                                <a:gd name="T31" fmla="*/ 840 h 1196"/>
                                <a:gd name="T32" fmla="*/ 221 w 691"/>
                                <a:gd name="T33" fmla="*/ 816 h 1196"/>
                                <a:gd name="T34" fmla="*/ 235 w 691"/>
                                <a:gd name="T35" fmla="*/ 792 h 1196"/>
                                <a:gd name="T36" fmla="*/ 250 w 691"/>
                                <a:gd name="T37" fmla="*/ 768 h 1196"/>
                                <a:gd name="T38" fmla="*/ 259 w 691"/>
                                <a:gd name="T39" fmla="*/ 749 h 1196"/>
                                <a:gd name="T40" fmla="*/ 274 w 691"/>
                                <a:gd name="T41" fmla="*/ 725 h 1196"/>
                                <a:gd name="T42" fmla="*/ 288 w 691"/>
                                <a:gd name="T43" fmla="*/ 701 h 1196"/>
                                <a:gd name="T44" fmla="*/ 303 w 691"/>
                                <a:gd name="T45" fmla="*/ 677 h 1196"/>
                                <a:gd name="T46" fmla="*/ 312 w 691"/>
                                <a:gd name="T47" fmla="*/ 658 h 1196"/>
                                <a:gd name="T48" fmla="*/ 327 w 691"/>
                                <a:gd name="T49" fmla="*/ 634 h 1196"/>
                                <a:gd name="T50" fmla="*/ 341 w 691"/>
                                <a:gd name="T51" fmla="*/ 610 h 1196"/>
                                <a:gd name="T52" fmla="*/ 355 w 691"/>
                                <a:gd name="T53" fmla="*/ 586 h 1196"/>
                                <a:gd name="T54" fmla="*/ 365 w 691"/>
                                <a:gd name="T55" fmla="*/ 567 h 1196"/>
                                <a:gd name="T56" fmla="*/ 379 w 691"/>
                                <a:gd name="T57" fmla="*/ 543 h 1196"/>
                                <a:gd name="T58" fmla="*/ 394 w 691"/>
                                <a:gd name="T59" fmla="*/ 519 h 1196"/>
                                <a:gd name="T60" fmla="*/ 408 w 691"/>
                                <a:gd name="T61" fmla="*/ 495 h 1196"/>
                                <a:gd name="T62" fmla="*/ 418 w 691"/>
                                <a:gd name="T63" fmla="*/ 475 h 1196"/>
                                <a:gd name="T64" fmla="*/ 432 w 691"/>
                                <a:gd name="T65" fmla="*/ 451 h 1196"/>
                                <a:gd name="T66" fmla="*/ 447 w 691"/>
                                <a:gd name="T67" fmla="*/ 427 h 1196"/>
                                <a:gd name="T68" fmla="*/ 461 w 691"/>
                                <a:gd name="T69" fmla="*/ 403 h 1196"/>
                                <a:gd name="T70" fmla="*/ 471 w 691"/>
                                <a:gd name="T71" fmla="*/ 384 h 1196"/>
                                <a:gd name="T72" fmla="*/ 485 w 691"/>
                                <a:gd name="T73" fmla="*/ 360 h 1196"/>
                                <a:gd name="T74" fmla="*/ 499 w 691"/>
                                <a:gd name="T75" fmla="*/ 336 h 1196"/>
                                <a:gd name="T76" fmla="*/ 514 w 691"/>
                                <a:gd name="T77" fmla="*/ 312 h 1196"/>
                                <a:gd name="T78" fmla="*/ 523 w 691"/>
                                <a:gd name="T79" fmla="*/ 293 h 1196"/>
                                <a:gd name="T80" fmla="*/ 538 w 691"/>
                                <a:gd name="T81" fmla="*/ 269 h 1196"/>
                                <a:gd name="T82" fmla="*/ 552 w 691"/>
                                <a:gd name="T83" fmla="*/ 245 h 1196"/>
                                <a:gd name="T84" fmla="*/ 567 w 691"/>
                                <a:gd name="T85" fmla="*/ 221 h 1196"/>
                                <a:gd name="T86" fmla="*/ 576 w 691"/>
                                <a:gd name="T87" fmla="*/ 202 h 1196"/>
                                <a:gd name="T88" fmla="*/ 591 w 691"/>
                                <a:gd name="T89" fmla="*/ 178 h 1196"/>
                                <a:gd name="T90" fmla="*/ 605 w 691"/>
                                <a:gd name="T91" fmla="*/ 154 h 1196"/>
                                <a:gd name="T92" fmla="*/ 619 w 691"/>
                                <a:gd name="T93" fmla="*/ 130 h 1196"/>
                                <a:gd name="T94" fmla="*/ 629 w 691"/>
                                <a:gd name="T95" fmla="*/ 111 h 1196"/>
                                <a:gd name="T96" fmla="*/ 643 w 691"/>
                                <a:gd name="T97" fmla="*/ 87 h 1196"/>
                                <a:gd name="T98" fmla="*/ 658 w 691"/>
                                <a:gd name="T99" fmla="*/ 63 h 1196"/>
                                <a:gd name="T100" fmla="*/ 667 w 691"/>
                                <a:gd name="T101" fmla="*/ 43 h 1196"/>
                                <a:gd name="T102" fmla="*/ 682 w 691"/>
                                <a:gd name="T103" fmla="*/ 19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91" h="1196">
                                  <a:moveTo>
                                    <a:pt x="0" y="1196"/>
                                  </a:moveTo>
                                  <a:lnTo>
                                    <a:pt x="5" y="1191"/>
                                  </a:lnTo>
                                  <a:lnTo>
                                    <a:pt x="5" y="1186"/>
                                  </a:lnTo>
                                  <a:lnTo>
                                    <a:pt x="10" y="1181"/>
                                  </a:lnTo>
                                  <a:lnTo>
                                    <a:pt x="10" y="1176"/>
                                  </a:lnTo>
                                  <a:lnTo>
                                    <a:pt x="19" y="1167"/>
                                  </a:lnTo>
                                  <a:lnTo>
                                    <a:pt x="19" y="1162"/>
                                  </a:lnTo>
                                  <a:lnTo>
                                    <a:pt x="24" y="1157"/>
                                  </a:lnTo>
                                  <a:lnTo>
                                    <a:pt x="24" y="1152"/>
                                  </a:lnTo>
                                  <a:lnTo>
                                    <a:pt x="29" y="1148"/>
                                  </a:lnTo>
                                  <a:lnTo>
                                    <a:pt x="29" y="1143"/>
                                  </a:lnTo>
                                  <a:lnTo>
                                    <a:pt x="39" y="1133"/>
                                  </a:lnTo>
                                  <a:lnTo>
                                    <a:pt x="39" y="1128"/>
                                  </a:lnTo>
                                  <a:lnTo>
                                    <a:pt x="43" y="1124"/>
                                  </a:lnTo>
                                  <a:lnTo>
                                    <a:pt x="43" y="1119"/>
                                  </a:lnTo>
                                  <a:lnTo>
                                    <a:pt x="48" y="1114"/>
                                  </a:lnTo>
                                  <a:lnTo>
                                    <a:pt x="48" y="1109"/>
                                  </a:lnTo>
                                  <a:lnTo>
                                    <a:pt x="58" y="1100"/>
                                  </a:lnTo>
                                  <a:lnTo>
                                    <a:pt x="58" y="1095"/>
                                  </a:lnTo>
                                  <a:lnTo>
                                    <a:pt x="63" y="1090"/>
                                  </a:lnTo>
                                  <a:lnTo>
                                    <a:pt x="63" y="1085"/>
                                  </a:lnTo>
                                  <a:lnTo>
                                    <a:pt x="72" y="1076"/>
                                  </a:lnTo>
                                  <a:lnTo>
                                    <a:pt x="72" y="1071"/>
                                  </a:lnTo>
                                  <a:lnTo>
                                    <a:pt x="77" y="1066"/>
                                  </a:lnTo>
                                  <a:lnTo>
                                    <a:pt x="77" y="1061"/>
                                  </a:lnTo>
                                  <a:lnTo>
                                    <a:pt x="82" y="1056"/>
                                  </a:lnTo>
                                  <a:lnTo>
                                    <a:pt x="82" y="1052"/>
                                  </a:lnTo>
                                  <a:lnTo>
                                    <a:pt x="91" y="1042"/>
                                  </a:lnTo>
                                  <a:lnTo>
                                    <a:pt x="91" y="1037"/>
                                  </a:lnTo>
                                  <a:lnTo>
                                    <a:pt x="96" y="1032"/>
                                  </a:lnTo>
                                  <a:lnTo>
                                    <a:pt x="96" y="1028"/>
                                  </a:lnTo>
                                  <a:lnTo>
                                    <a:pt x="101" y="1023"/>
                                  </a:lnTo>
                                  <a:lnTo>
                                    <a:pt x="101" y="1018"/>
                                  </a:lnTo>
                                  <a:lnTo>
                                    <a:pt x="111" y="1008"/>
                                  </a:lnTo>
                                  <a:lnTo>
                                    <a:pt x="111" y="1004"/>
                                  </a:lnTo>
                                  <a:lnTo>
                                    <a:pt x="115" y="999"/>
                                  </a:lnTo>
                                  <a:lnTo>
                                    <a:pt x="115" y="994"/>
                                  </a:lnTo>
                                  <a:lnTo>
                                    <a:pt x="125" y="984"/>
                                  </a:lnTo>
                                  <a:lnTo>
                                    <a:pt x="125" y="980"/>
                                  </a:lnTo>
                                  <a:lnTo>
                                    <a:pt x="130" y="975"/>
                                  </a:lnTo>
                                  <a:lnTo>
                                    <a:pt x="130" y="970"/>
                                  </a:lnTo>
                                  <a:lnTo>
                                    <a:pt x="135" y="965"/>
                                  </a:lnTo>
                                  <a:lnTo>
                                    <a:pt x="135" y="960"/>
                                  </a:lnTo>
                                  <a:lnTo>
                                    <a:pt x="144" y="951"/>
                                  </a:lnTo>
                                  <a:lnTo>
                                    <a:pt x="144" y="946"/>
                                  </a:lnTo>
                                  <a:lnTo>
                                    <a:pt x="149" y="941"/>
                                  </a:lnTo>
                                  <a:lnTo>
                                    <a:pt x="149" y="936"/>
                                  </a:lnTo>
                                  <a:lnTo>
                                    <a:pt x="154" y="932"/>
                                  </a:lnTo>
                                  <a:lnTo>
                                    <a:pt x="154" y="927"/>
                                  </a:lnTo>
                                  <a:lnTo>
                                    <a:pt x="163" y="917"/>
                                  </a:lnTo>
                                  <a:lnTo>
                                    <a:pt x="163" y="912"/>
                                  </a:lnTo>
                                  <a:lnTo>
                                    <a:pt x="168" y="908"/>
                                  </a:lnTo>
                                  <a:lnTo>
                                    <a:pt x="168" y="903"/>
                                  </a:lnTo>
                                  <a:lnTo>
                                    <a:pt x="173" y="898"/>
                                  </a:lnTo>
                                  <a:lnTo>
                                    <a:pt x="173" y="893"/>
                                  </a:lnTo>
                                  <a:lnTo>
                                    <a:pt x="183" y="884"/>
                                  </a:lnTo>
                                  <a:lnTo>
                                    <a:pt x="183" y="879"/>
                                  </a:lnTo>
                                  <a:lnTo>
                                    <a:pt x="187" y="874"/>
                                  </a:lnTo>
                                  <a:lnTo>
                                    <a:pt x="187" y="869"/>
                                  </a:lnTo>
                                  <a:lnTo>
                                    <a:pt x="197" y="860"/>
                                  </a:lnTo>
                                  <a:lnTo>
                                    <a:pt x="197" y="855"/>
                                  </a:lnTo>
                                  <a:lnTo>
                                    <a:pt x="202" y="850"/>
                                  </a:lnTo>
                                  <a:lnTo>
                                    <a:pt x="202" y="845"/>
                                  </a:lnTo>
                                  <a:lnTo>
                                    <a:pt x="207" y="840"/>
                                  </a:lnTo>
                                  <a:lnTo>
                                    <a:pt x="207" y="836"/>
                                  </a:lnTo>
                                  <a:lnTo>
                                    <a:pt x="216" y="826"/>
                                  </a:lnTo>
                                  <a:lnTo>
                                    <a:pt x="216" y="821"/>
                                  </a:lnTo>
                                  <a:lnTo>
                                    <a:pt x="221" y="816"/>
                                  </a:lnTo>
                                  <a:lnTo>
                                    <a:pt x="221" y="812"/>
                                  </a:lnTo>
                                  <a:lnTo>
                                    <a:pt x="226" y="807"/>
                                  </a:lnTo>
                                  <a:lnTo>
                                    <a:pt x="226" y="802"/>
                                  </a:lnTo>
                                  <a:lnTo>
                                    <a:pt x="235" y="792"/>
                                  </a:lnTo>
                                  <a:lnTo>
                                    <a:pt x="235" y="788"/>
                                  </a:lnTo>
                                  <a:lnTo>
                                    <a:pt x="240" y="783"/>
                                  </a:lnTo>
                                  <a:lnTo>
                                    <a:pt x="240" y="778"/>
                                  </a:lnTo>
                                  <a:lnTo>
                                    <a:pt x="250" y="768"/>
                                  </a:lnTo>
                                  <a:lnTo>
                                    <a:pt x="250" y="764"/>
                                  </a:lnTo>
                                  <a:lnTo>
                                    <a:pt x="255" y="759"/>
                                  </a:lnTo>
                                  <a:lnTo>
                                    <a:pt x="255" y="754"/>
                                  </a:lnTo>
                                  <a:lnTo>
                                    <a:pt x="259" y="749"/>
                                  </a:lnTo>
                                  <a:lnTo>
                                    <a:pt x="259" y="744"/>
                                  </a:lnTo>
                                  <a:lnTo>
                                    <a:pt x="269" y="735"/>
                                  </a:lnTo>
                                  <a:lnTo>
                                    <a:pt x="269" y="730"/>
                                  </a:lnTo>
                                  <a:lnTo>
                                    <a:pt x="274" y="725"/>
                                  </a:lnTo>
                                  <a:lnTo>
                                    <a:pt x="274" y="720"/>
                                  </a:lnTo>
                                  <a:lnTo>
                                    <a:pt x="279" y="716"/>
                                  </a:lnTo>
                                  <a:lnTo>
                                    <a:pt x="279" y="711"/>
                                  </a:lnTo>
                                  <a:lnTo>
                                    <a:pt x="288" y="701"/>
                                  </a:lnTo>
                                  <a:lnTo>
                                    <a:pt x="288" y="696"/>
                                  </a:lnTo>
                                  <a:lnTo>
                                    <a:pt x="293" y="692"/>
                                  </a:lnTo>
                                  <a:lnTo>
                                    <a:pt x="293" y="687"/>
                                  </a:lnTo>
                                  <a:lnTo>
                                    <a:pt x="303" y="677"/>
                                  </a:lnTo>
                                  <a:lnTo>
                                    <a:pt x="303" y="672"/>
                                  </a:lnTo>
                                  <a:lnTo>
                                    <a:pt x="307" y="668"/>
                                  </a:lnTo>
                                  <a:lnTo>
                                    <a:pt x="307" y="663"/>
                                  </a:lnTo>
                                  <a:lnTo>
                                    <a:pt x="312" y="658"/>
                                  </a:lnTo>
                                  <a:lnTo>
                                    <a:pt x="312" y="653"/>
                                  </a:lnTo>
                                  <a:lnTo>
                                    <a:pt x="322" y="644"/>
                                  </a:lnTo>
                                  <a:lnTo>
                                    <a:pt x="322" y="639"/>
                                  </a:lnTo>
                                  <a:lnTo>
                                    <a:pt x="327" y="634"/>
                                  </a:lnTo>
                                  <a:lnTo>
                                    <a:pt x="327" y="629"/>
                                  </a:lnTo>
                                  <a:lnTo>
                                    <a:pt x="331" y="624"/>
                                  </a:lnTo>
                                  <a:lnTo>
                                    <a:pt x="331" y="620"/>
                                  </a:lnTo>
                                  <a:lnTo>
                                    <a:pt x="341" y="610"/>
                                  </a:lnTo>
                                  <a:lnTo>
                                    <a:pt x="341" y="605"/>
                                  </a:lnTo>
                                  <a:lnTo>
                                    <a:pt x="346" y="600"/>
                                  </a:lnTo>
                                  <a:lnTo>
                                    <a:pt x="346" y="596"/>
                                  </a:lnTo>
                                  <a:lnTo>
                                    <a:pt x="355" y="586"/>
                                  </a:lnTo>
                                  <a:lnTo>
                                    <a:pt x="355" y="581"/>
                                  </a:lnTo>
                                  <a:lnTo>
                                    <a:pt x="360" y="576"/>
                                  </a:lnTo>
                                  <a:lnTo>
                                    <a:pt x="360" y="572"/>
                                  </a:lnTo>
                                  <a:lnTo>
                                    <a:pt x="365" y="567"/>
                                  </a:lnTo>
                                  <a:lnTo>
                                    <a:pt x="365" y="562"/>
                                  </a:lnTo>
                                  <a:lnTo>
                                    <a:pt x="375" y="552"/>
                                  </a:lnTo>
                                  <a:lnTo>
                                    <a:pt x="375" y="548"/>
                                  </a:lnTo>
                                  <a:lnTo>
                                    <a:pt x="379" y="543"/>
                                  </a:lnTo>
                                  <a:lnTo>
                                    <a:pt x="379" y="538"/>
                                  </a:lnTo>
                                  <a:lnTo>
                                    <a:pt x="384" y="533"/>
                                  </a:lnTo>
                                  <a:lnTo>
                                    <a:pt x="384" y="528"/>
                                  </a:lnTo>
                                  <a:lnTo>
                                    <a:pt x="394" y="519"/>
                                  </a:lnTo>
                                  <a:lnTo>
                                    <a:pt x="394" y="514"/>
                                  </a:lnTo>
                                  <a:lnTo>
                                    <a:pt x="399" y="509"/>
                                  </a:lnTo>
                                  <a:lnTo>
                                    <a:pt x="399" y="504"/>
                                  </a:lnTo>
                                  <a:lnTo>
                                    <a:pt x="408" y="495"/>
                                  </a:lnTo>
                                  <a:lnTo>
                                    <a:pt x="408" y="490"/>
                                  </a:lnTo>
                                  <a:lnTo>
                                    <a:pt x="413" y="485"/>
                                  </a:lnTo>
                                  <a:lnTo>
                                    <a:pt x="413" y="480"/>
                                  </a:lnTo>
                                  <a:lnTo>
                                    <a:pt x="418" y="475"/>
                                  </a:lnTo>
                                  <a:lnTo>
                                    <a:pt x="418" y="471"/>
                                  </a:lnTo>
                                  <a:lnTo>
                                    <a:pt x="427" y="461"/>
                                  </a:lnTo>
                                  <a:lnTo>
                                    <a:pt x="427" y="456"/>
                                  </a:lnTo>
                                  <a:lnTo>
                                    <a:pt x="432" y="451"/>
                                  </a:lnTo>
                                  <a:lnTo>
                                    <a:pt x="432" y="447"/>
                                  </a:lnTo>
                                  <a:lnTo>
                                    <a:pt x="437" y="442"/>
                                  </a:lnTo>
                                  <a:lnTo>
                                    <a:pt x="437" y="437"/>
                                  </a:lnTo>
                                  <a:lnTo>
                                    <a:pt x="447" y="427"/>
                                  </a:lnTo>
                                  <a:lnTo>
                                    <a:pt x="447" y="423"/>
                                  </a:lnTo>
                                  <a:lnTo>
                                    <a:pt x="451" y="418"/>
                                  </a:lnTo>
                                  <a:lnTo>
                                    <a:pt x="451" y="413"/>
                                  </a:lnTo>
                                  <a:lnTo>
                                    <a:pt x="461" y="403"/>
                                  </a:lnTo>
                                  <a:lnTo>
                                    <a:pt x="461" y="399"/>
                                  </a:lnTo>
                                  <a:lnTo>
                                    <a:pt x="466" y="394"/>
                                  </a:lnTo>
                                  <a:lnTo>
                                    <a:pt x="466" y="389"/>
                                  </a:lnTo>
                                  <a:lnTo>
                                    <a:pt x="471" y="384"/>
                                  </a:lnTo>
                                  <a:lnTo>
                                    <a:pt x="471" y="379"/>
                                  </a:lnTo>
                                  <a:lnTo>
                                    <a:pt x="480" y="370"/>
                                  </a:lnTo>
                                  <a:lnTo>
                                    <a:pt x="480" y="365"/>
                                  </a:lnTo>
                                  <a:lnTo>
                                    <a:pt x="485" y="360"/>
                                  </a:lnTo>
                                  <a:lnTo>
                                    <a:pt x="485" y="355"/>
                                  </a:lnTo>
                                  <a:lnTo>
                                    <a:pt x="490" y="351"/>
                                  </a:lnTo>
                                  <a:lnTo>
                                    <a:pt x="490" y="346"/>
                                  </a:lnTo>
                                  <a:lnTo>
                                    <a:pt x="499" y="336"/>
                                  </a:lnTo>
                                  <a:lnTo>
                                    <a:pt x="499" y="331"/>
                                  </a:lnTo>
                                  <a:lnTo>
                                    <a:pt x="504" y="327"/>
                                  </a:lnTo>
                                  <a:lnTo>
                                    <a:pt x="504" y="322"/>
                                  </a:lnTo>
                                  <a:lnTo>
                                    <a:pt x="514" y="312"/>
                                  </a:lnTo>
                                  <a:lnTo>
                                    <a:pt x="514" y="307"/>
                                  </a:lnTo>
                                  <a:lnTo>
                                    <a:pt x="519" y="303"/>
                                  </a:lnTo>
                                  <a:lnTo>
                                    <a:pt x="519" y="298"/>
                                  </a:lnTo>
                                  <a:lnTo>
                                    <a:pt x="523" y="293"/>
                                  </a:lnTo>
                                  <a:lnTo>
                                    <a:pt x="523" y="288"/>
                                  </a:lnTo>
                                  <a:lnTo>
                                    <a:pt x="533" y="279"/>
                                  </a:lnTo>
                                  <a:lnTo>
                                    <a:pt x="533" y="274"/>
                                  </a:lnTo>
                                  <a:lnTo>
                                    <a:pt x="538" y="269"/>
                                  </a:lnTo>
                                  <a:lnTo>
                                    <a:pt x="538" y="264"/>
                                  </a:lnTo>
                                  <a:lnTo>
                                    <a:pt x="543" y="259"/>
                                  </a:lnTo>
                                  <a:lnTo>
                                    <a:pt x="543" y="255"/>
                                  </a:lnTo>
                                  <a:lnTo>
                                    <a:pt x="552" y="245"/>
                                  </a:lnTo>
                                  <a:lnTo>
                                    <a:pt x="552" y="240"/>
                                  </a:lnTo>
                                  <a:lnTo>
                                    <a:pt x="557" y="235"/>
                                  </a:lnTo>
                                  <a:lnTo>
                                    <a:pt x="557" y="231"/>
                                  </a:lnTo>
                                  <a:lnTo>
                                    <a:pt x="567" y="221"/>
                                  </a:lnTo>
                                  <a:lnTo>
                                    <a:pt x="567" y="216"/>
                                  </a:lnTo>
                                  <a:lnTo>
                                    <a:pt x="571" y="211"/>
                                  </a:lnTo>
                                  <a:lnTo>
                                    <a:pt x="571" y="207"/>
                                  </a:lnTo>
                                  <a:lnTo>
                                    <a:pt x="576" y="202"/>
                                  </a:lnTo>
                                  <a:lnTo>
                                    <a:pt x="576" y="197"/>
                                  </a:lnTo>
                                  <a:lnTo>
                                    <a:pt x="586" y="187"/>
                                  </a:lnTo>
                                  <a:lnTo>
                                    <a:pt x="586" y="183"/>
                                  </a:lnTo>
                                  <a:lnTo>
                                    <a:pt x="591" y="178"/>
                                  </a:lnTo>
                                  <a:lnTo>
                                    <a:pt x="591" y="173"/>
                                  </a:lnTo>
                                  <a:lnTo>
                                    <a:pt x="595" y="168"/>
                                  </a:lnTo>
                                  <a:lnTo>
                                    <a:pt x="595" y="163"/>
                                  </a:lnTo>
                                  <a:lnTo>
                                    <a:pt x="605" y="154"/>
                                  </a:lnTo>
                                  <a:lnTo>
                                    <a:pt x="605" y="149"/>
                                  </a:lnTo>
                                  <a:lnTo>
                                    <a:pt x="610" y="144"/>
                                  </a:lnTo>
                                  <a:lnTo>
                                    <a:pt x="610" y="139"/>
                                  </a:lnTo>
                                  <a:lnTo>
                                    <a:pt x="619" y="130"/>
                                  </a:lnTo>
                                  <a:lnTo>
                                    <a:pt x="619" y="125"/>
                                  </a:lnTo>
                                  <a:lnTo>
                                    <a:pt x="624" y="120"/>
                                  </a:lnTo>
                                  <a:lnTo>
                                    <a:pt x="624" y="115"/>
                                  </a:lnTo>
                                  <a:lnTo>
                                    <a:pt x="629" y="111"/>
                                  </a:lnTo>
                                  <a:lnTo>
                                    <a:pt x="629" y="106"/>
                                  </a:lnTo>
                                  <a:lnTo>
                                    <a:pt x="639" y="96"/>
                                  </a:lnTo>
                                  <a:lnTo>
                                    <a:pt x="639" y="91"/>
                                  </a:lnTo>
                                  <a:lnTo>
                                    <a:pt x="643" y="87"/>
                                  </a:lnTo>
                                  <a:lnTo>
                                    <a:pt x="643" y="82"/>
                                  </a:lnTo>
                                  <a:lnTo>
                                    <a:pt x="648" y="77"/>
                                  </a:lnTo>
                                  <a:lnTo>
                                    <a:pt x="648" y="72"/>
                                  </a:lnTo>
                                  <a:lnTo>
                                    <a:pt x="658" y="63"/>
                                  </a:lnTo>
                                  <a:lnTo>
                                    <a:pt x="658" y="58"/>
                                  </a:lnTo>
                                  <a:lnTo>
                                    <a:pt x="663" y="53"/>
                                  </a:lnTo>
                                  <a:lnTo>
                                    <a:pt x="663" y="48"/>
                                  </a:lnTo>
                                  <a:lnTo>
                                    <a:pt x="667" y="43"/>
                                  </a:lnTo>
                                  <a:lnTo>
                                    <a:pt x="667" y="39"/>
                                  </a:lnTo>
                                  <a:lnTo>
                                    <a:pt x="677" y="29"/>
                                  </a:lnTo>
                                  <a:lnTo>
                                    <a:pt x="677" y="24"/>
                                  </a:lnTo>
                                  <a:lnTo>
                                    <a:pt x="682" y="19"/>
                                  </a:lnTo>
                                  <a:lnTo>
                                    <a:pt x="682" y="15"/>
                                  </a:lnTo>
                                  <a:lnTo>
                                    <a:pt x="691" y="5"/>
                                  </a:lnTo>
                                  <a:lnTo>
                                    <a:pt x="6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50"/>
                          <wps:cNvSpPr>
                            <a:spLocks/>
                          </wps:cNvSpPr>
                          <wps:spPr bwMode="auto">
                            <a:xfrm>
                              <a:off x="4195" y="2646"/>
                              <a:ext cx="58" cy="100"/>
                            </a:xfrm>
                            <a:custGeom>
                              <a:avLst/>
                              <a:gdLst>
                                <a:gd name="T0" fmla="*/ 0 w 58"/>
                                <a:gd name="T1" fmla="*/ 100 h 100"/>
                                <a:gd name="T2" fmla="*/ 5 w 58"/>
                                <a:gd name="T3" fmla="*/ 96 h 100"/>
                                <a:gd name="T4" fmla="*/ 5 w 58"/>
                                <a:gd name="T5" fmla="*/ 91 h 100"/>
                                <a:gd name="T6" fmla="*/ 10 w 58"/>
                                <a:gd name="T7" fmla="*/ 86 h 100"/>
                                <a:gd name="T8" fmla="*/ 10 w 58"/>
                                <a:gd name="T9" fmla="*/ 81 h 100"/>
                                <a:gd name="T10" fmla="*/ 20 w 58"/>
                                <a:gd name="T11" fmla="*/ 72 h 100"/>
                                <a:gd name="T12" fmla="*/ 20 w 58"/>
                                <a:gd name="T13" fmla="*/ 67 h 100"/>
                                <a:gd name="T14" fmla="*/ 24 w 58"/>
                                <a:gd name="T15" fmla="*/ 62 h 100"/>
                                <a:gd name="T16" fmla="*/ 24 w 58"/>
                                <a:gd name="T17" fmla="*/ 57 h 100"/>
                                <a:gd name="T18" fmla="*/ 29 w 58"/>
                                <a:gd name="T19" fmla="*/ 52 h 100"/>
                                <a:gd name="T20" fmla="*/ 29 w 58"/>
                                <a:gd name="T21" fmla="*/ 48 h 100"/>
                                <a:gd name="T22" fmla="*/ 39 w 58"/>
                                <a:gd name="T23" fmla="*/ 38 h 100"/>
                                <a:gd name="T24" fmla="*/ 39 w 58"/>
                                <a:gd name="T25" fmla="*/ 33 h 100"/>
                                <a:gd name="T26" fmla="*/ 44 w 58"/>
                                <a:gd name="T27" fmla="*/ 28 h 100"/>
                                <a:gd name="T28" fmla="*/ 44 w 58"/>
                                <a:gd name="T29" fmla="*/ 24 h 100"/>
                                <a:gd name="T30" fmla="*/ 48 w 58"/>
                                <a:gd name="T31" fmla="*/ 19 h 100"/>
                                <a:gd name="T32" fmla="*/ 48 w 58"/>
                                <a:gd name="T33" fmla="*/ 14 h 100"/>
                                <a:gd name="T34" fmla="*/ 58 w 58"/>
                                <a:gd name="T35" fmla="*/ 4 h 100"/>
                                <a:gd name="T36" fmla="*/ 58 w 58"/>
                                <a:gd name="T3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100">
                                  <a:moveTo>
                                    <a:pt x="0" y="100"/>
                                  </a:moveTo>
                                  <a:lnTo>
                                    <a:pt x="5" y="96"/>
                                  </a:lnTo>
                                  <a:lnTo>
                                    <a:pt x="5" y="91"/>
                                  </a:lnTo>
                                  <a:lnTo>
                                    <a:pt x="10" y="86"/>
                                  </a:lnTo>
                                  <a:lnTo>
                                    <a:pt x="10" y="81"/>
                                  </a:lnTo>
                                  <a:lnTo>
                                    <a:pt x="20" y="72"/>
                                  </a:lnTo>
                                  <a:lnTo>
                                    <a:pt x="20" y="67"/>
                                  </a:lnTo>
                                  <a:lnTo>
                                    <a:pt x="24" y="62"/>
                                  </a:lnTo>
                                  <a:lnTo>
                                    <a:pt x="24" y="57"/>
                                  </a:lnTo>
                                  <a:lnTo>
                                    <a:pt x="29" y="52"/>
                                  </a:lnTo>
                                  <a:lnTo>
                                    <a:pt x="29" y="48"/>
                                  </a:lnTo>
                                  <a:lnTo>
                                    <a:pt x="39" y="38"/>
                                  </a:lnTo>
                                  <a:lnTo>
                                    <a:pt x="39" y="33"/>
                                  </a:lnTo>
                                  <a:lnTo>
                                    <a:pt x="44" y="28"/>
                                  </a:lnTo>
                                  <a:lnTo>
                                    <a:pt x="44" y="24"/>
                                  </a:lnTo>
                                  <a:lnTo>
                                    <a:pt x="48" y="19"/>
                                  </a:lnTo>
                                  <a:lnTo>
                                    <a:pt x="48" y="14"/>
                                  </a:lnTo>
                                  <a:lnTo>
                                    <a:pt x="58" y="4"/>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1"/>
                          <wps:cNvSpPr>
                            <a:spLocks/>
                          </wps:cNvSpPr>
                          <wps:spPr bwMode="auto">
                            <a:xfrm>
                              <a:off x="4287" y="1335"/>
                              <a:ext cx="724" cy="1258"/>
                            </a:xfrm>
                            <a:custGeom>
                              <a:avLst/>
                              <a:gdLst>
                                <a:gd name="T0" fmla="*/ 4 w 724"/>
                                <a:gd name="T1" fmla="*/ 1243 h 1258"/>
                                <a:gd name="T2" fmla="*/ 19 w 724"/>
                                <a:gd name="T3" fmla="*/ 1224 h 1258"/>
                                <a:gd name="T4" fmla="*/ 28 w 724"/>
                                <a:gd name="T5" fmla="*/ 1205 h 1258"/>
                                <a:gd name="T6" fmla="*/ 43 w 724"/>
                                <a:gd name="T7" fmla="*/ 1181 h 1258"/>
                                <a:gd name="T8" fmla="*/ 57 w 724"/>
                                <a:gd name="T9" fmla="*/ 1157 h 1258"/>
                                <a:gd name="T10" fmla="*/ 72 w 724"/>
                                <a:gd name="T11" fmla="*/ 1133 h 1258"/>
                                <a:gd name="T12" fmla="*/ 81 w 724"/>
                                <a:gd name="T13" fmla="*/ 1114 h 1258"/>
                                <a:gd name="T14" fmla="*/ 96 w 724"/>
                                <a:gd name="T15" fmla="*/ 1090 h 1258"/>
                                <a:gd name="T16" fmla="*/ 110 w 724"/>
                                <a:gd name="T17" fmla="*/ 1066 h 1258"/>
                                <a:gd name="T18" fmla="*/ 124 w 724"/>
                                <a:gd name="T19" fmla="*/ 1042 h 1258"/>
                                <a:gd name="T20" fmla="*/ 134 w 724"/>
                                <a:gd name="T21" fmla="*/ 1022 h 1258"/>
                                <a:gd name="T22" fmla="*/ 148 w 724"/>
                                <a:gd name="T23" fmla="*/ 998 h 1258"/>
                                <a:gd name="T24" fmla="*/ 163 w 724"/>
                                <a:gd name="T25" fmla="*/ 974 h 1258"/>
                                <a:gd name="T26" fmla="*/ 177 w 724"/>
                                <a:gd name="T27" fmla="*/ 950 h 1258"/>
                                <a:gd name="T28" fmla="*/ 187 w 724"/>
                                <a:gd name="T29" fmla="*/ 931 h 1258"/>
                                <a:gd name="T30" fmla="*/ 201 w 724"/>
                                <a:gd name="T31" fmla="*/ 907 h 1258"/>
                                <a:gd name="T32" fmla="*/ 216 w 724"/>
                                <a:gd name="T33" fmla="*/ 883 h 1258"/>
                                <a:gd name="T34" fmla="*/ 230 w 724"/>
                                <a:gd name="T35" fmla="*/ 859 h 1258"/>
                                <a:gd name="T36" fmla="*/ 240 w 724"/>
                                <a:gd name="T37" fmla="*/ 840 h 1258"/>
                                <a:gd name="T38" fmla="*/ 254 w 724"/>
                                <a:gd name="T39" fmla="*/ 816 h 1258"/>
                                <a:gd name="T40" fmla="*/ 268 w 724"/>
                                <a:gd name="T41" fmla="*/ 792 h 1258"/>
                                <a:gd name="T42" fmla="*/ 278 w 724"/>
                                <a:gd name="T43" fmla="*/ 773 h 1258"/>
                                <a:gd name="T44" fmla="*/ 292 w 724"/>
                                <a:gd name="T45" fmla="*/ 749 h 1258"/>
                                <a:gd name="T46" fmla="*/ 307 w 724"/>
                                <a:gd name="T47" fmla="*/ 725 h 1258"/>
                                <a:gd name="T48" fmla="*/ 321 w 724"/>
                                <a:gd name="T49" fmla="*/ 701 h 1258"/>
                                <a:gd name="T50" fmla="*/ 331 w 724"/>
                                <a:gd name="T51" fmla="*/ 682 h 1258"/>
                                <a:gd name="T52" fmla="*/ 345 w 724"/>
                                <a:gd name="T53" fmla="*/ 658 h 1258"/>
                                <a:gd name="T54" fmla="*/ 360 w 724"/>
                                <a:gd name="T55" fmla="*/ 634 h 1258"/>
                                <a:gd name="T56" fmla="*/ 374 w 724"/>
                                <a:gd name="T57" fmla="*/ 610 h 1258"/>
                                <a:gd name="T58" fmla="*/ 384 w 724"/>
                                <a:gd name="T59" fmla="*/ 590 h 1258"/>
                                <a:gd name="T60" fmla="*/ 398 w 724"/>
                                <a:gd name="T61" fmla="*/ 566 h 1258"/>
                                <a:gd name="T62" fmla="*/ 412 w 724"/>
                                <a:gd name="T63" fmla="*/ 542 h 1258"/>
                                <a:gd name="T64" fmla="*/ 427 w 724"/>
                                <a:gd name="T65" fmla="*/ 518 h 1258"/>
                                <a:gd name="T66" fmla="*/ 436 w 724"/>
                                <a:gd name="T67" fmla="*/ 499 h 1258"/>
                                <a:gd name="T68" fmla="*/ 451 w 724"/>
                                <a:gd name="T69" fmla="*/ 475 h 1258"/>
                                <a:gd name="T70" fmla="*/ 465 w 724"/>
                                <a:gd name="T71" fmla="*/ 451 h 1258"/>
                                <a:gd name="T72" fmla="*/ 480 w 724"/>
                                <a:gd name="T73" fmla="*/ 427 h 1258"/>
                                <a:gd name="T74" fmla="*/ 489 w 724"/>
                                <a:gd name="T75" fmla="*/ 408 h 1258"/>
                                <a:gd name="T76" fmla="*/ 504 w 724"/>
                                <a:gd name="T77" fmla="*/ 384 h 1258"/>
                                <a:gd name="T78" fmla="*/ 518 w 724"/>
                                <a:gd name="T79" fmla="*/ 360 h 1258"/>
                                <a:gd name="T80" fmla="*/ 532 w 724"/>
                                <a:gd name="T81" fmla="*/ 336 h 1258"/>
                                <a:gd name="T82" fmla="*/ 542 w 724"/>
                                <a:gd name="T83" fmla="*/ 317 h 1258"/>
                                <a:gd name="T84" fmla="*/ 556 w 724"/>
                                <a:gd name="T85" fmla="*/ 293 h 1258"/>
                                <a:gd name="T86" fmla="*/ 571 w 724"/>
                                <a:gd name="T87" fmla="*/ 269 h 1258"/>
                                <a:gd name="T88" fmla="*/ 580 w 724"/>
                                <a:gd name="T89" fmla="*/ 249 h 1258"/>
                                <a:gd name="T90" fmla="*/ 595 w 724"/>
                                <a:gd name="T91" fmla="*/ 225 h 1258"/>
                                <a:gd name="T92" fmla="*/ 609 w 724"/>
                                <a:gd name="T93" fmla="*/ 201 h 1258"/>
                                <a:gd name="T94" fmla="*/ 624 w 724"/>
                                <a:gd name="T95" fmla="*/ 177 h 1258"/>
                                <a:gd name="T96" fmla="*/ 633 w 724"/>
                                <a:gd name="T97" fmla="*/ 158 h 1258"/>
                                <a:gd name="T98" fmla="*/ 648 w 724"/>
                                <a:gd name="T99" fmla="*/ 134 h 1258"/>
                                <a:gd name="T100" fmla="*/ 662 w 724"/>
                                <a:gd name="T101" fmla="*/ 110 h 1258"/>
                                <a:gd name="T102" fmla="*/ 676 w 724"/>
                                <a:gd name="T103" fmla="*/ 86 h 1258"/>
                                <a:gd name="T104" fmla="*/ 686 w 724"/>
                                <a:gd name="T105" fmla="*/ 67 h 1258"/>
                                <a:gd name="T106" fmla="*/ 700 w 724"/>
                                <a:gd name="T107" fmla="*/ 43 h 1258"/>
                                <a:gd name="T108" fmla="*/ 715 w 724"/>
                                <a:gd name="T109" fmla="*/ 19 h 1258"/>
                                <a:gd name="T110" fmla="*/ 724 w 724"/>
                                <a:gd name="T111" fmla="*/ 0 h 1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24" h="1258">
                                  <a:moveTo>
                                    <a:pt x="0" y="1258"/>
                                  </a:moveTo>
                                  <a:lnTo>
                                    <a:pt x="0" y="1253"/>
                                  </a:lnTo>
                                  <a:lnTo>
                                    <a:pt x="4" y="1248"/>
                                  </a:lnTo>
                                  <a:lnTo>
                                    <a:pt x="4" y="1243"/>
                                  </a:lnTo>
                                  <a:lnTo>
                                    <a:pt x="9" y="1239"/>
                                  </a:lnTo>
                                  <a:lnTo>
                                    <a:pt x="9" y="1234"/>
                                  </a:lnTo>
                                  <a:lnTo>
                                    <a:pt x="14" y="1229"/>
                                  </a:lnTo>
                                  <a:lnTo>
                                    <a:pt x="19" y="1224"/>
                                  </a:lnTo>
                                  <a:lnTo>
                                    <a:pt x="19" y="1219"/>
                                  </a:lnTo>
                                  <a:lnTo>
                                    <a:pt x="24" y="1214"/>
                                  </a:lnTo>
                                  <a:lnTo>
                                    <a:pt x="24" y="1210"/>
                                  </a:lnTo>
                                  <a:lnTo>
                                    <a:pt x="28" y="1205"/>
                                  </a:lnTo>
                                  <a:lnTo>
                                    <a:pt x="28" y="1200"/>
                                  </a:lnTo>
                                  <a:lnTo>
                                    <a:pt x="38" y="1190"/>
                                  </a:lnTo>
                                  <a:lnTo>
                                    <a:pt x="38" y="1186"/>
                                  </a:lnTo>
                                  <a:lnTo>
                                    <a:pt x="43" y="1181"/>
                                  </a:lnTo>
                                  <a:lnTo>
                                    <a:pt x="43" y="1176"/>
                                  </a:lnTo>
                                  <a:lnTo>
                                    <a:pt x="52" y="1166"/>
                                  </a:lnTo>
                                  <a:lnTo>
                                    <a:pt x="52" y="1162"/>
                                  </a:lnTo>
                                  <a:lnTo>
                                    <a:pt x="57" y="1157"/>
                                  </a:lnTo>
                                  <a:lnTo>
                                    <a:pt x="57" y="1152"/>
                                  </a:lnTo>
                                  <a:lnTo>
                                    <a:pt x="62" y="1147"/>
                                  </a:lnTo>
                                  <a:lnTo>
                                    <a:pt x="62" y="1142"/>
                                  </a:lnTo>
                                  <a:lnTo>
                                    <a:pt x="72" y="1133"/>
                                  </a:lnTo>
                                  <a:lnTo>
                                    <a:pt x="72" y="1128"/>
                                  </a:lnTo>
                                  <a:lnTo>
                                    <a:pt x="76" y="1123"/>
                                  </a:lnTo>
                                  <a:lnTo>
                                    <a:pt x="76" y="1118"/>
                                  </a:lnTo>
                                  <a:lnTo>
                                    <a:pt x="81" y="1114"/>
                                  </a:lnTo>
                                  <a:lnTo>
                                    <a:pt x="81" y="1109"/>
                                  </a:lnTo>
                                  <a:lnTo>
                                    <a:pt x="91" y="1099"/>
                                  </a:lnTo>
                                  <a:lnTo>
                                    <a:pt x="91" y="1094"/>
                                  </a:lnTo>
                                  <a:lnTo>
                                    <a:pt x="96" y="1090"/>
                                  </a:lnTo>
                                  <a:lnTo>
                                    <a:pt x="96" y="1085"/>
                                  </a:lnTo>
                                  <a:lnTo>
                                    <a:pt x="100" y="1080"/>
                                  </a:lnTo>
                                  <a:lnTo>
                                    <a:pt x="100" y="1075"/>
                                  </a:lnTo>
                                  <a:lnTo>
                                    <a:pt x="110" y="1066"/>
                                  </a:lnTo>
                                  <a:lnTo>
                                    <a:pt x="110" y="1061"/>
                                  </a:lnTo>
                                  <a:lnTo>
                                    <a:pt x="115" y="1056"/>
                                  </a:lnTo>
                                  <a:lnTo>
                                    <a:pt x="115" y="1051"/>
                                  </a:lnTo>
                                  <a:lnTo>
                                    <a:pt x="124" y="1042"/>
                                  </a:lnTo>
                                  <a:lnTo>
                                    <a:pt x="124" y="1037"/>
                                  </a:lnTo>
                                  <a:lnTo>
                                    <a:pt x="129" y="1032"/>
                                  </a:lnTo>
                                  <a:lnTo>
                                    <a:pt x="129" y="1027"/>
                                  </a:lnTo>
                                  <a:lnTo>
                                    <a:pt x="134" y="1022"/>
                                  </a:lnTo>
                                  <a:lnTo>
                                    <a:pt x="134" y="1018"/>
                                  </a:lnTo>
                                  <a:lnTo>
                                    <a:pt x="144" y="1008"/>
                                  </a:lnTo>
                                  <a:lnTo>
                                    <a:pt x="144" y="1003"/>
                                  </a:lnTo>
                                  <a:lnTo>
                                    <a:pt x="148" y="998"/>
                                  </a:lnTo>
                                  <a:lnTo>
                                    <a:pt x="148" y="994"/>
                                  </a:lnTo>
                                  <a:lnTo>
                                    <a:pt x="153" y="989"/>
                                  </a:lnTo>
                                  <a:lnTo>
                                    <a:pt x="153" y="984"/>
                                  </a:lnTo>
                                  <a:lnTo>
                                    <a:pt x="163" y="974"/>
                                  </a:lnTo>
                                  <a:lnTo>
                                    <a:pt x="163" y="970"/>
                                  </a:lnTo>
                                  <a:lnTo>
                                    <a:pt x="168" y="965"/>
                                  </a:lnTo>
                                  <a:lnTo>
                                    <a:pt x="168" y="960"/>
                                  </a:lnTo>
                                  <a:lnTo>
                                    <a:pt x="177" y="950"/>
                                  </a:lnTo>
                                  <a:lnTo>
                                    <a:pt x="177" y="946"/>
                                  </a:lnTo>
                                  <a:lnTo>
                                    <a:pt x="182" y="941"/>
                                  </a:lnTo>
                                  <a:lnTo>
                                    <a:pt x="182" y="936"/>
                                  </a:lnTo>
                                  <a:lnTo>
                                    <a:pt x="187" y="931"/>
                                  </a:lnTo>
                                  <a:lnTo>
                                    <a:pt x="187" y="926"/>
                                  </a:lnTo>
                                  <a:lnTo>
                                    <a:pt x="196" y="917"/>
                                  </a:lnTo>
                                  <a:lnTo>
                                    <a:pt x="196" y="912"/>
                                  </a:lnTo>
                                  <a:lnTo>
                                    <a:pt x="201" y="907"/>
                                  </a:lnTo>
                                  <a:lnTo>
                                    <a:pt x="201" y="902"/>
                                  </a:lnTo>
                                  <a:lnTo>
                                    <a:pt x="206" y="898"/>
                                  </a:lnTo>
                                  <a:lnTo>
                                    <a:pt x="206" y="893"/>
                                  </a:lnTo>
                                  <a:lnTo>
                                    <a:pt x="216" y="883"/>
                                  </a:lnTo>
                                  <a:lnTo>
                                    <a:pt x="216" y="878"/>
                                  </a:lnTo>
                                  <a:lnTo>
                                    <a:pt x="220" y="874"/>
                                  </a:lnTo>
                                  <a:lnTo>
                                    <a:pt x="220" y="869"/>
                                  </a:lnTo>
                                  <a:lnTo>
                                    <a:pt x="230" y="859"/>
                                  </a:lnTo>
                                  <a:lnTo>
                                    <a:pt x="230" y="854"/>
                                  </a:lnTo>
                                  <a:lnTo>
                                    <a:pt x="235" y="850"/>
                                  </a:lnTo>
                                  <a:lnTo>
                                    <a:pt x="235" y="845"/>
                                  </a:lnTo>
                                  <a:lnTo>
                                    <a:pt x="240" y="840"/>
                                  </a:lnTo>
                                  <a:lnTo>
                                    <a:pt x="240" y="835"/>
                                  </a:lnTo>
                                  <a:lnTo>
                                    <a:pt x="249" y="826"/>
                                  </a:lnTo>
                                  <a:lnTo>
                                    <a:pt x="249" y="821"/>
                                  </a:lnTo>
                                  <a:lnTo>
                                    <a:pt x="254" y="816"/>
                                  </a:lnTo>
                                  <a:lnTo>
                                    <a:pt x="254" y="811"/>
                                  </a:lnTo>
                                  <a:lnTo>
                                    <a:pt x="259" y="806"/>
                                  </a:lnTo>
                                  <a:lnTo>
                                    <a:pt x="259" y="802"/>
                                  </a:lnTo>
                                  <a:lnTo>
                                    <a:pt x="268" y="792"/>
                                  </a:lnTo>
                                  <a:lnTo>
                                    <a:pt x="268" y="787"/>
                                  </a:lnTo>
                                  <a:lnTo>
                                    <a:pt x="273" y="782"/>
                                  </a:lnTo>
                                  <a:lnTo>
                                    <a:pt x="273" y="778"/>
                                  </a:lnTo>
                                  <a:lnTo>
                                    <a:pt x="278" y="773"/>
                                  </a:lnTo>
                                  <a:lnTo>
                                    <a:pt x="278" y="768"/>
                                  </a:lnTo>
                                  <a:lnTo>
                                    <a:pt x="288" y="758"/>
                                  </a:lnTo>
                                  <a:lnTo>
                                    <a:pt x="288" y="754"/>
                                  </a:lnTo>
                                  <a:lnTo>
                                    <a:pt x="292" y="749"/>
                                  </a:lnTo>
                                  <a:lnTo>
                                    <a:pt x="292" y="744"/>
                                  </a:lnTo>
                                  <a:lnTo>
                                    <a:pt x="302" y="734"/>
                                  </a:lnTo>
                                  <a:lnTo>
                                    <a:pt x="302" y="730"/>
                                  </a:lnTo>
                                  <a:lnTo>
                                    <a:pt x="307" y="725"/>
                                  </a:lnTo>
                                  <a:lnTo>
                                    <a:pt x="307" y="720"/>
                                  </a:lnTo>
                                  <a:lnTo>
                                    <a:pt x="312" y="715"/>
                                  </a:lnTo>
                                  <a:lnTo>
                                    <a:pt x="312" y="710"/>
                                  </a:lnTo>
                                  <a:lnTo>
                                    <a:pt x="321" y="701"/>
                                  </a:lnTo>
                                  <a:lnTo>
                                    <a:pt x="321" y="696"/>
                                  </a:lnTo>
                                  <a:lnTo>
                                    <a:pt x="326" y="691"/>
                                  </a:lnTo>
                                  <a:lnTo>
                                    <a:pt x="326" y="686"/>
                                  </a:lnTo>
                                  <a:lnTo>
                                    <a:pt x="331" y="682"/>
                                  </a:lnTo>
                                  <a:lnTo>
                                    <a:pt x="331" y="677"/>
                                  </a:lnTo>
                                  <a:lnTo>
                                    <a:pt x="340" y="667"/>
                                  </a:lnTo>
                                  <a:lnTo>
                                    <a:pt x="340" y="662"/>
                                  </a:lnTo>
                                  <a:lnTo>
                                    <a:pt x="345" y="658"/>
                                  </a:lnTo>
                                  <a:lnTo>
                                    <a:pt x="345" y="653"/>
                                  </a:lnTo>
                                  <a:lnTo>
                                    <a:pt x="355" y="643"/>
                                  </a:lnTo>
                                  <a:lnTo>
                                    <a:pt x="355" y="638"/>
                                  </a:lnTo>
                                  <a:lnTo>
                                    <a:pt x="360" y="634"/>
                                  </a:lnTo>
                                  <a:lnTo>
                                    <a:pt x="360" y="629"/>
                                  </a:lnTo>
                                  <a:lnTo>
                                    <a:pt x="364" y="624"/>
                                  </a:lnTo>
                                  <a:lnTo>
                                    <a:pt x="364" y="619"/>
                                  </a:lnTo>
                                  <a:lnTo>
                                    <a:pt x="374" y="610"/>
                                  </a:lnTo>
                                  <a:lnTo>
                                    <a:pt x="374" y="605"/>
                                  </a:lnTo>
                                  <a:lnTo>
                                    <a:pt x="379" y="600"/>
                                  </a:lnTo>
                                  <a:lnTo>
                                    <a:pt x="379" y="595"/>
                                  </a:lnTo>
                                  <a:lnTo>
                                    <a:pt x="384" y="590"/>
                                  </a:lnTo>
                                  <a:lnTo>
                                    <a:pt x="384" y="586"/>
                                  </a:lnTo>
                                  <a:lnTo>
                                    <a:pt x="393" y="576"/>
                                  </a:lnTo>
                                  <a:lnTo>
                                    <a:pt x="393" y="571"/>
                                  </a:lnTo>
                                  <a:lnTo>
                                    <a:pt x="398" y="566"/>
                                  </a:lnTo>
                                  <a:lnTo>
                                    <a:pt x="398" y="562"/>
                                  </a:lnTo>
                                  <a:lnTo>
                                    <a:pt x="403" y="557"/>
                                  </a:lnTo>
                                  <a:lnTo>
                                    <a:pt x="403" y="552"/>
                                  </a:lnTo>
                                  <a:lnTo>
                                    <a:pt x="412" y="542"/>
                                  </a:lnTo>
                                  <a:lnTo>
                                    <a:pt x="412" y="538"/>
                                  </a:lnTo>
                                  <a:lnTo>
                                    <a:pt x="417" y="533"/>
                                  </a:lnTo>
                                  <a:lnTo>
                                    <a:pt x="417" y="528"/>
                                  </a:lnTo>
                                  <a:lnTo>
                                    <a:pt x="427" y="518"/>
                                  </a:lnTo>
                                  <a:lnTo>
                                    <a:pt x="427" y="514"/>
                                  </a:lnTo>
                                  <a:lnTo>
                                    <a:pt x="432" y="509"/>
                                  </a:lnTo>
                                  <a:lnTo>
                                    <a:pt x="432" y="504"/>
                                  </a:lnTo>
                                  <a:lnTo>
                                    <a:pt x="436" y="499"/>
                                  </a:lnTo>
                                  <a:lnTo>
                                    <a:pt x="436" y="494"/>
                                  </a:lnTo>
                                  <a:lnTo>
                                    <a:pt x="446" y="485"/>
                                  </a:lnTo>
                                  <a:lnTo>
                                    <a:pt x="446" y="480"/>
                                  </a:lnTo>
                                  <a:lnTo>
                                    <a:pt x="451" y="475"/>
                                  </a:lnTo>
                                  <a:lnTo>
                                    <a:pt x="451" y="470"/>
                                  </a:lnTo>
                                  <a:lnTo>
                                    <a:pt x="456" y="465"/>
                                  </a:lnTo>
                                  <a:lnTo>
                                    <a:pt x="456" y="461"/>
                                  </a:lnTo>
                                  <a:lnTo>
                                    <a:pt x="465" y="451"/>
                                  </a:lnTo>
                                  <a:lnTo>
                                    <a:pt x="465" y="446"/>
                                  </a:lnTo>
                                  <a:lnTo>
                                    <a:pt x="470" y="441"/>
                                  </a:lnTo>
                                  <a:lnTo>
                                    <a:pt x="470" y="437"/>
                                  </a:lnTo>
                                  <a:lnTo>
                                    <a:pt x="480" y="427"/>
                                  </a:lnTo>
                                  <a:lnTo>
                                    <a:pt x="480" y="422"/>
                                  </a:lnTo>
                                  <a:lnTo>
                                    <a:pt x="484" y="417"/>
                                  </a:lnTo>
                                  <a:lnTo>
                                    <a:pt x="484" y="413"/>
                                  </a:lnTo>
                                  <a:lnTo>
                                    <a:pt x="489" y="408"/>
                                  </a:lnTo>
                                  <a:lnTo>
                                    <a:pt x="489" y="403"/>
                                  </a:lnTo>
                                  <a:lnTo>
                                    <a:pt x="499" y="393"/>
                                  </a:lnTo>
                                  <a:lnTo>
                                    <a:pt x="499" y="389"/>
                                  </a:lnTo>
                                  <a:lnTo>
                                    <a:pt x="504" y="384"/>
                                  </a:lnTo>
                                  <a:lnTo>
                                    <a:pt x="504" y="379"/>
                                  </a:lnTo>
                                  <a:lnTo>
                                    <a:pt x="508" y="374"/>
                                  </a:lnTo>
                                  <a:lnTo>
                                    <a:pt x="508" y="369"/>
                                  </a:lnTo>
                                  <a:lnTo>
                                    <a:pt x="518" y="360"/>
                                  </a:lnTo>
                                  <a:lnTo>
                                    <a:pt x="518" y="355"/>
                                  </a:lnTo>
                                  <a:lnTo>
                                    <a:pt x="523" y="350"/>
                                  </a:lnTo>
                                  <a:lnTo>
                                    <a:pt x="523" y="345"/>
                                  </a:lnTo>
                                  <a:lnTo>
                                    <a:pt x="532" y="336"/>
                                  </a:lnTo>
                                  <a:lnTo>
                                    <a:pt x="532" y="331"/>
                                  </a:lnTo>
                                  <a:lnTo>
                                    <a:pt x="537" y="326"/>
                                  </a:lnTo>
                                  <a:lnTo>
                                    <a:pt x="537" y="321"/>
                                  </a:lnTo>
                                  <a:lnTo>
                                    <a:pt x="542" y="317"/>
                                  </a:lnTo>
                                  <a:lnTo>
                                    <a:pt x="542" y="312"/>
                                  </a:lnTo>
                                  <a:lnTo>
                                    <a:pt x="552" y="302"/>
                                  </a:lnTo>
                                  <a:lnTo>
                                    <a:pt x="552" y="297"/>
                                  </a:lnTo>
                                  <a:lnTo>
                                    <a:pt x="556" y="293"/>
                                  </a:lnTo>
                                  <a:lnTo>
                                    <a:pt x="556" y="288"/>
                                  </a:lnTo>
                                  <a:lnTo>
                                    <a:pt x="561" y="283"/>
                                  </a:lnTo>
                                  <a:lnTo>
                                    <a:pt x="561" y="278"/>
                                  </a:lnTo>
                                  <a:lnTo>
                                    <a:pt x="571" y="269"/>
                                  </a:lnTo>
                                  <a:lnTo>
                                    <a:pt x="571" y="264"/>
                                  </a:lnTo>
                                  <a:lnTo>
                                    <a:pt x="576" y="259"/>
                                  </a:lnTo>
                                  <a:lnTo>
                                    <a:pt x="576" y="254"/>
                                  </a:lnTo>
                                  <a:lnTo>
                                    <a:pt x="580" y="249"/>
                                  </a:lnTo>
                                  <a:lnTo>
                                    <a:pt x="580" y="245"/>
                                  </a:lnTo>
                                  <a:lnTo>
                                    <a:pt x="590" y="235"/>
                                  </a:lnTo>
                                  <a:lnTo>
                                    <a:pt x="590" y="230"/>
                                  </a:lnTo>
                                  <a:lnTo>
                                    <a:pt x="595" y="225"/>
                                  </a:lnTo>
                                  <a:lnTo>
                                    <a:pt x="595" y="221"/>
                                  </a:lnTo>
                                  <a:lnTo>
                                    <a:pt x="604" y="211"/>
                                  </a:lnTo>
                                  <a:lnTo>
                                    <a:pt x="604" y="206"/>
                                  </a:lnTo>
                                  <a:lnTo>
                                    <a:pt x="609" y="201"/>
                                  </a:lnTo>
                                  <a:lnTo>
                                    <a:pt x="609" y="197"/>
                                  </a:lnTo>
                                  <a:lnTo>
                                    <a:pt x="614" y="192"/>
                                  </a:lnTo>
                                  <a:lnTo>
                                    <a:pt x="614" y="187"/>
                                  </a:lnTo>
                                  <a:lnTo>
                                    <a:pt x="624" y="177"/>
                                  </a:lnTo>
                                  <a:lnTo>
                                    <a:pt x="624" y="173"/>
                                  </a:lnTo>
                                  <a:lnTo>
                                    <a:pt x="628" y="168"/>
                                  </a:lnTo>
                                  <a:lnTo>
                                    <a:pt x="628" y="163"/>
                                  </a:lnTo>
                                  <a:lnTo>
                                    <a:pt x="633" y="158"/>
                                  </a:lnTo>
                                  <a:lnTo>
                                    <a:pt x="633" y="153"/>
                                  </a:lnTo>
                                  <a:lnTo>
                                    <a:pt x="643" y="144"/>
                                  </a:lnTo>
                                  <a:lnTo>
                                    <a:pt x="643" y="139"/>
                                  </a:lnTo>
                                  <a:lnTo>
                                    <a:pt x="648" y="134"/>
                                  </a:lnTo>
                                  <a:lnTo>
                                    <a:pt x="648" y="129"/>
                                  </a:lnTo>
                                  <a:lnTo>
                                    <a:pt x="657" y="120"/>
                                  </a:lnTo>
                                  <a:lnTo>
                                    <a:pt x="657" y="115"/>
                                  </a:lnTo>
                                  <a:lnTo>
                                    <a:pt x="662" y="110"/>
                                  </a:lnTo>
                                  <a:lnTo>
                                    <a:pt x="662" y="105"/>
                                  </a:lnTo>
                                  <a:lnTo>
                                    <a:pt x="667" y="101"/>
                                  </a:lnTo>
                                  <a:lnTo>
                                    <a:pt x="667" y="96"/>
                                  </a:lnTo>
                                  <a:lnTo>
                                    <a:pt x="676" y="86"/>
                                  </a:lnTo>
                                  <a:lnTo>
                                    <a:pt x="676" y="81"/>
                                  </a:lnTo>
                                  <a:lnTo>
                                    <a:pt x="681" y="77"/>
                                  </a:lnTo>
                                  <a:lnTo>
                                    <a:pt x="681" y="72"/>
                                  </a:lnTo>
                                  <a:lnTo>
                                    <a:pt x="686" y="67"/>
                                  </a:lnTo>
                                  <a:lnTo>
                                    <a:pt x="686" y="62"/>
                                  </a:lnTo>
                                  <a:lnTo>
                                    <a:pt x="696" y="53"/>
                                  </a:lnTo>
                                  <a:lnTo>
                                    <a:pt x="696" y="48"/>
                                  </a:lnTo>
                                  <a:lnTo>
                                    <a:pt x="700" y="43"/>
                                  </a:lnTo>
                                  <a:lnTo>
                                    <a:pt x="700" y="38"/>
                                  </a:lnTo>
                                  <a:lnTo>
                                    <a:pt x="705" y="33"/>
                                  </a:lnTo>
                                  <a:lnTo>
                                    <a:pt x="705" y="29"/>
                                  </a:lnTo>
                                  <a:lnTo>
                                    <a:pt x="715" y="19"/>
                                  </a:lnTo>
                                  <a:lnTo>
                                    <a:pt x="715" y="14"/>
                                  </a:lnTo>
                                  <a:lnTo>
                                    <a:pt x="720" y="9"/>
                                  </a:lnTo>
                                  <a:lnTo>
                                    <a:pt x="720" y="5"/>
                                  </a:lnTo>
                                  <a:lnTo>
                                    <a:pt x="7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2"/>
                          <wps:cNvSpPr>
                            <a:spLocks/>
                          </wps:cNvSpPr>
                          <wps:spPr bwMode="auto">
                            <a:xfrm>
                              <a:off x="4191" y="1277"/>
                              <a:ext cx="916" cy="1585"/>
                            </a:xfrm>
                            <a:custGeom>
                              <a:avLst/>
                              <a:gdLst>
                                <a:gd name="T0" fmla="*/ 14 w 916"/>
                                <a:gd name="T1" fmla="*/ 1561 h 1585"/>
                                <a:gd name="T2" fmla="*/ 33 w 916"/>
                                <a:gd name="T3" fmla="*/ 1532 h 1585"/>
                                <a:gd name="T4" fmla="*/ 48 w 916"/>
                                <a:gd name="T5" fmla="*/ 1503 h 1585"/>
                                <a:gd name="T6" fmla="*/ 67 w 916"/>
                                <a:gd name="T7" fmla="*/ 1474 h 1585"/>
                                <a:gd name="T8" fmla="*/ 81 w 916"/>
                                <a:gd name="T9" fmla="*/ 1445 h 1585"/>
                                <a:gd name="T10" fmla="*/ 100 w 916"/>
                                <a:gd name="T11" fmla="*/ 1417 h 1585"/>
                                <a:gd name="T12" fmla="*/ 110 w 916"/>
                                <a:gd name="T13" fmla="*/ 1393 h 1585"/>
                                <a:gd name="T14" fmla="*/ 129 w 916"/>
                                <a:gd name="T15" fmla="*/ 1364 h 1585"/>
                                <a:gd name="T16" fmla="*/ 144 w 916"/>
                                <a:gd name="T17" fmla="*/ 1335 h 1585"/>
                                <a:gd name="T18" fmla="*/ 163 w 916"/>
                                <a:gd name="T19" fmla="*/ 1306 h 1585"/>
                                <a:gd name="T20" fmla="*/ 177 w 916"/>
                                <a:gd name="T21" fmla="*/ 1277 h 1585"/>
                                <a:gd name="T22" fmla="*/ 196 w 916"/>
                                <a:gd name="T23" fmla="*/ 1248 h 1585"/>
                                <a:gd name="T24" fmla="*/ 211 w 916"/>
                                <a:gd name="T25" fmla="*/ 1220 h 1585"/>
                                <a:gd name="T26" fmla="*/ 230 w 916"/>
                                <a:gd name="T27" fmla="*/ 1191 h 1585"/>
                                <a:gd name="T28" fmla="*/ 244 w 916"/>
                                <a:gd name="T29" fmla="*/ 1162 h 1585"/>
                                <a:gd name="T30" fmla="*/ 264 w 916"/>
                                <a:gd name="T31" fmla="*/ 1133 h 1585"/>
                                <a:gd name="T32" fmla="*/ 273 w 916"/>
                                <a:gd name="T33" fmla="*/ 1109 h 1585"/>
                                <a:gd name="T34" fmla="*/ 297 w 916"/>
                                <a:gd name="T35" fmla="*/ 1076 h 1585"/>
                                <a:gd name="T36" fmla="*/ 307 w 916"/>
                                <a:gd name="T37" fmla="*/ 1052 h 1585"/>
                                <a:gd name="T38" fmla="*/ 326 w 916"/>
                                <a:gd name="T39" fmla="*/ 1023 h 1585"/>
                                <a:gd name="T40" fmla="*/ 340 w 916"/>
                                <a:gd name="T41" fmla="*/ 994 h 1585"/>
                                <a:gd name="T42" fmla="*/ 360 w 916"/>
                                <a:gd name="T43" fmla="*/ 965 h 1585"/>
                                <a:gd name="T44" fmla="*/ 374 w 916"/>
                                <a:gd name="T45" fmla="*/ 936 h 1585"/>
                                <a:gd name="T46" fmla="*/ 393 w 916"/>
                                <a:gd name="T47" fmla="*/ 908 h 1585"/>
                                <a:gd name="T48" fmla="*/ 408 w 916"/>
                                <a:gd name="T49" fmla="*/ 879 h 1585"/>
                                <a:gd name="T50" fmla="*/ 427 w 916"/>
                                <a:gd name="T51" fmla="*/ 850 h 1585"/>
                                <a:gd name="T52" fmla="*/ 441 w 916"/>
                                <a:gd name="T53" fmla="*/ 821 h 1585"/>
                                <a:gd name="T54" fmla="*/ 460 w 916"/>
                                <a:gd name="T55" fmla="*/ 792 h 1585"/>
                                <a:gd name="T56" fmla="*/ 470 w 916"/>
                                <a:gd name="T57" fmla="*/ 768 h 1585"/>
                                <a:gd name="T58" fmla="*/ 489 w 916"/>
                                <a:gd name="T59" fmla="*/ 740 h 1585"/>
                                <a:gd name="T60" fmla="*/ 504 w 916"/>
                                <a:gd name="T61" fmla="*/ 711 h 1585"/>
                                <a:gd name="T62" fmla="*/ 523 w 916"/>
                                <a:gd name="T63" fmla="*/ 682 h 1585"/>
                                <a:gd name="T64" fmla="*/ 537 w 916"/>
                                <a:gd name="T65" fmla="*/ 653 h 1585"/>
                                <a:gd name="T66" fmla="*/ 556 w 916"/>
                                <a:gd name="T67" fmla="*/ 624 h 1585"/>
                                <a:gd name="T68" fmla="*/ 571 w 916"/>
                                <a:gd name="T69" fmla="*/ 596 h 1585"/>
                                <a:gd name="T70" fmla="*/ 590 w 916"/>
                                <a:gd name="T71" fmla="*/ 567 h 1585"/>
                                <a:gd name="T72" fmla="*/ 604 w 916"/>
                                <a:gd name="T73" fmla="*/ 538 h 1585"/>
                                <a:gd name="T74" fmla="*/ 624 w 916"/>
                                <a:gd name="T75" fmla="*/ 509 h 1585"/>
                                <a:gd name="T76" fmla="*/ 633 w 916"/>
                                <a:gd name="T77" fmla="*/ 485 h 1585"/>
                                <a:gd name="T78" fmla="*/ 652 w 916"/>
                                <a:gd name="T79" fmla="*/ 456 h 1585"/>
                                <a:gd name="T80" fmla="*/ 667 w 916"/>
                                <a:gd name="T81" fmla="*/ 427 h 1585"/>
                                <a:gd name="T82" fmla="*/ 686 w 916"/>
                                <a:gd name="T83" fmla="*/ 399 h 1585"/>
                                <a:gd name="T84" fmla="*/ 700 w 916"/>
                                <a:gd name="T85" fmla="*/ 370 h 1585"/>
                                <a:gd name="T86" fmla="*/ 720 w 916"/>
                                <a:gd name="T87" fmla="*/ 341 h 1585"/>
                                <a:gd name="T88" fmla="*/ 734 w 916"/>
                                <a:gd name="T89" fmla="*/ 312 h 1585"/>
                                <a:gd name="T90" fmla="*/ 753 w 916"/>
                                <a:gd name="T91" fmla="*/ 283 h 1585"/>
                                <a:gd name="T92" fmla="*/ 768 w 916"/>
                                <a:gd name="T93" fmla="*/ 255 h 1585"/>
                                <a:gd name="T94" fmla="*/ 787 w 916"/>
                                <a:gd name="T95" fmla="*/ 226 h 1585"/>
                                <a:gd name="T96" fmla="*/ 796 w 916"/>
                                <a:gd name="T97" fmla="*/ 202 h 1585"/>
                                <a:gd name="T98" fmla="*/ 820 w 916"/>
                                <a:gd name="T99" fmla="*/ 168 h 1585"/>
                                <a:gd name="T100" fmla="*/ 830 w 916"/>
                                <a:gd name="T101" fmla="*/ 144 h 1585"/>
                                <a:gd name="T102" fmla="*/ 849 w 916"/>
                                <a:gd name="T103" fmla="*/ 115 h 1585"/>
                                <a:gd name="T104" fmla="*/ 864 w 916"/>
                                <a:gd name="T105" fmla="*/ 87 h 1585"/>
                                <a:gd name="T106" fmla="*/ 883 w 916"/>
                                <a:gd name="T107" fmla="*/ 58 h 1585"/>
                                <a:gd name="T108" fmla="*/ 897 w 916"/>
                                <a:gd name="T109" fmla="*/ 29 h 1585"/>
                                <a:gd name="T110" fmla="*/ 916 w 916"/>
                                <a:gd name="T111" fmla="*/ 0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6" h="1585">
                                  <a:moveTo>
                                    <a:pt x="0" y="1585"/>
                                  </a:moveTo>
                                  <a:lnTo>
                                    <a:pt x="9" y="1575"/>
                                  </a:lnTo>
                                  <a:lnTo>
                                    <a:pt x="9" y="1570"/>
                                  </a:lnTo>
                                  <a:lnTo>
                                    <a:pt x="14" y="1565"/>
                                  </a:lnTo>
                                  <a:lnTo>
                                    <a:pt x="14" y="1561"/>
                                  </a:lnTo>
                                  <a:lnTo>
                                    <a:pt x="19" y="1556"/>
                                  </a:lnTo>
                                  <a:lnTo>
                                    <a:pt x="19" y="1551"/>
                                  </a:lnTo>
                                  <a:lnTo>
                                    <a:pt x="28" y="1541"/>
                                  </a:lnTo>
                                  <a:lnTo>
                                    <a:pt x="28" y="1537"/>
                                  </a:lnTo>
                                  <a:lnTo>
                                    <a:pt x="33" y="1532"/>
                                  </a:lnTo>
                                  <a:lnTo>
                                    <a:pt x="33" y="1527"/>
                                  </a:lnTo>
                                  <a:lnTo>
                                    <a:pt x="38" y="1522"/>
                                  </a:lnTo>
                                  <a:lnTo>
                                    <a:pt x="38" y="1517"/>
                                  </a:lnTo>
                                  <a:lnTo>
                                    <a:pt x="48" y="1508"/>
                                  </a:lnTo>
                                  <a:lnTo>
                                    <a:pt x="48" y="1503"/>
                                  </a:lnTo>
                                  <a:lnTo>
                                    <a:pt x="52" y="1498"/>
                                  </a:lnTo>
                                  <a:lnTo>
                                    <a:pt x="52" y="1493"/>
                                  </a:lnTo>
                                  <a:lnTo>
                                    <a:pt x="57" y="1489"/>
                                  </a:lnTo>
                                  <a:lnTo>
                                    <a:pt x="57" y="1484"/>
                                  </a:lnTo>
                                  <a:lnTo>
                                    <a:pt x="67" y="1474"/>
                                  </a:lnTo>
                                  <a:lnTo>
                                    <a:pt x="67" y="1469"/>
                                  </a:lnTo>
                                  <a:lnTo>
                                    <a:pt x="72" y="1465"/>
                                  </a:lnTo>
                                  <a:lnTo>
                                    <a:pt x="72" y="1460"/>
                                  </a:lnTo>
                                  <a:lnTo>
                                    <a:pt x="81" y="1450"/>
                                  </a:lnTo>
                                  <a:lnTo>
                                    <a:pt x="81" y="1445"/>
                                  </a:lnTo>
                                  <a:lnTo>
                                    <a:pt x="86" y="1441"/>
                                  </a:lnTo>
                                  <a:lnTo>
                                    <a:pt x="86" y="1436"/>
                                  </a:lnTo>
                                  <a:lnTo>
                                    <a:pt x="91" y="1431"/>
                                  </a:lnTo>
                                  <a:lnTo>
                                    <a:pt x="91" y="1426"/>
                                  </a:lnTo>
                                  <a:lnTo>
                                    <a:pt x="100" y="1417"/>
                                  </a:lnTo>
                                  <a:lnTo>
                                    <a:pt x="100" y="1412"/>
                                  </a:lnTo>
                                  <a:lnTo>
                                    <a:pt x="105" y="1407"/>
                                  </a:lnTo>
                                  <a:lnTo>
                                    <a:pt x="105" y="1402"/>
                                  </a:lnTo>
                                  <a:lnTo>
                                    <a:pt x="110" y="1397"/>
                                  </a:lnTo>
                                  <a:lnTo>
                                    <a:pt x="110" y="1393"/>
                                  </a:lnTo>
                                  <a:lnTo>
                                    <a:pt x="120" y="1383"/>
                                  </a:lnTo>
                                  <a:lnTo>
                                    <a:pt x="120" y="1378"/>
                                  </a:lnTo>
                                  <a:lnTo>
                                    <a:pt x="124" y="1373"/>
                                  </a:lnTo>
                                  <a:lnTo>
                                    <a:pt x="124" y="1369"/>
                                  </a:lnTo>
                                  <a:lnTo>
                                    <a:pt x="129" y="1364"/>
                                  </a:lnTo>
                                  <a:lnTo>
                                    <a:pt x="129" y="1359"/>
                                  </a:lnTo>
                                  <a:lnTo>
                                    <a:pt x="139" y="1349"/>
                                  </a:lnTo>
                                  <a:lnTo>
                                    <a:pt x="139" y="1345"/>
                                  </a:lnTo>
                                  <a:lnTo>
                                    <a:pt x="144" y="1340"/>
                                  </a:lnTo>
                                  <a:lnTo>
                                    <a:pt x="144" y="1335"/>
                                  </a:lnTo>
                                  <a:lnTo>
                                    <a:pt x="153" y="1325"/>
                                  </a:lnTo>
                                  <a:lnTo>
                                    <a:pt x="153" y="1321"/>
                                  </a:lnTo>
                                  <a:lnTo>
                                    <a:pt x="158" y="1316"/>
                                  </a:lnTo>
                                  <a:lnTo>
                                    <a:pt x="158" y="1311"/>
                                  </a:lnTo>
                                  <a:lnTo>
                                    <a:pt x="163" y="1306"/>
                                  </a:lnTo>
                                  <a:lnTo>
                                    <a:pt x="163" y="1301"/>
                                  </a:lnTo>
                                  <a:lnTo>
                                    <a:pt x="172" y="1292"/>
                                  </a:lnTo>
                                  <a:lnTo>
                                    <a:pt x="172" y="1287"/>
                                  </a:lnTo>
                                  <a:lnTo>
                                    <a:pt x="177" y="1282"/>
                                  </a:lnTo>
                                  <a:lnTo>
                                    <a:pt x="177" y="1277"/>
                                  </a:lnTo>
                                  <a:lnTo>
                                    <a:pt x="182" y="1272"/>
                                  </a:lnTo>
                                  <a:lnTo>
                                    <a:pt x="182" y="1268"/>
                                  </a:lnTo>
                                  <a:lnTo>
                                    <a:pt x="192" y="1258"/>
                                  </a:lnTo>
                                  <a:lnTo>
                                    <a:pt x="192" y="1253"/>
                                  </a:lnTo>
                                  <a:lnTo>
                                    <a:pt x="196" y="1248"/>
                                  </a:lnTo>
                                  <a:lnTo>
                                    <a:pt x="196" y="1244"/>
                                  </a:lnTo>
                                  <a:lnTo>
                                    <a:pt x="201" y="1239"/>
                                  </a:lnTo>
                                  <a:lnTo>
                                    <a:pt x="201" y="1234"/>
                                  </a:lnTo>
                                  <a:lnTo>
                                    <a:pt x="211" y="1224"/>
                                  </a:lnTo>
                                  <a:lnTo>
                                    <a:pt x="211" y="1220"/>
                                  </a:lnTo>
                                  <a:lnTo>
                                    <a:pt x="216" y="1215"/>
                                  </a:lnTo>
                                  <a:lnTo>
                                    <a:pt x="216" y="1210"/>
                                  </a:lnTo>
                                  <a:lnTo>
                                    <a:pt x="225" y="1200"/>
                                  </a:lnTo>
                                  <a:lnTo>
                                    <a:pt x="225" y="1196"/>
                                  </a:lnTo>
                                  <a:lnTo>
                                    <a:pt x="230" y="1191"/>
                                  </a:lnTo>
                                  <a:lnTo>
                                    <a:pt x="230" y="1186"/>
                                  </a:lnTo>
                                  <a:lnTo>
                                    <a:pt x="235" y="1181"/>
                                  </a:lnTo>
                                  <a:lnTo>
                                    <a:pt x="235" y="1176"/>
                                  </a:lnTo>
                                  <a:lnTo>
                                    <a:pt x="244" y="1167"/>
                                  </a:lnTo>
                                  <a:lnTo>
                                    <a:pt x="244" y="1162"/>
                                  </a:lnTo>
                                  <a:lnTo>
                                    <a:pt x="249" y="1157"/>
                                  </a:lnTo>
                                  <a:lnTo>
                                    <a:pt x="249" y="1152"/>
                                  </a:lnTo>
                                  <a:lnTo>
                                    <a:pt x="254" y="1148"/>
                                  </a:lnTo>
                                  <a:lnTo>
                                    <a:pt x="254" y="1143"/>
                                  </a:lnTo>
                                  <a:lnTo>
                                    <a:pt x="264" y="1133"/>
                                  </a:lnTo>
                                  <a:lnTo>
                                    <a:pt x="264" y="1128"/>
                                  </a:lnTo>
                                  <a:lnTo>
                                    <a:pt x="268" y="1124"/>
                                  </a:lnTo>
                                  <a:lnTo>
                                    <a:pt x="268" y="1119"/>
                                  </a:lnTo>
                                  <a:lnTo>
                                    <a:pt x="273" y="1114"/>
                                  </a:lnTo>
                                  <a:lnTo>
                                    <a:pt x="273" y="1109"/>
                                  </a:lnTo>
                                  <a:lnTo>
                                    <a:pt x="283" y="1100"/>
                                  </a:lnTo>
                                  <a:lnTo>
                                    <a:pt x="283" y="1095"/>
                                  </a:lnTo>
                                  <a:lnTo>
                                    <a:pt x="288" y="1090"/>
                                  </a:lnTo>
                                  <a:lnTo>
                                    <a:pt x="288" y="1085"/>
                                  </a:lnTo>
                                  <a:lnTo>
                                    <a:pt x="297" y="1076"/>
                                  </a:lnTo>
                                  <a:lnTo>
                                    <a:pt x="297" y="1071"/>
                                  </a:lnTo>
                                  <a:lnTo>
                                    <a:pt x="302" y="1066"/>
                                  </a:lnTo>
                                  <a:lnTo>
                                    <a:pt x="302" y="1061"/>
                                  </a:lnTo>
                                  <a:lnTo>
                                    <a:pt x="307" y="1056"/>
                                  </a:lnTo>
                                  <a:lnTo>
                                    <a:pt x="307" y="1052"/>
                                  </a:lnTo>
                                  <a:lnTo>
                                    <a:pt x="316" y="1042"/>
                                  </a:lnTo>
                                  <a:lnTo>
                                    <a:pt x="316" y="1037"/>
                                  </a:lnTo>
                                  <a:lnTo>
                                    <a:pt x="321" y="1032"/>
                                  </a:lnTo>
                                  <a:lnTo>
                                    <a:pt x="321" y="1028"/>
                                  </a:lnTo>
                                  <a:lnTo>
                                    <a:pt x="326" y="1023"/>
                                  </a:lnTo>
                                  <a:lnTo>
                                    <a:pt x="326" y="1018"/>
                                  </a:lnTo>
                                  <a:lnTo>
                                    <a:pt x="336" y="1008"/>
                                  </a:lnTo>
                                  <a:lnTo>
                                    <a:pt x="336" y="1004"/>
                                  </a:lnTo>
                                  <a:lnTo>
                                    <a:pt x="340" y="999"/>
                                  </a:lnTo>
                                  <a:lnTo>
                                    <a:pt x="340" y="994"/>
                                  </a:lnTo>
                                  <a:lnTo>
                                    <a:pt x="345" y="989"/>
                                  </a:lnTo>
                                  <a:lnTo>
                                    <a:pt x="345" y="984"/>
                                  </a:lnTo>
                                  <a:lnTo>
                                    <a:pt x="355" y="975"/>
                                  </a:lnTo>
                                  <a:lnTo>
                                    <a:pt x="355" y="970"/>
                                  </a:lnTo>
                                  <a:lnTo>
                                    <a:pt x="360" y="965"/>
                                  </a:lnTo>
                                  <a:lnTo>
                                    <a:pt x="360" y="960"/>
                                  </a:lnTo>
                                  <a:lnTo>
                                    <a:pt x="369" y="951"/>
                                  </a:lnTo>
                                  <a:lnTo>
                                    <a:pt x="369" y="946"/>
                                  </a:lnTo>
                                  <a:lnTo>
                                    <a:pt x="374" y="941"/>
                                  </a:lnTo>
                                  <a:lnTo>
                                    <a:pt x="374" y="936"/>
                                  </a:lnTo>
                                  <a:lnTo>
                                    <a:pt x="379" y="932"/>
                                  </a:lnTo>
                                  <a:lnTo>
                                    <a:pt x="379" y="927"/>
                                  </a:lnTo>
                                  <a:lnTo>
                                    <a:pt x="388" y="917"/>
                                  </a:lnTo>
                                  <a:lnTo>
                                    <a:pt x="388" y="912"/>
                                  </a:lnTo>
                                  <a:lnTo>
                                    <a:pt x="393" y="908"/>
                                  </a:lnTo>
                                  <a:lnTo>
                                    <a:pt x="393" y="903"/>
                                  </a:lnTo>
                                  <a:lnTo>
                                    <a:pt x="398" y="898"/>
                                  </a:lnTo>
                                  <a:lnTo>
                                    <a:pt x="398" y="893"/>
                                  </a:lnTo>
                                  <a:lnTo>
                                    <a:pt x="408" y="884"/>
                                  </a:lnTo>
                                  <a:lnTo>
                                    <a:pt x="408" y="879"/>
                                  </a:lnTo>
                                  <a:lnTo>
                                    <a:pt x="412" y="874"/>
                                  </a:lnTo>
                                  <a:lnTo>
                                    <a:pt x="412" y="869"/>
                                  </a:lnTo>
                                  <a:lnTo>
                                    <a:pt x="417" y="864"/>
                                  </a:lnTo>
                                  <a:lnTo>
                                    <a:pt x="417" y="860"/>
                                  </a:lnTo>
                                  <a:lnTo>
                                    <a:pt x="427" y="850"/>
                                  </a:lnTo>
                                  <a:lnTo>
                                    <a:pt x="427" y="845"/>
                                  </a:lnTo>
                                  <a:lnTo>
                                    <a:pt x="432" y="840"/>
                                  </a:lnTo>
                                  <a:lnTo>
                                    <a:pt x="432" y="836"/>
                                  </a:lnTo>
                                  <a:lnTo>
                                    <a:pt x="441" y="826"/>
                                  </a:lnTo>
                                  <a:lnTo>
                                    <a:pt x="441" y="821"/>
                                  </a:lnTo>
                                  <a:lnTo>
                                    <a:pt x="446" y="816"/>
                                  </a:lnTo>
                                  <a:lnTo>
                                    <a:pt x="446" y="812"/>
                                  </a:lnTo>
                                  <a:lnTo>
                                    <a:pt x="451" y="807"/>
                                  </a:lnTo>
                                  <a:lnTo>
                                    <a:pt x="451" y="802"/>
                                  </a:lnTo>
                                  <a:lnTo>
                                    <a:pt x="460" y="792"/>
                                  </a:lnTo>
                                  <a:lnTo>
                                    <a:pt x="460" y="788"/>
                                  </a:lnTo>
                                  <a:lnTo>
                                    <a:pt x="465" y="783"/>
                                  </a:lnTo>
                                  <a:lnTo>
                                    <a:pt x="465" y="778"/>
                                  </a:lnTo>
                                  <a:lnTo>
                                    <a:pt x="470" y="773"/>
                                  </a:lnTo>
                                  <a:lnTo>
                                    <a:pt x="470" y="768"/>
                                  </a:lnTo>
                                  <a:lnTo>
                                    <a:pt x="480" y="759"/>
                                  </a:lnTo>
                                  <a:lnTo>
                                    <a:pt x="480" y="754"/>
                                  </a:lnTo>
                                  <a:lnTo>
                                    <a:pt x="484" y="749"/>
                                  </a:lnTo>
                                  <a:lnTo>
                                    <a:pt x="484" y="744"/>
                                  </a:lnTo>
                                  <a:lnTo>
                                    <a:pt x="489" y="740"/>
                                  </a:lnTo>
                                  <a:lnTo>
                                    <a:pt x="489" y="735"/>
                                  </a:lnTo>
                                  <a:lnTo>
                                    <a:pt x="499" y="725"/>
                                  </a:lnTo>
                                  <a:lnTo>
                                    <a:pt x="499" y="720"/>
                                  </a:lnTo>
                                  <a:lnTo>
                                    <a:pt x="504" y="716"/>
                                  </a:lnTo>
                                  <a:lnTo>
                                    <a:pt x="504" y="711"/>
                                  </a:lnTo>
                                  <a:lnTo>
                                    <a:pt x="513" y="701"/>
                                  </a:lnTo>
                                  <a:lnTo>
                                    <a:pt x="513" y="696"/>
                                  </a:lnTo>
                                  <a:lnTo>
                                    <a:pt x="518" y="692"/>
                                  </a:lnTo>
                                  <a:lnTo>
                                    <a:pt x="518" y="687"/>
                                  </a:lnTo>
                                  <a:lnTo>
                                    <a:pt x="523" y="682"/>
                                  </a:lnTo>
                                  <a:lnTo>
                                    <a:pt x="523" y="677"/>
                                  </a:lnTo>
                                  <a:lnTo>
                                    <a:pt x="532" y="668"/>
                                  </a:lnTo>
                                  <a:lnTo>
                                    <a:pt x="532" y="663"/>
                                  </a:lnTo>
                                  <a:lnTo>
                                    <a:pt x="537" y="658"/>
                                  </a:lnTo>
                                  <a:lnTo>
                                    <a:pt x="537" y="653"/>
                                  </a:lnTo>
                                  <a:lnTo>
                                    <a:pt x="542" y="648"/>
                                  </a:lnTo>
                                  <a:lnTo>
                                    <a:pt x="542" y="644"/>
                                  </a:lnTo>
                                  <a:lnTo>
                                    <a:pt x="552" y="634"/>
                                  </a:lnTo>
                                  <a:lnTo>
                                    <a:pt x="552" y="629"/>
                                  </a:lnTo>
                                  <a:lnTo>
                                    <a:pt x="556" y="624"/>
                                  </a:lnTo>
                                  <a:lnTo>
                                    <a:pt x="556" y="620"/>
                                  </a:lnTo>
                                  <a:lnTo>
                                    <a:pt x="561" y="615"/>
                                  </a:lnTo>
                                  <a:lnTo>
                                    <a:pt x="561" y="610"/>
                                  </a:lnTo>
                                  <a:lnTo>
                                    <a:pt x="571" y="600"/>
                                  </a:lnTo>
                                  <a:lnTo>
                                    <a:pt x="571" y="596"/>
                                  </a:lnTo>
                                  <a:lnTo>
                                    <a:pt x="576" y="591"/>
                                  </a:lnTo>
                                  <a:lnTo>
                                    <a:pt x="576" y="586"/>
                                  </a:lnTo>
                                  <a:lnTo>
                                    <a:pt x="580" y="581"/>
                                  </a:lnTo>
                                  <a:lnTo>
                                    <a:pt x="580" y="576"/>
                                  </a:lnTo>
                                  <a:lnTo>
                                    <a:pt x="590" y="567"/>
                                  </a:lnTo>
                                  <a:lnTo>
                                    <a:pt x="590" y="562"/>
                                  </a:lnTo>
                                  <a:lnTo>
                                    <a:pt x="595" y="557"/>
                                  </a:lnTo>
                                  <a:lnTo>
                                    <a:pt x="595" y="552"/>
                                  </a:lnTo>
                                  <a:lnTo>
                                    <a:pt x="604" y="543"/>
                                  </a:lnTo>
                                  <a:lnTo>
                                    <a:pt x="604" y="538"/>
                                  </a:lnTo>
                                  <a:lnTo>
                                    <a:pt x="609" y="533"/>
                                  </a:lnTo>
                                  <a:lnTo>
                                    <a:pt x="609" y="528"/>
                                  </a:lnTo>
                                  <a:lnTo>
                                    <a:pt x="614" y="523"/>
                                  </a:lnTo>
                                  <a:lnTo>
                                    <a:pt x="614" y="519"/>
                                  </a:lnTo>
                                  <a:lnTo>
                                    <a:pt x="624" y="509"/>
                                  </a:lnTo>
                                  <a:lnTo>
                                    <a:pt x="624" y="504"/>
                                  </a:lnTo>
                                  <a:lnTo>
                                    <a:pt x="628" y="499"/>
                                  </a:lnTo>
                                  <a:lnTo>
                                    <a:pt x="628" y="495"/>
                                  </a:lnTo>
                                  <a:lnTo>
                                    <a:pt x="633" y="490"/>
                                  </a:lnTo>
                                  <a:lnTo>
                                    <a:pt x="633" y="485"/>
                                  </a:lnTo>
                                  <a:lnTo>
                                    <a:pt x="643" y="475"/>
                                  </a:lnTo>
                                  <a:lnTo>
                                    <a:pt x="643" y="471"/>
                                  </a:lnTo>
                                  <a:lnTo>
                                    <a:pt x="648" y="466"/>
                                  </a:lnTo>
                                  <a:lnTo>
                                    <a:pt x="648" y="461"/>
                                  </a:lnTo>
                                  <a:lnTo>
                                    <a:pt x="652" y="456"/>
                                  </a:lnTo>
                                  <a:lnTo>
                                    <a:pt x="652" y="451"/>
                                  </a:lnTo>
                                  <a:lnTo>
                                    <a:pt x="662" y="442"/>
                                  </a:lnTo>
                                  <a:lnTo>
                                    <a:pt x="662" y="437"/>
                                  </a:lnTo>
                                  <a:lnTo>
                                    <a:pt x="667" y="432"/>
                                  </a:lnTo>
                                  <a:lnTo>
                                    <a:pt x="667" y="427"/>
                                  </a:lnTo>
                                  <a:lnTo>
                                    <a:pt x="676" y="418"/>
                                  </a:lnTo>
                                  <a:lnTo>
                                    <a:pt x="676" y="413"/>
                                  </a:lnTo>
                                  <a:lnTo>
                                    <a:pt x="681" y="408"/>
                                  </a:lnTo>
                                  <a:lnTo>
                                    <a:pt x="681" y="403"/>
                                  </a:lnTo>
                                  <a:lnTo>
                                    <a:pt x="686" y="399"/>
                                  </a:lnTo>
                                  <a:lnTo>
                                    <a:pt x="686" y="394"/>
                                  </a:lnTo>
                                  <a:lnTo>
                                    <a:pt x="696" y="384"/>
                                  </a:lnTo>
                                  <a:lnTo>
                                    <a:pt x="696" y="379"/>
                                  </a:lnTo>
                                  <a:lnTo>
                                    <a:pt x="700" y="375"/>
                                  </a:lnTo>
                                  <a:lnTo>
                                    <a:pt x="700" y="370"/>
                                  </a:lnTo>
                                  <a:lnTo>
                                    <a:pt x="705" y="365"/>
                                  </a:lnTo>
                                  <a:lnTo>
                                    <a:pt x="705" y="360"/>
                                  </a:lnTo>
                                  <a:lnTo>
                                    <a:pt x="715" y="351"/>
                                  </a:lnTo>
                                  <a:lnTo>
                                    <a:pt x="715" y="346"/>
                                  </a:lnTo>
                                  <a:lnTo>
                                    <a:pt x="720" y="341"/>
                                  </a:lnTo>
                                  <a:lnTo>
                                    <a:pt x="720" y="336"/>
                                  </a:lnTo>
                                  <a:lnTo>
                                    <a:pt x="724" y="331"/>
                                  </a:lnTo>
                                  <a:lnTo>
                                    <a:pt x="724" y="327"/>
                                  </a:lnTo>
                                  <a:lnTo>
                                    <a:pt x="734" y="317"/>
                                  </a:lnTo>
                                  <a:lnTo>
                                    <a:pt x="734" y="312"/>
                                  </a:lnTo>
                                  <a:lnTo>
                                    <a:pt x="739" y="307"/>
                                  </a:lnTo>
                                  <a:lnTo>
                                    <a:pt x="739" y="303"/>
                                  </a:lnTo>
                                  <a:lnTo>
                                    <a:pt x="748" y="293"/>
                                  </a:lnTo>
                                  <a:lnTo>
                                    <a:pt x="748" y="288"/>
                                  </a:lnTo>
                                  <a:lnTo>
                                    <a:pt x="753" y="283"/>
                                  </a:lnTo>
                                  <a:lnTo>
                                    <a:pt x="753" y="279"/>
                                  </a:lnTo>
                                  <a:lnTo>
                                    <a:pt x="758" y="274"/>
                                  </a:lnTo>
                                  <a:lnTo>
                                    <a:pt x="758" y="269"/>
                                  </a:lnTo>
                                  <a:lnTo>
                                    <a:pt x="768" y="259"/>
                                  </a:lnTo>
                                  <a:lnTo>
                                    <a:pt x="768" y="255"/>
                                  </a:lnTo>
                                  <a:lnTo>
                                    <a:pt x="772" y="250"/>
                                  </a:lnTo>
                                  <a:lnTo>
                                    <a:pt x="772" y="245"/>
                                  </a:lnTo>
                                  <a:lnTo>
                                    <a:pt x="777" y="240"/>
                                  </a:lnTo>
                                  <a:lnTo>
                                    <a:pt x="777" y="235"/>
                                  </a:lnTo>
                                  <a:lnTo>
                                    <a:pt x="787" y="226"/>
                                  </a:lnTo>
                                  <a:lnTo>
                                    <a:pt x="787" y="221"/>
                                  </a:lnTo>
                                  <a:lnTo>
                                    <a:pt x="792" y="216"/>
                                  </a:lnTo>
                                  <a:lnTo>
                                    <a:pt x="792" y="211"/>
                                  </a:lnTo>
                                  <a:lnTo>
                                    <a:pt x="796" y="207"/>
                                  </a:lnTo>
                                  <a:lnTo>
                                    <a:pt x="796" y="202"/>
                                  </a:lnTo>
                                  <a:lnTo>
                                    <a:pt x="806" y="192"/>
                                  </a:lnTo>
                                  <a:lnTo>
                                    <a:pt x="806" y="187"/>
                                  </a:lnTo>
                                  <a:lnTo>
                                    <a:pt x="811" y="183"/>
                                  </a:lnTo>
                                  <a:lnTo>
                                    <a:pt x="811" y="178"/>
                                  </a:lnTo>
                                  <a:lnTo>
                                    <a:pt x="820" y="168"/>
                                  </a:lnTo>
                                  <a:lnTo>
                                    <a:pt x="820" y="163"/>
                                  </a:lnTo>
                                  <a:lnTo>
                                    <a:pt x="825" y="159"/>
                                  </a:lnTo>
                                  <a:lnTo>
                                    <a:pt x="825" y="154"/>
                                  </a:lnTo>
                                  <a:lnTo>
                                    <a:pt x="830" y="149"/>
                                  </a:lnTo>
                                  <a:lnTo>
                                    <a:pt x="830" y="144"/>
                                  </a:lnTo>
                                  <a:lnTo>
                                    <a:pt x="840" y="135"/>
                                  </a:lnTo>
                                  <a:lnTo>
                                    <a:pt x="840" y="130"/>
                                  </a:lnTo>
                                  <a:lnTo>
                                    <a:pt x="844" y="125"/>
                                  </a:lnTo>
                                  <a:lnTo>
                                    <a:pt x="844" y="120"/>
                                  </a:lnTo>
                                  <a:lnTo>
                                    <a:pt x="849" y="115"/>
                                  </a:lnTo>
                                  <a:lnTo>
                                    <a:pt x="849" y="111"/>
                                  </a:lnTo>
                                  <a:lnTo>
                                    <a:pt x="859" y="101"/>
                                  </a:lnTo>
                                  <a:lnTo>
                                    <a:pt x="859" y="96"/>
                                  </a:lnTo>
                                  <a:lnTo>
                                    <a:pt x="864" y="91"/>
                                  </a:lnTo>
                                  <a:lnTo>
                                    <a:pt x="864" y="87"/>
                                  </a:lnTo>
                                  <a:lnTo>
                                    <a:pt x="868" y="82"/>
                                  </a:lnTo>
                                  <a:lnTo>
                                    <a:pt x="868" y="77"/>
                                  </a:lnTo>
                                  <a:lnTo>
                                    <a:pt x="878" y="67"/>
                                  </a:lnTo>
                                  <a:lnTo>
                                    <a:pt x="878" y="63"/>
                                  </a:lnTo>
                                  <a:lnTo>
                                    <a:pt x="883" y="58"/>
                                  </a:lnTo>
                                  <a:lnTo>
                                    <a:pt x="883" y="53"/>
                                  </a:lnTo>
                                  <a:lnTo>
                                    <a:pt x="892" y="43"/>
                                  </a:lnTo>
                                  <a:lnTo>
                                    <a:pt x="892" y="39"/>
                                  </a:lnTo>
                                  <a:lnTo>
                                    <a:pt x="897" y="34"/>
                                  </a:lnTo>
                                  <a:lnTo>
                                    <a:pt x="897" y="29"/>
                                  </a:lnTo>
                                  <a:lnTo>
                                    <a:pt x="902" y="24"/>
                                  </a:lnTo>
                                  <a:lnTo>
                                    <a:pt x="902" y="19"/>
                                  </a:lnTo>
                                  <a:lnTo>
                                    <a:pt x="912" y="10"/>
                                  </a:lnTo>
                                  <a:lnTo>
                                    <a:pt x="912" y="5"/>
                                  </a:lnTo>
                                  <a:lnTo>
                                    <a:pt x="91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3"/>
                          <wps:cNvSpPr>
                            <a:spLocks/>
                          </wps:cNvSpPr>
                          <wps:spPr bwMode="auto">
                            <a:xfrm>
                              <a:off x="4234" y="1268"/>
                              <a:ext cx="941" cy="1627"/>
                            </a:xfrm>
                            <a:custGeom>
                              <a:avLst/>
                              <a:gdLst>
                                <a:gd name="T0" fmla="*/ 14 w 941"/>
                                <a:gd name="T1" fmla="*/ 1603 h 1627"/>
                                <a:gd name="T2" fmla="*/ 33 w 941"/>
                                <a:gd name="T3" fmla="*/ 1574 h 1627"/>
                                <a:gd name="T4" fmla="*/ 48 w 941"/>
                                <a:gd name="T5" fmla="*/ 1546 h 1627"/>
                                <a:gd name="T6" fmla="*/ 67 w 941"/>
                                <a:gd name="T7" fmla="*/ 1517 h 1627"/>
                                <a:gd name="T8" fmla="*/ 81 w 941"/>
                                <a:gd name="T9" fmla="*/ 1488 h 1627"/>
                                <a:gd name="T10" fmla="*/ 101 w 941"/>
                                <a:gd name="T11" fmla="*/ 1459 h 1627"/>
                                <a:gd name="T12" fmla="*/ 110 w 941"/>
                                <a:gd name="T13" fmla="*/ 1435 h 1627"/>
                                <a:gd name="T14" fmla="*/ 134 w 941"/>
                                <a:gd name="T15" fmla="*/ 1402 h 1627"/>
                                <a:gd name="T16" fmla="*/ 144 w 941"/>
                                <a:gd name="T17" fmla="*/ 1378 h 1627"/>
                                <a:gd name="T18" fmla="*/ 163 w 941"/>
                                <a:gd name="T19" fmla="*/ 1349 h 1627"/>
                                <a:gd name="T20" fmla="*/ 177 w 941"/>
                                <a:gd name="T21" fmla="*/ 1320 h 1627"/>
                                <a:gd name="T22" fmla="*/ 197 w 941"/>
                                <a:gd name="T23" fmla="*/ 1291 h 1627"/>
                                <a:gd name="T24" fmla="*/ 211 w 941"/>
                                <a:gd name="T25" fmla="*/ 1262 h 1627"/>
                                <a:gd name="T26" fmla="*/ 230 w 941"/>
                                <a:gd name="T27" fmla="*/ 1233 h 1627"/>
                                <a:gd name="T28" fmla="*/ 245 w 941"/>
                                <a:gd name="T29" fmla="*/ 1205 h 1627"/>
                                <a:gd name="T30" fmla="*/ 264 w 941"/>
                                <a:gd name="T31" fmla="*/ 1176 h 1627"/>
                                <a:gd name="T32" fmla="*/ 278 w 941"/>
                                <a:gd name="T33" fmla="*/ 1147 h 1627"/>
                                <a:gd name="T34" fmla="*/ 297 w 941"/>
                                <a:gd name="T35" fmla="*/ 1118 h 1627"/>
                                <a:gd name="T36" fmla="*/ 307 w 941"/>
                                <a:gd name="T37" fmla="*/ 1094 h 1627"/>
                                <a:gd name="T38" fmla="*/ 331 w 941"/>
                                <a:gd name="T39" fmla="*/ 1061 h 1627"/>
                                <a:gd name="T40" fmla="*/ 341 w 941"/>
                                <a:gd name="T41" fmla="*/ 1037 h 1627"/>
                                <a:gd name="T42" fmla="*/ 360 w 941"/>
                                <a:gd name="T43" fmla="*/ 1008 h 1627"/>
                                <a:gd name="T44" fmla="*/ 374 w 941"/>
                                <a:gd name="T45" fmla="*/ 979 h 1627"/>
                                <a:gd name="T46" fmla="*/ 393 w 941"/>
                                <a:gd name="T47" fmla="*/ 950 h 1627"/>
                                <a:gd name="T48" fmla="*/ 408 w 941"/>
                                <a:gd name="T49" fmla="*/ 921 h 1627"/>
                                <a:gd name="T50" fmla="*/ 427 w 941"/>
                                <a:gd name="T51" fmla="*/ 893 h 1627"/>
                                <a:gd name="T52" fmla="*/ 441 w 941"/>
                                <a:gd name="T53" fmla="*/ 864 h 1627"/>
                                <a:gd name="T54" fmla="*/ 461 w 941"/>
                                <a:gd name="T55" fmla="*/ 835 h 1627"/>
                                <a:gd name="T56" fmla="*/ 475 w 941"/>
                                <a:gd name="T57" fmla="*/ 806 h 1627"/>
                                <a:gd name="T58" fmla="*/ 494 w 941"/>
                                <a:gd name="T59" fmla="*/ 777 h 1627"/>
                                <a:gd name="T60" fmla="*/ 504 w 941"/>
                                <a:gd name="T61" fmla="*/ 753 h 1627"/>
                                <a:gd name="T62" fmla="*/ 528 w 941"/>
                                <a:gd name="T63" fmla="*/ 720 h 1627"/>
                                <a:gd name="T64" fmla="*/ 537 w 941"/>
                                <a:gd name="T65" fmla="*/ 696 h 1627"/>
                                <a:gd name="T66" fmla="*/ 557 w 941"/>
                                <a:gd name="T67" fmla="*/ 667 h 1627"/>
                                <a:gd name="T68" fmla="*/ 571 w 941"/>
                                <a:gd name="T69" fmla="*/ 638 h 1627"/>
                                <a:gd name="T70" fmla="*/ 590 w 941"/>
                                <a:gd name="T71" fmla="*/ 609 h 1627"/>
                                <a:gd name="T72" fmla="*/ 605 w 941"/>
                                <a:gd name="T73" fmla="*/ 581 h 1627"/>
                                <a:gd name="T74" fmla="*/ 624 w 941"/>
                                <a:gd name="T75" fmla="*/ 552 h 1627"/>
                                <a:gd name="T76" fmla="*/ 638 w 941"/>
                                <a:gd name="T77" fmla="*/ 523 h 1627"/>
                                <a:gd name="T78" fmla="*/ 657 w 941"/>
                                <a:gd name="T79" fmla="*/ 494 h 1627"/>
                                <a:gd name="T80" fmla="*/ 672 w 941"/>
                                <a:gd name="T81" fmla="*/ 465 h 1627"/>
                                <a:gd name="T82" fmla="*/ 691 w 941"/>
                                <a:gd name="T83" fmla="*/ 436 h 1627"/>
                                <a:gd name="T84" fmla="*/ 701 w 941"/>
                                <a:gd name="T85" fmla="*/ 412 h 1627"/>
                                <a:gd name="T86" fmla="*/ 725 w 941"/>
                                <a:gd name="T87" fmla="*/ 379 h 1627"/>
                                <a:gd name="T88" fmla="*/ 734 w 941"/>
                                <a:gd name="T89" fmla="*/ 355 h 1627"/>
                                <a:gd name="T90" fmla="*/ 753 w 941"/>
                                <a:gd name="T91" fmla="*/ 326 h 1627"/>
                                <a:gd name="T92" fmla="*/ 768 w 941"/>
                                <a:gd name="T93" fmla="*/ 297 h 1627"/>
                                <a:gd name="T94" fmla="*/ 787 w 941"/>
                                <a:gd name="T95" fmla="*/ 268 h 1627"/>
                                <a:gd name="T96" fmla="*/ 801 w 941"/>
                                <a:gd name="T97" fmla="*/ 240 h 1627"/>
                                <a:gd name="T98" fmla="*/ 821 w 941"/>
                                <a:gd name="T99" fmla="*/ 211 h 1627"/>
                                <a:gd name="T100" fmla="*/ 835 w 941"/>
                                <a:gd name="T101" fmla="*/ 182 h 1627"/>
                                <a:gd name="T102" fmla="*/ 854 w 941"/>
                                <a:gd name="T103" fmla="*/ 153 h 1627"/>
                                <a:gd name="T104" fmla="*/ 869 w 941"/>
                                <a:gd name="T105" fmla="*/ 124 h 1627"/>
                                <a:gd name="T106" fmla="*/ 888 w 941"/>
                                <a:gd name="T107" fmla="*/ 96 h 1627"/>
                                <a:gd name="T108" fmla="*/ 897 w 941"/>
                                <a:gd name="T109" fmla="*/ 72 h 1627"/>
                                <a:gd name="T110" fmla="*/ 921 w 941"/>
                                <a:gd name="T111" fmla="*/ 38 h 1627"/>
                                <a:gd name="T112" fmla="*/ 931 w 941"/>
                                <a:gd name="T113" fmla="*/ 14 h 1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41" h="1627">
                                  <a:moveTo>
                                    <a:pt x="0" y="1627"/>
                                  </a:moveTo>
                                  <a:lnTo>
                                    <a:pt x="9" y="1618"/>
                                  </a:lnTo>
                                  <a:lnTo>
                                    <a:pt x="9" y="1613"/>
                                  </a:lnTo>
                                  <a:lnTo>
                                    <a:pt x="14" y="1608"/>
                                  </a:lnTo>
                                  <a:lnTo>
                                    <a:pt x="14" y="1603"/>
                                  </a:lnTo>
                                  <a:lnTo>
                                    <a:pt x="19" y="1598"/>
                                  </a:lnTo>
                                  <a:lnTo>
                                    <a:pt x="19" y="1594"/>
                                  </a:lnTo>
                                  <a:lnTo>
                                    <a:pt x="29" y="1584"/>
                                  </a:lnTo>
                                  <a:lnTo>
                                    <a:pt x="29" y="1579"/>
                                  </a:lnTo>
                                  <a:lnTo>
                                    <a:pt x="33" y="1574"/>
                                  </a:lnTo>
                                  <a:lnTo>
                                    <a:pt x="33" y="1570"/>
                                  </a:lnTo>
                                  <a:lnTo>
                                    <a:pt x="38" y="1565"/>
                                  </a:lnTo>
                                  <a:lnTo>
                                    <a:pt x="38" y="1560"/>
                                  </a:lnTo>
                                  <a:lnTo>
                                    <a:pt x="48" y="1550"/>
                                  </a:lnTo>
                                  <a:lnTo>
                                    <a:pt x="48" y="1546"/>
                                  </a:lnTo>
                                  <a:lnTo>
                                    <a:pt x="53" y="1541"/>
                                  </a:lnTo>
                                  <a:lnTo>
                                    <a:pt x="53" y="1536"/>
                                  </a:lnTo>
                                  <a:lnTo>
                                    <a:pt x="57" y="1531"/>
                                  </a:lnTo>
                                  <a:lnTo>
                                    <a:pt x="57" y="1526"/>
                                  </a:lnTo>
                                  <a:lnTo>
                                    <a:pt x="67" y="1517"/>
                                  </a:lnTo>
                                  <a:lnTo>
                                    <a:pt x="67" y="1512"/>
                                  </a:lnTo>
                                  <a:lnTo>
                                    <a:pt x="72" y="1507"/>
                                  </a:lnTo>
                                  <a:lnTo>
                                    <a:pt x="72" y="1502"/>
                                  </a:lnTo>
                                  <a:lnTo>
                                    <a:pt x="81" y="1493"/>
                                  </a:lnTo>
                                  <a:lnTo>
                                    <a:pt x="81" y="1488"/>
                                  </a:lnTo>
                                  <a:lnTo>
                                    <a:pt x="86" y="1483"/>
                                  </a:lnTo>
                                  <a:lnTo>
                                    <a:pt x="86" y="1478"/>
                                  </a:lnTo>
                                  <a:lnTo>
                                    <a:pt x="91" y="1474"/>
                                  </a:lnTo>
                                  <a:lnTo>
                                    <a:pt x="91" y="1469"/>
                                  </a:lnTo>
                                  <a:lnTo>
                                    <a:pt x="101" y="1459"/>
                                  </a:lnTo>
                                  <a:lnTo>
                                    <a:pt x="101" y="1454"/>
                                  </a:lnTo>
                                  <a:lnTo>
                                    <a:pt x="105" y="1450"/>
                                  </a:lnTo>
                                  <a:lnTo>
                                    <a:pt x="105" y="1445"/>
                                  </a:lnTo>
                                  <a:lnTo>
                                    <a:pt x="110" y="1440"/>
                                  </a:lnTo>
                                  <a:lnTo>
                                    <a:pt x="110" y="1435"/>
                                  </a:lnTo>
                                  <a:lnTo>
                                    <a:pt x="120" y="1426"/>
                                  </a:lnTo>
                                  <a:lnTo>
                                    <a:pt x="120" y="1421"/>
                                  </a:lnTo>
                                  <a:lnTo>
                                    <a:pt x="125" y="1416"/>
                                  </a:lnTo>
                                  <a:lnTo>
                                    <a:pt x="125" y="1411"/>
                                  </a:lnTo>
                                  <a:lnTo>
                                    <a:pt x="134" y="1402"/>
                                  </a:lnTo>
                                  <a:lnTo>
                                    <a:pt x="134" y="1397"/>
                                  </a:lnTo>
                                  <a:lnTo>
                                    <a:pt x="139" y="1392"/>
                                  </a:lnTo>
                                  <a:lnTo>
                                    <a:pt x="139" y="1387"/>
                                  </a:lnTo>
                                  <a:lnTo>
                                    <a:pt x="144" y="1382"/>
                                  </a:lnTo>
                                  <a:lnTo>
                                    <a:pt x="144" y="1378"/>
                                  </a:lnTo>
                                  <a:lnTo>
                                    <a:pt x="153" y="1368"/>
                                  </a:lnTo>
                                  <a:lnTo>
                                    <a:pt x="153" y="1363"/>
                                  </a:lnTo>
                                  <a:lnTo>
                                    <a:pt x="158" y="1358"/>
                                  </a:lnTo>
                                  <a:lnTo>
                                    <a:pt x="158" y="1354"/>
                                  </a:lnTo>
                                  <a:lnTo>
                                    <a:pt x="163" y="1349"/>
                                  </a:lnTo>
                                  <a:lnTo>
                                    <a:pt x="163" y="1344"/>
                                  </a:lnTo>
                                  <a:lnTo>
                                    <a:pt x="173" y="1334"/>
                                  </a:lnTo>
                                  <a:lnTo>
                                    <a:pt x="173" y="1330"/>
                                  </a:lnTo>
                                  <a:lnTo>
                                    <a:pt x="177" y="1325"/>
                                  </a:lnTo>
                                  <a:lnTo>
                                    <a:pt x="177" y="1320"/>
                                  </a:lnTo>
                                  <a:lnTo>
                                    <a:pt x="182" y="1315"/>
                                  </a:lnTo>
                                  <a:lnTo>
                                    <a:pt x="182" y="1310"/>
                                  </a:lnTo>
                                  <a:lnTo>
                                    <a:pt x="192" y="1301"/>
                                  </a:lnTo>
                                  <a:lnTo>
                                    <a:pt x="192" y="1296"/>
                                  </a:lnTo>
                                  <a:lnTo>
                                    <a:pt x="197" y="1291"/>
                                  </a:lnTo>
                                  <a:lnTo>
                                    <a:pt x="197" y="1286"/>
                                  </a:lnTo>
                                  <a:lnTo>
                                    <a:pt x="206" y="1277"/>
                                  </a:lnTo>
                                  <a:lnTo>
                                    <a:pt x="206" y="1272"/>
                                  </a:lnTo>
                                  <a:lnTo>
                                    <a:pt x="211" y="1267"/>
                                  </a:lnTo>
                                  <a:lnTo>
                                    <a:pt x="211" y="1262"/>
                                  </a:lnTo>
                                  <a:lnTo>
                                    <a:pt x="216" y="1257"/>
                                  </a:lnTo>
                                  <a:lnTo>
                                    <a:pt x="216" y="1253"/>
                                  </a:lnTo>
                                  <a:lnTo>
                                    <a:pt x="225" y="1243"/>
                                  </a:lnTo>
                                  <a:lnTo>
                                    <a:pt x="225" y="1238"/>
                                  </a:lnTo>
                                  <a:lnTo>
                                    <a:pt x="230" y="1233"/>
                                  </a:lnTo>
                                  <a:lnTo>
                                    <a:pt x="230" y="1229"/>
                                  </a:lnTo>
                                  <a:lnTo>
                                    <a:pt x="235" y="1224"/>
                                  </a:lnTo>
                                  <a:lnTo>
                                    <a:pt x="235" y="1219"/>
                                  </a:lnTo>
                                  <a:lnTo>
                                    <a:pt x="245" y="1209"/>
                                  </a:lnTo>
                                  <a:lnTo>
                                    <a:pt x="245" y="1205"/>
                                  </a:lnTo>
                                  <a:lnTo>
                                    <a:pt x="249" y="1200"/>
                                  </a:lnTo>
                                  <a:lnTo>
                                    <a:pt x="249" y="1195"/>
                                  </a:lnTo>
                                  <a:lnTo>
                                    <a:pt x="254" y="1190"/>
                                  </a:lnTo>
                                  <a:lnTo>
                                    <a:pt x="254" y="1185"/>
                                  </a:lnTo>
                                  <a:lnTo>
                                    <a:pt x="264" y="1176"/>
                                  </a:lnTo>
                                  <a:lnTo>
                                    <a:pt x="264" y="1171"/>
                                  </a:lnTo>
                                  <a:lnTo>
                                    <a:pt x="269" y="1166"/>
                                  </a:lnTo>
                                  <a:lnTo>
                                    <a:pt x="269" y="1161"/>
                                  </a:lnTo>
                                  <a:lnTo>
                                    <a:pt x="278" y="1152"/>
                                  </a:lnTo>
                                  <a:lnTo>
                                    <a:pt x="278" y="1147"/>
                                  </a:lnTo>
                                  <a:lnTo>
                                    <a:pt x="283" y="1142"/>
                                  </a:lnTo>
                                  <a:lnTo>
                                    <a:pt x="283" y="1137"/>
                                  </a:lnTo>
                                  <a:lnTo>
                                    <a:pt x="288" y="1133"/>
                                  </a:lnTo>
                                  <a:lnTo>
                                    <a:pt x="288" y="1128"/>
                                  </a:lnTo>
                                  <a:lnTo>
                                    <a:pt x="297" y="1118"/>
                                  </a:lnTo>
                                  <a:lnTo>
                                    <a:pt x="297" y="1113"/>
                                  </a:lnTo>
                                  <a:lnTo>
                                    <a:pt x="302" y="1109"/>
                                  </a:lnTo>
                                  <a:lnTo>
                                    <a:pt x="302" y="1104"/>
                                  </a:lnTo>
                                  <a:lnTo>
                                    <a:pt x="307" y="1099"/>
                                  </a:lnTo>
                                  <a:lnTo>
                                    <a:pt x="307" y="1094"/>
                                  </a:lnTo>
                                  <a:lnTo>
                                    <a:pt x="317" y="1085"/>
                                  </a:lnTo>
                                  <a:lnTo>
                                    <a:pt x="317" y="1080"/>
                                  </a:lnTo>
                                  <a:lnTo>
                                    <a:pt x="321" y="1075"/>
                                  </a:lnTo>
                                  <a:lnTo>
                                    <a:pt x="321" y="1070"/>
                                  </a:lnTo>
                                  <a:lnTo>
                                    <a:pt x="331" y="1061"/>
                                  </a:lnTo>
                                  <a:lnTo>
                                    <a:pt x="331" y="1056"/>
                                  </a:lnTo>
                                  <a:lnTo>
                                    <a:pt x="336" y="1051"/>
                                  </a:lnTo>
                                  <a:lnTo>
                                    <a:pt x="336" y="1046"/>
                                  </a:lnTo>
                                  <a:lnTo>
                                    <a:pt x="341" y="1041"/>
                                  </a:lnTo>
                                  <a:lnTo>
                                    <a:pt x="341" y="1037"/>
                                  </a:lnTo>
                                  <a:lnTo>
                                    <a:pt x="350" y="1027"/>
                                  </a:lnTo>
                                  <a:lnTo>
                                    <a:pt x="350" y="1022"/>
                                  </a:lnTo>
                                  <a:lnTo>
                                    <a:pt x="355" y="1017"/>
                                  </a:lnTo>
                                  <a:lnTo>
                                    <a:pt x="355" y="1013"/>
                                  </a:lnTo>
                                  <a:lnTo>
                                    <a:pt x="360" y="1008"/>
                                  </a:lnTo>
                                  <a:lnTo>
                                    <a:pt x="360" y="1003"/>
                                  </a:lnTo>
                                  <a:lnTo>
                                    <a:pt x="369" y="993"/>
                                  </a:lnTo>
                                  <a:lnTo>
                                    <a:pt x="369" y="989"/>
                                  </a:lnTo>
                                  <a:lnTo>
                                    <a:pt x="374" y="984"/>
                                  </a:lnTo>
                                  <a:lnTo>
                                    <a:pt x="374" y="979"/>
                                  </a:lnTo>
                                  <a:lnTo>
                                    <a:pt x="379" y="974"/>
                                  </a:lnTo>
                                  <a:lnTo>
                                    <a:pt x="379" y="969"/>
                                  </a:lnTo>
                                  <a:lnTo>
                                    <a:pt x="389" y="960"/>
                                  </a:lnTo>
                                  <a:lnTo>
                                    <a:pt x="389" y="955"/>
                                  </a:lnTo>
                                  <a:lnTo>
                                    <a:pt x="393" y="950"/>
                                  </a:lnTo>
                                  <a:lnTo>
                                    <a:pt x="393" y="945"/>
                                  </a:lnTo>
                                  <a:lnTo>
                                    <a:pt x="403" y="936"/>
                                  </a:lnTo>
                                  <a:lnTo>
                                    <a:pt x="403" y="931"/>
                                  </a:lnTo>
                                  <a:lnTo>
                                    <a:pt x="408" y="926"/>
                                  </a:lnTo>
                                  <a:lnTo>
                                    <a:pt x="408" y="921"/>
                                  </a:lnTo>
                                  <a:lnTo>
                                    <a:pt x="413" y="917"/>
                                  </a:lnTo>
                                  <a:lnTo>
                                    <a:pt x="413" y="912"/>
                                  </a:lnTo>
                                  <a:lnTo>
                                    <a:pt x="422" y="902"/>
                                  </a:lnTo>
                                  <a:lnTo>
                                    <a:pt x="422" y="897"/>
                                  </a:lnTo>
                                  <a:lnTo>
                                    <a:pt x="427" y="893"/>
                                  </a:lnTo>
                                  <a:lnTo>
                                    <a:pt x="427" y="888"/>
                                  </a:lnTo>
                                  <a:lnTo>
                                    <a:pt x="432" y="883"/>
                                  </a:lnTo>
                                  <a:lnTo>
                                    <a:pt x="432" y="878"/>
                                  </a:lnTo>
                                  <a:lnTo>
                                    <a:pt x="441" y="869"/>
                                  </a:lnTo>
                                  <a:lnTo>
                                    <a:pt x="441" y="864"/>
                                  </a:lnTo>
                                  <a:lnTo>
                                    <a:pt x="446" y="859"/>
                                  </a:lnTo>
                                  <a:lnTo>
                                    <a:pt x="446" y="854"/>
                                  </a:lnTo>
                                  <a:lnTo>
                                    <a:pt x="451" y="849"/>
                                  </a:lnTo>
                                  <a:lnTo>
                                    <a:pt x="451" y="845"/>
                                  </a:lnTo>
                                  <a:lnTo>
                                    <a:pt x="461" y="835"/>
                                  </a:lnTo>
                                  <a:lnTo>
                                    <a:pt x="461" y="830"/>
                                  </a:lnTo>
                                  <a:lnTo>
                                    <a:pt x="465" y="825"/>
                                  </a:lnTo>
                                  <a:lnTo>
                                    <a:pt x="465" y="821"/>
                                  </a:lnTo>
                                  <a:lnTo>
                                    <a:pt x="475" y="811"/>
                                  </a:lnTo>
                                  <a:lnTo>
                                    <a:pt x="475" y="806"/>
                                  </a:lnTo>
                                  <a:lnTo>
                                    <a:pt x="480" y="801"/>
                                  </a:lnTo>
                                  <a:lnTo>
                                    <a:pt x="480" y="797"/>
                                  </a:lnTo>
                                  <a:lnTo>
                                    <a:pt x="485" y="792"/>
                                  </a:lnTo>
                                  <a:lnTo>
                                    <a:pt x="485" y="787"/>
                                  </a:lnTo>
                                  <a:lnTo>
                                    <a:pt x="494" y="777"/>
                                  </a:lnTo>
                                  <a:lnTo>
                                    <a:pt x="494" y="773"/>
                                  </a:lnTo>
                                  <a:lnTo>
                                    <a:pt x="499" y="768"/>
                                  </a:lnTo>
                                  <a:lnTo>
                                    <a:pt x="499" y="763"/>
                                  </a:lnTo>
                                  <a:lnTo>
                                    <a:pt x="504" y="758"/>
                                  </a:lnTo>
                                  <a:lnTo>
                                    <a:pt x="504" y="753"/>
                                  </a:lnTo>
                                  <a:lnTo>
                                    <a:pt x="513" y="744"/>
                                  </a:lnTo>
                                  <a:lnTo>
                                    <a:pt x="513" y="739"/>
                                  </a:lnTo>
                                  <a:lnTo>
                                    <a:pt x="518" y="734"/>
                                  </a:lnTo>
                                  <a:lnTo>
                                    <a:pt x="518" y="729"/>
                                  </a:lnTo>
                                  <a:lnTo>
                                    <a:pt x="528" y="720"/>
                                  </a:lnTo>
                                  <a:lnTo>
                                    <a:pt x="528" y="715"/>
                                  </a:lnTo>
                                  <a:lnTo>
                                    <a:pt x="533" y="710"/>
                                  </a:lnTo>
                                  <a:lnTo>
                                    <a:pt x="533" y="705"/>
                                  </a:lnTo>
                                  <a:lnTo>
                                    <a:pt x="537" y="701"/>
                                  </a:lnTo>
                                  <a:lnTo>
                                    <a:pt x="537" y="696"/>
                                  </a:lnTo>
                                  <a:lnTo>
                                    <a:pt x="547" y="686"/>
                                  </a:lnTo>
                                  <a:lnTo>
                                    <a:pt x="547" y="681"/>
                                  </a:lnTo>
                                  <a:lnTo>
                                    <a:pt x="552" y="677"/>
                                  </a:lnTo>
                                  <a:lnTo>
                                    <a:pt x="552" y="672"/>
                                  </a:lnTo>
                                  <a:lnTo>
                                    <a:pt x="557" y="667"/>
                                  </a:lnTo>
                                  <a:lnTo>
                                    <a:pt x="557" y="662"/>
                                  </a:lnTo>
                                  <a:lnTo>
                                    <a:pt x="566" y="653"/>
                                  </a:lnTo>
                                  <a:lnTo>
                                    <a:pt x="566" y="648"/>
                                  </a:lnTo>
                                  <a:lnTo>
                                    <a:pt x="571" y="643"/>
                                  </a:lnTo>
                                  <a:lnTo>
                                    <a:pt x="571" y="638"/>
                                  </a:lnTo>
                                  <a:lnTo>
                                    <a:pt x="576" y="633"/>
                                  </a:lnTo>
                                  <a:lnTo>
                                    <a:pt x="576" y="629"/>
                                  </a:lnTo>
                                  <a:lnTo>
                                    <a:pt x="585" y="619"/>
                                  </a:lnTo>
                                  <a:lnTo>
                                    <a:pt x="585" y="614"/>
                                  </a:lnTo>
                                  <a:lnTo>
                                    <a:pt x="590" y="609"/>
                                  </a:lnTo>
                                  <a:lnTo>
                                    <a:pt x="590" y="605"/>
                                  </a:lnTo>
                                  <a:lnTo>
                                    <a:pt x="600" y="595"/>
                                  </a:lnTo>
                                  <a:lnTo>
                                    <a:pt x="600" y="590"/>
                                  </a:lnTo>
                                  <a:lnTo>
                                    <a:pt x="605" y="585"/>
                                  </a:lnTo>
                                  <a:lnTo>
                                    <a:pt x="605" y="581"/>
                                  </a:lnTo>
                                  <a:lnTo>
                                    <a:pt x="609" y="576"/>
                                  </a:lnTo>
                                  <a:lnTo>
                                    <a:pt x="609" y="571"/>
                                  </a:lnTo>
                                  <a:lnTo>
                                    <a:pt x="619" y="561"/>
                                  </a:lnTo>
                                  <a:lnTo>
                                    <a:pt x="619" y="556"/>
                                  </a:lnTo>
                                  <a:lnTo>
                                    <a:pt x="624" y="552"/>
                                  </a:lnTo>
                                  <a:lnTo>
                                    <a:pt x="624" y="547"/>
                                  </a:lnTo>
                                  <a:lnTo>
                                    <a:pt x="629" y="542"/>
                                  </a:lnTo>
                                  <a:lnTo>
                                    <a:pt x="629" y="537"/>
                                  </a:lnTo>
                                  <a:lnTo>
                                    <a:pt x="638" y="528"/>
                                  </a:lnTo>
                                  <a:lnTo>
                                    <a:pt x="638" y="523"/>
                                  </a:lnTo>
                                  <a:lnTo>
                                    <a:pt x="643" y="518"/>
                                  </a:lnTo>
                                  <a:lnTo>
                                    <a:pt x="643" y="513"/>
                                  </a:lnTo>
                                  <a:lnTo>
                                    <a:pt x="653" y="504"/>
                                  </a:lnTo>
                                  <a:lnTo>
                                    <a:pt x="653" y="499"/>
                                  </a:lnTo>
                                  <a:lnTo>
                                    <a:pt x="657" y="494"/>
                                  </a:lnTo>
                                  <a:lnTo>
                                    <a:pt x="657" y="489"/>
                                  </a:lnTo>
                                  <a:lnTo>
                                    <a:pt x="662" y="484"/>
                                  </a:lnTo>
                                  <a:lnTo>
                                    <a:pt x="662" y="480"/>
                                  </a:lnTo>
                                  <a:lnTo>
                                    <a:pt x="672" y="470"/>
                                  </a:lnTo>
                                  <a:lnTo>
                                    <a:pt x="672" y="465"/>
                                  </a:lnTo>
                                  <a:lnTo>
                                    <a:pt x="677" y="460"/>
                                  </a:lnTo>
                                  <a:lnTo>
                                    <a:pt x="677" y="456"/>
                                  </a:lnTo>
                                  <a:lnTo>
                                    <a:pt x="681" y="451"/>
                                  </a:lnTo>
                                  <a:lnTo>
                                    <a:pt x="681" y="446"/>
                                  </a:lnTo>
                                  <a:lnTo>
                                    <a:pt x="691" y="436"/>
                                  </a:lnTo>
                                  <a:lnTo>
                                    <a:pt x="691" y="432"/>
                                  </a:lnTo>
                                  <a:lnTo>
                                    <a:pt x="696" y="427"/>
                                  </a:lnTo>
                                  <a:lnTo>
                                    <a:pt x="696" y="422"/>
                                  </a:lnTo>
                                  <a:lnTo>
                                    <a:pt x="701" y="417"/>
                                  </a:lnTo>
                                  <a:lnTo>
                                    <a:pt x="701" y="412"/>
                                  </a:lnTo>
                                  <a:lnTo>
                                    <a:pt x="710" y="403"/>
                                  </a:lnTo>
                                  <a:lnTo>
                                    <a:pt x="710" y="398"/>
                                  </a:lnTo>
                                  <a:lnTo>
                                    <a:pt x="715" y="393"/>
                                  </a:lnTo>
                                  <a:lnTo>
                                    <a:pt x="715" y="388"/>
                                  </a:lnTo>
                                  <a:lnTo>
                                    <a:pt x="725" y="379"/>
                                  </a:lnTo>
                                  <a:lnTo>
                                    <a:pt x="725" y="374"/>
                                  </a:lnTo>
                                  <a:lnTo>
                                    <a:pt x="729" y="369"/>
                                  </a:lnTo>
                                  <a:lnTo>
                                    <a:pt x="729" y="364"/>
                                  </a:lnTo>
                                  <a:lnTo>
                                    <a:pt x="734" y="360"/>
                                  </a:lnTo>
                                  <a:lnTo>
                                    <a:pt x="734" y="355"/>
                                  </a:lnTo>
                                  <a:lnTo>
                                    <a:pt x="744" y="345"/>
                                  </a:lnTo>
                                  <a:lnTo>
                                    <a:pt x="744" y="340"/>
                                  </a:lnTo>
                                  <a:lnTo>
                                    <a:pt x="749" y="336"/>
                                  </a:lnTo>
                                  <a:lnTo>
                                    <a:pt x="749" y="331"/>
                                  </a:lnTo>
                                  <a:lnTo>
                                    <a:pt x="753" y="326"/>
                                  </a:lnTo>
                                  <a:lnTo>
                                    <a:pt x="753" y="321"/>
                                  </a:lnTo>
                                  <a:lnTo>
                                    <a:pt x="763" y="312"/>
                                  </a:lnTo>
                                  <a:lnTo>
                                    <a:pt x="763" y="307"/>
                                  </a:lnTo>
                                  <a:lnTo>
                                    <a:pt x="768" y="302"/>
                                  </a:lnTo>
                                  <a:lnTo>
                                    <a:pt x="768" y="297"/>
                                  </a:lnTo>
                                  <a:lnTo>
                                    <a:pt x="773" y="292"/>
                                  </a:lnTo>
                                  <a:lnTo>
                                    <a:pt x="773" y="288"/>
                                  </a:lnTo>
                                  <a:lnTo>
                                    <a:pt x="782" y="278"/>
                                  </a:lnTo>
                                  <a:lnTo>
                                    <a:pt x="782" y="273"/>
                                  </a:lnTo>
                                  <a:lnTo>
                                    <a:pt x="787" y="268"/>
                                  </a:lnTo>
                                  <a:lnTo>
                                    <a:pt x="787" y="264"/>
                                  </a:lnTo>
                                  <a:lnTo>
                                    <a:pt x="797" y="254"/>
                                  </a:lnTo>
                                  <a:lnTo>
                                    <a:pt x="797" y="249"/>
                                  </a:lnTo>
                                  <a:lnTo>
                                    <a:pt x="801" y="244"/>
                                  </a:lnTo>
                                  <a:lnTo>
                                    <a:pt x="801" y="240"/>
                                  </a:lnTo>
                                  <a:lnTo>
                                    <a:pt x="806" y="235"/>
                                  </a:lnTo>
                                  <a:lnTo>
                                    <a:pt x="806" y="230"/>
                                  </a:lnTo>
                                  <a:lnTo>
                                    <a:pt x="816" y="220"/>
                                  </a:lnTo>
                                  <a:lnTo>
                                    <a:pt x="816" y="216"/>
                                  </a:lnTo>
                                  <a:lnTo>
                                    <a:pt x="821" y="211"/>
                                  </a:lnTo>
                                  <a:lnTo>
                                    <a:pt x="821" y="206"/>
                                  </a:lnTo>
                                  <a:lnTo>
                                    <a:pt x="825" y="201"/>
                                  </a:lnTo>
                                  <a:lnTo>
                                    <a:pt x="825" y="196"/>
                                  </a:lnTo>
                                  <a:lnTo>
                                    <a:pt x="835" y="187"/>
                                  </a:lnTo>
                                  <a:lnTo>
                                    <a:pt x="835" y="182"/>
                                  </a:lnTo>
                                  <a:lnTo>
                                    <a:pt x="840" y="177"/>
                                  </a:lnTo>
                                  <a:lnTo>
                                    <a:pt x="840" y="172"/>
                                  </a:lnTo>
                                  <a:lnTo>
                                    <a:pt x="849" y="163"/>
                                  </a:lnTo>
                                  <a:lnTo>
                                    <a:pt x="849" y="158"/>
                                  </a:lnTo>
                                  <a:lnTo>
                                    <a:pt x="854" y="153"/>
                                  </a:lnTo>
                                  <a:lnTo>
                                    <a:pt x="854" y="148"/>
                                  </a:lnTo>
                                  <a:lnTo>
                                    <a:pt x="859" y="144"/>
                                  </a:lnTo>
                                  <a:lnTo>
                                    <a:pt x="859" y="139"/>
                                  </a:lnTo>
                                  <a:lnTo>
                                    <a:pt x="869" y="129"/>
                                  </a:lnTo>
                                  <a:lnTo>
                                    <a:pt x="869" y="124"/>
                                  </a:lnTo>
                                  <a:lnTo>
                                    <a:pt x="873" y="120"/>
                                  </a:lnTo>
                                  <a:lnTo>
                                    <a:pt x="873" y="115"/>
                                  </a:lnTo>
                                  <a:lnTo>
                                    <a:pt x="878" y="110"/>
                                  </a:lnTo>
                                  <a:lnTo>
                                    <a:pt x="878" y="105"/>
                                  </a:lnTo>
                                  <a:lnTo>
                                    <a:pt x="888" y="96"/>
                                  </a:lnTo>
                                  <a:lnTo>
                                    <a:pt x="888" y="91"/>
                                  </a:lnTo>
                                  <a:lnTo>
                                    <a:pt x="893" y="86"/>
                                  </a:lnTo>
                                  <a:lnTo>
                                    <a:pt x="893" y="81"/>
                                  </a:lnTo>
                                  <a:lnTo>
                                    <a:pt x="897" y="76"/>
                                  </a:lnTo>
                                  <a:lnTo>
                                    <a:pt x="897" y="72"/>
                                  </a:lnTo>
                                  <a:lnTo>
                                    <a:pt x="907" y="62"/>
                                  </a:lnTo>
                                  <a:lnTo>
                                    <a:pt x="907" y="57"/>
                                  </a:lnTo>
                                  <a:lnTo>
                                    <a:pt x="912" y="52"/>
                                  </a:lnTo>
                                  <a:lnTo>
                                    <a:pt x="912" y="48"/>
                                  </a:lnTo>
                                  <a:lnTo>
                                    <a:pt x="921" y="38"/>
                                  </a:lnTo>
                                  <a:lnTo>
                                    <a:pt x="921" y="33"/>
                                  </a:lnTo>
                                  <a:lnTo>
                                    <a:pt x="926" y="28"/>
                                  </a:lnTo>
                                  <a:lnTo>
                                    <a:pt x="926" y="24"/>
                                  </a:lnTo>
                                  <a:lnTo>
                                    <a:pt x="931" y="19"/>
                                  </a:lnTo>
                                  <a:lnTo>
                                    <a:pt x="931" y="14"/>
                                  </a:lnTo>
                                  <a:lnTo>
                                    <a:pt x="941" y="4"/>
                                  </a:lnTo>
                                  <a:lnTo>
                                    <a:pt x="9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4"/>
                          <wps:cNvSpPr>
                            <a:spLocks/>
                          </wps:cNvSpPr>
                          <wps:spPr bwMode="auto">
                            <a:xfrm>
                              <a:off x="4291" y="1268"/>
                              <a:ext cx="946" cy="1637"/>
                            </a:xfrm>
                            <a:custGeom>
                              <a:avLst/>
                              <a:gdLst>
                                <a:gd name="T0" fmla="*/ 10 w 946"/>
                                <a:gd name="T1" fmla="*/ 1618 h 1637"/>
                                <a:gd name="T2" fmla="*/ 29 w 946"/>
                                <a:gd name="T3" fmla="*/ 1589 h 1637"/>
                                <a:gd name="T4" fmla="*/ 39 w 946"/>
                                <a:gd name="T5" fmla="*/ 1565 h 1637"/>
                                <a:gd name="T6" fmla="*/ 63 w 946"/>
                                <a:gd name="T7" fmla="*/ 1531 h 1637"/>
                                <a:gd name="T8" fmla="*/ 72 w 946"/>
                                <a:gd name="T9" fmla="*/ 1507 h 1637"/>
                                <a:gd name="T10" fmla="*/ 92 w 946"/>
                                <a:gd name="T11" fmla="*/ 1478 h 1637"/>
                                <a:gd name="T12" fmla="*/ 106 w 946"/>
                                <a:gd name="T13" fmla="*/ 1450 h 1637"/>
                                <a:gd name="T14" fmla="*/ 125 w 946"/>
                                <a:gd name="T15" fmla="*/ 1421 h 1637"/>
                                <a:gd name="T16" fmla="*/ 140 w 946"/>
                                <a:gd name="T17" fmla="*/ 1392 h 1637"/>
                                <a:gd name="T18" fmla="*/ 159 w 946"/>
                                <a:gd name="T19" fmla="*/ 1363 h 1637"/>
                                <a:gd name="T20" fmla="*/ 173 w 946"/>
                                <a:gd name="T21" fmla="*/ 1334 h 1637"/>
                                <a:gd name="T22" fmla="*/ 192 w 946"/>
                                <a:gd name="T23" fmla="*/ 1306 h 1637"/>
                                <a:gd name="T24" fmla="*/ 207 w 946"/>
                                <a:gd name="T25" fmla="*/ 1277 h 1637"/>
                                <a:gd name="T26" fmla="*/ 226 w 946"/>
                                <a:gd name="T27" fmla="*/ 1248 h 1637"/>
                                <a:gd name="T28" fmla="*/ 236 w 946"/>
                                <a:gd name="T29" fmla="*/ 1224 h 1637"/>
                                <a:gd name="T30" fmla="*/ 260 w 946"/>
                                <a:gd name="T31" fmla="*/ 1190 h 1637"/>
                                <a:gd name="T32" fmla="*/ 269 w 946"/>
                                <a:gd name="T33" fmla="*/ 1166 h 1637"/>
                                <a:gd name="T34" fmla="*/ 288 w 946"/>
                                <a:gd name="T35" fmla="*/ 1137 h 1637"/>
                                <a:gd name="T36" fmla="*/ 303 w 946"/>
                                <a:gd name="T37" fmla="*/ 1109 h 1637"/>
                                <a:gd name="T38" fmla="*/ 322 w 946"/>
                                <a:gd name="T39" fmla="*/ 1080 h 1637"/>
                                <a:gd name="T40" fmla="*/ 336 w 946"/>
                                <a:gd name="T41" fmla="*/ 1051 h 1637"/>
                                <a:gd name="T42" fmla="*/ 356 w 946"/>
                                <a:gd name="T43" fmla="*/ 1022 h 1637"/>
                                <a:gd name="T44" fmla="*/ 370 w 946"/>
                                <a:gd name="T45" fmla="*/ 993 h 1637"/>
                                <a:gd name="T46" fmla="*/ 389 w 946"/>
                                <a:gd name="T47" fmla="*/ 965 h 1637"/>
                                <a:gd name="T48" fmla="*/ 404 w 946"/>
                                <a:gd name="T49" fmla="*/ 936 h 1637"/>
                                <a:gd name="T50" fmla="*/ 423 w 946"/>
                                <a:gd name="T51" fmla="*/ 907 h 1637"/>
                                <a:gd name="T52" fmla="*/ 437 w 946"/>
                                <a:gd name="T53" fmla="*/ 878 h 1637"/>
                                <a:gd name="T54" fmla="*/ 456 w 946"/>
                                <a:gd name="T55" fmla="*/ 849 h 1637"/>
                                <a:gd name="T56" fmla="*/ 466 w 946"/>
                                <a:gd name="T57" fmla="*/ 825 h 1637"/>
                                <a:gd name="T58" fmla="*/ 490 w 946"/>
                                <a:gd name="T59" fmla="*/ 792 h 1637"/>
                                <a:gd name="T60" fmla="*/ 500 w 946"/>
                                <a:gd name="T61" fmla="*/ 768 h 1637"/>
                                <a:gd name="T62" fmla="*/ 519 w 946"/>
                                <a:gd name="T63" fmla="*/ 739 h 1637"/>
                                <a:gd name="T64" fmla="*/ 533 w 946"/>
                                <a:gd name="T65" fmla="*/ 710 h 1637"/>
                                <a:gd name="T66" fmla="*/ 552 w 946"/>
                                <a:gd name="T67" fmla="*/ 681 h 1637"/>
                                <a:gd name="T68" fmla="*/ 567 w 946"/>
                                <a:gd name="T69" fmla="*/ 653 h 1637"/>
                                <a:gd name="T70" fmla="*/ 586 w 946"/>
                                <a:gd name="T71" fmla="*/ 624 h 1637"/>
                                <a:gd name="T72" fmla="*/ 600 w 946"/>
                                <a:gd name="T73" fmla="*/ 595 h 1637"/>
                                <a:gd name="T74" fmla="*/ 620 w 946"/>
                                <a:gd name="T75" fmla="*/ 566 h 1637"/>
                                <a:gd name="T76" fmla="*/ 634 w 946"/>
                                <a:gd name="T77" fmla="*/ 537 h 1637"/>
                                <a:gd name="T78" fmla="*/ 653 w 946"/>
                                <a:gd name="T79" fmla="*/ 508 h 1637"/>
                                <a:gd name="T80" fmla="*/ 668 w 946"/>
                                <a:gd name="T81" fmla="*/ 480 h 1637"/>
                                <a:gd name="T82" fmla="*/ 687 w 946"/>
                                <a:gd name="T83" fmla="*/ 451 h 1637"/>
                                <a:gd name="T84" fmla="*/ 696 w 946"/>
                                <a:gd name="T85" fmla="*/ 427 h 1637"/>
                                <a:gd name="T86" fmla="*/ 716 w 946"/>
                                <a:gd name="T87" fmla="*/ 398 h 1637"/>
                                <a:gd name="T88" fmla="*/ 730 w 946"/>
                                <a:gd name="T89" fmla="*/ 369 h 1637"/>
                                <a:gd name="T90" fmla="*/ 749 w 946"/>
                                <a:gd name="T91" fmla="*/ 340 h 1637"/>
                                <a:gd name="T92" fmla="*/ 764 w 946"/>
                                <a:gd name="T93" fmla="*/ 312 h 1637"/>
                                <a:gd name="T94" fmla="*/ 783 w 946"/>
                                <a:gd name="T95" fmla="*/ 283 h 1637"/>
                                <a:gd name="T96" fmla="*/ 797 w 946"/>
                                <a:gd name="T97" fmla="*/ 254 h 1637"/>
                                <a:gd name="T98" fmla="*/ 816 w 946"/>
                                <a:gd name="T99" fmla="*/ 225 h 1637"/>
                                <a:gd name="T100" fmla="*/ 831 w 946"/>
                                <a:gd name="T101" fmla="*/ 196 h 1637"/>
                                <a:gd name="T102" fmla="*/ 850 w 946"/>
                                <a:gd name="T103" fmla="*/ 168 h 1637"/>
                                <a:gd name="T104" fmla="*/ 864 w 946"/>
                                <a:gd name="T105" fmla="*/ 139 h 1637"/>
                                <a:gd name="T106" fmla="*/ 884 w 946"/>
                                <a:gd name="T107" fmla="*/ 110 h 1637"/>
                                <a:gd name="T108" fmla="*/ 893 w 946"/>
                                <a:gd name="T109" fmla="*/ 86 h 1637"/>
                                <a:gd name="T110" fmla="*/ 917 w 946"/>
                                <a:gd name="T111" fmla="*/ 52 h 1637"/>
                                <a:gd name="T112" fmla="*/ 927 w 946"/>
                                <a:gd name="T113" fmla="*/ 28 h 1637"/>
                                <a:gd name="T114" fmla="*/ 946 w 946"/>
                                <a:gd name="T115" fmla="*/ 0 h 1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6" h="1637">
                                  <a:moveTo>
                                    <a:pt x="0" y="1637"/>
                                  </a:moveTo>
                                  <a:lnTo>
                                    <a:pt x="0" y="1632"/>
                                  </a:lnTo>
                                  <a:lnTo>
                                    <a:pt x="5" y="1627"/>
                                  </a:lnTo>
                                  <a:lnTo>
                                    <a:pt x="10" y="1622"/>
                                  </a:lnTo>
                                  <a:lnTo>
                                    <a:pt x="10" y="1618"/>
                                  </a:lnTo>
                                  <a:lnTo>
                                    <a:pt x="15" y="1613"/>
                                  </a:lnTo>
                                  <a:lnTo>
                                    <a:pt x="15" y="1608"/>
                                  </a:lnTo>
                                  <a:lnTo>
                                    <a:pt x="20" y="1603"/>
                                  </a:lnTo>
                                  <a:lnTo>
                                    <a:pt x="20" y="1598"/>
                                  </a:lnTo>
                                  <a:lnTo>
                                    <a:pt x="29" y="1589"/>
                                  </a:lnTo>
                                  <a:lnTo>
                                    <a:pt x="29" y="1584"/>
                                  </a:lnTo>
                                  <a:lnTo>
                                    <a:pt x="34" y="1579"/>
                                  </a:lnTo>
                                  <a:lnTo>
                                    <a:pt x="34" y="1574"/>
                                  </a:lnTo>
                                  <a:lnTo>
                                    <a:pt x="39" y="1570"/>
                                  </a:lnTo>
                                  <a:lnTo>
                                    <a:pt x="39" y="1565"/>
                                  </a:lnTo>
                                  <a:lnTo>
                                    <a:pt x="48" y="1555"/>
                                  </a:lnTo>
                                  <a:lnTo>
                                    <a:pt x="48" y="1550"/>
                                  </a:lnTo>
                                  <a:lnTo>
                                    <a:pt x="53" y="1546"/>
                                  </a:lnTo>
                                  <a:lnTo>
                                    <a:pt x="53" y="1541"/>
                                  </a:lnTo>
                                  <a:lnTo>
                                    <a:pt x="63" y="1531"/>
                                  </a:lnTo>
                                  <a:lnTo>
                                    <a:pt x="63" y="1526"/>
                                  </a:lnTo>
                                  <a:lnTo>
                                    <a:pt x="68" y="1522"/>
                                  </a:lnTo>
                                  <a:lnTo>
                                    <a:pt x="68" y="1517"/>
                                  </a:lnTo>
                                  <a:lnTo>
                                    <a:pt x="72" y="1512"/>
                                  </a:lnTo>
                                  <a:lnTo>
                                    <a:pt x="72" y="1507"/>
                                  </a:lnTo>
                                  <a:lnTo>
                                    <a:pt x="82" y="1498"/>
                                  </a:lnTo>
                                  <a:lnTo>
                                    <a:pt x="82" y="1493"/>
                                  </a:lnTo>
                                  <a:lnTo>
                                    <a:pt x="87" y="1488"/>
                                  </a:lnTo>
                                  <a:lnTo>
                                    <a:pt x="87" y="1483"/>
                                  </a:lnTo>
                                  <a:lnTo>
                                    <a:pt x="92" y="1478"/>
                                  </a:lnTo>
                                  <a:lnTo>
                                    <a:pt x="92" y="1474"/>
                                  </a:lnTo>
                                  <a:lnTo>
                                    <a:pt x="101" y="1464"/>
                                  </a:lnTo>
                                  <a:lnTo>
                                    <a:pt x="101" y="1459"/>
                                  </a:lnTo>
                                  <a:lnTo>
                                    <a:pt x="106" y="1454"/>
                                  </a:lnTo>
                                  <a:lnTo>
                                    <a:pt x="106" y="1450"/>
                                  </a:lnTo>
                                  <a:lnTo>
                                    <a:pt x="111" y="1445"/>
                                  </a:lnTo>
                                  <a:lnTo>
                                    <a:pt x="111" y="1440"/>
                                  </a:lnTo>
                                  <a:lnTo>
                                    <a:pt x="120" y="1430"/>
                                  </a:lnTo>
                                  <a:lnTo>
                                    <a:pt x="120" y="1426"/>
                                  </a:lnTo>
                                  <a:lnTo>
                                    <a:pt x="125" y="1421"/>
                                  </a:lnTo>
                                  <a:lnTo>
                                    <a:pt x="125" y="1416"/>
                                  </a:lnTo>
                                  <a:lnTo>
                                    <a:pt x="135" y="1406"/>
                                  </a:lnTo>
                                  <a:lnTo>
                                    <a:pt x="135" y="1402"/>
                                  </a:lnTo>
                                  <a:lnTo>
                                    <a:pt x="140" y="1397"/>
                                  </a:lnTo>
                                  <a:lnTo>
                                    <a:pt x="140" y="1392"/>
                                  </a:lnTo>
                                  <a:lnTo>
                                    <a:pt x="144" y="1387"/>
                                  </a:lnTo>
                                  <a:lnTo>
                                    <a:pt x="144" y="1382"/>
                                  </a:lnTo>
                                  <a:lnTo>
                                    <a:pt x="154" y="1373"/>
                                  </a:lnTo>
                                  <a:lnTo>
                                    <a:pt x="154" y="1368"/>
                                  </a:lnTo>
                                  <a:lnTo>
                                    <a:pt x="159" y="1363"/>
                                  </a:lnTo>
                                  <a:lnTo>
                                    <a:pt x="159" y="1358"/>
                                  </a:lnTo>
                                  <a:lnTo>
                                    <a:pt x="164" y="1354"/>
                                  </a:lnTo>
                                  <a:lnTo>
                                    <a:pt x="164" y="1349"/>
                                  </a:lnTo>
                                  <a:lnTo>
                                    <a:pt x="173" y="1339"/>
                                  </a:lnTo>
                                  <a:lnTo>
                                    <a:pt x="173" y="1334"/>
                                  </a:lnTo>
                                  <a:lnTo>
                                    <a:pt x="178" y="1330"/>
                                  </a:lnTo>
                                  <a:lnTo>
                                    <a:pt x="178" y="1325"/>
                                  </a:lnTo>
                                  <a:lnTo>
                                    <a:pt x="188" y="1315"/>
                                  </a:lnTo>
                                  <a:lnTo>
                                    <a:pt x="188" y="1310"/>
                                  </a:lnTo>
                                  <a:lnTo>
                                    <a:pt x="192" y="1306"/>
                                  </a:lnTo>
                                  <a:lnTo>
                                    <a:pt x="192" y="1301"/>
                                  </a:lnTo>
                                  <a:lnTo>
                                    <a:pt x="197" y="1296"/>
                                  </a:lnTo>
                                  <a:lnTo>
                                    <a:pt x="197" y="1291"/>
                                  </a:lnTo>
                                  <a:lnTo>
                                    <a:pt x="207" y="1281"/>
                                  </a:lnTo>
                                  <a:lnTo>
                                    <a:pt x="207" y="1277"/>
                                  </a:lnTo>
                                  <a:lnTo>
                                    <a:pt x="212" y="1272"/>
                                  </a:lnTo>
                                  <a:lnTo>
                                    <a:pt x="212" y="1267"/>
                                  </a:lnTo>
                                  <a:lnTo>
                                    <a:pt x="216" y="1262"/>
                                  </a:lnTo>
                                  <a:lnTo>
                                    <a:pt x="216" y="1257"/>
                                  </a:lnTo>
                                  <a:lnTo>
                                    <a:pt x="226" y="1248"/>
                                  </a:lnTo>
                                  <a:lnTo>
                                    <a:pt x="226" y="1243"/>
                                  </a:lnTo>
                                  <a:lnTo>
                                    <a:pt x="231" y="1238"/>
                                  </a:lnTo>
                                  <a:lnTo>
                                    <a:pt x="231" y="1233"/>
                                  </a:lnTo>
                                  <a:lnTo>
                                    <a:pt x="236" y="1229"/>
                                  </a:lnTo>
                                  <a:lnTo>
                                    <a:pt x="236" y="1224"/>
                                  </a:lnTo>
                                  <a:lnTo>
                                    <a:pt x="245" y="1214"/>
                                  </a:lnTo>
                                  <a:lnTo>
                                    <a:pt x="245" y="1209"/>
                                  </a:lnTo>
                                  <a:lnTo>
                                    <a:pt x="250" y="1205"/>
                                  </a:lnTo>
                                  <a:lnTo>
                                    <a:pt x="250" y="1200"/>
                                  </a:lnTo>
                                  <a:lnTo>
                                    <a:pt x="260" y="1190"/>
                                  </a:lnTo>
                                  <a:lnTo>
                                    <a:pt x="260" y="1185"/>
                                  </a:lnTo>
                                  <a:lnTo>
                                    <a:pt x="264" y="1181"/>
                                  </a:lnTo>
                                  <a:lnTo>
                                    <a:pt x="264" y="1176"/>
                                  </a:lnTo>
                                  <a:lnTo>
                                    <a:pt x="269" y="1171"/>
                                  </a:lnTo>
                                  <a:lnTo>
                                    <a:pt x="269" y="1166"/>
                                  </a:lnTo>
                                  <a:lnTo>
                                    <a:pt x="279" y="1157"/>
                                  </a:lnTo>
                                  <a:lnTo>
                                    <a:pt x="279" y="1152"/>
                                  </a:lnTo>
                                  <a:lnTo>
                                    <a:pt x="284" y="1147"/>
                                  </a:lnTo>
                                  <a:lnTo>
                                    <a:pt x="284" y="1142"/>
                                  </a:lnTo>
                                  <a:lnTo>
                                    <a:pt x="288" y="1137"/>
                                  </a:lnTo>
                                  <a:lnTo>
                                    <a:pt x="288" y="1133"/>
                                  </a:lnTo>
                                  <a:lnTo>
                                    <a:pt x="298" y="1123"/>
                                  </a:lnTo>
                                  <a:lnTo>
                                    <a:pt x="298" y="1118"/>
                                  </a:lnTo>
                                  <a:lnTo>
                                    <a:pt x="303" y="1113"/>
                                  </a:lnTo>
                                  <a:lnTo>
                                    <a:pt x="303" y="1109"/>
                                  </a:lnTo>
                                  <a:lnTo>
                                    <a:pt x="312" y="1099"/>
                                  </a:lnTo>
                                  <a:lnTo>
                                    <a:pt x="312" y="1094"/>
                                  </a:lnTo>
                                  <a:lnTo>
                                    <a:pt x="317" y="1089"/>
                                  </a:lnTo>
                                  <a:lnTo>
                                    <a:pt x="317" y="1085"/>
                                  </a:lnTo>
                                  <a:lnTo>
                                    <a:pt x="322" y="1080"/>
                                  </a:lnTo>
                                  <a:lnTo>
                                    <a:pt x="322" y="1075"/>
                                  </a:lnTo>
                                  <a:lnTo>
                                    <a:pt x="332" y="1065"/>
                                  </a:lnTo>
                                  <a:lnTo>
                                    <a:pt x="332" y="1061"/>
                                  </a:lnTo>
                                  <a:lnTo>
                                    <a:pt x="336" y="1056"/>
                                  </a:lnTo>
                                  <a:lnTo>
                                    <a:pt x="336" y="1051"/>
                                  </a:lnTo>
                                  <a:lnTo>
                                    <a:pt x="341" y="1046"/>
                                  </a:lnTo>
                                  <a:lnTo>
                                    <a:pt x="341" y="1041"/>
                                  </a:lnTo>
                                  <a:lnTo>
                                    <a:pt x="351" y="1032"/>
                                  </a:lnTo>
                                  <a:lnTo>
                                    <a:pt x="351" y="1027"/>
                                  </a:lnTo>
                                  <a:lnTo>
                                    <a:pt x="356" y="1022"/>
                                  </a:lnTo>
                                  <a:lnTo>
                                    <a:pt x="356" y="1017"/>
                                  </a:lnTo>
                                  <a:lnTo>
                                    <a:pt x="365" y="1008"/>
                                  </a:lnTo>
                                  <a:lnTo>
                                    <a:pt x="365" y="1003"/>
                                  </a:lnTo>
                                  <a:lnTo>
                                    <a:pt x="370" y="998"/>
                                  </a:lnTo>
                                  <a:lnTo>
                                    <a:pt x="370" y="993"/>
                                  </a:lnTo>
                                  <a:lnTo>
                                    <a:pt x="375" y="989"/>
                                  </a:lnTo>
                                  <a:lnTo>
                                    <a:pt x="375" y="984"/>
                                  </a:lnTo>
                                  <a:lnTo>
                                    <a:pt x="384" y="974"/>
                                  </a:lnTo>
                                  <a:lnTo>
                                    <a:pt x="384" y="969"/>
                                  </a:lnTo>
                                  <a:lnTo>
                                    <a:pt x="389" y="965"/>
                                  </a:lnTo>
                                  <a:lnTo>
                                    <a:pt x="389" y="960"/>
                                  </a:lnTo>
                                  <a:lnTo>
                                    <a:pt x="394" y="955"/>
                                  </a:lnTo>
                                  <a:lnTo>
                                    <a:pt x="394" y="950"/>
                                  </a:lnTo>
                                  <a:lnTo>
                                    <a:pt x="404" y="941"/>
                                  </a:lnTo>
                                  <a:lnTo>
                                    <a:pt x="404" y="936"/>
                                  </a:lnTo>
                                  <a:lnTo>
                                    <a:pt x="408" y="931"/>
                                  </a:lnTo>
                                  <a:lnTo>
                                    <a:pt x="408" y="926"/>
                                  </a:lnTo>
                                  <a:lnTo>
                                    <a:pt x="413" y="921"/>
                                  </a:lnTo>
                                  <a:lnTo>
                                    <a:pt x="413" y="917"/>
                                  </a:lnTo>
                                  <a:lnTo>
                                    <a:pt x="423" y="907"/>
                                  </a:lnTo>
                                  <a:lnTo>
                                    <a:pt x="423" y="902"/>
                                  </a:lnTo>
                                  <a:lnTo>
                                    <a:pt x="428" y="897"/>
                                  </a:lnTo>
                                  <a:lnTo>
                                    <a:pt x="428" y="893"/>
                                  </a:lnTo>
                                  <a:lnTo>
                                    <a:pt x="437" y="883"/>
                                  </a:lnTo>
                                  <a:lnTo>
                                    <a:pt x="437" y="878"/>
                                  </a:lnTo>
                                  <a:lnTo>
                                    <a:pt x="442" y="873"/>
                                  </a:lnTo>
                                  <a:lnTo>
                                    <a:pt x="442" y="869"/>
                                  </a:lnTo>
                                  <a:lnTo>
                                    <a:pt x="447" y="864"/>
                                  </a:lnTo>
                                  <a:lnTo>
                                    <a:pt x="447" y="859"/>
                                  </a:lnTo>
                                  <a:lnTo>
                                    <a:pt x="456" y="849"/>
                                  </a:lnTo>
                                  <a:lnTo>
                                    <a:pt x="456" y="845"/>
                                  </a:lnTo>
                                  <a:lnTo>
                                    <a:pt x="461" y="840"/>
                                  </a:lnTo>
                                  <a:lnTo>
                                    <a:pt x="461" y="835"/>
                                  </a:lnTo>
                                  <a:lnTo>
                                    <a:pt x="466" y="830"/>
                                  </a:lnTo>
                                  <a:lnTo>
                                    <a:pt x="466" y="825"/>
                                  </a:lnTo>
                                  <a:lnTo>
                                    <a:pt x="476" y="816"/>
                                  </a:lnTo>
                                  <a:lnTo>
                                    <a:pt x="476" y="811"/>
                                  </a:lnTo>
                                  <a:lnTo>
                                    <a:pt x="480" y="806"/>
                                  </a:lnTo>
                                  <a:lnTo>
                                    <a:pt x="480" y="801"/>
                                  </a:lnTo>
                                  <a:lnTo>
                                    <a:pt x="490" y="792"/>
                                  </a:lnTo>
                                  <a:lnTo>
                                    <a:pt x="490" y="787"/>
                                  </a:lnTo>
                                  <a:lnTo>
                                    <a:pt x="495" y="782"/>
                                  </a:lnTo>
                                  <a:lnTo>
                                    <a:pt x="495" y="777"/>
                                  </a:lnTo>
                                  <a:lnTo>
                                    <a:pt x="500" y="773"/>
                                  </a:lnTo>
                                  <a:lnTo>
                                    <a:pt x="500" y="768"/>
                                  </a:lnTo>
                                  <a:lnTo>
                                    <a:pt x="509" y="758"/>
                                  </a:lnTo>
                                  <a:lnTo>
                                    <a:pt x="509" y="753"/>
                                  </a:lnTo>
                                  <a:lnTo>
                                    <a:pt x="514" y="749"/>
                                  </a:lnTo>
                                  <a:lnTo>
                                    <a:pt x="514" y="744"/>
                                  </a:lnTo>
                                  <a:lnTo>
                                    <a:pt x="519" y="739"/>
                                  </a:lnTo>
                                  <a:lnTo>
                                    <a:pt x="519" y="734"/>
                                  </a:lnTo>
                                  <a:lnTo>
                                    <a:pt x="528" y="725"/>
                                  </a:lnTo>
                                  <a:lnTo>
                                    <a:pt x="528" y="720"/>
                                  </a:lnTo>
                                  <a:lnTo>
                                    <a:pt x="533" y="715"/>
                                  </a:lnTo>
                                  <a:lnTo>
                                    <a:pt x="533" y="710"/>
                                  </a:lnTo>
                                  <a:lnTo>
                                    <a:pt x="538" y="705"/>
                                  </a:lnTo>
                                  <a:lnTo>
                                    <a:pt x="538" y="701"/>
                                  </a:lnTo>
                                  <a:lnTo>
                                    <a:pt x="548" y="691"/>
                                  </a:lnTo>
                                  <a:lnTo>
                                    <a:pt x="548" y="686"/>
                                  </a:lnTo>
                                  <a:lnTo>
                                    <a:pt x="552" y="681"/>
                                  </a:lnTo>
                                  <a:lnTo>
                                    <a:pt x="552" y="677"/>
                                  </a:lnTo>
                                  <a:lnTo>
                                    <a:pt x="562" y="667"/>
                                  </a:lnTo>
                                  <a:lnTo>
                                    <a:pt x="562" y="662"/>
                                  </a:lnTo>
                                  <a:lnTo>
                                    <a:pt x="567" y="657"/>
                                  </a:lnTo>
                                  <a:lnTo>
                                    <a:pt x="567" y="653"/>
                                  </a:lnTo>
                                  <a:lnTo>
                                    <a:pt x="572" y="648"/>
                                  </a:lnTo>
                                  <a:lnTo>
                                    <a:pt x="572" y="643"/>
                                  </a:lnTo>
                                  <a:lnTo>
                                    <a:pt x="581" y="633"/>
                                  </a:lnTo>
                                  <a:lnTo>
                                    <a:pt x="581" y="629"/>
                                  </a:lnTo>
                                  <a:lnTo>
                                    <a:pt x="586" y="624"/>
                                  </a:lnTo>
                                  <a:lnTo>
                                    <a:pt x="586" y="619"/>
                                  </a:lnTo>
                                  <a:lnTo>
                                    <a:pt x="591" y="614"/>
                                  </a:lnTo>
                                  <a:lnTo>
                                    <a:pt x="591" y="609"/>
                                  </a:lnTo>
                                  <a:lnTo>
                                    <a:pt x="600" y="600"/>
                                  </a:lnTo>
                                  <a:lnTo>
                                    <a:pt x="600" y="595"/>
                                  </a:lnTo>
                                  <a:lnTo>
                                    <a:pt x="605" y="590"/>
                                  </a:lnTo>
                                  <a:lnTo>
                                    <a:pt x="605" y="585"/>
                                  </a:lnTo>
                                  <a:lnTo>
                                    <a:pt x="615" y="576"/>
                                  </a:lnTo>
                                  <a:lnTo>
                                    <a:pt x="615" y="571"/>
                                  </a:lnTo>
                                  <a:lnTo>
                                    <a:pt x="620" y="566"/>
                                  </a:lnTo>
                                  <a:lnTo>
                                    <a:pt x="620" y="561"/>
                                  </a:lnTo>
                                  <a:lnTo>
                                    <a:pt x="624" y="556"/>
                                  </a:lnTo>
                                  <a:lnTo>
                                    <a:pt x="624" y="552"/>
                                  </a:lnTo>
                                  <a:lnTo>
                                    <a:pt x="634" y="542"/>
                                  </a:lnTo>
                                  <a:lnTo>
                                    <a:pt x="634" y="537"/>
                                  </a:lnTo>
                                  <a:lnTo>
                                    <a:pt x="639" y="532"/>
                                  </a:lnTo>
                                  <a:lnTo>
                                    <a:pt x="639" y="528"/>
                                  </a:lnTo>
                                  <a:lnTo>
                                    <a:pt x="644" y="523"/>
                                  </a:lnTo>
                                  <a:lnTo>
                                    <a:pt x="644" y="518"/>
                                  </a:lnTo>
                                  <a:lnTo>
                                    <a:pt x="653" y="508"/>
                                  </a:lnTo>
                                  <a:lnTo>
                                    <a:pt x="653" y="504"/>
                                  </a:lnTo>
                                  <a:lnTo>
                                    <a:pt x="658" y="499"/>
                                  </a:lnTo>
                                  <a:lnTo>
                                    <a:pt x="658" y="494"/>
                                  </a:lnTo>
                                  <a:lnTo>
                                    <a:pt x="668" y="484"/>
                                  </a:lnTo>
                                  <a:lnTo>
                                    <a:pt x="668" y="480"/>
                                  </a:lnTo>
                                  <a:lnTo>
                                    <a:pt x="672" y="475"/>
                                  </a:lnTo>
                                  <a:lnTo>
                                    <a:pt x="672" y="470"/>
                                  </a:lnTo>
                                  <a:lnTo>
                                    <a:pt x="677" y="465"/>
                                  </a:lnTo>
                                  <a:lnTo>
                                    <a:pt x="677" y="460"/>
                                  </a:lnTo>
                                  <a:lnTo>
                                    <a:pt x="687" y="451"/>
                                  </a:lnTo>
                                  <a:lnTo>
                                    <a:pt x="687" y="446"/>
                                  </a:lnTo>
                                  <a:lnTo>
                                    <a:pt x="692" y="441"/>
                                  </a:lnTo>
                                  <a:lnTo>
                                    <a:pt x="692" y="436"/>
                                  </a:lnTo>
                                  <a:lnTo>
                                    <a:pt x="696" y="432"/>
                                  </a:lnTo>
                                  <a:lnTo>
                                    <a:pt x="696" y="427"/>
                                  </a:lnTo>
                                  <a:lnTo>
                                    <a:pt x="706" y="417"/>
                                  </a:lnTo>
                                  <a:lnTo>
                                    <a:pt x="706" y="412"/>
                                  </a:lnTo>
                                  <a:lnTo>
                                    <a:pt x="711" y="408"/>
                                  </a:lnTo>
                                  <a:lnTo>
                                    <a:pt x="711" y="403"/>
                                  </a:lnTo>
                                  <a:lnTo>
                                    <a:pt x="716" y="398"/>
                                  </a:lnTo>
                                  <a:lnTo>
                                    <a:pt x="716" y="393"/>
                                  </a:lnTo>
                                  <a:lnTo>
                                    <a:pt x="725" y="384"/>
                                  </a:lnTo>
                                  <a:lnTo>
                                    <a:pt x="725" y="379"/>
                                  </a:lnTo>
                                  <a:lnTo>
                                    <a:pt x="730" y="374"/>
                                  </a:lnTo>
                                  <a:lnTo>
                                    <a:pt x="730" y="369"/>
                                  </a:lnTo>
                                  <a:lnTo>
                                    <a:pt x="740" y="360"/>
                                  </a:lnTo>
                                  <a:lnTo>
                                    <a:pt x="740" y="355"/>
                                  </a:lnTo>
                                  <a:lnTo>
                                    <a:pt x="744" y="350"/>
                                  </a:lnTo>
                                  <a:lnTo>
                                    <a:pt x="744" y="345"/>
                                  </a:lnTo>
                                  <a:lnTo>
                                    <a:pt x="749" y="340"/>
                                  </a:lnTo>
                                  <a:lnTo>
                                    <a:pt x="749" y="336"/>
                                  </a:lnTo>
                                  <a:lnTo>
                                    <a:pt x="759" y="326"/>
                                  </a:lnTo>
                                  <a:lnTo>
                                    <a:pt x="759" y="321"/>
                                  </a:lnTo>
                                  <a:lnTo>
                                    <a:pt x="764" y="316"/>
                                  </a:lnTo>
                                  <a:lnTo>
                                    <a:pt x="764" y="312"/>
                                  </a:lnTo>
                                  <a:lnTo>
                                    <a:pt x="768" y="307"/>
                                  </a:lnTo>
                                  <a:lnTo>
                                    <a:pt x="768" y="302"/>
                                  </a:lnTo>
                                  <a:lnTo>
                                    <a:pt x="778" y="292"/>
                                  </a:lnTo>
                                  <a:lnTo>
                                    <a:pt x="778" y="288"/>
                                  </a:lnTo>
                                  <a:lnTo>
                                    <a:pt x="783" y="283"/>
                                  </a:lnTo>
                                  <a:lnTo>
                                    <a:pt x="783" y="278"/>
                                  </a:lnTo>
                                  <a:lnTo>
                                    <a:pt x="792" y="268"/>
                                  </a:lnTo>
                                  <a:lnTo>
                                    <a:pt x="792" y="264"/>
                                  </a:lnTo>
                                  <a:lnTo>
                                    <a:pt x="797" y="259"/>
                                  </a:lnTo>
                                  <a:lnTo>
                                    <a:pt x="797" y="254"/>
                                  </a:lnTo>
                                  <a:lnTo>
                                    <a:pt x="802" y="249"/>
                                  </a:lnTo>
                                  <a:lnTo>
                                    <a:pt x="802" y="244"/>
                                  </a:lnTo>
                                  <a:lnTo>
                                    <a:pt x="812" y="235"/>
                                  </a:lnTo>
                                  <a:lnTo>
                                    <a:pt x="812" y="230"/>
                                  </a:lnTo>
                                  <a:lnTo>
                                    <a:pt x="816" y="225"/>
                                  </a:lnTo>
                                  <a:lnTo>
                                    <a:pt x="816" y="220"/>
                                  </a:lnTo>
                                  <a:lnTo>
                                    <a:pt x="821" y="216"/>
                                  </a:lnTo>
                                  <a:lnTo>
                                    <a:pt x="821" y="211"/>
                                  </a:lnTo>
                                  <a:lnTo>
                                    <a:pt x="831" y="201"/>
                                  </a:lnTo>
                                  <a:lnTo>
                                    <a:pt x="831" y="196"/>
                                  </a:lnTo>
                                  <a:lnTo>
                                    <a:pt x="836" y="192"/>
                                  </a:lnTo>
                                  <a:lnTo>
                                    <a:pt x="836" y="187"/>
                                  </a:lnTo>
                                  <a:lnTo>
                                    <a:pt x="840" y="182"/>
                                  </a:lnTo>
                                  <a:lnTo>
                                    <a:pt x="840" y="177"/>
                                  </a:lnTo>
                                  <a:lnTo>
                                    <a:pt x="850" y="168"/>
                                  </a:lnTo>
                                  <a:lnTo>
                                    <a:pt x="850" y="163"/>
                                  </a:lnTo>
                                  <a:lnTo>
                                    <a:pt x="855" y="158"/>
                                  </a:lnTo>
                                  <a:lnTo>
                                    <a:pt x="855" y="153"/>
                                  </a:lnTo>
                                  <a:lnTo>
                                    <a:pt x="864" y="144"/>
                                  </a:lnTo>
                                  <a:lnTo>
                                    <a:pt x="864" y="139"/>
                                  </a:lnTo>
                                  <a:lnTo>
                                    <a:pt x="869" y="134"/>
                                  </a:lnTo>
                                  <a:lnTo>
                                    <a:pt x="869" y="129"/>
                                  </a:lnTo>
                                  <a:lnTo>
                                    <a:pt x="874" y="124"/>
                                  </a:lnTo>
                                  <a:lnTo>
                                    <a:pt x="874" y="120"/>
                                  </a:lnTo>
                                  <a:lnTo>
                                    <a:pt x="884" y="110"/>
                                  </a:lnTo>
                                  <a:lnTo>
                                    <a:pt x="884" y="105"/>
                                  </a:lnTo>
                                  <a:lnTo>
                                    <a:pt x="888" y="100"/>
                                  </a:lnTo>
                                  <a:lnTo>
                                    <a:pt x="888" y="96"/>
                                  </a:lnTo>
                                  <a:lnTo>
                                    <a:pt x="893" y="91"/>
                                  </a:lnTo>
                                  <a:lnTo>
                                    <a:pt x="893" y="86"/>
                                  </a:lnTo>
                                  <a:lnTo>
                                    <a:pt x="903" y="76"/>
                                  </a:lnTo>
                                  <a:lnTo>
                                    <a:pt x="903" y="72"/>
                                  </a:lnTo>
                                  <a:lnTo>
                                    <a:pt x="908" y="67"/>
                                  </a:lnTo>
                                  <a:lnTo>
                                    <a:pt x="908" y="62"/>
                                  </a:lnTo>
                                  <a:lnTo>
                                    <a:pt x="917" y="52"/>
                                  </a:lnTo>
                                  <a:lnTo>
                                    <a:pt x="917" y="48"/>
                                  </a:lnTo>
                                  <a:lnTo>
                                    <a:pt x="922" y="43"/>
                                  </a:lnTo>
                                  <a:lnTo>
                                    <a:pt x="922" y="38"/>
                                  </a:lnTo>
                                  <a:lnTo>
                                    <a:pt x="927" y="33"/>
                                  </a:lnTo>
                                  <a:lnTo>
                                    <a:pt x="927" y="28"/>
                                  </a:lnTo>
                                  <a:lnTo>
                                    <a:pt x="936" y="19"/>
                                  </a:lnTo>
                                  <a:lnTo>
                                    <a:pt x="936" y="14"/>
                                  </a:lnTo>
                                  <a:lnTo>
                                    <a:pt x="941" y="9"/>
                                  </a:lnTo>
                                  <a:lnTo>
                                    <a:pt x="941" y="4"/>
                                  </a:lnTo>
                                  <a:lnTo>
                                    <a:pt x="9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5"/>
                          <wps:cNvSpPr>
                            <a:spLocks/>
                          </wps:cNvSpPr>
                          <wps:spPr bwMode="auto">
                            <a:xfrm>
                              <a:off x="4315" y="1292"/>
                              <a:ext cx="970" cy="1680"/>
                            </a:xfrm>
                            <a:custGeom>
                              <a:avLst/>
                              <a:gdLst>
                                <a:gd name="T0" fmla="*/ 10 w 970"/>
                                <a:gd name="T1" fmla="*/ 1661 h 1680"/>
                                <a:gd name="T2" fmla="*/ 29 w 970"/>
                                <a:gd name="T3" fmla="*/ 1632 h 1680"/>
                                <a:gd name="T4" fmla="*/ 39 w 970"/>
                                <a:gd name="T5" fmla="*/ 1608 h 1680"/>
                                <a:gd name="T6" fmla="*/ 58 w 970"/>
                                <a:gd name="T7" fmla="*/ 1579 h 1680"/>
                                <a:gd name="T8" fmla="*/ 72 w 970"/>
                                <a:gd name="T9" fmla="*/ 1550 h 1680"/>
                                <a:gd name="T10" fmla="*/ 92 w 970"/>
                                <a:gd name="T11" fmla="*/ 1522 h 1680"/>
                                <a:gd name="T12" fmla="*/ 106 w 970"/>
                                <a:gd name="T13" fmla="*/ 1493 h 1680"/>
                                <a:gd name="T14" fmla="*/ 125 w 970"/>
                                <a:gd name="T15" fmla="*/ 1464 h 1680"/>
                                <a:gd name="T16" fmla="*/ 140 w 970"/>
                                <a:gd name="T17" fmla="*/ 1435 h 1680"/>
                                <a:gd name="T18" fmla="*/ 159 w 970"/>
                                <a:gd name="T19" fmla="*/ 1406 h 1680"/>
                                <a:gd name="T20" fmla="*/ 173 w 970"/>
                                <a:gd name="T21" fmla="*/ 1378 h 1680"/>
                                <a:gd name="T22" fmla="*/ 192 w 970"/>
                                <a:gd name="T23" fmla="*/ 1349 h 1680"/>
                                <a:gd name="T24" fmla="*/ 207 w 970"/>
                                <a:gd name="T25" fmla="*/ 1320 h 1680"/>
                                <a:gd name="T26" fmla="*/ 226 w 970"/>
                                <a:gd name="T27" fmla="*/ 1291 h 1680"/>
                                <a:gd name="T28" fmla="*/ 240 w 970"/>
                                <a:gd name="T29" fmla="*/ 1262 h 1680"/>
                                <a:gd name="T30" fmla="*/ 260 w 970"/>
                                <a:gd name="T31" fmla="*/ 1233 h 1680"/>
                                <a:gd name="T32" fmla="*/ 269 w 970"/>
                                <a:gd name="T33" fmla="*/ 1209 h 1680"/>
                                <a:gd name="T34" fmla="*/ 293 w 970"/>
                                <a:gd name="T35" fmla="*/ 1176 h 1680"/>
                                <a:gd name="T36" fmla="*/ 303 w 970"/>
                                <a:gd name="T37" fmla="*/ 1152 h 1680"/>
                                <a:gd name="T38" fmla="*/ 322 w 970"/>
                                <a:gd name="T39" fmla="*/ 1123 h 1680"/>
                                <a:gd name="T40" fmla="*/ 336 w 970"/>
                                <a:gd name="T41" fmla="*/ 1094 h 1680"/>
                                <a:gd name="T42" fmla="*/ 356 w 970"/>
                                <a:gd name="T43" fmla="*/ 1065 h 1680"/>
                                <a:gd name="T44" fmla="*/ 370 w 970"/>
                                <a:gd name="T45" fmla="*/ 1037 h 1680"/>
                                <a:gd name="T46" fmla="*/ 389 w 970"/>
                                <a:gd name="T47" fmla="*/ 1008 h 1680"/>
                                <a:gd name="T48" fmla="*/ 404 w 970"/>
                                <a:gd name="T49" fmla="*/ 979 h 1680"/>
                                <a:gd name="T50" fmla="*/ 423 w 970"/>
                                <a:gd name="T51" fmla="*/ 950 h 1680"/>
                                <a:gd name="T52" fmla="*/ 437 w 970"/>
                                <a:gd name="T53" fmla="*/ 921 h 1680"/>
                                <a:gd name="T54" fmla="*/ 456 w 970"/>
                                <a:gd name="T55" fmla="*/ 893 h 1680"/>
                                <a:gd name="T56" fmla="*/ 471 w 970"/>
                                <a:gd name="T57" fmla="*/ 864 h 1680"/>
                                <a:gd name="T58" fmla="*/ 490 w 970"/>
                                <a:gd name="T59" fmla="*/ 835 h 1680"/>
                                <a:gd name="T60" fmla="*/ 500 w 970"/>
                                <a:gd name="T61" fmla="*/ 811 h 1680"/>
                                <a:gd name="T62" fmla="*/ 524 w 970"/>
                                <a:gd name="T63" fmla="*/ 777 h 1680"/>
                                <a:gd name="T64" fmla="*/ 533 w 970"/>
                                <a:gd name="T65" fmla="*/ 753 h 1680"/>
                                <a:gd name="T66" fmla="*/ 552 w 970"/>
                                <a:gd name="T67" fmla="*/ 725 h 1680"/>
                                <a:gd name="T68" fmla="*/ 567 w 970"/>
                                <a:gd name="T69" fmla="*/ 696 h 1680"/>
                                <a:gd name="T70" fmla="*/ 586 w 970"/>
                                <a:gd name="T71" fmla="*/ 667 h 1680"/>
                                <a:gd name="T72" fmla="*/ 600 w 970"/>
                                <a:gd name="T73" fmla="*/ 638 h 1680"/>
                                <a:gd name="T74" fmla="*/ 620 w 970"/>
                                <a:gd name="T75" fmla="*/ 609 h 1680"/>
                                <a:gd name="T76" fmla="*/ 634 w 970"/>
                                <a:gd name="T77" fmla="*/ 581 h 1680"/>
                                <a:gd name="T78" fmla="*/ 653 w 970"/>
                                <a:gd name="T79" fmla="*/ 552 h 1680"/>
                                <a:gd name="T80" fmla="*/ 668 w 970"/>
                                <a:gd name="T81" fmla="*/ 523 h 1680"/>
                                <a:gd name="T82" fmla="*/ 687 w 970"/>
                                <a:gd name="T83" fmla="*/ 494 h 1680"/>
                                <a:gd name="T84" fmla="*/ 701 w 970"/>
                                <a:gd name="T85" fmla="*/ 465 h 1680"/>
                                <a:gd name="T86" fmla="*/ 720 w 970"/>
                                <a:gd name="T87" fmla="*/ 436 h 1680"/>
                                <a:gd name="T88" fmla="*/ 735 w 970"/>
                                <a:gd name="T89" fmla="*/ 408 h 1680"/>
                                <a:gd name="T90" fmla="*/ 754 w 970"/>
                                <a:gd name="T91" fmla="*/ 379 h 1680"/>
                                <a:gd name="T92" fmla="*/ 764 w 970"/>
                                <a:gd name="T93" fmla="*/ 355 h 1680"/>
                                <a:gd name="T94" fmla="*/ 788 w 970"/>
                                <a:gd name="T95" fmla="*/ 321 h 1680"/>
                                <a:gd name="T96" fmla="*/ 797 w 970"/>
                                <a:gd name="T97" fmla="*/ 297 h 1680"/>
                                <a:gd name="T98" fmla="*/ 816 w 970"/>
                                <a:gd name="T99" fmla="*/ 268 h 1680"/>
                                <a:gd name="T100" fmla="*/ 831 w 970"/>
                                <a:gd name="T101" fmla="*/ 240 h 1680"/>
                                <a:gd name="T102" fmla="*/ 850 w 970"/>
                                <a:gd name="T103" fmla="*/ 211 h 1680"/>
                                <a:gd name="T104" fmla="*/ 864 w 970"/>
                                <a:gd name="T105" fmla="*/ 182 h 1680"/>
                                <a:gd name="T106" fmla="*/ 884 w 970"/>
                                <a:gd name="T107" fmla="*/ 153 h 1680"/>
                                <a:gd name="T108" fmla="*/ 898 w 970"/>
                                <a:gd name="T109" fmla="*/ 124 h 1680"/>
                                <a:gd name="T110" fmla="*/ 917 w 970"/>
                                <a:gd name="T111" fmla="*/ 96 h 1680"/>
                                <a:gd name="T112" fmla="*/ 932 w 970"/>
                                <a:gd name="T113" fmla="*/ 67 h 1680"/>
                                <a:gd name="T114" fmla="*/ 951 w 970"/>
                                <a:gd name="T115" fmla="*/ 38 h 1680"/>
                                <a:gd name="T116" fmla="*/ 965 w 970"/>
                                <a:gd name="T117" fmla="*/ 9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0" h="1680">
                                  <a:moveTo>
                                    <a:pt x="0" y="1680"/>
                                  </a:moveTo>
                                  <a:lnTo>
                                    <a:pt x="0" y="1675"/>
                                  </a:lnTo>
                                  <a:lnTo>
                                    <a:pt x="5" y="1670"/>
                                  </a:lnTo>
                                  <a:lnTo>
                                    <a:pt x="5" y="1666"/>
                                  </a:lnTo>
                                  <a:lnTo>
                                    <a:pt x="10" y="1661"/>
                                  </a:lnTo>
                                  <a:lnTo>
                                    <a:pt x="15" y="1656"/>
                                  </a:lnTo>
                                  <a:lnTo>
                                    <a:pt x="15" y="1651"/>
                                  </a:lnTo>
                                  <a:lnTo>
                                    <a:pt x="20" y="1646"/>
                                  </a:lnTo>
                                  <a:lnTo>
                                    <a:pt x="20" y="1642"/>
                                  </a:lnTo>
                                  <a:lnTo>
                                    <a:pt x="29" y="1632"/>
                                  </a:lnTo>
                                  <a:lnTo>
                                    <a:pt x="29" y="1627"/>
                                  </a:lnTo>
                                  <a:lnTo>
                                    <a:pt x="34" y="1622"/>
                                  </a:lnTo>
                                  <a:lnTo>
                                    <a:pt x="34" y="1618"/>
                                  </a:lnTo>
                                  <a:lnTo>
                                    <a:pt x="39" y="1613"/>
                                  </a:lnTo>
                                  <a:lnTo>
                                    <a:pt x="39" y="1608"/>
                                  </a:lnTo>
                                  <a:lnTo>
                                    <a:pt x="48" y="1598"/>
                                  </a:lnTo>
                                  <a:lnTo>
                                    <a:pt x="48" y="1594"/>
                                  </a:lnTo>
                                  <a:lnTo>
                                    <a:pt x="53" y="1589"/>
                                  </a:lnTo>
                                  <a:lnTo>
                                    <a:pt x="53" y="1584"/>
                                  </a:lnTo>
                                  <a:lnTo>
                                    <a:pt x="58" y="1579"/>
                                  </a:lnTo>
                                  <a:lnTo>
                                    <a:pt x="58" y="1574"/>
                                  </a:lnTo>
                                  <a:lnTo>
                                    <a:pt x="68" y="1565"/>
                                  </a:lnTo>
                                  <a:lnTo>
                                    <a:pt x="68" y="1560"/>
                                  </a:lnTo>
                                  <a:lnTo>
                                    <a:pt x="72" y="1555"/>
                                  </a:lnTo>
                                  <a:lnTo>
                                    <a:pt x="72" y="1550"/>
                                  </a:lnTo>
                                  <a:lnTo>
                                    <a:pt x="82" y="1541"/>
                                  </a:lnTo>
                                  <a:lnTo>
                                    <a:pt x="82" y="1536"/>
                                  </a:lnTo>
                                  <a:lnTo>
                                    <a:pt x="87" y="1531"/>
                                  </a:lnTo>
                                  <a:lnTo>
                                    <a:pt x="87" y="1526"/>
                                  </a:lnTo>
                                  <a:lnTo>
                                    <a:pt x="92" y="1522"/>
                                  </a:lnTo>
                                  <a:lnTo>
                                    <a:pt x="92" y="1517"/>
                                  </a:lnTo>
                                  <a:lnTo>
                                    <a:pt x="101" y="1507"/>
                                  </a:lnTo>
                                  <a:lnTo>
                                    <a:pt x="101" y="1502"/>
                                  </a:lnTo>
                                  <a:lnTo>
                                    <a:pt x="106" y="1498"/>
                                  </a:lnTo>
                                  <a:lnTo>
                                    <a:pt x="106" y="1493"/>
                                  </a:lnTo>
                                  <a:lnTo>
                                    <a:pt x="111" y="1488"/>
                                  </a:lnTo>
                                  <a:lnTo>
                                    <a:pt x="111" y="1483"/>
                                  </a:lnTo>
                                  <a:lnTo>
                                    <a:pt x="120" y="1474"/>
                                  </a:lnTo>
                                  <a:lnTo>
                                    <a:pt x="120" y="1469"/>
                                  </a:lnTo>
                                  <a:lnTo>
                                    <a:pt x="125" y="1464"/>
                                  </a:lnTo>
                                  <a:lnTo>
                                    <a:pt x="125" y="1459"/>
                                  </a:lnTo>
                                  <a:lnTo>
                                    <a:pt x="135" y="1450"/>
                                  </a:lnTo>
                                  <a:lnTo>
                                    <a:pt x="135" y="1445"/>
                                  </a:lnTo>
                                  <a:lnTo>
                                    <a:pt x="140" y="1440"/>
                                  </a:lnTo>
                                  <a:lnTo>
                                    <a:pt x="140" y="1435"/>
                                  </a:lnTo>
                                  <a:lnTo>
                                    <a:pt x="144" y="1430"/>
                                  </a:lnTo>
                                  <a:lnTo>
                                    <a:pt x="144" y="1426"/>
                                  </a:lnTo>
                                  <a:lnTo>
                                    <a:pt x="154" y="1416"/>
                                  </a:lnTo>
                                  <a:lnTo>
                                    <a:pt x="154" y="1411"/>
                                  </a:lnTo>
                                  <a:lnTo>
                                    <a:pt x="159" y="1406"/>
                                  </a:lnTo>
                                  <a:lnTo>
                                    <a:pt x="159" y="1402"/>
                                  </a:lnTo>
                                  <a:lnTo>
                                    <a:pt x="164" y="1397"/>
                                  </a:lnTo>
                                  <a:lnTo>
                                    <a:pt x="164" y="1392"/>
                                  </a:lnTo>
                                  <a:lnTo>
                                    <a:pt x="173" y="1382"/>
                                  </a:lnTo>
                                  <a:lnTo>
                                    <a:pt x="173" y="1378"/>
                                  </a:lnTo>
                                  <a:lnTo>
                                    <a:pt x="178" y="1373"/>
                                  </a:lnTo>
                                  <a:lnTo>
                                    <a:pt x="178" y="1368"/>
                                  </a:lnTo>
                                  <a:lnTo>
                                    <a:pt x="188" y="1358"/>
                                  </a:lnTo>
                                  <a:lnTo>
                                    <a:pt x="188" y="1354"/>
                                  </a:lnTo>
                                  <a:lnTo>
                                    <a:pt x="192" y="1349"/>
                                  </a:lnTo>
                                  <a:lnTo>
                                    <a:pt x="192" y="1344"/>
                                  </a:lnTo>
                                  <a:lnTo>
                                    <a:pt x="197" y="1339"/>
                                  </a:lnTo>
                                  <a:lnTo>
                                    <a:pt x="197" y="1334"/>
                                  </a:lnTo>
                                  <a:lnTo>
                                    <a:pt x="207" y="1325"/>
                                  </a:lnTo>
                                  <a:lnTo>
                                    <a:pt x="207" y="1320"/>
                                  </a:lnTo>
                                  <a:lnTo>
                                    <a:pt x="212" y="1315"/>
                                  </a:lnTo>
                                  <a:lnTo>
                                    <a:pt x="212" y="1310"/>
                                  </a:lnTo>
                                  <a:lnTo>
                                    <a:pt x="216" y="1306"/>
                                  </a:lnTo>
                                  <a:lnTo>
                                    <a:pt x="216" y="1301"/>
                                  </a:lnTo>
                                  <a:lnTo>
                                    <a:pt x="226" y="1291"/>
                                  </a:lnTo>
                                  <a:lnTo>
                                    <a:pt x="226" y="1286"/>
                                  </a:lnTo>
                                  <a:lnTo>
                                    <a:pt x="231" y="1282"/>
                                  </a:lnTo>
                                  <a:lnTo>
                                    <a:pt x="231" y="1277"/>
                                  </a:lnTo>
                                  <a:lnTo>
                                    <a:pt x="240" y="1267"/>
                                  </a:lnTo>
                                  <a:lnTo>
                                    <a:pt x="240" y="1262"/>
                                  </a:lnTo>
                                  <a:lnTo>
                                    <a:pt x="245" y="1257"/>
                                  </a:lnTo>
                                  <a:lnTo>
                                    <a:pt x="245" y="1253"/>
                                  </a:lnTo>
                                  <a:lnTo>
                                    <a:pt x="250" y="1248"/>
                                  </a:lnTo>
                                  <a:lnTo>
                                    <a:pt x="250" y="1243"/>
                                  </a:lnTo>
                                  <a:lnTo>
                                    <a:pt x="260" y="1233"/>
                                  </a:lnTo>
                                  <a:lnTo>
                                    <a:pt x="260" y="1229"/>
                                  </a:lnTo>
                                  <a:lnTo>
                                    <a:pt x="264" y="1224"/>
                                  </a:lnTo>
                                  <a:lnTo>
                                    <a:pt x="264" y="1219"/>
                                  </a:lnTo>
                                  <a:lnTo>
                                    <a:pt x="269" y="1214"/>
                                  </a:lnTo>
                                  <a:lnTo>
                                    <a:pt x="269" y="1209"/>
                                  </a:lnTo>
                                  <a:lnTo>
                                    <a:pt x="279" y="1200"/>
                                  </a:lnTo>
                                  <a:lnTo>
                                    <a:pt x="279" y="1195"/>
                                  </a:lnTo>
                                  <a:lnTo>
                                    <a:pt x="284" y="1190"/>
                                  </a:lnTo>
                                  <a:lnTo>
                                    <a:pt x="284" y="1185"/>
                                  </a:lnTo>
                                  <a:lnTo>
                                    <a:pt x="293" y="1176"/>
                                  </a:lnTo>
                                  <a:lnTo>
                                    <a:pt x="293" y="1171"/>
                                  </a:lnTo>
                                  <a:lnTo>
                                    <a:pt x="298" y="1166"/>
                                  </a:lnTo>
                                  <a:lnTo>
                                    <a:pt x="298" y="1161"/>
                                  </a:lnTo>
                                  <a:lnTo>
                                    <a:pt x="303" y="1157"/>
                                  </a:lnTo>
                                  <a:lnTo>
                                    <a:pt x="303" y="1152"/>
                                  </a:lnTo>
                                  <a:lnTo>
                                    <a:pt x="312" y="1142"/>
                                  </a:lnTo>
                                  <a:lnTo>
                                    <a:pt x="312" y="1137"/>
                                  </a:lnTo>
                                  <a:lnTo>
                                    <a:pt x="317" y="1133"/>
                                  </a:lnTo>
                                  <a:lnTo>
                                    <a:pt x="317" y="1128"/>
                                  </a:lnTo>
                                  <a:lnTo>
                                    <a:pt x="322" y="1123"/>
                                  </a:lnTo>
                                  <a:lnTo>
                                    <a:pt x="322" y="1118"/>
                                  </a:lnTo>
                                  <a:lnTo>
                                    <a:pt x="332" y="1109"/>
                                  </a:lnTo>
                                  <a:lnTo>
                                    <a:pt x="332" y="1104"/>
                                  </a:lnTo>
                                  <a:lnTo>
                                    <a:pt x="336" y="1099"/>
                                  </a:lnTo>
                                  <a:lnTo>
                                    <a:pt x="336" y="1094"/>
                                  </a:lnTo>
                                  <a:lnTo>
                                    <a:pt x="341" y="1089"/>
                                  </a:lnTo>
                                  <a:lnTo>
                                    <a:pt x="341" y="1085"/>
                                  </a:lnTo>
                                  <a:lnTo>
                                    <a:pt x="351" y="1075"/>
                                  </a:lnTo>
                                  <a:lnTo>
                                    <a:pt x="351" y="1070"/>
                                  </a:lnTo>
                                  <a:lnTo>
                                    <a:pt x="356" y="1065"/>
                                  </a:lnTo>
                                  <a:lnTo>
                                    <a:pt x="356" y="1061"/>
                                  </a:lnTo>
                                  <a:lnTo>
                                    <a:pt x="365" y="1051"/>
                                  </a:lnTo>
                                  <a:lnTo>
                                    <a:pt x="365" y="1046"/>
                                  </a:lnTo>
                                  <a:lnTo>
                                    <a:pt x="370" y="1041"/>
                                  </a:lnTo>
                                  <a:lnTo>
                                    <a:pt x="370" y="1037"/>
                                  </a:lnTo>
                                  <a:lnTo>
                                    <a:pt x="375" y="1032"/>
                                  </a:lnTo>
                                  <a:lnTo>
                                    <a:pt x="375" y="1027"/>
                                  </a:lnTo>
                                  <a:lnTo>
                                    <a:pt x="384" y="1017"/>
                                  </a:lnTo>
                                  <a:lnTo>
                                    <a:pt x="384" y="1013"/>
                                  </a:lnTo>
                                  <a:lnTo>
                                    <a:pt x="389" y="1008"/>
                                  </a:lnTo>
                                  <a:lnTo>
                                    <a:pt x="389" y="1003"/>
                                  </a:lnTo>
                                  <a:lnTo>
                                    <a:pt x="394" y="998"/>
                                  </a:lnTo>
                                  <a:lnTo>
                                    <a:pt x="394" y="993"/>
                                  </a:lnTo>
                                  <a:lnTo>
                                    <a:pt x="404" y="984"/>
                                  </a:lnTo>
                                  <a:lnTo>
                                    <a:pt x="404" y="979"/>
                                  </a:lnTo>
                                  <a:lnTo>
                                    <a:pt x="408" y="974"/>
                                  </a:lnTo>
                                  <a:lnTo>
                                    <a:pt x="408" y="969"/>
                                  </a:lnTo>
                                  <a:lnTo>
                                    <a:pt x="418" y="960"/>
                                  </a:lnTo>
                                  <a:lnTo>
                                    <a:pt x="418" y="955"/>
                                  </a:lnTo>
                                  <a:lnTo>
                                    <a:pt x="423" y="950"/>
                                  </a:lnTo>
                                  <a:lnTo>
                                    <a:pt x="423" y="945"/>
                                  </a:lnTo>
                                  <a:lnTo>
                                    <a:pt x="428" y="941"/>
                                  </a:lnTo>
                                  <a:lnTo>
                                    <a:pt x="428" y="936"/>
                                  </a:lnTo>
                                  <a:lnTo>
                                    <a:pt x="437" y="926"/>
                                  </a:lnTo>
                                  <a:lnTo>
                                    <a:pt x="437" y="921"/>
                                  </a:lnTo>
                                  <a:lnTo>
                                    <a:pt x="442" y="917"/>
                                  </a:lnTo>
                                  <a:lnTo>
                                    <a:pt x="442" y="912"/>
                                  </a:lnTo>
                                  <a:lnTo>
                                    <a:pt x="447" y="907"/>
                                  </a:lnTo>
                                  <a:lnTo>
                                    <a:pt x="447" y="902"/>
                                  </a:lnTo>
                                  <a:lnTo>
                                    <a:pt x="456" y="893"/>
                                  </a:lnTo>
                                  <a:lnTo>
                                    <a:pt x="456" y="888"/>
                                  </a:lnTo>
                                  <a:lnTo>
                                    <a:pt x="461" y="883"/>
                                  </a:lnTo>
                                  <a:lnTo>
                                    <a:pt x="461" y="878"/>
                                  </a:lnTo>
                                  <a:lnTo>
                                    <a:pt x="471" y="869"/>
                                  </a:lnTo>
                                  <a:lnTo>
                                    <a:pt x="471" y="864"/>
                                  </a:lnTo>
                                  <a:lnTo>
                                    <a:pt x="476" y="859"/>
                                  </a:lnTo>
                                  <a:lnTo>
                                    <a:pt x="476" y="854"/>
                                  </a:lnTo>
                                  <a:lnTo>
                                    <a:pt x="480" y="849"/>
                                  </a:lnTo>
                                  <a:lnTo>
                                    <a:pt x="480" y="845"/>
                                  </a:lnTo>
                                  <a:lnTo>
                                    <a:pt x="490" y="835"/>
                                  </a:lnTo>
                                  <a:lnTo>
                                    <a:pt x="490" y="830"/>
                                  </a:lnTo>
                                  <a:lnTo>
                                    <a:pt x="495" y="825"/>
                                  </a:lnTo>
                                  <a:lnTo>
                                    <a:pt x="495" y="821"/>
                                  </a:lnTo>
                                  <a:lnTo>
                                    <a:pt x="500" y="816"/>
                                  </a:lnTo>
                                  <a:lnTo>
                                    <a:pt x="500" y="811"/>
                                  </a:lnTo>
                                  <a:lnTo>
                                    <a:pt x="509" y="801"/>
                                  </a:lnTo>
                                  <a:lnTo>
                                    <a:pt x="509" y="797"/>
                                  </a:lnTo>
                                  <a:lnTo>
                                    <a:pt x="514" y="792"/>
                                  </a:lnTo>
                                  <a:lnTo>
                                    <a:pt x="514" y="787"/>
                                  </a:lnTo>
                                  <a:lnTo>
                                    <a:pt x="524" y="777"/>
                                  </a:lnTo>
                                  <a:lnTo>
                                    <a:pt x="524" y="773"/>
                                  </a:lnTo>
                                  <a:lnTo>
                                    <a:pt x="528" y="768"/>
                                  </a:lnTo>
                                  <a:lnTo>
                                    <a:pt x="528" y="763"/>
                                  </a:lnTo>
                                  <a:lnTo>
                                    <a:pt x="533" y="758"/>
                                  </a:lnTo>
                                  <a:lnTo>
                                    <a:pt x="533" y="753"/>
                                  </a:lnTo>
                                  <a:lnTo>
                                    <a:pt x="543" y="744"/>
                                  </a:lnTo>
                                  <a:lnTo>
                                    <a:pt x="543" y="739"/>
                                  </a:lnTo>
                                  <a:lnTo>
                                    <a:pt x="548" y="734"/>
                                  </a:lnTo>
                                  <a:lnTo>
                                    <a:pt x="548" y="729"/>
                                  </a:lnTo>
                                  <a:lnTo>
                                    <a:pt x="552" y="725"/>
                                  </a:lnTo>
                                  <a:lnTo>
                                    <a:pt x="552" y="720"/>
                                  </a:lnTo>
                                  <a:lnTo>
                                    <a:pt x="562" y="710"/>
                                  </a:lnTo>
                                  <a:lnTo>
                                    <a:pt x="562" y="705"/>
                                  </a:lnTo>
                                  <a:lnTo>
                                    <a:pt x="567" y="701"/>
                                  </a:lnTo>
                                  <a:lnTo>
                                    <a:pt x="567" y="696"/>
                                  </a:lnTo>
                                  <a:lnTo>
                                    <a:pt x="576" y="686"/>
                                  </a:lnTo>
                                  <a:lnTo>
                                    <a:pt x="576" y="681"/>
                                  </a:lnTo>
                                  <a:lnTo>
                                    <a:pt x="581" y="677"/>
                                  </a:lnTo>
                                  <a:lnTo>
                                    <a:pt x="581" y="672"/>
                                  </a:lnTo>
                                  <a:lnTo>
                                    <a:pt x="586" y="667"/>
                                  </a:lnTo>
                                  <a:lnTo>
                                    <a:pt x="586" y="662"/>
                                  </a:lnTo>
                                  <a:lnTo>
                                    <a:pt x="596" y="653"/>
                                  </a:lnTo>
                                  <a:lnTo>
                                    <a:pt x="596" y="648"/>
                                  </a:lnTo>
                                  <a:lnTo>
                                    <a:pt x="600" y="643"/>
                                  </a:lnTo>
                                  <a:lnTo>
                                    <a:pt x="600" y="638"/>
                                  </a:lnTo>
                                  <a:lnTo>
                                    <a:pt x="605" y="633"/>
                                  </a:lnTo>
                                  <a:lnTo>
                                    <a:pt x="605" y="629"/>
                                  </a:lnTo>
                                  <a:lnTo>
                                    <a:pt x="615" y="619"/>
                                  </a:lnTo>
                                  <a:lnTo>
                                    <a:pt x="615" y="614"/>
                                  </a:lnTo>
                                  <a:lnTo>
                                    <a:pt x="620" y="609"/>
                                  </a:lnTo>
                                  <a:lnTo>
                                    <a:pt x="620" y="605"/>
                                  </a:lnTo>
                                  <a:lnTo>
                                    <a:pt x="629" y="595"/>
                                  </a:lnTo>
                                  <a:lnTo>
                                    <a:pt x="629" y="590"/>
                                  </a:lnTo>
                                  <a:lnTo>
                                    <a:pt x="634" y="585"/>
                                  </a:lnTo>
                                  <a:lnTo>
                                    <a:pt x="634" y="581"/>
                                  </a:lnTo>
                                  <a:lnTo>
                                    <a:pt x="639" y="576"/>
                                  </a:lnTo>
                                  <a:lnTo>
                                    <a:pt x="639" y="571"/>
                                  </a:lnTo>
                                  <a:lnTo>
                                    <a:pt x="648" y="561"/>
                                  </a:lnTo>
                                  <a:lnTo>
                                    <a:pt x="648" y="557"/>
                                  </a:lnTo>
                                  <a:lnTo>
                                    <a:pt x="653" y="552"/>
                                  </a:lnTo>
                                  <a:lnTo>
                                    <a:pt x="653" y="547"/>
                                  </a:lnTo>
                                  <a:lnTo>
                                    <a:pt x="658" y="542"/>
                                  </a:lnTo>
                                  <a:lnTo>
                                    <a:pt x="658" y="537"/>
                                  </a:lnTo>
                                  <a:lnTo>
                                    <a:pt x="668" y="528"/>
                                  </a:lnTo>
                                  <a:lnTo>
                                    <a:pt x="668" y="523"/>
                                  </a:lnTo>
                                  <a:lnTo>
                                    <a:pt x="672" y="518"/>
                                  </a:lnTo>
                                  <a:lnTo>
                                    <a:pt x="672" y="513"/>
                                  </a:lnTo>
                                  <a:lnTo>
                                    <a:pt x="682" y="504"/>
                                  </a:lnTo>
                                  <a:lnTo>
                                    <a:pt x="682" y="499"/>
                                  </a:lnTo>
                                  <a:lnTo>
                                    <a:pt x="687" y="494"/>
                                  </a:lnTo>
                                  <a:lnTo>
                                    <a:pt x="687" y="489"/>
                                  </a:lnTo>
                                  <a:lnTo>
                                    <a:pt x="692" y="484"/>
                                  </a:lnTo>
                                  <a:lnTo>
                                    <a:pt x="692" y="480"/>
                                  </a:lnTo>
                                  <a:lnTo>
                                    <a:pt x="701" y="470"/>
                                  </a:lnTo>
                                  <a:lnTo>
                                    <a:pt x="701" y="465"/>
                                  </a:lnTo>
                                  <a:lnTo>
                                    <a:pt x="706" y="460"/>
                                  </a:lnTo>
                                  <a:lnTo>
                                    <a:pt x="706" y="456"/>
                                  </a:lnTo>
                                  <a:lnTo>
                                    <a:pt x="711" y="451"/>
                                  </a:lnTo>
                                  <a:lnTo>
                                    <a:pt x="711" y="446"/>
                                  </a:lnTo>
                                  <a:lnTo>
                                    <a:pt x="720" y="436"/>
                                  </a:lnTo>
                                  <a:lnTo>
                                    <a:pt x="720" y="432"/>
                                  </a:lnTo>
                                  <a:lnTo>
                                    <a:pt x="725" y="427"/>
                                  </a:lnTo>
                                  <a:lnTo>
                                    <a:pt x="725" y="422"/>
                                  </a:lnTo>
                                  <a:lnTo>
                                    <a:pt x="735" y="412"/>
                                  </a:lnTo>
                                  <a:lnTo>
                                    <a:pt x="735" y="408"/>
                                  </a:lnTo>
                                  <a:lnTo>
                                    <a:pt x="740" y="403"/>
                                  </a:lnTo>
                                  <a:lnTo>
                                    <a:pt x="740" y="398"/>
                                  </a:lnTo>
                                  <a:lnTo>
                                    <a:pt x="744" y="393"/>
                                  </a:lnTo>
                                  <a:lnTo>
                                    <a:pt x="744" y="388"/>
                                  </a:lnTo>
                                  <a:lnTo>
                                    <a:pt x="754" y="379"/>
                                  </a:lnTo>
                                  <a:lnTo>
                                    <a:pt x="754" y="374"/>
                                  </a:lnTo>
                                  <a:lnTo>
                                    <a:pt x="759" y="369"/>
                                  </a:lnTo>
                                  <a:lnTo>
                                    <a:pt x="759" y="364"/>
                                  </a:lnTo>
                                  <a:lnTo>
                                    <a:pt x="764" y="360"/>
                                  </a:lnTo>
                                  <a:lnTo>
                                    <a:pt x="764" y="355"/>
                                  </a:lnTo>
                                  <a:lnTo>
                                    <a:pt x="773" y="345"/>
                                  </a:lnTo>
                                  <a:lnTo>
                                    <a:pt x="773" y="340"/>
                                  </a:lnTo>
                                  <a:lnTo>
                                    <a:pt x="778" y="336"/>
                                  </a:lnTo>
                                  <a:lnTo>
                                    <a:pt x="778" y="331"/>
                                  </a:lnTo>
                                  <a:lnTo>
                                    <a:pt x="788" y="321"/>
                                  </a:lnTo>
                                  <a:lnTo>
                                    <a:pt x="788" y="316"/>
                                  </a:lnTo>
                                  <a:lnTo>
                                    <a:pt x="792" y="312"/>
                                  </a:lnTo>
                                  <a:lnTo>
                                    <a:pt x="792" y="307"/>
                                  </a:lnTo>
                                  <a:lnTo>
                                    <a:pt x="797" y="302"/>
                                  </a:lnTo>
                                  <a:lnTo>
                                    <a:pt x="797" y="297"/>
                                  </a:lnTo>
                                  <a:lnTo>
                                    <a:pt x="807" y="288"/>
                                  </a:lnTo>
                                  <a:lnTo>
                                    <a:pt x="807" y="283"/>
                                  </a:lnTo>
                                  <a:lnTo>
                                    <a:pt x="812" y="278"/>
                                  </a:lnTo>
                                  <a:lnTo>
                                    <a:pt x="812" y="273"/>
                                  </a:lnTo>
                                  <a:lnTo>
                                    <a:pt x="816" y="268"/>
                                  </a:lnTo>
                                  <a:lnTo>
                                    <a:pt x="816" y="264"/>
                                  </a:lnTo>
                                  <a:lnTo>
                                    <a:pt x="826" y="254"/>
                                  </a:lnTo>
                                  <a:lnTo>
                                    <a:pt x="826" y="249"/>
                                  </a:lnTo>
                                  <a:lnTo>
                                    <a:pt x="831" y="244"/>
                                  </a:lnTo>
                                  <a:lnTo>
                                    <a:pt x="831" y="240"/>
                                  </a:lnTo>
                                  <a:lnTo>
                                    <a:pt x="836" y="235"/>
                                  </a:lnTo>
                                  <a:lnTo>
                                    <a:pt x="836" y="230"/>
                                  </a:lnTo>
                                  <a:lnTo>
                                    <a:pt x="845" y="220"/>
                                  </a:lnTo>
                                  <a:lnTo>
                                    <a:pt x="845" y="216"/>
                                  </a:lnTo>
                                  <a:lnTo>
                                    <a:pt x="850" y="211"/>
                                  </a:lnTo>
                                  <a:lnTo>
                                    <a:pt x="850" y="206"/>
                                  </a:lnTo>
                                  <a:lnTo>
                                    <a:pt x="860" y="196"/>
                                  </a:lnTo>
                                  <a:lnTo>
                                    <a:pt x="860" y="192"/>
                                  </a:lnTo>
                                  <a:lnTo>
                                    <a:pt x="864" y="187"/>
                                  </a:lnTo>
                                  <a:lnTo>
                                    <a:pt x="864" y="182"/>
                                  </a:lnTo>
                                  <a:lnTo>
                                    <a:pt x="869" y="177"/>
                                  </a:lnTo>
                                  <a:lnTo>
                                    <a:pt x="869" y="172"/>
                                  </a:lnTo>
                                  <a:lnTo>
                                    <a:pt x="879" y="163"/>
                                  </a:lnTo>
                                  <a:lnTo>
                                    <a:pt x="879" y="158"/>
                                  </a:lnTo>
                                  <a:lnTo>
                                    <a:pt x="884" y="153"/>
                                  </a:lnTo>
                                  <a:lnTo>
                                    <a:pt x="884" y="148"/>
                                  </a:lnTo>
                                  <a:lnTo>
                                    <a:pt x="888" y="144"/>
                                  </a:lnTo>
                                  <a:lnTo>
                                    <a:pt x="888" y="139"/>
                                  </a:lnTo>
                                  <a:lnTo>
                                    <a:pt x="898" y="129"/>
                                  </a:lnTo>
                                  <a:lnTo>
                                    <a:pt x="898" y="124"/>
                                  </a:lnTo>
                                  <a:lnTo>
                                    <a:pt x="903" y="120"/>
                                  </a:lnTo>
                                  <a:lnTo>
                                    <a:pt x="903" y="115"/>
                                  </a:lnTo>
                                  <a:lnTo>
                                    <a:pt x="912" y="105"/>
                                  </a:lnTo>
                                  <a:lnTo>
                                    <a:pt x="912" y="100"/>
                                  </a:lnTo>
                                  <a:lnTo>
                                    <a:pt x="917" y="96"/>
                                  </a:lnTo>
                                  <a:lnTo>
                                    <a:pt x="917" y="91"/>
                                  </a:lnTo>
                                  <a:lnTo>
                                    <a:pt x="922" y="86"/>
                                  </a:lnTo>
                                  <a:lnTo>
                                    <a:pt x="922" y="81"/>
                                  </a:lnTo>
                                  <a:lnTo>
                                    <a:pt x="932" y="72"/>
                                  </a:lnTo>
                                  <a:lnTo>
                                    <a:pt x="932" y="67"/>
                                  </a:lnTo>
                                  <a:lnTo>
                                    <a:pt x="936" y="62"/>
                                  </a:lnTo>
                                  <a:lnTo>
                                    <a:pt x="936" y="57"/>
                                  </a:lnTo>
                                  <a:lnTo>
                                    <a:pt x="941" y="52"/>
                                  </a:lnTo>
                                  <a:lnTo>
                                    <a:pt x="941" y="48"/>
                                  </a:lnTo>
                                  <a:lnTo>
                                    <a:pt x="951" y="38"/>
                                  </a:lnTo>
                                  <a:lnTo>
                                    <a:pt x="951" y="33"/>
                                  </a:lnTo>
                                  <a:lnTo>
                                    <a:pt x="956" y="28"/>
                                  </a:lnTo>
                                  <a:lnTo>
                                    <a:pt x="956" y="24"/>
                                  </a:lnTo>
                                  <a:lnTo>
                                    <a:pt x="965" y="14"/>
                                  </a:lnTo>
                                  <a:lnTo>
                                    <a:pt x="965" y="9"/>
                                  </a:lnTo>
                                  <a:lnTo>
                                    <a:pt x="970" y="4"/>
                                  </a:lnTo>
                                  <a:lnTo>
                                    <a:pt x="9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6"/>
                          <wps:cNvSpPr>
                            <a:spLocks/>
                          </wps:cNvSpPr>
                          <wps:spPr bwMode="auto">
                            <a:xfrm>
                              <a:off x="4339" y="1392"/>
                              <a:ext cx="951" cy="1647"/>
                            </a:xfrm>
                            <a:custGeom>
                              <a:avLst/>
                              <a:gdLst>
                                <a:gd name="T0" fmla="*/ 10 w 951"/>
                                <a:gd name="T1" fmla="*/ 1628 h 1647"/>
                                <a:gd name="T2" fmla="*/ 24 w 951"/>
                                <a:gd name="T3" fmla="*/ 1604 h 1647"/>
                                <a:gd name="T4" fmla="*/ 39 w 951"/>
                                <a:gd name="T5" fmla="*/ 1575 h 1647"/>
                                <a:gd name="T6" fmla="*/ 58 w 951"/>
                                <a:gd name="T7" fmla="*/ 1546 h 1647"/>
                                <a:gd name="T8" fmla="*/ 72 w 951"/>
                                <a:gd name="T9" fmla="*/ 1518 h 1647"/>
                                <a:gd name="T10" fmla="*/ 92 w 951"/>
                                <a:gd name="T11" fmla="*/ 1489 h 1647"/>
                                <a:gd name="T12" fmla="*/ 106 w 951"/>
                                <a:gd name="T13" fmla="*/ 1460 h 1647"/>
                                <a:gd name="T14" fmla="*/ 125 w 951"/>
                                <a:gd name="T15" fmla="*/ 1431 h 1647"/>
                                <a:gd name="T16" fmla="*/ 140 w 951"/>
                                <a:gd name="T17" fmla="*/ 1402 h 1647"/>
                                <a:gd name="T18" fmla="*/ 159 w 951"/>
                                <a:gd name="T19" fmla="*/ 1374 h 1647"/>
                                <a:gd name="T20" fmla="*/ 168 w 951"/>
                                <a:gd name="T21" fmla="*/ 1350 h 1647"/>
                                <a:gd name="T22" fmla="*/ 192 w 951"/>
                                <a:gd name="T23" fmla="*/ 1316 h 1647"/>
                                <a:gd name="T24" fmla="*/ 202 w 951"/>
                                <a:gd name="T25" fmla="*/ 1292 h 1647"/>
                                <a:gd name="T26" fmla="*/ 221 w 951"/>
                                <a:gd name="T27" fmla="*/ 1263 h 1647"/>
                                <a:gd name="T28" fmla="*/ 236 w 951"/>
                                <a:gd name="T29" fmla="*/ 1234 h 1647"/>
                                <a:gd name="T30" fmla="*/ 255 w 951"/>
                                <a:gd name="T31" fmla="*/ 1206 h 1647"/>
                                <a:gd name="T32" fmla="*/ 269 w 951"/>
                                <a:gd name="T33" fmla="*/ 1177 h 1647"/>
                                <a:gd name="T34" fmla="*/ 288 w 951"/>
                                <a:gd name="T35" fmla="*/ 1148 h 1647"/>
                                <a:gd name="T36" fmla="*/ 303 w 951"/>
                                <a:gd name="T37" fmla="*/ 1119 h 1647"/>
                                <a:gd name="T38" fmla="*/ 322 w 951"/>
                                <a:gd name="T39" fmla="*/ 1090 h 1647"/>
                                <a:gd name="T40" fmla="*/ 336 w 951"/>
                                <a:gd name="T41" fmla="*/ 1061 h 1647"/>
                                <a:gd name="T42" fmla="*/ 356 w 951"/>
                                <a:gd name="T43" fmla="*/ 1033 h 1647"/>
                                <a:gd name="T44" fmla="*/ 365 w 951"/>
                                <a:gd name="T45" fmla="*/ 1009 h 1647"/>
                                <a:gd name="T46" fmla="*/ 384 w 951"/>
                                <a:gd name="T47" fmla="*/ 980 h 1647"/>
                                <a:gd name="T48" fmla="*/ 399 w 951"/>
                                <a:gd name="T49" fmla="*/ 951 h 1647"/>
                                <a:gd name="T50" fmla="*/ 418 w 951"/>
                                <a:gd name="T51" fmla="*/ 922 h 1647"/>
                                <a:gd name="T52" fmla="*/ 432 w 951"/>
                                <a:gd name="T53" fmla="*/ 893 h 1647"/>
                                <a:gd name="T54" fmla="*/ 452 w 951"/>
                                <a:gd name="T55" fmla="*/ 865 h 1647"/>
                                <a:gd name="T56" fmla="*/ 466 w 951"/>
                                <a:gd name="T57" fmla="*/ 836 h 1647"/>
                                <a:gd name="T58" fmla="*/ 485 w 951"/>
                                <a:gd name="T59" fmla="*/ 807 h 1647"/>
                                <a:gd name="T60" fmla="*/ 500 w 951"/>
                                <a:gd name="T61" fmla="*/ 778 h 1647"/>
                                <a:gd name="T62" fmla="*/ 519 w 951"/>
                                <a:gd name="T63" fmla="*/ 749 h 1647"/>
                                <a:gd name="T64" fmla="*/ 528 w 951"/>
                                <a:gd name="T65" fmla="*/ 725 h 1647"/>
                                <a:gd name="T66" fmla="*/ 552 w 951"/>
                                <a:gd name="T67" fmla="*/ 692 h 1647"/>
                                <a:gd name="T68" fmla="*/ 562 w 951"/>
                                <a:gd name="T69" fmla="*/ 668 h 1647"/>
                                <a:gd name="T70" fmla="*/ 581 w 951"/>
                                <a:gd name="T71" fmla="*/ 639 h 1647"/>
                                <a:gd name="T72" fmla="*/ 596 w 951"/>
                                <a:gd name="T73" fmla="*/ 610 h 1647"/>
                                <a:gd name="T74" fmla="*/ 615 w 951"/>
                                <a:gd name="T75" fmla="*/ 581 h 1647"/>
                                <a:gd name="T76" fmla="*/ 629 w 951"/>
                                <a:gd name="T77" fmla="*/ 553 h 1647"/>
                                <a:gd name="T78" fmla="*/ 648 w 951"/>
                                <a:gd name="T79" fmla="*/ 524 h 1647"/>
                                <a:gd name="T80" fmla="*/ 663 w 951"/>
                                <a:gd name="T81" fmla="*/ 495 h 1647"/>
                                <a:gd name="T82" fmla="*/ 682 w 951"/>
                                <a:gd name="T83" fmla="*/ 466 h 1647"/>
                                <a:gd name="T84" fmla="*/ 692 w 951"/>
                                <a:gd name="T85" fmla="*/ 442 h 1647"/>
                                <a:gd name="T86" fmla="*/ 716 w 951"/>
                                <a:gd name="T87" fmla="*/ 408 h 1647"/>
                                <a:gd name="T88" fmla="*/ 725 w 951"/>
                                <a:gd name="T89" fmla="*/ 384 h 1647"/>
                                <a:gd name="T90" fmla="*/ 744 w 951"/>
                                <a:gd name="T91" fmla="*/ 356 h 1647"/>
                                <a:gd name="T92" fmla="*/ 759 w 951"/>
                                <a:gd name="T93" fmla="*/ 327 h 1647"/>
                                <a:gd name="T94" fmla="*/ 778 w 951"/>
                                <a:gd name="T95" fmla="*/ 298 h 1647"/>
                                <a:gd name="T96" fmla="*/ 792 w 951"/>
                                <a:gd name="T97" fmla="*/ 269 h 1647"/>
                                <a:gd name="T98" fmla="*/ 812 w 951"/>
                                <a:gd name="T99" fmla="*/ 240 h 1647"/>
                                <a:gd name="T100" fmla="*/ 826 w 951"/>
                                <a:gd name="T101" fmla="*/ 212 h 1647"/>
                                <a:gd name="T102" fmla="*/ 845 w 951"/>
                                <a:gd name="T103" fmla="*/ 183 h 1647"/>
                                <a:gd name="T104" fmla="*/ 860 w 951"/>
                                <a:gd name="T105" fmla="*/ 154 h 1647"/>
                                <a:gd name="T106" fmla="*/ 879 w 951"/>
                                <a:gd name="T107" fmla="*/ 125 h 1647"/>
                                <a:gd name="T108" fmla="*/ 888 w 951"/>
                                <a:gd name="T109" fmla="*/ 101 h 1647"/>
                                <a:gd name="T110" fmla="*/ 908 w 951"/>
                                <a:gd name="T111" fmla="*/ 72 h 1647"/>
                                <a:gd name="T112" fmla="*/ 922 w 951"/>
                                <a:gd name="T113" fmla="*/ 44 h 1647"/>
                                <a:gd name="T114" fmla="*/ 941 w 951"/>
                                <a:gd name="T115" fmla="*/ 15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51" h="1647">
                                  <a:moveTo>
                                    <a:pt x="0" y="1647"/>
                                  </a:moveTo>
                                  <a:lnTo>
                                    <a:pt x="0" y="1642"/>
                                  </a:lnTo>
                                  <a:lnTo>
                                    <a:pt x="5" y="1638"/>
                                  </a:lnTo>
                                  <a:lnTo>
                                    <a:pt x="5" y="1633"/>
                                  </a:lnTo>
                                  <a:lnTo>
                                    <a:pt x="10" y="1628"/>
                                  </a:lnTo>
                                  <a:lnTo>
                                    <a:pt x="15" y="1623"/>
                                  </a:lnTo>
                                  <a:lnTo>
                                    <a:pt x="15" y="1618"/>
                                  </a:lnTo>
                                  <a:lnTo>
                                    <a:pt x="20" y="1614"/>
                                  </a:lnTo>
                                  <a:lnTo>
                                    <a:pt x="20" y="1609"/>
                                  </a:lnTo>
                                  <a:lnTo>
                                    <a:pt x="24" y="1604"/>
                                  </a:lnTo>
                                  <a:lnTo>
                                    <a:pt x="24" y="1599"/>
                                  </a:lnTo>
                                  <a:lnTo>
                                    <a:pt x="34" y="1590"/>
                                  </a:lnTo>
                                  <a:lnTo>
                                    <a:pt x="34" y="1585"/>
                                  </a:lnTo>
                                  <a:lnTo>
                                    <a:pt x="39" y="1580"/>
                                  </a:lnTo>
                                  <a:lnTo>
                                    <a:pt x="39" y="1575"/>
                                  </a:lnTo>
                                  <a:lnTo>
                                    <a:pt x="48" y="1566"/>
                                  </a:lnTo>
                                  <a:lnTo>
                                    <a:pt x="48" y="1561"/>
                                  </a:lnTo>
                                  <a:lnTo>
                                    <a:pt x="53" y="1556"/>
                                  </a:lnTo>
                                  <a:lnTo>
                                    <a:pt x="53" y="1551"/>
                                  </a:lnTo>
                                  <a:lnTo>
                                    <a:pt x="58" y="1546"/>
                                  </a:lnTo>
                                  <a:lnTo>
                                    <a:pt x="58" y="1542"/>
                                  </a:lnTo>
                                  <a:lnTo>
                                    <a:pt x="68" y="1532"/>
                                  </a:lnTo>
                                  <a:lnTo>
                                    <a:pt x="68" y="1527"/>
                                  </a:lnTo>
                                  <a:lnTo>
                                    <a:pt x="72" y="1522"/>
                                  </a:lnTo>
                                  <a:lnTo>
                                    <a:pt x="72" y="1518"/>
                                  </a:lnTo>
                                  <a:lnTo>
                                    <a:pt x="77" y="1513"/>
                                  </a:lnTo>
                                  <a:lnTo>
                                    <a:pt x="77" y="1508"/>
                                  </a:lnTo>
                                  <a:lnTo>
                                    <a:pt x="87" y="1498"/>
                                  </a:lnTo>
                                  <a:lnTo>
                                    <a:pt x="87" y="1494"/>
                                  </a:lnTo>
                                  <a:lnTo>
                                    <a:pt x="92" y="1489"/>
                                  </a:lnTo>
                                  <a:lnTo>
                                    <a:pt x="92" y="1484"/>
                                  </a:lnTo>
                                  <a:lnTo>
                                    <a:pt x="96" y="1479"/>
                                  </a:lnTo>
                                  <a:lnTo>
                                    <a:pt x="96" y="1474"/>
                                  </a:lnTo>
                                  <a:lnTo>
                                    <a:pt x="106" y="1465"/>
                                  </a:lnTo>
                                  <a:lnTo>
                                    <a:pt x="106" y="1460"/>
                                  </a:lnTo>
                                  <a:lnTo>
                                    <a:pt x="111" y="1455"/>
                                  </a:lnTo>
                                  <a:lnTo>
                                    <a:pt x="111" y="1450"/>
                                  </a:lnTo>
                                  <a:lnTo>
                                    <a:pt x="120" y="1441"/>
                                  </a:lnTo>
                                  <a:lnTo>
                                    <a:pt x="120" y="1436"/>
                                  </a:lnTo>
                                  <a:lnTo>
                                    <a:pt x="125" y="1431"/>
                                  </a:lnTo>
                                  <a:lnTo>
                                    <a:pt x="125" y="1426"/>
                                  </a:lnTo>
                                  <a:lnTo>
                                    <a:pt x="130" y="1422"/>
                                  </a:lnTo>
                                  <a:lnTo>
                                    <a:pt x="130" y="1417"/>
                                  </a:lnTo>
                                  <a:lnTo>
                                    <a:pt x="140" y="1407"/>
                                  </a:lnTo>
                                  <a:lnTo>
                                    <a:pt x="140" y="1402"/>
                                  </a:lnTo>
                                  <a:lnTo>
                                    <a:pt x="144" y="1398"/>
                                  </a:lnTo>
                                  <a:lnTo>
                                    <a:pt x="144" y="1393"/>
                                  </a:lnTo>
                                  <a:lnTo>
                                    <a:pt x="149" y="1388"/>
                                  </a:lnTo>
                                  <a:lnTo>
                                    <a:pt x="149" y="1383"/>
                                  </a:lnTo>
                                  <a:lnTo>
                                    <a:pt x="159" y="1374"/>
                                  </a:lnTo>
                                  <a:lnTo>
                                    <a:pt x="159" y="1369"/>
                                  </a:lnTo>
                                  <a:lnTo>
                                    <a:pt x="164" y="1364"/>
                                  </a:lnTo>
                                  <a:lnTo>
                                    <a:pt x="164" y="1359"/>
                                  </a:lnTo>
                                  <a:lnTo>
                                    <a:pt x="168" y="1354"/>
                                  </a:lnTo>
                                  <a:lnTo>
                                    <a:pt x="168" y="1350"/>
                                  </a:lnTo>
                                  <a:lnTo>
                                    <a:pt x="178" y="1340"/>
                                  </a:lnTo>
                                  <a:lnTo>
                                    <a:pt x="178" y="1335"/>
                                  </a:lnTo>
                                  <a:lnTo>
                                    <a:pt x="183" y="1330"/>
                                  </a:lnTo>
                                  <a:lnTo>
                                    <a:pt x="183" y="1326"/>
                                  </a:lnTo>
                                  <a:lnTo>
                                    <a:pt x="192" y="1316"/>
                                  </a:lnTo>
                                  <a:lnTo>
                                    <a:pt x="192" y="1311"/>
                                  </a:lnTo>
                                  <a:lnTo>
                                    <a:pt x="197" y="1306"/>
                                  </a:lnTo>
                                  <a:lnTo>
                                    <a:pt x="197" y="1302"/>
                                  </a:lnTo>
                                  <a:lnTo>
                                    <a:pt x="202" y="1297"/>
                                  </a:lnTo>
                                  <a:lnTo>
                                    <a:pt x="202" y="1292"/>
                                  </a:lnTo>
                                  <a:lnTo>
                                    <a:pt x="212" y="1282"/>
                                  </a:lnTo>
                                  <a:lnTo>
                                    <a:pt x="212" y="1278"/>
                                  </a:lnTo>
                                  <a:lnTo>
                                    <a:pt x="216" y="1273"/>
                                  </a:lnTo>
                                  <a:lnTo>
                                    <a:pt x="216" y="1268"/>
                                  </a:lnTo>
                                  <a:lnTo>
                                    <a:pt x="221" y="1263"/>
                                  </a:lnTo>
                                  <a:lnTo>
                                    <a:pt x="221" y="1258"/>
                                  </a:lnTo>
                                  <a:lnTo>
                                    <a:pt x="231" y="1249"/>
                                  </a:lnTo>
                                  <a:lnTo>
                                    <a:pt x="231" y="1244"/>
                                  </a:lnTo>
                                  <a:lnTo>
                                    <a:pt x="236" y="1239"/>
                                  </a:lnTo>
                                  <a:lnTo>
                                    <a:pt x="236" y="1234"/>
                                  </a:lnTo>
                                  <a:lnTo>
                                    <a:pt x="240" y="1230"/>
                                  </a:lnTo>
                                  <a:lnTo>
                                    <a:pt x="240" y="1225"/>
                                  </a:lnTo>
                                  <a:lnTo>
                                    <a:pt x="250" y="1215"/>
                                  </a:lnTo>
                                  <a:lnTo>
                                    <a:pt x="250" y="1210"/>
                                  </a:lnTo>
                                  <a:lnTo>
                                    <a:pt x="255" y="1206"/>
                                  </a:lnTo>
                                  <a:lnTo>
                                    <a:pt x="255" y="1201"/>
                                  </a:lnTo>
                                  <a:lnTo>
                                    <a:pt x="264" y="1191"/>
                                  </a:lnTo>
                                  <a:lnTo>
                                    <a:pt x="264" y="1186"/>
                                  </a:lnTo>
                                  <a:lnTo>
                                    <a:pt x="269" y="1182"/>
                                  </a:lnTo>
                                  <a:lnTo>
                                    <a:pt x="269" y="1177"/>
                                  </a:lnTo>
                                  <a:lnTo>
                                    <a:pt x="274" y="1172"/>
                                  </a:lnTo>
                                  <a:lnTo>
                                    <a:pt x="274" y="1167"/>
                                  </a:lnTo>
                                  <a:lnTo>
                                    <a:pt x="284" y="1157"/>
                                  </a:lnTo>
                                  <a:lnTo>
                                    <a:pt x="284" y="1153"/>
                                  </a:lnTo>
                                  <a:lnTo>
                                    <a:pt x="288" y="1148"/>
                                  </a:lnTo>
                                  <a:lnTo>
                                    <a:pt x="288" y="1143"/>
                                  </a:lnTo>
                                  <a:lnTo>
                                    <a:pt x="293" y="1138"/>
                                  </a:lnTo>
                                  <a:lnTo>
                                    <a:pt x="293" y="1133"/>
                                  </a:lnTo>
                                  <a:lnTo>
                                    <a:pt x="303" y="1124"/>
                                  </a:lnTo>
                                  <a:lnTo>
                                    <a:pt x="303" y="1119"/>
                                  </a:lnTo>
                                  <a:lnTo>
                                    <a:pt x="308" y="1114"/>
                                  </a:lnTo>
                                  <a:lnTo>
                                    <a:pt x="308" y="1109"/>
                                  </a:lnTo>
                                  <a:lnTo>
                                    <a:pt x="312" y="1105"/>
                                  </a:lnTo>
                                  <a:lnTo>
                                    <a:pt x="312" y="1100"/>
                                  </a:lnTo>
                                  <a:lnTo>
                                    <a:pt x="322" y="1090"/>
                                  </a:lnTo>
                                  <a:lnTo>
                                    <a:pt x="322" y="1085"/>
                                  </a:lnTo>
                                  <a:lnTo>
                                    <a:pt x="327" y="1081"/>
                                  </a:lnTo>
                                  <a:lnTo>
                                    <a:pt x="327" y="1076"/>
                                  </a:lnTo>
                                  <a:lnTo>
                                    <a:pt x="336" y="1066"/>
                                  </a:lnTo>
                                  <a:lnTo>
                                    <a:pt x="336" y="1061"/>
                                  </a:lnTo>
                                  <a:lnTo>
                                    <a:pt x="341" y="1057"/>
                                  </a:lnTo>
                                  <a:lnTo>
                                    <a:pt x="341" y="1052"/>
                                  </a:lnTo>
                                  <a:lnTo>
                                    <a:pt x="346" y="1047"/>
                                  </a:lnTo>
                                  <a:lnTo>
                                    <a:pt x="346" y="1042"/>
                                  </a:lnTo>
                                  <a:lnTo>
                                    <a:pt x="356" y="1033"/>
                                  </a:lnTo>
                                  <a:lnTo>
                                    <a:pt x="356" y="1028"/>
                                  </a:lnTo>
                                  <a:lnTo>
                                    <a:pt x="360" y="1023"/>
                                  </a:lnTo>
                                  <a:lnTo>
                                    <a:pt x="360" y="1018"/>
                                  </a:lnTo>
                                  <a:lnTo>
                                    <a:pt x="365" y="1013"/>
                                  </a:lnTo>
                                  <a:lnTo>
                                    <a:pt x="365" y="1009"/>
                                  </a:lnTo>
                                  <a:lnTo>
                                    <a:pt x="375" y="999"/>
                                  </a:lnTo>
                                  <a:lnTo>
                                    <a:pt x="375" y="994"/>
                                  </a:lnTo>
                                  <a:lnTo>
                                    <a:pt x="380" y="989"/>
                                  </a:lnTo>
                                  <a:lnTo>
                                    <a:pt x="380" y="985"/>
                                  </a:lnTo>
                                  <a:lnTo>
                                    <a:pt x="384" y="980"/>
                                  </a:lnTo>
                                  <a:lnTo>
                                    <a:pt x="384" y="975"/>
                                  </a:lnTo>
                                  <a:lnTo>
                                    <a:pt x="394" y="965"/>
                                  </a:lnTo>
                                  <a:lnTo>
                                    <a:pt x="394" y="961"/>
                                  </a:lnTo>
                                  <a:lnTo>
                                    <a:pt x="399" y="956"/>
                                  </a:lnTo>
                                  <a:lnTo>
                                    <a:pt x="399" y="951"/>
                                  </a:lnTo>
                                  <a:lnTo>
                                    <a:pt x="408" y="941"/>
                                  </a:lnTo>
                                  <a:lnTo>
                                    <a:pt x="408" y="937"/>
                                  </a:lnTo>
                                  <a:lnTo>
                                    <a:pt x="413" y="932"/>
                                  </a:lnTo>
                                  <a:lnTo>
                                    <a:pt x="413" y="927"/>
                                  </a:lnTo>
                                  <a:lnTo>
                                    <a:pt x="418" y="922"/>
                                  </a:lnTo>
                                  <a:lnTo>
                                    <a:pt x="418" y="917"/>
                                  </a:lnTo>
                                  <a:lnTo>
                                    <a:pt x="428" y="908"/>
                                  </a:lnTo>
                                  <a:lnTo>
                                    <a:pt x="428" y="903"/>
                                  </a:lnTo>
                                  <a:lnTo>
                                    <a:pt x="432" y="898"/>
                                  </a:lnTo>
                                  <a:lnTo>
                                    <a:pt x="432" y="893"/>
                                  </a:lnTo>
                                  <a:lnTo>
                                    <a:pt x="437" y="889"/>
                                  </a:lnTo>
                                  <a:lnTo>
                                    <a:pt x="437" y="884"/>
                                  </a:lnTo>
                                  <a:lnTo>
                                    <a:pt x="447" y="874"/>
                                  </a:lnTo>
                                  <a:lnTo>
                                    <a:pt x="447" y="869"/>
                                  </a:lnTo>
                                  <a:lnTo>
                                    <a:pt x="452" y="865"/>
                                  </a:lnTo>
                                  <a:lnTo>
                                    <a:pt x="452" y="860"/>
                                  </a:lnTo>
                                  <a:lnTo>
                                    <a:pt x="456" y="855"/>
                                  </a:lnTo>
                                  <a:lnTo>
                                    <a:pt x="456" y="850"/>
                                  </a:lnTo>
                                  <a:lnTo>
                                    <a:pt x="466" y="841"/>
                                  </a:lnTo>
                                  <a:lnTo>
                                    <a:pt x="466" y="836"/>
                                  </a:lnTo>
                                  <a:lnTo>
                                    <a:pt x="471" y="831"/>
                                  </a:lnTo>
                                  <a:lnTo>
                                    <a:pt x="471" y="826"/>
                                  </a:lnTo>
                                  <a:lnTo>
                                    <a:pt x="480" y="817"/>
                                  </a:lnTo>
                                  <a:lnTo>
                                    <a:pt x="480" y="812"/>
                                  </a:lnTo>
                                  <a:lnTo>
                                    <a:pt x="485" y="807"/>
                                  </a:lnTo>
                                  <a:lnTo>
                                    <a:pt x="485" y="802"/>
                                  </a:lnTo>
                                  <a:lnTo>
                                    <a:pt x="490" y="797"/>
                                  </a:lnTo>
                                  <a:lnTo>
                                    <a:pt x="490" y="793"/>
                                  </a:lnTo>
                                  <a:lnTo>
                                    <a:pt x="500" y="783"/>
                                  </a:lnTo>
                                  <a:lnTo>
                                    <a:pt x="500" y="778"/>
                                  </a:lnTo>
                                  <a:lnTo>
                                    <a:pt x="504" y="773"/>
                                  </a:lnTo>
                                  <a:lnTo>
                                    <a:pt x="504" y="769"/>
                                  </a:lnTo>
                                  <a:lnTo>
                                    <a:pt x="509" y="764"/>
                                  </a:lnTo>
                                  <a:lnTo>
                                    <a:pt x="509" y="759"/>
                                  </a:lnTo>
                                  <a:lnTo>
                                    <a:pt x="519" y="749"/>
                                  </a:lnTo>
                                  <a:lnTo>
                                    <a:pt x="519" y="745"/>
                                  </a:lnTo>
                                  <a:lnTo>
                                    <a:pt x="524" y="740"/>
                                  </a:lnTo>
                                  <a:lnTo>
                                    <a:pt x="524" y="735"/>
                                  </a:lnTo>
                                  <a:lnTo>
                                    <a:pt x="528" y="730"/>
                                  </a:lnTo>
                                  <a:lnTo>
                                    <a:pt x="528" y="725"/>
                                  </a:lnTo>
                                  <a:lnTo>
                                    <a:pt x="538" y="716"/>
                                  </a:lnTo>
                                  <a:lnTo>
                                    <a:pt x="538" y="711"/>
                                  </a:lnTo>
                                  <a:lnTo>
                                    <a:pt x="543" y="706"/>
                                  </a:lnTo>
                                  <a:lnTo>
                                    <a:pt x="543" y="701"/>
                                  </a:lnTo>
                                  <a:lnTo>
                                    <a:pt x="552" y="692"/>
                                  </a:lnTo>
                                  <a:lnTo>
                                    <a:pt x="552" y="687"/>
                                  </a:lnTo>
                                  <a:lnTo>
                                    <a:pt x="557" y="682"/>
                                  </a:lnTo>
                                  <a:lnTo>
                                    <a:pt x="557" y="677"/>
                                  </a:lnTo>
                                  <a:lnTo>
                                    <a:pt x="562" y="673"/>
                                  </a:lnTo>
                                  <a:lnTo>
                                    <a:pt x="562" y="668"/>
                                  </a:lnTo>
                                  <a:lnTo>
                                    <a:pt x="572" y="658"/>
                                  </a:lnTo>
                                  <a:lnTo>
                                    <a:pt x="572" y="653"/>
                                  </a:lnTo>
                                  <a:lnTo>
                                    <a:pt x="576" y="649"/>
                                  </a:lnTo>
                                  <a:lnTo>
                                    <a:pt x="576" y="644"/>
                                  </a:lnTo>
                                  <a:lnTo>
                                    <a:pt x="581" y="639"/>
                                  </a:lnTo>
                                  <a:lnTo>
                                    <a:pt x="581" y="634"/>
                                  </a:lnTo>
                                  <a:lnTo>
                                    <a:pt x="591" y="625"/>
                                  </a:lnTo>
                                  <a:lnTo>
                                    <a:pt x="591" y="620"/>
                                  </a:lnTo>
                                  <a:lnTo>
                                    <a:pt x="596" y="615"/>
                                  </a:lnTo>
                                  <a:lnTo>
                                    <a:pt x="596" y="610"/>
                                  </a:lnTo>
                                  <a:lnTo>
                                    <a:pt x="600" y="605"/>
                                  </a:lnTo>
                                  <a:lnTo>
                                    <a:pt x="600" y="601"/>
                                  </a:lnTo>
                                  <a:lnTo>
                                    <a:pt x="610" y="591"/>
                                  </a:lnTo>
                                  <a:lnTo>
                                    <a:pt x="610" y="586"/>
                                  </a:lnTo>
                                  <a:lnTo>
                                    <a:pt x="615" y="581"/>
                                  </a:lnTo>
                                  <a:lnTo>
                                    <a:pt x="615" y="577"/>
                                  </a:lnTo>
                                  <a:lnTo>
                                    <a:pt x="620" y="572"/>
                                  </a:lnTo>
                                  <a:lnTo>
                                    <a:pt x="620" y="567"/>
                                  </a:lnTo>
                                  <a:lnTo>
                                    <a:pt x="629" y="557"/>
                                  </a:lnTo>
                                  <a:lnTo>
                                    <a:pt x="629" y="553"/>
                                  </a:lnTo>
                                  <a:lnTo>
                                    <a:pt x="634" y="548"/>
                                  </a:lnTo>
                                  <a:lnTo>
                                    <a:pt x="634" y="543"/>
                                  </a:lnTo>
                                  <a:lnTo>
                                    <a:pt x="644" y="533"/>
                                  </a:lnTo>
                                  <a:lnTo>
                                    <a:pt x="644" y="529"/>
                                  </a:lnTo>
                                  <a:lnTo>
                                    <a:pt x="648" y="524"/>
                                  </a:lnTo>
                                  <a:lnTo>
                                    <a:pt x="648" y="519"/>
                                  </a:lnTo>
                                  <a:lnTo>
                                    <a:pt x="653" y="514"/>
                                  </a:lnTo>
                                  <a:lnTo>
                                    <a:pt x="653" y="509"/>
                                  </a:lnTo>
                                  <a:lnTo>
                                    <a:pt x="663" y="500"/>
                                  </a:lnTo>
                                  <a:lnTo>
                                    <a:pt x="663" y="495"/>
                                  </a:lnTo>
                                  <a:lnTo>
                                    <a:pt x="668" y="490"/>
                                  </a:lnTo>
                                  <a:lnTo>
                                    <a:pt x="668" y="485"/>
                                  </a:lnTo>
                                  <a:lnTo>
                                    <a:pt x="672" y="481"/>
                                  </a:lnTo>
                                  <a:lnTo>
                                    <a:pt x="672" y="476"/>
                                  </a:lnTo>
                                  <a:lnTo>
                                    <a:pt x="682" y="466"/>
                                  </a:lnTo>
                                  <a:lnTo>
                                    <a:pt x="682" y="461"/>
                                  </a:lnTo>
                                  <a:lnTo>
                                    <a:pt x="687" y="457"/>
                                  </a:lnTo>
                                  <a:lnTo>
                                    <a:pt x="687" y="452"/>
                                  </a:lnTo>
                                  <a:lnTo>
                                    <a:pt x="692" y="447"/>
                                  </a:lnTo>
                                  <a:lnTo>
                                    <a:pt x="692" y="442"/>
                                  </a:lnTo>
                                  <a:lnTo>
                                    <a:pt x="701" y="432"/>
                                  </a:lnTo>
                                  <a:lnTo>
                                    <a:pt x="701" y="428"/>
                                  </a:lnTo>
                                  <a:lnTo>
                                    <a:pt x="706" y="423"/>
                                  </a:lnTo>
                                  <a:lnTo>
                                    <a:pt x="706" y="418"/>
                                  </a:lnTo>
                                  <a:lnTo>
                                    <a:pt x="716" y="408"/>
                                  </a:lnTo>
                                  <a:lnTo>
                                    <a:pt x="716" y="404"/>
                                  </a:lnTo>
                                  <a:lnTo>
                                    <a:pt x="720" y="399"/>
                                  </a:lnTo>
                                  <a:lnTo>
                                    <a:pt x="720" y="394"/>
                                  </a:lnTo>
                                  <a:lnTo>
                                    <a:pt x="725" y="389"/>
                                  </a:lnTo>
                                  <a:lnTo>
                                    <a:pt x="725" y="384"/>
                                  </a:lnTo>
                                  <a:lnTo>
                                    <a:pt x="735" y="375"/>
                                  </a:lnTo>
                                  <a:lnTo>
                                    <a:pt x="735" y="370"/>
                                  </a:lnTo>
                                  <a:lnTo>
                                    <a:pt x="740" y="365"/>
                                  </a:lnTo>
                                  <a:lnTo>
                                    <a:pt x="740" y="360"/>
                                  </a:lnTo>
                                  <a:lnTo>
                                    <a:pt x="744" y="356"/>
                                  </a:lnTo>
                                  <a:lnTo>
                                    <a:pt x="744" y="351"/>
                                  </a:lnTo>
                                  <a:lnTo>
                                    <a:pt x="754" y="341"/>
                                  </a:lnTo>
                                  <a:lnTo>
                                    <a:pt x="754" y="336"/>
                                  </a:lnTo>
                                  <a:lnTo>
                                    <a:pt x="759" y="332"/>
                                  </a:lnTo>
                                  <a:lnTo>
                                    <a:pt x="759" y="327"/>
                                  </a:lnTo>
                                  <a:lnTo>
                                    <a:pt x="764" y="322"/>
                                  </a:lnTo>
                                  <a:lnTo>
                                    <a:pt x="764" y="317"/>
                                  </a:lnTo>
                                  <a:lnTo>
                                    <a:pt x="773" y="308"/>
                                  </a:lnTo>
                                  <a:lnTo>
                                    <a:pt x="773" y="303"/>
                                  </a:lnTo>
                                  <a:lnTo>
                                    <a:pt x="778" y="298"/>
                                  </a:lnTo>
                                  <a:lnTo>
                                    <a:pt x="778" y="293"/>
                                  </a:lnTo>
                                  <a:lnTo>
                                    <a:pt x="788" y="284"/>
                                  </a:lnTo>
                                  <a:lnTo>
                                    <a:pt x="788" y="279"/>
                                  </a:lnTo>
                                  <a:lnTo>
                                    <a:pt x="792" y="274"/>
                                  </a:lnTo>
                                  <a:lnTo>
                                    <a:pt x="792" y="269"/>
                                  </a:lnTo>
                                  <a:lnTo>
                                    <a:pt x="797" y="264"/>
                                  </a:lnTo>
                                  <a:lnTo>
                                    <a:pt x="797" y="260"/>
                                  </a:lnTo>
                                  <a:lnTo>
                                    <a:pt x="807" y="250"/>
                                  </a:lnTo>
                                  <a:lnTo>
                                    <a:pt x="807" y="245"/>
                                  </a:lnTo>
                                  <a:lnTo>
                                    <a:pt x="812" y="240"/>
                                  </a:lnTo>
                                  <a:lnTo>
                                    <a:pt x="812" y="236"/>
                                  </a:lnTo>
                                  <a:lnTo>
                                    <a:pt x="816" y="231"/>
                                  </a:lnTo>
                                  <a:lnTo>
                                    <a:pt x="816" y="226"/>
                                  </a:lnTo>
                                  <a:lnTo>
                                    <a:pt x="826" y="216"/>
                                  </a:lnTo>
                                  <a:lnTo>
                                    <a:pt x="826" y="212"/>
                                  </a:lnTo>
                                  <a:lnTo>
                                    <a:pt x="831" y="207"/>
                                  </a:lnTo>
                                  <a:lnTo>
                                    <a:pt x="831" y="202"/>
                                  </a:lnTo>
                                  <a:lnTo>
                                    <a:pt x="836" y="197"/>
                                  </a:lnTo>
                                  <a:lnTo>
                                    <a:pt x="836" y="192"/>
                                  </a:lnTo>
                                  <a:lnTo>
                                    <a:pt x="845" y="183"/>
                                  </a:lnTo>
                                  <a:lnTo>
                                    <a:pt x="845" y="178"/>
                                  </a:lnTo>
                                  <a:lnTo>
                                    <a:pt x="850" y="173"/>
                                  </a:lnTo>
                                  <a:lnTo>
                                    <a:pt x="850" y="168"/>
                                  </a:lnTo>
                                  <a:lnTo>
                                    <a:pt x="860" y="159"/>
                                  </a:lnTo>
                                  <a:lnTo>
                                    <a:pt x="860" y="154"/>
                                  </a:lnTo>
                                  <a:lnTo>
                                    <a:pt x="864" y="149"/>
                                  </a:lnTo>
                                  <a:lnTo>
                                    <a:pt x="864" y="144"/>
                                  </a:lnTo>
                                  <a:lnTo>
                                    <a:pt x="869" y="140"/>
                                  </a:lnTo>
                                  <a:lnTo>
                                    <a:pt x="869" y="135"/>
                                  </a:lnTo>
                                  <a:lnTo>
                                    <a:pt x="879" y="125"/>
                                  </a:lnTo>
                                  <a:lnTo>
                                    <a:pt x="879" y="120"/>
                                  </a:lnTo>
                                  <a:lnTo>
                                    <a:pt x="884" y="116"/>
                                  </a:lnTo>
                                  <a:lnTo>
                                    <a:pt x="884" y="111"/>
                                  </a:lnTo>
                                  <a:lnTo>
                                    <a:pt x="888" y="106"/>
                                  </a:lnTo>
                                  <a:lnTo>
                                    <a:pt x="888" y="101"/>
                                  </a:lnTo>
                                  <a:lnTo>
                                    <a:pt x="898" y="92"/>
                                  </a:lnTo>
                                  <a:lnTo>
                                    <a:pt x="898" y="87"/>
                                  </a:lnTo>
                                  <a:lnTo>
                                    <a:pt x="903" y="82"/>
                                  </a:lnTo>
                                  <a:lnTo>
                                    <a:pt x="903" y="77"/>
                                  </a:lnTo>
                                  <a:lnTo>
                                    <a:pt x="908" y="72"/>
                                  </a:lnTo>
                                  <a:lnTo>
                                    <a:pt x="908" y="68"/>
                                  </a:lnTo>
                                  <a:lnTo>
                                    <a:pt x="917" y="58"/>
                                  </a:lnTo>
                                  <a:lnTo>
                                    <a:pt x="917" y="53"/>
                                  </a:lnTo>
                                  <a:lnTo>
                                    <a:pt x="922" y="48"/>
                                  </a:lnTo>
                                  <a:lnTo>
                                    <a:pt x="922" y="44"/>
                                  </a:lnTo>
                                  <a:lnTo>
                                    <a:pt x="932" y="34"/>
                                  </a:lnTo>
                                  <a:lnTo>
                                    <a:pt x="932" y="29"/>
                                  </a:lnTo>
                                  <a:lnTo>
                                    <a:pt x="936" y="24"/>
                                  </a:lnTo>
                                  <a:lnTo>
                                    <a:pt x="936" y="20"/>
                                  </a:lnTo>
                                  <a:lnTo>
                                    <a:pt x="941" y="15"/>
                                  </a:lnTo>
                                  <a:lnTo>
                                    <a:pt x="941" y="10"/>
                                  </a:lnTo>
                                  <a:lnTo>
                                    <a:pt x="95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7"/>
                          <wps:cNvSpPr>
                            <a:spLocks/>
                          </wps:cNvSpPr>
                          <wps:spPr bwMode="auto">
                            <a:xfrm>
                              <a:off x="4359" y="1407"/>
                              <a:ext cx="984" cy="1704"/>
                            </a:xfrm>
                            <a:custGeom>
                              <a:avLst/>
                              <a:gdLst>
                                <a:gd name="T0" fmla="*/ 9 w 984"/>
                                <a:gd name="T1" fmla="*/ 1685 h 1704"/>
                                <a:gd name="T2" fmla="*/ 28 w 984"/>
                                <a:gd name="T3" fmla="*/ 1656 h 1704"/>
                                <a:gd name="T4" fmla="*/ 38 w 984"/>
                                <a:gd name="T5" fmla="*/ 1632 h 1704"/>
                                <a:gd name="T6" fmla="*/ 57 w 984"/>
                                <a:gd name="T7" fmla="*/ 1603 h 1704"/>
                                <a:gd name="T8" fmla="*/ 72 w 984"/>
                                <a:gd name="T9" fmla="*/ 1575 h 1704"/>
                                <a:gd name="T10" fmla="*/ 91 w 984"/>
                                <a:gd name="T11" fmla="*/ 1546 h 1704"/>
                                <a:gd name="T12" fmla="*/ 105 w 984"/>
                                <a:gd name="T13" fmla="*/ 1517 h 1704"/>
                                <a:gd name="T14" fmla="*/ 124 w 984"/>
                                <a:gd name="T15" fmla="*/ 1488 h 1704"/>
                                <a:gd name="T16" fmla="*/ 139 w 984"/>
                                <a:gd name="T17" fmla="*/ 1459 h 1704"/>
                                <a:gd name="T18" fmla="*/ 158 w 984"/>
                                <a:gd name="T19" fmla="*/ 1431 h 1704"/>
                                <a:gd name="T20" fmla="*/ 172 w 984"/>
                                <a:gd name="T21" fmla="*/ 1402 h 1704"/>
                                <a:gd name="T22" fmla="*/ 192 w 984"/>
                                <a:gd name="T23" fmla="*/ 1373 h 1704"/>
                                <a:gd name="T24" fmla="*/ 206 w 984"/>
                                <a:gd name="T25" fmla="*/ 1344 h 1704"/>
                                <a:gd name="T26" fmla="*/ 225 w 984"/>
                                <a:gd name="T27" fmla="*/ 1315 h 1704"/>
                                <a:gd name="T28" fmla="*/ 235 w 984"/>
                                <a:gd name="T29" fmla="*/ 1291 h 1704"/>
                                <a:gd name="T30" fmla="*/ 259 w 984"/>
                                <a:gd name="T31" fmla="*/ 1258 h 1704"/>
                                <a:gd name="T32" fmla="*/ 268 w 984"/>
                                <a:gd name="T33" fmla="*/ 1234 h 1704"/>
                                <a:gd name="T34" fmla="*/ 288 w 984"/>
                                <a:gd name="T35" fmla="*/ 1205 h 1704"/>
                                <a:gd name="T36" fmla="*/ 302 w 984"/>
                                <a:gd name="T37" fmla="*/ 1176 h 1704"/>
                                <a:gd name="T38" fmla="*/ 321 w 984"/>
                                <a:gd name="T39" fmla="*/ 1147 h 1704"/>
                                <a:gd name="T40" fmla="*/ 336 w 984"/>
                                <a:gd name="T41" fmla="*/ 1118 h 1704"/>
                                <a:gd name="T42" fmla="*/ 355 w 984"/>
                                <a:gd name="T43" fmla="*/ 1090 h 1704"/>
                                <a:gd name="T44" fmla="*/ 369 w 984"/>
                                <a:gd name="T45" fmla="*/ 1061 h 1704"/>
                                <a:gd name="T46" fmla="*/ 388 w 984"/>
                                <a:gd name="T47" fmla="*/ 1032 h 1704"/>
                                <a:gd name="T48" fmla="*/ 403 w 984"/>
                                <a:gd name="T49" fmla="*/ 1003 h 1704"/>
                                <a:gd name="T50" fmla="*/ 422 w 984"/>
                                <a:gd name="T51" fmla="*/ 974 h 1704"/>
                                <a:gd name="T52" fmla="*/ 436 w 984"/>
                                <a:gd name="T53" fmla="*/ 946 h 1704"/>
                                <a:gd name="T54" fmla="*/ 456 w 984"/>
                                <a:gd name="T55" fmla="*/ 917 h 1704"/>
                                <a:gd name="T56" fmla="*/ 465 w 984"/>
                                <a:gd name="T57" fmla="*/ 893 h 1704"/>
                                <a:gd name="T58" fmla="*/ 484 w 984"/>
                                <a:gd name="T59" fmla="*/ 864 h 1704"/>
                                <a:gd name="T60" fmla="*/ 499 w 984"/>
                                <a:gd name="T61" fmla="*/ 835 h 1704"/>
                                <a:gd name="T62" fmla="*/ 518 w 984"/>
                                <a:gd name="T63" fmla="*/ 806 h 1704"/>
                                <a:gd name="T64" fmla="*/ 532 w 984"/>
                                <a:gd name="T65" fmla="*/ 778 h 1704"/>
                                <a:gd name="T66" fmla="*/ 552 w 984"/>
                                <a:gd name="T67" fmla="*/ 749 h 1704"/>
                                <a:gd name="T68" fmla="*/ 566 w 984"/>
                                <a:gd name="T69" fmla="*/ 720 h 1704"/>
                                <a:gd name="T70" fmla="*/ 585 w 984"/>
                                <a:gd name="T71" fmla="*/ 691 h 1704"/>
                                <a:gd name="T72" fmla="*/ 600 w 984"/>
                                <a:gd name="T73" fmla="*/ 662 h 1704"/>
                                <a:gd name="T74" fmla="*/ 619 w 984"/>
                                <a:gd name="T75" fmla="*/ 634 h 1704"/>
                                <a:gd name="T76" fmla="*/ 633 w 984"/>
                                <a:gd name="T77" fmla="*/ 605 h 1704"/>
                                <a:gd name="T78" fmla="*/ 652 w 984"/>
                                <a:gd name="T79" fmla="*/ 576 h 1704"/>
                                <a:gd name="T80" fmla="*/ 662 w 984"/>
                                <a:gd name="T81" fmla="*/ 552 h 1704"/>
                                <a:gd name="T82" fmla="*/ 686 w 984"/>
                                <a:gd name="T83" fmla="*/ 518 h 1704"/>
                                <a:gd name="T84" fmla="*/ 696 w 984"/>
                                <a:gd name="T85" fmla="*/ 494 h 1704"/>
                                <a:gd name="T86" fmla="*/ 715 w 984"/>
                                <a:gd name="T87" fmla="*/ 466 h 1704"/>
                                <a:gd name="T88" fmla="*/ 729 w 984"/>
                                <a:gd name="T89" fmla="*/ 437 h 1704"/>
                                <a:gd name="T90" fmla="*/ 748 w 984"/>
                                <a:gd name="T91" fmla="*/ 408 h 1704"/>
                                <a:gd name="T92" fmla="*/ 763 w 984"/>
                                <a:gd name="T93" fmla="*/ 379 h 1704"/>
                                <a:gd name="T94" fmla="*/ 782 w 984"/>
                                <a:gd name="T95" fmla="*/ 350 h 1704"/>
                                <a:gd name="T96" fmla="*/ 796 w 984"/>
                                <a:gd name="T97" fmla="*/ 321 h 1704"/>
                                <a:gd name="T98" fmla="*/ 816 w 984"/>
                                <a:gd name="T99" fmla="*/ 293 h 1704"/>
                                <a:gd name="T100" fmla="*/ 830 w 984"/>
                                <a:gd name="T101" fmla="*/ 264 h 1704"/>
                                <a:gd name="T102" fmla="*/ 849 w 984"/>
                                <a:gd name="T103" fmla="*/ 235 h 1704"/>
                                <a:gd name="T104" fmla="*/ 864 w 984"/>
                                <a:gd name="T105" fmla="*/ 206 h 1704"/>
                                <a:gd name="T106" fmla="*/ 883 w 984"/>
                                <a:gd name="T107" fmla="*/ 177 h 1704"/>
                                <a:gd name="T108" fmla="*/ 892 w 984"/>
                                <a:gd name="T109" fmla="*/ 153 h 1704"/>
                                <a:gd name="T110" fmla="*/ 912 w 984"/>
                                <a:gd name="T111" fmla="*/ 125 h 1704"/>
                                <a:gd name="T112" fmla="*/ 926 w 984"/>
                                <a:gd name="T113" fmla="*/ 96 h 1704"/>
                                <a:gd name="T114" fmla="*/ 945 w 984"/>
                                <a:gd name="T115" fmla="*/ 67 h 1704"/>
                                <a:gd name="T116" fmla="*/ 960 w 984"/>
                                <a:gd name="T117" fmla="*/ 38 h 1704"/>
                                <a:gd name="T118" fmla="*/ 979 w 984"/>
                                <a:gd name="T119" fmla="*/ 9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4" h="1704">
                                  <a:moveTo>
                                    <a:pt x="0" y="1704"/>
                                  </a:moveTo>
                                  <a:lnTo>
                                    <a:pt x="0" y="1699"/>
                                  </a:lnTo>
                                  <a:lnTo>
                                    <a:pt x="4" y="1695"/>
                                  </a:lnTo>
                                  <a:lnTo>
                                    <a:pt x="4" y="1690"/>
                                  </a:lnTo>
                                  <a:lnTo>
                                    <a:pt x="9" y="1685"/>
                                  </a:lnTo>
                                  <a:lnTo>
                                    <a:pt x="14" y="1680"/>
                                  </a:lnTo>
                                  <a:lnTo>
                                    <a:pt x="14" y="1675"/>
                                  </a:lnTo>
                                  <a:lnTo>
                                    <a:pt x="19" y="1671"/>
                                  </a:lnTo>
                                  <a:lnTo>
                                    <a:pt x="19" y="1666"/>
                                  </a:lnTo>
                                  <a:lnTo>
                                    <a:pt x="28" y="1656"/>
                                  </a:lnTo>
                                  <a:lnTo>
                                    <a:pt x="28" y="1651"/>
                                  </a:lnTo>
                                  <a:lnTo>
                                    <a:pt x="33" y="1647"/>
                                  </a:lnTo>
                                  <a:lnTo>
                                    <a:pt x="33" y="1642"/>
                                  </a:lnTo>
                                  <a:lnTo>
                                    <a:pt x="38" y="1637"/>
                                  </a:lnTo>
                                  <a:lnTo>
                                    <a:pt x="38" y="1632"/>
                                  </a:lnTo>
                                  <a:lnTo>
                                    <a:pt x="48" y="1623"/>
                                  </a:lnTo>
                                  <a:lnTo>
                                    <a:pt x="48" y="1618"/>
                                  </a:lnTo>
                                  <a:lnTo>
                                    <a:pt x="52" y="1613"/>
                                  </a:lnTo>
                                  <a:lnTo>
                                    <a:pt x="52" y="1608"/>
                                  </a:lnTo>
                                  <a:lnTo>
                                    <a:pt x="57" y="1603"/>
                                  </a:lnTo>
                                  <a:lnTo>
                                    <a:pt x="57" y="1599"/>
                                  </a:lnTo>
                                  <a:lnTo>
                                    <a:pt x="67" y="1589"/>
                                  </a:lnTo>
                                  <a:lnTo>
                                    <a:pt x="67" y="1584"/>
                                  </a:lnTo>
                                  <a:lnTo>
                                    <a:pt x="72" y="1579"/>
                                  </a:lnTo>
                                  <a:lnTo>
                                    <a:pt x="72" y="1575"/>
                                  </a:lnTo>
                                  <a:lnTo>
                                    <a:pt x="81" y="1565"/>
                                  </a:lnTo>
                                  <a:lnTo>
                                    <a:pt x="81" y="1560"/>
                                  </a:lnTo>
                                  <a:lnTo>
                                    <a:pt x="86" y="1555"/>
                                  </a:lnTo>
                                  <a:lnTo>
                                    <a:pt x="86" y="1551"/>
                                  </a:lnTo>
                                  <a:lnTo>
                                    <a:pt x="91" y="1546"/>
                                  </a:lnTo>
                                  <a:lnTo>
                                    <a:pt x="91" y="1541"/>
                                  </a:lnTo>
                                  <a:lnTo>
                                    <a:pt x="100" y="1531"/>
                                  </a:lnTo>
                                  <a:lnTo>
                                    <a:pt x="100" y="1527"/>
                                  </a:lnTo>
                                  <a:lnTo>
                                    <a:pt x="105" y="1522"/>
                                  </a:lnTo>
                                  <a:lnTo>
                                    <a:pt x="105" y="1517"/>
                                  </a:lnTo>
                                  <a:lnTo>
                                    <a:pt x="110" y="1512"/>
                                  </a:lnTo>
                                  <a:lnTo>
                                    <a:pt x="110" y="1507"/>
                                  </a:lnTo>
                                  <a:lnTo>
                                    <a:pt x="120" y="1498"/>
                                  </a:lnTo>
                                  <a:lnTo>
                                    <a:pt x="120" y="1493"/>
                                  </a:lnTo>
                                  <a:lnTo>
                                    <a:pt x="124" y="1488"/>
                                  </a:lnTo>
                                  <a:lnTo>
                                    <a:pt x="124" y="1483"/>
                                  </a:lnTo>
                                  <a:lnTo>
                                    <a:pt x="134" y="1474"/>
                                  </a:lnTo>
                                  <a:lnTo>
                                    <a:pt x="134" y="1469"/>
                                  </a:lnTo>
                                  <a:lnTo>
                                    <a:pt x="139" y="1464"/>
                                  </a:lnTo>
                                  <a:lnTo>
                                    <a:pt x="139" y="1459"/>
                                  </a:lnTo>
                                  <a:lnTo>
                                    <a:pt x="144" y="1455"/>
                                  </a:lnTo>
                                  <a:lnTo>
                                    <a:pt x="144" y="1450"/>
                                  </a:lnTo>
                                  <a:lnTo>
                                    <a:pt x="153" y="1440"/>
                                  </a:lnTo>
                                  <a:lnTo>
                                    <a:pt x="153" y="1435"/>
                                  </a:lnTo>
                                  <a:lnTo>
                                    <a:pt x="158" y="1431"/>
                                  </a:lnTo>
                                  <a:lnTo>
                                    <a:pt x="158" y="1426"/>
                                  </a:lnTo>
                                  <a:lnTo>
                                    <a:pt x="163" y="1421"/>
                                  </a:lnTo>
                                  <a:lnTo>
                                    <a:pt x="163" y="1416"/>
                                  </a:lnTo>
                                  <a:lnTo>
                                    <a:pt x="172" y="1407"/>
                                  </a:lnTo>
                                  <a:lnTo>
                                    <a:pt x="172" y="1402"/>
                                  </a:lnTo>
                                  <a:lnTo>
                                    <a:pt x="177" y="1397"/>
                                  </a:lnTo>
                                  <a:lnTo>
                                    <a:pt x="177" y="1392"/>
                                  </a:lnTo>
                                  <a:lnTo>
                                    <a:pt x="182" y="1387"/>
                                  </a:lnTo>
                                  <a:lnTo>
                                    <a:pt x="182" y="1383"/>
                                  </a:lnTo>
                                  <a:lnTo>
                                    <a:pt x="192" y="1373"/>
                                  </a:lnTo>
                                  <a:lnTo>
                                    <a:pt x="192" y="1368"/>
                                  </a:lnTo>
                                  <a:lnTo>
                                    <a:pt x="196" y="1363"/>
                                  </a:lnTo>
                                  <a:lnTo>
                                    <a:pt x="196" y="1359"/>
                                  </a:lnTo>
                                  <a:lnTo>
                                    <a:pt x="206" y="1349"/>
                                  </a:lnTo>
                                  <a:lnTo>
                                    <a:pt x="206" y="1344"/>
                                  </a:lnTo>
                                  <a:lnTo>
                                    <a:pt x="211" y="1339"/>
                                  </a:lnTo>
                                  <a:lnTo>
                                    <a:pt x="211" y="1335"/>
                                  </a:lnTo>
                                  <a:lnTo>
                                    <a:pt x="216" y="1330"/>
                                  </a:lnTo>
                                  <a:lnTo>
                                    <a:pt x="216" y="1325"/>
                                  </a:lnTo>
                                  <a:lnTo>
                                    <a:pt x="225" y="1315"/>
                                  </a:lnTo>
                                  <a:lnTo>
                                    <a:pt x="225" y="1311"/>
                                  </a:lnTo>
                                  <a:lnTo>
                                    <a:pt x="230" y="1306"/>
                                  </a:lnTo>
                                  <a:lnTo>
                                    <a:pt x="230" y="1301"/>
                                  </a:lnTo>
                                  <a:lnTo>
                                    <a:pt x="235" y="1296"/>
                                  </a:lnTo>
                                  <a:lnTo>
                                    <a:pt x="235" y="1291"/>
                                  </a:lnTo>
                                  <a:lnTo>
                                    <a:pt x="244" y="1282"/>
                                  </a:lnTo>
                                  <a:lnTo>
                                    <a:pt x="244" y="1277"/>
                                  </a:lnTo>
                                  <a:lnTo>
                                    <a:pt x="249" y="1272"/>
                                  </a:lnTo>
                                  <a:lnTo>
                                    <a:pt x="249" y="1267"/>
                                  </a:lnTo>
                                  <a:lnTo>
                                    <a:pt x="259" y="1258"/>
                                  </a:lnTo>
                                  <a:lnTo>
                                    <a:pt x="259" y="1253"/>
                                  </a:lnTo>
                                  <a:lnTo>
                                    <a:pt x="264" y="1248"/>
                                  </a:lnTo>
                                  <a:lnTo>
                                    <a:pt x="264" y="1243"/>
                                  </a:lnTo>
                                  <a:lnTo>
                                    <a:pt x="268" y="1239"/>
                                  </a:lnTo>
                                  <a:lnTo>
                                    <a:pt x="268" y="1234"/>
                                  </a:lnTo>
                                  <a:lnTo>
                                    <a:pt x="278" y="1224"/>
                                  </a:lnTo>
                                  <a:lnTo>
                                    <a:pt x="278" y="1219"/>
                                  </a:lnTo>
                                  <a:lnTo>
                                    <a:pt x="283" y="1215"/>
                                  </a:lnTo>
                                  <a:lnTo>
                                    <a:pt x="283" y="1210"/>
                                  </a:lnTo>
                                  <a:lnTo>
                                    <a:pt x="288" y="1205"/>
                                  </a:lnTo>
                                  <a:lnTo>
                                    <a:pt x="288" y="1200"/>
                                  </a:lnTo>
                                  <a:lnTo>
                                    <a:pt x="297" y="1191"/>
                                  </a:lnTo>
                                  <a:lnTo>
                                    <a:pt x="297" y="1186"/>
                                  </a:lnTo>
                                  <a:lnTo>
                                    <a:pt x="302" y="1181"/>
                                  </a:lnTo>
                                  <a:lnTo>
                                    <a:pt x="302" y="1176"/>
                                  </a:lnTo>
                                  <a:lnTo>
                                    <a:pt x="307" y="1171"/>
                                  </a:lnTo>
                                  <a:lnTo>
                                    <a:pt x="307" y="1167"/>
                                  </a:lnTo>
                                  <a:lnTo>
                                    <a:pt x="316" y="1157"/>
                                  </a:lnTo>
                                  <a:lnTo>
                                    <a:pt x="316" y="1152"/>
                                  </a:lnTo>
                                  <a:lnTo>
                                    <a:pt x="321" y="1147"/>
                                  </a:lnTo>
                                  <a:lnTo>
                                    <a:pt x="321" y="1142"/>
                                  </a:lnTo>
                                  <a:lnTo>
                                    <a:pt x="331" y="1133"/>
                                  </a:lnTo>
                                  <a:lnTo>
                                    <a:pt x="331" y="1128"/>
                                  </a:lnTo>
                                  <a:lnTo>
                                    <a:pt x="336" y="1123"/>
                                  </a:lnTo>
                                  <a:lnTo>
                                    <a:pt x="336" y="1118"/>
                                  </a:lnTo>
                                  <a:lnTo>
                                    <a:pt x="340" y="1114"/>
                                  </a:lnTo>
                                  <a:lnTo>
                                    <a:pt x="340" y="1109"/>
                                  </a:lnTo>
                                  <a:lnTo>
                                    <a:pt x="350" y="1099"/>
                                  </a:lnTo>
                                  <a:lnTo>
                                    <a:pt x="350" y="1094"/>
                                  </a:lnTo>
                                  <a:lnTo>
                                    <a:pt x="355" y="1090"/>
                                  </a:lnTo>
                                  <a:lnTo>
                                    <a:pt x="355" y="1085"/>
                                  </a:lnTo>
                                  <a:lnTo>
                                    <a:pt x="360" y="1080"/>
                                  </a:lnTo>
                                  <a:lnTo>
                                    <a:pt x="360" y="1075"/>
                                  </a:lnTo>
                                  <a:lnTo>
                                    <a:pt x="369" y="1066"/>
                                  </a:lnTo>
                                  <a:lnTo>
                                    <a:pt x="369" y="1061"/>
                                  </a:lnTo>
                                  <a:lnTo>
                                    <a:pt x="374" y="1056"/>
                                  </a:lnTo>
                                  <a:lnTo>
                                    <a:pt x="374" y="1051"/>
                                  </a:lnTo>
                                  <a:lnTo>
                                    <a:pt x="384" y="1042"/>
                                  </a:lnTo>
                                  <a:lnTo>
                                    <a:pt x="384" y="1037"/>
                                  </a:lnTo>
                                  <a:lnTo>
                                    <a:pt x="388" y="1032"/>
                                  </a:lnTo>
                                  <a:lnTo>
                                    <a:pt x="388" y="1027"/>
                                  </a:lnTo>
                                  <a:lnTo>
                                    <a:pt x="393" y="1022"/>
                                  </a:lnTo>
                                  <a:lnTo>
                                    <a:pt x="393" y="1018"/>
                                  </a:lnTo>
                                  <a:lnTo>
                                    <a:pt x="403" y="1008"/>
                                  </a:lnTo>
                                  <a:lnTo>
                                    <a:pt x="403" y="1003"/>
                                  </a:lnTo>
                                  <a:lnTo>
                                    <a:pt x="408" y="998"/>
                                  </a:lnTo>
                                  <a:lnTo>
                                    <a:pt x="408" y="994"/>
                                  </a:lnTo>
                                  <a:lnTo>
                                    <a:pt x="412" y="989"/>
                                  </a:lnTo>
                                  <a:lnTo>
                                    <a:pt x="412" y="984"/>
                                  </a:lnTo>
                                  <a:lnTo>
                                    <a:pt x="422" y="974"/>
                                  </a:lnTo>
                                  <a:lnTo>
                                    <a:pt x="422" y="970"/>
                                  </a:lnTo>
                                  <a:lnTo>
                                    <a:pt x="427" y="965"/>
                                  </a:lnTo>
                                  <a:lnTo>
                                    <a:pt x="427" y="960"/>
                                  </a:lnTo>
                                  <a:lnTo>
                                    <a:pt x="436" y="950"/>
                                  </a:lnTo>
                                  <a:lnTo>
                                    <a:pt x="436" y="946"/>
                                  </a:lnTo>
                                  <a:lnTo>
                                    <a:pt x="441" y="941"/>
                                  </a:lnTo>
                                  <a:lnTo>
                                    <a:pt x="441" y="936"/>
                                  </a:lnTo>
                                  <a:lnTo>
                                    <a:pt x="446" y="931"/>
                                  </a:lnTo>
                                  <a:lnTo>
                                    <a:pt x="446" y="926"/>
                                  </a:lnTo>
                                  <a:lnTo>
                                    <a:pt x="456" y="917"/>
                                  </a:lnTo>
                                  <a:lnTo>
                                    <a:pt x="456" y="912"/>
                                  </a:lnTo>
                                  <a:lnTo>
                                    <a:pt x="460" y="907"/>
                                  </a:lnTo>
                                  <a:lnTo>
                                    <a:pt x="460" y="902"/>
                                  </a:lnTo>
                                  <a:lnTo>
                                    <a:pt x="465" y="898"/>
                                  </a:lnTo>
                                  <a:lnTo>
                                    <a:pt x="465" y="893"/>
                                  </a:lnTo>
                                  <a:lnTo>
                                    <a:pt x="475" y="883"/>
                                  </a:lnTo>
                                  <a:lnTo>
                                    <a:pt x="475" y="878"/>
                                  </a:lnTo>
                                  <a:lnTo>
                                    <a:pt x="480" y="874"/>
                                  </a:lnTo>
                                  <a:lnTo>
                                    <a:pt x="480" y="869"/>
                                  </a:lnTo>
                                  <a:lnTo>
                                    <a:pt x="484" y="864"/>
                                  </a:lnTo>
                                  <a:lnTo>
                                    <a:pt x="484" y="859"/>
                                  </a:lnTo>
                                  <a:lnTo>
                                    <a:pt x="494" y="850"/>
                                  </a:lnTo>
                                  <a:lnTo>
                                    <a:pt x="494" y="845"/>
                                  </a:lnTo>
                                  <a:lnTo>
                                    <a:pt x="499" y="840"/>
                                  </a:lnTo>
                                  <a:lnTo>
                                    <a:pt x="499" y="835"/>
                                  </a:lnTo>
                                  <a:lnTo>
                                    <a:pt x="508" y="826"/>
                                  </a:lnTo>
                                  <a:lnTo>
                                    <a:pt x="508" y="821"/>
                                  </a:lnTo>
                                  <a:lnTo>
                                    <a:pt x="513" y="816"/>
                                  </a:lnTo>
                                  <a:lnTo>
                                    <a:pt x="513" y="811"/>
                                  </a:lnTo>
                                  <a:lnTo>
                                    <a:pt x="518" y="806"/>
                                  </a:lnTo>
                                  <a:lnTo>
                                    <a:pt x="518" y="802"/>
                                  </a:lnTo>
                                  <a:lnTo>
                                    <a:pt x="528" y="792"/>
                                  </a:lnTo>
                                  <a:lnTo>
                                    <a:pt x="528" y="787"/>
                                  </a:lnTo>
                                  <a:lnTo>
                                    <a:pt x="532" y="782"/>
                                  </a:lnTo>
                                  <a:lnTo>
                                    <a:pt x="532" y="778"/>
                                  </a:lnTo>
                                  <a:lnTo>
                                    <a:pt x="537" y="773"/>
                                  </a:lnTo>
                                  <a:lnTo>
                                    <a:pt x="537" y="768"/>
                                  </a:lnTo>
                                  <a:lnTo>
                                    <a:pt x="547" y="758"/>
                                  </a:lnTo>
                                  <a:lnTo>
                                    <a:pt x="547" y="754"/>
                                  </a:lnTo>
                                  <a:lnTo>
                                    <a:pt x="552" y="749"/>
                                  </a:lnTo>
                                  <a:lnTo>
                                    <a:pt x="552" y="744"/>
                                  </a:lnTo>
                                  <a:lnTo>
                                    <a:pt x="561" y="734"/>
                                  </a:lnTo>
                                  <a:lnTo>
                                    <a:pt x="561" y="730"/>
                                  </a:lnTo>
                                  <a:lnTo>
                                    <a:pt x="566" y="725"/>
                                  </a:lnTo>
                                  <a:lnTo>
                                    <a:pt x="566" y="720"/>
                                  </a:lnTo>
                                  <a:lnTo>
                                    <a:pt x="571" y="715"/>
                                  </a:lnTo>
                                  <a:lnTo>
                                    <a:pt x="571" y="710"/>
                                  </a:lnTo>
                                  <a:lnTo>
                                    <a:pt x="580" y="701"/>
                                  </a:lnTo>
                                  <a:lnTo>
                                    <a:pt x="580" y="696"/>
                                  </a:lnTo>
                                  <a:lnTo>
                                    <a:pt x="585" y="691"/>
                                  </a:lnTo>
                                  <a:lnTo>
                                    <a:pt x="585" y="686"/>
                                  </a:lnTo>
                                  <a:lnTo>
                                    <a:pt x="590" y="682"/>
                                  </a:lnTo>
                                  <a:lnTo>
                                    <a:pt x="590" y="677"/>
                                  </a:lnTo>
                                  <a:lnTo>
                                    <a:pt x="600" y="667"/>
                                  </a:lnTo>
                                  <a:lnTo>
                                    <a:pt x="600" y="662"/>
                                  </a:lnTo>
                                  <a:lnTo>
                                    <a:pt x="604" y="658"/>
                                  </a:lnTo>
                                  <a:lnTo>
                                    <a:pt x="604" y="653"/>
                                  </a:lnTo>
                                  <a:lnTo>
                                    <a:pt x="609" y="648"/>
                                  </a:lnTo>
                                  <a:lnTo>
                                    <a:pt x="609" y="643"/>
                                  </a:lnTo>
                                  <a:lnTo>
                                    <a:pt x="619" y="634"/>
                                  </a:lnTo>
                                  <a:lnTo>
                                    <a:pt x="619" y="629"/>
                                  </a:lnTo>
                                  <a:lnTo>
                                    <a:pt x="624" y="624"/>
                                  </a:lnTo>
                                  <a:lnTo>
                                    <a:pt x="624" y="619"/>
                                  </a:lnTo>
                                  <a:lnTo>
                                    <a:pt x="633" y="610"/>
                                  </a:lnTo>
                                  <a:lnTo>
                                    <a:pt x="633" y="605"/>
                                  </a:lnTo>
                                  <a:lnTo>
                                    <a:pt x="638" y="600"/>
                                  </a:lnTo>
                                  <a:lnTo>
                                    <a:pt x="638" y="595"/>
                                  </a:lnTo>
                                  <a:lnTo>
                                    <a:pt x="643" y="590"/>
                                  </a:lnTo>
                                  <a:lnTo>
                                    <a:pt x="643" y="586"/>
                                  </a:lnTo>
                                  <a:lnTo>
                                    <a:pt x="652" y="576"/>
                                  </a:lnTo>
                                  <a:lnTo>
                                    <a:pt x="652" y="571"/>
                                  </a:lnTo>
                                  <a:lnTo>
                                    <a:pt x="657" y="566"/>
                                  </a:lnTo>
                                  <a:lnTo>
                                    <a:pt x="657" y="562"/>
                                  </a:lnTo>
                                  <a:lnTo>
                                    <a:pt x="662" y="557"/>
                                  </a:lnTo>
                                  <a:lnTo>
                                    <a:pt x="662" y="552"/>
                                  </a:lnTo>
                                  <a:lnTo>
                                    <a:pt x="672" y="542"/>
                                  </a:lnTo>
                                  <a:lnTo>
                                    <a:pt x="672" y="538"/>
                                  </a:lnTo>
                                  <a:lnTo>
                                    <a:pt x="676" y="533"/>
                                  </a:lnTo>
                                  <a:lnTo>
                                    <a:pt x="676" y="528"/>
                                  </a:lnTo>
                                  <a:lnTo>
                                    <a:pt x="686" y="518"/>
                                  </a:lnTo>
                                  <a:lnTo>
                                    <a:pt x="686" y="514"/>
                                  </a:lnTo>
                                  <a:lnTo>
                                    <a:pt x="691" y="509"/>
                                  </a:lnTo>
                                  <a:lnTo>
                                    <a:pt x="691" y="504"/>
                                  </a:lnTo>
                                  <a:lnTo>
                                    <a:pt x="696" y="499"/>
                                  </a:lnTo>
                                  <a:lnTo>
                                    <a:pt x="696" y="494"/>
                                  </a:lnTo>
                                  <a:lnTo>
                                    <a:pt x="705" y="485"/>
                                  </a:lnTo>
                                  <a:lnTo>
                                    <a:pt x="705" y="480"/>
                                  </a:lnTo>
                                  <a:lnTo>
                                    <a:pt x="710" y="475"/>
                                  </a:lnTo>
                                  <a:lnTo>
                                    <a:pt x="710" y="470"/>
                                  </a:lnTo>
                                  <a:lnTo>
                                    <a:pt x="715" y="466"/>
                                  </a:lnTo>
                                  <a:lnTo>
                                    <a:pt x="715" y="461"/>
                                  </a:lnTo>
                                  <a:lnTo>
                                    <a:pt x="724" y="451"/>
                                  </a:lnTo>
                                  <a:lnTo>
                                    <a:pt x="724" y="446"/>
                                  </a:lnTo>
                                  <a:lnTo>
                                    <a:pt x="729" y="442"/>
                                  </a:lnTo>
                                  <a:lnTo>
                                    <a:pt x="729" y="437"/>
                                  </a:lnTo>
                                  <a:lnTo>
                                    <a:pt x="739" y="427"/>
                                  </a:lnTo>
                                  <a:lnTo>
                                    <a:pt x="739" y="422"/>
                                  </a:lnTo>
                                  <a:lnTo>
                                    <a:pt x="744" y="417"/>
                                  </a:lnTo>
                                  <a:lnTo>
                                    <a:pt x="744" y="413"/>
                                  </a:lnTo>
                                  <a:lnTo>
                                    <a:pt x="748" y="408"/>
                                  </a:lnTo>
                                  <a:lnTo>
                                    <a:pt x="748" y="403"/>
                                  </a:lnTo>
                                  <a:lnTo>
                                    <a:pt x="758" y="393"/>
                                  </a:lnTo>
                                  <a:lnTo>
                                    <a:pt x="758" y="389"/>
                                  </a:lnTo>
                                  <a:lnTo>
                                    <a:pt x="763" y="384"/>
                                  </a:lnTo>
                                  <a:lnTo>
                                    <a:pt x="763" y="379"/>
                                  </a:lnTo>
                                  <a:lnTo>
                                    <a:pt x="768" y="374"/>
                                  </a:lnTo>
                                  <a:lnTo>
                                    <a:pt x="768" y="369"/>
                                  </a:lnTo>
                                  <a:lnTo>
                                    <a:pt x="777" y="360"/>
                                  </a:lnTo>
                                  <a:lnTo>
                                    <a:pt x="777" y="355"/>
                                  </a:lnTo>
                                  <a:lnTo>
                                    <a:pt x="782" y="350"/>
                                  </a:lnTo>
                                  <a:lnTo>
                                    <a:pt x="782" y="345"/>
                                  </a:lnTo>
                                  <a:lnTo>
                                    <a:pt x="787" y="341"/>
                                  </a:lnTo>
                                  <a:lnTo>
                                    <a:pt x="787" y="336"/>
                                  </a:lnTo>
                                  <a:lnTo>
                                    <a:pt x="796" y="326"/>
                                  </a:lnTo>
                                  <a:lnTo>
                                    <a:pt x="796" y="321"/>
                                  </a:lnTo>
                                  <a:lnTo>
                                    <a:pt x="801" y="317"/>
                                  </a:lnTo>
                                  <a:lnTo>
                                    <a:pt x="801" y="312"/>
                                  </a:lnTo>
                                  <a:lnTo>
                                    <a:pt x="811" y="302"/>
                                  </a:lnTo>
                                  <a:lnTo>
                                    <a:pt x="811" y="297"/>
                                  </a:lnTo>
                                  <a:lnTo>
                                    <a:pt x="816" y="293"/>
                                  </a:lnTo>
                                  <a:lnTo>
                                    <a:pt x="816" y="288"/>
                                  </a:lnTo>
                                  <a:lnTo>
                                    <a:pt x="820" y="283"/>
                                  </a:lnTo>
                                  <a:lnTo>
                                    <a:pt x="820" y="278"/>
                                  </a:lnTo>
                                  <a:lnTo>
                                    <a:pt x="830" y="269"/>
                                  </a:lnTo>
                                  <a:lnTo>
                                    <a:pt x="830" y="264"/>
                                  </a:lnTo>
                                  <a:lnTo>
                                    <a:pt x="835" y="259"/>
                                  </a:lnTo>
                                  <a:lnTo>
                                    <a:pt x="835" y="254"/>
                                  </a:lnTo>
                                  <a:lnTo>
                                    <a:pt x="840" y="249"/>
                                  </a:lnTo>
                                  <a:lnTo>
                                    <a:pt x="840" y="245"/>
                                  </a:lnTo>
                                  <a:lnTo>
                                    <a:pt x="849" y="235"/>
                                  </a:lnTo>
                                  <a:lnTo>
                                    <a:pt x="849" y="230"/>
                                  </a:lnTo>
                                  <a:lnTo>
                                    <a:pt x="854" y="225"/>
                                  </a:lnTo>
                                  <a:lnTo>
                                    <a:pt x="854" y="221"/>
                                  </a:lnTo>
                                  <a:lnTo>
                                    <a:pt x="864" y="211"/>
                                  </a:lnTo>
                                  <a:lnTo>
                                    <a:pt x="864" y="206"/>
                                  </a:lnTo>
                                  <a:lnTo>
                                    <a:pt x="868" y="201"/>
                                  </a:lnTo>
                                  <a:lnTo>
                                    <a:pt x="868" y="197"/>
                                  </a:lnTo>
                                  <a:lnTo>
                                    <a:pt x="873" y="192"/>
                                  </a:lnTo>
                                  <a:lnTo>
                                    <a:pt x="873" y="187"/>
                                  </a:lnTo>
                                  <a:lnTo>
                                    <a:pt x="883" y="177"/>
                                  </a:lnTo>
                                  <a:lnTo>
                                    <a:pt x="883" y="173"/>
                                  </a:lnTo>
                                  <a:lnTo>
                                    <a:pt x="888" y="168"/>
                                  </a:lnTo>
                                  <a:lnTo>
                                    <a:pt x="888" y="163"/>
                                  </a:lnTo>
                                  <a:lnTo>
                                    <a:pt x="892" y="158"/>
                                  </a:lnTo>
                                  <a:lnTo>
                                    <a:pt x="892" y="153"/>
                                  </a:lnTo>
                                  <a:lnTo>
                                    <a:pt x="902" y="144"/>
                                  </a:lnTo>
                                  <a:lnTo>
                                    <a:pt x="902" y="139"/>
                                  </a:lnTo>
                                  <a:lnTo>
                                    <a:pt x="907" y="134"/>
                                  </a:lnTo>
                                  <a:lnTo>
                                    <a:pt x="907" y="129"/>
                                  </a:lnTo>
                                  <a:lnTo>
                                    <a:pt x="912" y="125"/>
                                  </a:lnTo>
                                  <a:lnTo>
                                    <a:pt x="912" y="120"/>
                                  </a:lnTo>
                                  <a:lnTo>
                                    <a:pt x="921" y="110"/>
                                  </a:lnTo>
                                  <a:lnTo>
                                    <a:pt x="921" y="105"/>
                                  </a:lnTo>
                                  <a:lnTo>
                                    <a:pt x="926" y="101"/>
                                  </a:lnTo>
                                  <a:lnTo>
                                    <a:pt x="926" y="96"/>
                                  </a:lnTo>
                                  <a:lnTo>
                                    <a:pt x="936" y="86"/>
                                  </a:lnTo>
                                  <a:lnTo>
                                    <a:pt x="936" y="81"/>
                                  </a:lnTo>
                                  <a:lnTo>
                                    <a:pt x="940" y="77"/>
                                  </a:lnTo>
                                  <a:lnTo>
                                    <a:pt x="940" y="72"/>
                                  </a:lnTo>
                                  <a:lnTo>
                                    <a:pt x="945" y="67"/>
                                  </a:lnTo>
                                  <a:lnTo>
                                    <a:pt x="945" y="62"/>
                                  </a:lnTo>
                                  <a:lnTo>
                                    <a:pt x="955" y="53"/>
                                  </a:lnTo>
                                  <a:lnTo>
                                    <a:pt x="955" y="48"/>
                                  </a:lnTo>
                                  <a:lnTo>
                                    <a:pt x="960" y="43"/>
                                  </a:lnTo>
                                  <a:lnTo>
                                    <a:pt x="960" y="38"/>
                                  </a:lnTo>
                                  <a:lnTo>
                                    <a:pt x="964" y="33"/>
                                  </a:lnTo>
                                  <a:lnTo>
                                    <a:pt x="964" y="29"/>
                                  </a:lnTo>
                                  <a:lnTo>
                                    <a:pt x="974" y="19"/>
                                  </a:lnTo>
                                  <a:lnTo>
                                    <a:pt x="974" y="14"/>
                                  </a:lnTo>
                                  <a:lnTo>
                                    <a:pt x="979" y="9"/>
                                  </a:lnTo>
                                  <a:lnTo>
                                    <a:pt x="979" y="5"/>
                                  </a:lnTo>
                                  <a:lnTo>
                                    <a:pt x="98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8"/>
                          <wps:cNvSpPr>
                            <a:spLocks/>
                          </wps:cNvSpPr>
                          <wps:spPr bwMode="auto">
                            <a:xfrm>
                              <a:off x="4387" y="1392"/>
                              <a:ext cx="1028" cy="1777"/>
                            </a:xfrm>
                            <a:custGeom>
                              <a:avLst/>
                              <a:gdLst>
                                <a:gd name="T0" fmla="*/ 10 w 1028"/>
                                <a:gd name="T1" fmla="*/ 1758 h 1777"/>
                                <a:gd name="T2" fmla="*/ 29 w 1028"/>
                                <a:gd name="T3" fmla="*/ 1729 h 1777"/>
                                <a:gd name="T4" fmla="*/ 44 w 1028"/>
                                <a:gd name="T5" fmla="*/ 1700 h 1777"/>
                                <a:gd name="T6" fmla="*/ 63 w 1028"/>
                                <a:gd name="T7" fmla="*/ 1671 h 1777"/>
                                <a:gd name="T8" fmla="*/ 72 w 1028"/>
                                <a:gd name="T9" fmla="*/ 1647 h 1777"/>
                                <a:gd name="T10" fmla="*/ 96 w 1028"/>
                                <a:gd name="T11" fmla="*/ 1614 h 1777"/>
                                <a:gd name="T12" fmla="*/ 106 w 1028"/>
                                <a:gd name="T13" fmla="*/ 1590 h 1777"/>
                                <a:gd name="T14" fmla="*/ 125 w 1028"/>
                                <a:gd name="T15" fmla="*/ 1561 h 1777"/>
                                <a:gd name="T16" fmla="*/ 140 w 1028"/>
                                <a:gd name="T17" fmla="*/ 1532 h 1777"/>
                                <a:gd name="T18" fmla="*/ 159 w 1028"/>
                                <a:gd name="T19" fmla="*/ 1503 h 1777"/>
                                <a:gd name="T20" fmla="*/ 173 w 1028"/>
                                <a:gd name="T21" fmla="*/ 1474 h 1777"/>
                                <a:gd name="T22" fmla="*/ 192 w 1028"/>
                                <a:gd name="T23" fmla="*/ 1446 h 1777"/>
                                <a:gd name="T24" fmla="*/ 207 w 1028"/>
                                <a:gd name="T25" fmla="*/ 1417 h 1777"/>
                                <a:gd name="T26" fmla="*/ 226 w 1028"/>
                                <a:gd name="T27" fmla="*/ 1388 h 1777"/>
                                <a:gd name="T28" fmla="*/ 240 w 1028"/>
                                <a:gd name="T29" fmla="*/ 1359 h 1777"/>
                                <a:gd name="T30" fmla="*/ 260 w 1028"/>
                                <a:gd name="T31" fmla="*/ 1330 h 1777"/>
                                <a:gd name="T32" fmla="*/ 274 w 1028"/>
                                <a:gd name="T33" fmla="*/ 1302 h 1777"/>
                                <a:gd name="T34" fmla="*/ 293 w 1028"/>
                                <a:gd name="T35" fmla="*/ 1273 h 1777"/>
                                <a:gd name="T36" fmla="*/ 308 w 1028"/>
                                <a:gd name="T37" fmla="*/ 1244 h 1777"/>
                                <a:gd name="T38" fmla="*/ 327 w 1028"/>
                                <a:gd name="T39" fmla="*/ 1215 h 1777"/>
                                <a:gd name="T40" fmla="*/ 336 w 1028"/>
                                <a:gd name="T41" fmla="*/ 1191 h 1777"/>
                                <a:gd name="T42" fmla="*/ 360 w 1028"/>
                                <a:gd name="T43" fmla="*/ 1157 h 1777"/>
                                <a:gd name="T44" fmla="*/ 370 w 1028"/>
                                <a:gd name="T45" fmla="*/ 1133 h 1777"/>
                                <a:gd name="T46" fmla="*/ 389 w 1028"/>
                                <a:gd name="T47" fmla="*/ 1105 h 1777"/>
                                <a:gd name="T48" fmla="*/ 404 w 1028"/>
                                <a:gd name="T49" fmla="*/ 1076 h 1777"/>
                                <a:gd name="T50" fmla="*/ 423 w 1028"/>
                                <a:gd name="T51" fmla="*/ 1047 h 1777"/>
                                <a:gd name="T52" fmla="*/ 437 w 1028"/>
                                <a:gd name="T53" fmla="*/ 1018 h 1777"/>
                                <a:gd name="T54" fmla="*/ 456 w 1028"/>
                                <a:gd name="T55" fmla="*/ 989 h 1777"/>
                                <a:gd name="T56" fmla="*/ 471 w 1028"/>
                                <a:gd name="T57" fmla="*/ 961 h 1777"/>
                                <a:gd name="T58" fmla="*/ 490 w 1028"/>
                                <a:gd name="T59" fmla="*/ 932 h 1777"/>
                                <a:gd name="T60" fmla="*/ 504 w 1028"/>
                                <a:gd name="T61" fmla="*/ 903 h 1777"/>
                                <a:gd name="T62" fmla="*/ 524 w 1028"/>
                                <a:gd name="T63" fmla="*/ 874 h 1777"/>
                                <a:gd name="T64" fmla="*/ 538 w 1028"/>
                                <a:gd name="T65" fmla="*/ 845 h 1777"/>
                                <a:gd name="T66" fmla="*/ 557 w 1028"/>
                                <a:gd name="T67" fmla="*/ 817 h 1777"/>
                                <a:gd name="T68" fmla="*/ 567 w 1028"/>
                                <a:gd name="T69" fmla="*/ 793 h 1777"/>
                                <a:gd name="T70" fmla="*/ 591 w 1028"/>
                                <a:gd name="T71" fmla="*/ 759 h 1777"/>
                                <a:gd name="T72" fmla="*/ 600 w 1028"/>
                                <a:gd name="T73" fmla="*/ 735 h 1777"/>
                                <a:gd name="T74" fmla="*/ 620 w 1028"/>
                                <a:gd name="T75" fmla="*/ 706 h 1777"/>
                                <a:gd name="T76" fmla="*/ 634 w 1028"/>
                                <a:gd name="T77" fmla="*/ 677 h 1777"/>
                                <a:gd name="T78" fmla="*/ 653 w 1028"/>
                                <a:gd name="T79" fmla="*/ 649 h 1777"/>
                                <a:gd name="T80" fmla="*/ 668 w 1028"/>
                                <a:gd name="T81" fmla="*/ 620 h 1777"/>
                                <a:gd name="T82" fmla="*/ 687 w 1028"/>
                                <a:gd name="T83" fmla="*/ 591 h 1777"/>
                                <a:gd name="T84" fmla="*/ 701 w 1028"/>
                                <a:gd name="T85" fmla="*/ 562 h 1777"/>
                                <a:gd name="T86" fmla="*/ 720 w 1028"/>
                                <a:gd name="T87" fmla="*/ 533 h 1777"/>
                                <a:gd name="T88" fmla="*/ 735 w 1028"/>
                                <a:gd name="T89" fmla="*/ 505 h 1777"/>
                                <a:gd name="T90" fmla="*/ 754 w 1028"/>
                                <a:gd name="T91" fmla="*/ 476 h 1777"/>
                                <a:gd name="T92" fmla="*/ 768 w 1028"/>
                                <a:gd name="T93" fmla="*/ 447 h 1777"/>
                                <a:gd name="T94" fmla="*/ 788 w 1028"/>
                                <a:gd name="T95" fmla="*/ 418 h 1777"/>
                                <a:gd name="T96" fmla="*/ 802 w 1028"/>
                                <a:gd name="T97" fmla="*/ 389 h 1777"/>
                                <a:gd name="T98" fmla="*/ 821 w 1028"/>
                                <a:gd name="T99" fmla="*/ 360 h 1777"/>
                                <a:gd name="T100" fmla="*/ 831 w 1028"/>
                                <a:gd name="T101" fmla="*/ 336 h 1777"/>
                                <a:gd name="T102" fmla="*/ 855 w 1028"/>
                                <a:gd name="T103" fmla="*/ 303 h 1777"/>
                                <a:gd name="T104" fmla="*/ 864 w 1028"/>
                                <a:gd name="T105" fmla="*/ 279 h 1777"/>
                                <a:gd name="T106" fmla="*/ 884 w 1028"/>
                                <a:gd name="T107" fmla="*/ 250 h 1777"/>
                                <a:gd name="T108" fmla="*/ 898 w 1028"/>
                                <a:gd name="T109" fmla="*/ 221 h 1777"/>
                                <a:gd name="T110" fmla="*/ 917 w 1028"/>
                                <a:gd name="T111" fmla="*/ 192 h 1777"/>
                                <a:gd name="T112" fmla="*/ 932 w 1028"/>
                                <a:gd name="T113" fmla="*/ 164 h 1777"/>
                                <a:gd name="T114" fmla="*/ 951 w 1028"/>
                                <a:gd name="T115" fmla="*/ 135 h 1777"/>
                                <a:gd name="T116" fmla="*/ 965 w 1028"/>
                                <a:gd name="T117" fmla="*/ 106 h 1777"/>
                                <a:gd name="T118" fmla="*/ 984 w 1028"/>
                                <a:gd name="T119" fmla="*/ 77 h 1777"/>
                                <a:gd name="T120" fmla="*/ 999 w 1028"/>
                                <a:gd name="T121" fmla="*/ 48 h 1777"/>
                                <a:gd name="T122" fmla="*/ 1018 w 1028"/>
                                <a:gd name="T123" fmla="*/ 20 h 1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8" h="1777">
                                  <a:moveTo>
                                    <a:pt x="0" y="1777"/>
                                  </a:moveTo>
                                  <a:lnTo>
                                    <a:pt x="0" y="1772"/>
                                  </a:lnTo>
                                  <a:lnTo>
                                    <a:pt x="5" y="1767"/>
                                  </a:lnTo>
                                  <a:lnTo>
                                    <a:pt x="10" y="1762"/>
                                  </a:lnTo>
                                  <a:lnTo>
                                    <a:pt x="10" y="1758"/>
                                  </a:lnTo>
                                  <a:lnTo>
                                    <a:pt x="15" y="1753"/>
                                  </a:lnTo>
                                  <a:lnTo>
                                    <a:pt x="15" y="1748"/>
                                  </a:lnTo>
                                  <a:lnTo>
                                    <a:pt x="20" y="1743"/>
                                  </a:lnTo>
                                  <a:lnTo>
                                    <a:pt x="20" y="1738"/>
                                  </a:lnTo>
                                  <a:lnTo>
                                    <a:pt x="29" y="1729"/>
                                  </a:lnTo>
                                  <a:lnTo>
                                    <a:pt x="29" y="1724"/>
                                  </a:lnTo>
                                  <a:lnTo>
                                    <a:pt x="34" y="1719"/>
                                  </a:lnTo>
                                  <a:lnTo>
                                    <a:pt x="34" y="1714"/>
                                  </a:lnTo>
                                  <a:lnTo>
                                    <a:pt x="44" y="1705"/>
                                  </a:lnTo>
                                  <a:lnTo>
                                    <a:pt x="44" y="1700"/>
                                  </a:lnTo>
                                  <a:lnTo>
                                    <a:pt x="48" y="1695"/>
                                  </a:lnTo>
                                  <a:lnTo>
                                    <a:pt x="48" y="1690"/>
                                  </a:lnTo>
                                  <a:lnTo>
                                    <a:pt x="53" y="1686"/>
                                  </a:lnTo>
                                  <a:lnTo>
                                    <a:pt x="53" y="1681"/>
                                  </a:lnTo>
                                  <a:lnTo>
                                    <a:pt x="63" y="1671"/>
                                  </a:lnTo>
                                  <a:lnTo>
                                    <a:pt x="63" y="1666"/>
                                  </a:lnTo>
                                  <a:lnTo>
                                    <a:pt x="68" y="1662"/>
                                  </a:lnTo>
                                  <a:lnTo>
                                    <a:pt x="68" y="1657"/>
                                  </a:lnTo>
                                  <a:lnTo>
                                    <a:pt x="72" y="1652"/>
                                  </a:lnTo>
                                  <a:lnTo>
                                    <a:pt x="72" y="1647"/>
                                  </a:lnTo>
                                  <a:lnTo>
                                    <a:pt x="82" y="1638"/>
                                  </a:lnTo>
                                  <a:lnTo>
                                    <a:pt x="82" y="1633"/>
                                  </a:lnTo>
                                  <a:lnTo>
                                    <a:pt x="87" y="1628"/>
                                  </a:lnTo>
                                  <a:lnTo>
                                    <a:pt x="87" y="1623"/>
                                  </a:lnTo>
                                  <a:lnTo>
                                    <a:pt x="96" y="1614"/>
                                  </a:lnTo>
                                  <a:lnTo>
                                    <a:pt x="96" y="1609"/>
                                  </a:lnTo>
                                  <a:lnTo>
                                    <a:pt x="101" y="1604"/>
                                  </a:lnTo>
                                  <a:lnTo>
                                    <a:pt x="101" y="1599"/>
                                  </a:lnTo>
                                  <a:lnTo>
                                    <a:pt x="106" y="1594"/>
                                  </a:lnTo>
                                  <a:lnTo>
                                    <a:pt x="106" y="1590"/>
                                  </a:lnTo>
                                  <a:lnTo>
                                    <a:pt x="116" y="1580"/>
                                  </a:lnTo>
                                  <a:lnTo>
                                    <a:pt x="116" y="1575"/>
                                  </a:lnTo>
                                  <a:lnTo>
                                    <a:pt x="120" y="1570"/>
                                  </a:lnTo>
                                  <a:lnTo>
                                    <a:pt x="120" y="1566"/>
                                  </a:lnTo>
                                  <a:lnTo>
                                    <a:pt x="125" y="1561"/>
                                  </a:lnTo>
                                  <a:lnTo>
                                    <a:pt x="125" y="1556"/>
                                  </a:lnTo>
                                  <a:lnTo>
                                    <a:pt x="135" y="1546"/>
                                  </a:lnTo>
                                  <a:lnTo>
                                    <a:pt x="135" y="1542"/>
                                  </a:lnTo>
                                  <a:lnTo>
                                    <a:pt x="140" y="1537"/>
                                  </a:lnTo>
                                  <a:lnTo>
                                    <a:pt x="140" y="1532"/>
                                  </a:lnTo>
                                  <a:lnTo>
                                    <a:pt x="149" y="1522"/>
                                  </a:lnTo>
                                  <a:lnTo>
                                    <a:pt x="149" y="1518"/>
                                  </a:lnTo>
                                  <a:lnTo>
                                    <a:pt x="154" y="1513"/>
                                  </a:lnTo>
                                  <a:lnTo>
                                    <a:pt x="154" y="1508"/>
                                  </a:lnTo>
                                  <a:lnTo>
                                    <a:pt x="159" y="1503"/>
                                  </a:lnTo>
                                  <a:lnTo>
                                    <a:pt x="159" y="1498"/>
                                  </a:lnTo>
                                  <a:lnTo>
                                    <a:pt x="168" y="1489"/>
                                  </a:lnTo>
                                  <a:lnTo>
                                    <a:pt x="168" y="1484"/>
                                  </a:lnTo>
                                  <a:lnTo>
                                    <a:pt x="173" y="1479"/>
                                  </a:lnTo>
                                  <a:lnTo>
                                    <a:pt x="173" y="1474"/>
                                  </a:lnTo>
                                  <a:lnTo>
                                    <a:pt x="178" y="1470"/>
                                  </a:lnTo>
                                  <a:lnTo>
                                    <a:pt x="178" y="1465"/>
                                  </a:lnTo>
                                  <a:lnTo>
                                    <a:pt x="188" y="1455"/>
                                  </a:lnTo>
                                  <a:lnTo>
                                    <a:pt x="188" y="1450"/>
                                  </a:lnTo>
                                  <a:lnTo>
                                    <a:pt x="192" y="1446"/>
                                  </a:lnTo>
                                  <a:lnTo>
                                    <a:pt x="192" y="1441"/>
                                  </a:lnTo>
                                  <a:lnTo>
                                    <a:pt x="202" y="1431"/>
                                  </a:lnTo>
                                  <a:lnTo>
                                    <a:pt x="202" y="1426"/>
                                  </a:lnTo>
                                  <a:lnTo>
                                    <a:pt x="207" y="1422"/>
                                  </a:lnTo>
                                  <a:lnTo>
                                    <a:pt x="207" y="1417"/>
                                  </a:lnTo>
                                  <a:lnTo>
                                    <a:pt x="212" y="1412"/>
                                  </a:lnTo>
                                  <a:lnTo>
                                    <a:pt x="212" y="1407"/>
                                  </a:lnTo>
                                  <a:lnTo>
                                    <a:pt x="221" y="1398"/>
                                  </a:lnTo>
                                  <a:lnTo>
                                    <a:pt x="221" y="1393"/>
                                  </a:lnTo>
                                  <a:lnTo>
                                    <a:pt x="226" y="1388"/>
                                  </a:lnTo>
                                  <a:lnTo>
                                    <a:pt x="226" y="1383"/>
                                  </a:lnTo>
                                  <a:lnTo>
                                    <a:pt x="231" y="1378"/>
                                  </a:lnTo>
                                  <a:lnTo>
                                    <a:pt x="231" y="1374"/>
                                  </a:lnTo>
                                  <a:lnTo>
                                    <a:pt x="240" y="1364"/>
                                  </a:lnTo>
                                  <a:lnTo>
                                    <a:pt x="240" y="1359"/>
                                  </a:lnTo>
                                  <a:lnTo>
                                    <a:pt x="245" y="1354"/>
                                  </a:lnTo>
                                  <a:lnTo>
                                    <a:pt x="245" y="1350"/>
                                  </a:lnTo>
                                  <a:lnTo>
                                    <a:pt x="255" y="1340"/>
                                  </a:lnTo>
                                  <a:lnTo>
                                    <a:pt x="255" y="1335"/>
                                  </a:lnTo>
                                  <a:lnTo>
                                    <a:pt x="260" y="1330"/>
                                  </a:lnTo>
                                  <a:lnTo>
                                    <a:pt x="260" y="1326"/>
                                  </a:lnTo>
                                  <a:lnTo>
                                    <a:pt x="264" y="1321"/>
                                  </a:lnTo>
                                  <a:lnTo>
                                    <a:pt x="264" y="1316"/>
                                  </a:lnTo>
                                  <a:lnTo>
                                    <a:pt x="274" y="1306"/>
                                  </a:lnTo>
                                  <a:lnTo>
                                    <a:pt x="274" y="1302"/>
                                  </a:lnTo>
                                  <a:lnTo>
                                    <a:pt x="279" y="1297"/>
                                  </a:lnTo>
                                  <a:lnTo>
                                    <a:pt x="279" y="1292"/>
                                  </a:lnTo>
                                  <a:lnTo>
                                    <a:pt x="284" y="1287"/>
                                  </a:lnTo>
                                  <a:lnTo>
                                    <a:pt x="284" y="1282"/>
                                  </a:lnTo>
                                  <a:lnTo>
                                    <a:pt x="293" y="1273"/>
                                  </a:lnTo>
                                  <a:lnTo>
                                    <a:pt x="293" y="1268"/>
                                  </a:lnTo>
                                  <a:lnTo>
                                    <a:pt x="298" y="1263"/>
                                  </a:lnTo>
                                  <a:lnTo>
                                    <a:pt x="298" y="1258"/>
                                  </a:lnTo>
                                  <a:lnTo>
                                    <a:pt x="308" y="1249"/>
                                  </a:lnTo>
                                  <a:lnTo>
                                    <a:pt x="308" y="1244"/>
                                  </a:lnTo>
                                  <a:lnTo>
                                    <a:pt x="312" y="1239"/>
                                  </a:lnTo>
                                  <a:lnTo>
                                    <a:pt x="312" y="1234"/>
                                  </a:lnTo>
                                  <a:lnTo>
                                    <a:pt x="317" y="1230"/>
                                  </a:lnTo>
                                  <a:lnTo>
                                    <a:pt x="317" y="1225"/>
                                  </a:lnTo>
                                  <a:lnTo>
                                    <a:pt x="327" y="1215"/>
                                  </a:lnTo>
                                  <a:lnTo>
                                    <a:pt x="327" y="1210"/>
                                  </a:lnTo>
                                  <a:lnTo>
                                    <a:pt x="332" y="1206"/>
                                  </a:lnTo>
                                  <a:lnTo>
                                    <a:pt x="332" y="1201"/>
                                  </a:lnTo>
                                  <a:lnTo>
                                    <a:pt x="336" y="1196"/>
                                  </a:lnTo>
                                  <a:lnTo>
                                    <a:pt x="336" y="1191"/>
                                  </a:lnTo>
                                  <a:lnTo>
                                    <a:pt x="346" y="1182"/>
                                  </a:lnTo>
                                  <a:lnTo>
                                    <a:pt x="346" y="1177"/>
                                  </a:lnTo>
                                  <a:lnTo>
                                    <a:pt x="351" y="1172"/>
                                  </a:lnTo>
                                  <a:lnTo>
                                    <a:pt x="351" y="1167"/>
                                  </a:lnTo>
                                  <a:lnTo>
                                    <a:pt x="360" y="1157"/>
                                  </a:lnTo>
                                  <a:lnTo>
                                    <a:pt x="360" y="1153"/>
                                  </a:lnTo>
                                  <a:lnTo>
                                    <a:pt x="365" y="1148"/>
                                  </a:lnTo>
                                  <a:lnTo>
                                    <a:pt x="365" y="1143"/>
                                  </a:lnTo>
                                  <a:lnTo>
                                    <a:pt x="370" y="1138"/>
                                  </a:lnTo>
                                  <a:lnTo>
                                    <a:pt x="370" y="1133"/>
                                  </a:lnTo>
                                  <a:lnTo>
                                    <a:pt x="380" y="1124"/>
                                  </a:lnTo>
                                  <a:lnTo>
                                    <a:pt x="380" y="1119"/>
                                  </a:lnTo>
                                  <a:lnTo>
                                    <a:pt x="384" y="1114"/>
                                  </a:lnTo>
                                  <a:lnTo>
                                    <a:pt x="384" y="1109"/>
                                  </a:lnTo>
                                  <a:lnTo>
                                    <a:pt x="389" y="1105"/>
                                  </a:lnTo>
                                  <a:lnTo>
                                    <a:pt x="389" y="1100"/>
                                  </a:lnTo>
                                  <a:lnTo>
                                    <a:pt x="399" y="1090"/>
                                  </a:lnTo>
                                  <a:lnTo>
                                    <a:pt x="399" y="1085"/>
                                  </a:lnTo>
                                  <a:lnTo>
                                    <a:pt x="404" y="1081"/>
                                  </a:lnTo>
                                  <a:lnTo>
                                    <a:pt x="404" y="1076"/>
                                  </a:lnTo>
                                  <a:lnTo>
                                    <a:pt x="408" y="1071"/>
                                  </a:lnTo>
                                  <a:lnTo>
                                    <a:pt x="408" y="1066"/>
                                  </a:lnTo>
                                  <a:lnTo>
                                    <a:pt x="418" y="1057"/>
                                  </a:lnTo>
                                  <a:lnTo>
                                    <a:pt x="418" y="1052"/>
                                  </a:lnTo>
                                  <a:lnTo>
                                    <a:pt x="423" y="1047"/>
                                  </a:lnTo>
                                  <a:lnTo>
                                    <a:pt x="423" y="1042"/>
                                  </a:lnTo>
                                  <a:lnTo>
                                    <a:pt x="432" y="1033"/>
                                  </a:lnTo>
                                  <a:lnTo>
                                    <a:pt x="432" y="1028"/>
                                  </a:lnTo>
                                  <a:lnTo>
                                    <a:pt x="437" y="1023"/>
                                  </a:lnTo>
                                  <a:lnTo>
                                    <a:pt x="437" y="1018"/>
                                  </a:lnTo>
                                  <a:lnTo>
                                    <a:pt x="442" y="1013"/>
                                  </a:lnTo>
                                  <a:lnTo>
                                    <a:pt x="442" y="1009"/>
                                  </a:lnTo>
                                  <a:lnTo>
                                    <a:pt x="452" y="999"/>
                                  </a:lnTo>
                                  <a:lnTo>
                                    <a:pt x="452" y="994"/>
                                  </a:lnTo>
                                  <a:lnTo>
                                    <a:pt x="456" y="989"/>
                                  </a:lnTo>
                                  <a:lnTo>
                                    <a:pt x="456" y="985"/>
                                  </a:lnTo>
                                  <a:lnTo>
                                    <a:pt x="461" y="980"/>
                                  </a:lnTo>
                                  <a:lnTo>
                                    <a:pt x="461" y="975"/>
                                  </a:lnTo>
                                  <a:lnTo>
                                    <a:pt x="471" y="965"/>
                                  </a:lnTo>
                                  <a:lnTo>
                                    <a:pt x="471" y="961"/>
                                  </a:lnTo>
                                  <a:lnTo>
                                    <a:pt x="476" y="956"/>
                                  </a:lnTo>
                                  <a:lnTo>
                                    <a:pt x="476" y="951"/>
                                  </a:lnTo>
                                  <a:lnTo>
                                    <a:pt x="485" y="941"/>
                                  </a:lnTo>
                                  <a:lnTo>
                                    <a:pt x="485" y="937"/>
                                  </a:lnTo>
                                  <a:lnTo>
                                    <a:pt x="490" y="932"/>
                                  </a:lnTo>
                                  <a:lnTo>
                                    <a:pt x="490" y="927"/>
                                  </a:lnTo>
                                  <a:lnTo>
                                    <a:pt x="495" y="922"/>
                                  </a:lnTo>
                                  <a:lnTo>
                                    <a:pt x="495" y="917"/>
                                  </a:lnTo>
                                  <a:lnTo>
                                    <a:pt x="504" y="908"/>
                                  </a:lnTo>
                                  <a:lnTo>
                                    <a:pt x="504" y="903"/>
                                  </a:lnTo>
                                  <a:lnTo>
                                    <a:pt x="509" y="898"/>
                                  </a:lnTo>
                                  <a:lnTo>
                                    <a:pt x="509" y="893"/>
                                  </a:lnTo>
                                  <a:lnTo>
                                    <a:pt x="514" y="889"/>
                                  </a:lnTo>
                                  <a:lnTo>
                                    <a:pt x="514" y="884"/>
                                  </a:lnTo>
                                  <a:lnTo>
                                    <a:pt x="524" y="874"/>
                                  </a:lnTo>
                                  <a:lnTo>
                                    <a:pt x="524" y="869"/>
                                  </a:lnTo>
                                  <a:lnTo>
                                    <a:pt x="528" y="865"/>
                                  </a:lnTo>
                                  <a:lnTo>
                                    <a:pt x="528" y="860"/>
                                  </a:lnTo>
                                  <a:lnTo>
                                    <a:pt x="538" y="850"/>
                                  </a:lnTo>
                                  <a:lnTo>
                                    <a:pt x="538" y="845"/>
                                  </a:lnTo>
                                  <a:lnTo>
                                    <a:pt x="543" y="841"/>
                                  </a:lnTo>
                                  <a:lnTo>
                                    <a:pt x="543" y="836"/>
                                  </a:lnTo>
                                  <a:lnTo>
                                    <a:pt x="548" y="831"/>
                                  </a:lnTo>
                                  <a:lnTo>
                                    <a:pt x="548" y="826"/>
                                  </a:lnTo>
                                  <a:lnTo>
                                    <a:pt x="557" y="817"/>
                                  </a:lnTo>
                                  <a:lnTo>
                                    <a:pt x="557" y="812"/>
                                  </a:lnTo>
                                  <a:lnTo>
                                    <a:pt x="562" y="807"/>
                                  </a:lnTo>
                                  <a:lnTo>
                                    <a:pt x="562" y="802"/>
                                  </a:lnTo>
                                  <a:lnTo>
                                    <a:pt x="567" y="797"/>
                                  </a:lnTo>
                                  <a:lnTo>
                                    <a:pt x="567" y="793"/>
                                  </a:lnTo>
                                  <a:lnTo>
                                    <a:pt x="576" y="783"/>
                                  </a:lnTo>
                                  <a:lnTo>
                                    <a:pt x="576" y="778"/>
                                  </a:lnTo>
                                  <a:lnTo>
                                    <a:pt x="581" y="773"/>
                                  </a:lnTo>
                                  <a:lnTo>
                                    <a:pt x="581" y="769"/>
                                  </a:lnTo>
                                  <a:lnTo>
                                    <a:pt x="591" y="759"/>
                                  </a:lnTo>
                                  <a:lnTo>
                                    <a:pt x="591" y="754"/>
                                  </a:lnTo>
                                  <a:lnTo>
                                    <a:pt x="596" y="749"/>
                                  </a:lnTo>
                                  <a:lnTo>
                                    <a:pt x="596" y="745"/>
                                  </a:lnTo>
                                  <a:lnTo>
                                    <a:pt x="600" y="740"/>
                                  </a:lnTo>
                                  <a:lnTo>
                                    <a:pt x="600" y="735"/>
                                  </a:lnTo>
                                  <a:lnTo>
                                    <a:pt x="610" y="725"/>
                                  </a:lnTo>
                                  <a:lnTo>
                                    <a:pt x="610" y="721"/>
                                  </a:lnTo>
                                  <a:lnTo>
                                    <a:pt x="615" y="716"/>
                                  </a:lnTo>
                                  <a:lnTo>
                                    <a:pt x="615" y="711"/>
                                  </a:lnTo>
                                  <a:lnTo>
                                    <a:pt x="620" y="706"/>
                                  </a:lnTo>
                                  <a:lnTo>
                                    <a:pt x="620" y="701"/>
                                  </a:lnTo>
                                  <a:lnTo>
                                    <a:pt x="629" y="692"/>
                                  </a:lnTo>
                                  <a:lnTo>
                                    <a:pt x="629" y="687"/>
                                  </a:lnTo>
                                  <a:lnTo>
                                    <a:pt x="634" y="682"/>
                                  </a:lnTo>
                                  <a:lnTo>
                                    <a:pt x="634" y="677"/>
                                  </a:lnTo>
                                  <a:lnTo>
                                    <a:pt x="644" y="668"/>
                                  </a:lnTo>
                                  <a:lnTo>
                                    <a:pt x="644" y="663"/>
                                  </a:lnTo>
                                  <a:lnTo>
                                    <a:pt x="648" y="658"/>
                                  </a:lnTo>
                                  <a:lnTo>
                                    <a:pt x="648" y="653"/>
                                  </a:lnTo>
                                  <a:lnTo>
                                    <a:pt x="653" y="649"/>
                                  </a:lnTo>
                                  <a:lnTo>
                                    <a:pt x="653" y="644"/>
                                  </a:lnTo>
                                  <a:lnTo>
                                    <a:pt x="663" y="634"/>
                                  </a:lnTo>
                                  <a:lnTo>
                                    <a:pt x="663" y="629"/>
                                  </a:lnTo>
                                  <a:lnTo>
                                    <a:pt x="668" y="625"/>
                                  </a:lnTo>
                                  <a:lnTo>
                                    <a:pt x="668" y="620"/>
                                  </a:lnTo>
                                  <a:lnTo>
                                    <a:pt x="672" y="615"/>
                                  </a:lnTo>
                                  <a:lnTo>
                                    <a:pt x="672" y="610"/>
                                  </a:lnTo>
                                  <a:lnTo>
                                    <a:pt x="682" y="601"/>
                                  </a:lnTo>
                                  <a:lnTo>
                                    <a:pt x="682" y="596"/>
                                  </a:lnTo>
                                  <a:lnTo>
                                    <a:pt x="687" y="591"/>
                                  </a:lnTo>
                                  <a:lnTo>
                                    <a:pt x="687" y="586"/>
                                  </a:lnTo>
                                  <a:lnTo>
                                    <a:pt x="696" y="577"/>
                                  </a:lnTo>
                                  <a:lnTo>
                                    <a:pt x="696" y="572"/>
                                  </a:lnTo>
                                  <a:lnTo>
                                    <a:pt x="701" y="567"/>
                                  </a:lnTo>
                                  <a:lnTo>
                                    <a:pt x="701" y="562"/>
                                  </a:lnTo>
                                  <a:lnTo>
                                    <a:pt x="706" y="557"/>
                                  </a:lnTo>
                                  <a:lnTo>
                                    <a:pt x="706" y="553"/>
                                  </a:lnTo>
                                  <a:lnTo>
                                    <a:pt x="716" y="543"/>
                                  </a:lnTo>
                                  <a:lnTo>
                                    <a:pt x="716" y="538"/>
                                  </a:lnTo>
                                  <a:lnTo>
                                    <a:pt x="720" y="533"/>
                                  </a:lnTo>
                                  <a:lnTo>
                                    <a:pt x="720" y="529"/>
                                  </a:lnTo>
                                  <a:lnTo>
                                    <a:pt x="725" y="524"/>
                                  </a:lnTo>
                                  <a:lnTo>
                                    <a:pt x="725" y="519"/>
                                  </a:lnTo>
                                  <a:lnTo>
                                    <a:pt x="735" y="509"/>
                                  </a:lnTo>
                                  <a:lnTo>
                                    <a:pt x="735" y="505"/>
                                  </a:lnTo>
                                  <a:lnTo>
                                    <a:pt x="740" y="500"/>
                                  </a:lnTo>
                                  <a:lnTo>
                                    <a:pt x="740" y="495"/>
                                  </a:lnTo>
                                  <a:lnTo>
                                    <a:pt x="749" y="485"/>
                                  </a:lnTo>
                                  <a:lnTo>
                                    <a:pt x="749" y="481"/>
                                  </a:lnTo>
                                  <a:lnTo>
                                    <a:pt x="754" y="476"/>
                                  </a:lnTo>
                                  <a:lnTo>
                                    <a:pt x="754" y="471"/>
                                  </a:lnTo>
                                  <a:lnTo>
                                    <a:pt x="759" y="466"/>
                                  </a:lnTo>
                                  <a:lnTo>
                                    <a:pt x="759" y="461"/>
                                  </a:lnTo>
                                  <a:lnTo>
                                    <a:pt x="768" y="452"/>
                                  </a:lnTo>
                                  <a:lnTo>
                                    <a:pt x="768" y="447"/>
                                  </a:lnTo>
                                  <a:lnTo>
                                    <a:pt x="773" y="442"/>
                                  </a:lnTo>
                                  <a:lnTo>
                                    <a:pt x="773" y="437"/>
                                  </a:lnTo>
                                  <a:lnTo>
                                    <a:pt x="778" y="432"/>
                                  </a:lnTo>
                                  <a:lnTo>
                                    <a:pt x="778" y="428"/>
                                  </a:lnTo>
                                  <a:lnTo>
                                    <a:pt x="788" y="418"/>
                                  </a:lnTo>
                                  <a:lnTo>
                                    <a:pt x="788" y="413"/>
                                  </a:lnTo>
                                  <a:lnTo>
                                    <a:pt x="792" y="408"/>
                                  </a:lnTo>
                                  <a:lnTo>
                                    <a:pt x="792" y="404"/>
                                  </a:lnTo>
                                  <a:lnTo>
                                    <a:pt x="802" y="394"/>
                                  </a:lnTo>
                                  <a:lnTo>
                                    <a:pt x="802" y="389"/>
                                  </a:lnTo>
                                  <a:lnTo>
                                    <a:pt x="807" y="384"/>
                                  </a:lnTo>
                                  <a:lnTo>
                                    <a:pt x="807" y="380"/>
                                  </a:lnTo>
                                  <a:lnTo>
                                    <a:pt x="812" y="375"/>
                                  </a:lnTo>
                                  <a:lnTo>
                                    <a:pt x="812" y="370"/>
                                  </a:lnTo>
                                  <a:lnTo>
                                    <a:pt x="821" y="360"/>
                                  </a:lnTo>
                                  <a:lnTo>
                                    <a:pt x="821" y="356"/>
                                  </a:lnTo>
                                  <a:lnTo>
                                    <a:pt x="826" y="351"/>
                                  </a:lnTo>
                                  <a:lnTo>
                                    <a:pt x="826" y="346"/>
                                  </a:lnTo>
                                  <a:lnTo>
                                    <a:pt x="831" y="341"/>
                                  </a:lnTo>
                                  <a:lnTo>
                                    <a:pt x="831" y="336"/>
                                  </a:lnTo>
                                  <a:lnTo>
                                    <a:pt x="840" y="327"/>
                                  </a:lnTo>
                                  <a:lnTo>
                                    <a:pt x="840" y="322"/>
                                  </a:lnTo>
                                  <a:lnTo>
                                    <a:pt x="845" y="317"/>
                                  </a:lnTo>
                                  <a:lnTo>
                                    <a:pt x="845" y="312"/>
                                  </a:lnTo>
                                  <a:lnTo>
                                    <a:pt x="855" y="303"/>
                                  </a:lnTo>
                                  <a:lnTo>
                                    <a:pt x="855" y="298"/>
                                  </a:lnTo>
                                  <a:lnTo>
                                    <a:pt x="860" y="293"/>
                                  </a:lnTo>
                                  <a:lnTo>
                                    <a:pt x="860" y="288"/>
                                  </a:lnTo>
                                  <a:lnTo>
                                    <a:pt x="864" y="284"/>
                                  </a:lnTo>
                                  <a:lnTo>
                                    <a:pt x="864" y="279"/>
                                  </a:lnTo>
                                  <a:lnTo>
                                    <a:pt x="874" y="269"/>
                                  </a:lnTo>
                                  <a:lnTo>
                                    <a:pt x="874" y="264"/>
                                  </a:lnTo>
                                  <a:lnTo>
                                    <a:pt x="879" y="260"/>
                                  </a:lnTo>
                                  <a:lnTo>
                                    <a:pt x="879" y="255"/>
                                  </a:lnTo>
                                  <a:lnTo>
                                    <a:pt x="884" y="250"/>
                                  </a:lnTo>
                                  <a:lnTo>
                                    <a:pt x="884" y="245"/>
                                  </a:lnTo>
                                  <a:lnTo>
                                    <a:pt x="893" y="236"/>
                                  </a:lnTo>
                                  <a:lnTo>
                                    <a:pt x="893" y="231"/>
                                  </a:lnTo>
                                  <a:lnTo>
                                    <a:pt x="898" y="226"/>
                                  </a:lnTo>
                                  <a:lnTo>
                                    <a:pt x="898" y="221"/>
                                  </a:lnTo>
                                  <a:lnTo>
                                    <a:pt x="903" y="216"/>
                                  </a:lnTo>
                                  <a:lnTo>
                                    <a:pt x="903" y="212"/>
                                  </a:lnTo>
                                  <a:lnTo>
                                    <a:pt x="912" y="202"/>
                                  </a:lnTo>
                                  <a:lnTo>
                                    <a:pt x="912" y="197"/>
                                  </a:lnTo>
                                  <a:lnTo>
                                    <a:pt x="917" y="192"/>
                                  </a:lnTo>
                                  <a:lnTo>
                                    <a:pt x="917" y="188"/>
                                  </a:lnTo>
                                  <a:lnTo>
                                    <a:pt x="927" y="178"/>
                                  </a:lnTo>
                                  <a:lnTo>
                                    <a:pt x="927" y="173"/>
                                  </a:lnTo>
                                  <a:lnTo>
                                    <a:pt x="932" y="168"/>
                                  </a:lnTo>
                                  <a:lnTo>
                                    <a:pt x="932" y="164"/>
                                  </a:lnTo>
                                  <a:lnTo>
                                    <a:pt x="936" y="159"/>
                                  </a:lnTo>
                                  <a:lnTo>
                                    <a:pt x="936" y="154"/>
                                  </a:lnTo>
                                  <a:lnTo>
                                    <a:pt x="946" y="144"/>
                                  </a:lnTo>
                                  <a:lnTo>
                                    <a:pt x="946" y="140"/>
                                  </a:lnTo>
                                  <a:lnTo>
                                    <a:pt x="951" y="135"/>
                                  </a:lnTo>
                                  <a:lnTo>
                                    <a:pt x="951" y="130"/>
                                  </a:lnTo>
                                  <a:lnTo>
                                    <a:pt x="956" y="125"/>
                                  </a:lnTo>
                                  <a:lnTo>
                                    <a:pt x="956" y="120"/>
                                  </a:lnTo>
                                  <a:lnTo>
                                    <a:pt x="965" y="111"/>
                                  </a:lnTo>
                                  <a:lnTo>
                                    <a:pt x="965" y="106"/>
                                  </a:lnTo>
                                  <a:lnTo>
                                    <a:pt x="970" y="101"/>
                                  </a:lnTo>
                                  <a:lnTo>
                                    <a:pt x="970" y="96"/>
                                  </a:lnTo>
                                  <a:lnTo>
                                    <a:pt x="980" y="87"/>
                                  </a:lnTo>
                                  <a:lnTo>
                                    <a:pt x="980" y="82"/>
                                  </a:lnTo>
                                  <a:lnTo>
                                    <a:pt x="984" y="77"/>
                                  </a:lnTo>
                                  <a:lnTo>
                                    <a:pt x="984" y="72"/>
                                  </a:lnTo>
                                  <a:lnTo>
                                    <a:pt x="989" y="68"/>
                                  </a:lnTo>
                                  <a:lnTo>
                                    <a:pt x="989" y="63"/>
                                  </a:lnTo>
                                  <a:lnTo>
                                    <a:pt x="999" y="53"/>
                                  </a:lnTo>
                                  <a:lnTo>
                                    <a:pt x="999" y="48"/>
                                  </a:lnTo>
                                  <a:lnTo>
                                    <a:pt x="1004" y="44"/>
                                  </a:lnTo>
                                  <a:lnTo>
                                    <a:pt x="1004" y="39"/>
                                  </a:lnTo>
                                  <a:lnTo>
                                    <a:pt x="1008" y="34"/>
                                  </a:lnTo>
                                  <a:lnTo>
                                    <a:pt x="1008" y="29"/>
                                  </a:lnTo>
                                  <a:lnTo>
                                    <a:pt x="1018" y="20"/>
                                  </a:lnTo>
                                  <a:lnTo>
                                    <a:pt x="1018" y="15"/>
                                  </a:lnTo>
                                  <a:lnTo>
                                    <a:pt x="1023" y="10"/>
                                  </a:lnTo>
                                  <a:lnTo>
                                    <a:pt x="1023" y="5"/>
                                  </a:lnTo>
                                  <a:lnTo>
                                    <a:pt x="10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9"/>
                          <wps:cNvSpPr>
                            <a:spLocks/>
                          </wps:cNvSpPr>
                          <wps:spPr bwMode="auto">
                            <a:xfrm>
                              <a:off x="4435" y="1378"/>
                              <a:ext cx="1052" cy="1820"/>
                            </a:xfrm>
                            <a:custGeom>
                              <a:avLst/>
                              <a:gdLst>
                                <a:gd name="T0" fmla="*/ 15 w 1052"/>
                                <a:gd name="T1" fmla="*/ 1796 h 1820"/>
                                <a:gd name="T2" fmla="*/ 34 w 1052"/>
                                <a:gd name="T3" fmla="*/ 1762 h 1820"/>
                                <a:gd name="T4" fmla="*/ 53 w 1052"/>
                                <a:gd name="T5" fmla="*/ 1728 h 1820"/>
                                <a:gd name="T6" fmla="*/ 72 w 1052"/>
                                <a:gd name="T7" fmla="*/ 1695 h 1820"/>
                                <a:gd name="T8" fmla="*/ 92 w 1052"/>
                                <a:gd name="T9" fmla="*/ 1661 h 1820"/>
                                <a:gd name="T10" fmla="*/ 111 w 1052"/>
                                <a:gd name="T11" fmla="*/ 1628 h 1820"/>
                                <a:gd name="T12" fmla="*/ 130 w 1052"/>
                                <a:gd name="T13" fmla="*/ 1594 h 1820"/>
                                <a:gd name="T14" fmla="*/ 154 w 1052"/>
                                <a:gd name="T15" fmla="*/ 1556 h 1820"/>
                                <a:gd name="T16" fmla="*/ 173 w 1052"/>
                                <a:gd name="T17" fmla="*/ 1522 h 1820"/>
                                <a:gd name="T18" fmla="*/ 192 w 1052"/>
                                <a:gd name="T19" fmla="*/ 1488 h 1820"/>
                                <a:gd name="T20" fmla="*/ 212 w 1052"/>
                                <a:gd name="T21" fmla="*/ 1455 h 1820"/>
                                <a:gd name="T22" fmla="*/ 231 w 1052"/>
                                <a:gd name="T23" fmla="*/ 1421 h 1820"/>
                                <a:gd name="T24" fmla="*/ 250 w 1052"/>
                                <a:gd name="T25" fmla="*/ 1388 h 1820"/>
                                <a:gd name="T26" fmla="*/ 269 w 1052"/>
                                <a:gd name="T27" fmla="*/ 1354 h 1820"/>
                                <a:gd name="T28" fmla="*/ 288 w 1052"/>
                                <a:gd name="T29" fmla="*/ 1320 h 1820"/>
                                <a:gd name="T30" fmla="*/ 308 w 1052"/>
                                <a:gd name="T31" fmla="*/ 1287 h 1820"/>
                                <a:gd name="T32" fmla="*/ 327 w 1052"/>
                                <a:gd name="T33" fmla="*/ 1253 h 1820"/>
                                <a:gd name="T34" fmla="*/ 351 w 1052"/>
                                <a:gd name="T35" fmla="*/ 1215 h 1820"/>
                                <a:gd name="T36" fmla="*/ 370 w 1052"/>
                                <a:gd name="T37" fmla="*/ 1181 h 1820"/>
                                <a:gd name="T38" fmla="*/ 389 w 1052"/>
                                <a:gd name="T39" fmla="*/ 1147 h 1820"/>
                                <a:gd name="T40" fmla="*/ 408 w 1052"/>
                                <a:gd name="T41" fmla="*/ 1114 h 1820"/>
                                <a:gd name="T42" fmla="*/ 428 w 1052"/>
                                <a:gd name="T43" fmla="*/ 1080 h 1820"/>
                                <a:gd name="T44" fmla="*/ 447 w 1052"/>
                                <a:gd name="T45" fmla="*/ 1047 h 1820"/>
                                <a:gd name="T46" fmla="*/ 466 w 1052"/>
                                <a:gd name="T47" fmla="*/ 1013 h 1820"/>
                                <a:gd name="T48" fmla="*/ 485 w 1052"/>
                                <a:gd name="T49" fmla="*/ 979 h 1820"/>
                                <a:gd name="T50" fmla="*/ 504 w 1052"/>
                                <a:gd name="T51" fmla="*/ 946 h 1820"/>
                                <a:gd name="T52" fmla="*/ 528 w 1052"/>
                                <a:gd name="T53" fmla="*/ 907 h 1820"/>
                                <a:gd name="T54" fmla="*/ 548 w 1052"/>
                                <a:gd name="T55" fmla="*/ 874 h 1820"/>
                                <a:gd name="T56" fmla="*/ 567 w 1052"/>
                                <a:gd name="T57" fmla="*/ 840 h 1820"/>
                                <a:gd name="T58" fmla="*/ 586 w 1052"/>
                                <a:gd name="T59" fmla="*/ 807 h 1820"/>
                                <a:gd name="T60" fmla="*/ 605 w 1052"/>
                                <a:gd name="T61" fmla="*/ 773 h 1820"/>
                                <a:gd name="T62" fmla="*/ 624 w 1052"/>
                                <a:gd name="T63" fmla="*/ 739 h 1820"/>
                                <a:gd name="T64" fmla="*/ 644 w 1052"/>
                                <a:gd name="T65" fmla="*/ 706 h 1820"/>
                                <a:gd name="T66" fmla="*/ 663 w 1052"/>
                                <a:gd name="T67" fmla="*/ 672 h 1820"/>
                                <a:gd name="T68" fmla="*/ 682 w 1052"/>
                                <a:gd name="T69" fmla="*/ 639 h 1820"/>
                                <a:gd name="T70" fmla="*/ 706 w 1052"/>
                                <a:gd name="T71" fmla="*/ 600 h 1820"/>
                                <a:gd name="T72" fmla="*/ 725 w 1052"/>
                                <a:gd name="T73" fmla="*/ 567 h 1820"/>
                                <a:gd name="T74" fmla="*/ 744 w 1052"/>
                                <a:gd name="T75" fmla="*/ 533 h 1820"/>
                                <a:gd name="T76" fmla="*/ 764 w 1052"/>
                                <a:gd name="T77" fmla="*/ 499 h 1820"/>
                                <a:gd name="T78" fmla="*/ 783 w 1052"/>
                                <a:gd name="T79" fmla="*/ 466 h 1820"/>
                                <a:gd name="T80" fmla="*/ 802 w 1052"/>
                                <a:gd name="T81" fmla="*/ 432 h 1820"/>
                                <a:gd name="T82" fmla="*/ 821 w 1052"/>
                                <a:gd name="T83" fmla="*/ 398 h 1820"/>
                                <a:gd name="T84" fmla="*/ 840 w 1052"/>
                                <a:gd name="T85" fmla="*/ 365 h 1820"/>
                                <a:gd name="T86" fmla="*/ 860 w 1052"/>
                                <a:gd name="T87" fmla="*/ 331 h 1820"/>
                                <a:gd name="T88" fmla="*/ 884 w 1052"/>
                                <a:gd name="T89" fmla="*/ 293 h 1820"/>
                                <a:gd name="T90" fmla="*/ 903 w 1052"/>
                                <a:gd name="T91" fmla="*/ 259 h 1820"/>
                                <a:gd name="T92" fmla="*/ 922 w 1052"/>
                                <a:gd name="T93" fmla="*/ 226 h 1820"/>
                                <a:gd name="T94" fmla="*/ 941 w 1052"/>
                                <a:gd name="T95" fmla="*/ 192 h 1820"/>
                                <a:gd name="T96" fmla="*/ 960 w 1052"/>
                                <a:gd name="T97" fmla="*/ 158 h 1820"/>
                                <a:gd name="T98" fmla="*/ 980 w 1052"/>
                                <a:gd name="T99" fmla="*/ 125 h 1820"/>
                                <a:gd name="T100" fmla="*/ 999 w 1052"/>
                                <a:gd name="T101" fmla="*/ 91 h 1820"/>
                                <a:gd name="T102" fmla="*/ 1018 w 1052"/>
                                <a:gd name="T103" fmla="*/ 58 h 1820"/>
                                <a:gd name="T104" fmla="*/ 1037 w 1052"/>
                                <a:gd name="T105" fmla="*/ 24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52" h="1820">
                                  <a:moveTo>
                                    <a:pt x="0" y="1820"/>
                                  </a:moveTo>
                                  <a:lnTo>
                                    <a:pt x="0" y="1815"/>
                                  </a:lnTo>
                                  <a:lnTo>
                                    <a:pt x="5" y="1810"/>
                                  </a:lnTo>
                                  <a:lnTo>
                                    <a:pt x="5" y="1805"/>
                                  </a:lnTo>
                                  <a:lnTo>
                                    <a:pt x="10" y="1800"/>
                                  </a:lnTo>
                                  <a:lnTo>
                                    <a:pt x="15" y="1796"/>
                                  </a:lnTo>
                                  <a:lnTo>
                                    <a:pt x="15" y="1791"/>
                                  </a:lnTo>
                                  <a:lnTo>
                                    <a:pt x="20" y="1786"/>
                                  </a:lnTo>
                                  <a:lnTo>
                                    <a:pt x="20" y="1781"/>
                                  </a:lnTo>
                                  <a:lnTo>
                                    <a:pt x="24" y="1776"/>
                                  </a:lnTo>
                                  <a:lnTo>
                                    <a:pt x="24" y="1772"/>
                                  </a:lnTo>
                                  <a:lnTo>
                                    <a:pt x="34" y="1762"/>
                                  </a:lnTo>
                                  <a:lnTo>
                                    <a:pt x="34" y="1757"/>
                                  </a:lnTo>
                                  <a:lnTo>
                                    <a:pt x="39" y="1752"/>
                                  </a:lnTo>
                                  <a:lnTo>
                                    <a:pt x="39" y="1748"/>
                                  </a:lnTo>
                                  <a:lnTo>
                                    <a:pt x="48" y="1738"/>
                                  </a:lnTo>
                                  <a:lnTo>
                                    <a:pt x="48" y="1733"/>
                                  </a:lnTo>
                                  <a:lnTo>
                                    <a:pt x="53" y="1728"/>
                                  </a:lnTo>
                                  <a:lnTo>
                                    <a:pt x="53" y="1724"/>
                                  </a:lnTo>
                                  <a:lnTo>
                                    <a:pt x="58" y="1719"/>
                                  </a:lnTo>
                                  <a:lnTo>
                                    <a:pt x="58" y="1714"/>
                                  </a:lnTo>
                                  <a:lnTo>
                                    <a:pt x="68" y="1704"/>
                                  </a:lnTo>
                                  <a:lnTo>
                                    <a:pt x="68" y="1700"/>
                                  </a:lnTo>
                                  <a:lnTo>
                                    <a:pt x="72" y="1695"/>
                                  </a:lnTo>
                                  <a:lnTo>
                                    <a:pt x="72" y="1690"/>
                                  </a:lnTo>
                                  <a:lnTo>
                                    <a:pt x="77" y="1685"/>
                                  </a:lnTo>
                                  <a:lnTo>
                                    <a:pt x="77" y="1680"/>
                                  </a:lnTo>
                                  <a:lnTo>
                                    <a:pt x="87" y="1671"/>
                                  </a:lnTo>
                                  <a:lnTo>
                                    <a:pt x="87" y="1666"/>
                                  </a:lnTo>
                                  <a:lnTo>
                                    <a:pt x="92" y="1661"/>
                                  </a:lnTo>
                                  <a:lnTo>
                                    <a:pt x="92" y="1656"/>
                                  </a:lnTo>
                                  <a:lnTo>
                                    <a:pt x="101" y="1647"/>
                                  </a:lnTo>
                                  <a:lnTo>
                                    <a:pt x="101" y="1642"/>
                                  </a:lnTo>
                                  <a:lnTo>
                                    <a:pt x="106" y="1637"/>
                                  </a:lnTo>
                                  <a:lnTo>
                                    <a:pt x="106" y="1632"/>
                                  </a:lnTo>
                                  <a:lnTo>
                                    <a:pt x="111" y="1628"/>
                                  </a:lnTo>
                                  <a:lnTo>
                                    <a:pt x="111" y="1623"/>
                                  </a:lnTo>
                                  <a:lnTo>
                                    <a:pt x="120" y="1613"/>
                                  </a:lnTo>
                                  <a:lnTo>
                                    <a:pt x="120" y="1608"/>
                                  </a:lnTo>
                                  <a:lnTo>
                                    <a:pt x="125" y="1604"/>
                                  </a:lnTo>
                                  <a:lnTo>
                                    <a:pt x="125" y="1599"/>
                                  </a:lnTo>
                                  <a:lnTo>
                                    <a:pt x="130" y="1594"/>
                                  </a:lnTo>
                                  <a:lnTo>
                                    <a:pt x="130" y="1589"/>
                                  </a:lnTo>
                                  <a:lnTo>
                                    <a:pt x="140" y="1580"/>
                                  </a:lnTo>
                                  <a:lnTo>
                                    <a:pt x="140" y="1575"/>
                                  </a:lnTo>
                                  <a:lnTo>
                                    <a:pt x="144" y="1570"/>
                                  </a:lnTo>
                                  <a:lnTo>
                                    <a:pt x="144" y="1565"/>
                                  </a:lnTo>
                                  <a:lnTo>
                                    <a:pt x="154" y="1556"/>
                                  </a:lnTo>
                                  <a:lnTo>
                                    <a:pt x="154" y="1551"/>
                                  </a:lnTo>
                                  <a:lnTo>
                                    <a:pt x="159" y="1546"/>
                                  </a:lnTo>
                                  <a:lnTo>
                                    <a:pt x="159" y="1541"/>
                                  </a:lnTo>
                                  <a:lnTo>
                                    <a:pt x="164" y="1536"/>
                                  </a:lnTo>
                                  <a:lnTo>
                                    <a:pt x="164" y="1532"/>
                                  </a:lnTo>
                                  <a:lnTo>
                                    <a:pt x="173" y="1522"/>
                                  </a:lnTo>
                                  <a:lnTo>
                                    <a:pt x="173" y="1517"/>
                                  </a:lnTo>
                                  <a:lnTo>
                                    <a:pt x="178" y="1512"/>
                                  </a:lnTo>
                                  <a:lnTo>
                                    <a:pt x="178" y="1508"/>
                                  </a:lnTo>
                                  <a:lnTo>
                                    <a:pt x="183" y="1503"/>
                                  </a:lnTo>
                                  <a:lnTo>
                                    <a:pt x="183" y="1498"/>
                                  </a:lnTo>
                                  <a:lnTo>
                                    <a:pt x="192" y="1488"/>
                                  </a:lnTo>
                                  <a:lnTo>
                                    <a:pt x="192" y="1484"/>
                                  </a:lnTo>
                                  <a:lnTo>
                                    <a:pt x="197" y="1479"/>
                                  </a:lnTo>
                                  <a:lnTo>
                                    <a:pt x="197" y="1474"/>
                                  </a:lnTo>
                                  <a:lnTo>
                                    <a:pt x="202" y="1469"/>
                                  </a:lnTo>
                                  <a:lnTo>
                                    <a:pt x="202" y="1464"/>
                                  </a:lnTo>
                                  <a:lnTo>
                                    <a:pt x="212" y="1455"/>
                                  </a:lnTo>
                                  <a:lnTo>
                                    <a:pt x="212" y="1450"/>
                                  </a:lnTo>
                                  <a:lnTo>
                                    <a:pt x="216" y="1445"/>
                                  </a:lnTo>
                                  <a:lnTo>
                                    <a:pt x="216" y="1440"/>
                                  </a:lnTo>
                                  <a:lnTo>
                                    <a:pt x="226" y="1431"/>
                                  </a:lnTo>
                                  <a:lnTo>
                                    <a:pt x="226" y="1426"/>
                                  </a:lnTo>
                                  <a:lnTo>
                                    <a:pt x="231" y="1421"/>
                                  </a:lnTo>
                                  <a:lnTo>
                                    <a:pt x="231" y="1416"/>
                                  </a:lnTo>
                                  <a:lnTo>
                                    <a:pt x="236" y="1412"/>
                                  </a:lnTo>
                                  <a:lnTo>
                                    <a:pt x="236" y="1407"/>
                                  </a:lnTo>
                                  <a:lnTo>
                                    <a:pt x="245" y="1397"/>
                                  </a:lnTo>
                                  <a:lnTo>
                                    <a:pt x="245" y="1392"/>
                                  </a:lnTo>
                                  <a:lnTo>
                                    <a:pt x="250" y="1388"/>
                                  </a:lnTo>
                                  <a:lnTo>
                                    <a:pt x="250" y="1383"/>
                                  </a:lnTo>
                                  <a:lnTo>
                                    <a:pt x="255" y="1378"/>
                                  </a:lnTo>
                                  <a:lnTo>
                                    <a:pt x="255" y="1373"/>
                                  </a:lnTo>
                                  <a:lnTo>
                                    <a:pt x="264" y="1364"/>
                                  </a:lnTo>
                                  <a:lnTo>
                                    <a:pt x="264" y="1359"/>
                                  </a:lnTo>
                                  <a:lnTo>
                                    <a:pt x="269" y="1354"/>
                                  </a:lnTo>
                                  <a:lnTo>
                                    <a:pt x="269" y="1349"/>
                                  </a:lnTo>
                                  <a:lnTo>
                                    <a:pt x="279" y="1340"/>
                                  </a:lnTo>
                                  <a:lnTo>
                                    <a:pt x="279" y="1335"/>
                                  </a:lnTo>
                                  <a:lnTo>
                                    <a:pt x="284" y="1330"/>
                                  </a:lnTo>
                                  <a:lnTo>
                                    <a:pt x="284" y="1325"/>
                                  </a:lnTo>
                                  <a:lnTo>
                                    <a:pt x="288" y="1320"/>
                                  </a:lnTo>
                                  <a:lnTo>
                                    <a:pt x="288" y="1316"/>
                                  </a:lnTo>
                                  <a:lnTo>
                                    <a:pt x="298" y="1306"/>
                                  </a:lnTo>
                                  <a:lnTo>
                                    <a:pt x="298" y="1301"/>
                                  </a:lnTo>
                                  <a:lnTo>
                                    <a:pt x="303" y="1296"/>
                                  </a:lnTo>
                                  <a:lnTo>
                                    <a:pt x="303" y="1292"/>
                                  </a:lnTo>
                                  <a:lnTo>
                                    <a:pt x="308" y="1287"/>
                                  </a:lnTo>
                                  <a:lnTo>
                                    <a:pt x="308" y="1282"/>
                                  </a:lnTo>
                                  <a:lnTo>
                                    <a:pt x="317" y="1272"/>
                                  </a:lnTo>
                                  <a:lnTo>
                                    <a:pt x="317" y="1268"/>
                                  </a:lnTo>
                                  <a:lnTo>
                                    <a:pt x="322" y="1263"/>
                                  </a:lnTo>
                                  <a:lnTo>
                                    <a:pt x="322" y="1258"/>
                                  </a:lnTo>
                                  <a:lnTo>
                                    <a:pt x="327" y="1253"/>
                                  </a:lnTo>
                                  <a:lnTo>
                                    <a:pt x="327" y="1248"/>
                                  </a:lnTo>
                                  <a:lnTo>
                                    <a:pt x="336" y="1239"/>
                                  </a:lnTo>
                                  <a:lnTo>
                                    <a:pt x="336" y="1234"/>
                                  </a:lnTo>
                                  <a:lnTo>
                                    <a:pt x="341" y="1229"/>
                                  </a:lnTo>
                                  <a:lnTo>
                                    <a:pt x="341" y="1224"/>
                                  </a:lnTo>
                                  <a:lnTo>
                                    <a:pt x="351" y="1215"/>
                                  </a:lnTo>
                                  <a:lnTo>
                                    <a:pt x="351" y="1210"/>
                                  </a:lnTo>
                                  <a:lnTo>
                                    <a:pt x="356" y="1205"/>
                                  </a:lnTo>
                                  <a:lnTo>
                                    <a:pt x="356" y="1200"/>
                                  </a:lnTo>
                                  <a:lnTo>
                                    <a:pt x="360" y="1196"/>
                                  </a:lnTo>
                                  <a:lnTo>
                                    <a:pt x="360" y="1191"/>
                                  </a:lnTo>
                                  <a:lnTo>
                                    <a:pt x="370" y="1181"/>
                                  </a:lnTo>
                                  <a:lnTo>
                                    <a:pt x="370" y="1176"/>
                                  </a:lnTo>
                                  <a:lnTo>
                                    <a:pt x="375" y="1171"/>
                                  </a:lnTo>
                                  <a:lnTo>
                                    <a:pt x="375" y="1167"/>
                                  </a:lnTo>
                                  <a:lnTo>
                                    <a:pt x="380" y="1162"/>
                                  </a:lnTo>
                                  <a:lnTo>
                                    <a:pt x="380" y="1157"/>
                                  </a:lnTo>
                                  <a:lnTo>
                                    <a:pt x="389" y="1147"/>
                                  </a:lnTo>
                                  <a:lnTo>
                                    <a:pt x="389" y="1143"/>
                                  </a:lnTo>
                                  <a:lnTo>
                                    <a:pt x="394" y="1138"/>
                                  </a:lnTo>
                                  <a:lnTo>
                                    <a:pt x="394" y="1133"/>
                                  </a:lnTo>
                                  <a:lnTo>
                                    <a:pt x="404" y="1123"/>
                                  </a:lnTo>
                                  <a:lnTo>
                                    <a:pt x="404" y="1119"/>
                                  </a:lnTo>
                                  <a:lnTo>
                                    <a:pt x="408" y="1114"/>
                                  </a:lnTo>
                                  <a:lnTo>
                                    <a:pt x="408" y="1109"/>
                                  </a:lnTo>
                                  <a:lnTo>
                                    <a:pt x="413" y="1104"/>
                                  </a:lnTo>
                                  <a:lnTo>
                                    <a:pt x="413" y="1099"/>
                                  </a:lnTo>
                                  <a:lnTo>
                                    <a:pt x="423" y="1090"/>
                                  </a:lnTo>
                                  <a:lnTo>
                                    <a:pt x="423" y="1085"/>
                                  </a:lnTo>
                                  <a:lnTo>
                                    <a:pt x="428" y="1080"/>
                                  </a:lnTo>
                                  <a:lnTo>
                                    <a:pt x="428" y="1075"/>
                                  </a:lnTo>
                                  <a:lnTo>
                                    <a:pt x="432" y="1071"/>
                                  </a:lnTo>
                                  <a:lnTo>
                                    <a:pt x="432" y="1066"/>
                                  </a:lnTo>
                                  <a:lnTo>
                                    <a:pt x="442" y="1056"/>
                                  </a:lnTo>
                                  <a:lnTo>
                                    <a:pt x="442" y="1051"/>
                                  </a:lnTo>
                                  <a:lnTo>
                                    <a:pt x="447" y="1047"/>
                                  </a:lnTo>
                                  <a:lnTo>
                                    <a:pt x="447" y="1042"/>
                                  </a:lnTo>
                                  <a:lnTo>
                                    <a:pt x="456" y="1032"/>
                                  </a:lnTo>
                                  <a:lnTo>
                                    <a:pt x="456" y="1027"/>
                                  </a:lnTo>
                                  <a:lnTo>
                                    <a:pt x="461" y="1023"/>
                                  </a:lnTo>
                                  <a:lnTo>
                                    <a:pt x="461" y="1018"/>
                                  </a:lnTo>
                                  <a:lnTo>
                                    <a:pt x="466" y="1013"/>
                                  </a:lnTo>
                                  <a:lnTo>
                                    <a:pt x="466" y="1008"/>
                                  </a:lnTo>
                                  <a:lnTo>
                                    <a:pt x="476" y="999"/>
                                  </a:lnTo>
                                  <a:lnTo>
                                    <a:pt x="476" y="994"/>
                                  </a:lnTo>
                                  <a:lnTo>
                                    <a:pt x="480" y="989"/>
                                  </a:lnTo>
                                  <a:lnTo>
                                    <a:pt x="480" y="984"/>
                                  </a:lnTo>
                                  <a:lnTo>
                                    <a:pt x="485" y="979"/>
                                  </a:lnTo>
                                  <a:lnTo>
                                    <a:pt x="485" y="975"/>
                                  </a:lnTo>
                                  <a:lnTo>
                                    <a:pt x="495" y="965"/>
                                  </a:lnTo>
                                  <a:lnTo>
                                    <a:pt x="495" y="960"/>
                                  </a:lnTo>
                                  <a:lnTo>
                                    <a:pt x="500" y="955"/>
                                  </a:lnTo>
                                  <a:lnTo>
                                    <a:pt x="500" y="951"/>
                                  </a:lnTo>
                                  <a:lnTo>
                                    <a:pt x="504" y="946"/>
                                  </a:lnTo>
                                  <a:lnTo>
                                    <a:pt x="504" y="941"/>
                                  </a:lnTo>
                                  <a:lnTo>
                                    <a:pt x="514" y="931"/>
                                  </a:lnTo>
                                  <a:lnTo>
                                    <a:pt x="514" y="927"/>
                                  </a:lnTo>
                                  <a:lnTo>
                                    <a:pt x="519" y="922"/>
                                  </a:lnTo>
                                  <a:lnTo>
                                    <a:pt x="519" y="917"/>
                                  </a:lnTo>
                                  <a:lnTo>
                                    <a:pt x="528" y="907"/>
                                  </a:lnTo>
                                  <a:lnTo>
                                    <a:pt x="528" y="903"/>
                                  </a:lnTo>
                                  <a:lnTo>
                                    <a:pt x="533" y="898"/>
                                  </a:lnTo>
                                  <a:lnTo>
                                    <a:pt x="533" y="893"/>
                                  </a:lnTo>
                                  <a:lnTo>
                                    <a:pt x="538" y="888"/>
                                  </a:lnTo>
                                  <a:lnTo>
                                    <a:pt x="538" y="883"/>
                                  </a:lnTo>
                                  <a:lnTo>
                                    <a:pt x="548" y="874"/>
                                  </a:lnTo>
                                  <a:lnTo>
                                    <a:pt x="548" y="869"/>
                                  </a:lnTo>
                                  <a:lnTo>
                                    <a:pt x="552" y="864"/>
                                  </a:lnTo>
                                  <a:lnTo>
                                    <a:pt x="552" y="859"/>
                                  </a:lnTo>
                                  <a:lnTo>
                                    <a:pt x="557" y="855"/>
                                  </a:lnTo>
                                  <a:lnTo>
                                    <a:pt x="557" y="850"/>
                                  </a:lnTo>
                                  <a:lnTo>
                                    <a:pt x="567" y="840"/>
                                  </a:lnTo>
                                  <a:lnTo>
                                    <a:pt x="567" y="835"/>
                                  </a:lnTo>
                                  <a:lnTo>
                                    <a:pt x="572" y="831"/>
                                  </a:lnTo>
                                  <a:lnTo>
                                    <a:pt x="572" y="826"/>
                                  </a:lnTo>
                                  <a:lnTo>
                                    <a:pt x="581" y="816"/>
                                  </a:lnTo>
                                  <a:lnTo>
                                    <a:pt x="581" y="811"/>
                                  </a:lnTo>
                                  <a:lnTo>
                                    <a:pt x="586" y="807"/>
                                  </a:lnTo>
                                  <a:lnTo>
                                    <a:pt x="586" y="802"/>
                                  </a:lnTo>
                                  <a:lnTo>
                                    <a:pt x="591" y="797"/>
                                  </a:lnTo>
                                  <a:lnTo>
                                    <a:pt x="591" y="792"/>
                                  </a:lnTo>
                                  <a:lnTo>
                                    <a:pt x="600" y="783"/>
                                  </a:lnTo>
                                  <a:lnTo>
                                    <a:pt x="600" y="778"/>
                                  </a:lnTo>
                                  <a:lnTo>
                                    <a:pt x="605" y="773"/>
                                  </a:lnTo>
                                  <a:lnTo>
                                    <a:pt x="605" y="768"/>
                                  </a:lnTo>
                                  <a:lnTo>
                                    <a:pt x="610" y="763"/>
                                  </a:lnTo>
                                  <a:lnTo>
                                    <a:pt x="610" y="759"/>
                                  </a:lnTo>
                                  <a:lnTo>
                                    <a:pt x="620" y="749"/>
                                  </a:lnTo>
                                  <a:lnTo>
                                    <a:pt x="620" y="744"/>
                                  </a:lnTo>
                                  <a:lnTo>
                                    <a:pt x="624" y="739"/>
                                  </a:lnTo>
                                  <a:lnTo>
                                    <a:pt x="624" y="735"/>
                                  </a:lnTo>
                                  <a:lnTo>
                                    <a:pt x="629" y="730"/>
                                  </a:lnTo>
                                  <a:lnTo>
                                    <a:pt x="629" y="725"/>
                                  </a:lnTo>
                                  <a:lnTo>
                                    <a:pt x="639" y="715"/>
                                  </a:lnTo>
                                  <a:lnTo>
                                    <a:pt x="639" y="711"/>
                                  </a:lnTo>
                                  <a:lnTo>
                                    <a:pt x="644" y="706"/>
                                  </a:lnTo>
                                  <a:lnTo>
                                    <a:pt x="644" y="701"/>
                                  </a:lnTo>
                                  <a:lnTo>
                                    <a:pt x="653" y="691"/>
                                  </a:lnTo>
                                  <a:lnTo>
                                    <a:pt x="653" y="687"/>
                                  </a:lnTo>
                                  <a:lnTo>
                                    <a:pt x="658" y="682"/>
                                  </a:lnTo>
                                  <a:lnTo>
                                    <a:pt x="658" y="677"/>
                                  </a:lnTo>
                                  <a:lnTo>
                                    <a:pt x="663" y="672"/>
                                  </a:lnTo>
                                  <a:lnTo>
                                    <a:pt x="663" y="667"/>
                                  </a:lnTo>
                                  <a:lnTo>
                                    <a:pt x="672" y="658"/>
                                  </a:lnTo>
                                  <a:lnTo>
                                    <a:pt x="672" y="653"/>
                                  </a:lnTo>
                                  <a:lnTo>
                                    <a:pt x="677" y="648"/>
                                  </a:lnTo>
                                  <a:lnTo>
                                    <a:pt x="677" y="643"/>
                                  </a:lnTo>
                                  <a:lnTo>
                                    <a:pt x="682" y="639"/>
                                  </a:lnTo>
                                  <a:lnTo>
                                    <a:pt x="682" y="634"/>
                                  </a:lnTo>
                                  <a:lnTo>
                                    <a:pt x="692" y="624"/>
                                  </a:lnTo>
                                  <a:lnTo>
                                    <a:pt x="692" y="619"/>
                                  </a:lnTo>
                                  <a:lnTo>
                                    <a:pt x="696" y="615"/>
                                  </a:lnTo>
                                  <a:lnTo>
                                    <a:pt x="696" y="610"/>
                                  </a:lnTo>
                                  <a:lnTo>
                                    <a:pt x="706" y="600"/>
                                  </a:lnTo>
                                  <a:lnTo>
                                    <a:pt x="706" y="595"/>
                                  </a:lnTo>
                                  <a:lnTo>
                                    <a:pt x="711" y="591"/>
                                  </a:lnTo>
                                  <a:lnTo>
                                    <a:pt x="711" y="586"/>
                                  </a:lnTo>
                                  <a:lnTo>
                                    <a:pt x="716" y="581"/>
                                  </a:lnTo>
                                  <a:lnTo>
                                    <a:pt x="716" y="576"/>
                                  </a:lnTo>
                                  <a:lnTo>
                                    <a:pt x="725" y="567"/>
                                  </a:lnTo>
                                  <a:lnTo>
                                    <a:pt x="725" y="562"/>
                                  </a:lnTo>
                                  <a:lnTo>
                                    <a:pt x="730" y="557"/>
                                  </a:lnTo>
                                  <a:lnTo>
                                    <a:pt x="730" y="552"/>
                                  </a:lnTo>
                                  <a:lnTo>
                                    <a:pt x="735" y="547"/>
                                  </a:lnTo>
                                  <a:lnTo>
                                    <a:pt x="735" y="543"/>
                                  </a:lnTo>
                                  <a:lnTo>
                                    <a:pt x="744" y="533"/>
                                  </a:lnTo>
                                  <a:lnTo>
                                    <a:pt x="744" y="528"/>
                                  </a:lnTo>
                                  <a:lnTo>
                                    <a:pt x="749" y="523"/>
                                  </a:lnTo>
                                  <a:lnTo>
                                    <a:pt x="749" y="519"/>
                                  </a:lnTo>
                                  <a:lnTo>
                                    <a:pt x="759" y="509"/>
                                  </a:lnTo>
                                  <a:lnTo>
                                    <a:pt x="759" y="504"/>
                                  </a:lnTo>
                                  <a:lnTo>
                                    <a:pt x="764" y="499"/>
                                  </a:lnTo>
                                  <a:lnTo>
                                    <a:pt x="764" y="495"/>
                                  </a:lnTo>
                                  <a:lnTo>
                                    <a:pt x="768" y="490"/>
                                  </a:lnTo>
                                  <a:lnTo>
                                    <a:pt x="768" y="485"/>
                                  </a:lnTo>
                                  <a:lnTo>
                                    <a:pt x="778" y="475"/>
                                  </a:lnTo>
                                  <a:lnTo>
                                    <a:pt x="778" y="471"/>
                                  </a:lnTo>
                                  <a:lnTo>
                                    <a:pt x="783" y="466"/>
                                  </a:lnTo>
                                  <a:lnTo>
                                    <a:pt x="783" y="461"/>
                                  </a:lnTo>
                                  <a:lnTo>
                                    <a:pt x="788" y="456"/>
                                  </a:lnTo>
                                  <a:lnTo>
                                    <a:pt x="788" y="451"/>
                                  </a:lnTo>
                                  <a:lnTo>
                                    <a:pt x="797" y="442"/>
                                  </a:lnTo>
                                  <a:lnTo>
                                    <a:pt x="797" y="437"/>
                                  </a:lnTo>
                                  <a:lnTo>
                                    <a:pt x="802" y="432"/>
                                  </a:lnTo>
                                  <a:lnTo>
                                    <a:pt x="802" y="427"/>
                                  </a:lnTo>
                                  <a:lnTo>
                                    <a:pt x="807" y="422"/>
                                  </a:lnTo>
                                  <a:lnTo>
                                    <a:pt x="807" y="418"/>
                                  </a:lnTo>
                                  <a:lnTo>
                                    <a:pt x="816" y="408"/>
                                  </a:lnTo>
                                  <a:lnTo>
                                    <a:pt x="816" y="403"/>
                                  </a:lnTo>
                                  <a:lnTo>
                                    <a:pt x="821" y="398"/>
                                  </a:lnTo>
                                  <a:lnTo>
                                    <a:pt x="821" y="394"/>
                                  </a:lnTo>
                                  <a:lnTo>
                                    <a:pt x="831" y="384"/>
                                  </a:lnTo>
                                  <a:lnTo>
                                    <a:pt x="831" y="379"/>
                                  </a:lnTo>
                                  <a:lnTo>
                                    <a:pt x="836" y="374"/>
                                  </a:lnTo>
                                  <a:lnTo>
                                    <a:pt x="836" y="370"/>
                                  </a:lnTo>
                                  <a:lnTo>
                                    <a:pt x="840" y="365"/>
                                  </a:lnTo>
                                  <a:lnTo>
                                    <a:pt x="840" y="360"/>
                                  </a:lnTo>
                                  <a:lnTo>
                                    <a:pt x="850" y="350"/>
                                  </a:lnTo>
                                  <a:lnTo>
                                    <a:pt x="850" y="346"/>
                                  </a:lnTo>
                                  <a:lnTo>
                                    <a:pt x="855" y="341"/>
                                  </a:lnTo>
                                  <a:lnTo>
                                    <a:pt x="855" y="336"/>
                                  </a:lnTo>
                                  <a:lnTo>
                                    <a:pt x="860" y="331"/>
                                  </a:lnTo>
                                  <a:lnTo>
                                    <a:pt x="860" y="326"/>
                                  </a:lnTo>
                                  <a:lnTo>
                                    <a:pt x="869" y="317"/>
                                  </a:lnTo>
                                  <a:lnTo>
                                    <a:pt x="869" y="312"/>
                                  </a:lnTo>
                                  <a:lnTo>
                                    <a:pt x="874" y="307"/>
                                  </a:lnTo>
                                  <a:lnTo>
                                    <a:pt x="874" y="302"/>
                                  </a:lnTo>
                                  <a:lnTo>
                                    <a:pt x="884" y="293"/>
                                  </a:lnTo>
                                  <a:lnTo>
                                    <a:pt x="884" y="288"/>
                                  </a:lnTo>
                                  <a:lnTo>
                                    <a:pt x="888" y="283"/>
                                  </a:lnTo>
                                  <a:lnTo>
                                    <a:pt x="888" y="278"/>
                                  </a:lnTo>
                                  <a:lnTo>
                                    <a:pt x="893" y="274"/>
                                  </a:lnTo>
                                  <a:lnTo>
                                    <a:pt x="893" y="269"/>
                                  </a:lnTo>
                                  <a:lnTo>
                                    <a:pt x="903" y="259"/>
                                  </a:lnTo>
                                  <a:lnTo>
                                    <a:pt x="903" y="254"/>
                                  </a:lnTo>
                                  <a:lnTo>
                                    <a:pt x="908" y="250"/>
                                  </a:lnTo>
                                  <a:lnTo>
                                    <a:pt x="908" y="245"/>
                                  </a:lnTo>
                                  <a:lnTo>
                                    <a:pt x="912" y="240"/>
                                  </a:lnTo>
                                  <a:lnTo>
                                    <a:pt x="912" y="235"/>
                                  </a:lnTo>
                                  <a:lnTo>
                                    <a:pt x="922" y="226"/>
                                  </a:lnTo>
                                  <a:lnTo>
                                    <a:pt x="922" y="221"/>
                                  </a:lnTo>
                                  <a:lnTo>
                                    <a:pt x="927" y="216"/>
                                  </a:lnTo>
                                  <a:lnTo>
                                    <a:pt x="927" y="211"/>
                                  </a:lnTo>
                                  <a:lnTo>
                                    <a:pt x="932" y="206"/>
                                  </a:lnTo>
                                  <a:lnTo>
                                    <a:pt x="932" y="202"/>
                                  </a:lnTo>
                                  <a:lnTo>
                                    <a:pt x="941" y="192"/>
                                  </a:lnTo>
                                  <a:lnTo>
                                    <a:pt x="941" y="187"/>
                                  </a:lnTo>
                                  <a:lnTo>
                                    <a:pt x="946" y="182"/>
                                  </a:lnTo>
                                  <a:lnTo>
                                    <a:pt x="946" y="178"/>
                                  </a:lnTo>
                                  <a:lnTo>
                                    <a:pt x="956" y="168"/>
                                  </a:lnTo>
                                  <a:lnTo>
                                    <a:pt x="956" y="163"/>
                                  </a:lnTo>
                                  <a:lnTo>
                                    <a:pt x="960" y="158"/>
                                  </a:lnTo>
                                  <a:lnTo>
                                    <a:pt x="960" y="154"/>
                                  </a:lnTo>
                                  <a:lnTo>
                                    <a:pt x="965" y="149"/>
                                  </a:lnTo>
                                  <a:lnTo>
                                    <a:pt x="965" y="144"/>
                                  </a:lnTo>
                                  <a:lnTo>
                                    <a:pt x="975" y="134"/>
                                  </a:lnTo>
                                  <a:lnTo>
                                    <a:pt x="975" y="130"/>
                                  </a:lnTo>
                                  <a:lnTo>
                                    <a:pt x="980" y="125"/>
                                  </a:lnTo>
                                  <a:lnTo>
                                    <a:pt x="980" y="120"/>
                                  </a:lnTo>
                                  <a:lnTo>
                                    <a:pt x="984" y="115"/>
                                  </a:lnTo>
                                  <a:lnTo>
                                    <a:pt x="984" y="110"/>
                                  </a:lnTo>
                                  <a:lnTo>
                                    <a:pt x="994" y="101"/>
                                  </a:lnTo>
                                  <a:lnTo>
                                    <a:pt x="994" y="96"/>
                                  </a:lnTo>
                                  <a:lnTo>
                                    <a:pt x="999" y="91"/>
                                  </a:lnTo>
                                  <a:lnTo>
                                    <a:pt x="999" y="86"/>
                                  </a:lnTo>
                                  <a:lnTo>
                                    <a:pt x="1008" y="77"/>
                                  </a:lnTo>
                                  <a:lnTo>
                                    <a:pt x="1008" y="72"/>
                                  </a:lnTo>
                                  <a:lnTo>
                                    <a:pt x="1013" y="67"/>
                                  </a:lnTo>
                                  <a:lnTo>
                                    <a:pt x="1013" y="62"/>
                                  </a:lnTo>
                                  <a:lnTo>
                                    <a:pt x="1018" y="58"/>
                                  </a:lnTo>
                                  <a:lnTo>
                                    <a:pt x="1018" y="53"/>
                                  </a:lnTo>
                                  <a:lnTo>
                                    <a:pt x="1028" y="43"/>
                                  </a:lnTo>
                                  <a:lnTo>
                                    <a:pt x="1028" y="38"/>
                                  </a:lnTo>
                                  <a:lnTo>
                                    <a:pt x="1032" y="34"/>
                                  </a:lnTo>
                                  <a:lnTo>
                                    <a:pt x="1032" y="29"/>
                                  </a:lnTo>
                                  <a:lnTo>
                                    <a:pt x="1037" y="24"/>
                                  </a:lnTo>
                                  <a:lnTo>
                                    <a:pt x="1037" y="19"/>
                                  </a:lnTo>
                                  <a:lnTo>
                                    <a:pt x="1047" y="10"/>
                                  </a:lnTo>
                                  <a:lnTo>
                                    <a:pt x="1047" y="5"/>
                                  </a:lnTo>
                                  <a:lnTo>
                                    <a:pt x="10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0"/>
                          <wps:cNvSpPr>
                            <a:spLocks/>
                          </wps:cNvSpPr>
                          <wps:spPr bwMode="auto">
                            <a:xfrm>
                              <a:off x="4493" y="1412"/>
                              <a:ext cx="1037" cy="1790"/>
                            </a:xfrm>
                            <a:custGeom>
                              <a:avLst/>
                              <a:gdLst>
                                <a:gd name="T0" fmla="*/ 14 w 1037"/>
                                <a:gd name="T1" fmla="*/ 1766 h 1790"/>
                                <a:gd name="T2" fmla="*/ 34 w 1037"/>
                                <a:gd name="T3" fmla="*/ 1738 h 1790"/>
                                <a:gd name="T4" fmla="*/ 48 w 1037"/>
                                <a:gd name="T5" fmla="*/ 1709 h 1790"/>
                                <a:gd name="T6" fmla="*/ 67 w 1037"/>
                                <a:gd name="T7" fmla="*/ 1680 h 1790"/>
                                <a:gd name="T8" fmla="*/ 82 w 1037"/>
                                <a:gd name="T9" fmla="*/ 1651 h 1790"/>
                                <a:gd name="T10" fmla="*/ 101 w 1037"/>
                                <a:gd name="T11" fmla="*/ 1622 h 1790"/>
                                <a:gd name="T12" fmla="*/ 110 w 1037"/>
                                <a:gd name="T13" fmla="*/ 1598 h 1790"/>
                                <a:gd name="T14" fmla="*/ 130 w 1037"/>
                                <a:gd name="T15" fmla="*/ 1570 h 1790"/>
                                <a:gd name="T16" fmla="*/ 144 w 1037"/>
                                <a:gd name="T17" fmla="*/ 1541 h 1790"/>
                                <a:gd name="T18" fmla="*/ 163 w 1037"/>
                                <a:gd name="T19" fmla="*/ 1512 h 1790"/>
                                <a:gd name="T20" fmla="*/ 178 w 1037"/>
                                <a:gd name="T21" fmla="*/ 1483 h 1790"/>
                                <a:gd name="T22" fmla="*/ 197 w 1037"/>
                                <a:gd name="T23" fmla="*/ 1454 h 1790"/>
                                <a:gd name="T24" fmla="*/ 211 w 1037"/>
                                <a:gd name="T25" fmla="*/ 1426 h 1790"/>
                                <a:gd name="T26" fmla="*/ 230 w 1037"/>
                                <a:gd name="T27" fmla="*/ 1397 h 1790"/>
                                <a:gd name="T28" fmla="*/ 245 w 1037"/>
                                <a:gd name="T29" fmla="*/ 1368 h 1790"/>
                                <a:gd name="T30" fmla="*/ 264 w 1037"/>
                                <a:gd name="T31" fmla="*/ 1339 h 1790"/>
                                <a:gd name="T32" fmla="*/ 274 w 1037"/>
                                <a:gd name="T33" fmla="*/ 1315 h 1790"/>
                                <a:gd name="T34" fmla="*/ 298 w 1037"/>
                                <a:gd name="T35" fmla="*/ 1282 h 1790"/>
                                <a:gd name="T36" fmla="*/ 307 w 1037"/>
                                <a:gd name="T37" fmla="*/ 1258 h 1790"/>
                                <a:gd name="T38" fmla="*/ 326 w 1037"/>
                                <a:gd name="T39" fmla="*/ 1229 h 1790"/>
                                <a:gd name="T40" fmla="*/ 341 w 1037"/>
                                <a:gd name="T41" fmla="*/ 1200 h 1790"/>
                                <a:gd name="T42" fmla="*/ 360 w 1037"/>
                                <a:gd name="T43" fmla="*/ 1171 h 1790"/>
                                <a:gd name="T44" fmla="*/ 374 w 1037"/>
                                <a:gd name="T45" fmla="*/ 1142 h 1790"/>
                                <a:gd name="T46" fmla="*/ 394 w 1037"/>
                                <a:gd name="T47" fmla="*/ 1113 h 1790"/>
                                <a:gd name="T48" fmla="*/ 408 w 1037"/>
                                <a:gd name="T49" fmla="*/ 1085 h 1790"/>
                                <a:gd name="T50" fmla="*/ 427 w 1037"/>
                                <a:gd name="T51" fmla="*/ 1056 h 1790"/>
                                <a:gd name="T52" fmla="*/ 442 w 1037"/>
                                <a:gd name="T53" fmla="*/ 1027 h 1790"/>
                                <a:gd name="T54" fmla="*/ 461 w 1037"/>
                                <a:gd name="T55" fmla="*/ 998 h 1790"/>
                                <a:gd name="T56" fmla="*/ 470 w 1037"/>
                                <a:gd name="T57" fmla="*/ 974 h 1790"/>
                                <a:gd name="T58" fmla="*/ 490 w 1037"/>
                                <a:gd name="T59" fmla="*/ 945 h 1790"/>
                                <a:gd name="T60" fmla="*/ 504 w 1037"/>
                                <a:gd name="T61" fmla="*/ 917 h 1790"/>
                                <a:gd name="T62" fmla="*/ 523 w 1037"/>
                                <a:gd name="T63" fmla="*/ 888 h 1790"/>
                                <a:gd name="T64" fmla="*/ 538 w 1037"/>
                                <a:gd name="T65" fmla="*/ 859 h 1790"/>
                                <a:gd name="T66" fmla="*/ 557 w 1037"/>
                                <a:gd name="T67" fmla="*/ 830 h 1790"/>
                                <a:gd name="T68" fmla="*/ 571 w 1037"/>
                                <a:gd name="T69" fmla="*/ 801 h 1790"/>
                                <a:gd name="T70" fmla="*/ 590 w 1037"/>
                                <a:gd name="T71" fmla="*/ 773 h 1790"/>
                                <a:gd name="T72" fmla="*/ 605 w 1037"/>
                                <a:gd name="T73" fmla="*/ 744 h 1790"/>
                                <a:gd name="T74" fmla="*/ 624 w 1037"/>
                                <a:gd name="T75" fmla="*/ 715 h 1790"/>
                                <a:gd name="T76" fmla="*/ 634 w 1037"/>
                                <a:gd name="T77" fmla="*/ 691 h 1790"/>
                                <a:gd name="T78" fmla="*/ 653 w 1037"/>
                                <a:gd name="T79" fmla="*/ 662 h 1790"/>
                                <a:gd name="T80" fmla="*/ 667 w 1037"/>
                                <a:gd name="T81" fmla="*/ 633 h 1790"/>
                                <a:gd name="T82" fmla="*/ 686 w 1037"/>
                                <a:gd name="T83" fmla="*/ 605 h 1790"/>
                                <a:gd name="T84" fmla="*/ 701 w 1037"/>
                                <a:gd name="T85" fmla="*/ 576 h 1790"/>
                                <a:gd name="T86" fmla="*/ 720 w 1037"/>
                                <a:gd name="T87" fmla="*/ 547 h 1790"/>
                                <a:gd name="T88" fmla="*/ 734 w 1037"/>
                                <a:gd name="T89" fmla="*/ 518 h 1790"/>
                                <a:gd name="T90" fmla="*/ 754 w 1037"/>
                                <a:gd name="T91" fmla="*/ 489 h 1790"/>
                                <a:gd name="T92" fmla="*/ 768 w 1037"/>
                                <a:gd name="T93" fmla="*/ 461 h 1790"/>
                                <a:gd name="T94" fmla="*/ 787 w 1037"/>
                                <a:gd name="T95" fmla="*/ 432 h 1790"/>
                                <a:gd name="T96" fmla="*/ 797 w 1037"/>
                                <a:gd name="T97" fmla="*/ 408 h 1790"/>
                                <a:gd name="T98" fmla="*/ 821 w 1037"/>
                                <a:gd name="T99" fmla="*/ 374 h 1790"/>
                                <a:gd name="T100" fmla="*/ 830 w 1037"/>
                                <a:gd name="T101" fmla="*/ 350 h 1790"/>
                                <a:gd name="T102" fmla="*/ 850 w 1037"/>
                                <a:gd name="T103" fmla="*/ 321 h 1790"/>
                                <a:gd name="T104" fmla="*/ 864 w 1037"/>
                                <a:gd name="T105" fmla="*/ 292 h 1790"/>
                                <a:gd name="T106" fmla="*/ 883 w 1037"/>
                                <a:gd name="T107" fmla="*/ 264 h 1790"/>
                                <a:gd name="T108" fmla="*/ 898 w 1037"/>
                                <a:gd name="T109" fmla="*/ 235 h 1790"/>
                                <a:gd name="T110" fmla="*/ 917 w 1037"/>
                                <a:gd name="T111" fmla="*/ 206 h 1790"/>
                                <a:gd name="T112" fmla="*/ 931 w 1037"/>
                                <a:gd name="T113" fmla="*/ 177 h 1790"/>
                                <a:gd name="T114" fmla="*/ 950 w 1037"/>
                                <a:gd name="T115" fmla="*/ 148 h 1790"/>
                                <a:gd name="T116" fmla="*/ 965 w 1037"/>
                                <a:gd name="T117" fmla="*/ 120 h 1790"/>
                                <a:gd name="T118" fmla="*/ 984 w 1037"/>
                                <a:gd name="T119" fmla="*/ 91 h 1790"/>
                                <a:gd name="T120" fmla="*/ 994 w 1037"/>
                                <a:gd name="T121" fmla="*/ 67 h 1790"/>
                                <a:gd name="T122" fmla="*/ 1013 w 1037"/>
                                <a:gd name="T123" fmla="*/ 38 h 1790"/>
                                <a:gd name="T124" fmla="*/ 1027 w 1037"/>
                                <a:gd name="T125" fmla="*/ 9 h 1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7" h="1790">
                                  <a:moveTo>
                                    <a:pt x="0" y="1790"/>
                                  </a:moveTo>
                                  <a:lnTo>
                                    <a:pt x="10" y="1781"/>
                                  </a:lnTo>
                                  <a:lnTo>
                                    <a:pt x="10" y="1776"/>
                                  </a:lnTo>
                                  <a:lnTo>
                                    <a:pt x="14" y="1771"/>
                                  </a:lnTo>
                                  <a:lnTo>
                                    <a:pt x="14" y="1766"/>
                                  </a:lnTo>
                                  <a:lnTo>
                                    <a:pt x="19" y="1762"/>
                                  </a:lnTo>
                                  <a:lnTo>
                                    <a:pt x="19" y="1757"/>
                                  </a:lnTo>
                                  <a:lnTo>
                                    <a:pt x="29" y="1747"/>
                                  </a:lnTo>
                                  <a:lnTo>
                                    <a:pt x="29" y="1742"/>
                                  </a:lnTo>
                                  <a:lnTo>
                                    <a:pt x="34" y="1738"/>
                                  </a:lnTo>
                                  <a:lnTo>
                                    <a:pt x="34" y="1733"/>
                                  </a:lnTo>
                                  <a:lnTo>
                                    <a:pt x="38" y="1728"/>
                                  </a:lnTo>
                                  <a:lnTo>
                                    <a:pt x="38" y="1723"/>
                                  </a:lnTo>
                                  <a:lnTo>
                                    <a:pt x="48" y="1714"/>
                                  </a:lnTo>
                                  <a:lnTo>
                                    <a:pt x="48" y="1709"/>
                                  </a:lnTo>
                                  <a:lnTo>
                                    <a:pt x="53" y="1704"/>
                                  </a:lnTo>
                                  <a:lnTo>
                                    <a:pt x="53" y="1699"/>
                                  </a:lnTo>
                                  <a:lnTo>
                                    <a:pt x="58" y="1694"/>
                                  </a:lnTo>
                                  <a:lnTo>
                                    <a:pt x="58" y="1690"/>
                                  </a:lnTo>
                                  <a:lnTo>
                                    <a:pt x="67" y="1680"/>
                                  </a:lnTo>
                                  <a:lnTo>
                                    <a:pt x="67" y="1675"/>
                                  </a:lnTo>
                                  <a:lnTo>
                                    <a:pt x="72" y="1670"/>
                                  </a:lnTo>
                                  <a:lnTo>
                                    <a:pt x="72" y="1666"/>
                                  </a:lnTo>
                                  <a:lnTo>
                                    <a:pt x="82" y="1656"/>
                                  </a:lnTo>
                                  <a:lnTo>
                                    <a:pt x="82" y="1651"/>
                                  </a:lnTo>
                                  <a:lnTo>
                                    <a:pt x="86" y="1646"/>
                                  </a:lnTo>
                                  <a:lnTo>
                                    <a:pt x="86" y="1642"/>
                                  </a:lnTo>
                                  <a:lnTo>
                                    <a:pt x="91" y="1637"/>
                                  </a:lnTo>
                                  <a:lnTo>
                                    <a:pt x="91" y="1632"/>
                                  </a:lnTo>
                                  <a:lnTo>
                                    <a:pt x="101" y="1622"/>
                                  </a:lnTo>
                                  <a:lnTo>
                                    <a:pt x="101" y="1618"/>
                                  </a:lnTo>
                                  <a:lnTo>
                                    <a:pt x="106" y="1613"/>
                                  </a:lnTo>
                                  <a:lnTo>
                                    <a:pt x="106" y="1608"/>
                                  </a:lnTo>
                                  <a:lnTo>
                                    <a:pt x="110" y="1603"/>
                                  </a:lnTo>
                                  <a:lnTo>
                                    <a:pt x="110" y="1598"/>
                                  </a:lnTo>
                                  <a:lnTo>
                                    <a:pt x="120" y="1589"/>
                                  </a:lnTo>
                                  <a:lnTo>
                                    <a:pt x="120" y="1584"/>
                                  </a:lnTo>
                                  <a:lnTo>
                                    <a:pt x="125" y="1579"/>
                                  </a:lnTo>
                                  <a:lnTo>
                                    <a:pt x="125" y="1574"/>
                                  </a:lnTo>
                                  <a:lnTo>
                                    <a:pt x="130" y="1570"/>
                                  </a:lnTo>
                                  <a:lnTo>
                                    <a:pt x="130" y="1565"/>
                                  </a:lnTo>
                                  <a:lnTo>
                                    <a:pt x="139" y="1555"/>
                                  </a:lnTo>
                                  <a:lnTo>
                                    <a:pt x="139" y="1550"/>
                                  </a:lnTo>
                                  <a:lnTo>
                                    <a:pt x="144" y="1546"/>
                                  </a:lnTo>
                                  <a:lnTo>
                                    <a:pt x="144" y="1541"/>
                                  </a:lnTo>
                                  <a:lnTo>
                                    <a:pt x="154" y="1531"/>
                                  </a:lnTo>
                                  <a:lnTo>
                                    <a:pt x="154" y="1526"/>
                                  </a:lnTo>
                                  <a:lnTo>
                                    <a:pt x="158" y="1522"/>
                                  </a:lnTo>
                                  <a:lnTo>
                                    <a:pt x="158" y="1517"/>
                                  </a:lnTo>
                                  <a:lnTo>
                                    <a:pt x="163" y="1512"/>
                                  </a:lnTo>
                                  <a:lnTo>
                                    <a:pt x="163" y="1507"/>
                                  </a:lnTo>
                                  <a:lnTo>
                                    <a:pt x="173" y="1498"/>
                                  </a:lnTo>
                                  <a:lnTo>
                                    <a:pt x="173" y="1493"/>
                                  </a:lnTo>
                                  <a:lnTo>
                                    <a:pt x="178" y="1488"/>
                                  </a:lnTo>
                                  <a:lnTo>
                                    <a:pt x="178" y="1483"/>
                                  </a:lnTo>
                                  <a:lnTo>
                                    <a:pt x="182" y="1478"/>
                                  </a:lnTo>
                                  <a:lnTo>
                                    <a:pt x="182" y="1474"/>
                                  </a:lnTo>
                                  <a:lnTo>
                                    <a:pt x="192" y="1464"/>
                                  </a:lnTo>
                                  <a:lnTo>
                                    <a:pt x="192" y="1459"/>
                                  </a:lnTo>
                                  <a:lnTo>
                                    <a:pt x="197" y="1454"/>
                                  </a:lnTo>
                                  <a:lnTo>
                                    <a:pt x="197" y="1450"/>
                                  </a:lnTo>
                                  <a:lnTo>
                                    <a:pt x="202" y="1445"/>
                                  </a:lnTo>
                                  <a:lnTo>
                                    <a:pt x="202" y="1440"/>
                                  </a:lnTo>
                                  <a:lnTo>
                                    <a:pt x="211" y="1430"/>
                                  </a:lnTo>
                                  <a:lnTo>
                                    <a:pt x="211" y="1426"/>
                                  </a:lnTo>
                                  <a:lnTo>
                                    <a:pt x="216" y="1421"/>
                                  </a:lnTo>
                                  <a:lnTo>
                                    <a:pt x="216" y="1416"/>
                                  </a:lnTo>
                                  <a:lnTo>
                                    <a:pt x="226" y="1406"/>
                                  </a:lnTo>
                                  <a:lnTo>
                                    <a:pt x="226" y="1402"/>
                                  </a:lnTo>
                                  <a:lnTo>
                                    <a:pt x="230" y="1397"/>
                                  </a:lnTo>
                                  <a:lnTo>
                                    <a:pt x="230" y="1392"/>
                                  </a:lnTo>
                                  <a:lnTo>
                                    <a:pt x="235" y="1387"/>
                                  </a:lnTo>
                                  <a:lnTo>
                                    <a:pt x="235" y="1382"/>
                                  </a:lnTo>
                                  <a:lnTo>
                                    <a:pt x="245" y="1373"/>
                                  </a:lnTo>
                                  <a:lnTo>
                                    <a:pt x="245" y="1368"/>
                                  </a:lnTo>
                                  <a:lnTo>
                                    <a:pt x="250" y="1363"/>
                                  </a:lnTo>
                                  <a:lnTo>
                                    <a:pt x="250" y="1358"/>
                                  </a:lnTo>
                                  <a:lnTo>
                                    <a:pt x="254" y="1354"/>
                                  </a:lnTo>
                                  <a:lnTo>
                                    <a:pt x="254" y="1349"/>
                                  </a:lnTo>
                                  <a:lnTo>
                                    <a:pt x="264" y="1339"/>
                                  </a:lnTo>
                                  <a:lnTo>
                                    <a:pt x="264" y="1334"/>
                                  </a:lnTo>
                                  <a:lnTo>
                                    <a:pt x="269" y="1330"/>
                                  </a:lnTo>
                                  <a:lnTo>
                                    <a:pt x="269" y="1325"/>
                                  </a:lnTo>
                                  <a:lnTo>
                                    <a:pt x="274" y="1320"/>
                                  </a:lnTo>
                                  <a:lnTo>
                                    <a:pt x="274" y="1315"/>
                                  </a:lnTo>
                                  <a:lnTo>
                                    <a:pt x="283" y="1306"/>
                                  </a:lnTo>
                                  <a:lnTo>
                                    <a:pt x="283" y="1301"/>
                                  </a:lnTo>
                                  <a:lnTo>
                                    <a:pt x="288" y="1296"/>
                                  </a:lnTo>
                                  <a:lnTo>
                                    <a:pt x="288" y="1291"/>
                                  </a:lnTo>
                                  <a:lnTo>
                                    <a:pt x="298" y="1282"/>
                                  </a:lnTo>
                                  <a:lnTo>
                                    <a:pt x="298" y="1277"/>
                                  </a:lnTo>
                                  <a:lnTo>
                                    <a:pt x="302" y="1272"/>
                                  </a:lnTo>
                                  <a:lnTo>
                                    <a:pt x="302" y="1267"/>
                                  </a:lnTo>
                                  <a:lnTo>
                                    <a:pt x="307" y="1262"/>
                                  </a:lnTo>
                                  <a:lnTo>
                                    <a:pt x="307" y="1258"/>
                                  </a:lnTo>
                                  <a:lnTo>
                                    <a:pt x="317" y="1248"/>
                                  </a:lnTo>
                                  <a:lnTo>
                                    <a:pt x="317" y="1243"/>
                                  </a:lnTo>
                                  <a:lnTo>
                                    <a:pt x="322" y="1238"/>
                                  </a:lnTo>
                                  <a:lnTo>
                                    <a:pt x="322" y="1234"/>
                                  </a:lnTo>
                                  <a:lnTo>
                                    <a:pt x="326" y="1229"/>
                                  </a:lnTo>
                                  <a:lnTo>
                                    <a:pt x="326" y="1224"/>
                                  </a:lnTo>
                                  <a:lnTo>
                                    <a:pt x="336" y="1214"/>
                                  </a:lnTo>
                                  <a:lnTo>
                                    <a:pt x="336" y="1210"/>
                                  </a:lnTo>
                                  <a:lnTo>
                                    <a:pt x="341" y="1205"/>
                                  </a:lnTo>
                                  <a:lnTo>
                                    <a:pt x="341" y="1200"/>
                                  </a:lnTo>
                                  <a:lnTo>
                                    <a:pt x="346" y="1195"/>
                                  </a:lnTo>
                                  <a:lnTo>
                                    <a:pt x="346" y="1190"/>
                                  </a:lnTo>
                                  <a:lnTo>
                                    <a:pt x="355" y="1181"/>
                                  </a:lnTo>
                                  <a:lnTo>
                                    <a:pt x="355" y="1176"/>
                                  </a:lnTo>
                                  <a:lnTo>
                                    <a:pt x="360" y="1171"/>
                                  </a:lnTo>
                                  <a:lnTo>
                                    <a:pt x="360" y="1166"/>
                                  </a:lnTo>
                                  <a:lnTo>
                                    <a:pt x="370" y="1157"/>
                                  </a:lnTo>
                                  <a:lnTo>
                                    <a:pt x="370" y="1152"/>
                                  </a:lnTo>
                                  <a:lnTo>
                                    <a:pt x="374" y="1147"/>
                                  </a:lnTo>
                                  <a:lnTo>
                                    <a:pt x="374" y="1142"/>
                                  </a:lnTo>
                                  <a:lnTo>
                                    <a:pt x="379" y="1137"/>
                                  </a:lnTo>
                                  <a:lnTo>
                                    <a:pt x="379" y="1133"/>
                                  </a:lnTo>
                                  <a:lnTo>
                                    <a:pt x="389" y="1123"/>
                                  </a:lnTo>
                                  <a:lnTo>
                                    <a:pt x="389" y="1118"/>
                                  </a:lnTo>
                                  <a:lnTo>
                                    <a:pt x="394" y="1113"/>
                                  </a:lnTo>
                                  <a:lnTo>
                                    <a:pt x="394" y="1109"/>
                                  </a:lnTo>
                                  <a:lnTo>
                                    <a:pt x="398" y="1104"/>
                                  </a:lnTo>
                                  <a:lnTo>
                                    <a:pt x="398" y="1099"/>
                                  </a:lnTo>
                                  <a:lnTo>
                                    <a:pt x="408" y="1089"/>
                                  </a:lnTo>
                                  <a:lnTo>
                                    <a:pt x="408" y="1085"/>
                                  </a:lnTo>
                                  <a:lnTo>
                                    <a:pt x="413" y="1080"/>
                                  </a:lnTo>
                                  <a:lnTo>
                                    <a:pt x="413" y="1075"/>
                                  </a:lnTo>
                                  <a:lnTo>
                                    <a:pt x="418" y="1070"/>
                                  </a:lnTo>
                                  <a:lnTo>
                                    <a:pt x="418" y="1065"/>
                                  </a:lnTo>
                                  <a:lnTo>
                                    <a:pt x="427" y="1056"/>
                                  </a:lnTo>
                                  <a:lnTo>
                                    <a:pt x="427" y="1051"/>
                                  </a:lnTo>
                                  <a:lnTo>
                                    <a:pt x="432" y="1046"/>
                                  </a:lnTo>
                                  <a:lnTo>
                                    <a:pt x="432" y="1041"/>
                                  </a:lnTo>
                                  <a:lnTo>
                                    <a:pt x="442" y="1032"/>
                                  </a:lnTo>
                                  <a:lnTo>
                                    <a:pt x="442" y="1027"/>
                                  </a:lnTo>
                                  <a:lnTo>
                                    <a:pt x="446" y="1022"/>
                                  </a:lnTo>
                                  <a:lnTo>
                                    <a:pt x="446" y="1017"/>
                                  </a:lnTo>
                                  <a:lnTo>
                                    <a:pt x="451" y="1013"/>
                                  </a:lnTo>
                                  <a:lnTo>
                                    <a:pt x="451" y="1008"/>
                                  </a:lnTo>
                                  <a:lnTo>
                                    <a:pt x="461" y="998"/>
                                  </a:lnTo>
                                  <a:lnTo>
                                    <a:pt x="461" y="993"/>
                                  </a:lnTo>
                                  <a:lnTo>
                                    <a:pt x="466" y="989"/>
                                  </a:lnTo>
                                  <a:lnTo>
                                    <a:pt x="466" y="984"/>
                                  </a:lnTo>
                                  <a:lnTo>
                                    <a:pt x="470" y="979"/>
                                  </a:lnTo>
                                  <a:lnTo>
                                    <a:pt x="470" y="974"/>
                                  </a:lnTo>
                                  <a:lnTo>
                                    <a:pt x="480" y="965"/>
                                  </a:lnTo>
                                  <a:lnTo>
                                    <a:pt x="480" y="960"/>
                                  </a:lnTo>
                                  <a:lnTo>
                                    <a:pt x="485" y="955"/>
                                  </a:lnTo>
                                  <a:lnTo>
                                    <a:pt x="485" y="950"/>
                                  </a:lnTo>
                                  <a:lnTo>
                                    <a:pt x="490" y="945"/>
                                  </a:lnTo>
                                  <a:lnTo>
                                    <a:pt x="490" y="941"/>
                                  </a:lnTo>
                                  <a:lnTo>
                                    <a:pt x="499" y="931"/>
                                  </a:lnTo>
                                  <a:lnTo>
                                    <a:pt x="499" y="926"/>
                                  </a:lnTo>
                                  <a:lnTo>
                                    <a:pt x="504" y="921"/>
                                  </a:lnTo>
                                  <a:lnTo>
                                    <a:pt x="504" y="917"/>
                                  </a:lnTo>
                                  <a:lnTo>
                                    <a:pt x="514" y="907"/>
                                  </a:lnTo>
                                  <a:lnTo>
                                    <a:pt x="514" y="902"/>
                                  </a:lnTo>
                                  <a:lnTo>
                                    <a:pt x="518" y="897"/>
                                  </a:lnTo>
                                  <a:lnTo>
                                    <a:pt x="518" y="893"/>
                                  </a:lnTo>
                                  <a:lnTo>
                                    <a:pt x="523" y="888"/>
                                  </a:lnTo>
                                  <a:lnTo>
                                    <a:pt x="523" y="883"/>
                                  </a:lnTo>
                                  <a:lnTo>
                                    <a:pt x="533" y="873"/>
                                  </a:lnTo>
                                  <a:lnTo>
                                    <a:pt x="533" y="869"/>
                                  </a:lnTo>
                                  <a:lnTo>
                                    <a:pt x="538" y="864"/>
                                  </a:lnTo>
                                  <a:lnTo>
                                    <a:pt x="538" y="859"/>
                                  </a:lnTo>
                                  <a:lnTo>
                                    <a:pt x="542" y="854"/>
                                  </a:lnTo>
                                  <a:lnTo>
                                    <a:pt x="542" y="849"/>
                                  </a:lnTo>
                                  <a:lnTo>
                                    <a:pt x="552" y="840"/>
                                  </a:lnTo>
                                  <a:lnTo>
                                    <a:pt x="552" y="835"/>
                                  </a:lnTo>
                                  <a:lnTo>
                                    <a:pt x="557" y="830"/>
                                  </a:lnTo>
                                  <a:lnTo>
                                    <a:pt x="557" y="825"/>
                                  </a:lnTo>
                                  <a:lnTo>
                                    <a:pt x="562" y="821"/>
                                  </a:lnTo>
                                  <a:lnTo>
                                    <a:pt x="562" y="816"/>
                                  </a:lnTo>
                                  <a:lnTo>
                                    <a:pt x="571" y="806"/>
                                  </a:lnTo>
                                  <a:lnTo>
                                    <a:pt x="571" y="801"/>
                                  </a:lnTo>
                                  <a:lnTo>
                                    <a:pt x="576" y="797"/>
                                  </a:lnTo>
                                  <a:lnTo>
                                    <a:pt x="576" y="792"/>
                                  </a:lnTo>
                                  <a:lnTo>
                                    <a:pt x="586" y="782"/>
                                  </a:lnTo>
                                  <a:lnTo>
                                    <a:pt x="586" y="777"/>
                                  </a:lnTo>
                                  <a:lnTo>
                                    <a:pt x="590" y="773"/>
                                  </a:lnTo>
                                  <a:lnTo>
                                    <a:pt x="590" y="768"/>
                                  </a:lnTo>
                                  <a:lnTo>
                                    <a:pt x="595" y="763"/>
                                  </a:lnTo>
                                  <a:lnTo>
                                    <a:pt x="595" y="758"/>
                                  </a:lnTo>
                                  <a:lnTo>
                                    <a:pt x="605" y="749"/>
                                  </a:lnTo>
                                  <a:lnTo>
                                    <a:pt x="605" y="744"/>
                                  </a:lnTo>
                                  <a:lnTo>
                                    <a:pt x="610" y="739"/>
                                  </a:lnTo>
                                  <a:lnTo>
                                    <a:pt x="610" y="734"/>
                                  </a:lnTo>
                                  <a:lnTo>
                                    <a:pt x="614" y="729"/>
                                  </a:lnTo>
                                  <a:lnTo>
                                    <a:pt x="614" y="725"/>
                                  </a:lnTo>
                                  <a:lnTo>
                                    <a:pt x="624" y="715"/>
                                  </a:lnTo>
                                  <a:lnTo>
                                    <a:pt x="624" y="710"/>
                                  </a:lnTo>
                                  <a:lnTo>
                                    <a:pt x="629" y="705"/>
                                  </a:lnTo>
                                  <a:lnTo>
                                    <a:pt x="629" y="701"/>
                                  </a:lnTo>
                                  <a:lnTo>
                                    <a:pt x="634" y="696"/>
                                  </a:lnTo>
                                  <a:lnTo>
                                    <a:pt x="634" y="691"/>
                                  </a:lnTo>
                                  <a:lnTo>
                                    <a:pt x="643" y="681"/>
                                  </a:lnTo>
                                  <a:lnTo>
                                    <a:pt x="643" y="677"/>
                                  </a:lnTo>
                                  <a:lnTo>
                                    <a:pt x="648" y="672"/>
                                  </a:lnTo>
                                  <a:lnTo>
                                    <a:pt x="648" y="667"/>
                                  </a:lnTo>
                                  <a:lnTo>
                                    <a:pt x="653" y="662"/>
                                  </a:lnTo>
                                  <a:lnTo>
                                    <a:pt x="653" y="657"/>
                                  </a:lnTo>
                                  <a:lnTo>
                                    <a:pt x="662" y="648"/>
                                  </a:lnTo>
                                  <a:lnTo>
                                    <a:pt x="662" y="643"/>
                                  </a:lnTo>
                                  <a:lnTo>
                                    <a:pt x="667" y="638"/>
                                  </a:lnTo>
                                  <a:lnTo>
                                    <a:pt x="667" y="633"/>
                                  </a:lnTo>
                                  <a:lnTo>
                                    <a:pt x="677" y="624"/>
                                  </a:lnTo>
                                  <a:lnTo>
                                    <a:pt x="677" y="619"/>
                                  </a:lnTo>
                                  <a:lnTo>
                                    <a:pt x="682" y="614"/>
                                  </a:lnTo>
                                  <a:lnTo>
                                    <a:pt x="682" y="609"/>
                                  </a:lnTo>
                                  <a:lnTo>
                                    <a:pt x="686" y="605"/>
                                  </a:lnTo>
                                  <a:lnTo>
                                    <a:pt x="686" y="600"/>
                                  </a:lnTo>
                                  <a:lnTo>
                                    <a:pt x="696" y="590"/>
                                  </a:lnTo>
                                  <a:lnTo>
                                    <a:pt x="696" y="585"/>
                                  </a:lnTo>
                                  <a:lnTo>
                                    <a:pt x="701" y="581"/>
                                  </a:lnTo>
                                  <a:lnTo>
                                    <a:pt x="701" y="576"/>
                                  </a:lnTo>
                                  <a:lnTo>
                                    <a:pt x="706" y="571"/>
                                  </a:lnTo>
                                  <a:lnTo>
                                    <a:pt x="706" y="566"/>
                                  </a:lnTo>
                                  <a:lnTo>
                                    <a:pt x="715" y="557"/>
                                  </a:lnTo>
                                  <a:lnTo>
                                    <a:pt x="715" y="552"/>
                                  </a:lnTo>
                                  <a:lnTo>
                                    <a:pt x="720" y="547"/>
                                  </a:lnTo>
                                  <a:lnTo>
                                    <a:pt x="720" y="542"/>
                                  </a:lnTo>
                                  <a:lnTo>
                                    <a:pt x="725" y="537"/>
                                  </a:lnTo>
                                  <a:lnTo>
                                    <a:pt x="725" y="533"/>
                                  </a:lnTo>
                                  <a:lnTo>
                                    <a:pt x="734" y="523"/>
                                  </a:lnTo>
                                  <a:lnTo>
                                    <a:pt x="734" y="518"/>
                                  </a:lnTo>
                                  <a:lnTo>
                                    <a:pt x="739" y="513"/>
                                  </a:lnTo>
                                  <a:lnTo>
                                    <a:pt x="739" y="509"/>
                                  </a:lnTo>
                                  <a:lnTo>
                                    <a:pt x="749" y="499"/>
                                  </a:lnTo>
                                  <a:lnTo>
                                    <a:pt x="749" y="494"/>
                                  </a:lnTo>
                                  <a:lnTo>
                                    <a:pt x="754" y="489"/>
                                  </a:lnTo>
                                  <a:lnTo>
                                    <a:pt x="754" y="485"/>
                                  </a:lnTo>
                                  <a:lnTo>
                                    <a:pt x="758" y="480"/>
                                  </a:lnTo>
                                  <a:lnTo>
                                    <a:pt x="758" y="475"/>
                                  </a:lnTo>
                                  <a:lnTo>
                                    <a:pt x="768" y="465"/>
                                  </a:lnTo>
                                  <a:lnTo>
                                    <a:pt x="768" y="461"/>
                                  </a:lnTo>
                                  <a:lnTo>
                                    <a:pt x="773" y="456"/>
                                  </a:lnTo>
                                  <a:lnTo>
                                    <a:pt x="773" y="451"/>
                                  </a:lnTo>
                                  <a:lnTo>
                                    <a:pt x="778" y="446"/>
                                  </a:lnTo>
                                  <a:lnTo>
                                    <a:pt x="778" y="441"/>
                                  </a:lnTo>
                                  <a:lnTo>
                                    <a:pt x="787" y="432"/>
                                  </a:lnTo>
                                  <a:lnTo>
                                    <a:pt x="787" y="427"/>
                                  </a:lnTo>
                                  <a:lnTo>
                                    <a:pt x="792" y="422"/>
                                  </a:lnTo>
                                  <a:lnTo>
                                    <a:pt x="792" y="417"/>
                                  </a:lnTo>
                                  <a:lnTo>
                                    <a:pt x="797" y="412"/>
                                  </a:lnTo>
                                  <a:lnTo>
                                    <a:pt x="797" y="408"/>
                                  </a:lnTo>
                                  <a:lnTo>
                                    <a:pt x="806" y="398"/>
                                  </a:lnTo>
                                  <a:lnTo>
                                    <a:pt x="806" y="393"/>
                                  </a:lnTo>
                                  <a:lnTo>
                                    <a:pt x="811" y="388"/>
                                  </a:lnTo>
                                  <a:lnTo>
                                    <a:pt x="811" y="384"/>
                                  </a:lnTo>
                                  <a:lnTo>
                                    <a:pt x="821" y="374"/>
                                  </a:lnTo>
                                  <a:lnTo>
                                    <a:pt x="821" y="369"/>
                                  </a:lnTo>
                                  <a:lnTo>
                                    <a:pt x="826" y="364"/>
                                  </a:lnTo>
                                  <a:lnTo>
                                    <a:pt x="826" y="360"/>
                                  </a:lnTo>
                                  <a:lnTo>
                                    <a:pt x="830" y="355"/>
                                  </a:lnTo>
                                  <a:lnTo>
                                    <a:pt x="830" y="350"/>
                                  </a:lnTo>
                                  <a:lnTo>
                                    <a:pt x="840" y="340"/>
                                  </a:lnTo>
                                  <a:lnTo>
                                    <a:pt x="840" y="336"/>
                                  </a:lnTo>
                                  <a:lnTo>
                                    <a:pt x="845" y="331"/>
                                  </a:lnTo>
                                  <a:lnTo>
                                    <a:pt x="845" y="326"/>
                                  </a:lnTo>
                                  <a:lnTo>
                                    <a:pt x="850" y="321"/>
                                  </a:lnTo>
                                  <a:lnTo>
                                    <a:pt x="850" y="316"/>
                                  </a:lnTo>
                                  <a:lnTo>
                                    <a:pt x="859" y="307"/>
                                  </a:lnTo>
                                  <a:lnTo>
                                    <a:pt x="859" y="302"/>
                                  </a:lnTo>
                                  <a:lnTo>
                                    <a:pt x="864" y="297"/>
                                  </a:lnTo>
                                  <a:lnTo>
                                    <a:pt x="864" y="292"/>
                                  </a:lnTo>
                                  <a:lnTo>
                                    <a:pt x="869" y="288"/>
                                  </a:lnTo>
                                  <a:lnTo>
                                    <a:pt x="869" y="283"/>
                                  </a:lnTo>
                                  <a:lnTo>
                                    <a:pt x="878" y="273"/>
                                  </a:lnTo>
                                  <a:lnTo>
                                    <a:pt x="878" y="268"/>
                                  </a:lnTo>
                                  <a:lnTo>
                                    <a:pt x="883" y="264"/>
                                  </a:lnTo>
                                  <a:lnTo>
                                    <a:pt x="883" y="259"/>
                                  </a:lnTo>
                                  <a:lnTo>
                                    <a:pt x="893" y="249"/>
                                  </a:lnTo>
                                  <a:lnTo>
                                    <a:pt x="893" y="244"/>
                                  </a:lnTo>
                                  <a:lnTo>
                                    <a:pt x="898" y="240"/>
                                  </a:lnTo>
                                  <a:lnTo>
                                    <a:pt x="898" y="235"/>
                                  </a:lnTo>
                                  <a:lnTo>
                                    <a:pt x="902" y="230"/>
                                  </a:lnTo>
                                  <a:lnTo>
                                    <a:pt x="902" y="225"/>
                                  </a:lnTo>
                                  <a:lnTo>
                                    <a:pt x="912" y="216"/>
                                  </a:lnTo>
                                  <a:lnTo>
                                    <a:pt x="912" y="211"/>
                                  </a:lnTo>
                                  <a:lnTo>
                                    <a:pt x="917" y="206"/>
                                  </a:lnTo>
                                  <a:lnTo>
                                    <a:pt x="917" y="201"/>
                                  </a:lnTo>
                                  <a:lnTo>
                                    <a:pt x="922" y="196"/>
                                  </a:lnTo>
                                  <a:lnTo>
                                    <a:pt x="922" y="192"/>
                                  </a:lnTo>
                                  <a:lnTo>
                                    <a:pt x="931" y="182"/>
                                  </a:lnTo>
                                  <a:lnTo>
                                    <a:pt x="931" y="177"/>
                                  </a:lnTo>
                                  <a:lnTo>
                                    <a:pt x="936" y="172"/>
                                  </a:lnTo>
                                  <a:lnTo>
                                    <a:pt x="936" y="168"/>
                                  </a:lnTo>
                                  <a:lnTo>
                                    <a:pt x="941" y="163"/>
                                  </a:lnTo>
                                  <a:lnTo>
                                    <a:pt x="941" y="158"/>
                                  </a:lnTo>
                                  <a:lnTo>
                                    <a:pt x="950" y="148"/>
                                  </a:lnTo>
                                  <a:lnTo>
                                    <a:pt x="950" y="144"/>
                                  </a:lnTo>
                                  <a:lnTo>
                                    <a:pt x="955" y="139"/>
                                  </a:lnTo>
                                  <a:lnTo>
                                    <a:pt x="955" y="134"/>
                                  </a:lnTo>
                                  <a:lnTo>
                                    <a:pt x="965" y="124"/>
                                  </a:lnTo>
                                  <a:lnTo>
                                    <a:pt x="965" y="120"/>
                                  </a:lnTo>
                                  <a:lnTo>
                                    <a:pt x="970" y="115"/>
                                  </a:lnTo>
                                  <a:lnTo>
                                    <a:pt x="970" y="110"/>
                                  </a:lnTo>
                                  <a:lnTo>
                                    <a:pt x="974" y="105"/>
                                  </a:lnTo>
                                  <a:lnTo>
                                    <a:pt x="974" y="100"/>
                                  </a:lnTo>
                                  <a:lnTo>
                                    <a:pt x="984" y="91"/>
                                  </a:lnTo>
                                  <a:lnTo>
                                    <a:pt x="984" y="86"/>
                                  </a:lnTo>
                                  <a:lnTo>
                                    <a:pt x="989" y="81"/>
                                  </a:lnTo>
                                  <a:lnTo>
                                    <a:pt x="989" y="76"/>
                                  </a:lnTo>
                                  <a:lnTo>
                                    <a:pt x="994" y="72"/>
                                  </a:lnTo>
                                  <a:lnTo>
                                    <a:pt x="994" y="67"/>
                                  </a:lnTo>
                                  <a:lnTo>
                                    <a:pt x="1003" y="57"/>
                                  </a:lnTo>
                                  <a:lnTo>
                                    <a:pt x="1003" y="52"/>
                                  </a:lnTo>
                                  <a:lnTo>
                                    <a:pt x="1008" y="48"/>
                                  </a:lnTo>
                                  <a:lnTo>
                                    <a:pt x="1008" y="43"/>
                                  </a:lnTo>
                                  <a:lnTo>
                                    <a:pt x="1013" y="38"/>
                                  </a:lnTo>
                                  <a:lnTo>
                                    <a:pt x="1013" y="33"/>
                                  </a:lnTo>
                                  <a:lnTo>
                                    <a:pt x="1022" y="24"/>
                                  </a:lnTo>
                                  <a:lnTo>
                                    <a:pt x="1022" y="19"/>
                                  </a:lnTo>
                                  <a:lnTo>
                                    <a:pt x="1027" y="14"/>
                                  </a:lnTo>
                                  <a:lnTo>
                                    <a:pt x="1027" y="9"/>
                                  </a:lnTo>
                                  <a:lnTo>
                                    <a:pt x="10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1"/>
                          <wps:cNvSpPr>
                            <a:spLocks/>
                          </wps:cNvSpPr>
                          <wps:spPr bwMode="auto">
                            <a:xfrm>
                              <a:off x="4551" y="1426"/>
                              <a:ext cx="1027" cy="1776"/>
                            </a:xfrm>
                            <a:custGeom>
                              <a:avLst/>
                              <a:gdLst>
                                <a:gd name="T0" fmla="*/ 14 w 1027"/>
                                <a:gd name="T1" fmla="*/ 1752 h 1776"/>
                                <a:gd name="T2" fmla="*/ 33 w 1027"/>
                                <a:gd name="T3" fmla="*/ 1724 h 1776"/>
                                <a:gd name="T4" fmla="*/ 48 w 1027"/>
                                <a:gd name="T5" fmla="*/ 1695 h 1776"/>
                                <a:gd name="T6" fmla="*/ 67 w 1027"/>
                                <a:gd name="T7" fmla="*/ 1666 h 1776"/>
                                <a:gd name="T8" fmla="*/ 81 w 1027"/>
                                <a:gd name="T9" fmla="*/ 1637 h 1776"/>
                                <a:gd name="T10" fmla="*/ 100 w 1027"/>
                                <a:gd name="T11" fmla="*/ 1608 h 1776"/>
                                <a:gd name="T12" fmla="*/ 115 w 1027"/>
                                <a:gd name="T13" fmla="*/ 1580 h 1776"/>
                                <a:gd name="T14" fmla="*/ 134 w 1027"/>
                                <a:gd name="T15" fmla="*/ 1551 h 1776"/>
                                <a:gd name="T16" fmla="*/ 148 w 1027"/>
                                <a:gd name="T17" fmla="*/ 1522 h 1776"/>
                                <a:gd name="T18" fmla="*/ 168 w 1027"/>
                                <a:gd name="T19" fmla="*/ 1493 h 1776"/>
                                <a:gd name="T20" fmla="*/ 177 w 1027"/>
                                <a:gd name="T21" fmla="*/ 1469 h 1776"/>
                                <a:gd name="T22" fmla="*/ 201 w 1027"/>
                                <a:gd name="T23" fmla="*/ 1436 h 1776"/>
                                <a:gd name="T24" fmla="*/ 211 w 1027"/>
                                <a:gd name="T25" fmla="*/ 1412 h 1776"/>
                                <a:gd name="T26" fmla="*/ 230 w 1027"/>
                                <a:gd name="T27" fmla="*/ 1383 h 1776"/>
                                <a:gd name="T28" fmla="*/ 244 w 1027"/>
                                <a:gd name="T29" fmla="*/ 1354 h 1776"/>
                                <a:gd name="T30" fmla="*/ 264 w 1027"/>
                                <a:gd name="T31" fmla="*/ 1325 h 1776"/>
                                <a:gd name="T32" fmla="*/ 278 w 1027"/>
                                <a:gd name="T33" fmla="*/ 1296 h 1776"/>
                                <a:gd name="T34" fmla="*/ 297 w 1027"/>
                                <a:gd name="T35" fmla="*/ 1268 h 1776"/>
                                <a:gd name="T36" fmla="*/ 312 w 1027"/>
                                <a:gd name="T37" fmla="*/ 1239 h 1776"/>
                                <a:gd name="T38" fmla="*/ 331 w 1027"/>
                                <a:gd name="T39" fmla="*/ 1210 h 1776"/>
                                <a:gd name="T40" fmla="*/ 345 w 1027"/>
                                <a:gd name="T41" fmla="*/ 1181 h 1776"/>
                                <a:gd name="T42" fmla="*/ 364 w 1027"/>
                                <a:gd name="T43" fmla="*/ 1152 h 1776"/>
                                <a:gd name="T44" fmla="*/ 379 w 1027"/>
                                <a:gd name="T45" fmla="*/ 1123 h 1776"/>
                                <a:gd name="T46" fmla="*/ 398 w 1027"/>
                                <a:gd name="T47" fmla="*/ 1095 h 1776"/>
                                <a:gd name="T48" fmla="*/ 408 w 1027"/>
                                <a:gd name="T49" fmla="*/ 1071 h 1776"/>
                                <a:gd name="T50" fmla="*/ 432 w 1027"/>
                                <a:gd name="T51" fmla="*/ 1037 h 1776"/>
                                <a:gd name="T52" fmla="*/ 441 w 1027"/>
                                <a:gd name="T53" fmla="*/ 1013 h 1776"/>
                                <a:gd name="T54" fmla="*/ 460 w 1027"/>
                                <a:gd name="T55" fmla="*/ 984 h 1776"/>
                                <a:gd name="T56" fmla="*/ 475 w 1027"/>
                                <a:gd name="T57" fmla="*/ 955 h 1776"/>
                                <a:gd name="T58" fmla="*/ 494 w 1027"/>
                                <a:gd name="T59" fmla="*/ 927 h 1776"/>
                                <a:gd name="T60" fmla="*/ 508 w 1027"/>
                                <a:gd name="T61" fmla="*/ 898 h 1776"/>
                                <a:gd name="T62" fmla="*/ 528 w 1027"/>
                                <a:gd name="T63" fmla="*/ 869 h 1776"/>
                                <a:gd name="T64" fmla="*/ 542 w 1027"/>
                                <a:gd name="T65" fmla="*/ 840 h 1776"/>
                                <a:gd name="T66" fmla="*/ 561 w 1027"/>
                                <a:gd name="T67" fmla="*/ 811 h 1776"/>
                                <a:gd name="T68" fmla="*/ 576 w 1027"/>
                                <a:gd name="T69" fmla="*/ 783 h 1776"/>
                                <a:gd name="T70" fmla="*/ 595 w 1027"/>
                                <a:gd name="T71" fmla="*/ 754 h 1776"/>
                                <a:gd name="T72" fmla="*/ 604 w 1027"/>
                                <a:gd name="T73" fmla="*/ 730 h 1776"/>
                                <a:gd name="T74" fmla="*/ 628 w 1027"/>
                                <a:gd name="T75" fmla="*/ 696 h 1776"/>
                                <a:gd name="T76" fmla="*/ 638 w 1027"/>
                                <a:gd name="T77" fmla="*/ 672 h 1776"/>
                                <a:gd name="T78" fmla="*/ 657 w 1027"/>
                                <a:gd name="T79" fmla="*/ 643 h 1776"/>
                                <a:gd name="T80" fmla="*/ 672 w 1027"/>
                                <a:gd name="T81" fmla="*/ 615 h 1776"/>
                                <a:gd name="T82" fmla="*/ 691 w 1027"/>
                                <a:gd name="T83" fmla="*/ 586 h 1776"/>
                                <a:gd name="T84" fmla="*/ 705 w 1027"/>
                                <a:gd name="T85" fmla="*/ 557 h 1776"/>
                                <a:gd name="T86" fmla="*/ 724 w 1027"/>
                                <a:gd name="T87" fmla="*/ 528 h 1776"/>
                                <a:gd name="T88" fmla="*/ 739 w 1027"/>
                                <a:gd name="T89" fmla="*/ 499 h 1776"/>
                                <a:gd name="T90" fmla="*/ 758 w 1027"/>
                                <a:gd name="T91" fmla="*/ 471 h 1776"/>
                                <a:gd name="T92" fmla="*/ 772 w 1027"/>
                                <a:gd name="T93" fmla="*/ 442 h 1776"/>
                                <a:gd name="T94" fmla="*/ 792 w 1027"/>
                                <a:gd name="T95" fmla="*/ 413 h 1776"/>
                                <a:gd name="T96" fmla="*/ 806 w 1027"/>
                                <a:gd name="T97" fmla="*/ 384 h 1776"/>
                                <a:gd name="T98" fmla="*/ 825 w 1027"/>
                                <a:gd name="T99" fmla="*/ 355 h 1776"/>
                                <a:gd name="T100" fmla="*/ 835 w 1027"/>
                                <a:gd name="T101" fmla="*/ 331 h 1776"/>
                                <a:gd name="T102" fmla="*/ 859 w 1027"/>
                                <a:gd name="T103" fmla="*/ 298 h 1776"/>
                                <a:gd name="T104" fmla="*/ 868 w 1027"/>
                                <a:gd name="T105" fmla="*/ 274 h 1776"/>
                                <a:gd name="T106" fmla="*/ 888 w 1027"/>
                                <a:gd name="T107" fmla="*/ 245 h 1776"/>
                                <a:gd name="T108" fmla="*/ 902 w 1027"/>
                                <a:gd name="T109" fmla="*/ 216 h 1776"/>
                                <a:gd name="T110" fmla="*/ 921 w 1027"/>
                                <a:gd name="T111" fmla="*/ 187 h 1776"/>
                                <a:gd name="T112" fmla="*/ 936 w 1027"/>
                                <a:gd name="T113" fmla="*/ 158 h 1776"/>
                                <a:gd name="T114" fmla="*/ 955 w 1027"/>
                                <a:gd name="T115" fmla="*/ 130 h 1776"/>
                                <a:gd name="T116" fmla="*/ 969 w 1027"/>
                                <a:gd name="T117" fmla="*/ 101 h 1776"/>
                                <a:gd name="T118" fmla="*/ 988 w 1027"/>
                                <a:gd name="T119" fmla="*/ 72 h 1776"/>
                                <a:gd name="T120" fmla="*/ 1003 w 1027"/>
                                <a:gd name="T121" fmla="*/ 43 h 1776"/>
                                <a:gd name="T122" fmla="*/ 1022 w 1027"/>
                                <a:gd name="T123" fmla="*/ 14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1776">
                                  <a:moveTo>
                                    <a:pt x="0" y="1776"/>
                                  </a:moveTo>
                                  <a:lnTo>
                                    <a:pt x="9" y="1767"/>
                                  </a:lnTo>
                                  <a:lnTo>
                                    <a:pt x="9" y="1762"/>
                                  </a:lnTo>
                                  <a:lnTo>
                                    <a:pt x="14" y="1757"/>
                                  </a:lnTo>
                                  <a:lnTo>
                                    <a:pt x="14" y="1752"/>
                                  </a:lnTo>
                                  <a:lnTo>
                                    <a:pt x="24" y="1743"/>
                                  </a:lnTo>
                                  <a:lnTo>
                                    <a:pt x="24" y="1738"/>
                                  </a:lnTo>
                                  <a:lnTo>
                                    <a:pt x="28" y="1733"/>
                                  </a:lnTo>
                                  <a:lnTo>
                                    <a:pt x="28" y="1728"/>
                                  </a:lnTo>
                                  <a:lnTo>
                                    <a:pt x="33" y="1724"/>
                                  </a:lnTo>
                                  <a:lnTo>
                                    <a:pt x="33" y="1719"/>
                                  </a:lnTo>
                                  <a:lnTo>
                                    <a:pt x="43" y="1709"/>
                                  </a:lnTo>
                                  <a:lnTo>
                                    <a:pt x="43" y="1704"/>
                                  </a:lnTo>
                                  <a:lnTo>
                                    <a:pt x="48" y="1700"/>
                                  </a:lnTo>
                                  <a:lnTo>
                                    <a:pt x="48" y="1695"/>
                                  </a:lnTo>
                                  <a:lnTo>
                                    <a:pt x="52" y="1690"/>
                                  </a:lnTo>
                                  <a:lnTo>
                                    <a:pt x="52" y="1685"/>
                                  </a:lnTo>
                                  <a:lnTo>
                                    <a:pt x="62" y="1676"/>
                                  </a:lnTo>
                                  <a:lnTo>
                                    <a:pt x="62" y="1671"/>
                                  </a:lnTo>
                                  <a:lnTo>
                                    <a:pt x="67" y="1666"/>
                                  </a:lnTo>
                                  <a:lnTo>
                                    <a:pt x="67" y="1661"/>
                                  </a:lnTo>
                                  <a:lnTo>
                                    <a:pt x="76" y="1652"/>
                                  </a:lnTo>
                                  <a:lnTo>
                                    <a:pt x="76" y="1647"/>
                                  </a:lnTo>
                                  <a:lnTo>
                                    <a:pt x="81" y="1642"/>
                                  </a:lnTo>
                                  <a:lnTo>
                                    <a:pt x="81" y="1637"/>
                                  </a:lnTo>
                                  <a:lnTo>
                                    <a:pt x="86" y="1632"/>
                                  </a:lnTo>
                                  <a:lnTo>
                                    <a:pt x="86" y="1628"/>
                                  </a:lnTo>
                                  <a:lnTo>
                                    <a:pt x="96" y="1618"/>
                                  </a:lnTo>
                                  <a:lnTo>
                                    <a:pt x="96" y="1613"/>
                                  </a:lnTo>
                                  <a:lnTo>
                                    <a:pt x="100" y="1608"/>
                                  </a:lnTo>
                                  <a:lnTo>
                                    <a:pt x="100" y="1604"/>
                                  </a:lnTo>
                                  <a:lnTo>
                                    <a:pt x="105" y="1599"/>
                                  </a:lnTo>
                                  <a:lnTo>
                                    <a:pt x="105" y="1594"/>
                                  </a:lnTo>
                                  <a:lnTo>
                                    <a:pt x="115" y="1584"/>
                                  </a:lnTo>
                                  <a:lnTo>
                                    <a:pt x="115" y="1580"/>
                                  </a:lnTo>
                                  <a:lnTo>
                                    <a:pt x="120" y="1575"/>
                                  </a:lnTo>
                                  <a:lnTo>
                                    <a:pt x="120" y="1570"/>
                                  </a:lnTo>
                                  <a:lnTo>
                                    <a:pt x="129" y="1560"/>
                                  </a:lnTo>
                                  <a:lnTo>
                                    <a:pt x="129" y="1556"/>
                                  </a:lnTo>
                                  <a:lnTo>
                                    <a:pt x="134" y="1551"/>
                                  </a:lnTo>
                                  <a:lnTo>
                                    <a:pt x="134" y="1546"/>
                                  </a:lnTo>
                                  <a:lnTo>
                                    <a:pt x="139" y="1541"/>
                                  </a:lnTo>
                                  <a:lnTo>
                                    <a:pt x="139" y="1536"/>
                                  </a:lnTo>
                                  <a:lnTo>
                                    <a:pt x="148" y="1527"/>
                                  </a:lnTo>
                                  <a:lnTo>
                                    <a:pt x="148" y="1522"/>
                                  </a:lnTo>
                                  <a:lnTo>
                                    <a:pt x="153" y="1517"/>
                                  </a:lnTo>
                                  <a:lnTo>
                                    <a:pt x="153" y="1512"/>
                                  </a:lnTo>
                                  <a:lnTo>
                                    <a:pt x="158" y="1508"/>
                                  </a:lnTo>
                                  <a:lnTo>
                                    <a:pt x="158" y="1503"/>
                                  </a:lnTo>
                                  <a:lnTo>
                                    <a:pt x="168" y="1493"/>
                                  </a:lnTo>
                                  <a:lnTo>
                                    <a:pt x="168" y="1488"/>
                                  </a:lnTo>
                                  <a:lnTo>
                                    <a:pt x="172" y="1484"/>
                                  </a:lnTo>
                                  <a:lnTo>
                                    <a:pt x="172" y="1479"/>
                                  </a:lnTo>
                                  <a:lnTo>
                                    <a:pt x="177" y="1474"/>
                                  </a:lnTo>
                                  <a:lnTo>
                                    <a:pt x="177" y="1469"/>
                                  </a:lnTo>
                                  <a:lnTo>
                                    <a:pt x="187" y="1460"/>
                                  </a:lnTo>
                                  <a:lnTo>
                                    <a:pt x="187" y="1455"/>
                                  </a:lnTo>
                                  <a:lnTo>
                                    <a:pt x="192" y="1450"/>
                                  </a:lnTo>
                                  <a:lnTo>
                                    <a:pt x="192" y="1445"/>
                                  </a:lnTo>
                                  <a:lnTo>
                                    <a:pt x="201" y="1436"/>
                                  </a:lnTo>
                                  <a:lnTo>
                                    <a:pt x="201" y="1431"/>
                                  </a:lnTo>
                                  <a:lnTo>
                                    <a:pt x="206" y="1426"/>
                                  </a:lnTo>
                                  <a:lnTo>
                                    <a:pt x="206" y="1421"/>
                                  </a:lnTo>
                                  <a:lnTo>
                                    <a:pt x="211" y="1416"/>
                                  </a:lnTo>
                                  <a:lnTo>
                                    <a:pt x="211" y="1412"/>
                                  </a:lnTo>
                                  <a:lnTo>
                                    <a:pt x="220" y="1402"/>
                                  </a:lnTo>
                                  <a:lnTo>
                                    <a:pt x="220" y="1397"/>
                                  </a:lnTo>
                                  <a:lnTo>
                                    <a:pt x="225" y="1392"/>
                                  </a:lnTo>
                                  <a:lnTo>
                                    <a:pt x="225" y="1388"/>
                                  </a:lnTo>
                                  <a:lnTo>
                                    <a:pt x="230" y="1383"/>
                                  </a:lnTo>
                                  <a:lnTo>
                                    <a:pt x="230" y="1378"/>
                                  </a:lnTo>
                                  <a:lnTo>
                                    <a:pt x="240" y="1368"/>
                                  </a:lnTo>
                                  <a:lnTo>
                                    <a:pt x="240" y="1364"/>
                                  </a:lnTo>
                                  <a:lnTo>
                                    <a:pt x="244" y="1359"/>
                                  </a:lnTo>
                                  <a:lnTo>
                                    <a:pt x="244" y="1354"/>
                                  </a:lnTo>
                                  <a:lnTo>
                                    <a:pt x="254" y="1344"/>
                                  </a:lnTo>
                                  <a:lnTo>
                                    <a:pt x="254" y="1340"/>
                                  </a:lnTo>
                                  <a:lnTo>
                                    <a:pt x="259" y="1335"/>
                                  </a:lnTo>
                                  <a:lnTo>
                                    <a:pt x="259" y="1330"/>
                                  </a:lnTo>
                                  <a:lnTo>
                                    <a:pt x="264" y="1325"/>
                                  </a:lnTo>
                                  <a:lnTo>
                                    <a:pt x="264" y="1320"/>
                                  </a:lnTo>
                                  <a:lnTo>
                                    <a:pt x="273" y="1311"/>
                                  </a:lnTo>
                                  <a:lnTo>
                                    <a:pt x="273" y="1306"/>
                                  </a:lnTo>
                                  <a:lnTo>
                                    <a:pt x="278" y="1301"/>
                                  </a:lnTo>
                                  <a:lnTo>
                                    <a:pt x="278" y="1296"/>
                                  </a:lnTo>
                                  <a:lnTo>
                                    <a:pt x="283" y="1292"/>
                                  </a:lnTo>
                                  <a:lnTo>
                                    <a:pt x="283" y="1287"/>
                                  </a:lnTo>
                                  <a:lnTo>
                                    <a:pt x="292" y="1277"/>
                                  </a:lnTo>
                                  <a:lnTo>
                                    <a:pt x="292" y="1272"/>
                                  </a:lnTo>
                                  <a:lnTo>
                                    <a:pt x="297" y="1268"/>
                                  </a:lnTo>
                                  <a:lnTo>
                                    <a:pt x="297" y="1263"/>
                                  </a:lnTo>
                                  <a:lnTo>
                                    <a:pt x="302" y="1258"/>
                                  </a:lnTo>
                                  <a:lnTo>
                                    <a:pt x="302" y="1253"/>
                                  </a:lnTo>
                                  <a:lnTo>
                                    <a:pt x="312" y="1244"/>
                                  </a:lnTo>
                                  <a:lnTo>
                                    <a:pt x="312" y="1239"/>
                                  </a:lnTo>
                                  <a:lnTo>
                                    <a:pt x="316" y="1234"/>
                                  </a:lnTo>
                                  <a:lnTo>
                                    <a:pt x="316" y="1229"/>
                                  </a:lnTo>
                                  <a:lnTo>
                                    <a:pt x="326" y="1220"/>
                                  </a:lnTo>
                                  <a:lnTo>
                                    <a:pt x="326" y="1215"/>
                                  </a:lnTo>
                                  <a:lnTo>
                                    <a:pt x="331" y="1210"/>
                                  </a:lnTo>
                                  <a:lnTo>
                                    <a:pt x="331" y="1205"/>
                                  </a:lnTo>
                                  <a:lnTo>
                                    <a:pt x="336" y="1200"/>
                                  </a:lnTo>
                                  <a:lnTo>
                                    <a:pt x="336" y="1196"/>
                                  </a:lnTo>
                                  <a:lnTo>
                                    <a:pt x="345" y="1186"/>
                                  </a:lnTo>
                                  <a:lnTo>
                                    <a:pt x="345" y="1181"/>
                                  </a:lnTo>
                                  <a:lnTo>
                                    <a:pt x="350" y="1176"/>
                                  </a:lnTo>
                                  <a:lnTo>
                                    <a:pt x="350" y="1172"/>
                                  </a:lnTo>
                                  <a:lnTo>
                                    <a:pt x="355" y="1167"/>
                                  </a:lnTo>
                                  <a:lnTo>
                                    <a:pt x="355" y="1162"/>
                                  </a:lnTo>
                                  <a:lnTo>
                                    <a:pt x="364" y="1152"/>
                                  </a:lnTo>
                                  <a:lnTo>
                                    <a:pt x="364" y="1148"/>
                                  </a:lnTo>
                                  <a:lnTo>
                                    <a:pt x="369" y="1143"/>
                                  </a:lnTo>
                                  <a:lnTo>
                                    <a:pt x="369" y="1138"/>
                                  </a:lnTo>
                                  <a:lnTo>
                                    <a:pt x="379" y="1128"/>
                                  </a:lnTo>
                                  <a:lnTo>
                                    <a:pt x="379" y="1123"/>
                                  </a:lnTo>
                                  <a:lnTo>
                                    <a:pt x="384" y="1119"/>
                                  </a:lnTo>
                                  <a:lnTo>
                                    <a:pt x="384" y="1114"/>
                                  </a:lnTo>
                                  <a:lnTo>
                                    <a:pt x="388" y="1109"/>
                                  </a:lnTo>
                                  <a:lnTo>
                                    <a:pt x="388" y="1104"/>
                                  </a:lnTo>
                                  <a:lnTo>
                                    <a:pt x="398" y="1095"/>
                                  </a:lnTo>
                                  <a:lnTo>
                                    <a:pt x="398" y="1090"/>
                                  </a:lnTo>
                                  <a:lnTo>
                                    <a:pt x="403" y="1085"/>
                                  </a:lnTo>
                                  <a:lnTo>
                                    <a:pt x="403" y="1080"/>
                                  </a:lnTo>
                                  <a:lnTo>
                                    <a:pt x="408" y="1075"/>
                                  </a:lnTo>
                                  <a:lnTo>
                                    <a:pt x="408" y="1071"/>
                                  </a:lnTo>
                                  <a:lnTo>
                                    <a:pt x="417" y="1061"/>
                                  </a:lnTo>
                                  <a:lnTo>
                                    <a:pt x="417" y="1056"/>
                                  </a:lnTo>
                                  <a:lnTo>
                                    <a:pt x="422" y="1051"/>
                                  </a:lnTo>
                                  <a:lnTo>
                                    <a:pt x="422" y="1047"/>
                                  </a:lnTo>
                                  <a:lnTo>
                                    <a:pt x="432" y="1037"/>
                                  </a:lnTo>
                                  <a:lnTo>
                                    <a:pt x="432" y="1032"/>
                                  </a:lnTo>
                                  <a:lnTo>
                                    <a:pt x="436" y="1027"/>
                                  </a:lnTo>
                                  <a:lnTo>
                                    <a:pt x="436" y="1023"/>
                                  </a:lnTo>
                                  <a:lnTo>
                                    <a:pt x="441" y="1018"/>
                                  </a:lnTo>
                                  <a:lnTo>
                                    <a:pt x="441" y="1013"/>
                                  </a:lnTo>
                                  <a:lnTo>
                                    <a:pt x="451" y="1003"/>
                                  </a:lnTo>
                                  <a:lnTo>
                                    <a:pt x="451" y="999"/>
                                  </a:lnTo>
                                  <a:lnTo>
                                    <a:pt x="456" y="994"/>
                                  </a:lnTo>
                                  <a:lnTo>
                                    <a:pt x="456" y="989"/>
                                  </a:lnTo>
                                  <a:lnTo>
                                    <a:pt x="460" y="984"/>
                                  </a:lnTo>
                                  <a:lnTo>
                                    <a:pt x="460" y="979"/>
                                  </a:lnTo>
                                  <a:lnTo>
                                    <a:pt x="470" y="970"/>
                                  </a:lnTo>
                                  <a:lnTo>
                                    <a:pt x="470" y="965"/>
                                  </a:lnTo>
                                  <a:lnTo>
                                    <a:pt x="475" y="960"/>
                                  </a:lnTo>
                                  <a:lnTo>
                                    <a:pt x="475" y="955"/>
                                  </a:lnTo>
                                  <a:lnTo>
                                    <a:pt x="480" y="951"/>
                                  </a:lnTo>
                                  <a:lnTo>
                                    <a:pt x="480" y="946"/>
                                  </a:lnTo>
                                  <a:lnTo>
                                    <a:pt x="489" y="936"/>
                                  </a:lnTo>
                                  <a:lnTo>
                                    <a:pt x="489" y="931"/>
                                  </a:lnTo>
                                  <a:lnTo>
                                    <a:pt x="494" y="927"/>
                                  </a:lnTo>
                                  <a:lnTo>
                                    <a:pt x="494" y="922"/>
                                  </a:lnTo>
                                  <a:lnTo>
                                    <a:pt x="504" y="912"/>
                                  </a:lnTo>
                                  <a:lnTo>
                                    <a:pt x="504" y="907"/>
                                  </a:lnTo>
                                  <a:lnTo>
                                    <a:pt x="508" y="903"/>
                                  </a:lnTo>
                                  <a:lnTo>
                                    <a:pt x="508" y="898"/>
                                  </a:lnTo>
                                  <a:lnTo>
                                    <a:pt x="513" y="893"/>
                                  </a:lnTo>
                                  <a:lnTo>
                                    <a:pt x="513" y="888"/>
                                  </a:lnTo>
                                  <a:lnTo>
                                    <a:pt x="523" y="879"/>
                                  </a:lnTo>
                                  <a:lnTo>
                                    <a:pt x="523" y="874"/>
                                  </a:lnTo>
                                  <a:lnTo>
                                    <a:pt x="528" y="869"/>
                                  </a:lnTo>
                                  <a:lnTo>
                                    <a:pt x="528" y="864"/>
                                  </a:lnTo>
                                  <a:lnTo>
                                    <a:pt x="532" y="859"/>
                                  </a:lnTo>
                                  <a:lnTo>
                                    <a:pt x="532" y="855"/>
                                  </a:lnTo>
                                  <a:lnTo>
                                    <a:pt x="542" y="845"/>
                                  </a:lnTo>
                                  <a:lnTo>
                                    <a:pt x="542" y="840"/>
                                  </a:lnTo>
                                  <a:lnTo>
                                    <a:pt x="547" y="835"/>
                                  </a:lnTo>
                                  <a:lnTo>
                                    <a:pt x="547" y="831"/>
                                  </a:lnTo>
                                  <a:lnTo>
                                    <a:pt x="556" y="821"/>
                                  </a:lnTo>
                                  <a:lnTo>
                                    <a:pt x="556" y="816"/>
                                  </a:lnTo>
                                  <a:lnTo>
                                    <a:pt x="561" y="811"/>
                                  </a:lnTo>
                                  <a:lnTo>
                                    <a:pt x="561" y="807"/>
                                  </a:lnTo>
                                  <a:lnTo>
                                    <a:pt x="566" y="802"/>
                                  </a:lnTo>
                                  <a:lnTo>
                                    <a:pt x="566" y="797"/>
                                  </a:lnTo>
                                  <a:lnTo>
                                    <a:pt x="576" y="787"/>
                                  </a:lnTo>
                                  <a:lnTo>
                                    <a:pt x="576" y="783"/>
                                  </a:lnTo>
                                  <a:lnTo>
                                    <a:pt x="580" y="778"/>
                                  </a:lnTo>
                                  <a:lnTo>
                                    <a:pt x="580" y="773"/>
                                  </a:lnTo>
                                  <a:lnTo>
                                    <a:pt x="585" y="768"/>
                                  </a:lnTo>
                                  <a:lnTo>
                                    <a:pt x="585" y="763"/>
                                  </a:lnTo>
                                  <a:lnTo>
                                    <a:pt x="595" y="754"/>
                                  </a:lnTo>
                                  <a:lnTo>
                                    <a:pt x="595" y="749"/>
                                  </a:lnTo>
                                  <a:lnTo>
                                    <a:pt x="600" y="744"/>
                                  </a:lnTo>
                                  <a:lnTo>
                                    <a:pt x="600" y="739"/>
                                  </a:lnTo>
                                  <a:lnTo>
                                    <a:pt x="604" y="735"/>
                                  </a:lnTo>
                                  <a:lnTo>
                                    <a:pt x="604" y="730"/>
                                  </a:lnTo>
                                  <a:lnTo>
                                    <a:pt x="614" y="720"/>
                                  </a:lnTo>
                                  <a:lnTo>
                                    <a:pt x="614" y="715"/>
                                  </a:lnTo>
                                  <a:lnTo>
                                    <a:pt x="619" y="711"/>
                                  </a:lnTo>
                                  <a:lnTo>
                                    <a:pt x="619" y="706"/>
                                  </a:lnTo>
                                  <a:lnTo>
                                    <a:pt x="628" y="696"/>
                                  </a:lnTo>
                                  <a:lnTo>
                                    <a:pt x="628" y="691"/>
                                  </a:lnTo>
                                  <a:lnTo>
                                    <a:pt x="633" y="687"/>
                                  </a:lnTo>
                                  <a:lnTo>
                                    <a:pt x="633" y="682"/>
                                  </a:lnTo>
                                  <a:lnTo>
                                    <a:pt x="638" y="677"/>
                                  </a:lnTo>
                                  <a:lnTo>
                                    <a:pt x="638" y="672"/>
                                  </a:lnTo>
                                  <a:lnTo>
                                    <a:pt x="648" y="663"/>
                                  </a:lnTo>
                                  <a:lnTo>
                                    <a:pt x="648" y="658"/>
                                  </a:lnTo>
                                  <a:lnTo>
                                    <a:pt x="652" y="653"/>
                                  </a:lnTo>
                                  <a:lnTo>
                                    <a:pt x="652" y="648"/>
                                  </a:lnTo>
                                  <a:lnTo>
                                    <a:pt x="657" y="643"/>
                                  </a:lnTo>
                                  <a:lnTo>
                                    <a:pt x="657" y="639"/>
                                  </a:lnTo>
                                  <a:lnTo>
                                    <a:pt x="667" y="629"/>
                                  </a:lnTo>
                                  <a:lnTo>
                                    <a:pt x="667" y="624"/>
                                  </a:lnTo>
                                  <a:lnTo>
                                    <a:pt x="672" y="619"/>
                                  </a:lnTo>
                                  <a:lnTo>
                                    <a:pt x="672" y="615"/>
                                  </a:lnTo>
                                  <a:lnTo>
                                    <a:pt x="681" y="605"/>
                                  </a:lnTo>
                                  <a:lnTo>
                                    <a:pt x="681" y="600"/>
                                  </a:lnTo>
                                  <a:lnTo>
                                    <a:pt x="686" y="595"/>
                                  </a:lnTo>
                                  <a:lnTo>
                                    <a:pt x="686" y="591"/>
                                  </a:lnTo>
                                  <a:lnTo>
                                    <a:pt x="691" y="586"/>
                                  </a:lnTo>
                                  <a:lnTo>
                                    <a:pt x="691" y="581"/>
                                  </a:lnTo>
                                  <a:lnTo>
                                    <a:pt x="700" y="571"/>
                                  </a:lnTo>
                                  <a:lnTo>
                                    <a:pt x="700" y="567"/>
                                  </a:lnTo>
                                  <a:lnTo>
                                    <a:pt x="705" y="562"/>
                                  </a:lnTo>
                                  <a:lnTo>
                                    <a:pt x="705" y="557"/>
                                  </a:lnTo>
                                  <a:lnTo>
                                    <a:pt x="710" y="552"/>
                                  </a:lnTo>
                                  <a:lnTo>
                                    <a:pt x="710" y="547"/>
                                  </a:lnTo>
                                  <a:lnTo>
                                    <a:pt x="720" y="538"/>
                                  </a:lnTo>
                                  <a:lnTo>
                                    <a:pt x="720" y="533"/>
                                  </a:lnTo>
                                  <a:lnTo>
                                    <a:pt x="724" y="528"/>
                                  </a:lnTo>
                                  <a:lnTo>
                                    <a:pt x="724" y="523"/>
                                  </a:lnTo>
                                  <a:lnTo>
                                    <a:pt x="734" y="514"/>
                                  </a:lnTo>
                                  <a:lnTo>
                                    <a:pt x="734" y="509"/>
                                  </a:lnTo>
                                  <a:lnTo>
                                    <a:pt x="739" y="504"/>
                                  </a:lnTo>
                                  <a:lnTo>
                                    <a:pt x="739" y="499"/>
                                  </a:lnTo>
                                  <a:lnTo>
                                    <a:pt x="744" y="495"/>
                                  </a:lnTo>
                                  <a:lnTo>
                                    <a:pt x="744" y="490"/>
                                  </a:lnTo>
                                  <a:lnTo>
                                    <a:pt x="753" y="480"/>
                                  </a:lnTo>
                                  <a:lnTo>
                                    <a:pt x="753" y="475"/>
                                  </a:lnTo>
                                  <a:lnTo>
                                    <a:pt x="758" y="471"/>
                                  </a:lnTo>
                                  <a:lnTo>
                                    <a:pt x="758" y="466"/>
                                  </a:lnTo>
                                  <a:lnTo>
                                    <a:pt x="763" y="461"/>
                                  </a:lnTo>
                                  <a:lnTo>
                                    <a:pt x="763" y="456"/>
                                  </a:lnTo>
                                  <a:lnTo>
                                    <a:pt x="772" y="447"/>
                                  </a:lnTo>
                                  <a:lnTo>
                                    <a:pt x="772" y="442"/>
                                  </a:lnTo>
                                  <a:lnTo>
                                    <a:pt x="777" y="437"/>
                                  </a:lnTo>
                                  <a:lnTo>
                                    <a:pt x="777" y="432"/>
                                  </a:lnTo>
                                  <a:lnTo>
                                    <a:pt x="782" y="427"/>
                                  </a:lnTo>
                                  <a:lnTo>
                                    <a:pt x="782" y="423"/>
                                  </a:lnTo>
                                  <a:lnTo>
                                    <a:pt x="792" y="413"/>
                                  </a:lnTo>
                                  <a:lnTo>
                                    <a:pt x="792" y="408"/>
                                  </a:lnTo>
                                  <a:lnTo>
                                    <a:pt x="796" y="403"/>
                                  </a:lnTo>
                                  <a:lnTo>
                                    <a:pt x="796" y="398"/>
                                  </a:lnTo>
                                  <a:lnTo>
                                    <a:pt x="806" y="389"/>
                                  </a:lnTo>
                                  <a:lnTo>
                                    <a:pt x="806" y="384"/>
                                  </a:lnTo>
                                  <a:lnTo>
                                    <a:pt x="811" y="379"/>
                                  </a:lnTo>
                                  <a:lnTo>
                                    <a:pt x="811" y="374"/>
                                  </a:lnTo>
                                  <a:lnTo>
                                    <a:pt x="816" y="370"/>
                                  </a:lnTo>
                                  <a:lnTo>
                                    <a:pt x="816" y="365"/>
                                  </a:lnTo>
                                  <a:lnTo>
                                    <a:pt x="825" y="355"/>
                                  </a:lnTo>
                                  <a:lnTo>
                                    <a:pt x="825" y="350"/>
                                  </a:lnTo>
                                  <a:lnTo>
                                    <a:pt x="830" y="346"/>
                                  </a:lnTo>
                                  <a:lnTo>
                                    <a:pt x="830" y="341"/>
                                  </a:lnTo>
                                  <a:lnTo>
                                    <a:pt x="835" y="336"/>
                                  </a:lnTo>
                                  <a:lnTo>
                                    <a:pt x="835" y="331"/>
                                  </a:lnTo>
                                  <a:lnTo>
                                    <a:pt x="844" y="322"/>
                                  </a:lnTo>
                                  <a:lnTo>
                                    <a:pt x="844" y="317"/>
                                  </a:lnTo>
                                  <a:lnTo>
                                    <a:pt x="849" y="312"/>
                                  </a:lnTo>
                                  <a:lnTo>
                                    <a:pt x="849" y="307"/>
                                  </a:lnTo>
                                  <a:lnTo>
                                    <a:pt x="859" y="298"/>
                                  </a:lnTo>
                                  <a:lnTo>
                                    <a:pt x="859" y="293"/>
                                  </a:lnTo>
                                  <a:lnTo>
                                    <a:pt x="864" y="288"/>
                                  </a:lnTo>
                                  <a:lnTo>
                                    <a:pt x="864" y="283"/>
                                  </a:lnTo>
                                  <a:lnTo>
                                    <a:pt x="868" y="278"/>
                                  </a:lnTo>
                                  <a:lnTo>
                                    <a:pt x="868" y="274"/>
                                  </a:lnTo>
                                  <a:lnTo>
                                    <a:pt x="878" y="264"/>
                                  </a:lnTo>
                                  <a:lnTo>
                                    <a:pt x="878" y="259"/>
                                  </a:lnTo>
                                  <a:lnTo>
                                    <a:pt x="883" y="254"/>
                                  </a:lnTo>
                                  <a:lnTo>
                                    <a:pt x="883" y="250"/>
                                  </a:lnTo>
                                  <a:lnTo>
                                    <a:pt x="888" y="245"/>
                                  </a:lnTo>
                                  <a:lnTo>
                                    <a:pt x="888" y="240"/>
                                  </a:lnTo>
                                  <a:lnTo>
                                    <a:pt x="897" y="230"/>
                                  </a:lnTo>
                                  <a:lnTo>
                                    <a:pt x="897" y="226"/>
                                  </a:lnTo>
                                  <a:lnTo>
                                    <a:pt x="902" y="221"/>
                                  </a:lnTo>
                                  <a:lnTo>
                                    <a:pt x="902" y="216"/>
                                  </a:lnTo>
                                  <a:lnTo>
                                    <a:pt x="907" y="211"/>
                                  </a:lnTo>
                                  <a:lnTo>
                                    <a:pt x="907" y="206"/>
                                  </a:lnTo>
                                  <a:lnTo>
                                    <a:pt x="916" y="197"/>
                                  </a:lnTo>
                                  <a:lnTo>
                                    <a:pt x="916" y="192"/>
                                  </a:lnTo>
                                  <a:lnTo>
                                    <a:pt x="921" y="187"/>
                                  </a:lnTo>
                                  <a:lnTo>
                                    <a:pt x="921" y="182"/>
                                  </a:lnTo>
                                  <a:lnTo>
                                    <a:pt x="931" y="173"/>
                                  </a:lnTo>
                                  <a:lnTo>
                                    <a:pt x="931" y="168"/>
                                  </a:lnTo>
                                  <a:lnTo>
                                    <a:pt x="936" y="163"/>
                                  </a:lnTo>
                                  <a:lnTo>
                                    <a:pt x="936" y="158"/>
                                  </a:lnTo>
                                  <a:lnTo>
                                    <a:pt x="940" y="154"/>
                                  </a:lnTo>
                                  <a:lnTo>
                                    <a:pt x="940" y="149"/>
                                  </a:lnTo>
                                  <a:lnTo>
                                    <a:pt x="950" y="139"/>
                                  </a:lnTo>
                                  <a:lnTo>
                                    <a:pt x="950" y="134"/>
                                  </a:lnTo>
                                  <a:lnTo>
                                    <a:pt x="955" y="130"/>
                                  </a:lnTo>
                                  <a:lnTo>
                                    <a:pt x="955" y="125"/>
                                  </a:lnTo>
                                  <a:lnTo>
                                    <a:pt x="960" y="120"/>
                                  </a:lnTo>
                                  <a:lnTo>
                                    <a:pt x="960" y="115"/>
                                  </a:lnTo>
                                  <a:lnTo>
                                    <a:pt x="969" y="106"/>
                                  </a:lnTo>
                                  <a:lnTo>
                                    <a:pt x="969" y="101"/>
                                  </a:lnTo>
                                  <a:lnTo>
                                    <a:pt x="974" y="96"/>
                                  </a:lnTo>
                                  <a:lnTo>
                                    <a:pt x="974" y="91"/>
                                  </a:lnTo>
                                  <a:lnTo>
                                    <a:pt x="984" y="82"/>
                                  </a:lnTo>
                                  <a:lnTo>
                                    <a:pt x="984" y="77"/>
                                  </a:lnTo>
                                  <a:lnTo>
                                    <a:pt x="988" y="72"/>
                                  </a:lnTo>
                                  <a:lnTo>
                                    <a:pt x="988" y="67"/>
                                  </a:lnTo>
                                  <a:lnTo>
                                    <a:pt x="993" y="62"/>
                                  </a:lnTo>
                                  <a:lnTo>
                                    <a:pt x="993" y="58"/>
                                  </a:lnTo>
                                  <a:lnTo>
                                    <a:pt x="1003" y="48"/>
                                  </a:lnTo>
                                  <a:lnTo>
                                    <a:pt x="1003" y="43"/>
                                  </a:lnTo>
                                  <a:lnTo>
                                    <a:pt x="1008" y="38"/>
                                  </a:lnTo>
                                  <a:lnTo>
                                    <a:pt x="1008" y="34"/>
                                  </a:lnTo>
                                  <a:lnTo>
                                    <a:pt x="1012" y="29"/>
                                  </a:lnTo>
                                  <a:lnTo>
                                    <a:pt x="1012" y="24"/>
                                  </a:lnTo>
                                  <a:lnTo>
                                    <a:pt x="1022" y="14"/>
                                  </a:lnTo>
                                  <a:lnTo>
                                    <a:pt x="1022" y="10"/>
                                  </a:lnTo>
                                  <a:lnTo>
                                    <a:pt x="1027" y="5"/>
                                  </a:lnTo>
                                  <a:lnTo>
                                    <a:pt x="10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2"/>
                          <wps:cNvSpPr>
                            <a:spLocks/>
                          </wps:cNvSpPr>
                          <wps:spPr bwMode="auto">
                            <a:xfrm>
                              <a:off x="4613" y="1431"/>
                              <a:ext cx="1027" cy="1781"/>
                            </a:xfrm>
                            <a:custGeom>
                              <a:avLst/>
                              <a:gdLst>
                                <a:gd name="T0" fmla="*/ 10 w 1027"/>
                                <a:gd name="T1" fmla="*/ 1762 h 1781"/>
                                <a:gd name="T2" fmla="*/ 29 w 1027"/>
                                <a:gd name="T3" fmla="*/ 1733 h 1781"/>
                                <a:gd name="T4" fmla="*/ 38 w 1027"/>
                                <a:gd name="T5" fmla="*/ 1709 h 1781"/>
                                <a:gd name="T6" fmla="*/ 62 w 1027"/>
                                <a:gd name="T7" fmla="*/ 1675 h 1781"/>
                                <a:gd name="T8" fmla="*/ 72 w 1027"/>
                                <a:gd name="T9" fmla="*/ 1651 h 1781"/>
                                <a:gd name="T10" fmla="*/ 91 w 1027"/>
                                <a:gd name="T11" fmla="*/ 1623 h 1781"/>
                                <a:gd name="T12" fmla="*/ 106 w 1027"/>
                                <a:gd name="T13" fmla="*/ 1594 h 1781"/>
                                <a:gd name="T14" fmla="*/ 125 w 1027"/>
                                <a:gd name="T15" fmla="*/ 1565 h 1781"/>
                                <a:gd name="T16" fmla="*/ 139 w 1027"/>
                                <a:gd name="T17" fmla="*/ 1536 h 1781"/>
                                <a:gd name="T18" fmla="*/ 158 w 1027"/>
                                <a:gd name="T19" fmla="*/ 1507 h 1781"/>
                                <a:gd name="T20" fmla="*/ 173 w 1027"/>
                                <a:gd name="T21" fmla="*/ 1479 h 1781"/>
                                <a:gd name="T22" fmla="*/ 192 w 1027"/>
                                <a:gd name="T23" fmla="*/ 1450 h 1781"/>
                                <a:gd name="T24" fmla="*/ 206 w 1027"/>
                                <a:gd name="T25" fmla="*/ 1421 h 1781"/>
                                <a:gd name="T26" fmla="*/ 226 w 1027"/>
                                <a:gd name="T27" fmla="*/ 1392 h 1781"/>
                                <a:gd name="T28" fmla="*/ 240 w 1027"/>
                                <a:gd name="T29" fmla="*/ 1363 h 1781"/>
                                <a:gd name="T30" fmla="*/ 259 w 1027"/>
                                <a:gd name="T31" fmla="*/ 1335 h 1781"/>
                                <a:gd name="T32" fmla="*/ 269 w 1027"/>
                                <a:gd name="T33" fmla="*/ 1311 h 1781"/>
                                <a:gd name="T34" fmla="*/ 288 w 1027"/>
                                <a:gd name="T35" fmla="*/ 1282 h 1781"/>
                                <a:gd name="T36" fmla="*/ 302 w 1027"/>
                                <a:gd name="T37" fmla="*/ 1253 h 1781"/>
                                <a:gd name="T38" fmla="*/ 322 w 1027"/>
                                <a:gd name="T39" fmla="*/ 1224 h 1781"/>
                                <a:gd name="T40" fmla="*/ 336 w 1027"/>
                                <a:gd name="T41" fmla="*/ 1195 h 1781"/>
                                <a:gd name="T42" fmla="*/ 355 w 1027"/>
                                <a:gd name="T43" fmla="*/ 1167 h 1781"/>
                                <a:gd name="T44" fmla="*/ 370 w 1027"/>
                                <a:gd name="T45" fmla="*/ 1138 h 1781"/>
                                <a:gd name="T46" fmla="*/ 389 w 1027"/>
                                <a:gd name="T47" fmla="*/ 1109 h 1781"/>
                                <a:gd name="T48" fmla="*/ 403 w 1027"/>
                                <a:gd name="T49" fmla="*/ 1080 h 1781"/>
                                <a:gd name="T50" fmla="*/ 422 w 1027"/>
                                <a:gd name="T51" fmla="*/ 1051 h 1781"/>
                                <a:gd name="T52" fmla="*/ 437 w 1027"/>
                                <a:gd name="T53" fmla="*/ 1022 h 1781"/>
                                <a:gd name="T54" fmla="*/ 456 w 1027"/>
                                <a:gd name="T55" fmla="*/ 994 h 1781"/>
                                <a:gd name="T56" fmla="*/ 466 w 1027"/>
                                <a:gd name="T57" fmla="*/ 970 h 1781"/>
                                <a:gd name="T58" fmla="*/ 490 w 1027"/>
                                <a:gd name="T59" fmla="*/ 936 h 1781"/>
                                <a:gd name="T60" fmla="*/ 499 w 1027"/>
                                <a:gd name="T61" fmla="*/ 912 h 1781"/>
                                <a:gd name="T62" fmla="*/ 518 w 1027"/>
                                <a:gd name="T63" fmla="*/ 883 h 1781"/>
                                <a:gd name="T64" fmla="*/ 533 w 1027"/>
                                <a:gd name="T65" fmla="*/ 854 h 1781"/>
                                <a:gd name="T66" fmla="*/ 552 w 1027"/>
                                <a:gd name="T67" fmla="*/ 826 h 1781"/>
                                <a:gd name="T68" fmla="*/ 566 w 1027"/>
                                <a:gd name="T69" fmla="*/ 797 h 1781"/>
                                <a:gd name="T70" fmla="*/ 586 w 1027"/>
                                <a:gd name="T71" fmla="*/ 768 h 1781"/>
                                <a:gd name="T72" fmla="*/ 600 w 1027"/>
                                <a:gd name="T73" fmla="*/ 739 h 1781"/>
                                <a:gd name="T74" fmla="*/ 619 w 1027"/>
                                <a:gd name="T75" fmla="*/ 710 h 1781"/>
                                <a:gd name="T76" fmla="*/ 634 w 1027"/>
                                <a:gd name="T77" fmla="*/ 682 h 1781"/>
                                <a:gd name="T78" fmla="*/ 653 w 1027"/>
                                <a:gd name="T79" fmla="*/ 653 h 1781"/>
                                <a:gd name="T80" fmla="*/ 667 w 1027"/>
                                <a:gd name="T81" fmla="*/ 624 h 1781"/>
                                <a:gd name="T82" fmla="*/ 686 w 1027"/>
                                <a:gd name="T83" fmla="*/ 595 h 1781"/>
                                <a:gd name="T84" fmla="*/ 696 w 1027"/>
                                <a:gd name="T85" fmla="*/ 571 h 1781"/>
                                <a:gd name="T86" fmla="*/ 720 w 1027"/>
                                <a:gd name="T87" fmla="*/ 538 h 1781"/>
                                <a:gd name="T88" fmla="*/ 730 w 1027"/>
                                <a:gd name="T89" fmla="*/ 514 h 1781"/>
                                <a:gd name="T90" fmla="*/ 749 w 1027"/>
                                <a:gd name="T91" fmla="*/ 485 h 1781"/>
                                <a:gd name="T92" fmla="*/ 763 w 1027"/>
                                <a:gd name="T93" fmla="*/ 456 h 1781"/>
                                <a:gd name="T94" fmla="*/ 782 w 1027"/>
                                <a:gd name="T95" fmla="*/ 427 h 1781"/>
                                <a:gd name="T96" fmla="*/ 797 w 1027"/>
                                <a:gd name="T97" fmla="*/ 398 h 1781"/>
                                <a:gd name="T98" fmla="*/ 816 w 1027"/>
                                <a:gd name="T99" fmla="*/ 369 h 1781"/>
                                <a:gd name="T100" fmla="*/ 830 w 1027"/>
                                <a:gd name="T101" fmla="*/ 341 h 1781"/>
                                <a:gd name="T102" fmla="*/ 850 w 1027"/>
                                <a:gd name="T103" fmla="*/ 312 h 1781"/>
                                <a:gd name="T104" fmla="*/ 864 w 1027"/>
                                <a:gd name="T105" fmla="*/ 283 h 1781"/>
                                <a:gd name="T106" fmla="*/ 883 w 1027"/>
                                <a:gd name="T107" fmla="*/ 254 h 1781"/>
                                <a:gd name="T108" fmla="*/ 893 w 1027"/>
                                <a:gd name="T109" fmla="*/ 230 h 1781"/>
                                <a:gd name="T110" fmla="*/ 917 w 1027"/>
                                <a:gd name="T111" fmla="*/ 197 h 1781"/>
                                <a:gd name="T112" fmla="*/ 926 w 1027"/>
                                <a:gd name="T113" fmla="*/ 173 h 1781"/>
                                <a:gd name="T114" fmla="*/ 946 w 1027"/>
                                <a:gd name="T115" fmla="*/ 144 h 1781"/>
                                <a:gd name="T116" fmla="*/ 960 w 1027"/>
                                <a:gd name="T117" fmla="*/ 115 h 1781"/>
                                <a:gd name="T118" fmla="*/ 979 w 1027"/>
                                <a:gd name="T119" fmla="*/ 86 h 1781"/>
                                <a:gd name="T120" fmla="*/ 994 w 1027"/>
                                <a:gd name="T121" fmla="*/ 57 h 1781"/>
                                <a:gd name="T122" fmla="*/ 1013 w 1027"/>
                                <a:gd name="T123" fmla="*/ 29 h 1781"/>
                                <a:gd name="T124" fmla="*/ 1027 w 1027"/>
                                <a:gd name="T125" fmla="*/ 0 h 1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7" h="1781">
                                  <a:moveTo>
                                    <a:pt x="0" y="1781"/>
                                  </a:moveTo>
                                  <a:lnTo>
                                    <a:pt x="0" y="1776"/>
                                  </a:lnTo>
                                  <a:lnTo>
                                    <a:pt x="5" y="1771"/>
                                  </a:lnTo>
                                  <a:lnTo>
                                    <a:pt x="10" y="1767"/>
                                  </a:lnTo>
                                  <a:lnTo>
                                    <a:pt x="10" y="1762"/>
                                  </a:lnTo>
                                  <a:lnTo>
                                    <a:pt x="14" y="1757"/>
                                  </a:lnTo>
                                  <a:lnTo>
                                    <a:pt x="14" y="1752"/>
                                  </a:lnTo>
                                  <a:lnTo>
                                    <a:pt x="19" y="1747"/>
                                  </a:lnTo>
                                  <a:lnTo>
                                    <a:pt x="19" y="1743"/>
                                  </a:lnTo>
                                  <a:lnTo>
                                    <a:pt x="29" y="1733"/>
                                  </a:lnTo>
                                  <a:lnTo>
                                    <a:pt x="29" y="1728"/>
                                  </a:lnTo>
                                  <a:lnTo>
                                    <a:pt x="34" y="1723"/>
                                  </a:lnTo>
                                  <a:lnTo>
                                    <a:pt x="34" y="1719"/>
                                  </a:lnTo>
                                  <a:lnTo>
                                    <a:pt x="38" y="1714"/>
                                  </a:lnTo>
                                  <a:lnTo>
                                    <a:pt x="38" y="1709"/>
                                  </a:lnTo>
                                  <a:lnTo>
                                    <a:pt x="48" y="1699"/>
                                  </a:lnTo>
                                  <a:lnTo>
                                    <a:pt x="48" y="1695"/>
                                  </a:lnTo>
                                  <a:lnTo>
                                    <a:pt x="53" y="1690"/>
                                  </a:lnTo>
                                  <a:lnTo>
                                    <a:pt x="53" y="1685"/>
                                  </a:lnTo>
                                  <a:lnTo>
                                    <a:pt x="62" y="1675"/>
                                  </a:lnTo>
                                  <a:lnTo>
                                    <a:pt x="62" y="1671"/>
                                  </a:lnTo>
                                  <a:lnTo>
                                    <a:pt x="67" y="1666"/>
                                  </a:lnTo>
                                  <a:lnTo>
                                    <a:pt x="67" y="1661"/>
                                  </a:lnTo>
                                  <a:lnTo>
                                    <a:pt x="72" y="1656"/>
                                  </a:lnTo>
                                  <a:lnTo>
                                    <a:pt x="72" y="1651"/>
                                  </a:lnTo>
                                  <a:lnTo>
                                    <a:pt x="82" y="1642"/>
                                  </a:lnTo>
                                  <a:lnTo>
                                    <a:pt x="82" y="1637"/>
                                  </a:lnTo>
                                  <a:lnTo>
                                    <a:pt x="86" y="1632"/>
                                  </a:lnTo>
                                  <a:lnTo>
                                    <a:pt x="86" y="1627"/>
                                  </a:lnTo>
                                  <a:lnTo>
                                    <a:pt x="91" y="1623"/>
                                  </a:lnTo>
                                  <a:lnTo>
                                    <a:pt x="91" y="1618"/>
                                  </a:lnTo>
                                  <a:lnTo>
                                    <a:pt x="101" y="1608"/>
                                  </a:lnTo>
                                  <a:lnTo>
                                    <a:pt x="101" y="1603"/>
                                  </a:lnTo>
                                  <a:lnTo>
                                    <a:pt x="106" y="1599"/>
                                  </a:lnTo>
                                  <a:lnTo>
                                    <a:pt x="106" y="1594"/>
                                  </a:lnTo>
                                  <a:lnTo>
                                    <a:pt x="115" y="1584"/>
                                  </a:lnTo>
                                  <a:lnTo>
                                    <a:pt x="115" y="1579"/>
                                  </a:lnTo>
                                  <a:lnTo>
                                    <a:pt x="120" y="1575"/>
                                  </a:lnTo>
                                  <a:lnTo>
                                    <a:pt x="120" y="1570"/>
                                  </a:lnTo>
                                  <a:lnTo>
                                    <a:pt x="125" y="1565"/>
                                  </a:lnTo>
                                  <a:lnTo>
                                    <a:pt x="125" y="1560"/>
                                  </a:lnTo>
                                  <a:lnTo>
                                    <a:pt x="134" y="1551"/>
                                  </a:lnTo>
                                  <a:lnTo>
                                    <a:pt x="134" y="1546"/>
                                  </a:lnTo>
                                  <a:lnTo>
                                    <a:pt x="139" y="1541"/>
                                  </a:lnTo>
                                  <a:lnTo>
                                    <a:pt x="139" y="1536"/>
                                  </a:lnTo>
                                  <a:lnTo>
                                    <a:pt x="144" y="1531"/>
                                  </a:lnTo>
                                  <a:lnTo>
                                    <a:pt x="144" y="1527"/>
                                  </a:lnTo>
                                  <a:lnTo>
                                    <a:pt x="154" y="1517"/>
                                  </a:lnTo>
                                  <a:lnTo>
                                    <a:pt x="154" y="1512"/>
                                  </a:lnTo>
                                  <a:lnTo>
                                    <a:pt x="158" y="1507"/>
                                  </a:lnTo>
                                  <a:lnTo>
                                    <a:pt x="158" y="1503"/>
                                  </a:lnTo>
                                  <a:lnTo>
                                    <a:pt x="163" y="1498"/>
                                  </a:lnTo>
                                  <a:lnTo>
                                    <a:pt x="163" y="1493"/>
                                  </a:lnTo>
                                  <a:lnTo>
                                    <a:pt x="173" y="1483"/>
                                  </a:lnTo>
                                  <a:lnTo>
                                    <a:pt x="173" y="1479"/>
                                  </a:lnTo>
                                  <a:lnTo>
                                    <a:pt x="178" y="1474"/>
                                  </a:lnTo>
                                  <a:lnTo>
                                    <a:pt x="178" y="1469"/>
                                  </a:lnTo>
                                  <a:lnTo>
                                    <a:pt x="187" y="1459"/>
                                  </a:lnTo>
                                  <a:lnTo>
                                    <a:pt x="187" y="1455"/>
                                  </a:lnTo>
                                  <a:lnTo>
                                    <a:pt x="192" y="1450"/>
                                  </a:lnTo>
                                  <a:lnTo>
                                    <a:pt x="192" y="1445"/>
                                  </a:lnTo>
                                  <a:lnTo>
                                    <a:pt x="197" y="1440"/>
                                  </a:lnTo>
                                  <a:lnTo>
                                    <a:pt x="197" y="1435"/>
                                  </a:lnTo>
                                  <a:lnTo>
                                    <a:pt x="206" y="1426"/>
                                  </a:lnTo>
                                  <a:lnTo>
                                    <a:pt x="206" y="1421"/>
                                  </a:lnTo>
                                  <a:lnTo>
                                    <a:pt x="211" y="1416"/>
                                  </a:lnTo>
                                  <a:lnTo>
                                    <a:pt x="211" y="1411"/>
                                  </a:lnTo>
                                  <a:lnTo>
                                    <a:pt x="216" y="1407"/>
                                  </a:lnTo>
                                  <a:lnTo>
                                    <a:pt x="216" y="1402"/>
                                  </a:lnTo>
                                  <a:lnTo>
                                    <a:pt x="226" y="1392"/>
                                  </a:lnTo>
                                  <a:lnTo>
                                    <a:pt x="226" y="1387"/>
                                  </a:lnTo>
                                  <a:lnTo>
                                    <a:pt x="230" y="1383"/>
                                  </a:lnTo>
                                  <a:lnTo>
                                    <a:pt x="230" y="1378"/>
                                  </a:lnTo>
                                  <a:lnTo>
                                    <a:pt x="240" y="1368"/>
                                  </a:lnTo>
                                  <a:lnTo>
                                    <a:pt x="240" y="1363"/>
                                  </a:lnTo>
                                  <a:lnTo>
                                    <a:pt x="245" y="1359"/>
                                  </a:lnTo>
                                  <a:lnTo>
                                    <a:pt x="245" y="1354"/>
                                  </a:lnTo>
                                  <a:lnTo>
                                    <a:pt x="250" y="1349"/>
                                  </a:lnTo>
                                  <a:lnTo>
                                    <a:pt x="250" y="1344"/>
                                  </a:lnTo>
                                  <a:lnTo>
                                    <a:pt x="259" y="1335"/>
                                  </a:lnTo>
                                  <a:lnTo>
                                    <a:pt x="259" y="1330"/>
                                  </a:lnTo>
                                  <a:lnTo>
                                    <a:pt x="264" y="1325"/>
                                  </a:lnTo>
                                  <a:lnTo>
                                    <a:pt x="264" y="1320"/>
                                  </a:lnTo>
                                  <a:lnTo>
                                    <a:pt x="269" y="1315"/>
                                  </a:lnTo>
                                  <a:lnTo>
                                    <a:pt x="269" y="1311"/>
                                  </a:lnTo>
                                  <a:lnTo>
                                    <a:pt x="278" y="1301"/>
                                  </a:lnTo>
                                  <a:lnTo>
                                    <a:pt x="278" y="1296"/>
                                  </a:lnTo>
                                  <a:lnTo>
                                    <a:pt x="283" y="1291"/>
                                  </a:lnTo>
                                  <a:lnTo>
                                    <a:pt x="283" y="1287"/>
                                  </a:lnTo>
                                  <a:lnTo>
                                    <a:pt x="288" y="1282"/>
                                  </a:lnTo>
                                  <a:lnTo>
                                    <a:pt x="288" y="1277"/>
                                  </a:lnTo>
                                  <a:lnTo>
                                    <a:pt x="298" y="1267"/>
                                  </a:lnTo>
                                  <a:lnTo>
                                    <a:pt x="298" y="1263"/>
                                  </a:lnTo>
                                  <a:lnTo>
                                    <a:pt x="302" y="1258"/>
                                  </a:lnTo>
                                  <a:lnTo>
                                    <a:pt x="302" y="1253"/>
                                  </a:lnTo>
                                  <a:lnTo>
                                    <a:pt x="312" y="1243"/>
                                  </a:lnTo>
                                  <a:lnTo>
                                    <a:pt x="312" y="1239"/>
                                  </a:lnTo>
                                  <a:lnTo>
                                    <a:pt x="317" y="1234"/>
                                  </a:lnTo>
                                  <a:lnTo>
                                    <a:pt x="317" y="1229"/>
                                  </a:lnTo>
                                  <a:lnTo>
                                    <a:pt x="322" y="1224"/>
                                  </a:lnTo>
                                  <a:lnTo>
                                    <a:pt x="322" y="1219"/>
                                  </a:lnTo>
                                  <a:lnTo>
                                    <a:pt x="331" y="1210"/>
                                  </a:lnTo>
                                  <a:lnTo>
                                    <a:pt x="331" y="1205"/>
                                  </a:lnTo>
                                  <a:lnTo>
                                    <a:pt x="336" y="1200"/>
                                  </a:lnTo>
                                  <a:lnTo>
                                    <a:pt x="336" y="1195"/>
                                  </a:lnTo>
                                  <a:lnTo>
                                    <a:pt x="341" y="1191"/>
                                  </a:lnTo>
                                  <a:lnTo>
                                    <a:pt x="341" y="1186"/>
                                  </a:lnTo>
                                  <a:lnTo>
                                    <a:pt x="350" y="1176"/>
                                  </a:lnTo>
                                  <a:lnTo>
                                    <a:pt x="350" y="1171"/>
                                  </a:lnTo>
                                  <a:lnTo>
                                    <a:pt x="355" y="1167"/>
                                  </a:lnTo>
                                  <a:lnTo>
                                    <a:pt x="355" y="1162"/>
                                  </a:lnTo>
                                  <a:lnTo>
                                    <a:pt x="365" y="1152"/>
                                  </a:lnTo>
                                  <a:lnTo>
                                    <a:pt x="365" y="1147"/>
                                  </a:lnTo>
                                  <a:lnTo>
                                    <a:pt x="370" y="1143"/>
                                  </a:lnTo>
                                  <a:lnTo>
                                    <a:pt x="370" y="1138"/>
                                  </a:lnTo>
                                  <a:lnTo>
                                    <a:pt x="374" y="1133"/>
                                  </a:lnTo>
                                  <a:lnTo>
                                    <a:pt x="374" y="1128"/>
                                  </a:lnTo>
                                  <a:lnTo>
                                    <a:pt x="384" y="1118"/>
                                  </a:lnTo>
                                  <a:lnTo>
                                    <a:pt x="384" y="1114"/>
                                  </a:lnTo>
                                  <a:lnTo>
                                    <a:pt x="389" y="1109"/>
                                  </a:lnTo>
                                  <a:lnTo>
                                    <a:pt x="389" y="1104"/>
                                  </a:lnTo>
                                  <a:lnTo>
                                    <a:pt x="394" y="1099"/>
                                  </a:lnTo>
                                  <a:lnTo>
                                    <a:pt x="394" y="1094"/>
                                  </a:lnTo>
                                  <a:lnTo>
                                    <a:pt x="403" y="1085"/>
                                  </a:lnTo>
                                  <a:lnTo>
                                    <a:pt x="403" y="1080"/>
                                  </a:lnTo>
                                  <a:lnTo>
                                    <a:pt x="408" y="1075"/>
                                  </a:lnTo>
                                  <a:lnTo>
                                    <a:pt x="408" y="1070"/>
                                  </a:lnTo>
                                  <a:lnTo>
                                    <a:pt x="418" y="1061"/>
                                  </a:lnTo>
                                  <a:lnTo>
                                    <a:pt x="418" y="1056"/>
                                  </a:lnTo>
                                  <a:lnTo>
                                    <a:pt x="422" y="1051"/>
                                  </a:lnTo>
                                  <a:lnTo>
                                    <a:pt x="422" y="1046"/>
                                  </a:lnTo>
                                  <a:lnTo>
                                    <a:pt x="427" y="1042"/>
                                  </a:lnTo>
                                  <a:lnTo>
                                    <a:pt x="427" y="1037"/>
                                  </a:lnTo>
                                  <a:lnTo>
                                    <a:pt x="437" y="1027"/>
                                  </a:lnTo>
                                  <a:lnTo>
                                    <a:pt x="437" y="1022"/>
                                  </a:lnTo>
                                  <a:lnTo>
                                    <a:pt x="442" y="1018"/>
                                  </a:lnTo>
                                  <a:lnTo>
                                    <a:pt x="442" y="1013"/>
                                  </a:lnTo>
                                  <a:lnTo>
                                    <a:pt x="446" y="1008"/>
                                  </a:lnTo>
                                  <a:lnTo>
                                    <a:pt x="446" y="1003"/>
                                  </a:lnTo>
                                  <a:lnTo>
                                    <a:pt x="456" y="994"/>
                                  </a:lnTo>
                                  <a:lnTo>
                                    <a:pt x="456" y="989"/>
                                  </a:lnTo>
                                  <a:lnTo>
                                    <a:pt x="461" y="984"/>
                                  </a:lnTo>
                                  <a:lnTo>
                                    <a:pt x="461" y="979"/>
                                  </a:lnTo>
                                  <a:lnTo>
                                    <a:pt x="466" y="974"/>
                                  </a:lnTo>
                                  <a:lnTo>
                                    <a:pt x="466" y="970"/>
                                  </a:lnTo>
                                  <a:lnTo>
                                    <a:pt x="475" y="960"/>
                                  </a:lnTo>
                                  <a:lnTo>
                                    <a:pt x="475" y="955"/>
                                  </a:lnTo>
                                  <a:lnTo>
                                    <a:pt x="480" y="950"/>
                                  </a:lnTo>
                                  <a:lnTo>
                                    <a:pt x="480" y="946"/>
                                  </a:lnTo>
                                  <a:lnTo>
                                    <a:pt x="490" y="936"/>
                                  </a:lnTo>
                                  <a:lnTo>
                                    <a:pt x="490" y="931"/>
                                  </a:lnTo>
                                  <a:lnTo>
                                    <a:pt x="494" y="926"/>
                                  </a:lnTo>
                                  <a:lnTo>
                                    <a:pt x="494" y="922"/>
                                  </a:lnTo>
                                  <a:lnTo>
                                    <a:pt x="499" y="917"/>
                                  </a:lnTo>
                                  <a:lnTo>
                                    <a:pt x="499" y="912"/>
                                  </a:lnTo>
                                  <a:lnTo>
                                    <a:pt x="509" y="902"/>
                                  </a:lnTo>
                                  <a:lnTo>
                                    <a:pt x="509" y="898"/>
                                  </a:lnTo>
                                  <a:lnTo>
                                    <a:pt x="514" y="893"/>
                                  </a:lnTo>
                                  <a:lnTo>
                                    <a:pt x="514" y="888"/>
                                  </a:lnTo>
                                  <a:lnTo>
                                    <a:pt x="518" y="883"/>
                                  </a:lnTo>
                                  <a:lnTo>
                                    <a:pt x="518" y="878"/>
                                  </a:lnTo>
                                  <a:lnTo>
                                    <a:pt x="528" y="869"/>
                                  </a:lnTo>
                                  <a:lnTo>
                                    <a:pt x="528" y="864"/>
                                  </a:lnTo>
                                  <a:lnTo>
                                    <a:pt x="533" y="859"/>
                                  </a:lnTo>
                                  <a:lnTo>
                                    <a:pt x="533" y="854"/>
                                  </a:lnTo>
                                  <a:lnTo>
                                    <a:pt x="542" y="845"/>
                                  </a:lnTo>
                                  <a:lnTo>
                                    <a:pt x="542" y="840"/>
                                  </a:lnTo>
                                  <a:lnTo>
                                    <a:pt x="547" y="835"/>
                                  </a:lnTo>
                                  <a:lnTo>
                                    <a:pt x="547" y="830"/>
                                  </a:lnTo>
                                  <a:lnTo>
                                    <a:pt x="552" y="826"/>
                                  </a:lnTo>
                                  <a:lnTo>
                                    <a:pt x="552" y="821"/>
                                  </a:lnTo>
                                  <a:lnTo>
                                    <a:pt x="562" y="811"/>
                                  </a:lnTo>
                                  <a:lnTo>
                                    <a:pt x="562" y="806"/>
                                  </a:lnTo>
                                  <a:lnTo>
                                    <a:pt x="566" y="802"/>
                                  </a:lnTo>
                                  <a:lnTo>
                                    <a:pt x="566" y="797"/>
                                  </a:lnTo>
                                  <a:lnTo>
                                    <a:pt x="571" y="792"/>
                                  </a:lnTo>
                                  <a:lnTo>
                                    <a:pt x="571" y="787"/>
                                  </a:lnTo>
                                  <a:lnTo>
                                    <a:pt x="581" y="778"/>
                                  </a:lnTo>
                                  <a:lnTo>
                                    <a:pt x="581" y="773"/>
                                  </a:lnTo>
                                  <a:lnTo>
                                    <a:pt x="586" y="768"/>
                                  </a:lnTo>
                                  <a:lnTo>
                                    <a:pt x="586" y="763"/>
                                  </a:lnTo>
                                  <a:lnTo>
                                    <a:pt x="590" y="758"/>
                                  </a:lnTo>
                                  <a:lnTo>
                                    <a:pt x="590" y="754"/>
                                  </a:lnTo>
                                  <a:lnTo>
                                    <a:pt x="600" y="744"/>
                                  </a:lnTo>
                                  <a:lnTo>
                                    <a:pt x="600" y="739"/>
                                  </a:lnTo>
                                  <a:lnTo>
                                    <a:pt x="605" y="734"/>
                                  </a:lnTo>
                                  <a:lnTo>
                                    <a:pt x="605" y="730"/>
                                  </a:lnTo>
                                  <a:lnTo>
                                    <a:pt x="614" y="720"/>
                                  </a:lnTo>
                                  <a:lnTo>
                                    <a:pt x="614" y="715"/>
                                  </a:lnTo>
                                  <a:lnTo>
                                    <a:pt x="619" y="710"/>
                                  </a:lnTo>
                                  <a:lnTo>
                                    <a:pt x="619" y="706"/>
                                  </a:lnTo>
                                  <a:lnTo>
                                    <a:pt x="624" y="701"/>
                                  </a:lnTo>
                                  <a:lnTo>
                                    <a:pt x="624" y="696"/>
                                  </a:lnTo>
                                  <a:lnTo>
                                    <a:pt x="634" y="686"/>
                                  </a:lnTo>
                                  <a:lnTo>
                                    <a:pt x="634" y="682"/>
                                  </a:lnTo>
                                  <a:lnTo>
                                    <a:pt x="638" y="677"/>
                                  </a:lnTo>
                                  <a:lnTo>
                                    <a:pt x="638" y="672"/>
                                  </a:lnTo>
                                  <a:lnTo>
                                    <a:pt x="643" y="667"/>
                                  </a:lnTo>
                                  <a:lnTo>
                                    <a:pt x="643" y="662"/>
                                  </a:lnTo>
                                  <a:lnTo>
                                    <a:pt x="653" y="653"/>
                                  </a:lnTo>
                                  <a:lnTo>
                                    <a:pt x="653" y="648"/>
                                  </a:lnTo>
                                  <a:lnTo>
                                    <a:pt x="658" y="643"/>
                                  </a:lnTo>
                                  <a:lnTo>
                                    <a:pt x="658" y="638"/>
                                  </a:lnTo>
                                  <a:lnTo>
                                    <a:pt x="667" y="629"/>
                                  </a:lnTo>
                                  <a:lnTo>
                                    <a:pt x="667" y="624"/>
                                  </a:lnTo>
                                  <a:lnTo>
                                    <a:pt x="672" y="619"/>
                                  </a:lnTo>
                                  <a:lnTo>
                                    <a:pt x="672" y="614"/>
                                  </a:lnTo>
                                  <a:lnTo>
                                    <a:pt x="677" y="610"/>
                                  </a:lnTo>
                                  <a:lnTo>
                                    <a:pt x="677" y="605"/>
                                  </a:lnTo>
                                  <a:lnTo>
                                    <a:pt x="686" y="595"/>
                                  </a:lnTo>
                                  <a:lnTo>
                                    <a:pt x="686" y="590"/>
                                  </a:lnTo>
                                  <a:lnTo>
                                    <a:pt x="691" y="586"/>
                                  </a:lnTo>
                                  <a:lnTo>
                                    <a:pt x="691" y="581"/>
                                  </a:lnTo>
                                  <a:lnTo>
                                    <a:pt x="696" y="576"/>
                                  </a:lnTo>
                                  <a:lnTo>
                                    <a:pt x="696" y="571"/>
                                  </a:lnTo>
                                  <a:lnTo>
                                    <a:pt x="706" y="562"/>
                                  </a:lnTo>
                                  <a:lnTo>
                                    <a:pt x="706" y="557"/>
                                  </a:lnTo>
                                  <a:lnTo>
                                    <a:pt x="710" y="552"/>
                                  </a:lnTo>
                                  <a:lnTo>
                                    <a:pt x="710" y="547"/>
                                  </a:lnTo>
                                  <a:lnTo>
                                    <a:pt x="720" y="538"/>
                                  </a:lnTo>
                                  <a:lnTo>
                                    <a:pt x="720" y="533"/>
                                  </a:lnTo>
                                  <a:lnTo>
                                    <a:pt x="725" y="528"/>
                                  </a:lnTo>
                                  <a:lnTo>
                                    <a:pt x="725" y="523"/>
                                  </a:lnTo>
                                  <a:lnTo>
                                    <a:pt x="730" y="518"/>
                                  </a:lnTo>
                                  <a:lnTo>
                                    <a:pt x="730" y="514"/>
                                  </a:lnTo>
                                  <a:lnTo>
                                    <a:pt x="739" y="504"/>
                                  </a:lnTo>
                                  <a:lnTo>
                                    <a:pt x="739" y="499"/>
                                  </a:lnTo>
                                  <a:lnTo>
                                    <a:pt x="744" y="494"/>
                                  </a:lnTo>
                                  <a:lnTo>
                                    <a:pt x="744" y="490"/>
                                  </a:lnTo>
                                  <a:lnTo>
                                    <a:pt x="749" y="485"/>
                                  </a:lnTo>
                                  <a:lnTo>
                                    <a:pt x="749" y="480"/>
                                  </a:lnTo>
                                  <a:lnTo>
                                    <a:pt x="758" y="470"/>
                                  </a:lnTo>
                                  <a:lnTo>
                                    <a:pt x="758" y="466"/>
                                  </a:lnTo>
                                  <a:lnTo>
                                    <a:pt x="763" y="461"/>
                                  </a:lnTo>
                                  <a:lnTo>
                                    <a:pt x="763" y="456"/>
                                  </a:lnTo>
                                  <a:lnTo>
                                    <a:pt x="768" y="451"/>
                                  </a:lnTo>
                                  <a:lnTo>
                                    <a:pt x="768" y="446"/>
                                  </a:lnTo>
                                  <a:lnTo>
                                    <a:pt x="778" y="437"/>
                                  </a:lnTo>
                                  <a:lnTo>
                                    <a:pt x="778" y="432"/>
                                  </a:lnTo>
                                  <a:lnTo>
                                    <a:pt x="782" y="427"/>
                                  </a:lnTo>
                                  <a:lnTo>
                                    <a:pt x="782" y="422"/>
                                  </a:lnTo>
                                  <a:lnTo>
                                    <a:pt x="792" y="413"/>
                                  </a:lnTo>
                                  <a:lnTo>
                                    <a:pt x="792" y="408"/>
                                  </a:lnTo>
                                  <a:lnTo>
                                    <a:pt x="797" y="403"/>
                                  </a:lnTo>
                                  <a:lnTo>
                                    <a:pt x="797" y="398"/>
                                  </a:lnTo>
                                  <a:lnTo>
                                    <a:pt x="802" y="393"/>
                                  </a:lnTo>
                                  <a:lnTo>
                                    <a:pt x="802" y="389"/>
                                  </a:lnTo>
                                  <a:lnTo>
                                    <a:pt x="811" y="379"/>
                                  </a:lnTo>
                                  <a:lnTo>
                                    <a:pt x="811" y="374"/>
                                  </a:lnTo>
                                  <a:lnTo>
                                    <a:pt x="816" y="369"/>
                                  </a:lnTo>
                                  <a:lnTo>
                                    <a:pt x="816" y="365"/>
                                  </a:lnTo>
                                  <a:lnTo>
                                    <a:pt x="821" y="360"/>
                                  </a:lnTo>
                                  <a:lnTo>
                                    <a:pt x="821" y="355"/>
                                  </a:lnTo>
                                  <a:lnTo>
                                    <a:pt x="830" y="345"/>
                                  </a:lnTo>
                                  <a:lnTo>
                                    <a:pt x="830" y="341"/>
                                  </a:lnTo>
                                  <a:lnTo>
                                    <a:pt x="835" y="336"/>
                                  </a:lnTo>
                                  <a:lnTo>
                                    <a:pt x="835" y="331"/>
                                  </a:lnTo>
                                  <a:lnTo>
                                    <a:pt x="845" y="321"/>
                                  </a:lnTo>
                                  <a:lnTo>
                                    <a:pt x="845" y="317"/>
                                  </a:lnTo>
                                  <a:lnTo>
                                    <a:pt x="850" y="312"/>
                                  </a:lnTo>
                                  <a:lnTo>
                                    <a:pt x="850" y="307"/>
                                  </a:lnTo>
                                  <a:lnTo>
                                    <a:pt x="854" y="302"/>
                                  </a:lnTo>
                                  <a:lnTo>
                                    <a:pt x="854" y="297"/>
                                  </a:lnTo>
                                  <a:lnTo>
                                    <a:pt x="864" y="288"/>
                                  </a:lnTo>
                                  <a:lnTo>
                                    <a:pt x="864" y="283"/>
                                  </a:lnTo>
                                  <a:lnTo>
                                    <a:pt x="869" y="278"/>
                                  </a:lnTo>
                                  <a:lnTo>
                                    <a:pt x="869" y="273"/>
                                  </a:lnTo>
                                  <a:lnTo>
                                    <a:pt x="874" y="269"/>
                                  </a:lnTo>
                                  <a:lnTo>
                                    <a:pt x="874" y="264"/>
                                  </a:lnTo>
                                  <a:lnTo>
                                    <a:pt x="883" y="254"/>
                                  </a:lnTo>
                                  <a:lnTo>
                                    <a:pt x="883" y="249"/>
                                  </a:lnTo>
                                  <a:lnTo>
                                    <a:pt x="888" y="245"/>
                                  </a:lnTo>
                                  <a:lnTo>
                                    <a:pt x="888" y="240"/>
                                  </a:lnTo>
                                  <a:lnTo>
                                    <a:pt x="893" y="235"/>
                                  </a:lnTo>
                                  <a:lnTo>
                                    <a:pt x="893" y="230"/>
                                  </a:lnTo>
                                  <a:lnTo>
                                    <a:pt x="902" y="221"/>
                                  </a:lnTo>
                                  <a:lnTo>
                                    <a:pt x="902" y="216"/>
                                  </a:lnTo>
                                  <a:lnTo>
                                    <a:pt x="907" y="211"/>
                                  </a:lnTo>
                                  <a:lnTo>
                                    <a:pt x="907" y="206"/>
                                  </a:lnTo>
                                  <a:lnTo>
                                    <a:pt x="917" y="197"/>
                                  </a:lnTo>
                                  <a:lnTo>
                                    <a:pt x="917" y="192"/>
                                  </a:lnTo>
                                  <a:lnTo>
                                    <a:pt x="922" y="187"/>
                                  </a:lnTo>
                                  <a:lnTo>
                                    <a:pt x="922" y="182"/>
                                  </a:lnTo>
                                  <a:lnTo>
                                    <a:pt x="926" y="177"/>
                                  </a:lnTo>
                                  <a:lnTo>
                                    <a:pt x="926" y="173"/>
                                  </a:lnTo>
                                  <a:lnTo>
                                    <a:pt x="936" y="163"/>
                                  </a:lnTo>
                                  <a:lnTo>
                                    <a:pt x="936" y="158"/>
                                  </a:lnTo>
                                  <a:lnTo>
                                    <a:pt x="941" y="153"/>
                                  </a:lnTo>
                                  <a:lnTo>
                                    <a:pt x="941" y="149"/>
                                  </a:lnTo>
                                  <a:lnTo>
                                    <a:pt x="946" y="144"/>
                                  </a:lnTo>
                                  <a:lnTo>
                                    <a:pt x="946" y="139"/>
                                  </a:lnTo>
                                  <a:lnTo>
                                    <a:pt x="955" y="129"/>
                                  </a:lnTo>
                                  <a:lnTo>
                                    <a:pt x="955" y="125"/>
                                  </a:lnTo>
                                  <a:lnTo>
                                    <a:pt x="960" y="120"/>
                                  </a:lnTo>
                                  <a:lnTo>
                                    <a:pt x="960" y="115"/>
                                  </a:lnTo>
                                  <a:lnTo>
                                    <a:pt x="970" y="105"/>
                                  </a:lnTo>
                                  <a:lnTo>
                                    <a:pt x="970" y="101"/>
                                  </a:lnTo>
                                  <a:lnTo>
                                    <a:pt x="974" y="96"/>
                                  </a:lnTo>
                                  <a:lnTo>
                                    <a:pt x="974" y="91"/>
                                  </a:lnTo>
                                  <a:lnTo>
                                    <a:pt x="979" y="86"/>
                                  </a:lnTo>
                                  <a:lnTo>
                                    <a:pt x="979" y="81"/>
                                  </a:lnTo>
                                  <a:lnTo>
                                    <a:pt x="989" y="72"/>
                                  </a:lnTo>
                                  <a:lnTo>
                                    <a:pt x="989" y="67"/>
                                  </a:lnTo>
                                  <a:lnTo>
                                    <a:pt x="994" y="62"/>
                                  </a:lnTo>
                                  <a:lnTo>
                                    <a:pt x="994" y="57"/>
                                  </a:lnTo>
                                  <a:lnTo>
                                    <a:pt x="998" y="53"/>
                                  </a:lnTo>
                                  <a:lnTo>
                                    <a:pt x="998" y="48"/>
                                  </a:lnTo>
                                  <a:lnTo>
                                    <a:pt x="1008" y="38"/>
                                  </a:lnTo>
                                  <a:lnTo>
                                    <a:pt x="1008" y="33"/>
                                  </a:lnTo>
                                  <a:lnTo>
                                    <a:pt x="1013" y="29"/>
                                  </a:lnTo>
                                  <a:lnTo>
                                    <a:pt x="1013" y="24"/>
                                  </a:lnTo>
                                  <a:lnTo>
                                    <a:pt x="1022" y="14"/>
                                  </a:lnTo>
                                  <a:lnTo>
                                    <a:pt x="1022" y="9"/>
                                  </a:lnTo>
                                  <a:lnTo>
                                    <a:pt x="1027" y="5"/>
                                  </a:lnTo>
                                  <a:lnTo>
                                    <a:pt x="10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3"/>
                          <wps:cNvSpPr>
                            <a:spLocks/>
                          </wps:cNvSpPr>
                          <wps:spPr bwMode="auto">
                            <a:xfrm>
                              <a:off x="4656" y="1436"/>
                              <a:ext cx="1047" cy="1805"/>
                            </a:xfrm>
                            <a:custGeom>
                              <a:avLst/>
                              <a:gdLst>
                                <a:gd name="T0" fmla="*/ 15 w 1047"/>
                                <a:gd name="T1" fmla="*/ 1781 h 1805"/>
                                <a:gd name="T2" fmla="*/ 34 w 1047"/>
                                <a:gd name="T3" fmla="*/ 1752 h 1805"/>
                                <a:gd name="T4" fmla="*/ 48 w 1047"/>
                                <a:gd name="T5" fmla="*/ 1723 h 1805"/>
                                <a:gd name="T6" fmla="*/ 67 w 1047"/>
                                <a:gd name="T7" fmla="*/ 1694 h 1805"/>
                                <a:gd name="T8" fmla="*/ 82 w 1047"/>
                                <a:gd name="T9" fmla="*/ 1666 h 1805"/>
                                <a:gd name="T10" fmla="*/ 101 w 1047"/>
                                <a:gd name="T11" fmla="*/ 1637 h 1805"/>
                                <a:gd name="T12" fmla="*/ 115 w 1047"/>
                                <a:gd name="T13" fmla="*/ 1608 h 1805"/>
                                <a:gd name="T14" fmla="*/ 135 w 1047"/>
                                <a:gd name="T15" fmla="*/ 1579 h 1805"/>
                                <a:gd name="T16" fmla="*/ 144 w 1047"/>
                                <a:gd name="T17" fmla="*/ 1555 h 1805"/>
                                <a:gd name="T18" fmla="*/ 168 w 1047"/>
                                <a:gd name="T19" fmla="*/ 1522 h 1805"/>
                                <a:gd name="T20" fmla="*/ 178 w 1047"/>
                                <a:gd name="T21" fmla="*/ 1498 h 1805"/>
                                <a:gd name="T22" fmla="*/ 197 w 1047"/>
                                <a:gd name="T23" fmla="*/ 1469 h 1805"/>
                                <a:gd name="T24" fmla="*/ 211 w 1047"/>
                                <a:gd name="T25" fmla="*/ 1440 h 1805"/>
                                <a:gd name="T26" fmla="*/ 231 w 1047"/>
                                <a:gd name="T27" fmla="*/ 1411 h 1805"/>
                                <a:gd name="T28" fmla="*/ 245 w 1047"/>
                                <a:gd name="T29" fmla="*/ 1382 h 1805"/>
                                <a:gd name="T30" fmla="*/ 264 w 1047"/>
                                <a:gd name="T31" fmla="*/ 1354 h 1805"/>
                                <a:gd name="T32" fmla="*/ 279 w 1047"/>
                                <a:gd name="T33" fmla="*/ 1325 h 1805"/>
                                <a:gd name="T34" fmla="*/ 298 w 1047"/>
                                <a:gd name="T35" fmla="*/ 1296 h 1805"/>
                                <a:gd name="T36" fmla="*/ 312 w 1047"/>
                                <a:gd name="T37" fmla="*/ 1267 h 1805"/>
                                <a:gd name="T38" fmla="*/ 331 w 1047"/>
                                <a:gd name="T39" fmla="*/ 1238 h 1805"/>
                                <a:gd name="T40" fmla="*/ 346 w 1047"/>
                                <a:gd name="T41" fmla="*/ 1210 h 1805"/>
                                <a:gd name="T42" fmla="*/ 365 w 1047"/>
                                <a:gd name="T43" fmla="*/ 1181 h 1805"/>
                                <a:gd name="T44" fmla="*/ 375 w 1047"/>
                                <a:gd name="T45" fmla="*/ 1157 h 1805"/>
                                <a:gd name="T46" fmla="*/ 399 w 1047"/>
                                <a:gd name="T47" fmla="*/ 1123 h 1805"/>
                                <a:gd name="T48" fmla="*/ 408 w 1047"/>
                                <a:gd name="T49" fmla="*/ 1099 h 1805"/>
                                <a:gd name="T50" fmla="*/ 427 w 1047"/>
                                <a:gd name="T51" fmla="*/ 1070 h 1805"/>
                                <a:gd name="T52" fmla="*/ 442 w 1047"/>
                                <a:gd name="T53" fmla="*/ 1041 h 1805"/>
                                <a:gd name="T54" fmla="*/ 461 w 1047"/>
                                <a:gd name="T55" fmla="*/ 1013 h 1805"/>
                                <a:gd name="T56" fmla="*/ 475 w 1047"/>
                                <a:gd name="T57" fmla="*/ 984 h 1805"/>
                                <a:gd name="T58" fmla="*/ 495 w 1047"/>
                                <a:gd name="T59" fmla="*/ 955 h 1805"/>
                                <a:gd name="T60" fmla="*/ 509 w 1047"/>
                                <a:gd name="T61" fmla="*/ 926 h 1805"/>
                                <a:gd name="T62" fmla="*/ 528 w 1047"/>
                                <a:gd name="T63" fmla="*/ 897 h 1805"/>
                                <a:gd name="T64" fmla="*/ 543 w 1047"/>
                                <a:gd name="T65" fmla="*/ 869 h 1805"/>
                                <a:gd name="T66" fmla="*/ 562 w 1047"/>
                                <a:gd name="T67" fmla="*/ 840 h 1805"/>
                                <a:gd name="T68" fmla="*/ 576 w 1047"/>
                                <a:gd name="T69" fmla="*/ 811 h 1805"/>
                                <a:gd name="T70" fmla="*/ 595 w 1047"/>
                                <a:gd name="T71" fmla="*/ 782 h 1805"/>
                                <a:gd name="T72" fmla="*/ 610 w 1047"/>
                                <a:gd name="T73" fmla="*/ 753 h 1805"/>
                                <a:gd name="T74" fmla="*/ 629 w 1047"/>
                                <a:gd name="T75" fmla="*/ 725 h 1805"/>
                                <a:gd name="T76" fmla="*/ 639 w 1047"/>
                                <a:gd name="T77" fmla="*/ 701 h 1805"/>
                                <a:gd name="T78" fmla="*/ 663 w 1047"/>
                                <a:gd name="T79" fmla="*/ 667 h 1805"/>
                                <a:gd name="T80" fmla="*/ 672 w 1047"/>
                                <a:gd name="T81" fmla="*/ 643 h 1805"/>
                                <a:gd name="T82" fmla="*/ 691 w 1047"/>
                                <a:gd name="T83" fmla="*/ 614 h 1805"/>
                                <a:gd name="T84" fmla="*/ 706 w 1047"/>
                                <a:gd name="T85" fmla="*/ 585 h 1805"/>
                                <a:gd name="T86" fmla="*/ 725 w 1047"/>
                                <a:gd name="T87" fmla="*/ 557 h 1805"/>
                                <a:gd name="T88" fmla="*/ 739 w 1047"/>
                                <a:gd name="T89" fmla="*/ 528 h 1805"/>
                                <a:gd name="T90" fmla="*/ 759 w 1047"/>
                                <a:gd name="T91" fmla="*/ 499 h 1805"/>
                                <a:gd name="T92" fmla="*/ 773 w 1047"/>
                                <a:gd name="T93" fmla="*/ 470 h 1805"/>
                                <a:gd name="T94" fmla="*/ 792 w 1047"/>
                                <a:gd name="T95" fmla="*/ 441 h 1805"/>
                                <a:gd name="T96" fmla="*/ 807 w 1047"/>
                                <a:gd name="T97" fmla="*/ 413 h 1805"/>
                                <a:gd name="T98" fmla="*/ 826 w 1047"/>
                                <a:gd name="T99" fmla="*/ 384 h 1805"/>
                                <a:gd name="T100" fmla="*/ 840 w 1047"/>
                                <a:gd name="T101" fmla="*/ 355 h 1805"/>
                                <a:gd name="T102" fmla="*/ 859 w 1047"/>
                                <a:gd name="T103" fmla="*/ 326 h 1805"/>
                                <a:gd name="T104" fmla="*/ 869 w 1047"/>
                                <a:gd name="T105" fmla="*/ 302 h 1805"/>
                                <a:gd name="T106" fmla="*/ 893 w 1047"/>
                                <a:gd name="T107" fmla="*/ 268 h 1805"/>
                                <a:gd name="T108" fmla="*/ 903 w 1047"/>
                                <a:gd name="T109" fmla="*/ 244 h 1805"/>
                                <a:gd name="T110" fmla="*/ 922 w 1047"/>
                                <a:gd name="T111" fmla="*/ 216 h 1805"/>
                                <a:gd name="T112" fmla="*/ 936 w 1047"/>
                                <a:gd name="T113" fmla="*/ 187 h 1805"/>
                                <a:gd name="T114" fmla="*/ 955 w 1047"/>
                                <a:gd name="T115" fmla="*/ 158 h 1805"/>
                                <a:gd name="T116" fmla="*/ 970 w 1047"/>
                                <a:gd name="T117" fmla="*/ 129 h 1805"/>
                                <a:gd name="T118" fmla="*/ 989 w 1047"/>
                                <a:gd name="T119" fmla="*/ 100 h 1805"/>
                                <a:gd name="T120" fmla="*/ 1003 w 1047"/>
                                <a:gd name="T121" fmla="*/ 72 h 1805"/>
                                <a:gd name="T122" fmla="*/ 1023 w 1047"/>
                                <a:gd name="T123" fmla="*/ 43 h 1805"/>
                                <a:gd name="T124" fmla="*/ 1037 w 1047"/>
                                <a:gd name="T125" fmla="*/ 14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47" h="1805">
                                  <a:moveTo>
                                    <a:pt x="0" y="1805"/>
                                  </a:moveTo>
                                  <a:lnTo>
                                    <a:pt x="10" y="1795"/>
                                  </a:lnTo>
                                  <a:lnTo>
                                    <a:pt x="10" y="1790"/>
                                  </a:lnTo>
                                  <a:lnTo>
                                    <a:pt x="15" y="1786"/>
                                  </a:lnTo>
                                  <a:lnTo>
                                    <a:pt x="15" y="1781"/>
                                  </a:lnTo>
                                  <a:lnTo>
                                    <a:pt x="19" y="1776"/>
                                  </a:lnTo>
                                  <a:lnTo>
                                    <a:pt x="19" y="1771"/>
                                  </a:lnTo>
                                  <a:lnTo>
                                    <a:pt x="29" y="1762"/>
                                  </a:lnTo>
                                  <a:lnTo>
                                    <a:pt x="29" y="1757"/>
                                  </a:lnTo>
                                  <a:lnTo>
                                    <a:pt x="34" y="1752"/>
                                  </a:lnTo>
                                  <a:lnTo>
                                    <a:pt x="34" y="1747"/>
                                  </a:lnTo>
                                  <a:lnTo>
                                    <a:pt x="39" y="1742"/>
                                  </a:lnTo>
                                  <a:lnTo>
                                    <a:pt x="39" y="1738"/>
                                  </a:lnTo>
                                  <a:lnTo>
                                    <a:pt x="48" y="1728"/>
                                  </a:lnTo>
                                  <a:lnTo>
                                    <a:pt x="48" y="1723"/>
                                  </a:lnTo>
                                  <a:lnTo>
                                    <a:pt x="53" y="1718"/>
                                  </a:lnTo>
                                  <a:lnTo>
                                    <a:pt x="53" y="1714"/>
                                  </a:lnTo>
                                  <a:lnTo>
                                    <a:pt x="63" y="1704"/>
                                  </a:lnTo>
                                  <a:lnTo>
                                    <a:pt x="63" y="1699"/>
                                  </a:lnTo>
                                  <a:lnTo>
                                    <a:pt x="67" y="1694"/>
                                  </a:lnTo>
                                  <a:lnTo>
                                    <a:pt x="67" y="1690"/>
                                  </a:lnTo>
                                  <a:lnTo>
                                    <a:pt x="72" y="1685"/>
                                  </a:lnTo>
                                  <a:lnTo>
                                    <a:pt x="72" y="1680"/>
                                  </a:lnTo>
                                  <a:lnTo>
                                    <a:pt x="82" y="1670"/>
                                  </a:lnTo>
                                  <a:lnTo>
                                    <a:pt x="82" y="1666"/>
                                  </a:lnTo>
                                  <a:lnTo>
                                    <a:pt x="87" y="1661"/>
                                  </a:lnTo>
                                  <a:lnTo>
                                    <a:pt x="87" y="1656"/>
                                  </a:lnTo>
                                  <a:lnTo>
                                    <a:pt x="91" y="1651"/>
                                  </a:lnTo>
                                  <a:lnTo>
                                    <a:pt x="91" y="1646"/>
                                  </a:lnTo>
                                  <a:lnTo>
                                    <a:pt x="101" y="1637"/>
                                  </a:lnTo>
                                  <a:lnTo>
                                    <a:pt x="101" y="1632"/>
                                  </a:lnTo>
                                  <a:lnTo>
                                    <a:pt x="106" y="1627"/>
                                  </a:lnTo>
                                  <a:lnTo>
                                    <a:pt x="106" y="1622"/>
                                  </a:lnTo>
                                  <a:lnTo>
                                    <a:pt x="115" y="1613"/>
                                  </a:lnTo>
                                  <a:lnTo>
                                    <a:pt x="115" y="1608"/>
                                  </a:lnTo>
                                  <a:lnTo>
                                    <a:pt x="120" y="1603"/>
                                  </a:lnTo>
                                  <a:lnTo>
                                    <a:pt x="120" y="1598"/>
                                  </a:lnTo>
                                  <a:lnTo>
                                    <a:pt x="125" y="1594"/>
                                  </a:lnTo>
                                  <a:lnTo>
                                    <a:pt x="125" y="1589"/>
                                  </a:lnTo>
                                  <a:lnTo>
                                    <a:pt x="135" y="1579"/>
                                  </a:lnTo>
                                  <a:lnTo>
                                    <a:pt x="135" y="1574"/>
                                  </a:lnTo>
                                  <a:lnTo>
                                    <a:pt x="139" y="1570"/>
                                  </a:lnTo>
                                  <a:lnTo>
                                    <a:pt x="139" y="1565"/>
                                  </a:lnTo>
                                  <a:lnTo>
                                    <a:pt x="144" y="1560"/>
                                  </a:lnTo>
                                  <a:lnTo>
                                    <a:pt x="144" y="1555"/>
                                  </a:lnTo>
                                  <a:lnTo>
                                    <a:pt x="154" y="1546"/>
                                  </a:lnTo>
                                  <a:lnTo>
                                    <a:pt x="154" y="1541"/>
                                  </a:lnTo>
                                  <a:lnTo>
                                    <a:pt x="159" y="1536"/>
                                  </a:lnTo>
                                  <a:lnTo>
                                    <a:pt x="159" y="1531"/>
                                  </a:lnTo>
                                  <a:lnTo>
                                    <a:pt x="168" y="1522"/>
                                  </a:lnTo>
                                  <a:lnTo>
                                    <a:pt x="168" y="1517"/>
                                  </a:lnTo>
                                  <a:lnTo>
                                    <a:pt x="173" y="1512"/>
                                  </a:lnTo>
                                  <a:lnTo>
                                    <a:pt x="173" y="1507"/>
                                  </a:lnTo>
                                  <a:lnTo>
                                    <a:pt x="178" y="1502"/>
                                  </a:lnTo>
                                  <a:lnTo>
                                    <a:pt x="178" y="1498"/>
                                  </a:lnTo>
                                  <a:lnTo>
                                    <a:pt x="187" y="1488"/>
                                  </a:lnTo>
                                  <a:lnTo>
                                    <a:pt x="187" y="1483"/>
                                  </a:lnTo>
                                  <a:lnTo>
                                    <a:pt x="192" y="1478"/>
                                  </a:lnTo>
                                  <a:lnTo>
                                    <a:pt x="192" y="1474"/>
                                  </a:lnTo>
                                  <a:lnTo>
                                    <a:pt x="197" y="1469"/>
                                  </a:lnTo>
                                  <a:lnTo>
                                    <a:pt x="197" y="1464"/>
                                  </a:lnTo>
                                  <a:lnTo>
                                    <a:pt x="207" y="1454"/>
                                  </a:lnTo>
                                  <a:lnTo>
                                    <a:pt x="207" y="1450"/>
                                  </a:lnTo>
                                  <a:lnTo>
                                    <a:pt x="211" y="1445"/>
                                  </a:lnTo>
                                  <a:lnTo>
                                    <a:pt x="211" y="1440"/>
                                  </a:lnTo>
                                  <a:lnTo>
                                    <a:pt x="221" y="1430"/>
                                  </a:lnTo>
                                  <a:lnTo>
                                    <a:pt x="221" y="1426"/>
                                  </a:lnTo>
                                  <a:lnTo>
                                    <a:pt x="226" y="1421"/>
                                  </a:lnTo>
                                  <a:lnTo>
                                    <a:pt x="226" y="1416"/>
                                  </a:lnTo>
                                  <a:lnTo>
                                    <a:pt x="231" y="1411"/>
                                  </a:lnTo>
                                  <a:lnTo>
                                    <a:pt x="231" y="1406"/>
                                  </a:lnTo>
                                  <a:lnTo>
                                    <a:pt x="240" y="1397"/>
                                  </a:lnTo>
                                  <a:lnTo>
                                    <a:pt x="240" y="1392"/>
                                  </a:lnTo>
                                  <a:lnTo>
                                    <a:pt x="245" y="1387"/>
                                  </a:lnTo>
                                  <a:lnTo>
                                    <a:pt x="245" y="1382"/>
                                  </a:lnTo>
                                  <a:lnTo>
                                    <a:pt x="250" y="1378"/>
                                  </a:lnTo>
                                  <a:lnTo>
                                    <a:pt x="250" y="1373"/>
                                  </a:lnTo>
                                  <a:lnTo>
                                    <a:pt x="259" y="1363"/>
                                  </a:lnTo>
                                  <a:lnTo>
                                    <a:pt x="259" y="1358"/>
                                  </a:lnTo>
                                  <a:lnTo>
                                    <a:pt x="264" y="1354"/>
                                  </a:lnTo>
                                  <a:lnTo>
                                    <a:pt x="264" y="1349"/>
                                  </a:lnTo>
                                  <a:lnTo>
                                    <a:pt x="274" y="1339"/>
                                  </a:lnTo>
                                  <a:lnTo>
                                    <a:pt x="274" y="1334"/>
                                  </a:lnTo>
                                  <a:lnTo>
                                    <a:pt x="279" y="1330"/>
                                  </a:lnTo>
                                  <a:lnTo>
                                    <a:pt x="279" y="1325"/>
                                  </a:lnTo>
                                  <a:lnTo>
                                    <a:pt x="283" y="1320"/>
                                  </a:lnTo>
                                  <a:lnTo>
                                    <a:pt x="283" y="1315"/>
                                  </a:lnTo>
                                  <a:lnTo>
                                    <a:pt x="293" y="1306"/>
                                  </a:lnTo>
                                  <a:lnTo>
                                    <a:pt x="293" y="1301"/>
                                  </a:lnTo>
                                  <a:lnTo>
                                    <a:pt x="298" y="1296"/>
                                  </a:lnTo>
                                  <a:lnTo>
                                    <a:pt x="298" y="1291"/>
                                  </a:lnTo>
                                  <a:lnTo>
                                    <a:pt x="303" y="1286"/>
                                  </a:lnTo>
                                  <a:lnTo>
                                    <a:pt x="303" y="1282"/>
                                  </a:lnTo>
                                  <a:lnTo>
                                    <a:pt x="312" y="1272"/>
                                  </a:lnTo>
                                  <a:lnTo>
                                    <a:pt x="312" y="1267"/>
                                  </a:lnTo>
                                  <a:lnTo>
                                    <a:pt x="317" y="1262"/>
                                  </a:lnTo>
                                  <a:lnTo>
                                    <a:pt x="317" y="1258"/>
                                  </a:lnTo>
                                  <a:lnTo>
                                    <a:pt x="327" y="1248"/>
                                  </a:lnTo>
                                  <a:lnTo>
                                    <a:pt x="327" y="1243"/>
                                  </a:lnTo>
                                  <a:lnTo>
                                    <a:pt x="331" y="1238"/>
                                  </a:lnTo>
                                  <a:lnTo>
                                    <a:pt x="331" y="1234"/>
                                  </a:lnTo>
                                  <a:lnTo>
                                    <a:pt x="336" y="1229"/>
                                  </a:lnTo>
                                  <a:lnTo>
                                    <a:pt x="336" y="1224"/>
                                  </a:lnTo>
                                  <a:lnTo>
                                    <a:pt x="346" y="1214"/>
                                  </a:lnTo>
                                  <a:lnTo>
                                    <a:pt x="346" y="1210"/>
                                  </a:lnTo>
                                  <a:lnTo>
                                    <a:pt x="351" y="1205"/>
                                  </a:lnTo>
                                  <a:lnTo>
                                    <a:pt x="351" y="1200"/>
                                  </a:lnTo>
                                  <a:lnTo>
                                    <a:pt x="355" y="1195"/>
                                  </a:lnTo>
                                  <a:lnTo>
                                    <a:pt x="355" y="1190"/>
                                  </a:lnTo>
                                  <a:lnTo>
                                    <a:pt x="365" y="1181"/>
                                  </a:lnTo>
                                  <a:lnTo>
                                    <a:pt x="365" y="1176"/>
                                  </a:lnTo>
                                  <a:lnTo>
                                    <a:pt x="370" y="1171"/>
                                  </a:lnTo>
                                  <a:lnTo>
                                    <a:pt x="370" y="1166"/>
                                  </a:lnTo>
                                  <a:lnTo>
                                    <a:pt x="375" y="1162"/>
                                  </a:lnTo>
                                  <a:lnTo>
                                    <a:pt x="375" y="1157"/>
                                  </a:lnTo>
                                  <a:lnTo>
                                    <a:pt x="384" y="1147"/>
                                  </a:lnTo>
                                  <a:lnTo>
                                    <a:pt x="384" y="1142"/>
                                  </a:lnTo>
                                  <a:lnTo>
                                    <a:pt x="389" y="1138"/>
                                  </a:lnTo>
                                  <a:lnTo>
                                    <a:pt x="389" y="1133"/>
                                  </a:lnTo>
                                  <a:lnTo>
                                    <a:pt x="399" y="1123"/>
                                  </a:lnTo>
                                  <a:lnTo>
                                    <a:pt x="399" y="1118"/>
                                  </a:lnTo>
                                  <a:lnTo>
                                    <a:pt x="403" y="1113"/>
                                  </a:lnTo>
                                  <a:lnTo>
                                    <a:pt x="403" y="1109"/>
                                  </a:lnTo>
                                  <a:lnTo>
                                    <a:pt x="408" y="1104"/>
                                  </a:lnTo>
                                  <a:lnTo>
                                    <a:pt x="408" y="1099"/>
                                  </a:lnTo>
                                  <a:lnTo>
                                    <a:pt x="418" y="1089"/>
                                  </a:lnTo>
                                  <a:lnTo>
                                    <a:pt x="418" y="1085"/>
                                  </a:lnTo>
                                  <a:lnTo>
                                    <a:pt x="423" y="1080"/>
                                  </a:lnTo>
                                  <a:lnTo>
                                    <a:pt x="423" y="1075"/>
                                  </a:lnTo>
                                  <a:lnTo>
                                    <a:pt x="427" y="1070"/>
                                  </a:lnTo>
                                  <a:lnTo>
                                    <a:pt x="427" y="1065"/>
                                  </a:lnTo>
                                  <a:lnTo>
                                    <a:pt x="437" y="1056"/>
                                  </a:lnTo>
                                  <a:lnTo>
                                    <a:pt x="437" y="1051"/>
                                  </a:lnTo>
                                  <a:lnTo>
                                    <a:pt x="442" y="1046"/>
                                  </a:lnTo>
                                  <a:lnTo>
                                    <a:pt x="442" y="1041"/>
                                  </a:lnTo>
                                  <a:lnTo>
                                    <a:pt x="451" y="1032"/>
                                  </a:lnTo>
                                  <a:lnTo>
                                    <a:pt x="451" y="1027"/>
                                  </a:lnTo>
                                  <a:lnTo>
                                    <a:pt x="456" y="1022"/>
                                  </a:lnTo>
                                  <a:lnTo>
                                    <a:pt x="456" y="1017"/>
                                  </a:lnTo>
                                  <a:lnTo>
                                    <a:pt x="461" y="1013"/>
                                  </a:lnTo>
                                  <a:lnTo>
                                    <a:pt x="461" y="1008"/>
                                  </a:lnTo>
                                  <a:lnTo>
                                    <a:pt x="471" y="998"/>
                                  </a:lnTo>
                                  <a:lnTo>
                                    <a:pt x="471" y="993"/>
                                  </a:lnTo>
                                  <a:lnTo>
                                    <a:pt x="475" y="989"/>
                                  </a:lnTo>
                                  <a:lnTo>
                                    <a:pt x="475" y="984"/>
                                  </a:lnTo>
                                  <a:lnTo>
                                    <a:pt x="480" y="979"/>
                                  </a:lnTo>
                                  <a:lnTo>
                                    <a:pt x="480" y="974"/>
                                  </a:lnTo>
                                  <a:lnTo>
                                    <a:pt x="490" y="965"/>
                                  </a:lnTo>
                                  <a:lnTo>
                                    <a:pt x="490" y="960"/>
                                  </a:lnTo>
                                  <a:lnTo>
                                    <a:pt x="495" y="955"/>
                                  </a:lnTo>
                                  <a:lnTo>
                                    <a:pt x="495" y="950"/>
                                  </a:lnTo>
                                  <a:lnTo>
                                    <a:pt x="504" y="941"/>
                                  </a:lnTo>
                                  <a:lnTo>
                                    <a:pt x="504" y="936"/>
                                  </a:lnTo>
                                  <a:lnTo>
                                    <a:pt x="509" y="931"/>
                                  </a:lnTo>
                                  <a:lnTo>
                                    <a:pt x="509" y="926"/>
                                  </a:lnTo>
                                  <a:lnTo>
                                    <a:pt x="514" y="921"/>
                                  </a:lnTo>
                                  <a:lnTo>
                                    <a:pt x="514" y="917"/>
                                  </a:lnTo>
                                  <a:lnTo>
                                    <a:pt x="523" y="907"/>
                                  </a:lnTo>
                                  <a:lnTo>
                                    <a:pt x="523" y="902"/>
                                  </a:lnTo>
                                  <a:lnTo>
                                    <a:pt x="528" y="897"/>
                                  </a:lnTo>
                                  <a:lnTo>
                                    <a:pt x="528" y="893"/>
                                  </a:lnTo>
                                  <a:lnTo>
                                    <a:pt x="533" y="888"/>
                                  </a:lnTo>
                                  <a:lnTo>
                                    <a:pt x="533" y="883"/>
                                  </a:lnTo>
                                  <a:lnTo>
                                    <a:pt x="543" y="873"/>
                                  </a:lnTo>
                                  <a:lnTo>
                                    <a:pt x="543" y="869"/>
                                  </a:lnTo>
                                  <a:lnTo>
                                    <a:pt x="547" y="864"/>
                                  </a:lnTo>
                                  <a:lnTo>
                                    <a:pt x="547" y="859"/>
                                  </a:lnTo>
                                  <a:lnTo>
                                    <a:pt x="557" y="849"/>
                                  </a:lnTo>
                                  <a:lnTo>
                                    <a:pt x="557" y="845"/>
                                  </a:lnTo>
                                  <a:lnTo>
                                    <a:pt x="562" y="840"/>
                                  </a:lnTo>
                                  <a:lnTo>
                                    <a:pt x="562" y="835"/>
                                  </a:lnTo>
                                  <a:lnTo>
                                    <a:pt x="567" y="830"/>
                                  </a:lnTo>
                                  <a:lnTo>
                                    <a:pt x="567" y="825"/>
                                  </a:lnTo>
                                  <a:lnTo>
                                    <a:pt x="576" y="816"/>
                                  </a:lnTo>
                                  <a:lnTo>
                                    <a:pt x="576" y="811"/>
                                  </a:lnTo>
                                  <a:lnTo>
                                    <a:pt x="581" y="806"/>
                                  </a:lnTo>
                                  <a:lnTo>
                                    <a:pt x="581" y="801"/>
                                  </a:lnTo>
                                  <a:lnTo>
                                    <a:pt x="586" y="797"/>
                                  </a:lnTo>
                                  <a:lnTo>
                                    <a:pt x="586" y="792"/>
                                  </a:lnTo>
                                  <a:lnTo>
                                    <a:pt x="595" y="782"/>
                                  </a:lnTo>
                                  <a:lnTo>
                                    <a:pt x="595" y="777"/>
                                  </a:lnTo>
                                  <a:lnTo>
                                    <a:pt x="600" y="773"/>
                                  </a:lnTo>
                                  <a:lnTo>
                                    <a:pt x="600" y="768"/>
                                  </a:lnTo>
                                  <a:lnTo>
                                    <a:pt x="610" y="758"/>
                                  </a:lnTo>
                                  <a:lnTo>
                                    <a:pt x="610" y="753"/>
                                  </a:lnTo>
                                  <a:lnTo>
                                    <a:pt x="615" y="749"/>
                                  </a:lnTo>
                                  <a:lnTo>
                                    <a:pt x="615" y="744"/>
                                  </a:lnTo>
                                  <a:lnTo>
                                    <a:pt x="619" y="739"/>
                                  </a:lnTo>
                                  <a:lnTo>
                                    <a:pt x="619" y="734"/>
                                  </a:lnTo>
                                  <a:lnTo>
                                    <a:pt x="629" y="725"/>
                                  </a:lnTo>
                                  <a:lnTo>
                                    <a:pt x="629" y="720"/>
                                  </a:lnTo>
                                  <a:lnTo>
                                    <a:pt x="634" y="715"/>
                                  </a:lnTo>
                                  <a:lnTo>
                                    <a:pt x="634" y="710"/>
                                  </a:lnTo>
                                  <a:lnTo>
                                    <a:pt x="639" y="705"/>
                                  </a:lnTo>
                                  <a:lnTo>
                                    <a:pt x="639" y="701"/>
                                  </a:lnTo>
                                  <a:lnTo>
                                    <a:pt x="648" y="691"/>
                                  </a:lnTo>
                                  <a:lnTo>
                                    <a:pt x="648" y="686"/>
                                  </a:lnTo>
                                  <a:lnTo>
                                    <a:pt x="653" y="681"/>
                                  </a:lnTo>
                                  <a:lnTo>
                                    <a:pt x="653" y="677"/>
                                  </a:lnTo>
                                  <a:lnTo>
                                    <a:pt x="663" y="667"/>
                                  </a:lnTo>
                                  <a:lnTo>
                                    <a:pt x="663" y="662"/>
                                  </a:lnTo>
                                  <a:lnTo>
                                    <a:pt x="667" y="657"/>
                                  </a:lnTo>
                                  <a:lnTo>
                                    <a:pt x="667" y="653"/>
                                  </a:lnTo>
                                  <a:lnTo>
                                    <a:pt x="672" y="648"/>
                                  </a:lnTo>
                                  <a:lnTo>
                                    <a:pt x="672" y="643"/>
                                  </a:lnTo>
                                  <a:lnTo>
                                    <a:pt x="682" y="633"/>
                                  </a:lnTo>
                                  <a:lnTo>
                                    <a:pt x="682" y="629"/>
                                  </a:lnTo>
                                  <a:lnTo>
                                    <a:pt x="687" y="624"/>
                                  </a:lnTo>
                                  <a:lnTo>
                                    <a:pt x="687" y="619"/>
                                  </a:lnTo>
                                  <a:lnTo>
                                    <a:pt x="691" y="614"/>
                                  </a:lnTo>
                                  <a:lnTo>
                                    <a:pt x="691" y="609"/>
                                  </a:lnTo>
                                  <a:lnTo>
                                    <a:pt x="701" y="600"/>
                                  </a:lnTo>
                                  <a:lnTo>
                                    <a:pt x="701" y="595"/>
                                  </a:lnTo>
                                  <a:lnTo>
                                    <a:pt x="706" y="590"/>
                                  </a:lnTo>
                                  <a:lnTo>
                                    <a:pt x="706" y="585"/>
                                  </a:lnTo>
                                  <a:lnTo>
                                    <a:pt x="715" y="576"/>
                                  </a:lnTo>
                                  <a:lnTo>
                                    <a:pt x="715" y="571"/>
                                  </a:lnTo>
                                  <a:lnTo>
                                    <a:pt x="720" y="566"/>
                                  </a:lnTo>
                                  <a:lnTo>
                                    <a:pt x="720" y="561"/>
                                  </a:lnTo>
                                  <a:lnTo>
                                    <a:pt x="725" y="557"/>
                                  </a:lnTo>
                                  <a:lnTo>
                                    <a:pt x="725" y="552"/>
                                  </a:lnTo>
                                  <a:lnTo>
                                    <a:pt x="735" y="542"/>
                                  </a:lnTo>
                                  <a:lnTo>
                                    <a:pt x="735" y="537"/>
                                  </a:lnTo>
                                  <a:lnTo>
                                    <a:pt x="739" y="533"/>
                                  </a:lnTo>
                                  <a:lnTo>
                                    <a:pt x="739" y="528"/>
                                  </a:lnTo>
                                  <a:lnTo>
                                    <a:pt x="744" y="523"/>
                                  </a:lnTo>
                                  <a:lnTo>
                                    <a:pt x="744" y="518"/>
                                  </a:lnTo>
                                  <a:lnTo>
                                    <a:pt x="754" y="509"/>
                                  </a:lnTo>
                                  <a:lnTo>
                                    <a:pt x="754" y="504"/>
                                  </a:lnTo>
                                  <a:lnTo>
                                    <a:pt x="759" y="499"/>
                                  </a:lnTo>
                                  <a:lnTo>
                                    <a:pt x="759" y="494"/>
                                  </a:lnTo>
                                  <a:lnTo>
                                    <a:pt x="768" y="485"/>
                                  </a:lnTo>
                                  <a:lnTo>
                                    <a:pt x="768" y="480"/>
                                  </a:lnTo>
                                  <a:lnTo>
                                    <a:pt x="773" y="475"/>
                                  </a:lnTo>
                                  <a:lnTo>
                                    <a:pt x="773" y="470"/>
                                  </a:lnTo>
                                  <a:lnTo>
                                    <a:pt x="778" y="465"/>
                                  </a:lnTo>
                                  <a:lnTo>
                                    <a:pt x="778" y="461"/>
                                  </a:lnTo>
                                  <a:lnTo>
                                    <a:pt x="787" y="451"/>
                                  </a:lnTo>
                                  <a:lnTo>
                                    <a:pt x="787" y="446"/>
                                  </a:lnTo>
                                  <a:lnTo>
                                    <a:pt x="792" y="441"/>
                                  </a:lnTo>
                                  <a:lnTo>
                                    <a:pt x="792" y="437"/>
                                  </a:lnTo>
                                  <a:lnTo>
                                    <a:pt x="797" y="432"/>
                                  </a:lnTo>
                                  <a:lnTo>
                                    <a:pt x="797" y="427"/>
                                  </a:lnTo>
                                  <a:lnTo>
                                    <a:pt x="807" y="417"/>
                                  </a:lnTo>
                                  <a:lnTo>
                                    <a:pt x="807" y="413"/>
                                  </a:lnTo>
                                  <a:lnTo>
                                    <a:pt x="811" y="408"/>
                                  </a:lnTo>
                                  <a:lnTo>
                                    <a:pt x="811" y="403"/>
                                  </a:lnTo>
                                  <a:lnTo>
                                    <a:pt x="821" y="393"/>
                                  </a:lnTo>
                                  <a:lnTo>
                                    <a:pt x="821" y="388"/>
                                  </a:lnTo>
                                  <a:lnTo>
                                    <a:pt x="826" y="384"/>
                                  </a:lnTo>
                                  <a:lnTo>
                                    <a:pt x="826" y="379"/>
                                  </a:lnTo>
                                  <a:lnTo>
                                    <a:pt x="831" y="374"/>
                                  </a:lnTo>
                                  <a:lnTo>
                                    <a:pt x="831" y="369"/>
                                  </a:lnTo>
                                  <a:lnTo>
                                    <a:pt x="840" y="360"/>
                                  </a:lnTo>
                                  <a:lnTo>
                                    <a:pt x="840" y="355"/>
                                  </a:lnTo>
                                  <a:lnTo>
                                    <a:pt x="845" y="350"/>
                                  </a:lnTo>
                                  <a:lnTo>
                                    <a:pt x="845" y="345"/>
                                  </a:lnTo>
                                  <a:lnTo>
                                    <a:pt x="850" y="340"/>
                                  </a:lnTo>
                                  <a:lnTo>
                                    <a:pt x="850" y="336"/>
                                  </a:lnTo>
                                  <a:lnTo>
                                    <a:pt x="859" y="326"/>
                                  </a:lnTo>
                                  <a:lnTo>
                                    <a:pt x="859" y="321"/>
                                  </a:lnTo>
                                  <a:lnTo>
                                    <a:pt x="864" y="316"/>
                                  </a:lnTo>
                                  <a:lnTo>
                                    <a:pt x="864" y="312"/>
                                  </a:lnTo>
                                  <a:lnTo>
                                    <a:pt x="869" y="307"/>
                                  </a:lnTo>
                                  <a:lnTo>
                                    <a:pt x="869" y="302"/>
                                  </a:lnTo>
                                  <a:lnTo>
                                    <a:pt x="879" y="292"/>
                                  </a:lnTo>
                                  <a:lnTo>
                                    <a:pt x="879" y="288"/>
                                  </a:lnTo>
                                  <a:lnTo>
                                    <a:pt x="883" y="283"/>
                                  </a:lnTo>
                                  <a:lnTo>
                                    <a:pt x="883" y="278"/>
                                  </a:lnTo>
                                  <a:lnTo>
                                    <a:pt x="893" y="268"/>
                                  </a:lnTo>
                                  <a:lnTo>
                                    <a:pt x="893" y="264"/>
                                  </a:lnTo>
                                  <a:lnTo>
                                    <a:pt x="898" y="259"/>
                                  </a:lnTo>
                                  <a:lnTo>
                                    <a:pt x="898" y="254"/>
                                  </a:lnTo>
                                  <a:lnTo>
                                    <a:pt x="903" y="249"/>
                                  </a:lnTo>
                                  <a:lnTo>
                                    <a:pt x="903" y="244"/>
                                  </a:lnTo>
                                  <a:lnTo>
                                    <a:pt x="912" y="235"/>
                                  </a:lnTo>
                                  <a:lnTo>
                                    <a:pt x="912" y="230"/>
                                  </a:lnTo>
                                  <a:lnTo>
                                    <a:pt x="917" y="225"/>
                                  </a:lnTo>
                                  <a:lnTo>
                                    <a:pt x="917" y="220"/>
                                  </a:lnTo>
                                  <a:lnTo>
                                    <a:pt x="922" y="216"/>
                                  </a:lnTo>
                                  <a:lnTo>
                                    <a:pt x="922" y="211"/>
                                  </a:lnTo>
                                  <a:lnTo>
                                    <a:pt x="931" y="201"/>
                                  </a:lnTo>
                                  <a:lnTo>
                                    <a:pt x="931" y="196"/>
                                  </a:lnTo>
                                  <a:lnTo>
                                    <a:pt x="936" y="192"/>
                                  </a:lnTo>
                                  <a:lnTo>
                                    <a:pt x="936" y="187"/>
                                  </a:lnTo>
                                  <a:lnTo>
                                    <a:pt x="946" y="177"/>
                                  </a:lnTo>
                                  <a:lnTo>
                                    <a:pt x="946" y="172"/>
                                  </a:lnTo>
                                  <a:lnTo>
                                    <a:pt x="951" y="168"/>
                                  </a:lnTo>
                                  <a:lnTo>
                                    <a:pt x="951" y="163"/>
                                  </a:lnTo>
                                  <a:lnTo>
                                    <a:pt x="955" y="158"/>
                                  </a:lnTo>
                                  <a:lnTo>
                                    <a:pt x="955" y="153"/>
                                  </a:lnTo>
                                  <a:lnTo>
                                    <a:pt x="965" y="144"/>
                                  </a:lnTo>
                                  <a:lnTo>
                                    <a:pt x="965" y="139"/>
                                  </a:lnTo>
                                  <a:lnTo>
                                    <a:pt x="970" y="134"/>
                                  </a:lnTo>
                                  <a:lnTo>
                                    <a:pt x="970" y="129"/>
                                  </a:lnTo>
                                  <a:lnTo>
                                    <a:pt x="975" y="124"/>
                                  </a:lnTo>
                                  <a:lnTo>
                                    <a:pt x="975" y="120"/>
                                  </a:lnTo>
                                  <a:lnTo>
                                    <a:pt x="984" y="110"/>
                                  </a:lnTo>
                                  <a:lnTo>
                                    <a:pt x="984" y="105"/>
                                  </a:lnTo>
                                  <a:lnTo>
                                    <a:pt x="989" y="100"/>
                                  </a:lnTo>
                                  <a:lnTo>
                                    <a:pt x="989" y="96"/>
                                  </a:lnTo>
                                  <a:lnTo>
                                    <a:pt x="999" y="86"/>
                                  </a:lnTo>
                                  <a:lnTo>
                                    <a:pt x="999" y="81"/>
                                  </a:lnTo>
                                  <a:lnTo>
                                    <a:pt x="1003" y="76"/>
                                  </a:lnTo>
                                  <a:lnTo>
                                    <a:pt x="1003" y="72"/>
                                  </a:lnTo>
                                  <a:lnTo>
                                    <a:pt x="1008" y="67"/>
                                  </a:lnTo>
                                  <a:lnTo>
                                    <a:pt x="1008" y="62"/>
                                  </a:lnTo>
                                  <a:lnTo>
                                    <a:pt x="1018" y="52"/>
                                  </a:lnTo>
                                  <a:lnTo>
                                    <a:pt x="1018" y="48"/>
                                  </a:lnTo>
                                  <a:lnTo>
                                    <a:pt x="1023" y="43"/>
                                  </a:lnTo>
                                  <a:lnTo>
                                    <a:pt x="1023" y="38"/>
                                  </a:lnTo>
                                  <a:lnTo>
                                    <a:pt x="1027" y="33"/>
                                  </a:lnTo>
                                  <a:lnTo>
                                    <a:pt x="1027" y="28"/>
                                  </a:lnTo>
                                  <a:lnTo>
                                    <a:pt x="1037" y="19"/>
                                  </a:lnTo>
                                  <a:lnTo>
                                    <a:pt x="1037" y="14"/>
                                  </a:lnTo>
                                  <a:lnTo>
                                    <a:pt x="1042" y="9"/>
                                  </a:lnTo>
                                  <a:lnTo>
                                    <a:pt x="1042" y="4"/>
                                  </a:lnTo>
                                  <a:lnTo>
                                    <a:pt x="10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4"/>
                          <wps:cNvSpPr>
                            <a:spLocks/>
                          </wps:cNvSpPr>
                          <wps:spPr bwMode="auto">
                            <a:xfrm>
                              <a:off x="4699" y="1440"/>
                              <a:ext cx="1061" cy="1834"/>
                            </a:xfrm>
                            <a:custGeom>
                              <a:avLst/>
                              <a:gdLst>
                                <a:gd name="T0" fmla="*/ 20 w 1061"/>
                                <a:gd name="T1" fmla="*/ 1806 h 1834"/>
                                <a:gd name="T2" fmla="*/ 39 w 1061"/>
                                <a:gd name="T3" fmla="*/ 1772 h 1834"/>
                                <a:gd name="T4" fmla="*/ 63 w 1061"/>
                                <a:gd name="T5" fmla="*/ 1734 h 1834"/>
                                <a:gd name="T6" fmla="*/ 82 w 1061"/>
                                <a:gd name="T7" fmla="*/ 1700 h 1834"/>
                                <a:gd name="T8" fmla="*/ 101 w 1061"/>
                                <a:gd name="T9" fmla="*/ 1666 h 1834"/>
                                <a:gd name="T10" fmla="*/ 120 w 1061"/>
                                <a:gd name="T11" fmla="*/ 1633 h 1834"/>
                                <a:gd name="T12" fmla="*/ 140 w 1061"/>
                                <a:gd name="T13" fmla="*/ 1599 h 1834"/>
                                <a:gd name="T14" fmla="*/ 159 w 1061"/>
                                <a:gd name="T15" fmla="*/ 1566 h 1834"/>
                                <a:gd name="T16" fmla="*/ 178 w 1061"/>
                                <a:gd name="T17" fmla="*/ 1532 h 1834"/>
                                <a:gd name="T18" fmla="*/ 197 w 1061"/>
                                <a:gd name="T19" fmla="*/ 1498 h 1834"/>
                                <a:gd name="T20" fmla="*/ 216 w 1061"/>
                                <a:gd name="T21" fmla="*/ 1465 h 1834"/>
                                <a:gd name="T22" fmla="*/ 236 w 1061"/>
                                <a:gd name="T23" fmla="*/ 1431 h 1834"/>
                                <a:gd name="T24" fmla="*/ 255 w 1061"/>
                                <a:gd name="T25" fmla="*/ 1398 h 1834"/>
                                <a:gd name="T26" fmla="*/ 279 w 1061"/>
                                <a:gd name="T27" fmla="*/ 1359 h 1834"/>
                                <a:gd name="T28" fmla="*/ 298 w 1061"/>
                                <a:gd name="T29" fmla="*/ 1326 h 1834"/>
                                <a:gd name="T30" fmla="*/ 317 w 1061"/>
                                <a:gd name="T31" fmla="*/ 1292 h 1834"/>
                                <a:gd name="T32" fmla="*/ 336 w 1061"/>
                                <a:gd name="T33" fmla="*/ 1258 h 1834"/>
                                <a:gd name="T34" fmla="*/ 356 w 1061"/>
                                <a:gd name="T35" fmla="*/ 1225 h 1834"/>
                                <a:gd name="T36" fmla="*/ 375 w 1061"/>
                                <a:gd name="T37" fmla="*/ 1191 h 1834"/>
                                <a:gd name="T38" fmla="*/ 394 w 1061"/>
                                <a:gd name="T39" fmla="*/ 1158 h 1834"/>
                                <a:gd name="T40" fmla="*/ 413 w 1061"/>
                                <a:gd name="T41" fmla="*/ 1124 h 1834"/>
                                <a:gd name="T42" fmla="*/ 432 w 1061"/>
                                <a:gd name="T43" fmla="*/ 1090 h 1834"/>
                                <a:gd name="T44" fmla="*/ 452 w 1061"/>
                                <a:gd name="T45" fmla="*/ 1057 h 1834"/>
                                <a:gd name="T46" fmla="*/ 471 w 1061"/>
                                <a:gd name="T47" fmla="*/ 1023 h 1834"/>
                                <a:gd name="T48" fmla="*/ 495 w 1061"/>
                                <a:gd name="T49" fmla="*/ 985 h 1834"/>
                                <a:gd name="T50" fmla="*/ 514 w 1061"/>
                                <a:gd name="T51" fmla="*/ 951 h 1834"/>
                                <a:gd name="T52" fmla="*/ 533 w 1061"/>
                                <a:gd name="T53" fmla="*/ 917 h 1834"/>
                                <a:gd name="T54" fmla="*/ 552 w 1061"/>
                                <a:gd name="T55" fmla="*/ 884 h 1834"/>
                                <a:gd name="T56" fmla="*/ 572 w 1061"/>
                                <a:gd name="T57" fmla="*/ 850 h 1834"/>
                                <a:gd name="T58" fmla="*/ 591 w 1061"/>
                                <a:gd name="T59" fmla="*/ 817 h 1834"/>
                                <a:gd name="T60" fmla="*/ 610 w 1061"/>
                                <a:gd name="T61" fmla="*/ 783 h 1834"/>
                                <a:gd name="T62" fmla="*/ 629 w 1061"/>
                                <a:gd name="T63" fmla="*/ 749 h 1834"/>
                                <a:gd name="T64" fmla="*/ 648 w 1061"/>
                                <a:gd name="T65" fmla="*/ 716 h 1834"/>
                                <a:gd name="T66" fmla="*/ 668 w 1061"/>
                                <a:gd name="T67" fmla="*/ 682 h 1834"/>
                                <a:gd name="T68" fmla="*/ 687 w 1061"/>
                                <a:gd name="T69" fmla="*/ 649 h 1834"/>
                                <a:gd name="T70" fmla="*/ 706 w 1061"/>
                                <a:gd name="T71" fmla="*/ 615 h 1834"/>
                                <a:gd name="T72" fmla="*/ 730 w 1061"/>
                                <a:gd name="T73" fmla="*/ 577 h 1834"/>
                                <a:gd name="T74" fmla="*/ 749 w 1061"/>
                                <a:gd name="T75" fmla="*/ 543 h 1834"/>
                                <a:gd name="T76" fmla="*/ 768 w 1061"/>
                                <a:gd name="T77" fmla="*/ 509 h 1834"/>
                                <a:gd name="T78" fmla="*/ 788 w 1061"/>
                                <a:gd name="T79" fmla="*/ 476 h 1834"/>
                                <a:gd name="T80" fmla="*/ 807 w 1061"/>
                                <a:gd name="T81" fmla="*/ 442 h 1834"/>
                                <a:gd name="T82" fmla="*/ 826 w 1061"/>
                                <a:gd name="T83" fmla="*/ 409 h 1834"/>
                                <a:gd name="T84" fmla="*/ 845 w 1061"/>
                                <a:gd name="T85" fmla="*/ 375 h 1834"/>
                                <a:gd name="T86" fmla="*/ 864 w 1061"/>
                                <a:gd name="T87" fmla="*/ 341 h 1834"/>
                                <a:gd name="T88" fmla="*/ 884 w 1061"/>
                                <a:gd name="T89" fmla="*/ 308 h 1834"/>
                                <a:gd name="T90" fmla="*/ 903 w 1061"/>
                                <a:gd name="T91" fmla="*/ 274 h 1834"/>
                                <a:gd name="T92" fmla="*/ 922 w 1061"/>
                                <a:gd name="T93" fmla="*/ 240 h 1834"/>
                                <a:gd name="T94" fmla="*/ 946 w 1061"/>
                                <a:gd name="T95" fmla="*/ 202 h 1834"/>
                                <a:gd name="T96" fmla="*/ 965 w 1061"/>
                                <a:gd name="T97" fmla="*/ 168 h 1834"/>
                                <a:gd name="T98" fmla="*/ 984 w 1061"/>
                                <a:gd name="T99" fmla="*/ 135 h 1834"/>
                                <a:gd name="T100" fmla="*/ 1004 w 1061"/>
                                <a:gd name="T101" fmla="*/ 101 h 1834"/>
                                <a:gd name="T102" fmla="*/ 1023 w 1061"/>
                                <a:gd name="T103" fmla="*/ 68 h 1834"/>
                                <a:gd name="T104" fmla="*/ 1042 w 1061"/>
                                <a:gd name="T105" fmla="*/ 34 h 1834"/>
                                <a:gd name="T106" fmla="*/ 1061 w 1061"/>
                                <a:gd name="T107" fmla="*/ 0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1" h="1834">
                                  <a:moveTo>
                                    <a:pt x="0" y="1834"/>
                                  </a:moveTo>
                                  <a:lnTo>
                                    <a:pt x="10" y="1825"/>
                                  </a:lnTo>
                                  <a:lnTo>
                                    <a:pt x="10" y="1820"/>
                                  </a:lnTo>
                                  <a:lnTo>
                                    <a:pt x="15" y="1815"/>
                                  </a:lnTo>
                                  <a:lnTo>
                                    <a:pt x="15" y="1810"/>
                                  </a:lnTo>
                                  <a:lnTo>
                                    <a:pt x="20" y="1806"/>
                                  </a:lnTo>
                                  <a:lnTo>
                                    <a:pt x="20" y="1801"/>
                                  </a:lnTo>
                                  <a:lnTo>
                                    <a:pt x="29" y="1791"/>
                                  </a:lnTo>
                                  <a:lnTo>
                                    <a:pt x="29" y="1786"/>
                                  </a:lnTo>
                                  <a:lnTo>
                                    <a:pt x="34" y="1782"/>
                                  </a:lnTo>
                                  <a:lnTo>
                                    <a:pt x="34" y="1777"/>
                                  </a:lnTo>
                                  <a:lnTo>
                                    <a:pt x="39" y="1772"/>
                                  </a:lnTo>
                                  <a:lnTo>
                                    <a:pt x="39" y="1767"/>
                                  </a:lnTo>
                                  <a:lnTo>
                                    <a:pt x="48" y="1758"/>
                                  </a:lnTo>
                                  <a:lnTo>
                                    <a:pt x="48" y="1753"/>
                                  </a:lnTo>
                                  <a:lnTo>
                                    <a:pt x="53" y="1748"/>
                                  </a:lnTo>
                                  <a:lnTo>
                                    <a:pt x="53" y="1743"/>
                                  </a:lnTo>
                                  <a:lnTo>
                                    <a:pt x="63" y="1734"/>
                                  </a:lnTo>
                                  <a:lnTo>
                                    <a:pt x="63" y="1729"/>
                                  </a:lnTo>
                                  <a:lnTo>
                                    <a:pt x="68" y="1724"/>
                                  </a:lnTo>
                                  <a:lnTo>
                                    <a:pt x="68" y="1719"/>
                                  </a:lnTo>
                                  <a:lnTo>
                                    <a:pt x="72" y="1714"/>
                                  </a:lnTo>
                                  <a:lnTo>
                                    <a:pt x="72" y="1710"/>
                                  </a:lnTo>
                                  <a:lnTo>
                                    <a:pt x="82" y="1700"/>
                                  </a:lnTo>
                                  <a:lnTo>
                                    <a:pt x="82" y="1695"/>
                                  </a:lnTo>
                                  <a:lnTo>
                                    <a:pt x="87" y="1690"/>
                                  </a:lnTo>
                                  <a:lnTo>
                                    <a:pt x="87" y="1686"/>
                                  </a:lnTo>
                                  <a:lnTo>
                                    <a:pt x="92" y="1681"/>
                                  </a:lnTo>
                                  <a:lnTo>
                                    <a:pt x="92" y="1676"/>
                                  </a:lnTo>
                                  <a:lnTo>
                                    <a:pt x="101" y="1666"/>
                                  </a:lnTo>
                                  <a:lnTo>
                                    <a:pt x="101" y="1662"/>
                                  </a:lnTo>
                                  <a:lnTo>
                                    <a:pt x="106" y="1657"/>
                                  </a:lnTo>
                                  <a:lnTo>
                                    <a:pt x="106" y="1652"/>
                                  </a:lnTo>
                                  <a:lnTo>
                                    <a:pt x="111" y="1647"/>
                                  </a:lnTo>
                                  <a:lnTo>
                                    <a:pt x="111" y="1642"/>
                                  </a:lnTo>
                                  <a:lnTo>
                                    <a:pt x="120" y="1633"/>
                                  </a:lnTo>
                                  <a:lnTo>
                                    <a:pt x="120" y="1628"/>
                                  </a:lnTo>
                                  <a:lnTo>
                                    <a:pt x="125" y="1623"/>
                                  </a:lnTo>
                                  <a:lnTo>
                                    <a:pt x="125" y="1618"/>
                                  </a:lnTo>
                                  <a:lnTo>
                                    <a:pt x="135" y="1609"/>
                                  </a:lnTo>
                                  <a:lnTo>
                                    <a:pt x="135" y="1604"/>
                                  </a:lnTo>
                                  <a:lnTo>
                                    <a:pt x="140" y="1599"/>
                                  </a:lnTo>
                                  <a:lnTo>
                                    <a:pt x="140" y="1594"/>
                                  </a:lnTo>
                                  <a:lnTo>
                                    <a:pt x="144" y="1590"/>
                                  </a:lnTo>
                                  <a:lnTo>
                                    <a:pt x="144" y="1585"/>
                                  </a:lnTo>
                                  <a:lnTo>
                                    <a:pt x="154" y="1575"/>
                                  </a:lnTo>
                                  <a:lnTo>
                                    <a:pt x="154" y="1570"/>
                                  </a:lnTo>
                                  <a:lnTo>
                                    <a:pt x="159" y="1566"/>
                                  </a:lnTo>
                                  <a:lnTo>
                                    <a:pt x="159" y="1561"/>
                                  </a:lnTo>
                                  <a:lnTo>
                                    <a:pt x="164" y="1556"/>
                                  </a:lnTo>
                                  <a:lnTo>
                                    <a:pt x="164" y="1551"/>
                                  </a:lnTo>
                                  <a:lnTo>
                                    <a:pt x="173" y="1542"/>
                                  </a:lnTo>
                                  <a:lnTo>
                                    <a:pt x="173" y="1537"/>
                                  </a:lnTo>
                                  <a:lnTo>
                                    <a:pt x="178" y="1532"/>
                                  </a:lnTo>
                                  <a:lnTo>
                                    <a:pt x="178" y="1527"/>
                                  </a:lnTo>
                                  <a:lnTo>
                                    <a:pt x="183" y="1522"/>
                                  </a:lnTo>
                                  <a:lnTo>
                                    <a:pt x="183" y="1518"/>
                                  </a:lnTo>
                                  <a:lnTo>
                                    <a:pt x="192" y="1508"/>
                                  </a:lnTo>
                                  <a:lnTo>
                                    <a:pt x="192" y="1503"/>
                                  </a:lnTo>
                                  <a:lnTo>
                                    <a:pt x="197" y="1498"/>
                                  </a:lnTo>
                                  <a:lnTo>
                                    <a:pt x="197" y="1494"/>
                                  </a:lnTo>
                                  <a:lnTo>
                                    <a:pt x="207" y="1484"/>
                                  </a:lnTo>
                                  <a:lnTo>
                                    <a:pt x="207" y="1479"/>
                                  </a:lnTo>
                                  <a:lnTo>
                                    <a:pt x="212" y="1474"/>
                                  </a:lnTo>
                                  <a:lnTo>
                                    <a:pt x="212" y="1470"/>
                                  </a:lnTo>
                                  <a:lnTo>
                                    <a:pt x="216" y="1465"/>
                                  </a:lnTo>
                                  <a:lnTo>
                                    <a:pt x="216" y="1460"/>
                                  </a:lnTo>
                                  <a:lnTo>
                                    <a:pt x="226" y="1450"/>
                                  </a:lnTo>
                                  <a:lnTo>
                                    <a:pt x="226" y="1446"/>
                                  </a:lnTo>
                                  <a:lnTo>
                                    <a:pt x="231" y="1441"/>
                                  </a:lnTo>
                                  <a:lnTo>
                                    <a:pt x="231" y="1436"/>
                                  </a:lnTo>
                                  <a:lnTo>
                                    <a:pt x="236" y="1431"/>
                                  </a:lnTo>
                                  <a:lnTo>
                                    <a:pt x="236" y="1426"/>
                                  </a:lnTo>
                                  <a:lnTo>
                                    <a:pt x="245" y="1417"/>
                                  </a:lnTo>
                                  <a:lnTo>
                                    <a:pt x="245" y="1412"/>
                                  </a:lnTo>
                                  <a:lnTo>
                                    <a:pt x="250" y="1407"/>
                                  </a:lnTo>
                                  <a:lnTo>
                                    <a:pt x="250" y="1402"/>
                                  </a:lnTo>
                                  <a:lnTo>
                                    <a:pt x="255" y="1398"/>
                                  </a:lnTo>
                                  <a:lnTo>
                                    <a:pt x="255" y="1393"/>
                                  </a:lnTo>
                                  <a:lnTo>
                                    <a:pt x="264" y="1383"/>
                                  </a:lnTo>
                                  <a:lnTo>
                                    <a:pt x="264" y="1378"/>
                                  </a:lnTo>
                                  <a:lnTo>
                                    <a:pt x="269" y="1374"/>
                                  </a:lnTo>
                                  <a:lnTo>
                                    <a:pt x="269" y="1369"/>
                                  </a:lnTo>
                                  <a:lnTo>
                                    <a:pt x="279" y="1359"/>
                                  </a:lnTo>
                                  <a:lnTo>
                                    <a:pt x="279" y="1354"/>
                                  </a:lnTo>
                                  <a:lnTo>
                                    <a:pt x="284" y="1350"/>
                                  </a:lnTo>
                                  <a:lnTo>
                                    <a:pt x="284" y="1345"/>
                                  </a:lnTo>
                                  <a:lnTo>
                                    <a:pt x="288" y="1340"/>
                                  </a:lnTo>
                                  <a:lnTo>
                                    <a:pt x="288" y="1335"/>
                                  </a:lnTo>
                                  <a:lnTo>
                                    <a:pt x="298" y="1326"/>
                                  </a:lnTo>
                                  <a:lnTo>
                                    <a:pt x="298" y="1321"/>
                                  </a:lnTo>
                                  <a:lnTo>
                                    <a:pt x="303" y="1316"/>
                                  </a:lnTo>
                                  <a:lnTo>
                                    <a:pt x="303" y="1311"/>
                                  </a:lnTo>
                                  <a:lnTo>
                                    <a:pt x="308" y="1306"/>
                                  </a:lnTo>
                                  <a:lnTo>
                                    <a:pt x="308" y="1302"/>
                                  </a:lnTo>
                                  <a:lnTo>
                                    <a:pt x="317" y="1292"/>
                                  </a:lnTo>
                                  <a:lnTo>
                                    <a:pt x="317" y="1287"/>
                                  </a:lnTo>
                                  <a:lnTo>
                                    <a:pt x="322" y="1282"/>
                                  </a:lnTo>
                                  <a:lnTo>
                                    <a:pt x="322" y="1278"/>
                                  </a:lnTo>
                                  <a:lnTo>
                                    <a:pt x="327" y="1273"/>
                                  </a:lnTo>
                                  <a:lnTo>
                                    <a:pt x="327" y="1268"/>
                                  </a:lnTo>
                                  <a:lnTo>
                                    <a:pt x="336" y="1258"/>
                                  </a:lnTo>
                                  <a:lnTo>
                                    <a:pt x="336" y="1254"/>
                                  </a:lnTo>
                                  <a:lnTo>
                                    <a:pt x="341" y="1249"/>
                                  </a:lnTo>
                                  <a:lnTo>
                                    <a:pt x="341" y="1244"/>
                                  </a:lnTo>
                                  <a:lnTo>
                                    <a:pt x="351" y="1234"/>
                                  </a:lnTo>
                                  <a:lnTo>
                                    <a:pt x="351" y="1230"/>
                                  </a:lnTo>
                                  <a:lnTo>
                                    <a:pt x="356" y="1225"/>
                                  </a:lnTo>
                                  <a:lnTo>
                                    <a:pt x="356" y="1220"/>
                                  </a:lnTo>
                                  <a:lnTo>
                                    <a:pt x="360" y="1215"/>
                                  </a:lnTo>
                                  <a:lnTo>
                                    <a:pt x="360" y="1210"/>
                                  </a:lnTo>
                                  <a:lnTo>
                                    <a:pt x="370" y="1201"/>
                                  </a:lnTo>
                                  <a:lnTo>
                                    <a:pt x="370" y="1196"/>
                                  </a:lnTo>
                                  <a:lnTo>
                                    <a:pt x="375" y="1191"/>
                                  </a:lnTo>
                                  <a:lnTo>
                                    <a:pt x="375" y="1186"/>
                                  </a:lnTo>
                                  <a:lnTo>
                                    <a:pt x="380" y="1182"/>
                                  </a:lnTo>
                                  <a:lnTo>
                                    <a:pt x="380" y="1177"/>
                                  </a:lnTo>
                                  <a:lnTo>
                                    <a:pt x="389" y="1167"/>
                                  </a:lnTo>
                                  <a:lnTo>
                                    <a:pt x="389" y="1162"/>
                                  </a:lnTo>
                                  <a:lnTo>
                                    <a:pt x="394" y="1158"/>
                                  </a:lnTo>
                                  <a:lnTo>
                                    <a:pt x="394" y="1153"/>
                                  </a:lnTo>
                                  <a:lnTo>
                                    <a:pt x="399" y="1148"/>
                                  </a:lnTo>
                                  <a:lnTo>
                                    <a:pt x="399" y="1143"/>
                                  </a:lnTo>
                                  <a:lnTo>
                                    <a:pt x="408" y="1134"/>
                                  </a:lnTo>
                                  <a:lnTo>
                                    <a:pt x="408" y="1129"/>
                                  </a:lnTo>
                                  <a:lnTo>
                                    <a:pt x="413" y="1124"/>
                                  </a:lnTo>
                                  <a:lnTo>
                                    <a:pt x="413" y="1119"/>
                                  </a:lnTo>
                                  <a:lnTo>
                                    <a:pt x="423" y="1109"/>
                                  </a:lnTo>
                                  <a:lnTo>
                                    <a:pt x="423" y="1105"/>
                                  </a:lnTo>
                                  <a:lnTo>
                                    <a:pt x="428" y="1100"/>
                                  </a:lnTo>
                                  <a:lnTo>
                                    <a:pt x="428" y="1095"/>
                                  </a:lnTo>
                                  <a:lnTo>
                                    <a:pt x="432" y="1090"/>
                                  </a:lnTo>
                                  <a:lnTo>
                                    <a:pt x="432" y="1085"/>
                                  </a:lnTo>
                                  <a:lnTo>
                                    <a:pt x="442" y="1076"/>
                                  </a:lnTo>
                                  <a:lnTo>
                                    <a:pt x="442" y="1071"/>
                                  </a:lnTo>
                                  <a:lnTo>
                                    <a:pt x="447" y="1066"/>
                                  </a:lnTo>
                                  <a:lnTo>
                                    <a:pt x="447" y="1061"/>
                                  </a:lnTo>
                                  <a:lnTo>
                                    <a:pt x="452" y="1057"/>
                                  </a:lnTo>
                                  <a:lnTo>
                                    <a:pt x="452" y="1052"/>
                                  </a:lnTo>
                                  <a:lnTo>
                                    <a:pt x="461" y="1042"/>
                                  </a:lnTo>
                                  <a:lnTo>
                                    <a:pt x="461" y="1037"/>
                                  </a:lnTo>
                                  <a:lnTo>
                                    <a:pt x="466" y="1033"/>
                                  </a:lnTo>
                                  <a:lnTo>
                                    <a:pt x="466" y="1028"/>
                                  </a:lnTo>
                                  <a:lnTo>
                                    <a:pt x="471" y="1023"/>
                                  </a:lnTo>
                                  <a:lnTo>
                                    <a:pt x="471" y="1018"/>
                                  </a:lnTo>
                                  <a:lnTo>
                                    <a:pt x="480" y="1009"/>
                                  </a:lnTo>
                                  <a:lnTo>
                                    <a:pt x="480" y="1004"/>
                                  </a:lnTo>
                                  <a:lnTo>
                                    <a:pt x="485" y="999"/>
                                  </a:lnTo>
                                  <a:lnTo>
                                    <a:pt x="485" y="994"/>
                                  </a:lnTo>
                                  <a:lnTo>
                                    <a:pt x="495" y="985"/>
                                  </a:lnTo>
                                  <a:lnTo>
                                    <a:pt x="495" y="980"/>
                                  </a:lnTo>
                                  <a:lnTo>
                                    <a:pt x="500" y="975"/>
                                  </a:lnTo>
                                  <a:lnTo>
                                    <a:pt x="500" y="970"/>
                                  </a:lnTo>
                                  <a:lnTo>
                                    <a:pt x="504" y="965"/>
                                  </a:lnTo>
                                  <a:lnTo>
                                    <a:pt x="504" y="961"/>
                                  </a:lnTo>
                                  <a:lnTo>
                                    <a:pt x="514" y="951"/>
                                  </a:lnTo>
                                  <a:lnTo>
                                    <a:pt x="514" y="946"/>
                                  </a:lnTo>
                                  <a:lnTo>
                                    <a:pt x="519" y="941"/>
                                  </a:lnTo>
                                  <a:lnTo>
                                    <a:pt x="519" y="937"/>
                                  </a:lnTo>
                                  <a:lnTo>
                                    <a:pt x="524" y="932"/>
                                  </a:lnTo>
                                  <a:lnTo>
                                    <a:pt x="524" y="927"/>
                                  </a:lnTo>
                                  <a:lnTo>
                                    <a:pt x="533" y="917"/>
                                  </a:lnTo>
                                  <a:lnTo>
                                    <a:pt x="533" y="913"/>
                                  </a:lnTo>
                                  <a:lnTo>
                                    <a:pt x="538" y="908"/>
                                  </a:lnTo>
                                  <a:lnTo>
                                    <a:pt x="538" y="903"/>
                                  </a:lnTo>
                                  <a:lnTo>
                                    <a:pt x="543" y="898"/>
                                  </a:lnTo>
                                  <a:lnTo>
                                    <a:pt x="543" y="893"/>
                                  </a:lnTo>
                                  <a:lnTo>
                                    <a:pt x="552" y="884"/>
                                  </a:lnTo>
                                  <a:lnTo>
                                    <a:pt x="552" y="879"/>
                                  </a:lnTo>
                                  <a:lnTo>
                                    <a:pt x="557" y="874"/>
                                  </a:lnTo>
                                  <a:lnTo>
                                    <a:pt x="557" y="869"/>
                                  </a:lnTo>
                                  <a:lnTo>
                                    <a:pt x="567" y="860"/>
                                  </a:lnTo>
                                  <a:lnTo>
                                    <a:pt x="567" y="855"/>
                                  </a:lnTo>
                                  <a:lnTo>
                                    <a:pt x="572" y="850"/>
                                  </a:lnTo>
                                  <a:lnTo>
                                    <a:pt x="572" y="845"/>
                                  </a:lnTo>
                                  <a:lnTo>
                                    <a:pt x="576" y="841"/>
                                  </a:lnTo>
                                  <a:lnTo>
                                    <a:pt x="576" y="836"/>
                                  </a:lnTo>
                                  <a:lnTo>
                                    <a:pt x="586" y="826"/>
                                  </a:lnTo>
                                  <a:lnTo>
                                    <a:pt x="586" y="821"/>
                                  </a:lnTo>
                                  <a:lnTo>
                                    <a:pt x="591" y="817"/>
                                  </a:lnTo>
                                  <a:lnTo>
                                    <a:pt x="591" y="812"/>
                                  </a:lnTo>
                                  <a:lnTo>
                                    <a:pt x="596" y="807"/>
                                  </a:lnTo>
                                  <a:lnTo>
                                    <a:pt x="596" y="802"/>
                                  </a:lnTo>
                                  <a:lnTo>
                                    <a:pt x="605" y="793"/>
                                  </a:lnTo>
                                  <a:lnTo>
                                    <a:pt x="605" y="788"/>
                                  </a:lnTo>
                                  <a:lnTo>
                                    <a:pt x="610" y="783"/>
                                  </a:lnTo>
                                  <a:lnTo>
                                    <a:pt x="610" y="778"/>
                                  </a:lnTo>
                                  <a:lnTo>
                                    <a:pt x="615" y="773"/>
                                  </a:lnTo>
                                  <a:lnTo>
                                    <a:pt x="615" y="769"/>
                                  </a:lnTo>
                                  <a:lnTo>
                                    <a:pt x="624" y="759"/>
                                  </a:lnTo>
                                  <a:lnTo>
                                    <a:pt x="624" y="754"/>
                                  </a:lnTo>
                                  <a:lnTo>
                                    <a:pt x="629" y="749"/>
                                  </a:lnTo>
                                  <a:lnTo>
                                    <a:pt x="629" y="745"/>
                                  </a:lnTo>
                                  <a:lnTo>
                                    <a:pt x="634" y="740"/>
                                  </a:lnTo>
                                  <a:lnTo>
                                    <a:pt x="634" y="735"/>
                                  </a:lnTo>
                                  <a:lnTo>
                                    <a:pt x="644" y="725"/>
                                  </a:lnTo>
                                  <a:lnTo>
                                    <a:pt x="644" y="721"/>
                                  </a:lnTo>
                                  <a:lnTo>
                                    <a:pt x="648" y="716"/>
                                  </a:lnTo>
                                  <a:lnTo>
                                    <a:pt x="648" y="711"/>
                                  </a:lnTo>
                                  <a:lnTo>
                                    <a:pt x="658" y="701"/>
                                  </a:lnTo>
                                  <a:lnTo>
                                    <a:pt x="658" y="697"/>
                                  </a:lnTo>
                                  <a:lnTo>
                                    <a:pt x="663" y="692"/>
                                  </a:lnTo>
                                  <a:lnTo>
                                    <a:pt x="663" y="687"/>
                                  </a:lnTo>
                                  <a:lnTo>
                                    <a:pt x="668" y="682"/>
                                  </a:lnTo>
                                  <a:lnTo>
                                    <a:pt x="668" y="677"/>
                                  </a:lnTo>
                                  <a:lnTo>
                                    <a:pt x="677" y="668"/>
                                  </a:lnTo>
                                  <a:lnTo>
                                    <a:pt x="677" y="663"/>
                                  </a:lnTo>
                                  <a:lnTo>
                                    <a:pt x="682" y="658"/>
                                  </a:lnTo>
                                  <a:lnTo>
                                    <a:pt x="682" y="653"/>
                                  </a:lnTo>
                                  <a:lnTo>
                                    <a:pt x="687" y="649"/>
                                  </a:lnTo>
                                  <a:lnTo>
                                    <a:pt x="687" y="644"/>
                                  </a:lnTo>
                                  <a:lnTo>
                                    <a:pt x="696" y="634"/>
                                  </a:lnTo>
                                  <a:lnTo>
                                    <a:pt x="696" y="629"/>
                                  </a:lnTo>
                                  <a:lnTo>
                                    <a:pt x="701" y="625"/>
                                  </a:lnTo>
                                  <a:lnTo>
                                    <a:pt x="701" y="620"/>
                                  </a:lnTo>
                                  <a:lnTo>
                                    <a:pt x="706" y="615"/>
                                  </a:lnTo>
                                  <a:lnTo>
                                    <a:pt x="706" y="610"/>
                                  </a:lnTo>
                                  <a:lnTo>
                                    <a:pt x="716" y="601"/>
                                  </a:lnTo>
                                  <a:lnTo>
                                    <a:pt x="716" y="596"/>
                                  </a:lnTo>
                                  <a:lnTo>
                                    <a:pt x="720" y="591"/>
                                  </a:lnTo>
                                  <a:lnTo>
                                    <a:pt x="720" y="586"/>
                                  </a:lnTo>
                                  <a:lnTo>
                                    <a:pt x="730" y="577"/>
                                  </a:lnTo>
                                  <a:lnTo>
                                    <a:pt x="730" y="572"/>
                                  </a:lnTo>
                                  <a:lnTo>
                                    <a:pt x="735" y="567"/>
                                  </a:lnTo>
                                  <a:lnTo>
                                    <a:pt x="735" y="562"/>
                                  </a:lnTo>
                                  <a:lnTo>
                                    <a:pt x="740" y="557"/>
                                  </a:lnTo>
                                  <a:lnTo>
                                    <a:pt x="740" y="553"/>
                                  </a:lnTo>
                                  <a:lnTo>
                                    <a:pt x="749" y="543"/>
                                  </a:lnTo>
                                  <a:lnTo>
                                    <a:pt x="749" y="538"/>
                                  </a:lnTo>
                                  <a:lnTo>
                                    <a:pt x="754" y="533"/>
                                  </a:lnTo>
                                  <a:lnTo>
                                    <a:pt x="754" y="529"/>
                                  </a:lnTo>
                                  <a:lnTo>
                                    <a:pt x="759" y="524"/>
                                  </a:lnTo>
                                  <a:lnTo>
                                    <a:pt x="759" y="519"/>
                                  </a:lnTo>
                                  <a:lnTo>
                                    <a:pt x="768" y="509"/>
                                  </a:lnTo>
                                  <a:lnTo>
                                    <a:pt x="768" y="505"/>
                                  </a:lnTo>
                                  <a:lnTo>
                                    <a:pt x="773" y="500"/>
                                  </a:lnTo>
                                  <a:lnTo>
                                    <a:pt x="773" y="495"/>
                                  </a:lnTo>
                                  <a:lnTo>
                                    <a:pt x="778" y="490"/>
                                  </a:lnTo>
                                  <a:lnTo>
                                    <a:pt x="778" y="485"/>
                                  </a:lnTo>
                                  <a:lnTo>
                                    <a:pt x="788" y="476"/>
                                  </a:lnTo>
                                  <a:lnTo>
                                    <a:pt x="788" y="471"/>
                                  </a:lnTo>
                                  <a:lnTo>
                                    <a:pt x="792" y="466"/>
                                  </a:lnTo>
                                  <a:lnTo>
                                    <a:pt x="792" y="461"/>
                                  </a:lnTo>
                                  <a:lnTo>
                                    <a:pt x="802" y="452"/>
                                  </a:lnTo>
                                  <a:lnTo>
                                    <a:pt x="802" y="447"/>
                                  </a:lnTo>
                                  <a:lnTo>
                                    <a:pt x="807" y="442"/>
                                  </a:lnTo>
                                  <a:lnTo>
                                    <a:pt x="807" y="437"/>
                                  </a:lnTo>
                                  <a:lnTo>
                                    <a:pt x="812" y="433"/>
                                  </a:lnTo>
                                  <a:lnTo>
                                    <a:pt x="812" y="428"/>
                                  </a:lnTo>
                                  <a:lnTo>
                                    <a:pt x="821" y="418"/>
                                  </a:lnTo>
                                  <a:lnTo>
                                    <a:pt x="821" y="413"/>
                                  </a:lnTo>
                                  <a:lnTo>
                                    <a:pt x="826" y="409"/>
                                  </a:lnTo>
                                  <a:lnTo>
                                    <a:pt x="826" y="404"/>
                                  </a:lnTo>
                                  <a:lnTo>
                                    <a:pt x="831" y="399"/>
                                  </a:lnTo>
                                  <a:lnTo>
                                    <a:pt x="831" y="394"/>
                                  </a:lnTo>
                                  <a:lnTo>
                                    <a:pt x="840" y="384"/>
                                  </a:lnTo>
                                  <a:lnTo>
                                    <a:pt x="840" y="380"/>
                                  </a:lnTo>
                                  <a:lnTo>
                                    <a:pt x="845" y="375"/>
                                  </a:lnTo>
                                  <a:lnTo>
                                    <a:pt x="845" y="370"/>
                                  </a:lnTo>
                                  <a:lnTo>
                                    <a:pt x="850" y="365"/>
                                  </a:lnTo>
                                  <a:lnTo>
                                    <a:pt x="850" y="360"/>
                                  </a:lnTo>
                                  <a:lnTo>
                                    <a:pt x="860" y="351"/>
                                  </a:lnTo>
                                  <a:lnTo>
                                    <a:pt x="860" y="346"/>
                                  </a:lnTo>
                                  <a:lnTo>
                                    <a:pt x="864" y="341"/>
                                  </a:lnTo>
                                  <a:lnTo>
                                    <a:pt x="864" y="336"/>
                                  </a:lnTo>
                                  <a:lnTo>
                                    <a:pt x="874" y="327"/>
                                  </a:lnTo>
                                  <a:lnTo>
                                    <a:pt x="874" y="322"/>
                                  </a:lnTo>
                                  <a:lnTo>
                                    <a:pt x="879" y="317"/>
                                  </a:lnTo>
                                  <a:lnTo>
                                    <a:pt x="879" y="312"/>
                                  </a:lnTo>
                                  <a:lnTo>
                                    <a:pt x="884" y="308"/>
                                  </a:lnTo>
                                  <a:lnTo>
                                    <a:pt x="884" y="303"/>
                                  </a:lnTo>
                                  <a:lnTo>
                                    <a:pt x="893" y="293"/>
                                  </a:lnTo>
                                  <a:lnTo>
                                    <a:pt x="893" y="288"/>
                                  </a:lnTo>
                                  <a:lnTo>
                                    <a:pt x="898" y="284"/>
                                  </a:lnTo>
                                  <a:lnTo>
                                    <a:pt x="898" y="279"/>
                                  </a:lnTo>
                                  <a:lnTo>
                                    <a:pt x="903" y="274"/>
                                  </a:lnTo>
                                  <a:lnTo>
                                    <a:pt x="903" y="269"/>
                                  </a:lnTo>
                                  <a:lnTo>
                                    <a:pt x="912" y="260"/>
                                  </a:lnTo>
                                  <a:lnTo>
                                    <a:pt x="912" y="255"/>
                                  </a:lnTo>
                                  <a:lnTo>
                                    <a:pt x="917" y="250"/>
                                  </a:lnTo>
                                  <a:lnTo>
                                    <a:pt x="917" y="245"/>
                                  </a:lnTo>
                                  <a:lnTo>
                                    <a:pt x="922" y="240"/>
                                  </a:lnTo>
                                  <a:lnTo>
                                    <a:pt x="922" y="236"/>
                                  </a:lnTo>
                                  <a:lnTo>
                                    <a:pt x="932" y="226"/>
                                  </a:lnTo>
                                  <a:lnTo>
                                    <a:pt x="932" y="221"/>
                                  </a:lnTo>
                                  <a:lnTo>
                                    <a:pt x="936" y="216"/>
                                  </a:lnTo>
                                  <a:lnTo>
                                    <a:pt x="936" y="212"/>
                                  </a:lnTo>
                                  <a:lnTo>
                                    <a:pt x="946" y="202"/>
                                  </a:lnTo>
                                  <a:lnTo>
                                    <a:pt x="946" y="197"/>
                                  </a:lnTo>
                                  <a:lnTo>
                                    <a:pt x="951" y="192"/>
                                  </a:lnTo>
                                  <a:lnTo>
                                    <a:pt x="951" y="188"/>
                                  </a:lnTo>
                                  <a:lnTo>
                                    <a:pt x="956" y="183"/>
                                  </a:lnTo>
                                  <a:lnTo>
                                    <a:pt x="956" y="178"/>
                                  </a:lnTo>
                                  <a:lnTo>
                                    <a:pt x="965" y="168"/>
                                  </a:lnTo>
                                  <a:lnTo>
                                    <a:pt x="965" y="164"/>
                                  </a:lnTo>
                                  <a:lnTo>
                                    <a:pt x="970" y="159"/>
                                  </a:lnTo>
                                  <a:lnTo>
                                    <a:pt x="970" y="154"/>
                                  </a:lnTo>
                                  <a:lnTo>
                                    <a:pt x="975" y="149"/>
                                  </a:lnTo>
                                  <a:lnTo>
                                    <a:pt x="975" y="144"/>
                                  </a:lnTo>
                                  <a:lnTo>
                                    <a:pt x="984" y="135"/>
                                  </a:lnTo>
                                  <a:lnTo>
                                    <a:pt x="984" y="130"/>
                                  </a:lnTo>
                                  <a:lnTo>
                                    <a:pt x="989" y="125"/>
                                  </a:lnTo>
                                  <a:lnTo>
                                    <a:pt x="989" y="120"/>
                                  </a:lnTo>
                                  <a:lnTo>
                                    <a:pt x="994" y="116"/>
                                  </a:lnTo>
                                  <a:lnTo>
                                    <a:pt x="994" y="111"/>
                                  </a:lnTo>
                                  <a:lnTo>
                                    <a:pt x="1004" y="101"/>
                                  </a:lnTo>
                                  <a:lnTo>
                                    <a:pt x="1004" y="96"/>
                                  </a:lnTo>
                                  <a:lnTo>
                                    <a:pt x="1008" y="92"/>
                                  </a:lnTo>
                                  <a:lnTo>
                                    <a:pt x="1008" y="87"/>
                                  </a:lnTo>
                                  <a:lnTo>
                                    <a:pt x="1018" y="77"/>
                                  </a:lnTo>
                                  <a:lnTo>
                                    <a:pt x="1018" y="72"/>
                                  </a:lnTo>
                                  <a:lnTo>
                                    <a:pt x="1023" y="68"/>
                                  </a:lnTo>
                                  <a:lnTo>
                                    <a:pt x="1023" y="63"/>
                                  </a:lnTo>
                                  <a:lnTo>
                                    <a:pt x="1028" y="58"/>
                                  </a:lnTo>
                                  <a:lnTo>
                                    <a:pt x="1028" y="53"/>
                                  </a:lnTo>
                                  <a:lnTo>
                                    <a:pt x="1037" y="44"/>
                                  </a:lnTo>
                                  <a:lnTo>
                                    <a:pt x="1037" y="39"/>
                                  </a:lnTo>
                                  <a:lnTo>
                                    <a:pt x="1042" y="34"/>
                                  </a:lnTo>
                                  <a:lnTo>
                                    <a:pt x="1042" y="29"/>
                                  </a:lnTo>
                                  <a:lnTo>
                                    <a:pt x="1047" y="24"/>
                                  </a:lnTo>
                                  <a:lnTo>
                                    <a:pt x="1047" y="20"/>
                                  </a:lnTo>
                                  <a:lnTo>
                                    <a:pt x="1056" y="10"/>
                                  </a:lnTo>
                                  <a:lnTo>
                                    <a:pt x="1056" y="5"/>
                                  </a:lnTo>
                                  <a:lnTo>
                                    <a:pt x="10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5"/>
                          <wps:cNvSpPr>
                            <a:spLocks/>
                          </wps:cNvSpPr>
                          <wps:spPr bwMode="auto">
                            <a:xfrm>
                              <a:off x="4791" y="1464"/>
                              <a:ext cx="1017" cy="1758"/>
                            </a:xfrm>
                            <a:custGeom>
                              <a:avLst/>
                              <a:gdLst>
                                <a:gd name="T0" fmla="*/ 14 w 1017"/>
                                <a:gd name="T1" fmla="*/ 1734 h 1758"/>
                                <a:gd name="T2" fmla="*/ 33 w 1017"/>
                                <a:gd name="T3" fmla="*/ 1705 h 1758"/>
                                <a:gd name="T4" fmla="*/ 48 w 1017"/>
                                <a:gd name="T5" fmla="*/ 1676 h 1758"/>
                                <a:gd name="T6" fmla="*/ 67 w 1017"/>
                                <a:gd name="T7" fmla="*/ 1647 h 1758"/>
                                <a:gd name="T8" fmla="*/ 81 w 1017"/>
                                <a:gd name="T9" fmla="*/ 1618 h 1758"/>
                                <a:gd name="T10" fmla="*/ 100 w 1017"/>
                                <a:gd name="T11" fmla="*/ 1590 h 1758"/>
                                <a:gd name="T12" fmla="*/ 115 w 1017"/>
                                <a:gd name="T13" fmla="*/ 1561 h 1758"/>
                                <a:gd name="T14" fmla="*/ 134 w 1017"/>
                                <a:gd name="T15" fmla="*/ 1532 h 1758"/>
                                <a:gd name="T16" fmla="*/ 148 w 1017"/>
                                <a:gd name="T17" fmla="*/ 1503 h 1758"/>
                                <a:gd name="T18" fmla="*/ 168 w 1017"/>
                                <a:gd name="T19" fmla="*/ 1474 h 1758"/>
                                <a:gd name="T20" fmla="*/ 177 w 1017"/>
                                <a:gd name="T21" fmla="*/ 1450 h 1758"/>
                                <a:gd name="T22" fmla="*/ 201 w 1017"/>
                                <a:gd name="T23" fmla="*/ 1417 h 1758"/>
                                <a:gd name="T24" fmla="*/ 211 w 1017"/>
                                <a:gd name="T25" fmla="*/ 1393 h 1758"/>
                                <a:gd name="T26" fmla="*/ 230 w 1017"/>
                                <a:gd name="T27" fmla="*/ 1364 h 1758"/>
                                <a:gd name="T28" fmla="*/ 244 w 1017"/>
                                <a:gd name="T29" fmla="*/ 1335 h 1758"/>
                                <a:gd name="T30" fmla="*/ 264 w 1017"/>
                                <a:gd name="T31" fmla="*/ 1306 h 1758"/>
                                <a:gd name="T32" fmla="*/ 278 w 1017"/>
                                <a:gd name="T33" fmla="*/ 1278 h 1758"/>
                                <a:gd name="T34" fmla="*/ 297 w 1017"/>
                                <a:gd name="T35" fmla="*/ 1249 h 1758"/>
                                <a:gd name="T36" fmla="*/ 312 w 1017"/>
                                <a:gd name="T37" fmla="*/ 1220 h 1758"/>
                                <a:gd name="T38" fmla="*/ 331 w 1017"/>
                                <a:gd name="T39" fmla="*/ 1191 h 1758"/>
                                <a:gd name="T40" fmla="*/ 345 w 1017"/>
                                <a:gd name="T41" fmla="*/ 1162 h 1758"/>
                                <a:gd name="T42" fmla="*/ 364 w 1017"/>
                                <a:gd name="T43" fmla="*/ 1134 h 1758"/>
                                <a:gd name="T44" fmla="*/ 379 w 1017"/>
                                <a:gd name="T45" fmla="*/ 1105 h 1758"/>
                                <a:gd name="T46" fmla="*/ 398 w 1017"/>
                                <a:gd name="T47" fmla="*/ 1076 h 1758"/>
                                <a:gd name="T48" fmla="*/ 408 w 1017"/>
                                <a:gd name="T49" fmla="*/ 1052 h 1758"/>
                                <a:gd name="T50" fmla="*/ 427 w 1017"/>
                                <a:gd name="T51" fmla="*/ 1023 h 1758"/>
                                <a:gd name="T52" fmla="*/ 441 w 1017"/>
                                <a:gd name="T53" fmla="*/ 994 h 1758"/>
                                <a:gd name="T54" fmla="*/ 460 w 1017"/>
                                <a:gd name="T55" fmla="*/ 965 h 1758"/>
                                <a:gd name="T56" fmla="*/ 475 w 1017"/>
                                <a:gd name="T57" fmla="*/ 937 h 1758"/>
                                <a:gd name="T58" fmla="*/ 494 w 1017"/>
                                <a:gd name="T59" fmla="*/ 908 h 1758"/>
                                <a:gd name="T60" fmla="*/ 508 w 1017"/>
                                <a:gd name="T61" fmla="*/ 879 h 1758"/>
                                <a:gd name="T62" fmla="*/ 528 w 1017"/>
                                <a:gd name="T63" fmla="*/ 850 h 1758"/>
                                <a:gd name="T64" fmla="*/ 542 w 1017"/>
                                <a:gd name="T65" fmla="*/ 821 h 1758"/>
                                <a:gd name="T66" fmla="*/ 561 w 1017"/>
                                <a:gd name="T67" fmla="*/ 793 h 1758"/>
                                <a:gd name="T68" fmla="*/ 576 w 1017"/>
                                <a:gd name="T69" fmla="*/ 764 h 1758"/>
                                <a:gd name="T70" fmla="*/ 595 w 1017"/>
                                <a:gd name="T71" fmla="*/ 735 h 1758"/>
                                <a:gd name="T72" fmla="*/ 604 w 1017"/>
                                <a:gd name="T73" fmla="*/ 711 h 1758"/>
                                <a:gd name="T74" fmla="*/ 628 w 1017"/>
                                <a:gd name="T75" fmla="*/ 677 h 1758"/>
                                <a:gd name="T76" fmla="*/ 638 w 1017"/>
                                <a:gd name="T77" fmla="*/ 653 h 1758"/>
                                <a:gd name="T78" fmla="*/ 657 w 1017"/>
                                <a:gd name="T79" fmla="*/ 625 h 1758"/>
                                <a:gd name="T80" fmla="*/ 672 w 1017"/>
                                <a:gd name="T81" fmla="*/ 596 h 1758"/>
                                <a:gd name="T82" fmla="*/ 691 w 1017"/>
                                <a:gd name="T83" fmla="*/ 567 h 1758"/>
                                <a:gd name="T84" fmla="*/ 705 w 1017"/>
                                <a:gd name="T85" fmla="*/ 538 h 1758"/>
                                <a:gd name="T86" fmla="*/ 724 w 1017"/>
                                <a:gd name="T87" fmla="*/ 509 h 1758"/>
                                <a:gd name="T88" fmla="*/ 739 w 1017"/>
                                <a:gd name="T89" fmla="*/ 481 h 1758"/>
                                <a:gd name="T90" fmla="*/ 758 w 1017"/>
                                <a:gd name="T91" fmla="*/ 452 h 1758"/>
                                <a:gd name="T92" fmla="*/ 772 w 1017"/>
                                <a:gd name="T93" fmla="*/ 423 h 1758"/>
                                <a:gd name="T94" fmla="*/ 792 w 1017"/>
                                <a:gd name="T95" fmla="*/ 394 h 1758"/>
                                <a:gd name="T96" fmla="*/ 806 w 1017"/>
                                <a:gd name="T97" fmla="*/ 365 h 1758"/>
                                <a:gd name="T98" fmla="*/ 825 w 1017"/>
                                <a:gd name="T99" fmla="*/ 336 h 1758"/>
                                <a:gd name="T100" fmla="*/ 835 w 1017"/>
                                <a:gd name="T101" fmla="*/ 312 h 1758"/>
                                <a:gd name="T102" fmla="*/ 854 w 1017"/>
                                <a:gd name="T103" fmla="*/ 284 h 1758"/>
                                <a:gd name="T104" fmla="*/ 868 w 1017"/>
                                <a:gd name="T105" fmla="*/ 255 h 1758"/>
                                <a:gd name="T106" fmla="*/ 888 w 1017"/>
                                <a:gd name="T107" fmla="*/ 226 h 1758"/>
                                <a:gd name="T108" fmla="*/ 902 w 1017"/>
                                <a:gd name="T109" fmla="*/ 197 h 1758"/>
                                <a:gd name="T110" fmla="*/ 921 w 1017"/>
                                <a:gd name="T111" fmla="*/ 168 h 1758"/>
                                <a:gd name="T112" fmla="*/ 936 w 1017"/>
                                <a:gd name="T113" fmla="*/ 140 h 1758"/>
                                <a:gd name="T114" fmla="*/ 955 w 1017"/>
                                <a:gd name="T115" fmla="*/ 111 h 1758"/>
                                <a:gd name="T116" fmla="*/ 969 w 1017"/>
                                <a:gd name="T117" fmla="*/ 82 h 1758"/>
                                <a:gd name="T118" fmla="*/ 988 w 1017"/>
                                <a:gd name="T119" fmla="*/ 53 h 1758"/>
                                <a:gd name="T120" fmla="*/ 1003 w 1017"/>
                                <a:gd name="T121" fmla="*/ 24 h 1758"/>
                                <a:gd name="T122" fmla="*/ 1017 w 1017"/>
                                <a:gd name="T123"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17" h="1758">
                                  <a:moveTo>
                                    <a:pt x="0" y="1758"/>
                                  </a:moveTo>
                                  <a:lnTo>
                                    <a:pt x="9" y="1748"/>
                                  </a:lnTo>
                                  <a:lnTo>
                                    <a:pt x="9" y="1743"/>
                                  </a:lnTo>
                                  <a:lnTo>
                                    <a:pt x="14" y="1738"/>
                                  </a:lnTo>
                                  <a:lnTo>
                                    <a:pt x="14" y="1734"/>
                                  </a:lnTo>
                                  <a:lnTo>
                                    <a:pt x="24" y="1724"/>
                                  </a:lnTo>
                                  <a:lnTo>
                                    <a:pt x="24" y="1719"/>
                                  </a:lnTo>
                                  <a:lnTo>
                                    <a:pt x="28" y="1714"/>
                                  </a:lnTo>
                                  <a:lnTo>
                                    <a:pt x="28" y="1710"/>
                                  </a:lnTo>
                                  <a:lnTo>
                                    <a:pt x="33" y="1705"/>
                                  </a:lnTo>
                                  <a:lnTo>
                                    <a:pt x="33" y="1700"/>
                                  </a:lnTo>
                                  <a:lnTo>
                                    <a:pt x="43" y="1690"/>
                                  </a:lnTo>
                                  <a:lnTo>
                                    <a:pt x="43" y="1686"/>
                                  </a:lnTo>
                                  <a:lnTo>
                                    <a:pt x="48" y="1681"/>
                                  </a:lnTo>
                                  <a:lnTo>
                                    <a:pt x="48" y="1676"/>
                                  </a:lnTo>
                                  <a:lnTo>
                                    <a:pt x="52" y="1671"/>
                                  </a:lnTo>
                                  <a:lnTo>
                                    <a:pt x="52" y="1666"/>
                                  </a:lnTo>
                                  <a:lnTo>
                                    <a:pt x="62" y="1657"/>
                                  </a:lnTo>
                                  <a:lnTo>
                                    <a:pt x="62" y="1652"/>
                                  </a:lnTo>
                                  <a:lnTo>
                                    <a:pt x="67" y="1647"/>
                                  </a:lnTo>
                                  <a:lnTo>
                                    <a:pt x="67" y="1642"/>
                                  </a:lnTo>
                                  <a:lnTo>
                                    <a:pt x="76" y="1633"/>
                                  </a:lnTo>
                                  <a:lnTo>
                                    <a:pt x="76" y="1628"/>
                                  </a:lnTo>
                                  <a:lnTo>
                                    <a:pt x="81" y="1623"/>
                                  </a:lnTo>
                                  <a:lnTo>
                                    <a:pt x="81" y="1618"/>
                                  </a:lnTo>
                                  <a:lnTo>
                                    <a:pt x="86" y="1614"/>
                                  </a:lnTo>
                                  <a:lnTo>
                                    <a:pt x="86" y="1609"/>
                                  </a:lnTo>
                                  <a:lnTo>
                                    <a:pt x="96" y="1599"/>
                                  </a:lnTo>
                                  <a:lnTo>
                                    <a:pt x="96" y="1594"/>
                                  </a:lnTo>
                                  <a:lnTo>
                                    <a:pt x="100" y="1590"/>
                                  </a:lnTo>
                                  <a:lnTo>
                                    <a:pt x="100" y="1585"/>
                                  </a:lnTo>
                                  <a:lnTo>
                                    <a:pt x="105" y="1580"/>
                                  </a:lnTo>
                                  <a:lnTo>
                                    <a:pt x="105" y="1575"/>
                                  </a:lnTo>
                                  <a:lnTo>
                                    <a:pt x="115" y="1566"/>
                                  </a:lnTo>
                                  <a:lnTo>
                                    <a:pt x="115" y="1561"/>
                                  </a:lnTo>
                                  <a:lnTo>
                                    <a:pt x="120" y="1556"/>
                                  </a:lnTo>
                                  <a:lnTo>
                                    <a:pt x="120" y="1551"/>
                                  </a:lnTo>
                                  <a:lnTo>
                                    <a:pt x="124" y="1546"/>
                                  </a:lnTo>
                                  <a:lnTo>
                                    <a:pt x="124" y="1542"/>
                                  </a:lnTo>
                                  <a:lnTo>
                                    <a:pt x="134" y="1532"/>
                                  </a:lnTo>
                                  <a:lnTo>
                                    <a:pt x="134" y="1527"/>
                                  </a:lnTo>
                                  <a:lnTo>
                                    <a:pt x="139" y="1522"/>
                                  </a:lnTo>
                                  <a:lnTo>
                                    <a:pt x="139" y="1518"/>
                                  </a:lnTo>
                                  <a:lnTo>
                                    <a:pt x="148" y="1508"/>
                                  </a:lnTo>
                                  <a:lnTo>
                                    <a:pt x="148" y="1503"/>
                                  </a:lnTo>
                                  <a:lnTo>
                                    <a:pt x="153" y="1498"/>
                                  </a:lnTo>
                                  <a:lnTo>
                                    <a:pt x="153" y="1494"/>
                                  </a:lnTo>
                                  <a:lnTo>
                                    <a:pt x="158" y="1489"/>
                                  </a:lnTo>
                                  <a:lnTo>
                                    <a:pt x="158" y="1484"/>
                                  </a:lnTo>
                                  <a:lnTo>
                                    <a:pt x="168" y="1474"/>
                                  </a:lnTo>
                                  <a:lnTo>
                                    <a:pt x="168" y="1470"/>
                                  </a:lnTo>
                                  <a:lnTo>
                                    <a:pt x="172" y="1465"/>
                                  </a:lnTo>
                                  <a:lnTo>
                                    <a:pt x="172" y="1460"/>
                                  </a:lnTo>
                                  <a:lnTo>
                                    <a:pt x="177" y="1455"/>
                                  </a:lnTo>
                                  <a:lnTo>
                                    <a:pt x="177" y="1450"/>
                                  </a:lnTo>
                                  <a:lnTo>
                                    <a:pt x="187" y="1441"/>
                                  </a:lnTo>
                                  <a:lnTo>
                                    <a:pt x="187" y="1436"/>
                                  </a:lnTo>
                                  <a:lnTo>
                                    <a:pt x="192" y="1431"/>
                                  </a:lnTo>
                                  <a:lnTo>
                                    <a:pt x="192" y="1426"/>
                                  </a:lnTo>
                                  <a:lnTo>
                                    <a:pt x="201" y="1417"/>
                                  </a:lnTo>
                                  <a:lnTo>
                                    <a:pt x="201" y="1412"/>
                                  </a:lnTo>
                                  <a:lnTo>
                                    <a:pt x="206" y="1407"/>
                                  </a:lnTo>
                                  <a:lnTo>
                                    <a:pt x="206" y="1402"/>
                                  </a:lnTo>
                                  <a:lnTo>
                                    <a:pt x="211" y="1398"/>
                                  </a:lnTo>
                                  <a:lnTo>
                                    <a:pt x="211" y="1393"/>
                                  </a:lnTo>
                                  <a:lnTo>
                                    <a:pt x="220" y="1383"/>
                                  </a:lnTo>
                                  <a:lnTo>
                                    <a:pt x="220" y="1378"/>
                                  </a:lnTo>
                                  <a:lnTo>
                                    <a:pt x="225" y="1374"/>
                                  </a:lnTo>
                                  <a:lnTo>
                                    <a:pt x="225" y="1369"/>
                                  </a:lnTo>
                                  <a:lnTo>
                                    <a:pt x="230" y="1364"/>
                                  </a:lnTo>
                                  <a:lnTo>
                                    <a:pt x="230" y="1359"/>
                                  </a:lnTo>
                                  <a:lnTo>
                                    <a:pt x="240" y="1350"/>
                                  </a:lnTo>
                                  <a:lnTo>
                                    <a:pt x="240" y="1345"/>
                                  </a:lnTo>
                                  <a:lnTo>
                                    <a:pt x="244" y="1340"/>
                                  </a:lnTo>
                                  <a:lnTo>
                                    <a:pt x="244" y="1335"/>
                                  </a:lnTo>
                                  <a:lnTo>
                                    <a:pt x="249" y="1330"/>
                                  </a:lnTo>
                                  <a:lnTo>
                                    <a:pt x="249" y="1326"/>
                                  </a:lnTo>
                                  <a:lnTo>
                                    <a:pt x="259" y="1316"/>
                                  </a:lnTo>
                                  <a:lnTo>
                                    <a:pt x="259" y="1311"/>
                                  </a:lnTo>
                                  <a:lnTo>
                                    <a:pt x="264" y="1306"/>
                                  </a:lnTo>
                                  <a:lnTo>
                                    <a:pt x="264" y="1302"/>
                                  </a:lnTo>
                                  <a:lnTo>
                                    <a:pt x="273" y="1292"/>
                                  </a:lnTo>
                                  <a:lnTo>
                                    <a:pt x="273" y="1287"/>
                                  </a:lnTo>
                                  <a:lnTo>
                                    <a:pt x="278" y="1282"/>
                                  </a:lnTo>
                                  <a:lnTo>
                                    <a:pt x="278" y="1278"/>
                                  </a:lnTo>
                                  <a:lnTo>
                                    <a:pt x="283" y="1273"/>
                                  </a:lnTo>
                                  <a:lnTo>
                                    <a:pt x="283" y="1268"/>
                                  </a:lnTo>
                                  <a:lnTo>
                                    <a:pt x="292" y="1258"/>
                                  </a:lnTo>
                                  <a:lnTo>
                                    <a:pt x="292" y="1254"/>
                                  </a:lnTo>
                                  <a:lnTo>
                                    <a:pt x="297" y="1249"/>
                                  </a:lnTo>
                                  <a:lnTo>
                                    <a:pt x="297" y="1244"/>
                                  </a:lnTo>
                                  <a:lnTo>
                                    <a:pt x="302" y="1239"/>
                                  </a:lnTo>
                                  <a:lnTo>
                                    <a:pt x="302" y="1234"/>
                                  </a:lnTo>
                                  <a:lnTo>
                                    <a:pt x="312" y="1225"/>
                                  </a:lnTo>
                                  <a:lnTo>
                                    <a:pt x="312" y="1220"/>
                                  </a:lnTo>
                                  <a:lnTo>
                                    <a:pt x="316" y="1215"/>
                                  </a:lnTo>
                                  <a:lnTo>
                                    <a:pt x="316" y="1210"/>
                                  </a:lnTo>
                                  <a:lnTo>
                                    <a:pt x="326" y="1201"/>
                                  </a:lnTo>
                                  <a:lnTo>
                                    <a:pt x="326" y="1196"/>
                                  </a:lnTo>
                                  <a:lnTo>
                                    <a:pt x="331" y="1191"/>
                                  </a:lnTo>
                                  <a:lnTo>
                                    <a:pt x="331" y="1186"/>
                                  </a:lnTo>
                                  <a:lnTo>
                                    <a:pt x="336" y="1182"/>
                                  </a:lnTo>
                                  <a:lnTo>
                                    <a:pt x="336" y="1177"/>
                                  </a:lnTo>
                                  <a:lnTo>
                                    <a:pt x="345" y="1167"/>
                                  </a:lnTo>
                                  <a:lnTo>
                                    <a:pt x="345" y="1162"/>
                                  </a:lnTo>
                                  <a:lnTo>
                                    <a:pt x="350" y="1158"/>
                                  </a:lnTo>
                                  <a:lnTo>
                                    <a:pt x="350" y="1153"/>
                                  </a:lnTo>
                                  <a:lnTo>
                                    <a:pt x="355" y="1148"/>
                                  </a:lnTo>
                                  <a:lnTo>
                                    <a:pt x="355" y="1143"/>
                                  </a:lnTo>
                                  <a:lnTo>
                                    <a:pt x="364" y="1134"/>
                                  </a:lnTo>
                                  <a:lnTo>
                                    <a:pt x="364" y="1129"/>
                                  </a:lnTo>
                                  <a:lnTo>
                                    <a:pt x="369" y="1124"/>
                                  </a:lnTo>
                                  <a:lnTo>
                                    <a:pt x="369" y="1119"/>
                                  </a:lnTo>
                                  <a:lnTo>
                                    <a:pt x="379" y="1110"/>
                                  </a:lnTo>
                                  <a:lnTo>
                                    <a:pt x="379" y="1105"/>
                                  </a:lnTo>
                                  <a:lnTo>
                                    <a:pt x="384" y="1100"/>
                                  </a:lnTo>
                                  <a:lnTo>
                                    <a:pt x="384" y="1095"/>
                                  </a:lnTo>
                                  <a:lnTo>
                                    <a:pt x="388" y="1090"/>
                                  </a:lnTo>
                                  <a:lnTo>
                                    <a:pt x="388" y="1085"/>
                                  </a:lnTo>
                                  <a:lnTo>
                                    <a:pt x="398" y="1076"/>
                                  </a:lnTo>
                                  <a:lnTo>
                                    <a:pt x="398" y="1071"/>
                                  </a:lnTo>
                                  <a:lnTo>
                                    <a:pt x="403" y="1066"/>
                                  </a:lnTo>
                                  <a:lnTo>
                                    <a:pt x="403" y="1061"/>
                                  </a:lnTo>
                                  <a:lnTo>
                                    <a:pt x="408" y="1057"/>
                                  </a:lnTo>
                                  <a:lnTo>
                                    <a:pt x="408" y="1052"/>
                                  </a:lnTo>
                                  <a:lnTo>
                                    <a:pt x="417" y="1042"/>
                                  </a:lnTo>
                                  <a:lnTo>
                                    <a:pt x="417" y="1037"/>
                                  </a:lnTo>
                                  <a:lnTo>
                                    <a:pt x="422" y="1033"/>
                                  </a:lnTo>
                                  <a:lnTo>
                                    <a:pt x="422" y="1028"/>
                                  </a:lnTo>
                                  <a:lnTo>
                                    <a:pt x="427" y="1023"/>
                                  </a:lnTo>
                                  <a:lnTo>
                                    <a:pt x="427" y="1018"/>
                                  </a:lnTo>
                                  <a:lnTo>
                                    <a:pt x="436" y="1009"/>
                                  </a:lnTo>
                                  <a:lnTo>
                                    <a:pt x="436" y="1004"/>
                                  </a:lnTo>
                                  <a:lnTo>
                                    <a:pt x="441" y="999"/>
                                  </a:lnTo>
                                  <a:lnTo>
                                    <a:pt x="441" y="994"/>
                                  </a:lnTo>
                                  <a:lnTo>
                                    <a:pt x="451" y="985"/>
                                  </a:lnTo>
                                  <a:lnTo>
                                    <a:pt x="451" y="980"/>
                                  </a:lnTo>
                                  <a:lnTo>
                                    <a:pt x="456" y="975"/>
                                  </a:lnTo>
                                  <a:lnTo>
                                    <a:pt x="456" y="970"/>
                                  </a:lnTo>
                                  <a:lnTo>
                                    <a:pt x="460" y="965"/>
                                  </a:lnTo>
                                  <a:lnTo>
                                    <a:pt x="460" y="961"/>
                                  </a:lnTo>
                                  <a:lnTo>
                                    <a:pt x="470" y="951"/>
                                  </a:lnTo>
                                  <a:lnTo>
                                    <a:pt x="470" y="946"/>
                                  </a:lnTo>
                                  <a:lnTo>
                                    <a:pt x="475" y="941"/>
                                  </a:lnTo>
                                  <a:lnTo>
                                    <a:pt x="475" y="937"/>
                                  </a:lnTo>
                                  <a:lnTo>
                                    <a:pt x="480" y="932"/>
                                  </a:lnTo>
                                  <a:lnTo>
                                    <a:pt x="480" y="927"/>
                                  </a:lnTo>
                                  <a:lnTo>
                                    <a:pt x="489" y="917"/>
                                  </a:lnTo>
                                  <a:lnTo>
                                    <a:pt x="489" y="913"/>
                                  </a:lnTo>
                                  <a:lnTo>
                                    <a:pt x="494" y="908"/>
                                  </a:lnTo>
                                  <a:lnTo>
                                    <a:pt x="494" y="903"/>
                                  </a:lnTo>
                                  <a:lnTo>
                                    <a:pt x="504" y="893"/>
                                  </a:lnTo>
                                  <a:lnTo>
                                    <a:pt x="504" y="889"/>
                                  </a:lnTo>
                                  <a:lnTo>
                                    <a:pt x="508" y="884"/>
                                  </a:lnTo>
                                  <a:lnTo>
                                    <a:pt x="508" y="879"/>
                                  </a:lnTo>
                                  <a:lnTo>
                                    <a:pt x="513" y="874"/>
                                  </a:lnTo>
                                  <a:lnTo>
                                    <a:pt x="513" y="869"/>
                                  </a:lnTo>
                                  <a:lnTo>
                                    <a:pt x="523" y="860"/>
                                  </a:lnTo>
                                  <a:lnTo>
                                    <a:pt x="523" y="855"/>
                                  </a:lnTo>
                                  <a:lnTo>
                                    <a:pt x="528" y="850"/>
                                  </a:lnTo>
                                  <a:lnTo>
                                    <a:pt x="528" y="845"/>
                                  </a:lnTo>
                                  <a:lnTo>
                                    <a:pt x="532" y="841"/>
                                  </a:lnTo>
                                  <a:lnTo>
                                    <a:pt x="532" y="836"/>
                                  </a:lnTo>
                                  <a:lnTo>
                                    <a:pt x="542" y="826"/>
                                  </a:lnTo>
                                  <a:lnTo>
                                    <a:pt x="542" y="821"/>
                                  </a:lnTo>
                                  <a:lnTo>
                                    <a:pt x="547" y="817"/>
                                  </a:lnTo>
                                  <a:lnTo>
                                    <a:pt x="547" y="812"/>
                                  </a:lnTo>
                                  <a:lnTo>
                                    <a:pt x="552" y="807"/>
                                  </a:lnTo>
                                  <a:lnTo>
                                    <a:pt x="552" y="802"/>
                                  </a:lnTo>
                                  <a:lnTo>
                                    <a:pt x="561" y="793"/>
                                  </a:lnTo>
                                  <a:lnTo>
                                    <a:pt x="561" y="788"/>
                                  </a:lnTo>
                                  <a:lnTo>
                                    <a:pt x="566" y="783"/>
                                  </a:lnTo>
                                  <a:lnTo>
                                    <a:pt x="566" y="778"/>
                                  </a:lnTo>
                                  <a:lnTo>
                                    <a:pt x="576" y="769"/>
                                  </a:lnTo>
                                  <a:lnTo>
                                    <a:pt x="576" y="764"/>
                                  </a:lnTo>
                                  <a:lnTo>
                                    <a:pt x="580" y="759"/>
                                  </a:lnTo>
                                  <a:lnTo>
                                    <a:pt x="580" y="754"/>
                                  </a:lnTo>
                                  <a:lnTo>
                                    <a:pt x="585" y="749"/>
                                  </a:lnTo>
                                  <a:lnTo>
                                    <a:pt x="585" y="745"/>
                                  </a:lnTo>
                                  <a:lnTo>
                                    <a:pt x="595" y="735"/>
                                  </a:lnTo>
                                  <a:lnTo>
                                    <a:pt x="595" y="730"/>
                                  </a:lnTo>
                                  <a:lnTo>
                                    <a:pt x="600" y="725"/>
                                  </a:lnTo>
                                  <a:lnTo>
                                    <a:pt x="600" y="721"/>
                                  </a:lnTo>
                                  <a:lnTo>
                                    <a:pt x="604" y="716"/>
                                  </a:lnTo>
                                  <a:lnTo>
                                    <a:pt x="604" y="711"/>
                                  </a:lnTo>
                                  <a:lnTo>
                                    <a:pt x="614" y="701"/>
                                  </a:lnTo>
                                  <a:lnTo>
                                    <a:pt x="614" y="697"/>
                                  </a:lnTo>
                                  <a:lnTo>
                                    <a:pt x="619" y="692"/>
                                  </a:lnTo>
                                  <a:lnTo>
                                    <a:pt x="619" y="687"/>
                                  </a:lnTo>
                                  <a:lnTo>
                                    <a:pt x="628" y="677"/>
                                  </a:lnTo>
                                  <a:lnTo>
                                    <a:pt x="628" y="673"/>
                                  </a:lnTo>
                                  <a:lnTo>
                                    <a:pt x="633" y="668"/>
                                  </a:lnTo>
                                  <a:lnTo>
                                    <a:pt x="633" y="663"/>
                                  </a:lnTo>
                                  <a:lnTo>
                                    <a:pt x="638" y="658"/>
                                  </a:lnTo>
                                  <a:lnTo>
                                    <a:pt x="638" y="653"/>
                                  </a:lnTo>
                                  <a:lnTo>
                                    <a:pt x="648" y="644"/>
                                  </a:lnTo>
                                  <a:lnTo>
                                    <a:pt x="648" y="639"/>
                                  </a:lnTo>
                                  <a:lnTo>
                                    <a:pt x="652" y="634"/>
                                  </a:lnTo>
                                  <a:lnTo>
                                    <a:pt x="652" y="629"/>
                                  </a:lnTo>
                                  <a:lnTo>
                                    <a:pt x="657" y="625"/>
                                  </a:lnTo>
                                  <a:lnTo>
                                    <a:pt x="657" y="620"/>
                                  </a:lnTo>
                                  <a:lnTo>
                                    <a:pt x="667" y="610"/>
                                  </a:lnTo>
                                  <a:lnTo>
                                    <a:pt x="667" y="605"/>
                                  </a:lnTo>
                                  <a:lnTo>
                                    <a:pt x="672" y="601"/>
                                  </a:lnTo>
                                  <a:lnTo>
                                    <a:pt x="672" y="596"/>
                                  </a:lnTo>
                                  <a:lnTo>
                                    <a:pt x="681" y="586"/>
                                  </a:lnTo>
                                  <a:lnTo>
                                    <a:pt x="681" y="581"/>
                                  </a:lnTo>
                                  <a:lnTo>
                                    <a:pt x="686" y="577"/>
                                  </a:lnTo>
                                  <a:lnTo>
                                    <a:pt x="686" y="572"/>
                                  </a:lnTo>
                                  <a:lnTo>
                                    <a:pt x="691" y="567"/>
                                  </a:lnTo>
                                  <a:lnTo>
                                    <a:pt x="691" y="562"/>
                                  </a:lnTo>
                                  <a:lnTo>
                                    <a:pt x="700" y="553"/>
                                  </a:lnTo>
                                  <a:lnTo>
                                    <a:pt x="700" y="548"/>
                                  </a:lnTo>
                                  <a:lnTo>
                                    <a:pt x="705" y="543"/>
                                  </a:lnTo>
                                  <a:lnTo>
                                    <a:pt x="705" y="538"/>
                                  </a:lnTo>
                                  <a:lnTo>
                                    <a:pt x="710" y="533"/>
                                  </a:lnTo>
                                  <a:lnTo>
                                    <a:pt x="710" y="529"/>
                                  </a:lnTo>
                                  <a:lnTo>
                                    <a:pt x="720" y="519"/>
                                  </a:lnTo>
                                  <a:lnTo>
                                    <a:pt x="720" y="514"/>
                                  </a:lnTo>
                                  <a:lnTo>
                                    <a:pt x="724" y="509"/>
                                  </a:lnTo>
                                  <a:lnTo>
                                    <a:pt x="724" y="505"/>
                                  </a:lnTo>
                                  <a:lnTo>
                                    <a:pt x="729" y="500"/>
                                  </a:lnTo>
                                  <a:lnTo>
                                    <a:pt x="729" y="495"/>
                                  </a:lnTo>
                                  <a:lnTo>
                                    <a:pt x="739" y="485"/>
                                  </a:lnTo>
                                  <a:lnTo>
                                    <a:pt x="739" y="481"/>
                                  </a:lnTo>
                                  <a:lnTo>
                                    <a:pt x="744" y="476"/>
                                  </a:lnTo>
                                  <a:lnTo>
                                    <a:pt x="744" y="471"/>
                                  </a:lnTo>
                                  <a:lnTo>
                                    <a:pt x="753" y="461"/>
                                  </a:lnTo>
                                  <a:lnTo>
                                    <a:pt x="753" y="457"/>
                                  </a:lnTo>
                                  <a:lnTo>
                                    <a:pt x="758" y="452"/>
                                  </a:lnTo>
                                  <a:lnTo>
                                    <a:pt x="758" y="447"/>
                                  </a:lnTo>
                                  <a:lnTo>
                                    <a:pt x="763" y="442"/>
                                  </a:lnTo>
                                  <a:lnTo>
                                    <a:pt x="763" y="437"/>
                                  </a:lnTo>
                                  <a:lnTo>
                                    <a:pt x="772" y="428"/>
                                  </a:lnTo>
                                  <a:lnTo>
                                    <a:pt x="772" y="423"/>
                                  </a:lnTo>
                                  <a:lnTo>
                                    <a:pt x="777" y="418"/>
                                  </a:lnTo>
                                  <a:lnTo>
                                    <a:pt x="777" y="413"/>
                                  </a:lnTo>
                                  <a:lnTo>
                                    <a:pt x="782" y="409"/>
                                  </a:lnTo>
                                  <a:lnTo>
                                    <a:pt x="782" y="404"/>
                                  </a:lnTo>
                                  <a:lnTo>
                                    <a:pt x="792" y="394"/>
                                  </a:lnTo>
                                  <a:lnTo>
                                    <a:pt x="792" y="389"/>
                                  </a:lnTo>
                                  <a:lnTo>
                                    <a:pt x="796" y="385"/>
                                  </a:lnTo>
                                  <a:lnTo>
                                    <a:pt x="796" y="380"/>
                                  </a:lnTo>
                                  <a:lnTo>
                                    <a:pt x="806" y="370"/>
                                  </a:lnTo>
                                  <a:lnTo>
                                    <a:pt x="806" y="365"/>
                                  </a:lnTo>
                                  <a:lnTo>
                                    <a:pt x="811" y="360"/>
                                  </a:lnTo>
                                  <a:lnTo>
                                    <a:pt x="811" y="356"/>
                                  </a:lnTo>
                                  <a:lnTo>
                                    <a:pt x="816" y="351"/>
                                  </a:lnTo>
                                  <a:lnTo>
                                    <a:pt x="816" y="346"/>
                                  </a:lnTo>
                                  <a:lnTo>
                                    <a:pt x="825" y="336"/>
                                  </a:lnTo>
                                  <a:lnTo>
                                    <a:pt x="825" y="332"/>
                                  </a:lnTo>
                                  <a:lnTo>
                                    <a:pt x="830" y="327"/>
                                  </a:lnTo>
                                  <a:lnTo>
                                    <a:pt x="830" y="322"/>
                                  </a:lnTo>
                                  <a:lnTo>
                                    <a:pt x="835" y="317"/>
                                  </a:lnTo>
                                  <a:lnTo>
                                    <a:pt x="835" y="312"/>
                                  </a:lnTo>
                                  <a:lnTo>
                                    <a:pt x="844" y="303"/>
                                  </a:lnTo>
                                  <a:lnTo>
                                    <a:pt x="844" y="298"/>
                                  </a:lnTo>
                                  <a:lnTo>
                                    <a:pt x="849" y="293"/>
                                  </a:lnTo>
                                  <a:lnTo>
                                    <a:pt x="849" y="288"/>
                                  </a:lnTo>
                                  <a:lnTo>
                                    <a:pt x="854" y="284"/>
                                  </a:lnTo>
                                  <a:lnTo>
                                    <a:pt x="854" y="279"/>
                                  </a:lnTo>
                                  <a:lnTo>
                                    <a:pt x="864" y="269"/>
                                  </a:lnTo>
                                  <a:lnTo>
                                    <a:pt x="864" y="264"/>
                                  </a:lnTo>
                                  <a:lnTo>
                                    <a:pt x="868" y="260"/>
                                  </a:lnTo>
                                  <a:lnTo>
                                    <a:pt x="868" y="255"/>
                                  </a:lnTo>
                                  <a:lnTo>
                                    <a:pt x="878" y="245"/>
                                  </a:lnTo>
                                  <a:lnTo>
                                    <a:pt x="878" y="240"/>
                                  </a:lnTo>
                                  <a:lnTo>
                                    <a:pt x="883" y="236"/>
                                  </a:lnTo>
                                  <a:lnTo>
                                    <a:pt x="883" y="231"/>
                                  </a:lnTo>
                                  <a:lnTo>
                                    <a:pt x="888" y="226"/>
                                  </a:lnTo>
                                  <a:lnTo>
                                    <a:pt x="888" y="221"/>
                                  </a:lnTo>
                                  <a:lnTo>
                                    <a:pt x="897" y="212"/>
                                  </a:lnTo>
                                  <a:lnTo>
                                    <a:pt x="897" y="207"/>
                                  </a:lnTo>
                                  <a:lnTo>
                                    <a:pt x="902" y="202"/>
                                  </a:lnTo>
                                  <a:lnTo>
                                    <a:pt x="902" y="197"/>
                                  </a:lnTo>
                                  <a:lnTo>
                                    <a:pt x="907" y="192"/>
                                  </a:lnTo>
                                  <a:lnTo>
                                    <a:pt x="907" y="188"/>
                                  </a:lnTo>
                                  <a:lnTo>
                                    <a:pt x="916" y="178"/>
                                  </a:lnTo>
                                  <a:lnTo>
                                    <a:pt x="916" y="173"/>
                                  </a:lnTo>
                                  <a:lnTo>
                                    <a:pt x="921" y="168"/>
                                  </a:lnTo>
                                  <a:lnTo>
                                    <a:pt x="921" y="164"/>
                                  </a:lnTo>
                                  <a:lnTo>
                                    <a:pt x="931" y="154"/>
                                  </a:lnTo>
                                  <a:lnTo>
                                    <a:pt x="931" y="149"/>
                                  </a:lnTo>
                                  <a:lnTo>
                                    <a:pt x="936" y="144"/>
                                  </a:lnTo>
                                  <a:lnTo>
                                    <a:pt x="936" y="140"/>
                                  </a:lnTo>
                                  <a:lnTo>
                                    <a:pt x="940" y="135"/>
                                  </a:lnTo>
                                  <a:lnTo>
                                    <a:pt x="940" y="130"/>
                                  </a:lnTo>
                                  <a:lnTo>
                                    <a:pt x="950" y="120"/>
                                  </a:lnTo>
                                  <a:lnTo>
                                    <a:pt x="950" y="116"/>
                                  </a:lnTo>
                                  <a:lnTo>
                                    <a:pt x="955" y="111"/>
                                  </a:lnTo>
                                  <a:lnTo>
                                    <a:pt x="955" y="106"/>
                                  </a:lnTo>
                                  <a:lnTo>
                                    <a:pt x="960" y="101"/>
                                  </a:lnTo>
                                  <a:lnTo>
                                    <a:pt x="960" y="96"/>
                                  </a:lnTo>
                                  <a:lnTo>
                                    <a:pt x="969" y="87"/>
                                  </a:lnTo>
                                  <a:lnTo>
                                    <a:pt x="969" y="82"/>
                                  </a:lnTo>
                                  <a:lnTo>
                                    <a:pt x="974" y="77"/>
                                  </a:lnTo>
                                  <a:lnTo>
                                    <a:pt x="974" y="72"/>
                                  </a:lnTo>
                                  <a:lnTo>
                                    <a:pt x="984" y="63"/>
                                  </a:lnTo>
                                  <a:lnTo>
                                    <a:pt x="984" y="58"/>
                                  </a:lnTo>
                                  <a:lnTo>
                                    <a:pt x="988" y="53"/>
                                  </a:lnTo>
                                  <a:lnTo>
                                    <a:pt x="988" y="48"/>
                                  </a:lnTo>
                                  <a:lnTo>
                                    <a:pt x="993" y="44"/>
                                  </a:lnTo>
                                  <a:lnTo>
                                    <a:pt x="993" y="39"/>
                                  </a:lnTo>
                                  <a:lnTo>
                                    <a:pt x="1003" y="29"/>
                                  </a:lnTo>
                                  <a:lnTo>
                                    <a:pt x="1003" y="24"/>
                                  </a:lnTo>
                                  <a:lnTo>
                                    <a:pt x="1008" y="20"/>
                                  </a:lnTo>
                                  <a:lnTo>
                                    <a:pt x="1008" y="15"/>
                                  </a:lnTo>
                                  <a:lnTo>
                                    <a:pt x="1012" y="10"/>
                                  </a:lnTo>
                                  <a:lnTo>
                                    <a:pt x="1012" y="5"/>
                                  </a:lnTo>
                                  <a:lnTo>
                                    <a:pt x="10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6"/>
                          <wps:cNvSpPr>
                            <a:spLocks/>
                          </wps:cNvSpPr>
                          <wps:spPr bwMode="auto">
                            <a:xfrm>
                              <a:off x="4848" y="1455"/>
                              <a:ext cx="1027" cy="1776"/>
                            </a:xfrm>
                            <a:custGeom>
                              <a:avLst/>
                              <a:gdLst>
                                <a:gd name="T0" fmla="*/ 15 w 1027"/>
                                <a:gd name="T1" fmla="*/ 1752 h 1776"/>
                                <a:gd name="T2" fmla="*/ 34 w 1027"/>
                                <a:gd name="T3" fmla="*/ 1723 h 1776"/>
                                <a:gd name="T4" fmla="*/ 48 w 1027"/>
                                <a:gd name="T5" fmla="*/ 1695 h 1776"/>
                                <a:gd name="T6" fmla="*/ 67 w 1027"/>
                                <a:gd name="T7" fmla="*/ 1666 h 1776"/>
                                <a:gd name="T8" fmla="*/ 82 w 1027"/>
                                <a:gd name="T9" fmla="*/ 1637 h 1776"/>
                                <a:gd name="T10" fmla="*/ 101 w 1027"/>
                                <a:gd name="T11" fmla="*/ 1608 h 1776"/>
                                <a:gd name="T12" fmla="*/ 115 w 1027"/>
                                <a:gd name="T13" fmla="*/ 1579 h 1776"/>
                                <a:gd name="T14" fmla="*/ 135 w 1027"/>
                                <a:gd name="T15" fmla="*/ 1551 h 1776"/>
                                <a:gd name="T16" fmla="*/ 144 w 1027"/>
                                <a:gd name="T17" fmla="*/ 1527 h 1776"/>
                                <a:gd name="T18" fmla="*/ 168 w 1027"/>
                                <a:gd name="T19" fmla="*/ 1493 h 1776"/>
                                <a:gd name="T20" fmla="*/ 178 w 1027"/>
                                <a:gd name="T21" fmla="*/ 1469 h 1776"/>
                                <a:gd name="T22" fmla="*/ 197 w 1027"/>
                                <a:gd name="T23" fmla="*/ 1440 h 1776"/>
                                <a:gd name="T24" fmla="*/ 211 w 1027"/>
                                <a:gd name="T25" fmla="*/ 1411 h 1776"/>
                                <a:gd name="T26" fmla="*/ 231 w 1027"/>
                                <a:gd name="T27" fmla="*/ 1383 h 1776"/>
                                <a:gd name="T28" fmla="*/ 245 w 1027"/>
                                <a:gd name="T29" fmla="*/ 1354 h 1776"/>
                                <a:gd name="T30" fmla="*/ 264 w 1027"/>
                                <a:gd name="T31" fmla="*/ 1325 h 1776"/>
                                <a:gd name="T32" fmla="*/ 279 w 1027"/>
                                <a:gd name="T33" fmla="*/ 1296 h 1776"/>
                                <a:gd name="T34" fmla="*/ 298 w 1027"/>
                                <a:gd name="T35" fmla="*/ 1267 h 1776"/>
                                <a:gd name="T36" fmla="*/ 312 w 1027"/>
                                <a:gd name="T37" fmla="*/ 1239 h 1776"/>
                                <a:gd name="T38" fmla="*/ 331 w 1027"/>
                                <a:gd name="T39" fmla="*/ 1210 h 1776"/>
                                <a:gd name="T40" fmla="*/ 346 w 1027"/>
                                <a:gd name="T41" fmla="*/ 1181 h 1776"/>
                                <a:gd name="T42" fmla="*/ 365 w 1027"/>
                                <a:gd name="T43" fmla="*/ 1152 h 1776"/>
                                <a:gd name="T44" fmla="*/ 375 w 1027"/>
                                <a:gd name="T45" fmla="*/ 1128 h 1776"/>
                                <a:gd name="T46" fmla="*/ 399 w 1027"/>
                                <a:gd name="T47" fmla="*/ 1094 h 1776"/>
                                <a:gd name="T48" fmla="*/ 408 w 1027"/>
                                <a:gd name="T49" fmla="*/ 1070 h 1776"/>
                                <a:gd name="T50" fmla="*/ 427 w 1027"/>
                                <a:gd name="T51" fmla="*/ 1042 h 1776"/>
                                <a:gd name="T52" fmla="*/ 442 w 1027"/>
                                <a:gd name="T53" fmla="*/ 1013 h 1776"/>
                                <a:gd name="T54" fmla="*/ 461 w 1027"/>
                                <a:gd name="T55" fmla="*/ 984 h 1776"/>
                                <a:gd name="T56" fmla="*/ 475 w 1027"/>
                                <a:gd name="T57" fmla="*/ 955 h 1776"/>
                                <a:gd name="T58" fmla="*/ 495 w 1027"/>
                                <a:gd name="T59" fmla="*/ 926 h 1776"/>
                                <a:gd name="T60" fmla="*/ 509 w 1027"/>
                                <a:gd name="T61" fmla="*/ 898 h 1776"/>
                                <a:gd name="T62" fmla="*/ 528 w 1027"/>
                                <a:gd name="T63" fmla="*/ 869 h 1776"/>
                                <a:gd name="T64" fmla="*/ 543 w 1027"/>
                                <a:gd name="T65" fmla="*/ 840 h 1776"/>
                                <a:gd name="T66" fmla="*/ 562 w 1027"/>
                                <a:gd name="T67" fmla="*/ 811 h 1776"/>
                                <a:gd name="T68" fmla="*/ 576 w 1027"/>
                                <a:gd name="T69" fmla="*/ 782 h 1776"/>
                                <a:gd name="T70" fmla="*/ 595 w 1027"/>
                                <a:gd name="T71" fmla="*/ 754 h 1776"/>
                                <a:gd name="T72" fmla="*/ 610 w 1027"/>
                                <a:gd name="T73" fmla="*/ 725 h 1776"/>
                                <a:gd name="T74" fmla="*/ 629 w 1027"/>
                                <a:gd name="T75" fmla="*/ 696 h 1776"/>
                                <a:gd name="T76" fmla="*/ 639 w 1027"/>
                                <a:gd name="T77" fmla="*/ 672 h 1776"/>
                                <a:gd name="T78" fmla="*/ 663 w 1027"/>
                                <a:gd name="T79" fmla="*/ 638 h 1776"/>
                                <a:gd name="T80" fmla="*/ 672 w 1027"/>
                                <a:gd name="T81" fmla="*/ 614 h 1776"/>
                                <a:gd name="T82" fmla="*/ 691 w 1027"/>
                                <a:gd name="T83" fmla="*/ 586 h 1776"/>
                                <a:gd name="T84" fmla="*/ 706 w 1027"/>
                                <a:gd name="T85" fmla="*/ 557 h 1776"/>
                                <a:gd name="T86" fmla="*/ 725 w 1027"/>
                                <a:gd name="T87" fmla="*/ 528 h 1776"/>
                                <a:gd name="T88" fmla="*/ 739 w 1027"/>
                                <a:gd name="T89" fmla="*/ 499 h 1776"/>
                                <a:gd name="T90" fmla="*/ 759 w 1027"/>
                                <a:gd name="T91" fmla="*/ 470 h 1776"/>
                                <a:gd name="T92" fmla="*/ 773 w 1027"/>
                                <a:gd name="T93" fmla="*/ 442 h 1776"/>
                                <a:gd name="T94" fmla="*/ 792 w 1027"/>
                                <a:gd name="T95" fmla="*/ 413 h 1776"/>
                                <a:gd name="T96" fmla="*/ 807 w 1027"/>
                                <a:gd name="T97" fmla="*/ 384 h 1776"/>
                                <a:gd name="T98" fmla="*/ 826 w 1027"/>
                                <a:gd name="T99" fmla="*/ 355 h 1776"/>
                                <a:gd name="T100" fmla="*/ 840 w 1027"/>
                                <a:gd name="T101" fmla="*/ 326 h 1776"/>
                                <a:gd name="T102" fmla="*/ 859 w 1027"/>
                                <a:gd name="T103" fmla="*/ 297 h 1776"/>
                                <a:gd name="T104" fmla="*/ 869 w 1027"/>
                                <a:gd name="T105" fmla="*/ 273 h 1776"/>
                                <a:gd name="T106" fmla="*/ 893 w 1027"/>
                                <a:gd name="T107" fmla="*/ 240 h 1776"/>
                                <a:gd name="T108" fmla="*/ 903 w 1027"/>
                                <a:gd name="T109" fmla="*/ 216 h 1776"/>
                                <a:gd name="T110" fmla="*/ 922 w 1027"/>
                                <a:gd name="T111" fmla="*/ 187 h 1776"/>
                                <a:gd name="T112" fmla="*/ 936 w 1027"/>
                                <a:gd name="T113" fmla="*/ 158 h 1776"/>
                                <a:gd name="T114" fmla="*/ 955 w 1027"/>
                                <a:gd name="T115" fmla="*/ 129 h 1776"/>
                                <a:gd name="T116" fmla="*/ 970 w 1027"/>
                                <a:gd name="T117" fmla="*/ 101 h 1776"/>
                                <a:gd name="T118" fmla="*/ 989 w 1027"/>
                                <a:gd name="T119" fmla="*/ 72 h 1776"/>
                                <a:gd name="T120" fmla="*/ 1003 w 1027"/>
                                <a:gd name="T121" fmla="*/ 43 h 1776"/>
                                <a:gd name="T122" fmla="*/ 1023 w 1027"/>
                                <a:gd name="T123" fmla="*/ 14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1776">
                                  <a:moveTo>
                                    <a:pt x="0" y="1776"/>
                                  </a:moveTo>
                                  <a:lnTo>
                                    <a:pt x="10" y="1767"/>
                                  </a:lnTo>
                                  <a:lnTo>
                                    <a:pt x="10" y="1762"/>
                                  </a:lnTo>
                                  <a:lnTo>
                                    <a:pt x="15" y="1757"/>
                                  </a:lnTo>
                                  <a:lnTo>
                                    <a:pt x="15" y="1752"/>
                                  </a:lnTo>
                                  <a:lnTo>
                                    <a:pt x="19" y="1747"/>
                                  </a:lnTo>
                                  <a:lnTo>
                                    <a:pt x="19" y="1743"/>
                                  </a:lnTo>
                                  <a:lnTo>
                                    <a:pt x="29" y="1733"/>
                                  </a:lnTo>
                                  <a:lnTo>
                                    <a:pt x="29" y="1728"/>
                                  </a:lnTo>
                                  <a:lnTo>
                                    <a:pt x="34" y="1723"/>
                                  </a:lnTo>
                                  <a:lnTo>
                                    <a:pt x="34" y="1719"/>
                                  </a:lnTo>
                                  <a:lnTo>
                                    <a:pt x="39" y="1714"/>
                                  </a:lnTo>
                                  <a:lnTo>
                                    <a:pt x="39" y="1709"/>
                                  </a:lnTo>
                                  <a:lnTo>
                                    <a:pt x="48" y="1699"/>
                                  </a:lnTo>
                                  <a:lnTo>
                                    <a:pt x="48" y="1695"/>
                                  </a:lnTo>
                                  <a:lnTo>
                                    <a:pt x="53" y="1690"/>
                                  </a:lnTo>
                                  <a:lnTo>
                                    <a:pt x="53" y="1685"/>
                                  </a:lnTo>
                                  <a:lnTo>
                                    <a:pt x="63" y="1675"/>
                                  </a:lnTo>
                                  <a:lnTo>
                                    <a:pt x="63" y="1671"/>
                                  </a:lnTo>
                                  <a:lnTo>
                                    <a:pt x="67" y="1666"/>
                                  </a:lnTo>
                                  <a:lnTo>
                                    <a:pt x="67" y="1661"/>
                                  </a:lnTo>
                                  <a:lnTo>
                                    <a:pt x="72" y="1656"/>
                                  </a:lnTo>
                                  <a:lnTo>
                                    <a:pt x="72" y="1651"/>
                                  </a:lnTo>
                                  <a:lnTo>
                                    <a:pt x="82" y="1642"/>
                                  </a:lnTo>
                                  <a:lnTo>
                                    <a:pt x="82" y="1637"/>
                                  </a:lnTo>
                                  <a:lnTo>
                                    <a:pt x="87" y="1632"/>
                                  </a:lnTo>
                                  <a:lnTo>
                                    <a:pt x="87" y="1627"/>
                                  </a:lnTo>
                                  <a:lnTo>
                                    <a:pt x="91" y="1623"/>
                                  </a:lnTo>
                                  <a:lnTo>
                                    <a:pt x="91" y="1618"/>
                                  </a:lnTo>
                                  <a:lnTo>
                                    <a:pt x="101" y="1608"/>
                                  </a:lnTo>
                                  <a:lnTo>
                                    <a:pt x="101" y="1603"/>
                                  </a:lnTo>
                                  <a:lnTo>
                                    <a:pt x="106" y="1599"/>
                                  </a:lnTo>
                                  <a:lnTo>
                                    <a:pt x="106" y="1594"/>
                                  </a:lnTo>
                                  <a:lnTo>
                                    <a:pt x="115" y="1584"/>
                                  </a:lnTo>
                                  <a:lnTo>
                                    <a:pt x="115" y="1579"/>
                                  </a:lnTo>
                                  <a:lnTo>
                                    <a:pt x="120" y="1575"/>
                                  </a:lnTo>
                                  <a:lnTo>
                                    <a:pt x="120" y="1570"/>
                                  </a:lnTo>
                                  <a:lnTo>
                                    <a:pt x="125" y="1565"/>
                                  </a:lnTo>
                                  <a:lnTo>
                                    <a:pt x="125" y="1560"/>
                                  </a:lnTo>
                                  <a:lnTo>
                                    <a:pt x="135" y="1551"/>
                                  </a:lnTo>
                                  <a:lnTo>
                                    <a:pt x="135" y="1546"/>
                                  </a:lnTo>
                                  <a:lnTo>
                                    <a:pt x="139" y="1541"/>
                                  </a:lnTo>
                                  <a:lnTo>
                                    <a:pt x="139" y="1536"/>
                                  </a:lnTo>
                                  <a:lnTo>
                                    <a:pt x="144" y="1531"/>
                                  </a:lnTo>
                                  <a:lnTo>
                                    <a:pt x="144" y="1527"/>
                                  </a:lnTo>
                                  <a:lnTo>
                                    <a:pt x="154" y="1517"/>
                                  </a:lnTo>
                                  <a:lnTo>
                                    <a:pt x="154" y="1512"/>
                                  </a:lnTo>
                                  <a:lnTo>
                                    <a:pt x="159" y="1507"/>
                                  </a:lnTo>
                                  <a:lnTo>
                                    <a:pt x="159" y="1503"/>
                                  </a:lnTo>
                                  <a:lnTo>
                                    <a:pt x="168" y="1493"/>
                                  </a:lnTo>
                                  <a:lnTo>
                                    <a:pt x="168" y="1488"/>
                                  </a:lnTo>
                                  <a:lnTo>
                                    <a:pt x="173" y="1483"/>
                                  </a:lnTo>
                                  <a:lnTo>
                                    <a:pt x="173" y="1479"/>
                                  </a:lnTo>
                                  <a:lnTo>
                                    <a:pt x="178" y="1474"/>
                                  </a:lnTo>
                                  <a:lnTo>
                                    <a:pt x="178" y="1469"/>
                                  </a:lnTo>
                                  <a:lnTo>
                                    <a:pt x="187" y="1459"/>
                                  </a:lnTo>
                                  <a:lnTo>
                                    <a:pt x="187" y="1455"/>
                                  </a:lnTo>
                                  <a:lnTo>
                                    <a:pt x="192" y="1450"/>
                                  </a:lnTo>
                                  <a:lnTo>
                                    <a:pt x="192" y="1445"/>
                                  </a:lnTo>
                                  <a:lnTo>
                                    <a:pt x="197" y="1440"/>
                                  </a:lnTo>
                                  <a:lnTo>
                                    <a:pt x="197" y="1435"/>
                                  </a:lnTo>
                                  <a:lnTo>
                                    <a:pt x="207" y="1426"/>
                                  </a:lnTo>
                                  <a:lnTo>
                                    <a:pt x="207" y="1421"/>
                                  </a:lnTo>
                                  <a:lnTo>
                                    <a:pt x="211" y="1416"/>
                                  </a:lnTo>
                                  <a:lnTo>
                                    <a:pt x="211" y="1411"/>
                                  </a:lnTo>
                                  <a:lnTo>
                                    <a:pt x="221" y="1402"/>
                                  </a:lnTo>
                                  <a:lnTo>
                                    <a:pt x="221" y="1397"/>
                                  </a:lnTo>
                                  <a:lnTo>
                                    <a:pt x="226" y="1392"/>
                                  </a:lnTo>
                                  <a:lnTo>
                                    <a:pt x="226" y="1387"/>
                                  </a:lnTo>
                                  <a:lnTo>
                                    <a:pt x="231" y="1383"/>
                                  </a:lnTo>
                                  <a:lnTo>
                                    <a:pt x="231" y="1378"/>
                                  </a:lnTo>
                                  <a:lnTo>
                                    <a:pt x="240" y="1368"/>
                                  </a:lnTo>
                                  <a:lnTo>
                                    <a:pt x="240" y="1363"/>
                                  </a:lnTo>
                                  <a:lnTo>
                                    <a:pt x="245" y="1359"/>
                                  </a:lnTo>
                                  <a:lnTo>
                                    <a:pt x="245" y="1354"/>
                                  </a:lnTo>
                                  <a:lnTo>
                                    <a:pt x="250" y="1349"/>
                                  </a:lnTo>
                                  <a:lnTo>
                                    <a:pt x="250" y="1344"/>
                                  </a:lnTo>
                                  <a:lnTo>
                                    <a:pt x="259" y="1335"/>
                                  </a:lnTo>
                                  <a:lnTo>
                                    <a:pt x="259" y="1330"/>
                                  </a:lnTo>
                                  <a:lnTo>
                                    <a:pt x="264" y="1325"/>
                                  </a:lnTo>
                                  <a:lnTo>
                                    <a:pt x="264" y="1320"/>
                                  </a:lnTo>
                                  <a:lnTo>
                                    <a:pt x="274" y="1311"/>
                                  </a:lnTo>
                                  <a:lnTo>
                                    <a:pt x="274" y="1306"/>
                                  </a:lnTo>
                                  <a:lnTo>
                                    <a:pt x="279" y="1301"/>
                                  </a:lnTo>
                                  <a:lnTo>
                                    <a:pt x="279" y="1296"/>
                                  </a:lnTo>
                                  <a:lnTo>
                                    <a:pt x="283" y="1291"/>
                                  </a:lnTo>
                                  <a:lnTo>
                                    <a:pt x="283" y="1287"/>
                                  </a:lnTo>
                                  <a:lnTo>
                                    <a:pt x="293" y="1277"/>
                                  </a:lnTo>
                                  <a:lnTo>
                                    <a:pt x="293" y="1272"/>
                                  </a:lnTo>
                                  <a:lnTo>
                                    <a:pt x="298" y="1267"/>
                                  </a:lnTo>
                                  <a:lnTo>
                                    <a:pt x="298" y="1263"/>
                                  </a:lnTo>
                                  <a:lnTo>
                                    <a:pt x="303" y="1258"/>
                                  </a:lnTo>
                                  <a:lnTo>
                                    <a:pt x="303" y="1253"/>
                                  </a:lnTo>
                                  <a:lnTo>
                                    <a:pt x="312" y="1243"/>
                                  </a:lnTo>
                                  <a:lnTo>
                                    <a:pt x="312" y="1239"/>
                                  </a:lnTo>
                                  <a:lnTo>
                                    <a:pt x="317" y="1234"/>
                                  </a:lnTo>
                                  <a:lnTo>
                                    <a:pt x="317" y="1229"/>
                                  </a:lnTo>
                                  <a:lnTo>
                                    <a:pt x="322" y="1224"/>
                                  </a:lnTo>
                                  <a:lnTo>
                                    <a:pt x="322" y="1219"/>
                                  </a:lnTo>
                                  <a:lnTo>
                                    <a:pt x="331" y="1210"/>
                                  </a:lnTo>
                                  <a:lnTo>
                                    <a:pt x="331" y="1205"/>
                                  </a:lnTo>
                                  <a:lnTo>
                                    <a:pt x="336" y="1200"/>
                                  </a:lnTo>
                                  <a:lnTo>
                                    <a:pt x="336" y="1195"/>
                                  </a:lnTo>
                                  <a:lnTo>
                                    <a:pt x="346" y="1186"/>
                                  </a:lnTo>
                                  <a:lnTo>
                                    <a:pt x="346" y="1181"/>
                                  </a:lnTo>
                                  <a:lnTo>
                                    <a:pt x="351" y="1176"/>
                                  </a:lnTo>
                                  <a:lnTo>
                                    <a:pt x="351" y="1171"/>
                                  </a:lnTo>
                                  <a:lnTo>
                                    <a:pt x="355" y="1167"/>
                                  </a:lnTo>
                                  <a:lnTo>
                                    <a:pt x="355" y="1162"/>
                                  </a:lnTo>
                                  <a:lnTo>
                                    <a:pt x="365" y="1152"/>
                                  </a:lnTo>
                                  <a:lnTo>
                                    <a:pt x="365" y="1147"/>
                                  </a:lnTo>
                                  <a:lnTo>
                                    <a:pt x="370" y="1143"/>
                                  </a:lnTo>
                                  <a:lnTo>
                                    <a:pt x="370" y="1138"/>
                                  </a:lnTo>
                                  <a:lnTo>
                                    <a:pt x="375" y="1133"/>
                                  </a:lnTo>
                                  <a:lnTo>
                                    <a:pt x="375" y="1128"/>
                                  </a:lnTo>
                                  <a:lnTo>
                                    <a:pt x="384" y="1119"/>
                                  </a:lnTo>
                                  <a:lnTo>
                                    <a:pt x="384" y="1114"/>
                                  </a:lnTo>
                                  <a:lnTo>
                                    <a:pt x="389" y="1109"/>
                                  </a:lnTo>
                                  <a:lnTo>
                                    <a:pt x="389" y="1104"/>
                                  </a:lnTo>
                                  <a:lnTo>
                                    <a:pt x="399" y="1094"/>
                                  </a:lnTo>
                                  <a:lnTo>
                                    <a:pt x="399" y="1090"/>
                                  </a:lnTo>
                                  <a:lnTo>
                                    <a:pt x="403" y="1085"/>
                                  </a:lnTo>
                                  <a:lnTo>
                                    <a:pt x="403" y="1080"/>
                                  </a:lnTo>
                                  <a:lnTo>
                                    <a:pt x="408" y="1075"/>
                                  </a:lnTo>
                                  <a:lnTo>
                                    <a:pt x="408" y="1070"/>
                                  </a:lnTo>
                                  <a:lnTo>
                                    <a:pt x="418" y="1061"/>
                                  </a:lnTo>
                                  <a:lnTo>
                                    <a:pt x="418" y="1056"/>
                                  </a:lnTo>
                                  <a:lnTo>
                                    <a:pt x="423" y="1051"/>
                                  </a:lnTo>
                                  <a:lnTo>
                                    <a:pt x="423" y="1046"/>
                                  </a:lnTo>
                                  <a:lnTo>
                                    <a:pt x="427" y="1042"/>
                                  </a:lnTo>
                                  <a:lnTo>
                                    <a:pt x="427" y="1037"/>
                                  </a:lnTo>
                                  <a:lnTo>
                                    <a:pt x="437" y="1027"/>
                                  </a:lnTo>
                                  <a:lnTo>
                                    <a:pt x="437" y="1022"/>
                                  </a:lnTo>
                                  <a:lnTo>
                                    <a:pt x="442" y="1018"/>
                                  </a:lnTo>
                                  <a:lnTo>
                                    <a:pt x="442" y="1013"/>
                                  </a:lnTo>
                                  <a:lnTo>
                                    <a:pt x="451" y="1003"/>
                                  </a:lnTo>
                                  <a:lnTo>
                                    <a:pt x="451" y="998"/>
                                  </a:lnTo>
                                  <a:lnTo>
                                    <a:pt x="456" y="994"/>
                                  </a:lnTo>
                                  <a:lnTo>
                                    <a:pt x="456" y="989"/>
                                  </a:lnTo>
                                  <a:lnTo>
                                    <a:pt x="461" y="984"/>
                                  </a:lnTo>
                                  <a:lnTo>
                                    <a:pt x="461" y="979"/>
                                  </a:lnTo>
                                  <a:lnTo>
                                    <a:pt x="471" y="970"/>
                                  </a:lnTo>
                                  <a:lnTo>
                                    <a:pt x="471" y="965"/>
                                  </a:lnTo>
                                  <a:lnTo>
                                    <a:pt x="475" y="960"/>
                                  </a:lnTo>
                                  <a:lnTo>
                                    <a:pt x="475" y="955"/>
                                  </a:lnTo>
                                  <a:lnTo>
                                    <a:pt x="480" y="950"/>
                                  </a:lnTo>
                                  <a:lnTo>
                                    <a:pt x="480" y="946"/>
                                  </a:lnTo>
                                  <a:lnTo>
                                    <a:pt x="490" y="936"/>
                                  </a:lnTo>
                                  <a:lnTo>
                                    <a:pt x="490" y="931"/>
                                  </a:lnTo>
                                  <a:lnTo>
                                    <a:pt x="495" y="926"/>
                                  </a:lnTo>
                                  <a:lnTo>
                                    <a:pt x="495" y="922"/>
                                  </a:lnTo>
                                  <a:lnTo>
                                    <a:pt x="504" y="912"/>
                                  </a:lnTo>
                                  <a:lnTo>
                                    <a:pt x="504" y="907"/>
                                  </a:lnTo>
                                  <a:lnTo>
                                    <a:pt x="509" y="902"/>
                                  </a:lnTo>
                                  <a:lnTo>
                                    <a:pt x="509" y="898"/>
                                  </a:lnTo>
                                  <a:lnTo>
                                    <a:pt x="514" y="893"/>
                                  </a:lnTo>
                                  <a:lnTo>
                                    <a:pt x="514" y="888"/>
                                  </a:lnTo>
                                  <a:lnTo>
                                    <a:pt x="523" y="878"/>
                                  </a:lnTo>
                                  <a:lnTo>
                                    <a:pt x="523" y="874"/>
                                  </a:lnTo>
                                  <a:lnTo>
                                    <a:pt x="528" y="869"/>
                                  </a:lnTo>
                                  <a:lnTo>
                                    <a:pt x="528" y="864"/>
                                  </a:lnTo>
                                  <a:lnTo>
                                    <a:pt x="533" y="859"/>
                                  </a:lnTo>
                                  <a:lnTo>
                                    <a:pt x="533" y="854"/>
                                  </a:lnTo>
                                  <a:lnTo>
                                    <a:pt x="543" y="845"/>
                                  </a:lnTo>
                                  <a:lnTo>
                                    <a:pt x="543" y="840"/>
                                  </a:lnTo>
                                  <a:lnTo>
                                    <a:pt x="547" y="835"/>
                                  </a:lnTo>
                                  <a:lnTo>
                                    <a:pt x="547" y="830"/>
                                  </a:lnTo>
                                  <a:lnTo>
                                    <a:pt x="557" y="821"/>
                                  </a:lnTo>
                                  <a:lnTo>
                                    <a:pt x="557" y="816"/>
                                  </a:lnTo>
                                  <a:lnTo>
                                    <a:pt x="562" y="811"/>
                                  </a:lnTo>
                                  <a:lnTo>
                                    <a:pt x="562" y="806"/>
                                  </a:lnTo>
                                  <a:lnTo>
                                    <a:pt x="567" y="802"/>
                                  </a:lnTo>
                                  <a:lnTo>
                                    <a:pt x="567" y="797"/>
                                  </a:lnTo>
                                  <a:lnTo>
                                    <a:pt x="576" y="787"/>
                                  </a:lnTo>
                                  <a:lnTo>
                                    <a:pt x="576" y="782"/>
                                  </a:lnTo>
                                  <a:lnTo>
                                    <a:pt x="581" y="778"/>
                                  </a:lnTo>
                                  <a:lnTo>
                                    <a:pt x="581" y="773"/>
                                  </a:lnTo>
                                  <a:lnTo>
                                    <a:pt x="586" y="768"/>
                                  </a:lnTo>
                                  <a:lnTo>
                                    <a:pt x="586" y="763"/>
                                  </a:lnTo>
                                  <a:lnTo>
                                    <a:pt x="595" y="754"/>
                                  </a:lnTo>
                                  <a:lnTo>
                                    <a:pt x="595" y="749"/>
                                  </a:lnTo>
                                  <a:lnTo>
                                    <a:pt x="600" y="744"/>
                                  </a:lnTo>
                                  <a:lnTo>
                                    <a:pt x="600" y="739"/>
                                  </a:lnTo>
                                  <a:lnTo>
                                    <a:pt x="610" y="730"/>
                                  </a:lnTo>
                                  <a:lnTo>
                                    <a:pt x="610" y="725"/>
                                  </a:lnTo>
                                  <a:lnTo>
                                    <a:pt x="615" y="720"/>
                                  </a:lnTo>
                                  <a:lnTo>
                                    <a:pt x="615" y="715"/>
                                  </a:lnTo>
                                  <a:lnTo>
                                    <a:pt x="619" y="710"/>
                                  </a:lnTo>
                                  <a:lnTo>
                                    <a:pt x="619" y="706"/>
                                  </a:lnTo>
                                  <a:lnTo>
                                    <a:pt x="629" y="696"/>
                                  </a:lnTo>
                                  <a:lnTo>
                                    <a:pt x="629" y="691"/>
                                  </a:lnTo>
                                  <a:lnTo>
                                    <a:pt x="634" y="686"/>
                                  </a:lnTo>
                                  <a:lnTo>
                                    <a:pt x="634" y="682"/>
                                  </a:lnTo>
                                  <a:lnTo>
                                    <a:pt x="639" y="677"/>
                                  </a:lnTo>
                                  <a:lnTo>
                                    <a:pt x="639" y="672"/>
                                  </a:lnTo>
                                  <a:lnTo>
                                    <a:pt x="648" y="662"/>
                                  </a:lnTo>
                                  <a:lnTo>
                                    <a:pt x="648" y="658"/>
                                  </a:lnTo>
                                  <a:lnTo>
                                    <a:pt x="653" y="653"/>
                                  </a:lnTo>
                                  <a:lnTo>
                                    <a:pt x="653" y="648"/>
                                  </a:lnTo>
                                  <a:lnTo>
                                    <a:pt x="663" y="638"/>
                                  </a:lnTo>
                                  <a:lnTo>
                                    <a:pt x="663" y="634"/>
                                  </a:lnTo>
                                  <a:lnTo>
                                    <a:pt x="667" y="629"/>
                                  </a:lnTo>
                                  <a:lnTo>
                                    <a:pt x="667" y="624"/>
                                  </a:lnTo>
                                  <a:lnTo>
                                    <a:pt x="672" y="619"/>
                                  </a:lnTo>
                                  <a:lnTo>
                                    <a:pt x="672" y="614"/>
                                  </a:lnTo>
                                  <a:lnTo>
                                    <a:pt x="682" y="605"/>
                                  </a:lnTo>
                                  <a:lnTo>
                                    <a:pt x="682" y="600"/>
                                  </a:lnTo>
                                  <a:lnTo>
                                    <a:pt x="687" y="595"/>
                                  </a:lnTo>
                                  <a:lnTo>
                                    <a:pt x="687" y="590"/>
                                  </a:lnTo>
                                  <a:lnTo>
                                    <a:pt x="691" y="586"/>
                                  </a:lnTo>
                                  <a:lnTo>
                                    <a:pt x="691" y="581"/>
                                  </a:lnTo>
                                  <a:lnTo>
                                    <a:pt x="701" y="571"/>
                                  </a:lnTo>
                                  <a:lnTo>
                                    <a:pt x="701" y="566"/>
                                  </a:lnTo>
                                  <a:lnTo>
                                    <a:pt x="706" y="562"/>
                                  </a:lnTo>
                                  <a:lnTo>
                                    <a:pt x="706" y="557"/>
                                  </a:lnTo>
                                  <a:lnTo>
                                    <a:pt x="715" y="547"/>
                                  </a:lnTo>
                                  <a:lnTo>
                                    <a:pt x="715" y="542"/>
                                  </a:lnTo>
                                  <a:lnTo>
                                    <a:pt x="720" y="538"/>
                                  </a:lnTo>
                                  <a:lnTo>
                                    <a:pt x="720" y="533"/>
                                  </a:lnTo>
                                  <a:lnTo>
                                    <a:pt x="725" y="528"/>
                                  </a:lnTo>
                                  <a:lnTo>
                                    <a:pt x="725" y="523"/>
                                  </a:lnTo>
                                  <a:lnTo>
                                    <a:pt x="735" y="514"/>
                                  </a:lnTo>
                                  <a:lnTo>
                                    <a:pt x="735" y="509"/>
                                  </a:lnTo>
                                  <a:lnTo>
                                    <a:pt x="739" y="504"/>
                                  </a:lnTo>
                                  <a:lnTo>
                                    <a:pt x="739" y="499"/>
                                  </a:lnTo>
                                  <a:lnTo>
                                    <a:pt x="744" y="494"/>
                                  </a:lnTo>
                                  <a:lnTo>
                                    <a:pt x="744" y="490"/>
                                  </a:lnTo>
                                  <a:lnTo>
                                    <a:pt x="754" y="480"/>
                                  </a:lnTo>
                                  <a:lnTo>
                                    <a:pt x="754" y="475"/>
                                  </a:lnTo>
                                  <a:lnTo>
                                    <a:pt x="759" y="470"/>
                                  </a:lnTo>
                                  <a:lnTo>
                                    <a:pt x="759" y="466"/>
                                  </a:lnTo>
                                  <a:lnTo>
                                    <a:pt x="768" y="456"/>
                                  </a:lnTo>
                                  <a:lnTo>
                                    <a:pt x="768" y="451"/>
                                  </a:lnTo>
                                  <a:lnTo>
                                    <a:pt x="773" y="446"/>
                                  </a:lnTo>
                                  <a:lnTo>
                                    <a:pt x="773" y="442"/>
                                  </a:lnTo>
                                  <a:lnTo>
                                    <a:pt x="778" y="437"/>
                                  </a:lnTo>
                                  <a:lnTo>
                                    <a:pt x="778" y="432"/>
                                  </a:lnTo>
                                  <a:lnTo>
                                    <a:pt x="787" y="422"/>
                                  </a:lnTo>
                                  <a:lnTo>
                                    <a:pt x="787" y="418"/>
                                  </a:lnTo>
                                  <a:lnTo>
                                    <a:pt x="792" y="413"/>
                                  </a:lnTo>
                                  <a:lnTo>
                                    <a:pt x="792" y="408"/>
                                  </a:lnTo>
                                  <a:lnTo>
                                    <a:pt x="797" y="403"/>
                                  </a:lnTo>
                                  <a:lnTo>
                                    <a:pt x="797" y="398"/>
                                  </a:lnTo>
                                  <a:lnTo>
                                    <a:pt x="807" y="389"/>
                                  </a:lnTo>
                                  <a:lnTo>
                                    <a:pt x="807" y="384"/>
                                  </a:lnTo>
                                  <a:lnTo>
                                    <a:pt x="811" y="379"/>
                                  </a:lnTo>
                                  <a:lnTo>
                                    <a:pt x="811" y="374"/>
                                  </a:lnTo>
                                  <a:lnTo>
                                    <a:pt x="816" y="369"/>
                                  </a:lnTo>
                                  <a:lnTo>
                                    <a:pt x="816" y="365"/>
                                  </a:lnTo>
                                  <a:lnTo>
                                    <a:pt x="826" y="355"/>
                                  </a:lnTo>
                                  <a:lnTo>
                                    <a:pt x="826" y="350"/>
                                  </a:lnTo>
                                  <a:lnTo>
                                    <a:pt x="831" y="345"/>
                                  </a:lnTo>
                                  <a:lnTo>
                                    <a:pt x="831" y="341"/>
                                  </a:lnTo>
                                  <a:lnTo>
                                    <a:pt x="840" y="331"/>
                                  </a:lnTo>
                                  <a:lnTo>
                                    <a:pt x="840" y="326"/>
                                  </a:lnTo>
                                  <a:lnTo>
                                    <a:pt x="845" y="321"/>
                                  </a:lnTo>
                                  <a:lnTo>
                                    <a:pt x="845" y="317"/>
                                  </a:lnTo>
                                  <a:lnTo>
                                    <a:pt x="850" y="312"/>
                                  </a:lnTo>
                                  <a:lnTo>
                                    <a:pt x="850" y="307"/>
                                  </a:lnTo>
                                  <a:lnTo>
                                    <a:pt x="859" y="297"/>
                                  </a:lnTo>
                                  <a:lnTo>
                                    <a:pt x="859" y="293"/>
                                  </a:lnTo>
                                  <a:lnTo>
                                    <a:pt x="864" y="288"/>
                                  </a:lnTo>
                                  <a:lnTo>
                                    <a:pt x="864" y="283"/>
                                  </a:lnTo>
                                  <a:lnTo>
                                    <a:pt x="869" y="278"/>
                                  </a:lnTo>
                                  <a:lnTo>
                                    <a:pt x="869" y="273"/>
                                  </a:lnTo>
                                  <a:lnTo>
                                    <a:pt x="879" y="264"/>
                                  </a:lnTo>
                                  <a:lnTo>
                                    <a:pt x="879" y="259"/>
                                  </a:lnTo>
                                  <a:lnTo>
                                    <a:pt x="883" y="254"/>
                                  </a:lnTo>
                                  <a:lnTo>
                                    <a:pt x="883" y="249"/>
                                  </a:lnTo>
                                  <a:lnTo>
                                    <a:pt x="893" y="240"/>
                                  </a:lnTo>
                                  <a:lnTo>
                                    <a:pt x="893" y="235"/>
                                  </a:lnTo>
                                  <a:lnTo>
                                    <a:pt x="898" y="230"/>
                                  </a:lnTo>
                                  <a:lnTo>
                                    <a:pt x="898" y="225"/>
                                  </a:lnTo>
                                  <a:lnTo>
                                    <a:pt x="903" y="221"/>
                                  </a:lnTo>
                                  <a:lnTo>
                                    <a:pt x="903" y="216"/>
                                  </a:lnTo>
                                  <a:lnTo>
                                    <a:pt x="912" y="206"/>
                                  </a:lnTo>
                                  <a:lnTo>
                                    <a:pt x="912" y="201"/>
                                  </a:lnTo>
                                  <a:lnTo>
                                    <a:pt x="917" y="197"/>
                                  </a:lnTo>
                                  <a:lnTo>
                                    <a:pt x="917" y="192"/>
                                  </a:lnTo>
                                  <a:lnTo>
                                    <a:pt x="922" y="187"/>
                                  </a:lnTo>
                                  <a:lnTo>
                                    <a:pt x="922" y="182"/>
                                  </a:lnTo>
                                  <a:lnTo>
                                    <a:pt x="931" y="173"/>
                                  </a:lnTo>
                                  <a:lnTo>
                                    <a:pt x="931" y="168"/>
                                  </a:lnTo>
                                  <a:lnTo>
                                    <a:pt x="936" y="163"/>
                                  </a:lnTo>
                                  <a:lnTo>
                                    <a:pt x="936" y="158"/>
                                  </a:lnTo>
                                  <a:lnTo>
                                    <a:pt x="946" y="149"/>
                                  </a:lnTo>
                                  <a:lnTo>
                                    <a:pt x="946" y="144"/>
                                  </a:lnTo>
                                  <a:lnTo>
                                    <a:pt x="951" y="139"/>
                                  </a:lnTo>
                                  <a:lnTo>
                                    <a:pt x="951" y="134"/>
                                  </a:lnTo>
                                  <a:lnTo>
                                    <a:pt x="955" y="129"/>
                                  </a:lnTo>
                                  <a:lnTo>
                                    <a:pt x="955" y="125"/>
                                  </a:lnTo>
                                  <a:lnTo>
                                    <a:pt x="965" y="115"/>
                                  </a:lnTo>
                                  <a:lnTo>
                                    <a:pt x="965" y="110"/>
                                  </a:lnTo>
                                  <a:lnTo>
                                    <a:pt x="970" y="105"/>
                                  </a:lnTo>
                                  <a:lnTo>
                                    <a:pt x="970" y="101"/>
                                  </a:lnTo>
                                  <a:lnTo>
                                    <a:pt x="975" y="96"/>
                                  </a:lnTo>
                                  <a:lnTo>
                                    <a:pt x="975" y="91"/>
                                  </a:lnTo>
                                  <a:lnTo>
                                    <a:pt x="984" y="81"/>
                                  </a:lnTo>
                                  <a:lnTo>
                                    <a:pt x="984" y="77"/>
                                  </a:lnTo>
                                  <a:lnTo>
                                    <a:pt x="989" y="72"/>
                                  </a:lnTo>
                                  <a:lnTo>
                                    <a:pt x="989" y="67"/>
                                  </a:lnTo>
                                  <a:lnTo>
                                    <a:pt x="999" y="57"/>
                                  </a:lnTo>
                                  <a:lnTo>
                                    <a:pt x="999" y="53"/>
                                  </a:lnTo>
                                  <a:lnTo>
                                    <a:pt x="1003" y="48"/>
                                  </a:lnTo>
                                  <a:lnTo>
                                    <a:pt x="1003" y="43"/>
                                  </a:lnTo>
                                  <a:lnTo>
                                    <a:pt x="1008" y="38"/>
                                  </a:lnTo>
                                  <a:lnTo>
                                    <a:pt x="1008" y="33"/>
                                  </a:lnTo>
                                  <a:lnTo>
                                    <a:pt x="1018" y="24"/>
                                  </a:lnTo>
                                  <a:lnTo>
                                    <a:pt x="1018" y="19"/>
                                  </a:lnTo>
                                  <a:lnTo>
                                    <a:pt x="1023" y="14"/>
                                  </a:lnTo>
                                  <a:lnTo>
                                    <a:pt x="1023" y="9"/>
                                  </a:lnTo>
                                  <a:lnTo>
                                    <a:pt x="1027" y="5"/>
                                  </a:lnTo>
                                  <a:lnTo>
                                    <a:pt x="10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7"/>
                          <wps:cNvSpPr>
                            <a:spLocks/>
                          </wps:cNvSpPr>
                          <wps:spPr bwMode="auto">
                            <a:xfrm>
                              <a:off x="4877" y="1450"/>
                              <a:ext cx="1066" cy="1848"/>
                            </a:xfrm>
                            <a:custGeom>
                              <a:avLst/>
                              <a:gdLst>
                                <a:gd name="T0" fmla="*/ 10 w 1066"/>
                                <a:gd name="T1" fmla="*/ 1824 h 1848"/>
                                <a:gd name="T2" fmla="*/ 34 w 1066"/>
                                <a:gd name="T3" fmla="*/ 1791 h 1848"/>
                                <a:gd name="T4" fmla="*/ 53 w 1066"/>
                                <a:gd name="T5" fmla="*/ 1757 h 1848"/>
                                <a:gd name="T6" fmla="*/ 72 w 1066"/>
                                <a:gd name="T7" fmla="*/ 1724 h 1848"/>
                                <a:gd name="T8" fmla="*/ 91 w 1066"/>
                                <a:gd name="T9" fmla="*/ 1690 h 1848"/>
                                <a:gd name="T10" fmla="*/ 110 w 1066"/>
                                <a:gd name="T11" fmla="*/ 1656 h 1848"/>
                                <a:gd name="T12" fmla="*/ 130 w 1066"/>
                                <a:gd name="T13" fmla="*/ 1623 h 1848"/>
                                <a:gd name="T14" fmla="*/ 149 w 1066"/>
                                <a:gd name="T15" fmla="*/ 1589 h 1848"/>
                                <a:gd name="T16" fmla="*/ 168 w 1066"/>
                                <a:gd name="T17" fmla="*/ 1556 h 1848"/>
                                <a:gd name="T18" fmla="*/ 187 w 1066"/>
                                <a:gd name="T19" fmla="*/ 1522 h 1848"/>
                                <a:gd name="T20" fmla="*/ 211 w 1066"/>
                                <a:gd name="T21" fmla="*/ 1484 h 1848"/>
                                <a:gd name="T22" fmla="*/ 230 w 1066"/>
                                <a:gd name="T23" fmla="*/ 1450 h 1848"/>
                                <a:gd name="T24" fmla="*/ 250 w 1066"/>
                                <a:gd name="T25" fmla="*/ 1416 h 1848"/>
                                <a:gd name="T26" fmla="*/ 269 w 1066"/>
                                <a:gd name="T27" fmla="*/ 1383 h 1848"/>
                                <a:gd name="T28" fmla="*/ 288 w 1066"/>
                                <a:gd name="T29" fmla="*/ 1349 h 1848"/>
                                <a:gd name="T30" fmla="*/ 307 w 1066"/>
                                <a:gd name="T31" fmla="*/ 1316 h 1848"/>
                                <a:gd name="T32" fmla="*/ 326 w 1066"/>
                                <a:gd name="T33" fmla="*/ 1282 h 1848"/>
                                <a:gd name="T34" fmla="*/ 346 w 1066"/>
                                <a:gd name="T35" fmla="*/ 1248 h 1848"/>
                                <a:gd name="T36" fmla="*/ 365 w 1066"/>
                                <a:gd name="T37" fmla="*/ 1215 h 1848"/>
                                <a:gd name="T38" fmla="*/ 389 w 1066"/>
                                <a:gd name="T39" fmla="*/ 1176 h 1848"/>
                                <a:gd name="T40" fmla="*/ 408 w 1066"/>
                                <a:gd name="T41" fmla="*/ 1143 h 1848"/>
                                <a:gd name="T42" fmla="*/ 427 w 1066"/>
                                <a:gd name="T43" fmla="*/ 1109 h 1848"/>
                                <a:gd name="T44" fmla="*/ 446 w 1066"/>
                                <a:gd name="T45" fmla="*/ 1075 h 1848"/>
                                <a:gd name="T46" fmla="*/ 466 w 1066"/>
                                <a:gd name="T47" fmla="*/ 1042 h 1848"/>
                                <a:gd name="T48" fmla="*/ 485 w 1066"/>
                                <a:gd name="T49" fmla="*/ 1008 h 1848"/>
                                <a:gd name="T50" fmla="*/ 504 w 1066"/>
                                <a:gd name="T51" fmla="*/ 975 h 1848"/>
                                <a:gd name="T52" fmla="*/ 523 w 1066"/>
                                <a:gd name="T53" fmla="*/ 941 h 1848"/>
                                <a:gd name="T54" fmla="*/ 542 w 1066"/>
                                <a:gd name="T55" fmla="*/ 907 h 1848"/>
                                <a:gd name="T56" fmla="*/ 562 w 1066"/>
                                <a:gd name="T57" fmla="*/ 874 h 1848"/>
                                <a:gd name="T58" fmla="*/ 586 w 1066"/>
                                <a:gd name="T59" fmla="*/ 835 h 1848"/>
                                <a:gd name="T60" fmla="*/ 605 w 1066"/>
                                <a:gd name="T61" fmla="*/ 802 h 1848"/>
                                <a:gd name="T62" fmla="*/ 624 w 1066"/>
                                <a:gd name="T63" fmla="*/ 768 h 1848"/>
                                <a:gd name="T64" fmla="*/ 643 w 1066"/>
                                <a:gd name="T65" fmla="*/ 735 h 1848"/>
                                <a:gd name="T66" fmla="*/ 662 w 1066"/>
                                <a:gd name="T67" fmla="*/ 701 h 1848"/>
                                <a:gd name="T68" fmla="*/ 682 w 1066"/>
                                <a:gd name="T69" fmla="*/ 667 h 1848"/>
                                <a:gd name="T70" fmla="*/ 701 w 1066"/>
                                <a:gd name="T71" fmla="*/ 634 h 1848"/>
                                <a:gd name="T72" fmla="*/ 720 w 1066"/>
                                <a:gd name="T73" fmla="*/ 600 h 1848"/>
                                <a:gd name="T74" fmla="*/ 739 w 1066"/>
                                <a:gd name="T75" fmla="*/ 567 h 1848"/>
                                <a:gd name="T76" fmla="*/ 763 w 1066"/>
                                <a:gd name="T77" fmla="*/ 528 h 1848"/>
                                <a:gd name="T78" fmla="*/ 782 w 1066"/>
                                <a:gd name="T79" fmla="*/ 495 h 1848"/>
                                <a:gd name="T80" fmla="*/ 802 w 1066"/>
                                <a:gd name="T81" fmla="*/ 461 h 1848"/>
                                <a:gd name="T82" fmla="*/ 821 w 1066"/>
                                <a:gd name="T83" fmla="*/ 427 h 1848"/>
                                <a:gd name="T84" fmla="*/ 840 w 1066"/>
                                <a:gd name="T85" fmla="*/ 394 h 1848"/>
                                <a:gd name="T86" fmla="*/ 859 w 1066"/>
                                <a:gd name="T87" fmla="*/ 360 h 1848"/>
                                <a:gd name="T88" fmla="*/ 878 w 1066"/>
                                <a:gd name="T89" fmla="*/ 326 h 1848"/>
                                <a:gd name="T90" fmla="*/ 898 w 1066"/>
                                <a:gd name="T91" fmla="*/ 293 h 1848"/>
                                <a:gd name="T92" fmla="*/ 917 w 1066"/>
                                <a:gd name="T93" fmla="*/ 259 h 1848"/>
                                <a:gd name="T94" fmla="*/ 941 w 1066"/>
                                <a:gd name="T95" fmla="*/ 221 h 1848"/>
                                <a:gd name="T96" fmla="*/ 960 w 1066"/>
                                <a:gd name="T97" fmla="*/ 187 h 1848"/>
                                <a:gd name="T98" fmla="*/ 979 w 1066"/>
                                <a:gd name="T99" fmla="*/ 154 h 1848"/>
                                <a:gd name="T100" fmla="*/ 998 w 1066"/>
                                <a:gd name="T101" fmla="*/ 120 h 1848"/>
                                <a:gd name="T102" fmla="*/ 1018 w 1066"/>
                                <a:gd name="T103" fmla="*/ 86 h 1848"/>
                                <a:gd name="T104" fmla="*/ 1037 w 1066"/>
                                <a:gd name="T105" fmla="*/ 53 h 1848"/>
                                <a:gd name="T106" fmla="*/ 1056 w 1066"/>
                                <a:gd name="T107" fmla="*/ 19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6" h="1848">
                                  <a:moveTo>
                                    <a:pt x="0" y="1848"/>
                                  </a:moveTo>
                                  <a:lnTo>
                                    <a:pt x="0" y="1844"/>
                                  </a:lnTo>
                                  <a:lnTo>
                                    <a:pt x="5" y="1839"/>
                                  </a:lnTo>
                                  <a:lnTo>
                                    <a:pt x="5" y="1834"/>
                                  </a:lnTo>
                                  <a:lnTo>
                                    <a:pt x="10" y="1829"/>
                                  </a:lnTo>
                                  <a:lnTo>
                                    <a:pt x="10" y="1824"/>
                                  </a:lnTo>
                                  <a:lnTo>
                                    <a:pt x="14" y="1820"/>
                                  </a:lnTo>
                                  <a:lnTo>
                                    <a:pt x="19" y="1815"/>
                                  </a:lnTo>
                                  <a:lnTo>
                                    <a:pt x="19" y="1810"/>
                                  </a:lnTo>
                                  <a:lnTo>
                                    <a:pt x="24" y="1805"/>
                                  </a:lnTo>
                                  <a:lnTo>
                                    <a:pt x="24" y="1800"/>
                                  </a:lnTo>
                                  <a:lnTo>
                                    <a:pt x="34" y="1791"/>
                                  </a:lnTo>
                                  <a:lnTo>
                                    <a:pt x="34" y="1786"/>
                                  </a:lnTo>
                                  <a:lnTo>
                                    <a:pt x="38" y="1781"/>
                                  </a:lnTo>
                                  <a:lnTo>
                                    <a:pt x="38" y="1776"/>
                                  </a:lnTo>
                                  <a:lnTo>
                                    <a:pt x="43" y="1772"/>
                                  </a:lnTo>
                                  <a:lnTo>
                                    <a:pt x="43" y="1767"/>
                                  </a:lnTo>
                                  <a:lnTo>
                                    <a:pt x="53" y="1757"/>
                                  </a:lnTo>
                                  <a:lnTo>
                                    <a:pt x="53" y="1752"/>
                                  </a:lnTo>
                                  <a:lnTo>
                                    <a:pt x="58" y="1748"/>
                                  </a:lnTo>
                                  <a:lnTo>
                                    <a:pt x="58" y="1743"/>
                                  </a:lnTo>
                                  <a:lnTo>
                                    <a:pt x="62" y="1738"/>
                                  </a:lnTo>
                                  <a:lnTo>
                                    <a:pt x="62" y="1733"/>
                                  </a:lnTo>
                                  <a:lnTo>
                                    <a:pt x="72" y="1724"/>
                                  </a:lnTo>
                                  <a:lnTo>
                                    <a:pt x="72" y="1719"/>
                                  </a:lnTo>
                                  <a:lnTo>
                                    <a:pt x="77" y="1714"/>
                                  </a:lnTo>
                                  <a:lnTo>
                                    <a:pt x="77" y="1709"/>
                                  </a:lnTo>
                                  <a:lnTo>
                                    <a:pt x="86" y="1700"/>
                                  </a:lnTo>
                                  <a:lnTo>
                                    <a:pt x="86" y="1695"/>
                                  </a:lnTo>
                                  <a:lnTo>
                                    <a:pt x="91" y="1690"/>
                                  </a:lnTo>
                                  <a:lnTo>
                                    <a:pt x="91" y="1685"/>
                                  </a:lnTo>
                                  <a:lnTo>
                                    <a:pt x="96" y="1680"/>
                                  </a:lnTo>
                                  <a:lnTo>
                                    <a:pt x="96" y="1676"/>
                                  </a:lnTo>
                                  <a:lnTo>
                                    <a:pt x="106" y="1666"/>
                                  </a:lnTo>
                                  <a:lnTo>
                                    <a:pt x="106" y="1661"/>
                                  </a:lnTo>
                                  <a:lnTo>
                                    <a:pt x="110" y="1656"/>
                                  </a:lnTo>
                                  <a:lnTo>
                                    <a:pt x="110" y="1652"/>
                                  </a:lnTo>
                                  <a:lnTo>
                                    <a:pt x="115" y="1647"/>
                                  </a:lnTo>
                                  <a:lnTo>
                                    <a:pt x="115" y="1642"/>
                                  </a:lnTo>
                                  <a:lnTo>
                                    <a:pt x="125" y="1632"/>
                                  </a:lnTo>
                                  <a:lnTo>
                                    <a:pt x="125" y="1628"/>
                                  </a:lnTo>
                                  <a:lnTo>
                                    <a:pt x="130" y="1623"/>
                                  </a:lnTo>
                                  <a:lnTo>
                                    <a:pt x="130" y="1618"/>
                                  </a:lnTo>
                                  <a:lnTo>
                                    <a:pt x="134" y="1613"/>
                                  </a:lnTo>
                                  <a:lnTo>
                                    <a:pt x="134" y="1608"/>
                                  </a:lnTo>
                                  <a:lnTo>
                                    <a:pt x="144" y="1599"/>
                                  </a:lnTo>
                                  <a:lnTo>
                                    <a:pt x="144" y="1594"/>
                                  </a:lnTo>
                                  <a:lnTo>
                                    <a:pt x="149" y="1589"/>
                                  </a:lnTo>
                                  <a:lnTo>
                                    <a:pt x="149" y="1584"/>
                                  </a:lnTo>
                                  <a:lnTo>
                                    <a:pt x="158" y="1575"/>
                                  </a:lnTo>
                                  <a:lnTo>
                                    <a:pt x="158" y="1570"/>
                                  </a:lnTo>
                                  <a:lnTo>
                                    <a:pt x="163" y="1565"/>
                                  </a:lnTo>
                                  <a:lnTo>
                                    <a:pt x="163" y="1560"/>
                                  </a:lnTo>
                                  <a:lnTo>
                                    <a:pt x="168" y="1556"/>
                                  </a:lnTo>
                                  <a:lnTo>
                                    <a:pt x="168" y="1551"/>
                                  </a:lnTo>
                                  <a:lnTo>
                                    <a:pt x="178" y="1541"/>
                                  </a:lnTo>
                                  <a:lnTo>
                                    <a:pt x="178" y="1536"/>
                                  </a:lnTo>
                                  <a:lnTo>
                                    <a:pt x="182" y="1532"/>
                                  </a:lnTo>
                                  <a:lnTo>
                                    <a:pt x="182" y="1527"/>
                                  </a:lnTo>
                                  <a:lnTo>
                                    <a:pt x="187" y="1522"/>
                                  </a:lnTo>
                                  <a:lnTo>
                                    <a:pt x="187" y="1517"/>
                                  </a:lnTo>
                                  <a:lnTo>
                                    <a:pt x="197" y="1508"/>
                                  </a:lnTo>
                                  <a:lnTo>
                                    <a:pt x="197" y="1503"/>
                                  </a:lnTo>
                                  <a:lnTo>
                                    <a:pt x="202" y="1498"/>
                                  </a:lnTo>
                                  <a:lnTo>
                                    <a:pt x="202" y="1493"/>
                                  </a:lnTo>
                                  <a:lnTo>
                                    <a:pt x="211" y="1484"/>
                                  </a:lnTo>
                                  <a:lnTo>
                                    <a:pt x="211" y="1479"/>
                                  </a:lnTo>
                                  <a:lnTo>
                                    <a:pt x="216" y="1474"/>
                                  </a:lnTo>
                                  <a:lnTo>
                                    <a:pt x="216" y="1469"/>
                                  </a:lnTo>
                                  <a:lnTo>
                                    <a:pt x="221" y="1464"/>
                                  </a:lnTo>
                                  <a:lnTo>
                                    <a:pt x="221" y="1460"/>
                                  </a:lnTo>
                                  <a:lnTo>
                                    <a:pt x="230" y="1450"/>
                                  </a:lnTo>
                                  <a:lnTo>
                                    <a:pt x="230" y="1445"/>
                                  </a:lnTo>
                                  <a:lnTo>
                                    <a:pt x="235" y="1440"/>
                                  </a:lnTo>
                                  <a:lnTo>
                                    <a:pt x="235" y="1436"/>
                                  </a:lnTo>
                                  <a:lnTo>
                                    <a:pt x="240" y="1431"/>
                                  </a:lnTo>
                                  <a:lnTo>
                                    <a:pt x="240" y="1426"/>
                                  </a:lnTo>
                                  <a:lnTo>
                                    <a:pt x="250" y="1416"/>
                                  </a:lnTo>
                                  <a:lnTo>
                                    <a:pt x="250" y="1412"/>
                                  </a:lnTo>
                                  <a:lnTo>
                                    <a:pt x="254" y="1407"/>
                                  </a:lnTo>
                                  <a:lnTo>
                                    <a:pt x="254" y="1402"/>
                                  </a:lnTo>
                                  <a:lnTo>
                                    <a:pt x="259" y="1397"/>
                                  </a:lnTo>
                                  <a:lnTo>
                                    <a:pt x="259" y="1392"/>
                                  </a:lnTo>
                                  <a:lnTo>
                                    <a:pt x="269" y="1383"/>
                                  </a:lnTo>
                                  <a:lnTo>
                                    <a:pt x="269" y="1378"/>
                                  </a:lnTo>
                                  <a:lnTo>
                                    <a:pt x="274" y="1373"/>
                                  </a:lnTo>
                                  <a:lnTo>
                                    <a:pt x="274" y="1368"/>
                                  </a:lnTo>
                                  <a:lnTo>
                                    <a:pt x="283" y="1359"/>
                                  </a:lnTo>
                                  <a:lnTo>
                                    <a:pt x="283" y="1354"/>
                                  </a:lnTo>
                                  <a:lnTo>
                                    <a:pt x="288" y="1349"/>
                                  </a:lnTo>
                                  <a:lnTo>
                                    <a:pt x="288" y="1344"/>
                                  </a:lnTo>
                                  <a:lnTo>
                                    <a:pt x="293" y="1340"/>
                                  </a:lnTo>
                                  <a:lnTo>
                                    <a:pt x="293" y="1335"/>
                                  </a:lnTo>
                                  <a:lnTo>
                                    <a:pt x="302" y="1325"/>
                                  </a:lnTo>
                                  <a:lnTo>
                                    <a:pt x="302" y="1320"/>
                                  </a:lnTo>
                                  <a:lnTo>
                                    <a:pt x="307" y="1316"/>
                                  </a:lnTo>
                                  <a:lnTo>
                                    <a:pt x="307" y="1311"/>
                                  </a:lnTo>
                                  <a:lnTo>
                                    <a:pt x="312" y="1306"/>
                                  </a:lnTo>
                                  <a:lnTo>
                                    <a:pt x="312" y="1301"/>
                                  </a:lnTo>
                                  <a:lnTo>
                                    <a:pt x="322" y="1292"/>
                                  </a:lnTo>
                                  <a:lnTo>
                                    <a:pt x="322" y="1287"/>
                                  </a:lnTo>
                                  <a:lnTo>
                                    <a:pt x="326" y="1282"/>
                                  </a:lnTo>
                                  <a:lnTo>
                                    <a:pt x="326" y="1277"/>
                                  </a:lnTo>
                                  <a:lnTo>
                                    <a:pt x="336" y="1268"/>
                                  </a:lnTo>
                                  <a:lnTo>
                                    <a:pt x="336" y="1263"/>
                                  </a:lnTo>
                                  <a:lnTo>
                                    <a:pt x="341" y="1258"/>
                                  </a:lnTo>
                                  <a:lnTo>
                                    <a:pt x="341" y="1253"/>
                                  </a:lnTo>
                                  <a:lnTo>
                                    <a:pt x="346" y="1248"/>
                                  </a:lnTo>
                                  <a:lnTo>
                                    <a:pt x="346" y="1244"/>
                                  </a:lnTo>
                                  <a:lnTo>
                                    <a:pt x="355" y="1234"/>
                                  </a:lnTo>
                                  <a:lnTo>
                                    <a:pt x="355" y="1229"/>
                                  </a:lnTo>
                                  <a:lnTo>
                                    <a:pt x="360" y="1224"/>
                                  </a:lnTo>
                                  <a:lnTo>
                                    <a:pt x="360" y="1220"/>
                                  </a:lnTo>
                                  <a:lnTo>
                                    <a:pt x="365" y="1215"/>
                                  </a:lnTo>
                                  <a:lnTo>
                                    <a:pt x="365" y="1210"/>
                                  </a:lnTo>
                                  <a:lnTo>
                                    <a:pt x="374" y="1200"/>
                                  </a:lnTo>
                                  <a:lnTo>
                                    <a:pt x="374" y="1196"/>
                                  </a:lnTo>
                                  <a:lnTo>
                                    <a:pt x="379" y="1191"/>
                                  </a:lnTo>
                                  <a:lnTo>
                                    <a:pt x="379" y="1186"/>
                                  </a:lnTo>
                                  <a:lnTo>
                                    <a:pt x="389" y="1176"/>
                                  </a:lnTo>
                                  <a:lnTo>
                                    <a:pt x="389" y="1172"/>
                                  </a:lnTo>
                                  <a:lnTo>
                                    <a:pt x="394" y="1167"/>
                                  </a:lnTo>
                                  <a:lnTo>
                                    <a:pt x="394" y="1162"/>
                                  </a:lnTo>
                                  <a:lnTo>
                                    <a:pt x="398" y="1157"/>
                                  </a:lnTo>
                                  <a:lnTo>
                                    <a:pt x="398" y="1152"/>
                                  </a:lnTo>
                                  <a:lnTo>
                                    <a:pt x="408" y="1143"/>
                                  </a:lnTo>
                                  <a:lnTo>
                                    <a:pt x="408" y="1138"/>
                                  </a:lnTo>
                                  <a:lnTo>
                                    <a:pt x="413" y="1133"/>
                                  </a:lnTo>
                                  <a:lnTo>
                                    <a:pt x="413" y="1128"/>
                                  </a:lnTo>
                                  <a:lnTo>
                                    <a:pt x="418" y="1124"/>
                                  </a:lnTo>
                                  <a:lnTo>
                                    <a:pt x="418" y="1119"/>
                                  </a:lnTo>
                                  <a:lnTo>
                                    <a:pt x="427" y="1109"/>
                                  </a:lnTo>
                                  <a:lnTo>
                                    <a:pt x="427" y="1104"/>
                                  </a:lnTo>
                                  <a:lnTo>
                                    <a:pt x="432" y="1099"/>
                                  </a:lnTo>
                                  <a:lnTo>
                                    <a:pt x="432" y="1095"/>
                                  </a:lnTo>
                                  <a:lnTo>
                                    <a:pt x="437" y="1090"/>
                                  </a:lnTo>
                                  <a:lnTo>
                                    <a:pt x="437" y="1085"/>
                                  </a:lnTo>
                                  <a:lnTo>
                                    <a:pt x="446" y="1075"/>
                                  </a:lnTo>
                                  <a:lnTo>
                                    <a:pt x="446" y="1071"/>
                                  </a:lnTo>
                                  <a:lnTo>
                                    <a:pt x="451" y="1066"/>
                                  </a:lnTo>
                                  <a:lnTo>
                                    <a:pt x="451" y="1061"/>
                                  </a:lnTo>
                                  <a:lnTo>
                                    <a:pt x="461" y="1051"/>
                                  </a:lnTo>
                                  <a:lnTo>
                                    <a:pt x="461" y="1047"/>
                                  </a:lnTo>
                                  <a:lnTo>
                                    <a:pt x="466" y="1042"/>
                                  </a:lnTo>
                                  <a:lnTo>
                                    <a:pt x="466" y="1037"/>
                                  </a:lnTo>
                                  <a:lnTo>
                                    <a:pt x="470" y="1032"/>
                                  </a:lnTo>
                                  <a:lnTo>
                                    <a:pt x="470" y="1027"/>
                                  </a:lnTo>
                                  <a:lnTo>
                                    <a:pt x="480" y="1018"/>
                                  </a:lnTo>
                                  <a:lnTo>
                                    <a:pt x="480" y="1013"/>
                                  </a:lnTo>
                                  <a:lnTo>
                                    <a:pt x="485" y="1008"/>
                                  </a:lnTo>
                                  <a:lnTo>
                                    <a:pt x="485" y="1003"/>
                                  </a:lnTo>
                                  <a:lnTo>
                                    <a:pt x="490" y="999"/>
                                  </a:lnTo>
                                  <a:lnTo>
                                    <a:pt x="490" y="994"/>
                                  </a:lnTo>
                                  <a:lnTo>
                                    <a:pt x="499" y="984"/>
                                  </a:lnTo>
                                  <a:lnTo>
                                    <a:pt x="499" y="979"/>
                                  </a:lnTo>
                                  <a:lnTo>
                                    <a:pt x="504" y="975"/>
                                  </a:lnTo>
                                  <a:lnTo>
                                    <a:pt x="504" y="970"/>
                                  </a:lnTo>
                                  <a:lnTo>
                                    <a:pt x="514" y="960"/>
                                  </a:lnTo>
                                  <a:lnTo>
                                    <a:pt x="514" y="955"/>
                                  </a:lnTo>
                                  <a:lnTo>
                                    <a:pt x="518" y="951"/>
                                  </a:lnTo>
                                  <a:lnTo>
                                    <a:pt x="518" y="946"/>
                                  </a:lnTo>
                                  <a:lnTo>
                                    <a:pt x="523" y="941"/>
                                  </a:lnTo>
                                  <a:lnTo>
                                    <a:pt x="523" y="936"/>
                                  </a:lnTo>
                                  <a:lnTo>
                                    <a:pt x="533" y="927"/>
                                  </a:lnTo>
                                  <a:lnTo>
                                    <a:pt x="533" y="922"/>
                                  </a:lnTo>
                                  <a:lnTo>
                                    <a:pt x="538" y="917"/>
                                  </a:lnTo>
                                  <a:lnTo>
                                    <a:pt x="538" y="912"/>
                                  </a:lnTo>
                                  <a:lnTo>
                                    <a:pt x="542" y="907"/>
                                  </a:lnTo>
                                  <a:lnTo>
                                    <a:pt x="542" y="903"/>
                                  </a:lnTo>
                                  <a:lnTo>
                                    <a:pt x="552" y="893"/>
                                  </a:lnTo>
                                  <a:lnTo>
                                    <a:pt x="552" y="888"/>
                                  </a:lnTo>
                                  <a:lnTo>
                                    <a:pt x="557" y="883"/>
                                  </a:lnTo>
                                  <a:lnTo>
                                    <a:pt x="557" y="879"/>
                                  </a:lnTo>
                                  <a:lnTo>
                                    <a:pt x="562" y="874"/>
                                  </a:lnTo>
                                  <a:lnTo>
                                    <a:pt x="562" y="869"/>
                                  </a:lnTo>
                                  <a:lnTo>
                                    <a:pt x="571" y="859"/>
                                  </a:lnTo>
                                  <a:lnTo>
                                    <a:pt x="571" y="855"/>
                                  </a:lnTo>
                                  <a:lnTo>
                                    <a:pt x="576" y="850"/>
                                  </a:lnTo>
                                  <a:lnTo>
                                    <a:pt x="576" y="845"/>
                                  </a:lnTo>
                                  <a:lnTo>
                                    <a:pt x="586" y="835"/>
                                  </a:lnTo>
                                  <a:lnTo>
                                    <a:pt x="586" y="831"/>
                                  </a:lnTo>
                                  <a:lnTo>
                                    <a:pt x="590" y="826"/>
                                  </a:lnTo>
                                  <a:lnTo>
                                    <a:pt x="590" y="821"/>
                                  </a:lnTo>
                                  <a:lnTo>
                                    <a:pt x="595" y="816"/>
                                  </a:lnTo>
                                  <a:lnTo>
                                    <a:pt x="595" y="811"/>
                                  </a:lnTo>
                                  <a:lnTo>
                                    <a:pt x="605" y="802"/>
                                  </a:lnTo>
                                  <a:lnTo>
                                    <a:pt x="605" y="797"/>
                                  </a:lnTo>
                                  <a:lnTo>
                                    <a:pt x="610" y="792"/>
                                  </a:lnTo>
                                  <a:lnTo>
                                    <a:pt x="610" y="787"/>
                                  </a:lnTo>
                                  <a:lnTo>
                                    <a:pt x="614" y="783"/>
                                  </a:lnTo>
                                  <a:lnTo>
                                    <a:pt x="614" y="778"/>
                                  </a:lnTo>
                                  <a:lnTo>
                                    <a:pt x="624" y="768"/>
                                  </a:lnTo>
                                  <a:lnTo>
                                    <a:pt x="624" y="763"/>
                                  </a:lnTo>
                                  <a:lnTo>
                                    <a:pt x="629" y="759"/>
                                  </a:lnTo>
                                  <a:lnTo>
                                    <a:pt x="629" y="754"/>
                                  </a:lnTo>
                                  <a:lnTo>
                                    <a:pt x="638" y="744"/>
                                  </a:lnTo>
                                  <a:lnTo>
                                    <a:pt x="638" y="739"/>
                                  </a:lnTo>
                                  <a:lnTo>
                                    <a:pt x="643" y="735"/>
                                  </a:lnTo>
                                  <a:lnTo>
                                    <a:pt x="643" y="730"/>
                                  </a:lnTo>
                                  <a:lnTo>
                                    <a:pt x="648" y="725"/>
                                  </a:lnTo>
                                  <a:lnTo>
                                    <a:pt x="648" y="720"/>
                                  </a:lnTo>
                                  <a:lnTo>
                                    <a:pt x="658" y="711"/>
                                  </a:lnTo>
                                  <a:lnTo>
                                    <a:pt x="658" y="706"/>
                                  </a:lnTo>
                                  <a:lnTo>
                                    <a:pt x="662" y="701"/>
                                  </a:lnTo>
                                  <a:lnTo>
                                    <a:pt x="662" y="696"/>
                                  </a:lnTo>
                                  <a:lnTo>
                                    <a:pt x="667" y="691"/>
                                  </a:lnTo>
                                  <a:lnTo>
                                    <a:pt x="667" y="687"/>
                                  </a:lnTo>
                                  <a:lnTo>
                                    <a:pt x="677" y="677"/>
                                  </a:lnTo>
                                  <a:lnTo>
                                    <a:pt x="677" y="672"/>
                                  </a:lnTo>
                                  <a:lnTo>
                                    <a:pt x="682" y="667"/>
                                  </a:lnTo>
                                  <a:lnTo>
                                    <a:pt x="682" y="663"/>
                                  </a:lnTo>
                                  <a:lnTo>
                                    <a:pt x="691" y="653"/>
                                  </a:lnTo>
                                  <a:lnTo>
                                    <a:pt x="691" y="648"/>
                                  </a:lnTo>
                                  <a:lnTo>
                                    <a:pt x="696" y="643"/>
                                  </a:lnTo>
                                  <a:lnTo>
                                    <a:pt x="696" y="639"/>
                                  </a:lnTo>
                                  <a:lnTo>
                                    <a:pt x="701" y="634"/>
                                  </a:lnTo>
                                  <a:lnTo>
                                    <a:pt x="701" y="629"/>
                                  </a:lnTo>
                                  <a:lnTo>
                                    <a:pt x="710" y="619"/>
                                  </a:lnTo>
                                  <a:lnTo>
                                    <a:pt x="710" y="615"/>
                                  </a:lnTo>
                                  <a:lnTo>
                                    <a:pt x="715" y="610"/>
                                  </a:lnTo>
                                  <a:lnTo>
                                    <a:pt x="715" y="605"/>
                                  </a:lnTo>
                                  <a:lnTo>
                                    <a:pt x="720" y="600"/>
                                  </a:lnTo>
                                  <a:lnTo>
                                    <a:pt x="720" y="595"/>
                                  </a:lnTo>
                                  <a:lnTo>
                                    <a:pt x="730" y="586"/>
                                  </a:lnTo>
                                  <a:lnTo>
                                    <a:pt x="730" y="581"/>
                                  </a:lnTo>
                                  <a:lnTo>
                                    <a:pt x="734" y="576"/>
                                  </a:lnTo>
                                  <a:lnTo>
                                    <a:pt x="734" y="571"/>
                                  </a:lnTo>
                                  <a:lnTo>
                                    <a:pt x="739" y="567"/>
                                  </a:lnTo>
                                  <a:lnTo>
                                    <a:pt x="739" y="562"/>
                                  </a:lnTo>
                                  <a:lnTo>
                                    <a:pt x="749" y="552"/>
                                  </a:lnTo>
                                  <a:lnTo>
                                    <a:pt x="749" y="547"/>
                                  </a:lnTo>
                                  <a:lnTo>
                                    <a:pt x="754" y="543"/>
                                  </a:lnTo>
                                  <a:lnTo>
                                    <a:pt x="754" y="538"/>
                                  </a:lnTo>
                                  <a:lnTo>
                                    <a:pt x="763" y="528"/>
                                  </a:lnTo>
                                  <a:lnTo>
                                    <a:pt x="763" y="523"/>
                                  </a:lnTo>
                                  <a:lnTo>
                                    <a:pt x="768" y="519"/>
                                  </a:lnTo>
                                  <a:lnTo>
                                    <a:pt x="768" y="514"/>
                                  </a:lnTo>
                                  <a:lnTo>
                                    <a:pt x="773" y="509"/>
                                  </a:lnTo>
                                  <a:lnTo>
                                    <a:pt x="773" y="504"/>
                                  </a:lnTo>
                                  <a:lnTo>
                                    <a:pt x="782" y="495"/>
                                  </a:lnTo>
                                  <a:lnTo>
                                    <a:pt x="782" y="490"/>
                                  </a:lnTo>
                                  <a:lnTo>
                                    <a:pt x="787" y="485"/>
                                  </a:lnTo>
                                  <a:lnTo>
                                    <a:pt x="787" y="480"/>
                                  </a:lnTo>
                                  <a:lnTo>
                                    <a:pt x="792" y="475"/>
                                  </a:lnTo>
                                  <a:lnTo>
                                    <a:pt x="792" y="471"/>
                                  </a:lnTo>
                                  <a:lnTo>
                                    <a:pt x="802" y="461"/>
                                  </a:lnTo>
                                  <a:lnTo>
                                    <a:pt x="802" y="456"/>
                                  </a:lnTo>
                                  <a:lnTo>
                                    <a:pt x="806" y="451"/>
                                  </a:lnTo>
                                  <a:lnTo>
                                    <a:pt x="806" y="447"/>
                                  </a:lnTo>
                                  <a:lnTo>
                                    <a:pt x="816" y="437"/>
                                  </a:lnTo>
                                  <a:lnTo>
                                    <a:pt x="816" y="432"/>
                                  </a:lnTo>
                                  <a:lnTo>
                                    <a:pt x="821" y="427"/>
                                  </a:lnTo>
                                  <a:lnTo>
                                    <a:pt x="821" y="423"/>
                                  </a:lnTo>
                                  <a:lnTo>
                                    <a:pt x="826" y="418"/>
                                  </a:lnTo>
                                  <a:lnTo>
                                    <a:pt x="826" y="413"/>
                                  </a:lnTo>
                                  <a:lnTo>
                                    <a:pt x="835" y="403"/>
                                  </a:lnTo>
                                  <a:lnTo>
                                    <a:pt x="835" y="399"/>
                                  </a:lnTo>
                                  <a:lnTo>
                                    <a:pt x="840" y="394"/>
                                  </a:lnTo>
                                  <a:lnTo>
                                    <a:pt x="840" y="389"/>
                                  </a:lnTo>
                                  <a:lnTo>
                                    <a:pt x="845" y="384"/>
                                  </a:lnTo>
                                  <a:lnTo>
                                    <a:pt x="845" y="379"/>
                                  </a:lnTo>
                                  <a:lnTo>
                                    <a:pt x="854" y="370"/>
                                  </a:lnTo>
                                  <a:lnTo>
                                    <a:pt x="854" y="365"/>
                                  </a:lnTo>
                                  <a:lnTo>
                                    <a:pt x="859" y="360"/>
                                  </a:lnTo>
                                  <a:lnTo>
                                    <a:pt x="859" y="355"/>
                                  </a:lnTo>
                                  <a:lnTo>
                                    <a:pt x="864" y="350"/>
                                  </a:lnTo>
                                  <a:lnTo>
                                    <a:pt x="864" y="346"/>
                                  </a:lnTo>
                                  <a:lnTo>
                                    <a:pt x="874" y="336"/>
                                  </a:lnTo>
                                  <a:lnTo>
                                    <a:pt x="874" y="331"/>
                                  </a:lnTo>
                                  <a:lnTo>
                                    <a:pt x="878" y="326"/>
                                  </a:lnTo>
                                  <a:lnTo>
                                    <a:pt x="878" y="322"/>
                                  </a:lnTo>
                                  <a:lnTo>
                                    <a:pt x="888" y="312"/>
                                  </a:lnTo>
                                  <a:lnTo>
                                    <a:pt x="888" y="307"/>
                                  </a:lnTo>
                                  <a:lnTo>
                                    <a:pt x="893" y="302"/>
                                  </a:lnTo>
                                  <a:lnTo>
                                    <a:pt x="893" y="298"/>
                                  </a:lnTo>
                                  <a:lnTo>
                                    <a:pt x="898" y="293"/>
                                  </a:lnTo>
                                  <a:lnTo>
                                    <a:pt x="898" y="288"/>
                                  </a:lnTo>
                                  <a:lnTo>
                                    <a:pt x="907" y="278"/>
                                  </a:lnTo>
                                  <a:lnTo>
                                    <a:pt x="907" y="274"/>
                                  </a:lnTo>
                                  <a:lnTo>
                                    <a:pt x="912" y="269"/>
                                  </a:lnTo>
                                  <a:lnTo>
                                    <a:pt x="912" y="264"/>
                                  </a:lnTo>
                                  <a:lnTo>
                                    <a:pt x="917" y="259"/>
                                  </a:lnTo>
                                  <a:lnTo>
                                    <a:pt x="917" y="254"/>
                                  </a:lnTo>
                                  <a:lnTo>
                                    <a:pt x="926" y="245"/>
                                  </a:lnTo>
                                  <a:lnTo>
                                    <a:pt x="926" y="240"/>
                                  </a:lnTo>
                                  <a:lnTo>
                                    <a:pt x="931" y="235"/>
                                  </a:lnTo>
                                  <a:lnTo>
                                    <a:pt x="931" y="230"/>
                                  </a:lnTo>
                                  <a:lnTo>
                                    <a:pt x="941" y="221"/>
                                  </a:lnTo>
                                  <a:lnTo>
                                    <a:pt x="941" y="216"/>
                                  </a:lnTo>
                                  <a:lnTo>
                                    <a:pt x="946" y="211"/>
                                  </a:lnTo>
                                  <a:lnTo>
                                    <a:pt x="946" y="206"/>
                                  </a:lnTo>
                                  <a:lnTo>
                                    <a:pt x="950" y="202"/>
                                  </a:lnTo>
                                  <a:lnTo>
                                    <a:pt x="950" y="197"/>
                                  </a:lnTo>
                                  <a:lnTo>
                                    <a:pt x="960" y="187"/>
                                  </a:lnTo>
                                  <a:lnTo>
                                    <a:pt x="960" y="182"/>
                                  </a:lnTo>
                                  <a:lnTo>
                                    <a:pt x="965" y="178"/>
                                  </a:lnTo>
                                  <a:lnTo>
                                    <a:pt x="965" y="173"/>
                                  </a:lnTo>
                                  <a:lnTo>
                                    <a:pt x="970" y="168"/>
                                  </a:lnTo>
                                  <a:lnTo>
                                    <a:pt x="970" y="163"/>
                                  </a:lnTo>
                                  <a:lnTo>
                                    <a:pt x="979" y="154"/>
                                  </a:lnTo>
                                  <a:lnTo>
                                    <a:pt x="979" y="149"/>
                                  </a:lnTo>
                                  <a:lnTo>
                                    <a:pt x="984" y="144"/>
                                  </a:lnTo>
                                  <a:lnTo>
                                    <a:pt x="984" y="139"/>
                                  </a:lnTo>
                                  <a:lnTo>
                                    <a:pt x="994" y="130"/>
                                  </a:lnTo>
                                  <a:lnTo>
                                    <a:pt x="994" y="125"/>
                                  </a:lnTo>
                                  <a:lnTo>
                                    <a:pt x="998" y="120"/>
                                  </a:lnTo>
                                  <a:lnTo>
                                    <a:pt x="998" y="115"/>
                                  </a:lnTo>
                                  <a:lnTo>
                                    <a:pt x="1003" y="110"/>
                                  </a:lnTo>
                                  <a:lnTo>
                                    <a:pt x="1003" y="106"/>
                                  </a:lnTo>
                                  <a:lnTo>
                                    <a:pt x="1013" y="96"/>
                                  </a:lnTo>
                                  <a:lnTo>
                                    <a:pt x="1013" y="91"/>
                                  </a:lnTo>
                                  <a:lnTo>
                                    <a:pt x="1018" y="86"/>
                                  </a:lnTo>
                                  <a:lnTo>
                                    <a:pt x="1018" y="82"/>
                                  </a:lnTo>
                                  <a:lnTo>
                                    <a:pt x="1022" y="77"/>
                                  </a:lnTo>
                                  <a:lnTo>
                                    <a:pt x="1022" y="72"/>
                                  </a:lnTo>
                                  <a:lnTo>
                                    <a:pt x="1032" y="62"/>
                                  </a:lnTo>
                                  <a:lnTo>
                                    <a:pt x="1032" y="58"/>
                                  </a:lnTo>
                                  <a:lnTo>
                                    <a:pt x="1037" y="53"/>
                                  </a:lnTo>
                                  <a:lnTo>
                                    <a:pt x="1037" y="48"/>
                                  </a:lnTo>
                                  <a:lnTo>
                                    <a:pt x="1042" y="43"/>
                                  </a:lnTo>
                                  <a:lnTo>
                                    <a:pt x="1042" y="38"/>
                                  </a:lnTo>
                                  <a:lnTo>
                                    <a:pt x="1051" y="29"/>
                                  </a:lnTo>
                                  <a:lnTo>
                                    <a:pt x="1051" y="24"/>
                                  </a:lnTo>
                                  <a:lnTo>
                                    <a:pt x="1056" y="19"/>
                                  </a:lnTo>
                                  <a:lnTo>
                                    <a:pt x="1056" y="14"/>
                                  </a:lnTo>
                                  <a:lnTo>
                                    <a:pt x="1066" y="5"/>
                                  </a:lnTo>
                                  <a:lnTo>
                                    <a:pt x="10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8"/>
                          <wps:cNvSpPr>
                            <a:spLocks/>
                          </wps:cNvSpPr>
                          <wps:spPr bwMode="auto">
                            <a:xfrm>
                              <a:off x="4891" y="1445"/>
                              <a:ext cx="1114" cy="1935"/>
                            </a:xfrm>
                            <a:custGeom>
                              <a:avLst/>
                              <a:gdLst>
                                <a:gd name="T0" fmla="*/ 15 w 1114"/>
                                <a:gd name="T1" fmla="*/ 1911 h 1935"/>
                                <a:gd name="T2" fmla="*/ 34 w 1114"/>
                                <a:gd name="T3" fmla="*/ 1878 h 1935"/>
                                <a:gd name="T4" fmla="*/ 58 w 1114"/>
                                <a:gd name="T5" fmla="*/ 1839 h 1935"/>
                                <a:gd name="T6" fmla="*/ 77 w 1114"/>
                                <a:gd name="T7" fmla="*/ 1805 h 1935"/>
                                <a:gd name="T8" fmla="*/ 96 w 1114"/>
                                <a:gd name="T9" fmla="*/ 1772 h 1935"/>
                                <a:gd name="T10" fmla="*/ 116 w 1114"/>
                                <a:gd name="T11" fmla="*/ 1738 h 1935"/>
                                <a:gd name="T12" fmla="*/ 135 w 1114"/>
                                <a:gd name="T13" fmla="*/ 1705 h 1935"/>
                                <a:gd name="T14" fmla="*/ 154 w 1114"/>
                                <a:gd name="T15" fmla="*/ 1671 h 1935"/>
                                <a:gd name="T16" fmla="*/ 173 w 1114"/>
                                <a:gd name="T17" fmla="*/ 1637 h 1935"/>
                                <a:gd name="T18" fmla="*/ 192 w 1114"/>
                                <a:gd name="T19" fmla="*/ 1604 h 1935"/>
                                <a:gd name="T20" fmla="*/ 212 w 1114"/>
                                <a:gd name="T21" fmla="*/ 1570 h 1935"/>
                                <a:gd name="T22" fmla="*/ 231 w 1114"/>
                                <a:gd name="T23" fmla="*/ 1537 h 1935"/>
                                <a:gd name="T24" fmla="*/ 250 w 1114"/>
                                <a:gd name="T25" fmla="*/ 1503 h 1935"/>
                                <a:gd name="T26" fmla="*/ 274 w 1114"/>
                                <a:gd name="T27" fmla="*/ 1465 h 1935"/>
                                <a:gd name="T28" fmla="*/ 293 w 1114"/>
                                <a:gd name="T29" fmla="*/ 1431 h 1935"/>
                                <a:gd name="T30" fmla="*/ 312 w 1114"/>
                                <a:gd name="T31" fmla="*/ 1397 h 1935"/>
                                <a:gd name="T32" fmla="*/ 332 w 1114"/>
                                <a:gd name="T33" fmla="*/ 1364 h 1935"/>
                                <a:gd name="T34" fmla="*/ 351 w 1114"/>
                                <a:gd name="T35" fmla="*/ 1330 h 1935"/>
                                <a:gd name="T36" fmla="*/ 370 w 1114"/>
                                <a:gd name="T37" fmla="*/ 1297 h 1935"/>
                                <a:gd name="T38" fmla="*/ 389 w 1114"/>
                                <a:gd name="T39" fmla="*/ 1263 h 1935"/>
                                <a:gd name="T40" fmla="*/ 408 w 1114"/>
                                <a:gd name="T41" fmla="*/ 1229 h 1935"/>
                                <a:gd name="T42" fmla="*/ 428 w 1114"/>
                                <a:gd name="T43" fmla="*/ 1196 h 1935"/>
                                <a:gd name="T44" fmla="*/ 447 w 1114"/>
                                <a:gd name="T45" fmla="*/ 1162 h 1935"/>
                                <a:gd name="T46" fmla="*/ 466 w 1114"/>
                                <a:gd name="T47" fmla="*/ 1129 h 1935"/>
                                <a:gd name="T48" fmla="*/ 490 w 1114"/>
                                <a:gd name="T49" fmla="*/ 1090 h 1935"/>
                                <a:gd name="T50" fmla="*/ 509 w 1114"/>
                                <a:gd name="T51" fmla="*/ 1056 h 1935"/>
                                <a:gd name="T52" fmla="*/ 528 w 1114"/>
                                <a:gd name="T53" fmla="*/ 1023 h 1935"/>
                                <a:gd name="T54" fmla="*/ 548 w 1114"/>
                                <a:gd name="T55" fmla="*/ 989 h 1935"/>
                                <a:gd name="T56" fmla="*/ 567 w 1114"/>
                                <a:gd name="T57" fmla="*/ 956 h 1935"/>
                                <a:gd name="T58" fmla="*/ 586 w 1114"/>
                                <a:gd name="T59" fmla="*/ 922 h 1935"/>
                                <a:gd name="T60" fmla="*/ 605 w 1114"/>
                                <a:gd name="T61" fmla="*/ 888 h 1935"/>
                                <a:gd name="T62" fmla="*/ 624 w 1114"/>
                                <a:gd name="T63" fmla="*/ 855 h 1935"/>
                                <a:gd name="T64" fmla="*/ 644 w 1114"/>
                                <a:gd name="T65" fmla="*/ 821 h 1935"/>
                                <a:gd name="T66" fmla="*/ 663 w 1114"/>
                                <a:gd name="T67" fmla="*/ 788 h 1935"/>
                                <a:gd name="T68" fmla="*/ 682 w 1114"/>
                                <a:gd name="T69" fmla="*/ 754 h 1935"/>
                                <a:gd name="T70" fmla="*/ 701 w 1114"/>
                                <a:gd name="T71" fmla="*/ 720 h 1935"/>
                                <a:gd name="T72" fmla="*/ 725 w 1114"/>
                                <a:gd name="T73" fmla="*/ 682 h 1935"/>
                                <a:gd name="T74" fmla="*/ 744 w 1114"/>
                                <a:gd name="T75" fmla="*/ 648 h 1935"/>
                                <a:gd name="T76" fmla="*/ 764 w 1114"/>
                                <a:gd name="T77" fmla="*/ 615 h 1935"/>
                                <a:gd name="T78" fmla="*/ 783 w 1114"/>
                                <a:gd name="T79" fmla="*/ 581 h 1935"/>
                                <a:gd name="T80" fmla="*/ 802 w 1114"/>
                                <a:gd name="T81" fmla="*/ 548 h 1935"/>
                                <a:gd name="T82" fmla="*/ 821 w 1114"/>
                                <a:gd name="T83" fmla="*/ 514 h 1935"/>
                                <a:gd name="T84" fmla="*/ 840 w 1114"/>
                                <a:gd name="T85" fmla="*/ 480 h 1935"/>
                                <a:gd name="T86" fmla="*/ 860 w 1114"/>
                                <a:gd name="T87" fmla="*/ 447 h 1935"/>
                                <a:gd name="T88" fmla="*/ 879 w 1114"/>
                                <a:gd name="T89" fmla="*/ 413 h 1935"/>
                                <a:gd name="T90" fmla="*/ 898 w 1114"/>
                                <a:gd name="T91" fmla="*/ 379 h 1935"/>
                                <a:gd name="T92" fmla="*/ 917 w 1114"/>
                                <a:gd name="T93" fmla="*/ 346 h 1935"/>
                                <a:gd name="T94" fmla="*/ 941 w 1114"/>
                                <a:gd name="T95" fmla="*/ 307 h 1935"/>
                                <a:gd name="T96" fmla="*/ 960 w 1114"/>
                                <a:gd name="T97" fmla="*/ 274 h 1935"/>
                                <a:gd name="T98" fmla="*/ 980 w 1114"/>
                                <a:gd name="T99" fmla="*/ 240 h 1935"/>
                                <a:gd name="T100" fmla="*/ 999 w 1114"/>
                                <a:gd name="T101" fmla="*/ 207 h 1935"/>
                                <a:gd name="T102" fmla="*/ 1018 w 1114"/>
                                <a:gd name="T103" fmla="*/ 173 h 1935"/>
                                <a:gd name="T104" fmla="*/ 1037 w 1114"/>
                                <a:gd name="T105" fmla="*/ 139 h 1935"/>
                                <a:gd name="T106" fmla="*/ 1056 w 1114"/>
                                <a:gd name="T107" fmla="*/ 106 h 1935"/>
                                <a:gd name="T108" fmla="*/ 1076 w 1114"/>
                                <a:gd name="T109" fmla="*/ 72 h 1935"/>
                                <a:gd name="T110" fmla="*/ 1095 w 1114"/>
                                <a:gd name="T111" fmla="*/ 39 h 1935"/>
                                <a:gd name="T112" fmla="*/ 1114 w 1114"/>
                                <a:gd name="T113" fmla="*/ 5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14" h="1935">
                                  <a:moveTo>
                                    <a:pt x="0" y="1935"/>
                                  </a:moveTo>
                                  <a:lnTo>
                                    <a:pt x="5" y="1930"/>
                                  </a:lnTo>
                                  <a:lnTo>
                                    <a:pt x="5" y="1926"/>
                                  </a:lnTo>
                                  <a:lnTo>
                                    <a:pt x="10" y="1921"/>
                                  </a:lnTo>
                                  <a:lnTo>
                                    <a:pt x="10" y="1916"/>
                                  </a:lnTo>
                                  <a:lnTo>
                                    <a:pt x="15" y="1911"/>
                                  </a:lnTo>
                                  <a:lnTo>
                                    <a:pt x="15" y="1906"/>
                                  </a:lnTo>
                                  <a:lnTo>
                                    <a:pt x="24" y="1897"/>
                                  </a:lnTo>
                                  <a:lnTo>
                                    <a:pt x="24" y="1892"/>
                                  </a:lnTo>
                                  <a:lnTo>
                                    <a:pt x="29" y="1887"/>
                                  </a:lnTo>
                                  <a:lnTo>
                                    <a:pt x="29" y="1882"/>
                                  </a:lnTo>
                                  <a:lnTo>
                                    <a:pt x="34" y="1878"/>
                                  </a:lnTo>
                                  <a:lnTo>
                                    <a:pt x="34" y="1873"/>
                                  </a:lnTo>
                                  <a:lnTo>
                                    <a:pt x="44" y="1863"/>
                                  </a:lnTo>
                                  <a:lnTo>
                                    <a:pt x="44" y="1858"/>
                                  </a:lnTo>
                                  <a:lnTo>
                                    <a:pt x="48" y="1853"/>
                                  </a:lnTo>
                                  <a:lnTo>
                                    <a:pt x="48" y="1849"/>
                                  </a:lnTo>
                                  <a:lnTo>
                                    <a:pt x="58" y="1839"/>
                                  </a:lnTo>
                                  <a:lnTo>
                                    <a:pt x="58" y="1834"/>
                                  </a:lnTo>
                                  <a:lnTo>
                                    <a:pt x="63" y="1829"/>
                                  </a:lnTo>
                                  <a:lnTo>
                                    <a:pt x="63" y="1825"/>
                                  </a:lnTo>
                                  <a:lnTo>
                                    <a:pt x="68" y="1820"/>
                                  </a:lnTo>
                                  <a:lnTo>
                                    <a:pt x="68" y="1815"/>
                                  </a:lnTo>
                                  <a:lnTo>
                                    <a:pt x="77" y="1805"/>
                                  </a:lnTo>
                                  <a:lnTo>
                                    <a:pt x="77" y="1801"/>
                                  </a:lnTo>
                                  <a:lnTo>
                                    <a:pt x="82" y="1796"/>
                                  </a:lnTo>
                                  <a:lnTo>
                                    <a:pt x="82" y="1791"/>
                                  </a:lnTo>
                                  <a:lnTo>
                                    <a:pt x="87" y="1786"/>
                                  </a:lnTo>
                                  <a:lnTo>
                                    <a:pt x="87" y="1781"/>
                                  </a:lnTo>
                                  <a:lnTo>
                                    <a:pt x="96" y="1772"/>
                                  </a:lnTo>
                                  <a:lnTo>
                                    <a:pt x="96" y="1767"/>
                                  </a:lnTo>
                                  <a:lnTo>
                                    <a:pt x="101" y="1762"/>
                                  </a:lnTo>
                                  <a:lnTo>
                                    <a:pt x="101" y="1757"/>
                                  </a:lnTo>
                                  <a:lnTo>
                                    <a:pt x="106" y="1753"/>
                                  </a:lnTo>
                                  <a:lnTo>
                                    <a:pt x="106" y="1748"/>
                                  </a:lnTo>
                                  <a:lnTo>
                                    <a:pt x="116" y="1738"/>
                                  </a:lnTo>
                                  <a:lnTo>
                                    <a:pt x="116" y="1733"/>
                                  </a:lnTo>
                                  <a:lnTo>
                                    <a:pt x="120" y="1729"/>
                                  </a:lnTo>
                                  <a:lnTo>
                                    <a:pt x="120" y="1724"/>
                                  </a:lnTo>
                                  <a:lnTo>
                                    <a:pt x="130" y="1714"/>
                                  </a:lnTo>
                                  <a:lnTo>
                                    <a:pt x="130" y="1709"/>
                                  </a:lnTo>
                                  <a:lnTo>
                                    <a:pt x="135" y="1705"/>
                                  </a:lnTo>
                                  <a:lnTo>
                                    <a:pt x="135" y="1700"/>
                                  </a:lnTo>
                                  <a:lnTo>
                                    <a:pt x="140" y="1695"/>
                                  </a:lnTo>
                                  <a:lnTo>
                                    <a:pt x="140" y="1690"/>
                                  </a:lnTo>
                                  <a:lnTo>
                                    <a:pt x="149" y="1681"/>
                                  </a:lnTo>
                                  <a:lnTo>
                                    <a:pt x="149" y="1676"/>
                                  </a:lnTo>
                                  <a:lnTo>
                                    <a:pt x="154" y="1671"/>
                                  </a:lnTo>
                                  <a:lnTo>
                                    <a:pt x="154" y="1666"/>
                                  </a:lnTo>
                                  <a:lnTo>
                                    <a:pt x="159" y="1661"/>
                                  </a:lnTo>
                                  <a:lnTo>
                                    <a:pt x="159" y="1657"/>
                                  </a:lnTo>
                                  <a:lnTo>
                                    <a:pt x="168" y="1647"/>
                                  </a:lnTo>
                                  <a:lnTo>
                                    <a:pt x="168" y="1642"/>
                                  </a:lnTo>
                                  <a:lnTo>
                                    <a:pt x="173" y="1637"/>
                                  </a:lnTo>
                                  <a:lnTo>
                                    <a:pt x="173" y="1633"/>
                                  </a:lnTo>
                                  <a:lnTo>
                                    <a:pt x="178" y="1628"/>
                                  </a:lnTo>
                                  <a:lnTo>
                                    <a:pt x="178" y="1623"/>
                                  </a:lnTo>
                                  <a:lnTo>
                                    <a:pt x="188" y="1613"/>
                                  </a:lnTo>
                                  <a:lnTo>
                                    <a:pt x="188" y="1609"/>
                                  </a:lnTo>
                                  <a:lnTo>
                                    <a:pt x="192" y="1604"/>
                                  </a:lnTo>
                                  <a:lnTo>
                                    <a:pt x="192" y="1599"/>
                                  </a:lnTo>
                                  <a:lnTo>
                                    <a:pt x="202" y="1589"/>
                                  </a:lnTo>
                                  <a:lnTo>
                                    <a:pt x="202" y="1585"/>
                                  </a:lnTo>
                                  <a:lnTo>
                                    <a:pt x="207" y="1580"/>
                                  </a:lnTo>
                                  <a:lnTo>
                                    <a:pt x="207" y="1575"/>
                                  </a:lnTo>
                                  <a:lnTo>
                                    <a:pt x="212" y="1570"/>
                                  </a:lnTo>
                                  <a:lnTo>
                                    <a:pt x="212" y="1565"/>
                                  </a:lnTo>
                                  <a:lnTo>
                                    <a:pt x="221" y="1556"/>
                                  </a:lnTo>
                                  <a:lnTo>
                                    <a:pt x="221" y="1551"/>
                                  </a:lnTo>
                                  <a:lnTo>
                                    <a:pt x="226" y="1546"/>
                                  </a:lnTo>
                                  <a:lnTo>
                                    <a:pt x="226" y="1541"/>
                                  </a:lnTo>
                                  <a:lnTo>
                                    <a:pt x="231" y="1537"/>
                                  </a:lnTo>
                                  <a:lnTo>
                                    <a:pt x="231" y="1532"/>
                                  </a:lnTo>
                                  <a:lnTo>
                                    <a:pt x="240" y="1522"/>
                                  </a:lnTo>
                                  <a:lnTo>
                                    <a:pt x="240" y="1517"/>
                                  </a:lnTo>
                                  <a:lnTo>
                                    <a:pt x="245" y="1513"/>
                                  </a:lnTo>
                                  <a:lnTo>
                                    <a:pt x="245" y="1508"/>
                                  </a:lnTo>
                                  <a:lnTo>
                                    <a:pt x="250" y="1503"/>
                                  </a:lnTo>
                                  <a:lnTo>
                                    <a:pt x="250" y="1498"/>
                                  </a:lnTo>
                                  <a:lnTo>
                                    <a:pt x="260" y="1489"/>
                                  </a:lnTo>
                                  <a:lnTo>
                                    <a:pt x="260" y="1484"/>
                                  </a:lnTo>
                                  <a:lnTo>
                                    <a:pt x="264" y="1479"/>
                                  </a:lnTo>
                                  <a:lnTo>
                                    <a:pt x="264" y="1474"/>
                                  </a:lnTo>
                                  <a:lnTo>
                                    <a:pt x="274" y="1465"/>
                                  </a:lnTo>
                                  <a:lnTo>
                                    <a:pt x="274" y="1460"/>
                                  </a:lnTo>
                                  <a:lnTo>
                                    <a:pt x="279" y="1455"/>
                                  </a:lnTo>
                                  <a:lnTo>
                                    <a:pt x="279" y="1450"/>
                                  </a:lnTo>
                                  <a:lnTo>
                                    <a:pt x="284" y="1445"/>
                                  </a:lnTo>
                                  <a:lnTo>
                                    <a:pt x="284" y="1441"/>
                                  </a:lnTo>
                                  <a:lnTo>
                                    <a:pt x="293" y="1431"/>
                                  </a:lnTo>
                                  <a:lnTo>
                                    <a:pt x="293" y="1426"/>
                                  </a:lnTo>
                                  <a:lnTo>
                                    <a:pt x="298" y="1421"/>
                                  </a:lnTo>
                                  <a:lnTo>
                                    <a:pt x="298" y="1417"/>
                                  </a:lnTo>
                                  <a:lnTo>
                                    <a:pt x="303" y="1412"/>
                                  </a:lnTo>
                                  <a:lnTo>
                                    <a:pt x="303" y="1407"/>
                                  </a:lnTo>
                                  <a:lnTo>
                                    <a:pt x="312" y="1397"/>
                                  </a:lnTo>
                                  <a:lnTo>
                                    <a:pt x="312" y="1393"/>
                                  </a:lnTo>
                                  <a:lnTo>
                                    <a:pt x="317" y="1388"/>
                                  </a:lnTo>
                                  <a:lnTo>
                                    <a:pt x="317" y="1383"/>
                                  </a:lnTo>
                                  <a:lnTo>
                                    <a:pt x="322" y="1378"/>
                                  </a:lnTo>
                                  <a:lnTo>
                                    <a:pt x="322" y="1373"/>
                                  </a:lnTo>
                                  <a:lnTo>
                                    <a:pt x="332" y="1364"/>
                                  </a:lnTo>
                                  <a:lnTo>
                                    <a:pt x="332" y="1359"/>
                                  </a:lnTo>
                                  <a:lnTo>
                                    <a:pt x="336" y="1354"/>
                                  </a:lnTo>
                                  <a:lnTo>
                                    <a:pt x="336" y="1349"/>
                                  </a:lnTo>
                                  <a:lnTo>
                                    <a:pt x="346" y="1340"/>
                                  </a:lnTo>
                                  <a:lnTo>
                                    <a:pt x="346" y="1335"/>
                                  </a:lnTo>
                                  <a:lnTo>
                                    <a:pt x="351" y="1330"/>
                                  </a:lnTo>
                                  <a:lnTo>
                                    <a:pt x="351" y="1325"/>
                                  </a:lnTo>
                                  <a:lnTo>
                                    <a:pt x="356" y="1321"/>
                                  </a:lnTo>
                                  <a:lnTo>
                                    <a:pt x="356" y="1316"/>
                                  </a:lnTo>
                                  <a:lnTo>
                                    <a:pt x="365" y="1306"/>
                                  </a:lnTo>
                                  <a:lnTo>
                                    <a:pt x="365" y="1301"/>
                                  </a:lnTo>
                                  <a:lnTo>
                                    <a:pt x="370" y="1297"/>
                                  </a:lnTo>
                                  <a:lnTo>
                                    <a:pt x="370" y="1292"/>
                                  </a:lnTo>
                                  <a:lnTo>
                                    <a:pt x="375" y="1287"/>
                                  </a:lnTo>
                                  <a:lnTo>
                                    <a:pt x="375" y="1282"/>
                                  </a:lnTo>
                                  <a:lnTo>
                                    <a:pt x="384" y="1273"/>
                                  </a:lnTo>
                                  <a:lnTo>
                                    <a:pt x="384" y="1268"/>
                                  </a:lnTo>
                                  <a:lnTo>
                                    <a:pt x="389" y="1263"/>
                                  </a:lnTo>
                                  <a:lnTo>
                                    <a:pt x="389" y="1258"/>
                                  </a:lnTo>
                                  <a:lnTo>
                                    <a:pt x="394" y="1253"/>
                                  </a:lnTo>
                                  <a:lnTo>
                                    <a:pt x="394" y="1249"/>
                                  </a:lnTo>
                                  <a:lnTo>
                                    <a:pt x="404" y="1239"/>
                                  </a:lnTo>
                                  <a:lnTo>
                                    <a:pt x="404" y="1234"/>
                                  </a:lnTo>
                                  <a:lnTo>
                                    <a:pt x="408" y="1229"/>
                                  </a:lnTo>
                                  <a:lnTo>
                                    <a:pt x="408" y="1225"/>
                                  </a:lnTo>
                                  <a:lnTo>
                                    <a:pt x="418" y="1215"/>
                                  </a:lnTo>
                                  <a:lnTo>
                                    <a:pt x="418" y="1210"/>
                                  </a:lnTo>
                                  <a:lnTo>
                                    <a:pt x="423" y="1205"/>
                                  </a:lnTo>
                                  <a:lnTo>
                                    <a:pt x="423" y="1201"/>
                                  </a:lnTo>
                                  <a:lnTo>
                                    <a:pt x="428" y="1196"/>
                                  </a:lnTo>
                                  <a:lnTo>
                                    <a:pt x="428" y="1191"/>
                                  </a:lnTo>
                                  <a:lnTo>
                                    <a:pt x="437" y="1181"/>
                                  </a:lnTo>
                                  <a:lnTo>
                                    <a:pt x="437" y="1177"/>
                                  </a:lnTo>
                                  <a:lnTo>
                                    <a:pt x="442" y="1172"/>
                                  </a:lnTo>
                                  <a:lnTo>
                                    <a:pt x="442" y="1167"/>
                                  </a:lnTo>
                                  <a:lnTo>
                                    <a:pt x="447" y="1162"/>
                                  </a:lnTo>
                                  <a:lnTo>
                                    <a:pt x="447" y="1157"/>
                                  </a:lnTo>
                                  <a:lnTo>
                                    <a:pt x="456" y="1148"/>
                                  </a:lnTo>
                                  <a:lnTo>
                                    <a:pt x="456" y="1143"/>
                                  </a:lnTo>
                                  <a:lnTo>
                                    <a:pt x="461" y="1138"/>
                                  </a:lnTo>
                                  <a:lnTo>
                                    <a:pt x="461" y="1133"/>
                                  </a:lnTo>
                                  <a:lnTo>
                                    <a:pt x="466" y="1129"/>
                                  </a:lnTo>
                                  <a:lnTo>
                                    <a:pt x="466" y="1124"/>
                                  </a:lnTo>
                                  <a:lnTo>
                                    <a:pt x="476" y="1114"/>
                                  </a:lnTo>
                                  <a:lnTo>
                                    <a:pt x="476" y="1109"/>
                                  </a:lnTo>
                                  <a:lnTo>
                                    <a:pt x="480" y="1104"/>
                                  </a:lnTo>
                                  <a:lnTo>
                                    <a:pt x="480" y="1100"/>
                                  </a:lnTo>
                                  <a:lnTo>
                                    <a:pt x="490" y="1090"/>
                                  </a:lnTo>
                                  <a:lnTo>
                                    <a:pt x="490" y="1085"/>
                                  </a:lnTo>
                                  <a:lnTo>
                                    <a:pt x="495" y="1080"/>
                                  </a:lnTo>
                                  <a:lnTo>
                                    <a:pt x="495" y="1076"/>
                                  </a:lnTo>
                                  <a:lnTo>
                                    <a:pt x="500" y="1071"/>
                                  </a:lnTo>
                                  <a:lnTo>
                                    <a:pt x="500" y="1066"/>
                                  </a:lnTo>
                                  <a:lnTo>
                                    <a:pt x="509" y="1056"/>
                                  </a:lnTo>
                                  <a:lnTo>
                                    <a:pt x="509" y="1052"/>
                                  </a:lnTo>
                                  <a:lnTo>
                                    <a:pt x="514" y="1047"/>
                                  </a:lnTo>
                                  <a:lnTo>
                                    <a:pt x="514" y="1042"/>
                                  </a:lnTo>
                                  <a:lnTo>
                                    <a:pt x="519" y="1037"/>
                                  </a:lnTo>
                                  <a:lnTo>
                                    <a:pt x="519" y="1032"/>
                                  </a:lnTo>
                                  <a:lnTo>
                                    <a:pt x="528" y="1023"/>
                                  </a:lnTo>
                                  <a:lnTo>
                                    <a:pt x="528" y="1018"/>
                                  </a:lnTo>
                                  <a:lnTo>
                                    <a:pt x="533" y="1013"/>
                                  </a:lnTo>
                                  <a:lnTo>
                                    <a:pt x="533" y="1008"/>
                                  </a:lnTo>
                                  <a:lnTo>
                                    <a:pt x="538" y="1004"/>
                                  </a:lnTo>
                                  <a:lnTo>
                                    <a:pt x="538" y="999"/>
                                  </a:lnTo>
                                  <a:lnTo>
                                    <a:pt x="548" y="989"/>
                                  </a:lnTo>
                                  <a:lnTo>
                                    <a:pt x="548" y="984"/>
                                  </a:lnTo>
                                  <a:lnTo>
                                    <a:pt x="552" y="980"/>
                                  </a:lnTo>
                                  <a:lnTo>
                                    <a:pt x="552" y="975"/>
                                  </a:lnTo>
                                  <a:lnTo>
                                    <a:pt x="562" y="965"/>
                                  </a:lnTo>
                                  <a:lnTo>
                                    <a:pt x="562" y="960"/>
                                  </a:lnTo>
                                  <a:lnTo>
                                    <a:pt x="567" y="956"/>
                                  </a:lnTo>
                                  <a:lnTo>
                                    <a:pt x="567" y="951"/>
                                  </a:lnTo>
                                  <a:lnTo>
                                    <a:pt x="572" y="946"/>
                                  </a:lnTo>
                                  <a:lnTo>
                                    <a:pt x="572" y="941"/>
                                  </a:lnTo>
                                  <a:lnTo>
                                    <a:pt x="581" y="932"/>
                                  </a:lnTo>
                                  <a:lnTo>
                                    <a:pt x="581" y="927"/>
                                  </a:lnTo>
                                  <a:lnTo>
                                    <a:pt x="586" y="922"/>
                                  </a:lnTo>
                                  <a:lnTo>
                                    <a:pt x="586" y="917"/>
                                  </a:lnTo>
                                  <a:lnTo>
                                    <a:pt x="591" y="912"/>
                                  </a:lnTo>
                                  <a:lnTo>
                                    <a:pt x="591" y="908"/>
                                  </a:lnTo>
                                  <a:lnTo>
                                    <a:pt x="600" y="898"/>
                                  </a:lnTo>
                                  <a:lnTo>
                                    <a:pt x="600" y="893"/>
                                  </a:lnTo>
                                  <a:lnTo>
                                    <a:pt x="605" y="888"/>
                                  </a:lnTo>
                                  <a:lnTo>
                                    <a:pt x="605" y="884"/>
                                  </a:lnTo>
                                  <a:lnTo>
                                    <a:pt x="610" y="879"/>
                                  </a:lnTo>
                                  <a:lnTo>
                                    <a:pt x="610" y="874"/>
                                  </a:lnTo>
                                  <a:lnTo>
                                    <a:pt x="620" y="864"/>
                                  </a:lnTo>
                                  <a:lnTo>
                                    <a:pt x="620" y="860"/>
                                  </a:lnTo>
                                  <a:lnTo>
                                    <a:pt x="624" y="855"/>
                                  </a:lnTo>
                                  <a:lnTo>
                                    <a:pt x="624" y="850"/>
                                  </a:lnTo>
                                  <a:lnTo>
                                    <a:pt x="629" y="845"/>
                                  </a:lnTo>
                                  <a:lnTo>
                                    <a:pt x="629" y="840"/>
                                  </a:lnTo>
                                  <a:lnTo>
                                    <a:pt x="639" y="831"/>
                                  </a:lnTo>
                                  <a:lnTo>
                                    <a:pt x="639" y="826"/>
                                  </a:lnTo>
                                  <a:lnTo>
                                    <a:pt x="644" y="821"/>
                                  </a:lnTo>
                                  <a:lnTo>
                                    <a:pt x="644" y="816"/>
                                  </a:lnTo>
                                  <a:lnTo>
                                    <a:pt x="653" y="807"/>
                                  </a:lnTo>
                                  <a:lnTo>
                                    <a:pt x="653" y="802"/>
                                  </a:lnTo>
                                  <a:lnTo>
                                    <a:pt x="658" y="797"/>
                                  </a:lnTo>
                                  <a:lnTo>
                                    <a:pt x="658" y="792"/>
                                  </a:lnTo>
                                  <a:lnTo>
                                    <a:pt x="663" y="788"/>
                                  </a:lnTo>
                                  <a:lnTo>
                                    <a:pt x="663" y="783"/>
                                  </a:lnTo>
                                  <a:lnTo>
                                    <a:pt x="672" y="773"/>
                                  </a:lnTo>
                                  <a:lnTo>
                                    <a:pt x="672" y="768"/>
                                  </a:lnTo>
                                  <a:lnTo>
                                    <a:pt x="677" y="764"/>
                                  </a:lnTo>
                                  <a:lnTo>
                                    <a:pt x="677" y="759"/>
                                  </a:lnTo>
                                  <a:lnTo>
                                    <a:pt x="682" y="754"/>
                                  </a:lnTo>
                                  <a:lnTo>
                                    <a:pt x="682" y="749"/>
                                  </a:lnTo>
                                  <a:lnTo>
                                    <a:pt x="692" y="740"/>
                                  </a:lnTo>
                                  <a:lnTo>
                                    <a:pt x="692" y="735"/>
                                  </a:lnTo>
                                  <a:lnTo>
                                    <a:pt x="696" y="730"/>
                                  </a:lnTo>
                                  <a:lnTo>
                                    <a:pt x="696" y="725"/>
                                  </a:lnTo>
                                  <a:lnTo>
                                    <a:pt x="701" y="720"/>
                                  </a:lnTo>
                                  <a:lnTo>
                                    <a:pt x="701" y="716"/>
                                  </a:lnTo>
                                  <a:lnTo>
                                    <a:pt x="711" y="706"/>
                                  </a:lnTo>
                                  <a:lnTo>
                                    <a:pt x="711" y="701"/>
                                  </a:lnTo>
                                  <a:lnTo>
                                    <a:pt x="716" y="696"/>
                                  </a:lnTo>
                                  <a:lnTo>
                                    <a:pt x="716" y="692"/>
                                  </a:lnTo>
                                  <a:lnTo>
                                    <a:pt x="725" y="682"/>
                                  </a:lnTo>
                                  <a:lnTo>
                                    <a:pt x="725" y="677"/>
                                  </a:lnTo>
                                  <a:lnTo>
                                    <a:pt x="730" y="672"/>
                                  </a:lnTo>
                                  <a:lnTo>
                                    <a:pt x="730" y="668"/>
                                  </a:lnTo>
                                  <a:lnTo>
                                    <a:pt x="735" y="663"/>
                                  </a:lnTo>
                                  <a:lnTo>
                                    <a:pt x="735" y="658"/>
                                  </a:lnTo>
                                  <a:lnTo>
                                    <a:pt x="744" y="648"/>
                                  </a:lnTo>
                                  <a:lnTo>
                                    <a:pt x="744" y="644"/>
                                  </a:lnTo>
                                  <a:lnTo>
                                    <a:pt x="749" y="639"/>
                                  </a:lnTo>
                                  <a:lnTo>
                                    <a:pt x="749" y="634"/>
                                  </a:lnTo>
                                  <a:lnTo>
                                    <a:pt x="754" y="629"/>
                                  </a:lnTo>
                                  <a:lnTo>
                                    <a:pt x="754" y="624"/>
                                  </a:lnTo>
                                  <a:lnTo>
                                    <a:pt x="764" y="615"/>
                                  </a:lnTo>
                                  <a:lnTo>
                                    <a:pt x="764" y="610"/>
                                  </a:lnTo>
                                  <a:lnTo>
                                    <a:pt x="768" y="605"/>
                                  </a:lnTo>
                                  <a:lnTo>
                                    <a:pt x="768" y="600"/>
                                  </a:lnTo>
                                  <a:lnTo>
                                    <a:pt x="773" y="596"/>
                                  </a:lnTo>
                                  <a:lnTo>
                                    <a:pt x="773" y="591"/>
                                  </a:lnTo>
                                  <a:lnTo>
                                    <a:pt x="783" y="581"/>
                                  </a:lnTo>
                                  <a:lnTo>
                                    <a:pt x="783" y="576"/>
                                  </a:lnTo>
                                  <a:lnTo>
                                    <a:pt x="788" y="572"/>
                                  </a:lnTo>
                                  <a:lnTo>
                                    <a:pt x="788" y="567"/>
                                  </a:lnTo>
                                  <a:lnTo>
                                    <a:pt x="797" y="557"/>
                                  </a:lnTo>
                                  <a:lnTo>
                                    <a:pt x="797" y="552"/>
                                  </a:lnTo>
                                  <a:lnTo>
                                    <a:pt x="802" y="548"/>
                                  </a:lnTo>
                                  <a:lnTo>
                                    <a:pt x="802" y="543"/>
                                  </a:lnTo>
                                  <a:lnTo>
                                    <a:pt x="807" y="538"/>
                                  </a:lnTo>
                                  <a:lnTo>
                                    <a:pt x="807" y="533"/>
                                  </a:lnTo>
                                  <a:lnTo>
                                    <a:pt x="816" y="524"/>
                                  </a:lnTo>
                                  <a:lnTo>
                                    <a:pt x="816" y="519"/>
                                  </a:lnTo>
                                  <a:lnTo>
                                    <a:pt x="821" y="514"/>
                                  </a:lnTo>
                                  <a:lnTo>
                                    <a:pt x="821" y="509"/>
                                  </a:lnTo>
                                  <a:lnTo>
                                    <a:pt x="826" y="504"/>
                                  </a:lnTo>
                                  <a:lnTo>
                                    <a:pt x="826" y="500"/>
                                  </a:lnTo>
                                  <a:lnTo>
                                    <a:pt x="836" y="490"/>
                                  </a:lnTo>
                                  <a:lnTo>
                                    <a:pt x="836" y="485"/>
                                  </a:lnTo>
                                  <a:lnTo>
                                    <a:pt x="840" y="480"/>
                                  </a:lnTo>
                                  <a:lnTo>
                                    <a:pt x="840" y="476"/>
                                  </a:lnTo>
                                  <a:lnTo>
                                    <a:pt x="845" y="471"/>
                                  </a:lnTo>
                                  <a:lnTo>
                                    <a:pt x="845" y="466"/>
                                  </a:lnTo>
                                  <a:lnTo>
                                    <a:pt x="855" y="456"/>
                                  </a:lnTo>
                                  <a:lnTo>
                                    <a:pt x="855" y="452"/>
                                  </a:lnTo>
                                  <a:lnTo>
                                    <a:pt x="860" y="447"/>
                                  </a:lnTo>
                                  <a:lnTo>
                                    <a:pt x="860" y="442"/>
                                  </a:lnTo>
                                  <a:lnTo>
                                    <a:pt x="869" y="432"/>
                                  </a:lnTo>
                                  <a:lnTo>
                                    <a:pt x="869" y="428"/>
                                  </a:lnTo>
                                  <a:lnTo>
                                    <a:pt x="874" y="423"/>
                                  </a:lnTo>
                                  <a:lnTo>
                                    <a:pt x="874" y="418"/>
                                  </a:lnTo>
                                  <a:lnTo>
                                    <a:pt x="879" y="413"/>
                                  </a:lnTo>
                                  <a:lnTo>
                                    <a:pt x="879" y="408"/>
                                  </a:lnTo>
                                  <a:lnTo>
                                    <a:pt x="888" y="399"/>
                                  </a:lnTo>
                                  <a:lnTo>
                                    <a:pt x="888" y="394"/>
                                  </a:lnTo>
                                  <a:lnTo>
                                    <a:pt x="893" y="389"/>
                                  </a:lnTo>
                                  <a:lnTo>
                                    <a:pt x="893" y="384"/>
                                  </a:lnTo>
                                  <a:lnTo>
                                    <a:pt x="898" y="379"/>
                                  </a:lnTo>
                                  <a:lnTo>
                                    <a:pt x="898" y="375"/>
                                  </a:lnTo>
                                  <a:lnTo>
                                    <a:pt x="908" y="365"/>
                                  </a:lnTo>
                                  <a:lnTo>
                                    <a:pt x="908" y="360"/>
                                  </a:lnTo>
                                  <a:lnTo>
                                    <a:pt x="912" y="355"/>
                                  </a:lnTo>
                                  <a:lnTo>
                                    <a:pt x="912" y="351"/>
                                  </a:lnTo>
                                  <a:lnTo>
                                    <a:pt x="917" y="346"/>
                                  </a:lnTo>
                                  <a:lnTo>
                                    <a:pt x="917" y="341"/>
                                  </a:lnTo>
                                  <a:lnTo>
                                    <a:pt x="927" y="331"/>
                                  </a:lnTo>
                                  <a:lnTo>
                                    <a:pt x="927" y="327"/>
                                  </a:lnTo>
                                  <a:lnTo>
                                    <a:pt x="932" y="322"/>
                                  </a:lnTo>
                                  <a:lnTo>
                                    <a:pt x="932" y="317"/>
                                  </a:lnTo>
                                  <a:lnTo>
                                    <a:pt x="941" y="307"/>
                                  </a:lnTo>
                                  <a:lnTo>
                                    <a:pt x="941" y="303"/>
                                  </a:lnTo>
                                  <a:lnTo>
                                    <a:pt x="946" y="298"/>
                                  </a:lnTo>
                                  <a:lnTo>
                                    <a:pt x="946" y="293"/>
                                  </a:lnTo>
                                  <a:lnTo>
                                    <a:pt x="951" y="288"/>
                                  </a:lnTo>
                                  <a:lnTo>
                                    <a:pt x="951" y="283"/>
                                  </a:lnTo>
                                  <a:lnTo>
                                    <a:pt x="960" y="274"/>
                                  </a:lnTo>
                                  <a:lnTo>
                                    <a:pt x="960" y="269"/>
                                  </a:lnTo>
                                  <a:lnTo>
                                    <a:pt x="965" y="264"/>
                                  </a:lnTo>
                                  <a:lnTo>
                                    <a:pt x="965" y="259"/>
                                  </a:lnTo>
                                  <a:lnTo>
                                    <a:pt x="970" y="255"/>
                                  </a:lnTo>
                                  <a:lnTo>
                                    <a:pt x="970" y="250"/>
                                  </a:lnTo>
                                  <a:lnTo>
                                    <a:pt x="980" y="240"/>
                                  </a:lnTo>
                                  <a:lnTo>
                                    <a:pt x="980" y="235"/>
                                  </a:lnTo>
                                  <a:lnTo>
                                    <a:pt x="984" y="231"/>
                                  </a:lnTo>
                                  <a:lnTo>
                                    <a:pt x="984" y="226"/>
                                  </a:lnTo>
                                  <a:lnTo>
                                    <a:pt x="989" y="221"/>
                                  </a:lnTo>
                                  <a:lnTo>
                                    <a:pt x="989" y="216"/>
                                  </a:lnTo>
                                  <a:lnTo>
                                    <a:pt x="999" y="207"/>
                                  </a:lnTo>
                                  <a:lnTo>
                                    <a:pt x="999" y="202"/>
                                  </a:lnTo>
                                  <a:lnTo>
                                    <a:pt x="1004" y="197"/>
                                  </a:lnTo>
                                  <a:lnTo>
                                    <a:pt x="1004" y="192"/>
                                  </a:lnTo>
                                  <a:lnTo>
                                    <a:pt x="1013" y="183"/>
                                  </a:lnTo>
                                  <a:lnTo>
                                    <a:pt x="1013" y="178"/>
                                  </a:lnTo>
                                  <a:lnTo>
                                    <a:pt x="1018" y="173"/>
                                  </a:lnTo>
                                  <a:lnTo>
                                    <a:pt x="1018" y="168"/>
                                  </a:lnTo>
                                  <a:lnTo>
                                    <a:pt x="1023" y="163"/>
                                  </a:lnTo>
                                  <a:lnTo>
                                    <a:pt x="1023" y="159"/>
                                  </a:lnTo>
                                  <a:lnTo>
                                    <a:pt x="1032" y="149"/>
                                  </a:lnTo>
                                  <a:lnTo>
                                    <a:pt x="1032" y="144"/>
                                  </a:lnTo>
                                  <a:lnTo>
                                    <a:pt x="1037" y="139"/>
                                  </a:lnTo>
                                  <a:lnTo>
                                    <a:pt x="1037" y="135"/>
                                  </a:lnTo>
                                  <a:lnTo>
                                    <a:pt x="1042" y="130"/>
                                  </a:lnTo>
                                  <a:lnTo>
                                    <a:pt x="1042" y="125"/>
                                  </a:lnTo>
                                  <a:lnTo>
                                    <a:pt x="1052" y="115"/>
                                  </a:lnTo>
                                  <a:lnTo>
                                    <a:pt x="1052" y="111"/>
                                  </a:lnTo>
                                  <a:lnTo>
                                    <a:pt x="1056" y="106"/>
                                  </a:lnTo>
                                  <a:lnTo>
                                    <a:pt x="1056" y="101"/>
                                  </a:lnTo>
                                  <a:lnTo>
                                    <a:pt x="1061" y="96"/>
                                  </a:lnTo>
                                  <a:lnTo>
                                    <a:pt x="1061" y="91"/>
                                  </a:lnTo>
                                  <a:lnTo>
                                    <a:pt x="1071" y="82"/>
                                  </a:lnTo>
                                  <a:lnTo>
                                    <a:pt x="1071" y="77"/>
                                  </a:lnTo>
                                  <a:lnTo>
                                    <a:pt x="1076" y="72"/>
                                  </a:lnTo>
                                  <a:lnTo>
                                    <a:pt x="1076" y="67"/>
                                  </a:lnTo>
                                  <a:lnTo>
                                    <a:pt x="1085" y="58"/>
                                  </a:lnTo>
                                  <a:lnTo>
                                    <a:pt x="1085" y="53"/>
                                  </a:lnTo>
                                  <a:lnTo>
                                    <a:pt x="1090" y="48"/>
                                  </a:lnTo>
                                  <a:lnTo>
                                    <a:pt x="1090" y="43"/>
                                  </a:lnTo>
                                  <a:lnTo>
                                    <a:pt x="1095" y="39"/>
                                  </a:lnTo>
                                  <a:lnTo>
                                    <a:pt x="1095" y="34"/>
                                  </a:lnTo>
                                  <a:lnTo>
                                    <a:pt x="1104" y="24"/>
                                  </a:lnTo>
                                  <a:lnTo>
                                    <a:pt x="1104" y="19"/>
                                  </a:lnTo>
                                  <a:lnTo>
                                    <a:pt x="1109" y="15"/>
                                  </a:lnTo>
                                  <a:lnTo>
                                    <a:pt x="1109" y="10"/>
                                  </a:lnTo>
                                  <a:lnTo>
                                    <a:pt x="1114" y="5"/>
                                  </a:lnTo>
                                  <a:lnTo>
                                    <a:pt x="11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9"/>
                          <wps:cNvSpPr>
                            <a:spLocks/>
                          </wps:cNvSpPr>
                          <wps:spPr bwMode="auto">
                            <a:xfrm>
                              <a:off x="4906" y="1440"/>
                              <a:ext cx="1166" cy="2017"/>
                            </a:xfrm>
                            <a:custGeom>
                              <a:avLst/>
                              <a:gdLst>
                                <a:gd name="T0" fmla="*/ 14 w 1166"/>
                                <a:gd name="T1" fmla="*/ 1993 h 2017"/>
                                <a:gd name="T2" fmla="*/ 33 w 1166"/>
                                <a:gd name="T3" fmla="*/ 1959 h 2017"/>
                                <a:gd name="T4" fmla="*/ 53 w 1166"/>
                                <a:gd name="T5" fmla="*/ 1926 h 2017"/>
                                <a:gd name="T6" fmla="*/ 72 w 1166"/>
                                <a:gd name="T7" fmla="*/ 1892 h 2017"/>
                                <a:gd name="T8" fmla="*/ 96 w 1166"/>
                                <a:gd name="T9" fmla="*/ 1854 h 2017"/>
                                <a:gd name="T10" fmla="*/ 115 w 1166"/>
                                <a:gd name="T11" fmla="*/ 1820 h 2017"/>
                                <a:gd name="T12" fmla="*/ 134 w 1166"/>
                                <a:gd name="T13" fmla="*/ 1786 h 2017"/>
                                <a:gd name="T14" fmla="*/ 153 w 1166"/>
                                <a:gd name="T15" fmla="*/ 1753 h 2017"/>
                                <a:gd name="T16" fmla="*/ 173 w 1166"/>
                                <a:gd name="T17" fmla="*/ 1719 h 2017"/>
                                <a:gd name="T18" fmla="*/ 192 w 1166"/>
                                <a:gd name="T19" fmla="*/ 1686 h 2017"/>
                                <a:gd name="T20" fmla="*/ 211 w 1166"/>
                                <a:gd name="T21" fmla="*/ 1652 h 2017"/>
                                <a:gd name="T22" fmla="*/ 230 w 1166"/>
                                <a:gd name="T23" fmla="*/ 1618 h 2017"/>
                                <a:gd name="T24" fmla="*/ 249 w 1166"/>
                                <a:gd name="T25" fmla="*/ 1585 h 2017"/>
                                <a:gd name="T26" fmla="*/ 273 w 1166"/>
                                <a:gd name="T27" fmla="*/ 1546 h 2017"/>
                                <a:gd name="T28" fmla="*/ 293 w 1166"/>
                                <a:gd name="T29" fmla="*/ 1513 h 2017"/>
                                <a:gd name="T30" fmla="*/ 312 w 1166"/>
                                <a:gd name="T31" fmla="*/ 1479 h 2017"/>
                                <a:gd name="T32" fmla="*/ 331 w 1166"/>
                                <a:gd name="T33" fmla="*/ 1446 h 2017"/>
                                <a:gd name="T34" fmla="*/ 350 w 1166"/>
                                <a:gd name="T35" fmla="*/ 1412 h 2017"/>
                                <a:gd name="T36" fmla="*/ 369 w 1166"/>
                                <a:gd name="T37" fmla="*/ 1378 h 2017"/>
                                <a:gd name="T38" fmla="*/ 389 w 1166"/>
                                <a:gd name="T39" fmla="*/ 1345 h 2017"/>
                                <a:gd name="T40" fmla="*/ 408 w 1166"/>
                                <a:gd name="T41" fmla="*/ 1311 h 2017"/>
                                <a:gd name="T42" fmla="*/ 427 w 1166"/>
                                <a:gd name="T43" fmla="*/ 1278 h 2017"/>
                                <a:gd name="T44" fmla="*/ 451 w 1166"/>
                                <a:gd name="T45" fmla="*/ 1239 h 2017"/>
                                <a:gd name="T46" fmla="*/ 470 w 1166"/>
                                <a:gd name="T47" fmla="*/ 1206 h 2017"/>
                                <a:gd name="T48" fmla="*/ 489 w 1166"/>
                                <a:gd name="T49" fmla="*/ 1172 h 2017"/>
                                <a:gd name="T50" fmla="*/ 509 w 1166"/>
                                <a:gd name="T51" fmla="*/ 1138 h 2017"/>
                                <a:gd name="T52" fmla="*/ 528 w 1166"/>
                                <a:gd name="T53" fmla="*/ 1105 h 2017"/>
                                <a:gd name="T54" fmla="*/ 547 w 1166"/>
                                <a:gd name="T55" fmla="*/ 1071 h 2017"/>
                                <a:gd name="T56" fmla="*/ 566 w 1166"/>
                                <a:gd name="T57" fmla="*/ 1037 h 2017"/>
                                <a:gd name="T58" fmla="*/ 585 w 1166"/>
                                <a:gd name="T59" fmla="*/ 1004 h 2017"/>
                                <a:gd name="T60" fmla="*/ 605 w 1166"/>
                                <a:gd name="T61" fmla="*/ 970 h 2017"/>
                                <a:gd name="T62" fmla="*/ 624 w 1166"/>
                                <a:gd name="T63" fmla="*/ 937 h 2017"/>
                                <a:gd name="T64" fmla="*/ 648 w 1166"/>
                                <a:gd name="T65" fmla="*/ 898 h 2017"/>
                                <a:gd name="T66" fmla="*/ 667 w 1166"/>
                                <a:gd name="T67" fmla="*/ 865 h 2017"/>
                                <a:gd name="T68" fmla="*/ 686 w 1166"/>
                                <a:gd name="T69" fmla="*/ 831 h 2017"/>
                                <a:gd name="T70" fmla="*/ 705 w 1166"/>
                                <a:gd name="T71" fmla="*/ 797 h 2017"/>
                                <a:gd name="T72" fmla="*/ 725 w 1166"/>
                                <a:gd name="T73" fmla="*/ 764 h 2017"/>
                                <a:gd name="T74" fmla="*/ 744 w 1166"/>
                                <a:gd name="T75" fmla="*/ 730 h 2017"/>
                                <a:gd name="T76" fmla="*/ 763 w 1166"/>
                                <a:gd name="T77" fmla="*/ 697 h 2017"/>
                                <a:gd name="T78" fmla="*/ 782 w 1166"/>
                                <a:gd name="T79" fmla="*/ 663 h 2017"/>
                                <a:gd name="T80" fmla="*/ 801 w 1166"/>
                                <a:gd name="T81" fmla="*/ 629 h 2017"/>
                                <a:gd name="T82" fmla="*/ 825 w 1166"/>
                                <a:gd name="T83" fmla="*/ 591 h 2017"/>
                                <a:gd name="T84" fmla="*/ 845 w 1166"/>
                                <a:gd name="T85" fmla="*/ 557 h 2017"/>
                                <a:gd name="T86" fmla="*/ 864 w 1166"/>
                                <a:gd name="T87" fmla="*/ 524 h 2017"/>
                                <a:gd name="T88" fmla="*/ 883 w 1166"/>
                                <a:gd name="T89" fmla="*/ 490 h 2017"/>
                                <a:gd name="T90" fmla="*/ 902 w 1166"/>
                                <a:gd name="T91" fmla="*/ 457 h 2017"/>
                                <a:gd name="T92" fmla="*/ 921 w 1166"/>
                                <a:gd name="T93" fmla="*/ 423 h 2017"/>
                                <a:gd name="T94" fmla="*/ 941 w 1166"/>
                                <a:gd name="T95" fmla="*/ 389 h 2017"/>
                                <a:gd name="T96" fmla="*/ 960 w 1166"/>
                                <a:gd name="T97" fmla="*/ 356 h 2017"/>
                                <a:gd name="T98" fmla="*/ 979 w 1166"/>
                                <a:gd name="T99" fmla="*/ 322 h 2017"/>
                                <a:gd name="T100" fmla="*/ 1003 w 1166"/>
                                <a:gd name="T101" fmla="*/ 284 h 2017"/>
                                <a:gd name="T102" fmla="*/ 1022 w 1166"/>
                                <a:gd name="T103" fmla="*/ 250 h 2017"/>
                                <a:gd name="T104" fmla="*/ 1041 w 1166"/>
                                <a:gd name="T105" fmla="*/ 216 h 2017"/>
                                <a:gd name="T106" fmla="*/ 1061 w 1166"/>
                                <a:gd name="T107" fmla="*/ 183 h 2017"/>
                                <a:gd name="T108" fmla="*/ 1080 w 1166"/>
                                <a:gd name="T109" fmla="*/ 149 h 2017"/>
                                <a:gd name="T110" fmla="*/ 1099 w 1166"/>
                                <a:gd name="T111" fmla="*/ 116 h 2017"/>
                                <a:gd name="T112" fmla="*/ 1118 w 1166"/>
                                <a:gd name="T113" fmla="*/ 82 h 2017"/>
                                <a:gd name="T114" fmla="*/ 1137 w 1166"/>
                                <a:gd name="T115" fmla="*/ 48 h 2017"/>
                                <a:gd name="T116" fmla="*/ 1157 w 1166"/>
                                <a:gd name="T117" fmla="*/ 15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6" h="2017">
                                  <a:moveTo>
                                    <a:pt x="0" y="2017"/>
                                  </a:moveTo>
                                  <a:lnTo>
                                    <a:pt x="0" y="2012"/>
                                  </a:lnTo>
                                  <a:lnTo>
                                    <a:pt x="5" y="2007"/>
                                  </a:lnTo>
                                  <a:lnTo>
                                    <a:pt x="9" y="2003"/>
                                  </a:lnTo>
                                  <a:lnTo>
                                    <a:pt x="9" y="1998"/>
                                  </a:lnTo>
                                  <a:lnTo>
                                    <a:pt x="14" y="1993"/>
                                  </a:lnTo>
                                  <a:lnTo>
                                    <a:pt x="14" y="1988"/>
                                  </a:lnTo>
                                  <a:lnTo>
                                    <a:pt x="19" y="1983"/>
                                  </a:lnTo>
                                  <a:lnTo>
                                    <a:pt x="19" y="1979"/>
                                  </a:lnTo>
                                  <a:lnTo>
                                    <a:pt x="29" y="1969"/>
                                  </a:lnTo>
                                  <a:lnTo>
                                    <a:pt x="29" y="1964"/>
                                  </a:lnTo>
                                  <a:lnTo>
                                    <a:pt x="33" y="1959"/>
                                  </a:lnTo>
                                  <a:lnTo>
                                    <a:pt x="33" y="1955"/>
                                  </a:lnTo>
                                  <a:lnTo>
                                    <a:pt x="43" y="1945"/>
                                  </a:lnTo>
                                  <a:lnTo>
                                    <a:pt x="43" y="1940"/>
                                  </a:lnTo>
                                  <a:lnTo>
                                    <a:pt x="48" y="1935"/>
                                  </a:lnTo>
                                  <a:lnTo>
                                    <a:pt x="48" y="1931"/>
                                  </a:lnTo>
                                  <a:lnTo>
                                    <a:pt x="53" y="1926"/>
                                  </a:lnTo>
                                  <a:lnTo>
                                    <a:pt x="53" y="1921"/>
                                  </a:lnTo>
                                  <a:lnTo>
                                    <a:pt x="62" y="1911"/>
                                  </a:lnTo>
                                  <a:lnTo>
                                    <a:pt x="62" y="1907"/>
                                  </a:lnTo>
                                  <a:lnTo>
                                    <a:pt x="67" y="1902"/>
                                  </a:lnTo>
                                  <a:lnTo>
                                    <a:pt x="67" y="1897"/>
                                  </a:lnTo>
                                  <a:lnTo>
                                    <a:pt x="72" y="1892"/>
                                  </a:lnTo>
                                  <a:lnTo>
                                    <a:pt x="72" y="1887"/>
                                  </a:lnTo>
                                  <a:lnTo>
                                    <a:pt x="81" y="1878"/>
                                  </a:lnTo>
                                  <a:lnTo>
                                    <a:pt x="81" y="1873"/>
                                  </a:lnTo>
                                  <a:lnTo>
                                    <a:pt x="86" y="1868"/>
                                  </a:lnTo>
                                  <a:lnTo>
                                    <a:pt x="86" y="1863"/>
                                  </a:lnTo>
                                  <a:lnTo>
                                    <a:pt x="96" y="1854"/>
                                  </a:lnTo>
                                  <a:lnTo>
                                    <a:pt x="96" y="1849"/>
                                  </a:lnTo>
                                  <a:lnTo>
                                    <a:pt x="101" y="1844"/>
                                  </a:lnTo>
                                  <a:lnTo>
                                    <a:pt x="101" y="1839"/>
                                  </a:lnTo>
                                  <a:lnTo>
                                    <a:pt x="105" y="1834"/>
                                  </a:lnTo>
                                  <a:lnTo>
                                    <a:pt x="105" y="1830"/>
                                  </a:lnTo>
                                  <a:lnTo>
                                    <a:pt x="115" y="1820"/>
                                  </a:lnTo>
                                  <a:lnTo>
                                    <a:pt x="115" y="1815"/>
                                  </a:lnTo>
                                  <a:lnTo>
                                    <a:pt x="120" y="1810"/>
                                  </a:lnTo>
                                  <a:lnTo>
                                    <a:pt x="120" y="1806"/>
                                  </a:lnTo>
                                  <a:lnTo>
                                    <a:pt x="125" y="1801"/>
                                  </a:lnTo>
                                  <a:lnTo>
                                    <a:pt x="125" y="1796"/>
                                  </a:lnTo>
                                  <a:lnTo>
                                    <a:pt x="134" y="1786"/>
                                  </a:lnTo>
                                  <a:lnTo>
                                    <a:pt x="134" y="1782"/>
                                  </a:lnTo>
                                  <a:lnTo>
                                    <a:pt x="139" y="1777"/>
                                  </a:lnTo>
                                  <a:lnTo>
                                    <a:pt x="139" y="1772"/>
                                  </a:lnTo>
                                  <a:lnTo>
                                    <a:pt x="149" y="1762"/>
                                  </a:lnTo>
                                  <a:lnTo>
                                    <a:pt x="149" y="1758"/>
                                  </a:lnTo>
                                  <a:lnTo>
                                    <a:pt x="153" y="1753"/>
                                  </a:lnTo>
                                  <a:lnTo>
                                    <a:pt x="153" y="1748"/>
                                  </a:lnTo>
                                  <a:lnTo>
                                    <a:pt x="158" y="1743"/>
                                  </a:lnTo>
                                  <a:lnTo>
                                    <a:pt x="158" y="1738"/>
                                  </a:lnTo>
                                  <a:lnTo>
                                    <a:pt x="168" y="1729"/>
                                  </a:lnTo>
                                  <a:lnTo>
                                    <a:pt x="168" y="1724"/>
                                  </a:lnTo>
                                  <a:lnTo>
                                    <a:pt x="173" y="1719"/>
                                  </a:lnTo>
                                  <a:lnTo>
                                    <a:pt x="173" y="1714"/>
                                  </a:lnTo>
                                  <a:lnTo>
                                    <a:pt x="177" y="1710"/>
                                  </a:lnTo>
                                  <a:lnTo>
                                    <a:pt x="177" y="1705"/>
                                  </a:lnTo>
                                  <a:lnTo>
                                    <a:pt x="187" y="1695"/>
                                  </a:lnTo>
                                  <a:lnTo>
                                    <a:pt x="187" y="1690"/>
                                  </a:lnTo>
                                  <a:lnTo>
                                    <a:pt x="192" y="1686"/>
                                  </a:lnTo>
                                  <a:lnTo>
                                    <a:pt x="192" y="1681"/>
                                  </a:lnTo>
                                  <a:lnTo>
                                    <a:pt x="197" y="1676"/>
                                  </a:lnTo>
                                  <a:lnTo>
                                    <a:pt x="197" y="1671"/>
                                  </a:lnTo>
                                  <a:lnTo>
                                    <a:pt x="206" y="1662"/>
                                  </a:lnTo>
                                  <a:lnTo>
                                    <a:pt x="206" y="1657"/>
                                  </a:lnTo>
                                  <a:lnTo>
                                    <a:pt x="211" y="1652"/>
                                  </a:lnTo>
                                  <a:lnTo>
                                    <a:pt x="211" y="1647"/>
                                  </a:lnTo>
                                  <a:lnTo>
                                    <a:pt x="221" y="1638"/>
                                  </a:lnTo>
                                  <a:lnTo>
                                    <a:pt x="221" y="1633"/>
                                  </a:lnTo>
                                  <a:lnTo>
                                    <a:pt x="225" y="1628"/>
                                  </a:lnTo>
                                  <a:lnTo>
                                    <a:pt x="225" y="1623"/>
                                  </a:lnTo>
                                  <a:lnTo>
                                    <a:pt x="230" y="1618"/>
                                  </a:lnTo>
                                  <a:lnTo>
                                    <a:pt x="230" y="1614"/>
                                  </a:lnTo>
                                  <a:lnTo>
                                    <a:pt x="240" y="1604"/>
                                  </a:lnTo>
                                  <a:lnTo>
                                    <a:pt x="240" y="1599"/>
                                  </a:lnTo>
                                  <a:lnTo>
                                    <a:pt x="245" y="1594"/>
                                  </a:lnTo>
                                  <a:lnTo>
                                    <a:pt x="245" y="1590"/>
                                  </a:lnTo>
                                  <a:lnTo>
                                    <a:pt x="249" y="1585"/>
                                  </a:lnTo>
                                  <a:lnTo>
                                    <a:pt x="249" y="1580"/>
                                  </a:lnTo>
                                  <a:lnTo>
                                    <a:pt x="259" y="1570"/>
                                  </a:lnTo>
                                  <a:lnTo>
                                    <a:pt x="259" y="1566"/>
                                  </a:lnTo>
                                  <a:lnTo>
                                    <a:pt x="264" y="1561"/>
                                  </a:lnTo>
                                  <a:lnTo>
                                    <a:pt x="264" y="1556"/>
                                  </a:lnTo>
                                  <a:lnTo>
                                    <a:pt x="273" y="1546"/>
                                  </a:lnTo>
                                  <a:lnTo>
                                    <a:pt x="273" y="1542"/>
                                  </a:lnTo>
                                  <a:lnTo>
                                    <a:pt x="278" y="1537"/>
                                  </a:lnTo>
                                  <a:lnTo>
                                    <a:pt x="278" y="1532"/>
                                  </a:lnTo>
                                  <a:lnTo>
                                    <a:pt x="283" y="1527"/>
                                  </a:lnTo>
                                  <a:lnTo>
                                    <a:pt x="283" y="1522"/>
                                  </a:lnTo>
                                  <a:lnTo>
                                    <a:pt x="293" y="1513"/>
                                  </a:lnTo>
                                  <a:lnTo>
                                    <a:pt x="293" y="1508"/>
                                  </a:lnTo>
                                  <a:lnTo>
                                    <a:pt x="297" y="1503"/>
                                  </a:lnTo>
                                  <a:lnTo>
                                    <a:pt x="297" y="1498"/>
                                  </a:lnTo>
                                  <a:lnTo>
                                    <a:pt x="302" y="1494"/>
                                  </a:lnTo>
                                  <a:lnTo>
                                    <a:pt x="302" y="1489"/>
                                  </a:lnTo>
                                  <a:lnTo>
                                    <a:pt x="312" y="1479"/>
                                  </a:lnTo>
                                  <a:lnTo>
                                    <a:pt x="312" y="1474"/>
                                  </a:lnTo>
                                  <a:lnTo>
                                    <a:pt x="317" y="1470"/>
                                  </a:lnTo>
                                  <a:lnTo>
                                    <a:pt x="317" y="1465"/>
                                  </a:lnTo>
                                  <a:lnTo>
                                    <a:pt x="321" y="1460"/>
                                  </a:lnTo>
                                  <a:lnTo>
                                    <a:pt x="321" y="1455"/>
                                  </a:lnTo>
                                  <a:lnTo>
                                    <a:pt x="331" y="1446"/>
                                  </a:lnTo>
                                  <a:lnTo>
                                    <a:pt x="331" y="1441"/>
                                  </a:lnTo>
                                  <a:lnTo>
                                    <a:pt x="336" y="1436"/>
                                  </a:lnTo>
                                  <a:lnTo>
                                    <a:pt x="336" y="1431"/>
                                  </a:lnTo>
                                  <a:lnTo>
                                    <a:pt x="345" y="1422"/>
                                  </a:lnTo>
                                  <a:lnTo>
                                    <a:pt x="345" y="1417"/>
                                  </a:lnTo>
                                  <a:lnTo>
                                    <a:pt x="350" y="1412"/>
                                  </a:lnTo>
                                  <a:lnTo>
                                    <a:pt x="350" y="1407"/>
                                  </a:lnTo>
                                  <a:lnTo>
                                    <a:pt x="355" y="1402"/>
                                  </a:lnTo>
                                  <a:lnTo>
                                    <a:pt x="355" y="1398"/>
                                  </a:lnTo>
                                  <a:lnTo>
                                    <a:pt x="365" y="1388"/>
                                  </a:lnTo>
                                  <a:lnTo>
                                    <a:pt x="365" y="1383"/>
                                  </a:lnTo>
                                  <a:lnTo>
                                    <a:pt x="369" y="1378"/>
                                  </a:lnTo>
                                  <a:lnTo>
                                    <a:pt x="369" y="1374"/>
                                  </a:lnTo>
                                  <a:lnTo>
                                    <a:pt x="374" y="1369"/>
                                  </a:lnTo>
                                  <a:lnTo>
                                    <a:pt x="374" y="1364"/>
                                  </a:lnTo>
                                  <a:lnTo>
                                    <a:pt x="384" y="1354"/>
                                  </a:lnTo>
                                  <a:lnTo>
                                    <a:pt x="384" y="1350"/>
                                  </a:lnTo>
                                  <a:lnTo>
                                    <a:pt x="389" y="1345"/>
                                  </a:lnTo>
                                  <a:lnTo>
                                    <a:pt x="389" y="1340"/>
                                  </a:lnTo>
                                  <a:lnTo>
                                    <a:pt x="398" y="1330"/>
                                  </a:lnTo>
                                  <a:lnTo>
                                    <a:pt x="398" y="1326"/>
                                  </a:lnTo>
                                  <a:lnTo>
                                    <a:pt x="403" y="1321"/>
                                  </a:lnTo>
                                  <a:lnTo>
                                    <a:pt x="403" y="1316"/>
                                  </a:lnTo>
                                  <a:lnTo>
                                    <a:pt x="408" y="1311"/>
                                  </a:lnTo>
                                  <a:lnTo>
                                    <a:pt x="408" y="1306"/>
                                  </a:lnTo>
                                  <a:lnTo>
                                    <a:pt x="417" y="1297"/>
                                  </a:lnTo>
                                  <a:lnTo>
                                    <a:pt x="417" y="1292"/>
                                  </a:lnTo>
                                  <a:lnTo>
                                    <a:pt x="422" y="1287"/>
                                  </a:lnTo>
                                  <a:lnTo>
                                    <a:pt x="422" y="1282"/>
                                  </a:lnTo>
                                  <a:lnTo>
                                    <a:pt x="427" y="1278"/>
                                  </a:lnTo>
                                  <a:lnTo>
                                    <a:pt x="427" y="1273"/>
                                  </a:lnTo>
                                  <a:lnTo>
                                    <a:pt x="437" y="1263"/>
                                  </a:lnTo>
                                  <a:lnTo>
                                    <a:pt x="437" y="1258"/>
                                  </a:lnTo>
                                  <a:lnTo>
                                    <a:pt x="441" y="1254"/>
                                  </a:lnTo>
                                  <a:lnTo>
                                    <a:pt x="441" y="1249"/>
                                  </a:lnTo>
                                  <a:lnTo>
                                    <a:pt x="451" y="1239"/>
                                  </a:lnTo>
                                  <a:lnTo>
                                    <a:pt x="451" y="1234"/>
                                  </a:lnTo>
                                  <a:lnTo>
                                    <a:pt x="456" y="1230"/>
                                  </a:lnTo>
                                  <a:lnTo>
                                    <a:pt x="456" y="1225"/>
                                  </a:lnTo>
                                  <a:lnTo>
                                    <a:pt x="461" y="1220"/>
                                  </a:lnTo>
                                  <a:lnTo>
                                    <a:pt x="461" y="1215"/>
                                  </a:lnTo>
                                  <a:lnTo>
                                    <a:pt x="470" y="1206"/>
                                  </a:lnTo>
                                  <a:lnTo>
                                    <a:pt x="470" y="1201"/>
                                  </a:lnTo>
                                  <a:lnTo>
                                    <a:pt x="475" y="1196"/>
                                  </a:lnTo>
                                  <a:lnTo>
                                    <a:pt x="475" y="1191"/>
                                  </a:lnTo>
                                  <a:lnTo>
                                    <a:pt x="480" y="1186"/>
                                  </a:lnTo>
                                  <a:lnTo>
                                    <a:pt x="480" y="1182"/>
                                  </a:lnTo>
                                  <a:lnTo>
                                    <a:pt x="489" y="1172"/>
                                  </a:lnTo>
                                  <a:lnTo>
                                    <a:pt x="489" y="1167"/>
                                  </a:lnTo>
                                  <a:lnTo>
                                    <a:pt x="494" y="1162"/>
                                  </a:lnTo>
                                  <a:lnTo>
                                    <a:pt x="494" y="1158"/>
                                  </a:lnTo>
                                  <a:lnTo>
                                    <a:pt x="499" y="1153"/>
                                  </a:lnTo>
                                  <a:lnTo>
                                    <a:pt x="499" y="1148"/>
                                  </a:lnTo>
                                  <a:lnTo>
                                    <a:pt x="509" y="1138"/>
                                  </a:lnTo>
                                  <a:lnTo>
                                    <a:pt x="509" y="1134"/>
                                  </a:lnTo>
                                  <a:lnTo>
                                    <a:pt x="513" y="1129"/>
                                  </a:lnTo>
                                  <a:lnTo>
                                    <a:pt x="513" y="1124"/>
                                  </a:lnTo>
                                  <a:lnTo>
                                    <a:pt x="523" y="1114"/>
                                  </a:lnTo>
                                  <a:lnTo>
                                    <a:pt x="523" y="1109"/>
                                  </a:lnTo>
                                  <a:lnTo>
                                    <a:pt x="528" y="1105"/>
                                  </a:lnTo>
                                  <a:lnTo>
                                    <a:pt x="528" y="1100"/>
                                  </a:lnTo>
                                  <a:lnTo>
                                    <a:pt x="533" y="1095"/>
                                  </a:lnTo>
                                  <a:lnTo>
                                    <a:pt x="533" y="1090"/>
                                  </a:lnTo>
                                  <a:lnTo>
                                    <a:pt x="542" y="1081"/>
                                  </a:lnTo>
                                  <a:lnTo>
                                    <a:pt x="542" y="1076"/>
                                  </a:lnTo>
                                  <a:lnTo>
                                    <a:pt x="547" y="1071"/>
                                  </a:lnTo>
                                  <a:lnTo>
                                    <a:pt x="547" y="1066"/>
                                  </a:lnTo>
                                  <a:lnTo>
                                    <a:pt x="552" y="1061"/>
                                  </a:lnTo>
                                  <a:lnTo>
                                    <a:pt x="552" y="1057"/>
                                  </a:lnTo>
                                  <a:lnTo>
                                    <a:pt x="561" y="1047"/>
                                  </a:lnTo>
                                  <a:lnTo>
                                    <a:pt x="561" y="1042"/>
                                  </a:lnTo>
                                  <a:lnTo>
                                    <a:pt x="566" y="1037"/>
                                  </a:lnTo>
                                  <a:lnTo>
                                    <a:pt x="566" y="1033"/>
                                  </a:lnTo>
                                  <a:lnTo>
                                    <a:pt x="576" y="1023"/>
                                  </a:lnTo>
                                  <a:lnTo>
                                    <a:pt x="576" y="1018"/>
                                  </a:lnTo>
                                  <a:lnTo>
                                    <a:pt x="581" y="1013"/>
                                  </a:lnTo>
                                  <a:lnTo>
                                    <a:pt x="581" y="1009"/>
                                  </a:lnTo>
                                  <a:lnTo>
                                    <a:pt x="585" y="1004"/>
                                  </a:lnTo>
                                  <a:lnTo>
                                    <a:pt x="585" y="999"/>
                                  </a:lnTo>
                                  <a:lnTo>
                                    <a:pt x="595" y="989"/>
                                  </a:lnTo>
                                  <a:lnTo>
                                    <a:pt x="595" y="985"/>
                                  </a:lnTo>
                                  <a:lnTo>
                                    <a:pt x="600" y="980"/>
                                  </a:lnTo>
                                  <a:lnTo>
                                    <a:pt x="600" y="975"/>
                                  </a:lnTo>
                                  <a:lnTo>
                                    <a:pt x="605" y="970"/>
                                  </a:lnTo>
                                  <a:lnTo>
                                    <a:pt x="605" y="965"/>
                                  </a:lnTo>
                                  <a:lnTo>
                                    <a:pt x="614" y="956"/>
                                  </a:lnTo>
                                  <a:lnTo>
                                    <a:pt x="614" y="951"/>
                                  </a:lnTo>
                                  <a:lnTo>
                                    <a:pt x="619" y="946"/>
                                  </a:lnTo>
                                  <a:lnTo>
                                    <a:pt x="619" y="941"/>
                                  </a:lnTo>
                                  <a:lnTo>
                                    <a:pt x="624" y="937"/>
                                  </a:lnTo>
                                  <a:lnTo>
                                    <a:pt x="624" y="932"/>
                                  </a:lnTo>
                                  <a:lnTo>
                                    <a:pt x="633" y="922"/>
                                  </a:lnTo>
                                  <a:lnTo>
                                    <a:pt x="633" y="917"/>
                                  </a:lnTo>
                                  <a:lnTo>
                                    <a:pt x="638" y="913"/>
                                  </a:lnTo>
                                  <a:lnTo>
                                    <a:pt x="638" y="908"/>
                                  </a:lnTo>
                                  <a:lnTo>
                                    <a:pt x="648" y="898"/>
                                  </a:lnTo>
                                  <a:lnTo>
                                    <a:pt x="648" y="893"/>
                                  </a:lnTo>
                                  <a:lnTo>
                                    <a:pt x="653" y="889"/>
                                  </a:lnTo>
                                  <a:lnTo>
                                    <a:pt x="653" y="884"/>
                                  </a:lnTo>
                                  <a:lnTo>
                                    <a:pt x="657" y="879"/>
                                  </a:lnTo>
                                  <a:lnTo>
                                    <a:pt x="657" y="874"/>
                                  </a:lnTo>
                                  <a:lnTo>
                                    <a:pt x="667" y="865"/>
                                  </a:lnTo>
                                  <a:lnTo>
                                    <a:pt x="667" y="860"/>
                                  </a:lnTo>
                                  <a:lnTo>
                                    <a:pt x="672" y="855"/>
                                  </a:lnTo>
                                  <a:lnTo>
                                    <a:pt x="672" y="850"/>
                                  </a:lnTo>
                                  <a:lnTo>
                                    <a:pt x="677" y="845"/>
                                  </a:lnTo>
                                  <a:lnTo>
                                    <a:pt x="677" y="841"/>
                                  </a:lnTo>
                                  <a:lnTo>
                                    <a:pt x="686" y="831"/>
                                  </a:lnTo>
                                  <a:lnTo>
                                    <a:pt x="686" y="826"/>
                                  </a:lnTo>
                                  <a:lnTo>
                                    <a:pt x="691" y="821"/>
                                  </a:lnTo>
                                  <a:lnTo>
                                    <a:pt x="691" y="817"/>
                                  </a:lnTo>
                                  <a:lnTo>
                                    <a:pt x="701" y="807"/>
                                  </a:lnTo>
                                  <a:lnTo>
                                    <a:pt x="701" y="802"/>
                                  </a:lnTo>
                                  <a:lnTo>
                                    <a:pt x="705" y="797"/>
                                  </a:lnTo>
                                  <a:lnTo>
                                    <a:pt x="705" y="793"/>
                                  </a:lnTo>
                                  <a:lnTo>
                                    <a:pt x="710" y="788"/>
                                  </a:lnTo>
                                  <a:lnTo>
                                    <a:pt x="710" y="783"/>
                                  </a:lnTo>
                                  <a:lnTo>
                                    <a:pt x="720" y="773"/>
                                  </a:lnTo>
                                  <a:lnTo>
                                    <a:pt x="720" y="769"/>
                                  </a:lnTo>
                                  <a:lnTo>
                                    <a:pt x="725" y="764"/>
                                  </a:lnTo>
                                  <a:lnTo>
                                    <a:pt x="725" y="759"/>
                                  </a:lnTo>
                                  <a:lnTo>
                                    <a:pt x="729" y="754"/>
                                  </a:lnTo>
                                  <a:lnTo>
                                    <a:pt x="729" y="749"/>
                                  </a:lnTo>
                                  <a:lnTo>
                                    <a:pt x="739" y="740"/>
                                  </a:lnTo>
                                  <a:lnTo>
                                    <a:pt x="739" y="735"/>
                                  </a:lnTo>
                                  <a:lnTo>
                                    <a:pt x="744" y="730"/>
                                  </a:lnTo>
                                  <a:lnTo>
                                    <a:pt x="744" y="725"/>
                                  </a:lnTo>
                                  <a:lnTo>
                                    <a:pt x="753" y="716"/>
                                  </a:lnTo>
                                  <a:lnTo>
                                    <a:pt x="753" y="711"/>
                                  </a:lnTo>
                                  <a:lnTo>
                                    <a:pt x="758" y="706"/>
                                  </a:lnTo>
                                  <a:lnTo>
                                    <a:pt x="758" y="701"/>
                                  </a:lnTo>
                                  <a:lnTo>
                                    <a:pt x="763" y="697"/>
                                  </a:lnTo>
                                  <a:lnTo>
                                    <a:pt x="763" y="692"/>
                                  </a:lnTo>
                                  <a:lnTo>
                                    <a:pt x="773" y="682"/>
                                  </a:lnTo>
                                  <a:lnTo>
                                    <a:pt x="773" y="677"/>
                                  </a:lnTo>
                                  <a:lnTo>
                                    <a:pt x="777" y="673"/>
                                  </a:lnTo>
                                  <a:lnTo>
                                    <a:pt x="777" y="668"/>
                                  </a:lnTo>
                                  <a:lnTo>
                                    <a:pt x="782" y="663"/>
                                  </a:lnTo>
                                  <a:lnTo>
                                    <a:pt x="782" y="658"/>
                                  </a:lnTo>
                                  <a:lnTo>
                                    <a:pt x="792" y="649"/>
                                  </a:lnTo>
                                  <a:lnTo>
                                    <a:pt x="792" y="644"/>
                                  </a:lnTo>
                                  <a:lnTo>
                                    <a:pt x="797" y="639"/>
                                  </a:lnTo>
                                  <a:lnTo>
                                    <a:pt x="797" y="634"/>
                                  </a:lnTo>
                                  <a:lnTo>
                                    <a:pt x="801" y="629"/>
                                  </a:lnTo>
                                  <a:lnTo>
                                    <a:pt x="801" y="625"/>
                                  </a:lnTo>
                                  <a:lnTo>
                                    <a:pt x="811" y="615"/>
                                  </a:lnTo>
                                  <a:lnTo>
                                    <a:pt x="811" y="610"/>
                                  </a:lnTo>
                                  <a:lnTo>
                                    <a:pt x="816" y="605"/>
                                  </a:lnTo>
                                  <a:lnTo>
                                    <a:pt x="816" y="601"/>
                                  </a:lnTo>
                                  <a:lnTo>
                                    <a:pt x="825" y="591"/>
                                  </a:lnTo>
                                  <a:lnTo>
                                    <a:pt x="825" y="586"/>
                                  </a:lnTo>
                                  <a:lnTo>
                                    <a:pt x="830" y="581"/>
                                  </a:lnTo>
                                  <a:lnTo>
                                    <a:pt x="830" y="577"/>
                                  </a:lnTo>
                                  <a:lnTo>
                                    <a:pt x="835" y="572"/>
                                  </a:lnTo>
                                  <a:lnTo>
                                    <a:pt x="835" y="567"/>
                                  </a:lnTo>
                                  <a:lnTo>
                                    <a:pt x="845" y="557"/>
                                  </a:lnTo>
                                  <a:lnTo>
                                    <a:pt x="845" y="553"/>
                                  </a:lnTo>
                                  <a:lnTo>
                                    <a:pt x="849" y="548"/>
                                  </a:lnTo>
                                  <a:lnTo>
                                    <a:pt x="849" y="543"/>
                                  </a:lnTo>
                                  <a:lnTo>
                                    <a:pt x="854" y="538"/>
                                  </a:lnTo>
                                  <a:lnTo>
                                    <a:pt x="854" y="533"/>
                                  </a:lnTo>
                                  <a:lnTo>
                                    <a:pt x="864" y="524"/>
                                  </a:lnTo>
                                  <a:lnTo>
                                    <a:pt x="864" y="519"/>
                                  </a:lnTo>
                                  <a:lnTo>
                                    <a:pt x="869" y="514"/>
                                  </a:lnTo>
                                  <a:lnTo>
                                    <a:pt x="869" y="509"/>
                                  </a:lnTo>
                                  <a:lnTo>
                                    <a:pt x="878" y="500"/>
                                  </a:lnTo>
                                  <a:lnTo>
                                    <a:pt x="878" y="495"/>
                                  </a:lnTo>
                                  <a:lnTo>
                                    <a:pt x="883" y="490"/>
                                  </a:lnTo>
                                  <a:lnTo>
                                    <a:pt x="883" y="485"/>
                                  </a:lnTo>
                                  <a:lnTo>
                                    <a:pt x="888" y="481"/>
                                  </a:lnTo>
                                  <a:lnTo>
                                    <a:pt x="888" y="476"/>
                                  </a:lnTo>
                                  <a:lnTo>
                                    <a:pt x="897" y="466"/>
                                  </a:lnTo>
                                  <a:lnTo>
                                    <a:pt x="897" y="461"/>
                                  </a:lnTo>
                                  <a:lnTo>
                                    <a:pt x="902" y="457"/>
                                  </a:lnTo>
                                  <a:lnTo>
                                    <a:pt x="902" y="452"/>
                                  </a:lnTo>
                                  <a:lnTo>
                                    <a:pt x="907" y="447"/>
                                  </a:lnTo>
                                  <a:lnTo>
                                    <a:pt x="907" y="442"/>
                                  </a:lnTo>
                                  <a:lnTo>
                                    <a:pt x="917" y="433"/>
                                  </a:lnTo>
                                  <a:lnTo>
                                    <a:pt x="917" y="428"/>
                                  </a:lnTo>
                                  <a:lnTo>
                                    <a:pt x="921" y="423"/>
                                  </a:lnTo>
                                  <a:lnTo>
                                    <a:pt x="921" y="418"/>
                                  </a:lnTo>
                                  <a:lnTo>
                                    <a:pt x="926" y="413"/>
                                  </a:lnTo>
                                  <a:lnTo>
                                    <a:pt x="926" y="409"/>
                                  </a:lnTo>
                                  <a:lnTo>
                                    <a:pt x="936" y="399"/>
                                  </a:lnTo>
                                  <a:lnTo>
                                    <a:pt x="936" y="394"/>
                                  </a:lnTo>
                                  <a:lnTo>
                                    <a:pt x="941" y="389"/>
                                  </a:lnTo>
                                  <a:lnTo>
                                    <a:pt x="941" y="384"/>
                                  </a:lnTo>
                                  <a:lnTo>
                                    <a:pt x="950" y="375"/>
                                  </a:lnTo>
                                  <a:lnTo>
                                    <a:pt x="950" y="370"/>
                                  </a:lnTo>
                                  <a:lnTo>
                                    <a:pt x="955" y="365"/>
                                  </a:lnTo>
                                  <a:lnTo>
                                    <a:pt x="955" y="360"/>
                                  </a:lnTo>
                                  <a:lnTo>
                                    <a:pt x="960" y="356"/>
                                  </a:lnTo>
                                  <a:lnTo>
                                    <a:pt x="960" y="351"/>
                                  </a:lnTo>
                                  <a:lnTo>
                                    <a:pt x="969" y="341"/>
                                  </a:lnTo>
                                  <a:lnTo>
                                    <a:pt x="969" y="336"/>
                                  </a:lnTo>
                                  <a:lnTo>
                                    <a:pt x="974" y="332"/>
                                  </a:lnTo>
                                  <a:lnTo>
                                    <a:pt x="974" y="327"/>
                                  </a:lnTo>
                                  <a:lnTo>
                                    <a:pt x="979" y="322"/>
                                  </a:lnTo>
                                  <a:lnTo>
                                    <a:pt x="979" y="317"/>
                                  </a:lnTo>
                                  <a:lnTo>
                                    <a:pt x="989" y="308"/>
                                  </a:lnTo>
                                  <a:lnTo>
                                    <a:pt x="989" y="303"/>
                                  </a:lnTo>
                                  <a:lnTo>
                                    <a:pt x="993" y="298"/>
                                  </a:lnTo>
                                  <a:lnTo>
                                    <a:pt x="993" y="293"/>
                                  </a:lnTo>
                                  <a:lnTo>
                                    <a:pt x="1003" y="284"/>
                                  </a:lnTo>
                                  <a:lnTo>
                                    <a:pt x="1003" y="279"/>
                                  </a:lnTo>
                                  <a:lnTo>
                                    <a:pt x="1008" y="274"/>
                                  </a:lnTo>
                                  <a:lnTo>
                                    <a:pt x="1008" y="269"/>
                                  </a:lnTo>
                                  <a:lnTo>
                                    <a:pt x="1013" y="264"/>
                                  </a:lnTo>
                                  <a:lnTo>
                                    <a:pt x="1013" y="260"/>
                                  </a:lnTo>
                                  <a:lnTo>
                                    <a:pt x="1022" y="250"/>
                                  </a:lnTo>
                                  <a:lnTo>
                                    <a:pt x="1022" y="245"/>
                                  </a:lnTo>
                                  <a:lnTo>
                                    <a:pt x="1027" y="240"/>
                                  </a:lnTo>
                                  <a:lnTo>
                                    <a:pt x="1027" y="236"/>
                                  </a:lnTo>
                                  <a:lnTo>
                                    <a:pt x="1032" y="231"/>
                                  </a:lnTo>
                                  <a:lnTo>
                                    <a:pt x="1032" y="226"/>
                                  </a:lnTo>
                                  <a:lnTo>
                                    <a:pt x="1041" y="216"/>
                                  </a:lnTo>
                                  <a:lnTo>
                                    <a:pt x="1041" y="212"/>
                                  </a:lnTo>
                                  <a:lnTo>
                                    <a:pt x="1046" y="207"/>
                                  </a:lnTo>
                                  <a:lnTo>
                                    <a:pt x="1046" y="202"/>
                                  </a:lnTo>
                                  <a:lnTo>
                                    <a:pt x="1056" y="192"/>
                                  </a:lnTo>
                                  <a:lnTo>
                                    <a:pt x="1056" y="188"/>
                                  </a:lnTo>
                                  <a:lnTo>
                                    <a:pt x="1061" y="183"/>
                                  </a:lnTo>
                                  <a:lnTo>
                                    <a:pt x="1061" y="178"/>
                                  </a:lnTo>
                                  <a:lnTo>
                                    <a:pt x="1065" y="173"/>
                                  </a:lnTo>
                                  <a:lnTo>
                                    <a:pt x="1065" y="168"/>
                                  </a:lnTo>
                                  <a:lnTo>
                                    <a:pt x="1075" y="159"/>
                                  </a:lnTo>
                                  <a:lnTo>
                                    <a:pt x="1075" y="154"/>
                                  </a:lnTo>
                                  <a:lnTo>
                                    <a:pt x="1080" y="149"/>
                                  </a:lnTo>
                                  <a:lnTo>
                                    <a:pt x="1080" y="144"/>
                                  </a:lnTo>
                                  <a:lnTo>
                                    <a:pt x="1085" y="140"/>
                                  </a:lnTo>
                                  <a:lnTo>
                                    <a:pt x="1085" y="135"/>
                                  </a:lnTo>
                                  <a:lnTo>
                                    <a:pt x="1094" y="125"/>
                                  </a:lnTo>
                                  <a:lnTo>
                                    <a:pt x="1094" y="120"/>
                                  </a:lnTo>
                                  <a:lnTo>
                                    <a:pt x="1099" y="116"/>
                                  </a:lnTo>
                                  <a:lnTo>
                                    <a:pt x="1099" y="111"/>
                                  </a:lnTo>
                                  <a:lnTo>
                                    <a:pt x="1104" y="106"/>
                                  </a:lnTo>
                                  <a:lnTo>
                                    <a:pt x="1104" y="101"/>
                                  </a:lnTo>
                                  <a:lnTo>
                                    <a:pt x="1113" y="92"/>
                                  </a:lnTo>
                                  <a:lnTo>
                                    <a:pt x="1113" y="87"/>
                                  </a:lnTo>
                                  <a:lnTo>
                                    <a:pt x="1118" y="82"/>
                                  </a:lnTo>
                                  <a:lnTo>
                                    <a:pt x="1118" y="77"/>
                                  </a:lnTo>
                                  <a:lnTo>
                                    <a:pt x="1128" y="68"/>
                                  </a:lnTo>
                                  <a:lnTo>
                                    <a:pt x="1128" y="63"/>
                                  </a:lnTo>
                                  <a:lnTo>
                                    <a:pt x="1133" y="58"/>
                                  </a:lnTo>
                                  <a:lnTo>
                                    <a:pt x="1133" y="53"/>
                                  </a:lnTo>
                                  <a:lnTo>
                                    <a:pt x="1137" y="48"/>
                                  </a:lnTo>
                                  <a:lnTo>
                                    <a:pt x="1137" y="44"/>
                                  </a:lnTo>
                                  <a:lnTo>
                                    <a:pt x="1147" y="34"/>
                                  </a:lnTo>
                                  <a:lnTo>
                                    <a:pt x="1147" y="29"/>
                                  </a:lnTo>
                                  <a:lnTo>
                                    <a:pt x="1152" y="24"/>
                                  </a:lnTo>
                                  <a:lnTo>
                                    <a:pt x="1152" y="20"/>
                                  </a:lnTo>
                                  <a:lnTo>
                                    <a:pt x="1157" y="15"/>
                                  </a:lnTo>
                                  <a:lnTo>
                                    <a:pt x="1157" y="10"/>
                                  </a:lnTo>
                                  <a:lnTo>
                                    <a:pt x="11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0"/>
                          <wps:cNvSpPr>
                            <a:spLocks/>
                          </wps:cNvSpPr>
                          <wps:spPr bwMode="auto">
                            <a:xfrm>
                              <a:off x="5040" y="1440"/>
                              <a:ext cx="1095" cy="1892"/>
                            </a:xfrm>
                            <a:custGeom>
                              <a:avLst/>
                              <a:gdLst>
                                <a:gd name="T0" fmla="*/ 19 w 1095"/>
                                <a:gd name="T1" fmla="*/ 1863 h 1892"/>
                                <a:gd name="T2" fmla="*/ 39 w 1095"/>
                                <a:gd name="T3" fmla="*/ 1830 h 1892"/>
                                <a:gd name="T4" fmla="*/ 63 w 1095"/>
                                <a:gd name="T5" fmla="*/ 1791 h 1892"/>
                                <a:gd name="T6" fmla="*/ 82 w 1095"/>
                                <a:gd name="T7" fmla="*/ 1758 h 1892"/>
                                <a:gd name="T8" fmla="*/ 101 w 1095"/>
                                <a:gd name="T9" fmla="*/ 1724 h 1892"/>
                                <a:gd name="T10" fmla="*/ 120 w 1095"/>
                                <a:gd name="T11" fmla="*/ 1690 h 1892"/>
                                <a:gd name="T12" fmla="*/ 139 w 1095"/>
                                <a:gd name="T13" fmla="*/ 1657 h 1892"/>
                                <a:gd name="T14" fmla="*/ 159 w 1095"/>
                                <a:gd name="T15" fmla="*/ 1623 h 1892"/>
                                <a:gd name="T16" fmla="*/ 178 w 1095"/>
                                <a:gd name="T17" fmla="*/ 1590 h 1892"/>
                                <a:gd name="T18" fmla="*/ 197 w 1095"/>
                                <a:gd name="T19" fmla="*/ 1556 h 1892"/>
                                <a:gd name="T20" fmla="*/ 216 w 1095"/>
                                <a:gd name="T21" fmla="*/ 1522 h 1892"/>
                                <a:gd name="T22" fmla="*/ 235 w 1095"/>
                                <a:gd name="T23" fmla="*/ 1489 h 1892"/>
                                <a:gd name="T24" fmla="*/ 259 w 1095"/>
                                <a:gd name="T25" fmla="*/ 1450 h 1892"/>
                                <a:gd name="T26" fmla="*/ 279 w 1095"/>
                                <a:gd name="T27" fmla="*/ 1417 h 1892"/>
                                <a:gd name="T28" fmla="*/ 298 w 1095"/>
                                <a:gd name="T29" fmla="*/ 1383 h 1892"/>
                                <a:gd name="T30" fmla="*/ 317 w 1095"/>
                                <a:gd name="T31" fmla="*/ 1350 h 1892"/>
                                <a:gd name="T32" fmla="*/ 336 w 1095"/>
                                <a:gd name="T33" fmla="*/ 1316 h 1892"/>
                                <a:gd name="T34" fmla="*/ 355 w 1095"/>
                                <a:gd name="T35" fmla="*/ 1282 h 1892"/>
                                <a:gd name="T36" fmla="*/ 375 w 1095"/>
                                <a:gd name="T37" fmla="*/ 1249 h 1892"/>
                                <a:gd name="T38" fmla="*/ 394 w 1095"/>
                                <a:gd name="T39" fmla="*/ 1215 h 1892"/>
                                <a:gd name="T40" fmla="*/ 413 w 1095"/>
                                <a:gd name="T41" fmla="*/ 1182 h 1892"/>
                                <a:gd name="T42" fmla="*/ 437 w 1095"/>
                                <a:gd name="T43" fmla="*/ 1143 h 1892"/>
                                <a:gd name="T44" fmla="*/ 456 w 1095"/>
                                <a:gd name="T45" fmla="*/ 1109 h 1892"/>
                                <a:gd name="T46" fmla="*/ 475 w 1095"/>
                                <a:gd name="T47" fmla="*/ 1076 h 1892"/>
                                <a:gd name="T48" fmla="*/ 495 w 1095"/>
                                <a:gd name="T49" fmla="*/ 1042 h 1892"/>
                                <a:gd name="T50" fmla="*/ 514 w 1095"/>
                                <a:gd name="T51" fmla="*/ 1009 h 1892"/>
                                <a:gd name="T52" fmla="*/ 533 w 1095"/>
                                <a:gd name="T53" fmla="*/ 975 h 1892"/>
                                <a:gd name="T54" fmla="*/ 552 w 1095"/>
                                <a:gd name="T55" fmla="*/ 941 h 1892"/>
                                <a:gd name="T56" fmla="*/ 571 w 1095"/>
                                <a:gd name="T57" fmla="*/ 908 h 1892"/>
                                <a:gd name="T58" fmla="*/ 591 w 1095"/>
                                <a:gd name="T59" fmla="*/ 874 h 1892"/>
                                <a:gd name="T60" fmla="*/ 615 w 1095"/>
                                <a:gd name="T61" fmla="*/ 836 h 1892"/>
                                <a:gd name="T62" fmla="*/ 634 w 1095"/>
                                <a:gd name="T63" fmla="*/ 802 h 1892"/>
                                <a:gd name="T64" fmla="*/ 653 w 1095"/>
                                <a:gd name="T65" fmla="*/ 769 h 1892"/>
                                <a:gd name="T66" fmla="*/ 672 w 1095"/>
                                <a:gd name="T67" fmla="*/ 735 h 1892"/>
                                <a:gd name="T68" fmla="*/ 691 w 1095"/>
                                <a:gd name="T69" fmla="*/ 701 h 1892"/>
                                <a:gd name="T70" fmla="*/ 711 w 1095"/>
                                <a:gd name="T71" fmla="*/ 668 h 1892"/>
                                <a:gd name="T72" fmla="*/ 730 w 1095"/>
                                <a:gd name="T73" fmla="*/ 634 h 1892"/>
                                <a:gd name="T74" fmla="*/ 749 w 1095"/>
                                <a:gd name="T75" fmla="*/ 601 h 1892"/>
                                <a:gd name="T76" fmla="*/ 768 w 1095"/>
                                <a:gd name="T77" fmla="*/ 567 h 1892"/>
                                <a:gd name="T78" fmla="*/ 792 w 1095"/>
                                <a:gd name="T79" fmla="*/ 529 h 1892"/>
                                <a:gd name="T80" fmla="*/ 811 w 1095"/>
                                <a:gd name="T81" fmla="*/ 495 h 1892"/>
                                <a:gd name="T82" fmla="*/ 831 w 1095"/>
                                <a:gd name="T83" fmla="*/ 461 h 1892"/>
                                <a:gd name="T84" fmla="*/ 850 w 1095"/>
                                <a:gd name="T85" fmla="*/ 428 h 1892"/>
                                <a:gd name="T86" fmla="*/ 869 w 1095"/>
                                <a:gd name="T87" fmla="*/ 394 h 1892"/>
                                <a:gd name="T88" fmla="*/ 888 w 1095"/>
                                <a:gd name="T89" fmla="*/ 360 h 1892"/>
                                <a:gd name="T90" fmla="*/ 907 w 1095"/>
                                <a:gd name="T91" fmla="*/ 327 h 1892"/>
                                <a:gd name="T92" fmla="*/ 927 w 1095"/>
                                <a:gd name="T93" fmla="*/ 293 h 1892"/>
                                <a:gd name="T94" fmla="*/ 946 w 1095"/>
                                <a:gd name="T95" fmla="*/ 260 h 1892"/>
                                <a:gd name="T96" fmla="*/ 970 w 1095"/>
                                <a:gd name="T97" fmla="*/ 221 h 1892"/>
                                <a:gd name="T98" fmla="*/ 989 w 1095"/>
                                <a:gd name="T99" fmla="*/ 188 h 1892"/>
                                <a:gd name="T100" fmla="*/ 1008 w 1095"/>
                                <a:gd name="T101" fmla="*/ 154 h 1892"/>
                                <a:gd name="T102" fmla="*/ 1027 w 1095"/>
                                <a:gd name="T103" fmla="*/ 120 h 1892"/>
                                <a:gd name="T104" fmla="*/ 1047 w 1095"/>
                                <a:gd name="T105" fmla="*/ 87 h 1892"/>
                                <a:gd name="T106" fmla="*/ 1066 w 1095"/>
                                <a:gd name="T107" fmla="*/ 53 h 1892"/>
                                <a:gd name="T108" fmla="*/ 1085 w 1095"/>
                                <a:gd name="T109" fmla="*/ 20 h 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5" h="1892">
                                  <a:moveTo>
                                    <a:pt x="0" y="1892"/>
                                  </a:moveTo>
                                  <a:lnTo>
                                    <a:pt x="10" y="1883"/>
                                  </a:lnTo>
                                  <a:lnTo>
                                    <a:pt x="10" y="1878"/>
                                  </a:lnTo>
                                  <a:lnTo>
                                    <a:pt x="15" y="1873"/>
                                  </a:lnTo>
                                  <a:lnTo>
                                    <a:pt x="15" y="1868"/>
                                  </a:lnTo>
                                  <a:lnTo>
                                    <a:pt x="19" y="1863"/>
                                  </a:lnTo>
                                  <a:lnTo>
                                    <a:pt x="19" y="1858"/>
                                  </a:lnTo>
                                  <a:lnTo>
                                    <a:pt x="29" y="1849"/>
                                  </a:lnTo>
                                  <a:lnTo>
                                    <a:pt x="29" y="1844"/>
                                  </a:lnTo>
                                  <a:lnTo>
                                    <a:pt x="34" y="1839"/>
                                  </a:lnTo>
                                  <a:lnTo>
                                    <a:pt x="34" y="1834"/>
                                  </a:lnTo>
                                  <a:lnTo>
                                    <a:pt x="39" y="1830"/>
                                  </a:lnTo>
                                  <a:lnTo>
                                    <a:pt x="39" y="1825"/>
                                  </a:lnTo>
                                  <a:lnTo>
                                    <a:pt x="48" y="1815"/>
                                  </a:lnTo>
                                  <a:lnTo>
                                    <a:pt x="48" y="1810"/>
                                  </a:lnTo>
                                  <a:lnTo>
                                    <a:pt x="53" y="1806"/>
                                  </a:lnTo>
                                  <a:lnTo>
                                    <a:pt x="53" y="1801"/>
                                  </a:lnTo>
                                  <a:lnTo>
                                    <a:pt x="63" y="1791"/>
                                  </a:lnTo>
                                  <a:lnTo>
                                    <a:pt x="63" y="1786"/>
                                  </a:lnTo>
                                  <a:lnTo>
                                    <a:pt x="67" y="1782"/>
                                  </a:lnTo>
                                  <a:lnTo>
                                    <a:pt x="67" y="1777"/>
                                  </a:lnTo>
                                  <a:lnTo>
                                    <a:pt x="72" y="1772"/>
                                  </a:lnTo>
                                  <a:lnTo>
                                    <a:pt x="72" y="1767"/>
                                  </a:lnTo>
                                  <a:lnTo>
                                    <a:pt x="82" y="1758"/>
                                  </a:lnTo>
                                  <a:lnTo>
                                    <a:pt x="82" y="1753"/>
                                  </a:lnTo>
                                  <a:lnTo>
                                    <a:pt x="87" y="1748"/>
                                  </a:lnTo>
                                  <a:lnTo>
                                    <a:pt x="87" y="1743"/>
                                  </a:lnTo>
                                  <a:lnTo>
                                    <a:pt x="91" y="1738"/>
                                  </a:lnTo>
                                  <a:lnTo>
                                    <a:pt x="91" y="1734"/>
                                  </a:lnTo>
                                  <a:lnTo>
                                    <a:pt x="101" y="1724"/>
                                  </a:lnTo>
                                  <a:lnTo>
                                    <a:pt x="101" y="1719"/>
                                  </a:lnTo>
                                  <a:lnTo>
                                    <a:pt x="106" y="1714"/>
                                  </a:lnTo>
                                  <a:lnTo>
                                    <a:pt x="106" y="1710"/>
                                  </a:lnTo>
                                  <a:lnTo>
                                    <a:pt x="111" y="1705"/>
                                  </a:lnTo>
                                  <a:lnTo>
                                    <a:pt x="111" y="1700"/>
                                  </a:lnTo>
                                  <a:lnTo>
                                    <a:pt x="120" y="1690"/>
                                  </a:lnTo>
                                  <a:lnTo>
                                    <a:pt x="120" y="1686"/>
                                  </a:lnTo>
                                  <a:lnTo>
                                    <a:pt x="125" y="1681"/>
                                  </a:lnTo>
                                  <a:lnTo>
                                    <a:pt x="125" y="1676"/>
                                  </a:lnTo>
                                  <a:lnTo>
                                    <a:pt x="135" y="1666"/>
                                  </a:lnTo>
                                  <a:lnTo>
                                    <a:pt x="135" y="1662"/>
                                  </a:lnTo>
                                  <a:lnTo>
                                    <a:pt x="139" y="1657"/>
                                  </a:lnTo>
                                  <a:lnTo>
                                    <a:pt x="139" y="1652"/>
                                  </a:lnTo>
                                  <a:lnTo>
                                    <a:pt x="144" y="1647"/>
                                  </a:lnTo>
                                  <a:lnTo>
                                    <a:pt x="144" y="1642"/>
                                  </a:lnTo>
                                  <a:lnTo>
                                    <a:pt x="154" y="1633"/>
                                  </a:lnTo>
                                  <a:lnTo>
                                    <a:pt x="154" y="1628"/>
                                  </a:lnTo>
                                  <a:lnTo>
                                    <a:pt x="159" y="1623"/>
                                  </a:lnTo>
                                  <a:lnTo>
                                    <a:pt x="159" y="1618"/>
                                  </a:lnTo>
                                  <a:lnTo>
                                    <a:pt x="163" y="1614"/>
                                  </a:lnTo>
                                  <a:lnTo>
                                    <a:pt x="163" y="1609"/>
                                  </a:lnTo>
                                  <a:lnTo>
                                    <a:pt x="173" y="1599"/>
                                  </a:lnTo>
                                  <a:lnTo>
                                    <a:pt x="173" y="1594"/>
                                  </a:lnTo>
                                  <a:lnTo>
                                    <a:pt x="178" y="1590"/>
                                  </a:lnTo>
                                  <a:lnTo>
                                    <a:pt x="178" y="1585"/>
                                  </a:lnTo>
                                  <a:lnTo>
                                    <a:pt x="187" y="1575"/>
                                  </a:lnTo>
                                  <a:lnTo>
                                    <a:pt x="187" y="1570"/>
                                  </a:lnTo>
                                  <a:lnTo>
                                    <a:pt x="192" y="1566"/>
                                  </a:lnTo>
                                  <a:lnTo>
                                    <a:pt x="192" y="1561"/>
                                  </a:lnTo>
                                  <a:lnTo>
                                    <a:pt x="197" y="1556"/>
                                  </a:lnTo>
                                  <a:lnTo>
                                    <a:pt x="197" y="1551"/>
                                  </a:lnTo>
                                  <a:lnTo>
                                    <a:pt x="207" y="1542"/>
                                  </a:lnTo>
                                  <a:lnTo>
                                    <a:pt x="207" y="1537"/>
                                  </a:lnTo>
                                  <a:lnTo>
                                    <a:pt x="211" y="1532"/>
                                  </a:lnTo>
                                  <a:lnTo>
                                    <a:pt x="211" y="1527"/>
                                  </a:lnTo>
                                  <a:lnTo>
                                    <a:pt x="216" y="1522"/>
                                  </a:lnTo>
                                  <a:lnTo>
                                    <a:pt x="216" y="1518"/>
                                  </a:lnTo>
                                  <a:lnTo>
                                    <a:pt x="226" y="1508"/>
                                  </a:lnTo>
                                  <a:lnTo>
                                    <a:pt x="226" y="1503"/>
                                  </a:lnTo>
                                  <a:lnTo>
                                    <a:pt x="231" y="1498"/>
                                  </a:lnTo>
                                  <a:lnTo>
                                    <a:pt x="231" y="1494"/>
                                  </a:lnTo>
                                  <a:lnTo>
                                    <a:pt x="235" y="1489"/>
                                  </a:lnTo>
                                  <a:lnTo>
                                    <a:pt x="235" y="1484"/>
                                  </a:lnTo>
                                  <a:lnTo>
                                    <a:pt x="245" y="1474"/>
                                  </a:lnTo>
                                  <a:lnTo>
                                    <a:pt x="245" y="1470"/>
                                  </a:lnTo>
                                  <a:lnTo>
                                    <a:pt x="250" y="1465"/>
                                  </a:lnTo>
                                  <a:lnTo>
                                    <a:pt x="250" y="1460"/>
                                  </a:lnTo>
                                  <a:lnTo>
                                    <a:pt x="259" y="1450"/>
                                  </a:lnTo>
                                  <a:lnTo>
                                    <a:pt x="259" y="1446"/>
                                  </a:lnTo>
                                  <a:lnTo>
                                    <a:pt x="264" y="1441"/>
                                  </a:lnTo>
                                  <a:lnTo>
                                    <a:pt x="264" y="1436"/>
                                  </a:lnTo>
                                  <a:lnTo>
                                    <a:pt x="269" y="1431"/>
                                  </a:lnTo>
                                  <a:lnTo>
                                    <a:pt x="269" y="1426"/>
                                  </a:lnTo>
                                  <a:lnTo>
                                    <a:pt x="279" y="1417"/>
                                  </a:lnTo>
                                  <a:lnTo>
                                    <a:pt x="279" y="1412"/>
                                  </a:lnTo>
                                  <a:lnTo>
                                    <a:pt x="283" y="1407"/>
                                  </a:lnTo>
                                  <a:lnTo>
                                    <a:pt x="283" y="1402"/>
                                  </a:lnTo>
                                  <a:lnTo>
                                    <a:pt x="288" y="1398"/>
                                  </a:lnTo>
                                  <a:lnTo>
                                    <a:pt x="288" y="1393"/>
                                  </a:lnTo>
                                  <a:lnTo>
                                    <a:pt x="298" y="1383"/>
                                  </a:lnTo>
                                  <a:lnTo>
                                    <a:pt x="298" y="1378"/>
                                  </a:lnTo>
                                  <a:lnTo>
                                    <a:pt x="303" y="1374"/>
                                  </a:lnTo>
                                  <a:lnTo>
                                    <a:pt x="303" y="1369"/>
                                  </a:lnTo>
                                  <a:lnTo>
                                    <a:pt x="312" y="1359"/>
                                  </a:lnTo>
                                  <a:lnTo>
                                    <a:pt x="312" y="1354"/>
                                  </a:lnTo>
                                  <a:lnTo>
                                    <a:pt x="317" y="1350"/>
                                  </a:lnTo>
                                  <a:lnTo>
                                    <a:pt x="317" y="1345"/>
                                  </a:lnTo>
                                  <a:lnTo>
                                    <a:pt x="322" y="1340"/>
                                  </a:lnTo>
                                  <a:lnTo>
                                    <a:pt x="322" y="1335"/>
                                  </a:lnTo>
                                  <a:lnTo>
                                    <a:pt x="331" y="1326"/>
                                  </a:lnTo>
                                  <a:lnTo>
                                    <a:pt x="331" y="1321"/>
                                  </a:lnTo>
                                  <a:lnTo>
                                    <a:pt x="336" y="1316"/>
                                  </a:lnTo>
                                  <a:lnTo>
                                    <a:pt x="336" y="1311"/>
                                  </a:lnTo>
                                  <a:lnTo>
                                    <a:pt x="341" y="1306"/>
                                  </a:lnTo>
                                  <a:lnTo>
                                    <a:pt x="341" y="1302"/>
                                  </a:lnTo>
                                  <a:lnTo>
                                    <a:pt x="351" y="1292"/>
                                  </a:lnTo>
                                  <a:lnTo>
                                    <a:pt x="351" y="1287"/>
                                  </a:lnTo>
                                  <a:lnTo>
                                    <a:pt x="355" y="1282"/>
                                  </a:lnTo>
                                  <a:lnTo>
                                    <a:pt x="355" y="1278"/>
                                  </a:lnTo>
                                  <a:lnTo>
                                    <a:pt x="365" y="1268"/>
                                  </a:lnTo>
                                  <a:lnTo>
                                    <a:pt x="365" y="1263"/>
                                  </a:lnTo>
                                  <a:lnTo>
                                    <a:pt x="370" y="1258"/>
                                  </a:lnTo>
                                  <a:lnTo>
                                    <a:pt x="370" y="1254"/>
                                  </a:lnTo>
                                  <a:lnTo>
                                    <a:pt x="375" y="1249"/>
                                  </a:lnTo>
                                  <a:lnTo>
                                    <a:pt x="375" y="1244"/>
                                  </a:lnTo>
                                  <a:lnTo>
                                    <a:pt x="384" y="1234"/>
                                  </a:lnTo>
                                  <a:lnTo>
                                    <a:pt x="384" y="1230"/>
                                  </a:lnTo>
                                  <a:lnTo>
                                    <a:pt x="389" y="1225"/>
                                  </a:lnTo>
                                  <a:lnTo>
                                    <a:pt x="389" y="1220"/>
                                  </a:lnTo>
                                  <a:lnTo>
                                    <a:pt x="394" y="1215"/>
                                  </a:lnTo>
                                  <a:lnTo>
                                    <a:pt x="394" y="1210"/>
                                  </a:lnTo>
                                  <a:lnTo>
                                    <a:pt x="403" y="1201"/>
                                  </a:lnTo>
                                  <a:lnTo>
                                    <a:pt x="403" y="1196"/>
                                  </a:lnTo>
                                  <a:lnTo>
                                    <a:pt x="408" y="1191"/>
                                  </a:lnTo>
                                  <a:lnTo>
                                    <a:pt x="408" y="1186"/>
                                  </a:lnTo>
                                  <a:lnTo>
                                    <a:pt x="413" y="1182"/>
                                  </a:lnTo>
                                  <a:lnTo>
                                    <a:pt x="413" y="1177"/>
                                  </a:lnTo>
                                  <a:lnTo>
                                    <a:pt x="423" y="1167"/>
                                  </a:lnTo>
                                  <a:lnTo>
                                    <a:pt x="423" y="1162"/>
                                  </a:lnTo>
                                  <a:lnTo>
                                    <a:pt x="427" y="1158"/>
                                  </a:lnTo>
                                  <a:lnTo>
                                    <a:pt x="427" y="1153"/>
                                  </a:lnTo>
                                  <a:lnTo>
                                    <a:pt x="437" y="1143"/>
                                  </a:lnTo>
                                  <a:lnTo>
                                    <a:pt x="437" y="1138"/>
                                  </a:lnTo>
                                  <a:lnTo>
                                    <a:pt x="442" y="1134"/>
                                  </a:lnTo>
                                  <a:lnTo>
                                    <a:pt x="442" y="1129"/>
                                  </a:lnTo>
                                  <a:lnTo>
                                    <a:pt x="447" y="1124"/>
                                  </a:lnTo>
                                  <a:lnTo>
                                    <a:pt x="447" y="1119"/>
                                  </a:lnTo>
                                  <a:lnTo>
                                    <a:pt x="456" y="1109"/>
                                  </a:lnTo>
                                  <a:lnTo>
                                    <a:pt x="456" y="1105"/>
                                  </a:lnTo>
                                  <a:lnTo>
                                    <a:pt x="461" y="1100"/>
                                  </a:lnTo>
                                  <a:lnTo>
                                    <a:pt x="461" y="1095"/>
                                  </a:lnTo>
                                  <a:lnTo>
                                    <a:pt x="466" y="1090"/>
                                  </a:lnTo>
                                  <a:lnTo>
                                    <a:pt x="466" y="1085"/>
                                  </a:lnTo>
                                  <a:lnTo>
                                    <a:pt x="475" y="1076"/>
                                  </a:lnTo>
                                  <a:lnTo>
                                    <a:pt x="475" y="1071"/>
                                  </a:lnTo>
                                  <a:lnTo>
                                    <a:pt x="480" y="1066"/>
                                  </a:lnTo>
                                  <a:lnTo>
                                    <a:pt x="480" y="1061"/>
                                  </a:lnTo>
                                  <a:lnTo>
                                    <a:pt x="490" y="1052"/>
                                  </a:lnTo>
                                  <a:lnTo>
                                    <a:pt x="490" y="1047"/>
                                  </a:lnTo>
                                  <a:lnTo>
                                    <a:pt x="495" y="1042"/>
                                  </a:lnTo>
                                  <a:lnTo>
                                    <a:pt x="495" y="1037"/>
                                  </a:lnTo>
                                  <a:lnTo>
                                    <a:pt x="499" y="1033"/>
                                  </a:lnTo>
                                  <a:lnTo>
                                    <a:pt x="499" y="1028"/>
                                  </a:lnTo>
                                  <a:lnTo>
                                    <a:pt x="509" y="1018"/>
                                  </a:lnTo>
                                  <a:lnTo>
                                    <a:pt x="509" y="1013"/>
                                  </a:lnTo>
                                  <a:lnTo>
                                    <a:pt x="514" y="1009"/>
                                  </a:lnTo>
                                  <a:lnTo>
                                    <a:pt x="514" y="1004"/>
                                  </a:lnTo>
                                  <a:lnTo>
                                    <a:pt x="519" y="999"/>
                                  </a:lnTo>
                                  <a:lnTo>
                                    <a:pt x="519" y="994"/>
                                  </a:lnTo>
                                  <a:lnTo>
                                    <a:pt x="528" y="985"/>
                                  </a:lnTo>
                                  <a:lnTo>
                                    <a:pt x="528" y="980"/>
                                  </a:lnTo>
                                  <a:lnTo>
                                    <a:pt x="533" y="975"/>
                                  </a:lnTo>
                                  <a:lnTo>
                                    <a:pt x="533" y="970"/>
                                  </a:lnTo>
                                  <a:lnTo>
                                    <a:pt x="538" y="965"/>
                                  </a:lnTo>
                                  <a:lnTo>
                                    <a:pt x="538" y="961"/>
                                  </a:lnTo>
                                  <a:lnTo>
                                    <a:pt x="547" y="951"/>
                                  </a:lnTo>
                                  <a:lnTo>
                                    <a:pt x="547" y="946"/>
                                  </a:lnTo>
                                  <a:lnTo>
                                    <a:pt x="552" y="941"/>
                                  </a:lnTo>
                                  <a:lnTo>
                                    <a:pt x="552" y="937"/>
                                  </a:lnTo>
                                  <a:lnTo>
                                    <a:pt x="562" y="927"/>
                                  </a:lnTo>
                                  <a:lnTo>
                                    <a:pt x="562" y="922"/>
                                  </a:lnTo>
                                  <a:lnTo>
                                    <a:pt x="567" y="917"/>
                                  </a:lnTo>
                                  <a:lnTo>
                                    <a:pt x="567" y="913"/>
                                  </a:lnTo>
                                  <a:lnTo>
                                    <a:pt x="571" y="908"/>
                                  </a:lnTo>
                                  <a:lnTo>
                                    <a:pt x="571" y="903"/>
                                  </a:lnTo>
                                  <a:lnTo>
                                    <a:pt x="581" y="893"/>
                                  </a:lnTo>
                                  <a:lnTo>
                                    <a:pt x="581" y="889"/>
                                  </a:lnTo>
                                  <a:lnTo>
                                    <a:pt x="586" y="884"/>
                                  </a:lnTo>
                                  <a:lnTo>
                                    <a:pt x="586" y="879"/>
                                  </a:lnTo>
                                  <a:lnTo>
                                    <a:pt x="591" y="874"/>
                                  </a:lnTo>
                                  <a:lnTo>
                                    <a:pt x="591" y="869"/>
                                  </a:lnTo>
                                  <a:lnTo>
                                    <a:pt x="600" y="860"/>
                                  </a:lnTo>
                                  <a:lnTo>
                                    <a:pt x="600" y="855"/>
                                  </a:lnTo>
                                  <a:lnTo>
                                    <a:pt x="605" y="850"/>
                                  </a:lnTo>
                                  <a:lnTo>
                                    <a:pt x="605" y="845"/>
                                  </a:lnTo>
                                  <a:lnTo>
                                    <a:pt x="615" y="836"/>
                                  </a:lnTo>
                                  <a:lnTo>
                                    <a:pt x="615" y="831"/>
                                  </a:lnTo>
                                  <a:lnTo>
                                    <a:pt x="619" y="826"/>
                                  </a:lnTo>
                                  <a:lnTo>
                                    <a:pt x="619" y="821"/>
                                  </a:lnTo>
                                  <a:lnTo>
                                    <a:pt x="624" y="817"/>
                                  </a:lnTo>
                                  <a:lnTo>
                                    <a:pt x="624" y="812"/>
                                  </a:lnTo>
                                  <a:lnTo>
                                    <a:pt x="634" y="802"/>
                                  </a:lnTo>
                                  <a:lnTo>
                                    <a:pt x="634" y="797"/>
                                  </a:lnTo>
                                  <a:lnTo>
                                    <a:pt x="639" y="793"/>
                                  </a:lnTo>
                                  <a:lnTo>
                                    <a:pt x="639" y="788"/>
                                  </a:lnTo>
                                  <a:lnTo>
                                    <a:pt x="643" y="783"/>
                                  </a:lnTo>
                                  <a:lnTo>
                                    <a:pt x="643" y="778"/>
                                  </a:lnTo>
                                  <a:lnTo>
                                    <a:pt x="653" y="769"/>
                                  </a:lnTo>
                                  <a:lnTo>
                                    <a:pt x="653" y="764"/>
                                  </a:lnTo>
                                  <a:lnTo>
                                    <a:pt x="658" y="759"/>
                                  </a:lnTo>
                                  <a:lnTo>
                                    <a:pt x="658" y="754"/>
                                  </a:lnTo>
                                  <a:lnTo>
                                    <a:pt x="667" y="745"/>
                                  </a:lnTo>
                                  <a:lnTo>
                                    <a:pt x="667" y="740"/>
                                  </a:lnTo>
                                  <a:lnTo>
                                    <a:pt x="672" y="735"/>
                                  </a:lnTo>
                                  <a:lnTo>
                                    <a:pt x="672" y="730"/>
                                  </a:lnTo>
                                  <a:lnTo>
                                    <a:pt x="677" y="725"/>
                                  </a:lnTo>
                                  <a:lnTo>
                                    <a:pt x="677" y="721"/>
                                  </a:lnTo>
                                  <a:lnTo>
                                    <a:pt x="687" y="711"/>
                                  </a:lnTo>
                                  <a:lnTo>
                                    <a:pt x="687" y="706"/>
                                  </a:lnTo>
                                  <a:lnTo>
                                    <a:pt x="691" y="701"/>
                                  </a:lnTo>
                                  <a:lnTo>
                                    <a:pt x="691" y="697"/>
                                  </a:lnTo>
                                  <a:lnTo>
                                    <a:pt x="696" y="692"/>
                                  </a:lnTo>
                                  <a:lnTo>
                                    <a:pt x="696" y="687"/>
                                  </a:lnTo>
                                  <a:lnTo>
                                    <a:pt x="706" y="677"/>
                                  </a:lnTo>
                                  <a:lnTo>
                                    <a:pt x="706" y="673"/>
                                  </a:lnTo>
                                  <a:lnTo>
                                    <a:pt x="711" y="668"/>
                                  </a:lnTo>
                                  <a:lnTo>
                                    <a:pt x="711" y="663"/>
                                  </a:lnTo>
                                  <a:lnTo>
                                    <a:pt x="715" y="658"/>
                                  </a:lnTo>
                                  <a:lnTo>
                                    <a:pt x="715" y="653"/>
                                  </a:lnTo>
                                  <a:lnTo>
                                    <a:pt x="725" y="644"/>
                                  </a:lnTo>
                                  <a:lnTo>
                                    <a:pt x="725" y="639"/>
                                  </a:lnTo>
                                  <a:lnTo>
                                    <a:pt x="730" y="634"/>
                                  </a:lnTo>
                                  <a:lnTo>
                                    <a:pt x="730" y="629"/>
                                  </a:lnTo>
                                  <a:lnTo>
                                    <a:pt x="739" y="620"/>
                                  </a:lnTo>
                                  <a:lnTo>
                                    <a:pt x="739" y="615"/>
                                  </a:lnTo>
                                  <a:lnTo>
                                    <a:pt x="744" y="610"/>
                                  </a:lnTo>
                                  <a:lnTo>
                                    <a:pt x="744" y="605"/>
                                  </a:lnTo>
                                  <a:lnTo>
                                    <a:pt x="749" y="601"/>
                                  </a:lnTo>
                                  <a:lnTo>
                                    <a:pt x="749" y="596"/>
                                  </a:lnTo>
                                  <a:lnTo>
                                    <a:pt x="759" y="586"/>
                                  </a:lnTo>
                                  <a:lnTo>
                                    <a:pt x="759" y="581"/>
                                  </a:lnTo>
                                  <a:lnTo>
                                    <a:pt x="763" y="577"/>
                                  </a:lnTo>
                                  <a:lnTo>
                                    <a:pt x="763" y="572"/>
                                  </a:lnTo>
                                  <a:lnTo>
                                    <a:pt x="768" y="567"/>
                                  </a:lnTo>
                                  <a:lnTo>
                                    <a:pt x="768" y="562"/>
                                  </a:lnTo>
                                  <a:lnTo>
                                    <a:pt x="778" y="553"/>
                                  </a:lnTo>
                                  <a:lnTo>
                                    <a:pt x="778" y="548"/>
                                  </a:lnTo>
                                  <a:lnTo>
                                    <a:pt x="783" y="543"/>
                                  </a:lnTo>
                                  <a:lnTo>
                                    <a:pt x="783" y="538"/>
                                  </a:lnTo>
                                  <a:lnTo>
                                    <a:pt x="792" y="529"/>
                                  </a:lnTo>
                                  <a:lnTo>
                                    <a:pt x="792" y="524"/>
                                  </a:lnTo>
                                  <a:lnTo>
                                    <a:pt x="797" y="519"/>
                                  </a:lnTo>
                                  <a:lnTo>
                                    <a:pt x="797" y="514"/>
                                  </a:lnTo>
                                  <a:lnTo>
                                    <a:pt x="802" y="509"/>
                                  </a:lnTo>
                                  <a:lnTo>
                                    <a:pt x="802" y="505"/>
                                  </a:lnTo>
                                  <a:lnTo>
                                    <a:pt x="811" y="495"/>
                                  </a:lnTo>
                                  <a:lnTo>
                                    <a:pt x="811" y="490"/>
                                  </a:lnTo>
                                  <a:lnTo>
                                    <a:pt x="816" y="485"/>
                                  </a:lnTo>
                                  <a:lnTo>
                                    <a:pt x="816" y="481"/>
                                  </a:lnTo>
                                  <a:lnTo>
                                    <a:pt x="821" y="476"/>
                                  </a:lnTo>
                                  <a:lnTo>
                                    <a:pt x="821" y="471"/>
                                  </a:lnTo>
                                  <a:lnTo>
                                    <a:pt x="831" y="461"/>
                                  </a:lnTo>
                                  <a:lnTo>
                                    <a:pt x="831" y="457"/>
                                  </a:lnTo>
                                  <a:lnTo>
                                    <a:pt x="835" y="452"/>
                                  </a:lnTo>
                                  <a:lnTo>
                                    <a:pt x="835" y="447"/>
                                  </a:lnTo>
                                  <a:lnTo>
                                    <a:pt x="840" y="442"/>
                                  </a:lnTo>
                                  <a:lnTo>
                                    <a:pt x="840" y="437"/>
                                  </a:lnTo>
                                  <a:lnTo>
                                    <a:pt x="850" y="428"/>
                                  </a:lnTo>
                                  <a:lnTo>
                                    <a:pt x="850" y="423"/>
                                  </a:lnTo>
                                  <a:lnTo>
                                    <a:pt x="855" y="418"/>
                                  </a:lnTo>
                                  <a:lnTo>
                                    <a:pt x="855" y="413"/>
                                  </a:lnTo>
                                  <a:lnTo>
                                    <a:pt x="864" y="404"/>
                                  </a:lnTo>
                                  <a:lnTo>
                                    <a:pt x="864" y="399"/>
                                  </a:lnTo>
                                  <a:lnTo>
                                    <a:pt x="869" y="394"/>
                                  </a:lnTo>
                                  <a:lnTo>
                                    <a:pt x="869" y="389"/>
                                  </a:lnTo>
                                  <a:lnTo>
                                    <a:pt x="874" y="384"/>
                                  </a:lnTo>
                                  <a:lnTo>
                                    <a:pt x="874" y="380"/>
                                  </a:lnTo>
                                  <a:lnTo>
                                    <a:pt x="883" y="370"/>
                                  </a:lnTo>
                                  <a:lnTo>
                                    <a:pt x="883" y="365"/>
                                  </a:lnTo>
                                  <a:lnTo>
                                    <a:pt x="888" y="360"/>
                                  </a:lnTo>
                                  <a:lnTo>
                                    <a:pt x="888" y="356"/>
                                  </a:lnTo>
                                  <a:lnTo>
                                    <a:pt x="893" y="351"/>
                                  </a:lnTo>
                                  <a:lnTo>
                                    <a:pt x="893" y="346"/>
                                  </a:lnTo>
                                  <a:lnTo>
                                    <a:pt x="903" y="336"/>
                                  </a:lnTo>
                                  <a:lnTo>
                                    <a:pt x="903" y="332"/>
                                  </a:lnTo>
                                  <a:lnTo>
                                    <a:pt x="907" y="327"/>
                                  </a:lnTo>
                                  <a:lnTo>
                                    <a:pt x="907" y="322"/>
                                  </a:lnTo>
                                  <a:lnTo>
                                    <a:pt x="917" y="312"/>
                                  </a:lnTo>
                                  <a:lnTo>
                                    <a:pt x="917" y="308"/>
                                  </a:lnTo>
                                  <a:lnTo>
                                    <a:pt x="922" y="303"/>
                                  </a:lnTo>
                                  <a:lnTo>
                                    <a:pt x="922" y="298"/>
                                  </a:lnTo>
                                  <a:lnTo>
                                    <a:pt x="927" y="293"/>
                                  </a:lnTo>
                                  <a:lnTo>
                                    <a:pt x="927" y="288"/>
                                  </a:lnTo>
                                  <a:lnTo>
                                    <a:pt x="936" y="279"/>
                                  </a:lnTo>
                                  <a:lnTo>
                                    <a:pt x="936" y="274"/>
                                  </a:lnTo>
                                  <a:lnTo>
                                    <a:pt x="941" y="269"/>
                                  </a:lnTo>
                                  <a:lnTo>
                                    <a:pt x="941" y="264"/>
                                  </a:lnTo>
                                  <a:lnTo>
                                    <a:pt x="946" y="260"/>
                                  </a:lnTo>
                                  <a:lnTo>
                                    <a:pt x="946" y="255"/>
                                  </a:lnTo>
                                  <a:lnTo>
                                    <a:pt x="955" y="245"/>
                                  </a:lnTo>
                                  <a:lnTo>
                                    <a:pt x="955" y="240"/>
                                  </a:lnTo>
                                  <a:lnTo>
                                    <a:pt x="960" y="236"/>
                                  </a:lnTo>
                                  <a:lnTo>
                                    <a:pt x="960" y="231"/>
                                  </a:lnTo>
                                  <a:lnTo>
                                    <a:pt x="970" y="221"/>
                                  </a:lnTo>
                                  <a:lnTo>
                                    <a:pt x="970" y="216"/>
                                  </a:lnTo>
                                  <a:lnTo>
                                    <a:pt x="975" y="212"/>
                                  </a:lnTo>
                                  <a:lnTo>
                                    <a:pt x="975" y="207"/>
                                  </a:lnTo>
                                  <a:lnTo>
                                    <a:pt x="979" y="202"/>
                                  </a:lnTo>
                                  <a:lnTo>
                                    <a:pt x="979" y="197"/>
                                  </a:lnTo>
                                  <a:lnTo>
                                    <a:pt x="989" y="188"/>
                                  </a:lnTo>
                                  <a:lnTo>
                                    <a:pt x="989" y="183"/>
                                  </a:lnTo>
                                  <a:lnTo>
                                    <a:pt x="994" y="178"/>
                                  </a:lnTo>
                                  <a:lnTo>
                                    <a:pt x="994" y="173"/>
                                  </a:lnTo>
                                  <a:lnTo>
                                    <a:pt x="999" y="168"/>
                                  </a:lnTo>
                                  <a:lnTo>
                                    <a:pt x="999" y="164"/>
                                  </a:lnTo>
                                  <a:lnTo>
                                    <a:pt x="1008" y="154"/>
                                  </a:lnTo>
                                  <a:lnTo>
                                    <a:pt x="1008" y="149"/>
                                  </a:lnTo>
                                  <a:lnTo>
                                    <a:pt x="1013" y="144"/>
                                  </a:lnTo>
                                  <a:lnTo>
                                    <a:pt x="1013" y="140"/>
                                  </a:lnTo>
                                  <a:lnTo>
                                    <a:pt x="1018" y="135"/>
                                  </a:lnTo>
                                  <a:lnTo>
                                    <a:pt x="1018" y="130"/>
                                  </a:lnTo>
                                  <a:lnTo>
                                    <a:pt x="1027" y="120"/>
                                  </a:lnTo>
                                  <a:lnTo>
                                    <a:pt x="1027" y="116"/>
                                  </a:lnTo>
                                  <a:lnTo>
                                    <a:pt x="1032" y="111"/>
                                  </a:lnTo>
                                  <a:lnTo>
                                    <a:pt x="1032" y="106"/>
                                  </a:lnTo>
                                  <a:lnTo>
                                    <a:pt x="1042" y="96"/>
                                  </a:lnTo>
                                  <a:lnTo>
                                    <a:pt x="1042" y="92"/>
                                  </a:lnTo>
                                  <a:lnTo>
                                    <a:pt x="1047" y="87"/>
                                  </a:lnTo>
                                  <a:lnTo>
                                    <a:pt x="1047" y="82"/>
                                  </a:lnTo>
                                  <a:lnTo>
                                    <a:pt x="1051" y="77"/>
                                  </a:lnTo>
                                  <a:lnTo>
                                    <a:pt x="1051" y="72"/>
                                  </a:lnTo>
                                  <a:lnTo>
                                    <a:pt x="1061" y="63"/>
                                  </a:lnTo>
                                  <a:lnTo>
                                    <a:pt x="1061" y="58"/>
                                  </a:lnTo>
                                  <a:lnTo>
                                    <a:pt x="1066" y="53"/>
                                  </a:lnTo>
                                  <a:lnTo>
                                    <a:pt x="1066" y="48"/>
                                  </a:lnTo>
                                  <a:lnTo>
                                    <a:pt x="1071" y="44"/>
                                  </a:lnTo>
                                  <a:lnTo>
                                    <a:pt x="1071" y="39"/>
                                  </a:lnTo>
                                  <a:lnTo>
                                    <a:pt x="1080" y="29"/>
                                  </a:lnTo>
                                  <a:lnTo>
                                    <a:pt x="1080" y="24"/>
                                  </a:lnTo>
                                  <a:lnTo>
                                    <a:pt x="1085" y="20"/>
                                  </a:lnTo>
                                  <a:lnTo>
                                    <a:pt x="1085" y="15"/>
                                  </a:lnTo>
                                  <a:lnTo>
                                    <a:pt x="1095" y="5"/>
                                  </a:lnTo>
                                  <a:lnTo>
                                    <a:pt x="10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1"/>
                          <wps:cNvSpPr>
                            <a:spLocks/>
                          </wps:cNvSpPr>
                          <wps:spPr bwMode="auto">
                            <a:xfrm>
                              <a:off x="5069" y="1440"/>
                              <a:ext cx="1128" cy="1955"/>
                            </a:xfrm>
                            <a:custGeom>
                              <a:avLst/>
                              <a:gdLst>
                                <a:gd name="T0" fmla="*/ 14 w 1128"/>
                                <a:gd name="T1" fmla="*/ 1931 h 1955"/>
                                <a:gd name="T2" fmla="*/ 34 w 1128"/>
                                <a:gd name="T3" fmla="*/ 1897 h 1955"/>
                                <a:gd name="T4" fmla="*/ 53 w 1128"/>
                                <a:gd name="T5" fmla="*/ 1863 h 1955"/>
                                <a:gd name="T6" fmla="*/ 72 w 1128"/>
                                <a:gd name="T7" fmla="*/ 1830 h 1955"/>
                                <a:gd name="T8" fmla="*/ 91 w 1128"/>
                                <a:gd name="T9" fmla="*/ 1796 h 1955"/>
                                <a:gd name="T10" fmla="*/ 110 w 1128"/>
                                <a:gd name="T11" fmla="*/ 1762 h 1955"/>
                                <a:gd name="T12" fmla="*/ 130 w 1128"/>
                                <a:gd name="T13" fmla="*/ 1729 h 1955"/>
                                <a:gd name="T14" fmla="*/ 149 w 1128"/>
                                <a:gd name="T15" fmla="*/ 1695 h 1955"/>
                                <a:gd name="T16" fmla="*/ 168 w 1128"/>
                                <a:gd name="T17" fmla="*/ 1662 h 1955"/>
                                <a:gd name="T18" fmla="*/ 187 w 1128"/>
                                <a:gd name="T19" fmla="*/ 1628 h 1955"/>
                                <a:gd name="T20" fmla="*/ 211 w 1128"/>
                                <a:gd name="T21" fmla="*/ 1590 h 1955"/>
                                <a:gd name="T22" fmla="*/ 230 w 1128"/>
                                <a:gd name="T23" fmla="*/ 1556 h 1955"/>
                                <a:gd name="T24" fmla="*/ 250 w 1128"/>
                                <a:gd name="T25" fmla="*/ 1522 h 1955"/>
                                <a:gd name="T26" fmla="*/ 269 w 1128"/>
                                <a:gd name="T27" fmla="*/ 1489 h 1955"/>
                                <a:gd name="T28" fmla="*/ 288 w 1128"/>
                                <a:gd name="T29" fmla="*/ 1455 h 1955"/>
                                <a:gd name="T30" fmla="*/ 307 w 1128"/>
                                <a:gd name="T31" fmla="*/ 1422 h 1955"/>
                                <a:gd name="T32" fmla="*/ 326 w 1128"/>
                                <a:gd name="T33" fmla="*/ 1388 h 1955"/>
                                <a:gd name="T34" fmla="*/ 346 w 1128"/>
                                <a:gd name="T35" fmla="*/ 1354 h 1955"/>
                                <a:gd name="T36" fmla="*/ 365 w 1128"/>
                                <a:gd name="T37" fmla="*/ 1321 h 1955"/>
                                <a:gd name="T38" fmla="*/ 384 w 1128"/>
                                <a:gd name="T39" fmla="*/ 1287 h 1955"/>
                                <a:gd name="T40" fmla="*/ 408 w 1128"/>
                                <a:gd name="T41" fmla="*/ 1249 h 1955"/>
                                <a:gd name="T42" fmla="*/ 427 w 1128"/>
                                <a:gd name="T43" fmla="*/ 1215 h 1955"/>
                                <a:gd name="T44" fmla="*/ 446 w 1128"/>
                                <a:gd name="T45" fmla="*/ 1182 h 1955"/>
                                <a:gd name="T46" fmla="*/ 466 w 1128"/>
                                <a:gd name="T47" fmla="*/ 1148 h 1955"/>
                                <a:gd name="T48" fmla="*/ 485 w 1128"/>
                                <a:gd name="T49" fmla="*/ 1114 h 1955"/>
                                <a:gd name="T50" fmla="*/ 504 w 1128"/>
                                <a:gd name="T51" fmla="*/ 1081 h 1955"/>
                                <a:gd name="T52" fmla="*/ 523 w 1128"/>
                                <a:gd name="T53" fmla="*/ 1047 h 1955"/>
                                <a:gd name="T54" fmla="*/ 542 w 1128"/>
                                <a:gd name="T55" fmla="*/ 1013 h 1955"/>
                                <a:gd name="T56" fmla="*/ 562 w 1128"/>
                                <a:gd name="T57" fmla="*/ 980 h 1955"/>
                                <a:gd name="T58" fmla="*/ 581 w 1128"/>
                                <a:gd name="T59" fmla="*/ 946 h 1955"/>
                                <a:gd name="T60" fmla="*/ 605 w 1128"/>
                                <a:gd name="T61" fmla="*/ 908 h 1955"/>
                                <a:gd name="T62" fmla="*/ 624 w 1128"/>
                                <a:gd name="T63" fmla="*/ 874 h 1955"/>
                                <a:gd name="T64" fmla="*/ 643 w 1128"/>
                                <a:gd name="T65" fmla="*/ 841 h 1955"/>
                                <a:gd name="T66" fmla="*/ 662 w 1128"/>
                                <a:gd name="T67" fmla="*/ 807 h 1955"/>
                                <a:gd name="T68" fmla="*/ 682 w 1128"/>
                                <a:gd name="T69" fmla="*/ 773 h 1955"/>
                                <a:gd name="T70" fmla="*/ 701 w 1128"/>
                                <a:gd name="T71" fmla="*/ 740 h 1955"/>
                                <a:gd name="T72" fmla="*/ 720 w 1128"/>
                                <a:gd name="T73" fmla="*/ 706 h 1955"/>
                                <a:gd name="T74" fmla="*/ 739 w 1128"/>
                                <a:gd name="T75" fmla="*/ 673 h 1955"/>
                                <a:gd name="T76" fmla="*/ 758 w 1128"/>
                                <a:gd name="T77" fmla="*/ 639 h 1955"/>
                                <a:gd name="T78" fmla="*/ 778 w 1128"/>
                                <a:gd name="T79" fmla="*/ 605 h 1955"/>
                                <a:gd name="T80" fmla="*/ 802 w 1128"/>
                                <a:gd name="T81" fmla="*/ 567 h 1955"/>
                                <a:gd name="T82" fmla="*/ 821 w 1128"/>
                                <a:gd name="T83" fmla="*/ 533 h 1955"/>
                                <a:gd name="T84" fmla="*/ 840 w 1128"/>
                                <a:gd name="T85" fmla="*/ 500 h 1955"/>
                                <a:gd name="T86" fmla="*/ 859 w 1128"/>
                                <a:gd name="T87" fmla="*/ 466 h 1955"/>
                                <a:gd name="T88" fmla="*/ 878 w 1128"/>
                                <a:gd name="T89" fmla="*/ 433 h 1955"/>
                                <a:gd name="T90" fmla="*/ 898 w 1128"/>
                                <a:gd name="T91" fmla="*/ 399 h 1955"/>
                                <a:gd name="T92" fmla="*/ 917 w 1128"/>
                                <a:gd name="T93" fmla="*/ 365 h 1955"/>
                                <a:gd name="T94" fmla="*/ 936 w 1128"/>
                                <a:gd name="T95" fmla="*/ 332 h 1955"/>
                                <a:gd name="T96" fmla="*/ 955 w 1128"/>
                                <a:gd name="T97" fmla="*/ 298 h 1955"/>
                                <a:gd name="T98" fmla="*/ 974 w 1128"/>
                                <a:gd name="T99" fmla="*/ 264 h 1955"/>
                                <a:gd name="T100" fmla="*/ 998 w 1128"/>
                                <a:gd name="T101" fmla="*/ 226 h 1955"/>
                                <a:gd name="T102" fmla="*/ 1018 w 1128"/>
                                <a:gd name="T103" fmla="*/ 192 h 1955"/>
                                <a:gd name="T104" fmla="*/ 1037 w 1128"/>
                                <a:gd name="T105" fmla="*/ 159 h 1955"/>
                                <a:gd name="T106" fmla="*/ 1056 w 1128"/>
                                <a:gd name="T107" fmla="*/ 125 h 1955"/>
                                <a:gd name="T108" fmla="*/ 1075 w 1128"/>
                                <a:gd name="T109" fmla="*/ 92 h 1955"/>
                                <a:gd name="T110" fmla="*/ 1094 w 1128"/>
                                <a:gd name="T111" fmla="*/ 58 h 1955"/>
                                <a:gd name="T112" fmla="*/ 1114 w 1128"/>
                                <a:gd name="T113" fmla="*/ 24 h 1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8" h="1955">
                                  <a:moveTo>
                                    <a:pt x="0" y="1955"/>
                                  </a:moveTo>
                                  <a:lnTo>
                                    <a:pt x="0" y="1950"/>
                                  </a:lnTo>
                                  <a:lnTo>
                                    <a:pt x="5" y="1945"/>
                                  </a:lnTo>
                                  <a:lnTo>
                                    <a:pt x="5" y="1940"/>
                                  </a:lnTo>
                                  <a:lnTo>
                                    <a:pt x="10" y="1935"/>
                                  </a:lnTo>
                                  <a:lnTo>
                                    <a:pt x="14" y="1931"/>
                                  </a:lnTo>
                                  <a:lnTo>
                                    <a:pt x="14" y="1926"/>
                                  </a:lnTo>
                                  <a:lnTo>
                                    <a:pt x="19" y="1921"/>
                                  </a:lnTo>
                                  <a:lnTo>
                                    <a:pt x="19" y="1916"/>
                                  </a:lnTo>
                                  <a:lnTo>
                                    <a:pt x="24" y="1911"/>
                                  </a:lnTo>
                                  <a:lnTo>
                                    <a:pt x="24" y="1907"/>
                                  </a:lnTo>
                                  <a:lnTo>
                                    <a:pt x="34" y="1897"/>
                                  </a:lnTo>
                                  <a:lnTo>
                                    <a:pt x="34" y="1892"/>
                                  </a:lnTo>
                                  <a:lnTo>
                                    <a:pt x="38" y="1887"/>
                                  </a:lnTo>
                                  <a:lnTo>
                                    <a:pt x="38" y="1883"/>
                                  </a:lnTo>
                                  <a:lnTo>
                                    <a:pt x="43" y="1878"/>
                                  </a:lnTo>
                                  <a:lnTo>
                                    <a:pt x="43" y="1873"/>
                                  </a:lnTo>
                                  <a:lnTo>
                                    <a:pt x="53" y="1863"/>
                                  </a:lnTo>
                                  <a:lnTo>
                                    <a:pt x="53" y="1858"/>
                                  </a:lnTo>
                                  <a:lnTo>
                                    <a:pt x="58" y="1854"/>
                                  </a:lnTo>
                                  <a:lnTo>
                                    <a:pt x="58" y="1849"/>
                                  </a:lnTo>
                                  <a:lnTo>
                                    <a:pt x="62" y="1844"/>
                                  </a:lnTo>
                                  <a:lnTo>
                                    <a:pt x="62" y="1839"/>
                                  </a:lnTo>
                                  <a:lnTo>
                                    <a:pt x="72" y="1830"/>
                                  </a:lnTo>
                                  <a:lnTo>
                                    <a:pt x="72" y="1825"/>
                                  </a:lnTo>
                                  <a:lnTo>
                                    <a:pt x="77" y="1820"/>
                                  </a:lnTo>
                                  <a:lnTo>
                                    <a:pt x="77" y="1815"/>
                                  </a:lnTo>
                                  <a:lnTo>
                                    <a:pt x="86" y="1806"/>
                                  </a:lnTo>
                                  <a:lnTo>
                                    <a:pt x="86" y="1801"/>
                                  </a:lnTo>
                                  <a:lnTo>
                                    <a:pt x="91" y="1796"/>
                                  </a:lnTo>
                                  <a:lnTo>
                                    <a:pt x="91" y="1791"/>
                                  </a:lnTo>
                                  <a:lnTo>
                                    <a:pt x="96" y="1786"/>
                                  </a:lnTo>
                                  <a:lnTo>
                                    <a:pt x="96" y="1782"/>
                                  </a:lnTo>
                                  <a:lnTo>
                                    <a:pt x="106" y="1772"/>
                                  </a:lnTo>
                                  <a:lnTo>
                                    <a:pt x="106" y="1767"/>
                                  </a:lnTo>
                                  <a:lnTo>
                                    <a:pt x="110" y="1762"/>
                                  </a:lnTo>
                                  <a:lnTo>
                                    <a:pt x="110" y="1758"/>
                                  </a:lnTo>
                                  <a:lnTo>
                                    <a:pt x="115" y="1753"/>
                                  </a:lnTo>
                                  <a:lnTo>
                                    <a:pt x="115" y="1748"/>
                                  </a:lnTo>
                                  <a:lnTo>
                                    <a:pt x="125" y="1738"/>
                                  </a:lnTo>
                                  <a:lnTo>
                                    <a:pt x="125" y="1734"/>
                                  </a:lnTo>
                                  <a:lnTo>
                                    <a:pt x="130" y="1729"/>
                                  </a:lnTo>
                                  <a:lnTo>
                                    <a:pt x="130" y="1724"/>
                                  </a:lnTo>
                                  <a:lnTo>
                                    <a:pt x="139" y="1714"/>
                                  </a:lnTo>
                                  <a:lnTo>
                                    <a:pt x="139" y="1710"/>
                                  </a:lnTo>
                                  <a:lnTo>
                                    <a:pt x="144" y="1705"/>
                                  </a:lnTo>
                                  <a:lnTo>
                                    <a:pt x="144" y="1700"/>
                                  </a:lnTo>
                                  <a:lnTo>
                                    <a:pt x="149" y="1695"/>
                                  </a:lnTo>
                                  <a:lnTo>
                                    <a:pt x="149" y="1690"/>
                                  </a:lnTo>
                                  <a:lnTo>
                                    <a:pt x="158" y="1681"/>
                                  </a:lnTo>
                                  <a:lnTo>
                                    <a:pt x="158" y="1676"/>
                                  </a:lnTo>
                                  <a:lnTo>
                                    <a:pt x="163" y="1671"/>
                                  </a:lnTo>
                                  <a:lnTo>
                                    <a:pt x="163" y="1666"/>
                                  </a:lnTo>
                                  <a:lnTo>
                                    <a:pt x="168" y="1662"/>
                                  </a:lnTo>
                                  <a:lnTo>
                                    <a:pt x="168" y="1657"/>
                                  </a:lnTo>
                                  <a:lnTo>
                                    <a:pt x="178" y="1647"/>
                                  </a:lnTo>
                                  <a:lnTo>
                                    <a:pt x="178" y="1642"/>
                                  </a:lnTo>
                                  <a:lnTo>
                                    <a:pt x="182" y="1638"/>
                                  </a:lnTo>
                                  <a:lnTo>
                                    <a:pt x="182" y="1633"/>
                                  </a:lnTo>
                                  <a:lnTo>
                                    <a:pt x="187" y="1628"/>
                                  </a:lnTo>
                                  <a:lnTo>
                                    <a:pt x="187" y="1623"/>
                                  </a:lnTo>
                                  <a:lnTo>
                                    <a:pt x="197" y="1614"/>
                                  </a:lnTo>
                                  <a:lnTo>
                                    <a:pt x="197" y="1609"/>
                                  </a:lnTo>
                                  <a:lnTo>
                                    <a:pt x="202" y="1604"/>
                                  </a:lnTo>
                                  <a:lnTo>
                                    <a:pt x="202" y="1599"/>
                                  </a:lnTo>
                                  <a:lnTo>
                                    <a:pt x="211" y="1590"/>
                                  </a:lnTo>
                                  <a:lnTo>
                                    <a:pt x="211" y="1585"/>
                                  </a:lnTo>
                                  <a:lnTo>
                                    <a:pt x="216" y="1580"/>
                                  </a:lnTo>
                                  <a:lnTo>
                                    <a:pt x="216" y="1575"/>
                                  </a:lnTo>
                                  <a:lnTo>
                                    <a:pt x="221" y="1570"/>
                                  </a:lnTo>
                                  <a:lnTo>
                                    <a:pt x="221" y="1566"/>
                                  </a:lnTo>
                                  <a:lnTo>
                                    <a:pt x="230" y="1556"/>
                                  </a:lnTo>
                                  <a:lnTo>
                                    <a:pt x="230" y="1551"/>
                                  </a:lnTo>
                                  <a:lnTo>
                                    <a:pt x="235" y="1546"/>
                                  </a:lnTo>
                                  <a:lnTo>
                                    <a:pt x="235" y="1542"/>
                                  </a:lnTo>
                                  <a:lnTo>
                                    <a:pt x="240" y="1537"/>
                                  </a:lnTo>
                                  <a:lnTo>
                                    <a:pt x="240" y="1532"/>
                                  </a:lnTo>
                                  <a:lnTo>
                                    <a:pt x="250" y="1522"/>
                                  </a:lnTo>
                                  <a:lnTo>
                                    <a:pt x="250" y="1518"/>
                                  </a:lnTo>
                                  <a:lnTo>
                                    <a:pt x="254" y="1513"/>
                                  </a:lnTo>
                                  <a:lnTo>
                                    <a:pt x="254" y="1508"/>
                                  </a:lnTo>
                                  <a:lnTo>
                                    <a:pt x="259" y="1503"/>
                                  </a:lnTo>
                                  <a:lnTo>
                                    <a:pt x="259" y="1498"/>
                                  </a:lnTo>
                                  <a:lnTo>
                                    <a:pt x="269" y="1489"/>
                                  </a:lnTo>
                                  <a:lnTo>
                                    <a:pt x="269" y="1484"/>
                                  </a:lnTo>
                                  <a:lnTo>
                                    <a:pt x="274" y="1479"/>
                                  </a:lnTo>
                                  <a:lnTo>
                                    <a:pt x="274" y="1474"/>
                                  </a:lnTo>
                                  <a:lnTo>
                                    <a:pt x="283" y="1465"/>
                                  </a:lnTo>
                                  <a:lnTo>
                                    <a:pt x="283" y="1460"/>
                                  </a:lnTo>
                                  <a:lnTo>
                                    <a:pt x="288" y="1455"/>
                                  </a:lnTo>
                                  <a:lnTo>
                                    <a:pt x="288" y="1450"/>
                                  </a:lnTo>
                                  <a:lnTo>
                                    <a:pt x="293" y="1446"/>
                                  </a:lnTo>
                                  <a:lnTo>
                                    <a:pt x="293" y="1441"/>
                                  </a:lnTo>
                                  <a:lnTo>
                                    <a:pt x="302" y="1431"/>
                                  </a:lnTo>
                                  <a:lnTo>
                                    <a:pt x="302" y="1426"/>
                                  </a:lnTo>
                                  <a:lnTo>
                                    <a:pt x="307" y="1422"/>
                                  </a:lnTo>
                                  <a:lnTo>
                                    <a:pt x="307" y="1417"/>
                                  </a:lnTo>
                                  <a:lnTo>
                                    <a:pt x="312" y="1412"/>
                                  </a:lnTo>
                                  <a:lnTo>
                                    <a:pt x="312" y="1407"/>
                                  </a:lnTo>
                                  <a:lnTo>
                                    <a:pt x="322" y="1398"/>
                                  </a:lnTo>
                                  <a:lnTo>
                                    <a:pt x="322" y="1393"/>
                                  </a:lnTo>
                                  <a:lnTo>
                                    <a:pt x="326" y="1388"/>
                                  </a:lnTo>
                                  <a:lnTo>
                                    <a:pt x="326" y="1383"/>
                                  </a:lnTo>
                                  <a:lnTo>
                                    <a:pt x="336" y="1374"/>
                                  </a:lnTo>
                                  <a:lnTo>
                                    <a:pt x="336" y="1369"/>
                                  </a:lnTo>
                                  <a:lnTo>
                                    <a:pt x="341" y="1364"/>
                                  </a:lnTo>
                                  <a:lnTo>
                                    <a:pt x="341" y="1359"/>
                                  </a:lnTo>
                                  <a:lnTo>
                                    <a:pt x="346" y="1354"/>
                                  </a:lnTo>
                                  <a:lnTo>
                                    <a:pt x="346" y="1350"/>
                                  </a:lnTo>
                                  <a:lnTo>
                                    <a:pt x="355" y="1340"/>
                                  </a:lnTo>
                                  <a:lnTo>
                                    <a:pt x="355" y="1335"/>
                                  </a:lnTo>
                                  <a:lnTo>
                                    <a:pt x="360" y="1330"/>
                                  </a:lnTo>
                                  <a:lnTo>
                                    <a:pt x="360" y="1326"/>
                                  </a:lnTo>
                                  <a:lnTo>
                                    <a:pt x="365" y="1321"/>
                                  </a:lnTo>
                                  <a:lnTo>
                                    <a:pt x="365" y="1316"/>
                                  </a:lnTo>
                                  <a:lnTo>
                                    <a:pt x="374" y="1306"/>
                                  </a:lnTo>
                                  <a:lnTo>
                                    <a:pt x="374" y="1302"/>
                                  </a:lnTo>
                                  <a:lnTo>
                                    <a:pt x="379" y="1297"/>
                                  </a:lnTo>
                                  <a:lnTo>
                                    <a:pt x="379" y="1292"/>
                                  </a:lnTo>
                                  <a:lnTo>
                                    <a:pt x="384" y="1287"/>
                                  </a:lnTo>
                                  <a:lnTo>
                                    <a:pt x="384" y="1282"/>
                                  </a:lnTo>
                                  <a:lnTo>
                                    <a:pt x="394" y="1273"/>
                                  </a:lnTo>
                                  <a:lnTo>
                                    <a:pt x="394" y="1268"/>
                                  </a:lnTo>
                                  <a:lnTo>
                                    <a:pt x="398" y="1263"/>
                                  </a:lnTo>
                                  <a:lnTo>
                                    <a:pt x="398" y="1258"/>
                                  </a:lnTo>
                                  <a:lnTo>
                                    <a:pt x="408" y="1249"/>
                                  </a:lnTo>
                                  <a:lnTo>
                                    <a:pt x="408" y="1244"/>
                                  </a:lnTo>
                                  <a:lnTo>
                                    <a:pt x="413" y="1239"/>
                                  </a:lnTo>
                                  <a:lnTo>
                                    <a:pt x="413" y="1234"/>
                                  </a:lnTo>
                                  <a:lnTo>
                                    <a:pt x="418" y="1230"/>
                                  </a:lnTo>
                                  <a:lnTo>
                                    <a:pt x="418" y="1225"/>
                                  </a:lnTo>
                                  <a:lnTo>
                                    <a:pt x="427" y="1215"/>
                                  </a:lnTo>
                                  <a:lnTo>
                                    <a:pt x="427" y="1210"/>
                                  </a:lnTo>
                                  <a:lnTo>
                                    <a:pt x="432" y="1206"/>
                                  </a:lnTo>
                                  <a:lnTo>
                                    <a:pt x="432" y="1201"/>
                                  </a:lnTo>
                                  <a:lnTo>
                                    <a:pt x="437" y="1196"/>
                                  </a:lnTo>
                                  <a:lnTo>
                                    <a:pt x="437" y="1191"/>
                                  </a:lnTo>
                                  <a:lnTo>
                                    <a:pt x="446" y="1182"/>
                                  </a:lnTo>
                                  <a:lnTo>
                                    <a:pt x="446" y="1177"/>
                                  </a:lnTo>
                                  <a:lnTo>
                                    <a:pt x="451" y="1172"/>
                                  </a:lnTo>
                                  <a:lnTo>
                                    <a:pt x="451" y="1167"/>
                                  </a:lnTo>
                                  <a:lnTo>
                                    <a:pt x="456" y="1162"/>
                                  </a:lnTo>
                                  <a:lnTo>
                                    <a:pt x="456" y="1158"/>
                                  </a:lnTo>
                                  <a:lnTo>
                                    <a:pt x="466" y="1148"/>
                                  </a:lnTo>
                                  <a:lnTo>
                                    <a:pt x="466" y="1143"/>
                                  </a:lnTo>
                                  <a:lnTo>
                                    <a:pt x="470" y="1138"/>
                                  </a:lnTo>
                                  <a:lnTo>
                                    <a:pt x="470" y="1134"/>
                                  </a:lnTo>
                                  <a:lnTo>
                                    <a:pt x="480" y="1124"/>
                                  </a:lnTo>
                                  <a:lnTo>
                                    <a:pt x="480" y="1119"/>
                                  </a:lnTo>
                                  <a:lnTo>
                                    <a:pt x="485" y="1114"/>
                                  </a:lnTo>
                                  <a:lnTo>
                                    <a:pt x="485" y="1109"/>
                                  </a:lnTo>
                                  <a:lnTo>
                                    <a:pt x="490" y="1105"/>
                                  </a:lnTo>
                                  <a:lnTo>
                                    <a:pt x="490" y="1100"/>
                                  </a:lnTo>
                                  <a:lnTo>
                                    <a:pt x="499" y="1090"/>
                                  </a:lnTo>
                                  <a:lnTo>
                                    <a:pt x="499" y="1085"/>
                                  </a:lnTo>
                                  <a:lnTo>
                                    <a:pt x="504" y="1081"/>
                                  </a:lnTo>
                                  <a:lnTo>
                                    <a:pt x="504" y="1076"/>
                                  </a:lnTo>
                                  <a:lnTo>
                                    <a:pt x="509" y="1071"/>
                                  </a:lnTo>
                                  <a:lnTo>
                                    <a:pt x="509" y="1066"/>
                                  </a:lnTo>
                                  <a:lnTo>
                                    <a:pt x="518" y="1057"/>
                                  </a:lnTo>
                                  <a:lnTo>
                                    <a:pt x="518" y="1052"/>
                                  </a:lnTo>
                                  <a:lnTo>
                                    <a:pt x="523" y="1047"/>
                                  </a:lnTo>
                                  <a:lnTo>
                                    <a:pt x="523" y="1042"/>
                                  </a:lnTo>
                                  <a:lnTo>
                                    <a:pt x="533" y="1033"/>
                                  </a:lnTo>
                                  <a:lnTo>
                                    <a:pt x="533" y="1028"/>
                                  </a:lnTo>
                                  <a:lnTo>
                                    <a:pt x="538" y="1023"/>
                                  </a:lnTo>
                                  <a:lnTo>
                                    <a:pt x="538" y="1018"/>
                                  </a:lnTo>
                                  <a:lnTo>
                                    <a:pt x="542" y="1013"/>
                                  </a:lnTo>
                                  <a:lnTo>
                                    <a:pt x="542" y="1009"/>
                                  </a:lnTo>
                                  <a:lnTo>
                                    <a:pt x="552" y="999"/>
                                  </a:lnTo>
                                  <a:lnTo>
                                    <a:pt x="552" y="994"/>
                                  </a:lnTo>
                                  <a:lnTo>
                                    <a:pt x="557" y="989"/>
                                  </a:lnTo>
                                  <a:lnTo>
                                    <a:pt x="557" y="985"/>
                                  </a:lnTo>
                                  <a:lnTo>
                                    <a:pt x="562" y="980"/>
                                  </a:lnTo>
                                  <a:lnTo>
                                    <a:pt x="562" y="975"/>
                                  </a:lnTo>
                                  <a:lnTo>
                                    <a:pt x="571" y="965"/>
                                  </a:lnTo>
                                  <a:lnTo>
                                    <a:pt x="571" y="961"/>
                                  </a:lnTo>
                                  <a:lnTo>
                                    <a:pt x="576" y="956"/>
                                  </a:lnTo>
                                  <a:lnTo>
                                    <a:pt x="576" y="951"/>
                                  </a:lnTo>
                                  <a:lnTo>
                                    <a:pt x="581" y="946"/>
                                  </a:lnTo>
                                  <a:lnTo>
                                    <a:pt x="581" y="941"/>
                                  </a:lnTo>
                                  <a:lnTo>
                                    <a:pt x="590" y="932"/>
                                  </a:lnTo>
                                  <a:lnTo>
                                    <a:pt x="590" y="927"/>
                                  </a:lnTo>
                                  <a:lnTo>
                                    <a:pt x="595" y="922"/>
                                  </a:lnTo>
                                  <a:lnTo>
                                    <a:pt x="595" y="917"/>
                                  </a:lnTo>
                                  <a:lnTo>
                                    <a:pt x="605" y="908"/>
                                  </a:lnTo>
                                  <a:lnTo>
                                    <a:pt x="605" y="903"/>
                                  </a:lnTo>
                                  <a:lnTo>
                                    <a:pt x="610" y="898"/>
                                  </a:lnTo>
                                  <a:lnTo>
                                    <a:pt x="610" y="893"/>
                                  </a:lnTo>
                                  <a:lnTo>
                                    <a:pt x="614" y="889"/>
                                  </a:lnTo>
                                  <a:lnTo>
                                    <a:pt x="614" y="884"/>
                                  </a:lnTo>
                                  <a:lnTo>
                                    <a:pt x="624" y="874"/>
                                  </a:lnTo>
                                  <a:lnTo>
                                    <a:pt x="624" y="869"/>
                                  </a:lnTo>
                                  <a:lnTo>
                                    <a:pt x="629" y="865"/>
                                  </a:lnTo>
                                  <a:lnTo>
                                    <a:pt x="629" y="860"/>
                                  </a:lnTo>
                                  <a:lnTo>
                                    <a:pt x="634" y="855"/>
                                  </a:lnTo>
                                  <a:lnTo>
                                    <a:pt x="634" y="850"/>
                                  </a:lnTo>
                                  <a:lnTo>
                                    <a:pt x="643" y="841"/>
                                  </a:lnTo>
                                  <a:lnTo>
                                    <a:pt x="643" y="836"/>
                                  </a:lnTo>
                                  <a:lnTo>
                                    <a:pt x="648" y="831"/>
                                  </a:lnTo>
                                  <a:lnTo>
                                    <a:pt x="648" y="826"/>
                                  </a:lnTo>
                                  <a:lnTo>
                                    <a:pt x="658" y="817"/>
                                  </a:lnTo>
                                  <a:lnTo>
                                    <a:pt x="658" y="812"/>
                                  </a:lnTo>
                                  <a:lnTo>
                                    <a:pt x="662" y="807"/>
                                  </a:lnTo>
                                  <a:lnTo>
                                    <a:pt x="662" y="802"/>
                                  </a:lnTo>
                                  <a:lnTo>
                                    <a:pt x="667" y="797"/>
                                  </a:lnTo>
                                  <a:lnTo>
                                    <a:pt x="667" y="793"/>
                                  </a:lnTo>
                                  <a:lnTo>
                                    <a:pt x="677" y="783"/>
                                  </a:lnTo>
                                  <a:lnTo>
                                    <a:pt x="677" y="778"/>
                                  </a:lnTo>
                                  <a:lnTo>
                                    <a:pt x="682" y="773"/>
                                  </a:lnTo>
                                  <a:lnTo>
                                    <a:pt x="682" y="769"/>
                                  </a:lnTo>
                                  <a:lnTo>
                                    <a:pt x="686" y="764"/>
                                  </a:lnTo>
                                  <a:lnTo>
                                    <a:pt x="686" y="759"/>
                                  </a:lnTo>
                                  <a:lnTo>
                                    <a:pt x="696" y="749"/>
                                  </a:lnTo>
                                  <a:lnTo>
                                    <a:pt x="696" y="745"/>
                                  </a:lnTo>
                                  <a:lnTo>
                                    <a:pt x="701" y="740"/>
                                  </a:lnTo>
                                  <a:lnTo>
                                    <a:pt x="701" y="735"/>
                                  </a:lnTo>
                                  <a:lnTo>
                                    <a:pt x="706" y="730"/>
                                  </a:lnTo>
                                  <a:lnTo>
                                    <a:pt x="706" y="725"/>
                                  </a:lnTo>
                                  <a:lnTo>
                                    <a:pt x="715" y="716"/>
                                  </a:lnTo>
                                  <a:lnTo>
                                    <a:pt x="715" y="711"/>
                                  </a:lnTo>
                                  <a:lnTo>
                                    <a:pt x="720" y="706"/>
                                  </a:lnTo>
                                  <a:lnTo>
                                    <a:pt x="720" y="701"/>
                                  </a:lnTo>
                                  <a:lnTo>
                                    <a:pt x="730" y="692"/>
                                  </a:lnTo>
                                  <a:lnTo>
                                    <a:pt x="730" y="687"/>
                                  </a:lnTo>
                                  <a:lnTo>
                                    <a:pt x="734" y="682"/>
                                  </a:lnTo>
                                  <a:lnTo>
                                    <a:pt x="734" y="677"/>
                                  </a:lnTo>
                                  <a:lnTo>
                                    <a:pt x="739" y="673"/>
                                  </a:lnTo>
                                  <a:lnTo>
                                    <a:pt x="739" y="668"/>
                                  </a:lnTo>
                                  <a:lnTo>
                                    <a:pt x="749" y="658"/>
                                  </a:lnTo>
                                  <a:lnTo>
                                    <a:pt x="749" y="653"/>
                                  </a:lnTo>
                                  <a:lnTo>
                                    <a:pt x="754" y="649"/>
                                  </a:lnTo>
                                  <a:lnTo>
                                    <a:pt x="754" y="644"/>
                                  </a:lnTo>
                                  <a:lnTo>
                                    <a:pt x="758" y="639"/>
                                  </a:lnTo>
                                  <a:lnTo>
                                    <a:pt x="758" y="634"/>
                                  </a:lnTo>
                                  <a:lnTo>
                                    <a:pt x="768" y="625"/>
                                  </a:lnTo>
                                  <a:lnTo>
                                    <a:pt x="768" y="620"/>
                                  </a:lnTo>
                                  <a:lnTo>
                                    <a:pt x="773" y="615"/>
                                  </a:lnTo>
                                  <a:lnTo>
                                    <a:pt x="773" y="610"/>
                                  </a:lnTo>
                                  <a:lnTo>
                                    <a:pt x="778" y="605"/>
                                  </a:lnTo>
                                  <a:lnTo>
                                    <a:pt x="778" y="601"/>
                                  </a:lnTo>
                                  <a:lnTo>
                                    <a:pt x="787" y="591"/>
                                  </a:lnTo>
                                  <a:lnTo>
                                    <a:pt x="787" y="586"/>
                                  </a:lnTo>
                                  <a:lnTo>
                                    <a:pt x="792" y="581"/>
                                  </a:lnTo>
                                  <a:lnTo>
                                    <a:pt x="792" y="577"/>
                                  </a:lnTo>
                                  <a:lnTo>
                                    <a:pt x="802" y="567"/>
                                  </a:lnTo>
                                  <a:lnTo>
                                    <a:pt x="802" y="562"/>
                                  </a:lnTo>
                                  <a:lnTo>
                                    <a:pt x="806" y="557"/>
                                  </a:lnTo>
                                  <a:lnTo>
                                    <a:pt x="806" y="553"/>
                                  </a:lnTo>
                                  <a:lnTo>
                                    <a:pt x="811" y="548"/>
                                  </a:lnTo>
                                  <a:lnTo>
                                    <a:pt x="811" y="543"/>
                                  </a:lnTo>
                                  <a:lnTo>
                                    <a:pt x="821" y="533"/>
                                  </a:lnTo>
                                  <a:lnTo>
                                    <a:pt x="821" y="529"/>
                                  </a:lnTo>
                                  <a:lnTo>
                                    <a:pt x="826" y="524"/>
                                  </a:lnTo>
                                  <a:lnTo>
                                    <a:pt x="826" y="519"/>
                                  </a:lnTo>
                                  <a:lnTo>
                                    <a:pt x="830" y="514"/>
                                  </a:lnTo>
                                  <a:lnTo>
                                    <a:pt x="830" y="509"/>
                                  </a:lnTo>
                                  <a:lnTo>
                                    <a:pt x="840" y="500"/>
                                  </a:lnTo>
                                  <a:lnTo>
                                    <a:pt x="840" y="495"/>
                                  </a:lnTo>
                                  <a:lnTo>
                                    <a:pt x="845" y="490"/>
                                  </a:lnTo>
                                  <a:lnTo>
                                    <a:pt x="845" y="485"/>
                                  </a:lnTo>
                                  <a:lnTo>
                                    <a:pt x="854" y="476"/>
                                  </a:lnTo>
                                  <a:lnTo>
                                    <a:pt x="854" y="471"/>
                                  </a:lnTo>
                                  <a:lnTo>
                                    <a:pt x="859" y="466"/>
                                  </a:lnTo>
                                  <a:lnTo>
                                    <a:pt x="859" y="461"/>
                                  </a:lnTo>
                                  <a:lnTo>
                                    <a:pt x="864" y="457"/>
                                  </a:lnTo>
                                  <a:lnTo>
                                    <a:pt x="864" y="452"/>
                                  </a:lnTo>
                                  <a:lnTo>
                                    <a:pt x="874" y="442"/>
                                  </a:lnTo>
                                  <a:lnTo>
                                    <a:pt x="874" y="437"/>
                                  </a:lnTo>
                                  <a:lnTo>
                                    <a:pt x="878" y="433"/>
                                  </a:lnTo>
                                  <a:lnTo>
                                    <a:pt x="878" y="428"/>
                                  </a:lnTo>
                                  <a:lnTo>
                                    <a:pt x="883" y="423"/>
                                  </a:lnTo>
                                  <a:lnTo>
                                    <a:pt x="883" y="418"/>
                                  </a:lnTo>
                                  <a:lnTo>
                                    <a:pt x="893" y="409"/>
                                  </a:lnTo>
                                  <a:lnTo>
                                    <a:pt x="893" y="404"/>
                                  </a:lnTo>
                                  <a:lnTo>
                                    <a:pt x="898" y="399"/>
                                  </a:lnTo>
                                  <a:lnTo>
                                    <a:pt x="898" y="394"/>
                                  </a:lnTo>
                                  <a:lnTo>
                                    <a:pt x="902" y="389"/>
                                  </a:lnTo>
                                  <a:lnTo>
                                    <a:pt x="902" y="384"/>
                                  </a:lnTo>
                                  <a:lnTo>
                                    <a:pt x="912" y="375"/>
                                  </a:lnTo>
                                  <a:lnTo>
                                    <a:pt x="912" y="370"/>
                                  </a:lnTo>
                                  <a:lnTo>
                                    <a:pt x="917" y="365"/>
                                  </a:lnTo>
                                  <a:lnTo>
                                    <a:pt x="917" y="360"/>
                                  </a:lnTo>
                                  <a:lnTo>
                                    <a:pt x="926" y="351"/>
                                  </a:lnTo>
                                  <a:lnTo>
                                    <a:pt x="926" y="346"/>
                                  </a:lnTo>
                                  <a:lnTo>
                                    <a:pt x="931" y="341"/>
                                  </a:lnTo>
                                  <a:lnTo>
                                    <a:pt x="931" y="336"/>
                                  </a:lnTo>
                                  <a:lnTo>
                                    <a:pt x="936" y="332"/>
                                  </a:lnTo>
                                  <a:lnTo>
                                    <a:pt x="936" y="327"/>
                                  </a:lnTo>
                                  <a:lnTo>
                                    <a:pt x="946" y="317"/>
                                  </a:lnTo>
                                  <a:lnTo>
                                    <a:pt x="946" y="312"/>
                                  </a:lnTo>
                                  <a:lnTo>
                                    <a:pt x="950" y="308"/>
                                  </a:lnTo>
                                  <a:lnTo>
                                    <a:pt x="950" y="303"/>
                                  </a:lnTo>
                                  <a:lnTo>
                                    <a:pt x="955" y="298"/>
                                  </a:lnTo>
                                  <a:lnTo>
                                    <a:pt x="955" y="293"/>
                                  </a:lnTo>
                                  <a:lnTo>
                                    <a:pt x="965" y="284"/>
                                  </a:lnTo>
                                  <a:lnTo>
                                    <a:pt x="965" y="279"/>
                                  </a:lnTo>
                                  <a:lnTo>
                                    <a:pt x="970" y="274"/>
                                  </a:lnTo>
                                  <a:lnTo>
                                    <a:pt x="970" y="269"/>
                                  </a:lnTo>
                                  <a:lnTo>
                                    <a:pt x="974" y="264"/>
                                  </a:lnTo>
                                  <a:lnTo>
                                    <a:pt x="974" y="260"/>
                                  </a:lnTo>
                                  <a:lnTo>
                                    <a:pt x="984" y="250"/>
                                  </a:lnTo>
                                  <a:lnTo>
                                    <a:pt x="984" y="245"/>
                                  </a:lnTo>
                                  <a:lnTo>
                                    <a:pt x="989" y="240"/>
                                  </a:lnTo>
                                  <a:lnTo>
                                    <a:pt x="989" y="236"/>
                                  </a:lnTo>
                                  <a:lnTo>
                                    <a:pt x="998" y="226"/>
                                  </a:lnTo>
                                  <a:lnTo>
                                    <a:pt x="998" y="221"/>
                                  </a:lnTo>
                                  <a:lnTo>
                                    <a:pt x="1003" y="216"/>
                                  </a:lnTo>
                                  <a:lnTo>
                                    <a:pt x="1003" y="212"/>
                                  </a:lnTo>
                                  <a:lnTo>
                                    <a:pt x="1008" y="207"/>
                                  </a:lnTo>
                                  <a:lnTo>
                                    <a:pt x="1008" y="202"/>
                                  </a:lnTo>
                                  <a:lnTo>
                                    <a:pt x="1018" y="192"/>
                                  </a:lnTo>
                                  <a:lnTo>
                                    <a:pt x="1018" y="188"/>
                                  </a:lnTo>
                                  <a:lnTo>
                                    <a:pt x="1022" y="183"/>
                                  </a:lnTo>
                                  <a:lnTo>
                                    <a:pt x="1022" y="178"/>
                                  </a:lnTo>
                                  <a:lnTo>
                                    <a:pt x="1027" y="173"/>
                                  </a:lnTo>
                                  <a:lnTo>
                                    <a:pt x="1027" y="168"/>
                                  </a:lnTo>
                                  <a:lnTo>
                                    <a:pt x="1037" y="159"/>
                                  </a:lnTo>
                                  <a:lnTo>
                                    <a:pt x="1037" y="154"/>
                                  </a:lnTo>
                                  <a:lnTo>
                                    <a:pt x="1042" y="149"/>
                                  </a:lnTo>
                                  <a:lnTo>
                                    <a:pt x="1042" y="144"/>
                                  </a:lnTo>
                                  <a:lnTo>
                                    <a:pt x="1051" y="135"/>
                                  </a:lnTo>
                                  <a:lnTo>
                                    <a:pt x="1051" y="130"/>
                                  </a:lnTo>
                                  <a:lnTo>
                                    <a:pt x="1056" y="125"/>
                                  </a:lnTo>
                                  <a:lnTo>
                                    <a:pt x="1056" y="120"/>
                                  </a:lnTo>
                                  <a:lnTo>
                                    <a:pt x="1061" y="116"/>
                                  </a:lnTo>
                                  <a:lnTo>
                                    <a:pt x="1061" y="111"/>
                                  </a:lnTo>
                                  <a:lnTo>
                                    <a:pt x="1070" y="101"/>
                                  </a:lnTo>
                                  <a:lnTo>
                                    <a:pt x="1070" y="96"/>
                                  </a:lnTo>
                                  <a:lnTo>
                                    <a:pt x="1075" y="92"/>
                                  </a:lnTo>
                                  <a:lnTo>
                                    <a:pt x="1075" y="87"/>
                                  </a:lnTo>
                                  <a:lnTo>
                                    <a:pt x="1080" y="82"/>
                                  </a:lnTo>
                                  <a:lnTo>
                                    <a:pt x="1080" y="77"/>
                                  </a:lnTo>
                                  <a:lnTo>
                                    <a:pt x="1090" y="68"/>
                                  </a:lnTo>
                                  <a:lnTo>
                                    <a:pt x="1090" y="63"/>
                                  </a:lnTo>
                                  <a:lnTo>
                                    <a:pt x="1094" y="58"/>
                                  </a:lnTo>
                                  <a:lnTo>
                                    <a:pt x="1094" y="53"/>
                                  </a:lnTo>
                                  <a:lnTo>
                                    <a:pt x="1099" y="48"/>
                                  </a:lnTo>
                                  <a:lnTo>
                                    <a:pt x="1099" y="44"/>
                                  </a:lnTo>
                                  <a:lnTo>
                                    <a:pt x="1109" y="34"/>
                                  </a:lnTo>
                                  <a:lnTo>
                                    <a:pt x="1109" y="29"/>
                                  </a:lnTo>
                                  <a:lnTo>
                                    <a:pt x="1114" y="24"/>
                                  </a:lnTo>
                                  <a:lnTo>
                                    <a:pt x="1114" y="20"/>
                                  </a:lnTo>
                                  <a:lnTo>
                                    <a:pt x="1123" y="10"/>
                                  </a:lnTo>
                                  <a:lnTo>
                                    <a:pt x="1123" y="5"/>
                                  </a:lnTo>
                                  <a:lnTo>
                                    <a:pt x="11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2"/>
                          <wps:cNvSpPr>
                            <a:spLocks/>
                          </wps:cNvSpPr>
                          <wps:spPr bwMode="auto">
                            <a:xfrm>
                              <a:off x="5083" y="1455"/>
                              <a:ext cx="1167" cy="2021"/>
                            </a:xfrm>
                            <a:custGeom>
                              <a:avLst/>
                              <a:gdLst>
                                <a:gd name="T0" fmla="*/ 20 w 1167"/>
                                <a:gd name="T1" fmla="*/ 1992 h 2021"/>
                                <a:gd name="T2" fmla="*/ 39 w 1167"/>
                                <a:gd name="T3" fmla="*/ 1959 h 2021"/>
                                <a:gd name="T4" fmla="*/ 58 w 1167"/>
                                <a:gd name="T5" fmla="*/ 1925 h 2021"/>
                                <a:gd name="T6" fmla="*/ 77 w 1167"/>
                                <a:gd name="T7" fmla="*/ 1892 h 2021"/>
                                <a:gd name="T8" fmla="*/ 96 w 1167"/>
                                <a:gd name="T9" fmla="*/ 1858 h 2021"/>
                                <a:gd name="T10" fmla="*/ 116 w 1167"/>
                                <a:gd name="T11" fmla="*/ 1824 h 2021"/>
                                <a:gd name="T12" fmla="*/ 135 w 1167"/>
                                <a:gd name="T13" fmla="*/ 1791 h 2021"/>
                                <a:gd name="T14" fmla="*/ 154 w 1167"/>
                                <a:gd name="T15" fmla="*/ 1757 h 2021"/>
                                <a:gd name="T16" fmla="*/ 173 w 1167"/>
                                <a:gd name="T17" fmla="*/ 1723 h 2021"/>
                                <a:gd name="T18" fmla="*/ 197 w 1167"/>
                                <a:gd name="T19" fmla="*/ 1685 h 2021"/>
                                <a:gd name="T20" fmla="*/ 216 w 1167"/>
                                <a:gd name="T21" fmla="*/ 1651 h 2021"/>
                                <a:gd name="T22" fmla="*/ 236 w 1167"/>
                                <a:gd name="T23" fmla="*/ 1618 h 2021"/>
                                <a:gd name="T24" fmla="*/ 255 w 1167"/>
                                <a:gd name="T25" fmla="*/ 1584 h 2021"/>
                                <a:gd name="T26" fmla="*/ 274 w 1167"/>
                                <a:gd name="T27" fmla="*/ 1551 h 2021"/>
                                <a:gd name="T28" fmla="*/ 293 w 1167"/>
                                <a:gd name="T29" fmla="*/ 1517 h 2021"/>
                                <a:gd name="T30" fmla="*/ 312 w 1167"/>
                                <a:gd name="T31" fmla="*/ 1483 h 2021"/>
                                <a:gd name="T32" fmla="*/ 332 w 1167"/>
                                <a:gd name="T33" fmla="*/ 1450 h 2021"/>
                                <a:gd name="T34" fmla="*/ 351 w 1167"/>
                                <a:gd name="T35" fmla="*/ 1416 h 2021"/>
                                <a:gd name="T36" fmla="*/ 370 w 1167"/>
                                <a:gd name="T37" fmla="*/ 1383 h 2021"/>
                                <a:gd name="T38" fmla="*/ 389 w 1167"/>
                                <a:gd name="T39" fmla="*/ 1349 h 2021"/>
                                <a:gd name="T40" fmla="*/ 413 w 1167"/>
                                <a:gd name="T41" fmla="*/ 1311 h 2021"/>
                                <a:gd name="T42" fmla="*/ 432 w 1167"/>
                                <a:gd name="T43" fmla="*/ 1277 h 2021"/>
                                <a:gd name="T44" fmla="*/ 452 w 1167"/>
                                <a:gd name="T45" fmla="*/ 1243 h 2021"/>
                                <a:gd name="T46" fmla="*/ 471 w 1167"/>
                                <a:gd name="T47" fmla="*/ 1210 h 2021"/>
                                <a:gd name="T48" fmla="*/ 490 w 1167"/>
                                <a:gd name="T49" fmla="*/ 1176 h 2021"/>
                                <a:gd name="T50" fmla="*/ 509 w 1167"/>
                                <a:gd name="T51" fmla="*/ 1143 h 2021"/>
                                <a:gd name="T52" fmla="*/ 528 w 1167"/>
                                <a:gd name="T53" fmla="*/ 1109 h 2021"/>
                                <a:gd name="T54" fmla="*/ 548 w 1167"/>
                                <a:gd name="T55" fmla="*/ 1075 h 2021"/>
                                <a:gd name="T56" fmla="*/ 567 w 1167"/>
                                <a:gd name="T57" fmla="*/ 1042 h 2021"/>
                                <a:gd name="T58" fmla="*/ 586 w 1167"/>
                                <a:gd name="T59" fmla="*/ 1008 h 2021"/>
                                <a:gd name="T60" fmla="*/ 605 w 1167"/>
                                <a:gd name="T61" fmla="*/ 974 h 2021"/>
                                <a:gd name="T62" fmla="*/ 624 w 1167"/>
                                <a:gd name="T63" fmla="*/ 941 h 2021"/>
                                <a:gd name="T64" fmla="*/ 648 w 1167"/>
                                <a:gd name="T65" fmla="*/ 902 h 2021"/>
                                <a:gd name="T66" fmla="*/ 668 w 1167"/>
                                <a:gd name="T67" fmla="*/ 869 h 2021"/>
                                <a:gd name="T68" fmla="*/ 687 w 1167"/>
                                <a:gd name="T69" fmla="*/ 835 h 2021"/>
                                <a:gd name="T70" fmla="*/ 706 w 1167"/>
                                <a:gd name="T71" fmla="*/ 802 h 2021"/>
                                <a:gd name="T72" fmla="*/ 725 w 1167"/>
                                <a:gd name="T73" fmla="*/ 768 h 2021"/>
                                <a:gd name="T74" fmla="*/ 744 w 1167"/>
                                <a:gd name="T75" fmla="*/ 734 h 2021"/>
                                <a:gd name="T76" fmla="*/ 764 w 1167"/>
                                <a:gd name="T77" fmla="*/ 701 h 2021"/>
                                <a:gd name="T78" fmla="*/ 783 w 1167"/>
                                <a:gd name="T79" fmla="*/ 667 h 2021"/>
                                <a:gd name="T80" fmla="*/ 802 w 1167"/>
                                <a:gd name="T81" fmla="*/ 634 h 2021"/>
                                <a:gd name="T82" fmla="*/ 821 w 1167"/>
                                <a:gd name="T83" fmla="*/ 600 h 2021"/>
                                <a:gd name="T84" fmla="*/ 840 w 1167"/>
                                <a:gd name="T85" fmla="*/ 566 h 2021"/>
                                <a:gd name="T86" fmla="*/ 864 w 1167"/>
                                <a:gd name="T87" fmla="*/ 528 h 2021"/>
                                <a:gd name="T88" fmla="*/ 884 w 1167"/>
                                <a:gd name="T89" fmla="*/ 494 h 2021"/>
                                <a:gd name="T90" fmla="*/ 903 w 1167"/>
                                <a:gd name="T91" fmla="*/ 461 h 2021"/>
                                <a:gd name="T92" fmla="*/ 922 w 1167"/>
                                <a:gd name="T93" fmla="*/ 427 h 2021"/>
                                <a:gd name="T94" fmla="*/ 941 w 1167"/>
                                <a:gd name="T95" fmla="*/ 394 h 2021"/>
                                <a:gd name="T96" fmla="*/ 960 w 1167"/>
                                <a:gd name="T97" fmla="*/ 360 h 2021"/>
                                <a:gd name="T98" fmla="*/ 980 w 1167"/>
                                <a:gd name="T99" fmla="*/ 326 h 2021"/>
                                <a:gd name="T100" fmla="*/ 999 w 1167"/>
                                <a:gd name="T101" fmla="*/ 293 h 2021"/>
                                <a:gd name="T102" fmla="*/ 1018 w 1167"/>
                                <a:gd name="T103" fmla="*/ 259 h 2021"/>
                                <a:gd name="T104" fmla="*/ 1037 w 1167"/>
                                <a:gd name="T105" fmla="*/ 225 h 2021"/>
                                <a:gd name="T106" fmla="*/ 1056 w 1167"/>
                                <a:gd name="T107" fmla="*/ 192 h 2021"/>
                                <a:gd name="T108" fmla="*/ 1080 w 1167"/>
                                <a:gd name="T109" fmla="*/ 153 h 2021"/>
                                <a:gd name="T110" fmla="*/ 1100 w 1167"/>
                                <a:gd name="T111" fmla="*/ 120 h 2021"/>
                                <a:gd name="T112" fmla="*/ 1119 w 1167"/>
                                <a:gd name="T113" fmla="*/ 86 h 2021"/>
                                <a:gd name="T114" fmla="*/ 1138 w 1167"/>
                                <a:gd name="T115" fmla="*/ 53 h 2021"/>
                                <a:gd name="T116" fmla="*/ 1157 w 1167"/>
                                <a:gd name="T117" fmla="*/ 19 h 2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7" h="2021">
                                  <a:moveTo>
                                    <a:pt x="0" y="2021"/>
                                  </a:moveTo>
                                  <a:lnTo>
                                    <a:pt x="5" y="2016"/>
                                  </a:lnTo>
                                  <a:lnTo>
                                    <a:pt x="5" y="2012"/>
                                  </a:lnTo>
                                  <a:lnTo>
                                    <a:pt x="10" y="2007"/>
                                  </a:lnTo>
                                  <a:lnTo>
                                    <a:pt x="10" y="2002"/>
                                  </a:lnTo>
                                  <a:lnTo>
                                    <a:pt x="20" y="1992"/>
                                  </a:lnTo>
                                  <a:lnTo>
                                    <a:pt x="20" y="1988"/>
                                  </a:lnTo>
                                  <a:lnTo>
                                    <a:pt x="24" y="1983"/>
                                  </a:lnTo>
                                  <a:lnTo>
                                    <a:pt x="24" y="1978"/>
                                  </a:lnTo>
                                  <a:lnTo>
                                    <a:pt x="29" y="1973"/>
                                  </a:lnTo>
                                  <a:lnTo>
                                    <a:pt x="29" y="1968"/>
                                  </a:lnTo>
                                  <a:lnTo>
                                    <a:pt x="39" y="1959"/>
                                  </a:lnTo>
                                  <a:lnTo>
                                    <a:pt x="39" y="1954"/>
                                  </a:lnTo>
                                  <a:lnTo>
                                    <a:pt x="44" y="1949"/>
                                  </a:lnTo>
                                  <a:lnTo>
                                    <a:pt x="44" y="1944"/>
                                  </a:lnTo>
                                  <a:lnTo>
                                    <a:pt x="53" y="1935"/>
                                  </a:lnTo>
                                  <a:lnTo>
                                    <a:pt x="53" y="1930"/>
                                  </a:lnTo>
                                  <a:lnTo>
                                    <a:pt x="58" y="1925"/>
                                  </a:lnTo>
                                  <a:lnTo>
                                    <a:pt x="58" y="1920"/>
                                  </a:lnTo>
                                  <a:lnTo>
                                    <a:pt x="63" y="1916"/>
                                  </a:lnTo>
                                  <a:lnTo>
                                    <a:pt x="63" y="1911"/>
                                  </a:lnTo>
                                  <a:lnTo>
                                    <a:pt x="72" y="1901"/>
                                  </a:lnTo>
                                  <a:lnTo>
                                    <a:pt x="72" y="1896"/>
                                  </a:lnTo>
                                  <a:lnTo>
                                    <a:pt x="77" y="1892"/>
                                  </a:lnTo>
                                  <a:lnTo>
                                    <a:pt x="77" y="1887"/>
                                  </a:lnTo>
                                  <a:lnTo>
                                    <a:pt x="82" y="1882"/>
                                  </a:lnTo>
                                  <a:lnTo>
                                    <a:pt x="82" y="1877"/>
                                  </a:lnTo>
                                  <a:lnTo>
                                    <a:pt x="92" y="1868"/>
                                  </a:lnTo>
                                  <a:lnTo>
                                    <a:pt x="92" y="1863"/>
                                  </a:lnTo>
                                  <a:lnTo>
                                    <a:pt x="96" y="1858"/>
                                  </a:lnTo>
                                  <a:lnTo>
                                    <a:pt x="96" y="1853"/>
                                  </a:lnTo>
                                  <a:lnTo>
                                    <a:pt x="101" y="1848"/>
                                  </a:lnTo>
                                  <a:lnTo>
                                    <a:pt x="101" y="1843"/>
                                  </a:lnTo>
                                  <a:lnTo>
                                    <a:pt x="111" y="1834"/>
                                  </a:lnTo>
                                  <a:lnTo>
                                    <a:pt x="111" y="1829"/>
                                  </a:lnTo>
                                  <a:lnTo>
                                    <a:pt x="116" y="1824"/>
                                  </a:lnTo>
                                  <a:lnTo>
                                    <a:pt x="116" y="1819"/>
                                  </a:lnTo>
                                  <a:lnTo>
                                    <a:pt x="125" y="1810"/>
                                  </a:lnTo>
                                  <a:lnTo>
                                    <a:pt x="125" y="1805"/>
                                  </a:lnTo>
                                  <a:lnTo>
                                    <a:pt x="130" y="1800"/>
                                  </a:lnTo>
                                  <a:lnTo>
                                    <a:pt x="130" y="1795"/>
                                  </a:lnTo>
                                  <a:lnTo>
                                    <a:pt x="135" y="1791"/>
                                  </a:lnTo>
                                  <a:lnTo>
                                    <a:pt x="135" y="1786"/>
                                  </a:lnTo>
                                  <a:lnTo>
                                    <a:pt x="144" y="1776"/>
                                  </a:lnTo>
                                  <a:lnTo>
                                    <a:pt x="144" y="1771"/>
                                  </a:lnTo>
                                  <a:lnTo>
                                    <a:pt x="149" y="1767"/>
                                  </a:lnTo>
                                  <a:lnTo>
                                    <a:pt x="149" y="1762"/>
                                  </a:lnTo>
                                  <a:lnTo>
                                    <a:pt x="154" y="1757"/>
                                  </a:lnTo>
                                  <a:lnTo>
                                    <a:pt x="154" y="1752"/>
                                  </a:lnTo>
                                  <a:lnTo>
                                    <a:pt x="164" y="1743"/>
                                  </a:lnTo>
                                  <a:lnTo>
                                    <a:pt x="164" y="1738"/>
                                  </a:lnTo>
                                  <a:lnTo>
                                    <a:pt x="168" y="1733"/>
                                  </a:lnTo>
                                  <a:lnTo>
                                    <a:pt x="168" y="1728"/>
                                  </a:lnTo>
                                  <a:lnTo>
                                    <a:pt x="173" y="1723"/>
                                  </a:lnTo>
                                  <a:lnTo>
                                    <a:pt x="173" y="1719"/>
                                  </a:lnTo>
                                  <a:lnTo>
                                    <a:pt x="183" y="1709"/>
                                  </a:lnTo>
                                  <a:lnTo>
                                    <a:pt x="183" y="1704"/>
                                  </a:lnTo>
                                  <a:lnTo>
                                    <a:pt x="188" y="1699"/>
                                  </a:lnTo>
                                  <a:lnTo>
                                    <a:pt x="188" y="1695"/>
                                  </a:lnTo>
                                  <a:lnTo>
                                    <a:pt x="197" y="1685"/>
                                  </a:lnTo>
                                  <a:lnTo>
                                    <a:pt x="197" y="1680"/>
                                  </a:lnTo>
                                  <a:lnTo>
                                    <a:pt x="202" y="1675"/>
                                  </a:lnTo>
                                  <a:lnTo>
                                    <a:pt x="202" y="1671"/>
                                  </a:lnTo>
                                  <a:lnTo>
                                    <a:pt x="207" y="1666"/>
                                  </a:lnTo>
                                  <a:lnTo>
                                    <a:pt x="207" y="1661"/>
                                  </a:lnTo>
                                  <a:lnTo>
                                    <a:pt x="216" y="1651"/>
                                  </a:lnTo>
                                  <a:lnTo>
                                    <a:pt x="216" y="1647"/>
                                  </a:lnTo>
                                  <a:lnTo>
                                    <a:pt x="221" y="1642"/>
                                  </a:lnTo>
                                  <a:lnTo>
                                    <a:pt x="221" y="1637"/>
                                  </a:lnTo>
                                  <a:lnTo>
                                    <a:pt x="226" y="1632"/>
                                  </a:lnTo>
                                  <a:lnTo>
                                    <a:pt x="226" y="1627"/>
                                  </a:lnTo>
                                  <a:lnTo>
                                    <a:pt x="236" y="1618"/>
                                  </a:lnTo>
                                  <a:lnTo>
                                    <a:pt x="236" y="1613"/>
                                  </a:lnTo>
                                  <a:lnTo>
                                    <a:pt x="240" y="1608"/>
                                  </a:lnTo>
                                  <a:lnTo>
                                    <a:pt x="240" y="1603"/>
                                  </a:lnTo>
                                  <a:lnTo>
                                    <a:pt x="245" y="1599"/>
                                  </a:lnTo>
                                  <a:lnTo>
                                    <a:pt x="245" y="1594"/>
                                  </a:lnTo>
                                  <a:lnTo>
                                    <a:pt x="255" y="1584"/>
                                  </a:lnTo>
                                  <a:lnTo>
                                    <a:pt x="255" y="1579"/>
                                  </a:lnTo>
                                  <a:lnTo>
                                    <a:pt x="260" y="1575"/>
                                  </a:lnTo>
                                  <a:lnTo>
                                    <a:pt x="260" y="1570"/>
                                  </a:lnTo>
                                  <a:lnTo>
                                    <a:pt x="269" y="1560"/>
                                  </a:lnTo>
                                  <a:lnTo>
                                    <a:pt x="269" y="1555"/>
                                  </a:lnTo>
                                  <a:lnTo>
                                    <a:pt x="274" y="1551"/>
                                  </a:lnTo>
                                  <a:lnTo>
                                    <a:pt x="274" y="1546"/>
                                  </a:lnTo>
                                  <a:lnTo>
                                    <a:pt x="279" y="1541"/>
                                  </a:lnTo>
                                  <a:lnTo>
                                    <a:pt x="279" y="1536"/>
                                  </a:lnTo>
                                  <a:lnTo>
                                    <a:pt x="288" y="1527"/>
                                  </a:lnTo>
                                  <a:lnTo>
                                    <a:pt x="288" y="1522"/>
                                  </a:lnTo>
                                  <a:lnTo>
                                    <a:pt x="293" y="1517"/>
                                  </a:lnTo>
                                  <a:lnTo>
                                    <a:pt x="293" y="1512"/>
                                  </a:lnTo>
                                  <a:lnTo>
                                    <a:pt x="298" y="1507"/>
                                  </a:lnTo>
                                  <a:lnTo>
                                    <a:pt x="298" y="1503"/>
                                  </a:lnTo>
                                  <a:lnTo>
                                    <a:pt x="308" y="1493"/>
                                  </a:lnTo>
                                  <a:lnTo>
                                    <a:pt x="308" y="1488"/>
                                  </a:lnTo>
                                  <a:lnTo>
                                    <a:pt x="312" y="1483"/>
                                  </a:lnTo>
                                  <a:lnTo>
                                    <a:pt x="312" y="1479"/>
                                  </a:lnTo>
                                  <a:lnTo>
                                    <a:pt x="317" y="1474"/>
                                  </a:lnTo>
                                  <a:lnTo>
                                    <a:pt x="317" y="1469"/>
                                  </a:lnTo>
                                  <a:lnTo>
                                    <a:pt x="327" y="1459"/>
                                  </a:lnTo>
                                  <a:lnTo>
                                    <a:pt x="327" y="1455"/>
                                  </a:lnTo>
                                  <a:lnTo>
                                    <a:pt x="332" y="1450"/>
                                  </a:lnTo>
                                  <a:lnTo>
                                    <a:pt x="332" y="1445"/>
                                  </a:lnTo>
                                  <a:lnTo>
                                    <a:pt x="341" y="1435"/>
                                  </a:lnTo>
                                  <a:lnTo>
                                    <a:pt x="341" y="1431"/>
                                  </a:lnTo>
                                  <a:lnTo>
                                    <a:pt x="346" y="1426"/>
                                  </a:lnTo>
                                  <a:lnTo>
                                    <a:pt x="346" y="1421"/>
                                  </a:lnTo>
                                  <a:lnTo>
                                    <a:pt x="351" y="1416"/>
                                  </a:lnTo>
                                  <a:lnTo>
                                    <a:pt x="351" y="1411"/>
                                  </a:lnTo>
                                  <a:lnTo>
                                    <a:pt x="360" y="1402"/>
                                  </a:lnTo>
                                  <a:lnTo>
                                    <a:pt x="360" y="1397"/>
                                  </a:lnTo>
                                  <a:lnTo>
                                    <a:pt x="365" y="1392"/>
                                  </a:lnTo>
                                  <a:lnTo>
                                    <a:pt x="365" y="1387"/>
                                  </a:lnTo>
                                  <a:lnTo>
                                    <a:pt x="370" y="1383"/>
                                  </a:lnTo>
                                  <a:lnTo>
                                    <a:pt x="370" y="1378"/>
                                  </a:lnTo>
                                  <a:lnTo>
                                    <a:pt x="380" y="1368"/>
                                  </a:lnTo>
                                  <a:lnTo>
                                    <a:pt x="380" y="1363"/>
                                  </a:lnTo>
                                  <a:lnTo>
                                    <a:pt x="384" y="1359"/>
                                  </a:lnTo>
                                  <a:lnTo>
                                    <a:pt x="384" y="1354"/>
                                  </a:lnTo>
                                  <a:lnTo>
                                    <a:pt x="389" y="1349"/>
                                  </a:lnTo>
                                  <a:lnTo>
                                    <a:pt x="389" y="1344"/>
                                  </a:lnTo>
                                  <a:lnTo>
                                    <a:pt x="399" y="1335"/>
                                  </a:lnTo>
                                  <a:lnTo>
                                    <a:pt x="399" y="1330"/>
                                  </a:lnTo>
                                  <a:lnTo>
                                    <a:pt x="404" y="1325"/>
                                  </a:lnTo>
                                  <a:lnTo>
                                    <a:pt x="404" y="1320"/>
                                  </a:lnTo>
                                  <a:lnTo>
                                    <a:pt x="413" y="1311"/>
                                  </a:lnTo>
                                  <a:lnTo>
                                    <a:pt x="413" y="1306"/>
                                  </a:lnTo>
                                  <a:lnTo>
                                    <a:pt x="418" y="1301"/>
                                  </a:lnTo>
                                  <a:lnTo>
                                    <a:pt x="418" y="1296"/>
                                  </a:lnTo>
                                  <a:lnTo>
                                    <a:pt x="423" y="1291"/>
                                  </a:lnTo>
                                  <a:lnTo>
                                    <a:pt x="423" y="1287"/>
                                  </a:lnTo>
                                  <a:lnTo>
                                    <a:pt x="432" y="1277"/>
                                  </a:lnTo>
                                  <a:lnTo>
                                    <a:pt x="432" y="1272"/>
                                  </a:lnTo>
                                  <a:lnTo>
                                    <a:pt x="437" y="1267"/>
                                  </a:lnTo>
                                  <a:lnTo>
                                    <a:pt x="437" y="1263"/>
                                  </a:lnTo>
                                  <a:lnTo>
                                    <a:pt x="442" y="1258"/>
                                  </a:lnTo>
                                  <a:lnTo>
                                    <a:pt x="442" y="1253"/>
                                  </a:lnTo>
                                  <a:lnTo>
                                    <a:pt x="452" y="1243"/>
                                  </a:lnTo>
                                  <a:lnTo>
                                    <a:pt x="452" y="1239"/>
                                  </a:lnTo>
                                  <a:lnTo>
                                    <a:pt x="456" y="1234"/>
                                  </a:lnTo>
                                  <a:lnTo>
                                    <a:pt x="456" y="1229"/>
                                  </a:lnTo>
                                  <a:lnTo>
                                    <a:pt x="461" y="1224"/>
                                  </a:lnTo>
                                  <a:lnTo>
                                    <a:pt x="461" y="1219"/>
                                  </a:lnTo>
                                  <a:lnTo>
                                    <a:pt x="471" y="1210"/>
                                  </a:lnTo>
                                  <a:lnTo>
                                    <a:pt x="471" y="1205"/>
                                  </a:lnTo>
                                  <a:lnTo>
                                    <a:pt x="476" y="1200"/>
                                  </a:lnTo>
                                  <a:lnTo>
                                    <a:pt x="476" y="1195"/>
                                  </a:lnTo>
                                  <a:lnTo>
                                    <a:pt x="485" y="1186"/>
                                  </a:lnTo>
                                  <a:lnTo>
                                    <a:pt x="485" y="1181"/>
                                  </a:lnTo>
                                  <a:lnTo>
                                    <a:pt x="490" y="1176"/>
                                  </a:lnTo>
                                  <a:lnTo>
                                    <a:pt x="490" y="1171"/>
                                  </a:lnTo>
                                  <a:lnTo>
                                    <a:pt x="495" y="1167"/>
                                  </a:lnTo>
                                  <a:lnTo>
                                    <a:pt x="495" y="1162"/>
                                  </a:lnTo>
                                  <a:lnTo>
                                    <a:pt x="504" y="1152"/>
                                  </a:lnTo>
                                  <a:lnTo>
                                    <a:pt x="504" y="1147"/>
                                  </a:lnTo>
                                  <a:lnTo>
                                    <a:pt x="509" y="1143"/>
                                  </a:lnTo>
                                  <a:lnTo>
                                    <a:pt x="509" y="1138"/>
                                  </a:lnTo>
                                  <a:lnTo>
                                    <a:pt x="514" y="1133"/>
                                  </a:lnTo>
                                  <a:lnTo>
                                    <a:pt x="514" y="1128"/>
                                  </a:lnTo>
                                  <a:lnTo>
                                    <a:pt x="524" y="1119"/>
                                  </a:lnTo>
                                  <a:lnTo>
                                    <a:pt x="524" y="1114"/>
                                  </a:lnTo>
                                  <a:lnTo>
                                    <a:pt x="528" y="1109"/>
                                  </a:lnTo>
                                  <a:lnTo>
                                    <a:pt x="528" y="1104"/>
                                  </a:lnTo>
                                  <a:lnTo>
                                    <a:pt x="533" y="1099"/>
                                  </a:lnTo>
                                  <a:lnTo>
                                    <a:pt x="533" y="1094"/>
                                  </a:lnTo>
                                  <a:lnTo>
                                    <a:pt x="543" y="1085"/>
                                  </a:lnTo>
                                  <a:lnTo>
                                    <a:pt x="543" y="1080"/>
                                  </a:lnTo>
                                  <a:lnTo>
                                    <a:pt x="548" y="1075"/>
                                  </a:lnTo>
                                  <a:lnTo>
                                    <a:pt x="548" y="1070"/>
                                  </a:lnTo>
                                  <a:lnTo>
                                    <a:pt x="557" y="1061"/>
                                  </a:lnTo>
                                  <a:lnTo>
                                    <a:pt x="557" y="1056"/>
                                  </a:lnTo>
                                  <a:lnTo>
                                    <a:pt x="562" y="1051"/>
                                  </a:lnTo>
                                  <a:lnTo>
                                    <a:pt x="562" y="1046"/>
                                  </a:lnTo>
                                  <a:lnTo>
                                    <a:pt x="567" y="1042"/>
                                  </a:lnTo>
                                  <a:lnTo>
                                    <a:pt x="567" y="1037"/>
                                  </a:lnTo>
                                  <a:lnTo>
                                    <a:pt x="576" y="1027"/>
                                  </a:lnTo>
                                  <a:lnTo>
                                    <a:pt x="576" y="1022"/>
                                  </a:lnTo>
                                  <a:lnTo>
                                    <a:pt x="581" y="1018"/>
                                  </a:lnTo>
                                  <a:lnTo>
                                    <a:pt x="581" y="1013"/>
                                  </a:lnTo>
                                  <a:lnTo>
                                    <a:pt x="586" y="1008"/>
                                  </a:lnTo>
                                  <a:lnTo>
                                    <a:pt x="586" y="1003"/>
                                  </a:lnTo>
                                  <a:lnTo>
                                    <a:pt x="596" y="994"/>
                                  </a:lnTo>
                                  <a:lnTo>
                                    <a:pt x="596" y="989"/>
                                  </a:lnTo>
                                  <a:lnTo>
                                    <a:pt x="600" y="984"/>
                                  </a:lnTo>
                                  <a:lnTo>
                                    <a:pt x="600" y="979"/>
                                  </a:lnTo>
                                  <a:lnTo>
                                    <a:pt x="605" y="974"/>
                                  </a:lnTo>
                                  <a:lnTo>
                                    <a:pt x="605" y="970"/>
                                  </a:lnTo>
                                  <a:lnTo>
                                    <a:pt x="615" y="960"/>
                                  </a:lnTo>
                                  <a:lnTo>
                                    <a:pt x="615" y="955"/>
                                  </a:lnTo>
                                  <a:lnTo>
                                    <a:pt x="620" y="950"/>
                                  </a:lnTo>
                                  <a:lnTo>
                                    <a:pt x="620" y="946"/>
                                  </a:lnTo>
                                  <a:lnTo>
                                    <a:pt x="624" y="941"/>
                                  </a:lnTo>
                                  <a:lnTo>
                                    <a:pt x="624" y="936"/>
                                  </a:lnTo>
                                  <a:lnTo>
                                    <a:pt x="634" y="926"/>
                                  </a:lnTo>
                                  <a:lnTo>
                                    <a:pt x="634" y="922"/>
                                  </a:lnTo>
                                  <a:lnTo>
                                    <a:pt x="639" y="917"/>
                                  </a:lnTo>
                                  <a:lnTo>
                                    <a:pt x="639" y="912"/>
                                  </a:lnTo>
                                  <a:lnTo>
                                    <a:pt x="648" y="902"/>
                                  </a:lnTo>
                                  <a:lnTo>
                                    <a:pt x="648" y="898"/>
                                  </a:lnTo>
                                  <a:lnTo>
                                    <a:pt x="653" y="893"/>
                                  </a:lnTo>
                                  <a:lnTo>
                                    <a:pt x="653" y="888"/>
                                  </a:lnTo>
                                  <a:lnTo>
                                    <a:pt x="658" y="883"/>
                                  </a:lnTo>
                                  <a:lnTo>
                                    <a:pt x="658" y="878"/>
                                  </a:lnTo>
                                  <a:lnTo>
                                    <a:pt x="668" y="869"/>
                                  </a:lnTo>
                                  <a:lnTo>
                                    <a:pt x="668" y="864"/>
                                  </a:lnTo>
                                  <a:lnTo>
                                    <a:pt x="672" y="859"/>
                                  </a:lnTo>
                                  <a:lnTo>
                                    <a:pt x="672" y="854"/>
                                  </a:lnTo>
                                  <a:lnTo>
                                    <a:pt x="677" y="850"/>
                                  </a:lnTo>
                                  <a:lnTo>
                                    <a:pt x="677" y="845"/>
                                  </a:lnTo>
                                  <a:lnTo>
                                    <a:pt x="687" y="835"/>
                                  </a:lnTo>
                                  <a:lnTo>
                                    <a:pt x="687" y="830"/>
                                  </a:lnTo>
                                  <a:lnTo>
                                    <a:pt x="692" y="826"/>
                                  </a:lnTo>
                                  <a:lnTo>
                                    <a:pt x="692" y="821"/>
                                  </a:lnTo>
                                  <a:lnTo>
                                    <a:pt x="696" y="816"/>
                                  </a:lnTo>
                                  <a:lnTo>
                                    <a:pt x="696" y="811"/>
                                  </a:lnTo>
                                  <a:lnTo>
                                    <a:pt x="706" y="802"/>
                                  </a:lnTo>
                                  <a:lnTo>
                                    <a:pt x="706" y="797"/>
                                  </a:lnTo>
                                  <a:lnTo>
                                    <a:pt x="711" y="792"/>
                                  </a:lnTo>
                                  <a:lnTo>
                                    <a:pt x="711" y="787"/>
                                  </a:lnTo>
                                  <a:lnTo>
                                    <a:pt x="720" y="778"/>
                                  </a:lnTo>
                                  <a:lnTo>
                                    <a:pt x="720" y="773"/>
                                  </a:lnTo>
                                  <a:lnTo>
                                    <a:pt x="725" y="768"/>
                                  </a:lnTo>
                                  <a:lnTo>
                                    <a:pt x="725" y="763"/>
                                  </a:lnTo>
                                  <a:lnTo>
                                    <a:pt x="730" y="758"/>
                                  </a:lnTo>
                                  <a:lnTo>
                                    <a:pt x="730" y="754"/>
                                  </a:lnTo>
                                  <a:lnTo>
                                    <a:pt x="740" y="744"/>
                                  </a:lnTo>
                                  <a:lnTo>
                                    <a:pt x="740" y="739"/>
                                  </a:lnTo>
                                  <a:lnTo>
                                    <a:pt x="744" y="734"/>
                                  </a:lnTo>
                                  <a:lnTo>
                                    <a:pt x="744" y="730"/>
                                  </a:lnTo>
                                  <a:lnTo>
                                    <a:pt x="749" y="725"/>
                                  </a:lnTo>
                                  <a:lnTo>
                                    <a:pt x="749" y="720"/>
                                  </a:lnTo>
                                  <a:lnTo>
                                    <a:pt x="759" y="710"/>
                                  </a:lnTo>
                                  <a:lnTo>
                                    <a:pt x="759" y="706"/>
                                  </a:lnTo>
                                  <a:lnTo>
                                    <a:pt x="764" y="701"/>
                                  </a:lnTo>
                                  <a:lnTo>
                                    <a:pt x="764" y="696"/>
                                  </a:lnTo>
                                  <a:lnTo>
                                    <a:pt x="768" y="691"/>
                                  </a:lnTo>
                                  <a:lnTo>
                                    <a:pt x="768" y="686"/>
                                  </a:lnTo>
                                  <a:lnTo>
                                    <a:pt x="778" y="677"/>
                                  </a:lnTo>
                                  <a:lnTo>
                                    <a:pt x="778" y="672"/>
                                  </a:lnTo>
                                  <a:lnTo>
                                    <a:pt x="783" y="667"/>
                                  </a:lnTo>
                                  <a:lnTo>
                                    <a:pt x="783" y="662"/>
                                  </a:lnTo>
                                  <a:lnTo>
                                    <a:pt x="792" y="653"/>
                                  </a:lnTo>
                                  <a:lnTo>
                                    <a:pt x="792" y="648"/>
                                  </a:lnTo>
                                  <a:lnTo>
                                    <a:pt x="797" y="643"/>
                                  </a:lnTo>
                                  <a:lnTo>
                                    <a:pt x="797" y="638"/>
                                  </a:lnTo>
                                  <a:lnTo>
                                    <a:pt x="802" y="634"/>
                                  </a:lnTo>
                                  <a:lnTo>
                                    <a:pt x="802" y="629"/>
                                  </a:lnTo>
                                  <a:lnTo>
                                    <a:pt x="812" y="619"/>
                                  </a:lnTo>
                                  <a:lnTo>
                                    <a:pt x="812" y="614"/>
                                  </a:lnTo>
                                  <a:lnTo>
                                    <a:pt x="816" y="610"/>
                                  </a:lnTo>
                                  <a:lnTo>
                                    <a:pt x="816" y="605"/>
                                  </a:lnTo>
                                  <a:lnTo>
                                    <a:pt x="821" y="600"/>
                                  </a:lnTo>
                                  <a:lnTo>
                                    <a:pt x="821" y="595"/>
                                  </a:lnTo>
                                  <a:lnTo>
                                    <a:pt x="831" y="586"/>
                                  </a:lnTo>
                                  <a:lnTo>
                                    <a:pt x="831" y="581"/>
                                  </a:lnTo>
                                  <a:lnTo>
                                    <a:pt x="836" y="576"/>
                                  </a:lnTo>
                                  <a:lnTo>
                                    <a:pt x="836" y="571"/>
                                  </a:lnTo>
                                  <a:lnTo>
                                    <a:pt x="840" y="566"/>
                                  </a:lnTo>
                                  <a:lnTo>
                                    <a:pt x="840" y="562"/>
                                  </a:lnTo>
                                  <a:lnTo>
                                    <a:pt x="850" y="552"/>
                                  </a:lnTo>
                                  <a:lnTo>
                                    <a:pt x="850" y="547"/>
                                  </a:lnTo>
                                  <a:lnTo>
                                    <a:pt x="855" y="542"/>
                                  </a:lnTo>
                                  <a:lnTo>
                                    <a:pt x="855" y="538"/>
                                  </a:lnTo>
                                  <a:lnTo>
                                    <a:pt x="864" y="528"/>
                                  </a:lnTo>
                                  <a:lnTo>
                                    <a:pt x="864" y="523"/>
                                  </a:lnTo>
                                  <a:lnTo>
                                    <a:pt x="869" y="518"/>
                                  </a:lnTo>
                                  <a:lnTo>
                                    <a:pt x="869" y="514"/>
                                  </a:lnTo>
                                  <a:lnTo>
                                    <a:pt x="874" y="509"/>
                                  </a:lnTo>
                                  <a:lnTo>
                                    <a:pt x="874" y="504"/>
                                  </a:lnTo>
                                  <a:lnTo>
                                    <a:pt x="884" y="494"/>
                                  </a:lnTo>
                                  <a:lnTo>
                                    <a:pt x="884" y="490"/>
                                  </a:lnTo>
                                  <a:lnTo>
                                    <a:pt x="888" y="485"/>
                                  </a:lnTo>
                                  <a:lnTo>
                                    <a:pt x="888" y="480"/>
                                  </a:lnTo>
                                  <a:lnTo>
                                    <a:pt x="893" y="475"/>
                                  </a:lnTo>
                                  <a:lnTo>
                                    <a:pt x="893" y="470"/>
                                  </a:lnTo>
                                  <a:lnTo>
                                    <a:pt x="903" y="461"/>
                                  </a:lnTo>
                                  <a:lnTo>
                                    <a:pt x="903" y="456"/>
                                  </a:lnTo>
                                  <a:lnTo>
                                    <a:pt x="908" y="451"/>
                                  </a:lnTo>
                                  <a:lnTo>
                                    <a:pt x="908" y="446"/>
                                  </a:lnTo>
                                  <a:lnTo>
                                    <a:pt x="912" y="442"/>
                                  </a:lnTo>
                                  <a:lnTo>
                                    <a:pt x="912" y="437"/>
                                  </a:lnTo>
                                  <a:lnTo>
                                    <a:pt x="922" y="427"/>
                                  </a:lnTo>
                                  <a:lnTo>
                                    <a:pt x="922" y="422"/>
                                  </a:lnTo>
                                  <a:lnTo>
                                    <a:pt x="927" y="418"/>
                                  </a:lnTo>
                                  <a:lnTo>
                                    <a:pt x="927" y="413"/>
                                  </a:lnTo>
                                  <a:lnTo>
                                    <a:pt x="936" y="403"/>
                                  </a:lnTo>
                                  <a:lnTo>
                                    <a:pt x="936" y="398"/>
                                  </a:lnTo>
                                  <a:lnTo>
                                    <a:pt x="941" y="394"/>
                                  </a:lnTo>
                                  <a:lnTo>
                                    <a:pt x="941" y="389"/>
                                  </a:lnTo>
                                  <a:lnTo>
                                    <a:pt x="946" y="384"/>
                                  </a:lnTo>
                                  <a:lnTo>
                                    <a:pt x="946" y="379"/>
                                  </a:lnTo>
                                  <a:lnTo>
                                    <a:pt x="956" y="369"/>
                                  </a:lnTo>
                                  <a:lnTo>
                                    <a:pt x="956" y="365"/>
                                  </a:lnTo>
                                  <a:lnTo>
                                    <a:pt x="960" y="360"/>
                                  </a:lnTo>
                                  <a:lnTo>
                                    <a:pt x="960" y="355"/>
                                  </a:lnTo>
                                  <a:lnTo>
                                    <a:pt x="965" y="350"/>
                                  </a:lnTo>
                                  <a:lnTo>
                                    <a:pt x="965" y="345"/>
                                  </a:lnTo>
                                  <a:lnTo>
                                    <a:pt x="975" y="336"/>
                                  </a:lnTo>
                                  <a:lnTo>
                                    <a:pt x="975" y="331"/>
                                  </a:lnTo>
                                  <a:lnTo>
                                    <a:pt x="980" y="326"/>
                                  </a:lnTo>
                                  <a:lnTo>
                                    <a:pt x="980" y="321"/>
                                  </a:lnTo>
                                  <a:lnTo>
                                    <a:pt x="984" y="317"/>
                                  </a:lnTo>
                                  <a:lnTo>
                                    <a:pt x="984" y="312"/>
                                  </a:lnTo>
                                  <a:lnTo>
                                    <a:pt x="994" y="302"/>
                                  </a:lnTo>
                                  <a:lnTo>
                                    <a:pt x="994" y="297"/>
                                  </a:lnTo>
                                  <a:lnTo>
                                    <a:pt x="999" y="293"/>
                                  </a:lnTo>
                                  <a:lnTo>
                                    <a:pt x="999" y="288"/>
                                  </a:lnTo>
                                  <a:lnTo>
                                    <a:pt x="1008" y="278"/>
                                  </a:lnTo>
                                  <a:lnTo>
                                    <a:pt x="1008" y="273"/>
                                  </a:lnTo>
                                  <a:lnTo>
                                    <a:pt x="1013" y="269"/>
                                  </a:lnTo>
                                  <a:lnTo>
                                    <a:pt x="1013" y="264"/>
                                  </a:lnTo>
                                  <a:lnTo>
                                    <a:pt x="1018" y="259"/>
                                  </a:lnTo>
                                  <a:lnTo>
                                    <a:pt x="1018" y="254"/>
                                  </a:lnTo>
                                  <a:lnTo>
                                    <a:pt x="1028" y="245"/>
                                  </a:lnTo>
                                  <a:lnTo>
                                    <a:pt x="1028" y="240"/>
                                  </a:lnTo>
                                  <a:lnTo>
                                    <a:pt x="1032" y="235"/>
                                  </a:lnTo>
                                  <a:lnTo>
                                    <a:pt x="1032" y="230"/>
                                  </a:lnTo>
                                  <a:lnTo>
                                    <a:pt x="1037" y="225"/>
                                  </a:lnTo>
                                  <a:lnTo>
                                    <a:pt x="1037" y="221"/>
                                  </a:lnTo>
                                  <a:lnTo>
                                    <a:pt x="1047" y="211"/>
                                  </a:lnTo>
                                  <a:lnTo>
                                    <a:pt x="1047" y="206"/>
                                  </a:lnTo>
                                  <a:lnTo>
                                    <a:pt x="1052" y="201"/>
                                  </a:lnTo>
                                  <a:lnTo>
                                    <a:pt x="1052" y="197"/>
                                  </a:lnTo>
                                  <a:lnTo>
                                    <a:pt x="1056" y="192"/>
                                  </a:lnTo>
                                  <a:lnTo>
                                    <a:pt x="1056" y="187"/>
                                  </a:lnTo>
                                  <a:lnTo>
                                    <a:pt x="1066" y="177"/>
                                  </a:lnTo>
                                  <a:lnTo>
                                    <a:pt x="1066" y="173"/>
                                  </a:lnTo>
                                  <a:lnTo>
                                    <a:pt x="1071" y="168"/>
                                  </a:lnTo>
                                  <a:lnTo>
                                    <a:pt x="1071" y="163"/>
                                  </a:lnTo>
                                  <a:lnTo>
                                    <a:pt x="1080" y="153"/>
                                  </a:lnTo>
                                  <a:lnTo>
                                    <a:pt x="1080" y="149"/>
                                  </a:lnTo>
                                  <a:lnTo>
                                    <a:pt x="1085" y="144"/>
                                  </a:lnTo>
                                  <a:lnTo>
                                    <a:pt x="1085" y="139"/>
                                  </a:lnTo>
                                  <a:lnTo>
                                    <a:pt x="1090" y="134"/>
                                  </a:lnTo>
                                  <a:lnTo>
                                    <a:pt x="1090" y="129"/>
                                  </a:lnTo>
                                  <a:lnTo>
                                    <a:pt x="1100" y="120"/>
                                  </a:lnTo>
                                  <a:lnTo>
                                    <a:pt x="1100" y="115"/>
                                  </a:lnTo>
                                  <a:lnTo>
                                    <a:pt x="1104" y="110"/>
                                  </a:lnTo>
                                  <a:lnTo>
                                    <a:pt x="1104" y="105"/>
                                  </a:lnTo>
                                  <a:lnTo>
                                    <a:pt x="1109" y="101"/>
                                  </a:lnTo>
                                  <a:lnTo>
                                    <a:pt x="1109" y="96"/>
                                  </a:lnTo>
                                  <a:lnTo>
                                    <a:pt x="1119" y="86"/>
                                  </a:lnTo>
                                  <a:lnTo>
                                    <a:pt x="1119" y="81"/>
                                  </a:lnTo>
                                  <a:lnTo>
                                    <a:pt x="1124" y="77"/>
                                  </a:lnTo>
                                  <a:lnTo>
                                    <a:pt x="1124" y="72"/>
                                  </a:lnTo>
                                  <a:lnTo>
                                    <a:pt x="1128" y="67"/>
                                  </a:lnTo>
                                  <a:lnTo>
                                    <a:pt x="1128" y="62"/>
                                  </a:lnTo>
                                  <a:lnTo>
                                    <a:pt x="1138" y="53"/>
                                  </a:lnTo>
                                  <a:lnTo>
                                    <a:pt x="1138" y="48"/>
                                  </a:lnTo>
                                  <a:lnTo>
                                    <a:pt x="1143" y="43"/>
                                  </a:lnTo>
                                  <a:lnTo>
                                    <a:pt x="1143" y="38"/>
                                  </a:lnTo>
                                  <a:lnTo>
                                    <a:pt x="1152" y="29"/>
                                  </a:lnTo>
                                  <a:lnTo>
                                    <a:pt x="1152" y="24"/>
                                  </a:lnTo>
                                  <a:lnTo>
                                    <a:pt x="1157" y="19"/>
                                  </a:lnTo>
                                  <a:lnTo>
                                    <a:pt x="1157" y="14"/>
                                  </a:lnTo>
                                  <a:lnTo>
                                    <a:pt x="1162" y="9"/>
                                  </a:lnTo>
                                  <a:lnTo>
                                    <a:pt x="1162" y="5"/>
                                  </a:lnTo>
                                  <a:lnTo>
                                    <a:pt x="11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3"/>
                          <wps:cNvSpPr>
                            <a:spLocks/>
                          </wps:cNvSpPr>
                          <wps:spPr bwMode="auto">
                            <a:xfrm>
                              <a:off x="5146" y="1469"/>
                              <a:ext cx="1157" cy="2007"/>
                            </a:xfrm>
                            <a:custGeom>
                              <a:avLst/>
                              <a:gdLst>
                                <a:gd name="T0" fmla="*/ 14 w 1157"/>
                                <a:gd name="T1" fmla="*/ 1983 h 2007"/>
                                <a:gd name="T2" fmla="*/ 33 w 1157"/>
                                <a:gd name="T3" fmla="*/ 1950 h 2007"/>
                                <a:gd name="T4" fmla="*/ 53 w 1157"/>
                                <a:gd name="T5" fmla="*/ 1916 h 2007"/>
                                <a:gd name="T6" fmla="*/ 72 w 1157"/>
                                <a:gd name="T7" fmla="*/ 1882 h 2007"/>
                                <a:gd name="T8" fmla="*/ 96 w 1157"/>
                                <a:gd name="T9" fmla="*/ 1844 h 2007"/>
                                <a:gd name="T10" fmla="*/ 115 w 1157"/>
                                <a:gd name="T11" fmla="*/ 1810 h 2007"/>
                                <a:gd name="T12" fmla="*/ 134 w 1157"/>
                                <a:gd name="T13" fmla="*/ 1777 h 2007"/>
                                <a:gd name="T14" fmla="*/ 153 w 1157"/>
                                <a:gd name="T15" fmla="*/ 1743 h 2007"/>
                                <a:gd name="T16" fmla="*/ 173 w 1157"/>
                                <a:gd name="T17" fmla="*/ 1709 h 2007"/>
                                <a:gd name="T18" fmla="*/ 192 w 1157"/>
                                <a:gd name="T19" fmla="*/ 1676 h 2007"/>
                                <a:gd name="T20" fmla="*/ 211 w 1157"/>
                                <a:gd name="T21" fmla="*/ 1642 h 2007"/>
                                <a:gd name="T22" fmla="*/ 230 w 1157"/>
                                <a:gd name="T23" fmla="*/ 1609 h 2007"/>
                                <a:gd name="T24" fmla="*/ 249 w 1157"/>
                                <a:gd name="T25" fmla="*/ 1575 h 2007"/>
                                <a:gd name="T26" fmla="*/ 269 w 1157"/>
                                <a:gd name="T27" fmla="*/ 1541 h 2007"/>
                                <a:gd name="T28" fmla="*/ 293 w 1157"/>
                                <a:gd name="T29" fmla="*/ 1503 h 2007"/>
                                <a:gd name="T30" fmla="*/ 312 w 1157"/>
                                <a:gd name="T31" fmla="*/ 1469 h 2007"/>
                                <a:gd name="T32" fmla="*/ 331 w 1157"/>
                                <a:gd name="T33" fmla="*/ 1436 h 2007"/>
                                <a:gd name="T34" fmla="*/ 350 w 1157"/>
                                <a:gd name="T35" fmla="*/ 1402 h 2007"/>
                                <a:gd name="T36" fmla="*/ 369 w 1157"/>
                                <a:gd name="T37" fmla="*/ 1369 h 2007"/>
                                <a:gd name="T38" fmla="*/ 389 w 1157"/>
                                <a:gd name="T39" fmla="*/ 1335 h 2007"/>
                                <a:gd name="T40" fmla="*/ 408 w 1157"/>
                                <a:gd name="T41" fmla="*/ 1301 h 2007"/>
                                <a:gd name="T42" fmla="*/ 427 w 1157"/>
                                <a:gd name="T43" fmla="*/ 1268 h 2007"/>
                                <a:gd name="T44" fmla="*/ 446 w 1157"/>
                                <a:gd name="T45" fmla="*/ 1234 h 2007"/>
                                <a:gd name="T46" fmla="*/ 470 w 1157"/>
                                <a:gd name="T47" fmla="*/ 1196 h 2007"/>
                                <a:gd name="T48" fmla="*/ 489 w 1157"/>
                                <a:gd name="T49" fmla="*/ 1162 h 2007"/>
                                <a:gd name="T50" fmla="*/ 509 w 1157"/>
                                <a:gd name="T51" fmla="*/ 1129 h 2007"/>
                                <a:gd name="T52" fmla="*/ 528 w 1157"/>
                                <a:gd name="T53" fmla="*/ 1095 h 2007"/>
                                <a:gd name="T54" fmla="*/ 547 w 1157"/>
                                <a:gd name="T55" fmla="*/ 1061 h 2007"/>
                                <a:gd name="T56" fmla="*/ 566 w 1157"/>
                                <a:gd name="T57" fmla="*/ 1028 h 2007"/>
                                <a:gd name="T58" fmla="*/ 585 w 1157"/>
                                <a:gd name="T59" fmla="*/ 994 h 2007"/>
                                <a:gd name="T60" fmla="*/ 605 w 1157"/>
                                <a:gd name="T61" fmla="*/ 960 h 2007"/>
                                <a:gd name="T62" fmla="*/ 624 w 1157"/>
                                <a:gd name="T63" fmla="*/ 927 h 2007"/>
                                <a:gd name="T64" fmla="*/ 648 w 1157"/>
                                <a:gd name="T65" fmla="*/ 888 h 2007"/>
                                <a:gd name="T66" fmla="*/ 667 w 1157"/>
                                <a:gd name="T67" fmla="*/ 855 h 2007"/>
                                <a:gd name="T68" fmla="*/ 686 w 1157"/>
                                <a:gd name="T69" fmla="*/ 821 h 2007"/>
                                <a:gd name="T70" fmla="*/ 705 w 1157"/>
                                <a:gd name="T71" fmla="*/ 788 h 2007"/>
                                <a:gd name="T72" fmla="*/ 725 w 1157"/>
                                <a:gd name="T73" fmla="*/ 754 h 2007"/>
                                <a:gd name="T74" fmla="*/ 744 w 1157"/>
                                <a:gd name="T75" fmla="*/ 720 h 2007"/>
                                <a:gd name="T76" fmla="*/ 763 w 1157"/>
                                <a:gd name="T77" fmla="*/ 687 h 2007"/>
                                <a:gd name="T78" fmla="*/ 782 w 1157"/>
                                <a:gd name="T79" fmla="*/ 653 h 2007"/>
                                <a:gd name="T80" fmla="*/ 801 w 1157"/>
                                <a:gd name="T81" fmla="*/ 620 h 2007"/>
                                <a:gd name="T82" fmla="*/ 825 w 1157"/>
                                <a:gd name="T83" fmla="*/ 581 h 2007"/>
                                <a:gd name="T84" fmla="*/ 845 w 1157"/>
                                <a:gd name="T85" fmla="*/ 548 h 2007"/>
                                <a:gd name="T86" fmla="*/ 864 w 1157"/>
                                <a:gd name="T87" fmla="*/ 514 h 2007"/>
                                <a:gd name="T88" fmla="*/ 883 w 1157"/>
                                <a:gd name="T89" fmla="*/ 480 h 2007"/>
                                <a:gd name="T90" fmla="*/ 902 w 1157"/>
                                <a:gd name="T91" fmla="*/ 447 h 2007"/>
                                <a:gd name="T92" fmla="*/ 921 w 1157"/>
                                <a:gd name="T93" fmla="*/ 413 h 2007"/>
                                <a:gd name="T94" fmla="*/ 941 w 1157"/>
                                <a:gd name="T95" fmla="*/ 380 h 2007"/>
                                <a:gd name="T96" fmla="*/ 960 w 1157"/>
                                <a:gd name="T97" fmla="*/ 346 h 2007"/>
                                <a:gd name="T98" fmla="*/ 979 w 1157"/>
                                <a:gd name="T99" fmla="*/ 312 h 2007"/>
                                <a:gd name="T100" fmla="*/ 1003 w 1157"/>
                                <a:gd name="T101" fmla="*/ 274 h 2007"/>
                                <a:gd name="T102" fmla="*/ 1022 w 1157"/>
                                <a:gd name="T103" fmla="*/ 240 h 2007"/>
                                <a:gd name="T104" fmla="*/ 1041 w 1157"/>
                                <a:gd name="T105" fmla="*/ 207 h 2007"/>
                                <a:gd name="T106" fmla="*/ 1061 w 1157"/>
                                <a:gd name="T107" fmla="*/ 173 h 2007"/>
                                <a:gd name="T108" fmla="*/ 1080 w 1157"/>
                                <a:gd name="T109" fmla="*/ 139 h 2007"/>
                                <a:gd name="T110" fmla="*/ 1099 w 1157"/>
                                <a:gd name="T111" fmla="*/ 106 h 2007"/>
                                <a:gd name="T112" fmla="*/ 1118 w 1157"/>
                                <a:gd name="T113" fmla="*/ 72 h 2007"/>
                                <a:gd name="T114" fmla="*/ 1137 w 1157"/>
                                <a:gd name="T115" fmla="*/ 39 h 2007"/>
                                <a:gd name="T116" fmla="*/ 1157 w 1157"/>
                                <a:gd name="T117" fmla="*/ 5 h 2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57" h="2007">
                                  <a:moveTo>
                                    <a:pt x="0" y="2007"/>
                                  </a:moveTo>
                                  <a:lnTo>
                                    <a:pt x="0" y="2002"/>
                                  </a:lnTo>
                                  <a:lnTo>
                                    <a:pt x="5" y="1998"/>
                                  </a:lnTo>
                                  <a:lnTo>
                                    <a:pt x="9" y="1993"/>
                                  </a:lnTo>
                                  <a:lnTo>
                                    <a:pt x="9" y="1988"/>
                                  </a:lnTo>
                                  <a:lnTo>
                                    <a:pt x="14" y="1983"/>
                                  </a:lnTo>
                                  <a:lnTo>
                                    <a:pt x="14" y="1978"/>
                                  </a:lnTo>
                                  <a:lnTo>
                                    <a:pt x="19" y="1974"/>
                                  </a:lnTo>
                                  <a:lnTo>
                                    <a:pt x="19" y="1969"/>
                                  </a:lnTo>
                                  <a:lnTo>
                                    <a:pt x="29" y="1959"/>
                                  </a:lnTo>
                                  <a:lnTo>
                                    <a:pt x="29" y="1954"/>
                                  </a:lnTo>
                                  <a:lnTo>
                                    <a:pt x="33" y="1950"/>
                                  </a:lnTo>
                                  <a:lnTo>
                                    <a:pt x="33" y="1945"/>
                                  </a:lnTo>
                                  <a:lnTo>
                                    <a:pt x="43" y="1935"/>
                                  </a:lnTo>
                                  <a:lnTo>
                                    <a:pt x="43" y="1930"/>
                                  </a:lnTo>
                                  <a:lnTo>
                                    <a:pt x="48" y="1926"/>
                                  </a:lnTo>
                                  <a:lnTo>
                                    <a:pt x="48" y="1921"/>
                                  </a:lnTo>
                                  <a:lnTo>
                                    <a:pt x="53" y="1916"/>
                                  </a:lnTo>
                                  <a:lnTo>
                                    <a:pt x="53" y="1911"/>
                                  </a:lnTo>
                                  <a:lnTo>
                                    <a:pt x="62" y="1902"/>
                                  </a:lnTo>
                                  <a:lnTo>
                                    <a:pt x="62" y="1897"/>
                                  </a:lnTo>
                                  <a:lnTo>
                                    <a:pt x="67" y="1892"/>
                                  </a:lnTo>
                                  <a:lnTo>
                                    <a:pt x="67" y="1887"/>
                                  </a:lnTo>
                                  <a:lnTo>
                                    <a:pt x="72" y="1882"/>
                                  </a:lnTo>
                                  <a:lnTo>
                                    <a:pt x="72" y="1878"/>
                                  </a:lnTo>
                                  <a:lnTo>
                                    <a:pt x="81" y="1868"/>
                                  </a:lnTo>
                                  <a:lnTo>
                                    <a:pt x="81" y="1863"/>
                                  </a:lnTo>
                                  <a:lnTo>
                                    <a:pt x="86" y="1858"/>
                                  </a:lnTo>
                                  <a:lnTo>
                                    <a:pt x="86" y="1854"/>
                                  </a:lnTo>
                                  <a:lnTo>
                                    <a:pt x="96" y="1844"/>
                                  </a:lnTo>
                                  <a:lnTo>
                                    <a:pt x="96" y="1839"/>
                                  </a:lnTo>
                                  <a:lnTo>
                                    <a:pt x="101" y="1834"/>
                                  </a:lnTo>
                                  <a:lnTo>
                                    <a:pt x="101" y="1829"/>
                                  </a:lnTo>
                                  <a:lnTo>
                                    <a:pt x="105" y="1825"/>
                                  </a:lnTo>
                                  <a:lnTo>
                                    <a:pt x="105" y="1820"/>
                                  </a:lnTo>
                                  <a:lnTo>
                                    <a:pt x="115" y="1810"/>
                                  </a:lnTo>
                                  <a:lnTo>
                                    <a:pt x="115" y="1805"/>
                                  </a:lnTo>
                                  <a:lnTo>
                                    <a:pt x="120" y="1801"/>
                                  </a:lnTo>
                                  <a:lnTo>
                                    <a:pt x="120" y="1796"/>
                                  </a:lnTo>
                                  <a:lnTo>
                                    <a:pt x="125" y="1791"/>
                                  </a:lnTo>
                                  <a:lnTo>
                                    <a:pt x="125" y="1786"/>
                                  </a:lnTo>
                                  <a:lnTo>
                                    <a:pt x="134" y="1777"/>
                                  </a:lnTo>
                                  <a:lnTo>
                                    <a:pt x="134" y="1772"/>
                                  </a:lnTo>
                                  <a:lnTo>
                                    <a:pt x="139" y="1767"/>
                                  </a:lnTo>
                                  <a:lnTo>
                                    <a:pt x="139" y="1762"/>
                                  </a:lnTo>
                                  <a:lnTo>
                                    <a:pt x="144" y="1757"/>
                                  </a:lnTo>
                                  <a:lnTo>
                                    <a:pt x="144" y="1753"/>
                                  </a:lnTo>
                                  <a:lnTo>
                                    <a:pt x="153" y="1743"/>
                                  </a:lnTo>
                                  <a:lnTo>
                                    <a:pt x="153" y="1738"/>
                                  </a:lnTo>
                                  <a:lnTo>
                                    <a:pt x="158" y="1733"/>
                                  </a:lnTo>
                                  <a:lnTo>
                                    <a:pt x="158" y="1729"/>
                                  </a:lnTo>
                                  <a:lnTo>
                                    <a:pt x="168" y="1719"/>
                                  </a:lnTo>
                                  <a:lnTo>
                                    <a:pt x="168" y="1714"/>
                                  </a:lnTo>
                                  <a:lnTo>
                                    <a:pt x="173" y="1709"/>
                                  </a:lnTo>
                                  <a:lnTo>
                                    <a:pt x="173" y="1705"/>
                                  </a:lnTo>
                                  <a:lnTo>
                                    <a:pt x="177" y="1700"/>
                                  </a:lnTo>
                                  <a:lnTo>
                                    <a:pt x="177" y="1695"/>
                                  </a:lnTo>
                                  <a:lnTo>
                                    <a:pt x="187" y="1685"/>
                                  </a:lnTo>
                                  <a:lnTo>
                                    <a:pt x="187" y="1681"/>
                                  </a:lnTo>
                                  <a:lnTo>
                                    <a:pt x="192" y="1676"/>
                                  </a:lnTo>
                                  <a:lnTo>
                                    <a:pt x="192" y="1671"/>
                                  </a:lnTo>
                                  <a:lnTo>
                                    <a:pt x="197" y="1666"/>
                                  </a:lnTo>
                                  <a:lnTo>
                                    <a:pt x="197" y="1661"/>
                                  </a:lnTo>
                                  <a:lnTo>
                                    <a:pt x="206" y="1652"/>
                                  </a:lnTo>
                                  <a:lnTo>
                                    <a:pt x="206" y="1647"/>
                                  </a:lnTo>
                                  <a:lnTo>
                                    <a:pt x="211" y="1642"/>
                                  </a:lnTo>
                                  <a:lnTo>
                                    <a:pt x="211" y="1637"/>
                                  </a:lnTo>
                                  <a:lnTo>
                                    <a:pt x="221" y="1628"/>
                                  </a:lnTo>
                                  <a:lnTo>
                                    <a:pt x="221" y="1623"/>
                                  </a:lnTo>
                                  <a:lnTo>
                                    <a:pt x="225" y="1618"/>
                                  </a:lnTo>
                                  <a:lnTo>
                                    <a:pt x="225" y="1613"/>
                                  </a:lnTo>
                                  <a:lnTo>
                                    <a:pt x="230" y="1609"/>
                                  </a:lnTo>
                                  <a:lnTo>
                                    <a:pt x="230" y="1604"/>
                                  </a:lnTo>
                                  <a:lnTo>
                                    <a:pt x="240" y="1594"/>
                                  </a:lnTo>
                                  <a:lnTo>
                                    <a:pt x="240" y="1589"/>
                                  </a:lnTo>
                                  <a:lnTo>
                                    <a:pt x="245" y="1585"/>
                                  </a:lnTo>
                                  <a:lnTo>
                                    <a:pt x="245" y="1580"/>
                                  </a:lnTo>
                                  <a:lnTo>
                                    <a:pt x="249" y="1575"/>
                                  </a:lnTo>
                                  <a:lnTo>
                                    <a:pt x="249" y="1570"/>
                                  </a:lnTo>
                                  <a:lnTo>
                                    <a:pt x="259" y="1561"/>
                                  </a:lnTo>
                                  <a:lnTo>
                                    <a:pt x="259" y="1556"/>
                                  </a:lnTo>
                                  <a:lnTo>
                                    <a:pt x="264" y="1551"/>
                                  </a:lnTo>
                                  <a:lnTo>
                                    <a:pt x="264" y="1546"/>
                                  </a:lnTo>
                                  <a:lnTo>
                                    <a:pt x="269" y="1541"/>
                                  </a:lnTo>
                                  <a:lnTo>
                                    <a:pt x="269" y="1537"/>
                                  </a:lnTo>
                                  <a:lnTo>
                                    <a:pt x="278" y="1527"/>
                                  </a:lnTo>
                                  <a:lnTo>
                                    <a:pt x="278" y="1522"/>
                                  </a:lnTo>
                                  <a:lnTo>
                                    <a:pt x="283" y="1517"/>
                                  </a:lnTo>
                                  <a:lnTo>
                                    <a:pt x="283" y="1513"/>
                                  </a:lnTo>
                                  <a:lnTo>
                                    <a:pt x="293" y="1503"/>
                                  </a:lnTo>
                                  <a:lnTo>
                                    <a:pt x="293" y="1498"/>
                                  </a:lnTo>
                                  <a:lnTo>
                                    <a:pt x="297" y="1493"/>
                                  </a:lnTo>
                                  <a:lnTo>
                                    <a:pt x="297" y="1489"/>
                                  </a:lnTo>
                                  <a:lnTo>
                                    <a:pt x="302" y="1484"/>
                                  </a:lnTo>
                                  <a:lnTo>
                                    <a:pt x="302" y="1479"/>
                                  </a:lnTo>
                                  <a:lnTo>
                                    <a:pt x="312" y="1469"/>
                                  </a:lnTo>
                                  <a:lnTo>
                                    <a:pt x="312" y="1465"/>
                                  </a:lnTo>
                                  <a:lnTo>
                                    <a:pt x="317" y="1460"/>
                                  </a:lnTo>
                                  <a:lnTo>
                                    <a:pt x="317" y="1455"/>
                                  </a:lnTo>
                                  <a:lnTo>
                                    <a:pt x="321" y="1450"/>
                                  </a:lnTo>
                                  <a:lnTo>
                                    <a:pt x="321" y="1445"/>
                                  </a:lnTo>
                                  <a:lnTo>
                                    <a:pt x="331" y="1436"/>
                                  </a:lnTo>
                                  <a:lnTo>
                                    <a:pt x="331" y="1431"/>
                                  </a:lnTo>
                                  <a:lnTo>
                                    <a:pt x="336" y="1426"/>
                                  </a:lnTo>
                                  <a:lnTo>
                                    <a:pt x="336" y="1421"/>
                                  </a:lnTo>
                                  <a:lnTo>
                                    <a:pt x="345" y="1412"/>
                                  </a:lnTo>
                                  <a:lnTo>
                                    <a:pt x="345" y="1407"/>
                                  </a:lnTo>
                                  <a:lnTo>
                                    <a:pt x="350" y="1402"/>
                                  </a:lnTo>
                                  <a:lnTo>
                                    <a:pt x="350" y="1397"/>
                                  </a:lnTo>
                                  <a:lnTo>
                                    <a:pt x="355" y="1393"/>
                                  </a:lnTo>
                                  <a:lnTo>
                                    <a:pt x="355" y="1388"/>
                                  </a:lnTo>
                                  <a:lnTo>
                                    <a:pt x="365" y="1378"/>
                                  </a:lnTo>
                                  <a:lnTo>
                                    <a:pt x="365" y="1373"/>
                                  </a:lnTo>
                                  <a:lnTo>
                                    <a:pt x="369" y="1369"/>
                                  </a:lnTo>
                                  <a:lnTo>
                                    <a:pt x="369" y="1364"/>
                                  </a:lnTo>
                                  <a:lnTo>
                                    <a:pt x="374" y="1359"/>
                                  </a:lnTo>
                                  <a:lnTo>
                                    <a:pt x="374" y="1354"/>
                                  </a:lnTo>
                                  <a:lnTo>
                                    <a:pt x="384" y="1345"/>
                                  </a:lnTo>
                                  <a:lnTo>
                                    <a:pt x="384" y="1340"/>
                                  </a:lnTo>
                                  <a:lnTo>
                                    <a:pt x="389" y="1335"/>
                                  </a:lnTo>
                                  <a:lnTo>
                                    <a:pt x="389" y="1330"/>
                                  </a:lnTo>
                                  <a:lnTo>
                                    <a:pt x="398" y="1321"/>
                                  </a:lnTo>
                                  <a:lnTo>
                                    <a:pt x="398" y="1316"/>
                                  </a:lnTo>
                                  <a:lnTo>
                                    <a:pt x="403" y="1311"/>
                                  </a:lnTo>
                                  <a:lnTo>
                                    <a:pt x="403" y="1306"/>
                                  </a:lnTo>
                                  <a:lnTo>
                                    <a:pt x="408" y="1301"/>
                                  </a:lnTo>
                                  <a:lnTo>
                                    <a:pt x="408" y="1297"/>
                                  </a:lnTo>
                                  <a:lnTo>
                                    <a:pt x="417" y="1287"/>
                                  </a:lnTo>
                                  <a:lnTo>
                                    <a:pt x="417" y="1282"/>
                                  </a:lnTo>
                                  <a:lnTo>
                                    <a:pt x="422" y="1277"/>
                                  </a:lnTo>
                                  <a:lnTo>
                                    <a:pt x="422" y="1273"/>
                                  </a:lnTo>
                                  <a:lnTo>
                                    <a:pt x="427" y="1268"/>
                                  </a:lnTo>
                                  <a:lnTo>
                                    <a:pt x="427" y="1263"/>
                                  </a:lnTo>
                                  <a:lnTo>
                                    <a:pt x="437" y="1253"/>
                                  </a:lnTo>
                                  <a:lnTo>
                                    <a:pt x="437" y="1249"/>
                                  </a:lnTo>
                                  <a:lnTo>
                                    <a:pt x="441" y="1244"/>
                                  </a:lnTo>
                                  <a:lnTo>
                                    <a:pt x="441" y="1239"/>
                                  </a:lnTo>
                                  <a:lnTo>
                                    <a:pt x="446" y="1234"/>
                                  </a:lnTo>
                                  <a:lnTo>
                                    <a:pt x="446" y="1229"/>
                                  </a:lnTo>
                                  <a:lnTo>
                                    <a:pt x="456" y="1220"/>
                                  </a:lnTo>
                                  <a:lnTo>
                                    <a:pt x="456" y="1215"/>
                                  </a:lnTo>
                                  <a:lnTo>
                                    <a:pt x="461" y="1210"/>
                                  </a:lnTo>
                                  <a:lnTo>
                                    <a:pt x="461" y="1205"/>
                                  </a:lnTo>
                                  <a:lnTo>
                                    <a:pt x="470" y="1196"/>
                                  </a:lnTo>
                                  <a:lnTo>
                                    <a:pt x="470" y="1191"/>
                                  </a:lnTo>
                                  <a:lnTo>
                                    <a:pt x="475" y="1186"/>
                                  </a:lnTo>
                                  <a:lnTo>
                                    <a:pt x="475" y="1181"/>
                                  </a:lnTo>
                                  <a:lnTo>
                                    <a:pt x="480" y="1177"/>
                                  </a:lnTo>
                                  <a:lnTo>
                                    <a:pt x="480" y="1172"/>
                                  </a:lnTo>
                                  <a:lnTo>
                                    <a:pt x="489" y="1162"/>
                                  </a:lnTo>
                                  <a:lnTo>
                                    <a:pt x="489" y="1157"/>
                                  </a:lnTo>
                                  <a:lnTo>
                                    <a:pt x="494" y="1153"/>
                                  </a:lnTo>
                                  <a:lnTo>
                                    <a:pt x="494" y="1148"/>
                                  </a:lnTo>
                                  <a:lnTo>
                                    <a:pt x="499" y="1143"/>
                                  </a:lnTo>
                                  <a:lnTo>
                                    <a:pt x="499" y="1138"/>
                                  </a:lnTo>
                                  <a:lnTo>
                                    <a:pt x="509" y="1129"/>
                                  </a:lnTo>
                                  <a:lnTo>
                                    <a:pt x="509" y="1124"/>
                                  </a:lnTo>
                                  <a:lnTo>
                                    <a:pt x="513" y="1119"/>
                                  </a:lnTo>
                                  <a:lnTo>
                                    <a:pt x="513" y="1114"/>
                                  </a:lnTo>
                                  <a:lnTo>
                                    <a:pt x="523" y="1105"/>
                                  </a:lnTo>
                                  <a:lnTo>
                                    <a:pt x="523" y="1100"/>
                                  </a:lnTo>
                                  <a:lnTo>
                                    <a:pt x="528" y="1095"/>
                                  </a:lnTo>
                                  <a:lnTo>
                                    <a:pt x="528" y="1090"/>
                                  </a:lnTo>
                                  <a:lnTo>
                                    <a:pt x="533" y="1085"/>
                                  </a:lnTo>
                                  <a:lnTo>
                                    <a:pt x="533" y="1080"/>
                                  </a:lnTo>
                                  <a:lnTo>
                                    <a:pt x="542" y="1071"/>
                                  </a:lnTo>
                                  <a:lnTo>
                                    <a:pt x="542" y="1066"/>
                                  </a:lnTo>
                                  <a:lnTo>
                                    <a:pt x="547" y="1061"/>
                                  </a:lnTo>
                                  <a:lnTo>
                                    <a:pt x="547" y="1056"/>
                                  </a:lnTo>
                                  <a:lnTo>
                                    <a:pt x="552" y="1052"/>
                                  </a:lnTo>
                                  <a:lnTo>
                                    <a:pt x="552" y="1047"/>
                                  </a:lnTo>
                                  <a:lnTo>
                                    <a:pt x="561" y="1037"/>
                                  </a:lnTo>
                                  <a:lnTo>
                                    <a:pt x="561" y="1032"/>
                                  </a:lnTo>
                                  <a:lnTo>
                                    <a:pt x="566" y="1028"/>
                                  </a:lnTo>
                                  <a:lnTo>
                                    <a:pt x="566" y="1023"/>
                                  </a:lnTo>
                                  <a:lnTo>
                                    <a:pt x="571" y="1018"/>
                                  </a:lnTo>
                                  <a:lnTo>
                                    <a:pt x="571" y="1013"/>
                                  </a:lnTo>
                                  <a:lnTo>
                                    <a:pt x="581" y="1004"/>
                                  </a:lnTo>
                                  <a:lnTo>
                                    <a:pt x="581" y="999"/>
                                  </a:lnTo>
                                  <a:lnTo>
                                    <a:pt x="585" y="994"/>
                                  </a:lnTo>
                                  <a:lnTo>
                                    <a:pt x="585" y="989"/>
                                  </a:lnTo>
                                  <a:lnTo>
                                    <a:pt x="595" y="980"/>
                                  </a:lnTo>
                                  <a:lnTo>
                                    <a:pt x="595" y="975"/>
                                  </a:lnTo>
                                  <a:lnTo>
                                    <a:pt x="600" y="970"/>
                                  </a:lnTo>
                                  <a:lnTo>
                                    <a:pt x="600" y="965"/>
                                  </a:lnTo>
                                  <a:lnTo>
                                    <a:pt x="605" y="960"/>
                                  </a:lnTo>
                                  <a:lnTo>
                                    <a:pt x="605" y="956"/>
                                  </a:lnTo>
                                  <a:lnTo>
                                    <a:pt x="614" y="946"/>
                                  </a:lnTo>
                                  <a:lnTo>
                                    <a:pt x="614" y="941"/>
                                  </a:lnTo>
                                  <a:lnTo>
                                    <a:pt x="619" y="936"/>
                                  </a:lnTo>
                                  <a:lnTo>
                                    <a:pt x="619" y="932"/>
                                  </a:lnTo>
                                  <a:lnTo>
                                    <a:pt x="624" y="927"/>
                                  </a:lnTo>
                                  <a:lnTo>
                                    <a:pt x="624" y="922"/>
                                  </a:lnTo>
                                  <a:lnTo>
                                    <a:pt x="633" y="912"/>
                                  </a:lnTo>
                                  <a:lnTo>
                                    <a:pt x="633" y="908"/>
                                  </a:lnTo>
                                  <a:lnTo>
                                    <a:pt x="638" y="903"/>
                                  </a:lnTo>
                                  <a:lnTo>
                                    <a:pt x="638" y="898"/>
                                  </a:lnTo>
                                  <a:lnTo>
                                    <a:pt x="648" y="888"/>
                                  </a:lnTo>
                                  <a:lnTo>
                                    <a:pt x="648" y="884"/>
                                  </a:lnTo>
                                  <a:lnTo>
                                    <a:pt x="653" y="879"/>
                                  </a:lnTo>
                                  <a:lnTo>
                                    <a:pt x="653" y="874"/>
                                  </a:lnTo>
                                  <a:lnTo>
                                    <a:pt x="657" y="869"/>
                                  </a:lnTo>
                                  <a:lnTo>
                                    <a:pt x="657" y="864"/>
                                  </a:lnTo>
                                  <a:lnTo>
                                    <a:pt x="667" y="855"/>
                                  </a:lnTo>
                                  <a:lnTo>
                                    <a:pt x="667" y="850"/>
                                  </a:lnTo>
                                  <a:lnTo>
                                    <a:pt x="672" y="845"/>
                                  </a:lnTo>
                                  <a:lnTo>
                                    <a:pt x="672" y="840"/>
                                  </a:lnTo>
                                  <a:lnTo>
                                    <a:pt x="677" y="836"/>
                                  </a:lnTo>
                                  <a:lnTo>
                                    <a:pt x="677" y="831"/>
                                  </a:lnTo>
                                  <a:lnTo>
                                    <a:pt x="686" y="821"/>
                                  </a:lnTo>
                                  <a:lnTo>
                                    <a:pt x="686" y="816"/>
                                  </a:lnTo>
                                  <a:lnTo>
                                    <a:pt x="691" y="812"/>
                                  </a:lnTo>
                                  <a:lnTo>
                                    <a:pt x="691" y="807"/>
                                  </a:lnTo>
                                  <a:lnTo>
                                    <a:pt x="701" y="797"/>
                                  </a:lnTo>
                                  <a:lnTo>
                                    <a:pt x="701" y="792"/>
                                  </a:lnTo>
                                  <a:lnTo>
                                    <a:pt x="705" y="788"/>
                                  </a:lnTo>
                                  <a:lnTo>
                                    <a:pt x="705" y="783"/>
                                  </a:lnTo>
                                  <a:lnTo>
                                    <a:pt x="710" y="778"/>
                                  </a:lnTo>
                                  <a:lnTo>
                                    <a:pt x="710" y="773"/>
                                  </a:lnTo>
                                  <a:lnTo>
                                    <a:pt x="720" y="764"/>
                                  </a:lnTo>
                                  <a:lnTo>
                                    <a:pt x="720" y="759"/>
                                  </a:lnTo>
                                  <a:lnTo>
                                    <a:pt x="725" y="754"/>
                                  </a:lnTo>
                                  <a:lnTo>
                                    <a:pt x="725" y="749"/>
                                  </a:lnTo>
                                  <a:lnTo>
                                    <a:pt x="729" y="744"/>
                                  </a:lnTo>
                                  <a:lnTo>
                                    <a:pt x="729" y="740"/>
                                  </a:lnTo>
                                  <a:lnTo>
                                    <a:pt x="739" y="730"/>
                                  </a:lnTo>
                                  <a:lnTo>
                                    <a:pt x="739" y="725"/>
                                  </a:lnTo>
                                  <a:lnTo>
                                    <a:pt x="744" y="720"/>
                                  </a:lnTo>
                                  <a:lnTo>
                                    <a:pt x="744" y="716"/>
                                  </a:lnTo>
                                  <a:lnTo>
                                    <a:pt x="749" y="711"/>
                                  </a:lnTo>
                                  <a:lnTo>
                                    <a:pt x="749" y="706"/>
                                  </a:lnTo>
                                  <a:lnTo>
                                    <a:pt x="758" y="696"/>
                                  </a:lnTo>
                                  <a:lnTo>
                                    <a:pt x="758" y="692"/>
                                  </a:lnTo>
                                  <a:lnTo>
                                    <a:pt x="763" y="687"/>
                                  </a:lnTo>
                                  <a:lnTo>
                                    <a:pt x="763" y="682"/>
                                  </a:lnTo>
                                  <a:lnTo>
                                    <a:pt x="773" y="672"/>
                                  </a:lnTo>
                                  <a:lnTo>
                                    <a:pt x="773" y="668"/>
                                  </a:lnTo>
                                  <a:lnTo>
                                    <a:pt x="777" y="663"/>
                                  </a:lnTo>
                                  <a:lnTo>
                                    <a:pt x="777" y="658"/>
                                  </a:lnTo>
                                  <a:lnTo>
                                    <a:pt x="782" y="653"/>
                                  </a:lnTo>
                                  <a:lnTo>
                                    <a:pt x="782" y="648"/>
                                  </a:lnTo>
                                  <a:lnTo>
                                    <a:pt x="792" y="639"/>
                                  </a:lnTo>
                                  <a:lnTo>
                                    <a:pt x="792" y="634"/>
                                  </a:lnTo>
                                  <a:lnTo>
                                    <a:pt x="797" y="629"/>
                                  </a:lnTo>
                                  <a:lnTo>
                                    <a:pt x="797" y="624"/>
                                  </a:lnTo>
                                  <a:lnTo>
                                    <a:pt x="801" y="620"/>
                                  </a:lnTo>
                                  <a:lnTo>
                                    <a:pt x="801" y="615"/>
                                  </a:lnTo>
                                  <a:lnTo>
                                    <a:pt x="811" y="605"/>
                                  </a:lnTo>
                                  <a:lnTo>
                                    <a:pt x="811" y="600"/>
                                  </a:lnTo>
                                  <a:lnTo>
                                    <a:pt x="816" y="596"/>
                                  </a:lnTo>
                                  <a:lnTo>
                                    <a:pt x="816" y="591"/>
                                  </a:lnTo>
                                  <a:lnTo>
                                    <a:pt x="825" y="581"/>
                                  </a:lnTo>
                                  <a:lnTo>
                                    <a:pt x="825" y="576"/>
                                  </a:lnTo>
                                  <a:lnTo>
                                    <a:pt x="830" y="572"/>
                                  </a:lnTo>
                                  <a:lnTo>
                                    <a:pt x="830" y="567"/>
                                  </a:lnTo>
                                  <a:lnTo>
                                    <a:pt x="835" y="562"/>
                                  </a:lnTo>
                                  <a:lnTo>
                                    <a:pt x="835" y="557"/>
                                  </a:lnTo>
                                  <a:lnTo>
                                    <a:pt x="845" y="548"/>
                                  </a:lnTo>
                                  <a:lnTo>
                                    <a:pt x="845" y="543"/>
                                  </a:lnTo>
                                  <a:lnTo>
                                    <a:pt x="849" y="538"/>
                                  </a:lnTo>
                                  <a:lnTo>
                                    <a:pt x="849" y="533"/>
                                  </a:lnTo>
                                  <a:lnTo>
                                    <a:pt x="854" y="528"/>
                                  </a:lnTo>
                                  <a:lnTo>
                                    <a:pt x="854" y="524"/>
                                  </a:lnTo>
                                  <a:lnTo>
                                    <a:pt x="864" y="514"/>
                                  </a:lnTo>
                                  <a:lnTo>
                                    <a:pt x="864" y="509"/>
                                  </a:lnTo>
                                  <a:lnTo>
                                    <a:pt x="869" y="504"/>
                                  </a:lnTo>
                                  <a:lnTo>
                                    <a:pt x="869" y="500"/>
                                  </a:lnTo>
                                  <a:lnTo>
                                    <a:pt x="873" y="495"/>
                                  </a:lnTo>
                                  <a:lnTo>
                                    <a:pt x="873" y="490"/>
                                  </a:lnTo>
                                  <a:lnTo>
                                    <a:pt x="883" y="480"/>
                                  </a:lnTo>
                                  <a:lnTo>
                                    <a:pt x="883" y="476"/>
                                  </a:lnTo>
                                  <a:lnTo>
                                    <a:pt x="888" y="471"/>
                                  </a:lnTo>
                                  <a:lnTo>
                                    <a:pt x="888" y="466"/>
                                  </a:lnTo>
                                  <a:lnTo>
                                    <a:pt x="897" y="456"/>
                                  </a:lnTo>
                                  <a:lnTo>
                                    <a:pt x="897" y="452"/>
                                  </a:lnTo>
                                  <a:lnTo>
                                    <a:pt x="902" y="447"/>
                                  </a:lnTo>
                                  <a:lnTo>
                                    <a:pt x="902" y="442"/>
                                  </a:lnTo>
                                  <a:lnTo>
                                    <a:pt x="907" y="437"/>
                                  </a:lnTo>
                                  <a:lnTo>
                                    <a:pt x="907" y="432"/>
                                  </a:lnTo>
                                  <a:lnTo>
                                    <a:pt x="917" y="423"/>
                                  </a:lnTo>
                                  <a:lnTo>
                                    <a:pt x="917" y="418"/>
                                  </a:lnTo>
                                  <a:lnTo>
                                    <a:pt x="921" y="413"/>
                                  </a:lnTo>
                                  <a:lnTo>
                                    <a:pt x="921" y="408"/>
                                  </a:lnTo>
                                  <a:lnTo>
                                    <a:pt x="926" y="404"/>
                                  </a:lnTo>
                                  <a:lnTo>
                                    <a:pt x="926" y="399"/>
                                  </a:lnTo>
                                  <a:lnTo>
                                    <a:pt x="936" y="389"/>
                                  </a:lnTo>
                                  <a:lnTo>
                                    <a:pt x="936" y="384"/>
                                  </a:lnTo>
                                  <a:lnTo>
                                    <a:pt x="941" y="380"/>
                                  </a:lnTo>
                                  <a:lnTo>
                                    <a:pt x="941" y="375"/>
                                  </a:lnTo>
                                  <a:lnTo>
                                    <a:pt x="950" y="365"/>
                                  </a:lnTo>
                                  <a:lnTo>
                                    <a:pt x="950" y="360"/>
                                  </a:lnTo>
                                  <a:lnTo>
                                    <a:pt x="955" y="355"/>
                                  </a:lnTo>
                                  <a:lnTo>
                                    <a:pt x="955" y="351"/>
                                  </a:lnTo>
                                  <a:lnTo>
                                    <a:pt x="960" y="346"/>
                                  </a:lnTo>
                                  <a:lnTo>
                                    <a:pt x="960" y="341"/>
                                  </a:lnTo>
                                  <a:lnTo>
                                    <a:pt x="969" y="331"/>
                                  </a:lnTo>
                                  <a:lnTo>
                                    <a:pt x="969" y="327"/>
                                  </a:lnTo>
                                  <a:lnTo>
                                    <a:pt x="974" y="322"/>
                                  </a:lnTo>
                                  <a:lnTo>
                                    <a:pt x="974" y="317"/>
                                  </a:lnTo>
                                  <a:lnTo>
                                    <a:pt x="979" y="312"/>
                                  </a:lnTo>
                                  <a:lnTo>
                                    <a:pt x="979" y="307"/>
                                  </a:lnTo>
                                  <a:lnTo>
                                    <a:pt x="989" y="298"/>
                                  </a:lnTo>
                                  <a:lnTo>
                                    <a:pt x="989" y="293"/>
                                  </a:lnTo>
                                  <a:lnTo>
                                    <a:pt x="993" y="288"/>
                                  </a:lnTo>
                                  <a:lnTo>
                                    <a:pt x="993" y="283"/>
                                  </a:lnTo>
                                  <a:lnTo>
                                    <a:pt x="1003" y="274"/>
                                  </a:lnTo>
                                  <a:lnTo>
                                    <a:pt x="1003" y="269"/>
                                  </a:lnTo>
                                  <a:lnTo>
                                    <a:pt x="1008" y="264"/>
                                  </a:lnTo>
                                  <a:lnTo>
                                    <a:pt x="1008" y="259"/>
                                  </a:lnTo>
                                  <a:lnTo>
                                    <a:pt x="1013" y="255"/>
                                  </a:lnTo>
                                  <a:lnTo>
                                    <a:pt x="1013" y="250"/>
                                  </a:lnTo>
                                  <a:lnTo>
                                    <a:pt x="1022" y="240"/>
                                  </a:lnTo>
                                  <a:lnTo>
                                    <a:pt x="1022" y="235"/>
                                  </a:lnTo>
                                  <a:lnTo>
                                    <a:pt x="1027" y="231"/>
                                  </a:lnTo>
                                  <a:lnTo>
                                    <a:pt x="1027" y="226"/>
                                  </a:lnTo>
                                  <a:lnTo>
                                    <a:pt x="1032" y="221"/>
                                  </a:lnTo>
                                  <a:lnTo>
                                    <a:pt x="1032" y="216"/>
                                  </a:lnTo>
                                  <a:lnTo>
                                    <a:pt x="1041" y="207"/>
                                  </a:lnTo>
                                  <a:lnTo>
                                    <a:pt x="1041" y="202"/>
                                  </a:lnTo>
                                  <a:lnTo>
                                    <a:pt x="1046" y="197"/>
                                  </a:lnTo>
                                  <a:lnTo>
                                    <a:pt x="1046" y="192"/>
                                  </a:lnTo>
                                  <a:lnTo>
                                    <a:pt x="1051" y="187"/>
                                  </a:lnTo>
                                  <a:lnTo>
                                    <a:pt x="1051" y="183"/>
                                  </a:lnTo>
                                  <a:lnTo>
                                    <a:pt x="1061" y="173"/>
                                  </a:lnTo>
                                  <a:lnTo>
                                    <a:pt x="1061" y="168"/>
                                  </a:lnTo>
                                  <a:lnTo>
                                    <a:pt x="1065" y="163"/>
                                  </a:lnTo>
                                  <a:lnTo>
                                    <a:pt x="1065" y="159"/>
                                  </a:lnTo>
                                  <a:lnTo>
                                    <a:pt x="1075" y="149"/>
                                  </a:lnTo>
                                  <a:lnTo>
                                    <a:pt x="1075" y="144"/>
                                  </a:lnTo>
                                  <a:lnTo>
                                    <a:pt x="1080" y="139"/>
                                  </a:lnTo>
                                  <a:lnTo>
                                    <a:pt x="1080" y="135"/>
                                  </a:lnTo>
                                  <a:lnTo>
                                    <a:pt x="1085" y="130"/>
                                  </a:lnTo>
                                  <a:lnTo>
                                    <a:pt x="1085" y="125"/>
                                  </a:lnTo>
                                  <a:lnTo>
                                    <a:pt x="1094" y="115"/>
                                  </a:lnTo>
                                  <a:lnTo>
                                    <a:pt x="1094" y="111"/>
                                  </a:lnTo>
                                  <a:lnTo>
                                    <a:pt x="1099" y="106"/>
                                  </a:lnTo>
                                  <a:lnTo>
                                    <a:pt x="1099" y="101"/>
                                  </a:lnTo>
                                  <a:lnTo>
                                    <a:pt x="1104" y="96"/>
                                  </a:lnTo>
                                  <a:lnTo>
                                    <a:pt x="1104" y="91"/>
                                  </a:lnTo>
                                  <a:lnTo>
                                    <a:pt x="1113" y="82"/>
                                  </a:lnTo>
                                  <a:lnTo>
                                    <a:pt x="1113" y="77"/>
                                  </a:lnTo>
                                  <a:lnTo>
                                    <a:pt x="1118" y="72"/>
                                  </a:lnTo>
                                  <a:lnTo>
                                    <a:pt x="1118" y="67"/>
                                  </a:lnTo>
                                  <a:lnTo>
                                    <a:pt x="1128" y="58"/>
                                  </a:lnTo>
                                  <a:lnTo>
                                    <a:pt x="1128" y="53"/>
                                  </a:lnTo>
                                  <a:lnTo>
                                    <a:pt x="1133" y="48"/>
                                  </a:lnTo>
                                  <a:lnTo>
                                    <a:pt x="1133" y="43"/>
                                  </a:lnTo>
                                  <a:lnTo>
                                    <a:pt x="1137" y="39"/>
                                  </a:lnTo>
                                  <a:lnTo>
                                    <a:pt x="1137" y="34"/>
                                  </a:lnTo>
                                  <a:lnTo>
                                    <a:pt x="1147" y="24"/>
                                  </a:lnTo>
                                  <a:lnTo>
                                    <a:pt x="1147" y="19"/>
                                  </a:lnTo>
                                  <a:lnTo>
                                    <a:pt x="1152" y="15"/>
                                  </a:lnTo>
                                  <a:lnTo>
                                    <a:pt x="1152" y="10"/>
                                  </a:lnTo>
                                  <a:lnTo>
                                    <a:pt x="1157" y="5"/>
                                  </a:lnTo>
                                  <a:lnTo>
                                    <a:pt x="11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4"/>
                          <wps:cNvSpPr>
                            <a:spLocks/>
                          </wps:cNvSpPr>
                          <wps:spPr bwMode="auto">
                            <a:xfrm>
                              <a:off x="5203" y="1565"/>
                              <a:ext cx="1109" cy="1921"/>
                            </a:xfrm>
                            <a:custGeom>
                              <a:avLst/>
                              <a:gdLst>
                                <a:gd name="T0" fmla="*/ 15 w 1109"/>
                                <a:gd name="T1" fmla="*/ 1897 h 1921"/>
                                <a:gd name="T2" fmla="*/ 34 w 1109"/>
                                <a:gd name="T3" fmla="*/ 1863 h 1921"/>
                                <a:gd name="T4" fmla="*/ 53 w 1109"/>
                                <a:gd name="T5" fmla="*/ 1830 h 1921"/>
                                <a:gd name="T6" fmla="*/ 72 w 1109"/>
                                <a:gd name="T7" fmla="*/ 1796 h 1921"/>
                                <a:gd name="T8" fmla="*/ 92 w 1109"/>
                                <a:gd name="T9" fmla="*/ 1762 h 1921"/>
                                <a:gd name="T10" fmla="*/ 111 w 1109"/>
                                <a:gd name="T11" fmla="*/ 1729 h 1921"/>
                                <a:gd name="T12" fmla="*/ 135 w 1109"/>
                                <a:gd name="T13" fmla="*/ 1690 h 1921"/>
                                <a:gd name="T14" fmla="*/ 154 w 1109"/>
                                <a:gd name="T15" fmla="*/ 1657 h 1921"/>
                                <a:gd name="T16" fmla="*/ 173 w 1109"/>
                                <a:gd name="T17" fmla="*/ 1623 h 1921"/>
                                <a:gd name="T18" fmla="*/ 192 w 1109"/>
                                <a:gd name="T19" fmla="*/ 1589 h 1921"/>
                                <a:gd name="T20" fmla="*/ 212 w 1109"/>
                                <a:gd name="T21" fmla="*/ 1556 h 1921"/>
                                <a:gd name="T22" fmla="*/ 231 w 1109"/>
                                <a:gd name="T23" fmla="*/ 1522 h 1921"/>
                                <a:gd name="T24" fmla="*/ 250 w 1109"/>
                                <a:gd name="T25" fmla="*/ 1489 h 1921"/>
                                <a:gd name="T26" fmla="*/ 269 w 1109"/>
                                <a:gd name="T27" fmla="*/ 1455 h 1921"/>
                                <a:gd name="T28" fmla="*/ 293 w 1109"/>
                                <a:gd name="T29" fmla="*/ 1417 h 1921"/>
                                <a:gd name="T30" fmla="*/ 312 w 1109"/>
                                <a:gd name="T31" fmla="*/ 1383 h 1921"/>
                                <a:gd name="T32" fmla="*/ 332 w 1109"/>
                                <a:gd name="T33" fmla="*/ 1349 h 1921"/>
                                <a:gd name="T34" fmla="*/ 351 w 1109"/>
                                <a:gd name="T35" fmla="*/ 1316 h 1921"/>
                                <a:gd name="T36" fmla="*/ 370 w 1109"/>
                                <a:gd name="T37" fmla="*/ 1282 h 1921"/>
                                <a:gd name="T38" fmla="*/ 389 w 1109"/>
                                <a:gd name="T39" fmla="*/ 1249 h 1921"/>
                                <a:gd name="T40" fmla="*/ 408 w 1109"/>
                                <a:gd name="T41" fmla="*/ 1215 h 1921"/>
                                <a:gd name="T42" fmla="*/ 428 w 1109"/>
                                <a:gd name="T43" fmla="*/ 1181 h 1921"/>
                                <a:gd name="T44" fmla="*/ 447 w 1109"/>
                                <a:gd name="T45" fmla="*/ 1148 h 1921"/>
                                <a:gd name="T46" fmla="*/ 471 w 1109"/>
                                <a:gd name="T47" fmla="*/ 1109 h 1921"/>
                                <a:gd name="T48" fmla="*/ 490 w 1109"/>
                                <a:gd name="T49" fmla="*/ 1076 h 1921"/>
                                <a:gd name="T50" fmla="*/ 509 w 1109"/>
                                <a:gd name="T51" fmla="*/ 1042 h 1921"/>
                                <a:gd name="T52" fmla="*/ 528 w 1109"/>
                                <a:gd name="T53" fmla="*/ 1009 h 1921"/>
                                <a:gd name="T54" fmla="*/ 548 w 1109"/>
                                <a:gd name="T55" fmla="*/ 975 h 1921"/>
                                <a:gd name="T56" fmla="*/ 567 w 1109"/>
                                <a:gd name="T57" fmla="*/ 941 h 1921"/>
                                <a:gd name="T58" fmla="*/ 586 w 1109"/>
                                <a:gd name="T59" fmla="*/ 908 h 1921"/>
                                <a:gd name="T60" fmla="*/ 605 w 1109"/>
                                <a:gd name="T61" fmla="*/ 874 h 1921"/>
                                <a:gd name="T62" fmla="*/ 629 w 1109"/>
                                <a:gd name="T63" fmla="*/ 836 h 1921"/>
                                <a:gd name="T64" fmla="*/ 648 w 1109"/>
                                <a:gd name="T65" fmla="*/ 802 h 1921"/>
                                <a:gd name="T66" fmla="*/ 668 w 1109"/>
                                <a:gd name="T67" fmla="*/ 768 h 1921"/>
                                <a:gd name="T68" fmla="*/ 687 w 1109"/>
                                <a:gd name="T69" fmla="*/ 735 h 1921"/>
                                <a:gd name="T70" fmla="*/ 706 w 1109"/>
                                <a:gd name="T71" fmla="*/ 701 h 1921"/>
                                <a:gd name="T72" fmla="*/ 725 w 1109"/>
                                <a:gd name="T73" fmla="*/ 668 h 1921"/>
                                <a:gd name="T74" fmla="*/ 744 w 1109"/>
                                <a:gd name="T75" fmla="*/ 634 h 1921"/>
                                <a:gd name="T76" fmla="*/ 764 w 1109"/>
                                <a:gd name="T77" fmla="*/ 600 h 1921"/>
                                <a:gd name="T78" fmla="*/ 788 w 1109"/>
                                <a:gd name="T79" fmla="*/ 562 h 1921"/>
                                <a:gd name="T80" fmla="*/ 807 w 1109"/>
                                <a:gd name="T81" fmla="*/ 528 h 1921"/>
                                <a:gd name="T82" fmla="*/ 826 w 1109"/>
                                <a:gd name="T83" fmla="*/ 495 h 1921"/>
                                <a:gd name="T84" fmla="*/ 845 w 1109"/>
                                <a:gd name="T85" fmla="*/ 461 h 1921"/>
                                <a:gd name="T86" fmla="*/ 864 w 1109"/>
                                <a:gd name="T87" fmla="*/ 428 h 1921"/>
                                <a:gd name="T88" fmla="*/ 884 w 1109"/>
                                <a:gd name="T89" fmla="*/ 394 h 1921"/>
                                <a:gd name="T90" fmla="*/ 903 w 1109"/>
                                <a:gd name="T91" fmla="*/ 360 h 1921"/>
                                <a:gd name="T92" fmla="*/ 922 w 1109"/>
                                <a:gd name="T93" fmla="*/ 327 h 1921"/>
                                <a:gd name="T94" fmla="*/ 941 w 1109"/>
                                <a:gd name="T95" fmla="*/ 293 h 1921"/>
                                <a:gd name="T96" fmla="*/ 965 w 1109"/>
                                <a:gd name="T97" fmla="*/ 255 h 1921"/>
                                <a:gd name="T98" fmla="*/ 984 w 1109"/>
                                <a:gd name="T99" fmla="*/ 221 h 1921"/>
                                <a:gd name="T100" fmla="*/ 1004 w 1109"/>
                                <a:gd name="T101" fmla="*/ 187 h 1921"/>
                                <a:gd name="T102" fmla="*/ 1023 w 1109"/>
                                <a:gd name="T103" fmla="*/ 154 h 1921"/>
                                <a:gd name="T104" fmla="*/ 1042 w 1109"/>
                                <a:gd name="T105" fmla="*/ 120 h 1921"/>
                                <a:gd name="T106" fmla="*/ 1061 w 1109"/>
                                <a:gd name="T107" fmla="*/ 87 h 1921"/>
                                <a:gd name="T108" fmla="*/ 1080 w 1109"/>
                                <a:gd name="T109" fmla="*/ 53 h 1921"/>
                                <a:gd name="T110" fmla="*/ 1100 w 1109"/>
                                <a:gd name="T111" fmla="*/ 19 h 1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9" h="1921">
                                  <a:moveTo>
                                    <a:pt x="0" y="1921"/>
                                  </a:moveTo>
                                  <a:lnTo>
                                    <a:pt x="0" y="1916"/>
                                  </a:lnTo>
                                  <a:lnTo>
                                    <a:pt x="5" y="1911"/>
                                  </a:lnTo>
                                  <a:lnTo>
                                    <a:pt x="5" y="1906"/>
                                  </a:lnTo>
                                  <a:lnTo>
                                    <a:pt x="10" y="1902"/>
                                  </a:lnTo>
                                  <a:lnTo>
                                    <a:pt x="15" y="1897"/>
                                  </a:lnTo>
                                  <a:lnTo>
                                    <a:pt x="15" y="1892"/>
                                  </a:lnTo>
                                  <a:lnTo>
                                    <a:pt x="20" y="1887"/>
                                  </a:lnTo>
                                  <a:lnTo>
                                    <a:pt x="20" y="1882"/>
                                  </a:lnTo>
                                  <a:lnTo>
                                    <a:pt x="29" y="1873"/>
                                  </a:lnTo>
                                  <a:lnTo>
                                    <a:pt x="29" y="1868"/>
                                  </a:lnTo>
                                  <a:lnTo>
                                    <a:pt x="34" y="1863"/>
                                  </a:lnTo>
                                  <a:lnTo>
                                    <a:pt x="34" y="1858"/>
                                  </a:lnTo>
                                  <a:lnTo>
                                    <a:pt x="39" y="1854"/>
                                  </a:lnTo>
                                  <a:lnTo>
                                    <a:pt x="39" y="1849"/>
                                  </a:lnTo>
                                  <a:lnTo>
                                    <a:pt x="48" y="1839"/>
                                  </a:lnTo>
                                  <a:lnTo>
                                    <a:pt x="48" y="1834"/>
                                  </a:lnTo>
                                  <a:lnTo>
                                    <a:pt x="53" y="1830"/>
                                  </a:lnTo>
                                  <a:lnTo>
                                    <a:pt x="53" y="1825"/>
                                  </a:lnTo>
                                  <a:lnTo>
                                    <a:pt x="58" y="1820"/>
                                  </a:lnTo>
                                  <a:lnTo>
                                    <a:pt x="58" y="1815"/>
                                  </a:lnTo>
                                  <a:lnTo>
                                    <a:pt x="68" y="1806"/>
                                  </a:lnTo>
                                  <a:lnTo>
                                    <a:pt x="68" y="1801"/>
                                  </a:lnTo>
                                  <a:lnTo>
                                    <a:pt x="72" y="1796"/>
                                  </a:lnTo>
                                  <a:lnTo>
                                    <a:pt x="72" y="1791"/>
                                  </a:lnTo>
                                  <a:lnTo>
                                    <a:pt x="82" y="1782"/>
                                  </a:lnTo>
                                  <a:lnTo>
                                    <a:pt x="82" y="1777"/>
                                  </a:lnTo>
                                  <a:lnTo>
                                    <a:pt x="87" y="1772"/>
                                  </a:lnTo>
                                  <a:lnTo>
                                    <a:pt x="87" y="1767"/>
                                  </a:lnTo>
                                  <a:lnTo>
                                    <a:pt x="92" y="1762"/>
                                  </a:lnTo>
                                  <a:lnTo>
                                    <a:pt x="92" y="1758"/>
                                  </a:lnTo>
                                  <a:lnTo>
                                    <a:pt x="101" y="1748"/>
                                  </a:lnTo>
                                  <a:lnTo>
                                    <a:pt x="101" y="1743"/>
                                  </a:lnTo>
                                  <a:lnTo>
                                    <a:pt x="106" y="1738"/>
                                  </a:lnTo>
                                  <a:lnTo>
                                    <a:pt x="106" y="1733"/>
                                  </a:lnTo>
                                  <a:lnTo>
                                    <a:pt x="111" y="1729"/>
                                  </a:lnTo>
                                  <a:lnTo>
                                    <a:pt x="111" y="1724"/>
                                  </a:lnTo>
                                  <a:lnTo>
                                    <a:pt x="120" y="1714"/>
                                  </a:lnTo>
                                  <a:lnTo>
                                    <a:pt x="120" y="1709"/>
                                  </a:lnTo>
                                  <a:lnTo>
                                    <a:pt x="125" y="1705"/>
                                  </a:lnTo>
                                  <a:lnTo>
                                    <a:pt x="125" y="1700"/>
                                  </a:lnTo>
                                  <a:lnTo>
                                    <a:pt x="135" y="1690"/>
                                  </a:lnTo>
                                  <a:lnTo>
                                    <a:pt x="135" y="1685"/>
                                  </a:lnTo>
                                  <a:lnTo>
                                    <a:pt x="140" y="1681"/>
                                  </a:lnTo>
                                  <a:lnTo>
                                    <a:pt x="140" y="1676"/>
                                  </a:lnTo>
                                  <a:lnTo>
                                    <a:pt x="144" y="1671"/>
                                  </a:lnTo>
                                  <a:lnTo>
                                    <a:pt x="144" y="1666"/>
                                  </a:lnTo>
                                  <a:lnTo>
                                    <a:pt x="154" y="1657"/>
                                  </a:lnTo>
                                  <a:lnTo>
                                    <a:pt x="154" y="1652"/>
                                  </a:lnTo>
                                  <a:lnTo>
                                    <a:pt x="159" y="1647"/>
                                  </a:lnTo>
                                  <a:lnTo>
                                    <a:pt x="159" y="1642"/>
                                  </a:lnTo>
                                  <a:lnTo>
                                    <a:pt x="164" y="1637"/>
                                  </a:lnTo>
                                  <a:lnTo>
                                    <a:pt x="164" y="1633"/>
                                  </a:lnTo>
                                  <a:lnTo>
                                    <a:pt x="173" y="1623"/>
                                  </a:lnTo>
                                  <a:lnTo>
                                    <a:pt x="173" y="1618"/>
                                  </a:lnTo>
                                  <a:lnTo>
                                    <a:pt x="178" y="1613"/>
                                  </a:lnTo>
                                  <a:lnTo>
                                    <a:pt x="178" y="1609"/>
                                  </a:lnTo>
                                  <a:lnTo>
                                    <a:pt x="188" y="1599"/>
                                  </a:lnTo>
                                  <a:lnTo>
                                    <a:pt x="188" y="1594"/>
                                  </a:lnTo>
                                  <a:lnTo>
                                    <a:pt x="192" y="1589"/>
                                  </a:lnTo>
                                  <a:lnTo>
                                    <a:pt x="192" y="1585"/>
                                  </a:lnTo>
                                  <a:lnTo>
                                    <a:pt x="197" y="1580"/>
                                  </a:lnTo>
                                  <a:lnTo>
                                    <a:pt x="197" y="1575"/>
                                  </a:lnTo>
                                  <a:lnTo>
                                    <a:pt x="207" y="1565"/>
                                  </a:lnTo>
                                  <a:lnTo>
                                    <a:pt x="207" y="1561"/>
                                  </a:lnTo>
                                  <a:lnTo>
                                    <a:pt x="212" y="1556"/>
                                  </a:lnTo>
                                  <a:lnTo>
                                    <a:pt x="212" y="1551"/>
                                  </a:lnTo>
                                  <a:lnTo>
                                    <a:pt x="216" y="1546"/>
                                  </a:lnTo>
                                  <a:lnTo>
                                    <a:pt x="216" y="1541"/>
                                  </a:lnTo>
                                  <a:lnTo>
                                    <a:pt x="226" y="1532"/>
                                  </a:lnTo>
                                  <a:lnTo>
                                    <a:pt x="226" y="1527"/>
                                  </a:lnTo>
                                  <a:lnTo>
                                    <a:pt x="231" y="1522"/>
                                  </a:lnTo>
                                  <a:lnTo>
                                    <a:pt x="231" y="1517"/>
                                  </a:lnTo>
                                  <a:lnTo>
                                    <a:pt x="240" y="1508"/>
                                  </a:lnTo>
                                  <a:lnTo>
                                    <a:pt x="240" y="1503"/>
                                  </a:lnTo>
                                  <a:lnTo>
                                    <a:pt x="245" y="1498"/>
                                  </a:lnTo>
                                  <a:lnTo>
                                    <a:pt x="245" y="1493"/>
                                  </a:lnTo>
                                  <a:lnTo>
                                    <a:pt x="250" y="1489"/>
                                  </a:lnTo>
                                  <a:lnTo>
                                    <a:pt x="250" y="1484"/>
                                  </a:lnTo>
                                  <a:lnTo>
                                    <a:pt x="260" y="1474"/>
                                  </a:lnTo>
                                  <a:lnTo>
                                    <a:pt x="260" y="1469"/>
                                  </a:lnTo>
                                  <a:lnTo>
                                    <a:pt x="264" y="1465"/>
                                  </a:lnTo>
                                  <a:lnTo>
                                    <a:pt x="264" y="1460"/>
                                  </a:lnTo>
                                  <a:lnTo>
                                    <a:pt x="269" y="1455"/>
                                  </a:lnTo>
                                  <a:lnTo>
                                    <a:pt x="269" y="1450"/>
                                  </a:lnTo>
                                  <a:lnTo>
                                    <a:pt x="279" y="1441"/>
                                  </a:lnTo>
                                  <a:lnTo>
                                    <a:pt x="279" y="1436"/>
                                  </a:lnTo>
                                  <a:lnTo>
                                    <a:pt x="284" y="1431"/>
                                  </a:lnTo>
                                  <a:lnTo>
                                    <a:pt x="284" y="1426"/>
                                  </a:lnTo>
                                  <a:lnTo>
                                    <a:pt x="293" y="1417"/>
                                  </a:lnTo>
                                  <a:lnTo>
                                    <a:pt x="293" y="1412"/>
                                  </a:lnTo>
                                  <a:lnTo>
                                    <a:pt x="298" y="1407"/>
                                  </a:lnTo>
                                  <a:lnTo>
                                    <a:pt x="298" y="1402"/>
                                  </a:lnTo>
                                  <a:lnTo>
                                    <a:pt x="303" y="1397"/>
                                  </a:lnTo>
                                  <a:lnTo>
                                    <a:pt x="303" y="1393"/>
                                  </a:lnTo>
                                  <a:lnTo>
                                    <a:pt x="312" y="1383"/>
                                  </a:lnTo>
                                  <a:lnTo>
                                    <a:pt x="312" y="1378"/>
                                  </a:lnTo>
                                  <a:lnTo>
                                    <a:pt x="317" y="1373"/>
                                  </a:lnTo>
                                  <a:lnTo>
                                    <a:pt x="317" y="1369"/>
                                  </a:lnTo>
                                  <a:lnTo>
                                    <a:pt x="322" y="1364"/>
                                  </a:lnTo>
                                  <a:lnTo>
                                    <a:pt x="322" y="1359"/>
                                  </a:lnTo>
                                  <a:lnTo>
                                    <a:pt x="332" y="1349"/>
                                  </a:lnTo>
                                  <a:lnTo>
                                    <a:pt x="332" y="1345"/>
                                  </a:lnTo>
                                  <a:lnTo>
                                    <a:pt x="336" y="1340"/>
                                  </a:lnTo>
                                  <a:lnTo>
                                    <a:pt x="336" y="1335"/>
                                  </a:lnTo>
                                  <a:lnTo>
                                    <a:pt x="341" y="1330"/>
                                  </a:lnTo>
                                  <a:lnTo>
                                    <a:pt x="341" y="1325"/>
                                  </a:lnTo>
                                  <a:lnTo>
                                    <a:pt x="351" y="1316"/>
                                  </a:lnTo>
                                  <a:lnTo>
                                    <a:pt x="351" y="1311"/>
                                  </a:lnTo>
                                  <a:lnTo>
                                    <a:pt x="356" y="1306"/>
                                  </a:lnTo>
                                  <a:lnTo>
                                    <a:pt x="356" y="1301"/>
                                  </a:lnTo>
                                  <a:lnTo>
                                    <a:pt x="365" y="1292"/>
                                  </a:lnTo>
                                  <a:lnTo>
                                    <a:pt x="365" y="1287"/>
                                  </a:lnTo>
                                  <a:lnTo>
                                    <a:pt x="370" y="1282"/>
                                  </a:lnTo>
                                  <a:lnTo>
                                    <a:pt x="370" y="1277"/>
                                  </a:lnTo>
                                  <a:lnTo>
                                    <a:pt x="375" y="1273"/>
                                  </a:lnTo>
                                  <a:lnTo>
                                    <a:pt x="375" y="1268"/>
                                  </a:lnTo>
                                  <a:lnTo>
                                    <a:pt x="384" y="1258"/>
                                  </a:lnTo>
                                  <a:lnTo>
                                    <a:pt x="384" y="1253"/>
                                  </a:lnTo>
                                  <a:lnTo>
                                    <a:pt x="389" y="1249"/>
                                  </a:lnTo>
                                  <a:lnTo>
                                    <a:pt x="389" y="1244"/>
                                  </a:lnTo>
                                  <a:lnTo>
                                    <a:pt x="394" y="1239"/>
                                  </a:lnTo>
                                  <a:lnTo>
                                    <a:pt x="394" y="1234"/>
                                  </a:lnTo>
                                  <a:lnTo>
                                    <a:pt x="404" y="1225"/>
                                  </a:lnTo>
                                  <a:lnTo>
                                    <a:pt x="404" y="1220"/>
                                  </a:lnTo>
                                  <a:lnTo>
                                    <a:pt x="408" y="1215"/>
                                  </a:lnTo>
                                  <a:lnTo>
                                    <a:pt x="408" y="1210"/>
                                  </a:lnTo>
                                  <a:lnTo>
                                    <a:pt x="418" y="1201"/>
                                  </a:lnTo>
                                  <a:lnTo>
                                    <a:pt x="418" y="1196"/>
                                  </a:lnTo>
                                  <a:lnTo>
                                    <a:pt x="423" y="1191"/>
                                  </a:lnTo>
                                  <a:lnTo>
                                    <a:pt x="423" y="1186"/>
                                  </a:lnTo>
                                  <a:lnTo>
                                    <a:pt x="428" y="1181"/>
                                  </a:lnTo>
                                  <a:lnTo>
                                    <a:pt x="428" y="1177"/>
                                  </a:lnTo>
                                  <a:lnTo>
                                    <a:pt x="437" y="1167"/>
                                  </a:lnTo>
                                  <a:lnTo>
                                    <a:pt x="437" y="1162"/>
                                  </a:lnTo>
                                  <a:lnTo>
                                    <a:pt x="442" y="1157"/>
                                  </a:lnTo>
                                  <a:lnTo>
                                    <a:pt x="442" y="1153"/>
                                  </a:lnTo>
                                  <a:lnTo>
                                    <a:pt x="447" y="1148"/>
                                  </a:lnTo>
                                  <a:lnTo>
                                    <a:pt x="447" y="1143"/>
                                  </a:lnTo>
                                  <a:lnTo>
                                    <a:pt x="456" y="1133"/>
                                  </a:lnTo>
                                  <a:lnTo>
                                    <a:pt x="456" y="1129"/>
                                  </a:lnTo>
                                  <a:lnTo>
                                    <a:pt x="461" y="1124"/>
                                  </a:lnTo>
                                  <a:lnTo>
                                    <a:pt x="461" y="1119"/>
                                  </a:lnTo>
                                  <a:lnTo>
                                    <a:pt x="471" y="1109"/>
                                  </a:lnTo>
                                  <a:lnTo>
                                    <a:pt x="471" y="1105"/>
                                  </a:lnTo>
                                  <a:lnTo>
                                    <a:pt x="476" y="1100"/>
                                  </a:lnTo>
                                  <a:lnTo>
                                    <a:pt x="476" y="1095"/>
                                  </a:lnTo>
                                  <a:lnTo>
                                    <a:pt x="480" y="1090"/>
                                  </a:lnTo>
                                  <a:lnTo>
                                    <a:pt x="480" y="1085"/>
                                  </a:lnTo>
                                  <a:lnTo>
                                    <a:pt x="490" y="1076"/>
                                  </a:lnTo>
                                  <a:lnTo>
                                    <a:pt x="490" y="1071"/>
                                  </a:lnTo>
                                  <a:lnTo>
                                    <a:pt x="495" y="1066"/>
                                  </a:lnTo>
                                  <a:lnTo>
                                    <a:pt x="495" y="1061"/>
                                  </a:lnTo>
                                  <a:lnTo>
                                    <a:pt x="500" y="1057"/>
                                  </a:lnTo>
                                  <a:lnTo>
                                    <a:pt x="500" y="1052"/>
                                  </a:lnTo>
                                  <a:lnTo>
                                    <a:pt x="509" y="1042"/>
                                  </a:lnTo>
                                  <a:lnTo>
                                    <a:pt x="509" y="1037"/>
                                  </a:lnTo>
                                  <a:lnTo>
                                    <a:pt x="514" y="1033"/>
                                  </a:lnTo>
                                  <a:lnTo>
                                    <a:pt x="514" y="1028"/>
                                  </a:lnTo>
                                  <a:lnTo>
                                    <a:pt x="524" y="1018"/>
                                  </a:lnTo>
                                  <a:lnTo>
                                    <a:pt x="524" y="1013"/>
                                  </a:lnTo>
                                  <a:lnTo>
                                    <a:pt x="528" y="1009"/>
                                  </a:lnTo>
                                  <a:lnTo>
                                    <a:pt x="528" y="1004"/>
                                  </a:lnTo>
                                  <a:lnTo>
                                    <a:pt x="533" y="999"/>
                                  </a:lnTo>
                                  <a:lnTo>
                                    <a:pt x="533" y="994"/>
                                  </a:lnTo>
                                  <a:lnTo>
                                    <a:pt x="543" y="984"/>
                                  </a:lnTo>
                                  <a:lnTo>
                                    <a:pt x="543" y="980"/>
                                  </a:lnTo>
                                  <a:lnTo>
                                    <a:pt x="548" y="975"/>
                                  </a:lnTo>
                                  <a:lnTo>
                                    <a:pt x="548" y="970"/>
                                  </a:lnTo>
                                  <a:lnTo>
                                    <a:pt x="552" y="965"/>
                                  </a:lnTo>
                                  <a:lnTo>
                                    <a:pt x="552" y="960"/>
                                  </a:lnTo>
                                  <a:lnTo>
                                    <a:pt x="562" y="951"/>
                                  </a:lnTo>
                                  <a:lnTo>
                                    <a:pt x="562" y="946"/>
                                  </a:lnTo>
                                  <a:lnTo>
                                    <a:pt x="567" y="941"/>
                                  </a:lnTo>
                                  <a:lnTo>
                                    <a:pt x="567" y="936"/>
                                  </a:lnTo>
                                  <a:lnTo>
                                    <a:pt x="576" y="927"/>
                                  </a:lnTo>
                                  <a:lnTo>
                                    <a:pt x="576" y="922"/>
                                  </a:lnTo>
                                  <a:lnTo>
                                    <a:pt x="581" y="917"/>
                                  </a:lnTo>
                                  <a:lnTo>
                                    <a:pt x="581" y="912"/>
                                  </a:lnTo>
                                  <a:lnTo>
                                    <a:pt x="586" y="908"/>
                                  </a:lnTo>
                                  <a:lnTo>
                                    <a:pt x="586" y="903"/>
                                  </a:lnTo>
                                  <a:lnTo>
                                    <a:pt x="596" y="893"/>
                                  </a:lnTo>
                                  <a:lnTo>
                                    <a:pt x="596" y="888"/>
                                  </a:lnTo>
                                  <a:lnTo>
                                    <a:pt x="600" y="884"/>
                                  </a:lnTo>
                                  <a:lnTo>
                                    <a:pt x="600" y="879"/>
                                  </a:lnTo>
                                  <a:lnTo>
                                    <a:pt x="605" y="874"/>
                                  </a:lnTo>
                                  <a:lnTo>
                                    <a:pt x="605" y="869"/>
                                  </a:lnTo>
                                  <a:lnTo>
                                    <a:pt x="615" y="860"/>
                                  </a:lnTo>
                                  <a:lnTo>
                                    <a:pt x="615" y="855"/>
                                  </a:lnTo>
                                  <a:lnTo>
                                    <a:pt x="620" y="850"/>
                                  </a:lnTo>
                                  <a:lnTo>
                                    <a:pt x="620" y="845"/>
                                  </a:lnTo>
                                  <a:lnTo>
                                    <a:pt x="629" y="836"/>
                                  </a:lnTo>
                                  <a:lnTo>
                                    <a:pt x="629" y="831"/>
                                  </a:lnTo>
                                  <a:lnTo>
                                    <a:pt x="634" y="826"/>
                                  </a:lnTo>
                                  <a:lnTo>
                                    <a:pt x="634" y="821"/>
                                  </a:lnTo>
                                  <a:lnTo>
                                    <a:pt x="639" y="816"/>
                                  </a:lnTo>
                                  <a:lnTo>
                                    <a:pt x="639" y="812"/>
                                  </a:lnTo>
                                  <a:lnTo>
                                    <a:pt x="648" y="802"/>
                                  </a:lnTo>
                                  <a:lnTo>
                                    <a:pt x="648" y="797"/>
                                  </a:lnTo>
                                  <a:lnTo>
                                    <a:pt x="653" y="792"/>
                                  </a:lnTo>
                                  <a:lnTo>
                                    <a:pt x="653" y="788"/>
                                  </a:lnTo>
                                  <a:lnTo>
                                    <a:pt x="658" y="783"/>
                                  </a:lnTo>
                                  <a:lnTo>
                                    <a:pt x="658" y="778"/>
                                  </a:lnTo>
                                  <a:lnTo>
                                    <a:pt x="668" y="768"/>
                                  </a:lnTo>
                                  <a:lnTo>
                                    <a:pt x="668" y="764"/>
                                  </a:lnTo>
                                  <a:lnTo>
                                    <a:pt x="672" y="759"/>
                                  </a:lnTo>
                                  <a:lnTo>
                                    <a:pt x="672" y="754"/>
                                  </a:lnTo>
                                  <a:lnTo>
                                    <a:pt x="682" y="744"/>
                                  </a:lnTo>
                                  <a:lnTo>
                                    <a:pt x="682" y="740"/>
                                  </a:lnTo>
                                  <a:lnTo>
                                    <a:pt x="687" y="735"/>
                                  </a:lnTo>
                                  <a:lnTo>
                                    <a:pt x="687" y="730"/>
                                  </a:lnTo>
                                  <a:lnTo>
                                    <a:pt x="692" y="725"/>
                                  </a:lnTo>
                                  <a:lnTo>
                                    <a:pt x="692" y="720"/>
                                  </a:lnTo>
                                  <a:lnTo>
                                    <a:pt x="701" y="711"/>
                                  </a:lnTo>
                                  <a:lnTo>
                                    <a:pt x="701" y="706"/>
                                  </a:lnTo>
                                  <a:lnTo>
                                    <a:pt x="706" y="701"/>
                                  </a:lnTo>
                                  <a:lnTo>
                                    <a:pt x="706" y="696"/>
                                  </a:lnTo>
                                  <a:lnTo>
                                    <a:pt x="711" y="692"/>
                                  </a:lnTo>
                                  <a:lnTo>
                                    <a:pt x="711" y="687"/>
                                  </a:lnTo>
                                  <a:lnTo>
                                    <a:pt x="720" y="677"/>
                                  </a:lnTo>
                                  <a:lnTo>
                                    <a:pt x="720" y="672"/>
                                  </a:lnTo>
                                  <a:lnTo>
                                    <a:pt x="725" y="668"/>
                                  </a:lnTo>
                                  <a:lnTo>
                                    <a:pt x="725" y="663"/>
                                  </a:lnTo>
                                  <a:lnTo>
                                    <a:pt x="735" y="653"/>
                                  </a:lnTo>
                                  <a:lnTo>
                                    <a:pt x="735" y="648"/>
                                  </a:lnTo>
                                  <a:lnTo>
                                    <a:pt x="740" y="644"/>
                                  </a:lnTo>
                                  <a:lnTo>
                                    <a:pt x="740" y="639"/>
                                  </a:lnTo>
                                  <a:lnTo>
                                    <a:pt x="744" y="634"/>
                                  </a:lnTo>
                                  <a:lnTo>
                                    <a:pt x="744" y="629"/>
                                  </a:lnTo>
                                  <a:lnTo>
                                    <a:pt x="754" y="620"/>
                                  </a:lnTo>
                                  <a:lnTo>
                                    <a:pt x="754" y="615"/>
                                  </a:lnTo>
                                  <a:lnTo>
                                    <a:pt x="759" y="610"/>
                                  </a:lnTo>
                                  <a:lnTo>
                                    <a:pt x="759" y="605"/>
                                  </a:lnTo>
                                  <a:lnTo>
                                    <a:pt x="764" y="600"/>
                                  </a:lnTo>
                                  <a:lnTo>
                                    <a:pt x="764" y="596"/>
                                  </a:lnTo>
                                  <a:lnTo>
                                    <a:pt x="773" y="586"/>
                                  </a:lnTo>
                                  <a:lnTo>
                                    <a:pt x="773" y="581"/>
                                  </a:lnTo>
                                  <a:lnTo>
                                    <a:pt x="778" y="576"/>
                                  </a:lnTo>
                                  <a:lnTo>
                                    <a:pt x="778" y="572"/>
                                  </a:lnTo>
                                  <a:lnTo>
                                    <a:pt x="788" y="562"/>
                                  </a:lnTo>
                                  <a:lnTo>
                                    <a:pt x="788" y="557"/>
                                  </a:lnTo>
                                  <a:lnTo>
                                    <a:pt x="792" y="552"/>
                                  </a:lnTo>
                                  <a:lnTo>
                                    <a:pt x="792" y="548"/>
                                  </a:lnTo>
                                  <a:lnTo>
                                    <a:pt x="797" y="543"/>
                                  </a:lnTo>
                                  <a:lnTo>
                                    <a:pt x="797" y="538"/>
                                  </a:lnTo>
                                  <a:lnTo>
                                    <a:pt x="807" y="528"/>
                                  </a:lnTo>
                                  <a:lnTo>
                                    <a:pt x="807" y="524"/>
                                  </a:lnTo>
                                  <a:lnTo>
                                    <a:pt x="812" y="519"/>
                                  </a:lnTo>
                                  <a:lnTo>
                                    <a:pt x="812" y="514"/>
                                  </a:lnTo>
                                  <a:lnTo>
                                    <a:pt x="816" y="509"/>
                                  </a:lnTo>
                                  <a:lnTo>
                                    <a:pt x="816" y="504"/>
                                  </a:lnTo>
                                  <a:lnTo>
                                    <a:pt x="826" y="495"/>
                                  </a:lnTo>
                                  <a:lnTo>
                                    <a:pt x="826" y="490"/>
                                  </a:lnTo>
                                  <a:lnTo>
                                    <a:pt x="831" y="485"/>
                                  </a:lnTo>
                                  <a:lnTo>
                                    <a:pt x="831" y="480"/>
                                  </a:lnTo>
                                  <a:lnTo>
                                    <a:pt x="836" y="476"/>
                                  </a:lnTo>
                                  <a:lnTo>
                                    <a:pt x="836" y="471"/>
                                  </a:lnTo>
                                  <a:lnTo>
                                    <a:pt x="845" y="461"/>
                                  </a:lnTo>
                                  <a:lnTo>
                                    <a:pt x="845" y="456"/>
                                  </a:lnTo>
                                  <a:lnTo>
                                    <a:pt x="850" y="452"/>
                                  </a:lnTo>
                                  <a:lnTo>
                                    <a:pt x="850" y="447"/>
                                  </a:lnTo>
                                  <a:lnTo>
                                    <a:pt x="860" y="437"/>
                                  </a:lnTo>
                                  <a:lnTo>
                                    <a:pt x="860" y="432"/>
                                  </a:lnTo>
                                  <a:lnTo>
                                    <a:pt x="864" y="428"/>
                                  </a:lnTo>
                                  <a:lnTo>
                                    <a:pt x="864" y="423"/>
                                  </a:lnTo>
                                  <a:lnTo>
                                    <a:pt x="869" y="418"/>
                                  </a:lnTo>
                                  <a:lnTo>
                                    <a:pt x="869" y="413"/>
                                  </a:lnTo>
                                  <a:lnTo>
                                    <a:pt x="879" y="404"/>
                                  </a:lnTo>
                                  <a:lnTo>
                                    <a:pt x="879" y="399"/>
                                  </a:lnTo>
                                  <a:lnTo>
                                    <a:pt x="884" y="394"/>
                                  </a:lnTo>
                                  <a:lnTo>
                                    <a:pt x="884" y="389"/>
                                  </a:lnTo>
                                  <a:lnTo>
                                    <a:pt x="888" y="384"/>
                                  </a:lnTo>
                                  <a:lnTo>
                                    <a:pt x="888" y="380"/>
                                  </a:lnTo>
                                  <a:lnTo>
                                    <a:pt x="898" y="370"/>
                                  </a:lnTo>
                                  <a:lnTo>
                                    <a:pt x="898" y="365"/>
                                  </a:lnTo>
                                  <a:lnTo>
                                    <a:pt x="903" y="360"/>
                                  </a:lnTo>
                                  <a:lnTo>
                                    <a:pt x="903" y="356"/>
                                  </a:lnTo>
                                  <a:lnTo>
                                    <a:pt x="912" y="346"/>
                                  </a:lnTo>
                                  <a:lnTo>
                                    <a:pt x="912" y="341"/>
                                  </a:lnTo>
                                  <a:lnTo>
                                    <a:pt x="917" y="336"/>
                                  </a:lnTo>
                                  <a:lnTo>
                                    <a:pt x="917" y="332"/>
                                  </a:lnTo>
                                  <a:lnTo>
                                    <a:pt x="922" y="327"/>
                                  </a:lnTo>
                                  <a:lnTo>
                                    <a:pt x="922" y="322"/>
                                  </a:lnTo>
                                  <a:lnTo>
                                    <a:pt x="932" y="312"/>
                                  </a:lnTo>
                                  <a:lnTo>
                                    <a:pt x="932" y="308"/>
                                  </a:lnTo>
                                  <a:lnTo>
                                    <a:pt x="936" y="303"/>
                                  </a:lnTo>
                                  <a:lnTo>
                                    <a:pt x="936" y="298"/>
                                  </a:lnTo>
                                  <a:lnTo>
                                    <a:pt x="941" y="293"/>
                                  </a:lnTo>
                                  <a:lnTo>
                                    <a:pt x="941" y="288"/>
                                  </a:lnTo>
                                  <a:lnTo>
                                    <a:pt x="951" y="279"/>
                                  </a:lnTo>
                                  <a:lnTo>
                                    <a:pt x="951" y="274"/>
                                  </a:lnTo>
                                  <a:lnTo>
                                    <a:pt x="956" y="269"/>
                                  </a:lnTo>
                                  <a:lnTo>
                                    <a:pt x="956" y="264"/>
                                  </a:lnTo>
                                  <a:lnTo>
                                    <a:pt x="965" y="255"/>
                                  </a:lnTo>
                                  <a:lnTo>
                                    <a:pt x="965" y="250"/>
                                  </a:lnTo>
                                  <a:lnTo>
                                    <a:pt x="970" y="245"/>
                                  </a:lnTo>
                                  <a:lnTo>
                                    <a:pt x="970" y="240"/>
                                  </a:lnTo>
                                  <a:lnTo>
                                    <a:pt x="975" y="235"/>
                                  </a:lnTo>
                                  <a:lnTo>
                                    <a:pt x="975" y="231"/>
                                  </a:lnTo>
                                  <a:lnTo>
                                    <a:pt x="984" y="221"/>
                                  </a:lnTo>
                                  <a:lnTo>
                                    <a:pt x="984" y="216"/>
                                  </a:lnTo>
                                  <a:lnTo>
                                    <a:pt x="989" y="211"/>
                                  </a:lnTo>
                                  <a:lnTo>
                                    <a:pt x="989" y="207"/>
                                  </a:lnTo>
                                  <a:lnTo>
                                    <a:pt x="994" y="202"/>
                                  </a:lnTo>
                                  <a:lnTo>
                                    <a:pt x="994" y="197"/>
                                  </a:lnTo>
                                  <a:lnTo>
                                    <a:pt x="1004" y="187"/>
                                  </a:lnTo>
                                  <a:lnTo>
                                    <a:pt x="1004" y="183"/>
                                  </a:lnTo>
                                  <a:lnTo>
                                    <a:pt x="1008" y="178"/>
                                  </a:lnTo>
                                  <a:lnTo>
                                    <a:pt x="1008" y="173"/>
                                  </a:lnTo>
                                  <a:lnTo>
                                    <a:pt x="1018" y="163"/>
                                  </a:lnTo>
                                  <a:lnTo>
                                    <a:pt x="1018" y="159"/>
                                  </a:lnTo>
                                  <a:lnTo>
                                    <a:pt x="1023" y="154"/>
                                  </a:lnTo>
                                  <a:lnTo>
                                    <a:pt x="1023" y="149"/>
                                  </a:lnTo>
                                  <a:lnTo>
                                    <a:pt x="1028" y="144"/>
                                  </a:lnTo>
                                  <a:lnTo>
                                    <a:pt x="1028" y="139"/>
                                  </a:lnTo>
                                  <a:lnTo>
                                    <a:pt x="1037" y="130"/>
                                  </a:lnTo>
                                  <a:lnTo>
                                    <a:pt x="1037" y="125"/>
                                  </a:lnTo>
                                  <a:lnTo>
                                    <a:pt x="1042" y="120"/>
                                  </a:lnTo>
                                  <a:lnTo>
                                    <a:pt x="1042" y="115"/>
                                  </a:lnTo>
                                  <a:lnTo>
                                    <a:pt x="1047" y="111"/>
                                  </a:lnTo>
                                  <a:lnTo>
                                    <a:pt x="1047" y="106"/>
                                  </a:lnTo>
                                  <a:lnTo>
                                    <a:pt x="1056" y="96"/>
                                  </a:lnTo>
                                  <a:lnTo>
                                    <a:pt x="1056" y="91"/>
                                  </a:lnTo>
                                  <a:lnTo>
                                    <a:pt x="1061" y="87"/>
                                  </a:lnTo>
                                  <a:lnTo>
                                    <a:pt x="1061" y="82"/>
                                  </a:lnTo>
                                  <a:lnTo>
                                    <a:pt x="1071" y="72"/>
                                  </a:lnTo>
                                  <a:lnTo>
                                    <a:pt x="1071" y="67"/>
                                  </a:lnTo>
                                  <a:lnTo>
                                    <a:pt x="1076" y="63"/>
                                  </a:lnTo>
                                  <a:lnTo>
                                    <a:pt x="1076" y="58"/>
                                  </a:lnTo>
                                  <a:lnTo>
                                    <a:pt x="1080" y="53"/>
                                  </a:lnTo>
                                  <a:lnTo>
                                    <a:pt x="1080" y="48"/>
                                  </a:lnTo>
                                  <a:lnTo>
                                    <a:pt x="1090" y="39"/>
                                  </a:lnTo>
                                  <a:lnTo>
                                    <a:pt x="1090" y="34"/>
                                  </a:lnTo>
                                  <a:lnTo>
                                    <a:pt x="1095" y="29"/>
                                  </a:lnTo>
                                  <a:lnTo>
                                    <a:pt x="1095" y="24"/>
                                  </a:lnTo>
                                  <a:lnTo>
                                    <a:pt x="1100" y="19"/>
                                  </a:lnTo>
                                  <a:lnTo>
                                    <a:pt x="1100" y="15"/>
                                  </a:lnTo>
                                  <a:lnTo>
                                    <a:pt x="1109" y="5"/>
                                  </a:lnTo>
                                  <a:lnTo>
                                    <a:pt x="11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5"/>
                          <wps:cNvSpPr>
                            <a:spLocks/>
                          </wps:cNvSpPr>
                          <wps:spPr bwMode="auto">
                            <a:xfrm>
                              <a:off x="5247" y="1666"/>
                              <a:ext cx="1065" cy="1849"/>
                            </a:xfrm>
                            <a:custGeom>
                              <a:avLst/>
                              <a:gdLst>
                                <a:gd name="T0" fmla="*/ 19 w 1065"/>
                                <a:gd name="T1" fmla="*/ 1820 h 1849"/>
                                <a:gd name="T2" fmla="*/ 38 w 1065"/>
                                <a:gd name="T3" fmla="*/ 1786 h 1849"/>
                                <a:gd name="T4" fmla="*/ 57 w 1065"/>
                                <a:gd name="T5" fmla="*/ 1753 h 1849"/>
                                <a:gd name="T6" fmla="*/ 76 w 1065"/>
                                <a:gd name="T7" fmla="*/ 1719 h 1849"/>
                                <a:gd name="T8" fmla="*/ 100 w 1065"/>
                                <a:gd name="T9" fmla="*/ 1681 h 1849"/>
                                <a:gd name="T10" fmla="*/ 120 w 1065"/>
                                <a:gd name="T11" fmla="*/ 1647 h 1849"/>
                                <a:gd name="T12" fmla="*/ 139 w 1065"/>
                                <a:gd name="T13" fmla="*/ 1613 h 1849"/>
                                <a:gd name="T14" fmla="*/ 158 w 1065"/>
                                <a:gd name="T15" fmla="*/ 1580 h 1849"/>
                                <a:gd name="T16" fmla="*/ 177 w 1065"/>
                                <a:gd name="T17" fmla="*/ 1546 h 1849"/>
                                <a:gd name="T18" fmla="*/ 196 w 1065"/>
                                <a:gd name="T19" fmla="*/ 1512 h 1849"/>
                                <a:gd name="T20" fmla="*/ 216 w 1065"/>
                                <a:gd name="T21" fmla="*/ 1479 h 1849"/>
                                <a:gd name="T22" fmla="*/ 235 w 1065"/>
                                <a:gd name="T23" fmla="*/ 1445 h 1849"/>
                                <a:gd name="T24" fmla="*/ 254 w 1065"/>
                                <a:gd name="T25" fmla="*/ 1412 h 1849"/>
                                <a:gd name="T26" fmla="*/ 273 w 1065"/>
                                <a:gd name="T27" fmla="*/ 1378 h 1849"/>
                                <a:gd name="T28" fmla="*/ 292 w 1065"/>
                                <a:gd name="T29" fmla="*/ 1344 h 1849"/>
                                <a:gd name="T30" fmla="*/ 316 w 1065"/>
                                <a:gd name="T31" fmla="*/ 1306 h 1849"/>
                                <a:gd name="T32" fmla="*/ 336 w 1065"/>
                                <a:gd name="T33" fmla="*/ 1272 h 1849"/>
                                <a:gd name="T34" fmla="*/ 355 w 1065"/>
                                <a:gd name="T35" fmla="*/ 1239 h 1849"/>
                                <a:gd name="T36" fmla="*/ 374 w 1065"/>
                                <a:gd name="T37" fmla="*/ 1205 h 1849"/>
                                <a:gd name="T38" fmla="*/ 393 w 1065"/>
                                <a:gd name="T39" fmla="*/ 1172 h 1849"/>
                                <a:gd name="T40" fmla="*/ 412 w 1065"/>
                                <a:gd name="T41" fmla="*/ 1138 h 1849"/>
                                <a:gd name="T42" fmla="*/ 432 w 1065"/>
                                <a:gd name="T43" fmla="*/ 1104 h 1849"/>
                                <a:gd name="T44" fmla="*/ 451 w 1065"/>
                                <a:gd name="T45" fmla="*/ 1071 h 1849"/>
                                <a:gd name="T46" fmla="*/ 470 w 1065"/>
                                <a:gd name="T47" fmla="*/ 1037 h 1849"/>
                                <a:gd name="T48" fmla="*/ 489 w 1065"/>
                                <a:gd name="T49" fmla="*/ 1004 h 1849"/>
                                <a:gd name="T50" fmla="*/ 508 w 1065"/>
                                <a:gd name="T51" fmla="*/ 970 h 1849"/>
                                <a:gd name="T52" fmla="*/ 532 w 1065"/>
                                <a:gd name="T53" fmla="*/ 932 h 1849"/>
                                <a:gd name="T54" fmla="*/ 552 w 1065"/>
                                <a:gd name="T55" fmla="*/ 898 h 1849"/>
                                <a:gd name="T56" fmla="*/ 571 w 1065"/>
                                <a:gd name="T57" fmla="*/ 864 h 1849"/>
                                <a:gd name="T58" fmla="*/ 590 w 1065"/>
                                <a:gd name="T59" fmla="*/ 831 h 1849"/>
                                <a:gd name="T60" fmla="*/ 609 w 1065"/>
                                <a:gd name="T61" fmla="*/ 797 h 1849"/>
                                <a:gd name="T62" fmla="*/ 628 w 1065"/>
                                <a:gd name="T63" fmla="*/ 763 h 1849"/>
                                <a:gd name="T64" fmla="*/ 648 w 1065"/>
                                <a:gd name="T65" fmla="*/ 730 h 1849"/>
                                <a:gd name="T66" fmla="*/ 667 w 1065"/>
                                <a:gd name="T67" fmla="*/ 696 h 1849"/>
                                <a:gd name="T68" fmla="*/ 686 w 1065"/>
                                <a:gd name="T69" fmla="*/ 663 h 1849"/>
                                <a:gd name="T70" fmla="*/ 705 w 1065"/>
                                <a:gd name="T71" fmla="*/ 629 h 1849"/>
                                <a:gd name="T72" fmla="*/ 724 w 1065"/>
                                <a:gd name="T73" fmla="*/ 595 h 1849"/>
                                <a:gd name="T74" fmla="*/ 744 w 1065"/>
                                <a:gd name="T75" fmla="*/ 562 h 1849"/>
                                <a:gd name="T76" fmla="*/ 768 w 1065"/>
                                <a:gd name="T77" fmla="*/ 523 h 1849"/>
                                <a:gd name="T78" fmla="*/ 787 w 1065"/>
                                <a:gd name="T79" fmla="*/ 490 h 1849"/>
                                <a:gd name="T80" fmla="*/ 806 w 1065"/>
                                <a:gd name="T81" fmla="*/ 456 h 1849"/>
                                <a:gd name="T82" fmla="*/ 825 w 1065"/>
                                <a:gd name="T83" fmla="*/ 423 h 1849"/>
                                <a:gd name="T84" fmla="*/ 844 w 1065"/>
                                <a:gd name="T85" fmla="*/ 389 h 1849"/>
                                <a:gd name="T86" fmla="*/ 864 w 1065"/>
                                <a:gd name="T87" fmla="*/ 355 h 1849"/>
                                <a:gd name="T88" fmla="*/ 883 w 1065"/>
                                <a:gd name="T89" fmla="*/ 322 h 1849"/>
                                <a:gd name="T90" fmla="*/ 902 w 1065"/>
                                <a:gd name="T91" fmla="*/ 288 h 1849"/>
                                <a:gd name="T92" fmla="*/ 921 w 1065"/>
                                <a:gd name="T93" fmla="*/ 255 h 1849"/>
                                <a:gd name="T94" fmla="*/ 940 w 1065"/>
                                <a:gd name="T95" fmla="*/ 221 h 1849"/>
                                <a:gd name="T96" fmla="*/ 960 w 1065"/>
                                <a:gd name="T97" fmla="*/ 187 h 1849"/>
                                <a:gd name="T98" fmla="*/ 984 w 1065"/>
                                <a:gd name="T99" fmla="*/ 149 h 1849"/>
                                <a:gd name="T100" fmla="*/ 1003 w 1065"/>
                                <a:gd name="T101" fmla="*/ 115 h 1849"/>
                                <a:gd name="T102" fmla="*/ 1022 w 1065"/>
                                <a:gd name="T103" fmla="*/ 82 h 1849"/>
                                <a:gd name="T104" fmla="*/ 1041 w 1065"/>
                                <a:gd name="T105" fmla="*/ 48 h 1849"/>
                                <a:gd name="T106" fmla="*/ 1060 w 1065"/>
                                <a:gd name="T107" fmla="*/ 14 h 1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5" h="1849">
                                  <a:moveTo>
                                    <a:pt x="0" y="1849"/>
                                  </a:moveTo>
                                  <a:lnTo>
                                    <a:pt x="4" y="1844"/>
                                  </a:lnTo>
                                  <a:lnTo>
                                    <a:pt x="4" y="1839"/>
                                  </a:lnTo>
                                  <a:lnTo>
                                    <a:pt x="14" y="1829"/>
                                  </a:lnTo>
                                  <a:lnTo>
                                    <a:pt x="14" y="1825"/>
                                  </a:lnTo>
                                  <a:lnTo>
                                    <a:pt x="19" y="1820"/>
                                  </a:lnTo>
                                  <a:lnTo>
                                    <a:pt x="19" y="1815"/>
                                  </a:lnTo>
                                  <a:lnTo>
                                    <a:pt x="28" y="1805"/>
                                  </a:lnTo>
                                  <a:lnTo>
                                    <a:pt x="28" y="1801"/>
                                  </a:lnTo>
                                  <a:lnTo>
                                    <a:pt x="33" y="1796"/>
                                  </a:lnTo>
                                  <a:lnTo>
                                    <a:pt x="33" y="1791"/>
                                  </a:lnTo>
                                  <a:lnTo>
                                    <a:pt x="38" y="1786"/>
                                  </a:lnTo>
                                  <a:lnTo>
                                    <a:pt x="38" y="1781"/>
                                  </a:lnTo>
                                  <a:lnTo>
                                    <a:pt x="48" y="1772"/>
                                  </a:lnTo>
                                  <a:lnTo>
                                    <a:pt x="48" y="1767"/>
                                  </a:lnTo>
                                  <a:lnTo>
                                    <a:pt x="52" y="1762"/>
                                  </a:lnTo>
                                  <a:lnTo>
                                    <a:pt x="52" y="1757"/>
                                  </a:lnTo>
                                  <a:lnTo>
                                    <a:pt x="57" y="1753"/>
                                  </a:lnTo>
                                  <a:lnTo>
                                    <a:pt x="57" y="1748"/>
                                  </a:lnTo>
                                  <a:lnTo>
                                    <a:pt x="67" y="1738"/>
                                  </a:lnTo>
                                  <a:lnTo>
                                    <a:pt x="67" y="1733"/>
                                  </a:lnTo>
                                  <a:lnTo>
                                    <a:pt x="72" y="1729"/>
                                  </a:lnTo>
                                  <a:lnTo>
                                    <a:pt x="72" y="1724"/>
                                  </a:lnTo>
                                  <a:lnTo>
                                    <a:pt x="76" y="1719"/>
                                  </a:lnTo>
                                  <a:lnTo>
                                    <a:pt x="76" y="1714"/>
                                  </a:lnTo>
                                  <a:lnTo>
                                    <a:pt x="86" y="1705"/>
                                  </a:lnTo>
                                  <a:lnTo>
                                    <a:pt x="86" y="1700"/>
                                  </a:lnTo>
                                  <a:lnTo>
                                    <a:pt x="91" y="1695"/>
                                  </a:lnTo>
                                  <a:lnTo>
                                    <a:pt x="91" y="1690"/>
                                  </a:lnTo>
                                  <a:lnTo>
                                    <a:pt x="100" y="1681"/>
                                  </a:lnTo>
                                  <a:lnTo>
                                    <a:pt x="100" y="1676"/>
                                  </a:lnTo>
                                  <a:lnTo>
                                    <a:pt x="105" y="1671"/>
                                  </a:lnTo>
                                  <a:lnTo>
                                    <a:pt x="105" y="1666"/>
                                  </a:lnTo>
                                  <a:lnTo>
                                    <a:pt x="110" y="1661"/>
                                  </a:lnTo>
                                  <a:lnTo>
                                    <a:pt x="110" y="1657"/>
                                  </a:lnTo>
                                  <a:lnTo>
                                    <a:pt x="120" y="1647"/>
                                  </a:lnTo>
                                  <a:lnTo>
                                    <a:pt x="120" y="1642"/>
                                  </a:lnTo>
                                  <a:lnTo>
                                    <a:pt x="124" y="1637"/>
                                  </a:lnTo>
                                  <a:lnTo>
                                    <a:pt x="124" y="1632"/>
                                  </a:lnTo>
                                  <a:lnTo>
                                    <a:pt x="129" y="1628"/>
                                  </a:lnTo>
                                  <a:lnTo>
                                    <a:pt x="129" y="1623"/>
                                  </a:lnTo>
                                  <a:lnTo>
                                    <a:pt x="139" y="1613"/>
                                  </a:lnTo>
                                  <a:lnTo>
                                    <a:pt x="139" y="1608"/>
                                  </a:lnTo>
                                  <a:lnTo>
                                    <a:pt x="144" y="1604"/>
                                  </a:lnTo>
                                  <a:lnTo>
                                    <a:pt x="144" y="1599"/>
                                  </a:lnTo>
                                  <a:lnTo>
                                    <a:pt x="148" y="1594"/>
                                  </a:lnTo>
                                  <a:lnTo>
                                    <a:pt x="148" y="1589"/>
                                  </a:lnTo>
                                  <a:lnTo>
                                    <a:pt x="158" y="1580"/>
                                  </a:lnTo>
                                  <a:lnTo>
                                    <a:pt x="158" y="1575"/>
                                  </a:lnTo>
                                  <a:lnTo>
                                    <a:pt x="163" y="1570"/>
                                  </a:lnTo>
                                  <a:lnTo>
                                    <a:pt x="163" y="1565"/>
                                  </a:lnTo>
                                  <a:lnTo>
                                    <a:pt x="172" y="1556"/>
                                  </a:lnTo>
                                  <a:lnTo>
                                    <a:pt x="172" y="1551"/>
                                  </a:lnTo>
                                  <a:lnTo>
                                    <a:pt x="177" y="1546"/>
                                  </a:lnTo>
                                  <a:lnTo>
                                    <a:pt x="177" y="1541"/>
                                  </a:lnTo>
                                  <a:lnTo>
                                    <a:pt x="182" y="1536"/>
                                  </a:lnTo>
                                  <a:lnTo>
                                    <a:pt x="182" y="1532"/>
                                  </a:lnTo>
                                  <a:lnTo>
                                    <a:pt x="192" y="1522"/>
                                  </a:lnTo>
                                  <a:lnTo>
                                    <a:pt x="192" y="1517"/>
                                  </a:lnTo>
                                  <a:lnTo>
                                    <a:pt x="196" y="1512"/>
                                  </a:lnTo>
                                  <a:lnTo>
                                    <a:pt x="196" y="1508"/>
                                  </a:lnTo>
                                  <a:lnTo>
                                    <a:pt x="201" y="1503"/>
                                  </a:lnTo>
                                  <a:lnTo>
                                    <a:pt x="201" y="1498"/>
                                  </a:lnTo>
                                  <a:lnTo>
                                    <a:pt x="211" y="1488"/>
                                  </a:lnTo>
                                  <a:lnTo>
                                    <a:pt x="211" y="1484"/>
                                  </a:lnTo>
                                  <a:lnTo>
                                    <a:pt x="216" y="1479"/>
                                  </a:lnTo>
                                  <a:lnTo>
                                    <a:pt x="216" y="1474"/>
                                  </a:lnTo>
                                  <a:lnTo>
                                    <a:pt x="220" y="1469"/>
                                  </a:lnTo>
                                  <a:lnTo>
                                    <a:pt x="220" y="1464"/>
                                  </a:lnTo>
                                  <a:lnTo>
                                    <a:pt x="230" y="1455"/>
                                  </a:lnTo>
                                  <a:lnTo>
                                    <a:pt x="230" y="1450"/>
                                  </a:lnTo>
                                  <a:lnTo>
                                    <a:pt x="235" y="1445"/>
                                  </a:lnTo>
                                  <a:lnTo>
                                    <a:pt x="235" y="1440"/>
                                  </a:lnTo>
                                  <a:lnTo>
                                    <a:pt x="244" y="1431"/>
                                  </a:lnTo>
                                  <a:lnTo>
                                    <a:pt x="244" y="1426"/>
                                  </a:lnTo>
                                  <a:lnTo>
                                    <a:pt x="249" y="1421"/>
                                  </a:lnTo>
                                  <a:lnTo>
                                    <a:pt x="249" y="1416"/>
                                  </a:lnTo>
                                  <a:lnTo>
                                    <a:pt x="254" y="1412"/>
                                  </a:lnTo>
                                  <a:lnTo>
                                    <a:pt x="254" y="1407"/>
                                  </a:lnTo>
                                  <a:lnTo>
                                    <a:pt x="264" y="1397"/>
                                  </a:lnTo>
                                  <a:lnTo>
                                    <a:pt x="264" y="1392"/>
                                  </a:lnTo>
                                  <a:lnTo>
                                    <a:pt x="268" y="1388"/>
                                  </a:lnTo>
                                  <a:lnTo>
                                    <a:pt x="268" y="1383"/>
                                  </a:lnTo>
                                  <a:lnTo>
                                    <a:pt x="273" y="1378"/>
                                  </a:lnTo>
                                  <a:lnTo>
                                    <a:pt x="273" y="1373"/>
                                  </a:lnTo>
                                  <a:lnTo>
                                    <a:pt x="283" y="1364"/>
                                  </a:lnTo>
                                  <a:lnTo>
                                    <a:pt x="283" y="1359"/>
                                  </a:lnTo>
                                  <a:lnTo>
                                    <a:pt x="288" y="1354"/>
                                  </a:lnTo>
                                  <a:lnTo>
                                    <a:pt x="288" y="1349"/>
                                  </a:lnTo>
                                  <a:lnTo>
                                    <a:pt x="292" y="1344"/>
                                  </a:lnTo>
                                  <a:lnTo>
                                    <a:pt x="292" y="1340"/>
                                  </a:lnTo>
                                  <a:lnTo>
                                    <a:pt x="302" y="1330"/>
                                  </a:lnTo>
                                  <a:lnTo>
                                    <a:pt x="302" y="1325"/>
                                  </a:lnTo>
                                  <a:lnTo>
                                    <a:pt x="307" y="1320"/>
                                  </a:lnTo>
                                  <a:lnTo>
                                    <a:pt x="307" y="1316"/>
                                  </a:lnTo>
                                  <a:lnTo>
                                    <a:pt x="316" y="1306"/>
                                  </a:lnTo>
                                  <a:lnTo>
                                    <a:pt x="316" y="1301"/>
                                  </a:lnTo>
                                  <a:lnTo>
                                    <a:pt x="321" y="1296"/>
                                  </a:lnTo>
                                  <a:lnTo>
                                    <a:pt x="321" y="1292"/>
                                  </a:lnTo>
                                  <a:lnTo>
                                    <a:pt x="326" y="1287"/>
                                  </a:lnTo>
                                  <a:lnTo>
                                    <a:pt x="326" y="1282"/>
                                  </a:lnTo>
                                  <a:lnTo>
                                    <a:pt x="336" y="1272"/>
                                  </a:lnTo>
                                  <a:lnTo>
                                    <a:pt x="336" y="1268"/>
                                  </a:lnTo>
                                  <a:lnTo>
                                    <a:pt x="340" y="1263"/>
                                  </a:lnTo>
                                  <a:lnTo>
                                    <a:pt x="340" y="1258"/>
                                  </a:lnTo>
                                  <a:lnTo>
                                    <a:pt x="345" y="1253"/>
                                  </a:lnTo>
                                  <a:lnTo>
                                    <a:pt x="345" y="1248"/>
                                  </a:lnTo>
                                  <a:lnTo>
                                    <a:pt x="355" y="1239"/>
                                  </a:lnTo>
                                  <a:lnTo>
                                    <a:pt x="355" y="1234"/>
                                  </a:lnTo>
                                  <a:lnTo>
                                    <a:pt x="360" y="1229"/>
                                  </a:lnTo>
                                  <a:lnTo>
                                    <a:pt x="360" y="1224"/>
                                  </a:lnTo>
                                  <a:lnTo>
                                    <a:pt x="364" y="1220"/>
                                  </a:lnTo>
                                  <a:lnTo>
                                    <a:pt x="364" y="1215"/>
                                  </a:lnTo>
                                  <a:lnTo>
                                    <a:pt x="374" y="1205"/>
                                  </a:lnTo>
                                  <a:lnTo>
                                    <a:pt x="374" y="1200"/>
                                  </a:lnTo>
                                  <a:lnTo>
                                    <a:pt x="379" y="1196"/>
                                  </a:lnTo>
                                  <a:lnTo>
                                    <a:pt x="379" y="1191"/>
                                  </a:lnTo>
                                  <a:lnTo>
                                    <a:pt x="388" y="1181"/>
                                  </a:lnTo>
                                  <a:lnTo>
                                    <a:pt x="388" y="1176"/>
                                  </a:lnTo>
                                  <a:lnTo>
                                    <a:pt x="393" y="1172"/>
                                  </a:lnTo>
                                  <a:lnTo>
                                    <a:pt x="393" y="1167"/>
                                  </a:lnTo>
                                  <a:lnTo>
                                    <a:pt x="398" y="1162"/>
                                  </a:lnTo>
                                  <a:lnTo>
                                    <a:pt x="398" y="1157"/>
                                  </a:lnTo>
                                  <a:lnTo>
                                    <a:pt x="408" y="1148"/>
                                  </a:lnTo>
                                  <a:lnTo>
                                    <a:pt x="408" y="1143"/>
                                  </a:lnTo>
                                  <a:lnTo>
                                    <a:pt x="412" y="1138"/>
                                  </a:lnTo>
                                  <a:lnTo>
                                    <a:pt x="412" y="1133"/>
                                  </a:lnTo>
                                  <a:lnTo>
                                    <a:pt x="417" y="1128"/>
                                  </a:lnTo>
                                  <a:lnTo>
                                    <a:pt x="417" y="1124"/>
                                  </a:lnTo>
                                  <a:lnTo>
                                    <a:pt x="427" y="1114"/>
                                  </a:lnTo>
                                  <a:lnTo>
                                    <a:pt x="427" y="1109"/>
                                  </a:lnTo>
                                  <a:lnTo>
                                    <a:pt x="432" y="1104"/>
                                  </a:lnTo>
                                  <a:lnTo>
                                    <a:pt x="432" y="1100"/>
                                  </a:lnTo>
                                  <a:lnTo>
                                    <a:pt x="436" y="1095"/>
                                  </a:lnTo>
                                  <a:lnTo>
                                    <a:pt x="436" y="1090"/>
                                  </a:lnTo>
                                  <a:lnTo>
                                    <a:pt x="446" y="1080"/>
                                  </a:lnTo>
                                  <a:lnTo>
                                    <a:pt x="446" y="1076"/>
                                  </a:lnTo>
                                  <a:lnTo>
                                    <a:pt x="451" y="1071"/>
                                  </a:lnTo>
                                  <a:lnTo>
                                    <a:pt x="451" y="1066"/>
                                  </a:lnTo>
                                  <a:lnTo>
                                    <a:pt x="460" y="1056"/>
                                  </a:lnTo>
                                  <a:lnTo>
                                    <a:pt x="460" y="1052"/>
                                  </a:lnTo>
                                  <a:lnTo>
                                    <a:pt x="465" y="1047"/>
                                  </a:lnTo>
                                  <a:lnTo>
                                    <a:pt x="465" y="1042"/>
                                  </a:lnTo>
                                  <a:lnTo>
                                    <a:pt x="470" y="1037"/>
                                  </a:lnTo>
                                  <a:lnTo>
                                    <a:pt x="470" y="1032"/>
                                  </a:lnTo>
                                  <a:lnTo>
                                    <a:pt x="480" y="1023"/>
                                  </a:lnTo>
                                  <a:lnTo>
                                    <a:pt x="480" y="1018"/>
                                  </a:lnTo>
                                  <a:lnTo>
                                    <a:pt x="484" y="1013"/>
                                  </a:lnTo>
                                  <a:lnTo>
                                    <a:pt x="484" y="1008"/>
                                  </a:lnTo>
                                  <a:lnTo>
                                    <a:pt x="489" y="1004"/>
                                  </a:lnTo>
                                  <a:lnTo>
                                    <a:pt x="489" y="999"/>
                                  </a:lnTo>
                                  <a:lnTo>
                                    <a:pt x="499" y="989"/>
                                  </a:lnTo>
                                  <a:lnTo>
                                    <a:pt x="499" y="984"/>
                                  </a:lnTo>
                                  <a:lnTo>
                                    <a:pt x="504" y="980"/>
                                  </a:lnTo>
                                  <a:lnTo>
                                    <a:pt x="504" y="975"/>
                                  </a:lnTo>
                                  <a:lnTo>
                                    <a:pt x="508" y="970"/>
                                  </a:lnTo>
                                  <a:lnTo>
                                    <a:pt x="508" y="965"/>
                                  </a:lnTo>
                                  <a:lnTo>
                                    <a:pt x="518" y="956"/>
                                  </a:lnTo>
                                  <a:lnTo>
                                    <a:pt x="518" y="951"/>
                                  </a:lnTo>
                                  <a:lnTo>
                                    <a:pt x="523" y="946"/>
                                  </a:lnTo>
                                  <a:lnTo>
                                    <a:pt x="523" y="941"/>
                                  </a:lnTo>
                                  <a:lnTo>
                                    <a:pt x="532" y="932"/>
                                  </a:lnTo>
                                  <a:lnTo>
                                    <a:pt x="532" y="927"/>
                                  </a:lnTo>
                                  <a:lnTo>
                                    <a:pt x="537" y="922"/>
                                  </a:lnTo>
                                  <a:lnTo>
                                    <a:pt x="537" y="917"/>
                                  </a:lnTo>
                                  <a:lnTo>
                                    <a:pt x="542" y="912"/>
                                  </a:lnTo>
                                  <a:lnTo>
                                    <a:pt x="542" y="908"/>
                                  </a:lnTo>
                                  <a:lnTo>
                                    <a:pt x="552" y="898"/>
                                  </a:lnTo>
                                  <a:lnTo>
                                    <a:pt x="552" y="893"/>
                                  </a:lnTo>
                                  <a:lnTo>
                                    <a:pt x="556" y="888"/>
                                  </a:lnTo>
                                  <a:lnTo>
                                    <a:pt x="556" y="883"/>
                                  </a:lnTo>
                                  <a:lnTo>
                                    <a:pt x="561" y="879"/>
                                  </a:lnTo>
                                  <a:lnTo>
                                    <a:pt x="561" y="874"/>
                                  </a:lnTo>
                                  <a:lnTo>
                                    <a:pt x="571" y="864"/>
                                  </a:lnTo>
                                  <a:lnTo>
                                    <a:pt x="571" y="859"/>
                                  </a:lnTo>
                                  <a:lnTo>
                                    <a:pt x="576" y="855"/>
                                  </a:lnTo>
                                  <a:lnTo>
                                    <a:pt x="576" y="850"/>
                                  </a:lnTo>
                                  <a:lnTo>
                                    <a:pt x="580" y="845"/>
                                  </a:lnTo>
                                  <a:lnTo>
                                    <a:pt x="580" y="840"/>
                                  </a:lnTo>
                                  <a:lnTo>
                                    <a:pt x="590" y="831"/>
                                  </a:lnTo>
                                  <a:lnTo>
                                    <a:pt x="590" y="826"/>
                                  </a:lnTo>
                                  <a:lnTo>
                                    <a:pt x="595" y="821"/>
                                  </a:lnTo>
                                  <a:lnTo>
                                    <a:pt x="595" y="816"/>
                                  </a:lnTo>
                                  <a:lnTo>
                                    <a:pt x="600" y="811"/>
                                  </a:lnTo>
                                  <a:lnTo>
                                    <a:pt x="600" y="807"/>
                                  </a:lnTo>
                                  <a:lnTo>
                                    <a:pt x="609" y="797"/>
                                  </a:lnTo>
                                  <a:lnTo>
                                    <a:pt x="609" y="792"/>
                                  </a:lnTo>
                                  <a:lnTo>
                                    <a:pt x="614" y="787"/>
                                  </a:lnTo>
                                  <a:lnTo>
                                    <a:pt x="614" y="783"/>
                                  </a:lnTo>
                                  <a:lnTo>
                                    <a:pt x="624" y="773"/>
                                  </a:lnTo>
                                  <a:lnTo>
                                    <a:pt x="624" y="768"/>
                                  </a:lnTo>
                                  <a:lnTo>
                                    <a:pt x="628" y="763"/>
                                  </a:lnTo>
                                  <a:lnTo>
                                    <a:pt x="628" y="759"/>
                                  </a:lnTo>
                                  <a:lnTo>
                                    <a:pt x="633" y="754"/>
                                  </a:lnTo>
                                  <a:lnTo>
                                    <a:pt x="633" y="749"/>
                                  </a:lnTo>
                                  <a:lnTo>
                                    <a:pt x="643" y="739"/>
                                  </a:lnTo>
                                  <a:lnTo>
                                    <a:pt x="643" y="735"/>
                                  </a:lnTo>
                                  <a:lnTo>
                                    <a:pt x="648" y="730"/>
                                  </a:lnTo>
                                  <a:lnTo>
                                    <a:pt x="648" y="725"/>
                                  </a:lnTo>
                                  <a:lnTo>
                                    <a:pt x="652" y="720"/>
                                  </a:lnTo>
                                  <a:lnTo>
                                    <a:pt x="652" y="715"/>
                                  </a:lnTo>
                                  <a:lnTo>
                                    <a:pt x="662" y="706"/>
                                  </a:lnTo>
                                  <a:lnTo>
                                    <a:pt x="662" y="701"/>
                                  </a:lnTo>
                                  <a:lnTo>
                                    <a:pt x="667" y="696"/>
                                  </a:lnTo>
                                  <a:lnTo>
                                    <a:pt x="667" y="691"/>
                                  </a:lnTo>
                                  <a:lnTo>
                                    <a:pt x="672" y="687"/>
                                  </a:lnTo>
                                  <a:lnTo>
                                    <a:pt x="672" y="682"/>
                                  </a:lnTo>
                                  <a:lnTo>
                                    <a:pt x="681" y="672"/>
                                  </a:lnTo>
                                  <a:lnTo>
                                    <a:pt x="681" y="667"/>
                                  </a:lnTo>
                                  <a:lnTo>
                                    <a:pt x="686" y="663"/>
                                  </a:lnTo>
                                  <a:lnTo>
                                    <a:pt x="686" y="658"/>
                                  </a:lnTo>
                                  <a:lnTo>
                                    <a:pt x="696" y="648"/>
                                  </a:lnTo>
                                  <a:lnTo>
                                    <a:pt x="696" y="643"/>
                                  </a:lnTo>
                                  <a:lnTo>
                                    <a:pt x="700" y="639"/>
                                  </a:lnTo>
                                  <a:lnTo>
                                    <a:pt x="700" y="634"/>
                                  </a:lnTo>
                                  <a:lnTo>
                                    <a:pt x="705" y="629"/>
                                  </a:lnTo>
                                  <a:lnTo>
                                    <a:pt x="705" y="624"/>
                                  </a:lnTo>
                                  <a:lnTo>
                                    <a:pt x="715" y="615"/>
                                  </a:lnTo>
                                  <a:lnTo>
                                    <a:pt x="715" y="610"/>
                                  </a:lnTo>
                                  <a:lnTo>
                                    <a:pt x="720" y="605"/>
                                  </a:lnTo>
                                  <a:lnTo>
                                    <a:pt x="720" y="600"/>
                                  </a:lnTo>
                                  <a:lnTo>
                                    <a:pt x="724" y="595"/>
                                  </a:lnTo>
                                  <a:lnTo>
                                    <a:pt x="724" y="591"/>
                                  </a:lnTo>
                                  <a:lnTo>
                                    <a:pt x="734" y="581"/>
                                  </a:lnTo>
                                  <a:lnTo>
                                    <a:pt x="734" y="576"/>
                                  </a:lnTo>
                                  <a:lnTo>
                                    <a:pt x="739" y="571"/>
                                  </a:lnTo>
                                  <a:lnTo>
                                    <a:pt x="739" y="567"/>
                                  </a:lnTo>
                                  <a:lnTo>
                                    <a:pt x="744" y="562"/>
                                  </a:lnTo>
                                  <a:lnTo>
                                    <a:pt x="744" y="557"/>
                                  </a:lnTo>
                                  <a:lnTo>
                                    <a:pt x="753" y="547"/>
                                  </a:lnTo>
                                  <a:lnTo>
                                    <a:pt x="753" y="543"/>
                                  </a:lnTo>
                                  <a:lnTo>
                                    <a:pt x="758" y="538"/>
                                  </a:lnTo>
                                  <a:lnTo>
                                    <a:pt x="758" y="533"/>
                                  </a:lnTo>
                                  <a:lnTo>
                                    <a:pt x="768" y="523"/>
                                  </a:lnTo>
                                  <a:lnTo>
                                    <a:pt x="768" y="519"/>
                                  </a:lnTo>
                                  <a:lnTo>
                                    <a:pt x="772" y="514"/>
                                  </a:lnTo>
                                  <a:lnTo>
                                    <a:pt x="772" y="509"/>
                                  </a:lnTo>
                                  <a:lnTo>
                                    <a:pt x="777" y="504"/>
                                  </a:lnTo>
                                  <a:lnTo>
                                    <a:pt x="777" y="499"/>
                                  </a:lnTo>
                                  <a:lnTo>
                                    <a:pt x="787" y="490"/>
                                  </a:lnTo>
                                  <a:lnTo>
                                    <a:pt x="787" y="485"/>
                                  </a:lnTo>
                                  <a:lnTo>
                                    <a:pt x="792" y="480"/>
                                  </a:lnTo>
                                  <a:lnTo>
                                    <a:pt x="792" y="475"/>
                                  </a:lnTo>
                                  <a:lnTo>
                                    <a:pt x="796" y="471"/>
                                  </a:lnTo>
                                  <a:lnTo>
                                    <a:pt x="796" y="466"/>
                                  </a:lnTo>
                                  <a:lnTo>
                                    <a:pt x="806" y="456"/>
                                  </a:lnTo>
                                  <a:lnTo>
                                    <a:pt x="806" y="451"/>
                                  </a:lnTo>
                                  <a:lnTo>
                                    <a:pt x="811" y="447"/>
                                  </a:lnTo>
                                  <a:lnTo>
                                    <a:pt x="811" y="442"/>
                                  </a:lnTo>
                                  <a:lnTo>
                                    <a:pt x="816" y="437"/>
                                  </a:lnTo>
                                  <a:lnTo>
                                    <a:pt x="816" y="432"/>
                                  </a:lnTo>
                                  <a:lnTo>
                                    <a:pt x="825" y="423"/>
                                  </a:lnTo>
                                  <a:lnTo>
                                    <a:pt x="825" y="418"/>
                                  </a:lnTo>
                                  <a:lnTo>
                                    <a:pt x="830" y="413"/>
                                  </a:lnTo>
                                  <a:lnTo>
                                    <a:pt x="830" y="408"/>
                                  </a:lnTo>
                                  <a:lnTo>
                                    <a:pt x="840" y="399"/>
                                  </a:lnTo>
                                  <a:lnTo>
                                    <a:pt x="840" y="394"/>
                                  </a:lnTo>
                                  <a:lnTo>
                                    <a:pt x="844" y="389"/>
                                  </a:lnTo>
                                  <a:lnTo>
                                    <a:pt x="844" y="384"/>
                                  </a:lnTo>
                                  <a:lnTo>
                                    <a:pt x="849" y="379"/>
                                  </a:lnTo>
                                  <a:lnTo>
                                    <a:pt x="849" y="375"/>
                                  </a:lnTo>
                                  <a:lnTo>
                                    <a:pt x="859" y="365"/>
                                  </a:lnTo>
                                  <a:lnTo>
                                    <a:pt x="859" y="360"/>
                                  </a:lnTo>
                                  <a:lnTo>
                                    <a:pt x="864" y="355"/>
                                  </a:lnTo>
                                  <a:lnTo>
                                    <a:pt x="864" y="351"/>
                                  </a:lnTo>
                                  <a:lnTo>
                                    <a:pt x="868" y="346"/>
                                  </a:lnTo>
                                  <a:lnTo>
                                    <a:pt x="868" y="341"/>
                                  </a:lnTo>
                                  <a:lnTo>
                                    <a:pt x="878" y="331"/>
                                  </a:lnTo>
                                  <a:lnTo>
                                    <a:pt x="878" y="327"/>
                                  </a:lnTo>
                                  <a:lnTo>
                                    <a:pt x="883" y="322"/>
                                  </a:lnTo>
                                  <a:lnTo>
                                    <a:pt x="883" y="317"/>
                                  </a:lnTo>
                                  <a:lnTo>
                                    <a:pt x="888" y="312"/>
                                  </a:lnTo>
                                  <a:lnTo>
                                    <a:pt x="888" y="307"/>
                                  </a:lnTo>
                                  <a:lnTo>
                                    <a:pt x="897" y="298"/>
                                  </a:lnTo>
                                  <a:lnTo>
                                    <a:pt x="897" y="293"/>
                                  </a:lnTo>
                                  <a:lnTo>
                                    <a:pt x="902" y="288"/>
                                  </a:lnTo>
                                  <a:lnTo>
                                    <a:pt x="902" y="283"/>
                                  </a:lnTo>
                                  <a:lnTo>
                                    <a:pt x="912" y="274"/>
                                  </a:lnTo>
                                  <a:lnTo>
                                    <a:pt x="912" y="269"/>
                                  </a:lnTo>
                                  <a:lnTo>
                                    <a:pt x="916" y="264"/>
                                  </a:lnTo>
                                  <a:lnTo>
                                    <a:pt x="916" y="259"/>
                                  </a:lnTo>
                                  <a:lnTo>
                                    <a:pt x="921" y="255"/>
                                  </a:lnTo>
                                  <a:lnTo>
                                    <a:pt x="921" y="250"/>
                                  </a:lnTo>
                                  <a:lnTo>
                                    <a:pt x="931" y="240"/>
                                  </a:lnTo>
                                  <a:lnTo>
                                    <a:pt x="931" y="235"/>
                                  </a:lnTo>
                                  <a:lnTo>
                                    <a:pt x="936" y="231"/>
                                  </a:lnTo>
                                  <a:lnTo>
                                    <a:pt x="936" y="226"/>
                                  </a:lnTo>
                                  <a:lnTo>
                                    <a:pt x="940" y="221"/>
                                  </a:lnTo>
                                  <a:lnTo>
                                    <a:pt x="940" y="216"/>
                                  </a:lnTo>
                                  <a:lnTo>
                                    <a:pt x="950" y="207"/>
                                  </a:lnTo>
                                  <a:lnTo>
                                    <a:pt x="950" y="202"/>
                                  </a:lnTo>
                                  <a:lnTo>
                                    <a:pt x="955" y="197"/>
                                  </a:lnTo>
                                  <a:lnTo>
                                    <a:pt x="955" y="192"/>
                                  </a:lnTo>
                                  <a:lnTo>
                                    <a:pt x="960" y="187"/>
                                  </a:lnTo>
                                  <a:lnTo>
                                    <a:pt x="960" y="183"/>
                                  </a:lnTo>
                                  <a:lnTo>
                                    <a:pt x="969" y="173"/>
                                  </a:lnTo>
                                  <a:lnTo>
                                    <a:pt x="969" y="168"/>
                                  </a:lnTo>
                                  <a:lnTo>
                                    <a:pt x="974" y="163"/>
                                  </a:lnTo>
                                  <a:lnTo>
                                    <a:pt x="974" y="158"/>
                                  </a:lnTo>
                                  <a:lnTo>
                                    <a:pt x="984" y="149"/>
                                  </a:lnTo>
                                  <a:lnTo>
                                    <a:pt x="984" y="144"/>
                                  </a:lnTo>
                                  <a:lnTo>
                                    <a:pt x="988" y="139"/>
                                  </a:lnTo>
                                  <a:lnTo>
                                    <a:pt x="988" y="134"/>
                                  </a:lnTo>
                                  <a:lnTo>
                                    <a:pt x="993" y="130"/>
                                  </a:lnTo>
                                  <a:lnTo>
                                    <a:pt x="993" y="125"/>
                                  </a:lnTo>
                                  <a:lnTo>
                                    <a:pt x="1003" y="115"/>
                                  </a:lnTo>
                                  <a:lnTo>
                                    <a:pt x="1003" y="110"/>
                                  </a:lnTo>
                                  <a:lnTo>
                                    <a:pt x="1008" y="106"/>
                                  </a:lnTo>
                                  <a:lnTo>
                                    <a:pt x="1008" y="101"/>
                                  </a:lnTo>
                                  <a:lnTo>
                                    <a:pt x="1012" y="96"/>
                                  </a:lnTo>
                                  <a:lnTo>
                                    <a:pt x="1012" y="91"/>
                                  </a:lnTo>
                                  <a:lnTo>
                                    <a:pt x="1022" y="82"/>
                                  </a:lnTo>
                                  <a:lnTo>
                                    <a:pt x="1022" y="77"/>
                                  </a:lnTo>
                                  <a:lnTo>
                                    <a:pt x="1027" y="72"/>
                                  </a:lnTo>
                                  <a:lnTo>
                                    <a:pt x="1027" y="67"/>
                                  </a:lnTo>
                                  <a:lnTo>
                                    <a:pt x="1032" y="62"/>
                                  </a:lnTo>
                                  <a:lnTo>
                                    <a:pt x="1032" y="58"/>
                                  </a:lnTo>
                                  <a:lnTo>
                                    <a:pt x="1041" y="48"/>
                                  </a:lnTo>
                                  <a:lnTo>
                                    <a:pt x="1041" y="43"/>
                                  </a:lnTo>
                                  <a:lnTo>
                                    <a:pt x="1046" y="38"/>
                                  </a:lnTo>
                                  <a:lnTo>
                                    <a:pt x="1046" y="34"/>
                                  </a:lnTo>
                                  <a:lnTo>
                                    <a:pt x="1056" y="24"/>
                                  </a:lnTo>
                                  <a:lnTo>
                                    <a:pt x="1056" y="19"/>
                                  </a:lnTo>
                                  <a:lnTo>
                                    <a:pt x="1060" y="14"/>
                                  </a:lnTo>
                                  <a:lnTo>
                                    <a:pt x="1060" y="10"/>
                                  </a:lnTo>
                                  <a:lnTo>
                                    <a:pt x="1065" y="5"/>
                                  </a:lnTo>
                                  <a:lnTo>
                                    <a:pt x="10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6"/>
                          <wps:cNvSpPr>
                            <a:spLocks/>
                          </wps:cNvSpPr>
                          <wps:spPr bwMode="auto">
                            <a:xfrm>
                              <a:off x="5275" y="1714"/>
                              <a:ext cx="1076" cy="1858"/>
                            </a:xfrm>
                            <a:custGeom>
                              <a:avLst/>
                              <a:gdLst>
                                <a:gd name="T0" fmla="*/ 15 w 1076"/>
                                <a:gd name="T1" fmla="*/ 1834 h 1858"/>
                                <a:gd name="T2" fmla="*/ 34 w 1076"/>
                                <a:gd name="T3" fmla="*/ 1801 h 1858"/>
                                <a:gd name="T4" fmla="*/ 53 w 1076"/>
                                <a:gd name="T5" fmla="*/ 1767 h 1858"/>
                                <a:gd name="T6" fmla="*/ 72 w 1076"/>
                                <a:gd name="T7" fmla="*/ 1733 h 1858"/>
                                <a:gd name="T8" fmla="*/ 92 w 1076"/>
                                <a:gd name="T9" fmla="*/ 1700 h 1858"/>
                                <a:gd name="T10" fmla="*/ 111 w 1076"/>
                                <a:gd name="T11" fmla="*/ 1666 h 1858"/>
                                <a:gd name="T12" fmla="*/ 130 w 1076"/>
                                <a:gd name="T13" fmla="*/ 1633 h 1858"/>
                                <a:gd name="T14" fmla="*/ 154 w 1076"/>
                                <a:gd name="T15" fmla="*/ 1594 h 1858"/>
                                <a:gd name="T16" fmla="*/ 173 w 1076"/>
                                <a:gd name="T17" fmla="*/ 1560 h 1858"/>
                                <a:gd name="T18" fmla="*/ 192 w 1076"/>
                                <a:gd name="T19" fmla="*/ 1527 h 1858"/>
                                <a:gd name="T20" fmla="*/ 212 w 1076"/>
                                <a:gd name="T21" fmla="*/ 1493 h 1858"/>
                                <a:gd name="T22" fmla="*/ 231 w 1076"/>
                                <a:gd name="T23" fmla="*/ 1460 h 1858"/>
                                <a:gd name="T24" fmla="*/ 250 w 1076"/>
                                <a:gd name="T25" fmla="*/ 1426 h 1858"/>
                                <a:gd name="T26" fmla="*/ 269 w 1076"/>
                                <a:gd name="T27" fmla="*/ 1392 h 1858"/>
                                <a:gd name="T28" fmla="*/ 288 w 1076"/>
                                <a:gd name="T29" fmla="*/ 1359 h 1858"/>
                                <a:gd name="T30" fmla="*/ 312 w 1076"/>
                                <a:gd name="T31" fmla="*/ 1320 h 1858"/>
                                <a:gd name="T32" fmla="*/ 332 w 1076"/>
                                <a:gd name="T33" fmla="*/ 1287 h 1858"/>
                                <a:gd name="T34" fmla="*/ 351 w 1076"/>
                                <a:gd name="T35" fmla="*/ 1253 h 1858"/>
                                <a:gd name="T36" fmla="*/ 370 w 1076"/>
                                <a:gd name="T37" fmla="*/ 1220 h 1858"/>
                                <a:gd name="T38" fmla="*/ 389 w 1076"/>
                                <a:gd name="T39" fmla="*/ 1186 h 1858"/>
                                <a:gd name="T40" fmla="*/ 408 w 1076"/>
                                <a:gd name="T41" fmla="*/ 1152 h 1858"/>
                                <a:gd name="T42" fmla="*/ 428 w 1076"/>
                                <a:gd name="T43" fmla="*/ 1119 h 1858"/>
                                <a:gd name="T44" fmla="*/ 447 w 1076"/>
                                <a:gd name="T45" fmla="*/ 1085 h 1858"/>
                                <a:gd name="T46" fmla="*/ 466 w 1076"/>
                                <a:gd name="T47" fmla="*/ 1052 h 1858"/>
                                <a:gd name="T48" fmla="*/ 490 w 1076"/>
                                <a:gd name="T49" fmla="*/ 1013 h 1858"/>
                                <a:gd name="T50" fmla="*/ 509 w 1076"/>
                                <a:gd name="T51" fmla="*/ 980 h 1858"/>
                                <a:gd name="T52" fmla="*/ 528 w 1076"/>
                                <a:gd name="T53" fmla="*/ 946 h 1858"/>
                                <a:gd name="T54" fmla="*/ 548 w 1076"/>
                                <a:gd name="T55" fmla="*/ 912 h 1858"/>
                                <a:gd name="T56" fmla="*/ 567 w 1076"/>
                                <a:gd name="T57" fmla="*/ 879 h 1858"/>
                                <a:gd name="T58" fmla="*/ 586 w 1076"/>
                                <a:gd name="T59" fmla="*/ 845 h 1858"/>
                                <a:gd name="T60" fmla="*/ 605 w 1076"/>
                                <a:gd name="T61" fmla="*/ 811 h 1858"/>
                                <a:gd name="T62" fmla="*/ 624 w 1076"/>
                                <a:gd name="T63" fmla="*/ 778 h 1858"/>
                                <a:gd name="T64" fmla="*/ 648 w 1076"/>
                                <a:gd name="T65" fmla="*/ 739 h 1858"/>
                                <a:gd name="T66" fmla="*/ 668 w 1076"/>
                                <a:gd name="T67" fmla="*/ 706 h 1858"/>
                                <a:gd name="T68" fmla="*/ 687 w 1076"/>
                                <a:gd name="T69" fmla="*/ 672 h 1858"/>
                                <a:gd name="T70" fmla="*/ 706 w 1076"/>
                                <a:gd name="T71" fmla="*/ 639 h 1858"/>
                                <a:gd name="T72" fmla="*/ 725 w 1076"/>
                                <a:gd name="T73" fmla="*/ 605 h 1858"/>
                                <a:gd name="T74" fmla="*/ 744 w 1076"/>
                                <a:gd name="T75" fmla="*/ 571 h 1858"/>
                                <a:gd name="T76" fmla="*/ 764 w 1076"/>
                                <a:gd name="T77" fmla="*/ 538 h 1858"/>
                                <a:gd name="T78" fmla="*/ 783 w 1076"/>
                                <a:gd name="T79" fmla="*/ 504 h 1858"/>
                                <a:gd name="T80" fmla="*/ 807 w 1076"/>
                                <a:gd name="T81" fmla="*/ 466 h 1858"/>
                                <a:gd name="T82" fmla="*/ 826 w 1076"/>
                                <a:gd name="T83" fmla="*/ 432 h 1858"/>
                                <a:gd name="T84" fmla="*/ 845 w 1076"/>
                                <a:gd name="T85" fmla="*/ 399 h 1858"/>
                                <a:gd name="T86" fmla="*/ 864 w 1076"/>
                                <a:gd name="T87" fmla="*/ 365 h 1858"/>
                                <a:gd name="T88" fmla="*/ 884 w 1076"/>
                                <a:gd name="T89" fmla="*/ 331 h 1858"/>
                                <a:gd name="T90" fmla="*/ 903 w 1076"/>
                                <a:gd name="T91" fmla="*/ 298 h 1858"/>
                                <a:gd name="T92" fmla="*/ 922 w 1076"/>
                                <a:gd name="T93" fmla="*/ 264 h 1858"/>
                                <a:gd name="T94" fmla="*/ 941 w 1076"/>
                                <a:gd name="T95" fmla="*/ 231 h 1858"/>
                                <a:gd name="T96" fmla="*/ 960 w 1076"/>
                                <a:gd name="T97" fmla="*/ 197 h 1858"/>
                                <a:gd name="T98" fmla="*/ 984 w 1076"/>
                                <a:gd name="T99" fmla="*/ 159 h 1858"/>
                                <a:gd name="T100" fmla="*/ 1004 w 1076"/>
                                <a:gd name="T101" fmla="*/ 125 h 1858"/>
                                <a:gd name="T102" fmla="*/ 1023 w 1076"/>
                                <a:gd name="T103" fmla="*/ 91 h 1858"/>
                                <a:gd name="T104" fmla="*/ 1042 w 1076"/>
                                <a:gd name="T105" fmla="*/ 58 h 1858"/>
                                <a:gd name="T106" fmla="*/ 1061 w 1076"/>
                                <a:gd name="T107" fmla="*/ 24 h 1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6" h="1858">
                                  <a:moveTo>
                                    <a:pt x="0" y="1858"/>
                                  </a:moveTo>
                                  <a:lnTo>
                                    <a:pt x="0" y="1853"/>
                                  </a:lnTo>
                                  <a:lnTo>
                                    <a:pt x="5" y="1849"/>
                                  </a:lnTo>
                                  <a:lnTo>
                                    <a:pt x="5" y="1844"/>
                                  </a:lnTo>
                                  <a:lnTo>
                                    <a:pt x="10" y="1839"/>
                                  </a:lnTo>
                                  <a:lnTo>
                                    <a:pt x="15" y="1834"/>
                                  </a:lnTo>
                                  <a:lnTo>
                                    <a:pt x="15" y="1829"/>
                                  </a:lnTo>
                                  <a:lnTo>
                                    <a:pt x="20" y="1825"/>
                                  </a:lnTo>
                                  <a:lnTo>
                                    <a:pt x="20" y="1820"/>
                                  </a:lnTo>
                                  <a:lnTo>
                                    <a:pt x="24" y="1815"/>
                                  </a:lnTo>
                                  <a:lnTo>
                                    <a:pt x="24" y="1810"/>
                                  </a:lnTo>
                                  <a:lnTo>
                                    <a:pt x="34" y="1801"/>
                                  </a:lnTo>
                                  <a:lnTo>
                                    <a:pt x="34" y="1796"/>
                                  </a:lnTo>
                                  <a:lnTo>
                                    <a:pt x="39" y="1791"/>
                                  </a:lnTo>
                                  <a:lnTo>
                                    <a:pt x="39" y="1786"/>
                                  </a:lnTo>
                                  <a:lnTo>
                                    <a:pt x="48" y="1777"/>
                                  </a:lnTo>
                                  <a:lnTo>
                                    <a:pt x="48" y="1772"/>
                                  </a:lnTo>
                                  <a:lnTo>
                                    <a:pt x="53" y="1767"/>
                                  </a:lnTo>
                                  <a:lnTo>
                                    <a:pt x="53" y="1762"/>
                                  </a:lnTo>
                                  <a:lnTo>
                                    <a:pt x="58" y="1757"/>
                                  </a:lnTo>
                                  <a:lnTo>
                                    <a:pt x="58" y="1753"/>
                                  </a:lnTo>
                                  <a:lnTo>
                                    <a:pt x="68" y="1743"/>
                                  </a:lnTo>
                                  <a:lnTo>
                                    <a:pt x="68" y="1738"/>
                                  </a:lnTo>
                                  <a:lnTo>
                                    <a:pt x="72" y="1733"/>
                                  </a:lnTo>
                                  <a:lnTo>
                                    <a:pt x="72" y="1729"/>
                                  </a:lnTo>
                                  <a:lnTo>
                                    <a:pt x="77" y="1724"/>
                                  </a:lnTo>
                                  <a:lnTo>
                                    <a:pt x="77" y="1719"/>
                                  </a:lnTo>
                                  <a:lnTo>
                                    <a:pt x="87" y="1709"/>
                                  </a:lnTo>
                                  <a:lnTo>
                                    <a:pt x="87" y="1705"/>
                                  </a:lnTo>
                                  <a:lnTo>
                                    <a:pt x="92" y="1700"/>
                                  </a:lnTo>
                                  <a:lnTo>
                                    <a:pt x="92" y="1695"/>
                                  </a:lnTo>
                                  <a:lnTo>
                                    <a:pt x="101" y="1685"/>
                                  </a:lnTo>
                                  <a:lnTo>
                                    <a:pt x="101" y="1681"/>
                                  </a:lnTo>
                                  <a:lnTo>
                                    <a:pt x="106" y="1676"/>
                                  </a:lnTo>
                                  <a:lnTo>
                                    <a:pt x="106" y="1671"/>
                                  </a:lnTo>
                                  <a:lnTo>
                                    <a:pt x="111" y="1666"/>
                                  </a:lnTo>
                                  <a:lnTo>
                                    <a:pt x="111" y="1661"/>
                                  </a:lnTo>
                                  <a:lnTo>
                                    <a:pt x="120" y="1652"/>
                                  </a:lnTo>
                                  <a:lnTo>
                                    <a:pt x="120" y="1647"/>
                                  </a:lnTo>
                                  <a:lnTo>
                                    <a:pt x="125" y="1642"/>
                                  </a:lnTo>
                                  <a:lnTo>
                                    <a:pt x="125" y="1637"/>
                                  </a:lnTo>
                                  <a:lnTo>
                                    <a:pt x="130" y="1633"/>
                                  </a:lnTo>
                                  <a:lnTo>
                                    <a:pt x="130" y="1628"/>
                                  </a:lnTo>
                                  <a:lnTo>
                                    <a:pt x="140" y="1618"/>
                                  </a:lnTo>
                                  <a:lnTo>
                                    <a:pt x="140" y="1613"/>
                                  </a:lnTo>
                                  <a:lnTo>
                                    <a:pt x="144" y="1609"/>
                                  </a:lnTo>
                                  <a:lnTo>
                                    <a:pt x="144" y="1604"/>
                                  </a:lnTo>
                                  <a:lnTo>
                                    <a:pt x="154" y="1594"/>
                                  </a:lnTo>
                                  <a:lnTo>
                                    <a:pt x="154" y="1589"/>
                                  </a:lnTo>
                                  <a:lnTo>
                                    <a:pt x="159" y="1584"/>
                                  </a:lnTo>
                                  <a:lnTo>
                                    <a:pt x="159" y="1580"/>
                                  </a:lnTo>
                                  <a:lnTo>
                                    <a:pt x="164" y="1575"/>
                                  </a:lnTo>
                                  <a:lnTo>
                                    <a:pt x="164" y="1570"/>
                                  </a:lnTo>
                                  <a:lnTo>
                                    <a:pt x="173" y="1560"/>
                                  </a:lnTo>
                                  <a:lnTo>
                                    <a:pt x="173" y="1556"/>
                                  </a:lnTo>
                                  <a:lnTo>
                                    <a:pt x="178" y="1551"/>
                                  </a:lnTo>
                                  <a:lnTo>
                                    <a:pt x="178" y="1546"/>
                                  </a:lnTo>
                                  <a:lnTo>
                                    <a:pt x="183" y="1541"/>
                                  </a:lnTo>
                                  <a:lnTo>
                                    <a:pt x="183" y="1536"/>
                                  </a:lnTo>
                                  <a:lnTo>
                                    <a:pt x="192" y="1527"/>
                                  </a:lnTo>
                                  <a:lnTo>
                                    <a:pt x="192" y="1522"/>
                                  </a:lnTo>
                                  <a:lnTo>
                                    <a:pt x="197" y="1517"/>
                                  </a:lnTo>
                                  <a:lnTo>
                                    <a:pt x="197" y="1512"/>
                                  </a:lnTo>
                                  <a:lnTo>
                                    <a:pt x="207" y="1503"/>
                                  </a:lnTo>
                                  <a:lnTo>
                                    <a:pt x="207" y="1498"/>
                                  </a:lnTo>
                                  <a:lnTo>
                                    <a:pt x="212" y="1493"/>
                                  </a:lnTo>
                                  <a:lnTo>
                                    <a:pt x="212" y="1488"/>
                                  </a:lnTo>
                                  <a:lnTo>
                                    <a:pt x="216" y="1484"/>
                                  </a:lnTo>
                                  <a:lnTo>
                                    <a:pt x="216" y="1479"/>
                                  </a:lnTo>
                                  <a:lnTo>
                                    <a:pt x="226" y="1469"/>
                                  </a:lnTo>
                                  <a:lnTo>
                                    <a:pt x="226" y="1464"/>
                                  </a:lnTo>
                                  <a:lnTo>
                                    <a:pt x="231" y="1460"/>
                                  </a:lnTo>
                                  <a:lnTo>
                                    <a:pt x="231" y="1455"/>
                                  </a:lnTo>
                                  <a:lnTo>
                                    <a:pt x="236" y="1450"/>
                                  </a:lnTo>
                                  <a:lnTo>
                                    <a:pt x="236" y="1445"/>
                                  </a:lnTo>
                                  <a:lnTo>
                                    <a:pt x="245" y="1436"/>
                                  </a:lnTo>
                                  <a:lnTo>
                                    <a:pt x="245" y="1431"/>
                                  </a:lnTo>
                                  <a:lnTo>
                                    <a:pt x="250" y="1426"/>
                                  </a:lnTo>
                                  <a:lnTo>
                                    <a:pt x="250" y="1421"/>
                                  </a:lnTo>
                                  <a:lnTo>
                                    <a:pt x="260" y="1412"/>
                                  </a:lnTo>
                                  <a:lnTo>
                                    <a:pt x="260" y="1407"/>
                                  </a:lnTo>
                                  <a:lnTo>
                                    <a:pt x="264" y="1402"/>
                                  </a:lnTo>
                                  <a:lnTo>
                                    <a:pt x="264" y="1397"/>
                                  </a:lnTo>
                                  <a:lnTo>
                                    <a:pt x="269" y="1392"/>
                                  </a:lnTo>
                                  <a:lnTo>
                                    <a:pt x="269" y="1388"/>
                                  </a:lnTo>
                                  <a:lnTo>
                                    <a:pt x="279" y="1378"/>
                                  </a:lnTo>
                                  <a:lnTo>
                                    <a:pt x="279" y="1373"/>
                                  </a:lnTo>
                                  <a:lnTo>
                                    <a:pt x="284" y="1368"/>
                                  </a:lnTo>
                                  <a:lnTo>
                                    <a:pt x="284" y="1364"/>
                                  </a:lnTo>
                                  <a:lnTo>
                                    <a:pt x="288" y="1359"/>
                                  </a:lnTo>
                                  <a:lnTo>
                                    <a:pt x="288" y="1354"/>
                                  </a:lnTo>
                                  <a:lnTo>
                                    <a:pt x="298" y="1344"/>
                                  </a:lnTo>
                                  <a:lnTo>
                                    <a:pt x="298" y="1340"/>
                                  </a:lnTo>
                                  <a:lnTo>
                                    <a:pt x="303" y="1335"/>
                                  </a:lnTo>
                                  <a:lnTo>
                                    <a:pt x="303" y="1330"/>
                                  </a:lnTo>
                                  <a:lnTo>
                                    <a:pt x="312" y="1320"/>
                                  </a:lnTo>
                                  <a:lnTo>
                                    <a:pt x="312" y="1316"/>
                                  </a:lnTo>
                                  <a:lnTo>
                                    <a:pt x="317" y="1311"/>
                                  </a:lnTo>
                                  <a:lnTo>
                                    <a:pt x="317" y="1306"/>
                                  </a:lnTo>
                                  <a:lnTo>
                                    <a:pt x="322" y="1301"/>
                                  </a:lnTo>
                                  <a:lnTo>
                                    <a:pt x="322" y="1296"/>
                                  </a:lnTo>
                                  <a:lnTo>
                                    <a:pt x="332" y="1287"/>
                                  </a:lnTo>
                                  <a:lnTo>
                                    <a:pt x="332" y="1282"/>
                                  </a:lnTo>
                                  <a:lnTo>
                                    <a:pt x="336" y="1277"/>
                                  </a:lnTo>
                                  <a:lnTo>
                                    <a:pt x="336" y="1272"/>
                                  </a:lnTo>
                                  <a:lnTo>
                                    <a:pt x="341" y="1268"/>
                                  </a:lnTo>
                                  <a:lnTo>
                                    <a:pt x="341" y="1263"/>
                                  </a:lnTo>
                                  <a:lnTo>
                                    <a:pt x="351" y="1253"/>
                                  </a:lnTo>
                                  <a:lnTo>
                                    <a:pt x="351" y="1248"/>
                                  </a:lnTo>
                                  <a:lnTo>
                                    <a:pt x="356" y="1244"/>
                                  </a:lnTo>
                                  <a:lnTo>
                                    <a:pt x="356" y="1239"/>
                                  </a:lnTo>
                                  <a:lnTo>
                                    <a:pt x="360" y="1234"/>
                                  </a:lnTo>
                                  <a:lnTo>
                                    <a:pt x="360" y="1229"/>
                                  </a:lnTo>
                                  <a:lnTo>
                                    <a:pt x="370" y="1220"/>
                                  </a:lnTo>
                                  <a:lnTo>
                                    <a:pt x="370" y="1215"/>
                                  </a:lnTo>
                                  <a:lnTo>
                                    <a:pt x="375" y="1210"/>
                                  </a:lnTo>
                                  <a:lnTo>
                                    <a:pt x="375" y="1205"/>
                                  </a:lnTo>
                                  <a:lnTo>
                                    <a:pt x="384" y="1196"/>
                                  </a:lnTo>
                                  <a:lnTo>
                                    <a:pt x="384" y="1191"/>
                                  </a:lnTo>
                                  <a:lnTo>
                                    <a:pt x="389" y="1186"/>
                                  </a:lnTo>
                                  <a:lnTo>
                                    <a:pt x="389" y="1181"/>
                                  </a:lnTo>
                                  <a:lnTo>
                                    <a:pt x="394" y="1176"/>
                                  </a:lnTo>
                                  <a:lnTo>
                                    <a:pt x="394" y="1172"/>
                                  </a:lnTo>
                                  <a:lnTo>
                                    <a:pt x="404" y="1162"/>
                                  </a:lnTo>
                                  <a:lnTo>
                                    <a:pt x="404" y="1157"/>
                                  </a:lnTo>
                                  <a:lnTo>
                                    <a:pt x="408" y="1152"/>
                                  </a:lnTo>
                                  <a:lnTo>
                                    <a:pt x="408" y="1148"/>
                                  </a:lnTo>
                                  <a:lnTo>
                                    <a:pt x="413" y="1143"/>
                                  </a:lnTo>
                                  <a:lnTo>
                                    <a:pt x="413" y="1138"/>
                                  </a:lnTo>
                                  <a:lnTo>
                                    <a:pt x="423" y="1128"/>
                                  </a:lnTo>
                                  <a:lnTo>
                                    <a:pt x="423" y="1124"/>
                                  </a:lnTo>
                                  <a:lnTo>
                                    <a:pt x="428" y="1119"/>
                                  </a:lnTo>
                                  <a:lnTo>
                                    <a:pt x="428" y="1114"/>
                                  </a:lnTo>
                                  <a:lnTo>
                                    <a:pt x="437" y="1104"/>
                                  </a:lnTo>
                                  <a:lnTo>
                                    <a:pt x="437" y="1100"/>
                                  </a:lnTo>
                                  <a:lnTo>
                                    <a:pt x="442" y="1095"/>
                                  </a:lnTo>
                                  <a:lnTo>
                                    <a:pt x="442" y="1090"/>
                                  </a:lnTo>
                                  <a:lnTo>
                                    <a:pt x="447" y="1085"/>
                                  </a:lnTo>
                                  <a:lnTo>
                                    <a:pt x="447" y="1080"/>
                                  </a:lnTo>
                                  <a:lnTo>
                                    <a:pt x="456" y="1071"/>
                                  </a:lnTo>
                                  <a:lnTo>
                                    <a:pt x="456" y="1066"/>
                                  </a:lnTo>
                                  <a:lnTo>
                                    <a:pt x="461" y="1061"/>
                                  </a:lnTo>
                                  <a:lnTo>
                                    <a:pt x="461" y="1056"/>
                                  </a:lnTo>
                                  <a:lnTo>
                                    <a:pt x="466" y="1052"/>
                                  </a:lnTo>
                                  <a:lnTo>
                                    <a:pt x="466" y="1047"/>
                                  </a:lnTo>
                                  <a:lnTo>
                                    <a:pt x="476" y="1037"/>
                                  </a:lnTo>
                                  <a:lnTo>
                                    <a:pt x="476" y="1032"/>
                                  </a:lnTo>
                                  <a:lnTo>
                                    <a:pt x="480" y="1028"/>
                                  </a:lnTo>
                                  <a:lnTo>
                                    <a:pt x="480" y="1023"/>
                                  </a:lnTo>
                                  <a:lnTo>
                                    <a:pt x="490" y="1013"/>
                                  </a:lnTo>
                                  <a:lnTo>
                                    <a:pt x="490" y="1008"/>
                                  </a:lnTo>
                                  <a:lnTo>
                                    <a:pt x="495" y="1004"/>
                                  </a:lnTo>
                                  <a:lnTo>
                                    <a:pt x="495" y="999"/>
                                  </a:lnTo>
                                  <a:lnTo>
                                    <a:pt x="500" y="994"/>
                                  </a:lnTo>
                                  <a:lnTo>
                                    <a:pt x="500" y="989"/>
                                  </a:lnTo>
                                  <a:lnTo>
                                    <a:pt x="509" y="980"/>
                                  </a:lnTo>
                                  <a:lnTo>
                                    <a:pt x="509" y="975"/>
                                  </a:lnTo>
                                  <a:lnTo>
                                    <a:pt x="514" y="970"/>
                                  </a:lnTo>
                                  <a:lnTo>
                                    <a:pt x="514" y="965"/>
                                  </a:lnTo>
                                  <a:lnTo>
                                    <a:pt x="519" y="960"/>
                                  </a:lnTo>
                                  <a:lnTo>
                                    <a:pt x="519" y="956"/>
                                  </a:lnTo>
                                  <a:lnTo>
                                    <a:pt x="528" y="946"/>
                                  </a:lnTo>
                                  <a:lnTo>
                                    <a:pt x="528" y="941"/>
                                  </a:lnTo>
                                  <a:lnTo>
                                    <a:pt x="533" y="936"/>
                                  </a:lnTo>
                                  <a:lnTo>
                                    <a:pt x="533" y="932"/>
                                  </a:lnTo>
                                  <a:lnTo>
                                    <a:pt x="543" y="922"/>
                                  </a:lnTo>
                                  <a:lnTo>
                                    <a:pt x="543" y="917"/>
                                  </a:lnTo>
                                  <a:lnTo>
                                    <a:pt x="548" y="912"/>
                                  </a:lnTo>
                                  <a:lnTo>
                                    <a:pt x="548" y="908"/>
                                  </a:lnTo>
                                  <a:lnTo>
                                    <a:pt x="552" y="903"/>
                                  </a:lnTo>
                                  <a:lnTo>
                                    <a:pt x="552" y="898"/>
                                  </a:lnTo>
                                  <a:lnTo>
                                    <a:pt x="562" y="888"/>
                                  </a:lnTo>
                                  <a:lnTo>
                                    <a:pt x="562" y="884"/>
                                  </a:lnTo>
                                  <a:lnTo>
                                    <a:pt x="567" y="879"/>
                                  </a:lnTo>
                                  <a:lnTo>
                                    <a:pt x="567" y="874"/>
                                  </a:lnTo>
                                  <a:lnTo>
                                    <a:pt x="572" y="869"/>
                                  </a:lnTo>
                                  <a:lnTo>
                                    <a:pt x="572" y="864"/>
                                  </a:lnTo>
                                  <a:lnTo>
                                    <a:pt x="581" y="855"/>
                                  </a:lnTo>
                                  <a:lnTo>
                                    <a:pt x="581" y="850"/>
                                  </a:lnTo>
                                  <a:lnTo>
                                    <a:pt x="586" y="845"/>
                                  </a:lnTo>
                                  <a:lnTo>
                                    <a:pt x="586" y="840"/>
                                  </a:lnTo>
                                  <a:lnTo>
                                    <a:pt x="596" y="831"/>
                                  </a:lnTo>
                                  <a:lnTo>
                                    <a:pt x="596" y="826"/>
                                  </a:lnTo>
                                  <a:lnTo>
                                    <a:pt x="600" y="821"/>
                                  </a:lnTo>
                                  <a:lnTo>
                                    <a:pt x="600" y="816"/>
                                  </a:lnTo>
                                  <a:lnTo>
                                    <a:pt x="605" y="811"/>
                                  </a:lnTo>
                                  <a:lnTo>
                                    <a:pt x="605" y="807"/>
                                  </a:lnTo>
                                  <a:lnTo>
                                    <a:pt x="615" y="797"/>
                                  </a:lnTo>
                                  <a:lnTo>
                                    <a:pt x="615" y="792"/>
                                  </a:lnTo>
                                  <a:lnTo>
                                    <a:pt x="620" y="787"/>
                                  </a:lnTo>
                                  <a:lnTo>
                                    <a:pt x="620" y="783"/>
                                  </a:lnTo>
                                  <a:lnTo>
                                    <a:pt x="624" y="778"/>
                                  </a:lnTo>
                                  <a:lnTo>
                                    <a:pt x="624" y="773"/>
                                  </a:lnTo>
                                  <a:lnTo>
                                    <a:pt x="634" y="763"/>
                                  </a:lnTo>
                                  <a:lnTo>
                                    <a:pt x="634" y="759"/>
                                  </a:lnTo>
                                  <a:lnTo>
                                    <a:pt x="639" y="754"/>
                                  </a:lnTo>
                                  <a:lnTo>
                                    <a:pt x="639" y="749"/>
                                  </a:lnTo>
                                  <a:lnTo>
                                    <a:pt x="648" y="739"/>
                                  </a:lnTo>
                                  <a:lnTo>
                                    <a:pt x="648" y="735"/>
                                  </a:lnTo>
                                  <a:lnTo>
                                    <a:pt x="653" y="730"/>
                                  </a:lnTo>
                                  <a:lnTo>
                                    <a:pt x="653" y="725"/>
                                  </a:lnTo>
                                  <a:lnTo>
                                    <a:pt x="658" y="720"/>
                                  </a:lnTo>
                                  <a:lnTo>
                                    <a:pt x="658" y="715"/>
                                  </a:lnTo>
                                  <a:lnTo>
                                    <a:pt x="668" y="706"/>
                                  </a:lnTo>
                                  <a:lnTo>
                                    <a:pt x="668" y="701"/>
                                  </a:lnTo>
                                  <a:lnTo>
                                    <a:pt x="672" y="696"/>
                                  </a:lnTo>
                                  <a:lnTo>
                                    <a:pt x="672" y="691"/>
                                  </a:lnTo>
                                  <a:lnTo>
                                    <a:pt x="677" y="687"/>
                                  </a:lnTo>
                                  <a:lnTo>
                                    <a:pt x="677" y="682"/>
                                  </a:lnTo>
                                  <a:lnTo>
                                    <a:pt x="687" y="672"/>
                                  </a:lnTo>
                                  <a:lnTo>
                                    <a:pt x="687" y="667"/>
                                  </a:lnTo>
                                  <a:lnTo>
                                    <a:pt x="692" y="663"/>
                                  </a:lnTo>
                                  <a:lnTo>
                                    <a:pt x="692" y="658"/>
                                  </a:lnTo>
                                  <a:lnTo>
                                    <a:pt x="701" y="648"/>
                                  </a:lnTo>
                                  <a:lnTo>
                                    <a:pt x="701" y="643"/>
                                  </a:lnTo>
                                  <a:lnTo>
                                    <a:pt x="706" y="639"/>
                                  </a:lnTo>
                                  <a:lnTo>
                                    <a:pt x="706" y="634"/>
                                  </a:lnTo>
                                  <a:lnTo>
                                    <a:pt x="711" y="629"/>
                                  </a:lnTo>
                                  <a:lnTo>
                                    <a:pt x="711" y="624"/>
                                  </a:lnTo>
                                  <a:lnTo>
                                    <a:pt x="720" y="615"/>
                                  </a:lnTo>
                                  <a:lnTo>
                                    <a:pt x="720" y="610"/>
                                  </a:lnTo>
                                  <a:lnTo>
                                    <a:pt x="725" y="605"/>
                                  </a:lnTo>
                                  <a:lnTo>
                                    <a:pt x="725" y="600"/>
                                  </a:lnTo>
                                  <a:lnTo>
                                    <a:pt x="730" y="595"/>
                                  </a:lnTo>
                                  <a:lnTo>
                                    <a:pt x="730" y="591"/>
                                  </a:lnTo>
                                  <a:lnTo>
                                    <a:pt x="740" y="581"/>
                                  </a:lnTo>
                                  <a:lnTo>
                                    <a:pt x="740" y="576"/>
                                  </a:lnTo>
                                  <a:lnTo>
                                    <a:pt x="744" y="571"/>
                                  </a:lnTo>
                                  <a:lnTo>
                                    <a:pt x="744" y="567"/>
                                  </a:lnTo>
                                  <a:lnTo>
                                    <a:pt x="754" y="557"/>
                                  </a:lnTo>
                                  <a:lnTo>
                                    <a:pt x="754" y="552"/>
                                  </a:lnTo>
                                  <a:lnTo>
                                    <a:pt x="759" y="547"/>
                                  </a:lnTo>
                                  <a:lnTo>
                                    <a:pt x="759" y="543"/>
                                  </a:lnTo>
                                  <a:lnTo>
                                    <a:pt x="764" y="538"/>
                                  </a:lnTo>
                                  <a:lnTo>
                                    <a:pt x="764" y="533"/>
                                  </a:lnTo>
                                  <a:lnTo>
                                    <a:pt x="773" y="523"/>
                                  </a:lnTo>
                                  <a:lnTo>
                                    <a:pt x="773" y="519"/>
                                  </a:lnTo>
                                  <a:lnTo>
                                    <a:pt x="778" y="514"/>
                                  </a:lnTo>
                                  <a:lnTo>
                                    <a:pt x="778" y="509"/>
                                  </a:lnTo>
                                  <a:lnTo>
                                    <a:pt x="783" y="504"/>
                                  </a:lnTo>
                                  <a:lnTo>
                                    <a:pt x="783" y="499"/>
                                  </a:lnTo>
                                  <a:lnTo>
                                    <a:pt x="792" y="490"/>
                                  </a:lnTo>
                                  <a:lnTo>
                                    <a:pt x="792" y="485"/>
                                  </a:lnTo>
                                  <a:lnTo>
                                    <a:pt x="797" y="480"/>
                                  </a:lnTo>
                                  <a:lnTo>
                                    <a:pt x="797" y="475"/>
                                  </a:lnTo>
                                  <a:lnTo>
                                    <a:pt x="807" y="466"/>
                                  </a:lnTo>
                                  <a:lnTo>
                                    <a:pt x="807" y="461"/>
                                  </a:lnTo>
                                  <a:lnTo>
                                    <a:pt x="812" y="456"/>
                                  </a:lnTo>
                                  <a:lnTo>
                                    <a:pt x="812" y="451"/>
                                  </a:lnTo>
                                  <a:lnTo>
                                    <a:pt x="816" y="447"/>
                                  </a:lnTo>
                                  <a:lnTo>
                                    <a:pt x="816" y="442"/>
                                  </a:lnTo>
                                  <a:lnTo>
                                    <a:pt x="826" y="432"/>
                                  </a:lnTo>
                                  <a:lnTo>
                                    <a:pt x="826" y="427"/>
                                  </a:lnTo>
                                  <a:lnTo>
                                    <a:pt x="831" y="423"/>
                                  </a:lnTo>
                                  <a:lnTo>
                                    <a:pt x="831" y="418"/>
                                  </a:lnTo>
                                  <a:lnTo>
                                    <a:pt x="836" y="413"/>
                                  </a:lnTo>
                                  <a:lnTo>
                                    <a:pt x="836" y="408"/>
                                  </a:lnTo>
                                  <a:lnTo>
                                    <a:pt x="845" y="399"/>
                                  </a:lnTo>
                                  <a:lnTo>
                                    <a:pt x="845" y="394"/>
                                  </a:lnTo>
                                  <a:lnTo>
                                    <a:pt x="850" y="389"/>
                                  </a:lnTo>
                                  <a:lnTo>
                                    <a:pt x="850" y="384"/>
                                  </a:lnTo>
                                  <a:lnTo>
                                    <a:pt x="855" y="379"/>
                                  </a:lnTo>
                                  <a:lnTo>
                                    <a:pt x="855" y="375"/>
                                  </a:lnTo>
                                  <a:lnTo>
                                    <a:pt x="864" y="365"/>
                                  </a:lnTo>
                                  <a:lnTo>
                                    <a:pt x="864" y="360"/>
                                  </a:lnTo>
                                  <a:lnTo>
                                    <a:pt x="869" y="355"/>
                                  </a:lnTo>
                                  <a:lnTo>
                                    <a:pt x="869" y="351"/>
                                  </a:lnTo>
                                  <a:lnTo>
                                    <a:pt x="879" y="341"/>
                                  </a:lnTo>
                                  <a:lnTo>
                                    <a:pt x="879" y="336"/>
                                  </a:lnTo>
                                  <a:lnTo>
                                    <a:pt x="884" y="331"/>
                                  </a:lnTo>
                                  <a:lnTo>
                                    <a:pt x="884" y="327"/>
                                  </a:lnTo>
                                  <a:lnTo>
                                    <a:pt x="888" y="322"/>
                                  </a:lnTo>
                                  <a:lnTo>
                                    <a:pt x="888" y="317"/>
                                  </a:lnTo>
                                  <a:lnTo>
                                    <a:pt x="898" y="307"/>
                                  </a:lnTo>
                                  <a:lnTo>
                                    <a:pt x="898" y="303"/>
                                  </a:lnTo>
                                  <a:lnTo>
                                    <a:pt x="903" y="298"/>
                                  </a:lnTo>
                                  <a:lnTo>
                                    <a:pt x="903" y="293"/>
                                  </a:lnTo>
                                  <a:lnTo>
                                    <a:pt x="908" y="288"/>
                                  </a:lnTo>
                                  <a:lnTo>
                                    <a:pt x="908" y="283"/>
                                  </a:lnTo>
                                  <a:lnTo>
                                    <a:pt x="917" y="274"/>
                                  </a:lnTo>
                                  <a:lnTo>
                                    <a:pt x="917" y="269"/>
                                  </a:lnTo>
                                  <a:lnTo>
                                    <a:pt x="922" y="264"/>
                                  </a:lnTo>
                                  <a:lnTo>
                                    <a:pt x="922" y="259"/>
                                  </a:lnTo>
                                  <a:lnTo>
                                    <a:pt x="932" y="250"/>
                                  </a:lnTo>
                                  <a:lnTo>
                                    <a:pt x="932" y="245"/>
                                  </a:lnTo>
                                  <a:lnTo>
                                    <a:pt x="936" y="240"/>
                                  </a:lnTo>
                                  <a:lnTo>
                                    <a:pt x="936" y="235"/>
                                  </a:lnTo>
                                  <a:lnTo>
                                    <a:pt x="941" y="231"/>
                                  </a:lnTo>
                                  <a:lnTo>
                                    <a:pt x="941" y="226"/>
                                  </a:lnTo>
                                  <a:lnTo>
                                    <a:pt x="951" y="216"/>
                                  </a:lnTo>
                                  <a:lnTo>
                                    <a:pt x="951" y="211"/>
                                  </a:lnTo>
                                  <a:lnTo>
                                    <a:pt x="956" y="207"/>
                                  </a:lnTo>
                                  <a:lnTo>
                                    <a:pt x="956" y="202"/>
                                  </a:lnTo>
                                  <a:lnTo>
                                    <a:pt x="960" y="197"/>
                                  </a:lnTo>
                                  <a:lnTo>
                                    <a:pt x="960" y="192"/>
                                  </a:lnTo>
                                  <a:lnTo>
                                    <a:pt x="970" y="183"/>
                                  </a:lnTo>
                                  <a:lnTo>
                                    <a:pt x="970" y="178"/>
                                  </a:lnTo>
                                  <a:lnTo>
                                    <a:pt x="975" y="173"/>
                                  </a:lnTo>
                                  <a:lnTo>
                                    <a:pt x="975" y="168"/>
                                  </a:lnTo>
                                  <a:lnTo>
                                    <a:pt x="984" y="159"/>
                                  </a:lnTo>
                                  <a:lnTo>
                                    <a:pt x="984" y="154"/>
                                  </a:lnTo>
                                  <a:lnTo>
                                    <a:pt x="989" y="149"/>
                                  </a:lnTo>
                                  <a:lnTo>
                                    <a:pt x="989" y="144"/>
                                  </a:lnTo>
                                  <a:lnTo>
                                    <a:pt x="994" y="139"/>
                                  </a:lnTo>
                                  <a:lnTo>
                                    <a:pt x="994" y="135"/>
                                  </a:lnTo>
                                  <a:lnTo>
                                    <a:pt x="1004" y="125"/>
                                  </a:lnTo>
                                  <a:lnTo>
                                    <a:pt x="1004" y="120"/>
                                  </a:lnTo>
                                  <a:lnTo>
                                    <a:pt x="1008" y="115"/>
                                  </a:lnTo>
                                  <a:lnTo>
                                    <a:pt x="1008" y="110"/>
                                  </a:lnTo>
                                  <a:lnTo>
                                    <a:pt x="1013" y="106"/>
                                  </a:lnTo>
                                  <a:lnTo>
                                    <a:pt x="1013" y="101"/>
                                  </a:lnTo>
                                  <a:lnTo>
                                    <a:pt x="1023" y="91"/>
                                  </a:lnTo>
                                  <a:lnTo>
                                    <a:pt x="1023" y="86"/>
                                  </a:lnTo>
                                  <a:lnTo>
                                    <a:pt x="1028" y="82"/>
                                  </a:lnTo>
                                  <a:lnTo>
                                    <a:pt x="1028" y="77"/>
                                  </a:lnTo>
                                  <a:lnTo>
                                    <a:pt x="1037" y="67"/>
                                  </a:lnTo>
                                  <a:lnTo>
                                    <a:pt x="1037" y="62"/>
                                  </a:lnTo>
                                  <a:lnTo>
                                    <a:pt x="1042" y="58"/>
                                  </a:lnTo>
                                  <a:lnTo>
                                    <a:pt x="1042" y="53"/>
                                  </a:lnTo>
                                  <a:lnTo>
                                    <a:pt x="1047" y="48"/>
                                  </a:lnTo>
                                  <a:lnTo>
                                    <a:pt x="1047" y="43"/>
                                  </a:lnTo>
                                  <a:lnTo>
                                    <a:pt x="1056" y="34"/>
                                  </a:lnTo>
                                  <a:lnTo>
                                    <a:pt x="1056" y="29"/>
                                  </a:lnTo>
                                  <a:lnTo>
                                    <a:pt x="1061" y="24"/>
                                  </a:lnTo>
                                  <a:lnTo>
                                    <a:pt x="1061" y="19"/>
                                  </a:lnTo>
                                  <a:lnTo>
                                    <a:pt x="1066" y="14"/>
                                  </a:lnTo>
                                  <a:lnTo>
                                    <a:pt x="1066" y="10"/>
                                  </a:lnTo>
                                  <a:lnTo>
                                    <a:pt x="10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7"/>
                          <wps:cNvSpPr>
                            <a:spLocks/>
                          </wps:cNvSpPr>
                          <wps:spPr bwMode="auto">
                            <a:xfrm>
                              <a:off x="5309" y="1733"/>
                              <a:ext cx="1090" cy="1892"/>
                            </a:xfrm>
                            <a:custGeom>
                              <a:avLst/>
                              <a:gdLst>
                                <a:gd name="T0" fmla="*/ 14 w 1090"/>
                                <a:gd name="T1" fmla="*/ 1868 h 1892"/>
                                <a:gd name="T2" fmla="*/ 34 w 1090"/>
                                <a:gd name="T3" fmla="*/ 1834 h 1892"/>
                                <a:gd name="T4" fmla="*/ 53 w 1090"/>
                                <a:gd name="T5" fmla="*/ 1801 h 1892"/>
                                <a:gd name="T6" fmla="*/ 72 w 1090"/>
                                <a:gd name="T7" fmla="*/ 1767 h 1892"/>
                                <a:gd name="T8" fmla="*/ 91 w 1090"/>
                                <a:gd name="T9" fmla="*/ 1734 h 1892"/>
                                <a:gd name="T10" fmla="*/ 110 w 1090"/>
                                <a:gd name="T11" fmla="*/ 1700 h 1892"/>
                                <a:gd name="T12" fmla="*/ 130 w 1090"/>
                                <a:gd name="T13" fmla="*/ 1666 h 1892"/>
                                <a:gd name="T14" fmla="*/ 149 w 1090"/>
                                <a:gd name="T15" fmla="*/ 1633 h 1892"/>
                                <a:gd name="T16" fmla="*/ 168 w 1090"/>
                                <a:gd name="T17" fmla="*/ 1599 h 1892"/>
                                <a:gd name="T18" fmla="*/ 192 w 1090"/>
                                <a:gd name="T19" fmla="*/ 1561 h 1892"/>
                                <a:gd name="T20" fmla="*/ 211 w 1090"/>
                                <a:gd name="T21" fmla="*/ 1527 h 1892"/>
                                <a:gd name="T22" fmla="*/ 230 w 1090"/>
                                <a:gd name="T23" fmla="*/ 1493 h 1892"/>
                                <a:gd name="T24" fmla="*/ 250 w 1090"/>
                                <a:gd name="T25" fmla="*/ 1460 h 1892"/>
                                <a:gd name="T26" fmla="*/ 269 w 1090"/>
                                <a:gd name="T27" fmla="*/ 1426 h 1892"/>
                                <a:gd name="T28" fmla="*/ 288 w 1090"/>
                                <a:gd name="T29" fmla="*/ 1393 h 1892"/>
                                <a:gd name="T30" fmla="*/ 307 w 1090"/>
                                <a:gd name="T31" fmla="*/ 1359 h 1892"/>
                                <a:gd name="T32" fmla="*/ 326 w 1090"/>
                                <a:gd name="T33" fmla="*/ 1325 h 1892"/>
                                <a:gd name="T34" fmla="*/ 346 w 1090"/>
                                <a:gd name="T35" fmla="*/ 1292 h 1892"/>
                                <a:gd name="T36" fmla="*/ 370 w 1090"/>
                                <a:gd name="T37" fmla="*/ 1253 h 1892"/>
                                <a:gd name="T38" fmla="*/ 389 w 1090"/>
                                <a:gd name="T39" fmla="*/ 1220 h 1892"/>
                                <a:gd name="T40" fmla="*/ 408 w 1090"/>
                                <a:gd name="T41" fmla="*/ 1186 h 1892"/>
                                <a:gd name="T42" fmla="*/ 427 w 1090"/>
                                <a:gd name="T43" fmla="*/ 1153 h 1892"/>
                                <a:gd name="T44" fmla="*/ 446 w 1090"/>
                                <a:gd name="T45" fmla="*/ 1119 h 1892"/>
                                <a:gd name="T46" fmla="*/ 466 w 1090"/>
                                <a:gd name="T47" fmla="*/ 1085 h 1892"/>
                                <a:gd name="T48" fmla="*/ 485 w 1090"/>
                                <a:gd name="T49" fmla="*/ 1052 h 1892"/>
                                <a:gd name="T50" fmla="*/ 504 w 1090"/>
                                <a:gd name="T51" fmla="*/ 1018 h 1892"/>
                                <a:gd name="T52" fmla="*/ 523 w 1090"/>
                                <a:gd name="T53" fmla="*/ 985 h 1892"/>
                                <a:gd name="T54" fmla="*/ 547 w 1090"/>
                                <a:gd name="T55" fmla="*/ 946 h 1892"/>
                                <a:gd name="T56" fmla="*/ 566 w 1090"/>
                                <a:gd name="T57" fmla="*/ 913 h 1892"/>
                                <a:gd name="T58" fmla="*/ 586 w 1090"/>
                                <a:gd name="T59" fmla="*/ 879 h 1892"/>
                                <a:gd name="T60" fmla="*/ 605 w 1090"/>
                                <a:gd name="T61" fmla="*/ 845 h 1892"/>
                                <a:gd name="T62" fmla="*/ 624 w 1090"/>
                                <a:gd name="T63" fmla="*/ 812 h 1892"/>
                                <a:gd name="T64" fmla="*/ 643 w 1090"/>
                                <a:gd name="T65" fmla="*/ 778 h 1892"/>
                                <a:gd name="T66" fmla="*/ 662 w 1090"/>
                                <a:gd name="T67" fmla="*/ 744 h 1892"/>
                                <a:gd name="T68" fmla="*/ 682 w 1090"/>
                                <a:gd name="T69" fmla="*/ 711 h 1892"/>
                                <a:gd name="T70" fmla="*/ 701 w 1090"/>
                                <a:gd name="T71" fmla="*/ 677 h 1892"/>
                                <a:gd name="T72" fmla="*/ 725 w 1090"/>
                                <a:gd name="T73" fmla="*/ 639 h 1892"/>
                                <a:gd name="T74" fmla="*/ 744 w 1090"/>
                                <a:gd name="T75" fmla="*/ 605 h 1892"/>
                                <a:gd name="T76" fmla="*/ 763 w 1090"/>
                                <a:gd name="T77" fmla="*/ 572 h 1892"/>
                                <a:gd name="T78" fmla="*/ 782 w 1090"/>
                                <a:gd name="T79" fmla="*/ 538 h 1892"/>
                                <a:gd name="T80" fmla="*/ 802 w 1090"/>
                                <a:gd name="T81" fmla="*/ 504 h 1892"/>
                                <a:gd name="T82" fmla="*/ 821 w 1090"/>
                                <a:gd name="T83" fmla="*/ 471 h 1892"/>
                                <a:gd name="T84" fmla="*/ 840 w 1090"/>
                                <a:gd name="T85" fmla="*/ 437 h 1892"/>
                                <a:gd name="T86" fmla="*/ 859 w 1090"/>
                                <a:gd name="T87" fmla="*/ 404 h 1892"/>
                                <a:gd name="T88" fmla="*/ 878 w 1090"/>
                                <a:gd name="T89" fmla="*/ 370 h 1892"/>
                                <a:gd name="T90" fmla="*/ 898 w 1090"/>
                                <a:gd name="T91" fmla="*/ 336 h 1892"/>
                                <a:gd name="T92" fmla="*/ 922 w 1090"/>
                                <a:gd name="T93" fmla="*/ 298 h 1892"/>
                                <a:gd name="T94" fmla="*/ 941 w 1090"/>
                                <a:gd name="T95" fmla="*/ 264 h 1892"/>
                                <a:gd name="T96" fmla="*/ 960 w 1090"/>
                                <a:gd name="T97" fmla="*/ 231 h 1892"/>
                                <a:gd name="T98" fmla="*/ 979 w 1090"/>
                                <a:gd name="T99" fmla="*/ 197 h 1892"/>
                                <a:gd name="T100" fmla="*/ 998 w 1090"/>
                                <a:gd name="T101" fmla="*/ 164 h 1892"/>
                                <a:gd name="T102" fmla="*/ 1018 w 1090"/>
                                <a:gd name="T103" fmla="*/ 130 h 1892"/>
                                <a:gd name="T104" fmla="*/ 1037 w 1090"/>
                                <a:gd name="T105" fmla="*/ 96 h 1892"/>
                                <a:gd name="T106" fmla="*/ 1056 w 1090"/>
                                <a:gd name="T107" fmla="*/ 63 h 1892"/>
                                <a:gd name="T108" fmla="*/ 1075 w 1090"/>
                                <a:gd name="T109" fmla="*/ 29 h 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0" h="1892">
                                  <a:moveTo>
                                    <a:pt x="0" y="1892"/>
                                  </a:moveTo>
                                  <a:lnTo>
                                    <a:pt x="0" y="1887"/>
                                  </a:lnTo>
                                  <a:lnTo>
                                    <a:pt x="5" y="1882"/>
                                  </a:lnTo>
                                  <a:lnTo>
                                    <a:pt x="5" y="1878"/>
                                  </a:lnTo>
                                  <a:lnTo>
                                    <a:pt x="10" y="1873"/>
                                  </a:lnTo>
                                  <a:lnTo>
                                    <a:pt x="14" y="1868"/>
                                  </a:lnTo>
                                  <a:lnTo>
                                    <a:pt x="14" y="1863"/>
                                  </a:lnTo>
                                  <a:lnTo>
                                    <a:pt x="19" y="1858"/>
                                  </a:lnTo>
                                  <a:lnTo>
                                    <a:pt x="19" y="1854"/>
                                  </a:lnTo>
                                  <a:lnTo>
                                    <a:pt x="24" y="1849"/>
                                  </a:lnTo>
                                  <a:lnTo>
                                    <a:pt x="24" y="1844"/>
                                  </a:lnTo>
                                  <a:lnTo>
                                    <a:pt x="34" y="1834"/>
                                  </a:lnTo>
                                  <a:lnTo>
                                    <a:pt x="34" y="1830"/>
                                  </a:lnTo>
                                  <a:lnTo>
                                    <a:pt x="38" y="1825"/>
                                  </a:lnTo>
                                  <a:lnTo>
                                    <a:pt x="38" y="1820"/>
                                  </a:lnTo>
                                  <a:lnTo>
                                    <a:pt x="43" y="1815"/>
                                  </a:lnTo>
                                  <a:lnTo>
                                    <a:pt x="43" y="1810"/>
                                  </a:lnTo>
                                  <a:lnTo>
                                    <a:pt x="53" y="1801"/>
                                  </a:lnTo>
                                  <a:lnTo>
                                    <a:pt x="53" y="1796"/>
                                  </a:lnTo>
                                  <a:lnTo>
                                    <a:pt x="58" y="1791"/>
                                  </a:lnTo>
                                  <a:lnTo>
                                    <a:pt x="58" y="1786"/>
                                  </a:lnTo>
                                  <a:lnTo>
                                    <a:pt x="67" y="1777"/>
                                  </a:lnTo>
                                  <a:lnTo>
                                    <a:pt x="67" y="1772"/>
                                  </a:lnTo>
                                  <a:lnTo>
                                    <a:pt x="72" y="1767"/>
                                  </a:lnTo>
                                  <a:lnTo>
                                    <a:pt x="72" y="1762"/>
                                  </a:lnTo>
                                  <a:lnTo>
                                    <a:pt x="77" y="1758"/>
                                  </a:lnTo>
                                  <a:lnTo>
                                    <a:pt x="77" y="1753"/>
                                  </a:lnTo>
                                  <a:lnTo>
                                    <a:pt x="86" y="1743"/>
                                  </a:lnTo>
                                  <a:lnTo>
                                    <a:pt x="86" y="1738"/>
                                  </a:lnTo>
                                  <a:lnTo>
                                    <a:pt x="91" y="1734"/>
                                  </a:lnTo>
                                  <a:lnTo>
                                    <a:pt x="91" y="1729"/>
                                  </a:lnTo>
                                  <a:lnTo>
                                    <a:pt x="96" y="1724"/>
                                  </a:lnTo>
                                  <a:lnTo>
                                    <a:pt x="96" y="1719"/>
                                  </a:lnTo>
                                  <a:lnTo>
                                    <a:pt x="106" y="1710"/>
                                  </a:lnTo>
                                  <a:lnTo>
                                    <a:pt x="106" y="1705"/>
                                  </a:lnTo>
                                  <a:lnTo>
                                    <a:pt x="110" y="1700"/>
                                  </a:lnTo>
                                  <a:lnTo>
                                    <a:pt x="110" y="1695"/>
                                  </a:lnTo>
                                  <a:lnTo>
                                    <a:pt x="120" y="1686"/>
                                  </a:lnTo>
                                  <a:lnTo>
                                    <a:pt x="120" y="1681"/>
                                  </a:lnTo>
                                  <a:lnTo>
                                    <a:pt x="125" y="1676"/>
                                  </a:lnTo>
                                  <a:lnTo>
                                    <a:pt x="125" y="1671"/>
                                  </a:lnTo>
                                  <a:lnTo>
                                    <a:pt x="130" y="1666"/>
                                  </a:lnTo>
                                  <a:lnTo>
                                    <a:pt x="130" y="1662"/>
                                  </a:lnTo>
                                  <a:lnTo>
                                    <a:pt x="139" y="1652"/>
                                  </a:lnTo>
                                  <a:lnTo>
                                    <a:pt x="139" y="1647"/>
                                  </a:lnTo>
                                  <a:lnTo>
                                    <a:pt x="144" y="1642"/>
                                  </a:lnTo>
                                  <a:lnTo>
                                    <a:pt x="144" y="1638"/>
                                  </a:lnTo>
                                  <a:lnTo>
                                    <a:pt x="149" y="1633"/>
                                  </a:lnTo>
                                  <a:lnTo>
                                    <a:pt x="149" y="1628"/>
                                  </a:lnTo>
                                  <a:lnTo>
                                    <a:pt x="158" y="1618"/>
                                  </a:lnTo>
                                  <a:lnTo>
                                    <a:pt x="158" y="1614"/>
                                  </a:lnTo>
                                  <a:lnTo>
                                    <a:pt x="163" y="1609"/>
                                  </a:lnTo>
                                  <a:lnTo>
                                    <a:pt x="163" y="1604"/>
                                  </a:lnTo>
                                  <a:lnTo>
                                    <a:pt x="168" y="1599"/>
                                  </a:lnTo>
                                  <a:lnTo>
                                    <a:pt x="168" y="1594"/>
                                  </a:lnTo>
                                  <a:lnTo>
                                    <a:pt x="178" y="1585"/>
                                  </a:lnTo>
                                  <a:lnTo>
                                    <a:pt x="178" y="1580"/>
                                  </a:lnTo>
                                  <a:lnTo>
                                    <a:pt x="182" y="1575"/>
                                  </a:lnTo>
                                  <a:lnTo>
                                    <a:pt x="182" y="1570"/>
                                  </a:lnTo>
                                  <a:lnTo>
                                    <a:pt x="192" y="1561"/>
                                  </a:lnTo>
                                  <a:lnTo>
                                    <a:pt x="192" y="1556"/>
                                  </a:lnTo>
                                  <a:lnTo>
                                    <a:pt x="197" y="1551"/>
                                  </a:lnTo>
                                  <a:lnTo>
                                    <a:pt x="197" y="1546"/>
                                  </a:lnTo>
                                  <a:lnTo>
                                    <a:pt x="202" y="1541"/>
                                  </a:lnTo>
                                  <a:lnTo>
                                    <a:pt x="202" y="1537"/>
                                  </a:lnTo>
                                  <a:lnTo>
                                    <a:pt x="211" y="1527"/>
                                  </a:lnTo>
                                  <a:lnTo>
                                    <a:pt x="211" y="1522"/>
                                  </a:lnTo>
                                  <a:lnTo>
                                    <a:pt x="216" y="1517"/>
                                  </a:lnTo>
                                  <a:lnTo>
                                    <a:pt x="216" y="1513"/>
                                  </a:lnTo>
                                  <a:lnTo>
                                    <a:pt x="221" y="1508"/>
                                  </a:lnTo>
                                  <a:lnTo>
                                    <a:pt x="221" y="1503"/>
                                  </a:lnTo>
                                  <a:lnTo>
                                    <a:pt x="230" y="1493"/>
                                  </a:lnTo>
                                  <a:lnTo>
                                    <a:pt x="230" y="1489"/>
                                  </a:lnTo>
                                  <a:lnTo>
                                    <a:pt x="235" y="1484"/>
                                  </a:lnTo>
                                  <a:lnTo>
                                    <a:pt x="235" y="1479"/>
                                  </a:lnTo>
                                  <a:lnTo>
                                    <a:pt x="245" y="1469"/>
                                  </a:lnTo>
                                  <a:lnTo>
                                    <a:pt x="245" y="1465"/>
                                  </a:lnTo>
                                  <a:lnTo>
                                    <a:pt x="250" y="1460"/>
                                  </a:lnTo>
                                  <a:lnTo>
                                    <a:pt x="250" y="1455"/>
                                  </a:lnTo>
                                  <a:lnTo>
                                    <a:pt x="254" y="1450"/>
                                  </a:lnTo>
                                  <a:lnTo>
                                    <a:pt x="254" y="1445"/>
                                  </a:lnTo>
                                  <a:lnTo>
                                    <a:pt x="264" y="1436"/>
                                  </a:lnTo>
                                  <a:lnTo>
                                    <a:pt x="264" y="1431"/>
                                  </a:lnTo>
                                  <a:lnTo>
                                    <a:pt x="269" y="1426"/>
                                  </a:lnTo>
                                  <a:lnTo>
                                    <a:pt x="269" y="1421"/>
                                  </a:lnTo>
                                  <a:lnTo>
                                    <a:pt x="274" y="1417"/>
                                  </a:lnTo>
                                  <a:lnTo>
                                    <a:pt x="274" y="1412"/>
                                  </a:lnTo>
                                  <a:lnTo>
                                    <a:pt x="283" y="1402"/>
                                  </a:lnTo>
                                  <a:lnTo>
                                    <a:pt x="283" y="1397"/>
                                  </a:lnTo>
                                  <a:lnTo>
                                    <a:pt x="288" y="1393"/>
                                  </a:lnTo>
                                  <a:lnTo>
                                    <a:pt x="288" y="1388"/>
                                  </a:lnTo>
                                  <a:lnTo>
                                    <a:pt x="293" y="1383"/>
                                  </a:lnTo>
                                  <a:lnTo>
                                    <a:pt x="293" y="1378"/>
                                  </a:lnTo>
                                  <a:lnTo>
                                    <a:pt x="302" y="1369"/>
                                  </a:lnTo>
                                  <a:lnTo>
                                    <a:pt x="302" y="1364"/>
                                  </a:lnTo>
                                  <a:lnTo>
                                    <a:pt x="307" y="1359"/>
                                  </a:lnTo>
                                  <a:lnTo>
                                    <a:pt x="307" y="1354"/>
                                  </a:lnTo>
                                  <a:lnTo>
                                    <a:pt x="317" y="1345"/>
                                  </a:lnTo>
                                  <a:lnTo>
                                    <a:pt x="317" y="1340"/>
                                  </a:lnTo>
                                  <a:lnTo>
                                    <a:pt x="322" y="1335"/>
                                  </a:lnTo>
                                  <a:lnTo>
                                    <a:pt x="322" y="1330"/>
                                  </a:lnTo>
                                  <a:lnTo>
                                    <a:pt x="326" y="1325"/>
                                  </a:lnTo>
                                  <a:lnTo>
                                    <a:pt x="326" y="1321"/>
                                  </a:lnTo>
                                  <a:lnTo>
                                    <a:pt x="336" y="1311"/>
                                  </a:lnTo>
                                  <a:lnTo>
                                    <a:pt x="336" y="1306"/>
                                  </a:lnTo>
                                  <a:lnTo>
                                    <a:pt x="341" y="1301"/>
                                  </a:lnTo>
                                  <a:lnTo>
                                    <a:pt x="341" y="1297"/>
                                  </a:lnTo>
                                  <a:lnTo>
                                    <a:pt x="346" y="1292"/>
                                  </a:lnTo>
                                  <a:lnTo>
                                    <a:pt x="346" y="1287"/>
                                  </a:lnTo>
                                  <a:lnTo>
                                    <a:pt x="355" y="1277"/>
                                  </a:lnTo>
                                  <a:lnTo>
                                    <a:pt x="355" y="1273"/>
                                  </a:lnTo>
                                  <a:lnTo>
                                    <a:pt x="360" y="1268"/>
                                  </a:lnTo>
                                  <a:lnTo>
                                    <a:pt x="360" y="1263"/>
                                  </a:lnTo>
                                  <a:lnTo>
                                    <a:pt x="370" y="1253"/>
                                  </a:lnTo>
                                  <a:lnTo>
                                    <a:pt x="370" y="1249"/>
                                  </a:lnTo>
                                  <a:lnTo>
                                    <a:pt x="374" y="1244"/>
                                  </a:lnTo>
                                  <a:lnTo>
                                    <a:pt x="374" y="1239"/>
                                  </a:lnTo>
                                  <a:lnTo>
                                    <a:pt x="379" y="1234"/>
                                  </a:lnTo>
                                  <a:lnTo>
                                    <a:pt x="379" y="1229"/>
                                  </a:lnTo>
                                  <a:lnTo>
                                    <a:pt x="389" y="1220"/>
                                  </a:lnTo>
                                  <a:lnTo>
                                    <a:pt x="389" y="1215"/>
                                  </a:lnTo>
                                  <a:lnTo>
                                    <a:pt x="394" y="1210"/>
                                  </a:lnTo>
                                  <a:lnTo>
                                    <a:pt x="394" y="1205"/>
                                  </a:lnTo>
                                  <a:lnTo>
                                    <a:pt x="398" y="1201"/>
                                  </a:lnTo>
                                  <a:lnTo>
                                    <a:pt x="398" y="1196"/>
                                  </a:lnTo>
                                  <a:lnTo>
                                    <a:pt x="408" y="1186"/>
                                  </a:lnTo>
                                  <a:lnTo>
                                    <a:pt x="408" y="1181"/>
                                  </a:lnTo>
                                  <a:lnTo>
                                    <a:pt x="413" y="1177"/>
                                  </a:lnTo>
                                  <a:lnTo>
                                    <a:pt x="413" y="1172"/>
                                  </a:lnTo>
                                  <a:lnTo>
                                    <a:pt x="422" y="1162"/>
                                  </a:lnTo>
                                  <a:lnTo>
                                    <a:pt x="422" y="1157"/>
                                  </a:lnTo>
                                  <a:lnTo>
                                    <a:pt x="427" y="1153"/>
                                  </a:lnTo>
                                  <a:lnTo>
                                    <a:pt x="427" y="1148"/>
                                  </a:lnTo>
                                  <a:lnTo>
                                    <a:pt x="432" y="1143"/>
                                  </a:lnTo>
                                  <a:lnTo>
                                    <a:pt x="432" y="1138"/>
                                  </a:lnTo>
                                  <a:lnTo>
                                    <a:pt x="442" y="1129"/>
                                  </a:lnTo>
                                  <a:lnTo>
                                    <a:pt x="442" y="1124"/>
                                  </a:lnTo>
                                  <a:lnTo>
                                    <a:pt x="446" y="1119"/>
                                  </a:lnTo>
                                  <a:lnTo>
                                    <a:pt x="446" y="1114"/>
                                  </a:lnTo>
                                  <a:lnTo>
                                    <a:pt x="451" y="1109"/>
                                  </a:lnTo>
                                  <a:lnTo>
                                    <a:pt x="451" y="1105"/>
                                  </a:lnTo>
                                  <a:lnTo>
                                    <a:pt x="461" y="1095"/>
                                  </a:lnTo>
                                  <a:lnTo>
                                    <a:pt x="461" y="1090"/>
                                  </a:lnTo>
                                  <a:lnTo>
                                    <a:pt x="466" y="1085"/>
                                  </a:lnTo>
                                  <a:lnTo>
                                    <a:pt x="466" y="1081"/>
                                  </a:lnTo>
                                  <a:lnTo>
                                    <a:pt x="470" y="1076"/>
                                  </a:lnTo>
                                  <a:lnTo>
                                    <a:pt x="470" y="1071"/>
                                  </a:lnTo>
                                  <a:lnTo>
                                    <a:pt x="480" y="1061"/>
                                  </a:lnTo>
                                  <a:lnTo>
                                    <a:pt x="480" y="1057"/>
                                  </a:lnTo>
                                  <a:lnTo>
                                    <a:pt x="485" y="1052"/>
                                  </a:lnTo>
                                  <a:lnTo>
                                    <a:pt x="485" y="1047"/>
                                  </a:lnTo>
                                  <a:lnTo>
                                    <a:pt x="494" y="1037"/>
                                  </a:lnTo>
                                  <a:lnTo>
                                    <a:pt x="494" y="1033"/>
                                  </a:lnTo>
                                  <a:lnTo>
                                    <a:pt x="499" y="1028"/>
                                  </a:lnTo>
                                  <a:lnTo>
                                    <a:pt x="499" y="1023"/>
                                  </a:lnTo>
                                  <a:lnTo>
                                    <a:pt x="504" y="1018"/>
                                  </a:lnTo>
                                  <a:lnTo>
                                    <a:pt x="504" y="1013"/>
                                  </a:lnTo>
                                  <a:lnTo>
                                    <a:pt x="514" y="1004"/>
                                  </a:lnTo>
                                  <a:lnTo>
                                    <a:pt x="514" y="999"/>
                                  </a:lnTo>
                                  <a:lnTo>
                                    <a:pt x="518" y="994"/>
                                  </a:lnTo>
                                  <a:lnTo>
                                    <a:pt x="518" y="989"/>
                                  </a:lnTo>
                                  <a:lnTo>
                                    <a:pt x="523" y="985"/>
                                  </a:lnTo>
                                  <a:lnTo>
                                    <a:pt x="523" y="980"/>
                                  </a:lnTo>
                                  <a:lnTo>
                                    <a:pt x="533" y="970"/>
                                  </a:lnTo>
                                  <a:lnTo>
                                    <a:pt x="533" y="965"/>
                                  </a:lnTo>
                                  <a:lnTo>
                                    <a:pt x="538" y="961"/>
                                  </a:lnTo>
                                  <a:lnTo>
                                    <a:pt x="538" y="956"/>
                                  </a:lnTo>
                                  <a:lnTo>
                                    <a:pt x="547" y="946"/>
                                  </a:lnTo>
                                  <a:lnTo>
                                    <a:pt x="547" y="941"/>
                                  </a:lnTo>
                                  <a:lnTo>
                                    <a:pt x="552" y="937"/>
                                  </a:lnTo>
                                  <a:lnTo>
                                    <a:pt x="552" y="932"/>
                                  </a:lnTo>
                                  <a:lnTo>
                                    <a:pt x="557" y="927"/>
                                  </a:lnTo>
                                  <a:lnTo>
                                    <a:pt x="557" y="922"/>
                                  </a:lnTo>
                                  <a:lnTo>
                                    <a:pt x="566" y="913"/>
                                  </a:lnTo>
                                  <a:lnTo>
                                    <a:pt x="566" y="908"/>
                                  </a:lnTo>
                                  <a:lnTo>
                                    <a:pt x="571" y="903"/>
                                  </a:lnTo>
                                  <a:lnTo>
                                    <a:pt x="571" y="898"/>
                                  </a:lnTo>
                                  <a:lnTo>
                                    <a:pt x="576" y="893"/>
                                  </a:lnTo>
                                  <a:lnTo>
                                    <a:pt x="576" y="889"/>
                                  </a:lnTo>
                                  <a:lnTo>
                                    <a:pt x="586" y="879"/>
                                  </a:lnTo>
                                  <a:lnTo>
                                    <a:pt x="586" y="874"/>
                                  </a:lnTo>
                                  <a:lnTo>
                                    <a:pt x="590" y="869"/>
                                  </a:lnTo>
                                  <a:lnTo>
                                    <a:pt x="590" y="865"/>
                                  </a:lnTo>
                                  <a:lnTo>
                                    <a:pt x="595" y="860"/>
                                  </a:lnTo>
                                  <a:lnTo>
                                    <a:pt x="595" y="855"/>
                                  </a:lnTo>
                                  <a:lnTo>
                                    <a:pt x="605" y="845"/>
                                  </a:lnTo>
                                  <a:lnTo>
                                    <a:pt x="605" y="841"/>
                                  </a:lnTo>
                                  <a:lnTo>
                                    <a:pt x="610" y="836"/>
                                  </a:lnTo>
                                  <a:lnTo>
                                    <a:pt x="610" y="831"/>
                                  </a:lnTo>
                                  <a:lnTo>
                                    <a:pt x="619" y="821"/>
                                  </a:lnTo>
                                  <a:lnTo>
                                    <a:pt x="619" y="816"/>
                                  </a:lnTo>
                                  <a:lnTo>
                                    <a:pt x="624" y="812"/>
                                  </a:lnTo>
                                  <a:lnTo>
                                    <a:pt x="624" y="807"/>
                                  </a:lnTo>
                                  <a:lnTo>
                                    <a:pt x="629" y="802"/>
                                  </a:lnTo>
                                  <a:lnTo>
                                    <a:pt x="629" y="797"/>
                                  </a:lnTo>
                                  <a:lnTo>
                                    <a:pt x="638" y="788"/>
                                  </a:lnTo>
                                  <a:lnTo>
                                    <a:pt x="638" y="783"/>
                                  </a:lnTo>
                                  <a:lnTo>
                                    <a:pt x="643" y="778"/>
                                  </a:lnTo>
                                  <a:lnTo>
                                    <a:pt x="643" y="773"/>
                                  </a:lnTo>
                                  <a:lnTo>
                                    <a:pt x="648" y="768"/>
                                  </a:lnTo>
                                  <a:lnTo>
                                    <a:pt x="648" y="764"/>
                                  </a:lnTo>
                                  <a:lnTo>
                                    <a:pt x="658" y="754"/>
                                  </a:lnTo>
                                  <a:lnTo>
                                    <a:pt x="658" y="749"/>
                                  </a:lnTo>
                                  <a:lnTo>
                                    <a:pt x="662" y="744"/>
                                  </a:lnTo>
                                  <a:lnTo>
                                    <a:pt x="662" y="740"/>
                                  </a:lnTo>
                                  <a:lnTo>
                                    <a:pt x="672" y="730"/>
                                  </a:lnTo>
                                  <a:lnTo>
                                    <a:pt x="672" y="725"/>
                                  </a:lnTo>
                                  <a:lnTo>
                                    <a:pt x="677" y="720"/>
                                  </a:lnTo>
                                  <a:lnTo>
                                    <a:pt x="677" y="716"/>
                                  </a:lnTo>
                                  <a:lnTo>
                                    <a:pt x="682" y="711"/>
                                  </a:lnTo>
                                  <a:lnTo>
                                    <a:pt x="682" y="706"/>
                                  </a:lnTo>
                                  <a:lnTo>
                                    <a:pt x="691" y="696"/>
                                  </a:lnTo>
                                  <a:lnTo>
                                    <a:pt x="691" y="692"/>
                                  </a:lnTo>
                                  <a:lnTo>
                                    <a:pt x="696" y="687"/>
                                  </a:lnTo>
                                  <a:lnTo>
                                    <a:pt x="696" y="682"/>
                                  </a:lnTo>
                                  <a:lnTo>
                                    <a:pt x="701" y="677"/>
                                  </a:lnTo>
                                  <a:lnTo>
                                    <a:pt x="701" y="672"/>
                                  </a:lnTo>
                                  <a:lnTo>
                                    <a:pt x="710" y="663"/>
                                  </a:lnTo>
                                  <a:lnTo>
                                    <a:pt x="710" y="658"/>
                                  </a:lnTo>
                                  <a:lnTo>
                                    <a:pt x="715" y="653"/>
                                  </a:lnTo>
                                  <a:lnTo>
                                    <a:pt x="715" y="648"/>
                                  </a:lnTo>
                                  <a:lnTo>
                                    <a:pt x="725" y="639"/>
                                  </a:lnTo>
                                  <a:lnTo>
                                    <a:pt x="725" y="634"/>
                                  </a:lnTo>
                                  <a:lnTo>
                                    <a:pt x="730" y="629"/>
                                  </a:lnTo>
                                  <a:lnTo>
                                    <a:pt x="730" y="624"/>
                                  </a:lnTo>
                                  <a:lnTo>
                                    <a:pt x="734" y="620"/>
                                  </a:lnTo>
                                  <a:lnTo>
                                    <a:pt x="734" y="615"/>
                                  </a:lnTo>
                                  <a:lnTo>
                                    <a:pt x="744" y="605"/>
                                  </a:lnTo>
                                  <a:lnTo>
                                    <a:pt x="744" y="600"/>
                                  </a:lnTo>
                                  <a:lnTo>
                                    <a:pt x="749" y="596"/>
                                  </a:lnTo>
                                  <a:lnTo>
                                    <a:pt x="749" y="591"/>
                                  </a:lnTo>
                                  <a:lnTo>
                                    <a:pt x="754" y="586"/>
                                  </a:lnTo>
                                  <a:lnTo>
                                    <a:pt x="754" y="581"/>
                                  </a:lnTo>
                                  <a:lnTo>
                                    <a:pt x="763" y="572"/>
                                  </a:lnTo>
                                  <a:lnTo>
                                    <a:pt x="763" y="567"/>
                                  </a:lnTo>
                                  <a:lnTo>
                                    <a:pt x="768" y="562"/>
                                  </a:lnTo>
                                  <a:lnTo>
                                    <a:pt x="768" y="557"/>
                                  </a:lnTo>
                                  <a:lnTo>
                                    <a:pt x="773" y="552"/>
                                  </a:lnTo>
                                  <a:lnTo>
                                    <a:pt x="773" y="548"/>
                                  </a:lnTo>
                                  <a:lnTo>
                                    <a:pt x="782" y="538"/>
                                  </a:lnTo>
                                  <a:lnTo>
                                    <a:pt x="782" y="533"/>
                                  </a:lnTo>
                                  <a:lnTo>
                                    <a:pt x="787" y="528"/>
                                  </a:lnTo>
                                  <a:lnTo>
                                    <a:pt x="787" y="524"/>
                                  </a:lnTo>
                                  <a:lnTo>
                                    <a:pt x="797" y="514"/>
                                  </a:lnTo>
                                  <a:lnTo>
                                    <a:pt x="797" y="509"/>
                                  </a:lnTo>
                                  <a:lnTo>
                                    <a:pt x="802" y="504"/>
                                  </a:lnTo>
                                  <a:lnTo>
                                    <a:pt x="802" y="500"/>
                                  </a:lnTo>
                                  <a:lnTo>
                                    <a:pt x="806" y="495"/>
                                  </a:lnTo>
                                  <a:lnTo>
                                    <a:pt x="806" y="490"/>
                                  </a:lnTo>
                                  <a:lnTo>
                                    <a:pt x="816" y="480"/>
                                  </a:lnTo>
                                  <a:lnTo>
                                    <a:pt x="816" y="476"/>
                                  </a:lnTo>
                                  <a:lnTo>
                                    <a:pt x="821" y="471"/>
                                  </a:lnTo>
                                  <a:lnTo>
                                    <a:pt x="821" y="466"/>
                                  </a:lnTo>
                                  <a:lnTo>
                                    <a:pt x="826" y="461"/>
                                  </a:lnTo>
                                  <a:lnTo>
                                    <a:pt x="826" y="456"/>
                                  </a:lnTo>
                                  <a:lnTo>
                                    <a:pt x="835" y="447"/>
                                  </a:lnTo>
                                  <a:lnTo>
                                    <a:pt x="835" y="442"/>
                                  </a:lnTo>
                                  <a:lnTo>
                                    <a:pt x="840" y="437"/>
                                  </a:lnTo>
                                  <a:lnTo>
                                    <a:pt x="840" y="432"/>
                                  </a:lnTo>
                                  <a:lnTo>
                                    <a:pt x="850" y="423"/>
                                  </a:lnTo>
                                  <a:lnTo>
                                    <a:pt x="850" y="418"/>
                                  </a:lnTo>
                                  <a:lnTo>
                                    <a:pt x="854" y="413"/>
                                  </a:lnTo>
                                  <a:lnTo>
                                    <a:pt x="854" y="408"/>
                                  </a:lnTo>
                                  <a:lnTo>
                                    <a:pt x="859" y="404"/>
                                  </a:lnTo>
                                  <a:lnTo>
                                    <a:pt x="859" y="399"/>
                                  </a:lnTo>
                                  <a:lnTo>
                                    <a:pt x="869" y="389"/>
                                  </a:lnTo>
                                  <a:lnTo>
                                    <a:pt x="869" y="384"/>
                                  </a:lnTo>
                                  <a:lnTo>
                                    <a:pt x="874" y="380"/>
                                  </a:lnTo>
                                  <a:lnTo>
                                    <a:pt x="874" y="375"/>
                                  </a:lnTo>
                                  <a:lnTo>
                                    <a:pt x="878" y="370"/>
                                  </a:lnTo>
                                  <a:lnTo>
                                    <a:pt x="878" y="365"/>
                                  </a:lnTo>
                                  <a:lnTo>
                                    <a:pt x="888" y="356"/>
                                  </a:lnTo>
                                  <a:lnTo>
                                    <a:pt x="888" y="351"/>
                                  </a:lnTo>
                                  <a:lnTo>
                                    <a:pt x="893" y="346"/>
                                  </a:lnTo>
                                  <a:lnTo>
                                    <a:pt x="893" y="341"/>
                                  </a:lnTo>
                                  <a:lnTo>
                                    <a:pt x="898" y="336"/>
                                  </a:lnTo>
                                  <a:lnTo>
                                    <a:pt x="898" y="332"/>
                                  </a:lnTo>
                                  <a:lnTo>
                                    <a:pt x="907" y="322"/>
                                  </a:lnTo>
                                  <a:lnTo>
                                    <a:pt x="907" y="317"/>
                                  </a:lnTo>
                                  <a:lnTo>
                                    <a:pt x="912" y="312"/>
                                  </a:lnTo>
                                  <a:lnTo>
                                    <a:pt x="912" y="308"/>
                                  </a:lnTo>
                                  <a:lnTo>
                                    <a:pt x="922" y="298"/>
                                  </a:lnTo>
                                  <a:lnTo>
                                    <a:pt x="922" y="293"/>
                                  </a:lnTo>
                                  <a:lnTo>
                                    <a:pt x="926" y="288"/>
                                  </a:lnTo>
                                  <a:lnTo>
                                    <a:pt x="926" y="284"/>
                                  </a:lnTo>
                                  <a:lnTo>
                                    <a:pt x="931" y="279"/>
                                  </a:lnTo>
                                  <a:lnTo>
                                    <a:pt x="931" y="274"/>
                                  </a:lnTo>
                                  <a:lnTo>
                                    <a:pt x="941" y="264"/>
                                  </a:lnTo>
                                  <a:lnTo>
                                    <a:pt x="941" y="260"/>
                                  </a:lnTo>
                                  <a:lnTo>
                                    <a:pt x="946" y="255"/>
                                  </a:lnTo>
                                  <a:lnTo>
                                    <a:pt x="946" y="250"/>
                                  </a:lnTo>
                                  <a:lnTo>
                                    <a:pt x="950" y="245"/>
                                  </a:lnTo>
                                  <a:lnTo>
                                    <a:pt x="950" y="240"/>
                                  </a:lnTo>
                                  <a:lnTo>
                                    <a:pt x="960" y="231"/>
                                  </a:lnTo>
                                  <a:lnTo>
                                    <a:pt x="960" y="226"/>
                                  </a:lnTo>
                                  <a:lnTo>
                                    <a:pt x="965" y="221"/>
                                  </a:lnTo>
                                  <a:lnTo>
                                    <a:pt x="965" y="216"/>
                                  </a:lnTo>
                                  <a:lnTo>
                                    <a:pt x="974" y="207"/>
                                  </a:lnTo>
                                  <a:lnTo>
                                    <a:pt x="974" y="202"/>
                                  </a:lnTo>
                                  <a:lnTo>
                                    <a:pt x="979" y="197"/>
                                  </a:lnTo>
                                  <a:lnTo>
                                    <a:pt x="979" y="192"/>
                                  </a:lnTo>
                                  <a:lnTo>
                                    <a:pt x="984" y="188"/>
                                  </a:lnTo>
                                  <a:lnTo>
                                    <a:pt x="984" y="183"/>
                                  </a:lnTo>
                                  <a:lnTo>
                                    <a:pt x="994" y="173"/>
                                  </a:lnTo>
                                  <a:lnTo>
                                    <a:pt x="994" y="168"/>
                                  </a:lnTo>
                                  <a:lnTo>
                                    <a:pt x="998" y="164"/>
                                  </a:lnTo>
                                  <a:lnTo>
                                    <a:pt x="998" y="159"/>
                                  </a:lnTo>
                                  <a:lnTo>
                                    <a:pt x="1003" y="154"/>
                                  </a:lnTo>
                                  <a:lnTo>
                                    <a:pt x="1003" y="149"/>
                                  </a:lnTo>
                                  <a:lnTo>
                                    <a:pt x="1013" y="140"/>
                                  </a:lnTo>
                                  <a:lnTo>
                                    <a:pt x="1013" y="135"/>
                                  </a:lnTo>
                                  <a:lnTo>
                                    <a:pt x="1018" y="130"/>
                                  </a:lnTo>
                                  <a:lnTo>
                                    <a:pt x="1018" y="125"/>
                                  </a:lnTo>
                                  <a:lnTo>
                                    <a:pt x="1027" y="116"/>
                                  </a:lnTo>
                                  <a:lnTo>
                                    <a:pt x="1027" y="111"/>
                                  </a:lnTo>
                                  <a:lnTo>
                                    <a:pt x="1032" y="106"/>
                                  </a:lnTo>
                                  <a:lnTo>
                                    <a:pt x="1032" y="101"/>
                                  </a:lnTo>
                                  <a:lnTo>
                                    <a:pt x="1037" y="96"/>
                                  </a:lnTo>
                                  <a:lnTo>
                                    <a:pt x="1037" y="91"/>
                                  </a:lnTo>
                                  <a:lnTo>
                                    <a:pt x="1046" y="82"/>
                                  </a:lnTo>
                                  <a:lnTo>
                                    <a:pt x="1046" y="77"/>
                                  </a:lnTo>
                                  <a:lnTo>
                                    <a:pt x="1051" y="72"/>
                                  </a:lnTo>
                                  <a:lnTo>
                                    <a:pt x="1051" y="67"/>
                                  </a:lnTo>
                                  <a:lnTo>
                                    <a:pt x="1056" y="63"/>
                                  </a:lnTo>
                                  <a:lnTo>
                                    <a:pt x="1056" y="58"/>
                                  </a:lnTo>
                                  <a:lnTo>
                                    <a:pt x="1066" y="48"/>
                                  </a:lnTo>
                                  <a:lnTo>
                                    <a:pt x="1066" y="43"/>
                                  </a:lnTo>
                                  <a:lnTo>
                                    <a:pt x="1070" y="39"/>
                                  </a:lnTo>
                                  <a:lnTo>
                                    <a:pt x="1070" y="34"/>
                                  </a:lnTo>
                                  <a:lnTo>
                                    <a:pt x="1075" y="29"/>
                                  </a:lnTo>
                                  <a:lnTo>
                                    <a:pt x="1075" y="24"/>
                                  </a:lnTo>
                                  <a:lnTo>
                                    <a:pt x="1085" y="15"/>
                                  </a:lnTo>
                                  <a:lnTo>
                                    <a:pt x="1085" y="10"/>
                                  </a:lnTo>
                                  <a:lnTo>
                                    <a:pt x="1090" y="5"/>
                                  </a:lnTo>
                                  <a:lnTo>
                                    <a:pt x="10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8"/>
                          <wps:cNvSpPr>
                            <a:spLocks/>
                          </wps:cNvSpPr>
                          <wps:spPr bwMode="auto">
                            <a:xfrm>
                              <a:off x="5160" y="3975"/>
                              <a:ext cx="10" cy="15"/>
                            </a:xfrm>
                            <a:custGeom>
                              <a:avLst/>
                              <a:gdLst>
                                <a:gd name="T0" fmla="*/ 0 w 10"/>
                                <a:gd name="T1" fmla="*/ 15 h 15"/>
                                <a:gd name="T2" fmla="*/ 5 w 10"/>
                                <a:gd name="T3" fmla="*/ 10 h 15"/>
                                <a:gd name="T4" fmla="*/ 5 w 10"/>
                                <a:gd name="T5" fmla="*/ 5 h 15"/>
                                <a:gd name="T6" fmla="*/ 10 w 10"/>
                                <a:gd name="T7" fmla="*/ 0 h 15"/>
                              </a:gdLst>
                              <a:ahLst/>
                              <a:cxnLst>
                                <a:cxn ang="0">
                                  <a:pos x="T0" y="T1"/>
                                </a:cxn>
                                <a:cxn ang="0">
                                  <a:pos x="T2" y="T3"/>
                                </a:cxn>
                                <a:cxn ang="0">
                                  <a:pos x="T4" y="T5"/>
                                </a:cxn>
                                <a:cxn ang="0">
                                  <a:pos x="T6" y="T7"/>
                                </a:cxn>
                              </a:cxnLst>
                              <a:rect l="0" t="0" r="r" b="b"/>
                              <a:pathLst>
                                <a:path w="10" h="15">
                                  <a:moveTo>
                                    <a:pt x="0" y="15"/>
                                  </a:move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9"/>
                          <wps:cNvSpPr>
                            <a:spLocks/>
                          </wps:cNvSpPr>
                          <wps:spPr bwMode="auto">
                            <a:xfrm>
                              <a:off x="5357" y="1728"/>
                              <a:ext cx="1109" cy="1926"/>
                            </a:xfrm>
                            <a:custGeom>
                              <a:avLst/>
                              <a:gdLst>
                                <a:gd name="T0" fmla="*/ 14 w 1109"/>
                                <a:gd name="T1" fmla="*/ 1902 h 1926"/>
                                <a:gd name="T2" fmla="*/ 34 w 1109"/>
                                <a:gd name="T3" fmla="*/ 1868 h 1926"/>
                                <a:gd name="T4" fmla="*/ 53 w 1109"/>
                                <a:gd name="T5" fmla="*/ 1835 h 1926"/>
                                <a:gd name="T6" fmla="*/ 72 w 1109"/>
                                <a:gd name="T7" fmla="*/ 1801 h 1926"/>
                                <a:gd name="T8" fmla="*/ 91 w 1109"/>
                                <a:gd name="T9" fmla="*/ 1767 h 1926"/>
                                <a:gd name="T10" fmla="*/ 110 w 1109"/>
                                <a:gd name="T11" fmla="*/ 1734 h 1926"/>
                                <a:gd name="T12" fmla="*/ 130 w 1109"/>
                                <a:gd name="T13" fmla="*/ 1700 h 1926"/>
                                <a:gd name="T14" fmla="*/ 149 w 1109"/>
                                <a:gd name="T15" fmla="*/ 1667 h 1926"/>
                                <a:gd name="T16" fmla="*/ 168 w 1109"/>
                                <a:gd name="T17" fmla="*/ 1633 h 1926"/>
                                <a:gd name="T18" fmla="*/ 192 w 1109"/>
                                <a:gd name="T19" fmla="*/ 1595 h 1926"/>
                                <a:gd name="T20" fmla="*/ 211 w 1109"/>
                                <a:gd name="T21" fmla="*/ 1561 h 1926"/>
                                <a:gd name="T22" fmla="*/ 230 w 1109"/>
                                <a:gd name="T23" fmla="*/ 1527 h 1926"/>
                                <a:gd name="T24" fmla="*/ 250 w 1109"/>
                                <a:gd name="T25" fmla="*/ 1494 h 1926"/>
                                <a:gd name="T26" fmla="*/ 269 w 1109"/>
                                <a:gd name="T27" fmla="*/ 1460 h 1926"/>
                                <a:gd name="T28" fmla="*/ 288 w 1109"/>
                                <a:gd name="T29" fmla="*/ 1426 h 1926"/>
                                <a:gd name="T30" fmla="*/ 307 w 1109"/>
                                <a:gd name="T31" fmla="*/ 1393 h 1926"/>
                                <a:gd name="T32" fmla="*/ 326 w 1109"/>
                                <a:gd name="T33" fmla="*/ 1359 h 1926"/>
                                <a:gd name="T34" fmla="*/ 346 w 1109"/>
                                <a:gd name="T35" fmla="*/ 1326 h 1926"/>
                                <a:gd name="T36" fmla="*/ 370 w 1109"/>
                                <a:gd name="T37" fmla="*/ 1287 h 1926"/>
                                <a:gd name="T38" fmla="*/ 389 w 1109"/>
                                <a:gd name="T39" fmla="*/ 1254 h 1926"/>
                                <a:gd name="T40" fmla="*/ 408 w 1109"/>
                                <a:gd name="T41" fmla="*/ 1220 h 1926"/>
                                <a:gd name="T42" fmla="*/ 427 w 1109"/>
                                <a:gd name="T43" fmla="*/ 1186 h 1926"/>
                                <a:gd name="T44" fmla="*/ 446 w 1109"/>
                                <a:gd name="T45" fmla="*/ 1153 h 1926"/>
                                <a:gd name="T46" fmla="*/ 466 w 1109"/>
                                <a:gd name="T47" fmla="*/ 1119 h 1926"/>
                                <a:gd name="T48" fmla="*/ 485 w 1109"/>
                                <a:gd name="T49" fmla="*/ 1086 h 1926"/>
                                <a:gd name="T50" fmla="*/ 504 w 1109"/>
                                <a:gd name="T51" fmla="*/ 1052 h 1926"/>
                                <a:gd name="T52" fmla="*/ 523 w 1109"/>
                                <a:gd name="T53" fmla="*/ 1018 h 1926"/>
                                <a:gd name="T54" fmla="*/ 547 w 1109"/>
                                <a:gd name="T55" fmla="*/ 980 h 1926"/>
                                <a:gd name="T56" fmla="*/ 566 w 1109"/>
                                <a:gd name="T57" fmla="*/ 946 h 1926"/>
                                <a:gd name="T58" fmla="*/ 586 w 1109"/>
                                <a:gd name="T59" fmla="*/ 913 h 1926"/>
                                <a:gd name="T60" fmla="*/ 605 w 1109"/>
                                <a:gd name="T61" fmla="*/ 879 h 1926"/>
                                <a:gd name="T62" fmla="*/ 624 w 1109"/>
                                <a:gd name="T63" fmla="*/ 846 h 1926"/>
                                <a:gd name="T64" fmla="*/ 643 w 1109"/>
                                <a:gd name="T65" fmla="*/ 812 h 1926"/>
                                <a:gd name="T66" fmla="*/ 662 w 1109"/>
                                <a:gd name="T67" fmla="*/ 778 h 1926"/>
                                <a:gd name="T68" fmla="*/ 682 w 1109"/>
                                <a:gd name="T69" fmla="*/ 745 h 1926"/>
                                <a:gd name="T70" fmla="*/ 701 w 1109"/>
                                <a:gd name="T71" fmla="*/ 711 h 1926"/>
                                <a:gd name="T72" fmla="*/ 725 w 1109"/>
                                <a:gd name="T73" fmla="*/ 673 h 1926"/>
                                <a:gd name="T74" fmla="*/ 744 w 1109"/>
                                <a:gd name="T75" fmla="*/ 639 h 1926"/>
                                <a:gd name="T76" fmla="*/ 763 w 1109"/>
                                <a:gd name="T77" fmla="*/ 605 h 1926"/>
                                <a:gd name="T78" fmla="*/ 782 w 1109"/>
                                <a:gd name="T79" fmla="*/ 572 h 1926"/>
                                <a:gd name="T80" fmla="*/ 802 w 1109"/>
                                <a:gd name="T81" fmla="*/ 538 h 1926"/>
                                <a:gd name="T82" fmla="*/ 821 w 1109"/>
                                <a:gd name="T83" fmla="*/ 505 h 1926"/>
                                <a:gd name="T84" fmla="*/ 840 w 1109"/>
                                <a:gd name="T85" fmla="*/ 471 h 1926"/>
                                <a:gd name="T86" fmla="*/ 859 w 1109"/>
                                <a:gd name="T87" fmla="*/ 437 h 1926"/>
                                <a:gd name="T88" fmla="*/ 878 w 1109"/>
                                <a:gd name="T89" fmla="*/ 404 h 1926"/>
                                <a:gd name="T90" fmla="*/ 898 w 1109"/>
                                <a:gd name="T91" fmla="*/ 370 h 1926"/>
                                <a:gd name="T92" fmla="*/ 922 w 1109"/>
                                <a:gd name="T93" fmla="*/ 332 h 1926"/>
                                <a:gd name="T94" fmla="*/ 941 w 1109"/>
                                <a:gd name="T95" fmla="*/ 298 h 1926"/>
                                <a:gd name="T96" fmla="*/ 960 w 1109"/>
                                <a:gd name="T97" fmla="*/ 265 h 1926"/>
                                <a:gd name="T98" fmla="*/ 979 w 1109"/>
                                <a:gd name="T99" fmla="*/ 231 h 1926"/>
                                <a:gd name="T100" fmla="*/ 998 w 1109"/>
                                <a:gd name="T101" fmla="*/ 197 h 1926"/>
                                <a:gd name="T102" fmla="*/ 1018 w 1109"/>
                                <a:gd name="T103" fmla="*/ 164 h 1926"/>
                                <a:gd name="T104" fmla="*/ 1037 w 1109"/>
                                <a:gd name="T105" fmla="*/ 130 h 1926"/>
                                <a:gd name="T106" fmla="*/ 1056 w 1109"/>
                                <a:gd name="T107" fmla="*/ 96 h 1926"/>
                                <a:gd name="T108" fmla="*/ 1075 w 1109"/>
                                <a:gd name="T109" fmla="*/ 63 h 1926"/>
                                <a:gd name="T110" fmla="*/ 1099 w 1109"/>
                                <a:gd name="T111" fmla="*/ 24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9" h="1926">
                                  <a:moveTo>
                                    <a:pt x="0" y="1926"/>
                                  </a:moveTo>
                                  <a:lnTo>
                                    <a:pt x="0" y="1921"/>
                                  </a:lnTo>
                                  <a:lnTo>
                                    <a:pt x="5" y="1916"/>
                                  </a:lnTo>
                                  <a:lnTo>
                                    <a:pt x="5" y="1911"/>
                                  </a:lnTo>
                                  <a:lnTo>
                                    <a:pt x="10" y="1907"/>
                                  </a:lnTo>
                                  <a:lnTo>
                                    <a:pt x="14" y="1902"/>
                                  </a:lnTo>
                                  <a:lnTo>
                                    <a:pt x="14" y="1897"/>
                                  </a:lnTo>
                                  <a:lnTo>
                                    <a:pt x="19" y="1892"/>
                                  </a:lnTo>
                                  <a:lnTo>
                                    <a:pt x="19" y="1887"/>
                                  </a:lnTo>
                                  <a:lnTo>
                                    <a:pt x="24" y="1883"/>
                                  </a:lnTo>
                                  <a:lnTo>
                                    <a:pt x="24" y="1878"/>
                                  </a:lnTo>
                                  <a:lnTo>
                                    <a:pt x="34" y="1868"/>
                                  </a:lnTo>
                                  <a:lnTo>
                                    <a:pt x="34" y="1863"/>
                                  </a:lnTo>
                                  <a:lnTo>
                                    <a:pt x="38" y="1859"/>
                                  </a:lnTo>
                                  <a:lnTo>
                                    <a:pt x="38" y="1854"/>
                                  </a:lnTo>
                                  <a:lnTo>
                                    <a:pt x="43" y="1849"/>
                                  </a:lnTo>
                                  <a:lnTo>
                                    <a:pt x="43" y="1844"/>
                                  </a:lnTo>
                                  <a:lnTo>
                                    <a:pt x="53" y="1835"/>
                                  </a:lnTo>
                                  <a:lnTo>
                                    <a:pt x="53" y="1830"/>
                                  </a:lnTo>
                                  <a:lnTo>
                                    <a:pt x="58" y="1825"/>
                                  </a:lnTo>
                                  <a:lnTo>
                                    <a:pt x="58" y="1820"/>
                                  </a:lnTo>
                                  <a:lnTo>
                                    <a:pt x="67" y="1811"/>
                                  </a:lnTo>
                                  <a:lnTo>
                                    <a:pt x="67" y="1806"/>
                                  </a:lnTo>
                                  <a:lnTo>
                                    <a:pt x="72" y="1801"/>
                                  </a:lnTo>
                                  <a:lnTo>
                                    <a:pt x="72" y="1796"/>
                                  </a:lnTo>
                                  <a:lnTo>
                                    <a:pt x="77" y="1791"/>
                                  </a:lnTo>
                                  <a:lnTo>
                                    <a:pt x="77" y="1787"/>
                                  </a:lnTo>
                                  <a:lnTo>
                                    <a:pt x="86" y="1777"/>
                                  </a:lnTo>
                                  <a:lnTo>
                                    <a:pt x="86" y="1772"/>
                                  </a:lnTo>
                                  <a:lnTo>
                                    <a:pt x="91" y="1767"/>
                                  </a:lnTo>
                                  <a:lnTo>
                                    <a:pt x="91" y="1763"/>
                                  </a:lnTo>
                                  <a:lnTo>
                                    <a:pt x="96" y="1758"/>
                                  </a:lnTo>
                                  <a:lnTo>
                                    <a:pt x="96" y="1753"/>
                                  </a:lnTo>
                                  <a:lnTo>
                                    <a:pt x="106" y="1743"/>
                                  </a:lnTo>
                                  <a:lnTo>
                                    <a:pt x="106" y="1739"/>
                                  </a:lnTo>
                                  <a:lnTo>
                                    <a:pt x="110" y="1734"/>
                                  </a:lnTo>
                                  <a:lnTo>
                                    <a:pt x="110" y="1729"/>
                                  </a:lnTo>
                                  <a:lnTo>
                                    <a:pt x="120" y="1719"/>
                                  </a:lnTo>
                                  <a:lnTo>
                                    <a:pt x="120" y="1715"/>
                                  </a:lnTo>
                                  <a:lnTo>
                                    <a:pt x="125" y="1710"/>
                                  </a:lnTo>
                                  <a:lnTo>
                                    <a:pt x="125" y="1705"/>
                                  </a:lnTo>
                                  <a:lnTo>
                                    <a:pt x="130" y="1700"/>
                                  </a:lnTo>
                                  <a:lnTo>
                                    <a:pt x="130" y="1695"/>
                                  </a:lnTo>
                                  <a:lnTo>
                                    <a:pt x="139" y="1686"/>
                                  </a:lnTo>
                                  <a:lnTo>
                                    <a:pt x="139" y="1681"/>
                                  </a:lnTo>
                                  <a:lnTo>
                                    <a:pt x="144" y="1676"/>
                                  </a:lnTo>
                                  <a:lnTo>
                                    <a:pt x="144" y="1671"/>
                                  </a:lnTo>
                                  <a:lnTo>
                                    <a:pt x="149" y="1667"/>
                                  </a:lnTo>
                                  <a:lnTo>
                                    <a:pt x="149" y="1662"/>
                                  </a:lnTo>
                                  <a:lnTo>
                                    <a:pt x="158" y="1652"/>
                                  </a:lnTo>
                                  <a:lnTo>
                                    <a:pt x="158" y="1647"/>
                                  </a:lnTo>
                                  <a:lnTo>
                                    <a:pt x="163" y="1643"/>
                                  </a:lnTo>
                                  <a:lnTo>
                                    <a:pt x="163" y="1638"/>
                                  </a:lnTo>
                                  <a:lnTo>
                                    <a:pt x="168" y="1633"/>
                                  </a:lnTo>
                                  <a:lnTo>
                                    <a:pt x="168" y="1628"/>
                                  </a:lnTo>
                                  <a:lnTo>
                                    <a:pt x="178" y="1619"/>
                                  </a:lnTo>
                                  <a:lnTo>
                                    <a:pt x="178" y="1614"/>
                                  </a:lnTo>
                                  <a:lnTo>
                                    <a:pt x="182" y="1609"/>
                                  </a:lnTo>
                                  <a:lnTo>
                                    <a:pt x="182" y="1604"/>
                                  </a:lnTo>
                                  <a:lnTo>
                                    <a:pt x="192" y="1595"/>
                                  </a:lnTo>
                                  <a:lnTo>
                                    <a:pt x="192" y="1590"/>
                                  </a:lnTo>
                                  <a:lnTo>
                                    <a:pt x="197" y="1585"/>
                                  </a:lnTo>
                                  <a:lnTo>
                                    <a:pt x="197" y="1580"/>
                                  </a:lnTo>
                                  <a:lnTo>
                                    <a:pt x="202" y="1575"/>
                                  </a:lnTo>
                                  <a:lnTo>
                                    <a:pt x="202" y="1570"/>
                                  </a:lnTo>
                                  <a:lnTo>
                                    <a:pt x="211" y="1561"/>
                                  </a:lnTo>
                                  <a:lnTo>
                                    <a:pt x="211" y="1556"/>
                                  </a:lnTo>
                                  <a:lnTo>
                                    <a:pt x="216" y="1551"/>
                                  </a:lnTo>
                                  <a:lnTo>
                                    <a:pt x="216" y="1546"/>
                                  </a:lnTo>
                                  <a:lnTo>
                                    <a:pt x="221" y="1542"/>
                                  </a:lnTo>
                                  <a:lnTo>
                                    <a:pt x="221" y="1537"/>
                                  </a:lnTo>
                                  <a:lnTo>
                                    <a:pt x="230" y="1527"/>
                                  </a:lnTo>
                                  <a:lnTo>
                                    <a:pt x="230" y="1522"/>
                                  </a:lnTo>
                                  <a:lnTo>
                                    <a:pt x="235" y="1518"/>
                                  </a:lnTo>
                                  <a:lnTo>
                                    <a:pt x="235" y="1513"/>
                                  </a:lnTo>
                                  <a:lnTo>
                                    <a:pt x="245" y="1503"/>
                                  </a:lnTo>
                                  <a:lnTo>
                                    <a:pt x="245" y="1498"/>
                                  </a:lnTo>
                                  <a:lnTo>
                                    <a:pt x="250" y="1494"/>
                                  </a:lnTo>
                                  <a:lnTo>
                                    <a:pt x="250" y="1489"/>
                                  </a:lnTo>
                                  <a:lnTo>
                                    <a:pt x="254" y="1484"/>
                                  </a:lnTo>
                                  <a:lnTo>
                                    <a:pt x="254" y="1479"/>
                                  </a:lnTo>
                                  <a:lnTo>
                                    <a:pt x="264" y="1470"/>
                                  </a:lnTo>
                                  <a:lnTo>
                                    <a:pt x="264" y="1465"/>
                                  </a:lnTo>
                                  <a:lnTo>
                                    <a:pt x="269" y="1460"/>
                                  </a:lnTo>
                                  <a:lnTo>
                                    <a:pt x="269" y="1455"/>
                                  </a:lnTo>
                                  <a:lnTo>
                                    <a:pt x="274" y="1450"/>
                                  </a:lnTo>
                                  <a:lnTo>
                                    <a:pt x="274" y="1446"/>
                                  </a:lnTo>
                                  <a:lnTo>
                                    <a:pt x="283" y="1436"/>
                                  </a:lnTo>
                                  <a:lnTo>
                                    <a:pt x="283" y="1431"/>
                                  </a:lnTo>
                                  <a:lnTo>
                                    <a:pt x="288" y="1426"/>
                                  </a:lnTo>
                                  <a:lnTo>
                                    <a:pt x="288" y="1422"/>
                                  </a:lnTo>
                                  <a:lnTo>
                                    <a:pt x="293" y="1417"/>
                                  </a:lnTo>
                                  <a:lnTo>
                                    <a:pt x="293" y="1412"/>
                                  </a:lnTo>
                                  <a:lnTo>
                                    <a:pt x="302" y="1402"/>
                                  </a:lnTo>
                                  <a:lnTo>
                                    <a:pt x="302" y="1398"/>
                                  </a:lnTo>
                                  <a:lnTo>
                                    <a:pt x="307" y="1393"/>
                                  </a:lnTo>
                                  <a:lnTo>
                                    <a:pt x="307" y="1388"/>
                                  </a:lnTo>
                                  <a:lnTo>
                                    <a:pt x="317" y="1378"/>
                                  </a:lnTo>
                                  <a:lnTo>
                                    <a:pt x="317" y="1374"/>
                                  </a:lnTo>
                                  <a:lnTo>
                                    <a:pt x="322" y="1369"/>
                                  </a:lnTo>
                                  <a:lnTo>
                                    <a:pt x="322" y="1364"/>
                                  </a:lnTo>
                                  <a:lnTo>
                                    <a:pt x="326" y="1359"/>
                                  </a:lnTo>
                                  <a:lnTo>
                                    <a:pt x="326" y="1354"/>
                                  </a:lnTo>
                                  <a:lnTo>
                                    <a:pt x="336" y="1345"/>
                                  </a:lnTo>
                                  <a:lnTo>
                                    <a:pt x="336" y="1340"/>
                                  </a:lnTo>
                                  <a:lnTo>
                                    <a:pt x="341" y="1335"/>
                                  </a:lnTo>
                                  <a:lnTo>
                                    <a:pt x="341" y="1330"/>
                                  </a:lnTo>
                                  <a:lnTo>
                                    <a:pt x="346" y="1326"/>
                                  </a:lnTo>
                                  <a:lnTo>
                                    <a:pt x="346" y="1321"/>
                                  </a:lnTo>
                                  <a:lnTo>
                                    <a:pt x="355" y="1311"/>
                                  </a:lnTo>
                                  <a:lnTo>
                                    <a:pt x="355" y="1306"/>
                                  </a:lnTo>
                                  <a:lnTo>
                                    <a:pt x="360" y="1302"/>
                                  </a:lnTo>
                                  <a:lnTo>
                                    <a:pt x="360" y="1297"/>
                                  </a:lnTo>
                                  <a:lnTo>
                                    <a:pt x="370" y="1287"/>
                                  </a:lnTo>
                                  <a:lnTo>
                                    <a:pt x="370" y="1282"/>
                                  </a:lnTo>
                                  <a:lnTo>
                                    <a:pt x="374" y="1278"/>
                                  </a:lnTo>
                                  <a:lnTo>
                                    <a:pt x="374" y="1273"/>
                                  </a:lnTo>
                                  <a:lnTo>
                                    <a:pt x="379" y="1268"/>
                                  </a:lnTo>
                                  <a:lnTo>
                                    <a:pt x="379" y="1263"/>
                                  </a:lnTo>
                                  <a:lnTo>
                                    <a:pt x="389" y="1254"/>
                                  </a:lnTo>
                                  <a:lnTo>
                                    <a:pt x="389" y="1249"/>
                                  </a:lnTo>
                                  <a:lnTo>
                                    <a:pt x="394" y="1244"/>
                                  </a:lnTo>
                                  <a:lnTo>
                                    <a:pt x="394" y="1239"/>
                                  </a:lnTo>
                                  <a:lnTo>
                                    <a:pt x="398" y="1234"/>
                                  </a:lnTo>
                                  <a:lnTo>
                                    <a:pt x="398" y="1230"/>
                                  </a:lnTo>
                                  <a:lnTo>
                                    <a:pt x="408" y="1220"/>
                                  </a:lnTo>
                                  <a:lnTo>
                                    <a:pt x="408" y="1215"/>
                                  </a:lnTo>
                                  <a:lnTo>
                                    <a:pt x="413" y="1210"/>
                                  </a:lnTo>
                                  <a:lnTo>
                                    <a:pt x="413" y="1206"/>
                                  </a:lnTo>
                                  <a:lnTo>
                                    <a:pt x="422" y="1196"/>
                                  </a:lnTo>
                                  <a:lnTo>
                                    <a:pt x="422" y="1191"/>
                                  </a:lnTo>
                                  <a:lnTo>
                                    <a:pt x="427" y="1186"/>
                                  </a:lnTo>
                                  <a:lnTo>
                                    <a:pt x="427" y="1182"/>
                                  </a:lnTo>
                                  <a:lnTo>
                                    <a:pt x="432" y="1177"/>
                                  </a:lnTo>
                                  <a:lnTo>
                                    <a:pt x="432" y="1172"/>
                                  </a:lnTo>
                                  <a:lnTo>
                                    <a:pt x="442" y="1162"/>
                                  </a:lnTo>
                                  <a:lnTo>
                                    <a:pt x="442" y="1158"/>
                                  </a:lnTo>
                                  <a:lnTo>
                                    <a:pt x="446" y="1153"/>
                                  </a:lnTo>
                                  <a:lnTo>
                                    <a:pt x="446" y="1148"/>
                                  </a:lnTo>
                                  <a:lnTo>
                                    <a:pt x="451" y="1143"/>
                                  </a:lnTo>
                                  <a:lnTo>
                                    <a:pt x="451" y="1138"/>
                                  </a:lnTo>
                                  <a:lnTo>
                                    <a:pt x="461" y="1129"/>
                                  </a:lnTo>
                                  <a:lnTo>
                                    <a:pt x="461" y="1124"/>
                                  </a:lnTo>
                                  <a:lnTo>
                                    <a:pt x="466" y="1119"/>
                                  </a:lnTo>
                                  <a:lnTo>
                                    <a:pt x="466" y="1114"/>
                                  </a:lnTo>
                                  <a:lnTo>
                                    <a:pt x="470" y="1110"/>
                                  </a:lnTo>
                                  <a:lnTo>
                                    <a:pt x="470" y="1105"/>
                                  </a:lnTo>
                                  <a:lnTo>
                                    <a:pt x="480" y="1095"/>
                                  </a:lnTo>
                                  <a:lnTo>
                                    <a:pt x="480" y="1090"/>
                                  </a:lnTo>
                                  <a:lnTo>
                                    <a:pt x="485" y="1086"/>
                                  </a:lnTo>
                                  <a:lnTo>
                                    <a:pt x="485" y="1081"/>
                                  </a:lnTo>
                                  <a:lnTo>
                                    <a:pt x="494" y="1071"/>
                                  </a:lnTo>
                                  <a:lnTo>
                                    <a:pt x="494" y="1066"/>
                                  </a:lnTo>
                                  <a:lnTo>
                                    <a:pt x="499" y="1062"/>
                                  </a:lnTo>
                                  <a:lnTo>
                                    <a:pt x="499" y="1057"/>
                                  </a:lnTo>
                                  <a:lnTo>
                                    <a:pt x="504" y="1052"/>
                                  </a:lnTo>
                                  <a:lnTo>
                                    <a:pt x="504" y="1047"/>
                                  </a:lnTo>
                                  <a:lnTo>
                                    <a:pt x="514" y="1038"/>
                                  </a:lnTo>
                                  <a:lnTo>
                                    <a:pt x="514" y="1033"/>
                                  </a:lnTo>
                                  <a:lnTo>
                                    <a:pt x="518" y="1028"/>
                                  </a:lnTo>
                                  <a:lnTo>
                                    <a:pt x="518" y="1023"/>
                                  </a:lnTo>
                                  <a:lnTo>
                                    <a:pt x="523" y="1018"/>
                                  </a:lnTo>
                                  <a:lnTo>
                                    <a:pt x="523" y="1014"/>
                                  </a:lnTo>
                                  <a:lnTo>
                                    <a:pt x="533" y="1004"/>
                                  </a:lnTo>
                                  <a:lnTo>
                                    <a:pt x="533" y="999"/>
                                  </a:lnTo>
                                  <a:lnTo>
                                    <a:pt x="538" y="994"/>
                                  </a:lnTo>
                                  <a:lnTo>
                                    <a:pt x="538" y="990"/>
                                  </a:lnTo>
                                  <a:lnTo>
                                    <a:pt x="547" y="980"/>
                                  </a:lnTo>
                                  <a:lnTo>
                                    <a:pt x="547" y="975"/>
                                  </a:lnTo>
                                  <a:lnTo>
                                    <a:pt x="552" y="970"/>
                                  </a:lnTo>
                                  <a:lnTo>
                                    <a:pt x="552" y="966"/>
                                  </a:lnTo>
                                  <a:lnTo>
                                    <a:pt x="557" y="961"/>
                                  </a:lnTo>
                                  <a:lnTo>
                                    <a:pt x="557" y="956"/>
                                  </a:lnTo>
                                  <a:lnTo>
                                    <a:pt x="566" y="946"/>
                                  </a:lnTo>
                                  <a:lnTo>
                                    <a:pt x="566" y="942"/>
                                  </a:lnTo>
                                  <a:lnTo>
                                    <a:pt x="571" y="937"/>
                                  </a:lnTo>
                                  <a:lnTo>
                                    <a:pt x="571" y="932"/>
                                  </a:lnTo>
                                  <a:lnTo>
                                    <a:pt x="576" y="927"/>
                                  </a:lnTo>
                                  <a:lnTo>
                                    <a:pt x="576" y="922"/>
                                  </a:lnTo>
                                  <a:lnTo>
                                    <a:pt x="586" y="913"/>
                                  </a:lnTo>
                                  <a:lnTo>
                                    <a:pt x="586" y="908"/>
                                  </a:lnTo>
                                  <a:lnTo>
                                    <a:pt x="590" y="903"/>
                                  </a:lnTo>
                                  <a:lnTo>
                                    <a:pt x="590" y="898"/>
                                  </a:lnTo>
                                  <a:lnTo>
                                    <a:pt x="595" y="894"/>
                                  </a:lnTo>
                                  <a:lnTo>
                                    <a:pt x="595" y="889"/>
                                  </a:lnTo>
                                  <a:lnTo>
                                    <a:pt x="605" y="879"/>
                                  </a:lnTo>
                                  <a:lnTo>
                                    <a:pt x="605" y="874"/>
                                  </a:lnTo>
                                  <a:lnTo>
                                    <a:pt x="610" y="870"/>
                                  </a:lnTo>
                                  <a:lnTo>
                                    <a:pt x="610" y="865"/>
                                  </a:lnTo>
                                  <a:lnTo>
                                    <a:pt x="619" y="855"/>
                                  </a:lnTo>
                                  <a:lnTo>
                                    <a:pt x="619" y="850"/>
                                  </a:lnTo>
                                  <a:lnTo>
                                    <a:pt x="624" y="846"/>
                                  </a:lnTo>
                                  <a:lnTo>
                                    <a:pt x="624" y="841"/>
                                  </a:lnTo>
                                  <a:lnTo>
                                    <a:pt x="629" y="836"/>
                                  </a:lnTo>
                                  <a:lnTo>
                                    <a:pt x="629" y="831"/>
                                  </a:lnTo>
                                  <a:lnTo>
                                    <a:pt x="638" y="821"/>
                                  </a:lnTo>
                                  <a:lnTo>
                                    <a:pt x="638" y="817"/>
                                  </a:lnTo>
                                  <a:lnTo>
                                    <a:pt x="643" y="812"/>
                                  </a:lnTo>
                                  <a:lnTo>
                                    <a:pt x="643" y="807"/>
                                  </a:lnTo>
                                  <a:lnTo>
                                    <a:pt x="648" y="802"/>
                                  </a:lnTo>
                                  <a:lnTo>
                                    <a:pt x="648" y="797"/>
                                  </a:lnTo>
                                  <a:lnTo>
                                    <a:pt x="658" y="788"/>
                                  </a:lnTo>
                                  <a:lnTo>
                                    <a:pt x="658" y="783"/>
                                  </a:lnTo>
                                  <a:lnTo>
                                    <a:pt x="662" y="778"/>
                                  </a:lnTo>
                                  <a:lnTo>
                                    <a:pt x="662" y="773"/>
                                  </a:lnTo>
                                  <a:lnTo>
                                    <a:pt x="672" y="764"/>
                                  </a:lnTo>
                                  <a:lnTo>
                                    <a:pt x="672" y="759"/>
                                  </a:lnTo>
                                  <a:lnTo>
                                    <a:pt x="677" y="754"/>
                                  </a:lnTo>
                                  <a:lnTo>
                                    <a:pt x="677" y="749"/>
                                  </a:lnTo>
                                  <a:lnTo>
                                    <a:pt x="682" y="745"/>
                                  </a:lnTo>
                                  <a:lnTo>
                                    <a:pt x="682" y="740"/>
                                  </a:lnTo>
                                  <a:lnTo>
                                    <a:pt x="691" y="730"/>
                                  </a:lnTo>
                                  <a:lnTo>
                                    <a:pt x="691" y="725"/>
                                  </a:lnTo>
                                  <a:lnTo>
                                    <a:pt x="696" y="721"/>
                                  </a:lnTo>
                                  <a:lnTo>
                                    <a:pt x="696" y="716"/>
                                  </a:lnTo>
                                  <a:lnTo>
                                    <a:pt x="701" y="711"/>
                                  </a:lnTo>
                                  <a:lnTo>
                                    <a:pt x="701" y="706"/>
                                  </a:lnTo>
                                  <a:lnTo>
                                    <a:pt x="710" y="697"/>
                                  </a:lnTo>
                                  <a:lnTo>
                                    <a:pt x="710" y="692"/>
                                  </a:lnTo>
                                  <a:lnTo>
                                    <a:pt x="715" y="687"/>
                                  </a:lnTo>
                                  <a:lnTo>
                                    <a:pt x="715" y="682"/>
                                  </a:lnTo>
                                  <a:lnTo>
                                    <a:pt x="725" y="673"/>
                                  </a:lnTo>
                                  <a:lnTo>
                                    <a:pt x="725" y="668"/>
                                  </a:lnTo>
                                  <a:lnTo>
                                    <a:pt x="730" y="663"/>
                                  </a:lnTo>
                                  <a:lnTo>
                                    <a:pt x="730" y="658"/>
                                  </a:lnTo>
                                  <a:lnTo>
                                    <a:pt x="734" y="653"/>
                                  </a:lnTo>
                                  <a:lnTo>
                                    <a:pt x="734" y="649"/>
                                  </a:lnTo>
                                  <a:lnTo>
                                    <a:pt x="744" y="639"/>
                                  </a:lnTo>
                                  <a:lnTo>
                                    <a:pt x="744" y="634"/>
                                  </a:lnTo>
                                  <a:lnTo>
                                    <a:pt x="749" y="629"/>
                                  </a:lnTo>
                                  <a:lnTo>
                                    <a:pt x="749" y="625"/>
                                  </a:lnTo>
                                  <a:lnTo>
                                    <a:pt x="754" y="620"/>
                                  </a:lnTo>
                                  <a:lnTo>
                                    <a:pt x="754" y="615"/>
                                  </a:lnTo>
                                  <a:lnTo>
                                    <a:pt x="763" y="605"/>
                                  </a:lnTo>
                                  <a:lnTo>
                                    <a:pt x="763" y="601"/>
                                  </a:lnTo>
                                  <a:lnTo>
                                    <a:pt x="768" y="596"/>
                                  </a:lnTo>
                                  <a:lnTo>
                                    <a:pt x="768" y="591"/>
                                  </a:lnTo>
                                  <a:lnTo>
                                    <a:pt x="773" y="586"/>
                                  </a:lnTo>
                                  <a:lnTo>
                                    <a:pt x="773" y="581"/>
                                  </a:lnTo>
                                  <a:lnTo>
                                    <a:pt x="782" y="572"/>
                                  </a:lnTo>
                                  <a:lnTo>
                                    <a:pt x="782" y="567"/>
                                  </a:lnTo>
                                  <a:lnTo>
                                    <a:pt x="787" y="562"/>
                                  </a:lnTo>
                                  <a:lnTo>
                                    <a:pt x="787" y="557"/>
                                  </a:lnTo>
                                  <a:lnTo>
                                    <a:pt x="797" y="548"/>
                                  </a:lnTo>
                                  <a:lnTo>
                                    <a:pt x="797" y="543"/>
                                  </a:lnTo>
                                  <a:lnTo>
                                    <a:pt x="802" y="538"/>
                                  </a:lnTo>
                                  <a:lnTo>
                                    <a:pt x="802" y="533"/>
                                  </a:lnTo>
                                  <a:lnTo>
                                    <a:pt x="806" y="529"/>
                                  </a:lnTo>
                                  <a:lnTo>
                                    <a:pt x="806" y="524"/>
                                  </a:lnTo>
                                  <a:lnTo>
                                    <a:pt x="816" y="514"/>
                                  </a:lnTo>
                                  <a:lnTo>
                                    <a:pt x="816" y="509"/>
                                  </a:lnTo>
                                  <a:lnTo>
                                    <a:pt x="821" y="505"/>
                                  </a:lnTo>
                                  <a:lnTo>
                                    <a:pt x="821" y="500"/>
                                  </a:lnTo>
                                  <a:lnTo>
                                    <a:pt x="826" y="495"/>
                                  </a:lnTo>
                                  <a:lnTo>
                                    <a:pt x="826" y="490"/>
                                  </a:lnTo>
                                  <a:lnTo>
                                    <a:pt x="835" y="481"/>
                                  </a:lnTo>
                                  <a:lnTo>
                                    <a:pt x="835" y="476"/>
                                  </a:lnTo>
                                  <a:lnTo>
                                    <a:pt x="840" y="471"/>
                                  </a:lnTo>
                                  <a:lnTo>
                                    <a:pt x="840" y="466"/>
                                  </a:lnTo>
                                  <a:lnTo>
                                    <a:pt x="850" y="457"/>
                                  </a:lnTo>
                                  <a:lnTo>
                                    <a:pt x="850" y="452"/>
                                  </a:lnTo>
                                  <a:lnTo>
                                    <a:pt x="854" y="447"/>
                                  </a:lnTo>
                                  <a:lnTo>
                                    <a:pt x="854" y="442"/>
                                  </a:lnTo>
                                  <a:lnTo>
                                    <a:pt x="859" y="437"/>
                                  </a:lnTo>
                                  <a:lnTo>
                                    <a:pt x="859" y="433"/>
                                  </a:lnTo>
                                  <a:lnTo>
                                    <a:pt x="869" y="423"/>
                                  </a:lnTo>
                                  <a:lnTo>
                                    <a:pt x="869" y="418"/>
                                  </a:lnTo>
                                  <a:lnTo>
                                    <a:pt x="874" y="413"/>
                                  </a:lnTo>
                                  <a:lnTo>
                                    <a:pt x="874" y="409"/>
                                  </a:lnTo>
                                  <a:lnTo>
                                    <a:pt x="878" y="404"/>
                                  </a:lnTo>
                                  <a:lnTo>
                                    <a:pt x="878" y="399"/>
                                  </a:lnTo>
                                  <a:lnTo>
                                    <a:pt x="888" y="389"/>
                                  </a:lnTo>
                                  <a:lnTo>
                                    <a:pt x="888" y="385"/>
                                  </a:lnTo>
                                  <a:lnTo>
                                    <a:pt x="893" y="380"/>
                                  </a:lnTo>
                                  <a:lnTo>
                                    <a:pt x="893" y="375"/>
                                  </a:lnTo>
                                  <a:lnTo>
                                    <a:pt x="898" y="370"/>
                                  </a:lnTo>
                                  <a:lnTo>
                                    <a:pt x="898" y="365"/>
                                  </a:lnTo>
                                  <a:lnTo>
                                    <a:pt x="907" y="356"/>
                                  </a:lnTo>
                                  <a:lnTo>
                                    <a:pt x="907" y="351"/>
                                  </a:lnTo>
                                  <a:lnTo>
                                    <a:pt x="912" y="346"/>
                                  </a:lnTo>
                                  <a:lnTo>
                                    <a:pt x="912" y="341"/>
                                  </a:lnTo>
                                  <a:lnTo>
                                    <a:pt x="922" y="332"/>
                                  </a:lnTo>
                                  <a:lnTo>
                                    <a:pt x="922" y="327"/>
                                  </a:lnTo>
                                  <a:lnTo>
                                    <a:pt x="926" y="322"/>
                                  </a:lnTo>
                                  <a:lnTo>
                                    <a:pt x="926" y="317"/>
                                  </a:lnTo>
                                  <a:lnTo>
                                    <a:pt x="931" y="313"/>
                                  </a:lnTo>
                                  <a:lnTo>
                                    <a:pt x="931" y="308"/>
                                  </a:lnTo>
                                  <a:lnTo>
                                    <a:pt x="941" y="298"/>
                                  </a:lnTo>
                                  <a:lnTo>
                                    <a:pt x="941" y="293"/>
                                  </a:lnTo>
                                  <a:lnTo>
                                    <a:pt x="946" y="289"/>
                                  </a:lnTo>
                                  <a:lnTo>
                                    <a:pt x="946" y="284"/>
                                  </a:lnTo>
                                  <a:lnTo>
                                    <a:pt x="950" y="279"/>
                                  </a:lnTo>
                                  <a:lnTo>
                                    <a:pt x="950" y="274"/>
                                  </a:lnTo>
                                  <a:lnTo>
                                    <a:pt x="960" y="265"/>
                                  </a:lnTo>
                                  <a:lnTo>
                                    <a:pt x="960" y="260"/>
                                  </a:lnTo>
                                  <a:lnTo>
                                    <a:pt x="965" y="255"/>
                                  </a:lnTo>
                                  <a:lnTo>
                                    <a:pt x="965" y="250"/>
                                  </a:lnTo>
                                  <a:lnTo>
                                    <a:pt x="974" y="241"/>
                                  </a:lnTo>
                                  <a:lnTo>
                                    <a:pt x="974" y="236"/>
                                  </a:lnTo>
                                  <a:lnTo>
                                    <a:pt x="979" y="231"/>
                                  </a:lnTo>
                                  <a:lnTo>
                                    <a:pt x="979" y="226"/>
                                  </a:lnTo>
                                  <a:lnTo>
                                    <a:pt x="984" y="221"/>
                                  </a:lnTo>
                                  <a:lnTo>
                                    <a:pt x="984" y="217"/>
                                  </a:lnTo>
                                  <a:lnTo>
                                    <a:pt x="994" y="207"/>
                                  </a:lnTo>
                                  <a:lnTo>
                                    <a:pt x="994" y="202"/>
                                  </a:lnTo>
                                  <a:lnTo>
                                    <a:pt x="998" y="197"/>
                                  </a:lnTo>
                                  <a:lnTo>
                                    <a:pt x="998" y="193"/>
                                  </a:lnTo>
                                  <a:lnTo>
                                    <a:pt x="1003" y="188"/>
                                  </a:lnTo>
                                  <a:lnTo>
                                    <a:pt x="1003" y="183"/>
                                  </a:lnTo>
                                  <a:lnTo>
                                    <a:pt x="1013" y="173"/>
                                  </a:lnTo>
                                  <a:lnTo>
                                    <a:pt x="1013" y="169"/>
                                  </a:lnTo>
                                  <a:lnTo>
                                    <a:pt x="1018" y="164"/>
                                  </a:lnTo>
                                  <a:lnTo>
                                    <a:pt x="1018" y="159"/>
                                  </a:lnTo>
                                  <a:lnTo>
                                    <a:pt x="1027" y="149"/>
                                  </a:lnTo>
                                  <a:lnTo>
                                    <a:pt x="1027" y="145"/>
                                  </a:lnTo>
                                  <a:lnTo>
                                    <a:pt x="1032" y="140"/>
                                  </a:lnTo>
                                  <a:lnTo>
                                    <a:pt x="1032" y="135"/>
                                  </a:lnTo>
                                  <a:lnTo>
                                    <a:pt x="1037" y="130"/>
                                  </a:lnTo>
                                  <a:lnTo>
                                    <a:pt x="1037" y="125"/>
                                  </a:lnTo>
                                  <a:lnTo>
                                    <a:pt x="1046" y="116"/>
                                  </a:lnTo>
                                  <a:lnTo>
                                    <a:pt x="1046" y="111"/>
                                  </a:lnTo>
                                  <a:lnTo>
                                    <a:pt x="1051" y="106"/>
                                  </a:lnTo>
                                  <a:lnTo>
                                    <a:pt x="1051" y="101"/>
                                  </a:lnTo>
                                  <a:lnTo>
                                    <a:pt x="1056" y="96"/>
                                  </a:lnTo>
                                  <a:lnTo>
                                    <a:pt x="1056" y="92"/>
                                  </a:lnTo>
                                  <a:lnTo>
                                    <a:pt x="1066" y="82"/>
                                  </a:lnTo>
                                  <a:lnTo>
                                    <a:pt x="1066" y="77"/>
                                  </a:lnTo>
                                  <a:lnTo>
                                    <a:pt x="1070" y="72"/>
                                  </a:lnTo>
                                  <a:lnTo>
                                    <a:pt x="1070" y="68"/>
                                  </a:lnTo>
                                  <a:lnTo>
                                    <a:pt x="1075" y="63"/>
                                  </a:lnTo>
                                  <a:lnTo>
                                    <a:pt x="1075" y="58"/>
                                  </a:lnTo>
                                  <a:lnTo>
                                    <a:pt x="1085" y="48"/>
                                  </a:lnTo>
                                  <a:lnTo>
                                    <a:pt x="1085" y="44"/>
                                  </a:lnTo>
                                  <a:lnTo>
                                    <a:pt x="1090" y="39"/>
                                  </a:lnTo>
                                  <a:lnTo>
                                    <a:pt x="1090" y="34"/>
                                  </a:lnTo>
                                  <a:lnTo>
                                    <a:pt x="1099" y="24"/>
                                  </a:lnTo>
                                  <a:lnTo>
                                    <a:pt x="1099" y="20"/>
                                  </a:lnTo>
                                  <a:lnTo>
                                    <a:pt x="1104" y="15"/>
                                  </a:lnTo>
                                  <a:lnTo>
                                    <a:pt x="1104" y="10"/>
                                  </a:lnTo>
                                  <a:lnTo>
                                    <a:pt x="1109" y="5"/>
                                  </a:lnTo>
                                  <a:lnTo>
                                    <a:pt x="11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0"/>
                          <wps:cNvSpPr>
                            <a:spLocks/>
                          </wps:cNvSpPr>
                          <wps:spPr bwMode="auto">
                            <a:xfrm>
                              <a:off x="5218" y="3961"/>
                              <a:ext cx="19" cy="34"/>
                            </a:xfrm>
                            <a:custGeom>
                              <a:avLst/>
                              <a:gdLst>
                                <a:gd name="T0" fmla="*/ 0 w 19"/>
                                <a:gd name="T1" fmla="*/ 34 h 34"/>
                                <a:gd name="T2" fmla="*/ 9 w 19"/>
                                <a:gd name="T3" fmla="*/ 24 h 34"/>
                                <a:gd name="T4" fmla="*/ 9 w 19"/>
                                <a:gd name="T5" fmla="*/ 19 h 34"/>
                                <a:gd name="T6" fmla="*/ 14 w 19"/>
                                <a:gd name="T7" fmla="*/ 14 h 34"/>
                                <a:gd name="T8" fmla="*/ 14 w 19"/>
                                <a:gd name="T9" fmla="*/ 10 h 34"/>
                                <a:gd name="T10" fmla="*/ 19 w 19"/>
                                <a:gd name="T11" fmla="*/ 5 h 34"/>
                                <a:gd name="T12" fmla="*/ 19 w 19"/>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19" h="34">
                                  <a:moveTo>
                                    <a:pt x="0" y="34"/>
                                  </a:moveTo>
                                  <a:lnTo>
                                    <a:pt x="9" y="24"/>
                                  </a:lnTo>
                                  <a:lnTo>
                                    <a:pt x="9" y="19"/>
                                  </a:lnTo>
                                  <a:lnTo>
                                    <a:pt x="14" y="14"/>
                                  </a:lnTo>
                                  <a:lnTo>
                                    <a:pt x="14" y="10"/>
                                  </a:lnTo>
                                  <a:lnTo>
                                    <a:pt x="19"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1"/>
                          <wps:cNvSpPr>
                            <a:spLocks/>
                          </wps:cNvSpPr>
                          <wps:spPr bwMode="auto">
                            <a:xfrm>
                              <a:off x="5328" y="1786"/>
                              <a:ext cx="1167" cy="2021"/>
                            </a:xfrm>
                            <a:custGeom>
                              <a:avLst/>
                              <a:gdLst>
                                <a:gd name="T0" fmla="*/ 15 w 1167"/>
                                <a:gd name="T1" fmla="*/ 1997 h 2021"/>
                                <a:gd name="T2" fmla="*/ 34 w 1167"/>
                                <a:gd name="T3" fmla="*/ 1964 h 2021"/>
                                <a:gd name="T4" fmla="*/ 58 w 1167"/>
                                <a:gd name="T5" fmla="*/ 1925 h 2021"/>
                                <a:gd name="T6" fmla="*/ 77 w 1167"/>
                                <a:gd name="T7" fmla="*/ 1892 h 2021"/>
                                <a:gd name="T8" fmla="*/ 96 w 1167"/>
                                <a:gd name="T9" fmla="*/ 1858 h 2021"/>
                                <a:gd name="T10" fmla="*/ 115 w 1167"/>
                                <a:gd name="T11" fmla="*/ 1825 h 2021"/>
                                <a:gd name="T12" fmla="*/ 135 w 1167"/>
                                <a:gd name="T13" fmla="*/ 1791 h 2021"/>
                                <a:gd name="T14" fmla="*/ 154 w 1167"/>
                                <a:gd name="T15" fmla="*/ 1757 h 2021"/>
                                <a:gd name="T16" fmla="*/ 173 w 1167"/>
                                <a:gd name="T17" fmla="*/ 1724 h 2021"/>
                                <a:gd name="T18" fmla="*/ 192 w 1167"/>
                                <a:gd name="T19" fmla="*/ 1690 h 2021"/>
                                <a:gd name="T20" fmla="*/ 211 w 1167"/>
                                <a:gd name="T21" fmla="*/ 1657 h 2021"/>
                                <a:gd name="T22" fmla="*/ 231 w 1167"/>
                                <a:gd name="T23" fmla="*/ 1623 h 2021"/>
                                <a:gd name="T24" fmla="*/ 255 w 1167"/>
                                <a:gd name="T25" fmla="*/ 1585 h 2021"/>
                                <a:gd name="T26" fmla="*/ 274 w 1167"/>
                                <a:gd name="T27" fmla="*/ 1551 h 2021"/>
                                <a:gd name="T28" fmla="*/ 293 w 1167"/>
                                <a:gd name="T29" fmla="*/ 1517 h 2021"/>
                                <a:gd name="T30" fmla="*/ 312 w 1167"/>
                                <a:gd name="T31" fmla="*/ 1484 h 2021"/>
                                <a:gd name="T32" fmla="*/ 331 w 1167"/>
                                <a:gd name="T33" fmla="*/ 1450 h 2021"/>
                                <a:gd name="T34" fmla="*/ 351 w 1167"/>
                                <a:gd name="T35" fmla="*/ 1416 h 2021"/>
                                <a:gd name="T36" fmla="*/ 370 w 1167"/>
                                <a:gd name="T37" fmla="*/ 1383 h 2021"/>
                                <a:gd name="T38" fmla="*/ 389 w 1167"/>
                                <a:gd name="T39" fmla="*/ 1349 h 2021"/>
                                <a:gd name="T40" fmla="*/ 408 w 1167"/>
                                <a:gd name="T41" fmla="*/ 1316 h 2021"/>
                                <a:gd name="T42" fmla="*/ 427 w 1167"/>
                                <a:gd name="T43" fmla="*/ 1282 h 2021"/>
                                <a:gd name="T44" fmla="*/ 451 w 1167"/>
                                <a:gd name="T45" fmla="*/ 1244 h 2021"/>
                                <a:gd name="T46" fmla="*/ 471 w 1167"/>
                                <a:gd name="T47" fmla="*/ 1210 h 2021"/>
                                <a:gd name="T48" fmla="*/ 490 w 1167"/>
                                <a:gd name="T49" fmla="*/ 1176 h 2021"/>
                                <a:gd name="T50" fmla="*/ 509 w 1167"/>
                                <a:gd name="T51" fmla="*/ 1143 h 2021"/>
                                <a:gd name="T52" fmla="*/ 528 w 1167"/>
                                <a:gd name="T53" fmla="*/ 1109 h 2021"/>
                                <a:gd name="T54" fmla="*/ 547 w 1167"/>
                                <a:gd name="T55" fmla="*/ 1076 h 2021"/>
                                <a:gd name="T56" fmla="*/ 567 w 1167"/>
                                <a:gd name="T57" fmla="*/ 1042 h 2021"/>
                                <a:gd name="T58" fmla="*/ 586 w 1167"/>
                                <a:gd name="T59" fmla="*/ 1008 h 2021"/>
                                <a:gd name="T60" fmla="*/ 605 w 1167"/>
                                <a:gd name="T61" fmla="*/ 975 h 2021"/>
                                <a:gd name="T62" fmla="*/ 624 w 1167"/>
                                <a:gd name="T63" fmla="*/ 941 h 2021"/>
                                <a:gd name="T64" fmla="*/ 648 w 1167"/>
                                <a:gd name="T65" fmla="*/ 903 h 2021"/>
                                <a:gd name="T66" fmla="*/ 667 w 1167"/>
                                <a:gd name="T67" fmla="*/ 869 h 2021"/>
                                <a:gd name="T68" fmla="*/ 687 w 1167"/>
                                <a:gd name="T69" fmla="*/ 836 h 2021"/>
                                <a:gd name="T70" fmla="*/ 706 w 1167"/>
                                <a:gd name="T71" fmla="*/ 802 h 2021"/>
                                <a:gd name="T72" fmla="*/ 725 w 1167"/>
                                <a:gd name="T73" fmla="*/ 768 h 2021"/>
                                <a:gd name="T74" fmla="*/ 744 w 1167"/>
                                <a:gd name="T75" fmla="*/ 735 h 2021"/>
                                <a:gd name="T76" fmla="*/ 763 w 1167"/>
                                <a:gd name="T77" fmla="*/ 701 h 2021"/>
                                <a:gd name="T78" fmla="*/ 783 w 1167"/>
                                <a:gd name="T79" fmla="*/ 667 h 2021"/>
                                <a:gd name="T80" fmla="*/ 802 w 1167"/>
                                <a:gd name="T81" fmla="*/ 634 h 2021"/>
                                <a:gd name="T82" fmla="*/ 821 w 1167"/>
                                <a:gd name="T83" fmla="*/ 600 h 2021"/>
                                <a:gd name="T84" fmla="*/ 845 w 1167"/>
                                <a:gd name="T85" fmla="*/ 562 h 2021"/>
                                <a:gd name="T86" fmla="*/ 864 w 1167"/>
                                <a:gd name="T87" fmla="*/ 528 h 2021"/>
                                <a:gd name="T88" fmla="*/ 883 w 1167"/>
                                <a:gd name="T89" fmla="*/ 495 h 2021"/>
                                <a:gd name="T90" fmla="*/ 903 w 1167"/>
                                <a:gd name="T91" fmla="*/ 461 h 2021"/>
                                <a:gd name="T92" fmla="*/ 922 w 1167"/>
                                <a:gd name="T93" fmla="*/ 427 h 2021"/>
                                <a:gd name="T94" fmla="*/ 941 w 1167"/>
                                <a:gd name="T95" fmla="*/ 394 h 2021"/>
                                <a:gd name="T96" fmla="*/ 960 w 1167"/>
                                <a:gd name="T97" fmla="*/ 360 h 2021"/>
                                <a:gd name="T98" fmla="*/ 979 w 1167"/>
                                <a:gd name="T99" fmla="*/ 327 h 2021"/>
                                <a:gd name="T100" fmla="*/ 999 w 1167"/>
                                <a:gd name="T101" fmla="*/ 293 h 2021"/>
                                <a:gd name="T102" fmla="*/ 1018 w 1167"/>
                                <a:gd name="T103" fmla="*/ 259 h 2021"/>
                                <a:gd name="T104" fmla="*/ 1042 w 1167"/>
                                <a:gd name="T105" fmla="*/ 221 h 2021"/>
                                <a:gd name="T106" fmla="*/ 1061 w 1167"/>
                                <a:gd name="T107" fmla="*/ 187 h 2021"/>
                                <a:gd name="T108" fmla="*/ 1080 w 1167"/>
                                <a:gd name="T109" fmla="*/ 154 h 2021"/>
                                <a:gd name="T110" fmla="*/ 1099 w 1167"/>
                                <a:gd name="T111" fmla="*/ 120 h 2021"/>
                                <a:gd name="T112" fmla="*/ 1119 w 1167"/>
                                <a:gd name="T113" fmla="*/ 87 h 2021"/>
                                <a:gd name="T114" fmla="*/ 1138 w 1167"/>
                                <a:gd name="T115" fmla="*/ 53 h 2021"/>
                                <a:gd name="T116" fmla="*/ 1157 w 1167"/>
                                <a:gd name="T117" fmla="*/ 19 h 2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7" h="2021">
                                  <a:moveTo>
                                    <a:pt x="0" y="2021"/>
                                  </a:moveTo>
                                  <a:lnTo>
                                    <a:pt x="5" y="2017"/>
                                  </a:lnTo>
                                  <a:lnTo>
                                    <a:pt x="5" y="2012"/>
                                  </a:lnTo>
                                  <a:lnTo>
                                    <a:pt x="10" y="2007"/>
                                  </a:lnTo>
                                  <a:lnTo>
                                    <a:pt x="10" y="2002"/>
                                  </a:lnTo>
                                  <a:lnTo>
                                    <a:pt x="15" y="1997"/>
                                  </a:lnTo>
                                  <a:lnTo>
                                    <a:pt x="15" y="1993"/>
                                  </a:lnTo>
                                  <a:lnTo>
                                    <a:pt x="24" y="1983"/>
                                  </a:lnTo>
                                  <a:lnTo>
                                    <a:pt x="24" y="1978"/>
                                  </a:lnTo>
                                  <a:lnTo>
                                    <a:pt x="29" y="1973"/>
                                  </a:lnTo>
                                  <a:lnTo>
                                    <a:pt x="29" y="1969"/>
                                  </a:lnTo>
                                  <a:lnTo>
                                    <a:pt x="34" y="1964"/>
                                  </a:lnTo>
                                  <a:lnTo>
                                    <a:pt x="34" y="1959"/>
                                  </a:lnTo>
                                  <a:lnTo>
                                    <a:pt x="43" y="1949"/>
                                  </a:lnTo>
                                  <a:lnTo>
                                    <a:pt x="43" y="1945"/>
                                  </a:lnTo>
                                  <a:lnTo>
                                    <a:pt x="48" y="1940"/>
                                  </a:lnTo>
                                  <a:lnTo>
                                    <a:pt x="48" y="1935"/>
                                  </a:lnTo>
                                  <a:lnTo>
                                    <a:pt x="58" y="1925"/>
                                  </a:lnTo>
                                  <a:lnTo>
                                    <a:pt x="58" y="1921"/>
                                  </a:lnTo>
                                  <a:lnTo>
                                    <a:pt x="63" y="1916"/>
                                  </a:lnTo>
                                  <a:lnTo>
                                    <a:pt x="63" y="1911"/>
                                  </a:lnTo>
                                  <a:lnTo>
                                    <a:pt x="67" y="1906"/>
                                  </a:lnTo>
                                  <a:lnTo>
                                    <a:pt x="67" y="1901"/>
                                  </a:lnTo>
                                  <a:lnTo>
                                    <a:pt x="77" y="1892"/>
                                  </a:lnTo>
                                  <a:lnTo>
                                    <a:pt x="77" y="1887"/>
                                  </a:lnTo>
                                  <a:lnTo>
                                    <a:pt x="82" y="1882"/>
                                  </a:lnTo>
                                  <a:lnTo>
                                    <a:pt x="82" y="1877"/>
                                  </a:lnTo>
                                  <a:lnTo>
                                    <a:pt x="87" y="1873"/>
                                  </a:lnTo>
                                  <a:lnTo>
                                    <a:pt x="87" y="1868"/>
                                  </a:lnTo>
                                  <a:lnTo>
                                    <a:pt x="96" y="1858"/>
                                  </a:lnTo>
                                  <a:lnTo>
                                    <a:pt x="96" y="1853"/>
                                  </a:lnTo>
                                  <a:lnTo>
                                    <a:pt x="101" y="1849"/>
                                  </a:lnTo>
                                  <a:lnTo>
                                    <a:pt x="101" y="1844"/>
                                  </a:lnTo>
                                  <a:lnTo>
                                    <a:pt x="106" y="1839"/>
                                  </a:lnTo>
                                  <a:lnTo>
                                    <a:pt x="106" y="1834"/>
                                  </a:lnTo>
                                  <a:lnTo>
                                    <a:pt x="115" y="1825"/>
                                  </a:lnTo>
                                  <a:lnTo>
                                    <a:pt x="115" y="1820"/>
                                  </a:lnTo>
                                  <a:lnTo>
                                    <a:pt x="120" y="1815"/>
                                  </a:lnTo>
                                  <a:lnTo>
                                    <a:pt x="120" y="1810"/>
                                  </a:lnTo>
                                  <a:lnTo>
                                    <a:pt x="130" y="1801"/>
                                  </a:lnTo>
                                  <a:lnTo>
                                    <a:pt x="130" y="1796"/>
                                  </a:lnTo>
                                  <a:lnTo>
                                    <a:pt x="135" y="1791"/>
                                  </a:lnTo>
                                  <a:lnTo>
                                    <a:pt x="135" y="1786"/>
                                  </a:lnTo>
                                  <a:lnTo>
                                    <a:pt x="139" y="1781"/>
                                  </a:lnTo>
                                  <a:lnTo>
                                    <a:pt x="139" y="1777"/>
                                  </a:lnTo>
                                  <a:lnTo>
                                    <a:pt x="149" y="1767"/>
                                  </a:lnTo>
                                  <a:lnTo>
                                    <a:pt x="149" y="1762"/>
                                  </a:lnTo>
                                  <a:lnTo>
                                    <a:pt x="154" y="1757"/>
                                  </a:lnTo>
                                  <a:lnTo>
                                    <a:pt x="154" y="1753"/>
                                  </a:lnTo>
                                  <a:lnTo>
                                    <a:pt x="159" y="1748"/>
                                  </a:lnTo>
                                  <a:lnTo>
                                    <a:pt x="159" y="1743"/>
                                  </a:lnTo>
                                  <a:lnTo>
                                    <a:pt x="168" y="1733"/>
                                  </a:lnTo>
                                  <a:lnTo>
                                    <a:pt x="168" y="1729"/>
                                  </a:lnTo>
                                  <a:lnTo>
                                    <a:pt x="173" y="1724"/>
                                  </a:lnTo>
                                  <a:lnTo>
                                    <a:pt x="173" y="1719"/>
                                  </a:lnTo>
                                  <a:lnTo>
                                    <a:pt x="178" y="1714"/>
                                  </a:lnTo>
                                  <a:lnTo>
                                    <a:pt x="178" y="1709"/>
                                  </a:lnTo>
                                  <a:lnTo>
                                    <a:pt x="187" y="1700"/>
                                  </a:lnTo>
                                  <a:lnTo>
                                    <a:pt x="187" y="1695"/>
                                  </a:lnTo>
                                  <a:lnTo>
                                    <a:pt x="192" y="1690"/>
                                  </a:lnTo>
                                  <a:lnTo>
                                    <a:pt x="192" y="1685"/>
                                  </a:lnTo>
                                  <a:lnTo>
                                    <a:pt x="202" y="1676"/>
                                  </a:lnTo>
                                  <a:lnTo>
                                    <a:pt x="202" y="1671"/>
                                  </a:lnTo>
                                  <a:lnTo>
                                    <a:pt x="207" y="1666"/>
                                  </a:lnTo>
                                  <a:lnTo>
                                    <a:pt x="207" y="1661"/>
                                  </a:lnTo>
                                  <a:lnTo>
                                    <a:pt x="211" y="1657"/>
                                  </a:lnTo>
                                  <a:lnTo>
                                    <a:pt x="211" y="1652"/>
                                  </a:lnTo>
                                  <a:lnTo>
                                    <a:pt x="221" y="1642"/>
                                  </a:lnTo>
                                  <a:lnTo>
                                    <a:pt x="221" y="1637"/>
                                  </a:lnTo>
                                  <a:lnTo>
                                    <a:pt x="226" y="1633"/>
                                  </a:lnTo>
                                  <a:lnTo>
                                    <a:pt x="226" y="1628"/>
                                  </a:lnTo>
                                  <a:lnTo>
                                    <a:pt x="231" y="1623"/>
                                  </a:lnTo>
                                  <a:lnTo>
                                    <a:pt x="231" y="1618"/>
                                  </a:lnTo>
                                  <a:lnTo>
                                    <a:pt x="240" y="1609"/>
                                  </a:lnTo>
                                  <a:lnTo>
                                    <a:pt x="240" y="1604"/>
                                  </a:lnTo>
                                  <a:lnTo>
                                    <a:pt x="245" y="1599"/>
                                  </a:lnTo>
                                  <a:lnTo>
                                    <a:pt x="245" y="1594"/>
                                  </a:lnTo>
                                  <a:lnTo>
                                    <a:pt x="255" y="1585"/>
                                  </a:lnTo>
                                  <a:lnTo>
                                    <a:pt x="255" y="1580"/>
                                  </a:lnTo>
                                  <a:lnTo>
                                    <a:pt x="259" y="1575"/>
                                  </a:lnTo>
                                  <a:lnTo>
                                    <a:pt x="259" y="1570"/>
                                  </a:lnTo>
                                  <a:lnTo>
                                    <a:pt x="264" y="1565"/>
                                  </a:lnTo>
                                  <a:lnTo>
                                    <a:pt x="264" y="1561"/>
                                  </a:lnTo>
                                  <a:lnTo>
                                    <a:pt x="274" y="1551"/>
                                  </a:lnTo>
                                  <a:lnTo>
                                    <a:pt x="274" y="1546"/>
                                  </a:lnTo>
                                  <a:lnTo>
                                    <a:pt x="279" y="1541"/>
                                  </a:lnTo>
                                  <a:lnTo>
                                    <a:pt x="279" y="1537"/>
                                  </a:lnTo>
                                  <a:lnTo>
                                    <a:pt x="283" y="1532"/>
                                  </a:lnTo>
                                  <a:lnTo>
                                    <a:pt x="283" y="1527"/>
                                  </a:lnTo>
                                  <a:lnTo>
                                    <a:pt x="293" y="1517"/>
                                  </a:lnTo>
                                  <a:lnTo>
                                    <a:pt x="293" y="1512"/>
                                  </a:lnTo>
                                  <a:lnTo>
                                    <a:pt x="298" y="1508"/>
                                  </a:lnTo>
                                  <a:lnTo>
                                    <a:pt x="298" y="1503"/>
                                  </a:lnTo>
                                  <a:lnTo>
                                    <a:pt x="303" y="1498"/>
                                  </a:lnTo>
                                  <a:lnTo>
                                    <a:pt x="303" y="1493"/>
                                  </a:lnTo>
                                  <a:lnTo>
                                    <a:pt x="312" y="1484"/>
                                  </a:lnTo>
                                  <a:lnTo>
                                    <a:pt x="312" y="1479"/>
                                  </a:lnTo>
                                  <a:lnTo>
                                    <a:pt x="317" y="1474"/>
                                  </a:lnTo>
                                  <a:lnTo>
                                    <a:pt x="317" y="1469"/>
                                  </a:lnTo>
                                  <a:lnTo>
                                    <a:pt x="327" y="1460"/>
                                  </a:lnTo>
                                  <a:lnTo>
                                    <a:pt x="327" y="1455"/>
                                  </a:lnTo>
                                  <a:lnTo>
                                    <a:pt x="331" y="1450"/>
                                  </a:lnTo>
                                  <a:lnTo>
                                    <a:pt x="331" y="1445"/>
                                  </a:lnTo>
                                  <a:lnTo>
                                    <a:pt x="336" y="1440"/>
                                  </a:lnTo>
                                  <a:lnTo>
                                    <a:pt x="336" y="1436"/>
                                  </a:lnTo>
                                  <a:lnTo>
                                    <a:pt x="346" y="1426"/>
                                  </a:lnTo>
                                  <a:lnTo>
                                    <a:pt x="346" y="1421"/>
                                  </a:lnTo>
                                  <a:lnTo>
                                    <a:pt x="351" y="1416"/>
                                  </a:lnTo>
                                  <a:lnTo>
                                    <a:pt x="351" y="1412"/>
                                  </a:lnTo>
                                  <a:lnTo>
                                    <a:pt x="355" y="1407"/>
                                  </a:lnTo>
                                  <a:lnTo>
                                    <a:pt x="355" y="1402"/>
                                  </a:lnTo>
                                  <a:lnTo>
                                    <a:pt x="365" y="1392"/>
                                  </a:lnTo>
                                  <a:lnTo>
                                    <a:pt x="365" y="1388"/>
                                  </a:lnTo>
                                  <a:lnTo>
                                    <a:pt x="370" y="1383"/>
                                  </a:lnTo>
                                  <a:lnTo>
                                    <a:pt x="370" y="1378"/>
                                  </a:lnTo>
                                  <a:lnTo>
                                    <a:pt x="375" y="1373"/>
                                  </a:lnTo>
                                  <a:lnTo>
                                    <a:pt x="375" y="1368"/>
                                  </a:lnTo>
                                  <a:lnTo>
                                    <a:pt x="384" y="1359"/>
                                  </a:lnTo>
                                  <a:lnTo>
                                    <a:pt x="384" y="1354"/>
                                  </a:lnTo>
                                  <a:lnTo>
                                    <a:pt x="389" y="1349"/>
                                  </a:lnTo>
                                  <a:lnTo>
                                    <a:pt x="389" y="1344"/>
                                  </a:lnTo>
                                  <a:lnTo>
                                    <a:pt x="399" y="1335"/>
                                  </a:lnTo>
                                  <a:lnTo>
                                    <a:pt x="399" y="1330"/>
                                  </a:lnTo>
                                  <a:lnTo>
                                    <a:pt x="403" y="1325"/>
                                  </a:lnTo>
                                  <a:lnTo>
                                    <a:pt x="403" y="1320"/>
                                  </a:lnTo>
                                  <a:lnTo>
                                    <a:pt x="408" y="1316"/>
                                  </a:lnTo>
                                  <a:lnTo>
                                    <a:pt x="408" y="1311"/>
                                  </a:lnTo>
                                  <a:lnTo>
                                    <a:pt x="418" y="1301"/>
                                  </a:lnTo>
                                  <a:lnTo>
                                    <a:pt x="418" y="1296"/>
                                  </a:lnTo>
                                  <a:lnTo>
                                    <a:pt x="423" y="1292"/>
                                  </a:lnTo>
                                  <a:lnTo>
                                    <a:pt x="423" y="1287"/>
                                  </a:lnTo>
                                  <a:lnTo>
                                    <a:pt x="427" y="1282"/>
                                  </a:lnTo>
                                  <a:lnTo>
                                    <a:pt x="427" y="1277"/>
                                  </a:lnTo>
                                  <a:lnTo>
                                    <a:pt x="437" y="1268"/>
                                  </a:lnTo>
                                  <a:lnTo>
                                    <a:pt x="437" y="1263"/>
                                  </a:lnTo>
                                  <a:lnTo>
                                    <a:pt x="442" y="1258"/>
                                  </a:lnTo>
                                  <a:lnTo>
                                    <a:pt x="442" y="1253"/>
                                  </a:lnTo>
                                  <a:lnTo>
                                    <a:pt x="451" y="1244"/>
                                  </a:lnTo>
                                  <a:lnTo>
                                    <a:pt x="451" y="1239"/>
                                  </a:lnTo>
                                  <a:lnTo>
                                    <a:pt x="456" y="1234"/>
                                  </a:lnTo>
                                  <a:lnTo>
                                    <a:pt x="456" y="1229"/>
                                  </a:lnTo>
                                  <a:lnTo>
                                    <a:pt x="461" y="1224"/>
                                  </a:lnTo>
                                  <a:lnTo>
                                    <a:pt x="461" y="1220"/>
                                  </a:lnTo>
                                  <a:lnTo>
                                    <a:pt x="471" y="1210"/>
                                  </a:lnTo>
                                  <a:lnTo>
                                    <a:pt x="471" y="1205"/>
                                  </a:lnTo>
                                  <a:lnTo>
                                    <a:pt x="475" y="1200"/>
                                  </a:lnTo>
                                  <a:lnTo>
                                    <a:pt x="475" y="1196"/>
                                  </a:lnTo>
                                  <a:lnTo>
                                    <a:pt x="480" y="1191"/>
                                  </a:lnTo>
                                  <a:lnTo>
                                    <a:pt x="480" y="1186"/>
                                  </a:lnTo>
                                  <a:lnTo>
                                    <a:pt x="490" y="1176"/>
                                  </a:lnTo>
                                  <a:lnTo>
                                    <a:pt x="490" y="1172"/>
                                  </a:lnTo>
                                  <a:lnTo>
                                    <a:pt x="495" y="1167"/>
                                  </a:lnTo>
                                  <a:lnTo>
                                    <a:pt x="495" y="1162"/>
                                  </a:lnTo>
                                  <a:lnTo>
                                    <a:pt x="499" y="1157"/>
                                  </a:lnTo>
                                  <a:lnTo>
                                    <a:pt x="499" y="1152"/>
                                  </a:lnTo>
                                  <a:lnTo>
                                    <a:pt x="509" y="1143"/>
                                  </a:lnTo>
                                  <a:lnTo>
                                    <a:pt x="509" y="1138"/>
                                  </a:lnTo>
                                  <a:lnTo>
                                    <a:pt x="514" y="1133"/>
                                  </a:lnTo>
                                  <a:lnTo>
                                    <a:pt x="514" y="1128"/>
                                  </a:lnTo>
                                  <a:lnTo>
                                    <a:pt x="523" y="1119"/>
                                  </a:lnTo>
                                  <a:lnTo>
                                    <a:pt x="523" y="1114"/>
                                  </a:lnTo>
                                  <a:lnTo>
                                    <a:pt x="528" y="1109"/>
                                  </a:lnTo>
                                  <a:lnTo>
                                    <a:pt x="528" y="1104"/>
                                  </a:lnTo>
                                  <a:lnTo>
                                    <a:pt x="533" y="1100"/>
                                  </a:lnTo>
                                  <a:lnTo>
                                    <a:pt x="533" y="1095"/>
                                  </a:lnTo>
                                  <a:lnTo>
                                    <a:pt x="543" y="1085"/>
                                  </a:lnTo>
                                  <a:lnTo>
                                    <a:pt x="543" y="1080"/>
                                  </a:lnTo>
                                  <a:lnTo>
                                    <a:pt x="547" y="1076"/>
                                  </a:lnTo>
                                  <a:lnTo>
                                    <a:pt x="547" y="1071"/>
                                  </a:lnTo>
                                  <a:lnTo>
                                    <a:pt x="552" y="1066"/>
                                  </a:lnTo>
                                  <a:lnTo>
                                    <a:pt x="552" y="1061"/>
                                  </a:lnTo>
                                  <a:lnTo>
                                    <a:pt x="562" y="1052"/>
                                  </a:lnTo>
                                  <a:lnTo>
                                    <a:pt x="562" y="1047"/>
                                  </a:lnTo>
                                  <a:lnTo>
                                    <a:pt x="567" y="1042"/>
                                  </a:lnTo>
                                  <a:lnTo>
                                    <a:pt x="567" y="1037"/>
                                  </a:lnTo>
                                  <a:lnTo>
                                    <a:pt x="571" y="1032"/>
                                  </a:lnTo>
                                  <a:lnTo>
                                    <a:pt x="571" y="1028"/>
                                  </a:lnTo>
                                  <a:lnTo>
                                    <a:pt x="581" y="1018"/>
                                  </a:lnTo>
                                  <a:lnTo>
                                    <a:pt x="581" y="1013"/>
                                  </a:lnTo>
                                  <a:lnTo>
                                    <a:pt x="586" y="1008"/>
                                  </a:lnTo>
                                  <a:lnTo>
                                    <a:pt x="586" y="1004"/>
                                  </a:lnTo>
                                  <a:lnTo>
                                    <a:pt x="595" y="994"/>
                                  </a:lnTo>
                                  <a:lnTo>
                                    <a:pt x="595" y="989"/>
                                  </a:lnTo>
                                  <a:lnTo>
                                    <a:pt x="600" y="984"/>
                                  </a:lnTo>
                                  <a:lnTo>
                                    <a:pt x="600" y="980"/>
                                  </a:lnTo>
                                  <a:lnTo>
                                    <a:pt x="605" y="975"/>
                                  </a:lnTo>
                                  <a:lnTo>
                                    <a:pt x="605" y="970"/>
                                  </a:lnTo>
                                  <a:lnTo>
                                    <a:pt x="615" y="960"/>
                                  </a:lnTo>
                                  <a:lnTo>
                                    <a:pt x="615" y="956"/>
                                  </a:lnTo>
                                  <a:lnTo>
                                    <a:pt x="619" y="951"/>
                                  </a:lnTo>
                                  <a:lnTo>
                                    <a:pt x="619" y="946"/>
                                  </a:lnTo>
                                  <a:lnTo>
                                    <a:pt x="624" y="941"/>
                                  </a:lnTo>
                                  <a:lnTo>
                                    <a:pt x="624" y="936"/>
                                  </a:lnTo>
                                  <a:lnTo>
                                    <a:pt x="634" y="927"/>
                                  </a:lnTo>
                                  <a:lnTo>
                                    <a:pt x="634" y="922"/>
                                  </a:lnTo>
                                  <a:lnTo>
                                    <a:pt x="639" y="917"/>
                                  </a:lnTo>
                                  <a:lnTo>
                                    <a:pt x="639" y="912"/>
                                  </a:lnTo>
                                  <a:lnTo>
                                    <a:pt x="648" y="903"/>
                                  </a:lnTo>
                                  <a:lnTo>
                                    <a:pt x="648" y="898"/>
                                  </a:lnTo>
                                  <a:lnTo>
                                    <a:pt x="653" y="893"/>
                                  </a:lnTo>
                                  <a:lnTo>
                                    <a:pt x="653" y="888"/>
                                  </a:lnTo>
                                  <a:lnTo>
                                    <a:pt x="658" y="884"/>
                                  </a:lnTo>
                                  <a:lnTo>
                                    <a:pt x="658" y="879"/>
                                  </a:lnTo>
                                  <a:lnTo>
                                    <a:pt x="667" y="869"/>
                                  </a:lnTo>
                                  <a:lnTo>
                                    <a:pt x="667" y="864"/>
                                  </a:lnTo>
                                  <a:lnTo>
                                    <a:pt x="672" y="860"/>
                                  </a:lnTo>
                                  <a:lnTo>
                                    <a:pt x="672" y="855"/>
                                  </a:lnTo>
                                  <a:lnTo>
                                    <a:pt x="677" y="850"/>
                                  </a:lnTo>
                                  <a:lnTo>
                                    <a:pt x="677" y="845"/>
                                  </a:lnTo>
                                  <a:lnTo>
                                    <a:pt x="687" y="836"/>
                                  </a:lnTo>
                                  <a:lnTo>
                                    <a:pt x="687" y="831"/>
                                  </a:lnTo>
                                  <a:lnTo>
                                    <a:pt x="691" y="826"/>
                                  </a:lnTo>
                                  <a:lnTo>
                                    <a:pt x="691" y="821"/>
                                  </a:lnTo>
                                  <a:lnTo>
                                    <a:pt x="696" y="816"/>
                                  </a:lnTo>
                                  <a:lnTo>
                                    <a:pt x="696" y="812"/>
                                  </a:lnTo>
                                  <a:lnTo>
                                    <a:pt x="706" y="802"/>
                                  </a:lnTo>
                                  <a:lnTo>
                                    <a:pt x="706" y="797"/>
                                  </a:lnTo>
                                  <a:lnTo>
                                    <a:pt x="711" y="792"/>
                                  </a:lnTo>
                                  <a:lnTo>
                                    <a:pt x="711" y="788"/>
                                  </a:lnTo>
                                  <a:lnTo>
                                    <a:pt x="720" y="778"/>
                                  </a:lnTo>
                                  <a:lnTo>
                                    <a:pt x="720" y="773"/>
                                  </a:lnTo>
                                  <a:lnTo>
                                    <a:pt x="725" y="768"/>
                                  </a:lnTo>
                                  <a:lnTo>
                                    <a:pt x="725" y="763"/>
                                  </a:lnTo>
                                  <a:lnTo>
                                    <a:pt x="730" y="759"/>
                                  </a:lnTo>
                                  <a:lnTo>
                                    <a:pt x="730" y="754"/>
                                  </a:lnTo>
                                  <a:lnTo>
                                    <a:pt x="739" y="744"/>
                                  </a:lnTo>
                                  <a:lnTo>
                                    <a:pt x="739" y="739"/>
                                  </a:lnTo>
                                  <a:lnTo>
                                    <a:pt x="744" y="735"/>
                                  </a:lnTo>
                                  <a:lnTo>
                                    <a:pt x="744" y="730"/>
                                  </a:lnTo>
                                  <a:lnTo>
                                    <a:pt x="749" y="725"/>
                                  </a:lnTo>
                                  <a:lnTo>
                                    <a:pt x="749" y="720"/>
                                  </a:lnTo>
                                  <a:lnTo>
                                    <a:pt x="759" y="711"/>
                                  </a:lnTo>
                                  <a:lnTo>
                                    <a:pt x="759" y="706"/>
                                  </a:lnTo>
                                  <a:lnTo>
                                    <a:pt x="763" y="701"/>
                                  </a:lnTo>
                                  <a:lnTo>
                                    <a:pt x="763" y="696"/>
                                  </a:lnTo>
                                  <a:lnTo>
                                    <a:pt x="773" y="687"/>
                                  </a:lnTo>
                                  <a:lnTo>
                                    <a:pt x="773" y="682"/>
                                  </a:lnTo>
                                  <a:lnTo>
                                    <a:pt x="778" y="677"/>
                                  </a:lnTo>
                                  <a:lnTo>
                                    <a:pt x="778" y="672"/>
                                  </a:lnTo>
                                  <a:lnTo>
                                    <a:pt x="783" y="667"/>
                                  </a:lnTo>
                                  <a:lnTo>
                                    <a:pt x="783" y="663"/>
                                  </a:lnTo>
                                  <a:lnTo>
                                    <a:pt x="792" y="653"/>
                                  </a:lnTo>
                                  <a:lnTo>
                                    <a:pt x="792" y="648"/>
                                  </a:lnTo>
                                  <a:lnTo>
                                    <a:pt x="797" y="643"/>
                                  </a:lnTo>
                                  <a:lnTo>
                                    <a:pt x="797" y="639"/>
                                  </a:lnTo>
                                  <a:lnTo>
                                    <a:pt x="802" y="634"/>
                                  </a:lnTo>
                                  <a:lnTo>
                                    <a:pt x="802" y="629"/>
                                  </a:lnTo>
                                  <a:lnTo>
                                    <a:pt x="811" y="619"/>
                                  </a:lnTo>
                                  <a:lnTo>
                                    <a:pt x="811" y="615"/>
                                  </a:lnTo>
                                  <a:lnTo>
                                    <a:pt x="816" y="610"/>
                                  </a:lnTo>
                                  <a:lnTo>
                                    <a:pt x="816" y="605"/>
                                  </a:lnTo>
                                  <a:lnTo>
                                    <a:pt x="821" y="600"/>
                                  </a:lnTo>
                                  <a:lnTo>
                                    <a:pt x="821" y="595"/>
                                  </a:lnTo>
                                  <a:lnTo>
                                    <a:pt x="831" y="586"/>
                                  </a:lnTo>
                                  <a:lnTo>
                                    <a:pt x="831" y="581"/>
                                  </a:lnTo>
                                  <a:lnTo>
                                    <a:pt x="835" y="576"/>
                                  </a:lnTo>
                                  <a:lnTo>
                                    <a:pt x="835" y="571"/>
                                  </a:lnTo>
                                  <a:lnTo>
                                    <a:pt x="845" y="562"/>
                                  </a:lnTo>
                                  <a:lnTo>
                                    <a:pt x="845" y="557"/>
                                  </a:lnTo>
                                  <a:lnTo>
                                    <a:pt x="850" y="552"/>
                                  </a:lnTo>
                                  <a:lnTo>
                                    <a:pt x="850" y="547"/>
                                  </a:lnTo>
                                  <a:lnTo>
                                    <a:pt x="855" y="543"/>
                                  </a:lnTo>
                                  <a:lnTo>
                                    <a:pt x="855" y="538"/>
                                  </a:lnTo>
                                  <a:lnTo>
                                    <a:pt x="864" y="528"/>
                                  </a:lnTo>
                                  <a:lnTo>
                                    <a:pt x="864" y="523"/>
                                  </a:lnTo>
                                  <a:lnTo>
                                    <a:pt x="869" y="519"/>
                                  </a:lnTo>
                                  <a:lnTo>
                                    <a:pt x="869" y="514"/>
                                  </a:lnTo>
                                  <a:lnTo>
                                    <a:pt x="874" y="509"/>
                                  </a:lnTo>
                                  <a:lnTo>
                                    <a:pt x="874" y="504"/>
                                  </a:lnTo>
                                  <a:lnTo>
                                    <a:pt x="883" y="495"/>
                                  </a:lnTo>
                                  <a:lnTo>
                                    <a:pt x="883" y="490"/>
                                  </a:lnTo>
                                  <a:lnTo>
                                    <a:pt x="888" y="485"/>
                                  </a:lnTo>
                                  <a:lnTo>
                                    <a:pt x="888" y="480"/>
                                  </a:lnTo>
                                  <a:lnTo>
                                    <a:pt x="893" y="475"/>
                                  </a:lnTo>
                                  <a:lnTo>
                                    <a:pt x="893" y="471"/>
                                  </a:lnTo>
                                  <a:lnTo>
                                    <a:pt x="903" y="461"/>
                                  </a:lnTo>
                                  <a:lnTo>
                                    <a:pt x="903" y="456"/>
                                  </a:lnTo>
                                  <a:lnTo>
                                    <a:pt x="907" y="451"/>
                                  </a:lnTo>
                                  <a:lnTo>
                                    <a:pt x="907" y="447"/>
                                  </a:lnTo>
                                  <a:lnTo>
                                    <a:pt x="917" y="437"/>
                                  </a:lnTo>
                                  <a:lnTo>
                                    <a:pt x="917" y="432"/>
                                  </a:lnTo>
                                  <a:lnTo>
                                    <a:pt x="922" y="427"/>
                                  </a:lnTo>
                                  <a:lnTo>
                                    <a:pt x="922" y="423"/>
                                  </a:lnTo>
                                  <a:lnTo>
                                    <a:pt x="927" y="418"/>
                                  </a:lnTo>
                                  <a:lnTo>
                                    <a:pt x="927" y="413"/>
                                  </a:lnTo>
                                  <a:lnTo>
                                    <a:pt x="936" y="403"/>
                                  </a:lnTo>
                                  <a:lnTo>
                                    <a:pt x="936" y="399"/>
                                  </a:lnTo>
                                  <a:lnTo>
                                    <a:pt x="941" y="394"/>
                                  </a:lnTo>
                                  <a:lnTo>
                                    <a:pt x="941" y="389"/>
                                  </a:lnTo>
                                  <a:lnTo>
                                    <a:pt x="946" y="384"/>
                                  </a:lnTo>
                                  <a:lnTo>
                                    <a:pt x="946" y="379"/>
                                  </a:lnTo>
                                  <a:lnTo>
                                    <a:pt x="955" y="370"/>
                                  </a:lnTo>
                                  <a:lnTo>
                                    <a:pt x="955" y="365"/>
                                  </a:lnTo>
                                  <a:lnTo>
                                    <a:pt x="960" y="360"/>
                                  </a:lnTo>
                                  <a:lnTo>
                                    <a:pt x="960" y="355"/>
                                  </a:lnTo>
                                  <a:lnTo>
                                    <a:pt x="970" y="346"/>
                                  </a:lnTo>
                                  <a:lnTo>
                                    <a:pt x="970" y="341"/>
                                  </a:lnTo>
                                  <a:lnTo>
                                    <a:pt x="975" y="336"/>
                                  </a:lnTo>
                                  <a:lnTo>
                                    <a:pt x="975" y="331"/>
                                  </a:lnTo>
                                  <a:lnTo>
                                    <a:pt x="979" y="327"/>
                                  </a:lnTo>
                                  <a:lnTo>
                                    <a:pt x="979" y="322"/>
                                  </a:lnTo>
                                  <a:lnTo>
                                    <a:pt x="989" y="312"/>
                                  </a:lnTo>
                                  <a:lnTo>
                                    <a:pt x="989" y="307"/>
                                  </a:lnTo>
                                  <a:lnTo>
                                    <a:pt x="994" y="303"/>
                                  </a:lnTo>
                                  <a:lnTo>
                                    <a:pt x="994" y="298"/>
                                  </a:lnTo>
                                  <a:lnTo>
                                    <a:pt x="999" y="293"/>
                                  </a:lnTo>
                                  <a:lnTo>
                                    <a:pt x="999" y="288"/>
                                  </a:lnTo>
                                  <a:lnTo>
                                    <a:pt x="1008" y="279"/>
                                  </a:lnTo>
                                  <a:lnTo>
                                    <a:pt x="1008" y="274"/>
                                  </a:lnTo>
                                  <a:lnTo>
                                    <a:pt x="1013" y="269"/>
                                  </a:lnTo>
                                  <a:lnTo>
                                    <a:pt x="1013" y="264"/>
                                  </a:lnTo>
                                  <a:lnTo>
                                    <a:pt x="1018" y="259"/>
                                  </a:lnTo>
                                  <a:lnTo>
                                    <a:pt x="1018" y="255"/>
                                  </a:lnTo>
                                  <a:lnTo>
                                    <a:pt x="1027" y="245"/>
                                  </a:lnTo>
                                  <a:lnTo>
                                    <a:pt x="1027" y="240"/>
                                  </a:lnTo>
                                  <a:lnTo>
                                    <a:pt x="1032" y="235"/>
                                  </a:lnTo>
                                  <a:lnTo>
                                    <a:pt x="1032" y="231"/>
                                  </a:lnTo>
                                  <a:lnTo>
                                    <a:pt x="1042" y="221"/>
                                  </a:lnTo>
                                  <a:lnTo>
                                    <a:pt x="1042" y="216"/>
                                  </a:lnTo>
                                  <a:lnTo>
                                    <a:pt x="1047" y="211"/>
                                  </a:lnTo>
                                  <a:lnTo>
                                    <a:pt x="1047" y="207"/>
                                  </a:lnTo>
                                  <a:lnTo>
                                    <a:pt x="1051" y="202"/>
                                  </a:lnTo>
                                  <a:lnTo>
                                    <a:pt x="1051" y="197"/>
                                  </a:lnTo>
                                  <a:lnTo>
                                    <a:pt x="1061" y="187"/>
                                  </a:lnTo>
                                  <a:lnTo>
                                    <a:pt x="1061" y="183"/>
                                  </a:lnTo>
                                  <a:lnTo>
                                    <a:pt x="1066" y="178"/>
                                  </a:lnTo>
                                  <a:lnTo>
                                    <a:pt x="1066" y="173"/>
                                  </a:lnTo>
                                  <a:lnTo>
                                    <a:pt x="1071" y="168"/>
                                  </a:lnTo>
                                  <a:lnTo>
                                    <a:pt x="1071" y="163"/>
                                  </a:lnTo>
                                  <a:lnTo>
                                    <a:pt x="1080" y="154"/>
                                  </a:lnTo>
                                  <a:lnTo>
                                    <a:pt x="1080" y="149"/>
                                  </a:lnTo>
                                  <a:lnTo>
                                    <a:pt x="1085" y="144"/>
                                  </a:lnTo>
                                  <a:lnTo>
                                    <a:pt x="1085" y="139"/>
                                  </a:lnTo>
                                  <a:lnTo>
                                    <a:pt x="1090" y="135"/>
                                  </a:lnTo>
                                  <a:lnTo>
                                    <a:pt x="1090" y="130"/>
                                  </a:lnTo>
                                  <a:lnTo>
                                    <a:pt x="1099" y="120"/>
                                  </a:lnTo>
                                  <a:lnTo>
                                    <a:pt x="1099" y="115"/>
                                  </a:lnTo>
                                  <a:lnTo>
                                    <a:pt x="1104" y="111"/>
                                  </a:lnTo>
                                  <a:lnTo>
                                    <a:pt x="1104" y="106"/>
                                  </a:lnTo>
                                  <a:lnTo>
                                    <a:pt x="1114" y="96"/>
                                  </a:lnTo>
                                  <a:lnTo>
                                    <a:pt x="1114" y="91"/>
                                  </a:lnTo>
                                  <a:lnTo>
                                    <a:pt x="1119" y="87"/>
                                  </a:lnTo>
                                  <a:lnTo>
                                    <a:pt x="1119" y="82"/>
                                  </a:lnTo>
                                  <a:lnTo>
                                    <a:pt x="1123" y="77"/>
                                  </a:lnTo>
                                  <a:lnTo>
                                    <a:pt x="1123" y="72"/>
                                  </a:lnTo>
                                  <a:lnTo>
                                    <a:pt x="1133" y="63"/>
                                  </a:lnTo>
                                  <a:lnTo>
                                    <a:pt x="1133" y="58"/>
                                  </a:lnTo>
                                  <a:lnTo>
                                    <a:pt x="1138" y="53"/>
                                  </a:lnTo>
                                  <a:lnTo>
                                    <a:pt x="1138" y="48"/>
                                  </a:lnTo>
                                  <a:lnTo>
                                    <a:pt x="1143" y="43"/>
                                  </a:lnTo>
                                  <a:lnTo>
                                    <a:pt x="1143" y="38"/>
                                  </a:lnTo>
                                  <a:lnTo>
                                    <a:pt x="1152" y="29"/>
                                  </a:lnTo>
                                  <a:lnTo>
                                    <a:pt x="1152" y="24"/>
                                  </a:lnTo>
                                  <a:lnTo>
                                    <a:pt x="1157" y="19"/>
                                  </a:lnTo>
                                  <a:lnTo>
                                    <a:pt x="1157" y="14"/>
                                  </a:lnTo>
                                  <a:lnTo>
                                    <a:pt x="1167" y="5"/>
                                  </a:lnTo>
                                  <a:lnTo>
                                    <a:pt x="11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2"/>
                          <wps:cNvSpPr>
                            <a:spLocks/>
                          </wps:cNvSpPr>
                          <wps:spPr bwMode="auto">
                            <a:xfrm>
                              <a:off x="5275" y="3769"/>
                              <a:ext cx="135" cy="230"/>
                            </a:xfrm>
                            <a:custGeom>
                              <a:avLst/>
                              <a:gdLst>
                                <a:gd name="T0" fmla="*/ 0 w 135"/>
                                <a:gd name="T1" fmla="*/ 230 h 230"/>
                                <a:gd name="T2" fmla="*/ 10 w 135"/>
                                <a:gd name="T3" fmla="*/ 221 h 230"/>
                                <a:gd name="T4" fmla="*/ 10 w 135"/>
                                <a:gd name="T5" fmla="*/ 216 h 230"/>
                                <a:gd name="T6" fmla="*/ 15 w 135"/>
                                <a:gd name="T7" fmla="*/ 211 h 230"/>
                                <a:gd name="T8" fmla="*/ 15 w 135"/>
                                <a:gd name="T9" fmla="*/ 206 h 230"/>
                                <a:gd name="T10" fmla="*/ 20 w 135"/>
                                <a:gd name="T11" fmla="*/ 202 h 230"/>
                                <a:gd name="T12" fmla="*/ 20 w 135"/>
                                <a:gd name="T13" fmla="*/ 197 h 230"/>
                                <a:gd name="T14" fmla="*/ 29 w 135"/>
                                <a:gd name="T15" fmla="*/ 187 h 230"/>
                                <a:gd name="T16" fmla="*/ 29 w 135"/>
                                <a:gd name="T17" fmla="*/ 182 h 230"/>
                                <a:gd name="T18" fmla="*/ 34 w 135"/>
                                <a:gd name="T19" fmla="*/ 178 h 230"/>
                                <a:gd name="T20" fmla="*/ 34 w 135"/>
                                <a:gd name="T21" fmla="*/ 173 h 230"/>
                                <a:gd name="T22" fmla="*/ 39 w 135"/>
                                <a:gd name="T23" fmla="*/ 168 h 230"/>
                                <a:gd name="T24" fmla="*/ 39 w 135"/>
                                <a:gd name="T25" fmla="*/ 163 h 230"/>
                                <a:gd name="T26" fmla="*/ 48 w 135"/>
                                <a:gd name="T27" fmla="*/ 154 h 230"/>
                                <a:gd name="T28" fmla="*/ 48 w 135"/>
                                <a:gd name="T29" fmla="*/ 149 h 230"/>
                                <a:gd name="T30" fmla="*/ 53 w 135"/>
                                <a:gd name="T31" fmla="*/ 144 h 230"/>
                                <a:gd name="T32" fmla="*/ 53 w 135"/>
                                <a:gd name="T33" fmla="*/ 139 h 230"/>
                                <a:gd name="T34" fmla="*/ 63 w 135"/>
                                <a:gd name="T35" fmla="*/ 130 h 230"/>
                                <a:gd name="T36" fmla="*/ 63 w 135"/>
                                <a:gd name="T37" fmla="*/ 125 h 230"/>
                                <a:gd name="T38" fmla="*/ 68 w 135"/>
                                <a:gd name="T39" fmla="*/ 120 h 230"/>
                                <a:gd name="T40" fmla="*/ 68 w 135"/>
                                <a:gd name="T41" fmla="*/ 115 h 230"/>
                                <a:gd name="T42" fmla="*/ 72 w 135"/>
                                <a:gd name="T43" fmla="*/ 110 h 230"/>
                                <a:gd name="T44" fmla="*/ 72 w 135"/>
                                <a:gd name="T45" fmla="*/ 106 h 230"/>
                                <a:gd name="T46" fmla="*/ 82 w 135"/>
                                <a:gd name="T47" fmla="*/ 96 h 230"/>
                                <a:gd name="T48" fmla="*/ 82 w 135"/>
                                <a:gd name="T49" fmla="*/ 91 h 230"/>
                                <a:gd name="T50" fmla="*/ 87 w 135"/>
                                <a:gd name="T51" fmla="*/ 86 h 230"/>
                                <a:gd name="T52" fmla="*/ 87 w 135"/>
                                <a:gd name="T53" fmla="*/ 82 h 230"/>
                                <a:gd name="T54" fmla="*/ 92 w 135"/>
                                <a:gd name="T55" fmla="*/ 77 h 230"/>
                                <a:gd name="T56" fmla="*/ 92 w 135"/>
                                <a:gd name="T57" fmla="*/ 72 h 230"/>
                                <a:gd name="T58" fmla="*/ 101 w 135"/>
                                <a:gd name="T59" fmla="*/ 62 h 230"/>
                                <a:gd name="T60" fmla="*/ 101 w 135"/>
                                <a:gd name="T61" fmla="*/ 58 h 230"/>
                                <a:gd name="T62" fmla="*/ 106 w 135"/>
                                <a:gd name="T63" fmla="*/ 53 h 230"/>
                                <a:gd name="T64" fmla="*/ 106 w 135"/>
                                <a:gd name="T65" fmla="*/ 48 h 230"/>
                                <a:gd name="T66" fmla="*/ 116 w 135"/>
                                <a:gd name="T67" fmla="*/ 38 h 230"/>
                                <a:gd name="T68" fmla="*/ 116 w 135"/>
                                <a:gd name="T69" fmla="*/ 34 h 230"/>
                                <a:gd name="T70" fmla="*/ 120 w 135"/>
                                <a:gd name="T71" fmla="*/ 29 h 230"/>
                                <a:gd name="T72" fmla="*/ 120 w 135"/>
                                <a:gd name="T73" fmla="*/ 24 h 230"/>
                                <a:gd name="T74" fmla="*/ 125 w 135"/>
                                <a:gd name="T75" fmla="*/ 19 h 230"/>
                                <a:gd name="T76" fmla="*/ 125 w 135"/>
                                <a:gd name="T77" fmla="*/ 14 h 230"/>
                                <a:gd name="T78" fmla="*/ 135 w 135"/>
                                <a:gd name="T79" fmla="*/ 5 h 230"/>
                                <a:gd name="T80" fmla="*/ 135 w 135"/>
                                <a:gd name="T81"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5" h="230">
                                  <a:moveTo>
                                    <a:pt x="0" y="230"/>
                                  </a:moveTo>
                                  <a:lnTo>
                                    <a:pt x="10" y="221"/>
                                  </a:lnTo>
                                  <a:lnTo>
                                    <a:pt x="10" y="216"/>
                                  </a:lnTo>
                                  <a:lnTo>
                                    <a:pt x="15" y="211"/>
                                  </a:lnTo>
                                  <a:lnTo>
                                    <a:pt x="15" y="206"/>
                                  </a:lnTo>
                                  <a:lnTo>
                                    <a:pt x="20" y="202"/>
                                  </a:lnTo>
                                  <a:lnTo>
                                    <a:pt x="20" y="197"/>
                                  </a:lnTo>
                                  <a:lnTo>
                                    <a:pt x="29" y="187"/>
                                  </a:lnTo>
                                  <a:lnTo>
                                    <a:pt x="29" y="182"/>
                                  </a:lnTo>
                                  <a:lnTo>
                                    <a:pt x="34" y="178"/>
                                  </a:lnTo>
                                  <a:lnTo>
                                    <a:pt x="34" y="173"/>
                                  </a:lnTo>
                                  <a:lnTo>
                                    <a:pt x="39" y="168"/>
                                  </a:lnTo>
                                  <a:lnTo>
                                    <a:pt x="39" y="163"/>
                                  </a:lnTo>
                                  <a:lnTo>
                                    <a:pt x="48" y="154"/>
                                  </a:lnTo>
                                  <a:lnTo>
                                    <a:pt x="48" y="149"/>
                                  </a:lnTo>
                                  <a:lnTo>
                                    <a:pt x="53" y="144"/>
                                  </a:lnTo>
                                  <a:lnTo>
                                    <a:pt x="53" y="139"/>
                                  </a:lnTo>
                                  <a:lnTo>
                                    <a:pt x="63" y="130"/>
                                  </a:lnTo>
                                  <a:lnTo>
                                    <a:pt x="63" y="125"/>
                                  </a:lnTo>
                                  <a:lnTo>
                                    <a:pt x="68" y="120"/>
                                  </a:lnTo>
                                  <a:lnTo>
                                    <a:pt x="68" y="115"/>
                                  </a:lnTo>
                                  <a:lnTo>
                                    <a:pt x="72" y="110"/>
                                  </a:lnTo>
                                  <a:lnTo>
                                    <a:pt x="72" y="106"/>
                                  </a:lnTo>
                                  <a:lnTo>
                                    <a:pt x="82" y="96"/>
                                  </a:lnTo>
                                  <a:lnTo>
                                    <a:pt x="82" y="91"/>
                                  </a:lnTo>
                                  <a:lnTo>
                                    <a:pt x="87" y="86"/>
                                  </a:lnTo>
                                  <a:lnTo>
                                    <a:pt x="87" y="82"/>
                                  </a:lnTo>
                                  <a:lnTo>
                                    <a:pt x="92" y="77"/>
                                  </a:lnTo>
                                  <a:lnTo>
                                    <a:pt x="92" y="72"/>
                                  </a:lnTo>
                                  <a:lnTo>
                                    <a:pt x="101" y="62"/>
                                  </a:lnTo>
                                  <a:lnTo>
                                    <a:pt x="101" y="58"/>
                                  </a:lnTo>
                                  <a:lnTo>
                                    <a:pt x="106" y="53"/>
                                  </a:lnTo>
                                  <a:lnTo>
                                    <a:pt x="106" y="48"/>
                                  </a:lnTo>
                                  <a:lnTo>
                                    <a:pt x="116" y="38"/>
                                  </a:lnTo>
                                  <a:lnTo>
                                    <a:pt x="116" y="34"/>
                                  </a:lnTo>
                                  <a:lnTo>
                                    <a:pt x="120" y="29"/>
                                  </a:lnTo>
                                  <a:lnTo>
                                    <a:pt x="120" y="24"/>
                                  </a:lnTo>
                                  <a:lnTo>
                                    <a:pt x="125" y="19"/>
                                  </a:lnTo>
                                  <a:lnTo>
                                    <a:pt x="125" y="14"/>
                                  </a:lnTo>
                                  <a:lnTo>
                                    <a:pt x="135" y="5"/>
                                  </a:lnTo>
                                  <a:lnTo>
                                    <a:pt x="13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3"/>
                          <wps:cNvSpPr>
                            <a:spLocks/>
                          </wps:cNvSpPr>
                          <wps:spPr bwMode="auto">
                            <a:xfrm>
                              <a:off x="5424" y="1839"/>
                              <a:ext cx="1099" cy="1906"/>
                            </a:xfrm>
                            <a:custGeom>
                              <a:avLst/>
                              <a:gdLst>
                                <a:gd name="T0" fmla="*/ 15 w 1099"/>
                                <a:gd name="T1" fmla="*/ 1882 h 1906"/>
                                <a:gd name="T2" fmla="*/ 39 w 1099"/>
                                <a:gd name="T3" fmla="*/ 1844 h 1906"/>
                                <a:gd name="T4" fmla="*/ 58 w 1099"/>
                                <a:gd name="T5" fmla="*/ 1810 h 1906"/>
                                <a:gd name="T6" fmla="*/ 77 w 1099"/>
                                <a:gd name="T7" fmla="*/ 1776 h 1906"/>
                                <a:gd name="T8" fmla="*/ 96 w 1099"/>
                                <a:gd name="T9" fmla="*/ 1743 h 1906"/>
                                <a:gd name="T10" fmla="*/ 115 w 1099"/>
                                <a:gd name="T11" fmla="*/ 1709 h 1906"/>
                                <a:gd name="T12" fmla="*/ 135 w 1099"/>
                                <a:gd name="T13" fmla="*/ 1676 h 1906"/>
                                <a:gd name="T14" fmla="*/ 154 w 1099"/>
                                <a:gd name="T15" fmla="*/ 1642 h 1906"/>
                                <a:gd name="T16" fmla="*/ 173 w 1099"/>
                                <a:gd name="T17" fmla="*/ 1608 h 1906"/>
                                <a:gd name="T18" fmla="*/ 192 w 1099"/>
                                <a:gd name="T19" fmla="*/ 1575 h 1906"/>
                                <a:gd name="T20" fmla="*/ 216 w 1099"/>
                                <a:gd name="T21" fmla="*/ 1536 h 1906"/>
                                <a:gd name="T22" fmla="*/ 235 w 1099"/>
                                <a:gd name="T23" fmla="*/ 1503 h 1906"/>
                                <a:gd name="T24" fmla="*/ 255 w 1099"/>
                                <a:gd name="T25" fmla="*/ 1469 h 1906"/>
                                <a:gd name="T26" fmla="*/ 274 w 1099"/>
                                <a:gd name="T27" fmla="*/ 1435 h 1906"/>
                                <a:gd name="T28" fmla="*/ 293 w 1099"/>
                                <a:gd name="T29" fmla="*/ 1402 h 1906"/>
                                <a:gd name="T30" fmla="*/ 312 w 1099"/>
                                <a:gd name="T31" fmla="*/ 1368 h 1906"/>
                                <a:gd name="T32" fmla="*/ 331 w 1099"/>
                                <a:gd name="T33" fmla="*/ 1335 h 1906"/>
                                <a:gd name="T34" fmla="*/ 351 w 1099"/>
                                <a:gd name="T35" fmla="*/ 1301 h 1906"/>
                                <a:gd name="T36" fmla="*/ 370 w 1099"/>
                                <a:gd name="T37" fmla="*/ 1267 h 1906"/>
                                <a:gd name="T38" fmla="*/ 394 w 1099"/>
                                <a:gd name="T39" fmla="*/ 1229 h 1906"/>
                                <a:gd name="T40" fmla="*/ 413 w 1099"/>
                                <a:gd name="T41" fmla="*/ 1195 h 1906"/>
                                <a:gd name="T42" fmla="*/ 432 w 1099"/>
                                <a:gd name="T43" fmla="*/ 1162 h 1906"/>
                                <a:gd name="T44" fmla="*/ 451 w 1099"/>
                                <a:gd name="T45" fmla="*/ 1128 h 1906"/>
                                <a:gd name="T46" fmla="*/ 471 w 1099"/>
                                <a:gd name="T47" fmla="*/ 1095 h 1906"/>
                                <a:gd name="T48" fmla="*/ 490 w 1099"/>
                                <a:gd name="T49" fmla="*/ 1061 h 1906"/>
                                <a:gd name="T50" fmla="*/ 509 w 1099"/>
                                <a:gd name="T51" fmla="*/ 1027 h 1906"/>
                                <a:gd name="T52" fmla="*/ 528 w 1099"/>
                                <a:gd name="T53" fmla="*/ 994 h 1906"/>
                                <a:gd name="T54" fmla="*/ 547 w 1099"/>
                                <a:gd name="T55" fmla="*/ 960 h 1906"/>
                                <a:gd name="T56" fmla="*/ 571 w 1099"/>
                                <a:gd name="T57" fmla="*/ 922 h 1906"/>
                                <a:gd name="T58" fmla="*/ 591 w 1099"/>
                                <a:gd name="T59" fmla="*/ 888 h 1906"/>
                                <a:gd name="T60" fmla="*/ 610 w 1099"/>
                                <a:gd name="T61" fmla="*/ 855 h 1906"/>
                                <a:gd name="T62" fmla="*/ 629 w 1099"/>
                                <a:gd name="T63" fmla="*/ 821 h 1906"/>
                                <a:gd name="T64" fmla="*/ 648 w 1099"/>
                                <a:gd name="T65" fmla="*/ 787 h 1906"/>
                                <a:gd name="T66" fmla="*/ 667 w 1099"/>
                                <a:gd name="T67" fmla="*/ 754 h 1906"/>
                                <a:gd name="T68" fmla="*/ 687 w 1099"/>
                                <a:gd name="T69" fmla="*/ 720 h 1906"/>
                                <a:gd name="T70" fmla="*/ 706 w 1099"/>
                                <a:gd name="T71" fmla="*/ 686 h 1906"/>
                                <a:gd name="T72" fmla="*/ 725 w 1099"/>
                                <a:gd name="T73" fmla="*/ 653 h 1906"/>
                                <a:gd name="T74" fmla="*/ 749 w 1099"/>
                                <a:gd name="T75" fmla="*/ 614 h 1906"/>
                                <a:gd name="T76" fmla="*/ 768 w 1099"/>
                                <a:gd name="T77" fmla="*/ 581 h 1906"/>
                                <a:gd name="T78" fmla="*/ 787 w 1099"/>
                                <a:gd name="T79" fmla="*/ 547 h 1906"/>
                                <a:gd name="T80" fmla="*/ 807 w 1099"/>
                                <a:gd name="T81" fmla="*/ 514 h 1906"/>
                                <a:gd name="T82" fmla="*/ 826 w 1099"/>
                                <a:gd name="T83" fmla="*/ 480 h 1906"/>
                                <a:gd name="T84" fmla="*/ 845 w 1099"/>
                                <a:gd name="T85" fmla="*/ 446 h 1906"/>
                                <a:gd name="T86" fmla="*/ 864 w 1099"/>
                                <a:gd name="T87" fmla="*/ 413 h 1906"/>
                                <a:gd name="T88" fmla="*/ 883 w 1099"/>
                                <a:gd name="T89" fmla="*/ 379 h 1906"/>
                                <a:gd name="T90" fmla="*/ 903 w 1099"/>
                                <a:gd name="T91" fmla="*/ 346 h 1906"/>
                                <a:gd name="T92" fmla="*/ 922 w 1099"/>
                                <a:gd name="T93" fmla="*/ 312 h 1906"/>
                                <a:gd name="T94" fmla="*/ 946 w 1099"/>
                                <a:gd name="T95" fmla="*/ 274 h 1906"/>
                                <a:gd name="T96" fmla="*/ 965 w 1099"/>
                                <a:gd name="T97" fmla="*/ 240 h 1906"/>
                                <a:gd name="T98" fmla="*/ 984 w 1099"/>
                                <a:gd name="T99" fmla="*/ 206 h 1906"/>
                                <a:gd name="T100" fmla="*/ 1003 w 1099"/>
                                <a:gd name="T101" fmla="*/ 173 h 1906"/>
                                <a:gd name="T102" fmla="*/ 1023 w 1099"/>
                                <a:gd name="T103" fmla="*/ 139 h 1906"/>
                                <a:gd name="T104" fmla="*/ 1042 w 1099"/>
                                <a:gd name="T105" fmla="*/ 106 h 1906"/>
                                <a:gd name="T106" fmla="*/ 1061 w 1099"/>
                                <a:gd name="T107" fmla="*/ 72 h 1906"/>
                                <a:gd name="T108" fmla="*/ 1080 w 1099"/>
                                <a:gd name="T109" fmla="*/ 38 h 1906"/>
                                <a:gd name="T110" fmla="*/ 1099 w 1099"/>
                                <a:gd name="T111" fmla="*/ 5 h 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9" h="1906">
                                  <a:moveTo>
                                    <a:pt x="0" y="1906"/>
                                  </a:moveTo>
                                  <a:lnTo>
                                    <a:pt x="5" y="1901"/>
                                  </a:lnTo>
                                  <a:lnTo>
                                    <a:pt x="5" y="1896"/>
                                  </a:lnTo>
                                  <a:lnTo>
                                    <a:pt x="10" y="1892"/>
                                  </a:lnTo>
                                  <a:lnTo>
                                    <a:pt x="10" y="1887"/>
                                  </a:lnTo>
                                  <a:lnTo>
                                    <a:pt x="15" y="1882"/>
                                  </a:lnTo>
                                  <a:lnTo>
                                    <a:pt x="15" y="1877"/>
                                  </a:lnTo>
                                  <a:lnTo>
                                    <a:pt x="24" y="1868"/>
                                  </a:lnTo>
                                  <a:lnTo>
                                    <a:pt x="24" y="1863"/>
                                  </a:lnTo>
                                  <a:lnTo>
                                    <a:pt x="29" y="1858"/>
                                  </a:lnTo>
                                  <a:lnTo>
                                    <a:pt x="29" y="1853"/>
                                  </a:lnTo>
                                  <a:lnTo>
                                    <a:pt x="39" y="1844"/>
                                  </a:lnTo>
                                  <a:lnTo>
                                    <a:pt x="39" y="1839"/>
                                  </a:lnTo>
                                  <a:lnTo>
                                    <a:pt x="43" y="1834"/>
                                  </a:lnTo>
                                  <a:lnTo>
                                    <a:pt x="43" y="1829"/>
                                  </a:lnTo>
                                  <a:lnTo>
                                    <a:pt x="48" y="1824"/>
                                  </a:lnTo>
                                  <a:lnTo>
                                    <a:pt x="48" y="1820"/>
                                  </a:lnTo>
                                  <a:lnTo>
                                    <a:pt x="58" y="1810"/>
                                  </a:lnTo>
                                  <a:lnTo>
                                    <a:pt x="58" y="1805"/>
                                  </a:lnTo>
                                  <a:lnTo>
                                    <a:pt x="63" y="1800"/>
                                  </a:lnTo>
                                  <a:lnTo>
                                    <a:pt x="63" y="1796"/>
                                  </a:lnTo>
                                  <a:lnTo>
                                    <a:pt x="67" y="1791"/>
                                  </a:lnTo>
                                  <a:lnTo>
                                    <a:pt x="67" y="1786"/>
                                  </a:lnTo>
                                  <a:lnTo>
                                    <a:pt x="77" y="1776"/>
                                  </a:lnTo>
                                  <a:lnTo>
                                    <a:pt x="77" y="1772"/>
                                  </a:lnTo>
                                  <a:lnTo>
                                    <a:pt x="82" y="1767"/>
                                  </a:lnTo>
                                  <a:lnTo>
                                    <a:pt x="82" y="1762"/>
                                  </a:lnTo>
                                  <a:lnTo>
                                    <a:pt x="91" y="1752"/>
                                  </a:lnTo>
                                  <a:lnTo>
                                    <a:pt x="91" y="1748"/>
                                  </a:lnTo>
                                  <a:lnTo>
                                    <a:pt x="96" y="1743"/>
                                  </a:lnTo>
                                  <a:lnTo>
                                    <a:pt x="96" y="1738"/>
                                  </a:lnTo>
                                  <a:lnTo>
                                    <a:pt x="101" y="1733"/>
                                  </a:lnTo>
                                  <a:lnTo>
                                    <a:pt x="101" y="1728"/>
                                  </a:lnTo>
                                  <a:lnTo>
                                    <a:pt x="111" y="1719"/>
                                  </a:lnTo>
                                  <a:lnTo>
                                    <a:pt x="111" y="1714"/>
                                  </a:lnTo>
                                  <a:lnTo>
                                    <a:pt x="115" y="1709"/>
                                  </a:lnTo>
                                  <a:lnTo>
                                    <a:pt x="115" y="1704"/>
                                  </a:lnTo>
                                  <a:lnTo>
                                    <a:pt x="120" y="1700"/>
                                  </a:lnTo>
                                  <a:lnTo>
                                    <a:pt x="120" y="1695"/>
                                  </a:lnTo>
                                  <a:lnTo>
                                    <a:pt x="130" y="1685"/>
                                  </a:lnTo>
                                  <a:lnTo>
                                    <a:pt x="130" y="1680"/>
                                  </a:lnTo>
                                  <a:lnTo>
                                    <a:pt x="135" y="1676"/>
                                  </a:lnTo>
                                  <a:lnTo>
                                    <a:pt x="135" y="1671"/>
                                  </a:lnTo>
                                  <a:lnTo>
                                    <a:pt x="144" y="1661"/>
                                  </a:lnTo>
                                  <a:lnTo>
                                    <a:pt x="144" y="1656"/>
                                  </a:lnTo>
                                  <a:lnTo>
                                    <a:pt x="149" y="1652"/>
                                  </a:lnTo>
                                  <a:lnTo>
                                    <a:pt x="149" y="1647"/>
                                  </a:lnTo>
                                  <a:lnTo>
                                    <a:pt x="154" y="1642"/>
                                  </a:lnTo>
                                  <a:lnTo>
                                    <a:pt x="154" y="1637"/>
                                  </a:lnTo>
                                  <a:lnTo>
                                    <a:pt x="163" y="1628"/>
                                  </a:lnTo>
                                  <a:lnTo>
                                    <a:pt x="163" y="1623"/>
                                  </a:lnTo>
                                  <a:lnTo>
                                    <a:pt x="168" y="1618"/>
                                  </a:lnTo>
                                  <a:lnTo>
                                    <a:pt x="168" y="1613"/>
                                  </a:lnTo>
                                  <a:lnTo>
                                    <a:pt x="173" y="1608"/>
                                  </a:lnTo>
                                  <a:lnTo>
                                    <a:pt x="173" y="1604"/>
                                  </a:lnTo>
                                  <a:lnTo>
                                    <a:pt x="183" y="1594"/>
                                  </a:lnTo>
                                  <a:lnTo>
                                    <a:pt x="183" y="1589"/>
                                  </a:lnTo>
                                  <a:lnTo>
                                    <a:pt x="187" y="1584"/>
                                  </a:lnTo>
                                  <a:lnTo>
                                    <a:pt x="187" y="1580"/>
                                  </a:lnTo>
                                  <a:lnTo>
                                    <a:pt x="192" y="1575"/>
                                  </a:lnTo>
                                  <a:lnTo>
                                    <a:pt x="192" y="1570"/>
                                  </a:lnTo>
                                  <a:lnTo>
                                    <a:pt x="202" y="1560"/>
                                  </a:lnTo>
                                  <a:lnTo>
                                    <a:pt x="202" y="1556"/>
                                  </a:lnTo>
                                  <a:lnTo>
                                    <a:pt x="207" y="1551"/>
                                  </a:lnTo>
                                  <a:lnTo>
                                    <a:pt x="207" y="1546"/>
                                  </a:lnTo>
                                  <a:lnTo>
                                    <a:pt x="216" y="1536"/>
                                  </a:lnTo>
                                  <a:lnTo>
                                    <a:pt x="216" y="1532"/>
                                  </a:lnTo>
                                  <a:lnTo>
                                    <a:pt x="221" y="1527"/>
                                  </a:lnTo>
                                  <a:lnTo>
                                    <a:pt x="221" y="1522"/>
                                  </a:lnTo>
                                  <a:lnTo>
                                    <a:pt x="226" y="1517"/>
                                  </a:lnTo>
                                  <a:lnTo>
                                    <a:pt x="226" y="1512"/>
                                  </a:lnTo>
                                  <a:lnTo>
                                    <a:pt x="235" y="1503"/>
                                  </a:lnTo>
                                  <a:lnTo>
                                    <a:pt x="235" y="1498"/>
                                  </a:lnTo>
                                  <a:lnTo>
                                    <a:pt x="240" y="1493"/>
                                  </a:lnTo>
                                  <a:lnTo>
                                    <a:pt x="240" y="1488"/>
                                  </a:lnTo>
                                  <a:lnTo>
                                    <a:pt x="245" y="1484"/>
                                  </a:lnTo>
                                  <a:lnTo>
                                    <a:pt x="245" y="1479"/>
                                  </a:lnTo>
                                  <a:lnTo>
                                    <a:pt x="255" y="1469"/>
                                  </a:lnTo>
                                  <a:lnTo>
                                    <a:pt x="255" y="1464"/>
                                  </a:lnTo>
                                  <a:lnTo>
                                    <a:pt x="259" y="1459"/>
                                  </a:lnTo>
                                  <a:lnTo>
                                    <a:pt x="259" y="1455"/>
                                  </a:lnTo>
                                  <a:lnTo>
                                    <a:pt x="269" y="1445"/>
                                  </a:lnTo>
                                  <a:lnTo>
                                    <a:pt x="269" y="1440"/>
                                  </a:lnTo>
                                  <a:lnTo>
                                    <a:pt x="274" y="1435"/>
                                  </a:lnTo>
                                  <a:lnTo>
                                    <a:pt x="274" y="1431"/>
                                  </a:lnTo>
                                  <a:lnTo>
                                    <a:pt x="279" y="1426"/>
                                  </a:lnTo>
                                  <a:lnTo>
                                    <a:pt x="279" y="1421"/>
                                  </a:lnTo>
                                  <a:lnTo>
                                    <a:pt x="288" y="1411"/>
                                  </a:lnTo>
                                  <a:lnTo>
                                    <a:pt x="288" y="1407"/>
                                  </a:lnTo>
                                  <a:lnTo>
                                    <a:pt x="293" y="1402"/>
                                  </a:lnTo>
                                  <a:lnTo>
                                    <a:pt x="293" y="1397"/>
                                  </a:lnTo>
                                  <a:lnTo>
                                    <a:pt x="298" y="1392"/>
                                  </a:lnTo>
                                  <a:lnTo>
                                    <a:pt x="298" y="1387"/>
                                  </a:lnTo>
                                  <a:lnTo>
                                    <a:pt x="307" y="1378"/>
                                  </a:lnTo>
                                  <a:lnTo>
                                    <a:pt x="307" y="1373"/>
                                  </a:lnTo>
                                  <a:lnTo>
                                    <a:pt x="312" y="1368"/>
                                  </a:lnTo>
                                  <a:lnTo>
                                    <a:pt x="312" y="1363"/>
                                  </a:lnTo>
                                  <a:lnTo>
                                    <a:pt x="317" y="1359"/>
                                  </a:lnTo>
                                  <a:lnTo>
                                    <a:pt x="317" y="1354"/>
                                  </a:lnTo>
                                  <a:lnTo>
                                    <a:pt x="327" y="1344"/>
                                  </a:lnTo>
                                  <a:lnTo>
                                    <a:pt x="327" y="1339"/>
                                  </a:lnTo>
                                  <a:lnTo>
                                    <a:pt x="331" y="1335"/>
                                  </a:lnTo>
                                  <a:lnTo>
                                    <a:pt x="331" y="1330"/>
                                  </a:lnTo>
                                  <a:lnTo>
                                    <a:pt x="341" y="1320"/>
                                  </a:lnTo>
                                  <a:lnTo>
                                    <a:pt x="341" y="1315"/>
                                  </a:lnTo>
                                  <a:lnTo>
                                    <a:pt x="346" y="1311"/>
                                  </a:lnTo>
                                  <a:lnTo>
                                    <a:pt x="346" y="1306"/>
                                  </a:lnTo>
                                  <a:lnTo>
                                    <a:pt x="351" y="1301"/>
                                  </a:lnTo>
                                  <a:lnTo>
                                    <a:pt x="351" y="1296"/>
                                  </a:lnTo>
                                  <a:lnTo>
                                    <a:pt x="360" y="1287"/>
                                  </a:lnTo>
                                  <a:lnTo>
                                    <a:pt x="360" y="1282"/>
                                  </a:lnTo>
                                  <a:lnTo>
                                    <a:pt x="365" y="1277"/>
                                  </a:lnTo>
                                  <a:lnTo>
                                    <a:pt x="365" y="1272"/>
                                  </a:lnTo>
                                  <a:lnTo>
                                    <a:pt x="370" y="1267"/>
                                  </a:lnTo>
                                  <a:lnTo>
                                    <a:pt x="370" y="1263"/>
                                  </a:lnTo>
                                  <a:lnTo>
                                    <a:pt x="379" y="1253"/>
                                  </a:lnTo>
                                  <a:lnTo>
                                    <a:pt x="379" y="1248"/>
                                  </a:lnTo>
                                  <a:lnTo>
                                    <a:pt x="384" y="1243"/>
                                  </a:lnTo>
                                  <a:lnTo>
                                    <a:pt x="384" y="1239"/>
                                  </a:lnTo>
                                  <a:lnTo>
                                    <a:pt x="394" y="1229"/>
                                  </a:lnTo>
                                  <a:lnTo>
                                    <a:pt x="394" y="1224"/>
                                  </a:lnTo>
                                  <a:lnTo>
                                    <a:pt x="399" y="1219"/>
                                  </a:lnTo>
                                  <a:lnTo>
                                    <a:pt x="399" y="1215"/>
                                  </a:lnTo>
                                  <a:lnTo>
                                    <a:pt x="403" y="1210"/>
                                  </a:lnTo>
                                  <a:lnTo>
                                    <a:pt x="403" y="1205"/>
                                  </a:lnTo>
                                  <a:lnTo>
                                    <a:pt x="413" y="1195"/>
                                  </a:lnTo>
                                  <a:lnTo>
                                    <a:pt x="413" y="1191"/>
                                  </a:lnTo>
                                  <a:lnTo>
                                    <a:pt x="418" y="1186"/>
                                  </a:lnTo>
                                  <a:lnTo>
                                    <a:pt x="418" y="1181"/>
                                  </a:lnTo>
                                  <a:lnTo>
                                    <a:pt x="423" y="1176"/>
                                  </a:lnTo>
                                  <a:lnTo>
                                    <a:pt x="423" y="1171"/>
                                  </a:lnTo>
                                  <a:lnTo>
                                    <a:pt x="432" y="1162"/>
                                  </a:lnTo>
                                  <a:lnTo>
                                    <a:pt x="432" y="1157"/>
                                  </a:lnTo>
                                  <a:lnTo>
                                    <a:pt x="437" y="1152"/>
                                  </a:lnTo>
                                  <a:lnTo>
                                    <a:pt x="437" y="1147"/>
                                  </a:lnTo>
                                  <a:lnTo>
                                    <a:pt x="447" y="1138"/>
                                  </a:lnTo>
                                  <a:lnTo>
                                    <a:pt x="447" y="1133"/>
                                  </a:lnTo>
                                  <a:lnTo>
                                    <a:pt x="451" y="1128"/>
                                  </a:lnTo>
                                  <a:lnTo>
                                    <a:pt x="451" y="1123"/>
                                  </a:lnTo>
                                  <a:lnTo>
                                    <a:pt x="456" y="1119"/>
                                  </a:lnTo>
                                  <a:lnTo>
                                    <a:pt x="456" y="1114"/>
                                  </a:lnTo>
                                  <a:lnTo>
                                    <a:pt x="466" y="1104"/>
                                  </a:lnTo>
                                  <a:lnTo>
                                    <a:pt x="466" y="1099"/>
                                  </a:lnTo>
                                  <a:lnTo>
                                    <a:pt x="471" y="1095"/>
                                  </a:lnTo>
                                  <a:lnTo>
                                    <a:pt x="471" y="1090"/>
                                  </a:lnTo>
                                  <a:lnTo>
                                    <a:pt x="475" y="1085"/>
                                  </a:lnTo>
                                  <a:lnTo>
                                    <a:pt x="475" y="1080"/>
                                  </a:lnTo>
                                  <a:lnTo>
                                    <a:pt x="485" y="1071"/>
                                  </a:lnTo>
                                  <a:lnTo>
                                    <a:pt x="485" y="1066"/>
                                  </a:lnTo>
                                  <a:lnTo>
                                    <a:pt x="490" y="1061"/>
                                  </a:lnTo>
                                  <a:lnTo>
                                    <a:pt x="490" y="1056"/>
                                  </a:lnTo>
                                  <a:lnTo>
                                    <a:pt x="495" y="1051"/>
                                  </a:lnTo>
                                  <a:lnTo>
                                    <a:pt x="495" y="1047"/>
                                  </a:lnTo>
                                  <a:lnTo>
                                    <a:pt x="504" y="1037"/>
                                  </a:lnTo>
                                  <a:lnTo>
                                    <a:pt x="504" y="1032"/>
                                  </a:lnTo>
                                  <a:lnTo>
                                    <a:pt x="509" y="1027"/>
                                  </a:lnTo>
                                  <a:lnTo>
                                    <a:pt x="509" y="1023"/>
                                  </a:lnTo>
                                  <a:lnTo>
                                    <a:pt x="519" y="1013"/>
                                  </a:lnTo>
                                  <a:lnTo>
                                    <a:pt x="519" y="1008"/>
                                  </a:lnTo>
                                  <a:lnTo>
                                    <a:pt x="523" y="1003"/>
                                  </a:lnTo>
                                  <a:lnTo>
                                    <a:pt x="523" y="999"/>
                                  </a:lnTo>
                                  <a:lnTo>
                                    <a:pt x="528" y="994"/>
                                  </a:lnTo>
                                  <a:lnTo>
                                    <a:pt x="528" y="989"/>
                                  </a:lnTo>
                                  <a:lnTo>
                                    <a:pt x="538" y="979"/>
                                  </a:lnTo>
                                  <a:lnTo>
                                    <a:pt x="538" y="975"/>
                                  </a:lnTo>
                                  <a:lnTo>
                                    <a:pt x="543" y="970"/>
                                  </a:lnTo>
                                  <a:lnTo>
                                    <a:pt x="543" y="965"/>
                                  </a:lnTo>
                                  <a:lnTo>
                                    <a:pt x="547" y="960"/>
                                  </a:lnTo>
                                  <a:lnTo>
                                    <a:pt x="547" y="955"/>
                                  </a:lnTo>
                                  <a:lnTo>
                                    <a:pt x="557" y="946"/>
                                  </a:lnTo>
                                  <a:lnTo>
                                    <a:pt x="557" y="941"/>
                                  </a:lnTo>
                                  <a:lnTo>
                                    <a:pt x="562" y="936"/>
                                  </a:lnTo>
                                  <a:lnTo>
                                    <a:pt x="562" y="931"/>
                                  </a:lnTo>
                                  <a:lnTo>
                                    <a:pt x="571" y="922"/>
                                  </a:lnTo>
                                  <a:lnTo>
                                    <a:pt x="571" y="917"/>
                                  </a:lnTo>
                                  <a:lnTo>
                                    <a:pt x="576" y="912"/>
                                  </a:lnTo>
                                  <a:lnTo>
                                    <a:pt x="576" y="907"/>
                                  </a:lnTo>
                                  <a:lnTo>
                                    <a:pt x="581" y="903"/>
                                  </a:lnTo>
                                  <a:lnTo>
                                    <a:pt x="581" y="898"/>
                                  </a:lnTo>
                                  <a:lnTo>
                                    <a:pt x="591" y="888"/>
                                  </a:lnTo>
                                  <a:lnTo>
                                    <a:pt x="591" y="883"/>
                                  </a:lnTo>
                                  <a:lnTo>
                                    <a:pt x="595" y="879"/>
                                  </a:lnTo>
                                  <a:lnTo>
                                    <a:pt x="595" y="874"/>
                                  </a:lnTo>
                                  <a:lnTo>
                                    <a:pt x="600" y="869"/>
                                  </a:lnTo>
                                  <a:lnTo>
                                    <a:pt x="600" y="864"/>
                                  </a:lnTo>
                                  <a:lnTo>
                                    <a:pt x="610" y="855"/>
                                  </a:lnTo>
                                  <a:lnTo>
                                    <a:pt x="610" y="850"/>
                                  </a:lnTo>
                                  <a:lnTo>
                                    <a:pt x="615" y="845"/>
                                  </a:lnTo>
                                  <a:lnTo>
                                    <a:pt x="615" y="840"/>
                                  </a:lnTo>
                                  <a:lnTo>
                                    <a:pt x="619" y="835"/>
                                  </a:lnTo>
                                  <a:lnTo>
                                    <a:pt x="619" y="831"/>
                                  </a:lnTo>
                                  <a:lnTo>
                                    <a:pt x="629" y="821"/>
                                  </a:lnTo>
                                  <a:lnTo>
                                    <a:pt x="629" y="816"/>
                                  </a:lnTo>
                                  <a:lnTo>
                                    <a:pt x="634" y="811"/>
                                  </a:lnTo>
                                  <a:lnTo>
                                    <a:pt x="634" y="807"/>
                                  </a:lnTo>
                                  <a:lnTo>
                                    <a:pt x="643" y="797"/>
                                  </a:lnTo>
                                  <a:lnTo>
                                    <a:pt x="643" y="792"/>
                                  </a:lnTo>
                                  <a:lnTo>
                                    <a:pt x="648" y="787"/>
                                  </a:lnTo>
                                  <a:lnTo>
                                    <a:pt x="648" y="783"/>
                                  </a:lnTo>
                                  <a:lnTo>
                                    <a:pt x="653" y="778"/>
                                  </a:lnTo>
                                  <a:lnTo>
                                    <a:pt x="653" y="773"/>
                                  </a:lnTo>
                                  <a:lnTo>
                                    <a:pt x="663" y="763"/>
                                  </a:lnTo>
                                  <a:lnTo>
                                    <a:pt x="663" y="759"/>
                                  </a:lnTo>
                                  <a:lnTo>
                                    <a:pt x="667" y="754"/>
                                  </a:lnTo>
                                  <a:lnTo>
                                    <a:pt x="667" y="749"/>
                                  </a:lnTo>
                                  <a:lnTo>
                                    <a:pt x="672" y="744"/>
                                  </a:lnTo>
                                  <a:lnTo>
                                    <a:pt x="672" y="739"/>
                                  </a:lnTo>
                                  <a:lnTo>
                                    <a:pt x="682" y="730"/>
                                  </a:lnTo>
                                  <a:lnTo>
                                    <a:pt x="682" y="725"/>
                                  </a:lnTo>
                                  <a:lnTo>
                                    <a:pt x="687" y="720"/>
                                  </a:lnTo>
                                  <a:lnTo>
                                    <a:pt x="687" y="715"/>
                                  </a:lnTo>
                                  <a:lnTo>
                                    <a:pt x="696" y="706"/>
                                  </a:lnTo>
                                  <a:lnTo>
                                    <a:pt x="696" y="701"/>
                                  </a:lnTo>
                                  <a:lnTo>
                                    <a:pt x="701" y="696"/>
                                  </a:lnTo>
                                  <a:lnTo>
                                    <a:pt x="701" y="691"/>
                                  </a:lnTo>
                                  <a:lnTo>
                                    <a:pt x="706" y="686"/>
                                  </a:lnTo>
                                  <a:lnTo>
                                    <a:pt x="706" y="682"/>
                                  </a:lnTo>
                                  <a:lnTo>
                                    <a:pt x="715" y="672"/>
                                  </a:lnTo>
                                  <a:lnTo>
                                    <a:pt x="715" y="667"/>
                                  </a:lnTo>
                                  <a:lnTo>
                                    <a:pt x="720" y="662"/>
                                  </a:lnTo>
                                  <a:lnTo>
                                    <a:pt x="720" y="658"/>
                                  </a:lnTo>
                                  <a:lnTo>
                                    <a:pt x="725" y="653"/>
                                  </a:lnTo>
                                  <a:lnTo>
                                    <a:pt x="725" y="648"/>
                                  </a:lnTo>
                                  <a:lnTo>
                                    <a:pt x="735" y="638"/>
                                  </a:lnTo>
                                  <a:lnTo>
                                    <a:pt x="735" y="634"/>
                                  </a:lnTo>
                                  <a:lnTo>
                                    <a:pt x="739" y="629"/>
                                  </a:lnTo>
                                  <a:lnTo>
                                    <a:pt x="739" y="624"/>
                                  </a:lnTo>
                                  <a:lnTo>
                                    <a:pt x="749" y="614"/>
                                  </a:lnTo>
                                  <a:lnTo>
                                    <a:pt x="749" y="610"/>
                                  </a:lnTo>
                                  <a:lnTo>
                                    <a:pt x="754" y="605"/>
                                  </a:lnTo>
                                  <a:lnTo>
                                    <a:pt x="754" y="600"/>
                                  </a:lnTo>
                                  <a:lnTo>
                                    <a:pt x="759" y="595"/>
                                  </a:lnTo>
                                  <a:lnTo>
                                    <a:pt x="759" y="590"/>
                                  </a:lnTo>
                                  <a:lnTo>
                                    <a:pt x="768" y="581"/>
                                  </a:lnTo>
                                  <a:lnTo>
                                    <a:pt x="768" y="576"/>
                                  </a:lnTo>
                                  <a:lnTo>
                                    <a:pt x="773" y="571"/>
                                  </a:lnTo>
                                  <a:lnTo>
                                    <a:pt x="773" y="566"/>
                                  </a:lnTo>
                                  <a:lnTo>
                                    <a:pt x="778" y="562"/>
                                  </a:lnTo>
                                  <a:lnTo>
                                    <a:pt x="778" y="557"/>
                                  </a:lnTo>
                                  <a:lnTo>
                                    <a:pt x="787" y="547"/>
                                  </a:lnTo>
                                  <a:lnTo>
                                    <a:pt x="787" y="542"/>
                                  </a:lnTo>
                                  <a:lnTo>
                                    <a:pt x="792" y="538"/>
                                  </a:lnTo>
                                  <a:lnTo>
                                    <a:pt x="792" y="533"/>
                                  </a:lnTo>
                                  <a:lnTo>
                                    <a:pt x="797" y="528"/>
                                  </a:lnTo>
                                  <a:lnTo>
                                    <a:pt x="797" y="523"/>
                                  </a:lnTo>
                                  <a:lnTo>
                                    <a:pt x="807" y="514"/>
                                  </a:lnTo>
                                  <a:lnTo>
                                    <a:pt x="807" y="509"/>
                                  </a:lnTo>
                                  <a:lnTo>
                                    <a:pt x="811" y="504"/>
                                  </a:lnTo>
                                  <a:lnTo>
                                    <a:pt x="811" y="499"/>
                                  </a:lnTo>
                                  <a:lnTo>
                                    <a:pt x="821" y="490"/>
                                  </a:lnTo>
                                  <a:lnTo>
                                    <a:pt x="821" y="485"/>
                                  </a:lnTo>
                                  <a:lnTo>
                                    <a:pt x="826" y="480"/>
                                  </a:lnTo>
                                  <a:lnTo>
                                    <a:pt x="826" y="475"/>
                                  </a:lnTo>
                                  <a:lnTo>
                                    <a:pt x="831" y="470"/>
                                  </a:lnTo>
                                  <a:lnTo>
                                    <a:pt x="831" y="466"/>
                                  </a:lnTo>
                                  <a:lnTo>
                                    <a:pt x="840" y="456"/>
                                  </a:lnTo>
                                  <a:lnTo>
                                    <a:pt x="840" y="451"/>
                                  </a:lnTo>
                                  <a:lnTo>
                                    <a:pt x="845" y="446"/>
                                  </a:lnTo>
                                  <a:lnTo>
                                    <a:pt x="845" y="442"/>
                                  </a:lnTo>
                                  <a:lnTo>
                                    <a:pt x="850" y="437"/>
                                  </a:lnTo>
                                  <a:lnTo>
                                    <a:pt x="850" y="432"/>
                                  </a:lnTo>
                                  <a:lnTo>
                                    <a:pt x="859" y="422"/>
                                  </a:lnTo>
                                  <a:lnTo>
                                    <a:pt x="859" y="418"/>
                                  </a:lnTo>
                                  <a:lnTo>
                                    <a:pt x="864" y="413"/>
                                  </a:lnTo>
                                  <a:lnTo>
                                    <a:pt x="864" y="408"/>
                                  </a:lnTo>
                                  <a:lnTo>
                                    <a:pt x="874" y="398"/>
                                  </a:lnTo>
                                  <a:lnTo>
                                    <a:pt x="874" y="394"/>
                                  </a:lnTo>
                                  <a:lnTo>
                                    <a:pt x="879" y="389"/>
                                  </a:lnTo>
                                  <a:lnTo>
                                    <a:pt x="879" y="384"/>
                                  </a:lnTo>
                                  <a:lnTo>
                                    <a:pt x="883" y="379"/>
                                  </a:lnTo>
                                  <a:lnTo>
                                    <a:pt x="883" y="374"/>
                                  </a:lnTo>
                                  <a:lnTo>
                                    <a:pt x="893" y="365"/>
                                  </a:lnTo>
                                  <a:lnTo>
                                    <a:pt x="893" y="360"/>
                                  </a:lnTo>
                                  <a:lnTo>
                                    <a:pt x="898" y="355"/>
                                  </a:lnTo>
                                  <a:lnTo>
                                    <a:pt x="898" y="350"/>
                                  </a:lnTo>
                                  <a:lnTo>
                                    <a:pt x="903" y="346"/>
                                  </a:lnTo>
                                  <a:lnTo>
                                    <a:pt x="903" y="341"/>
                                  </a:lnTo>
                                  <a:lnTo>
                                    <a:pt x="912" y="331"/>
                                  </a:lnTo>
                                  <a:lnTo>
                                    <a:pt x="912" y="326"/>
                                  </a:lnTo>
                                  <a:lnTo>
                                    <a:pt x="917" y="322"/>
                                  </a:lnTo>
                                  <a:lnTo>
                                    <a:pt x="917" y="317"/>
                                  </a:lnTo>
                                  <a:lnTo>
                                    <a:pt x="922" y="312"/>
                                  </a:lnTo>
                                  <a:lnTo>
                                    <a:pt x="922" y="307"/>
                                  </a:lnTo>
                                  <a:lnTo>
                                    <a:pt x="931" y="298"/>
                                  </a:lnTo>
                                  <a:lnTo>
                                    <a:pt x="931" y="293"/>
                                  </a:lnTo>
                                  <a:lnTo>
                                    <a:pt x="936" y="288"/>
                                  </a:lnTo>
                                  <a:lnTo>
                                    <a:pt x="936" y="283"/>
                                  </a:lnTo>
                                  <a:lnTo>
                                    <a:pt x="946" y="274"/>
                                  </a:lnTo>
                                  <a:lnTo>
                                    <a:pt x="946" y="269"/>
                                  </a:lnTo>
                                  <a:lnTo>
                                    <a:pt x="951" y="264"/>
                                  </a:lnTo>
                                  <a:lnTo>
                                    <a:pt x="951" y="259"/>
                                  </a:lnTo>
                                  <a:lnTo>
                                    <a:pt x="955" y="254"/>
                                  </a:lnTo>
                                  <a:lnTo>
                                    <a:pt x="955" y="250"/>
                                  </a:lnTo>
                                  <a:lnTo>
                                    <a:pt x="965" y="240"/>
                                  </a:lnTo>
                                  <a:lnTo>
                                    <a:pt x="965" y="235"/>
                                  </a:lnTo>
                                  <a:lnTo>
                                    <a:pt x="970" y="230"/>
                                  </a:lnTo>
                                  <a:lnTo>
                                    <a:pt x="970" y="226"/>
                                  </a:lnTo>
                                  <a:lnTo>
                                    <a:pt x="975" y="221"/>
                                  </a:lnTo>
                                  <a:lnTo>
                                    <a:pt x="975" y="216"/>
                                  </a:lnTo>
                                  <a:lnTo>
                                    <a:pt x="984" y="206"/>
                                  </a:lnTo>
                                  <a:lnTo>
                                    <a:pt x="984" y="202"/>
                                  </a:lnTo>
                                  <a:lnTo>
                                    <a:pt x="989" y="197"/>
                                  </a:lnTo>
                                  <a:lnTo>
                                    <a:pt x="989" y="192"/>
                                  </a:lnTo>
                                  <a:lnTo>
                                    <a:pt x="999" y="182"/>
                                  </a:lnTo>
                                  <a:lnTo>
                                    <a:pt x="999" y="178"/>
                                  </a:lnTo>
                                  <a:lnTo>
                                    <a:pt x="1003" y="173"/>
                                  </a:lnTo>
                                  <a:lnTo>
                                    <a:pt x="1003" y="168"/>
                                  </a:lnTo>
                                  <a:lnTo>
                                    <a:pt x="1008" y="163"/>
                                  </a:lnTo>
                                  <a:lnTo>
                                    <a:pt x="1008" y="158"/>
                                  </a:lnTo>
                                  <a:lnTo>
                                    <a:pt x="1018" y="149"/>
                                  </a:lnTo>
                                  <a:lnTo>
                                    <a:pt x="1018" y="144"/>
                                  </a:lnTo>
                                  <a:lnTo>
                                    <a:pt x="1023" y="139"/>
                                  </a:lnTo>
                                  <a:lnTo>
                                    <a:pt x="1023" y="134"/>
                                  </a:lnTo>
                                  <a:lnTo>
                                    <a:pt x="1027" y="130"/>
                                  </a:lnTo>
                                  <a:lnTo>
                                    <a:pt x="1027" y="125"/>
                                  </a:lnTo>
                                  <a:lnTo>
                                    <a:pt x="1037" y="115"/>
                                  </a:lnTo>
                                  <a:lnTo>
                                    <a:pt x="1037" y="110"/>
                                  </a:lnTo>
                                  <a:lnTo>
                                    <a:pt x="1042" y="106"/>
                                  </a:lnTo>
                                  <a:lnTo>
                                    <a:pt x="1042" y="101"/>
                                  </a:lnTo>
                                  <a:lnTo>
                                    <a:pt x="1051" y="91"/>
                                  </a:lnTo>
                                  <a:lnTo>
                                    <a:pt x="1051" y="86"/>
                                  </a:lnTo>
                                  <a:lnTo>
                                    <a:pt x="1056" y="82"/>
                                  </a:lnTo>
                                  <a:lnTo>
                                    <a:pt x="1056" y="77"/>
                                  </a:lnTo>
                                  <a:lnTo>
                                    <a:pt x="1061" y="72"/>
                                  </a:lnTo>
                                  <a:lnTo>
                                    <a:pt x="1061" y="67"/>
                                  </a:lnTo>
                                  <a:lnTo>
                                    <a:pt x="1071" y="58"/>
                                  </a:lnTo>
                                  <a:lnTo>
                                    <a:pt x="1071" y="53"/>
                                  </a:lnTo>
                                  <a:lnTo>
                                    <a:pt x="1075" y="48"/>
                                  </a:lnTo>
                                  <a:lnTo>
                                    <a:pt x="1075" y="43"/>
                                  </a:lnTo>
                                  <a:lnTo>
                                    <a:pt x="1080" y="38"/>
                                  </a:lnTo>
                                  <a:lnTo>
                                    <a:pt x="1080" y="34"/>
                                  </a:lnTo>
                                  <a:lnTo>
                                    <a:pt x="1090" y="24"/>
                                  </a:lnTo>
                                  <a:lnTo>
                                    <a:pt x="1090" y="19"/>
                                  </a:lnTo>
                                  <a:lnTo>
                                    <a:pt x="1095" y="14"/>
                                  </a:lnTo>
                                  <a:lnTo>
                                    <a:pt x="1095" y="10"/>
                                  </a:lnTo>
                                  <a:lnTo>
                                    <a:pt x="1099" y="5"/>
                                  </a:lnTo>
                                  <a:lnTo>
                                    <a:pt x="109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4"/>
                          <wps:cNvSpPr>
                            <a:spLocks/>
                          </wps:cNvSpPr>
                          <wps:spPr bwMode="auto">
                            <a:xfrm>
                              <a:off x="5367" y="3817"/>
                              <a:ext cx="81" cy="139"/>
                            </a:xfrm>
                            <a:custGeom>
                              <a:avLst/>
                              <a:gdLst>
                                <a:gd name="T0" fmla="*/ 0 w 81"/>
                                <a:gd name="T1" fmla="*/ 139 h 139"/>
                                <a:gd name="T2" fmla="*/ 4 w 81"/>
                                <a:gd name="T3" fmla="*/ 134 h 139"/>
                                <a:gd name="T4" fmla="*/ 4 w 81"/>
                                <a:gd name="T5" fmla="*/ 130 h 139"/>
                                <a:gd name="T6" fmla="*/ 9 w 81"/>
                                <a:gd name="T7" fmla="*/ 125 h 139"/>
                                <a:gd name="T8" fmla="*/ 9 w 81"/>
                                <a:gd name="T9" fmla="*/ 120 h 139"/>
                                <a:gd name="T10" fmla="*/ 19 w 81"/>
                                <a:gd name="T11" fmla="*/ 110 h 139"/>
                                <a:gd name="T12" fmla="*/ 19 w 81"/>
                                <a:gd name="T13" fmla="*/ 106 h 139"/>
                                <a:gd name="T14" fmla="*/ 24 w 81"/>
                                <a:gd name="T15" fmla="*/ 101 h 139"/>
                                <a:gd name="T16" fmla="*/ 24 w 81"/>
                                <a:gd name="T17" fmla="*/ 96 h 139"/>
                                <a:gd name="T18" fmla="*/ 28 w 81"/>
                                <a:gd name="T19" fmla="*/ 91 h 139"/>
                                <a:gd name="T20" fmla="*/ 28 w 81"/>
                                <a:gd name="T21" fmla="*/ 86 h 139"/>
                                <a:gd name="T22" fmla="*/ 38 w 81"/>
                                <a:gd name="T23" fmla="*/ 77 h 139"/>
                                <a:gd name="T24" fmla="*/ 38 w 81"/>
                                <a:gd name="T25" fmla="*/ 72 h 139"/>
                                <a:gd name="T26" fmla="*/ 43 w 81"/>
                                <a:gd name="T27" fmla="*/ 67 h 139"/>
                                <a:gd name="T28" fmla="*/ 43 w 81"/>
                                <a:gd name="T29" fmla="*/ 62 h 139"/>
                                <a:gd name="T30" fmla="*/ 48 w 81"/>
                                <a:gd name="T31" fmla="*/ 58 h 139"/>
                                <a:gd name="T32" fmla="*/ 48 w 81"/>
                                <a:gd name="T33" fmla="*/ 53 h 139"/>
                                <a:gd name="T34" fmla="*/ 57 w 81"/>
                                <a:gd name="T35" fmla="*/ 43 h 139"/>
                                <a:gd name="T36" fmla="*/ 57 w 81"/>
                                <a:gd name="T37" fmla="*/ 38 h 139"/>
                                <a:gd name="T38" fmla="*/ 62 w 81"/>
                                <a:gd name="T39" fmla="*/ 34 h 139"/>
                                <a:gd name="T40" fmla="*/ 62 w 81"/>
                                <a:gd name="T41" fmla="*/ 29 h 139"/>
                                <a:gd name="T42" fmla="*/ 72 w 81"/>
                                <a:gd name="T43" fmla="*/ 19 h 139"/>
                                <a:gd name="T44" fmla="*/ 72 w 81"/>
                                <a:gd name="T45" fmla="*/ 14 h 139"/>
                                <a:gd name="T46" fmla="*/ 76 w 81"/>
                                <a:gd name="T47" fmla="*/ 10 h 139"/>
                                <a:gd name="T48" fmla="*/ 76 w 81"/>
                                <a:gd name="T49" fmla="*/ 5 h 139"/>
                                <a:gd name="T50" fmla="*/ 81 w 81"/>
                                <a:gd name="T5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139">
                                  <a:moveTo>
                                    <a:pt x="0" y="139"/>
                                  </a:moveTo>
                                  <a:lnTo>
                                    <a:pt x="4" y="134"/>
                                  </a:lnTo>
                                  <a:lnTo>
                                    <a:pt x="4" y="130"/>
                                  </a:lnTo>
                                  <a:lnTo>
                                    <a:pt x="9" y="125"/>
                                  </a:lnTo>
                                  <a:lnTo>
                                    <a:pt x="9" y="120"/>
                                  </a:lnTo>
                                  <a:lnTo>
                                    <a:pt x="19" y="110"/>
                                  </a:lnTo>
                                  <a:lnTo>
                                    <a:pt x="19" y="106"/>
                                  </a:lnTo>
                                  <a:lnTo>
                                    <a:pt x="24" y="101"/>
                                  </a:lnTo>
                                  <a:lnTo>
                                    <a:pt x="24" y="96"/>
                                  </a:lnTo>
                                  <a:lnTo>
                                    <a:pt x="28" y="91"/>
                                  </a:lnTo>
                                  <a:lnTo>
                                    <a:pt x="28" y="86"/>
                                  </a:lnTo>
                                  <a:lnTo>
                                    <a:pt x="38" y="77"/>
                                  </a:lnTo>
                                  <a:lnTo>
                                    <a:pt x="38" y="72"/>
                                  </a:lnTo>
                                  <a:lnTo>
                                    <a:pt x="43" y="67"/>
                                  </a:lnTo>
                                  <a:lnTo>
                                    <a:pt x="43" y="62"/>
                                  </a:lnTo>
                                  <a:lnTo>
                                    <a:pt x="48" y="58"/>
                                  </a:lnTo>
                                  <a:lnTo>
                                    <a:pt x="48" y="53"/>
                                  </a:lnTo>
                                  <a:lnTo>
                                    <a:pt x="57" y="43"/>
                                  </a:lnTo>
                                  <a:lnTo>
                                    <a:pt x="57" y="38"/>
                                  </a:lnTo>
                                  <a:lnTo>
                                    <a:pt x="62" y="34"/>
                                  </a:lnTo>
                                  <a:lnTo>
                                    <a:pt x="62" y="29"/>
                                  </a:lnTo>
                                  <a:lnTo>
                                    <a:pt x="72" y="19"/>
                                  </a:lnTo>
                                  <a:lnTo>
                                    <a:pt x="72" y="14"/>
                                  </a:lnTo>
                                  <a:lnTo>
                                    <a:pt x="76" y="10"/>
                                  </a:lnTo>
                                  <a:lnTo>
                                    <a:pt x="76" y="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5"/>
                          <wps:cNvSpPr>
                            <a:spLocks/>
                          </wps:cNvSpPr>
                          <wps:spPr bwMode="auto">
                            <a:xfrm>
                              <a:off x="5506" y="1868"/>
                              <a:ext cx="1065" cy="1848"/>
                            </a:xfrm>
                            <a:custGeom>
                              <a:avLst/>
                              <a:gdLst>
                                <a:gd name="T0" fmla="*/ 14 w 1065"/>
                                <a:gd name="T1" fmla="*/ 1824 h 1848"/>
                                <a:gd name="T2" fmla="*/ 33 w 1065"/>
                                <a:gd name="T3" fmla="*/ 1791 h 1848"/>
                                <a:gd name="T4" fmla="*/ 57 w 1065"/>
                                <a:gd name="T5" fmla="*/ 1752 h 1848"/>
                                <a:gd name="T6" fmla="*/ 77 w 1065"/>
                                <a:gd name="T7" fmla="*/ 1719 h 1848"/>
                                <a:gd name="T8" fmla="*/ 96 w 1065"/>
                                <a:gd name="T9" fmla="*/ 1685 h 1848"/>
                                <a:gd name="T10" fmla="*/ 115 w 1065"/>
                                <a:gd name="T11" fmla="*/ 1651 h 1848"/>
                                <a:gd name="T12" fmla="*/ 134 w 1065"/>
                                <a:gd name="T13" fmla="*/ 1618 h 1848"/>
                                <a:gd name="T14" fmla="*/ 153 w 1065"/>
                                <a:gd name="T15" fmla="*/ 1584 h 1848"/>
                                <a:gd name="T16" fmla="*/ 173 w 1065"/>
                                <a:gd name="T17" fmla="*/ 1551 h 1848"/>
                                <a:gd name="T18" fmla="*/ 192 w 1065"/>
                                <a:gd name="T19" fmla="*/ 1517 h 1848"/>
                                <a:gd name="T20" fmla="*/ 211 w 1065"/>
                                <a:gd name="T21" fmla="*/ 1483 h 1848"/>
                                <a:gd name="T22" fmla="*/ 235 w 1065"/>
                                <a:gd name="T23" fmla="*/ 1445 h 1848"/>
                                <a:gd name="T24" fmla="*/ 254 w 1065"/>
                                <a:gd name="T25" fmla="*/ 1411 h 1848"/>
                                <a:gd name="T26" fmla="*/ 273 w 1065"/>
                                <a:gd name="T27" fmla="*/ 1378 h 1848"/>
                                <a:gd name="T28" fmla="*/ 293 w 1065"/>
                                <a:gd name="T29" fmla="*/ 1344 h 1848"/>
                                <a:gd name="T30" fmla="*/ 312 w 1065"/>
                                <a:gd name="T31" fmla="*/ 1310 h 1848"/>
                                <a:gd name="T32" fmla="*/ 331 w 1065"/>
                                <a:gd name="T33" fmla="*/ 1277 h 1848"/>
                                <a:gd name="T34" fmla="*/ 350 w 1065"/>
                                <a:gd name="T35" fmla="*/ 1243 h 1848"/>
                                <a:gd name="T36" fmla="*/ 369 w 1065"/>
                                <a:gd name="T37" fmla="*/ 1210 h 1848"/>
                                <a:gd name="T38" fmla="*/ 389 w 1065"/>
                                <a:gd name="T39" fmla="*/ 1176 h 1848"/>
                                <a:gd name="T40" fmla="*/ 413 w 1065"/>
                                <a:gd name="T41" fmla="*/ 1138 h 1848"/>
                                <a:gd name="T42" fmla="*/ 432 w 1065"/>
                                <a:gd name="T43" fmla="*/ 1104 h 1848"/>
                                <a:gd name="T44" fmla="*/ 451 w 1065"/>
                                <a:gd name="T45" fmla="*/ 1070 h 1848"/>
                                <a:gd name="T46" fmla="*/ 470 w 1065"/>
                                <a:gd name="T47" fmla="*/ 1037 h 1848"/>
                                <a:gd name="T48" fmla="*/ 489 w 1065"/>
                                <a:gd name="T49" fmla="*/ 1003 h 1848"/>
                                <a:gd name="T50" fmla="*/ 509 w 1065"/>
                                <a:gd name="T51" fmla="*/ 970 h 1848"/>
                                <a:gd name="T52" fmla="*/ 528 w 1065"/>
                                <a:gd name="T53" fmla="*/ 936 h 1848"/>
                                <a:gd name="T54" fmla="*/ 547 w 1065"/>
                                <a:gd name="T55" fmla="*/ 902 h 1848"/>
                                <a:gd name="T56" fmla="*/ 566 w 1065"/>
                                <a:gd name="T57" fmla="*/ 869 h 1848"/>
                                <a:gd name="T58" fmla="*/ 585 w 1065"/>
                                <a:gd name="T59" fmla="*/ 835 h 1848"/>
                                <a:gd name="T60" fmla="*/ 609 w 1065"/>
                                <a:gd name="T61" fmla="*/ 797 h 1848"/>
                                <a:gd name="T62" fmla="*/ 629 w 1065"/>
                                <a:gd name="T63" fmla="*/ 763 h 1848"/>
                                <a:gd name="T64" fmla="*/ 648 w 1065"/>
                                <a:gd name="T65" fmla="*/ 730 h 1848"/>
                                <a:gd name="T66" fmla="*/ 667 w 1065"/>
                                <a:gd name="T67" fmla="*/ 696 h 1848"/>
                                <a:gd name="T68" fmla="*/ 686 w 1065"/>
                                <a:gd name="T69" fmla="*/ 662 h 1848"/>
                                <a:gd name="T70" fmla="*/ 705 w 1065"/>
                                <a:gd name="T71" fmla="*/ 629 h 1848"/>
                                <a:gd name="T72" fmla="*/ 725 w 1065"/>
                                <a:gd name="T73" fmla="*/ 595 h 1848"/>
                                <a:gd name="T74" fmla="*/ 744 w 1065"/>
                                <a:gd name="T75" fmla="*/ 561 h 1848"/>
                                <a:gd name="T76" fmla="*/ 763 w 1065"/>
                                <a:gd name="T77" fmla="*/ 528 h 1848"/>
                                <a:gd name="T78" fmla="*/ 787 w 1065"/>
                                <a:gd name="T79" fmla="*/ 489 h 1848"/>
                                <a:gd name="T80" fmla="*/ 806 w 1065"/>
                                <a:gd name="T81" fmla="*/ 456 h 1848"/>
                                <a:gd name="T82" fmla="*/ 825 w 1065"/>
                                <a:gd name="T83" fmla="*/ 422 h 1848"/>
                                <a:gd name="T84" fmla="*/ 845 w 1065"/>
                                <a:gd name="T85" fmla="*/ 389 h 1848"/>
                                <a:gd name="T86" fmla="*/ 864 w 1065"/>
                                <a:gd name="T87" fmla="*/ 355 h 1848"/>
                                <a:gd name="T88" fmla="*/ 883 w 1065"/>
                                <a:gd name="T89" fmla="*/ 321 h 1848"/>
                                <a:gd name="T90" fmla="*/ 902 w 1065"/>
                                <a:gd name="T91" fmla="*/ 288 h 1848"/>
                                <a:gd name="T92" fmla="*/ 921 w 1065"/>
                                <a:gd name="T93" fmla="*/ 254 h 1848"/>
                                <a:gd name="T94" fmla="*/ 941 w 1065"/>
                                <a:gd name="T95" fmla="*/ 221 h 1848"/>
                                <a:gd name="T96" fmla="*/ 965 w 1065"/>
                                <a:gd name="T97" fmla="*/ 182 h 1848"/>
                                <a:gd name="T98" fmla="*/ 984 w 1065"/>
                                <a:gd name="T99" fmla="*/ 149 h 1848"/>
                                <a:gd name="T100" fmla="*/ 1003 w 1065"/>
                                <a:gd name="T101" fmla="*/ 115 h 1848"/>
                                <a:gd name="T102" fmla="*/ 1022 w 1065"/>
                                <a:gd name="T103" fmla="*/ 81 h 1848"/>
                                <a:gd name="T104" fmla="*/ 1041 w 1065"/>
                                <a:gd name="T105" fmla="*/ 48 h 1848"/>
                                <a:gd name="T106" fmla="*/ 1061 w 1065"/>
                                <a:gd name="T107" fmla="*/ 14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5" h="1848">
                                  <a:moveTo>
                                    <a:pt x="0" y="1848"/>
                                  </a:moveTo>
                                  <a:lnTo>
                                    <a:pt x="5" y="1843"/>
                                  </a:lnTo>
                                  <a:lnTo>
                                    <a:pt x="5" y="1839"/>
                                  </a:lnTo>
                                  <a:lnTo>
                                    <a:pt x="9" y="1834"/>
                                  </a:lnTo>
                                  <a:lnTo>
                                    <a:pt x="9" y="1829"/>
                                  </a:lnTo>
                                  <a:lnTo>
                                    <a:pt x="14" y="1824"/>
                                  </a:lnTo>
                                  <a:lnTo>
                                    <a:pt x="14" y="1819"/>
                                  </a:lnTo>
                                  <a:lnTo>
                                    <a:pt x="24" y="1810"/>
                                  </a:lnTo>
                                  <a:lnTo>
                                    <a:pt x="24" y="1805"/>
                                  </a:lnTo>
                                  <a:lnTo>
                                    <a:pt x="29" y="1800"/>
                                  </a:lnTo>
                                  <a:lnTo>
                                    <a:pt x="29" y="1795"/>
                                  </a:lnTo>
                                  <a:lnTo>
                                    <a:pt x="33" y="1791"/>
                                  </a:lnTo>
                                  <a:lnTo>
                                    <a:pt x="33" y="1786"/>
                                  </a:lnTo>
                                  <a:lnTo>
                                    <a:pt x="43" y="1776"/>
                                  </a:lnTo>
                                  <a:lnTo>
                                    <a:pt x="43" y="1771"/>
                                  </a:lnTo>
                                  <a:lnTo>
                                    <a:pt x="48" y="1767"/>
                                  </a:lnTo>
                                  <a:lnTo>
                                    <a:pt x="48" y="1762"/>
                                  </a:lnTo>
                                  <a:lnTo>
                                    <a:pt x="57" y="1752"/>
                                  </a:lnTo>
                                  <a:lnTo>
                                    <a:pt x="57" y="1747"/>
                                  </a:lnTo>
                                  <a:lnTo>
                                    <a:pt x="62" y="1743"/>
                                  </a:lnTo>
                                  <a:lnTo>
                                    <a:pt x="62" y="1738"/>
                                  </a:lnTo>
                                  <a:lnTo>
                                    <a:pt x="67" y="1733"/>
                                  </a:lnTo>
                                  <a:lnTo>
                                    <a:pt x="67" y="1728"/>
                                  </a:lnTo>
                                  <a:lnTo>
                                    <a:pt x="77" y="1719"/>
                                  </a:lnTo>
                                  <a:lnTo>
                                    <a:pt x="77" y="1714"/>
                                  </a:lnTo>
                                  <a:lnTo>
                                    <a:pt x="81" y="1709"/>
                                  </a:lnTo>
                                  <a:lnTo>
                                    <a:pt x="81" y="1704"/>
                                  </a:lnTo>
                                  <a:lnTo>
                                    <a:pt x="86" y="1699"/>
                                  </a:lnTo>
                                  <a:lnTo>
                                    <a:pt x="86" y="1695"/>
                                  </a:lnTo>
                                  <a:lnTo>
                                    <a:pt x="96" y="1685"/>
                                  </a:lnTo>
                                  <a:lnTo>
                                    <a:pt x="96" y="1680"/>
                                  </a:lnTo>
                                  <a:lnTo>
                                    <a:pt x="101" y="1675"/>
                                  </a:lnTo>
                                  <a:lnTo>
                                    <a:pt x="101" y="1671"/>
                                  </a:lnTo>
                                  <a:lnTo>
                                    <a:pt x="110" y="1661"/>
                                  </a:lnTo>
                                  <a:lnTo>
                                    <a:pt x="110" y="1656"/>
                                  </a:lnTo>
                                  <a:lnTo>
                                    <a:pt x="115" y="1651"/>
                                  </a:lnTo>
                                  <a:lnTo>
                                    <a:pt x="115" y="1647"/>
                                  </a:lnTo>
                                  <a:lnTo>
                                    <a:pt x="120" y="1642"/>
                                  </a:lnTo>
                                  <a:lnTo>
                                    <a:pt x="120" y="1637"/>
                                  </a:lnTo>
                                  <a:lnTo>
                                    <a:pt x="129" y="1627"/>
                                  </a:lnTo>
                                  <a:lnTo>
                                    <a:pt x="129" y="1623"/>
                                  </a:lnTo>
                                  <a:lnTo>
                                    <a:pt x="134" y="1618"/>
                                  </a:lnTo>
                                  <a:lnTo>
                                    <a:pt x="134" y="1613"/>
                                  </a:lnTo>
                                  <a:lnTo>
                                    <a:pt x="139" y="1608"/>
                                  </a:lnTo>
                                  <a:lnTo>
                                    <a:pt x="139" y="1603"/>
                                  </a:lnTo>
                                  <a:lnTo>
                                    <a:pt x="149" y="1594"/>
                                  </a:lnTo>
                                  <a:lnTo>
                                    <a:pt x="149" y="1589"/>
                                  </a:lnTo>
                                  <a:lnTo>
                                    <a:pt x="153" y="1584"/>
                                  </a:lnTo>
                                  <a:lnTo>
                                    <a:pt x="153" y="1579"/>
                                  </a:lnTo>
                                  <a:lnTo>
                                    <a:pt x="158" y="1575"/>
                                  </a:lnTo>
                                  <a:lnTo>
                                    <a:pt x="158" y="1570"/>
                                  </a:lnTo>
                                  <a:lnTo>
                                    <a:pt x="168" y="1560"/>
                                  </a:lnTo>
                                  <a:lnTo>
                                    <a:pt x="168" y="1555"/>
                                  </a:lnTo>
                                  <a:lnTo>
                                    <a:pt x="173" y="1551"/>
                                  </a:lnTo>
                                  <a:lnTo>
                                    <a:pt x="173" y="1546"/>
                                  </a:lnTo>
                                  <a:lnTo>
                                    <a:pt x="182" y="1536"/>
                                  </a:lnTo>
                                  <a:lnTo>
                                    <a:pt x="182" y="1531"/>
                                  </a:lnTo>
                                  <a:lnTo>
                                    <a:pt x="187" y="1527"/>
                                  </a:lnTo>
                                  <a:lnTo>
                                    <a:pt x="187" y="1522"/>
                                  </a:lnTo>
                                  <a:lnTo>
                                    <a:pt x="192" y="1517"/>
                                  </a:lnTo>
                                  <a:lnTo>
                                    <a:pt x="192" y="1512"/>
                                  </a:lnTo>
                                  <a:lnTo>
                                    <a:pt x="201" y="1503"/>
                                  </a:lnTo>
                                  <a:lnTo>
                                    <a:pt x="201" y="1498"/>
                                  </a:lnTo>
                                  <a:lnTo>
                                    <a:pt x="206" y="1493"/>
                                  </a:lnTo>
                                  <a:lnTo>
                                    <a:pt x="206" y="1488"/>
                                  </a:lnTo>
                                  <a:lnTo>
                                    <a:pt x="211" y="1483"/>
                                  </a:lnTo>
                                  <a:lnTo>
                                    <a:pt x="211" y="1479"/>
                                  </a:lnTo>
                                  <a:lnTo>
                                    <a:pt x="221" y="1469"/>
                                  </a:lnTo>
                                  <a:lnTo>
                                    <a:pt x="221" y="1464"/>
                                  </a:lnTo>
                                  <a:lnTo>
                                    <a:pt x="225" y="1459"/>
                                  </a:lnTo>
                                  <a:lnTo>
                                    <a:pt x="225" y="1455"/>
                                  </a:lnTo>
                                  <a:lnTo>
                                    <a:pt x="235" y="1445"/>
                                  </a:lnTo>
                                  <a:lnTo>
                                    <a:pt x="235" y="1440"/>
                                  </a:lnTo>
                                  <a:lnTo>
                                    <a:pt x="240" y="1435"/>
                                  </a:lnTo>
                                  <a:lnTo>
                                    <a:pt x="240" y="1430"/>
                                  </a:lnTo>
                                  <a:lnTo>
                                    <a:pt x="245" y="1426"/>
                                  </a:lnTo>
                                  <a:lnTo>
                                    <a:pt x="245" y="1421"/>
                                  </a:lnTo>
                                  <a:lnTo>
                                    <a:pt x="254" y="1411"/>
                                  </a:lnTo>
                                  <a:lnTo>
                                    <a:pt x="254" y="1406"/>
                                  </a:lnTo>
                                  <a:lnTo>
                                    <a:pt x="259" y="1402"/>
                                  </a:lnTo>
                                  <a:lnTo>
                                    <a:pt x="259" y="1397"/>
                                  </a:lnTo>
                                  <a:lnTo>
                                    <a:pt x="264" y="1392"/>
                                  </a:lnTo>
                                  <a:lnTo>
                                    <a:pt x="264" y="1387"/>
                                  </a:lnTo>
                                  <a:lnTo>
                                    <a:pt x="273" y="1378"/>
                                  </a:lnTo>
                                  <a:lnTo>
                                    <a:pt x="273" y="1373"/>
                                  </a:lnTo>
                                  <a:lnTo>
                                    <a:pt x="278" y="1368"/>
                                  </a:lnTo>
                                  <a:lnTo>
                                    <a:pt x="278" y="1363"/>
                                  </a:lnTo>
                                  <a:lnTo>
                                    <a:pt x="283" y="1358"/>
                                  </a:lnTo>
                                  <a:lnTo>
                                    <a:pt x="283" y="1354"/>
                                  </a:lnTo>
                                  <a:lnTo>
                                    <a:pt x="293" y="1344"/>
                                  </a:lnTo>
                                  <a:lnTo>
                                    <a:pt x="293" y="1339"/>
                                  </a:lnTo>
                                  <a:lnTo>
                                    <a:pt x="297" y="1334"/>
                                  </a:lnTo>
                                  <a:lnTo>
                                    <a:pt x="297" y="1330"/>
                                  </a:lnTo>
                                  <a:lnTo>
                                    <a:pt x="307" y="1320"/>
                                  </a:lnTo>
                                  <a:lnTo>
                                    <a:pt x="307" y="1315"/>
                                  </a:lnTo>
                                  <a:lnTo>
                                    <a:pt x="312" y="1310"/>
                                  </a:lnTo>
                                  <a:lnTo>
                                    <a:pt x="312" y="1306"/>
                                  </a:lnTo>
                                  <a:lnTo>
                                    <a:pt x="317" y="1301"/>
                                  </a:lnTo>
                                  <a:lnTo>
                                    <a:pt x="317" y="1296"/>
                                  </a:lnTo>
                                  <a:lnTo>
                                    <a:pt x="326" y="1286"/>
                                  </a:lnTo>
                                  <a:lnTo>
                                    <a:pt x="326" y="1282"/>
                                  </a:lnTo>
                                  <a:lnTo>
                                    <a:pt x="331" y="1277"/>
                                  </a:lnTo>
                                  <a:lnTo>
                                    <a:pt x="331" y="1272"/>
                                  </a:lnTo>
                                  <a:lnTo>
                                    <a:pt x="336" y="1267"/>
                                  </a:lnTo>
                                  <a:lnTo>
                                    <a:pt x="336" y="1262"/>
                                  </a:lnTo>
                                  <a:lnTo>
                                    <a:pt x="345" y="1253"/>
                                  </a:lnTo>
                                  <a:lnTo>
                                    <a:pt x="345" y="1248"/>
                                  </a:lnTo>
                                  <a:lnTo>
                                    <a:pt x="350" y="1243"/>
                                  </a:lnTo>
                                  <a:lnTo>
                                    <a:pt x="350" y="1238"/>
                                  </a:lnTo>
                                  <a:lnTo>
                                    <a:pt x="360" y="1229"/>
                                  </a:lnTo>
                                  <a:lnTo>
                                    <a:pt x="360" y="1224"/>
                                  </a:lnTo>
                                  <a:lnTo>
                                    <a:pt x="365" y="1219"/>
                                  </a:lnTo>
                                  <a:lnTo>
                                    <a:pt x="365" y="1214"/>
                                  </a:lnTo>
                                  <a:lnTo>
                                    <a:pt x="369" y="1210"/>
                                  </a:lnTo>
                                  <a:lnTo>
                                    <a:pt x="369" y="1205"/>
                                  </a:lnTo>
                                  <a:lnTo>
                                    <a:pt x="379" y="1195"/>
                                  </a:lnTo>
                                  <a:lnTo>
                                    <a:pt x="379" y="1190"/>
                                  </a:lnTo>
                                  <a:lnTo>
                                    <a:pt x="384" y="1186"/>
                                  </a:lnTo>
                                  <a:lnTo>
                                    <a:pt x="384" y="1181"/>
                                  </a:lnTo>
                                  <a:lnTo>
                                    <a:pt x="389" y="1176"/>
                                  </a:lnTo>
                                  <a:lnTo>
                                    <a:pt x="389" y="1171"/>
                                  </a:lnTo>
                                  <a:lnTo>
                                    <a:pt x="398" y="1162"/>
                                  </a:lnTo>
                                  <a:lnTo>
                                    <a:pt x="398" y="1157"/>
                                  </a:lnTo>
                                  <a:lnTo>
                                    <a:pt x="403" y="1152"/>
                                  </a:lnTo>
                                  <a:lnTo>
                                    <a:pt x="403" y="1147"/>
                                  </a:lnTo>
                                  <a:lnTo>
                                    <a:pt x="413" y="1138"/>
                                  </a:lnTo>
                                  <a:lnTo>
                                    <a:pt x="413" y="1133"/>
                                  </a:lnTo>
                                  <a:lnTo>
                                    <a:pt x="417" y="1128"/>
                                  </a:lnTo>
                                  <a:lnTo>
                                    <a:pt x="417" y="1123"/>
                                  </a:lnTo>
                                  <a:lnTo>
                                    <a:pt x="422" y="1118"/>
                                  </a:lnTo>
                                  <a:lnTo>
                                    <a:pt x="422" y="1114"/>
                                  </a:lnTo>
                                  <a:lnTo>
                                    <a:pt x="432" y="1104"/>
                                  </a:lnTo>
                                  <a:lnTo>
                                    <a:pt x="432" y="1099"/>
                                  </a:lnTo>
                                  <a:lnTo>
                                    <a:pt x="437" y="1094"/>
                                  </a:lnTo>
                                  <a:lnTo>
                                    <a:pt x="437" y="1090"/>
                                  </a:lnTo>
                                  <a:lnTo>
                                    <a:pt x="441" y="1085"/>
                                  </a:lnTo>
                                  <a:lnTo>
                                    <a:pt x="441" y="1080"/>
                                  </a:lnTo>
                                  <a:lnTo>
                                    <a:pt x="451" y="1070"/>
                                  </a:lnTo>
                                  <a:lnTo>
                                    <a:pt x="451" y="1066"/>
                                  </a:lnTo>
                                  <a:lnTo>
                                    <a:pt x="456" y="1061"/>
                                  </a:lnTo>
                                  <a:lnTo>
                                    <a:pt x="456" y="1056"/>
                                  </a:lnTo>
                                  <a:lnTo>
                                    <a:pt x="461" y="1051"/>
                                  </a:lnTo>
                                  <a:lnTo>
                                    <a:pt x="461" y="1046"/>
                                  </a:lnTo>
                                  <a:lnTo>
                                    <a:pt x="470" y="1037"/>
                                  </a:lnTo>
                                  <a:lnTo>
                                    <a:pt x="470" y="1032"/>
                                  </a:lnTo>
                                  <a:lnTo>
                                    <a:pt x="475" y="1027"/>
                                  </a:lnTo>
                                  <a:lnTo>
                                    <a:pt x="475" y="1022"/>
                                  </a:lnTo>
                                  <a:lnTo>
                                    <a:pt x="485" y="1013"/>
                                  </a:lnTo>
                                  <a:lnTo>
                                    <a:pt x="485" y="1008"/>
                                  </a:lnTo>
                                  <a:lnTo>
                                    <a:pt x="489" y="1003"/>
                                  </a:lnTo>
                                  <a:lnTo>
                                    <a:pt x="489" y="998"/>
                                  </a:lnTo>
                                  <a:lnTo>
                                    <a:pt x="494" y="994"/>
                                  </a:lnTo>
                                  <a:lnTo>
                                    <a:pt x="494" y="989"/>
                                  </a:lnTo>
                                  <a:lnTo>
                                    <a:pt x="504" y="979"/>
                                  </a:lnTo>
                                  <a:lnTo>
                                    <a:pt x="504" y="974"/>
                                  </a:lnTo>
                                  <a:lnTo>
                                    <a:pt x="509" y="970"/>
                                  </a:lnTo>
                                  <a:lnTo>
                                    <a:pt x="509" y="965"/>
                                  </a:lnTo>
                                  <a:lnTo>
                                    <a:pt x="513" y="960"/>
                                  </a:lnTo>
                                  <a:lnTo>
                                    <a:pt x="513" y="955"/>
                                  </a:lnTo>
                                  <a:lnTo>
                                    <a:pt x="523" y="946"/>
                                  </a:lnTo>
                                  <a:lnTo>
                                    <a:pt x="523" y="941"/>
                                  </a:lnTo>
                                  <a:lnTo>
                                    <a:pt x="528" y="936"/>
                                  </a:lnTo>
                                  <a:lnTo>
                                    <a:pt x="528" y="931"/>
                                  </a:lnTo>
                                  <a:lnTo>
                                    <a:pt x="537" y="922"/>
                                  </a:lnTo>
                                  <a:lnTo>
                                    <a:pt x="537" y="917"/>
                                  </a:lnTo>
                                  <a:lnTo>
                                    <a:pt x="542" y="912"/>
                                  </a:lnTo>
                                  <a:lnTo>
                                    <a:pt x="542" y="907"/>
                                  </a:lnTo>
                                  <a:lnTo>
                                    <a:pt x="547" y="902"/>
                                  </a:lnTo>
                                  <a:lnTo>
                                    <a:pt x="547" y="898"/>
                                  </a:lnTo>
                                  <a:lnTo>
                                    <a:pt x="557" y="888"/>
                                  </a:lnTo>
                                  <a:lnTo>
                                    <a:pt x="557" y="883"/>
                                  </a:lnTo>
                                  <a:lnTo>
                                    <a:pt x="561" y="878"/>
                                  </a:lnTo>
                                  <a:lnTo>
                                    <a:pt x="561" y="874"/>
                                  </a:lnTo>
                                  <a:lnTo>
                                    <a:pt x="566" y="869"/>
                                  </a:lnTo>
                                  <a:lnTo>
                                    <a:pt x="566" y="864"/>
                                  </a:lnTo>
                                  <a:lnTo>
                                    <a:pt x="576" y="854"/>
                                  </a:lnTo>
                                  <a:lnTo>
                                    <a:pt x="576" y="850"/>
                                  </a:lnTo>
                                  <a:lnTo>
                                    <a:pt x="581" y="845"/>
                                  </a:lnTo>
                                  <a:lnTo>
                                    <a:pt x="581" y="840"/>
                                  </a:lnTo>
                                  <a:lnTo>
                                    <a:pt x="585" y="835"/>
                                  </a:lnTo>
                                  <a:lnTo>
                                    <a:pt x="585" y="830"/>
                                  </a:lnTo>
                                  <a:lnTo>
                                    <a:pt x="595" y="821"/>
                                  </a:lnTo>
                                  <a:lnTo>
                                    <a:pt x="595" y="816"/>
                                  </a:lnTo>
                                  <a:lnTo>
                                    <a:pt x="600" y="811"/>
                                  </a:lnTo>
                                  <a:lnTo>
                                    <a:pt x="600" y="806"/>
                                  </a:lnTo>
                                  <a:lnTo>
                                    <a:pt x="609" y="797"/>
                                  </a:lnTo>
                                  <a:lnTo>
                                    <a:pt x="609" y="792"/>
                                  </a:lnTo>
                                  <a:lnTo>
                                    <a:pt x="614" y="787"/>
                                  </a:lnTo>
                                  <a:lnTo>
                                    <a:pt x="614" y="782"/>
                                  </a:lnTo>
                                  <a:lnTo>
                                    <a:pt x="619" y="778"/>
                                  </a:lnTo>
                                  <a:lnTo>
                                    <a:pt x="619" y="773"/>
                                  </a:lnTo>
                                  <a:lnTo>
                                    <a:pt x="629" y="763"/>
                                  </a:lnTo>
                                  <a:lnTo>
                                    <a:pt x="629" y="758"/>
                                  </a:lnTo>
                                  <a:lnTo>
                                    <a:pt x="633" y="754"/>
                                  </a:lnTo>
                                  <a:lnTo>
                                    <a:pt x="633" y="749"/>
                                  </a:lnTo>
                                  <a:lnTo>
                                    <a:pt x="638" y="744"/>
                                  </a:lnTo>
                                  <a:lnTo>
                                    <a:pt x="638" y="739"/>
                                  </a:lnTo>
                                  <a:lnTo>
                                    <a:pt x="648" y="730"/>
                                  </a:lnTo>
                                  <a:lnTo>
                                    <a:pt x="648" y="725"/>
                                  </a:lnTo>
                                  <a:lnTo>
                                    <a:pt x="653" y="720"/>
                                  </a:lnTo>
                                  <a:lnTo>
                                    <a:pt x="653" y="715"/>
                                  </a:lnTo>
                                  <a:lnTo>
                                    <a:pt x="662" y="706"/>
                                  </a:lnTo>
                                  <a:lnTo>
                                    <a:pt x="662" y="701"/>
                                  </a:lnTo>
                                  <a:lnTo>
                                    <a:pt x="667" y="696"/>
                                  </a:lnTo>
                                  <a:lnTo>
                                    <a:pt x="667" y="691"/>
                                  </a:lnTo>
                                  <a:lnTo>
                                    <a:pt x="672" y="686"/>
                                  </a:lnTo>
                                  <a:lnTo>
                                    <a:pt x="672" y="681"/>
                                  </a:lnTo>
                                  <a:lnTo>
                                    <a:pt x="681" y="672"/>
                                  </a:lnTo>
                                  <a:lnTo>
                                    <a:pt x="681" y="667"/>
                                  </a:lnTo>
                                  <a:lnTo>
                                    <a:pt x="686" y="662"/>
                                  </a:lnTo>
                                  <a:lnTo>
                                    <a:pt x="686" y="657"/>
                                  </a:lnTo>
                                  <a:lnTo>
                                    <a:pt x="691" y="653"/>
                                  </a:lnTo>
                                  <a:lnTo>
                                    <a:pt x="691" y="648"/>
                                  </a:lnTo>
                                  <a:lnTo>
                                    <a:pt x="701" y="638"/>
                                  </a:lnTo>
                                  <a:lnTo>
                                    <a:pt x="701" y="633"/>
                                  </a:lnTo>
                                  <a:lnTo>
                                    <a:pt x="705" y="629"/>
                                  </a:lnTo>
                                  <a:lnTo>
                                    <a:pt x="705" y="624"/>
                                  </a:lnTo>
                                  <a:lnTo>
                                    <a:pt x="715" y="614"/>
                                  </a:lnTo>
                                  <a:lnTo>
                                    <a:pt x="715" y="609"/>
                                  </a:lnTo>
                                  <a:lnTo>
                                    <a:pt x="720" y="605"/>
                                  </a:lnTo>
                                  <a:lnTo>
                                    <a:pt x="720" y="600"/>
                                  </a:lnTo>
                                  <a:lnTo>
                                    <a:pt x="725" y="595"/>
                                  </a:lnTo>
                                  <a:lnTo>
                                    <a:pt x="725" y="590"/>
                                  </a:lnTo>
                                  <a:lnTo>
                                    <a:pt x="734" y="581"/>
                                  </a:lnTo>
                                  <a:lnTo>
                                    <a:pt x="734" y="576"/>
                                  </a:lnTo>
                                  <a:lnTo>
                                    <a:pt x="739" y="571"/>
                                  </a:lnTo>
                                  <a:lnTo>
                                    <a:pt x="739" y="566"/>
                                  </a:lnTo>
                                  <a:lnTo>
                                    <a:pt x="744" y="561"/>
                                  </a:lnTo>
                                  <a:lnTo>
                                    <a:pt x="744" y="557"/>
                                  </a:lnTo>
                                  <a:lnTo>
                                    <a:pt x="753" y="547"/>
                                  </a:lnTo>
                                  <a:lnTo>
                                    <a:pt x="753" y="542"/>
                                  </a:lnTo>
                                  <a:lnTo>
                                    <a:pt x="758" y="537"/>
                                  </a:lnTo>
                                  <a:lnTo>
                                    <a:pt x="758" y="533"/>
                                  </a:lnTo>
                                  <a:lnTo>
                                    <a:pt x="763" y="528"/>
                                  </a:lnTo>
                                  <a:lnTo>
                                    <a:pt x="763" y="523"/>
                                  </a:lnTo>
                                  <a:lnTo>
                                    <a:pt x="773" y="513"/>
                                  </a:lnTo>
                                  <a:lnTo>
                                    <a:pt x="773" y="509"/>
                                  </a:lnTo>
                                  <a:lnTo>
                                    <a:pt x="777" y="504"/>
                                  </a:lnTo>
                                  <a:lnTo>
                                    <a:pt x="777" y="499"/>
                                  </a:lnTo>
                                  <a:lnTo>
                                    <a:pt x="787" y="489"/>
                                  </a:lnTo>
                                  <a:lnTo>
                                    <a:pt x="787" y="485"/>
                                  </a:lnTo>
                                  <a:lnTo>
                                    <a:pt x="792" y="480"/>
                                  </a:lnTo>
                                  <a:lnTo>
                                    <a:pt x="792" y="475"/>
                                  </a:lnTo>
                                  <a:lnTo>
                                    <a:pt x="797" y="470"/>
                                  </a:lnTo>
                                  <a:lnTo>
                                    <a:pt x="797" y="465"/>
                                  </a:lnTo>
                                  <a:lnTo>
                                    <a:pt x="806" y="456"/>
                                  </a:lnTo>
                                  <a:lnTo>
                                    <a:pt x="806" y="451"/>
                                  </a:lnTo>
                                  <a:lnTo>
                                    <a:pt x="811" y="446"/>
                                  </a:lnTo>
                                  <a:lnTo>
                                    <a:pt x="811" y="441"/>
                                  </a:lnTo>
                                  <a:lnTo>
                                    <a:pt x="816" y="437"/>
                                  </a:lnTo>
                                  <a:lnTo>
                                    <a:pt x="816" y="432"/>
                                  </a:lnTo>
                                  <a:lnTo>
                                    <a:pt x="825" y="422"/>
                                  </a:lnTo>
                                  <a:lnTo>
                                    <a:pt x="825" y="417"/>
                                  </a:lnTo>
                                  <a:lnTo>
                                    <a:pt x="830" y="413"/>
                                  </a:lnTo>
                                  <a:lnTo>
                                    <a:pt x="830" y="408"/>
                                  </a:lnTo>
                                  <a:lnTo>
                                    <a:pt x="840" y="398"/>
                                  </a:lnTo>
                                  <a:lnTo>
                                    <a:pt x="840" y="393"/>
                                  </a:lnTo>
                                  <a:lnTo>
                                    <a:pt x="845" y="389"/>
                                  </a:lnTo>
                                  <a:lnTo>
                                    <a:pt x="845" y="384"/>
                                  </a:lnTo>
                                  <a:lnTo>
                                    <a:pt x="849" y="379"/>
                                  </a:lnTo>
                                  <a:lnTo>
                                    <a:pt x="849" y="374"/>
                                  </a:lnTo>
                                  <a:lnTo>
                                    <a:pt x="859" y="365"/>
                                  </a:lnTo>
                                  <a:lnTo>
                                    <a:pt x="859" y="360"/>
                                  </a:lnTo>
                                  <a:lnTo>
                                    <a:pt x="864" y="355"/>
                                  </a:lnTo>
                                  <a:lnTo>
                                    <a:pt x="864" y="350"/>
                                  </a:lnTo>
                                  <a:lnTo>
                                    <a:pt x="869" y="345"/>
                                  </a:lnTo>
                                  <a:lnTo>
                                    <a:pt x="869" y="341"/>
                                  </a:lnTo>
                                  <a:lnTo>
                                    <a:pt x="878" y="331"/>
                                  </a:lnTo>
                                  <a:lnTo>
                                    <a:pt x="878" y="326"/>
                                  </a:lnTo>
                                  <a:lnTo>
                                    <a:pt x="883" y="321"/>
                                  </a:lnTo>
                                  <a:lnTo>
                                    <a:pt x="883" y="317"/>
                                  </a:lnTo>
                                  <a:lnTo>
                                    <a:pt x="888" y="312"/>
                                  </a:lnTo>
                                  <a:lnTo>
                                    <a:pt x="888" y="307"/>
                                  </a:lnTo>
                                  <a:lnTo>
                                    <a:pt x="897" y="297"/>
                                  </a:lnTo>
                                  <a:lnTo>
                                    <a:pt x="897" y="293"/>
                                  </a:lnTo>
                                  <a:lnTo>
                                    <a:pt x="902" y="288"/>
                                  </a:lnTo>
                                  <a:lnTo>
                                    <a:pt x="902" y="283"/>
                                  </a:lnTo>
                                  <a:lnTo>
                                    <a:pt x="912" y="273"/>
                                  </a:lnTo>
                                  <a:lnTo>
                                    <a:pt x="912" y="269"/>
                                  </a:lnTo>
                                  <a:lnTo>
                                    <a:pt x="917" y="264"/>
                                  </a:lnTo>
                                  <a:lnTo>
                                    <a:pt x="917" y="259"/>
                                  </a:lnTo>
                                  <a:lnTo>
                                    <a:pt x="921" y="254"/>
                                  </a:lnTo>
                                  <a:lnTo>
                                    <a:pt x="921" y="249"/>
                                  </a:lnTo>
                                  <a:lnTo>
                                    <a:pt x="931" y="240"/>
                                  </a:lnTo>
                                  <a:lnTo>
                                    <a:pt x="931" y="235"/>
                                  </a:lnTo>
                                  <a:lnTo>
                                    <a:pt x="936" y="230"/>
                                  </a:lnTo>
                                  <a:lnTo>
                                    <a:pt x="936" y="225"/>
                                  </a:lnTo>
                                  <a:lnTo>
                                    <a:pt x="941" y="221"/>
                                  </a:lnTo>
                                  <a:lnTo>
                                    <a:pt x="941" y="216"/>
                                  </a:lnTo>
                                  <a:lnTo>
                                    <a:pt x="950" y="206"/>
                                  </a:lnTo>
                                  <a:lnTo>
                                    <a:pt x="950" y="201"/>
                                  </a:lnTo>
                                  <a:lnTo>
                                    <a:pt x="955" y="197"/>
                                  </a:lnTo>
                                  <a:lnTo>
                                    <a:pt x="955" y="192"/>
                                  </a:lnTo>
                                  <a:lnTo>
                                    <a:pt x="965" y="182"/>
                                  </a:lnTo>
                                  <a:lnTo>
                                    <a:pt x="965" y="177"/>
                                  </a:lnTo>
                                  <a:lnTo>
                                    <a:pt x="969" y="173"/>
                                  </a:lnTo>
                                  <a:lnTo>
                                    <a:pt x="969" y="168"/>
                                  </a:lnTo>
                                  <a:lnTo>
                                    <a:pt x="974" y="163"/>
                                  </a:lnTo>
                                  <a:lnTo>
                                    <a:pt x="974" y="158"/>
                                  </a:lnTo>
                                  <a:lnTo>
                                    <a:pt x="984" y="149"/>
                                  </a:lnTo>
                                  <a:lnTo>
                                    <a:pt x="984" y="144"/>
                                  </a:lnTo>
                                  <a:lnTo>
                                    <a:pt x="989" y="139"/>
                                  </a:lnTo>
                                  <a:lnTo>
                                    <a:pt x="989" y="134"/>
                                  </a:lnTo>
                                  <a:lnTo>
                                    <a:pt x="993" y="129"/>
                                  </a:lnTo>
                                  <a:lnTo>
                                    <a:pt x="993" y="125"/>
                                  </a:lnTo>
                                  <a:lnTo>
                                    <a:pt x="1003" y="115"/>
                                  </a:lnTo>
                                  <a:lnTo>
                                    <a:pt x="1003" y="110"/>
                                  </a:lnTo>
                                  <a:lnTo>
                                    <a:pt x="1008" y="105"/>
                                  </a:lnTo>
                                  <a:lnTo>
                                    <a:pt x="1008" y="101"/>
                                  </a:lnTo>
                                  <a:lnTo>
                                    <a:pt x="1017" y="91"/>
                                  </a:lnTo>
                                  <a:lnTo>
                                    <a:pt x="1017" y="86"/>
                                  </a:lnTo>
                                  <a:lnTo>
                                    <a:pt x="1022" y="81"/>
                                  </a:lnTo>
                                  <a:lnTo>
                                    <a:pt x="1022" y="77"/>
                                  </a:lnTo>
                                  <a:lnTo>
                                    <a:pt x="1027" y="72"/>
                                  </a:lnTo>
                                  <a:lnTo>
                                    <a:pt x="1027" y="67"/>
                                  </a:lnTo>
                                  <a:lnTo>
                                    <a:pt x="1037" y="57"/>
                                  </a:lnTo>
                                  <a:lnTo>
                                    <a:pt x="1037" y="53"/>
                                  </a:lnTo>
                                  <a:lnTo>
                                    <a:pt x="1041" y="48"/>
                                  </a:lnTo>
                                  <a:lnTo>
                                    <a:pt x="1041" y="43"/>
                                  </a:lnTo>
                                  <a:lnTo>
                                    <a:pt x="1046" y="38"/>
                                  </a:lnTo>
                                  <a:lnTo>
                                    <a:pt x="1046" y="33"/>
                                  </a:lnTo>
                                  <a:lnTo>
                                    <a:pt x="1056" y="24"/>
                                  </a:lnTo>
                                  <a:lnTo>
                                    <a:pt x="1056" y="19"/>
                                  </a:lnTo>
                                  <a:lnTo>
                                    <a:pt x="1061" y="14"/>
                                  </a:lnTo>
                                  <a:lnTo>
                                    <a:pt x="1061" y="9"/>
                                  </a:lnTo>
                                  <a:lnTo>
                                    <a:pt x="1065" y="5"/>
                                  </a:lnTo>
                                  <a:lnTo>
                                    <a:pt x="10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6"/>
                          <wps:cNvSpPr>
                            <a:spLocks/>
                          </wps:cNvSpPr>
                          <wps:spPr bwMode="auto">
                            <a:xfrm>
                              <a:off x="5453" y="3831"/>
                              <a:ext cx="48" cy="87"/>
                            </a:xfrm>
                            <a:custGeom>
                              <a:avLst/>
                              <a:gdLst>
                                <a:gd name="T0" fmla="*/ 0 w 48"/>
                                <a:gd name="T1" fmla="*/ 87 h 87"/>
                                <a:gd name="T2" fmla="*/ 0 w 48"/>
                                <a:gd name="T3" fmla="*/ 82 h 87"/>
                                <a:gd name="T4" fmla="*/ 5 w 48"/>
                                <a:gd name="T5" fmla="*/ 77 h 87"/>
                                <a:gd name="T6" fmla="*/ 5 w 48"/>
                                <a:gd name="T7" fmla="*/ 72 h 87"/>
                                <a:gd name="T8" fmla="*/ 10 w 48"/>
                                <a:gd name="T9" fmla="*/ 68 h 87"/>
                                <a:gd name="T10" fmla="*/ 14 w 48"/>
                                <a:gd name="T11" fmla="*/ 63 h 87"/>
                                <a:gd name="T12" fmla="*/ 14 w 48"/>
                                <a:gd name="T13" fmla="*/ 58 h 87"/>
                                <a:gd name="T14" fmla="*/ 19 w 48"/>
                                <a:gd name="T15" fmla="*/ 53 h 87"/>
                                <a:gd name="T16" fmla="*/ 19 w 48"/>
                                <a:gd name="T17" fmla="*/ 48 h 87"/>
                                <a:gd name="T18" fmla="*/ 24 w 48"/>
                                <a:gd name="T19" fmla="*/ 44 h 87"/>
                                <a:gd name="T20" fmla="*/ 24 w 48"/>
                                <a:gd name="T21" fmla="*/ 39 h 87"/>
                                <a:gd name="T22" fmla="*/ 34 w 48"/>
                                <a:gd name="T23" fmla="*/ 29 h 87"/>
                                <a:gd name="T24" fmla="*/ 34 w 48"/>
                                <a:gd name="T25" fmla="*/ 24 h 87"/>
                                <a:gd name="T26" fmla="*/ 38 w 48"/>
                                <a:gd name="T27" fmla="*/ 20 h 87"/>
                                <a:gd name="T28" fmla="*/ 38 w 48"/>
                                <a:gd name="T29" fmla="*/ 15 h 87"/>
                                <a:gd name="T30" fmla="*/ 48 w 48"/>
                                <a:gd name="T31" fmla="*/ 5 h 87"/>
                                <a:gd name="T32" fmla="*/ 48 w 48"/>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87"/>
                                  </a:moveTo>
                                  <a:lnTo>
                                    <a:pt x="0" y="82"/>
                                  </a:lnTo>
                                  <a:lnTo>
                                    <a:pt x="5" y="77"/>
                                  </a:lnTo>
                                  <a:lnTo>
                                    <a:pt x="5" y="72"/>
                                  </a:lnTo>
                                  <a:lnTo>
                                    <a:pt x="10" y="68"/>
                                  </a:lnTo>
                                  <a:lnTo>
                                    <a:pt x="14" y="63"/>
                                  </a:lnTo>
                                  <a:lnTo>
                                    <a:pt x="14" y="58"/>
                                  </a:lnTo>
                                  <a:lnTo>
                                    <a:pt x="19" y="53"/>
                                  </a:lnTo>
                                  <a:lnTo>
                                    <a:pt x="19" y="48"/>
                                  </a:lnTo>
                                  <a:lnTo>
                                    <a:pt x="24" y="44"/>
                                  </a:lnTo>
                                  <a:lnTo>
                                    <a:pt x="24" y="39"/>
                                  </a:lnTo>
                                  <a:lnTo>
                                    <a:pt x="34" y="29"/>
                                  </a:lnTo>
                                  <a:lnTo>
                                    <a:pt x="34" y="24"/>
                                  </a:lnTo>
                                  <a:lnTo>
                                    <a:pt x="38" y="20"/>
                                  </a:lnTo>
                                  <a:lnTo>
                                    <a:pt x="38" y="15"/>
                                  </a:lnTo>
                                  <a:lnTo>
                                    <a:pt x="48"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7"/>
                          <wps:cNvSpPr>
                            <a:spLocks/>
                          </wps:cNvSpPr>
                          <wps:spPr bwMode="auto">
                            <a:xfrm>
                              <a:off x="5568" y="1964"/>
                              <a:ext cx="1013" cy="1752"/>
                            </a:xfrm>
                            <a:custGeom>
                              <a:avLst/>
                              <a:gdLst>
                                <a:gd name="T0" fmla="*/ 10 w 1013"/>
                                <a:gd name="T1" fmla="*/ 1733 h 1752"/>
                                <a:gd name="T2" fmla="*/ 29 w 1013"/>
                                <a:gd name="T3" fmla="*/ 1704 h 1752"/>
                                <a:gd name="T4" fmla="*/ 43 w 1013"/>
                                <a:gd name="T5" fmla="*/ 1675 h 1752"/>
                                <a:gd name="T6" fmla="*/ 63 w 1013"/>
                                <a:gd name="T7" fmla="*/ 1647 h 1752"/>
                                <a:gd name="T8" fmla="*/ 77 w 1013"/>
                                <a:gd name="T9" fmla="*/ 1618 h 1752"/>
                                <a:gd name="T10" fmla="*/ 96 w 1013"/>
                                <a:gd name="T11" fmla="*/ 1589 h 1752"/>
                                <a:gd name="T12" fmla="*/ 111 w 1013"/>
                                <a:gd name="T13" fmla="*/ 1560 h 1752"/>
                                <a:gd name="T14" fmla="*/ 130 w 1013"/>
                                <a:gd name="T15" fmla="*/ 1531 h 1752"/>
                                <a:gd name="T16" fmla="*/ 144 w 1013"/>
                                <a:gd name="T17" fmla="*/ 1503 h 1752"/>
                                <a:gd name="T18" fmla="*/ 163 w 1013"/>
                                <a:gd name="T19" fmla="*/ 1474 h 1752"/>
                                <a:gd name="T20" fmla="*/ 173 w 1013"/>
                                <a:gd name="T21" fmla="*/ 1450 h 1752"/>
                                <a:gd name="T22" fmla="*/ 197 w 1013"/>
                                <a:gd name="T23" fmla="*/ 1416 h 1752"/>
                                <a:gd name="T24" fmla="*/ 207 w 1013"/>
                                <a:gd name="T25" fmla="*/ 1392 h 1752"/>
                                <a:gd name="T26" fmla="*/ 226 w 1013"/>
                                <a:gd name="T27" fmla="*/ 1363 h 1752"/>
                                <a:gd name="T28" fmla="*/ 240 w 1013"/>
                                <a:gd name="T29" fmla="*/ 1334 h 1752"/>
                                <a:gd name="T30" fmla="*/ 259 w 1013"/>
                                <a:gd name="T31" fmla="*/ 1306 h 1752"/>
                                <a:gd name="T32" fmla="*/ 274 w 1013"/>
                                <a:gd name="T33" fmla="*/ 1277 h 1752"/>
                                <a:gd name="T34" fmla="*/ 293 w 1013"/>
                                <a:gd name="T35" fmla="*/ 1248 h 1752"/>
                                <a:gd name="T36" fmla="*/ 307 w 1013"/>
                                <a:gd name="T37" fmla="*/ 1219 h 1752"/>
                                <a:gd name="T38" fmla="*/ 327 w 1013"/>
                                <a:gd name="T39" fmla="*/ 1190 h 1752"/>
                                <a:gd name="T40" fmla="*/ 341 w 1013"/>
                                <a:gd name="T41" fmla="*/ 1162 h 1752"/>
                                <a:gd name="T42" fmla="*/ 360 w 1013"/>
                                <a:gd name="T43" fmla="*/ 1133 h 1752"/>
                                <a:gd name="T44" fmla="*/ 375 w 1013"/>
                                <a:gd name="T45" fmla="*/ 1104 h 1752"/>
                                <a:gd name="T46" fmla="*/ 394 w 1013"/>
                                <a:gd name="T47" fmla="*/ 1075 h 1752"/>
                                <a:gd name="T48" fmla="*/ 403 w 1013"/>
                                <a:gd name="T49" fmla="*/ 1051 h 1752"/>
                                <a:gd name="T50" fmla="*/ 427 w 1013"/>
                                <a:gd name="T51" fmla="*/ 1018 h 1752"/>
                                <a:gd name="T52" fmla="*/ 437 w 1013"/>
                                <a:gd name="T53" fmla="*/ 994 h 1752"/>
                                <a:gd name="T54" fmla="*/ 456 w 1013"/>
                                <a:gd name="T55" fmla="*/ 965 h 1752"/>
                                <a:gd name="T56" fmla="*/ 471 w 1013"/>
                                <a:gd name="T57" fmla="*/ 936 h 1752"/>
                                <a:gd name="T58" fmla="*/ 490 w 1013"/>
                                <a:gd name="T59" fmla="*/ 907 h 1752"/>
                                <a:gd name="T60" fmla="*/ 504 w 1013"/>
                                <a:gd name="T61" fmla="*/ 878 h 1752"/>
                                <a:gd name="T62" fmla="*/ 523 w 1013"/>
                                <a:gd name="T63" fmla="*/ 850 h 1752"/>
                                <a:gd name="T64" fmla="*/ 538 w 1013"/>
                                <a:gd name="T65" fmla="*/ 821 h 1752"/>
                                <a:gd name="T66" fmla="*/ 557 w 1013"/>
                                <a:gd name="T67" fmla="*/ 792 h 1752"/>
                                <a:gd name="T68" fmla="*/ 571 w 1013"/>
                                <a:gd name="T69" fmla="*/ 763 h 1752"/>
                                <a:gd name="T70" fmla="*/ 591 w 1013"/>
                                <a:gd name="T71" fmla="*/ 734 h 1752"/>
                                <a:gd name="T72" fmla="*/ 605 w 1013"/>
                                <a:gd name="T73" fmla="*/ 706 h 1752"/>
                                <a:gd name="T74" fmla="*/ 624 w 1013"/>
                                <a:gd name="T75" fmla="*/ 677 h 1752"/>
                                <a:gd name="T76" fmla="*/ 639 w 1013"/>
                                <a:gd name="T77" fmla="*/ 648 h 1752"/>
                                <a:gd name="T78" fmla="*/ 658 w 1013"/>
                                <a:gd name="T79" fmla="*/ 619 h 1752"/>
                                <a:gd name="T80" fmla="*/ 667 w 1013"/>
                                <a:gd name="T81" fmla="*/ 595 h 1752"/>
                                <a:gd name="T82" fmla="*/ 691 w 1013"/>
                                <a:gd name="T83" fmla="*/ 561 h 1752"/>
                                <a:gd name="T84" fmla="*/ 701 w 1013"/>
                                <a:gd name="T85" fmla="*/ 537 h 1752"/>
                                <a:gd name="T86" fmla="*/ 720 w 1013"/>
                                <a:gd name="T87" fmla="*/ 509 h 1752"/>
                                <a:gd name="T88" fmla="*/ 735 w 1013"/>
                                <a:gd name="T89" fmla="*/ 480 h 1752"/>
                                <a:gd name="T90" fmla="*/ 754 w 1013"/>
                                <a:gd name="T91" fmla="*/ 451 h 1752"/>
                                <a:gd name="T92" fmla="*/ 768 w 1013"/>
                                <a:gd name="T93" fmla="*/ 422 h 1752"/>
                                <a:gd name="T94" fmla="*/ 787 w 1013"/>
                                <a:gd name="T95" fmla="*/ 393 h 1752"/>
                                <a:gd name="T96" fmla="*/ 802 w 1013"/>
                                <a:gd name="T97" fmla="*/ 365 h 1752"/>
                                <a:gd name="T98" fmla="*/ 821 w 1013"/>
                                <a:gd name="T99" fmla="*/ 336 h 1752"/>
                                <a:gd name="T100" fmla="*/ 835 w 1013"/>
                                <a:gd name="T101" fmla="*/ 307 h 1752"/>
                                <a:gd name="T102" fmla="*/ 855 w 1013"/>
                                <a:gd name="T103" fmla="*/ 278 h 1752"/>
                                <a:gd name="T104" fmla="*/ 869 w 1013"/>
                                <a:gd name="T105" fmla="*/ 249 h 1752"/>
                                <a:gd name="T106" fmla="*/ 888 w 1013"/>
                                <a:gd name="T107" fmla="*/ 221 h 1752"/>
                                <a:gd name="T108" fmla="*/ 898 w 1013"/>
                                <a:gd name="T109" fmla="*/ 197 h 1752"/>
                                <a:gd name="T110" fmla="*/ 922 w 1013"/>
                                <a:gd name="T111" fmla="*/ 163 h 1752"/>
                                <a:gd name="T112" fmla="*/ 931 w 1013"/>
                                <a:gd name="T113" fmla="*/ 139 h 1752"/>
                                <a:gd name="T114" fmla="*/ 951 w 1013"/>
                                <a:gd name="T115" fmla="*/ 110 h 1752"/>
                                <a:gd name="T116" fmla="*/ 965 w 1013"/>
                                <a:gd name="T117" fmla="*/ 81 h 1752"/>
                                <a:gd name="T118" fmla="*/ 984 w 1013"/>
                                <a:gd name="T119" fmla="*/ 53 h 1752"/>
                                <a:gd name="T120" fmla="*/ 999 w 1013"/>
                                <a:gd name="T121" fmla="*/ 24 h 1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3" h="1752">
                                  <a:moveTo>
                                    <a:pt x="0" y="1752"/>
                                  </a:moveTo>
                                  <a:lnTo>
                                    <a:pt x="5" y="1747"/>
                                  </a:lnTo>
                                  <a:lnTo>
                                    <a:pt x="5" y="1743"/>
                                  </a:lnTo>
                                  <a:lnTo>
                                    <a:pt x="10" y="1738"/>
                                  </a:lnTo>
                                  <a:lnTo>
                                    <a:pt x="10" y="1733"/>
                                  </a:lnTo>
                                  <a:lnTo>
                                    <a:pt x="15" y="1728"/>
                                  </a:lnTo>
                                  <a:lnTo>
                                    <a:pt x="15" y="1723"/>
                                  </a:lnTo>
                                  <a:lnTo>
                                    <a:pt x="24" y="1714"/>
                                  </a:lnTo>
                                  <a:lnTo>
                                    <a:pt x="24" y="1709"/>
                                  </a:lnTo>
                                  <a:lnTo>
                                    <a:pt x="29" y="1704"/>
                                  </a:lnTo>
                                  <a:lnTo>
                                    <a:pt x="29" y="1699"/>
                                  </a:lnTo>
                                  <a:lnTo>
                                    <a:pt x="39" y="1690"/>
                                  </a:lnTo>
                                  <a:lnTo>
                                    <a:pt x="39" y="1685"/>
                                  </a:lnTo>
                                  <a:lnTo>
                                    <a:pt x="43" y="1680"/>
                                  </a:lnTo>
                                  <a:lnTo>
                                    <a:pt x="43" y="1675"/>
                                  </a:lnTo>
                                  <a:lnTo>
                                    <a:pt x="48" y="1671"/>
                                  </a:lnTo>
                                  <a:lnTo>
                                    <a:pt x="48" y="1666"/>
                                  </a:lnTo>
                                  <a:lnTo>
                                    <a:pt x="58" y="1656"/>
                                  </a:lnTo>
                                  <a:lnTo>
                                    <a:pt x="58" y="1651"/>
                                  </a:lnTo>
                                  <a:lnTo>
                                    <a:pt x="63" y="1647"/>
                                  </a:lnTo>
                                  <a:lnTo>
                                    <a:pt x="63" y="1642"/>
                                  </a:lnTo>
                                  <a:lnTo>
                                    <a:pt x="67" y="1637"/>
                                  </a:lnTo>
                                  <a:lnTo>
                                    <a:pt x="67" y="1632"/>
                                  </a:lnTo>
                                  <a:lnTo>
                                    <a:pt x="77" y="1623"/>
                                  </a:lnTo>
                                  <a:lnTo>
                                    <a:pt x="77" y="1618"/>
                                  </a:lnTo>
                                  <a:lnTo>
                                    <a:pt x="82" y="1613"/>
                                  </a:lnTo>
                                  <a:lnTo>
                                    <a:pt x="82" y="1608"/>
                                  </a:lnTo>
                                  <a:lnTo>
                                    <a:pt x="91" y="1599"/>
                                  </a:lnTo>
                                  <a:lnTo>
                                    <a:pt x="91" y="1594"/>
                                  </a:lnTo>
                                  <a:lnTo>
                                    <a:pt x="96" y="1589"/>
                                  </a:lnTo>
                                  <a:lnTo>
                                    <a:pt x="96" y="1584"/>
                                  </a:lnTo>
                                  <a:lnTo>
                                    <a:pt x="101" y="1579"/>
                                  </a:lnTo>
                                  <a:lnTo>
                                    <a:pt x="101" y="1575"/>
                                  </a:lnTo>
                                  <a:lnTo>
                                    <a:pt x="111" y="1565"/>
                                  </a:lnTo>
                                  <a:lnTo>
                                    <a:pt x="111" y="1560"/>
                                  </a:lnTo>
                                  <a:lnTo>
                                    <a:pt x="115" y="1555"/>
                                  </a:lnTo>
                                  <a:lnTo>
                                    <a:pt x="115" y="1551"/>
                                  </a:lnTo>
                                  <a:lnTo>
                                    <a:pt x="120" y="1546"/>
                                  </a:lnTo>
                                  <a:lnTo>
                                    <a:pt x="120" y="1541"/>
                                  </a:lnTo>
                                  <a:lnTo>
                                    <a:pt x="130" y="1531"/>
                                  </a:lnTo>
                                  <a:lnTo>
                                    <a:pt x="130" y="1527"/>
                                  </a:lnTo>
                                  <a:lnTo>
                                    <a:pt x="135" y="1522"/>
                                  </a:lnTo>
                                  <a:lnTo>
                                    <a:pt x="135" y="1517"/>
                                  </a:lnTo>
                                  <a:lnTo>
                                    <a:pt x="144" y="1507"/>
                                  </a:lnTo>
                                  <a:lnTo>
                                    <a:pt x="144" y="1503"/>
                                  </a:lnTo>
                                  <a:lnTo>
                                    <a:pt x="149" y="1498"/>
                                  </a:lnTo>
                                  <a:lnTo>
                                    <a:pt x="149" y="1493"/>
                                  </a:lnTo>
                                  <a:lnTo>
                                    <a:pt x="154" y="1488"/>
                                  </a:lnTo>
                                  <a:lnTo>
                                    <a:pt x="154" y="1483"/>
                                  </a:lnTo>
                                  <a:lnTo>
                                    <a:pt x="163" y="1474"/>
                                  </a:lnTo>
                                  <a:lnTo>
                                    <a:pt x="163" y="1469"/>
                                  </a:lnTo>
                                  <a:lnTo>
                                    <a:pt x="168" y="1464"/>
                                  </a:lnTo>
                                  <a:lnTo>
                                    <a:pt x="168" y="1459"/>
                                  </a:lnTo>
                                  <a:lnTo>
                                    <a:pt x="173" y="1455"/>
                                  </a:lnTo>
                                  <a:lnTo>
                                    <a:pt x="173" y="1450"/>
                                  </a:lnTo>
                                  <a:lnTo>
                                    <a:pt x="183" y="1440"/>
                                  </a:lnTo>
                                  <a:lnTo>
                                    <a:pt x="183" y="1435"/>
                                  </a:lnTo>
                                  <a:lnTo>
                                    <a:pt x="187" y="1431"/>
                                  </a:lnTo>
                                  <a:lnTo>
                                    <a:pt x="187" y="1426"/>
                                  </a:lnTo>
                                  <a:lnTo>
                                    <a:pt x="197" y="1416"/>
                                  </a:lnTo>
                                  <a:lnTo>
                                    <a:pt x="197" y="1411"/>
                                  </a:lnTo>
                                  <a:lnTo>
                                    <a:pt x="202" y="1407"/>
                                  </a:lnTo>
                                  <a:lnTo>
                                    <a:pt x="202" y="1402"/>
                                  </a:lnTo>
                                  <a:lnTo>
                                    <a:pt x="207" y="1397"/>
                                  </a:lnTo>
                                  <a:lnTo>
                                    <a:pt x="207" y="1392"/>
                                  </a:lnTo>
                                  <a:lnTo>
                                    <a:pt x="216" y="1383"/>
                                  </a:lnTo>
                                  <a:lnTo>
                                    <a:pt x="216" y="1378"/>
                                  </a:lnTo>
                                  <a:lnTo>
                                    <a:pt x="221" y="1373"/>
                                  </a:lnTo>
                                  <a:lnTo>
                                    <a:pt x="221" y="1368"/>
                                  </a:lnTo>
                                  <a:lnTo>
                                    <a:pt x="226" y="1363"/>
                                  </a:lnTo>
                                  <a:lnTo>
                                    <a:pt x="226" y="1359"/>
                                  </a:lnTo>
                                  <a:lnTo>
                                    <a:pt x="235" y="1349"/>
                                  </a:lnTo>
                                  <a:lnTo>
                                    <a:pt x="235" y="1344"/>
                                  </a:lnTo>
                                  <a:lnTo>
                                    <a:pt x="240" y="1339"/>
                                  </a:lnTo>
                                  <a:lnTo>
                                    <a:pt x="240" y="1334"/>
                                  </a:lnTo>
                                  <a:lnTo>
                                    <a:pt x="250" y="1325"/>
                                  </a:lnTo>
                                  <a:lnTo>
                                    <a:pt x="250" y="1320"/>
                                  </a:lnTo>
                                  <a:lnTo>
                                    <a:pt x="255" y="1315"/>
                                  </a:lnTo>
                                  <a:lnTo>
                                    <a:pt x="255" y="1310"/>
                                  </a:lnTo>
                                  <a:lnTo>
                                    <a:pt x="259" y="1306"/>
                                  </a:lnTo>
                                  <a:lnTo>
                                    <a:pt x="259" y="1301"/>
                                  </a:lnTo>
                                  <a:lnTo>
                                    <a:pt x="269" y="1291"/>
                                  </a:lnTo>
                                  <a:lnTo>
                                    <a:pt x="269" y="1286"/>
                                  </a:lnTo>
                                  <a:lnTo>
                                    <a:pt x="274" y="1282"/>
                                  </a:lnTo>
                                  <a:lnTo>
                                    <a:pt x="274" y="1277"/>
                                  </a:lnTo>
                                  <a:lnTo>
                                    <a:pt x="279" y="1272"/>
                                  </a:lnTo>
                                  <a:lnTo>
                                    <a:pt x="279" y="1267"/>
                                  </a:lnTo>
                                  <a:lnTo>
                                    <a:pt x="288" y="1258"/>
                                  </a:lnTo>
                                  <a:lnTo>
                                    <a:pt x="288" y="1253"/>
                                  </a:lnTo>
                                  <a:lnTo>
                                    <a:pt x="293" y="1248"/>
                                  </a:lnTo>
                                  <a:lnTo>
                                    <a:pt x="293" y="1243"/>
                                  </a:lnTo>
                                  <a:lnTo>
                                    <a:pt x="303" y="1234"/>
                                  </a:lnTo>
                                  <a:lnTo>
                                    <a:pt x="303" y="1229"/>
                                  </a:lnTo>
                                  <a:lnTo>
                                    <a:pt x="307" y="1224"/>
                                  </a:lnTo>
                                  <a:lnTo>
                                    <a:pt x="307" y="1219"/>
                                  </a:lnTo>
                                  <a:lnTo>
                                    <a:pt x="312" y="1214"/>
                                  </a:lnTo>
                                  <a:lnTo>
                                    <a:pt x="312" y="1210"/>
                                  </a:lnTo>
                                  <a:lnTo>
                                    <a:pt x="322" y="1200"/>
                                  </a:lnTo>
                                  <a:lnTo>
                                    <a:pt x="322" y="1195"/>
                                  </a:lnTo>
                                  <a:lnTo>
                                    <a:pt x="327" y="1190"/>
                                  </a:lnTo>
                                  <a:lnTo>
                                    <a:pt x="327" y="1186"/>
                                  </a:lnTo>
                                  <a:lnTo>
                                    <a:pt x="331" y="1181"/>
                                  </a:lnTo>
                                  <a:lnTo>
                                    <a:pt x="331" y="1176"/>
                                  </a:lnTo>
                                  <a:lnTo>
                                    <a:pt x="341" y="1166"/>
                                  </a:lnTo>
                                  <a:lnTo>
                                    <a:pt x="341" y="1162"/>
                                  </a:lnTo>
                                  <a:lnTo>
                                    <a:pt x="346" y="1157"/>
                                  </a:lnTo>
                                  <a:lnTo>
                                    <a:pt x="346" y="1152"/>
                                  </a:lnTo>
                                  <a:lnTo>
                                    <a:pt x="351" y="1147"/>
                                  </a:lnTo>
                                  <a:lnTo>
                                    <a:pt x="351" y="1142"/>
                                  </a:lnTo>
                                  <a:lnTo>
                                    <a:pt x="360" y="1133"/>
                                  </a:lnTo>
                                  <a:lnTo>
                                    <a:pt x="360" y="1128"/>
                                  </a:lnTo>
                                  <a:lnTo>
                                    <a:pt x="365" y="1123"/>
                                  </a:lnTo>
                                  <a:lnTo>
                                    <a:pt x="365" y="1118"/>
                                  </a:lnTo>
                                  <a:lnTo>
                                    <a:pt x="375" y="1109"/>
                                  </a:lnTo>
                                  <a:lnTo>
                                    <a:pt x="375" y="1104"/>
                                  </a:lnTo>
                                  <a:lnTo>
                                    <a:pt x="379" y="1099"/>
                                  </a:lnTo>
                                  <a:lnTo>
                                    <a:pt x="379" y="1094"/>
                                  </a:lnTo>
                                  <a:lnTo>
                                    <a:pt x="384" y="1090"/>
                                  </a:lnTo>
                                  <a:lnTo>
                                    <a:pt x="384" y="1085"/>
                                  </a:lnTo>
                                  <a:lnTo>
                                    <a:pt x="394" y="1075"/>
                                  </a:lnTo>
                                  <a:lnTo>
                                    <a:pt x="394" y="1070"/>
                                  </a:lnTo>
                                  <a:lnTo>
                                    <a:pt x="399" y="1066"/>
                                  </a:lnTo>
                                  <a:lnTo>
                                    <a:pt x="399" y="1061"/>
                                  </a:lnTo>
                                  <a:lnTo>
                                    <a:pt x="403" y="1056"/>
                                  </a:lnTo>
                                  <a:lnTo>
                                    <a:pt x="403" y="1051"/>
                                  </a:lnTo>
                                  <a:lnTo>
                                    <a:pt x="413" y="1042"/>
                                  </a:lnTo>
                                  <a:lnTo>
                                    <a:pt x="413" y="1037"/>
                                  </a:lnTo>
                                  <a:lnTo>
                                    <a:pt x="418" y="1032"/>
                                  </a:lnTo>
                                  <a:lnTo>
                                    <a:pt x="418" y="1027"/>
                                  </a:lnTo>
                                  <a:lnTo>
                                    <a:pt x="427" y="1018"/>
                                  </a:lnTo>
                                  <a:lnTo>
                                    <a:pt x="427" y="1013"/>
                                  </a:lnTo>
                                  <a:lnTo>
                                    <a:pt x="432" y="1008"/>
                                  </a:lnTo>
                                  <a:lnTo>
                                    <a:pt x="432" y="1003"/>
                                  </a:lnTo>
                                  <a:lnTo>
                                    <a:pt x="437" y="998"/>
                                  </a:lnTo>
                                  <a:lnTo>
                                    <a:pt x="437" y="994"/>
                                  </a:lnTo>
                                  <a:lnTo>
                                    <a:pt x="447" y="984"/>
                                  </a:lnTo>
                                  <a:lnTo>
                                    <a:pt x="447" y="979"/>
                                  </a:lnTo>
                                  <a:lnTo>
                                    <a:pt x="451" y="974"/>
                                  </a:lnTo>
                                  <a:lnTo>
                                    <a:pt x="451" y="970"/>
                                  </a:lnTo>
                                  <a:lnTo>
                                    <a:pt x="456" y="965"/>
                                  </a:lnTo>
                                  <a:lnTo>
                                    <a:pt x="456" y="960"/>
                                  </a:lnTo>
                                  <a:lnTo>
                                    <a:pt x="466" y="950"/>
                                  </a:lnTo>
                                  <a:lnTo>
                                    <a:pt x="466" y="946"/>
                                  </a:lnTo>
                                  <a:lnTo>
                                    <a:pt x="471" y="941"/>
                                  </a:lnTo>
                                  <a:lnTo>
                                    <a:pt x="471" y="936"/>
                                  </a:lnTo>
                                  <a:lnTo>
                                    <a:pt x="480" y="926"/>
                                  </a:lnTo>
                                  <a:lnTo>
                                    <a:pt x="480" y="922"/>
                                  </a:lnTo>
                                  <a:lnTo>
                                    <a:pt x="485" y="917"/>
                                  </a:lnTo>
                                  <a:lnTo>
                                    <a:pt x="485" y="912"/>
                                  </a:lnTo>
                                  <a:lnTo>
                                    <a:pt x="490" y="907"/>
                                  </a:lnTo>
                                  <a:lnTo>
                                    <a:pt x="490" y="902"/>
                                  </a:lnTo>
                                  <a:lnTo>
                                    <a:pt x="499" y="893"/>
                                  </a:lnTo>
                                  <a:lnTo>
                                    <a:pt x="499" y="888"/>
                                  </a:lnTo>
                                  <a:lnTo>
                                    <a:pt x="504" y="883"/>
                                  </a:lnTo>
                                  <a:lnTo>
                                    <a:pt x="504" y="878"/>
                                  </a:lnTo>
                                  <a:lnTo>
                                    <a:pt x="509" y="874"/>
                                  </a:lnTo>
                                  <a:lnTo>
                                    <a:pt x="509" y="869"/>
                                  </a:lnTo>
                                  <a:lnTo>
                                    <a:pt x="519" y="859"/>
                                  </a:lnTo>
                                  <a:lnTo>
                                    <a:pt x="519" y="854"/>
                                  </a:lnTo>
                                  <a:lnTo>
                                    <a:pt x="523" y="850"/>
                                  </a:lnTo>
                                  <a:lnTo>
                                    <a:pt x="523" y="845"/>
                                  </a:lnTo>
                                  <a:lnTo>
                                    <a:pt x="533" y="835"/>
                                  </a:lnTo>
                                  <a:lnTo>
                                    <a:pt x="533" y="830"/>
                                  </a:lnTo>
                                  <a:lnTo>
                                    <a:pt x="538" y="826"/>
                                  </a:lnTo>
                                  <a:lnTo>
                                    <a:pt x="538" y="821"/>
                                  </a:lnTo>
                                  <a:lnTo>
                                    <a:pt x="543" y="816"/>
                                  </a:lnTo>
                                  <a:lnTo>
                                    <a:pt x="543" y="811"/>
                                  </a:lnTo>
                                  <a:lnTo>
                                    <a:pt x="552" y="802"/>
                                  </a:lnTo>
                                  <a:lnTo>
                                    <a:pt x="552" y="797"/>
                                  </a:lnTo>
                                  <a:lnTo>
                                    <a:pt x="557" y="792"/>
                                  </a:lnTo>
                                  <a:lnTo>
                                    <a:pt x="557" y="787"/>
                                  </a:lnTo>
                                  <a:lnTo>
                                    <a:pt x="562" y="782"/>
                                  </a:lnTo>
                                  <a:lnTo>
                                    <a:pt x="562" y="778"/>
                                  </a:lnTo>
                                  <a:lnTo>
                                    <a:pt x="571" y="768"/>
                                  </a:lnTo>
                                  <a:lnTo>
                                    <a:pt x="571" y="763"/>
                                  </a:lnTo>
                                  <a:lnTo>
                                    <a:pt x="576" y="758"/>
                                  </a:lnTo>
                                  <a:lnTo>
                                    <a:pt x="576" y="754"/>
                                  </a:lnTo>
                                  <a:lnTo>
                                    <a:pt x="586" y="744"/>
                                  </a:lnTo>
                                  <a:lnTo>
                                    <a:pt x="586" y="739"/>
                                  </a:lnTo>
                                  <a:lnTo>
                                    <a:pt x="591" y="734"/>
                                  </a:lnTo>
                                  <a:lnTo>
                                    <a:pt x="591" y="730"/>
                                  </a:lnTo>
                                  <a:lnTo>
                                    <a:pt x="595" y="725"/>
                                  </a:lnTo>
                                  <a:lnTo>
                                    <a:pt x="595" y="720"/>
                                  </a:lnTo>
                                  <a:lnTo>
                                    <a:pt x="605" y="710"/>
                                  </a:lnTo>
                                  <a:lnTo>
                                    <a:pt x="605" y="706"/>
                                  </a:lnTo>
                                  <a:lnTo>
                                    <a:pt x="610" y="701"/>
                                  </a:lnTo>
                                  <a:lnTo>
                                    <a:pt x="610" y="696"/>
                                  </a:lnTo>
                                  <a:lnTo>
                                    <a:pt x="615" y="691"/>
                                  </a:lnTo>
                                  <a:lnTo>
                                    <a:pt x="615" y="686"/>
                                  </a:lnTo>
                                  <a:lnTo>
                                    <a:pt x="624" y="677"/>
                                  </a:lnTo>
                                  <a:lnTo>
                                    <a:pt x="624" y="672"/>
                                  </a:lnTo>
                                  <a:lnTo>
                                    <a:pt x="629" y="667"/>
                                  </a:lnTo>
                                  <a:lnTo>
                                    <a:pt x="629" y="662"/>
                                  </a:lnTo>
                                  <a:lnTo>
                                    <a:pt x="639" y="653"/>
                                  </a:lnTo>
                                  <a:lnTo>
                                    <a:pt x="639" y="648"/>
                                  </a:lnTo>
                                  <a:lnTo>
                                    <a:pt x="643" y="643"/>
                                  </a:lnTo>
                                  <a:lnTo>
                                    <a:pt x="643" y="638"/>
                                  </a:lnTo>
                                  <a:lnTo>
                                    <a:pt x="648" y="634"/>
                                  </a:lnTo>
                                  <a:lnTo>
                                    <a:pt x="648" y="629"/>
                                  </a:lnTo>
                                  <a:lnTo>
                                    <a:pt x="658" y="619"/>
                                  </a:lnTo>
                                  <a:lnTo>
                                    <a:pt x="658" y="614"/>
                                  </a:lnTo>
                                  <a:lnTo>
                                    <a:pt x="663" y="610"/>
                                  </a:lnTo>
                                  <a:lnTo>
                                    <a:pt x="663" y="605"/>
                                  </a:lnTo>
                                  <a:lnTo>
                                    <a:pt x="667" y="600"/>
                                  </a:lnTo>
                                  <a:lnTo>
                                    <a:pt x="667" y="595"/>
                                  </a:lnTo>
                                  <a:lnTo>
                                    <a:pt x="677" y="585"/>
                                  </a:lnTo>
                                  <a:lnTo>
                                    <a:pt x="677" y="581"/>
                                  </a:lnTo>
                                  <a:lnTo>
                                    <a:pt x="682" y="576"/>
                                  </a:lnTo>
                                  <a:lnTo>
                                    <a:pt x="682" y="571"/>
                                  </a:lnTo>
                                  <a:lnTo>
                                    <a:pt x="691" y="561"/>
                                  </a:lnTo>
                                  <a:lnTo>
                                    <a:pt x="691" y="557"/>
                                  </a:lnTo>
                                  <a:lnTo>
                                    <a:pt x="696" y="552"/>
                                  </a:lnTo>
                                  <a:lnTo>
                                    <a:pt x="696" y="547"/>
                                  </a:lnTo>
                                  <a:lnTo>
                                    <a:pt x="701" y="542"/>
                                  </a:lnTo>
                                  <a:lnTo>
                                    <a:pt x="701" y="537"/>
                                  </a:lnTo>
                                  <a:lnTo>
                                    <a:pt x="711" y="528"/>
                                  </a:lnTo>
                                  <a:lnTo>
                                    <a:pt x="711" y="523"/>
                                  </a:lnTo>
                                  <a:lnTo>
                                    <a:pt x="715" y="518"/>
                                  </a:lnTo>
                                  <a:lnTo>
                                    <a:pt x="715" y="513"/>
                                  </a:lnTo>
                                  <a:lnTo>
                                    <a:pt x="720" y="509"/>
                                  </a:lnTo>
                                  <a:lnTo>
                                    <a:pt x="720" y="504"/>
                                  </a:lnTo>
                                  <a:lnTo>
                                    <a:pt x="730" y="494"/>
                                  </a:lnTo>
                                  <a:lnTo>
                                    <a:pt x="730" y="489"/>
                                  </a:lnTo>
                                  <a:lnTo>
                                    <a:pt x="735" y="485"/>
                                  </a:lnTo>
                                  <a:lnTo>
                                    <a:pt x="735" y="480"/>
                                  </a:lnTo>
                                  <a:lnTo>
                                    <a:pt x="744" y="470"/>
                                  </a:lnTo>
                                  <a:lnTo>
                                    <a:pt x="744" y="465"/>
                                  </a:lnTo>
                                  <a:lnTo>
                                    <a:pt x="749" y="461"/>
                                  </a:lnTo>
                                  <a:lnTo>
                                    <a:pt x="749" y="456"/>
                                  </a:lnTo>
                                  <a:lnTo>
                                    <a:pt x="754" y="451"/>
                                  </a:lnTo>
                                  <a:lnTo>
                                    <a:pt x="754" y="446"/>
                                  </a:lnTo>
                                  <a:lnTo>
                                    <a:pt x="763" y="437"/>
                                  </a:lnTo>
                                  <a:lnTo>
                                    <a:pt x="763" y="432"/>
                                  </a:lnTo>
                                  <a:lnTo>
                                    <a:pt x="768" y="427"/>
                                  </a:lnTo>
                                  <a:lnTo>
                                    <a:pt x="768" y="422"/>
                                  </a:lnTo>
                                  <a:lnTo>
                                    <a:pt x="773" y="417"/>
                                  </a:lnTo>
                                  <a:lnTo>
                                    <a:pt x="773" y="413"/>
                                  </a:lnTo>
                                  <a:lnTo>
                                    <a:pt x="783" y="403"/>
                                  </a:lnTo>
                                  <a:lnTo>
                                    <a:pt x="783" y="398"/>
                                  </a:lnTo>
                                  <a:lnTo>
                                    <a:pt x="787" y="393"/>
                                  </a:lnTo>
                                  <a:lnTo>
                                    <a:pt x="787" y="389"/>
                                  </a:lnTo>
                                  <a:lnTo>
                                    <a:pt x="797" y="379"/>
                                  </a:lnTo>
                                  <a:lnTo>
                                    <a:pt x="797" y="374"/>
                                  </a:lnTo>
                                  <a:lnTo>
                                    <a:pt x="802" y="369"/>
                                  </a:lnTo>
                                  <a:lnTo>
                                    <a:pt x="802" y="365"/>
                                  </a:lnTo>
                                  <a:lnTo>
                                    <a:pt x="807" y="360"/>
                                  </a:lnTo>
                                  <a:lnTo>
                                    <a:pt x="807" y="355"/>
                                  </a:lnTo>
                                  <a:lnTo>
                                    <a:pt x="816" y="345"/>
                                  </a:lnTo>
                                  <a:lnTo>
                                    <a:pt x="816" y="341"/>
                                  </a:lnTo>
                                  <a:lnTo>
                                    <a:pt x="821" y="336"/>
                                  </a:lnTo>
                                  <a:lnTo>
                                    <a:pt x="821" y="331"/>
                                  </a:lnTo>
                                  <a:lnTo>
                                    <a:pt x="826" y="326"/>
                                  </a:lnTo>
                                  <a:lnTo>
                                    <a:pt x="826" y="321"/>
                                  </a:lnTo>
                                  <a:lnTo>
                                    <a:pt x="835" y="312"/>
                                  </a:lnTo>
                                  <a:lnTo>
                                    <a:pt x="835" y="307"/>
                                  </a:lnTo>
                                  <a:lnTo>
                                    <a:pt x="840" y="302"/>
                                  </a:lnTo>
                                  <a:lnTo>
                                    <a:pt x="840" y="297"/>
                                  </a:lnTo>
                                  <a:lnTo>
                                    <a:pt x="845" y="293"/>
                                  </a:lnTo>
                                  <a:lnTo>
                                    <a:pt x="845" y="288"/>
                                  </a:lnTo>
                                  <a:lnTo>
                                    <a:pt x="855" y="278"/>
                                  </a:lnTo>
                                  <a:lnTo>
                                    <a:pt x="855" y="273"/>
                                  </a:lnTo>
                                  <a:lnTo>
                                    <a:pt x="859" y="269"/>
                                  </a:lnTo>
                                  <a:lnTo>
                                    <a:pt x="859" y="264"/>
                                  </a:lnTo>
                                  <a:lnTo>
                                    <a:pt x="869" y="254"/>
                                  </a:lnTo>
                                  <a:lnTo>
                                    <a:pt x="869" y="249"/>
                                  </a:lnTo>
                                  <a:lnTo>
                                    <a:pt x="874" y="245"/>
                                  </a:lnTo>
                                  <a:lnTo>
                                    <a:pt x="874" y="240"/>
                                  </a:lnTo>
                                  <a:lnTo>
                                    <a:pt x="879" y="235"/>
                                  </a:lnTo>
                                  <a:lnTo>
                                    <a:pt x="879" y="230"/>
                                  </a:lnTo>
                                  <a:lnTo>
                                    <a:pt x="888" y="221"/>
                                  </a:lnTo>
                                  <a:lnTo>
                                    <a:pt x="888" y="216"/>
                                  </a:lnTo>
                                  <a:lnTo>
                                    <a:pt x="893" y="211"/>
                                  </a:lnTo>
                                  <a:lnTo>
                                    <a:pt x="893" y="206"/>
                                  </a:lnTo>
                                  <a:lnTo>
                                    <a:pt x="898" y="201"/>
                                  </a:lnTo>
                                  <a:lnTo>
                                    <a:pt x="898" y="197"/>
                                  </a:lnTo>
                                  <a:lnTo>
                                    <a:pt x="907" y="187"/>
                                  </a:lnTo>
                                  <a:lnTo>
                                    <a:pt x="907" y="182"/>
                                  </a:lnTo>
                                  <a:lnTo>
                                    <a:pt x="912" y="177"/>
                                  </a:lnTo>
                                  <a:lnTo>
                                    <a:pt x="912" y="173"/>
                                  </a:lnTo>
                                  <a:lnTo>
                                    <a:pt x="922" y="163"/>
                                  </a:lnTo>
                                  <a:lnTo>
                                    <a:pt x="922" y="158"/>
                                  </a:lnTo>
                                  <a:lnTo>
                                    <a:pt x="927" y="153"/>
                                  </a:lnTo>
                                  <a:lnTo>
                                    <a:pt x="927" y="149"/>
                                  </a:lnTo>
                                  <a:lnTo>
                                    <a:pt x="931" y="144"/>
                                  </a:lnTo>
                                  <a:lnTo>
                                    <a:pt x="931" y="139"/>
                                  </a:lnTo>
                                  <a:lnTo>
                                    <a:pt x="941" y="129"/>
                                  </a:lnTo>
                                  <a:lnTo>
                                    <a:pt x="941" y="125"/>
                                  </a:lnTo>
                                  <a:lnTo>
                                    <a:pt x="946" y="120"/>
                                  </a:lnTo>
                                  <a:lnTo>
                                    <a:pt x="946" y="115"/>
                                  </a:lnTo>
                                  <a:lnTo>
                                    <a:pt x="951" y="110"/>
                                  </a:lnTo>
                                  <a:lnTo>
                                    <a:pt x="951" y="105"/>
                                  </a:lnTo>
                                  <a:lnTo>
                                    <a:pt x="960" y="96"/>
                                  </a:lnTo>
                                  <a:lnTo>
                                    <a:pt x="960" y="91"/>
                                  </a:lnTo>
                                  <a:lnTo>
                                    <a:pt x="965" y="86"/>
                                  </a:lnTo>
                                  <a:lnTo>
                                    <a:pt x="965" y="81"/>
                                  </a:lnTo>
                                  <a:lnTo>
                                    <a:pt x="975" y="72"/>
                                  </a:lnTo>
                                  <a:lnTo>
                                    <a:pt x="975" y="67"/>
                                  </a:lnTo>
                                  <a:lnTo>
                                    <a:pt x="979" y="62"/>
                                  </a:lnTo>
                                  <a:lnTo>
                                    <a:pt x="979" y="57"/>
                                  </a:lnTo>
                                  <a:lnTo>
                                    <a:pt x="984" y="53"/>
                                  </a:lnTo>
                                  <a:lnTo>
                                    <a:pt x="984" y="48"/>
                                  </a:lnTo>
                                  <a:lnTo>
                                    <a:pt x="994" y="38"/>
                                  </a:lnTo>
                                  <a:lnTo>
                                    <a:pt x="994" y="33"/>
                                  </a:lnTo>
                                  <a:lnTo>
                                    <a:pt x="999" y="29"/>
                                  </a:lnTo>
                                  <a:lnTo>
                                    <a:pt x="999" y="24"/>
                                  </a:lnTo>
                                  <a:lnTo>
                                    <a:pt x="1003" y="19"/>
                                  </a:lnTo>
                                  <a:lnTo>
                                    <a:pt x="1003" y="14"/>
                                  </a:lnTo>
                                  <a:lnTo>
                                    <a:pt x="1013" y="5"/>
                                  </a:lnTo>
                                  <a:lnTo>
                                    <a:pt x="101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8"/>
                          <wps:cNvSpPr>
                            <a:spLocks/>
                          </wps:cNvSpPr>
                          <wps:spPr bwMode="auto">
                            <a:xfrm>
                              <a:off x="5616" y="2170"/>
                              <a:ext cx="907" cy="1570"/>
                            </a:xfrm>
                            <a:custGeom>
                              <a:avLst/>
                              <a:gdLst>
                                <a:gd name="T0" fmla="*/ 10 w 907"/>
                                <a:gd name="T1" fmla="*/ 1551 h 1570"/>
                                <a:gd name="T2" fmla="*/ 34 w 907"/>
                                <a:gd name="T3" fmla="*/ 1517 h 1570"/>
                                <a:gd name="T4" fmla="*/ 43 w 907"/>
                                <a:gd name="T5" fmla="*/ 1493 h 1570"/>
                                <a:gd name="T6" fmla="*/ 63 w 907"/>
                                <a:gd name="T7" fmla="*/ 1465 h 1570"/>
                                <a:gd name="T8" fmla="*/ 77 w 907"/>
                                <a:gd name="T9" fmla="*/ 1436 h 1570"/>
                                <a:gd name="T10" fmla="*/ 96 w 907"/>
                                <a:gd name="T11" fmla="*/ 1407 h 1570"/>
                                <a:gd name="T12" fmla="*/ 111 w 907"/>
                                <a:gd name="T13" fmla="*/ 1378 h 1570"/>
                                <a:gd name="T14" fmla="*/ 130 w 907"/>
                                <a:gd name="T15" fmla="*/ 1349 h 1570"/>
                                <a:gd name="T16" fmla="*/ 144 w 907"/>
                                <a:gd name="T17" fmla="*/ 1321 h 1570"/>
                                <a:gd name="T18" fmla="*/ 163 w 907"/>
                                <a:gd name="T19" fmla="*/ 1292 h 1570"/>
                                <a:gd name="T20" fmla="*/ 178 w 907"/>
                                <a:gd name="T21" fmla="*/ 1263 h 1570"/>
                                <a:gd name="T22" fmla="*/ 197 w 907"/>
                                <a:gd name="T23" fmla="*/ 1234 h 1570"/>
                                <a:gd name="T24" fmla="*/ 207 w 907"/>
                                <a:gd name="T25" fmla="*/ 1210 h 1570"/>
                                <a:gd name="T26" fmla="*/ 226 w 907"/>
                                <a:gd name="T27" fmla="*/ 1181 h 1570"/>
                                <a:gd name="T28" fmla="*/ 240 w 907"/>
                                <a:gd name="T29" fmla="*/ 1153 h 1570"/>
                                <a:gd name="T30" fmla="*/ 259 w 907"/>
                                <a:gd name="T31" fmla="*/ 1124 h 1570"/>
                                <a:gd name="T32" fmla="*/ 274 w 907"/>
                                <a:gd name="T33" fmla="*/ 1095 h 1570"/>
                                <a:gd name="T34" fmla="*/ 293 w 907"/>
                                <a:gd name="T35" fmla="*/ 1066 h 1570"/>
                                <a:gd name="T36" fmla="*/ 307 w 907"/>
                                <a:gd name="T37" fmla="*/ 1037 h 1570"/>
                                <a:gd name="T38" fmla="*/ 327 w 907"/>
                                <a:gd name="T39" fmla="*/ 1008 h 1570"/>
                                <a:gd name="T40" fmla="*/ 341 w 907"/>
                                <a:gd name="T41" fmla="*/ 980 h 1570"/>
                                <a:gd name="T42" fmla="*/ 360 w 907"/>
                                <a:gd name="T43" fmla="*/ 951 h 1570"/>
                                <a:gd name="T44" fmla="*/ 370 w 907"/>
                                <a:gd name="T45" fmla="*/ 927 h 1570"/>
                                <a:gd name="T46" fmla="*/ 394 w 907"/>
                                <a:gd name="T47" fmla="*/ 893 h 1570"/>
                                <a:gd name="T48" fmla="*/ 403 w 907"/>
                                <a:gd name="T49" fmla="*/ 869 h 1570"/>
                                <a:gd name="T50" fmla="*/ 423 w 907"/>
                                <a:gd name="T51" fmla="*/ 840 h 1570"/>
                                <a:gd name="T52" fmla="*/ 437 w 907"/>
                                <a:gd name="T53" fmla="*/ 812 h 1570"/>
                                <a:gd name="T54" fmla="*/ 456 w 907"/>
                                <a:gd name="T55" fmla="*/ 783 h 1570"/>
                                <a:gd name="T56" fmla="*/ 471 w 907"/>
                                <a:gd name="T57" fmla="*/ 754 h 1570"/>
                                <a:gd name="T58" fmla="*/ 490 w 907"/>
                                <a:gd name="T59" fmla="*/ 725 h 1570"/>
                                <a:gd name="T60" fmla="*/ 504 w 907"/>
                                <a:gd name="T61" fmla="*/ 696 h 1570"/>
                                <a:gd name="T62" fmla="*/ 523 w 907"/>
                                <a:gd name="T63" fmla="*/ 668 h 1570"/>
                                <a:gd name="T64" fmla="*/ 538 w 907"/>
                                <a:gd name="T65" fmla="*/ 639 h 1570"/>
                                <a:gd name="T66" fmla="*/ 557 w 907"/>
                                <a:gd name="T67" fmla="*/ 610 h 1570"/>
                                <a:gd name="T68" fmla="*/ 567 w 907"/>
                                <a:gd name="T69" fmla="*/ 586 h 1570"/>
                                <a:gd name="T70" fmla="*/ 586 w 907"/>
                                <a:gd name="T71" fmla="*/ 557 h 1570"/>
                                <a:gd name="T72" fmla="*/ 600 w 907"/>
                                <a:gd name="T73" fmla="*/ 528 h 1570"/>
                                <a:gd name="T74" fmla="*/ 619 w 907"/>
                                <a:gd name="T75" fmla="*/ 500 h 1570"/>
                                <a:gd name="T76" fmla="*/ 634 w 907"/>
                                <a:gd name="T77" fmla="*/ 471 h 1570"/>
                                <a:gd name="T78" fmla="*/ 653 w 907"/>
                                <a:gd name="T79" fmla="*/ 442 h 1570"/>
                                <a:gd name="T80" fmla="*/ 667 w 907"/>
                                <a:gd name="T81" fmla="*/ 413 h 1570"/>
                                <a:gd name="T82" fmla="*/ 687 w 907"/>
                                <a:gd name="T83" fmla="*/ 384 h 1570"/>
                                <a:gd name="T84" fmla="*/ 701 w 907"/>
                                <a:gd name="T85" fmla="*/ 355 h 1570"/>
                                <a:gd name="T86" fmla="*/ 720 w 907"/>
                                <a:gd name="T87" fmla="*/ 327 h 1570"/>
                                <a:gd name="T88" fmla="*/ 730 w 907"/>
                                <a:gd name="T89" fmla="*/ 303 h 1570"/>
                                <a:gd name="T90" fmla="*/ 749 w 907"/>
                                <a:gd name="T91" fmla="*/ 274 h 1570"/>
                                <a:gd name="T92" fmla="*/ 763 w 907"/>
                                <a:gd name="T93" fmla="*/ 245 h 1570"/>
                                <a:gd name="T94" fmla="*/ 783 w 907"/>
                                <a:gd name="T95" fmla="*/ 216 h 1570"/>
                                <a:gd name="T96" fmla="*/ 797 w 907"/>
                                <a:gd name="T97" fmla="*/ 187 h 1570"/>
                                <a:gd name="T98" fmla="*/ 816 w 907"/>
                                <a:gd name="T99" fmla="*/ 159 h 1570"/>
                                <a:gd name="T100" fmla="*/ 831 w 907"/>
                                <a:gd name="T101" fmla="*/ 130 h 1570"/>
                                <a:gd name="T102" fmla="*/ 850 w 907"/>
                                <a:gd name="T103" fmla="*/ 101 h 1570"/>
                                <a:gd name="T104" fmla="*/ 864 w 907"/>
                                <a:gd name="T105" fmla="*/ 72 h 1570"/>
                                <a:gd name="T106" fmla="*/ 883 w 907"/>
                                <a:gd name="T107" fmla="*/ 43 h 1570"/>
                                <a:gd name="T108" fmla="*/ 893 w 907"/>
                                <a:gd name="T109" fmla="*/ 19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7" h="1570">
                                  <a:moveTo>
                                    <a:pt x="0" y="1570"/>
                                  </a:moveTo>
                                  <a:lnTo>
                                    <a:pt x="5" y="1565"/>
                                  </a:lnTo>
                                  <a:lnTo>
                                    <a:pt x="5" y="1561"/>
                                  </a:lnTo>
                                  <a:lnTo>
                                    <a:pt x="10" y="1556"/>
                                  </a:lnTo>
                                  <a:lnTo>
                                    <a:pt x="10" y="1551"/>
                                  </a:lnTo>
                                  <a:lnTo>
                                    <a:pt x="19" y="1541"/>
                                  </a:lnTo>
                                  <a:lnTo>
                                    <a:pt x="19" y="1537"/>
                                  </a:lnTo>
                                  <a:lnTo>
                                    <a:pt x="24" y="1532"/>
                                  </a:lnTo>
                                  <a:lnTo>
                                    <a:pt x="24" y="1527"/>
                                  </a:lnTo>
                                  <a:lnTo>
                                    <a:pt x="34" y="1517"/>
                                  </a:lnTo>
                                  <a:lnTo>
                                    <a:pt x="34" y="1513"/>
                                  </a:lnTo>
                                  <a:lnTo>
                                    <a:pt x="39" y="1508"/>
                                  </a:lnTo>
                                  <a:lnTo>
                                    <a:pt x="39" y="1503"/>
                                  </a:lnTo>
                                  <a:lnTo>
                                    <a:pt x="43" y="1498"/>
                                  </a:lnTo>
                                  <a:lnTo>
                                    <a:pt x="43" y="1493"/>
                                  </a:lnTo>
                                  <a:lnTo>
                                    <a:pt x="53" y="1484"/>
                                  </a:lnTo>
                                  <a:lnTo>
                                    <a:pt x="53" y="1479"/>
                                  </a:lnTo>
                                  <a:lnTo>
                                    <a:pt x="58" y="1474"/>
                                  </a:lnTo>
                                  <a:lnTo>
                                    <a:pt x="58" y="1469"/>
                                  </a:lnTo>
                                  <a:lnTo>
                                    <a:pt x="63" y="1465"/>
                                  </a:lnTo>
                                  <a:lnTo>
                                    <a:pt x="63" y="1460"/>
                                  </a:lnTo>
                                  <a:lnTo>
                                    <a:pt x="72" y="1450"/>
                                  </a:lnTo>
                                  <a:lnTo>
                                    <a:pt x="72" y="1445"/>
                                  </a:lnTo>
                                  <a:lnTo>
                                    <a:pt x="77" y="1441"/>
                                  </a:lnTo>
                                  <a:lnTo>
                                    <a:pt x="77" y="1436"/>
                                  </a:lnTo>
                                  <a:lnTo>
                                    <a:pt x="82" y="1431"/>
                                  </a:lnTo>
                                  <a:lnTo>
                                    <a:pt x="82" y="1426"/>
                                  </a:lnTo>
                                  <a:lnTo>
                                    <a:pt x="91" y="1417"/>
                                  </a:lnTo>
                                  <a:lnTo>
                                    <a:pt x="91" y="1412"/>
                                  </a:lnTo>
                                  <a:lnTo>
                                    <a:pt x="96" y="1407"/>
                                  </a:lnTo>
                                  <a:lnTo>
                                    <a:pt x="96" y="1402"/>
                                  </a:lnTo>
                                  <a:lnTo>
                                    <a:pt x="106" y="1393"/>
                                  </a:lnTo>
                                  <a:lnTo>
                                    <a:pt x="106" y="1388"/>
                                  </a:lnTo>
                                  <a:lnTo>
                                    <a:pt x="111" y="1383"/>
                                  </a:lnTo>
                                  <a:lnTo>
                                    <a:pt x="111" y="1378"/>
                                  </a:lnTo>
                                  <a:lnTo>
                                    <a:pt x="115" y="1373"/>
                                  </a:lnTo>
                                  <a:lnTo>
                                    <a:pt x="115" y="1369"/>
                                  </a:lnTo>
                                  <a:lnTo>
                                    <a:pt x="125" y="1359"/>
                                  </a:lnTo>
                                  <a:lnTo>
                                    <a:pt x="125" y="1354"/>
                                  </a:lnTo>
                                  <a:lnTo>
                                    <a:pt x="130" y="1349"/>
                                  </a:lnTo>
                                  <a:lnTo>
                                    <a:pt x="130" y="1345"/>
                                  </a:lnTo>
                                  <a:lnTo>
                                    <a:pt x="135" y="1340"/>
                                  </a:lnTo>
                                  <a:lnTo>
                                    <a:pt x="135" y="1335"/>
                                  </a:lnTo>
                                  <a:lnTo>
                                    <a:pt x="144" y="1325"/>
                                  </a:lnTo>
                                  <a:lnTo>
                                    <a:pt x="144" y="1321"/>
                                  </a:lnTo>
                                  <a:lnTo>
                                    <a:pt x="149" y="1316"/>
                                  </a:lnTo>
                                  <a:lnTo>
                                    <a:pt x="149" y="1311"/>
                                  </a:lnTo>
                                  <a:lnTo>
                                    <a:pt x="154" y="1306"/>
                                  </a:lnTo>
                                  <a:lnTo>
                                    <a:pt x="154" y="1301"/>
                                  </a:lnTo>
                                  <a:lnTo>
                                    <a:pt x="163" y="1292"/>
                                  </a:lnTo>
                                  <a:lnTo>
                                    <a:pt x="163" y="1287"/>
                                  </a:lnTo>
                                  <a:lnTo>
                                    <a:pt x="168" y="1282"/>
                                  </a:lnTo>
                                  <a:lnTo>
                                    <a:pt x="168" y="1277"/>
                                  </a:lnTo>
                                  <a:lnTo>
                                    <a:pt x="178" y="1268"/>
                                  </a:lnTo>
                                  <a:lnTo>
                                    <a:pt x="178" y="1263"/>
                                  </a:lnTo>
                                  <a:lnTo>
                                    <a:pt x="183" y="1258"/>
                                  </a:lnTo>
                                  <a:lnTo>
                                    <a:pt x="183" y="1253"/>
                                  </a:lnTo>
                                  <a:lnTo>
                                    <a:pt x="187" y="1249"/>
                                  </a:lnTo>
                                  <a:lnTo>
                                    <a:pt x="187" y="1244"/>
                                  </a:lnTo>
                                  <a:lnTo>
                                    <a:pt x="197" y="1234"/>
                                  </a:lnTo>
                                  <a:lnTo>
                                    <a:pt x="197" y="1229"/>
                                  </a:lnTo>
                                  <a:lnTo>
                                    <a:pt x="202" y="1225"/>
                                  </a:lnTo>
                                  <a:lnTo>
                                    <a:pt x="202" y="1220"/>
                                  </a:lnTo>
                                  <a:lnTo>
                                    <a:pt x="207" y="1215"/>
                                  </a:lnTo>
                                  <a:lnTo>
                                    <a:pt x="207" y="1210"/>
                                  </a:lnTo>
                                  <a:lnTo>
                                    <a:pt x="216" y="1201"/>
                                  </a:lnTo>
                                  <a:lnTo>
                                    <a:pt x="216" y="1196"/>
                                  </a:lnTo>
                                  <a:lnTo>
                                    <a:pt x="221" y="1191"/>
                                  </a:lnTo>
                                  <a:lnTo>
                                    <a:pt x="221" y="1186"/>
                                  </a:lnTo>
                                  <a:lnTo>
                                    <a:pt x="226" y="1181"/>
                                  </a:lnTo>
                                  <a:lnTo>
                                    <a:pt x="226" y="1177"/>
                                  </a:lnTo>
                                  <a:lnTo>
                                    <a:pt x="235" y="1167"/>
                                  </a:lnTo>
                                  <a:lnTo>
                                    <a:pt x="235" y="1162"/>
                                  </a:lnTo>
                                  <a:lnTo>
                                    <a:pt x="240" y="1157"/>
                                  </a:lnTo>
                                  <a:lnTo>
                                    <a:pt x="240" y="1153"/>
                                  </a:lnTo>
                                  <a:lnTo>
                                    <a:pt x="250" y="1143"/>
                                  </a:lnTo>
                                  <a:lnTo>
                                    <a:pt x="250" y="1138"/>
                                  </a:lnTo>
                                  <a:lnTo>
                                    <a:pt x="255" y="1133"/>
                                  </a:lnTo>
                                  <a:lnTo>
                                    <a:pt x="255" y="1128"/>
                                  </a:lnTo>
                                  <a:lnTo>
                                    <a:pt x="259" y="1124"/>
                                  </a:lnTo>
                                  <a:lnTo>
                                    <a:pt x="259" y="1119"/>
                                  </a:lnTo>
                                  <a:lnTo>
                                    <a:pt x="269" y="1109"/>
                                  </a:lnTo>
                                  <a:lnTo>
                                    <a:pt x="269" y="1104"/>
                                  </a:lnTo>
                                  <a:lnTo>
                                    <a:pt x="274" y="1100"/>
                                  </a:lnTo>
                                  <a:lnTo>
                                    <a:pt x="274" y="1095"/>
                                  </a:lnTo>
                                  <a:lnTo>
                                    <a:pt x="279" y="1090"/>
                                  </a:lnTo>
                                  <a:lnTo>
                                    <a:pt x="279" y="1085"/>
                                  </a:lnTo>
                                  <a:lnTo>
                                    <a:pt x="288" y="1076"/>
                                  </a:lnTo>
                                  <a:lnTo>
                                    <a:pt x="288" y="1071"/>
                                  </a:lnTo>
                                  <a:lnTo>
                                    <a:pt x="293" y="1066"/>
                                  </a:lnTo>
                                  <a:lnTo>
                                    <a:pt x="293" y="1061"/>
                                  </a:lnTo>
                                  <a:lnTo>
                                    <a:pt x="298" y="1056"/>
                                  </a:lnTo>
                                  <a:lnTo>
                                    <a:pt x="298" y="1052"/>
                                  </a:lnTo>
                                  <a:lnTo>
                                    <a:pt x="307" y="1042"/>
                                  </a:lnTo>
                                  <a:lnTo>
                                    <a:pt x="307" y="1037"/>
                                  </a:lnTo>
                                  <a:lnTo>
                                    <a:pt x="312" y="1032"/>
                                  </a:lnTo>
                                  <a:lnTo>
                                    <a:pt x="312" y="1028"/>
                                  </a:lnTo>
                                  <a:lnTo>
                                    <a:pt x="322" y="1018"/>
                                  </a:lnTo>
                                  <a:lnTo>
                                    <a:pt x="322" y="1013"/>
                                  </a:lnTo>
                                  <a:lnTo>
                                    <a:pt x="327" y="1008"/>
                                  </a:lnTo>
                                  <a:lnTo>
                                    <a:pt x="327" y="1004"/>
                                  </a:lnTo>
                                  <a:lnTo>
                                    <a:pt x="331" y="999"/>
                                  </a:lnTo>
                                  <a:lnTo>
                                    <a:pt x="331" y="994"/>
                                  </a:lnTo>
                                  <a:lnTo>
                                    <a:pt x="341" y="984"/>
                                  </a:lnTo>
                                  <a:lnTo>
                                    <a:pt x="341" y="980"/>
                                  </a:lnTo>
                                  <a:lnTo>
                                    <a:pt x="346" y="975"/>
                                  </a:lnTo>
                                  <a:lnTo>
                                    <a:pt x="346" y="970"/>
                                  </a:lnTo>
                                  <a:lnTo>
                                    <a:pt x="351" y="965"/>
                                  </a:lnTo>
                                  <a:lnTo>
                                    <a:pt x="351" y="960"/>
                                  </a:lnTo>
                                  <a:lnTo>
                                    <a:pt x="360" y="951"/>
                                  </a:lnTo>
                                  <a:lnTo>
                                    <a:pt x="360" y="946"/>
                                  </a:lnTo>
                                  <a:lnTo>
                                    <a:pt x="365" y="941"/>
                                  </a:lnTo>
                                  <a:lnTo>
                                    <a:pt x="365" y="936"/>
                                  </a:lnTo>
                                  <a:lnTo>
                                    <a:pt x="370" y="932"/>
                                  </a:lnTo>
                                  <a:lnTo>
                                    <a:pt x="370" y="927"/>
                                  </a:lnTo>
                                  <a:lnTo>
                                    <a:pt x="379" y="917"/>
                                  </a:lnTo>
                                  <a:lnTo>
                                    <a:pt x="379" y="912"/>
                                  </a:lnTo>
                                  <a:lnTo>
                                    <a:pt x="384" y="908"/>
                                  </a:lnTo>
                                  <a:lnTo>
                                    <a:pt x="384" y="903"/>
                                  </a:lnTo>
                                  <a:lnTo>
                                    <a:pt x="394" y="893"/>
                                  </a:lnTo>
                                  <a:lnTo>
                                    <a:pt x="394" y="888"/>
                                  </a:lnTo>
                                  <a:lnTo>
                                    <a:pt x="399" y="884"/>
                                  </a:lnTo>
                                  <a:lnTo>
                                    <a:pt x="399" y="879"/>
                                  </a:lnTo>
                                  <a:lnTo>
                                    <a:pt x="403" y="874"/>
                                  </a:lnTo>
                                  <a:lnTo>
                                    <a:pt x="403" y="869"/>
                                  </a:lnTo>
                                  <a:lnTo>
                                    <a:pt x="413" y="860"/>
                                  </a:lnTo>
                                  <a:lnTo>
                                    <a:pt x="413" y="855"/>
                                  </a:lnTo>
                                  <a:lnTo>
                                    <a:pt x="418" y="850"/>
                                  </a:lnTo>
                                  <a:lnTo>
                                    <a:pt x="418" y="845"/>
                                  </a:lnTo>
                                  <a:lnTo>
                                    <a:pt x="423" y="840"/>
                                  </a:lnTo>
                                  <a:lnTo>
                                    <a:pt x="423" y="836"/>
                                  </a:lnTo>
                                  <a:lnTo>
                                    <a:pt x="432" y="826"/>
                                  </a:lnTo>
                                  <a:lnTo>
                                    <a:pt x="432" y="821"/>
                                  </a:lnTo>
                                  <a:lnTo>
                                    <a:pt x="437" y="816"/>
                                  </a:lnTo>
                                  <a:lnTo>
                                    <a:pt x="437" y="812"/>
                                  </a:lnTo>
                                  <a:lnTo>
                                    <a:pt x="442" y="807"/>
                                  </a:lnTo>
                                  <a:lnTo>
                                    <a:pt x="442" y="802"/>
                                  </a:lnTo>
                                  <a:lnTo>
                                    <a:pt x="451" y="792"/>
                                  </a:lnTo>
                                  <a:lnTo>
                                    <a:pt x="451" y="788"/>
                                  </a:lnTo>
                                  <a:lnTo>
                                    <a:pt x="456" y="783"/>
                                  </a:lnTo>
                                  <a:lnTo>
                                    <a:pt x="456" y="778"/>
                                  </a:lnTo>
                                  <a:lnTo>
                                    <a:pt x="466" y="768"/>
                                  </a:lnTo>
                                  <a:lnTo>
                                    <a:pt x="466" y="764"/>
                                  </a:lnTo>
                                  <a:lnTo>
                                    <a:pt x="471" y="759"/>
                                  </a:lnTo>
                                  <a:lnTo>
                                    <a:pt x="471" y="754"/>
                                  </a:lnTo>
                                  <a:lnTo>
                                    <a:pt x="475" y="749"/>
                                  </a:lnTo>
                                  <a:lnTo>
                                    <a:pt x="475" y="744"/>
                                  </a:lnTo>
                                  <a:lnTo>
                                    <a:pt x="485" y="735"/>
                                  </a:lnTo>
                                  <a:lnTo>
                                    <a:pt x="485" y="730"/>
                                  </a:lnTo>
                                  <a:lnTo>
                                    <a:pt x="490" y="725"/>
                                  </a:lnTo>
                                  <a:lnTo>
                                    <a:pt x="490" y="720"/>
                                  </a:lnTo>
                                  <a:lnTo>
                                    <a:pt x="495" y="716"/>
                                  </a:lnTo>
                                  <a:lnTo>
                                    <a:pt x="495" y="711"/>
                                  </a:lnTo>
                                  <a:lnTo>
                                    <a:pt x="504" y="701"/>
                                  </a:lnTo>
                                  <a:lnTo>
                                    <a:pt x="504" y="696"/>
                                  </a:lnTo>
                                  <a:lnTo>
                                    <a:pt x="509" y="692"/>
                                  </a:lnTo>
                                  <a:lnTo>
                                    <a:pt x="509" y="687"/>
                                  </a:lnTo>
                                  <a:lnTo>
                                    <a:pt x="514" y="682"/>
                                  </a:lnTo>
                                  <a:lnTo>
                                    <a:pt x="514" y="677"/>
                                  </a:lnTo>
                                  <a:lnTo>
                                    <a:pt x="523" y="668"/>
                                  </a:lnTo>
                                  <a:lnTo>
                                    <a:pt x="523" y="663"/>
                                  </a:lnTo>
                                  <a:lnTo>
                                    <a:pt x="528" y="658"/>
                                  </a:lnTo>
                                  <a:lnTo>
                                    <a:pt x="528" y="653"/>
                                  </a:lnTo>
                                  <a:lnTo>
                                    <a:pt x="538" y="644"/>
                                  </a:lnTo>
                                  <a:lnTo>
                                    <a:pt x="538" y="639"/>
                                  </a:lnTo>
                                  <a:lnTo>
                                    <a:pt x="543" y="634"/>
                                  </a:lnTo>
                                  <a:lnTo>
                                    <a:pt x="543" y="629"/>
                                  </a:lnTo>
                                  <a:lnTo>
                                    <a:pt x="547" y="624"/>
                                  </a:lnTo>
                                  <a:lnTo>
                                    <a:pt x="547" y="620"/>
                                  </a:lnTo>
                                  <a:lnTo>
                                    <a:pt x="557" y="610"/>
                                  </a:lnTo>
                                  <a:lnTo>
                                    <a:pt x="557" y="605"/>
                                  </a:lnTo>
                                  <a:lnTo>
                                    <a:pt x="562" y="600"/>
                                  </a:lnTo>
                                  <a:lnTo>
                                    <a:pt x="562" y="596"/>
                                  </a:lnTo>
                                  <a:lnTo>
                                    <a:pt x="567" y="591"/>
                                  </a:lnTo>
                                  <a:lnTo>
                                    <a:pt x="567" y="586"/>
                                  </a:lnTo>
                                  <a:lnTo>
                                    <a:pt x="576" y="576"/>
                                  </a:lnTo>
                                  <a:lnTo>
                                    <a:pt x="576" y="572"/>
                                  </a:lnTo>
                                  <a:lnTo>
                                    <a:pt x="581" y="567"/>
                                  </a:lnTo>
                                  <a:lnTo>
                                    <a:pt x="581" y="562"/>
                                  </a:lnTo>
                                  <a:lnTo>
                                    <a:pt x="586" y="557"/>
                                  </a:lnTo>
                                  <a:lnTo>
                                    <a:pt x="586" y="552"/>
                                  </a:lnTo>
                                  <a:lnTo>
                                    <a:pt x="595" y="543"/>
                                  </a:lnTo>
                                  <a:lnTo>
                                    <a:pt x="595" y="538"/>
                                  </a:lnTo>
                                  <a:lnTo>
                                    <a:pt x="600" y="533"/>
                                  </a:lnTo>
                                  <a:lnTo>
                                    <a:pt x="600" y="528"/>
                                  </a:lnTo>
                                  <a:lnTo>
                                    <a:pt x="605" y="524"/>
                                  </a:lnTo>
                                  <a:lnTo>
                                    <a:pt x="605" y="519"/>
                                  </a:lnTo>
                                  <a:lnTo>
                                    <a:pt x="615" y="509"/>
                                  </a:lnTo>
                                  <a:lnTo>
                                    <a:pt x="615" y="504"/>
                                  </a:lnTo>
                                  <a:lnTo>
                                    <a:pt x="619" y="500"/>
                                  </a:lnTo>
                                  <a:lnTo>
                                    <a:pt x="619" y="495"/>
                                  </a:lnTo>
                                  <a:lnTo>
                                    <a:pt x="629" y="485"/>
                                  </a:lnTo>
                                  <a:lnTo>
                                    <a:pt x="629" y="480"/>
                                  </a:lnTo>
                                  <a:lnTo>
                                    <a:pt x="634" y="476"/>
                                  </a:lnTo>
                                  <a:lnTo>
                                    <a:pt x="634" y="471"/>
                                  </a:lnTo>
                                  <a:lnTo>
                                    <a:pt x="639" y="466"/>
                                  </a:lnTo>
                                  <a:lnTo>
                                    <a:pt x="639" y="461"/>
                                  </a:lnTo>
                                  <a:lnTo>
                                    <a:pt x="648" y="452"/>
                                  </a:lnTo>
                                  <a:lnTo>
                                    <a:pt x="648" y="447"/>
                                  </a:lnTo>
                                  <a:lnTo>
                                    <a:pt x="653" y="442"/>
                                  </a:lnTo>
                                  <a:lnTo>
                                    <a:pt x="653" y="437"/>
                                  </a:lnTo>
                                  <a:lnTo>
                                    <a:pt x="658" y="432"/>
                                  </a:lnTo>
                                  <a:lnTo>
                                    <a:pt x="658" y="428"/>
                                  </a:lnTo>
                                  <a:lnTo>
                                    <a:pt x="667" y="418"/>
                                  </a:lnTo>
                                  <a:lnTo>
                                    <a:pt x="667" y="413"/>
                                  </a:lnTo>
                                  <a:lnTo>
                                    <a:pt x="672" y="408"/>
                                  </a:lnTo>
                                  <a:lnTo>
                                    <a:pt x="672" y="404"/>
                                  </a:lnTo>
                                  <a:lnTo>
                                    <a:pt x="677" y="399"/>
                                  </a:lnTo>
                                  <a:lnTo>
                                    <a:pt x="677" y="394"/>
                                  </a:lnTo>
                                  <a:lnTo>
                                    <a:pt x="687" y="384"/>
                                  </a:lnTo>
                                  <a:lnTo>
                                    <a:pt x="687" y="379"/>
                                  </a:lnTo>
                                  <a:lnTo>
                                    <a:pt x="691" y="375"/>
                                  </a:lnTo>
                                  <a:lnTo>
                                    <a:pt x="691" y="370"/>
                                  </a:lnTo>
                                  <a:lnTo>
                                    <a:pt x="701" y="360"/>
                                  </a:lnTo>
                                  <a:lnTo>
                                    <a:pt x="701" y="355"/>
                                  </a:lnTo>
                                  <a:lnTo>
                                    <a:pt x="706" y="351"/>
                                  </a:lnTo>
                                  <a:lnTo>
                                    <a:pt x="706" y="346"/>
                                  </a:lnTo>
                                  <a:lnTo>
                                    <a:pt x="711" y="341"/>
                                  </a:lnTo>
                                  <a:lnTo>
                                    <a:pt x="711" y="336"/>
                                  </a:lnTo>
                                  <a:lnTo>
                                    <a:pt x="720" y="327"/>
                                  </a:lnTo>
                                  <a:lnTo>
                                    <a:pt x="720" y="322"/>
                                  </a:lnTo>
                                  <a:lnTo>
                                    <a:pt x="725" y="317"/>
                                  </a:lnTo>
                                  <a:lnTo>
                                    <a:pt x="725" y="312"/>
                                  </a:lnTo>
                                  <a:lnTo>
                                    <a:pt x="730" y="307"/>
                                  </a:lnTo>
                                  <a:lnTo>
                                    <a:pt x="730" y="303"/>
                                  </a:lnTo>
                                  <a:lnTo>
                                    <a:pt x="739" y="293"/>
                                  </a:lnTo>
                                  <a:lnTo>
                                    <a:pt x="739" y="288"/>
                                  </a:lnTo>
                                  <a:lnTo>
                                    <a:pt x="744" y="283"/>
                                  </a:lnTo>
                                  <a:lnTo>
                                    <a:pt x="744" y="279"/>
                                  </a:lnTo>
                                  <a:lnTo>
                                    <a:pt x="749" y="274"/>
                                  </a:lnTo>
                                  <a:lnTo>
                                    <a:pt x="749" y="269"/>
                                  </a:lnTo>
                                  <a:lnTo>
                                    <a:pt x="759" y="259"/>
                                  </a:lnTo>
                                  <a:lnTo>
                                    <a:pt x="759" y="255"/>
                                  </a:lnTo>
                                  <a:lnTo>
                                    <a:pt x="763" y="250"/>
                                  </a:lnTo>
                                  <a:lnTo>
                                    <a:pt x="763" y="245"/>
                                  </a:lnTo>
                                  <a:lnTo>
                                    <a:pt x="773" y="235"/>
                                  </a:lnTo>
                                  <a:lnTo>
                                    <a:pt x="773" y="231"/>
                                  </a:lnTo>
                                  <a:lnTo>
                                    <a:pt x="778" y="226"/>
                                  </a:lnTo>
                                  <a:lnTo>
                                    <a:pt x="778" y="221"/>
                                  </a:lnTo>
                                  <a:lnTo>
                                    <a:pt x="783" y="216"/>
                                  </a:lnTo>
                                  <a:lnTo>
                                    <a:pt x="783" y="211"/>
                                  </a:lnTo>
                                  <a:lnTo>
                                    <a:pt x="792" y="202"/>
                                  </a:lnTo>
                                  <a:lnTo>
                                    <a:pt x="792" y="197"/>
                                  </a:lnTo>
                                  <a:lnTo>
                                    <a:pt x="797" y="192"/>
                                  </a:lnTo>
                                  <a:lnTo>
                                    <a:pt x="797" y="187"/>
                                  </a:lnTo>
                                  <a:lnTo>
                                    <a:pt x="802" y="183"/>
                                  </a:lnTo>
                                  <a:lnTo>
                                    <a:pt x="802" y="178"/>
                                  </a:lnTo>
                                  <a:lnTo>
                                    <a:pt x="811" y="168"/>
                                  </a:lnTo>
                                  <a:lnTo>
                                    <a:pt x="811" y="163"/>
                                  </a:lnTo>
                                  <a:lnTo>
                                    <a:pt x="816" y="159"/>
                                  </a:lnTo>
                                  <a:lnTo>
                                    <a:pt x="816" y="154"/>
                                  </a:lnTo>
                                  <a:lnTo>
                                    <a:pt x="821" y="149"/>
                                  </a:lnTo>
                                  <a:lnTo>
                                    <a:pt x="821" y="144"/>
                                  </a:lnTo>
                                  <a:lnTo>
                                    <a:pt x="831" y="135"/>
                                  </a:lnTo>
                                  <a:lnTo>
                                    <a:pt x="831" y="130"/>
                                  </a:lnTo>
                                  <a:lnTo>
                                    <a:pt x="835" y="125"/>
                                  </a:lnTo>
                                  <a:lnTo>
                                    <a:pt x="835" y="120"/>
                                  </a:lnTo>
                                  <a:lnTo>
                                    <a:pt x="845" y="111"/>
                                  </a:lnTo>
                                  <a:lnTo>
                                    <a:pt x="845" y="106"/>
                                  </a:lnTo>
                                  <a:lnTo>
                                    <a:pt x="850" y="101"/>
                                  </a:lnTo>
                                  <a:lnTo>
                                    <a:pt x="850" y="96"/>
                                  </a:lnTo>
                                  <a:lnTo>
                                    <a:pt x="855" y="91"/>
                                  </a:lnTo>
                                  <a:lnTo>
                                    <a:pt x="855" y="87"/>
                                  </a:lnTo>
                                  <a:lnTo>
                                    <a:pt x="864" y="77"/>
                                  </a:lnTo>
                                  <a:lnTo>
                                    <a:pt x="864" y="72"/>
                                  </a:lnTo>
                                  <a:lnTo>
                                    <a:pt x="869" y="67"/>
                                  </a:lnTo>
                                  <a:lnTo>
                                    <a:pt x="869" y="63"/>
                                  </a:lnTo>
                                  <a:lnTo>
                                    <a:pt x="874" y="58"/>
                                  </a:lnTo>
                                  <a:lnTo>
                                    <a:pt x="874" y="53"/>
                                  </a:lnTo>
                                  <a:lnTo>
                                    <a:pt x="883" y="43"/>
                                  </a:lnTo>
                                  <a:lnTo>
                                    <a:pt x="883" y="39"/>
                                  </a:lnTo>
                                  <a:lnTo>
                                    <a:pt x="888" y="34"/>
                                  </a:lnTo>
                                  <a:lnTo>
                                    <a:pt x="888" y="29"/>
                                  </a:lnTo>
                                  <a:lnTo>
                                    <a:pt x="893" y="24"/>
                                  </a:lnTo>
                                  <a:lnTo>
                                    <a:pt x="893" y="19"/>
                                  </a:lnTo>
                                  <a:lnTo>
                                    <a:pt x="903" y="10"/>
                                  </a:lnTo>
                                  <a:lnTo>
                                    <a:pt x="903" y="5"/>
                                  </a:lnTo>
                                  <a:lnTo>
                                    <a:pt x="9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9"/>
                          <wps:cNvSpPr>
                            <a:spLocks/>
                          </wps:cNvSpPr>
                          <wps:spPr bwMode="auto">
                            <a:xfrm>
                              <a:off x="5645" y="1911"/>
                              <a:ext cx="1090" cy="1887"/>
                            </a:xfrm>
                            <a:custGeom>
                              <a:avLst/>
                              <a:gdLst>
                                <a:gd name="T0" fmla="*/ 10 w 1090"/>
                                <a:gd name="T1" fmla="*/ 1863 h 1887"/>
                                <a:gd name="T2" fmla="*/ 29 w 1090"/>
                                <a:gd name="T3" fmla="*/ 1834 h 1887"/>
                                <a:gd name="T4" fmla="*/ 53 w 1090"/>
                                <a:gd name="T5" fmla="*/ 1796 h 1887"/>
                                <a:gd name="T6" fmla="*/ 72 w 1090"/>
                                <a:gd name="T7" fmla="*/ 1762 h 1887"/>
                                <a:gd name="T8" fmla="*/ 91 w 1090"/>
                                <a:gd name="T9" fmla="*/ 1728 h 1887"/>
                                <a:gd name="T10" fmla="*/ 110 w 1090"/>
                                <a:gd name="T11" fmla="*/ 1695 h 1887"/>
                                <a:gd name="T12" fmla="*/ 130 w 1090"/>
                                <a:gd name="T13" fmla="*/ 1661 h 1887"/>
                                <a:gd name="T14" fmla="*/ 149 w 1090"/>
                                <a:gd name="T15" fmla="*/ 1628 h 1887"/>
                                <a:gd name="T16" fmla="*/ 168 w 1090"/>
                                <a:gd name="T17" fmla="*/ 1594 h 1887"/>
                                <a:gd name="T18" fmla="*/ 187 w 1090"/>
                                <a:gd name="T19" fmla="*/ 1560 h 1887"/>
                                <a:gd name="T20" fmla="*/ 211 w 1090"/>
                                <a:gd name="T21" fmla="*/ 1522 h 1887"/>
                                <a:gd name="T22" fmla="*/ 230 w 1090"/>
                                <a:gd name="T23" fmla="*/ 1488 h 1887"/>
                                <a:gd name="T24" fmla="*/ 250 w 1090"/>
                                <a:gd name="T25" fmla="*/ 1455 h 1887"/>
                                <a:gd name="T26" fmla="*/ 269 w 1090"/>
                                <a:gd name="T27" fmla="*/ 1421 h 1887"/>
                                <a:gd name="T28" fmla="*/ 288 w 1090"/>
                                <a:gd name="T29" fmla="*/ 1387 h 1887"/>
                                <a:gd name="T30" fmla="*/ 307 w 1090"/>
                                <a:gd name="T31" fmla="*/ 1354 h 1887"/>
                                <a:gd name="T32" fmla="*/ 326 w 1090"/>
                                <a:gd name="T33" fmla="*/ 1320 h 1887"/>
                                <a:gd name="T34" fmla="*/ 346 w 1090"/>
                                <a:gd name="T35" fmla="*/ 1287 h 1887"/>
                                <a:gd name="T36" fmla="*/ 365 w 1090"/>
                                <a:gd name="T37" fmla="*/ 1253 h 1887"/>
                                <a:gd name="T38" fmla="*/ 389 w 1090"/>
                                <a:gd name="T39" fmla="*/ 1215 h 1887"/>
                                <a:gd name="T40" fmla="*/ 408 w 1090"/>
                                <a:gd name="T41" fmla="*/ 1181 h 1887"/>
                                <a:gd name="T42" fmla="*/ 427 w 1090"/>
                                <a:gd name="T43" fmla="*/ 1147 h 1887"/>
                                <a:gd name="T44" fmla="*/ 446 w 1090"/>
                                <a:gd name="T45" fmla="*/ 1114 h 1887"/>
                                <a:gd name="T46" fmla="*/ 466 w 1090"/>
                                <a:gd name="T47" fmla="*/ 1080 h 1887"/>
                                <a:gd name="T48" fmla="*/ 485 w 1090"/>
                                <a:gd name="T49" fmla="*/ 1047 h 1887"/>
                                <a:gd name="T50" fmla="*/ 504 w 1090"/>
                                <a:gd name="T51" fmla="*/ 1013 h 1887"/>
                                <a:gd name="T52" fmla="*/ 523 w 1090"/>
                                <a:gd name="T53" fmla="*/ 979 h 1887"/>
                                <a:gd name="T54" fmla="*/ 547 w 1090"/>
                                <a:gd name="T55" fmla="*/ 941 h 1887"/>
                                <a:gd name="T56" fmla="*/ 566 w 1090"/>
                                <a:gd name="T57" fmla="*/ 907 h 1887"/>
                                <a:gd name="T58" fmla="*/ 586 w 1090"/>
                                <a:gd name="T59" fmla="*/ 874 h 1887"/>
                                <a:gd name="T60" fmla="*/ 605 w 1090"/>
                                <a:gd name="T61" fmla="*/ 840 h 1887"/>
                                <a:gd name="T62" fmla="*/ 624 w 1090"/>
                                <a:gd name="T63" fmla="*/ 807 h 1887"/>
                                <a:gd name="T64" fmla="*/ 643 w 1090"/>
                                <a:gd name="T65" fmla="*/ 773 h 1887"/>
                                <a:gd name="T66" fmla="*/ 662 w 1090"/>
                                <a:gd name="T67" fmla="*/ 739 h 1887"/>
                                <a:gd name="T68" fmla="*/ 682 w 1090"/>
                                <a:gd name="T69" fmla="*/ 706 h 1887"/>
                                <a:gd name="T70" fmla="*/ 706 w 1090"/>
                                <a:gd name="T71" fmla="*/ 667 h 1887"/>
                                <a:gd name="T72" fmla="*/ 725 w 1090"/>
                                <a:gd name="T73" fmla="*/ 634 h 1887"/>
                                <a:gd name="T74" fmla="*/ 744 w 1090"/>
                                <a:gd name="T75" fmla="*/ 600 h 1887"/>
                                <a:gd name="T76" fmla="*/ 763 w 1090"/>
                                <a:gd name="T77" fmla="*/ 566 h 1887"/>
                                <a:gd name="T78" fmla="*/ 782 w 1090"/>
                                <a:gd name="T79" fmla="*/ 533 h 1887"/>
                                <a:gd name="T80" fmla="*/ 802 w 1090"/>
                                <a:gd name="T81" fmla="*/ 499 h 1887"/>
                                <a:gd name="T82" fmla="*/ 821 w 1090"/>
                                <a:gd name="T83" fmla="*/ 466 h 1887"/>
                                <a:gd name="T84" fmla="*/ 840 w 1090"/>
                                <a:gd name="T85" fmla="*/ 432 h 1887"/>
                                <a:gd name="T86" fmla="*/ 859 w 1090"/>
                                <a:gd name="T87" fmla="*/ 398 h 1887"/>
                                <a:gd name="T88" fmla="*/ 883 w 1090"/>
                                <a:gd name="T89" fmla="*/ 360 h 1887"/>
                                <a:gd name="T90" fmla="*/ 902 w 1090"/>
                                <a:gd name="T91" fmla="*/ 326 h 1887"/>
                                <a:gd name="T92" fmla="*/ 922 w 1090"/>
                                <a:gd name="T93" fmla="*/ 293 h 1887"/>
                                <a:gd name="T94" fmla="*/ 941 w 1090"/>
                                <a:gd name="T95" fmla="*/ 259 h 1887"/>
                                <a:gd name="T96" fmla="*/ 960 w 1090"/>
                                <a:gd name="T97" fmla="*/ 226 h 1887"/>
                                <a:gd name="T98" fmla="*/ 979 w 1090"/>
                                <a:gd name="T99" fmla="*/ 192 h 1887"/>
                                <a:gd name="T100" fmla="*/ 998 w 1090"/>
                                <a:gd name="T101" fmla="*/ 158 h 1887"/>
                                <a:gd name="T102" fmla="*/ 1018 w 1090"/>
                                <a:gd name="T103" fmla="*/ 125 h 1887"/>
                                <a:gd name="T104" fmla="*/ 1042 w 1090"/>
                                <a:gd name="T105" fmla="*/ 86 h 1887"/>
                                <a:gd name="T106" fmla="*/ 1061 w 1090"/>
                                <a:gd name="T107" fmla="*/ 53 h 1887"/>
                                <a:gd name="T108" fmla="*/ 1080 w 1090"/>
                                <a:gd name="T109" fmla="*/ 19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0" h="1887">
                                  <a:moveTo>
                                    <a:pt x="0" y="1887"/>
                                  </a:moveTo>
                                  <a:lnTo>
                                    <a:pt x="0" y="1882"/>
                                  </a:lnTo>
                                  <a:lnTo>
                                    <a:pt x="5" y="1877"/>
                                  </a:lnTo>
                                  <a:lnTo>
                                    <a:pt x="5" y="1872"/>
                                  </a:lnTo>
                                  <a:lnTo>
                                    <a:pt x="10" y="1868"/>
                                  </a:lnTo>
                                  <a:lnTo>
                                    <a:pt x="10" y="1863"/>
                                  </a:lnTo>
                                  <a:lnTo>
                                    <a:pt x="14" y="1858"/>
                                  </a:lnTo>
                                  <a:lnTo>
                                    <a:pt x="19" y="1853"/>
                                  </a:lnTo>
                                  <a:lnTo>
                                    <a:pt x="19" y="1848"/>
                                  </a:lnTo>
                                  <a:lnTo>
                                    <a:pt x="24" y="1844"/>
                                  </a:lnTo>
                                  <a:lnTo>
                                    <a:pt x="24" y="1839"/>
                                  </a:lnTo>
                                  <a:lnTo>
                                    <a:pt x="29" y="1834"/>
                                  </a:lnTo>
                                  <a:lnTo>
                                    <a:pt x="29" y="1829"/>
                                  </a:lnTo>
                                  <a:lnTo>
                                    <a:pt x="38" y="1820"/>
                                  </a:lnTo>
                                  <a:lnTo>
                                    <a:pt x="38" y="1815"/>
                                  </a:lnTo>
                                  <a:lnTo>
                                    <a:pt x="43" y="1810"/>
                                  </a:lnTo>
                                  <a:lnTo>
                                    <a:pt x="43" y="1805"/>
                                  </a:lnTo>
                                  <a:lnTo>
                                    <a:pt x="53" y="1796"/>
                                  </a:lnTo>
                                  <a:lnTo>
                                    <a:pt x="53" y="1791"/>
                                  </a:lnTo>
                                  <a:lnTo>
                                    <a:pt x="58" y="1786"/>
                                  </a:lnTo>
                                  <a:lnTo>
                                    <a:pt x="58" y="1781"/>
                                  </a:lnTo>
                                  <a:lnTo>
                                    <a:pt x="62" y="1776"/>
                                  </a:lnTo>
                                  <a:lnTo>
                                    <a:pt x="62" y="1772"/>
                                  </a:lnTo>
                                  <a:lnTo>
                                    <a:pt x="72" y="1762"/>
                                  </a:lnTo>
                                  <a:lnTo>
                                    <a:pt x="72" y="1757"/>
                                  </a:lnTo>
                                  <a:lnTo>
                                    <a:pt x="77" y="1752"/>
                                  </a:lnTo>
                                  <a:lnTo>
                                    <a:pt x="77" y="1748"/>
                                  </a:lnTo>
                                  <a:lnTo>
                                    <a:pt x="82" y="1743"/>
                                  </a:lnTo>
                                  <a:lnTo>
                                    <a:pt x="82" y="1738"/>
                                  </a:lnTo>
                                  <a:lnTo>
                                    <a:pt x="91" y="1728"/>
                                  </a:lnTo>
                                  <a:lnTo>
                                    <a:pt x="91" y="1724"/>
                                  </a:lnTo>
                                  <a:lnTo>
                                    <a:pt x="96" y="1719"/>
                                  </a:lnTo>
                                  <a:lnTo>
                                    <a:pt x="96" y="1714"/>
                                  </a:lnTo>
                                  <a:lnTo>
                                    <a:pt x="106" y="1704"/>
                                  </a:lnTo>
                                  <a:lnTo>
                                    <a:pt x="106" y="1700"/>
                                  </a:lnTo>
                                  <a:lnTo>
                                    <a:pt x="110" y="1695"/>
                                  </a:lnTo>
                                  <a:lnTo>
                                    <a:pt x="110" y="1690"/>
                                  </a:lnTo>
                                  <a:lnTo>
                                    <a:pt x="115" y="1685"/>
                                  </a:lnTo>
                                  <a:lnTo>
                                    <a:pt x="115" y="1680"/>
                                  </a:lnTo>
                                  <a:lnTo>
                                    <a:pt x="125" y="1671"/>
                                  </a:lnTo>
                                  <a:lnTo>
                                    <a:pt x="125" y="1666"/>
                                  </a:lnTo>
                                  <a:lnTo>
                                    <a:pt x="130" y="1661"/>
                                  </a:lnTo>
                                  <a:lnTo>
                                    <a:pt x="130" y="1656"/>
                                  </a:lnTo>
                                  <a:lnTo>
                                    <a:pt x="134" y="1652"/>
                                  </a:lnTo>
                                  <a:lnTo>
                                    <a:pt x="134" y="1647"/>
                                  </a:lnTo>
                                  <a:lnTo>
                                    <a:pt x="144" y="1637"/>
                                  </a:lnTo>
                                  <a:lnTo>
                                    <a:pt x="144" y="1632"/>
                                  </a:lnTo>
                                  <a:lnTo>
                                    <a:pt x="149" y="1628"/>
                                  </a:lnTo>
                                  <a:lnTo>
                                    <a:pt x="149" y="1623"/>
                                  </a:lnTo>
                                  <a:lnTo>
                                    <a:pt x="158" y="1613"/>
                                  </a:lnTo>
                                  <a:lnTo>
                                    <a:pt x="158" y="1608"/>
                                  </a:lnTo>
                                  <a:lnTo>
                                    <a:pt x="163" y="1604"/>
                                  </a:lnTo>
                                  <a:lnTo>
                                    <a:pt x="163" y="1599"/>
                                  </a:lnTo>
                                  <a:lnTo>
                                    <a:pt x="168" y="1594"/>
                                  </a:lnTo>
                                  <a:lnTo>
                                    <a:pt x="168" y="1589"/>
                                  </a:lnTo>
                                  <a:lnTo>
                                    <a:pt x="178" y="1580"/>
                                  </a:lnTo>
                                  <a:lnTo>
                                    <a:pt x="178" y="1575"/>
                                  </a:lnTo>
                                  <a:lnTo>
                                    <a:pt x="182" y="1570"/>
                                  </a:lnTo>
                                  <a:lnTo>
                                    <a:pt x="182" y="1565"/>
                                  </a:lnTo>
                                  <a:lnTo>
                                    <a:pt x="187" y="1560"/>
                                  </a:lnTo>
                                  <a:lnTo>
                                    <a:pt x="187" y="1556"/>
                                  </a:lnTo>
                                  <a:lnTo>
                                    <a:pt x="197" y="1546"/>
                                  </a:lnTo>
                                  <a:lnTo>
                                    <a:pt x="197" y="1541"/>
                                  </a:lnTo>
                                  <a:lnTo>
                                    <a:pt x="202" y="1536"/>
                                  </a:lnTo>
                                  <a:lnTo>
                                    <a:pt x="202" y="1532"/>
                                  </a:lnTo>
                                  <a:lnTo>
                                    <a:pt x="211" y="1522"/>
                                  </a:lnTo>
                                  <a:lnTo>
                                    <a:pt x="211" y="1517"/>
                                  </a:lnTo>
                                  <a:lnTo>
                                    <a:pt x="216" y="1512"/>
                                  </a:lnTo>
                                  <a:lnTo>
                                    <a:pt x="216" y="1508"/>
                                  </a:lnTo>
                                  <a:lnTo>
                                    <a:pt x="221" y="1503"/>
                                  </a:lnTo>
                                  <a:lnTo>
                                    <a:pt x="221" y="1498"/>
                                  </a:lnTo>
                                  <a:lnTo>
                                    <a:pt x="230" y="1488"/>
                                  </a:lnTo>
                                  <a:lnTo>
                                    <a:pt x="230" y="1484"/>
                                  </a:lnTo>
                                  <a:lnTo>
                                    <a:pt x="235" y="1479"/>
                                  </a:lnTo>
                                  <a:lnTo>
                                    <a:pt x="235" y="1474"/>
                                  </a:lnTo>
                                  <a:lnTo>
                                    <a:pt x="240" y="1469"/>
                                  </a:lnTo>
                                  <a:lnTo>
                                    <a:pt x="240" y="1464"/>
                                  </a:lnTo>
                                  <a:lnTo>
                                    <a:pt x="250" y="1455"/>
                                  </a:lnTo>
                                  <a:lnTo>
                                    <a:pt x="250" y="1450"/>
                                  </a:lnTo>
                                  <a:lnTo>
                                    <a:pt x="254" y="1445"/>
                                  </a:lnTo>
                                  <a:lnTo>
                                    <a:pt x="254" y="1440"/>
                                  </a:lnTo>
                                  <a:lnTo>
                                    <a:pt x="264" y="1431"/>
                                  </a:lnTo>
                                  <a:lnTo>
                                    <a:pt x="264" y="1426"/>
                                  </a:lnTo>
                                  <a:lnTo>
                                    <a:pt x="269" y="1421"/>
                                  </a:lnTo>
                                  <a:lnTo>
                                    <a:pt x="269" y="1416"/>
                                  </a:lnTo>
                                  <a:lnTo>
                                    <a:pt x="274" y="1412"/>
                                  </a:lnTo>
                                  <a:lnTo>
                                    <a:pt x="274" y="1407"/>
                                  </a:lnTo>
                                  <a:lnTo>
                                    <a:pt x="283" y="1397"/>
                                  </a:lnTo>
                                  <a:lnTo>
                                    <a:pt x="283" y="1392"/>
                                  </a:lnTo>
                                  <a:lnTo>
                                    <a:pt x="288" y="1387"/>
                                  </a:lnTo>
                                  <a:lnTo>
                                    <a:pt x="288" y="1383"/>
                                  </a:lnTo>
                                  <a:lnTo>
                                    <a:pt x="293" y="1378"/>
                                  </a:lnTo>
                                  <a:lnTo>
                                    <a:pt x="293" y="1373"/>
                                  </a:lnTo>
                                  <a:lnTo>
                                    <a:pt x="302" y="1363"/>
                                  </a:lnTo>
                                  <a:lnTo>
                                    <a:pt x="302" y="1359"/>
                                  </a:lnTo>
                                  <a:lnTo>
                                    <a:pt x="307" y="1354"/>
                                  </a:lnTo>
                                  <a:lnTo>
                                    <a:pt x="307" y="1349"/>
                                  </a:lnTo>
                                  <a:lnTo>
                                    <a:pt x="317" y="1339"/>
                                  </a:lnTo>
                                  <a:lnTo>
                                    <a:pt x="317" y="1335"/>
                                  </a:lnTo>
                                  <a:lnTo>
                                    <a:pt x="322" y="1330"/>
                                  </a:lnTo>
                                  <a:lnTo>
                                    <a:pt x="322" y="1325"/>
                                  </a:lnTo>
                                  <a:lnTo>
                                    <a:pt x="326" y="1320"/>
                                  </a:lnTo>
                                  <a:lnTo>
                                    <a:pt x="326" y="1315"/>
                                  </a:lnTo>
                                  <a:lnTo>
                                    <a:pt x="336" y="1306"/>
                                  </a:lnTo>
                                  <a:lnTo>
                                    <a:pt x="336" y="1301"/>
                                  </a:lnTo>
                                  <a:lnTo>
                                    <a:pt x="341" y="1296"/>
                                  </a:lnTo>
                                  <a:lnTo>
                                    <a:pt x="341" y="1291"/>
                                  </a:lnTo>
                                  <a:lnTo>
                                    <a:pt x="346" y="1287"/>
                                  </a:lnTo>
                                  <a:lnTo>
                                    <a:pt x="346" y="1282"/>
                                  </a:lnTo>
                                  <a:lnTo>
                                    <a:pt x="355" y="1272"/>
                                  </a:lnTo>
                                  <a:lnTo>
                                    <a:pt x="355" y="1267"/>
                                  </a:lnTo>
                                  <a:lnTo>
                                    <a:pt x="360" y="1263"/>
                                  </a:lnTo>
                                  <a:lnTo>
                                    <a:pt x="360" y="1258"/>
                                  </a:lnTo>
                                  <a:lnTo>
                                    <a:pt x="365" y="1253"/>
                                  </a:lnTo>
                                  <a:lnTo>
                                    <a:pt x="365" y="1248"/>
                                  </a:lnTo>
                                  <a:lnTo>
                                    <a:pt x="374" y="1239"/>
                                  </a:lnTo>
                                  <a:lnTo>
                                    <a:pt x="374" y="1234"/>
                                  </a:lnTo>
                                  <a:lnTo>
                                    <a:pt x="379" y="1229"/>
                                  </a:lnTo>
                                  <a:lnTo>
                                    <a:pt x="379" y="1224"/>
                                  </a:lnTo>
                                  <a:lnTo>
                                    <a:pt x="389" y="1215"/>
                                  </a:lnTo>
                                  <a:lnTo>
                                    <a:pt x="389" y="1210"/>
                                  </a:lnTo>
                                  <a:lnTo>
                                    <a:pt x="394" y="1205"/>
                                  </a:lnTo>
                                  <a:lnTo>
                                    <a:pt x="394" y="1200"/>
                                  </a:lnTo>
                                  <a:lnTo>
                                    <a:pt x="398" y="1195"/>
                                  </a:lnTo>
                                  <a:lnTo>
                                    <a:pt x="398" y="1191"/>
                                  </a:lnTo>
                                  <a:lnTo>
                                    <a:pt x="408" y="1181"/>
                                  </a:lnTo>
                                  <a:lnTo>
                                    <a:pt x="408" y="1176"/>
                                  </a:lnTo>
                                  <a:lnTo>
                                    <a:pt x="413" y="1171"/>
                                  </a:lnTo>
                                  <a:lnTo>
                                    <a:pt x="413" y="1167"/>
                                  </a:lnTo>
                                  <a:lnTo>
                                    <a:pt x="418" y="1162"/>
                                  </a:lnTo>
                                  <a:lnTo>
                                    <a:pt x="418" y="1157"/>
                                  </a:lnTo>
                                  <a:lnTo>
                                    <a:pt x="427" y="1147"/>
                                  </a:lnTo>
                                  <a:lnTo>
                                    <a:pt x="427" y="1143"/>
                                  </a:lnTo>
                                  <a:lnTo>
                                    <a:pt x="432" y="1138"/>
                                  </a:lnTo>
                                  <a:lnTo>
                                    <a:pt x="432" y="1133"/>
                                  </a:lnTo>
                                  <a:lnTo>
                                    <a:pt x="442" y="1123"/>
                                  </a:lnTo>
                                  <a:lnTo>
                                    <a:pt x="442" y="1119"/>
                                  </a:lnTo>
                                  <a:lnTo>
                                    <a:pt x="446" y="1114"/>
                                  </a:lnTo>
                                  <a:lnTo>
                                    <a:pt x="446" y="1109"/>
                                  </a:lnTo>
                                  <a:lnTo>
                                    <a:pt x="451" y="1104"/>
                                  </a:lnTo>
                                  <a:lnTo>
                                    <a:pt x="451" y="1099"/>
                                  </a:lnTo>
                                  <a:lnTo>
                                    <a:pt x="461" y="1090"/>
                                  </a:lnTo>
                                  <a:lnTo>
                                    <a:pt x="461" y="1085"/>
                                  </a:lnTo>
                                  <a:lnTo>
                                    <a:pt x="466" y="1080"/>
                                  </a:lnTo>
                                  <a:lnTo>
                                    <a:pt x="466" y="1075"/>
                                  </a:lnTo>
                                  <a:lnTo>
                                    <a:pt x="470" y="1071"/>
                                  </a:lnTo>
                                  <a:lnTo>
                                    <a:pt x="470" y="1066"/>
                                  </a:lnTo>
                                  <a:lnTo>
                                    <a:pt x="480" y="1056"/>
                                  </a:lnTo>
                                  <a:lnTo>
                                    <a:pt x="480" y="1051"/>
                                  </a:lnTo>
                                  <a:lnTo>
                                    <a:pt x="485" y="1047"/>
                                  </a:lnTo>
                                  <a:lnTo>
                                    <a:pt x="485" y="1042"/>
                                  </a:lnTo>
                                  <a:lnTo>
                                    <a:pt x="494" y="1032"/>
                                  </a:lnTo>
                                  <a:lnTo>
                                    <a:pt x="494" y="1027"/>
                                  </a:lnTo>
                                  <a:lnTo>
                                    <a:pt x="499" y="1023"/>
                                  </a:lnTo>
                                  <a:lnTo>
                                    <a:pt x="499" y="1018"/>
                                  </a:lnTo>
                                  <a:lnTo>
                                    <a:pt x="504" y="1013"/>
                                  </a:lnTo>
                                  <a:lnTo>
                                    <a:pt x="504" y="1008"/>
                                  </a:lnTo>
                                  <a:lnTo>
                                    <a:pt x="514" y="999"/>
                                  </a:lnTo>
                                  <a:lnTo>
                                    <a:pt x="514" y="994"/>
                                  </a:lnTo>
                                  <a:lnTo>
                                    <a:pt x="518" y="989"/>
                                  </a:lnTo>
                                  <a:lnTo>
                                    <a:pt x="518" y="984"/>
                                  </a:lnTo>
                                  <a:lnTo>
                                    <a:pt x="523" y="979"/>
                                  </a:lnTo>
                                  <a:lnTo>
                                    <a:pt x="523" y="975"/>
                                  </a:lnTo>
                                  <a:lnTo>
                                    <a:pt x="533" y="965"/>
                                  </a:lnTo>
                                  <a:lnTo>
                                    <a:pt x="533" y="960"/>
                                  </a:lnTo>
                                  <a:lnTo>
                                    <a:pt x="538" y="955"/>
                                  </a:lnTo>
                                  <a:lnTo>
                                    <a:pt x="538" y="951"/>
                                  </a:lnTo>
                                  <a:lnTo>
                                    <a:pt x="547" y="941"/>
                                  </a:lnTo>
                                  <a:lnTo>
                                    <a:pt x="547" y="936"/>
                                  </a:lnTo>
                                  <a:lnTo>
                                    <a:pt x="552" y="931"/>
                                  </a:lnTo>
                                  <a:lnTo>
                                    <a:pt x="552" y="927"/>
                                  </a:lnTo>
                                  <a:lnTo>
                                    <a:pt x="557" y="922"/>
                                  </a:lnTo>
                                  <a:lnTo>
                                    <a:pt x="557" y="917"/>
                                  </a:lnTo>
                                  <a:lnTo>
                                    <a:pt x="566" y="907"/>
                                  </a:lnTo>
                                  <a:lnTo>
                                    <a:pt x="566" y="903"/>
                                  </a:lnTo>
                                  <a:lnTo>
                                    <a:pt x="571" y="898"/>
                                  </a:lnTo>
                                  <a:lnTo>
                                    <a:pt x="571" y="893"/>
                                  </a:lnTo>
                                  <a:lnTo>
                                    <a:pt x="576" y="888"/>
                                  </a:lnTo>
                                  <a:lnTo>
                                    <a:pt x="576" y="883"/>
                                  </a:lnTo>
                                  <a:lnTo>
                                    <a:pt x="586" y="874"/>
                                  </a:lnTo>
                                  <a:lnTo>
                                    <a:pt x="586" y="869"/>
                                  </a:lnTo>
                                  <a:lnTo>
                                    <a:pt x="590" y="864"/>
                                  </a:lnTo>
                                  <a:lnTo>
                                    <a:pt x="590" y="859"/>
                                  </a:lnTo>
                                  <a:lnTo>
                                    <a:pt x="600" y="850"/>
                                  </a:lnTo>
                                  <a:lnTo>
                                    <a:pt x="600" y="845"/>
                                  </a:lnTo>
                                  <a:lnTo>
                                    <a:pt x="605" y="840"/>
                                  </a:lnTo>
                                  <a:lnTo>
                                    <a:pt x="605" y="835"/>
                                  </a:lnTo>
                                  <a:lnTo>
                                    <a:pt x="610" y="831"/>
                                  </a:lnTo>
                                  <a:lnTo>
                                    <a:pt x="610" y="826"/>
                                  </a:lnTo>
                                  <a:lnTo>
                                    <a:pt x="619" y="816"/>
                                  </a:lnTo>
                                  <a:lnTo>
                                    <a:pt x="619" y="811"/>
                                  </a:lnTo>
                                  <a:lnTo>
                                    <a:pt x="624" y="807"/>
                                  </a:lnTo>
                                  <a:lnTo>
                                    <a:pt x="624" y="802"/>
                                  </a:lnTo>
                                  <a:lnTo>
                                    <a:pt x="629" y="797"/>
                                  </a:lnTo>
                                  <a:lnTo>
                                    <a:pt x="629" y="792"/>
                                  </a:lnTo>
                                  <a:lnTo>
                                    <a:pt x="638" y="783"/>
                                  </a:lnTo>
                                  <a:lnTo>
                                    <a:pt x="638" y="778"/>
                                  </a:lnTo>
                                  <a:lnTo>
                                    <a:pt x="643" y="773"/>
                                  </a:lnTo>
                                  <a:lnTo>
                                    <a:pt x="643" y="768"/>
                                  </a:lnTo>
                                  <a:lnTo>
                                    <a:pt x="653" y="759"/>
                                  </a:lnTo>
                                  <a:lnTo>
                                    <a:pt x="653" y="754"/>
                                  </a:lnTo>
                                  <a:lnTo>
                                    <a:pt x="658" y="749"/>
                                  </a:lnTo>
                                  <a:lnTo>
                                    <a:pt x="658" y="744"/>
                                  </a:lnTo>
                                  <a:lnTo>
                                    <a:pt x="662" y="739"/>
                                  </a:lnTo>
                                  <a:lnTo>
                                    <a:pt x="662" y="735"/>
                                  </a:lnTo>
                                  <a:lnTo>
                                    <a:pt x="672" y="725"/>
                                  </a:lnTo>
                                  <a:lnTo>
                                    <a:pt x="672" y="720"/>
                                  </a:lnTo>
                                  <a:lnTo>
                                    <a:pt x="677" y="715"/>
                                  </a:lnTo>
                                  <a:lnTo>
                                    <a:pt x="677" y="711"/>
                                  </a:lnTo>
                                  <a:lnTo>
                                    <a:pt x="682" y="706"/>
                                  </a:lnTo>
                                  <a:lnTo>
                                    <a:pt x="682" y="701"/>
                                  </a:lnTo>
                                  <a:lnTo>
                                    <a:pt x="691" y="691"/>
                                  </a:lnTo>
                                  <a:lnTo>
                                    <a:pt x="691" y="687"/>
                                  </a:lnTo>
                                  <a:lnTo>
                                    <a:pt x="696" y="682"/>
                                  </a:lnTo>
                                  <a:lnTo>
                                    <a:pt x="696" y="677"/>
                                  </a:lnTo>
                                  <a:lnTo>
                                    <a:pt x="706" y="667"/>
                                  </a:lnTo>
                                  <a:lnTo>
                                    <a:pt x="706" y="663"/>
                                  </a:lnTo>
                                  <a:lnTo>
                                    <a:pt x="710" y="658"/>
                                  </a:lnTo>
                                  <a:lnTo>
                                    <a:pt x="710" y="653"/>
                                  </a:lnTo>
                                  <a:lnTo>
                                    <a:pt x="715" y="648"/>
                                  </a:lnTo>
                                  <a:lnTo>
                                    <a:pt x="715" y="643"/>
                                  </a:lnTo>
                                  <a:lnTo>
                                    <a:pt x="725" y="634"/>
                                  </a:lnTo>
                                  <a:lnTo>
                                    <a:pt x="725" y="629"/>
                                  </a:lnTo>
                                  <a:lnTo>
                                    <a:pt x="730" y="624"/>
                                  </a:lnTo>
                                  <a:lnTo>
                                    <a:pt x="730" y="619"/>
                                  </a:lnTo>
                                  <a:lnTo>
                                    <a:pt x="734" y="614"/>
                                  </a:lnTo>
                                  <a:lnTo>
                                    <a:pt x="734" y="610"/>
                                  </a:lnTo>
                                  <a:lnTo>
                                    <a:pt x="744" y="600"/>
                                  </a:lnTo>
                                  <a:lnTo>
                                    <a:pt x="744" y="595"/>
                                  </a:lnTo>
                                  <a:lnTo>
                                    <a:pt x="749" y="590"/>
                                  </a:lnTo>
                                  <a:lnTo>
                                    <a:pt x="749" y="586"/>
                                  </a:lnTo>
                                  <a:lnTo>
                                    <a:pt x="758" y="576"/>
                                  </a:lnTo>
                                  <a:lnTo>
                                    <a:pt x="758" y="571"/>
                                  </a:lnTo>
                                  <a:lnTo>
                                    <a:pt x="763" y="566"/>
                                  </a:lnTo>
                                  <a:lnTo>
                                    <a:pt x="763" y="562"/>
                                  </a:lnTo>
                                  <a:lnTo>
                                    <a:pt x="768" y="557"/>
                                  </a:lnTo>
                                  <a:lnTo>
                                    <a:pt x="768" y="552"/>
                                  </a:lnTo>
                                  <a:lnTo>
                                    <a:pt x="778" y="542"/>
                                  </a:lnTo>
                                  <a:lnTo>
                                    <a:pt x="778" y="538"/>
                                  </a:lnTo>
                                  <a:lnTo>
                                    <a:pt x="782" y="533"/>
                                  </a:lnTo>
                                  <a:lnTo>
                                    <a:pt x="782" y="528"/>
                                  </a:lnTo>
                                  <a:lnTo>
                                    <a:pt x="787" y="523"/>
                                  </a:lnTo>
                                  <a:lnTo>
                                    <a:pt x="787" y="518"/>
                                  </a:lnTo>
                                  <a:lnTo>
                                    <a:pt x="797" y="509"/>
                                  </a:lnTo>
                                  <a:lnTo>
                                    <a:pt x="797" y="504"/>
                                  </a:lnTo>
                                  <a:lnTo>
                                    <a:pt x="802" y="499"/>
                                  </a:lnTo>
                                  <a:lnTo>
                                    <a:pt x="802" y="494"/>
                                  </a:lnTo>
                                  <a:lnTo>
                                    <a:pt x="811" y="485"/>
                                  </a:lnTo>
                                  <a:lnTo>
                                    <a:pt x="811" y="480"/>
                                  </a:lnTo>
                                  <a:lnTo>
                                    <a:pt x="816" y="475"/>
                                  </a:lnTo>
                                  <a:lnTo>
                                    <a:pt x="816" y="470"/>
                                  </a:lnTo>
                                  <a:lnTo>
                                    <a:pt x="821" y="466"/>
                                  </a:lnTo>
                                  <a:lnTo>
                                    <a:pt x="821" y="461"/>
                                  </a:lnTo>
                                  <a:lnTo>
                                    <a:pt x="830" y="451"/>
                                  </a:lnTo>
                                  <a:lnTo>
                                    <a:pt x="830" y="446"/>
                                  </a:lnTo>
                                  <a:lnTo>
                                    <a:pt x="835" y="442"/>
                                  </a:lnTo>
                                  <a:lnTo>
                                    <a:pt x="835" y="437"/>
                                  </a:lnTo>
                                  <a:lnTo>
                                    <a:pt x="840" y="432"/>
                                  </a:lnTo>
                                  <a:lnTo>
                                    <a:pt x="840" y="427"/>
                                  </a:lnTo>
                                  <a:lnTo>
                                    <a:pt x="850" y="418"/>
                                  </a:lnTo>
                                  <a:lnTo>
                                    <a:pt x="850" y="413"/>
                                  </a:lnTo>
                                  <a:lnTo>
                                    <a:pt x="854" y="408"/>
                                  </a:lnTo>
                                  <a:lnTo>
                                    <a:pt x="854" y="403"/>
                                  </a:lnTo>
                                  <a:lnTo>
                                    <a:pt x="859" y="398"/>
                                  </a:lnTo>
                                  <a:lnTo>
                                    <a:pt x="859" y="394"/>
                                  </a:lnTo>
                                  <a:lnTo>
                                    <a:pt x="869" y="384"/>
                                  </a:lnTo>
                                  <a:lnTo>
                                    <a:pt x="869" y="379"/>
                                  </a:lnTo>
                                  <a:lnTo>
                                    <a:pt x="874" y="374"/>
                                  </a:lnTo>
                                  <a:lnTo>
                                    <a:pt x="874" y="370"/>
                                  </a:lnTo>
                                  <a:lnTo>
                                    <a:pt x="883" y="360"/>
                                  </a:lnTo>
                                  <a:lnTo>
                                    <a:pt x="883" y="355"/>
                                  </a:lnTo>
                                  <a:lnTo>
                                    <a:pt x="888" y="350"/>
                                  </a:lnTo>
                                  <a:lnTo>
                                    <a:pt x="888" y="346"/>
                                  </a:lnTo>
                                  <a:lnTo>
                                    <a:pt x="893" y="341"/>
                                  </a:lnTo>
                                  <a:lnTo>
                                    <a:pt x="893" y="336"/>
                                  </a:lnTo>
                                  <a:lnTo>
                                    <a:pt x="902" y="326"/>
                                  </a:lnTo>
                                  <a:lnTo>
                                    <a:pt x="902" y="322"/>
                                  </a:lnTo>
                                  <a:lnTo>
                                    <a:pt x="907" y="317"/>
                                  </a:lnTo>
                                  <a:lnTo>
                                    <a:pt x="907" y="312"/>
                                  </a:lnTo>
                                  <a:lnTo>
                                    <a:pt x="912" y="307"/>
                                  </a:lnTo>
                                  <a:lnTo>
                                    <a:pt x="912" y="302"/>
                                  </a:lnTo>
                                  <a:lnTo>
                                    <a:pt x="922" y="293"/>
                                  </a:lnTo>
                                  <a:lnTo>
                                    <a:pt x="922" y="288"/>
                                  </a:lnTo>
                                  <a:lnTo>
                                    <a:pt x="926" y="283"/>
                                  </a:lnTo>
                                  <a:lnTo>
                                    <a:pt x="926" y="278"/>
                                  </a:lnTo>
                                  <a:lnTo>
                                    <a:pt x="936" y="269"/>
                                  </a:lnTo>
                                  <a:lnTo>
                                    <a:pt x="936" y="264"/>
                                  </a:lnTo>
                                  <a:lnTo>
                                    <a:pt x="941" y="259"/>
                                  </a:lnTo>
                                  <a:lnTo>
                                    <a:pt x="941" y="254"/>
                                  </a:lnTo>
                                  <a:lnTo>
                                    <a:pt x="946" y="250"/>
                                  </a:lnTo>
                                  <a:lnTo>
                                    <a:pt x="946" y="245"/>
                                  </a:lnTo>
                                  <a:lnTo>
                                    <a:pt x="955" y="235"/>
                                  </a:lnTo>
                                  <a:lnTo>
                                    <a:pt x="955" y="230"/>
                                  </a:lnTo>
                                  <a:lnTo>
                                    <a:pt x="960" y="226"/>
                                  </a:lnTo>
                                  <a:lnTo>
                                    <a:pt x="960" y="221"/>
                                  </a:lnTo>
                                  <a:lnTo>
                                    <a:pt x="965" y="216"/>
                                  </a:lnTo>
                                  <a:lnTo>
                                    <a:pt x="965" y="211"/>
                                  </a:lnTo>
                                  <a:lnTo>
                                    <a:pt x="974" y="202"/>
                                  </a:lnTo>
                                  <a:lnTo>
                                    <a:pt x="974" y="197"/>
                                  </a:lnTo>
                                  <a:lnTo>
                                    <a:pt x="979" y="192"/>
                                  </a:lnTo>
                                  <a:lnTo>
                                    <a:pt x="979" y="187"/>
                                  </a:lnTo>
                                  <a:lnTo>
                                    <a:pt x="989" y="178"/>
                                  </a:lnTo>
                                  <a:lnTo>
                                    <a:pt x="989" y="173"/>
                                  </a:lnTo>
                                  <a:lnTo>
                                    <a:pt x="994" y="168"/>
                                  </a:lnTo>
                                  <a:lnTo>
                                    <a:pt x="994" y="163"/>
                                  </a:lnTo>
                                  <a:lnTo>
                                    <a:pt x="998" y="158"/>
                                  </a:lnTo>
                                  <a:lnTo>
                                    <a:pt x="998" y="154"/>
                                  </a:lnTo>
                                  <a:lnTo>
                                    <a:pt x="1008" y="144"/>
                                  </a:lnTo>
                                  <a:lnTo>
                                    <a:pt x="1008" y="139"/>
                                  </a:lnTo>
                                  <a:lnTo>
                                    <a:pt x="1013" y="134"/>
                                  </a:lnTo>
                                  <a:lnTo>
                                    <a:pt x="1013" y="130"/>
                                  </a:lnTo>
                                  <a:lnTo>
                                    <a:pt x="1018" y="125"/>
                                  </a:lnTo>
                                  <a:lnTo>
                                    <a:pt x="1018" y="120"/>
                                  </a:lnTo>
                                  <a:lnTo>
                                    <a:pt x="1027" y="110"/>
                                  </a:lnTo>
                                  <a:lnTo>
                                    <a:pt x="1027" y="106"/>
                                  </a:lnTo>
                                  <a:lnTo>
                                    <a:pt x="1032" y="101"/>
                                  </a:lnTo>
                                  <a:lnTo>
                                    <a:pt x="1032" y="96"/>
                                  </a:lnTo>
                                  <a:lnTo>
                                    <a:pt x="1042" y="86"/>
                                  </a:lnTo>
                                  <a:lnTo>
                                    <a:pt x="1042" y="82"/>
                                  </a:lnTo>
                                  <a:lnTo>
                                    <a:pt x="1047" y="77"/>
                                  </a:lnTo>
                                  <a:lnTo>
                                    <a:pt x="1047" y="72"/>
                                  </a:lnTo>
                                  <a:lnTo>
                                    <a:pt x="1051" y="67"/>
                                  </a:lnTo>
                                  <a:lnTo>
                                    <a:pt x="1051" y="62"/>
                                  </a:lnTo>
                                  <a:lnTo>
                                    <a:pt x="1061" y="53"/>
                                  </a:lnTo>
                                  <a:lnTo>
                                    <a:pt x="1061" y="48"/>
                                  </a:lnTo>
                                  <a:lnTo>
                                    <a:pt x="1066" y="43"/>
                                  </a:lnTo>
                                  <a:lnTo>
                                    <a:pt x="1066" y="38"/>
                                  </a:lnTo>
                                  <a:lnTo>
                                    <a:pt x="1071" y="34"/>
                                  </a:lnTo>
                                  <a:lnTo>
                                    <a:pt x="1071" y="29"/>
                                  </a:lnTo>
                                  <a:lnTo>
                                    <a:pt x="1080" y="19"/>
                                  </a:lnTo>
                                  <a:lnTo>
                                    <a:pt x="1080" y="14"/>
                                  </a:lnTo>
                                  <a:lnTo>
                                    <a:pt x="1085" y="10"/>
                                  </a:lnTo>
                                  <a:lnTo>
                                    <a:pt x="1085" y="5"/>
                                  </a:lnTo>
                                  <a:lnTo>
                                    <a:pt x="10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0"/>
                          <wps:cNvSpPr>
                            <a:spLocks/>
                          </wps:cNvSpPr>
                          <wps:spPr bwMode="auto">
                            <a:xfrm>
                              <a:off x="5583" y="3927"/>
                              <a:ext cx="48" cy="87"/>
                            </a:xfrm>
                            <a:custGeom>
                              <a:avLst/>
                              <a:gdLst>
                                <a:gd name="T0" fmla="*/ 0 w 48"/>
                                <a:gd name="T1" fmla="*/ 87 h 87"/>
                                <a:gd name="T2" fmla="*/ 0 w 48"/>
                                <a:gd name="T3" fmla="*/ 82 h 87"/>
                                <a:gd name="T4" fmla="*/ 4 w 48"/>
                                <a:gd name="T5" fmla="*/ 77 h 87"/>
                                <a:gd name="T6" fmla="*/ 9 w 48"/>
                                <a:gd name="T7" fmla="*/ 72 h 87"/>
                                <a:gd name="T8" fmla="*/ 9 w 48"/>
                                <a:gd name="T9" fmla="*/ 68 h 87"/>
                                <a:gd name="T10" fmla="*/ 14 w 48"/>
                                <a:gd name="T11" fmla="*/ 63 h 87"/>
                                <a:gd name="T12" fmla="*/ 14 w 48"/>
                                <a:gd name="T13" fmla="*/ 58 h 87"/>
                                <a:gd name="T14" fmla="*/ 19 w 48"/>
                                <a:gd name="T15" fmla="*/ 53 h 87"/>
                                <a:gd name="T16" fmla="*/ 19 w 48"/>
                                <a:gd name="T17" fmla="*/ 48 h 87"/>
                                <a:gd name="T18" fmla="*/ 28 w 48"/>
                                <a:gd name="T19" fmla="*/ 39 h 87"/>
                                <a:gd name="T20" fmla="*/ 28 w 48"/>
                                <a:gd name="T21" fmla="*/ 34 h 87"/>
                                <a:gd name="T22" fmla="*/ 33 w 48"/>
                                <a:gd name="T23" fmla="*/ 29 h 87"/>
                                <a:gd name="T24" fmla="*/ 33 w 48"/>
                                <a:gd name="T25" fmla="*/ 24 h 87"/>
                                <a:gd name="T26" fmla="*/ 43 w 48"/>
                                <a:gd name="T27" fmla="*/ 15 h 87"/>
                                <a:gd name="T28" fmla="*/ 43 w 48"/>
                                <a:gd name="T29" fmla="*/ 10 h 87"/>
                                <a:gd name="T30" fmla="*/ 48 w 48"/>
                                <a:gd name="T31" fmla="*/ 5 h 87"/>
                                <a:gd name="T32" fmla="*/ 48 w 48"/>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87"/>
                                  </a:moveTo>
                                  <a:lnTo>
                                    <a:pt x="0" y="82"/>
                                  </a:lnTo>
                                  <a:lnTo>
                                    <a:pt x="4" y="77"/>
                                  </a:lnTo>
                                  <a:lnTo>
                                    <a:pt x="9" y="72"/>
                                  </a:lnTo>
                                  <a:lnTo>
                                    <a:pt x="9" y="68"/>
                                  </a:lnTo>
                                  <a:lnTo>
                                    <a:pt x="14" y="63"/>
                                  </a:lnTo>
                                  <a:lnTo>
                                    <a:pt x="14" y="58"/>
                                  </a:lnTo>
                                  <a:lnTo>
                                    <a:pt x="19" y="53"/>
                                  </a:lnTo>
                                  <a:lnTo>
                                    <a:pt x="19" y="48"/>
                                  </a:lnTo>
                                  <a:lnTo>
                                    <a:pt x="28" y="39"/>
                                  </a:lnTo>
                                  <a:lnTo>
                                    <a:pt x="28" y="34"/>
                                  </a:lnTo>
                                  <a:lnTo>
                                    <a:pt x="33" y="29"/>
                                  </a:lnTo>
                                  <a:lnTo>
                                    <a:pt x="33" y="24"/>
                                  </a:lnTo>
                                  <a:lnTo>
                                    <a:pt x="43" y="15"/>
                                  </a:lnTo>
                                  <a:lnTo>
                                    <a:pt x="43" y="10"/>
                                  </a:lnTo>
                                  <a:lnTo>
                                    <a:pt x="48"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1"/>
                          <wps:cNvSpPr>
                            <a:spLocks/>
                          </wps:cNvSpPr>
                          <wps:spPr bwMode="auto">
                            <a:xfrm>
                              <a:off x="5683" y="3020"/>
                              <a:ext cx="471" cy="816"/>
                            </a:xfrm>
                            <a:custGeom>
                              <a:avLst/>
                              <a:gdLst>
                                <a:gd name="T0" fmla="*/ 5 w 471"/>
                                <a:gd name="T1" fmla="*/ 807 h 816"/>
                                <a:gd name="T2" fmla="*/ 20 w 471"/>
                                <a:gd name="T3" fmla="*/ 787 h 816"/>
                                <a:gd name="T4" fmla="*/ 24 w 471"/>
                                <a:gd name="T5" fmla="*/ 773 h 816"/>
                                <a:gd name="T6" fmla="*/ 39 w 471"/>
                                <a:gd name="T7" fmla="*/ 754 h 816"/>
                                <a:gd name="T8" fmla="*/ 44 w 471"/>
                                <a:gd name="T9" fmla="*/ 739 h 816"/>
                                <a:gd name="T10" fmla="*/ 58 w 471"/>
                                <a:gd name="T11" fmla="*/ 720 h 816"/>
                                <a:gd name="T12" fmla="*/ 68 w 471"/>
                                <a:gd name="T13" fmla="*/ 701 h 816"/>
                                <a:gd name="T14" fmla="*/ 77 w 471"/>
                                <a:gd name="T15" fmla="*/ 687 h 816"/>
                                <a:gd name="T16" fmla="*/ 87 w 471"/>
                                <a:gd name="T17" fmla="*/ 667 h 816"/>
                                <a:gd name="T18" fmla="*/ 96 w 471"/>
                                <a:gd name="T19" fmla="*/ 653 h 816"/>
                                <a:gd name="T20" fmla="*/ 106 w 471"/>
                                <a:gd name="T21" fmla="*/ 634 h 816"/>
                                <a:gd name="T22" fmla="*/ 120 w 471"/>
                                <a:gd name="T23" fmla="*/ 615 h 816"/>
                                <a:gd name="T24" fmla="*/ 125 w 471"/>
                                <a:gd name="T25" fmla="*/ 600 h 816"/>
                                <a:gd name="T26" fmla="*/ 140 w 471"/>
                                <a:gd name="T27" fmla="*/ 581 h 816"/>
                                <a:gd name="T28" fmla="*/ 144 w 471"/>
                                <a:gd name="T29" fmla="*/ 567 h 816"/>
                                <a:gd name="T30" fmla="*/ 159 w 471"/>
                                <a:gd name="T31" fmla="*/ 547 h 816"/>
                                <a:gd name="T32" fmla="*/ 164 w 471"/>
                                <a:gd name="T33" fmla="*/ 533 h 816"/>
                                <a:gd name="T34" fmla="*/ 178 w 471"/>
                                <a:gd name="T35" fmla="*/ 514 h 816"/>
                                <a:gd name="T36" fmla="*/ 183 w 471"/>
                                <a:gd name="T37" fmla="*/ 499 h 816"/>
                                <a:gd name="T38" fmla="*/ 197 w 471"/>
                                <a:gd name="T39" fmla="*/ 480 h 816"/>
                                <a:gd name="T40" fmla="*/ 202 w 471"/>
                                <a:gd name="T41" fmla="*/ 466 h 816"/>
                                <a:gd name="T42" fmla="*/ 216 w 471"/>
                                <a:gd name="T43" fmla="*/ 447 h 816"/>
                                <a:gd name="T44" fmla="*/ 221 w 471"/>
                                <a:gd name="T45" fmla="*/ 432 h 816"/>
                                <a:gd name="T46" fmla="*/ 236 w 471"/>
                                <a:gd name="T47" fmla="*/ 413 h 816"/>
                                <a:gd name="T48" fmla="*/ 245 w 471"/>
                                <a:gd name="T49" fmla="*/ 394 h 816"/>
                                <a:gd name="T50" fmla="*/ 255 w 471"/>
                                <a:gd name="T51" fmla="*/ 379 h 816"/>
                                <a:gd name="T52" fmla="*/ 264 w 471"/>
                                <a:gd name="T53" fmla="*/ 360 h 816"/>
                                <a:gd name="T54" fmla="*/ 274 w 471"/>
                                <a:gd name="T55" fmla="*/ 346 h 816"/>
                                <a:gd name="T56" fmla="*/ 284 w 471"/>
                                <a:gd name="T57" fmla="*/ 327 h 816"/>
                                <a:gd name="T58" fmla="*/ 293 w 471"/>
                                <a:gd name="T59" fmla="*/ 312 h 816"/>
                                <a:gd name="T60" fmla="*/ 303 w 471"/>
                                <a:gd name="T61" fmla="*/ 293 h 816"/>
                                <a:gd name="T62" fmla="*/ 317 w 471"/>
                                <a:gd name="T63" fmla="*/ 274 h 816"/>
                                <a:gd name="T64" fmla="*/ 322 w 471"/>
                                <a:gd name="T65" fmla="*/ 259 h 816"/>
                                <a:gd name="T66" fmla="*/ 336 w 471"/>
                                <a:gd name="T67" fmla="*/ 240 h 816"/>
                                <a:gd name="T68" fmla="*/ 341 w 471"/>
                                <a:gd name="T69" fmla="*/ 226 h 816"/>
                                <a:gd name="T70" fmla="*/ 356 w 471"/>
                                <a:gd name="T71" fmla="*/ 206 h 816"/>
                                <a:gd name="T72" fmla="*/ 360 w 471"/>
                                <a:gd name="T73" fmla="*/ 192 h 816"/>
                                <a:gd name="T74" fmla="*/ 375 w 471"/>
                                <a:gd name="T75" fmla="*/ 173 h 816"/>
                                <a:gd name="T76" fmla="*/ 380 w 471"/>
                                <a:gd name="T77" fmla="*/ 158 h 816"/>
                                <a:gd name="T78" fmla="*/ 394 w 471"/>
                                <a:gd name="T79" fmla="*/ 139 h 816"/>
                                <a:gd name="T80" fmla="*/ 399 w 471"/>
                                <a:gd name="T81" fmla="*/ 125 h 816"/>
                                <a:gd name="T82" fmla="*/ 413 w 471"/>
                                <a:gd name="T83" fmla="*/ 106 h 816"/>
                                <a:gd name="T84" fmla="*/ 423 w 471"/>
                                <a:gd name="T85" fmla="*/ 86 h 816"/>
                                <a:gd name="T86" fmla="*/ 432 w 471"/>
                                <a:gd name="T87" fmla="*/ 72 h 816"/>
                                <a:gd name="T88" fmla="*/ 442 w 471"/>
                                <a:gd name="T89" fmla="*/ 53 h 816"/>
                                <a:gd name="T90" fmla="*/ 452 w 471"/>
                                <a:gd name="T91" fmla="*/ 38 h 816"/>
                                <a:gd name="T92" fmla="*/ 461 w 471"/>
                                <a:gd name="T93" fmla="*/ 19 h 816"/>
                                <a:gd name="T94" fmla="*/ 471 w 471"/>
                                <a:gd name="T95" fmla="*/ 5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1" h="816">
                                  <a:moveTo>
                                    <a:pt x="0" y="816"/>
                                  </a:moveTo>
                                  <a:lnTo>
                                    <a:pt x="5" y="811"/>
                                  </a:lnTo>
                                  <a:lnTo>
                                    <a:pt x="5" y="807"/>
                                  </a:lnTo>
                                  <a:lnTo>
                                    <a:pt x="15" y="797"/>
                                  </a:lnTo>
                                  <a:lnTo>
                                    <a:pt x="15" y="792"/>
                                  </a:lnTo>
                                  <a:lnTo>
                                    <a:pt x="20" y="787"/>
                                  </a:lnTo>
                                  <a:lnTo>
                                    <a:pt x="20" y="783"/>
                                  </a:lnTo>
                                  <a:lnTo>
                                    <a:pt x="24" y="778"/>
                                  </a:lnTo>
                                  <a:lnTo>
                                    <a:pt x="24" y="773"/>
                                  </a:lnTo>
                                  <a:lnTo>
                                    <a:pt x="34" y="763"/>
                                  </a:lnTo>
                                  <a:lnTo>
                                    <a:pt x="34" y="759"/>
                                  </a:lnTo>
                                  <a:lnTo>
                                    <a:pt x="39" y="754"/>
                                  </a:lnTo>
                                  <a:lnTo>
                                    <a:pt x="39" y="749"/>
                                  </a:lnTo>
                                  <a:lnTo>
                                    <a:pt x="44" y="744"/>
                                  </a:lnTo>
                                  <a:lnTo>
                                    <a:pt x="44" y="739"/>
                                  </a:lnTo>
                                  <a:lnTo>
                                    <a:pt x="53" y="730"/>
                                  </a:lnTo>
                                  <a:lnTo>
                                    <a:pt x="53" y="725"/>
                                  </a:lnTo>
                                  <a:lnTo>
                                    <a:pt x="58" y="720"/>
                                  </a:lnTo>
                                  <a:lnTo>
                                    <a:pt x="58" y="715"/>
                                  </a:lnTo>
                                  <a:lnTo>
                                    <a:pt x="68" y="706"/>
                                  </a:lnTo>
                                  <a:lnTo>
                                    <a:pt x="68" y="701"/>
                                  </a:lnTo>
                                  <a:lnTo>
                                    <a:pt x="72" y="696"/>
                                  </a:lnTo>
                                  <a:lnTo>
                                    <a:pt x="72" y="691"/>
                                  </a:lnTo>
                                  <a:lnTo>
                                    <a:pt x="77" y="687"/>
                                  </a:lnTo>
                                  <a:lnTo>
                                    <a:pt x="77" y="682"/>
                                  </a:lnTo>
                                  <a:lnTo>
                                    <a:pt x="87" y="672"/>
                                  </a:lnTo>
                                  <a:lnTo>
                                    <a:pt x="87" y="667"/>
                                  </a:lnTo>
                                  <a:lnTo>
                                    <a:pt x="92" y="663"/>
                                  </a:lnTo>
                                  <a:lnTo>
                                    <a:pt x="92" y="658"/>
                                  </a:lnTo>
                                  <a:lnTo>
                                    <a:pt x="96" y="653"/>
                                  </a:lnTo>
                                  <a:lnTo>
                                    <a:pt x="96" y="648"/>
                                  </a:lnTo>
                                  <a:lnTo>
                                    <a:pt x="106" y="639"/>
                                  </a:lnTo>
                                  <a:lnTo>
                                    <a:pt x="106" y="634"/>
                                  </a:lnTo>
                                  <a:lnTo>
                                    <a:pt x="111" y="629"/>
                                  </a:lnTo>
                                  <a:lnTo>
                                    <a:pt x="111" y="624"/>
                                  </a:lnTo>
                                  <a:lnTo>
                                    <a:pt x="120" y="615"/>
                                  </a:lnTo>
                                  <a:lnTo>
                                    <a:pt x="120" y="610"/>
                                  </a:lnTo>
                                  <a:lnTo>
                                    <a:pt x="125" y="605"/>
                                  </a:lnTo>
                                  <a:lnTo>
                                    <a:pt x="125" y="600"/>
                                  </a:lnTo>
                                  <a:lnTo>
                                    <a:pt x="130" y="595"/>
                                  </a:lnTo>
                                  <a:lnTo>
                                    <a:pt x="130" y="591"/>
                                  </a:lnTo>
                                  <a:lnTo>
                                    <a:pt x="140" y="581"/>
                                  </a:lnTo>
                                  <a:lnTo>
                                    <a:pt x="140" y="576"/>
                                  </a:lnTo>
                                  <a:lnTo>
                                    <a:pt x="144" y="571"/>
                                  </a:lnTo>
                                  <a:lnTo>
                                    <a:pt x="144" y="567"/>
                                  </a:lnTo>
                                  <a:lnTo>
                                    <a:pt x="149" y="562"/>
                                  </a:lnTo>
                                  <a:lnTo>
                                    <a:pt x="149" y="557"/>
                                  </a:lnTo>
                                  <a:lnTo>
                                    <a:pt x="159" y="547"/>
                                  </a:lnTo>
                                  <a:lnTo>
                                    <a:pt x="159" y="543"/>
                                  </a:lnTo>
                                  <a:lnTo>
                                    <a:pt x="164" y="538"/>
                                  </a:lnTo>
                                  <a:lnTo>
                                    <a:pt x="164" y="533"/>
                                  </a:lnTo>
                                  <a:lnTo>
                                    <a:pt x="168" y="528"/>
                                  </a:lnTo>
                                  <a:lnTo>
                                    <a:pt x="168" y="523"/>
                                  </a:lnTo>
                                  <a:lnTo>
                                    <a:pt x="178" y="514"/>
                                  </a:lnTo>
                                  <a:lnTo>
                                    <a:pt x="178" y="509"/>
                                  </a:lnTo>
                                  <a:lnTo>
                                    <a:pt x="183" y="504"/>
                                  </a:lnTo>
                                  <a:lnTo>
                                    <a:pt x="183" y="499"/>
                                  </a:lnTo>
                                  <a:lnTo>
                                    <a:pt x="192" y="490"/>
                                  </a:lnTo>
                                  <a:lnTo>
                                    <a:pt x="192" y="485"/>
                                  </a:lnTo>
                                  <a:lnTo>
                                    <a:pt x="197" y="480"/>
                                  </a:lnTo>
                                  <a:lnTo>
                                    <a:pt x="197" y="475"/>
                                  </a:lnTo>
                                  <a:lnTo>
                                    <a:pt x="202" y="471"/>
                                  </a:lnTo>
                                  <a:lnTo>
                                    <a:pt x="202" y="466"/>
                                  </a:lnTo>
                                  <a:lnTo>
                                    <a:pt x="212" y="456"/>
                                  </a:lnTo>
                                  <a:lnTo>
                                    <a:pt x="212" y="451"/>
                                  </a:lnTo>
                                  <a:lnTo>
                                    <a:pt x="216" y="447"/>
                                  </a:lnTo>
                                  <a:lnTo>
                                    <a:pt x="216" y="442"/>
                                  </a:lnTo>
                                  <a:lnTo>
                                    <a:pt x="221" y="437"/>
                                  </a:lnTo>
                                  <a:lnTo>
                                    <a:pt x="221" y="432"/>
                                  </a:lnTo>
                                  <a:lnTo>
                                    <a:pt x="231" y="423"/>
                                  </a:lnTo>
                                  <a:lnTo>
                                    <a:pt x="231" y="418"/>
                                  </a:lnTo>
                                  <a:lnTo>
                                    <a:pt x="236" y="413"/>
                                  </a:lnTo>
                                  <a:lnTo>
                                    <a:pt x="236" y="408"/>
                                  </a:lnTo>
                                  <a:lnTo>
                                    <a:pt x="245" y="399"/>
                                  </a:lnTo>
                                  <a:lnTo>
                                    <a:pt x="245" y="394"/>
                                  </a:lnTo>
                                  <a:lnTo>
                                    <a:pt x="250" y="389"/>
                                  </a:lnTo>
                                  <a:lnTo>
                                    <a:pt x="250" y="384"/>
                                  </a:lnTo>
                                  <a:lnTo>
                                    <a:pt x="255" y="379"/>
                                  </a:lnTo>
                                  <a:lnTo>
                                    <a:pt x="255" y="375"/>
                                  </a:lnTo>
                                  <a:lnTo>
                                    <a:pt x="264" y="365"/>
                                  </a:lnTo>
                                  <a:lnTo>
                                    <a:pt x="264" y="360"/>
                                  </a:lnTo>
                                  <a:lnTo>
                                    <a:pt x="269" y="355"/>
                                  </a:lnTo>
                                  <a:lnTo>
                                    <a:pt x="269" y="351"/>
                                  </a:lnTo>
                                  <a:lnTo>
                                    <a:pt x="274" y="346"/>
                                  </a:lnTo>
                                  <a:lnTo>
                                    <a:pt x="274" y="341"/>
                                  </a:lnTo>
                                  <a:lnTo>
                                    <a:pt x="284" y="331"/>
                                  </a:lnTo>
                                  <a:lnTo>
                                    <a:pt x="284" y="327"/>
                                  </a:lnTo>
                                  <a:lnTo>
                                    <a:pt x="288" y="322"/>
                                  </a:lnTo>
                                  <a:lnTo>
                                    <a:pt x="288" y="317"/>
                                  </a:lnTo>
                                  <a:lnTo>
                                    <a:pt x="293" y="312"/>
                                  </a:lnTo>
                                  <a:lnTo>
                                    <a:pt x="293" y="307"/>
                                  </a:lnTo>
                                  <a:lnTo>
                                    <a:pt x="303" y="298"/>
                                  </a:lnTo>
                                  <a:lnTo>
                                    <a:pt x="303" y="293"/>
                                  </a:lnTo>
                                  <a:lnTo>
                                    <a:pt x="308" y="288"/>
                                  </a:lnTo>
                                  <a:lnTo>
                                    <a:pt x="308" y="283"/>
                                  </a:lnTo>
                                  <a:lnTo>
                                    <a:pt x="317" y="274"/>
                                  </a:lnTo>
                                  <a:lnTo>
                                    <a:pt x="317" y="269"/>
                                  </a:lnTo>
                                  <a:lnTo>
                                    <a:pt x="322" y="264"/>
                                  </a:lnTo>
                                  <a:lnTo>
                                    <a:pt x="322" y="259"/>
                                  </a:lnTo>
                                  <a:lnTo>
                                    <a:pt x="327" y="254"/>
                                  </a:lnTo>
                                  <a:lnTo>
                                    <a:pt x="327" y="250"/>
                                  </a:lnTo>
                                  <a:lnTo>
                                    <a:pt x="336" y="240"/>
                                  </a:lnTo>
                                  <a:lnTo>
                                    <a:pt x="336" y="235"/>
                                  </a:lnTo>
                                  <a:lnTo>
                                    <a:pt x="341" y="230"/>
                                  </a:lnTo>
                                  <a:lnTo>
                                    <a:pt x="341" y="226"/>
                                  </a:lnTo>
                                  <a:lnTo>
                                    <a:pt x="346" y="221"/>
                                  </a:lnTo>
                                  <a:lnTo>
                                    <a:pt x="346" y="216"/>
                                  </a:lnTo>
                                  <a:lnTo>
                                    <a:pt x="356" y="206"/>
                                  </a:lnTo>
                                  <a:lnTo>
                                    <a:pt x="356" y="202"/>
                                  </a:lnTo>
                                  <a:lnTo>
                                    <a:pt x="360" y="197"/>
                                  </a:lnTo>
                                  <a:lnTo>
                                    <a:pt x="360" y="192"/>
                                  </a:lnTo>
                                  <a:lnTo>
                                    <a:pt x="370" y="182"/>
                                  </a:lnTo>
                                  <a:lnTo>
                                    <a:pt x="370" y="178"/>
                                  </a:lnTo>
                                  <a:lnTo>
                                    <a:pt x="375" y="173"/>
                                  </a:lnTo>
                                  <a:lnTo>
                                    <a:pt x="375" y="168"/>
                                  </a:lnTo>
                                  <a:lnTo>
                                    <a:pt x="380" y="163"/>
                                  </a:lnTo>
                                  <a:lnTo>
                                    <a:pt x="380" y="158"/>
                                  </a:lnTo>
                                  <a:lnTo>
                                    <a:pt x="389" y="149"/>
                                  </a:lnTo>
                                  <a:lnTo>
                                    <a:pt x="389" y="144"/>
                                  </a:lnTo>
                                  <a:lnTo>
                                    <a:pt x="394" y="139"/>
                                  </a:lnTo>
                                  <a:lnTo>
                                    <a:pt x="394" y="134"/>
                                  </a:lnTo>
                                  <a:lnTo>
                                    <a:pt x="399" y="130"/>
                                  </a:lnTo>
                                  <a:lnTo>
                                    <a:pt x="399" y="125"/>
                                  </a:lnTo>
                                  <a:lnTo>
                                    <a:pt x="408" y="115"/>
                                  </a:lnTo>
                                  <a:lnTo>
                                    <a:pt x="408" y="110"/>
                                  </a:lnTo>
                                  <a:lnTo>
                                    <a:pt x="413" y="106"/>
                                  </a:lnTo>
                                  <a:lnTo>
                                    <a:pt x="413" y="101"/>
                                  </a:lnTo>
                                  <a:lnTo>
                                    <a:pt x="423" y="91"/>
                                  </a:lnTo>
                                  <a:lnTo>
                                    <a:pt x="423" y="86"/>
                                  </a:lnTo>
                                  <a:lnTo>
                                    <a:pt x="428" y="82"/>
                                  </a:lnTo>
                                  <a:lnTo>
                                    <a:pt x="428" y="77"/>
                                  </a:lnTo>
                                  <a:lnTo>
                                    <a:pt x="432" y="72"/>
                                  </a:lnTo>
                                  <a:lnTo>
                                    <a:pt x="432" y="67"/>
                                  </a:lnTo>
                                  <a:lnTo>
                                    <a:pt x="442" y="58"/>
                                  </a:lnTo>
                                  <a:lnTo>
                                    <a:pt x="442" y="53"/>
                                  </a:lnTo>
                                  <a:lnTo>
                                    <a:pt x="447" y="48"/>
                                  </a:lnTo>
                                  <a:lnTo>
                                    <a:pt x="447" y="43"/>
                                  </a:lnTo>
                                  <a:lnTo>
                                    <a:pt x="452" y="38"/>
                                  </a:lnTo>
                                  <a:lnTo>
                                    <a:pt x="452" y="34"/>
                                  </a:lnTo>
                                  <a:lnTo>
                                    <a:pt x="461" y="24"/>
                                  </a:lnTo>
                                  <a:lnTo>
                                    <a:pt x="461" y="19"/>
                                  </a:lnTo>
                                  <a:lnTo>
                                    <a:pt x="466" y="14"/>
                                  </a:lnTo>
                                  <a:lnTo>
                                    <a:pt x="466" y="10"/>
                                  </a:lnTo>
                                  <a:lnTo>
                                    <a:pt x="471" y="5"/>
                                  </a:lnTo>
                                  <a:lnTo>
                                    <a:pt x="47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2"/>
                          <wps:cNvSpPr>
                            <a:spLocks/>
                          </wps:cNvSpPr>
                          <wps:spPr bwMode="auto">
                            <a:xfrm>
                              <a:off x="6226" y="1887"/>
                              <a:ext cx="586" cy="1013"/>
                            </a:xfrm>
                            <a:custGeom>
                              <a:avLst/>
                              <a:gdLst>
                                <a:gd name="T0" fmla="*/ 5 w 586"/>
                                <a:gd name="T1" fmla="*/ 1003 h 1013"/>
                                <a:gd name="T2" fmla="*/ 14 w 586"/>
                                <a:gd name="T3" fmla="*/ 989 h 1013"/>
                                <a:gd name="T4" fmla="*/ 24 w 586"/>
                                <a:gd name="T5" fmla="*/ 970 h 1013"/>
                                <a:gd name="T6" fmla="*/ 33 w 586"/>
                                <a:gd name="T7" fmla="*/ 955 h 1013"/>
                                <a:gd name="T8" fmla="*/ 43 w 586"/>
                                <a:gd name="T9" fmla="*/ 936 h 1013"/>
                                <a:gd name="T10" fmla="*/ 53 w 586"/>
                                <a:gd name="T11" fmla="*/ 922 h 1013"/>
                                <a:gd name="T12" fmla="*/ 62 w 586"/>
                                <a:gd name="T13" fmla="*/ 903 h 1013"/>
                                <a:gd name="T14" fmla="*/ 77 w 586"/>
                                <a:gd name="T15" fmla="*/ 883 h 1013"/>
                                <a:gd name="T16" fmla="*/ 81 w 586"/>
                                <a:gd name="T17" fmla="*/ 869 h 1013"/>
                                <a:gd name="T18" fmla="*/ 96 w 586"/>
                                <a:gd name="T19" fmla="*/ 850 h 1013"/>
                                <a:gd name="T20" fmla="*/ 101 w 586"/>
                                <a:gd name="T21" fmla="*/ 835 h 1013"/>
                                <a:gd name="T22" fmla="*/ 115 w 586"/>
                                <a:gd name="T23" fmla="*/ 816 h 1013"/>
                                <a:gd name="T24" fmla="*/ 120 w 586"/>
                                <a:gd name="T25" fmla="*/ 802 h 1013"/>
                                <a:gd name="T26" fmla="*/ 134 w 586"/>
                                <a:gd name="T27" fmla="*/ 783 h 1013"/>
                                <a:gd name="T28" fmla="*/ 139 w 586"/>
                                <a:gd name="T29" fmla="*/ 768 h 1013"/>
                                <a:gd name="T30" fmla="*/ 153 w 586"/>
                                <a:gd name="T31" fmla="*/ 749 h 1013"/>
                                <a:gd name="T32" fmla="*/ 158 w 586"/>
                                <a:gd name="T33" fmla="*/ 735 h 1013"/>
                                <a:gd name="T34" fmla="*/ 173 w 586"/>
                                <a:gd name="T35" fmla="*/ 715 h 1013"/>
                                <a:gd name="T36" fmla="*/ 182 w 586"/>
                                <a:gd name="T37" fmla="*/ 696 h 1013"/>
                                <a:gd name="T38" fmla="*/ 192 w 586"/>
                                <a:gd name="T39" fmla="*/ 682 h 1013"/>
                                <a:gd name="T40" fmla="*/ 201 w 586"/>
                                <a:gd name="T41" fmla="*/ 662 h 1013"/>
                                <a:gd name="T42" fmla="*/ 211 w 586"/>
                                <a:gd name="T43" fmla="*/ 648 h 1013"/>
                                <a:gd name="T44" fmla="*/ 221 w 586"/>
                                <a:gd name="T45" fmla="*/ 629 h 1013"/>
                                <a:gd name="T46" fmla="*/ 230 w 586"/>
                                <a:gd name="T47" fmla="*/ 614 h 1013"/>
                                <a:gd name="T48" fmla="*/ 240 w 586"/>
                                <a:gd name="T49" fmla="*/ 595 h 1013"/>
                                <a:gd name="T50" fmla="*/ 254 w 586"/>
                                <a:gd name="T51" fmla="*/ 576 h 1013"/>
                                <a:gd name="T52" fmla="*/ 259 w 586"/>
                                <a:gd name="T53" fmla="*/ 562 h 1013"/>
                                <a:gd name="T54" fmla="*/ 273 w 586"/>
                                <a:gd name="T55" fmla="*/ 542 h 1013"/>
                                <a:gd name="T56" fmla="*/ 278 w 586"/>
                                <a:gd name="T57" fmla="*/ 528 h 1013"/>
                                <a:gd name="T58" fmla="*/ 293 w 586"/>
                                <a:gd name="T59" fmla="*/ 509 h 1013"/>
                                <a:gd name="T60" fmla="*/ 297 w 586"/>
                                <a:gd name="T61" fmla="*/ 494 h 1013"/>
                                <a:gd name="T62" fmla="*/ 312 w 586"/>
                                <a:gd name="T63" fmla="*/ 475 h 1013"/>
                                <a:gd name="T64" fmla="*/ 317 w 586"/>
                                <a:gd name="T65" fmla="*/ 461 h 1013"/>
                                <a:gd name="T66" fmla="*/ 331 w 586"/>
                                <a:gd name="T67" fmla="*/ 442 h 1013"/>
                                <a:gd name="T68" fmla="*/ 336 w 586"/>
                                <a:gd name="T69" fmla="*/ 427 h 1013"/>
                                <a:gd name="T70" fmla="*/ 350 w 586"/>
                                <a:gd name="T71" fmla="*/ 408 h 1013"/>
                                <a:gd name="T72" fmla="*/ 355 w 586"/>
                                <a:gd name="T73" fmla="*/ 394 h 1013"/>
                                <a:gd name="T74" fmla="*/ 369 w 586"/>
                                <a:gd name="T75" fmla="*/ 374 h 1013"/>
                                <a:gd name="T76" fmla="*/ 379 w 586"/>
                                <a:gd name="T77" fmla="*/ 355 h 1013"/>
                                <a:gd name="T78" fmla="*/ 389 w 586"/>
                                <a:gd name="T79" fmla="*/ 341 h 1013"/>
                                <a:gd name="T80" fmla="*/ 398 w 586"/>
                                <a:gd name="T81" fmla="*/ 322 h 1013"/>
                                <a:gd name="T82" fmla="*/ 408 w 586"/>
                                <a:gd name="T83" fmla="*/ 307 h 1013"/>
                                <a:gd name="T84" fmla="*/ 417 w 586"/>
                                <a:gd name="T85" fmla="*/ 288 h 1013"/>
                                <a:gd name="T86" fmla="*/ 432 w 586"/>
                                <a:gd name="T87" fmla="*/ 269 h 1013"/>
                                <a:gd name="T88" fmla="*/ 437 w 586"/>
                                <a:gd name="T89" fmla="*/ 254 h 1013"/>
                                <a:gd name="T90" fmla="*/ 451 w 586"/>
                                <a:gd name="T91" fmla="*/ 235 h 1013"/>
                                <a:gd name="T92" fmla="*/ 456 w 586"/>
                                <a:gd name="T93" fmla="*/ 221 h 1013"/>
                                <a:gd name="T94" fmla="*/ 470 w 586"/>
                                <a:gd name="T95" fmla="*/ 202 h 1013"/>
                                <a:gd name="T96" fmla="*/ 475 w 586"/>
                                <a:gd name="T97" fmla="*/ 187 h 1013"/>
                                <a:gd name="T98" fmla="*/ 490 w 586"/>
                                <a:gd name="T99" fmla="*/ 168 h 1013"/>
                                <a:gd name="T100" fmla="*/ 494 w 586"/>
                                <a:gd name="T101" fmla="*/ 154 h 1013"/>
                                <a:gd name="T102" fmla="*/ 509 w 586"/>
                                <a:gd name="T103" fmla="*/ 134 h 1013"/>
                                <a:gd name="T104" fmla="*/ 514 w 586"/>
                                <a:gd name="T105" fmla="*/ 120 h 1013"/>
                                <a:gd name="T106" fmla="*/ 528 w 586"/>
                                <a:gd name="T107" fmla="*/ 101 h 1013"/>
                                <a:gd name="T108" fmla="*/ 533 w 586"/>
                                <a:gd name="T109" fmla="*/ 86 h 1013"/>
                                <a:gd name="T110" fmla="*/ 547 w 586"/>
                                <a:gd name="T111" fmla="*/ 67 h 1013"/>
                                <a:gd name="T112" fmla="*/ 557 w 586"/>
                                <a:gd name="T113" fmla="*/ 48 h 1013"/>
                                <a:gd name="T114" fmla="*/ 566 w 586"/>
                                <a:gd name="T115" fmla="*/ 34 h 1013"/>
                                <a:gd name="T116" fmla="*/ 576 w 586"/>
                                <a:gd name="T117" fmla="*/ 14 h 1013"/>
                                <a:gd name="T118" fmla="*/ 586 w 586"/>
                                <a:gd name="T119" fmla="*/ 0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6" h="1013">
                                  <a:moveTo>
                                    <a:pt x="0" y="1013"/>
                                  </a:moveTo>
                                  <a:lnTo>
                                    <a:pt x="5" y="1008"/>
                                  </a:lnTo>
                                  <a:lnTo>
                                    <a:pt x="5" y="1003"/>
                                  </a:lnTo>
                                  <a:lnTo>
                                    <a:pt x="9" y="999"/>
                                  </a:lnTo>
                                  <a:lnTo>
                                    <a:pt x="9" y="994"/>
                                  </a:lnTo>
                                  <a:lnTo>
                                    <a:pt x="14" y="989"/>
                                  </a:lnTo>
                                  <a:lnTo>
                                    <a:pt x="14" y="984"/>
                                  </a:lnTo>
                                  <a:lnTo>
                                    <a:pt x="24" y="975"/>
                                  </a:lnTo>
                                  <a:lnTo>
                                    <a:pt x="24" y="970"/>
                                  </a:lnTo>
                                  <a:lnTo>
                                    <a:pt x="29" y="965"/>
                                  </a:lnTo>
                                  <a:lnTo>
                                    <a:pt x="29" y="960"/>
                                  </a:lnTo>
                                  <a:lnTo>
                                    <a:pt x="33" y="955"/>
                                  </a:lnTo>
                                  <a:lnTo>
                                    <a:pt x="33" y="951"/>
                                  </a:lnTo>
                                  <a:lnTo>
                                    <a:pt x="43" y="941"/>
                                  </a:lnTo>
                                  <a:lnTo>
                                    <a:pt x="43" y="936"/>
                                  </a:lnTo>
                                  <a:lnTo>
                                    <a:pt x="48" y="931"/>
                                  </a:lnTo>
                                  <a:lnTo>
                                    <a:pt x="48" y="927"/>
                                  </a:lnTo>
                                  <a:lnTo>
                                    <a:pt x="53" y="922"/>
                                  </a:lnTo>
                                  <a:lnTo>
                                    <a:pt x="53" y="917"/>
                                  </a:lnTo>
                                  <a:lnTo>
                                    <a:pt x="62" y="907"/>
                                  </a:lnTo>
                                  <a:lnTo>
                                    <a:pt x="62" y="903"/>
                                  </a:lnTo>
                                  <a:lnTo>
                                    <a:pt x="67" y="898"/>
                                  </a:lnTo>
                                  <a:lnTo>
                                    <a:pt x="67" y="893"/>
                                  </a:lnTo>
                                  <a:lnTo>
                                    <a:pt x="77" y="883"/>
                                  </a:lnTo>
                                  <a:lnTo>
                                    <a:pt x="77" y="879"/>
                                  </a:lnTo>
                                  <a:lnTo>
                                    <a:pt x="81" y="874"/>
                                  </a:lnTo>
                                  <a:lnTo>
                                    <a:pt x="81" y="869"/>
                                  </a:lnTo>
                                  <a:lnTo>
                                    <a:pt x="86" y="864"/>
                                  </a:lnTo>
                                  <a:lnTo>
                                    <a:pt x="86" y="859"/>
                                  </a:lnTo>
                                  <a:lnTo>
                                    <a:pt x="96" y="850"/>
                                  </a:lnTo>
                                  <a:lnTo>
                                    <a:pt x="96" y="845"/>
                                  </a:lnTo>
                                  <a:lnTo>
                                    <a:pt x="101" y="840"/>
                                  </a:lnTo>
                                  <a:lnTo>
                                    <a:pt x="101" y="835"/>
                                  </a:lnTo>
                                  <a:lnTo>
                                    <a:pt x="105" y="831"/>
                                  </a:lnTo>
                                  <a:lnTo>
                                    <a:pt x="105" y="826"/>
                                  </a:lnTo>
                                  <a:lnTo>
                                    <a:pt x="115" y="816"/>
                                  </a:lnTo>
                                  <a:lnTo>
                                    <a:pt x="115" y="811"/>
                                  </a:lnTo>
                                  <a:lnTo>
                                    <a:pt x="120" y="807"/>
                                  </a:lnTo>
                                  <a:lnTo>
                                    <a:pt x="120" y="802"/>
                                  </a:lnTo>
                                  <a:lnTo>
                                    <a:pt x="129" y="792"/>
                                  </a:lnTo>
                                  <a:lnTo>
                                    <a:pt x="129" y="787"/>
                                  </a:lnTo>
                                  <a:lnTo>
                                    <a:pt x="134" y="783"/>
                                  </a:lnTo>
                                  <a:lnTo>
                                    <a:pt x="134" y="778"/>
                                  </a:lnTo>
                                  <a:lnTo>
                                    <a:pt x="139" y="773"/>
                                  </a:lnTo>
                                  <a:lnTo>
                                    <a:pt x="139" y="768"/>
                                  </a:lnTo>
                                  <a:lnTo>
                                    <a:pt x="149" y="759"/>
                                  </a:lnTo>
                                  <a:lnTo>
                                    <a:pt x="149" y="754"/>
                                  </a:lnTo>
                                  <a:lnTo>
                                    <a:pt x="153" y="749"/>
                                  </a:lnTo>
                                  <a:lnTo>
                                    <a:pt x="153" y="744"/>
                                  </a:lnTo>
                                  <a:lnTo>
                                    <a:pt x="158" y="739"/>
                                  </a:lnTo>
                                  <a:lnTo>
                                    <a:pt x="158" y="735"/>
                                  </a:lnTo>
                                  <a:lnTo>
                                    <a:pt x="168" y="725"/>
                                  </a:lnTo>
                                  <a:lnTo>
                                    <a:pt x="168" y="720"/>
                                  </a:lnTo>
                                  <a:lnTo>
                                    <a:pt x="173" y="715"/>
                                  </a:lnTo>
                                  <a:lnTo>
                                    <a:pt x="173" y="711"/>
                                  </a:lnTo>
                                  <a:lnTo>
                                    <a:pt x="182" y="701"/>
                                  </a:lnTo>
                                  <a:lnTo>
                                    <a:pt x="182" y="696"/>
                                  </a:lnTo>
                                  <a:lnTo>
                                    <a:pt x="187" y="691"/>
                                  </a:lnTo>
                                  <a:lnTo>
                                    <a:pt x="187" y="687"/>
                                  </a:lnTo>
                                  <a:lnTo>
                                    <a:pt x="192" y="682"/>
                                  </a:lnTo>
                                  <a:lnTo>
                                    <a:pt x="192" y="677"/>
                                  </a:lnTo>
                                  <a:lnTo>
                                    <a:pt x="201" y="667"/>
                                  </a:lnTo>
                                  <a:lnTo>
                                    <a:pt x="201" y="662"/>
                                  </a:lnTo>
                                  <a:lnTo>
                                    <a:pt x="206" y="658"/>
                                  </a:lnTo>
                                  <a:lnTo>
                                    <a:pt x="206" y="653"/>
                                  </a:lnTo>
                                  <a:lnTo>
                                    <a:pt x="211" y="648"/>
                                  </a:lnTo>
                                  <a:lnTo>
                                    <a:pt x="211" y="643"/>
                                  </a:lnTo>
                                  <a:lnTo>
                                    <a:pt x="221" y="634"/>
                                  </a:lnTo>
                                  <a:lnTo>
                                    <a:pt x="221" y="629"/>
                                  </a:lnTo>
                                  <a:lnTo>
                                    <a:pt x="225" y="624"/>
                                  </a:lnTo>
                                  <a:lnTo>
                                    <a:pt x="225" y="619"/>
                                  </a:lnTo>
                                  <a:lnTo>
                                    <a:pt x="230" y="614"/>
                                  </a:lnTo>
                                  <a:lnTo>
                                    <a:pt x="230" y="610"/>
                                  </a:lnTo>
                                  <a:lnTo>
                                    <a:pt x="240" y="600"/>
                                  </a:lnTo>
                                  <a:lnTo>
                                    <a:pt x="240" y="595"/>
                                  </a:lnTo>
                                  <a:lnTo>
                                    <a:pt x="245" y="590"/>
                                  </a:lnTo>
                                  <a:lnTo>
                                    <a:pt x="245" y="586"/>
                                  </a:lnTo>
                                  <a:lnTo>
                                    <a:pt x="254" y="576"/>
                                  </a:lnTo>
                                  <a:lnTo>
                                    <a:pt x="254" y="571"/>
                                  </a:lnTo>
                                  <a:lnTo>
                                    <a:pt x="259" y="566"/>
                                  </a:lnTo>
                                  <a:lnTo>
                                    <a:pt x="259" y="562"/>
                                  </a:lnTo>
                                  <a:lnTo>
                                    <a:pt x="264" y="557"/>
                                  </a:lnTo>
                                  <a:lnTo>
                                    <a:pt x="264" y="552"/>
                                  </a:lnTo>
                                  <a:lnTo>
                                    <a:pt x="273" y="542"/>
                                  </a:lnTo>
                                  <a:lnTo>
                                    <a:pt x="273" y="538"/>
                                  </a:lnTo>
                                  <a:lnTo>
                                    <a:pt x="278" y="533"/>
                                  </a:lnTo>
                                  <a:lnTo>
                                    <a:pt x="278" y="528"/>
                                  </a:lnTo>
                                  <a:lnTo>
                                    <a:pt x="283" y="523"/>
                                  </a:lnTo>
                                  <a:lnTo>
                                    <a:pt x="283" y="518"/>
                                  </a:lnTo>
                                  <a:lnTo>
                                    <a:pt x="293" y="509"/>
                                  </a:lnTo>
                                  <a:lnTo>
                                    <a:pt x="293" y="504"/>
                                  </a:lnTo>
                                  <a:lnTo>
                                    <a:pt x="297" y="499"/>
                                  </a:lnTo>
                                  <a:lnTo>
                                    <a:pt x="297" y="494"/>
                                  </a:lnTo>
                                  <a:lnTo>
                                    <a:pt x="307" y="485"/>
                                  </a:lnTo>
                                  <a:lnTo>
                                    <a:pt x="307" y="480"/>
                                  </a:lnTo>
                                  <a:lnTo>
                                    <a:pt x="312" y="475"/>
                                  </a:lnTo>
                                  <a:lnTo>
                                    <a:pt x="312" y="470"/>
                                  </a:lnTo>
                                  <a:lnTo>
                                    <a:pt x="317" y="466"/>
                                  </a:lnTo>
                                  <a:lnTo>
                                    <a:pt x="317" y="461"/>
                                  </a:lnTo>
                                  <a:lnTo>
                                    <a:pt x="326" y="451"/>
                                  </a:lnTo>
                                  <a:lnTo>
                                    <a:pt x="326" y="446"/>
                                  </a:lnTo>
                                  <a:lnTo>
                                    <a:pt x="331" y="442"/>
                                  </a:lnTo>
                                  <a:lnTo>
                                    <a:pt x="331" y="437"/>
                                  </a:lnTo>
                                  <a:lnTo>
                                    <a:pt x="336" y="432"/>
                                  </a:lnTo>
                                  <a:lnTo>
                                    <a:pt x="336" y="427"/>
                                  </a:lnTo>
                                  <a:lnTo>
                                    <a:pt x="345" y="418"/>
                                  </a:lnTo>
                                  <a:lnTo>
                                    <a:pt x="345" y="413"/>
                                  </a:lnTo>
                                  <a:lnTo>
                                    <a:pt x="350" y="408"/>
                                  </a:lnTo>
                                  <a:lnTo>
                                    <a:pt x="350" y="403"/>
                                  </a:lnTo>
                                  <a:lnTo>
                                    <a:pt x="355" y="398"/>
                                  </a:lnTo>
                                  <a:lnTo>
                                    <a:pt x="355" y="394"/>
                                  </a:lnTo>
                                  <a:lnTo>
                                    <a:pt x="365" y="384"/>
                                  </a:lnTo>
                                  <a:lnTo>
                                    <a:pt x="365" y="379"/>
                                  </a:lnTo>
                                  <a:lnTo>
                                    <a:pt x="369" y="374"/>
                                  </a:lnTo>
                                  <a:lnTo>
                                    <a:pt x="369" y="370"/>
                                  </a:lnTo>
                                  <a:lnTo>
                                    <a:pt x="379" y="360"/>
                                  </a:lnTo>
                                  <a:lnTo>
                                    <a:pt x="379" y="355"/>
                                  </a:lnTo>
                                  <a:lnTo>
                                    <a:pt x="384" y="350"/>
                                  </a:lnTo>
                                  <a:lnTo>
                                    <a:pt x="384" y="346"/>
                                  </a:lnTo>
                                  <a:lnTo>
                                    <a:pt x="389" y="341"/>
                                  </a:lnTo>
                                  <a:lnTo>
                                    <a:pt x="389" y="336"/>
                                  </a:lnTo>
                                  <a:lnTo>
                                    <a:pt x="398" y="326"/>
                                  </a:lnTo>
                                  <a:lnTo>
                                    <a:pt x="398" y="322"/>
                                  </a:lnTo>
                                  <a:lnTo>
                                    <a:pt x="403" y="317"/>
                                  </a:lnTo>
                                  <a:lnTo>
                                    <a:pt x="403" y="312"/>
                                  </a:lnTo>
                                  <a:lnTo>
                                    <a:pt x="408" y="307"/>
                                  </a:lnTo>
                                  <a:lnTo>
                                    <a:pt x="408" y="302"/>
                                  </a:lnTo>
                                  <a:lnTo>
                                    <a:pt x="417" y="293"/>
                                  </a:lnTo>
                                  <a:lnTo>
                                    <a:pt x="417" y="288"/>
                                  </a:lnTo>
                                  <a:lnTo>
                                    <a:pt x="422" y="283"/>
                                  </a:lnTo>
                                  <a:lnTo>
                                    <a:pt x="422" y="278"/>
                                  </a:lnTo>
                                  <a:lnTo>
                                    <a:pt x="432" y="269"/>
                                  </a:lnTo>
                                  <a:lnTo>
                                    <a:pt x="432" y="264"/>
                                  </a:lnTo>
                                  <a:lnTo>
                                    <a:pt x="437" y="259"/>
                                  </a:lnTo>
                                  <a:lnTo>
                                    <a:pt x="437" y="254"/>
                                  </a:lnTo>
                                  <a:lnTo>
                                    <a:pt x="442" y="250"/>
                                  </a:lnTo>
                                  <a:lnTo>
                                    <a:pt x="442" y="245"/>
                                  </a:lnTo>
                                  <a:lnTo>
                                    <a:pt x="451" y="235"/>
                                  </a:lnTo>
                                  <a:lnTo>
                                    <a:pt x="451" y="230"/>
                                  </a:lnTo>
                                  <a:lnTo>
                                    <a:pt x="456" y="226"/>
                                  </a:lnTo>
                                  <a:lnTo>
                                    <a:pt x="456" y="221"/>
                                  </a:lnTo>
                                  <a:lnTo>
                                    <a:pt x="461" y="216"/>
                                  </a:lnTo>
                                  <a:lnTo>
                                    <a:pt x="461" y="211"/>
                                  </a:lnTo>
                                  <a:lnTo>
                                    <a:pt x="470" y="202"/>
                                  </a:lnTo>
                                  <a:lnTo>
                                    <a:pt x="470" y="197"/>
                                  </a:lnTo>
                                  <a:lnTo>
                                    <a:pt x="475" y="192"/>
                                  </a:lnTo>
                                  <a:lnTo>
                                    <a:pt x="475" y="187"/>
                                  </a:lnTo>
                                  <a:lnTo>
                                    <a:pt x="485" y="178"/>
                                  </a:lnTo>
                                  <a:lnTo>
                                    <a:pt x="485" y="173"/>
                                  </a:lnTo>
                                  <a:lnTo>
                                    <a:pt x="490" y="168"/>
                                  </a:lnTo>
                                  <a:lnTo>
                                    <a:pt x="490" y="163"/>
                                  </a:lnTo>
                                  <a:lnTo>
                                    <a:pt x="494" y="158"/>
                                  </a:lnTo>
                                  <a:lnTo>
                                    <a:pt x="494" y="154"/>
                                  </a:lnTo>
                                  <a:lnTo>
                                    <a:pt x="504" y="144"/>
                                  </a:lnTo>
                                  <a:lnTo>
                                    <a:pt x="504" y="139"/>
                                  </a:lnTo>
                                  <a:lnTo>
                                    <a:pt x="509" y="134"/>
                                  </a:lnTo>
                                  <a:lnTo>
                                    <a:pt x="509" y="130"/>
                                  </a:lnTo>
                                  <a:lnTo>
                                    <a:pt x="514" y="125"/>
                                  </a:lnTo>
                                  <a:lnTo>
                                    <a:pt x="514" y="120"/>
                                  </a:lnTo>
                                  <a:lnTo>
                                    <a:pt x="523" y="110"/>
                                  </a:lnTo>
                                  <a:lnTo>
                                    <a:pt x="523" y="106"/>
                                  </a:lnTo>
                                  <a:lnTo>
                                    <a:pt x="528" y="101"/>
                                  </a:lnTo>
                                  <a:lnTo>
                                    <a:pt x="528" y="96"/>
                                  </a:lnTo>
                                  <a:lnTo>
                                    <a:pt x="533" y="91"/>
                                  </a:lnTo>
                                  <a:lnTo>
                                    <a:pt x="533" y="86"/>
                                  </a:lnTo>
                                  <a:lnTo>
                                    <a:pt x="542" y="77"/>
                                  </a:lnTo>
                                  <a:lnTo>
                                    <a:pt x="542" y="72"/>
                                  </a:lnTo>
                                  <a:lnTo>
                                    <a:pt x="547" y="67"/>
                                  </a:lnTo>
                                  <a:lnTo>
                                    <a:pt x="547" y="62"/>
                                  </a:lnTo>
                                  <a:lnTo>
                                    <a:pt x="557" y="53"/>
                                  </a:lnTo>
                                  <a:lnTo>
                                    <a:pt x="557" y="48"/>
                                  </a:lnTo>
                                  <a:lnTo>
                                    <a:pt x="562" y="43"/>
                                  </a:lnTo>
                                  <a:lnTo>
                                    <a:pt x="562" y="38"/>
                                  </a:lnTo>
                                  <a:lnTo>
                                    <a:pt x="566" y="34"/>
                                  </a:lnTo>
                                  <a:lnTo>
                                    <a:pt x="566" y="29"/>
                                  </a:lnTo>
                                  <a:lnTo>
                                    <a:pt x="576" y="19"/>
                                  </a:lnTo>
                                  <a:lnTo>
                                    <a:pt x="576" y="14"/>
                                  </a:lnTo>
                                  <a:lnTo>
                                    <a:pt x="581" y="10"/>
                                  </a:lnTo>
                                  <a:lnTo>
                                    <a:pt x="581" y="5"/>
                                  </a:lnTo>
                                  <a:lnTo>
                                    <a:pt x="5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3"/>
                          <wps:cNvSpPr>
                            <a:spLocks/>
                          </wps:cNvSpPr>
                          <wps:spPr bwMode="auto">
                            <a:xfrm>
                              <a:off x="5621" y="3111"/>
                              <a:ext cx="547" cy="946"/>
                            </a:xfrm>
                            <a:custGeom>
                              <a:avLst/>
                              <a:gdLst>
                                <a:gd name="T0" fmla="*/ 5 w 547"/>
                                <a:gd name="T1" fmla="*/ 937 h 946"/>
                                <a:gd name="T2" fmla="*/ 19 w 547"/>
                                <a:gd name="T3" fmla="*/ 917 h 946"/>
                                <a:gd name="T4" fmla="*/ 24 w 547"/>
                                <a:gd name="T5" fmla="*/ 903 h 946"/>
                                <a:gd name="T6" fmla="*/ 38 w 547"/>
                                <a:gd name="T7" fmla="*/ 884 h 946"/>
                                <a:gd name="T8" fmla="*/ 43 w 547"/>
                                <a:gd name="T9" fmla="*/ 869 h 946"/>
                                <a:gd name="T10" fmla="*/ 58 w 547"/>
                                <a:gd name="T11" fmla="*/ 850 h 946"/>
                                <a:gd name="T12" fmla="*/ 62 w 547"/>
                                <a:gd name="T13" fmla="*/ 836 h 946"/>
                                <a:gd name="T14" fmla="*/ 77 w 547"/>
                                <a:gd name="T15" fmla="*/ 816 h 946"/>
                                <a:gd name="T16" fmla="*/ 82 w 547"/>
                                <a:gd name="T17" fmla="*/ 802 h 946"/>
                                <a:gd name="T18" fmla="*/ 96 w 547"/>
                                <a:gd name="T19" fmla="*/ 783 h 946"/>
                                <a:gd name="T20" fmla="*/ 101 w 547"/>
                                <a:gd name="T21" fmla="*/ 768 h 946"/>
                                <a:gd name="T22" fmla="*/ 115 w 547"/>
                                <a:gd name="T23" fmla="*/ 749 h 946"/>
                                <a:gd name="T24" fmla="*/ 125 w 547"/>
                                <a:gd name="T25" fmla="*/ 730 h 946"/>
                                <a:gd name="T26" fmla="*/ 134 w 547"/>
                                <a:gd name="T27" fmla="*/ 716 h 946"/>
                                <a:gd name="T28" fmla="*/ 144 w 547"/>
                                <a:gd name="T29" fmla="*/ 696 h 946"/>
                                <a:gd name="T30" fmla="*/ 154 w 547"/>
                                <a:gd name="T31" fmla="*/ 682 h 946"/>
                                <a:gd name="T32" fmla="*/ 163 w 547"/>
                                <a:gd name="T33" fmla="*/ 663 h 946"/>
                                <a:gd name="T34" fmla="*/ 178 w 547"/>
                                <a:gd name="T35" fmla="*/ 644 h 946"/>
                                <a:gd name="T36" fmla="*/ 182 w 547"/>
                                <a:gd name="T37" fmla="*/ 629 h 946"/>
                                <a:gd name="T38" fmla="*/ 197 w 547"/>
                                <a:gd name="T39" fmla="*/ 610 h 946"/>
                                <a:gd name="T40" fmla="*/ 202 w 547"/>
                                <a:gd name="T41" fmla="*/ 596 h 946"/>
                                <a:gd name="T42" fmla="*/ 216 w 547"/>
                                <a:gd name="T43" fmla="*/ 576 h 946"/>
                                <a:gd name="T44" fmla="*/ 221 w 547"/>
                                <a:gd name="T45" fmla="*/ 562 h 946"/>
                                <a:gd name="T46" fmla="*/ 235 w 547"/>
                                <a:gd name="T47" fmla="*/ 543 h 946"/>
                                <a:gd name="T48" fmla="*/ 240 w 547"/>
                                <a:gd name="T49" fmla="*/ 528 h 946"/>
                                <a:gd name="T50" fmla="*/ 254 w 547"/>
                                <a:gd name="T51" fmla="*/ 509 h 946"/>
                                <a:gd name="T52" fmla="*/ 259 w 547"/>
                                <a:gd name="T53" fmla="*/ 495 h 946"/>
                                <a:gd name="T54" fmla="*/ 274 w 547"/>
                                <a:gd name="T55" fmla="*/ 476 h 946"/>
                                <a:gd name="T56" fmla="*/ 278 w 547"/>
                                <a:gd name="T57" fmla="*/ 461 h 946"/>
                                <a:gd name="T58" fmla="*/ 293 w 547"/>
                                <a:gd name="T59" fmla="*/ 442 h 946"/>
                                <a:gd name="T60" fmla="*/ 302 w 547"/>
                                <a:gd name="T61" fmla="*/ 423 h 946"/>
                                <a:gd name="T62" fmla="*/ 312 w 547"/>
                                <a:gd name="T63" fmla="*/ 408 h 946"/>
                                <a:gd name="T64" fmla="*/ 322 w 547"/>
                                <a:gd name="T65" fmla="*/ 389 h 946"/>
                                <a:gd name="T66" fmla="*/ 331 w 547"/>
                                <a:gd name="T67" fmla="*/ 375 h 946"/>
                                <a:gd name="T68" fmla="*/ 341 w 547"/>
                                <a:gd name="T69" fmla="*/ 356 h 946"/>
                                <a:gd name="T70" fmla="*/ 355 w 547"/>
                                <a:gd name="T71" fmla="*/ 336 h 946"/>
                                <a:gd name="T72" fmla="*/ 360 w 547"/>
                                <a:gd name="T73" fmla="*/ 322 h 946"/>
                                <a:gd name="T74" fmla="*/ 374 w 547"/>
                                <a:gd name="T75" fmla="*/ 303 h 946"/>
                                <a:gd name="T76" fmla="*/ 379 w 547"/>
                                <a:gd name="T77" fmla="*/ 288 h 946"/>
                                <a:gd name="T78" fmla="*/ 394 w 547"/>
                                <a:gd name="T79" fmla="*/ 269 h 946"/>
                                <a:gd name="T80" fmla="*/ 398 w 547"/>
                                <a:gd name="T81" fmla="*/ 255 h 946"/>
                                <a:gd name="T82" fmla="*/ 413 w 547"/>
                                <a:gd name="T83" fmla="*/ 236 h 946"/>
                                <a:gd name="T84" fmla="*/ 418 w 547"/>
                                <a:gd name="T85" fmla="*/ 221 h 946"/>
                                <a:gd name="T86" fmla="*/ 432 w 547"/>
                                <a:gd name="T87" fmla="*/ 202 h 946"/>
                                <a:gd name="T88" fmla="*/ 437 w 547"/>
                                <a:gd name="T89" fmla="*/ 187 h 946"/>
                                <a:gd name="T90" fmla="*/ 451 w 547"/>
                                <a:gd name="T91" fmla="*/ 168 h 946"/>
                                <a:gd name="T92" fmla="*/ 456 w 547"/>
                                <a:gd name="T93" fmla="*/ 154 h 946"/>
                                <a:gd name="T94" fmla="*/ 470 w 547"/>
                                <a:gd name="T95" fmla="*/ 135 h 946"/>
                                <a:gd name="T96" fmla="*/ 480 w 547"/>
                                <a:gd name="T97" fmla="*/ 115 h 946"/>
                                <a:gd name="T98" fmla="*/ 490 w 547"/>
                                <a:gd name="T99" fmla="*/ 101 h 946"/>
                                <a:gd name="T100" fmla="*/ 499 w 547"/>
                                <a:gd name="T101" fmla="*/ 82 h 946"/>
                                <a:gd name="T102" fmla="*/ 509 w 547"/>
                                <a:gd name="T103" fmla="*/ 67 h 946"/>
                                <a:gd name="T104" fmla="*/ 518 w 547"/>
                                <a:gd name="T105" fmla="*/ 48 h 946"/>
                                <a:gd name="T106" fmla="*/ 533 w 547"/>
                                <a:gd name="T107" fmla="*/ 29 h 946"/>
                                <a:gd name="T108" fmla="*/ 538 w 547"/>
                                <a:gd name="T109" fmla="*/ 15 h 946"/>
                                <a:gd name="T110" fmla="*/ 547 w 547"/>
                                <a:gd name="T111"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7" h="946">
                                  <a:moveTo>
                                    <a:pt x="0" y="946"/>
                                  </a:moveTo>
                                  <a:lnTo>
                                    <a:pt x="5" y="941"/>
                                  </a:lnTo>
                                  <a:lnTo>
                                    <a:pt x="5" y="937"/>
                                  </a:lnTo>
                                  <a:lnTo>
                                    <a:pt x="10" y="932"/>
                                  </a:lnTo>
                                  <a:lnTo>
                                    <a:pt x="10" y="927"/>
                                  </a:lnTo>
                                  <a:lnTo>
                                    <a:pt x="19" y="917"/>
                                  </a:lnTo>
                                  <a:lnTo>
                                    <a:pt x="19" y="912"/>
                                  </a:lnTo>
                                  <a:lnTo>
                                    <a:pt x="24" y="908"/>
                                  </a:lnTo>
                                  <a:lnTo>
                                    <a:pt x="24" y="903"/>
                                  </a:lnTo>
                                  <a:lnTo>
                                    <a:pt x="29" y="898"/>
                                  </a:lnTo>
                                  <a:lnTo>
                                    <a:pt x="29" y="893"/>
                                  </a:lnTo>
                                  <a:lnTo>
                                    <a:pt x="38" y="884"/>
                                  </a:lnTo>
                                  <a:lnTo>
                                    <a:pt x="38" y="879"/>
                                  </a:lnTo>
                                  <a:lnTo>
                                    <a:pt x="43" y="874"/>
                                  </a:lnTo>
                                  <a:lnTo>
                                    <a:pt x="43" y="869"/>
                                  </a:lnTo>
                                  <a:lnTo>
                                    <a:pt x="53" y="860"/>
                                  </a:lnTo>
                                  <a:lnTo>
                                    <a:pt x="53" y="855"/>
                                  </a:lnTo>
                                  <a:lnTo>
                                    <a:pt x="58" y="850"/>
                                  </a:lnTo>
                                  <a:lnTo>
                                    <a:pt x="58" y="845"/>
                                  </a:lnTo>
                                  <a:lnTo>
                                    <a:pt x="62" y="840"/>
                                  </a:lnTo>
                                  <a:lnTo>
                                    <a:pt x="62" y="836"/>
                                  </a:lnTo>
                                  <a:lnTo>
                                    <a:pt x="72" y="826"/>
                                  </a:lnTo>
                                  <a:lnTo>
                                    <a:pt x="72" y="821"/>
                                  </a:lnTo>
                                  <a:lnTo>
                                    <a:pt x="77" y="816"/>
                                  </a:lnTo>
                                  <a:lnTo>
                                    <a:pt x="77" y="812"/>
                                  </a:lnTo>
                                  <a:lnTo>
                                    <a:pt x="82" y="807"/>
                                  </a:lnTo>
                                  <a:lnTo>
                                    <a:pt x="82" y="802"/>
                                  </a:lnTo>
                                  <a:lnTo>
                                    <a:pt x="91" y="792"/>
                                  </a:lnTo>
                                  <a:lnTo>
                                    <a:pt x="91" y="788"/>
                                  </a:lnTo>
                                  <a:lnTo>
                                    <a:pt x="96" y="783"/>
                                  </a:lnTo>
                                  <a:lnTo>
                                    <a:pt x="96" y="778"/>
                                  </a:lnTo>
                                  <a:lnTo>
                                    <a:pt x="101" y="773"/>
                                  </a:lnTo>
                                  <a:lnTo>
                                    <a:pt x="101" y="768"/>
                                  </a:lnTo>
                                  <a:lnTo>
                                    <a:pt x="110" y="759"/>
                                  </a:lnTo>
                                  <a:lnTo>
                                    <a:pt x="110" y="754"/>
                                  </a:lnTo>
                                  <a:lnTo>
                                    <a:pt x="115" y="749"/>
                                  </a:lnTo>
                                  <a:lnTo>
                                    <a:pt x="115" y="744"/>
                                  </a:lnTo>
                                  <a:lnTo>
                                    <a:pt x="125" y="735"/>
                                  </a:lnTo>
                                  <a:lnTo>
                                    <a:pt x="125" y="730"/>
                                  </a:lnTo>
                                  <a:lnTo>
                                    <a:pt x="130" y="725"/>
                                  </a:lnTo>
                                  <a:lnTo>
                                    <a:pt x="130" y="720"/>
                                  </a:lnTo>
                                  <a:lnTo>
                                    <a:pt x="134" y="716"/>
                                  </a:lnTo>
                                  <a:lnTo>
                                    <a:pt x="134" y="711"/>
                                  </a:lnTo>
                                  <a:lnTo>
                                    <a:pt x="144" y="701"/>
                                  </a:lnTo>
                                  <a:lnTo>
                                    <a:pt x="144" y="696"/>
                                  </a:lnTo>
                                  <a:lnTo>
                                    <a:pt x="149" y="692"/>
                                  </a:lnTo>
                                  <a:lnTo>
                                    <a:pt x="149" y="687"/>
                                  </a:lnTo>
                                  <a:lnTo>
                                    <a:pt x="154" y="682"/>
                                  </a:lnTo>
                                  <a:lnTo>
                                    <a:pt x="154" y="677"/>
                                  </a:lnTo>
                                  <a:lnTo>
                                    <a:pt x="163" y="668"/>
                                  </a:lnTo>
                                  <a:lnTo>
                                    <a:pt x="163" y="663"/>
                                  </a:lnTo>
                                  <a:lnTo>
                                    <a:pt x="168" y="658"/>
                                  </a:lnTo>
                                  <a:lnTo>
                                    <a:pt x="168" y="653"/>
                                  </a:lnTo>
                                  <a:lnTo>
                                    <a:pt x="178" y="644"/>
                                  </a:lnTo>
                                  <a:lnTo>
                                    <a:pt x="178" y="639"/>
                                  </a:lnTo>
                                  <a:lnTo>
                                    <a:pt x="182" y="634"/>
                                  </a:lnTo>
                                  <a:lnTo>
                                    <a:pt x="182" y="629"/>
                                  </a:lnTo>
                                  <a:lnTo>
                                    <a:pt x="187" y="624"/>
                                  </a:lnTo>
                                  <a:lnTo>
                                    <a:pt x="187" y="620"/>
                                  </a:lnTo>
                                  <a:lnTo>
                                    <a:pt x="197" y="610"/>
                                  </a:lnTo>
                                  <a:lnTo>
                                    <a:pt x="197" y="605"/>
                                  </a:lnTo>
                                  <a:lnTo>
                                    <a:pt x="202" y="600"/>
                                  </a:lnTo>
                                  <a:lnTo>
                                    <a:pt x="202" y="596"/>
                                  </a:lnTo>
                                  <a:lnTo>
                                    <a:pt x="206" y="591"/>
                                  </a:lnTo>
                                  <a:lnTo>
                                    <a:pt x="206" y="586"/>
                                  </a:lnTo>
                                  <a:lnTo>
                                    <a:pt x="216" y="576"/>
                                  </a:lnTo>
                                  <a:lnTo>
                                    <a:pt x="216" y="572"/>
                                  </a:lnTo>
                                  <a:lnTo>
                                    <a:pt x="221" y="567"/>
                                  </a:lnTo>
                                  <a:lnTo>
                                    <a:pt x="221" y="562"/>
                                  </a:lnTo>
                                  <a:lnTo>
                                    <a:pt x="230" y="552"/>
                                  </a:lnTo>
                                  <a:lnTo>
                                    <a:pt x="230" y="548"/>
                                  </a:lnTo>
                                  <a:lnTo>
                                    <a:pt x="235" y="543"/>
                                  </a:lnTo>
                                  <a:lnTo>
                                    <a:pt x="235" y="538"/>
                                  </a:lnTo>
                                  <a:lnTo>
                                    <a:pt x="240" y="533"/>
                                  </a:lnTo>
                                  <a:lnTo>
                                    <a:pt x="240" y="528"/>
                                  </a:lnTo>
                                  <a:lnTo>
                                    <a:pt x="250" y="519"/>
                                  </a:lnTo>
                                  <a:lnTo>
                                    <a:pt x="250" y="514"/>
                                  </a:lnTo>
                                  <a:lnTo>
                                    <a:pt x="254" y="509"/>
                                  </a:lnTo>
                                  <a:lnTo>
                                    <a:pt x="254" y="504"/>
                                  </a:lnTo>
                                  <a:lnTo>
                                    <a:pt x="259" y="500"/>
                                  </a:lnTo>
                                  <a:lnTo>
                                    <a:pt x="259" y="495"/>
                                  </a:lnTo>
                                  <a:lnTo>
                                    <a:pt x="269" y="485"/>
                                  </a:lnTo>
                                  <a:lnTo>
                                    <a:pt x="269" y="480"/>
                                  </a:lnTo>
                                  <a:lnTo>
                                    <a:pt x="274" y="476"/>
                                  </a:lnTo>
                                  <a:lnTo>
                                    <a:pt x="274" y="471"/>
                                  </a:lnTo>
                                  <a:lnTo>
                                    <a:pt x="278" y="466"/>
                                  </a:lnTo>
                                  <a:lnTo>
                                    <a:pt x="278" y="461"/>
                                  </a:lnTo>
                                  <a:lnTo>
                                    <a:pt x="288" y="452"/>
                                  </a:lnTo>
                                  <a:lnTo>
                                    <a:pt x="288" y="447"/>
                                  </a:lnTo>
                                  <a:lnTo>
                                    <a:pt x="293" y="442"/>
                                  </a:lnTo>
                                  <a:lnTo>
                                    <a:pt x="293" y="437"/>
                                  </a:lnTo>
                                  <a:lnTo>
                                    <a:pt x="302" y="428"/>
                                  </a:lnTo>
                                  <a:lnTo>
                                    <a:pt x="302" y="423"/>
                                  </a:lnTo>
                                  <a:lnTo>
                                    <a:pt x="307" y="418"/>
                                  </a:lnTo>
                                  <a:lnTo>
                                    <a:pt x="307" y="413"/>
                                  </a:lnTo>
                                  <a:lnTo>
                                    <a:pt x="312" y="408"/>
                                  </a:lnTo>
                                  <a:lnTo>
                                    <a:pt x="312" y="404"/>
                                  </a:lnTo>
                                  <a:lnTo>
                                    <a:pt x="322" y="394"/>
                                  </a:lnTo>
                                  <a:lnTo>
                                    <a:pt x="322" y="389"/>
                                  </a:lnTo>
                                  <a:lnTo>
                                    <a:pt x="326" y="384"/>
                                  </a:lnTo>
                                  <a:lnTo>
                                    <a:pt x="326" y="380"/>
                                  </a:lnTo>
                                  <a:lnTo>
                                    <a:pt x="331" y="375"/>
                                  </a:lnTo>
                                  <a:lnTo>
                                    <a:pt x="331" y="370"/>
                                  </a:lnTo>
                                  <a:lnTo>
                                    <a:pt x="341" y="360"/>
                                  </a:lnTo>
                                  <a:lnTo>
                                    <a:pt x="341" y="356"/>
                                  </a:lnTo>
                                  <a:lnTo>
                                    <a:pt x="346" y="351"/>
                                  </a:lnTo>
                                  <a:lnTo>
                                    <a:pt x="346" y="346"/>
                                  </a:lnTo>
                                  <a:lnTo>
                                    <a:pt x="355" y="336"/>
                                  </a:lnTo>
                                  <a:lnTo>
                                    <a:pt x="355" y="332"/>
                                  </a:lnTo>
                                  <a:lnTo>
                                    <a:pt x="360" y="327"/>
                                  </a:lnTo>
                                  <a:lnTo>
                                    <a:pt x="360" y="322"/>
                                  </a:lnTo>
                                  <a:lnTo>
                                    <a:pt x="365" y="317"/>
                                  </a:lnTo>
                                  <a:lnTo>
                                    <a:pt x="365" y="312"/>
                                  </a:lnTo>
                                  <a:lnTo>
                                    <a:pt x="374" y="303"/>
                                  </a:lnTo>
                                  <a:lnTo>
                                    <a:pt x="374" y="298"/>
                                  </a:lnTo>
                                  <a:lnTo>
                                    <a:pt x="379" y="293"/>
                                  </a:lnTo>
                                  <a:lnTo>
                                    <a:pt x="379" y="288"/>
                                  </a:lnTo>
                                  <a:lnTo>
                                    <a:pt x="384" y="284"/>
                                  </a:lnTo>
                                  <a:lnTo>
                                    <a:pt x="384" y="279"/>
                                  </a:lnTo>
                                  <a:lnTo>
                                    <a:pt x="394" y="269"/>
                                  </a:lnTo>
                                  <a:lnTo>
                                    <a:pt x="394" y="264"/>
                                  </a:lnTo>
                                  <a:lnTo>
                                    <a:pt x="398" y="260"/>
                                  </a:lnTo>
                                  <a:lnTo>
                                    <a:pt x="398" y="255"/>
                                  </a:lnTo>
                                  <a:lnTo>
                                    <a:pt x="403" y="250"/>
                                  </a:lnTo>
                                  <a:lnTo>
                                    <a:pt x="403" y="245"/>
                                  </a:lnTo>
                                  <a:lnTo>
                                    <a:pt x="413" y="236"/>
                                  </a:lnTo>
                                  <a:lnTo>
                                    <a:pt x="413" y="231"/>
                                  </a:lnTo>
                                  <a:lnTo>
                                    <a:pt x="418" y="226"/>
                                  </a:lnTo>
                                  <a:lnTo>
                                    <a:pt x="418" y="221"/>
                                  </a:lnTo>
                                  <a:lnTo>
                                    <a:pt x="427" y="212"/>
                                  </a:lnTo>
                                  <a:lnTo>
                                    <a:pt x="427" y="207"/>
                                  </a:lnTo>
                                  <a:lnTo>
                                    <a:pt x="432" y="202"/>
                                  </a:lnTo>
                                  <a:lnTo>
                                    <a:pt x="432" y="197"/>
                                  </a:lnTo>
                                  <a:lnTo>
                                    <a:pt x="437" y="192"/>
                                  </a:lnTo>
                                  <a:lnTo>
                                    <a:pt x="437" y="187"/>
                                  </a:lnTo>
                                  <a:lnTo>
                                    <a:pt x="446" y="178"/>
                                  </a:lnTo>
                                  <a:lnTo>
                                    <a:pt x="446" y="173"/>
                                  </a:lnTo>
                                  <a:lnTo>
                                    <a:pt x="451" y="168"/>
                                  </a:lnTo>
                                  <a:lnTo>
                                    <a:pt x="451" y="163"/>
                                  </a:lnTo>
                                  <a:lnTo>
                                    <a:pt x="456" y="159"/>
                                  </a:lnTo>
                                  <a:lnTo>
                                    <a:pt x="456" y="154"/>
                                  </a:lnTo>
                                  <a:lnTo>
                                    <a:pt x="466" y="144"/>
                                  </a:lnTo>
                                  <a:lnTo>
                                    <a:pt x="466" y="139"/>
                                  </a:lnTo>
                                  <a:lnTo>
                                    <a:pt x="470" y="135"/>
                                  </a:lnTo>
                                  <a:lnTo>
                                    <a:pt x="470" y="130"/>
                                  </a:lnTo>
                                  <a:lnTo>
                                    <a:pt x="480" y="120"/>
                                  </a:lnTo>
                                  <a:lnTo>
                                    <a:pt x="480" y="115"/>
                                  </a:lnTo>
                                  <a:lnTo>
                                    <a:pt x="485" y="111"/>
                                  </a:lnTo>
                                  <a:lnTo>
                                    <a:pt x="485" y="106"/>
                                  </a:lnTo>
                                  <a:lnTo>
                                    <a:pt x="490" y="101"/>
                                  </a:lnTo>
                                  <a:lnTo>
                                    <a:pt x="490" y="96"/>
                                  </a:lnTo>
                                  <a:lnTo>
                                    <a:pt x="499" y="87"/>
                                  </a:lnTo>
                                  <a:lnTo>
                                    <a:pt x="499" y="82"/>
                                  </a:lnTo>
                                  <a:lnTo>
                                    <a:pt x="504" y="77"/>
                                  </a:lnTo>
                                  <a:lnTo>
                                    <a:pt x="504" y="72"/>
                                  </a:lnTo>
                                  <a:lnTo>
                                    <a:pt x="509" y="67"/>
                                  </a:lnTo>
                                  <a:lnTo>
                                    <a:pt x="509" y="63"/>
                                  </a:lnTo>
                                  <a:lnTo>
                                    <a:pt x="518" y="53"/>
                                  </a:lnTo>
                                  <a:lnTo>
                                    <a:pt x="518" y="48"/>
                                  </a:lnTo>
                                  <a:lnTo>
                                    <a:pt x="523" y="43"/>
                                  </a:lnTo>
                                  <a:lnTo>
                                    <a:pt x="523" y="39"/>
                                  </a:lnTo>
                                  <a:lnTo>
                                    <a:pt x="533" y="29"/>
                                  </a:lnTo>
                                  <a:lnTo>
                                    <a:pt x="533" y="24"/>
                                  </a:lnTo>
                                  <a:lnTo>
                                    <a:pt x="538" y="19"/>
                                  </a:lnTo>
                                  <a:lnTo>
                                    <a:pt x="538" y="15"/>
                                  </a:lnTo>
                                  <a:lnTo>
                                    <a:pt x="542" y="10"/>
                                  </a:lnTo>
                                  <a:lnTo>
                                    <a:pt x="542" y="5"/>
                                  </a:lnTo>
                                  <a:lnTo>
                                    <a:pt x="5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4"/>
                          <wps:cNvSpPr>
                            <a:spLocks/>
                          </wps:cNvSpPr>
                          <wps:spPr bwMode="auto">
                            <a:xfrm>
                              <a:off x="6375" y="1877"/>
                              <a:ext cx="509" cy="874"/>
                            </a:xfrm>
                            <a:custGeom>
                              <a:avLst/>
                              <a:gdLst>
                                <a:gd name="T0" fmla="*/ 4 w 509"/>
                                <a:gd name="T1" fmla="*/ 865 h 874"/>
                                <a:gd name="T2" fmla="*/ 19 w 509"/>
                                <a:gd name="T3" fmla="*/ 845 h 874"/>
                                <a:gd name="T4" fmla="*/ 28 w 509"/>
                                <a:gd name="T5" fmla="*/ 826 h 874"/>
                                <a:gd name="T6" fmla="*/ 38 w 509"/>
                                <a:gd name="T7" fmla="*/ 812 h 874"/>
                                <a:gd name="T8" fmla="*/ 48 w 509"/>
                                <a:gd name="T9" fmla="*/ 793 h 874"/>
                                <a:gd name="T10" fmla="*/ 57 w 509"/>
                                <a:gd name="T11" fmla="*/ 778 h 874"/>
                                <a:gd name="T12" fmla="*/ 67 w 509"/>
                                <a:gd name="T13" fmla="*/ 759 h 874"/>
                                <a:gd name="T14" fmla="*/ 81 w 509"/>
                                <a:gd name="T15" fmla="*/ 740 h 874"/>
                                <a:gd name="T16" fmla="*/ 86 w 509"/>
                                <a:gd name="T17" fmla="*/ 725 h 874"/>
                                <a:gd name="T18" fmla="*/ 100 w 509"/>
                                <a:gd name="T19" fmla="*/ 706 h 874"/>
                                <a:gd name="T20" fmla="*/ 105 w 509"/>
                                <a:gd name="T21" fmla="*/ 692 h 874"/>
                                <a:gd name="T22" fmla="*/ 120 w 509"/>
                                <a:gd name="T23" fmla="*/ 672 h 874"/>
                                <a:gd name="T24" fmla="*/ 124 w 509"/>
                                <a:gd name="T25" fmla="*/ 658 h 874"/>
                                <a:gd name="T26" fmla="*/ 139 w 509"/>
                                <a:gd name="T27" fmla="*/ 639 h 874"/>
                                <a:gd name="T28" fmla="*/ 144 w 509"/>
                                <a:gd name="T29" fmla="*/ 624 h 874"/>
                                <a:gd name="T30" fmla="*/ 158 w 509"/>
                                <a:gd name="T31" fmla="*/ 605 h 874"/>
                                <a:gd name="T32" fmla="*/ 163 w 509"/>
                                <a:gd name="T33" fmla="*/ 591 h 874"/>
                                <a:gd name="T34" fmla="*/ 177 w 509"/>
                                <a:gd name="T35" fmla="*/ 572 h 874"/>
                                <a:gd name="T36" fmla="*/ 182 w 509"/>
                                <a:gd name="T37" fmla="*/ 557 h 874"/>
                                <a:gd name="T38" fmla="*/ 196 w 509"/>
                                <a:gd name="T39" fmla="*/ 538 h 874"/>
                                <a:gd name="T40" fmla="*/ 206 w 509"/>
                                <a:gd name="T41" fmla="*/ 519 h 874"/>
                                <a:gd name="T42" fmla="*/ 216 w 509"/>
                                <a:gd name="T43" fmla="*/ 504 h 874"/>
                                <a:gd name="T44" fmla="*/ 225 w 509"/>
                                <a:gd name="T45" fmla="*/ 485 h 874"/>
                                <a:gd name="T46" fmla="*/ 235 w 509"/>
                                <a:gd name="T47" fmla="*/ 471 h 874"/>
                                <a:gd name="T48" fmla="*/ 244 w 509"/>
                                <a:gd name="T49" fmla="*/ 452 h 874"/>
                                <a:gd name="T50" fmla="*/ 254 w 509"/>
                                <a:gd name="T51" fmla="*/ 437 h 874"/>
                                <a:gd name="T52" fmla="*/ 264 w 509"/>
                                <a:gd name="T53" fmla="*/ 418 h 874"/>
                                <a:gd name="T54" fmla="*/ 278 w 509"/>
                                <a:gd name="T55" fmla="*/ 399 h 874"/>
                                <a:gd name="T56" fmla="*/ 283 w 509"/>
                                <a:gd name="T57" fmla="*/ 384 h 874"/>
                                <a:gd name="T58" fmla="*/ 297 w 509"/>
                                <a:gd name="T59" fmla="*/ 365 h 874"/>
                                <a:gd name="T60" fmla="*/ 302 w 509"/>
                                <a:gd name="T61" fmla="*/ 351 h 874"/>
                                <a:gd name="T62" fmla="*/ 317 w 509"/>
                                <a:gd name="T63" fmla="*/ 332 h 874"/>
                                <a:gd name="T64" fmla="*/ 321 w 509"/>
                                <a:gd name="T65" fmla="*/ 317 h 874"/>
                                <a:gd name="T66" fmla="*/ 336 w 509"/>
                                <a:gd name="T67" fmla="*/ 298 h 874"/>
                                <a:gd name="T68" fmla="*/ 341 w 509"/>
                                <a:gd name="T69" fmla="*/ 284 h 874"/>
                                <a:gd name="T70" fmla="*/ 355 w 509"/>
                                <a:gd name="T71" fmla="*/ 264 h 874"/>
                                <a:gd name="T72" fmla="*/ 360 w 509"/>
                                <a:gd name="T73" fmla="*/ 250 h 874"/>
                                <a:gd name="T74" fmla="*/ 374 w 509"/>
                                <a:gd name="T75" fmla="*/ 231 h 874"/>
                                <a:gd name="T76" fmla="*/ 384 w 509"/>
                                <a:gd name="T77" fmla="*/ 212 h 874"/>
                                <a:gd name="T78" fmla="*/ 393 w 509"/>
                                <a:gd name="T79" fmla="*/ 197 h 874"/>
                                <a:gd name="T80" fmla="*/ 403 w 509"/>
                                <a:gd name="T81" fmla="*/ 178 h 874"/>
                                <a:gd name="T82" fmla="*/ 413 w 509"/>
                                <a:gd name="T83" fmla="*/ 164 h 874"/>
                                <a:gd name="T84" fmla="*/ 422 w 509"/>
                                <a:gd name="T85" fmla="*/ 144 h 874"/>
                                <a:gd name="T86" fmla="*/ 432 w 509"/>
                                <a:gd name="T87" fmla="*/ 130 h 874"/>
                                <a:gd name="T88" fmla="*/ 441 w 509"/>
                                <a:gd name="T89" fmla="*/ 111 h 874"/>
                                <a:gd name="T90" fmla="*/ 456 w 509"/>
                                <a:gd name="T91" fmla="*/ 92 h 874"/>
                                <a:gd name="T92" fmla="*/ 461 w 509"/>
                                <a:gd name="T93" fmla="*/ 77 h 874"/>
                                <a:gd name="T94" fmla="*/ 475 w 509"/>
                                <a:gd name="T95" fmla="*/ 58 h 874"/>
                                <a:gd name="T96" fmla="*/ 480 w 509"/>
                                <a:gd name="T97" fmla="*/ 44 h 874"/>
                                <a:gd name="T98" fmla="*/ 494 w 509"/>
                                <a:gd name="T99" fmla="*/ 24 h 874"/>
                                <a:gd name="T100" fmla="*/ 499 w 509"/>
                                <a:gd name="T101" fmla="*/ 10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9" h="874">
                                  <a:moveTo>
                                    <a:pt x="0" y="874"/>
                                  </a:moveTo>
                                  <a:lnTo>
                                    <a:pt x="4" y="869"/>
                                  </a:lnTo>
                                  <a:lnTo>
                                    <a:pt x="4" y="865"/>
                                  </a:lnTo>
                                  <a:lnTo>
                                    <a:pt x="14" y="855"/>
                                  </a:lnTo>
                                  <a:lnTo>
                                    <a:pt x="14" y="850"/>
                                  </a:lnTo>
                                  <a:lnTo>
                                    <a:pt x="19" y="845"/>
                                  </a:lnTo>
                                  <a:lnTo>
                                    <a:pt x="19" y="841"/>
                                  </a:lnTo>
                                  <a:lnTo>
                                    <a:pt x="28" y="831"/>
                                  </a:lnTo>
                                  <a:lnTo>
                                    <a:pt x="28" y="826"/>
                                  </a:lnTo>
                                  <a:lnTo>
                                    <a:pt x="33" y="821"/>
                                  </a:lnTo>
                                  <a:lnTo>
                                    <a:pt x="33" y="817"/>
                                  </a:lnTo>
                                  <a:lnTo>
                                    <a:pt x="38" y="812"/>
                                  </a:lnTo>
                                  <a:lnTo>
                                    <a:pt x="38" y="807"/>
                                  </a:lnTo>
                                  <a:lnTo>
                                    <a:pt x="48" y="797"/>
                                  </a:lnTo>
                                  <a:lnTo>
                                    <a:pt x="48" y="793"/>
                                  </a:lnTo>
                                  <a:lnTo>
                                    <a:pt x="52" y="788"/>
                                  </a:lnTo>
                                  <a:lnTo>
                                    <a:pt x="52" y="783"/>
                                  </a:lnTo>
                                  <a:lnTo>
                                    <a:pt x="57" y="778"/>
                                  </a:lnTo>
                                  <a:lnTo>
                                    <a:pt x="57" y="773"/>
                                  </a:lnTo>
                                  <a:lnTo>
                                    <a:pt x="67" y="764"/>
                                  </a:lnTo>
                                  <a:lnTo>
                                    <a:pt x="67" y="759"/>
                                  </a:lnTo>
                                  <a:lnTo>
                                    <a:pt x="72" y="754"/>
                                  </a:lnTo>
                                  <a:lnTo>
                                    <a:pt x="72" y="749"/>
                                  </a:lnTo>
                                  <a:lnTo>
                                    <a:pt x="81" y="740"/>
                                  </a:lnTo>
                                  <a:lnTo>
                                    <a:pt x="81" y="735"/>
                                  </a:lnTo>
                                  <a:lnTo>
                                    <a:pt x="86" y="730"/>
                                  </a:lnTo>
                                  <a:lnTo>
                                    <a:pt x="86" y="725"/>
                                  </a:lnTo>
                                  <a:lnTo>
                                    <a:pt x="91" y="721"/>
                                  </a:lnTo>
                                  <a:lnTo>
                                    <a:pt x="91" y="716"/>
                                  </a:lnTo>
                                  <a:lnTo>
                                    <a:pt x="100" y="706"/>
                                  </a:lnTo>
                                  <a:lnTo>
                                    <a:pt x="100" y="701"/>
                                  </a:lnTo>
                                  <a:lnTo>
                                    <a:pt x="105" y="697"/>
                                  </a:lnTo>
                                  <a:lnTo>
                                    <a:pt x="105" y="692"/>
                                  </a:lnTo>
                                  <a:lnTo>
                                    <a:pt x="110" y="687"/>
                                  </a:lnTo>
                                  <a:lnTo>
                                    <a:pt x="110" y="682"/>
                                  </a:lnTo>
                                  <a:lnTo>
                                    <a:pt x="120" y="672"/>
                                  </a:lnTo>
                                  <a:lnTo>
                                    <a:pt x="120" y="668"/>
                                  </a:lnTo>
                                  <a:lnTo>
                                    <a:pt x="124" y="663"/>
                                  </a:lnTo>
                                  <a:lnTo>
                                    <a:pt x="124" y="658"/>
                                  </a:lnTo>
                                  <a:lnTo>
                                    <a:pt x="129" y="653"/>
                                  </a:lnTo>
                                  <a:lnTo>
                                    <a:pt x="129" y="648"/>
                                  </a:lnTo>
                                  <a:lnTo>
                                    <a:pt x="139" y="639"/>
                                  </a:lnTo>
                                  <a:lnTo>
                                    <a:pt x="139" y="634"/>
                                  </a:lnTo>
                                  <a:lnTo>
                                    <a:pt x="144" y="629"/>
                                  </a:lnTo>
                                  <a:lnTo>
                                    <a:pt x="144" y="624"/>
                                  </a:lnTo>
                                  <a:lnTo>
                                    <a:pt x="153" y="615"/>
                                  </a:lnTo>
                                  <a:lnTo>
                                    <a:pt x="153" y="610"/>
                                  </a:lnTo>
                                  <a:lnTo>
                                    <a:pt x="158" y="605"/>
                                  </a:lnTo>
                                  <a:lnTo>
                                    <a:pt x="158" y="600"/>
                                  </a:lnTo>
                                  <a:lnTo>
                                    <a:pt x="163" y="596"/>
                                  </a:lnTo>
                                  <a:lnTo>
                                    <a:pt x="163" y="591"/>
                                  </a:lnTo>
                                  <a:lnTo>
                                    <a:pt x="172" y="581"/>
                                  </a:lnTo>
                                  <a:lnTo>
                                    <a:pt x="172" y="576"/>
                                  </a:lnTo>
                                  <a:lnTo>
                                    <a:pt x="177" y="572"/>
                                  </a:lnTo>
                                  <a:lnTo>
                                    <a:pt x="177" y="567"/>
                                  </a:lnTo>
                                  <a:lnTo>
                                    <a:pt x="182" y="562"/>
                                  </a:lnTo>
                                  <a:lnTo>
                                    <a:pt x="182" y="557"/>
                                  </a:lnTo>
                                  <a:lnTo>
                                    <a:pt x="192" y="548"/>
                                  </a:lnTo>
                                  <a:lnTo>
                                    <a:pt x="192" y="543"/>
                                  </a:lnTo>
                                  <a:lnTo>
                                    <a:pt x="196" y="538"/>
                                  </a:lnTo>
                                  <a:lnTo>
                                    <a:pt x="196" y="533"/>
                                  </a:lnTo>
                                  <a:lnTo>
                                    <a:pt x="206" y="524"/>
                                  </a:lnTo>
                                  <a:lnTo>
                                    <a:pt x="206" y="519"/>
                                  </a:lnTo>
                                  <a:lnTo>
                                    <a:pt x="211" y="514"/>
                                  </a:lnTo>
                                  <a:lnTo>
                                    <a:pt x="211" y="509"/>
                                  </a:lnTo>
                                  <a:lnTo>
                                    <a:pt x="216" y="504"/>
                                  </a:lnTo>
                                  <a:lnTo>
                                    <a:pt x="216" y="500"/>
                                  </a:lnTo>
                                  <a:lnTo>
                                    <a:pt x="225" y="490"/>
                                  </a:lnTo>
                                  <a:lnTo>
                                    <a:pt x="225" y="485"/>
                                  </a:lnTo>
                                  <a:lnTo>
                                    <a:pt x="230" y="480"/>
                                  </a:lnTo>
                                  <a:lnTo>
                                    <a:pt x="230" y="476"/>
                                  </a:lnTo>
                                  <a:lnTo>
                                    <a:pt x="235" y="471"/>
                                  </a:lnTo>
                                  <a:lnTo>
                                    <a:pt x="235" y="466"/>
                                  </a:lnTo>
                                  <a:lnTo>
                                    <a:pt x="244" y="456"/>
                                  </a:lnTo>
                                  <a:lnTo>
                                    <a:pt x="244" y="452"/>
                                  </a:lnTo>
                                  <a:lnTo>
                                    <a:pt x="249" y="447"/>
                                  </a:lnTo>
                                  <a:lnTo>
                                    <a:pt x="249" y="442"/>
                                  </a:lnTo>
                                  <a:lnTo>
                                    <a:pt x="254" y="437"/>
                                  </a:lnTo>
                                  <a:lnTo>
                                    <a:pt x="254" y="432"/>
                                  </a:lnTo>
                                  <a:lnTo>
                                    <a:pt x="264" y="423"/>
                                  </a:lnTo>
                                  <a:lnTo>
                                    <a:pt x="264" y="418"/>
                                  </a:lnTo>
                                  <a:lnTo>
                                    <a:pt x="268" y="413"/>
                                  </a:lnTo>
                                  <a:lnTo>
                                    <a:pt x="268" y="408"/>
                                  </a:lnTo>
                                  <a:lnTo>
                                    <a:pt x="278" y="399"/>
                                  </a:lnTo>
                                  <a:lnTo>
                                    <a:pt x="278" y="394"/>
                                  </a:lnTo>
                                  <a:lnTo>
                                    <a:pt x="283" y="389"/>
                                  </a:lnTo>
                                  <a:lnTo>
                                    <a:pt x="283" y="384"/>
                                  </a:lnTo>
                                  <a:lnTo>
                                    <a:pt x="288" y="380"/>
                                  </a:lnTo>
                                  <a:lnTo>
                                    <a:pt x="288" y="375"/>
                                  </a:lnTo>
                                  <a:lnTo>
                                    <a:pt x="297" y="365"/>
                                  </a:lnTo>
                                  <a:lnTo>
                                    <a:pt x="297" y="360"/>
                                  </a:lnTo>
                                  <a:lnTo>
                                    <a:pt x="302" y="356"/>
                                  </a:lnTo>
                                  <a:lnTo>
                                    <a:pt x="302" y="351"/>
                                  </a:lnTo>
                                  <a:lnTo>
                                    <a:pt x="307" y="346"/>
                                  </a:lnTo>
                                  <a:lnTo>
                                    <a:pt x="307" y="341"/>
                                  </a:lnTo>
                                  <a:lnTo>
                                    <a:pt x="317" y="332"/>
                                  </a:lnTo>
                                  <a:lnTo>
                                    <a:pt x="317" y="327"/>
                                  </a:lnTo>
                                  <a:lnTo>
                                    <a:pt x="321" y="322"/>
                                  </a:lnTo>
                                  <a:lnTo>
                                    <a:pt x="321" y="317"/>
                                  </a:lnTo>
                                  <a:lnTo>
                                    <a:pt x="331" y="308"/>
                                  </a:lnTo>
                                  <a:lnTo>
                                    <a:pt x="331" y="303"/>
                                  </a:lnTo>
                                  <a:lnTo>
                                    <a:pt x="336" y="298"/>
                                  </a:lnTo>
                                  <a:lnTo>
                                    <a:pt x="336" y="293"/>
                                  </a:lnTo>
                                  <a:lnTo>
                                    <a:pt x="341" y="288"/>
                                  </a:lnTo>
                                  <a:lnTo>
                                    <a:pt x="341" y="284"/>
                                  </a:lnTo>
                                  <a:lnTo>
                                    <a:pt x="350" y="274"/>
                                  </a:lnTo>
                                  <a:lnTo>
                                    <a:pt x="350" y="269"/>
                                  </a:lnTo>
                                  <a:lnTo>
                                    <a:pt x="355" y="264"/>
                                  </a:lnTo>
                                  <a:lnTo>
                                    <a:pt x="355" y="260"/>
                                  </a:lnTo>
                                  <a:lnTo>
                                    <a:pt x="360" y="255"/>
                                  </a:lnTo>
                                  <a:lnTo>
                                    <a:pt x="360" y="250"/>
                                  </a:lnTo>
                                  <a:lnTo>
                                    <a:pt x="369" y="240"/>
                                  </a:lnTo>
                                  <a:lnTo>
                                    <a:pt x="369" y="236"/>
                                  </a:lnTo>
                                  <a:lnTo>
                                    <a:pt x="374" y="231"/>
                                  </a:lnTo>
                                  <a:lnTo>
                                    <a:pt x="374" y="226"/>
                                  </a:lnTo>
                                  <a:lnTo>
                                    <a:pt x="384" y="216"/>
                                  </a:lnTo>
                                  <a:lnTo>
                                    <a:pt x="384" y="212"/>
                                  </a:lnTo>
                                  <a:lnTo>
                                    <a:pt x="389" y="207"/>
                                  </a:lnTo>
                                  <a:lnTo>
                                    <a:pt x="389" y="202"/>
                                  </a:lnTo>
                                  <a:lnTo>
                                    <a:pt x="393" y="197"/>
                                  </a:lnTo>
                                  <a:lnTo>
                                    <a:pt x="393" y="192"/>
                                  </a:lnTo>
                                  <a:lnTo>
                                    <a:pt x="403" y="183"/>
                                  </a:lnTo>
                                  <a:lnTo>
                                    <a:pt x="403" y="178"/>
                                  </a:lnTo>
                                  <a:lnTo>
                                    <a:pt x="408" y="173"/>
                                  </a:lnTo>
                                  <a:lnTo>
                                    <a:pt x="408" y="168"/>
                                  </a:lnTo>
                                  <a:lnTo>
                                    <a:pt x="413" y="164"/>
                                  </a:lnTo>
                                  <a:lnTo>
                                    <a:pt x="413" y="159"/>
                                  </a:lnTo>
                                  <a:lnTo>
                                    <a:pt x="422" y="149"/>
                                  </a:lnTo>
                                  <a:lnTo>
                                    <a:pt x="422" y="144"/>
                                  </a:lnTo>
                                  <a:lnTo>
                                    <a:pt x="427" y="140"/>
                                  </a:lnTo>
                                  <a:lnTo>
                                    <a:pt x="427" y="135"/>
                                  </a:lnTo>
                                  <a:lnTo>
                                    <a:pt x="432" y="130"/>
                                  </a:lnTo>
                                  <a:lnTo>
                                    <a:pt x="432" y="125"/>
                                  </a:lnTo>
                                  <a:lnTo>
                                    <a:pt x="441" y="116"/>
                                  </a:lnTo>
                                  <a:lnTo>
                                    <a:pt x="441" y="111"/>
                                  </a:lnTo>
                                  <a:lnTo>
                                    <a:pt x="446" y="106"/>
                                  </a:lnTo>
                                  <a:lnTo>
                                    <a:pt x="446" y="101"/>
                                  </a:lnTo>
                                  <a:lnTo>
                                    <a:pt x="456" y="92"/>
                                  </a:lnTo>
                                  <a:lnTo>
                                    <a:pt x="456" y="87"/>
                                  </a:lnTo>
                                  <a:lnTo>
                                    <a:pt x="461" y="82"/>
                                  </a:lnTo>
                                  <a:lnTo>
                                    <a:pt x="461" y="77"/>
                                  </a:lnTo>
                                  <a:lnTo>
                                    <a:pt x="465" y="72"/>
                                  </a:lnTo>
                                  <a:lnTo>
                                    <a:pt x="465" y="68"/>
                                  </a:lnTo>
                                  <a:lnTo>
                                    <a:pt x="475" y="58"/>
                                  </a:lnTo>
                                  <a:lnTo>
                                    <a:pt x="475" y="53"/>
                                  </a:lnTo>
                                  <a:lnTo>
                                    <a:pt x="480" y="48"/>
                                  </a:lnTo>
                                  <a:lnTo>
                                    <a:pt x="480" y="44"/>
                                  </a:lnTo>
                                  <a:lnTo>
                                    <a:pt x="485" y="39"/>
                                  </a:lnTo>
                                  <a:lnTo>
                                    <a:pt x="485" y="34"/>
                                  </a:lnTo>
                                  <a:lnTo>
                                    <a:pt x="494" y="24"/>
                                  </a:lnTo>
                                  <a:lnTo>
                                    <a:pt x="494" y="20"/>
                                  </a:lnTo>
                                  <a:lnTo>
                                    <a:pt x="499" y="15"/>
                                  </a:lnTo>
                                  <a:lnTo>
                                    <a:pt x="499" y="10"/>
                                  </a:lnTo>
                                  <a:lnTo>
                                    <a:pt x="5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5"/>
                          <wps:cNvSpPr>
                            <a:spLocks/>
                          </wps:cNvSpPr>
                          <wps:spPr bwMode="auto">
                            <a:xfrm>
                              <a:off x="5674" y="3414"/>
                              <a:ext cx="379" cy="662"/>
                            </a:xfrm>
                            <a:custGeom>
                              <a:avLst/>
                              <a:gdLst>
                                <a:gd name="T0" fmla="*/ 0 w 379"/>
                                <a:gd name="T1" fmla="*/ 658 h 662"/>
                                <a:gd name="T2" fmla="*/ 5 w 379"/>
                                <a:gd name="T3" fmla="*/ 648 h 662"/>
                                <a:gd name="T4" fmla="*/ 9 w 379"/>
                                <a:gd name="T5" fmla="*/ 638 h 662"/>
                                <a:gd name="T6" fmla="*/ 19 w 379"/>
                                <a:gd name="T7" fmla="*/ 629 h 662"/>
                                <a:gd name="T8" fmla="*/ 24 w 379"/>
                                <a:gd name="T9" fmla="*/ 619 h 662"/>
                                <a:gd name="T10" fmla="*/ 33 w 379"/>
                                <a:gd name="T11" fmla="*/ 605 h 662"/>
                                <a:gd name="T12" fmla="*/ 38 w 379"/>
                                <a:gd name="T13" fmla="*/ 595 h 662"/>
                                <a:gd name="T14" fmla="*/ 43 w 379"/>
                                <a:gd name="T15" fmla="*/ 585 h 662"/>
                                <a:gd name="T16" fmla="*/ 53 w 379"/>
                                <a:gd name="T17" fmla="*/ 571 h 662"/>
                                <a:gd name="T18" fmla="*/ 57 w 379"/>
                                <a:gd name="T19" fmla="*/ 561 h 662"/>
                                <a:gd name="T20" fmla="*/ 62 w 379"/>
                                <a:gd name="T21" fmla="*/ 552 h 662"/>
                                <a:gd name="T22" fmla="*/ 72 w 379"/>
                                <a:gd name="T23" fmla="*/ 537 h 662"/>
                                <a:gd name="T24" fmla="*/ 77 w 379"/>
                                <a:gd name="T25" fmla="*/ 528 h 662"/>
                                <a:gd name="T26" fmla="*/ 86 w 379"/>
                                <a:gd name="T27" fmla="*/ 513 h 662"/>
                                <a:gd name="T28" fmla="*/ 91 w 379"/>
                                <a:gd name="T29" fmla="*/ 504 h 662"/>
                                <a:gd name="T30" fmla="*/ 96 w 379"/>
                                <a:gd name="T31" fmla="*/ 494 h 662"/>
                                <a:gd name="T32" fmla="*/ 105 w 379"/>
                                <a:gd name="T33" fmla="*/ 480 h 662"/>
                                <a:gd name="T34" fmla="*/ 110 w 379"/>
                                <a:gd name="T35" fmla="*/ 470 h 662"/>
                                <a:gd name="T36" fmla="*/ 115 w 379"/>
                                <a:gd name="T37" fmla="*/ 461 h 662"/>
                                <a:gd name="T38" fmla="*/ 125 w 379"/>
                                <a:gd name="T39" fmla="*/ 446 h 662"/>
                                <a:gd name="T40" fmla="*/ 129 w 379"/>
                                <a:gd name="T41" fmla="*/ 437 h 662"/>
                                <a:gd name="T42" fmla="*/ 134 w 379"/>
                                <a:gd name="T43" fmla="*/ 427 h 662"/>
                                <a:gd name="T44" fmla="*/ 144 w 379"/>
                                <a:gd name="T45" fmla="*/ 413 h 662"/>
                                <a:gd name="T46" fmla="*/ 149 w 379"/>
                                <a:gd name="T47" fmla="*/ 403 h 662"/>
                                <a:gd name="T48" fmla="*/ 158 w 379"/>
                                <a:gd name="T49" fmla="*/ 389 h 662"/>
                                <a:gd name="T50" fmla="*/ 163 w 379"/>
                                <a:gd name="T51" fmla="*/ 379 h 662"/>
                                <a:gd name="T52" fmla="*/ 168 w 379"/>
                                <a:gd name="T53" fmla="*/ 369 h 662"/>
                                <a:gd name="T54" fmla="*/ 177 w 379"/>
                                <a:gd name="T55" fmla="*/ 355 h 662"/>
                                <a:gd name="T56" fmla="*/ 182 w 379"/>
                                <a:gd name="T57" fmla="*/ 345 h 662"/>
                                <a:gd name="T58" fmla="*/ 187 w 379"/>
                                <a:gd name="T59" fmla="*/ 336 h 662"/>
                                <a:gd name="T60" fmla="*/ 197 w 379"/>
                                <a:gd name="T61" fmla="*/ 321 h 662"/>
                                <a:gd name="T62" fmla="*/ 201 w 379"/>
                                <a:gd name="T63" fmla="*/ 312 h 662"/>
                                <a:gd name="T64" fmla="*/ 206 w 379"/>
                                <a:gd name="T65" fmla="*/ 302 h 662"/>
                                <a:gd name="T66" fmla="*/ 216 w 379"/>
                                <a:gd name="T67" fmla="*/ 288 h 662"/>
                                <a:gd name="T68" fmla="*/ 221 w 379"/>
                                <a:gd name="T69" fmla="*/ 278 h 662"/>
                                <a:gd name="T70" fmla="*/ 230 w 379"/>
                                <a:gd name="T71" fmla="*/ 264 h 662"/>
                                <a:gd name="T72" fmla="*/ 235 w 379"/>
                                <a:gd name="T73" fmla="*/ 254 h 662"/>
                                <a:gd name="T74" fmla="*/ 240 w 379"/>
                                <a:gd name="T75" fmla="*/ 245 h 662"/>
                                <a:gd name="T76" fmla="*/ 249 w 379"/>
                                <a:gd name="T77" fmla="*/ 230 h 662"/>
                                <a:gd name="T78" fmla="*/ 254 w 379"/>
                                <a:gd name="T79" fmla="*/ 221 h 662"/>
                                <a:gd name="T80" fmla="*/ 259 w 379"/>
                                <a:gd name="T81" fmla="*/ 211 h 662"/>
                                <a:gd name="T82" fmla="*/ 269 w 379"/>
                                <a:gd name="T83" fmla="*/ 197 h 662"/>
                                <a:gd name="T84" fmla="*/ 273 w 379"/>
                                <a:gd name="T85" fmla="*/ 187 h 662"/>
                                <a:gd name="T86" fmla="*/ 283 w 379"/>
                                <a:gd name="T87" fmla="*/ 173 h 662"/>
                                <a:gd name="T88" fmla="*/ 288 w 379"/>
                                <a:gd name="T89" fmla="*/ 163 h 662"/>
                                <a:gd name="T90" fmla="*/ 293 w 379"/>
                                <a:gd name="T91" fmla="*/ 153 h 662"/>
                                <a:gd name="T92" fmla="*/ 302 w 379"/>
                                <a:gd name="T93" fmla="*/ 139 h 662"/>
                                <a:gd name="T94" fmla="*/ 307 w 379"/>
                                <a:gd name="T95" fmla="*/ 129 h 662"/>
                                <a:gd name="T96" fmla="*/ 312 w 379"/>
                                <a:gd name="T97" fmla="*/ 120 h 662"/>
                                <a:gd name="T98" fmla="*/ 321 w 379"/>
                                <a:gd name="T99" fmla="*/ 105 h 662"/>
                                <a:gd name="T100" fmla="*/ 326 w 379"/>
                                <a:gd name="T101" fmla="*/ 96 h 662"/>
                                <a:gd name="T102" fmla="*/ 331 w 379"/>
                                <a:gd name="T103" fmla="*/ 86 h 662"/>
                                <a:gd name="T104" fmla="*/ 341 w 379"/>
                                <a:gd name="T105" fmla="*/ 72 h 662"/>
                                <a:gd name="T106" fmla="*/ 345 w 379"/>
                                <a:gd name="T107" fmla="*/ 62 h 662"/>
                                <a:gd name="T108" fmla="*/ 355 w 379"/>
                                <a:gd name="T109" fmla="*/ 48 h 662"/>
                                <a:gd name="T110" fmla="*/ 360 w 379"/>
                                <a:gd name="T111" fmla="*/ 38 h 662"/>
                                <a:gd name="T112" fmla="*/ 365 w 379"/>
                                <a:gd name="T113" fmla="*/ 29 h 662"/>
                                <a:gd name="T114" fmla="*/ 374 w 379"/>
                                <a:gd name="T115" fmla="*/ 14 h 662"/>
                                <a:gd name="T116" fmla="*/ 379 w 379"/>
                                <a:gd name="T117" fmla="*/ 5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9" h="662">
                                  <a:moveTo>
                                    <a:pt x="0" y="662"/>
                                  </a:moveTo>
                                  <a:lnTo>
                                    <a:pt x="0" y="658"/>
                                  </a:lnTo>
                                  <a:lnTo>
                                    <a:pt x="5" y="653"/>
                                  </a:lnTo>
                                  <a:lnTo>
                                    <a:pt x="5" y="648"/>
                                  </a:lnTo>
                                  <a:lnTo>
                                    <a:pt x="9" y="643"/>
                                  </a:lnTo>
                                  <a:lnTo>
                                    <a:pt x="9" y="638"/>
                                  </a:lnTo>
                                  <a:lnTo>
                                    <a:pt x="14" y="634"/>
                                  </a:lnTo>
                                  <a:lnTo>
                                    <a:pt x="19" y="629"/>
                                  </a:lnTo>
                                  <a:lnTo>
                                    <a:pt x="19" y="624"/>
                                  </a:lnTo>
                                  <a:lnTo>
                                    <a:pt x="24" y="619"/>
                                  </a:lnTo>
                                  <a:lnTo>
                                    <a:pt x="24" y="614"/>
                                  </a:lnTo>
                                  <a:lnTo>
                                    <a:pt x="33" y="605"/>
                                  </a:lnTo>
                                  <a:lnTo>
                                    <a:pt x="33" y="600"/>
                                  </a:lnTo>
                                  <a:lnTo>
                                    <a:pt x="38" y="595"/>
                                  </a:lnTo>
                                  <a:lnTo>
                                    <a:pt x="38" y="590"/>
                                  </a:lnTo>
                                  <a:lnTo>
                                    <a:pt x="43" y="585"/>
                                  </a:lnTo>
                                  <a:lnTo>
                                    <a:pt x="43" y="581"/>
                                  </a:lnTo>
                                  <a:lnTo>
                                    <a:pt x="53" y="571"/>
                                  </a:lnTo>
                                  <a:lnTo>
                                    <a:pt x="53" y="566"/>
                                  </a:lnTo>
                                  <a:lnTo>
                                    <a:pt x="57" y="561"/>
                                  </a:lnTo>
                                  <a:lnTo>
                                    <a:pt x="57" y="557"/>
                                  </a:lnTo>
                                  <a:lnTo>
                                    <a:pt x="62" y="552"/>
                                  </a:lnTo>
                                  <a:lnTo>
                                    <a:pt x="62" y="547"/>
                                  </a:lnTo>
                                  <a:lnTo>
                                    <a:pt x="72" y="537"/>
                                  </a:lnTo>
                                  <a:lnTo>
                                    <a:pt x="72" y="533"/>
                                  </a:lnTo>
                                  <a:lnTo>
                                    <a:pt x="77" y="528"/>
                                  </a:lnTo>
                                  <a:lnTo>
                                    <a:pt x="77" y="523"/>
                                  </a:lnTo>
                                  <a:lnTo>
                                    <a:pt x="86" y="513"/>
                                  </a:lnTo>
                                  <a:lnTo>
                                    <a:pt x="86" y="509"/>
                                  </a:lnTo>
                                  <a:lnTo>
                                    <a:pt x="91" y="504"/>
                                  </a:lnTo>
                                  <a:lnTo>
                                    <a:pt x="91" y="499"/>
                                  </a:lnTo>
                                  <a:lnTo>
                                    <a:pt x="96" y="494"/>
                                  </a:lnTo>
                                  <a:lnTo>
                                    <a:pt x="96" y="489"/>
                                  </a:lnTo>
                                  <a:lnTo>
                                    <a:pt x="105" y="480"/>
                                  </a:lnTo>
                                  <a:lnTo>
                                    <a:pt x="105" y="475"/>
                                  </a:lnTo>
                                  <a:lnTo>
                                    <a:pt x="110" y="470"/>
                                  </a:lnTo>
                                  <a:lnTo>
                                    <a:pt x="110" y="465"/>
                                  </a:lnTo>
                                  <a:lnTo>
                                    <a:pt x="115" y="461"/>
                                  </a:lnTo>
                                  <a:lnTo>
                                    <a:pt x="115" y="456"/>
                                  </a:lnTo>
                                  <a:lnTo>
                                    <a:pt x="125" y="446"/>
                                  </a:lnTo>
                                  <a:lnTo>
                                    <a:pt x="125" y="441"/>
                                  </a:lnTo>
                                  <a:lnTo>
                                    <a:pt x="129" y="437"/>
                                  </a:lnTo>
                                  <a:lnTo>
                                    <a:pt x="129" y="432"/>
                                  </a:lnTo>
                                  <a:lnTo>
                                    <a:pt x="134" y="427"/>
                                  </a:lnTo>
                                  <a:lnTo>
                                    <a:pt x="134" y="422"/>
                                  </a:lnTo>
                                  <a:lnTo>
                                    <a:pt x="144" y="413"/>
                                  </a:lnTo>
                                  <a:lnTo>
                                    <a:pt x="144" y="408"/>
                                  </a:lnTo>
                                  <a:lnTo>
                                    <a:pt x="149" y="403"/>
                                  </a:lnTo>
                                  <a:lnTo>
                                    <a:pt x="149" y="398"/>
                                  </a:lnTo>
                                  <a:lnTo>
                                    <a:pt x="158" y="389"/>
                                  </a:lnTo>
                                  <a:lnTo>
                                    <a:pt x="158" y="384"/>
                                  </a:lnTo>
                                  <a:lnTo>
                                    <a:pt x="163" y="379"/>
                                  </a:lnTo>
                                  <a:lnTo>
                                    <a:pt x="163" y="374"/>
                                  </a:lnTo>
                                  <a:lnTo>
                                    <a:pt x="168" y="369"/>
                                  </a:lnTo>
                                  <a:lnTo>
                                    <a:pt x="168" y="365"/>
                                  </a:lnTo>
                                  <a:lnTo>
                                    <a:pt x="177" y="355"/>
                                  </a:lnTo>
                                  <a:lnTo>
                                    <a:pt x="177" y="350"/>
                                  </a:lnTo>
                                  <a:lnTo>
                                    <a:pt x="182" y="345"/>
                                  </a:lnTo>
                                  <a:lnTo>
                                    <a:pt x="182" y="341"/>
                                  </a:lnTo>
                                  <a:lnTo>
                                    <a:pt x="187" y="336"/>
                                  </a:lnTo>
                                  <a:lnTo>
                                    <a:pt x="187" y="331"/>
                                  </a:lnTo>
                                  <a:lnTo>
                                    <a:pt x="197" y="321"/>
                                  </a:lnTo>
                                  <a:lnTo>
                                    <a:pt x="197" y="317"/>
                                  </a:lnTo>
                                  <a:lnTo>
                                    <a:pt x="201" y="312"/>
                                  </a:lnTo>
                                  <a:lnTo>
                                    <a:pt x="201" y="307"/>
                                  </a:lnTo>
                                  <a:lnTo>
                                    <a:pt x="206" y="302"/>
                                  </a:lnTo>
                                  <a:lnTo>
                                    <a:pt x="206" y="297"/>
                                  </a:lnTo>
                                  <a:lnTo>
                                    <a:pt x="216" y="288"/>
                                  </a:lnTo>
                                  <a:lnTo>
                                    <a:pt x="216" y="283"/>
                                  </a:lnTo>
                                  <a:lnTo>
                                    <a:pt x="221" y="278"/>
                                  </a:lnTo>
                                  <a:lnTo>
                                    <a:pt x="221" y="273"/>
                                  </a:lnTo>
                                  <a:lnTo>
                                    <a:pt x="230" y="264"/>
                                  </a:lnTo>
                                  <a:lnTo>
                                    <a:pt x="230" y="259"/>
                                  </a:lnTo>
                                  <a:lnTo>
                                    <a:pt x="235" y="254"/>
                                  </a:lnTo>
                                  <a:lnTo>
                                    <a:pt x="235" y="249"/>
                                  </a:lnTo>
                                  <a:lnTo>
                                    <a:pt x="240" y="245"/>
                                  </a:lnTo>
                                  <a:lnTo>
                                    <a:pt x="240" y="240"/>
                                  </a:lnTo>
                                  <a:lnTo>
                                    <a:pt x="249" y="230"/>
                                  </a:lnTo>
                                  <a:lnTo>
                                    <a:pt x="249" y="225"/>
                                  </a:lnTo>
                                  <a:lnTo>
                                    <a:pt x="254" y="221"/>
                                  </a:lnTo>
                                  <a:lnTo>
                                    <a:pt x="254" y="216"/>
                                  </a:lnTo>
                                  <a:lnTo>
                                    <a:pt x="259" y="211"/>
                                  </a:lnTo>
                                  <a:lnTo>
                                    <a:pt x="259" y="206"/>
                                  </a:lnTo>
                                  <a:lnTo>
                                    <a:pt x="269" y="197"/>
                                  </a:lnTo>
                                  <a:lnTo>
                                    <a:pt x="269" y="192"/>
                                  </a:lnTo>
                                  <a:lnTo>
                                    <a:pt x="273" y="187"/>
                                  </a:lnTo>
                                  <a:lnTo>
                                    <a:pt x="273" y="182"/>
                                  </a:lnTo>
                                  <a:lnTo>
                                    <a:pt x="283" y="173"/>
                                  </a:lnTo>
                                  <a:lnTo>
                                    <a:pt x="283" y="168"/>
                                  </a:lnTo>
                                  <a:lnTo>
                                    <a:pt x="288" y="163"/>
                                  </a:lnTo>
                                  <a:lnTo>
                                    <a:pt x="288" y="158"/>
                                  </a:lnTo>
                                  <a:lnTo>
                                    <a:pt x="293" y="153"/>
                                  </a:lnTo>
                                  <a:lnTo>
                                    <a:pt x="293" y="149"/>
                                  </a:lnTo>
                                  <a:lnTo>
                                    <a:pt x="302" y="139"/>
                                  </a:lnTo>
                                  <a:lnTo>
                                    <a:pt x="302" y="134"/>
                                  </a:lnTo>
                                  <a:lnTo>
                                    <a:pt x="307" y="129"/>
                                  </a:lnTo>
                                  <a:lnTo>
                                    <a:pt x="307" y="125"/>
                                  </a:lnTo>
                                  <a:lnTo>
                                    <a:pt x="312" y="120"/>
                                  </a:lnTo>
                                  <a:lnTo>
                                    <a:pt x="312" y="115"/>
                                  </a:lnTo>
                                  <a:lnTo>
                                    <a:pt x="321" y="105"/>
                                  </a:lnTo>
                                  <a:lnTo>
                                    <a:pt x="321" y="101"/>
                                  </a:lnTo>
                                  <a:lnTo>
                                    <a:pt x="326" y="96"/>
                                  </a:lnTo>
                                  <a:lnTo>
                                    <a:pt x="326" y="91"/>
                                  </a:lnTo>
                                  <a:lnTo>
                                    <a:pt x="331" y="86"/>
                                  </a:lnTo>
                                  <a:lnTo>
                                    <a:pt x="331" y="81"/>
                                  </a:lnTo>
                                  <a:lnTo>
                                    <a:pt x="341" y="72"/>
                                  </a:lnTo>
                                  <a:lnTo>
                                    <a:pt x="341" y="67"/>
                                  </a:lnTo>
                                  <a:lnTo>
                                    <a:pt x="345" y="62"/>
                                  </a:lnTo>
                                  <a:lnTo>
                                    <a:pt x="345" y="57"/>
                                  </a:lnTo>
                                  <a:lnTo>
                                    <a:pt x="355" y="48"/>
                                  </a:lnTo>
                                  <a:lnTo>
                                    <a:pt x="355" y="43"/>
                                  </a:lnTo>
                                  <a:lnTo>
                                    <a:pt x="360" y="38"/>
                                  </a:lnTo>
                                  <a:lnTo>
                                    <a:pt x="360" y="33"/>
                                  </a:lnTo>
                                  <a:lnTo>
                                    <a:pt x="365" y="29"/>
                                  </a:lnTo>
                                  <a:lnTo>
                                    <a:pt x="365" y="24"/>
                                  </a:lnTo>
                                  <a:lnTo>
                                    <a:pt x="374" y="14"/>
                                  </a:lnTo>
                                  <a:lnTo>
                                    <a:pt x="374" y="9"/>
                                  </a:lnTo>
                                  <a:lnTo>
                                    <a:pt x="379" y="5"/>
                                  </a:lnTo>
                                  <a:lnTo>
                                    <a:pt x="3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6"/>
                          <wps:cNvSpPr>
                            <a:spLocks/>
                          </wps:cNvSpPr>
                          <wps:spPr bwMode="auto">
                            <a:xfrm>
                              <a:off x="6168" y="3164"/>
                              <a:ext cx="29" cy="53"/>
                            </a:xfrm>
                            <a:custGeom>
                              <a:avLst/>
                              <a:gdLst>
                                <a:gd name="T0" fmla="*/ 0 w 29"/>
                                <a:gd name="T1" fmla="*/ 53 h 53"/>
                                <a:gd name="T2" fmla="*/ 5 w 29"/>
                                <a:gd name="T3" fmla="*/ 48 h 53"/>
                                <a:gd name="T4" fmla="*/ 5 w 29"/>
                                <a:gd name="T5" fmla="*/ 43 h 53"/>
                                <a:gd name="T6" fmla="*/ 10 w 29"/>
                                <a:gd name="T7" fmla="*/ 38 h 53"/>
                                <a:gd name="T8" fmla="*/ 10 w 29"/>
                                <a:gd name="T9" fmla="*/ 34 h 53"/>
                                <a:gd name="T10" fmla="*/ 15 w 29"/>
                                <a:gd name="T11" fmla="*/ 29 h 53"/>
                                <a:gd name="T12" fmla="*/ 15 w 29"/>
                                <a:gd name="T13" fmla="*/ 24 h 53"/>
                                <a:gd name="T14" fmla="*/ 24 w 29"/>
                                <a:gd name="T15" fmla="*/ 14 h 53"/>
                                <a:gd name="T16" fmla="*/ 24 w 29"/>
                                <a:gd name="T17" fmla="*/ 10 h 53"/>
                                <a:gd name="T18" fmla="*/ 29 w 29"/>
                                <a:gd name="T19" fmla="*/ 5 h 53"/>
                                <a:gd name="T20" fmla="*/ 29 w 29"/>
                                <a:gd name="T2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53"/>
                                  </a:moveTo>
                                  <a:lnTo>
                                    <a:pt x="5" y="48"/>
                                  </a:lnTo>
                                  <a:lnTo>
                                    <a:pt x="5" y="43"/>
                                  </a:lnTo>
                                  <a:lnTo>
                                    <a:pt x="10" y="38"/>
                                  </a:lnTo>
                                  <a:lnTo>
                                    <a:pt x="10" y="34"/>
                                  </a:lnTo>
                                  <a:lnTo>
                                    <a:pt x="15" y="29"/>
                                  </a:lnTo>
                                  <a:lnTo>
                                    <a:pt x="15" y="24"/>
                                  </a:lnTo>
                                  <a:lnTo>
                                    <a:pt x="24" y="14"/>
                                  </a:lnTo>
                                  <a:lnTo>
                                    <a:pt x="24" y="10"/>
                                  </a:lnTo>
                                  <a:lnTo>
                                    <a:pt x="29"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7"/>
                          <wps:cNvSpPr>
                            <a:spLocks/>
                          </wps:cNvSpPr>
                          <wps:spPr bwMode="auto">
                            <a:xfrm>
                              <a:off x="6432" y="1868"/>
                              <a:ext cx="514" cy="888"/>
                            </a:xfrm>
                            <a:custGeom>
                              <a:avLst/>
                              <a:gdLst>
                                <a:gd name="T0" fmla="*/ 10 w 514"/>
                                <a:gd name="T1" fmla="*/ 874 h 888"/>
                                <a:gd name="T2" fmla="*/ 19 w 514"/>
                                <a:gd name="T3" fmla="*/ 859 h 888"/>
                                <a:gd name="T4" fmla="*/ 29 w 514"/>
                                <a:gd name="T5" fmla="*/ 840 h 888"/>
                                <a:gd name="T6" fmla="*/ 43 w 514"/>
                                <a:gd name="T7" fmla="*/ 821 h 888"/>
                                <a:gd name="T8" fmla="*/ 48 w 514"/>
                                <a:gd name="T9" fmla="*/ 806 h 888"/>
                                <a:gd name="T10" fmla="*/ 63 w 514"/>
                                <a:gd name="T11" fmla="*/ 787 h 888"/>
                                <a:gd name="T12" fmla="*/ 67 w 514"/>
                                <a:gd name="T13" fmla="*/ 773 h 888"/>
                                <a:gd name="T14" fmla="*/ 82 w 514"/>
                                <a:gd name="T15" fmla="*/ 754 h 888"/>
                                <a:gd name="T16" fmla="*/ 87 w 514"/>
                                <a:gd name="T17" fmla="*/ 739 h 888"/>
                                <a:gd name="T18" fmla="*/ 101 w 514"/>
                                <a:gd name="T19" fmla="*/ 720 h 888"/>
                                <a:gd name="T20" fmla="*/ 106 w 514"/>
                                <a:gd name="T21" fmla="*/ 706 h 888"/>
                                <a:gd name="T22" fmla="*/ 120 w 514"/>
                                <a:gd name="T23" fmla="*/ 686 h 888"/>
                                <a:gd name="T24" fmla="*/ 125 w 514"/>
                                <a:gd name="T25" fmla="*/ 672 h 888"/>
                                <a:gd name="T26" fmla="*/ 139 w 514"/>
                                <a:gd name="T27" fmla="*/ 653 h 888"/>
                                <a:gd name="T28" fmla="*/ 144 w 514"/>
                                <a:gd name="T29" fmla="*/ 638 h 888"/>
                                <a:gd name="T30" fmla="*/ 159 w 514"/>
                                <a:gd name="T31" fmla="*/ 619 h 888"/>
                                <a:gd name="T32" fmla="*/ 163 w 514"/>
                                <a:gd name="T33" fmla="*/ 605 h 888"/>
                                <a:gd name="T34" fmla="*/ 178 w 514"/>
                                <a:gd name="T35" fmla="*/ 585 h 888"/>
                                <a:gd name="T36" fmla="*/ 187 w 514"/>
                                <a:gd name="T37" fmla="*/ 566 h 888"/>
                                <a:gd name="T38" fmla="*/ 197 w 514"/>
                                <a:gd name="T39" fmla="*/ 552 h 888"/>
                                <a:gd name="T40" fmla="*/ 207 w 514"/>
                                <a:gd name="T41" fmla="*/ 533 h 888"/>
                                <a:gd name="T42" fmla="*/ 216 w 514"/>
                                <a:gd name="T43" fmla="*/ 518 h 888"/>
                                <a:gd name="T44" fmla="*/ 226 w 514"/>
                                <a:gd name="T45" fmla="*/ 499 h 888"/>
                                <a:gd name="T46" fmla="*/ 240 w 514"/>
                                <a:gd name="T47" fmla="*/ 480 h 888"/>
                                <a:gd name="T48" fmla="*/ 245 w 514"/>
                                <a:gd name="T49" fmla="*/ 465 h 888"/>
                                <a:gd name="T50" fmla="*/ 260 w 514"/>
                                <a:gd name="T51" fmla="*/ 446 h 888"/>
                                <a:gd name="T52" fmla="*/ 264 w 514"/>
                                <a:gd name="T53" fmla="*/ 432 h 888"/>
                                <a:gd name="T54" fmla="*/ 279 w 514"/>
                                <a:gd name="T55" fmla="*/ 413 h 888"/>
                                <a:gd name="T56" fmla="*/ 284 w 514"/>
                                <a:gd name="T57" fmla="*/ 398 h 888"/>
                                <a:gd name="T58" fmla="*/ 298 w 514"/>
                                <a:gd name="T59" fmla="*/ 379 h 888"/>
                                <a:gd name="T60" fmla="*/ 303 w 514"/>
                                <a:gd name="T61" fmla="*/ 365 h 888"/>
                                <a:gd name="T62" fmla="*/ 317 w 514"/>
                                <a:gd name="T63" fmla="*/ 345 h 888"/>
                                <a:gd name="T64" fmla="*/ 322 w 514"/>
                                <a:gd name="T65" fmla="*/ 331 h 888"/>
                                <a:gd name="T66" fmla="*/ 336 w 514"/>
                                <a:gd name="T67" fmla="*/ 312 h 888"/>
                                <a:gd name="T68" fmla="*/ 341 w 514"/>
                                <a:gd name="T69" fmla="*/ 297 h 888"/>
                                <a:gd name="T70" fmla="*/ 356 w 514"/>
                                <a:gd name="T71" fmla="*/ 278 h 888"/>
                                <a:gd name="T72" fmla="*/ 360 w 514"/>
                                <a:gd name="T73" fmla="*/ 264 h 888"/>
                                <a:gd name="T74" fmla="*/ 375 w 514"/>
                                <a:gd name="T75" fmla="*/ 245 h 888"/>
                                <a:gd name="T76" fmla="*/ 384 w 514"/>
                                <a:gd name="T77" fmla="*/ 225 h 888"/>
                                <a:gd name="T78" fmla="*/ 394 w 514"/>
                                <a:gd name="T79" fmla="*/ 211 h 888"/>
                                <a:gd name="T80" fmla="*/ 404 w 514"/>
                                <a:gd name="T81" fmla="*/ 192 h 888"/>
                                <a:gd name="T82" fmla="*/ 413 w 514"/>
                                <a:gd name="T83" fmla="*/ 177 h 888"/>
                                <a:gd name="T84" fmla="*/ 423 w 514"/>
                                <a:gd name="T85" fmla="*/ 158 h 888"/>
                                <a:gd name="T86" fmla="*/ 437 w 514"/>
                                <a:gd name="T87" fmla="*/ 139 h 888"/>
                                <a:gd name="T88" fmla="*/ 442 w 514"/>
                                <a:gd name="T89" fmla="*/ 125 h 888"/>
                                <a:gd name="T90" fmla="*/ 456 w 514"/>
                                <a:gd name="T91" fmla="*/ 105 h 888"/>
                                <a:gd name="T92" fmla="*/ 461 w 514"/>
                                <a:gd name="T93" fmla="*/ 91 h 888"/>
                                <a:gd name="T94" fmla="*/ 476 w 514"/>
                                <a:gd name="T95" fmla="*/ 72 h 888"/>
                                <a:gd name="T96" fmla="*/ 480 w 514"/>
                                <a:gd name="T97" fmla="*/ 57 h 888"/>
                                <a:gd name="T98" fmla="*/ 495 w 514"/>
                                <a:gd name="T99" fmla="*/ 38 h 888"/>
                                <a:gd name="T100" fmla="*/ 500 w 514"/>
                                <a:gd name="T101" fmla="*/ 24 h 888"/>
                                <a:gd name="T102" fmla="*/ 514 w 514"/>
                                <a:gd name="T103" fmla="*/ 5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4" h="888">
                                  <a:moveTo>
                                    <a:pt x="0" y="888"/>
                                  </a:moveTo>
                                  <a:lnTo>
                                    <a:pt x="10" y="878"/>
                                  </a:lnTo>
                                  <a:lnTo>
                                    <a:pt x="10" y="874"/>
                                  </a:lnTo>
                                  <a:lnTo>
                                    <a:pt x="15" y="869"/>
                                  </a:lnTo>
                                  <a:lnTo>
                                    <a:pt x="15" y="864"/>
                                  </a:lnTo>
                                  <a:lnTo>
                                    <a:pt x="19" y="859"/>
                                  </a:lnTo>
                                  <a:lnTo>
                                    <a:pt x="19" y="854"/>
                                  </a:lnTo>
                                  <a:lnTo>
                                    <a:pt x="29" y="845"/>
                                  </a:lnTo>
                                  <a:lnTo>
                                    <a:pt x="29" y="840"/>
                                  </a:lnTo>
                                  <a:lnTo>
                                    <a:pt x="34" y="835"/>
                                  </a:lnTo>
                                  <a:lnTo>
                                    <a:pt x="34" y="830"/>
                                  </a:lnTo>
                                  <a:lnTo>
                                    <a:pt x="43" y="821"/>
                                  </a:lnTo>
                                  <a:lnTo>
                                    <a:pt x="43" y="816"/>
                                  </a:lnTo>
                                  <a:lnTo>
                                    <a:pt x="48" y="811"/>
                                  </a:lnTo>
                                  <a:lnTo>
                                    <a:pt x="48" y="806"/>
                                  </a:lnTo>
                                  <a:lnTo>
                                    <a:pt x="53" y="802"/>
                                  </a:lnTo>
                                  <a:lnTo>
                                    <a:pt x="53" y="797"/>
                                  </a:lnTo>
                                  <a:lnTo>
                                    <a:pt x="63" y="787"/>
                                  </a:lnTo>
                                  <a:lnTo>
                                    <a:pt x="63" y="782"/>
                                  </a:lnTo>
                                  <a:lnTo>
                                    <a:pt x="67" y="778"/>
                                  </a:lnTo>
                                  <a:lnTo>
                                    <a:pt x="67" y="773"/>
                                  </a:lnTo>
                                  <a:lnTo>
                                    <a:pt x="72" y="768"/>
                                  </a:lnTo>
                                  <a:lnTo>
                                    <a:pt x="72" y="763"/>
                                  </a:lnTo>
                                  <a:lnTo>
                                    <a:pt x="82" y="754"/>
                                  </a:lnTo>
                                  <a:lnTo>
                                    <a:pt x="82" y="749"/>
                                  </a:lnTo>
                                  <a:lnTo>
                                    <a:pt x="87" y="744"/>
                                  </a:lnTo>
                                  <a:lnTo>
                                    <a:pt x="87" y="739"/>
                                  </a:lnTo>
                                  <a:lnTo>
                                    <a:pt x="91" y="734"/>
                                  </a:lnTo>
                                  <a:lnTo>
                                    <a:pt x="91" y="730"/>
                                  </a:lnTo>
                                  <a:lnTo>
                                    <a:pt x="101" y="720"/>
                                  </a:lnTo>
                                  <a:lnTo>
                                    <a:pt x="101" y="715"/>
                                  </a:lnTo>
                                  <a:lnTo>
                                    <a:pt x="106" y="710"/>
                                  </a:lnTo>
                                  <a:lnTo>
                                    <a:pt x="106" y="706"/>
                                  </a:lnTo>
                                  <a:lnTo>
                                    <a:pt x="115" y="696"/>
                                  </a:lnTo>
                                  <a:lnTo>
                                    <a:pt x="115" y="691"/>
                                  </a:lnTo>
                                  <a:lnTo>
                                    <a:pt x="120" y="686"/>
                                  </a:lnTo>
                                  <a:lnTo>
                                    <a:pt x="120" y="681"/>
                                  </a:lnTo>
                                  <a:lnTo>
                                    <a:pt x="125" y="677"/>
                                  </a:lnTo>
                                  <a:lnTo>
                                    <a:pt x="125" y="672"/>
                                  </a:lnTo>
                                  <a:lnTo>
                                    <a:pt x="135" y="662"/>
                                  </a:lnTo>
                                  <a:lnTo>
                                    <a:pt x="135" y="657"/>
                                  </a:lnTo>
                                  <a:lnTo>
                                    <a:pt x="139" y="653"/>
                                  </a:lnTo>
                                  <a:lnTo>
                                    <a:pt x="139" y="648"/>
                                  </a:lnTo>
                                  <a:lnTo>
                                    <a:pt x="144" y="643"/>
                                  </a:lnTo>
                                  <a:lnTo>
                                    <a:pt x="144" y="638"/>
                                  </a:lnTo>
                                  <a:lnTo>
                                    <a:pt x="154" y="629"/>
                                  </a:lnTo>
                                  <a:lnTo>
                                    <a:pt x="154" y="624"/>
                                  </a:lnTo>
                                  <a:lnTo>
                                    <a:pt x="159" y="619"/>
                                  </a:lnTo>
                                  <a:lnTo>
                                    <a:pt x="159" y="614"/>
                                  </a:lnTo>
                                  <a:lnTo>
                                    <a:pt x="163" y="609"/>
                                  </a:lnTo>
                                  <a:lnTo>
                                    <a:pt x="163" y="605"/>
                                  </a:lnTo>
                                  <a:lnTo>
                                    <a:pt x="173" y="595"/>
                                  </a:lnTo>
                                  <a:lnTo>
                                    <a:pt x="173" y="590"/>
                                  </a:lnTo>
                                  <a:lnTo>
                                    <a:pt x="178" y="585"/>
                                  </a:lnTo>
                                  <a:lnTo>
                                    <a:pt x="178" y="581"/>
                                  </a:lnTo>
                                  <a:lnTo>
                                    <a:pt x="187" y="571"/>
                                  </a:lnTo>
                                  <a:lnTo>
                                    <a:pt x="187" y="566"/>
                                  </a:lnTo>
                                  <a:lnTo>
                                    <a:pt x="192" y="561"/>
                                  </a:lnTo>
                                  <a:lnTo>
                                    <a:pt x="192" y="557"/>
                                  </a:lnTo>
                                  <a:lnTo>
                                    <a:pt x="197" y="552"/>
                                  </a:lnTo>
                                  <a:lnTo>
                                    <a:pt x="197" y="547"/>
                                  </a:lnTo>
                                  <a:lnTo>
                                    <a:pt x="207" y="537"/>
                                  </a:lnTo>
                                  <a:lnTo>
                                    <a:pt x="207" y="533"/>
                                  </a:lnTo>
                                  <a:lnTo>
                                    <a:pt x="211" y="528"/>
                                  </a:lnTo>
                                  <a:lnTo>
                                    <a:pt x="211" y="523"/>
                                  </a:lnTo>
                                  <a:lnTo>
                                    <a:pt x="216" y="518"/>
                                  </a:lnTo>
                                  <a:lnTo>
                                    <a:pt x="216" y="513"/>
                                  </a:lnTo>
                                  <a:lnTo>
                                    <a:pt x="226" y="504"/>
                                  </a:lnTo>
                                  <a:lnTo>
                                    <a:pt x="226" y="499"/>
                                  </a:lnTo>
                                  <a:lnTo>
                                    <a:pt x="231" y="494"/>
                                  </a:lnTo>
                                  <a:lnTo>
                                    <a:pt x="231" y="489"/>
                                  </a:lnTo>
                                  <a:lnTo>
                                    <a:pt x="240" y="480"/>
                                  </a:lnTo>
                                  <a:lnTo>
                                    <a:pt x="240" y="475"/>
                                  </a:lnTo>
                                  <a:lnTo>
                                    <a:pt x="245" y="470"/>
                                  </a:lnTo>
                                  <a:lnTo>
                                    <a:pt x="245" y="465"/>
                                  </a:lnTo>
                                  <a:lnTo>
                                    <a:pt x="250" y="461"/>
                                  </a:lnTo>
                                  <a:lnTo>
                                    <a:pt x="250" y="456"/>
                                  </a:lnTo>
                                  <a:lnTo>
                                    <a:pt x="260" y="446"/>
                                  </a:lnTo>
                                  <a:lnTo>
                                    <a:pt x="260" y="441"/>
                                  </a:lnTo>
                                  <a:lnTo>
                                    <a:pt x="264" y="437"/>
                                  </a:lnTo>
                                  <a:lnTo>
                                    <a:pt x="264" y="432"/>
                                  </a:lnTo>
                                  <a:lnTo>
                                    <a:pt x="269" y="427"/>
                                  </a:lnTo>
                                  <a:lnTo>
                                    <a:pt x="269" y="422"/>
                                  </a:lnTo>
                                  <a:lnTo>
                                    <a:pt x="279" y="413"/>
                                  </a:lnTo>
                                  <a:lnTo>
                                    <a:pt x="279" y="408"/>
                                  </a:lnTo>
                                  <a:lnTo>
                                    <a:pt x="284" y="403"/>
                                  </a:lnTo>
                                  <a:lnTo>
                                    <a:pt x="284" y="398"/>
                                  </a:lnTo>
                                  <a:lnTo>
                                    <a:pt x="288" y="393"/>
                                  </a:lnTo>
                                  <a:lnTo>
                                    <a:pt x="288" y="389"/>
                                  </a:lnTo>
                                  <a:lnTo>
                                    <a:pt x="298" y="379"/>
                                  </a:lnTo>
                                  <a:lnTo>
                                    <a:pt x="298" y="374"/>
                                  </a:lnTo>
                                  <a:lnTo>
                                    <a:pt x="303" y="369"/>
                                  </a:lnTo>
                                  <a:lnTo>
                                    <a:pt x="303" y="365"/>
                                  </a:lnTo>
                                  <a:lnTo>
                                    <a:pt x="312" y="355"/>
                                  </a:lnTo>
                                  <a:lnTo>
                                    <a:pt x="312" y="350"/>
                                  </a:lnTo>
                                  <a:lnTo>
                                    <a:pt x="317" y="345"/>
                                  </a:lnTo>
                                  <a:lnTo>
                                    <a:pt x="317" y="341"/>
                                  </a:lnTo>
                                  <a:lnTo>
                                    <a:pt x="322" y="336"/>
                                  </a:lnTo>
                                  <a:lnTo>
                                    <a:pt x="322" y="331"/>
                                  </a:lnTo>
                                  <a:lnTo>
                                    <a:pt x="332" y="321"/>
                                  </a:lnTo>
                                  <a:lnTo>
                                    <a:pt x="332" y="317"/>
                                  </a:lnTo>
                                  <a:lnTo>
                                    <a:pt x="336" y="312"/>
                                  </a:lnTo>
                                  <a:lnTo>
                                    <a:pt x="336" y="307"/>
                                  </a:lnTo>
                                  <a:lnTo>
                                    <a:pt x="341" y="302"/>
                                  </a:lnTo>
                                  <a:lnTo>
                                    <a:pt x="341" y="297"/>
                                  </a:lnTo>
                                  <a:lnTo>
                                    <a:pt x="351" y="288"/>
                                  </a:lnTo>
                                  <a:lnTo>
                                    <a:pt x="351" y="283"/>
                                  </a:lnTo>
                                  <a:lnTo>
                                    <a:pt x="356" y="278"/>
                                  </a:lnTo>
                                  <a:lnTo>
                                    <a:pt x="356" y="273"/>
                                  </a:lnTo>
                                  <a:lnTo>
                                    <a:pt x="360" y="269"/>
                                  </a:lnTo>
                                  <a:lnTo>
                                    <a:pt x="360" y="264"/>
                                  </a:lnTo>
                                  <a:lnTo>
                                    <a:pt x="370" y="254"/>
                                  </a:lnTo>
                                  <a:lnTo>
                                    <a:pt x="370" y="249"/>
                                  </a:lnTo>
                                  <a:lnTo>
                                    <a:pt x="375" y="245"/>
                                  </a:lnTo>
                                  <a:lnTo>
                                    <a:pt x="375" y="240"/>
                                  </a:lnTo>
                                  <a:lnTo>
                                    <a:pt x="384" y="230"/>
                                  </a:lnTo>
                                  <a:lnTo>
                                    <a:pt x="384" y="225"/>
                                  </a:lnTo>
                                  <a:lnTo>
                                    <a:pt x="389" y="221"/>
                                  </a:lnTo>
                                  <a:lnTo>
                                    <a:pt x="389" y="216"/>
                                  </a:lnTo>
                                  <a:lnTo>
                                    <a:pt x="394" y="211"/>
                                  </a:lnTo>
                                  <a:lnTo>
                                    <a:pt x="394" y="206"/>
                                  </a:lnTo>
                                  <a:lnTo>
                                    <a:pt x="404" y="197"/>
                                  </a:lnTo>
                                  <a:lnTo>
                                    <a:pt x="404" y="192"/>
                                  </a:lnTo>
                                  <a:lnTo>
                                    <a:pt x="408" y="187"/>
                                  </a:lnTo>
                                  <a:lnTo>
                                    <a:pt x="408" y="182"/>
                                  </a:lnTo>
                                  <a:lnTo>
                                    <a:pt x="413" y="177"/>
                                  </a:lnTo>
                                  <a:lnTo>
                                    <a:pt x="413" y="173"/>
                                  </a:lnTo>
                                  <a:lnTo>
                                    <a:pt x="423" y="163"/>
                                  </a:lnTo>
                                  <a:lnTo>
                                    <a:pt x="423" y="158"/>
                                  </a:lnTo>
                                  <a:lnTo>
                                    <a:pt x="428" y="153"/>
                                  </a:lnTo>
                                  <a:lnTo>
                                    <a:pt x="428" y="149"/>
                                  </a:lnTo>
                                  <a:lnTo>
                                    <a:pt x="437" y="139"/>
                                  </a:lnTo>
                                  <a:lnTo>
                                    <a:pt x="437" y="134"/>
                                  </a:lnTo>
                                  <a:lnTo>
                                    <a:pt x="442" y="129"/>
                                  </a:lnTo>
                                  <a:lnTo>
                                    <a:pt x="442" y="125"/>
                                  </a:lnTo>
                                  <a:lnTo>
                                    <a:pt x="447" y="120"/>
                                  </a:lnTo>
                                  <a:lnTo>
                                    <a:pt x="447" y="115"/>
                                  </a:lnTo>
                                  <a:lnTo>
                                    <a:pt x="456" y="105"/>
                                  </a:lnTo>
                                  <a:lnTo>
                                    <a:pt x="456" y="101"/>
                                  </a:lnTo>
                                  <a:lnTo>
                                    <a:pt x="461" y="96"/>
                                  </a:lnTo>
                                  <a:lnTo>
                                    <a:pt x="461" y="91"/>
                                  </a:lnTo>
                                  <a:lnTo>
                                    <a:pt x="466" y="86"/>
                                  </a:lnTo>
                                  <a:lnTo>
                                    <a:pt x="466" y="81"/>
                                  </a:lnTo>
                                  <a:lnTo>
                                    <a:pt x="476" y="72"/>
                                  </a:lnTo>
                                  <a:lnTo>
                                    <a:pt x="476" y="67"/>
                                  </a:lnTo>
                                  <a:lnTo>
                                    <a:pt x="480" y="62"/>
                                  </a:lnTo>
                                  <a:lnTo>
                                    <a:pt x="480" y="57"/>
                                  </a:lnTo>
                                  <a:lnTo>
                                    <a:pt x="485" y="53"/>
                                  </a:lnTo>
                                  <a:lnTo>
                                    <a:pt x="485" y="48"/>
                                  </a:lnTo>
                                  <a:lnTo>
                                    <a:pt x="495" y="38"/>
                                  </a:lnTo>
                                  <a:lnTo>
                                    <a:pt x="495" y="33"/>
                                  </a:lnTo>
                                  <a:lnTo>
                                    <a:pt x="500" y="29"/>
                                  </a:lnTo>
                                  <a:lnTo>
                                    <a:pt x="500" y="24"/>
                                  </a:lnTo>
                                  <a:lnTo>
                                    <a:pt x="509" y="14"/>
                                  </a:lnTo>
                                  <a:lnTo>
                                    <a:pt x="509" y="9"/>
                                  </a:lnTo>
                                  <a:lnTo>
                                    <a:pt x="514" y="5"/>
                                  </a:lnTo>
                                  <a:lnTo>
                                    <a:pt x="5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8"/>
                          <wps:cNvSpPr>
                            <a:spLocks/>
                          </wps:cNvSpPr>
                          <wps:spPr bwMode="auto">
                            <a:xfrm>
                              <a:off x="5746" y="3875"/>
                              <a:ext cx="101" cy="177"/>
                            </a:xfrm>
                            <a:custGeom>
                              <a:avLst/>
                              <a:gdLst>
                                <a:gd name="T0" fmla="*/ 0 w 101"/>
                                <a:gd name="T1" fmla="*/ 177 h 177"/>
                                <a:gd name="T2" fmla="*/ 5 w 101"/>
                                <a:gd name="T3" fmla="*/ 173 h 177"/>
                                <a:gd name="T4" fmla="*/ 5 w 101"/>
                                <a:gd name="T5" fmla="*/ 168 h 177"/>
                                <a:gd name="T6" fmla="*/ 9 w 101"/>
                                <a:gd name="T7" fmla="*/ 163 h 177"/>
                                <a:gd name="T8" fmla="*/ 9 w 101"/>
                                <a:gd name="T9" fmla="*/ 158 h 177"/>
                                <a:gd name="T10" fmla="*/ 19 w 101"/>
                                <a:gd name="T11" fmla="*/ 148 h 177"/>
                                <a:gd name="T12" fmla="*/ 19 w 101"/>
                                <a:gd name="T13" fmla="*/ 144 h 177"/>
                                <a:gd name="T14" fmla="*/ 24 w 101"/>
                                <a:gd name="T15" fmla="*/ 139 h 177"/>
                                <a:gd name="T16" fmla="*/ 24 w 101"/>
                                <a:gd name="T17" fmla="*/ 134 h 177"/>
                                <a:gd name="T18" fmla="*/ 29 w 101"/>
                                <a:gd name="T19" fmla="*/ 129 h 177"/>
                                <a:gd name="T20" fmla="*/ 29 w 101"/>
                                <a:gd name="T21" fmla="*/ 124 h 177"/>
                                <a:gd name="T22" fmla="*/ 38 w 101"/>
                                <a:gd name="T23" fmla="*/ 115 h 177"/>
                                <a:gd name="T24" fmla="*/ 38 w 101"/>
                                <a:gd name="T25" fmla="*/ 110 h 177"/>
                                <a:gd name="T26" fmla="*/ 43 w 101"/>
                                <a:gd name="T27" fmla="*/ 105 h 177"/>
                                <a:gd name="T28" fmla="*/ 43 w 101"/>
                                <a:gd name="T29" fmla="*/ 100 h 177"/>
                                <a:gd name="T30" fmla="*/ 48 w 101"/>
                                <a:gd name="T31" fmla="*/ 96 h 177"/>
                                <a:gd name="T32" fmla="*/ 48 w 101"/>
                                <a:gd name="T33" fmla="*/ 91 h 177"/>
                                <a:gd name="T34" fmla="*/ 57 w 101"/>
                                <a:gd name="T35" fmla="*/ 81 h 177"/>
                                <a:gd name="T36" fmla="*/ 57 w 101"/>
                                <a:gd name="T37" fmla="*/ 76 h 177"/>
                                <a:gd name="T38" fmla="*/ 62 w 101"/>
                                <a:gd name="T39" fmla="*/ 72 h 177"/>
                                <a:gd name="T40" fmla="*/ 62 w 101"/>
                                <a:gd name="T41" fmla="*/ 67 h 177"/>
                                <a:gd name="T42" fmla="*/ 67 w 101"/>
                                <a:gd name="T43" fmla="*/ 62 h 177"/>
                                <a:gd name="T44" fmla="*/ 67 w 101"/>
                                <a:gd name="T45" fmla="*/ 57 h 177"/>
                                <a:gd name="T46" fmla="*/ 77 w 101"/>
                                <a:gd name="T47" fmla="*/ 48 h 177"/>
                                <a:gd name="T48" fmla="*/ 77 w 101"/>
                                <a:gd name="T49" fmla="*/ 43 h 177"/>
                                <a:gd name="T50" fmla="*/ 81 w 101"/>
                                <a:gd name="T51" fmla="*/ 38 h 177"/>
                                <a:gd name="T52" fmla="*/ 81 w 101"/>
                                <a:gd name="T53" fmla="*/ 33 h 177"/>
                                <a:gd name="T54" fmla="*/ 91 w 101"/>
                                <a:gd name="T55" fmla="*/ 24 h 177"/>
                                <a:gd name="T56" fmla="*/ 91 w 101"/>
                                <a:gd name="T57" fmla="*/ 19 h 177"/>
                                <a:gd name="T58" fmla="*/ 96 w 101"/>
                                <a:gd name="T59" fmla="*/ 14 h 177"/>
                                <a:gd name="T60" fmla="*/ 96 w 101"/>
                                <a:gd name="T61" fmla="*/ 9 h 177"/>
                                <a:gd name="T62" fmla="*/ 101 w 101"/>
                                <a:gd name="T63" fmla="*/ 4 h 177"/>
                                <a:gd name="T64" fmla="*/ 101 w 101"/>
                                <a:gd name="T6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7">
                                  <a:moveTo>
                                    <a:pt x="0" y="177"/>
                                  </a:moveTo>
                                  <a:lnTo>
                                    <a:pt x="5" y="173"/>
                                  </a:lnTo>
                                  <a:lnTo>
                                    <a:pt x="5" y="168"/>
                                  </a:lnTo>
                                  <a:lnTo>
                                    <a:pt x="9" y="163"/>
                                  </a:lnTo>
                                  <a:lnTo>
                                    <a:pt x="9" y="158"/>
                                  </a:lnTo>
                                  <a:lnTo>
                                    <a:pt x="19" y="148"/>
                                  </a:lnTo>
                                  <a:lnTo>
                                    <a:pt x="19" y="144"/>
                                  </a:lnTo>
                                  <a:lnTo>
                                    <a:pt x="24" y="139"/>
                                  </a:lnTo>
                                  <a:lnTo>
                                    <a:pt x="24" y="134"/>
                                  </a:lnTo>
                                  <a:lnTo>
                                    <a:pt x="29" y="129"/>
                                  </a:lnTo>
                                  <a:lnTo>
                                    <a:pt x="29" y="124"/>
                                  </a:lnTo>
                                  <a:lnTo>
                                    <a:pt x="38" y="115"/>
                                  </a:lnTo>
                                  <a:lnTo>
                                    <a:pt x="38" y="110"/>
                                  </a:lnTo>
                                  <a:lnTo>
                                    <a:pt x="43" y="105"/>
                                  </a:lnTo>
                                  <a:lnTo>
                                    <a:pt x="43" y="100"/>
                                  </a:lnTo>
                                  <a:lnTo>
                                    <a:pt x="48" y="96"/>
                                  </a:lnTo>
                                  <a:lnTo>
                                    <a:pt x="48" y="91"/>
                                  </a:lnTo>
                                  <a:lnTo>
                                    <a:pt x="57" y="81"/>
                                  </a:lnTo>
                                  <a:lnTo>
                                    <a:pt x="57" y="76"/>
                                  </a:lnTo>
                                  <a:lnTo>
                                    <a:pt x="62" y="72"/>
                                  </a:lnTo>
                                  <a:lnTo>
                                    <a:pt x="62" y="67"/>
                                  </a:lnTo>
                                  <a:lnTo>
                                    <a:pt x="67" y="62"/>
                                  </a:lnTo>
                                  <a:lnTo>
                                    <a:pt x="67" y="57"/>
                                  </a:lnTo>
                                  <a:lnTo>
                                    <a:pt x="77" y="48"/>
                                  </a:lnTo>
                                  <a:lnTo>
                                    <a:pt x="77" y="43"/>
                                  </a:lnTo>
                                  <a:lnTo>
                                    <a:pt x="81" y="38"/>
                                  </a:lnTo>
                                  <a:lnTo>
                                    <a:pt x="81" y="33"/>
                                  </a:lnTo>
                                  <a:lnTo>
                                    <a:pt x="91" y="24"/>
                                  </a:lnTo>
                                  <a:lnTo>
                                    <a:pt x="91" y="19"/>
                                  </a:lnTo>
                                  <a:lnTo>
                                    <a:pt x="96" y="14"/>
                                  </a:lnTo>
                                  <a:lnTo>
                                    <a:pt x="96" y="9"/>
                                  </a:lnTo>
                                  <a:lnTo>
                                    <a:pt x="101" y="4"/>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9"/>
                          <wps:cNvSpPr>
                            <a:spLocks/>
                          </wps:cNvSpPr>
                          <wps:spPr bwMode="auto">
                            <a:xfrm>
                              <a:off x="5991" y="3495"/>
                              <a:ext cx="76" cy="130"/>
                            </a:xfrm>
                            <a:custGeom>
                              <a:avLst/>
                              <a:gdLst>
                                <a:gd name="T0" fmla="*/ 0 w 76"/>
                                <a:gd name="T1" fmla="*/ 130 h 130"/>
                                <a:gd name="T2" fmla="*/ 9 w 76"/>
                                <a:gd name="T3" fmla="*/ 120 h 130"/>
                                <a:gd name="T4" fmla="*/ 9 w 76"/>
                                <a:gd name="T5" fmla="*/ 116 h 130"/>
                                <a:gd name="T6" fmla="*/ 14 w 76"/>
                                <a:gd name="T7" fmla="*/ 111 h 130"/>
                                <a:gd name="T8" fmla="*/ 14 w 76"/>
                                <a:gd name="T9" fmla="*/ 106 h 130"/>
                                <a:gd name="T10" fmla="*/ 24 w 76"/>
                                <a:gd name="T11" fmla="*/ 96 h 130"/>
                                <a:gd name="T12" fmla="*/ 24 w 76"/>
                                <a:gd name="T13" fmla="*/ 92 h 130"/>
                                <a:gd name="T14" fmla="*/ 28 w 76"/>
                                <a:gd name="T15" fmla="*/ 87 h 130"/>
                                <a:gd name="T16" fmla="*/ 28 w 76"/>
                                <a:gd name="T17" fmla="*/ 82 h 130"/>
                                <a:gd name="T18" fmla="*/ 33 w 76"/>
                                <a:gd name="T19" fmla="*/ 77 h 130"/>
                                <a:gd name="T20" fmla="*/ 33 w 76"/>
                                <a:gd name="T21" fmla="*/ 72 h 130"/>
                                <a:gd name="T22" fmla="*/ 43 w 76"/>
                                <a:gd name="T23" fmla="*/ 63 h 130"/>
                                <a:gd name="T24" fmla="*/ 43 w 76"/>
                                <a:gd name="T25" fmla="*/ 58 h 130"/>
                                <a:gd name="T26" fmla="*/ 48 w 76"/>
                                <a:gd name="T27" fmla="*/ 53 h 130"/>
                                <a:gd name="T28" fmla="*/ 48 w 76"/>
                                <a:gd name="T29" fmla="*/ 48 h 130"/>
                                <a:gd name="T30" fmla="*/ 52 w 76"/>
                                <a:gd name="T31" fmla="*/ 44 h 130"/>
                                <a:gd name="T32" fmla="*/ 52 w 76"/>
                                <a:gd name="T33" fmla="*/ 39 h 130"/>
                                <a:gd name="T34" fmla="*/ 62 w 76"/>
                                <a:gd name="T35" fmla="*/ 29 h 130"/>
                                <a:gd name="T36" fmla="*/ 62 w 76"/>
                                <a:gd name="T37" fmla="*/ 24 h 130"/>
                                <a:gd name="T38" fmla="*/ 67 w 76"/>
                                <a:gd name="T39" fmla="*/ 20 h 130"/>
                                <a:gd name="T40" fmla="*/ 67 w 76"/>
                                <a:gd name="T41" fmla="*/ 15 h 130"/>
                                <a:gd name="T42" fmla="*/ 76 w 76"/>
                                <a:gd name="T43" fmla="*/ 5 h 130"/>
                                <a:gd name="T44" fmla="*/ 76 w 76"/>
                                <a:gd name="T4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30">
                                  <a:moveTo>
                                    <a:pt x="0" y="130"/>
                                  </a:moveTo>
                                  <a:lnTo>
                                    <a:pt x="9" y="120"/>
                                  </a:lnTo>
                                  <a:lnTo>
                                    <a:pt x="9" y="116"/>
                                  </a:lnTo>
                                  <a:lnTo>
                                    <a:pt x="14" y="111"/>
                                  </a:lnTo>
                                  <a:lnTo>
                                    <a:pt x="14" y="106"/>
                                  </a:lnTo>
                                  <a:lnTo>
                                    <a:pt x="24" y="96"/>
                                  </a:lnTo>
                                  <a:lnTo>
                                    <a:pt x="24" y="92"/>
                                  </a:lnTo>
                                  <a:lnTo>
                                    <a:pt x="28" y="87"/>
                                  </a:lnTo>
                                  <a:lnTo>
                                    <a:pt x="28" y="82"/>
                                  </a:lnTo>
                                  <a:lnTo>
                                    <a:pt x="33" y="77"/>
                                  </a:lnTo>
                                  <a:lnTo>
                                    <a:pt x="33" y="72"/>
                                  </a:lnTo>
                                  <a:lnTo>
                                    <a:pt x="43" y="63"/>
                                  </a:lnTo>
                                  <a:lnTo>
                                    <a:pt x="43" y="58"/>
                                  </a:lnTo>
                                  <a:lnTo>
                                    <a:pt x="48" y="53"/>
                                  </a:lnTo>
                                  <a:lnTo>
                                    <a:pt x="48" y="48"/>
                                  </a:lnTo>
                                  <a:lnTo>
                                    <a:pt x="52" y="44"/>
                                  </a:lnTo>
                                  <a:lnTo>
                                    <a:pt x="52" y="39"/>
                                  </a:lnTo>
                                  <a:lnTo>
                                    <a:pt x="62" y="29"/>
                                  </a:lnTo>
                                  <a:lnTo>
                                    <a:pt x="62" y="24"/>
                                  </a:lnTo>
                                  <a:lnTo>
                                    <a:pt x="67" y="20"/>
                                  </a:lnTo>
                                  <a:lnTo>
                                    <a:pt x="67" y="15"/>
                                  </a:lnTo>
                                  <a:lnTo>
                                    <a:pt x="76" y="5"/>
                                  </a:lnTo>
                                  <a:lnTo>
                                    <a:pt x="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0"/>
                          <wps:cNvSpPr>
                            <a:spLocks/>
                          </wps:cNvSpPr>
                          <wps:spPr bwMode="auto">
                            <a:xfrm>
                              <a:off x="6221" y="3169"/>
                              <a:ext cx="34" cy="57"/>
                            </a:xfrm>
                            <a:custGeom>
                              <a:avLst/>
                              <a:gdLst>
                                <a:gd name="T0" fmla="*/ 0 w 34"/>
                                <a:gd name="T1" fmla="*/ 57 h 57"/>
                                <a:gd name="T2" fmla="*/ 10 w 34"/>
                                <a:gd name="T3" fmla="*/ 48 h 57"/>
                                <a:gd name="T4" fmla="*/ 10 w 34"/>
                                <a:gd name="T5" fmla="*/ 43 h 57"/>
                                <a:gd name="T6" fmla="*/ 14 w 34"/>
                                <a:gd name="T7" fmla="*/ 38 h 57"/>
                                <a:gd name="T8" fmla="*/ 14 w 34"/>
                                <a:gd name="T9" fmla="*/ 33 h 57"/>
                                <a:gd name="T10" fmla="*/ 24 w 34"/>
                                <a:gd name="T11" fmla="*/ 24 h 57"/>
                                <a:gd name="T12" fmla="*/ 24 w 34"/>
                                <a:gd name="T13" fmla="*/ 19 h 57"/>
                                <a:gd name="T14" fmla="*/ 29 w 34"/>
                                <a:gd name="T15" fmla="*/ 14 h 57"/>
                                <a:gd name="T16" fmla="*/ 29 w 34"/>
                                <a:gd name="T17" fmla="*/ 9 h 57"/>
                                <a:gd name="T18" fmla="*/ 34 w 34"/>
                                <a:gd name="T19" fmla="*/ 5 h 57"/>
                                <a:gd name="T20" fmla="*/ 34 w 34"/>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7">
                                  <a:moveTo>
                                    <a:pt x="0" y="57"/>
                                  </a:moveTo>
                                  <a:lnTo>
                                    <a:pt x="10" y="48"/>
                                  </a:lnTo>
                                  <a:lnTo>
                                    <a:pt x="10" y="43"/>
                                  </a:lnTo>
                                  <a:lnTo>
                                    <a:pt x="14" y="38"/>
                                  </a:lnTo>
                                  <a:lnTo>
                                    <a:pt x="14" y="33"/>
                                  </a:lnTo>
                                  <a:lnTo>
                                    <a:pt x="24" y="24"/>
                                  </a:lnTo>
                                  <a:lnTo>
                                    <a:pt x="24" y="19"/>
                                  </a:lnTo>
                                  <a:lnTo>
                                    <a:pt x="29" y="14"/>
                                  </a:lnTo>
                                  <a:lnTo>
                                    <a:pt x="29" y="9"/>
                                  </a:lnTo>
                                  <a:lnTo>
                                    <a:pt x="34" y="5"/>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1"/>
                          <wps:cNvSpPr>
                            <a:spLocks/>
                          </wps:cNvSpPr>
                          <wps:spPr bwMode="auto">
                            <a:xfrm>
                              <a:off x="6471" y="1921"/>
                              <a:ext cx="509" cy="873"/>
                            </a:xfrm>
                            <a:custGeom>
                              <a:avLst/>
                              <a:gdLst>
                                <a:gd name="T0" fmla="*/ 9 w 509"/>
                                <a:gd name="T1" fmla="*/ 859 h 873"/>
                                <a:gd name="T2" fmla="*/ 24 w 509"/>
                                <a:gd name="T3" fmla="*/ 840 h 873"/>
                                <a:gd name="T4" fmla="*/ 28 w 509"/>
                                <a:gd name="T5" fmla="*/ 825 h 873"/>
                                <a:gd name="T6" fmla="*/ 43 w 509"/>
                                <a:gd name="T7" fmla="*/ 806 h 873"/>
                                <a:gd name="T8" fmla="*/ 48 w 509"/>
                                <a:gd name="T9" fmla="*/ 792 h 873"/>
                                <a:gd name="T10" fmla="*/ 62 w 509"/>
                                <a:gd name="T11" fmla="*/ 773 h 873"/>
                                <a:gd name="T12" fmla="*/ 67 w 509"/>
                                <a:gd name="T13" fmla="*/ 758 h 873"/>
                                <a:gd name="T14" fmla="*/ 81 w 509"/>
                                <a:gd name="T15" fmla="*/ 739 h 873"/>
                                <a:gd name="T16" fmla="*/ 86 w 509"/>
                                <a:gd name="T17" fmla="*/ 725 h 873"/>
                                <a:gd name="T18" fmla="*/ 100 w 509"/>
                                <a:gd name="T19" fmla="*/ 705 h 873"/>
                                <a:gd name="T20" fmla="*/ 105 w 509"/>
                                <a:gd name="T21" fmla="*/ 691 h 873"/>
                                <a:gd name="T22" fmla="*/ 120 w 509"/>
                                <a:gd name="T23" fmla="*/ 672 h 873"/>
                                <a:gd name="T24" fmla="*/ 124 w 509"/>
                                <a:gd name="T25" fmla="*/ 657 h 873"/>
                                <a:gd name="T26" fmla="*/ 139 w 509"/>
                                <a:gd name="T27" fmla="*/ 638 h 873"/>
                                <a:gd name="T28" fmla="*/ 148 w 509"/>
                                <a:gd name="T29" fmla="*/ 619 h 873"/>
                                <a:gd name="T30" fmla="*/ 158 w 509"/>
                                <a:gd name="T31" fmla="*/ 604 h 873"/>
                                <a:gd name="T32" fmla="*/ 168 w 509"/>
                                <a:gd name="T33" fmla="*/ 585 h 873"/>
                                <a:gd name="T34" fmla="*/ 177 w 509"/>
                                <a:gd name="T35" fmla="*/ 571 h 873"/>
                                <a:gd name="T36" fmla="*/ 187 w 509"/>
                                <a:gd name="T37" fmla="*/ 552 h 873"/>
                                <a:gd name="T38" fmla="*/ 201 w 509"/>
                                <a:gd name="T39" fmla="*/ 532 h 873"/>
                                <a:gd name="T40" fmla="*/ 206 w 509"/>
                                <a:gd name="T41" fmla="*/ 518 h 873"/>
                                <a:gd name="T42" fmla="*/ 221 w 509"/>
                                <a:gd name="T43" fmla="*/ 499 h 873"/>
                                <a:gd name="T44" fmla="*/ 225 w 509"/>
                                <a:gd name="T45" fmla="*/ 484 h 873"/>
                                <a:gd name="T46" fmla="*/ 240 w 509"/>
                                <a:gd name="T47" fmla="*/ 465 h 873"/>
                                <a:gd name="T48" fmla="*/ 245 w 509"/>
                                <a:gd name="T49" fmla="*/ 451 h 873"/>
                                <a:gd name="T50" fmla="*/ 259 w 509"/>
                                <a:gd name="T51" fmla="*/ 432 h 873"/>
                                <a:gd name="T52" fmla="*/ 264 w 509"/>
                                <a:gd name="T53" fmla="*/ 417 h 873"/>
                                <a:gd name="T54" fmla="*/ 278 w 509"/>
                                <a:gd name="T55" fmla="*/ 398 h 873"/>
                                <a:gd name="T56" fmla="*/ 283 w 509"/>
                                <a:gd name="T57" fmla="*/ 384 h 873"/>
                                <a:gd name="T58" fmla="*/ 297 w 509"/>
                                <a:gd name="T59" fmla="*/ 364 h 873"/>
                                <a:gd name="T60" fmla="*/ 302 w 509"/>
                                <a:gd name="T61" fmla="*/ 350 h 873"/>
                                <a:gd name="T62" fmla="*/ 317 w 509"/>
                                <a:gd name="T63" fmla="*/ 331 h 873"/>
                                <a:gd name="T64" fmla="*/ 326 w 509"/>
                                <a:gd name="T65" fmla="*/ 312 h 873"/>
                                <a:gd name="T66" fmla="*/ 336 w 509"/>
                                <a:gd name="T67" fmla="*/ 297 h 873"/>
                                <a:gd name="T68" fmla="*/ 345 w 509"/>
                                <a:gd name="T69" fmla="*/ 278 h 873"/>
                                <a:gd name="T70" fmla="*/ 355 w 509"/>
                                <a:gd name="T71" fmla="*/ 264 h 873"/>
                                <a:gd name="T72" fmla="*/ 365 w 509"/>
                                <a:gd name="T73" fmla="*/ 244 h 873"/>
                                <a:gd name="T74" fmla="*/ 379 w 509"/>
                                <a:gd name="T75" fmla="*/ 225 h 873"/>
                                <a:gd name="T76" fmla="*/ 384 w 509"/>
                                <a:gd name="T77" fmla="*/ 211 h 873"/>
                                <a:gd name="T78" fmla="*/ 398 w 509"/>
                                <a:gd name="T79" fmla="*/ 192 h 873"/>
                                <a:gd name="T80" fmla="*/ 403 w 509"/>
                                <a:gd name="T81" fmla="*/ 177 h 873"/>
                                <a:gd name="T82" fmla="*/ 417 w 509"/>
                                <a:gd name="T83" fmla="*/ 158 h 873"/>
                                <a:gd name="T84" fmla="*/ 422 w 509"/>
                                <a:gd name="T85" fmla="*/ 144 h 873"/>
                                <a:gd name="T86" fmla="*/ 437 w 509"/>
                                <a:gd name="T87" fmla="*/ 124 h 873"/>
                                <a:gd name="T88" fmla="*/ 441 w 509"/>
                                <a:gd name="T89" fmla="*/ 110 h 873"/>
                                <a:gd name="T90" fmla="*/ 456 w 509"/>
                                <a:gd name="T91" fmla="*/ 91 h 873"/>
                                <a:gd name="T92" fmla="*/ 461 w 509"/>
                                <a:gd name="T93" fmla="*/ 76 h 873"/>
                                <a:gd name="T94" fmla="*/ 475 w 509"/>
                                <a:gd name="T95" fmla="*/ 57 h 873"/>
                                <a:gd name="T96" fmla="*/ 480 w 509"/>
                                <a:gd name="T97" fmla="*/ 43 h 873"/>
                                <a:gd name="T98" fmla="*/ 494 w 509"/>
                                <a:gd name="T99" fmla="*/ 24 h 873"/>
                                <a:gd name="T100" fmla="*/ 504 w 509"/>
                                <a:gd name="T101" fmla="*/ 4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9" h="873">
                                  <a:moveTo>
                                    <a:pt x="0" y="873"/>
                                  </a:moveTo>
                                  <a:lnTo>
                                    <a:pt x="9" y="864"/>
                                  </a:lnTo>
                                  <a:lnTo>
                                    <a:pt x="9" y="859"/>
                                  </a:lnTo>
                                  <a:lnTo>
                                    <a:pt x="14" y="854"/>
                                  </a:lnTo>
                                  <a:lnTo>
                                    <a:pt x="14" y="849"/>
                                  </a:lnTo>
                                  <a:lnTo>
                                    <a:pt x="24" y="840"/>
                                  </a:lnTo>
                                  <a:lnTo>
                                    <a:pt x="24" y="835"/>
                                  </a:lnTo>
                                  <a:lnTo>
                                    <a:pt x="28" y="830"/>
                                  </a:lnTo>
                                  <a:lnTo>
                                    <a:pt x="28" y="825"/>
                                  </a:lnTo>
                                  <a:lnTo>
                                    <a:pt x="33" y="821"/>
                                  </a:lnTo>
                                  <a:lnTo>
                                    <a:pt x="33" y="816"/>
                                  </a:lnTo>
                                  <a:lnTo>
                                    <a:pt x="43" y="806"/>
                                  </a:lnTo>
                                  <a:lnTo>
                                    <a:pt x="43" y="801"/>
                                  </a:lnTo>
                                  <a:lnTo>
                                    <a:pt x="48" y="797"/>
                                  </a:lnTo>
                                  <a:lnTo>
                                    <a:pt x="48" y="792"/>
                                  </a:lnTo>
                                  <a:lnTo>
                                    <a:pt x="52" y="787"/>
                                  </a:lnTo>
                                  <a:lnTo>
                                    <a:pt x="52" y="782"/>
                                  </a:lnTo>
                                  <a:lnTo>
                                    <a:pt x="62" y="773"/>
                                  </a:lnTo>
                                  <a:lnTo>
                                    <a:pt x="62" y="768"/>
                                  </a:lnTo>
                                  <a:lnTo>
                                    <a:pt x="67" y="763"/>
                                  </a:lnTo>
                                  <a:lnTo>
                                    <a:pt x="67" y="758"/>
                                  </a:lnTo>
                                  <a:lnTo>
                                    <a:pt x="76" y="749"/>
                                  </a:lnTo>
                                  <a:lnTo>
                                    <a:pt x="76" y="744"/>
                                  </a:lnTo>
                                  <a:lnTo>
                                    <a:pt x="81" y="739"/>
                                  </a:lnTo>
                                  <a:lnTo>
                                    <a:pt x="81" y="734"/>
                                  </a:lnTo>
                                  <a:lnTo>
                                    <a:pt x="86" y="729"/>
                                  </a:lnTo>
                                  <a:lnTo>
                                    <a:pt x="86" y="725"/>
                                  </a:lnTo>
                                  <a:lnTo>
                                    <a:pt x="96" y="715"/>
                                  </a:lnTo>
                                  <a:lnTo>
                                    <a:pt x="96" y="710"/>
                                  </a:lnTo>
                                  <a:lnTo>
                                    <a:pt x="100" y="705"/>
                                  </a:lnTo>
                                  <a:lnTo>
                                    <a:pt x="100" y="701"/>
                                  </a:lnTo>
                                  <a:lnTo>
                                    <a:pt x="105" y="696"/>
                                  </a:lnTo>
                                  <a:lnTo>
                                    <a:pt x="105" y="691"/>
                                  </a:lnTo>
                                  <a:lnTo>
                                    <a:pt x="115" y="681"/>
                                  </a:lnTo>
                                  <a:lnTo>
                                    <a:pt x="115" y="677"/>
                                  </a:lnTo>
                                  <a:lnTo>
                                    <a:pt x="120" y="672"/>
                                  </a:lnTo>
                                  <a:lnTo>
                                    <a:pt x="120" y="667"/>
                                  </a:lnTo>
                                  <a:lnTo>
                                    <a:pt x="124" y="662"/>
                                  </a:lnTo>
                                  <a:lnTo>
                                    <a:pt x="124" y="657"/>
                                  </a:lnTo>
                                  <a:lnTo>
                                    <a:pt x="134" y="648"/>
                                  </a:lnTo>
                                  <a:lnTo>
                                    <a:pt x="134" y="643"/>
                                  </a:lnTo>
                                  <a:lnTo>
                                    <a:pt x="139" y="638"/>
                                  </a:lnTo>
                                  <a:lnTo>
                                    <a:pt x="139" y="633"/>
                                  </a:lnTo>
                                  <a:lnTo>
                                    <a:pt x="148" y="624"/>
                                  </a:lnTo>
                                  <a:lnTo>
                                    <a:pt x="148" y="619"/>
                                  </a:lnTo>
                                  <a:lnTo>
                                    <a:pt x="153" y="614"/>
                                  </a:lnTo>
                                  <a:lnTo>
                                    <a:pt x="153" y="609"/>
                                  </a:lnTo>
                                  <a:lnTo>
                                    <a:pt x="158" y="604"/>
                                  </a:lnTo>
                                  <a:lnTo>
                                    <a:pt x="158" y="600"/>
                                  </a:lnTo>
                                  <a:lnTo>
                                    <a:pt x="168" y="590"/>
                                  </a:lnTo>
                                  <a:lnTo>
                                    <a:pt x="168" y="585"/>
                                  </a:lnTo>
                                  <a:lnTo>
                                    <a:pt x="172" y="580"/>
                                  </a:lnTo>
                                  <a:lnTo>
                                    <a:pt x="172" y="576"/>
                                  </a:lnTo>
                                  <a:lnTo>
                                    <a:pt x="177" y="571"/>
                                  </a:lnTo>
                                  <a:lnTo>
                                    <a:pt x="177" y="566"/>
                                  </a:lnTo>
                                  <a:lnTo>
                                    <a:pt x="187" y="556"/>
                                  </a:lnTo>
                                  <a:lnTo>
                                    <a:pt x="187" y="552"/>
                                  </a:lnTo>
                                  <a:lnTo>
                                    <a:pt x="192" y="547"/>
                                  </a:lnTo>
                                  <a:lnTo>
                                    <a:pt x="192" y="542"/>
                                  </a:lnTo>
                                  <a:lnTo>
                                    <a:pt x="201" y="532"/>
                                  </a:lnTo>
                                  <a:lnTo>
                                    <a:pt x="201" y="528"/>
                                  </a:lnTo>
                                  <a:lnTo>
                                    <a:pt x="206" y="523"/>
                                  </a:lnTo>
                                  <a:lnTo>
                                    <a:pt x="206" y="518"/>
                                  </a:lnTo>
                                  <a:lnTo>
                                    <a:pt x="211" y="513"/>
                                  </a:lnTo>
                                  <a:lnTo>
                                    <a:pt x="211" y="508"/>
                                  </a:lnTo>
                                  <a:lnTo>
                                    <a:pt x="221" y="499"/>
                                  </a:lnTo>
                                  <a:lnTo>
                                    <a:pt x="221" y="494"/>
                                  </a:lnTo>
                                  <a:lnTo>
                                    <a:pt x="225" y="489"/>
                                  </a:lnTo>
                                  <a:lnTo>
                                    <a:pt x="225" y="484"/>
                                  </a:lnTo>
                                  <a:lnTo>
                                    <a:pt x="230" y="480"/>
                                  </a:lnTo>
                                  <a:lnTo>
                                    <a:pt x="230" y="475"/>
                                  </a:lnTo>
                                  <a:lnTo>
                                    <a:pt x="240" y="465"/>
                                  </a:lnTo>
                                  <a:lnTo>
                                    <a:pt x="240" y="460"/>
                                  </a:lnTo>
                                  <a:lnTo>
                                    <a:pt x="245" y="456"/>
                                  </a:lnTo>
                                  <a:lnTo>
                                    <a:pt x="245" y="451"/>
                                  </a:lnTo>
                                  <a:lnTo>
                                    <a:pt x="249" y="446"/>
                                  </a:lnTo>
                                  <a:lnTo>
                                    <a:pt x="249" y="441"/>
                                  </a:lnTo>
                                  <a:lnTo>
                                    <a:pt x="259" y="432"/>
                                  </a:lnTo>
                                  <a:lnTo>
                                    <a:pt x="259" y="427"/>
                                  </a:lnTo>
                                  <a:lnTo>
                                    <a:pt x="264" y="422"/>
                                  </a:lnTo>
                                  <a:lnTo>
                                    <a:pt x="264" y="417"/>
                                  </a:lnTo>
                                  <a:lnTo>
                                    <a:pt x="273" y="408"/>
                                  </a:lnTo>
                                  <a:lnTo>
                                    <a:pt x="273" y="403"/>
                                  </a:lnTo>
                                  <a:lnTo>
                                    <a:pt x="278" y="398"/>
                                  </a:lnTo>
                                  <a:lnTo>
                                    <a:pt x="278" y="393"/>
                                  </a:lnTo>
                                  <a:lnTo>
                                    <a:pt x="283" y="388"/>
                                  </a:lnTo>
                                  <a:lnTo>
                                    <a:pt x="283" y="384"/>
                                  </a:lnTo>
                                  <a:lnTo>
                                    <a:pt x="293" y="374"/>
                                  </a:lnTo>
                                  <a:lnTo>
                                    <a:pt x="293" y="369"/>
                                  </a:lnTo>
                                  <a:lnTo>
                                    <a:pt x="297" y="364"/>
                                  </a:lnTo>
                                  <a:lnTo>
                                    <a:pt x="297" y="360"/>
                                  </a:lnTo>
                                  <a:lnTo>
                                    <a:pt x="302" y="355"/>
                                  </a:lnTo>
                                  <a:lnTo>
                                    <a:pt x="302" y="350"/>
                                  </a:lnTo>
                                  <a:lnTo>
                                    <a:pt x="312" y="340"/>
                                  </a:lnTo>
                                  <a:lnTo>
                                    <a:pt x="312" y="336"/>
                                  </a:lnTo>
                                  <a:lnTo>
                                    <a:pt x="317" y="331"/>
                                  </a:lnTo>
                                  <a:lnTo>
                                    <a:pt x="317" y="326"/>
                                  </a:lnTo>
                                  <a:lnTo>
                                    <a:pt x="326" y="316"/>
                                  </a:lnTo>
                                  <a:lnTo>
                                    <a:pt x="326" y="312"/>
                                  </a:lnTo>
                                  <a:lnTo>
                                    <a:pt x="331" y="307"/>
                                  </a:lnTo>
                                  <a:lnTo>
                                    <a:pt x="331" y="302"/>
                                  </a:lnTo>
                                  <a:lnTo>
                                    <a:pt x="336" y="297"/>
                                  </a:lnTo>
                                  <a:lnTo>
                                    <a:pt x="336" y="292"/>
                                  </a:lnTo>
                                  <a:lnTo>
                                    <a:pt x="345" y="283"/>
                                  </a:lnTo>
                                  <a:lnTo>
                                    <a:pt x="345" y="278"/>
                                  </a:lnTo>
                                  <a:lnTo>
                                    <a:pt x="350" y="273"/>
                                  </a:lnTo>
                                  <a:lnTo>
                                    <a:pt x="350" y="268"/>
                                  </a:lnTo>
                                  <a:lnTo>
                                    <a:pt x="355" y="264"/>
                                  </a:lnTo>
                                  <a:lnTo>
                                    <a:pt x="355" y="259"/>
                                  </a:lnTo>
                                  <a:lnTo>
                                    <a:pt x="365" y="249"/>
                                  </a:lnTo>
                                  <a:lnTo>
                                    <a:pt x="365" y="244"/>
                                  </a:lnTo>
                                  <a:lnTo>
                                    <a:pt x="369" y="240"/>
                                  </a:lnTo>
                                  <a:lnTo>
                                    <a:pt x="369" y="235"/>
                                  </a:lnTo>
                                  <a:lnTo>
                                    <a:pt x="379" y="225"/>
                                  </a:lnTo>
                                  <a:lnTo>
                                    <a:pt x="379" y="220"/>
                                  </a:lnTo>
                                  <a:lnTo>
                                    <a:pt x="384" y="216"/>
                                  </a:lnTo>
                                  <a:lnTo>
                                    <a:pt x="384" y="211"/>
                                  </a:lnTo>
                                  <a:lnTo>
                                    <a:pt x="389" y="206"/>
                                  </a:lnTo>
                                  <a:lnTo>
                                    <a:pt x="389" y="201"/>
                                  </a:lnTo>
                                  <a:lnTo>
                                    <a:pt x="398" y="192"/>
                                  </a:lnTo>
                                  <a:lnTo>
                                    <a:pt x="398" y="187"/>
                                  </a:lnTo>
                                  <a:lnTo>
                                    <a:pt x="403" y="182"/>
                                  </a:lnTo>
                                  <a:lnTo>
                                    <a:pt x="403" y="177"/>
                                  </a:lnTo>
                                  <a:lnTo>
                                    <a:pt x="408" y="172"/>
                                  </a:lnTo>
                                  <a:lnTo>
                                    <a:pt x="408" y="168"/>
                                  </a:lnTo>
                                  <a:lnTo>
                                    <a:pt x="417" y="158"/>
                                  </a:lnTo>
                                  <a:lnTo>
                                    <a:pt x="417" y="153"/>
                                  </a:lnTo>
                                  <a:lnTo>
                                    <a:pt x="422" y="148"/>
                                  </a:lnTo>
                                  <a:lnTo>
                                    <a:pt x="422" y="144"/>
                                  </a:lnTo>
                                  <a:lnTo>
                                    <a:pt x="427" y="139"/>
                                  </a:lnTo>
                                  <a:lnTo>
                                    <a:pt x="427" y="134"/>
                                  </a:lnTo>
                                  <a:lnTo>
                                    <a:pt x="437" y="124"/>
                                  </a:lnTo>
                                  <a:lnTo>
                                    <a:pt x="437" y="120"/>
                                  </a:lnTo>
                                  <a:lnTo>
                                    <a:pt x="441" y="115"/>
                                  </a:lnTo>
                                  <a:lnTo>
                                    <a:pt x="441" y="110"/>
                                  </a:lnTo>
                                  <a:lnTo>
                                    <a:pt x="451" y="100"/>
                                  </a:lnTo>
                                  <a:lnTo>
                                    <a:pt x="451" y="96"/>
                                  </a:lnTo>
                                  <a:lnTo>
                                    <a:pt x="456" y="91"/>
                                  </a:lnTo>
                                  <a:lnTo>
                                    <a:pt x="456" y="86"/>
                                  </a:lnTo>
                                  <a:lnTo>
                                    <a:pt x="461" y="81"/>
                                  </a:lnTo>
                                  <a:lnTo>
                                    <a:pt x="461" y="76"/>
                                  </a:lnTo>
                                  <a:lnTo>
                                    <a:pt x="470" y="67"/>
                                  </a:lnTo>
                                  <a:lnTo>
                                    <a:pt x="470" y="62"/>
                                  </a:lnTo>
                                  <a:lnTo>
                                    <a:pt x="475" y="57"/>
                                  </a:lnTo>
                                  <a:lnTo>
                                    <a:pt x="475" y="52"/>
                                  </a:lnTo>
                                  <a:lnTo>
                                    <a:pt x="480" y="48"/>
                                  </a:lnTo>
                                  <a:lnTo>
                                    <a:pt x="480" y="43"/>
                                  </a:lnTo>
                                  <a:lnTo>
                                    <a:pt x="489" y="33"/>
                                  </a:lnTo>
                                  <a:lnTo>
                                    <a:pt x="489" y="28"/>
                                  </a:lnTo>
                                  <a:lnTo>
                                    <a:pt x="494" y="24"/>
                                  </a:lnTo>
                                  <a:lnTo>
                                    <a:pt x="494" y="19"/>
                                  </a:lnTo>
                                  <a:lnTo>
                                    <a:pt x="504" y="9"/>
                                  </a:lnTo>
                                  <a:lnTo>
                                    <a:pt x="504" y="4"/>
                                  </a:lnTo>
                                  <a:lnTo>
                                    <a:pt x="5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2"/>
                          <wps:cNvSpPr>
                            <a:spLocks/>
                          </wps:cNvSpPr>
                          <wps:spPr bwMode="auto">
                            <a:xfrm>
                              <a:off x="6106" y="3524"/>
                              <a:ext cx="9" cy="19"/>
                            </a:xfrm>
                            <a:custGeom>
                              <a:avLst/>
                              <a:gdLst>
                                <a:gd name="T0" fmla="*/ 0 w 9"/>
                                <a:gd name="T1" fmla="*/ 19 h 19"/>
                                <a:gd name="T2" fmla="*/ 0 w 9"/>
                                <a:gd name="T3" fmla="*/ 15 h 19"/>
                                <a:gd name="T4" fmla="*/ 5 w 9"/>
                                <a:gd name="T5" fmla="*/ 10 h 19"/>
                                <a:gd name="T6" fmla="*/ 9 w 9"/>
                                <a:gd name="T7" fmla="*/ 5 h 19"/>
                                <a:gd name="T8" fmla="*/ 9 w 9"/>
                                <a:gd name="T9" fmla="*/ 0 h 19"/>
                              </a:gdLst>
                              <a:ahLst/>
                              <a:cxnLst>
                                <a:cxn ang="0">
                                  <a:pos x="T0" y="T1"/>
                                </a:cxn>
                                <a:cxn ang="0">
                                  <a:pos x="T2" y="T3"/>
                                </a:cxn>
                                <a:cxn ang="0">
                                  <a:pos x="T4" y="T5"/>
                                </a:cxn>
                                <a:cxn ang="0">
                                  <a:pos x="T6" y="T7"/>
                                </a:cxn>
                                <a:cxn ang="0">
                                  <a:pos x="T8" y="T9"/>
                                </a:cxn>
                              </a:cxnLst>
                              <a:rect l="0" t="0" r="r" b="b"/>
                              <a:pathLst>
                                <a:path w="9" h="19">
                                  <a:moveTo>
                                    <a:pt x="0" y="19"/>
                                  </a:moveTo>
                                  <a:lnTo>
                                    <a:pt x="0" y="15"/>
                                  </a:lnTo>
                                  <a:lnTo>
                                    <a:pt x="5" y="10"/>
                                  </a:lnTo>
                                  <a:lnTo>
                                    <a:pt x="9" y="5"/>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3"/>
                          <wps:cNvSpPr>
                            <a:spLocks/>
                          </wps:cNvSpPr>
                          <wps:spPr bwMode="auto">
                            <a:xfrm>
                              <a:off x="6668" y="2242"/>
                              <a:ext cx="187" cy="327"/>
                            </a:xfrm>
                            <a:custGeom>
                              <a:avLst/>
                              <a:gdLst>
                                <a:gd name="T0" fmla="*/ 0 w 187"/>
                                <a:gd name="T1" fmla="*/ 327 h 327"/>
                                <a:gd name="T2" fmla="*/ 4 w 187"/>
                                <a:gd name="T3" fmla="*/ 322 h 327"/>
                                <a:gd name="T4" fmla="*/ 4 w 187"/>
                                <a:gd name="T5" fmla="*/ 317 h 327"/>
                                <a:gd name="T6" fmla="*/ 9 w 187"/>
                                <a:gd name="T7" fmla="*/ 312 h 327"/>
                                <a:gd name="T8" fmla="*/ 9 w 187"/>
                                <a:gd name="T9" fmla="*/ 307 h 327"/>
                                <a:gd name="T10" fmla="*/ 19 w 187"/>
                                <a:gd name="T11" fmla="*/ 298 h 327"/>
                                <a:gd name="T12" fmla="*/ 19 w 187"/>
                                <a:gd name="T13" fmla="*/ 293 h 327"/>
                                <a:gd name="T14" fmla="*/ 24 w 187"/>
                                <a:gd name="T15" fmla="*/ 288 h 327"/>
                                <a:gd name="T16" fmla="*/ 24 w 187"/>
                                <a:gd name="T17" fmla="*/ 283 h 327"/>
                                <a:gd name="T18" fmla="*/ 28 w 187"/>
                                <a:gd name="T19" fmla="*/ 279 h 327"/>
                                <a:gd name="T20" fmla="*/ 28 w 187"/>
                                <a:gd name="T21" fmla="*/ 274 h 327"/>
                                <a:gd name="T22" fmla="*/ 38 w 187"/>
                                <a:gd name="T23" fmla="*/ 264 h 327"/>
                                <a:gd name="T24" fmla="*/ 38 w 187"/>
                                <a:gd name="T25" fmla="*/ 259 h 327"/>
                                <a:gd name="T26" fmla="*/ 43 w 187"/>
                                <a:gd name="T27" fmla="*/ 255 h 327"/>
                                <a:gd name="T28" fmla="*/ 43 w 187"/>
                                <a:gd name="T29" fmla="*/ 250 h 327"/>
                                <a:gd name="T30" fmla="*/ 52 w 187"/>
                                <a:gd name="T31" fmla="*/ 240 h 327"/>
                                <a:gd name="T32" fmla="*/ 52 w 187"/>
                                <a:gd name="T33" fmla="*/ 235 h 327"/>
                                <a:gd name="T34" fmla="*/ 57 w 187"/>
                                <a:gd name="T35" fmla="*/ 231 h 327"/>
                                <a:gd name="T36" fmla="*/ 57 w 187"/>
                                <a:gd name="T37" fmla="*/ 226 h 327"/>
                                <a:gd name="T38" fmla="*/ 62 w 187"/>
                                <a:gd name="T39" fmla="*/ 221 h 327"/>
                                <a:gd name="T40" fmla="*/ 62 w 187"/>
                                <a:gd name="T41" fmla="*/ 216 h 327"/>
                                <a:gd name="T42" fmla="*/ 72 w 187"/>
                                <a:gd name="T43" fmla="*/ 207 h 327"/>
                                <a:gd name="T44" fmla="*/ 72 w 187"/>
                                <a:gd name="T45" fmla="*/ 202 h 327"/>
                                <a:gd name="T46" fmla="*/ 76 w 187"/>
                                <a:gd name="T47" fmla="*/ 197 h 327"/>
                                <a:gd name="T48" fmla="*/ 76 w 187"/>
                                <a:gd name="T49" fmla="*/ 192 h 327"/>
                                <a:gd name="T50" fmla="*/ 81 w 187"/>
                                <a:gd name="T51" fmla="*/ 187 h 327"/>
                                <a:gd name="T52" fmla="*/ 81 w 187"/>
                                <a:gd name="T53" fmla="*/ 183 h 327"/>
                                <a:gd name="T54" fmla="*/ 91 w 187"/>
                                <a:gd name="T55" fmla="*/ 173 h 327"/>
                                <a:gd name="T56" fmla="*/ 91 w 187"/>
                                <a:gd name="T57" fmla="*/ 168 h 327"/>
                                <a:gd name="T58" fmla="*/ 96 w 187"/>
                                <a:gd name="T59" fmla="*/ 163 h 327"/>
                                <a:gd name="T60" fmla="*/ 96 w 187"/>
                                <a:gd name="T61" fmla="*/ 159 h 327"/>
                                <a:gd name="T62" fmla="*/ 100 w 187"/>
                                <a:gd name="T63" fmla="*/ 154 h 327"/>
                                <a:gd name="T64" fmla="*/ 100 w 187"/>
                                <a:gd name="T65" fmla="*/ 149 h 327"/>
                                <a:gd name="T66" fmla="*/ 110 w 187"/>
                                <a:gd name="T67" fmla="*/ 139 h 327"/>
                                <a:gd name="T68" fmla="*/ 110 w 187"/>
                                <a:gd name="T69" fmla="*/ 135 h 327"/>
                                <a:gd name="T70" fmla="*/ 115 w 187"/>
                                <a:gd name="T71" fmla="*/ 130 h 327"/>
                                <a:gd name="T72" fmla="*/ 115 w 187"/>
                                <a:gd name="T73" fmla="*/ 125 h 327"/>
                                <a:gd name="T74" fmla="*/ 124 w 187"/>
                                <a:gd name="T75" fmla="*/ 115 h 327"/>
                                <a:gd name="T76" fmla="*/ 124 w 187"/>
                                <a:gd name="T77" fmla="*/ 111 h 327"/>
                                <a:gd name="T78" fmla="*/ 129 w 187"/>
                                <a:gd name="T79" fmla="*/ 106 h 327"/>
                                <a:gd name="T80" fmla="*/ 129 w 187"/>
                                <a:gd name="T81" fmla="*/ 101 h 327"/>
                                <a:gd name="T82" fmla="*/ 134 w 187"/>
                                <a:gd name="T83" fmla="*/ 96 h 327"/>
                                <a:gd name="T84" fmla="*/ 134 w 187"/>
                                <a:gd name="T85" fmla="*/ 91 h 327"/>
                                <a:gd name="T86" fmla="*/ 144 w 187"/>
                                <a:gd name="T87" fmla="*/ 82 h 327"/>
                                <a:gd name="T88" fmla="*/ 144 w 187"/>
                                <a:gd name="T89" fmla="*/ 77 h 327"/>
                                <a:gd name="T90" fmla="*/ 148 w 187"/>
                                <a:gd name="T91" fmla="*/ 72 h 327"/>
                                <a:gd name="T92" fmla="*/ 148 w 187"/>
                                <a:gd name="T93" fmla="*/ 67 h 327"/>
                                <a:gd name="T94" fmla="*/ 153 w 187"/>
                                <a:gd name="T95" fmla="*/ 63 h 327"/>
                                <a:gd name="T96" fmla="*/ 153 w 187"/>
                                <a:gd name="T97" fmla="*/ 58 h 327"/>
                                <a:gd name="T98" fmla="*/ 163 w 187"/>
                                <a:gd name="T99" fmla="*/ 48 h 327"/>
                                <a:gd name="T100" fmla="*/ 163 w 187"/>
                                <a:gd name="T101" fmla="*/ 43 h 327"/>
                                <a:gd name="T102" fmla="*/ 168 w 187"/>
                                <a:gd name="T103" fmla="*/ 39 h 327"/>
                                <a:gd name="T104" fmla="*/ 168 w 187"/>
                                <a:gd name="T105" fmla="*/ 34 h 327"/>
                                <a:gd name="T106" fmla="*/ 177 w 187"/>
                                <a:gd name="T107" fmla="*/ 24 h 327"/>
                                <a:gd name="T108" fmla="*/ 177 w 187"/>
                                <a:gd name="T109" fmla="*/ 19 h 327"/>
                                <a:gd name="T110" fmla="*/ 182 w 187"/>
                                <a:gd name="T111" fmla="*/ 15 h 327"/>
                                <a:gd name="T112" fmla="*/ 182 w 187"/>
                                <a:gd name="T113" fmla="*/ 10 h 327"/>
                                <a:gd name="T114" fmla="*/ 187 w 187"/>
                                <a:gd name="T115" fmla="*/ 5 h 327"/>
                                <a:gd name="T116" fmla="*/ 187 w 187"/>
                                <a:gd name="T117"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7" h="327">
                                  <a:moveTo>
                                    <a:pt x="0" y="327"/>
                                  </a:moveTo>
                                  <a:lnTo>
                                    <a:pt x="4" y="322"/>
                                  </a:lnTo>
                                  <a:lnTo>
                                    <a:pt x="4" y="317"/>
                                  </a:lnTo>
                                  <a:lnTo>
                                    <a:pt x="9" y="312"/>
                                  </a:lnTo>
                                  <a:lnTo>
                                    <a:pt x="9" y="307"/>
                                  </a:lnTo>
                                  <a:lnTo>
                                    <a:pt x="19" y="298"/>
                                  </a:lnTo>
                                  <a:lnTo>
                                    <a:pt x="19" y="293"/>
                                  </a:lnTo>
                                  <a:lnTo>
                                    <a:pt x="24" y="288"/>
                                  </a:lnTo>
                                  <a:lnTo>
                                    <a:pt x="24" y="283"/>
                                  </a:lnTo>
                                  <a:lnTo>
                                    <a:pt x="28" y="279"/>
                                  </a:lnTo>
                                  <a:lnTo>
                                    <a:pt x="28" y="274"/>
                                  </a:lnTo>
                                  <a:lnTo>
                                    <a:pt x="38" y="264"/>
                                  </a:lnTo>
                                  <a:lnTo>
                                    <a:pt x="38" y="259"/>
                                  </a:lnTo>
                                  <a:lnTo>
                                    <a:pt x="43" y="255"/>
                                  </a:lnTo>
                                  <a:lnTo>
                                    <a:pt x="43" y="250"/>
                                  </a:lnTo>
                                  <a:lnTo>
                                    <a:pt x="52" y="240"/>
                                  </a:lnTo>
                                  <a:lnTo>
                                    <a:pt x="52" y="235"/>
                                  </a:lnTo>
                                  <a:lnTo>
                                    <a:pt x="57" y="231"/>
                                  </a:lnTo>
                                  <a:lnTo>
                                    <a:pt x="57" y="226"/>
                                  </a:lnTo>
                                  <a:lnTo>
                                    <a:pt x="62" y="221"/>
                                  </a:lnTo>
                                  <a:lnTo>
                                    <a:pt x="62" y="216"/>
                                  </a:lnTo>
                                  <a:lnTo>
                                    <a:pt x="72" y="207"/>
                                  </a:lnTo>
                                  <a:lnTo>
                                    <a:pt x="72" y="202"/>
                                  </a:lnTo>
                                  <a:lnTo>
                                    <a:pt x="76" y="197"/>
                                  </a:lnTo>
                                  <a:lnTo>
                                    <a:pt x="76" y="192"/>
                                  </a:lnTo>
                                  <a:lnTo>
                                    <a:pt x="81" y="187"/>
                                  </a:lnTo>
                                  <a:lnTo>
                                    <a:pt x="81" y="183"/>
                                  </a:lnTo>
                                  <a:lnTo>
                                    <a:pt x="91" y="173"/>
                                  </a:lnTo>
                                  <a:lnTo>
                                    <a:pt x="91" y="168"/>
                                  </a:lnTo>
                                  <a:lnTo>
                                    <a:pt x="96" y="163"/>
                                  </a:lnTo>
                                  <a:lnTo>
                                    <a:pt x="96" y="159"/>
                                  </a:lnTo>
                                  <a:lnTo>
                                    <a:pt x="100" y="154"/>
                                  </a:lnTo>
                                  <a:lnTo>
                                    <a:pt x="100" y="149"/>
                                  </a:lnTo>
                                  <a:lnTo>
                                    <a:pt x="110" y="139"/>
                                  </a:lnTo>
                                  <a:lnTo>
                                    <a:pt x="110" y="135"/>
                                  </a:lnTo>
                                  <a:lnTo>
                                    <a:pt x="115" y="130"/>
                                  </a:lnTo>
                                  <a:lnTo>
                                    <a:pt x="115" y="125"/>
                                  </a:lnTo>
                                  <a:lnTo>
                                    <a:pt x="124" y="115"/>
                                  </a:lnTo>
                                  <a:lnTo>
                                    <a:pt x="124" y="111"/>
                                  </a:lnTo>
                                  <a:lnTo>
                                    <a:pt x="129" y="106"/>
                                  </a:lnTo>
                                  <a:lnTo>
                                    <a:pt x="129" y="101"/>
                                  </a:lnTo>
                                  <a:lnTo>
                                    <a:pt x="134" y="96"/>
                                  </a:lnTo>
                                  <a:lnTo>
                                    <a:pt x="134" y="91"/>
                                  </a:lnTo>
                                  <a:lnTo>
                                    <a:pt x="144" y="82"/>
                                  </a:lnTo>
                                  <a:lnTo>
                                    <a:pt x="144" y="77"/>
                                  </a:lnTo>
                                  <a:lnTo>
                                    <a:pt x="148" y="72"/>
                                  </a:lnTo>
                                  <a:lnTo>
                                    <a:pt x="148" y="67"/>
                                  </a:lnTo>
                                  <a:lnTo>
                                    <a:pt x="153" y="63"/>
                                  </a:lnTo>
                                  <a:lnTo>
                                    <a:pt x="153" y="58"/>
                                  </a:lnTo>
                                  <a:lnTo>
                                    <a:pt x="163" y="48"/>
                                  </a:lnTo>
                                  <a:lnTo>
                                    <a:pt x="163" y="43"/>
                                  </a:lnTo>
                                  <a:lnTo>
                                    <a:pt x="168" y="39"/>
                                  </a:lnTo>
                                  <a:lnTo>
                                    <a:pt x="168" y="34"/>
                                  </a:lnTo>
                                  <a:lnTo>
                                    <a:pt x="177" y="24"/>
                                  </a:lnTo>
                                  <a:lnTo>
                                    <a:pt x="177" y="19"/>
                                  </a:lnTo>
                                  <a:lnTo>
                                    <a:pt x="182" y="15"/>
                                  </a:lnTo>
                                  <a:lnTo>
                                    <a:pt x="182" y="10"/>
                                  </a:lnTo>
                                  <a:lnTo>
                                    <a:pt x="187" y="5"/>
                                  </a:lnTo>
                                  <a:lnTo>
                                    <a:pt x="1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04"/>
                          <wps:cNvSpPr>
                            <a:spLocks/>
                          </wps:cNvSpPr>
                          <wps:spPr bwMode="auto">
                            <a:xfrm>
                              <a:off x="6956" y="1935"/>
                              <a:ext cx="76" cy="134"/>
                            </a:xfrm>
                            <a:custGeom>
                              <a:avLst/>
                              <a:gdLst>
                                <a:gd name="T0" fmla="*/ 0 w 76"/>
                                <a:gd name="T1" fmla="*/ 134 h 134"/>
                                <a:gd name="T2" fmla="*/ 4 w 76"/>
                                <a:gd name="T3" fmla="*/ 130 h 134"/>
                                <a:gd name="T4" fmla="*/ 4 w 76"/>
                                <a:gd name="T5" fmla="*/ 125 h 134"/>
                                <a:gd name="T6" fmla="*/ 14 w 76"/>
                                <a:gd name="T7" fmla="*/ 115 h 134"/>
                                <a:gd name="T8" fmla="*/ 14 w 76"/>
                                <a:gd name="T9" fmla="*/ 110 h 134"/>
                                <a:gd name="T10" fmla="*/ 19 w 76"/>
                                <a:gd name="T11" fmla="*/ 106 h 134"/>
                                <a:gd name="T12" fmla="*/ 19 w 76"/>
                                <a:gd name="T13" fmla="*/ 101 h 134"/>
                                <a:gd name="T14" fmla="*/ 24 w 76"/>
                                <a:gd name="T15" fmla="*/ 96 h 134"/>
                                <a:gd name="T16" fmla="*/ 24 w 76"/>
                                <a:gd name="T17" fmla="*/ 91 h 134"/>
                                <a:gd name="T18" fmla="*/ 33 w 76"/>
                                <a:gd name="T19" fmla="*/ 82 h 134"/>
                                <a:gd name="T20" fmla="*/ 33 w 76"/>
                                <a:gd name="T21" fmla="*/ 77 h 134"/>
                                <a:gd name="T22" fmla="*/ 38 w 76"/>
                                <a:gd name="T23" fmla="*/ 72 h 134"/>
                                <a:gd name="T24" fmla="*/ 38 w 76"/>
                                <a:gd name="T25" fmla="*/ 67 h 134"/>
                                <a:gd name="T26" fmla="*/ 43 w 76"/>
                                <a:gd name="T27" fmla="*/ 62 h 134"/>
                                <a:gd name="T28" fmla="*/ 43 w 76"/>
                                <a:gd name="T29" fmla="*/ 58 h 134"/>
                                <a:gd name="T30" fmla="*/ 52 w 76"/>
                                <a:gd name="T31" fmla="*/ 48 h 134"/>
                                <a:gd name="T32" fmla="*/ 52 w 76"/>
                                <a:gd name="T33" fmla="*/ 43 h 134"/>
                                <a:gd name="T34" fmla="*/ 57 w 76"/>
                                <a:gd name="T35" fmla="*/ 38 h 134"/>
                                <a:gd name="T36" fmla="*/ 57 w 76"/>
                                <a:gd name="T37" fmla="*/ 34 h 134"/>
                                <a:gd name="T38" fmla="*/ 67 w 76"/>
                                <a:gd name="T39" fmla="*/ 24 h 134"/>
                                <a:gd name="T40" fmla="*/ 67 w 76"/>
                                <a:gd name="T41" fmla="*/ 19 h 134"/>
                                <a:gd name="T42" fmla="*/ 72 w 76"/>
                                <a:gd name="T43" fmla="*/ 14 h 134"/>
                                <a:gd name="T44" fmla="*/ 72 w 76"/>
                                <a:gd name="T45" fmla="*/ 10 h 134"/>
                                <a:gd name="T46" fmla="*/ 76 w 76"/>
                                <a:gd name="T47" fmla="*/ 5 h 134"/>
                                <a:gd name="T48" fmla="*/ 76 w 76"/>
                                <a:gd name="T4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34">
                                  <a:moveTo>
                                    <a:pt x="0" y="134"/>
                                  </a:moveTo>
                                  <a:lnTo>
                                    <a:pt x="4" y="130"/>
                                  </a:lnTo>
                                  <a:lnTo>
                                    <a:pt x="4" y="125"/>
                                  </a:lnTo>
                                  <a:lnTo>
                                    <a:pt x="14" y="115"/>
                                  </a:lnTo>
                                  <a:lnTo>
                                    <a:pt x="14" y="110"/>
                                  </a:lnTo>
                                  <a:lnTo>
                                    <a:pt x="19" y="106"/>
                                  </a:lnTo>
                                  <a:lnTo>
                                    <a:pt x="19" y="101"/>
                                  </a:lnTo>
                                  <a:lnTo>
                                    <a:pt x="24" y="96"/>
                                  </a:lnTo>
                                  <a:lnTo>
                                    <a:pt x="24" y="91"/>
                                  </a:lnTo>
                                  <a:lnTo>
                                    <a:pt x="33" y="82"/>
                                  </a:lnTo>
                                  <a:lnTo>
                                    <a:pt x="33" y="77"/>
                                  </a:lnTo>
                                  <a:lnTo>
                                    <a:pt x="38" y="72"/>
                                  </a:lnTo>
                                  <a:lnTo>
                                    <a:pt x="38" y="67"/>
                                  </a:lnTo>
                                  <a:lnTo>
                                    <a:pt x="43" y="62"/>
                                  </a:lnTo>
                                  <a:lnTo>
                                    <a:pt x="43" y="58"/>
                                  </a:lnTo>
                                  <a:lnTo>
                                    <a:pt x="52" y="48"/>
                                  </a:lnTo>
                                  <a:lnTo>
                                    <a:pt x="52" y="43"/>
                                  </a:lnTo>
                                  <a:lnTo>
                                    <a:pt x="57" y="38"/>
                                  </a:lnTo>
                                  <a:lnTo>
                                    <a:pt x="57" y="34"/>
                                  </a:lnTo>
                                  <a:lnTo>
                                    <a:pt x="67" y="24"/>
                                  </a:lnTo>
                                  <a:lnTo>
                                    <a:pt x="67" y="19"/>
                                  </a:lnTo>
                                  <a:lnTo>
                                    <a:pt x="72" y="14"/>
                                  </a:lnTo>
                                  <a:lnTo>
                                    <a:pt x="72" y="10"/>
                                  </a:lnTo>
                                  <a:lnTo>
                                    <a:pt x="76" y="5"/>
                                  </a:lnTo>
                                  <a:lnTo>
                                    <a:pt x="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5"/>
                          <wps:cNvSpPr>
                            <a:spLocks/>
                          </wps:cNvSpPr>
                          <wps:spPr bwMode="auto">
                            <a:xfrm>
                              <a:off x="6754" y="2237"/>
                              <a:ext cx="168" cy="293"/>
                            </a:xfrm>
                            <a:custGeom>
                              <a:avLst/>
                              <a:gdLst>
                                <a:gd name="T0" fmla="*/ 0 w 168"/>
                                <a:gd name="T1" fmla="*/ 293 h 293"/>
                                <a:gd name="T2" fmla="*/ 5 w 168"/>
                                <a:gd name="T3" fmla="*/ 288 h 293"/>
                                <a:gd name="T4" fmla="*/ 5 w 168"/>
                                <a:gd name="T5" fmla="*/ 284 h 293"/>
                                <a:gd name="T6" fmla="*/ 10 w 168"/>
                                <a:gd name="T7" fmla="*/ 279 h 293"/>
                                <a:gd name="T8" fmla="*/ 10 w 168"/>
                                <a:gd name="T9" fmla="*/ 274 h 293"/>
                                <a:gd name="T10" fmla="*/ 14 w 168"/>
                                <a:gd name="T11" fmla="*/ 269 h 293"/>
                                <a:gd name="T12" fmla="*/ 14 w 168"/>
                                <a:gd name="T13" fmla="*/ 264 h 293"/>
                                <a:gd name="T14" fmla="*/ 24 w 168"/>
                                <a:gd name="T15" fmla="*/ 255 h 293"/>
                                <a:gd name="T16" fmla="*/ 24 w 168"/>
                                <a:gd name="T17" fmla="*/ 250 h 293"/>
                                <a:gd name="T18" fmla="*/ 29 w 168"/>
                                <a:gd name="T19" fmla="*/ 245 h 293"/>
                                <a:gd name="T20" fmla="*/ 29 w 168"/>
                                <a:gd name="T21" fmla="*/ 240 h 293"/>
                                <a:gd name="T22" fmla="*/ 34 w 168"/>
                                <a:gd name="T23" fmla="*/ 236 h 293"/>
                                <a:gd name="T24" fmla="*/ 34 w 168"/>
                                <a:gd name="T25" fmla="*/ 231 h 293"/>
                                <a:gd name="T26" fmla="*/ 43 w 168"/>
                                <a:gd name="T27" fmla="*/ 221 h 293"/>
                                <a:gd name="T28" fmla="*/ 43 w 168"/>
                                <a:gd name="T29" fmla="*/ 216 h 293"/>
                                <a:gd name="T30" fmla="*/ 48 w 168"/>
                                <a:gd name="T31" fmla="*/ 212 h 293"/>
                                <a:gd name="T32" fmla="*/ 48 w 168"/>
                                <a:gd name="T33" fmla="*/ 207 h 293"/>
                                <a:gd name="T34" fmla="*/ 58 w 168"/>
                                <a:gd name="T35" fmla="*/ 197 h 293"/>
                                <a:gd name="T36" fmla="*/ 58 w 168"/>
                                <a:gd name="T37" fmla="*/ 192 h 293"/>
                                <a:gd name="T38" fmla="*/ 62 w 168"/>
                                <a:gd name="T39" fmla="*/ 188 h 293"/>
                                <a:gd name="T40" fmla="*/ 62 w 168"/>
                                <a:gd name="T41" fmla="*/ 183 h 293"/>
                                <a:gd name="T42" fmla="*/ 67 w 168"/>
                                <a:gd name="T43" fmla="*/ 178 h 293"/>
                                <a:gd name="T44" fmla="*/ 67 w 168"/>
                                <a:gd name="T45" fmla="*/ 173 h 293"/>
                                <a:gd name="T46" fmla="*/ 77 w 168"/>
                                <a:gd name="T47" fmla="*/ 164 h 293"/>
                                <a:gd name="T48" fmla="*/ 77 w 168"/>
                                <a:gd name="T49" fmla="*/ 159 h 293"/>
                                <a:gd name="T50" fmla="*/ 82 w 168"/>
                                <a:gd name="T51" fmla="*/ 154 h 293"/>
                                <a:gd name="T52" fmla="*/ 82 w 168"/>
                                <a:gd name="T53" fmla="*/ 149 h 293"/>
                                <a:gd name="T54" fmla="*/ 86 w 168"/>
                                <a:gd name="T55" fmla="*/ 144 h 293"/>
                                <a:gd name="T56" fmla="*/ 86 w 168"/>
                                <a:gd name="T57" fmla="*/ 140 h 293"/>
                                <a:gd name="T58" fmla="*/ 96 w 168"/>
                                <a:gd name="T59" fmla="*/ 130 h 293"/>
                                <a:gd name="T60" fmla="*/ 96 w 168"/>
                                <a:gd name="T61" fmla="*/ 125 h 293"/>
                                <a:gd name="T62" fmla="*/ 101 w 168"/>
                                <a:gd name="T63" fmla="*/ 120 h 293"/>
                                <a:gd name="T64" fmla="*/ 101 w 168"/>
                                <a:gd name="T65" fmla="*/ 116 h 293"/>
                                <a:gd name="T66" fmla="*/ 110 w 168"/>
                                <a:gd name="T67" fmla="*/ 106 h 293"/>
                                <a:gd name="T68" fmla="*/ 110 w 168"/>
                                <a:gd name="T69" fmla="*/ 101 h 293"/>
                                <a:gd name="T70" fmla="*/ 115 w 168"/>
                                <a:gd name="T71" fmla="*/ 96 h 293"/>
                                <a:gd name="T72" fmla="*/ 115 w 168"/>
                                <a:gd name="T73" fmla="*/ 92 h 293"/>
                                <a:gd name="T74" fmla="*/ 120 w 168"/>
                                <a:gd name="T75" fmla="*/ 87 h 293"/>
                                <a:gd name="T76" fmla="*/ 120 w 168"/>
                                <a:gd name="T77" fmla="*/ 82 h 293"/>
                                <a:gd name="T78" fmla="*/ 130 w 168"/>
                                <a:gd name="T79" fmla="*/ 72 h 293"/>
                                <a:gd name="T80" fmla="*/ 130 w 168"/>
                                <a:gd name="T81" fmla="*/ 68 h 293"/>
                                <a:gd name="T82" fmla="*/ 134 w 168"/>
                                <a:gd name="T83" fmla="*/ 63 h 293"/>
                                <a:gd name="T84" fmla="*/ 134 w 168"/>
                                <a:gd name="T85" fmla="*/ 58 h 293"/>
                                <a:gd name="T86" fmla="*/ 139 w 168"/>
                                <a:gd name="T87" fmla="*/ 53 h 293"/>
                                <a:gd name="T88" fmla="*/ 139 w 168"/>
                                <a:gd name="T89" fmla="*/ 48 h 293"/>
                                <a:gd name="T90" fmla="*/ 149 w 168"/>
                                <a:gd name="T91" fmla="*/ 39 h 293"/>
                                <a:gd name="T92" fmla="*/ 149 w 168"/>
                                <a:gd name="T93" fmla="*/ 34 h 293"/>
                                <a:gd name="T94" fmla="*/ 154 w 168"/>
                                <a:gd name="T95" fmla="*/ 29 h 293"/>
                                <a:gd name="T96" fmla="*/ 154 w 168"/>
                                <a:gd name="T97" fmla="*/ 24 h 293"/>
                                <a:gd name="T98" fmla="*/ 163 w 168"/>
                                <a:gd name="T99" fmla="*/ 15 h 293"/>
                                <a:gd name="T100" fmla="*/ 163 w 168"/>
                                <a:gd name="T101" fmla="*/ 10 h 293"/>
                                <a:gd name="T102" fmla="*/ 168 w 168"/>
                                <a:gd name="T103" fmla="*/ 5 h 293"/>
                                <a:gd name="T104" fmla="*/ 168 w 168"/>
                                <a:gd name="T10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 h="293">
                                  <a:moveTo>
                                    <a:pt x="0" y="293"/>
                                  </a:moveTo>
                                  <a:lnTo>
                                    <a:pt x="5" y="288"/>
                                  </a:lnTo>
                                  <a:lnTo>
                                    <a:pt x="5" y="284"/>
                                  </a:lnTo>
                                  <a:lnTo>
                                    <a:pt x="10" y="279"/>
                                  </a:lnTo>
                                  <a:lnTo>
                                    <a:pt x="10" y="274"/>
                                  </a:lnTo>
                                  <a:lnTo>
                                    <a:pt x="14" y="269"/>
                                  </a:lnTo>
                                  <a:lnTo>
                                    <a:pt x="14" y="264"/>
                                  </a:lnTo>
                                  <a:lnTo>
                                    <a:pt x="24" y="255"/>
                                  </a:lnTo>
                                  <a:lnTo>
                                    <a:pt x="24" y="250"/>
                                  </a:lnTo>
                                  <a:lnTo>
                                    <a:pt x="29" y="245"/>
                                  </a:lnTo>
                                  <a:lnTo>
                                    <a:pt x="29" y="240"/>
                                  </a:lnTo>
                                  <a:lnTo>
                                    <a:pt x="34" y="236"/>
                                  </a:lnTo>
                                  <a:lnTo>
                                    <a:pt x="34" y="231"/>
                                  </a:lnTo>
                                  <a:lnTo>
                                    <a:pt x="43" y="221"/>
                                  </a:lnTo>
                                  <a:lnTo>
                                    <a:pt x="43" y="216"/>
                                  </a:lnTo>
                                  <a:lnTo>
                                    <a:pt x="48" y="212"/>
                                  </a:lnTo>
                                  <a:lnTo>
                                    <a:pt x="48" y="207"/>
                                  </a:lnTo>
                                  <a:lnTo>
                                    <a:pt x="58" y="197"/>
                                  </a:lnTo>
                                  <a:lnTo>
                                    <a:pt x="58" y="192"/>
                                  </a:lnTo>
                                  <a:lnTo>
                                    <a:pt x="62" y="188"/>
                                  </a:lnTo>
                                  <a:lnTo>
                                    <a:pt x="62" y="183"/>
                                  </a:lnTo>
                                  <a:lnTo>
                                    <a:pt x="67" y="178"/>
                                  </a:lnTo>
                                  <a:lnTo>
                                    <a:pt x="67" y="173"/>
                                  </a:lnTo>
                                  <a:lnTo>
                                    <a:pt x="77" y="164"/>
                                  </a:lnTo>
                                  <a:lnTo>
                                    <a:pt x="77" y="159"/>
                                  </a:lnTo>
                                  <a:lnTo>
                                    <a:pt x="82" y="154"/>
                                  </a:lnTo>
                                  <a:lnTo>
                                    <a:pt x="82" y="149"/>
                                  </a:lnTo>
                                  <a:lnTo>
                                    <a:pt x="86" y="144"/>
                                  </a:lnTo>
                                  <a:lnTo>
                                    <a:pt x="86" y="140"/>
                                  </a:lnTo>
                                  <a:lnTo>
                                    <a:pt x="96" y="130"/>
                                  </a:lnTo>
                                  <a:lnTo>
                                    <a:pt x="96" y="125"/>
                                  </a:lnTo>
                                  <a:lnTo>
                                    <a:pt x="101" y="120"/>
                                  </a:lnTo>
                                  <a:lnTo>
                                    <a:pt x="101" y="116"/>
                                  </a:lnTo>
                                  <a:lnTo>
                                    <a:pt x="110" y="106"/>
                                  </a:lnTo>
                                  <a:lnTo>
                                    <a:pt x="110" y="101"/>
                                  </a:lnTo>
                                  <a:lnTo>
                                    <a:pt x="115" y="96"/>
                                  </a:lnTo>
                                  <a:lnTo>
                                    <a:pt x="115" y="92"/>
                                  </a:lnTo>
                                  <a:lnTo>
                                    <a:pt x="120" y="87"/>
                                  </a:lnTo>
                                  <a:lnTo>
                                    <a:pt x="120" y="82"/>
                                  </a:lnTo>
                                  <a:lnTo>
                                    <a:pt x="130" y="72"/>
                                  </a:lnTo>
                                  <a:lnTo>
                                    <a:pt x="130" y="68"/>
                                  </a:lnTo>
                                  <a:lnTo>
                                    <a:pt x="134" y="63"/>
                                  </a:lnTo>
                                  <a:lnTo>
                                    <a:pt x="134" y="58"/>
                                  </a:lnTo>
                                  <a:lnTo>
                                    <a:pt x="139" y="53"/>
                                  </a:lnTo>
                                  <a:lnTo>
                                    <a:pt x="139" y="48"/>
                                  </a:lnTo>
                                  <a:lnTo>
                                    <a:pt x="149" y="39"/>
                                  </a:lnTo>
                                  <a:lnTo>
                                    <a:pt x="149" y="34"/>
                                  </a:lnTo>
                                  <a:lnTo>
                                    <a:pt x="154" y="29"/>
                                  </a:lnTo>
                                  <a:lnTo>
                                    <a:pt x="154" y="24"/>
                                  </a:lnTo>
                                  <a:lnTo>
                                    <a:pt x="163" y="15"/>
                                  </a:lnTo>
                                  <a:lnTo>
                                    <a:pt x="163" y="10"/>
                                  </a:lnTo>
                                  <a:lnTo>
                                    <a:pt x="168" y="5"/>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5" name="Group 407"/>
                        <wpg:cNvGrpSpPr>
                          <a:grpSpLocks/>
                        </wpg:cNvGrpSpPr>
                        <wpg:grpSpPr bwMode="auto">
                          <a:xfrm>
                            <a:off x="2432685" y="805180"/>
                            <a:ext cx="2916555" cy="1786255"/>
                            <a:chOff x="3831" y="1268"/>
                            <a:chExt cx="4593" cy="2813"/>
                          </a:xfrm>
                        </wpg:grpSpPr>
                        <wps:wsp>
                          <wps:cNvPr id="206" name="Freeform 207"/>
                          <wps:cNvSpPr>
                            <a:spLocks/>
                          </wps:cNvSpPr>
                          <wps:spPr bwMode="auto">
                            <a:xfrm>
                              <a:off x="6807" y="2242"/>
                              <a:ext cx="173" cy="298"/>
                            </a:xfrm>
                            <a:custGeom>
                              <a:avLst/>
                              <a:gdLst>
                                <a:gd name="T0" fmla="*/ 0 w 173"/>
                                <a:gd name="T1" fmla="*/ 298 h 298"/>
                                <a:gd name="T2" fmla="*/ 5 w 173"/>
                                <a:gd name="T3" fmla="*/ 293 h 298"/>
                                <a:gd name="T4" fmla="*/ 5 w 173"/>
                                <a:gd name="T5" fmla="*/ 288 h 298"/>
                                <a:gd name="T6" fmla="*/ 14 w 173"/>
                                <a:gd name="T7" fmla="*/ 279 h 298"/>
                                <a:gd name="T8" fmla="*/ 14 w 173"/>
                                <a:gd name="T9" fmla="*/ 274 h 298"/>
                                <a:gd name="T10" fmla="*/ 19 w 173"/>
                                <a:gd name="T11" fmla="*/ 269 h 298"/>
                                <a:gd name="T12" fmla="*/ 19 w 173"/>
                                <a:gd name="T13" fmla="*/ 264 h 298"/>
                                <a:gd name="T14" fmla="*/ 29 w 173"/>
                                <a:gd name="T15" fmla="*/ 255 h 298"/>
                                <a:gd name="T16" fmla="*/ 29 w 173"/>
                                <a:gd name="T17" fmla="*/ 250 h 298"/>
                                <a:gd name="T18" fmla="*/ 33 w 173"/>
                                <a:gd name="T19" fmla="*/ 245 h 298"/>
                                <a:gd name="T20" fmla="*/ 33 w 173"/>
                                <a:gd name="T21" fmla="*/ 240 h 298"/>
                                <a:gd name="T22" fmla="*/ 38 w 173"/>
                                <a:gd name="T23" fmla="*/ 235 h 298"/>
                                <a:gd name="T24" fmla="*/ 38 w 173"/>
                                <a:gd name="T25" fmla="*/ 231 h 298"/>
                                <a:gd name="T26" fmla="*/ 48 w 173"/>
                                <a:gd name="T27" fmla="*/ 221 h 298"/>
                                <a:gd name="T28" fmla="*/ 48 w 173"/>
                                <a:gd name="T29" fmla="*/ 216 h 298"/>
                                <a:gd name="T30" fmla="*/ 53 w 173"/>
                                <a:gd name="T31" fmla="*/ 211 h 298"/>
                                <a:gd name="T32" fmla="*/ 53 w 173"/>
                                <a:gd name="T33" fmla="*/ 207 h 298"/>
                                <a:gd name="T34" fmla="*/ 57 w 173"/>
                                <a:gd name="T35" fmla="*/ 202 h 298"/>
                                <a:gd name="T36" fmla="*/ 57 w 173"/>
                                <a:gd name="T37" fmla="*/ 197 h 298"/>
                                <a:gd name="T38" fmla="*/ 67 w 173"/>
                                <a:gd name="T39" fmla="*/ 187 h 298"/>
                                <a:gd name="T40" fmla="*/ 67 w 173"/>
                                <a:gd name="T41" fmla="*/ 183 h 298"/>
                                <a:gd name="T42" fmla="*/ 72 w 173"/>
                                <a:gd name="T43" fmla="*/ 178 h 298"/>
                                <a:gd name="T44" fmla="*/ 72 w 173"/>
                                <a:gd name="T45" fmla="*/ 173 h 298"/>
                                <a:gd name="T46" fmla="*/ 77 w 173"/>
                                <a:gd name="T47" fmla="*/ 168 h 298"/>
                                <a:gd name="T48" fmla="*/ 77 w 173"/>
                                <a:gd name="T49" fmla="*/ 163 h 298"/>
                                <a:gd name="T50" fmla="*/ 86 w 173"/>
                                <a:gd name="T51" fmla="*/ 154 h 298"/>
                                <a:gd name="T52" fmla="*/ 86 w 173"/>
                                <a:gd name="T53" fmla="*/ 149 h 298"/>
                                <a:gd name="T54" fmla="*/ 91 w 173"/>
                                <a:gd name="T55" fmla="*/ 144 h 298"/>
                                <a:gd name="T56" fmla="*/ 91 w 173"/>
                                <a:gd name="T57" fmla="*/ 139 h 298"/>
                                <a:gd name="T58" fmla="*/ 101 w 173"/>
                                <a:gd name="T59" fmla="*/ 130 h 298"/>
                                <a:gd name="T60" fmla="*/ 101 w 173"/>
                                <a:gd name="T61" fmla="*/ 125 h 298"/>
                                <a:gd name="T62" fmla="*/ 105 w 173"/>
                                <a:gd name="T63" fmla="*/ 120 h 298"/>
                                <a:gd name="T64" fmla="*/ 105 w 173"/>
                                <a:gd name="T65" fmla="*/ 115 h 298"/>
                                <a:gd name="T66" fmla="*/ 110 w 173"/>
                                <a:gd name="T67" fmla="*/ 111 h 298"/>
                                <a:gd name="T68" fmla="*/ 110 w 173"/>
                                <a:gd name="T69" fmla="*/ 106 h 298"/>
                                <a:gd name="T70" fmla="*/ 120 w 173"/>
                                <a:gd name="T71" fmla="*/ 96 h 298"/>
                                <a:gd name="T72" fmla="*/ 120 w 173"/>
                                <a:gd name="T73" fmla="*/ 91 h 298"/>
                                <a:gd name="T74" fmla="*/ 125 w 173"/>
                                <a:gd name="T75" fmla="*/ 87 h 298"/>
                                <a:gd name="T76" fmla="*/ 125 w 173"/>
                                <a:gd name="T77" fmla="*/ 82 h 298"/>
                                <a:gd name="T78" fmla="*/ 129 w 173"/>
                                <a:gd name="T79" fmla="*/ 77 h 298"/>
                                <a:gd name="T80" fmla="*/ 129 w 173"/>
                                <a:gd name="T81" fmla="*/ 72 h 298"/>
                                <a:gd name="T82" fmla="*/ 139 w 173"/>
                                <a:gd name="T83" fmla="*/ 63 h 298"/>
                                <a:gd name="T84" fmla="*/ 139 w 173"/>
                                <a:gd name="T85" fmla="*/ 58 h 298"/>
                                <a:gd name="T86" fmla="*/ 144 w 173"/>
                                <a:gd name="T87" fmla="*/ 53 h 298"/>
                                <a:gd name="T88" fmla="*/ 144 w 173"/>
                                <a:gd name="T89" fmla="*/ 48 h 298"/>
                                <a:gd name="T90" fmla="*/ 149 w 173"/>
                                <a:gd name="T91" fmla="*/ 43 h 298"/>
                                <a:gd name="T92" fmla="*/ 149 w 173"/>
                                <a:gd name="T93" fmla="*/ 39 h 298"/>
                                <a:gd name="T94" fmla="*/ 158 w 173"/>
                                <a:gd name="T95" fmla="*/ 29 h 298"/>
                                <a:gd name="T96" fmla="*/ 158 w 173"/>
                                <a:gd name="T97" fmla="*/ 24 h 298"/>
                                <a:gd name="T98" fmla="*/ 163 w 173"/>
                                <a:gd name="T99" fmla="*/ 19 h 298"/>
                                <a:gd name="T100" fmla="*/ 163 w 173"/>
                                <a:gd name="T101" fmla="*/ 15 h 298"/>
                                <a:gd name="T102" fmla="*/ 173 w 173"/>
                                <a:gd name="T103" fmla="*/ 5 h 298"/>
                                <a:gd name="T104" fmla="*/ 173 w 173"/>
                                <a:gd name="T10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3" h="298">
                                  <a:moveTo>
                                    <a:pt x="0" y="298"/>
                                  </a:moveTo>
                                  <a:lnTo>
                                    <a:pt x="5" y="293"/>
                                  </a:lnTo>
                                  <a:lnTo>
                                    <a:pt x="5" y="288"/>
                                  </a:lnTo>
                                  <a:lnTo>
                                    <a:pt x="14" y="279"/>
                                  </a:lnTo>
                                  <a:lnTo>
                                    <a:pt x="14" y="274"/>
                                  </a:lnTo>
                                  <a:lnTo>
                                    <a:pt x="19" y="269"/>
                                  </a:lnTo>
                                  <a:lnTo>
                                    <a:pt x="19" y="264"/>
                                  </a:lnTo>
                                  <a:lnTo>
                                    <a:pt x="29" y="255"/>
                                  </a:lnTo>
                                  <a:lnTo>
                                    <a:pt x="29" y="250"/>
                                  </a:lnTo>
                                  <a:lnTo>
                                    <a:pt x="33" y="245"/>
                                  </a:lnTo>
                                  <a:lnTo>
                                    <a:pt x="33" y="240"/>
                                  </a:lnTo>
                                  <a:lnTo>
                                    <a:pt x="38" y="235"/>
                                  </a:lnTo>
                                  <a:lnTo>
                                    <a:pt x="38" y="231"/>
                                  </a:lnTo>
                                  <a:lnTo>
                                    <a:pt x="48" y="221"/>
                                  </a:lnTo>
                                  <a:lnTo>
                                    <a:pt x="48" y="216"/>
                                  </a:lnTo>
                                  <a:lnTo>
                                    <a:pt x="53" y="211"/>
                                  </a:lnTo>
                                  <a:lnTo>
                                    <a:pt x="53" y="207"/>
                                  </a:lnTo>
                                  <a:lnTo>
                                    <a:pt x="57" y="202"/>
                                  </a:lnTo>
                                  <a:lnTo>
                                    <a:pt x="57" y="197"/>
                                  </a:lnTo>
                                  <a:lnTo>
                                    <a:pt x="67" y="187"/>
                                  </a:lnTo>
                                  <a:lnTo>
                                    <a:pt x="67" y="183"/>
                                  </a:lnTo>
                                  <a:lnTo>
                                    <a:pt x="72" y="178"/>
                                  </a:lnTo>
                                  <a:lnTo>
                                    <a:pt x="72" y="173"/>
                                  </a:lnTo>
                                  <a:lnTo>
                                    <a:pt x="77" y="168"/>
                                  </a:lnTo>
                                  <a:lnTo>
                                    <a:pt x="77" y="163"/>
                                  </a:lnTo>
                                  <a:lnTo>
                                    <a:pt x="86" y="154"/>
                                  </a:lnTo>
                                  <a:lnTo>
                                    <a:pt x="86" y="149"/>
                                  </a:lnTo>
                                  <a:lnTo>
                                    <a:pt x="91" y="144"/>
                                  </a:lnTo>
                                  <a:lnTo>
                                    <a:pt x="91" y="139"/>
                                  </a:lnTo>
                                  <a:lnTo>
                                    <a:pt x="101" y="130"/>
                                  </a:lnTo>
                                  <a:lnTo>
                                    <a:pt x="101" y="125"/>
                                  </a:lnTo>
                                  <a:lnTo>
                                    <a:pt x="105" y="120"/>
                                  </a:lnTo>
                                  <a:lnTo>
                                    <a:pt x="105" y="115"/>
                                  </a:lnTo>
                                  <a:lnTo>
                                    <a:pt x="110" y="111"/>
                                  </a:lnTo>
                                  <a:lnTo>
                                    <a:pt x="110" y="106"/>
                                  </a:lnTo>
                                  <a:lnTo>
                                    <a:pt x="120" y="96"/>
                                  </a:lnTo>
                                  <a:lnTo>
                                    <a:pt x="120" y="91"/>
                                  </a:lnTo>
                                  <a:lnTo>
                                    <a:pt x="125" y="87"/>
                                  </a:lnTo>
                                  <a:lnTo>
                                    <a:pt x="125" y="82"/>
                                  </a:lnTo>
                                  <a:lnTo>
                                    <a:pt x="129" y="77"/>
                                  </a:lnTo>
                                  <a:lnTo>
                                    <a:pt x="129" y="72"/>
                                  </a:lnTo>
                                  <a:lnTo>
                                    <a:pt x="139" y="63"/>
                                  </a:lnTo>
                                  <a:lnTo>
                                    <a:pt x="139" y="58"/>
                                  </a:lnTo>
                                  <a:lnTo>
                                    <a:pt x="144" y="53"/>
                                  </a:lnTo>
                                  <a:lnTo>
                                    <a:pt x="144" y="48"/>
                                  </a:lnTo>
                                  <a:lnTo>
                                    <a:pt x="149" y="43"/>
                                  </a:lnTo>
                                  <a:lnTo>
                                    <a:pt x="149" y="39"/>
                                  </a:lnTo>
                                  <a:lnTo>
                                    <a:pt x="158" y="29"/>
                                  </a:lnTo>
                                  <a:lnTo>
                                    <a:pt x="158" y="24"/>
                                  </a:lnTo>
                                  <a:lnTo>
                                    <a:pt x="163" y="19"/>
                                  </a:lnTo>
                                  <a:lnTo>
                                    <a:pt x="163" y="15"/>
                                  </a:lnTo>
                                  <a:lnTo>
                                    <a:pt x="173" y="5"/>
                                  </a:lnTo>
                                  <a:lnTo>
                                    <a:pt x="1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8"/>
                          <wps:cNvSpPr>
                            <a:spLocks/>
                          </wps:cNvSpPr>
                          <wps:spPr bwMode="auto">
                            <a:xfrm>
                              <a:off x="6864" y="2242"/>
                              <a:ext cx="178" cy="307"/>
                            </a:xfrm>
                            <a:custGeom>
                              <a:avLst/>
                              <a:gdLst>
                                <a:gd name="T0" fmla="*/ 0 w 178"/>
                                <a:gd name="T1" fmla="*/ 307 h 307"/>
                                <a:gd name="T2" fmla="*/ 5 w 178"/>
                                <a:gd name="T3" fmla="*/ 303 h 307"/>
                                <a:gd name="T4" fmla="*/ 5 w 178"/>
                                <a:gd name="T5" fmla="*/ 298 h 307"/>
                                <a:gd name="T6" fmla="*/ 10 w 178"/>
                                <a:gd name="T7" fmla="*/ 293 h 307"/>
                                <a:gd name="T8" fmla="*/ 10 w 178"/>
                                <a:gd name="T9" fmla="*/ 288 h 307"/>
                                <a:gd name="T10" fmla="*/ 15 w 178"/>
                                <a:gd name="T11" fmla="*/ 283 h 307"/>
                                <a:gd name="T12" fmla="*/ 15 w 178"/>
                                <a:gd name="T13" fmla="*/ 279 h 307"/>
                                <a:gd name="T14" fmla="*/ 24 w 178"/>
                                <a:gd name="T15" fmla="*/ 269 h 307"/>
                                <a:gd name="T16" fmla="*/ 24 w 178"/>
                                <a:gd name="T17" fmla="*/ 264 h 307"/>
                                <a:gd name="T18" fmla="*/ 29 w 178"/>
                                <a:gd name="T19" fmla="*/ 259 h 307"/>
                                <a:gd name="T20" fmla="*/ 29 w 178"/>
                                <a:gd name="T21" fmla="*/ 255 h 307"/>
                                <a:gd name="T22" fmla="*/ 39 w 178"/>
                                <a:gd name="T23" fmla="*/ 245 h 307"/>
                                <a:gd name="T24" fmla="*/ 39 w 178"/>
                                <a:gd name="T25" fmla="*/ 240 h 307"/>
                                <a:gd name="T26" fmla="*/ 44 w 178"/>
                                <a:gd name="T27" fmla="*/ 235 h 307"/>
                                <a:gd name="T28" fmla="*/ 44 w 178"/>
                                <a:gd name="T29" fmla="*/ 231 h 307"/>
                                <a:gd name="T30" fmla="*/ 48 w 178"/>
                                <a:gd name="T31" fmla="*/ 226 h 307"/>
                                <a:gd name="T32" fmla="*/ 48 w 178"/>
                                <a:gd name="T33" fmla="*/ 221 h 307"/>
                                <a:gd name="T34" fmla="*/ 58 w 178"/>
                                <a:gd name="T35" fmla="*/ 211 h 307"/>
                                <a:gd name="T36" fmla="*/ 58 w 178"/>
                                <a:gd name="T37" fmla="*/ 207 h 307"/>
                                <a:gd name="T38" fmla="*/ 63 w 178"/>
                                <a:gd name="T39" fmla="*/ 202 h 307"/>
                                <a:gd name="T40" fmla="*/ 63 w 178"/>
                                <a:gd name="T41" fmla="*/ 197 h 307"/>
                                <a:gd name="T42" fmla="*/ 68 w 178"/>
                                <a:gd name="T43" fmla="*/ 192 h 307"/>
                                <a:gd name="T44" fmla="*/ 68 w 178"/>
                                <a:gd name="T45" fmla="*/ 187 h 307"/>
                                <a:gd name="T46" fmla="*/ 77 w 178"/>
                                <a:gd name="T47" fmla="*/ 178 h 307"/>
                                <a:gd name="T48" fmla="*/ 77 w 178"/>
                                <a:gd name="T49" fmla="*/ 173 h 307"/>
                                <a:gd name="T50" fmla="*/ 82 w 178"/>
                                <a:gd name="T51" fmla="*/ 168 h 307"/>
                                <a:gd name="T52" fmla="*/ 82 w 178"/>
                                <a:gd name="T53" fmla="*/ 163 h 307"/>
                                <a:gd name="T54" fmla="*/ 92 w 178"/>
                                <a:gd name="T55" fmla="*/ 154 h 307"/>
                                <a:gd name="T56" fmla="*/ 92 w 178"/>
                                <a:gd name="T57" fmla="*/ 149 h 307"/>
                                <a:gd name="T58" fmla="*/ 96 w 178"/>
                                <a:gd name="T59" fmla="*/ 144 h 307"/>
                                <a:gd name="T60" fmla="*/ 96 w 178"/>
                                <a:gd name="T61" fmla="*/ 139 h 307"/>
                                <a:gd name="T62" fmla="*/ 101 w 178"/>
                                <a:gd name="T63" fmla="*/ 135 h 307"/>
                                <a:gd name="T64" fmla="*/ 101 w 178"/>
                                <a:gd name="T65" fmla="*/ 130 h 307"/>
                                <a:gd name="T66" fmla="*/ 111 w 178"/>
                                <a:gd name="T67" fmla="*/ 120 h 307"/>
                                <a:gd name="T68" fmla="*/ 111 w 178"/>
                                <a:gd name="T69" fmla="*/ 115 h 307"/>
                                <a:gd name="T70" fmla="*/ 116 w 178"/>
                                <a:gd name="T71" fmla="*/ 111 h 307"/>
                                <a:gd name="T72" fmla="*/ 116 w 178"/>
                                <a:gd name="T73" fmla="*/ 106 h 307"/>
                                <a:gd name="T74" fmla="*/ 120 w 178"/>
                                <a:gd name="T75" fmla="*/ 101 h 307"/>
                                <a:gd name="T76" fmla="*/ 120 w 178"/>
                                <a:gd name="T77" fmla="*/ 96 h 307"/>
                                <a:gd name="T78" fmla="*/ 130 w 178"/>
                                <a:gd name="T79" fmla="*/ 87 h 307"/>
                                <a:gd name="T80" fmla="*/ 130 w 178"/>
                                <a:gd name="T81" fmla="*/ 82 h 307"/>
                                <a:gd name="T82" fmla="*/ 135 w 178"/>
                                <a:gd name="T83" fmla="*/ 77 h 307"/>
                                <a:gd name="T84" fmla="*/ 135 w 178"/>
                                <a:gd name="T85" fmla="*/ 72 h 307"/>
                                <a:gd name="T86" fmla="*/ 144 w 178"/>
                                <a:gd name="T87" fmla="*/ 63 h 307"/>
                                <a:gd name="T88" fmla="*/ 144 w 178"/>
                                <a:gd name="T89" fmla="*/ 58 h 307"/>
                                <a:gd name="T90" fmla="*/ 149 w 178"/>
                                <a:gd name="T91" fmla="*/ 53 h 307"/>
                                <a:gd name="T92" fmla="*/ 149 w 178"/>
                                <a:gd name="T93" fmla="*/ 48 h 307"/>
                                <a:gd name="T94" fmla="*/ 154 w 178"/>
                                <a:gd name="T95" fmla="*/ 43 h 307"/>
                                <a:gd name="T96" fmla="*/ 154 w 178"/>
                                <a:gd name="T97" fmla="*/ 39 h 307"/>
                                <a:gd name="T98" fmla="*/ 164 w 178"/>
                                <a:gd name="T99" fmla="*/ 29 h 307"/>
                                <a:gd name="T100" fmla="*/ 164 w 178"/>
                                <a:gd name="T101" fmla="*/ 24 h 307"/>
                                <a:gd name="T102" fmla="*/ 168 w 178"/>
                                <a:gd name="T103" fmla="*/ 19 h 307"/>
                                <a:gd name="T104" fmla="*/ 168 w 178"/>
                                <a:gd name="T105" fmla="*/ 15 h 307"/>
                                <a:gd name="T106" fmla="*/ 173 w 178"/>
                                <a:gd name="T107" fmla="*/ 10 h 307"/>
                                <a:gd name="T108" fmla="*/ 173 w 178"/>
                                <a:gd name="T109" fmla="*/ 5 h 307"/>
                                <a:gd name="T110" fmla="*/ 178 w 178"/>
                                <a:gd name="T11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8" h="307">
                                  <a:moveTo>
                                    <a:pt x="0" y="307"/>
                                  </a:moveTo>
                                  <a:lnTo>
                                    <a:pt x="5" y="303"/>
                                  </a:lnTo>
                                  <a:lnTo>
                                    <a:pt x="5" y="298"/>
                                  </a:lnTo>
                                  <a:lnTo>
                                    <a:pt x="10" y="293"/>
                                  </a:lnTo>
                                  <a:lnTo>
                                    <a:pt x="10" y="288"/>
                                  </a:lnTo>
                                  <a:lnTo>
                                    <a:pt x="15" y="283"/>
                                  </a:lnTo>
                                  <a:lnTo>
                                    <a:pt x="15" y="279"/>
                                  </a:lnTo>
                                  <a:lnTo>
                                    <a:pt x="24" y="269"/>
                                  </a:lnTo>
                                  <a:lnTo>
                                    <a:pt x="24" y="264"/>
                                  </a:lnTo>
                                  <a:lnTo>
                                    <a:pt x="29" y="259"/>
                                  </a:lnTo>
                                  <a:lnTo>
                                    <a:pt x="29" y="255"/>
                                  </a:lnTo>
                                  <a:lnTo>
                                    <a:pt x="39" y="245"/>
                                  </a:lnTo>
                                  <a:lnTo>
                                    <a:pt x="39" y="240"/>
                                  </a:lnTo>
                                  <a:lnTo>
                                    <a:pt x="44" y="235"/>
                                  </a:lnTo>
                                  <a:lnTo>
                                    <a:pt x="44" y="231"/>
                                  </a:lnTo>
                                  <a:lnTo>
                                    <a:pt x="48" y="226"/>
                                  </a:lnTo>
                                  <a:lnTo>
                                    <a:pt x="48" y="221"/>
                                  </a:lnTo>
                                  <a:lnTo>
                                    <a:pt x="58" y="211"/>
                                  </a:lnTo>
                                  <a:lnTo>
                                    <a:pt x="58" y="207"/>
                                  </a:lnTo>
                                  <a:lnTo>
                                    <a:pt x="63" y="202"/>
                                  </a:lnTo>
                                  <a:lnTo>
                                    <a:pt x="63" y="197"/>
                                  </a:lnTo>
                                  <a:lnTo>
                                    <a:pt x="68" y="192"/>
                                  </a:lnTo>
                                  <a:lnTo>
                                    <a:pt x="68" y="187"/>
                                  </a:lnTo>
                                  <a:lnTo>
                                    <a:pt x="77" y="178"/>
                                  </a:lnTo>
                                  <a:lnTo>
                                    <a:pt x="77" y="173"/>
                                  </a:lnTo>
                                  <a:lnTo>
                                    <a:pt x="82" y="168"/>
                                  </a:lnTo>
                                  <a:lnTo>
                                    <a:pt x="82" y="163"/>
                                  </a:lnTo>
                                  <a:lnTo>
                                    <a:pt x="92" y="154"/>
                                  </a:lnTo>
                                  <a:lnTo>
                                    <a:pt x="92" y="149"/>
                                  </a:lnTo>
                                  <a:lnTo>
                                    <a:pt x="96" y="144"/>
                                  </a:lnTo>
                                  <a:lnTo>
                                    <a:pt x="96" y="139"/>
                                  </a:lnTo>
                                  <a:lnTo>
                                    <a:pt x="101" y="135"/>
                                  </a:lnTo>
                                  <a:lnTo>
                                    <a:pt x="101" y="130"/>
                                  </a:lnTo>
                                  <a:lnTo>
                                    <a:pt x="111" y="120"/>
                                  </a:lnTo>
                                  <a:lnTo>
                                    <a:pt x="111" y="115"/>
                                  </a:lnTo>
                                  <a:lnTo>
                                    <a:pt x="116" y="111"/>
                                  </a:lnTo>
                                  <a:lnTo>
                                    <a:pt x="116" y="106"/>
                                  </a:lnTo>
                                  <a:lnTo>
                                    <a:pt x="120" y="101"/>
                                  </a:lnTo>
                                  <a:lnTo>
                                    <a:pt x="120" y="96"/>
                                  </a:lnTo>
                                  <a:lnTo>
                                    <a:pt x="130" y="87"/>
                                  </a:lnTo>
                                  <a:lnTo>
                                    <a:pt x="130" y="82"/>
                                  </a:lnTo>
                                  <a:lnTo>
                                    <a:pt x="135" y="77"/>
                                  </a:lnTo>
                                  <a:lnTo>
                                    <a:pt x="135" y="72"/>
                                  </a:lnTo>
                                  <a:lnTo>
                                    <a:pt x="144" y="63"/>
                                  </a:lnTo>
                                  <a:lnTo>
                                    <a:pt x="144" y="58"/>
                                  </a:lnTo>
                                  <a:lnTo>
                                    <a:pt x="149" y="53"/>
                                  </a:lnTo>
                                  <a:lnTo>
                                    <a:pt x="149" y="48"/>
                                  </a:lnTo>
                                  <a:lnTo>
                                    <a:pt x="154" y="43"/>
                                  </a:lnTo>
                                  <a:lnTo>
                                    <a:pt x="154" y="39"/>
                                  </a:lnTo>
                                  <a:lnTo>
                                    <a:pt x="164" y="29"/>
                                  </a:lnTo>
                                  <a:lnTo>
                                    <a:pt x="164" y="24"/>
                                  </a:lnTo>
                                  <a:lnTo>
                                    <a:pt x="168" y="19"/>
                                  </a:lnTo>
                                  <a:lnTo>
                                    <a:pt x="168" y="15"/>
                                  </a:lnTo>
                                  <a:lnTo>
                                    <a:pt x="173" y="10"/>
                                  </a:lnTo>
                                  <a:lnTo>
                                    <a:pt x="173" y="5"/>
                                  </a:lnTo>
                                  <a:lnTo>
                                    <a:pt x="17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9"/>
                          <wps:cNvSpPr>
                            <a:spLocks/>
                          </wps:cNvSpPr>
                          <wps:spPr bwMode="auto">
                            <a:xfrm>
                              <a:off x="6903" y="2199"/>
                              <a:ext cx="225" cy="394"/>
                            </a:xfrm>
                            <a:custGeom>
                              <a:avLst/>
                              <a:gdLst>
                                <a:gd name="T0" fmla="*/ 5 w 225"/>
                                <a:gd name="T1" fmla="*/ 389 h 394"/>
                                <a:gd name="T2" fmla="*/ 9 w 225"/>
                                <a:gd name="T3" fmla="*/ 379 h 394"/>
                                <a:gd name="T4" fmla="*/ 14 w 225"/>
                                <a:gd name="T5" fmla="*/ 370 h 394"/>
                                <a:gd name="T6" fmla="*/ 24 w 225"/>
                                <a:gd name="T7" fmla="*/ 355 h 394"/>
                                <a:gd name="T8" fmla="*/ 29 w 225"/>
                                <a:gd name="T9" fmla="*/ 346 h 394"/>
                                <a:gd name="T10" fmla="*/ 33 w 225"/>
                                <a:gd name="T11" fmla="*/ 336 h 394"/>
                                <a:gd name="T12" fmla="*/ 43 w 225"/>
                                <a:gd name="T13" fmla="*/ 322 h 394"/>
                                <a:gd name="T14" fmla="*/ 48 w 225"/>
                                <a:gd name="T15" fmla="*/ 312 h 394"/>
                                <a:gd name="T16" fmla="*/ 53 w 225"/>
                                <a:gd name="T17" fmla="*/ 302 h 394"/>
                                <a:gd name="T18" fmla="*/ 62 w 225"/>
                                <a:gd name="T19" fmla="*/ 288 h 394"/>
                                <a:gd name="T20" fmla="*/ 67 w 225"/>
                                <a:gd name="T21" fmla="*/ 278 h 394"/>
                                <a:gd name="T22" fmla="*/ 77 w 225"/>
                                <a:gd name="T23" fmla="*/ 264 h 394"/>
                                <a:gd name="T24" fmla="*/ 81 w 225"/>
                                <a:gd name="T25" fmla="*/ 254 h 394"/>
                                <a:gd name="T26" fmla="*/ 86 w 225"/>
                                <a:gd name="T27" fmla="*/ 245 h 394"/>
                                <a:gd name="T28" fmla="*/ 96 w 225"/>
                                <a:gd name="T29" fmla="*/ 230 h 394"/>
                                <a:gd name="T30" fmla="*/ 101 w 225"/>
                                <a:gd name="T31" fmla="*/ 221 h 394"/>
                                <a:gd name="T32" fmla="*/ 105 w 225"/>
                                <a:gd name="T33" fmla="*/ 211 h 394"/>
                                <a:gd name="T34" fmla="*/ 115 w 225"/>
                                <a:gd name="T35" fmla="*/ 197 h 394"/>
                                <a:gd name="T36" fmla="*/ 120 w 225"/>
                                <a:gd name="T37" fmla="*/ 187 h 394"/>
                                <a:gd name="T38" fmla="*/ 129 w 225"/>
                                <a:gd name="T39" fmla="*/ 173 h 394"/>
                                <a:gd name="T40" fmla="*/ 134 w 225"/>
                                <a:gd name="T41" fmla="*/ 163 h 394"/>
                                <a:gd name="T42" fmla="*/ 139 w 225"/>
                                <a:gd name="T43" fmla="*/ 154 h 394"/>
                                <a:gd name="T44" fmla="*/ 149 w 225"/>
                                <a:gd name="T45" fmla="*/ 139 h 394"/>
                                <a:gd name="T46" fmla="*/ 153 w 225"/>
                                <a:gd name="T47" fmla="*/ 130 h 394"/>
                                <a:gd name="T48" fmla="*/ 158 w 225"/>
                                <a:gd name="T49" fmla="*/ 120 h 394"/>
                                <a:gd name="T50" fmla="*/ 168 w 225"/>
                                <a:gd name="T51" fmla="*/ 106 h 394"/>
                                <a:gd name="T52" fmla="*/ 173 w 225"/>
                                <a:gd name="T53" fmla="*/ 96 h 394"/>
                                <a:gd name="T54" fmla="*/ 182 w 225"/>
                                <a:gd name="T55" fmla="*/ 82 h 394"/>
                                <a:gd name="T56" fmla="*/ 187 w 225"/>
                                <a:gd name="T57" fmla="*/ 72 h 394"/>
                                <a:gd name="T58" fmla="*/ 192 w 225"/>
                                <a:gd name="T59" fmla="*/ 62 h 394"/>
                                <a:gd name="T60" fmla="*/ 201 w 225"/>
                                <a:gd name="T61" fmla="*/ 48 h 394"/>
                                <a:gd name="T62" fmla="*/ 206 w 225"/>
                                <a:gd name="T63" fmla="*/ 38 h 394"/>
                                <a:gd name="T64" fmla="*/ 211 w 225"/>
                                <a:gd name="T65" fmla="*/ 29 h 394"/>
                                <a:gd name="T66" fmla="*/ 221 w 225"/>
                                <a:gd name="T67" fmla="*/ 14 h 394"/>
                                <a:gd name="T68" fmla="*/ 225 w 225"/>
                                <a:gd name="T69" fmla="*/ 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5" h="394">
                                  <a:moveTo>
                                    <a:pt x="0" y="394"/>
                                  </a:moveTo>
                                  <a:lnTo>
                                    <a:pt x="5" y="389"/>
                                  </a:lnTo>
                                  <a:lnTo>
                                    <a:pt x="5" y="384"/>
                                  </a:lnTo>
                                  <a:lnTo>
                                    <a:pt x="9" y="379"/>
                                  </a:lnTo>
                                  <a:lnTo>
                                    <a:pt x="9" y="375"/>
                                  </a:lnTo>
                                  <a:lnTo>
                                    <a:pt x="14" y="370"/>
                                  </a:lnTo>
                                  <a:lnTo>
                                    <a:pt x="14" y="365"/>
                                  </a:lnTo>
                                  <a:lnTo>
                                    <a:pt x="24" y="355"/>
                                  </a:lnTo>
                                  <a:lnTo>
                                    <a:pt x="24" y="350"/>
                                  </a:lnTo>
                                  <a:lnTo>
                                    <a:pt x="29" y="346"/>
                                  </a:lnTo>
                                  <a:lnTo>
                                    <a:pt x="29" y="341"/>
                                  </a:lnTo>
                                  <a:lnTo>
                                    <a:pt x="33" y="336"/>
                                  </a:lnTo>
                                  <a:lnTo>
                                    <a:pt x="33" y="331"/>
                                  </a:lnTo>
                                  <a:lnTo>
                                    <a:pt x="43" y="322"/>
                                  </a:lnTo>
                                  <a:lnTo>
                                    <a:pt x="43" y="317"/>
                                  </a:lnTo>
                                  <a:lnTo>
                                    <a:pt x="48" y="312"/>
                                  </a:lnTo>
                                  <a:lnTo>
                                    <a:pt x="48" y="307"/>
                                  </a:lnTo>
                                  <a:lnTo>
                                    <a:pt x="53" y="302"/>
                                  </a:lnTo>
                                  <a:lnTo>
                                    <a:pt x="53" y="298"/>
                                  </a:lnTo>
                                  <a:lnTo>
                                    <a:pt x="62" y="288"/>
                                  </a:lnTo>
                                  <a:lnTo>
                                    <a:pt x="62" y="283"/>
                                  </a:lnTo>
                                  <a:lnTo>
                                    <a:pt x="67" y="278"/>
                                  </a:lnTo>
                                  <a:lnTo>
                                    <a:pt x="67" y="274"/>
                                  </a:lnTo>
                                  <a:lnTo>
                                    <a:pt x="77" y="264"/>
                                  </a:lnTo>
                                  <a:lnTo>
                                    <a:pt x="77" y="259"/>
                                  </a:lnTo>
                                  <a:lnTo>
                                    <a:pt x="81" y="254"/>
                                  </a:lnTo>
                                  <a:lnTo>
                                    <a:pt x="81" y="250"/>
                                  </a:lnTo>
                                  <a:lnTo>
                                    <a:pt x="86" y="245"/>
                                  </a:lnTo>
                                  <a:lnTo>
                                    <a:pt x="86" y="240"/>
                                  </a:lnTo>
                                  <a:lnTo>
                                    <a:pt x="96" y="230"/>
                                  </a:lnTo>
                                  <a:lnTo>
                                    <a:pt x="96" y="226"/>
                                  </a:lnTo>
                                  <a:lnTo>
                                    <a:pt x="101" y="221"/>
                                  </a:lnTo>
                                  <a:lnTo>
                                    <a:pt x="101" y="216"/>
                                  </a:lnTo>
                                  <a:lnTo>
                                    <a:pt x="105" y="211"/>
                                  </a:lnTo>
                                  <a:lnTo>
                                    <a:pt x="105" y="206"/>
                                  </a:lnTo>
                                  <a:lnTo>
                                    <a:pt x="115" y="197"/>
                                  </a:lnTo>
                                  <a:lnTo>
                                    <a:pt x="115" y="192"/>
                                  </a:lnTo>
                                  <a:lnTo>
                                    <a:pt x="120" y="187"/>
                                  </a:lnTo>
                                  <a:lnTo>
                                    <a:pt x="120" y="182"/>
                                  </a:lnTo>
                                  <a:lnTo>
                                    <a:pt x="129" y="173"/>
                                  </a:lnTo>
                                  <a:lnTo>
                                    <a:pt x="129" y="168"/>
                                  </a:lnTo>
                                  <a:lnTo>
                                    <a:pt x="134" y="163"/>
                                  </a:lnTo>
                                  <a:lnTo>
                                    <a:pt x="134" y="158"/>
                                  </a:lnTo>
                                  <a:lnTo>
                                    <a:pt x="139" y="154"/>
                                  </a:lnTo>
                                  <a:lnTo>
                                    <a:pt x="139" y="149"/>
                                  </a:lnTo>
                                  <a:lnTo>
                                    <a:pt x="149" y="139"/>
                                  </a:lnTo>
                                  <a:lnTo>
                                    <a:pt x="149" y="134"/>
                                  </a:lnTo>
                                  <a:lnTo>
                                    <a:pt x="153" y="130"/>
                                  </a:lnTo>
                                  <a:lnTo>
                                    <a:pt x="153" y="125"/>
                                  </a:lnTo>
                                  <a:lnTo>
                                    <a:pt x="158" y="120"/>
                                  </a:lnTo>
                                  <a:lnTo>
                                    <a:pt x="158" y="115"/>
                                  </a:lnTo>
                                  <a:lnTo>
                                    <a:pt x="168" y="106"/>
                                  </a:lnTo>
                                  <a:lnTo>
                                    <a:pt x="168" y="101"/>
                                  </a:lnTo>
                                  <a:lnTo>
                                    <a:pt x="173" y="96"/>
                                  </a:lnTo>
                                  <a:lnTo>
                                    <a:pt x="173" y="91"/>
                                  </a:lnTo>
                                  <a:lnTo>
                                    <a:pt x="182" y="82"/>
                                  </a:lnTo>
                                  <a:lnTo>
                                    <a:pt x="182" y="77"/>
                                  </a:lnTo>
                                  <a:lnTo>
                                    <a:pt x="187" y="72"/>
                                  </a:lnTo>
                                  <a:lnTo>
                                    <a:pt x="187" y="67"/>
                                  </a:lnTo>
                                  <a:lnTo>
                                    <a:pt x="192" y="62"/>
                                  </a:lnTo>
                                  <a:lnTo>
                                    <a:pt x="192" y="58"/>
                                  </a:lnTo>
                                  <a:lnTo>
                                    <a:pt x="201" y="48"/>
                                  </a:lnTo>
                                  <a:lnTo>
                                    <a:pt x="201" y="43"/>
                                  </a:lnTo>
                                  <a:lnTo>
                                    <a:pt x="206" y="38"/>
                                  </a:lnTo>
                                  <a:lnTo>
                                    <a:pt x="206" y="34"/>
                                  </a:lnTo>
                                  <a:lnTo>
                                    <a:pt x="211" y="29"/>
                                  </a:lnTo>
                                  <a:lnTo>
                                    <a:pt x="211" y="24"/>
                                  </a:lnTo>
                                  <a:lnTo>
                                    <a:pt x="221" y="14"/>
                                  </a:lnTo>
                                  <a:lnTo>
                                    <a:pt x="221" y="10"/>
                                  </a:lnTo>
                                  <a:lnTo>
                                    <a:pt x="225" y="5"/>
                                  </a:lnTo>
                                  <a:lnTo>
                                    <a:pt x="22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10"/>
                          <wps:cNvSpPr>
                            <a:spLocks/>
                          </wps:cNvSpPr>
                          <wps:spPr bwMode="auto">
                            <a:xfrm>
                              <a:off x="6812" y="2751"/>
                              <a:ext cx="62" cy="106"/>
                            </a:xfrm>
                            <a:custGeom>
                              <a:avLst/>
                              <a:gdLst>
                                <a:gd name="T0" fmla="*/ 0 w 62"/>
                                <a:gd name="T1" fmla="*/ 106 h 106"/>
                                <a:gd name="T2" fmla="*/ 4 w 62"/>
                                <a:gd name="T3" fmla="*/ 101 h 106"/>
                                <a:gd name="T4" fmla="*/ 4 w 62"/>
                                <a:gd name="T5" fmla="*/ 96 h 106"/>
                                <a:gd name="T6" fmla="*/ 9 w 62"/>
                                <a:gd name="T7" fmla="*/ 91 h 106"/>
                                <a:gd name="T8" fmla="*/ 9 w 62"/>
                                <a:gd name="T9" fmla="*/ 87 h 106"/>
                                <a:gd name="T10" fmla="*/ 19 w 62"/>
                                <a:gd name="T11" fmla="*/ 77 h 106"/>
                                <a:gd name="T12" fmla="*/ 19 w 62"/>
                                <a:gd name="T13" fmla="*/ 72 h 106"/>
                                <a:gd name="T14" fmla="*/ 24 w 62"/>
                                <a:gd name="T15" fmla="*/ 67 h 106"/>
                                <a:gd name="T16" fmla="*/ 24 w 62"/>
                                <a:gd name="T17" fmla="*/ 63 h 106"/>
                                <a:gd name="T18" fmla="*/ 28 w 62"/>
                                <a:gd name="T19" fmla="*/ 58 h 106"/>
                                <a:gd name="T20" fmla="*/ 28 w 62"/>
                                <a:gd name="T21" fmla="*/ 53 h 106"/>
                                <a:gd name="T22" fmla="*/ 38 w 62"/>
                                <a:gd name="T23" fmla="*/ 43 h 106"/>
                                <a:gd name="T24" fmla="*/ 38 w 62"/>
                                <a:gd name="T25" fmla="*/ 39 h 106"/>
                                <a:gd name="T26" fmla="*/ 43 w 62"/>
                                <a:gd name="T27" fmla="*/ 34 h 106"/>
                                <a:gd name="T28" fmla="*/ 43 w 62"/>
                                <a:gd name="T29" fmla="*/ 29 h 106"/>
                                <a:gd name="T30" fmla="*/ 48 w 62"/>
                                <a:gd name="T31" fmla="*/ 24 h 106"/>
                                <a:gd name="T32" fmla="*/ 48 w 62"/>
                                <a:gd name="T33" fmla="*/ 19 h 106"/>
                                <a:gd name="T34" fmla="*/ 57 w 62"/>
                                <a:gd name="T35" fmla="*/ 10 h 106"/>
                                <a:gd name="T36" fmla="*/ 57 w 62"/>
                                <a:gd name="T37" fmla="*/ 5 h 106"/>
                                <a:gd name="T38" fmla="*/ 62 w 62"/>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106"/>
                                  </a:moveTo>
                                  <a:lnTo>
                                    <a:pt x="4" y="101"/>
                                  </a:lnTo>
                                  <a:lnTo>
                                    <a:pt x="4" y="96"/>
                                  </a:lnTo>
                                  <a:lnTo>
                                    <a:pt x="9" y="91"/>
                                  </a:lnTo>
                                  <a:lnTo>
                                    <a:pt x="9" y="87"/>
                                  </a:lnTo>
                                  <a:lnTo>
                                    <a:pt x="19" y="77"/>
                                  </a:lnTo>
                                  <a:lnTo>
                                    <a:pt x="19" y="72"/>
                                  </a:lnTo>
                                  <a:lnTo>
                                    <a:pt x="24" y="67"/>
                                  </a:lnTo>
                                  <a:lnTo>
                                    <a:pt x="24" y="63"/>
                                  </a:lnTo>
                                  <a:lnTo>
                                    <a:pt x="28" y="58"/>
                                  </a:lnTo>
                                  <a:lnTo>
                                    <a:pt x="28" y="53"/>
                                  </a:lnTo>
                                  <a:lnTo>
                                    <a:pt x="38" y="43"/>
                                  </a:lnTo>
                                  <a:lnTo>
                                    <a:pt x="38" y="39"/>
                                  </a:lnTo>
                                  <a:lnTo>
                                    <a:pt x="43" y="34"/>
                                  </a:lnTo>
                                  <a:lnTo>
                                    <a:pt x="43" y="29"/>
                                  </a:lnTo>
                                  <a:lnTo>
                                    <a:pt x="48" y="24"/>
                                  </a:lnTo>
                                  <a:lnTo>
                                    <a:pt x="48" y="19"/>
                                  </a:lnTo>
                                  <a:lnTo>
                                    <a:pt x="57" y="10"/>
                                  </a:lnTo>
                                  <a:lnTo>
                                    <a:pt x="57" y="5"/>
                                  </a:lnTo>
                                  <a:lnTo>
                                    <a:pt x="6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1"/>
                          <wps:cNvSpPr>
                            <a:spLocks/>
                          </wps:cNvSpPr>
                          <wps:spPr bwMode="auto">
                            <a:xfrm>
                              <a:off x="6884" y="2012"/>
                              <a:ext cx="417" cy="720"/>
                            </a:xfrm>
                            <a:custGeom>
                              <a:avLst/>
                              <a:gdLst>
                                <a:gd name="T0" fmla="*/ 4 w 417"/>
                                <a:gd name="T1" fmla="*/ 710 h 720"/>
                                <a:gd name="T2" fmla="*/ 19 w 417"/>
                                <a:gd name="T3" fmla="*/ 691 h 720"/>
                                <a:gd name="T4" fmla="*/ 24 w 417"/>
                                <a:gd name="T5" fmla="*/ 677 h 720"/>
                                <a:gd name="T6" fmla="*/ 38 w 417"/>
                                <a:gd name="T7" fmla="*/ 658 h 720"/>
                                <a:gd name="T8" fmla="*/ 43 w 417"/>
                                <a:gd name="T9" fmla="*/ 643 h 720"/>
                                <a:gd name="T10" fmla="*/ 57 w 417"/>
                                <a:gd name="T11" fmla="*/ 624 h 720"/>
                                <a:gd name="T12" fmla="*/ 62 w 417"/>
                                <a:gd name="T13" fmla="*/ 610 h 720"/>
                                <a:gd name="T14" fmla="*/ 76 w 417"/>
                                <a:gd name="T15" fmla="*/ 590 h 720"/>
                                <a:gd name="T16" fmla="*/ 81 w 417"/>
                                <a:gd name="T17" fmla="*/ 576 h 720"/>
                                <a:gd name="T18" fmla="*/ 96 w 417"/>
                                <a:gd name="T19" fmla="*/ 557 h 720"/>
                                <a:gd name="T20" fmla="*/ 100 w 417"/>
                                <a:gd name="T21" fmla="*/ 542 h 720"/>
                                <a:gd name="T22" fmla="*/ 115 w 417"/>
                                <a:gd name="T23" fmla="*/ 523 h 720"/>
                                <a:gd name="T24" fmla="*/ 120 w 417"/>
                                <a:gd name="T25" fmla="*/ 509 h 720"/>
                                <a:gd name="T26" fmla="*/ 134 w 417"/>
                                <a:gd name="T27" fmla="*/ 489 h 720"/>
                                <a:gd name="T28" fmla="*/ 139 w 417"/>
                                <a:gd name="T29" fmla="*/ 475 h 720"/>
                                <a:gd name="T30" fmla="*/ 153 w 417"/>
                                <a:gd name="T31" fmla="*/ 456 h 720"/>
                                <a:gd name="T32" fmla="*/ 163 w 417"/>
                                <a:gd name="T33" fmla="*/ 437 h 720"/>
                                <a:gd name="T34" fmla="*/ 172 w 417"/>
                                <a:gd name="T35" fmla="*/ 422 h 720"/>
                                <a:gd name="T36" fmla="*/ 182 w 417"/>
                                <a:gd name="T37" fmla="*/ 403 h 720"/>
                                <a:gd name="T38" fmla="*/ 192 w 417"/>
                                <a:gd name="T39" fmla="*/ 389 h 720"/>
                                <a:gd name="T40" fmla="*/ 201 w 417"/>
                                <a:gd name="T41" fmla="*/ 369 h 720"/>
                                <a:gd name="T42" fmla="*/ 211 w 417"/>
                                <a:gd name="T43" fmla="*/ 355 h 720"/>
                                <a:gd name="T44" fmla="*/ 220 w 417"/>
                                <a:gd name="T45" fmla="*/ 336 h 720"/>
                                <a:gd name="T46" fmla="*/ 235 w 417"/>
                                <a:gd name="T47" fmla="*/ 317 h 720"/>
                                <a:gd name="T48" fmla="*/ 240 w 417"/>
                                <a:gd name="T49" fmla="*/ 302 h 720"/>
                                <a:gd name="T50" fmla="*/ 254 w 417"/>
                                <a:gd name="T51" fmla="*/ 283 h 720"/>
                                <a:gd name="T52" fmla="*/ 259 w 417"/>
                                <a:gd name="T53" fmla="*/ 269 h 720"/>
                                <a:gd name="T54" fmla="*/ 273 w 417"/>
                                <a:gd name="T55" fmla="*/ 249 h 720"/>
                                <a:gd name="T56" fmla="*/ 278 w 417"/>
                                <a:gd name="T57" fmla="*/ 235 h 720"/>
                                <a:gd name="T58" fmla="*/ 292 w 417"/>
                                <a:gd name="T59" fmla="*/ 216 h 720"/>
                                <a:gd name="T60" fmla="*/ 297 w 417"/>
                                <a:gd name="T61" fmla="*/ 201 h 720"/>
                                <a:gd name="T62" fmla="*/ 312 w 417"/>
                                <a:gd name="T63" fmla="*/ 182 h 720"/>
                                <a:gd name="T64" fmla="*/ 316 w 417"/>
                                <a:gd name="T65" fmla="*/ 168 h 720"/>
                                <a:gd name="T66" fmla="*/ 331 w 417"/>
                                <a:gd name="T67" fmla="*/ 149 h 720"/>
                                <a:gd name="T68" fmla="*/ 336 w 417"/>
                                <a:gd name="T69" fmla="*/ 134 h 720"/>
                                <a:gd name="T70" fmla="*/ 350 w 417"/>
                                <a:gd name="T71" fmla="*/ 115 h 720"/>
                                <a:gd name="T72" fmla="*/ 355 w 417"/>
                                <a:gd name="T73" fmla="*/ 101 h 720"/>
                                <a:gd name="T74" fmla="*/ 369 w 417"/>
                                <a:gd name="T75" fmla="*/ 81 h 720"/>
                                <a:gd name="T76" fmla="*/ 379 w 417"/>
                                <a:gd name="T77" fmla="*/ 62 h 720"/>
                                <a:gd name="T78" fmla="*/ 388 w 417"/>
                                <a:gd name="T79" fmla="*/ 48 h 720"/>
                                <a:gd name="T80" fmla="*/ 398 w 417"/>
                                <a:gd name="T81" fmla="*/ 29 h 720"/>
                                <a:gd name="T82" fmla="*/ 408 w 417"/>
                                <a:gd name="T83" fmla="*/ 1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7" h="720">
                                  <a:moveTo>
                                    <a:pt x="0" y="720"/>
                                  </a:moveTo>
                                  <a:lnTo>
                                    <a:pt x="4" y="715"/>
                                  </a:lnTo>
                                  <a:lnTo>
                                    <a:pt x="4" y="710"/>
                                  </a:lnTo>
                                  <a:lnTo>
                                    <a:pt x="9" y="706"/>
                                  </a:lnTo>
                                  <a:lnTo>
                                    <a:pt x="9" y="701"/>
                                  </a:lnTo>
                                  <a:lnTo>
                                    <a:pt x="19" y="691"/>
                                  </a:lnTo>
                                  <a:lnTo>
                                    <a:pt x="19" y="686"/>
                                  </a:lnTo>
                                  <a:lnTo>
                                    <a:pt x="24" y="682"/>
                                  </a:lnTo>
                                  <a:lnTo>
                                    <a:pt x="24" y="677"/>
                                  </a:lnTo>
                                  <a:lnTo>
                                    <a:pt x="28" y="672"/>
                                  </a:lnTo>
                                  <a:lnTo>
                                    <a:pt x="28" y="667"/>
                                  </a:lnTo>
                                  <a:lnTo>
                                    <a:pt x="38" y="658"/>
                                  </a:lnTo>
                                  <a:lnTo>
                                    <a:pt x="38" y="653"/>
                                  </a:lnTo>
                                  <a:lnTo>
                                    <a:pt x="43" y="648"/>
                                  </a:lnTo>
                                  <a:lnTo>
                                    <a:pt x="43" y="643"/>
                                  </a:lnTo>
                                  <a:lnTo>
                                    <a:pt x="48" y="638"/>
                                  </a:lnTo>
                                  <a:lnTo>
                                    <a:pt x="48" y="634"/>
                                  </a:lnTo>
                                  <a:lnTo>
                                    <a:pt x="57" y="624"/>
                                  </a:lnTo>
                                  <a:lnTo>
                                    <a:pt x="57" y="619"/>
                                  </a:lnTo>
                                  <a:lnTo>
                                    <a:pt x="62" y="614"/>
                                  </a:lnTo>
                                  <a:lnTo>
                                    <a:pt x="62" y="610"/>
                                  </a:lnTo>
                                  <a:lnTo>
                                    <a:pt x="67" y="605"/>
                                  </a:lnTo>
                                  <a:lnTo>
                                    <a:pt x="67" y="600"/>
                                  </a:lnTo>
                                  <a:lnTo>
                                    <a:pt x="76" y="590"/>
                                  </a:lnTo>
                                  <a:lnTo>
                                    <a:pt x="76" y="586"/>
                                  </a:lnTo>
                                  <a:lnTo>
                                    <a:pt x="81" y="581"/>
                                  </a:lnTo>
                                  <a:lnTo>
                                    <a:pt x="81" y="576"/>
                                  </a:lnTo>
                                  <a:lnTo>
                                    <a:pt x="91" y="566"/>
                                  </a:lnTo>
                                  <a:lnTo>
                                    <a:pt x="91" y="562"/>
                                  </a:lnTo>
                                  <a:lnTo>
                                    <a:pt x="96" y="557"/>
                                  </a:lnTo>
                                  <a:lnTo>
                                    <a:pt x="96" y="552"/>
                                  </a:lnTo>
                                  <a:lnTo>
                                    <a:pt x="100" y="547"/>
                                  </a:lnTo>
                                  <a:lnTo>
                                    <a:pt x="100" y="542"/>
                                  </a:lnTo>
                                  <a:lnTo>
                                    <a:pt x="110" y="533"/>
                                  </a:lnTo>
                                  <a:lnTo>
                                    <a:pt x="110" y="528"/>
                                  </a:lnTo>
                                  <a:lnTo>
                                    <a:pt x="115" y="523"/>
                                  </a:lnTo>
                                  <a:lnTo>
                                    <a:pt x="115" y="518"/>
                                  </a:lnTo>
                                  <a:lnTo>
                                    <a:pt x="120" y="513"/>
                                  </a:lnTo>
                                  <a:lnTo>
                                    <a:pt x="120" y="509"/>
                                  </a:lnTo>
                                  <a:lnTo>
                                    <a:pt x="129" y="499"/>
                                  </a:lnTo>
                                  <a:lnTo>
                                    <a:pt x="129" y="494"/>
                                  </a:lnTo>
                                  <a:lnTo>
                                    <a:pt x="134" y="489"/>
                                  </a:lnTo>
                                  <a:lnTo>
                                    <a:pt x="134" y="485"/>
                                  </a:lnTo>
                                  <a:lnTo>
                                    <a:pt x="139" y="480"/>
                                  </a:lnTo>
                                  <a:lnTo>
                                    <a:pt x="139" y="475"/>
                                  </a:lnTo>
                                  <a:lnTo>
                                    <a:pt x="148" y="465"/>
                                  </a:lnTo>
                                  <a:lnTo>
                                    <a:pt x="148" y="461"/>
                                  </a:lnTo>
                                  <a:lnTo>
                                    <a:pt x="153" y="456"/>
                                  </a:lnTo>
                                  <a:lnTo>
                                    <a:pt x="153" y="451"/>
                                  </a:lnTo>
                                  <a:lnTo>
                                    <a:pt x="163" y="441"/>
                                  </a:lnTo>
                                  <a:lnTo>
                                    <a:pt x="163" y="437"/>
                                  </a:lnTo>
                                  <a:lnTo>
                                    <a:pt x="168" y="432"/>
                                  </a:lnTo>
                                  <a:lnTo>
                                    <a:pt x="168" y="427"/>
                                  </a:lnTo>
                                  <a:lnTo>
                                    <a:pt x="172" y="422"/>
                                  </a:lnTo>
                                  <a:lnTo>
                                    <a:pt x="172" y="417"/>
                                  </a:lnTo>
                                  <a:lnTo>
                                    <a:pt x="182" y="408"/>
                                  </a:lnTo>
                                  <a:lnTo>
                                    <a:pt x="182" y="403"/>
                                  </a:lnTo>
                                  <a:lnTo>
                                    <a:pt x="187" y="398"/>
                                  </a:lnTo>
                                  <a:lnTo>
                                    <a:pt x="187" y="393"/>
                                  </a:lnTo>
                                  <a:lnTo>
                                    <a:pt x="192" y="389"/>
                                  </a:lnTo>
                                  <a:lnTo>
                                    <a:pt x="192" y="384"/>
                                  </a:lnTo>
                                  <a:lnTo>
                                    <a:pt x="201" y="374"/>
                                  </a:lnTo>
                                  <a:lnTo>
                                    <a:pt x="201" y="369"/>
                                  </a:lnTo>
                                  <a:lnTo>
                                    <a:pt x="206" y="365"/>
                                  </a:lnTo>
                                  <a:lnTo>
                                    <a:pt x="206" y="360"/>
                                  </a:lnTo>
                                  <a:lnTo>
                                    <a:pt x="211" y="355"/>
                                  </a:lnTo>
                                  <a:lnTo>
                                    <a:pt x="211" y="350"/>
                                  </a:lnTo>
                                  <a:lnTo>
                                    <a:pt x="220" y="341"/>
                                  </a:lnTo>
                                  <a:lnTo>
                                    <a:pt x="220" y="336"/>
                                  </a:lnTo>
                                  <a:lnTo>
                                    <a:pt x="225" y="331"/>
                                  </a:lnTo>
                                  <a:lnTo>
                                    <a:pt x="225" y="326"/>
                                  </a:lnTo>
                                  <a:lnTo>
                                    <a:pt x="235" y="317"/>
                                  </a:lnTo>
                                  <a:lnTo>
                                    <a:pt x="235" y="312"/>
                                  </a:lnTo>
                                  <a:lnTo>
                                    <a:pt x="240" y="307"/>
                                  </a:lnTo>
                                  <a:lnTo>
                                    <a:pt x="240" y="302"/>
                                  </a:lnTo>
                                  <a:lnTo>
                                    <a:pt x="244" y="297"/>
                                  </a:lnTo>
                                  <a:lnTo>
                                    <a:pt x="244" y="293"/>
                                  </a:lnTo>
                                  <a:lnTo>
                                    <a:pt x="254" y="283"/>
                                  </a:lnTo>
                                  <a:lnTo>
                                    <a:pt x="254" y="278"/>
                                  </a:lnTo>
                                  <a:lnTo>
                                    <a:pt x="259" y="273"/>
                                  </a:lnTo>
                                  <a:lnTo>
                                    <a:pt x="259" y="269"/>
                                  </a:lnTo>
                                  <a:lnTo>
                                    <a:pt x="264" y="264"/>
                                  </a:lnTo>
                                  <a:lnTo>
                                    <a:pt x="264" y="259"/>
                                  </a:lnTo>
                                  <a:lnTo>
                                    <a:pt x="273" y="249"/>
                                  </a:lnTo>
                                  <a:lnTo>
                                    <a:pt x="273" y="245"/>
                                  </a:lnTo>
                                  <a:lnTo>
                                    <a:pt x="278" y="240"/>
                                  </a:lnTo>
                                  <a:lnTo>
                                    <a:pt x="278" y="235"/>
                                  </a:lnTo>
                                  <a:lnTo>
                                    <a:pt x="283" y="230"/>
                                  </a:lnTo>
                                  <a:lnTo>
                                    <a:pt x="283" y="225"/>
                                  </a:lnTo>
                                  <a:lnTo>
                                    <a:pt x="292" y="216"/>
                                  </a:lnTo>
                                  <a:lnTo>
                                    <a:pt x="292" y="211"/>
                                  </a:lnTo>
                                  <a:lnTo>
                                    <a:pt x="297" y="206"/>
                                  </a:lnTo>
                                  <a:lnTo>
                                    <a:pt x="297" y="201"/>
                                  </a:lnTo>
                                  <a:lnTo>
                                    <a:pt x="307" y="192"/>
                                  </a:lnTo>
                                  <a:lnTo>
                                    <a:pt x="307" y="187"/>
                                  </a:lnTo>
                                  <a:lnTo>
                                    <a:pt x="312" y="182"/>
                                  </a:lnTo>
                                  <a:lnTo>
                                    <a:pt x="312" y="177"/>
                                  </a:lnTo>
                                  <a:lnTo>
                                    <a:pt x="316" y="173"/>
                                  </a:lnTo>
                                  <a:lnTo>
                                    <a:pt x="316" y="168"/>
                                  </a:lnTo>
                                  <a:lnTo>
                                    <a:pt x="326" y="158"/>
                                  </a:lnTo>
                                  <a:lnTo>
                                    <a:pt x="326" y="153"/>
                                  </a:lnTo>
                                  <a:lnTo>
                                    <a:pt x="331" y="149"/>
                                  </a:lnTo>
                                  <a:lnTo>
                                    <a:pt x="331" y="144"/>
                                  </a:lnTo>
                                  <a:lnTo>
                                    <a:pt x="336" y="139"/>
                                  </a:lnTo>
                                  <a:lnTo>
                                    <a:pt x="336" y="134"/>
                                  </a:lnTo>
                                  <a:lnTo>
                                    <a:pt x="345" y="125"/>
                                  </a:lnTo>
                                  <a:lnTo>
                                    <a:pt x="345" y="120"/>
                                  </a:lnTo>
                                  <a:lnTo>
                                    <a:pt x="350" y="115"/>
                                  </a:lnTo>
                                  <a:lnTo>
                                    <a:pt x="350" y="110"/>
                                  </a:lnTo>
                                  <a:lnTo>
                                    <a:pt x="355" y="105"/>
                                  </a:lnTo>
                                  <a:lnTo>
                                    <a:pt x="355" y="101"/>
                                  </a:lnTo>
                                  <a:lnTo>
                                    <a:pt x="364" y="91"/>
                                  </a:lnTo>
                                  <a:lnTo>
                                    <a:pt x="364" y="86"/>
                                  </a:lnTo>
                                  <a:lnTo>
                                    <a:pt x="369" y="81"/>
                                  </a:lnTo>
                                  <a:lnTo>
                                    <a:pt x="369" y="77"/>
                                  </a:lnTo>
                                  <a:lnTo>
                                    <a:pt x="379" y="67"/>
                                  </a:lnTo>
                                  <a:lnTo>
                                    <a:pt x="379" y="62"/>
                                  </a:lnTo>
                                  <a:lnTo>
                                    <a:pt x="384" y="57"/>
                                  </a:lnTo>
                                  <a:lnTo>
                                    <a:pt x="384" y="53"/>
                                  </a:lnTo>
                                  <a:lnTo>
                                    <a:pt x="388" y="48"/>
                                  </a:lnTo>
                                  <a:lnTo>
                                    <a:pt x="388" y="43"/>
                                  </a:lnTo>
                                  <a:lnTo>
                                    <a:pt x="398" y="33"/>
                                  </a:lnTo>
                                  <a:lnTo>
                                    <a:pt x="398" y="29"/>
                                  </a:lnTo>
                                  <a:lnTo>
                                    <a:pt x="403" y="24"/>
                                  </a:lnTo>
                                  <a:lnTo>
                                    <a:pt x="403" y="19"/>
                                  </a:lnTo>
                                  <a:lnTo>
                                    <a:pt x="408" y="14"/>
                                  </a:lnTo>
                                  <a:lnTo>
                                    <a:pt x="408" y="9"/>
                                  </a:lnTo>
                                  <a:lnTo>
                                    <a:pt x="4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12"/>
                          <wps:cNvSpPr>
                            <a:spLocks/>
                          </wps:cNvSpPr>
                          <wps:spPr bwMode="auto">
                            <a:xfrm>
                              <a:off x="6912" y="2050"/>
                              <a:ext cx="428" cy="740"/>
                            </a:xfrm>
                            <a:custGeom>
                              <a:avLst/>
                              <a:gdLst>
                                <a:gd name="T0" fmla="*/ 10 w 428"/>
                                <a:gd name="T1" fmla="*/ 725 h 740"/>
                                <a:gd name="T2" fmla="*/ 20 w 428"/>
                                <a:gd name="T3" fmla="*/ 711 h 740"/>
                                <a:gd name="T4" fmla="*/ 29 w 428"/>
                                <a:gd name="T5" fmla="*/ 692 h 740"/>
                                <a:gd name="T6" fmla="*/ 39 w 428"/>
                                <a:gd name="T7" fmla="*/ 677 h 740"/>
                                <a:gd name="T8" fmla="*/ 48 w 428"/>
                                <a:gd name="T9" fmla="*/ 658 h 740"/>
                                <a:gd name="T10" fmla="*/ 58 w 428"/>
                                <a:gd name="T11" fmla="*/ 644 h 740"/>
                                <a:gd name="T12" fmla="*/ 68 w 428"/>
                                <a:gd name="T13" fmla="*/ 624 h 740"/>
                                <a:gd name="T14" fmla="*/ 82 w 428"/>
                                <a:gd name="T15" fmla="*/ 605 h 740"/>
                                <a:gd name="T16" fmla="*/ 87 w 428"/>
                                <a:gd name="T17" fmla="*/ 591 h 740"/>
                                <a:gd name="T18" fmla="*/ 101 w 428"/>
                                <a:gd name="T19" fmla="*/ 572 h 740"/>
                                <a:gd name="T20" fmla="*/ 106 w 428"/>
                                <a:gd name="T21" fmla="*/ 557 h 740"/>
                                <a:gd name="T22" fmla="*/ 120 w 428"/>
                                <a:gd name="T23" fmla="*/ 538 h 740"/>
                                <a:gd name="T24" fmla="*/ 125 w 428"/>
                                <a:gd name="T25" fmla="*/ 524 h 740"/>
                                <a:gd name="T26" fmla="*/ 140 w 428"/>
                                <a:gd name="T27" fmla="*/ 504 h 740"/>
                                <a:gd name="T28" fmla="*/ 144 w 428"/>
                                <a:gd name="T29" fmla="*/ 490 h 740"/>
                                <a:gd name="T30" fmla="*/ 159 w 428"/>
                                <a:gd name="T31" fmla="*/ 471 h 740"/>
                                <a:gd name="T32" fmla="*/ 164 w 428"/>
                                <a:gd name="T33" fmla="*/ 456 h 740"/>
                                <a:gd name="T34" fmla="*/ 178 w 428"/>
                                <a:gd name="T35" fmla="*/ 437 h 740"/>
                                <a:gd name="T36" fmla="*/ 183 w 428"/>
                                <a:gd name="T37" fmla="*/ 423 h 740"/>
                                <a:gd name="T38" fmla="*/ 197 w 428"/>
                                <a:gd name="T39" fmla="*/ 403 h 740"/>
                                <a:gd name="T40" fmla="*/ 207 w 428"/>
                                <a:gd name="T41" fmla="*/ 384 h 740"/>
                                <a:gd name="T42" fmla="*/ 216 w 428"/>
                                <a:gd name="T43" fmla="*/ 370 h 740"/>
                                <a:gd name="T44" fmla="*/ 226 w 428"/>
                                <a:gd name="T45" fmla="*/ 351 h 740"/>
                                <a:gd name="T46" fmla="*/ 236 w 428"/>
                                <a:gd name="T47" fmla="*/ 336 h 740"/>
                                <a:gd name="T48" fmla="*/ 245 w 428"/>
                                <a:gd name="T49" fmla="*/ 317 h 740"/>
                                <a:gd name="T50" fmla="*/ 255 w 428"/>
                                <a:gd name="T51" fmla="*/ 303 h 740"/>
                                <a:gd name="T52" fmla="*/ 264 w 428"/>
                                <a:gd name="T53" fmla="*/ 283 h 740"/>
                                <a:gd name="T54" fmla="*/ 279 w 428"/>
                                <a:gd name="T55" fmla="*/ 264 h 740"/>
                                <a:gd name="T56" fmla="*/ 284 w 428"/>
                                <a:gd name="T57" fmla="*/ 250 h 740"/>
                                <a:gd name="T58" fmla="*/ 298 w 428"/>
                                <a:gd name="T59" fmla="*/ 231 h 740"/>
                                <a:gd name="T60" fmla="*/ 303 w 428"/>
                                <a:gd name="T61" fmla="*/ 216 h 740"/>
                                <a:gd name="T62" fmla="*/ 317 w 428"/>
                                <a:gd name="T63" fmla="*/ 197 h 740"/>
                                <a:gd name="T64" fmla="*/ 322 w 428"/>
                                <a:gd name="T65" fmla="*/ 183 h 740"/>
                                <a:gd name="T66" fmla="*/ 336 w 428"/>
                                <a:gd name="T67" fmla="*/ 163 h 740"/>
                                <a:gd name="T68" fmla="*/ 341 w 428"/>
                                <a:gd name="T69" fmla="*/ 149 h 740"/>
                                <a:gd name="T70" fmla="*/ 356 w 428"/>
                                <a:gd name="T71" fmla="*/ 130 h 740"/>
                                <a:gd name="T72" fmla="*/ 360 w 428"/>
                                <a:gd name="T73" fmla="*/ 115 h 740"/>
                                <a:gd name="T74" fmla="*/ 375 w 428"/>
                                <a:gd name="T75" fmla="*/ 96 h 740"/>
                                <a:gd name="T76" fmla="*/ 380 w 428"/>
                                <a:gd name="T77" fmla="*/ 82 h 740"/>
                                <a:gd name="T78" fmla="*/ 394 w 428"/>
                                <a:gd name="T79" fmla="*/ 63 h 740"/>
                                <a:gd name="T80" fmla="*/ 404 w 428"/>
                                <a:gd name="T81" fmla="*/ 43 h 740"/>
                                <a:gd name="T82" fmla="*/ 413 w 428"/>
                                <a:gd name="T83" fmla="*/ 29 h 740"/>
                                <a:gd name="T84" fmla="*/ 423 w 428"/>
                                <a:gd name="T85" fmla="*/ 10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8" h="740">
                                  <a:moveTo>
                                    <a:pt x="0" y="740"/>
                                  </a:moveTo>
                                  <a:lnTo>
                                    <a:pt x="10" y="730"/>
                                  </a:lnTo>
                                  <a:lnTo>
                                    <a:pt x="10" y="725"/>
                                  </a:lnTo>
                                  <a:lnTo>
                                    <a:pt x="15" y="720"/>
                                  </a:lnTo>
                                  <a:lnTo>
                                    <a:pt x="15" y="716"/>
                                  </a:lnTo>
                                  <a:lnTo>
                                    <a:pt x="20" y="711"/>
                                  </a:lnTo>
                                  <a:lnTo>
                                    <a:pt x="20" y="706"/>
                                  </a:lnTo>
                                  <a:lnTo>
                                    <a:pt x="29" y="696"/>
                                  </a:lnTo>
                                  <a:lnTo>
                                    <a:pt x="29" y="692"/>
                                  </a:lnTo>
                                  <a:lnTo>
                                    <a:pt x="34" y="687"/>
                                  </a:lnTo>
                                  <a:lnTo>
                                    <a:pt x="34" y="682"/>
                                  </a:lnTo>
                                  <a:lnTo>
                                    <a:pt x="39" y="677"/>
                                  </a:lnTo>
                                  <a:lnTo>
                                    <a:pt x="39" y="672"/>
                                  </a:lnTo>
                                  <a:lnTo>
                                    <a:pt x="48" y="663"/>
                                  </a:lnTo>
                                  <a:lnTo>
                                    <a:pt x="48" y="658"/>
                                  </a:lnTo>
                                  <a:lnTo>
                                    <a:pt x="53" y="653"/>
                                  </a:lnTo>
                                  <a:lnTo>
                                    <a:pt x="53" y="648"/>
                                  </a:lnTo>
                                  <a:lnTo>
                                    <a:pt x="58" y="644"/>
                                  </a:lnTo>
                                  <a:lnTo>
                                    <a:pt x="58" y="639"/>
                                  </a:lnTo>
                                  <a:lnTo>
                                    <a:pt x="68" y="629"/>
                                  </a:lnTo>
                                  <a:lnTo>
                                    <a:pt x="68" y="624"/>
                                  </a:lnTo>
                                  <a:lnTo>
                                    <a:pt x="72" y="620"/>
                                  </a:lnTo>
                                  <a:lnTo>
                                    <a:pt x="72" y="615"/>
                                  </a:lnTo>
                                  <a:lnTo>
                                    <a:pt x="82" y="605"/>
                                  </a:lnTo>
                                  <a:lnTo>
                                    <a:pt x="82" y="600"/>
                                  </a:lnTo>
                                  <a:lnTo>
                                    <a:pt x="87" y="596"/>
                                  </a:lnTo>
                                  <a:lnTo>
                                    <a:pt x="87" y="591"/>
                                  </a:lnTo>
                                  <a:lnTo>
                                    <a:pt x="92" y="586"/>
                                  </a:lnTo>
                                  <a:lnTo>
                                    <a:pt x="92" y="581"/>
                                  </a:lnTo>
                                  <a:lnTo>
                                    <a:pt x="101" y="572"/>
                                  </a:lnTo>
                                  <a:lnTo>
                                    <a:pt x="101" y="567"/>
                                  </a:lnTo>
                                  <a:lnTo>
                                    <a:pt x="106" y="562"/>
                                  </a:lnTo>
                                  <a:lnTo>
                                    <a:pt x="106" y="557"/>
                                  </a:lnTo>
                                  <a:lnTo>
                                    <a:pt x="111" y="552"/>
                                  </a:lnTo>
                                  <a:lnTo>
                                    <a:pt x="111" y="548"/>
                                  </a:lnTo>
                                  <a:lnTo>
                                    <a:pt x="120" y="538"/>
                                  </a:lnTo>
                                  <a:lnTo>
                                    <a:pt x="120" y="533"/>
                                  </a:lnTo>
                                  <a:lnTo>
                                    <a:pt x="125" y="528"/>
                                  </a:lnTo>
                                  <a:lnTo>
                                    <a:pt x="125" y="524"/>
                                  </a:lnTo>
                                  <a:lnTo>
                                    <a:pt x="135" y="514"/>
                                  </a:lnTo>
                                  <a:lnTo>
                                    <a:pt x="135" y="509"/>
                                  </a:lnTo>
                                  <a:lnTo>
                                    <a:pt x="140" y="504"/>
                                  </a:lnTo>
                                  <a:lnTo>
                                    <a:pt x="140" y="499"/>
                                  </a:lnTo>
                                  <a:lnTo>
                                    <a:pt x="144" y="495"/>
                                  </a:lnTo>
                                  <a:lnTo>
                                    <a:pt x="144" y="490"/>
                                  </a:lnTo>
                                  <a:lnTo>
                                    <a:pt x="154" y="480"/>
                                  </a:lnTo>
                                  <a:lnTo>
                                    <a:pt x="154" y="475"/>
                                  </a:lnTo>
                                  <a:lnTo>
                                    <a:pt x="159" y="471"/>
                                  </a:lnTo>
                                  <a:lnTo>
                                    <a:pt x="159" y="466"/>
                                  </a:lnTo>
                                  <a:lnTo>
                                    <a:pt x="164" y="461"/>
                                  </a:lnTo>
                                  <a:lnTo>
                                    <a:pt x="164" y="456"/>
                                  </a:lnTo>
                                  <a:lnTo>
                                    <a:pt x="173" y="447"/>
                                  </a:lnTo>
                                  <a:lnTo>
                                    <a:pt x="173" y="442"/>
                                  </a:lnTo>
                                  <a:lnTo>
                                    <a:pt x="178" y="437"/>
                                  </a:lnTo>
                                  <a:lnTo>
                                    <a:pt x="178" y="432"/>
                                  </a:lnTo>
                                  <a:lnTo>
                                    <a:pt x="183" y="427"/>
                                  </a:lnTo>
                                  <a:lnTo>
                                    <a:pt x="183" y="423"/>
                                  </a:lnTo>
                                  <a:lnTo>
                                    <a:pt x="192" y="413"/>
                                  </a:lnTo>
                                  <a:lnTo>
                                    <a:pt x="192" y="408"/>
                                  </a:lnTo>
                                  <a:lnTo>
                                    <a:pt x="197" y="403"/>
                                  </a:lnTo>
                                  <a:lnTo>
                                    <a:pt x="197" y="399"/>
                                  </a:lnTo>
                                  <a:lnTo>
                                    <a:pt x="207" y="389"/>
                                  </a:lnTo>
                                  <a:lnTo>
                                    <a:pt x="207" y="384"/>
                                  </a:lnTo>
                                  <a:lnTo>
                                    <a:pt x="212" y="379"/>
                                  </a:lnTo>
                                  <a:lnTo>
                                    <a:pt x="212" y="375"/>
                                  </a:lnTo>
                                  <a:lnTo>
                                    <a:pt x="216" y="370"/>
                                  </a:lnTo>
                                  <a:lnTo>
                                    <a:pt x="216" y="365"/>
                                  </a:lnTo>
                                  <a:lnTo>
                                    <a:pt x="226" y="355"/>
                                  </a:lnTo>
                                  <a:lnTo>
                                    <a:pt x="226" y="351"/>
                                  </a:lnTo>
                                  <a:lnTo>
                                    <a:pt x="231" y="346"/>
                                  </a:lnTo>
                                  <a:lnTo>
                                    <a:pt x="231" y="341"/>
                                  </a:lnTo>
                                  <a:lnTo>
                                    <a:pt x="236" y="336"/>
                                  </a:lnTo>
                                  <a:lnTo>
                                    <a:pt x="236" y="331"/>
                                  </a:lnTo>
                                  <a:lnTo>
                                    <a:pt x="245" y="322"/>
                                  </a:lnTo>
                                  <a:lnTo>
                                    <a:pt x="245" y="317"/>
                                  </a:lnTo>
                                  <a:lnTo>
                                    <a:pt x="250" y="312"/>
                                  </a:lnTo>
                                  <a:lnTo>
                                    <a:pt x="250" y="307"/>
                                  </a:lnTo>
                                  <a:lnTo>
                                    <a:pt x="255" y="303"/>
                                  </a:lnTo>
                                  <a:lnTo>
                                    <a:pt x="255" y="298"/>
                                  </a:lnTo>
                                  <a:lnTo>
                                    <a:pt x="264" y="288"/>
                                  </a:lnTo>
                                  <a:lnTo>
                                    <a:pt x="264" y="283"/>
                                  </a:lnTo>
                                  <a:lnTo>
                                    <a:pt x="269" y="279"/>
                                  </a:lnTo>
                                  <a:lnTo>
                                    <a:pt x="269" y="274"/>
                                  </a:lnTo>
                                  <a:lnTo>
                                    <a:pt x="279" y="264"/>
                                  </a:lnTo>
                                  <a:lnTo>
                                    <a:pt x="279" y="259"/>
                                  </a:lnTo>
                                  <a:lnTo>
                                    <a:pt x="284" y="255"/>
                                  </a:lnTo>
                                  <a:lnTo>
                                    <a:pt x="284" y="250"/>
                                  </a:lnTo>
                                  <a:lnTo>
                                    <a:pt x="288" y="245"/>
                                  </a:lnTo>
                                  <a:lnTo>
                                    <a:pt x="288" y="240"/>
                                  </a:lnTo>
                                  <a:lnTo>
                                    <a:pt x="298" y="231"/>
                                  </a:lnTo>
                                  <a:lnTo>
                                    <a:pt x="298" y="226"/>
                                  </a:lnTo>
                                  <a:lnTo>
                                    <a:pt x="303" y="221"/>
                                  </a:lnTo>
                                  <a:lnTo>
                                    <a:pt x="303" y="216"/>
                                  </a:lnTo>
                                  <a:lnTo>
                                    <a:pt x="308" y="211"/>
                                  </a:lnTo>
                                  <a:lnTo>
                                    <a:pt x="308" y="207"/>
                                  </a:lnTo>
                                  <a:lnTo>
                                    <a:pt x="317" y="197"/>
                                  </a:lnTo>
                                  <a:lnTo>
                                    <a:pt x="317" y="192"/>
                                  </a:lnTo>
                                  <a:lnTo>
                                    <a:pt x="322" y="187"/>
                                  </a:lnTo>
                                  <a:lnTo>
                                    <a:pt x="322" y="183"/>
                                  </a:lnTo>
                                  <a:lnTo>
                                    <a:pt x="332" y="173"/>
                                  </a:lnTo>
                                  <a:lnTo>
                                    <a:pt x="332" y="168"/>
                                  </a:lnTo>
                                  <a:lnTo>
                                    <a:pt x="336" y="163"/>
                                  </a:lnTo>
                                  <a:lnTo>
                                    <a:pt x="336" y="159"/>
                                  </a:lnTo>
                                  <a:lnTo>
                                    <a:pt x="341" y="154"/>
                                  </a:lnTo>
                                  <a:lnTo>
                                    <a:pt x="341" y="149"/>
                                  </a:lnTo>
                                  <a:lnTo>
                                    <a:pt x="351" y="139"/>
                                  </a:lnTo>
                                  <a:lnTo>
                                    <a:pt x="351" y="135"/>
                                  </a:lnTo>
                                  <a:lnTo>
                                    <a:pt x="356" y="130"/>
                                  </a:lnTo>
                                  <a:lnTo>
                                    <a:pt x="356" y="125"/>
                                  </a:lnTo>
                                  <a:lnTo>
                                    <a:pt x="360" y="120"/>
                                  </a:lnTo>
                                  <a:lnTo>
                                    <a:pt x="360" y="115"/>
                                  </a:lnTo>
                                  <a:lnTo>
                                    <a:pt x="370" y="106"/>
                                  </a:lnTo>
                                  <a:lnTo>
                                    <a:pt x="370" y="101"/>
                                  </a:lnTo>
                                  <a:lnTo>
                                    <a:pt x="375" y="96"/>
                                  </a:lnTo>
                                  <a:lnTo>
                                    <a:pt x="375" y="91"/>
                                  </a:lnTo>
                                  <a:lnTo>
                                    <a:pt x="380" y="87"/>
                                  </a:lnTo>
                                  <a:lnTo>
                                    <a:pt x="380" y="82"/>
                                  </a:lnTo>
                                  <a:lnTo>
                                    <a:pt x="389" y="72"/>
                                  </a:lnTo>
                                  <a:lnTo>
                                    <a:pt x="389" y="67"/>
                                  </a:lnTo>
                                  <a:lnTo>
                                    <a:pt x="394" y="63"/>
                                  </a:lnTo>
                                  <a:lnTo>
                                    <a:pt x="394" y="58"/>
                                  </a:lnTo>
                                  <a:lnTo>
                                    <a:pt x="404" y="48"/>
                                  </a:lnTo>
                                  <a:lnTo>
                                    <a:pt x="404" y="43"/>
                                  </a:lnTo>
                                  <a:lnTo>
                                    <a:pt x="408" y="39"/>
                                  </a:lnTo>
                                  <a:lnTo>
                                    <a:pt x="408" y="34"/>
                                  </a:lnTo>
                                  <a:lnTo>
                                    <a:pt x="413" y="29"/>
                                  </a:lnTo>
                                  <a:lnTo>
                                    <a:pt x="413" y="24"/>
                                  </a:lnTo>
                                  <a:lnTo>
                                    <a:pt x="423" y="15"/>
                                  </a:lnTo>
                                  <a:lnTo>
                                    <a:pt x="423" y="10"/>
                                  </a:lnTo>
                                  <a:lnTo>
                                    <a:pt x="428" y="5"/>
                                  </a:lnTo>
                                  <a:lnTo>
                                    <a:pt x="4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3"/>
                          <wps:cNvSpPr>
                            <a:spLocks/>
                          </wps:cNvSpPr>
                          <wps:spPr bwMode="auto">
                            <a:xfrm>
                              <a:off x="6989" y="2108"/>
                              <a:ext cx="379" cy="658"/>
                            </a:xfrm>
                            <a:custGeom>
                              <a:avLst/>
                              <a:gdLst>
                                <a:gd name="T0" fmla="*/ 5 w 379"/>
                                <a:gd name="T1" fmla="*/ 653 h 658"/>
                                <a:gd name="T2" fmla="*/ 10 w 379"/>
                                <a:gd name="T3" fmla="*/ 643 h 658"/>
                                <a:gd name="T4" fmla="*/ 15 w 379"/>
                                <a:gd name="T5" fmla="*/ 634 h 658"/>
                                <a:gd name="T6" fmla="*/ 24 w 379"/>
                                <a:gd name="T7" fmla="*/ 619 h 658"/>
                                <a:gd name="T8" fmla="*/ 29 w 379"/>
                                <a:gd name="T9" fmla="*/ 610 h 658"/>
                                <a:gd name="T10" fmla="*/ 34 w 379"/>
                                <a:gd name="T11" fmla="*/ 600 h 658"/>
                                <a:gd name="T12" fmla="*/ 43 w 379"/>
                                <a:gd name="T13" fmla="*/ 586 h 658"/>
                                <a:gd name="T14" fmla="*/ 48 w 379"/>
                                <a:gd name="T15" fmla="*/ 576 h 658"/>
                                <a:gd name="T16" fmla="*/ 58 w 379"/>
                                <a:gd name="T17" fmla="*/ 562 h 658"/>
                                <a:gd name="T18" fmla="*/ 63 w 379"/>
                                <a:gd name="T19" fmla="*/ 552 h 658"/>
                                <a:gd name="T20" fmla="*/ 67 w 379"/>
                                <a:gd name="T21" fmla="*/ 542 h 658"/>
                                <a:gd name="T22" fmla="*/ 77 w 379"/>
                                <a:gd name="T23" fmla="*/ 528 h 658"/>
                                <a:gd name="T24" fmla="*/ 82 w 379"/>
                                <a:gd name="T25" fmla="*/ 518 h 658"/>
                                <a:gd name="T26" fmla="*/ 87 w 379"/>
                                <a:gd name="T27" fmla="*/ 509 h 658"/>
                                <a:gd name="T28" fmla="*/ 96 w 379"/>
                                <a:gd name="T29" fmla="*/ 494 h 658"/>
                                <a:gd name="T30" fmla="*/ 101 w 379"/>
                                <a:gd name="T31" fmla="*/ 485 h 658"/>
                                <a:gd name="T32" fmla="*/ 106 w 379"/>
                                <a:gd name="T33" fmla="*/ 475 h 658"/>
                                <a:gd name="T34" fmla="*/ 115 w 379"/>
                                <a:gd name="T35" fmla="*/ 461 h 658"/>
                                <a:gd name="T36" fmla="*/ 120 w 379"/>
                                <a:gd name="T37" fmla="*/ 451 h 658"/>
                                <a:gd name="T38" fmla="*/ 130 w 379"/>
                                <a:gd name="T39" fmla="*/ 437 h 658"/>
                                <a:gd name="T40" fmla="*/ 135 w 379"/>
                                <a:gd name="T41" fmla="*/ 427 h 658"/>
                                <a:gd name="T42" fmla="*/ 139 w 379"/>
                                <a:gd name="T43" fmla="*/ 417 h 658"/>
                                <a:gd name="T44" fmla="*/ 149 w 379"/>
                                <a:gd name="T45" fmla="*/ 403 h 658"/>
                                <a:gd name="T46" fmla="*/ 154 w 379"/>
                                <a:gd name="T47" fmla="*/ 393 h 658"/>
                                <a:gd name="T48" fmla="*/ 159 w 379"/>
                                <a:gd name="T49" fmla="*/ 384 h 658"/>
                                <a:gd name="T50" fmla="*/ 168 w 379"/>
                                <a:gd name="T51" fmla="*/ 369 h 658"/>
                                <a:gd name="T52" fmla="*/ 173 w 379"/>
                                <a:gd name="T53" fmla="*/ 360 h 658"/>
                                <a:gd name="T54" fmla="*/ 183 w 379"/>
                                <a:gd name="T55" fmla="*/ 345 h 658"/>
                                <a:gd name="T56" fmla="*/ 187 w 379"/>
                                <a:gd name="T57" fmla="*/ 336 h 658"/>
                                <a:gd name="T58" fmla="*/ 192 w 379"/>
                                <a:gd name="T59" fmla="*/ 326 h 658"/>
                                <a:gd name="T60" fmla="*/ 202 w 379"/>
                                <a:gd name="T61" fmla="*/ 312 h 658"/>
                                <a:gd name="T62" fmla="*/ 207 w 379"/>
                                <a:gd name="T63" fmla="*/ 302 h 658"/>
                                <a:gd name="T64" fmla="*/ 211 w 379"/>
                                <a:gd name="T65" fmla="*/ 293 h 658"/>
                                <a:gd name="T66" fmla="*/ 221 w 379"/>
                                <a:gd name="T67" fmla="*/ 278 h 658"/>
                                <a:gd name="T68" fmla="*/ 226 w 379"/>
                                <a:gd name="T69" fmla="*/ 269 h 658"/>
                                <a:gd name="T70" fmla="*/ 235 w 379"/>
                                <a:gd name="T71" fmla="*/ 254 h 658"/>
                                <a:gd name="T72" fmla="*/ 240 w 379"/>
                                <a:gd name="T73" fmla="*/ 245 h 658"/>
                                <a:gd name="T74" fmla="*/ 245 w 379"/>
                                <a:gd name="T75" fmla="*/ 235 h 658"/>
                                <a:gd name="T76" fmla="*/ 255 w 379"/>
                                <a:gd name="T77" fmla="*/ 221 h 658"/>
                                <a:gd name="T78" fmla="*/ 259 w 379"/>
                                <a:gd name="T79" fmla="*/ 211 h 658"/>
                                <a:gd name="T80" fmla="*/ 264 w 379"/>
                                <a:gd name="T81" fmla="*/ 201 h 658"/>
                                <a:gd name="T82" fmla="*/ 274 w 379"/>
                                <a:gd name="T83" fmla="*/ 187 h 658"/>
                                <a:gd name="T84" fmla="*/ 279 w 379"/>
                                <a:gd name="T85" fmla="*/ 177 h 658"/>
                                <a:gd name="T86" fmla="*/ 283 w 379"/>
                                <a:gd name="T87" fmla="*/ 168 h 658"/>
                                <a:gd name="T88" fmla="*/ 293 w 379"/>
                                <a:gd name="T89" fmla="*/ 153 h 658"/>
                                <a:gd name="T90" fmla="*/ 298 w 379"/>
                                <a:gd name="T91" fmla="*/ 144 h 658"/>
                                <a:gd name="T92" fmla="*/ 307 w 379"/>
                                <a:gd name="T93" fmla="*/ 129 h 658"/>
                                <a:gd name="T94" fmla="*/ 312 w 379"/>
                                <a:gd name="T95" fmla="*/ 120 h 658"/>
                                <a:gd name="T96" fmla="*/ 317 w 379"/>
                                <a:gd name="T97" fmla="*/ 110 h 658"/>
                                <a:gd name="T98" fmla="*/ 327 w 379"/>
                                <a:gd name="T99" fmla="*/ 96 h 658"/>
                                <a:gd name="T100" fmla="*/ 331 w 379"/>
                                <a:gd name="T101" fmla="*/ 86 h 658"/>
                                <a:gd name="T102" fmla="*/ 336 w 379"/>
                                <a:gd name="T103" fmla="*/ 77 h 658"/>
                                <a:gd name="T104" fmla="*/ 346 w 379"/>
                                <a:gd name="T105" fmla="*/ 62 h 658"/>
                                <a:gd name="T106" fmla="*/ 351 w 379"/>
                                <a:gd name="T107" fmla="*/ 53 h 658"/>
                                <a:gd name="T108" fmla="*/ 360 w 379"/>
                                <a:gd name="T109" fmla="*/ 38 h 658"/>
                                <a:gd name="T110" fmla="*/ 365 w 379"/>
                                <a:gd name="T111" fmla="*/ 29 h 658"/>
                                <a:gd name="T112" fmla="*/ 370 w 379"/>
                                <a:gd name="T113" fmla="*/ 19 h 658"/>
                                <a:gd name="T114" fmla="*/ 379 w 379"/>
                                <a:gd name="T115"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9" h="658">
                                  <a:moveTo>
                                    <a:pt x="0" y="658"/>
                                  </a:moveTo>
                                  <a:lnTo>
                                    <a:pt x="5" y="653"/>
                                  </a:lnTo>
                                  <a:lnTo>
                                    <a:pt x="5" y="648"/>
                                  </a:lnTo>
                                  <a:lnTo>
                                    <a:pt x="10" y="643"/>
                                  </a:lnTo>
                                  <a:lnTo>
                                    <a:pt x="10" y="638"/>
                                  </a:lnTo>
                                  <a:lnTo>
                                    <a:pt x="15" y="634"/>
                                  </a:lnTo>
                                  <a:lnTo>
                                    <a:pt x="15" y="629"/>
                                  </a:lnTo>
                                  <a:lnTo>
                                    <a:pt x="24" y="619"/>
                                  </a:lnTo>
                                  <a:lnTo>
                                    <a:pt x="24" y="614"/>
                                  </a:lnTo>
                                  <a:lnTo>
                                    <a:pt x="29" y="610"/>
                                  </a:lnTo>
                                  <a:lnTo>
                                    <a:pt x="29" y="605"/>
                                  </a:lnTo>
                                  <a:lnTo>
                                    <a:pt x="34" y="600"/>
                                  </a:lnTo>
                                  <a:lnTo>
                                    <a:pt x="34" y="595"/>
                                  </a:lnTo>
                                  <a:lnTo>
                                    <a:pt x="43" y="586"/>
                                  </a:lnTo>
                                  <a:lnTo>
                                    <a:pt x="43" y="581"/>
                                  </a:lnTo>
                                  <a:lnTo>
                                    <a:pt x="48" y="576"/>
                                  </a:lnTo>
                                  <a:lnTo>
                                    <a:pt x="48" y="571"/>
                                  </a:lnTo>
                                  <a:lnTo>
                                    <a:pt x="58" y="562"/>
                                  </a:lnTo>
                                  <a:lnTo>
                                    <a:pt x="58" y="557"/>
                                  </a:lnTo>
                                  <a:lnTo>
                                    <a:pt x="63" y="552"/>
                                  </a:lnTo>
                                  <a:lnTo>
                                    <a:pt x="63" y="547"/>
                                  </a:lnTo>
                                  <a:lnTo>
                                    <a:pt x="67" y="542"/>
                                  </a:lnTo>
                                  <a:lnTo>
                                    <a:pt x="67" y="538"/>
                                  </a:lnTo>
                                  <a:lnTo>
                                    <a:pt x="77" y="528"/>
                                  </a:lnTo>
                                  <a:lnTo>
                                    <a:pt x="77" y="523"/>
                                  </a:lnTo>
                                  <a:lnTo>
                                    <a:pt x="82" y="518"/>
                                  </a:lnTo>
                                  <a:lnTo>
                                    <a:pt x="82" y="514"/>
                                  </a:lnTo>
                                  <a:lnTo>
                                    <a:pt x="87" y="509"/>
                                  </a:lnTo>
                                  <a:lnTo>
                                    <a:pt x="87" y="504"/>
                                  </a:lnTo>
                                  <a:lnTo>
                                    <a:pt x="96" y="494"/>
                                  </a:lnTo>
                                  <a:lnTo>
                                    <a:pt x="96" y="490"/>
                                  </a:lnTo>
                                  <a:lnTo>
                                    <a:pt x="101" y="485"/>
                                  </a:lnTo>
                                  <a:lnTo>
                                    <a:pt x="101" y="480"/>
                                  </a:lnTo>
                                  <a:lnTo>
                                    <a:pt x="106" y="475"/>
                                  </a:lnTo>
                                  <a:lnTo>
                                    <a:pt x="106" y="470"/>
                                  </a:lnTo>
                                  <a:lnTo>
                                    <a:pt x="115" y="461"/>
                                  </a:lnTo>
                                  <a:lnTo>
                                    <a:pt x="115" y="456"/>
                                  </a:lnTo>
                                  <a:lnTo>
                                    <a:pt x="120" y="451"/>
                                  </a:lnTo>
                                  <a:lnTo>
                                    <a:pt x="120" y="446"/>
                                  </a:lnTo>
                                  <a:lnTo>
                                    <a:pt x="130" y="437"/>
                                  </a:lnTo>
                                  <a:lnTo>
                                    <a:pt x="130" y="432"/>
                                  </a:lnTo>
                                  <a:lnTo>
                                    <a:pt x="135" y="427"/>
                                  </a:lnTo>
                                  <a:lnTo>
                                    <a:pt x="135" y="422"/>
                                  </a:lnTo>
                                  <a:lnTo>
                                    <a:pt x="139" y="417"/>
                                  </a:lnTo>
                                  <a:lnTo>
                                    <a:pt x="139" y="413"/>
                                  </a:lnTo>
                                  <a:lnTo>
                                    <a:pt x="149" y="403"/>
                                  </a:lnTo>
                                  <a:lnTo>
                                    <a:pt x="149" y="398"/>
                                  </a:lnTo>
                                  <a:lnTo>
                                    <a:pt x="154" y="393"/>
                                  </a:lnTo>
                                  <a:lnTo>
                                    <a:pt x="154" y="389"/>
                                  </a:lnTo>
                                  <a:lnTo>
                                    <a:pt x="159" y="384"/>
                                  </a:lnTo>
                                  <a:lnTo>
                                    <a:pt x="159" y="379"/>
                                  </a:lnTo>
                                  <a:lnTo>
                                    <a:pt x="168" y="369"/>
                                  </a:lnTo>
                                  <a:lnTo>
                                    <a:pt x="168" y="365"/>
                                  </a:lnTo>
                                  <a:lnTo>
                                    <a:pt x="173" y="360"/>
                                  </a:lnTo>
                                  <a:lnTo>
                                    <a:pt x="173" y="355"/>
                                  </a:lnTo>
                                  <a:lnTo>
                                    <a:pt x="183" y="345"/>
                                  </a:lnTo>
                                  <a:lnTo>
                                    <a:pt x="183" y="341"/>
                                  </a:lnTo>
                                  <a:lnTo>
                                    <a:pt x="187" y="336"/>
                                  </a:lnTo>
                                  <a:lnTo>
                                    <a:pt x="187" y="331"/>
                                  </a:lnTo>
                                  <a:lnTo>
                                    <a:pt x="192" y="326"/>
                                  </a:lnTo>
                                  <a:lnTo>
                                    <a:pt x="192" y="321"/>
                                  </a:lnTo>
                                  <a:lnTo>
                                    <a:pt x="202" y="312"/>
                                  </a:lnTo>
                                  <a:lnTo>
                                    <a:pt x="202" y="307"/>
                                  </a:lnTo>
                                  <a:lnTo>
                                    <a:pt x="207" y="302"/>
                                  </a:lnTo>
                                  <a:lnTo>
                                    <a:pt x="207" y="297"/>
                                  </a:lnTo>
                                  <a:lnTo>
                                    <a:pt x="211" y="293"/>
                                  </a:lnTo>
                                  <a:lnTo>
                                    <a:pt x="211" y="288"/>
                                  </a:lnTo>
                                  <a:lnTo>
                                    <a:pt x="221" y="278"/>
                                  </a:lnTo>
                                  <a:lnTo>
                                    <a:pt x="221" y="273"/>
                                  </a:lnTo>
                                  <a:lnTo>
                                    <a:pt x="226" y="269"/>
                                  </a:lnTo>
                                  <a:lnTo>
                                    <a:pt x="226" y="264"/>
                                  </a:lnTo>
                                  <a:lnTo>
                                    <a:pt x="235" y="254"/>
                                  </a:lnTo>
                                  <a:lnTo>
                                    <a:pt x="235" y="249"/>
                                  </a:lnTo>
                                  <a:lnTo>
                                    <a:pt x="240" y="245"/>
                                  </a:lnTo>
                                  <a:lnTo>
                                    <a:pt x="240" y="240"/>
                                  </a:lnTo>
                                  <a:lnTo>
                                    <a:pt x="245" y="235"/>
                                  </a:lnTo>
                                  <a:lnTo>
                                    <a:pt x="245" y="230"/>
                                  </a:lnTo>
                                  <a:lnTo>
                                    <a:pt x="255" y="221"/>
                                  </a:lnTo>
                                  <a:lnTo>
                                    <a:pt x="255" y="216"/>
                                  </a:lnTo>
                                  <a:lnTo>
                                    <a:pt x="259" y="211"/>
                                  </a:lnTo>
                                  <a:lnTo>
                                    <a:pt x="259" y="206"/>
                                  </a:lnTo>
                                  <a:lnTo>
                                    <a:pt x="264" y="201"/>
                                  </a:lnTo>
                                  <a:lnTo>
                                    <a:pt x="264" y="197"/>
                                  </a:lnTo>
                                  <a:lnTo>
                                    <a:pt x="274" y="187"/>
                                  </a:lnTo>
                                  <a:lnTo>
                                    <a:pt x="274" y="182"/>
                                  </a:lnTo>
                                  <a:lnTo>
                                    <a:pt x="279" y="177"/>
                                  </a:lnTo>
                                  <a:lnTo>
                                    <a:pt x="279" y="173"/>
                                  </a:lnTo>
                                  <a:lnTo>
                                    <a:pt x="283" y="168"/>
                                  </a:lnTo>
                                  <a:lnTo>
                                    <a:pt x="283" y="163"/>
                                  </a:lnTo>
                                  <a:lnTo>
                                    <a:pt x="293" y="153"/>
                                  </a:lnTo>
                                  <a:lnTo>
                                    <a:pt x="293" y="149"/>
                                  </a:lnTo>
                                  <a:lnTo>
                                    <a:pt x="298" y="144"/>
                                  </a:lnTo>
                                  <a:lnTo>
                                    <a:pt x="298" y="139"/>
                                  </a:lnTo>
                                  <a:lnTo>
                                    <a:pt x="307" y="129"/>
                                  </a:lnTo>
                                  <a:lnTo>
                                    <a:pt x="307" y="125"/>
                                  </a:lnTo>
                                  <a:lnTo>
                                    <a:pt x="312" y="120"/>
                                  </a:lnTo>
                                  <a:lnTo>
                                    <a:pt x="312" y="115"/>
                                  </a:lnTo>
                                  <a:lnTo>
                                    <a:pt x="317" y="110"/>
                                  </a:lnTo>
                                  <a:lnTo>
                                    <a:pt x="317" y="105"/>
                                  </a:lnTo>
                                  <a:lnTo>
                                    <a:pt x="327" y="96"/>
                                  </a:lnTo>
                                  <a:lnTo>
                                    <a:pt x="327" y="91"/>
                                  </a:lnTo>
                                  <a:lnTo>
                                    <a:pt x="331" y="86"/>
                                  </a:lnTo>
                                  <a:lnTo>
                                    <a:pt x="331" y="81"/>
                                  </a:lnTo>
                                  <a:lnTo>
                                    <a:pt x="336" y="77"/>
                                  </a:lnTo>
                                  <a:lnTo>
                                    <a:pt x="336" y="72"/>
                                  </a:lnTo>
                                  <a:lnTo>
                                    <a:pt x="346" y="62"/>
                                  </a:lnTo>
                                  <a:lnTo>
                                    <a:pt x="346" y="57"/>
                                  </a:lnTo>
                                  <a:lnTo>
                                    <a:pt x="351" y="53"/>
                                  </a:lnTo>
                                  <a:lnTo>
                                    <a:pt x="351" y="48"/>
                                  </a:lnTo>
                                  <a:lnTo>
                                    <a:pt x="360" y="38"/>
                                  </a:lnTo>
                                  <a:lnTo>
                                    <a:pt x="360" y="33"/>
                                  </a:lnTo>
                                  <a:lnTo>
                                    <a:pt x="365" y="29"/>
                                  </a:lnTo>
                                  <a:lnTo>
                                    <a:pt x="365" y="24"/>
                                  </a:lnTo>
                                  <a:lnTo>
                                    <a:pt x="370" y="19"/>
                                  </a:lnTo>
                                  <a:lnTo>
                                    <a:pt x="370" y="14"/>
                                  </a:lnTo>
                                  <a:lnTo>
                                    <a:pt x="379" y="5"/>
                                  </a:lnTo>
                                  <a:lnTo>
                                    <a:pt x="3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4"/>
                          <wps:cNvSpPr>
                            <a:spLocks/>
                          </wps:cNvSpPr>
                          <wps:spPr bwMode="auto">
                            <a:xfrm>
                              <a:off x="7042" y="2041"/>
                              <a:ext cx="432" cy="749"/>
                            </a:xfrm>
                            <a:custGeom>
                              <a:avLst/>
                              <a:gdLst>
                                <a:gd name="T0" fmla="*/ 5 w 432"/>
                                <a:gd name="T1" fmla="*/ 739 h 749"/>
                                <a:gd name="T2" fmla="*/ 10 w 432"/>
                                <a:gd name="T3" fmla="*/ 725 h 749"/>
                                <a:gd name="T4" fmla="*/ 19 w 432"/>
                                <a:gd name="T5" fmla="*/ 710 h 749"/>
                                <a:gd name="T6" fmla="*/ 29 w 432"/>
                                <a:gd name="T7" fmla="*/ 696 h 749"/>
                                <a:gd name="T8" fmla="*/ 38 w 432"/>
                                <a:gd name="T9" fmla="*/ 677 h 749"/>
                                <a:gd name="T10" fmla="*/ 53 w 432"/>
                                <a:gd name="T11" fmla="*/ 657 h 749"/>
                                <a:gd name="T12" fmla="*/ 58 w 432"/>
                                <a:gd name="T13" fmla="*/ 643 h 749"/>
                                <a:gd name="T14" fmla="*/ 72 w 432"/>
                                <a:gd name="T15" fmla="*/ 624 h 749"/>
                                <a:gd name="T16" fmla="*/ 77 w 432"/>
                                <a:gd name="T17" fmla="*/ 609 h 749"/>
                                <a:gd name="T18" fmla="*/ 91 w 432"/>
                                <a:gd name="T19" fmla="*/ 590 h 749"/>
                                <a:gd name="T20" fmla="*/ 96 w 432"/>
                                <a:gd name="T21" fmla="*/ 576 h 749"/>
                                <a:gd name="T22" fmla="*/ 110 w 432"/>
                                <a:gd name="T23" fmla="*/ 557 h 749"/>
                                <a:gd name="T24" fmla="*/ 115 w 432"/>
                                <a:gd name="T25" fmla="*/ 542 h 749"/>
                                <a:gd name="T26" fmla="*/ 130 w 432"/>
                                <a:gd name="T27" fmla="*/ 523 h 749"/>
                                <a:gd name="T28" fmla="*/ 134 w 432"/>
                                <a:gd name="T29" fmla="*/ 508 h 749"/>
                                <a:gd name="T30" fmla="*/ 149 w 432"/>
                                <a:gd name="T31" fmla="*/ 489 h 749"/>
                                <a:gd name="T32" fmla="*/ 154 w 432"/>
                                <a:gd name="T33" fmla="*/ 475 h 749"/>
                                <a:gd name="T34" fmla="*/ 168 w 432"/>
                                <a:gd name="T35" fmla="*/ 456 h 749"/>
                                <a:gd name="T36" fmla="*/ 178 w 432"/>
                                <a:gd name="T37" fmla="*/ 436 h 749"/>
                                <a:gd name="T38" fmla="*/ 187 w 432"/>
                                <a:gd name="T39" fmla="*/ 422 h 749"/>
                                <a:gd name="T40" fmla="*/ 197 w 432"/>
                                <a:gd name="T41" fmla="*/ 403 h 749"/>
                                <a:gd name="T42" fmla="*/ 206 w 432"/>
                                <a:gd name="T43" fmla="*/ 388 h 749"/>
                                <a:gd name="T44" fmla="*/ 216 w 432"/>
                                <a:gd name="T45" fmla="*/ 369 h 749"/>
                                <a:gd name="T46" fmla="*/ 230 w 432"/>
                                <a:gd name="T47" fmla="*/ 350 h 749"/>
                                <a:gd name="T48" fmla="*/ 235 w 432"/>
                                <a:gd name="T49" fmla="*/ 336 h 749"/>
                                <a:gd name="T50" fmla="*/ 250 w 432"/>
                                <a:gd name="T51" fmla="*/ 316 h 749"/>
                                <a:gd name="T52" fmla="*/ 254 w 432"/>
                                <a:gd name="T53" fmla="*/ 302 h 749"/>
                                <a:gd name="T54" fmla="*/ 269 w 432"/>
                                <a:gd name="T55" fmla="*/ 283 h 749"/>
                                <a:gd name="T56" fmla="*/ 274 w 432"/>
                                <a:gd name="T57" fmla="*/ 268 h 749"/>
                                <a:gd name="T58" fmla="*/ 288 w 432"/>
                                <a:gd name="T59" fmla="*/ 249 h 749"/>
                                <a:gd name="T60" fmla="*/ 293 w 432"/>
                                <a:gd name="T61" fmla="*/ 235 h 749"/>
                                <a:gd name="T62" fmla="*/ 307 w 432"/>
                                <a:gd name="T63" fmla="*/ 216 h 749"/>
                                <a:gd name="T64" fmla="*/ 312 w 432"/>
                                <a:gd name="T65" fmla="*/ 201 h 749"/>
                                <a:gd name="T66" fmla="*/ 326 w 432"/>
                                <a:gd name="T67" fmla="*/ 182 h 749"/>
                                <a:gd name="T68" fmla="*/ 331 w 432"/>
                                <a:gd name="T69" fmla="*/ 168 h 749"/>
                                <a:gd name="T70" fmla="*/ 346 w 432"/>
                                <a:gd name="T71" fmla="*/ 148 h 749"/>
                                <a:gd name="T72" fmla="*/ 355 w 432"/>
                                <a:gd name="T73" fmla="*/ 129 h 749"/>
                                <a:gd name="T74" fmla="*/ 365 w 432"/>
                                <a:gd name="T75" fmla="*/ 115 h 749"/>
                                <a:gd name="T76" fmla="*/ 374 w 432"/>
                                <a:gd name="T77" fmla="*/ 96 h 749"/>
                                <a:gd name="T78" fmla="*/ 384 w 432"/>
                                <a:gd name="T79" fmla="*/ 81 h 749"/>
                                <a:gd name="T80" fmla="*/ 394 w 432"/>
                                <a:gd name="T81" fmla="*/ 62 h 749"/>
                                <a:gd name="T82" fmla="*/ 403 w 432"/>
                                <a:gd name="T83" fmla="*/ 48 h 749"/>
                                <a:gd name="T84" fmla="*/ 413 w 432"/>
                                <a:gd name="T85" fmla="*/ 28 h 749"/>
                                <a:gd name="T86" fmla="*/ 427 w 432"/>
                                <a:gd name="T87" fmla="*/ 9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2" h="749">
                                  <a:moveTo>
                                    <a:pt x="0" y="749"/>
                                  </a:moveTo>
                                  <a:lnTo>
                                    <a:pt x="0" y="744"/>
                                  </a:lnTo>
                                  <a:lnTo>
                                    <a:pt x="5" y="739"/>
                                  </a:lnTo>
                                  <a:lnTo>
                                    <a:pt x="5" y="734"/>
                                  </a:lnTo>
                                  <a:lnTo>
                                    <a:pt x="10" y="729"/>
                                  </a:lnTo>
                                  <a:lnTo>
                                    <a:pt x="10" y="725"/>
                                  </a:lnTo>
                                  <a:lnTo>
                                    <a:pt x="14" y="720"/>
                                  </a:lnTo>
                                  <a:lnTo>
                                    <a:pt x="19" y="715"/>
                                  </a:lnTo>
                                  <a:lnTo>
                                    <a:pt x="19" y="710"/>
                                  </a:lnTo>
                                  <a:lnTo>
                                    <a:pt x="24" y="705"/>
                                  </a:lnTo>
                                  <a:lnTo>
                                    <a:pt x="24" y="701"/>
                                  </a:lnTo>
                                  <a:lnTo>
                                    <a:pt x="29" y="696"/>
                                  </a:lnTo>
                                  <a:lnTo>
                                    <a:pt x="29" y="691"/>
                                  </a:lnTo>
                                  <a:lnTo>
                                    <a:pt x="38" y="681"/>
                                  </a:lnTo>
                                  <a:lnTo>
                                    <a:pt x="38" y="677"/>
                                  </a:lnTo>
                                  <a:lnTo>
                                    <a:pt x="43" y="672"/>
                                  </a:lnTo>
                                  <a:lnTo>
                                    <a:pt x="43" y="667"/>
                                  </a:lnTo>
                                  <a:lnTo>
                                    <a:pt x="53" y="657"/>
                                  </a:lnTo>
                                  <a:lnTo>
                                    <a:pt x="53" y="653"/>
                                  </a:lnTo>
                                  <a:lnTo>
                                    <a:pt x="58" y="648"/>
                                  </a:lnTo>
                                  <a:lnTo>
                                    <a:pt x="58" y="643"/>
                                  </a:lnTo>
                                  <a:lnTo>
                                    <a:pt x="62" y="638"/>
                                  </a:lnTo>
                                  <a:lnTo>
                                    <a:pt x="62" y="633"/>
                                  </a:lnTo>
                                  <a:lnTo>
                                    <a:pt x="72" y="624"/>
                                  </a:lnTo>
                                  <a:lnTo>
                                    <a:pt x="72" y="619"/>
                                  </a:lnTo>
                                  <a:lnTo>
                                    <a:pt x="77" y="614"/>
                                  </a:lnTo>
                                  <a:lnTo>
                                    <a:pt x="77" y="609"/>
                                  </a:lnTo>
                                  <a:lnTo>
                                    <a:pt x="82" y="605"/>
                                  </a:lnTo>
                                  <a:lnTo>
                                    <a:pt x="82" y="600"/>
                                  </a:lnTo>
                                  <a:lnTo>
                                    <a:pt x="91" y="590"/>
                                  </a:lnTo>
                                  <a:lnTo>
                                    <a:pt x="91" y="585"/>
                                  </a:lnTo>
                                  <a:lnTo>
                                    <a:pt x="96" y="581"/>
                                  </a:lnTo>
                                  <a:lnTo>
                                    <a:pt x="96" y="576"/>
                                  </a:lnTo>
                                  <a:lnTo>
                                    <a:pt x="101" y="571"/>
                                  </a:lnTo>
                                  <a:lnTo>
                                    <a:pt x="101" y="566"/>
                                  </a:lnTo>
                                  <a:lnTo>
                                    <a:pt x="110" y="557"/>
                                  </a:lnTo>
                                  <a:lnTo>
                                    <a:pt x="110" y="552"/>
                                  </a:lnTo>
                                  <a:lnTo>
                                    <a:pt x="115" y="547"/>
                                  </a:lnTo>
                                  <a:lnTo>
                                    <a:pt x="115" y="542"/>
                                  </a:lnTo>
                                  <a:lnTo>
                                    <a:pt x="125" y="533"/>
                                  </a:lnTo>
                                  <a:lnTo>
                                    <a:pt x="125" y="528"/>
                                  </a:lnTo>
                                  <a:lnTo>
                                    <a:pt x="130" y="523"/>
                                  </a:lnTo>
                                  <a:lnTo>
                                    <a:pt x="130" y="518"/>
                                  </a:lnTo>
                                  <a:lnTo>
                                    <a:pt x="134" y="513"/>
                                  </a:lnTo>
                                  <a:lnTo>
                                    <a:pt x="134" y="508"/>
                                  </a:lnTo>
                                  <a:lnTo>
                                    <a:pt x="144" y="499"/>
                                  </a:lnTo>
                                  <a:lnTo>
                                    <a:pt x="144" y="494"/>
                                  </a:lnTo>
                                  <a:lnTo>
                                    <a:pt x="149" y="489"/>
                                  </a:lnTo>
                                  <a:lnTo>
                                    <a:pt x="149" y="484"/>
                                  </a:lnTo>
                                  <a:lnTo>
                                    <a:pt x="154" y="480"/>
                                  </a:lnTo>
                                  <a:lnTo>
                                    <a:pt x="154" y="475"/>
                                  </a:lnTo>
                                  <a:lnTo>
                                    <a:pt x="163" y="465"/>
                                  </a:lnTo>
                                  <a:lnTo>
                                    <a:pt x="163" y="460"/>
                                  </a:lnTo>
                                  <a:lnTo>
                                    <a:pt x="168" y="456"/>
                                  </a:lnTo>
                                  <a:lnTo>
                                    <a:pt x="168" y="451"/>
                                  </a:lnTo>
                                  <a:lnTo>
                                    <a:pt x="178" y="441"/>
                                  </a:lnTo>
                                  <a:lnTo>
                                    <a:pt x="178" y="436"/>
                                  </a:lnTo>
                                  <a:lnTo>
                                    <a:pt x="182" y="432"/>
                                  </a:lnTo>
                                  <a:lnTo>
                                    <a:pt x="182" y="427"/>
                                  </a:lnTo>
                                  <a:lnTo>
                                    <a:pt x="187" y="422"/>
                                  </a:lnTo>
                                  <a:lnTo>
                                    <a:pt x="187" y="417"/>
                                  </a:lnTo>
                                  <a:lnTo>
                                    <a:pt x="197" y="408"/>
                                  </a:lnTo>
                                  <a:lnTo>
                                    <a:pt x="197" y="403"/>
                                  </a:lnTo>
                                  <a:lnTo>
                                    <a:pt x="202" y="398"/>
                                  </a:lnTo>
                                  <a:lnTo>
                                    <a:pt x="202" y="393"/>
                                  </a:lnTo>
                                  <a:lnTo>
                                    <a:pt x="206" y="388"/>
                                  </a:lnTo>
                                  <a:lnTo>
                                    <a:pt x="206" y="384"/>
                                  </a:lnTo>
                                  <a:lnTo>
                                    <a:pt x="216" y="374"/>
                                  </a:lnTo>
                                  <a:lnTo>
                                    <a:pt x="216" y="369"/>
                                  </a:lnTo>
                                  <a:lnTo>
                                    <a:pt x="221" y="364"/>
                                  </a:lnTo>
                                  <a:lnTo>
                                    <a:pt x="221" y="360"/>
                                  </a:lnTo>
                                  <a:lnTo>
                                    <a:pt x="230" y="350"/>
                                  </a:lnTo>
                                  <a:lnTo>
                                    <a:pt x="230" y="345"/>
                                  </a:lnTo>
                                  <a:lnTo>
                                    <a:pt x="235" y="340"/>
                                  </a:lnTo>
                                  <a:lnTo>
                                    <a:pt x="235" y="336"/>
                                  </a:lnTo>
                                  <a:lnTo>
                                    <a:pt x="240" y="331"/>
                                  </a:lnTo>
                                  <a:lnTo>
                                    <a:pt x="240" y="326"/>
                                  </a:lnTo>
                                  <a:lnTo>
                                    <a:pt x="250" y="316"/>
                                  </a:lnTo>
                                  <a:lnTo>
                                    <a:pt x="250" y="312"/>
                                  </a:lnTo>
                                  <a:lnTo>
                                    <a:pt x="254" y="307"/>
                                  </a:lnTo>
                                  <a:lnTo>
                                    <a:pt x="254" y="302"/>
                                  </a:lnTo>
                                  <a:lnTo>
                                    <a:pt x="259" y="297"/>
                                  </a:lnTo>
                                  <a:lnTo>
                                    <a:pt x="259" y="292"/>
                                  </a:lnTo>
                                  <a:lnTo>
                                    <a:pt x="269" y="283"/>
                                  </a:lnTo>
                                  <a:lnTo>
                                    <a:pt x="269" y="278"/>
                                  </a:lnTo>
                                  <a:lnTo>
                                    <a:pt x="274" y="273"/>
                                  </a:lnTo>
                                  <a:lnTo>
                                    <a:pt x="274" y="268"/>
                                  </a:lnTo>
                                  <a:lnTo>
                                    <a:pt x="278" y="264"/>
                                  </a:lnTo>
                                  <a:lnTo>
                                    <a:pt x="278" y="259"/>
                                  </a:lnTo>
                                  <a:lnTo>
                                    <a:pt x="288" y="249"/>
                                  </a:lnTo>
                                  <a:lnTo>
                                    <a:pt x="288" y="244"/>
                                  </a:lnTo>
                                  <a:lnTo>
                                    <a:pt x="293" y="240"/>
                                  </a:lnTo>
                                  <a:lnTo>
                                    <a:pt x="293" y="235"/>
                                  </a:lnTo>
                                  <a:lnTo>
                                    <a:pt x="302" y="225"/>
                                  </a:lnTo>
                                  <a:lnTo>
                                    <a:pt x="302" y="220"/>
                                  </a:lnTo>
                                  <a:lnTo>
                                    <a:pt x="307" y="216"/>
                                  </a:lnTo>
                                  <a:lnTo>
                                    <a:pt x="307" y="211"/>
                                  </a:lnTo>
                                  <a:lnTo>
                                    <a:pt x="312" y="206"/>
                                  </a:lnTo>
                                  <a:lnTo>
                                    <a:pt x="312" y="201"/>
                                  </a:lnTo>
                                  <a:lnTo>
                                    <a:pt x="322" y="192"/>
                                  </a:lnTo>
                                  <a:lnTo>
                                    <a:pt x="322" y="187"/>
                                  </a:lnTo>
                                  <a:lnTo>
                                    <a:pt x="326" y="182"/>
                                  </a:lnTo>
                                  <a:lnTo>
                                    <a:pt x="326" y="177"/>
                                  </a:lnTo>
                                  <a:lnTo>
                                    <a:pt x="331" y="172"/>
                                  </a:lnTo>
                                  <a:lnTo>
                                    <a:pt x="331" y="168"/>
                                  </a:lnTo>
                                  <a:lnTo>
                                    <a:pt x="341" y="158"/>
                                  </a:lnTo>
                                  <a:lnTo>
                                    <a:pt x="341" y="153"/>
                                  </a:lnTo>
                                  <a:lnTo>
                                    <a:pt x="346" y="148"/>
                                  </a:lnTo>
                                  <a:lnTo>
                                    <a:pt x="346" y="144"/>
                                  </a:lnTo>
                                  <a:lnTo>
                                    <a:pt x="355" y="134"/>
                                  </a:lnTo>
                                  <a:lnTo>
                                    <a:pt x="355" y="129"/>
                                  </a:lnTo>
                                  <a:lnTo>
                                    <a:pt x="360" y="124"/>
                                  </a:lnTo>
                                  <a:lnTo>
                                    <a:pt x="360" y="120"/>
                                  </a:lnTo>
                                  <a:lnTo>
                                    <a:pt x="365" y="115"/>
                                  </a:lnTo>
                                  <a:lnTo>
                                    <a:pt x="365" y="110"/>
                                  </a:lnTo>
                                  <a:lnTo>
                                    <a:pt x="374" y="100"/>
                                  </a:lnTo>
                                  <a:lnTo>
                                    <a:pt x="374" y="96"/>
                                  </a:lnTo>
                                  <a:lnTo>
                                    <a:pt x="379" y="91"/>
                                  </a:lnTo>
                                  <a:lnTo>
                                    <a:pt x="379" y="86"/>
                                  </a:lnTo>
                                  <a:lnTo>
                                    <a:pt x="384" y="81"/>
                                  </a:lnTo>
                                  <a:lnTo>
                                    <a:pt x="384" y="76"/>
                                  </a:lnTo>
                                  <a:lnTo>
                                    <a:pt x="394" y="67"/>
                                  </a:lnTo>
                                  <a:lnTo>
                                    <a:pt x="394" y="62"/>
                                  </a:lnTo>
                                  <a:lnTo>
                                    <a:pt x="398" y="57"/>
                                  </a:lnTo>
                                  <a:lnTo>
                                    <a:pt x="398" y="52"/>
                                  </a:lnTo>
                                  <a:lnTo>
                                    <a:pt x="403" y="48"/>
                                  </a:lnTo>
                                  <a:lnTo>
                                    <a:pt x="403" y="43"/>
                                  </a:lnTo>
                                  <a:lnTo>
                                    <a:pt x="413" y="33"/>
                                  </a:lnTo>
                                  <a:lnTo>
                                    <a:pt x="413" y="28"/>
                                  </a:lnTo>
                                  <a:lnTo>
                                    <a:pt x="418" y="24"/>
                                  </a:lnTo>
                                  <a:lnTo>
                                    <a:pt x="418" y="19"/>
                                  </a:lnTo>
                                  <a:lnTo>
                                    <a:pt x="427" y="9"/>
                                  </a:lnTo>
                                  <a:lnTo>
                                    <a:pt x="427" y="4"/>
                                  </a:lnTo>
                                  <a:lnTo>
                                    <a:pt x="43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5"/>
                          <wps:cNvSpPr>
                            <a:spLocks/>
                          </wps:cNvSpPr>
                          <wps:spPr bwMode="auto">
                            <a:xfrm>
                              <a:off x="7090" y="2012"/>
                              <a:ext cx="461" cy="797"/>
                            </a:xfrm>
                            <a:custGeom>
                              <a:avLst/>
                              <a:gdLst>
                                <a:gd name="T0" fmla="*/ 5 w 461"/>
                                <a:gd name="T1" fmla="*/ 787 h 797"/>
                                <a:gd name="T2" fmla="*/ 14 w 461"/>
                                <a:gd name="T3" fmla="*/ 773 h 797"/>
                                <a:gd name="T4" fmla="*/ 19 w 461"/>
                                <a:gd name="T5" fmla="*/ 758 h 797"/>
                                <a:gd name="T6" fmla="*/ 34 w 461"/>
                                <a:gd name="T7" fmla="*/ 739 h 797"/>
                                <a:gd name="T8" fmla="*/ 43 w 461"/>
                                <a:gd name="T9" fmla="*/ 720 h 797"/>
                                <a:gd name="T10" fmla="*/ 53 w 461"/>
                                <a:gd name="T11" fmla="*/ 706 h 797"/>
                                <a:gd name="T12" fmla="*/ 62 w 461"/>
                                <a:gd name="T13" fmla="*/ 686 h 797"/>
                                <a:gd name="T14" fmla="*/ 72 w 461"/>
                                <a:gd name="T15" fmla="*/ 672 h 797"/>
                                <a:gd name="T16" fmla="*/ 82 w 461"/>
                                <a:gd name="T17" fmla="*/ 653 h 797"/>
                                <a:gd name="T18" fmla="*/ 96 w 461"/>
                                <a:gd name="T19" fmla="*/ 634 h 797"/>
                                <a:gd name="T20" fmla="*/ 101 w 461"/>
                                <a:gd name="T21" fmla="*/ 619 h 797"/>
                                <a:gd name="T22" fmla="*/ 115 w 461"/>
                                <a:gd name="T23" fmla="*/ 600 h 797"/>
                                <a:gd name="T24" fmla="*/ 120 w 461"/>
                                <a:gd name="T25" fmla="*/ 586 h 797"/>
                                <a:gd name="T26" fmla="*/ 134 w 461"/>
                                <a:gd name="T27" fmla="*/ 566 h 797"/>
                                <a:gd name="T28" fmla="*/ 139 w 461"/>
                                <a:gd name="T29" fmla="*/ 552 h 797"/>
                                <a:gd name="T30" fmla="*/ 154 w 461"/>
                                <a:gd name="T31" fmla="*/ 533 h 797"/>
                                <a:gd name="T32" fmla="*/ 158 w 461"/>
                                <a:gd name="T33" fmla="*/ 518 h 797"/>
                                <a:gd name="T34" fmla="*/ 173 w 461"/>
                                <a:gd name="T35" fmla="*/ 499 h 797"/>
                                <a:gd name="T36" fmla="*/ 178 w 461"/>
                                <a:gd name="T37" fmla="*/ 485 h 797"/>
                                <a:gd name="T38" fmla="*/ 192 w 461"/>
                                <a:gd name="T39" fmla="*/ 465 h 797"/>
                                <a:gd name="T40" fmla="*/ 197 w 461"/>
                                <a:gd name="T41" fmla="*/ 451 h 797"/>
                                <a:gd name="T42" fmla="*/ 211 w 461"/>
                                <a:gd name="T43" fmla="*/ 432 h 797"/>
                                <a:gd name="T44" fmla="*/ 216 w 461"/>
                                <a:gd name="T45" fmla="*/ 417 h 797"/>
                                <a:gd name="T46" fmla="*/ 230 w 461"/>
                                <a:gd name="T47" fmla="*/ 398 h 797"/>
                                <a:gd name="T48" fmla="*/ 240 w 461"/>
                                <a:gd name="T49" fmla="*/ 379 h 797"/>
                                <a:gd name="T50" fmla="*/ 250 w 461"/>
                                <a:gd name="T51" fmla="*/ 365 h 797"/>
                                <a:gd name="T52" fmla="*/ 259 w 461"/>
                                <a:gd name="T53" fmla="*/ 345 h 797"/>
                                <a:gd name="T54" fmla="*/ 269 w 461"/>
                                <a:gd name="T55" fmla="*/ 331 h 797"/>
                                <a:gd name="T56" fmla="*/ 278 w 461"/>
                                <a:gd name="T57" fmla="*/ 312 h 797"/>
                                <a:gd name="T58" fmla="*/ 293 w 461"/>
                                <a:gd name="T59" fmla="*/ 293 h 797"/>
                                <a:gd name="T60" fmla="*/ 298 w 461"/>
                                <a:gd name="T61" fmla="*/ 278 h 797"/>
                                <a:gd name="T62" fmla="*/ 312 w 461"/>
                                <a:gd name="T63" fmla="*/ 259 h 797"/>
                                <a:gd name="T64" fmla="*/ 317 w 461"/>
                                <a:gd name="T65" fmla="*/ 245 h 797"/>
                                <a:gd name="T66" fmla="*/ 331 w 461"/>
                                <a:gd name="T67" fmla="*/ 225 h 797"/>
                                <a:gd name="T68" fmla="*/ 336 w 461"/>
                                <a:gd name="T69" fmla="*/ 211 h 797"/>
                                <a:gd name="T70" fmla="*/ 350 w 461"/>
                                <a:gd name="T71" fmla="*/ 192 h 797"/>
                                <a:gd name="T72" fmla="*/ 355 w 461"/>
                                <a:gd name="T73" fmla="*/ 177 h 797"/>
                                <a:gd name="T74" fmla="*/ 370 w 461"/>
                                <a:gd name="T75" fmla="*/ 158 h 797"/>
                                <a:gd name="T76" fmla="*/ 374 w 461"/>
                                <a:gd name="T77" fmla="*/ 144 h 797"/>
                                <a:gd name="T78" fmla="*/ 389 w 461"/>
                                <a:gd name="T79" fmla="*/ 125 h 797"/>
                                <a:gd name="T80" fmla="*/ 394 w 461"/>
                                <a:gd name="T81" fmla="*/ 110 h 797"/>
                                <a:gd name="T82" fmla="*/ 408 w 461"/>
                                <a:gd name="T83" fmla="*/ 91 h 797"/>
                                <a:gd name="T84" fmla="*/ 413 w 461"/>
                                <a:gd name="T85" fmla="*/ 77 h 797"/>
                                <a:gd name="T86" fmla="*/ 427 w 461"/>
                                <a:gd name="T87" fmla="*/ 57 h 797"/>
                                <a:gd name="T88" fmla="*/ 437 w 461"/>
                                <a:gd name="T89" fmla="*/ 38 h 797"/>
                                <a:gd name="T90" fmla="*/ 446 w 461"/>
                                <a:gd name="T91" fmla="*/ 24 h 797"/>
                                <a:gd name="T92" fmla="*/ 456 w 461"/>
                                <a:gd name="T93" fmla="*/ 5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1" h="797">
                                  <a:moveTo>
                                    <a:pt x="0" y="797"/>
                                  </a:moveTo>
                                  <a:lnTo>
                                    <a:pt x="0" y="792"/>
                                  </a:lnTo>
                                  <a:lnTo>
                                    <a:pt x="5" y="787"/>
                                  </a:lnTo>
                                  <a:lnTo>
                                    <a:pt x="10" y="782"/>
                                  </a:lnTo>
                                  <a:lnTo>
                                    <a:pt x="10" y="778"/>
                                  </a:lnTo>
                                  <a:lnTo>
                                    <a:pt x="14" y="773"/>
                                  </a:lnTo>
                                  <a:lnTo>
                                    <a:pt x="14" y="768"/>
                                  </a:lnTo>
                                  <a:lnTo>
                                    <a:pt x="19" y="763"/>
                                  </a:lnTo>
                                  <a:lnTo>
                                    <a:pt x="19" y="758"/>
                                  </a:lnTo>
                                  <a:lnTo>
                                    <a:pt x="29" y="749"/>
                                  </a:lnTo>
                                  <a:lnTo>
                                    <a:pt x="29" y="744"/>
                                  </a:lnTo>
                                  <a:lnTo>
                                    <a:pt x="34" y="739"/>
                                  </a:lnTo>
                                  <a:lnTo>
                                    <a:pt x="34" y="734"/>
                                  </a:lnTo>
                                  <a:lnTo>
                                    <a:pt x="43" y="725"/>
                                  </a:lnTo>
                                  <a:lnTo>
                                    <a:pt x="43" y="720"/>
                                  </a:lnTo>
                                  <a:lnTo>
                                    <a:pt x="48" y="715"/>
                                  </a:lnTo>
                                  <a:lnTo>
                                    <a:pt x="48" y="710"/>
                                  </a:lnTo>
                                  <a:lnTo>
                                    <a:pt x="53" y="706"/>
                                  </a:lnTo>
                                  <a:lnTo>
                                    <a:pt x="53" y="701"/>
                                  </a:lnTo>
                                  <a:lnTo>
                                    <a:pt x="62" y="691"/>
                                  </a:lnTo>
                                  <a:lnTo>
                                    <a:pt x="62" y="686"/>
                                  </a:lnTo>
                                  <a:lnTo>
                                    <a:pt x="67" y="682"/>
                                  </a:lnTo>
                                  <a:lnTo>
                                    <a:pt x="67" y="677"/>
                                  </a:lnTo>
                                  <a:lnTo>
                                    <a:pt x="72" y="672"/>
                                  </a:lnTo>
                                  <a:lnTo>
                                    <a:pt x="72" y="667"/>
                                  </a:lnTo>
                                  <a:lnTo>
                                    <a:pt x="82" y="658"/>
                                  </a:lnTo>
                                  <a:lnTo>
                                    <a:pt x="82" y="653"/>
                                  </a:lnTo>
                                  <a:lnTo>
                                    <a:pt x="86" y="648"/>
                                  </a:lnTo>
                                  <a:lnTo>
                                    <a:pt x="86" y="643"/>
                                  </a:lnTo>
                                  <a:lnTo>
                                    <a:pt x="96" y="634"/>
                                  </a:lnTo>
                                  <a:lnTo>
                                    <a:pt x="96" y="629"/>
                                  </a:lnTo>
                                  <a:lnTo>
                                    <a:pt x="101" y="624"/>
                                  </a:lnTo>
                                  <a:lnTo>
                                    <a:pt x="101" y="619"/>
                                  </a:lnTo>
                                  <a:lnTo>
                                    <a:pt x="106" y="614"/>
                                  </a:lnTo>
                                  <a:lnTo>
                                    <a:pt x="106" y="610"/>
                                  </a:lnTo>
                                  <a:lnTo>
                                    <a:pt x="115" y="600"/>
                                  </a:lnTo>
                                  <a:lnTo>
                                    <a:pt x="115" y="595"/>
                                  </a:lnTo>
                                  <a:lnTo>
                                    <a:pt x="120" y="590"/>
                                  </a:lnTo>
                                  <a:lnTo>
                                    <a:pt x="120" y="586"/>
                                  </a:lnTo>
                                  <a:lnTo>
                                    <a:pt x="125" y="581"/>
                                  </a:lnTo>
                                  <a:lnTo>
                                    <a:pt x="125" y="576"/>
                                  </a:lnTo>
                                  <a:lnTo>
                                    <a:pt x="134" y="566"/>
                                  </a:lnTo>
                                  <a:lnTo>
                                    <a:pt x="134" y="562"/>
                                  </a:lnTo>
                                  <a:lnTo>
                                    <a:pt x="139" y="557"/>
                                  </a:lnTo>
                                  <a:lnTo>
                                    <a:pt x="139" y="552"/>
                                  </a:lnTo>
                                  <a:lnTo>
                                    <a:pt x="144" y="547"/>
                                  </a:lnTo>
                                  <a:lnTo>
                                    <a:pt x="144" y="542"/>
                                  </a:lnTo>
                                  <a:lnTo>
                                    <a:pt x="154" y="533"/>
                                  </a:lnTo>
                                  <a:lnTo>
                                    <a:pt x="154" y="528"/>
                                  </a:lnTo>
                                  <a:lnTo>
                                    <a:pt x="158" y="523"/>
                                  </a:lnTo>
                                  <a:lnTo>
                                    <a:pt x="158" y="518"/>
                                  </a:lnTo>
                                  <a:lnTo>
                                    <a:pt x="168" y="509"/>
                                  </a:lnTo>
                                  <a:lnTo>
                                    <a:pt x="168" y="504"/>
                                  </a:lnTo>
                                  <a:lnTo>
                                    <a:pt x="173" y="499"/>
                                  </a:lnTo>
                                  <a:lnTo>
                                    <a:pt x="173" y="494"/>
                                  </a:lnTo>
                                  <a:lnTo>
                                    <a:pt x="178" y="489"/>
                                  </a:lnTo>
                                  <a:lnTo>
                                    <a:pt x="178" y="485"/>
                                  </a:lnTo>
                                  <a:lnTo>
                                    <a:pt x="187" y="475"/>
                                  </a:lnTo>
                                  <a:lnTo>
                                    <a:pt x="187" y="470"/>
                                  </a:lnTo>
                                  <a:lnTo>
                                    <a:pt x="192" y="465"/>
                                  </a:lnTo>
                                  <a:lnTo>
                                    <a:pt x="192" y="461"/>
                                  </a:lnTo>
                                  <a:lnTo>
                                    <a:pt x="197" y="456"/>
                                  </a:lnTo>
                                  <a:lnTo>
                                    <a:pt x="197" y="451"/>
                                  </a:lnTo>
                                  <a:lnTo>
                                    <a:pt x="206" y="441"/>
                                  </a:lnTo>
                                  <a:lnTo>
                                    <a:pt x="206" y="437"/>
                                  </a:lnTo>
                                  <a:lnTo>
                                    <a:pt x="211" y="432"/>
                                  </a:lnTo>
                                  <a:lnTo>
                                    <a:pt x="211" y="427"/>
                                  </a:lnTo>
                                  <a:lnTo>
                                    <a:pt x="216" y="422"/>
                                  </a:lnTo>
                                  <a:lnTo>
                                    <a:pt x="216" y="417"/>
                                  </a:lnTo>
                                  <a:lnTo>
                                    <a:pt x="226" y="408"/>
                                  </a:lnTo>
                                  <a:lnTo>
                                    <a:pt x="226" y="403"/>
                                  </a:lnTo>
                                  <a:lnTo>
                                    <a:pt x="230" y="398"/>
                                  </a:lnTo>
                                  <a:lnTo>
                                    <a:pt x="230" y="393"/>
                                  </a:lnTo>
                                  <a:lnTo>
                                    <a:pt x="240" y="384"/>
                                  </a:lnTo>
                                  <a:lnTo>
                                    <a:pt x="240" y="379"/>
                                  </a:lnTo>
                                  <a:lnTo>
                                    <a:pt x="245" y="374"/>
                                  </a:lnTo>
                                  <a:lnTo>
                                    <a:pt x="245" y="369"/>
                                  </a:lnTo>
                                  <a:lnTo>
                                    <a:pt x="250" y="365"/>
                                  </a:lnTo>
                                  <a:lnTo>
                                    <a:pt x="250" y="360"/>
                                  </a:lnTo>
                                  <a:lnTo>
                                    <a:pt x="259" y="350"/>
                                  </a:lnTo>
                                  <a:lnTo>
                                    <a:pt x="259" y="345"/>
                                  </a:lnTo>
                                  <a:lnTo>
                                    <a:pt x="264" y="341"/>
                                  </a:lnTo>
                                  <a:lnTo>
                                    <a:pt x="264" y="336"/>
                                  </a:lnTo>
                                  <a:lnTo>
                                    <a:pt x="269" y="331"/>
                                  </a:lnTo>
                                  <a:lnTo>
                                    <a:pt x="269" y="326"/>
                                  </a:lnTo>
                                  <a:lnTo>
                                    <a:pt x="278" y="317"/>
                                  </a:lnTo>
                                  <a:lnTo>
                                    <a:pt x="278" y="312"/>
                                  </a:lnTo>
                                  <a:lnTo>
                                    <a:pt x="283" y="307"/>
                                  </a:lnTo>
                                  <a:lnTo>
                                    <a:pt x="283" y="302"/>
                                  </a:lnTo>
                                  <a:lnTo>
                                    <a:pt x="293" y="293"/>
                                  </a:lnTo>
                                  <a:lnTo>
                                    <a:pt x="293" y="288"/>
                                  </a:lnTo>
                                  <a:lnTo>
                                    <a:pt x="298" y="283"/>
                                  </a:lnTo>
                                  <a:lnTo>
                                    <a:pt x="298" y="278"/>
                                  </a:lnTo>
                                  <a:lnTo>
                                    <a:pt x="302" y="273"/>
                                  </a:lnTo>
                                  <a:lnTo>
                                    <a:pt x="302" y="269"/>
                                  </a:lnTo>
                                  <a:lnTo>
                                    <a:pt x="312" y="259"/>
                                  </a:lnTo>
                                  <a:lnTo>
                                    <a:pt x="312" y="254"/>
                                  </a:lnTo>
                                  <a:lnTo>
                                    <a:pt x="317" y="249"/>
                                  </a:lnTo>
                                  <a:lnTo>
                                    <a:pt x="317" y="245"/>
                                  </a:lnTo>
                                  <a:lnTo>
                                    <a:pt x="322" y="240"/>
                                  </a:lnTo>
                                  <a:lnTo>
                                    <a:pt x="322" y="235"/>
                                  </a:lnTo>
                                  <a:lnTo>
                                    <a:pt x="331" y="225"/>
                                  </a:lnTo>
                                  <a:lnTo>
                                    <a:pt x="331" y="221"/>
                                  </a:lnTo>
                                  <a:lnTo>
                                    <a:pt x="336" y="216"/>
                                  </a:lnTo>
                                  <a:lnTo>
                                    <a:pt x="336" y="211"/>
                                  </a:lnTo>
                                  <a:lnTo>
                                    <a:pt x="341" y="206"/>
                                  </a:lnTo>
                                  <a:lnTo>
                                    <a:pt x="341" y="201"/>
                                  </a:lnTo>
                                  <a:lnTo>
                                    <a:pt x="350" y="192"/>
                                  </a:lnTo>
                                  <a:lnTo>
                                    <a:pt x="350" y="187"/>
                                  </a:lnTo>
                                  <a:lnTo>
                                    <a:pt x="355" y="182"/>
                                  </a:lnTo>
                                  <a:lnTo>
                                    <a:pt x="355" y="177"/>
                                  </a:lnTo>
                                  <a:lnTo>
                                    <a:pt x="365" y="168"/>
                                  </a:lnTo>
                                  <a:lnTo>
                                    <a:pt x="365" y="163"/>
                                  </a:lnTo>
                                  <a:lnTo>
                                    <a:pt x="370" y="158"/>
                                  </a:lnTo>
                                  <a:lnTo>
                                    <a:pt x="370" y="153"/>
                                  </a:lnTo>
                                  <a:lnTo>
                                    <a:pt x="374" y="149"/>
                                  </a:lnTo>
                                  <a:lnTo>
                                    <a:pt x="374" y="144"/>
                                  </a:lnTo>
                                  <a:lnTo>
                                    <a:pt x="384" y="134"/>
                                  </a:lnTo>
                                  <a:lnTo>
                                    <a:pt x="384" y="129"/>
                                  </a:lnTo>
                                  <a:lnTo>
                                    <a:pt x="389" y="125"/>
                                  </a:lnTo>
                                  <a:lnTo>
                                    <a:pt x="389" y="120"/>
                                  </a:lnTo>
                                  <a:lnTo>
                                    <a:pt x="394" y="115"/>
                                  </a:lnTo>
                                  <a:lnTo>
                                    <a:pt x="394" y="110"/>
                                  </a:lnTo>
                                  <a:lnTo>
                                    <a:pt x="403" y="101"/>
                                  </a:lnTo>
                                  <a:lnTo>
                                    <a:pt x="403" y="96"/>
                                  </a:lnTo>
                                  <a:lnTo>
                                    <a:pt x="408" y="91"/>
                                  </a:lnTo>
                                  <a:lnTo>
                                    <a:pt x="408" y="86"/>
                                  </a:lnTo>
                                  <a:lnTo>
                                    <a:pt x="413" y="81"/>
                                  </a:lnTo>
                                  <a:lnTo>
                                    <a:pt x="413" y="77"/>
                                  </a:lnTo>
                                  <a:lnTo>
                                    <a:pt x="422" y="67"/>
                                  </a:lnTo>
                                  <a:lnTo>
                                    <a:pt x="422" y="62"/>
                                  </a:lnTo>
                                  <a:lnTo>
                                    <a:pt x="427" y="57"/>
                                  </a:lnTo>
                                  <a:lnTo>
                                    <a:pt x="427" y="53"/>
                                  </a:lnTo>
                                  <a:lnTo>
                                    <a:pt x="437" y="43"/>
                                  </a:lnTo>
                                  <a:lnTo>
                                    <a:pt x="437" y="38"/>
                                  </a:lnTo>
                                  <a:lnTo>
                                    <a:pt x="442" y="33"/>
                                  </a:lnTo>
                                  <a:lnTo>
                                    <a:pt x="442" y="29"/>
                                  </a:lnTo>
                                  <a:lnTo>
                                    <a:pt x="446" y="24"/>
                                  </a:lnTo>
                                  <a:lnTo>
                                    <a:pt x="446" y="19"/>
                                  </a:lnTo>
                                  <a:lnTo>
                                    <a:pt x="456" y="9"/>
                                  </a:lnTo>
                                  <a:lnTo>
                                    <a:pt x="456" y="5"/>
                                  </a:lnTo>
                                  <a:lnTo>
                                    <a:pt x="4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6"/>
                          <wps:cNvSpPr>
                            <a:spLocks/>
                          </wps:cNvSpPr>
                          <wps:spPr bwMode="auto">
                            <a:xfrm>
                              <a:off x="7652" y="1820"/>
                              <a:ext cx="9" cy="14"/>
                            </a:xfrm>
                            <a:custGeom>
                              <a:avLst/>
                              <a:gdLst>
                                <a:gd name="T0" fmla="*/ 0 w 9"/>
                                <a:gd name="T1" fmla="*/ 14 h 14"/>
                                <a:gd name="T2" fmla="*/ 4 w 9"/>
                                <a:gd name="T3" fmla="*/ 9 h 14"/>
                                <a:gd name="T4" fmla="*/ 4 w 9"/>
                                <a:gd name="T5" fmla="*/ 4 h 14"/>
                                <a:gd name="T6" fmla="*/ 9 w 9"/>
                                <a:gd name="T7" fmla="*/ 0 h 14"/>
                              </a:gdLst>
                              <a:ahLst/>
                              <a:cxnLst>
                                <a:cxn ang="0">
                                  <a:pos x="T0" y="T1"/>
                                </a:cxn>
                                <a:cxn ang="0">
                                  <a:pos x="T2" y="T3"/>
                                </a:cxn>
                                <a:cxn ang="0">
                                  <a:pos x="T4" y="T5"/>
                                </a:cxn>
                                <a:cxn ang="0">
                                  <a:pos x="T6" y="T7"/>
                                </a:cxn>
                              </a:cxnLst>
                              <a:rect l="0" t="0" r="r" b="b"/>
                              <a:pathLst>
                                <a:path w="9" h="14">
                                  <a:moveTo>
                                    <a:pt x="0" y="14"/>
                                  </a:moveTo>
                                  <a:lnTo>
                                    <a:pt x="4" y="9"/>
                                  </a:lnTo>
                                  <a:lnTo>
                                    <a:pt x="4" y="4"/>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7"/>
                          <wps:cNvSpPr>
                            <a:spLocks/>
                          </wps:cNvSpPr>
                          <wps:spPr bwMode="auto">
                            <a:xfrm>
                              <a:off x="7018" y="2041"/>
                              <a:ext cx="576" cy="993"/>
                            </a:xfrm>
                            <a:custGeom>
                              <a:avLst/>
                              <a:gdLst>
                                <a:gd name="T0" fmla="*/ 10 w 576"/>
                                <a:gd name="T1" fmla="*/ 979 h 993"/>
                                <a:gd name="T2" fmla="*/ 19 w 576"/>
                                <a:gd name="T3" fmla="*/ 965 h 993"/>
                                <a:gd name="T4" fmla="*/ 29 w 576"/>
                                <a:gd name="T5" fmla="*/ 945 h 993"/>
                                <a:gd name="T6" fmla="*/ 43 w 576"/>
                                <a:gd name="T7" fmla="*/ 926 h 993"/>
                                <a:gd name="T8" fmla="*/ 48 w 576"/>
                                <a:gd name="T9" fmla="*/ 912 h 993"/>
                                <a:gd name="T10" fmla="*/ 62 w 576"/>
                                <a:gd name="T11" fmla="*/ 893 h 993"/>
                                <a:gd name="T12" fmla="*/ 67 w 576"/>
                                <a:gd name="T13" fmla="*/ 878 h 993"/>
                                <a:gd name="T14" fmla="*/ 82 w 576"/>
                                <a:gd name="T15" fmla="*/ 859 h 993"/>
                                <a:gd name="T16" fmla="*/ 86 w 576"/>
                                <a:gd name="T17" fmla="*/ 845 h 993"/>
                                <a:gd name="T18" fmla="*/ 101 w 576"/>
                                <a:gd name="T19" fmla="*/ 825 h 993"/>
                                <a:gd name="T20" fmla="*/ 106 w 576"/>
                                <a:gd name="T21" fmla="*/ 811 h 993"/>
                                <a:gd name="T22" fmla="*/ 120 w 576"/>
                                <a:gd name="T23" fmla="*/ 792 h 993"/>
                                <a:gd name="T24" fmla="*/ 125 w 576"/>
                                <a:gd name="T25" fmla="*/ 777 h 993"/>
                                <a:gd name="T26" fmla="*/ 139 w 576"/>
                                <a:gd name="T27" fmla="*/ 758 h 993"/>
                                <a:gd name="T28" fmla="*/ 144 w 576"/>
                                <a:gd name="T29" fmla="*/ 744 h 993"/>
                                <a:gd name="T30" fmla="*/ 158 w 576"/>
                                <a:gd name="T31" fmla="*/ 725 h 993"/>
                                <a:gd name="T32" fmla="*/ 168 w 576"/>
                                <a:gd name="T33" fmla="*/ 705 h 993"/>
                                <a:gd name="T34" fmla="*/ 178 w 576"/>
                                <a:gd name="T35" fmla="*/ 691 h 993"/>
                                <a:gd name="T36" fmla="*/ 187 w 576"/>
                                <a:gd name="T37" fmla="*/ 672 h 993"/>
                                <a:gd name="T38" fmla="*/ 197 w 576"/>
                                <a:gd name="T39" fmla="*/ 657 h 993"/>
                                <a:gd name="T40" fmla="*/ 206 w 576"/>
                                <a:gd name="T41" fmla="*/ 638 h 993"/>
                                <a:gd name="T42" fmla="*/ 216 w 576"/>
                                <a:gd name="T43" fmla="*/ 624 h 993"/>
                                <a:gd name="T44" fmla="*/ 226 w 576"/>
                                <a:gd name="T45" fmla="*/ 605 h 993"/>
                                <a:gd name="T46" fmla="*/ 240 w 576"/>
                                <a:gd name="T47" fmla="*/ 585 h 993"/>
                                <a:gd name="T48" fmla="*/ 245 w 576"/>
                                <a:gd name="T49" fmla="*/ 571 h 993"/>
                                <a:gd name="T50" fmla="*/ 259 w 576"/>
                                <a:gd name="T51" fmla="*/ 552 h 993"/>
                                <a:gd name="T52" fmla="*/ 264 w 576"/>
                                <a:gd name="T53" fmla="*/ 537 h 993"/>
                                <a:gd name="T54" fmla="*/ 278 w 576"/>
                                <a:gd name="T55" fmla="*/ 518 h 993"/>
                                <a:gd name="T56" fmla="*/ 283 w 576"/>
                                <a:gd name="T57" fmla="*/ 504 h 993"/>
                                <a:gd name="T58" fmla="*/ 298 w 576"/>
                                <a:gd name="T59" fmla="*/ 484 h 993"/>
                                <a:gd name="T60" fmla="*/ 302 w 576"/>
                                <a:gd name="T61" fmla="*/ 470 h 993"/>
                                <a:gd name="T62" fmla="*/ 317 w 576"/>
                                <a:gd name="T63" fmla="*/ 451 h 993"/>
                                <a:gd name="T64" fmla="*/ 322 w 576"/>
                                <a:gd name="T65" fmla="*/ 436 h 993"/>
                                <a:gd name="T66" fmla="*/ 336 w 576"/>
                                <a:gd name="T67" fmla="*/ 417 h 993"/>
                                <a:gd name="T68" fmla="*/ 346 w 576"/>
                                <a:gd name="T69" fmla="*/ 398 h 993"/>
                                <a:gd name="T70" fmla="*/ 355 w 576"/>
                                <a:gd name="T71" fmla="*/ 384 h 993"/>
                                <a:gd name="T72" fmla="*/ 365 w 576"/>
                                <a:gd name="T73" fmla="*/ 364 h 993"/>
                                <a:gd name="T74" fmla="*/ 374 w 576"/>
                                <a:gd name="T75" fmla="*/ 350 h 993"/>
                                <a:gd name="T76" fmla="*/ 384 w 576"/>
                                <a:gd name="T77" fmla="*/ 331 h 993"/>
                                <a:gd name="T78" fmla="*/ 394 w 576"/>
                                <a:gd name="T79" fmla="*/ 316 h 993"/>
                                <a:gd name="T80" fmla="*/ 403 w 576"/>
                                <a:gd name="T81" fmla="*/ 297 h 993"/>
                                <a:gd name="T82" fmla="*/ 418 w 576"/>
                                <a:gd name="T83" fmla="*/ 278 h 993"/>
                                <a:gd name="T84" fmla="*/ 422 w 576"/>
                                <a:gd name="T85" fmla="*/ 264 h 993"/>
                                <a:gd name="T86" fmla="*/ 437 w 576"/>
                                <a:gd name="T87" fmla="*/ 244 h 993"/>
                                <a:gd name="T88" fmla="*/ 442 w 576"/>
                                <a:gd name="T89" fmla="*/ 230 h 993"/>
                                <a:gd name="T90" fmla="*/ 456 w 576"/>
                                <a:gd name="T91" fmla="*/ 211 h 993"/>
                                <a:gd name="T92" fmla="*/ 461 w 576"/>
                                <a:gd name="T93" fmla="*/ 196 h 993"/>
                                <a:gd name="T94" fmla="*/ 475 w 576"/>
                                <a:gd name="T95" fmla="*/ 177 h 993"/>
                                <a:gd name="T96" fmla="*/ 480 w 576"/>
                                <a:gd name="T97" fmla="*/ 163 h 993"/>
                                <a:gd name="T98" fmla="*/ 494 w 576"/>
                                <a:gd name="T99" fmla="*/ 144 h 993"/>
                                <a:gd name="T100" fmla="*/ 499 w 576"/>
                                <a:gd name="T101" fmla="*/ 129 h 993"/>
                                <a:gd name="T102" fmla="*/ 514 w 576"/>
                                <a:gd name="T103" fmla="*/ 110 h 993"/>
                                <a:gd name="T104" fmla="*/ 518 w 576"/>
                                <a:gd name="T105" fmla="*/ 96 h 993"/>
                                <a:gd name="T106" fmla="*/ 533 w 576"/>
                                <a:gd name="T107" fmla="*/ 76 h 993"/>
                                <a:gd name="T108" fmla="*/ 542 w 576"/>
                                <a:gd name="T109" fmla="*/ 57 h 993"/>
                                <a:gd name="T110" fmla="*/ 552 w 576"/>
                                <a:gd name="T111" fmla="*/ 43 h 993"/>
                                <a:gd name="T112" fmla="*/ 562 w 576"/>
                                <a:gd name="T113" fmla="*/ 24 h 993"/>
                                <a:gd name="T114" fmla="*/ 571 w 576"/>
                                <a:gd name="T115" fmla="*/ 9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6" h="993">
                                  <a:moveTo>
                                    <a:pt x="0" y="993"/>
                                  </a:moveTo>
                                  <a:lnTo>
                                    <a:pt x="10" y="984"/>
                                  </a:lnTo>
                                  <a:lnTo>
                                    <a:pt x="10" y="979"/>
                                  </a:lnTo>
                                  <a:lnTo>
                                    <a:pt x="14" y="974"/>
                                  </a:lnTo>
                                  <a:lnTo>
                                    <a:pt x="14" y="969"/>
                                  </a:lnTo>
                                  <a:lnTo>
                                    <a:pt x="19" y="965"/>
                                  </a:lnTo>
                                  <a:lnTo>
                                    <a:pt x="19" y="960"/>
                                  </a:lnTo>
                                  <a:lnTo>
                                    <a:pt x="29" y="950"/>
                                  </a:lnTo>
                                  <a:lnTo>
                                    <a:pt x="29" y="945"/>
                                  </a:lnTo>
                                  <a:lnTo>
                                    <a:pt x="34" y="941"/>
                                  </a:lnTo>
                                  <a:lnTo>
                                    <a:pt x="34" y="936"/>
                                  </a:lnTo>
                                  <a:lnTo>
                                    <a:pt x="43" y="926"/>
                                  </a:lnTo>
                                  <a:lnTo>
                                    <a:pt x="43" y="921"/>
                                  </a:lnTo>
                                  <a:lnTo>
                                    <a:pt x="48" y="917"/>
                                  </a:lnTo>
                                  <a:lnTo>
                                    <a:pt x="48" y="912"/>
                                  </a:lnTo>
                                  <a:lnTo>
                                    <a:pt x="53" y="907"/>
                                  </a:lnTo>
                                  <a:lnTo>
                                    <a:pt x="53" y="902"/>
                                  </a:lnTo>
                                  <a:lnTo>
                                    <a:pt x="62" y="893"/>
                                  </a:lnTo>
                                  <a:lnTo>
                                    <a:pt x="62" y="888"/>
                                  </a:lnTo>
                                  <a:lnTo>
                                    <a:pt x="67" y="883"/>
                                  </a:lnTo>
                                  <a:lnTo>
                                    <a:pt x="67" y="878"/>
                                  </a:lnTo>
                                  <a:lnTo>
                                    <a:pt x="72" y="873"/>
                                  </a:lnTo>
                                  <a:lnTo>
                                    <a:pt x="72" y="869"/>
                                  </a:lnTo>
                                  <a:lnTo>
                                    <a:pt x="82" y="859"/>
                                  </a:lnTo>
                                  <a:lnTo>
                                    <a:pt x="82" y="854"/>
                                  </a:lnTo>
                                  <a:lnTo>
                                    <a:pt x="86" y="849"/>
                                  </a:lnTo>
                                  <a:lnTo>
                                    <a:pt x="86" y="845"/>
                                  </a:lnTo>
                                  <a:lnTo>
                                    <a:pt x="91" y="840"/>
                                  </a:lnTo>
                                  <a:lnTo>
                                    <a:pt x="91" y="835"/>
                                  </a:lnTo>
                                  <a:lnTo>
                                    <a:pt x="101" y="825"/>
                                  </a:lnTo>
                                  <a:lnTo>
                                    <a:pt x="101" y="821"/>
                                  </a:lnTo>
                                  <a:lnTo>
                                    <a:pt x="106" y="816"/>
                                  </a:lnTo>
                                  <a:lnTo>
                                    <a:pt x="106" y="811"/>
                                  </a:lnTo>
                                  <a:lnTo>
                                    <a:pt x="115" y="801"/>
                                  </a:lnTo>
                                  <a:lnTo>
                                    <a:pt x="115" y="797"/>
                                  </a:lnTo>
                                  <a:lnTo>
                                    <a:pt x="120" y="792"/>
                                  </a:lnTo>
                                  <a:lnTo>
                                    <a:pt x="120" y="787"/>
                                  </a:lnTo>
                                  <a:lnTo>
                                    <a:pt x="125" y="782"/>
                                  </a:lnTo>
                                  <a:lnTo>
                                    <a:pt x="125" y="777"/>
                                  </a:lnTo>
                                  <a:lnTo>
                                    <a:pt x="134" y="768"/>
                                  </a:lnTo>
                                  <a:lnTo>
                                    <a:pt x="134" y="763"/>
                                  </a:lnTo>
                                  <a:lnTo>
                                    <a:pt x="139" y="758"/>
                                  </a:lnTo>
                                  <a:lnTo>
                                    <a:pt x="139" y="753"/>
                                  </a:lnTo>
                                  <a:lnTo>
                                    <a:pt x="144" y="749"/>
                                  </a:lnTo>
                                  <a:lnTo>
                                    <a:pt x="144" y="744"/>
                                  </a:lnTo>
                                  <a:lnTo>
                                    <a:pt x="154" y="734"/>
                                  </a:lnTo>
                                  <a:lnTo>
                                    <a:pt x="154" y="729"/>
                                  </a:lnTo>
                                  <a:lnTo>
                                    <a:pt x="158" y="725"/>
                                  </a:lnTo>
                                  <a:lnTo>
                                    <a:pt x="158" y="720"/>
                                  </a:lnTo>
                                  <a:lnTo>
                                    <a:pt x="168" y="710"/>
                                  </a:lnTo>
                                  <a:lnTo>
                                    <a:pt x="168" y="705"/>
                                  </a:lnTo>
                                  <a:lnTo>
                                    <a:pt x="173" y="701"/>
                                  </a:lnTo>
                                  <a:lnTo>
                                    <a:pt x="173" y="696"/>
                                  </a:lnTo>
                                  <a:lnTo>
                                    <a:pt x="178" y="691"/>
                                  </a:lnTo>
                                  <a:lnTo>
                                    <a:pt x="178" y="686"/>
                                  </a:lnTo>
                                  <a:lnTo>
                                    <a:pt x="187" y="677"/>
                                  </a:lnTo>
                                  <a:lnTo>
                                    <a:pt x="187" y="672"/>
                                  </a:lnTo>
                                  <a:lnTo>
                                    <a:pt x="192" y="667"/>
                                  </a:lnTo>
                                  <a:lnTo>
                                    <a:pt x="192" y="662"/>
                                  </a:lnTo>
                                  <a:lnTo>
                                    <a:pt x="197" y="657"/>
                                  </a:lnTo>
                                  <a:lnTo>
                                    <a:pt x="197" y="653"/>
                                  </a:lnTo>
                                  <a:lnTo>
                                    <a:pt x="206" y="643"/>
                                  </a:lnTo>
                                  <a:lnTo>
                                    <a:pt x="206" y="638"/>
                                  </a:lnTo>
                                  <a:lnTo>
                                    <a:pt x="211" y="633"/>
                                  </a:lnTo>
                                  <a:lnTo>
                                    <a:pt x="211" y="629"/>
                                  </a:lnTo>
                                  <a:lnTo>
                                    <a:pt x="216" y="624"/>
                                  </a:lnTo>
                                  <a:lnTo>
                                    <a:pt x="216" y="619"/>
                                  </a:lnTo>
                                  <a:lnTo>
                                    <a:pt x="226" y="609"/>
                                  </a:lnTo>
                                  <a:lnTo>
                                    <a:pt x="226" y="605"/>
                                  </a:lnTo>
                                  <a:lnTo>
                                    <a:pt x="230" y="600"/>
                                  </a:lnTo>
                                  <a:lnTo>
                                    <a:pt x="230" y="595"/>
                                  </a:lnTo>
                                  <a:lnTo>
                                    <a:pt x="240" y="585"/>
                                  </a:lnTo>
                                  <a:lnTo>
                                    <a:pt x="240" y="581"/>
                                  </a:lnTo>
                                  <a:lnTo>
                                    <a:pt x="245" y="576"/>
                                  </a:lnTo>
                                  <a:lnTo>
                                    <a:pt x="245" y="571"/>
                                  </a:lnTo>
                                  <a:lnTo>
                                    <a:pt x="250" y="566"/>
                                  </a:lnTo>
                                  <a:lnTo>
                                    <a:pt x="250" y="561"/>
                                  </a:lnTo>
                                  <a:lnTo>
                                    <a:pt x="259" y="552"/>
                                  </a:lnTo>
                                  <a:lnTo>
                                    <a:pt x="259" y="547"/>
                                  </a:lnTo>
                                  <a:lnTo>
                                    <a:pt x="264" y="542"/>
                                  </a:lnTo>
                                  <a:lnTo>
                                    <a:pt x="264" y="537"/>
                                  </a:lnTo>
                                  <a:lnTo>
                                    <a:pt x="269" y="533"/>
                                  </a:lnTo>
                                  <a:lnTo>
                                    <a:pt x="269" y="528"/>
                                  </a:lnTo>
                                  <a:lnTo>
                                    <a:pt x="278" y="518"/>
                                  </a:lnTo>
                                  <a:lnTo>
                                    <a:pt x="278" y="513"/>
                                  </a:lnTo>
                                  <a:lnTo>
                                    <a:pt x="283" y="508"/>
                                  </a:lnTo>
                                  <a:lnTo>
                                    <a:pt x="283" y="504"/>
                                  </a:lnTo>
                                  <a:lnTo>
                                    <a:pt x="293" y="494"/>
                                  </a:lnTo>
                                  <a:lnTo>
                                    <a:pt x="293" y="489"/>
                                  </a:lnTo>
                                  <a:lnTo>
                                    <a:pt x="298" y="484"/>
                                  </a:lnTo>
                                  <a:lnTo>
                                    <a:pt x="298" y="480"/>
                                  </a:lnTo>
                                  <a:lnTo>
                                    <a:pt x="302" y="475"/>
                                  </a:lnTo>
                                  <a:lnTo>
                                    <a:pt x="302" y="470"/>
                                  </a:lnTo>
                                  <a:lnTo>
                                    <a:pt x="312" y="460"/>
                                  </a:lnTo>
                                  <a:lnTo>
                                    <a:pt x="312" y="456"/>
                                  </a:lnTo>
                                  <a:lnTo>
                                    <a:pt x="317" y="451"/>
                                  </a:lnTo>
                                  <a:lnTo>
                                    <a:pt x="317" y="446"/>
                                  </a:lnTo>
                                  <a:lnTo>
                                    <a:pt x="322" y="441"/>
                                  </a:lnTo>
                                  <a:lnTo>
                                    <a:pt x="322" y="436"/>
                                  </a:lnTo>
                                  <a:lnTo>
                                    <a:pt x="331" y="427"/>
                                  </a:lnTo>
                                  <a:lnTo>
                                    <a:pt x="331" y="422"/>
                                  </a:lnTo>
                                  <a:lnTo>
                                    <a:pt x="336" y="417"/>
                                  </a:lnTo>
                                  <a:lnTo>
                                    <a:pt x="336" y="412"/>
                                  </a:lnTo>
                                  <a:lnTo>
                                    <a:pt x="346" y="403"/>
                                  </a:lnTo>
                                  <a:lnTo>
                                    <a:pt x="346" y="398"/>
                                  </a:lnTo>
                                  <a:lnTo>
                                    <a:pt x="350" y="393"/>
                                  </a:lnTo>
                                  <a:lnTo>
                                    <a:pt x="350" y="388"/>
                                  </a:lnTo>
                                  <a:lnTo>
                                    <a:pt x="355" y="384"/>
                                  </a:lnTo>
                                  <a:lnTo>
                                    <a:pt x="355" y="379"/>
                                  </a:lnTo>
                                  <a:lnTo>
                                    <a:pt x="365" y="369"/>
                                  </a:lnTo>
                                  <a:lnTo>
                                    <a:pt x="365" y="364"/>
                                  </a:lnTo>
                                  <a:lnTo>
                                    <a:pt x="370" y="360"/>
                                  </a:lnTo>
                                  <a:lnTo>
                                    <a:pt x="370" y="355"/>
                                  </a:lnTo>
                                  <a:lnTo>
                                    <a:pt x="374" y="350"/>
                                  </a:lnTo>
                                  <a:lnTo>
                                    <a:pt x="374" y="345"/>
                                  </a:lnTo>
                                  <a:lnTo>
                                    <a:pt x="384" y="336"/>
                                  </a:lnTo>
                                  <a:lnTo>
                                    <a:pt x="384" y="331"/>
                                  </a:lnTo>
                                  <a:lnTo>
                                    <a:pt x="389" y="326"/>
                                  </a:lnTo>
                                  <a:lnTo>
                                    <a:pt x="389" y="321"/>
                                  </a:lnTo>
                                  <a:lnTo>
                                    <a:pt x="394" y="316"/>
                                  </a:lnTo>
                                  <a:lnTo>
                                    <a:pt x="394" y="312"/>
                                  </a:lnTo>
                                  <a:lnTo>
                                    <a:pt x="403" y="302"/>
                                  </a:lnTo>
                                  <a:lnTo>
                                    <a:pt x="403" y="297"/>
                                  </a:lnTo>
                                  <a:lnTo>
                                    <a:pt x="408" y="292"/>
                                  </a:lnTo>
                                  <a:lnTo>
                                    <a:pt x="408" y="288"/>
                                  </a:lnTo>
                                  <a:lnTo>
                                    <a:pt x="418" y="278"/>
                                  </a:lnTo>
                                  <a:lnTo>
                                    <a:pt x="418" y="273"/>
                                  </a:lnTo>
                                  <a:lnTo>
                                    <a:pt x="422" y="268"/>
                                  </a:lnTo>
                                  <a:lnTo>
                                    <a:pt x="422" y="264"/>
                                  </a:lnTo>
                                  <a:lnTo>
                                    <a:pt x="427" y="259"/>
                                  </a:lnTo>
                                  <a:lnTo>
                                    <a:pt x="427" y="254"/>
                                  </a:lnTo>
                                  <a:lnTo>
                                    <a:pt x="437" y="244"/>
                                  </a:lnTo>
                                  <a:lnTo>
                                    <a:pt x="437" y="240"/>
                                  </a:lnTo>
                                  <a:lnTo>
                                    <a:pt x="442" y="235"/>
                                  </a:lnTo>
                                  <a:lnTo>
                                    <a:pt x="442" y="230"/>
                                  </a:lnTo>
                                  <a:lnTo>
                                    <a:pt x="446" y="225"/>
                                  </a:lnTo>
                                  <a:lnTo>
                                    <a:pt x="446" y="220"/>
                                  </a:lnTo>
                                  <a:lnTo>
                                    <a:pt x="456" y="211"/>
                                  </a:lnTo>
                                  <a:lnTo>
                                    <a:pt x="456" y="206"/>
                                  </a:lnTo>
                                  <a:lnTo>
                                    <a:pt x="461" y="201"/>
                                  </a:lnTo>
                                  <a:lnTo>
                                    <a:pt x="461" y="196"/>
                                  </a:lnTo>
                                  <a:lnTo>
                                    <a:pt x="470" y="187"/>
                                  </a:lnTo>
                                  <a:lnTo>
                                    <a:pt x="470" y="182"/>
                                  </a:lnTo>
                                  <a:lnTo>
                                    <a:pt x="475" y="177"/>
                                  </a:lnTo>
                                  <a:lnTo>
                                    <a:pt x="475" y="172"/>
                                  </a:lnTo>
                                  <a:lnTo>
                                    <a:pt x="480" y="168"/>
                                  </a:lnTo>
                                  <a:lnTo>
                                    <a:pt x="480" y="163"/>
                                  </a:lnTo>
                                  <a:lnTo>
                                    <a:pt x="490" y="153"/>
                                  </a:lnTo>
                                  <a:lnTo>
                                    <a:pt x="490" y="148"/>
                                  </a:lnTo>
                                  <a:lnTo>
                                    <a:pt x="494" y="144"/>
                                  </a:lnTo>
                                  <a:lnTo>
                                    <a:pt x="494" y="139"/>
                                  </a:lnTo>
                                  <a:lnTo>
                                    <a:pt x="499" y="134"/>
                                  </a:lnTo>
                                  <a:lnTo>
                                    <a:pt x="499" y="129"/>
                                  </a:lnTo>
                                  <a:lnTo>
                                    <a:pt x="509" y="120"/>
                                  </a:lnTo>
                                  <a:lnTo>
                                    <a:pt x="509" y="115"/>
                                  </a:lnTo>
                                  <a:lnTo>
                                    <a:pt x="514" y="110"/>
                                  </a:lnTo>
                                  <a:lnTo>
                                    <a:pt x="514" y="105"/>
                                  </a:lnTo>
                                  <a:lnTo>
                                    <a:pt x="518" y="100"/>
                                  </a:lnTo>
                                  <a:lnTo>
                                    <a:pt x="518" y="96"/>
                                  </a:lnTo>
                                  <a:lnTo>
                                    <a:pt x="528" y="86"/>
                                  </a:lnTo>
                                  <a:lnTo>
                                    <a:pt x="528" y="81"/>
                                  </a:lnTo>
                                  <a:lnTo>
                                    <a:pt x="533" y="76"/>
                                  </a:lnTo>
                                  <a:lnTo>
                                    <a:pt x="533" y="72"/>
                                  </a:lnTo>
                                  <a:lnTo>
                                    <a:pt x="542" y="62"/>
                                  </a:lnTo>
                                  <a:lnTo>
                                    <a:pt x="542" y="57"/>
                                  </a:lnTo>
                                  <a:lnTo>
                                    <a:pt x="547" y="52"/>
                                  </a:lnTo>
                                  <a:lnTo>
                                    <a:pt x="547" y="48"/>
                                  </a:lnTo>
                                  <a:lnTo>
                                    <a:pt x="552" y="43"/>
                                  </a:lnTo>
                                  <a:lnTo>
                                    <a:pt x="552" y="38"/>
                                  </a:lnTo>
                                  <a:lnTo>
                                    <a:pt x="562" y="28"/>
                                  </a:lnTo>
                                  <a:lnTo>
                                    <a:pt x="562" y="24"/>
                                  </a:lnTo>
                                  <a:lnTo>
                                    <a:pt x="566" y="19"/>
                                  </a:lnTo>
                                  <a:lnTo>
                                    <a:pt x="566" y="14"/>
                                  </a:lnTo>
                                  <a:lnTo>
                                    <a:pt x="571" y="9"/>
                                  </a:lnTo>
                                  <a:lnTo>
                                    <a:pt x="571" y="4"/>
                                  </a:lnTo>
                                  <a:lnTo>
                                    <a:pt x="5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8"/>
                          <wps:cNvSpPr>
                            <a:spLocks/>
                          </wps:cNvSpPr>
                          <wps:spPr bwMode="auto">
                            <a:xfrm>
                              <a:off x="7695" y="1800"/>
                              <a:ext cx="38" cy="63"/>
                            </a:xfrm>
                            <a:custGeom>
                              <a:avLst/>
                              <a:gdLst>
                                <a:gd name="T0" fmla="*/ 0 w 38"/>
                                <a:gd name="T1" fmla="*/ 63 h 63"/>
                                <a:gd name="T2" fmla="*/ 9 w 38"/>
                                <a:gd name="T3" fmla="*/ 53 h 63"/>
                                <a:gd name="T4" fmla="*/ 9 w 38"/>
                                <a:gd name="T5" fmla="*/ 49 h 63"/>
                                <a:gd name="T6" fmla="*/ 14 w 38"/>
                                <a:gd name="T7" fmla="*/ 44 h 63"/>
                                <a:gd name="T8" fmla="*/ 14 w 38"/>
                                <a:gd name="T9" fmla="*/ 39 h 63"/>
                                <a:gd name="T10" fmla="*/ 19 w 38"/>
                                <a:gd name="T11" fmla="*/ 34 h 63"/>
                                <a:gd name="T12" fmla="*/ 19 w 38"/>
                                <a:gd name="T13" fmla="*/ 29 h 63"/>
                                <a:gd name="T14" fmla="*/ 29 w 38"/>
                                <a:gd name="T15" fmla="*/ 20 h 63"/>
                                <a:gd name="T16" fmla="*/ 29 w 38"/>
                                <a:gd name="T17" fmla="*/ 15 h 63"/>
                                <a:gd name="T18" fmla="*/ 33 w 38"/>
                                <a:gd name="T19" fmla="*/ 10 h 63"/>
                                <a:gd name="T20" fmla="*/ 33 w 38"/>
                                <a:gd name="T21" fmla="*/ 5 h 63"/>
                                <a:gd name="T22" fmla="*/ 38 w 38"/>
                                <a:gd name="T2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3">
                                  <a:moveTo>
                                    <a:pt x="0" y="63"/>
                                  </a:moveTo>
                                  <a:lnTo>
                                    <a:pt x="9" y="53"/>
                                  </a:lnTo>
                                  <a:lnTo>
                                    <a:pt x="9" y="49"/>
                                  </a:lnTo>
                                  <a:lnTo>
                                    <a:pt x="14" y="44"/>
                                  </a:lnTo>
                                  <a:lnTo>
                                    <a:pt x="14" y="39"/>
                                  </a:lnTo>
                                  <a:lnTo>
                                    <a:pt x="19" y="34"/>
                                  </a:lnTo>
                                  <a:lnTo>
                                    <a:pt x="19" y="29"/>
                                  </a:lnTo>
                                  <a:lnTo>
                                    <a:pt x="29" y="20"/>
                                  </a:lnTo>
                                  <a:lnTo>
                                    <a:pt x="29" y="15"/>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9"/>
                          <wps:cNvSpPr>
                            <a:spLocks/>
                          </wps:cNvSpPr>
                          <wps:spPr bwMode="auto">
                            <a:xfrm>
                              <a:off x="7090" y="1796"/>
                              <a:ext cx="710" cy="1229"/>
                            </a:xfrm>
                            <a:custGeom>
                              <a:avLst/>
                              <a:gdLst>
                                <a:gd name="T0" fmla="*/ 10 w 710"/>
                                <a:gd name="T1" fmla="*/ 1214 h 1229"/>
                                <a:gd name="T2" fmla="*/ 19 w 710"/>
                                <a:gd name="T3" fmla="*/ 1195 h 1229"/>
                                <a:gd name="T4" fmla="*/ 34 w 710"/>
                                <a:gd name="T5" fmla="*/ 1171 h 1229"/>
                                <a:gd name="T6" fmla="*/ 48 w 710"/>
                                <a:gd name="T7" fmla="*/ 1147 h 1229"/>
                                <a:gd name="T8" fmla="*/ 62 w 710"/>
                                <a:gd name="T9" fmla="*/ 1123 h 1229"/>
                                <a:gd name="T10" fmla="*/ 72 w 710"/>
                                <a:gd name="T11" fmla="*/ 1104 h 1229"/>
                                <a:gd name="T12" fmla="*/ 86 w 710"/>
                                <a:gd name="T13" fmla="*/ 1080 h 1229"/>
                                <a:gd name="T14" fmla="*/ 101 w 710"/>
                                <a:gd name="T15" fmla="*/ 1056 h 1229"/>
                                <a:gd name="T16" fmla="*/ 115 w 710"/>
                                <a:gd name="T17" fmla="*/ 1032 h 1229"/>
                                <a:gd name="T18" fmla="*/ 125 w 710"/>
                                <a:gd name="T19" fmla="*/ 1013 h 1229"/>
                                <a:gd name="T20" fmla="*/ 139 w 710"/>
                                <a:gd name="T21" fmla="*/ 989 h 1229"/>
                                <a:gd name="T22" fmla="*/ 154 w 710"/>
                                <a:gd name="T23" fmla="*/ 965 h 1229"/>
                                <a:gd name="T24" fmla="*/ 163 w 710"/>
                                <a:gd name="T25" fmla="*/ 946 h 1229"/>
                                <a:gd name="T26" fmla="*/ 178 w 710"/>
                                <a:gd name="T27" fmla="*/ 922 h 1229"/>
                                <a:gd name="T28" fmla="*/ 192 w 710"/>
                                <a:gd name="T29" fmla="*/ 898 h 1229"/>
                                <a:gd name="T30" fmla="*/ 206 w 710"/>
                                <a:gd name="T31" fmla="*/ 874 h 1229"/>
                                <a:gd name="T32" fmla="*/ 216 w 710"/>
                                <a:gd name="T33" fmla="*/ 854 h 1229"/>
                                <a:gd name="T34" fmla="*/ 230 w 710"/>
                                <a:gd name="T35" fmla="*/ 830 h 1229"/>
                                <a:gd name="T36" fmla="*/ 245 w 710"/>
                                <a:gd name="T37" fmla="*/ 806 h 1229"/>
                                <a:gd name="T38" fmla="*/ 259 w 710"/>
                                <a:gd name="T39" fmla="*/ 782 h 1229"/>
                                <a:gd name="T40" fmla="*/ 269 w 710"/>
                                <a:gd name="T41" fmla="*/ 763 h 1229"/>
                                <a:gd name="T42" fmla="*/ 283 w 710"/>
                                <a:gd name="T43" fmla="*/ 739 h 1229"/>
                                <a:gd name="T44" fmla="*/ 298 w 710"/>
                                <a:gd name="T45" fmla="*/ 715 h 1229"/>
                                <a:gd name="T46" fmla="*/ 312 w 710"/>
                                <a:gd name="T47" fmla="*/ 691 h 1229"/>
                                <a:gd name="T48" fmla="*/ 322 w 710"/>
                                <a:gd name="T49" fmla="*/ 672 h 1229"/>
                                <a:gd name="T50" fmla="*/ 336 w 710"/>
                                <a:gd name="T51" fmla="*/ 648 h 1229"/>
                                <a:gd name="T52" fmla="*/ 350 w 710"/>
                                <a:gd name="T53" fmla="*/ 624 h 1229"/>
                                <a:gd name="T54" fmla="*/ 365 w 710"/>
                                <a:gd name="T55" fmla="*/ 600 h 1229"/>
                                <a:gd name="T56" fmla="*/ 374 w 710"/>
                                <a:gd name="T57" fmla="*/ 581 h 1229"/>
                                <a:gd name="T58" fmla="*/ 389 w 710"/>
                                <a:gd name="T59" fmla="*/ 557 h 1229"/>
                                <a:gd name="T60" fmla="*/ 403 w 710"/>
                                <a:gd name="T61" fmla="*/ 533 h 1229"/>
                                <a:gd name="T62" fmla="*/ 418 w 710"/>
                                <a:gd name="T63" fmla="*/ 509 h 1229"/>
                                <a:gd name="T64" fmla="*/ 427 w 710"/>
                                <a:gd name="T65" fmla="*/ 489 h 1229"/>
                                <a:gd name="T66" fmla="*/ 442 w 710"/>
                                <a:gd name="T67" fmla="*/ 465 h 1229"/>
                                <a:gd name="T68" fmla="*/ 456 w 710"/>
                                <a:gd name="T69" fmla="*/ 441 h 1229"/>
                                <a:gd name="T70" fmla="*/ 470 w 710"/>
                                <a:gd name="T71" fmla="*/ 417 h 1229"/>
                                <a:gd name="T72" fmla="*/ 480 w 710"/>
                                <a:gd name="T73" fmla="*/ 398 h 1229"/>
                                <a:gd name="T74" fmla="*/ 494 w 710"/>
                                <a:gd name="T75" fmla="*/ 374 h 1229"/>
                                <a:gd name="T76" fmla="*/ 509 w 710"/>
                                <a:gd name="T77" fmla="*/ 350 h 1229"/>
                                <a:gd name="T78" fmla="*/ 523 w 710"/>
                                <a:gd name="T79" fmla="*/ 326 h 1229"/>
                                <a:gd name="T80" fmla="*/ 533 w 710"/>
                                <a:gd name="T81" fmla="*/ 307 h 1229"/>
                                <a:gd name="T82" fmla="*/ 547 w 710"/>
                                <a:gd name="T83" fmla="*/ 283 h 1229"/>
                                <a:gd name="T84" fmla="*/ 562 w 710"/>
                                <a:gd name="T85" fmla="*/ 259 h 1229"/>
                                <a:gd name="T86" fmla="*/ 576 w 710"/>
                                <a:gd name="T87" fmla="*/ 235 h 1229"/>
                                <a:gd name="T88" fmla="*/ 586 w 710"/>
                                <a:gd name="T89" fmla="*/ 216 h 1229"/>
                                <a:gd name="T90" fmla="*/ 600 w 710"/>
                                <a:gd name="T91" fmla="*/ 192 h 1229"/>
                                <a:gd name="T92" fmla="*/ 614 w 710"/>
                                <a:gd name="T93" fmla="*/ 168 h 1229"/>
                                <a:gd name="T94" fmla="*/ 629 w 710"/>
                                <a:gd name="T95" fmla="*/ 144 h 1229"/>
                                <a:gd name="T96" fmla="*/ 638 w 710"/>
                                <a:gd name="T97" fmla="*/ 125 h 1229"/>
                                <a:gd name="T98" fmla="*/ 653 w 710"/>
                                <a:gd name="T99" fmla="*/ 101 h 1229"/>
                                <a:gd name="T100" fmla="*/ 667 w 710"/>
                                <a:gd name="T101" fmla="*/ 77 h 1229"/>
                                <a:gd name="T102" fmla="*/ 682 w 710"/>
                                <a:gd name="T103" fmla="*/ 53 h 1229"/>
                                <a:gd name="T104" fmla="*/ 691 w 710"/>
                                <a:gd name="T105" fmla="*/ 33 h 1229"/>
                                <a:gd name="T106" fmla="*/ 706 w 710"/>
                                <a:gd name="T107" fmla="*/ 9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0" h="1229">
                                  <a:moveTo>
                                    <a:pt x="0" y="1229"/>
                                  </a:moveTo>
                                  <a:lnTo>
                                    <a:pt x="0" y="1224"/>
                                  </a:lnTo>
                                  <a:lnTo>
                                    <a:pt x="5" y="1219"/>
                                  </a:lnTo>
                                  <a:lnTo>
                                    <a:pt x="10" y="1214"/>
                                  </a:lnTo>
                                  <a:lnTo>
                                    <a:pt x="10" y="1210"/>
                                  </a:lnTo>
                                  <a:lnTo>
                                    <a:pt x="14" y="1205"/>
                                  </a:lnTo>
                                  <a:lnTo>
                                    <a:pt x="14" y="1200"/>
                                  </a:lnTo>
                                  <a:lnTo>
                                    <a:pt x="19" y="1195"/>
                                  </a:lnTo>
                                  <a:lnTo>
                                    <a:pt x="19" y="1190"/>
                                  </a:lnTo>
                                  <a:lnTo>
                                    <a:pt x="29" y="1181"/>
                                  </a:lnTo>
                                  <a:lnTo>
                                    <a:pt x="29" y="1176"/>
                                  </a:lnTo>
                                  <a:lnTo>
                                    <a:pt x="34" y="1171"/>
                                  </a:lnTo>
                                  <a:lnTo>
                                    <a:pt x="34" y="1166"/>
                                  </a:lnTo>
                                  <a:lnTo>
                                    <a:pt x="38" y="1162"/>
                                  </a:lnTo>
                                  <a:lnTo>
                                    <a:pt x="38" y="1157"/>
                                  </a:lnTo>
                                  <a:lnTo>
                                    <a:pt x="48" y="1147"/>
                                  </a:lnTo>
                                  <a:lnTo>
                                    <a:pt x="48" y="1142"/>
                                  </a:lnTo>
                                  <a:lnTo>
                                    <a:pt x="53" y="1138"/>
                                  </a:lnTo>
                                  <a:lnTo>
                                    <a:pt x="53" y="1133"/>
                                  </a:lnTo>
                                  <a:lnTo>
                                    <a:pt x="62" y="1123"/>
                                  </a:lnTo>
                                  <a:lnTo>
                                    <a:pt x="62" y="1118"/>
                                  </a:lnTo>
                                  <a:lnTo>
                                    <a:pt x="67" y="1114"/>
                                  </a:lnTo>
                                  <a:lnTo>
                                    <a:pt x="67" y="1109"/>
                                  </a:lnTo>
                                  <a:lnTo>
                                    <a:pt x="72" y="1104"/>
                                  </a:lnTo>
                                  <a:lnTo>
                                    <a:pt x="72" y="1099"/>
                                  </a:lnTo>
                                  <a:lnTo>
                                    <a:pt x="82" y="1090"/>
                                  </a:lnTo>
                                  <a:lnTo>
                                    <a:pt x="82" y="1085"/>
                                  </a:lnTo>
                                  <a:lnTo>
                                    <a:pt x="86" y="1080"/>
                                  </a:lnTo>
                                  <a:lnTo>
                                    <a:pt x="86" y="1075"/>
                                  </a:lnTo>
                                  <a:lnTo>
                                    <a:pt x="91" y="1070"/>
                                  </a:lnTo>
                                  <a:lnTo>
                                    <a:pt x="91" y="1066"/>
                                  </a:lnTo>
                                  <a:lnTo>
                                    <a:pt x="101" y="1056"/>
                                  </a:lnTo>
                                  <a:lnTo>
                                    <a:pt x="101" y="1051"/>
                                  </a:lnTo>
                                  <a:lnTo>
                                    <a:pt x="106" y="1046"/>
                                  </a:lnTo>
                                  <a:lnTo>
                                    <a:pt x="106" y="1042"/>
                                  </a:lnTo>
                                  <a:lnTo>
                                    <a:pt x="115" y="1032"/>
                                  </a:lnTo>
                                  <a:lnTo>
                                    <a:pt x="115" y="1027"/>
                                  </a:lnTo>
                                  <a:lnTo>
                                    <a:pt x="120" y="1022"/>
                                  </a:lnTo>
                                  <a:lnTo>
                                    <a:pt x="120" y="1018"/>
                                  </a:lnTo>
                                  <a:lnTo>
                                    <a:pt x="125" y="1013"/>
                                  </a:lnTo>
                                  <a:lnTo>
                                    <a:pt x="125" y="1008"/>
                                  </a:lnTo>
                                  <a:lnTo>
                                    <a:pt x="134" y="998"/>
                                  </a:lnTo>
                                  <a:lnTo>
                                    <a:pt x="134" y="994"/>
                                  </a:lnTo>
                                  <a:lnTo>
                                    <a:pt x="139" y="989"/>
                                  </a:lnTo>
                                  <a:lnTo>
                                    <a:pt x="139" y="984"/>
                                  </a:lnTo>
                                  <a:lnTo>
                                    <a:pt x="144" y="979"/>
                                  </a:lnTo>
                                  <a:lnTo>
                                    <a:pt x="144" y="974"/>
                                  </a:lnTo>
                                  <a:lnTo>
                                    <a:pt x="154" y="965"/>
                                  </a:lnTo>
                                  <a:lnTo>
                                    <a:pt x="154" y="960"/>
                                  </a:lnTo>
                                  <a:lnTo>
                                    <a:pt x="158" y="955"/>
                                  </a:lnTo>
                                  <a:lnTo>
                                    <a:pt x="158" y="950"/>
                                  </a:lnTo>
                                  <a:lnTo>
                                    <a:pt x="163" y="946"/>
                                  </a:lnTo>
                                  <a:lnTo>
                                    <a:pt x="163" y="941"/>
                                  </a:lnTo>
                                  <a:lnTo>
                                    <a:pt x="173" y="931"/>
                                  </a:lnTo>
                                  <a:lnTo>
                                    <a:pt x="173" y="926"/>
                                  </a:lnTo>
                                  <a:lnTo>
                                    <a:pt x="178" y="922"/>
                                  </a:lnTo>
                                  <a:lnTo>
                                    <a:pt x="178" y="917"/>
                                  </a:lnTo>
                                  <a:lnTo>
                                    <a:pt x="187" y="907"/>
                                  </a:lnTo>
                                  <a:lnTo>
                                    <a:pt x="187" y="902"/>
                                  </a:lnTo>
                                  <a:lnTo>
                                    <a:pt x="192" y="898"/>
                                  </a:lnTo>
                                  <a:lnTo>
                                    <a:pt x="192" y="893"/>
                                  </a:lnTo>
                                  <a:lnTo>
                                    <a:pt x="197" y="888"/>
                                  </a:lnTo>
                                  <a:lnTo>
                                    <a:pt x="197" y="883"/>
                                  </a:lnTo>
                                  <a:lnTo>
                                    <a:pt x="206" y="874"/>
                                  </a:lnTo>
                                  <a:lnTo>
                                    <a:pt x="206" y="869"/>
                                  </a:lnTo>
                                  <a:lnTo>
                                    <a:pt x="211" y="864"/>
                                  </a:lnTo>
                                  <a:lnTo>
                                    <a:pt x="211" y="859"/>
                                  </a:lnTo>
                                  <a:lnTo>
                                    <a:pt x="216" y="854"/>
                                  </a:lnTo>
                                  <a:lnTo>
                                    <a:pt x="216" y="850"/>
                                  </a:lnTo>
                                  <a:lnTo>
                                    <a:pt x="226" y="840"/>
                                  </a:lnTo>
                                  <a:lnTo>
                                    <a:pt x="226" y="835"/>
                                  </a:lnTo>
                                  <a:lnTo>
                                    <a:pt x="230" y="830"/>
                                  </a:lnTo>
                                  <a:lnTo>
                                    <a:pt x="230" y="826"/>
                                  </a:lnTo>
                                  <a:lnTo>
                                    <a:pt x="240" y="816"/>
                                  </a:lnTo>
                                  <a:lnTo>
                                    <a:pt x="240" y="811"/>
                                  </a:lnTo>
                                  <a:lnTo>
                                    <a:pt x="245" y="806"/>
                                  </a:lnTo>
                                  <a:lnTo>
                                    <a:pt x="245" y="802"/>
                                  </a:lnTo>
                                  <a:lnTo>
                                    <a:pt x="250" y="797"/>
                                  </a:lnTo>
                                  <a:lnTo>
                                    <a:pt x="250" y="792"/>
                                  </a:lnTo>
                                  <a:lnTo>
                                    <a:pt x="259" y="782"/>
                                  </a:lnTo>
                                  <a:lnTo>
                                    <a:pt x="259" y="778"/>
                                  </a:lnTo>
                                  <a:lnTo>
                                    <a:pt x="264" y="773"/>
                                  </a:lnTo>
                                  <a:lnTo>
                                    <a:pt x="264" y="768"/>
                                  </a:lnTo>
                                  <a:lnTo>
                                    <a:pt x="269" y="763"/>
                                  </a:lnTo>
                                  <a:lnTo>
                                    <a:pt x="269" y="758"/>
                                  </a:lnTo>
                                  <a:lnTo>
                                    <a:pt x="278" y="749"/>
                                  </a:lnTo>
                                  <a:lnTo>
                                    <a:pt x="278" y="744"/>
                                  </a:lnTo>
                                  <a:lnTo>
                                    <a:pt x="283" y="739"/>
                                  </a:lnTo>
                                  <a:lnTo>
                                    <a:pt x="283" y="734"/>
                                  </a:lnTo>
                                  <a:lnTo>
                                    <a:pt x="293" y="725"/>
                                  </a:lnTo>
                                  <a:lnTo>
                                    <a:pt x="293" y="720"/>
                                  </a:lnTo>
                                  <a:lnTo>
                                    <a:pt x="298" y="715"/>
                                  </a:lnTo>
                                  <a:lnTo>
                                    <a:pt x="298" y="710"/>
                                  </a:lnTo>
                                  <a:lnTo>
                                    <a:pt x="302" y="705"/>
                                  </a:lnTo>
                                  <a:lnTo>
                                    <a:pt x="302" y="701"/>
                                  </a:lnTo>
                                  <a:lnTo>
                                    <a:pt x="312" y="691"/>
                                  </a:lnTo>
                                  <a:lnTo>
                                    <a:pt x="312" y="686"/>
                                  </a:lnTo>
                                  <a:lnTo>
                                    <a:pt x="317" y="681"/>
                                  </a:lnTo>
                                  <a:lnTo>
                                    <a:pt x="317" y="677"/>
                                  </a:lnTo>
                                  <a:lnTo>
                                    <a:pt x="322" y="672"/>
                                  </a:lnTo>
                                  <a:lnTo>
                                    <a:pt x="322" y="667"/>
                                  </a:lnTo>
                                  <a:lnTo>
                                    <a:pt x="331" y="657"/>
                                  </a:lnTo>
                                  <a:lnTo>
                                    <a:pt x="331" y="653"/>
                                  </a:lnTo>
                                  <a:lnTo>
                                    <a:pt x="336" y="648"/>
                                  </a:lnTo>
                                  <a:lnTo>
                                    <a:pt x="336" y="643"/>
                                  </a:lnTo>
                                  <a:lnTo>
                                    <a:pt x="346" y="633"/>
                                  </a:lnTo>
                                  <a:lnTo>
                                    <a:pt x="346" y="629"/>
                                  </a:lnTo>
                                  <a:lnTo>
                                    <a:pt x="350" y="624"/>
                                  </a:lnTo>
                                  <a:lnTo>
                                    <a:pt x="350" y="619"/>
                                  </a:lnTo>
                                  <a:lnTo>
                                    <a:pt x="355" y="614"/>
                                  </a:lnTo>
                                  <a:lnTo>
                                    <a:pt x="355" y="609"/>
                                  </a:lnTo>
                                  <a:lnTo>
                                    <a:pt x="365" y="600"/>
                                  </a:lnTo>
                                  <a:lnTo>
                                    <a:pt x="365" y="595"/>
                                  </a:lnTo>
                                  <a:lnTo>
                                    <a:pt x="370" y="590"/>
                                  </a:lnTo>
                                  <a:lnTo>
                                    <a:pt x="370" y="585"/>
                                  </a:lnTo>
                                  <a:lnTo>
                                    <a:pt x="374" y="581"/>
                                  </a:lnTo>
                                  <a:lnTo>
                                    <a:pt x="374" y="576"/>
                                  </a:lnTo>
                                  <a:lnTo>
                                    <a:pt x="384" y="566"/>
                                  </a:lnTo>
                                  <a:lnTo>
                                    <a:pt x="384" y="561"/>
                                  </a:lnTo>
                                  <a:lnTo>
                                    <a:pt x="389" y="557"/>
                                  </a:lnTo>
                                  <a:lnTo>
                                    <a:pt x="389" y="552"/>
                                  </a:lnTo>
                                  <a:lnTo>
                                    <a:pt x="398" y="542"/>
                                  </a:lnTo>
                                  <a:lnTo>
                                    <a:pt x="398" y="537"/>
                                  </a:lnTo>
                                  <a:lnTo>
                                    <a:pt x="403" y="533"/>
                                  </a:lnTo>
                                  <a:lnTo>
                                    <a:pt x="403" y="528"/>
                                  </a:lnTo>
                                  <a:lnTo>
                                    <a:pt x="408" y="523"/>
                                  </a:lnTo>
                                  <a:lnTo>
                                    <a:pt x="408" y="518"/>
                                  </a:lnTo>
                                  <a:lnTo>
                                    <a:pt x="418" y="509"/>
                                  </a:lnTo>
                                  <a:lnTo>
                                    <a:pt x="418" y="504"/>
                                  </a:lnTo>
                                  <a:lnTo>
                                    <a:pt x="422" y="499"/>
                                  </a:lnTo>
                                  <a:lnTo>
                                    <a:pt x="422" y="494"/>
                                  </a:lnTo>
                                  <a:lnTo>
                                    <a:pt x="427" y="489"/>
                                  </a:lnTo>
                                  <a:lnTo>
                                    <a:pt x="427" y="485"/>
                                  </a:lnTo>
                                  <a:lnTo>
                                    <a:pt x="437" y="475"/>
                                  </a:lnTo>
                                  <a:lnTo>
                                    <a:pt x="437" y="470"/>
                                  </a:lnTo>
                                  <a:lnTo>
                                    <a:pt x="442" y="465"/>
                                  </a:lnTo>
                                  <a:lnTo>
                                    <a:pt x="442" y="461"/>
                                  </a:lnTo>
                                  <a:lnTo>
                                    <a:pt x="451" y="451"/>
                                  </a:lnTo>
                                  <a:lnTo>
                                    <a:pt x="451" y="446"/>
                                  </a:lnTo>
                                  <a:lnTo>
                                    <a:pt x="456" y="441"/>
                                  </a:lnTo>
                                  <a:lnTo>
                                    <a:pt x="456" y="437"/>
                                  </a:lnTo>
                                  <a:lnTo>
                                    <a:pt x="461" y="432"/>
                                  </a:lnTo>
                                  <a:lnTo>
                                    <a:pt x="461" y="427"/>
                                  </a:lnTo>
                                  <a:lnTo>
                                    <a:pt x="470" y="417"/>
                                  </a:lnTo>
                                  <a:lnTo>
                                    <a:pt x="470" y="413"/>
                                  </a:lnTo>
                                  <a:lnTo>
                                    <a:pt x="475" y="408"/>
                                  </a:lnTo>
                                  <a:lnTo>
                                    <a:pt x="475" y="403"/>
                                  </a:lnTo>
                                  <a:lnTo>
                                    <a:pt x="480" y="398"/>
                                  </a:lnTo>
                                  <a:lnTo>
                                    <a:pt x="480" y="393"/>
                                  </a:lnTo>
                                  <a:lnTo>
                                    <a:pt x="490" y="384"/>
                                  </a:lnTo>
                                  <a:lnTo>
                                    <a:pt x="490" y="379"/>
                                  </a:lnTo>
                                  <a:lnTo>
                                    <a:pt x="494" y="374"/>
                                  </a:lnTo>
                                  <a:lnTo>
                                    <a:pt x="494" y="369"/>
                                  </a:lnTo>
                                  <a:lnTo>
                                    <a:pt x="504" y="360"/>
                                  </a:lnTo>
                                  <a:lnTo>
                                    <a:pt x="504" y="355"/>
                                  </a:lnTo>
                                  <a:lnTo>
                                    <a:pt x="509" y="350"/>
                                  </a:lnTo>
                                  <a:lnTo>
                                    <a:pt x="509" y="345"/>
                                  </a:lnTo>
                                  <a:lnTo>
                                    <a:pt x="514" y="341"/>
                                  </a:lnTo>
                                  <a:lnTo>
                                    <a:pt x="514" y="336"/>
                                  </a:lnTo>
                                  <a:lnTo>
                                    <a:pt x="523" y="326"/>
                                  </a:lnTo>
                                  <a:lnTo>
                                    <a:pt x="523" y="321"/>
                                  </a:lnTo>
                                  <a:lnTo>
                                    <a:pt x="528" y="317"/>
                                  </a:lnTo>
                                  <a:lnTo>
                                    <a:pt x="528" y="312"/>
                                  </a:lnTo>
                                  <a:lnTo>
                                    <a:pt x="533" y="307"/>
                                  </a:lnTo>
                                  <a:lnTo>
                                    <a:pt x="533" y="302"/>
                                  </a:lnTo>
                                  <a:lnTo>
                                    <a:pt x="542" y="293"/>
                                  </a:lnTo>
                                  <a:lnTo>
                                    <a:pt x="542" y="288"/>
                                  </a:lnTo>
                                  <a:lnTo>
                                    <a:pt x="547" y="283"/>
                                  </a:lnTo>
                                  <a:lnTo>
                                    <a:pt x="547" y="278"/>
                                  </a:lnTo>
                                  <a:lnTo>
                                    <a:pt x="557" y="269"/>
                                  </a:lnTo>
                                  <a:lnTo>
                                    <a:pt x="557" y="264"/>
                                  </a:lnTo>
                                  <a:lnTo>
                                    <a:pt x="562" y="259"/>
                                  </a:lnTo>
                                  <a:lnTo>
                                    <a:pt x="562" y="254"/>
                                  </a:lnTo>
                                  <a:lnTo>
                                    <a:pt x="566" y="249"/>
                                  </a:lnTo>
                                  <a:lnTo>
                                    <a:pt x="566" y="245"/>
                                  </a:lnTo>
                                  <a:lnTo>
                                    <a:pt x="576" y="235"/>
                                  </a:lnTo>
                                  <a:lnTo>
                                    <a:pt x="576" y="230"/>
                                  </a:lnTo>
                                  <a:lnTo>
                                    <a:pt x="581" y="225"/>
                                  </a:lnTo>
                                  <a:lnTo>
                                    <a:pt x="581" y="221"/>
                                  </a:lnTo>
                                  <a:lnTo>
                                    <a:pt x="586" y="216"/>
                                  </a:lnTo>
                                  <a:lnTo>
                                    <a:pt x="586" y="211"/>
                                  </a:lnTo>
                                  <a:lnTo>
                                    <a:pt x="595" y="201"/>
                                  </a:lnTo>
                                  <a:lnTo>
                                    <a:pt x="595" y="197"/>
                                  </a:lnTo>
                                  <a:lnTo>
                                    <a:pt x="600" y="192"/>
                                  </a:lnTo>
                                  <a:lnTo>
                                    <a:pt x="600" y="187"/>
                                  </a:lnTo>
                                  <a:lnTo>
                                    <a:pt x="610" y="177"/>
                                  </a:lnTo>
                                  <a:lnTo>
                                    <a:pt x="610" y="173"/>
                                  </a:lnTo>
                                  <a:lnTo>
                                    <a:pt x="614" y="168"/>
                                  </a:lnTo>
                                  <a:lnTo>
                                    <a:pt x="614" y="163"/>
                                  </a:lnTo>
                                  <a:lnTo>
                                    <a:pt x="619" y="158"/>
                                  </a:lnTo>
                                  <a:lnTo>
                                    <a:pt x="619" y="153"/>
                                  </a:lnTo>
                                  <a:lnTo>
                                    <a:pt x="629" y="144"/>
                                  </a:lnTo>
                                  <a:lnTo>
                                    <a:pt x="629" y="139"/>
                                  </a:lnTo>
                                  <a:lnTo>
                                    <a:pt x="634" y="134"/>
                                  </a:lnTo>
                                  <a:lnTo>
                                    <a:pt x="634" y="129"/>
                                  </a:lnTo>
                                  <a:lnTo>
                                    <a:pt x="638" y="125"/>
                                  </a:lnTo>
                                  <a:lnTo>
                                    <a:pt x="638" y="120"/>
                                  </a:lnTo>
                                  <a:lnTo>
                                    <a:pt x="648" y="110"/>
                                  </a:lnTo>
                                  <a:lnTo>
                                    <a:pt x="648" y="105"/>
                                  </a:lnTo>
                                  <a:lnTo>
                                    <a:pt x="653" y="101"/>
                                  </a:lnTo>
                                  <a:lnTo>
                                    <a:pt x="653" y="96"/>
                                  </a:lnTo>
                                  <a:lnTo>
                                    <a:pt x="658" y="91"/>
                                  </a:lnTo>
                                  <a:lnTo>
                                    <a:pt x="658" y="86"/>
                                  </a:lnTo>
                                  <a:lnTo>
                                    <a:pt x="667" y="77"/>
                                  </a:lnTo>
                                  <a:lnTo>
                                    <a:pt x="667" y="72"/>
                                  </a:lnTo>
                                  <a:lnTo>
                                    <a:pt x="672" y="67"/>
                                  </a:lnTo>
                                  <a:lnTo>
                                    <a:pt x="672" y="62"/>
                                  </a:lnTo>
                                  <a:lnTo>
                                    <a:pt x="682" y="53"/>
                                  </a:lnTo>
                                  <a:lnTo>
                                    <a:pt x="682" y="48"/>
                                  </a:lnTo>
                                  <a:lnTo>
                                    <a:pt x="686" y="43"/>
                                  </a:lnTo>
                                  <a:lnTo>
                                    <a:pt x="686" y="38"/>
                                  </a:lnTo>
                                  <a:lnTo>
                                    <a:pt x="691" y="33"/>
                                  </a:lnTo>
                                  <a:lnTo>
                                    <a:pt x="691" y="28"/>
                                  </a:lnTo>
                                  <a:lnTo>
                                    <a:pt x="701" y="19"/>
                                  </a:lnTo>
                                  <a:lnTo>
                                    <a:pt x="701" y="14"/>
                                  </a:lnTo>
                                  <a:lnTo>
                                    <a:pt x="706" y="9"/>
                                  </a:lnTo>
                                  <a:lnTo>
                                    <a:pt x="706" y="4"/>
                                  </a:lnTo>
                                  <a:lnTo>
                                    <a:pt x="7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0"/>
                          <wps:cNvSpPr>
                            <a:spLocks/>
                          </wps:cNvSpPr>
                          <wps:spPr bwMode="auto">
                            <a:xfrm>
                              <a:off x="7157" y="1796"/>
                              <a:ext cx="706" cy="1224"/>
                            </a:xfrm>
                            <a:custGeom>
                              <a:avLst/>
                              <a:gdLst>
                                <a:gd name="T0" fmla="*/ 5 w 706"/>
                                <a:gd name="T1" fmla="*/ 1210 h 1224"/>
                                <a:gd name="T2" fmla="*/ 19 w 706"/>
                                <a:gd name="T3" fmla="*/ 1190 h 1224"/>
                                <a:gd name="T4" fmla="*/ 29 w 706"/>
                                <a:gd name="T5" fmla="*/ 1171 h 1224"/>
                                <a:gd name="T6" fmla="*/ 43 w 706"/>
                                <a:gd name="T7" fmla="*/ 1147 h 1224"/>
                                <a:gd name="T8" fmla="*/ 58 w 706"/>
                                <a:gd name="T9" fmla="*/ 1123 h 1224"/>
                                <a:gd name="T10" fmla="*/ 72 w 706"/>
                                <a:gd name="T11" fmla="*/ 1099 h 1224"/>
                                <a:gd name="T12" fmla="*/ 82 w 706"/>
                                <a:gd name="T13" fmla="*/ 1080 h 1224"/>
                                <a:gd name="T14" fmla="*/ 96 w 706"/>
                                <a:gd name="T15" fmla="*/ 1056 h 1224"/>
                                <a:gd name="T16" fmla="*/ 111 w 706"/>
                                <a:gd name="T17" fmla="*/ 1032 h 1224"/>
                                <a:gd name="T18" fmla="*/ 125 w 706"/>
                                <a:gd name="T19" fmla="*/ 1008 h 1224"/>
                                <a:gd name="T20" fmla="*/ 135 w 706"/>
                                <a:gd name="T21" fmla="*/ 989 h 1224"/>
                                <a:gd name="T22" fmla="*/ 149 w 706"/>
                                <a:gd name="T23" fmla="*/ 965 h 1224"/>
                                <a:gd name="T24" fmla="*/ 163 w 706"/>
                                <a:gd name="T25" fmla="*/ 941 h 1224"/>
                                <a:gd name="T26" fmla="*/ 173 w 706"/>
                                <a:gd name="T27" fmla="*/ 922 h 1224"/>
                                <a:gd name="T28" fmla="*/ 187 w 706"/>
                                <a:gd name="T29" fmla="*/ 898 h 1224"/>
                                <a:gd name="T30" fmla="*/ 202 w 706"/>
                                <a:gd name="T31" fmla="*/ 874 h 1224"/>
                                <a:gd name="T32" fmla="*/ 216 w 706"/>
                                <a:gd name="T33" fmla="*/ 850 h 1224"/>
                                <a:gd name="T34" fmla="*/ 226 w 706"/>
                                <a:gd name="T35" fmla="*/ 830 h 1224"/>
                                <a:gd name="T36" fmla="*/ 240 w 706"/>
                                <a:gd name="T37" fmla="*/ 806 h 1224"/>
                                <a:gd name="T38" fmla="*/ 255 w 706"/>
                                <a:gd name="T39" fmla="*/ 782 h 1224"/>
                                <a:gd name="T40" fmla="*/ 269 w 706"/>
                                <a:gd name="T41" fmla="*/ 758 h 1224"/>
                                <a:gd name="T42" fmla="*/ 279 w 706"/>
                                <a:gd name="T43" fmla="*/ 739 h 1224"/>
                                <a:gd name="T44" fmla="*/ 293 w 706"/>
                                <a:gd name="T45" fmla="*/ 715 h 1224"/>
                                <a:gd name="T46" fmla="*/ 307 w 706"/>
                                <a:gd name="T47" fmla="*/ 691 h 1224"/>
                                <a:gd name="T48" fmla="*/ 322 w 706"/>
                                <a:gd name="T49" fmla="*/ 667 h 1224"/>
                                <a:gd name="T50" fmla="*/ 331 w 706"/>
                                <a:gd name="T51" fmla="*/ 648 h 1224"/>
                                <a:gd name="T52" fmla="*/ 346 w 706"/>
                                <a:gd name="T53" fmla="*/ 624 h 1224"/>
                                <a:gd name="T54" fmla="*/ 360 w 706"/>
                                <a:gd name="T55" fmla="*/ 600 h 1224"/>
                                <a:gd name="T56" fmla="*/ 375 w 706"/>
                                <a:gd name="T57" fmla="*/ 576 h 1224"/>
                                <a:gd name="T58" fmla="*/ 384 w 706"/>
                                <a:gd name="T59" fmla="*/ 557 h 1224"/>
                                <a:gd name="T60" fmla="*/ 399 w 706"/>
                                <a:gd name="T61" fmla="*/ 533 h 1224"/>
                                <a:gd name="T62" fmla="*/ 413 w 706"/>
                                <a:gd name="T63" fmla="*/ 509 h 1224"/>
                                <a:gd name="T64" fmla="*/ 427 w 706"/>
                                <a:gd name="T65" fmla="*/ 485 h 1224"/>
                                <a:gd name="T66" fmla="*/ 437 w 706"/>
                                <a:gd name="T67" fmla="*/ 465 h 1224"/>
                                <a:gd name="T68" fmla="*/ 451 w 706"/>
                                <a:gd name="T69" fmla="*/ 441 h 1224"/>
                                <a:gd name="T70" fmla="*/ 466 w 706"/>
                                <a:gd name="T71" fmla="*/ 417 h 1224"/>
                                <a:gd name="T72" fmla="*/ 475 w 706"/>
                                <a:gd name="T73" fmla="*/ 398 h 1224"/>
                                <a:gd name="T74" fmla="*/ 490 w 706"/>
                                <a:gd name="T75" fmla="*/ 374 h 1224"/>
                                <a:gd name="T76" fmla="*/ 504 w 706"/>
                                <a:gd name="T77" fmla="*/ 350 h 1224"/>
                                <a:gd name="T78" fmla="*/ 519 w 706"/>
                                <a:gd name="T79" fmla="*/ 326 h 1224"/>
                                <a:gd name="T80" fmla="*/ 528 w 706"/>
                                <a:gd name="T81" fmla="*/ 307 h 1224"/>
                                <a:gd name="T82" fmla="*/ 543 w 706"/>
                                <a:gd name="T83" fmla="*/ 283 h 1224"/>
                                <a:gd name="T84" fmla="*/ 557 w 706"/>
                                <a:gd name="T85" fmla="*/ 259 h 1224"/>
                                <a:gd name="T86" fmla="*/ 571 w 706"/>
                                <a:gd name="T87" fmla="*/ 235 h 1224"/>
                                <a:gd name="T88" fmla="*/ 581 w 706"/>
                                <a:gd name="T89" fmla="*/ 216 h 1224"/>
                                <a:gd name="T90" fmla="*/ 595 w 706"/>
                                <a:gd name="T91" fmla="*/ 192 h 1224"/>
                                <a:gd name="T92" fmla="*/ 610 w 706"/>
                                <a:gd name="T93" fmla="*/ 168 h 1224"/>
                                <a:gd name="T94" fmla="*/ 624 w 706"/>
                                <a:gd name="T95" fmla="*/ 144 h 1224"/>
                                <a:gd name="T96" fmla="*/ 634 w 706"/>
                                <a:gd name="T97" fmla="*/ 125 h 1224"/>
                                <a:gd name="T98" fmla="*/ 648 w 706"/>
                                <a:gd name="T99" fmla="*/ 101 h 1224"/>
                                <a:gd name="T100" fmla="*/ 663 w 706"/>
                                <a:gd name="T101" fmla="*/ 77 h 1224"/>
                                <a:gd name="T102" fmla="*/ 677 w 706"/>
                                <a:gd name="T103" fmla="*/ 53 h 1224"/>
                                <a:gd name="T104" fmla="*/ 687 w 706"/>
                                <a:gd name="T105" fmla="*/ 33 h 1224"/>
                                <a:gd name="T106" fmla="*/ 701 w 706"/>
                                <a:gd name="T107" fmla="*/ 9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06" h="1224">
                                  <a:moveTo>
                                    <a:pt x="0" y="1224"/>
                                  </a:moveTo>
                                  <a:lnTo>
                                    <a:pt x="0" y="1219"/>
                                  </a:lnTo>
                                  <a:lnTo>
                                    <a:pt x="5" y="1214"/>
                                  </a:lnTo>
                                  <a:lnTo>
                                    <a:pt x="5" y="1210"/>
                                  </a:lnTo>
                                  <a:lnTo>
                                    <a:pt x="10" y="1205"/>
                                  </a:lnTo>
                                  <a:lnTo>
                                    <a:pt x="10" y="1200"/>
                                  </a:lnTo>
                                  <a:lnTo>
                                    <a:pt x="15" y="1195"/>
                                  </a:lnTo>
                                  <a:lnTo>
                                    <a:pt x="19" y="1190"/>
                                  </a:lnTo>
                                  <a:lnTo>
                                    <a:pt x="19" y="1186"/>
                                  </a:lnTo>
                                  <a:lnTo>
                                    <a:pt x="24" y="1181"/>
                                  </a:lnTo>
                                  <a:lnTo>
                                    <a:pt x="24" y="1176"/>
                                  </a:lnTo>
                                  <a:lnTo>
                                    <a:pt x="29" y="1171"/>
                                  </a:lnTo>
                                  <a:lnTo>
                                    <a:pt x="29" y="1166"/>
                                  </a:lnTo>
                                  <a:lnTo>
                                    <a:pt x="39" y="1157"/>
                                  </a:lnTo>
                                  <a:lnTo>
                                    <a:pt x="39" y="1152"/>
                                  </a:lnTo>
                                  <a:lnTo>
                                    <a:pt x="43" y="1147"/>
                                  </a:lnTo>
                                  <a:lnTo>
                                    <a:pt x="43" y="1142"/>
                                  </a:lnTo>
                                  <a:lnTo>
                                    <a:pt x="48" y="1138"/>
                                  </a:lnTo>
                                  <a:lnTo>
                                    <a:pt x="48" y="1133"/>
                                  </a:lnTo>
                                  <a:lnTo>
                                    <a:pt x="58" y="1123"/>
                                  </a:lnTo>
                                  <a:lnTo>
                                    <a:pt x="58" y="1118"/>
                                  </a:lnTo>
                                  <a:lnTo>
                                    <a:pt x="63" y="1114"/>
                                  </a:lnTo>
                                  <a:lnTo>
                                    <a:pt x="63" y="1109"/>
                                  </a:lnTo>
                                  <a:lnTo>
                                    <a:pt x="72" y="1099"/>
                                  </a:lnTo>
                                  <a:lnTo>
                                    <a:pt x="72" y="1094"/>
                                  </a:lnTo>
                                  <a:lnTo>
                                    <a:pt x="77" y="1090"/>
                                  </a:lnTo>
                                  <a:lnTo>
                                    <a:pt x="77" y="1085"/>
                                  </a:lnTo>
                                  <a:lnTo>
                                    <a:pt x="82" y="1080"/>
                                  </a:lnTo>
                                  <a:lnTo>
                                    <a:pt x="82" y="1075"/>
                                  </a:lnTo>
                                  <a:lnTo>
                                    <a:pt x="91" y="1066"/>
                                  </a:lnTo>
                                  <a:lnTo>
                                    <a:pt x="91" y="1061"/>
                                  </a:lnTo>
                                  <a:lnTo>
                                    <a:pt x="96" y="1056"/>
                                  </a:lnTo>
                                  <a:lnTo>
                                    <a:pt x="96" y="1051"/>
                                  </a:lnTo>
                                  <a:lnTo>
                                    <a:pt x="101" y="1046"/>
                                  </a:lnTo>
                                  <a:lnTo>
                                    <a:pt x="101" y="1042"/>
                                  </a:lnTo>
                                  <a:lnTo>
                                    <a:pt x="111" y="1032"/>
                                  </a:lnTo>
                                  <a:lnTo>
                                    <a:pt x="111" y="1027"/>
                                  </a:lnTo>
                                  <a:lnTo>
                                    <a:pt x="115" y="1022"/>
                                  </a:lnTo>
                                  <a:lnTo>
                                    <a:pt x="115" y="1018"/>
                                  </a:lnTo>
                                  <a:lnTo>
                                    <a:pt x="125" y="1008"/>
                                  </a:lnTo>
                                  <a:lnTo>
                                    <a:pt x="125" y="1003"/>
                                  </a:lnTo>
                                  <a:lnTo>
                                    <a:pt x="130" y="998"/>
                                  </a:lnTo>
                                  <a:lnTo>
                                    <a:pt x="130" y="994"/>
                                  </a:lnTo>
                                  <a:lnTo>
                                    <a:pt x="135" y="989"/>
                                  </a:lnTo>
                                  <a:lnTo>
                                    <a:pt x="135" y="984"/>
                                  </a:lnTo>
                                  <a:lnTo>
                                    <a:pt x="144" y="974"/>
                                  </a:lnTo>
                                  <a:lnTo>
                                    <a:pt x="144" y="970"/>
                                  </a:lnTo>
                                  <a:lnTo>
                                    <a:pt x="149" y="965"/>
                                  </a:lnTo>
                                  <a:lnTo>
                                    <a:pt x="149" y="960"/>
                                  </a:lnTo>
                                  <a:lnTo>
                                    <a:pt x="154" y="955"/>
                                  </a:lnTo>
                                  <a:lnTo>
                                    <a:pt x="154" y="950"/>
                                  </a:lnTo>
                                  <a:lnTo>
                                    <a:pt x="163" y="941"/>
                                  </a:lnTo>
                                  <a:lnTo>
                                    <a:pt x="163" y="936"/>
                                  </a:lnTo>
                                  <a:lnTo>
                                    <a:pt x="168" y="931"/>
                                  </a:lnTo>
                                  <a:lnTo>
                                    <a:pt x="168" y="926"/>
                                  </a:lnTo>
                                  <a:lnTo>
                                    <a:pt x="173" y="922"/>
                                  </a:lnTo>
                                  <a:lnTo>
                                    <a:pt x="173" y="917"/>
                                  </a:lnTo>
                                  <a:lnTo>
                                    <a:pt x="183" y="907"/>
                                  </a:lnTo>
                                  <a:lnTo>
                                    <a:pt x="183" y="902"/>
                                  </a:lnTo>
                                  <a:lnTo>
                                    <a:pt x="187" y="898"/>
                                  </a:lnTo>
                                  <a:lnTo>
                                    <a:pt x="187" y="893"/>
                                  </a:lnTo>
                                  <a:lnTo>
                                    <a:pt x="197" y="883"/>
                                  </a:lnTo>
                                  <a:lnTo>
                                    <a:pt x="197" y="878"/>
                                  </a:lnTo>
                                  <a:lnTo>
                                    <a:pt x="202" y="874"/>
                                  </a:lnTo>
                                  <a:lnTo>
                                    <a:pt x="202" y="869"/>
                                  </a:lnTo>
                                  <a:lnTo>
                                    <a:pt x="207" y="864"/>
                                  </a:lnTo>
                                  <a:lnTo>
                                    <a:pt x="207" y="859"/>
                                  </a:lnTo>
                                  <a:lnTo>
                                    <a:pt x="216" y="850"/>
                                  </a:lnTo>
                                  <a:lnTo>
                                    <a:pt x="216" y="845"/>
                                  </a:lnTo>
                                  <a:lnTo>
                                    <a:pt x="221" y="840"/>
                                  </a:lnTo>
                                  <a:lnTo>
                                    <a:pt x="221" y="835"/>
                                  </a:lnTo>
                                  <a:lnTo>
                                    <a:pt x="226" y="830"/>
                                  </a:lnTo>
                                  <a:lnTo>
                                    <a:pt x="226" y="826"/>
                                  </a:lnTo>
                                  <a:lnTo>
                                    <a:pt x="235" y="816"/>
                                  </a:lnTo>
                                  <a:lnTo>
                                    <a:pt x="235" y="811"/>
                                  </a:lnTo>
                                  <a:lnTo>
                                    <a:pt x="240" y="806"/>
                                  </a:lnTo>
                                  <a:lnTo>
                                    <a:pt x="240" y="802"/>
                                  </a:lnTo>
                                  <a:lnTo>
                                    <a:pt x="250" y="792"/>
                                  </a:lnTo>
                                  <a:lnTo>
                                    <a:pt x="250" y="787"/>
                                  </a:lnTo>
                                  <a:lnTo>
                                    <a:pt x="255" y="782"/>
                                  </a:lnTo>
                                  <a:lnTo>
                                    <a:pt x="255" y="778"/>
                                  </a:lnTo>
                                  <a:lnTo>
                                    <a:pt x="259" y="773"/>
                                  </a:lnTo>
                                  <a:lnTo>
                                    <a:pt x="259" y="768"/>
                                  </a:lnTo>
                                  <a:lnTo>
                                    <a:pt x="269" y="758"/>
                                  </a:lnTo>
                                  <a:lnTo>
                                    <a:pt x="269" y="753"/>
                                  </a:lnTo>
                                  <a:lnTo>
                                    <a:pt x="274" y="749"/>
                                  </a:lnTo>
                                  <a:lnTo>
                                    <a:pt x="274" y="744"/>
                                  </a:lnTo>
                                  <a:lnTo>
                                    <a:pt x="279" y="739"/>
                                  </a:lnTo>
                                  <a:lnTo>
                                    <a:pt x="279" y="734"/>
                                  </a:lnTo>
                                  <a:lnTo>
                                    <a:pt x="288" y="725"/>
                                  </a:lnTo>
                                  <a:lnTo>
                                    <a:pt x="288" y="720"/>
                                  </a:lnTo>
                                  <a:lnTo>
                                    <a:pt x="293" y="715"/>
                                  </a:lnTo>
                                  <a:lnTo>
                                    <a:pt x="293" y="710"/>
                                  </a:lnTo>
                                  <a:lnTo>
                                    <a:pt x="303" y="701"/>
                                  </a:lnTo>
                                  <a:lnTo>
                                    <a:pt x="303" y="696"/>
                                  </a:lnTo>
                                  <a:lnTo>
                                    <a:pt x="307" y="691"/>
                                  </a:lnTo>
                                  <a:lnTo>
                                    <a:pt x="307" y="686"/>
                                  </a:lnTo>
                                  <a:lnTo>
                                    <a:pt x="312" y="681"/>
                                  </a:lnTo>
                                  <a:lnTo>
                                    <a:pt x="312" y="677"/>
                                  </a:lnTo>
                                  <a:lnTo>
                                    <a:pt x="322" y="667"/>
                                  </a:lnTo>
                                  <a:lnTo>
                                    <a:pt x="322" y="662"/>
                                  </a:lnTo>
                                  <a:lnTo>
                                    <a:pt x="327" y="657"/>
                                  </a:lnTo>
                                  <a:lnTo>
                                    <a:pt x="327" y="653"/>
                                  </a:lnTo>
                                  <a:lnTo>
                                    <a:pt x="331" y="648"/>
                                  </a:lnTo>
                                  <a:lnTo>
                                    <a:pt x="331" y="643"/>
                                  </a:lnTo>
                                  <a:lnTo>
                                    <a:pt x="341" y="633"/>
                                  </a:lnTo>
                                  <a:lnTo>
                                    <a:pt x="341" y="629"/>
                                  </a:lnTo>
                                  <a:lnTo>
                                    <a:pt x="346" y="624"/>
                                  </a:lnTo>
                                  <a:lnTo>
                                    <a:pt x="346" y="619"/>
                                  </a:lnTo>
                                  <a:lnTo>
                                    <a:pt x="351" y="614"/>
                                  </a:lnTo>
                                  <a:lnTo>
                                    <a:pt x="351" y="609"/>
                                  </a:lnTo>
                                  <a:lnTo>
                                    <a:pt x="360" y="600"/>
                                  </a:lnTo>
                                  <a:lnTo>
                                    <a:pt x="360" y="595"/>
                                  </a:lnTo>
                                  <a:lnTo>
                                    <a:pt x="365" y="590"/>
                                  </a:lnTo>
                                  <a:lnTo>
                                    <a:pt x="365" y="585"/>
                                  </a:lnTo>
                                  <a:lnTo>
                                    <a:pt x="375" y="576"/>
                                  </a:lnTo>
                                  <a:lnTo>
                                    <a:pt x="375" y="571"/>
                                  </a:lnTo>
                                  <a:lnTo>
                                    <a:pt x="379" y="566"/>
                                  </a:lnTo>
                                  <a:lnTo>
                                    <a:pt x="379" y="561"/>
                                  </a:lnTo>
                                  <a:lnTo>
                                    <a:pt x="384" y="557"/>
                                  </a:lnTo>
                                  <a:lnTo>
                                    <a:pt x="384" y="552"/>
                                  </a:lnTo>
                                  <a:lnTo>
                                    <a:pt x="394" y="542"/>
                                  </a:lnTo>
                                  <a:lnTo>
                                    <a:pt x="394" y="537"/>
                                  </a:lnTo>
                                  <a:lnTo>
                                    <a:pt x="399" y="533"/>
                                  </a:lnTo>
                                  <a:lnTo>
                                    <a:pt x="399" y="528"/>
                                  </a:lnTo>
                                  <a:lnTo>
                                    <a:pt x="403" y="523"/>
                                  </a:lnTo>
                                  <a:lnTo>
                                    <a:pt x="403" y="518"/>
                                  </a:lnTo>
                                  <a:lnTo>
                                    <a:pt x="413" y="509"/>
                                  </a:lnTo>
                                  <a:lnTo>
                                    <a:pt x="413" y="504"/>
                                  </a:lnTo>
                                  <a:lnTo>
                                    <a:pt x="418" y="499"/>
                                  </a:lnTo>
                                  <a:lnTo>
                                    <a:pt x="418" y="494"/>
                                  </a:lnTo>
                                  <a:lnTo>
                                    <a:pt x="427" y="485"/>
                                  </a:lnTo>
                                  <a:lnTo>
                                    <a:pt x="427" y="480"/>
                                  </a:lnTo>
                                  <a:lnTo>
                                    <a:pt x="432" y="475"/>
                                  </a:lnTo>
                                  <a:lnTo>
                                    <a:pt x="432" y="470"/>
                                  </a:lnTo>
                                  <a:lnTo>
                                    <a:pt x="437" y="465"/>
                                  </a:lnTo>
                                  <a:lnTo>
                                    <a:pt x="437" y="461"/>
                                  </a:lnTo>
                                  <a:lnTo>
                                    <a:pt x="447" y="451"/>
                                  </a:lnTo>
                                  <a:lnTo>
                                    <a:pt x="447" y="446"/>
                                  </a:lnTo>
                                  <a:lnTo>
                                    <a:pt x="451" y="441"/>
                                  </a:lnTo>
                                  <a:lnTo>
                                    <a:pt x="451" y="437"/>
                                  </a:lnTo>
                                  <a:lnTo>
                                    <a:pt x="456" y="432"/>
                                  </a:lnTo>
                                  <a:lnTo>
                                    <a:pt x="456" y="427"/>
                                  </a:lnTo>
                                  <a:lnTo>
                                    <a:pt x="466" y="417"/>
                                  </a:lnTo>
                                  <a:lnTo>
                                    <a:pt x="466" y="413"/>
                                  </a:lnTo>
                                  <a:lnTo>
                                    <a:pt x="471" y="408"/>
                                  </a:lnTo>
                                  <a:lnTo>
                                    <a:pt x="471" y="403"/>
                                  </a:lnTo>
                                  <a:lnTo>
                                    <a:pt x="475" y="398"/>
                                  </a:lnTo>
                                  <a:lnTo>
                                    <a:pt x="475" y="393"/>
                                  </a:lnTo>
                                  <a:lnTo>
                                    <a:pt x="485" y="384"/>
                                  </a:lnTo>
                                  <a:lnTo>
                                    <a:pt x="485" y="379"/>
                                  </a:lnTo>
                                  <a:lnTo>
                                    <a:pt x="490" y="374"/>
                                  </a:lnTo>
                                  <a:lnTo>
                                    <a:pt x="490" y="369"/>
                                  </a:lnTo>
                                  <a:lnTo>
                                    <a:pt x="499" y="360"/>
                                  </a:lnTo>
                                  <a:lnTo>
                                    <a:pt x="499" y="355"/>
                                  </a:lnTo>
                                  <a:lnTo>
                                    <a:pt x="504" y="350"/>
                                  </a:lnTo>
                                  <a:lnTo>
                                    <a:pt x="504" y="345"/>
                                  </a:lnTo>
                                  <a:lnTo>
                                    <a:pt x="509" y="341"/>
                                  </a:lnTo>
                                  <a:lnTo>
                                    <a:pt x="509" y="336"/>
                                  </a:lnTo>
                                  <a:lnTo>
                                    <a:pt x="519" y="326"/>
                                  </a:lnTo>
                                  <a:lnTo>
                                    <a:pt x="519" y="321"/>
                                  </a:lnTo>
                                  <a:lnTo>
                                    <a:pt x="523" y="317"/>
                                  </a:lnTo>
                                  <a:lnTo>
                                    <a:pt x="523" y="312"/>
                                  </a:lnTo>
                                  <a:lnTo>
                                    <a:pt x="528" y="307"/>
                                  </a:lnTo>
                                  <a:lnTo>
                                    <a:pt x="528" y="302"/>
                                  </a:lnTo>
                                  <a:lnTo>
                                    <a:pt x="538" y="293"/>
                                  </a:lnTo>
                                  <a:lnTo>
                                    <a:pt x="538" y="288"/>
                                  </a:lnTo>
                                  <a:lnTo>
                                    <a:pt x="543" y="283"/>
                                  </a:lnTo>
                                  <a:lnTo>
                                    <a:pt x="543" y="278"/>
                                  </a:lnTo>
                                  <a:lnTo>
                                    <a:pt x="552" y="269"/>
                                  </a:lnTo>
                                  <a:lnTo>
                                    <a:pt x="552" y="264"/>
                                  </a:lnTo>
                                  <a:lnTo>
                                    <a:pt x="557" y="259"/>
                                  </a:lnTo>
                                  <a:lnTo>
                                    <a:pt x="557" y="254"/>
                                  </a:lnTo>
                                  <a:lnTo>
                                    <a:pt x="562" y="249"/>
                                  </a:lnTo>
                                  <a:lnTo>
                                    <a:pt x="562" y="245"/>
                                  </a:lnTo>
                                  <a:lnTo>
                                    <a:pt x="571" y="235"/>
                                  </a:lnTo>
                                  <a:lnTo>
                                    <a:pt x="571" y="230"/>
                                  </a:lnTo>
                                  <a:lnTo>
                                    <a:pt x="576" y="225"/>
                                  </a:lnTo>
                                  <a:lnTo>
                                    <a:pt x="576" y="221"/>
                                  </a:lnTo>
                                  <a:lnTo>
                                    <a:pt x="581" y="216"/>
                                  </a:lnTo>
                                  <a:lnTo>
                                    <a:pt x="581" y="211"/>
                                  </a:lnTo>
                                  <a:lnTo>
                                    <a:pt x="591" y="201"/>
                                  </a:lnTo>
                                  <a:lnTo>
                                    <a:pt x="591" y="197"/>
                                  </a:lnTo>
                                  <a:lnTo>
                                    <a:pt x="595" y="192"/>
                                  </a:lnTo>
                                  <a:lnTo>
                                    <a:pt x="595" y="187"/>
                                  </a:lnTo>
                                  <a:lnTo>
                                    <a:pt x="605" y="177"/>
                                  </a:lnTo>
                                  <a:lnTo>
                                    <a:pt x="605" y="173"/>
                                  </a:lnTo>
                                  <a:lnTo>
                                    <a:pt x="610" y="168"/>
                                  </a:lnTo>
                                  <a:lnTo>
                                    <a:pt x="610" y="163"/>
                                  </a:lnTo>
                                  <a:lnTo>
                                    <a:pt x="615" y="158"/>
                                  </a:lnTo>
                                  <a:lnTo>
                                    <a:pt x="615" y="153"/>
                                  </a:lnTo>
                                  <a:lnTo>
                                    <a:pt x="624" y="144"/>
                                  </a:lnTo>
                                  <a:lnTo>
                                    <a:pt x="624" y="139"/>
                                  </a:lnTo>
                                  <a:lnTo>
                                    <a:pt x="629" y="134"/>
                                  </a:lnTo>
                                  <a:lnTo>
                                    <a:pt x="629" y="129"/>
                                  </a:lnTo>
                                  <a:lnTo>
                                    <a:pt x="634" y="125"/>
                                  </a:lnTo>
                                  <a:lnTo>
                                    <a:pt x="634" y="120"/>
                                  </a:lnTo>
                                  <a:lnTo>
                                    <a:pt x="643" y="110"/>
                                  </a:lnTo>
                                  <a:lnTo>
                                    <a:pt x="643" y="105"/>
                                  </a:lnTo>
                                  <a:lnTo>
                                    <a:pt x="648" y="101"/>
                                  </a:lnTo>
                                  <a:lnTo>
                                    <a:pt x="648" y="96"/>
                                  </a:lnTo>
                                  <a:lnTo>
                                    <a:pt x="653" y="91"/>
                                  </a:lnTo>
                                  <a:lnTo>
                                    <a:pt x="653" y="86"/>
                                  </a:lnTo>
                                  <a:lnTo>
                                    <a:pt x="663" y="77"/>
                                  </a:lnTo>
                                  <a:lnTo>
                                    <a:pt x="663" y="72"/>
                                  </a:lnTo>
                                  <a:lnTo>
                                    <a:pt x="667" y="67"/>
                                  </a:lnTo>
                                  <a:lnTo>
                                    <a:pt x="667" y="62"/>
                                  </a:lnTo>
                                  <a:lnTo>
                                    <a:pt x="677" y="53"/>
                                  </a:lnTo>
                                  <a:lnTo>
                                    <a:pt x="677" y="48"/>
                                  </a:lnTo>
                                  <a:lnTo>
                                    <a:pt x="682" y="43"/>
                                  </a:lnTo>
                                  <a:lnTo>
                                    <a:pt x="682" y="38"/>
                                  </a:lnTo>
                                  <a:lnTo>
                                    <a:pt x="687" y="33"/>
                                  </a:lnTo>
                                  <a:lnTo>
                                    <a:pt x="687" y="28"/>
                                  </a:lnTo>
                                  <a:lnTo>
                                    <a:pt x="696" y="19"/>
                                  </a:lnTo>
                                  <a:lnTo>
                                    <a:pt x="696" y="14"/>
                                  </a:lnTo>
                                  <a:lnTo>
                                    <a:pt x="701" y="9"/>
                                  </a:lnTo>
                                  <a:lnTo>
                                    <a:pt x="701" y="4"/>
                                  </a:lnTo>
                                  <a:lnTo>
                                    <a:pt x="7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1"/>
                          <wps:cNvSpPr>
                            <a:spLocks/>
                          </wps:cNvSpPr>
                          <wps:spPr bwMode="auto">
                            <a:xfrm>
                              <a:off x="7215" y="2065"/>
                              <a:ext cx="552" cy="960"/>
                            </a:xfrm>
                            <a:custGeom>
                              <a:avLst/>
                              <a:gdLst>
                                <a:gd name="T0" fmla="*/ 5 w 552"/>
                                <a:gd name="T1" fmla="*/ 950 h 960"/>
                                <a:gd name="T2" fmla="*/ 14 w 552"/>
                                <a:gd name="T3" fmla="*/ 936 h 960"/>
                                <a:gd name="T4" fmla="*/ 19 w 552"/>
                                <a:gd name="T5" fmla="*/ 921 h 960"/>
                                <a:gd name="T6" fmla="*/ 33 w 552"/>
                                <a:gd name="T7" fmla="*/ 902 h 960"/>
                                <a:gd name="T8" fmla="*/ 38 w 552"/>
                                <a:gd name="T9" fmla="*/ 888 h 960"/>
                                <a:gd name="T10" fmla="*/ 53 w 552"/>
                                <a:gd name="T11" fmla="*/ 869 h 960"/>
                                <a:gd name="T12" fmla="*/ 62 w 552"/>
                                <a:gd name="T13" fmla="*/ 849 h 960"/>
                                <a:gd name="T14" fmla="*/ 72 w 552"/>
                                <a:gd name="T15" fmla="*/ 835 h 960"/>
                                <a:gd name="T16" fmla="*/ 81 w 552"/>
                                <a:gd name="T17" fmla="*/ 816 h 960"/>
                                <a:gd name="T18" fmla="*/ 91 w 552"/>
                                <a:gd name="T19" fmla="*/ 801 h 960"/>
                                <a:gd name="T20" fmla="*/ 101 w 552"/>
                                <a:gd name="T21" fmla="*/ 782 h 960"/>
                                <a:gd name="T22" fmla="*/ 110 w 552"/>
                                <a:gd name="T23" fmla="*/ 768 h 960"/>
                                <a:gd name="T24" fmla="*/ 120 w 552"/>
                                <a:gd name="T25" fmla="*/ 749 h 960"/>
                                <a:gd name="T26" fmla="*/ 134 w 552"/>
                                <a:gd name="T27" fmla="*/ 729 h 960"/>
                                <a:gd name="T28" fmla="*/ 139 w 552"/>
                                <a:gd name="T29" fmla="*/ 715 h 960"/>
                                <a:gd name="T30" fmla="*/ 153 w 552"/>
                                <a:gd name="T31" fmla="*/ 696 h 960"/>
                                <a:gd name="T32" fmla="*/ 158 w 552"/>
                                <a:gd name="T33" fmla="*/ 681 h 960"/>
                                <a:gd name="T34" fmla="*/ 173 w 552"/>
                                <a:gd name="T35" fmla="*/ 662 h 960"/>
                                <a:gd name="T36" fmla="*/ 177 w 552"/>
                                <a:gd name="T37" fmla="*/ 648 h 960"/>
                                <a:gd name="T38" fmla="*/ 192 w 552"/>
                                <a:gd name="T39" fmla="*/ 629 h 960"/>
                                <a:gd name="T40" fmla="*/ 197 w 552"/>
                                <a:gd name="T41" fmla="*/ 614 h 960"/>
                                <a:gd name="T42" fmla="*/ 211 w 552"/>
                                <a:gd name="T43" fmla="*/ 595 h 960"/>
                                <a:gd name="T44" fmla="*/ 216 w 552"/>
                                <a:gd name="T45" fmla="*/ 581 h 960"/>
                                <a:gd name="T46" fmla="*/ 230 w 552"/>
                                <a:gd name="T47" fmla="*/ 561 h 960"/>
                                <a:gd name="T48" fmla="*/ 235 w 552"/>
                                <a:gd name="T49" fmla="*/ 547 h 960"/>
                                <a:gd name="T50" fmla="*/ 249 w 552"/>
                                <a:gd name="T51" fmla="*/ 528 h 960"/>
                                <a:gd name="T52" fmla="*/ 254 w 552"/>
                                <a:gd name="T53" fmla="*/ 513 h 960"/>
                                <a:gd name="T54" fmla="*/ 269 w 552"/>
                                <a:gd name="T55" fmla="*/ 494 h 960"/>
                                <a:gd name="T56" fmla="*/ 278 w 552"/>
                                <a:gd name="T57" fmla="*/ 475 h 960"/>
                                <a:gd name="T58" fmla="*/ 288 w 552"/>
                                <a:gd name="T59" fmla="*/ 460 h 960"/>
                                <a:gd name="T60" fmla="*/ 297 w 552"/>
                                <a:gd name="T61" fmla="*/ 441 h 960"/>
                                <a:gd name="T62" fmla="*/ 307 w 552"/>
                                <a:gd name="T63" fmla="*/ 427 h 960"/>
                                <a:gd name="T64" fmla="*/ 317 w 552"/>
                                <a:gd name="T65" fmla="*/ 408 h 960"/>
                                <a:gd name="T66" fmla="*/ 326 w 552"/>
                                <a:gd name="T67" fmla="*/ 393 h 960"/>
                                <a:gd name="T68" fmla="*/ 336 w 552"/>
                                <a:gd name="T69" fmla="*/ 374 h 960"/>
                                <a:gd name="T70" fmla="*/ 350 w 552"/>
                                <a:gd name="T71" fmla="*/ 355 h 960"/>
                                <a:gd name="T72" fmla="*/ 355 w 552"/>
                                <a:gd name="T73" fmla="*/ 340 h 960"/>
                                <a:gd name="T74" fmla="*/ 369 w 552"/>
                                <a:gd name="T75" fmla="*/ 321 h 960"/>
                                <a:gd name="T76" fmla="*/ 374 w 552"/>
                                <a:gd name="T77" fmla="*/ 307 h 960"/>
                                <a:gd name="T78" fmla="*/ 389 w 552"/>
                                <a:gd name="T79" fmla="*/ 288 h 960"/>
                                <a:gd name="T80" fmla="*/ 393 w 552"/>
                                <a:gd name="T81" fmla="*/ 273 h 960"/>
                                <a:gd name="T82" fmla="*/ 408 w 552"/>
                                <a:gd name="T83" fmla="*/ 254 h 960"/>
                                <a:gd name="T84" fmla="*/ 413 w 552"/>
                                <a:gd name="T85" fmla="*/ 240 h 960"/>
                                <a:gd name="T86" fmla="*/ 427 w 552"/>
                                <a:gd name="T87" fmla="*/ 220 h 960"/>
                                <a:gd name="T88" fmla="*/ 432 w 552"/>
                                <a:gd name="T89" fmla="*/ 206 h 960"/>
                                <a:gd name="T90" fmla="*/ 446 w 552"/>
                                <a:gd name="T91" fmla="*/ 187 h 960"/>
                                <a:gd name="T92" fmla="*/ 451 w 552"/>
                                <a:gd name="T93" fmla="*/ 172 h 960"/>
                                <a:gd name="T94" fmla="*/ 465 w 552"/>
                                <a:gd name="T95" fmla="*/ 153 h 960"/>
                                <a:gd name="T96" fmla="*/ 470 w 552"/>
                                <a:gd name="T97" fmla="*/ 139 h 960"/>
                                <a:gd name="T98" fmla="*/ 485 w 552"/>
                                <a:gd name="T99" fmla="*/ 120 h 960"/>
                                <a:gd name="T100" fmla="*/ 494 w 552"/>
                                <a:gd name="T101" fmla="*/ 100 h 960"/>
                                <a:gd name="T102" fmla="*/ 504 w 552"/>
                                <a:gd name="T103" fmla="*/ 86 h 960"/>
                                <a:gd name="T104" fmla="*/ 513 w 552"/>
                                <a:gd name="T105" fmla="*/ 67 h 960"/>
                                <a:gd name="T106" fmla="*/ 523 w 552"/>
                                <a:gd name="T107" fmla="*/ 52 h 960"/>
                                <a:gd name="T108" fmla="*/ 533 w 552"/>
                                <a:gd name="T109" fmla="*/ 33 h 960"/>
                                <a:gd name="T110" fmla="*/ 542 w 552"/>
                                <a:gd name="T111" fmla="*/ 19 h 960"/>
                                <a:gd name="T112" fmla="*/ 552 w 552"/>
                                <a:gd name="T113"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2" h="960">
                                  <a:moveTo>
                                    <a:pt x="0" y="960"/>
                                  </a:moveTo>
                                  <a:lnTo>
                                    <a:pt x="0" y="955"/>
                                  </a:lnTo>
                                  <a:lnTo>
                                    <a:pt x="5" y="950"/>
                                  </a:lnTo>
                                  <a:lnTo>
                                    <a:pt x="9" y="945"/>
                                  </a:lnTo>
                                  <a:lnTo>
                                    <a:pt x="9" y="941"/>
                                  </a:lnTo>
                                  <a:lnTo>
                                    <a:pt x="14" y="936"/>
                                  </a:lnTo>
                                  <a:lnTo>
                                    <a:pt x="14" y="931"/>
                                  </a:lnTo>
                                  <a:lnTo>
                                    <a:pt x="19" y="926"/>
                                  </a:lnTo>
                                  <a:lnTo>
                                    <a:pt x="19" y="921"/>
                                  </a:lnTo>
                                  <a:lnTo>
                                    <a:pt x="29" y="912"/>
                                  </a:lnTo>
                                  <a:lnTo>
                                    <a:pt x="29" y="907"/>
                                  </a:lnTo>
                                  <a:lnTo>
                                    <a:pt x="33" y="902"/>
                                  </a:lnTo>
                                  <a:lnTo>
                                    <a:pt x="33" y="897"/>
                                  </a:lnTo>
                                  <a:lnTo>
                                    <a:pt x="38" y="893"/>
                                  </a:lnTo>
                                  <a:lnTo>
                                    <a:pt x="38" y="888"/>
                                  </a:lnTo>
                                  <a:lnTo>
                                    <a:pt x="48" y="878"/>
                                  </a:lnTo>
                                  <a:lnTo>
                                    <a:pt x="48" y="873"/>
                                  </a:lnTo>
                                  <a:lnTo>
                                    <a:pt x="53" y="869"/>
                                  </a:lnTo>
                                  <a:lnTo>
                                    <a:pt x="53" y="864"/>
                                  </a:lnTo>
                                  <a:lnTo>
                                    <a:pt x="62" y="854"/>
                                  </a:lnTo>
                                  <a:lnTo>
                                    <a:pt x="62" y="849"/>
                                  </a:lnTo>
                                  <a:lnTo>
                                    <a:pt x="67" y="845"/>
                                  </a:lnTo>
                                  <a:lnTo>
                                    <a:pt x="67" y="840"/>
                                  </a:lnTo>
                                  <a:lnTo>
                                    <a:pt x="72" y="835"/>
                                  </a:lnTo>
                                  <a:lnTo>
                                    <a:pt x="72" y="830"/>
                                  </a:lnTo>
                                  <a:lnTo>
                                    <a:pt x="81" y="821"/>
                                  </a:lnTo>
                                  <a:lnTo>
                                    <a:pt x="81" y="816"/>
                                  </a:lnTo>
                                  <a:lnTo>
                                    <a:pt x="86" y="811"/>
                                  </a:lnTo>
                                  <a:lnTo>
                                    <a:pt x="86" y="806"/>
                                  </a:lnTo>
                                  <a:lnTo>
                                    <a:pt x="91" y="801"/>
                                  </a:lnTo>
                                  <a:lnTo>
                                    <a:pt x="91" y="797"/>
                                  </a:lnTo>
                                  <a:lnTo>
                                    <a:pt x="101" y="787"/>
                                  </a:lnTo>
                                  <a:lnTo>
                                    <a:pt x="101" y="782"/>
                                  </a:lnTo>
                                  <a:lnTo>
                                    <a:pt x="105" y="777"/>
                                  </a:lnTo>
                                  <a:lnTo>
                                    <a:pt x="105" y="773"/>
                                  </a:lnTo>
                                  <a:lnTo>
                                    <a:pt x="110" y="768"/>
                                  </a:lnTo>
                                  <a:lnTo>
                                    <a:pt x="110" y="763"/>
                                  </a:lnTo>
                                  <a:lnTo>
                                    <a:pt x="120" y="753"/>
                                  </a:lnTo>
                                  <a:lnTo>
                                    <a:pt x="120" y="749"/>
                                  </a:lnTo>
                                  <a:lnTo>
                                    <a:pt x="125" y="744"/>
                                  </a:lnTo>
                                  <a:lnTo>
                                    <a:pt x="125" y="739"/>
                                  </a:lnTo>
                                  <a:lnTo>
                                    <a:pt x="134" y="729"/>
                                  </a:lnTo>
                                  <a:lnTo>
                                    <a:pt x="134" y="725"/>
                                  </a:lnTo>
                                  <a:lnTo>
                                    <a:pt x="139" y="720"/>
                                  </a:lnTo>
                                  <a:lnTo>
                                    <a:pt x="139" y="715"/>
                                  </a:lnTo>
                                  <a:lnTo>
                                    <a:pt x="144" y="710"/>
                                  </a:lnTo>
                                  <a:lnTo>
                                    <a:pt x="144" y="705"/>
                                  </a:lnTo>
                                  <a:lnTo>
                                    <a:pt x="153" y="696"/>
                                  </a:lnTo>
                                  <a:lnTo>
                                    <a:pt x="153" y="691"/>
                                  </a:lnTo>
                                  <a:lnTo>
                                    <a:pt x="158" y="686"/>
                                  </a:lnTo>
                                  <a:lnTo>
                                    <a:pt x="158" y="681"/>
                                  </a:lnTo>
                                  <a:lnTo>
                                    <a:pt x="163" y="677"/>
                                  </a:lnTo>
                                  <a:lnTo>
                                    <a:pt x="163" y="672"/>
                                  </a:lnTo>
                                  <a:lnTo>
                                    <a:pt x="173" y="662"/>
                                  </a:lnTo>
                                  <a:lnTo>
                                    <a:pt x="173" y="657"/>
                                  </a:lnTo>
                                  <a:lnTo>
                                    <a:pt x="177" y="653"/>
                                  </a:lnTo>
                                  <a:lnTo>
                                    <a:pt x="177" y="648"/>
                                  </a:lnTo>
                                  <a:lnTo>
                                    <a:pt x="182" y="643"/>
                                  </a:lnTo>
                                  <a:lnTo>
                                    <a:pt x="182" y="638"/>
                                  </a:lnTo>
                                  <a:lnTo>
                                    <a:pt x="192" y="629"/>
                                  </a:lnTo>
                                  <a:lnTo>
                                    <a:pt x="192" y="624"/>
                                  </a:lnTo>
                                  <a:lnTo>
                                    <a:pt x="197" y="619"/>
                                  </a:lnTo>
                                  <a:lnTo>
                                    <a:pt x="197" y="614"/>
                                  </a:lnTo>
                                  <a:lnTo>
                                    <a:pt x="206" y="605"/>
                                  </a:lnTo>
                                  <a:lnTo>
                                    <a:pt x="206" y="600"/>
                                  </a:lnTo>
                                  <a:lnTo>
                                    <a:pt x="211" y="595"/>
                                  </a:lnTo>
                                  <a:lnTo>
                                    <a:pt x="211" y="590"/>
                                  </a:lnTo>
                                  <a:lnTo>
                                    <a:pt x="216" y="585"/>
                                  </a:lnTo>
                                  <a:lnTo>
                                    <a:pt x="216" y="581"/>
                                  </a:lnTo>
                                  <a:lnTo>
                                    <a:pt x="225" y="571"/>
                                  </a:lnTo>
                                  <a:lnTo>
                                    <a:pt x="225" y="566"/>
                                  </a:lnTo>
                                  <a:lnTo>
                                    <a:pt x="230" y="561"/>
                                  </a:lnTo>
                                  <a:lnTo>
                                    <a:pt x="230" y="557"/>
                                  </a:lnTo>
                                  <a:lnTo>
                                    <a:pt x="235" y="552"/>
                                  </a:lnTo>
                                  <a:lnTo>
                                    <a:pt x="235" y="547"/>
                                  </a:lnTo>
                                  <a:lnTo>
                                    <a:pt x="245" y="537"/>
                                  </a:lnTo>
                                  <a:lnTo>
                                    <a:pt x="245" y="533"/>
                                  </a:lnTo>
                                  <a:lnTo>
                                    <a:pt x="249" y="528"/>
                                  </a:lnTo>
                                  <a:lnTo>
                                    <a:pt x="249" y="523"/>
                                  </a:lnTo>
                                  <a:lnTo>
                                    <a:pt x="254" y="518"/>
                                  </a:lnTo>
                                  <a:lnTo>
                                    <a:pt x="254" y="513"/>
                                  </a:lnTo>
                                  <a:lnTo>
                                    <a:pt x="264" y="504"/>
                                  </a:lnTo>
                                  <a:lnTo>
                                    <a:pt x="264" y="499"/>
                                  </a:lnTo>
                                  <a:lnTo>
                                    <a:pt x="269" y="494"/>
                                  </a:lnTo>
                                  <a:lnTo>
                                    <a:pt x="269" y="489"/>
                                  </a:lnTo>
                                  <a:lnTo>
                                    <a:pt x="278" y="480"/>
                                  </a:lnTo>
                                  <a:lnTo>
                                    <a:pt x="278" y="475"/>
                                  </a:lnTo>
                                  <a:lnTo>
                                    <a:pt x="283" y="470"/>
                                  </a:lnTo>
                                  <a:lnTo>
                                    <a:pt x="283" y="465"/>
                                  </a:lnTo>
                                  <a:lnTo>
                                    <a:pt x="288" y="460"/>
                                  </a:lnTo>
                                  <a:lnTo>
                                    <a:pt x="288" y="456"/>
                                  </a:lnTo>
                                  <a:lnTo>
                                    <a:pt x="297" y="446"/>
                                  </a:lnTo>
                                  <a:lnTo>
                                    <a:pt x="297" y="441"/>
                                  </a:lnTo>
                                  <a:lnTo>
                                    <a:pt x="302" y="436"/>
                                  </a:lnTo>
                                  <a:lnTo>
                                    <a:pt x="302" y="432"/>
                                  </a:lnTo>
                                  <a:lnTo>
                                    <a:pt x="307" y="427"/>
                                  </a:lnTo>
                                  <a:lnTo>
                                    <a:pt x="307" y="422"/>
                                  </a:lnTo>
                                  <a:lnTo>
                                    <a:pt x="317" y="412"/>
                                  </a:lnTo>
                                  <a:lnTo>
                                    <a:pt x="317" y="408"/>
                                  </a:lnTo>
                                  <a:lnTo>
                                    <a:pt x="321" y="403"/>
                                  </a:lnTo>
                                  <a:lnTo>
                                    <a:pt x="321" y="398"/>
                                  </a:lnTo>
                                  <a:lnTo>
                                    <a:pt x="326" y="393"/>
                                  </a:lnTo>
                                  <a:lnTo>
                                    <a:pt x="326" y="388"/>
                                  </a:lnTo>
                                  <a:lnTo>
                                    <a:pt x="336" y="379"/>
                                  </a:lnTo>
                                  <a:lnTo>
                                    <a:pt x="336" y="374"/>
                                  </a:lnTo>
                                  <a:lnTo>
                                    <a:pt x="341" y="369"/>
                                  </a:lnTo>
                                  <a:lnTo>
                                    <a:pt x="341" y="364"/>
                                  </a:lnTo>
                                  <a:lnTo>
                                    <a:pt x="350" y="355"/>
                                  </a:lnTo>
                                  <a:lnTo>
                                    <a:pt x="350" y="350"/>
                                  </a:lnTo>
                                  <a:lnTo>
                                    <a:pt x="355" y="345"/>
                                  </a:lnTo>
                                  <a:lnTo>
                                    <a:pt x="355" y="340"/>
                                  </a:lnTo>
                                  <a:lnTo>
                                    <a:pt x="360" y="336"/>
                                  </a:lnTo>
                                  <a:lnTo>
                                    <a:pt x="360" y="331"/>
                                  </a:lnTo>
                                  <a:lnTo>
                                    <a:pt x="369" y="321"/>
                                  </a:lnTo>
                                  <a:lnTo>
                                    <a:pt x="369" y="316"/>
                                  </a:lnTo>
                                  <a:lnTo>
                                    <a:pt x="374" y="312"/>
                                  </a:lnTo>
                                  <a:lnTo>
                                    <a:pt x="374" y="307"/>
                                  </a:lnTo>
                                  <a:lnTo>
                                    <a:pt x="379" y="302"/>
                                  </a:lnTo>
                                  <a:lnTo>
                                    <a:pt x="379" y="297"/>
                                  </a:lnTo>
                                  <a:lnTo>
                                    <a:pt x="389" y="288"/>
                                  </a:lnTo>
                                  <a:lnTo>
                                    <a:pt x="389" y="283"/>
                                  </a:lnTo>
                                  <a:lnTo>
                                    <a:pt x="393" y="278"/>
                                  </a:lnTo>
                                  <a:lnTo>
                                    <a:pt x="393" y="273"/>
                                  </a:lnTo>
                                  <a:lnTo>
                                    <a:pt x="398" y="268"/>
                                  </a:lnTo>
                                  <a:lnTo>
                                    <a:pt x="398" y="264"/>
                                  </a:lnTo>
                                  <a:lnTo>
                                    <a:pt x="408" y="254"/>
                                  </a:lnTo>
                                  <a:lnTo>
                                    <a:pt x="408" y="249"/>
                                  </a:lnTo>
                                  <a:lnTo>
                                    <a:pt x="413" y="244"/>
                                  </a:lnTo>
                                  <a:lnTo>
                                    <a:pt x="413" y="240"/>
                                  </a:lnTo>
                                  <a:lnTo>
                                    <a:pt x="422" y="230"/>
                                  </a:lnTo>
                                  <a:lnTo>
                                    <a:pt x="422" y="225"/>
                                  </a:lnTo>
                                  <a:lnTo>
                                    <a:pt x="427" y="220"/>
                                  </a:lnTo>
                                  <a:lnTo>
                                    <a:pt x="427" y="216"/>
                                  </a:lnTo>
                                  <a:lnTo>
                                    <a:pt x="432" y="211"/>
                                  </a:lnTo>
                                  <a:lnTo>
                                    <a:pt x="432" y="206"/>
                                  </a:lnTo>
                                  <a:lnTo>
                                    <a:pt x="441" y="196"/>
                                  </a:lnTo>
                                  <a:lnTo>
                                    <a:pt x="441" y="192"/>
                                  </a:lnTo>
                                  <a:lnTo>
                                    <a:pt x="446" y="187"/>
                                  </a:lnTo>
                                  <a:lnTo>
                                    <a:pt x="446" y="182"/>
                                  </a:lnTo>
                                  <a:lnTo>
                                    <a:pt x="451" y="177"/>
                                  </a:lnTo>
                                  <a:lnTo>
                                    <a:pt x="451" y="172"/>
                                  </a:lnTo>
                                  <a:lnTo>
                                    <a:pt x="461" y="163"/>
                                  </a:lnTo>
                                  <a:lnTo>
                                    <a:pt x="461" y="158"/>
                                  </a:lnTo>
                                  <a:lnTo>
                                    <a:pt x="465" y="153"/>
                                  </a:lnTo>
                                  <a:lnTo>
                                    <a:pt x="465" y="148"/>
                                  </a:lnTo>
                                  <a:lnTo>
                                    <a:pt x="470" y="144"/>
                                  </a:lnTo>
                                  <a:lnTo>
                                    <a:pt x="470" y="139"/>
                                  </a:lnTo>
                                  <a:lnTo>
                                    <a:pt x="480" y="129"/>
                                  </a:lnTo>
                                  <a:lnTo>
                                    <a:pt x="480" y="124"/>
                                  </a:lnTo>
                                  <a:lnTo>
                                    <a:pt x="485" y="120"/>
                                  </a:lnTo>
                                  <a:lnTo>
                                    <a:pt x="485" y="115"/>
                                  </a:lnTo>
                                  <a:lnTo>
                                    <a:pt x="494" y="105"/>
                                  </a:lnTo>
                                  <a:lnTo>
                                    <a:pt x="494" y="100"/>
                                  </a:lnTo>
                                  <a:lnTo>
                                    <a:pt x="499" y="96"/>
                                  </a:lnTo>
                                  <a:lnTo>
                                    <a:pt x="499" y="91"/>
                                  </a:lnTo>
                                  <a:lnTo>
                                    <a:pt x="504" y="86"/>
                                  </a:lnTo>
                                  <a:lnTo>
                                    <a:pt x="504" y="81"/>
                                  </a:lnTo>
                                  <a:lnTo>
                                    <a:pt x="513" y="72"/>
                                  </a:lnTo>
                                  <a:lnTo>
                                    <a:pt x="513" y="67"/>
                                  </a:lnTo>
                                  <a:lnTo>
                                    <a:pt x="518" y="62"/>
                                  </a:lnTo>
                                  <a:lnTo>
                                    <a:pt x="518" y="57"/>
                                  </a:lnTo>
                                  <a:lnTo>
                                    <a:pt x="523" y="52"/>
                                  </a:lnTo>
                                  <a:lnTo>
                                    <a:pt x="523" y="48"/>
                                  </a:lnTo>
                                  <a:lnTo>
                                    <a:pt x="533" y="38"/>
                                  </a:lnTo>
                                  <a:lnTo>
                                    <a:pt x="533" y="33"/>
                                  </a:lnTo>
                                  <a:lnTo>
                                    <a:pt x="537" y="28"/>
                                  </a:lnTo>
                                  <a:lnTo>
                                    <a:pt x="537" y="24"/>
                                  </a:lnTo>
                                  <a:lnTo>
                                    <a:pt x="542" y="19"/>
                                  </a:lnTo>
                                  <a:lnTo>
                                    <a:pt x="542" y="14"/>
                                  </a:lnTo>
                                  <a:lnTo>
                                    <a:pt x="552" y="4"/>
                                  </a:lnTo>
                                  <a:lnTo>
                                    <a:pt x="5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2"/>
                          <wps:cNvSpPr>
                            <a:spLocks/>
                          </wps:cNvSpPr>
                          <wps:spPr bwMode="auto">
                            <a:xfrm>
                              <a:off x="7781" y="1796"/>
                              <a:ext cx="144" cy="249"/>
                            </a:xfrm>
                            <a:custGeom>
                              <a:avLst/>
                              <a:gdLst>
                                <a:gd name="T0" fmla="*/ 0 w 144"/>
                                <a:gd name="T1" fmla="*/ 249 h 249"/>
                                <a:gd name="T2" fmla="*/ 0 w 144"/>
                                <a:gd name="T3" fmla="*/ 245 h 249"/>
                                <a:gd name="T4" fmla="*/ 5 w 144"/>
                                <a:gd name="T5" fmla="*/ 240 h 249"/>
                                <a:gd name="T6" fmla="*/ 5 w 144"/>
                                <a:gd name="T7" fmla="*/ 235 h 249"/>
                                <a:gd name="T8" fmla="*/ 10 w 144"/>
                                <a:gd name="T9" fmla="*/ 230 h 249"/>
                                <a:gd name="T10" fmla="*/ 10 w 144"/>
                                <a:gd name="T11" fmla="*/ 225 h 249"/>
                                <a:gd name="T12" fmla="*/ 15 w 144"/>
                                <a:gd name="T13" fmla="*/ 221 h 249"/>
                                <a:gd name="T14" fmla="*/ 19 w 144"/>
                                <a:gd name="T15" fmla="*/ 216 h 249"/>
                                <a:gd name="T16" fmla="*/ 19 w 144"/>
                                <a:gd name="T17" fmla="*/ 211 h 249"/>
                                <a:gd name="T18" fmla="*/ 24 w 144"/>
                                <a:gd name="T19" fmla="*/ 206 h 249"/>
                                <a:gd name="T20" fmla="*/ 24 w 144"/>
                                <a:gd name="T21" fmla="*/ 201 h 249"/>
                                <a:gd name="T22" fmla="*/ 29 w 144"/>
                                <a:gd name="T23" fmla="*/ 197 h 249"/>
                                <a:gd name="T24" fmla="*/ 29 w 144"/>
                                <a:gd name="T25" fmla="*/ 192 h 249"/>
                                <a:gd name="T26" fmla="*/ 39 w 144"/>
                                <a:gd name="T27" fmla="*/ 182 h 249"/>
                                <a:gd name="T28" fmla="*/ 39 w 144"/>
                                <a:gd name="T29" fmla="*/ 177 h 249"/>
                                <a:gd name="T30" fmla="*/ 43 w 144"/>
                                <a:gd name="T31" fmla="*/ 173 h 249"/>
                                <a:gd name="T32" fmla="*/ 43 w 144"/>
                                <a:gd name="T33" fmla="*/ 168 h 249"/>
                                <a:gd name="T34" fmla="*/ 48 w 144"/>
                                <a:gd name="T35" fmla="*/ 163 h 249"/>
                                <a:gd name="T36" fmla="*/ 48 w 144"/>
                                <a:gd name="T37" fmla="*/ 158 h 249"/>
                                <a:gd name="T38" fmla="*/ 58 w 144"/>
                                <a:gd name="T39" fmla="*/ 149 h 249"/>
                                <a:gd name="T40" fmla="*/ 58 w 144"/>
                                <a:gd name="T41" fmla="*/ 144 h 249"/>
                                <a:gd name="T42" fmla="*/ 63 w 144"/>
                                <a:gd name="T43" fmla="*/ 139 h 249"/>
                                <a:gd name="T44" fmla="*/ 63 w 144"/>
                                <a:gd name="T45" fmla="*/ 134 h 249"/>
                                <a:gd name="T46" fmla="*/ 72 w 144"/>
                                <a:gd name="T47" fmla="*/ 125 h 249"/>
                                <a:gd name="T48" fmla="*/ 72 w 144"/>
                                <a:gd name="T49" fmla="*/ 120 h 249"/>
                                <a:gd name="T50" fmla="*/ 77 w 144"/>
                                <a:gd name="T51" fmla="*/ 115 h 249"/>
                                <a:gd name="T52" fmla="*/ 77 w 144"/>
                                <a:gd name="T53" fmla="*/ 110 h 249"/>
                                <a:gd name="T54" fmla="*/ 82 w 144"/>
                                <a:gd name="T55" fmla="*/ 105 h 249"/>
                                <a:gd name="T56" fmla="*/ 82 w 144"/>
                                <a:gd name="T57" fmla="*/ 101 h 249"/>
                                <a:gd name="T58" fmla="*/ 91 w 144"/>
                                <a:gd name="T59" fmla="*/ 91 h 249"/>
                                <a:gd name="T60" fmla="*/ 91 w 144"/>
                                <a:gd name="T61" fmla="*/ 86 h 249"/>
                                <a:gd name="T62" fmla="*/ 96 w 144"/>
                                <a:gd name="T63" fmla="*/ 81 h 249"/>
                                <a:gd name="T64" fmla="*/ 96 w 144"/>
                                <a:gd name="T65" fmla="*/ 77 h 249"/>
                                <a:gd name="T66" fmla="*/ 101 w 144"/>
                                <a:gd name="T67" fmla="*/ 72 h 249"/>
                                <a:gd name="T68" fmla="*/ 101 w 144"/>
                                <a:gd name="T69" fmla="*/ 67 h 249"/>
                                <a:gd name="T70" fmla="*/ 111 w 144"/>
                                <a:gd name="T71" fmla="*/ 57 h 249"/>
                                <a:gd name="T72" fmla="*/ 111 w 144"/>
                                <a:gd name="T73" fmla="*/ 53 h 249"/>
                                <a:gd name="T74" fmla="*/ 115 w 144"/>
                                <a:gd name="T75" fmla="*/ 48 h 249"/>
                                <a:gd name="T76" fmla="*/ 115 w 144"/>
                                <a:gd name="T77" fmla="*/ 43 h 249"/>
                                <a:gd name="T78" fmla="*/ 120 w 144"/>
                                <a:gd name="T79" fmla="*/ 38 h 249"/>
                                <a:gd name="T80" fmla="*/ 120 w 144"/>
                                <a:gd name="T81" fmla="*/ 33 h 249"/>
                                <a:gd name="T82" fmla="*/ 130 w 144"/>
                                <a:gd name="T83" fmla="*/ 24 h 249"/>
                                <a:gd name="T84" fmla="*/ 130 w 144"/>
                                <a:gd name="T85" fmla="*/ 19 h 249"/>
                                <a:gd name="T86" fmla="*/ 135 w 144"/>
                                <a:gd name="T87" fmla="*/ 14 h 249"/>
                                <a:gd name="T88" fmla="*/ 135 w 144"/>
                                <a:gd name="T89" fmla="*/ 9 h 249"/>
                                <a:gd name="T90" fmla="*/ 144 w 144"/>
                                <a:gd name="T91"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4" h="249">
                                  <a:moveTo>
                                    <a:pt x="0" y="249"/>
                                  </a:moveTo>
                                  <a:lnTo>
                                    <a:pt x="0" y="245"/>
                                  </a:lnTo>
                                  <a:lnTo>
                                    <a:pt x="5" y="240"/>
                                  </a:lnTo>
                                  <a:lnTo>
                                    <a:pt x="5" y="235"/>
                                  </a:lnTo>
                                  <a:lnTo>
                                    <a:pt x="10" y="230"/>
                                  </a:lnTo>
                                  <a:lnTo>
                                    <a:pt x="10" y="225"/>
                                  </a:lnTo>
                                  <a:lnTo>
                                    <a:pt x="15" y="221"/>
                                  </a:lnTo>
                                  <a:lnTo>
                                    <a:pt x="19" y="216"/>
                                  </a:lnTo>
                                  <a:lnTo>
                                    <a:pt x="19" y="211"/>
                                  </a:lnTo>
                                  <a:lnTo>
                                    <a:pt x="24" y="206"/>
                                  </a:lnTo>
                                  <a:lnTo>
                                    <a:pt x="24" y="201"/>
                                  </a:lnTo>
                                  <a:lnTo>
                                    <a:pt x="29" y="197"/>
                                  </a:lnTo>
                                  <a:lnTo>
                                    <a:pt x="29" y="192"/>
                                  </a:lnTo>
                                  <a:lnTo>
                                    <a:pt x="39" y="182"/>
                                  </a:lnTo>
                                  <a:lnTo>
                                    <a:pt x="39" y="177"/>
                                  </a:lnTo>
                                  <a:lnTo>
                                    <a:pt x="43" y="173"/>
                                  </a:lnTo>
                                  <a:lnTo>
                                    <a:pt x="43" y="168"/>
                                  </a:lnTo>
                                  <a:lnTo>
                                    <a:pt x="48" y="163"/>
                                  </a:lnTo>
                                  <a:lnTo>
                                    <a:pt x="48" y="158"/>
                                  </a:lnTo>
                                  <a:lnTo>
                                    <a:pt x="58" y="149"/>
                                  </a:lnTo>
                                  <a:lnTo>
                                    <a:pt x="58" y="144"/>
                                  </a:lnTo>
                                  <a:lnTo>
                                    <a:pt x="63" y="139"/>
                                  </a:lnTo>
                                  <a:lnTo>
                                    <a:pt x="63" y="134"/>
                                  </a:lnTo>
                                  <a:lnTo>
                                    <a:pt x="72" y="125"/>
                                  </a:lnTo>
                                  <a:lnTo>
                                    <a:pt x="72" y="120"/>
                                  </a:lnTo>
                                  <a:lnTo>
                                    <a:pt x="77" y="115"/>
                                  </a:lnTo>
                                  <a:lnTo>
                                    <a:pt x="77" y="110"/>
                                  </a:lnTo>
                                  <a:lnTo>
                                    <a:pt x="82" y="105"/>
                                  </a:lnTo>
                                  <a:lnTo>
                                    <a:pt x="82" y="101"/>
                                  </a:lnTo>
                                  <a:lnTo>
                                    <a:pt x="91" y="91"/>
                                  </a:lnTo>
                                  <a:lnTo>
                                    <a:pt x="91" y="86"/>
                                  </a:lnTo>
                                  <a:lnTo>
                                    <a:pt x="96" y="81"/>
                                  </a:lnTo>
                                  <a:lnTo>
                                    <a:pt x="96" y="77"/>
                                  </a:lnTo>
                                  <a:lnTo>
                                    <a:pt x="101" y="72"/>
                                  </a:lnTo>
                                  <a:lnTo>
                                    <a:pt x="101" y="67"/>
                                  </a:lnTo>
                                  <a:lnTo>
                                    <a:pt x="111" y="57"/>
                                  </a:lnTo>
                                  <a:lnTo>
                                    <a:pt x="111" y="53"/>
                                  </a:lnTo>
                                  <a:lnTo>
                                    <a:pt x="115" y="48"/>
                                  </a:lnTo>
                                  <a:lnTo>
                                    <a:pt x="115" y="43"/>
                                  </a:lnTo>
                                  <a:lnTo>
                                    <a:pt x="120" y="38"/>
                                  </a:lnTo>
                                  <a:lnTo>
                                    <a:pt x="120" y="33"/>
                                  </a:lnTo>
                                  <a:lnTo>
                                    <a:pt x="130" y="24"/>
                                  </a:lnTo>
                                  <a:lnTo>
                                    <a:pt x="130" y="19"/>
                                  </a:lnTo>
                                  <a:lnTo>
                                    <a:pt x="135" y="14"/>
                                  </a:lnTo>
                                  <a:lnTo>
                                    <a:pt x="135" y="9"/>
                                  </a:lnTo>
                                  <a:lnTo>
                                    <a:pt x="1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3"/>
                          <wps:cNvSpPr>
                            <a:spLocks/>
                          </wps:cNvSpPr>
                          <wps:spPr bwMode="auto">
                            <a:xfrm>
                              <a:off x="7258" y="2117"/>
                              <a:ext cx="542" cy="941"/>
                            </a:xfrm>
                            <a:custGeom>
                              <a:avLst/>
                              <a:gdLst>
                                <a:gd name="T0" fmla="*/ 5 w 542"/>
                                <a:gd name="T1" fmla="*/ 932 h 941"/>
                                <a:gd name="T2" fmla="*/ 10 w 542"/>
                                <a:gd name="T3" fmla="*/ 917 h 941"/>
                                <a:gd name="T4" fmla="*/ 19 w 542"/>
                                <a:gd name="T5" fmla="*/ 903 h 941"/>
                                <a:gd name="T6" fmla="*/ 34 w 542"/>
                                <a:gd name="T7" fmla="*/ 884 h 941"/>
                                <a:gd name="T8" fmla="*/ 38 w 542"/>
                                <a:gd name="T9" fmla="*/ 869 h 941"/>
                                <a:gd name="T10" fmla="*/ 53 w 542"/>
                                <a:gd name="T11" fmla="*/ 850 h 941"/>
                                <a:gd name="T12" fmla="*/ 58 w 542"/>
                                <a:gd name="T13" fmla="*/ 836 h 941"/>
                                <a:gd name="T14" fmla="*/ 72 w 542"/>
                                <a:gd name="T15" fmla="*/ 817 h 941"/>
                                <a:gd name="T16" fmla="*/ 77 w 542"/>
                                <a:gd name="T17" fmla="*/ 802 h 941"/>
                                <a:gd name="T18" fmla="*/ 91 w 542"/>
                                <a:gd name="T19" fmla="*/ 783 h 941"/>
                                <a:gd name="T20" fmla="*/ 96 w 542"/>
                                <a:gd name="T21" fmla="*/ 769 h 941"/>
                                <a:gd name="T22" fmla="*/ 110 w 542"/>
                                <a:gd name="T23" fmla="*/ 749 h 941"/>
                                <a:gd name="T24" fmla="*/ 115 w 542"/>
                                <a:gd name="T25" fmla="*/ 735 h 941"/>
                                <a:gd name="T26" fmla="*/ 130 w 542"/>
                                <a:gd name="T27" fmla="*/ 716 h 941"/>
                                <a:gd name="T28" fmla="*/ 134 w 542"/>
                                <a:gd name="T29" fmla="*/ 701 h 941"/>
                                <a:gd name="T30" fmla="*/ 149 w 542"/>
                                <a:gd name="T31" fmla="*/ 682 h 941"/>
                                <a:gd name="T32" fmla="*/ 158 w 542"/>
                                <a:gd name="T33" fmla="*/ 663 h 941"/>
                                <a:gd name="T34" fmla="*/ 168 w 542"/>
                                <a:gd name="T35" fmla="*/ 649 h 941"/>
                                <a:gd name="T36" fmla="*/ 178 w 542"/>
                                <a:gd name="T37" fmla="*/ 629 h 941"/>
                                <a:gd name="T38" fmla="*/ 187 w 542"/>
                                <a:gd name="T39" fmla="*/ 615 h 941"/>
                                <a:gd name="T40" fmla="*/ 197 w 542"/>
                                <a:gd name="T41" fmla="*/ 596 h 941"/>
                                <a:gd name="T42" fmla="*/ 211 w 542"/>
                                <a:gd name="T43" fmla="*/ 577 h 941"/>
                                <a:gd name="T44" fmla="*/ 216 w 542"/>
                                <a:gd name="T45" fmla="*/ 562 h 941"/>
                                <a:gd name="T46" fmla="*/ 230 w 542"/>
                                <a:gd name="T47" fmla="*/ 543 h 941"/>
                                <a:gd name="T48" fmla="*/ 235 w 542"/>
                                <a:gd name="T49" fmla="*/ 529 h 941"/>
                                <a:gd name="T50" fmla="*/ 250 w 542"/>
                                <a:gd name="T51" fmla="*/ 509 h 941"/>
                                <a:gd name="T52" fmla="*/ 254 w 542"/>
                                <a:gd name="T53" fmla="*/ 495 h 941"/>
                                <a:gd name="T54" fmla="*/ 269 w 542"/>
                                <a:gd name="T55" fmla="*/ 476 h 941"/>
                                <a:gd name="T56" fmla="*/ 274 w 542"/>
                                <a:gd name="T57" fmla="*/ 461 h 941"/>
                                <a:gd name="T58" fmla="*/ 288 w 542"/>
                                <a:gd name="T59" fmla="*/ 442 h 941"/>
                                <a:gd name="T60" fmla="*/ 293 w 542"/>
                                <a:gd name="T61" fmla="*/ 428 h 941"/>
                                <a:gd name="T62" fmla="*/ 307 w 542"/>
                                <a:gd name="T63" fmla="*/ 408 h 941"/>
                                <a:gd name="T64" fmla="*/ 317 w 542"/>
                                <a:gd name="T65" fmla="*/ 389 h 941"/>
                                <a:gd name="T66" fmla="*/ 326 w 542"/>
                                <a:gd name="T67" fmla="*/ 375 h 941"/>
                                <a:gd name="T68" fmla="*/ 336 w 542"/>
                                <a:gd name="T69" fmla="*/ 356 h 941"/>
                                <a:gd name="T70" fmla="*/ 346 w 542"/>
                                <a:gd name="T71" fmla="*/ 341 h 941"/>
                                <a:gd name="T72" fmla="*/ 355 w 542"/>
                                <a:gd name="T73" fmla="*/ 322 h 941"/>
                                <a:gd name="T74" fmla="*/ 370 w 542"/>
                                <a:gd name="T75" fmla="*/ 303 h 941"/>
                                <a:gd name="T76" fmla="*/ 374 w 542"/>
                                <a:gd name="T77" fmla="*/ 288 h 941"/>
                                <a:gd name="T78" fmla="*/ 389 w 542"/>
                                <a:gd name="T79" fmla="*/ 269 h 941"/>
                                <a:gd name="T80" fmla="*/ 394 w 542"/>
                                <a:gd name="T81" fmla="*/ 255 h 941"/>
                                <a:gd name="T82" fmla="*/ 408 w 542"/>
                                <a:gd name="T83" fmla="*/ 236 h 941"/>
                                <a:gd name="T84" fmla="*/ 413 w 542"/>
                                <a:gd name="T85" fmla="*/ 221 h 941"/>
                                <a:gd name="T86" fmla="*/ 427 w 542"/>
                                <a:gd name="T87" fmla="*/ 202 h 941"/>
                                <a:gd name="T88" fmla="*/ 432 w 542"/>
                                <a:gd name="T89" fmla="*/ 188 h 941"/>
                                <a:gd name="T90" fmla="*/ 446 w 542"/>
                                <a:gd name="T91" fmla="*/ 168 h 941"/>
                                <a:gd name="T92" fmla="*/ 451 w 542"/>
                                <a:gd name="T93" fmla="*/ 154 h 941"/>
                                <a:gd name="T94" fmla="*/ 466 w 542"/>
                                <a:gd name="T95" fmla="*/ 135 h 941"/>
                                <a:gd name="T96" fmla="*/ 475 w 542"/>
                                <a:gd name="T97" fmla="*/ 116 h 941"/>
                                <a:gd name="T98" fmla="*/ 485 w 542"/>
                                <a:gd name="T99" fmla="*/ 101 h 941"/>
                                <a:gd name="T100" fmla="*/ 494 w 542"/>
                                <a:gd name="T101" fmla="*/ 82 h 941"/>
                                <a:gd name="T102" fmla="*/ 504 w 542"/>
                                <a:gd name="T103" fmla="*/ 68 h 941"/>
                                <a:gd name="T104" fmla="*/ 514 w 542"/>
                                <a:gd name="T105" fmla="*/ 48 h 941"/>
                                <a:gd name="T106" fmla="*/ 528 w 542"/>
                                <a:gd name="T107" fmla="*/ 29 h 941"/>
                                <a:gd name="T108" fmla="*/ 533 w 542"/>
                                <a:gd name="T109" fmla="*/ 15 h 941"/>
                                <a:gd name="T110" fmla="*/ 542 w 542"/>
                                <a:gd name="T111"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2" h="941">
                                  <a:moveTo>
                                    <a:pt x="0" y="941"/>
                                  </a:moveTo>
                                  <a:lnTo>
                                    <a:pt x="0" y="937"/>
                                  </a:lnTo>
                                  <a:lnTo>
                                    <a:pt x="5" y="932"/>
                                  </a:lnTo>
                                  <a:lnTo>
                                    <a:pt x="5" y="927"/>
                                  </a:lnTo>
                                  <a:lnTo>
                                    <a:pt x="10" y="922"/>
                                  </a:lnTo>
                                  <a:lnTo>
                                    <a:pt x="10" y="917"/>
                                  </a:lnTo>
                                  <a:lnTo>
                                    <a:pt x="14" y="913"/>
                                  </a:lnTo>
                                  <a:lnTo>
                                    <a:pt x="19" y="908"/>
                                  </a:lnTo>
                                  <a:lnTo>
                                    <a:pt x="19" y="903"/>
                                  </a:lnTo>
                                  <a:lnTo>
                                    <a:pt x="24" y="898"/>
                                  </a:lnTo>
                                  <a:lnTo>
                                    <a:pt x="24" y="893"/>
                                  </a:lnTo>
                                  <a:lnTo>
                                    <a:pt x="34" y="884"/>
                                  </a:lnTo>
                                  <a:lnTo>
                                    <a:pt x="34" y="879"/>
                                  </a:lnTo>
                                  <a:lnTo>
                                    <a:pt x="38" y="874"/>
                                  </a:lnTo>
                                  <a:lnTo>
                                    <a:pt x="38" y="869"/>
                                  </a:lnTo>
                                  <a:lnTo>
                                    <a:pt x="43" y="865"/>
                                  </a:lnTo>
                                  <a:lnTo>
                                    <a:pt x="43" y="860"/>
                                  </a:lnTo>
                                  <a:lnTo>
                                    <a:pt x="53" y="850"/>
                                  </a:lnTo>
                                  <a:lnTo>
                                    <a:pt x="53" y="845"/>
                                  </a:lnTo>
                                  <a:lnTo>
                                    <a:pt x="58" y="841"/>
                                  </a:lnTo>
                                  <a:lnTo>
                                    <a:pt x="58" y="836"/>
                                  </a:lnTo>
                                  <a:lnTo>
                                    <a:pt x="62" y="831"/>
                                  </a:lnTo>
                                  <a:lnTo>
                                    <a:pt x="62" y="826"/>
                                  </a:lnTo>
                                  <a:lnTo>
                                    <a:pt x="72" y="817"/>
                                  </a:lnTo>
                                  <a:lnTo>
                                    <a:pt x="72" y="812"/>
                                  </a:lnTo>
                                  <a:lnTo>
                                    <a:pt x="77" y="807"/>
                                  </a:lnTo>
                                  <a:lnTo>
                                    <a:pt x="77" y="802"/>
                                  </a:lnTo>
                                  <a:lnTo>
                                    <a:pt x="86" y="793"/>
                                  </a:lnTo>
                                  <a:lnTo>
                                    <a:pt x="86" y="788"/>
                                  </a:lnTo>
                                  <a:lnTo>
                                    <a:pt x="91" y="783"/>
                                  </a:lnTo>
                                  <a:lnTo>
                                    <a:pt x="91" y="778"/>
                                  </a:lnTo>
                                  <a:lnTo>
                                    <a:pt x="96" y="773"/>
                                  </a:lnTo>
                                  <a:lnTo>
                                    <a:pt x="96" y="769"/>
                                  </a:lnTo>
                                  <a:lnTo>
                                    <a:pt x="106" y="759"/>
                                  </a:lnTo>
                                  <a:lnTo>
                                    <a:pt x="106" y="754"/>
                                  </a:lnTo>
                                  <a:lnTo>
                                    <a:pt x="110" y="749"/>
                                  </a:lnTo>
                                  <a:lnTo>
                                    <a:pt x="110" y="745"/>
                                  </a:lnTo>
                                  <a:lnTo>
                                    <a:pt x="115" y="740"/>
                                  </a:lnTo>
                                  <a:lnTo>
                                    <a:pt x="115" y="735"/>
                                  </a:lnTo>
                                  <a:lnTo>
                                    <a:pt x="125" y="725"/>
                                  </a:lnTo>
                                  <a:lnTo>
                                    <a:pt x="125" y="721"/>
                                  </a:lnTo>
                                  <a:lnTo>
                                    <a:pt x="130" y="716"/>
                                  </a:lnTo>
                                  <a:lnTo>
                                    <a:pt x="130" y="711"/>
                                  </a:lnTo>
                                  <a:lnTo>
                                    <a:pt x="134" y="706"/>
                                  </a:lnTo>
                                  <a:lnTo>
                                    <a:pt x="134" y="701"/>
                                  </a:lnTo>
                                  <a:lnTo>
                                    <a:pt x="144" y="692"/>
                                  </a:lnTo>
                                  <a:lnTo>
                                    <a:pt x="144" y="687"/>
                                  </a:lnTo>
                                  <a:lnTo>
                                    <a:pt x="149" y="682"/>
                                  </a:lnTo>
                                  <a:lnTo>
                                    <a:pt x="149" y="677"/>
                                  </a:lnTo>
                                  <a:lnTo>
                                    <a:pt x="158" y="668"/>
                                  </a:lnTo>
                                  <a:lnTo>
                                    <a:pt x="158" y="663"/>
                                  </a:lnTo>
                                  <a:lnTo>
                                    <a:pt x="163" y="658"/>
                                  </a:lnTo>
                                  <a:lnTo>
                                    <a:pt x="163" y="653"/>
                                  </a:lnTo>
                                  <a:lnTo>
                                    <a:pt x="168" y="649"/>
                                  </a:lnTo>
                                  <a:lnTo>
                                    <a:pt x="168" y="644"/>
                                  </a:lnTo>
                                  <a:lnTo>
                                    <a:pt x="178" y="634"/>
                                  </a:lnTo>
                                  <a:lnTo>
                                    <a:pt x="178" y="629"/>
                                  </a:lnTo>
                                  <a:lnTo>
                                    <a:pt x="182" y="625"/>
                                  </a:lnTo>
                                  <a:lnTo>
                                    <a:pt x="182" y="620"/>
                                  </a:lnTo>
                                  <a:lnTo>
                                    <a:pt x="187" y="615"/>
                                  </a:lnTo>
                                  <a:lnTo>
                                    <a:pt x="187" y="610"/>
                                  </a:lnTo>
                                  <a:lnTo>
                                    <a:pt x="197" y="601"/>
                                  </a:lnTo>
                                  <a:lnTo>
                                    <a:pt x="197" y="596"/>
                                  </a:lnTo>
                                  <a:lnTo>
                                    <a:pt x="202" y="591"/>
                                  </a:lnTo>
                                  <a:lnTo>
                                    <a:pt x="202" y="586"/>
                                  </a:lnTo>
                                  <a:lnTo>
                                    <a:pt x="211" y="577"/>
                                  </a:lnTo>
                                  <a:lnTo>
                                    <a:pt x="211" y="572"/>
                                  </a:lnTo>
                                  <a:lnTo>
                                    <a:pt x="216" y="567"/>
                                  </a:lnTo>
                                  <a:lnTo>
                                    <a:pt x="216" y="562"/>
                                  </a:lnTo>
                                  <a:lnTo>
                                    <a:pt x="221" y="557"/>
                                  </a:lnTo>
                                  <a:lnTo>
                                    <a:pt x="221" y="553"/>
                                  </a:lnTo>
                                  <a:lnTo>
                                    <a:pt x="230" y="543"/>
                                  </a:lnTo>
                                  <a:lnTo>
                                    <a:pt x="230" y="538"/>
                                  </a:lnTo>
                                  <a:lnTo>
                                    <a:pt x="235" y="533"/>
                                  </a:lnTo>
                                  <a:lnTo>
                                    <a:pt x="235" y="529"/>
                                  </a:lnTo>
                                  <a:lnTo>
                                    <a:pt x="240" y="524"/>
                                  </a:lnTo>
                                  <a:lnTo>
                                    <a:pt x="240" y="519"/>
                                  </a:lnTo>
                                  <a:lnTo>
                                    <a:pt x="250" y="509"/>
                                  </a:lnTo>
                                  <a:lnTo>
                                    <a:pt x="250" y="505"/>
                                  </a:lnTo>
                                  <a:lnTo>
                                    <a:pt x="254" y="500"/>
                                  </a:lnTo>
                                  <a:lnTo>
                                    <a:pt x="254" y="495"/>
                                  </a:lnTo>
                                  <a:lnTo>
                                    <a:pt x="264" y="485"/>
                                  </a:lnTo>
                                  <a:lnTo>
                                    <a:pt x="264" y="481"/>
                                  </a:lnTo>
                                  <a:lnTo>
                                    <a:pt x="269" y="476"/>
                                  </a:lnTo>
                                  <a:lnTo>
                                    <a:pt x="269" y="471"/>
                                  </a:lnTo>
                                  <a:lnTo>
                                    <a:pt x="274" y="466"/>
                                  </a:lnTo>
                                  <a:lnTo>
                                    <a:pt x="274" y="461"/>
                                  </a:lnTo>
                                  <a:lnTo>
                                    <a:pt x="283" y="452"/>
                                  </a:lnTo>
                                  <a:lnTo>
                                    <a:pt x="283" y="447"/>
                                  </a:lnTo>
                                  <a:lnTo>
                                    <a:pt x="288" y="442"/>
                                  </a:lnTo>
                                  <a:lnTo>
                                    <a:pt x="288" y="437"/>
                                  </a:lnTo>
                                  <a:lnTo>
                                    <a:pt x="293" y="432"/>
                                  </a:lnTo>
                                  <a:lnTo>
                                    <a:pt x="293" y="428"/>
                                  </a:lnTo>
                                  <a:lnTo>
                                    <a:pt x="302" y="418"/>
                                  </a:lnTo>
                                  <a:lnTo>
                                    <a:pt x="302" y="413"/>
                                  </a:lnTo>
                                  <a:lnTo>
                                    <a:pt x="307" y="408"/>
                                  </a:lnTo>
                                  <a:lnTo>
                                    <a:pt x="307" y="404"/>
                                  </a:lnTo>
                                  <a:lnTo>
                                    <a:pt x="317" y="394"/>
                                  </a:lnTo>
                                  <a:lnTo>
                                    <a:pt x="317" y="389"/>
                                  </a:lnTo>
                                  <a:lnTo>
                                    <a:pt x="322" y="384"/>
                                  </a:lnTo>
                                  <a:lnTo>
                                    <a:pt x="322" y="380"/>
                                  </a:lnTo>
                                  <a:lnTo>
                                    <a:pt x="326" y="375"/>
                                  </a:lnTo>
                                  <a:lnTo>
                                    <a:pt x="326" y="370"/>
                                  </a:lnTo>
                                  <a:lnTo>
                                    <a:pt x="336" y="360"/>
                                  </a:lnTo>
                                  <a:lnTo>
                                    <a:pt x="336" y="356"/>
                                  </a:lnTo>
                                  <a:lnTo>
                                    <a:pt x="341" y="351"/>
                                  </a:lnTo>
                                  <a:lnTo>
                                    <a:pt x="341" y="346"/>
                                  </a:lnTo>
                                  <a:lnTo>
                                    <a:pt x="346" y="341"/>
                                  </a:lnTo>
                                  <a:lnTo>
                                    <a:pt x="346" y="336"/>
                                  </a:lnTo>
                                  <a:lnTo>
                                    <a:pt x="355" y="327"/>
                                  </a:lnTo>
                                  <a:lnTo>
                                    <a:pt x="355" y="322"/>
                                  </a:lnTo>
                                  <a:lnTo>
                                    <a:pt x="360" y="317"/>
                                  </a:lnTo>
                                  <a:lnTo>
                                    <a:pt x="360" y="312"/>
                                  </a:lnTo>
                                  <a:lnTo>
                                    <a:pt x="370" y="303"/>
                                  </a:lnTo>
                                  <a:lnTo>
                                    <a:pt x="370" y="298"/>
                                  </a:lnTo>
                                  <a:lnTo>
                                    <a:pt x="374" y="293"/>
                                  </a:lnTo>
                                  <a:lnTo>
                                    <a:pt x="374" y="288"/>
                                  </a:lnTo>
                                  <a:lnTo>
                                    <a:pt x="379" y="284"/>
                                  </a:lnTo>
                                  <a:lnTo>
                                    <a:pt x="379" y="279"/>
                                  </a:lnTo>
                                  <a:lnTo>
                                    <a:pt x="389" y="269"/>
                                  </a:lnTo>
                                  <a:lnTo>
                                    <a:pt x="389" y="264"/>
                                  </a:lnTo>
                                  <a:lnTo>
                                    <a:pt x="394" y="260"/>
                                  </a:lnTo>
                                  <a:lnTo>
                                    <a:pt x="394" y="255"/>
                                  </a:lnTo>
                                  <a:lnTo>
                                    <a:pt x="398" y="250"/>
                                  </a:lnTo>
                                  <a:lnTo>
                                    <a:pt x="398" y="245"/>
                                  </a:lnTo>
                                  <a:lnTo>
                                    <a:pt x="408" y="236"/>
                                  </a:lnTo>
                                  <a:lnTo>
                                    <a:pt x="408" y="231"/>
                                  </a:lnTo>
                                  <a:lnTo>
                                    <a:pt x="413" y="226"/>
                                  </a:lnTo>
                                  <a:lnTo>
                                    <a:pt x="413" y="221"/>
                                  </a:lnTo>
                                  <a:lnTo>
                                    <a:pt x="422" y="212"/>
                                  </a:lnTo>
                                  <a:lnTo>
                                    <a:pt x="422" y="207"/>
                                  </a:lnTo>
                                  <a:lnTo>
                                    <a:pt x="427" y="202"/>
                                  </a:lnTo>
                                  <a:lnTo>
                                    <a:pt x="427" y="197"/>
                                  </a:lnTo>
                                  <a:lnTo>
                                    <a:pt x="432" y="192"/>
                                  </a:lnTo>
                                  <a:lnTo>
                                    <a:pt x="432" y="188"/>
                                  </a:lnTo>
                                  <a:lnTo>
                                    <a:pt x="442" y="178"/>
                                  </a:lnTo>
                                  <a:lnTo>
                                    <a:pt x="442" y="173"/>
                                  </a:lnTo>
                                  <a:lnTo>
                                    <a:pt x="446" y="168"/>
                                  </a:lnTo>
                                  <a:lnTo>
                                    <a:pt x="446" y="164"/>
                                  </a:lnTo>
                                  <a:lnTo>
                                    <a:pt x="451" y="159"/>
                                  </a:lnTo>
                                  <a:lnTo>
                                    <a:pt x="451" y="154"/>
                                  </a:lnTo>
                                  <a:lnTo>
                                    <a:pt x="461" y="144"/>
                                  </a:lnTo>
                                  <a:lnTo>
                                    <a:pt x="461" y="140"/>
                                  </a:lnTo>
                                  <a:lnTo>
                                    <a:pt x="466" y="135"/>
                                  </a:lnTo>
                                  <a:lnTo>
                                    <a:pt x="466" y="130"/>
                                  </a:lnTo>
                                  <a:lnTo>
                                    <a:pt x="475" y="120"/>
                                  </a:lnTo>
                                  <a:lnTo>
                                    <a:pt x="475" y="116"/>
                                  </a:lnTo>
                                  <a:lnTo>
                                    <a:pt x="480" y="111"/>
                                  </a:lnTo>
                                  <a:lnTo>
                                    <a:pt x="480" y="106"/>
                                  </a:lnTo>
                                  <a:lnTo>
                                    <a:pt x="485" y="101"/>
                                  </a:lnTo>
                                  <a:lnTo>
                                    <a:pt x="485" y="96"/>
                                  </a:lnTo>
                                  <a:lnTo>
                                    <a:pt x="494" y="87"/>
                                  </a:lnTo>
                                  <a:lnTo>
                                    <a:pt x="494" y="82"/>
                                  </a:lnTo>
                                  <a:lnTo>
                                    <a:pt x="499" y="77"/>
                                  </a:lnTo>
                                  <a:lnTo>
                                    <a:pt x="499" y="72"/>
                                  </a:lnTo>
                                  <a:lnTo>
                                    <a:pt x="504" y="68"/>
                                  </a:lnTo>
                                  <a:lnTo>
                                    <a:pt x="504" y="63"/>
                                  </a:lnTo>
                                  <a:lnTo>
                                    <a:pt x="514" y="53"/>
                                  </a:lnTo>
                                  <a:lnTo>
                                    <a:pt x="514" y="48"/>
                                  </a:lnTo>
                                  <a:lnTo>
                                    <a:pt x="518" y="44"/>
                                  </a:lnTo>
                                  <a:lnTo>
                                    <a:pt x="518" y="39"/>
                                  </a:lnTo>
                                  <a:lnTo>
                                    <a:pt x="528" y="29"/>
                                  </a:lnTo>
                                  <a:lnTo>
                                    <a:pt x="528" y="24"/>
                                  </a:lnTo>
                                  <a:lnTo>
                                    <a:pt x="533" y="20"/>
                                  </a:lnTo>
                                  <a:lnTo>
                                    <a:pt x="533" y="15"/>
                                  </a:lnTo>
                                  <a:lnTo>
                                    <a:pt x="538" y="10"/>
                                  </a:lnTo>
                                  <a:lnTo>
                                    <a:pt x="538" y="5"/>
                                  </a:lnTo>
                                  <a:lnTo>
                                    <a:pt x="5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4"/>
                          <wps:cNvSpPr>
                            <a:spLocks/>
                          </wps:cNvSpPr>
                          <wps:spPr bwMode="auto">
                            <a:xfrm>
                              <a:off x="7872" y="1728"/>
                              <a:ext cx="154" cy="265"/>
                            </a:xfrm>
                            <a:custGeom>
                              <a:avLst/>
                              <a:gdLst>
                                <a:gd name="T0" fmla="*/ 0 w 154"/>
                                <a:gd name="T1" fmla="*/ 265 h 265"/>
                                <a:gd name="T2" fmla="*/ 5 w 154"/>
                                <a:gd name="T3" fmla="*/ 260 h 265"/>
                                <a:gd name="T4" fmla="*/ 5 w 154"/>
                                <a:gd name="T5" fmla="*/ 255 h 265"/>
                                <a:gd name="T6" fmla="*/ 10 w 154"/>
                                <a:gd name="T7" fmla="*/ 250 h 265"/>
                                <a:gd name="T8" fmla="*/ 10 w 154"/>
                                <a:gd name="T9" fmla="*/ 245 h 265"/>
                                <a:gd name="T10" fmla="*/ 15 w 154"/>
                                <a:gd name="T11" fmla="*/ 241 h 265"/>
                                <a:gd name="T12" fmla="*/ 15 w 154"/>
                                <a:gd name="T13" fmla="*/ 236 h 265"/>
                                <a:gd name="T14" fmla="*/ 24 w 154"/>
                                <a:gd name="T15" fmla="*/ 226 h 265"/>
                                <a:gd name="T16" fmla="*/ 24 w 154"/>
                                <a:gd name="T17" fmla="*/ 221 h 265"/>
                                <a:gd name="T18" fmla="*/ 29 w 154"/>
                                <a:gd name="T19" fmla="*/ 217 h 265"/>
                                <a:gd name="T20" fmla="*/ 29 w 154"/>
                                <a:gd name="T21" fmla="*/ 212 h 265"/>
                                <a:gd name="T22" fmla="*/ 39 w 154"/>
                                <a:gd name="T23" fmla="*/ 202 h 265"/>
                                <a:gd name="T24" fmla="*/ 39 w 154"/>
                                <a:gd name="T25" fmla="*/ 197 h 265"/>
                                <a:gd name="T26" fmla="*/ 44 w 154"/>
                                <a:gd name="T27" fmla="*/ 193 h 265"/>
                                <a:gd name="T28" fmla="*/ 44 w 154"/>
                                <a:gd name="T29" fmla="*/ 188 h 265"/>
                                <a:gd name="T30" fmla="*/ 48 w 154"/>
                                <a:gd name="T31" fmla="*/ 183 h 265"/>
                                <a:gd name="T32" fmla="*/ 48 w 154"/>
                                <a:gd name="T33" fmla="*/ 178 h 265"/>
                                <a:gd name="T34" fmla="*/ 58 w 154"/>
                                <a:gd name="T35" fmla="*/ 169 h 265"/>
                                <a:gd name="T36" fmla="*/ 58 w 154"/>
                                <a:gd name="T37" fmla="*/ 164 h 265"/>
                                <a:gd name="T38" fmla="*/ 63 w 154"/>
                                <a:gd name="T39" fmla="*/ 159 h 265"/>
                                <a:gd name="T40" fmla="*/ 63 w 154"/>
                                <a:gd name="T41" fmla="*/ 154 h 265"/>
                                <a:gd name="T42" fmla="*/ 68 w 154"/>
                                <a:gd name="T43" fmla="*/ 149 h 265"/>
                                <a:gd name="T44" fmla="*/ 68 w 154"/>
                                <a:gd name="T45" fmla="*/ 145 h 265"/>
                                <a:gd name="T46" fmla="*/ 77 w 154"/>
                                <a:gd name="T47" fmla="*/ 135 h 265"/>
                                <a:gd name="T48" fmla="*/ 77 w 154"/>
                                <a:gd name="T49" fmla="*/ 130 h 265"/>
                                <a:gd name="T50" fmla="*/ 82 w 154"/>
                                <a:gd name="T51" fmla="*/ 125 h 265"/>
                                <a:gd name="T52" fmla="*/ 82 w 154"/>
                                <a:gd name="T53" fmla="*/ 121 h 265"/>
                                <a:gd name="T54" fmla="*/ 92 w 154"/>
                                <a:gd name="T55" fmla="*/ 111 h 265"/>
                                <a:gd name="T56" fmla="*/ 92 w 154"/>
                                <a:gd name="T57" fmla="*/ 106 h 265"/>
                                <a:gd name="T58" fmla="*/ 96 w 154"/>
                                <a:gd name="T59" fmla="*/ 101 h 265"/>
                                <a:gd name="T60" fmla="*/ 96 w 154"/>
                                <a:gd name="T61" fmla="*/ 96 h 265"/>
                                <a:gd name="T62" fmla="*/ 101 w 154"/>
                                <a:gd name="T63" fmla="*/ 92 h 265"/>
                                <a:gd name="T64" fmla="*/ 101 w 154"/>
                                <a:gd name="T65" fmla="*/ 87 h 265"/>
                                <a:gd name="T66" fmla="*/ 111 w 154"/>
                                <a:gd name="T67" fmla="*/ 77 h 265"/>
                                <a:gd name="T68" fmla="*/ 111 w 154"/>
                                <a:gd name="T69" fmla="*/ 72 h 265"/>
                                <a:gd name="T70" fmla="*/ 116 w 154"/>
                                <a:gd name="T71" fmla="*/ 68 h 265"/>
                                <a:gd name="T72" fmla="*/ 116 w 154"/>
                                <a:gd name="T73" fmla="*/ 63 h 265"/>
                                <a:gd name="T74" fmla="*/ 120 w 154"/>
                                <a:gd name="T75" fmla="*/ 58 h 265"/>
                                <a:gd name="T76" fmla="*/ 120 w 154"/>
                                <a:gd name="T77" fmla="*/ 53 h 265"/>
                                <a:gd name="T78" fmla="*/ 130 w 154"/>
                                <a:gd name="T79" fmla="*/ 44 h 265"/>
                                <a:gd name="T80" fmla="*/ 130 w 154"/>
                                <a:gd name="T81" fmla="*/ 39 h 265"/>
                                <a:gd name="T82" fmla="*/ 135 w 154"/>
                                <a:gd name="T83" fmla="*/ 34 h 265"/>
                                <a:gd name="T84" fmla="*/ 135 w 154"/>
                                <a:gd name="T85" fmla="*/ 29 h 265"/>
                                <a:gd name="T86" fmla="*/ 144 w 154"/>
                                <a:gd name="T87" fmla="*/ 20 h 265"/>
                                <a:gd name="T88" fmla="*/ 144 w 154"/>
                                <a:gd name="T89" fmla="*/ 15 h 265"/>
                                <a:gd name="T90" fmla="*/ 149 w 154"/>
                                <a:gd name="T91" fmla="*/ 10 h 265"/>
                                <a:gd name="T92" fmla="*/ 149 w 154"/>
                                <a:gd name="T93" fmla="*/ 5 h 265"/>
                                <a:gd name="T94" fmla="*/ 154 w 154"/>
                                <a:gd name="T95" fmla="*/ 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4" h="265">
                                  <a:moveTo>
                                    <a:pt x="0" y="265"/>
                                  </a:moveTo>
                                  <a:lnTo>
                                    <a:pt x="5" y="260"/>
                                  </a:lnTo>
                                  <a:lnTo>
                                    <a:pt x="5" y="255"/>
                                  </a:lnTo>
                                  <a:lnTo>
                                    <a:pt x="10" y="250"/>
                                  </a:lnTo>
                                  <a:lnTo>
                                    <a:pt x="10" y="245"/>
                                  </a:lnTo>
                                  <a:lnTo>
                                    <a:pt x="15" y="241"/>
                                  </a:lnTo>
                                  <a:lnTo>
                                    <a:pt x="15" y="236"/>
                                  </a:lnTo>
                                  <a:lnTo>
                                    <a:pt x="24" y="226"/>
                                  </a:lnTo>
                                  <a:lnTo>
                                    <a:pt x="24" y="221"/>
                                  </a:lnTo>
                                  <a:lnTo>
                                    <a:pt x="29" y="217"/>
                                  </a:lnTo>
                                  <a:lnTo>
                                    <a:pt x="29" y="212"/>
                                  </a:lnTo>
                                  <a:lnTo>
                                    <a:pt x="39" y="202"/>
                                  </a:lnTo>
                                  <a:lnTo>
                                    <a:pt x="39" y="197"/>
                                  </a:lnTo>
                                  <a:lnTo>
                                    <a:pt x="44" y="193"/>
                                  </a:lnTo>
                                  <a:lnTo>
                                    <a:pt x="44" y="188"/>
                                  </a:lnTo>
                                  <a:lnTo>
                                    <a:pt x="48" y="183"/>
                                  </a:lnTo>
                                  <a:lnTo>
                                    <a:pt x="48" y="178"/>
                                  </a:lnTo>
                                  <a:lnTo>
                                    <a:pt x="58" y="169"/>
                                  </a:lnTo>
                                  <a:lnTo>
                                    <a:pt x="58" y="164"/>
                                  </a:lnTo>
                                  <a:lnTo>
                                    <a:pt x="63" y="159"/>
                                  </a:lnTo>
                                  <a:lnTo>
                                    <a:pt x="63" y="154"/>
                                  </a:lnTo>
                                  <a:lnTo>
                                    <a:pt x="68" y="149"/>
                                  </a:lnTo>
                                  <a:lnTo>
                                    <a:pt x="68" y="145"/>
                                  </a:lnTo>
                                  <a:lnTo>
                                    <a:pt x="77" y="135"/>
                                  </a:lnTo>
                                  <a:lnTo>
                                    <a:pt x="77" y="130"/>
                                  </a:lnTo>
                                  <a:lnTo>
                                    <a:pt x="82" y="125"/>
                                  </a:lnTo>
                                  <a:lnTo>
                                    <a:pt x="82" y="121"/>
                                  </a:lnTo>
                                  <a:lnTo>
                                    <a:pt x="92" y="111"/>
                                  </a:lnTo>
                                  <a:lnTo>
                                    <a:pt x="92" y="106"/>
                                  </a:lnTo>
                                  <a:lnTo>
                                    <a:pt x="96" y="101"/>
                                  </a:lnTo>
                                  <a:lnTo>
                                    <a:pt x="96" y="96"/>
                                  </a:lnTo>
                                  <a:lnTo>
                                    <a:pt x="101" y="92"/>
                                  </a:lnTo>
                                  <a:lnTo>
                                    <a:pt x="101" y="87"/>
                                  </a:lnTo>
                                  <a:lnTo>
                                    <a:pt x="111" y="77"/>
                                  </a:lnTo>
                                  <a:lnTo>
                                    <a:pt x="111" y="72"/>
                                  </a:lnTo>
                                  <a:lnTo>
                                    <a:pt x="116" y="68"/>
                                  </a:lnTo>
                                  <a:lnTo>
                                    <a:pt x="116" y="63"/>
                                  </a:lnTo>
                                  <a:lnTo>
                                    <a:pt x="120" y="58"/>
                                  </a:lnTo>
                                  <a:lnTo>
                                    <a:pt x="120" y="53"/>
                                  </a:lnTo>
                                  <a:lnTo>
                                    <a:pt x="130" y="44"/>
                                  </a:lnTo>
                                  <a:lnTo>
                                    <a:pt x="130" y="39"/>
                                  </a:lnTo>
                                  <a:lnTo>
                                    <a:pt x="135" y="34"/>
                                  </a:lnTo>
                                  <a:lnTo>
                                    <a:pt x="135" y="29"/>
                                  </a:lnTo>
                                  <a:lnTo>
                                    <a:pt x="144" y="20"/>
                                  </a:lnTo>
                                  <a:lnTo>
                                    <a:pt x="144" y="15"/>
                                  </a:lnTo>
                                  <a:lnTo>
                                    <a:pt x="149" y="10"/>
                                  </a:lnTo>
                                  <a:lnTo>
                                    <a:pt x="149" y="5"/>
                                  </a:lnTo>
                                  <a:lnTo>
                                    <a:pt x="1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5"/>
                          <wps:cNvSpPr>
                            <a:spLocks/>
                          </wps:cNvSpPr>
                          <wps:spPr bwMode="auto">
                            <a:xfrm>
                              <a:off x="7301" y="2295"/>
                              <a:ext cx="461" cy="792"/>
                            </a:xfrm>
                            <a:custGeom>
                              <a:avLst/>
                              <a:gdLst>
                                <a:gd name="T0" fmla="*/ 5 w 461"/>
                                <a:gd name="T1" fmla="*/ 783 h 792"/>
                                <a:gd name="T2" fmla="*/ 19 w 461"/>
                                <a:gd name="T3" fmla="*/ 763 h 792"/>
                                <a:gd name="T4" fmla="*/ 24 w 461"/>
                                <a:gd name="T5" fmla="*/ 749 h 792"/>
                                <a:gd name="T6" fmla="*/ 39 w 461"/>
                                <a:gd name="T7" fmla="*/ 730 h 792"/>
                                <a:gd name="T8" fmla="*/ 43 w 461"/>
                                <a:gd name="T9" fmla="*/ 715 h 792"/>
                                <a:gd name="T10" fmla="*/ 58 w 461"/>
                                <a:gd name="T11" fmla="*/ 696 h 792"/>
                                <a:gd name="T12" fmla="*/ 67 w 461"/>
                                <a:gd name="T13" fmla="*/ 677 h 792"/>
                                <a:gd name="T14" fmla="*/ 77 w 461"/>
                                <a:gd name="T15" fmla="*/ 663 h 792"/>
                                <a:gd name="T16" fmla="*/ 87 w 461"/>
                                <a:gd name="T17" fmla="*/ 643 h 792"/>
                                <a:gd name="T18" fmla="*/ 96 w 461"/>
                                <a:gd name="T19" fmla="*/ 629 h 792"/>
                                <a:gd name="T20" fmla="*/ 106 w 461"/>
                                <a:gd name="T21" fmla="*/ 610 h 792"/>
                                <a:gd name="T22" fmla="*/ 120 w 461"/>
                                <a:gd name="T23" fmla="*/ 591 h 792"/>
                                <a:gd name="T24" fmla="*/ 125 w 461"/>
                                <a:gd name="T25" fmla="*/ 576 h 792"/>
                                <a:gd name="T26" fmla="*/ 139 w 461"/>
                                <a:gd name="T27" fmla="*/ 557 h 792"/>
                                <a:gd name="T28" fmla="*/ 144 w 461"/>
                                <a:gd name="T29" fmla="*/ 543 h 792"/>
                                <a:gd name="T30" fmla="*/ 159 w 461"/>
                                <a:gd name="T31" fmla="*/ 523 h 792"/>
                                <a:gd name="T32" fmla="*/ 163 w 461"/>
                                <a:gd name="T33" fmla="*/ 509 h 792"/>
                                <a:gd name="T34" fmla="*/ 178 w 461"/>
                                <a:gd name="T35" fmla="*/ 490 h 792"/>
                                <a:gd name="T36" fmla="*/ 183 w 461"/>
                                <a:gd name="T37" fmla="*/ 475 h 792"/>
                                <a:gd name="T38" fmla="*/ 197 w 461"/>
                                <a:gd name="T39" fmla="*/ 456 h 792"/>
                                <a:gd name="T40" fmla="*/ 202 w 461"/>
                                <a:gd name="T41" fmla="*/ 442 h 792"/>
                                <a:gd name="T42" fmla="*/ 216 w 461"/>
                                <a:gd name="T43" fmla="*/ 423 h 792"/>
                                <a:gd name="T44" fmla="*/ 221 w 461"/>
                                <a:gd name="T45" fmla="*/ 408 h 792"/>
                                <a:gd name="T46" fmla="*/ 235 w 461"/>
                                <a:gd name="T47" fmla="*/ 389 h 792"/>
                                <a:gd name="T48" fmla="*/ 245 w 461"/>
                                <a:gd name="T49" fmla="*/ 370 h 792"/>
                                <a:gd name="T50" fmla="*/ 255 w 461"/>
                                <a:gd name="T51" fmla="*/ 355 h 792"/>
                                <a:gd name="T52" fmla="*/ 264 w 461"/>
                                <a:gd name="T53" fmla="*/ 336 h 792"/>
                                <a:gd name="T54" fmla="*/ 274 w 461"/>
                                <a:gd name="T55" fmla="*/ 322 h 792"/>
                                <a:gd name="T56" fmla="*/ 283 w 461"/>
                                <a:gd name="T57" fmla="*/ 303 h 792"/>
                                <a:gd name="T58" fmla="*/ 298 w 461"/>
                                <a:gd name="T59" fmla="*/ 283 h 792"/>
                                <a:gd name="T60" fmla="*/ 303 w 461"/>
                                <a:gd name="T61" fmla="*/ 269 h 792"/>
                                <a:gd name="T62" fmla="*/ 317 w 461"/>
                                <a:gd name="T63" fmla="*/ 250 h 792"/>
                                <a:gd name="T64" fmla="*/ 322 w 461"/>
                                <a:gd name="T65" fmla="*/ 235 h 792"/>
                                <a:gd name="T66" fmla="*/ 336 w 461"/>
                                <a:gd name="T67" fmla="*/ 216 h 792"/>
                                <a:gd name="T68" fmla="*/ 341 w 461"/>
                                <a:gd name="T69" fmla="*/ 202 h 792"/>
                                <a:gd name="T70" fmla="*/ 355 w 461"/>
                                <a:gd name="T71" fmla="*/ 182 h 792"/>
                                <a:gd name="T72" fmla="*/ 360 w 461"/>
                                <a:gd name="T73" fmla="*/ 168 h 792"/>
                                <a:gd name="T74" fmla="*/ 375 w 461"/>
                                <a:gd name="T75" fmla="*/ 149 h 792"/>
                                <a:gd name="T76" fmla="*/ 379 w 461"/>
                                <a:gd name="T77" fmla="*/ 134 h 792"/>
                                <a:gd name="T78" fmla="*/ 394 w 461"/>
                                <a:gd name="T79" fmla="*/ 115 h 792"/>
                                <a:gd name="T80" fmla="*/ 399 w 461"/>
                                <a:gd name="T81" fmla="*/ 101 h 792"/>
                                <a:gd name="T82" fmla="*/ 413 w 461"/>
                                <a:gd name="T83" fmla="*/ 82 h 792"/>
                                <a:gd name="T84" fmla="*/ 423 w 461"/>
                                <a:gd name="T85" fmla="*/ 62 h 792"/>
                                <a:gd name="T86" fmla="*/ 432 w 461"/>
                                <a:gd name="T87" fmla="*/ 48 h 792"/>
                                <a:gd name="T88" fmla="*/ 442 w 461"/>
                                <a:gd name="T89" fmla="*/ 29 h 792"/>
                                <a:gd name="T90" fmla="*/ 451 w 461"/>
                                <a:gd name="T91" fmla="*/ 1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1" h="792">
                                  <a:moveTo>
                                    <a:pt x="0" y="792"/>
                                  </a:moveTo>
                                  <a:lnTo>
                                    <a:pt x="5" y="787"/>
                                  </a:lnTo>
                                  <a:lnTo>
                                    <a:pt x="5" y="783"/>
                                  </a:lnTo>
                                  <a:lnTo>
                                    <a:pt x="15" y="773"/>
                                  </a:lnTo>
                                  <a:lnTo>
                                    <a:pt x="15" y="768"/>
                                  </a:lnTo>
                                  <a:lnTo>
                                    <a:pt x="19" y="763"/>
                                  </a:lnTo>
                                  <a:lnTo>
                                    <a:pt x="19" y="759"/>
                                  </a:lnTo>
                                  <a:lnTo>
                                    <a:pt x="24" y="754"/>
                                  </a:lnTo>
                                  <a:lnTo>
                                    <a:pt x="24" y="749"/>
                                  </a:lnTo>
                                  <a:lnTo>
                                    <a:pt x="34" y="739"/>
                                  </a:lnTo>
                                  <a:lnTo>
                                    <a:pt x="34" y="735"/>
                                  </a:lnTo>
                                  <a:lnTo>
                                    <a:pt x="39" y="730"/>
                                  </a:lnTo>
                                  <a:lnTo>
                                    <a:pt x="39" y="725"/>
                                  </a:lnTo>
                                  <a:lnTo>
                                    <a:pt x="43" y="720"/>
                                  </a:lnTo>
                                  <a:lnTo>
                                    <a:pt x="43" y="715"/>
                                  </a:lnTo>
                                  <a:lnTo>
                                    <a:pt x="53" y="706"/>
                                  </a:lnTo>
                                  <a:lnTo>
                                    <a:pt x="53" y="701"/>
                                  </a:lnTo>
                                  <a:lnTo>
                                    <a:pt x="58" y="696"/>
                                  </a:lnTo>
                                  <a:lnTo>
                                    <a:pt x="58" y="691"/>
                                  </a:lnTo>
                                  <a:lnTo>
                                    <a:pt x="67" y="682"/>
                                  </a:lnTo>
                                  <a:lnTo>
                                    <a:pt x="67" y="677"/>
                                  </a:lnTo>
                                  <a:lnTo>
                                    <a:pt x="72" y="672"/>
                                  </a:lnTo>
                                  <a:lnTo>
                                    <a:pt x="72" y="667"/>
                                  </a:lnTo>
                                  <a:lnTo>
                                    <a:pt x="77" y="663"/>
                                  </a:lnTo>
                                  <a:lnTo>
                                    <a:pt x="77" y="658"/>
                                  </a:lnTo>
                                  <a:lnTo>
                                    <a:pt x="87" y="648"/>
                                  </a:lnTo>
                                  <a:lnTo>
                                    <a:pt x="87" y="643"/>
                                  </a:lnTo>
                                  <a:lnTo>
                                    <a:pt x="91" y="639"/>
                                  </a:lnTo>
                                  <a:lnTo>
                                    <a:pt x="91" y="634"/>
                                  </a:lnTo>
                                  <a:lnTo>
                                    <a:pt x="96" y="629"/>
                                  </a:lnTo>
                                  <a:lnTo>
                                    <a:pt x="96" y="624"/>
                                  </a:lnTo>
                                  <a:lnTo>
                                    <a:pt x="106" y="615"/>
                                  </a:lnTo>
                                  <a:lnTo>
                                    <a:pt x="106" y="610"/>
                                  </a:lnTo>
                                  <a:lnTo>
                                    <a:pt x="111" y="605"/>
                                  </a:lnTo>
                                  <a:lnTo>
                                    <a:pt x="111" y="600"/>
                                  </a:lnTo>
                                  <a:lnTo>
                                    <a:pt x="120" y="591"/>
                                  </a:lnTo>
                                  <a:lnTo>
                                    <a:pt x="120" y="586"/>
                                  </a:lnTo>
                                  <a:lnTo>
                                    <a:pt x="125" y="581"/>
                                  </a:lnTo>
                                  <a:lnTo>
                                    <a:pt x="125" y="576"/>
                                  </a:lnTo>
                                  <a:lnTo>
                                    <a:pt x="130" y="571"/>
                                  </a:lnTo>
                                  <a:lnTo>
                                    <a:pt x="130" y="567"/>
                                  </a:lnTo>
                                  <a:lnTo>
                                    <a:pt x="139" y="557"/>
                                  </a:lnTo>
                                  <a:lnTo>
                                    <a:pt x="139" y="552"/>
                                  </a:lnTo>
                                  <a:lnTo>
                                    <a:pt x="144" y="547"/>
                                  </a:lnTo>
                                  <a:lnTo>
                                    <a:pt x="144" y="543"/>
                                  </a:lnTo>
                                  <a:lnTo>
                                    <a:pt x="149" y="538"/>
                                  </a:lnTo>
                                  <a:lnTo>
                                    <a:pt x="149" y="533"/>
                                  </a:lnTo>
                                  <a:lnTo>
                                    <a:pt x="159" y="523"/>
                                  </a:lnTo>
                                  <a:lnTo>
                                    <a:pt x="159" y="519"/>
                                  </a:lnTo>
                                  <a:lnTo>
                                    <a:pt x="163" y="514"/>
                                  </a:lnTo>
                                  <a:lnTo>
                                    <a:pt x="163" y="509"/>
                                  </a:lnTo>
                                  <a:lnTo>
                                    <a:pt x="168" y="504"/>
                                  </a:lnTo>
                                  <a:lnTo>
                                    <a:pt x="168" y="499"/>
                                  </a:lnTo>
                                  <a:lnTo>
                                    <a:pt x="178" y="490"/>
                                  </a:lnTo>
                                  <a:lnTo>
                                    <a:pt x="178" y="485"/>
                                  </a:lnTo>
                                  <a:lnTo>
                                    <a:pt x="183" y="480"/>
                                  </a:lnTo>
                                  <a:lnTo>
                                    <a:pt x="183" y="475"/>
                                  </a:lnTo>
                                  <a:lnTo>
                                    <a:pt x="192" y="466"/>
                                  </a:lnTo>
                                  <a:lnTo>
                                    <a:pt x="192" y="461"/>
                                  </a:lnTo>
                                  <a:lnTo>
                                    <a:pt x="197" y="456"/>
                                  </a:lnTo>
                                  <a:lnTo>
                                    <a:pt x="197" y="451"/>
                                  </a:lnTo>
                                  <a:lnTo>
                                    <a:pt x="202" y="447"/>
                                  </a:lnTo>
                                  <a:lnTo>
                                    <a:pt x="202" y="442"/>
                                  </a:lnTo>
                                  <a:lnTo>
                                    <a:pt x="211" y="432"/>
                                  </a:lnTo>
                                  <a:lnTo>
                                    <a:pt x="211" y="427"/>
                                  </a:lnTo>
                                  <a:lnTo>
                                    <a:pt x="216" y="423"/>
                                  </a:lnTo>
                                  <a:lnTo>
                                    <a:pt x="216" y="418"/>
                                  </a:lnTo>
                                  <a:lnTo>
                                    <a:pt x="221" y="413"/>
                                  </a:lnTo>
                                  <a:lnTo>
                                    <a:pt x="221" y="408"/>
                                  </a:lnTo>
                                  <a:lnTo>
                                    <a:pt x="231" y="399"/>
                                  </a:lnTo>
                                  <a:lnTo>
                                    <a:pt x="231" y="394"/>
                                  </a:lnTo>
                                  <a:lnTo>
                                    <a:pt x="235" y="389"/>
                                  </a:lnTo>
                                  <a:lnTo>
                                    <a:pt x="235" y="384"/>
                                  </a:lnTo>
                                  <a:lnTo>
                                    <a:pt x="245" y="375"/>
                                  </a:lnTo>
                                  <a:lnTo>
                                    <a:pt x="245" y="370"/>
                                  </a:lnTo>
                                  <a:lnTo>
                                    <a:pt x="250" y="365"/>
                                  </a:lnTo>
                                  <a:lnTo>
                                    <a:pt x="250" y="360"/>
                                  </a:lnTo>
                                  <a:lnTo>
                                    <a:pt x="255" y="355"/>
                                  </a:lnTo>
                                  <a:lnTo>
                                    <a:pt x="255" y="351"/>
                                  </a:lnTo>
                                  <a:lnTo>
                                    <a:pt x="264" y="341"/>
                                  </a:lnTo>
                                  <a:lnTo>
                                    <a:pt x="264" y="336"/>
                                  </a:lnTo>
                                  <a:lnTo>
                                    <a:pt x="269" y="331"/>
                                  </a:lnTo>
                                  <a:lnTo>
                                    <a:pt x="269" y="327"/>
                                  </a:lnTo>
                                  <a:lnTo>
                                    <a:pt x="274" y="322"/>
                                  </a:lnTo>
                                  <a:lnTo>
                                    <a:pt x="274" y="317"/>
                                  </a:lnTo>
                                  <a:lnTo>
                                    <a:pt x="283" y="307"/>
                                  </a:lnTo>
                                  <a:lnTo>
                                    <a:pt x="283" y="303"/>
                                  </a:lnTo>
                                  <a:lnTo>
                                    <a:pt x="288" y="298"/>
                                  </a:lnTo>
                                  <a:lnTo>
                                    <a:pt x="288" y="293"/>
                                  </a:lnTo>
                                  <a:lnTo>
                                    <a:pt x="298" y="283"/>
                                  </a:lnTo>
                                  <a:lnTo>
                                    <a:pt x="298" y="279"/>
                                  </a:lnTo>
                                  <a:lnTo>
                                    <a:pt x="303" y="274"/>
                                  </a:lnTo>
                                  <a:lnTo>
                                    <a:pt x="303" y="269"/>
                                  </a:lnTo>
                                  <a:lnTo>
                                    <a:pt x="307" y="264"/>
                                  </a:lnTo>
                                  <a:lnTo>
                                    <a:pt x="307" y="259"/>
                                  </a:lnTo>
                                  <a:lnTo>
                                    <a:pt x="317" y="250"/>
                                  </a:lnTo>
                                  <a:lnTo>
                                    <a:pt x="317" y="245"/>
                                  </a:lnTo>
                                  <a:lnTo>
                                    <a:pt x="322" y="240"/>
                                  </a:lnTo>
                                  <a:lnTo>
                                    <a:pt x="322" y="235"/>
                                  </a:lnTo>
                                  <a:lnTo>
                                    <a:pt x="327" y="230"/>
                                  </a:lnTo>
                                  <a:lnTo>
                                    <a:pt x="327" y="226"/>
                                  </a:lnTo>
                                  <a:lnTo>
                                    <a:pt x="336" y="216"/>
                                  </a:lnTo>
                                  <a:lnTo>
                                    <a:pt x="336" y="211"/>
                                  </a:lnTo>
                                  <a:lnTo>
                                    <a:pt x="341" y="206"/>
                                  </a:lnTo>
                                  <a:lnTo>
                                    <a:pt x="341" y="202"/>
                                  </a:lnTo>
                                  <a:lnTo>
                                    <a:pt x="346" y="197"/>
                                  </a:lnTo>
                                  <a:lnTo>
                                    <a:pt x="346" y="192"/>
                                  </a:lnTo>
                                  <a:lnTo>
                                    <a:pt x="355" y="182"/>
                                  </a:lnTo>
                                  <a:lnTo>
                                    <a:pt x="355" y="178"/>
                                  </a:lnTo>
                                  <a:lnTo>
                                    <a:pt x="360" y="173"/>
                                  </a:lnTo>
                                  <a:lnTo>
                                    <a:pt x="360" y="168"/>
                                  </a:lnTo>
                                  <a:lnTo>
                                    <a:pt x="370" y="158"/>
                                  </a:lnTo>
                                  <a:lnTo>
                                    <a:pt x="370" y="154"/>
                                  </a:lnTo>
                                  <a:lnTo>
                                    <a:pt x="375" y="149"/>
                                  </a:lnTo>
                                  <a:lnTo>
                                    <a:pt x="375" y="144"/>
                                  </a:lnTo>
                                  <a:lnTo>
                                    <a:pt x="379" y="139"/>
                                  </a:lnTo>
                                  <a:lnTo>
                                    <a:pt x="379" y="134"/>
                                  </a:lnTo>
                                  <a:lnTo>
                                    <a:pt x="389" y="125"/>
                                  </a:lnTo>
                                  <a:lnTo>
                                    <a:pt x="389" y="120"/>
                                  </a:lnTo>
                                  <a:lnTo>
                                    <a:pt x="394" y="115"/>
                                  </a:lnTo>
                                  <a:lnTo>
                                    <a:pt x="394" y="110"/>
                                  </a:lnTo>
                                  <a:lnTo>
                                    <a:pt x="399" y="106"/>
                                  </a:lnTo>
                                  <a:lnTo>
                                    <a:pt x="399" y="101"/>
                                  </a:lnTo>
                                  <a:lnTo>
                                    <a:pt x="408" y="91"/>
                                  </a:lnTo>
                                  <a:lnTo>
                                    <a:pt x="408" y="86"/>
                                  </a:lnTo>
                                  <a:lnTo>
                                    <a:pt x="413" y="82"/>
                                  </a:lnTo>
                                  <a:lnTo>
                                    <a:pt x="413" y="77"/>
                                  </a:lnTo>
                                  <a:lnTo>
                                    <a:pt x="423" y="67"/>
                                  </a:lnTo>
                                  <a:lnTo>
                                    <a:pt x="423" y="62"/>
                                  </a:lnTo>
                                  <a:lnTo>
                                    <a:pt x="427" y="58"/>
                                  </a:lnTo>
                                  <a:lnTo>
                                    <a:pt x="427" y="53"/>
                                  </a:lnTo>
                                  <a:lnTo>
                                    <a:pt x="432" y="48"/>
                                  </a:lnTo>
                                  <a:lnTo>
                                    <a:pt x="432" y="43"/>
                                  </a:lnTo>
                                  <a:lnTo>
                                    <a:pt x="442" y="34"/>
                                  </a:lnTo>
                                  <a:lnTo>
                                    <a:pt x="442" y="29"/>
                                  </a:lnTo>
                                  <a:lnTo>
                                    <a:pt x="447" y="24"/>
                                  </a:lnTo>
                                  <a:lnTo>
                                    <a:pt x="447" y="19"/>
                                  </a:lnTo>
                                  <a:lnTo>
                                    <a:pt x="451" y="14"/>
                                  </a:lnTo>
                                  <a:lnTo>
                                    <a:pt x="451" y="10"/>
                                  </a:lnTo>
                                  <a:lnTo>
                                    <a:pt x="4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6"/>
                          <wps:cNvSpPr>
                            <a:spLocks/>
                          </wps:cNvSpPr>
                          <wps:spPr bwMode="auto">
                            <a:xfrm>
                              <a:off x="7767" y="2137"/>
                              <a:ext cx="86" cy="144"/>
                            </a:xfrm>
                            <a:custGeom>
                              <a:avLst/>
                              <a:gdLst>
                                <a:gd name="T0" fmla="*/ 0 w 86"/>
                                <a:gd name="T1" fmla="*/ 144 h 144"/>
                                <a:gd name="T2" fmla="*/ 5 w 86"/>
                                <a:gd name="T3" fmla="*/ 139 h 144"/>
                                <a:gd name="T4" fmla="*/ 5 w 86"/>
                                <a:gd name="T5" fmla="*/ 134 h 144"/>
                                <a:gd name="T6" fmla="*/ 14 w 86"/>
                                <a:gd name="T7" fmla="*/ 124 h 144"/>
                                <a:gd name="T8" fmla="*/ 14 w 86"/>
                                <a:gd name="T9" fmla="*/ 120 h 144"/>
                                <a:gd name="T10" fmla="*/ 19 w 86"/>
                                <a:gd name="T11" fmla="*/ 115 h 144"/>
                                <a:gd name="T12" fmla="*/ 19 w 86"/>
                                <a:gd name="T13" fmla="*/ 110 h 144"/>
                                <a:gd name="T14" fmla="*/ 29 w 86"/>
                                <a:gd name="T15" fmla="*/ 100 h 144"/>
                                <a:gd name="T16" fmla="*/ 29 w 86"/>
                                <a:gd name="T17" fmla="*/ 96 h 144"/>
                                <a:gd name="T18" fmla="*/ 33 w 86"/>
                                <a:gd name="T19" fmla="*/ 91 h 144"/>
                                <a:gd name="T20" fmla="*/ 33 w 86"/>
                                <a:gd name="T21" fmla="*/ 86 h 144"/>
                                <a:gd name="T22" fmla="*/ 38 w 86"/>
                                <a:gd name="T23" fmla="*/ 81 h 144"/>
                                <a:gd name="T24" fmla="*/ 38 w 86"/>
                                <a:gd name="T25" fmla="*/ 76 h 144"/>
                                <a:gd name="T26" fmla="*/ 48 w 86"/>
                                <a:gd name="T27" fmla="*/ 67 h 144"/>
                                <a:gd name="T28" fmla="*/ 48 w 86"/>
                                <a:gd name="T29" fmla="*/ 62 h 144"/>
                                <a:gd name="T30" fmla="*/ 53 w 86"/>
                                <a:gd name="T31" fmla="*/ 57 h 144"/>
                                <a:gd name="T32" fmla="*/ 53 w 86"/>
                                <a:gd name="T33" fmla="*/ 52 h 144"/>
                                <a:gd name="T34" fmla="*/ 57 w 86"/>
                                <a:gd name="T35" fmla="*/ 48 h 144"/>
                                <a:gd name="T36" fmla="*/ 57 w 86"/>
                                <a:gd name="T37" fmla="*/ 43 h 144"/>
                                <a:gd name="T38" fmla="*/ 67 w 86"/>
                                <a:gd name="T39" fmla="*/ 33 h 144"/>
                                <a:gd name="T40" fmla="*/ 67 w 86"/>
                                <a:gd name="T41" fmla="*/ 28 h 144"/>
                                <a:gd name="T42" fmla="*/ 72 w 86"/>
                                <a:gd name="T43" fmla="*/ 24 h 144"/>
                                <a:gd name="T44" fmla="*/ 72 w 86"/>
                                <a:gd name="T45" fmla="*/ 19 h 144"/>
                                <a:gd name="T46" fmla="*/ 81 w 86"/>
                                <a:gd name="T47" fmla="*/ 9 h 144"/>
                                <a:gd name="T48" fmla="*/ 81 w 86"/>
                                <a:gd name="T49" fmla="*/ 4 h 144"/>
                                <a:gd name="T50" fmla="*/ 86 w 86"/>
                                <a:gd name="T5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44">
                                  <a:moveTo>
                                    <a:pt x="0" y="144"/>
                                  </a:moveTo>
                                  <a:lnTo>
                                    <a:pt x="5" y="139"/>
                                  </a:lnTo>
                                  <a:lnTo>
                                    <a:pt x="5" y="134"/>
                                  </a:lnTo>
                                  <a:lnTo>
                                    <a:pt x="14" y="124"/>
                                  </a:lnTo>
                                  <a:lnTo>
                                    <a:pt x="14" y="120"/>
                                  </a:lnTo>
                                  <a:lnTo>
                                    <a:pt x="19" y="115"/>
                                  </a:lnTo>
                                  <a:lnTo>
                                    <a:pt x="19" y="110"/>
                                  </a:lnTo>
                                  <a:lnTo>
                                    <a:pt x="29" y="100"/>
                                  </a:lnTo>
                                  <a:lnTo>
                                    <a:pt x="29" y="96"/>
                                  </a:lnTo>
                                  <a:lnTo>
                                    <a:pt x="33" y="91"/>
                                  </a:lnTo>
                                  <a:lnTo>
                                    <a:pt x="33" y="86"/>
                                  </a:lnTo>
                                  <a:lnTo>
                                    <a:pt x="38" y="81"/>
                                  </a:lnTo>
                                  <a:lnTo>
                                    <a:pt x="38" y="76"/>
                                  </a:lnTo>
                                  <a:lnTo>
                                    <a:pt x="48" y="67"/>
                                  </a:lnTo>
                                  <a:lnTo>
                                    <a:pt x="48" y="62"/>
                                  </a:lnTo>
                                  <a:lnTo>
                                    <a:pt x="53" y="57"/>
                                  </a:lnTo>
                                  <a:lnTo>
                                    <a:pt x="53" y="52"/>
                                  </a:lnTo>
                                  <a:lnTo>
                                    <a:pt x="57" y="48"/>
                                  </a:lnTo>
                                  <a:lnTo>
                                    <a:pt x="57" y="43"/>
                                  </a:lnTo>
                                  <a:lnTo>
                                    <a:pt x="67" y="33"/>
                                  </a:lnTo>
                                  <a:lnTo>
                                    <a:pt x="67" y="28"/>
                                  </a:lnTo>
                                  <a:lnTo>
                                    <a:pt x="72" y="24"/>
                                  </a:lnTo>
                                  <a:lnTo>
                                    <a:pt x="72" y="19"/>
                                  </a:lnTo>
                                  <a:lnTo>
                                    <a:pt x="81" y="9"/>
                                  </a:lnTo>
                                  <a:lnTo>
                                    <a:pt x="81" y="4"/>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7"/>
                          <wps:cNvSpPr>
                            <a:spLocks/>
                          </wps:cNvSpPr>
                          <wps:spPr bwMode="auto">
                            <a:xfrm>
                              <a:off x="8064" y="1680"/>
                              <a:ext cx="53" cy="92"/>
                            </a:xfrm>
                            <a:custGeom>
                              <a:avLst/>
                              <a:gdLst>
                                <a:gd name="T0" fmla="*/ 0 w 53"/>
                                <a:gd name="T1" fmla="*/ 92 h 92"/>
                                <a:gd name="T2" fmla="*/ 0 w 53"/>
                                <a:gd name="T3" fmla="*/ 87 h 92"/>
                                <a:gd name="T4" fmla="*/ 5 w 53"/>
                                <a:gd name="T5" fmla="*/ 82 h 92"/>
                                <a:gd name="T6" fmla="*/ 5 w 53"/>
                                <a:gd name="T7" fmla="*/ 77 h 92"/>
                                <a:gd name="T8" fmla="*/ 10 w 53"/>
                                <a:gd name="T9" fmla="*/ 72 h 92"/>
                                <a:gd name="T10" fmla="*/ 10 w 53"/>
                                <a:gd name="T11" fmla="*/ 68 h 92"/>
                                <a:gd name="T12" fmla="*/ 15 w 53"/>
                                <a:gd name="T13" fmla="*/ 63 h 92"/>
                                <a:gd name="T14" fmla="*/ 20 w 53"/>
                                <a:gd name="T15" fmla="*/ 58 h 92"/>
                                <a:gd name="T16" fmla="*/ 20 w 53"/>
                                <a:gd name="T17" fmla="*/ 53 h 92"/>
                                <a:gd name="T18" fmla="*/ 24 w 53"/>
                                <a:gd name="T19" fmla="*/ 48 h 92"/>
                                <a:gd name="T20" fmla="*/ 24 w 53"/>
                                <a:gd name="T21" fmla="*/ 44 h 92"/>
                                <a:gd name="T22" fmla="*/ 34 w 53"/>
                                <a:gd name="T23" fmla="*/ 34 h 92"/>
                                <a:gd name="T24" fmla="*/ 34 w 53"/>
                                <a:gd name="T25" fmla="*/ 29 h 92"/>
                                <a:gd name="T26" fmla="*/ 39 w 53"/>
                                <a:gd name="T27" fmla="*/ 24 h 92"/>
                                <a:gd name="T28" fmla="*/ 39 w 53"/>
                                <a:gd name="T29" fmla="*/ 20 h 92"/>
                                <a:gd name="T30" fmla="*/ 44 w 53"/>
                                <a:gd name="T31" fmla="*/ 15 h 92"/>
                                <a:gd name="T32" fmla="*/ 44 w 53"/>
                                <a:gd name="T33" fmla="*/ 10 h 92"/>
                                <a:gd name="T34" fmla="*/ 53 w 53"/>
                                <a:gd name="T3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2">
                                  <a:moveTo>
                                    <a:pt x="0" y="92"/>
                                  </a:moveTo>
                                  <a:lnTo>
                                    <a:pt x="0" y="87"/>
                                  </a:lnTo>
                                  <a:lnTo>
                                    <a:pt x="5" y="82"/>
                                  </a:lnTo>
                                  <a:lnTo>
                                    <a:pt x="5" y="77"/>
                                  </a:lnTo>
                                  <a:lnTo>
                                    <a:pt x="10" y="72"/>
                                  </a:lnTo>
                                  <a:lnTo>
                                    <a:pt x="10" y="68"/>
                                  </a:lnTo>
                                  <a:lnTo>
                                    <a:pt x="15" y="63"/>
                                  </a:lnTo>
                                  <a:lnTo>
                                    <a:pt x="20" y="58"/>
                                  </a:lnTo>
                                  <a:lnTo>
                                    <a:pt x="20" y="53"/>
                                  </a:lnTo>
                                  <a:lnTo>
                                    <a:pt x="24" y="48"/>
                                  </a:lnTo>
                                  <a:lnTo>
                                    <a:pt x="24" y="44"/>
                                  </a:lnTo>
                                  <a:lnTo>
                                    <a:pt x="34" y="34"/>
                                  </a:lnTo>
                                  <a:lnTo>
                                    <a:pt x="34" y="29"/>
                                  </a:lnTo>
                                  <a:lnTo>
                                    <a:pt x="39" y="24"/>
                                  </a:lnTo>
                                  <a:lnTo>
                                    <a:pt x="39" y="20"/>
                                  </a:lnTo>
                                  <a:lnTo>
                                    <a:pt x="44" y="15"/>
                                  </a:lnTo>
                                  <a:lnTo>
                                    <a:pt x="44" y="1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8"/>
                          <wps:cNvSpPr>
                            <a:spLocks/>
                          </wps:cNvSpPr>
                          <wps:spPr bwMode="auto">
                            <a:xfrm>
                              <a:off x="7368" y="2309"/>
                              <a:ext cx="447" cy="773"/>
                            </a:xfrm>
                            <a:custGeom>
                              <a:avLst/>
                              <a:gdLst>
                                <a:gd name="T0" fmla="*/ 5 w 447"/>
                                <a:gd name="T1" fmla="*/ 764 h 773"/>
                                <a:gd name="T2" fmla="*/ 20 w 447"/>
                                <a:gd name="T3" fmla="*/ 745 h 773"/>
                                <a:gd name="T4" fmla="*/ 24 w 447"/>
                                <a:gd name="T5" fmla="*/ 730 h 773"/>
                                <a:gd name="T6" fmla="*/ 39 w 447"/>
                                <a:gd name="T7" fmla="*/ 711 h 773"/>
                                <a:gd name="T8" fmla="*/ 48 w 447"/>
                                <a:gd name="T9" fmla="*/ 692 h 773"/>
                                <a:gd name="T10" fmla="*/ 58 w 447"/>
                                <a:gd name="T11" fmla="*/ 677 h 773"/>
                                <a:gd name="T12" fmla="*/ 68 w 447"/>
                                <a:gd name="T13" fmla="*/ 658 h 773"/>
                                <a:gd name="T14" fmla="*/ 77 w 447"/>
                                <a:gd name="T15" fmla="*/ 644 h 773"/>
                                <a:gd name="T16" fmla="*/ 87 w 447"/>
                                <a:gd name="T17" fmla="*/ 625 h 773"/>
                                <a:gd name="T18" fmla="*/ 101 w 447"/>
                                <a:gd name="T19" fmla="*/ 605 h 773"/>
                                <a:gd name="T20" fmla="*/ 106 w 447"/>
                                <a:gd name="T21" fmla="*/ 591 h 773"/>
                                <a:gd name="T22" fmla="*/ 120 w 447"/>
                                <a:gd name="T23" fmla="*/ 572 h 773"/>
                                <a:gd name="T24" fmla="*/ 125 w 447"/>
                                <a:gd name="T25" fmla="*/ 557 h 773"/>
                                <a:gd name="T26" fmla="*/ 140 w 447"/>
                                <a:gd name="T27" fmla="*/ 538 h 773"/>
                                <a:gd name="T28" fmla="*/ 144 w 447"/>
                                <a:gd name="T29" fmla="*/ 524 h 773"/>
                                <a:gd name="T30" fmla="*/ 159 w 447"/>
                                <a:gd name="T31" fmla="*/ 505 h 773"/>
                                <a:gd name="T32" fmla="*/ 164 w 447"/>
                                <a:gd name="T33" fmla="*/ 490 h 773"/>
                                <a:gd name="T34" fmla="*/ 178 w 447"/>
                                <a:gd name="T35" fmla="*/ 471 h 773"/>
                                <a:gd name="T36" fmla="*/ 183 w 447"/>
                                <a:gd name="T37" fmla="*/ 457 h 773"/>
                                <a:gd name="T38" fmla="*/ 197 w 447"/>
                                <a:gd name="T39" fmla="*/ 437 h 773"/>
                                <a:gd name="T40" fmla="*/ 202 w 447"/>
                                <a:gd name="T41" fmla="*/ 423 h 773"/>
                                <a:gd name="T42" fmla="*/ 216 w 447"/>
                                <a:gd name="T43" fmla="*/ 404 h 773"/>
                                <a:gd name="T44" fmla="*/ 226 w 447"/>
                                <a:gd name="T45" fmla="*/ 385 h 773"/>
                                <a:gd name="T46" fmla="*/ 236 w 447"/>
                                <a:gd name="T47" fmla="*/ 370 h 773"/>
                                <a:gd name="T48" fmla="*/ 245 w 447"/>
                                <a:gd name="T49" fmla="*/ 351 h 773"/>
                                <a:gd name="T50" fmla="*/ 255 w 447"/>
                                <a:gd name="T51" fmla="*/ 337 h 773"/>
                                <a:gd name="T52" fmla="*/ 264 w 447"/>
                                <a:gd name="T53" fmla="*/ 317 h 773"/>
                                <a:gd name="T54" fmla="*/ 279 w 447"/>
                                <a:gd name="T55" fmla="*/ 298 h 773"/>
                                <a:gd name="T56" fmla="*/ 284 w 447"/>
                                <a:gd name="T57" fmla="*/ 284 h 773"/>
                                <a:gd name="T58" fmla="*/ 298 w 447"/>
                                <a:gd name="T59" fmla="*/ 265 h 773"/>
                                <a:gd name="T60" fmla="*/ 303 w 447"/>
                                <a:gd name="T61" fmla="*/ 250 h 773"/>
                                <a:gd name="T62" fmla="*/ 317 w 447"/>
                                <a:gd name="T63" fmla="*/ 231 h 773"/>
                                <a:gd name="T64" fmla="*/ 322 w 447"/>
                                <a:gd name="T65" fmla="*/ 216 h 773"/>
                                <a:gd name="T66" fmla="*/ 336 w 447"/>
                                <a:gd name="T67" fmla="*/ 197 h 773"/>
                                <a:gd name="T68" fmla="*/ 341 w 447"/>
                                <a:gd name="T69" fmla="*/ 183 h 773"/>
                                <a:gd name="T70" fmla="*/ 356 w 447"/>
                                <a:gd name="T71" fmla="*/ 164 h 773"/>
                                <a:gd name="T72" fmla="*/ 360 w 447"/>
                                <a:gd name="T73" fmla="*/ 149 h 773"/>
                                <a:gd name="T74" fmla="*/ 375 w 447"/>
                                <a:gd name="T75" fmla="*/ 130 h 773"/>
                                <a:gd name="T76" fmla="*/ 380 w 447"/>
                                <a:gd name="T77" fmla="*/ 116 h 773"/>
                                <a:gd name="T78" fmla="*/ 394 w 447"/>
                                <a:gd name="T79" fmla="*/ 96 h 773"/>
                                <a:gd name="T80" fmla="*/ 404 w 447"/>
                                <a:gd name="T81" fmla="*/ 77 h 773"/>
                                <a:gd name="T82" fmla="*/ 413 w 447"/>
                                <a:gd name="T83" fmla="*/ 63 h 773"/>
                                <a:gd name="T84" fmla="*/ 423 w 447"/>
                                <a:gd name="T85" fmla="*/ 44 h 773"/>
                                <a:gd name="T86" fmla="*/ 432 w 447"/>
                                <a:gd name="T87" fmla="*/ 29 h 773"/>
                                <a:gd name="T88" fmla="*/ 442 w 447"/>
                                <a:gd name="T89" fmla="*/ 10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7" h="773">
                                  <a:moveTo>
                                    <a:pt x="0" y="773"/>
                                  </a:moveTo>
                                  <a:lnTo>
                                    <a:pt x="5" y="769"/>
                                  </a:lnTo>
                                  <a:lnTo>
                                    <a:pt x="5" y="764"/>
                                  </a:lnTo>
                                  <a:lnTo>
                                    <a:pt x="15" y="754"/>
                                  </a:lnTo>
                                  <a:lnTo>
                                    <a:pt x="15" y="749"/>
                                  </a:lnTo>
                                  <a:lnTo>
                                    <a:pt x="20" y="745"/>
                                  </a:lnTo>
                                  <a:lnTo>
                                    <a:pt x="20" y="740"/>
                                  </a:lnTo>
                                  <a:lnTo>
                                    <a:pt x="24" y="735"/>
                                  </a:lnTo>
                                  <a:lnTo>
                                    <a:pt x="24" y="730"/>
                                  </a:lnTo>
                                  <a:lnTo>
                                    <a:pt x="34" y="721"/>
                                  </a:lnTo>
                                  <a:lnTo>
                                    <a:pt x="34" y="716"/>
                                  </a:lnTo>
                                  <a:lnTo>
                                    <a:pt x="39" y="711"/>
                                  </a:lnTo>
                                  <a:lnTo>
                                    <a:pt x="39" y="706"/>
                                  </a:lnTo>
                                  <a:lnTo>
                                    <a:pt x="48" y="697"/>
                                  </a:lnTo>
                                  <a:lnTo>
                                    <a:pt x="48" y="692"/>
                                  </a:lnTo>
                                  <a:lnTo>
                                    <a:pt x="53" y="687"/>
                                  </a:lnTo>
                                  <a:lnTo>
                                    <a:pt x="53" y="682"/>
                                  </a:lnTo>
                                  <a:lnTo>
                                    <a:pt x="58" y="677"/>
                                  </a:lnTo>
                                  <a:lnTo>
                                    <a:pt x="58" y="673"/>
                                  </a:lnTo>
                                  <a:lnTo>
                                    <a:pt x="68" y="663"/>
                                  </a:lnTo>
                                  <a:lnTo>
                                    <a:pt x="68" y="658"/>
                                  </a:lnTo>
                                  <a:lnTo>
                                    <a:pt x="72" y="653"/>
                                  </a:lnTo>
                                  <a:lnTo>
                                    <a:pt x="72" y="649"/>
                                  </a:lnTo>
                                  <a:lnTo>
                                    <a:pt x="77" y="644"/>
                                  </a:lnTo>
                                  <a:lnTo>
                                    <a:pt x="77" y="639"/>
                                  </a:lnTo>
                                  <a:lnTo>
                                    <a:pt x="87" y="629"/>
                                  </a:lnTo>
                                  <a:lnTo>
                                    <a:pt x="87" y="625"/>
                                  </a:lnTo>
                                  <a:lnTo>
                                    <a:pt x="92" y="620"/>
                                  </a:lnTo>
                                  <a:lnTo>
                                    <a:pt x="92" y="615"/>
                                  </a:lnTo>
                                  <a:lnTo>
                                    <a:pt x="101" y="605"/>
                                  </a:lnTo>
                                  <a:lnTo>
                                    <a:pt x="101" y="601"/>
                                  </a:lnTo>
                                  <a:lnTo>
                                    <a:pt x="106" y="596"/>
                                  </a:lnTo>
                                  <a:lnTo>
                                    <a:pt x="106" y="591"/>
                                  </a:lnTo>
                                  <a:lnTo>
                                    <a:pt x="111" y="586"/>
                                  </a:lnTo>
                                  <a:lnTo>
                                    <a:pt x="111" y="581"/>
                                  </a:lnTo>
                                  <a:lnTo>
                                    <a:pt x="120" y="572"/>
                                  </a:lnTo>
                                  <a:lnTo>
                                    <a:pt x="120" y="567"/>
                                  </a:lnTo>
                                  <a:lnTo>
                                    <a:pt x="125" y="562"/>
                                  </a:lnTo>
                                  <a:lnTo>
                                    <a:pt x="125" y="557"/>
                                  </a:lnTo>
                                  <a:lnTo>
                                    <a:pt x="130" y="553"/>
                                  </a:lnTo>
                                  <a:lnTo>
                                    <a:pt x="130" y="548"/>
                                  </a:lnTo>
                                  <a:lnTo>
                                    <a:pt x="140" y="538"/>
                                  </a:lnTo>
                                  <a:lnTo>
                                    <a:pt x="140" y="533"/>
                                  </a:lnTo>
                                  <a:lnTo>
                                    <a:pt x="144" y="529"/>
                                  </a:lnTo>
                                  <a:lnTo>
                                    <a:pt x="144" y="524"/>
                                  </a:lnTo>
                                  <a:lnTo>
                                    <a:pt x="149" y="519"/>
                                  </a:lnTo>
                                  <a:lnTo>
                                    <a:pt x="149" y="514"/>
                                  </a:lnTo>
                                  <a:lnTo>
                                    <a:pt x="159" y="505"/>
                                  </a:lnTo>
                                  <a:lnTo>
                                    <a:pt x="159" y="500"/>
                                  </a:lnTo>
                                  <a:lnTo>
                                    <a:pt x="164" y="495"/>
                                  </a:lnTo>
                                  <a:lnTo>
                                    <a:pt x="164" y="490"/>
                                  </a:lnTo>
                                  <a:lnTo>
                                    <a:pt x="173" y="481"/>
                                  </a:lnTo>
                                  <a:lnTo>
                                    <a:pt x="173" y="476"/>
                                  </a:lnTo>
                                  <a:lnTo>
                                    <a:pt x="178" y="471"/>
                                  </a:lnTo>
                                  <a:lnTo>
                                    <a:pt x="178" y="466"/>
                                  </a:lnTo>
                                  <a:lnTo>
                                    <a:pt x="183" y="461"/>
                                  </a:lnTo>
                                  <a:lnTo>
                                    <a:pt x="183" y="457"/>
                                  </a:lnTo>
                                  <a:lnTo>
                                    <a:pt x="192" y="447"/>
                                  </a:lnTo>
                                  <a:lnTo>
                                    <a:pt x="192" y="442"/>
                                  </a:lnTo>
                                  <a:lnTo>
                                    <a:pt x="197" y="437"/>
                                  </a:lnTo>
                                  <a:lnTo>
                                    <a:pt x="197" y="433"/>
                                  </a:lnTo>
                                  <a:lnTo>
                                    <a:pt x="202" y="428"/>
                                  </a:lnTo>
                                  <a:lnTo>
                                    <a:pt x="202" y="423"/>
                                  </a:lnTo>
                                  <a:lnTo>
                                    <a:pt x="212" y="413"/>
                                  </a:lnTo>
                                  <a:lnTo>
                                    <a:pt x="212" y="409"/>
                                  </a:lnTo>
                                  <a:lnTo>
                                    <a:pt x="216" y="404"/>
                                  </a:lnTo>
                                  <a:lnTo>
                                    <a:pt x="216" y="399"/>
                                  </a:lnTo>
                                  <a:lnTo>
                                    <a:pt x="226" y="389"/>
                                  </a:lnTo>
                                  <a:lnTo>
                                    <a:pt x="226" y="385"/>
                                  </a:lnTo>
                                  <a:lnTo>
                                    <a:pt x="231" y="380"/>
                                  </a:lnTo>
                                  <a:lnTo>
                                    <a:pt x="231" y="375"/>
                                  </a:lnTo>
                                  <a:lnTo>
                                    <a:pt x="236" y="370"/>
                                  </a:lnTo>
                                  <a:lnTo>
                                    <a:pt x="236" y="365"/>
                                  </a:lnTo>
                                  <a:lnTo>
                                    <a:pt x="245" y="356"/>
                                  </a:lnTo>
                                  <a:lnTo>
                                    <a:pt x="245" y="351"/>
                                  </a:lnTo>
                                  <a:lnTo>
                                    <a:pt x="250" y="346"/>
                                  </a:lnTo>
                                  <a:lnTo>
                                    <a:pt x="250" y="341"/>
                                  </a:lnTo>
                                  <a:lnTo>
                                    <a:pt x="255" y="337"/>
                                  </a:lnTo>
                                  <a:lnTo>
                                    <a:pt x="255" y="332"/>
                                  </a:lnTo>
                                  <a:lnTo>
                                    <a:pt x="264" y="322"/>
                                  </a:lnTo>
                                  <a:lnTo>
                                    <a:pt x="264" y="317"/>
                                  </a:lnTo>
                                  <a:lnTo>
                                    <a:pt x="269" y="313"/>
                                  </a:lnTo>
                                  <a:lnTo>
                                    <a:pt x="269" y="308"/>
                                  </a:lnTo>
                                  <a:lnTo>
                                    <a:pt x="279" y="298"/>
                                  </a:lnTo>
                                  <a:lnTo>
                                    <a:pt x="279" y="293"/>
                                  </a:lnTo>
                                  <a:lnTo>
                                    <a:pt x="284" y="289"/>
                                  </a:lnTo>
                                  <a:lnTo>
                                    <a:pt x="284" y="284"/>
                                  </a:lnTo>
                                  <a:lnTo>
                                    <a:pt x="288" y="279"/>
                                  </a:lnTo>
                                  <a:lnTo>
                                    <a:pt x="288" y="274"/>
                                  </a:lnTo>
                                  <a:lnTo>
                                    <a:pt x="298" y="265"/>
                                  </a:lnTo>
                                  <a:lnTo>
                                    <a:pt x="298" y="260"/>
                                  </a:lnTo>
                                  <a:lnTo>
                                    <a:pt x="303" y="255"/>
                                  </a:lnTo>
                                  <a:lnTo>
                                    <a:pt x="303" y="250"/>
                                  </a:lnTo>
                                  <a:lnTo>
                                    <a:pt x="308" y="245"/>
                                  </a:lnTo>
                                  <a:lnTo>
                                    <a:pt x="308" y="240"/>
                                  </a:lnTo>
                                  <a:lnTo>
                                    <a:pt x="317" y="231"/>
                                  </a:lnTo>
                                  <a:lnTo>
                                    <a:pt x="317" y="226"/>
                                  </a:lnTo>
                                  <a:lnTo>
                                    <a:pt x="322" y="221"/>
                                  </a:lnTo>
                                  <a:lnTo>
                                    <a:pt x="322" y="216"/>
                                  </a:lnTo>
                                  <a:lnTo>
                                    <a:pt x="327" y="212"/>
                                  </a:lnTo>
                                  <a:lnTo>
                                    <a:pt x="327" y="207"/>
                                  </a:lnTo>
                                  <a:lnTo>
                                    <a:pt x="336" y="197"/>
                                  </a:lnTo>
                                  <a:lnTo>
                                    <a:pt x="336" y="192"/>
                                  </a:lnTo>
                                  <a:lnTo>
                                    <a:pt x="341" y="188"/>
                                  </a:lnTo>
                                  <a:lnTo>
                                    <a:pt x="341" y="183"/>
                                  </a:lnTo>
                                  <a:lnTo>
                                    <a:pt x="351" y="173"/>
                                  </a:lnTo>
                                  <a:lnTo>
                                    <a:pt x="351" y="168"/>
                                  </a:lnTo>
                                  <a:lnTo>
                                    <a:pt x="356" y="164"/>
                                  </a:lnTo>
                                  <a:lnTo>
                                    <a:pt x="356" y="159"/>
                                  </a:lnTo>
                                  <a:lnTo>
                                    <a:pt x="360" y="154"/>
                                  </a:lnTo>
                                  <a:lnTo>
                                    <a:pt x="360" y="149"/>
                                  </a:lnTo>
                                  <a:lnTo>
                                    <a:pt x="370" y="140"/>
                                  </a:lnTo>
                                  <a:lnTo>
                                    <a:pt x="370" y="135"/>
                                  </a:lnTo>
                                  <a:lnTo>
                                    <a:pt x="375" y="130"/>
                                  </a:lnTo>
                                  <a:lnTo>
                                    <a:pt x="375" y="125"/>
                                  </a:lnTo>
                                  <a:lnTo>
                                    <a:pt x="380" y="120"/>
                                  </a:lnTo>
                                  <a:lnTo>
                                    <a:pt x="380" y="116"/>
                                  </a:lnTo>
                                  <a:lnTo>
                                    <a:pt x="389" y="106"/>
                                  </a:lnTo>
                                  <a:lnTo>
                                    <a:pt x="389" y="101"/>
                                  </a:lnTo>
                                  <a:lnTo>
                                    <a:pt x="394" y="96"/>
                                  </a:lnTo>
                                  <a:lnTo>
                                    <a:pt x="394" y="92"/>
                                  </a:lnTo>
                                  <a:lnTo>
                                    <a:pt x="404" y="82"/>
                                  </a:lnTo>
                                  <a:lnTo>
                                    <a:pt x="404" y="77"/>
                                  </a:lnTo>
                                  <a:lnTo>
                                    <a:pt x="408" y="72"/>
                                  </a:lnTo>
                                  <a:lnTo>
                                    <a:pt x="408" y="68"/>
                                  </a:lnTo>
                                  <a:lnTo>
                                    <a:pt x="413" y="63"/>
                                  </a:lnTo>
                                  <a:lnTo>
                                    <a:pt x="413" y="58"/>
                                  </a:lnTo>
                                  <a:lnTo>
                                    <a:pt x="423" y="48"/>
                                  </a:lnTo>
                                  <a:lnTo>
                                    <a:pt x="423" y="44"/>
                                  </a:lnTo>
                                  <a:lnTo>
                                    <a:pt x="428" y="39"/>
                                  </a:lnTo>
                                  <a:lnTo>
                                    <a:pt x="428" y="34"/>
                                  </a:lnTo>
                                  <a:lnTo>
                                    <a:pt x="432" y="29"/>
                                  </a:lnTo>
                                  <a:lnTo>
                                    <a:pt x="432" y="24"/>
                                  </a:lnTo>
                                  <a:lnTo>
                                    <a:pt x="442" y="15"/>
                                  </a:lnTo>
                                  <a:lnTo>
                                    <a:pt x="442" y="10"/>
                                  </a:lnTo>
                                  <a:lnTo>
                                    <a:pt x="447" y="5"/>
                                  </a:lnTo>
                                  <a:lnTo>
                                    <a:pt x="4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29"/>
                          <wps:cNvSpPr>
                            <a:spLocks/>
                          </wps:cNvSpPr>
                          <wps:spPr bwMode="auto">
                            <a:xfrm>
                              <a:off x="8136" y="1685"/>
                              <a:ext cx="39" cy="67"/>
                            </a:xfrm>
                            <a:custGeom>
                              <a:avLst/>
                              <a:gdLst>
                                <a:gd name="T0" fmla="*/ 0 w 39"/>
                                <a:gd name="T1" fmla="*/ 67 h 67"/>
                                <a:gd name="T2" fmla="*/ 10 w 39"/>
                                <a:gd name="T3" fmla="*/ 58 h 67"/>
                                <a:gd name="T4" fmla="*/ 10 w 39"/>
                                <a:gd name="T5" fmla="*/ 53 h 67"/>
                                <a:gd name="T6" fmla="*/ 15 w 39"/>
                                <a:gd name="T7" fmla="*/ 48 h 67"/>
                                <a:gd name="T8" fmla="*/ 15 w 39"/>
                                <a:gd name="T9" fmla="*/ 43 h 67"/>
                                <a:gd name="T10" fmla="*/ 20 w 39"/>
                                <a:gd name="T11" fmla="*/ 39 h 67"/>
                                <a:gd name="T12" fmla="*/ 20 w 39"/>
                                <a:gd name="T13" fmla="*/ 34 h 67"/>
                                <a:gd name="T14" fmla="*/ 29 w 39"/>
                                <a:gd name="T15" fmla="*/ 24 h 67"/>
                                <a:gd name="T16" fmla="*/ 29 w 39"/>
                                <a:gd name="T17" fmla="*/ 19 h 67"/>
                                <a:gd name="T18" fmla="*/ 34 w 39"/>
                                <a:gd name="T19" fmla="*/ 15 h 67"/>
                                <a:gd name="T20" fmla="*/ 34 w 39"/>
                                <a:gd name="T21" fmla="*/ 10 h 67"/>
                                <a:gd name="T22" fmla="*/ 39 w 39"/>
                                <a:gd name="T23" fmla="*/ 5 h 67"/>
                                <a:gd name="T24" fmla="*/ 39 w 39"/>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7">
                                  <a:moveTo>
                                    <a:pt x="0" y="67"/>
                                  </a:moveTo>
                                  <a:lnTo>
                                    <a:pt x="10" y="58"/>
                                  </a:lnTo>
                                  <a:lnTo>
                                    <a:pt x="10" y="53"/>
                                  </a:lnTo>
                                  <a:lnTo>
                                    <a:pt x="15" y="48"/>
                                  </a:lnTo>
                                  <a:lnTo>
                                    <a:pt x="15" y="43"/>
                                  </a:lnTo>
                                  <a:lnTo>
                                    <a:pt x="20" y="39"/>
                                  </a:lnTo>
                                  <a:lnTo>
                                    <a:pt x="20" y="34"/>
                                  </a:lnTo>
                                  <a:lnTo>
                                    <a:pt x="29" y="24"/>
                                  </a:lnTo>
                                  <a:lnTo>
                                    <a:pt x="29" y="19"/>
                                  </a:lnTo>
                                  <a:lnTo>
                                    <a:pt x="34" y="15"/>
                                  </a:lnTo>
                                  <a:lnTo>
                                    <a:pt x="34" y="10"/>
                                  </a:lnTo>
                                  <a:lnTo>
                                    <a:pt x="39" y="5"/>
                                  </a:lnTo>
                                  <a:lnTo>
                                    <a:pt x="3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30"/>
                          <wps:cNvSpPr>
                            <a:spLocks/>
                          </wps:cNvSpPr>
                          <wps:spPr bwMode="auto">
                            <a:xfrm>
                              <a:off x="7431" y="2746"/>
                              <a:ext cx="192" cy="332"/>
                            </a:xfrm>
                            <a:custGeom>
                              <a:avLst/>
                              <a:gdLst>
                                <a:gd name="T0" fmla="*/ 0 w 192"/>
                                <a:gd name="T1" fmla="*/ 332 h 332"/>
                                <a:gd name="T2" fmla="*/ 5 w 192"/>
                                <a:gd name="T3" fmla="*/ 327 h 332"/>
                                <a:gd name="T4" fmla="*/ 5 w 192"/>
                                <a:gd name="T5" fmla="*/ 322 h 332"/>
                                <a:gd name="T6" fmla="*/ 9 w 192"/>
                                <a:gd name="T7" fmla="*/ 317 h 332"/>
                                <a:gd name="T8" fmla="*/ 9 w 192"/>
                                <a:gd name="T9" fmla="*/ 312 h 332"/>
                                <a:gd name="T10" fmla="*/ 19 w 192"/>
                                <a:gd name="T11" fmla="*/ 303 h 332"/>
                                <a:gd name="T12" fmla="*/ 19 w 192"/>
                                <a:gd name="T13" fmla="*/ 298 h 332"/>
                                <a:gd name="T14" fmla="*/ 24 w 192"/>
                                <a:gd name="T15" fmla="*/ 293 h 332"/>
                                <a:gd name="T16" fmla="*/ 24 w 192"/>
                                <a:gd name="T17" fmla="*/ 288 h 332"/>
                                <a:gd name="T18" fmla="*/ 33 w 192"/>
                                <a:gd name="T19" fmla="*/ 279 h 332"/>
                                <a:gd name="T20" fmla="*/ 33 w 192"/>
                                <a:gd name="T21" fmla="*/ 274 h 332"/>
                                <a:gd name="T22" fmla="*/ 38 w 192"/>
                                <a:gd name="T23" fmla="*/ 269 h 332"/>
                                <a:gd name="T24" fmla="*/ 38 w 192"/>
                                <a:gd name="T25" fmla="*/ 264 h 332"/>
                                <a:gd name="T26" fmla="*/ 43 w 192"/>
                                <a:gd name="T27" fmla="*/ 260 h 332"/>
                                <a:gd name="T28" fmla="*/ 43 w 192"/>
                                <a:gd name="T29" fmla="*/ 255 h 332"/>
                                <a:gd name="T30" fmla="*/ 53 w 192"/>
                                <a:gd name="T31" fmla="*/ 245 h 332"/>
                                <a:gd name="T32" fmla="*/ 53 w 192"/>
                                <a:gd name="T33" fmla="*/ 240 h 332"/>
                                <a:gd name="T34" fmla="*/ 57 w 192"/>
                                <a:gd name="T35" fmla="*/ 236 h 332"/>
                                <a:gd name="T36" fmla="*/ 57 w 192"/>
                                <a:gd name="T37" fmla="*/ 231 h 332"/>
                                <a:gd name="T38" fmla="*/ 62 w 192"/>
                                <a:gd name="T39" fmla="*/ 226 h 332"/>
                                <a:gd name="T40" fmla="*/ 62 w 192"/>
                                <a:gd name="T41" fmla="*/ 221 h 332"/>
                                <a:gd name="T42" fmla="*/ 72 w 192"/>
                                <a:gd name="T43" fmla="*/ 212 h 332"/>
                                <a:gd name="T44" fmla="*/ 72 w 192"/>
                                <a:gd name="T45" fmla="*/ 207 h 332"/>
                                <a:gd name="T46" fmla="*/ 77 w 192"/>
                                <a:gd name="T47" fmla="*/ 202 h 332"/>
                                <a:gd name="T48" fmla="*/ 77 w 192"/>
                                <a:gd name="T49" fmla="*/ 197 h 332"/>
                                <a:gd name="T50" fmla="*/ 81 w 192"/>
                                <a:gd name="T51" fmla="*/ 192 h 332"/>
                                <a:gd name="T52" fmla="*/ 81 w 192"/>
                                <a:gd name="T53" fmla="*/ 188 h 332"/>
                                <a:gd name="T54" fmla="*/ 91 w 192"/>
                                <a:gd name="T55" fmla="*/ 178 h 332"/>
                                <a:gd name="T56" fmla="*/ 91 w 192"/>
                                <a:gd name="T57" fmla="*/ 173 h 332"/>
                                <a:gd name="T58" fmla="*/ 96 w 192"/>
                                <a:gd name="T59" fmla="*/ 168 h 332"/>
                                <a:gd name="T60" fmla="*/ 96 w 192"/>
                                <a:gd name="T61" fmla="*/ 164 h 332"/>
                                <a:gd name="T62" fmla="*/ 105 w 192"/>
                                <a:gd name="T63" fmla="*/ 154 h 332"/>
                                <a:gd name="T64" fmla="*/ 105 w 192"/>
                                <a:gd name="T65" fmla="*/ 149 h 332"/>
                                <a:gd name="T66" fmla="*/ 110 w 192"/>
                                <a:gd name="T67" fmla="*/ 144 h 332"/>
                                <a:gd name="T68" fmla="*/ 110 w 192"/>
                                <a:gd name="T69" fmla="*/ 140 h 332"/>
                                <a:gd name="T70" fmla="*/ 115 w 192"/>
                                <a:gd name="T71" fmla="*/ 135 h 332"/>
                                <a:gd name="T72" fmla="*/ 115 w 192"/>
                                <a:gd name="T73" fmla="*/ 130 h 332"/>
                                <a:gd name="T74" fmla="*/ 125 w 192"/>
                                <a:gd name="T75" fmla="*/ 120 h 332"/>
                                <a:gd name="T76" fmla="*/ 125 w 192"/>
                                <a:gd name="T77" fmla="*/ 116 h 332"/>
                                <a:gd name="T78" fmla="*/ 129 w 192"/>
                                <a:gd name="T79" fmla="*/ 111 h 332"/>
                                <a:gd name="T80" fmla="*/ 129 w 192"/>
                                <a:gd name="T81" fmla="*/ 106 h 332"/>
                                <a:gd name="T82" fmla="*/ 134 w 192"/>
                                <a:gd name="T83" fmla="*/ 101 h 332"/>
                                <a:gd name="T84" fmla="*/ 134 w 192"/>
                                <a:gd name="T85" fmla="*/ 96 h 332"/>
                                <a:gd name="T86" fmla="*/ 144 w 192"/>
                                <a:gd name="T87" fmla="*/ 87 h 332"/>
                                <a:gd name="T88" fmla="*/ 144 w 192"/>
                                <a:gd name="T89" fmla="*/ 82 h 332"/>
                                <a:gd name="T90" fmla="*/ 149 w 192"/>
                                <a:gd name="T91" fmla="*/ 77 h 332"/>
                                <a:gd name="T92" fmla="*/ 149 w 192"/>
                                <a:gd name="T93" fmla="*/ 72 h 332"/>
                                <a:gd name="T94" fmla="*/ 153 w 192"/>
                                <a:gd name="T95" fmla="*/ 68 h 332"/>
                                <a:gd name="T96" fmla="*/ 153 w 192"/>
                                <a:gd name="T97" fmla="*/ 63 h 332"/>
                                <a:gd name="T98" fmla="*/ 163 w 192"/>
                                <a:gd name="T99" fmla="*/ 53 h 332"/>
                                <a:gd name="T100" fmla="*/ 163 w 192"/>
                                <a:gd name="T101" fmla="*/ 48 h 332"/>
                                <a:gd name="T102" fmla="*/ 168 w 192"/>
                                <a:gd name="T103" fmla="*/ 44 h 332"/>
                                <a:gd name="T104" fmla="*/ 168 w 192"/>
                                <a:gd name="T105" fmla="*/ 39 h 332"/>
                                <a:gd name="T106" fmla="*/ 177 w 192"/>
                                <a:gd name="T107" fmla="*/ 29 h 332"/>
                                <a:gd name="T108" fmla="*/ 177 w 192"/>
                                <a:gd name="T109" fmla="*/ 24 h 332"/>
                                <a:gd name="T110" fmla="*/ 182 w 192"/>
                                <a:gd name="T111" fmla="*/ 20 h 332"/>
                                <a:gd name="T112" fmla="*/ 182 w 192"/>
                                <a:gd name="T113" fmla="*/ 15 h 332"/>
                                <a:gd name="T114" fmla="*/ 187 w 192"/>
                                <a:gd name="T115" fmla="*/ 10 h 332"/>
                                <a:gd name="T116" fmla="*/ 187 w 192"/>
                                <a:gd name="T117" fmla="*/ 5 h 332"/>
                                <a:gd name="T118" fmla="*/ 192 w 192"/>
                                <a:gd name="T11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2" h="332">
                                  <a:moveTo>
                                    <a:pt x="0" y="332"/>
                                  </a:moveTo>
                                  <a:lnTo>
                                    <a:pt x="5" y="327"/>
                                  </a:lnTo>
                                  <a:lnTo>
                                    <a:pt x="5" y="322"/>
                                  </a:lnTo>
                                  <a:lnTo>
                                    <a:pt x="9" y="317"/>
                                  </a:lnTo>
                                  <a:lnTo>
                                    <a:pt x="9" y="312"/>
                                  </a:lnTo>
                                  <a:lnTo>
                                    <a:pt x="19" y="303"/>
                                  </a:lnTo>
                                  <a:lnTo>
                                    <a:pt x="19" y="298"/>
                                  </a:lnTo>
                                  <a:lnTo>
                                    <a:pt x="24" y="293"/>
                                  </a:lnTo>
                                  <a:lnTo>
                                    <a:pt x="24" y="288"/>
                                  </a:lnTo>
                                  <a:lnTo>
                                    <a:pt x="33" y="279"/>
                                  </a:lnTo>
                                  <a:lnTo>
                                    <a:pt x="33" y="274"/>
                                  </a:lnTo>
                                  <a:lnTo>
                                    <a:pt x="38" y="269"/>
                                  </a:lnTo>
                                  <a:lnTo>
                                    <a:pt x="38" y="264"/>
                                  </a:lnTo>
                                  <a:lnTo>
                                    <a:pt x="43" y="260"/>
                                  </a:lnTo>
                                  <a:lnTo>
                                    <a:pt x="43" y="255"/>
                                  </a:lnTo>
                                  <a:lnTo>
                                    <a:pt x="53" y="245"/>
                                  </a:lnTo>
                                  <a:lnTo>
                                    <a:pt x="53" y="240"/>
                                  </a:lnTo>
                                  <a:lnTo>
                                    <a:pt x="57" y="236"/>
                                  </a:lnTo>
                                  <a:lnTo>
                                    <a:pt x="57" y="231"/>
                                  </a:lnTo>
                                  <a:lnTo>
                                    <a:pt x="62" y="226"/>
                                  </a:lnTo>
                                  <a:lnTo>
                                    <a:pt x="62" y="221"/>
                                  </a:lnTo>
                                  <a:lnTo>
                                    <a:pt x="72" y="212"/>
                                  </a:lnTo>
                                  <a:lnTo>
                                    <a:pt x="72" y="207"/>
                                  </a:lnTo>
                                  <a:lnTo>
                                    <a:pt x="77" y="202"/>
                                  </a:lnTo>
                                  <a:lnTo>
                                    <a:pt x="77" y="197"/>
                                  </a:lnTo>
                                  <a:lnTo>
                                    <a:pt x="81" y="192"/>
                                  </a:lnTo>
                                  <a:lnTo>
                                    <a:pt x="81" y="188"/>
                                  </a:lnTo>
                                  <a:lnTo>
                                    <a:pt x="91" y="178"/>
                                  </a:lnTo>
                                  <a:lnTo>
                                    <a:pt x="91" y="173"/>
                                  </a:lnTo>
                                  <a:lnTo>
                                    <a:pt x="96" y="168"/>
                                  </a:lnTo>
                                  <a:lnTo>
                                    <a:pt x="96" y="164"/>
                                  </a:lnTo>
                                  <a:lnTo>
                                    <a:pt x="105" y="154"/>
                                  </a:lnTo>
                                  <a:lnTo>
                                    <a:pt x="105" y="149"/>
                                  </a:lnTo>
                                  <a:lnTo>
                                    <a:pt x="110" y="144"/>
                                  </a:lnTo>
                                  <a:lnTo>
                                    <a:pt x="110" y="140"/>
                                  </a:lnTo>
                                  <a:lnTo>
                                    <a:pt x="115" y="135"/>
                                  </a:lnTo>
                                  <a:lnTo>
                                    <a:pt x="115" y="130"/>
                                  </a:lnTo>
                                  <a:lnTo>
                                    <a:pt x="125" y="120"/>
                                  </a:lnTo>
                                  <a:lnTo>
                                    <a:pt x="125" y="116"/>
                                  </a:lnTo>
                                  <a:lnTo>
                                    <a:pt x="129" y="111"/>
                                  </a:lnTo>
                                  <a:lnTo>
                                    <a:pt x="129" y="106"/>
                                  </a:lnTo>
                                  <a:lnTo>
                                    <a:pt x="134" y="101"/>
                                  </a:lnTo>
                                  <a:lnTo>
                                    <a:pt x="134" y="96"/>
                                  </a:lnTo>
                                  <a:lnTo>
                                    <a:pt x="144" y="87"/>
                                  </a:lnTo>
                                  <a:lnTo>
                                    <a:pt x="144" y="82"/>
                                  </a:lnTo>
                                  <a:lnTo>
                                    <a:pt x="149" y="77"/>
                                  </a:lnTo>
                                  <a:lnTo>
                                    <a:pt x="149" y="72"/>
                                  </a:lnTo>
                                  <a:lnTo>
                                    <a:pt x="153" y="68"/>
                                  </a:lnTo>
                                  <a:lnTo>
                                    <a:pt x="153" y="63"/>
                                  </a:lnTo>
                                  <a:lnTo>
                                    <a:pt x="163" y="53"/>
                                  </a:lnTo>
                                  <a:lnTo>
                                    <a:pt x="163" y="48"/>
                                  </a:lnTo>
                                  <a:lnTo>
                                    <a:pt x="168" y="44"/>
                                  </a:lnTo>
                                  <a:lnTo>
                                    <a:pt x="168" y="39"/>
                                  </a:lnTo>
                                  <a:lnTo>
                                    <a:pt x="177" y="29"/>
                                  </a:lnTo>
                                  <a:lnTo>
                                    <a:pt x="177" y="24"/>
                                  </a:lnTo>
                                  <a:lnTo>
                                    <a:pt x="182" y="20"/>
                                  </a:lnTo>
                                  <a:lnTo>
                                    <a:pt x="182" y="15"/>
                                  </a:lnTo>
                                  <a:lnTo>
                                    <a:pt x="187" y="10"/>
                                  </a:lnTo>
                                  <a:lnTo>
                                    <a:pt x="187" y="5"/>
                                  </a:lnTo>
                                  <a:lnTo>
                                    <a:pt x="1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1"/>
                          <wps:cNvSpPr>
                            <a:spLocks/>
                          </wps:cNvSpPr>
                          <wps:spPr bwMode="auto">
                            <a:xfrm>
                              <a:off x="7704" y="2444"/>
                              <a:ext cx="92" cy="158"/>
                            </a:xfrm>
                            <a:custGeom>
                              <a:avLst/>
                              <a:gdLst>
                                <a:gd name="T0" fmla="*/ 0 w 92"/>
                                <a:gd name="T1" fmla="*/ 158 h 158"/>
                                <a:gd name="T2" fmla="*/ 5 w 92"/>
                                <a:gd name="T3" fmla="*/ 154 h 158"/>
                                <a:gd name="T4" fmla="*/ 5 w 92"/>
                                <a:gd name="T5" fmla="*/ 149 h 158"/>
                                <a:gd name="T6" fmla="*/ 15 w 92"/>
                                <a:gd name="T7" fmla="*/ 139 h 158"/>
                                <a:gd name="T8" fmla="*/ 15 w 92"/>
                                <a:gd name="T9" fmla="*/ 134 h 158"/>
                                <a:gd name="T10" fmla="*/ 20 w 92"/>
                                <a:gd name="T11" fmla="*/ 130 h 158"/>
                                <a:gd name="T12" fmla="*/ 20 w 92"/>
                                <a:gd name="T13" fmla="*/ 125 h 158"/>
                                <a:gd name="T14" fmla="*/ 24 w 92"/>
                                <a:gd name="T15" fmla="*/ 120 h 158"/>
                                <a:gd name="T16" fmla="*/ 24 w 92"/>
                                <a:gd name="T17" fmla="*/ 115 h 158"/>
                                <a:gd name="T18" fmla="*/ 34 w 92"/>
                                <a:gd name="T19" fmla="*/ 105 h 158"/>
                                <a:gd name="T20" fmla="*/ 34 w 92"/>
                                <a:gd name="T21" fmla="*/ 101 h 158"/>
                                <a:gd name="T22" fmla="*/ 39 w 92"/>
                                <a:gd name="T23" fmla="*/ 96 h 158"/>
                                <a:gd name="T24" fmla="*/ 39 w 92"/>
                                <a:gd name="T25" fmla="*/ 91 h 158"/>
                                <a:gd name="T26" fmla="*/ 48 w 92"/>
                                <a:gd name="T27" fmla="*/ 81 h 158"/>
                                <a:gd name="T28" fmla="*/ 48 w 92"/>
                                <a:gd name="T29" fmla="*/ 77 h 158"/>
                                <a:gd name="T30" fmla="*/ 53 w 92"/>
                                <a:gd name="T31" fmla="*/ 72 h 158"/>
                                <a:gd name="T32" fmla="*/ 53 w 92"/>
                                <a:gd name="T33" fmla="*/ 67 h 158"/>
                                <a:gd name="T34" fmla="*/ 58 w 92"/>
                                <a:gd name="T35" fmla="*/ 62 h 158"/>
                                <a:gd name="T36" fmla="*/ 58 w 92"/>
                                <a:gd name="T37" fmla="*/ 57 h 158"/>
                                <a:gd name="T38" fmla="*/ 68 w 92"/>
                                <a:gd name="T39" fmla="*/ 48 h 158"/>
                                <a:gd name="T40" fmla="*/ 68 w 92"/>
                                <a:gd name="T41" fmla="*/ 43 h 158"/>
                                <a:gd name="T42" fmla="*/ 72 w 92"/>
                                <a:gd name="T43" fmla="*/ 38 h 158"/>
                                <a:gd name="T44" fmla="*/ 72 w 92"/>
                                <a:gd name="T45" fmla="*/ 33 h 158"/>
                                <a:gd name="T46" fmla="*/ 77 w 92"/>
                                <a:gd name="T47" fmla="*/ 29 h 158"/>
                                <a:gd name="T48" fmla="*/ 77 w 92"/>
                                <a:gd name="T49" fmla="*/ 24 h 158"/>
                                <a:gd name="T50" fmla="*/ 87 w 92"/>
                                <a:gd name="T51" fmla="*/ 14 h 158"/>
                                <a:gd name="T52" fmla="*/ 87 w 92"/>
                                <a:gd name="T53" fmla="*/ 9 h 158"/>
                                <a:gd name="T54" fmla="*/ 92 w 92"/>
                                <a:gd name="T55" fmla="*/ 5 h 158"/>
                                <a:gd name="T56" fmla="*/ 92 w 92"/>
                                <a:gd name="T5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 h="158">
                                  <a:moveTo>
                                    <a:pt x="0" y="158"/>
                                  </a:moveTo>
                                  <a:lnTo>
                                    <a:pt x="5" y="154"/>
                                  </a:lnTo>
                                  <a:lnTo>
                                    <a:pt x="5" y="149"/>
                                  </a:lnTo>
                                  <a:lnTo>
                                    <a:pt x="15" y="139"/>
                                  </a:lnTo>
                                  <a:lnTo>
                                    <a:pt x="15" y="134"/>
                                  </a:lnTo>
                                  <a:lnTo>
                                    <a:pt x="20" y="130"/>
                                  </a:lnTo>
                                  <a:lnTo>
                                    <a:pt x="20" y="125"/>
                                  </a:lnTo>
                                  <a:lnTo>
                                    <a:pt x="24" y="120"/>
                                  </a:lnTo>
                                  <a:lnTo>
                                    <a:pt x="24" y="115"/>
                                  </a:lnTo>
                                  <a:lnTo>
                                    <a:pt x="34" y="105"/>
                                  </a:lnTo>
                                  <a:lnTo>
                                    <a:pt x="34" y="101"/>
                                  </a:lnTo>
                                  <a:lnTo>
                                    <a:pt x="39" y="96"/>
                                  </a:lnTo>
                                  <a:lnTo>
                                    <a:pt x="39" y="91"/>
                                  </a:lnTo>
                                  <a:lnTo>
                                    <a:pt x="48" y="81"/>
                                  </a:lnTo>
                                  <a:lnTo>
                                    <a:pt x="48" y="77"/>
                                  </a:lnTo>
                                  <a:lnTo>
                                    <a:pt x="53" y="72"/>
                                  </a:lnTo>
                                  <a:lnTo>
                                    <a:pt x="53" y="67"/>
                                  </a:lnTo>
                                  <a:lnTo>
                                    <a:pt x="58" y="62"/>
                                  </a:lnTo>
                                  <a:lnTo>
                                    <a:pt x="58" y="57"/>
                                  </a:lnTo>
                                  <a:lnTo>
                                    <a:pt x="68" y="48"/>
                                  </a:lnTo>
                                  <a:lnTo>
                                    <a:pt x="68" y="43"/>
                                  </a:lnTo>
                                  <a:lnTo>
                                    <a:pt x="72" y="38"/>
                                  </a:lnTo>
                                  <a:lnTo>
                                    <a:pt x="72" y="33"/>
                                  </a:lnTo>
                                  <a:lnTo>
                                    <a:pt x="77" y="29"/>
                                  </a:lnTo>
                                  <a:lnTo>
                                    <a:pt x="77" y="24"/>
                                  </a:lnTo>
                                  <a:lnTo>
                                    <a:pt x="87" y="14"/>
                                  </a:lnTo>
                                  <a:lnTo>
                                    <a:pt x="87" y="9"/>
                                  </a:lnTo>
                                  <a:lnTo>
                                    <a:pt x="92" y="5"/>
                                  </a:lnTo>
                                  <a:lnTo>
                                    <a:pt x="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2"/>
                          <wps:cNvSpPr>
                            <a:spLocks/>
                          </wps:cNvSpPr>
                          <wps:spPr bwMode="auto">
                            <a:xfrm>
                              <a:off x="7508" y="2799"/>
                              <a:ext cx="148" cy="259"/>
                            </a:xfrm>
                            <a:custGeom>
                              <a:avLst/>
                              <a:gdLst>
                                <a:gd name="T0" fmla="*/ 0 w 148"/>
                                <a:gd name="T1" fmla="*/ 259 h 259"/>
                                <a:gd name="T2" fmla="*/ 0 w 148"/>
                                <a:gd name="T3" fmla="*/ 255 h 259"/>
                                <a:gd name="T4" fmla="*/ 4 w 148"/>
                                <a:gd name="T5" fmla="*/ 250 h 259"/>
                                <a:gd name="T6" fmla="*/ 4 w 148"/>
                                <a:gd name="T7" fmla="*/ 245 h 259"/>
                                <a:gd name="T8" fmla="*/ 9 w 148"/>
                                <a:gd name="T9" fmla="*/ 240 h 259"/>
                                <a:gd name="T10" fmla="*/ 9 w 148"/>
                                <a:gd name="T11" fmla="*/ 235 h 259"/>
                                <a:gd name="T12" fmla="*/ 14 w 148"/>
                                <a:gd name="T13" fmla="*/ 231 h 259"/>
                                <a:gd name="T14" fmla="*/ 19 w 148"/>
                                <a:gd name="T15" fmla="*/ 226 h 259"/>
                                <a:gd name="T16" fmla="*/ 19 w 148"/>
                                <a:gd name="T17" fmla="*/ 221 h 259"/>
                                <a:gd name="T18" fmla="*/ 24 w 148"/>
                                <a:gd name="T19" fmla="*/ 216 h 259"/>
                                <a:gd name="T20" fmla="*/ 24 w 148"/>
                                <a:gd name="T21" fmla="*/ 211 h 259"/>
                                <a:gd name="T22" fmla="*/ 28 w 148"/>
                                <a:gd name="T23" fmla="*/ 207 h 259"/>
                                <a:gd name="T24" fmla="*/ 28 w 148"/>
                                <a:gd name="T25" fmla="*/ 202 h 259"/>
                                <a:gd name="T26" fmla="*/ 38 w 148"/>
                                <a:gd name="T27" fmla="*/ 192 h 259"/>
                                <a:gd name="T28" fmla="*/ 38 w 148"/>
                                <a:gd name="T29" fmla="*/ 187 h 259"/>
                                <a:gd name="T30" fmla="*/ 43 w 148"/>
                                <a:gd name="T31" fmla="*/ 183 h 259"/>
                                <a:gd name="T32" fmla="*/ 43 w 148"/>
                                <a:gd name="T33" fmla="*/ 178 h 259"/>
                                <a:gd name="T34" fmla="*/ 52 w 148"/>
                                <a:gd name="T35" fmla="*/ 168 h 259"/>
                                <a:gd name="T36" fmla="*/ 52 w 148"/>
                                <a:gd name="T37" fmla="*/ 163 h 259"/>
                                <a:gd name="T38" fmla="*/ 57 w 148"/>
                                <a:gd name="T39" fmla="*/ 159 h 259"/>
                                <a:gd name="T40" fmla="*/ 57 w 148"/>
                                <a:gd name="T41" fmla="*/ 154 h 259"/>
                                <a:gd name="T42" fmla="*/ 62 w 148"/>
                                <a:gd name="T43" fmla="*/ 149 h 259"/>
                                <a:gd name="T44" fmla="*/ 62 w 148"/>
                                <a:gd name="T45" fmla="*/ 144 h 259"/>
                                <a:gd name="T46" fmla="*/ 72 w 148"/>
                                <a:gd name="T47" fmla="*/ 135 h 259"/>
                                <a:gd name="T48" fmla="*/ 72 w 148"/>
                                <a:gd name="T49" fmla="*/ 130 h 259"/>
                                <a:gd name="T50" fmla="*/ 76 w 148"/>
                                <a:gd name="T51" fmla="*/ 125 h 259"/>
                                <a:gd name="T52" fmla="*/ 76 w 148"/>
                                <a:gd name="T53" fmla="*/ 120 h 259"/>
                                <a:gd name="T54" fmla="*/ 81 w 148"/>
                                <a:gd name="T55" fmla="*/ 115 h 259"/>
                                <a:gd name="T56" fmla="*/ 81 w 148"/>
                                <a:gd name="T57" fmla="*/ 111 h 259"/>
                                <a:gd name="T58" fmla="*/ 91 w 148"/>
                                <a:gd name="T59" fmla="*/ 101 h 259"/>
                                <a:gd name="T60" fmla="*/ 91 w 148"/>
                                <a:gd name="T61" fmla="*/ 96 h 259"/>
                                <a:gd name="T62" fmla="*/ 96 w 148"/>
                                <a:gd name="T63" fmla="*/ 91 h 259"/>
                                <a:gd name="T64" fmla="*/ 96 w 148"/>
                                <a:gd name="T65" fmla="*/ 87 h 259"/>
                                <a:gd name="T66" fmla="*/ 100 w 148"/>
                                <a:gd name="T67" fmla="*/ 82 h 259"/>
                                <a:gd name="T68" fmla="*/ 100 w 148"/>
                                <a:gd name="T69" fmla="*/ 77 h 259"/>
                                <a:gd name="T70" fmla="*/ 110 w 148"/>
                                <a:gd name="T71" fmla="*/ 67 h 259"/>
                                <a:gd name="T72" fmla="*/ 110 w 148"/>
                                <a:gd name="T73" fmla="*/ 63 h 259"/>
                                <a:gd name="T74" fmla="*/ 115 w 148"/>
                                <a:gd name="T75" fmla="*/ 58 h 259"/>
                                <a:gd name="T76" fmla="*/ 115 w 148"/>
                                <a:gd name="T77" fmla="*/ 53 h 259"/>
                                <a:gd name="T78" fmla="*/ 124 w 148"/>
                                <a:gd name="T79" fmla="*/ 43 h 259"/>
                                <a:gd name="T80" fmla="*/ 124 w 148"/>
                                <a:gd name="T81" fmla="*/ 39 h 259"/>
                                <a:gd name="T82" fmla="*/ 129 w 148"/>
                                <a:gd name="T83" fmla="*/ 34 h 259"/>
                                <a:gd name="T84" fmla="*/ 129 w 148"/>
                                <a:gd name="T85" fmla="*/ 29 h 259"/>
                                <a:gd name="T86" fmla="*/ 134 w 148"/>
                                <a:gd name="T87" fmla="*/ 24 h 259"/>
                                <a:gd name="T88" fmla="*/ 134 w 148"/>
                                <a:gd name="T89" fmla="*/ 19 h 259"/>
                                <a:gd name="T90" fmla="*/ 144 w 148"/>
                                <a:gd name="T91" fmla="*/ 10 h 259"/>
                                <a:gd name="T92" fmla="*/ 144 w 148"/>
                                <a:gd name="T93" fmla="*/ 5 h 259"/>
                                <a:gd name="T94" fmla="*/ 148 w 148"/>
                                <a:gd name="T9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259">
                                  <a:moveTo>
                                    <a:pt x="0" y="259"/>
                                  </a:moveTo>
                                  <a:lnTo>
                                    <a:pt x="0" y="255"/>
                                  </a:lnTo>
                                  <a:lnTo>
                                    <a:pt x="4" y="250"/>
                                  </a:lnTo>
                                  <a:lnTo>
                                    <a:pt x="4" y="245"/>
                                  </a:lnTo>
                                  <a:lnTo>
                                    <a:pt x="9" y="240"/>
                                  </a:lnTo>
                                  <a:lnTo>
                                    <a:pt x="9" y="235"/>
                                  </a:lnTo>
                                  <a:lnTo>
                                    <a:pt x="14" y="231"/>
                                  </a:lnTo>
                                  <a:lnTo>
                                    <a:pt x="19" y="226"/>
                                  </a:lnTo>
                                  <a:lnTo>
                                    <a:pt x="19" y="221"/>
                                  </a:lnTo>
                                  <a:lnTo>
                                    <a:pt x="24" y="216"/>
                                  </a:lnTo>
                                  <a:lnTo>
                                    <a:pt x="24" y="211"/>
                                  </a:lnTo>
                                  <a:lnTo>
                                    <a:pt x="28" y="207"/>
                                  </a:lnTo>
                                  <a:lnTo>
                                    <a:pt x="28" y="202"/>
                                  </a:lnTo>
                                  <a:lnTo>
                                    <a:pt x="38" y="192"/>
                                  </a:lnTo>
                                  <a:lnTo>
                                    <a:pt x="38" y="187"/>
                                  </a:lnTo>
                                  <a:lnTo>
                                    <a:pt x="43" y="183"/>
                                  </a:lnTo>
                                  <a:lnTo>
                                    <a:pt x="43" y="178"/>
                                  </a:lnTo>
                                  <a:lnTo>
                                    <a:pt x="52" y="168"/>
                                  </a:lnTo>
                                  <a:lnTo>
                                    <a:pt x="52" y="163"/>
                                  </a:lnTo>
                                  <a:lnTo>
                                    <a:pt x="57" y="159"/>
                                  </a:lnTo>
                                  <a:lnTo>
                                    <a:pt x="57" y="154"/>
                                  </a:lnTo>
                                  <a:lnTo>
                                    <a:pt x="62" y="149"/>
                                  </a:lnTo>
                                  <a:lnTo>
                                    <a:pt x="62" y="144"/>
                                  </a:lnTo>
                                  <a:lnTo>
                                    <a:pt x="72" y="135"/>
                                  </a:lnTo>
                                  <a:lnTo>
                                    <a:pt x="72" y="130"/>
                                  </a:lnTo>
                                  <a:lnTo>
                                    <a:pt x="76" y="125"/>
                                  </a:lnTo>
                                  <a:lnTo>
                                    <a:pt x="76" y="120"/>
                                  </a:lnTo>
                                  <a:lnTo>
                                    <a:pt x="81" y="115"/>
                                  </a:lnTo>
                                  <a:lnTo>
                                    <a:pt x="81" y="111"/>
                                  </a:lnTo>
                                  <a:lnTo>
                                    <a:pt x="91" y="101"/>
                                  </a:lnTo>
                                  <a:lnTo>
                                    <a:pt x="91" y="96"/>
                                  </a:lnTo>
                                  <a:lnTo>
                                    <a:pt x="96" y="91"/>
                                  </a:lnTo>
                                  <a:lnTo>
                                    <a:pt x="96" y="87"/>
                                  </a:lnTo>
                                  <a:lnTo>
                                    <a:pt x="100" y="82"/>
                                  </a:lnTo>
                                  <a:lnTo>
                                    <a:pt x="100" y="77"/>
                                  </a:lnTo>
                                  <a:lnTo>
                                    <a:pt x="110" y="67"/>
                                  </a:lnTo>
                                  <a:lnTo>
                                    <a:pt x="110" y="63"/>
                                  </a:lnTo>
                                  <a:lnTo>
                                    <a:pt x="115" y="58"/>
                                  </a:lnTo>
                                  <a:lnTo>
                                    <a:pt x="115" y="53"/>
                                  </a:lnTo>
                                  <a:lnTo>
                                    <a:pt x="124" y="43"/>
                                  </a:lnTo>
                                  <a:lnTo>
                                    <a:pt x="124" y="39"/>
                                  </a:lnTo>
                                  <a:lnTo>
                                    <a:pt x="129" y="34"/>
                                  </a:lnTo>
                                  <a:lnTo>
                                    <a:pt x="129" y="29"/>
                                  </a:lnTo>
                                  <a:lnTo>
                                    <a:pt x="134" y="24"/>
                                  </a:lnTo>
                                  <a:lnTo>
                                    <a:pt x="134" y="19"/>
                                  </a:lnTo>
                                  <a:lnTo>
                                    <a:pt x="144" y="10"/>
                                  </a:lnTo>
                                  <a:lnTo>
                                    <a:pt x="144" y="5"/>
                                  </a:lnTo>
                                  <a:lnTo>
                                    <a:pt x="1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3"/>
                          <wps:cNvSpPr>
                            <a:spLocks/>
                          </wps:cNvSpPr>
                          <wps:spPr bwMode="auto">
                            <a:xfrm>
                              <a:off x="7786" y="2425"/>
                              <a:ext cx="86" cy="144"/>
                            </a:xfrm>
                            <a:custGeom>
                              <a:avLst/>
                              <a:gdLst>
                                <a:gd name="T0" fmla="*/ 0 w 86"/>
                                <a:gd name="T1" fmla="*/ 144 h 144"/>
                                <a:gd name="T2" fmla="*/ 10 w 86"/>
                                <a:gd name="T3" fmla="*/ 134 h 144"/>
                                <a:gd name="T4" fmla="*/ 10 w 86"/>
                                <a:gd name="T5" fmla="*/ 129 h 144"/>
                                <a:gd name="T6" fmla="*/ 14 w 86"/>
                                <a:gd name="T7" fmla="*/ 124 h 144"/>
                                <a:gd name="T8" fmla="*/ 14 w 86"/>
                                <a:gd name="T9" fmla="*/ 120 h 144"/>
                                <a:gd name="T10" fmla="*/ 24 w 86"/>
                                <a:gd name="T11" fmla="*/ 110 h 144"/>
                                <a:gd name="T12" fmla="*/ 24 w 86"/>
                                <a:gd name="T13" fmla="*/ 105 h 144"/>
                                <a:gd name="T14" fmla="*/ 29 w 86"/>
                                <a:gd name="T15" fmla="*/ 100 h 144"/>
                                <a:gd name="T16" fmla="*/ 29 w 86"/>
                                <a:gd name="T17" fmla="*/ 96 h 144"/>
                                <a:gd name="T18" fmla="*/ 34 w 86"/>
                                <a:gd name="T19" fmla="*/ 91 h 144"/>
                                <a:gd name="T20" fmla="*/ 34 w 86"/>
                                <a:gd name="T21" fmla="*/ 86 h 144"/>
                                <a:gd name="T22" fmla="*/ 43 w 86"/>
                                <a:gd name="T23" fmla="*/ 76 h 144"/>
                                <a:gd name="T24" fmla="*/ 43 w 86"/>
                                <a:gd name="T25" fmla="*/ 72 h 144"/>
                                <a:gd name="T26" fmla="*/ 48 w 86"/>
                                <a:gd name="T27" fmla="*/ 67 h 144"/>
                                <a:gd name="T28" fmla="*/ 48 w 86"/>
                                <a:gd name="T29" fmla="*/ 62 h 144"/>
                                <a:gd name="T30" fmla="*/ 53 w 86"/>
                                <a:gd name="T31" fmla="*/ 57 h 144"/>
                                <a:gd name="T32" fmla="*/ 53 w 86"/>
                                <a:gd name="T33" fmla="*/ 52 h 144"/>
                                <a:gd name="T34" fmla="*/ 62 w 86"/>
                                <a:gd name="T35" fmla="*/ 43 h 144"/>
                                <a:gd name="T36" fmla="*/ 62 w 86"/>
                                <a:gd name="T37" fmla="*/ 38 h 144"/>
                                <a:gd name="T38" fmla="*/ 67 w 86"/>
                                <a:gd name="T39" fmla="*/ 33 h 144"/>
                                <a:gd name="T40" fmla="*/ 67 w 86"/>
                                <a:gd name="T41" fmla="*/ 28 h 144"/>
                                <a:gd name="T42" fmla="*/ 77 w 86"/>
                                <a:gd name="T43" fmla="*/ 19 h 144"/>
                                <a:gd name="T44" fmla="*/ 77 w 86"/>
                                <a:gd name="T45" fmla="*/ 14 h 144"/>
                                <a:gd name="T46" fmla="*/ 82 w 86"/>
                                <a:gd name="T47" fmla="*/ 9 h 144"/>
                                <a:gd name="T48" fmla="*/ 82 w 86"/>
                                <a:gd name="T49" fmla="*/ 4 h 144"/>
                                <a:gd name="T50" fmla="*/ 86 w 86"/>
                                <a:gd name="T5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44">
                                  <a:moveTo>
                                    <a:pt x="0" y="144"/>
                                  </a:moveTo>
                                  <a:lnTo>
                                    <a:pt x="10" y="134"/>
                                  </a:lnTo>
                                  <a:lnTo>
                                    <a:pt x="10" y="129"/>
                                  </a:lnTo>
                                  <a:lnTo>
                                    <a:pt x="14" y="124"/>
                                  </a:lnTo>
                                  <a:lnTo>
                                    <a:pt x="14" y="120"/>
                                  </a:lnTo>
                                  <a:lnTo>
                                    <a:pt x="24" y="110"/>
                                  </a:lnTo>
                                  <a:lnTo>
                                    <a:pt x="24" y="105"/>
                                  </a:lnTo>
                                  <a:lnTo>
                                    <a:pt x="29" y="100"/>
                                  </a:lnTo>
                                  <a:lnTo>
                                    <a:pt x="29" y="96"/>
                                  </a:lnTo>
                                  <a:lnTo>
                                    <a:pt x="34" y="91"/>
                                  </a:lnTo>
                                  <a:lnTo>
                                    <a:pt x="34" y="86"/>
                                  </a:lnTo>
                                  <a:lnTo>
                                    <a:pt x="43" y="76"/>
                                  </a:lnTo>
                                  <a:lnTo>
                                    <a:pt x="43" y="72"/>
                                  </a:lnTo>
                                  <a:lnTo>
                                    <a:pt x="48" y="67"/>
                                  </a:lnTo>
                                  <a:lnTo>
                                    <a:pt x="48" y="62"/>
                                  </a:lnTo>
                                  <a:lnTo>
                                    <a:pt x="53" y="57"/>
                                  </a:lnTo>
                                  <a:lnTo>
                                    <a:pt x="53" y="52"/>
                                  </a:lnTo>
                                  <a:lnTo>
                                    <a:pt x="62" y="43"/>
                                  </a:lnTo>
                                  <a:lnTo>
                                    <a:pt x="62" y="38"/>
                                  </a:lnTo>
                                  <a:lnTo>
                                    <a:pt x="67" y="33"/>
                                  </a:lnTo>
                                  <a:lnTo>
                                    <a:pt x="67" y="28"/>
                                  </a:lnTo>
                                  <a:lnTo>
                                    <a:pt x="77" y="19"/>
                                  </a:lnTo>
                                  <a:lnTo>
                                    <a:pt x="77" y="14"/>
                                  </a:lnTo>
                                  <a:lnTo>
                                    <a:pt x="82" y="9"/>
                                  </a:lnTo>
                                  <a:lnTo>
                                    <a:pt x="82" y="4"/>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4"/>
                          <wps:cNvSpPr>
                            <a:spLocks/>
                          </wps:cNvSpPr>
                          <wps:spPr bwMode="auto">
                            <a:xfrm>
                              <a:off x="7546" y="2823"/>
                              <a:ext cx="158" cy="279"/>
                            </a:xfrm>
                            <a:custGeom>
                              <a:avLst/>
                              <a:gdLst>
                                <a:gd name="T0" fmla="*/ 0 w 158"/>
                                <a:gd name="T1" fmla="*/ 279 h 279"/>
                                <a:gd name="T2" fmla="*/ 0 w 158"/>
                                <a:gd name="T3" fmla="*/ 274 h 279"/>
                                <a:gd name="T4" fmla="*/ 5 w 158"/>
                                <a:gd name="T5" fmla="*/ 269 h 279"/>
                                <a:gd name="T6" fmla="*/ 5 w 158"/>
                                <a:gd name="T7" fmla="*/ 264 h 279"/>
                                <a:gd name="T8" fmla="*/ 10 w 158"/>
                                <a:gd name="T9" fmla="*/ 259 h 279"/>
                                <a:gd name="T10" fmla="*/ 10 w 158"/>
                                <a:gd name="T11" fmla="*/ 255 h 279"/>
                                <a:gd name="T12" fmla="*/ 14 w 158"/>
                                <a:gd name="T13" fmla="*/ 250 h 279"/>
                                <a:gd name="T14" fmla="*/ 19 w 158"/>
                                <a:gd name="T15" fmla="*/ 245 h 279"/>
                                <a:gd name="T16" fmla="*/ 19 w 158"/>
                                <a:gd name="T17" fmla="*/ 240 h 279"/>
                                <a:gd name="T18" fmla="*/ 24 w 158"/>
                                <a:gd name="T19" fmla="*/ 235 h 279"/>
                                <a:gd name="T20" fmla="*/ 24 w 158"/>
                                <a:gd name="T21" fmla="*/ 231 h 279"/>
                                <a:gd name="T22" fmla="*/ 34 w 158"/>
                                <a:gd name="T23" fmla="*/ 221 h 279"/>
                                <a:gd name="T24" fmla="*/ 34 w 158"/>
                                <a:gd name="T25" fmla="*/ 216 h 279"/>
                                <a:gd name="T26" fmla="*/ 38 w 158"/>
                                <a:gd name="T27" fmla="*/ 211 h 279"/>
                                <a:gd name="T28" fmla="*/ 38 w 158"/>
                                <a:gd name="T29" fmla="*/ 207 h 279"/>
                                <a:gd name="T30" fmla="*/ 43 w 158"/>
                                <a:gd name="T31" fmla="*/ 202 h 279"/>
                                <a:gd name="T32" fmla="*/ 43 w 158"/>
                                <a:gd name="T33" fmla="*/ 197 h 279"/>
                                <a:gd name="T34" fmla="*/ 53 w 158"/>
                                <a:gd name="T35" fmla="*/ 187 h 279"/>
                                <a:gd name="T36" fmla="*/ 53 w 158"/>
                                <a:gd name="T37" fmla="*/ 183 h 279"/>
                                <a:gd name="T38" fmla="*/ 58 w 158"/>
                                <a:gd name="T39" fmla="*/ 178 h 279"/>
                                <a:gd name="T40" fmla="*/ 58 w 158"/>
                                <a:gd name="T41" fmla="*/ 173 h 279"/>
                                <a:gd name="T42" fmla="*/ 62 w 158"/>
                                <a:gd name="T43" fmla="*/ 168 h 279"/>
                                <a:gd name="T44" fmla="*/ 62 w 158"/>
                                <a:gd name="T45" fmla="*/ 163 h 279"/>
                                <a:gd name="T46" fmla="*/ 72 w 158"/>
                                <a:gd name="T47" fmla="*/ 154 h 279"/>
                                <a:gd name="T48" fmla="*/ 72 w 158"/>
                                <a:gd name="T49" fmla="*/ 149 h 279"/>
                                <a:gd name="T50" fmla="*/ 77 w 158"/>
                                <a:gd name="T51" fmla="*/ 144 h 279"/>
                                <a:gd name="T52" fmla="*/ 77 w 158"/>
                                <a:gd name="T53" fmla="*/ 139 h 279"/>
                                <a:gd name="T54" fmla="*/ 82 w 158"/>
                                <a:gd name="T55" fmla="*/ 135 h 279"/>
                                <a:gd name="T56" fmla="*/ 82 w 158"/>
                                <a:gd name="T57" fmla="*/ 130 h 279"/>
                                <a:gd name="T58" fmla="*/ 91 w 158"/>
                                <a:gd name="T59" fmla="*/ 120 h 279"/>
                                <a:gd name="T60" fmla="*/ 91 w 158"/>
                                <a:gd name="T61" fmla="*/ 115 h 279"/>
                                <a:gd name="T62" fmla="*/ 96 w 158"/>
                                <a:gd name="T63" fmla="*/ 111 h 279"/>
                                <a:gd name="T64" fmla="*/ 96 w 158"/>
                                <a:gd name="T65" fmla="*/ 106 h 279"/>
                                <a:gd name="T66" fmla="*/ 106 w 158"/>
                                <a:gd name="T67" fmla="*/ 96 h 279"/>
                                <a:gd name="T68" fmla="*/ 106 w 158"/>
                                <a:gd name="T69" fmla="*/ 91 h 279"/>
                                <a:gd name="T70" fmla="*/ 110 w 158"/>
                                <a:gd name="T71" fmla="*/ 87 h 279"/>
                                <a:gd name="T72" fmla="*/ 110 w 158"/>
                                <a:gd name="T73" fmla="*/ 82 h 279"/>
                                <a:gd name="T74" fmla="*/ 115 w 158"/>
                                <a:gd name="T75" fmla="*/ 77 h 279"/>
                                <a:gd name="T76" fmla="*/ 115 w 158"/>
                                <a:gd name="T77" fmla="*/ 72 h 279"/>
                                <a:gd name="T78" fmla="*/ 125 w 158"/>
                                <a:gd name="T79" fmla="*/ 63 h 279"/>
                                <a:gd name="T80" fmla="*/ 125 w 158"/>
                                <a:gd name="T81" fmla="*/ 58 h 279"/>
                                <a:gd name="T82" fmla="*/ 130 w 158"/>
                                <a:gd name="T83" fmla="*/ 53 h 279"/>
                                <a:gd name="T84" fmla="*/ 130 w 158"/>
                                <a:gd name="T85" fmla="*/ 48 h 279"/>
                                <a:gd name="T86" fmla="*/ 134 w 158"/>
                                <a:gd name="T87" fmla="*/ 43 h 279"/>
                                <a:gd name="T88" fmla="*/ 134 w 158"/>
                                <a:gd name="T89" fmla="*/ 39 h 279"/>
                                <a:gd name="T90" fmla="*/ 144 w 158"/>
                                <a:gd name="T91" fmla="*/ 29 h 279"/>
                                <a:gd name="T92" fmla="*/ 144 w 158"/>
                                <a:gd name="T93" fmla="*/ 24 h 279"/>
                                <a:gd name="T94" fmla="*/ 149 w 158"/>
                                <a:gd name="T95" fmla="*/ 19 h 279"/>
                                <a:gd name="T96" fmla="*/ 149 w 158"/>
                                <a:gd name="T97" fmla="*/ 15 h 279"/>
                                <a:gd name="T98" fmla="*/ 158 w 158"/>
                                <a:gd name="T99" fmla="*/ 5 h 279"/>
                                <a:gd name="T100" fmla="*/ 158 w 158"/>
                                <a:gd name="T101"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8" h="279">
                                  <a:moveTo>
                                    <a:pt x="0" y="279"/>
                                  </a:moveTo>
                                  <a:lnTo>
                                    <a:pt x="0" y="274"/>
                                  </a:lnTo>
                                  <a:lnTo>
                                    <a:pt x="5" y="269"/>
                                  </a:lnTo>
                                  <a:lnTo>
                                    <a:pt x="5" y="264"/>
                                  </a:lnTo>
                                  <a:lnTo>
                                    <a:pt x="10" y="259"/>
                                  </a:lnTo>
                                  <a:lnTo>
                                    <a:pt x="10" y="255"/>
                                  </a:lnTo>
                                  <a:lnTo>
                                    <a:pt x="14" y="250"/>
                                  </a:lnTo>
                                  <a:lnTo>
                                    <a:pt x="19" y="245"/>
                                  </a:lnTo>
                                  <a:lnTo>
                                    <a:pt x="19" y="240"/>
                                  </a:lnTo>
                                  <a:lnTo>
                                    <a:pt x="24" y="235"/>
                                  </a:lnTo>
                                  <a:lnTo>
                                    <a:pt x="24" y="231"/>
                                  </a:lnTo>
                                  <a:lnTo>
                                    <a:pt x="34" y="221"/>
                                  </a:lnTo>
                                  <a:lnTo>
                                    <a:pt x="34" y="216"/>
                                  </a:lnTo>
                                  <a:lnTo>
                                    <a:pt x="38" y="211"/>
                                  </a:lnTo>
                                  <a:lnTo>
                                    <a:pt x="38" y="207"/>
                                  </a:lnTo>
                                  <a:lnTo>
                                    <a:pt x="43" y="202"/>
                                  </a:lnTo>
                                  <a:lnTo>
                                    <a:pt x="43" y="197"/>
                                  </a:lnTo>
                                  <a:lnTo>
                                    <a:pt x="53" y="187"/>
                                  </a:lnTo>
                                  <a:lnTo>
                                    <a:pt x="53" y="183"/>
                                  </a:lnTo>
                                  <a:lnTo>
                                    <a:pt x="58" y="178"/>
                                  </a:lnTo>
                                  <a:lnTo>
                                    <a:pt x="58" y="173"/>
                                  </a:lnTo>
                                  <a:lnTo>
                                    <a:pt x="62" y="168"/>
                                  </a:lnTo>
                                  <a:lnTo>
                                    <a:pt x="62" y="163"/>
                                  </a:lnTo>
                                  <a:lnTo>
                                    <a:pt x="72" y="154"/>
                                  </a:lnTo>
                                  <a:lnTo>
                                    <a:pt x="72" y="149"/>
                                  </a:lnTo>
                                  <a:lnTo>
                                    <a:pt x="77" y="144"/>
                                  </a:lnTo>
                                  <a:lnTo>
                                    <a:pt x="77" y="139"/>
                                  </a:lnTo>
                                  <a:lnTo>
                                    <a:pt x="82" y="135"/>
                                  </a:lnTo>
                                  <a:lnTo>
                                    <a:pt x="82" y="130"/>
                                  </a:lnTo>
                                  <a:lnTo>
                                    <a:pt x="91" y="120"/>
                                  </a:lnTo>
                                  <a:lnTo>
                                    <a:pt x="91" y="115"/>
                                  </a:lnTo>
                                  <a:lnTo>
                                    <a:pt x="96" y="111"/>
                                  </a:lnTo>
                                  <a:lnTo>
                                    <a:pt x="96" y="106"/>
                                  </a:lnTo>
                                  <a:lnTo>
                                    <a:pt x="106" y="96"/>
                                  </a:lnTo>
                                  <a:lnTo>
                                    <a:pt x="106" y="91"/>
                                  </a:lnTo>
                                  <a:lnTo>
                                    <a:pt x="110" y="87"/>
                                  </a:lnTo>
                                  <a:lnTo>
                                    <a:pt x="110" y="82"/>
                                  </a:lnTo>
                                  <a:lnTo>
                                    <a:pt x="115" y="77"/>
                                  </a:lnTo>
                                  <a:lnTo>
                                    <a:pt x="115" y="72"/>
                                  </a:lnTo>
                                  <a:lnTo>
                                    <a:pt x="125" y="63"/>
                                  </a:lnTo>
                                  <a:lnTo>
                                    <a:pt x="125" y="58"/>
                                  </a:lnTo>
                                  <a:lnTo>
                                    <a:pt x="130" y="53"/>
                                  </a:lnTo>
                                  <a:lnTo>
                                    <a:pt x="130" y="48"/>
                                  </a:lnTo>
                                  <a:lnTo>
                                    <a:pt x="134" y="43"/>
                                  </a:lnTo>
                                  <a:lnTo>
                                    <a:pt x="134" y="39"/>
                                  </a:lnTo>
                                  <a:lnTo>
                                    <a:pt x="144" y="29"/>
                                  </a:lnTo>
                                  <a:lnTo>
                                    <a:pt x="144" y="24"/>
                                  </a:lnTo>
                                  <a:lnTo>
                                    <a:pt x="149" y="19"/>
                                  </a:lnTo>
                                  <a:lnTo>
                                    <a:pt x="149" y="15"/>
                                  </a:lnTo>
                                  <a:lnTo>
                                    <a:pt x="158" y="5"/>
                                  </a:lnTo>
                                  <a:lnTo>
                                    <a:pt x="1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5"/>
                          <wps:cNvSpPr>
                            <a:spLocks/>
                          </wps:cNvSpPr>
                          <wps:spPr bwMode="auto">
                            <a:xfrm>
                              <a:off x="7796" y="2319"/>
                              <a:ext cx="201" cy="351"/>
                            </a:xfrm>
                            <a:custGeom>
                              <a:avLst/>
                              <a:gdLst>
                                <a:gd name="T0" fmla="*/ 0 w 201"/>
                                <a:gd name="T1" fmla="*/ 346 h 351"/>
                                <a:gd name="T2" fmla="*/ 4 w 201"/>
                                <a:gd name="T3" fmla="*/ 336 h 351"/>
                                <a:gd name="T4" fmla="*/ 14 w 201"/>
                                <a:gd name="T5" fmla="*/ 327 h 351"/>
                                <a:gd name="T6" fmla="*/ 19 w 201"/>
                                <a:gd name="T7" fmla="*/ 317 h 351"/>
                                <a:gd name="T8" fmla="*/ 24 w 201"/>
                                <a:gd name="T9" fmla="*/ 307 h 351"/>
                                <a:gd name="T10" fmla="*/ 33 w 201"/>
                                <a:gd name="T11" fmla="*/ 293 h 351"/>
                                <a:gd name="T12" fmla="*/ 38 w 201"/>
                                <a:gd name="T13" fmla="*/ 283 h 351"/>
                                <a:gd name="T14" fmla="*/ 43 w 201"/>
                                <a:gd name="T15" fmla="*/ 274 h 351"/>
                                <a:gd name="T16" fmla="*/ 52 w 201"/>
                                <a:gd name="T17" fmla="*/ 259 h 351"/>
                                <a:gd name="T18" fmla="*/ 57 w 201"/>
                                <a:gd name="T19" fmla="*/ 250 h 351"/>
                                <a:gd name="T20" fmla="*/ 67 w 201"/>
                                <a:gd name="T21" fmla="*/ 235 h 351"/>
                                <a:gd name="T22" fmla="*/ 72 w 201"/>
                                <a:gd name="T23" fmla="*/ 226 h 351"/>
                                <a:gd name="T24" fmla="*/ 76 w 201"/>
                                <a:gd name="T25" fmla="*/ 216 h 351"/>
                                <a:gd name="T26" fmla="*/ 86 w 201"/>
                                <a:gd name="T27" fmla="*/ 202 h 351"/>
                                <a:gd name="T28" fmla="*/ 91 w 201"/>
                                <a:gd name="T29" fmla="*/ 192 h 351"/>
                                <a:gd name="T30" fmla="*/ 96 w 201"/>
                                <a:gd name="T31" fmla="*/ 182 h 351"/>
                                <a:gd name="T32" fmla="*/ 105 w 201"/>
                                <a:gd name="T33" fmla="*/ 168 h 351"/>
                                <a:gd name="T34" fmla="*/ 110 w 201"/>
                                <a:gd name="T35" fmla="*/ 158 h 351"/>
                                <a:gd name="T36" fmla="*/ 120 w 201"/>
                                <a:gd name="T37" fmla="*/ 144 h 351"/>
                                <a:gd name="T38" fmla="*/ 124 w 201"/>
                                <a:gd name="T39" fmla="*/ 134 h 351"/>
                                <a:gd name="T40" fmla="*/ 129 w 201"/>
                                <a:gd name="T41" fmla="*/ 125 h 351"/>
                                <a:gd name="T42" fmla="*/ 139 w 201"/>
                                <a:gd name="T43" fmla="*/ 110 h 351"/>
                                <a:gd name="T44" fmla="*/ 144 w 201"/>
                                <a:gd name="T45" fmla="*/ 101 h 351"/>
                                <a:gd name="T46" fmla="*/ 148 w 201"/>
                                <a:gd name="T47" fmla="*/ 91 h 351"/>
                                <a:gd name="T48" fmla="*/ 158 w 201"/>
                                <a:gd name="T49" fmla="*/ 77 h 351"/>
                                <a:gd name="T50" fmla="*/ 163 w 201"/>
                                <a:gd name="T51" fmla="*/ 67 h 351"/>
                                <a:gd name="T52" fmla="*/ 172 w 201"/>
                                <a:gd name="T53" fmla="*/ 53 h 351"/>
                                <a:gd name="T54" fmla="*/ 177 w 201"/>
                                <a:gd name="T55" fmla="*/ 43 h 351"/>
                                <a:gd name="T56" fmla="*/ 182 w 201"/>
                                <a:gd name="T57" fmla="*/ 34 h 351"/>
                                <a:gd name="T58" fmla="*/ 192 w 201"/>
                                <a:gd name="T59" fmla="*/ 19 h 351"/>
                                <a:gd name="T60" fmla="*/ 196 w 201"/>
                                <a:gd name="T61" fmla="*/ 10 h 351"/>
                                <a:gd name="T62" fmla="*/ 201 w 201"/>
                                <a:gd name="T63"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 h="351">
                                  <a:moveTo>
                                    <a:pt x="0" y="351"/>
                                  </a:moveTo>
                                  <a:lnTo>
                                    <a:pt x="0" y="346"/>
                                  </a:lnTo>
                                  <a:lnTo>
                                    <a:pt x="4" y="341"/>
                                  </a:lnTo>
                                  <a:lnTo>
                                    <a:pt x="4" y="336"/>
                                  </a:lnTo>
                                  <a:lnTo>
                                    <a:pt x="9" y="331"/>
                                  </a:lnTo>
                                  <a:lnTo>
                                    <a:pt x="14" y="327"/>
                                  </a:lnTo>
                                  <a:lnTo>
                                    <a:pt x="14" y="322"/>
                                  </a:lnTo>
                                  <a:lnTo>
                                    <a:pt x="19" y="317"/>
                                  </a:lnTo>
                                  <a:lnTo>
                                    <a:pt x="19" y="312"/>
                                  </a:lnTo>
                                  <a:lnTo>
                                    <a:pt x="24" y="307"/>
                                  </a:lnTo>
                                  <a:lnTo>
                                    <a:pt x="24" y="303"/>
                                  </a:lnTo>
                                  <a:lnTo>
                                    <a:pt x="33" y="293"/>
                                  </a:lnTo>
                                  <a:lnTo>
                                    <a:pt x="33" y="288"/>
                                  </a:lnTo>
                                  <a:lnTo>
                                    <a:pt x="38" y="283"/>
                                  </a:lnTo>
                                  <a:lnTo>
                                    <a:pt x="38" y="279"/>
                                  </a:lnTo>
                                  <a:lnTo>
                                    <a:pt x="43" y="274"/>
                                  </a:lnTo>
                                  <a:lnTo>
                                    <a:pt x="43" y="269"/>
                                  </a:lnTo>
                                  <a:lnTo>
                                    <a:pt x="52" y="259"/>
                                  </a:lnTo>
                                  <a:lnTo>
                                    <a:pt x="52" y="255"/>
                                  </a:lnTo>
                                  <a:lnTo>
                                    <a:pt x="57" y="250"/>
                                  </a:lnTo>
                                  <a:lnTo>
                                    <a:pt x="57" y="245"/>
                                  </a:lnTo>
                                  <a:lnTo>
                                    <a:pt x="67" y="235"/>
                                  </a:lnTo>
                                  <a:lnTo>
                                    <a:pt x="67" y="230"/>
                                  </a:lnTo>
                                  <a:lnTo>
                                    <a:pt x="72" y="226"/>
                                  </a:lnTo>
                                  <a:lnTo>
                                    <a:pt x="72" y="221"/>
                                  </a:lnTo>
                                  <a:lnTo>
                                    <a:pt x="76" y="216"/>
                                  </a:lnTo>
                                  <a:lnTo>
                                    <a:pt x="76" y="211"/>
                                  </a:lnTo>
                                  <a:lnTo>
                                    <a:pt x="86" y="202"/>
                                  </a:lnTo>
                                  <a:lnTo>
                                    <a:pt x="86" y="197"/>
                                  </a:lnTo>
                                  <a:lnTo>
                                    <a:pt x="91" y="192"/>
                                  </a:lnTo>
                                  <a:lnTo>
                                    <a:pt x="91" y="187"/>
                                  </a:lnTo>
                                  <a:lnTo>
                                    <a:pt x="96" y="182"/>
                                  </a:lnTo>
                                  <a:lnTo>
                                    <a:pt x="96" y="178"/>
                                  </a:lnTo>
                                  <a:lnTo>
                                    <a:pt x="105" y="168"/>
                                  </a:lnTo>
                                  <a:lnTo>
                                    <a:pt x="105" y="163"/>
                                  </a:lnTo>
                                  <a:lnTo>
                                    <a:pt x="110" y="158"/>
                                  </a:lnTo>
                                  <a:lnTo>
                                    <a:pt x="110" y="154"/>
                                  </a:lnTo>
                                  <a:lnTo>
                                    <a:pt x="120" y="144"/>
                                  </a:lnTo>
                                  <a:lnTo>
                                    <a:pt x="120" y="139"/>
                                  </a:lnTo>
                                  <a:lnTo>
                                    <a:pt x="124" y="134"/>
                                  </a:lnTo>
                                  <a:lnTo>
                                    <a:pt x="124" y="130"/>
                                  </a:lnTo>
                                  <a:lnTo>
                                    <a:pt x="129" y="125"/>
                                  </a:lnTo>
                                  <a:lnTo>
                                    <a:pt x="129" y="120"/>
                                  </a:lnTo>
                                  <a:lnTo>
                                    <a:pt x="139" y="110"/>
                                  </a:lnTo>
                                  <a:lnTo>
                                    <a:pt x="139" y="106"/>
                                  </a:lnTo>
                                  <a:lnTo>
                                    <a:pt x="144" y="101"/>
                                  </a:lnTo>
                                  <a:lnTo>
                                    <a:pt x="144" y="96"/>
                                  </a:lnTo>
                                  <a:lnTo>
                                    <a:pt x="148" y="91"/>
                                  </a:lnTo>
                                  <a:lnTo>
                                    <a:pt x="148" y="86"/>
                                  </a:lnTo>
                                  <a:lnTo>
                                    <a:pt x="158" y="77"/>
                                  </a:lnTo>
                                  <a:lnTo>
                                    <a:pt x="158" y="72"/>
                                  </a:lnTo>
                                  <a:lnTo>
                                    <a:pt x="163" y="67"/>
                                  </a:lnTo>
                                  <a:lnTo>
                                    <a:pt x="163" y="62"/>
                                  </a:lnTo>
                                  <a:lnTo>
                                    <a:pt x="172" y="53"/>
                                  </a:lnTo>
                                  <a:lnTo>
                                    <a:pt x="172" y="48"/>
                                  </a:lnTo>
                                  <a:lnTo>
                                    <a:pt x="177" y="43"/>
                                  </a:lnTo>
                                  <a:lnTo>
                                    <a:pt x="177" y="38"/>
                                  </a:lnTo>
                                  <a:lnTo>
                                    <a:pt x="182" y="34"/>
                                  </a:lnTo>
                                  <a:lnTo>
                                    <a:pt x="182" y="29"/>
                                  </a:lnTo>
                                  <a:lnTo>
                                    <a:pt x="192" y="19"/>
                                  </a:lnTo>
                                  <a:lnTo>
                                    <a:pt x="192" y="14"/>
                                  </a:lnTo>
                                  <a:lnTo>
                                    <a:pt x="196" y="10"/>
                                  </a:lnTo>
                                  <a:lnTo>
                                    <a:pt x="196" y="5"/>
                                  </a:lnTo>
                                  <a:lnTo>
                                    <a:pt x="2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6"/>
                          <wps:cNvSpPr>
                            <a:spLocks/>
                          </wps:cNvSpPr>
                          <wps:spPr bwMode="auto">
                            <a:xfrm>
                              <a:off x="7580" y="2857"/>
                              <a:ext cx="168" cy="288"/>
                            </a:xfrm>
                            <a:custGeom>
                              <a:avLst/>
                              <a:gdLst>
                                <a:gd name="T0" fmla="*/ 0 w 168"/>
                                <a:gd name="T1" fmla="*/ 288 h 288"/>
                                <a:gd name="T2" fmla="*/ 9 w 168"/>
                                <a:gd name="T3" fmla="*/ 278 h 288"/>
                                <a:gd name="T4" fmla="*/ 9 w 168"/>
                                <a:gd name="T5" fmla="*/ 273 h 288"/>
                                <a:gd name="T6" fmla="*/ 14 w 168"/>
                                <a:gd name="T7" fmla="*/ 269 h 288"/>
                                <a:gd name="T8" fmla="*/ 14 w 168"/>
                                <a:gd name="T9" fmla="*/ 264 h 288"/>
                                <a:gd name="T10" fmla="*/ 24 w 168"/>
                                <a:gd name="T11" fmla="*/ 254 h 288"/>
                                <a:gd name="T12" fmla="*/ 24 w 168"/>
                                <a:gd name="T13" fmla="*/ 249 h 288"/>
                                <a:gd name="T14" fmla="*/ 28 w 168"/>
                                <a:gd name="T15" fmla="*/ 245 h 288"/>
                                <a:gd name="T16" fmla="*/ 28 w 168"/>
                                <a:gd name="T17" fmla="*/ 240 h 288"/>
                                <a:gd name="T18" fmla="*/ 33 w 168"/>
                                <a:gd name="T19" fmla="*/ 235 h 288"/>
                                <a:gd name="T20" fmla="*/ 33 w 168"/>
                                <a:gd name="T21" fmla="*/ 230 h 288"/>
                                <a:gd name="T22" fmla="*/ 43 w 168"/>
                                <a:gd name="T23" fmla="*/ 221 h 288"/>
                                <a:gd name="T24" fmla="*/ 43 w 168"/>
                                <a:gd name="T25" fmla="*/ 216 h 288"/>
                                <a:gd name="T26" fmla="*/ 48 w 168"/>
                                <a:gd name="T27" fmla="*/ 211 h 288"/>
                                <a:gd name="T28" fmla="*/ 48 w 168"/>
                                <a:gd name="T29" fmla="*/ 206 h 288"/>
                                <a:gd name="T30" fmla="*/ 52 w 168"/>
                                <a:gd name="T31" fmla="*/ 201 h 288"/>
                                <a:gd name="T32" fmla="*/ 52 w 168"/>
                                <a:gd name="T33" fmla="*/ 197 h 288"/>
                                <a:gd name="T34" fmla="*/ 62 w 168"/>
                                <a:gd name="T35" fmla="*/ 187 h 288"/>
                                <a:gd name="T36" fmla="*/ 62 w 168"/>
                                <a:gd name="T37" fmla="*/ 182 h 288"/>
                                <a:gd name="T38" fmla="*/ 67 w 168"/>
                                <a:gd name="T39" fmla="*/ 177 h 288"/>
                                <a:gd name="T40" fmla="*/ 67 w 168"/>
                                <a:gd name="T41" fmla="*/ 173 h 288"/>
                                <a:gd name="T42" fmla="*/ 76 w 168"/>
                                <a:gd name="T43" fmla="*/ 163 h 288"/>
                                <a:gd name="T44" fmla="*/ 76 w 168"/>
                                <a:gd name="T45" fmla="*/ 158 h 288"/>
                                <a:gd name="T46" fmla="*/ 81 w 168"/>
                                <a:gd name="T47" fmla="*/ 153 h 288"/>
                                <a:gd name="T48" fmla="*/ 81 w 168"/>
                                <a:gd name="T49" fmla="*/ 149 h 288"/>
                                <a:gd name="T50" fmla="*/ 86 w 168"/>
                                <a:gd name="T51" fmla="*/ 144 h 288"/>
                                <a:gd name="T52" fmla="*/ 86 w 168"/>
                                <a:gd name="T53" fmla="*/ 139 h 288"/>
                                <a:gd name="T54" fmla="*/ 96 w 168"/>
                                <a:gd name="T55" fmla="*/ 129 h 288"/>
                                <a:gd name="T56" fmla="*/ 96 w 168"/>
                                <a:gd name="T57" fmla="*/ 125 h 288"/>
                                <a:gd name="T58" fmla="*/ 100 w 168"/>
                                <a:gd name="T59" fmla="*/ 120 h 288"/>
                                <a:gd name="T60" fmla="*/ 100 w 168"/>
                                <a:gd name="T61" fmla="*/ 115 h 288"/>
                                <a:gd name="T62" fmla="*/ 105 w 168"/>
                                <a:gd name="T63" fmla="*/ 110 h 288"/>
                                <a:gd name="T64" fmla="*/ 105 w 168"/>
                                <a:gd name="T65" fmla="*/ 105 h 288"/>
                                <a:gd name="T66" fmla="*/ 115 w 168"/>
                                <a:gd name="T67" fmla="*/ 96 h 288"/>
                                <a:gd name="T68" fmla="*/ 115 w 168"/>
                                <a:gd name="T69" fmla="*/ 91 h 288"/>
                                <a:gd name="T70" fmla="*/ 120 w 168"/>
                                <a:gd name="T71" fmla="*/ 86 h 288"/>
                                <a:gd name="T72" fmla="*/ 120 w 168"/>
                                <a:gd name="T73" fmla="*/ 81 h 288"/>
                                <a:gd name="T74" fmla="*/ 124 w 168"/>
                                <a:gd name="T75" fmla="*/ 77 h 288"/>
                                <a:gd name="T76" fmla="*/ 124 w 168"/>
                                <a:gd name="T77" fmla="*/ 72 h 288"/>
                                <a:gd name="T78" fmla="*/ 134 w 168"/>
                                <a:gd name="T79" fmla="*/ 62 h 288"/>
                                <a:gd name="T80" fmla="*/ 134 w 168"/>
                                <a:gd name="T81" fmla="*/ 57 h 288"/>
                                <a:gd name="T82" fmla="*/ 139 w 168"/>
                                <a:gd name="T83" fmla="*/ 53 h 288"/>
                                <a:gd name="T84" fmla="*/ 139 w 168"/>
                                <a:gd name="T85" fmla="*/ 48 h 288"/>
                                <a:gd name="T86" fmla="*/ 148 w 168"/>
                                <a:gd name="T87" fmla="*/ 38 h 288"/>
                                <a:gd name="T88" fmla="*/ 148 w 168"/>
                                <a:gd name="T89" fmla="*/ 33 h 288"/>
                                <a:gd name="T90" fmla="*/ 153 w 168"/>
                                <a:gd name="T91" fmla="*/ 29 h 288"/>
                                <a:gd name="T92" fmla="*/ 153 w 168"/>
                                <a:gd name="T93" fmla="*/ 24 h 288"/>
                                <a:gd name="T94" fmla="*/ 158 w 168"/>
                                <a:gd name="T95" fmla="*/ 19 h 288"/>
                                <a:gd name="T96" fmla="*/ 158 w 168"/>
                                <a:gd name="T97" fmla="*/ 14 h 288"/>
                                <a:gd name="T98" fmla="*/ 168 w 168"/>
                                <a:gd name="T99" fmla="*/ 5 h 288"/>
                                <a:gd name="T100" fmla="*/ 168 w 168"/>
                                <a:gd name="T101"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288">
                                  <a:moveTo>
                                    <a:pt x="0" y="288"/>
                                  </a:moveTo>
                                  <a:lnTo>
                                    <a:pt x="9" y="278"/>
                                  </a:lnTo>
                                  <a:lnTo>
                                    <a:pt x="9" y="273"/>
                                  </a:lnTo>
                                  <a:lnTo>
                                    <a:pt x="14" y="269"/>
                                  </a:lnTo>
                                  <a:lnTo>
                                    <a:pt x="14" y="264"/>
                                  </a:lnTo>
                                  <a:lnTo>
                                    <a:pt x="24" y="254"/>
                                  </a:lnTo>
                                  <a:lnTo>
                                    <a:pt x="24" y="249"/>
                                  </a:lnTo>
                                  <a:lnTo>
                                    <a:pt x="28" y="245"/>
                                  </a:lnTo>
                                  <a:lnTo>
                                    <a:pt x="28" y="240"/>
                                  </a:lnTo>
                                  <a:lnTo>
                                    <a:pt x="33" y="235"/>
                                  </a:lnTo>
                                  <a:lnTo>
                                    <a:pt x="33" y="230"/>
                                  </a:lnTo>
                                  <a:lnTo>
                                    <a:pt x="43" y="221"/>
                                  </a:lnTo>
                                  <a:lnTo>
                                    <a:pt x="43" y="216"/>
                                  </a:lnTo>
                                  <a:lnTo>
                                    <a:pt x="48" y="211"/>
                                  </a:lnTo>
                                  <a:lnTo>
                                    <a:pt x="48" y="206"/>
                                  </a:lnTo>
                                  <a:lnTo>
                                    <a:pt x="52" y="201"/>
                                  </a:lnTo>
                                  <a:lnTo>
                                    <a:pt x="52" y="197"/>
                                  </a:lnTo>
                                  <a:lnTo>
                                    <a:pt x="62" y="187"/>
                                  </a:lnTo>
                                  <a:lnTo>
                                    <a:pt x="62" y="182"/>
                                  </a:lnTo>
                                  <a:lnTo>
                                    <a:pt x="67" y="177"/>
                                  </a:lnTo>
                                  <a:lnTo>
                                    <a:pt x="67" y="173"/>
                                  </a:lnTo>
                                  <a:lnTo>
                                    <a:pt x="76" y="163"/>
                                  </a:lnTo>
                                  <a:lnTo>
                                    <a:pt x="76" y="158"/>
                                  </a:lnTo>
                                  <a:lnTo>
                                    <a:pt x="81" y="153"/>
                                  </a:lnTo>
                                  <a:lnTo>
                                    <a:pt x="81" y="149"/>
                                  </a:lnTo>
                                  <a:lnTo>
                                    <a:pt x="86" y="144"/>
                                  </a:lnTo>
                                  <a:lnTo>
                                    <a:pt x="86" y="139"/>
                                  </a:lnTo>
                                  <a:lnTo>
                                    <a:pt x="96" y="129"/>
                                  </a:lnTo>
                                  <a:lnTo>
                                    <a:pt x="96" y="125"/>
                                  </a:lnTo>
                                  <a:lnTo>
                                    <a:pt x="100" y="120"/>
                                  </a:lnTo>
                                  <a:lnTo>
                                    <a:pt x="100" y="115"/>
                                  </a:lnTo>
                                  <a:lnTo>
                                    <a:pt x="105" y="110"/>
                                  </a:lnTo>
                                  <a:lnTo>
                                    <a:pt x="105" y="105"/>
                                  </a:lnTo>
                                  <a:lnTo>
                                    <a:pt x="115" y="96"/>
                                  </a:lnTo>
                                  <a:lnTo>
                                    <a:pt x="115" y="91"/>
                                  </a:lnTo>
                                  <a:lnTo>
                                    <a:pt x="120" y="86"/>
                                  </a:lnTo>
                                  <a:lnTo>
                                    <a:pt x="120" y="81"/>
                                  </a:lnTo>
                                  <a:lnTo>
                                    <a:pt x="124" y="77"/>
                                  </a:lnTo>
                                  <a:lnTo>
                                    <a:pt x="124" y="72"/>
                                  </a:lnTo>
                                  <a:lnTo>
                                    <a:pt x="134" y="62"/>
                                  </a:lnTo>
                                  <a:lnTo>
                                    <a:pt x="134" y="57"/>
                                  </a:lnTo>
                                  <a:lnTo>
                                    <a:pt x="139" y="53"/>
                                  </a:lnTo>
                                  <a:lnTo>
                                    <a:pt x="139" y="48"/>
                                  </a:lnTo>
                                  <a:lnTo>
                                    <a:pt x="148" y="38"/>
                                  </a:lnTo>
                                  <a:lnTo>
                                    <a:pt x="148" y="33"/>
                                  </a:lnTo>
                                  <a:lnTo>
                                    <a:pt x="153" y="29"/>
                                  </a:lnTo>
                                  <a:lnTo>
                                    <a:pt x="153" y="24"/>
                                  </a:lnTo>
                                  <a:lnTo>
                                    <a:pt x="158" y="19"/>
                                  </a:lnTo>
                                  <a:lnTo>
                                    <a:pt x="158" y="14"/>
                                  </a:lnTo>
                                  <a:lnTo>
                                    <a:pt x="168" y="5"/>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7"/>
                          <wps:cNvSpPr>
                            <a:spLocks/>
                          </wps:cNvSpPr>
                          <wps:spPr bwMode="auto">
                            <a:xfrm>
                              <a:off x="7757" y="2814"/>
                              <a:ext cx="15" cy="24"/>
                            </a:xfrm>
                            <a:custGeom>
                              <a:avLst/>
                              <a:gdLst>
                                <a:gd name="T0" fmla="*/ 0 w 15"/>
                                <a:gd name="T1" fmla="*/ 24 h 24"/>
                                <a:gd name="T2" fmla="*/ 10 w 15"/>
                                <a:gd name="T3" fmla="*/ 14 h 24"/>
                                <a:gd name="T4" fmla="*/ 10 w 15"/>
                                <a:gd name="T5" fmla="*/ 9 h 24"/>
                                <a:gd name="T6" fmla="*/ 15 w 15"/>
                                <a:gd name="T7" fmla="*/ 4 h 24"/>
                                <a:gd name="T8" fmla="*/ 15 w 15"/>
                                <a:gd name="T9" fmla="*/ 0 h 24"/>
                              </a:gdLst>
                              <a:ahLst/>
                              <a:cxnLst>
                                <a:cxn ang="0">
                                  <a:pos x="T0" y="T1"/>
                                </a:cxn>
                                <a:cxn ang="0">
                                  <a:pos x="T2" y="T3"/>
                                </a:cxn>
                                <a:cxn ang="0">
                                  <a:pos x="T4" y="T5"/>
                                </a:cxn>
                                <a:cxn ang="0">
                                  <a:pos x="T6" y="T7"/>
                                </a:cxn>
                                <a:cxn ang="0">
                                  <a:pos x="T8" y="T9"/>
                                </a:cxn>
                              </a:cxnLst>
                              <a:rect l="0" t="0" r="r" b="b"/>
                              <a:pathLst>
                                <a:path w="15" h="24">
                                  <a:moveTo>
                                    <a:pt x="0" y="24"/>
                                  </a:moveTo>
                                  <a:lnTo>
                                    <a:pt x="10" y="14"/>
                                  </a:lnTo>
                                  <a:lnTo>
                                    <a:pt x="10" y="9"/>
                                  </a:lnTo>
                                  <a:lnTo>
                                    <a:pt x="15" y="4"/>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8"/>
                          <wps:cNvSpPr>
                            <a:spLocks/>
                          </wps:cNvSpPr>
                          <wps:spPr bwMode="auto">
                            <a:xfrm>
                              <a:off x="7839" y="2333"/>
                              <a:ext cx="211" cy="365"/>
                            </a:xfrm>
                            <a:custGeom>
                              <a:avLst/>
                              <a:gdLst>
                                <a:gd name="T0" fmla="*/ 5 w 211"/>
                                <a:gd name="T1" fmla="*/ 361 h 365"/>
                                <a:gd name="T2" fmla="*/ 14 w 211"/>
                                <a:gd name="T3" fmla="*/ 346 h 365"/>
                                <a:gd name="T4" fmla="*/ 19 w 211"/>
                                <a:gd name="T5" fmla="*/ 337 h 365"/>
                                <a:gd name="T6" fmla="*/ 24 w 211"/>
                                <a:gd name="T7" fmla="*/ 327 h 365"/>
                                <a:gd name="T8" fmla="*/ 33 w 211"/>
                                <a:gd name="T9" fmla="*/ 313 h 365"/>
                                <a:gd name="T10" fmla="*/ 38 w 211"/>
                                <a:gd name="T11" fmla="*/ 303 h 365"/>
                                <a:gd name="T12" fmla="*/ 43 w 211"/>
                                <a:gd name="T13" fmla="*/ 293 h 365"/>
                                <a:gd name="T14" fmla="*/ 53 w 211"/>
                                <a:gd name="T15" fmla="*/ 279 h 365"/>
                                <a:gd name="T16" fmla="*/ 57 w 211"/>
                                <a:gd name="T17" fmla="*/ 269 h 365"/>
                                <a:gd name="T18" fmla="*/ 67 w 211"/>
                                <a:gd name="T19" fmla="*/ 255 h 365"/>
                                <a:gd name="T20" fmla="*/ 72 w 211"/>
                                <a:gd name="T21" fmla="*/ 245 h 365"/>
                                <a:gd name="T22" fmla="*/ 77 w 211"/>
                                <a:gd name="T23" fmla="*/ 236 h 365"/>
                                <a:gd name="T24" fmla="*/ 86 w 211"/>
                                <a:gd name="T25" fmla="*/ 221 h 365"/>
                                <a:gd name="T26" fmla="*/ 91 w 211"/>
                                <a:gd name="T27" fmla="*/ 212 h 365"/>
                                <a:gd name="T28" fmla="*/ 96 w 211"/>
                                <a:gd name="T29" fmla="*/ 202 h 365"/>
                                <a:gd name="T30" fmla="*/ 105 w 211"/>
                                <a:gd name="T31" fmla="*/ 188 h 365"/>
                                <a:gd name="T32" fmla="*/ 110 w 211"/>
                                <a:gd name="T33" fmla="*/ 178 h 365"/>
                                <a:gd name="T34" fmla="*/ 120 w 211"/>
                                <a:gd name="T35" fmla="*/ 164 h 365"/>
                                <a:gd name="T36" fmla="*/ 125 w 211"/>
                                <a:gd name="T37" fmla="*/ 154 h 365"/>
                                <a:gd name="T38" fmla="*/ 129 w 211"/>
                                <a:gd name="T39" fmla="*/ 144 h 365"/>
                                <a:gd name="T40" fmla="*/ 139 w 211"/>
                                <a:gd name="T41" fmla="*/ 130 h 365"/>
                                <a:gd name="T42" fmla="*/ 144 w 211"/>
                                <a:gd name="T43" fmla="*/ 120 h 365"/>
                                <a:gd name="T44" fmla="*/ 149 w 211"/>
                                <a:gd name="T45" fmla="*/ 111 h 365"/>
                                <a:gd name="T46" fmla="*/ 158 w 211"/>
                                <a:gd name="T47" fmla="*/ 96 h 365"/>
                                <a:gd name="T48" fmla="*/ 163 w 211"/>
                                <a:gd name="T49" fmla="*/ 87 h 365"/>
                                <a:gd name="T50" fmla="*/ 168 w 211"/>
                                <a:gd name="T51" fmla="*/ 77 h 365"/>
                                <a:gd name="T52" fmla="*/ 177 w 211"/>
                                <a:gd name="T53" fmla="*/ 63 h 365"/>
                                <a:gd name="T54" fmla="*/ 182 w 211"/>
                                <a:gd name="T55" fmla="*/ 53 h 365"/>
                                <a:gd name="T56" fmla="*/ 192 w 211"/>
                                <a:gd name="T57" fmla="*/ 39 h 365"/>
                                <a:gd name="T58" fmla="*/ 197 w 211"/>
                                <a:gd name="T59" fmla="*/ 29 h 365"/>
                                <a:gd name="T60" fmla="*/ 201 w 211"/>
                                <a:gd name="T61" fmla="*/ 20 h 365"/>
                                <a:gd name="T62" fmla="*/ 211 w 211"/>
                                <a:gd name="T63" fmla="*/ 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1" h="365">
                                  <a:moveTo>
                                    <a:pt x="0" y="365"/>
                                  </a:moveTo>
                                  <a:lnTo>
                                    <a:pt x="5" y="361"/>
                                  </a:lnTo>
                                  <a:lnTo>
                                    <a:pt x="5" y="356"/>
                                  </a:lnTo>
                                  <a:lnTo>
                                    <a:pt x="14" y="346"/>
                                  </a:lnTo>
                                  <a:lnTo>
                                    <a:pt x="14" y="341"/>
                                  </a:lnTo>
                                  <a:lnTo>
                                    <a:pt x="19" y="337"/>
                                  </a:lnTo>
                                  <a:lnTo>
                                    <a:pt x="19" y="332"/>
                                  </a:lnTo>
                                  <a:lnTo>
                                    <a:pt x="24" y="327"/>
                                  </a:lnTo>
                                  <a:lnTo>
                                    <a:pt x="24" y="322"/>
                                  </a:lnTo>
                                  <a:lnTo>
                                    <a:pt x="33" y="313"/>
                                  </a:lnTo>
                                  <a:lnTo>
                                    <a:pt x="33" y="308"/>
                                  </a:lnTo>
                                  <a:lnTo>
                                    <a:pt x="38" y="303"/>
                                  </a:lnTo>
                                  <a:lnTo>
                                    <a:pt x="38" y="298"/>
                                  </a:lnTo>
                                  <a:lnTo>
                                    <a:pt x="43" y="293"/>
                                  </a:lnTo>
                                  <a:lnTo>
                                    <a:pt x="43" y="289"/>
                                  </a:lnTo>
                                  <a:lnTo>
                                    <a:pt x="53" y="279"/>
                                  </a:lnTo>
                                  <a:lnTo>
                                    <a:pt x="53" y="274"/>
                                  </a:lnTo>
                                  <a:lnTo>
                                    <a:pt x="57" y="269"/>
                                  </a:lnTo>
                                  <a:lnTo>
                                    <a:pt x="57" y="265"/>
                                  </a:lnTo>
                                  <a:lnTo>
                                    <a:pt x="67" y="255"/>
                                  </a:lnTo>
                                  <a:lnTo>
                                    <a:pt x="67" y="250"/>
                                  </a:lnTo>
                                  <a:lnTo>
                                    <a:pt x="72" y="245"/>
                                  </a:lnTo>
                                  <a:lnTo>
                                    <a:pt x="72" y="241"/>
                                  </a:lnTo>
                                  <a:lnTo>
                                    <a:pt x="77" y="236"/>
                                  </a:lnTo>
                                  <a:lnTo>
                                    <a:pt x="77" y="231"/>
                                  </a:lnTo>
                                  <a:lnTo>
                                    <a:pt x="86" y="221"/>
                                  </a:lnTo>
                                  <a:lnTo>
                                    <a:pt x="86" y="216"/>
                                  </a:lnTo>
                                  <a:lnTo>
                                    <a:pt x="91" y="212"/>
                                  </a:lnTo>
                                  <a:lnTo>
                                    <a:pt x="91" y="207"/>
                                  </a:lnTo>
                                  <a:lnTo>
                                    <a:pt x="96" y="202"/>
                                  </a:lnTo>
                                  <a:lnTo>
                                    <a:pt x="96" y="197"/>
                                  </a:lnTo>
                                  <a:lnTo>
                                    <a:pt x="105" y="188"/>
                                  </a:lnTo>
                                  <a:lnTo>
                                    <a:pt x="105" y="183"/>
                                  </a:lnTo>
                                  <a:lnTo>
                                    <a:pt x="110" y="178"/>
                                  </a:lnTo>
                                  <a:lnTo>
                                    <a:pt x="110" y="173"/>
                                  </a:lnTo>
                                  <a:lnTo>
                                    <a:pt x="120" y="164"/>
                                  </a:lnTo>
                                  <a:lnTo>
                                    <a:pt x="120" y="159"/>
                                  </a:lnTo>
                                  <a:lnTo>
                                    <a:pt x="125" y="154"/>
                                  </a:lnTo>
                                  <a:lnTo>
                                    <a:pt x="125" y="149"/>
                                  </a:lnTo>
                                  <a:lnTo>
                                    <a:pt x="129" y="144"/>
                                  </a:lnTo>
                                  <a:lnTo>
                                    <a:pt x="129" y="140"/>
                                  </a:lnTo>
                                  <a:lnTo>
                                    <a:pt x="139" y="130"/>
                                  </a:lnTo>
                                  <a:lnTo>
                                    <a:pt x="139" y="125"/>
                                  </a:lnTo>
                                  <a:lnTo>
                                    <a:pt x="144" y="120"/>
                                  </a:lnTo>
                                  <a:lnTo>
                                    <a:pt x="144" y="116"/>
                                  </a:lnTo>
                                  <a:lnTo>
                                    <a:pt x="149" y="111"/>
                                  </a:lnTo>
                                  <a:lnTo>
                                    <a:pt x="149" y="106"/>
                                  </a:lnTo>
                                  <a:lnTo>
                                    <a:pt x="158" y="96"/>
                                  </a:lnTo>
                                  <a:lnTo>
                                    <a:pt x="158" y="92"/>
                                  </a:lnTo>
                                  <a:lnTo>
                                    <a:pt x="163" y="87"/>
                                  </a:lnTo>
                                  <a:lnTo>
                                    <a:pt x="163" y="82"/>
                                  </a:lnTo>
                                  <a:lnTo>
                                    <a:pt x="168" y="77"/>
                                  </a:lnTo>
                                  <a:lnTo>
                                    <a:pt x="168" y="72"/>
                                  </a:lnTo>
                                  <a:lnTo>
                                    <a:pt x="177" y="63"/>
                                  </a:lnTo>
                                  <a:lnTo>
                                    <a:pt x="177" y="58"/>
                                  </a:lnTo>
                                  <a:lnTo>
                                    <a:pt x="182" y="53"/>
                                  </a:lnTo>
                                  <a:lnTo>
                                    <a:pt x="182" y="48"/>
                                  </a:lnTo>
                                  <a:lnTo>
                                    <a:pt x="192" y="39"/>
                                  </a:lnTo>
                                  <a:lnTo>
                                    <a:pt x="192" y="34"/>
                                  </a:lnTo>
                                  <a:lnTo>
                                    <a:pt x="197" y="29"/>
                                  </a:lnTo>
                                  <a:lnTo>
                                    <a:pt x="197" y="24"/>
                                  </a:lnTo>
                                  <a:lnTo>
                                    <a:pt x="201" y="20"/>
                                  </a:lnTo>
                                  <a:lnTo>
                                    <a:pt x="201" y="15"/>
                                  </a:lnTo>
                                  <a:lnTo>
                                    <a:pt x="211" y="5"/>
                                  </a:lnTo>
                                  <a:lnTo>
                                    <a:pt x="2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9"/>
                          <wps:cNvSpPr>
                            <a:spLocks/>
                          </wps:cNvSpPr>
                          <wps:spPr bwMode="auto">
                            <a:xfrm>
                              <a:off x="7632" y="2953"/>
                              <a:ext cx="120" cy="211"/>
                            </a:xfrm>
                            <a:custGeom>
                              <a:avLst/>
                              <a:gdLst>
                                <a:gd name="T0" fmla="*/ 0 w 120"/>
                                <a:gd name="T1" fmla="*/ 211 h 211"/>
                                <a:gd name="T2" fmla="*/ 5 w 120"/>
                                <a:gd name="T3" fmla="*/ 206 h 211"/>
                                <a:gd name="T4" fmla="*/ 5 w 120"/>
                                <a:gd name="T5" fmla="*/ 201 h 211"/>
                                <a:gd name="T6" fmla="*/ 10 w 120"/>
                                <a:gd name="T7" fmla="*/ 197 h 211"/>
                                <a:gd name="T8" fmla="*/ 10 w 120"/>
                                <a:gd name="T9" fmla="*/ 192 h 211"/>
                                <a:gd name="T10" fmla="*/ 20 w 120"/>
                                <a:gd name="T11" fmla="*/ 182 h 211"/>
                                <a:gd name="T12" fmla="*/ 20 w 120"/>
                                <a:gd name="T13" fmla="*/ 177 h 211"/>
                                <a:gd name="T14" fmla="*/ 24 w 120"/>
                                <a:gd name="T15" fmla="*/ 173 h 211"/>
                                <a:gd name="T16" fmla="*/ 24 w 120"/>
                                <a:gd name="T17" fmla="*/ 168 h 211"/>
                                <a:gd name="T18" fmla="*/ 29 w 120"/>
                                <a:gd name="T19" fmla="*/ 163 h 211"/>
                                <a:gd name="T20" fmla="*/ 29 w 120"/>
                                <a:gd name="T21" fmla="*/ 158 h 211"/>
                                <a:gd name="T22" fmla="*/ 39 w 120"/>
                                <a:gd name="T23" fmla="*/ 149 h 211"/>
                                <a:gd name="T24" fmla="*/ 39 w 120"/>
                                <a:gd name="T25" fmla="*/ 144 h 211"/>
                                <a:gd name="T26" fmla="*/ 44 w 120"/>
                                <a:gd name="T27" fmla="*/ 139 h 211"/>
                                <a:gd name="T28" fmla="*/ 44 w 120"/>
                                <a:gd name="T29" fmla="*/ 134 h 211"/>
                                <a:gd name="T30" fmla="*/ 48 w 120"/>
                                <a:gd name="T31" fmla="*/ 129 h 211"/>
                                <a:gd name="T32" fmla="*/ 48 w 120"/>
                                <a:gd name="T33" fmla="*/ 125 h 211"/>
                                <a:gd name="T34" fmla="*/ 58 w 120"/>
                                <a:gd name="T35" fmla="*/ 115 h 211"/>
                                <a:gd name="T36" fmla="*/ 58 w 120"/>
                                <a:gd name="T37" fmla="*/ 110 h 211"/>
                                <a:gd name="T38" fmla="*/ 63 w 120"/>
                                <a:gd name="T39" fmla="*/ 105 h 211"/>
                                <a:gd name="T40" fmla="*/ 63 w 120"/>
                                <a:gd name="T41" fmla="*/ 101 h 211"/>
                                <a:gd name="T42" fmla="*/ 68 w 120"/>
                                <a:gd name="T43" fmla="*/ 96 h 211"/>
                                <a:gd name="T44" fmla="*/ 68 w 120"/>
                                <a:gd name="T45" fmla="*/ 91 h 211"/>
                                <a:gd name="T46" fmla="*/ 77 w 120"/>
                                <a:gd name="T47" fmla="*/ 81 h 211"/>
                                <a:gd name="T48" fmla="*/ 77 w 120"/>
                                <a:gd name="T49" fmla="*/ 77 h 211"/>
                                <a:gd name="T50" fmla="*/ 82 w 120"/>
                                <a:gd name="T51" fmla="*/ 72 h 211"/>
                                <a:gd name="T52" fmla="*/ 82 w 120"/>
                                <a:gd name="T53" fmla="*/ 67 h 211"/>
                                <a:gd name="T54" fmla="*/ 92 w 120"/>
                                <a:gd name="T55" fmla="*/ 57 h 211"/>
                                <a:gd name="T56" fmla="*/ 92 w 120"/>
                                <a:gd name="T57" fmla="*/ 53 h 211"/>
                                <a:gd name="T58" fmla="*/ 96 w 120"/>
                                <a:gd name="T59" fmla="*/ 48 h 211"/>
                                <a:gd name="T60" fmla="*/ 96 w 120"/>
                                <a:gd name="T61" fmla="*/ 43 h 211"/>
                                <a:gd name="T62" fmla="*/ 101 w 120"/>
                                <a:gd name="T63" fmla="*/ 38 h 211"/>
                                <a:gd name="T64" fmla="*/ 101 w 120"/>
                                <a:gd name="T65" fmla="*/ 33 h 211"/>
                                <a:gd name="T66" fmla="*/ 111 w 120"/>
                                <a:gd name="T67" fmla="*/ 24 h 211"/>
                                <a:gd name="T68" fmla="*/ 111 w 120"/>
                                <a:gd name="T69" fmla="*/ 19 h 211"/>
                                <a:gd name="T70" fmla="*/ 116 w 120"/>
                                <a:gd name="T71" fmla="*/ 14 h 211"/>
                                <a:gd name="T72" fmla="*/ 116 w 120"/>
                                <a:gd name="T73" fmla="*/ 9 h 211"/>
                                <a:gd name="T74" fmla="*/ 120 w 120"/>
                                <a:gd name="T75" fmla="*/ 5 h 211"/>
                                <a:gd name="T76" fmla="*/ 120 w 120"/>
                                <a:gd name="T7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0" h="211">
                                  <a:moveTo>
                                    <a:pt x="0" y="211"/>
                                  </a:moveTo>
                                  <a:lnTo>
                                    <a:pt x="5" y="206"/>
                                  </a:lnTo>
                                  <a:lnTo>
                                    <a:pt x="5" y="201"/>
                                  </a:lnTo>
                                  <a:lnTo>
                                    <a:pt x="10" y="197"/>
                                  </a:lnTo>
                                  <a:lnTo>
                                    <a:pt x="10" y="192"/>
                                  </a:lnTo>
                                  <a:lnTo>
                                    <a:pt x="20" y="182"/>
                                  </a:lnTo>
                                  <a:lnTo>
                                    <a:pt x="20" y="177"/>
                                  </a:lnTo>
                                  <a:lnTo>
                                    <a:pt x="24" y="173"/>
                                  </a:lnTo>
                                  <a:lnTo>
                                    <a:pt x="24" y="168"/>
                                  </a:lnTo>
                                  <a:lnTo>
                                    <a:pt x="29" y="163"/>
                                  </a:lnTo>
                                  <a:lnTo>
                                    <a:pt x="29" y="158"/>
                                  </a:lnTo>
                                  <a:lnTo>
                                    <a:pt x="39" y="149"/>
                                  </a:lnTo>
                                  <a:lnTo>
                                    <a:pt x="39" y="144"/>
                                  </a:lnTo>
                                  <a:lnTo>
                                    <a:pt x="44" y="139"/>
                                  </a:lnTo>
                                  <a:lnTo>
                                    <a:pt x="44" y="134"/>
                                  </a:lnTo>
                                  <a:lnTo>
                                    <a:pt x="48" y="129"/>
                                  </a:lnTo>
                                  <a:lnTo>
                                    <a:pt x="48" y="125"/>
                                  </a:lnTo>
                                  <a:lnTo>
                                    <a:pt x="58" y="115"/>
                                  </a:lnTo>
                                  <a:lnTo>
                                    <a:pt x="58" y="110"/>
                                  </a:lnTo>
                                  <a:lnTo>
                                    <a:pt x="63" y="105"/>
                                  </a:lnTo>
                                  <a:lnTo>
                                    <a:pt x="63" y="101"/>
                                  </a:lnTo>
                                  <a:lnTo>
                                    <a:pt x="68" y="96"/>
                                  </a:lnTo>
                                  <a:lnTo>
                                    <a:pt x="68" y="91"/>
                                  </a:lnTo>
                                  <a:lnTo>
                                    <a:pt x="77" y="81"/>
                                  </a:lnTo>
                                  <a:lnTo>
                                    <a:pt x="77" y="77"/>
                                  </a:lnTo>
                                  <a:lnTo>
                                    <a:pt x="82" y="72"/>
                                  </a:lnTo>
                                  <a:lnTo>
                                    <a:pt x="82" y="67"/>
                                  </a:lnTo>
                                  <a:lnTo>
                                    <a:pt x="92" y="57"/>
                                  </a:lnTo>
                                  <a:lnTo>
                                    <a:pt x="92" y="53"/>
                                  </a:lnTo>
                                  <a:lnTo>
                                    <a:pt x="96" y="48"/>
                                  </a:lnTo>
                                  <a:lnTo>
                                    <a:pt x="96" y="43"/>
                                  </a:lnTo>
                                  <a:lnTo>
                                    <a:pt x="101" y="38"/>
                                  </a:lnTo>
                                  <a:lnTo>
                                    <a:pt x="101" y="33"/>
                                  </a:lnTo>
                                  <a:lnTo>
                                    <a:pt x="111" y="24"/>
                                  </a:lnTo>
                                  <a:lnTo>
                                    <a:pt x="111" y="19"/>
                                  </a:lnTo>
                                  <a:lnTo>
                                    <a:pt x="116" y="14"/>
                                  </a:lnTo>
                                  <a:lnTo>
                                    <a:pt x="116" y="9"/>
                                  </a:lnTo>
                                  <a:lnTo>
                                    <a:pt x="120" y="5"/>
                                  </a:lnTo>
                                  <a:lnTo>
                                    <a:pt x="1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0"/>
                          <wps:cNvSpPr>
                            <a:spLocks/>
                          </wps:cNvSpPr>
                          <wps:spPr bwMode="auto">
                            <a:xfrm>
                              <a:off x="7901" y="2343"/>
                              <a:ext cx="207" cy="355"/>
                            </a:xfrm>
                            <a:custGeom>
                              <a:avLst/>
                              <a:gdLst>
                                <a:gd name="T0" fmla="*/ 5 w 207"/>
                                <a:gd name="T1" fmla="*/ 351 h 355"/>
                                <a:gd name="T2" fmla="*/ 10 w 207"/>
                                <a:gd name="T3" fmla="*/ 341 h 355"/>
                                <a:gd name="T4" fmla="*/ 15 w 207"/>
                                <a:gd name="T5" fmla="*/ 331 h 355"/>
                                <a:gd name="T6" fmla="*/ 24 w 207"/>
                                <a:gd name="T7" fmla="*/ 317 h 355"/>
                                <a:gd name="T8" fmla="*/ 29 w 207"/>
                                <a:gd name="T9" fmla="*/ 307 h 355"/>
                                <a:gd name="T10" fmla="*/ 39 w 207"/>
                                <a:gd name="T11" fmla="*/ 293 h 355"/>
                                <a:gd name="T12" fmla="*/ 43 w 207"/>
                                <a:gd name="T13" fmla="*/ 283 h 355"/>
                                <a:gd name="T14" fmla="*/ 48 w 207"/>
                                <a:gd name="T15" fmla="*/ 274 h 355"/>
                                <a:gd name="T16" fmla="*/ 58 w 207"/>
                                <a:gd name="T17" fmla="*/ 259 h 355"/>
                                <a:gd name="T18" fmla="*/ 63 w 207"/>
                                <a:gd name="T19" fmla="*/ 250 h 355"/>
                                <a:gd name="T20" fmla="*/ 67 w 207"/>
                                <a:gd name="T21" fmla="*/ 240 h 355"/>
                                <a:gd name="T22" fmla="*/ 77 w 207"/>
                                <a:gd name="T23" fmla="*/ 226 h 355"/>
                                <a:gd name="T24" fmla="*/ 82 w 207"/>
                                <a:gd name="T25" fmla="*/ 216 h 355"/>
                                <a:gd name="T26" fmla="*/ 87 w 207"/>
                                <a:gd name="T27" fmla="*/ 206 h 355"/>
                                <a:gd name="T28" fmla="*/ 96 w 207"/>
                                <a:gd name="T29" fmla="*/ 192 h 355"/>
                                <a:gd name="T30" fmla="*/ 101 w 207"/>
                                <a:gd name="T31" fmla="*/ 182 h 355"/>
                                <a:gd name="T32" fmla="*/ 111 w 207"/>
                                <a:gd name="T33" fmla="*/ 168 h 355"/>
                                <a:gd name="T34" fmla="*/ 115 w 207"/>
                                <a:gd name="T35" fmla="*/ 158 h 355"/>
                                <a:gd name="T36" fmla="*/ 120 w 207"/>
                                <a:gd name="T37" fmla="*/ 149 h 355"/>
                                <a:gd name="T38" fmla="*/ 130 w 207"/>
                                <a:gd name="T39" fmla="*/ 134 h 355"/>
                                <a:gd name="T40" fmla="*/ 135 w 207"/>
                                <a:gd name="T41" fmla="*/ 125 h 355"/>
                                <a:gd name="T42" fmla="*/ 139 w 207"/>
                                <a:gd name="T43" fmla="*/ 115 h 355"/>
                                <a:gd name="T44" fmla="*/ 149 w 207"/>
                                <a:gd name="T45" fmla="*/ 101 h 355"/>
                                <a:gd name="T46" fmla="*/ 154 w 207"/>
                                <a:gd name="T47" fmla="*/ 91 h 355"/>
                                <a:gd name="T48" fmla="*/ 159 w 207"/>
                                <a:gd name="T49" fmla="*/ 82 h 355"/>
                                <a:gd name="T50" fmla="*/ 168 w 207"/>
                                <a:gd name="T51" fmla="*/ 67 h 355"/>
                                <a:gd name="T52" fmla="*/ 173 w 207"/>
                                <a:gd name="T53" fmla="*/ 58 h 355"/>
                                <a:gd name="T54" fmla="*/ 183 w 207"/>
                                <a:gd name="T55" fmla="*/ 43 h 355"/>
                                <a:gd name="T56" fmla="*/ 187 w 207"/>
                                <a:gd name="T57" fmla="*/ 34 h 355"/>
                                <a:gd name="T58" fmla="*/ 192 w 207"/>
                                <a:gd name="T59" fmla="*/ 24 h 355"/>
                                <a:gd name="T60" fmla="*/ 202 w 207"/>
                                <a:gd name="T61" fmla="*/ 10 h 355"/>
                                <a:gd name="T62" fmla="*/ 207 w 207"/>
                                <a:gd name="T63"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 h="355">
                                  <a:moveTo>
                                    <a:pt x="0" y="355"/>
                                  </a:moveTo>
                                  <a:lnTo>
                                    <a:pt x="5" y="351"/>
                                  </a:lnTo>
                                  <a:lnTo>
                                    <a:pt x="5" y="346"/>
                                  </a:lnTo>
                                  <a:lnTo>
                                    <a:pt x="10" y="341"/>
                                  </a:lnTo>
                                  <a:lnTo>
                                    <a:pt x="10" y="336"/>
                                  </a:lnTo>
                                  <a:lnTo>
                                    <a:pt x="15" y="331"/>
                                  </a:lnTo>
                                  <a:lnTo>
                                    <a:pt x="15" y="327"/>
                                  </a:lnTo>
                                  <a:lnTo>
                                    <a:pt x="24" y="317"/>
                                  </a:lnTo>
                                  <a:lnTo>
                                    <a:pt x="24" y="312"/>
                                  </a:lnTo>
                                  <a:lnTo>
                                    <a:pt x="29" y="307"/>
                                  </a:lnTo>
                                  <a:lnTo>
                                    <a:pt x="29" y="303"/>
                                  </a:lnTo>
                                  <a:lnTo>
                                    <a:pt x="39" y="293"/>
                                  </a:lnTo>
                                  <a:lnTo>
                                    <a:pt x="39" y="288"/>
                                  </a:lnTo>
                                  <a:lnTo>
                                    <a:pt x="43" y="283"/>
                                  </a:lnTo>
                                  <a:lnTo>
                                    <a:pt x="43" y="279"/>
                                  </a:lnTo>
                                  <a:lnTo>
                                    <a:pt x="48" y="274"/>
                                  </a:lnTo>
                                  <a:lnTo>
                                    <a:pt x="48" y="269"/>
                                  </a:lnTo>
                                  <a:lnTo>
                                    <a:pt x="58" y="259"/>
                                  </a:lnTo>
                                  <a:lnTo>
                                    <a:pt x="58" y="255"/>
                                  </a:lnTo>
                                  <a:lnTo>
                                    <a:pt x="63" y="250"/>
                                  </a:lnTo>
                                  <a:lnTo>
                                    <a:pt x="63" y="245"/>
                                  </a:lnTo>
                                  <a:lnTo>
                                    <a:pt x="67" y="240"/>
                                  </a:lnTo>
                                  <a:lnTo>
                                    <a:pt x="67" y="235"/>
                                  </a:lnTo>
                                  <a:lnTo>
                                    <a:pt x="77" y="226"/>
                                  </a:lnTo>
                                  <a:lnTo>
                                    <a:pt x="77" y="221"/>
                                  </a:lnTo>
                                  <a:lnTo>
                                    <a:pt x="82" y="216"/>
                                  </a:lnTo>
                                  <a:lnTo>
                                    <a:pt x="82" y="211"/>
                                  </a:lnTo>
                                  <a:lnTo>
                                    <a:pt x="87" y="206"/>
                                  </a:lnTo>
                                  <a:lnTo>
                                    <a:pt x="87" y="202"/>
                                  </a:lnTo>
                                  <a:lnTo>
                                    <a:pt x="96" y="192"/>
                                  </a:lnTo>
                                  <a:lnTo>
                                    <a:pt x="96" y="187"/>
                                  </a:lnTo>
                                  <a:lnTo>
                                    <a:pt x="101" y="182"/>
                                  </a:lnTo>
                                  <a:lnTo>
                                    <a:pt x="101" y="178"/>
                                  </a:lnTo>
                                  <a:lnTo>
                                    <a:pt x="111" y="168"/>
                                  </a:lnTo>
                                  <a:lnTo>
                                    <a:pt x="111" y="163"/>
                                  </a:lnTo>
                                  <a:lnTo>
                                    <a:pt x="115" y="158"/>
                                  </a:lnTo>
                                  <a:lnTo>
                                    <a:pt x="115" y="154"/>
                                  </a:lnTo>
                                  <a:lnTo>
                                    <a:pt x="120" y="149"/>
                                  </a:lnTo>
                                  <a:lnTo>
                                    <a:pt x="120" y="144"/>
                                  </a:lnTo>
                                  <a:lnTo>
                                    <a:pt x="130" y="134"/>
                                  </a:lnTo>
                                  <a:lnTo>
                                    <a:pt x="130" y="130"/>
                                  </a:lnTo>
                                  <a:lnTo>
                                    <a:pt x="135" y="125"/>
                                  </a:lnTo>
                                  <a:lnTo>
                                    <a:pt x="135" y="120"/>
                                  </a:lnTo>
                                  <a:lnTo>
                                    <a:pt x="139" y="115"/>
                                  </a:lnTo>
                                  <a:lnTo>
                                    <a:pt x="139" y="110"/>
                                  </a:lnTo>
                                  <a:lnTo>
                                    <a:pt x="149" y="101"/>
                                  </a:lnTo>
                                  <a:lnTo>
                                    <a:pt x="149" y="96"/>
                                  </a:lnTo>
                                  <a:lnTo>
                                    <a:pt x="154" y="91"/>
                                  </a:lnTo>
                                  <a:lnTo>
                                    <a:pt x="154" y="86"/>
                                  </a:lnTo>
                                  <a:lnTo>
                                    <a:pt x="159" y="82"/>
                                  </a:lnTo>
                                  <a:lnTo>
                                    <a:pt x="159" y="77"/>
                                  </a:lnTo>
                                  <a:lnTo>
                                    <a:pt x="168" y="67"/>
                                  </a:lnTo>
                                  <a:lnTo>
                                    <a:pt x="168" y="62"/>
                                  </a:lnTo>
                                  <a:lnTo>
                                    <a:pt x="173" y="58"/>
                                  </a:lnTo>
                                  <a:lnTo>
                                    <a:pt x="173" y="53"/>
                                  </a:lnTo>
                                  <a:lnTo>
                                    <a:pt x="183" y="43"/>
                                  </a:lnTo>
                                  <a:lnTo>
                                    <a:pt x="183" y="38"/>
                                  </a:lnTo>
                                  <a:lnTo>
                                    <a:pt x="187" y="34"/>
                                  </a:lnTo>
                                  <a:lnTo>
                                    <a:pt x="187" y="29"/>
                                  </a:lnTo>
                                  <a:lnTo>
                                    <a:pt x="192" y="24"/>
                                  </a:lnTo>
                                  <a:lnTo>
                                    <a:pt x="192" y="19"/>
                                  </a:lnTo>
                                  <a:lnTo>
                                    <a:pt x="202" y="10"/>
                                  </a:lnTo>
                                  <a:lnTo>
                                    <a:pt x="202" y="5"/>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1"/>
                          <wps:cNvSpPr>
                            <a:spLocks/>
                          </wps:cNvSpPr>
                          <wps:spPr bwMode="auto">
                            <a:xfrm>
                              <a:off x="7570" y="2938"/>
                              <a:ext cx="254" cy="437"/>
                            </a:xfrm>
                            <a:custGeom>
                              <a:avLst/>
                              <a:gdLst>
                                <a:gd name="T0" fmla="*/ 10 w 254"/>
                                <a:gd name="T1" fmla="*/ 428 h 437"/>
                                <a:gd name="T2" fmla="*/ 14 w 254"/>
                                <a:gd name="T3" fmla="*/ 418 h 437"/>
                                <a:gd name="T4" fmla="*/ 19 w 254"/>
                                <a:gd name="T5" fmla="*/ 409 h 437"/>
                                <a:gd name="T6" fmla="*/ 29 w 254"/>
                                <a:gd name="T7" fmla="*/ 394 h 437"/>
                                <a:gd name="T8" fmla="*/ 34 w 254"/>
                                <a:gd name="T9" fmla="*/ 385 h 437"/>
                                <a:gd name="T10" fmla="*/ 43 w 254"/>
                                <a:gd name="T11" fmla="*/ 370 h 437"/>
                                <a:gd name="T12" fmla="*/ 48 w 254"/>
                                <a:gd name="T13" fmla="*/ 360 h 437"/>
                                <a:gd name="T14" fmla="*/ 53 w 254"/>
                                <a:gd name="T15" fmla="*/ 351 h 437"/>
                                <a:gd name="T16" fmla="*/ 62 w 254"/>
                                <a:gd name="T17" fmla="*/ 336 h 437"/>
                                <a:gd name="T18" fmla="*/ 67 w 254"/>
                                <a:gd name="T19" fmla="*/ 327 h 437"/>
                                <a:gd name="T20" fmla="*/ 72 w 254"/>
                                <a:gd name="T21" fmla="*/ 317 h 437"/>
                                <a:gd name="T22" fmla="*/ 82 w 254"/>
                                <a:gd name="T23" fmla="*/ 303 h 437"/>
                                <a:gd name="T24" fmla="*/ 86 w 254"/>
                                <a:gd name="T25" fmla="*/ 293 h 437"/>
                                <a:gd name="T26" fmla="*/ 96 w 254"/>
                                <a:gd name="T27" fmla="*/ 279 h 437"/>
                                <a:gd name="T28" fmla="*/ 101 w 254"/>
                                <a:gd name="T29" fmla="*/ 269 h 437"/>
                                <a:gd name="T30" fmla="*/ 106 w 254"/>
                                <a:gd name="T31" fmla="*/ 260 h 437"/>
                                <a:gd name="T32" fmla="*/ 115 w 254"/>
                                <a:gd name="T33" fmla="*/ 245 h 437"/>
                                <a:gd name="T34" fmla="*/ 120 w 254"/>
                                <a:gd name="T35" fmla="*/ 236 h 437"/>
                                <a:gd name="T36" fmla="*/ 125 w 254"/>
                                <a:gd name="T37" fmla="*/ 226 h 437"/>
                                <a:gd name="T38" fmla="*/ 134 w 254"/>
                                <a:gd name="T39" fmla="*/ 212 h 437"/>
                                <a:gd name="T40" fmla="*/ 139 w 254"/>
                                <a:gd name="T41" fmla="*/ 202 h 437"/>
                                <a:gd name="T42" fmla="*/ 149 w 254"/>
                                <a:gd name="T43" fmla="*/ 188 h 437"/>
                                <a:gd name="T44" fmla="*/ 154 w 254"/>
                                <a:gd name="T45" fmla="*/ 178 h 437"/>
                                <a:gd name="T46" fmla="*/ 158 w 254"/>
                                <a:gd name="T47" fmla="*/ 168 h 437"/>
                                <a:gd name="T48" fmla="*/ 168 w 254"/>
                                <a:gd name="T49" fmla="*/ 154 h 437"/>
                                <a:gd name="T50" fmla="*/ 173 w 254"/>
                                <a:gd name="T51" fmla="*/ 144 h 437"/>
                                <a:gd name="T52" fmla="*/ 178 w 254"/>
                                <a:gd name="T53" fmla="*/ 135 h 437"/>
                                <a:gd name="T54" fmla="*/ 187 w 254"/>
                                <a:gd name="T55" fmla="*/ 120 h 437"/>
                                <a:gd name="T56" fmla="*/ 192 w 254"/>
                                <a:gd name="T57" fmla="*/ 111 h 437"/>
                                <a:gd name="T58" fmla="*/ 197 w 254"/>
                                <a:gd name="T59" fmla="*/ 101 h 437"/>
                                <a:gd name="T60" fmla="*/ 206 w 254"/>
                                <a:gd name="T61" fmla="*/ 87 h 437"/>
                                <a:gd name="T62" fmla="*/ 211 w 254"/>
                                <a:gd name="T63" fmla="*/ 77 h 437"/>
                                <a:gd name="T64" fmla="*/ 221 w 254"/>
                                <a:gd name="T65" fmla="*/ 63 h 437"/>
                                <a:gd name="T66" fmla="*/ 226 w 254"/>
                                <a:gd name="T67" fmla="*/ 53 h 437"/>
                                <a:gd name="T68" fmla="*/ 230 w 254"/>
                                <a:gd name="T69" fmla="*/ 44 h 437"/>
                                <a:gd name="T70" fmla="*/ 240 w 254"/>
                                <a:gd name="T71" fmla="*/ 29 h 437"/>
                                <a:gd name="T72" fmla="*/ 245 w 254"/>
                                <a:gd name="T73" fmla="*/ 20 h 437"/>
                                <a:gd name="T74" fmla="*/ 250 w 254"/>
                                <a:gd name="T75" fmla="*/ 10 h 437"/>
                                <a:gd name="T76" fmla="*/ 254 w 254"/>
                                <a:gd name="T77"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4" h="437">
                                  <a:moveTo>
                                    <a:pt x="0" y="437"/>
                                  </a:moveTo>
                                  <a:lnTo>
                                    <a:pt x="10" y="428"/>
                                  </a:lnTo>
                                  <a:lnTo>
                                    <a:pt x="10" y="423"/>
                                  </a:lnTo>
                                  <a:lnTo>
                                    <a:pt x="14" y="418"/>
                                  </a:lnTo>
                                  <a:lnTo>
                                    <a:pt x="14" y="413"/>
                                  </a:lnTo>
                                  <a:lnTo>
                                    <a:pt x="19" y="409"/>
                                  </a:lnTo>
                                  <a:lnTo>
                                    <a:pt x="19" y="404"/>
                                  </a:lnTo>
                                  <a:lnTo>
                                    <a:pt x="29" y="394"/>
                                  </a:lnTo>
                                  <a:lnTo>
                                    <a:pt x="29" y="389"/>
                                  </a:lnTo>
                                  <a:lnTo>
                                    <a:pt x="34" y="385"/>
                                  </a:lnTo>
                                  <a:lnTo>
                                    <a:pt x="34" y="380"/>
                                  </a:lnTo>
                                  <a:lnTo>
                                    <a:pt x="43" y="370"/>
                                  </a:lnTo>
                                  <a:lnTo>
                                    <a:pt x="43" y="365"/>
                                  </a:lnTo>
                                  <a:lnTo>
                                    <a:pt x="48" y="360"/>
                                  </a:lnTo>
                                  <a:lnTo>
                                    <a:pt x="48" y="356"/>
                                  </a:lnTo>
                                  <a:lnTo>
                                    <a:pt x="53" y="351"/>
                                  </a:lnTo>
                                  <a:lnTo>
                                    <a:pt x="53" y="346"/>
                                  </a:lnTo>
                                  <a:lnTo>
                                    <a:pt x="62" y="336"/>
                                  </a:lnTo>
                                  <a:lnTo>
                                    <a:pt x="62" y="332"/>
                                  </a:lnTo>
                                  <a:lnTo>
                                    <a:pt x="67" y="327"/>
                                  </a:lnTo>
                                  <a:lnTo>
                                    <a:pt x="67" y="322"/>
                                  </a:lnTo>
                                  <a:lnTo>
                                    <a:pt x="72" y="317"/>
                                  </a:lnTo>
                                  <a:lnTo>
                                    <a:pt x="72" y="312"/>
                                  </a:lnTo>
                                  <a:lnTo>
                                    <a:pt x="82" y="303"/>
                                  </a:lnTo>
                                  <a:lnTo>
                                    <a:pt x="82" y="298"/>
                                  </a:lnTo>
                                  <a:lnTo>
                                    <a:pt x="86" y="293"/>
                                  </a:lnTo>
                                  <a:lnTo>
                                    <a:pt x="86" y="288"/>
                                  </a:lnTo>
                                  <a:lnTo>
                                    <a:pt x="96" y="279"/>
                                  </a:lnTo>
                                  <a:lnTo>
                                    <a:pt x="96" y="274"/>
                                  </a:lnTo>
                                  <a:lnTo>
                                    <a:pt x="101" y="269"/>
                                  </a:lnTo>
                                  <a:lnTo>
                                    <a:pt x="101" y="264"/>
                                  </a:lnTo>
                                  <a:lnTo>
                                    <a:pt x="106" y="260"/>
                                  </a:lnTo>
                                  <a:lnTo>
                                    <a:pt x="106" y="255"/>
                                  </a:lnTo>
                                  <a:lnTo>
                                    <a:pt x="115" y="245"/>
                                  </a:lnTo>
                                  <a:lnTo>
                                    <a:pt x="115" y="240"/>
                                  </a:lnTo>
                                  <a:lnTo>
                                    <a:pt x="120" y="236"/>
                                  </a:lnTo>
                                  <a:lnTo>
                                    <a:pt x="120" y="231"/>
                                  </a:lnTo>
                                  <a:lnTo>
                                    <a:pt x="125" y="226"/>
                                  </a:lnTo>
                                  <a:lnTo>
                                    <a:pt x="125" y="221"/>
                                  </a:lnTo>
                                  <a:lnTo>
                                    <a:pt x="134" y="212"/>
                                  </a:lnTo>
                                  <a:lnTo>
                                    <a:pt x="134" y="207"/>
                                  </a:lnTo>
                                  <a:lnTo>
                                    <a:pt x="139" y="202"/>
                                  </a:lnTo>
                                  <a:lnTo>
                                    <a:pt x="139" y="197"/>
                                  </a:lnTo>
                                  <a:lnTo>
                                    <a:pt x="149" y="188"/>
                                  </a:lnTo>
                                  <a:lnTo>
                                    <a:pt x="149" y="183"/>
                                  </a:lnTo>
                                  <a:lnTo>
                                    <a:pt x="154" y="178"/>
                                  </a:lnTo>
                                  <a:lnTo>
                                    <a:pt x="154" y="173"/>
                                  </a:lnTo>
                                  <a:lnTo>
                                    <a:pt x="158" y="168"/>
                                  </a:lnTo>
                                  <a:lnTo>
                                    <a:pt x="158" y="164"/>
                                  </a:lnTo>
                                  <a:lnTo>
                                    <a:pt x="168" y="154"/>
                                  </a:lnTo>
                                  <a:lnTo>
                                    <a:pt x="168" y="149"/>
                                  </a:lnTo>
                                  <a:lnTo>
                                    <a:pt x="173" y="144"/>
                                  </a:lnTo>
                                  <a:lnTo>
                                    <a:pt x="173" y="140"/>
                                  </a:lnTo>
                                  <a:lnTo>
                                    <a:pt x="178" y="135"/>
                                  </a:lnTo>
                                  <a:lnTo>
                                    <a:pt x="178" y="130"/>
                                  </a:lnTo>
                                  <a:lnTo>
                                    <a:pt x="187" y="120"/>
                                  </a:lnTo>
                                  <a:lnTo>
                                    <a:pt x="187" y="116"/>
                                  </a:lnTo>
                                  <a:lnTo>
                                    <a:pt x="192" y="111"/>
                                  </a:lnTo>
                                  <a:lnTo>
                                    <a:pt x="192" y="106"/>
                                  </a:lnTo>
                                  <a:lnTo>
                                    <a:pt x="197" y="101"/>
                                  </a:lnTo>
                                  <a:lnTo>
                                    <a:pt x="197" y="96"/>
                                  </a:lnTo>
                                  <a:lnTo>
                                    <a:pt x="206" y="87"/>
                                  </a:lnTo>
                                  <a:lnTo>
                                    <a:pt x="206" y="82"/>
                                  </a:lnTo>
                                  <a:lnTo>
                                    <a:pt x="211" y="77"/>
                                  </a:lnTo>
                                  <a:lnTo>
                                    <a:pt x="211" y="72"/>
                                  </a:lnTo>
                                  <a:lnTo>
                                    <a:pt x="221" y="63"/>
                                  </a:lnTo>
                                  <a:lnTo>
                                    <a:pt x="221" y="58"/>
                                  </a:lnTo>
                                  <a:lnTo>
                                    <a:pt x="226" y="53"/>
                                  </a:lnTo>
                                  <a:lnTo>
                                    <a:pt x="226" y="48"/>
                                  </a:lnTo>
                                  <a:lnTo>
                                    <a:pt x="230" y="44"/>
                                  </a:lnTo>
                                  <a:lnTo>
                                    <a:pt x="230" y="39"/>
                                  </a:lnTo>
                                  <a:lnTo>
                                    <a:pt x="240" y="29"/>
                                  </a:lnTo>
                                  <a:lnTo>
                                    <a:pt x="240" y="24"/>
                                  </a:lnTo>
                                  <a:lnTo>
                                    <a:pt x="245" y="20"/>
                                  </a:lnTo>
                                  <a:lnTo>
                                    <a:pt x="245" y="15"/>
                                  </a:lnTo>
                                  <a:lnTo>
                                    <a:pt x="250" y="10"/>
                                  </a:lnTo>
                                  <a:lnTo>
                                    <a:pt x="250" y="5"/>
                                  </a:lnTo>
                                  <a:lnTo>
                                    <a:pt x="2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2"/>
                          <wps:cNvSpPr>
                            <a:spLocks/>
                          </wps:cNvSpPr>
                          <wps:spPr bwMode="auto">
                            <a:xfrm>
                              <a:off x="7978" y="2405"/>
                              <a:ext cx="154" cy="269"/>
                            </a:xfrm>
                            <a:custGeom>
                              <a:avLst/>
                              <a:gdLst>
                                <a:gd name="T0" fmla="*/ 0 w 154"/>
                                <a:gd name="T1" fmla="*/ 269 h 269"/>
                                <a:gd name="T2" fmla="*/ 0 w 154"/>
                                <a:gd name="T3" fmla="*/ 265 h 269"/>
                                <a:gd name="T4" fmla="*/ 5 w 154"/>
                                <a:gd name="T5" fmla="*/ 260 h 269"/>
                                <a:gd name="T6" fmla="*/ 10 w 154"/>
                                <a:gd name="T7" fmla="*/ 255 h 269"/>
                                <a:gd name="T8" fmla="*/ 10 w 154"/>
                                <a:gd name="T9" fmla="*/ 250 h 269"/>
                                <a:gd name="T10" fmla="*/ 14 w 154"/>
                                <a:gd name="T11" fmla="*/ 245 h 269"/>
                                <a:gd name="T12" fmla="*/ 14 w 154"/>
                                <a:gd name="T13" fmla="*/ 241 h 269"/>
                                <a:gd name="T14" fmla="*/ 24 w 154"/>
                                <a:gd name="T15" fmla="*/ 231 h 269"/>
                                <a:gd name="T16" fmla="*/ 24 w 154"/>
                                <a:gd name="T17" fmla="*/ 226 h 269"/>
                                <a:gd name="T18" fmla="*/ 29 w 154"/>
                                <a:gd name="T19" fmla="*/ 221 h 269"/>
                                <a:gd name="T20" fmla="*/ 29 w 154"/>
                                <a:gd name="T21" fmla="*/ 217 h 269"/>
                                <a:gd name="T22" fmla="*/ 34 w 154"/>
                                <a:gd name="T23" fmla="*/ 212 h 269"/>
                                <a:gd name="T24" fmla="*/ 34 w 154"/>
                                <a:gd name="T25" fmla="*/ 207 h 269"/>
                                <a:gd name="T26" fmla="*/ 43 w 154"/>
                                <a:gd name="T27" fmla="*/ 197 h 269"/>
                                <a:gd name="T28" fmla="*/ 43 w 154"/>
                                <a:gd name="T29" fmla="*/ 193 h 269"/>
                                <a:gd name="T30" fmla="*/ 48 w 154"/>
                                <a:gd name="T31" fmla="*/ 188 h 269"/>
                                <a:gd name="T32" fmla="*/ 48 w 154"/>
                                <a:gd name="T33" fmla="*/ 183 h 269"/>
                                <a:gd name="T34" fmla="*/ 53 w 154"/>
                                <a:gd name="T35" fmla="*/ 178 h 269"/>
                                <a:gd name="T36" fmla="*/ 53 w 154"/>
                                <a:gd name="T37" fmla="*/ 173 h 269"/>
                                <a:gd name="T38" fmla="*/ 62 w 154"/>
                                <a:gd name="T39" fmla="*/ 164 h 269"/>
                                <a:gd name="T40" fmla="*/ 62 w 154"/>
                                <a:gd name="T41" fmla="*/ 159 h 269"/>
                                <a:gd name="T42" fmla="*/ 67 w 154"/>
                                <a:gd name="T43" fmla="*/ 154 h 269"/>
                                <a:gd name="T44" fmla="*/ 67 w 154"/>
                                <a:gd name="T45" fmla="*/ 149 h 269"/>
                                <a:gd name="T46" fmla="*/ 77 w 154"/>
                                <a:gd name="T47" fmla="*/ 140 h 269"/>
                                <a:gd name="T48" fmla="*/ 77 w 154"/>
                                <a:gd name="T49" fmla="*/ 135 h 269"/>
                                <a:gd name="T50" fmla="*/ 82 w 154"/>
                                <a:gd name="T51" fmla="*/ 130 h 269"/>
                                <a:gd name="T52" fmla="*/ 82 w 154"/>
                                <a:gd name="T53" fmla="*/ 125 h 269"/>
                                <a:gd name="T54" fmla="*/ 86 w 154"/>
                                <a:gd name="T55" fmla="*/ 120 h 269"/>
                                <a:gd name="T56" fmla="*/ 86 w 154"/>
                                <a:gd name="T57" fmla="*/ 116 h 269"/>
                                <a:gd name="T58" fmla="*/ 96 w 154"/>
                                <a:gd name="T59" fmla="*/ 106 h 269"/>
                                <a:gd name="T60" fmla="*/ 96 w 154"/>
                                <a:gd name="T61" fmla="*/ 101 h 269"/>
                                <a:gd name="T62" fmla="*/ 101 w 154"/>
                                <a:gd name="T63" fmla="*/ 96 h 269"/>
                                <a:gd name="T64" fmla="*/ 101 w 154"/>
                                <a:gd name="T65" fmla="*/ 92 h 269"/>
                                <a:gd name="T66" fmla="*/ 106 w 154"/>
                                <a:gd name="T67" fmla="*/ 87 h 269"/>
                                <a:gd name="T68" fmla="*/ 106 w 154"/>
                                <a:gd name="T69" fmla="*/ 82 h 269"/>
                                <a:gd name="T70" fmla="*/ 115 w 154"/>
                                <a:gd name="T71" fmla="*/ 72 h 269"/>
                                <a:gd name="T72" fmla="*/ 115 w 154"/>
                                <a:gd name="T73" fmla="*/ 68 h 269"/>
                                <a:gd name="T74" fmla="*/ 120 w 154"/>
                                <a:gd name="T75" fmla="*/ 63 h 269"/>
                                <a:gd name="T76" fmla="*/ 120 w 154"/>
                                <a:gd name="T77" fmla="*/ 58 h 269"/>
                                <a:gd name="T78" fmla="*/ 130 w 154"/>
                                <a:gd name="T79" fmla="*/ 48 h 269"/>
                                <a:gd name="T80" fmla="*/ 130 w 154"/>
                                <a:gd name="T81" fmla="*/ 44 h 269"/>
                                <a:gd name="T82" fmla="*/ 134 w 154"/>
                                <a:gd name="T83" fmla="*/ 39 h 269"/>
                                <a:gd name="T84" fmla="*/ 134 w 154"/>
                                <a:gd name="T85" fmla="*/ 34 h 269"/>
                                <a:gd name="T86" fmla="*/ 139 w 154"/>
                                <a:gd name="T87" fmla="*/ 29 h 269"/>
                                <a:gd name="T88" fmla="*/ 139 w 154"/>
                                <a:gd name="T89" fmla="*/ 24 h 269"/>
                                <a:gd name="T90" fmla="*/ 149 w 154"/>
                                <a:gd name="T91" fmla="*/ 15 h 269"/>
                                <a:gd name="T92" fmla="*/ 149 w 154"/>
                                <a:gd name="T93" fmla="*/ 10 h 269"/>
                                <a:gd name="T94" fmla="*/ 154 w 154"/>
                                <a:gd name="T95" fmla="*/ 5 h 269"/>
                                <a:gd name="T96" fmla="*/ 154 w 154"/>
                                <a:gd name="T97"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 h="269">
                                  <a:moveTo>
                                    <a:pt x="0" y="269"/>
                                  </a:moveTo>
                                  <a:lnTo>
                                    <a:pt x="0" y="265"/>
                                  </a:lnTo>
                                  <a:lnTo>
                                    <a:pt x="5" y="260"/>
                                  </a:lnTo>
                                  <a:lnTo>
                                    <a:pt x="10" y="255"/>
                                  </a:lnTo>
                                  <a:lnTo>
                                    <a:pt x="10" y="250"/>
                                  </a:lnTo>
                                  <a:lnTo>
                                    <a:pt x="14" y="245"/>
                                  </a:lnTo>
                                  <a:lnTo>
                                    <a:pt x="14" y="241"/>
                                  </a:lnTo>
                                  <a:lnTo>
                                    <a:pt x="24" y="231"/>
                                  </a:lnTo>
                                  <a:lnTo>
                                    <a:pt x="24" y="226"/>
                                  </a:lnTo>
                                  <a:lnTo>
                                    <a:pt x="29" y="221"/>
                                  </a:lnTo>
                                  <a:lnTo>
                                    <a:pt x="29" y="217"/>
                                  </a:lnTo>
                                  <a:lnTo>
                                    <a:pt x="34" y="212"/>
                                  </a:lnTo>
                                  <a:lnTo>
                                    <a:pt x="34" y="207"/>
                                  </a:lnTo>
                                  <a:lnTo>
                                    <a:pt x="43" y="197"/>
                                  </a:lnTo>
                                  <a:lnTo>
                                    <a:pt x="43" y="193"/>
                                  </a:lnTo>
                                  <a:lnTo>
                                    <a:pt x="48" y="188"/>
                                  </a:lnTo>
                                  <a:lnTo>
                                    <a:pt x="48" y="183"/>
                                  </a:lnTo>
                                  <a:lnTo>
                                    <a:pt x="53" y="178"/>
                                  </a:lnTo>
                                  <a:lnTo>
                                    <a:pt x="53" y="173"/>
                                  </a:lnTo>
                                  <a:lnTo>
                                    <a:pt x="62" y="164"/>
                                  </a:lnTo>
                                  <a:lnTo>
                                    <a:pt x="62" y="159"/>
                                  </a:lnTo>
                                  <a:lnTo>
                                    <a:pt x="67" y="154"/>
                                  </a:lnTo>
                                  <a:lnTo>
                                    <a:pt x="67" y="149"/>
                                  </a:lnTo>
                                  <a:lnTo>
                                    <a:pt x="77" y="140"/>
                                  </a:lnTo>
                                  <a:lnTo>
                                    <a:pt x="77" y="135"/>
                                  </a:lnTo>
                                  <a:lnTo>
                                    <a:pt x="82" y="130"/>
                                  </a:lnTo>
                                  <a:lnTo>
                                    <a:pt x="82" y="125"/>
                                  </a:lnTo>
                                  <a:lnTo>
                                    <a:pt x="86" y="120"/>
                                  </a:lnTo>
                                  <a:lnTo>
                                    <a:pt x="86" y="116"/>
                                  </a:lnTo>
                                  <a:lnTo>
                                    <a:pt x="96" y="106"/>
                                  </a:lnTo>
                                  <a:lnTo>
                                    <a:pt x="96" y="101"/>
                                  </a:lnTo>
                                  <a:lnTo>
                                    <a:pt x="101" y="96"/>
                                  </a:lnTo>
                                  <a:lnTo>
                                    <a:pt x="101" y="92"/>
                                  </a:lnTo>
                                  <a:lnTo>
                                    <a:pt x="106" y="87"/>
                                  </a:lnTo>
                                  <a:lnTo>
                                    <a:pt x="106" y="82"/>
                                  </a:lnTo>
                                  <a:lnTo>
                                    <a:pt x="115" y="72"/>
                                  </a:lnTo>
                                  <a:lnTo>
                                    <a:pt x="115" y="68"/>
                                  </a:lnTo>
                                  <a:lnTo>
                                    <a:pt x="120" y="63"/>
                                  </a:lnTo>
                                  <a:lnTo>
                                    <a:pt x="120" y="58"/>
                                  </a:lnTo>
                                  <a:lnTo>
                                    <a:pt x="130" y="48"/>
                                  </a:lnTo>
                                  <a:lnTo>
                                    <a:pt x="130" y="44"/>
                                  </a:lnTo>
                                  <a:lnTo>
                                    <a:pt x="134" y="39"/>
                                  </a:lnTo>
                                  <a:lnTo>
                                    <a:pt x="134" y="34"/>
                                  </a:lnTo>
                                  <a:lnTo>
                                    <a:pt x="139" y="29"/>
                                  </a:lnTo>
                                  <a:lnTo>
                                    <a:pt x="139" y="24"/>
                                  </a:lnTo>
                                  <a:lnTo>
                                    <a:pt x="149" y="15"/>
                                  </a:lnTo>
                                  <a:lnTo>
                                    <a:pt x="149" y="10"/>
                                  </a:lnTo>
                                  <a:lnTo>
                                    <a:pt x="154" y="5"/>
                                  </a:lnTo>
                                  <a:lnTo>
                                    <a:pt x="1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3"/>
                          <wps:cNvSpPr>
                            <a:spLocks/>
                          </wps:cNvSpPr>
                          <wps:spPr bwMode="auto">
                            <a:xfrm>
                              <a:off x="7661" y="2948"/>
                              <a:ext cx="221" cy="384"/>
                            </a:xfrm>
                            <a:custGeom>
                              <a:avLst/>
                              <a:gdLst>
                                <a:gd name="T0" fmla="*/ 0 w 221"/>
                                <a:gd name="T1" fmla="*/ 379 h 384"/>
                                <a:gd name="T2" fmla="*/ 10 w 221"/>
                                <a:gd name="T3" fmla="*/ 370 h 384"/>
                                <a:gd name="T4" fmla="*/ 15 w 221"/>
                                <a:gd name="T5" fmla="*/ 360 h 384"/>
                                <a:gd name="T6" fmla="*/ 19 w 221"/>
                                <a:gd name="T7" fmla="*/ 350 h 384"/>
                                <a:gd name="T8" fmla="*/ 29 w 221"/>
                                <a:gd name="T9" fmla="*/ 336 h 384"/>
                                <a:gd name="T10" fmla="*/ 34 w 221"/>
                                <a:gd name="T11" fmla="*/ 326 h 384"/>
                                <a:gd name="T12" fmla="*/ 39 w 221"/>
                                <a:gd name="T13" fmla="*/ 317 h 384"/>
                                <a:gd name="T14" fmla="*/ 48 w 221"/>
                                <a:gd name="T15" fmla="*/ 302 h 384"/>
                                <a:gd name="T16" fmla="*/ 53 w 221"/>
                                <a:gd name="T17" fmla="*/ 293 h 384"/>
                                <a:gd name="T18" fmla="*/ 58 w 221"/>
                                <a:gd name="T19" fmla="*/ 283 h 384"/>
                                <a:gd name="T20" fmla="*/ 67 w 221"/>
                                <a:gd name="T21" fmla="*/ 269 h 384"/>
                                <a:gd name="T22" fmla="*/ 72 w 221"/>
                                <a:gd name="T23" fmla="*/ 259 h 384"/>
                                <a:gd name="T24" fmla="*/ 82 w 221"/>
                                <a:gd name="T25" fmla="*/ 245 h 384"/>
                                <a:gd name="T26" fmla="*/ 87 w 221"/>
                                <a:gd name="T27" fmla="*/ 235 h 384"/>
                                <a:gd name="T28" fmla="*/ 91 w 221"/>
                                <a:gd name="T29" fmla="*/ 226 h 384"/>
                                <a:gd name="T30" fmla="*/ 101 w 221"/>
                                <a:gd name="T31" fmla="*/ 211 h 384"/>
                                <a:gd name="T32" fmla="*/ 106 w 221"/>
                                <a:gd name="T33" fmla="*/ 202 h 384"/>
                                <a:gd name="T34" fmla="*/ 111 w 221"/>
                                <a:gd name="T35" fmla="*/ 192 h 384"/>
                                <a:gd name="T36" fmla="*/ 120 w 221"/>
                                <a:gd name="T37" fmla="*/ 178 h 384"/>
                                <a:gd name="T38" fmla="*/ 125 w 221"/>
                                <a:gd name="T39" fmla="*/ 168 h 384"/>
                                <a:gd name="T40" fmla="*/ 135 w 221"/>
                                <a:gd name="T41" fmla="*/ 154 h 384"/>
                                <a:gd name="T42" fmla="*/ 139 w 221"/>
                                <a:gd name="T43" fmla="*/ 144 h 384"/>
                                <a:gd name="T44" fmla="*/ 144 w 221"/>
                                <a:gd name="T45" fmla="*/ 134 h 384"/>
                                <a:gd name="T46" fmla="*/ 154 w 221"/>
                                <a:gd name="T47" fmla="*/ 120 h 384"/>
                                <a:gd name="T48" fmla="*/ 159 w 221"/>
                                <a:gd name="T49" fmla="*/ 110 h 384"/>
                                <a:gd name="T50" fmla="*/ 163 w 221"/>
                                <a:gd name="T51" fmla="*/ 101 h 384"/>
                                <a:gd name="T52" fmla="*/ 173 w 221"/>
                                <a:gd name="T53" fmla="*/ 86 h 384"/>
                                <a:gd name="T54" fmla="*/ 178 w 221"/>
                                <a:gd name="T55" fmla="*/ 77 h 384"/>
                                <a:gd name="T56" fmla="*/ 183 w 221"/>
                                <a:gd name="T57" fmla="*/ 67 h 384"/>
                                <a:gd name="T58" fmla="*/ 192 w 221"/>
                                <a:gd name="T59" fmla="*/ 53 h 384"/>
                                <a:gd name="T60" fmla="*/ 197 w 221"/>
                                <a:gd name="T61" fmla="*/ 43 h 384"/>
                                <a:gd name="T62" fmla="*/ 207 w 221"/>
                                <a:gd name="T63" fmla="*/ 29 h 384"/>
                                <a:gd name="T64" fmla="*/ 211 w 221"/>
                                <a:gd name="T65" fmla="*/ 19 h 384"/>
                                <a:gd name="T66" fmla="*/ 216 w 221"/>
                                <a:gd name="T67" fmla="*/ 10 h 384"/>
                                <a:gd name="T68" fmla="*/ 221 w 221"/>
                                <a:gd name="T69"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1" h="384">
                                  <a:moveTo>
                                    <a:pt x="0" y="384"/>
                                  </a:moveTo>
                                  <a:lnTo>
                                    <a:pt x="0" y="379"/>
                                  </a:lnTo>
                                  <a:lnTo>
                                    <a:pt x="5" y="375"/>
                                  </a:lnTo>
                                  <a:lnTo>
                                    <a:pt x="10" y="370"/>
                                  </a:lnTo>
                                  <a:lnTo>
                                    <a:pt x="10" y="365"/>
                                  </a:lnTo>
                                  <a:lnTo>
                                    <a:pt x="15" y="360"/>
                                  </a:lnTo>
                                  <a:lnTo>
                                    <a:pt x="15" y="355"/>
                                  </a:lnTo>
                                  <a:lnTo>
                                    <a:pt x="19" y="350"/>
                                  </a:lnTo>
                                  <a:lnTo>
                                    <a:pt x="19" y="346"/>
                                  </a:lnTo>
                                  <a:lnTo>
                                    <a:pt x="29" y="336"/>
                                  </a:lnTo>
                                  <a:lnTo>
                                    <a:pt x="29" y="331"/>
                                  </a:lnTo>
                                  <a:lnTo>
                                    <a:pt x="34" y="326"/>
                                  </a:lnTo>
                                  <a:lnTo>
                                    <a:pt x="34" y="322"/>
                                  </a:lnTo>
                                  <a:lnTo>
                                    <a:pt x="39" y="317"/>
                                  </a:lnTo>
                                  <a:lnTo>
                                    <a:pt x="39" y="312"/>
                                  </a:lnTo>
                                  <a:lnTo>
                                    <a:pt x="48" y="302"/>
                                  </a:lnTo>
                                  <a:lnTo>
                                    <a:pt x="48" y="298"/>
                                  </a:lnTo>
                                  <a:lnTo>
                                    <a:pt x="53" y="293"/>
                                  </a:lnTo>
                                  <a:lnTo>
                                    <a:pt x="53" y="288"/>
                                  </a:lnTo>
                                  <a:lnTo>
                                    <a:pt x="58" y="283"/>
                                  </a:lnTo>
                                  <a:lnTo>
                                    <a:pt x="58" y="278"/>
                                  </a:lnTo>
                                  <a:lnTo>
                                    <a:pt x="67" y="269"/>
                                  </a:lnTo>
                                  <a:lnTo>
                                    <a:pt x="67" y="264"/>
                                  </a:lnTo>
                                  <a:lnTo>
                                    <a:pt x="72" y="259"/>
                                  </a:lnTo>
                                  <a:lnTo>
                                    <a:pt x="72" y="254"/>
                                  </a:lnTo>
                                  <a:lnTo>
                                    <a:pt x="82" y="245"/>
                                  </a:lnTo>
                                  <a:lnTo>
                                    <a:pt x="82" y="240"/>
                                  </a:lnTo>
                                  <a:lnTo>
                                    <a:pt x="87" y="235"/>
                                  </a:lnTo>
                                  <a:lnTo>
                                    <a:pt x="87" y="230"/>
                                  </a:lnTo>
                                  <a:lnTo>
                                    <a:pt x="91" y="226"/>
                                  </a:lnTo>
                                  <a:lnTo>
                                    <a:pt x="91" y="221"/>
                                  </a:lnTo>
                                  <a:lnTo>
                                    <a:pt x="101" y="211"/>
                                  </a:lnTo>
                                  <a:lnTo>
                                    <a:pt x="101" y="206"/>
                                  </a:lnTo>
                                  <a:lnTo>
                                    <a:pt x="106" y="202"/>
                                  </a:lnTo>
                                  <a:lnTo>
                                    <a:pt x="106" y="197"/>
                                  </a:lnTo>
                                  <a:lnTo>
                                    <a:pt x="111" y="192"/>
                                  </a:lnTo>
                                  <a:lnTo>
                                    <a:pt x="111" y="187"/>
                                  </a:lnTo>
                                  <a:lnTo>
                                    <a:pt x="120" y="178"/>
                                  </a:lnTo>
                                  <a:lnTo>
                                    <a:pt x="120" y="173"/>
                                  </a:lnTo>
                                  <a:lnTo>
                                    <a:pt x="125" y="168"/>
                                  </a:lnTo>
                                  <a:lnTo>
                                    <a:pt x="125" y="163"/>
                                  </a:lnTo>
                                  <a:lnTo>
                                    <a:pt x="135" y="154"/>
                                  </a:lnTo>
                                  <a:lnTo>
                                    <a:pt x="135" y="149"/>
                                  </a:lnTo>
                                  <a:lnTo>
                                    <a:pt x="139" y="144"/>
                                  </a:lnTo>
                                  <a:lnTo>
                                    <a:pt x="139" y="139"/>
                                  </a:lnTo>
                                  <a:lnTo>
                                    <a:pt x="144" y="134"/>
                                  </a:lnTo>
                                  <a:lnTo>
                                    <a:pt x="144" y="130"/>
                                  </a:lnTo>
                                  <a:lnTo>
                                    <a:pt x="154" y="120"/>
                                  </a:lnTo>
                                  <a:lnTo>
                                    <a:pt x="154" y="115"/>
                                  </a:lnTo>
                                  <a:lnTo>
                                    <a:pt x="159" y="110"/>
                                  </a:lnTo>
                                  <a:lnTo>
                                    <a:pt x="159" y="106"/>
                                  </a:lnTo>
                                  <a:lnTo>
                                    <a:pt x="163" y="101"/>
                                  </a:lnTo>
                                  <a:lnTo>
                                    <a:pt x="163" y="96"/>
                                  </a:lnTo>
                                  <a:lnTo>
                                    <a:pt x="173" y="86"/>
                                  </a:lnTo>
                                  <a:lnTo>
                                    <a:pt x="173" y="82"/>
                                  </a:lnTo>
                                  <a:lnTo>
                                    <a:pt x="178" y="77"/>
                                  </a:lnTo>
                                  <a:lnTo>
                                    <a:pt x="178" y="72"/>
                                  </a:lnTo>
                                  <a:lnTo>
                                    <a:pt x="183" y="67"/>
                                  </a:lnTo>
                                  <a:lnTo>
                                    <a:pt x="183" y="62"/>
                                  </a:lnTo>
                                  <a:lnTo>
                                    <a:pt x="192" y="53"/>
                                  </a:lnTo>
                                  <a:lnTo>
                                    <a:pt x="192" y="48"/>
                                  </a:lnTo>
                                  <a:lnTo>
                                    <a:pt x="197" y="43"/>
                                  </a:lnTo>
                                  <a:lnTo>
                                    <a:pt x="197" y="38"/>
                                  </a:lnTo>
                                  <a:lnTo>
                                    <a:pt x="207" y="29"/>
                                  </a:lnTo>
                                  <a:lnTo>
                                    <a:pt x="207" y="24"/>
                                  </a:lnTo>
                                  <a:lnTo>
                                    <a:pt x="211" y="19"/>
                                  </a:lnTo>
                                  <a:lnTo>
                                    <a:pt x="211" y="14"/>
                                  </a:lnTo>
                                  <a:lnTo>
                                    <a:pt x="216" y="10"/>
                                  </a:lnTo>
                                  <a:lnTo>
                                    <a:pt x="216" y="5"/>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4"/>
                          <wps:cNvSpPr>
                            <a:spLocks/>
                          </wps:cNvSpPr>
                          <wps:spPr bwMode="auto">
                            <a:xfrm>
                              <a:off x="8036" y="2458"/>
                              <a:ext cx="129" cy="226"/>
                            </a:xfrm>
                            <a:custGeom>
                              <a:avLst/>
                              <a:gdLst>
                                <a:gd name="T0" fmla="*/ 0 w 129"/>
                                <a:gd name="T1" fmla="*/ 226 h 226"/>
                                <a:gd name="T2" fmla="*/ 0 w 129"/>
                                <a:gd name="T3" fmla="*/ 221 h 226"/>
                                <a:gd name="T4" fmla="*/ 4 w 129"/>
                                <a:gd name="T5" fmla="*/ 216 h 226"/>
                                <a:gd name="T6" fmla="*/ 9 w 129"/>
                                <a:gd name="T7" fmla="*/ 212 h 226"/>
                                <a:gd name="T8" fmla="*/ 9 w 129"/>
                                <a:gd name="T9" fmla="*/ 207 h 226"/>
                                <a:gd name="T10" fmla="*/ 14 w 129"/>
                                <a:gd name="T11" fmla="*/ 202 h 226"/>
                                <a:gd name="T12" fmla="*/ 14 w 129"/>
                                <a:gd name="T13" fmla="*/ 197 h 226"/>
                                <a:gd name="T14" fmla="*/ 19 w 129"/>
                                <a:gd name="T15" fmla="*/ 192 h 226"/>
                                <a:gd name="T16" fmla="*/ 19 w 129"/>
                                <a:gd name="T17" fmla="*/ 188 h 226"/>
                                <a:gd name="T18" fmla="*/ 28 w 129"/>
                                <a:gd name="T19" fmla="*/ 178 h 226"/>
                                <a:gd name="T20" fmla="*/ 28 w 129"/>
                                <a:gd name="T21" fmla="*/ 173 h 226"/>
                                <a:gd name="T22" fmla="*/ 33 w 129"/>
                                <a:gd name="T23" fmla="*/ 168 h 226"/>
                                <a:gd name="T24" fmla="*/ 33 w 129"/>
                                <a:gd name="T25" fmla="*/ 164 h 226"/>
                                <a:gd name="T26" fmla="*/ 38 w 129"/>
                                <a:gd name="T27" fmla="*/ 159 h 226"/>
                                <a:gd name="T28" fmla="*/ 38 w 129"/>
                                <a:gd name="T29" fmla="*/ 154 h 226"/>
                                <a:gd name="T30" fmla="*/ 48 w 129"/>
                                <a:gd name="T31" fmla="*/ 144 h 226"/>
                                <a:gd name="T32" fmla="*/ 48 w 129"/>
                                <a:gd name="T33" fmla="*/ 140 h 226"/>
                                <a:gd name="T34" fmla="*/ 52 w 129"/>
                                <a:gd name="T35" fmla="*/ 135 h 226"/>
                                <a:gd name="T36" fmla="*/ 52 w 129"/>
                                <a:gd name="T37" fmla="*/ 130 h 226"/>
                                <a:gd name="T38" fmla="*/ 62 w 129"/>
                                <a:gd name="T39" fmla="*/ 120 h 226"/>
                                <a:gd name="T40" fmla="*/ 62 w 129"/>
                                <a:gd name="T41" fmla="*/ 116 h 226"/>
                                <a:gd name="T42" fmla="*/ 67 w 129"/>
                                <a:gd name="T43" fmla="*/ 111 h 226"/>
                                <a:gd name="T44" fmla="*/ 67 w 129"/>
                                <a:gd name="T45" fmla="*/ 106 h 226"/>
                                <a:gd name="T46" fmla="*/ 72 w 129"/>
                                <a:gd name="T47" fmla="*/ 101 h 226"/>
                                <a:gd name="T48" fmla="*/ 72 w 129"/>
                                <a:gd name="T49" fmla="*/ 96 h 226"/>
                                <a:gd name="T50" fmla="*/ 81 w 129"/>
                                <a:gd name="T51" fmla="*/ 87 h 226"/>
                                <a:gd name="T52" fmla="*/ 81 w 129"/>
                                <a:gd name="T53" fmla="*/ 82 h 226"/>
                                <a:gd name="T54" fmla="*/ 86 w 129"/>
                                <a:gd name="T55" fmla="*/ 77 h 226"/>
                                <a:gd name="T56" fmla="*/ 86 w 129"/>
                                <a:gd name="T57" fmla="*/ 72 h 226"/>
                                <a:gd name="T58" fmla="*/ 91 w 129"/>
                                <a:gd name="T59" fmla="*/ 67 h 226"/>
                                <a:gd name="T60" fmla="*/ 91 w 129"/>
                                <a:gd name="T61" fmla="*/ 63 h 226"/>
                                <a:gd name="T62" fmla="*/ 100 w 129"/>
                                <a:gd name="T63" fmla="*/ 53 h 226"/>
                                <a:gd name="T64" fmla="*/ 100 w 129"/>
                                <a:gd name="T65" fmla="*/ 48 h 226"/>
                                <a:gd name="T66" fmla="*/ 105 w 129"/>
                                <a:gd name="T67" fmla="*/ 43 h 226"/>
                                <a:gd name="T68" fmla="*/ 105 w 129"/>
                                <a:gd name="T69" fmla="*/ 39 h 226"/>
                                <a:gd name="T70" fmla="*/ 110 w 129"/>
                                <a:gd name="T71" fmla="*/ 34 h 226"/>
                                <a:gd name="T72" fmla="*/ 110 w 129"/>
                                <a:gd name="T73" fmla="*/ 29 h 226"/>
                                <a:gd name="T74" fmla="*/ 120 w 129"/>
                                <a:gd name="T75" fmla="*/ 19 h 226"/>
                                <a:gd name="T76" fmla="*/ 120 w 129"/>
                                <a:gd name="T77" fmla="*/ 15 h 226"/>
                                <a:gd name="T78" fmla="*/ 124 w 129"/>
                                <a:gd name="T79" fmla="*/ 10 h 226"/>
                                <a:gd name="T80" fmla="*/ 124 w 129"/>
                                <a:gd name="T81" fmla="*/ 5 h 226"/>
                                <a:gd name="T82" fmla="*/ 129 w 129"/>
                                <a:gd name="T83"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9" h="226">
                                  <a:moveTo>
                                    <a:pt x="0" y="226"/>
                                  </a:moveTo>
                                  <a:lnTo>
                                    <a:pt x="0" y="221"/>
                                  </a:lnTo>
                                  <a:lnTo>
                                    <a:pt x="4" y="216"/>
                                  </a:lnTo>
                                  <a:lnTo>
                                    <a:pt x="9" y="212"/>
                                  </a:lnTo>
                                  <a:lnTo>
                                    <a:pt x="9" y="207"/>
                                  </a:lnTo>
                                  <a:lnTo>
                                    <a:pt x="14" y="202"/>
                                  </a:lnTo>
                                  <a:lnTo>
                                    <a:pt x="14" y="197"/>
                                  </a:lnTo>
                                  <a:lnTo>
                                    <a:pt x="19" y="192"/>
                                  </a:lnTo>
                                  <a:lnTo>
                                    <a:pt x="19" y="188"/>
                                  </a:lnTo>
                                  <a:lnTo>
                                    <a:pt x="28" y="178"/>
                                  </a:lnTo>
                                  <a:lnTo>
                                    <a:pt x="28" y="173"/>
                                  </a:lnTo>
                                  <a:lnTo>
                                    <a:pt x="33" y="168"/>
                                  </a:lnTo>
                                  <a:lnTo>
                                    <a:pt x="33" y="164"/>
                                  </a:lnTo>
                                  <a:lnTo>
                                    <a:pt x="38" y="159"/>
                                  </a:lnTo>
                                  <a:lnTo>
                                    <a:pt x="38" y="154"/>
                                  </a:lnTo>
                                  <a:lnTo>
                                    <a:pt x="48" y="144"/>
                                  </a:lnTo>
                                  <a:lnTo>
                                    <a:pt x="48" y="140"/>
                                  </a:lnTo>
                                  <a:lnTo>
                                    <a:pt x="52" y="135"/>
                                  </a:lnTo>
                                  <a:lnTo>
                                    <a:pt x="52" y="130"/>
                                  </a:lnTo>
                                  <a:lnTo>
                                    <a:pt x="62" y="120"/>
                                  </a:lnTo>
                                  <a:lnTo>
                                    <a:pt x="62" y="116"/>
                                  </a:lnTo>
                                  <a:lnTo>
                                    <a:pt x="67" y="111"/>
                                  </a:lnTo>
                                  <a:lnTo>
                                    <a:pt x="67" y="106"/>
                                  </a:lnTo>
                                  <a:lnTo>
                                    <a:pt x="72" y="101"/>
                                  </a:lnTo>
                                  <a:lnTo>
                                    <a:pt x="72" y="96"/>
                                  </a:lnTo>
                                  <a:lnTo>
                                    <a:pt x="81" y="87"/>
                                  </a:lnTo>
                                  <a:lnTo>
                                    <a:pt x="81" y="82"/>
                                  </a:lnTo>
                                  <a:lnTo>
                                    <a:pt x="86" y="77"/>
                                  </a:lnTo>
                                  <a:lnTo>
                                    <a:pt x="86" y="72"/>
                                  </a:lnTo>
                                  <a:lnTo>
                                    <a:pt x="91" y="67"/>
                                  </a:lnTo>
                                  <a:lnTo>
                                    <a:pt x="91" y="63"/>
                                  </a:lnTo>
                                  <a:lnTo>
                                    <a:pt x="100" y="53"/>
                                  </a:lnTo>
                                  <a:lnTo>
                                    <a:pt x="100" y="48"/>
                                  </a:lnTo>
                                  <a:lnTo>
                                    <a:pt x="105" y="43"/>
                                  </a:lnTo>
                                  <a:lnTo>
                                    <a:pt x="105" y="39"/>
                                  </a:lnTo>
                                  <a:lnTo>
                                    <a:pt x="110" y="34"/>
                                  </a:lnTo>
                                  <a:lnTo>
                                    <a:pt x="110" y="29"/>
                                  </a:lnTo>
                                  <a:lnTo>
                                    <a:pt x="120" y="19"/>
                                  </a:lnTo>
                                  <a:lnTo>
                                    <a:pt x="120" y="15"/>
                                  </a:lnTo>
                                  <a:lnTo>
                                    <a:pt x="124" y="10"/>
                                  </a:lnTo>
                                  <a:lnTo>
                                    <a:pt x="124" y="5"/>
                                  </a:lnTo>
                                  <a:lnTo>
                                    <a:pt x="1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5"/>
                          <wps:cNvSpPr>
                            <a:spLocks/>
                          </wps:cNvSpPr>
                          <wps:spPr bwMode="auto">
                            <a:xfrm>
                              <a:off x="7719" y="3241"/>
                              <a:ext cx="53" cy="96"/>
                            </a:xfrm>
                            <a:custGeom>
                              <a:avLst/>
                              <a:gdLst>
                                <a:gd name="T0" fmla="*/ 0 w 53"/>
                                <a:gd name="T1" fmla="*/ 96 h 96"/>
                                <a:gd name="T2" fmla="*/ 0 w 53"/>
                                <a:gd name="T3" fmla="*/ 91 h 96"/>
                                <a:gd name="T4" fmla="*/ 5 w 53"/>
                                <a:gd name="T5" fmla="*/ 86 h 96"/>
                                <a:gd name="T6" fmla="*/ 9 w 53"/>
                                <a:gd name="T7" fmla="*/ 82 h 96"/>
                                <a:gd name="T8" fmla="*/ 9 w 53"/>
                                <a:gd name="T9" fmla="*/ 77 h 96"/>
                                <a:gd name="T10" fmla="*/ 14 w 53"/>
                                <a:gd name="T11" fmla="*/ 72 h 96"/>
                                <a:gd name="T12" fmla="*/ 14 w 53"/>
                                <a:gd name="T13" fmla="*/ 67 h 96"/>
                                <a:gd name="T14" fmla="*/ 19 w 53"/>
                                <a:gd name="T15" fmla="*/ 62 h 96"/>
                                <a:gd name="T16" fmla="*/ 19 w 53"/>
                                <a:gd name="T17" fmla="*/ 57 h 96"/>
                                <a:gd name="T18" fmla="*/ 29 w 53"/>
                                <a:gd name="T19" fmla="*/ 48 h 96"/>
                                <a:gd name="T20" fmla="*/ 29 w 53"/>
                                <a:gd name="T21" fmla="*/ 43 h 96"/>
                                <a:gd name="T22" fmla="*/ 33 w 53"/>
                                <a:gd name="T23" fmla="*/ 38 h 96"/>
                                <a:gd name="T24" fmla="*/ 33 w 53"/>
                                <a:gd name="T25" fmla="*/ 33 h 96"/>
                                <a:gd name="T26" fmla="*/ 43 w 53"/>
                                <a:gd name="T27" fmla="*/ 24 h 96"/>
                                <a:gd name="T28" fmla="*/ 43 w 53"/>
                                <a:gd name="T29" fmla="*/ 19 h 96"/>
                                <a:gd name="T30" fmla="*/ 48 w 53"/>
                                <a:gd name="T31" fmla="*/ 14 h 96"/>
                                <a:gd name="T32" fmla="*/ 48 w 53"/>
                                <a:gd name="T33" fmla="*/ 9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9" y="82"/>
                                  </a:lnTo>
                                  <a:lnTo>
                                    <a:pt x="9" y="77"/>
                                  </a:lnTo>
                                  <a:lnTo>
                                    <a:pt x="14" y="72"/>
                                  </a:lnTo>
                                  <a:lnTo>
                                    <a:pt x="14" y="67"/>
                                  </a:lnTo>
                                  <a:lnTo>
                                    <a:pt x="19" y="62"/>
                                  </a:lnTo>
                                  <a:lnTo>
                                    <a:pt x="19" y="57"/>
                                  </a:lnTo>
                                  <a:lnTo>
                                    <a:pt x="29" y="48"/>
                                  </a:lnTo>
                                  <a:lnTo>
                                    <a:pt x="29" y="43"/>
                                  </a:lnTo>
                                  <a:lnTo>
                                    <a:pt x="33" y="38"/>
                                  </a:lnTo>
                                  <a:lnTo>
                                    <a:pt x="33" y="33"/>
                                  </a:lnTo>
                                  <a:lnTo>
                                    <a:pt x="43" y="24"/>
                                  </a:lnTo>
                                  <a:lnTo>
                                    <a:pt x="43" y="19"/>
                                  </a:lnTo>
                                  <a:lnTo>
                                    <a:pt x="48" y="14"/>
                                  </a:lnTo>
                                  <a:lnTo>
                                    <a:pt x="48" y="9"/>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6"/>
                          <wps:cNvSpPr>
                            <a:spLocks/>
                          </wps:cNvSpPr>
                          <wps:spPr bwMode="auto">
                            <a:xfrm>
                              <a:off x="7863" y="3054"/>
                              <a:ext cx="19" cy="28"/>
                            </a:xfrm>
                            <a:custGeom>
                              <a:avLst/>
                              <a:gdLst>
                                <a:gd name="T0" fmla="*/ 0 w 19"/>
                                <a:gd name="T1" fmla="*/ 28 h 28"/>
                                <a:gd name="T2" fmla="*/ 9 w 19"/>
                                <a:gd name="T3" fmla="*/ 19 h 28"/>
                                <a:gd name="T4" fmla="*/ 9 w 19"/>
                                <a:gd name="T5" fmla="*/ 14 h 28"/>
                                <a:gd name="T6" fmla="*/ 14 w 19"/>
                                <a:gd name="T7" fmla="*/ 9 h 28"/>
                                <a:gd name="T8" fmla="*/ 14 w 19"/>
                                <a:gd name="T9" fmla="*/ 4 h 28"/>
                                <a:gd name="T10" fmla="*/ 19 w 19"/>
                                <a:gd name="T11" fmla="*/ 0 h 28"/>
                              </a:gdLst>
                              <a:ahLst/>
                              <a:cxnLst>
                                <a:cxn ang="0">
                                  <a:pos x="T0" y="T1"/>
                                </a:cxn>
                                <a:cxn ang="0">
                                  <a:pos x="T2" y="T3"/>
                                </a:cxn>
                                <a:cxn ang="0">
                                  <a:pos x="T4" y="T5"/>
                                </a:cxn>
                                <a:cxn ang="0">
                                  <a:pos x="T6" y="T7"/>
                                </a:cxn>
                                <a:cxn ang="0">
                                  <a:pos x="T8" y="T9"/>
                                </a:cxn>
                                <a:cxn ang="0">
                                  <a:pos x="T10" y="T11"/>
                                </a:cxn>
                              </a:cxnLst>
                              <a:rect l="0" t="0" r="r" b="b"/>
                              <a:pathLst>
                                <a:path w="19" h="28">
                                  <a:moveTo>
                                    <a:pt x="0" y="28"/>
                                  </a:moveTo>
                                  <a:lnTo>
                                    <a:pt x="9" y="19"/>
                                  </a:lnTo>
                                  <a:lnTo>
                                    <a:pt x="9" y="14"/>
                                  </a:lnTo>
                                  <a:lnTo>
                                    <a:pt x="14" y="9"/>
                                  </a:lnTo>
                                  <a:lnTo>
                                    <a:pt x="14" y="4"/>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7"/>
                          <wps:cNvSpPr>
                            <a:spLocks/>
                          </wps:cNvSpPr>
                          <wps:spPr bwMode="auto">
                            <a:xfrm>
                              <a:off x="8160" y="2473"/>
                              <a:ext cx="58" cy="96"/>
                            </a:xfrm>
                            <a:custGeom>
                              <a:avLst/>
                              <a:gdLst>
                                <a:gd name="T0" fmla="*/ 0 w 58"/>
                                <a:gd name="T1" fmla="*/ 96 h 96"/>
                                <a:gd name="T2" fmla="*/ 5 w 58"/>
                                <a:gd name="T3" fmla="*/ 91 h 96"/>
                                <a:gd name="T4" fmla="*/ 5 w 58"/>
                                <a:gd name="T5" fmla="*/ 86 h 96"/>
                                <a:gd name="T6" fmla="*/ 15 w 58"/>
                                <a:gd name="T7" fmla="*/ 76 h 96"/>
                                <a:gd name="T8" fmla="*/ 15 w 58"/>
                                <a:gd name="T9" fmla="*/ 72 h 96"/>
                                <a:gd name="T10" fmla="*/ 20 w 58"/>
                                <a:gd name="T11" fmla="*/ 67 h 96"/>
                                <a:gd name="T12" fmla="*/ 20 w 58"/>
                                <a:gd name="T13" fmla="*/ 62 h 96"/>
                                <a:gd name="T14" fmla="*/ 24 w 58"/>
                                <a:gd name="T15" fmla="*/ 57 h 96"/>
                                <a:gd name="T16" fmla="*/ 24 w 58"/>
                                <a:gd name="T17" fmla="*/ 52 h 96"/>
                                <a:gd name="T18" fmla="*/ 34 w 58"/>
                                <a:gd name="T19" fmla="*/ 43 h 96"/>
                                <a:gd name="T20" fmla="*/ 34 w 58"/>
                                <a:gd name="T21" fmla="*/ 38 h 96"/>
                                <a:gd name="T22" fmla="*/ 39 w 58"/>
                                <a:gd name="T23" fmla="*/ 33 h 96"/>
                                <a:gd name="T24" fmla="*/ 39 w 58"/>
                                <a:gd name="T25" fmla="*/ 28 h 96"/>
                                <a:gd name="T26" fmla="*/ 44 w 58"/>
                                <a:gd name="T27" fmla="*/ 24 h 96"/>
                                <a:gd name="T28" fmla="*/ 44 w 58"/>
                                <a:gd name="T29" fmla="*/ 19 h 96"/>
                                <a:gd name="T30" fmla="*/ 53 w 58"/>
                                <a:gd name="T31" fmla="*/ 9 h 96"/>
                                <a:gd name="T32" fmla="*/ 53 w 58"/>
                                <a:gd name="T33" fmla="*/ 4 h 96"/>
                                <a:gd name="T34" fmla="*/ 58 w 58"/>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96"/>
                                  </a:moveTo>
                                  <a:lnTo>
                                    <a:pt x="5" y="91"/>
                                  </a:lnTo>
                                  <a:lnTo>
                                    <a:pt x="5" y="86"/>
                                  </a:lnTo>
                                  <a:lnTo>
                                    <a:pt x="15" y="76"/>
                                  </a:lnTo>
                                  <a:lnTo>
                                    <a:pt x="15" y="72"/>
                                  </a:lnTo>
                                  <a:lnTo>
                                    <a:pt x="20" y="67"/>
                                  </a:lnTo>
                                  <a:lnTo>
                                    <a:pt x="20" y="62"/>
                                  </a:lnTo>
                                  <a:lnTo>
                                    <a:pt x="24" y="57"/>
                                  </a:lnTo>
                                  <a:lnTo>
                                    <a:pt x="24" y="52"/>
                                  </a:lnTo>
                                  <a:lnTo>
                                    <a:pt x="34" y="43"/>
                                  </a:lnTo>
                                  <a:lnTo>
                                    <a:pt x="34" y="38"/>
                                  </a:lnTo>
                                  <a:lnTo>
                                    <a:pt x="39" y="33"/>
                                  </a:lnTo>
                                  <a:lnTo>
                                    <a:pt x="39" y="28"/>
                                  </a:lnTo>
                                  <a:lnTo>
                                    <a:pt x="44" y="24"/>
                                  </a:lnTo>
                                  <a:lnTo>
                                    <a:pt x="44" y="19"/>
                                  </a:lnTo>
                                  <a:lnTo>
                                    <a:pt x="53" y="9"/>
                                  </a:lnTo>
                                  <a:lnTo>
                                    <a:pt x="53" y="4"/>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8"/>
                          <wps:cNvSpPr>
                            <a:spLocks/>
                          </wps:cNvSpPr>
                          <wps:spPr bwMode="auto">
                            <a:xfrm>
                              <a:off x="7680" y="3375"/>
                              <a:ext cx="77" cy="140"/>
                            </a:xfrm>
                            <a:custGeom>
                              <a:avLst/>
                              <a:gdLst>
                                <a:gd name="T0" fmla="*/ 0 w 77"/>
                                <a:gd name="T1" fmla="*/ 140 h 140"/>
                                <a:gd name="T2" fmla="*/ 0 w 77"/>
                                <a:gd name="T3" fmla="*/ 135 h 140"/>
                                <a:gd name="T4" fmla="*/ 5 w 77"/>
                                <a:gd name="T5" fmla="*/ 130 h 140"/>
                                <a:gd name="T6" fmla="*/ 5 w 77"/>
                                <a:gd name="T7" fmla="*/ 125 h 140"/>
                                <a:gd name="T8" fmla="*/ 10 w 77"/>
                                <a:gd name="T9" fmla="*/ 120 h 140"/>
                                <a:gd name="T10" fmla="*/ 15 w 77"/>
                                <a:gd name="T11" fmla="*/ 116 h 140"/>
                                <a:gd name="T12" fmla="*/ 15 w 77"/>
                                <a:gd name="T13" fmla="*/ 111 h 140"/>
                                <a:gd name="T14" fmla="*/ 20 w 77"/>
                                <a:gd name="T15" fmla="*/ 106 h 140"/>
                                <a:gd name="T16" fmla="*/ 20 w 77"/>
                                <a:gd name="T17" fmla="*/ 101 h 140"/>
                                <a:gd name="T18" fmla="*/ 24 w 77"/>
                                <a:gd name="T19" fmla="*/ 96 h 140"/>
                                <a:gd name="T20" fmla="*/ 24 w 77"/>
                                <a:gd name="T21" fmla="*/ 92 h 140"/>
                                <a:gd name="T22" fmla="*/ 34 w 77"/>
                                <a:gd name="T23" fmla="*/ 82 h 140"/>
                                <a:gd name="T24" fmla="*/ 34 w 77"/>
                                <a:gd name="T25" fmla="*/ 77 h 140"/>
                                <a:gd name="T26" fmla="*/ 39 w 77"/>
                                <a:gd name="T27" fmla="*/ 72 h 140"/>
                                <a:gd name="T28" fmla="*/ 39 w 77"/>
                                <a:gd name="T29" fmla="*/ 68 h 140"/>
                                <a:gd name="T30" fmla="*/ 44 w 77"/>
                                <a:gd name="T31" fmla="*/ 63 h 140"/>
                                <a:gd name="T32" fmla="*/ 44 w 77"/>
                                <a:gd name="T33" fmla="*/ 58 h 140"/>
                                <a:gd name="T34" fmla="*/ 53 w 77"/>
                                <a:gd name="T35" fmla="*/ 48 h 140"/>
                                <a:gd name="T36" fmla="*/ 53 w 77"/>
                                <a:gd name="T37" fmla="*/ 44 h 140"/>
                                <a:gd name="T38" fmla="*/ 58 w 77"/>
                                <a:gd name="T39" fmla="*/ 39 h 140"/>
                                <a:gd name="T40" fmla="*/ 58 w 77"/>
                                <a:gd name="T41" fmla="*/ 34 h 140"/>
                                <a:gd name="T42" fmla="*/ 63 w 77"/>
                                <a:gd name="T43" fmla="*/ 29 h 140"/>
                                <a:gd name="T44" fmla="*/ 63 w 77"/>
                                <a:gd name="T45" fmla="*/ 24 h 140"/>
                                <a:gd name="T46" fmla="*/ 72 w 77"/>
                                <a:gd name="T47" fmla="*/ 15 h 140"/>
                                <a:gd name="T48" fmla="*/ 72 w 77"/>
                                <a:gd name="T49" fmla="*/ 10 h 140"/>
                                <a:gd name="T50" fmla="*/ 77 w 77"/>
                                <a:gd name="T51" fmla="*/ 5 h 140"/>
                                <a:gd name="T52" fmla="*/ 77 w 77"/>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40">
                                  <a:moveTo>
                                    <a:pt x="0" y="140"/>
                                  </a:moveTo>
                                  <a:lnTo>
                                    <a:pt x="0" y="135"/>
                                  </a:lnTo>
                                  <a:lnTo>
                                    <a:pt x="5" y="130"/>
                                  </a:lnTo>
                                  <a:lnTo>
                                    <a:pt x="5" y="125"/>
                                  </a:lnTo>
                                  <a:lnTo>
                                    <a:pt x="10" y="120"/>
                                  </a:lnTo>
                                  <a:lnTo>
                                    <a:pt x="15" y="116"/>
                                  </a:lnTo>
                                  <a:lnTo>
                                    <a:pt x="15" y="111"/>
                                  </a:lnTo>
                                  <a:lnTo>
                                    <a:pt x="20" y="106"/>
                                  </a:lnTo>
                                  <a:lnTo>
                                    <a:pt x="20" y="101"/>
                                  </a:lnTo>
                                  <a:lnTo>
                                    <a:pt x="24" y="96"/>
                                  </a:lnTo>
                                  <a:lnTo>
                                    <a:pt x="24" y="92"/>
                                  </a:lnTo>
                                  <a:lnTo>
                                    <a:pt x="34" y="82"/>
                                  </a:lnTo>
                                  <a:lnTo>
                                    <a:pt x="34" y="77"/>
                                  </a:lnTo>
                                  <a:lnTo>
                                    <a:pt x="39" y="72"/>
                                  </a:lnTo>
                                  <a:lnTo>
                                    <a:pt x="39" y="68"/>
                                  </a:lnTo>
                                  <a:lnTo>
                                    <a:pt x="44" y="63"/>
                                  </a:lnTo>
                                  <a:lnTo>
                                    <a:pt x="44" y="58"/>
                                  </a:lnTo>
                                  <a:lnTo>
                                    <a:pt x="53" y="48"/>
                                  </a:lnTo>
                                  <a:lnTo>
                                    <a:pt x="53" y="44"/>
                                  </a:lnTo>
                                  <a:lnTo>
                                    <a:pt x="58" y="39"/>
                                  </a:lnTo>
                                  <a:lnTo>
                                    <a:pt x="58" y="34"/>
                                  </a:lnTo>
                                  <a:lnTo>
                                    <a:pt x="63" y="29"/>
                                  </a:lnTo>
                                  <a:lnTo>
                                    <a:pt x="63" y="24"/>
                                  </a:lnTo>
                                  <a:lnTo>
                                    <a:pt x="72" y="15"/>
                                  </a:lnTo>
                                  <a:lnTo>
                                    <a:pt x="72" y="10"/>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9"/>
                          <wps:cNvSpPr>
                            <a:spLocks/>
                          </wps:cNvSpPr>
                          <wps:spPr bwMode="auto">
                            <a:xfrm>
                              <a:off x="7920" y="3020"/>
                              <a:ext cx="44" cy="72"/>
                            </a:xfrm>
                            <a:custGeom>
                              <a:avLst/>
                              <a:gdLst>
                                <a:gd name="T0" fmla="*/ 0 w 44"/>
                                <a:gd name="T1" fmla="*/ 72 h 72"/>
                                <a:gd name="T2" fmla="*/ 10 w 44"/>
                                <a:gd name="T3" fmla="*/ 62 h 72"/>
                                <a:gd name="T4" fmla="*/ 10 w 44"/>
                                <a:gd name="T5" fmla="*/ 58 h 72"/>
                                <a:gd name="T6" fmla="*/ 15 w 44"/>
                                <a:gd name="T7" fmla="*/ 53 h 72"/>
                                <a:gd name="T8" fmla="*/ 15 w 44"/>
                                <a:gd name="T9" fmla="*/ 48 h 72"/>
                                <a:gd name="T10" fmla="*/ 20 w 44"/>
                                <a:gd name="T11" fmla="*/ 43 h 72"/>
                                <a:gd name="T12" fmla="*/ 20 w 44"/>
                                <a:gd name="T13" fmla="*/ 38 h 72"/>
                                <a:gd name="T14" fmla="*/ 29 w 44"/>
                                <a:gd name="T15" fmla="*/ 29 h 72"/>
                                <a:gd name="T16" fmla="*/ 29 w 44"/>
                                <a:gd name="T17" fmla="*/ 24 h 72"/>
                                <a:gd name="T18" fmla="*/ 34 w 44"/>
                                <a:gd name="T19" fmla="*/ 19 h 72"/>
                                <a:gd name="T20" fmla="*/ 34 w 44"/>
                                <a:gd name="T21" fmla="*/ 14 h 72"/>
                                <a:gd name="T22" fmla="*/ 39 w 44"/>
                                <a:gd name="T23" fmla="*/ 10 h 72"/>
                                <a:gd name="T24" fmla="*/ 39 w 44"/>
                                <a:gd name="T25" fmla="*/ 5 h 72"/>
                                <a:gd name="T26" fmla="*/ 44 w 44"/>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72"/>
                                  </a:moveTo>
                                  <a:lnTo>
                                    <a:pt x="10" y="62"/>
                                  </a:lnTo>
                                  <a:lnTo>
                                    <a:pt x="10" y="58"/>
                                  </a:lnTo>
                                  <a:lnTo>
                                    <a:pt x="15" y="53"/>
                                  </a:lnTo>
                                  <a:lnTo>
                                    <a:pt x="15" y="48"/>
                                  </a:lnTo>
                                  <a:lnTo>
                                    <a:pt x="20" y="43"/>
                                  </a:lnTo>
                                  <a:lnTo>
                                    <a:pt x="20" y="38"/>
                                  </a:lnTo>
                                  <a:lnTo>
                                    <a:pt x="29" y="29"/>
                                  </a:lnTo>
                                  <a:lnTo>
                                    <a:pt x="29" y="24"/>
                                  </a:lnTo>
                                  <a:lnTo>
                                    <a:pt x="34" y="19"/>
                                  </a:lnTo>
                                  <a:lnTo>
                                    <a:pt x="34" y="14"/>
                                  </a:lnTo>
                                  <a:lnTo>
                                    <a:pt x="39" y="10"/>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50"/>
                          <wps:cNvSpPr>
                            <a:spLocks/>
                          </wps:cNvSpPr>
                          <wps:spPr bwMode="auto">
                            <a:xfrm>
                              <a:off x="8247" y="2477"/>
                              <a:ext cx="29" cy="48"/>
                            </a:xfrm>
                            <a:custGeom>
                              <a:avLst/>
                              <a:gdLst>
                                <a:gd name="T0" fmla="*/ 0 w 29"/>
                                <a:gd name="T1" fmla="*/ 48 h 48"/>
                                <a:gd name="T2" fmla="*/ 9 w 29"/>
                                <a:gd name="T3" fmla="*/ 39 h 48"/>
                                <a:gd name="T4" fmla="*/ 9 w 29"/>
                                <a:gd name="T5" fmla="*/ 34 h 48"/>
                                <a:gd name="T6" fmla="*/ 14 w 29"/>
                                <a:gd name="T7" fmla="*/ 29 h 48"/>
                                <a:gd name="T8" fmla="*/ 14 w 29"/>
                                <a:gd name="T9" fmla="*/ 24 h 48"/>
                                <a:gd name="T10" fmla="*/ 24 w 29"/>
                                <a:gd name="T11" fmla="*/ 15 h 48"/>
                                <a:gd name="T12" fmla="*/ 24 w 29"/>
                                <a:gd name="T13" fmla="*/ 10 h 48"/>
                                <a:gd name="T14" fmla="*/ 29 w 29"/>
                                <a:gd name="T15" fmla="*/ 5 h 48"/>
                                <a:gd name="T16" fmla="*/ 29 w 29"/>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48"/>
                                  </a:moveTo>
                                  <a:lnTo>
                                    <a:pt x="9" y="39"/>
                                  </a:lnTo>
                                  <a:lnTo>
                                    <a:pt x="9" y="34"/>
                                  </a:lnTo>
                                  <a:lnTo>
                                    <a:pt x="14" y="29"/>
                                  </a:lnTo>
                                  <a:lnTo>
                                    <a:pt x="14" y="24"/>
                                  </a:lnTo>
                                  <a:lnTo>
                                    <a:pt x="24" y="15"/>
                                  </a:lnTo>
                                  <a:lnTo>
                                    <a:pt x="24" y="10"/>
                                  </a:lnTo>
                                  <a:lnTo>
                                    <a:pt x="29"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1"/>
                          <wps:cNvSpPr>
                            <a:spLocks/>
                          </wps:cNvSpPr>
                          <wps:spPr bwMode="auto">
                            <a:xfrm>
                              <a:off x="7700" y="3433"/>
                              <a:ext cx="86" cy="154"/>
                            </a:xfrm>
                            <a:custGeom>
                              <a:avLst/>
                              <a:gdLst>
                                <a:gd name="T0" fmla="*/ 0 w 86"/>
                                <a:gd name="T1" fmla="*/ 154 h 154"/>
                                <a:gd name="T2" fmla="*/ 4 w 86"/>
                                <a:gd name="T3" fmla="*/ 149 h 154"/>
                                <a:gd name="T4" fmla="*/ 4 w 86"/>
                                <a:gd name="T5" fmla="*/ 144 h 154"/>
                                <a:gd name="T6" fmla="*/ 9 w 86"/>
                                <a:gd name="T7" fmla="*/ 139 h 154"/>
                                <a:gd name="T8" fmla="*/ 9 w 86"/>
                                <a:gd name="T9" fmla="*/ 134 h 154"/>
                                <a:gd name="T10" fmla="*/ 14 w 86"/>
                                <a:gd name="T11" fmla="*/ 130 h 154"/>
                                <a:gd name="T12" fmla="*/ 14 w 86"/>
                                <a:gd name="T13" fmla="*/ 125 h 154"/>
                                <a:gd name="T14" fmla="*/ 24 w 86"/>
                                <a:gd name="T15" fmla="*/ 115 h 154"/>
                                <a:gd name="T16" fmla="*/ 24 w 86"/>
                                <a:gd name="T17" fmla="*/ 110 h 154"/>
                                <a:gd name="T18" fmla="*/ 28 w 86"/>
                                <a:gd name="T19" fmla="*/ 106 h 154"/>
                                <a:gd name="T20" fmla="*/ 28 w 86"/>
                                <a:gd name="T21" fmla="*/ 101 h 154"/>
                                <a:gd name="T22" fmla="*/ 33 w 86"/>
                                <a:gd name="T23" fmla="*/ 96 h 154"/>
                                <a:gd name="T24" fmla="*/ 33 w 86"/>
                                <a:gd name="T25" fmla="*/ 91 h 154"/>
                                <a:gd name="T26" fmla="*/ 43 w 86"/>
                                <a:gd name="T27" fmla="*/ 82 h 154"/>
                                <a:gd name="T28" fmla="*/ 43 w 86"/>
                                <a:gd name="T29" fmla="*/ 77 h 154"/>
                                <a:gd name="T30" fmla="*/ 48 w 86"/>
                                <a:gd name="T31" fmla="*/ 72 h 154"/>
                                <a:gd name="T32" fmla="*/ 48 w 86"/>
                                <a:gd name="T33" fmla="*/ 67 h 154"/>
                                <a:gd name="T34" fmla="*/ 57 w 86"/>
                                <a:gd name="T35" fmla="*/ 58 h 154"/>
                                <a:gd name="T36" fmla="*/ 57 w 86"/>
                                <a:gd name="T37" fmla="*/ 53 h 154"/>
                                <a:gd name="T38" fmla="*/ 62 w 86"/>
                                <a:gd name="T39" fmla="*/ 48 h 154"/>
                                <a:gd name="T40" fmla="*/ 62 w 86"/>
                                <a:gd name="T41" fmla="*/ 43 h 154"/>
                                <a:gd name="T42" fmla="*/ 67 w 86"/>
                                <a:gd name="T43" fmla="*/ 38 h 154"/>
                                <a:gd name="T44" fmla="*/ 67 w 86"/>
                                <a:gd name="T45" fmla="*/ 34 h 154"/>
                                <a:gd name="T46" fmla="*/ 76 w 86"/>
                                <a:gd name="T47" fmla="*/ 24 h 154"/>
                                <a:gd name="T48" fmla="*/ 76 w 86"/>
                                <a:gd name="T49" fmla="*/ 19 h 154"/>
                                <a:gd name="T50" fmla="*/ 81 w 86"/>
                                <a:gd name="T51" fmla="*/ 14 h 154"/>
                                <a:gd name="T52" fmla="*/ 81 w 86"/>
                                <a:gd name="T53" fmla="*/ 10 h 154"/>
                                <a:gd name="T54" fmla="*/ 86 w 86"/>
                                <a:gd name="T55" fmla="*/ 5 h 154"/>
                                <a:gd name="T56" fmla="*/ 86 w 86"/>
                                <a:gd name="T5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154">
                                  <a:moveTo>
                                    <a:pt x="0" y="154"/>
                                  </a:moveTo>
                                  <a:lnTo>
                                    <a:pt x="4" y="149"/>
                                  </a:lnTo>
                                  <a:lnTo>
                                    <a:pt x="4" y="144"/>
                                  </a:lnTo>
                                  <a:lnTo>
                                    <a:pt x="9" y="139"/>
                                  </a:lnTo>
                                  <a:lnTo>
                                    <a:pt x="9" y="134"/>
                                  </a:lnTo>
                                  <a:lnTo>
                                    <a:pt x="14" y="130"/>
                                  </a:lnTo>
                                  <a:lnTo>
                                    <a:pt x="14" y="125"/>
                                  </a:lnTo>
                                  <a:lnTo>
                                    <a:pt x="24" y="115"/>
                                  </a:lnTo>
                                  <a:lnTo>
                                    <a:pt x="24" y="110"/>
                                  </a:lnTo>
                                  <a:lnTo>
                                    <a:pt x="28" y="106"/>
                                  </a:lnTo>
                                  <a:lnTo>
                                    <a:pt x="28" y="101"/>
                                  </a:lnTo>
                                  <a:lnTo>
                                    <a:pt x="33" y="96"/>
                                  </a:lnTo>
                                  <a:lnTo>
                                    <a:pt x="33" y="91"/>
                                  </a:lnTo>
                                  <a:lnTo>
                                    <a:pt x="43" y="82"/>
                                  </a:lnTo>
                                  <a:lnTo>
                                    <a:pt x="43" y="77"/>
                                  </a:lnTo>
                                  <a:lnTo>
                                    <a:pt x="48" y="72"/>
                                  </a:lnTo>
                                  <a:lnTo>
                                    <a:pt x="48" y="67"/>
                                  </a:lnTo>
                                  <a:lnTo>
                                    <a:pt x="57" y="58"/>
                                  </a:lnTo>
                                  <a:lnTo>
                                    <a:pt x="57" y="53"/>
                                  </a:lnTo>
                                  <a:lnTo>
                                    <a:pt x="62" y="48"/>
                                  </a:lnTo>
                                  <a:lnTo>
                                    <a:pt x="62" y="43"/>
                                  </a:lnTo>
                                  <a:lnTo>
                                    <a:pt x="67" y="38"/>
                                  </a:lnTo>
                                  <a:lnTo>
                                    <a:pt x="67" y="34"/>
                                  </a:lnTo>
                                  <a:lnTo>
                                    <a:pt x="76" y="24"/>
                                  </a:lnTo>
                                  <a:lnTo>
                                    <a:pt x="76" y="19"/>
                                  </a:lnTo>
                                  <a:lnTo>
                                    <a:pt x="81" y="14"/>
                                  </a:lnTo>
                                  <a:lnTo>
                                    <a:pt x="81" y="10"/>
                                  </a:lnTo>
                                  <a:lnTo>
                                    <a:pt x="86" y="5"/>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52"/>
                          <wps:cNvSpPr>
                            <a:spLocks/>
                          </wps:cNvSpPr>
                          <wps:spPr bwMode="auto">
                            <a:xfrm>
                              <a:off x="7954" y="3111"/>
                              <a:ext cx="19" cy="39"/>
                            </a:xfrm>
                            <a:custGeom>
                              <a:avLst/>
                              <a:gdLst>
                                <a:gd name="T0" fmla="*/ 0 w 19"/>
                                <a:gd name="T1" fmla="*/ 39 h 39"/>
                                <a:gd name="T2" fmla="*/ 0 w 19"/>
                                <a:gd name="T3" fmla="*/ 34 h 39"/>
                                <a:gd name="T4" fmla="*/ 5 w 19"/>
                                <a:gd name="T5" fmla="*/ 29 h 39"/>
                                <a:gd name="T6" fmla="*/ 5 w 19"/>
                                <a:gd name="T7" fmla="*/ 24 h 39"/>
                                <a:gd name="T8" fmla="*/ 10 w 19"/>
                                <a:gd name="T9" fmla="*/ 19 h 39"/>
                                <a:gd name="T10" fmla="*/ 10 w 19"/>
                                <a:gd name="T11" fmla="*/ 15 h 39"/>
                                <a:gd name="T12" fmla="*/ 14 w 19"/>
                                <a:gd name="T13" fmla="*/ 10 h 39"/>
                                <a:gd name="T14" fmla="*/ 19 w 19"/>
                                <a:gd name="T15" fmla="*/ 5 h 39"/>
                                <a:gd name="T16" fmla="*/ 19 w 19"/>
                                <a:gd name="T1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39">
                                  <a:moveTo>
                                    <a:pt x="0" y="39"/>
                                  </a:moveTo>
                                  <a:lnTo>
                                    <a:pt x="0" y="34"/>
                                  </a:lnTo>
                                  <a:lnTo>
                                    <a:pt x="5" y="29"/>
                                  </a:lnTo>
                                  <a:lnTo>
                                    <a:pt x="5" y="24"/>
                                  </a:lnTo>
                                  <a:lnTo>
                                    <a:pt x="10" y="19"/>
                                  </a:lnTo>
                                  <a:lnTo>
                                    <a:pt x="10" y="15"/>
                                  </a:lnTo>
                                  <a:lnTo>
                                    <a:pt x="14" y="10"/>
                                  </a:lnTo>
                                  <a:lnTo>
                                    <a:pt x="19"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53"/>
                          <wps:cNvSpPr>
                            <a:spLocks/>
                          </wps:cNvSpPr>
                          <wps:spPr bwMode="auto">
                            <a:xfrm>
                              <a:off x="8319" y="2343"/>
                              <a:ext cx="101" cy="168"/>
                            </a:xfrm>
                            <a:custGeom>
                              <a:avLst/>
                              <a:gdLst>
                                <a:gd name="T0" fmla="*/ 0 w 101"/>
                                <a:gd name="T1" fmla="*/ 168 h 168"/>
                                <a:gd name="T2" fmla="*/ 9 w 101"/>
                                <a:gd name="T3" fmla="*/ 158 h 168"/>
                                <a:gd name="T4" fmla="*/ 9 w 101"/>
                                <a:gd name="T5" fmla="*/ 154 h 168"/>
                                <a:gd name="T6" fmla="*/ 14 w 101"/>
                                <a:gd name="T7" fmla="*/ 149 h 168"/>
                                <a:gd name="T8" fmla="*/ 14 w 101"/>
                                <a:gd name="T9" fmla="*/ 144 h 168"/>
                                <a:gd name="T10" fmla="*/ 19 w 101"/>
                                <a:gd name="T11" fmla="*/ 139 h 168"/>
                                <a:gd name="T12" fmla="*/ 19 w 101"/>
                                <a:gd name="T13" fmla="*/ 134 h 168"/>
                                <a:gd name="T14" fmla="*/ 29 w 101"/>
                                <a:gd name="T15" fmla="*/ 125 h 168"/>
                                <a:gd name="T16" fmla="*/ 29 w 101"/>
                                <a:gd name="T17" fmla="*/ 120 h 168"/>
                                <a:gd name="T18" fmla="*/ 33 w 101"/>
                                <a:gd name="T19" fmla="*/ 115 h 168"/>
                                <a:gd name="T20" fmla="*/ 33 w 101"/>
                                <a:gd name="T21" fmla="*/ 110 h 168"/>
                                <a:gd name="T22" fmla="*/ 43 w 101"/>
                                <a:gd name="T23" fmla="*/ 101 h 168"/>
                                <a:gd name="T24" fmla="*/ 43 w 101"/>
                                <a:gd name="T25" fmla="*/ 96 h 168"/>
                                <a:gd name="T26" fmla="*/ 48 w 101"/>
                                <a:gd name="T27" fmla="*/ 91 h 168"/>
                                <a:gd name="T28" fmla="*/ 48 w 101"/>
                                <a:gd name="T29" fmla="*/ 86 h 168"/>
                                <a:gd name="T30" fmla="*/ 53 w 101"/>
                                <a:gd name="T31" fmla="*/ 82 h 168"/>
                                <a:gd name="T32" fmla="*/ 53 w 101"/>
                                <a:gd name="T33" fmla="*/ 77 h 168"/>
                                <a:gd name="T34" fmla="*/ 62 w 101"/>
                                <a:gd name="T35" fmla="*/ 67 h 168"/>
                                <a:gd name="T36" fmla="*/ 62 w 101"/>
                                <a:gd name="T37" fmla="*/ 62 h 168"/>
                                <a:gd name="T38" fmla="*/ 67 w 101"/>
                                <a:gd name="T39" fmla="*/ 58 h 168"/>
                                <a:gd name="T40" fmla="*/ 67 w 101"/>
                                <a:gd name="T41" fmla="*/ 53 h 168"/>
                                <a:gd name="T42" fmla="*/ 72 w 101"/>
                                <a:gd name="T43" fmla="*/ 48 h 168"/>
                                <a:gd name="T44" fmla="*/ 72 w 101"/>
                                <a:gd name="T45" fmla="*/ 43 h 168"/>
                                <a:gd name="T46" fmla="*/ 81 w 101"/>
                                <a:gd name="T47" fmla="*/ 34 h 168"/>
                                <a:gd name="T48" fmla="*/ 81 w 101"/>
                                <a:gd name="T49" fmla="*/ 29 h 168"/>
                                <a:gd name="T50" fmla="*/ 86 w 101"/>
                                <a:gd name="T51" fmla="*/ 24 h 168"/>
                                <a:gd name="T52" fmla="*/ 86 w 101"/>
                                <a:gd name="T53" fmla="*/ 19 h 168"/>
                                <a:gd name="T54" fmla="*/ 96 w 101"/>
                                <a:gd name="T55" fmla="*/ 10 h 168"/>
                                <a:gd name="T56" fmla="*/ 96 w 101"/>
                                <a:gd name="T57" fmla="*/ 5 h 168"/>
                                <a:gd name="T58" fmla="*/ 101 w 101"/>
                                <a:gd name="T5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168">
                                  <a:moveTo>
                                    <a:pt x="0" y="168"/>
                                  </a:moveTo>
                                  <a:lnTo>
                                    <a:pt x="9" y="158"/>
                                  </a:lnTo>
                                  <a:lnTo>
                                    <a:pt x="9" y="154"/>
                                  </a:lnTo>
                                  <a:lnTo>
                                    <a:pt x="14" y="149"/>
                                  </a:lnTo>
                                  <a:lnTo>
                                    <a:pt x="14" y="144"/>
                                  </a:lnTo>
                                  <a:lnTo>
                                    <a:pt x="19" y="139"/>
                                  </a:lnTo>
                                  <a:lnTo>
                                    <a:pt x="19" y="134"/>
                                  </a:lnTo>
                                  <a:lnTo>
                                    <a:pt x="29" y="125"/>
                                  </a:lnTo>
                                  <a:lnTo>
                                    <a:pt x="29" y="120"/>
                                  </a:lnTo>
                                  <a:lnTo>
                                    <a:pt x="33" y="115"/>
                                  </a:lnTo>
                                  <a:lnTo>
                                    <a:pt x="33" y="110"/>
                                  </a:lnTo>
                                  <a:lnTo>
                                    <a:pt x="43" y="101"/>
                                  </a:lnTo>
                                  <a:lnTo>
                                    <a:pt x="43" y="96"/>
                                  </a:lnTo>
                                  <a:lnTo>
                                    <a:pt x="48" y="91"/>
                                  </a:lnTo>
                                  <a:lnTo>
                                    <a:pt x="48" y="86"/>
                                  </a:lnTo>
                                  <a:lnTo>
                                    <a:pt x="53" y="82"/>
                                  </a:lnTo>
                                  <a:lnTo>
                                    <a:pt x="53" y="77"/>
                                  </a:lnTo>
                                  <a:lnTo>
                                    <a:pt x="62" y="67"/>
                                  </a:lnTo>
                                  <a:lnTo>
                                    <a:pt x="62" y="62"/>
                                  </a:lnTo>
                                  <a:lnTo>
                                    <a:pt x="67" y="58"/>
                                  </a:lnTo>
                                  <a:lnTo>
                                    <a:pt x="67" y="53"/>
                                  </a:lnTo>
                                  <a:lnTo>
                                    <a:pt x="72" y="48"/>
                                  </a:lnTo>
                                  <a:lnTo>
                                    <a:pt x="72" y="43"/>
                                  </a:lnTo>
                                  <a:lnTo>
                                    <a:pt x="81" y="34"/>
                                  </a:lnTo>
                                  <a:lnTo>
                                    <a:pt x="81" y="29"/>
                                  </a:lnTo>
                                  <a:lnTo>
                                    <a:pt x="86" y="24"/>
                                  </a:lnTo>
                                  <a:lnTo>
                                    <a:pt x="86" y="19"/>
                                  </a:lnTo>
                                  <a:lnTo>
                                    <a:pt x="96" y="10"/>
                                  </a:lnTo>
                                  <a:lnTo>
                                    <a:pt x="96"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54"/>
                          <wps:cNvSpPr>
                            <a:spLocks/>
                          </wps:cNvSpPr>
                          <wps:spPr bwMode="auto">
                            <a:xfrm>
                              <a:off x="8194" y="1685"/>
                              <a:ext cx="19" cy="34"/>
                            </a:xfrm>
                            <a:custGeom>
                              <a:avLst/>
                              <a:gdLst>
                                <a:gd name="T0" fmla="*/ 0 w 19"/>
                                <a:gd name="T1" fmla="*/ 0 h 34"/>
                                <a:gd name="T2" fmla="*/ 0 w 19"/>
                                <a:gd name="T3" fmla="*/ 5 h 34"/>
                                <a:gd name="T4" fmla="*/ 5 w 19"/>
                                <a:gd name="T5" fmla="*/ 10 h 34"/>
                                <a:gd name="T6" fmla="*/ 5 w 19"/>
                                <a:gd name="T7" fmla="*/ 15 h 34"/>
                                <a:gd name="T8" fmla="*/ 10 w 19"/>
                                <a:gd name="T9" fmla="*/ 19 h 34"/>
                                <a:gd name="T10" fmla="*/ 14 w 19"/>
                                <a:gd name="T11" fmla="*/ 24 h 34"/>
                                <a:gd name="T12" fmla="*/ 14 w 19"/>
                                <a:gd name="T13" fmla="*/ 29 h 34"/>
                                <a:gd name="T14" fmla="*/ 19 w 1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0"/>
                                  </a:moveTo>
                                  <a:lnTo>
                                    <a:pt x="0" y="5"/>
                                  </a:lnTo>
                                  <a:lnTo>
                                    <a:pt x="5" y="10"/>
                                  </a:lnTo>
                                  <a:lnTo>
                                    <a:pt x="5" y="15"/>
                                  </a:lnTo>
                                  <a:lnTo>
                                    <a:pt x="10" y="19"/>
                                  </a:lnTo>
                                  <a:lnTo>
                                    <a:pt x="14" y="24"/>
                                  </a:lnTo>
                                  <a:lnTo>
                                    <a:pt x="14"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5"/>
                          <wps:cNvSpPr>
                            <a:spLocks/>
                          </wps:cNvSpPr>
                          <wps:spPr bwMode="auto">
                            <a:xfrm>
                              <a:off x="8127" y="1680"/>
                              <a:ext cx="43" cy="68"/>
                            </a:xfrm>
                            <a:custGeom>
                              <a:avLst/>
                              <a:gdLst>
                                <a:gd name="T0" fmla="*/ 0 w 43"/>
                                <a:gd name="T1" fmla="*/ 0 h 68"/>
                                <a:gd name="T2" fmla="*/ 9 w 43"/>
                                <a:gd name="T3" fmla="*/ 10 h 68"/>
                                <a:gd name="T4" fmla="*/ 9 w 43"/>
                                <a:gd name="T5" fmla="*/ 15 h 68"/>
                                <a:gd name="T6" fmla="*/ 14 w 43"/>
                                <a:gd name="T7" fmla="*/ 20 h 68"/>
                                <a:gd name="T8" fmla="*/ 14 w 43"/>
                                <a:gd name="T9" fmla="*/ 24 h 68"/>
                                <a:gd name="T10" fmla="*/ 19 w 43"/>
                                <a:gd name="T11" fmla="*/ 29 h 68"/>
                                <a:gd name="T12" fmla="*/ 19 w 43"/>
                                <a:gd name="T13" fmla="*/ 34 h 68"/>
                                <a:gd name="T14" fmla="*/ 29 w 43"/>
                                <a:gd name="T15" fmla="*/ 44 h 68"/>
                                <a:gd name="T16" fmla="*/ 29 w 43"/>
                                <a:gd name="T17" fmla="*/ 48 h 68"/>
                                <a:gd name="T18" fmla="*/ 33 w 43"/>
                                <a:gd name="T19" fmla="*/ 53 h 68"/>
                                <a:gd name="T20" fmla="*/ 33 w 43"/>
                                <a:gd name="T21" fmla="*/ 58 h 68"/>
                                <a:gd name="T22" fmla="*/ 43 w 43"/>
                                <a:gd name="T23"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68">
                                  <a:moveTo>
                                    <a:pt x="0" y="0"/>
                                  </a:moveTo>
                                  <a:lnTo>
                                    <a:pt x="9" y="10"/>
                                  </a:lnTo>
                                  <a:lnTo>
                                    <a:pt x="9" y="15"/>
                                  </a:lnTo>
                                  <a:lnTo>
                                    <a:pt x="14" y="20"/>
                                  </a:lnTo>
                                  <a:lnTo>
                                    <a:pt x="14" y="24"/>
                                  </a:lnTo>
                                  <a:lnTo>
                                    <a:pt x="19" y="29"/>
                                  </a:lnTo>
                                  <a:lnTo>
                                    <a:pt x="19" y="34"/>
                                  </a:lnTo>
                                  <a:lnTo>
                                    <a:pt x="29" y="44"/>
                                  </a:lnTo>
                                  <a:lnTo>
                                    <a:pt x="29" y="48"/>
                                  </a:lnTo>
                                  <a:lnTo>
                                    <a:pt x="33" y="53"/>
                                  </a:lnTo>
                                  <a:lnTo>
                                    <a:pt x="33" y="58"/>
                                  </a:lnTo>
                                  <a:lnTo>
                                    <a:pt x="43"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6"/>
                          <wps:cNvSpPr>
                            <a:spLocks/>
                          </wps:cNvSpPr>
                          <wps:spPr bwMode="auto">
                            <a:xfrm>
                              <a:off x="8069" y="1690"/>
                              <a:ext cx="43" cy="67"/>
                            </a:xfrm>
                            <a:custGeom>
                              <a:avLst/>
                              <a:gdLst>
                                <a:gd name="T0" fmla="*/ 0 w 43"/>
                                <a:gd name="T1" fmla="*/ 0 h 67"/>
                                <a:gd name="T2" fmla="*/ 10 w 43"/>
                                <a:gd name="T3" fmla="*/ 10 h 67"/>
                                <a:gd name="T4" fmla="*/ 10 w 43"/>
                                <a:gd name="T5" fmla="*/ 14 h 67"/>
                                <a:gd name="T6" fmla="*/ 15 w 43"/>
                                <a:gd name="T7" fmla="*/ 19 h 67"/>
                                <a:gd name="T8" fmla="*/ 15 w 43"/>
                                <a:gd name="T9" fmla="*/ 24 h 67"/>
                                <a:gd name="T10" fmla="*/ 19 w 43"/>
                                <a:gd name="T11" fmla="*/ 29 h 67"/>
                                <a:gd name="T12" fmla="*/ 19 w 43"/>
                                <a:gd name="T13" fmla="*/ 34 h 67"/>
                                <a:gd name="T14" fmla="*/ 29 w 43"/>
                                <a:gd name="T15" fmla="*/ 43 h 67"/>
                                <a:gd name="T16" fmla="*/ 29 w 43"/>
                                <a:gd name="T17" fmla="*/ 48 h 67"/>
                                <a:gd name="T18" fmla="*/ 34 w 43"/>
                                <a:gd name="T19" fmla="*/ 53 h 67"/>
                                <a:gd name="T20" fmla="*/ 34 w 43"/>
                                <a:gd name="T21" fmla="*/ 58 h 67"/>
                                <a:gd name="T22" fmla="*/ 43 w 43"/>
                                <a:gd name="T23"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67">
                                  <a:moveTo>
                                    <a:pt x="0" y="0"/>
                                  </a:moveTo>
                                  <a:lnTo>
                                    <a:pt x="10" y="10"/>
                                  </a:lnTo>
                                  <a:lnTo>
                                    <a:pt x="10" y="14"/>
                                  </a:lnTo>
                                  <a:lnTo>
                                    <a:pt x="15" y="19"/>
                                  </a:lnTo>
                                  <a:lnTo>
                                    <a:pt x="15" y="24"/>
                                  </a:lnTo>
                                  <a:lnTo>
                                    <a:pt x="19" y="29"/>
                                  </a:lnTo>
                                  <a:lnTo>
                                    <a:pt x="19" y="34"/>
                                  </a:lnTo>
                                  <a:lnTo>
                                    <a:pt x="29" y="43"/>
                                  </a:lnTo>
                                  <a:lnTo>
                                    <a:pt x="29" y="48"/>
                                  </a:lnTo>
                                  <a:lnTo>
                                    <a:pt x="34" y="53"/>
                                  </a:lnTo>
                                  <a:lnTo>
                                    <a:pt x="34" y="58"/>
                                  </a:lnTo>
                                  <a:lnTo>
                                    <a:pt x="43"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7"/>
                          <wps:cNvSpPr>
                            <a:spLocks/>
                          </wps:cNvSpPr>
                          <wps:spPr bwMode="auto">
                            <a:xfrm>
                              <a:off x="8031" y="1728"/>
                              <a:ext cx="24" cy="44"/>
                            </a:xfrm>
                            <a:custGeom>
                              <a:avLst/>
                              <a:gdLst>
                                <a:gd name="T0" fmla="*/ 0 w 24"/>
                                <a:gd name="T1" fmla="*/ 0 h 44"/>
                                <a:gd name="T2" fmla="*/ 0 w 24"/>
                                <a:gd name="T3" fmla="*/ 5 h 44"/>
                                <a:gd name="T4" fmla="*/ 5 w 24"/>
                                <a:gd name="T5" fmla="*/ 10 h 44"/>
                                <a:gd name="T6" fmla="*/ 9 w 24"/>
                                <a:gd name="T7" fmla="*/ 15 h 44"/>
                                <a:gd name="T8" fmla="*/ 9 w 24"/>
                                <a:gd name="T9" fmla="*/ 20 h 44"/>
                                <a:gd name="T10" fmla="*/ 14 w 24"/>
                                <a:gd name="T11" fmla="*/ 24 h 44"/>
                                <a:gd name="T12" fmla="*/ 14 w 24"/>
                                <a:gd name="T13" fmla="*/ 29 h 44"/>
                                <a:gd name="T14" fmla="*/ 19 w 24"/>
                                <a:gd name="T15" fmla="*/ 34 h 44"/>
                                <a:gd name="T16" fmla="*/ 19 w 24"/>
                                <a:gd name="T17" fmla="*/ 39 h 44"/>
                                <a:gd name="T18" fmla="*/ 24 w 24"/>
                                <a:gd name="T1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4">
                                  <a:moveTo>
                                    <a:pt x="0" y="0"/>
                                  </a:moveTo>
                                  <a:lnTo>
                                    <a:pt x="0" y="5"/>
                                  </a:lnTo>
                                  <a:lnTo>
                                    <a:pt x="5" y="10"/>
                                  </a:lnTo>
                                  <a:lnTo>
                                    <a:pt x="9" y="15"/>
                                  </a:lnTo>
                                  <a:lnTo>
                                    <a:pt x="9" y="20"/>
                                  </a:lnTo>
                                  <a:lnTo>
                                    <a:pt x="14" y="24"/>
                                  </a:lnTo>
                                  <a:lnTo>
                                    <a:pt x="14" y="29"/>
                                  </a:lnTo>
                                  <a:lnTo>
                                    <a:pt x="19" y="34"/>
                                  </a:lnTo>
                                  <a:lnTo>
                                    <a:pt x="19" y="39"/>
                                  </a:lnTo>
                                  <a:lnTo>
                                    <a:pt x="24"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8"/>
                          <wps:cNvSpPr>
                            <a:spLocks/>
                          </wps:cNvSpPr>
                          <wps:spPr bwMode="auto">
                            <a:xfrm>
                              <a:off x="8400" y="2367"/>
                              <a:ext cx="24" cy="48"/>
                            </a:xfrm>
                            <a:custGeom>
                              <a:avLst/>
                              <a:gdLst>
                                <a:gd name="T0" fmla="*/ 0 w 24"/>
                                <a:gd name="T1" fmla="*/ 0 h 48"/>
                                <a:gd name="T2" fmla="*/ 0 w 24"/>
                                <a:gd name="T3" fmla="*/ 5 h 48"/>
                                <a:gd name="T4" fmla="*/ 5 w 24"/>
                                <a:gd name="T5" fmla="*/ 10 h 48"/>
                                <a:gd name="T6" fmla="*/ 5 w 24"/>
                                <a:gd name="T7" fmla="*/ 14 h 48"/>
                                <a:gd name="T8" fmla="*/ 10 w 24"/>
                                <a:gd name="T9" fmla="*/ 19 h 48"/>
                                <a:gd name="T10" fmla="*/ 15 w 24"/>
                                <a:gd name="T11" fmla="*/ 24 h 48"/>
                                <a:gd name="T12" fmla="*/ 15 w 24"/>
                                <a:gd name="T13" fmla="*/ 29 h 48"/>
                                <a:gd name="T14" fmla="*/ 20 w 24"/>
                                <a:gd name="T15" fmla="*/ 34 h 48"/>
                                <a:gd name="T16" fmla="*/ 20 w 24"/>
                                <a:gd name="T17" fmla="*/ 38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5" y="10"/>
                                  </a:lnTo>
                                  <a:lnTo>
                                    <a:pt x="5" y="14"/>
                                  </a:lnTo>
                                  <a:lnTo>
                                    <a:pt x="10" y="19"/>
                                  </a:lnTo>
                                  <a:lnTo>
                                    <a:pt x="15" y="24"/>
                                  </a:lnTo>
                                  <a:lnTo>
                                    <a:pt x="15" y="29"/>
                                  </a:lnTo>
                                  <a:lnTo>
                                    <a:pt x="20" y="34"/>
                                  </a:lnTo>
                                  <a:lnTo>
                                    <a:pt x="20" y="38"/>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9"/>
                          <wps:cNvSpPr>
                            <a:spLocks/>
                          </wps:cNvSpPr>
                          <wps:spPr bwMode="auto">
                            <a:xfrm>
                              <a:off x="7992" y="1772"/>
                              <a:ext cx="20" cy="33"/>
                            </a:xfrm>
                            <a:custGeom>
                              <a:avLst/>
                              <a:gdLst>
                                <a:gd name="T0" fmla="*/ 0 w 20"/>
                                <a:gd name="T1" fmla="*/ 0 h 33"/>
                                <a:gd name="T2" fmla="*/ 5 w 20"/>
                                <a:gd name="T3" fmla="*/ 4 h 33"/>
                                <a:gd name="T4" fmla="*/ 5 w 20"/>
                                <a:gd name="T5" fmla="*/ 9 h 33"/>
                                <a:gd name="T6" fmla="*/ 10 w 20"/>
                                <a:gd name="T7" fmla="*/ 14 h 33"/>
                                <a:gd name="T8" fmla="*/ 10 w 20"/>
                                <a:gd name="T9" fmla="*/ 19 h 33"/>
                                <a:gd name="T10" fmla="*/ 15 w 20"/>
                                <a:gd name="T11" fmla="*/ 24 h 33"/>
                                <a:gd name="T12" fmla="*/ 15 w 20"/>
                                <a:gd name="T13" fmla="*/ 28 h 33"/>
                                <a:gd name="T14" fmla="*/ 20 w 20"/>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3">
                                  <a:moveTo>
                                    <a:pt x="0" y="0"/>
                                  </a:moveTo>
                                  <a:lnTo>
                                    <a:pt x="5" y="4"/>
                                  </a:lnTo>
                                  <a:lnTo>
                                    <a:pt x="5" y="9"/>
                                  </a:lnTo>
                                  <a:lnTo>
                                    <a:pt x="10" y="14"/>
                                  </a:lnTo>
                                  <a:lnTo>
                                    <a:pt x="10" y="19"/>
                                  </a:lnTo>
                                  <a:lnTo>
                                    <a:pt x="15" y="24"/>
                                  </a:lnTo>
                                  <a:lnTo>
                                    <a:pt x="15" y="28"/>
                                  </a:lnTo>
                                  <a:lnTo>
                                    <a:pt x="2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0"/>
                          <wps:cNvSpPr>
                            <a:spLocks/>
                          </wps:cNvSpPr>
                          <wps:spPr bwMode="auto">
                            <a:xfrm>
                              <a:off x="8362" y="2410"/>
                              <a:ext cx="24" cy="43"/>
                            </a:xfrm>
                            <a:custGeom>
                              <a:avLst/>
                              <a:gdLst>
                                <a:gd name="T0" fmla="*/ 0 w 24"/>
                                <a:gd name="T1" fmla="*/ 0 h 43"/>
                                <a:gd name="T2" fmla="*/ 0 w 24"/>
                                <a:gd name="T3" fmla="*/ 5 h 43"/>
                                <a:gd name="T4" fmla="*/ 5 w 24"/>
                                <a:gd name="T5" fmla="*/ 10 h 43"/>
                                <a:gd name="T6" fmla="*/ 5 w 24"/>
                                <a:gd name="T7" fmla="*/ 15 h 43"/>
                                <a:gd name="T8" fmla="*/ 10 w 24"/>
                                <a:gd name="T9" fmla="*/ 19 h 43"/>
                                <a:gd name="T10" fmla="*/ 14 w 24"/>
                                <a:gd name="T11" fmla="*/ 24 h 43"/>
                                <a:gd name="T12" fmla="*/ 14 w 24"/>
                                <a:gd name="T13" fmla="*/ 29 h 43"/>
                                <a:gd name="T14" fmla="*/ 19 w 24"/>
                                <a:gd name="T15" fmla="*/ 34 h 43"/>
                                <a:gd name="T16" fmla="*/ 19 w 24"/>
                                <a:gd name="T17" fmla="*/ 39 h 43"/>
                                <a:gd name="T18" fmla="*/ 24 w 24"/>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3">
                                  <a:moveTo>
                                    <a:pt x="0" y="0"/>
                                  </a:moveTo>
                                  <a:lnTo>
                                    <a:pt x="0" y="5"/>
                                  </a:lnTo>
                                  <a:lnTo>
                                    <a:pt x="5" y="10"/>
                                  </a:lnTo>
                                  <a:lnTo>
                                    <a:pt x="5" y="15"/>
                                  </a:lnTo>
                                  <a:lnTo>
                                    <a:pt x="10" y="19"/>
                                  </a:lnTo>
                                  <a:lnTo>
                                    <a:pt x="14" y="24"/>
                                  </a:lnTo>
                                  <a:lnTo>
                                    <a:pt x="14" y="29"/>
                                  </a:lnTo>
                                  <a:lnTo>
                                    <a:pt x="19" y="34"/>
                                  </a:lnTo>
                                  <a:lnTo>
                                    <a:pt x="19" y="39"/>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1"/>
                          <wps:cNvSpPr>
                            <a:spLocks/>
                          </wps:cNvSpPr>
                          <wps:spPr bwMode="auto">
                            <a:xfrm>
                              <a:off x="7949" y="1805"/>
                              <a:ext cx="24" cy="39"/>
                            </a:xfrm>
                            <a:custGeom>
                              <a:avLst/>
                              <a:gdLst>
                                <a:gd name="T0" fmla="*/ 0 w 24"/>
                                <a:gd name="T1" fmla="*/ 0 h 39"/>
                                <a:gd name="T2" fmla="*/ 10 w 24"/>
                                <a:gd name="T3" fmla="*/ 10 h 39"/>
                                <a:gd name="T4" fmla="*/ 10 w 24"/>
                                <a:gd name="T5" fmla="*/ 15 h 39"/>
                                <a:gd name="T6" fmla="*/ 15 w 24"/>
                                <a:gd name="T7" fmla="*/ 19 h 39"/>
                                <a:gd name="T8" fmla="*/ 15 w 24"/>
                                <a:gd name="T9" fmla="*/ 24 h 39"/>
                                <a:gd name="T10" fmla="*/ 24 w 24"/>
                                <a:gd name="T11" fmla="*/ 34 h 39"/>
                                <a:gd name="T12" fmla="*/ 24 w 24"/>
                                <a:gd name="T13" fmla="*/ 39 h 39"/>
                              </a:gdLst>
                              <a:ahLst/>
                              <a:cxnLst>
                                <a:cxn ang="0">
                                  <a:pos x="T0" y="T1"/>
                                </a:cxn>
                                <a:cxn ang="0">
                                  <a:pos x="T2" y="T3"/>
                                </a:cxn>
                                <a:cxn ang="0">
                                  <a:pos x="T4" y="T5"/>
                                </a:cxn>
                                <a:cxn ang="0">
                                  <a:pos x="T6" y="T7"/>
                                </a:cxn>
                                <a:cxn ang="0">
                                  <a:pos x="T8" y="T9"/>
                                </a:cxn>
                                <a:cxn ang="0">
                                  <a:pos x="T10" y="T11"/>
                                </a:cxn>
                                <a:cxn ang="0">
                                  <a:pos x="T12" y="T13"/>
                                </a:cxn>
                              </a:cxnLst>
                              <a:rect l="0" t="0" r="r" b="b"/>
                              <a:pathLst>
                                <a:path w="24" h="39">
                                  <a:moveTo>
                                    <a:pt x="0" y="0"/>
                                  </a:moveTo>
                                  <a:lnTo>
                                    <a:pt x="10" y="10"/>
                                  </a:lnTo>
                                  <a:lnTo>
                                    <a:pt x="10" y="15"/>
                                  </a:lnTo>
                                  <a:lnTo>
                                    <a:pt x="15" y="19"/>
                                  </a:lnTo>
                                  <a:lnTo>
                                    <a:pt x="15" y="24"/>
                                  </a:lnTo>
                                  <a:lnTo>
                                    <a:pt x="24" y="34"/>
                                  </a:lnTo>
                                  <a:lnTo>
                                    <a:pt x="24"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2"/>
                          <wps:cNvSpPr>
                            <a:spLocks/>
                          </wps:cNvSpPr>
                          <wps:spPr bwMode="auto">
                            <a:xfrm>
                              <a:off x="8328" y="2458"/>
                              <a:ext cx="20" cy="29"/>
                            </a:xfrm>
                            <a:custGeom>
                              <a:avLst/>
                              <a:gdLst>
                                <a:gd name="T0" fmla="*/ 0 w 20"/>
                                <a:gd name="T1" fmla="*/ 0 h 29"/>
                                <a:gd name="T2" fmla="*/ 5 w 20"/>
                                <a:gd name="T3" fmla="*/ 5 h 29"/>
                                <a:gd name="T4" fmla="*/ 5 w 20"/>
                                <a:gd name="T5" fmla="*/ 10 h 29"/>
                                <a:gd name="T6" fmla="*/ 10 w 20"/>
                                <a:gd name="T7" fmla="*/ 15 h 29"/>
                                <a:gd name="T8" fmla="*/ 10 w 20"/>
                                <a:gd name="T9" fmla="*/ 19 h 29"/>
                                <a:gd name="T10" fmla="*/ 20 w 20"/>
                                <a:gd name="T11" fmla="*/ 29 h 29"/>
                              </a:gdLst>
                              <a:ahLst/>
                              <a:cxnLst>
                                <a:cxn ang="0">
                                  <a:pos x="T0" y="T1"/>
                                </a:cxn>
                                <a:cxn ang="0">
                                  <a:pos x="T2" y="T3"/>
                                </a:cxn>
                                <a:cxn ang="0">
                                  <a:pos x="T4" y="T5"/>
                                </a:cxn>
                                <a:cxn ang="0">
                                  <a:pos x="T6" y="T7"/>
                                </a:cxn>
                                <a:cxn ang="0">
                                  <a:pos x="T8" y="T9"/>
                                </a:cxn>
                                <a:cxn ang="0">
                                  <a:pos x="T10" y="T11"/>
                                </a:cxn>
                              </a:cxnLst>
                              <a:rect l="0" t="0" r="r" b="b"/>
                              <a:pathLst>
                                <a:path w="20" h="29">
                                  <a:moveTo>
                                    <a:pt x="0" y="0"/>
                                  </a:moveTo>
                                  <a:lnTo>
                                    <a:pt x="5" y="5"/>
                                  </a:lnTo>
                                  <a:lnTo>
                                    <a:pt x="5" y="10"/>
                                  </a:lnTo>
                                  <a:lnTo>
                                    <a:pt x="10" y="15"/>
                                  </a:lnTo>
                                  <a:lnTo>
                                    <a:pt x="10" y="19"/>
                                  </a:lnTo>
                                  <a:lnTo>
                                    <a:pt x="2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3"/>
                          <wps:cNvSpPr>
                            <a:spLocks/>
                          </wps:cNvSpPr>
                          <wps:spPr bwMode="auto">
                            <a:xfrm>
                              <a:off x="7882" y="1791"/>
                              <a:ext cx="77" cy="139"/>
                            </a:xfrm>
                            <a:custGeom>
                              <a:avLst/>
                              <a:gdLst>
                                <a:gd name="T0" fmla="*/ 0 w 77"/>
                                <a:gd name="T1" fmla="*/ 0 h 139"/>
                                <a:gd name="T2" fmla="*/ 0 w 77"/>
                                <a:gd name="T3" fmla="*/ 5 h 139"/>
                                <a:gd name="T4" fmla="*/ 5 w 77"/>
                                <a:gd name="T5" fmla="*/ 9 h 139"/>
                                <a:gd name="T6" fmla="*/ 5 w 77"/>
                                <a:gd name="T7" fmla="*/ 14 h 139"/>
                                <a:gd name="T8" fmla="*/ 10 w 77"/>
                                <a:gd name="T9" fmla="*/ 19 h 139"/>
                                <a:gd name="T10" fmla="*/ 10 w 77"/>
                                <a:gd name="T11" fmla="*/ 24 h 139"/>
                                <a:gd name="T12" fmla="*/ 14 w 77"/>
                                <a:gd name="T13" fmla="*/ 29 h 139"/>
                                <a:gd name="T14" fmla="*/ 19 w 77"/>
                                <a:gd name="T15" fmla="*/ 33 h 139"/>
                                <a:gd name="T16" fmla="*/ 19 w 77"/>
                                <a:gd name="T17" fmla="*/ 38 h 139"/>
                                <a:gd name="T18" fmla="*/ 24 w 77"/>
                                <a:gd name="T19" fmla="*/ 43 h 139"/>
                                <a:gd name="T20" fmla="*/ 24 w 77"/>
                                <a:gd name="T21" fmla="*/ 48 h 139"/>
                                <a:gd name="T22" fmla="*/ 29 w 77"/>
                                <a:gd name="T23" fmla="*/ 53 h 139"/>
                                <a:gd name="T24" fmla="*/ 29 w 77"/>
                                <a:gd name="T25" fmla="*/ 58 h 139"/>
                                <a:gd name="T26" fmla="*/ 38 w 77"/>
                                <a:gd name="T27" fmla="*/ 67 h 139"/>
                                <a:gd name="T28" fmla="*/ 38 w 77"/>
                                <a:gd name="T29" fmla="*/ 72 h 139"/>
                                <a:gd name="T30" fmla="*/ 43 w 77"/>
                                <a:gd name="T31" fmla="*/ 77 h 139"/>
                                <a:gd name="T32" fmla="*/ 43 w 77"/>
                                <a:gd name="T33" fmla="*/ 82 h 139"/>
                                <a:gd name="T34" fmla="*/ 53 w 77"/>
                                <a:gd name="T35" fmla="*/ 91 h 139"/>
                                <a:gd name="T36" fmla="*/ 53 w 77"/>
                                <a:gd name="T37" fmla="*/ 96 h 139"/>
                                <a:gd name="T38" fmla="*/ 58 w 77"/>
                                <a:gd name="T39" fmla="*/ 101 h 139"/>
                                <a:gd name="T40" fmla="*/ 58 w 77"/>
                                <a:gd name="T41" fmla="*/ 106 h 139"/>
                                <a:gd name="T42" fmla="*/ 62 w 77"/>
                                <a:gd name="T43" fmla="*/ 110 h 139"/>
                                <a:gd name="T44" fmla="*/ 62 w 77"/>
                                <a:gd name="T45" fmla="*/ 115 h 139"/>
                                <a:gd name="T46" fmla="*/ 72 w 77"/>
                                <a:gd name="T47" fmla="*/ 125 h 139"/>
                                <a:gd name="T48" fmla="*/ 72 w 77"/>
                                <a:gd name="T49" fmla="*/ 130 h 139"/>
                                <a:gd name="T50" fmla="*/ 77 w 77"/>
                                <a:gd name="T51" fmla="*/ 134 h 139"/>
                                <a:gd name="T52" fmla="*/ 77 w 77"/>
                                <a:gd name="T53"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0"/>
                                  </a:moveTo>
                                  <a:lnTo>
                                    <a:pt x="0" y="5"/>
                                  </a:lnTo>
                                  <a:lnTo>
                                    <a:pt x="5" y="9"/>
                                  </a:lnTo>
                                  <a:lnTo>
                                    <a:pt x="5" y="14"/>
                                  </a:lnTo>
                                  <a:lnTo>
                                    <a:pt x="10" y="19"/>
                                  </a:lnTo>
                                  <a:lnTo>
                                    <a:pt x="10" y="24"/>
                                  </a:lnTo>
                                  <a:lnTo>
                                    <a:pt x="14" y="29"/>
                                  </a:lnTo>
                                  <a:lnTo>
                                    <a:pt x="19" y="33"/>
                                  </a:lnTo>
                                  <a:lnTo>
                                    <a:pt x="19" y="38"/>
                                  </a:lnTo>
                                  <a:lnTo>
                                    <a:pt x="24" y="43"/>
                                  </a:lnTo>
                                  <a:lnTo>
                                    <a:pt x="24" y="48"/>
                                  </a:lnTo>
                                  <a:lnTo>
                                    <a:pt x="29" y="53"/>
                                  </a:lnTo>
                                  <a:lnTo>
                                    <a:pt x="29" y="58"/>
                                  </a:lnTo>
                                  <a:lnTo>
                                    <a:pt x="38" y="67"/>
                                  </a:lnTo>
                                  <a:lnTo>
                                    <a:pt x="38" y="72"/>
                                  </a:lnTo>
                                  <a:lnTo>
                                    <a:pt x="43" y="77"/>
                                  </a:lnTo>
                                  <a:lnTo>
                                    <a:pt x="43" y="82"/>
                                  </a:lnTo>
                                  <a:lnTo>
                                    <a:pt x="53" y="91"/>
                                  </a:lnTo>
                                  <a:lnTo>
                                    <a:pt x="53" y="96"/>
                                  </a:lnTo>
                                  <a:lnTo>
                                    <a:pt x="58" y="101"/>
                                  </a:lnTo>
                                  <a:lnTo>
                                    <a:pt x="58" y="106"/>
                                  </a:lnTo>
                                  <a:lnTo>
                                    <a:pt x="62" y="110"/>
                                  </a:lnTo>
                                  <a:lnTo>
                                    <a:pt x="62" y="115"/>
                                  </a:lnTo>
                                  <a:lnTo>
                                    <a:pt x="72" y="125"/>
                                  </a:lnTo>
                                  <a:lnTo>
                                    <a:pt x="72" y="130"/>
                                  </a:lnTo>
                                  <a:lnTo>
                                    <a:pt x="77" y="134"/>
                                  </a:lnTo>
                                  <a:lnTo>
                                    <a:pt x="77"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4"/>
                          <wps:cNvSpPr>
                            <a:spLocks/>
                          </wps:cNvSpPr>
                          <wps:spPr bwMode="auto">
                            <a:xfrm>
                              <a:off x="8276" y="2477"/>
                              <a:ext cx="24" cy="44"/>
                            </a:xfrm>
                            <a:custGeom>
                              <a:avLst/>
                              <a:gdLst>
                                <a:gd name="T0" fmla="*/ 0 w 24"/>
                                <a:gd name="T1" fmla="*/ 0 h 44"/>
                                <a:gd name="T2" fmla="*/ 4 w 24"/>
                                <a:gd name="T3" fmla="*/ 5 h 44"/>
                                <a:gd name="T4" fmla="*/ 4 w 24"/>
                                <a:gd name="T5" fmla="*/ 10 h 44"/>
                                <a:gd name="T6" fmla="*/ 9 w 24"/>
                                <a:gd name="T7" fmla="*/ 15 h 44"/>
                                <a:gd name="T8" fmla="*/ 9 w 24"/>
                                <a:gd name="T9" fmla="*/ 20 h 44"/>
                                <a:gd name="T10" fmla="*/ 19 w 24"/>
                                <a:gd name="T11" fmla="*/ 29 h 44"/>
                                <a:gd name="T12" fmla="*/ 19 w 24"/>
                                <a:gd name="T13" fmla="*/ 34 h 44"/>
                                <a:gd name="T14" fmla="*/ 24 w 24"/>
                                <a:gd name="T15" fmla="*/ 39 h 44"/>
                                <a:gd name="T16" fmla="*/ 24 w 24"/>
                                <a:gd name="T1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4">
                                  <a:moveTo>
                                    <a:pt x="0" y="0"/>
                                  </a:moveTo>
                                  <a:lnTo>
                                    <a:pt x="4" y="5"/>
                                  </a:lnTo>
                                  <a:lnTo>
                                    <a:pt x="4" y="10"/>
                                  </a:lnTo>
                                  <a:lnTo>
                                    <a:pt x="9" y="15"/>
                                  </a:lnTo>
                                  <a:lnTo>
                                    <a:pt x="9" y="20"/>
                                  </a:lnTo>
                                  <a:lnTo>
                                    <a:pt x="19" y="29"/>
                                  </a:lnTo>
                                  <a:lnTo>
                                    <a:pt x="19" y="34"/>
                                  </a:lnTo>
                                  <a:lnTo>
                                    <a:pt x="24" y="39"/>
                                  </a:lnTo>
                                  <a:lnTo>
                                    <a:pt x="24"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5"/>
                          <wps:cNvSpPr>
                            <a:spLocks/>
                          </wps:cNvSpPr>
                          <wps:spPr bwMode="auto">
                            <a:xfrm>
                              <a:off x="7820" y="1796"/>
                              <a:ext cx="96" cy="168"/>
                            </a:xfrm>
                            <a:custGeom>
                              <a:avLst/>
                              <a:gdLst>
                                <a:gd name="T0" fmla="*/ 0 w 96"/>
                                <a:gd name="T1" fmla="*/ 0 h 168"/>
                                <a:gd name="T2" fmla="*/ 0 w 96"/>
                                <a:gd name="T3" fmla="*/ 4 h 168"/>
                                <a:gd name="T4" fmla="*/ 4 w 96"/>
                                <a:gd name="T5" fmla="*/ 9 h 168"/>
                                <a:gd name="T6" fmla="*/ 4 w 96"/>
                                <a:gd name="T7" fmla="*/ 14 h 168"/>
                                <a:gd name="T8" fmla="*/ 9 w 96"/>
                                <a:gd name="T9" fmla="*/ 19 h 168"/>
                                <a:gd name="T10" fmla="*/ 14 w 96"/>
                                <a:gd name="T11" fmla="*/ 24 h 168"/>
                                <a:gd name="T12" fmla="*/ 14 w 96"/>
                                <a:gd name="T13" fmla="*/ 28 h 168"/>
                                <a:gd name="T14" fmla="*/ 19 w 96"/>
                                <a:gd name="T15" fmla="*/ 33 h 168"/>
                                <a:gd name="T16" fmla="*/ 19 w 96"/>
                                <a:gd name="T17" fmla="*/ 38 h 168"/>
                                <a:gd name="T18" fmla="*/ 24 w 96"/>
                                <a:gd name="T19" fmla="*/ 43 h 168"/>
                                <a:gd name="T20" fmla="*/ 24 w 96"/>
                                <a:gd name="T21" fmla="*/ 48 h 168"/>
                                <a:gd name="T22" fmla="*/ 33 w 96"/>
                                <a:gd name="T23" fmla="*/ 57 h 168"/>
                                <a:gd name="T24" fmla="*/ 33 w 96"/>
                                <a:gd name="T25" fmla="*/ 62 h 168"/>
                                <a:gd name="T26" fmla="*/ 38 w 96"/>
                                <a:gd name="T27" fmla="*/ 67 h 168"/>
                                <a:gd name="T28" fmla="*/ 38 w 96"/>
                                <a:gd name="T29" fmla="*/ 72 h 168"/>
                                <a:gd name="T30" fmla="*/ 43 w 96"/>
                                <a:gd name="T31" fmla="*/ 77 h 168"/>
                                <a:gd name="T32" fmla="*/ 43 w 96"/>
                                <a:gd name="T33" fmla="*/ 81 h 168"/>
                                <a:gd name="T34" fmla="*/ 52 w 96"/>
                                <a:gd name="T35" fmla="*/ 91 h 168"/>
                                <a:gd name="T36" fmla="*/ 52 w 96"/>
                                <a:gd name="T37" fmla="*/ 96 h 168"/>
                                <a:gd name="T38" fmla="*/ 57 w 96"/>
                                <a:gd name="T39" fmla="*/ 101 h 168"/>
                                <a:gd name="T40" fmla="*/ 57 w 96"/>
                                <a:gd name="T41" fmla="*/ 105 h 168"/>
                                <a:gd name="T42" fmla="*/ 67 w 96"/>
                                <a:gd name="T43" fmla="*/ 115 h 168"/>
                                <a:gd name="T44" fmla="*/ 67 w 96"/>
                                <a:gd name="T45" fmla="*/ 120 h 168"/>
                                <a:gd name="T46" fmla="*/ 72 w 96"/>
                                <a:gd name="T47" fmla="*/ 125 h 168"/>
                                <a:gd name="T48" fmla="*/ 72 w 96"/>
                                <a:gd name="T49" fmla="*/ 129 h 168"/>
                                <a:gd name="T50" fmla="*/ 76 w 96"/>
                                <a:gd name="T51" fmla="*/ 134 h 168"/>
                                <a:gd name="T52" fmla="*/ 76 w 96"/>
                                <a:gd name="T53" fmla="*/ 139 h 168"/>
                                <a:gd name="T54" fmla="*/ 86 w 96"/>
                                <a:gd name="T55" fmla="*/ 149 h 168"/>
                                <a:gd name="T56" fmla="*/ 86 w 96"/>
                                <a:gd name="T57" fmla="*/ 153 h 168"/>
                                <a:gd name="T58" fmla="*/ 91 w 96"/>
                                <a:gd name="T59" fmla="*/ 158 h 168"/>
                                <a:gd name="T60" fmla="*/ 91 w 96"/>
                                <a:gd name="T61" fmla="*/ 163 h 168"/>
                                <a:gd name="T62" fmla="*/ 96 w 96"/>
                                <a:gd name="T63"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168">
                                  <a:moveTo>
                                    <a:pt x="0" y="0"/>
                                  </a:moveTo>
                                  <a:lnTo>
                                    <a:pt x="0" y="4"/>
                                  </a:lnTo>
                                  <a:lnTo>
                                    <a:pt x="4" y="9"/>
                                  </a:lnTo>
                                  <a:lnTo>
                                    <a:pt x="4" y="14"/>
                                  </a:lnTo>
                                  <a:lnTo>
                                    <a:pt x="9" y="19"/>
                                  </a:lnTo>
                                  <a:lnTo>
                                    <a:pt x="14" y="24"/>
                                  </a:lnTo>
                                  <a:lnTo>
                                    <a:pt x="14" y="28"/>
                                  </a:lnTo>
                                  <a:lnTo>
                                    <a:pt x="19" y="33"/>
                                  </a:lnTo>
                                  <a:lnTo>
                                    <a:pt x="19" y="38"/>
                                  </a:lnTo>
                                  <a:lnTo>
                                    <a:pt x="24" y="43"/>
                                  </a:lnTo>
                                  <a:lnTo>
                                    <a:pt x="24" y="48"/>
                                  </a:lnTo>
                                  <a:lnTo>
                                    <a:pt x="33" y="57"/>
                                  </a:lnTo>
                                  <a:lnTo>
                                    <a:pt x="33" y="62"/>
                                  </a:lnTo>
                                  <a:lnTo>
                                    <a:pt x="38" y="67"/>
                                  </a:lnTo>
                                  <a:lnTo>
                                    <a:pt x="38" y="72"/>
                                  </a:lnTo>
                                  <a:lnTo>
                                    <a:pt x="43" y="77"/>
                                  </a:lnTo>
                                  <a:lnTo>
                                    <a:pt x="43" y="81"/>
                                  </a:lnTo>
                                  <a:lnTo>
                                    <a:pt x="52" y="91"/>
                                  </a:lnTo>
                                  <a:lnTo>
                                    <a:pt x="52" y="96"/>
                                  </a:lnTo>
                                  <a:lnTo>
                                    <a:pt x="57" y="101"/>
                                  </a:lnTo>
                                  <a:lnTo>
                                    <a:pt x="57" y="105"/>
                                  </a:lnTo>
                                  <a:lnTo>
                                    <a:pt x="67" y="115"/>
                                  </a:lnTo>
                                  <a:lnTo>
                                    <a:pt x="67" y="120"/>
                                  </a:lnTo>
                                  <a:lnTo>
                                    <a:pt x="72" y="125"/>
                                  </a:lnTo>
                                  <a:lnTo>
                                    <a:pt x="72" y="129"/>
                                  </a:lnTo>
                                  <a:lnTo>
                                    <a:pt x="76" y="134"/>
                                  </a:lnTo>
                                  <a:lnTo>
                                    <a:pt x="76" y="139"/>
                                  </a:lnTo>
                                  <a:lnTo>
                                    <a:pt x="86" y="149"/>
                                  </a:lnTo>
                                  <a:lnTo>
                                    <a:pt x="86" y="153"/>
                                  </a:lnTo>
                                  <a:lnTo>
                                    <a:pt x="91" y="158"/>
                                  </a:lnTo>
                                  <a:lnTo>
                                    <a:pt x="91" y="163"/>
                                  </a:lnTo>
                                  <a:lnTo>
                                    <a:pt x="96" y="1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6"/>
                          <wps:cNvSpPr>
                            <a:spLocks/>
                          </wps:cNvSpPr>
                          <wps:spPr bwMode="auto">
                            <a:xfrm>
                              <a:off x="8208" y="2473"/>
                              <a:ext cx="29" cy="52"/>
                            </a:xfrm>
                            <a:custGeom>
                              <a:avLst/>
                              <a:gdLst>
                                <a:gd name="T0" fmla="*/ 0 w 29"/>
                                <a:gd name="T1" fmla="*/ 0 h 52"/>
                                <a:gd name="T2" fmla="*/ 5 w 29"/>
                                <a:gd name="T3" fmla="*/ 4 h 52"/>
                                <a:gd name="T4" fmla="*/ 5 w 29"/>
                                <a:gd name="T5" fmla="*/ 9 h 52"/>
                                <a:gd name="T6" fmla="*/ 10 w 29"/>
                                <a:gd name="T7" fmla="*/ 14 h 52"/>
                                <a:gd name="T8" fmla="*/ 10 w 29"/>
                                <a:gd name="T9" fmla="*/ 19 h 52"/>
                                <a:gd name="T10" fmla="*/ 20 w 29"/>
                                <a:gd name="T11" fmla="*/ 28 h 52"/>
                                <a:gd name="T12" fmla="*/ 20 w 29"/>
                                <a:gd name="T13" fmla="*/ 33 h 52"/>
                                <a:gd name="T14" fmla="*/ 24 w 29"/>
                                <a:gd name="T15" fmla="*/ 38 h 52"/>
                                <a:gd name="T16" fmla="*/ 24 w 29"/>
                                <a:gd name="T17" fmla="*/ 43 h 52"/>
                                <a:gd name="T18" fmla="*/ 29 w 29"/>
                                <a:gd name="T19" fmla="*/ 48 h 52"/>
                                <a:gd name="T20" fmla="*/ 29 w 29"/>
                                <a:gd name="T21"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2">
                                  <a:moveTo>
                                    <a:pt x="0" y="0"/>
                                  </a:moveTo>
                                  <a:lnTo>
                                    <a:pt x="5" y="4"/>
                                  </a:lnTo>
                                  <a:lnTo>
                                    <a:pt x="5" y="9"/>
                                  </a:lnTo>
                                  <a:lnTo>
                                    <a:pt x="10" y="14"/>
                                  </a:lnTo>
                                  <a:lnTo>
                                    <a:pt x="10" y="19"/>
                                  </a:lnTo>
                                  <a:lnTo>
                                    <a:pt x="20" y="28"/>
                                  </a:lnTo>
                                  <a:lnTo>
                                    <a:pt x="20" y="33"/>
                                  </a:lnTo>
                                  <a:lnTo>
                                    <a:pt x="24" y="38"/>
                                  </a:lnTo>
                                  <a:lnTo>
                                    <a:pt x="24" y="43"/>
                                  </a:lnTo>
                                  <a:lnTo>
                                    <a:pt x="29" y="48"/>
                                  </a:lnTo>
                                  <a:lnTo>
                                    <a:pt x="29"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7"/>
                          <wps:cNvSpPr>
                            <a:spLocks/>
                          </wps:cNvSpPr>
                          <wps:spPr bwMode="auto">
                            <a:xfrm>
                              <a:off x="7762" y="1800"/>
                              <a:ext cx="110" cy="193"/>
                            </a:xfrm>
                            <a:custGeom>
                              <a:avLst/>
                              <a:gdLst>
                                <a:gd name="T0" fmla="*/ 0 w 110"/>
                                <a:gd name="T1" fmla="*/ 0 h 193"/>
                                <a:gd name="T2" fmla="*/ 0 w 110"/>
                                <a:gd name="T3" fmla="*/ 5 h 193"/>
                                <a:gd name="T4" fmla="*/ 5 w 110"/>
                                <a:gd name="T5" fmla="*/ 10 h 193"/>
                                <a:gd name="T6" fmla="*/ 5 w 110"/>
                                <a:gd name="T7" fmla="*/ 15 h 193"/>
                                <a:gd name="T8" fmla="*/ 10 w 110"/>
                                <a:gd name="T9" fmla="*/ 20 h 193"/>
                                <a:gd name="T10" fmla="*/ 10 w 110"/>
                                <a:gd name="T11" fmla="*/ 24 h 193"/>
                                <a:gd name="T12" fmla="*/ 14 w 110"/>
                                <a:gd name="T13" fmla="*/ 29 h 193"/>
                                <a:gd name="T14" fmla="*/ 19 w 110"/>
                                <a:gd name="T15" fmla="*/ 34 h 193"/>
                                <a:gd name="T16" fmla="*/ 19 w 110"/>
                                <a:gd name="T17" fmla="*/ 39 h 193"/>
                                <a:gd name="T18" fmla="*/ 24 w 110"/>
                                <a:gd name="T19" fmla="*/ 44 h 193"/>
                                <a:gd name="T20" fmla="*/ 24 w 110"/>
                                <a:gd name="T21" fmla="*/ 49 h 193"/>
                                <a:gd name="T22" fmla="*/ 29 w 110"/>
                                <a:gd name="T23" fmla="*/ 53 h 193"/>
                                <a:gd name="T24" fmla="*/ 29 w 110"/>
                                <a:gd name="T25" fmla="*/ 58 h 193"/>
                                <a:gd name="T26" fmla="*/ 38 w 110"/>
                                <a:gd name="T27" fmla="*/ 68 h 193"/>
                                <a:gd name="T28" fmla="*/ 38 w 110"/>
                                <a:gd name="T29" fmla="*/ 73 h 193"/>
                                <a:gd name="T30" fmla="*/ 43 w 110"/>
                                <a:gd name="T31" fmla="*/ 77 h 193"/>
                                <a:gd name="T32" fmla="*/ 43 w 110"/>
                                <a:gd name="T33" fmla="*/ 82 h 193"/>
                                <a:gd name="T34" fmla="*/ 53 w 110"/>
                                <a:gd name="T35" fmla="*/ 92 h 193"/>
                                <a:gd name="T36" fmla="*/ 53 w 110"/>
                                <a:gd name="T37" fmla="*/ 97 h 193"/>
                                <a:gd name="T38" fmla="*/ 58 w 110"/>
                                <a:gd name="T39" fmla="*/ 101 h 193"/>
                                <a:gd name="T40" fmla="*/ 58 w 110"/>
                                <a:gd name="T41" fmla="*/ 106 h 193"/>
                                <a:gd name="T42" fmla="*/ 62 w 110"/>
                                <a:gd name="T43" fmla="*/ 111 h 193"/>
                                <a:gd name="T44" fmla="*/ 62 w 110"/>
                                <a:gd name="T45" fmla="*/ 116 h 193"/>
                                <a:gd name="T46" fmla="*/ 72 w 110"/>
                                <a:gd name="T47" fmla="*/ 125 h 193"/>
                                <a:gd name="T48" fmla="*/ 72 w 110"/>
                                <a:gd name="T49" fmla="*/ 130 h 193"/>
                                <a:gd name="T50" fmla="*/ 77 w 110"/>
                                <a:gd name="T51" fmla="*/ 135 h 193"/>
                                <a:gd name="T52" fmla="*/ 77 w 110"/>
                                <a:gd name="T53" fmla="*/ 140 h 193"/>
                                <a:gd name="T54" fmla="*/ 82 w 110"/>
                                <a:gd name="T55" fmla="*/ 145 h 193"/>
                                <a:gd name="T56" fmla="*/ 82 w 110"/>
                                <a:gd name="T57" fmla="*/ 149 h 193"/>
                                <a:gd name="T58" fmla="*/ 91 w 110"/>
                                <a:gd name="T59" fmla="*/ 159 h 193"/>
                                <a:gd name="T60" fmla="*/ 91 w 110"/>
                                <a:gd name="T61" fmla="*/ 164 h 193"/>
                                <a:gd name="T62" fmla="*/ 96 w 110"/>
                                <a:gd name="T63" fmla="*/ 169 h 193"/>
                                <a:gd name="T64" fmla="*/ 96 w 110"/>
                                <a:gd name="T65" fmla="*/ 173 h 193"/>
                                <a:gd name="T66" fmla="*/ 101 w 110"/>
                                <a:gd name="T67" fmla="*/ 178 h 193"/>
                                <a:gd name="T68" fmla="*/ 101 w 110"/>
                                <a:gd name="T69" fmla="*/ 183 h 193"/>
                                <a:gd name="T70" fmla="*/ 110 w 110"/>
                                <a:gd name="T71" fmla="*/ 1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93">
                                  <a:moveTo>
                                    <a:pt x="0" y="0"/>
                                  </a:moveTo>
                                  <a:lnTo>
                                    <a:pt x="0" y="5"/>
                                  </a:lnTo>
                                  <a:lnTo>
                                    <a:pt x="5" y="10"/>
                                  </a:lnTo>
                                  <a:lnTo>
                                    <a:pt x="5" y="15"/>
                                  </a:lnTo>
                                  <a:lnTo>
                                    <a:pt x="10" y="20"/>
                                  </a:lnTo>
                                  <a:lnTo>
                                    <a:pt x="10" y="24"/>
                                  </a:lnTo>
                                  <a:lnTo>
                                    <a:pt x="14" y="29"/>
                                  </a:lnTo>
                                  <a:lnTo>
                                    <a:pt x="19" y="34"/>
                                  </a:lnTo>
                                  <a:lnTo>
                                    <a:pt x="19" y="39"/>
                                  </a:lnTo>
                                  <a:lnTo>
                                    <a:pt x="24" y="44"/>
                                  </a:lnTo>
                                  <a:lnTo>
                                    <a:pt x="24" y="49"/>
                                  </a:lnTo>
                                  <a:lnTo>
                                    <a:pt x="29" y="53"/>
                                  </a:lnTo>
                                  <a:lnTo>
                                    <a:pt x="29" y="58"/>
                                  </a:lnTo>
                                  <a:lnTo>
                                    <a:pt x="38" y="68"/>
                                  </a:lnTo>
                                  <a:lnTo>
                                    <a:pt x="38" y="73"/>
                                  </a:lnTo>
                                  <a:lnTo>
                                    <a:pt x="43" y="77"/>
                                  </a:lnTo>
                                  <a:lnTo>
                                    <a:pt x="43" y="82"/>
                                  </a:lnTo>
                                  <a:lnTo>
                                    <a:pt x="53" y="92"/>
                                  </a:lnTo>
                                  <a:lnTo>
                                    <a:pt x="53" y="97"/>
                                  </a:lnTo>
                                  <a:lnTo>
                                    <a:pt x="58" y="101"/>
                                  </a:lnTo>
                                  <a:lnTo>
                                    <a:pt x="58" y="106"/>
                                  </a:lnTo>
                                  <a:lnTo>
                                    <a:pt x="62" y="111"/>
                                  </a:lnTo>
                                  <a:lnTo>
                                    <a:pt x="62" y="116"/>
                                  </a:lnTo>
                                  <a:lnTo>
                                    <a:pt x="72" y="125"/>
                                  </a:lnTo>
                                  <a:lnTo>
                                    <a:pt x="72" y="130"/>
                                  </a:lnTo>
                                  <a:lnTo>
                                    <a:pt x="77" y="135"/>
                                  </a:lnTo>
                                  <a:lnTo>
                                    <a:pt x="77" y="140"/>
                                  </a:lnTo>
                                  <a:lnTo>
                                    <a:pt x="82" y="145"/>
                                  </a:lnTo>
                                  <a:lnTo>
                                    <a:pt x="82" y="149"/>
                                  </a:lnTo>
                                  <a:lnTo>
                                    <a:pt x="91" y="159"/>
                                  </a:lnTo>
                                  <a:lnTo>
                                    <a:pt x="91" y="164"/>
                                  </a:lnTo>
                                  <a:lnTo>
                                    <a:pt x="96" y="169"/>
                                  </a:lnTo>
                                  <a:lnTo>
                                    <a:pt x="96" y="173"/>
                                  </a:lnTo>
                                  <a:lnTo>
                                    <a:pt x="101" y="178"/>
                                  </a:lnTo>
                                  <a:lnTo>
                                    <a:pt x="101" y="183"/>
                                  </a:lnTo>
                                  <a:lnTo>
                                    <a:pt x="110" y="1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8"/>
                          <wps:cNvSpPr>
                            <a:spLocks/>
                          </wps:cNvSpPr>
                          <wps:spPr bwMode="auto">
                            <a:xfrm>
                              <a:off x="8069" y="2333"/>
                              <a:ext cx="115" cy="207"/>
                            </a:xfrm>
                            <a:custGeom>
                              <a:avLst/>
                              <a:gdLst>
                                <a:gd name="T0" fmla="*/ 0 w 115"/>
                                <a:gd name="T1" fmla="*/ 0 h 207"/>
                                <a:gd name="T2" fmla="*/ 0 w 115"/>
                                <a:gd name="T3" fmla="*/ 5 h 207"/>
                                <a:gd name="T4" fmla="*/ 5 w 115"/>
                                <a:gd name="T5" fmla="*/ 10 h 207"/>
                                <a:gd name="T6" fmla="*/ 5 w 115"/>
                                <a:gd name="T7" fmla="*/ 15 h 207"/>
                                <a:gd name="T8" fmla="*/ 10 w 115"/>
                                <a:gd name="T9" fmla="*/ 20 h 207"/>
                                <a:gd name="T10" fmla="*/ 15 w 115"/>
                                <a:gd name="T11" fmla="*/ 24 h 207"/>
                                <a:gd name="T12" fmla="*/ 15 w 115"/>
                                <a:gd name="T13" fmla="*/ 29 h 207"/>
                                <a:gd name="T14" fmla="*/ 19 w 115"/>
                                <a:gd name="T15" fmla="*/ 34 h 207"/>
                                <a:gd name="T16" fmla="*/ 19 w 115"/>
                                <a:gd name="T17" fmla="*/ 39 h 207"/>
                                <a:gd name="T18" fmla="*/ 24 w 115"/>
                                <a:gd name="T19" fmla="*/ 44 h 207"/>
                                <a:gd name="T20" fmla="*/ 24 w 115"/>
                                <a:gd name="T21" fmla="*/ 48 h 207"/>
                                <a:gd name="T22" fmla="*/ 34 w 115"/>
                                <a:gd name="T23" fmla="*/ 58 h 207"/>
                                <a:gd name="T24" fmla="*/ 34 w 115"/>
                                <a:gd name="T25" fmla="*/ 63 h 207"/>
                                <a:gd name="T26" fmla="*/ 39 w 115"/>
                                <a:gd name="T27" fmla="*/ 68 h 207"/>
                                <a:gd name="T28" fmla="*/ 39 w 115"/>
                                <a:gd name="T29" fmla="*/ 72 h 207"/>
                                <a:gd name="T30" fmla="*/ 43 w 115"/>
                                <a:gd name="T31" fmla="*/ 77 h 207"/>
                                <a:gd name="T32" fmla="*/ 43 w 115"/>
                                <a:gd name="T33" fmla="*/ 82 h 207"/>
                                <a:gd name="T34" fmla="*/ 53 w 115"/>
                                <a:gd name="T35" fmla="*/ 92 h 207"/>
                                <a:gd name="T36" fmla="*/ 53 w 115"/>
                                <a:gd name="T37" fmla="*/ 96 h 207"/>
                                <a:gd name="T38" fmla="*/ 58 w 115"/>
                                <a:gd name="T39" fmla="*/ 101 h 207"/>
                                <a:gd name="T40" fmla="*/ 58 w 115"/>
                                <a:gd name="T41" fmla="*/ 106 h 207"/>
                                <a:gd name="T42" fmla="*/ 63 w 115"/>
                                <a:gd name="T43" fmla="*/ 111 h 207"/>
                                <a:gd name="T44" fmla="*/ 63 w 115"/>
                                <a:gd name="T45" fmla="*/ 116 h 207"/>
                                <a:gd name="T46" fmla="*/ 72 w 115"/>
                                <a:gd name="T47" fmla="*/ 125 h 207"/>
                                <a:gd name="T48" fmla="*/ 72 w 115"/>
                                <a:gd name="T49" fmla="*/ 130 h 207"/>
                                <a:gd name="T50" fmla="*/ 77 w 115"/>
                                <a:gd name="T51" fmla="*/ 135 h 207"/>
                                <a:gd name="T52" fmla="*/ 77 w 115"/>
                                <a:gd name="T53" fmla="*/ 140 h 207"/>
                                <a:gd name="T54" fmla="*/ 87 w 115"/>
                                <a:gd name="T55" fmla="*/ 149 h 207"/>
                                <a:gd name="T56" fmla="*/ 87 w 115"/>
                                <a:gd name="T57" fmla="*/ 154 h 207"/>
                                <a:gd name="T58" fmla="*/ 91 w 115"/>
                                <a:gd name="T59" fmla="*/ 159 h 207"/>
                                <a:gd name="T60" fmla="*/ 91 w 115"/>
                                <a:gd name="T61" fmla="*/ 164 h 207"/>
                                <a:gd name="T62" fmla="*/ 96 w 115"/>
                                <a:gd name="T63" fmla="*/ 168 h 207"/>
                                <a:gd name="T64" fmla="*/ 96 w 115"/>
                                <a:gd name="T65" fmla="*/ 173 h 207"/>
                                <a:gd name="T66" fmla="*/ 106 w 115"/>
                                <a:gd name="T67" fmla="*/ 183 h 207"/>
                                <a:gd name="T68" fmla="*/ 106 w 115"/>
                                <a:gd name="T69" fmla="*/ 188 h 207"/>
                                <a:gd name="T70" fmla="*/ 111 w 115"/>
                                <a:gd name="T71" fmla="*/ 192 h 207"/>
                                <a:gd name="T72" fmla="*/ 111 w 115"/>
                                <a:gd name="T73" fmla="*/ 197 h 207"/>
                                <a:gd name="T74" fmla="*/ 115 w 115"/>
                                <a:gd name="T75" fmla="*/ 202 h 207"/>
                                <a:gd name="T76" fmla="*/ 115 w 115"/>
                                <a:gd name="T77"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5" h="207">
                                  <a:moveTo>
                                    <a:pt x="0" y="0"/>
                                  </a:moveTo>
                                  <a:lnTo>
                                    <a:pt x="0" y="5"/>
                                  </a:lnTo>
                                  <a:lnTo>
                                    <a:pt x="5" y="10"/>
                                  </a:lnTo>
                                  <a:lnTo>
                                    <a:pt x="5" y="15"/>
                                  </a:lnTo>
                                  <a:lnTo>
                                    <a:pt x="10" y="20"/>
                                  </a:lnTo>
                                  <a:lnTo>
                                    <a:pt x="15" y="24"/>
                                  </a:lnTo>
                                  <a:lnTo>
                                    <a:pt x="15" y="29"/>
                                  </a:lnTo>
                                  <a:lnTo>
                                    <a:pt x="19" y="34"/>
                                  </a:lnTo>
                                  <a:lnTo>
                                    <a:pt x="19" y="39"/>
                                  </a:lnTo>
                                  <a:lnTo>
                                    <a:pt x="24" y="44"/>
                                  </a:lnTo>
                                  <a:lnTo>
                                    <a:pt x="24" y="48"/>
                                  </a:lnTo>
                                  <a:lnTo>
                                    <a:pt x="34" y="58"/>
                                  </a:lnTo>
                                  <a:lnTo>
                                    <a:pt x="34" y="63"/>
                                  </a:lnTo>
                                  <a:lnTo>
                                    <a:pt x="39" y="68"/>
                                  </a:lnTo>
                                  <a:lnTo>
                                    <a:pt x="39" y="72"/>
                                  </a:lnTo>
                                  <a:lnTo>
                                    <a:pt x="43" y="77"/>
                                  </a:lnTo>
                                  <a:lnTo>
                                    <a:pt x="43" y="82"/>
                                  </a:lnTo>
                                  <a:lnTo>
                                    <a:pt x="53" y="92"/>
                                  </a:lnTo>
                                  <a:lnTo>
                                    <a:pt x="53" y="96"/>
                                  </a:lnTo>
                                  <a:lnTo>
                                    <a:pt x="58" y="101"/>
                                  </a:lnTo>
                                  <a:lnTo>
                                    <a:pt x="58" y="106"/>
                                  </a:lnTo>
                                  <a:lnTo>
                                    <a:pt x="63" y="111"/>
                                  </a:lnTo>
                                  <a:lnTo>
                                    <a:pt x="63" y="116"/>
                                  </a:lnTo>
                                  <a:lnTo>
                                    <a:pt x="72" y="125"/>
                                  </a:lnTo>
                                  <a:lnTo>
                                    <a:pt x="72" y="130"/>
                                  </a:lnTo>
                                  <a:lnTo>
                                    <a:pt x="77" y="135"/>
                                  </a:lnTo>
                                  <a:lnTo>
                                    <a:pt x="77" y="140"/>
                                  </a:lnTo>
                                  <a:lnTo>
                                    <a:pt x="87" y="149"/>
                                  </a:lnTo>
                                  <a:lnTo>
                                    <a:pt x="87" y="154"/>
                                  </a:lnTo>
                                  <a:lnTo>
                                    <a:pt x="91" y="159"/>
                                  </a:lnTo>
                                  <a:lnTo>
                                    <a:pt x="91" y="164"/>
                                  </a:lnTo>
                                  <a:lnTo>
                                    <a:pt x="96" y="168"/>
                                  </a:lnTo>
                                  <a:lnTo>
                                    <a:pt x="96" y="173"/>
                                  </a:lnTo>
                                  <a:lnTo>
                                    <a:pt x="106" y="183"/>
                                  </a:lnTo>
                                  <a:lnTo>
                                    <a:pt x="106" y="188"/>
                                  </a:lnTo>
                                  <a:lnTo>
                                    <a:pt x="111" y="192"/>
                                  </a:lnTo>
                                  <a:lnTo>
                                    <a:pt x="111" y="197"/>
                                  </a:lnTo>
                                  <a:lnTo>
                                    <a:pt x="115" y="202"/>
                                  </a:lnTo>
                                  <a:lnTo>
                                    <a:pt x="115" y="2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9"/>
                          <wps:cNvSpPr>
                            <a:spLocks/>
                          </wps:cNvSpPr>
                          <wps:spPr bwMode="auto">
                            <a:xfrm>
                              <a:off x="7704" y="1810"/>
                              <a:ext cx="120" cy="207"/>
                            </a:xfrm>
                            <a:custGeom>
                              <a:avLst/>
                              <a:gdLst>
                                <a:gd name="T0" fmla="*/ 0 w 120"/>
                                <a:gd name="T1" fmla="*/ 0 h 207"/>
                                <a:gd name="T2" fmla="*/ 5 w 120"/>
                                <a:gd name="T3" fmla="*/ 5 h 207"/>
                                <a:gd name="T4" fmla="*/ 5 w 120"/>
                                <a:gd name="T5" fmla="*/ 10 h 207"/>
                                <a:gd name="T6" fmla="*/ 10 w 120"/>
                                <a:gd name="T7" fmla="*/ 14 h 207"/>
                                <a:gd name="T8" fmla="*/ 10 w 120"/>
                                <a:gd name="T9" fmla="*/ 19 h 207"/>
                                <a:gd name="T10" fmla="*/ 15 w 120"/>
                                <a:gd name="T11" fmla="*/ 24 h 207"/>
                                <a:gd name="T12" fmla="*/ 15 w 120"/>
                                <a:gd name="T13" fmla="*/ 29 h 207"/>
                                <a:gd name="T14" fmla="*/ 24 w 120"/>
                                <a:gd name="T15" fmla="*/ 39 h 207"/>
                                <a:gd name="T16" fmla="*/ 24 w 120"/>
                                <a:gd name="T17" fmla="*/ 43 h 207"/>
                                <a:gd name="T18" fmla="*/ 29 w 120"/>
                                <a:gd name="T19" fmla="*/ 48 h 207"/>
                                <a:gd name="T20" fmla="*/ 29 w 120"/>
                                <a:gd name="T21" fmla="*/ 53 h 207"/>
                                <a:gd name="T22" fmla="*/ 39 w 120"/>
                                <a:gd name="T23" fmla="*/ 63 h 207"/>
                                <a:gd name="T24" fmla="*/ 39 w 120"/>
                                <a:gd name="T25" fmla="*/ 67 h 207"/>
                                <a:gd name="T26" fmla="*/ 44 w 120"/>
                                <a:gd name="T27" fmla="*/ 72 h 207"/>
                                <a:gd name="T28" fmla="*/ 44 w 120"/>
                                <a:gd name="T29" fmla="*/ 77 h 207"/>
                                <a:gd name="T30" fmla="*/ 48 w 120"/>
                                <a:gd name="T31" fmla="*/ 82 h 207"/>
                                <a:gd name="T32" fmla="*/ 48 w 120"/>
                                <a:gd name="T33" fmla="*/ 87 h 207"/>
                                <a:gd name="T34" fmla="*/ 58 w 120"/>
                                <a:gd name="T35" fmla="*/ 96 h 207"/>
                                <a:gd name="T36" fmla="*/ 58 w 120"/>
                                <a:gd name="T37" fmla="*/ 101 h 207"/>
                                <a:gd name="T38" fmla="*/ 63 w 120"/>
                                <a:gd name="T39" fmla="*/ 106 h 207"/>
                                <a:gd name="T40" fmla="*/ 63 w 120"/>
                                <a:gd name="T41" fmla="*/ 111 h 207"/>
                                <a:gd name="T42" fmla="*/ 68 w 120"/>
                                <a:gd name="T43" fmla="*/ 115 h 207"/>
                                <a:gd name="T44" fmla="*/ 68 w 120"/>
                                <a:gd name="T45" fmla="*/ 120 h 207"/>
                                <a:gd name="T46" fmla="*/ 77 w 120"/>
                                <a:gd name="T47" fmla="*/ 130 h 207"/>
                                <a:gd name="T48" fmla="*/ 77 w 120"/>
                                <a:gd name="T49" fmla="*/ 135 h 207"/>
                                <a:gd name="T50" fmla="*/ 82 w 120"/>
                                <a:gd name="T51" fmla="*/ 139 h 207"/>
                                <a:gd name="T52" fmla="*/ 82 w 120"/>
                                <a:gd name="T53" fmla="*/ 144 h 207"/>
                                <a:gd name="T54" fmla="*/ 92 w 120"/>
                                <a:gd name="T55" fmla="*/ 154 h 207"/>
                                <a:gd name="T56" fmla="*/ 92 w 120"/>
                                <a:gd name="T57" fmla="*/ 159 h 207"/>
                                <a:gd name="T58" fmla="*/ 96 w 120"/>
                                <a:gd name="T59" fmla="*/ 163 h 207"/>
                                <a:gd name="T60" fmla="*/ 96 w 120"/>
                                <a:gd name="T61" fmla="*/ 168 h 207"/>
                                <a:gd name="T62" fmla="*/ 101 w 120"/>
                                <a:gd name="T63" fmla="*/ 173 h 207"/>
                                <a:gd name="T64" fmla="*/ 101 w 120"/>
                                <a:gd name="T65" fmla="*/ 178 h 207"/>
                                <a:gd name="T66" fmla="*/ 111 w 120"/>
                                <a:gd name="T67" fmla="*/ 187 h 207"/>
                                <a:gd name="T68" fmla="*/ 111 w 120"/>
                                <a:gd name="T69" fmla="*/ 192 h 207"/>
                                <a:gd name="T70" fmla="*/ 116 w 120"/>
                                <a:gd name="T71" fmla="*/ 197 h 207"/>
                                <a:gd name="T72" fmla="*/ 116 w 120"/>
                                <a:gd name="T73" fmla="*/ 202 h 207"/>
                                <a:gd name="T74" fmla="*/ 120 w 120"/>
                                <a:gd name="T75"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0" h="207">
                                  <a:moveTo>
                                    <a:pt x="0" y="0"/>
                                  </a:moveTo>
                                  <a:lnTo>
                                    <a:pt x="5" y="5"/>
                                  </a:lnTo>
                                  <a:lnTo>
                                    <a:pt x="5" y="10"/>
                                  </a:lnTo>
                                  <a:lnTo>
                                    <a:pt x="10" y="14"/>
                                  </a:lnTo>
                                  <a:lnTo>
                                    <a:pt x="10" y="19"/>
                                  </a:lnTo>
                                  <a:lnTo>
                                    <a:pt x="15" y="24"/>
                                  </a:lnTo>
                                  <a:lnTo>
                                    <a:pt x="15" y="29"/>
                                  </a:lnTo>
                                  <a:lnTo>
                                    <a:pt x="24" y="39"/>
                                  </a:lnTo>
                                  <a:lnTo>
                                    <a:pt x="24" y="43"/>
                                  </a:lnTo>
                                  <a:lnTo>
                                    <a:pt x="29" y="48"/>
                                  </a:lnTo>
                                  <a:lnTo>
                                    <a:pt x="29" y="53"/>
                                  </a:lnTo>
                                  <a:lnTo>
                                    <a:pt x="39" y="63"/>
                                  </a:lnTo>
                                  <a:lnTo>
                                    <a:pt x="39" y="67"/>
                                  </a:lnTo>
                                  <a:lnTo>
                                    <a:pt x="44" y="72"/>
                                  </a:lnTo>
                                  <a:lnTo>
                                    <a:pt x="44" y="77"/>
                                  </a:lnTo>
                                  <a:lnTo>
                                    <a:pt x="48" y="82"/>
                                  </a:lnTo>
                                  <a:lnTo>
                                    <a:pt x="48" y="87"/>
                                  </a:lnTo>
                                  <a:lnTo>
                                    <a:pt x="58" y="96"/>
                                  </a:lnTo>
                                  <a:lnTo>
                                    <a:pt x="58" y="101"/>
                                  </a:lnTo>
                                  <a:lnTo>
                                    <a:pt x="63" y="106"/>
                                  </a:lnTo>
                                  <a:lnTo>
                                    <a:pt x="63" y="111"/>
                                  </a:lnTo>
                                  <a:lnTo>
                                    <a:pt x="68" y="115"/>
                                  </a:lnTo>
                                  <a:lnTo>
                                    <a:pt x="68" y="120"/>
                                  </a:lnTo>
                                  <a:lnTo>
                                    <a:pt x="77" y="130"/>
                                  </a:lnTo>
                                  <a:lnTo>
                                    <a:pt x="77" y="135"/>
                                  </a:lnTo>
                                  <a:lnTo>
                                    <a:pt x="82" y="139"/>
                                  </a:lnTo>
                                  <a:lnTo>
                                    <a:pt x="82" y="144"/>
                                  </a:lnTo>
                                  <a:lnTo>
                                    <a:pt x="92" y="154"/>
                                  </a:lnTo>
                                  <a:lnTo>
                                    <a:pt x="92" y="159"/>
                                  </a:lnTo>
                                  <a:lnTo>
                                    <a:pt x="96" y="163"/>
                                  </a:lnTo>
                                  <a:lnTo>
                                    <a:pt x="96" y="168"/>
                                  </a:lnTo>
                                  <a:lnTo>
                                    <a:pt x="101" y="173"/>
                                  </a:lnTo>
                                  <a:lnTo>
                                    <a:pt x="101" y="178"/>
                                  </a:lnTo>
                                  <a:lnTo>
                                    <a:pt x="111" y="187"/>
                                  </a:lnTo>
                                  <a:lnTo>
                                    <a:pt x="111" y="192"/>
                                  </a:lnTo>
                                  <a:lnTo>
                                    <a:pt x="116" y="197"/>
                                  </a:lnTo>
                                  <a:lnTo>
                                    <a:pt x="116" y="202"/>
                                  </a:lnTo>
                                  <a:lnTo>
                                    <a:pt x="120" y="2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70"/>
                          <wps:cNvSpPr>
                            <a:spLocks/>
                          </wps:cNvSpPr>
                          <wps:spPr bwMode="auto">
                            <a:xfrm>
                              <a:off x="7997" y="2319"/>
                              <a:ext cx="149" cy="259"/>
                            </a:xfrm>
                            <a:custGeom>
                              <a:avLst/>
                              <a:gdLst>
                                <a:gd name="T0" fmla="*/ 0 w 149"/>
                                <a:gd name="T1" fmla="*/ 0 h 259"/>
                                <a:gd name="T2" fmla="*/ 5 w 149"/>
                                <a:gd name="T3" fmla="*/ 5 h 259"/>
                                <a:gd name="T4" fmla="*/ 5 w 149"/>
                                <a:gd name="T5" fmla="*/ 10 h 259"/>
                                <a:gd name="T6" fmla="*/ 15 w 149"/>
                                <a:gd name="T7" fmla="*/ 19 h 259"/>
                                <a:gd name="T8" fmla="*/ 15 w 149"/>
                                <a:gd name="T9" fmla="*/ 24 h 259"/>
                                <a:gd name="T10" fmla="*/ 19 w 149"/>
                                <a:gd name="T11" fmla="*/ 29 h 259"/>
                                <a:gd name="T12" fmla="*/ 19 w 149"/>
                                <a:gd name="T13" fmla="*/ 34 h 259"/>
                                <a:gd name="T14" fmla="*/ 24 w 149"/>
                                <a:gd name="T15" fmla="*/ 38 h 259"/>
                                <a:gd name="T16" fmla="*/ 24 w 149"/>
                                <a:gd name="T17" fmla="*/ 43 h 259"/>
                                <a:gd name="T18" fmla="*/ 34 w 149"/>
                                <a:gd name="T19" fmla="*/ 53 h 259"/>
                                <a:gd name="T20" fmla="*/ 34 w 149"/>
                                <a:gd name="T21" fmla="*/ 58 h 259"/>
                                <a:gd name="T22" fmla="*/ 39 w 149"/>
                                <a:gd name="T23" fmla="*/ 62 h 259"/>
                                <a:gd name="T24" fmla="*/ 39 w 149"/>
                                <a:gd name="T25" fmla="*/ 67 h 259"/>
                                <a:gd name="T26" fmla="*/ 48 w 149"/>
                                <a:gd name="T27" fmla="*/ 77 h 259"/>
                                <a:gd name="T28" fmla="*/ 48 w 149"/>
                                <a:gd name="T29" fmla="*/ 82 h 259"/>
                                <a:gd name="T30" fmla="*/ 53 w 149"/>
                                <a:gd name="T31" fmla="*/ 86 h 259"/>
                                <a:gd name="T32" fmla="*/ 53 w 149"/>
                                <a:gd name="T33" fmla="*/ 91 h 259"/>
                                <a:gd name="T34" fmla="*/ 58 w 149"/>
                                <a:gd name="T35" fmla="*/ 96 h 259"/>
                                <a:gd name="T36" fmla="*/ 58 w 149"/>
                                <a:gd name="T37" fmla="*/ 101 h 259"/>
                                <a:gd name="T38" fmla="*/ 67 w 149"/>
                                <a:gd name="T39" fmla="*/ 110 h 259"/>
                                <a:gd name="T40" fmla="*/ 67 w 149"/>
                                <a:gd name="T41" fmla="*/ 115 h 259"/>
                                <a:gd name="T42" fmla="*/ 72 w 149"/>
                                <a:gd name="T43" fmla="*/ 120 h 259"/>
                                <a:gd name="T44" fmla="*/ 72 w 149"/>
                                <a:gd name="T45" fmla="*/ 125 h 259"/>
                                <a:gd name="T46" fmla="*/ 77 w 149"/>
                                <a:gd name="T47" fmla="*/ 130 h 259"/>
                                <a:gd name="T48" fmla="*/ 77 w 149"/>
                                <a:gd name="T49" fmla="*/ 134 h 259"/>
                                <a:gd name="T50" fmla="*/ 87 w 149"/>
                                <a:gd name="T51" fmla="*/ 144 h 259"/>
                                <a:gd name="T52" fmla="*/ 87 w 149"/>
                                <a:gd name="T53" fmla="*/ 149 h 259"/>
                                <a:gd name="T54" fmla="*/ 91 w 149"/>
                                <a:gd name="T55" fmla="*/ 154 h 259"/>
                                <a:gd name="T56" fmla="*/ 91 w 149"/>
                                <a:gd name="T57" fmla="*/ 158 h 259"/>
                                <a:gd name="T58" fmla="*/ 101 w 149"/>
                                <a:gd name="T59" fmla="*/ 168 h 259"/>
                                <a:gd name="T60" fmla="*/ 101 w 149"/>
                                <a:gd name="T61" fmla="*/ 173 h 259"/>
                                <a:gd name="T62" fmla="*/ 106 w 149"/>
                                <a:gd name="T63" fmla="*/ 178 h 259"/>
                                <a:gd name="T64" fmla="*/ 106 w 149"/>
                                <a:gd name="T65" fmla="*/ 182 h 259"/>
                                <a:gd name="T66" fmla="*/ 111 w 149"/>
                                <a:gd name="T67" fmla="*/ 187 h 259"/>
                                <a:gd name="T68" fmla="*/ 111 w 149"/>
                                <a:gd name="T69" fmla="*/ 192 h 259"/>
                                <a:gd name="T70" fmla="*/ 120 w 149"/>
                                <a:gd name="T71" fmla="*/ 202 h 259"/>
                                <a:gd name="T72" fmla="*/ 120 w 149"/>
                                <a:gd name="T73" fmla="*/ 206 h 259"/>
                                <a:gd name="T74" fmla="*/ 125 w 149"/>
                                <a:gd name="T75" fmla="*/ 211 h 259"/>
                                <a:gd name="T76" fmla="*/ 125 w 149"/>
                                <a:gd name="T77" fmla="*/ 216 h 259"/>
                                <a:gd name="T78" fmla="*/ 130 w 149"/>
                                <a:gd name="T79" fmla="*/ 221 h 259"/>
                                <a:gd name="T80" fmla="*/ 130 w 149"/>
                                <a:gd name="T81" fmla="*/ 226 h 259"/>
                                <a:gd name="T82" fmla="*/ 139 w 149"/>
                                <a:gd name="T83" fmla="*/ 235 h 259"/>
                                <a:gd name="T84" fmla="*/ 139 w 149"/>
                                <a:gd name="T85" fmla="*/ 240 h 259"/>
                                <a:gd name="T86" fmla="*/ 144 w 149"/>
                                <a:gd name="T87" fmla="*/ 245 h 259"/>
                                <a:gd name="T88" fmla="*/ 144 w 149"/>
                                <a:gd name="T89" fmla="*/ 250 h 259"/>
                                <a:gd name="T90" fmla="*/ 149 w 149"/>
                                <a:gd name="T91" fmla="*/ 255 h 259"/>
                                <a:gd name="T92" fmla="*/ 149 w 149"/>
                                <a:gd name="T93"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 h="259">
                                  <a:moveTo>
                                    <a:pt x="0" y="0"/>
                                  </a:moveTo>
                                  <a:lnTo>
                                    <a:pt x="5" y="5"/>
                                  </a:lnTo>
                                  <a:lnTo>
                                    <a:pt x="5" y="10"/>
                                  </a:lnTo>
                                  <a:lnTo>
                                    <a:pt x="15" y="19"/>
                                  </a:lnTo>
                                  <a:lnTo>
                                    <a:pt x="15" y="24"/>
                                  </a:lnTo>
                                  <a:lnTo>
                                    <a:pt x="19" y="29"/>
                                  </a:lnTo>
                                  <a:lnTo>
                                    <a:pt x="19" y="34"/>
                                  </a:lnTo>
                                  <a:lnTo>
                                    <a:pt x="24" y="38"/>
                                  </a:lnTo>
                                  <a:lnTo>
                                    <a:pt x="24" y="43"/>
                                  </a:lnTo>
                                  <a:lnTo>
                                    <a:pt x="34" y="53"/>
                                  </a:lnTo>
                                  <a:lnTo>
                                    <a:pt x="34" y="58"/>
                                  </a:lnTo>
                                  <a:lnTo>
                                    <a:pt x="39" y="62"/>
                                  </a:lnTo>
                                  <a:lnTo>
                                    <a:pt x="39" y="67"/>
                                  </a:lnTo>
                                  <a:lnTo>
                                    <a:pt x="48" y="77"/>
                                  </a:lnTo>
                                  <a:lnTo>
                                    <a:pt x="48" y="82"/>
                                  </a:lnTo>
                                  <a:lnTo>
                                    <a:pt x="53" y="86"/>
                                  </a:lnTo>
                                  <a:lnTo>
                                    <a:pt x="53" y="91"/>
                                  </a:lnTo>
                                  <a:lnTo>
                                    <a:pt x="58" y="96"/>
                                  </a:lnTo>
                                  <a:lnTo>
                                    <a:pt x="58" y="101"/>
                                  </a:lnTo>
                                  <a:lnTo>
                                    <a:pt x="67" y="110"/>
                                  </a:lnTo>
                                  <a:lnTo>
                                    <a:pt x="67" y="115"/>
                                  </a:lnTo>
                                  <a:lnTo>
                                    <a:pt x="72" y="120"/>
                                  </a:lnTo>
                                  <a:lnTo>
                                    <a:pt x="72" y="125"/>
                                  </a:lnTo>
                                  <a:lnTo>
                                    <a:pt x="77" y="130"/>
                                  </a:lnTo>
                                  <a:lnTo>
                                    <a:pt x="77" y="134"/>
                                  </a:lnTo>
                                  <a:lnTo>
                                    <a:pt x="87" y="144"/>
                                  </a:lnTo>
                                  <a:lnTo>
                                    <a:pt x="87" y="149"/>
                                  </a:lnTo>
                                  <a:lnTo>
                                    <a:pt x="91" y="154"/>
                                  </a:lnTo>
                                  <a:lnTo>
                                    <a:pt x="91" y="158"/>
                                  </a:lnTo>
                                  <a:lnTo>
                                    <a:pt x="101" y="168"/>
                                  </a:lnTo>
                                  <a:lnTo>
                                    <a:pt x="101" y="173"/>
                                  </a:lnTo>
                                  <a:lnTo>
                                    <a:pt x="106" y="178"/>
                                  </a:lnTo>
                                  <a:lnTo>
                                    <a:pt x="106" y="182"/>
                                  </a:lnTo>
                                  <a:lnTo>
                                    <a:pt x="111" y="187"/>
                                  </a:lnTo>
                                  <a:lnTo>
                                    <a:pt x="111" y="192"/>
                                  </a:lnTo>
                                  <a:lnTo>
                                    <a:pt x="120" y="202"/>
                                  </a:lnTo>
                                  <a:lnTo>
                                    <a:pt x="120" y="206"/>
                                  </a:lnTo>
                                  <a:lnTo>
                                    <a:pt x="125" y="211"/>
                                  </a:lnTo>
                                  <a:lnTo>
                                    <a:pt x="125" y="216"/>
                                  </a:lnTo>
                                  <a:lnTo>
                                    <a:pt x="130" y="221"/>
                                  </a:lnTo>
                                  <a:lnTo>
                                    <a:pt x="130" y="226"/>
                                  </a:lnTo>
                                  <a:lnTo>
                                    <a:pt x="139" y="235"/>
                                  </a:lnTo>
                                  <a:lnTo>
                                    <a:pt x="139" y="240"/>
                                  </a:lnTo>
                                  <a:lnTo>
                                    <a:pt x="144" y="245"/>
                                  </a:lnTo>
                                  <a:lnTo>
                                    <a:pt x="144" y="250"/>
                                  </a:lnTo>
                                  <a:lnTo>
                                    <a:pt x="149" y="255"/>
                                  </a:lnTo>
                                  <a:lnTo>
                                    <a:pt x="149" y="2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1"/>
                          <wps:cNvSpPr>
                            <a:spLocks/>
                          </wps:cNvSpPr>
                          <wps:spPr bwMode="auto">
                            <a:xfrm>
                              <a:off x="7652" y="1824"/>
                              <a:ext cx="4" cy="15"/>
                            </a:xfrm>
                            <a:custGeom>
                              <a:avLst/>
                              <a:gdLst>
                                <a:gd name="T0" fmla="*/ 0 w 4"/>
                                <a:gd name="T1" fmla="*/ 0 h 15"/>
                                <a:gd name="T2" fmla="*/ 0 w 4"/>
                                <a:gd name="T3" fmla="*/ 5 h 15"/>
                                <a:gd name="T4" fmla="*/ 4 w 4"/>
                                <a:gd name="T5" fmla="*/ 10 h 15"/>
                                <a:gd name="T6" fmla="*/ 4 w 4"/>
                                <a:gd name="T7" fmla="*/ 15 h 15"/>
                              </a:gdLst>
                              <a:ahLst/>
                              <a:cxnLst>
                                <a:cxn ang="0">
                                  <a:pos x="T0" y="T1"/>
                                </a:cxn>
                                <a:cxn ang="0">
                                  <a:pos x="T2" y="T3"/>
                                </a:cxn>
                                <a:cxn ang="0">
                                  <a:pos x="T4" y="T5"/>
                                </a:cxn>
                                <a:cxn ang="0">
                                  <a:pos x="T6" y="T7"/>
                                </a:cxn>
                              </a:cxnLst>
                              <a:rect l="0" t="0" r="r" b="b"/>
                              <a:pathLst>
                                <a:path w="4" h="15">
                                  <a:moveTo>
                                    <a:pt x="0" y="0"/>
                                  </a:moveTo>
                                  <a:lnTo>
                                    <a:pt x="0" y="5"/>
                                  </a:lnTo>
                                  <a:lnTo>
                                    <a:pt x="4" y="10"/>
                                  </a:lnTo>
                                  <a:lnTo>
                                    <a:pt x="4"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72"/>
                          <wps:cNvSpPr>
                            <a:spLocks/>
                          </wps:cNvSpPr>
                          <wps:spPr bwMode="auto">
                            <a:xfrm>
                              <a:off x="7704" y="1916"/>
                              <a:ext cx="72" cy="129"/>
                            </a:xfrm>
                            <a:custGeom>
                              <a:avLst/>
                              <a:gdLst>
                                <a:gd name="T0" fmla="*/ 0 w 72"/>
                                <a:gd name="T1" fmla="*/ 0 h 129"/>
                                <a:gd name="T2" fmla="*/ 0 w 72"/>
                                <a:gd name="T3" fmla="*/ 5 h 129"/>
                                <a:gd name="T4" fmla="*/ 5 w 72"/>
                                <a:gd name="T5" fmla="*/ 9 h 129"/>
                                <a:gd name="T6" fmla="*/ 5 w 72"/>
                                <a:gd name="T7" fmla="*/ 14 h 129"/>
                                <a:gd name="T8" fmla="*/ 10 w 72"/>
                                <a:gd name="T9" fmla="*/ 19 h 129"/>
                                <a:gd name="T10" fmla="*/ 10 w 72"/>
                                <a:gd name="T11" fmla="*/ 24 h 129"/>
                                <a:gd name="T12" fmla="*/ 15 w 72"/>
                                <a:gd name="T13" fmla="*/ 29 h 129"/>
                                <a:gd name="T14" fmla="*/ 20 w 72"/>
                                <a:gd name="T15" fmla="*/ 33 h 129"/>
                                <a:gd name="T16" fmla="*/ 20 w 72"/>
                                <a:gd name="T17" fmla="*/ 38 h 129"/>
                                <a:gd name="T18" fmla="*/ 24 w 72"/>
                                <a:gd name="T19" fmla="*/ 43 h 129"/>
                                <a:gd name="T20" fmla="*/ 24 w 72"/>
                                <a:gd name="T21" fmla="*/ 48 h 129"/>
                                <a:gd name="T22" fmla="*/ 34 w 72"/>
                                <a:gd name="T23" fmla="*/ 57 h 129"/>
                                <a:gd name="T24" fmla="*/ 34 w 72"/>
                                <a:gd name="T25" fmla="*/ 62 h 129"/>
                                <a:gd name="T26" fmla="*/ 39 w 72"/>
                                <a:gd name="T27" fmla="*/ 67 h 129"/>
                                <a:gd name="T28" fmla="*/ 39 w 72"/>
                                <a:gd name="T29" fmla="*/ 72 h 129"/>
                                <a:gd name="T30" fmla="*/ 44 w 72"/>
                                <a:gd name="T31" fmla="*/ 77 h 129"/>
                                <a:gd name="T32" fmla="*/ 44 w 72"/>
                                <a:gd name="T33" fmla="*/ 81 h 129"/>
                                <a:gd name="T34" fmla="*/ 53 w 72"/>
                                <a:gd name="T35" fmla="*/ 91 h 129"/>
                                <a:gd name="T36" fmla="*/ 53 w 72"/>
                                <a:gd name="T37" fmla="*/ 96 h 129"/>
                                <a:gd name="T38" fmla="*/ 58 w 72"/>
                                <a:gd name="T39" fmla="*/ 101 h 129"/>
                                <a:gd name="T40" fmla="*/ 58 w 72"/>
                                <a:gd name="T41" fmla="*/ 105 h 129"/>
                                <a:gd name="T42" fmla="*/ 63 w 72"/>
                                <a:gd name="T43" fmla="*/ 110 h 129"/>
                                <a:gd name="T44" fmla="*/ 63 w 72"/>
                                <a:gd name="T45" fmla="*/ 115 h 129"/>
                                <a:gd name="T46" fmla="*/ 72 w 72"/>
                                <a:gd name="T47" fmla="*/ 125 h 129"/>
                                <a:gd name="T48" fmla="*/ 72 w 72"/>
                                <a:gd name="T49"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129">
                                  <a:moveTo>
                                    <a:pt x="0" y="0"/>
                                  </a:moveTo>
                                  <a:lnTo>
                                    <a:pt x="0" y="5"/>
                                  </a:lnTo>
                                  <a:lnTo>
                                    <a:pt x="5" y="9"/>
                                  </a:lnTo>
                                  <a:lnTo>
                                    <a:pt x="5" y="14"/>
                                  </a:lnTo>
                                  <a:lnTo>
                                    <a:pt x="10" y="19"/>
                                  </a:lnTo>
                                  <a:lnTo>
                                    <a:pt x="10" y="24"/>
                                  </a:lnTo>
                                  <a:lnTo>
                                    <a:pt x="15" y="29"/>
                                  </a:lnTo>
                                  <a:lnTo>
                                    <a:pt x="20" y="33"/>
                                  </a:lnTo>
                                  <a:lnTo>
                                    <a:pt x="20" y="38"/>
                                  </a:lnTo>
                                  <a:lnTo>
                                    <a:pt x="24" y="43"/>
                                  </a:lnTo>
                                  <a:lnTo>
                                    <a:pt x="24" y="48"/>
                                  </a:lnTo>
                                  <a:lnTo>
                                    <a:pt x="34" y="57"/>
                                  </a:lnTo>
                                  <a:lnTo>
                                    <a:pt x="34" y="62"/>
                                  </a:lnTo>
                                  <a:lnTo>
                                    <a:pt x="39" y="67"/>
                                  </a:lnTo>
                                  <a:lnTo>
                                    <a:pt x="39" y="72"/>
                                  </a:lnTo>
                                  <a:lnTo>
                                    <a:pt x="44" y="77"/>
                                  </a:lnTo>
                                  <a:lnTo>
                                    <a:pt x="44" y="81"/>
                                  </a:lnTo>
                                  <a:lnTo>
                                    <a:pt x="53" y="91"/>
                                  </a:lnTo>
                                  <a:lnTo>
                                    <a:pt x="53" y="96"/>
                                  </a:lnTo>
                                  <a:lnTo>
                                    <a:pt x="58" y="101"/>
                                  </a:lnTo>
                                  <a:lnTo>
                                    <a:pt x="58" y="105"/>
                                  </a:lnTo>
                                  <a:lnTo>
                                    <a:pt x="63" y="110"/>
                                  </a:lnTo>
                                  <a:lnTo>
                                    <a:pt x="63" y="115"/>
                                  </a:lnTo>
                                  <a:lnTo>
                                    <a:pt x="72" y="125"/>
                                  </a:lnTo>
                                  <a:lnTo>
                                    <a:pt x="72" y="1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3"/>
                          <wps:cNvSpPr>
                            <a:spLocks/>
                          </wps:cNvSpPr>
                          <wps:spPr bwMode="auto">
                            <a:xfrm>
                              <a:off x="7820" y="2122"/>
                              <a:ext cx="48" cy="82"/>
                            </a:xfrm>
                            <a:custGeom>
                              <a:avLst/>
                              <a:gdLst>
                                <a:gd name="T0" fmla="*/ 0 w 48"/>
                                <a:gd name="T1" fmla="*/ 0 h 82"/>
                                <a:gd name="T2" fmla="*/ 9 w 48"/>
                                <a:gd name="T3" fmla="*/ 10 h 82"/>
                                <a:gd name="T4" fmla="*/ 9 w 48"/>
                                <a:gd name="T5" fmla="*/ 15 h 82"/>
                                <a:gd name="T6" fmla="*/ 14 w 48"/>
                                <a:gd name="T7" fmla="*/ 19 h 82"/>
                                <a:gd name="T8" fmla="*/ 14 w 48"/>
                                <a:gd name="T9" fmla="*/ 24 h 82"/>
                                <a:gd name="T10" fmla="*/ 24 w 48"/>
                                <a:gd name="T11" fmla="*/ 34 h 82"/>
                                <a:gd name="T12" fmla="*/ 24 w 48"/>
                                <a:gd name="T13" fmla="*/ 39 h 82"/>
                                <a:gd name="T14" fmla="*/ 28 w 48"/>
                                <a:gd name="T15" fmla="*/ 43 h 82"/>
                                <a:gd name="T16" fmla="*/ 28 w 48"/>
                                <a:gd name="T17" fmla="*/ 48 h 82"/>
                                <a:gd name="T18" fmla="*/ 33 w 48"/>
                                <a:gd name="T19" fmla="*/ 53 h 82"/>
                                <a:gd name="T20" fmla="*/ 33 w 48"/>
                                <a:gd name="T21" fmla="*/ 58 h 82"/>
                                <a:gd name="T22" fmla="*/ 43 w 48"/>
                                <a:gd name="T23" fmla="*/ 67 h 82"/>
                                <a:gd name="T24" fmla="*/ 43 w 48"/>
                                <a:gd name="T25" fmla="*/ 72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9" y="10"/>
                                  </a:lnTo>
                                  <a:lnTo>
                                    <a:pt x="9" y="15"/>
                                  </a:lnTo>
                                  <a:lnTo>
                                    <a:pt x="14" y="19"/>
                                  </a:lnTo>
                                  <a:lnTo>
                                    <a:pt x="14" y="24"/>
                                  </a:lnTo>
                                  <a:lnTo>
                                    <a:pt x="24" y="34"/>
                                  </a:lnTo>
                                  <a:lnTo>
                                    <a:pt x="24" y="39"/>
                                  </a:lnTo>
                                  <a:lnTo>
                                    <a:pt x="28" y="43"/>
                                  </a:lnTo>
                                  <a:lnTo>
                                    <a:pt x="28" y="48"/>
                                  </a:lnTo>
                                  <a:lnTo>
                                    <a:pt x="33" y="53"/>
                                  </a:lnTo>
                                  <a:lnTo>
                                    <a:pt x="33" y="58"/>
                                  </a:lnTo>
                                  <a:lnTo>
                                    <a:pt x="43" y="67"/>
                                  </a:lnTo>
                                  <a:lnTo>
                                    <a:pt x="43" y="72"/>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4"/>
                          <wps:cNvSpPr>
                            <a:spLocks/>
                          </wps:cNvSpPr>
                          <wps:spPr bwMode="auto">
                            <a:xfrm>
                              <a:off x="7944" y="2333"/>
                              <a:ext cx="164" cy="284"/>
                            </a:xfrm>
                            <a:custGeom>
                              <a:avLst/>
                              <a:gdLst>
                                <a:gd name="T0" fmla="*/ 0 w 164"/>
                                <a:gd name="T1" fmla="*/ 0 h 284"/>
                                <a:gd name="T2" fmla="*/ 0 w 164"/>
                                <a:gd name="T3" fmla="*/ 5 h 284"/>
                                <a:gd name="T4" fmla="*/ 5 w 164"/>
                                <a:gd name="T5" fmla="*/ 10 h 284"/>
                                <a:gd name="T6" fmla="*/ 10 w 164"/>
                                <a:gd name="T7" fmla="*/ 15 h 284"/>
                                <a:gd name="T8" fmla="*/ 10 w 164"/>
                                <a:gd name="T9" fmla="*/ 20 h 284"/>
                                <a:gd name="T10" fmla="*/ 15 w 164"/>
                                <a:gd name="T11" fmla="*/ 24 h 284"/>
                                <a:gd name="T12" fmla="*/ 15 w 164"/>
                                <a:gd name="T13" fmla="*/ 29 h 284"/>
                                <a:gd name="T14" fmla="*/ 24 w 164"/>
                                <a:gd name="T15" fmla="*/ 39 h 284"/>
                                <a:gd name="T16" fmla="*/ 24 w 164"/>
                                <a:gd name="T17" fmla="*/ 44 h 284"/>
                                <a:gd name="T18" fmla="*/ 29 w 164"/>
                                <a:gd name="T19" fmla="*/ 48 h 284"/>
                                <a:gd name="T20" fmla="*/ 29 w 164"/>
                                <a:gd name="T21" fmla="*/ 53 h 284"/>
                                <a:gd name="T22" fmla="*/ 34 w 164"/>
                                <a:gd name="T23" fmla="*/ 58 h 284"/>
                                <a:gd name="T24" fmla="*/ 34 w 164"/>
                                <a:gd name="T25" fmla="*/ 63 h 284"/>
                                <a:gd name="T26" fmla="*/ 44 w 164"/>
                                <a:gd name="T27" fmla="*/ 72 h 284"/>
                                <a:gd name="T28" fmla="*/ 44 w 164"/>
                                <a:gd name="T29" fmla="*/ 77 h 284"/>
                                <a:gd name="T30" fmla="*/ 48 w 164"/>
                                <a:gd name="T31" fmla="*/ 82 h 284"/>
                                <a:gd name="T32" fmla="*/ 48 w 164"/>
                                <a:gd name="T33" fmla="*/ 87 h 284"/>
                                <a:gd name="T34" fmla="*/ 53 w 164"/>
                                <a:gd name="T35" fmla="*/ 92 h 284"/>
                                <a:gd name="T36" fmla="*/ 53 w 164"/>
                                <a:gd name="T37" fmla="*/ 96 h 284"/>
                                <a:gd name="T38" fmla="*/ 63 w 164"/>
                                <a:gd name="T39" fmla="*/ 106 h 284"/>
                                <a:gd name="T40" fmla="*/ 63 w 164"/>
                                <a:gd name="T41" fmla="*/ 111 h 284"/>
                                <a:gd name="T42" fmla="*/ 68 w 164"/>
                                <a:gd name="T43" fmla="*/ 116 h 284"/>
                                <a:gd name="T44" fmla="*/ 68 w 164"/>
                                <a:gd name="T45" fmla="*/ 120 h 284"/>
                                <a:gd name="T46" fmla="*/ 77 w 164"/>
                                <a:gd name="T47" fmla="*/ 130 h 284"/>
                                <a:gd name="T48" fmla="*/ 77 w 164"/>
                                <a:gd name="T49" fmla="*/ 135 h 284"/>
                                <a:gd name="T50" fmla="*/ 82 w 164"/>
                                <a:gd name="T51" fmla="*/ 140 h 284"/>
                                <a:gd name="T52" fmla="*/ 82 w 164"/>
                                <a:gd name="T53" fmla="*/ 144 h 284"/>
                                <a:gd name="T54" fmla="*/ 87 w 164"/>
                                <a:gd name="T55" fmla="*/ 149 h 284"/>
                                <a:gd name="T56" fmla="*/ 87 w 164"/>
                                <a:gd name="T57" fmla="*/ 154 h 284"/>
                                <a:gd name="T58" fmla="*/ 96 w 164"/>
                                <a:gd name="T59" fmla="*/ 164 h 284"/>
                                <a:gd name="T60" fmla="*/ 96 w 164"/>
                                <a:gd name="T61" fmla="*/ 168 h 284"/>
                                <a:gd name="T62" fmla="*/ 101 w 164"/>
                                <a:gd name="T63" fmla="*/ 173 h 284"/>
                                <a:gd name="T64" fmla="*/ 101 w 164"/>
                                <a:gd name="T65" fmla="*/ 178 h 284"/>
                                <a:gd name="T66" fmla="*/ 106 w 164"/>
                                <a:gd name="T67" fmla="*/ 183 h 284"/>
                                <a:gd name="T68" fmla="*/ 106 w 164"/>
                                <a:gd name="T69" fmla="*/ 188 h 284"/>
                                <a:gd name="T70" fmla="*/ 116 w 164"/>
                                <a:gd name="T71" fmla="*/ 197 h 284"/>
                                <a:gd name="T72" fmla="*/ 116 w 164"/>
                                <a:gd name="T73" fmla="*/ 202 h 284"/>
                                <a:gd name="T74" fmla="*/ 120 w 164"/>
                                <a:gd name="T75" fmla="*/ 207 h 284"/>
                                <a:gd name="T76" fmla="*/ 120 w 164"/>
                                <a:gd name="T77" fmla="*/ 212 h 284"/>
                                <a:gd name="T78" fmla="*/ 130 w 164"/>
                                <a:gd name="T79" fmla="*/ 221 h 284"/>
                                <a:gd name="T80" fmla="*/ 130 w 164"/>
                                <a:gd name="T81" fmla="*/ 226 h 284"/>
                                <a:gd name="T82" fmla="*/ 135 w 164"/>
                                <a:gd name="T83" fmla="*/ 231 h 284"/>
                                <a:gd name="T84" fmla="*/ 135 w 164"/>
                                <a:gd name="T85" fmla="*/ 236 h 284"/>
                                <a:gd name="T86" fmla="*/ 140 w 164"/>
                                <a:gd name="T87" fmla="*/ 241 h 284"/>
                                <a:gd name="T88" fmla="*/ 140 w 164"/>
                                <a:gd name="T89" fmla="*/ 245 h 284"/>
                                <a:gd name="T90" fmla="*/ 149 w 164"/>
                                <a:gd name="T91" fmla="*/ 255 h 284"/>
                                <a:gd name="T92" fmla="*/ 149 w 164"/>
                                <a:gd name="T93" fmla="*/ 260 h 284"/>
                                <a:gd name="T94" fmla="*/ 154 w 164"/>
                                <a:gd name="T95" fmla="*/ 265 h 284"/>
                                <a:gd name="T96" fmla="*/ 154 w 164"/>
                                <a:gd name="T97" fmla="*/ 269 h 284"/>
                                <a:gd name="T98" fmla="*/ 159 w 164"/>
                                <a:gd name="T99" fmla="*/ 274 h 284"/>
                                <a:gd name="T100" fmla="*/ 159 w 164"/>
                                <a:gd name="T101" fmla="*/ 279 h 284"/>
                                <a:gd name="T102" fmla="*/ 164 w 164"/>
                                <a:gd name="T103"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4" h="284">
                                  <a:moveTo>
                                    <a:pt x="0" y="0"/>
                                  </a:moveTo>
                                  <a:lnTo>
                                    <a:pt x="0" y="5"/>
                                  </a:lnTo>
                                  <a:lnTo>
                                    <a:pt x="5" y="10"/>
                                  </a:lnTo>
                                  <a:lnTo>
                                    <a:pt x="10" y="15"/>
                                  </a:lnTo>
                                  <a:lnTo>
                                    <a:pt x="10" y="20"/>
                                  </a:lnTo>
                                  <a:lnTo>
                                    <a:pt x="15" y="24"/>
                                  </a:lnTo>
                                  <a:lnTo>
                                    <a:pt x="15" y="29"/>
                                  </a:lnTo>
                                  <a:lnTo>
                                    <a:pt x="24" y="39"/>
                                  </a:lnTo>
                                  <a:lnTo>
                                    <a:pt x="24" y="44"/>
                                  </a:lnTo>
                                  <a:lnTo>
                                    <a:pt x="29" y="48"/>
                                  </a:lnTo>
                                  <a:lnTo>
                                    <a:pt x="29" y="53"/>
                                  </a:lnTo>
                                  <a:lnTo>
                                    <a:pt x="34" y="58"/>
                                  </a:lnTo>
                                  <a:lnTo>
                                    <a:pt x="34" y="63"/>
                                  </a:lnTo>
                                  <a:lnTo>
                                    <a:pt x="44" y="72"/>
                                  </a:lnTo>
                                  <a:lnTo>
                                    <a:pt x="44" y="77"/>
                                  </a:lnTo>
                                  <a:lnTo>
                                    <a:pt x="48" y="82"/>
                                  </a:lnTo>
                                  <a:lnTo>
                                    <a:pt x="48" y="87"/>
                                  </a:lnTo>
                                  <a:lnTo>
                                    <a:pt x="53" y="92"/>
                                  </a:lnTo>
                                  <a:lnTo>
                                    <a:pt x="53" y="96"/>
                                  </a:lnTo>
                                  <a:lnTo>
                                    <a:pt x="63" y="106"/>
                                  </a:lnTo>
                                  <a:lnTo>
                                    <a:pt x="63" y="111"/>
                                  </a:lnTo>
                                  <a:lnTo>
                                    <a:pt x="68" y="116"/>
                                  </a:lnTo>
                                  <a:lnTo>
                                    <a:pt x="68" y="120"/>
                                  </a:lnTo>
                                  <a:lnTo>
                                    <a:pt x="77" y="130"/>
                                  </a:lnTo>
                                  <a:lnTo>
                                    <a:pt x="77" y="135"/>
                                  </a:lnTo>
                                  <a:lnTo>
                                    <a:pt x="82" y="140"/>
                                  </a:lnTo>
                                  <a:lnTo>
                                    <a:pt x="82" y="144"/>
                                  </a:lnTo>
                                  <a:lnTo>
                                    <a:pt x="87" y="149"/>
                                  </a:lnTo>
                                  <a:lnTo>
                                    <a:pt x="87" y="154"/>
                                  </a:lnTo>
                                  <a:lnTo>
                                    <a:pt x="96" y="164"/>
                                  </a:lnTo>
                                  <a:lnTo>
                                    <a:pt x="96" y="168"/>
                                  </a:lnTo>
                                  <a:lnTo>
                                    <a:pt x="101" y="173"/>
                                  </a:lnTo>
                                  <a:lnTo>
                                    <a:pt x="101" y="178"/>
                                  </a:lnTo>
                                  <a:lnTo>
                                    <a:pt x="106" y="183"/>
                                  </a:lnTo>
                                  <a:lnTo>
                                    <a:pt x="106" y="188"/>
                                  </a:lnTo>
                                  <a:lnTo>
                                    <a:pt x="116" y="197"/>
                                  </a:lnTo>
                                  <a:lnTo>
                                    <a:pt x="116" y="202"/>
                                  </a:lnTo>
                                  <a:lnTo>
                                    <a:pt x="120" y="207"/>
                                  </a:lnTo>
                                  <a:lnTo>
                                    <a:pt x="120" y="212"/>
                                  </a:lnTo>
                                  <a:lnTo>
                                    <a:pt x="130" y="221"/>
                                  </a:lnTo>
                                  <a:lnTo>
                                    <a:pt x="130" y="226"/>
                                  </a:lnTo>
                                  <a:lnTo>
                                    <a:pt x="135" y="231"/>
                                  </a:lnTo>
                                  <a:lnTo>
                                    <a:pt x="135" y="236"/>
                                  </a:lnTo>
                                  <a:lnTo>
                                    <a:pt x="140" y="241"/>
                                  </a:lnTo>
                                  <a:lnTo>
                                    <a:pt x="140" y="245"/>
                                  </a:lnTo>
                                  <a:lnTo>
                                    <a:pt x="149" y="255"/>
                                  </a:lnTo>
                                  <a:lnTo>
                                    <a:pt x="149" y="260"/>
                                  </a:lnTo>
                                  <a:lnTo>
                                    <a:pt x="154" y="265"/>
                                  </a:lnTo>
                                  <a:lnTo>
                                    <a:pt x="154" y="269"/>
                                  </a:lnTo>
                                  <a:lnTo>
                                    <a:pt x="159" y="274"/>
                                  </a:lnTo>
                                  <a:lnTo>
                                    <a:pt x="159" y="279"/>
                                  </a:lnTo>
                                  <a:lnTo>
                                    <a:pt x="164" y="2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5"/>
                          <wps:cNvSpPr>
                            <a:spLocks/>
                          </wps:cNvSpPr>
                          <wps:spPr bwMode="auto">
                            <a:xfrm>
                              <a:off x="7676" y="1983"/>
                              <a:ext cx="153" cy="264"/>
                            </a:xfrm>
                            <a:custGeom>
                              <a:avLst/>
                              <a:gdLst>
                                <a:gd name="T0" fmla="*/ 0 w 153"/>
                                <a:gd name="T1" fmla="*/ 0 h 264"/>
                                <a:gd name="T2" fmla="*/ 9 w 153"/>
                                <a:gd name="T3" fmla="*/ 10 h 264"/>
                                <a:gd name="T4" fmla="*/ 9 w 153"/>
                                <a:gd name="T5" fmla="*/ 14 h 264"/>
                                <a:gd name="T6" fmla="*/ 14 w 153"/>
                                <a:gd name="T7" fmla="*/ 19 h 264"/>
                                <a:gd name="T8" fmla="*/ 14 w 153"/>
                                <a:gd name="T9" fmla="*/ 24 h 264"/>
                                <a:gd name="T10" fmla="*/ 24 w 153"/>
                                <a:gd name="T11" fmla="*/ 34 h 264"/>
                                <a:gd name="T12" fmla="*/ 24 w 153"/>
                                <a:gd name="T13" fmla="*/ 38 h 264"/>
                                <a:gd name="T14" fmla="*/ 28 w 153"/>
                                <a:gd name="T15" fmla="*/ 43 h 264"/>
                                <a:gd name="T16" fmla="*/ 28 w 153"/>
                                <a:gd name="T17" fmla="*/ 48 h 264"/>
                                <a:gd name="T18" fmla="*/ 33 w 153"/>
                                <a:gd name="T19" fmla="*/ 53 h 264"/>
                                <a:gd name="T20" fmla="*/ 33 w 153"/>
                                <a:gd name="T21" fmla="*/ 58 h 264"/>
                                <a:gd name="T22" fmla="*/ 43 w 153"/>
                                <a:gd name="T23" fmla="*/ 67 h 264"/>
                                <a:gd name="T24" fmla="*/ 43 w 153"/>
                                <a:gd name="T25" fmla="*/ 72 h 264"/>
                                <a:gd name="T26" fmla="*/ 48 w 153"/>
                                <a:gd name="T27" fmla="*/ 77 h 264"/>
                                <a:gd name="T28" fmla="*/ 48 w 153"/>
                                <a:gd name="T29" fmla="*/ 82 h 264"/>
                                <a:gd name="T30" fmla="*/ 52 w 153"/>
                                <a:gd name="T31" fmla="*/ 86 h 264"/>
                                <a:gd name="T32" fmla="*/ 52 w 153"/>
                                <a:gd name="T33" fmla="*/ 91 h 264"/>
                                <a:gd name="T34" fmla="*/ 62 w 153"/>
                                <a:gd name="T35" fmla="*/ 101 h 264"/>
                                <a:gd name="T36" fmla="*/ 62 w 153"/>
                                <a:gd name="T37" fmla="*/ 106 h 264"/>
                                <a:gd name="T38" fmla="*/ 67 w 153"/>
                                <a:gd name="T39" fmla="*/ 110 h 264"/>
                                <a:gd name="T40" fmla="*/ 67 w 153"/>
                                <a:gd name="T41" fmla="*/ 115 h 264"/>
                                <a:gd name="T42" fmla="*/ 72 w 153"/>
                                <a:gd name="T43" fmla="*/ 120 h 264"/>
                                <a:gd name="T44" fmla="*/ 72 w 153"/>
                                <a:gd name="T45" fmla="*/ 125 h 264"/>
                                <a:gd name="T46" fmla="*/ 81 w 153"/>
                                <a:gd name="T47" fmla="*/ 134 h 264"/>
                                <a:gd name="T48" fmla="*/ 81 w 153"/>
                                <a:gd name="T49" fmla="*/ 139 h 264"/>
                                <a:gd name="T50" fmla="*/ 86 w 153"/>
                                <a:gd name="T51" fmla="*/ 144 h 264"/>
                                <a:gd name="T52" fmla="*/ 86 w 153"/>
                                <a:gd name="T53" fmla="*/ 149 h 264"/>
                                <a:gd name="T54" fmla="*/ 96 w 153"/>
                                <a:gd name="T55" fmla="*/ 158 h 264"/>
                                <a:gd name="T56" fmla="*/ 96 w 153"/>
                                <a:gd name="T57" fmla="*/ 163 h 264"/>
                                <a:gd name="T58" fmla="*/ 100 w 153"/>
                                <a:gd name="T59" fmla="*/ 168 h 264"/>
                                <a:gd name="T60" fmla="*/ 100 w 153"/>
                                <a:gd name="T61" fmla="*/ 173 h 264"/>
                                <a:gd name="T62" fmla="*/ 105 w 153"/>
                                <a:gd name="T63" fmla="*/ 178 h 264"/>
                                <a:gd name="T64" fmla="*/ 105 w 153"/>
                                <a:gd name="T65" fmla="*/ 182 h 264"/>
                                <a:gd name="T66" fmla="*/ 115 w 153"/>
                                <a:gd name="T67" fmla="*/ 192 h 264"/>
                                <a:gd name="T68" fmla="*/ 115 w 153"/>
                                <a:gd name="T69" fmla="*/ 197 h 264"/>
                                <a:gd name="T70" fmla="*/ 120 w 153"/>
                                <a:gd name="T71" fmla="*/ 202 h 264"/>
                                <a:gd name="T72" fmla="*/ 120 w 153"/>
                                <a:gd name="T73" fmla="*/ 206 h 264"/>
                                <a:gd name="T74" fmla="*/ 124 w 153"/>
                                <a:gd name="T75" fmla="*/ 211 h 264"/>
                                <a:gd name="T76" fmla="*/ 124 w 153"/>
                                <a:gd name="T77" fmla="*/ 216 h 264"/>
                                <a:gd name="T78" fmla="*/ 134 w 153"/>
                                <a:gd name="T79" fmla="*/ 226 h 264"/>
                                <a:gd name="T80" fmla="*/ 134 w 153"/>
                                <a:gd name="T81" fmla="*/ 230 h 264"/>
                                <a:gd name="T82" fmla="*/ 139 w 153"/>
                                <a:gd name="T83" fmla="*/ 235 h 264"/>
                                <a:gd name="T84" fmla="*/ 139 w 153"/>
                                <a:gd name="T85" fmla="*/ 240 h 264"/>
                                <a:gd name="T86" fmla="*/ 148 w 153"/>
                                <a:gd name="T87" fmla="*/ 250 h 264"/>
                                <a:gd name="T88" fmla="*/ 148 w 153"/>
                                <a:gd name="T89" fmla="*/ 254 h 264"/>
                                <a:gd name="T90" fmla="*/ 153 w 153"/>
                                <a:gd name="T91" fmla="*/ 259 h 264"/>
                                <a:gd name="T92" fmla="*/ 153 w 153"/>
                                <a:gd name="T93"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3" h="264">
                                  <a:moveTo>
                                    <a:pt x="0" y="0"/>
                                  </a:moveTo>
                                  <a:lnTo>
                                    <a:pt x="9" y="10"/>
                                  </a:lnTo>
                                  <a:lnTo>
                                    <a:pt x="9" y="14"/>
                                  </a:lnTo>
                                  <a:lnTo>
                                    <a:pt x="14" y="19"/>
                                  </a:lnTo>
                                  <a:lnTo>
                                    <a:pt x="14" y="24"/>
                                  </a:lnTo>
                                  <a:lnTo>
                                    <a:pt x="24" y="34"/>
                                  </a:lnTo>
                                  <a:lnTo>
                                    <a:pt x="24" y="38"/>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6" y="158"/>
                                  </a:lnTo>
                                  <a:lnTo>
                                    <a:pt x="96" y="163"/>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8" y="250"/>
                                  </a:lnTo>
                                  <a:lnTo>
                                    <a:pt x="148" y="254"/>
                                  </a:lnTo>
                                  <a:lnTo>
                                    <a:pt x="153" y="259"/>
                                  </a:lnTo>
                                  <a:lnTo>
                                    <a:pt x="153" y="2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6"/>
                          <wps:cNvSpPr>
                            <a:spLocks/>
                          </wps:cNvSpPr>
                          <wps:spPr bwMode="auto">
                            <a:xfrm>
                              <a:off x="7906" y="2381"/>
                              <a:ext cx="178" cy="308"/>
                            </a:xfrm>
                            <a:custGeom>
                              <a:avLst/>
                              <a:gdLst>
                                <a:gd name="T0" fmla="*/ 0 w 178"/>
                                <a:gd name="T1" fmla="*/ 0 h 308"/>
                                <a:gd name="T2" fmla="*/ 10 w 178"/>
                                <a:gd name="T3" fmla="*/ 10 h 308"/>
                                <a:gd name="T4" fmla="*/ 10 w 178"/>
                                <a:gd name="T5" fmla="*/ 15 h 308"/>
                                <a:gd name="T6" fmla="*/ 14 w 178"/>
                                <a:gd name="T7" fmla="*/ 20 h 308"/>
                                <a:gd name="T8" fmla="*/ 14 w 178"/>
                                <a:gd name="T9" fmla="*/ 24 h 308"/>
                                <a:gd name="T10" fmla="*/ 19 w 178"/>
                                <a:gd name="T11" fmla="*/ 29 h 308"/>
                                <a:gd name="T12" fmla="*/ 19 w 178"/>
                                <a:gd name="T13" fmla="*/ 34 h 308"/>
                                <a:gd name="T14" fmla="*/ 29 w 178"/>
                                <a:gd name="T15" fmla="*/ 44 h 308"/>
                                <a:gd name="T16" fmla="*/ 29 w 178"/>
                                <a:gd name="T17" fmla="*/ 48 h 308"/>
                                <a:gd name="T18" fmla="*/ 34 w 178"/>
                                <a:gd name="T19" fmla="*/ 53 h 308"/>
                                <a:gd name="T20" fmla="*/ 34 w 178"/>
                                <a:gd name="T21" fmla="*/ 58 h 308"/>
                                <a:gd name="T22" fmla="*/ 43 w 178"/>
                                <a:gd name="T23" fmla="*/ 68 h 308"/>
                                <a:gd name="T24" fmla="*/ 43 w 178"/>
                                <a:gd name="T25" fmla="*/ 72 h 308"/>
                                <a:gd name="T26" fmla="*/ 48 w 178"/>
                                <a:gd name="T27" fmla="*/ 77 h 308"/>
                                <a:gd name="T28" fmla="*/ 48 w 178"/>
                                <a:gd name="T29" fmla="*/ 82 h 308"/>
                                <a:gd name="T30" fmla="*/ 53 w 178"/>
                                <a:gd name="T31" fmla="*/ 87 h 308"/>
                                <a:gd name="T32" fmla="*/ 53 w 178"/>
                                <a:gd name="T33" fmla="*/ 92 h 308"/>
                                <a:gd name="T34" fmla="*/ 62 w 178"/>
                                <a:gd name="T35" fmla="*/ 101 h 308"/>
                                <a:gd name="T36" fmla="*/ 62 w 178"/>
                                <a:gd name="T37" fmla="*/ 106 h 308"/>
                                <a:gd name="T38" fmla="*/ 67 w 178"/>
                                <a:gd name="T39" fmla="*/ 111 h 308"/>
                                <a:gd name="T40" fmla="*/ 67 w 178"/>
                                <a:gd name="T41" fmla="*/ 116 h 308"/>
                                <a:gd name="T42" fmla="*/ 72 w 178"/>
                                <a:gd name="T43" fmla="*/ 120 h 308"/>
                                <a:gd name="T44" fmla="*/ 72 w 178"/>
                                <a:gd name="T45" fmla="*/ 125 h 308"/>
                                <a:gd name="T46" fmla="*/ 82 w 178"/>
                                <a:gd name="T47" fmla="*/ 135 h 308"/>
                                <a:gd name="T48" fmla="*/ 82 w 178"/>
                                <a:gd name="T49" fmla="*/ 140 h 308"/>
                                <a:gd name="T50" fmla="*/ 86 w 178"/>
                                <a:gd name="T51" fmla="*/ 144 h 308"/>
                                <a:gd name="T52" fmla="*/ 86 w 178"/>
                                <a:gd name="T53" fmla="*/ 149 h 308"/>
                                <a:gd name="T54" fmla="*/ 96 w 178"/>
                                <a:gd name="T55" fmla="*/ 159 h 308"/>
                                <a:gd name="T56" fmla="*/ 96 w 178"/>
                                <a:gd name="T57" fmla="*/ 164 h 308"/>
                                <a:gd name="T58" fmla="*/ 101 w 178"/>
                                <a:gd name="T59" fmla="*/ 168 h 308"/>
                                <a:gd name="T60" fmla="*/ 101 w 178"/>
                                <a:gd name="T61" fmla="*/ 173 h 308"/>
                                <a:gd name="T62" fmla="*/ 106 w 178"/>
                                <a:gd name="T63" fmla="*/ 178 h 308"/>
                                <a:gd name="T64" fmla="*/ 106 w 178"/>
                                <a:gd name="T65" fmla="*/ 183 h 308"/>
                                <a:gd name="T66" fmla="*/ 115 w 178"/>
                                <a:gd name="T67" fmla="*/ 193 h 308"/>
                                <a:gd name="T68" fmla="*/ 115 w 178"/>
                                <a:gd name="T69" fmla="*/ 197 h 308"/>
                                <a:gd name="T70" fmla="*/ 120 w 178"/>
                                <a:gd name="T71" fmla="*/ 202 h 308"/>
                                <a:gd name="T72" fmla="*/ 120 w 178"/>
                                <a:gd name="T73" fmla="*/ 207 h 308"/>
                                <a:gd name="T74" fmla="*/ 125 w 178"/>
                                <a:gd name="T75" fmla="*/ 212 h 308"/>
                                <a:gd name="T76" fmla="*/ 125 w 178"/>
                                <a:gd name="T77" fmla="*/ 217 h 308"/>
                                <a:gd name="T78" fmla="*/ 134 w 178"/>
                                <a:gd name="T79" fmla="*/ 226 h 308"/>
                                <a:gd name="T80" fmla="*/ 134 w 178"/>
                                <a:gd name="T81" fmla="*/ 231 h 308"/>
                                <a:gd name="T82" fmla="*/ 139 w 178"/>
                                <a:gd name="T83" fmla="*/ 236 h 308"/>
                                <a:gd name="T84" fmla="*/ 139 w 178"/>
                                <a:gd name="T85" fmla="*/ 241 h 308"/>
                                <a:gd name="T86" fmla="*/ 144 w 178"/>
                                <a:gd name="T87" fmla="*/ 245 h 308"/>
                                <a:gd name="T88" fmla="*/ 144 w 178"/>
                                <a:gd name="T89" fmla="*/ 250 h 308"/>
                                <a:gd name="T90" fmla="*/ 154 w 178"/>
                                <a:gd name="T91" fmla="*/ 260 h 308"/>
                                <a:gd name="T92" fmla="*/ 154 w 178"/>
                                <a:gd name="T93" fmla="*/ 265 h 308"/>
                                <a:gd name="T94" fmla="*/ 158 w 178"/>
                                <a:gd name="T95" fmla="*/ 269 h 308"/>
                                <a:gd name="T96" fmla="*/ 158 w 178"/>
                                <a:gd name="T97" fmla="*/ 274 h 308"/>
                                <a:gd name="T98" fmla="*/ 168 w 178"/>
                                <a:gd name="T99" fmla="*/ 284 h 308"/>
                                <a:gd name="T100" fmla="*/ 168 w 178"/>
                                <a:gd name="T101" fmla="*/ 289 h 308"/>
                                <a:gd name="T102" fmla="*/ 173 w 178"/>
                                <a:gd name="T103" fmla="*/ 293 h 308"/>
                                <a:gd name="T104" fmla="*/ 173 w 178"/>
                                <a:gd name="T105" fmla="*/ 298 h 308"/>
                                <a:gd name="T106" fmla="*/ 178 w 178"/>
                                <a:gd name="T107" fmla="*/ 303 h 308"/>
                                <a:gd name="T108" fmla="*/ 178 w 178"/>
                                <a:gd name="T109" fmla="*/ 308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8" h="308">
                                  <a:moveTo>
                                    <a:pt x="0" y="0"/>
                                  </a:moveTo>
                                  <a:lnTo>
                                    <a:pt x="10" y="10"/>
                                  </a:lnTo>
                                  <a:lnTo>
                                    <a:pt x="10" y="15"/>
                                  </a:lnTo>
                                  <a:lnTo>
                                    <a:pt x="14" y="20"/>
                                  </a:lnTo>
                                  <a:lnTo>
                                    <a:pt x="14" y="24"/>
                                  </a:lnTo>
                                  <a:lnTo>
                                    <a:pt x="19" y="29"/>
                                  </a:lnTo>
                                  <a:lnTo>
                                    <a:pt x="19" y="34"/>
                                  </a:lnTo>
                                  <a:lnTo>
                                    <a:pt x="29" y="44"/>
                                  </a:lnTo>
                                  <a:lnTo>
                                    <a:pt x="29" y="48"/>
                                  </a:lnTo>
                                  <a:lnTo>
                                    <a:pt x="34" y="53"/>
                                  </a:lnTo>
                                  <a:lnTo>
                                    <a:pt x="34" y="58"/>
                                  </a:lnTo>
                                  <a:lnTo>
                                    <a:pt x="43" y="68"/>
                                  </a:lnTo>
                                  <a:lnTo>
                                    <a:pt x="43" y="72"/>
                                  </a:lnTo>
                                  <a:lnTo>
                                    <a:pt x="48" y="77"/>
                                  </a:lnTo>
                                  <a:lnTo>
                                    <a:pt x="48" y="82"/>
                                  </a:lnTo>
                                  <a:lnTo>
                                    <a:pt x="53" y="87"/>
                                  </a:lnTo>
                                  <a:lnTo>
                                    <a:pt x="53" y="92"/>
                                  </a:lnTo>
                                  <a:lnTo>
                                    <a:pt x="62" y="101"/>
                                  </a:lnTo>
                                  <a:lnTo>
                                    <a:pt x="62" y="106"/>
                                  </a:lnTo>
                                  <a:lnTo>
                                    <a:pt x="67" y="111"/>
                                  </a:lnTo>
                                  <a:lnTo>
                                    <a:pt x="67" y="116"/>
                                  </a:lnTo>
                                  <a:lnTo>
                                    <a:pt x="72" y="120"/>
                                  </a:lnTo>
                                  <a:lnTo>
                                    <a:pt x="72" y="125"/>
                                  </a:lnTo>
                                  <a:lnTo>
                                    <a:pt x="82" y="135"/>
                                  </a:lnTo>
                                  <a:lnTo>
                                    <a:pt x="82" y="140"/>
                                  </a:lnTo>
                                  <a:lnTo>
                                    <a:pt x="86" y="144"/>
                                  </a:lnTo>
                                  <a:lnTo>
                                    <a:pt x="86" y="149"/>
                                  </a:lnTo>
                                  <a:lnTo>
                                    <a:pt x="96" y="159"/>
                                  </a:lnTo>
                                  <a:lnTo>
                                    <a:pt x="96" y="164"/>
                                  </a:lnTo>
                                  <a:lnTo>
                                    <a:pt x="101" y="168"/>
                                  </a:lnTo>
                                  <a:lnTo>
                                    <a:pt x="101" y="173"/>
                                  </a:lnTo>
                                  <a:lnTo>
                                    <a:pt x="106" y="178"/>
                                  </a:lnTo>
                                  <a:lnTo>
                                    <a:pt x="106" y="183"/>
                                  </a:lnTo>
                                  <a:lnTo>
                                    <a:pt x="115" y="193"/>
                                  </a:lnTo>
                                  <a:lnTo>
                                    <a:pt x="115" y="197"/>
                                  </a:lnTo>
                                  <a:lnTo>
                                    <a:pt x="120" y="202"/>
                                  </a:lnTo>
                                  <a:lnTo>
                                    <a:pt x="120" y="207"/>
                                  </a:lnTo>
                                  <a:lnTo>
                                    <a:pt x="125" y="212"/>
                                  </a:lnTo>
                                  <a:lnTo>
                                    <a:pt x="125" y="217"/>
                                  </a:lnTo>
                                  <a:lnTo>
                                    <a:pt x="134" y="226"/>
                                  </a:lnTo>
                                  <a:lnTo>
                                    <a:pt x="134" y="231"/>
                                  </a:lnTo>
                                  <a:lnTo>
                                    <a:pt x="139" y="236"/>
                                  </a:lnTo>
                                  <a:lnTo>
                                    <a:pt x="139" y="241"/>
                                  </a:lnTo>
                                  <a:lnTo>
                                    <a:pt x="144" y="245"/>
                                  </a:lnTo>
                                  <a:lnTo>
                                    <a:pt x="144" y="250"/>
                                  </a:lnTo>
                                  <a:lnTo>
                                    <a:pt x="154" y="260"/>
                                  </a:lnTo>
                                  <a:lnTo>
                                    <a:pt x="154" y="265"/>
                                  </a:lnTo>
                                  <a:lnTo>
                                    <a:pt x="158" y="269"/>
                                  </a:lnTo>
                                  <a:lnTo>
                                    <a:pt x="158" y="274"/>
                                  </a:lnTo>
                                  <a:lnTo>
                                    <a:pt x="168" y="284"/>
                                  </a:lnTo>
                                  <a:lnTo>
                                    <a:pt x="168" y="289"/>
                                  </a:lnTo>
                                  <a:lnTo>
                                    <a:pt x="173" y="293"/>
                                  </a:lnTo>
                                  <a:lnTo>
                                    <a:pt x="173" y="298"/>
                                  </a:lnTo>
                                  <a:lnTo>
                                    <a:pt x="178" y="303"/>
                                  </a:lnTo>
                                  <a:lnTo>
                                    <a:pt x="178" y="3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7"/>
                          <wps:cNvSpPr>
                            <a:spLocks/>
                          </wps:cNvSpPr>
                          <wps:spPr bwMode="auto">
                            <a:xfrm>
                              <a:off x="7647" y="2036"/>
                              <a:ext cx="134" cy="235"/>
                            </a:xfrm>
                            <a:custGeom>
                              <a:avLst/>
                              <a:gdLst>
                                <a:gd name="T0" fmla="*/ 0 w 134"/>
                                <a:gd name="T1" fmla="*/ 0 h 235"/>
                                <a:gd name="T2" fmla="*/ 0 w 134"/>
                                <a:gd name="T3" fmla="*/ 5 h 235"/>
                                <a:gd name="T4" fmla="*/ 5 w 134"/>
                                <a:gd name="T5" fmla="*/ 9 h 235"/>
                                <a:gd name="T6" fmla="*/ 9 w 134"/>
                                <a:gd name="T7" fmla="*/ 14 h 235"/>
                                <a:gd name="T8" fmla="*/ 9 w 134"/>
                                <a:gd name="T9" fmla="*/ 19 h 235"/>
                                <a:gd name="T10" fmla="*/ 14 w 134"/>
                                <a:gd name="T11" fmla="*/ 24 h 235"/>
                                <a:gd name="T12" fmla="*/ 14 w 134"/>
                                <a:gd name="T13" fmla="*/ 29 h 235"/>
                                <a:gd name="T14" fmla="*/ 19 w 134"/>
                                <a:gd name="T15" fmla="*/ 33 h 235"/>
                                <a:gd name="T16" fmla="*/ 19 w 134"/>
                                <a:gd name="T17" fmla="*/ 38 h 235"/>
                                <a:gd name="T18" fmla="*/ 29 w 134"/>
                                <a:gd name="T19" fmla="*/ 48 h 235"/>
                                <a:gd name="T20" fmla="*/ 29 w 134"/>
                                <a:gd name="T21" fmla="*/ 53 h 235"/>
                                <a:gd name="T22" fmla="*/ 33 w 134"/>
                                <a:gd name="T23" fmla="*/ 57 h 235"/>
                                <a:gd name="T24" fmla="*/ 33 w 134"/>
                                <a:gd name="T25" fmla="*/ 62 h 235"/>
                                <a:gd name="T26" fmla="*/ 38 w 134"/>
                                <a:gd name="T27" fmla="*/ 67 h 235"/>
                                <a:gd name="T28" fmla="*/ 38 w 134"/>
                                <a:gd name="T29" fmla="*/ 72 h 235"/>
                                <a:gd name="T30" fmla="*/ 48 w 134"/>
                                <a:gd name="T31" fmla="*/ 81 h 235"/>
                                <a:gd name="T32" fmla="*/ 48 w 134"/>
                                <a:gd name="T33" fmla="*/ 86 h 235"/>
                                <a:gd name="T34" fmla="*/ 53 w 134"/>
                                <a:gd name="T35" fmla="*/ 91 h 235"/>
                                <a:gd name="T36" fmla="*/ 53 w 134"/>
                                <a:gd name="T37" fmla="*/ 96 h 235"/>
                                <a:gd name="T38" fmla="*/ 57 w 134"/>
                                <a:gd name="T39" fmla="*/ 101 h 235"/>
                                <a:gd name="T40" fmla="*/ 57 w 134"/>
                                <a:gd name="T41" fmla="*/ 105 h 235"/>
                                <a:gd name="T42" fmla="*/ 67 w 134"/>
                                <a:gd name="T43" fmla="*/ 115 h 235"/>
                                <a:gd name="T44" fmla="*/ 67 w 134"/>
                                <a:gd name="T45" fmla="*/ 120 h 235"/>
                                <a:gd name="T46" fmla="*/ 72 w 134"/>
                                <a:gd name="T47" fmla="*/ 125 h 235"/>
                                <a:gd name="T48" fmla="*/ 72 w 134"/>
                                <a:gd name="T49" fmla="*/ 129 h 235"/>
                                <a:gd name="T50" fmla="*/ 81 w 134"/>
                                <a:gd name="T51" fmla="*/ 139 h 235"/>
                                <a:gd name="T52" fmla="*/ 81 w 134"/>
                                <a:gd name="T53" fmla="*/ 144 h 235"/>
                                <a:gd name="T54" fmla="*/ 86 w 134"/>
                                <a:gd name="T55" fmla="*/ 149 h 235"/>
                                <a:gd name="T56" fmla="*/ 86 w 134"/>
                                <a:gd name="T57" fmla="*/ 153 h 235"/>
                                <a:gd name="T58" fmla="*/ 91 w 134"/>
                                <a:gd name="T59" fmla="*/ 158 h 235"/>
                                <a:gd name="T60" fmla="*/ 91 w 134"/>
                                <a:gd name="T61" fmla="*/ 163 h 235"/>
                                <a:gd name="T62" fmla="*/ 101 w 134"/>
                                <a:gd name="T63" fmla="*/ 173 h 235"/>
                                <a:gd name="T64" fmla="*/ 101 w 134"/>
                                <a:gd name="T65" fmla="*/ 177 h 235"/>
                                <a:gd name="T66" fmla="*/ 105 w 134"/>
                                <a:gd name="T67" fmla="*/ 182 h 235"/>
                                <a:gd name="T68" fmla="*/ 105 w 134"/>
                                <a:gd name="T69" fmla="*/ 187 h 235"/>
                                <a:gd name="T70" fmla="*/ 110 w 134"/>
                                <a:gd name="T71" fmla="*/ 192 h 235"/>
                                <a:gd name="T72" fmla="*/ 110 w 134"/>
                                <a:gd name="T73" fmla="*/ 197 h 235"/>
                                <a:gd name="T74" fmla="*/ 120 w 134"/>
                                <a:gd name="T75" fmla="*/ 206 h 235"/>
                                <a:gd name="T76" fmla="*/ 120 w 134"/>
                                <a:gd name="T77" fmla="*/ 211 h 235"/>
                                <a:gd name="T78" fmla="*/ 125 w 134"/>
                                <a:gd name="T79" fmla="*/ 216 h 235"/>
                                <a:gd name="T80" fmla="*/ 125 w 134"/>
                                <a:gd name="T81" fmla="*/ 221 h 235"/>
                                <a:gd name="T82" fmla="*/ 129 w 134"/>
                                <a:gd name="T83" fmla="*/ 225 h 235"/>
                                <a:gd name="T84" fmla="*/ 129 w 134"/>
                                <a:gd name="T85" fmla="*/ 230 h 235"/>
                                <a:gd name="T86" fmla="*/ 134 w 134"/>
                                <a:gd name="T87"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4" h="235">
                                  <a:moveTo>
                                    <a:pt x="0" y="0"/>
                                  </a:moveTo>
                                  <a:lnTo>
                                    <a:pt x="0" y="5"/>
                                  </a:lnTo>
                                  <a:lnTo>
                                    <a:pt x="5" y="9"/>
                                  </a:lnTo>
                                  <a:lnTo>
                                    <a:pt x="9" y="14"/>
                                  </a:lnTo>
                                  <a:lnTo>
                                    <a:pt x="9" y="19"/>
                                  </a:lnTo>
                                  <a:lnTo>
                                    <a:pt x="14" y="24"/>
                                  </a:lnTo>
                                  <a:lnTo>
                                    <a:pt x="14" y="29"/>
                                  </a:lnTo>
                                  <a:lnTo>
                                    <a:pt x="19" y="33"/>
                                  </a:lnTo>
                                  <a:lnTo>
                                    <a:pt x="19" y="38"/>
                                  </a:lnTo>
                                  <a:lnTo>
                                    <a:pt x="29" y="48"/>
                                  </a:lnTo>
                                  <a:lnTo>
                                    <a:pt x="29" y="53"/>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81" y="139"/>
                                  </a:lnTo>
                                  <a:lnTo>
                                    <a:pt x="81" y="144"/>
                                  </a:lnTo>
                                  <a:lnTo>
                                    <a:pt x="86" y="149"/>
                                  </a:lnTo>
                                  <a:lnTo>
                                    <a:pt x="86" y="153"/>
                                  </a:lnTo>
                                  <a:lnTo>
                                    <a:pt x="91" y="158"/>
                                  </a:lnTo>
                                  <a:lnTo>
                                    <a:pt x="91" y="163"/>
                                  </a:lnTo>
                                  <a:lnTo>
                                    <a:pt x="101" y="173"/>
                                  </a:lnTo>
                                  <a:lnTo>
                                    <a:pt x="101" y="177"/>
                                  </a:lnTo>
                                  <a:lnTo>
                                    <a:pt x="105" y="182"/>
                                  </a:lnTo>
                                  <a:lnTo>
                                    <a:pt x="105" y="187"/>
                                  </a:lnTo>
                                  <a:lnTo>
                                    <a:pt x="110" y="192"/>
                                  </a:lnTo>
                                  <a:lnTo>
                                    <a:pt x="110" y="197"/>
                                  </a:lnTo>
                                  <a:lnTo>
                                    <a:pt x="120" y="206"/>
                                  </a:lnTo>
                                  <a:lnTo>
                                    <a:pt x="120" y="211"/>
                                  </a:lnTo>
                                  <a:lnTo>
                                    <a:pt x="125" y="216"/>
                                  </a:lnTo>
                                  <a:lnTo>
                                    <a:pt x="125" y="221"/>
                                  </a:lnTo>
                                  <a:lnTo>
                                    <a:pt x="129" y="225"/>
                                  </a:lnTo>
                                  <a:lnTo>
                                    <a:pt x="129" y="230"/>
                                  </a:lnTo>
                                  <a:lnTo>
                                    <a:pt x="134" y="2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8"/>
                          <wps:cNvSpPr>
                            <a:spLocks/>
                          </wps:cNvSpPr>
                          <wps:spPr bwMode="auto">
                            <a:xfrm>
                              <a:off x="7800" y="2305"/>
                              <a:ext cx="20" cy="28"/>
                            </a:xfrm>
                            <a:custGeom>
                              <a:avLst/>
                              <a:gdLst>
                                <a:gd name="T0" fmla="*/ 0 w 20"/>
                                <a:gd name="T1" fmla="*/ 0 h 28"/>
                                <a:gd name="T2" fmla="*/ 5 w 20"/>
                                <a:gd name="T3" fmla="*/ 4 h 28"/>
                                <a:gd name="T4" fmla="*/ 5 w 20"/>
                                <a:gd name="T5" fmla="*/ 9 h 28"/>
                                <a:gd name="T6" fmla="*/ 10 w 20"/>
                                <a:gd name="T7" fmla="*/ 14 h 28"/>
                                <a:gd name="T8" fmla="*/ 10 w 20"/>
                                <a:gd name="T9" fmla="*/ 19 h 28"/>
                                <a:gd name="T10" fmla="*/ 20 w 20"/>
                                <a:gd name="T11" fmla="*/ 28 h 28"/>
                              </a:gdLst>
                              <a:ahLst/>
                              <a:cxnLst>
                                <a:cxn ang="0">
                                  <a:pos x="T0" y="T1"/>
                                </a:cxn>
                                <a:cxn ang="0">
                                  <a:pos x="T2" y="T3"/>
                                </a:cxn>
                                <a:cxn ang="0">
                                  <a:pos x="T4" y="T5"/>
                                </a:cxn>
                                <a:cxn ang="0">
                                  <a:pos x="T6" y="T7"/>
                                </a:cxn>
                                <a:cxn ang="0">
                                  <a:pos x="T8" y="T9"/>
                                </a:cxn>
                                <a:cxn ang="0">
                                  <a:pos x="T10" y="T11"/>
                                </a:cxn>
                              </a:cxnLst>
                              <a:rect l="0" t="0" r="r" b="b"/>
                              <a:pathLst>
                                <a:path w="20" h="28">
                                  <a:moveTo>
                                    <a:pt x="0" y="0"/>
                                  </a:moveTo>
                                  <a:lnTo>
                                    <a:pt x="5" y="4"/>
                                  </a:lnTo>
                                  <a:lnTo>
                                    <a:pt x="5" y="9"/>
                                  </a:lnTo>
                                  <a:lnTo>
                                    <a:pt x="10" y="14"/>
                                  </a:lnTo>
                                  <a:lnTo>
                                    <a:pt x="10" y="19"/>
                                  </a:lnTo>
                                  <a:lnTo>
                                    <a:pt x="2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9"/>
                          <wps:cNvSpPr>
                            <a:spLocks/>
                          </wps:cNvSpPr>
                          <wps:spPr bwMode="auto">
                            <a:xfrm>
                              <a:off x="7872" y="2425"/>
                              <a:ext cx="144" cy="254"/>
                            </a:xfrm>
                            <a:custGeom>
                              <a:avLst/>
                              <a:gdLst>
                                <a:gd name="T0" fmla="*/ 0 w 144"/>
                                <a:gd name="T1" fmla="*/ 0 h 254"/>
                                <a:gd name="T2" fmla="*/ 0 w 144"/>
                                <a:gd name="T3" fmla="*/ 4 h 254"/>
                                <a:gd name="T4" fmla="*/ 5 w 144"/>
                                <a:gd name="T5" fmla="*/ 9 h 254"/>
                                <a:gd name="T6" fmla="*/ 5 w 144"/>
                                <a:gd name="T7" fmla="*/ 14 h 254"/>
                                <a:gd name="T8" fmla="*/ 10 w 144"/>
                                <a:gd name="T9" fmla="*/ 19 h 254"/>
                                <a:gd name="T10" fmla="*/ 10 w 144"/>
                                <a:gd name="T11" fmla="*/ 24 h 254"/>
                                <a:gd name="T12" fmla="*/ 15 w 144"/>
                                <a:gd name="T13" fmla="*/ 28 h 254"/>
                                <a:gd name="T14" fmla="*/ 20 w 144"/>
                                <a:gd name="T15" fmla="*/ 33 h 254"/>
                                <a:gd name="T16" fmla="*/ 20 w 144"/>
                                <a:gd name="T17" fmla="*/ 38 h 254"/>
                                <a:gd name="T18" fmla="*/ 24 w 144"/>
                                <a:gd name="T19" fmla="*/ 43 h 254"/>
                                <a:gd name="T20" fmla="*/ 24 w 144"/>
                                <a:gd name="T21" fmla="*/ 48 h 254"/>
                                <a:gd name="T22" fmla="*/ 29 w 144"/>
                                <a:gd name="T23" fmla="*/ 52 h 254"/>
                                <a:gd name="T24" fmla="*/ 29 w 144"/>
                                <a:gd name="T25" fmla="*/ 57 h 254"/>
                                <a:gd name="T26" fmla="*/ 39 w 144"/>
                                <a:gd name="T27" fmla="*/ 67 h 254"/>
                                <a:gd name="T28" fmla="*/ 39 w 144"/>
                                <a:gd name="T29" fmla="*/ 72 h 254"/>
                                <a:gd name="T30" fmla="*/ 44 w 144"/>
                                <a:gd name="T31" fmla="*/ 76 h 254"/>
                                <a:gd name="T32" fmla="*/ 44 w 144"/>
                                <a:gd name="T33" fmla="*/ 81 h 254"/>
                                <a:gd name="T34" fmla="*/ 48 w 144"/>
                                <a:gd name="T35" fmla="*/ 86 h 254"/>
                                <a:gd name="T36" fmla="*/ 48 w 144"/>
                                <a:gd name="T37" fmla="*/ 91 h 254"/>
                                <a:gd name="T38" fmla="*/ 58 w 144"/>
                                <a:gd name="T39" fmla="*/ 100 h 254"/>
                                <a:gd name="T40" fmla="*/ 58 w 144"/>
                                <a:gd name="T41" fmla="*/ 105 h 254"/>
                                <a:gd name="T42" fmla="*/ 63 w 144"/>
                                <a:gd name="T43" fmla="*/ 110 h 254"/>
                                <a:gd name="T44" fmla="*/ 63 w 144"/>
                                <a:gd name="T45" fmla="*/ 115 h 254"/>
                                <a:gd name="T46" fmla="*/ 72 w 144"/>
                                <a:gd name="T47" fmla="*/ 124 h 254"/>
                                <a:gd name="T48" fmla="*/ 72 w 144"/>
                                <a:gd name="T49" fmla="*/ 129 h 254"/>
                                <a:gd name="T50" fmla="*/ 77 w 144"/>
                                <a:gd name="T51" fmla="*/ 134 h 254"/>
                                <a:gd name="T52" fmla="*/ 77 w 144"/>
                                <a:gd name="T53" fmla="*/ 139 h 254"/>
                                <a:gd name="T54" fmla="*/ 82 w 144"/>
                                <a:gd name="T55" fmla="*/ 144 h 254"/>
                                <a:gd name="T56" fmla="*/ 82 w 144"/>
                                <a:gd name="T57" fmla="*/ 149 h 254"/>
                                <a:gd name="T58" fmla="*/ 92 w 144"/>
                                <a:gd name="T59" fmla="*/ 158 h 254"/>
                                <a:gd name="T60" fmla="*/ 92 w 144"/>
                                <a:gd name="T61" fmla="*/ 163 h 254"/>
                                <a:gd name="T62" fmla="*/ 96 w 144"/>
                                <a:gd name="T63" fmla="*/ 168 h 254"/>
                                <a:gd name="T64" fmla="*/ 96 w 144"/>
                                <a:gd name="T65" fmla="*/ 173 h 254"/>
                                <a:gd name="T66" fmla="*/ 101 w 144"/>
                                <a:gd name="T67" fmla="*/ 177 h 254"/>
                                <a:gd name="T68" fmla="*/ 101 w 144"/>
                                <a:gd name="T69" fmla="*/ 182 h 254"/>
                                <a:gd name="T70" fmla="*/ 111 w 144"/>
                                <a:gd name="T71" fmla="*/ 192 h 254"/>
                                <a:gd name="T72" fmla="*/ 111 w 144"/>
                                <a:gd name="T73" fmla="*/ 197 h 254"/>
                                <a:gd name="T74" fmla="*/ 116 w 144"/>
                                <a:gd name="T75" fmla="*/ 201 h 254"/>
                                <a:gd name="T76" fmla="*/ 116 w 144"/>
                                <a:gd name="T77" fmla="*/ 206 h 254"/>
                                <a:gd name="T78" fmla="*/ 120 w 144"/>
                                <a:gd name="T79" fmla="*/ 211 h 254"/>
                                <a:gd name="T80" fmla="*/ 120 w 144"/>
                                <a:gd name="T81" fmla="*/ 216 h 254"/>
                                <a:gd name="T82" fmla="*/ 130 w 144"/>
                                <a:gd name="T83" fmla="*/ 225 h 254"/>
                                <a:gd name="T84" fmla="*/ 130 w 144"/>
                                <a:gd name="T85" fmla="*/ 230 h 254"/>
                                <a:gd name="T86" fmla="*/ 135 w 144"/>
                                <a:gd name="T87" fmla="*/ 235 h 254"/>
                                <a:gd name="T88" fmla="*/ 135 w 144"/>
                                <a:gd name="T89" fmla="*/ 240 h 254"/>
                                <a:gd name="T90" fmla="*/ 144 w 144"/>
                                <a:gd name="T91" fmla="*/ 249 h 254"/>
                                <a:gd name="T92" fmla="*/ 144 w 144"/>
                                <a:gd name="T93"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4" h="254">
                                  <a:moveTo>
                                    <a:pt x="0" y="0"/>
                                  </a:moveTo>
                                  <a:lnTo>
                                    <a:pt x="0" y="4"/>
                                  </a:lnTo>
                                  <a:lnTo>
                                    <a:pt x="5" y="9"/>
                                  </a:lnTo>
                                  <a:lnTo>
                                    <a:pt x="5" y="14"/>
                                  </a:lnTo>
                                  <a:lnTo>
                                    <a:pt x="10" y="19"/>
                                  </a:lnTo>
                                  <a:lnTo>
                                    <a:pt x="10" y="24"/>
                                  </a:lnTo>
                                  <a:lnTo>
                                    <a:pt x="15" y="28"/>
                                  </a:lnTo>
                                  <a:lnTo>
                                    <a:pt x="20" y="33"/>
                                  </a:lnTo>
                                  <a:lnTo>
                                    <a:pt x="20" y="38"/>
                                  </a:lnTo>
                                  <a:lnTo>
                                    <a:pt x="24" y="43"/>
                                  </a:lnTo>
                                  <a:lnTo>
                                    <a:pt x="24" y="48"/>
                                  </a:lnTo>
                                  <a:lnTo>
                                    <a:pt x="29" y="52"/>
                                  </a:lnTo>
                                  <a:lnTo>
                                    <a:pt x="29" y="57"/>
                                  </a:lnTo>
                                  <a:lnTo>
                                    <a:pt x="39" y="67"/>
                                  </a:lnTo>
                                  <a:lnTo>
                                    <a:pt x="39" y="72"/>
                                  </a:lnTo>
                                  <a:lnTo>
                                    <a:pt x="44" y="76"/>
                                  </a:lnTo>
                                  <a:lnTo>
                                    <a:pt x="44" y="81"/>
                                  </a:lnTo>
                                  <a:lnTo>
                                    <a:pt x="48" y="86"/>
                                  </a:lnTo>
                                  <a:lnTo>
                                    <a:pt x="48" y="91"/>
                                  </a:lnTo>
                                  <a:lnTo>
                                    <a:pt x="58" y="100"/>
                                  </a:lnTo>
                                  <a:lnTo>
                                    <a:pt x="58" y="105"/>
                                  </a:lnTo>
                                  <a:lnTo>
                                    <a:pt x="63" y="110"/>
                                  </a:lnTo>
                                  <a:lnTo>
                                    <a:pt x="63" y="115"/>
                                  </a:lnTo>
                                  <a:lnTo>
                                    <a:pt x="72" y="124"/>
                                  </a:lnTo>
                                  <a:lnTo>
                                    <a:pt x="72" y="129"/>
                                  </a:lnTo>
                                  <a:lnTo>
                                    <a:pt x="77" y="134"/>
                                  </a:lnTo>
                                  <a:lnTo>
                                    <a:pt x="77" y="139"/>
                                  </a:lnTo>
                                  <a:lnTo>
                                    <a:pt x="82" y="144"/>
                                  </a:lnTo>
                                  <a:lnTo>
                                    <a:pt x="82" y="149"/>
                                  </a:lnTo>
                                  <a:lnTo>
                                    <a:pt x="92" y="158"/>
                                  </a:lnTo>
                                  <a:lnTo>
                                    <a:pt x="92" y="163"/>
                                  </a:lnTo>
                                  <a:lnTo>
                                    <a:pt x="96" y="168"/>
                                  </a:lnTo>
                                  <a:lnTo>
                                    <a:pt x="96" y="173"/>
                                  </a:lnTo>
                                  <a:lnTo>
                                    <a:pt x="101" y="177"/>
                                  </a:lnTo>
                                  <a:lnTo>
                                    <a:pt x="101" y="182"/>
                                  </a:lnTo>
                                  <a:lnTo>
                                    <a:pt x="111" y="192"/>
                                  </a:lnTo>
                                  <a:lnTo>
                                    <a:pt x="111" y="197"/>
                                  </a:lnTo>
                                  <a:lnTo>
                                    <a:pt x="116" y="201"/>
                                  </a:lnTo>
                                  <a:lnTo>
                                    <a:pt x="116" y="206"/>
                                  </a:lnTo>
                                  <a:lnTo>
                                    <a:pt x="120" y="211"/>
                                  </a:lnTo>
                                  <a:lnTo>
                                    <a:pt x="120" y="216"/>
                                  </a:lnTo>
                                  <a:lnTo>
                                    <a:pt x="130" y="225"/>
                                  </a:lnTo>
                                  <a:lnTo>
                                    <a:pt x="130" y="230"/>
                                  </a:lnTo>
                                  <a:lnTo>
                                    <a:pt x="135" y="235"/>
                                  </a:lnTo>
                                  <a:lnTo>
                                    <a:pt x="135" y="240"/>
                                  </a:lnTo>
                                  <a:lnTo>
                                    <a:pt x="144" y="249"/>
                                  </a:lnTo>
                                  <a:lnTo>
                                    <a:pt x="144"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80"/>
                          <wps:cNvSpPr>
                            <a:spLocks/>
                          </wps:cNvSpPr>
                          <wps:spPr bwMode="auto">
                            <a:xfrm>
                              <a:off x="7584" y="2031"/>
                              <a:ext cx="212" cy="370"/>
                            </a:xfrm>
                            <a:custGeom>
                              <a:avLst/>
                              <a:gdLst>
                                <a:gd name="T0" fmla="*/ 0 w 212"/>
                                <a:gd name="T1" fmla="*/ 5 h 370"/>
                                <a:gd name="T2" fmla="*/ 5 w 212"/>
                                <a:gd name="T3" fmla="*/ 14 h 370"/>
                                <a:gd name="T4" fmla="*/ 15 w 212"/>
                                <a:gd name="T5" fmla="*/ 24 h 370"/>
                                <a:gd name="T6" fmla="*/ 20 w 212"/>
                                <a:gd name="T7" fmla="*/ 34 h 370"/>
                                <a:gd name="T8" fmla="*/ 24 w 212"/>
                                <a:gd name="T9" fmla="*/ 43 h 370"/>
                                <a:gd name="T10" fmla="*/ 34 w 212"/>
                                <a:gd name="T11" fmla="*/ 58 h 370"/>
                                <a:gd name="T12" fmla="*/ 39 w 212"/>
                                <a:gd name="T13" fmla="*/ 67 h 370"/>
                                <a:gd name="T14" fmla="*/ 44 w 212"/>
                                <a:gd name="T15" fmla="*/ 77 h 370"/>
                                <a:gd name="T16" fmla="*/ 53 w 212"/>
                                <a:gd name="T17" fmla="*/ 91 h 370"/>
                                <a:gd name="T18" fmla="*/ 58 w 212"/>
                                <a:gd name="T19" fmla="*/ 101 h 370"/>
                                <a:gd name="T20" fmla="*/ 68 w 212"/>
                                <a:gd name="T21" fmla="*/ 115 h 370"/>
                                <a:gd name="T22" fmla="*/ 72 w 212"/>
                                <a:gd name="T23" fmla="*/ 125 h 370"/>
                                <a:gd name="T24" fmla="*/ 77 w 212"/>
                                <a:gd name="T25" fmla="*/ 134 h 370"/>
                                <a:gd name="T26" fmla="*/ 87 w 212"/>
                                <a:gd name="T27" fmla="*/ 149 h 370"/>
                                <a:gd name="T28" fmla="*/ 92 w 212"/>
                                <a:gd name="T29" fmla="*/ 158 h 370"/>
                                <a:gd name="T30" fmla="*/ 96 w 212"/>
                                <a:gd name="T31" fmla="*/ 168 h 370"/>
                                <a:gd name="T32" fmla="*/ 106 w 212"/>
                                <a:gd name="T33" fmla="*/ 182 h 370"/>
                                <a:gd name="T34" fmla="*/ 111 w 212"/>
                                <a:gd name="T35" fmla="*/ 192 h 370"/>
                                <a:gd name="T36" fmla="*/ 120 w 212"/>
                                <a:gd name="T37" fmla="*/ 206 h 370"/>
                                <a:gd name="T38" fmla="*/ 125 w 212"/>
                                <a:gd name="T39" fmla="*/ 216 h 370"/>
                                <a:gd name="T40" fmla="*/ 130 w 212"/>
                                <a:gd name="T41" fmla="*/ 226 h 370"/>
                                <a:gd name="T42" fmla="*/ 140 w 212"/>
                                <a:gd name="T43" fmla="*/ 240 h 370"/>
                                <a:gd name="T44" fmla="*/ 144 w 212"/>
                                <a:gd name="T45" fmla="*/ 250 h 370"/>
                                <a:gd name="T46" fmla="*/ 149 w 212"/>
                                <a:gd name="T47" fmla="*/ 259 h 370"/>
                                <a:gd name="T48" fmla="*/ 159 w 212"/>
                                <a:gd name="T49" fmla="*/ 274 h 370"/>
                                <a:gd name="T50" fmla="*/ 164 w 212"/>
                                <a:gd name="T51" fmla="*/ 283 h 370"/>
                                <a:gd name="T52" fmla="*/ 168 w 212"/>
                                <a:gd name="T53" fmla="*/ 293 h 370"/>
                                <a:gd name="T54" fmla="*/ 178 w 212"/>
                                <a:gd name="T55" fmla="*/ 307 h 370"/>
                                <a:gd name="T56" fmla="*/ 183 w 212"/>
                                <a:gd name="T57" fmla="*/ 317 h 370"/>
                                <a:gd name="T58" fmla="*/ 192 w 212"/>
                                <a:gd name="T59" fmla="*/ 331 h 370"/>
                                <a:gd name="T60" fmla="*/ 197 w 212"/>
                                <a:gd name="T61" fmla="*/ 341 h 370"/>
                                <a:gd name="T62" fmla="*/ 202 w 212"/>
                                <a:gd name="T63" fmla="*/ 350 h 370"/>
                                <a:gd name="T64" fmla="*/ 212 w 212"/>
                                <a:gd name="T65" fmla="*/ 36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370">
                                  <a:moveTo>
                                    <a:pt x="0" y="0"/>
                                  </a:moveTo>
                                  <a:lnTo>
                                    <a:pt x="0" y="5"/>
                                  </a:lnTo>
                                  <a:lnTo>
                                    <a:pt x="5" y="10"/>
                                  </a:lnTo>
                                  <a:lnTo>
                                    <a:pt x="5" y="14"/>
                                  </a:lnTo>
                                  <a:lnTo>
                                    <a:pt x="10" y="19"/>
                                  </a:lnTo>
                                  <a:lnTo>
                                    <a:pt x="15" y="24"/>
                                  </a:lnTo>
                                  <a:lnTo>
                                    <a:pt x="15" y="29"/>
                                  </a:lnTo>
                                  <a:lnTo>
                                    <a:pt x="20" y="34"/>
                                  </a:lnTo>
                                  <a:lnTo>
                                    <a:pt x="20" y="38"/>
                                  </a:lnTo>
                                  <a:lnTo>
                                    <a:pt x="24" y="43"/>
                                  </a:lnTo>
                                  <a:lnTo>
                                    <a:pt x="24" y="48"/>
                                  </a:lnTo>
                                  <a:lnTo>
                                    <a:pt x="34" y="58"/>
                                  </a:lnTo>
                                  <a:lnTo>
                                    <a:pt x="34" y="62"/>
                                  </a:lnTo>
                                  <a:lnTo>
                                    <a:pt x="39" y="67"/>
                                  </a:lnTo>
                                  <a:lnTo>
                                    <a:pt x="39" y="72"/>
                                  </a:lnTo>
                                  <a:lnTo>
                                    <a:pt x="44" y="77"/>
                                  </a:lnTo>
                                  <a:lnTo>
                                    <a:pt x="44" y="82"/>
                                  </a:lnTo>
                                  <a:lnTo>
                                    <a:pt x="53" y="91"/>
                                  </a:lnTo>
                                  <a:lnTo>
                                    <a:pt x="53" y="96"/>
                                  </a:lnTo>
                                  <a:lnTo>
                                    <a:pt x="58" y="101"/>
                                  </a:lnTo>
                                  <a:lnTo>
                                    <a:pt x="58" y="106"/>
                                  </a:lnTo>
                                  <a:lnTo>
                                    <a:pt x="68" y="115"/>
                                  </a:lnTo>
                                  <a:lnTo>
                                    <a:pt x="68" y="120"/>
                                  </a:lnTo>
                                  <a:lnTo>
                                    <a:pt x="72" y="125"/>
                                  </a:lnTo>
                                  <a:lnTo>
                                    <a:pt x="72" y="130"/>
                                  </a:lnTo>
                                  <a:lnTo>
                                    <a:pt x="77" y="134"/>
                                  </a:lnTo>
                                  <a:lnTo>
                                    <a:pt x="77" y="139"/>
                                  </a:lnTo>
                                  <a:lnTo>
                                    <a:pt x="87" y="149"/>
                                  </a:lnTo>
                                  <a:lnTo>
                                    <a:pt x="87" y="154"/>
                                  </a:lnTo>
                                  <a:lnTo>
                                    <a:pt x="92" y="158"/>
                                  </a:lnTo>
                                  <a:lnTo>
                                    <a:pt x="92" y="163"/>
                                  </a:lnTo>
                                  <a:lnTo>
                                    <a:pt x="96" y="168"/>
                                  </a:lnTo>
                                  <a:lnTo>
                                    <a:pt x="96" y="173"/>
                                  </a:lnTo>
                                  <a:lnTo>
                                    <a:pt x="106" y="182"/>
                                  </a:lnTo>
                                  <a:lnTo>
                                    <a:pt x="106" y="187"/>
                                  </a:lnTo>
                                  <a:lnTo>
                                    <a:pt x="111" y="192"/>
                                  </a:lnTo>
                                  <a:lnTo>
                                    <a:pt x="111" y="197"/>
                                  </a:lnTo>
                                  <a:lnTo>
                                    <a:pt x="120" y="206"/>
                                  </a:lnTo>
                                  <a:lnTo>
                                    <a:pt x="120" y="211"/>
                                  </a:lnTo>
                                  <a:lnTo>
                                    <a:pt x="125" y="216"/>
                                  </a:lnTo>
                                  <a:lnTo>
                                    <a:pt x="125" y="221"/>
                                  </a:lnTo>
                                  <a:lnTo>
                                    <a:pt x="130" y="226"/>
                                  </a:lnTo>
                                  <a:lnTo>
                                    <a:pt x="130" y="230"/>
                                  </a:lnTo>
                                  <a:lnTo>
                                    <a:pt x="140" y="240"/>
                                  </a:lnTo>
                                  <a:lnTo>
                                    <a:pt x="140" y="245"/>
                                  </a:lnTo>
                                  <a:lnTo>
                                    <a:pt x="144" y="250"/>
                                  </a:lnTo>
                                  <a:lnTo>
                                    <a:pt x="144" y="254"/>
                                  </a:lnTo>
                                  <a:lnTo>
                                    <a:pt x="149" y="259"/>
                                  </a:lnTo>
                                  <a:lnTo>
                                    <a:pt x="149" y="264"/>
                                  </a:lnTo>
                                  <a:lnTo>
                                    <a:pt x="159" y="274"/>
                                  </a:lnTo>
                                  <a:lnTo>
                                    <a:pt x="159" y="278"/>
                                  </a:lnTo>
                                  <a:lnTo>
                                    <a:pt x="164" y="283"/>
                                  </a:lnTo>
                                  <a:lnTo>
                                    <a:pt x="164" y="288"/>
                                  </a:lnTo>
                                  <a:lnTo>
                                    <a:pt x="168" y="293"/>
                                  </a:lnTo>
                                  <a:lnTo>
                                    <a:pt x="168" y="298"/>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2" y="365"/>
                                  </a:lnTo>
                                  <a:lnTo>
                                    <a:pt x="212" y="37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1"/>
                          <wps:cNvSpPr>
                            <a:spLocks/>
                          </wps:cNvSpPr>
                          <wps:spPr bwMode="auto">
                            <a:xfrm>
                              <a:off x="7824" y="2449"/>
                              <a:ext cx="130" cy="225"/>
                            </a:xfrm>
                            <a:custGeom>
                              <a:avLst/>
                              <a:gdLst>
                                <a:gd name="T0" fmla="*/ 0 w 130"/>
                                <a:gd name="T1" fmla="*/ 0 h 225"/>
                                <a:gd name="T2" fmla="*/ 5 w 130"/>
                                <a:gd name="T3" fmla="*/ 4 h 225"/>
                                <a:gd name="T4" fmla="*/ 5 w 130"/>
                                <a:gd name="T5" fmla="*/ 9 h 225"/>
                                <a:gd name="T6" fmla="*/ 10 w 130"/>
                                <a:gd name="T7" fmla="*/ 14 h 225"/>
                                <a:gd name="T8" fmla="*/ 10 w 130"/>
                                <a:gd name="T9" fmla="*/ 19 h 225"/>
                                <a:gd name="T10" fmla="*/ 15 w 130"/>
                                <a:gd name="T11" fmla="*/ 24 h 225"/>
                                <a:gd name="T12" fmla="*/ 15 w 130"/>
                                <a:gd name="T13" fmla="*/ 28 h 225"/>
                                <a:gd name="T14" fmla="*/ 24 w 130"/>
                                <a:gd name="T15" fmla="*/ 38 h 225"/>
                                <a:gd name="T16" fmla="*/ 24 w 130"/>
                                <a:gd name="T17" fmla="*/ 43 h 225"/>
                                <a:gd name="T18" fmla="*/ 29 w 130"/>
                                <a:gd name="T19" fmla="*/ 48 h 225"/>
                                <a:gd name="T20" fmla="*/ 29 w 130"/>
                                <a:gd name="T21" fmla="*/ 52 h 225"/>
                                <a:gd name="T22" fmla="*/ 34 w 130"/>
                                <a:gd name="T23" fmla="*/ 57 h 225"/>
                                <a:gd name="T24" fmla="*/ 34 w 130"/>
                                <a:gd name="T25" fmla="*/ 62 h 225"/>
                                <a:gd name="T26" fmla="*/ 44 w 130"/>
                                <a:gd name="T27" fmla="*/ 72 h 225"/>
                                <a:gd name="T28" fmla="*/ 44 w 130"/>
                                <a:gd name="T29" fmla="*/ 76 h 225"/>
                                <a:gd name="T30" fmla="*/ 48 w 130"/>
                                <a:gd name="T31" fmla="*/ 81 h 225"/>
                                <a:gd name="T32" fmla="*/ 48 w 130"/>
                                <a:gd name="T33" fmla="*/ 86 h 225"/>
                                <a:gd name="T34" fmla="*/ 58 w 130"/>
                                <a:gd name="T35" fmla="*/ 96 h 225"/>
                                <a:gd name="T36" fmla="*/ 58 w 130"/>
                                <a:gd name="T37" fmla="*/ 100 h 225"/>
                                <a:gd name="T38" fmla="*/ 63 w 130"/>
                                <a:gd name="T39" fmla="*/ 105 h 225"/>
                                <a:gd name="T40" fmla="*/ 63 w 130"/>
                                <a:gd name="T41" fmla="*/ 110 h 225"/>
                                <a:gd name="T42" fmla="*/ 68 w 130"/>
                                <a:gd name="T43" fmla="*/ 115 h 225"/>
                                <a:gd name="T44" fmla="*/ 68 w 130"/>
                                <a:gd name="T45" fmla="*/ 120 h 225"/>
                                <a:gd name="T46" fmla="*/ 77 w 130"/>
                                <a:gd name="T47" fmla="*/ 129 h 225"/>
                                <a:gd name="T48" fmla="*/ 77 w 130"/>
                                <a:gd name="T49" fmla="*/ 134 h 225"/>
                                <a:gd name="T50" fmla="*/ 82 w 130"/>
                                <a:gd name="T51" fmla="*/ 139 h 225"/>
                                <a:gd name="T52" fmla="*/ 82 w 130"/>
                                <a:gd name="T53" fmla="*/ 144 h 225"/>
                                <a:gd name="T54" fmla="*/ 87 w 130"/>
                                <a:gd name="T55" fmla="*/ 149 h 225"/>
                                <a:gd name="T56" fmla="*/ 87 w 130"/>
                                <a:gd name="T57" fmla="*/ 153 h 225"/>
                                <a:gd name="T58" fmla="*/ 96 w 130"/>
                                <a:gd name="T59" fmla="*/ 163 h 225"/>
                                <a:gd name="T60" fmla="*/ 96 w 130"/>
                                <a:gd name="T61" fmla="*/ 168 h 225"/>
                                <a:gd name="T62" fmla="*/ 101 w 130"/>
                                <a:gd name="T63" fmla="*/ 173 h 225"/>
                                <a:gd name="T64" fmla="*/ 101 w 130"/>
                                <a:gd name="T65" fmla="*/ 177 h 225"/>
                                <a:gd name="T66" fmla="*/ 111 w 130"/>
                                <a:gd name="T67" fmla="*/ 187 h 225"/>
                                <a:gd name="T68" fmla="*/ 111 w 130"/>
                                <a:gd name="T69" fmla="*/ 192 h 225"/>
                                <a:gd name="T70" fmla="*/ 116 w 130"/>
                                <a:gd name="T71" fmla="*/ 197 h 225"/>
                                <a:gd name="T72" fmla="*/ 116 w 130"/>
                                <a:gd name="T73" fmla="*/ 201 h 225"/>
                                <a:gd name="T74" fmla="*/ 120 w 130"/>
                                <a:gd name="T75" fmla="*/ 206 h 225"/>
                                <a:gd name="T76" fmla="*/ 120 w 130"/>
                                <a:gd name="T77" fmla="*/ 211 h 225"/>
                                <a:gd name="T78" fmla="*/ 130 w 130"/>
                                <a:gd name="T79" fmla="*/ 221 h 225"/>
                                <a:gd name="T80" fmla="*/ 130 w 130"/>
                                <a:gd name="T8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0" h="225">
                                  <a:moveTo>
                                    <a:pt x="0" y="0"/>
                                  </a:moveTo>
                                  <a:lnTo>
                                    <a:pt x="5" y="4"/>
                                  </a:lnTo>
                                  <a:lnTo>
                                    <a:pt x="5" y="9"/>
                                  </a:lnTo>
                                  <a:lnTo>
                                    <a:pt x="10" y="14"/>
                                  </a:lnTo>
                                  <a:lnTo>
                                    <a:pt x="10" y="19"/>
                                  </a:lnTo>
                                  <a:lnTo>
                                    <a:pt x="15" y="24"/>
                                  </a:lnTo>
                                  <a:lnTo>
                                    <a:pt x="15" y="28"/>
                                  </a:lnTo>
                                  <a:lnTo>
                                    <a:pt x="24" y="38"/>
                                  </a:lnTo>
                                  <a:lnTo>
                                    <a:pt x="24" y="43"/>
                                  </a:lnTo>
                                  <a:lnTo>
                                    <a:pt x="29" y="48"/>
                                  </a:lnTo>
                                  <a:lnTo>
                                    <a:pt x="29" y="52"/>
                                  </a:lnTo>
                                  <a:lnTo>
                                    <a:pt x="34" y="57"/>
                                  </a:lnTo>
                                  <a:lnTo>
                                    <a:pt x="34" y="62"/>
                                  </a:lnTo>
                                  <a:lnTo>
                                    <a:pt x="44" y="72"/>
                                  </a:lnTo>
                                  <a:lnTo>
                                    <a:pt x="44" y="76"/>
                                  </a:lnTo>
                                  <a:lnTo>
                                    <a:pt x="48" y="81"/>
                                  </a:lnTo>
                                  <a:lnTo>
                                    <a:pt x="48" y="86"/>
                                  </a:lnTo>
                                  <a:lnTo>
                                    <a:pt x="58" y="96"/>
                                  </a:lnTo>
                                  <a:lnTo>
                                    <a:pt x="58" y="100"/>
                                  </a:lnTo>
                                  <a:lnTo>
                                    <a:pt x="63" y="105"/>
                                  </a:lnTo>
                                  <a:lnTo>
                                    <a:pt x="63" y="110"/>
                                  </a:lnTo>
                                  <a:lnTo>
                                    <a:pt x="68" y="115"/>
                                  </a:lnTo>
                                  <a:lnTo>
                                    <a:pt x="68" y="120"/>
                                  </a:lnTo>
                                  <a:lnTo>
                                    <a:pt x="77" y="129"/>
                                  </a:lnTo>
                                  <a:lnTo>
                                    <a:pt x="77" y="134"/>
                                  </a:lnTo>
                                  <a:lnTo>
                                    <a:pt x="82" y="139"/>
                                  </a:lnTo>
                                  <a:lnTo>
                                    <a:pt x="82" y="144"/>
                                  </a:lnTo>
                                  <a:lnTo>
                                    <a:pt x="87" y="149"/>
                                  </a:lnTo>
                                  <a:lnTo>
                                    <a:pt x="87" y="153"/>
                                  </a:lnTo>
                                  <a:lnTo>
                                    <a:pt x="96" y="163"/>
                                  </a:lnTo>
                                  <a:lnTo>
                                    <a:pt x="96" y="168"/>
                                  </a:lnTo>
                                  <a:lnTo>
                                    <a:pt x="101" y="173"/>
                                  </a:lnTo>
                                  <a:lnTo>
                                    <a:pt x="101" y="177"/>
                                  </a:lnTo>
                                  <a:lnTo>
                                    <a:pt x="111" y="187"/>
                                  </a:lnTo>
                                  <a:lnTo>
                                    <a:pt x="111" y="192"/>
                                  </a:lnTo>
                                  <a:lnTo>
                                    <a:pt x="116" y="197"/>
                                  </a:lnTo>
                                  <a:lnTo>
                                    <a:pt x="116" y="201"/>
                                  </a:lnTo>
                                  <a:lnTo>
                                    <a:pt x="120" y="206"/>
                                  </a:lnTo>
                                  <a:lnTo>
                                    <a:pt x="120" y="211"/>
                                  </a:lnTo>
                                  <a:lnTo>
                                    <a:pt x="130" y="221"/>
                                  </a:lnTo>
                                  <a:lnTo>
                                    <a:pt x="130" y="2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82"/>
                          <wps:cNvSpPr>
                            <a:spLocks/>
                          </wps:cNvSpPr>
                          <wps:spPr bwMode="auto">
                            <a:xfrm>
                              <a:off x="7517" y="2026"/>
                              <a:ext cx="389" cy="672"/>
                            </a:xfrm>
                            <a:custGeom>
                              <a:avLst/>
                              <a:gdLst>
                                <a:gd name="T0" fmla="*/ 0 w 389"/>
                                <a:gd name="T1" fmla="*/ 5 h 672"/>
                                <a:gd name="T2" fmla="*/ 10 w 389"/>
                                <a:gd name="T3" fmla="*/ 15 h 672"/>
                                <a:gd name="T4" fmla="*/ 15 w 389"/>
                                <a:gd name="T5" fmla="*/ 24 h 672"/>
                                <a:gd name="T6" fmla="*/ 19 w 389"/>
                                <a:gd name="T7" fmla="*/ 34 h 672"/>
                                <a:gd name="T8" fmla="*/ 29 w 389"/>
                                <a:gd name="T9" fmla="*/ 48 h 672"/>
                                <a:gd name="T10" fmla="*/ 34 w 389"/>
                                <a:gd name="T11" fmla="*/ 58 h 672"/>
                                <a:gd name="T12" fmla="*/ 43 w 389"/>
                                <a:gd name="T13" fmla="*/ 72 h 672"/>
                                <a:gd name="T14" fmla="*/ 48 w 389"/>
                                <a:gd name="T15" fmla="*/ 82 h 672"/>
                                <a:gd name="T16" fmla="*/ 53 w 389"/>
                                <a:gd name="T17" fmla="*/ 91 h 672"/>
                                <a:gd name="T18" fmla="*/ 63 w 389"/>
                                <a:gd name="T19" fmla="*/ 106 h 672"/>
                                <a:gd name="T20" fmla="*/ 67 w 389"/>
                                <a:gd name="T21" fmla="*/ 115 h 672"/>
                                <a:gd name="T22" fmla="*/ 72 w 389"/>
                                <a:gd name="T23" fmla="*/ 125 h 672"/>
                                <a:gd name="T24" fmla="*/ 82 w 389"/>
                                <a:gd name="T25" fmla="*/ 139 h 672"/>
                                <a:gd name="T26" fmla="*/ 87 w 389"/>
                                <a:gd name="T27" fmla="*/ 149 h 672"/>
                                <a:gd name="T28" fmla="*/ 91 w 389"/>
                                <a:gd name="T29" fmla="*/ 159 h 672"/>
                                <a:gd name="T30" fmla="*/ 101 w 389"/>
                                <a:gd name="T31" fmla="*/ 173 h 672"/>
                                <a:gd name="T32" fmla="*/ 106 w 389"/>
                                <a:gd name="T33" fmla="*/ 183 h 672"/>
                                <a:gd name="T34" fmla="*/ 115 w 389"/>
                                <a:gd name="T35" fmla="*/ 197 h 672"/>
                                <a:gd name="T36" fmla="*/ 120 w 389"/>
                                <a:gd name="T37" fmla="*/ 207 h 672"/>
                                <a:gd name="T38" fmla="*/ 125 w 389"/>
                                <a:gd name="T39" fmla="*/ 216 h 672"/>
                                <a:gd name="T40" fmla="*/ 135 w 389"/>
                                <a:gd name="T41" fmla="*/ 231 h 672"/>
                                <a:gd name="T42" fmla="*/ 139 w 389"/>
                                <a:gd name="T43" fmla="*/ 240 h 672"/>
                                <a:gd name="T44" fmla="*/ 144 w 389"/>
                                <a:gd name="T45" fmla="*/ 250 h 672"/>
                                <a:gd name="T46" fmla="*/ 154 w 389"/>
                                <a:gd name="T47" fmla="*/ 264 h 672"/>
                                <a:gd name="T48" fmla="*/ 159 w 389"/>
                                <a:gd name="T49" fmla="*/ 274 h 672"/>
                                <a:gd name="T50" fmla="*/ 168 w 389"/>
                                <a:gd name="T51" fmla="*/ 288 h 672"/>
                                <a:gd name="T52" fmla="*/ 173 w 389"/>
                                <a:gd name="T53" fmla="*/ 298 h 672"/>
                                <a:gd name="T54" fmla="*/ 178 w 389"/>
                                <a:gd name="T55" fmla="*/ 307 h 672"/>
                                <a:gd name="T56" fmla="*/ 187 w 389"/>
                                <a:gd name="T57" fmla="*/ 322 h 672"/>
                                <a:gd name="T58" fmla="*/ 192 w 389"/>
                                <a:gd name="T59" fmla="*/ 331 h 672"/>
                                <a:gd name="T60" fmla="*/ 197 w 389"/>
                                <a:gd name="T61" fmla="*/ 341 h 672"/>
                                <a:gd name="T62" fmla="*/ 207 w 389"/>
                                <a:gd name="T63" fmla="*/ 355 h 672"/>
                                <a:gd name="T64" fmla="*/ 211 w 389"/>
                                <a:gd name="T65" fmla="*/ 365 h 672"/>
                                <a:gd name="T66" fmla="*/ 216 w 389"/>
                                <a:gd name="T67" fmla="*/ 375 h 672"/>
                                <a:gd name="T68" fmla="*/ 226 w 389"/>
                                <a:gd name="T69" fmla="*/ 389 h 672"/>
                                <a:gd name="T70" fmla="*/ 231 w 389"/>
                                <a:gd name="T71" fmla="*/ 399 h 672"/>
                                <a:gd name="T72" fmla="*/ 240 w 389"/>
                                <a:gd name="T73" fmla="*/ 413 h 672"/>
                                <a:gd name="T74" fmla="*/ 245 w 389"/>
                                <a:gd name="T75" fmla="*/ 423 h 672"/>
                                <a:gd name="T76" fmla="*/ 250 w 389"/>
                                <a:gd name="T77" fmla="*/ 432 h 672"/>
                                <a:gd name="T78" fmla="*/ 259 w 389"/>
                                <a:gd name="T79" fmla="*/ 447 h 672"/>
                                <a:gd name="T80" fmla="*/ 264 w 389"/>
                                <a:gd name="T81" fmla="*/ 456 h 672"/>
                                <a:gd name="T82" fmla="*/ 269 w 389"/>
                                <a:gd name="T83" fmla="*/ 466 h 672"/>
                                <a:gd name="T84" fmla="*/ 279 w 389"/>
                                <a:gd name="T85" fmla="*/ 480 h 672"/>
                                <a:gd name="T86" fmla="*/ 283 w 389"/>
                                <a:gd name="T87" fmla="*/ 490 h 672"/>
                                <a:gd name="T88" fmla="*/ 293 w 389"/>
                                <a:gd name="T89" fmla="*/ 504 h 672"/>
                                <a:gd name="T90" fmla="*/ 298 w 389"/>
                                <a:gd name="T91" fmla="*/ 514 h 672"/>
                                <a:gd name="T92" fmla="*/ 303 w 389"/>
                                <a:gd name="T93" fmla="*/ 523 h 672"/>
                                <a:gd name="T94" fmla="*/ 312 w 389"/>
                                <a:gd name="T95" fmla="*/ 538 h 672"/>
                                <a:gd name="T96" fmla="*/ 317 w 389"/>
                                <a:gd name="T97" fmla="*/ 548 h 672"/>
                                <a:gd name="T98" fmla="*/ 322 w 389"/>
                                <a:gd name="T99" fmla="*/ 557 h 672"/>
                                <a:gd name="T100" fmla="*/ 331 w 389"/>
                                <a:gd name="T101" fmla="*/ 572 h 672"/>
                                <a:gd name="T102" fmla="*/ 336 w 389"/>
                                <a:gd name="T103" fmla="*/ 581 h 672"/>
                                <a:gd name="T104" fmla="*/ 346 w 389"/>
                                <a:gd name="T105" fmla="*/ 596 h 672"/>
                                <a:gd name="T106" fmla="*/ 351 w 389"/>
                                <a:gd name="T107" fmla="*/ 605 h 672"/>
                                <a:gd name="T108" fmla="*/ 355 w 389"/>
                                <a:gd name="T109" fmla="*/ 615 h 672"/>
                                <a:gd name="T110" fmla="*/ 365 w 389"/>
                                <a:gd name="T111" fmla="*/ 629 h 672"/>
                                <a:gd name="T112" fmla="*/ 370 w 389"/>
                                <a:gd name="T113" fmla="*/ 639 h 672"/>
                                <a:gd name="T114" fmla="*/ 375 w 389"/>
                                <a:gd name="T115" fmla="*/ 648 h 672"/>
                                <a:gd name="T116" fmla="*/ 384 w 389"/>
                                <a:gd name="T117" fmla="*/ 663 h 672"/>
                                <a:gd name="T118" fmla="*/ 389 w 389"/>
                                <a:gd name="T119"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9" h="672">
                                  <a:moveTo>
                                    <a:pt x="0" y="0"/>
                                  </a:moveTo>
                                  <a:lnTo>
                                    <a:pt x="0" y="5"/>
                                  </a:lnTo>
                                  <a:lnTo>
                                    <a:pt x="5" y="10"/>
                                  </a:lnTo>
                                  <a:lnTo>
                                    <a:pt x="10" y="15"/>
                                  </a:lnTo>
                                  <a:lnTo>
                                    <a:pt x="10" y="19"/>
                                  </a:lnTo>
                                  <a:lnTo>
                                    <a:pt x="15" y="24"/>
                                  </a:lnTo>
                                  <a:lnTo>
                                    <a:pt x="15" y="29"/>
                                  </a:lnTo>
                                  <a:lnTo>
                                    <a:pt x="19" y="34"/>
                                  </a:lnTo>
                                  <a:lnTo>
                                    <a:pt x="19" y="39"/>
                                  </a:lnTo>
                                  <a:lnTo>
                                    <a:pt x="29" y="48"/>
                                  </a:lnTo>
                                  <a:lnTo>
                                    <a:pt x="29" y="53"/>
                                  </a:lnTo>
                                  <a:lnTo>
                                    <a:pt x="34" y="58"/>
                                  </a:lnTo>
                                  <a:lnTo>
                                    <a:pt x="34" y="63"/>
                                  </a:lnTo>
                                  <a:lnTo>
                                    <a:pt x="43" y="72"/>
                                  </a:lnTo>
                                  <a:lnTo>
                                    <a:pt x="43" y="77"/>
                                  </a:lnTo>
                                  <a:lnTo>
                                    <a:pt x="48" y="82"/>
                                  </a:lnTo>
                                  <a:lnTo>
                                    <a:pt x="48" y="87"/>
                                  </a:lnTo>
                                  <a:lnTo>
                                    <a:pt x="53" y="91"/>
                                  </a:lnTo>
                                  <a:lnTo>
                                    <a:pt x="53" y="96"/>
                                  </a:lnTo>
                                  <a:lnTo>
                                    <a:pt x="63" y="106"/>
                                  </a:lnTo>
                                  <a:lnTo>
                                    <a:pt x="63" y="111"/>
                                  </a:lnTo>
                                  <a:lnTo>
                                    <a:pt x="67" y="115"/>
                                  </a:lnTo>
                                  <a:lnTo>
                                    <a:pt x="67" y="120"/>
                                  </a:lnTo>
                                  <a:lnTo>
                                    <a:pt x="72" y="125"/>
                                  </a:lnTo>
                                  <a:lnTo>
                                    <a:pt x="72" y="130"/>
                                  </a:lnTo>
                                  <a:lnTo>
                                    <a:pt x="82" y="139"/>
                                  </a:lnTo>
                                  <a:lnTo>
                                    <a:pt x="82" y="144"/>
                                  </a:lnTo>
                                  <a:lnTo>
                                    <a:pt x="87" y="149"/>
                                  </a:lnTo>
                                  <a:lnTo>
                                    <a:pt x="87" y="154"/>
                                  </a:lnTo>
                                  <a:lnTo>
                                    <a:pt x="91" y="159"/>
                                  </a:lnTo>
                                  <a:lnTo>
                                    <a:pt x="91" y="163"/>
                                  </a:lnTo>
                                  <a:lnTo>
                                    <a:pt x="101" y="173"/>
                                  </a:lnTo>
                                  <a:lnTo>
                                    <a:pt x="101" y="178"/>
                                  </a:lnTo>
                                  <a:lnTo>
                                    <a:pt x="106" y="183"/>
                                  </a:lnTo>
                                  <a:lnTo>
                                    <a:pt x="106" y="187"/>
                                  </a:lnTo>
                                  <a:lnTo>
                                    <a:pt x="115" y="197"/>
                                  </a:lnTo>
                                  <a:lnTo>
                                    <a:pt x="115" y="202"/>
                                  </a:lnTo>
                                  <a:lnTo>
                                    <a:pt x="120" y="207"/>
                                  </a:lnTo>
                                  <a:lnTo>
                                    <a:pt x="120" y="211"/>
                                  </a:lnTo>
                                  <a:lnTo>
                                    <a:pt x="125" y="216"/>
                                  </a:lnTo>
                                  <a:lnTo>
                                    <a:pt x="125" y="221"/>
                                  </a:lnTo>
                                  <a:lnTo>
                                    <a:pt x="135" y="231"/>
                                  </a:lnTo>
                                  <a:lnTo>
                                    <a:pt x="135" y="235"/>
                                  </a:lnTo>
                                  <a:lnTo>
                                    <a:pt x="139" y="240"/>
                                  </a:lnTo>
                                  <a:lnTo>
                                    <a:pt x="139" y="245"/>
                                  </a:lnTo>
                                  <a:lnTo>
                                    <a:pt x="144" y="250"/>
                                  </a:lnTo>
                                  <a:lnTo>
                                    <a:pt x="144" y="255"/>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7" y="322"/>
                                  </a:lnTo>
                                  <a:lnTo>
                                    <a:pt x="187" y="327"/>
                                  </a:lnTo>
                                  <a:lnTo>
                                    <a:pt x="192" y="331"/>
                                  </a:lnTo>
                                  <a:lnTo>
                                    <a:pt x="192" y="336"/>
                                  </a:lnTo>
                                  <a:lnTo>
                                    <a:pt x="197" y="341"/>
                                  </a:lnTo>
                                  <a:lnTo>
                                    <a:pt x="197" y="346"/>
                                  </a:lnTo>
                                  <a:lnTo>
                                    <a:pt x="207" y="355"/>
                                  </a:lnTo>
                                  <a:lnTo>
                                    <a:pt x="207" y="360"/>
                                  </a:lnTo>
                                  <a:lnTo>
                                    <a:pt x="211" y="365"/>
                                  </a:lnTo>
                                  <a:lnTo>
                                    <a:pt x="211" y="370"/>
                                  </a:lnTo>
                                  <a:lnTo>
                                    <a:pt x="216" y="375"/>
                                  </a:lnTo>
                                  <a:lnTo>
                                    <a:pt x="216" y="379"/>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69" y="466"/>
                                  </a:lnTo>
                                  <a:lnTo>
                                    <a:pt x="269" y="471"/>
                                  </a:lnTo>
                                  <a:lnTo>
                                    <a:pt x="279" y="480"/>
                                  </a:lnTo>
                                  <a:lnTo>
                                    <a:pt x="279" y="485"/>
                                  </a:lnTo>
                                  <a:lnTo>
                                    <a:pt x="283" y="490"/>
                                  </a:lnTo>
                                  <a:lnTo>
                                    <a:pt x="283" y="495"/>
                                  </a:lnTo>
                                  <a:lnTo>
                                    <a:pt x="293" y="504"/>
                                  </a:lnTo>
                                  <a:lnTo>
                                    <a:pt x="293" y="509"/>
                                  </a:lnTo>
                                  <a:lnTo>
                                    <a:pt x="298" y="514"/>
                                  </a:lnTo>
                                  <a:lnTo>
                                    <a:pt x="298" y="519"/>
                                  </a:lnTo>
                                  <a:lnTo>
                                    <a:pt x="303" y="523"/>
                                  </a:lnTo>
                                  <a:lnTo>
                                    <a:pt x="303" y="528"/>
                                  </a:lnTo>
                                  <a:lnTo>
                                    <a:pt x="312" y="538"/>
                                  </a:lnTo>
                                  <a:lnTo>
                                    <a:pt x="312" y="543"/>
                                  </a:lnTo>
                                  <a:lnTo>
                                    <a:pt x="317" y="548"/>
                                  </a:lnTo>
                                  <a:lnTo>
                                    <a:pt x="317" y="552"/>
                                  </a:lnTo>
                                  <a:lnTo>
                                    <a:pt x="322" y="557"/>
                                  </a:lnTo>
                                  <a:lnTo>
                                    <a:pt x="322" y="562"/>
                                  </a:lnTo>
                                  <a:lnTo>
                                    <a:pt x="331" y="572"/>
                                  </a:lnTo>
                                  <a:lnTo>
                                    <a:pt x="331" y="576"/>
                                  </a:lnTo>
                                  <a:lnTo>
                                    <a:pt x="336" y="581"/>
                                  </a:lnTo>
                                  <a:lnTo>
                                    <a:pt x="336" y="586"/>
                                  </a:lnTo>
                                  <a:lnTo>
                                    <a:pt x="346" y="596"/>
                                  </a:lnTo>
                                  <a:lnTo>
                                    <a:pt x="346" y="600"/>
                                  </a:lnTo>
                                  <a:lnTo>
                                    <a:pt x="351" y="605"/>
                                  </a:lnTo>
                                  <a:lnTo>
                                    <a:pt x="351" y="610"/>
                                  </a:lnTo>
                                  <a:lnTo>
                                    <a:pt x="355" y="615"/>
                                  </a:lnTo>
                                  <a:lnTo>
                                    <a:pt x="355" y="620"/>
                                  </a:lnTo>
                                  <a:lnTo>
                                    <a:pt x="365" y="629"/>
                                  </a:lnTo>
                                  <a:lnTo>
                                    <a:pt x="365" y="634"/>
                                  </a:lnTo>
                                  <a:lnTo>
                                    <a:pt x="370" y="639"/>
                                  </a:lnTo>
                                  <a:lnTo>
                                    <a:pt x="370" y="644"/>
                                  </a:lnTo>
                                  <a:lnTo>
                                    <a:pt x="375" y="648"/>
                                  </a:lnTo>
                                  <a:lnTo>
                                    <a:pt x="375" y="653"/>
                                  </a:lnTo>
                                  <a:lnTo>
                                    <a:pt x="384" y="663"/>
                                  </a:lnTo>
                                  <a:lnTo>
                                    <a:pt x="384" y="668"/>
                                  </a:lnTo>
                                  <a:lnTo>
                                    <a:pt x="389" y="6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3"/>
                          <wps:cNvSpPr>
                            <a:spLocks/>
                          </wps:cNvSpPr>
                          <wps:spPr bwMode="auto">
                            <a:xfrm>
                              <a:off x="7464" y="2045"/>
                              <a:ext cx="308" cy="529"/>
                            </a:xfrm>
                            <a:custGeom>
                              <a:avLst/>
                              <a:gdLst>
                                <a:gd name="T0" fmla="*/ 5 w 308"/>
                                <a:gd name="T1" fmla="*/ 5 h 529"/>
                                <a:gd name="T2" fmla="*/ 10 w 308"/>
                                <a:gd name="T3" fmla="*/ 15 h 529"/>
                                <a:gd name="T4" fmla="*/ 20 w 308"/>
                                <a:gd name="T5" fmla="*/ 29 h 529"/>
                                <a:gd name="T6" fmla="*/ 24 w 308"/>
                                <a:gd name="T7" fmla="*/ 39 h 529"/>
                                <a:gd name="T8" fmla="*/ 29 w 308"/>
                                <a:gd name="T9" fmla="*/ 48 h 529"/>
                                <a:gd name="T10" fmla="*/ 39 w 308"/>
                                <a:gd name="T11" fmla="*/ 63 h 529"/>
                                <a:gd name="T12" fmla="*/ 44 w 308"/>
                                <a:gd name="T13" fmla="*/ 72 h 529"/>
                                <a:gd name="T14" fmla="*/ 53 w 308"/>
                                <a:gd name="T15" fmla="*/ 87 h 529"/>
                                <a:gd name="T16" fmla="*/ 58 w 308"/>
                                <a:gd name="T17" fmla="*/ 96 h 529"/>
                                <a:gd name="T18" fmla="*/ 63 w 308"/>
                                <a:gd name="T19" fmla="*/ 106 h 529"/>
                                <a:gd name="T20" fmla="*/ 72 w 308"/>
                                <a:gd name="T21" fmla="*/ 120 h 529"/>
                                <a:gd name="T22" fmla="*/ 77 w 308"/>
                                <a:gd name="T23" fmla="*/ 130 h 529"/>
                                <a:gd name="T24" fmla="*/ 82 w 308"/>
                                <a:gd name="T25" fmla="*/ 140 h 529"/>
                                <a:gd name="T26" fmla="*/ 92 w 308"/>
                                <a:gd name="T27" fmla="*/ 154 h 529"/>
                                <a:gd name="T28" fmla="*/ 96 w 308"/>
                                <a:gd name="T29" fmla="*/ 164 h 529"/>
                                <a:gd name="T30" fmla="*/ 101 w 308"/>
                                <a:gd name="T31" fmla="*/ 173 h 529"/>
                                <a:gd name="T32" fmla="*/ 111 w 308"/>
                                <a:gd name="T33" fmla="*/ 188 h 529"/>
                                <a:gd name="T34" fmla="*/ 116 w 308"/>
                                <a:gd name="T35" fmla="*/ 197 h 529"/>
                                <a:gd name="T36" fmla="*/ 125 w 308"/>
                                <a:gd name="T37" fmla="*/ 212 h 529"/>
                                <a:gd name="T38" fmla="*/ 130 w 308"/>
                                <a:gd name="T39" fmla="*/ 221 h 529"/>
                                <a:gd name="T40" fmla="*/ 135 w 308"/>
                                <a:gd name="T41" fmla="*/ 231 h 529"/>
                                <a:gd name="T42" fmla="*/ 144 w 308"/>
                                <a:gd name="T43" fmla="*/ 245 h 529"/>
                                <a:gd name="T44" fmla="*/ 149 w 308"/>
                                <a:gd name="T45" fmla="*/ 255 h 529"/>
                                <a:gd name="T46" fmla="*/ 154 w 308"/>
                                <a:gd name="T47" fmla="*/ 264 h 529"/>
                                <a:gd name="T48" fmla="*/ 164 w 308"/>
                                <a:gd name="T49" fmla="*/ 279 h 529"/>
                                <a:gd name="T50" fmla="*/ 168 w 308"/>
                                <a:gd name="T51" fmla="*/ 288 h 529"/>
                                <a:gd name="T52" fmla="*/ 173 w 308"/>
                                <a:gd name="T53" fmla="*/ 298 h 529"/>
                                <a:gd name="T54" fmla="*/ 183 w 308"/>
                                <a:gd name="T55" fmla="*/ 312 h 529"/>
                                <a:gd name="T56" fmla="*/ 188 w 308"/>
                                <a:gd name="T57" fmla="*/ 322 h 529"/>
                                <a:gd name="T58" fmla="*/ 197 w 308"/>
                                <a:gd name="T59" fmla="*/ 336 h 529"/>
                                <a:gd name="T60" fmla="*/ 202 w 308"/>
                                <a:gd name="T61" fmla="*/ 346 h 529"/>
                                <a:gd name="T62" fmla="*/ 207 w 308"/>
                                <a:gd name="T63" fmla="*/ 356 h 529"/>
                                <a:gd name="T64" fmla="*/ 216 w 308"/>
                                <a:gd name="T65" fmla="*/ 370 h 529"/>
                                <a:gd name="T66" fmla="*/ 221 w 308"/>
                                <a:gd name="T67" fmla="*/ 380 h 529"/>
                                <a:gd name="T68" fmla="*/ 226 w 308"/>
                                <a:gd name="T69" fmla="*/ 389 h 529"/>
                                <a:gd name="T70" fmla="*/ 236 w 308"/>
                                <a:gd name="T71" fmla="*/ 404 h 529"/>
                                <a:gd name="T72" fmla="*/ 240 w 308"/>
                                <a:gd name="T73" fmla="*/ 413 h 529"/>
                                <a:gd name="T74" fmla="*/ 245 w 308"/>
                                <a:gd name="T75" fmla="*/ 423 h 529"/>
                                <a:gd name="T76" fmla="*/ 255 w 308"/>
                                <a:gd name="T77" fmla="*/ 437 h 529"/>
                                <a:gd name="T78" fmla="*/ 260 w 308"/>
                                <a:gd name="T79" fmla="*/ 447 h 529"/>
                                <a:gd name="T80" fmla="*/ 269 w 308"/>
                                <a:gd name="T81" fmla="*/ 461 h 529"/>
                                <a:gd name="T82" fmla="*/ 274 w 308"/>
                                <a:gd name="T83" fmla="*/ 471 h 529"/>
                                <a:gd name="T84" fmla="*/ 279 w 308"/>
                                <a:gd name="T85" fmla="*/ 480 h 529"/>
                                <a:gd name="T86" fmla="*/ 288 w 308"/>
                                <a:gd name="T87" fmla="*/ 495 h 529"/>
                                <a:gd name="T88" fmla="*/ 293 w 308"/>
                                <a:gd name="T89" fmla="*/ 504 h 529"/>
                                <a:gd name="T90" fmla="*/ 298 w 308"/>
                                <a:gd name="T91" fmla="*/ 514 h 529"/>
                                <a:gd name="T92" fmla="*/ 308 w 308"/>
                                <a:gd name="T93"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8" h="529">
                                  <a:moveTo>
                                    <a:pt x="0" y="0"/>
                                  </a:moveTo>
                                  <a:lnTo>
                                    <a:pt x="5" y="5"/>
                                  </a:lnTo>
                                  <a:lnTo>
                                    <a:pt x="5" y="10"/>
                                  </a:lnTo>
                                  <a:lnTo>
                                    <a:pt x="10" y="15"/>
                                  </a:lnTo>
                                  <a:lnTo>
                                    <a:pt x="10" y="20"/>
                                  </a:lnTo>
                                  <a:lnTo>
                                    <a:pt x="20" y="29"/>
                                  </a:lnTo>
                                  <a:lnTo>
                                    <a:pt x="20" y="34"/>
                                  </a:lnTo>
                                  <a:lnTo>
                                    <a:pt x="24" y="39"/>
                                  </a:lnTo>
                                  <a:lnTo>
                                    <a:pt x="24" y="44"/>
                                  </a:lnTo>
                                  <a:lnTo>
                                    <a:pt x="29" y="48"/>
                                  </a:lnTo>
                                  <a:lnTo>
                                    <a:pt x="29" y="53"/>
                                  </a:lnTo>
                                  <a:lnTo>
                                    <a:pt x="39" y="63"/>
                                  </a:lnTo>
                                  <a:lnTo>
                                    <a:pt x="39" y="68"/>
                                  </a:lnTo>
                                  <a:lnTo>
                                    <a:pt x="44" y="72"/>
                                  </a:lnTo>
                                  <a:lnTo>
                                    <a:pt x="44" y="77"/>
                                  </a:lnTo>
                                  <a:lnTo>
                                    <a:pt x="53" y="87"/>
                                  </a:lnTo>
                                  <a:lnTo>
                                    <a:pt x="53" y="92"/>
                                  </a:lnTo>
                                  <a:lnTo>
                                    <a:pt x="58" y="96"/>
                                  </a:lnTo>
                                  <a:lnTo>
                                    <a:pt x="58" y="101"/>
                                  </a:lnTo>
                                  <a:lnTo>
                                    <a:pt x="63" y="106"/>
                                  </a:lnTo>
                                  <a:lnTo>
                                    <a:pt x="63" y="111"/>
                                  </a:lnTo>
                                  <a:lnTo>
                                    <a:pt x="72" y="120"/>
                                  </a:lnTo>
                                  <a:lnTo>
                                    <a:pt x="72" y="125"/>
                                  </a:lnTo>
                                  <a:lnTo>
                                    <a:pt x="77" y="130"/>
                                  </a:lnTo>
                                  <a:lnTo>
                                    <a:pt x="77" y="135"/>
                                  </a:lnTo>
                                  <a:lnTo>
                                    <a:pt x="82" y="140"/>
                                  </a:lnTo>
                                  <a:lnTo>
                                    <a:pt x="82" y="144"/>
                                  </a:lnTo>
                                  <a:lnTo>
                                    <a:pt x="92" y="154"/>
                                  </a:lnTo>
                                  <a:lnTo>
                                    <a:pt x="92" y="159"/>
                                  </a:lnTo>
                                  <a:lnTo>
                                    <a:pt x="96" y="164"/>
                                  </a:lnTo>
                                  <a:lnTo>
                                    <a:pt x="96" y="168"/>
                                  </a:lnTo>
                                  <a:lnTo>
                                    <a:pt x="101" y="173"/>
                                  </a:lnTo>
                                  <a:lnTo>
                                    <a:pt x="101" y="178"/>
                                  </a:lnTo>
                                  <a:lnTo>
                                    <a:pt x="111" y="188"/>
                                  </a:lnTo>
                                  <a:lnTo>
                                    <a:pt x="111" y="192"/>
                                  </a:lnTo>
                                  <a:lnTo>
                                    <a:pt x="116" y="197"/>
                                  </a:lnTo>
                                  <a:lnTo>
                                    <a:pt x="116" y="202"/>
                                  </a:lnTo>
                                  <a:lnTo>
                                    <a:pt x="125" y="212"/>
                                  </a:lnTo>
                                  <a:lnTo>
                                    <a:pt x="125" y="216"/>
                                  </a:lnTo>
                                  <a:lnTo>
                                    <a:pt x="130" y="221"/>
                                  </a:lnTo>
                                  <a:lnTo>
                                    <a:pt x="130" y="226"/>
                                  </a:lnTo>
                                  <a:lnTo>
                                    <a:pt x="135" y="231"/>
                                  </a:lnTo>
                                  <a:lnTo>
                                    <a:pt x="135" y="236"/>
                                  </a:lnTo>
                                  <a:lnTo>
                                    <a:pt x="144" y="245"/>
                                  </a:lnTo>
                                  <a:lnTo>
                                    <a:pt x="144" y="250"/>
                                  </a:lnTo>
                                  <a:lnTo>
                                    <a:pt x="149" y="255"/>
                                  </a:lnTo>
                                  <a:lnTo>
                                    <a:pt x="149" y="260"/>
                                  </a:lnTo>
                                  <a:lnTo>
                                    <a:pt x="154" y="264"/>
                                  </a:lnTo>
                                  <a:lnTo>
                                    <a:pt x="154" y="269"/>
                                  </a:lnTo>
                                  <a:lnTo>
                                    <a:pt x="164" y="279"/>
                                  </a:lnTo>
                                  <a:lnTo>
                                    <a:pt x="164" y="284"/>
                                  </a:lnTo>
                                  <a:lnTo>
                                    <a:pt x="168" y="288"/>
                                  </a:lnTo>
                                  <a:lnTo>
                                    <a:pt x="168" y="293"/>
                                  </a:lnTo>
                                  <a:lnTo>
                                    <a:pt x="173" y="298"/>
                                  </a:lnTo>
                                  <a:lnTo>
                                    <a:pt x="173" y="303"/>
                                  </a:lnTo>
                                  <a:lnTo>
                                    <a:pt x="183" y="312"/>
                                  </a:lnTo>
                                  <a:lnTo>
                                    <a:pt x="183" y="317"/>
                                  </a:lnTo>
                                  <a:lnTo>
                                    <a:pt x="188" y="322"/>
                                  </a:lnTo>
                                  <a:lnTo>
                                    <a:pt x="188" y="327"/>
                                  </a:lnTo>
                                  <a:lnTo>
                                    <a:pt x="197" y="336"/>
                                  </a:lnTo>
                                  <a:lnTo>
                                    <a:pt x="197" y="341"/>
                                  </a:lnTo>
                                  <a:lnTo>
                                    <a:pt x="202" y="346"/>
                                  </a:lnTo>
                                  <a:lnTo>
                                    <a:pt x="202" y="351"/>
                                  </a:lnTo>
                                  <a:lnTo>
                                    <a:pt x="207" y="356"/>
                                  </a:lnTo>
                                  <a:lnTo>
                                    <a:pt x="207" y="360"/>
                                  </a:lnTo>
                                  <a:lnTo>
                                    <a:pt x="216" y="370"/>
                                  </a:lnTo>
                                  <a:lnTo>
                                    <a:pt x="216" y="375"/>
                                  </a:lnTo>
                                  <a:lnTo>
                                    <a:pt x="221" y="380"/>
                                  </a:lnTo>
                                  <a:lnTo>
                                    <a:pt x="221" y="384"/>
                                  </a:lnTo>
                                  <a:lnTo>
                                    <a:pt x="226" y="389"/>
                                  </a:lnTo>
                                  <a:lnTo>
                                    <a:pt x="226" y="394"/>
                                  </a:lnTo>
                                  <a:lnTo>
                                    <a:pt x="236" y="404"/>
                                  </a:lnTo>
                                  <a:lnTo>
                                    <a:pt x="236" y="408"/>
                                  </a:lnTo>
                                  <a:lnTo>
                                    <a:pt x="240" y="413"/>
                                  </a:lnTo>
                                  <a:lnTo>
                                    <a:pt x="240" y="418"/>
                                  </a:lnTo>
                                  <a:lnTo>
                                    <a:pt x="245" y="423"/>
                                  </a:lnTo>
                                  <a:lnTo>
                                    <a:pt x="245" y="428"/>
                                  </a:lnTo>
                                  <a:lnTo>
                                    <a:pt x="255" y="437"/>
                                  </a:lnTo>
                                  <a:lnTo>
                                    <a:pt x="255" y="442"/>
                                  </a:lnTo>
                                  <a:lnTo>
                                    <a:pt x="260" y="447"/>
                                  </a:lnTo>
                                  <a:lnTo>
                                    <a:pt x="260" y="452"/>
                                  </a:lnTo>
                                  <a:lnTo>
                                    <a:pt x="269" y="461"/>
                                  </a:lnTo>
                                  <a:lnTo>
                                    <a:pt x="269" y="466"/>
                                  </a:lnTo>
                                  <a:lnTo>
                                    <a:pt x="274" y="471"/>
                                  </a:lnTo>
                                  <a:lnTo>
                                    <a:pt x="274" y="476"/>
                                  </a:lnTo>
                                  <a:lnTo>
                                    <a:pt x="279" y="480"/>
                                  </a:lnTo>
                                  <a:lnTo>
                                    <a:pt x="279" y="485"/>
                                  </a:lnTo>
                                  <a:lnTo>
                                    <a:pt x="288" y="495"/>
                                  </a:lnTo>
                                  <a:lnTo>
                                    <a:pt x="288" y="500"/>
                                  </a:lnTo>
                                  <a:lnTo>
                                    <a:pt x="293" y="504"/>
                                  </a:lnTo>
                                  <a:lnTo>
                                    <a:pt x="293" y="509"/>
                                  </a:lnTo>
                                  <a:lnTo>
                                    <a:pt x="298" y="514"/>
                                  </a:lnTo>
                                  <a:lnTo>
                                    <a:pt x="298" y="519"/>
                                  </a:lnTo>
                                  <a:lnTo>
                                    <a:pt x="308" y="5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84"/>
                          <wps:cNvSpPr>
                            <a:spLocks/>
                          </wps:cNvSpPr>
                          <wps:spPr bwMode="auto">
                            <a:xfrm>
                              <a:off x="7786" y="2602"/>
                              <a:ext cx="62" cy="106"/>
                            </a:xfrm>
                            <a:custGeom>
                              <a:avLst/>
                              <a:gdLst>
                                <a:gd name="T0" fmla="*/ 0 w 62"/>
                                <a:gd name="T1" fmla="*/ 0 h 106"/>
                                <a:gd name="T2" fmla="*/ 5 w 62"/>
                                <a:gd name="T3" fmla="*/ 5 h 106"/>
                                <a:gd name="T4" fmla="*/ 5 w 62"/>
                                <a:gd name="T5" fmla="*/ 10 h 106"/>
                                <a:gd name="T6" fmla="*/ 10 w 62"/>
                                <a:gd name="T7" fmla="*/ 15 h 106"/>
                                <a:gd name="T8" fmla="*/ 10 w 62"/>
                                <a:gd name="T9" fmla="*/ 20 h 106"/>
                                <a:gd name="T10" fmla="*/ 19 w 62"/>
                                <a:gd name="T11" fmla="*/ 29 h 106"/>
                                <a:gd name="T12" fmla="*/ 19 w 62"/>
                                <a:gd name="T13" fmla="*/ 34 h 106"/>
                                <a:gd name="T14" fmla="*/ 24 w 62"/>
                                <a:gd name="T15" fmla="*/ 39 h 106"/>
                                <a:gd name="T16" fmla="*/ 24 w 62"/>
                                <a:gd name="T17" fmla="*/ 44 h 106"/>
                                <a:gd name="T18" fmla="*/ 29 w 62"/>
                                <a:gd name="T19" fmla="*/ 48 h 106"/>
                                <a:gd name="T20" fmla="*/ 29 w 62"/>
                                <a:gd name="T21" fmla="*/ 53 h 106"/>
                                <a:gd name="T22" fmla="*/ 38 w 62"/>
                                <a:gd name="T23" fmla="*/ 63 h 106"/>
                                <a:gd name="T24" fmla="*/ 38 w 62"/>
                                <a:gd name="T25" fmla="*/ 68 h 106"/>
                                <a:gd name="T26" fmla="*/ 43 w 62"/>
                                <a:gd name="T27" fmla="*/ 72 h 106"/>
                                <a:gd name="T28" fmla="*/ 43 w 62"/>
                                <a:gd name="T29" fmla="*/ 77 h 106"/>
                                <a:gd name="T30" fmla="*/ 48 w 62"/>
                                <a:gd name="T31" fmla="*/ 82 h 106"/>
                                <a:gd name="T32" fmla="*/ 48 w 62"/>
                                <a:gd name="T33" fmla="*/ 87 h 106"/>
                                <a:gd name="T34" fmla="*/ 58 w 62"/>
                                <a:gd name="T35" fmla="*/ 96 h 106"/>
                                <a:gd name="T36" fmla="*/ 58 w 62"/>
                                <a:gd name="T37" fmla="*/ 101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10"/>
                                  </a:lnTo>
                                  <a:lnTo>
                                    <a:pt x="10" y="15"/>
                                  </a:lnTo>
                                  <a:lnTo>
                                    <a:pt x="10" y="20"/>
                                  </a:lnTo>
                                  <a:lnTo>
                                    <a:pt x="19" y="29"/>
                                  </a:lnTo>
                                  <a:lnTo>
                                    <a:pt x="19" y="34"/>
                                  </a:lnTo>
                                  <a:lnTo>
                                    <a:pt x="24" y="39"/>
                                  </a:lnTo>
                                  <a:lnTo>
                                    <a:pt x="24" y="44"/>
                                  </a:lnTo>
                                  <a:lnTo>
                                    <a:pt x="29" y="48"/>
                                  </a:lnTo>
                                  <a:lnTo>
                                    <a:pt x="29" y="53"/>
                                  </a:lnTo>
                                  <a:lnTo>
                                    <a:pt x="38" y="63"/>
                                  </a:lnTo>
                                  <a:lnTo>
                                    <a:pt x="38" y="68"/>
                                  </a:lnTo>
                                  <a:lnTo>
                                    <a:pt x="43" y="72"/>
                                  </a:lnTo>
                                  <a:lnTo>
                                    <a:pt x="43" y="77"/>
                                  </a:lnTo>
                                  <a:lnTo>
                                    <a:pt x="48" y="82"/>
                                  </a:lnTo>
                                  <a:lnTo>
                                    <a:pt x="48" y="87"/>
                                  </a:lnTo>
                                  <a:lnTo>
                                    <a:pt x="58" y="96"/>
                                  </a:lnTo>
                                  <a:lnTo>
                                    <a:pt x="58" y="101"/>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5"/>
                          <wps:cNvSpPr>
                            <a:spLocks/>
                          </wps:cNvSpPr>
                          <wps:spPr bwMode="auto">
                            <a:xfrm>
                              <a:off x="7359" y="1969"/>
                              <a:ext cx="5" cy="14"/>
                            </a:xfrm>
                            <a:custGeom>
                              <a:avLst/>
                              <a:gdLst>
                                <a:gd name="T0" fmla="*/ 0 w 5"/>
                                <a:gd name="T1" fmla="*/ 0 h 14"/>
                                <a:gd name="T2" fmla="*/ 0 w 5"/>
                                <a:gd name="T3" fmla="*/ 4 h 14"/>
                                <a:gd name="T4" fmla="*/ 5 w 5"/>
                                <a:gd name="T5" fmla="*/ 9 h 14"/>
                                <a:gd name="T6" fmla="*/ 5 w 5"/>
                                <a:gd name="T7" fmla="*/ 14 h 14"/>
                              </a:gdLst>
                              <a:ahLst/>
                              <a:cxnLst>
                                <a:cxn ang="0">
                                  <a:pos x="T0" y="T1"/>
                                </a:cxn>
                                <a:cxn ang="0">
                                  <a:pos x="T2" y="T3"/>
                                </a:cxn>
                                <a:cxn ang="0">
                                  <a:pos x="T4" y="T5"/>
                                </a:cxn>
                                <a:cxn ang="0">
                                  <a:pos x="T6" y="T7"/>
                                </a:cxn>
                              </a:cxnLst>
                              <a:rect l="0" t="0" r="r" b="b"/>
                              <a:pathLst>
                                <a:path w="5" h="14">
                                  <a:moveTo>
                                    <a:pt x="0" y="0"/>
                                  </a:moveTo>
                                  <a:lnTo>
                                    <a:pt x="0" y="4"/>
                                  </a:lnTo>
                                  <a:lnTo>
                                    <a:pt x="5" y="9"/>
                                  </a:lnTo>
                                  <a:lnTo>
                                    <a:pt x="5"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6"/>
                          <wps:cNvSpPr>
                            <a:spLocks/>
                          </wps:cNvSpPr>
                          <wps:spPr bwMode="auto">
                            <a:xfrm>
                              <a:off x="7426" y="2084"/>
                              <a:ext cx="293" cy="509"/>
                            </a:xfrm>
                            <a:custGeom>
                              <a:avLst/>
                              <a:gdLst>
                                <a:gd name="T0" fmla="*/ 0 w 293"/>
                                <a:gd name="T1" fmla="*/ 5 h 509"/>
                                <a:gd name="T2" fmla="*/ 5 w 293"/>
                                <a:gd name="T3" fmla="*/ 14 h 509"/>
                                <a:gd name="T4" fmla="*/ 14 w 293"/>
                                <a:gd name="T5" fmla="*/ 24 h 509"/>
                                <a:gd name="T6" fmla="*/ 19 w 293"/>
                                <a:gd name="T7" fmla="*/ 33 h 509"/>
                                <a:gd name="T8" fmla="*/ 24 w 293"/>
                                <a:gd name="T9" fmla="*/ 43 h 509"/>
                                <a:gd name="T10" fmla="*/ 34 w 293"/>
                                <a:gd name="T11" fmla="*/ 57 h 509"/>
                                <a:gd name="T12" fmla="*/ 38 w 293"/>
                                <a:gd name="T13" fmla="*/ 67 h 509"/>
                                <a:gd name="T14" fmla="*/ 43 w 293"/>
                                <a:gd name="T15" fmla="*/ 77 h 509"/>
                                <a:gd name="T16" fmla="*/ 53 w 293"/>
                                <a:gd name="T17" fmla="*/ 91 h 509"/>
                                <a:gd name="T18" fmla="*/ 58 w 293"/>
                                <a:gd name="T19" fmla="*/ 101 h 509"/>
                                <a:gd name="T20" fmla="*/ 62 w 293"/>
                                <a:gd name="T21" fmla="*/ 110 h 509"/>
                                <a:gd name="T22" fmla="*/ 72 w 293"/>
                                <a:gd name="T23" fmla="*/ 125 h 509"/>
                                <a:gd name="T24" fmla="*/ 77 w 293"/>
                                <a:gd name="T25" fmla="*/ 134 h 509"/>
                                <a:gd name="T26" fmla="*/ 86 w 293"/>
                                <a:gd name="T27" fmla="*/ 149 h 509"/>
                                <a:gd name="T28" fmla="*/ 91 w 293"/>
                                <a:gd name="T29" fmla="*/ 158 h 509"/>
                                <a:gd name="T30" fmla="*/ 96 w 293"/>
                                <a:gd name="T31" fmla="*/ 168 h 509"/>
                                <a:gd name="T32" fmla="*/ 106 w 293"/>
                                <a:gd name="T33" fmla="*/ 182 h 509"/>
                                <a:gd name="T34" fmla="*/ 110 w 293"/>
                                <a:gd name="T35" fmla="*/ 192 h 509"/>
                                <a:gd name="T36" fmla="*/ 115 w 293"/>
                                <a:gd name="T37" fmla="*/ 201 h 509"/>
                                <a:gd name="T38" fmla="*/ 125 w 293"/>
                                <a:gd name="T39" fmla="*/ 216 h 509"/>
                                <a:gd name="T40" fmla="*/ 130 w 293"/>
                                <a:gd name="T41" fmla="*/ 225 h 509"/>
                                <a:gd name="T42" fmla="*/ 134 w 293"/>
                                <a:gd name="T43" fmla="*/ 235 h 509"/>
                                <a:gd name="T44" fmla="*/ 144 w 293"/>
                                <a:gd name="T45" fmla="*/ 249 h 509"/>
                                <a:gd name="T46" fmla="*/ 149 w 293"/>
                                <a:gd name="T47" fmla="*/ 259 h 509"/>
                                <a:gd name="T48" fmla="*/ 158 w 293"/>
                                <a:gd name="T49" fmla="*/ 273 h 509"/>
                                <a:gd name="T50" fmla="*/ 163 w 293"/>
                                <a:gd name="T51" fmla="*/ 283 h 509"/>
                                <a:gd name="T52" fmla="*/ 168 w 293"/>
                                <a:gd name="T53" fmla="*/ 293 h 509"/>
                                <a:gd name="T54" fmla="*/ 178 w 293"/>
                                <a:gd name="T55" fmla="*/ 307 h 509"/>
                                <a:gd name="T56" fmla="*/ 182 w 293"/>
                                <a:gd name="T57" fmla="*/ 317 h 509"/>
                                <a:gd name="T58" fmla="*/ 187 w 293"/>
                                <a:gd name="T59" fmla="*/ 326 h 509"/>
                                <a:gd name="T60" fmla="*/ 197 w 293"/>
                                <a:gd name="T61" fmla="*/ 341 h 509"/>
                                <a:gd name="T62" fmla="*/ 202 w 293"/>
                                <a:gd name="T63" fmla="*/ 350 h 509"/>
                                <a:gd name="T64" fmla="*/ 211 w 293"/>
                                <a:gd name="T65" fmla="*/ 365 h 509"/>
                                <a:gd name="T66" fmla="*/ 216 w 293"/>
                                <a:gd name="T67" fmla="*/ 374 h 509"/>
                                <a:gd name="T68" fmla="*/ 221 w 293"/>
                                <a:gd name="T69" fmla="*/ 384 h 509"/>
                                <a:gd name="T70" fmla="*/ 230 w 293"/>
                                <a:gd name="T71" fmla="*/ 398 h 509"/>
                                <a:gd name="T72" fmla="*/ 235 w 293"/>
                                <a:gd name="T73" fmla="*/ 408 h 509"/>
                                <a:gd name="T74" fmla="*/ 240 w 293"/>
                                <a:gd name="T75" fmla="*/ 417 h 509"/>
                                <a:gd name="T76" fmla="*/ 250 w 293"/>
                                <a:gd name="T77" fmla="*/ 432 h 509"/>
                                <a:gd name="T78" fmla="*/ 254 w 293"/>
                                <a:gd name="T79" fmla="*/ 441 h 509"/>
                                <a:gd name="T80" fmla="*/ 259 w 293"/>
                                <a:gd name="T81" fmla="*/ 451 h 509"/>
                                <a:gd name="T82" fmla="*/ 269 w 293"/>
                                <a:gd name="T83" fmla="*/ 465 h 509"/>
                                <a:gd name="T84" fmla="*/ 274 w 293"/>
                                <a:gd name="T85" fmla="*/ 475 h 509"/>
                                <a:gd name="T86" fmla="*/ 283 w 293"/>
                                <a:gd name="T87" fmla="*/ 490 h 509"/>
                                <a:gd name="T88" fmla="*/ 288 w 293"/>
                                <a:gd name="T89" fmla="*/ 499 h 509"/>
                                <a:gd name="T90" fmla="*/ 293 w 293"/>
                                <a:gd name="T91"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3" h="509">
                                  <a:moveTo>
                                    <a:pt x="0" y="0"/>
                                  </a:moveTo>
                                  <a:lnTo>
                                    <a:pt x="0" y="5"/>
                                  </a:lnTo>
                                  <a:lnTo>
                                    <a:pt x="5" y="9"/>
                                  </a:lnTo>
                                  <a:lnTo>
                                    <a:pt x="5" y="14"/>
                                  </a:lnTo>
                                  <a:lnTo>
                                    <a:pt x="10" y="19"/>
                                  </a:lnTo>
                                  <a:lnTo>
                                    <a:pt x="14" y="24"/>
                                  </a:lnTo>
                                  <a:lnTo>
                                    <a:pt x="14" y="29"/>
                                  </a:lnTo>
                                  <a:lnTo>
                                    <a:pt x="19" y="33"/>
                                  </a:lnTo>
                                  <a:lnTo>
                                    <a:pt x="19" y="38"/>
                                  </a:lnTo>
                                  <a:lnTo>
                                    <a:pt x="24" y="43"/>
                                  </a:lnTo>
                                  <a:lnTo>
                                    <a:pt x="24" y="48"/>
                                  </a:lnTo>
                                  <a:lnTo>
                                    <a:pt x="34" y="57"/>
                                  </a:lnTo>
                                  <a:lnTo>
                                    <a:pt x="34" y="62"/>
                                  </a:lnTo>
                                  <a:lnTo>
                                    <a:pt x="38" y="67"/>
                                  </a:lnTo>
                                  <a:lnTo>
                                    <a:pt x="38" y="72"/>
                                  </a:lnTo>
                                  <a:lnTo>
                                    <a:pt x="43" y="77"/>
                                  </a:lnTo>
                                  <a:lnTo>
                                    <a:pt x="43" y="81"/>
                                  </a:lnTo>
                                  <a:lnTo>
                                    <a:pt x="53" y="91"/>
                                  </a:lnTo>
                                  <a:lnTo>
                                    <a:pt x="53" y="96"/>
                                  </a:lnTo>
                                  <a:lnTo>
                                    <a:pt x="58" y="101"/>
                                  </a:lnTo>
                                  <a:lnTo>
                                    <a:pt x="58" y="105"/>
                                  </a:lnTo>
                                  <a:lnTo>
                                    <a:pt x="62" y="110"/>
                                  </a:lnTo>
                                  <a:lnTo>
                                    <a:pt x="62" y="115"/>
                                  </a:lnTo>
                                  <a:lnTo>
                                    <a:pt x="72" y="125"/>
                                  </a:lnTo>
                                  <a:lnTo>
                                    <a:pt x="72" y="129"/>
                                  </a:lnTo>
                                  <a:lnTo>
                                    <a:pt x="77" y="134"/>
                                  </a:lnTo>
                                  <a:lnTo>
                                    <a:pt x="77" y="139"/>
                                  </a:lnTo>
                                  <a:lnTo>
                                    <a:pt x="86" y="149"/>
                                  </a:lnTo>
                                  <a:lnTo>
                                    <a:pt x="86" y="153"/>
                                  </a:lnTo>
                                  <a:lnTo>
                                    <a:pt x="91" y="158"/>
                                  </a:lnTo>
                                  <a:lnTo>
                                    <a:pt x="91" y="163"/>
                                  </a:lnTo>
                                  <a:lnTo>
                                    <a:pt x="96" y="168"/>
                                  </a:lnTo>
                                  <a:lnTo>
                                    <a:pt x="96" y="173"/>
                                  </a:lnTo>
                                  <a:lnTo>
                                    <a:pt x="106" y="182"/>
                                  </a:lnTo>
                                  <a:lnTo>
                                    <a:pt x="106" y="187"/>
                                  </a:lnTo>
                                  <a:lnTo>
                                    <a:pt x="110" y="192"/>
                                  </a:lnTo>
                                  <a:lnTo>
                                    <a:pt x="110" y="197"/>
                                  </a:lnTo>
                                  <a:lnTo>
                                    <a:pt x="115" y="201"/>
                                  </a:lnTo>
                                  <a:lnTo>
                                    <a:pt x="115" y="206"/>
                                  </a:lnTo>
                                  <a:lnTo>
                                    <a:pt x="125" y="216"/>
                                  </a:lnTo>
                                  <a:lnTo>
                                    <a:pt x="125" y="221"/>
                                  </a:lnTo>
                                  <a:lnTo>
                                    <a:pt x="130" y="225"/>
                                  </a:lnTo>
                                  <a:lnTo>
                                    <a:pt x="130"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3"/>
                                  </a:lnTo>
                                  <a:lnTo>
                                    <a:pt x="168" y="297"/>
                                  </a:lnTo>
                                  <a:lnTo>
                                    <a:pt x="178" y="307"/>
                                  </a:lnTo>
                                  <a:lnTo>
                                    <a:pt x="178" y="312"/>
                                  </a:lnTo>
                                  <a:lnTo>
                                    <a:pt x="182" y="317"/>
                                  </a:lnTo>
                                  <a:lnTo>
                                    <a:pt x="182" y="321"/>
                                  </a:lnTo>
                                  <a:lnTo>
                                    <a:pt x="187" y="326"/>
                                  </a:lnTo>
                                  <a:lnTo>
                                    <a:pt x="187" y="331"/>
                                  </a:lnTo>
                                  <a:lnTo>
                                    <a:pt x="197" y="341"/>
                                  </a:lnTo>
                                  <a:lnTo>
                                    <a:pt x="197" y="345"/>
                                  </a:lnTo>
                                  <a:lnTo>
                                    <a:pt x="202" y="350"/>
                                  </a:lnTo>
                                  <a:lnTo>
                                    <a:pt x="202" y="355"/>
                                  </a:lnTo>
                                  <a:lnTo>
                                    <a:pt x="211" y="365"/>
                                  </a:lnTo>
                                  <a:lnTo>
                                    <a:pt x="211" y="369"/>
                                  </a:lnTo>
                                  <a:lnTo>
                                    <a:pt x="216" y="374"/>
                                  </a:lnTo>
                                  <a:lnTo>
                                    <a:pt x="216" y="379"/>
                                  </a:lnTo>
                                  <a:lnTo>
                                    <a:pt x="221" y="384"/>
                                  </a:lnTo>
                                  <a:lnTo>
                                    <a:pt x="221" y="389"/>
                                  </a:lnTo>
                                  <a:lnTo>
                                    <a:pt x="230" y="398"/>
                                  </a:lnTo>
                                  <a:lnTo>
                                    <a:pt x="230" y="403"/>
                                  </a:lnTo>
                                  <a:lnTo>
                                    <a:pt x="235" y="408"/>
                                  </a:lnTo>
                                  <a:lnTo>
                                    <a:pt x="235" y="413"/>
                                  </a:lnTo>
                                  <a:lnTo>
                                    <a:pt x="240" y="417"/>
                                  </a:lnTo>
                                  <a:lnTo>
                                    <a:pt x="240" y="422"/>
                                  </a:lnTo>
                                  <a:lnTo>
                                    <a:pt x="250" y="432"/>
                                  </a:lnTo>
                                  <a:lnTo>
                                    <a:pt x="250" y="437"/>
                                  </a:lnTo>
                                  <a:lnTo>
                                    <a:pt x="254" y="441"/>
                                  </a:lnTo>
                                  <a:lnTo>
                                    <a:pt x="254" y="446"/>
                                  </a:lnTo>
                                  <a:lnTo>
                                    <a:pt x="259" y="451"/>
                                  </a:lnTo>
                                  <a:lnTo>
                                    <a:pt x="259" y="456"/>
                                  </a:lnTo>
                                  <a:lnTo>
                                    <a:pt x="269" y="465"/>
                                  </a:lnTo>
                                  <a:lnTo>
                                    <a:pt x="269" y="470"/>
                                  </a:lnTo>
                                  <a:lnTo>
                                    <a:pt x="274" y="475"/>
                                  </a:lnTo>
                                  <a:lnTo>
                                    <a:pt x="274" y="480"/>
                                  </a:lnTo>
                                  <a:lnTo>
                                    <a:pt x="283" y="490"/>
                                  </a:lnTo>
                                  <a:lnTo>
                                    <a:pt x="283" y="494"/>
                                  </a:lnTo>
                                  <a:lnTo>
                                    <a:pt x="288" y="499"/>
                                  </a:lnTo>
                                  <a:lnTo>
                                    <a:pt x="288" y="504"/>
                                  </a:lnTo>
                                  <a:lnTo>
                                    <a:pt x="293" y="5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287"/>
                          <wps:cNvCnPr>
                            <a:cxnSpLocks noChangeShapeType="1"/>
                          </wps:cNvCnPr>
                          <wps:spPr bwMode="auto">
                            <a:xfrm>
                              <a:off x="7964" y="3015"/>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Freeform 288"/>
                          <wps:cNvSpPr>
                            <a:spLocks/>
                          </wps:cNvSpPr>
                          <wps:spPr bwMode="auto">
                            <a:xfrm>
                              <a:off x="7316" y="2002"/>
                              <a:ext cx="24" cy="43"/>
                            </a:xfrm>
                            <a:custGeom>
                              <a:avLst/>
                              <a:gdLst>
                                <a:gd name="T0" fmla="*/ 0 w 24"/>
                                <a:gd name="T1" fmla="*/ 0 h 43"/>
                                <a:gd name="T2" fmla="*/ 4 w 24"/>
                                <a:gd name="T3" fmla="*/ 5 h 43"/>
                                <a:gd name="T4" fmla="*/ 4 w 24"/>
                                <a:gd name="T5" fmla="*/ 10 h 43"/>
                                <a:gd name="T6" fmla="*/ 9 w 24"/>
                                <a:gd name="T7" fmla="*/ 15 h 43"/>
                                <a:gd name="T8" fmla="*/ 9 w 24"/>
                                <a:gd name="T9" fmla="*/ 19 h 43"/>
                                <a:gd name="T10" fmla="*/ 19 w 24"/>
                                <a:gd name="T11" fmla="*/ 29 h 43"/>
                                <a:gd name="T12" fmla="*/ 19 w 24"/>
                                <a:gd name="T13" fmla="*/ 34 h 43"/>
                                <a:gd name="T14" fmla="*/ 24 w 24"/>
                                <a:gd name="T15" fmla="*/ 39 h 43"/>
                                <a:gd name="T16" fmla="*/ 24 w 24"/>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0"/>
                                  </a:moveTo>
                                  <a:lnTo>
                                    <a:pt x="4" y="5"/>
                                  </a:lnTo>
                                  <a:lnTo>
                                    <a:pt x="4" y="10"/>
                                  </a:lnTo>
                                  <a:lnTo>
                                    <a:pt x="9" y="15"/>
                                  </a:lnTo>
                                  <a:lnTo>
                                    <a:pt x="9" y="19"/>
                                  </a:lnTo>
                                  <a:lnTo>
                                    <a:pt x="19" y="29"/>
                                  </a:lnTo>
                                  <a:lnTo>
                                    <a:pt x="19" y="34"/>
                                  </a:lnTo>
                                  <a:lnTo>
                                    <a:pt x="24" y="39"/>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9"/>
                          <wps:cNvSpPr>
                            <a:spLocks/>
                          </wps:cNvSpPr>
                          <wps:spPr bwMode="auto">
                            <a:xfrm>
                              <a:off x="7378" y="2108"/>
                              <a:ext cx="298" cy="514"/>
                            </a:xfrm>
                            <a:custGeom>
                              <a:avLst/>
                              <a:gdLst>
                                <a:gd name="T0" fmla="*/ 0 w 298"/>
                                <a:gd name="T1" fmla="*/ 5 h 514"/>
                                <a:gd name="T2" fmla="*/ 10 w 298"/>
                                <a:gd name="T3" fmla="*/ 14 h 514"/>
                                <a:gd name="T4" fmla="*/ 14 w 298"/>
                                <a:gd name="T5" fmla="*/ 24 h 514"/>
                                <a:gd name="T6" fmla="*/ 19 w 298"/>
                                <a:gd name="T7" fmla="*/ 33 h 514"/>
                                <a:gd name="T8" fmla="*/ 29 w 298"/>
                                <a:gd name="T9" fmla="*/ 48 h 514"/>
                                <a:gd name="T10" fmla="*/ 34 w 298"/>
                                <a:gd name="T11" fmla="*/ 57 h 514"/>
                                <a:gd name="T12" fmla="*/ 43 w 298"/>
                                <a:gd name="T13" fmla="*/ 72 h 514"/>
                                <a:gd name="T14" fmla="*/ 48 w 298"/>
                                <a:gd name="T15" fmla="*/ 81 h 514"/>
                                <a:gd name="T16" fmla="*/ 53 w 298"/>
                                <a:gd name="T17" fmla="*/ 91 h 514"/>
                                <a:gd name="T18" fmla="*/ 62 w 298"/>
                                <a:gd name="T19" fmla="*/ 105 h 514"/>
                                <a:gd name="T20" fmla="*/ 67 w 298"/>
                                <a:gd name="T21" fmla="*/ 115 h 514"/>
                                <a:gd name="T22" fmla="*/ 72 w 298"/>
                                <a:gd name="T23" fmla="*/ 125 h 514"/>
                                <a:gd name="T24" fmla="*/ 82 w 298"/>
                                <a:gd name="T25" fmla="*/ 139 h 514"/>
                                <a:gd name="T26" fmla="*/ 86 w 298"/>
                                <a:gd name="T27" fmla="*/ 149 h 514"/>
                                <a:gd name="T28" fmla="*/ 91 w 298"/>
                                <a:gd name="T29" fmla="*/ 158 h 514"/>
                                <a:gd name="T30" fmla="*/ 101 w 298"/>
                                <a:gd name="T31" fmla="*/ 173 h 514"/>
                                <a:gd name="T32" fmla="*/ 106 w 298"/>
                                <a:gd name="T33" fmla="*/ 182 h 514"/>
                                <a:gd name="T34" fmla="*/ 115 w 298"/>
                                <a:gd name="T35" fmla="*/ 197 h 514"/>
                                <a:gd name="T36" fmla="*/ 120 w 298"/>
                                <a:gd name="T37" fmla="*/ 206 h 514"/>
                                <a:gd name="T38" fmla="*/ 125 w 298"/>
                                <a:gd name="T39" fmla="*/ 216 h 514"/>
                                <a:gd name="T40" fmla="*/ 134 w 298"/>
                                <a:gd name="T41" fmla="*/ 230 h 514"/>
                                <a:gd name="T42" fmla="*/ 139 w 298"/>
                                <a:gd name="T43" fmla="*/ 240 h 514"/>
                                <a:gd name="T44" fmla="*/ 144 w 298"/>
                                <a:gd name="T45" fmla="*/ 249 h 514"/>
                                <a:gd name="T46" fmla="*/ 154 w 298"/>
                                <a:gd name="T47" fmla="*/ 264 h 514"/>
                                <a:gd name="T48" fmla="*/ 158 w 298"/>
                                <a:gd name="T49" fmla="*/ 273 h 514"/>
                                <a:gd name="T50" fmla="*/ 168 w 298"/>
                                <a:gd name="T51" fmla="*/ 288 h 514"/>
                                <a:gd name="T52" fmla="*/ 173 w 298"/>
                                <a:gd name="T53" fmla="*/ 297 h 514"/>
                                <a:gd name="T54" fmla="*/ 178 w 298"/>
                                <a:gd name="T55" fmla="*/ 307 h 514"/>
                                <a:gd name="T56" fmla="*/ 187 w 298"/>
                                <a:gd name="T57" fmla="*/ 321 h 514"/>
                                <a:gd name="T58" fmla="*/ 192 w 298"/>
                                <a:gd name="T59" fmla="*/ 331 h 514"/>
                                <a:gd name="T60" fmla="*/ 197 w 298"/>
                                <a:gd name="T61" fmla="*/ 341 h 514"/>
                                <a:gd name="T62" fmla="*/ 206 w 298"/>
                                <a:gd name="T63" fmla="*/ 355 h 514"/>
                                <a:gd name="T64" fmla="*/ 211 w 298"/>
                                <a:gd name="T65" fmla="*/ 365 h 514"/>
                                <a:gd name="T66" fmla="*/ 216 w 298"/>
                                <a:gd name="T67" fmla="*/ 374 h 514"/>
                                <a:gd name="T68" fmla="*/ 226 w 298"/>
                                <a:gd name="T69" fmla="*/ 389 h 514"/>
                                <a:gd name="T70" fmla="*/ 230 w 298"/>
                                <a:gd name="T71" fmla="*/ 398 h 514"/>
                                <a:gd name="T72" fmla="*/ 240 w 298"/>
                                <a:gd name="T73" fmla="*/ 413 h 514"/>
                                <a:gd name="T74" fmla="*/ 245 w 298"/>
                                <a:gd name="T75" fmla="*/ 422 h 514"/>
                                <a:gd name="T76" fmla="*/ 250 w 298"/>
                                <a:gd name="T77" fmla="*/ 432 h 514"/>
                                <a:gd name="T78" fmla="*/ 259 w 298"/>
                                <a:gd name="T79" fmla="*/ 446 h 514"/>
                                <a:gd name="T80" fmla="*/ 264 w 298"/>
                                <a:gd name="T81" fmla="*/ 456 h 514"/>
                                <a:gd name="T82" fmla="*/ 269 w 298"/>
                                <a:gd name="T83" fmla="*/ 466 h 514"/>
                                <a:gd name="T84" fmla="*/ 278 w 298"/>
                                <a:gd name="T85" fmla="*/ 480 h 514"/>
                                <a:gd name="T86" fmla="*/ 283 w 298"/>
                                <a:gd name="T87" fmla="*/ 490 h 514"/>
                                <a:gd name="T88" fmla="*/ 293 w 298"/>
                                <a:gd name="T89" fmla="*/ 504 h 514"/>
                                <a:gd name="T90" fmla="*/ 298 w 298"/>
                                <a:gd name="T91"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8" h="514">
                                  <a:moveTo>
                                    <a:pt x="0" y="0"/>
                                  </a:moveTo>
                                  <a:lnTo>
                                    <a:pt x="0" y="5"/>
                                  </a:lnTo>
                                  <a:lnTo>
                                    <a:pt x="5" y="9"/>
                                  </a:lnTo>
                                  <a:lnTo>
                                    <a:pt x="10" y="14"/>
                                  </a:lnTo>
                                  <a:lnTo>
                                    <a:pt x="10" y="19"/>
                                  </a:lnTo>
                                  <a:lnTo>
                                    <a:pt x="14" y="24"/>
                                  </a:lnTo>
                                  <a:lnTo>
                                    <a:pt x="14" y="29"/>
                                  </a:lnTo>
                                  <a:lnTo>
                                    <a:pt x="19" y="33"/>
                                  </a:lnTo>
                                  <a:lnTo>
                                    <a:pt x="19" y="38"/>
                                  </a:lnTo>
                                  <a:lnTo>
                                    <a:pt x="29" y="48"/>
                                  </a:lnTo>
                                  <a:lnTo>
                                    <a:pt x="29" y="53"/>
                                  </a:lnTo>
                                  <a:lnTo>
                                    <a:pt x="34" y="57"/>
                                  </a:lnTo>
                                  <a:lnTo>
                                    <a:pt x="34" y="62"/>
                                  </a:lnTo>
                                  <a:lnTo>
                                    <a:pt x="43" y="72"/>
                                  </a:lnTo>
                                  <a:lnTo>
                                    <a:pt x="43" y="77"/>
                                  </a:lnTo>
                                  <a:lnTo>
                                    <a:pt x="48" y="81"/>
                                  </a:lnTo>
                                  <a:lnTo>
                                    <a:pt x="48" y="86"/>
                                  </a:lnTo>
                                  <a:lnTo>
                                    <a:pt x="53" y="91"/>
                                  </a:lnTo>
                                  <a:lnTo>
                                    <a:pt x="53" y="96"/>
                                  </a:lnTo>
                                  <a:lnTo>
                                    <a:pt x="62" y="105"/>
                                  </a:lnTo>
                                  <a:lnTo>
                                    <a:pt x="62" y="110"/>
                                  </a:lnTo>
                                  <a:lnTo>
                                    <a:pt x="67" y="115"/>
                                  </a:lnTo>
                                  <a:lnTo>
                                    <a:pt x="67" y="120"/>
                                  </a:lnTo>
                                  <a:lnTo>
                                    <a:pt x="72" y="125"/>
                                  </a:lnTo>
                                  <a:lnTo>
                                    <a:pt x="72" y="129"/>
                                  </a:lnTo>
                                  <a:lnTo>
                                    <a:pt x="82" y="139"/>
                                  </a:lnTo>
                                  <a:lnTo>
                                    <a:pt x="82" y="144"/>
                                  </a:lnTo>
                                  <a:lnTo>
                                    <a:pt x="86" y="149"/>
                                  </a:lnTo>
                                  <a:lnTo>
                                    <a:pt x="86" y="153"/>
                                  </a:lnTo>
                                  <a:lnTo>
                                    <a:pt x="91" y="158"/>
                                  </a:lnTo>
                                  <a:lnTo>
                                    <a:pt x="91" y="163"/>
                                  </a:lnTo>
                                  <a:lnTo>
                                    <a:pt x="101" y="173"/>
                                  </a:lnTo>
                                  <a:lnTo>
                                    <a:pt x="101" y="177"/>
                                  </a:lnTo>
                                  <a:lnTo>
                                    <a:pt x="106" y="182"/>
                                  </a:lnTo>
                                  <a:lnTo>
                                    <a:pt x="106" y="187"/>
                                  </a:lnTo>
                                  <a:lnTo>
                                    <a:pt x="115" y="197"/>
                                  </a:lnTo>
                                  <a:lnTo>
                                    <a:pt x="115" y="201"/>
                                  </a:lnTo>
                                  <a:lnTo>
                                    <a:pt x="120" y="206"/>
                                  </a:lnTo>
                                  <a:lnTo>
                                    <a:pt x="120" y="211"/>
                                  </a:lnTo>
                                  <a:lnTo>
                                    <a:pt x="125" y="216"/>
                                  </a:lnTo>
                                  <a:lnTo>
                                    <a:pt x="125" y="221"/>
                                  </a:lnTo>
                                  <a:lnTo>
                                    <a:pt x="134" y="230"/>
                                  </a:lnTo>
                                  <a:lnTo>
                                    <a:pt x="134" y="235"/>
                                  </a:lnTo>
                                  <a:lnTo>
                                    <a:pt x="139" y="240"/>
                                  </a:lnTo>
                                  <a:lnTo>
                                    <a:pt x="139" y="245"/>
                                  </a:lnTo>
                                  <a:lnTo>
                                    <a:pt x="144" y="249"/>
                                  </a:lnTo>
                                  <a:lnTo>
                                    <a:pt x="144" y="254"/>
                                  </a:lnTo>
                                  <a:lnTo>
                                    <a:pt x="154" y="264"/>
                                  </a:lnTo>
                                  <a:lnTo>
                                    <a:pt x="154" y="269"/>
                                  </a:lnTo>
                                  <a:lnTo>
                                    <a:pt x="158" y="273"/>
                                  </a:lnTo>
                                  <a:lnTo>
                                    <a:pt x="158" y="278"/>
                                  </a:lnTo>
                                  <a:lnTo>
                                    <a:pt x="168" y="288"/>
                                  </a:lnTo>
                                  <a:lnTo>
                                    <a:pt x="168" y="293"/>
                                  </a:lnTo>
                                  <a:lnTo>
                                    <a:pt x="173" y="297"/>
                                  </a:lnTo>
                                  <a:lnTo>
                                    <a:pt x="173" y="302"/>
                                  </a:lnTo>
                                  <a:lnTo>
                                    <a:pt x="178" y="307"/>
                                  </a:lnTo>
                                  <a:lnTo>
                                    <a:pt x="178" y="312"/>
                                  </a:lnTo>
                                  <a:lnTo>
                                    <a:pt x="187" y="321"/>
                                  </a:lnTo>
                                  <a:lnTo>
                                    <a:pt x="187" y="326"/>
                                  </a:lnTo>
                                  <a:lnTo>
                                    <a:pt x="192" y="331"/>
                                  </a:lnTo>
                                  <a:lnTo>
                                    <a:pt x="192" y="336"/>
                                  </a:lnTo>
                                  <a:lnTo>
                                    <a:pt x="197" y="341"/>
                                  </a:lnTo>
                                  <a:lnTo>
                                    <a:pt x="197" y="345"/>
                                  </a:lnTo>
                                  <a:lnTo>
                                    <a:pt x="206" y="355"/>
                                  </a:lnTo>
                                  <a:lnTo>
                                    <a:pt x="206" y="360"/>
                                  </a:lnTo>
                                  <a:lnTo>
                                    <a:pt x="211" y="365"/>
                                  </a:lnTo>
                                  <a:lnTo>
                                    <a:pt x="211" y="369"/>
                                  </a:lnTo>
                                  <a:lnTo>
                                    <a:pt x="216" y="374"/>
                                  </a:lnTo>
                                  <a:lnTo>
                                    <a:pt x="216" y="379"/>
                                  </a:lnTo>
                                  <a:lnTo>
                                    <a:pt x="226" y="389"/>
                                  </a:lnTo>
                                  <a:lnTo>
                                    <a:pt x="226" y="393"/>
                                  </a:lnTo>
                                  <a:lnTo>
                                    <a:pt x="230" y="398"/>
                                  </a:lnTo>
                                  <a:lnTo>
                                    <a:pt x="230" y="403"/>
                                  </a:lnTo>
                                  <a:lnTo>
                                    <a:pt x="240" y="413"/>
                                  </a:lnTo>
                                  <a:lnTo>
                                    <a:pt x="240" y="417"/>
                                  </a:lnTo>
                                  <a:lnTo>
                                    <a:pt x="245" y="422"/>
                                  </a:lnTo>
                                  <a:lnTo>
                                    <a:pt x="245" y="427"/>
                                  </a:lnTo>
                                  <a:lnTo>
                                    <a:pt x="250" y="432"/>
                                  </a:lnTo>
                                  <a:lnTo>
                                    <a:pt x="250" y="437"/>
                                  </a:lnTo>
                                  <a:lnTo>
                                    <a:pt x="259" y="446"/>
                                  </a:lnTo>
                                  <a:lnTo>
                                    <a:pt x="259" y="451"/>
                                  </a:lnTo>
                                  <a:lnTo>
                                    <a:pt x="264" y="456"/>
                                  </a:lnTo>
                                  <a:lnTo>
                                    <a:pt x="264" y="461"/>
                                  </a:lnTo>
                                  <a:lnTo>
                                    <a:pt x="269" y="466"/>
                                  </a:lnTo>
                                  <a:lnTo>
                                    <a:pt x="269" y="470"/>
                                  </a:lnTo>
                                  <a:lnTo>
                                    <a:pt x="278" y="480"/>
                                  </a:lnTo>
                                  <a:lnTo>
                                    <a:pt x="278" y="485"/>
                                  </a:lnTo>
                                  <a:lnTo>
                                    <a:pt x="283" y="490"/>
                                  </a:lnTo>
                                  <a:lnTo>
                                    <a:pt x="283" y="494"/>
                                  </a:lnTo>
                                  <a:lnTo>
                                    <a:pt x="293" y="504"/>
                                  </a:lnTo>
                                  <a:lnTo>
                                    <a:pt x="293" y="509"/>
                                  </a:lnTo>
                                  <a:lnTo>
                                    <a:pt x="298" y="5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90"/>
                          <wps:cNvSpPr>
                            <a:spLocks/>
                          </wps:cNvSpPr>
                          <wps:spPr bwMode="auto">
                            <a:xfrm>
                              <a:off x="7853" y="2934"/>
                              <a:ext cx="43" cy="76"/>
                            </a:xfrm>
                            <a:custGeom>
                              <a:avLst/>
                              <a:gdLst>
                                <a:gd name="T0" fmla="*/ 0 w 43"/>
                                <a:gd name="T1" fmla="*/ 0 h 76"/>
                                <a:gd name="T2" fmla="*/ 5 w 43"/>
                                <a:gd name="T3" fmla="*/ 4 h 76"/>
                                <a:gd name="T4" fmla="*/ 5 w 43"/>
                                <a:gd name="T5" fmla="*/ 9 h 76"/>
                                <a:gd name="T6" fmla="*/ 15 w 43"/>
                                <a:gd name="T7" fmla="*/ 19 h 76"/>
                                <a:gd name="T8" fmla="*/ 15 w 43"/>
                                <a:gd name="T9" fmla="*/ 24 h 76"/>
                                <a:gd name="T10" fmla="*/ 19 w 43"/>
                                <a:gd name="T11" fmla="*/ 28 h 76"/>
                                <a:gd name="T12" fmla="*/ 19 w 43"/>
                                <a:gd name="T13" fmla="*/ 33 h 76"/>
                                <a:gd name="T14" fmla="*/ 24 w 43"/>
                                <a:gd name="T15" fmla="*/ 38 h 76"/>
                                <a:gd name="T16" fmla="*/ 24 w 43"/>
                                <a:gd name="T17" fmla="*/ 43 h 76"/>
                                <a:gd name="T18" fmla="*/ 34 w 43"/>
                                <a:gd name="T19" fmla="*/ 52 h 76"/>
                                <a:gd name="T20" fmla="*/ 34 w 43"/>
                                <a:gd name="T21" fmla="*/ 57 h 76"/>
                                <a:gd name="T22" fmla="*/ 39 w 43"/>
                                <a:gd name="T23" fmla="*/ 62 h 76"/>
                                <a:gd name="T24" fmla="*/ 39 w 43"/>
                                <a:gd name="T25" fmla="*/ 67 h 76"/>
                                <a:gd name="T26" fmla="*/ 43 w 43"/>
                                <a:gd name="T27" fmla="*/ 72 h 76"/>
                                <a:gd name="T28" fmla="*/ 43 w 43"/>
                                <a:gd name="T2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0"/>
                                  </a:moveTo>
                                  <a:lnTo>
                                    <a:pt x="5" y="4"/>
                                  </a:lnTo>
                                  <a:lnTo>
                                    <a:pt x="5" y="9"/>
                                  </a:lnTo>
                                  <a:lnTo>
                                    <a:pt x="15" y="19"/>
                                  </a:lnTo>
                                  <a:lnTo>
                                    <a:pt x="15" y="24"/>
                                  </a:lnTo>
                                  <a:lnTo>
                                    <a:pt x="19" y="28"/>
                                  </a:lnTo>
                                  <a:lnTo>
                                    <a:pt x="19" y="33"/>
                                  </a:lnTo>
                                  <a:lnTo>
                                    <a:pt x="24" y="38"/>
                                  </a:lnTo>
                                  <a:lnTo>
                                    <a:pt x="24" y="43"/>
                                  </a:lnTo>
                                  <a:lnTo>
                                    <a:pt x="34" y="52"/>
                                  </a:lnTo>
                                  <a:lnTo>
                                    <a:pt x="34" y="57"/>
                                  </a:lnTo>
                                  <a:lnTo>
                                    <a:pt x="39" y="62"/>
                                  </a:lnTo>
                                  <a:lnTo>
                                    <a:pt x="39" y="67"/>
                                  </a:lnTo>
                                  <a:lnTo>
                                    <a:pt x="43" y="72"/>
                                  </a:lnTo>
                                  <a:lnTo>
                                    <a:pt x="43"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1"/>
                          <wps:cNvSpPr>
                            <a:spLocks/>
                          </wps:cNvSpPr>
                          <wps:spPr bwMode="auto">
                            <a:xfrm>
                              <a:off x="7916" y="3039"/>
                              <a:ext cx="57" cy="101"/>
                            </a:xfrm>
                            <a:custGeom>
                              <a:avLst/>
                              <a:gdLst>
                                <a:gd name="T0" fmla="*/ 0 w 57"/>
                                <a:gd name="T1" fmla="*/ 0 h 101"/>
                                <a:gd name="T2" fmla="*/ 4 w 57"/>
                                <a:gd name="T3" fmla="*/ 5 h 101"/>
                                <a:gd name="T4" fmla="*/ 4 w 57"/>
                                <a:gd name="T5" fmla="*/ 10 h 101"/>
                                <a:gd name="T6" fmla="*/ 9 w 57"/>
                                <a:gd name="T7" fmla="*/ 15 h 101"/>
                                <a:gd name="T8" fmla="*/ 9 w 57"/>
                                <a:gd name="T9" fmla="*/ 19 h 101"/>
                                <a:gd name="T10" fmla="*/ 14 w 57"/>
                                <a:gd name="T11" fmla="*/ 24 h 101"/>
                                <a:gd name="T12" fmla="*/ 14 w 57"/>
                                <a:gd name="T13" fmla="*/ 29 h 101"/>
                                <a:gd name="T14" fmla="*/ 24 w 57"/>
                                <a:gd name="T15" fmla="*/ 39 h 101"/>
                                <a:gd name="T16" fmla="*/ 24 w 57"/>
                                <a:gd name="T17" fmla="*/ 43 h 101"/>
                                <a:gd name="T18" fmla="*/ 28 w 57"/>
                                <a:gd name="T19" fmla="*/ 48 h 101"/>
                                <a:gd name="T20" fmla="*/ 28 w 57"/>
                                <a:gd name="T21" fmla="*/ 53 h 101"/>
                                <a:gd name="T22" fmla="*/ 33 w 57"/>
                                <a:gd name="T23" fmla="*/ 58 h 101"/>
                                <a:gd name="T24" fmla="*/ 33 w 57"/>
                                <a:gd name="T25" fmla="*/ 63 h 101"/>
                                <a:gd name="T26" fmla="*/ 43 w 57"/>
                                <a:gd name="T27" fmla="*/ 72 h 101"/>
                                <a:gd name="T28" fmla="*/ 43 w 57"/>
                                <a:gd name="T29" fmla="*/ 77 h 101"/>
                                <a:gd name="T30" fmla="*/ 48 w 57"/>
                                <a:gd name="T31" fmla="*/ 82 h 101"/>
                                <a:gd name="T32" fmla="*/ 48 w 57"/>
                                <a:gd name="T33" fmla="*/ 87 h 101"/>
                                <a:gd name="T34" fmla="*/ 57 w 57"/>
                                <a:gd name="T35" fmla="*/ 96 h 101"/>
                                <a:gd name="T36" fmla="*/ 57 w 57"/>
                                <a:gd name="T3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 h="101">
                                  <a:moveTo>
                                    <a:pt x="0" y="0"/>
                                  </a:moveTo>
                                  <a:lnTo>
                                    <a:pt x="4" y="5"/>
                                  </a:lnTo>
                                  <a:lnTo>
                                    <a:pt x="4" y="10"/>
                                  </a:lnTo>
                                  <a:lnTo>
                                    <a:pt x="9" y="15"/>
                                  </a:lnTo>
                                  <a:lnTo>
                                    <a:pt x="9" y="19"/>
                                  </a:lnTo>
                                  <a:lnTo>
                                    <a:pt x="14" y="24"/>
                                  </a:lnTo>
                                  <a:lnTo>
                                    <a:pt x="14" y="29"/>
                                  </a:lnTo>
                                  <a:lnTo>
                                    <a:pt x="24" y="39"/>
                                  </a:lnTo>
                                  <a:lnTo>
                                    <a:pt x="24" y="43"/>
                                  </a:lnTo>
                                  <a:lnTo>
                                    <a:pt x="28" y="48"/>
                                  </a:lnTo>
                                  <a:lnTo>
                                    <a:pt x="28" y="53"/>
                                  </a:lnTo>
                                  <a:lnTo>
                                    <a:pt x="33" y="58"/>
                                  </a:lnTo>
                                  <a:lnTo>
                                    <a:pt x="33" y="63"/>
                                  </a:lnTo>
                                  <a:lnTo>
                                    <a:pt x="43" y="72"/>
                                  </a:lnTo>
                                  <a:lnTo>
                                    <a:pt x="43" y="77"/>
                                  </a:lnTo>
                                  <a:lnTo>
                                    <a:pt x="48" y="82"/>
                                  </a:lnTo>
                                  <a:lnTo>
                                    <a:pt x="48" y="87"/>
                                  </a:lnTo>
                                  <a:lnTo>
                                    <a:pt x="57" y="96"/>
                                  </a:lnTo>
                                  <a:lnTo>
                                    <a:pt x="57"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2"/>
                          <wps:cNvSpPr>
                            <a:spLocks/>
                          </wps:cNvSpPr>
                          <wps:spPr bwMode="auto">
                            <a:xfrm>
                              <a:off x="7268" y="2031"/>
                              <a:ext cx="374" cy="643"/>
                            </a:xfrm>
                            <a:custGeom>
                              <a:avLst/>
                              <a:gdLst>
                                <a:gd name="T0" fmla="*/ 9 w 374"/>
                                <a:gd name="T1" fmla="*/ 10 h 643"/>
                                <a:gd name="T2" fmla="*/ 14 w 374"/>
                                <a:gd name="T3" fmla="*/ 19 h 643"/>
                                <a:gd name="T4" fmla="*/ 19 w 374"/>
                                <a:gd name="T5" fmla="*/ 29 h 643"/>
                                <a:gd name="T6" fmla="*/ 28 w 374"/>
                                <a:gd name="T7" fmla="*/ 43 h 643"/>
                                <a:gd name="T8" fmla="*/ 33 w 374"/>
                                <a:gd name="T9" fmla="*/ 53 h 643"/>
                                <a:gd name="T10" fmla="*/ 43 w 374"/>
                                <a:gd name="T11" fmla="*/ 67 h 643"/>
                                <a:gd name="T12" fmla="*/ 48 w 374"/>
                                <a:gd name="T13" fmla="*/ 77 h 643"/>
                                <a:gd name="T14" fmla="*/ 52 w 374"/>
                                <a:gd name="T15" fmla="*/ 86 h 643"/>
                                <a:gd name="T16" fmla="*/ 62 w 374"/>
                                <a:gd name="T17" fmla="*/ 101 h 643"/>
                                <a:gd name="T18" fmla="*/ 67 w 374"/>
                                <a:gd name="T19" fmla="*/ 110 h 643"/>
                                <a:gd name="T20" fmla="*/ 72 w 374"/>
                                <a:gd name="T21" fmla="*/ 120 h 643"/>
                                <a:gd name="T22" fmla="*/ 81 w 374"/>
                                <a:gd name="T23" fmla="*/ 134 h 643"/>
                                <a:gd name="T24" fmla="*/ 86 w 374"/>
                                <a:gd name="T25" fmla="*/ 144 h 643"/>
                                <a:gd name="T26" fmla="*/ 96 w 374"/>
                                <a:gd name="T27" fmla="*/ 158 h 643"/>
                                <a:gd name="T28" fmla="*/ 100 w 374"/>
                                <a:gd name="T29" fmla="*/ 168 h 643"/>
                                <a:gd name="T30" fmla="*/ 105 w 374"/>
                                <a:gd name="T31" fmla="*/ 178 h 643"/>
                                <a:gd name="T32" fmla="*/ 115 w 374"/>
                                <a:gd name="T33" fmla="*/ 192 h 643"/>
                                <a:gd name="T34" fmla="*/ 120 w 374"/>
                                <a:gd name="T35" fmla="*/ 202 h 643"/>
                                <a:gd name="T36" fmla="*/ 124 w 374"/>
                                <a:gd name="T37" fmla="*/ 211 h 643"/>
                                <a:gd name="T38" fmla="*/ 134 w 374"/>
                                <a:gd name="T39" fmla="*/ 226 h 643"/>
                                <a:gd name="T40" fmla="*/ 139 w 374"/>
                                <a:gd name="T41" fmla="*/ 235 h 643"/>
                                <a:gd name="T42" fmla="*/ 148 w 374"/>
                                <a:gd name="T43" fmla="*/ 250 h 643"/>
                                <a:gd name="T44" fmla="*/ 153 w 374"/>
                                <a:gd name="T45" fmla="*/ 259 h 643"/>
                                <a:gd name="T46" fmla="*/ 158 w 374"/>
                                <a:gd name="T47" fmla="*/ 269 h 643"/>
                                <a:gd name="T48" fmla="*/ 168 w 374"/>
                                <a:gd name="T49" fmla="*/ 283 h 643"/>
                                <a:gd name="T50" fmla="*/ 172 w 374"/>
                                <a:gd name="T51" fmla="*/ 293 h 643"/>
                                <a:gd name="T52" fmla="*/ 177 w 374"/>
                                <a:gd name="T53" fmla="*/ 302 h 643"/>
                                <a:gd name="T54" fmla="*/ 187 w 374"/>
                                <a:gd name="T55" fmla="*/ 317 h 643"/>
                                <a:gd name="T56" fmla="*/ 192 w 374"/>
                                <a:gd name="T57" fmla="*/ 326 h 643"/>
                                <a:gd name="T58" fmla="*/ 201 w 374"/>
                                <a:gd name="T59" fmla="*/ 341 h 643"/>
                                <a:gd name="T60" fmla="*/ 206 w 374"/>
                                <a:gd name="T61" fmla="*/ 350 h 643"/>
                                <a:gd name="T62" fmla="*/ 211 w 374"/>
                                <a:gd name="T63" fmla="*/ 360 h 643"/>
                                <a:gd name="T64" fmla="*/ 220 w 374"/>
                                <a:gd name="T65" fmla="*/ 374 h 643"/>
                                <a:gd name="T66" fmla="*/ 225 w 374"/>
                                <a:gd name="T67" fmla="*/ 384 h 643"/>
                                <a:gd name="T68" fmla="*/ 230 w 374"/>
                                <a:gd name="T69" fmla="*/ 394 h 643"/>
                                <a:gd name="T70" fmla="*/ 240 w 374"/>
                                <a:gd name="T71" fmla="*/ 408 h 643"/>
                                <a:gd name="T72" fmla="*/ 244 w 374"/>
                                <a:gd name="T73" fmla="*/ 418 h 643"/>
                                <a:gd name="T74" fmla="*/ 249 w 374"/>
                                <a:gd name="T75" fmla="*/ 427 h 643"/>
                                <a:gd name="T76" fmla="*/ 259 w 374"/>
                                <a:gd name="T77" fmla="*/ 442 h 643"/>
                                <a:gd name="T78" fmla="*/ 264 w 374"/>
                                <a:gd name="T79" fmla="*/ 451 h 643"/>
                                <a:gd name="T80" fmla="*/ 273 w 374"/>
                                <a:gd name="T81" fmla="*/ 466 h 643"/>
                                <a:gd name="T82" fmla="*/ 278 w 374"/>
                                <a:gd name="T83" fmla="*/ 475 h 643"/>
                                <a:gd name="T84" fmla="*/ 283 w 374"/>
                                <a:gd name="T85" fmla="*/ 485 h 643"/>
                                <a:gd name="T86" fmla="*/ 292 w 374"/>
                                <a:gd name="T87" fmla="*/ 499 h 643"/>
                                <a:gd name="T88" fmla="*/ 297 w 374"/>
                                <a:gd name="T89" fmla="*/ 509 h 643"/>
                                <a:gd name="T90" fmla="*/ 302 w 374"/>
                                <a:gd name="T91" fmla="*/ 518 h 643"/>
                                <a:gd name="T92" fmla="*/ 312 w 374"/>
                                <a:gd name="T93" fmla="*/ 533 h 643"/>
                                <a:gd name="T94" fmla="*/ 316 w 374"/>
                                <a:gd name="T95" fmla="*/ 543 h 643"/>
                                <a:gd name="T96" fmla="*/ 326 w 374"/>
                                <a:gd name="T97" fmla="*/ 557 h 643"/>
                                <a:gd name="T98" fmla="*/ 331 w 374"/>
                                <a:gd name="T99" fmla="*/ 567 h 643"/>
                                <a:gd name="T100" fmla="*/ 336 w 374"/>
                                <a:gd name="T101" fmla="*/ 576 h 643"/>
                                <a:gd name="T102" fmla="*/ 345 w 374"/>
                                <a:gd name="T103" fmla="*/ 591 h 643"/>
                                <a:gd name="T104" fmla="*/ 350 w 374"/>
                                <a:gd name="T105" fmla="*/ 600 h 643"/>
                                <a:gd name="T106" fmla="*/ 355 w 374"/>
                                <a:gd name="T107" fmla="*/ 610 h 643"/>
                                <a:gd name="T108" fmla="*/ 364 w 374"/>
                                <a:gd name="T109" fmla="*/ 624 h 643"/>
                                <a:gd name="T110" fmla="*/ 369 w 374"/>
                                <a:gd name="T111" fmla="*/ 634 h 643"/>
                                <a:gd name="T112" fmla="*/ 374 w 374"/>
                                <a:gd name="T113" fmla="*/ 643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 h="643">
                                  <a:moveTo>
                                    <a:pt x="0" y="0"/>
                                  </a:moveTo>
                                  <a:lnTo>
                                    <a:pt x="9" y="10"/>
                                  </a:lnTo>
                                  <a:lnTo>
                                    <a:pt x="9" y="14"/>
                                  </a:lnTo>
                                  <a:lnTo>
                                    <a:pt x="14" y="19"/>
                                  </a:lnTo>
                                  <a:lnTo>
                                    <a:pt x="14" y="24"/>
                                  </a:lnTo>
                                  <a:lnTo>
                                    <a:pt x="19" y="29"/>
                                  </a:lnTo>
                                  <a:lnTo>
                                    <a:pt x="19" y="34"/>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6" y="158"/>
                                  </a:lnTo>
                                  <a:lnTo>
                                    <a:pt x="96" y="163"/>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8" y="250"/>
                                  </a:lnTo>
                                  <a:lnTo>
                                    <a:pt x="148" y="254"/>
                                  </a:lnTo>
                                  <a:lnTo>
                                    <a:pt x="153" y="259"/>
                                  </a:lnTo>
                                  <a:lnTo>
                                    <a:pt x="153" y="264"/>
                                  </a:lnTo>
                                  <a:lnTo>
                                    <a:pt x="158" y="269"/>
                                  </a:lnTo>
                                  <a:lnTo>
                                    <a:pt x="158" y="274"/>
                                  </a:lnTo>
                                  <a:lnTo>
                                    <a:pt x="168" y="283"/>
                                  </a:lnTo>
                                  <a:lnTo>
                                    <a:pt x="168" y="288"/>
                                  </a:lnTo>
                                  <a:lnTo>
                                    <a:pt x="172" y="293"/>
                                  </a:lnTo>
                                  <a:lnTo>
                                    <a:pt x="172" y="298"/>
                                  </a:lnTo>
                                  <a:lnTo>
                                    <a:pt x="177" y="302"/>
                                  </a:lnTo>
                                  <a:lnTo>
                                    <a:pt x="177" y="307"/>
                                  </a:lnTo>
                                  <a:lnTo>
                                    <a:pt x="187" y="317"/>
                                  </a:lnTo>
                                  <a:lnTo>
                                    <a:pt x="187" y="322"/>
                                  </a:lnTo>
                                  <a:lnTo>
                                    <a:pt x="192" y="326"/>
                                  </a:lnTo>
                                  <a:lnTo>
                                    <a:pt x="192" y="331"/>
                                  </a:lnTo>
                                  <a:lnTo>
                                    <a:pt x="201" y="341"/>
                                  </a:lnTo>
                                  <a:lnTo>
                                    <a:pt x="201" y="346"/>
                                  </a:lnTo>
                                  <a:lnTo>
                                    <a:pt x="206" y="350"/>
                                  </a:lnTo>
                                  <a:lnTo>
                                    <a:pt x="206" y="355"/>
                                  </a:lnTo>
                                  <a:lnTo>
                                    <a:pt x="211" y="360"/>
                                  </a:lnTo>
                                  <a:lnTo>
                                    <a:pt x="211" y="365"/>
                                  </a:lnTo>
                                  <a:lnTo>
                                    <a:pt x="220" y="374"/>
                                  </a:lnTo>
                                  <a:lnTo>
                                    <a:pt x="220" y="379"/>
                                  </a:lnTo>
                                  <a:lnTo>
                                    <a:pt x="225" y="384"/>
                                  </a:lnTo>
                                  <a:lnTo>
                                    <a:pt x="225" y="389"/>
                                  </a:lnTo>
                                  <a:lnTo>
                                    <a:pt x="230" y="394"/>
                                  </a:lnTo>
                                  <a:lnTo>
                                    <a:pt x="230" y="398"/>
                                  </a:lnTo>
                                  <a:lnTo>
                                    <a:pt x="240" y="408"/>
                                  </a:lnTo>
                                  <a:lnTo>
                                    <a:pt x="240" y="413"/>
                                  </a:lnTo>
                                  <a:lnTo>
                                    <a:pt x="244" y="418"/>
                                  </a:lnTo>
                                  <a:lnTo>
                                    <a:pt x="244" y="422"/>
                                  </a:lnTo>
                                  <a:lnTo>
                                    <a:pt x="249" y="427"/>
                                  </a:lnTo>
                                  <a:lnTo>
                                    <a:pt x="249" y="432"/>
                                  </a:lnTo>
                                  <a:lnTo>
                                    <a:pt x="259" y="442"/>
                                  </a:lnTo>
                                  <a:lnTo>
                                    <a:pt x="259" y="446"/>
                                  </a:lnTo>
                                  <a:lnTo>
                                    <a:pt x="264" y="451"/>
                                  </a:lnTo>
                                  <a:lnTo>
                                    <a:pt x="264" y="456"/>
                                  </a:lnTo>
                                  <a:lnTo>
                                    <a:pt x="273" y="466"/>
                                  </a:lnTo>
                                  <a:lnTo>
                                    <a:pt x="273" y="470"/>
                                  </a:lnTo>
                                  <a:lnTo>
                                    <a:pt x="278" y="475"/>
                                  </a:lnTo>
                                  <a:lnTo>
                                    <a:pt x="278" y="480"/>
                                  </a:lnTo>
                                  <a:lnTo>
                                    <a:pt x="283" y="485"/>
                                  </a:lnTo>
                                  <a:lnTo>
                                    <a:pt x="283" y="490"/>
                                  </a:lnTo>
                                  <a:lnTo>
                                    <a:pt x="292" y="499"/>
                                  </a:lnTo>
                                  <a:lnTo>
                                    <a:pt x="292" y="504"/>
                                  </a:lnTo>
                                  <a:lnTo>
                                    <a:pt x="297" y="509"/>
                                  </a:lnTo>
                                  <a:lnTo>
                                    <a:pt x="297" y="514"/>
                                  </a:lnTo>
                                  <a:lnTo>
                                    <a:pt x="302" y="518"/>
                                  </a:lnTo>
                                  <a:lnTo>
                                    <a:pt x="302" y="523"/>
                                  </a:lnTo>
                                  <a:lnTo>
                                    <a:pt x="312" y="533"/>
                                  </a:lnTo>
                                  <a:lnTo>
                                    <a:pt x="312" y="538"/>
                                  </a:lnTo>
                                  <a:lnTo>
                                    <a:pt x="316" y="543"/>
                                  </a:lnTo>
                                  <a:lnTo>
                                    <a:pt x="316" y="547"/>
                                  </a:lnTo>
                                  <a:lnTo>
                                    <a:pt x="326" y="557"/>
                                  </a:lnTo>
                                  <a:lnTo>
                                    <a:pt x="326" y="562"/>
                                  </a:lnTo>
                                  <a:lnTo>
                                    <a:pt x="331" y="567"/>
                                  </a:lnTo>
                                  <a:lnTo>
                                    <a:pt x="331" y="571"/>
                                  </a:lnTo>
                                  <a:lnTo>
                                    <a:pt x="336" y="576"/>
                                  </a:lnTo>
                                  <a:lnTo>
                                    <a:pt x="336" y="581"/>
                                  </a:lnTo>
                                  <a:lnTo>
                                    <a:pt x="345" y="591"/>
                                  </a:lnTo>
                                  <a:lnTo>
                                    <a:pt x="345" y="595"/>
                                  </a:lnTo>
                                  <a:lnTo>
                                    <a:pt x="350" y="600"/>
                                  </a:lnTo>
                                  <a:lnTo>
                                    <a:pt x="350" y="605"/>
                                  </a:lnTo>
                                  <a:lnTo>
                                    <a:pt x="355" y="610"/>
                                  </a:lnTo>
                                  <a:lnTo>
                                    <a:pt x="355" y="615"/>
                                  </a:lnTo>
                                  <a:lnTo>
                                    <a:pt x="364" y="624"/>
                                  </a:lnTo>
                                  <a:lnTo>
                                    <a:pt x="364" y="629"/>
                                  </a:lnTo>
                                  <a:lnTo>
                                    <a:pt x="369" y="634"/>
                                  </a:lnTo>
                                  <a:lnTo>
                                    <a:pt x="369" y="639"/>
                                  </a:lnTo>
                                  <a:lnTo>
                                    <a:pt x="374" y="6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3"/>
                          <wps:cNvSpPr>
                            <a:spLocks/>
                          </wps:cNvSpPr>
                          <wps:spPr bwMode="auto">
                            <a:xfrm>
                              <a:off x="7728" y="2828"/>
                              <a:ext cx="20" cy="29"/>
                            </a:xfrm>
                            <a:custGeom>
                              <a:avLst/>
                              <a:gdLst>
                                <a:gd name="T0" fmla="*/ 0 w 20"/>
                                <a:gd name="T1" fmla="*/ 0 h 29"/>
                                <a:gd name="T2" fmla="*/ 10 w 20"/>
                                <a:gd name="T3" fmla="*/ 10 h 29"/>
                                <a:gd name="T4" fmla="*/ 10 w 20"/>
                                <a:gd name="T5" fmla="*/ 14 h 29"/>
                                <a:gd name="T6" fmla="*/ 15 w 20"/>
                                <a:gd name="T7" fmla="*/ 19 h 29"/>
                                <a:gd name="T8" fmla="*/ 15 w 20"/>
                                <a:gd name="T9" fmla="*/ 24 h 29"/>
                                <a:gd name="T10" fmla="*/ 20 w 20"/>
                                <a:gd name="T11" fmla="*/ 29 h 29"/>
                              </a:gdLst>
                              <a:ahLst/>
                              <a:cxnLst>
                                <a:cxn ang="0">
                                  <a:pos x="T0" y="T1"/>
                                </a:cxn>
                                <a:cxn ang="0">
                                  <a:pos x="T2" y="T3"/>
                                </a:cxn>
                                <a:cxn ang="0">
                                  <a:pos x="T4" y="T5"/>
                                </a:cxn>
                                <a:cxn ang="0">
                                  <a:pos x="T6" y="T7"/>
                                </a:cxn>
                                <a:cxn ang="0">
                                  <a:pos x="T8" y="T9"/>
                                </a:cxn>
                                <a:cxn ang="0">
                                  <a:pos x="T10" y="T11"/>
                                </a:cxn>
                              </a:cxnLst>
                              <a:rect l="0" t="0" r="r" b="b"/>
                              <a:pathLst>
                                <a:path w="20" h="29">
                                  <a:moveTo>
                                    <a:pt x="0" y="0"/>
                                  </a:moveTo>
                                  <a:lnTo>
                                    <a:pt x="10" y="10"/>
                                  </a:lnTo>
                                  <a:lnTo>
                                    <a:pt x="10" y="14"/>
                                  </a:lnTo>
                                  <a:lnTo>
                                    <a:pt x="15" y="19"/>
                                  </a:lnTo>
                                  <a:lnTo>
                                    <a:pt x="15" y="24"/>
                                  </a:lnTo>
                                  <a:lnTo>
                                    <a:pt x="2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4"/>
                          <wps:cNvSpPr>
                            <a:spLocks/>
                          </wps:cNvSpPr>
                          <wps:spPr bwMode="auto">
                            <a:xfrm>
                              <a:off x="7796" y="2943"/>
                              <a:ext cx="86" cy="144"/>
                            </a:xfrm>
                            <a:custGeom>
                              <a:avLst/>
                              <a:gdLst>
                                <a:gd name="T0" fmla="*/ 0 w 86"/>
                                <a:gd name="T1" fmla="*/ 0 h 144"/>
                                <a:gd name="T2" fmla="*/ 9 w 86"/>
                                <a:gd name="T3" fmla="*/ 10 h 144"/>
                                <a:gd name="T4" fmla="*/ 9 w 86"/>
                                <a:gd name="T5" fmla="*/ 15 h 144"/>
                                <a:gd name="T6" fmla="*/ 14 w 86"/>
                                <a:gd name="T7" fmla="*/ 19 h 144"/>
                                <a:gd name="T8" fmla="*/ 14 w 86"/>
                                <a:gd name="T9" fmla="*/ 24 h 144"/>
                                <a:gd name="T10" fmla="*/ 19 w 86"/>
                                <a:gd name="T11" fmla="*/ 29 h 144"/>
                                <a:gd name="T12" fmla="*/ 19 w 86"/>
                                <a:gd name="T13" fmla="*/ 34 h 144"/>
                                <a:gd name="T14" fmla="*/ 28 w 86"/>
                                <a:gd name="T15" fmla="*/ 43 h 144"/>
                                <a:gd name="T16" fmla="*/ 28 w 86"/>
                                <a:gd name="T17" fmla="*/ 48 h 144"/>
                                <a:gd name="T18" fmla="*/ 33 w 86"/>
                                <a:gd name="T19" fmla="*/ 53 h 144"/>
                                <a:gd name="T20" fmla="*/ 33 w 86"/>
                                <a:gd name="T21" fmla="*/ 58 h 144"/>
                                <a:gd name="T22" fmla="*/ 38 w 86"/>
                                <a:gd name="T23" fmla="*/ 63 h 144"/>
                                <a:gd name="T24" fmla="*/ 38 w 86"/>
                                <a:gd name="T25" fmla="*/ 67 h 144"/>
                                <a:gd name="T26" fmla="*/ 48 w 86"/>
                                <a:gd name="T27" fmla="*/ 77 h 144"/>
                                <a:gd name="T28" fmla="*/ 48 w 86"/>
                                <a:gd name="T29" fmla="*/ 82 h 144"/>
                                <a:gd name="T30" fmla="*/ 52 w 86"/>
                                <a:gd name="T31" fmla="*/ 87 h 144"/>
                                <a:gd name="T32" fmla="*/ 52 w 86"/>
                                <a:gd name="T33" fmla="*/ 91 h 144"/>
                                <a:gd name="T34" fmla="*/ 62 w 86"/>
                                <a:gd name="T35" fmla="*/ 101 h 144"/>
                                <a:gd name="T36" fmla="*/ 62 w 86"/>
                                <a:gd name="T37" fmla="*/ 106 h 144"/>
                                <a:gd name="T38" fmla="*/ 67 w 86"/>
                                <a:gd name="T39" fmla="*/ 111 h 144"/>
                                <a:gd name="T40" fmla="*/ 67 w 86"/>
                                <a:gd name="T41" fmla="*/ 115 h 144"/>
                                <a:gd name="T42" fmla="*/ 72 w 86"/>
                                <a:gd name="T43" fmla="*/ 120 h 144"/>
                                <a:gd name="T44" fmla="*/ 72 w 86"/>
                                <a:gd name="T45" fmla="*/ 125 h 144"/>
                                <a:gd name="T46" fmla="*/ 81 w 86"/>
                                <a:gd name="T47" fmla="*/ 135 h 144"/>
                                <a:gd name="T48" fmla="*/ 81 w 86"/>
                                <a:gd name="T49" fmla="*/ 139 h 144"/>
                                <a:gd name="T50" fmla="*/ 86 w 86"/>
                                <a:gd name="T5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44">
                                  <a:moveTo>
                                    <a:pt x="0" y="0"/>
                                  </a:moveTo>
                                  <a:lnTo>
                                    <a:pt x="9" y="10"/>
                                  </a:lnTo>
                                  <a:lnTo>
                                    <a:pt x="9" y="15"/>
                                  </a:lnTo>
                                  <a:lnTo>
                                    <a:pt x="14" y="19"/>
                                  </a:lnTo>
                                  <a:lnTo>
                                    <a:pt x="14" y="24"/>
                                  </a:lnTo>
                                  <a:lnTo>
                                    <a:pt x="19" y="29"/>
                                  </a:lnTo>
                                  <a:lnTo>
                                    <a:pt x="19" y="34"/>
                                  </a:lnTo>
                                  <a:lnTo>
                                    <a:pt x="28" y="43"/>
                                  </a:lnTo>
                                  <a:lnTo>
                                    <a:pt x="28" y="48"/>
                                  </a:lnTo>
                                  <a:lnTo>
                                    <a:pt x="33" y="53"/>
                                  </a:lnTo>
                                  <a:lnTo>
                                    <a:pt x="33" y="58"/>
                                  </a:lnTo>
                                  <a:lnTo>
                                    <a:pt x="38" y="63"/>
                                  </a:lnTo>
                                  <a:lnTo>
                                    <a:pt x="38" y="67"/>
                                  </a:lnTo>
                                  <a:lnTo>
                                    <a:pt x="48" y="77"/>
                                  </a:lnTo>
                                  <a:lnTo>
                                    <a:pt x="48" y="82"/>
                                  </a:lnTo>
                                  <a:lnTo>
                                    <a:pt x="52" y="87"/>
                                  </a:lnTo>
                                  <a:lnTo>
                                    <a:pt x="52" y="91"/>
                                  </a:lnTo>
                                  <a:lnTo>
                                    <a:pt x="62" y="101"/>
                                  </a:lnTo>
                                  <a:lnTo>
                                    <a:pt x="62" y="106"/>
                                  </a:lnTo>
                                  <a:lnTo>
                                    <a:pt x="67" y="111"/>
                                  </a:lnTo>
                                  <a:lnTo>
                                    <a:pt x="67" y="115"/>
                                  </a:lnTo>
                                  <a:lnTo>
                                    <a:pt x="72" y="120"/>
                                  </a:lnTo>
                                  <a:lnTo>
                                    <a:pt x="72" y="125"/>
                                  </a:lnTo>
                                  <a:lnTo>
                                    <a:pt x="81" y="135"/>
                                  </a:lnTo>
                                  <a:lnTo>
                                    <a:pt x="81" y="139"/>
                                  </a:lnTo>
                                  <a:lnTo>
                                    <a:pt x="86"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5"/>
                          <wps:cNvSpPr>
                            <a:spLocks/>
                          </wps:cNvSpPr>
                          <wps:spPr bwMode="auto">
                            <a:xfrm>
                              <a:off x="7229" y="2065"/>
                              <a:ext cx="605" cy="1046"/>
                            </a:xfrm>
                            <a:custGeom>
                              <a:avLst/>
                              <a:gdLst>
                                <a:gd name="T0" fmla="*/ 5 w 605"/>
                                <a:gd name="T1" fmla="*/ 9 h 1046"/>
                                <a:gd name="T2" fmla="*/ 15 w 605"/>
                                <a:gd name="T3" fmla="*/ 24 h 1046"/>
                                <a:gd name="T4" fmla="*/ 19 w 605"/>
                                <a:gd name="T5" fmla="*/ 38 h 1046"/>
                                <a:gd name="T6" fmla="*/ 34 w 605"/>
                                <a:gd name="T7" fmla="*/ 57 h 1046"/>
                                <a:gd name="T8" fmla="*/ 39 w 605"/>
                                <a:gd name="T9" fmla="*/ 72 h 1046"/>
                                <a:gd name="T10" fmla="*/ 53 w 605"/>
                                <a:gd name="T11" fmla="*/ 91 h 1046"/>
                                <a:gd name="T12" fmla="*/ 58 w 605"/>
                                <a:gd name="T13" fmla="*/ 105 h 1046"/>
                                <a:gd name="T14" fmla="*/ 72 w 605"/>
                                <a:gd name="T15" fmla="*/ 124 h 1046"/>
                                <a:gd name="T16" fmla="*/ 77 w 605"/>
                                <a:gd name="T17" fmla="*/ 139 h 1046"/>
                                <a:gd name="T18" fmla="*/ 91 w 605"/>
                                <a:gd name="T19" fmla="*/ 158 h 1046"/>
                                <a:gd name="T20" fmla="*/ 101 w 605"/>
                                <a:gd name="T21" fmla="*/ 177 h 1046"/>
                                <a:gd name="T22" fmla="*/ 111 w 605"/>
                                <a:gd name="T23" fmla="*/ 192 h 1046"/>
                                <a:gd name="T24" fmla="*/ 120 w 605"/>
                                <a:gd name="T25" fmla="*/ 211 h 1046"/>
                                <a:gd name="T26" fmla="*/ 130 w 605"/>
                                <a:gd name="T27" fmla="*/ 225 h 1046"/>
                                <a:gd name="T28" fmla="*/ 139 w 605"/>
                                <a:gd name="T29" fmla="*/ 244 h 1046"/>
                                <a:gd name="T30" fmla="*/ 149 w 605"/>
                                <a:gd name="T31" fmla="*/ 259 h 1046"/>
                                <a:gd name="T32" fmla="*/ 159 w 605"/>
                                <a:gd name="T33" fmla="*/ 278 h 1046"/>
                                <a:gd name="T34" fmla="*/ 173 w 605"/>
                                <a:gd name="T35" fmla="*/ 297 h 1046"/>
                                <a:gd name="T36" fmla="*/ 178 w 605"/>
                                <a:gd name="T37" fmla="*/ 312 h 1046"/>
                                <a:gd name="T38" fmla="*/ 192 w 605"/>
                                <a:gd name="T39" fmla="*/ 331 h 1046"/>
                                <a:gd name="T40" fmla="*/ 197 w 605"/>
                                <a:gd name="T41" fmla="*/ 345 h 1046"/>
                                <a:gd name="T42" fmla="*/ 211 w 605"/>
                                <a:gd name="T43" fmla="*/ 364 h 1046"/>
                                <a:gd name="T44" fmla="*/ 216 w 605"/>
                                <a:gd name="T45" fmla="*/ 379 h 1046"/>
                                <a:gd name="T46" fmla="*/ 231 w 605"/>
                                <a:gd name="T47" fmla="*/ 398 h 1046"/>
                                <a:gd name="T48" fmla="*/ 235 w 605"/>
                                <a:gd name="T49" fmla="*/ 412 h 1046"/>
                                <a:gd name="T50" fmla="*/ 250 w 605"/>
                                <a:gd name="T51" fmla="*/ 432 h 1046"/>
                                <a:gd name="T52" fmla="*/ 255 w 605"/>
                                <a:gd name="T53" fmla="*/ 446 h 1046"/>
                                <a:gd name="T54" fmla="*/ 269 w 605"/>
                                <a:gd name="T55" fmla="*/ 465 h 1046"/>
                                <a:gd name="T56" fmla="*/ 274 w 605"/>
                                <a:gd name="T57" fmla="*/ 480 h 1046"/>
                                <a:gd name="T58" fmla="*/ 288 w 605"/>
                                <a:gd name="T59" fmla="*/ 499 h 1046"/>
                                <a:gd name="T60" fmla="*/ 293 w 605"/>
                                <a:gd name="T61" fmla="*/ 513 h 1046"/>
                                <a:gd name="T62" fmla="*/ 307 w 605"/>
                                <a:gd name="T63" fmla="*/ 533 h 1046"/>
                                <a:gd name="T64" fmla="*/ 317 w 605"/>
                                <a:gd name="T65" fmla="*/ 552 h 1046"/>
                                <a:gd name="T66" fmla="*/ 327 w 605"/>
                                <a:gd name="T67" fmla="*/ 566 h 1046"/>
                                <a:gd name="T68" fmla="*/ 336 w 605"/>
                                <a:gd name="T69" fmla="*/ 585 h 1046"/>
                                <a:gd name="T70" fmla="*/ 346 w 605"/>
                                <a:gd name="T71" fmla="*/ 600 h 1046"/>
                                <a:gd name="T72" fmla="*/ 355 w 605"/>
                                <a:gd name="T73" fmla="*/ 619 h 1046"/>
                                <a:gd name="T74" fmla="*/ 365 w 605"/>
                                <a:gd name="T75" fmla="*/ 633 h 1046"/>
                                <a:gd name="T76" fmla="*/ 375 w 605"/>
                                <a:gd name="T77" fmla="*/ 653 h 1046"/>
                                <a:gd name="T78" fmla="*/ 389 w 605"/>
                                <a:gd name="T79" fmla="*/ 672 h 1046"/>
                                <a:gd name="T80" fmla="*/ 394 w 605"/>
                                <a:gd name="T81" fmla="*/ 686 h 1046"/>
                                <a:gd name="T82" fmla="*/ 408 w 605"/>
                                <a:gd name="T83" fmla="*/ 705 h 1046"/>
                                <a:gd name="T84" fmla="*/ 413 w 605"/>
                                <a:gd name="T85" fmla="*/ 720 h 1046"/>
                                <a:gd name="T86" fmla="*/ 427 w 605"/>
                                <a:gd name="T87" fmla="*/ 739 h 1046"/>
                                <a:gd name="T88" fmla="*/ 432 w 605"/>
                                <a:gd name="T89" fmla="*/ 753 h 1046"/>
                                <a:gd name="T90" fmla="*/ 447 w 605"/>
                                <a:gd name="T91" fmla="*/ 773 h 1046"/>
                                <a:gd name="T92" fmla="*/ 451 w 605"/>
                                <a:gd name="T93" fmla="*/ 787 h 1046"/>
                                <a:gd name="T94" fmla="*/ 466 w 605"/>
                                <a:gd name="T95" fmla="*/ 806 h 1046"/>
                                <a:gd name="T96" fmla="*/ 471 w 605"/>
                                <a:gd name="T97" fmla="*/ 821 h 1046"/>
                                <a:gd name="T98" fmla="*/ 485 w 605"/>
                                <a:gd name="T99" fmla="*/ 840 h 1046"/>
                                <a:gd name="T100" fmla="*/ 490 w 605"/>
                                <a:gd name="T101" fmla="*/ 854 h 1046"/>
                                <a:gd name="T102" fmla="*/ 504 w 605"/>
                                <a:gd name="T103" fmla="*/ 873 h 1046"/>
                                <a:gd name="T104" fmla="*/ 509 w 605"/>
                                <a:gd name="T105" fmla="*/ 888 h 1046"/>
                                <a:gd name="T106" fmla="*/ 523 w 605"/>
                                <a:gd name="T107" fmla="*/ 907 h 1046"/>
                                <a:gd name="T108" fmla="*/ 533 w 605"/>
                                <a:gd name="T109" fmla="*/ 926 h 1046"/>
                                <a:gd name="T110" fmla="*/ 543 w 605"/>
                                <a:gd name="T111" fmla="*/ 941 h 1046"/>
                                <a:gd name="T112" fmla="*/ 552 w 605"/>
                                <a:gd name="T113" fmla="*/ 960 h 1046"/>
                                <a:gd name="T114" fmla="*/ 562 w 605"/>
                                <a:gd name="T115" fmla="*/ 974 h 1046"/>
                                <a:gd name="T116" fmla="*/ 571 w 605"/>
                                <a:gd name="T117" fmla="*/ 993 h 1046"/>
                                <a:gd name="T118" fmla="*/ 581 w 605"/>
                                <a:gd name="T119" fmla="*/ 1008 h 1046"/>
                                <a:gd name="T120" fmla="*/ 591 w 605"/>
                                <a:gd name="T121" fmla="*/ 1027 h 1046"/>
                                <a:gd name="T122" fmla="*/ 605 w 605"/>
                                <a:gd name="T123" fmla="*/ 1046 h 1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5" h="1046">
                                  <a:moveTo>
                                    <a:pt x="0" y="0"/>
                                  </a:moveTo>
                                  <a:lnTo>
                                    <a:pt x="0" y="4"/>
                                  </a:lnTo>
                                  <a:lnTo>
                                    <a:pt x="5" y="9"/>
                                  </a:lnTo>
                                  <a:lnTo>
                                    <a:pt x="5" y="14"/>
                                  </a:lnTo>
                                  <a:lnTo>
                                    <a:pt x="10" y="19"/>
                                  </a:lnTo>
                                  <a:lnTo>
                                    <a:pt x="15" y="24"/>
                                  </a:lnTo>
                                  <a:lnTo>
                                    <a:pt x="15" y="28"/>
                                  </a:lnTo>
                                  <a:lnTo>
                                    <a:pt x="19" y="33"/>
                                  </a:lnTo>
                                  <a:lnTo>
                                    <a:pt x="19" y="38"/>
                                  </a:lnTo>
                                  <a:lnTo>
                                    <a:pt x="29" y="48"/>
                                  </a:lnTo>
                                  <a:lnTo>
                                    <a:pt x="29" y="52"/>
                                  </a:lnTo>
                                  <a:lnTo>
                                    <a:pt x="34" y="57"/>
                                  </a:lnTo>
                                  <a:lnTo>
                                    <a:pt x="34" y="62"/>
                                  </a:lnTo>
                                  <a:lnTo>
                                    <a:pt x="39" y="67"/>
                                  </a:lnTo>
                                  <a:lnTo>
                                    <a:pt x="39" y="72"/>
                                  </a:lnTo>
                                  <a:lnTo>
                                    <a:pt x="48" y="81"/>
                                  </a:lnTo>
                                  <a:lnTo>
                                    <a:pt x="48" y="86"/>
                                  </a:lnTo>
                                  <a:lnTo>
                                    <a:pt x="53" y="91"/>
                                  </a:lnTo>
                                  <a:lnTo>
                                    <a:pt x="53" y="96"/>
                                  </a:lnTo>
                                  <a:lnTo>
                                    <a:pt x="58" y="100"/>
                                  </a:lnTo>
                                  <a:lnTo>
                                    <a:pt x="58" y="105"/>
                                  </a:lnTo>
                                  <a:lnTo>
                                    <a:pt x="67" y="115"/>
                                  </a:lnTo>
                                  <a:lnTo>
                                    <a:pt x="67" y="120"/>
                                  </a:lnTo>
                                  <a:lnTo>
                                    <a:pt x="72" y="124"/>
                                  </a:lnTo>
                                  <a:lnTo>
                                    <a:pt x="72" y="129"/>
                                  </a:lnTo>
                                  <a:lnTo>
                                    <a:pt x="77" y="134"/>
                                  </a:lnTo>
                                  <a:lnTo>
                                    <a:pt x="77" y="139"/>
                                  </a:lnTo>
                                  <a:lnTo>
                                    <a:pt x="87" y="148"/>
                                  </a:lnTo>
                                  <a:lnTo>
                                    <a:pt x="87" y="153"/>
                                  </a:lnTo>
                                  <a:lnTo>
                                    <a:pt x="91" y="158"/>
                                  </a:lnTo>
                                  <a:lnTo>
                                    <a:pt x="91" y="163"/>
                                  </a:lnTo>
                                  <a:lnTo>
                                    <a:pt x="101" y="172"/>
                                  </a:lnTo>
                                  <a:lnTo>
                                    <a:pt x="101" y="177"/>
                                  </a:lnTo>
                                  <a:lnTo>
                                    <a:pt x="106" y="182"/>
                                  </a:lnTo>
                                  <a:lnTo>
                                    <a:pt x="106" y="187"/>
                                  </a:lnTo>
                                  <a:lnTo>
                                    <a:pt x="111" y="192"/>
                                  </a:lnTo>
                                  <a:lnTo>
                                    <a:pt x="111" y="196"/>
                                  </a:lnTo>
                                  <a:lnTo>
                                    <a:pt x="120" y="206"/>
                                  </a:lnTo>
                                  <a:lnTo>
                                    <a:pt x="120" y="211"/>
                                  </a:lnTo>
                                  <a:lnTo>
                                    <a:pt x="125" y="216"/>
                                  </a:lnTo>
                                  <a:lnTo>
                                    <a:pt x="125" y="220"/>
                                  </a:lnTo>
                                  <a:lnTo>
                                    <a:pt x="130" y="225"/>
                                  </a:lnTo>
                                  <a:lnTo>
                                    <a:pt x="130" y="230"/>
                                  </a:lnTo>
                                  <a:lnTo>
                                    <a:pt x="139" y="240"/>
                                  </a:lnTo>
                                  <a:lnTo>
                                    <a:pt x="139" y="244"/>
                                  </a:lnTo>
                                  <a:lnTo>
                                    <a:pt x="144" y="249"/>
                                  </a:lnTo>
                                  <a:lnTo>
                                    <a:pt x="144" y="254"/>
                                  </a:lnTo>
                                  <a:lnTo>
                                    <a:pt x="149" y="259"/>
                                  </a:lnTo>
                                  <a:lnTo>
                                    <a:pt x="149" y="264"/>
                                  </a:lnTo>
                                  <a:lnTo>
                                    <a:pt x="159" y="273"/>
                                  </a:lnTo>
                                  <a:lnTo>
                                    <a:pt x="159" y="278"/>
                                  </a:lnTo>
                                  <a:lnTo>
                                    <a:pt x="163" y="283"/>
                                  </a:lnTo>
                                  <a:lnTo>
                                    <a:pt x="163" y="288"/>
                                  </a:lnTo>
                                  <a:lnTo>
                                    <a:pt x="173" y="297"/>
                                  </a:lnTo>
                                  <a:lnTo>
                                    <a:pt x="173" y="302"/>
                                  </a:lnTo>
                                  <a:lnTo>
                                    <a:pt x="178" y="307"/>
                                  </a:lnTo>
                                  <a:lnTo>
                                    <a:pt x="178" y="312"/>
                                  </a:lnTo>
                                  <a:lnTo>
                                    <a:pt x="183" y="316"/>
                                  </a:lnTo>
                                  <a:lnTo>
                                    <a:pt x="183" y="321"/>
                                  </a:lnTo>
                                  <a:lnTo>
                                    <a:pt x="192" y="331"/>
                                  </a:lnTo>
                                  <a:lnTo>
                                    <a:pt x="192" y="336"/>
                                  </a:lnTo>
                                  <a:lnTo>
                                    <a:pt x="197" y="340"/>
                                  </a:lnTo>
                                  <a:lnTo>
                                    <a:pt x="197" y="345"/>
                                  </a:lnTo>
                                  <a:lnTo>
                                    <a:pt x="202" y="350"/>
                                  </a:lnTo>
                                  <a:lnTo>
                                    <a:pt x="202" y="355"/>
                                  </a:lnTo>
                                  <a:lnTo>
                                    <a:pt x="211" y="364"/>
                                  </a:lnTo>
                                  <a:lnTo>
                                    <a:pt x="211" y="369"/>
                                  </a:lnTo>
                                  <a:lnTo>
                                    <a:pt x="216" y="374"/>
                                  </a:lnTo>
                                  <a:lnTo>
                                    <a:pt x="216" y="379"/>
                                  </a:lnTo>
                                  <a:lnTo>
                                    <a:pt x="221" y="384"/>
                                  </a:lnTo>
                                  <a:lnTo>
                                    <a:pt x="221" y="388"/>
                                  </a:lnTo>
                                  <a:lnTo>
                                    <a:pt x="231" y="398"/>
                                  </a:lnTo>
                                  <a:lnTo>
                                    <a:pt x="231" y="403"/>
                                  </a:lnTo>
                                  <a:lnTo>
                                    <a:pt x="235" y="408"/>
                                  </a:lnTo>
                                  <a:lnTo>
                                    <a:pt x="235" y="412"/>
                                  </a:lnTo>
                                  <a:lnTo>
                                    <a:pt x="245" y="422"/>
                                  </a:lnTo>
                                  <a:lnTo>
                                    <a:pt x="245" y="427"/>
                                  </a:lnTo>
                                  <a:lnTo>
                                    <a:pt x="250" y="432"/>
                                  </a:lnTo>
                                  <a:lnTo>
                                    <a:pt x="250" y="436"/>
                                  </a:lnTo>
                                  <a:lnTo>
                                    <a:pt x="255" y="441"/>
                                  </a:lnTo>
                                  <a:lnTo>
                                    <a:pt x="255" y="446"/>
                                  </a:lnTo>
                                  <a:lnTo>
                                    <a:pt x="264" y="456"/>
                                  </a:lnTo>
                                  <a:lnTo>
                                    <a:pt x="264" y="460"/>
                                  </a:lnTo>
                                  <a:lnTo>
                                    <a:pt x="269" y="465"/>
                                  </a:lnTo>
                                  <a:lnTo>
                                    <a:pt x="269" y="470"/>
                                  </a:lnTo>
                                  <a:lnTo>
                                    <a:pt x="274" y="475"/>
                                  </a:lnTo>
                                  <a:lnTo>
                                    <a:pt x="274" y="480"/>
                                  </a:lnTo>
                                  <a:lnTo>
                                    <a:pt x="283" y="489"/>
                                  </a:lnTo>
                                  <a:lnTo>
                                    <a:pt x="283" y="494"/>
                                  </a:lnTo>
                                  <a:lnTo>
                                    <a:pt x="288" y="499"/>
                                  </a:lnTo>
                                  <a:lnTo>
                                    <a:pt x="288" y="504"/>
                                  </a:lnTo>
                                  <a:lnTo>
                                    <a:pt x="293" y="509"/>
                                  </a:lnTo>
                                  <a:lnTo>
                                    <a:pt x="293" y="513"/>
                                  </a:lnTo>
                                  <a:lnTo>
                                    <a:pt x="303" y="523"/>
                                  </a:lnTo>
                                  <a:lnTo>
                                    <a:pt x="303" y="528"/>
                                  </a:lnTo>
                                  <a:lnTo>
                                    <a:pt x="307" y="533"/>
                                  </a:lnTo>
                                  <a:lnTo>
                                    <a:pt x="307" y="537"/>
                                  </a:lnTo>
                                  <a:lnTo>
                                    <a:pt x="317" y="547"/>
                                  </a:lnTo>
                                  <a:lnTo>
                                    <a:pt x="317" y="552"/>
                                  </a:lnTo>
                                  <a:lnTo>
                                    <a:pt x="322" y="557"/>
                                  </a:lnTo>
                                  <a:lnTo>
                                    <a:pt x="322" y="561"/>
                                  </a:lnTo>
                                  <a:lnTo>
                                    <a:pt x="327" y="566"/>
                                  </a:lnTo>
                                  <a:lnTo>
                                    <a:pt x="327" y="571"/>
                                  </a:lnTo>
                                  <a:lnTo>
                                    <a:pt x="336" y="581"/>
                                  </a:lnTo>
                                  <a:lnTo>
                                    <a:pt x="336" y="585"/>
                                  </a:lnTo>
                                  <a:lnTo>
                                    <a:pt x="341" y="590"/>
                                  </a:lnTo>
                                  <a:lnTo>
                                    <a:pt x="341" y="595"/>
                                  </a:lnTo>
                                  <a:lnTo>
                                    <a:pt x="346" y="600"/>
                                  </a:lnTo>
                                  <a:lnTo>
                                    <a:pt x="346" y="605"/>
                                  </a:lnTo>
                                  <a:lnTo>
                                    <a:pt x="355" y="614"/>
                                  </a:lnTo>
                                  <a:lnTo>
                                    <a:pt x="355" y="619"/>
                                  </a:lnTo>
                                  <a:lnTo>
                                    <a:pt x="360" y="624"/>
                                  </a:lnTo>
                                  <a:lnTo>
                                    <a:pt x="360" y="629"/>
                                  </a:lnTo>
                                  <a:lnTo>
                                    <a:pt x="365" y="633"/>
                                  </a:lnTo>
                                  <a:lnTo>
                                    <a:pt x="365" y="638"/>
                                  </a:lnTo>
                                  <a:lnTo>
                                    <a:pt x="375" y="648"/>
                                  </a:lnTo>
                                  <a:lnTo>
                                    <a:pt x="375" y="653"/>
                                  </a:lnTo>
                                  <a:lnTo>
                                    <a:pt x="379" y="657"/>
                                  </a:lnTo>
                                  <a:lnTo>
                                    <a:pt x="379" y="662"/>
                                  </a:lnTo>
                                  <a:lnTo>
                                    <a:pt x="389" y="672"/>
                                  </a:lnTo>
                                  <a:lnTo>
                                    <a:pt x="389" y="677"/>
                                  </a:lnTo>
                                  <a:lnTo>
                                    <a:pt x="394" y="681"/>
                                  </a:lnTo>
                                  <a:lnTo>
                                    <a:pt x="394" y="686"/>
                                  </a:lnTo>
                                  <a:lnTo>
                                    <a:pt x="399" y="691"/>
                                  </a:lnTo>
                                  <a:lnTo>
                                    <a:pt x="399" y="696"/>
                                  </a:lnTo>
                                  <a:lnTo>
                                    <a:pt x="408" y="705"/>
                                  </a:lnTo>
                                  <a:lnTo>
                                    <a:pt x="408" y="710"/>
                                  </a:lnTo>
                                  <a:lnTo>
                                    <a:pt x="413" y="715"/>
                                  </a:lnTo>
                                  <a:lnTo>
                                    <a:pt x="413" y="720"/>
                                  </a:lnTo>
                                  <a:lnTo>
                                    <a:pt x="418" y="725"/>
                                  </a:lnTo>
                                  <a:lnTo>
                                    <a:pt x="418" y="729"/>
                                  </a:lnTo>
                                  <a:lnTo>
                                    <a:pt x="427" y="739"/>
                                  </a:lnTo>
                                  <a:lnTo>
                                    <a:pt x="427" y="744"/>
                                  </a:lnTo>
                                  <a:lnTo>
                                    <a:pt x="432" y="749"/>
                                  </a:lnTo>
                                  <a:lnTo>
                                    <a:pt x="432" y="753"/>
                                  </a:lnTo>
                                  <a:lnTo>
                                    <a:pt x="437" y="758"/>
                                  </a:lnTo>
                                  <a:lnTo>
                                    <a:pt x="437" y="763"/>
                                  </a:lnTo>
                                  <a:lnTo>
                                    <a:pt x="447" y="773"/>
                                  </a:lnTo>
                                  <a:lnTo>
                                    <a:pt x="447" y="777"/>
                                  </a:lnTo>
                                  <a:lnTo>
                                    <a:pt x="451" y="782"/>
                                  </a:lnTo>
                                  <a:lnTo>
                                    <a:pt x="451" y="787"/>
                                  </a:lnTo>
                                  <a:lnTo>
                                    <a:pt x="461" y="797"/>
                                  </a:lnTo>
                                  <a:lnTo>
                                    <a:pt x="461" y="801"/>
                                  </a:lnTo>
                                  <a:lnTo>
                                    <a:pt x="466" y="806"/>
                                  </a:lnTo>
                                  <a:lnTo>
                                    <a:pt x="466" y="811"/>
                                  </a:lnTo>
                                  <a:lnTo>
                                    <a:pt x="471" y="816"/>
                                  </a:lnTo>
                                  <a:lnTo>
                                    <a:pt x="471" y="821"/>
                                  </a:lnTo>
                                  <a:lnTo>
                                    <a:pt x="480" y="830"/>
                                  </a:lnTo>
                                  <a:lnTo>
                                    <a:pt x="480" y="835"/>
                                  </a:lnTo>
                                  <a:lnTo>
                                    <a:pt x="485" y="840"/>
                                  </a:lnTo>
                                  <a:lnTo>
                                    <a:pt x="485" y="845"/>
                                  </a:lnTo>
                                  <a:lnTo>
                                    <a:pt x="490" y="849"/>
                                  </a:lnTo>
                                  <a:lnTo>
                                    <a:pt x="490" y="854"/>
                                  </a:lnTo>
                                  <a:lnTo>
                                    <a:pt x="499" y="864"/>
                                  </a:lnTo>
                                  <a:lnTo>
                                    <a:pt x="499" y="869"/>
                                  </a:lnTo>
                                  <a:lnTo>
                                    <a:pt x="504" y="873"/>
                                  </a:lnTo>
                                  <a:lnTo>
                                    <a:pt x="504" y="878"/>
                                  </a:lnTo>
                                  <a:lnTo>
                                    <a:pt x="509" y="883"/>
                                  </a:lnTo>
                                  <a:lnTo>
                                    <a:pt x="509" y="888"/>
                                  </a:lnTo>
                                  <a:lnTo>
                                    <a:pt x="519" y="897"/>
                                  </a:lnTo>
                                  <a:lnTo>
                                    <a:pt x="519" y="902"/>
                                  </a:lnTo>
                                  <a:lnTo>
                                    <a:pt x="523" y="907"/>
                                  </a:lnTo>
                                  <a:lnTo>
                                    <a:pt x="523" y="912"/>
                                  </a:lnTo>
                                  <a:lnTo>
                                    <a:pt x="533" y="921"/>
                                  </a:lnTo>
                                  <a:lnTo>
                                    <a:pt x="533" y="926"/>
                                  </a:lnTo>
                                  <a:lnTo>
                                    <a:pt x="538" y="931"/>
                                  </a:lnTo>
                                  <a:lnTo>
                                    <a:pt x="538" y="936"/>
                                  </a:lnTo>
                                  <a:lnTo>
                                    <a:pt x="543" y="941"/>
                                  </a:lnTo>
                                  <a:lnTo>
                                    <a:pt x="543" y="945"/>
                                  </a:lnTo>
                                  <a:lnTo>
                                    <a:pt x="552" y="955"/>
                                  </a:lnTo>
                                  <a:lnTo>
                                    <a:pt x="552" y="960"/>
                                  </a:lnTo>
                                  <a:lnTo>
                                    <a:pt x="557" y="965"/>
                                  </a:lnTo>
                                  <a:lnTo>
                                    <a:pt x="557" y="969"/>
                                  </a:lnTo>
                                  <a:lnTo>
                                    <a:pt x="562" y="974"/>
                                  </a:lnTo>
                                  <a:lnTo>
                                    <a:pt x="562" y="979"/>
                                  </a:lnTo>
                                  <a:lnTo>
                                    <a:pt x="571" y="989"/>
                                  </a:lnTo>
                                  <a:lnTo>
                                    <a:pt x="571" y="993"/>
                                  </a:lnTo>
                                  <a:lnTo>
                                    <a:pt x="576" y="998"/>
                                  </a:lnTo>
                                  <a:lnTo>
                                    <a:pt x="576" y="1003"/>
                                  </a:lnTo>
                                  <a:lnTo>
                                    <a:pt x="581" y="1008"/>
                                  </a:lnTo>
                                  <a:lnTo>
                                    <a:pt x="581" y="1013"/>
                                  </a:lnTo>
                                  <a:lnTo>
                                    <a:pt x="591" y="1022"/>
                                  </a:lnTo>
                                  <a:lnTo>
                                    <a:pt x="591" y="1027"/>
                                  </a:lnTo>
                                  <a:lnTo>
                                    <a:pt x="595" y="1032"/>
                                  </a:lnTo>
                                  <a:lnTo>
                                    <a:pt x="595" y="1037"/>
                                  </a:lnTo>
                                  <a:lnTo>
                                    <a:pt x="605" y="10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6"/>
                          <wps:cNvSpPr>
                            <a:spLocks/>
                          </wps:cNvSpPr>
                          <wps:spPr bwMode="auto">
                            <a:xfrm>
                              <a:off x="7200" y="2122"/>
                              <a:ext cx="600" cy="1042"/>
                            </a:xfrm>
                            <a:custGeom>
                              <a:avLst/>
                              <a:gdLst>
                                <a:gd name="T0" fmla="*/ 5 w 600"/>
                                <a:gd name="T1" fmla="*/ 10 h 1042"/>
                                <a:gd name="T2" fmla="*/ 15 w 600"/>
                                <a:gd name="T3" fmla="*/ 24 h 1042"/>
                                <a:gd name="T4" fmla="*/ 20 w 600"/>
                                <a:gd name="T5" fmla="*/ 39 h 1042"/>
                                <a:gd name="T6" fmla="*/ 34 w 600"/>
                                <a:gd name="T7" fmla="*/ 58 h 1042"/>
                                <a:gd name="T8" fmla="*/ 39 w 600"/>
                                <a:gd name="T9" fmla="*/ 72 h 1042"/>
                                <a:gd name="T10" fmla="*/ 53 w 600"/>
                                <a:gd name="T11" fmla="*/ 91 h 1042"/>
                                <a:gd name="T12" fmla="*/ 58 w 600"/>
                                <a:gd name="T13" fmla="*/ 106 h 1042"/>
                                <a:gd name="T14" fmla="*/ 72 w 600"/>
                                <a:gd name="T15" fmla="*/ 125 h 1042"/>
                                <a:gd name="T16" fmla="*/ 82 w 600"/>
                                <a:gd name="T17" fmla="*/ 144 h 1042"/>
                                <a:gd name="T18" fmla="*/ 92 w 600"/>
                                <a:gd name="T19" fmla="*/ 159 h 1042"/>
                                <a:gd name="T20" fmla="*/ 101 w 600"/>
                                <a:gd name="T21" fmla="*/ 178 h 1042"/>
                                <a:gd name="T22" fmla="*/ 111 w 600"/>
                                <a:gd name="T23" fmla="*/ 192 h 1042"/>
                                <a:gd name="T24" fmla="*/ 120 w 600"/>
                                <a:gd name="T25" fmla="*/ 211 h 1042"/>
                                <a:gd name="T26" fmla="*/ 130 w 600"/>
                                <a:gd name="T27" fmla="*/ 226 h 1042"/>
                                <a:gd name="T28" fmla="*/ 140 w 600"/>
                                <a:gd name="T29" fmla="*/ 245 h 1042"/>
                                <a:gd name="T30" fmla="*/ 154 w 600"/>
                                <a:gd name="T31" fmla="*/ 264 h 1042"/>
                                <a:gd name="T32" fmla="*/ 159 w 600"/>
                                <a:gd name="T33" fmla="*/ 279 h 1042"/>
                                <a:gd name="T34" fmla="*/ 173 w 600"/>
                                <a:gd name="T35" fmla="*/ 298 h 1042"/>
                                <a:gd name="T36" fmla="*/ 178 w 600"/>
                                <a:gd name="T37" fmla="*/ 312 h 1042"/>
                                <a:gd name="T38" fmla="*/ 192 w 600"/>
                                <a:gd name="T39" fmla="*/ 331 h 1042"/>
                                <a:gd name="T40" fmla="*/ 197 w 600"/>
                                <a:gd name="T41" fmla="*/ 346 h 1042"/>
                                <a:gd name="T42" fmla="*/ 212 w 600"/>
                                <a:gd name="T43" fmla="*/ 365 h 1042"/>
                                <a:gd name="T44" fmla="*/ 216 w 600"/>
                                <a:gd name="T45" fmla="*/ 379 h 1042"/>
                                <a:gd name="T46" fmla="*/ 231 w 600"/>
                                <a:gd name="T47" fmla="*/ 399 h 1042"/>
                                <a:gd name="T48" fmla="*/ 236 w 600"/>
                                <a:gd name="T49" fmla="*/ 413 h 1042"/>
                                <a:gd name="T50" fmla="*/ 250 w 600"/>
                                <a:gd name="T51" fmla="*/ 432 h 1042"/>
                                <a:gd name="T52" fmla="*/ 255 w 600"/>
                                <a:gd name="T53" fmla="*/ 447 h 1042"/>
                                <a:gd name="T54" fmla="*/ 269 w 600"/>
                                <a:gd name="T55" fmla="*/ 466 h 1042"/>
                                <a:gd name="T56" fmla="*/ 279 w 600"/>
                                <a:gd name="T57" fmla="*/ 485 h 1042"/>
                                <a:gd name="T58" fmla="*/ 288 w 600"/>
                                <a:gd name="T59" fmla="*/ 500 h 1042"/>
                                <a:gd name="T60" fmla="*/ 298 w 600"/>
                                <a:gd name="T61" fmla="*/ 519 h 1042"/>
                                <a:gd name="T62" fmla="*/ 308 w 600"/>
                                <a:gd name="T63" fmla="*/ 533 h 1042"/>
                                <a:gd name="T64" fmla="*/ 317 w 600"/>
                                <a:gd name="T65" fmla="*/ 552 h 1042"/>
                                <a:gd name="T66" fmla="*/ 332 w 600"/>
                                <a:gd name="T67" fmla="*/ 572 h 1042"/>
                                <a:gd name="T68" fmla="*/ 336 w 600"/>
                                <a:gd name="T69" fmla="*/ 586 h 1042"/>
                                <a:gd name="T70" fmla="*/ 351 w 600"/>
                                <a:gd name="T71" fmla="*/ 605 h 1042"/>
                                <a:gd name="T72" fmla="*/ 356 w 600"/>
                                <a:gd name="T73" fmla="*/ 620 h 1042"/>
                                <a:gd name="T74" fmla="*/ 370 w 600"/>
                                <a:gd name="T75" fmla="*/ 639 h 1042"/>
                                <a:gd name="T76" fmla="*/ 375 w 600"/>
                                <a:gd name="T77" fmla="*/ 653 h 1042"/>
                                <a:gd name="T78" fmla="*/ 389 w 600"/>
                                <a:gd name="T79" fmla="*/ 672 h 1042"/>
                                <a:gd name="T80" fmla="*/ 394 w 600"/>
                                <a:gd name="T81" fmla="*/ 687 h 1042"/>
                                <a:gd name="T82" fmla="*/ 408 w 600"/>
                                <a:gd name="T83" fmla="*/ 706 h 1042"/>
                                <a:gd name="T84" fmla="*/ 413 w 600"/>
                                <a:gd name="T85" fmla="*/ 720 h 1042"/>
                                <a:gd name="T86" fmla="*/ 428 w 600"/>
                                <a:gd name="T87" fmla="*/ 740 h 1042"/>
                                <a:gd name="T88" fmla="*/ 432 w 600"/>
                                <a:gd name="T89" fmla="*/ 754 h 1042"/>
                                <a:gd name="T90" fmla="*/ 447 w 600"/>
                                <a:gd name="T91" fmla="*/ 773 h 1042"/>
                                <a:gd name="T92" fmla="*/ 456 w 600"/>
                                <a:gd name="T93" fmla="*/ 792 h 1042"/>
                                <a:gd name="T94" fmla="*/ 466 w 600"/>
                                <a:gd name="T95" fmla="*/ 807 h 1042"/>
                                <a:gd name="T96" fmla="*/ 476 w 600"/>
                                <a:gd name="T97" fmla="*/ 826 h 1042"/>
                                <a:gd name="T98" fmla="*/ 485 w 600"/>
                                <a:gd name="T99" fmla="*/ 840 h 1042"/>
                                <a:gd name="T100" fmla="*/ 495 w 600"/>
                                <a:gd name="T101" fmla="*/ 860 h 1042"/>
                                <a:gd name="T102" fmla="*/ 509 w 600"/>
                                <a:gd name="T103" fmla="*/ 879 h 1042"/>
                                <a:gd name="T104" fmla="*/ 514 w 600"/>
                                <a:gd name="T105" fmla="*/ 893 h 1042"/>
                                <a:gd name="T106" fmla="*/ 528 w 600"/>
                                <a:gd name="T107" fmla="*/ 912 h 1042"/>
                                <a:gd name="T108" fmla="*/ 533 w 600"/>
                                <a:gd name="T109" fmla="*/ 927 h 1042"/>
                                <a:gd name="T110" fmla="*/ 548 w 600"/>
                                <a:gd name="T111" fmla="*/ 946 h 1042"/>
                                <a:gd name="T112" fmla="*/ 552 w 600"/>
                                <a:gd name="T113" fmla="*/ 960 h 1042"/>
                                <a:gd name="T114" fmla="*/ 567 w 600"/>
                                <a:gd name="T115" fmla="*/ 980 h 1042"/>
                                <a:gd name="T116" fmla="*/ 572 w 600"/>
                                <a:gd name="T117" fmla="*/ 994 h 1042"/>
                                <a:gd name="T118" fmla="*/ 586 w 600"/>
                                <a:gd name="T119" fmla="*/ 1013 h 1042"/>
                                <a:gd name="T120" fmla="*/ 591 w 600"/>
                                <a:gd name="T121" fmla="*/ 1028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0" h="1042">
                                  <a:moveTo>
                                    <a:pt x="0" y="0"/>
                                  </a:moveTo>
                                  <a:lnTo>
                                    <a:pt x="0" y="5"/>
                                  </a:lnTo>
                                  <a:lnTo>
                                    <a:pt x="5" y="10"/>
                                  </a:lnTo>
                                  <a:lnTo>
                                    <a:pt x="5" y="15"/>
                                  </a:lnTo>
                                  <a:lnTo>
                                    <a:pt x="10" y="19"/>
                                  </a:lnTo>
                                  <a:lnTo>
                                    <a:pt x="15" y="24"/>
                                  </a:lnTo>
                                  <a:lnTo>
                                    <a:pt x="15" y="29"/>
                                  </a:lnTo>
                                  <a:lnTo>
                                    <a:pt x="20" y="34"/>
                                  </a:lnTo>
                                  <a:lnTo>
                                    <a:pt x="20" y="39"/>
                                  </a:lnTo>
                                  <a:lnTo>
                                    <a:pt x="29" y="48"/>
                                  </a:lnTo>
                                  <a:lnTo>
                                    <a:pt x="29" y="53"/>
                                  </a:lnTo>
                                  <a:lnTo>
                                    <a:pt x="34" y="58"/>
                                  </a:lnTo>
                                  <a:lnTo>
                                    <a:pt x="34" y="63"/>
                                  </a:lnTo>
                                  <a:lnTo>
                                    <a:pt x="39" y="67"/>
                                  </a:lnTo>
                                  <a:lnTo>
                                    <a:pt x="39" y="72"/>
                                  </a:lnTo>
                                  <a:lnTo>
                                    <a:pt x="48" y="82"/>
                                  </a:lnTo>
                                  <a:lnTo>
                                    <a:pt x="48" y="87"/>
                                  </a:lnTo>
                                  <a:lnTo>
                                    <a:pt x="53" y="91"/>
                                  </a:lnTo>
                                  <a:lnTo>
                                    <a:pt x="53" y="96"/>
                                  </a:lnTo>
                                  <a:lnTo>
                                    <a:pt x="58" y="101"/>
                                  </a:lnTo>
                                  <a:lnTo>
                                    <a:pt x="58" y="106"/>
                                  </a:lnTo>
                                  <a:lnTo>
                                    <a:pt x="68" y="115"/>
                                  </a:lnTo>
                                  <a:lnTo>
                                    <a:pt x="68" y="120"/>
                                  </a:lnTo>
                                  <a:lnTo>
                                    <a:pt x="72" y="125"/>
                                  </a:lnTo>
                                  <a:lnTo>
                                    <a:pt x="72" y="130"/>
                                  </a:lnTo>
                                  <a:lnTo>
                                    <a:pt x="82" y="139"/>
                                  </a:lnTo>
                                  <a:lnTo>
                                    <a:pt x="82" y="144"/>
                                  </a:lnTo>
                                  <a:lnTo>
                                    <a:pt x="87" y="149"/>
                                  </a:lnTo>
                                  <a:lnTo>
                                    <a:pt x="87" y="154"/>
                                  </a:lnTo>
                                  <a:lnTo>
                                    <a:pt x="92" y="159"/>
                                  </a:lnTo>
                                  <a:lnTo>
                                    <a:pt x="92" y="163"/>
                                  </a:lnTo>
                                  <a:lnTo>
                                    <a:pt x="101" y="173"/>
                                  </a:lnTo>
                                  <a:lnTo>
                                    <a:pt x="101" y="178"/>
                                  </a:lnTo>
                                  <a:lnTo>
                                    <a:pt x="106" y="183"/>
                                  </a:lnTo>
                                  <a:lnTo>
                                    <a:pt x="106" y="187"/>
                                  </a:lnTo>
                                  <a:lnTo>
                                    <a:pt x="111" y="192"/>
                                  </a:lnTo>
                                  <a:lnTo>
                                    <a:pt x="111" y="197"/>
                                  </a:lnTo>
                                  <a:lnTo>
                                    <a:pt x="120" y="207"/>
                                  </a:lnTo>
                                  <a:lnTo>
                                    <a:pt x="120" y="211"/>
                                  </a:lnTo>
                                  <a:lnTo>
                                    <a:pt x="125" y="216"/>
                                  </a:lnTo>
                                  <a:lnTo>
                                    <a:pt x="125" y="221"/>
                                  </a:lnTo>
                                  <a:lnTo>
                                    <a:pt x="130" y="226"/>
                                  </a:lnTo>
                                  <a:lnTo>
                                    <a:pt x="130" y="231"/>
                                  </a:lnTo>
                                  <a:lnTo>
                                    <a:pt x="140" y="240"/>
                                  </a:lnTo>
                                  <a:lnTo>
                                    <a:pt x="140" y="245"/>
                                  </a:lnTo>
                                  <a:lnTo>
                                    <a:pt x="144" y="250"/>
                                  </a:lnTo>
                                  <a:lnTo>
                                    <a:pt x="144" y="255"/>
                                  </a:lnTo>
                                  <a:lnTo>
                                    <a:pt x="154" y="264"/>
                                  </a:lnTo>
                                  <a:lnTo>
                                    <a:pt x="154" y="269"/>
                                  </a:lnTo>
                                  <a:lnTo>
                                    <a:pt x="159" y="274"/>
                                  </a:lnTo>
                                  <a:lnTo>
                                    <a:pt x="159" y="279"/>
                                  </a:lnTo>
                                  <a:lnTo>
                                    <a:pt x="164" y="283"/>
                                  </a:lnTo>
                                  <a:lnTo>
                                    <a:pt x="164" y="288"/>
                                  </a:lnTo>
                                  <a:lnTo>
                                    <a:pt x="173" y="298"/>
                                  </a:lnTo>
                                  <a:lnTo>
                                    <a:pt x="173" y="303"/>
                                  </a:lnTo>
                                  <a:lnTo>
                                    <a:pt x="178" y="307"/>
                                  </a:lnTo>
                                  <a:lnTo>
                                    <a:pt x="178" y="312"/>
                                  </a:lnTo>
                                  <a:lnTo>
                                    <a:pt x="183" y="317"/>
                                  </a:lnTo>
                                  <a:lnTo>
                                    <a:pt x="183" y="322"/>
                                  </a:lnTo>
                                  <a:lnTo>
                                    <a:pt x="192" y="331"/>
                                  </a:lnTo>
                                  <a:lnTo>
                                    <a:pt x="192" y="336"/>
                                  </a:lnTo>
                                  <a:lnTo>
                                    <a:pt x="197" y="341"/>
                                  </a:lnTo>
                                  <a:lnTo>
                                    <a:pt x="197" y="346"/>
                                  </a:lnTo>
                                  <a:lnTo>
                                    <a:pt x="207" y="355"/>
                                  </a:lnTo>
                                  <a:lnTo>
                                    <a:pt x="207" y="360"/>
                                  </a:lnTo>
                                  <a:lnTo>
                                    <a:pt x="212" y="365"/>
                                  </a:lnTo>
                                  <a:lnTo>
                                    <a:pt x="212" y="370"/>
                                  </a:lnTo>
                                  <a:lnTo>
                                    <a:pt x="216" y="375"/>
                                  </a:lnTo>
                                  <a:lnTo>
                                    <a:pt x="216" y="379"/>
                                  </a:lnTo>
                                  <a:lnTo>
                                    <a:pt x="226" y="389"/>
                                  </a:lnTo>
                                  <a:lnTo>
                                    <a:pt x="226" y="394"/>
                                  </a:lnTo>
                                  <a:lnTo>
                                    <a:pt x="231" y="399"/>
                                  </a:lnTo>
                                  <a:lnTo>
                                    <a:pt x="231" y="403"/>
                                  </a:lnTo>
                                  <a:lnTo>
                                    <a:pt x="236" y="408"/>
                                  </a:lnTo>
                                  <a:lnTo>
                                    <a:pt x="236" y="413"/>
                                  </a:lnTo>
                                  <a:lnTo>
                                    <a:pt x="245" y="423"/>
                                  </a:lnTo>
                                  <a:lnTo>
                                    <a:pt x="245" y="427"/>
                                  </a:lnTo>
                                  <a:lnTo>
                                    <a:pt x="250" y="432"/>
                                  </a:lnTo>
                                  <a:lnTo>
                                    <a:pt x="250" y="437"/>
                                  </a:lnTo>
                                  <a:lnTo>
                                    <a:pt x="255" y="442"/>
                                  </a:lnTo>
                                  <a:lnTo>
                                    <a:pt x="255" y="447"/>
                                  </a:lnTo>
                                  <a:lnTo>
                                    <a:pt x="264" y="456"/>
                                  </a:lnTo>
                                  <a:lnTo>
                                    <a:pt x="264" y="461"/>
                                  </a:lnTo>
                                  <a:lnTo>
                                    <a:pt x="269" y="466"/>
                                  </a:lnTo>
                                  <a:lnTo>
                                    <a:pt x="269" y="471"/>
                                  </a:lnTo>
                                  <a:lnTo>
                                    <a:pt x="279" y="480"/>
                                  </a:lnTo>
                                  <a:lnTo>
                                    <a:pt x="279" y="485"/>
                                  </a:lnTo>
                                  <a:lnTo>
                                    <a:pt x="284" y="490"/>
                                  </a:lnTo>
                                  <a:lnTo>
                                    <a:pt x="284" y="495"/>
                                  </a:lnTo>
                                  <a:lnTo>
                                    <a:pt x="288" y="500"/>
                                  </a:lnTo>
                                  <a:lnTo>
                                    <a:pt x="288" y="504"/>
                                  </a:lnTo>
                                  <a:lnTo>
                                    <a:pt x="298" y="514"/>
                                  </a:lnTo>
                                  <a:lnTo>
                                    <a:pt x="298" y="519"/>
                                  </a:lnTo>
                                  <a:lnTo>
                                    <a:pt x="303" y="524"/>
                                  </a:lnTo>
                                  <a:lnTo>
                                    <a:pt x="303" y="528"/>
                                  </a:lnTo>
                                  <a:lnTo>
                                    <a:pt x="308" y="533"/>
                                  </a:lnTo>
                                  <a:lnTo>
                                    <a:pt x="308" y="538"/>
                                  </a:lnTo>
                                  <a:lnTo>
                                    <a:pt x="317" y="548"/>
                                  </a:lnTo>
                                  <a:lnTo>
                                    <a:pt x="317" y="552"/>
                                  </a:lnTo>
                                  <a:lnTo>
                                    <a:pt x="322" y="557"/>
                                  </a:lnTo>
                                  <a:lnTo>
                                    <a:pt x="322" y="562"/>
                                  </a:lnTo>
                                  <a:lnTo>
                                    <a:pt x="332" y="572"/>
                                  </a:lnTo>
                                  <a:lnTo>
                                    <a:pt x="332" y="576"/>
                                  </a:lnTo>
                                  <a:lnTo>
                                    <a:pt x="336" y="581"/>
                                  </a:lnTo>
                                  <a:lnTo>
                                    <a:pt x="336" y="586"/>
                                  </a:lnTo>
                                  <a:lnTo>
                                    <a:pt x="341" y="591"/>
                                  </a:lnTo>
                                  <a:lnTo>
                                    <a:pt x="341" y="596"/>
                                  </a:lnTo>
                                  <a:lnTo>
                                    <a:pt x="351" y="605"/>
                                  </a:lnTo>
                                  <a:lnTo>
                                    <a:pt x="351" y="610"/>
                                  </a:lnTo>
                                  <a:lnTo>
                                    <a:pt x="356" y="615"/>
                                  </a:lnTo>
                                  <a:lnTo>
                                    <a:pt x="356" y="620"/>
                                  </a:lnTo>
                                  <a:lnTo>
                                    <a:pt x="360" y="624"/>
                                  </a:lnTo>
                                  <a:lnTo>
                                    <a:pt x="360" y="629"/>
                                  </a:lnTo>
                                  <a:lnTo>
                                    <a:pt x="370" y="639"/>
                                  </a:lnTo>
                                  <a:lnTo>
                                    <a:pt x="370" y="644"/>
                                  </a:lnTo>
                                  <a:lnTo>
                                    <a:pt x="375" y="648"/>
                                  </a:lnTo>
                                  <a:lnTo>
                                    <a:pt x="375" y="653"/>
                                  </a:lnTo>
                                  <a:lnTo>
                                    <a:pt x="384" y="663"/>
                                  </a:lnTo>
                                  <a:lnTo>
                                    <a:pt x="384" y="668"/>
                                  </a:lnTo>
                                  <a:lnTo>
                                    <a:pt x="389" y="672"/>
                                  </a:lnTo>
                                  <a:lnTo>
                                    <a:pt x="389" y="677"/>
                                  </a:lnTo>
                                  <a:lnTo>
                                    <a:pt x="394" y="682"/>
                                  </a:lnTo>
                                  <a:lnTo>
                                    <a:pt x="394" y="687"/>
                                  </a:lnTo>
                                  <a:lnTo>
                                    <a:pt x="404" y="696"/>
                                  </a:lnTo>
                                  <a:lnTo>
                                    <a:pt x="404" y="701"/>
                                  </a:lnTo>
                                  <a:lnTo>
                                    <a:pt x="408" y="706"/>
                                  </a:lnTo>
                                  <a:lnTo>
                                    <a:pt x="408" y="711"/>
                                  </a:lnTo>
                                  <a:lnTo>
                                    <a:pt x="413" y="716"/>
                                  </a:lnTo>
                                  <a:lnTo>
                                    <a:pt x="413" y="720"/>
                                  </a:lnTo>
                                  <a:lnTo>
                                    <a:pt x="423" y="730"/>
                                  </a:lnTo>
                                  <a:lnTo>
                                    <a:pt x="423" y="735"/>
                                  </a:lnTo>
                                  <a:lnTo>
                                    <a:pt x="428" y="740"/>
                                  </a:lnTo>
                                  <a:lnTo>
                                    <a:pt x="428" y="744"/>
                                  </a:lnTo>
                                  <a:lnTo>
                                    <a:pt x="432" y="749"/>
                                  </a:lnTo>
                                  <a:lnTo>
                                    <a:pt x="432" y="754"/>
                                  </a:lnTo>
                                  <a:lnTo>
                                    <a:pt x="442" y="764"/>
                                  </a:lnTo>
                                  <a:lnTo>
                                    <a:pt x="442" y="768"/>
                                  </a:lnTo>
                                  <a:lnTo>
                                    <a:pt x="447" y="773"/>
                                  </a:lnTo>
                                  <a:lnTo>
                                    <a:pt x="447" y="778"/>
                                  </a:lnTo>
                                  <a:lnTo>
                                    <a:pt x="456" y="788"/>
                                  </a:lnTo>
                                  <a:lnTo>
                                    <a:pt x="456" y="792"/>
                                  </a:lnTo>
                                  <a:lnTo>
                                    <a:pt x="461" y="797"/>
                                  </a:lnTo>
                                  <a:lnTo>
                                    <a:pt x="461" y="802"/>
                                  </a:lnTo>
                                  <a:lnTo>
                                    <a:pt x="466" y="807"/>
                                  </a:lnTo>
                                  <a:lnTo>
                                    <a:pt x="466" y="812"/>
                                  </a:lnTo>
                                  <a:lnTo>
                                    <a:pt x="476" y="821"/>
                                  </a:lnTo>
                                  <a:lnTo>
                                    <a:pt x="476" y="826"/>
                                  </a:lnTo>
                                  <a:lnTo>
                                    <a:pt x="480" y="831"/>
                                  </a:lnTo>
                                  <a:lnTo>
                                    <a:pt x="480" y="836"/>
                                  </a:lnTo>
                                  <a:lnTo>
                                    <a:pt x="485" y="840"/>
                                  </a:lnTo>
                                  <a:lnTo>
                                    <a:pt x="485" y="845"/>
                                  </a:lnTo>
                                  <a:lnTo>
                                    <a:pt x="495" y="855"/>
                                  </a:lnTo>
                                  <a:lnTo>
                                    <a:pt x="495" y="860"/>
                                  </a:lnTo>
                                  <a:lnTo>
                                    <a:pt x="500" y="864"/>
                                  </a:lnTo>
                                  <a:lnTo>
                                    <a:pt x="500" y="869"/>
                                  </a:lnTo>
                                  <a:lnTo>
                                    <a:pt x="509" y="879"/>
                                  </a:lnTo>
                                  <a:lnTo>
                                    <a:pt x="509" y="884"/>
                                  </a:lnTo>
                                  <a:lnTo>
                                    <a:pt x="514" y="888"/>
                                  </a:lnTo>
                                  <a:lnTo>
                                    <a:pt x="514" y="893"/>
                                  </a:lnTo>
                                  <a:lnTo>
                                    <a:pt x="519" y="898"/>
                                  </a:lnTo>
                                  <a:lnTo>
                                    <a:pt x="519" y="903"/>
                                  </a:lnTo>
                                  <a:lnTo>
                                    <a:pt x="528" y="912"/>
                                  </a:lnTo>
                                  <a:lnTo>
                                    <a:pt x="528" y="917"/>
                                  </a:lnTo>
                                  <a:lnTo>
                                    <a:pt x="533" y="922"/>
                                  </a:lnTo>
                                  <a:lnTo>
                                    <a:pt x="533" y="927"/>
                                  </a:lnTo>
                                  <a:lnTo>
                                    <a:pt x="538" y="932"/>
                                  </a:lnTo>
                                  <a:lnTo>
                                    <a:pt x="538" y="936"/>
                                  </a:lnTo>
                                  <a:lnTo>
                                    <a:pt x="548" y="946"/>
                                  </a:lnTo>
                                  <a:lnTo>
                                    <a:pt x="548" y="951"/>
                                  </a:lnTo>
                                  <a:lnTo>
                                    <a:pt x="552" y="956"/>
                                  </a:lnTo>
                                  <a:lnTo>
                                    <a:pt x="552" y="960"/>
                                  </a:lnTo>
                                  <a:lnTo>
                                    <a:pt x="557" y="965"/>
                                  </a:lnTo>
                                  <a:lnTo>
                                    <a:pt x="557" y="970"/>
                                  </a:lnTo>
                                  <a:lnTo>
                                    <a:pt x="567" y="980"/>
                                  </a:lnTo>
                                  <a:lnTo>
                                    <a:pt x="567" y="984"/>
                                  </a:lnTo>
                                  <a:lnTo>
                                    <a:pt x="572" y="989"/>
                                  </a:lnTo>
                                  <a:lnTo>
                                    <a:pt x="572" y="994"/>
                                  </a:lnTo>
                                  <a:lnTo>
                                    <a:pt x="581" y="1004"/>
                                  </a:lnTo>
                                  <a:lnTo>
                                    <a:pt x="581" y="1008"/>
                                  </a:lnTo>
                                  <a:lnTo>
                                    <a:pt x="586" y="1013"/>
                                  </a:lnTo>
                                  <a:lnTo>
                                    <a:pt x="586" y="1018"/>
                                  </a:lnTo>
                                  <a:lnTo>
                                    <a:pt x="591" y="1023"/>
                                  </a:lnTo>
                                  <a:lnTo>
                                    <a:pt x="591" y="1028"/>
                                  </a:lnTo>
                                  <a:lnTo>
                                    <a:pt x="600" y="1037"/>
                                  </a:lnTo>
                                  <a:lnTo>
                                    <a:pt x="600" y="10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7"/>
                          <wps:cNvSpPr>
                            <a:spLocks/>
                          </wps:cNvSpPr>
                          <wps:spPr bwMode="auto">
                            <a:xfrm>
                              <a:off x="7028" y="1935"/>
                              <a:ext cx="9" cy="19"/>
                            </a:xfrm>
                            <a:custGeom>
                              <a:avLst/>
                              <a:gdLst>
                                <a:gd name="T0" fmla="*/ 0 w 9"/>
                                <a:gd name="T1" fmla="*/ 0 h 19"/>
                                <a:gd name="T2" fmla="*/ 4 w 9"/>
                                <a:gd name="T3" fmla="*/ 5 h 19"/>
                                <a:gd name="T4" fmla="*/ 4 w 9"/>
                                <a:gd name="T5" fmla="*/ 10 h 19"/>
                                <a:gd name="T6" fmla="*/ 9 w 9"/>
                                <a:gd name="T7" fmla="*/ 14 h 19"/>
                                <a:gd name="T8" fmla="*/ 9 w 9"/>
                                <a:gd name="T9" fmla="*/ 19 h 19"/>
                              </a:gdLst>
                              <a:ahLst/>
                              <a:cxnLst>
                                <a:cxn ang="0">
                                  <a:pos x="T0" y="T1"/>
                                </a:cxn>
                                <a:cxn ang="0">
                                  <a:pos x="T2" y="T3"/>
                                </a:cxn>
                                <a:cxn ang="0">
                                  <a:pos x="T4" y="T5"/>
                                </a:cxn>
                                <a:cxn ang="0">
                                  <a:pos x="T6" y="T7"/>
                                </a:cxn>
                                <a:cxn ang="0">
                                  <a:pos x="T8" y="T9"/>
                                </a:cxn>
                              </a:cxnLst>
                              <a:rect l="0" t="0" r="r" b="b"/>
                              <a:pathLst>
                                <a:path w="9" h="19">
                                  <a:moveTo>
                                    <a:pt x="0" y="0"/>
                                  </a:moveTo>
                                  <a:lnTo>
                                    <a:pt x="4" y="5"/>
                                  </a:lnTo>
                                  <a:lnTo>
                                    <a:pt x="4" y="10"/>
                                  </a:lnTo>
                                  <a:lnTo>
                                    <a:pt x="9" y="14"/>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8"/>
                          <wps:cNvSpPr>
                            <a:spLocks/>
                          </wps:cNvSpPr>
                          <wps:spPr bwMode="auto">
                            <a:xfrm>
                              <a:off x="7181" y="2199"/>
                              <a:ext cx="595" cy="1032"/>
                            </a:xfrm>
                            <a:custGeom>
                              <a:avLst/>
                              <a:gdLst>
                                <a:gd name="T0" fmla="*/ 5 w 595"/>
                                <a:gd name="T1" fmla="*/ 10 h 1032"/>
                                <a:gd name="T2" fmla="*/ 15 w 595"/>
                                <a:gd name="T3" fmla="*/ 24 h 1032"/>
                                <a:gd name="T4" fmla="*/ 19 w 595"/>
                                <a:gd name="T5" fmla="*/ 38 h 1032"/>
                                <a:gd name="T6" fmla="*/ 34 w 595"/>
                                <a:gd name="T7" fmla="*/ 58 h 1032"/>
                                <a:gd name="T8" fmla="*/ 43 w 595"/>
                                <a:gd name="T9" fmla="*/ 77 h 1032"/>
                                <a:gd name="T10" fmla="*/ 53 w 595"/>
                                <a:gd name="T11" fmla="*/ 91 h 1032"/>
                                <a:gd name="T12" fmla="*/ 63 w 595"/>
                                <a:gd name="T13" fmla="*/ 110 h 1032"/>
                                <a:gd name="T14" fmla="*/ 72 w 595"/>
                                <a:gd name="T15" fmla="*/ 125 h 1032"/>
                                <a:gd name="T16" fmla="*/ 82 w 595"/>
                                <a:gd name="T17" fmla="*/ 144 h 1032"/>
                                <a:gd name="T18" fmla="*/ 96 w 595"/>
                                <a:gd name="T19" fmla="*/ 163 h 1032"/>
                                <a:gd name="T20" fmla="*/ 101 w 595"/>
                                <a:gd name="T21" fmla="*/ 178 h 1032"/>
                                <a:gd name="T22" fmla="*/ 115 w 595"/>
                                <a:gd name="T23" fmla="*/ 197 h 1032"/>
                                <a:gd name="T24" fmla="*/ 120 w 595"/>
                                <a:gd name="T25" fmla="*/ 211 h 1032"/>
                                <a:gd name="T26" fmla="*/ 135 w 595"/>
                                <a:gd name="T27" fmla="*/ 230 h 1032"/>
                                <a:gd name="T28" fmla="*/ 139 w 595"/>
                                <a:gd name="T29" fmla="*/ 245 h 1032"/>
                                <a:gd name="T30" fmla="*/ 154 w 595"/>
                                <a:gd name="T31" fmla="*/ 264 h 1032"/>
                                <a:gd name="T32" fmla="*/ 159 w 595"/>
                                <a:gd name="T33" fmla="*/ 278 h 1032"/>
                                <a:gd name="T34" fmla="*/ 173 w 595"/>
                                <a:gd name="T35" fmla="*/ 298 h 1032"/>
                                <a:gd name="T36" fmla="*/ 178 w 595"/>
                                <a:gd name="T37" fmla="*/ 312 h 1032"/>
                                <a:gd name="T38" fmla="*/ 192 w 595"/>
                                <a:gd name="T39" fmla="*/ 331 h 1032"/>
                                <a:gd name="T40" fmla="*/ 197 w 595"/>
                                <a:gd name="T41" fmla="*/ 346 h 1032"/>
                                <a:gd name="T42" fmla="*/ 211 w 595"/>
                                <a:gd name="T43" fmla="*/ 365 h 1032"/>
                                <a:gd name="T44" fmla="*/ 221 w 595"/>
                                <a:gd name="T45" fmla="*/ 384 h 1032"/>
                                <a:gd name="T46" fmla="*/ 231 w 595"/>
                                <a:gd name="T47" fmla="*/ 399 h 1032"/>
                                <a:gd name="T48" fmla="*/ 240 w 595"/>
                                <a:gd name="T49" fmla="*/ 418 h 1032"/>
                                <a:gd name="T50" fmla="*/ 250 w 595"/>
                                <a:gd name="T51" fmla="*/ 432 h 1032"/>
                                <a:gd name="T52" fmla="*/ 259 w 595"/>
                                <a:gd name="T53" fmla="*/ 451 h 1032"/>
                                <a:gd name="T54" fmla="*/ 274 w 595"/>
                                <a:gd name="T55" fmla="*/ 471 h 1032"/>
                                <a:gd name="T56" fmla="*/ 279 w 595"/>
                                <a:gd name="T57" fmla="*/ 485 h 1032"/>
                                <a:gd name="T58" fmla="*/ 293 w 595"/>
                                <a:gd name="T59" fmla="*/ 504 h 1032"/>
                                <a:gd name="T60" fmla="*/ 298 w 595"/>
                                <a:gd name="T61" fmla="*/ 519 h 1032"/>
                                <a:gd name="T62" fmla="*/ 312 w 595"/>
                                <a:gd name="T63" fmla="*/ 538 h 1032"/>
                                <a:gd name="T64" fmla="*/ 317 w 595"/>
                                <a:gd name="T65" fmla="*/ 552 h 1032"/>
                                <a:gd name="T66" fmla="*/ 331 w 595"/>
                                <a:gd name="T67" fmla="*/ 571 h 1032"/>
                                <a:gd name="T68" fmla="*/ 336 w 595"/>
                                <a:gd name="T69" fmla="*/ 586 h 1032"/>
                                <a:gd name="T70" fmla="*/ 351 w 595"/>
                                <a:gd name="T71" fmla="*/ 605 h 1032"/>
                                <a:gd name="T72" fmla="*/ 355 w 595"/>
                                <a:gd name="T73" fmla="*/ 619 h 1032"/>
                                <a:gd name="T74" fmla="*/ 370 w 595"/>
                                <a:gd name="T75" fmla="*/ 639 h 1032"/>
                                <a:gd name="T76" fmla="*/ 379 w 595"/>
                                <a:gd name="T77" fmla="*/ 658 h 1032"/>
                                <a:gd name="T78" fmla="*/ 389 w 595"/>
                                <a:gd name="T79" fmla="*/ 672 h 1032"/>
                                <a:gd name="T80" fmla="*/ 399 w 595"/>
                                <a:gd name="T81" fmla="*/ 691 h 1032"/>
                                <a:gd name="T82" fmla="*/ 408 w 595"/>
                                <a:gd name="T83" fmla="*/ 706 h 1032"/>
                                <a:gd name="T84" fmla="*/ 418 w 595"/>
                                <a:gd name="T85" fmla="*/ 725 h 1032"/>
                                <a:gd name="T86" fmla="*/ 432 w 595"/>
                                <a:gd name="T87" fmla="*/ 744 h 1032"/>
                                <a:gd name="T88" fmla="*/ 437 w 595"/>
                                <a:gd name="T89" fmla="*/ 759 h 1032"/>
                                <a:gd name="T90" fmla="*/ 451 w 595"/>
                                <a:gd name="T91" fmla="*/ 778 h 1032"/>
                                <a:gd name="T92" fmla="*/ 456 w 595"/>
                                <a:gd name="T93" fmla="*/ 792 h 1032"/>
                                <a:gd name="T94" fmla="*/ 471 w 595"/>
                                <a:gd name="T95" fmla="*/ 811 h 1032"/>
                                <a:gd name="T96" fmla="*/ 475 w 595"/>
                                <a:gd name="T97" fmla="*/ 826 h 1032"/>
                                <a:gd name="T98" fmla="*/ 490 w 595"/>
                                <a:gd name="T99" fmla="*/ 845 h 1032"/>
                                <a:gd name="T100" fmla="*/ 495 w 595"/>
                                <a:gd name="T101" fmla="*/ 859 h 1032"/>
                                <a:gd name="T102" fmla="*/ 509 w 595"/>
                                <a:gd name="T103" fmla="*/ 879 h 1032"/>
                                <a:gd name="T104" fmla="*/ 514 w 595"/>
                                <a:gd name="T105" fmla="*/ 893 h 1032"/>
                                <a:gd name="T106" fmla="*/ 528 w 595"/>
                                <a:gd name="T107" fmla="*/ 912 h 1032"/>
                                <a:gd name="T108" fmla="*/ 538 w 595"/>
                                <a:gd name="T109" fmla="*/ 931 h 1032"/>
                                <a:gd name="T110" fmla="*/ 547 w 595"/>
                                <a:gd name="T111" fmla="*/ 946 h 1032"/>
                                <a:gd name="T112" fmla="*/ 557 w 595"/>
                                <a:gd name="T113" fmla="*/ 965 h 1032"/>
                                <a:gd name="T114" fmla="*/ 567 w 595"/>
                                <a:gd name="T115" fmla="*/ 979 h 1032"/>
                                <a:gd name="T116" fmla="*/ 576 w 595"/>
                                <a:gd name="T117" fmla="*/ 999 h 1032"/>
                                <a:gd name="T118" fmla="*/ 591 w 595"/>
                                <a:gd name="T119" fmla="*/ 1018 h 1032"/>
                                <a:gd name="T120" fmla="*/ 595 w 595"/>
                                <a:gd name="T121" fmla="*/ 1032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5" h="1032">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43" y="72"/>
                                  </a:lnTo>
                                  <a:lnTo>
                                    <a:pt x="43" y="77"/>
                                  </a:lnTo>
                                  <a:lnTo>
                                    <a:pt x="48" y="82"/>
                                  </a:lnTo>
                                  <a:lnTo>
                                    <a:pt x="48" y="86"/>
                                  </a:lnTo>
                                  <a:lnTo>
                                    <a:pt x="53" y="91"/>
                                  </a:lnTo>
                                  <a:lnTo>
                                    <a:pt x="53" y="96"/>
                                  </a:lnTo>
                                  <a:lnTo>
                                    <a:pt x="63" y="106"/>
                                  </a:lnTo>
                                  <a:lnTo>
                                    <a:pt x="63" y="110"/>
                                  </a:lnTo>
                                  <a:lnTo>
                                    <a:pt x="67" y="115"/>
                                  </a:lnTo>
                                  <a:lnTo>
                                    <a:pt x="67" y="120"/>
                                  </a:lnTo>
                                  <a:lnTo>
                                    <a:pt x="72" y="125"/>
                                  </a:lnTo>
                                  <a:lnTo>
                                    <a:pt x="72" y="130"/>
                                  </a:lnTo>
                                  <a:lnTo>
                                    <a:pt x="82" y="139"/>
                                  </a:lnTo>
                                  <a:lnTo>
                                    <a:pt x="82" y="144"/>
                                  </a:lnTo>
                                  <a:lnTo>
                                    <a:pt x="87" y="149"/>
                                  </a:lnTo>
                                  <a:lnTo>
                                    <a:pt x="87" y="154"/>
                                  </a:lnTo>
                                  <a:lnTo>
                                    <a:pt x="96" y="163"/>
                                  </a:lnTo>
                                  <a:lnTo>
                                    <a:pt x="96" y="168"/>
                                  </a:lnTo>
                                  <a:lnTo>
                                    <a:pt x="101" y="173"/>
                                  </a:lnTo>
                                  <a:lnTo>
                                    <a:pt x="101" y="178"/>
                                  </a:lnTo>
                                  <a:lnTo>
                                    <a:pt x="106" y="182"/>
                                  </a:lnTo>
                                  <a:lnTo>
                                    <a:pt x="106" y="187"/>
                                  </a:lnTo>
                                  <a:lnTo>
                                    <a:pt x="115" y="197"/>
                                  </a:lnTo>
                                  <a:lnTo>
                                    <a:pt x="115" y="202"/>
                                  </a:lnTo>
                                  <a:lnTo>
                                    <a:pt x="120" y="206"/>
                                  </a:lnTo>
                                  <a:lnTo>
                                    <a:pt x="120" y="211"/>
                                  </a:lnTo>
                                  <a:lnTo>
                                    <a:pt x="125" y="216"/>
                                  </a:lnTo>
                                  <a:lnTo>
                                    <a:pt x="125" y="221"/>
                                  </a:lnTo>
                                  <a:lnTo>
                                    <a:pt x="135" y="230"/>
                                  </a:lnTo>
                                  <a:lnTo>
                                    <a:pt x="135" y="235"/>
                                  </a:lnTo>
                                  <a:lnTo>
                                    <a:pt x="139" y="240"/>
                                  </a:lnTo>
                                  <a:lnTo>
                                    <a:pt x="139" y="245"/>
                                  </a:lnTo>
                                  <a:lnTo>
                                    <a:pt x="149" y="254"/>
                                  </a:lnTo>
                                  <a:lnTo>
                                    <a:pt x="149" y="259"/>
                                  </a:lnTo>
                                  <a:lnTo>
                                    <a:pt x="154" y="264"/>
                                  </a:lnTo>
                                  <a:lnTo>
                                    <a:pt x="154" y="269"/>
                                  </a:lnTo>
                                  <a:lnTo>
                                    <a:pt x="159" y="274"/>
                                  </a:lnTo>
                                  <a:lnTo>
                                    <a:pt x="159" y="278"/>
                                  </a:lnTo>
                                  <a:lnTo>
                                    <a:pt x="168" y="288"/>
                                  </a:lnTo>
                                  <a:lnTo>
                                    <a:pt x="168" y="293"/>
                                  </a:lnTo>
                                  <a:lnTo>
                                    <a:pt x="173" y="298"/>
                                  </a:lnTo>
                                  <a:lnTo>
                                    <a:pt x="173" y="302"/>
                                  </a:lnTo>
                                  <a:lnTo>
                                    <a:pt x="178" y="307"/>
                                  </a:lnTo>
                                  <a:lnTo>
                                    <a:pt x="178" y="312"/>
                                  </a:lnTo>
                                  <a:lnTo>
                                    <a:pt x="187" y="322"/>
                                  </a:lnTo>
                                  <a:lnTo>
                                    <a:pt x="187" y="326"/>
                                  </a:lnTo>
                                  <a:lnTo>
                                    <a:pt x="192" y="331"/>
                                  </a:lnTo>
                                  <a:lnTo>
                                    <a:pt x="192" y="336"/>
                                  </a:lnTo>
                                  <a:lnTo>
                                    <a:pt x="197" y="341"/>
                                  </a:lnTo>
                                  <a:lnTo>
                                    <a:pt x="197" y="346"/>
                                  </a:lnTo>
                                  <a:lnTo>
                                    <a:pt x="207" y="355"/>
                                  </a:lnTo>
                                  <a:lnTo>
                                    <a:pt x="207" y="360"/>
                                  </a:lnTo>
                                  <a:lnTo>
                                    <a:pt x="211" y="365"/>
                                  </a:lnTo>
                                  <a:lnTo>
                                    <a:pt x="211" y="370"/>
                                  </a:lnTo>
                                  <a:lnTo>
                                    <a:pt x="221" y="379"/>
                                  </a:lnTo>
                                  <a:lnTo>
                                    <a:pt x="221" y="384"/>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74" y="471"/>
                                  </a:lnTo>
                                  <a:lnTo>
                                    <a:pt x="274" y="475"/>
                                  </a:lnTo>
                                  <a:lnTo>
                                    <a:pt x="279" y="480"/>
                                  </a:lnTo>
                                  <a:lnTo>
                                    <a:pt x="279" y="485"/>
                                  </a:lnTo>
                                  <a:lnTo>
                                    <a:pt x="283" y="490"/>
                                  </a:lnTo>
                                  <a:lnTo>
                                    <a:pt x="283" y="495"/>
                                  </a:lnTo>
                                  <a:lnTo>
                                    <a:pt x="293" y="504"/>
                                  </a:lnTo>
                                  <a:lnTo>
                                    <a:pt x="293" y="509"/>
                                  </a:lnTo>
                                  <a:lnTo>
                                    <a:pt x="298" y="514"/>
                                  </a:lnTo>
                                  <a:lnTo>
                                    <a:pt x="298" y="519"/>
                                  </a:lnTo>
                                  <a:lnTo>
                                    <a:pt x="303" y="523"/>
                                  </a:lnTo>
                                  <a:lnTo>
                                    <a:pt x="303" y="528"/>
                                  </a:lnTo>
                                  <a:lnTo>
                                    <a:pt x="312" y="538"/>
                                  </a:lnTo>
                                  <a:lnTo>
                                    <a:pt x="312" y="543"/>
                                  </a:lnTo>
                                  <a:lnTo>
                                    <a:pt x="317" y="547"/>
                                  </a:lnTo>
                                  <a:lnTo>
                                    <a:pt x="317" y="552"/>
                                  </a:lnTo>
                                  <a:lnTo>
                                    <a:pt x="327" y="562"/>
                                  </a:lnTo>
                                  <a:lnTo>
                                    <a:pt x="327" y="567"/>
                                  </a:lnTo>
                                  <a:lnTo>
                                    <a:pt x="331" y="571"/>
                                  </a:lnTo>
                                  <a:lnTo>
                                    <a:pt x="331" y="576"/>
                                  </a:lnTo>
                                  <a:lnTo>
                                    <a:pt x="336" y="581"/>
                                  </a:lnTo>
                                  <a:lnTo>
                                    <a:pt x="336" y="586"/>
                                  </a:lnTo>
                                  <a:lnTo>
                                    <a:pt x="346" y="595"/>
                                  </a:lnTo>
                                  <a:lnTo>
                                    <a:pt x="346" y="600"/>
                                  </a:lnTo>
                                  <a:lnTo>
                                    <a:pt x="351" y="605"/>
                                  </a:lnTo>
                                  <a:lnTo>
                                    <a:pt x="351" y="610"/>
                                  </a:lnTo>
                                  <a:lnTo>
                                    <a:pt x="355" y="615"/>
                                  </a:lnTo>
                                  <a:lnTo>
                                    <a:pt x="355" y="619"/>
                                  </a:lnTo>
                                  <a:lnTo>
                                    <a:pt x="365" y="629"/>
                                  </a:lnTo>
                                  <a:lnTo>
                                    <a:pt x="365" y="634"/>
                                  </a:lnTo>
                                  <a:lnTo>
                                    <a:pt x="370" y="639"/>
                                  </a:lnTo>
                                  <a:lnTo>
                                    <a:pt x="370" y="643"/>
                                  </a:lnTo>
                                  <a:lnTo>
                                    <a:pt x="379" y="653"/>
                                  </a:lnTo>
                                  <a:lnTo>
                                    <a:pt x="379" y="658"/>
                                  </a:lnTo>
                                  <a:lnTo>
                                    <a:pt x="384" y="663"/>
                                  </a:lnTo>
                                  <a:lnTo>
                                    <a:pt x="384" y="667"/>
                                  </a:lnTo>
                                  <a:lnTo>
                                    <a:pt x="389" y="672"/>
                                  </a:lnTo>
                                  <a:lnTo>
                                    <a:pt x="389" y="677"/>
                                  </a:lnTo>
                                  <a:lnTo>
                                    <a:pt x="399" y="687"/>
                                  </a:lnTo>
                                  <a:lnTo>
                                    <a:pt x="399" y="691"/>
                                  </a:lnTo>
                                  <a:lnTo>
                                    <a:pt x="403" y="696"/>
                                  </a:lnTo>
                                  <a:lnTo>
                                    <a:pt x="403" y="701"/>
                                  </a:lnTo>
                                  <a:lnTo>
                                    <a:pt x="408" y="706"/>
                                  </a:lnTo>
                                  <a:lnTo>
                                    <a:pt x="408" y="711"/>
                                  </a:lnTo>
                                  <a:lnTo>
                                    <a:pt x="418" y="720"/>
                                  </a:lnTo>
                                  <a:lnTo>
                                    <a:pt x="418" y="725"/>
                                  </a:lnTo>
                                  <a:lnTo>
                                    <a:pt x="423" y="730"/>
                                  </a:lnTo>
                                  <a:lnTo>
                                    <a:pt x="423" y="735"/>
                                  </a:lnTo>
                                  <a:lnTo>
                                    <a:pt x="432" y="744"/>
                                  </a:lnTo>
                                  <a:lnTo>
                                    <a:pt x="432" y="749"/>
                                  </a:lnTo>
                                  <a:lnTo>
                                    <a:pt x="437" y="754"/>
                                  </a:lnTo>
                                  <a:lnTo>
                                    <a:pt x="437" y="759"/>
                                  </a:lnTo>
                                  <a:lnTo>
                                    <a:pt x="442" y="763"/>
                                  </a:lnTo>
                                  <a:lnTo>
                                    <a:pt x="442" y="768"/>
                                  </a:lnTo>
                                  <a:lnTo>
                                    <a:pt x="451" y="778"/>
                                  </a:lnTo>
                                  <a:lnTo>
                                    <a:pt x="451" y="783"/>
                                  </a:lnTo>
                                  <a:lnTo>
                                    <a:pt x="456" y="787"/>
                                  </a:lnTo>
                                  <a:lnTo>
                                    <a:pt x="456" y="792"/>
                                  </a:lnTo>
                                  <a:lnTo>
                                    <a:pt x="461" y="797"/>
                                  </a:lnTo>
                                  <a:lnTo>
                                    <a:pt x="461" y="802"/>
                                  </a:lnTo>
                                  <a:lnTo>
                                    <a:pt x="471" y="811"/>
                                  </a:lnTo>
                                  <a:lnTo>
                                    <a:pt x="471" y="816"/>
                                  </a:lnTo>
                                  <a:lnTo>
                                    <a:pt x="475" y="821"/>
                                  </a:lnTo>
                                  <a:lnTo>
                                    <a:pt x="475" y="826"/>
                                  </a:lnTo>
                                  <a:lnTo>
                                    <a:pt x="485" y="835"/>
                                  </a:lnTo>
                                  <a:lnTo>
                                    <a:pt x="485" y="840"/>
                                  </a:lnTo>
                                  <a:lnTo>
                                    <a:pt x="490" y="845"/>
                                  </a:lnTo>
                                  <a:lnTo>
                                    <a:pt x="490" y="850"/>
                                  </a:lnTo>
                                  <a:lnTo>
                                    <a:pt x="495" y="855"/>
                                  </a:lnTo>
                                  <a:lnTo>
                                    <a:pt x="495" y="859"/>
                                  </a:lnTo>
                                  <a:lnTo>
                                    <a:pt x="504" y="869"/>
                                  </a:lnTo>
                                  <a:lnTo>
                                    <a:pt x="504" y="874"/>
                                  </a:lnTo>
                                  <a:lnTo>
                                    <a:pt x="509" y="879"/>
                                  </a:lnTo>
                                  <a:lnTo>
                                    <a:pt x="509" y="883"/>
                                  </a:lnTo>
                                  <a:lnTo>
                                    <a:pt x="514" y="888"/>
                                  </a:lnTo>
                                  <a:lnTo>
                                    <a:pt x="514" y="893"/>
                                  </a:lnTo>
                                  <a:lnTo>
                                    <a:pt x="523" y="903"/>
                                  </a:lnTo>
                                  <a:lnTo>
                                    <a:pt x="523" y="907"/>
                                  </a:lnTo>
                                  <a:lnTo>
                                    <a:pt x="528" y="912"/>
                                  </a:lnTo>
                                  <a:lnTo>
                                    <a:pt x="528" y="917"/>
                                  </a:lnTo>
                                  <a:lnTo>
                                    <a:pt x="538" y="927"/>
                                  </a:lnTo>
                                  <a:lnTo>
                                    <a:pt x="538" y="931"/>
                                  </a:lnTo>
                                  <a:lnTo>
                                    <a:pt x="543" y="936"/>
                                  </a:lnTo>
                                  <a:lnTo>
                                    <a:pt x="543" y="941"/>
                                  </a:lnTo>
                                  <a:lnTo>
                                    <a:pt x="547" y="946"/>
                                  </a:lnTo>
                                  <a:lnTo>
                                    <a:pt x="547" y="951"/>
                                  </a:lnTo>
                                  <a:lnTo>
                                    <a:pt x="557" y="960"/>
                                  </a:lnTo>
                                  <a:lnTo>
                                    <a:pt x="557" y="965"/>
                                  </a:lnTo>
                                  <a:lnTo>
                                    <a:pt x="562" y="970"/>
                                  </a:lnTo>
                                  <a:lnTo>
                                    <a:pt x="562" y="975"/>
                                  </a:lnTo>
                                  <a:lnTo>
                                    <a:pt x="567" y="979"/>
                                  </a:lnTo>
                                  <a:lnTo>
                                    <a:pt x="567" y="984"/>
                                  </a:lnTo>
                                  <a:lnTo>
                                    <a:pt x="576" y="994"/>
                                  </a:lnTo>
                                  <a:lnTo>
                                    <a:pt x="576" y="999"/>
                                  </a:lnTo>
                                  <a:lnTo>
                                    <a:pt x="581" y="1003"/>
                                  </a:lnTo>
                                  <a:lnTo>
                                    <a:pt x="581" y="1008"/>
                                  </a:lnTo>
                                  <a:lnTo>
                                    <a:pt x="591" y="1018"/>
                                  </a:lnTo>
                                  <a:lnTo>
                                    <a:pt x="591" y="1023"/>
                                  </a:lnTo>
                                  <a:lnTo>
                                    <a:pt x="595" y="1027"/>
                                  </a:lnTo>
                                  <a:lnTo>
                                    <a:pt x="595" y="103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9"/>
                          <wps:cNvSpPr>
                            <a:spLocks/>
                          </wps:cNvSpPr>
                          <wps:spPr bwMode="auto">
                            <a:xfrm>
                              <a:off x="6927" y="1868"/>
                              <a:ext cx="77" cy="134"/>
                            </a:xfrm>
                            <a:custGeom>
                              <a:avLst/>
                              <a:gdLst>
                                <a:gd name="T0" fmla="*/ 0 w 77"/>
                                <a:gd name="T1" fmla="*/ 0 h 134"/>
                                <a:gd name="T2" fmla="*/ 0 w 77"/>
                                <a:gd name="T3" fmla="*/ 5 h 134"/>
                                <a:gd name="T4" fmla="*/ 5 w 77"/>
                                <a:gd name="T5" fmla="*/ 9 h 134"/>
                                <a:gd name="T6" fmla="*/ 5 w 77"/>
                                <a:gd name="T7" fmla="*/ 14 h 134"/>
                                <a:gd name="T8" fmla="*/ 9 w 77"/>
                                <a:gd name="T9" fmla="*/ 19 h 134"/>
                                <a:gd name="T10" fmla="*/ 14 w 77"/>
                                <a:gd name="T11" fmla="*/ 24 h 134"/>
                                <a:gd name="T12" fmla="*/ 14 w 77"/>
                                <a:gd name="T13" fmla="*/ 29 h 134"/>
                                <a:gd name="T14" fmla="*/ 19 w 77"/>
                                <a:gd name="T15" fmla="*/ 33 h 134"/>
                                <a:gd name="T16" fmla="*/ 19 w 77"/>
                                <a:gd name="T17" fmla="*/ 38 h 134"/>
                                <a:gd name="T18" fmla="*/ 29 w 77"/>
                                <a:gd name="T19" fmla="*/ 48 h 134"/>
                                <a:gd name="T20" fmla="*/ 29 w 77"/>
                                <a:gd name="T21" fmla="*/ 53 h 134"/>
                                <a:gd name="T22" fmla="*/ 33 w 77"/>
                                <a:gd name="T23" fmla="*/ 57 h 134"/>
                                <a:gd name="T24" fmla="*/ 33 w 77"/>
                                <a:gd name="T25" fmla="*/ 62 h 134"/>
                                <a:gd name="T26" fmla="*/ 38 w 77"/>
                                <a:gd name="T27" fmla="*/ 67 h 134"/>
                                <a:gd name="T28" fmla="*/ 38 w 77"/>
                                <a:gd name="T29" fmla="*/ 72 h 134"/>
                                <a:gd name="T30" fmla="*/ 48 w 77"/>
                                <a:gd name="T31" fmla="*/ 81 h 134"/>
                                <a:gd name="T32" fmla="*/ 48 w 77"/>
                                <a:gd name="T33" fmla="*/ 86 h 134"/>
                                <a:gd name="T34" fmla="*/ 53 w 77"/>
                                <a:gd name="T35" fmla="*/ 91 h 134"/>
                                <a:gd name="T36" fmla="*/ 53 w 77"/>
                                <a:gd name="T37" fmla="*/ 96 h 134"/>
                                <a:gd name="T38" fmla="*/ 57 w 77"/>
                                <a:gd name="T39" fmla="*/ 101 h 134"/>
                                <a:gd name="T40" fmla="*/ 57 w 77"/>
                                <a:gd name="T41" fmla="*/ 105 h 134"/>
                                <a:gd name="T42" fmla="*/ 67 w 77"/>
                                <a:gd name="T43" fmla="*/ 115 h 134"/>
                                <a:gd name="T44" fmla="*/ 67 w 77"/>
                                <a:gd name="T45" fmla="*/ 120 h 134"/>
                                <a:gd name="T46" fmla="*/ 72 w 77"/>
                                <a:gd name="T47" fmla="*/ 125 h 134"/>
                                <a:gd name="T48" fmla="*/ 72 w 77"/>
                                <a:gd name="T49" fmla="*/ 129 h 134"/>
                                <a:gd name="T50" fmla="*/ 77 w 77"/>
                                <a:gd name="T51"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4">
                                  <a:moveTo>
                                    <a:pt x="0" y="0"/>
                                  </a:moveTo>
                                  <a:lnTo>
                                    <a:pt x="0" y="5"/>
                                  </a:lnTo>
                                  <a:lnTo>
                                    <a:pt x="5" y="9"/>
                                  </a:lnTo>
                                  <a:lnTo>
                                    <a:pt x="5" y="14"/>
                                  </a:lnTo>
                                  <a:lnTo>
                                    <a:pt x="9" y="19"/>
                                  </a:lnTo>
                                  <a:lnTo>
                                    <a:pt x="14" y="24"/>
                                  </a:lnTo>
                                  <a:lnTo>
                                    <a:pt x="14" y="29"/>
                                  </a:lnTo>
                                  <a:lnTo>
                                    <a:pt x="19" y="33"/>
                                  </a:lnTo>
                                  <a:lnTo>
                                    <a:pt x="19" y="38"/>
                                  </a:lnTo>
                                  <a:lnTo>
                                    <a:pt x="29" y="48"/>
                                  </a:lnTo>
                                  <a:lnTo>
                                    <a:pt x="29" y="53"/>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00"/>
                          <wps:cNvSpPr>
                            <a:spLocks/>
                          </wps:cNvSpPr>
                          <wps:spPr bwMode="auto">
                            <a:xfrm>
                              <a:off x="7124" y="2209"/>
                              <a:ext cx="628" cy="1089"/>
                            </a:xfrm>
                            <a:custGeom>
                              <a:avLst/>
                              <a:gdLst>
                                <a:gd name="T0" fmla="*/ 9 w 628"/>
                                <a:gd name="T1" fmla="*/ 14 h 1089"/>
                                <a:gd name="T2" fmla="*/ 19 w 628"/>
                                <a:gd name="T3" fmla="*/ 33 h 1089"/>
                                <a:gd name="T4" fmla="*/ 33 w 628"/>
                                <a:gd name="T5" fmla="*/ 57 h 1089"/>
                                <a:gd name="T6" fmla="*/ 48 w 628"/>
                                <a:gd name="T7" fmla="*/ 81 h 1089"/>
                                <a:gd name="T8" fmla="*/ 62 w 628"/>
                                <a:gd name="T9" fmla="*/ 105 h 1089"/>
                                <a:gd name="T10" fmla="*/ 72 w 628"/>
                                <a:gd name="T11" fmla="*/ 124 h 1089"/>
                                <a:gd name="T12" fmla="*/ 86 w 628"/>
                                <a:gd name="T13" fmla="*/ 148 h 1089"/>
                                <a:gd name="T14" fmla="*/ 100 w 628"/>
                                <a:gd name="T15" fmla="*/ 172 h 1089"/>
                                <a:gd name="T16" fmla="*/ 110 w 628"/>
                                <a:gd name="T17" fmla="*/ 192 h 1089"/>
                                <a:gd name="T18" fmla="*/ 124 w 628"/>
                                <a:gd name="T19" fmla="*/ 216 h 1089"/>
                                <a:gd name="T20" fmla="*/ 139 w 628"/>
                                <a:gd name="T21" fmla="*/ 240 h 1089"/>
                                <a:gd name="T22" fmla="*/ 153 w 628"/>
                                <a:gd name="T23" fmla="*/ 264 h 1089"/>
                                <a:gd name="T24" fmla="*/ 163 w 628"/>
                                <a:gd name="T25" fmla="*/ 283 h 1089"/>
                                <a:gd name="T26" fmla="*/ 177 w 628"/>
                                <a:gd name="T27" fmla="*/ 307 h 1089"/>
                                <a:gd name="T28" fmla="*/ 192 w 628"/>
                                <a:gd name="T29" fmla="*/ 331 h 1089"/>
                                <a:gd name="T30" fmla="*/ 206 w 628"/>
                                <a:gd name="T31" fmla="*/ 355 h 1089"/>
                                <a:gd name="T32" fmla="*/ 216 w 628"/>
                                <a:gd name="T33" fmla="*/ 374 h 1089"/>
                                <a:gd name="T34" fmla="*/ 230 w 628"/>
                                <a:gd name="T35" fmla="*/ 398 h 1089"/>
                                <a:gd name="T36" fmla="*/ 244 w 628"/>
                                <a:gd name="T37" fmla="*/ 422 h 1089"/>
                                <a:gd name="T38" fmla="*/ 259 w 628"/>
                                <a:gd name="T39" fmla="*/ 446 h 1089"/>
                                <a:gd name="T40" fmla="*/ 268 w 628"/>
                                <a:gd name="T41" fmla="*/ 465 h 1089"/>
                                <a:gd name="T42" fmla="*/ 283 w 628"/>
                                <a:gd name="T43" fmla="*/ 489 h 1089"/>
                                <a:gd name="T44" fmla="*/ 297 w 628"/>
                                <a:gd name="T45" fmla="*/ 513 h 1089"/>
                                <a:gd name="T46" fmla="*/ 312 w 628"/>
                                <a:gd name="T47" fmla="*/ 537 h 1089"/>
                                <a:gd name="T48" fmla="*/ 321 w 628"/>
                                <a:gd name="T49" fmla="*/ 557 h 1089"/>
                                <a:gd name="T50" fmla="*/ 336 w 628"/>
                                <a:gd name="T51" fmla="*/ 581 h 1089"/>
                                <a:gd name="T52" fmla="*/ 350 w 628"/>
                                <a:gd name="T53" fmla="*/ 605 h 1089"/>
                                <a:gd name="T54" fmla="*/ 364 w 628"/>
                                <a:gd name="T55" fmla="*/ 629 h 1089"/>
                                <a:gd name="T56" fmla="*/ 374 w 628"/>
                                <a:gd name="T57" fmla="*/ 648 h 1089"/>
                                <a:gd name="T58" fmla="*/ 388 w 628"/>
                                <a:gd name="T59" fmla="*/ 672 h 1089"/>
                                <a:gd name="T60" fmla="*/ 403 w 628"/>
                                <a:gd name="T61" fmla="*/ 696 h 1089"/>
                                <a:gd name="T62" fmla="*/ 412 w 628"/>
                                <a:gd name="T63" fmla="*/ 715 h 1089"/>
                                <a:gd name="T64" fmla="*/ 427 w 628"/>
                                <a:gd name="T65" fmla="*/ 739 h 1089"/>
                                <a:gd name="T66" fmla="*/ 441 w 628"/>
                                <a:gd name="T67" fmla="*/ 763 h 1089"/>
                                <a:gd name="T68" fmla="*/ 456 w 628"/>
                                <a:gd name="T69" fmla="*/ 787 h 1089"/>
                                <a:gd name="T70" fmla="*/ 465 w 628"/>
                                <a:gd name="T71" fmla="*/ 806 h 1089"/>
                                <a:gd name="T72" fmla="*/ 480 w 628"/>
                                <a:gd name="T73" fmla="*/ 830 h 1089"/>
                                <a:gd name="T74" fmla="*/ 494 w 628"/>
                                <a:gd name="T75" fmla="*/ 854 h 1089"/>
                                <a:gd name="T76" fmla="*/ 508 w 628"/>
                                <a:gd name="T77" fmla="*/ 878 h 1089"/>
                                <a:gd name="T78" fmla="*/ 518 w 628"/>
                                <a:gd name="T79" fmla="*/ 897 h 1089"/>
                                <a:gd name="T80" fmla="*/ 532 w 628"/>
                                <a:gd name="T81" fmla="*/ 921 h 1089"/>
                                <a:gd name="T82" fmla="*/ 547 w 628"/>
                                <a:gd name="T83" fmla="*/ 945 h 1089"/>
                                <a:gd name="T84" fmla="*/ 561 w 628"/>
                                <a:gd name="T85" fmla="*/ 969 h 1089"/>
                                <a:gd name="T86" fmla="*/ 571 w 628"/>
                                <a:gd name="T87" fmla="*/ 989 h 1089"/>
                                <a:gd name="T88" fmla="*/ 585 w 628"/>
                                <a:gd name="T89" fmla="*/ 1013 h 1089"/>
                                <a:gd name="T90" fmla="*/ 600 w 628"/>
                                <a:gd name="T91" fmla="*/ 1037 h 1089"/>
                                <a:gd name="T92" fmla="*/ 614 w 628"/>
                                <a:gd name="T93" fmla="*/ 1061 h 1089"/>
                                <a:gd name="T94" fmla="*/ 624 w 628"/>
                                <a:gd name="T95" fmla="*/ 108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8" h="1089">
                                  <a:moveTo>
                                    <a:pt x="0" y="0"/>
                                  </a:moveTo>
                                  <a:lnTo>
                                    <a:pt x="0" y="4"/>
                                  </a:lnTo>
                                  <a:lnTo>
                                    <a:pt x="4" y="9"/>
                                  </a:lnTo>
                                  <a:lnTo>
                                    <a:pt x="9" y="14"/>
                                  </a:lnTo>
                                  <a:lnTo>
                                    <a:pt x="9" y="19"/>
                                  </a:lnTo>
                                  <a:lnTo>
                                    <a:pt x="14" y="24"/>
                                  </a:lnTo>
                                  <a:lnTo>
                                    <a:pt x="14" y="28"/>
                                  </a:lnTo>
                                  <a:lnTo>
                                    <a:pt x="19" y="33"/>
                                  </a:lnTo>
                                  <a:lnTo>
                                    <a:pt x="19" y="38"/>
                                  </a:lnTo>
                                  <a:lnTo>
                                    <a:pt x="28" y="48"/>
                                  </a:lnTo>
                                  <a:lnTo>
                                    <a:pt x="28" y="52"/>
                                  </a:lnTo>
                                  <a:lnTo>
                                    <a:pt x="33" y="57"/>
                                  </a:lnTo>
                                  <a:lnTo>
                                    <a:pt x="33" y="62"/>
                                  </a:lnTo>
                                  <a:lnTo>
                                    <a:pt x="38" y="67"/>
                                  </a:lnTo>
                                  <a:lnTo>
                                    <a:pt x="38" y="72"/>
                                  </a:lnTo>
                                  <a:lnTo>
                                    <a:pt x="48" y="81"/>
                                  </a:lnTo>
                                  <a:lnTo>
                                    <a:pt x="48" y="86"/>
                                  </a:lnTo>
                                  <a:lnTo>
                                    <a:pt x="52" y="91"/>
                                  </a:lnTo>
                                  <a:lnTo>
                                    <a:pt x="52" y="96"/>
                                  </a:lnTo>
                                  <a:lnTo>
                                    <a:pt x="62" y="105"/>
                                  </a:lnTo>
                                  <a:lnTo>
                                    <a:pt x="62" y="110"/>
                                  </a:lnTo>
                                  <a:lnTo>
                                    <a:pt x="67" y="115"/>
                                  </a:lnTo>
                                  <a:lnTo>
                                    <a:pt x="67" y="120"/>
                                  </a:lnTo>
                                  <a:lnTo>
                                    <a:pt x="72" y="124"/>
                                  </a:lnTo>
                                  <a:lnTo>
                                    <a:pt x="72" y="129"/>
                                  </a:lnTo>
                                  <a:lnTo>
                                    <a:pt x="81" y="139"/>
                                  </a:lnTo>
                                  <a:lnTo>
                                    <a:pt x="81" y="144"/>
                                  </a:lnTo>
                                  <a:lnTo>
                                    <a:pt x="86" y="148"/>
                                  </a:lnTo>
                                  <a:lnTo>
                                    <a:pt x="86" y="153"/>
                                  </a:lnTo>
                                  <a:lnTo>
                                    <a:pt x="91" y="158"/>
                                  </a:lnTo>
                                  <a:lnTo>
                                    <a:pt x="91" y="163"/>
                                  </a:lnTo>
                                  <a:lnTo>
                                    <a:pt x="100" y="172"/>
                                  </a:lnTo>
                                  <a:lnTo>
                                    <a:pt x="100" y="177"/>
                                  </a:lnTo>
                                  <a:lnTo>
                                    <a:pt x="105" y="182"/>
                                  </a:lnTo>
                                  <a:lnTo>
                                    <a:pt x="105" y="187"/>
                                  </a:lnTo>
                                  <a:lnTo>
                                    <a:pt x="110" y="192"/>
                                  </a:lnTo>
                                  <a:lnTo>
                                    <a:pt x="110" y="196"/>
                                  </a:lnTo>
                                  <a:lnTo>
                                    <a:pt x="120" y="206"/>
                                  </a:lnTo>
                                  <a:lnTo>
                                    <a:pt x="120" y="211"/>
                                  </a:lnTo>
                                  <a:lnTo>
                                    <a:pt x="124" y="216"/>
                                  </a:lnTo>
                                  <a:lnTo>
                                    <a:pt x="124" y="220"/>
                                  </a:lnTo>
                                  <a:lnTo>
                                    <a:pt x="134" y="230"/>
                                  </a:lnTo>
                                  <a:lnTo>
                                    <a:pt x="134" y="235"/>
                                  </a:lnTo>
                                  <a:lnTo>
                                    <a:pt x="139" y="240"/>
                                  </a:lnTo>
                                  <a:lnTo>
                                    <a:pt x="139" y="244"/>
                                  </a:lnTo>
                                  <a:lnTo>
                                    <a:pt x="144" y="249"/>
                                  </a:lnTo>
                                  <a:lnTo>
                                    <a:pt x="144" y="254"/>
                                  </a:lnTo>
                                  <a:lnTo>
                                    <a:pt x="153" y="264"/>
                                  </a:lnTo>
                                  <a:lnTo>
                                    <a:pt x="153" y="268"/>
                                  </a:lnTo>
                                  <a:lnTo>
                                    <a:pt x="158" y="273"/>
                                  </a:lnTo>
                                  <a:lnTo>
                                    <a:pt x="158" y="278"/>
                                  </a:lnTo>
                                  <a:lnTo>
                                    <a:pt x="163" y="283"/>
                                  </a:lnTo>
                                  <a:lnTo>
                                    <a:pt x="163" y="288"/>
                                  </a:lnTo>
                                  <a:lnTo>
                                    <a:pt x="172" y="297"/>
                                  </a:lnTo>
                                  <a:lnTo>
                                    <a:pt x="172" y="302"/>
                                  </a:lnTo>
                                  <a:lnTo>
                                    <a:pt x="177" y="307"/>
                                  </a:lnTo>
                                  <a:lnTo>
                                    <a:pt x="177" y="312"/>
                                  </a:lnTo>
                                  <a:lnTo>
                                    <a:pt x="187" y="321"/>
                                  </a:lnTo>
                                  <a:lnTo>
                                    <a:pt x="187" y="326"/>
                                  </a:lnTo>
                                  <a:lnTo>
                                    <a:pt x="192" y="331"/>
                                  </a:lnTo>
                                  <a:lnTo>
                                    <a:pt x="192" y="336"/>
                                  </a:lnTo>
                                  <a:lnTo>
                                    <a:pt x="196" y="340"/>
                                  </a:lnTo>
                                  <a:lnTo>
                                    <a:pt x="196" y="345"/>
                                  </a:lnTo>
                                  <a:lnTo>
                                    <a:pt x="206" y="355"/>
                                  </a:lnTo>
                                  <a:lnTo>
                                    <a:pt x="206" y="360"/>
                                  </a:lnTo>
                                  <a:lnTo>
                                    <a:pt x="211" y="365"/>
                                  </a:lnTo>
                                  <a:lnTo>
                                    <a:pt x="211" y="369"/>
                                  </a:lnTo>
                                  <a:lnTo>
                                    <a:pt x="216" y="374"/>
                                  </a:lnTo>
                                  <a:lnTo>
                                    <a:pt x="216" y="379"/>
                                  </a:lnTo>
                                  <a:lnTo>
                                    <a:pt x="225" y="389"/>
                                  </a:lnTo>
                                  <a:lnTo>
                                    <a:pt x="225" y="393"/>
                                  </a:lnTo>
                                  <a:lnTo>
                                    <a:pt x="230" y="398"/>
                                  </a:lnTo>
                                  <a:lnTo>
                                    <a:pt x="230" y="403"/>
                                  </a:lnTo>
                                  <a:lnTo>
                                    <a:pt x="235" y="408"/>
                                  </a:lnTo>
                                  <a:lnTo>
                                    <a:pt x="235" y="413"/>
                                  </a:lnTo>
                                  <a:lnTo>
                                    <a:pt x="244" y="422"/>
                                  </a:lnTo>
                                  <a:lnTo>
                                    <a:pt x="244" y="427"/>
                                  </a:lnTo>
                                  <a:lnTo>
                                    <a:pt x="249" y="432"/>
                                  </a:lnTo>
                                  <a:lnTo>
                                    <a:pt x="249" y="437"/>
                                  </a:lnTo>
                                  <a:lnTo>
                                    <a:pt x="259" y="446"/>
                                  </a:lnTo>
                                  <a:lnTo>
                                    <a:pt x="259" y="451"/>
                                  </a:lnTo>
                                  <a:lnTo>
                                    <a:pt x="264" y="456"/>
                                  </a:lnTo>
                                  <a:lnTo>
                                    <a:pt x="264" y="461"/>
                                  </a:lnTo>
                                  <a:lnTo>
                                    <a:pt x="268" y="465"/>
                                  </a:lnTo>
                                  <a:lnTo>
                                    <a:pt x="268" y="470"/>
                                  </a:lnTo>
                                  <a:lnTo>
                                    <a:pt x="278" y="480"/>
                                  </a:lnTo>
                                  <a:lnTo>
                                    <a:pt x="278" y="485"/>
                                  </a:lnTo>
                                  <a:lnTo>
                                    <a:pt x="283" y="489"/>
                                  </a:lnTo>
                                  <a:lnTo>
                                    <a:pt x="283" y="494"/>
                                  </a:lnTo>
                                  <a:lnTo>
                                    <a:pt x="288" y="499"/>
                                  </a:lnTo>
                                  <a:lnTo>
                                    <a:pt x="288" y="504"/>
                                  </a:lnTo>
                                  <a:lnTo>
                                    <a:pt x="297" y="513"/>
                                  </a:lnTo>
                                  <a:lnTo>
                                    <a:pt x="297" y="518"/>
                                  </a:lnTo>
                                  <a:lnTo>
                                    <a:pt x="302" y="523"/>
                                  </a:lnTo>
                                  <a:lnTo>
                                    <a:pt x="302" y="528"/>
                                  </a:lnTo>
                                  <a:lnTo>
                                    <a:pt x="312" y="537"/>
                                  </a:lnTo>
                                  <a:lnTo>
                                    <a:pt x="312" y="542"/>
                                  </a:lnTo>
                                  <a:lnTo>
                                    <a:pt x="316" y="547"/>
                                  </a:lnTo>
                                  <a:lnTo>
                                    <a:pt x="316" y="552"/>
                                  </a:lnTo>
                                  <a:lnTo>
                                    <a:pt x="321" y="557"/>
                                  </a:lnTo>
                                  <a:lnTo>
                                    <a:pt x="321" y="561"/>
                                  </a:lnTo>
                                  <a:lnTo>
                                    <a:pt x="331" y="571"/>
                                  </a:lnTo>
                                  <a:lnTo>
                                    <a:pt x="331" y="576"/>
                                  </a:lnTo>
                                  <a:lnTo>
                                    <a:pt x="336" y="581"/>
                                  </a:lnTo>
                                  <a:lnTo>
                                    <a:pt x="336" y="585"/>
                                  </a:lnTo>
                                  <a:lnTo>
                                    <a:pt x="340" y="590"/>
                                  </a:lnTo>
                                  <a:lnTo>
                                    <a:pt x="340" y="595"/>
                                  </a:lnTo>
                                  <a:lnTo>
                                    <a:pt x="350" y="605"/>
                                  </a:lnTo>
                                  <a:lnTo>
                                    <a:pt x="350" y="609"/>
                                  </a:lnTo>
                                  <a:lnTo>
                                    <a:pt x="355" y="614"/>
                                  </a:lnTo>
                                  <a:lnTo>
                                    <a:pt x="355" y="619"/>
                                  </a:lnTo>
                                  <a:lnTo>
                                    <a:pt x="364" y="629"/>
                                  </a:lnTo>
                                  <a:lnTo>
                                    <a:pt x="364" y="633"/>
                                  </a:lnTo>
                                  <a:lnTo>
                                    <a:pt x="369" y="638"/>
                                  </a:lnTo>
                                  <a:lnTo>
                                    <a:pt x="369" y="643"/>
                                  </a:lnTo>
                                  <a:lnTo>
                                    <a:pt x="374" y="648"/>
                                  </a:lnTo>
                                  <a:lnTo>
                                    <a:pt x="374" y="653"/>
                                  </a:lnTo>
                                  <a:lnTo>
                                    <a:pt x="384" y="662"/>
                                  </a:lnTo>
                                  <a:lnTo>
                                    <a:pt x="384" y="667"/>
                                  </a:lnTo>
                                  <a:lnTo>
                                    <a:pt x="388" y="672"/>
                                  </a:lnTo>
                                  <a:lnTo>
                                    <a:pt x="388" y="677"/>
                                  </a:lnTo>
                                  <a:lnTo>
                                    <a:pt x="393" y="681"/>
                                  </a:lnTo>
                                  <a:lnTo>
                                    <a:pt x="393" y="686"/>
                                  </a:lnTo>
                                  <a:lnTo>
                                    <a:pt x="403" y="696"/>
                                  </a:lnTo>
                                  <a:lnTo>
                                    <a:pt x="403" y="701"/>
                                  </a:lnTo>
                                  <a:lnTo>
                                    <a:pt x="408" y="705"/>
                                  </a:lnTo>
                                  <a:lnTo>
                                    <a:pt x="408" y="710"/>
                                  </a:lnTo>
                                  <a:lnTo>
                                    <a:pt x="412" y="715"/>
                                  </a:lnTo>
                                  <a:lnTo>
                                    <a:pt x="412" y="720"/>
                                  </a:lnTo>
                                  <a:lnTo>
                                    <a:pt x="422" y="729"/>
                                  </a:lnTo>
                                  <a:lnTo>
                                    <a:pt x="422" y="734"/>
                                  </a:lnTo>
                                  <a:lnTo>
                                    <a:pt x="427" y="739"/>
                                  </a:lnTo>
                                  <a:lnTo>
                                    <a:pt x="427" y="744"/>
                                  </a:lnTo>
                                  <a:lnTo>
                                    <a:pt x="436" y="753"/>
                                  </a:lnTo>
                                  <a:lnTo>
                                    <a:pt x="436" y="758"/>
                                  </a:lnTo>
                                  <a:lnTo>
                                    <a:pt x="441" y="763"/>
                                  </a:lnTo>
                                  <a:lnTo>
                                    <a:pt x="441" y="768"/>
                                  </a:lnTo>
                                  <a:lnTo>
                                    <a:pt x="446" y="773"/>
                                  </a:lnTo>
                                  <a:lnTo>
                                    <a:pt x="446" y="777"/>
                                  </a:lnTo>
                                  <a:lnTo>
                                    <a:pt x="456" y="787"/>
                                  </a:lnTo>
                                  <a:lnTo>
                                    <a:pt x="456" y="792"/>
                                  </a:lnTo>
                                  <a:lnTo>
                                    <a:pt x="460" y="797"/>
                                  </a:lnTo>
                                  <a:lnTo>
                                    <a:pt x="460" y="801"/>
                                  </a:lnTo>
                                  <a:lnTo>
                                    <a:pt x="465" y="806"/>
                                  </a:lnTo>
                                  <a:lnTo>
                                    <a:pt x="465" y="811"/>
                                  </a:lnTo>
                                  <a:lnTo>
                                    <a:pt x="475" y="821"/>
                                  </a:lnTo>
                                  <a:lnTo>
                                    <a:pt x="475" y="825"/>
                                  </a:lnTo>
                                  <a:lnTo>
                                    <a:pt x="480" y="830"/>
                                  </a:lnTo>
                                  <a:lnTo>
                                    <a:pt x="480" y="835"/>
                                  </a:lnTo>
                                  <a:lnTo>
                                    <a:pt x="489" y="845"/>
                                  </a:lnTo>
                                  <a:lnTo>
                                    <a:pt x="489" y="849"/>
                                  </a:lnTo>
                                  <a:lnTo>
                                    <a:pt x="494" y="854"/>
                                  </a:lnTo>
                                  <a:lnTo>
                                    <a:pt x="494" y="859"/>
                                  </a:lnTo>
                                  <a:lnTo>
                                    <a:pt x="499" y="864"/>
                                  </a:lnTo>
                                  <a:lnTo>
                                    <a:pt x="499" y="869"/>
                                  </a:lnTo>
                                  <a:lnTo>
                                    <a:pt x="508" y="878"/>
                                  </a:lnTo>
                                  <a:lnTo>
                                    <a:pt x="508" y="883"/>
                                  </a:lnTo>
                                  <a:lnTo>
                                    <a:pt x="513" y="888"/>
                                  </a:lnTo>
                                  <a:lnTo>
                                    <a:pt x="513" y="893"/>
                                  </a:lnTo>
                                  <a:lnTo>
                                    <a:pt x="518" y="897"/>
                                  </a:lnTo>
                                  <a:lnTo>
                                    <a:pt x="518" y="902"/>
                                  </a:lnTo>
                                  <a:lnTo>
                                    <a:pt x="528" y="912"/>
                                  </a:lnTo>
                                  <a:lnTo>
                                    <a:pt x="528" y="917"/>
                                  </a:lnTo>
                                  <a:lnTo>
                                    <a:pt x="532" y="921"/>
                                  </a:lnTo>
                                  <a:lnTo>
                                    <a:pt x="532" y="926"/>
                                  </a:lnTo>
                                  <a:lnTo>
                                    <a:pt x="537" y="931"/>
                                  </a:lnTo>
                                  <a:lnTo>
                                    <a:pt x="537" y="936"/>
                                  </a:lnTo>
                                  <a:lnTo>
                                    <a:pt x="547" y="945"/>
                                  </a:lnTo>
                                  <a:lnTo>
                                    <a:pt x="547" y="950"/>
                                  </a:lnTo>
                                  <a:lnTo>
                                    <a:pt x="552" y="955"/>
                                  </a:lnTo>
                                  <a:lnTo>
                                    <a:pt x="552" y="960"/>
                                  </a:lnTo>
                                  <a:lnTo>
                                    <a:pt x="561" y="969"/>
                                  </a:lnTo>
                                  <a:lnTo>
                                    <a:pt x="561" y="974"/>
                                  </a:lnTo>
                                  <a:lnTo>
                                    <a:pt x="566" y="979"/>
                                  </a:lnTo>
                                  <a:lnTo>
                                    <a:pt x="566" y="984"/>
                                  </a:lnTo>
                                  <a:lnTo>
                                    <a:pt x="571" y="989"/>
                                  </a:lnTo>
                                  <a:lnTo>
                                    <a:pt x="571" y="993"/>
                                  </a:lnTo>
                                  <a:lnTo>
                                    <a:pt x="580" y="1003"/>
                                  </a:lnTo>
                                  <a:lnTo>
                                    <a:pt x="580" y="1008"/>
                                  </a:lnTo>
                                  <a:lnTo>
                                    <a:pt x="585" y="1013"/>
                                  </a:lnTo>
                                  <a:lnTo>
                                    <a:pt x="585" y="1017"/>
                                  </a:lnTo>
                                  <a:lnTo>
                                    <a:pt x="590" y="1022"/>
                                  </a:lnTo>
                                  <a:lnTo>
                                    <a:pt x="590" y="1027"/>
                                  </a:lnTo>
                                  <a:lnTo>
                                    <a:pt x="600" y="1037"/>
                                  </a:lnTo>
                                  <a:lnTo>
                                    <a:pt x="600" y="1041"/>
                                  </a:lnTo>
                                  <a:lnTo>
                                    <a:pt x="604" y="1046"/>
                                  </a:lnTo>
                                  <a:lnTo>
                                    <a:pt x="604" y="1051"/>
                                  </a:lnTo>
                                  <a:lnTo>
                                    <a:pt x="614" y="1061"/>
                                  </a:lnTo>
                                  <a:lnTo>
                                    <a:pt x="614" y="1065"/>
                                  </a:lnTo>
                                  <a:lnTo>
                                    <a:pt x="619" y="1070"/>
                                  </a:lnTo>
                                  <a:lnTo>
                                    <a:pt x="619" y="1075"/>
                                  </a:lnTo>
                                  <a:lnTo>
                                    <a:pt x="624" y="1080"/>
                                  </a:lnTo>
                                  <a:lnTo>
                                    <a:pt x="624" y="1085"/>
                                  </a:lnTo>
                                  <a:lnTo>
                                    <a:pt x="628" y="10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1"/>
                          <wps:cNvSpPr>
                            <a:spLocks/>
                          </wps:cNvSpPr>
                          <wps:spPr bwMode="auto">
                            <a:xfrm>
                              <a:off x="6869" y="1877"/>
                              <a:ext cx="101" cy="178"/>
                            </a:xfrm>
                            <a:custGeom>
                              <a:avLst/>
                              <a:gdLst>
                                <a:gd name="T0" fmla="*/ 0 w 101"/>
                                <a:gd name="T1" fmla="*/ 0 h 178"/>
                                <a:gd name="T2" fmla="*/ 5 w 101"/>
                                <a:gd name="T3" fmla="*/ 5 h 178"/>
                                <a:gd name="T4" fmla="*/ 5 w 101"/>
                                <a:gd name="T5" fmla="*/ 10 h 178"/>
                                <a:gd name="T6" fmla="*/ 10 w 101"/>
                                <a:gd name="T7" fmla="*/ 15 h 178"/>
                                <a:gd name="T8" fmla="*/ 10 w 101"/>
                                <a:gd name="T9" fmla="*/ 20 h 178"/>
                                <a:gd name="T10" fmla="*/ 15 w 101"/>
                                <a:gd name="T11" fmla="*/ 24 h 178"/>
                                <a:gd name="T12" fmla="*/ 15 w 101"/>
                                <a:gd name="T13" fmla="*/ 29 h 178"/>
                                <a:gd name="T14" fmla="*/ 24 w 101"/>
                                <a:gd name="T15" fmla="*/ 39 h 178"/>
                                <a:gd name="T16" fmla="*/ 24 w 101"/>
                                <a:gd name="T17" fmla="*/ 44 h 178"/>
                                <a:gd name="T18" fmla="*/ 29 w 101"/>
                                <a:gd name="T19" fmla="*/ 48 h 178"/>
                                <a:gd name="T20" fmla="*/ 29 w 101"/>
                                <a:gd name="T21" fmla="*/ 53 h 178"/>
                                <a:gd name="T22" fmla="*/ 39 w 101"/>
                                <a:gd name="T23" fmla="*/ 63 h 178"/>
                                <a:gd name="T24" fmla="*/ 39 w 101"/>
                                <a:gd name="T25" fmla="*/ 68 h 178"/>
                                <a:gd name="T26" fmla="*/ 43 w 101"/>
                                <a:gd name="T27" fmla="*/ 72 h 178"/>
                                <a:gd name="T28" fmla="*/ 43 w 101"/>
                                <a:gd name="T29" fmla="*/ 77 h 178"/>
                                <a:gd name="T30" fmla="*/ 48 w 101"/>
                                <a:gd name="T31" fmla="*/ 82 h 178"/>
                                <a:gd name="T32" fmla="*/ 48 w 101"/>
                                <a:gd name="T33" fmla="*/ 87 h 178"/>
                                <a:gd name="T34" fmla="*/ 58 w 101"/>
                                <a:gd name="T35" fmla="*/ 96 h 178"/>
                                <a:gd name="T36" fmla="*/ 58 w 101"/>
                                <a:gd name="T37" fmla="*/ 101 h 178"/>
                                <a:gd name="T38" fmla="*/ 63 w 101"/>
                                <a:gd name="T39" fmla="*/ 106 h 178"/>
                                <a:gd name="T40" fmla="*/ 63 w 101"/>
                                <a:gd name="T41" fmla="*/ 111 h 178"/>
                                <a:gd name="T42" fmla="*/ 67 w 101"/>
                                <a:gd name="T43" fmla="*/ 116 h 178"/>
                                <a:gd name="T44" fmla="*/ 67 w 101"/>
                                <a:gd name="T45" fmla="*/ 120 h 178"/>
                                <a:gd name="T46" fmla="*/ 77 w 101"/>
                                <a:gd name="T47" fmla="*/ 130 h 178"/>
                                <a:gd name="T48" fmla="*/ 77 w 101"/>
                                <a:gd name="T49" fmla="*/ 135 h 178"/>
                                <a:gd name="T50" fmla="*/ 82 w 101"/>
                                <a:gd name="T51" fmla="*/ 140 h 178"/>
                                <a:gd name="T52" fmla="*/ 82 w 101"/>
                                <a:gd name="T53" fmla="*/ 144 h 178"/>
                                <a:gd name="T54" fmla="*/ 87 w 101"/>
                                <a:gd name="T55" fmla="*/ 149 h 178"/>
                                <a:gd name="T56" fmla="*/ 87 w 101"/>
                                <a:gd name="T57" fmla="*/ 154 h 178"/>
                                <a:gd name="T58" fmla="*/ 96 w 101"/>
                                <a:gd name="T59" fmla="*/ 164 h 178"/>
                                <a:gd name="T60" fmla="*/ 96 w 101"/>
                                <a:gd name="T61" fmla="*/ 168 h 178"/>
                                <a:gd name="T62" fmla="*/ 101 w 101"/>
                                <a:gd name="T63" fmla="*/ 173 h 178"/>
                                <a:gd name="T64" fmla="*/ 101 w 101"/>
                                <a:gd name="T65"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8">
                                  <a:moveTo>
                                    <a:pt x="0" y="0"/>
                                  </a:moveTo>
                                  <a:lnTo>
                                    <a:pt x="5" y="5"/>
                                  </a:lnTo>
                                  <a:lnTo>
                                    <a:pt x="5" y="10"/>
                                  </a:lnTo>
                                  <a:lnTo>
                                    <a:pt x="10" y="15"/>
                                  </a:lnTo>
                                  <a:lnTo>
                                    <a:pt x="10" y="20"/>
                                  </a:lnTo>
                                  <a:lnTo>
                                    <a:pt x="15" y="24"/>
                                  </a:lnTo>
                                  <a:lnTo>
                                    <a:pt x="15" y="29"/>
                                  </a:lnTo>
                                  <a:lnTo>
                                    <a:pt x="24" y="39"/>
                                  </a:lnTo>
                                  <a:lnTo>
                                    <a:pt x="24" y="44"/>
                                  </a:lnTo>
                                  <a:lnTo>
                                    <a:pt x="29" y="48"/>
                                  </a:lnTo>
                                  <a:lnTo>
                                    <a:pt x="29" y="53"/>
                                  </a:lnTo>
                                  <a:lnTo>
                                    <a:pt x="39" y="63"/>
                                  </a:lnTo>
                                  <a:lnTo>
                                    <a:pt x="39" y="68"/>
                                  </a:lnTo>
                                  <a:lnTo>
                                    <a:pt x="43" y="72"/>
                                  </a:lnTo>
                                  <a:lnTo>
                                    <a:pt x="43" y="77"/>
                                  </a:lnTo>
                                  <a:lnTo>
                                    <a:pt x="48" y="82"/>
                                  </a:lnTo>
                                  <a:lnTo>
                                    <a:pt x="48" y="87"/>
                                  </a:lnTo>
                                  <a:lnTo>
                                    <a:pt x="58" y="96"/>
                                  </a:lnTo>
                                  <a:lnTo>
                                    <a:pt x="58" y="101"/>
                                  </a:lnTo>
                                  <a:lnTo>
                                    <a:pt x="63" y="106"/>
                                  </a:lnTo>
                                  <a:lnTo>
                                    <a:pt x="63" y="111"/>
                                  </a:lnTo>
                                  <a:lnTo>
                                    <a:pt x="67" y="116"/>
                                  </a:lnTo>
                                  <a:lnTo>
                                    <a:pt x="67" y="120"/>
                                  </a:lnTo>
                                  <a:lnTo>
                                    <a:pt x="77" y="130"/>
                                  </a:lnTo>
                                  <a:lnTo>
                                    <a:pt x="77" y="135"/>
                                  </a:lnTo>
                                  <a:lnTo>
                                    <a:pt x="82" y="140"/>
                                  </a:lnTo>
                                  <a:lnTo>
                                    <a:pt x="82" y="144"/>
                                  </a:lnTo>
                                  <a:lnTo>
                                    <a:pt x="87" y="149"/>
                                  </a:lnTo>
                                  <a:lnTo>
                                    <a:pt x="87" y="154"/>
                                  </a:lnTo>
                                  <a:lnTo>
                                    <a:pt x="96" y="164"/>
                                  </a:lnTo>
                                  <a:lnTo>
                                    <a:pt x="96" y="168"/>
                                  </a:lnTo>
                                  <a:lnTo>
                                    <a:pt x="101" y="173"/>
                                  </a:lnTo>
                                  <a:lnTo>
                                    <a:pt x="101" y="1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2"/>
                          <wps:cNvSpPr>
                            <a:spLocks/>
                          </wps:cNvSpPr>
                          <wps:spPr bwMode="auto">
                            <a:xfrm>
                              <a:off x="7076" y="2233"/>
                              <a:ext cx="460" cy="801"/>
                            </a:xfrm>
                            <a:custGeom>
                              <a:avLst/>
                              <a:gdLst>
                                <a:gd name="T0" fmla="*/ 4 w 460"/>
                                <a:gd name="T1" fmla="*/ 9 h 801"/>
                                <a:gd name="T2" fmla="*/ 14 w 460"/>
                                <a:gd name="T3" fmla="*/ 24 h 801"/>
                                <a:gd name="T4" fmla="*/ 19 w 460"/>
                                <a:gd name="T5" fmla="*/ 38 h 801"/>
                                <a:gd name="T6" fmla="*/ 33 w 460"/>
                                <a:gd name="T7" fmla="*/ 57 h 801"/>
                                <a:gd name="T8" fmla="*/ 38 w 460"/>
                                <a:gd name="T9" fmla="*/ 72 h 801"/>
                                <a:gd name="T10" fmla="*/ 52 w 460"/>
                                <a:gd name="T11" fmla="*/ 91 h 801"/>
                                <a:gd name="T12" fmla="*/ 57 w 460"/>
                                <a:gd name="T13" fmla="*/ 105 h 801"/>
                                <a:gd name="T14" fmla="*/ 72 w 460"/>
                                <a:gd name="T15" fmla="*/ 124 h 801"/>
                                <a:gd name="T16" fmla="*/ 76 w 460"/>
                                <a:gd name="T17" fmla="*/ 139 h 801"/>
                                <a:gd name="T18" fmla="*/ 91 w 460"/>
                                <a:gd name="T19" fmla="*/ 158 h 801"/>
                                <a:gd name="T20" fmla="*/ 96 w 460"/>
                                <a:gd name="T21" fmla="*/ 172 h 801"/>
                                <a:gd name="T22" fmla="*/ 110 w 460"/>
                                <a:gd name="T23" fmla="*/ 192 h 801"/>
                                <a:gd name="T24" fmla="*/ 115 w 460"/>
                                <a:gd name="T25" fmla="*/ 206 h 801"/>
                                <a:gd name="T26" fmla="*/ 129 w 460"/>
                                <a:gd name="T27" fmla="*/ 225 h 801"/>
                                <a:gd name="T28" fmla="*/ 139 w 460"/>
                                <a:gd name="T29" fmla="*/ 244 h 801"/>
                                <a:gd name="T30" fmla="*/ 148 w 460"/>
                                <a:gd name="T31" fmla="*/ 259 h 801"/>
                                <a:gd name="T32" fmla="*/ 158 w 460"/>
                                <a:gd name="T33" fmla="*/ 278 h 801"/>
                                <a:gd name="T34" fmla="*/ 168 w 460"/>
                                <a:gd name="T35" fmla="*/ 292 h 801"/>
                                <a:gd name="T36" fmla="*/ 177 w 460"/>
                                <a:gd name="T37" fmla="*/ 312 h 801"/>
                                <a:gd name="T38" fmla="*/ 187 w 460"/>
                                <a:gd name="T39" fmla="*/ 326 h 801"/>
                                <a:gd name="T40" fmla="*/ 196 w 460"/>
                                <a:gd name="T41" fmla="*/ 345 h 801"/>
                                <a:gd name="T42" fmla="*/ 211 w 460"/>
                                <a:gd name="T43" fmla="*/ 365 h 801"/>
                                <a:gd name="T44" fmla="*/ 216 w 460"/>
                                <a:gd name="T45" fmla="*/ 379 h 801"/>
                                <a:gd name="T46" fmla="*/ 230 w 460"/>
                                <a:gd name="T47" fmla="*/ 398 h 801"/>
                                <a:gd name="T48" fmla="*/ 235 w 460"/>
                                <a:gd name="T49" fmla="*/ 413 h 801"/>
                                <a:gd name="T50" fmla="*/ 249 w 460"/>
                                <a:gd name="T51" fmla="*/ 432 h 801"/>
                                <a:gd name="T52" fmla="*/ 254 w 460"/>
                                <a:gd name="T53" fmla="*/ 446 h 801"/>
                                <a:gd name="T54" fmla="*/ 268 w 460"/>
                                <a:gd name="T55" fmla="*/ 465 h 801"/>
                                <a:gd name="T56" fmla="*/ 273 w 460"/>
                                <a:gd name="T57" fmla="*/ 480 h 801"/>
                                <a:gd name="T58" fmla="*/ 288 w 460"/>
                                <a:gd name="T59" fmla="*/ 499 h 801"/>
                                <a:gd name="T60" fmla="*/ 292 w 460"/>
                                <a:gd name="T61" fmla="*/ 513 h 801"/>
                                <a:gd name="T62" fmla="*/ 307 w 460"/>
                                <a:gd name="T63" fmla="*/ 533 h 801"/>
                                <a:gd name="T64" fmla="*/ 312 w 460"/>
                                <a:gd name="T65" fmla="*/ 547 h 801"/>
                                <a:gd name="T66" fmla="*/ 326 w 460"/>
                                <a:gd name="T67" fmla="*/ 566 h 801"/>
                                <a:gd name="T68" fmla="*/ 331 w 460"/>
                                <a:gd name="T69" fmla="*/ 581 h 801"/>
                                <a:gd name="T70" fmla="*/ 345 w 460"/>
                                <a:gd name="T71" fmla="*/ 600 h 801"/>
                                <a:gd name="T72" fmla="*/ 355 w 460"/>
                                <a:gd name="T73" fmla="*/ 619 h 801"/>
                                <a:gd name="T74" fmla="*/ 364 w 460"/>
                                <a:gd name="T75" fmla="*/ 633 h 801"/>
                                <a:gd name="T76" fmla="*/ 374 w 460"/>
                                <a:gd name="T77" fmla="*/ 653 h 801"/>
                                <a:gd name="T78" fmla="*/ 384 w 460"/>
                                <a:gd name="T79" fmla="*/ 667 h 801"/>
                                <a:gd name="T80" fmla="*/ 393 w 460"/>
                                <a:gd name="T81" fmla="*/ 686 h 801"/>
                                <a:gd name="T82" fmla="*/ 403 w 460"/>
                                <a:gd name="T83" fmla="*/ 701 h 801"/>
                                <a:gd name="T84" fmla="*/ 412 w 460"/>
                                <a:gd name="T85" fmla="*/ 720 h 801"/>
                                <a:gd name="T86" fmla="*/ 427 w 460"/>
                                <a:gd name="T87" fmla="*/ 739 h 801"/>
                                <a:gd name="T88" fmla="*/ 432 w 460"/>
                                <a:gd name="T89" fmla="*/ 753 h 801"/>
                                <a:gd name="T90" fmla="*/ 446 w 460"/>
                                <a:gd name="T91" fmla="*/ 773 h 801"/>
                                <a:gd name="T92" fmla="*/ 451 w 460"/>
                                <a:gd name="T93" fmla="*/ 787 h 801"/>
                                <a:gd name="T94" fmla="*/ 460 w 460"/>
                                <a:gd name="T95" fmla="*/ 801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0" h="801">
                                  <a:moveTo>
                                    <a:pt x="0" y="0"/>
                                  </a:moveTo>
                                  <a:lnTo>
                                    <a:pt x="0" y="4"/>
                                  </a:lnTo>
                                  <a:lnTo>
                                    <a:pt x="4" y="9"/>
                                  </a:lnTo>
                                  <a:lnTo>
                                    <a:pt x="4" y="14"/>
                                  </a:lnTo>
                                  <a:lnTo>
                                    <a:pt x="9" y="19"/>
                                  </a:lnTo>
                                  <a:lnTo>
                                    <a:pt x="14" y="24"/>
                                  </a:lnTo>
                                  <a:lnTo>
                                    <a:pt x="14" y="28"/>
                                  </a:lnTo>
                                  <a:lnTo>
                                    <a:pt x="19" y="33"/>
                                  </a:lnTo>
                                  <a:lnTo>
                                    <a:pt x="19" y="38"/>
                                  </a:lnTo>
                                  <a:lnTo>
                                    <a:pt x="24" y="43"/>
                                  </a:lnTo>
                                  <a:lnTo>
                                    <a:pt x="24" y="48"/>
                                  </a:lnTo>
                                  <a:lnTo>
                                    <a:pt x="33" y="57"/>
                                  </a:lnTo>
                                  <a:lnTo>
                                    <a:pt x="33" y="62"/>
                                  </a:lnTo>
                                  <a:lnTo>
                                    <a:pt x="38" y="67"/>
                                  </a:lnTo>
                                  <a:lnTo>
                                    <a:pt x="38" y="72"/>
                                  </a:lnTo>
                                  <a:lnTo>
                                    <a:pt x="43" y="76"/>
                                  </a:lnTo>
                                  <a:lnTo>
                                    <a:pt x="43" y="81"/>
                                  </a:lnTo>
                                  <a:lnTo>
                                    <a:pt x="52" y="91"/>
                                  </a:lnTo>
                                  <a:lnTo>
                                    <a:pt x="52" y="96"/>
                                  </a:lnTo>
                                  <a:lnTo>
                                    <a:pt x="57" y="100"/>
                                  </a:lnTo>
                                  <a:lnTo>
                                    <a:pt x="57" y="105"/>
                                  </a:lnTo>
                                  <a:lnTo>
                                    <a:pt x="67" y="115"/>
                                  </a:lnTo>
                                  <a:lnTo>
                                    <a:pt x="67" y="120"/>
                                  </a:lnTo>
                                  <a:lnTo>
                                    <a:pt x="72" y="124"/>
                                  </a:lnTo>
                                  <a:lnTo>
                                    <a:pt x="72" y="129"/>
                                  </a:lnTo>
                                  <a:lnTo>
                                    <a:pt x="76" y="134"/>
                                  </a:lnTo>
                                  <a:lnTo>
                                    <a:pt x="76" y="139"/>
                                  </a:lnTo>
                                  <a:lnTo>
                                    <a:pt x="86" y="148"/>
                                  </a:lnTo>
                                  <a:lnTo>
                                    <a:pt x="86" y="153"/>
                                  </a:lnTo>
                                  <a:lnTo>
                                    <a:pt x="91" y="158"/>
                                  </a:lnTo>
                                  <a:lnTo>
                                    <a:pt x="91" y="163"/>
                                  </a:lnTo>
                                  <a:lnTo>
                                    <a:pt x="96" y="168"/>
                                  </a:lnTo>
                                  <a:lnTo>
                                    <a:pt x="96" y="172"/>
                                  </a:lnTo>
                                  <a:lnTo>
                                    <a:pt x="105" y="182"/>
                                  </a:lnTo>
                                  <a:lnTo>
                                    <a:pt x="105" y="187"/>
                                  </a:lnTo>
                                  <a:lnTo>
                                    <a:pt x="110" y="192"/>
                                  </a:lnTo>
                                  <a:lnTo>
                                    <a:pt x="110" y="196"/>
                                  </a:lnTo>
                                  <a:lnTo>
                                    <a:pt x="115" y="201"/>
                                  </a:lnTo>
                                  <a:lnTo>
                                    <a:pt x="115" y="206"/>
                                  </a:lnTo>
                                  <a:lnTo>
                                    <a:pt x="124" y="216"/>
                                  </a:lnTo>
                                  <a:lnTo>
                                    <a:pt x="124" y="220"/>
                                  </a:lnTo>
                                  <a:lnTo>
                                    <a:pt x="129" y="225"/>
                                  </a:lnTo>
                                  <a:lnTo>
                                    <a:pt x="129" y="230"/>
                                  </a:lnTo>
                                  <a:lnTo>
                                    <a:pt x="139" y="240"/>
                                  </a:lnTo>
                                  <a:lnTo>
                                    <a:pt x="139" y="244"/>
                                  </a:lnTo>
                                  <a:lnTo>
                                    <a:pt x="144" y="249"/>
                                  </a:lnTo>
                                  <a:lnTo>
                                    <a:pt x="144" y="254"/>
                                  </a:lnTo>
                                  <a:lnTo>
                                    <a:pt x="148" y="259"/>
                                  </a:lnTo>
                                  <a:lnTo>
                                    <a:pt x="148" y="264"/>
                                  </a:lnTo>
                                  <a:lnTo>
                                    <a:pt x="158" y="273"/>
                                  </a:lnTo>
                                  <a:lnTo>
                                    <a:pt x="158" y="278"/>
                                  </a:lnTo>
                                  <a:lnTo>
                                    <a:pt x="163" y="283"/>
                                  </a:lnTo>
                                  <a:lnTo>
                                    <a:pt x="163" y="288"/>
                                  </a:lnTo>
                                  <a:lnTo>
                                    <a:pt x="168" y="292"/>
                                  </a:lnTo>
                                  <a:lnTo>
                                    <a:pt x="168" y="297"/>
                                  </a:lnTo>
                                  <a:lnTo>
                                    <a:pt x="177" y="307"/>
                                  </a:lnTo>
                                  <a:lnTo>
                                    <a:pt x="177" y="312"/>
                                  </a:lnTo>
                                  <a:lnTo>
                                    <a:pt x="182" y="316"/>
                                  </a:lnTo>
                                  <a:lnTo>
                                    <a:pt x="182" y="321"/>
                                  </a:lnTo>
                                  <a:lnTo>
                                    <a:pt x="187" y="326"/>
                                  </a:lnTo>
                                  <a:lnTo>
                                    <a:pt x="187" y="331"/>
                                  </a:lnTo>
                                  <a:lnTo>
                                    <a:pt x="196" y="341"/>
                                  </a:lnTo>
                                  <a:lnTo>
                                    <a:pt x="196" y="345"/>
                                  </a:lnTo>
                                  <a:lnTo>
                                    <a:pt x="201" y="350"/>
                                  </a:lnTo>
                                  <a:lnTo>
                                    <a:pt x="201" y="355"/>
                                  </a:lnTo>
                                  <a:lnTo>
                                    <a:pt x="211" y="365"/>
                                  </a:lnTo>
                                  <a:lnTo>
                                    <a:pt x="211" y="369"/>
                                  </a:lnTo>
                                  <a:lnTo>
                                    <a:pt x="216" y="374"/>
                                  </a:lnTo>
                                  <a:lnTo>
                                    <a:pt x="216" y="379"/>
                                  </a:lnTo>
                                  <a:lnTo>
                                    <a:pt x="220" y="384"/>
                                  </a:lnTo>
                                  <a:lnTo>
                                    <a:pt x="220" y="389"/>
                                  </a:lnTo>
                                  <a:lnTo>
                                    <a:pt x="230" y="398"/>
                                  </a:lnTo>
                                  <a:lnTo>
                                    <a:pt x="230" y="403"/>
                                  </a:lnTo>
                                  <a:lnTo>
                                    <a:pt x="235" y="408"/>
                                  </a:lnTo>
                                  <a:lnTo>
                                    <a:pt x="235" y="413"/>
                                  </a:lnTo>
                                  <a:lnTo>
                                    <a:pt x="240" y="417"/>
                                  </a:lnTo>
                                  <a:lnTo>
                                    <a:pt x="240" y="422"/>
                                  </a:lnTo>
                                  <a:lnTo>
                                    <a:pt x="249" y="432"/>
                                  </a:lnTo>
                                  <a:lnTo>
                                    <a:pt x="249" y="437"/>
                                  </a:lnTo>
                                  <a:lnTo>
                                    <a:pt x="254" y="441"/>
                                  </a:lnTo>
                                  <a:lnTo>
                                    <a:pt x="254" y="446"/>
                                  </a:lnTo>
                                  <a:lnTo>
                                    <a:pt x="259" y="451"/>
                                  </a:lnTo>
                                  <a:lnTo>
                                    <a:pt x="259" y="456"/>
                                  </a:lnTo>
                                  <a:lnTo>
                                    <a:pt x="268" y="465"/>
                                  </a:lnTo>
                                  <a:lnTo>
                                    <a:pt x="268" y="470"/>
                                  </a:lnTo>
                                  <a:lnTo>
                                    <a:pt x="273" y="475"/>
                                  </a:lnTo>
                                  <a:lnTo>
                                    <a:pt x="273" y="480"/>
                                  </a:lnTo>
                                  <a:lnTo>
                                    <a:pt x="283" y="489"/>
                                  </a:lnTo>
                                  <a:lnTo>
                                    <a:pt x="283" y="494"/>
                                  </a:lnTo>
                                  <a:lnTo>
                                    <a:pt x="288" y="499"/>
                                  </a:lnTo>
                                  <a:lnTo>
                                    <a:pt x="288" y="504"/>
                                  </a:lnTo>
                                  <a:lnTo>
                                    <a:pt x="292" y="509"/>
                                  </a:lnTo>
                                  <a:lnTo>
                                    <a:pt x="292" y="513"/>
                                  </a:lnTo>
                                  <a:lnTo>
                                    <a:pt x="302" y="523"/>
                                  </a:lnTo>
                                  <a:lnTo>
                                    <a:pt x="302" y="528"/>
                                  </a:lnTo>
                                  <a:lnTo>
                                    <a:pt x="307" y="533"/>
                                  </a:lnTo>
                                  <a:lnTo>
                                    <a:pt x="307" y="537"/>
                                  </a:lnTo>
                                  <a:lnTo>
                                    <a:pt x="312" y="542"/>
                                  </a:lnTo>
                                  <a:lnTo>
                                    <a:pt x="312" y="547"/>
                                  </a:lnTo>
                                  <a:lnTo>
                                    <a:pt x="321" y="557"/>
                                  </a:lnTo>
                                  <a:lnTo>
                                    <a:pt x="321" y="561"/>
                                  </a:lnTo>
                                  <a:lnTo>
                                    <a:pt x="326" y="566"/>
                                  </a:lnTo>
                                  <a:lnTo>
                                    <a:pt x="326" y="571"/>
                                  </a:lnTo>
                                  <a:lnTo>
                                    <a:pt x="331" y="576"/>
                                  </a:lnTo>
                                  <a:lnTo>
                                    <a:pt x="331" y="581"/>
                                  </a:lnTo>
                                  <a:lnTo>
                                    <a:pt x="340" y="590"/>
                                  </a:lnTo>
                                  <a:lnTo>
                                    <a:pt x="340" y="595"/>
                                  </a:lnTo>
                                  <a:lnTo>
                                    <a:pt x="345" y="600"/>
                                  </a:lnTo>
                                  <a:lnTo>
                                    <a:pt x="345" y="605"/>
                                  </a:lnTo>
                                  <a:lnTo>
                                    <a:pt x="355" y="614"/>
                                  </a:lnTo>
                                  <a:lnTo>
                                    <a:pt x="355" y="619"/>
                                  </a:lnTo>
                                  <a:lnTo>
                                    <a:pt x="360" y="624"/>
                                  </a:lnTo>
                                  <a:lnTo>
                                    <a:pt x="360" y="629"/>
                                  </a:lnTo>
                                  <a:lnTo>
                                    <a:pt x="364" y="633"/>
                                  </a:lnTo>
                                  <a:lnTo>
                                    <a:pt x="364" y="638"/>
                                  </a:lnTo>
                                  <a:lnTo>
                                    <a:pt x="374" y="648"/>
                                  </a:lnTo>
                                  <a:lnTo>
                                    <a:pt x="374" y="653"/>
                                  </a:lnTo>
                                  <a:lnTo>
                                    <a:pt x="379" y="657"/>
                                  </a:lnTo>
                                  <a:lnTo>
                                    <a:pt x="379" y="662"/>
                                  </a:lnTo>
                                  <a:lnTo>
                                    <a:pt x="384" y="667"/>
                                  </a:lnTo>
                                  <a:lnTo>
                                    <a:pt x="384" y="672"/>
                                  </a:lnTo>
                                  <a:lnTo>
                                    <a:pt x="393" y="681"/>
                                  </a:lnTo>
                                  <a:lnTo>
                                    <a:pt x="393" y="686"/>
                                  </a:lnTo>
                                  <a:lnTo>
                                    <a:pt x="398" y="691"/>
                                  </a:lnTo>
                                  <a:lnTo>
                                    <a:pt x="398" y="696"/>
                                  </a:lnTo>
                                  <a:lnTo>
                                    <a:pt x="403" y="701"/>
                                  </a:lnTo>
                                  <a:lnTo>
                                    <a:pt x="403" y="705"/>
                                  </a:lnTo>
                                  <a:lnTo>
                                    <a:pt x="412" y="715"/>
                                  </a:lnTo>
                                  <a:lnTo>
                                    <a:pt x="412" y="720"/>
                                  </a:lnTo>
                                  <a:lnTo>
                                    <a:pt x="417" y="725"/>
                                  </a:lnTo>
                                  <a:lnTo>
                                    <a:pt x="417" y="729"/>
                                  </a:lnTo>
                                  <a:lnTo>
                                    <a:pt x="427" y="739"/>
                                  </a:lnTo>
                                  <a:lnTo>
                                    <a:pt x="427" y="744"/>
                                  </a:lnTo>
                                  <a:lnTo>
                                    <a:pt x="432" y="749"/>
                                  </a:lnTo>
                                  <a:lnTo>
                                    <a:pt x="432" y="753"/>
                                  </a:lnTo>
                                  <a:lnTo>
                                    <a:pt x="436" y="758"/>
                                  </a:lnTo>
                                  <a:lnTo>
                                    <a:pt x="436" y="763"/>
                                  </a:lnTo>
                                  <a:lnTo>
                                    <a:pt x="446" y="773"/>
                                  </a:lnTo>
                                  <a:lnTo>
                                    <a:pt x="446" y="777"/>
                                  </a:lnTo>
                                  <a:lnTo>
                                    <a:pt x="451" y="782"/>
                                  </a:lnTo>
                                  <a:lnTo>
                                    <a:pt x="451" y="787"/>
                                  </a:lnTo>
                                  <a:lnTo>
                                    <a:pt x="456" y="792"/>
                                  </a:lnTo>
                                  <a:lnTo>
                                    <a:pt x="456" y="797"/>
                                  </a:lnTo>
                                  <a:lnTo>
                                    <a:pt x="460" y="8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3"/>
                          <wps:cNvSpPr>
                            <a:spLocks/>
                          </wps:cNvSpPr>
                          <wps:spPr bwMode="auto">
                            <a:xfrm>
                              <a:off x="7551" y="3058"/>
                              <a:ext cx="57" cy="101"/>
                            </a:xfrm>
                            <a:custGeom>
                              <a:avLst/>
                              <a:gdLst>
                                <a:gd name="T0" fmla="*/ 0 w 57"/>
                                <a:gd name="T1" fmla="*/ 0 h 101"/>
                                <a:gd name="T2" fmla="*/ 0 w 57"/>
                                <a:gd name="T3" fmla="*/ 5 h 101"/>
                                <a:gd name="T4" fmla="*/ 5 w 57"/>
                                <a:gd name="T5" fmla="*/ 10 h 101"/>
                                <a:gd name="T6" fmla="*/ 9 w 57"/>
                                <a:gd name="T7" fmla="*/ 15 h 101"/>
                                <a:gd name="T8" fmla="*/ 9 w 57"/>
                                <a:gd name="T9" fmla="*/ 20 h 101"/>
                                <a:gd name="T10" fmla="*/ 14 w 57"/>
                                <a:gd name="T11" fmla="*/ 24 h 101"/>
                                <a:gd name="T12" fmla="*/ 14 w 57"/>
                                <a:gd name="T13" fmla="*/ 29 h 101"/>
                                <a:gd name="T14" fmla="*/ 24 w 57"/>
                                <a:gd name="T15" fmla="*/ 39 h 101"/>
                                <a:gd name="T16" fmla="*/ 24 w 57"/>
                                <a:gd name="T17" fmla="*/ 44 h 101"/>
                                <a:gd name="T18" fmla="*/ 29 w 57"/>
                                <a:gd name="T19" fmla="*/ 48 h 101"/>
                                <a:gd name="T20" fmla="*/ 29 w 57"/>
                                <a:gd name="T21" fmla="*/ 53 h 101"/>
                                <a:gd name="T22" fmla="*/ 33 w 57"/>
                                <a:gd name="T23" fmla="*/ 58 h 101"/>
                                <a:gd name="T24" fmla="*/ 33 w 57"/>
                                <a:gd name="T25" fmla="*/ 63 h 101"/>
                                <a:gd name="T26" fmla="*/ 43 w 57"/>
                                <a:gd name="T27" fmla="*/ 72 h 101"/>
                                <a:gd name="T28" fmla="*/ 43 w 57"/>
                                <a:gd name="T29" fmla="*/ 77 h 101"/>
                                <a:gd name="T30" fmla="*/ 48 w 57"/>
                                <a:gd name="T31" fmla="*/ 82 h 101"/>
                                <a:gd name="T32" fmla="*/ 48 w 57"/>
                                <a:gd name="T33" fmla="*/ 87 h 101"/>
                                <a:gd name="T34" fmla="*/ 53 w 57"/>
                                <a:gd name="T35" fmla="*/ 92 h 101"/>
                                <a:gd name="T36" fmla="*/ 53 w 57"/>
                                <a:gd name="T37" fmla="*/ 96 h 101"/>
                                <a:gd name="T38" fmla="*/ 57 w 57"/>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0" y="0"/>
                                  </a:moveTo>
                                  <a:lnTo>
                                    <a:pt x="0" y="5"/>
                                  </a:lnTo>
                                  <a:lnTo>
                                    <a:pt x="5" y="10"/>
                                  </a:lnTo>
                                  <a:lnTo>
                                    <a:pt x="9" y="15"/>
                                  </a:lnTo>
                                  <a:lnTo>
                                    <a:pt x="9" y="20"/>
                                  </a:lnTo>
                                  <a:lnTo>
                                    <a:pt x="14" y="24"/>
                                  </a:lnTo>
                                  <a:lnTo>
                                    <a:pt x="14" y="29"/>
                                  </a:lnTo>
                                  <a:lnTo>
                                    <a:pt x="24" y="39"/>
                                  </a:lnTo>
                                  <a:lnTo>
                                    <a:pt x="24" y="44"/>
                                  </a:lnTo>
                                  <a:lnTo>
                                    <a:pt x="29" y="48"/>
                                  </a:lnTo>
                                  <a:lnTo>
                                    <a:pt x="29" y="53"/>
                                  </a:lnTo>
                                  <a:lnTo>
                                    <a:pt x="33" y="58"/>
                                  </a:lnTo>
                                  <a:lnTo>
                                    <a:pt x="33" y="63"/>
                                  </a:lnTo>
                                  <a:lnTo>
                                    <a:pt x="43" y="72"/>
                                  </a:lnTo>
                                  <a:lnTo>
                                    <a:pt x="43" y="77"/>
                                  </a:lnTo>
                                  <a:lnTo>
                                    <a:pt x="48" y="82"/>
                                  </a:lnTo>
                                  <a:lnTo>
                                    <a:pt x="48" y="87"/>
                                  </a:lnTo>
                                  <a:lnTo>
                                    <a:pt x="53" y="92"/>
                                  </a:lnTo>
                                  <a:lnTo>
                                    <a:pt x="53" y="96"/>
                                  </a:lnTo>
                                  <a:lnTo>
                                    <a:pt x="57"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4"/>
                          <wps:cNvSpPr>
                            <a:spLocks/>
                          </wps:cNvSpPr>
                          <wps:spPr bwMode="auto">
                            <a:xfrm>
                              <a:off x="7642" y="3217"/>
                              <a:ext cx="62" cy="106"/>
                            </a:xfrm>
                            <a:custGeom>
                              <a:avLst/>
                              <a:gdLst>
                                <a:gd name="T0" fmla="*/ 0 w 62"/>
                                <a:gd name="T1" fmla="*/ 0 h 106"/>
                                <a:gd name="T2" fmla="*/ 5 w 62"/>
                                <a:gd name="T3" fmla="*/ 5 h 106"/>
                                <a:gd name="T4" fmla="*/ 5 w 62"/>
                                <a:gd name="T5" fmla="*/ 9 h 106"/>
                                <a:gd name="T6" fmla="*/ 10 w 62"/>
                                <a:gd name="T7" fmla="*/ 14 h 106"/>
                                <a:gd name="T8" fmla="*/ 10 w 62"/>
                                <a:gd name="T9" fmla="*/ 19 h 106"/>
                                <a:gd name="T10" fmla="*/ 14 w 62"/>
                                <a:gd name="T11" fmla="*/ 24 h 106"/>
                                <a:gd name="T12" fmla="*/ 14 w 62"/>
                                <a:gd name="T13" fmla="*/ 29 h 106"/>
                                <a:gd name="T14" fmla="*/ 24 w 62"/>
                                <a:gd name="T15" fmla="*/ 38 h 106"/>
                                <a:gd name="T16" fmla="*/ 24 w 62"/>
                                <a:gd name="T17" fmla="*/ 43 h 106"/>
                                <a:gd name="T18" fmla="*/ 29 w 62"/>
                                <a:gd name="T19" fmla="*/ 48 h 106"/>
                                <a:gd name="T20" fmla="*/ 29 w 62"/>
                                <a:gd name="T21" fmla="*/ 53 h 106"/>
                                <a:gd name="T22" fmla="*/ 34 w 62"/>
                                <a:gd name="T23" fmla="*/ 57 h 106"/>
                                <a:gd name="T24" fmla="*/ 34 w 62"/>
                                <a:gd name="T25" fmla="*/ 62 h 106"/>
                                <a:gd name="T26" fmla="*/ 43 w 62"/>
                                <a:gd name="T27" fmla="*/ 72 h 106"/>
                                <a:gd name="T28" fmla="*/ 43 w 62"/>
                                <a:gd name="T29" fmla="*/ 77 h 106"/>
                                <a:gd name="T30" fmla="*/ 48 w 62"/>
                                <a:gd name="T31" fmla="*/ 81 h 106"/>
                                <a:gd name="T32" fmla="*/ 48 w 62"/>
                                <a:gd name="T33" fmla="*/ 86 h 106"/>
                                <a:gd name="T34" fmla="*/ 53 w 62"/>
                                <a:gd name="T35" fmla="*/ 91 h 106"/>
                                <a:gd name="T36" fmla="*/ 53 w 62"/>
                                <a:gd name="T37" fmla="*/ 96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9"/>
                                  </a:lnTo>
                                  <a:lnTo>
                                    <a:pt x="10" y="14"/>
                                  </a:lnTo>
                                  <a:lnTo>
                                    <a:pt x="10" y="19"/>
                                  </a:lnTo>
                                  <a:lnTo>
                                    <a:pt x="14" y="24"/>
                                  </a:lnTo>
                                  <a:lnTo>
                                    <a:pt x="14" y="29"/>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5"/>
                          <wps:cNvSpPr>
                            <a:spLocks/>
                          </wps:cNvSpPr>
                          <wps:spPr bwMode="auto">
                            <a:xfrm>
                              <a:off x="7719" y="3347"/>
                              <a:ext cx="77" cy="139"/>
                            </a:xfrm>
                            <a:custGeom>
                              <a:avLst/>
                              <a:gdLst>
                                <a:gd name="T0" fmla="*/ 0 w 77"/>
                                <a:gd name="T1" fmla="*/ 0 h 139"/>
                                <a:gd name="T2" fmla="*/ 0 w 77"/>
                                <a:gd name="T3" fmla="*/ 4 h 139"/>
                                <a:gd name="T4" fmla="*/ 5 w 77"/>
                                <a:gd name="T5" fmla="*/ 9 h 139"/>
                                <a:gd name="T6" fmla="*/ 5 w 77"/>
                                <a:gd name="T7" fmla="*/ 14 h 139"/>
                                <a:gd name="T8" fmla="*/ 9 w 77"/>
                                <a:gd name="T9" fmla="*/ 19 h 139"/>
                                <a:gd name="T10" fmla="*/ 9 w 77"/>
                                <a:gd name="T11" fmla="*/ 24 h 139"/>
                                <a:gd name="T12" fmla="*/ 14 w 77"/>
                                <a:gd name="T13" fmla="*/ 28 h 139"/>
                                <a:gd name="T14" fmla="*/ 19 w 77"/>
                                <a:gd name="T15" fmla="*/ 33 h 139"/>
                                <a:gd name="T16" fmla="*/ 19 w 77"/>
                                <a:gd name="T17" fmla="*/ 38 h 139"/>
                                <a:gd name="T18" fmla="*/ 24 w 77"/>
                                <a:gd name="T19" fmla="*/ 43 h 139"/>
                                <a:gd name="T20" fmla="*/ 24 w 77"/>
                                <a:gd name="T21" fmla="*/ 48 h 139"/>
                                <a:gd name="T22" fmla="*/ 29 w 77"/>
                                <a:gd name="T23" fmla="*/ 52 h 139"/>
                                <a:gd name="T24" fmla="*/ 29 w 77"/>
                                <a:gd name="T25" fmla="*/ 57 h 139"/>
                                <a:gd name="T26" fmla="*/ 38 w 77"/>
                                <a:gd name="T27" fmla="*/ 67 h 139"/>
                                <a:gd name="T28" fmla="*/ 38 w 77"/>
                                <a:gd name="T29" fmla="*/ 72 h 139"/>
                                <a:gd name="T30" fmla="*/ 43 w 77"/>
                                <a:gd name="T31" fmla="*/ 76 h 139"/>
                                <a:gd name="T32" fmla="*/ 43 w 77"/>
                                <a:gd name="T33" fmla="*/ 81 h 139"/>
                                <a:gd name="T34" fmla="*/ 48 w 77"/>
                                <a:gd name="T35" fmla="*/ 86 h 139"/>
                                <a:gd name="T36" fmla="*/ 48 w 77"/>
                                <a:gd name="T37" fmla="*/ 91 h 139"/>
                                <a:gd name="T38" fmla="*/ 57 w 77"/>
                                <a:gd name="T39" fmla="*/ 100 h 139"/>
                                <a:gd name="T40" fmla="*/ 57 w 77"/>
                                <a:gd name="T41" fmla="*/ 105 h 139"/>
                                <a:gd name="T42" fmla="*/ 62 w 77"/>
                                <a:gd name="T43" fmla="*/ 110 h 139"/>
                                <a:gd name="T44" fmla="*/ 62 w 77"/>
                                <a:gd name="T45" fmla="*/ 115 h 139"/>
                                <a:gd name="T46" fmla="*/ 72 w 77"/>
                                <a:gd name="T47" fmla="*/ 124 h 139"/>
                                <a:gd name="T48" fmla="*/ 72 w 77"/>
                                <a:gd name="T49" fmla="*/ 129 h 139"/>
                                <a:gd name="T50" fmla="*/ 77 w 77"/>
                                <a:gd name="T51" fmla="*/ 134 h 139"/>
                                <a:gd name="T52" fmla="*/ 77 w 77"/>
                                <a:gd name="T53"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0"/>
                                  </a:moveTo>
                                  <a:lnTo>
                                    <a:pt x="0" y="4"/>
                                  </a:lnTo>
                                  <a:lnTo>
                                    <a:pt x="5" y="9"/>
                                  </a:lnTo>
                                  <a:lnTo>
                                    <a:pt x="5" y="14"/>
                                  </a:lnTo>
                                  <a:lnTo>
                                    <a:pt x="9" y="19"/>
                                  </a:lnTo>
                                  <a:lnTo>
                                    <a:pt x="9" y="24"/>
                                  </a:lnTo>
                                  <a:lnTo>
                                    <a:pt x="14" y="28"/>
                                  </a:lnTo>
                                  <a:lnTo>
                                    <a:pt x="19" y="33"/>
                                  </a:lnTo>
                                  <a:lnTo>
                                    <a:pt x="19" y="38"/>
                                  </a:lnTo>
                                  <a:lnTo>
                                    <a:pt x="24" y="43"/>
                                  </a:lnTo>
                                  <a:lnTo>
                                    <a:pt x="24" y="48"/>
                                  </a:lnTo>
                                  <a:lnTo>
                                    <a:pt x="29" y="52"/>
                                  </a:lnTo>
                                  <a:lnTo>
                                    <a:pt x="29" y="57"/>
                                  </a:lnTo>
                                  <a:lnTo>
                                    <a:pt x="38" y="67"/>
                                  </a:lnTo>
                                  <a:lnTo>
                                    <a:pt x="38" y="72"/>
                                  </a:lnTo>
                                  <a:lnTo>
                                    <a:pt x="43" y="76"/>
                                  </a:lnTo>
                                  <a:lnTo>
                                    <a:pt x="43" y="81"/>
                                  </a:lnTo>
                                  <a:lnTo>
                                    <a:pt x="48" y="86"/>
                                  </a:lnTo>
                                  <a:lnTo>
                                    <a:pt x="48" y="91"/>
                                  </a:lnTo>
                                  <a:lnTo>
                                    <a:pt x="57" y="100"/>
                                  </a:lnTo>
                                  <a:lnTo>
                                    <a:pt x="57" y="105"/>
                                  </a:lnTo>
                                  <a:lnTo>
                                    <a:pt x="62" y="110"/>
                                  </a:lnTo>
                                  <a:lnTo>
                                    <a:pt x="62" y="115"/>
                                  </a:lnTo>
                                  <a:lnTo>
                                    <a:pt x="72" y="124"/>
                                  </a:lnTo>
                                  <a:lnTo>
                                    <a:pt x="72" y="129"/>
                                  </a:lnTo>
                                  <a:lnTo>
                                    <a:pt x="77" y="134"/>
                                  </a:lnTo>
                                  <a:lnTo>
                                    <a:pt x="77"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6"/>
                          <wps:cNvSpPr>
                            <a:spLocks/>
                          </wps:cNvSpPr>
                          <wps:spPr bwMode="auto">
                            <a:xfrm>
                              <a:off x="6816" y="1887"/>
                              <a:ext cx="116" cy="202"/>
                            </a:xfrm>
                            <a:custGeom>
                              <a:avLst/>
                              <a:gdLst>
                                <a:gd name="T0" fmla="*/ 0 w 116"/>
                                <a:gd name="T1" fmla="*/ 0 h 202"/>
                                <a:gd name="T2" fmla="*/ 0 w 116"/>
                                <a:gd name="T3" fmla="*/ 5 h 202"/>
                                <a:gd name="T4" fmla="*/ 5 w 116"/>
                                <a:gd name="T5" fmla="*/ 10 h 202"/>
                                <a:gd name="T6" fmla="*/ 5 w 116"/>
                                <a:gd name="T7" fmla="*/ 14 h 202"/>
                                <a:gd name="T8" fmla="*/ 10 w 116"/>
                                <a:gd name="T9" fmla="*/ 19 h 202"/>
                                <a:gd name="T10" fmla="*/ 15 w 116"/>
                                <a:gd name="T11" fmla="*/ 24 h 202"/>
                                <a:gd name="T12" fmla="*/ 15 w 116"/>
                                <a:gd name="T13" fmla="*/ 29 h 202"/>
                                <a:gd name="T14" fmla="*/ 20 w 116"/>
                                <a:gd name="T15" fmla="*/ 34 h 202"/>
                                <a:gd name="T16" fmla="*/ 20 w 116"/>
                                <a:gd name="T17" fmla="*/ 38 h 202"/>
                                <a:gd name="T18" fmla="*/ 24 w 116"/>
                                <a:gd name="T19" fmla="*/ 43 h 202"/>
                                <a:gd name="T20" fmla="*/ 24 w 116"/>
                                <a:gd name="T21" fmla="*/ 48 h 202"/>
                                <a:gd name="T22" fmla="*/ 34 w 116"/>
                                <a:gd name="T23" fmla="*/ 58 h 202"/>
                                <a:gd name="T24" fmla="*/ 34 w 116"/>
                                <a:gd name="T25" fmla="*/ 62 h 202"/>
                                <a:gd name="T26" fmla="*/ 39 w 116"/>
                                <a:gd name="T27" fmla="*/ 67 h 202"/>
                                <a:gd name="T28" fmla="*/ 39 w 116"/>
                                <a:gd name="T29" fmla="*/ 72 h 202"/>
                                <a:gd name="T30" fmla="*/ 48 w 116"/>
                                <a:gd name="T31" fmla="*/ 82 h 202"/>
                                <a:gd name="T32" fmla="*/ 48 w 116"/>
                                <a:gd name="T33" fmla="*/ 86 h 202"/>
                                <a:gd name="T34" fmla="*/ 53 w 116"/>
                                <a:gd name="T35" fmla="*/ 91 h 202"/>
                                <a:gd name="T36" fmla="*/ 53 w 116"/>
                                <a:gd name="T37" fmla="*/ 96 h 202"/>
                                <a:gd name="T38" fmla="*/ 58 w 116"/>
                                <a:gd name="T39" fmla="*/ 101 h 202"/>
                                <a:gd name="T40" fmla="*/ 58 w 116"/>
                                <a:gd name="T41" fmla="*/ 106 h 202"/>
                                <a:gd name="T42" fmla="*/ 68 w 116"/>
                                <a:gd name="T43" fmla="*/ 115 h 202"/>
                                <a:gd name="T44" fmla="*/ 68 w 116"/>
                                <a:gd name="T45" fmla="*/ 120 h 202"/>
                                <a:gd name="T46" fmla="*/ 72 w 116"/>
                                <a:gd name="T47" fmla="*/ 125 h 202"/>
                                <a:gd name="T48" fmla="*/ 72 w 116"/>
                                <a:gd name="T49" fmla="*/ 130 h 202"/>
                                <a:gd name="T50" fmla="*/ 77 w 116"/>
                                <a:gd name="T51" fmla="*/ 134 h 202"/>
                                <a:gd name="T52" fmla="*/ 77 w 116"/>
                                <a:gd name="T53" fmla="*/ 139 h 202"/>
                                <a:gd name="T54" fmla="*/ 87 w 116"/>
                                <a:gd name="T55" fmla="*/ 149 h 202"/>
                                <a:gd name="T56" fmla="*/ 87 w 116"/>
                                <a:gd name="T57" fmla="*/ 154 h 202"/>
                                <a:gd name="T58" fmla="*/ 92 w 116"/>
                                <a:gd name="T59" fmla="*/ 158 h 202"/>
                                <a:gd name="T60" fmla="*/ 92 w 116"/>
                                <a:gd name="T61" fmla="*/ 163 h 202"/>
                                <a:gd name="T62" fmla="*/ 101 w 116"/>
                                <a:gd name="T63" fmla="*/ 173 h 202"/>
                                <a:gd name="T64" fmla="*/ 101 w 116"/>
                                <a:gd name="T65" fmla="*/ 178 h 202"/>
                                <a:gd name="T66" fmla="*/ 106 w 116"/>
                                <a:gd name="T67" fmla="*/ 182 h 202"/>
                                <a:gd name="T68" fmla="*/ 106 w 116"/>
                                <a:gd name="T69" fmla="*/ 187 h 202"/>
                                <a:gd name="T70" fmla="*/ 111 w 116"/>
                                <a:gd name="T71" fmla="*/ 192 h 202"/>
                                <a:gd name="T72" fmla="*/ 111 w 116"/>
                                <a:gd name="T73" fmla="*/ 197 h 202"/>
                                <a:gd name="T74" fmla="*/ 116 w 116"/>
                                <a:gd name="T75"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6" h="202">
                                  <a:moveTo>
                                    <a:pt x="0" y="0"/>
                                  </a:moveTo>
                                  <a:lnTo>
                                    <a:pt x="0" y="5"/>
                                  </a:lnTo>
                                  <a:lnTo>
                                    <a:pt x="5" y="10"/>
                                  </a:lnTo>
                                  <a:lnTo>
                                    <a:pt x="5" y="14"/>
                                  </a:lnTo>
                                  <a:lnTo>
                                    <a:pt x="10" y="19"/>
                                  </a:lnTo>
                                  <a:lnTo>
                                    <a:pt x="15" y="24"/>
                                  </a:lnTo>
                                  <a:lnTo>
                                    <a:pt x="15" y="29"/>
                                  </a:lnTo>
                                  <a:lnTo>
                                    <a:pt x="20" y="34"/>
                                  </a:lnTo>
                                  <a:lnTo>
                                    <a:pt x="20" y="38"/>
                                  </a:lnTo>
                                  <a:lnTo>
                                    <a:pt x="24" y="43"/>
                                  </a:lnTo>
                                  <a:lnTo>
                                    <a:pt x="24" y="48"/>
                                  </a:lnTo>
                                  <a:lnTo>
                                    <a:pt x="34" y="58"/>
                                  </a:lnTo>
                                  <a:lnTo>
                                    <a:pt x="34" y="62"/>
                                  </a:lnTo>
                                  <a:lnTo>
                                    <a:pt x="39" y="67"/>
                                  </a:lnTo>
                                  <a:lnTo>
                                    <a:pt x="39" y="72"/>
                                  </a:lnTo>
                                  <a:lnTo>
                                    <a:pt x="48" y="82"/>
                                  </a:lnTo>
                                  <a:lnTo>
                                    <a:pt x="48" y="86"/>
                                  </a:lnTo>
                                  <a:lnTo>
                                    <a:pt x="53" y="91"/>
                                  </a:lnTo>
                                  <a:lnTo>
                                    <a:pt x="53" y="96"/>
                                  </a:lnTo>
                                  <a:lnTo>
                                    <a:pt x="58" y="101"/>
                                  </a:lnTo>
                                  <a:lnTo>
                                    <a:pt x="58" y="106"/>
                                  </a:lnTo>
                                  <a:lnTo>
                                    <a:pt x="68" y="115"/>
                                  </a:lnTo>
                                  <a:lnTo>
                                    <a:pt x="68" y="120"/>
                                  </a:lnTo>
                                  <a:lnTo>
                                    <a:pt x="72" y="125"/>
                                  </a:lnTo>
                                  <a:lnTo>
                                    <a:pt x="72" y="130"/>
                                  </a:lnTo>
                                  <a:lnTo>
                                    <a:pt x="77" y="134"/>
                                  </a:lnTo>
                                  <a:lnTo>
                                    <a:pt x="77" y="139"/>
                                  </a:lnTo>
                                  <a:lnTo>
                                    <a:pt x="87" y="149"/>
                                  </a:lnTo>
                                  <a:lnTo>
                                    <a:pt x="87" y="154"/>
                                  </a:lnTo>
                                  <a:lnTo>
                                    <a:pt x="92" y="158"/>
                                  </a:lnTo>
                                  <a:lnTo>
                                    <a:pt x="92" y="163"/>
                                  </a:lnTo>
                                  <a:lnTo>
                                    <a:pt x="101" y="173"/>
                                  </a:lnTo>
                                  <a:lnTo>
                                    <a:pt x="101" y="178"/>
                                  </a:lnTo>
                                  <a:lnTo>
                                    <a:pt x="106" y="182"/>
                                  </a:lnTo>
                                  <a:lnTo>
                                    <a:pt x="106" y="187"/>
                                  </a:lnTo>
                                  <a:lnTo>
                                    <a:pt x="111" y="192"/>
                                  </a:lnTo>
                                  <a:lnTo>
                                    <a:pt x="111" y="197"/>
                                  </a:lnTo>
                                  <a:lnTo>
                                    <a:pt x="116" y="20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7"/>
                          <wps:cNvSpPr>
                            <a:spLocks/>
                          </wps:cNvSpPr>
                          <wps:spPr bwMode="auto">
                            <a:xfrm>
                              <a:off x="7018" y="2242"/>
                              <a:ext cx="475" cy="821"/>
                            </a:xfrm>
                            <a:custGeom>
                              <a:avLst/>
                              <a:gdLst>
                                <a:gd name="T0" fmla="*/ 10 w 475"/>
                                <a:gd name="T1" fmla="*/ 15 h 821"/>
                                <a:gd name="T2" fmla="*/ 24 w 475"/>
                                <a:gd name="T3" fmla="*/ 34 h 821"/>
                                <a:gd name="T4" fmla="*/ 29 w 475"/>
                                <a:gd name="T5" fmla="*/ 48 h 821"/>
                                <a:gd name="T6" fmla="*/ 43 w 475"/>
                                <a:gd name="T7" fmla="*/ 67 h 821"/>
                                <a:gd name="T8" fmla="*/ 48 w 475"/>
                                <a:gd name="T9" fmla="*/ 82 h 821"/>
                                <a:gd name="T10" fmla="*/ 62 w 475"/>
                                <a:gd name="T11" fmla="*/ 101 h 821"/>
                                <a:gd name="T12" fmla="*/ 67 w 475"/>
                                <a:gd name="T13" fmla="*/ 115 h 821"/>
                                <a:gd name="T14" fmla="*/ 82 w 475"/>
                                <a:gd name="T15" fmla="*/ 135 h 821"/>
                                <a:gd name="T16" fmla="*/ 86 w 475"/>
                                <a:gd name="T17" fmla="*/ 149 h 821"/>
                                <a:gd name="T18" fmla="*/ 101 w 475"/>
                                <a:gd name="T19" fmla="*/ 168 h 821"/>
                                <a:gd name="T20" fmla="*/ 106 w 475"/>
                                <a:gd name="T21" fmla="*/ 183 h 821"/>
                                <a:gd name="T22" fmla="*/ 120 w 475"/>
                                <a:gd name="T23" fmla="*/ 202 h 821"/>
                                <a:gd name="T24" fmla="*/ 125 w 475"/>
                                <a:gd name="T25" fmla="*/ 216 h 821"/>
                                <a:gd name="T26" fmla="*/ 139 w 475"/>
                                <a:gd name="T27" fmla="*/ 235 h 821"/>
                                <a:gd name="T28" fmla="*/ 149 w 475"/>
                                <a:gd name="T29" fmla="*/ 255 h 821"/>
                                <a:gd name="T30" fmla="*/ 158 w 475"/>
                                <a:gd name="T31" fmla="*/ 269 h 821"/>
                                <a:gd name="T32" fmla="*/ 168 w 475"/>
                                <a:gd name="T33" fmla="*/ 288 h 821"/>
                                <a:gd name="T34" fmla="*/ 178 w 475"/>
                                <a:gd name="T35" fmla="*/ 303 h 821"/>
                                <a:gd name="T36" fmla="*/ 187 w 475"/>
                                <a:gd name="T37" fmla="*/ 322 h 821"/>
                                <a:gd name="T38" fmla="*/ 202 w 475"/>
                                <a:gd name="T39" fmla="*/ 341 h 821"/>
                                <a:gd name="T40" fmla="*/ 206 w 475"/>
                                <a:gd name="T41" fmla="*/ 356 h 821"/>
                                <a:gd name="T42" fmla="*/ 221 w 475"/>
                                <a:gd name="T43" fmla="*/ 375 h 821"/>
                                <a:gd name="T44" fmla="*/ 226 w 475"/>
                                <a:gd name="T45" fmla="*/ 389 h 821"/>
                                <a:gd name="T46" fmla="*/ 240 w 475"/>
                                <a:gd name="T47" fmla="*/ 408 h 821"/>
                                <a:gd name="T48" fmla="*/ 245 w 475"/>
                                <a:gd name="T49" fmla="*/ 423 h 821"/>
                                <a:gd name="T50" fmla="*/ 259 w 475"/>
                                <a:gd name="T51" fmla="*/ 442 h 821"/>
                                <a:gd name="T52" fmla="*/ 264 w 475"/>
                                <a:gd name="T53" fmla="*/ 456 h 821"/>
                                <a:gd name="T54" fmla="*/ 278 w 475"/>
                                <a:gd name="T55" fmla="*/ 476 h 821"/>
                                <a:gd name="T56" fmla="*/ 283 w 475"/>
                                <a:gd name="T57" fmla="*/ 490 h 821"/>
                                <a:gd name="T58" fmla="*/ 298 w 475"/>
                                <a:gd name="T59" fmla="*/ 509 h 821"/>
                                <a:gd name="T60" fmla="*/ 302 w 475"/>
                                <a:gd name="T61" fmla="*/ 524 h 821"/>
                                <a:gd name="T62" fmla="*/ 317 w 475"/>
                                <a:gd name="T63" fmla="*/ 543 h 821"/>
                                <a:gd name="T64" fmla="*/ 326 w 475"/>
                                <a:gd name="T65" fmla="*/ 562 h 821"/>
                                <a:gd name="T66" fmla="*/ 336 w 475"/>
                                <a:gd name="T67" fmla="*/ 576 h 821"/>
                                <a:gd name="T68" fmla="*/ 346 w 475"/>
                                <a:gd name="T69" fmla="*/ 596 h 821"/>
                                <a:gd name="T70" fmla="*/ 355 w 475"/>
                                <a:gd name="T71" fmla="*/ 610 h 821"/>
                                <a:gd name="T72" fmla="*/ 365 w 475"/>
                                <a:gd name="T73" fmla="*/ 629 h 821"/>
                                <a:gd name="T74" fmla="*/ 379 w 475"/>
                                <a:gd name="T75" fmla="*/ 648 h 821"/>
                                <a:gd name="T76" fmla="*/ 384 w 475"/>
                                <a:gd name="T77" fmla="*/ 663 h 821"/>
                                <a:gd name="T78" fmla="*/ 398 w 475"/>
                                <a:gd name="T79" fmla="*/ 682 h 821"/>
                                <a:gd name="T80" fmla="*/ 403 w 475"/>
                                <a:gd name="T81" fmla="*/ 696 h 821"/>
                                <a:gd name="T82" fmla="*/ 418 w 475"/>
                                <a:gd name="T83" fmla="*/ 716 h 821"/>
                                <a:gd name="T84" fmla="*/ 422 w 475"/>
                                <a:gd name="T85" fmla="*/ 730 h 821"/>
                                <a:gd name="T86" fmla="*/ 437 w 475"/>
                                <a:gd name="T87" fmla="*/ 749 h 821"/>
                                <a:gd name="T88" fmla="*/ 442 w 475"/>
                                <a:gd name="T89" fmla="*/ 764 h 821"/>
                                <a:gd name="T90" fmla="*/ 456 w 475"/>
                                <a:gd name="T91" fmla="*/ 783 h 821"/>
                                <a:gd name="T92" fmla="*/ 461 w 475"/>
                                <a:gd name="T93" fmla="*/ 797 h 821"/>
                                <a:gd name="T94" fmla="*/ 475 w 475"/>
                                <a:gd name="T95" fmla="*/ 816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5" h="821">
                                  <a:moveTo>
                                    <a:pt x="0" y="0"/>
                                  </a:moveTo>
                                  <a:lnTo>
                                    <a:pt x="10" y="10"/>
                                  </a:lnTo>
                                  <a:lnTo>
                                    <a:pt x="10" y="15"/>
                                  </a:lnTo>
                                  <a:lnTo>
                                    <a:pt x="14" y="19"/>
                                  </a:lnTo>
                                  <a:lnTo>
                                    <a:pt x="14" y="24"/>
                                  </a:lnTo>
                                  <a:lnTo>
                                    <a:pt x="24" y="34"/>
                                  </a:lnTo>
                                  <a:lnTo>
                                    <a:pt x="24" y="39"/>
                                  </a:lnTo>
                                  <a:lnTo>
                                    <a:pt x="29" y="43"/>
                                  </a:lnTo>
                                  <a:lnTo>
                                    <a:pt x="29" y="48"/>
                                  </a:lnTo>
                                  <a:lnTo>
                                    <a:pt x="34" y="53"/>
                                  </a:lnTo>
                                  <a:lnTo>
                                    <a:pt x="34" y="58"/>
                                  </a:lnTo>
                                  <a:lnTo>
                                    <a:pt x="43" y="67"/>
                                  </a:lnTo>
                                  <a:lnTo>
                                    <a:pt x="43" y="72"/>
                                  </a:lnTo>
                                  <a:lnTo>
                                    <a:pt x="48" y="77"/>
                                  </a:lnTo>
                                  <a:lnTo>
                                    <a:pt x="48" y="82"/>
                                  </a:lnTo>
                                  <a:lnTo>
                                    <a:pt x="53" y="87"/>
                                  </a:lnTo>
                                  <a:lnTo>
                                    <a:pt x="53" y="91"/>
                                  </a:lnTo>
                                  <a:lnTo>
                                    <a:pt x="62" y="101"/>
                                  </a:lnTo>
                                  <a:lnTo>
                                    <a:pt x="62" y="106"/>
                                  </a:lnTo>
                                  <a:lnTo>
                                    <a:pt x="67" y="111"/>
                                  </a:lnTo>
                                  <a:lnTo>
                                    <a:pt x="67" y="115"/>
                                  </a:lnTo>
                                  <a:lnTo>
                                    <a:pt x="77" y="125"/>
                                  </a:lnTo>
                                  <a:lnTo>
                                    <a:pt x="77" y="130"/>
                                  </a:lnTo>
                                  <a:lnTo>
                                    <a:pt x="82" y="135"/>
                                  </a:lnTo>
                                  <a:lnTo>
                                    <a:pt x="82" y="139"/>
                                  </a:lnTo>
                                  <a:lnTo>
                                    <a:pt x="86" y="144"/>
                                  </a:lnTo>
                                  <a:lnTo>
                                    <a:pt x="86" y="149"/>
                                  </a:lnTo>
                                  <a:lnTo>
                                    <a:pt x="96" y="159"/>
                                  </a:lnTo>
                                  <a:lnTo>
                                    <a:pt x="96" y="163"/>
                                  </a:lnTo>
                                  <a:lnTo>
                                    <a:pt x="101" y="168"/>
                                  </a:lnTo>
                                  <a:lnTo>
                                    <a:pt x="101" y="173"/>
                                  </a:lnTo>
                                  <a:lnTo>
                                    <a:pt x="106" y="178"/>
                                  </a:lnTo>
                                  <a:lnTo>
                                    <a:pt x="106" y="183"/>
                                  </a:lnTo>
                                  <a:lnTo>
                                    <a:pt x="115" y="192"/>
                                  </a:lnTo>
                                  <a:lnTo>
                                    <a:pt x="115" y="197"/>
                                  </a:lnTo>
                                  <a:lnTo>
                                    <a:pt x="120" y="202"/>
                                  </a:lnTo>
                                  <a:lnTo>
                                    <a:pt x="120" y="207"/>
                                  </a:lnTo>
                                  <a:lnTo>
                                    <a:pt x="125" y="211"/>
                                  </a:lnTo>
                                  <a:lnTo>
                                    <a:pt x="125" y="216"/>
                                  </a:lnTo>
                                  <a:lnTo>
                                    <a:pt x="134" y="226"/>
                                  </a:lnTo>
                                  <a:lnTo>
                                    <a:pt x="134" y="231"/>
                                  </a:lnTo>
                                  <a:lnTo>
                                    <a:pt x="139" y="235"/>
                                  </a:lnTo>
                                  <a:lnTo>
                                    <a:pt x="139" y="240"/>
                                  </a:lnTo>
                                  <a:lnTo>
                                    <a:pt x="149" y="250"/>
                                  </a:lnTo>
                                  <a:lnTo>
                                    <a:pt x="149" y="255"/>
                                  </a:lnTo>
                                  <a:lnTo>
                                    <a:pt x="154" y="259"/>
                                  </a:lnTo>
                                  <a:lnTo>
                                    <a:pt x="154" y="264"/>
                                  </a:lnTo>
                                  <a:lnTo>
                                    <a:pt x="158" y="269"/>
                                  </a:lnTo>
                                  <a:lnTo>
                                    <a:pt x="158" y="274"/>
                                  </a:lnTo>
                                  <a:lnTo>
                                    <a:pt x="168" y="283"/>
                                  </a:lnTo>
                                  <a:lnTo>
                                    <a:pt x="168" y="288"/>
                                  </a:lnTo>
                                  <a:lnTo>
                                    <a:pt x="173" y="293"/>
                                  </a:lnTo>
                                  <a:lnTo>
                                    <a:pt x="173" y="298"/>
                                  </a:lnTo>
                                  <a:lnTo>
                                    <a:pt x="178" y="303"/>
                                  </a:lnTo>
                                  <a:lnTo>
                                    <a:pt x="178" y="307"/>
                                  </a:lnTo>
                                  <a:lnTo>
                                    <a:pt x="187" y="317"/>
                                  </a:lnTo>
                                  <a:lnTo>
                                    <a:pt x="187" y="322"/>
                                  </a:lnTo>
                                  <a:lnTo>
                                    <a:pt x="192" y="327"/>
                                  </a:lnTo>
                                  <a:lnTo>
                                    <a:pt x="192" y="332"/>
                                  </a:lnTo>
                                  <a:lnTo>
                                    <a:pt x="202" y="341"/>
                                  </a:lnTo>
                                  <a:lnTo>
                                    <a:pt x="202" y="346"/>
                                  </a:lnTo>
                                  <a:lnTo>
                                    <a:pt x="206" y="351"/>
                                  </a:lnTo>
                                  <a:lnTo>
                                    <a:pt x="206" y="356"/>
                                  </a:lnTo>
                                  <a:lnTo>
                                    <a:pt x="211" y="360"/>
                                  </a:lnTo>
                                  <a:lnTo>
                                    <a:pt x="211" y="365"/>
                                  </a:lnTo>
                                  <a:lnTo>
                                    <a:pt x="221" y="375"/>
                                  </a:lnTo>
                                  <a:lnTo>
                                    <a:pt x="221" y="380"/>
                                  </a:lnTo>
                                  <a:lnTo>
                                    <a:pt x="226" y="384"/>
                                  </a:lnTo>
                                  <a:lnTo>
                                    <a:pt x="226" y="389"/>
                                  </a:lnTo>
                                  <a:lnTo>
                                    <a:pt x="230" y="394"/>
                                  </a:lnTo>
                                  <a:lnTo>
                                    <a:pt x="230" y="399"/>
                                  </a:lnTo>
                                  <a:lnTo>
                                    <a:pt x="240" y="408"/>
                                  </a:lnTo>
                                  <a:lnTo>
                                    <a:pt x="240" y="413"/>
                                  </a:lnTo>
                                  <a:lnTo>
                                    <a:pt x="245" y="418"/>
                                  </a:lnTo>
                                  <a:lnTo>
                                    <a:pt x="245" y="423"/>
                                  </a:lnTo>
                                  <a:lnTo>
                                    <a:pt x="250" y="428"/>
                                  </a:lnTo>
                                  <a:lnTo>
                                    <a:pt x="250" y="432"/>
                                  </a:lnTo>
                                  <a:lnTo>
                                    <a:pt x="259" y="442"/>
                                  </a:lnTo>
                                  <a:lnTo>
                                    <a:pt x="259" y="447"/>
                                  </a:lnTo>
                                  <a:lnTo>
                                    <a:pt x="264" y="452"/>
                                  </a:lnTo>
                                  <a:lnTo>
                                    <a:pt x="264" y="456"/>
                                  </a:lnTo>
                                  <a:lnTo>
                                    <a:pt x="274" y="466"/>
                                  </a:lnTo>
                                  <a:lnTo>
                                    <a:pt x="274" y="471"/>
                                  </a:lnTo>
                                  <a:lnTo>
                                    <a:pt x="278" y="476"/>
                                  </a:lnTo>
                                  <a:lnTo>
                                    <a:pt x="278" y="480"/>
                                  </a:lnTo>
                                  <a:lnTo>
                                    <a:pt x="283" y="485"/>
                                  </a:lnTo>
                                  <a:lnTo>
                                    <a:pt x="283" y="490"/>
                                  </a:lnTo>
                                  <a:lnTo>
                                    <a:pt x="293" y="500"/>
                                  </a:lnTo>
                                  <a:lnTo>
                                    <a:pt x="293" y="504"/>
                                  </a:lnTo>
                                  <a:lnTo>
                                    <a:pt x="298" y="509"/>
                                  </a:lnTo>
                                  <a:lnTo>
                                    <a:pt x="298" y="514"/>
                                  </a:lnTo>
                                  <a:lnTo>
                                    <a:pt x="302" y="519"/>
                                  </a:lnTo>
                                  <a:lnTo>
                                    <a:pt x="302" y="524"/>
                                  </a:lnTo>
                                  <a:lnTo>
                                    <a:pt x="312" y="533"/>
                                  </a:lnTo>
                                  <a:lnTo>
                                    <a:pt x="312" y="538"/>
                                  </a:lnTo>
                                  <a:lnTo>
                                    <a:pt x="317" y="543"/>
                                  </a:lnTo>
                                  <a:lnTo>
                                    <a:pt x="317" y="548"/>
                                  </a:lnTo>
                                  <a:lnTo>
                                    <a:pt x="326" y="557"/>
                                  </a:lnTo>
                                  <a:lnTo>
                                    <a:pt x="326" y="562"/>
                                  </a:lnTo>
                                  <a:lnTo>
                                    <a:pt x="331" y="567"/>
                                  </a:lnTo>
                                  <a:lnTo>
                                    <a:pt x="331" y="572"/>
                                  </a:lnTo>
                                  <a:lnTo>
                                    <a:pt x="336" y="576"/>
                                  </a:lnTo>
                                  <a:lnTo>
                                    <a:pt x="336" y="581"/>
                                  </a:lnTo>
                                  <a:lnTo>
                                    <a:pt x="346" y="591"/>
                                  </a:lnTo>
                                  <a:lnTo>
                                    <a:pt x="346" y="596"/>
                                  </a:lnTo>
                                  <a:lnTo>
                                    <a:pt x="350" y="600"/>
                                  </a:lnTo>
                                  <a:lnTo>
                                    <a:pt x="350" y="605"/>
                                  </a:lnTo>
                                  <a:lnTo>
                                    <a:pt x="355" y="610"/>
                                  </a:lnTo>
                                  <a:lnTo>
                                    <a:pt x="355" y="615"/>
                                  </a:lnTo>
                                  <a:lnTo>
                                    <a:pt x="365" y="624"/>
                                  </a:lnTo>
                                  <a:lnTo>
                                    <a:pt x="365" y="629"/>
                                  </a:lnTo>
                                  <a:lnTo>
                                    <a:pt x="370" y="634"/>
                                  </a:lnTo>
                                  <a:lnTo>
                                    <a:pt x="370" y="639"/>
                                  </a:lnTo>
                                  <a:lnTo>
                                    <a:pt x="379" y="648"/>
                                  </a:lnTo>
                                  <a:lnTo>
                                    <a:pt x="379" y="653"/>
                                  </a:lnTo>
                                  <a:lnTo>
                                    <a:pt x="384" y="658"/>
                                  </a:lnTo>
                                  <a:lnTo>
                                    <a:pt x="384" y="663"/>
                                  </a:lnTo>
                                  <a:lnTo>
                                    <a:pt x="389" y="668"/>
                                  </a:lnTo>
                                  <a:lnTo>
                                    <a:pt x="389" y="672"/>
                                  </a:lnTo>
                                  <a:lnTo>
                                    <a:pt x="398" y="682"/>
                                  </a:lnTo>
                                  <a:lnTo>
                                    <a:pt x="398" y="687"/>
                                  </a:lnTo>
                                  <a:lnTo>
                                    <a:pt x="403" y="692"/>
                                  </a:lnTo>
                                  <a:lnTo>
                                    <a:pt x="403" y="696"/>
                                  </a:lnTo>
                                  <a:lnTo>
                                    <a:pt x="408" y="701"/>
                                  </a:lnTo>
                                  <a:lnTo>
                                    <a:pt x="408" y="706"/>
                                  </a:lnTo>
                                  <a:lnTo>
                                    <a:pt x="418" y="716"/>
                                  </a:lnTo>
                                  <a:lnTo>
                                    <a:pt x="418" y="720"/>
                                  </a:lnTo>
                                  <a:lnTo>
                                    <a:pt x="422" y="725"/>
                                  </a:lnTo>
                                  <a:lnTo>
                                    <a:pt x="422" y="730"/>
                                  </a:lnTo>
                                  <a:lnTo>
                                    <a:pt x="427" y="735"/>
                                  </a:lnTo>
                                  <a:lnTo>
                                    <a:pt x="427" y="740"/>
                                  </a:lnTo>
                                  <a:lnTo>
                                    <a:pt x="437" y="749"/>
                                  </a:lnTo>
                                  <a:lnTo>
                                    <a:pt x="437" y="754"/>
                                  </a:lnTo>
                                  <a:lnTo>
                                    <a:pt x="442" y="759"/>
                                  </a:lnTo>
                                  <a:lnTo>
                                    <a:pt x="442" y="764"/>
                                  </a:lnTo>
                                  <a:lnTo>
                                    <a:pt x="451" y="773"/>
                                  </a:lnTo>
                                  <a:lnTo>
                                    <a:pt x="451" y="778"/>
                                  </a:lnTo>
                                  <a:lnTo>
                                    <a:pt x="456" y="783"/>
                                  </a:lnTo>
                                  <a:lnTo>
                                    <a:pt x="456" y="788"/>
                                  </a:lnTo>
                                  <a:lnTo>
                                    <a:pt x="461" y="792"/>
                                  </a:lnTo>
                                  <a:lnTo>
                                    <a:pt x="461" y="797"/>
                                  </a:lnTo>
                                  <a:lnTo>
                                    <a:pt x="470" y="807"/>
                                  </a:lnTo>
                                  <a:lnTo>
                                    <a:pt x="470" y="812"/>
                                  </a:lnTo>
                                  <a:lnTo>
                                    <a:pt x="475" y="816"/>
                                  </a:lnTo>
                                  <a:lnTo>
                                    <a:pt x="475" y="8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8"/>
                          <wps:cNvSpPr>
                            <a:spLocks/>
                          </wps:cNvSpPr>
                          <wps:spPr bwMode="auto">
                            <a:xfrm>
                              <a:off x="7608" y="3260"/>
                              <a:ext cx="44" cy="72"/>
                            </a:xfrm>
                            <a:custGeom>
                              <a:avLst/>
                              <a:gdLst>
                                <a:gd name="T0" fmla="*/ 0 w 44"/>
                                <a:gd name="T1" fmla="*/ 0 h 72"/>
                                <a:gd name="T2" fmla="*/ 5 w 44"/>
                                <a:gd name="T3" fmla="*/ 5 h 72"/>
                                <a:gd name="T4" fmla="*/ 5 w 44"/>
                                <a:gd name="T5" fmla="*/ 10 h 72"/>
                                <a:gd name="T6" fmla="*/ 10 w 44"/>
                                <a:gd name="T7" fmla="*/ 14 h 72"/>
                                <a:gd name="T8" fmla="*/ 10 w 44"/>
                                <a:gd name="T9" fmla="*/ 19 h 72"/>
                                <a:gd name="T10" fmla="*/ 15 w 44"/>
                                <a:gd name="T11" fmla="*/ 24 h 72"/>
                                <a:gd name="T12" fmla="*/ 15 w 44"/>
                                <a:gd name="T13" fmla="*/ 29 h 72"/>
                                <a:gd name="T14" fmla="*/ 24 w 44"/>
                                <a:gd name="T15" fmla="*/ 38 h 72"/>
                                <a:gd name="T16" fmla="*/ 24 w 44"/>
                                <a:gd name="T17" fmla="*/ 43 h 72"/>
                                <a:gd name="T18" fmla="*/ 29 w 44"/>
                                <a:gd name="T19" fmla="*/ 48 h 72"/>
                                <a:gd name="T20" fmla="*/ 29 w 44"/>
                                <a:gd name="T21" fmla="*/ 53 h 72"/>
                                <a:gd name="T22" fmla="*/ 39 w 44"/>
                                <a:gd name="T23" fmla="*/ 63 h 72"/>
                                <a:gd name="T24" fmla="*/ 39 w 44"/>
                                <a:gd name="T25" fmla="*/ 67 h 72"/>
                                <a:gd name="T26" fmla="*/ 44 w 44"/>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0"/>
                                  </a:moveTo>
                                  <a:lnTo>
                                    <a:pt x="5" y="5"/>
                                  </a:lnTo>
                                  <a:lnTo>
                                    <a:pt x="5" y="10"/>
                                  </a:lnTo>
                                  <a:lnTo>
                                    <a:pt x="10" y="14"/>
                                  </a:lnTo>
                                  <a:lnTo>
                                    <a:pt x="10" y="19"/>
                                  </a:lnTo>
                                  <a:lnTo>
                                    <a:pt x="15" y="24"/>
                                  </a:lnTo>
                                  <a:lnTo>
                                    <a:pt x="15" y="29"/>
                                  </a:lnTo>
                                  <a:lnTo>
                                    <a:pt x="24" y="38"/>
                                  </a:lnTo>
                                  <a:lnTo>
                                    <a:pt x="24" y="43"/>
                                  </a:lnTo>
                                  <a:lnTo>
                                    <a:pt x="29" y="48"/>
                                  </a:lnTo>
                                  <a:lnTo>
                                    <a:pt x="29" y="53"/>
                                  </a:lnTo>
                                  <a:lnTo>
                                    <a:pt x="39" y="63"/>
                                  </a:lnTo>
                                  <a:lnTo>
                                    <a:pt x="39" y="67"/>
                                  </a:lnTo>
                                  <a:lnTo>
                                    <a:pt x="44"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9"/>
                          <wps:cNvSpPr>
                            <a:spLocks/>
                          </wps:cNvSpPr>
                          <wps:spPr bwMode="auto">
                            <a:xfrm>
                              <a:off x="7709" y="3433"/>
                              <a:ext cx="58" cy="101"/>
                            </a:xfrm>
                            <a:custGeom>
                              <a:avLst/>
                              <a:gdLst>
                                <a:gd name="T0" fmla="*/ 0 w 58"/>
                                <a:gd name="T1" fmla="*/ 0 h 101"/>
                                <a:gd name="T2" fmla="*/ 0 w 58"/>
                                <a:gd name="T3" fmla="*/ 5 h 101"/>
                                <a:gd name="T4" fmla="*/ 5 w 58"/>
                                <a:gd name="T5" fmla="*/ 10 h 101"/>
                                <a:gd name="T6" fmla="*/ 10 w 58"/>
                                <a:gd name="T7" fmla="*/ 14 h 101"/>
                                <a:gd name="T8" fmla="*/ 10 w 58"/>
                                <a:gd name="T9" fmla="*/ 19 h 101"/>
                                <a:gd name="T10" fmla="*/ 15 w 58"/>
                                <a:gd name="T11" fmla="*/ 24 h 101"/>
                                <a:gd name="T12" fmla="*/ 15 w 58"/>
                                <a:gd name="T13" fmla="*/ 29 h 101"/>
                                <a:gd name="T14" fmla="*/ 19 w 58"/>
                                <a:gd name="T15" fmla="*/ 34 h 101"/>
                                <a:gd name="T16" fmla="*/ 19 w 58"/>
                                <a:gd name="T17" fmla="*/ 38 h 101"/>
                                <a:gd name="T18" fmla="*/ 29 w 58"/>
                                <a:gd name="T19" fmla="*/ 48 h 101"/>
                                <a:gd name="T20" fmla="*/ 29 w 58"/>
                                <a:gd name="T21" fmla="*/ 53 h 101"/>
                                <a:gd name="T22" fmla="*/ 34 w 58"/>
                                <a:gd name="T23" fmla="*/ 58 h 101"/>
                                <a:gd name="T24" fmla="*/ 34 w 58"/>
                                <a:gd name="T25" fmla="*/ 62 h 101"/>
                                <a:gd name="T26" fmla="*/ 39 w 58"/>
                                <a:gd name="T27" fmla="*/ 67 h 101"/>
                                <a:gd name="T28" fmla="*/ 39 w 58"/>
                                <a:gd name="T29" fmla="*/ 72 h 101"/>
                                <a:gd name="T30" fmla="*/ 48 w 58"/>
                                <a:gd name="T31" fmla="*/ 82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39" y="67"/>
                                  </a:lnTo>
                                  <a:lnTo>
                                    <a:pt x="39" y="72"/>
                                  </a:lnTo>
                                  <a:lnTo>
                                    <a:pt x="48" y="82"/>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10"/>
                          <wps:cNvSpPr>
                            <a:spLocks/>
                          </wps:cNvSpPr>
                          <wps:spPr bwMode="auto">
                            <a:xfrm>
                              <a:off x="6764" y="1911"/>
                              <a:ext cx="124" cy="211"/>
                            </a:xfrm>
                            <a:custGeom>
                              <a:avLst/>
                              <a:gdLst>
                                <a:gd name="T0" fmla="*/ 0 w 124"/>
                                <a:gd name="T1" fmla="*/ 0 h 211"/>
                                <a:gd name="T2" fmla="*/ 4 w 124"/>
                                <a:gd name="T3" fmla="*/ 5 h 211"/>
                                <a:gd name="T4" fmla="*/ 4 w 124"/>
                                <a:gd name="T5" fmla="*/ 10 h 211"/>
                                <a:gd name="T6" fmla="*/ 9 w 124"/>
                                <a:gd name="T7" fmla="*/ 14 h 211"/>
                                <a:gd name="T8" fmla="*/ 9 w 124"/>
                                <a:gd name="T9" fmla="*/ 19 h 211"/>
                                <a:gd name="T10" fmla="*/ 19 w 124"/>
                                <a:gd name="T11" fmla="*/ 29 h 211"/>
                                <a:gd name="T12" fmla="*/ 19 w 124"/>
                                <a:gd name="T13" fmla="*/ 34 h 211"/>
                                <a:gd name="T14" fmla="*/ 24 w 124"/>
                                <a:gd name="T15" fmla="*/ 38 h 211"/>
                                <a:gd name="T16" fmla="*/ 24 w 124"/>
                                <a:gd name="T17" fmla="*/ 43 h 211"/>
                                <a:gd name="T18" fmla="*/ 28 w 124"/>
                                <a:gd name="T19" fmla="*/ 48 h 211"/>
                                <a:gd name="T20" fmla="*/ 28 w 124"/>
                                <a:gd name="T21" fmla="*/ 53 h 211"/>
                                <a:gd name="T22" fmla="*/ 38 w 124"/>
                                <a:gd name="T23" fmla="*/ 62 h 211"/>
                                <a:gd name="T24" fmla="*/ 38 w 124"/>
                                <a:gd name="T25" fmla="*/ 67 h 211"/>
                                <a:gd name="T26" fmla="*/ 43 w 124"/>
                                <a:gd name="T27" fmla="*/ 72 h 211"/>
                                <a:gd name="T28" fmla="*/ 43 w 124"/>
                                <a:gd name="T29" fmla="*/ 77 h 211"/>
                                <a:gd name="T30" fmla="*/ 52 w 124"/>
                                <a:gd name="T31" fmla="*/ 86 h 211"/>
                                <a:gd name="T32" fmla="*/ 52 w 124"/>
                                <a:gd name="T33" fmla="*/ 91 h 211"/>
                                <a:gd name="T34" fmla="*/ 57 w 124"/>
                                <a:gd name="T35" fmla="*/ 96 h 211"/>
                                <a:gd name="T36" fmla="*/ 57 w 124"/>
                                <a:gd name="T37" fmla="*/ 101 h 211"/>
                                <a:gd name="T38" fmla="*/ 62 w 124"/>
                                <a:gd name="T39" fmla="*/ 106 h 211"/>
                                <a:gd name="T40" fmla="*/ 62 w 124"/>
                                <a:gd name="T41" fmla="*/ 110 h 211"/>
                                <a:gd name="T42" fmla="*/ 72 w 124"/>
                                <a:gd name="T43" fmla="*/ 120 h 211"/>
                                <a:gd name="T44" fmla="*/ 72 w 124"/>
                                <a:gd name="T45" fmla="*/ 125 h 211"/>
                                <a:gd name="T46" fmla="*/ 76 w 124"/>
                                <a:gd name="T47" fmla="*/ 130 h 211"/>
                                <a:gd name="T48" fmla="*/ 76 w 124"/>
                                <a:gd name="T49" fmla="*/ 134 h 211"/>
                                <a:gd name="T50" fmla="*/ 81 w 124"/>
                                <a:gd name="T51" fmla="*/ 139 h 211"/>
                                <a:gd name="T52" fmla="*/ 81 w 124"/>
                                <a:gd name="T53" fmla="*/ 144 h 211"/>
                                <a:gd name="T54" fmla="*/ 91 w 124"/>
                                <a:gd name="T55" fmla="*/ 154 h 211"/>
                                <a:gd name="T56" fmla="*/ 91 w 124"/>
                                <a:gd name="T57" fmla="*/ 158 h 211"/>
                                <a:gd name="T58" fmla="*/ 96 w 124"/>
                                <a:gd name="T59" fmla="*/ 163 h 211"/>
                                <a:gd name="T60" fmla="*/ 96 w 124"/>
                                <a:gd name="T61" fmla="*/ 168 h 211"/>
                                <a:gd name="T62" fmla="*/ 105 w 124"/>
                                <a:gd name="T63" fmla="*/ 178 h 211"/>
                                <a:gd name="T64" fmla="*/ 105 w 124"/>
                                <a:gd name="T65" fmla="*/ 182 h 211"/>
                                <a:gd name="T66" fmla="*/ 110 w 124"/>
                                <a:gd name="T67" fmla="*/ 187 h 211"/>
                                <a:gd name="T68" fmla="*/ 110 w 124"/>
                                <a:gd name="T69" fmla="*/ 192 h 211"/>
                                <a:gd name="T70" fmla="*/ 115 w 124"/>
                                <a:gd name="T71" fmla="*/ 197 h 211"/>
                                <a:gd name="T72" fmla="*/ 115 w 124"/>
                                <a:gd name="T73" fmla="*/ 202 h 211"/>
                                <a:gd name="T74" fmla="*/ 124 w 124"/>
                                <a:gd name="T75"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4" h="211">
                                  <a:moveTo>
                                    <a:pt x="0" y="0"/>
                                  </a:moveTo>
                                  <a:lnTo>
                                    <a:pt x="4" y="5"/>
                                  </a:lnTo>
                                  <a:lnTo>
                                    <a:pt x="4" y="10"/>
                                  </a:lnTo>
                                  <a:lnTo>
                                    <a:pt x="9" y="14"/>
                                  </a:lnTo>
                                  <a:lnTo>
                                    <a:pt x="9" y="19"/>
                                  </a:lnTo>
                                  <a:lnTo>
                                    <a:pt x="19" y="29"/>
                                  </a:lnTo>
                                  <a:lnTo>
                                    <a:pt x="19" y="34"/>
                                  </a:lnTo>
                                  <a:lnTo>
                                    <a:pt x="24" y="38"/>
                                  </a:lnTo>
                                  <a:lnTo>
                                    <a:pt x="24" y="43"/>
                                  </a:lnTo>
                                  <a:lnTo>
                                    <a:pt x="28" y="48"/>
                                  </a:lnTo>
                                  <a:lnTo>
                                    <a:pt x="28" y="53"/>
                                  </a:lnTo>
                                  <a:lnTo>
                                    <a:pt x="38" y="62"/>
                                  </a:lnTo>
                                  <a:lnTo>
                                    <a:pt x="38" y="67"/>
                                  </a:lnTo>
                                  <a:lnTo>
                                    <a:pt x="43" y="72"/>
                                  </a:lnTo>
                                  <a:lnTo>
                                    <a:pt x="43" y="77"/>
                                  </a:lnTo>
                                  <a:lnTo>
                                    <a:pt x="52" y="86"/>
                                  </a:lnTo>
                                  <a:lnTo>
                                    <a:pt x="52" y="91"/>
                                  </a:lnTo>
                                  <a:lnTo>
                                    <a:pt x="57" y="96"/>
                                  </a:lnTo>
                                  <a:lnTo>
                                    <a:pt x="57" y="101"/>
                                  </a:lnTo>
                                  <a:lnTo>
                                    <a:pt x="62" y="106"/>
                                  </a:lnTo>
                                  <a:lnTo>
                                    <a:pt x="62" y="110"/>
                                  </a:lnTo>
                                  <a:lnTo>
                                    <a:pt x="72" y="120"/>
                                  </a:lnTo>
                                  <a:lnTo>
                                    <a:pt x="72" y="125"/>
                                  </a:lnTo>
                                  <a:lnTo>
                                    <a:pt x="76" y="130"/>
                                  </a:lnTo>
                                  <a:lnTo>
                                    <a:pt x="76" y="134"/>
                                  </a:lnTo>
                                  <a:lnTo>
                                    <a:pt x="81" y="139"/>
                                  </a:lnTo>
                                  <a:lnTo>
                                    <a:pt x="81" y="144"/>
                                  </a:lnTo>
                                  <a:lnTo>
                                    <a:pt x="91" y="154"/>
                                  </a:lnTo>
                                  <a:lnTo>
                                    <a:pt x="91" y="158"/>
                                  </a:lnTo>
                                  <a:lnTo>
                                    <a:pt x="96" y="163"/>
                                  </a:lnTo>
                                  <a:lnTo>
                                    <a:pt x="96" y="168"/>
                                  </a:lnTo>
                                  <a:lnTo>
                                    <a:pt x="105" y="178"/>
                                  </a:lnTo>
                                  <a:lnTo>
                                    <a:pt x="105" y="182"/>
                                  </a:lnTo>
                                  <a:lnTo>
                                    <a:pt x="110" y="187"/>
                                  </a:lnTo>
                                  <a:lnTo>
                                    <a:pt x="110" y="192"/>
                                  </a:lnTo>
                                  <a:lnTo>
                                    <a:pt x="115" y="197"/>
                                  </a:lnTo>
                                  <a:lnTo>
                                    <a:pt x="115" y="202"/>
                                  </a:lnTo>
                                  <a:lnTo>
                                    <a:pt x="124"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1"/>
                          <wps:cNvSpPr>
                            <a:spLocks/>
                          </wps:cNvSpPr>
                          <wps:spPr bwMode="auto">
                            <a:xfrm>
                              <a:off x="6951" y="2237"/>
                              <a:ext cx="485" cy="836"/>
                            </a:xfrm>
                            <a:custGeom>
                              <a:avLst/>
                              <a:gdLst>
                                <a:gd name="T0" fmla="*/ 9 w 485"/>
                                <a:gd name="T1" fmla="*/ 15 h 836"/>
                                <a:gd name="T2" fmla="*/ 19 w 485"/>
                                <a:gd name="T3" fmla="*/ 29 h 836"/>
                                <a:gd name="T4" fmla="*/ 29 w 485"/>
                                <a:gd name="T5" fmla="*/ 48 h 836"/>
                                <a:gd name="T6" fmla="*/ 43 w 485"/>
                                <a:gd name="T7" fmla="*/ 68 h 836"/>
                                <a:gd name="T8" fmla="*/ 48 w 485"/>
                                <a:gd name="T9" fmla="*/ 82 h 836"/>
                                <a:gd name="T10" fmla="*/ 62 w 485"/>
                                <a:gd name="T11" fmla="*/ 101 h 836"/>
                                <a:gd name="T12" fmla="*/ 67 w 485"/>
                                <a:gd name="T13" fmla="*/ 116 h 836"/>
                                <a:gd name="T14" fmla="*/ 81 w 485"/>
                                <a:gd name="T15" fmla="*/ 135 h 836"/>
                                <a:gd name="T16" fmla="*/ 86 w 485"/>
                                <a:gd name="T17" fmla="*/ 149 h 836"/>
                                <a:gd name="T18" fmla="*/ 101 w 485"/>
                                <a:gd name="T19" fmla="*/ 168 h 836"/>
                                <a:gd name="T20" fmla="*/ 105 w 485"/>
                                <a:gd name="T21" fmla="*/ 183 h 836"/>
                                <a:gd name="T22" fmla="*/ 120 w 485"/>
                                <a:gd name="T23" fmla="*/ 202 h 836"/>
                                <a:gd name="T24" fmla="*/ 125 w 485"/>
                                <a:gd name="T25" fmla="*/ 216 h 836"/>
                                <a:gd name="T26" fmla="*/ 139 w 485"/>
                                <a:gd name="T27" fmla="*/ 236 h 836"/>
                                <a:gd name="T28" fmla="*/ 144 w 485"/>
                                <a:gd name="T29" fmla="*/ 250 h 836"/>
                                <a:gd name="T30" fmla="*/ 158 w 485"/>
                                <a:gd name="T31" fmla="*/ 269 h 836"/>
                                <a:gd name="T32" fmla="*/ 168 w 485"/>
                                <a:gd name="T33" fmla="*/ 288 h 836"/>
                                <a:gd name="T34" fmla="*/ 177 w 485"/>
                                <a:gd name="T35" fmla="*/ 303 h 836"/>
                                <a:gd name="T36" fmla="*/ 187 w 485"/>
                                <a:gd name="T37" fmla="*/ 322 h 836"/>
                                <a:gd name="T38" fmla="*/ 197 w 485"/>
                                <a:gd name="T39" fmla="*/ 337 h 836"/>
                                <a:gd name="T40" fmla="*/ 206 w 485"/>
                                <a:gd name="T41" fmla="*/ 356 h 836"/>
                                <a:gd name="T42" fmla="*/ 221 w 485"/>
                                <a:gd name="T43" fmla="*/ 375 h 836"/>
                                <a:gd name="T44" fmla="*/ 225 w 485"/>
                                <a:gd name="T45" fmla="*/ 389 h 836"/>
                                <a:gd name="T46" fmla="*/ 240 w 485"/>
                                <a:gd name="T47" fmla="*/ 409 h 836"/>
                                <a:gd name="T48" fmla="*/ 245 w 485"/>
                                <a:gd name="T49" fmla="*/ 423 h 836"/>
                                <a:gd name="T50" fmla="*/ 259 w 485"/>
                                <a:gd name="T51" fmla="*/ 442 h 836"/>
                                <a:gd name="T52" fmla="*/ 264 w 485"/>
                                <a:gd name="T53" fmla="*/ 457 h 836"/>
                                <a:gd name="T54" fmla="*/ 278 w 485"/>
                                <a:gd name="T55" fmla="*/ 476 h 836"/>
                                <a:gd name="T56" fmla="*/ 283 w 485"/>
                                <a:gd name="T57" fmla="*/ 490 h 836"/>
                                <a:gd name="T58" fmla="*/ 297 w 485"/>
                                <a:gd name="T59" fmla="*/ 509 h 836"/>
                                <a:gd name="T60" fmla="*/ 302 w 485"/>
                                <a:gd name="T61" fmla="*/ 524 h 836"/>
                                <a:gd name="T62" fmla="*/ 317 w 485"/>
                                <a:gd name="T63" fmla="*/ 543 h 836"/>
                                <a:gd name="T64" fmla="*/ 321 w 485"/>
                                <a:gd name="T65" fmla="*/ 557 h 836"/>
                                <a:gd name="T66" fmla="*/ 336 w 485"/>
                                <a:gd name="T67" fmla="*/ 577 h 836"/>
                                <a:gd name="T68" fmla="*/ 345 w 485"/>
                                <a:gd name="T69" fmla="*/ 596 h 836"/>
                                <a:gd name="T70" fmla="*/ 355 w 485"/>
                                <a:gd name="T71" fmla="*/ 610 h 836"/>
                                <a:gd name="T72" fmla="*/ 365 w 485"/>
                                <a:gd name="T73" fmla="*/ 629 h 836"/>
                                <a:gd name="T74" fmla="*/ 374 w 485"/>
                                <a:gd name="T75" fmla="*/ 644 h 836"/>
                                <a:gd name="T76" fmla="*/ 384 w 485"/>
                                <a:gd name="T77" fmla="*/ 663 h 836"/>
                                <a:gd name="T78" fmla="*/ 398 w 485"/>
                                <a:gd name="T79" fmla="*/ 682 h 836"/>
                                <a:gd name="T80" fmla="*/ 403 w 485"/>
                                <a:gd name="T81" fmla="*/ 697 h 836"/>
                                <a:gd name="T82" fmla="*/ 417 w 485"/>
                                <a:gd name="T83" fmla="*/ 716 h 836"/>
                                <a:gd name="T84" fmla="*/ 422 w 485"/>
                                <a:gd name="T85" fmla="*/ 730 h 836"/>
                                <a:gd name="T86" fmla="*/ 437 w 485"/>
                                <a:gd name="T87" fmla="*/ 749 h 836"/>
                                <a:gd name="T88" fmla="*/ 441 w 485"/>
                                <a:gd name="T89" fmla="*/ 764 h 836"/>
                                <a:gd name="T90" fmla="*/ 456 w 485"/>
                                <a:gd name="T91" fmla="*/ 783 h 836"/>
                                <a:gd name="T92" fmla="*/ 461 w 485"/>
                                <a:gd name="T93" fmla="*/ 797 h 836"/>
                                <a:gd name="T94" fmla="*/ 475 w 485"/>
                                <a:gd name="T95" fmla="*/ 817 h 836"/>
                                <a:gd name="T96" fmla="*/ 480 w 485"/>
                                <a:gd name="T97" fmla="*/ 831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5" h="836">
                                  <a:moveTo>
                                    <a:pt x="0" y="0"/>
                                  </a:moveTo>
                                  <a:lnTo>
                                    <a:pt x="9" y="10"/>
                                  </a:lnTo>
                                  <a:lnTo>
                                    <a:pt x="9" y="15"/>
                                  </a:lnTo>
                                  <a:lnTo>
                                    <a:pt x="14" y="20"/>
                                  </a:lnTo>
                                  <a:lnTo>
                                    <a:pt x="14" y="24"/>
                                  </a:lnTo>
                                  <a:lnTo>
                                    <a:pt x="19" y="29"/>
                                  </a:lnTo>
                                  <a:lnTo>
                                    <a:pt x="19" y="34"/>
                                  </a:lnTo>
                                  <a:lnTo>
                                    <a:pt x="29" y="44"/>
                                  </a:lnTo>
                                  <a:lnTo>
                                    <a:pt x="29" y="48"/>
                                  </a:lnTo>
                                  <a:lnTo>
                                    <a:pt x="33" y="53"/>
                                  </a:lnTo>
                                  <a:lnTo>
                                    <a:pt x="33" y="58"/>
                                  </a:lnTo>
                                  <a:lnTo>
                                    <a:pt x="43" y="68"/>
                                  </a:lnTo>
                                  <a:lnTo>
                                    <a:pt x="43" y="72"/>
                                  </a:lnTo>
                                  <a:lnTo>
                                    <a:pt x="48" y="77"/>
                                  </a:lnTo>
                                  <a:lnTo>
                                    <a:pt x="48" y="82"/>
                                  </a:lnTo>
                                  <a:lnTo>
                                    <a:pt x="53" y="87"/>
                                  </a:lnTo>
                                  <a:lnTo>
                                    <a:pt x="53" y="92"/>
                                  </a:lnTo>
                                  <a:lnTo>
                                    <a:pt x="62" y="101"/>
                                  </a:lnTo>
                                  <a:lnTo>
                                    <a:pt x="62" y="106"/>
                                  </a:lnTo>
                                  <a:lnTo>
                                    <a:pt x="67" y="111"/>
                                  </a:lnTo>
                                  <a:lnTo>
                                    <a:pt x="67" y="116"/>
                                  </a:lnTo>
                                  <a:lnTo>
                                    <a:pt x="72" y="120"/>
                                  </a:lnTo>
                                  <a:lnTo>
                                    <a:pt x="72" y="125"/>
                                  </a:lnTo>
                                  <a:lnTo>
                                    <a:pt x="81" y="135"/>
                                  </a:lnTo>
                                  <a:lnTo>
                                    <a:pt x="81" y="140"/>
                                  </a:lnTo>
                                  <a:lnTo>
                                    <a:pt x="86" y="144"/>
                                  </a:lnTo>
                                  <a:lnTo>
                                    <a:pt x="86" y="149"/>
                                  </a:lnTo>
                                  <a:lnTo>
                                    <a:pt x="96" y="159"/>
                                  </a:lnTo>
                                  <a:lnTo>
                                    <a:pt x="96" y="164"/>
                                  </a:lnTo>
                                  <a:lnTo>
                                    <a:pt x="101" y="168"/>
                                  </a:lnTo>
                                  <a:lnTo>
                                    <a:pt x="101" y="173"/>
                                  </a:lnTo>
                                  <a:lnTo>
                                    <a:pt x="105" y="178"/>
                                  </a:lnTo>
                                  <a:lnTo>
                                    <a:pt x="105" y="183"/>
                                  </a:lnTo>
                                  <a:lnTo>
                                    <a:pt x="115" y="192"/>
                                  </a:lnTo>
                                  <a:lnTo>
                                    <a:pt x="115" y="197"/>
                                  </a:lnTo>
                                  <a:lnTo>
                                    <a:pt x="120" y="202"/>
                                  </a:lnTo>
                                  <a:lnTo>
                                    <a:pt x="120" y="207"/>
                                  </a:lnTo>
                                  <a:lnTo>
                                    <a:pt x="125" y="212"/>
                                  </a:lnTo>
                                  <a:lnTo>
                                    <a:pt x="125" y="216"/>
                                  </a:lnTo>
                                  <a:lnTo>
                                    <a:pt x="134" y="226"/>
                                  </a:lnTo>
                                  <a:lnTo>
                                    <a:pt x="134" y="231"/>
                                  </a:lnTo>
                                  <a:lnTo>
                                    <a:pt x="139" y="236"/>
                                  </a:lnTo>
                                  <a:lnTo>
                                    <a:pt x="139" y="240"/>
                                  </a:lnTo>
                                  <a:lnTo>
                                    <a:pt x="144" y="245"/>
                                  </a:lnTo>
                                  <a:lnTo>
                                    <a:pt x="144" y="250"/>
                                  </a:lnTo>
                                  <a:lnTo>
                                    <a:pt x="153" y="260"/>
                                  </a:lnTo>
                                  <a:lnTo>
                                    <a:pt x="153" y="264"/>
                                  </a:lnTo>
                                  <a:lnTo>
                                    <a:pt x="158" y="269"/>
                                  </a:lnTo>
                                  <a:lnTo>
                                    <a:pt x="158" y="274"/>
                                  </a:lnTo>
                                  <a:lnTo>
                                    <a:pt x="168" y="284"/>
                                  </a:lnTo>
                                  <a:lnTo>
                                    <a:pt x="168" y="288"/>
                                  </a:lnTo>
                                  <a:lnTo>
                                    <a:pt x="173" y="293"/>
                                  </a:lnTo>
                                  <a:lnTo>
                                    <a:pt x="173" y="298"/>
                                  </a:lnTo>
                                  <a:lnTo>
                                    <a:pt x="177" y="303"/>
                                  </a:lnTo>
                                  <a:lnTo>
                                    <a:pt x="177" y="308"/>
                                  </a:lnTo>
                                  <a:lnTo>
                                    <a:pt x="187" y="317"/>
                                  </a:lnTo>
                                  <a:lnTo>
                                    <a:pt x="187" y="322"/>
                                  </a:lnTo>
                                  <a:lnTo>
                                    <a:pt x="192" y="327"/>
                                  </a:lnTo>
                                  <a:lnTo>
                                    <a:pt x="192" y="332"/>
                                  </a:lnTo>
                                  <a:lnTo>
                                    <a:pt x="197" y="337"/>
                                  </a:lnTo>
                                  <a:lnTo>
                                    <a:pt x="197" y="341"/>
                                  </a:lnTo>
                                  <a:lnTo>
                                    <a:pt x="206" y="351"/>
                                  </a:lnTo>
                                  <a:lnTo>
                                    <a:pt x="206" y="356"/>
                                  </a:lnTo>
                                  <a:lnTo>
                                    <a:pt x="211" y="361"/>
                                  </a:lnTo>
                                  <a:lnTo>
                                    <a:pt x="211" y="365"/>
                                  </a:lnTo>
                                  <a:lnTo>
                                    <a:pt x="221" y="375"/>
                                  </a:lnTo>
                                  <a:lnTo>
                                    <a:pt x="221" y="380"/>
                                  </a:lnTo>
                                  <a:lnTo>
                                    <a:pt x="225" y="385"/>
                                  </a:lnTo>
                                  <a:lnTo>
                                    <a:pt x="225" y="389"/>
                                  </a:lnTo>
                                  <a:lnTo>
                                    <a:pt x="230" y="394"/>
                                  </a:lnTo>
                                  <a:lnTo>
                                    <a:pt x="230" y="399"/>
                                  </a:lnTo>
                                  <a:lnTo>
                                    <a:pt x="240" y="409"/>
                                  </a:lnTo>
                                  <a:lnTo>
                                    <a:pt x="240" y="413"/>
                                  </a:lnTo>
                                  <a:lnTo>
                                    <a:pt x="245" y="418"/>
                                  </a:lnTo>
                                  <a:lnTo>
                                    <a:pt x="245" y="423"/>
                                  </a:lnTo>
                                  <a:lnTo>
                                    <a:pt x="249" y="428"/>
                                  </a:lnTo>
                                  <a:lnTo>
                                    <a:pt x="249" y="433"/>
                                  </a:lnTo>
                                  <a:lnTo>
                                    <a:pt x="259" y="442"/>
                                  </a:lnTo>
                                  <a:lnTo>
                                    <a:pt x="259" y="447"/>
                                  </a:lnTo>
                                  <a:lnTo>
                                    <a:pt x="264" y="452"/>
                                  </a:lnTo>
                                  <a:lnTo>
                                    <a:pt x="264" y="457"/>
                                  </a:lnTo>
                                  <a:lnTo>
                                    <a:pt x="269" y="461"/>
                                  </a:lnTo>
                                  <a:lnTo>
                                    <a:pt x="269" y="466"/>
                                  </a:lnTo>
                                  <a:lnTo>
                                    <a:pt x="278" y="476"/>
                                  </a:lnTo>
                                  <a:lnTo>
                                    <a:pt x="278" y="481"/>
                                  </a:lnTo>
                                  <a:lnTo>
                                    <a:pt x="283" y="485"/>
                                  </a:lnTo>
                                  <a:lnTo>
                                    <a:pt x="283" y="490"/>
                                  </a:lnTo>
                                  <a:lnTo>
                                    <a:pt x="293" y="500"/>
                                  </a:lnTo>
                                  <a:lnTo>
                                    <a:pt x="293" y="505"/>
                                  </a:lnTo>
                                  <a:lnTo>
                                    <a:pt x="297" y="509"/>
                                  </a:lnTo>
                                  <a:lnTo>
                                    <a:pt x="297" y="514"/>
                                  </a:lnTo>
                                  <a:lnTo>
                                    <a:pt x="302" y="519"/>
                                  </a:lnTo>
                                  <a:lnTo>
                                    <a:pt x="302" y="524"/>
                                  </a:lnTo>
                                  <a:lnTo>
                                    <a:pt x="312" y="533"/>
                                  </a:lnTo>
                                  <a:lnTo>
                                    <a:pt x="312" y="538"/>
                                  </a:lnTo>
                                  <a:lnTo>
                                    <a:pt x="317" y="543"/>
                                  </a:lnTo>
                                  <a:lnTo>
                                    <a:pt x="317" y="548"/>
                                  </a:lnTo>
                                  <a:lnTo>
                                    <a:pt x="321" y="553"/>
                                  </a:lnTo>
                                  <a:lnTo>
                                    <a:pt x="321" y="557"/>
                                  </a:lnTo>
                                  <a:lnTo>
                                    <a:pt x="331" y="567"/>
                                  </a:lnTo>
                                  <a:lnTo>
                                    <a:pt x="331" y="572"/>
                                  </a:lnTo>
                                  <a:lnTo>
                                    <a:pt x="336" y="577"/>
                                  </a:lnTo>
                                  <a:lnTo>
                                    <a:pt x="336" y="581"/>
                                  </a:lnTo>
                                  <a:lnTo>
                                    <a:pt x="345" y="591"/>
                                  </a:lnTo>
                                  <a:lnTo>
                                    <a:pt x="345" y="596"/>
                                  </a:lnTo>
                                  <a:lnTo>
                                    <a:pt x="350" y="601"/>
                                  </a:lnTo>
                                  <a:lnTo>
                                    <a:pt x="350" y="605"/>
                                  </a:lnTo>
                                  <a:lnTo>
                                    <a:pt x="355" y="610"/>
                                  </a:lnTo>
                                  <a:lnTo>
                                    <a:pt x="355" y="615"/>
                                  </a:lnTo>
                                  <a:lnTo>
                                    <a:pt x="365" y="625"/>
                                  </a:lnTo>
                                  <a:lnTo>
                                    <a:pt x="365" y="629"/>
                                  </a:lnTo>
                                  <a:lnTo>
                                    <a:pt x="369" y="634"/>
                                  </a:lnTo>
                                  <a:lnTo>
                                    <a:pt x="369" y="639"/>
                                  </a:lnTo>
                                  <a:lnTo>
                                    <a:pt x="374" y="644"/>
                                  </a:lnTo>
                                  <a:lnTo>
                                    <a:pt x="374" y="649"/>
                                  </a:lnTo>
                                  <a:lnTo>
                                    <a:pt x="384" y="658"/>
                                  </a:lnTo>
                                  <a:lnTo>
                                    <a:pt x="384" y="663"/>
                                  </a:lnTo>
                                  <a:lnTo>
                                    <a:pt x="389" y="668"/>
                                  </a:lnTo>
                                  <a:lnTo>
                                    <a:pt x="389" y="673"/>
                                  </a:lnTo>
                                  <a:lnTo>
                                    <a:pt x="398" y="682"/>
                                  </a:lnTo>
                                  <a:lnTo>
                                    <a:pt x="398" y="687"/>
                                  </a:lnTo>
                                  <a:lnTo>
                                    <a:pt x="403" y="692"/>
                                  </a:lnTo>
                                  <a:lnTo>
                                    <a:pt x="403" y="697"/>
                                  </a:lnTo>
                                  <a:lnTo>
                                    <a:pt x="408" y="701"/>
                                  </a:lnTo>
                                  <a:lnTo>
                                    <a:pt x="408" y="706"/>
                                  </a:lnTo>
                                  <a:lnTo>
                                    <a:pt x="417" y="716"/>
                                  </a:lnTo>
                                  <a:lnTo>
                                    <a:pt x="417" y="721"/>
                                  </a:lnTo>
                                  <a:lnTo>
                                    <a:pt x="422" y="725"/>
                                  </a:lnTo>
                                  <a:lnTo>
                                    <a:pt x="422" y="730"/>
                                  </a:lnTo>
                                  <a:lnTo>
                                    <a:pt x="427" y="735"/>
                                  </a:lnTo>
                                  <a:lnTo>
                                    <a:pt x="427" y="740"/>
                                  </a:lnTo>
                                  <a:lnTo>
                                    <a:pt x="437" y="749"/>
                                  </a:lnTo>
                                  <a:lnTo>
                                    <a:pt x="437" y="754"/>
                                  </a:lnTo>
                                  <a:lnTo>
                                    <a:pt x="441" y="759"/>
                                  </a:lnTo>
                                  <a:lnTo>
                                    <a:pt x="441" y="764"/>
                                  </a:lnTo>
                                  <a:lnTo>
                                    <a:pt x="446" y="769"/>
                                  </a:lnTo>
                                  <a:lnTo>
                                    <a:pt x="446" y="773"/>
                                  </a:lnTo>
                                  <a:lnTo>
                                    <a:pt x="456" y="783"/>
                                  </a:lnTo>
                                  <a:lnTo>
                                    <a:pt x="456" y="788"/>
                                  </a:lnTo>
                                  <a:lnTo>
                                    <a:pt x="461" y="793"/>
                                  </a:lnTo>
                                  <a:lnTo>
                                    <a:pt x="461" y="797"/>
                                  </a:lnTo>
                                  <a:lnTo>
                                    <a:pt x="470" y="807"/>
                                  </a:lnTo>
                                  <a:lnTo>
                                    <a:pt x="470" y="812"/>
                                  </a:lnTo>
                                  <a:lnTo>
                                    <a:pt x="475" y="817"/>
                                  </a:lnTo>
                                  <a:lnTo>
                                    <a:pt x="475" y="821"/>
                                  </a:lnTo>
                                  <a:lnTo>
                                    <a:pt x="480" y="826"/>
                                  </a:lnTo>
                                  <a:lnTo>
                                    <a:pt x="480" y="831"/>
                                  </a:lnTo>
                                  <a:lnTo>
                                    <a:pt x="485" y="8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2"/>
                          <wps:cNvSpPr>
                            <a:spLocks/>
                          </wps:cNvSpPr>
                          <wps:spPr bwMode="auto">
                            <a:xfrm>
                              <a:off x="7580" y="3323"/>
                              <a:ext cx="19" cy="33"/>
                            </a:xfrm>
                            <a:custGeom>
                              <a:avLst/>
                              <a:gdLst>
                                <a:gd name="T0" fmla="*/ 0 w 19"/>
                                <a:gd name="T1" fmla="*/ 0 h 33"/>
                                <a:gd name="T2" fmla="*/ 4 w 19"/>
                                <a:gd name="T3" fmla="*/ 4 h 33"/>
                                <a:gd name="T4" fmla="*/ 4 w 19"/>
                                <a:gd name="T5" fmla="*/ 9 h 33"/>
                                <a:gd name="T6" fmla="*/ 9 w 19"/>
                                <a:gd name="T7" fmla="*/ 14 h 33"/>
                                <a:gd name="T8" fmla="*/ 9 w 19"/>
                                <a:gd name="T9" fmla="*/ 19 h 33"/>
                                <a:gd name="T10" fmla="*/ 19 w 19"/>
                                <a:gd name="T11" fmla="*/ 28 h 33"/>
                                <a:gd name="T12" fmla="*/ 19 w 19"/>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19" h="33">
                                  <a:moveTo>
                                    <a:pt x="0" y="0"/>
                                  </a:moveTo>
                                  <a:lnTo>
                                    <a:pt x="4" y="4"/>
                                  </a:lnTo>
                                  <a:lnTo>
                                    <a:pt x="4" y="9"/>
                                  </a:lnTo>
                                  <a:lnTo>
                                    <a:pt x="9" y="14"/>
                                  </a:lnTo>
                                  <a:lnTo>
                                    <a:pt x="9" y="19"/>
                                  </a:lnTo>
                                  <a:lnTo>
                                    <a:pt x="19" y="28"/>
                                  </a:lnTo>
                                  <a:lnTo>
                                    <a:pt x="19"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3"/>
                          <wps:cNvSpPr>
                            <a:spLocks/>
                          </wps:cNvSpPr>
                          <wps:spPr bwMode="auto">
                            <a:xfrm>
                              <a:off x="7685" y="3505"/>
                              <a:ext cx="39" cy="62"/>
                            </a:xfrm>
                            <a:custGeom>
                              <a:avLst/>
                              <a:gdLst>
                                <a:gd name="T0" fmla="*/ 0 w 39"/>
                                <a:gd name="T1" fmla="*/ 0 h 62"/>
                                <a:gd name="T2" fmla="*/ 5 w 39"/>
                                <a:gd name="T3" fmla="*/ 5 h 62"/>
                                <a:gd name="T4" fmla="*/ 5 w 39"/>
                                <a:gd name="T5" fmla="*/ 10 h 62"/>
                                <a:gd name="T6" fmla="*/ 10 w 39"/>
                                <a:gd name="T7" fmla="*/ 14 h 62"/>
                                <a:gd name="T8" fmla="*/ 10 w 39"/>
                                <a:gd name="T9" fmla="*/ 19 h 62"/>
                                <a:gd name="T10" fmla="*/ 15 w 39"/>
                                <a:gd name="T11" fmla="*/ 24 h 62"/>
                                <a:gd name="T12" fmla="*/ 15 w 39"/>
                                <a:gd name="T13" fmla="*/ 29 h 62"/>
                                <a:gd name="T14" fmla="*/ 24 w 39"/>
                                <a:gd name="T15" fmla="*/ 38 h 62"/>
                                <a:gd name="T16" fmla="*/ 24 w 39"/>
                                <a:gd name="T17" fmla="*/ 43 h 62"/>
                                <a:gd name="T18" fmla="*/ 29 w 39"/>
                                <a:gd name="T19" fmla="*/ 48 h 62"/>
                                <a:gd name="T20" fmla="*/ 29 w 39"/>
                                <a:gd name="T21" fmla="*/ 53 h 62"/>
                                <a:gd name="T22" fmla="*/ 39 w 39"/>
                                <a:gd name="T2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62">
                                  <a:moveTo>
                                    <a:pt x="0" y="0"/>
                                  </a:moveTo>
                                  <a:lnTo>
                                    <a:pt x="5" y="5"/>
                                  </a:lnTo>
                                  <a:lnTo>
                                    <a:pt x="5" y="10"/>
                                  </a:lnTo>
                                  <a:lnTo>
                                    <a:pt x="10" y="14"/>
                                  </a:lnTo>
                                  <a:lnTo>
                                    <a:pt x="10" y="19"/>
                                  </a:lnTo>
                                  <a:lnTo>
                                    <a:pt x="15" y="24"/>
                                  </a:lnTo>
                                  <a:lnTo>
                                    <a:pt x="15" y="29"/>
                                  </a:lnTo>
                                  <a:lnTo>
                                    <a:pt x="24" y="38"/>
                                  </a:lnTo>
                                  <a:lnTo>
                                    <a:pt x="24" y="43"/>
                                  </a:lnTo>
                                  <a:lnTo>
                                    <a:pt x="29" y="48"/>
                                  </a:lnTo>
                                  <a:lnTo>
                                    <a:pt x="29" y="53"/>
                                  </a:lnTo>
                                  <a:lnTo>
                                    <a:pt x="39"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4"/>
                          <wps:cNvSpPr>
                            <a:spLocks/>
                          </wps:cNvSpPr>
                          <wps:spPr bwMode="auto">
                            <a:xfrm>
                              <a:off x="6696" y="1906"/>
                              <a:ext cx="149" cy="255"/>
                            </a:xfrm>
                            <a:custGeom>
                              <a:avLst/>
                              <a:gdLst>
                                <a:gd name="T0" fmla="*/ 0 w 149"/>
                                <a:gd name="T1" fmla="*/ 0 h 255"/>
                                <a:gd name="T2" fmla="*/ 5 w 149"/>
                                <a:gd name="T3" fmla="*/ 5 h 255"/>
                                <a:gd name="T4" fmla="*/ 5 w 149"/>
                                <a:gd name="T5" fmla="*/ 10 h 255"/>
                                <a:gd name="T6" fmla="*/ 15 w 149"/>
                                <a:gd name="T7" fmla="*/ 19 h 255"/>
                                <a:gd name="T8" fmla="*/ 15 w 149"/>
                                <a:gd name="T9" fmla="*/ 24 h 255"/>
                                <a:gd name="T10" fmla="*/ 20 w 149"/>
                                <a:gd name="T11" fmla="*/ 29 h 255"/>
                                <a:gd name="T12" fmla="*/ 20 w 149"/>
                                <a:gd name="T13" fmla="*/ 34 h 255"/>
                                <a:gd name="T14" fmla="*/ 29 w 149"/>
                                <a:gd name="T15" fmla="*/ 43 h 255"/>
                                <a:gd name="T16" fmla="*/ 29 w 149"/>
                                <a:gd name="T17" fmla="*/ 48 h 255"/>
                                <a:gd name="T18" fmla="*/ 34 w 149"/>
                                <a:gd name="T19" fmla="*/ 53 h 255"/>
                                <a:gd name="T20" fmla="*/ 34 w 149"/>
                                <a:gd name="T21" fmla="*/ 58 h 255"/>
                                <a:gd name="T22" fmla="*/ 39 w 149"/>
                                <a:gd name="T23" fmla="*/ 63 h 255"/>
                                <a:gd name="T24" fmla="*/ 39 w 149"/>
                                <a:gd name="T25" fmla="*/ 67 h 255"/>
                                <a:gd name="T26" fmla="*/ 48 w 149"/>
                                <a:gd name="T27" fmla="*/ 77 h 255"/>
                                <a:gd name="T28" fmla="*/ 48 w 149"/>
                                <a:gd name="T29" fmla="*/ 82 h 255"/>
                                <a:gd name="T30" fmla="*/ 53 w 149"/>
                                <a:gd name="T31" fmla="*/ 87 h 255"/>
                                <a:gd name="T32" fmla="*/ 53 w 149"/>
                                <a:gd name="T33" fmla="*/ 91 h 255"/>
                                <a:gd name="T34" fmla="*/ 58 w 149"/>
                                <a:gd name="T35" fmla="*/ 96 h 255"/>
                                <a:gd name="T36" fmla="*/ 58 w 149"/>
                                <a:gd name="T37" fmla="*/ 101 h 255"/>
                                <a:gd name="T38" fmla="*/ 68 w 149"/>
                                <a:gd name="T39" fmla="*/ 111 h 255"/>
                                <a:gd name="T40" fmla="*/ 68 w 149"/>
                                <a:gd name="T41" fmla="*/ 115 h 255"/>
                                <a:gd name="T42" fmla="*/ 72 w 149"/>
                                <a:gd name="T43" fmla="*/ 120 h 255"/>
                                <a:gd name="T44" fmla="*/ 72 w 149"/>
                                <a:gd name="T45" fmla="*/ 125 h 255"/>
                                <a:gd name="T46" fmla="*/ 82 w 149"/>
                                <a:gd name="T47" fmla="*/ 135 h 255"/>
                                <a:gd name="T48" fmla="*/ 82 w 149"/>
                                <a:gd name="T49" fmla="*/ 139 h 255"/>
                                <a:gd name="T50" fmla="*/ 87 w 149"/>
                                <a:gd name="T51" fmla="*/ 144 h 255"/>
                                <a:gd name="T52" fmla="*/ 87 w 149"/>
                                <a:gd name="T53" fmla="*/ 149 h 255"/>
                                <a:gd name="T54" fmla="*/ 92 w 149"/>
                                <a:gd name="T55" fmla="*/ 154 h 255"/>
                                <a:gd name="T56" fmla="*/ 92 w 149"/>
                                <a:gd name="T57" fmla="*/ 159 h 255"/>
                                <a:gd name="T58" fmla="*/ 101 w 149"/>
                                <a:gd name="T59" fmla="*/ 168 h 255"/>
                                <a:gd name="T60" fmla="*/ 101 w 149"/>
                                <a:gd name="T61" fmla="*/ 173 h 255"/>
                                <a:gd name="T62" fmla="*/ 106 w 149"/>
                                <a:gd name="T63" fmla="*/ 178 h 255"/>
                                <a:gd name="T64" fmla="*/ 106 w 149"/>
                                <a:gd name="T65" fmla="*/ 183 h 255"/>
                                <a:gd name="T66" fmla="*/ 111 w 149"/>
                                <a:gd name="T67" fmla="*/ 187 h 255"/>
                                <a:gd name="T68" fmla="*/ 111 w 149"/>
                                <a:gd name="T69" fmla="*/ 192 h 255"/>
                                <a:gd name="T70" fmla="*/ 120 w 149"/>
                                <a:gd name="T71" fmla="*/ 202 h 255"/>
                                <a:gd name="T72" fmla="*/ 120 w 149"/>
                                <a:gd name="T73" fmla="*/ 207 h 255"/>
                                <a:gd name="T74" fmla="*/ 125 w 149"/>
                                <a:gd name="T75" fmla="*/ 211 h 255"/>
                                <a:gd name="T76" fmla="*/ 125 w 149"/>
                                <a:gd name="T77" fmla="*/ 216 h 255"/>
                                <a:gd name="T78" fmla="*/ 135 w 149"/>
                                <a:gd name="T79" fmla="*/ 226 h 255"/>
                                <a:gd name="T80" fmla="*/ 135 w 149"/>
                                <a:gd name="T81" fmla="*/ 231 h 255"/>
                                <a:gd name="T82" fmla="*/ 140 w 149"/>
                                <a:gd name="T83" fmla="*/ 235 h 255"/>
                                <a:gd name="T84" fmla="*/ 140 w 149"/>
                                <a:gd name="T85" fmla="*/ 240 h 255"/>
                                <a:gd name="T86" fmla="*/ 144 w 149"/>
                                <a:gd name="T87" fmla="*/ 245 h 255"/>
                                <a:gd name="T88" fmla="*/ 144 w 149"/>
                                <a:gd name="T89" fmla="*/ 250 h 255"/>
                                <a:gd name="T90" fmla="*/ 149 w 149"/>
                                <a:gd name="T9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9" h="255">
                                  <a:moveTo>
                                    <a:pt x="0" y="0"/>
                                  </a:moveTo>
                                  <a:lnTo>
                                    <a:pt x="5" y="5"/>
                                  </a:lnTo>
                                  <a:lnTo>
                                    <a:pt x="5" y="10"/>
                                  </a:lnTo>
                                  <a:lnTo>
                                    <a:pt x="15" y="19"/>
                                  </a:lnTo>
                                  <a:lnTo>
                                    <a:pt x="15" y="24"/>
                                  </a:lnTo>
                                  <a:lnTo>
                                    <a:pt x="20" y="29"/>
                                  </a:lnTo>
                                  <a:lnTo>
                                    <a:pt x="20" y="34"/>
                                  </a:lnTo>
                                  <a:lnTo>
                                    <a:pt x="29" y="43"/>
                                  </a:lnTo>
                                  <a:lnTo>
                                    <a:pt x="29" y="48"/>
                                  </a:lnTo>
                                  <a:lnTo>
                                    <a:pt x="34" y="53"/>
                                  </a:lnTo>
                                  <a:lnTo>
                                    <a:pt x="34" y="58"/>
                                  </a:lnTo>
                                  <a:lnTo>
                                    <a:pt x="39" y="63"/>
                                  </a:lnTo>
                                  <a:lnTo>
                                    <a:pt x="39" y="67"/>
                                  </a:lnTo>
                                  <a:lnTo>
                                    <a:pt x="48" y="77"/>
                                  </a:lnTo>
                                  <a:lnTo>
                                    <a:pt x="48" y="82"/>
                                  </a:lnTo>
                                  <a:lnTo>
                                    <a:pt x="53" y="87"/>
                                  </a:lnTo>
                                  <a:lnTo>
                                    <a:pt x="53" y="91"/>
                                  </a:lnTo>
                                  <a:lnTo>
                                    <a:pt x="58" y="96"/>
                                  </a:lnTo>
                                  <a:lnTo>
                                    <a:pt x="58" y="101"/>
                                  </a:lnTo>
                                  <a:lnTo>
                                    <a:pt x="68" y="111"/>
                                  </a:lnTo>
                                  <a:lnTo>
                                    <a:pt x="68" y="115"/>
                                  </a:lnTo>
                                  <a:lnTo>
                                    <a:pt x="72" y="120"/>
                                  </a:lnTo>
                                  <a:lnTo>
                                    <a:pt x="72" y="125"/>
                                  </a:lnTo>
                                  <a:lnTo>
                                    <a:pt x="82" y="135"/>
                                  </a:lnTo>
                                  <a:lnTo>
                                    <a:pt x="82" y="139"/>
                                  </a:lnTo>
                                  <a:lnTo>
                                    <a:pt x="87" y="144"/>
                                  </a:lnTo>
                                  <a:lnTo>
                                    <a:pt x="87" y="149"/>
                                  </a:lnTo>
                                  <a:lnTo>
                                    <a:pt x="92" y="154"/>
                                  </a:lnTo>
                                  <a:lnTo>
                                    <a:pt x="92" y="159"/>
                                  </a:lnTo>
                                  <a:lnTo>
                                    <a:pt x="101" y="168"/>
                                  </a:lnTo>
                                  <a:lnTo>
                                    <a:pt x="101" y="173"/>
                                  </a:lnTo>
                                  <a:lnTo>
                                    <a:pt x="106" y="178"/>
                                  </a:lnTo>
                                  <a:lnTo>
                                    <a:pt x="106" y="183"/>
                                  </a:lnTo>
                                  <a:lnTo>
                                    <a:pt x="111" y="187"/>
                                  </a:lnTo>
                                  <a:lnTo>
                                    <a:pt x="111" y="192"/>
                                  </a:lnTo>
                                  <a:lnTo>
                                    <a:pt x="120" y="202"/>
                                  </a:lnTo>
                                  <a:lnTo>
                                    <a:pt x="120" y="207"/>
                                  </a:lnTo>
                                  <a:lnTo>
                                    <a:pt x="125" y="211"/>
                                  </a:lnTo>
                                  <a:lnTo>
                                    <a:pt x="125" y="216"/>
                                  </a:lnTo>
                                  <a:lnTo>
                                    <a:pt x="135" y="226"/>
                                  </a:lnTo>
                                  <a:lnTo>
                                    <a:pt x="135" y="231"/>
                                  </a:lnTo>
                                  <a:lnTo>
                                    <a:pt x="140" y="235"/>
                                  </a:lnTo>
                                  <a:lnTo>
                                    <a:pt x="140" y="240"/>
                                  </a:lnTo>
                                  <a:lnTo>
                                    <a:pt x="144" y="245"/>
                                  </a:lnTo>
                                  <a:lnTo>
                                    <a:pt x="144" y="250"/>
                                  </a:lnTo>
                                  <a:lnTo>
                                    <a:pt x="149"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5"/>
                          <wps:cNvSpPr>
                            <a:spLocks/>
                          </wps:cNvSpPr>
                          <wps:spPr bwMode="auto">
                            <a:xfrm>
                              <a:off x="6893" y="2247"/>
                              <a:ext cx="485" cy="835"/>
                            </a:xfrm>
                            <a:custGeom>
                              <a:avLst/>
                              <a:gdLst>
                                <a:gd name="T0" fmla="*/ 10 w 485"/>
                                <a:gd name="T1" fmla="*/ 14 h 835"/>
                                <a:gd name="T2" fmla="*/ 19 w 485"/>
                                <a:gd name="T3" fmla="*/ 29 h 835"/>
                                <a:gd name="T4" fmla="*/ 29 w 485"/>
                                <a:gd name="T5" fmla="*/ 48 h 835"/>
                                <a:gd name="T6" fmla="*/ 43 w 485"/>
                                <a:gd name="T7" fmla="*/ 67 h 835"/>
                                <a:gd name="T8" fmla="*/ 48 w 485"/>
                                <a:gd name="T9" fmla="*/ 82 h 835"/>
                                <a:gd name="T10" fmla="*/ 63 w 485"/>
                                <a:gd name="T11" fmla="*/ 101 h 835"/>
                                <a:gd name="T12" fmla="*/ 67 w 485"/>
                                <a:gd name="T13" fmla="*/ 115 h 835"/>
                                <a:gd name="T14" fmla="*/ 82 w 485"/>
                                <a:gd name="T15" fmla="*/ 134 h 835"/>
                                <a:gd name="T16" fmla="*/ 87 w 485"/>
                                <a:gd name="T17" fmla="*/ 149 h 835"/>
                                <a:gd name="T18" fmla="*/ 101 w 485"/>
                                <a:gd name="T19" fmla="*/ 168 h 835"/>
                                <a:gd name="T20" fmla="*/ 106 w 485"/>
                                <a:gd name="T21" fmla="*/ 182 h 835"/>
                                <a:gd name="T22" fmla="*/ 120 w 485"/>
                                <a:gd name="T23" fmla="*/ 202 h 835"/>
                                <a:gd name="T24" fmla="*/ 125 w 485"/>
                                <a:gd name="T25" fmla="*/ 216 h 835"/>
                                <a:gd name="T26" fmla="*/ 139 w 485"/>
                                <a:gd name="T27" fmla="*/ 235 h 835"/>
                                <a:gd name="T28" fmla="*/ 149 w 485"/>
                                <a:gd name="T29" fmla="*/ 254 h 835"/>
                                <a:gd name="T30" fmla="*/ 159 w 485"/>
                                <a:gd name="T31" fmla="*/ 269 h 835"/>
                                <a:gd name="T32" fmla="*/ 168 w 485"/>
                                <a:gd name="T33" fmla="*/ 288 h 835"/>
                                <a:gd name="T34" fmla="*/ 178 w 485"/>
                                <a:gd name="T35" fmla="*/ 302 h 835"/>
                                <a:gd name="T36" fmla="*/ 187 w 485"/>
                                <a:gd name="T37" fmla="*/ 322 h 835"/>
                                <a:gd name="T38" fmla="*/ 202 w 485"/>
                                <a:gd name="T39" fmla="*/ 341 h 835"/>
                                <a:gd name="T40" fmla="*/ 207 w 485"/>
                                <a:gd name="T41" fmla="*/ 355 h 835"/>
                                <a:gd name="T42" fmla="*/ 221 w 485"/>
                                <a:gd name="T43" fmla="*/ 375 h 835"/>
                                <a:gd name="T44" fmla="*/ 226 w 485"/>
                                <a:gd name="T45" fmla="*/ 389 h 835"/>
                                <a:gd name="T46" fmla="*/ 240 w 485"/>
                                <a:gd name="T47" fmla="*/ 408 h 835"/>
                                <a:gd name="T48" fmla="*/ 245 w 485"/>
                                <a:gd name="T49" fmla="*/ 423 h 835"/>
                                <a:gd name="T50" fmla="*/ 259 w 485"/>
                                <a:gd name="T51" fmla="*/ 442 h 835"/>
                                <a:gd name="T52" fmla="*/ 264 w 485"/>
                                <a:gd name="T53" fmla="*/ 456 h 835"/>
                                <a:gd name="T54" fmla="*/ 279 w 485"/>
                                <a:gd name="T55" fmla="*/ 475 h 835"/>
                                <a:gd name="T56" fmla="*/ 283 w 485"/>
                                <a:gd name="T57" fmla="*/ 490 h 835"/>
                                <a:gd name="T58" fmla="*/ 298 w 485"/>
                                <a:gd name="T59" fmla="*/ 509 h 835"/>
                                <a:gd name="T60" fmla="*/ 303 w 485"/>
                                <a:gd name="T61" fmla="*/ 523 h 835"/>
                                <a:gd name="T62" fmla="*/ 317 w 485"/>
                                <a:gd name="T63" fmla="*/ 543 h 835"/>
                                <a:gd name="T64" fmla="*/ 327 w 485"/>
                                <a:gd name="T65" fmla="*/ 562 h 835"/>
                                <a:gd name="T66" fmla="*/ 336 w 485"/>
                                <a:gd name="T67" fmla="*/ 576 h 835"/>
                                <a:gd name="T68" fmla="*/ 346 w 485"/>
                                <a:gd name="T69" fmla="*/ 595 h 835"/>
                                <a:gd name="T70" fmla="*/ 355 w 485"/>
                                <a:gd name="T71" fmla="*/ 610 h 835"/>
                                <a:gd name="T72" fmla="*/ 365 w 485"/>
                                <a:gd name="T73" fmla="*/ 629 h 835"/>
                                <a:gd name="T74" fmla="*/ 379 w 485"/>
                                <a:gd name="T75" fmla="*/ 648 h 835"/>
                                <a:gd name="T76" fmla="*/ 384 w 485"/>
                                <a:gd name="T77" fmla="*/ 663 h 835"/>
                                <a:gd name="T78" fmla="*/ 399 w 485"/>
                                <a:gd name="T79" fmla="*/ 682 h 835"/>
                                <a:gd name="T80" fmla="*/ 403 w 485"/>
                                <a:gd name="T81" fmla="*/ 696 h 835"/>
                                <a:gd name="T82" fmla="*/ 418 w 485"/>
                                <a:gd name="T83" fmla="*/ 715 h 835"/>
                                <a:gd name="T84" fmla="*/ 423 w 485"/>
                                <a:gd name="T85" fmla="*/ 730 h 835"/>
                                <a:gd name="T86" fmla="*/ 437 w 485"/>
                                <a:gd name="T87" fmla="*/ 749 h 835"/>
                                <a:gd name="T88" fmla="*/ 442 w 485"/>
                                <a:gd name="T89" fmla="*/ 763 h 835"/>
                                <a:gd name="T90" fmla="*/ 456 w 485"/>
                                <a:gd name="T91" fmla="*/ 783 h 835"/>
                                <a:gd name="T92" fmla="*/ 461 w 485"/>
                                <a:gd name="T93" fmla="*/ 797 h 835"/>
                                <a:gd name="T94" fmla="*/ 475 w 485"/>
                                <a:gd name="T95" fmla="*/ 816 h 835"/>
                                <a:gd name="T96" fmla="*/ 485 w 485"/>
                                <a:gd name="T97"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5" h="835">
                                  <a:moveTo>
                                    <a:pt x="0" y="0"/>
                                  </a:moveTo>
                                  <a:lnTo>
                                    <a:pt x="10" y="10"/>
                                  </a:lnTo>
                                  <a:lnTo>
                                    <a:pt x="10" y="14"/>
                                  </a:lnTo>
                                  <a:lnTo>
                                    <a:pt x="15" y="19"/>
                                  </a:lnTo>
                                  <a:lnTo>
                                    <a:pt x="15" y="24"/>
                                  </a:lnTo>
                                  <a:lnTo>
                                    <a:pt x="19" y="29"/>
                                  </a:lnTo>
                                  <a:lnTo>
                                    <a:pt x="19" y="34"/>
                                  </a:lnTo>
                                  <a:lnTo>
                                    <a:pt x="29" y="43"/>
                                  </a:lnTo>
                                  <a:lnTo>
                                    <a:pt x="29" y="48"/>
                                  </a:lnTo>
                                  <a:lnTo>
                                    <a:pt x="34" y="53"/>
                                  </a:lnTo>
                                  <a:lnTo>
                                    <a:pt x="34" y="58"/>
                                  </a:lnTo>
                                  <a:lnTo>
                                    <a:pt x="43" y="67"/>
                                  </a:lnTo>
                                  <a:lnTo>
                                    <a:pt x="43" y="72"/>
                                  </a:lnTo>
                                  <a:lnTo>
                                    <a:pt x="48" y="77"/>
                                  </a:lnTo>
                                  <a:lnTo>
                                    <a:pt x="48" y="82"/>
                                  </a:lnTo>
                                  <a:lnTo>
                                    <a:pt x="53" y="86"/>
                                  </a:lnTo>
                                  <a:lnTo>
                                    <a:pt x="53" y="91"/>
                                  </a:lnTo>
                                  <a:lnTo>
                                    <a:pt x="63" y="101"/>
                                  </a:lnTo>
                                  <a:lnTo>
                                    <a:pt x="63" y="106"/>
                                  </a:lnTo>
                                  <a:lnTo>
                                    <a:pt x="67" y="110"/>
                                  </a:lnTo>
                                  <a:lnTo>
                                    <a:pt x="67" y="115"/>
                                  </a:lnTo>
                                  <a:lnTo>
                                    <a:pt x="72" y="120"/>
                                  </a:lnTo>
                                  <a:lnTo>
                                    <a:pt x="72" y="125"/>
                                  </a:lnTo>
                                  <a:lnTo>
                                    <a:pt x="82" y="134"/>
                                  </a:lnTo>
                                  <a:lnTo>
                                    <a:pt x="82" y="139"/>
                                  </a:lnTo>
                                  <a:lnTo>
                                    <a:pt x="87" y="144"/>
                                  </a:lnTo>
                                  <a:lnTo>
                                    <a:pt x="87" y="149"/>
                                  </a:lnTo>
                                  <a:lnTo>
                                    <a:pt x="96" y="158"/>
                                  </a:lnTo>
                                  <a:lnTo>
                                    <a:pt x="96" y="163"/>
                                  </a:lnTo>
                                  <a:lnTo>
                                    <a:pt x="101" y="168"/>
                                  </a:lnTo>
                                  <a:lnTo>
                                    <a:pt x="101" y="173"/>
                                  </a:lnTo>
                                  <a:lnTo>
                                    <a:pt x="106" y="178"/>
                                  </a:lnTo>
                                  <a:lnTo>
                                    <a:pt x="106" y="182"/>
                                  </a:lnTo>
                                  <a:lnTo>
                                    <a:pt x="115" y="192"/>
                                  </a:lnTo>
                                  <a:lnTo>
                                    <a:pt x="115" y="197"/>
                                  </a:lnTo>
                                  <a:lnTo>
                                    <a:pt x="120" y="202"/>
                                  </a:lnTo>
                                  <a:lnTo>
                                    <a:pt x="120" y="206"/>
                                  </a:lnTo>
                                  <a:lnTo>
                                    <a:pt x="125" y="211"/>
                                  </a:lnTo>
                                  <a:lnTo>
                                    <a:pt x="125" y="216"/>
                                  </a:lnTo>
                                  <a:lnTo>
                                    <a:pt x="135" y="226"/>
                                  </a:lnTo>
                                  <a:lnTo>
                                    <a:pt x="135" y="230"/>
                                  </a:lnTo>
                                  <a:lnTo>
                                    <a:pt x="139" y="235"/>
                                  </a:lnTo>
                                  <a:lnTo>
                                    <a:pt x="139" y="240"/>
                                  </a:lnTo>
                                  <a:lnTo>
                                    <a:pt x="149" y="250"/>
                                  </a:lnTo>
                                  <a:lnTo>
                                    <a:pt x="149" y="254"/>
                                  </a:lnTo>
                                  <a:lnTo>
                                    <a:pt x="154" y="259"/>
                                  </a:lnTo>
                                  <a:lnTo>
                                    <a:pt x="154" y="264"/>
                                  </a:lnTo>
                                  <a:lnTo>
                                    <a:pt x="159" y="269"/>
                                  </a:lnTo>
                                  <a:lnTo>
                                    <a:pt x="159" y="274"/>
                                  </a:lnTo>
                                  <a:lnTo>
                                    <a:pt x="168" y="283"/>
                                  </a:lnTo>
                                  <a:lnTo>
                                    <a:pt x="168" y="288"/>
                                  </a:lnTo>
                                  <a:lnTo>
                                    <a:pt x="173" y="293"/>
                                  </a:lnTo>
                                  <a:lnTo>
                                    <a:pt x="173" y="298"/>
                                  </a:lnTo>
                                  <a:lnTo>
                                    <a:pt x="178" y="302"/>
                                  </a:lnTo>
                                  <a:lnTo>
                                    <a:pt x="178" y="307"/>
                                  </a:lnTo>
                                  <a:lnTo>
                                    <a:pt x="187" y="317"/>
                                  </a:lnTo>
                                  <a:lnTo>
                                    <a:pt x="187" y="322"/>
                                  </a:lnTo>
                                  <a:lnTo>
                                    <a:pt x="192" y="327"/>
                                  </a:lnTo>
                                  <a:lnTo>
                                    <a:pt x="192" y="331"/>
                                  </a:lnTo>
                                  <a:lnTo>
                                    <a:pt x="202" y="341"/>
                                  </a:lnTo>
                                  <a:lnTo>
                                    <a:pt x="202" y="346"/>
                                  </a:lnTo>
                                  <a:lnTo>
                                    <a:pt x="207" y="351"/>
                                  </a:lnTo>
                                  <a:lnTo>
                                    <a:pt x="207" y="355"/>
                                  </a:lnTo>
                                  <a:lnTo>
                                    <a:pt x="211" y="360"/>
                                  </a:lnTo>
                                  <a:lnTo>
                                    <a:pt x="211" y="365"/>
                                  </a:lnTo>
                                  <a:lnTo>
                                    <a:pt x="221" y="375"/>
                                  </a:lnTo>
                                  <a:lnTo>
                                    <a:pt x="221" y="379"/>
                                  </a:lnTo>
                                  <a:lnTo>
                                    <a:pt x="226" y="384"/>
                                  </a:lnTo>
                                  <a:lnTo>
                                    <a:pt x="226" y="389"/>
                                  </a:lnTo>
                                  <a:lnTo>
                                    <a:pt x="231" y="394"/>
                                  </a:lnTo>
                                  <a:lnTo>
                                    <a:pt x="231" y="399"/>
                                  </a:lnTo>
                                  <a:lnTo>
                                    <a:pt x="240" y="408"/>
                                  </a:lnTo>
                                  <a:lnTo>
                                    <a:pt x="240" y="413"/>
                                  </a:lnTo>
                                  <a:lnTo>
                                    <a:pt x="245" y="418"/>
                                  </a:lnTo>
                                  <a:lnTo>
                                    <a:pt x="245" y="423"/>
                                  </a:lnTo>
                                  <a:lnTo>
                                    <a:pt x="250" y="427"/>
                                  </a:lnTo>
                                  <a:lnTo>
                                    <a:pt x="250" y="432"/>
                                  </a:lnTo>
                                  <a:lnTo>
                                    <a:pt x="259" y="442"/>
                                  </a:lnTo>
                                  <a:lnTo>
                                    <a:pt x="259" y="447"/>
                                  </a:lnTo>
                                  <a:lnTo>
                                    <a:pt x="264" y="451"/>
                                  </a:lnTo>
                                  <a:lnTo>
                                    <a:pt x="264" y="456"/>
                                  </a:lnTo>
                                  <a:lnTo>
                                    <a:pt x="274" y="466"/>
                                  </a:lnTo>
                                  <a:lnTo>
                                    <a:pt x="274" y="471"/>
                                  </a:lnTo>
                                  <a:lnTo>
                                    <a:pt x="279" y="475"/>
                                  </a:lnTo>
                                  <a:lnTo>
                                    <a:pt x="279" y="480"/>
                                  </a:lnTo>
                                  <a:lnTo>
                                    <a:pt x="283" y="485"/>
                                  </a:lnTo>
                                  <a:lnTo>
                                    <a:pt x="283" y="490"/>
                                  </a:lnTo>
                                  <a:lnTo>
                                    <a:pt x="293" y="499"/>
                                  </a:lnTo>
                                  <a:lnTo>
                                    <a:pt x="293" y="504"/>
                                  </a:lnTo>
                                  <a:lnTo>
                                    <a:pt x="298" y="509"/>
                                  </a:lnTo>
                                  <a:lnTo>
                                    <a:pt x="298" y="514"/>
                                  </a:lnTo>
                                  <a:lnTo>
                                    <a:pt x="303" y="519"/>
                                  </a:lnTo>
                                  <a:lnTo>
                                    <a:pt x="303" y="523"/>
                                  </a:lnTo>
                                  <a:lnTo>
                                    <a:pt x="312" y="533"/>
                                  </a:lnTo>
                                  <a:lnTo>
                                    <a:pt x="312" y="538"/>
                                  </a:lnTo>
                                  <a:lnTo>
                                    <a:pt x="317" y="543"/>
                                  </a:lnTo>
                                  <a:lnTo>
                                    <a:pt x="317" y="547"/>
                                  </a:lnTo>
                                  <a:lnTo>
                                    <a:pt x="327" y="557"/>
                                  </a:lnTo>
                                  <a:lnTo>
                                    <a:pt x="327" y="562"/>
                                  </a:lnTo>
                                  <a:lnTo>
                                    <a:pt x="331" y="567"/>
                                  </a:lnTo>
                                  <a:lnTo>
                                    <a:pt x="331" y="571"/>
                                  </a:lnTo>
                                  <a:lnTo>
                                    <a:pt x="336" y="576"/>
                                  </a:lnTo>
                                  <a:lnTo>
                                    <a:pt x="336" y="581"/>
                                  </a:lnTo>
                                  <a:lnTo>
                                    <a:pt x="346" y="591"/>
                                  </a:lnTo>
                                  <a:lnTo>
                                    <a:pt x="346" y="595"/>
                                  </a:lnTo>
                                  <a:lnTo>
                                    <a:pt x="351" y="600"/>
                                  </a:lnTo>
                                  <a:lnTo>
                                    <a:pt x="351" y="605"/>
                                  </a:lnTo>
                                  <a:lnTo>
                                    <a:pt x="355" y="610"/>
                                  </a:lnTo>
                                  <a:lnTo>
                                    <a:pt x="355" y="615"/>
                                  </a:lnTo>
                                  <a:lnTo>
                                    <a:pt x="365" y="624"/>
                                  </a:lnTo>
                                  <a:lnTo>
                                    <a:pt x="365" y="629"/>
                                  </a:lnTo>
                                  <a:lnTo>
                                    <a:pt x="370" y="634"/>
                                  </a:lnTo>
                                  <a:lnTo>
                                    <a:pt x="370" y="639"/>
                                  </a:lnTo>
                                  <a:lnTo>
                                    <a:pt x="379" y="648"/>
                                  </a:lnTo>
                                  <a:lnTo>
                                    <a:pt x="379" y="653"/>
                                  </a:lnTo>
                                  <a:lnTo>
                                    <a:pt x="384" y="658"/>
                                  </a:lnTo>
                                  <a:lnTo>
                                    <a:pt x="384" y="663"/>
                                  </a:lnTo>
                                  <a:lnTo>
                                    <a:pt x="389" y="667"/>
                                  </a:lnTo>
                                  <a:lnTo>
                                    <a:pt x="389" y="672"/>
                                  </a:lnTo>
                                  <a:lnTo>
                                    <a:pt x="399" y="682"/>
                                  </a:lnTo>
                                  <a:lnTo>
                                    <a:pt x="399" y="687"/>
                                  </a:lnTo>
                                  <a:lnTo>
                                    <a:pt x="403" y="691"/>
                                  </a:lnTo>
                                  <a:lnTo>
                                    <a:pt x="403" y="696"/>
                                  </a:lnTo>
                                  <a:lnTo>
                                    <a:pt x="408" y="701"/>
                                  </a:lnTo>
                                  <a:lnTo>
                                    <a:pt x="408" y="706"/>
                                  </a:lnTo>
                                  <a:lnTo>
                                    <a:pt x="418" y="715"/>
                                  </a:lnTo>
                                  <a:lnTo>
                                    <a:pt x="418" y="720"/>
                                  </a:lnTo>
                                  <a:lnTo>
                                    <a:pt x="423" y="725"/>
                                  </a:lnTo>
                                  <a:lnTo>
                                    <a:pt x="423" y="730"/>
                                  </a:lnTo>
                                  <a:lnTo>
                                    <a:pt x="432" y="739"/>
                                  </a:lnTo>
                                  <a:lnTo>
                                    <a:pt x="432" y="744"/>
                                  </a:lnTo>
                                  <a:lnTo>
                                    <a:pt x="437" y="749"/>
                                  </a:lnTo>
                                  <a:lnTo>
                                    <a:pt x="437" y="754"/>
                                  </a:lnTo>
                                  <a:lnTo>
                                    <a:pt x="442" y="759"/>
                                  </a:lnTo>
                                  <a:lnTo>
                                    <a:pt x="442" y="763"/>
                                  </a:lnTo>
                                  <a:lnTo>
                                    <a:pt x="451" y="773"/>
                                  </a:lnTo>
                                  <a:lnTo>
                                    <a:pt x="451" y="778"/>
                                  </a:lnTo>
                                  <a:lnTo>
                                    <a:pt x="456" y="783"/>
                                  </a:lnTo>
                                  <a:lnTo>
                                    <a:pt x="456" y="787"/>
                                  </a:lnTo>
                                  <a:lnTo>
                                    <a:pt x="461" y="792"/>
                                  </a:lnTo>
                                  <a:lnTo>
                                    <a:pt x="461" y="797"/>
                                  </a:lnTo>
                                  <a:lnTo>
                                    <a:pt x="471" y="807"/>
                                  </a:lnTo>
                                  <a:lnTo>
                                    <a:pt x="471" y="811"/>
                                  </a:lnTo>
                                  <a:lnTo>
                                    <a:pt x="475" y="816"/>
                                  </a:lnTo>
                                  <a:lnTo>
                                    <a:pt x="475" y="821"/>
                                  </a:lnTo>
                                  <a:lnTo>
                                    <a:pt x="485" y="831"/>
                                  </a:lnTo>
                                  <a:lnTo>
                                    <a:pt x="485" y="8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6"/>
                          <wps:cNvSpPr>
                            <a:spLocks/>
                          </wps:cNvSpPr>
                          <wps:spPr bwMode="auto">
                            <a:xfrm>
                              <a:off x="7546" y="3371"/>
                              <a:ext cx="5" cy="9"/>
                            </a:xfrm>
                            <a:custGeom>
                              <a:avLst/>
                              <a:gdLst>
                                <a:gd name="T0" fmla="*/ 0 w 5"/>
                                <a:gd name="T1" fmla="*/ 0 h 9"/>
                                <a:gd name="T2" fmla="*/ 0 w 5"/>
                                <a:gd name="T3" fmla="*/ 4 h 9"/>
                                <a:gd name="T4" fmla="*/ 5 w 5"/>
                                <a:gd name="T5" fmla="*/ 9 h 9"/>
                              </a:gdLst>
                              <a:ahLst/>
                              <a:cxnLst>
                                <a:cxn ang="0">
                                  <a:pos x="T0" y="T1"/>
                                </a:cxn>
                                <a:cxn ang="0">
                                  <a:pos x="T2" y="T3"/>
                                </a:cxn>
                                <a:cxn ang="0">
                                  <a:pos x="T4" y="T5"/>
                                </a:cxn>
                              </a:cxnLst>
                              <a:rect l="0" t="0" r="r" b="b"/>
                              <a:pathLst>
                                <a:path w="5" h="9">
                                  <a:moveTo>
                                    <a:pt x="0" y="0"/>
                                  </a:moveTo>
                                  <a:lnTo>
                                    <a:pt x="0" y="4"/>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7"/>
                          <wps:cNvSpPr>
                            <a:spLocks/>
                          </wps:cNvSpPr>
                          <wps:spPr bwMode="auto">
                            <a:xfrm>
                              <a:off x="7666" y="3582"/>
                              <a:ext cx="10" cy="14"/>
                            </a:xfrm>
                            <a:custGeom>
                              <a:avLst/>
                              <a:gdLst>
                                <a:gd name="T0" fmla="*/ 0 w 10"/>
                                <a:gd name="T1" fmla="*/ 0 h 14"/>
                                <a:gd name="T2" fmla="*/ 5 w 10"/>
                                <a:gd name="T3" fmla="*/ 5 h 14"/>
                                <a:gd name="T4" fmla="*/ 5 w 10"/>
                                <a:gd name="T5" fmla="*/ 9 h 14"/>
                                <a:gd name="T6" fmla="*/ 10 w 10"/>
                                <a:gd name="T7" fmla="*/ 14 h 14"/>
                              </a:gdLst>
                              <a:ahLst/>
                              <a:cxnLst>
                                <a:cxn ang="0">
                                  <a:pos x="T0" y="T1"/>
                                </a:cxn>
                                <a:cxn ang="0">
                                  <a:pos x="T2" y="T3"/>
                                </a:cxn>
                                <a:cxn ang="0">
                                  <a:pos x="T4" y="T5"/>
                                </a:cxn>
                                <a:cxn ang="0">
                                  <a:pos x="T6" y="T7"/>
                                </a:cxn>
                              </a:cxnLst>
                              <a:rect l="0" t="0" r="r" b="b"/>
                              <a:pathLst>
                                <a:path w="10" h="14">
                                  <a:moveTo>
                                    <a:pt x="0" y="0"/>
                                  </a:moveTo>
                                  <a:lnTo>
                                    <a:pt x="5" y="5"/>
                                  </a:lnTo>
                                  <a:lnTo>
                                    <a:pt x="5" y="9"/>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8"/>
                          <wps:cNvSpPr>
                            <a:spLocks/>
                          </wps:cNvSpPr>
                          <wps:spPr bwMode="auto">
                            <a:xfrm>
                              <a:off x="6687" y="1988"/>
                              <a:ext cx="633" cy="1099"/>
                            </a:xfrm>
                            <a:custGeom>
                              <a:avLst/>
                              <a:gdLst>
                                <a:gd name="T0" fmla="*/ 5 w 633"/>
                                <a:gd name="T1" fmla="*/ 14 h 1099"/>
                                <a:gd name="T2" fmla="*/ 19 w 633"/>
                                <a:gd name="T3" fmla="*/ 33 h 1099"/>
                                <a:gd name="T4" fmla="*/ 33 w 633"/>
                                <a:gd name="T5" fmla="*/ 57 h 1099"/>
                                <a:gd name="T6" fmla="*/ 43 w 633"/>
                                <a:gd name="T7" fmla="*/ 77 h 1099"/>
                                <a:gd name="T8" fmla="*/ 57 w 633"/>
                                <a:gd name="T9" fmla="*/ 101 h 1099"/>
                                <a:gd name="T10" fmla="*/ 72 w 633"/>
                                <a:gd name="T11" fmla="*/ 125 h 1099"/>
                                <a:gd name="T12" fmla="*/ 81 w 633"/>
                                <a:gd name="T13" fmla="*/ 144 h 1099"/>
                                <a:gd name="T14" fmla="*/ 96 w 633"/>
                                <a:gd name="T15" fmla="*/ 168 h 1099"/>
                                <a:gd name="T16" fmla="*/ 110 w 633"/>
                                <a:gd name="T17" fmla="*/ 192 h 1099"/>
                                <a:gd name="T18" fmla="*/ 125 w 633"/>
                                <a:gd name="T19" fmla="*/ 216 h 1099"/>
                                <a:gd name="T20" fmla="*/ 134 w 633"/>
                                <a:gd name="T21" fmla="*/ 235 h 1099"/>
                                <a:gd name="T22" fmla="*/ 149 w 633"/>
                                <a:gd name="T23" fmla="*/ 259 h 1099"/>
                                <a:gd name="T24" fmla="*/ 163 w 633"/>
                                <a:gd name="T25" fmla="*/ 283 h 1099"/>
                                <a:gd name="T26" fmla="*/ 173 w 633"/>
                                <a:gd name="T27" fmla="*/ 302 h 1099"/>
                                <a:gd name="T28" fmla="*/ 187 w 633"/>
                                <a:gd name="T29" fmla="*/ 326 h 1099"/>
                                <a:gd name="T30" fmla="*/ 201 w 633"/>
                                <a:gd name="T31" fmla="*/ 350 h 1099"/>
                                <a:gd name="T32" fmla="*/ 216 w 633"/>
                                <a:gd name="T33" fmla="*/ 374 h 1099"/>
                                <a:gd name="T34" fmla="*/ 225 w 633"/>
                                <a:gd name="T35" fmla="*/ 393 h 1099"/>
                                <a:gd name="T36" fmla="*/ 240 w 633"/>
                                <a:gd name="T37" fmla="*/ 417 h 1099"/>
                                <a:gd name="T38" fmla="*/ 254 w 633"/>
                                <a:gd name="T39" fmla="*/ 441 h 1099"/>
                                <a:gd name="T40" fmla="*/ 269 w 633"/>
                                <a:gd name="T41" fmla="*/ 465 h 1099"/>
                                <a:gd name="T42" fmla="*/ 278 w 633"/>
                                <a:gd name="T43" fmla="*/ 485 h 1099"/>
                                <a:gd name="T44" fmla="*/ 293 w 633"/>
                                <a:gd name="T45" fmla="*/ 509 h 1099"/>
                                <a:gd name="T46" fmla="*/ 307 w 633"/>
                                <a:gd name="T47" fmla="*/ 533 h 1099"/>
                                <a:gd name="T48" fmla="*/ 317 w 633"/>
                                <a:gd name="T49" fmla="*/ 552 h 1099"/>
                                <a:gd name="T50" fmla="*/ 331 w 633"/>
                                <a:gd name="T51" fmla="*/ 576 h 1099"/>
                                <a:gd name="T52" fmla="*/ 345 w 633"/>
                                <a:gd name="T53" fmla="*/ 600 h 1099"/>
                                <a:gd name="T54" fmla="*/ 360 w 633"/>
                                <a:gd name="T55" fmla="*/ 624 h 1099"/>
                                <a:gd name="T56" fmla="*/ 369 w 633"/>
                                <a:gd name="T57" fmla="*/ 643 h 1099"/>
                                <a:gd name="T58" fmla="*/ 384 w 633"/>
                                <a:gd name="T59" fmla="*/ 667 h 1099"/>
                                <a:gd name="T60" fmla="*/ 398 w 633"/>
                                <a:gd name="T61" fmla="*/ 691 h 1099"/>
                                <a:gd name="T62" fmla="*/ 413 w 633"/>
                                <a:gd name="T63" fmla="*/ 715 h 1099"/>
                                <a:gd name="T64" fmla="*/ 422 w 633"/>
                                <a:gd name="T65" fmla="*/ 734 h 1099"/>
                                <a:gd name="T66" fmla="*/ 437 w 633"/>
                                <a:gd name="T67" fmla="*/ 758 h 1099"/>
                                <a:gd name="T68" fmla="*/ 451 w 633"/>
                                <a:gd name="T69" fmla="*/ 782 h 1099"/>
                                <a:gd name="T70" fmla="*/ 461 w 633"/>
                                <a:gd name="T71" fmla="*/ 802 h 1099"/>
                                <a:gd name="T72" fmla="*/ 475 w 633"/>
                                <a:gd name="T73" fmla="*/ 826 h 1099"/>
                                <a:gd name="T74" fmla="*/ 489 w 633"/>
                                <a:gd name="T75" fmla="*/ 850 h 1099"/>
                                <a:gd name="T76" fmla="*/ 504 w 633"/>
                                <a:gd name="T77" fmla="*/ 874 h 1099"/>
                                <a:gd name="T78" fmla="*/ 513 w 633"/>
                                <a:gd name="T79" fmla="*/ 893 h 1099"/>
                                <a:gd name="T80" fmla="*/ 528 w 633"/>
                                <a:gd name="T81" fmla="*/ 917 h 1099"/>
                                <a:gd name="T82" fmla="*/ 542 w 633"/>
                                <a:gd name="T83" fmla="*/ 941 h 1099"/>
                                <a:gd name="T84" fmla="*/ 557 w 633"/>
                                <a:gd name="T85" fmla="*/ 965 h 1099"/>
                                <a:gd name="T86" fmla="*/ 566 w 633"/>
                                <a:gd name="T87" fmla="*/ 984 h 1099"/>
                                <a:gd name="T88" fmla="*/ 581 w 633"/>
                                <a:gd name="T89" fmla="*/ 1008 h 1099"/>
                                <a:gd name="T90" fmla="*/ 595 w 633"/>
                                <a:gd name="T91" fmla="*/ 1032 h 1099"/>
                                <a:gd name="T92" fmla="*/ 605 w 633"/>
                                <a:gd name="T93" fmla="*/ 1051 h 1099"/>
                                <a:gd name="T94" fmla="*/ 619 w 633"/>
                                <a:gd name="T95" fmla="*/ 1075 h 1099"/>
                                <a:gd name="T96" fmla="*/ 633 w 633"/>
                                <a:gd name="T97" fmla="*/ 1099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3" h="1099">
                                  <a:moveTo>
                                    <a:pt x="0" y="0"/>
                                  </a:moveTo>
                                  <a:lnTo>
                                    <a:pt x="0" y="5"/>
                                  </a:lnTo>
                                  <a:lnTo>
                                    <a:pt x="5" y="9"/>
                                  </a:lnTo>
                                  <a:lnTo>
                                    <a:pt x="5" y="14"/>
                                  </a:lnTo>
                                  <a:lnTo>
                                    <a:pt x="9" y="19"/>
                                  </a:lnTo>
                                  <a:lnTo>
                                    <a:pt x="9" y="24"/>
                                  </a:lnTo>
                                  <a:lnTo>
                                    <a:pt x="14" y="29"/>
                                  </a:lnTo>
                                  <a:lnTo>
                                    <a:pt x="19" y="33"/>
                                  </a:lnTo>
                                  <a:lnTo>
                                    <a:pt x="19" y="38"/>
                                  </a:lnTo>
                                  <a:lnTo>
                                    <a:pt x="24" y="43"/>
                                  </a:lnTo>
                                  <a:lnTo>
                                    <a:pt x="24" y="48"/>
                                  </a:lnTo>
                                  <a:lnTo>
                                    <a:pt x="33" y="57"/>
                                  </a:lnTo>
                                  <a:lnTo>
                                    <a:pt x="33" y="62"/>
                                  </a:lnTo>
                                  <a:lnTo>
                                    <a:pt x="38" y="67"/>
                                  </a:lnTo>
                                  <a:lnTo>
                                    <a:pt x="38" y="72"/>
                                  </a:lnTo>
                                  <a:lnTo>
                                    <a:pt x="43" y="77"/>
                                  </a:lnTo>
                                  <a:lnTo>
                                    <a:pt x="43" y="81"/>
                                  </a:lnTo>
                                  <a:lnTo>
                                    <a:pt x="53" y="91"/>
                                  </a:lnTo>
                                  <a:lnTo>
                                    <a:pt x="53" y="96"/>
                                  </a:lnTo>
                                  <a:lnTo>
                                    <a:pt x="57" y="101"/>
                                  </a:lnTo>
                                  <a:lnTo>
                                    <a:pt x="57" y="105"/>
                                  </a:lnTo>
                                  <a:lnTo>
                                    <a:pt x="62" y="110"/>
                                  </a:lnTo>
                                  <a:lnTo>
                                    <a:pt x="62" y="115"/>
                                  </a:lnTo>
                                  <a:lnTo>
                                    <a:pt x="72" y="125"/>
                                  </a:lnTo>
                                  <a:lnTo>
                                    <a:pt x="72" y="129"/>
                                  </a:lnTo>
                                  <a:lnTo>
                                    <a:pt x="77" y="134"/>
                                  </a:lnTo>
                                  <a:lnTo>
                                    <a:pt x="77"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1"/>
                                  </a:lnTo>
                                  <a:lnTo>
                                    <a:pt x="115" y="206"/>
                                  </a:lnTo>
                                  <a:lnTo>
                                    <a:pt x="125" y="216"/>
                                  </a:lnTo>
                                  <a:lnTo>
                                    <a:pt x="125" y="221"/>
                                  </a:lnTo>
                                  <a:lnTo>
                                    <a:pt x="129" y="225"/>
                                  </a:lnTo>
                                  <a:lnTo>
                                    <a:pt x="129" y="230"/>
                                  </a:lnTo>
                                  <a:lnTo>
                                    <a:pt x="134" y="235"/>
                                  </a:lnTo>
                                  <a:lnTo>
                                    <a:pt x="134" y="240"/>
                                  </a:lnTo>
                                  <a:lnTo>
                                    <a:pt x="144" y="249"/>
                                  </a:lnTo>
                                  <a:lnTo>
                                    <a:pt x="144" y="254"/>
                                  </a:lnTo>
                                  <a:lnTo>
                                    <a:pt x="149" y="259"/>
                                  </a:lnTo>
                                  <a:lnTo>
                                    <a:pt x="149" y="264"/>
                                  </a:lnTo>
                                  <a:lnTo>
                                    <a:pt x="153" y="269"/>
                                  </a:lnTo>
                                  <a:lnTo>
                                    <a:pt x="153" y="273"/>
                                  </a:lnTo>
                                  <a:lnTo>
                                    <a:pt x="163" y="283"/>
                                  </a:lnTo>
                                  <a:lnTo>
                                    <a:pt x="163" y="288"/>
                                  </a:lnTo>
                                  <a:lnTo>
                                    <a:pt x="168" y="293"/>
                                  </a:lnTo>
                                  <a:lnTo>
                                    <a:pt x="168" y="297"/>
                                  </a:lnTo>
                                  <a:lnTo>
                                    <a:pt x="173" y="302"/>
                                  </a:lnTo>
                                  <a:lnTo>
                                    <a:pt x="173" y="307"/>
                                  </a:lnTo>
                                  <a:lnTo>
                                    <a:pt x="182" y="317"/>
                                  </a:lnTo>
                                  <a:lnTo>
                                    <a:pt x="182" y="321"/>
                                  </a:lnTo>
                                  <a:lnTo>
                                    <a:pt x="187" y="326"/>
                                  </a:lnTo>
                                  <a:lnTo>
                                    <a:pt x="187" y="331"/>
                                  </a:lnTo>
                                  <a:lnTo>
                                    <a:pt x="197" y="341"/>
                                  </a:lnTo>
                                  <a:lnTo>
                                    <a:pt x="197" y="345"/>
                                  </a:lnTo>
                                  <a:lnTo>
                                    <a:pt x="201" y="350"/>
                                  </a:lnTo>
                                  <a:lnTo>
                                    <a:pt x="201" y="355"/>
                                  </a:lnTo>
                                  <a:lnTo>
                                    <a:pt x="206" y="360"/>
                                  </a:lnTo>
                                  <a:lnTo>
                                    <a:pt x="206" y="365"/>
                                  </a:lnTo>
                                  <a:lnTo>
                                    <a:pt x="216" y="374"/>
                                  </a:lnTo>
                                  <a:lnTo>
                                    <a:pt x="216" y="379"/>
                                  </a:lnTo>
                                  <a:lnTo>
                                    <a:pt x="221" y="384"/>
                                  </a:lnTo>
                                  <a:lnTo>
                                    <a:pt x="221" y="389"/>
                                  </a:lnTo>
                                  <a:lnTo>
                                    <a:pt x="225" y="393"/>
                                  </a:lnTo>
                                  <a:lnTo>
                                    <a:pt x="225" y="398"/>
                                  </a:lnTo>
                                  <a:lnTo>
                                    <a:pt x="235" y="408"/>
                                  </a:lnTo>
                                  <a:lnTo>
                                    <a:pt x="235" y="413"/>
                                  </a:lnTo>
                                  <a:lnTo>
                                    <a:pt x="240" y="417"/>
                                  </a:lnTo>
                                  <a:lnTo>
                                    <a:pt x="240" y="422"/>
                                  </a:lnTo>
                                  <a:lnTo>
                                    <a:pt x="245" y="427"/>
                                  </a:lnTo>
                                  <a:lnTo>
                                    <a:pt x="245" y="432"/>
                                  </a:lnTo>
                                  <a:lnTo>
                                    <a:pt x="254" y="441"/>
                                  </a:lnTo>
                                  <a:lnTo>
                                    <a:pt x="254" y="446"/>
                                  </a:lnTo>
                                  <a:lnTo>
                                    <a:pt x="259" y="451"/>
                                  </a:lnTo>
                                  <a:lnTo>
                                    <a:pt x="259" y="456"/>
                                  </a:lnTo>
                                  <a:lnTo>
                                    <a:pt x="269" y="465"/>
                                  </a:lnTo>
                                  <a:lnTo>
                                    <a:pt x="269" y="470"/>
                                  </a:lnTo>
                                  <a:lnTo>
                                    <a:pt x="273" y="475"/>
                                  </a:lnTo>
                                  <a:lnTo>
                                    <a:pt x="273" y="480"/>
                                  </a:lnTo>
                                  <a:lnTo>
                                    <a:pt x="278" y="485"/>
                                  </a:lnTo>
                                  <a:lnTo>
                                    <a:pt x="278" y="489"/>
                                  </a:lnTo>
                                  <a:lnTo>
                                    <a:pt x="288" y="499"/>
                                  </a:lnTo>
                                  <a:lnTo>
                                    <a:pt x="288" y="504"/>
                                  </a:lnTo>
                                  <a:lnTo>
                                    <a:pt x="293" y="509"/>
                                  </a:lnTo>
                                  <a:lnTo>
                                    <a:pt x="293" y="513"/>
                                  </a:lnTo>
                                  <a:lnTo>
                                    <a:pt x="297" y="518"/>
                                  </a:lnTo>
                                  <a:lnTo>
                                    <a:pt x="297" y="523"/>
                                  </a:lnTo>
                                  <a:lnTo>
                                    <a:pt x="307" y="533"/>
                                  </a:lnTo>
                                  <a:lnTo>
                                    <a:pt x="307" y="537"/>
                                  </a:lnTo>
                                  <a:lnTo>
                                    <a:pt x="312" y="542"/>
                                  </a:lnTo>
                                  <a:lnTo>
                                    <a:pt x="312" y="547"/>
                                  </a:lnTo>
                                  <a:lnTo>
                                    <a:pt x="317" y="552"/>
                                  </a:lnTo>
                                  <a:lnTo>
                                    <a:pt x="317" y="557"/>
                                  </a:lnTo>
                                  <a:lnTo>
                                    <a:pt x="326" y="566"/>
                                  </a:lnTo>
                                  <a:lnTo>
                                    <a:pt x="326" y="571"/>
                                  </a:lnTo>
                                  <a:lnTo>
                                    <a:pt x="331" y="576"/>
                                  </a:lnTo>
                                  <a:lnTo>
                                    <a:pt x="331" y="581"/>
                                  </a:lnTo>
                                  <a:lnTo>
                                    <a:pt x="341" y="590"/>
                                  </a:lnTo>
                                  <a:lnTo>
                                    <a:pt x="341" y="595"/>
                                  </a:lnTo>
                                  <a:lnTo>
                                    <a:pt x="345" y="600"/>
                                  </a:lnTo>
                                  <a:lnTo>
                                    <a:pt x="345" y="605"/>
                                  </a:lnTo>
                                  <a:lnTo>
                                    <a:pt x="350" y="610"/>
                                  </a:lnTo>
                                  <a:lnTo>
                                    <a:pt x="350" y="614"/>
                                  </a:lnTo>
                                  <a:lnTo>
                                    <a:pt x="360" y="624"/>
                                  </a:lnTo>
                                  <a:lnTo>
                                    <a:pt x="360" y="629"/>
                                  </a:lnTo>
                                  <a:lnTo>
                                    <a:pt x="365" y="634"/>
                                  </a:lnTo>
                                  <a:lnTo>
                                    <a:pt x="365" y="638"/>
                                  </a:lnTo>
                                  <a:lnTo>
                                    <a:pt x="369" y="643"/>
                                  </a:lnTo>
                                  <a:lnTo>
                                    <a:pt x="369" y="648"/>
                                  </a:lnTo>
                                  <a:lnTo>
                                    <a:pt x="379" y="658"/>
                                  </a:lnTo>
                                  <a:lnTo>
                                    <a:pt x="379" y="662"/>
                                  </a:lnTo>
                                  <a:lnTo>
                                    <a:pt x="384" y="667"/>
                                  </a:lnTo>
                                  <a:lnTo>
                                    <a:pt x="384" y="672"/>
                                  </a:lnTo>
                                  <a:lnTo>
                                    <a:pt x="389" y="677"/>
                                  </a:lnTo>
                                  <a:lnTo>
                                    <a:pt x="389" y="682"/>
                                  </a:lnTo>
                                  <a:lnTo>
                                    <a:pt x="398" y="691"/>
                                  </a:lnTo>
                                  <a:lnTo>
                                    <a:pt x="398" y="696"/>
                                  </a:lnTo>
                                  <a:lnTo>
                                    <a:pt x="403" y="701"/>
                                  </a:lnTo>
                                  <a:lnTo>
                                    <a:pt x="403" y="706"/>
                                  </a:lnTo>
                                  <a:lnTo>
                                    <a:pt x="413" y="715"/>
                                  </a:lnTo>
                                  <a:lnTo>
                                    <a:pt x="413" y="720"/>
                                  </a:lnTo>
                                  <a:lnTo>
                                    <a:pt x="417" y="725"/>
                                  </a:lnTo>
                                  <a:lnTo>
                                    <a:pt x="417" y="730"/>
                                  </a:lnTo>
                                  <a:lnTo>
                                    <a:pt x="422" y="734"/>
                                  </a:lnTo>
                                  <a:lnTo>
                                    <a:pt x="422" y="739"/>
                                  </a:lnTo>
                                  <a:lnTo>
                                    <a:pt x="432" y="749"/>
                                  </a:lnTo>
                                  <a:lnTo>
                                    <a:pt x="432" y="754"/>
                                  </a:lnTo>
                                  <a:lnTo>
                                    <a:pt x="437" y="758"/>
                                  </a:lnTo>
                                  <a:lnTo>
                                    <a:pt x="437" y="763"/>
                                  </a:lnTo>
                                  <a:lnTo>
                                    <a:pt x="441" y="768"/>
                                  </a:lnTo>
                                  <a:lnTo>
                                    <a:pt x="441" y="773"/>
                                  </a:lnTo>
                                  <a:lnTo>
                                    <a:pt x="451" y="782"/>
                                  </a:lnTo>
                                  <a:lnTo>
                                    <a:pt x="451" y="787"/>
                                  </a:lnTo>
                                  <a:lnTo>
                                    <a:pt x="456" y="792"/>
                                  </a:lnTo>
                                  <a:lnTo>
                                    <a:pt x="456" y="797"/>
                                  </a:lnTo>
                                  <a:lnTo>
                                    <a:pt x="461" y="802"/>
                                  </a:lnTo>
                                  <a:lnTo>
                                    <a:pt x="461" y="806"/>
                                  </a:lnTo>
                                  <a:lnTo>
                                    <a:pt x="470" y="816"/>
                                  </a:lnTo>
                                  <a:lnTo>
                                    <a:pt x="470" y="821"/>
                                  </a:lnTo>
                                  <a:lnTo>
                                    <a:pt x="475" y="826"/>
                                  </a:lnTo>
                                  <a:lnTo>
                                    <a:pt x="475" y="830"/>
                                  </a:lnTo>
                                  <a:lnTo>
                                    <a:pt x="485" y="840"/>
                                  </a:lnTo>
                                  <a:lnTo>
                                    <a:pt x="485" y="845"/>
                                  </a:lnTo>
                                  <a:lnTo>
                                    <a:pt x="489" y="850"/>
                                  </a:lnTo>
                                  <a:lnTo>
                                    <a:pt x="489" y="854"/>
                                  </a:lnTo>
                                  <a:lnTo>
                                    <a:pt x="494" y="859"/>
                                  </a:lnTo>
                                  <a:lnTo>
                                    <a:pt x="494" y="864"/>
                                  </a:lnTo>
                                  <a:lnTo>
                                    <a:pt x="504" y="874"/>
                                  </a:lnTo>
                                  <a:lnTo>
                                    <a:pt x="504" y="878"/>
                                  </a:lnTo>
                                  <a:lnTo>
                                    <a:pt x="509" y="883"/>
                                  </a:lnTo>
                                  <a:lnTo>
                                    <a:pt x="509" y="888"/>
                                  </a:lnTo>
                                  <a:lnTo>
                                    <a:pt x="513" y="893"/>
                                  </a:lnTo>
                                  <a:lnTo>
                                    <a:pt x="513" y="898"/>
                                  </a:lnTo>
                                  <a:lnTo>
                                    <a:pt x="523" y="907"/>
                                  </a:lnTo>
                                  <a:lnTo>
                                    <a:pt x="523" y="912"/>
                                  </a:lnTo>
                                  <a:lnTo>
                                    <a:pt x="528" y="917"/>
                                  </a:lnTo>
                                  <a:lnTo>
                                    <a:pt x="528" y="922"/>
                                  </a:lnTo>
                                  <a:lnTo>
                                    <a:pt x="533" y="926"/>
                                  </a:lnTo>
                                  <a:lnTo>
                                    <a:pt x="533" y="931"/>
                                  </a:lnTo>
                                  <a:lnTo>
                                    <a:pt x="542" y="941"/>
                                  </a:lnTo>
                                  <a:lnTo>
                                    <a:pt x="542" y="946"/>
                                  </a:lnTo>
                                  <a:lnTo>
                                    <a:pt x="547" y="950"/>
                                  </a:lnTo>
                                  <a:lnTo>
                                    <a:pt x="547" y="955"/>
                                  </a:lnTo>
                                  <a:lnTo>
                                    <a:pt x="557" y="965"/>
                                  </a:lnTo>
                                  <a:lnTo>
                                    <a:pt x="557" y="970"/>
                                  </a:lnTo>
                                  <a:lnTo>
                                    <a:pt x="561" y="974"/>
                                  </a:lnTo>
                                  <a:lnTo>
                                    <a:pt x="561" y="979"/>
                                  </a:lnTo>
                                  <a:lnTo>
                                    <a:pt x="566" y="984"/>
                                  </a:lnTo>
                                  <a:lnTo>
                                    <a:pt x="566" y="989"/>
                                  </a:lnTo>
                                  <a:lnTo>
                                    <a:pt x="576" y="998"/>
                                  </a:lnTo>
                                  <a:lnTo>
                                    <a:pt x="576" y="1003"/>
                                  </a:lnTo>
                                  <a:lnTo>
                                    <a:pt x="581" y="1008"/>
                                  </a:lnTo>
                                  <a:lnTo>
                                    <a:pt x="581" y="1013"/>
                                  </a:lnTo>
                                  <a:lnTo>
                                    <a:pt x="585" y="1018"/>
                                  </a:lnTo>
                                  <a:lnTo>
                                    <a:pt x="585" y="1022"/>
                                  </a:lnTo>
                                  <a:lnTo>
                                    <a:pt x="595" y="1032"/>
                                  </a:lnTo>
                                  <a:lnTo>
                                    <a:pt x="595" y="1037"/>
                                  </a:lnTo>
                                  <a:lnTo>
                                    <a:pt x="600" y="1042"/>
                                  </a:lnTo>
                                  <a:lnTo>
                                    <a:pt x="600" y="1046"/>
                                  </a:lnTo>
                                  <a:lnTo>
                                    <a:pt x="605" y="1051"/>
                                  </a:lnTo>
                                  <a:lnTo>
                                    <a:pt x="605" y="1056"/>
                                  </a:lnTo>
                                  <a:lnTo>
                                    <a:pt x="614" y="1066"/>
                                  </a:lnTo>
                                  <a:lnTo>
                                    <a:pt x="614" y="1070"/>
                                  </a:lnTo>
                                  <a:lnTo>
                                    <a:pt x="619" y="1075"/>
                                  </a:lnTo>
                                  <a:lnTo>
                                    <a:pt x="619" y="1080"/>
                                  </a:lnTo>
                                  <a:lnTo>
                                    <a:pt x="629" y="1090"/>
                                  </a:lnTo>
                                  <a:lnTo>
                                    <a:pt x="629" y="1094"/>
                                  </a:lnTo>
                                  <a:lnTo>
                                    <a:pt x="633" y="109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9"/>
                          <wps:cNvSpPr>
                            <a:spLocks/>
                          </wps:cNvSpPr>
                          <wps:spPr bwMode="auto">
                            <a:xfrm>
                              <a:off x="6471" y="1728"/>
                              <a:ext cx="24" cy="39"/>
                            </a:xfrm>
                            <a:custGeom>
                              <a:avLst/>
                              <a:gdLst>
                                <a:gd name="T0" fmla="*/ 0 w 24"/>
                                <a:gd name="T1" fmla="*/ 0 h 39"/>
                                <a:gd name="T2" fmla="*/ 4 w 24"/>
                                <a:gd name="T3" fmla="*/ 5 h 39"/>
                                <a:gd name="T4" fmla="*/ 4 w 24"/>
                                <a:gd name="T5" fmla="*/ 10 h 39"/>
                                <a:gd name="T6" fmla="*/ 14 w 24"/>
                                <a:gd name="T7" fmla="*/ 20 h 39"/>
                                <a:gd name="T8" fmla="*/ 14 w 24"/>
                                <a:gd name="T9" fmla="*/ 24 h 39"/>
                                <a:gd name="T10" fmla="*/ 19 w 24"/>
                                <a:gd name="T11" fmla="*/ 29 h 39"/>
                                <a:gd name="T12" fmla="*/ 19 w 24"/>
                                <a:gd name="T13" fmla="*/ 34 h 39"/>
                                <a:gd name="T14" fmla="*/ 24 w 24"/>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0"/>
                                  </a:moveTo>
                                  <a:lnTo>
                                    <a:pt x="4" y="5"/>
                                  </a:lnTo>
                                  <a:lnTo>
                                    <a:pt x="4" y="10"/>
                                  </a:lnTo>
                                  <a:lnTo>
                                    <a:pt x="14" y="20"/>
                                  </a:lnTo>
                                  <a:lnTo>
                                    <a:pt x="14" y="24"/>
                                  </a:lnTo>
                                  <a:lnTo>
                                    <a:pt x="19" y="29"/>
                                  </a:lnTo>
                                  <a:lnTo>
                                    <a:pt x="19" y="34"/>
                                  </a:lnTo>
                                  <a:lnTo>
                                    <a:pt x="24"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20"/>
                          <wps:cNvSpPr>
                            <a:spLocks/>
                          </wps:cNvSpPr>
                          <wps:spPr bwMode="auto">
                            <a:xfrm>
                              <a:off x="6538" y="1844"/>
                              <a:ext cx="48" cy="81"/>
                            </a:xfrm>
                            <a:custGeom>
                              <a:avLst/>
                              <a:gdLst>
                                <a:gd name="T0" fmla="*/ 0 w 48"/>
                                <a:gd name="T1" fmla="*/ 0 h 81"/>
                                <a:gd name="T2" fmla="*/ 5 w 48"/>
                                <a:gd name="T3" fmla="*/ 5 h 81"/>
                                <a:gd name="T4" fmla="*/ 5 w 48"/>
                                <a:gd name="T5" fmla="*/ 9 h 81"/>
                                <a:gd name="T6" fmla="*/ 14 w 48"/>
                                <a:gd name="T7" fmla="*/ 19 h 81"/>
                                <a:gd name="T8" fmla="*/ 14 w 48"/>
                                <a:gd name="T9" fmla="*/ 24 h 81"/>
                                <a:gd name="T10" fmla="*/ 19 w 48"/>
                                <a:gd name="T11" fmla="*/ 29 h 81"/>
                                <a:gd name="T12" fmla="*/ 19 w 48"/>
                                <a:gd name="T13" fmla="*/ 33 h 81"/>
                                <a:gd name="T14" fmla="*/ 24 w 48"/>
                                <a:gd name="T15" fmla="*/ 38 h 81"/>
                                <a:gd name="T16" fmla="*/ 24 w 48"/>
                                <a:gd name="T17" fmla="*/ 43 h 81"/>
                                <a:gd name="T18" fmla="*/ 33 w 48"/>
                                <a:gd name="T19" fmla="*/ 53 h 81"/>
                                <a:gd name="T20" fmla="*/ 33 w 48"/>
                                <a:gd name="T21" fmla="*/ 57 h 81"/>
                                <a:gd name="T22" fmla="*/ 38 w 48"/>
                                <a:gd name="T23" fmla="*/ 62 h 81"/>
                                <a:gd name="T24" fmla="*/ 38 w 48"/>
                                <a:gd name="T25" fmla="*/ 67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5"/>
                                  </a:lnTo>
                                  <a:lnTo>
                                    <a:pt x="5" y="9"/>
                                  </a:lnTo>
                                  <a:lnTo>
                                    <a:pt x="14" y="19"/>
                                  </a:lnTo>
                                  <a:lnTo>
                                    <a:pt x="14" y="24"/>
                                  </a:lnTo>
                                  <a:lnTo>
                                    <a:pt x="19" y="29"/>
                                  </a:lnTo>
                                  <a:lnTo>
                                    <a:pt x="19" y="33"/>
                                  </a:lnTo>
                                  <a:lnTo>
                                    <a:pt x="24" y="38"/>
                                  </a:lnTo>
                                  <a:lnTo>
                                    <a:pt x="24" y="43"/>
                                  </a:lnTo>
                                  <a:lnTo>
                                    <a:pt x="33" y="53"/>
                                  </a:lnTo>
                                  <a:lnTo>
                                    <a:pt x="33" y="57"/>
                                  </a:lnTo>
                                  <a:lnTo>
                                    <a:pt x="38" y="62"/>
                                  </a:lnTo>
                                  <a:lnTo>
                                    <a:pt x="38" y="67"/>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1"/>
                          <wps:cNvSpPr>
                            <a:spLocks/>
                          </wps:cNvSpPr>
                          <wps:spPr bwMode="auto">
                            <a:xfrm>
                              <a:off x="6658" y="2050"/>
                              <a:ext cx="562" cy="975"/>
                            </a:xfrm>
                            <a:custGeom>
                              <a:avLst/>
                              <a:gdLst>
                                <a:gd name="T0" fmla="*/ 5 w 562"/>
                                <a:gd name="T1" fmla="*/ 10 h 975"/>
                                <a:gd name="T2" fmla="*/ 19 w 562"/>
                                <a:gd name="T3" fmla="*/ 29 h 975"/>
                                <a:gd name="T4" fmla="*/ 24 w 562"/>
                                <a:gd name="T5" fmla="*/ 43 h 975"/>
                                <a:gd name="T6" fmla="*/ 38 w 562"/>
                                <a:gd name="T7" fmla="*/ 63 h 975"/>
                                <a:gd name="T8" fmla="*/ 43 w 562"/>
                                <a:gd name="T9" fmla="*/ 77 h 975"/>
                                <a:gd name="T10" fmla="*/ 58 w 562"/>
                                <a:gd name="T11" fmla="*/ 96 h 975"/>
                                <a:gd name="T12" fmla="*/ 62 w 562"/>
                                <a:gd name="T13" fmla="*/ 111 h 975"/>
                                <a:gd name="T14" fmla="*/ 77 w 562"/>
                                <a:gd name="T15" fmla="*/ 130 h 975"/>
                                <a:gd name="T16" fmla="*/ 82 w 562"/>
                                <a:gd name="T17" fmla="*/ 144 h 975"/>
                                <a:gd name="T18" fmla="*/ 96 w 562"/>
                                <a:gd name="T19" fmla="*/ 163 h 975"/>
                                <a:gd name="T20" fmla="*/ 101 w 562"/>
                                <a:gd name="T21" fmla="*/ 178 h 975"/>
                                <a:gd name="T22" fmla="*/ 115 w 562"/>
                                <a:gd name="T23" fmla="*/ 197 h 975"/>
                                <a:gd name="T24" fmla="*/ 120 w 562"/>
                                <a:gd name="T25" fmla="*/ 211 h 975"/>
                                <a:gd name="T26" fmla="*/ 134 w 562"/>
                                <a:gd name="T27" fmla="*/ 231 h 975"/>
                                <a:gd name="T28" fmla="*/ 144 w 562"/>
                                <a:gd name="T29" fmla="*/ 250 h 975"/>
                                <a:gd name="T30" fmla="*/ 154 w 562"/>
                                <a:gd name="T31" fmla="*/ 264 h 975"/>
                                <a:gd name="T32" fmla="*/ 163 w 562"/>
                                <a:gd name="T33" fmla="*/ 283 h 975"/>
                                <a:gd name="T34" fmla="*/ 173 w 562"/>
                                <a:gd name="T35" fmla="*/ 298 h 975"/>
                                <a:gd name="T36" fmla="*/ 182 w 562"/>
                                <a:gd name="T37" fmla="*/ 317 h 975"/>
                                <a:gd name="T38" fmla="*/ 197 w 562"/>
                                <a:gd name="T39" fmla="*/ 336 h 975"/>
                                <a:gd name="T40" fmla="*/ 202 w 562"/>
                                <a:gd name="T41" fmla="*/ 351 h 975"/>
                                <a:gd name="T42" fmla="*/ 216 w 562"/>
                                <a:gd name="T43" fmla="*/ 370 h 975"/>
                                <a:gd name="T44" fmla="*/ 221 w 562"/>
                                <a:gd name="T45" fmla="*/ 384 h 975"/>
                                <a:gd name="T46" fmla="*/ 235 w 562"/>
                                <a:gd name="T47" fmla="*/ 403 h 975"/>
                                <a:gd name="T48" fmla="*/ 240 w 562"/>
                                <a:gd name="T49" fmla="*/ 418 h 975"/>
                                <a:gd name="T50" fmla="*/ 254 w 562"/>
                                <a:gd name="T51" fmla="*/ 437 h 975"/>
                                <a:gd name="T52" fmla="*/ 259 w 562"/>
                                <a:gd name="T53" fmla="*/ 451 h 975"/>
                                <a:gd name="T54" fmla="*/ 274 w 562"/>
                                <a:gd name="T55" fmla="*/ 471 h 975"/>
                                <a:gd name="T56" fmla="*/ 278 w 562"/>
                                <a:gd name="T57" fmla="*/ 485 h 975"/>
                                <a:gd name="T58" fmla="*/ 293 w 562"/>
                                <a:gd name="T59" fmla="*/ 504 h 975"/>
                                <a:gd name="T60" fmla="*/ 298 w 562"/>
                                <a:gd name="T61" fmla="*/ 519 h 975"/>
                                <a:gd name="T62" fmla="*/ 312 w 562"/>
                                <a:gd name="T63" fmla="*/ 538 h 975"/>
                                <a:gd name="T64" fmla="*/ 322 w 562"/>
                                <a:gd name="T65" fmla="*/ 557 h 975"/>
                                <a:gd name="T66" fmla="*/ 331 w 562"/>
                                <a:gd name="T67" fmla="*/ 572 h 975"/>
                                <a:gd name="T68" fmla="*/ 341 w 562"/>
                                <a:gd name="T69" fmla="*/ 591 h 975"/>
                                <a:gd name="T70" fmla="*/ 350 w 562"/>
                                <a:gd name="T71" fmla="*/ 605 h 975"/>
                                <a:gd name="T72" fmla="*/ 360 w 562"/>
                                <a:gd name="T73" fmla="*/ 624 h 975"/>
                                <a:gd name="T74" fmla="*/ 374 w 562"/>
                                <a:gd name="T75" fmla="*/ 644 h 975"/>
                                <a:gd name="T76" fmla="*/ 379 w 562"/>
                                <a:gd name="T77" fmla="*/ 658 h 975"/>
                                <a:gd name="T78" fmla="*/ 394 w 562"/>
                                <a:gd name="T79" fmla="*/ 677 h 975"/>
                                <a:gd name="T80" fmla="*/ 398 w 562"/>
                                <a:gd name="T81" fmla="*/ 692 h 975"/>
                                <a:gd name="T82" fmla="*/ 413 w 562"/>
                                <a:gd name="T83" fmla="*/ 711 h 975"/>
                                <a:gd name="T84" fmla="*/ 418 w 562"/>
                                <a:gd name="T85" fmla="*/ 725 h 975"/>
                                <a:gd name="T86" fmla="*/ 432 w 562"/>
                                <a:gd name="T87" fmla="*/ 744 h 975"/>
                                <a:gd name="T88" fmla="*/ 437 w 562"/>
                                <a:gd name="T89" fmla="*/ 759 h 975"/>
                                <a:gd name="T90" fmla="*/ 451 w 562"/>
                                <a:gd name="T91" fmla="*/ 778 h 975"/>
                                <a:gd name="T92" fmla="*/ 456 w 562"/>
                                <a:gd name="T93" fmla="*/ 792 h 975"/>
                                <a:gd name="T94" fmla="*/ 470 w 562"/>
                                <a:gd name="T95" fmla="*/ 812 h 975"/>
                                <a:gd name="T96" fmla="*/ 475 w 562"/>
                                <a:gd name="T97" fmla="*/ 826 h 975"/>
                                <a:gd name="T98" fmla="*/ 490 w 562"/>
                                <a:gd name="T99" fmla="*/ 845 h 975"/>
                                <a:gd name="T100" fmla="*/ 499 w 562"/>
                                <a:gd name="T101" fmla="*/ 864 h 975"/>
                                <a:gd name="T102" fmla="*/ 509 w 562"/>
                                <a:gd name="T103" fmla="*/ 879 h 975"/>
                                <a:gd name="T104" fmla="*/ 518 w 562"/>
                                <a:gd name="T105" fmla="*/ 898 h 975"/>
                                <a:gd name="T106" fmla="*/ 528 w 562"/>
                                <a:gd name="T107" fmla="*/ 912 h 975"/>
                                <a:gd name="T108" fmla="*/ 538 w 562"/>
                                <a:gd name="T109" fmla="*/ 932 h 975"/>
                                <a:gd name="T110" fmla="*/ 552 w 562"/>
                                <a:gd name="T111" fmla="*/ 951 h 975"/>
                                <a:gd name="T112" fmla="*/ 557 w 562"/>
                                <a:gd name="T113" fmla="*/ 965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2" h="975">
                                  <a:moveTo>
                                    <a:pt x="0" y="0"/>
                                  </a:moveTo>
                                  <a:lnTo>
                                    <a:pt x="5" y="5"/>
                                  </a:lnTo>
                                  <a:lnTo>
                                    <a:pt x="5" y="10"/>
                                  </a:lnTo>
                                  <a:lnTo>
                                    <a:pt x="10" y="15"/>
                                  </a:lnTo>
                                  <a:lnTo>
                                    <a:pt x="10"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lnTo>
                                    <a:pt x="62" y="106"/>
                                  </a:lnTo>
                                  <a:lnTo>
                                    <a:pt x="62" y="111"/>
                                  </a:lnTo>
                                  <a:lnTo>
                                    <a:pt x="72" y="120"/>
                                  </a:lnTo>
                                  <a:lnTo>
                                    <a:pt x="72" y="125"/>
                                  </a:lnTo>
                                  <a:lnTo>
                                    <a:pt x="77" y="130"/>
                                  </a:lnTo>
                                  <a:lnTo>
                                    <a:pt x="77" y="135"/>
                                  </a:lnTo>
                                  <a:lnTo>
                                    <a:pt x="82" y="139"/>
                                  </a:lnTo>
                                  <a:lnTo>
                                    <a:pt x="82" y="144"/>
                                  </a:lnTo>
                                  <a:lnTo>
                                    <a:pt x="91" y="154"/>
                                  </a:lnTo>
                                  <a:lnTo>
                                    <a:pt x="91" y="159"/>
                                  </a:lnTo>
                                  <a:lnTo>
                                    <a:pt x="96" y="163"/>
                                  </a:lnTo>
                                  <a:lnTo>
                                    <a:pt x="96" y="168"/>
                                  </a:lnTo>
                                  <a:lnTo>
                                    <a:pt x="101" y="173"/>
                                  </a:lnTo>
                                  <a:lnTo>
                                    <a:pt x="101" y="178"/>
                                  </a:lnTo>
                                  <a:lnTo>
                                    <a:pt x="110" y="187"/>
                                  </a:lnTo>
                                  <a:lnTo>
                                    <a:pt x="110" y="192"/>
                                  </a:lnTo>
                                  <a:lnTo>
                                    <a:pt x="115" y="197"/>
                                  </a:lnTo>
                                  <a:lnTo>
                                    <a:pt x="115" y="202"/>
                                  </a:lnTo>
                                  <a:lnTo>
                                    <a:pt x="120" y="207"/>
                                  </a:lnTo>
                                  <a:lnTo>
                                    <a:pt x="120" y="211"/>
                                  </a:lnTo>
                                  <a:lnTo>
                                    <a:pt x="130" y="221"/>
                                  </a:lnTo>
                                  <a:lnTo>
                                    <a:pt x="130" y="226"/>
                                  </a:lnTo>
                                  <a:lnTo>
                                    <a:pt x="134" y="231"/>
                                  </a:lnTo>
                                  <a:lnTo>
                                    <a:pt x="134" y="235"/>
                                  </a:lnTo>
                                  <a:lnTo>
                                    <a:pt x="144" y="245"/>
                                  </a:lnTo>
                                  <a:lnTo>
                                    <a:pt x="144" y="250"/>
                                  </a:lnTo>
                                  <a:lnTo>
                                    <a:pt x="149" y="255"/>
                                  </a:lnTo>
                                  <a:lnTo>
                                    <a:pt x="149" y="259"/>
                                  </a:lnTo>
                                  <a:lnTo>
                                    <a:pt x="154" y="264"/>
                                  </a:lnTo>
                                  <a:lnTo>
                                    <a:pt x="154" y="269"/>
                                  </a:lnTo>
                                  <a:lnTo>
                                    <a:pt x="163" y="279"/>
                                  </a:lnTo>
                                  <a:lnTo>
                                    <a:pt x="163" y="283"/>
                                  </a:lnTo>
                                  <a:lnTo>
                                    <a:pt x="168" y="288"/>
                                  </a:lnTo>
                                  <a:lnTo>
                                    <a:pt x="168" y="293"/>
                                  </a:lnTo>
                                  <a:lnTo>
                                    <a:pt x="173" y="298"/>
                                  </a:lnTo>
                                  <a:lnTo>
                                    <a:pt x="173" y="303"/>
                                  </a:lnTo>
                                  <a:lnTo>
                                    <a:pt x="182" y="312"/>
                                  </a:lnTo>
                                  <a:lnTo>
                                    <a:pt x="182" y="317"/>
                                  </a:lnTo>
                                  <a:lnTo>
                                    <a:pt x="187" y="322"/>
                                  </a:lnTo>
                                  <a:lnTo>
                                    <a:pt x="187" y="327"/>
                                  </a:lnTo>
                                  <a:lnTo>
                                    <a:pt x="197" y="336"/>
                                  </a:lnTo>
                                  <a:lnTo>
                                    <a:pt x="197" y="341"/>
                                  </a:lnTo>
                                  <a:lnTo>
                                    <a:pt x="202" y="346"/>
                                  </a:lnTo>
                                  <a:lnTo>
                                    <a:pt x="202" y="351"/>
                                  </a:lnTo>
                                  <a:lnTo>
                                    <a:pt x="206" y="355"/>
                                  </a:lnTo>
                                  <a:lnTo>
                                    <a:pt x="206" y="360"/>
                                  </a:lnTo>
                                  <a:lnTo>
                                    <a:pt x="216" y="370"/>
                                  </a:lnTo>
                                  <a:lnTo>
                                    <a:pt x="216" y="375"/>
                                  </a:lnTo>
                                  <a:lnTo>
                                    <a:pt x="221" y="379"/>
                                  </a:lnTo>
                                  <a:lnTo>
                                    <a:pt x="221" y="384"/>
                                  </a:lnTo>
                                  <a:lnTo>
                                    <a:pt x="226" y="389"/>
                                  </a:lnTo>
                                  <a:lnTo>
                                    <a:pt x="226" y="394"/>
                                  </a:lnTo>
                                  <a:lnTo>
                                    <a:pt x="235" y="403"/>
                                  </a:lnTo>
                                  <a:lnTo>
                                    <a:pt x="235" y="408"/>
                                  </a:lnTo>
                                  <a:lnTo>
                                    <a:pt x="240" y="413"/>
                                  </a:lnTo>
                                  <a:lnTo>
                                    <a:pt x="240" y="418"/>
                                  </a:lnTo>
                                  <a:lnTo>
                                    <a:pt x="250" y="427"/>
                                  </a:lnTo>
                                  <a:lnTo>
                                    <a:pt x="250" y="432"/>
                                  </a:lnTo>
                                  <a:lnTo>
                                    <a:pt x="254" y="437"/>
                                  </a:lnTo>
                                  <a:lnTo>
                                    <a:pt x="254" y="442"/>
                                  </a:lnTo>
                                  <a:lnTo>
                                    <a:pt x="259" y="447"/>
                                  </a:lnTo>
                                  <a:lnTo>
                                    <a:pt x="259" y="451"/>
                                  </a:lnTo>
                                  <a:lnTo>
                                    <a:pt x="269" y="461"/>
                                  </a:lnTo>
                                  <a:lnTo>
                                    <a:pt x="269" y="466"/>
                                  </a:lnTo>
                                  <a:lnTo>
                                    <a:pt x="274" y="471"/>
                                  </a:lnTo>
                                  <a:lnTo>
                                    <a:pt x="274" y="475"/>
                                  </a:lnTo>
                                  <a:lnTo>
                                    <a:pt x="278" y="480"/>
                                  </a:lnTo>
                                  <a:lnTo>
                                    <a:pt x="278" y="485"/>
                                  </a:lnTo>
                                  <a:lnTo>
                                    <a:pt x="288" y="495"/>
                                  </a:lnTo>
                                  <a:lnTo>
                                    <a:pt x="288" y="499"/>
                                  </a:lnTo>
                                  <a:lnTo>
                                    <a:pt x="293" y="504"/>
                                  </a:lnTo>
                                  <a:lnTo>
                                    <a:pt x="293" y="509"/>
                                  </a:lnTo>
                                  <a:lnTo>
                                    <a:pt x="298" y="514"/>
                                  </a:lnTo>
                                  <a:lnTo>
                                    <a:pt x="298" y="519"/>
                                  </a:lnTo>
                                  <a:lnTo>
                                    <a:pt x="307" y="528"/>
                                  </a:lnTo>
                                  <a:lnTo>
                                    <a:pt x="307" y="533"/>
                                  </a:lnTo>
                                  <a:lnTo>
                                    <a:pt x="312" y="538"/>
                                  </a:lnTo>
                                  <a:lnTo>
                                    <a:pt x="312" y="543"/>
                                  </a:lnTo>
                                  <a:lnTo>
                                    <a:pt x="322" y="552"/>
                                  </a:lnTo>
                                  <a:lnTo>
                                    <a:pt x="322" y="557"/>
                                  </a:lnTo>
                                  <a:lnTo>
                                    <a:pt x="326" y="562"/>
                                  </a:lnTo>
                                  <a:lnTo>
                                    <a:pt x="326" y="567"/>
                                  </a:lnTo>
                                  <a:lnTo>
                                    <a:pt x="331" y="572"/>
                                  </a:lnTo>
                                  <a:lnTo>
                                    <a:pt x="331" y="576"/>
                                  </a:lnTo>
                                  <a:lnTo>
                                    <a:pt x="341" y="586"/>
                                  </a:lnTo>
                                  <a:lnTo>
                                    <a:pt x="341" y="591"/>
                                  </a:lnTo>
                                  <a:lnTo>
                                    <a:pt x="346" y="596"/>
                                  </a:lnTo>
                                  <a:lnTo>
                                    <a:pt x="346" y="600"/>
                                  </a:lnTo>
                                  <a:lnTo>
                                    <a:pt x="350" y="605"/>
                                  </a:lnTo>
                                  <a:lnTo>
                                    <a:pt x="350" y="610"/>
                                  </a:lnTo>
                                  <a:lnTo>
                                    <a:pt x="360" y="620"/>
                                  </a:lnTo>
                                  <a:lnTo>
                                    <a:pt x="360" y="624"/>
                                  </a:lnTo>
                                  <a:lnTo>
                                    <a:pt x="365" y="629"/>
                                  </a:lnTo>
                                  <a:lnTo>
                                    <a:pt x="365" y="634"/>
                                  </a:lnTo>
                                  <a:lnTo>
                                    <a:pt x="374" y="644"/>
                                  </a:lnTo>
                                  <a:lnTo>
                                    <a:pt x="374" y="648"/>
                                  </a:lnTo>
                                  <a:lnTo>
                                    <a:pt x="379" y="653"/>
                                  </a:lnTo>
                                  <a:lnTo>
                                    <a:pt x="379" y="658"/>
                                  </a:lnTo>
                                  <a:lnTo>
                                    <a:pt x="384" y="663"/>
                                  </a:lnTo>
                                  <a:lnTo>
                                    <a:pt x="384" y="668"/>
                                  </a:lnTo>
                                  <a:lnTo>
                                    <a:pt x="394" y="677"/>
                                  </a:lnTo>
                                  <a:lnTo>
                                    <a:pt x="394" y="682"/>
                                  </a:lnTo>
                                  <a:lnTo>
                                    <a:pt x="398" y="687"/>
                                  </a:lnTo>
                                  <a:lnTo>
                                    <a:pt x="398" y="692"/>
                                  </a:lnTo>
                                  <a:lnTo>
                                    <a:pt x="403" y="696"/>
                                  </a:lnTo>
                                  <a:lnTo>
                                    <a:pt x="403" y="701"/>
                                  </a:lnTo>
                                  <a:lnTo>
                                    <a:pt x="413" y="711"/>
                                  </a:lnTo>
                                  <a:lnTo>
                                    <a:pt x="413" y="716"/>
                                  </a:lnTo>
                                  <a:lnTo>
                                    <a:pt x="418" y="720"/>
                                  </a:lnTo>
                                  <a:lnTo>
                                    <a:pt x="418" y="725"/>
                                  </a:lnTo>
                                  <a:lnTo>
                                    <a:pt x="422" y="730"/>
                                  </a:lnTo>
                                  <a:lnTo>
                                    <a:pt x="422" y="735"/>
                                  </a:lnTo>
                                  <a:lnTo>
                                    <a:pt x="432" y="744"/>
                                  </a:lnTo>
                                  <a:lnTo>
                                    <a:pt x="432" y="749"/>
                                  </a:lnTo>
                                  <a:lnTo>
                                    <a:pt x="437" y="754"/>
                                  </a:lnTo>
                                  <a:lnTo>
                                    <a:pt x="437" y="759"/>
                                  </a:lnTo>
                                  <a:lnTo>
                                    <a:pt x="446" y="768"/>
                                  </a:lnTo>
                                  <a:lnTo>
                                    <a:pt x="446" y="773"/>
                                  </a:lnTo>
                                  <a:lnTo>
                                    <a:pt x="451" y="778"/>
                                  </a:lnTo>
                                  <a:lnTo>
                                    <a:pt x="451" y="783"/>
                                  </a:lnTo>
                                  <a:lnTo>
                                    <a:pt x="456" y="788"/>
                                  </a:lnTo>
                                  <a:lnTo>
                                    <a:pt x="456" y="792"/>
                                  </a:lnTo>
                                  <a:lnTo>
                                    <a:pt x="466" y="802"/>
                                  </a:lnTo>
                                  <a:lnTo>
                                    <a:pt x="466" y="807"/>
                                  </a:lnTo>
                                  <a:lnTo>
                                    <a:pt x="470" y="812"/>
                                  </a:lnTo>
                                  <a:lnTo>
                                    <a:pt x="470" y="816"/>
                                  </a:lnTo>
                                  <a:lnTo>
                                    <a:pt x="475" y="821"/>
                                  </a:lnTo>
                                  <a:lnTo>
                                    <a:pt x="475" y="826"/>
                                  </a:lnTo>
                                  <a:lnTo>
                                    <a:pt x="485" y="836"/>
                                  </a:lnTo>
                                  <a:lnTo>
                                    <a:pt x="485" y="840"/>
                                  </a:lnTo>
                                  <a:lnTo>
                                    <a:pt x="490" y="845"/>
                                  </a:lnTo>
                                  <a:lnTo>
                                    <a:pt x="490" y="850"/>
                                  </a:lnTo>
                                  <a:lnTo>
                                    <a:pt x="499" y="860"/>
                                  </a:lnTo>
                                  <a:lnTo>
                                    <a:pt x="499" y="864"/>
                                  </a:lnTo>
                                  <a:lnTo>
                                    <a:pt x="504" y="869"/>
                                  </a:lnTo>
                                  <a:lnTo>
                                    <a:pt x="504" y="874"/>
                                  </a:lnTo>
                                  <a:lnTo>
                                    <a:pt x="509" y="879"/>
                                  </a:lnTo>
                                  <a:lnTo>
                                    <a:pt x="509" y="884"/>
                                  </a:lnTo>
                                  <a:lnTo>
                                    <a:pt x="518" y="893"/>
                                  </a:lnTo>
                                  <a:lnTo>
                                    <a:pt x="518" y="898"/>
                                  </a:lnTo>
                                  <a:lnTo>
                                    <a:pt x="523" y="903"/>
                                  </a:lnTo>
                                  <a:lnTo>
                                    <a:pt x="523" y="908"/>
                                  </a:lnTo>
                                  <a:lnTo>
                                    <a:pt x="528" y="912"/>
                                  </a:lnTo>
                                  <a:lnTo>
                                    <a:pt x="528" y="917"/>
                                  </a:lnTo>
                                  <a:lnTo>
                                    <a:pt x="538" y="927"/>
                                  </a:lnTo>
                                  <a:lnTo>
                                    <a:pt x="538" y="932"/>
                                  </a:lnTo>
                                  <a:lnTo>
                                    <a:pt x="542" y="936"/>
                                  </a:lnTo>
                                  <a:lnTo>
                                    <a:pt x="542" y="941"/>
                                  </a:lnTo>
                                  <a:lnTo>
                                    <a:pt x="552" y="951"/>
                                  </a:lnTo>
                                  <a:lnTo>
                                    <a:pt x="552" y="956"/>
                                  </a:lnTo>
                                  <a:lnTo>
                                    <a:pt x="557" y="960"/>
                                  </a:lnTo>
                                  <a:lnTo>
                                    <a:pt x="557" y="965"/>
                                  </a:lnTo>
                                  <a:lnTo>
                                    <a:pt x="562" y="970"/>
                                  </a:lnTo>
                                  <a:lnTo>
                                    <a:pt x="562" y="9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2"/>
                          <wps:cNvSpPr>
                            <a:spLocks/>
                          </wps:cNvSpPr>
                          <wps:spPr bwMode="auto">
                            <a:xfrm>
                              <a:off x="6250" y="1455"/>
                              <a:ext cx="62" cy="110"/>
                            </a:xfrm>
                            <a:custGeom>
                              <a:avLst/>
                              <a:gdLst>
                                <a:gd name="T0" fmla="*/ 0 w 62"/>
                                <a:gd name="T1" fmla="*/ 0 h 110"/>
                                <a:gd name="T2" fmla="*/ 5 w 62"/>
                                <a:gd name="T3" fmla="*/ 5 h 110"/>
                                <a:gd name="T4" fmla="*/ 5 w 62"/>
                                <a:gd name="T5" fmla="*/ 9 h 110"/>
                                <a:gd name="T6" fmla="*/ 9 w 62"/>
                                <a:gd name="T7" fmla="*/ 14 h 110"/>
                                <a:gd name="T8" fmla="*/ 9 w 62"/>
                                <a:gd name="T9" fmla="*/ 19 h 110"/>
                                <a:gd name="T10" fmla="*/ 19 w 62"/>
                                <a:gd name="T11" fmla="*/ 29 h 110"/>
                                <a:gd name="T12" fmla="*/ 19 w 62"/>
                                <a:gd name="T13" fmla="*/ 33 h 110"/>
                                <a:gd name="T14" fmla="*/ 24 w 62"/>
                                <a:gd name="T15" fmla="*/ 38 h 110"/>
                                <a:gd name="T16" fmla="*/ 24 w 62"/>
                                <a:gd name="T17" fmla="*/ 43 h 110"/>
                                <a:gd name="T18" fmla="*/ 29 w 62"/>
                                <a:gd name="T19" fmla="*/ 48 h 110"/>
                                <a:gd name="T20" fmla="*/ 29 w 62"/>
                                <a:gd name="T21" fmla="*/ 53 h 110"/>
                                <a:gd name="T22" fmla="*/ 38 w 62"/>
                                <a:gd name="T23" fmla="*/ 62 h 110"/>
                                <a:gd name="T24" fmla="*/ 38 w 62"/>
                                <a:gd name="T25" fmla="*/ 67 h 110"/>
                                <a:gd name="T26" fmla="*/ 43 w 62"/>
                                <a:gd name="T27" fmla="*/ 72 h 110"/>
                                <a:gd name="T28" fmla="*/ 43 w 62"/>
                                <a:gd name="T29" fmla="*/ 77 h 110"/>
                                <a:gd name="T30" fmla="*/ 53 w 62"/>
                                <a:gd name="T31" fmla="*/ 86 h 110"/>
                                <a:gd name="T32" fmla="*/ 53 w 62"/>
                                <a:gd name="T33" fmla="*/ 91 h 110"/>
                                <a:gd name="T34" fmla="*/ 57 w 62"/>
                                <a:gd name="T35" fmla="*/ 96 h 110"/>
                                <a:gd name="T36" fmla="*/ 57 w 62"/>
                                <a:gd name="T37" fmla="*/ 101 h 110"/>
                                <a:gd name="T38" fmla="*/ 62 w 62"/>
                                <a:gd name="T39" fmla="*/ 105 h 110"/>
                                <a:gd name="T40" fmla="*/ 62 w 62"/>
                                <a:gd name="T4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0">
                                  <a:moveTo>
                                    <a:pt x="0" y="0"/>
                                  </a:moveTo>
                                  <a:lnTo>
                                    <a:pt x="5" y="5"/>
                                  </a:lnTo>
                                  <a:lnTo>
                                    <a:pt x="5" y="9"/>
                                  </a:lnTo>
                                  <a:lnTo>
                                    <a:pt x="9" y="14"/>
                                  </a:lnTo>
                                  <a:lnTo>
                                    <a:pt x="9" y="19"/>
                                  </a:lnTo>
                                  <a:lnTo>
                                    <a:pt x="19" y="29"/>
                                  </a:lnTo>
                                  <a:lnTo>
                                    <a:pt x="19" y="33"/>
                                  </a:lnTo>
                                  <a:lnTo>
                                    <a:pt x="24" y="38"/>
                                  </a:lnTo>
                                  <a:lnTo>
                                    <a:pt x="24" y="43"/>
                                  </a:lnTo>
                                  <a:lnTo>
                                    <a:pt x="29" y="48"/>
                                  </a:lnTo>
                                  <a:lnTo>
                                    <a:pt x="29" y="53"/>
                                  </a:lnTo>
                                  <a:lnTo>
                                    <a:pt x="38" y="62"/>
                                  </a:lnTo>
                                  <a:lnTo>
                                    <a:pt x="38" y="67"/>
                                  </a:lnTo>
                                  <a:lnTo>
                                    <a:pt x="43" y="72"/>
                                  </a:lnTo>
                                  <a:lnTo>
                                    <a:pt x="43" y="77"/>
                                  </a:lnTo>
                                  <a:lnTo>
                                    <a:pt x="53" y="86"/>
                                  </a:lnTo>
                                  <a:lnTo>
                                    <a:pt x="53" y="91"/>
                                  </a:lnTo>
                                  <a:lnTo>
                                    <a:pt x="57" y="96"/>
                                  </a:lnTo>
                                  <a:lnTo>
                                    <a:pt x="57" y="101"/>
                                  </a:lnTo>
                                  <a:lnTo>
                                    <a:pt x="62" y="105"/>
                                  </a:lnTo>
                                  <a:lnTo>
                                    <a:pt x="62"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3"/>
                          <wps:cNvSpPr>
                            <a:spLocks/>
                          </wps:cNvSpPr>
                          <wps:spPr bwMode="auto">
                            <a:xfrm>
                              <a:off x="6413" y="1733"/>
                              <a:ext cx="154" cy="269"/>
                            </a:xfrm>
                            <a:custGeom>
                              <a:avLst/>
                              <a:gdLst>
                                <a:gd name="T0" fmla="*/ 0 w 154"/>
                                <a:gd name="T1" fmla="*/ 0 h 269"/>
                                <a:gd name="T2" fmla="*/ 0 w 154"/>
                                <a:gd name="T3" fmla="*/ 5 h 269"/>
                                <a:gd name="T4" fmla="*/ 5 w 154"/>
                                <a:gd name="T5" fmla="*/ 10 h 269"/>
                                <a:gd name="T6" fmla="*/ 5 w 154"/>
                                <a:gd name="T7" fmla="*/ 15 h 269"/>
                                <a:gd name="T8" fmla="*/ 10 w 154"/>
                                <a:gd name="T9" fmla="*/ 19 h 269"/>
                                <a:gd name="T10" fmla="*/ 14 w 154"/>
                                <a:gd name="T11" fmla="*/ 24 h 269"/>
                                <a:gd name="T12" fmla="*/ 14 w 154"/>
                                <a:gd name="T13" fmla="*/ 29 h 269"/>
                                <a:gd name="T14" fmla="*/ 19 w 154"/>
                                <a:gd name="T15" fmla="*/ 34 h 269"/>
                                <a:gd name="T16" fmla="*/ 19 w 154"/>
                                <a:gd name="T17" fmla="*/ 39 h 269"/>
                                <a:gd name="T18" fmla="*/ 24 w 154"/>
                                <a:gd name="T19" fmla="*/ 43 h 269"/>
                                <a:gd name="T20" fmla="*/ 24 w 154"/>
                                <a:gd name="T21" fmla="*/ 48 h 269"/>
                                <a:gd name="T22" fmla="*/ 34 w 154"/>
                                <a:gd name="T23" fmla="*/ 58 h 269"/>
                                <a:gd name="T24" fmla="*/ 34 w 154"/>
                                <a:gd name="T25" fmla="*/ 63 h 269"/>
                                <a:gd name="T26" fmla="*/ 38 w 154"/>
                                <a:gd name="T27" fmla="*/ 67 h 269"/>
                                <a:gd name="T28" fmla="*/ 38 w 154"/>
                                <a:gd name="T29" fmla="*/ 72 h 269"/>
                                <a:gd name="T30" fmla="*/ 48 w 154"/>
                                <a:gd name="T31" fmla="*/ 82 h 269"/>
                                <a:gd name="T32" fmla="*/ 48 w 154"/>
                                <a:gd name="T33" fmla="*/ 87 h 269"/>
                                <a:gd name="T34" fmla="*/ 53 w 154"/>
                                <a:gd name="T35" fmla="*/ 91 h 269"/>
                                <a:gd name="T36" fmla="*/ 53 w 154"/>
                                <a:gd name="T37" fmla="*/ 96 h 269"/>
                                <a:gd name="T38" fmla="*/ 58 w 154"/>
                                <a:gd name="T39" fmla="*/ 101 h 269"/>
                                <a:gd name="T40" fmla="*/ 58 w 154"/>
                                <a:gd name="T41" fmla="*/ 106 h 269"/>
                                <a:gd name="T42" fmla="*/ 67 w 154"/>
                                <a:gd name="T43" fmla="*/ 116 h 269"/>
                                <a:gd name="T44" fmla="*/ 67 w 154"/>
                                <a:gd name="T45" fmla="*/ 120 h 269"/>
                                <a:gd name="T46" fmla="*/ 72 w 154"/>
                                <a:gd name="T47" fmla="*/ 125 h 269"/>
                                <a:gd name="T48" fmla="*/ 72 w 154"/>
                                <a:gd name="T49" fmla="*/ 130 h 269"/>
                                <a:gd name="T50" fmla="*/ 77 w 154"/>
                                <a:gd name="T51" fmla="*/ 135 h 269"/>
                                <a:gd name="T52" fmla="*/ 77 w 154"/>
                                <a:gd name="T53" fmla="*/ 140 h 269"/>
                                <a:gd name="T54" fmla="*/ 86 w 154"/>
                                <a:gd name="T55" fmla="*/ 149 h 269"/>
                                <a:gd name="T56" fmla="*/ 86 w 154"/>
                                <a:gd name="T57" fmla="*/ 154 h 269"/>
                                <a:gd name="T58" fmla="*/ 91 w 154"/>
                                <a:gd name="T59" fmla="*/ 159 h 269"/>
                                <a:gd name="T60" fmla="*/ 91 w 154"/>
                                <a:gd name="T61" fmla="*/ 164 h 269"/>
                                <a:gd name="T62" fmla="*/ 96 w 154"/>
                                <a:gd name="T63" fmla="*/ 168 h 269"/>
                                <a:gd name="T64" fmla="*/ 96 w 154"/>
                                <a:gd name="T65" fmla="*/ 173 h 269"/>
                                <a:gd name="T66" fmla="*/ 106 w 154"/>
                                <a:gd name="T67" fmla="*/ 183 h 269"/>
                                <a:gd name="T68" fmla="*/ 106 w 154"/>
                                <a:gd name="T69" fmla="*/ 188 h 269"/>
                                <a:gd name="T70" fmla="*/ 110 w 154"/>
                                <a:gd name="T71" fmla="*/ 192 h 269"/>
                                <a:gd name="T72" fmla="*/ 110 w 154"/>
                                <a:gd name="T73" fmla="*/ 197 h 269"/>
                                <a:gd name="T74" fmla="*/ 120 w 154"/>
                                <a:gd name="T75" fmla="*/ 207 h 269"/>
                                <a:gd name="T76" fmla="*/ 120 w 154"/>
                                <a:gd name="T77" fmla="*/ 212 h 269"/>
                                <a:gd name="T78" fmla="*/ 125 w 154"/>
                                <a:gd name="T79" fmla="*/ 216 h 269"/>
                                <a:gd name="T80" fmla="*/ 125 w 154"/>
                                <a:gd name="T81" fmla="*/ 221 h 269"/>
                                <a:gd name="T82" fmla="*/ 130 w 154"/>
                                <a:gd name="T83" fmla="*/ 226 h 269"/>
                                <a:gd name="T84" fmla="*/ 130 w 154"/>
                                <a:gd name="T85" fmla="*/ 231 h 269"/>
                                <a:gd name="T86" fmla="*/ 139 w 154"/>
                                <a:gd name="T87" fmla="*/ 240 h 269"/>
                                <a:gd name="T88" fmla="*/ 139 w 154"/>
                                <a:gd name="T89" fmla="*/ 245 h 269"/>
                                <a:gd name="T90" fmla="*/ 144 w 154"/>
                                <a:gd name="T91" fmla="*/ 250 h 269"/>
                                <a:gd name="T92" fmla="*/ 144 w 154"/>
                                <a:gd name="T93" fmla="*/ 255 h 269"/>
                                <a:gd name="T94" fmla="*/ 149 w 154"/>
                                <a:gd name="T95" fmla="*/ 260 h 269"/>
                                <a:gd name="T96" fmla="*/ 149 w 154"/>
                                <a:gd name="T97" fmla="*/ 264 h 269"/>
                                <a:gd name="T98" fmla="*/ 154 w 154"/>
                                <a:gd name="T99"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269">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8" y="82"/>
                                  </a:lnTo>
                                  <a:lnTo>
                                    <a:pt x="48" y="87"/>
                                  </a:lnTo>
                                  <a:lnTo>
                                    <a:pt x="53" y="91"/>
                                  </a:lnTo>
                                  <a:lnTo>
                                    <a:pt x="53" y="96"/>
                                  </a:lnTo>
                                  <a:lnTo>
                                    <a:pt x="58" y="101"/>
                                  </a:lnTo>
                                  <a:lnTo>
                                    <a:pt x="58" y="106"/>
                                  </a:lnTo>
                                  <a:lnTo>
                                    <a:pt x="67" y="116"/>
                                  </a:lnTo>
                                  <a:lnTo>
                                    <a:pt x="67" y="120"/>
                                  </a:lnTo>
                                  <a:lnTo>
                                    <a:pt x="72" y="125"/>
                                  </a:lnTo>
                                  <a:lnTo>
                                    <a:pt x="72" y="130"/>
                                  </a:lnTo>
                                  <a:lnTo>
                                    <a:pt x="77" y="135"/>
                                  </a:lnTo>
                                  <a:lnTo>
                                    <a:pt x="77" y="140"/>
                                  </a:lnTo>
                                  <a:lnTo>
                                    <a:pt x="86" y="149"/>
                                  </a:lnTo>
                                  <a:lnTo>
                                    <a:pt x="86" y="154"/>
                                  </a:lnTo>
                                  <a:lnTo>
                                    <a:pt x="91" y="159"/>
                                  </a:lnTo>
                                  <a:lnTo>
                                    <a:pt x="91" y="164"/>
                                  </a:lnTo>
                                  <a:lnTo>
                                    <a:pt x="96" y="168"/>
                                  </a:lnTo>
                                  <a:lnTo>
                                    <a:pt x="96" y="173"/>
                                  </a:lnTo>
                                  <a:lnTo>
                                    <a:pt x="106" y="183"/>
                                  </a:lnTo>
                                  <a:lnTo>
                                    <a:pt x="106" y="188"/>
                                  </a:lnTo>
                                  <a:lnTo>
                                    <a:pt x="110" y="192"/>
                                  </a:lnTo>
                                  <a:lnTo>
                                    <a:pt x="110" y="197"/>
                                  </a:lnTo>
                                  <a:lnTo>
                                    <a:pt x="120" y="207"/>
                                  </a:lnTo>
                                  <a:lnTo>
                                    <a:pt x="120" y="212"/>
                                  </a:lnTo>
                                  <a:lnTo>
                                    <a:pt x="125" y="216"/>
                                  </a:lnTo>
                                  <a:lnTo>
                                    <a:pt x="125" y="221"/>
                                  </a:lnTo>
                                  <a:lnTo>
                                    <a:pt x="130" y="226"/>
                                  </a:lnTo>
                                  <a:lnTo>
                                    <a:pt x="130" y="231"/>
                                  </a:lnTo>
                                  <a:lnTo>
                                    <a:pt x="139" y="240"/>
                                  </a:lnTo>
                                  <a:lnTo>
                                    <a:pt x="139" y="245"/>
                                  </a:lnTo>
                                  <a:lnTo>
                                    <a:pt x="144" y="250"/>
                                  </a:lnTo>
                                  <a:lnTo>
                                    <a:pt x="144" y="255"/>
                                  </a:lnTo>
                                  <a:lnTo>
                                    <a:pt x="149" y="260"/>
                                  </a:lnTo>
                                  <a:lnTo>
                                    <a:pt x="149" y="264"/>
                                  </a:lnTo>
                                  <a:lnTo>
                                    <a:pt x="154"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4"/>
                          <wps:cNvSpPr>
                            <a:spLocks/>
                          </wps:cNvSpPr>
                          <wps:spPr bwMode="auto">
                            <a:xfrm>
                              <a:off x="6615" y="2089"/>
                              <a:ext cx="278" cy="475"/>
                            </a:xfrm>
                            <a:custGeom>
                              <a:avLst/>
                              <a:gdLst>
                                <a:gd name="T0" fmla="*/ 9 w 278"/>
                                <a:gd name="T1" fmla="*/ 9 h 475"/>
                                <a:gd name="T2" fmla="*/ 14 w 278"/>
                                <a:gd name="T3" fmla="*/ 19 h 475"/>
                                <a:gd name="T4" fmla="*/ 24 w 278"/>
                                <a:gd name="T5" fmla="*/ 33 h 475"/>
                                <a:gd name="T6" fmla="*/ 28 w 278"/>
                                <a:gd name="T7" fmla="*/ 43 h 475"/>
                                <a:gd name="T8" fmla="*/ 33 w 278"/>
                                <a:gd name="T9" fmla="*/ 52 h 475"/>
                                <a:gd name="T10" fmla="*/ 43 w 278"/>
                                <a:gd name="T11" fmla="*/ 67 h 475"/>
                                <a:gd name="T12" fmla="*/ 48 w 278"/>
                                <a:gd name="T13" fmla="*/ 76 h 475"/>
                                <a:gd name="T14" fmla="*/ 53 w 278"/>
                                <a:gd name="T15" fmla="*/ 86 h 475"/>
                                <a:gd name="T16" fmla="*/ 62 w 278"/>
                                <a:gd name="T17" fmla="*/ 100 h 475"/>
                                <a:gd name="T18" fmla="*/ 67 w 278"/>
                                <a:gd name="T19" fmla="*/ 110 h 475"/>
                                <a:gd name="T20" fmla="*/ 77 w 278"/>
                                <a:gd name="T21" fmla="*/ 124 h 475"/>
                                <a:gd name="T22" fmla="*/ 81 w 278"/>
                                <a:gd name="T23" fmla="*/ 134 h 475"/>
                                <a:gd name="T24" fmla="*/ 86 w 278"/>
                                <a:gd name="T25" fmla="*/ 144 h 475"/>
                                <a:gd name="T26" fmla="*/ 96 w 278"/>
                                <a:gd name="T27" fmla="*/ 158 h 475"/>
                                <a:gd name="T28" fmla="*/ 101 w 278"/>
                                <a:gd name="T29" fmla="*/ 168 h 475"/>
                                <a:gd name="T30" fmla="*/ 105 w 278"/>
                                <a:gd name="T31" fmla="*/ 177 h 475"/>
                                <a:gd name="T32" fmla="*/ 115 w 278"/>
                                <a:gd name="T33" fmla="*/ 192 h 475"/>
                                <a:gd name="T34" fmla="*/ 120 w 278"/>
                                <a:gd name="T35" fmla="*/ 201 h 475"/>
                                <a:gd name="T36" fmla="*/ 129 w 278"/>
                                <a:gd name="T37" fmla="*/ 216 h 475"/>
                                <a:gd name="T38" fmla="*/ 134 w 278"/>
                                <a:gd name="T39" fmla="*/ 225 h 475"/>
                                <a:gd name="T40" fmla="*/ 139 w 278"/>
                                <a:gd name="T41" fmla="*/ 235 h 475"/>
                                <a:gd name="T42" fmla="*/ 149 w 278"/>
                                <a:gd name="T43" fmla="*/ 249 h 475"/>
                                <a:gd name="T44" fmla="*/ 153 w 278"/>
                                <a:gd name="T45" fmla="*/ 259 h 475"/>
                                <a:gd name="T46" fmla="*/ 158 w 278"/>
                                <a:gd name="T47" fmla="*/ 268 h 475"/>
                                <a:gd name="T48" fmla="*/ 168 w 278"/>
                                <a:gd name="T49" fmla="*/ 283 h 475"/>
                                <a:gd name="T50" fmla="*/ 173 w 278"/>
                                <a:gd name="T51" fmla="*/ 292 h 475"/>
                                <a:gd name="T52" fmla="*/ 182 w 278"/>
                                <a:gd name="T53" fmla="*/ 307 h 475"/>
                                <a:gd name="T54" fmla="*/ 187 w 278"/>
                                <a:gd name="T55" fmla="*/ 316 h 475"/>
                                <a:gd name="T56" fmla="*/ 192 w 278"/>
                                <a:gd name="T57" fmla="*/ 326 h 475"/>
                                <a:gd name="T58" fmla="*/ 201 w 278"/>
                                <a:gd name="T59" fmla="*/ 340 h 475"/>
                                <a:gd name="T60" fmla="*/ 206 w 278"/>
                                <a:gd name="T61" fmla="*/ 350 h 475"/>
                                <a:gd name="T62" fmla="*/ 211 w 278"/>
                                <a:gd name="T63" fmla="*/ 360 h 475"/>
                                <a:gd name="T64" fmla="*/ 221 w 278"/>
                                <a:gd name="T65" fmla="*/ 374 h 475"/>
                                <a:gd name="T66" fmla="*/ 225 w 278"/>
                                <a:gd name="T67" fmla="*/ 384 h 475"/>
                                <a:gd name="T68" fmla="*/ 235 w 278"/>
                                <a:gd name="T69" fmla="*/ 398 h 475"/>
                                <a:gd name="T70" fmla="*/ 240 w 278"/>
                                <a:gd name="T71" fmla="*/ 408 h 475"/>
                                <a:gd name="T72" fmla="*/ 245 w 278"/>
                                <a:gd name="T73" fmla="*/ 417 h 475"/>
                                <a:gd name="T74" fmla="*/ 254 w 278"/>
                                <a:gd name="T75" fmla="*/ 432 h 475"/>
                                <a:gd name="T76" fmla="*/ 259 w 278"/>
                                <a:gd name="T77" fmla="*/ 441 h 475"/>
                                <a:gd name="T78" fmla="*/ 264 w 278"/>
                                <a:gd name="T79" fmla="*/ 451 h 475"/>
                                <a:gd name="T80" fmla="*/ 273 w 278"/>
                                <a:gd name="T81" fmla="*/ 465 h 475"/>
                                <a:gd name="T82" fmla="*/ 278 w 278"/>
                                <a:gd name="T83" fmla="*/ 47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8" h="475">
                                  <a:moveTo>
                                    <a:pt x="0" y="0"/>
                                  </a:moveTo>
                                  <a:lnTo>
                                    <a:pt x="9" y="9"/>
                                  </a:lnTo>
                                  <a:lnTo>
                                    <a:pt x="9" y="14"/>
                                  </a:lnTo>
                                  <a:lnTo>
                                    <a:pt x="14" y="19"/>
                                  </a:lnTo>
                                  <a:lnTo>
                                    <a:pt x="14" y="24"/>
                                  </a:lnTo>
                                  <a:lnTo>
                                    <a:pt x="24" y="33"/>
                                  </a:lnTo>
                                  <a:lnTo>
                                    <a:pt x="24" y="38"/>
                                  </a:lnTo>
                                  <a:lnTo>
                                    <a:pt x="28" y="43"/>
                                  </a:lnTo>
                                  <a:lnTo>
                                    <a:pt x="28" y="48"/>
                                  </a:lnTo>
                                  <a:lnTo>
                                    <a:pt x="33" y="52"/>
                                  </a:lnTo>
                                  <a:lnTo>
                                    <a:pt x="33" y="57"/>
                                  </a:lnTo>
                                  <a:lnTo>
                                    <a:pt x="43" y="67"/>
                                  </a:lnTo>
                                  <a:lnTo>
                                    <a:pt x="43" y="72"/>
                                  </a:lnTo>
                                  <a:lnTo>
                                    <a:pt x="48" y="76"/>
                                  </a:lnTo>
                                  <a:lnTo>
                                    <a:pt x="48" y="81"/>
                                  </a:lnTo>
                                  <a:lnTo>
                                    <a:pt x="53" y="86"/>
                                  </a:lnTo>
                                  <a:lnTo>
                                    <a:pt x="53" y="91"/>
                                  </a:lnTo>
                                  <a:lnTo>
                                    <a:pt x="62" y="100"/>
                                  </a:lnTo>
                                  <a:lnTo>
                                    <a:pt x="62" y="105"/>
                                  </a:lnTo>
                                  <a:lnTo>
                                    <a:pt x="67" y="110"/>
                                  </a:lnTo>
                                  <a:lnTo>
                                    <a:pt x="67" y="115"/>
                                  </a:lnTo>
                                  <a:lnTo>
                                    <a:pt x="77" y="124"/>
                                  </a:lnTo>
                                  <a:lnTo>
                                    <a:pt x="77" y="129"/>
                                  </a:lnTo>
                                  <a:lnTo>
                                    <a:pt x="81" y="134"/>
                                  </a:lnTo>
                                  <a:lnTo>
                                    <a:pt x="81" y="139"/>
                                  </a:lnTo>
                                  <a:lnTo>
                                    <a:pt x="86" y="144"/>
                                  </a:lnTo>
                                  <a:lnTo>
                                    <a:pt x="86" y="148"/>
                                  </a:lnTo>
                                  <a:lnTo>
                                    <a:pt x="96" y="158"/>
                                  </a:lnTo>
                                  <a:lnTo>
                                    <a:pt x="96" y="163"/>
                                  </a:lnTo>
                                  <a:lnTo>
                                    <a:pt x="101" y="168"/>
                                  </a:lnTo>
                                  <a:lnTo>
                                    <a:pt x="101" y="172"/>
                                  </a:lnTo>
                                  <a:lnTo>
                                    <a:pt x="105" y="177"/>
                                  </a:lnTo>
                                  <a:lnTo>
                                    <a:pt x="105" y="182"/>
                                  </a:lnTo>
                                  <a:lnTo>
                                    <a:pt x="115" y="192"/>
                                  </a:lnTo>
                                  <a:lnTo>
                                    <a:pt x="115" y="196"/>
                                  </a:lnTo>
                                  <a:lnTo>
                                    <a:pt x="120" y="201"/>
                                  </a:lnTo>
                                  <a:lnTo>
                                    <a:pt x="120" y="206"/>
                                  </a:lnTo>
                                  <a:lnTo>
                                    <a:pt x="129" y="216"/>
                                  </a:lnTo>
                                  <a:lnTo>
                                    <a:pt x="129" y="220"/>
                                  </a:lnTo>
                                  <a:lnTo>
                                    <a:pt x="134" y="225"/>
                                  </a:lnTo>
                                  <a:lnTo>
                                    <a:pt x="134" y="230"/>
                                  </a:lnTo>
                                  <a:lnTo>
                                    <a:pt x="139" y="235"/>
                                  </a:lnTo>
                                  <a:lnTo>
                                    <a:pt x="139" y="240"/>
                                  </a:lnTo>
                                  <a:lnTo>
                                    <a:pt x="149" y="249"/>
                                  </a:lnTo>
                                  <a:lnTo>
                                    <a:pt x="149" y="254"/>
                                  </a:lnTo>
                                  <a:lnTo>
                                    <a:pt x="153" y="259"/>
                                  </a:lnTo>
                                  <a:lnTo>
                                    <a:pt x="153" y="264"/>
                                  </a:lnTo>
                                  <a:lnTo>
                                    <a:pt x="158" y="268"/>
                                  </a:lnTo>
                                  <a:lnTo>
                                    <a:pt x="158" y="273"/>
                                  </a:lnTo>
                                  <a:lnTo>
                                    <a:pt x="168" y="283"/>
                                  </a:lnTo>
                                  <a:lnTo>
                                    <a:pt x="168" y="288"/>
                                  </a:lnTo>
                                  <a:lnTo>
                                    <a:pt x="173" y="292"/>
                                  </a:lnTo>
                                  <a:lnTo>
                                    <a:pt x="173" y="297"/>
                                  </a:lnTo>
                                  <a:lnTo>
                                    <a:pt x="182" y="307"/>
                                  </a:lnTo>
                                  <a:lnTo>
                                    <a:pt x="182" y="312"/>
                                  </a:lnTo>
                                  <a:lnTo>
                                    <a:pt x="187" y="316"/>
                                  </a:lnTo>
                                  <a:lnTo>
                                    <a:pt x="187" y="321"/>
                                  </a:lnTo>
                                  <a:lnTo>
                                    <a:pt x="192" y="326"/>
                                  </a:lnTo>
                                  <a:lnTo>
                                    <a:pt x="192" y="331"/>
                                  </a:lnTo>
                                  <a:lnTo>
                                    <a:pt x="201" y="340"/>
                                  </a:lnTo>
                                  <a:lnTo>
                                    <a:pt x="201" y="345"/>
                                  </a:lnTo>
                                  <a:lnTo>
                                    <a:pt x="206" y="350"/>
                                  </a:lnTo>
                                  <a:lnTo>
                                    <a:pt x="206" y="355"/>
                                  </a:lnTo>
                                  <a:lnTo>
                                    <a:pt x="211" y="360"/>
                                  </a:lnTo>
                                  <a:lnTo>
                                    <a:pt x="211" y="364"/>
                                  </a:lnTo>
                                  <a:lnTo>
                                    <a:pt x="221" y="374"/>
                                  </a:lnTo>
                                  <a:lnTo>
                                    <a:pt x="221" y="379"/>
                                  </a:lnTo>
                                  <a:lnTo>
                                    <a:pt x="225" y="384"/>
                                  </a:lnTo>
                                  <a:lnTo>
                                    <a:pt x="225" y="388"/>
                                  </a:lnTo>
                                  <a:lnTo>
                                    <a:pt x="235" y="398"/>
                                  </a:lnTo>
                                  <a:lnTo>
                                    <a:pt x="235" y="403"/>
                                  </a:lnTo>
                                  <a:lnTo>
                                    <a:pt x="240" y="408"/>
                                  </a:lnTo>
                                  <a:lnTo>
                                    <a:pt x="240" y="412"/>
                                  </a:lnTo>
                                  <a:lnTo>
                                    <a:pt x="245" y="417"/>
                                  </a:lnTo>
                                  <a:lnTo>
                                    <a:pt x="245" y="422"/>
                                  </a:lnTo>
                                  <a:lnTo>
                                    <a:pt x="254" y="432"/>
                                  </a:lnTo>
                                  <a:lnTo>
                                    <a:pt x="254" y="436"/>
                                  </a:lnTo>
                                  <a:lnTo>
                                    <a:pt x="259" y="441"/>
                                  </a:lnTo>
                                  <a:lnTo>
                                    <a:pt x="259" y="446"/>
                                  </a:lnTo>
                                  <a:lnTo>
                                    <a:pt x="264" y="451"/>
                                  </a:lnTo>
                                  <a:lnTo>
                                    <a:pt x="264" y="456"/>
                                  </a:lnTo>
                                  <a:lnTo>
                                    <a:pt x="273" y="465"/>
                                  </a:lnTo>
                                  <a:lnTo>
                                    <a:pt x="273" y="470"/>
                                  </a:lnTo>
                                  <a:lnTo>
                                    <a:pt x="278" y="4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5"/>
                          <wps:cNvSpPr>
                            <a:spLocks/>
                          </wps:cNvSpPr>
                          <wps:spPr bwMode="auto">
                            <a:xfrm>
                              <a:off x="6898" y="2574"/>
                              <a:ext cx="115" cy="196"/>
                            </a:xfrm>
                            <a:custGeom>
                              <a:avLst/>
                              <a:gdLst>
                                <a:gd name="T0" fmla="*/ 0 w 115"/>
                                <a:gd name="T1" fmla="*/ 0 h 196"/>
                                <a:gd name="T2" fmla="*/ 5 w 115"/>
                                <a:gd name="T3" fmla="*/ 4 h 196"/>
                                <a:gd name="T4" fmla="*/ 5 w 115"/>
                                <a:gd name="T5" fmla="*/ 9 h 196"/>
                                <a:gd name="T6" fmla="*/ 10 w 115"/>
                                <a:gd name="T7" fmla="*/ 14 h 196"/>
                                <a:gd name="T8" fmla="*/ 10 w 115"/>
                                <a:gd name="T9" fmla="*/ 19 h 196"/>
                                <a:gd name="T10" fmla="*/ 14 w 115"/>
                                <a:gd name="T11" fmla="*/ 24 h 196"/>
                                <a:gd name="T12" fmla="*/ 14 w 115"/>
                                <a:gd name="T13" fmla="*/ 28 h 196"/>
                                <a:gd name="T14" fmla="*/ 24 w 115"/>
                                <a:gd name="T15" fmla="*/ 38 h 196"/>
                                <a:gd name="T16" fmla="*/ 24 w 115"/>
                                <a:gd name="T17" fmla="*/ 43 h 196"/>
                                <a:gd name="T18" fmla="*/ 29 w 115"/>
                                <a:gd name="T19" fmla="*/ 48 h 196"/>
                                <a:gd name="T20" fmla="*/ 29 w 115"/>
                                <a:gd name="T21" fmla="*/ 52 h 196"/>
                                <a:gd name="T22" fmla="*/ 34 w 115"/>
                                <a:gd name="T23" fmla="*/ 57 h 196"/>
                                <a:gd name="T24" fmla="*/ 34 w 115"/>
                                <a:gd name="T25" fmla="*/ 62 h 196"/>
                                <a:gd name="T26" fmla="*/ 43 w 115"/>
                                <a:gd name="T27" fmla="*/ 72 h 196"/>
                                <a:gd name="T28" fmla="*/ 43 w 115"/>
                                <a:gd name="T29" fmla="*/ 76 h 196"/>
                                <a:gd name="T30" fmla="*/ 48 w 115"/>
                                <a:gd name="T31" fmla="*/ 81 h 196"/>
                                <a:gd name="T32" fmla="*/ 48 w 115"/>
                                <a:gd name="T33" fmla="*/ 86 h 196"/>
                                <a:gd name="T34" fmla="*/ 58 w 115"/>
                                <a:gd name="T35" fmla="*/ 96 h 196"/>
                                <a:gd name="T36" fmla="*/ 58 w 115"/>
                                <a:gd name="T37" fmla="*/ 100 h 196"/>
                                <a:gd name="T38" fmla="*/ 62 w 115"/>
                                <a:gd name="T39" fmla="*/ 105 h 196"/>
                                <a:gd name="T40" fmla="*/ 62 w 115"/>
                                <a:gd name="T41" fmla="*/ 110 h 196"/>
                                <a:gd name="T42" fmla="*/ 67 w 115"/>
                                <a:gd name="T43" fmla="*/ 115 h 196"/>
                                <a:gd name="T44" fmla="*/ 67 w 115"/>
                                <a:gd name="T45" fmla="*/ 120 h 196"/>
                                <a:gd name="T46" fmla="*/ 77 w 115"/>
                                <a:gd name="T47" fmla="*/ 129 h 196"/>
                                <a:gd name="T48" fmla="*/ 77 w 115"/>
                                <a:gd name="T49" fmla="*/ 134 h 196"/>
                                <a:gd name="T50" fmla="*/ 82 w 115"/>
                                <a:gd name="T51" fmla="*/ 139 h 196"/>
                                <a:gd name="T52" fmla="*/ 82 w 115"/>
                                <a:gd name="T53" fmla="*/ 144 h 196"/>
                                <a:gd name="T54" fmla="*/ 86 w 115"/>
                                <a:gd name="T55" fmla="*/ 148 h 196"/>
                                <a:gd name="T56" fmla="*/ 86 w 115"/>
                                <a:gd name="T57" fmla="*/ 153 h 196"/>
                                <a:gd name="T58" fmla="*/ 96 w 115"/>
                                <a:gd name="T59" fmla="*/ 163 h 196"/>
                                <a:gd name="T60" fmla="*/ 96 w 115"/>
                                <a:gd name="T61" fmla="*/ 168 h 196"/>
                                <a:gd name="T62" fmla="*/ 101 w 115"/>
                                <a:gd name="T63" fmla="*/ 172 h 196"/>
                                <a:gd name="T64" fmla="*/ 101 w 115"/>
                                <a:gd name="T65" fmla="*/ 177 h 196"/>
                                <a:gd name="T66" fmla="*/ 106 w 115"/>
                                <a:gd name="T67" fmla="*/ 182 h 196"/>
                                <a:gd name="T68" fmla="*/ 106 w 115"/>
                                <a:gd name="T69" fmla="*/ 187 h 196"/>
                                <a:gd name="T70" fmla="*/ 115 w 115"/>
                                <a:gd name="T71"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96">
                                  <a:moveTo>
                                    <a:pt x="0" y="0"/>
                                  </a:moveTo>
                                  <a:lnTo>
                                    <a:pt x="5" y="4"/>
                                  </a:lnTo>
                                  <a:lnTo>
                                    <a:pt x="5" y="9"/>
                                  </a:lnTo>
                                  <a:lnTo>
                                    <a:pt x="10" y="14"/>
                                  </a:lnTo>
                                  <a:lnTo>
                                    <a:pt x="10" y="19"/>
                                  </a:lnTo>
                                  <a:lnTo>
                                    <a:pt x="14" y="24"/>
                                  </a:lnTo>
                                  <a:lnTo>
                                    <a:pt x="14" y="28"/>
                                  </a:lnTo>
                                  <a:lnTo>
                                    <a:pt x="24" y="38"/>
                                  </a:lnTo>
                                  <a:lnTo>
                                    <a:pt x="24" y="43"/>
                                  </a:lnTo>
                                  <a:lnTo>
                                    <a:pt x="29" y="48"/>
                                  </a:lnTo>
                                  <a:lnTo>
                                    <a:pt x="29" y="52"/>
                                  </a:lnTo>
                                  <a:lnTo>
                                    <a:pt x="34" y="57"/>
                                  </a:lnTo>
                                  <a:lnTo>
                                    <a:pt x="34" y="62"/>
                                  </a:lnTo>
                                  <a:lnTo>
                                    <a:pt x="43" y="72"/>
                                  </a:lnTo>
                                  <a:lnTo>
                                    <a:pt x="43" y="76"/>
                                  </a:lnTo>
                                  <a:lnTo>
                                    <a:pt x="48" y="81"/>
                                  </a:lnTo>
                                  <a:lnTo>
                                    <a:pt x="48" y="86"/>
                                  </a:lnTo>
                                  <a:lnTo>
                                    <a:pt x="58" y="96"/>
                                  </a:lnTo>
                                  <a:lnTo>
                                    <a:pt x="58" y="100"/>
                                  </a:lnTo>
                                  <a:lnTo>
                                    <a:pt x="62" y="105"/>
                                  </a:lnTo>
                                  <a:lnTo>
                                    <a:pt x="62" y="110"/>
                                  </a:lnTo>
                                  <a:lnTo>
                                    <a:pt x="67" y="115"/>
                                  </a:lnTo>
                                  <a:lnTo>
                                    <a:pt x="67" y="120"/>
                                  </a:lnTo>
                                  <a:lnTo>
                                    <a:pt x="77" y="129"/>
                                  </a:lnTo>
                                  <a:lnTo>
                                    <a:pt x="77" y="134"/>
                                  </a:lnTo>
                                  <a:lnTo>
                                    <a:pt x="82" y="139"/>
                                  </a:lnTo>
                                  <a:lnTo>
                                    <a:pt x="82" y="144"/>
                                  </a:lnTo>
                                  <a:lnTo>
                                    <a:pt x="86" y="148"/>
                                  </a:lnTo>
                                  <a:lnTo>
                                    <a:pt x="86" y="153"/>
                                  </a:lnTo>
                                  <a:lnTo>
                                    <a:pt x="96" y="163"/>
                                  </a:lnTo>
                                  <a:lnTo>
                                    <a:pt x="96" y="168"/>
                                  </a:lnTo>
                                  <a:lnTo>
                                    <a:pt x="101" y="172"/>
                                  </a:lnTo>
                                  <a:lnTo>
                                    <a:pt x="101" y="177"/>
                                  </a:lnTo>
                                  <a:lnTo>
                                    <a:pt x="106" y="182"/>
                                  </a:lnTo>
                                  <a:lnTo>
                                    <a:pt x="106" y="187"/>
                                  </a:lnTo>
                                  <a:lnTo>
                                    <a:pt x="115" y="1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26"/>
                          <wps:cNvSpPr>
                            <a:spLocks/>
                          </wps:cNvSpPr>
                          <wps:spPr bwMode="auto">
                            <a:xfrm>
                              <a:off x="7080" y="2886"/>
                              <a:ext cx="77" cy="134"/>
                            </a:xfrm>
                            <a:custGeom>
                              <a:avLst/>
                              <a:gdLst>
                                <a:gd name="T0" fmla="*/ 0 w 77"/>
                                <a:gd name="T1" fmla="*/ 0 h 134"/>
                                <a:gd name="T2" fmla="*/ 0 w 77"/>
                                <a:gd name="T3" fmla="*/ 4 h 134"/>
                                <a:gd name="T4" fmla="*/ 5 w 77"/>
                                <a:gd name="T5" fmla="*/ 9 h 134"/>
                                <a:gd name="T6" fmla="*/ 5 w 77"/>
                                <a:gd name="T7" fmla="*/ 14 h 134"/>
                                <a:gd name="T8" fmla="*/ 10 w 77"/>
                                <a:gd name="T9" fmla="*/ 19 h 134"/>
                                <a:gd name="T10" fmla="*/ 10 w 77"/>
                                <a:gd name="T11" fmla="*/ 24 h 134"/>
                                <a:gd name="T12" fmla="*/ 15 w 77"/>
                                <a:gd name="T13" fmla="*/ 28 h 134"/>
                                <a:gd name="T14" fmla="*/ 20 w 77"/>
                                <a:gd name="T15" fmla="*/ 33 h 134"/>
                                <a:gd name="T16" fmla="*/ 20 w 77"/>
                                <a:gd name="T17" fmla="*/ 38 h 134"/>
                                <a:gd name="T18" fmla="*/ 24 w 77"/>
                                <a:gd name="T19" fmla="*/ 43 h 134"/>
                                <a:gd name="T20" fmla="*/ 24 w 77"/>
                                <a:gd name="T21" fmla="*/ 48 h 134"/>
                                <a:gd name="T22" fmla="*/ 29 w 77"/>
                                <a:gd name="T23" fmla="*/ 52 h 134"/>
                                <a:gd name="T24" fmla="*/ 29 w 77"/>
                                <a:gd name="T25" fmla="*/ 57 h 134"/>
                                <a:gd name="T26" fmla="*/ 39 w 77"/>
                                <a:gd name="T27" fmla="*/ 67 h 134"/>
                                <a:gd name="T28" fmla="*/ 39 w 77"/>
                                <a:gd name="T29" fmla="*/ 72 h 134"/>
                                <a:gd name="T30" fmla="*/ 44 w 77"/>
                                <a:gd name="T31" fmla="*/ 76 h 134"/>
                                <a:gd name="T32" fmla="*/ 44 w 77"/>
                                <a:gd name="T33" fmla="*/ 81 h 134"/>
                                <a:gd name="T34" fmla="*/ 53 w 77"/>
                                <a:gd name="T35" fmla="*/ 91 h 134"/>
                                <a:gd name="T36" fmla="*/ 53 w 77"/>
                                <a:gd name="T37" fmla="*/ 96 h 134"/>
                                <a:gd name="T38" fmla="*/ 58 w 77"/>
                                <a:gd name="T39" fmla="*/ 100 h 134"/>
                                <a:gd name="T40" fmla="*/ 58 w 77"/>
                                <a:gd name="T41" fmla="*/ 105 h 134"/>
                                <a:gd name="T42" fmla="*/ 63 w 77"/>
                                <a:gd name="T43" fmla="*/ 110 h 134"/>
                                <a:gd name="T44" fmla="*/ 63 w 77"/>
                                <a:gd name="T45" fmla="*/ 115 h 134"/>
                                <a:gd name="T46" fmla="*/ 72 w 77"/>
                                <a:gd name="T47" fmla="*/ 124 h 134"/>
                                <a:gd name="T48" fmla="*/ 72 w 77"/>
                                <a:gd name="T49" fmla="*/ 129 h 134"/>
                                <a:gd name="T50" fmla="*/ 77 w 77"/>
                                <a:gd name="T51"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4">
                                  <a:moveTo>
                                    <a:pt x="0" y="0"/>
                                  </a:moveTo>
                                  <a:lnTo>
                                    <a:pt x="0" y="4"/>
                                  </a:lnTo>
                                  <a:lnTo>
                                    <a:pt x="5" y="9"/>
                                  </a:lnTo>
                                  <a:lnTo>
                                    <a:pt x="5" y="14"/>
                                  </a:lnTo>
                                  <a:lnTo>
                                    <a:pt x="10" y="19"/>
                                  </a:lnTo>
                                  <a:lnTo>
                                    <a:pt x="10" y="24"/>
                                  </a:lnTo>
                                  <a:lnTo>
                                    <a:pt x="15" y="28"/>
                                  </a:lnTo>
                                  <a:lnTo>
                                    <a:pt x="20" y="33"/>
                                  </a:lnTo>
                                  <a:lnTo>
                                    <a:pt x="20" y="38"/>
                                  </a:lnTo>
                                  <a:lnTo>
                                    <a:pt x="24" y="43"/>
                                  </a:lnTo>
                                  <a:lnTo>
                                    <a:pt x="24" y="48"/>
                                  </a:lnTo>
                                  <a:lnTo>
                                    <a:pt x="29" y="52"/>
                                  </a:lnTo>
                                  <a:lnTo>
                                    <a:pt x="29" y="57"/>
                                  </a:lnTo>
                                  <a:lnTo>
                                    <a:pt x="39" y="67"/>
                                  </a:lnTo>
                                  <a:lnTo>
                                    <a:pt x="39" y="72"/>
                                  </a:lnTo>
                                  <a:lnTo>
                                    <a:pt x="44" y="76"/>
                                  </a:lnTo>
                                  <a:lnTo>
                                    <a:pt x="44" y="81"/>
                                  </a:lnTo>
                                  <a:lnTo>
                                    <a:pt x="53" y="91"/>
                                  </a:lnTo>
                                  <a:lnTo>
                                    <a:pt x="53" y="96"/>
                                  </a:lnTo>
                                  <a:lnTo>
                                    <a:pt x="58" y="100"/>
                                  </a:lnTo>
                                  <a:lnTo>
                                    <a:pt x="58" y="105"/>
                                  </a:lnTo>
                                  <a:lnTo>
                                    <a:pt x="63" y="110"/>
                                  </a:lnTo>
                                  <a:lnTo>
                                    <a:pt x="63" y="115"/>
                                  </a:lnTo>
                                  <a:lnTo>
                                    <a:pt x="72" y="124"/>
                                  </a:lnTo>
                                  <a:lnTo>
                                    <a:pt x="72"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7"/>
                          <wps:cNvSpPr>
                            <a:spLocks/>
                          </wps:cNvSpPr>
                          <wps:spPr bwMode="auto">
                            <a:xfrm>
                              <a:off x="6178" y="1440"/>
                              <a:ext cx="134" cy="231"/>
                            </a:xfrm>
                            <a:custGeom>
                              <a:avLst/>
                              <a:gdLst>
                                <a:gd name="T0" fmla="*/ 0 w 134"/>
                                <a:gd name="T1" fmla="*/ 0 h 231"/>
                                <a:gd name="T2" fmla="*/ 5 w 134"/>
                                <a:gd name="T3" fmla="*/ 5 h 231"/>
                                <a:gd name="T4" fmla="*/ 5 w 134"/>
                                <a:gd name="T5" fmla="*/ 10 h 231"/>
                                <a:gd name="T6" fmla="*/ 14 w 134"/>
                                <a:gd name="T7" fmla="*/ 20 h 231"/>
                                <a:gd name="T8" fmla="*/ 14 w 134"/>
                                <a:gd name="T9" fmla="*/ 24 h 231"/>
                                <a:gd name="T10" fmla="*/ 19 w 134"/>
                                <a:gd name="T11" fmla="*/ 29 h 231"/>
                                <a:gd name="T12" fmla="*/ 19 w 134"/>
                                <a:gd name="T13" fmla="*/ 34 h 231"/>
                                <a:gd name="T14" fmla="*/ 29 w 134"/>
                                <a:gd name="T15" fmla="*/ 44 h 231"/>
                                <a:gd name="T16" fmla="*/ 29 w 134"/>
                                <a:gd name="T17" fmla="*/ 48 h 231"/>
                                <a:gd name="T18" fmla="*/ 33 w 134"/>
                                <a:gd name="T19" fmla="*/ 53 h 231"/>
                                <a:gd name="T20" fmla="*/ 33 w 134"/>
                                <a:gd name="T21" fmla="*/ 58 h 231"/>
                                <a:gd name="T22" fmla="*/ 38 w 134"/>
                                <a:gd name="T23" fmla="*/ 63 h 231"/>
                                <a:gd name="T24" fmla="*/ 38 w 134"/>
                                <a:gd name="T25" fmla="*/ 68 h 231"/>
                                <a:gd name="T26" fmla="*/ 48 w 134"/>
                                <a:gd name="T27" fmla="*/ 77 h 231"/>
                                <a:gd name="T28" fmla="*/ 48 w 134"/>
                                <a:gd name="T29" fmla="*/ 82 h 231"/>
                                <a:gd name="T30" fmla="*/ 53 w 134"/>
                                <a:gd name="T31" fmla="*/ 87 h 231"/>
                                <a:gd name="T32" fmla="*/ 53 w 134"/>
                                <a:gd name="T33" fmla="*/ 92 h 231"/>
                                <a:gd name="T34" fmla="*/ 57 w 134"/>
                                <a:gd name="T35" fmla="*/ 96 h 231"/>
                                <a:gd name="T36" fmla="*/ 57 w 134"/>
                                <a:gd name="T37" fmla="*/ 101 h 231"/>
                                <a:gd name="T38" fmla="*/ 67 w 134"/>
                                <a:gd name="T39" fmla="*/ 111 h 231"/>
                                <a:gd name="T40" fmla="*/ 67 w 134"/>
                                <a:gd name="T41" fmla="*/ 116 h 231"/>
                                <a:gd name="T42" fmla="*/ 72 w 134"/>
                                <a:gd name="T43" fmla="*/ 120 h 231"/>
                                <a:gd name="T44" fmla="*/ 72 w 134"/>
                                <a:gd name="T45" fmla="*/ 125 h 231"/>
                                <a:gd name="T46" fmla="*/ 77 w 134"/>
                                <a:gd name="T47" fmla="*/ 130 h 231"/>
                                <a:gd name="T48" fmla="*/ 77 w 134"/>
                                <a:gd name="T49" fmla="*/ 135 h 231"/>
                                <a:gd name="T50" fmla="*/ 86 w 134"/>
                                <a:gd name="T51" fmla="*/ 144 h 231"/>
                                <a:gd name="T52" fmla="*/ 86 w 134"/>
                                <a:gd name="T53" fmla="*/ 149 h 231"/>
                                <a:gd name="T54" fmla="*/ 91 w 134"/>
                                <a:gd name="T55" fmla="*/ 154 h 231"/>
                                <a:gd name="T56" fmla="*/ 91 w 134"/>
                                <a:gd name="T57" fmla="*/ 159 h 231"/>
                                <a:gd name="T58" fmla="*/ 101 w 134"/>
                                <a:gd name="T59" fmla="*/ 168 h 231"/>
                                <a:gd name="T60" fmla="*/ 101 w 134"/>
                                <a:gd name="T61" fmla="*/ 173 h 231"/>
                                <a:gd name="T62" fmla="*/ 105 w 134"/>
                                <a:gd name="T63" fmla="*/ 178 h 231"/>
                                <a:gd name="T64" fmla="*/ 105 w 134"/>
                                <a:gd name="T65" fmla="*/ 183 h 231"/>
                                <a:gd name="T66" fmla="*/ 110 w 134"/>
                                <a:gd name="T67" fmla="*/ 188 h 231"/>
                                <a:gd name="T68" fmla="*/ 110 w 134"/>
                                <a:gd name="T69" fmla="*/ 192 h 231"/>
                                <a:gd name="T70" fmla="*/ 120 w 134"/>
                                <a:gd name="T71" fmla="*/ 202 h 231"/>
                                <a:gd name="T72" fmla="*/ 120 w 134"/>
                                <a:gd name="T73" fmla="*/ 207 h 231"/>
                                <a:gd name="T74" fmla="*/ 125 w 134"/>
                                <a:gd name="T75" fmla="*/ 212 h 231"/>
                                <a:gd name="T76" fmla="*/ 125 w 134"/>
                                <a:gd name="T77" fmla="*/ 216 h 231"/>
                                <a:gd name="T78" fmla="*/ 129 w 134"/>
                                <a:gd name="T79" fmla="*/ 221 h 231"/>
                                <a:gd name="T80" fmla="*/ 129 w 134"/>
                                <a:gd name="T81" fmla="*/ 226 h 231"/>
                                <a:gd name="T82" fmla="*/ 134 w 134"/>
                                <a:gd name="T83"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4" h="231">
                                  <a:moveTo>
                                    <a:pt x="0" y="0"/>
                                  </a:moveTo>
                                  <a:lnTo>
                                    <a:pt x="5" y="5"/>
                                  </a:lnTo>
                                  <a:lnTo>
                                    <a:pt x="5" y="10"/>
                                  </a:lnTo>
                                  <a:lnTo>
                                    <a:pt x="14" y="20"/>
                                  </a:lnTo>
                                  <a:lnTo>
                                    <a:pt x="14" y="24"/>
                                  </a:lnTo>
                                  <a:lnTo>
                                    <a:pt x="19" y="29"/>
                                  </a:lnTo>
                                  <a:lnTo>
                                    <a:pt x="19" y="34"/>
                                  </a:lnTo>
                                  <a:lnTo>
                                    <a:pt x="29" y="44"/>
                                  </a:lnTo>
                                  <a:lnTo>
                                    <a:pt x="29" y="48"/>
                                  </a:lnTo>
                                  <a:lnTo>
                                    <a:pt x="33" y="53"/>
                                  </a:lnTo>
                                  <a:lnTo>
                                    <a:pt x="33" y="58"/>
                                  </a:lnTo>
                                  <a:lnTo>
                                    <a:pt x="38" y="63"/>
                                  </a:lnTo>
                                  <a:lnTo>
                                    <a:pt x="38" y="68"/>
                                  </a:lnTo>
                                  <a:lnTo>
                                    <a:pt x="48" y="77"/>
                                  </a:lnTo>
                                  <a:lnTo>
                                    <a:pt x="48" y="82"/>
                                  </a:lnTo>
                                  <a:lnTo>
                                    <a:pt x="53" y="87"/>
                                  </a:lnTo>
                                  <a:lnTo>
                                    <a:pt x="53" y="92"/>
                                  </a:lnTo>
                                  <a:lnTo>
                                    <a:pt x="57" y="96"/>
                                  </a:lnTo>
                                  <a:lnTo>
                                    <a:pt x="57" y="101"/>
                                  </a:lnTo>
                                  <a:lnTo>
                                    <a:pt x="67" y="111"/>
                                  </a:lnTo>
                                  <a:lnTo>
                                    <a:pt x="67" y="116"/>
                                  </a:lnTo>
                                  <a:lnTo>
                                    <a:pt x="72" y="120"/>
                                  </a:lnTo>
                                  <a:lnTo>
                                    <a:pt x="72" y="125"/>
                                  </a:lnTo>
                                  <a:lnTo>
                                    <a:pt x="77" y="130"/>
                                  </a:lnTo>
                                  <a:lnTo>
                                    <a:pt x="77" y="135"/>
                                  </a:lnTo>
                                  <a:lnTo>
                                    <a:pt x="86" y="144"/>
                                  </a:lnTo>
                                  <a:lnTo>
                                    <a:pt x="86" y="149"/>
                                  </a:lnTo>
                                  <a:lnTo>
                                    <a:pt x="91" y="154"/>
                                  </a:lnTo>
                                  <a:lnTo>
                                    <a:pt x="91" y="159"/>
                                  </a:lnTo>
                                  <a:lnTo>
                                    <a:pt x="101" y="168"/>
                                  </a:lnTo>
                                  <a:lnTo>
                                    <a:pt x="101" y="173"/>
                                  </a:lnTo>
                                  <a:lnTo>
                                    <a:pt x="105" y="178"/>
                                  </a:lnTo>
                                  <a:lnTo>
                                    <a:pt x="105" y="183"/>
                                  </a:lnTo>
                                  <a:lnTo>
                                    <a:pt x="110" y="188"/>
                                  </a:lnTo>
                                  <a:lnTo>
                                    <a:pt x="110" y="192"/>
                                  </a:lnTo>
                                  <a:lnTo>
                                    <a:pt x="120" y="202"/>
                                  </a:lnTo>
                                  <a:lnTo>
                                    <a:pt x="120" y="207"/>
                                  </a:lnTo>
                                  <a:lnTo>
                                    <a:pt x="125" y="212"/>
                                  </a:lnTo>
                                  <a:lnTo>
                                    <a:pt x="125" y="216"/>
                                  </a:lnTo>
                                  <a:lnTo>
                                    <a:pt x="129" y="221"/>
                                  </a:lnTo>
                                  <a:lnTo>
                                    <a:pt x="129" y="226"/>
                                  </a:lnTo>
                                  <a:lnTo>
                                    <a:pt x="134" y="2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8"/>
                          <wps:cNvSpPr>
                            <a:spLocks/>
                          </wps:cNvSpPr>
                          <wps:spPr bwMode="auto">
                            <a:xfrm>
                              <a:off x="6317" y="1680"/>
                              <a:ext cx="226" cy="389"/>
                            </a:xfrm>
                            <a:custGeom>
                              <a:avLst/>
                              <a:gdLst>
                                <a:gd name="T0" fmla="*/ 5 w 226"/>
                                <a:gd name="T1" fmla="*/ 5 h 389"/>
                                <a:gd name="T2" fmla="*/ 14 w 226"/>
                                <a:gd name="T3" fmla="*/ 20 h 389"/>
                                <a:gd name="T4" fmla="*/ 19 w 226"/>
                                <a:gd name="T5" fmla="*/ 29 h 389"/>
                                <a:gd name="T6" fmla="*/ 24 w 226"/>
                                <a:gd name="T7" fmla="*/ 39 h 389"/>
                                <a:gd name="T8" fmla="*/ 34 w 226"/>
                                <a:gd name="T9" fmla="*/ 53 h 389"/>
                                <a:gd name="T10" fmla="*/ 38 w 226"/>
                                <a:gd name="T11" fmla="*/ 63 h 389"/>
                                <a:gd name="T12" fmla="*/ 43 w 226"/>
                                <a:gd name="T13" fmla="*/ 72 h 389"/>
                                <a:gd name="T14" fmla="*/ 53 w 226"/>
                                <a:gd name="T15" fmla="*/ 87 h 389"/>
                                <a:gd name="T16" fmla="*/ 58 w 226"/>
                                <a:gd name="T17" fmla="*/ 96 h 389"/>
                                <a:gd name="T18" fmla="*/ 62 w 226"/>
                                <a:gd name="T19" fmla="*/ 106 h 389"/>
                                <a:gd name="T20" fmla="*/ 72 w 226"/>
                                <a:gd name="T21" fmla="*/ 120 h 389"/>
                                <a:gd name="T22" fmla="*/ 77 w 226"/>
                                <a:gd name="T23" fmla="*/ 130 h 389"/>
                                <a:gd name="T24" fmla="*/ 86 w 226"/>
                                <a:gd name="T25" fmla="*/ 144 h 389"/>
                                <a:gd name="T26" fmla="*/ 91 w 226"/>
                                <a:gd name="T27" fmla="*/ 154 h 389"/>
                                <a:gd name="T28" fmla="*/ 96 w 226"/>
                                <a:gd name="T29" fmla="*/ 164 h 389"/>
                                <a:gd name="T30" fmla="*/ 106 w 226"/>
                                <a:gd name="T31" fmla="*/ 178 h 389"/>
                                <a:gd name="T32" fmla="*/ 110 w 226"/>
                                <a:gd name="T33" fmla="*/ 188 h 389"/>
                                <a:gd name="T34" fmla="*/ 115 w 226"/>
                                <a:gd name="T35" fmla="*/ 197 h 389"/>
                                <a:gd name="T36" fmla="*/ 125 w 226"/>
                                <a:gd name="T37" fmla="*/ 212 h 389"/>
                                <a:gd name="T38" fmla="*/ 130 w 226"/>
                                <a:gd name="T39" fmla="*/ 221 h 389"/>
                                <a:gd name="T40" fmla="*/ 139 w 226"/>
                                <a:gd name="T41" fmla="*/ 236 h 389"/>
                                <a:gd name="T42" fmla="*/ 144 w 226"/>
                                <a:gd name="T43" fmla="*/ 245 h 389"/>
                                <a:gd name="T44" fmla="*/ 149 w 226"/>
                                <a:gd name="T45" fmla="*/ 255 h 389"/>
                                <a:gd name="T46" fmla="*/ 158 w 226"/>
                                <a:gd name="T47" fmla="*/ 269 h 389"/>
                                <a:gd name="T48" fmla="*/ 163 w 226"/>
                                <a:gd name="T49" fmla="*/ 279 h 389"/>
                                <a:gd name="T50" fmla="*/ 168 w 226"/>
                                <a:gd name="T51" fmla="*/ 289 h 389"/>
                                <a:gd name="T52" fmla="*/ 178 w 226"/>
                                <a:gd name="T53" fmla="*/ 303 h 389"/>
                                <a:gd name="T54" fmla="*/ 182 w 226"/>
                                <a:gd name="T55" fmla="*/ 313 h 389"/>
                                <a:gd name="T56" fmla="*/ 192 w 226"/>
                                <a:gd name="T57" fmla="*/ 327 h 389"/>
                                <a:gd name="T58" fmla="*/ 197 w 226"/>
                                <a:gd name="T59" fmla="*/ 337 h 389"/>
                                <a:gd name="T60" fmla="*/ 202 w 226"/>
                                <a:gd name="T61" fmla="*/ 346 h 389"/>
                                <a:gd name="T62" fmla="*/ 211 w 226"/>
                                <a:gd name="T63" fmla="*/ 361 h 389"/>
                                <a:gd name="T64" fmla="*/ 216 w 226"/>
                                <a:gd name="T65" fmla="*/ 370 h 389"/>
                                <a:gd name="T66" fmla="*/ 221 w 226"/>
                                <a:gd name="T67" fmla="*/ 380 h 389"/>
                                <a:gd name="T68" fmla="*/ 226 w 226"/>
                                <a:gd name="T69"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6" h="389">
                                  <a:moveTo>
                                    <a:pt x="0" y="0"/>
                                  </a:moveTo>
                                  <a:lnTo>
                                    <a:pt x="5" y="5"/>
                                  </a:lnTo>
                                  <a:lnTo>
                                    <a:pt x="5" y="10"/>
                                  </a:lnTo>
                                  <a:lnTo>
                                    <a:pt x="14" y="20"/>
                                  </a:lnTo>
                                  <a:lnTo>
                                    <a:pt x="14" y="24"/>
                                  </a:lnTo>
                                  <a:lnTo>
                                    <a:pt x="19" y="29"/>
                                  </a:lnTo>
                                  <a:lnTo>
                                    <a:pt x="19" y="34"/>
                                  </a:lnTo>
                                  <a:lnTo>
                                    <a:pt x="24" y="39"/>
                                  </a:lnTo>
                                  <a:lnTo>
                                    <a:pt x="24" y="44"/>
                                  </a:lnTo>
                                  <a:lnTo>
                                    <a:pt x="34" y="53"/>
                                  </a:lnTo>
                                  <a:lnTo>
                                    <a:pt x="34" y="58"/>
                                  </a:lnTo>
                                  <a:lnTo>
                                    <a:pt x="38" y="63"/>
                                  </a:lnTo>
                                  <a:lnTo>
                                    <a:pt x="38" y="68"/>
                                  </a:lnTo>
                                  <a:lnTo>
                                    <a:pt x="43" y="72"/>
                                  </a:lnTo>
                                  <a:lnTo>
                                    <a:pt x="43" y="77"/>
                                  </a:lnTo>
                                  <a:lnTo>
                                    <a:pt x="53" y="87"/>
                                  </a:lnTo>
                                  <a:lnTo>
                                    <a:pt x="53" y="92"/>
                                  </a:lnTo>
                                  <a:lnTo>
                                    <a:pt x="58" y="96"/>
                                  </a:lnTo>
                                  <a:lnTo>
                                    <a:pt x="58" y="101"/>
                                  </a:lnTo>
                                  <a:lnTo>
                                    <a:pt x="62" y="106"/>
                                  </a:lnTo>
                                  <a:lnTo>
                                    <a:pt x="62" y="111"/>
                                  </a:lnTo>
                                  <a:lnTo>
                                    <a:pt x="72" y="120"/>
                                  </a:lnTo>
                                  <a:lnTo>
                                    <a:pt x="72" y="125"/>
                                  </a:lnTo>
                                  <a:lnTo>
                                    <a:pt x="77" y="130"/>
                                  </a:lnTo>
                                  <a:lnTo>
                                    <a:pt x="77" y="135"/>
                                  </a:lnTo>
                                  <a:lnTo>
                                    <a:pt x="86" y="144"/>
                                  </a:lnTo>
                                  <a:lnTo>
                                    <a:pt x="86" y="149"/>
                                  </a:lnTo>
                                  <a:lnTo>
                                    <a:pt x="91" y="154"/>
                                  </a:lnTo>
                                  <a:lnTo>
                                    <a:pt x="91" y="159"/>
                                  </a:lnTo>
                                  <a:lnTo>
                                    <a:pt x="96" y="164"/>
                                  </a:lnTo>
                                  <a:lnTo>
                                    <a:pt x="96" y="169"/>
                                  </a:lnTo>
                                  <a:lnTo>
                                    <a:pt x="106" y="178"/>
                                  </a:lnTo>
                                  <a:lnTo>
                                    <a:pt x="106" y="183"/>
                                  </a:lnTo>
                                  <a:lnTo>
                                    <a:pt x="110" y="188"/>
                                  </a:lnTo>
                                  <a:lnTo>
                                    <a:pt x="110" y="193"/>
                                  </a:lnTo>
                                  <a:lnTo>
                                    <a:pt x="115" y="197"/>
                                  </a:lnTo>
                                  <a:lnTo>
                                    <a:pt x="115" y="202"/>
                                  </a:lnTo>
                                  <a:lnTo>
                                    <a:pt x="125" y="212"/>
                                  </a:lnTo>
                                  <a:lnTo>
                                    <a:pt x="125" y="217"/>
                                  </a:lnTo>
                                  <a:lnTo>
                                    <a:pt x="130" y="221"/>
                                  </a:lnTo>
                                  <a:lnTo>
                                    <a:pt x="130" y="226"/>
                                  </a:lnTo>
                                  <a:lnTo>
                                    <a:pt x="139" y="236"/>
                                  </a:lnTo>
                                  <a:lnTo>
                                    <a:pt x="139" y="241"/>
                                  </a:lnTo>
                                  <a:lnTo>
                                    <a:pt x="144" y="245"/>
                                  </a:lnTo>
                                  <a:lnTo>
                                    <a:pt x="144" y="250"/>
                                  </a:lnTo>
                                  <a:lnTo>
                                    <a:pt x="149" y="255"/>
                                  </a:lnTo>
                                  <a:lnTo>
                                    <a:pt x="149" y="260"/>
                                  </a:lnTo>
                                  <a:lnTo>
                                    <a:pt x="158" y="269"/>
                                  </a:lnTo>
                                  <a:lnTo>
                                    <a:pt x="158" y="274"/>
                                  </a:lnTo>
                                  <a:lnTo>
                                    <a:pt x="163" y="279"/>
                                  </a:lnTo>
                                  <a:lnTo>
                                    <a:pt x="163" y="284"/>
                                  </a:lnTo>
                                  <a:lnTo>
                                    <a:pt x="168" y="289"/>
                                  </a:lnTo>
                                  <a:lnTo>
                                    <a:pt x="168" y="293"/>
                                  </a:lnTo>
                                  <a:lnTo>
                                    <a:pt x="178" y="303"/>
                                  </a:lnTo>
                                  <a:lnTo>
                                    <a:pt x="178" y="308"/>
                                  </a:lnTo>
                                  <a:lnTo>
                                    <a:pt x="182" y="313"/>
                                  </a:lnTo>
                                  <a:lnTo>
                                    <a:pt x="182" y="317"/>
                                  </a:lnTo>
                                  <a:lnTo>
                                    <a:pt x="192" y="327"/>
                                  </a:lnTo>
                                  <a:lnTo>
                                    <a:pt x="192" y="332"/>
                                  </a:lnTo>
                                  <a:lnTo>
                                    <a:pt x="197" y="337"/>
                                  </a:lnTo>
                                  <a:lnTo>
                                    <a:pt x="197" y="341"/>
                                  </a:lnTo>
                                  <a:lnTo>
                                    <a:pt x="202" y="346"/>
                                  </a:lnTo>
                                  <a:lnTo>
                                    <a:pt x="202" y="351"/>
                                  </a:lnTo>
                                  <a:lnTo>
                                    <a:pt x="211" y="361"/>
                                  </a:lnTo>
                                  <a:lnTo>
                                    <a:pt x="211" y="365"/>
                                  </a:lnTo>
                                  <a:lnTo>
                                    <a:pt x="216" y="370"/>
                                  </a:lnTo>
                                  <a:lnTo>
                                    <a:pt x="216" y="375"/>
                                  </a:lnTo>
                                  <a:lnTo>
                                    <a:pt x="221" y="380"/>
                                  </a:lnTo>
                                  <a:lnTo>
                                    <a:pt x="221" y="385"/>
                                  </a:lnTo>
                                  <a:lnTo>
                                    <a:pt x="226" y="3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9"/>
                          <wps:cNvSpPr>
                            <a:spLocks/>
                          </wps:cNvSpPr>
                          <wps:spPr bwMode="auto">
                            <a:xfrm>
                              <a:off x="6576" y="2127"/>
                              <a:ext cx="240" cy="413"/>
                            </a:xfrm>
                            <a:custGeom>
                              <a:avLst/>
                              <a:gdLst>
                                <a:gd name="T0" fmla="*/ 5 w 240"/>
                                <a:gd name="T1" fmla="*/ 5 h 413"/>
                                <a:gd name="T2" fmla="*/ 10 w 240"/>
                                <a:gd name="T3" fmla="*/ 14 h 413"/>
                                <a:gd name="T4" fmla="*/ 15 w 240"/>
                                <a:gd name="T5" fmla="*/ 24 h 413"/>
                                <a:gd name="T6" fmla="*/ 24 w 240"/>
                                <a:gd name="T7" fmla="*/ 38 h 413"/>
                                <a:gd name="T8" fmla="*/ 29 w 240"/>
                                <a:gd name="T9" fmla="*/ 48 h 413"/>
                                <a:gd name="T10" fmla="*/ 34 w 240"/>
                                <a:gd name="T11" fmla="*/ 58 h 413"/>
                                <a:gd name="T12" fmla="*/ 43 w 240"/>
                                <a:gd name="T13" fmla="*/ 72 h 413"/>
                                <a:gd name="T14" fmla="*/ 48 w 240"/>
                                <a:gd name="T15" fmla="*/ 82 h 413"/>
                                <a:gd name="T16" fmla="*/ 58 w 240"/>
                                <a:gd name="T17" fmla="*/ 96 h 413"/>
                                <a:gd name="T18" fmla="*/ 63 w 240"/>
                                <a:gd name="T19" fmla="*/ 106 h 413"/>
                                <a:gd name="T20" fmla="*/ 67 w 240"/>
                                <a:gd name="T21" fmla="*/ 115 h 413"/>
                                <a:gd name="T22" fmla="*/ 77 w 240"/>
                                <a:gd name="T23" fmla="*/ 130 h 413"/>
                                <a:gd name="T24" fmla="*/ 82 w 240"/>
                                <a:gd name="T25" fmla="*/ 139 h 413"/>
                                <a:gd name="T26" fmla="*/ 87 w 240"/>
                                <a:gd name="T27" fmla="*/ 149 h 413"/>
                                <a:gd name="T28" fmla="*/ 96 w 240"/>
                                <a:gd name="T29" fmla="*/ 163 h 413"/>
                                <a:gd name="T30" fmla="*/ 101 w 240"/>
                                <a:gd name="T31" fmla="*/ 173 h 413"/>
                                <a:gd name="T32" fmla="*/ 106 w 240"/>
                                <a:gd name="T33" fmla="*/ 182 h 413"/>
                                <a:gd name="T34" fmla="*/ 116 w 240"/>
                                <a:gd name="T35" fmla="*/ 197 h 413"/>
                                <a:gd name="T36" fmla="*/ 120 w 240"/>
                                <a:gd name="T37" fmla="*/ 206 h 413"/>
                                <a:gd name="T38" fmla="*/ 130 w 240"/>
                                <a:gd name="T39" fmla="*/ 221 h 413"/>
                                <a:gd name="T40" fmla="*/ 135 w 240"/>
                                <a:gd name="T41" fmla="*/ 230 h 413"/>
                                <a:gd name="T42" fmla="*/ 140 w 240"/>
                                <a:gd name="T43" fmla="*/ 240 h 413"/>
                                <a:gd name="T44" fmla="*/ 149 w 240"/>
                                <a:gd name="T45" fmla="*/ 254 h 413"/>
                                <a:gd name="T46" fmla="*/ 154 w 240"/>
                                <a:gd name="T47" fmla="*/ 264 h 413"/>
                                <a:gd name="T48" fmla="*/ 159 w 240"/>
                                <a:gd name="T49" fmla="*/ 274 h 413"/>
                                <a:gd name="T50" fmla="*/ 168 w 240"/>
                                <a:gd name="T51" fmla="*/ 288 h 413"/>
                                <a:gd name="T52" fmla="*/ 173 w 240"/>
                                <a:gd name="T53" fmla="*/ 298 h 413"/>
                                <a:gd name="T54" fmla="*/ 183 w 240"/>
                                <a:gd name="T55" fmla="*/ 312 h 413"/>
                                <a:gd name="T56" fmla="*/ 188 w 240"/>
                                <a:gd name="T57" fmla="*/ 322 h 413"/>
                                <a:gd name="T58" fmla="*/ 192 w 240"/>
                                <a:gd name="T59" fmla="*/ 331 h 413"/>
                                <a:gd name="T60" fmla="*/ 202 w 240"/>
                                <a:gd name="T61" fmla="*/ 346 h 413"/>
                                <a:gd name="T62" fmla="*/ 207 w 240"/>
                                <a:gd name="T63" fmla="*/ 355 h 413"/>
                                <a:gd name="T64" fmla="*/ 212 w 240"/>
                                <a:gd name="T65" fmla="*/ 365 h 413"/>
                                <a:gd name="T66" fmla="*/ 221 w 240"/>
                                <a:gd name="T67" fmla="*/ 379 h 413"/>
                                <a:gd name="T68" fmla="*/ 226 w 240"/>
                                <a:gd name="T69" fmla="*/ 389 h 413"/>
                                <a:gd name="T70" fmla="*/ 236 w 240"/>
                                <a:gd name="T71" fmla="*/ 403 h 413"/>
                                <a:gd name="T72" fmla="*/ 240 w 240"/>
                                <a:gd name="T73" fmla="*/ 413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0" h="413">
                                  <a:moveTo>
                                    <a:pt x="0" y="0"/>
                                  </a:moveTo>
                                  <a:lnTo>
                                    <a:pt x="5" y="5"/>
                                  </a:lnTo>
                                  <a:lnTo>
                                    <a:pt x="5" y="10"/>
                                  </a:lnTo>
                                  <a:lnTo>
                                    <a:pt x="10" y="14"/>
                                  </a:lnTo>
                                  <a:lnTo>
                                    <a:pt x="10" y="19"/>
                                  </a:lnTo>
                                  <a:lnTo>
                                    <a:pt x="15" y="24"/>
                                  </a:lnTo>
                                  <a:lnTo>
                                    <a:pt x="15" y="29"/>
                                  </a:lnTo>
                                  <a:lnTo>
                                    <a:pt x="24" y="38"/>
                                  </a:lnTo>
                                  <a:lnTo>
                                    <a:pt x="24" y="43"/>
                                  </a:lnTo>
                                  <a:lnTo>
                                    <a:pt x="29" y="48"/>
                                  </a:lnTo>
                                  <a:lnTo>
                                    <a:pt x="29" y="53"/>
                                  </a:lnTo>
                                  <a:lnTo>
                                    <a:pt x="34" y="58"/>
                                  </a:lnTo>
                                  <a:lnTo>
                                    <a:pt x="34" y="62"/>
                                  </a:lnTo>
                                  <a:lnTo>
                                    <a:pt x="43" y="72"/>
                                  </a:lnTo>
                                  <a:lnTo>
                                    <a:pt x="43" y="77"/>
                                  </a:lnTo>
                                  <a:lnTo>
                                    <a:pt x="48" y="82"/>
                                  </a:lnTo>
                                  <a:lnTo>
                                    <a:pt x="48" y="86"/>
                                  </a:lnTo>
                                  <a:lnTo>
                                    <a:pt x="58" y="96"/>
                                  </a:lnTo>
                                  <a:lnTo>
                                    <a:pt x="58" y="101"/>
                                  </a:lnTo>
                                  <a:lnTo>
                                    <a:pt x="63" y="106"/>
                                  </a:lnTo>
                                  <a:lnTo>
                                    <a:pt x="63" y="110"/>
                                  </a:lnTo>
                                  <a:lnTo>
                                    <a:pt x="67" y="115"/>
                                  </a:lnTo>
                                  <a:lnTo>
                                    <a:pt x="67" y="120"/>
                                  </a:lnTo>
                                  <a:lnTo>
                                    <a:pt x="77" y="130"/>
                                  </a:lnTo>
                                  <a:lnTo>
                                    <a:pt x="77" y="134"/>
                                  </a:lnTo>
                                  <a:lnTo>
                                    <a:pt x="82" y="139"/>
                                  </a:lnTo>
                                  <a:lnTo>
                                    <a:pt x="82" y="144"/>
                                  </a:lnTo>
                                  <a:lnTo>
                                    <a:pt x="87" y="149"/>
                                  </a:lnTo>
                                  <a:lnTo>
                                    <a:pt x="87" y="154"/>
                                  </a:lnTo>
                                  <a:lnTo>
                                    <a:pt x="96" y="163"/>
                                  </a:lnTo>
                                  <a:lnTo>
                                    <a:pt x="96" y="168"/>
                                  </a:lnTo>
                                  <a:lnTo>
                                    <a:pt x="101" y="173"/>
                                  </a:lnTo>
                                  <a:lnTo>
                                    <a:pt x="101" y="178"/>
                                  </a:lnTo>
                                  <a:lnTo>
                                    <a:pt x="106" y="182"/>
                                  </a:lnTo>
                                  <a:lnTo>
                                    <a:pt x="106" y="187"/>
                                  </a:lnTo>
                                  <a:lnTo>
                                    <a:pt x="116" y="197"/>
                                  </a:lnTo>
                                  <a:lnTo>
                                    <a:pt x="116" y="202"/>
                                  </a:lnTo>
                                  <a:lnTo>
                                    <a:pt x="120" y="206"/>
                                  </a:lnTo>
                                  <a:lnTo>
                                    <a:pt x="120" y="211"/>
                                  </a:lnTo>
                                  <a:lnTo>
                                    <a:pt x="130" y="221"/>
                                  </a:lnTo>
                                  <a:lnTo>
                                    <a:pt x="130" y="226"/>
                                  </a:lnTo>
                                  <a:lnTo>
                                    <a:pt x="135" y="230"/>
                                  </a:lnTo>
                                  <a:lnTo>
                                    <a:pt x="135" y="235"/>
                                  </a:lnTo>
                                  <a:lnTo>
                                    <a:pt x="140" y="240"/>
                                  </a:lnTo>
                                  <a:lnTo>
                                    <a:pt x="140" y="245"/>
                                  </a:lnTo>
                                  <a:lnTo>
                                    <a:pt x="149" y="254"/>
                                  </a:lnTo>
                                  <a:lnTo>
                                    <a:pt x="149" y="259"/>
                                  </a:lnTo>
                                  <a:lnTo>
                                    <a:pt x="154" y="264"/>
                                  </a:lnTo>
                                  <a:lnTo>
                                    <a:pt x="154" y="269"/>
                                  </a:lnTo>
                                  <a:lnTo>
                                    <a:pt x="159" y="274"/>
                                  </a:lnTo>
                                  <a:lnTo>
                                    <a:pt x="159" y="278"/>
                                  </a:lnTo>
                                  <a:lnTo>
                                    <a:pt x="168" y="288"/>
                                  </a:lnTo>
                                  <a:lnTo>
                                    <a:pt x="168" y="293"/>
                                  </a:lnTo>
                                  <a:lnTo>
                                    <a:pt x="173" y="298"/>
                                  </a:lnTo>
                                  <a:lnTo>
                                    <a:pt x="173" y="302"/>
                                  </a:lnTo>
                                  <a:lnTo>
                                    <a:pt x="183" y="312"/>
                                  </a:lnTo>
                                  <a:lnTo>
                                    <a:pt x="183" y="317"/>
                                  </a:lnTo>
                                  <a:lnTo>
                                    <a:pt x="188" y="322"/>
                                  </a:lnTo>
                                  <a:lnTo>
                                    <a:pt x="188" y="326"/>
                                  </a:lnTo>
                                  <a:lnTo>
                                    <a:pt x="192" y="331"/>
                                  </a:lnTo>
                                  <a:lnTo>
                                    <a:pt x="192" y="336"/>
                                  </a:lnTo>
                                  <a:lnTo>
                                    <a:pt x="202" y="346"/>
                                  </a:lnTo>
                                  <a:lnTo>
                                    <a:pt x="202" y="350"/>
                                  </a:lnTo>
                                  <a:lnTo>
                                    <a:pt x="207" y="355"/>
                                  </a:lnTo>
                                  <a:lnTo>
                                    <a:pt x="207" y="360"/>
                                  </a:lnTo>
                                  <a:lnTo>
                                    <a:pt x="212" y="365"/>
                                  </a:lnTo>
                                  <a:lnTo>
                                    <a:pt x="212" y="370"/>
                                  </a:lnTo>
                                  <a:lnTo>
                                    <a:pt x="221" y="379"/>
                                  </a:lnTo>
                                  <a:lnTo>
                                    <a:pt x="221" y="384"/>
                                  </a:lnTo>
                                  <a:lnTo>
                                    <a:pt x="226" y="389"/>
                                  </a:lnTo>
                                  <a:lnTo>
                                    <a:pt x="226" y="394"/>
                                  </a:lnTo>
                                  <a:lnTo>
                                    <a:pt x="236" y="403"/>
                                  </a:lnTo>
                                  <a:lnTo>
                                    <a:pt x="236" y="408"/>
                                  </a:lnTo>
                                  <a:lnTo>
                                    <a:pt x="240" y="4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30"/>
                          <wps:cNvSpPr>
                            <a:spLocks/>
                          </wps:cNvSpPr>
                          <wps:spPr bwMode="auto">
                            <a:xfrm>
                              <a:off x="6888" y="2670"/>
                              <a:ext cx="53" cy="91"/>
                            </a:xfrm>
                            <a:custGeom>
                              <a:avLst/>
                              <a:gdLst>
                                <a:gd name="T0" fmla="*/ 0 w 53"/>
                                <a:gd name="T1" fmla="*/ 0 h 91"/>
                                <a:gd name="T2" fmla="*/ 5 w 53"/>
                                <a:gd name="T3" fmla="*/ 4 h 91"/>
                                <a:gd name="T4" fmla="*/ 5 w 53"/>
                                <a:gd name="T5" fmla="*/ 9 h 91"/>
                                <a:gd name="T6" fmla="*/ 15 w 53"/>
                                <a:gd name="T7" fmla="*/ 19 h 91"/>
                                <a:gd name="T8" fmla="*/ 15 w 53"/>
                                <a:gd name="T9" fmla="*/ 24 h 91"/>
                                <a:gd name="T10" fmla="*/ 20 w 53"/>
                                <a:gd name="T11" fmla="*/ 28 h 91"/>
                                <a:gd name="T12" fmla="*/ 20 w 53"/>
                                <a:gd name="T13" fmla="*/ 33 h 91"/>
                                <a:gd name="T14" fmla="*/ 24 w 53"/>
                                <a:gd name="T15" fmla="*/ 38 h 91"/>
                                <a:gd name="T16" fmla="*/ 24 w 53"/>
                                <a:gd name="T17" fmla="*/ 43 h 91"/>
                                <a:gd name="T18" fmla="*/ 34 w 53"/>
                                <a:gd name="T19" fmla="*/ 52 h 91"/>
                                <a:gd name="T20" fmla="*/ 34 w 53"/>
                                <a:gd name="T21" fmla="*/ 57 h 91"/>
                                <a:gd name="T22" fmla="*/ 39 w 53"/>
                                <a:gd name="T23" fmla="*/ 62 h 91"/>
                                <a:gd name="T24" fmla="*/ 39 w 53"/>
                                <a:gd name="T25" fmla="*/ 67 h 91"/>
                                <a:gd name="T26" fmla="*/ 48 w 53"/>
                                <a:gd name="T27" fmla="*/ 76 h 91"/>
                                <a:gd name="T28" fmla="*/ 48 w 53"/>
                                <a:gd name="T29" fmla="*/ 81 h 91"/>
                                <a:gd name="T30" fmla="*/ 53 w 53"/>
                                <a:gd name="T31" fmla="*/ 86 h 91"/>
                                <a:gd name="T32" fmla="*/ 53 w 53"/>
                                <a:gd name="T33"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91">
                                  <a:moveTo>
                                    <a:pt x="0" y="0"/>
                                  </a:moveTo>
                                  <a:lnTo>
                                    <a:pt x="5" y="4"/>
                                  </a:lnTo>
                                  <a:lnTo>
                                    <a:pt x="5" y="9"/>
                                  </a:lnTo>
                                  <a:lnTo>
                                    <a:pt x="15" y="19"/>
                                  </a:lnTo>
                                  <a:lnTo>
                                    <a:pt x="15" y="24"/>
                                  </a:lnTo>
                                  <a:lnTo>
                                    <a:pt x="20" y="28"/>
                                  </a:lnTo>
                                  <a:lnTo>
                                    <a:pt x="20" y="33"/>
                                  </a:lnTo>
                                  <a:lnTo>
                                    <a:pt x="24" y="38"/>
                                  </a:lnTo>
                                  <a:lnTo>
                                    <a:pt x="24" y="43"/>
                                  </a:lnTo>
                                  <a:lnTo>
                                    <a:pt x="34" y="52"/>
                                  </a:lnTo>
                                  <a:lnTo>
                                    <a:pt x="34" y="57"/>
                                  </a:lnTo>
                                  <a:lnTo>
                                    <a:pt x="39" y="62"/>
                                  </a:lnTo>
                                  <a:lnTo>
                                    <a:pt x="39" y="67"/>
                                  </a:lnTo>
                                  <a:lnTo>
                                    <a:pt x="48" y="76"/>
                                  </a:lnTo>
                                  <a:lnTo>
                                    <a:pt x="48" y="81"/>
                                  </a:lnTo>
                                  <a:lnTo>
                                    <a:pt x="53"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1"/>
                          <wps:cNvSpPr>
                            <a:spLocks/>
                          </wps:cNvSpPr>
                          <wps:spPr bwMode="auto">
                            <a:xfrm>
                              <a:off x="7042" y="2934"/>
                              <a:ext cx="58" cy="96"/>
                            </a:xfrm>
                            <a:custGeom>
                              <a:avLst/>
                              <a:gdLst>
                                <a:gd name="T0" fmla="*/ 0 w 58"/>
                                <a:gd name="T1" fmla="*/ 0 h 96"/>
                                <a:gd name="T2" fmla="*/ 5 w 58"/>
                                <a:gd name="T3" fmla="*/ 4 h 96"/>
                                <a:gd name="T4" fmla="*/ 5 w 58"/>
                                <a:gd name="T5" fmla="*/ 9 h 96"/>
                                <a:gd name="T6" fmla="*/ 10 w 58"/>
                                <a:gd name="T7" fmla="*/ 14 h 96"/>
                                <a:gd name="T8" fmla="*/ 10 w 58"/>
                                <a:gd name="T9" fmla="*/ 19 h 96"/>
                                <a:gd name="T10" fmla="*/ 19 w 58"/>
                                <a:gd name="T11" fmla="*/ 28 h 96"/>
                                <a:gd name="T12" fmla="*/ 19 w 58"/>
                                <a:gd name="T13" fmla="*/ 33 h 96"/>
                                <a:gd name="T14" fmla="*/ 24 w 58"/>
                                <a:gd name="T15" fmla="*/ 38 h 96"/>
                                <a:gd name="T16" fmla="*/ 24 w 58"/>
                                <a:gd name="T17" fmla="*/ 43 h 96"/>
                                <a:gd name="T18" fmla="*/ 29 w 58"/>
                                <a:gd name="T19" fmla="*/ 48 h 96"/>
                                <a:gd name="T20" fmla="*/ 29 w 58"/>
                                <a:gd name="T21" fmla="*/ 52 h 96"/>
                                <a:gd name="T22" fmla="*/ 38 w 58"/>
                                <a:gd name="T23" fmla="*/ 62 h 96"/>
                                <a:gd name="T24" fmla="*/ 38 w 58"/>
                                <a:gd name="T25" fmla="*/ 67 h 96"/>
                                <a:gd name="T26" fmla="*/ 43 w 58"/>
                                <a:gd name="T27" fmla="*/ 72 h 96"/>
                                <a:gd name="T28" fmla="*/ 43 w 58"/>
                                <a:gd name="T29" fmla="*/ 76 h 96"/>
                                <a:gd name="T30" fmla="*/ 48 w 58"/>
                                <a:gd name="T31" fmla="*/ 81 h 96"/>
                                <a:gd name="T32" fmla="*/ 48 w 58"/>
                                <a:gd name="T33" fmla="*/ 86 h 96"/>
                                <a:gd name="T34" fmla="*/ 58 w 58"/>
                                <a:gd name="T3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0"/>
                                  </a:moveTo>
                                  <a:lnTo>
                                    <a:pt x="5" y="4"/>
                                  </a:lnTo>
                                  <a:lnTo>
                                    <a:pt x="5" y="9"/>
                                  </a:lnTo>
                                  <a:lnTo>
                                    <a:pt x="10" y="14"/>
                                  </a:lnTo>
                                  <a:lnTo>
                                    <a:pt x="10" y="19"/>
                                  </a:lnTo>
                                  <a:lnTo>
                                    <a:pt x="19" y="28"/>
                                  </a:lnTo>
                                  <a:lnTo>
                                    <a:pt x="19" y="33"/>
                                  </a:lnTo>
                                  <a:lnTo>
                                    <a:pt x="24" y="38"/>
                                  </a:lnTo>
                                  <a:lnTo>
                                    <a:pt x="24" y="43"/>
                                  </a:lnTo>
                                  <a:lnTo>
                                    <a:pt x="29" y="48"/>
                                  </a:lnTo>
                                  <a:lnTo>
                                    <a:pt x="29" y="52"/>
                                  </a:lnTo>
                                  <a:lnTo>
                                    <a:pt x="38" y="62"/>
                                  </a:lnTo>
                                  <a:lnTo>
                                    <a:pt x="38" y="67"/>
                                  </a:lnTo>
                                  <a:lnTo>
                                    <a:pt x="43" y="72"/>
                                  </a:lnTo>
                                  <a:lnTo>
                                    <a:pt x="43" y="76"/>
                                  </a:lnTo>
                                  <a:lnTo>
                                    <a:pt x="48" y="81"/>
                                  </a:lnTo>
                                  <a:lnTo>
                                    <a:pt x="48" y="86"/>
                                  </a:lnTo>
                                  <a:lnTo>
                                    <a:pt x="58"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2"/>
                          <wps:cNvSpPr>
                            <a:spLocks/>
                          </wps:cNvSpPr>
                          <wps:spPr bwMode="auto">
                            <a:xfrm>
                              <a:off x="6120" y="1440"/>
                              <a:ext cx="389" cy="677"/>
                            </a:xfrm>
                            <a:custGeom>
                              <a:avLst/>
                              <a:gdLst>
                                <a:gd name="T0" fmla="*/ 0 w 389"/>
                                <a:gd name="T1" fmla="*/ 5 h 677"/>
                                <a:gd name="T2" fmla="*/ 5 w 389"/>
                                <a:gd name="T3" fmla="*/ 15 h 677"/>
                                <a:gd name="T4" fmla="*/ 10 w 389"/>
                                <a:gd name="T5" fmla="*/ 24 h 677"/>
                                <a:gd name="T6" fmla="*/ 19 w 389"/>
                                <a:gd name="T7" fmla="*/ 34 h 677"/>
                                <a:gd name="T8" fmla="*/ 24 w 389"/>
                                <a:gd name="T9" fmla="*/ 44 h 677"/>
                                <a:gd name="T10" fmla="*/ 29 w 389"/>
                                <a:gd name="T11" fmla="*/ 53 h 677"/>
                                <a:gd name="T12" fmla="*/ 39 w 389"/>
                                <a:gd name="T13" fmla="*/ 68 h 677"/>
                                <a:gd name="T14" fmla="*/ 43 w 389"/>
                                <a:gd name="T15" fmla="*/ 77 h 677"/>
                                <a:gd name="T16" fmla="*/ 53 w 389"/>
                                <a:gd name="T17" fmla="*/ 92 h 677"/>
                                <a:gd name="T18" fmla="*/ 58 w 389"/>
                                <a:gd name="T19" fmla="*/ 101 h 677"/>
                                <a:gd name="T20" fmla="*/ 63 w 389"/>
                                <a:gd name="T21" fmla="*/ 111 h 677"/>
                                <a:gd name="T22" fmla="*/ 72 w 389"/>
                                <a:gd name="T23" fmla="*/ 125 h 677"/>
                                <a:gd name="T24" fmla="*/ 77 w 389"/>
                                <a:gd name="T25" fmla="*/ 135 h 677"/>
                                <a:gd name="T26" fmla="*/ 82 w 389"/>
                                <a:gd name="T27" fmla="*/ 144 h 677"/>
                                <a:gd name="T28" fmla="*/ 91 w 389"/>
                                <a:gd name="T29" fmla="*/ 159 h 677"/>
                                <a:gd name="T30" fmla="*/ 96 w 389"/>
                                <a:gd name="T31" fmla="*/ 168 h 677"/>
                                <a:gd name="T32" fmla="*/ 101 w 389"/>
                                <a:gd name="T33" fmla="*/ 178 h 677"/>
                                <a:gd name="T34" fmla="*/ 111 w 389"/>
                                <a:gd name="T35" fmla="*/ 192 h 677"/>
                                <a:gd name="T36" fmla="*/ 115 w 389"/>
                                <a:gd name="T37" fmla="*/ 202 h 677"/>
                                <a:gd name="T38" fmla="*/ 125 w 389"/>
                                <a:gd name="T39" fmla="*/ 216 h 677"/>
                                <a:gd name="T40" fmla="*/ 130 w 389"/>
                                <a:gd name="T41" fmla="*/ 226 h 677"/>
                                <a:gd name="T42" fmla="*/ 135 w 389"/>
                                <a:gd name="T43" fmla="*/ 236 h 677"/>
                                <a:gd name="T44" fmla="*/ 144 w 389"/>
                                <a:gd name="T45" fmla="*/ 250 h 677"/>
                                <a:gd name="T46" fmla="*/ 149 w 389"/>
                                <a:gd name="T47" fmla="*/ 260 h 677"/>
                                <a:gd name="T48" fmla="*/ 154 w 389"/>
                                <a:gd name="T49" fmla="*/ 269 h 677"/>
                                <a:gd name="T50" fmla="*/ 163 w 389"/>
                                <a:gd name="T51" fmla="*/ 284 h 677"/>
                                <a:gd name="T52" fmla="*/ 168 w 389"/>
                                <a:gd name="T53" fmla="*/ 293 h 677"/>
                                <a:gd name="T54" fmla="*/ 173 w 389"/>
                                <a:gd name="T55" fmla="*/ 303 h 677"/>
                                <a:gd name="T56" fmla="*/ 183 w 389"/>
                                <a:gd name="T57" fmla="*/ 317 h 677"/>
                                <a:gd name="T58" fmla="*/ 187 w 389"/>
                                <a:gd name="T59" fmla="*/ 327 h 677"/>
                                <a:gd name="T60" fmla="*/ 197 w 389"/>
                                <a:gd name="T61" fmla="*/ 341 h 677"/>
                                <a:gd name="T62" fmla="*/ 202 w 389"/>
                                <a:gd name="T63" fmla="*/ 351 h 677"/>
                                <a:gd name="T64" fmla="*/ 207 w 389"/>
                                <a:gd name="T65" fmla="*/ 360 h 677"/>
                                <a:gd name="T66" fmla="*/ 216 w 389"/>
                                <a:gd name="T67" fmla="*/ 375 h 677"/>
                                <a:gd name="T68" fmla="*/ 221 w 389"/>
                                <a:gd name="T69" fmla="*/ 384 h 677"/>
                                <a:gd name="T70" fmla="*/ 226 w 389"/>
                                <a:gd name="T71" fmla="*/ 394 h 677"/>
                                <a:gd name="T72" fmla="*/ 235 w 389"/>
                                <a:gd name="T73" fmla="*/ 409 h 677"/>
                                <a:gd name="T74" fmla="*/ 240 w 389"/>
                                <a:gd name="T75" fmla="*/ 418 h 677"/>
                                <a:gd name="T76" fmla="*/ 245 w 389"/>
                                <a:gd name="T77" fmla="*/ 428 h 677"/>
                                <a:gd name="T78" fmla="*/ 255 w 389"/>
                                <a:gd name="T79" fmla="*/ 442 h 677"/>
                                <a:gd name="T80" fmla="*/ 259 w 389"/>
                                <a:gd name="T81" fmla="*/ 452 h 677"/>
                                <a:gd name="T82" fmla="*/ 269 w 389"/>
                                <a:gd name="T83" fmla="*/ 466 h 677"/>
                                <a:gd name="T84" fmla="*/ 274 w 389"/>
                                <a:gd name="T85" fmla="*/ 476 h 677"/>
                                <a:gd name="T86" fmla="*/ 279 w 389"/>
                                <a:gd name="T87" fmla="*/ 485 h 677"/>
                                <a:gd name="T88" fmla="*/ 288 w 389"/>
                                <a:gd name="T89" fmla="*/ 500 h 677"/>
                                <a:gd name="T90" fmla="*/ 293 w 389"/>
                                <a:gd name="T91" fmla="*/ 509 h 677"/>
                                <a:gd name="T92" fmla="*/ 298 w 389"/>
                                <a:gd name="T93" fmla="*/ 519 h 677"/>
                                <a:gd name="T94" fmla="*/ 307 w 389"/>
                                <a:gd name="T95" fmla="*/ 533 h 677"/>
                                <a:gd name="T96" fmla="*/ 312 w 389"/>
                                <a:gd name="T97" fmla="*/ 543 h 677"/>
                                <a:gd name="T98" fmla="*/ 317 w 389"/>
                                <a:gd name="T99" fmla="*/ 553 h 677"/>
                                <a:gd name="T100" fmla="*/ 327 w 389"/>
                                <a:gd name="T101" fmla="*/ 567 h 677"/>
                                <a:gd name="T102" fmla="*/ 331 w 389"/>
                                <a:gd name="T103" fmla="*/ 577 h 677"/>
                                <a:gd name="T104" fmla="*/ 341 w 389"/>
                                <a:gd name="T105" fmla="*/ 591 h 677"/>
                                <a:gd name="T106" fmla="*/ 346 w 389"/>
                                <a:gd name="T107" fmla="*/ 601 h 677"/>
                                <a:gd name="T108" fmla="*/ 351 w 389"/>
                                <a:gd name="T109" fmla="*/ 610 h 677"/>
                                <a:gd name="T110" fmla="*/ 360 w 389"/>
                                <a:gd name="T111" fmla="*/ 625 h 677"/>
                                <a:gd name="T112" fmla="*/ 365 w 389"/>
                                <a:gd name="T113" fmla="*/ 634 h 677"/>
                                <a:gd name="T114" fmla="*/ 370 w 389"/>
                                <a:gd name="T115" fmla="*/ 644 h 677"/>
                                <a:gd name="T116" fmla="*/ 379 w 389"/>
                                <a:gd name="T117" fmla="*/ 658 h 677"/>
                                <a:gd name="T118" fmla="*/ 384 w 389"/>
                                <a:gd name="T119" fmla="*/ 668 h 677"/>
                                <a:gd name="T120" fmla="*/ 389 w 389"/>
                                <a:gd name="T121" fmla="*/ 677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9" h="677">
                                  <a:moveTo>
                                    <a:pt x="0" y="0"/>
                                  </a:moveTo>
                                  <a:lnTo>
                                    <a:pt x="0" y="5"/>
                                  </a:lnTo>
                                  <a:lnTo>
                                    <a:pt x="5" y="10"/>
                                  </a:lnTo>
                                  <a:lnTo>
                                    <a:pt x="5" y="15"/>
                                  </a:lnTo>
                                  <a:lnTo>
                                    <a:pt x="10" y="20"/>
                                  </a:lnTo>
                                  <a:lnTo>
                                    <a:pt x="10" y="24"/>
                                  </a:lnTo>
                                  <a:lnTo>
                                    <a:pt x="15" y="29"/>
                                  </a:lnTo>
                                  <a:lnTo>
                                    <a:pt x="19" y="34"/>
                                  </a:lnTo>
                                  <a:lnTo>
                                    <a:pt x="19" y="39"/>
                                  </a:lnTo>
                                  <a:lnTo>
                                    <a:pt x="24" y="44"/>
                                  </a:lnTo>
                                  <a:lnTo>
                                    <a:pt x="24" y="48"/>
                                  </a:lnTo>
                                  <a:lnTo>
                                    <a:pt x="29" y="53"/>
                                  </a:lnTo>
                                  <a:lnTo>
                                    <a:pt x="29" y="58"/>
                                  </a:lnTo>
                                  <a:lnTo>
                                    <a:pt x="39" y="68"/>
                                  </a:lnTo>
                                  <a:lnTo>
                                    <a:pt x="39" y="72"/>
                                  </a:lnTo>
                                  <a:lnTo>
                                    <a:pt x="43" y="77"/>
                                  </a:lnTo>
                                  <a:lnTo>
                                    <a:pt x="43" y="82"/>
                                  </a:lnTo>
                                  <a:lnTo>
                                    <a:pt x="53" y="92"/>
                                  </a:lnTo>
                                  <a:lnTo>
                                    <a:pt x="53" y="96"/>
                                  </a:lnTo>
                                  <a:lnTo>
                                    <a:pt x="58" y="101"/>
                                  </a:lnTo>
                                  <a:lnTo>
                                    <a:pt x="58" y="106"/>
                                  </a:lnTo>
                                  <a:lnTo>
                                    <a:pt x="63" y="111"/>
                                  </a:lnTo>
                                  <a:lnTo>
                                    <a:pt x="63" y="116"/>
                                  </a:lnTo>
                                  <a:lnTo>
                                    <a:pt x="72" y="125"/>
                                  </a:lnTo>
                                  <a:lnTo>
                                    <a:pt x="72" y="130"/>
                                  </a:lnTo>
                                  <a:lnTo>
                                    <a:pt x="77" y="135"/>
                                  </a:lnTo>
                                  <a:lnTo>
                                    <a:pt x="77" y="140"/>
                                  </a:lnTo>
                                  <a:lnTo>
                                    <a:pt x="82" y="144"/>
                                  </a:lnTo>
                                  <a:lnTo>
                                    <a:pt x="82" y="149"/>
                                  </a:lnTo>
                                  <a:lnTo>
                                    <a:pt x="91" y="159"/>
                                  </a:lnTo>
                                  <a:lnTo>
                                    <a:pt x="91" y="164"/>
                                  </a:lnTo>
                                  <a:lnTo>
                                    <a:pt x="96" y="168"/>
                                  </a:lnTo>
                                  <a:lnTo>
                                    <a:pt x="96" y="173"/>
                                  </a:lnTo>
                                  <a:lnTo>
                                    <a:pt x="101" y="178"/>
                                  </a:lnTo>
                                  <a:lnTo>
                                    <a:pt x="101" y="183"/>
                                  </a:lnTo>
                                  <a:lnTo>
                                    <a:pt x="111" y="192"/>
                                  </a:lnTo>
                                  <a:lnTo>
                                    <a:pt x="111" y="197"/>
                                  </a:lnTo>
                                  <a:lnTo>
                                    <a:pt x="115" y="202"/>
                                  </a:lnTo>
                                  <a:lnTo>
                                    <a:pt x="115" y="207"/>
                                  </a:lnTo>
                                  <a:lnTo>
                                    <a:pt x="125" y="216"/>
                                  </a:lnTo>
                                  <a:lnTo>
                                    <a:pt x="125" y="221"/>
                                  </a:lnTo>
                                  <a:lnTo>
                                    <a:pt x="130" y="226"/>
                                  </a:lnTo>
                                  <a:lnTo>
                                    <a:pt x="130" y="231"/>
                                  </a:lnTo>
                                  <a:lnTo>
                                    <a:pt x="135" y="236"/>
                                  </a:lnTo>
                                  <a:lnTo>
                                    <a:pt x="135" y="240"/>
                                  </a:lnTo>
                                  <a:lnTo>
                                    <a:pt x="144" y="250"/>
                                  </a:lnTo>
                                  <a:lnTo>
                                    <a:pt x="144" y="255"/>
                                  </a:lnTo>
                                  <a:lnTo>
                                    <a:pt x="149" y="260"/>
                                  </a:lnTo>
                                  <a:lnTo>
                                    <a:pt x="149" y="264"/>
                                  </a:lnTo>
                                  <a:lnTo>
                                    <a:pt x="154" y="269"/>
                                  </a:lnTo>
                                  <a:lnTo>
                                    <a:pt x="154" y="274"/>
                                  </a:lnTo>
                                  <a:lnTo>
                                    <a:pt x="163" y="284"/>
                                  </a:lnTo>
                                  <a:lnTo>
                                    <a:pt x="163" y="288"/>
                                  </a:lnTo>
                                  <a:lnTo>
                                    <a:pt x="168" y="293"/>
                                  </a:lnTo>
                                  <a:lnTo>
                                    <a:pt x="168" y="298"/>
                                  </a:lnTo>
                                  <a:lnTo>
                                    <a:pt x="173" y="303"/>
                                  </a:lnTo>
                                  <a:lnTo>
                                    <a:pt x="173" y="308"/>
                                  </a:lnTo>
                                  <a:lnTo>
                                    <a:pt x="183" y="317"/>
                                  </a:lnTo>
                                  <a:lnTo>
                                    <a:pt x="183" y="322"/>
                                  </a:lnTo>
                                  <a:lnTo>
                                    <a:pt x="187" y="327"/>
                                  </a:lnTo>
                                  <a:lnTo>
                                    <a:pt x="187" y="332"/>
                                  </a:lnTo>
                                  <a:lnTo>
                                    <a:pt x="197" y="341"/>
                                  </a:lnTo>
                                  <a:lnTo>
                                    <a:pt x="197" y="346"/>
                                  </a:lnTo>
                                  <a:lnTo>
                                    <a:pt x="202" y="351"/>
                                  </a:lnTo>
                                  <a:lnTo>
                                    <a:pt x="202" y="356"/>
                                  </a:lnTo>
                                  <a:lnTo>
                                    <a:pt x="207" y="360"/>
                                  </a:lnTo>
                                  <a:lnTo>
                                    <a:pt x="207" y="365"/>
                                  </a:lnTo>
                                  <a:lnTo>
                                    <a:pt x="216" y="375"/>
                                  </a:lnTo>
                                  <a:lnTo>
                                    <a:pt x="216" y="380"/>
                                  </a:lnTo>
                                  <a:lnTo>
                                    <a:pt x="221" y="384"/>
                                  </a:lnTo>
                                  <a:lnTo>
                                    <a:pt x="221" y="389"/>
                                  </a:lnTo>
                                  <a:lnTo>
                                    <a:pt x="226" y="394"/>
                                  </a:lnTo>
                                  <a:lnTo>
                                    <a:pt x="226" y="399"/>
                                  </a:lnTo>
                                  <a:lnTo>
                                    <a:pt x="235" y="409"/>
                                  </a:lnTo>
                                  <a:lnTo>
                                    <a:pt x="235" y="413"/>
                                  </a:lnTo>
                                  <a:lnTo>
                                    <a:pt x="240" y="418"/>
                                  </a:lnTo>
                                  <a:lnTo>
                                    <a:pt x="240" y="423"/>
                                  </a:lnTo>
                                  <a:lnTo>
                                    <a:pt x="245" y="428"/>
                                  </a:lnTo>
                                  <a:lnTo>
                                    <a:pt x="245" y="433"/>
                                  </a:lnTo>
                                  <a:lnTo>
                                    <a:pt x="255" y="442"/>
                                  </a:lnTo>
                                  <a:lnTo>
                                    <a:pt x="255" y="447"/>
                                  </a:lnTo>
                                  <a:lnTo>
                                    <a:pt x="259" y="452"/>
                                  </a:lnTo>
                                  <a:lnTo>
                                    <a:pt x="259" y="457"/>
                                  </a:lnTo>
                                  <a:lnTo>
                                    <a:pt x="269" y="466"/>
                                  </a:lnTo>
                                  <a:lnTo>
                                    <a:pt x="269" y="471"/>
                                  </a:lnTo>
                                  <a:lnTo>
                                    <a:pt x="274" y="476"/>
                                  </a:lnTo>
                                  <a:lnTo>
                                    <a:pt x="274" y="481"/>
                                  </a:lnTo>
                                  <a:lnTo>
                                    <a:pt x="279" y="485"/>
                                  </a:lnTo>
                                  <a:lnTo>
                                    <a:pt x="279" y="490"/>
                                  </a:lnTo>
                                  <a:lnTo>
                                    <a:pt x="288" y="500"/>
                                  </a:lnTo>
                                  <a:lnTo>
                                    <a:pt x="288" y="505"/>
                                  </a:lnTo>
                                  <a:lnTo>
                                    <a:pt x="293" y="509"/>
                                  </a:lnTo>
                                  <a:lnTo>
                                    <a:pt x="293" y="514"/>
                                  </a:lnTo>
                                  <a:lnTo>
                                    <a:pt x="298" y="519"/>
                                  </a:lnTo>
                                  <a:lnTo>
                                    <a:pt x="298" y="524"/>
                                  </a:lnTo>
                                  <a:lnTo>
                                    <a:pt x="307" y="533"/>
                                  </a:lnTo>
                                  <a:lnTo>
                                    <a:pt x="307" y="538"/>
                                  </a:lnTo>
                                  <a:lnTo>
                                    <a:pt x="312" y="543"/>
                                  </a:lnTo>
                                  <a:lnTo>
                                    <a:pt x="312" y="548"/>
                                  </a:lnTo>
                                  <a:lnTo>
                                    <a:pt x="317" y="553"/>
                                  </a:lnTo>
                                  <a:lnTo>
                                    <a:pt x="317" y="557"/>
                                  </a:lnTo>
                                  <a:lnTo>
                                    <a:pt x="327" y="567"/>
                                  </a:lnTo>
                                  <a:lnTo>
                                    <a:pt x="327" y="572"/>
                                  </a:lnTo>
                                  <a:lnTo>
                                    <a:pt x="331" y="577"/>
                                  </a:lnTo>
                                  <a:lnTo>
                                    <a:pt x="331" y="581"/>
                                  </a:lnTo>
                                  <a:lnTo>
                                    <a:pt x="341" y="591"/>
                                  </a:lnTo>
                                  <a:lnTo>
                                    <a:pt x="341" y="596"/>
                                  </a:lnTo>
                                  <a:lnTo>
                                    <a:pt x="346" y="601"/>
                                  </a:lnTo>
                                  <a:lnTo>
                                    <a:pt x="346" y="605"/>
                                  </a:lnTo>
                                  <a:lnTo>
                                    <a:pt x="351" y="610"/>
                                  </a:lnTo>
                                  <a:lnTo>
                                    <a:pt x="351" y="615"/>
                                  </a:lnTo>
                                  <a:lnTo>
                                    <a:pt x="360" y="625"/>
                                  </a:lnTo>
                                  <a:lnTo>
                                    <a:pt x="360" y="629"/>
                                  </a:lnTo>
                                  <a:lnTo>
                                    <a:pt x="365" y="634"/>
                                  </a:lnTo>
                                  <a:lnTo>
                                    <a:pt x="365" y="639"/>
                                  </a:lnTo>
                                  <a:lnTo>
                                    <a:pt x="370" y="644"/>
                                  </a:lnTo>
                                  <a:lnTo>
                                    <a:pt x="370" y="649"/>
                                  </a:lnTo>
                                  <a:lnTo>
                                    <a:pt x="379" y="658"/>
                                  </a:lnTo>
                                  <a:lnTo>
                                    <a:pt x="379" y="663"/>
                                  </a:lnTo>
                                  <a:lnTo>
                                    <a:pt x="384" y="668"/>
                                  </a:lnTo>
                                  <a:lnTo>
                                    <a:pt x="384" y="673"/>
                                  </a:lnTo>
                                  <a:lnTo>
                                    <a:pt x="389" y="6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3"/>
                          <wps:cNvSpPr>
                            <a:spLocks/>
                          </wps:cNvSpPr>
                          <wps:spPr bwMode="auto">
                            <a:xfrm>
                              <a:off x="6533" y="2161"/>
                              <a:ext cx="211" cy="369"/>
                            </a:xfrm>
                            <a:custGeom>
                              <a:avLst/>
                              <a:gdLst>
                                <a:gd name="T0" fmla="*/ 5 w 211"/>
                                <a:gd name="T1" fmla="*/ 4 h 369"/>
                                <a:gd name="T2" fmla="*/ 10 w 211"/>
                                <a:gd name="T3" fmla="*/ 14 h 369"/>
                                <a:gd name="T4" fmla="*/ 19 w 211"/>
                                <a:gd name="T5" fmla="*/ 28 h 369"/>
                                <a:gd name="T6" fmla="*/ 24 w 211"/>
                                <a:gd name="T7" fmla="*/ 38 h 369"/>
                                <a:gd name="T8" fmla="*/ 29 w 211"/>
                                <a:gd name="T9" fmla="*/ 48 h 369"/>
                                <a:gd name="T10" fmla="*/ 38 w 211"/>
                                <a:gd name="T11" fmla="*/ 62 h 369"/>
                                <a:gd name="T12" fmla="*/ 43 w 211"/>
                                <a:gd name="T13" fmla="*/ 72 h 369"/>
                                <a:gd name="T14" fmla="*/ 48 w 211"/>
                                <a:gd name="T15" fmla="*/ 81 h 369"/>
                                <a:gd name="T16" fmla="*/ 58 w 211"/>
                                <a:gd name="T17" fmla="*/ 96 h 369"/>
                                <a:gd name="T18" fmla="*/ 62 w 211"/>
                                <a:gd name="T19" fmla="*/ 105 h 369"/>
                                <a:gd name="T20" fmla="*/ 72 w 211"/>
                                <a:gd name="T21" fmla="*/ 120 h 369"/>
                                <a:gd name="T22" fmla="*/ 77 w 211"/>
                                <a:gd name="T23" fmla="*/ 129 h 369"/>
                                <a:gd name="T24" fmla="*/ 82 w 211"/>
                                <a:gd name="T25" fmla="*/ 139 h 369"/>
                                <a:gd name="T26" fmla="*/ 91 w 211"/>
                                <a:gd name="T27" fmla="*/ 153 h 369"/>
                                <a:gd name="T28" fmla="*/ 96 w 211"/>
                                <a:gd name="T29" fmla="*/ 163 h 369"/>
                                <a:gd name="T30" fmla="*/ 101 w 211"/>
                                <a:gd name="T31" fmla="*/ 172 h 369"/>
                                <a:gd name="T32" fmla="*/ 110 w 211"/>
                                <a:gd name="T33" fmla="*/ 187 h 369"/>
                                <a:gd name="T34" fmla="*/ 115 w 211"/>
                                <a:gd name="T35" fmla="*/ 196 h 369"/>
                                <a:gd name="T36" fmla="*/ 120 w 211"/>
                                <a:gd name="T37" fmla="*/ 206 h 369"/>
                                <a:gd name="T38" fmla="*/ 130 w 211"/>
                                <a:gd name="T39" fmla="*/ 220 h 369"/>
                                <a:gd name="T40" fmla="*/ 135 w 211"/>
                                <a:gd name="T41" fmla="*/ 230 h 369"/>
                                <a:gd name="T42" fmla="*/ 139 w 211"/>
                                <a:gd name="T43" fmla="*/ 240 h 369"/>
                                <a:gd name="T44" fmla="*/ 149 w 211"/>
                                <a:gd name="T45" fmla="*/ 254 h 369"/>
                                <a:gd name="T46" fmla="*/ 154 w 211"/>
                                <a:gd name="T47" fmla="*/ 264 h 369"/>
                                <a:gd name="T48" fmla="*/ 163 w 211"/>
                                <a:gd name="T49" fmla="*/ 278 h 369"/>
                                <a:gd name="T50" fmla="*/ 168 w 211"/>
                                <a:gd name="T51" fmla="*/ 288 h 369"/>
                                <a:gd name="T52" fmla="*/ 173 w 211"/>
                                <a:gd name="T53" fmla="*/ 297 h 369"/>
                                <a:gd name="T54" fmla="*/ 183 w 211"/>
                                <a:gd name="T55" fmla="*/ 312 h 369"/>
                                <a:gd name="T56" fmla="*/ 187 w 211"/>
                                <a:gd name="T57" fmla="*/ 321 h 369"/>
                                <a:gd name="T58" fmla="*/ 192 w 211"/>
                                <a:gd name="T59" fmla="*/ 331 h 369"/>
                                <a:gd name="T60" fmla="*/ 202 w 211"/>
                                <a:gd name="T61" fmla="*/ 345 h 369"/>
                                <a:gd name="T62" fmla="*/ 207 w 211"/>
                                <a:gd name="T63" fmla="*/ 355 h 369"/>
                                <a:gd name="T64" fmla="*/ 211 w 211"/>
                                <a:gd name="T65" fmla="*/ 36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369">
                                  <a:moveTo>
                                    <a:pt x="0" y="0"/>
                                  </a:moveTo>
                                  <a:lnTo>
                                    <a:pt x="5" y="4"/>
                                  </a:lnTo>
                                  <a:lnTo>
                                    <a:pt x="5" y="9"/>
                                  </a:lnTo>
                                  <a:lnTo>
                                    <a:pt x="10" y="14"/>
                                  </a:lnTo>
                                  <a:lnTo>
                                    <a:pt x="10" y="19"/>
                                  </a:lnTo>
                                  <a:lnTo>
                                    <a:pt x="19" y="28"/>
                                  </a:lnTo>
                                  <a:lnTo>
                                    <a:pt x="19" y="33"/>
                                  </a:lnTo>
                                  <a:lnTo>
                                    <a:pt x="24" y="38"/>
                                  </a:lnTo>
                                  <a:lnTo>
                                    <a:pt x="24" y="43"/>
                                  </a:lnTo>
                                  <a:lnTo>
                                    <a:pt x="29" y="48"/>
                                  </a:lnTo>
                                  <a:lnTo>
                                    <a:pt x="29" y="52"/>
                                  </a:lnTo>
                                  <a:lnTo>
                                    <a:pt x="38" y="62"/>
                                  </a:lnTo>
                                  <a:lnTo>
                                    <a:pt x="38" y="67"/>
                                  </a:lnTo>
                                  <a:lnTo>
                                    <a:pt x="43" y="72"/>
                                  </a:lnTo>
                                  <a:lnTo>
                                    <a:pt x="43" y="76"/>
                                  </a:lnTo>
                                  <a:lnTo>
                                    <a:pt x="48" y="81"/>
                                  </a:lnTo>
                                  <a:lnTo>
                                    <a:pt x="48" y="86"/>
                                  </a:lnTo>
                                  <a:lnTo>
                                    <a:pt x="58" y="96"/>
                                  </a:lnTo>
                                  <a:lnTo>
                                    <a:pt x="58" y="100"/>
                                  </a:lnTo>
                                  <a:lnTo>
                                    <a:pt x="62" y="105"/>
                                  </a:lnTo>
                                  <a:lnTo>
                                    <a:pt x="62" y="110"/>
                                  </a:lnTo>
                                  <a:lnTo>
                                    <a:pt x="72" y="120"/>
                                  </a:lnTo>
                                  <a:lnTo>
                                    <a:pt x="72" y="124"/>
                                  </a:lnTo>
                                  <a:lnTo>
                                    <a:pt x="77" y="129"/>
                                  </a:lnTo>
                                  <a:lnTo>
                                    <a:pt x="77" y="134"/>
                                  </a:lnTo>
                                  <a:lnTo>
                                    <a:pt x="82" y="139"/>
                                  </a:lnTo>
                                  <a:lnTo>
                                    <a:pt x="82" y="144"/>
                                  </a:lnTo>
                                  <a:lnTo>
                                    <a:pt x="91" y="153"/>
                                  </a:lnTo>
                                  <a:lnTo>
                                    <a:pt x="91" y="158"/>
                                  </a:lnTo>
                                  <a:lnTo>
                                    <a:pt x="96" y="163"/>
                                  </a:lnTo>
                                  <a:lnTo>
                                    <a:pt x="96" y="168"/>
                                  </a:lnTo>
                                  <a:lnTo>
                                    <a:pt x="101" y="172"/>
                                  </a:lnTo>
                                  <a:lnTo>
                                    <a:pt x="101" y="177"/>
                                  </a:lnTo>
                                  <a:lnTo>
                                    <a:pt x="110" y="187"/>
                                  </a:lnTo>
                                  <a:lnTo>
                                    <a:pt x="110" y="192"/>
                                  </a:lnTo>
                                  <a:lnTo>
                                    <a:pt x="115" y="196"/>
                                  </a:lnTo>
                                  <a:lnTo>
                                    <a:pt x="115" y="201"/>
                                  </a:lnTo>
                                  <a:lnTo>
                                    <a:pt x="120" y="206"/>
                                  </a:lnTo>
                                  <a:lnTo>
                                    <a:pt x="120" y="211"/>
                                  </a:lnTo>
                                  <a:lnTo>
                                    <a:pt x="130" y="220"/>
                                  </a:lnTo>
                                  <a:lnTo>
                                    <a:pt x="130" y="225"/>
                                  </a:lnTo>
                                  <a:lnTo>
                                    <a:pt x="135" y="230"/>
                                  </a:lnTo>
                                  <a:lnTo>
                                    <a:pt x="135" y="235"/>
                                  </a:lnTo>
                                  <a:lnTo>
                                    <a:pt x="139" y="240"/>
                                  </a:lnTo>
                                  <a:lnTo>
                                    <a:pt x="139" y="244"/>
                                  </a:lnTo>
                                  <a:lnTo>
                                    <a:pt x="149" y="254"/>
                                  </a:lnTo>
                                  <a:lnTo>
                                    <a:pt x="149" y="259"/>
                                  </a:lnTo>
                                  <a:lnTo>
                                    <a:pt x="154" y="264"/>
                                  </a:lnTo>
                                  <a:lnTo>
                                    <a:pt x="154" y="268"/>
                                  </a:lnTo>
                                  <a:lnTo>
                                    <a:pt x="163" y="278"/>
                                  </a:lnTo>
                                  <a:lnTo>
                                    <a:pt x="163" y="283"/>
                                  </a:lnTo>
                                  <a:lnTo>
                                    <a:pt x="168" y="288"/>
                                  </a:lnTo>
                                  <a:lnTo>
                                    <a:pt x="168" y="292"/>
                                  </a:lnTo>
                                  <a:lnTo>
                                    <a:pt x="173" y="297"/>
                                  </a:lnTo>
                                  <a:lnTo>
                                    <a:pt x="173" y="302"/>
                                  </a:lnTo>
                                  <a:lnTo>
                                    <a:pt x="183" y="312"/>
                                  </a:lnTo>
                                  <a:lnTo>
                                    <a:pt x="183" y="316"/>
                                  </a:lnTo>
                                  <a:lnTo>
                                    <a:pt x="187" y="321"/>
                                  </a:lnTo>
                                  <a:lnTo>
                                    <a:pt x="187" y="326"/>
                                  </a:lnTo>
                                  <a:lnTo>
                                    <a:pt x="192" y="331"/>
                                  </a:lnTo>
                                  <a:lnTo>
                                    <a:pt x="192" y="336"/>
                                  </a:lnTo>
                                  <a:lnTo>
                                    <a:pt x="202" y="345"/>
                                  </a:lnTo>
                                  <a:lnTo>
                                    <a:pt x="202" y="350"/>
                                  </a:lnTo>
                                  <a:lnTo>
                                    <a:pt x="207" y="355"/>
                                  </a:lnTo>
                                  <a:lnTo>
                                    <a:pt x="207" y="360"/>
                                  </a:lnTo>
                                  <a:lnTo>
                                    <a:pt x="211" y="364"/>
                                  </a:lnTo>
                                  <a:lnTo>
                                    <a:pt x="211" y="3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4"/>
                          <wps:cNvSpPr>
                            <a:spLocks/>
                          </wps:cNvSpPr>
                          <wps:spPr bwMode="auto">
                            <a:xfrm>
                              <a:off x="6874" y="2751"/>
                              <a:ext cx="29" cy="48"/>
                            </a:xfrm>
                            <a:custGeom>
                              <a:avLst/>
                              <a:gdLst>
                                <a:gd name="T0" fmla="*/ 0 w 29"/>
                                <a:gd name="T1" fmla="*/ 0 h 48"/>
                                <a:gd name="T2" fmla="*/ 5 w 29"/>
                                <a:gd name="T3" fmla="*/ 5 h 48"/>
                                <a:gd name="T4" fmla="*/ 5 w 29"/>
                                <a:gd name="T5" fmla="*/ 10 h 48"/>
                                <a:gd name="T6" fmla="*/ 10 w 29"/>
                                <a:gd name="T7" fmla="*/ 15 h 48"/>
                                <a:gd name="T8" fmla="*/ 10 w 29"/>
                                <a:gd name="T9" fmla="*/ 19 h 48"/>
                                <a:gd name="T10" fmla="*/ 14 w 29"/>
                                <a:gd name="T11" fmla="*/ 24 h 48"/>
                                <a:gd name="T12" fmla="*/ 14 w 29"/>
                                <a:gd name="T13" fmla="*/ 29 h 48"/>
                                <a:gd name="T14" fmla="*/ 24 w 29"/>
                                <a:gd name="T15" fmla="*/ 39 h 48"/>
                                <a:gd name="T16" fmla="*/ 24 w 29"/>
                                <a:gd name="T17" fmla="*/ 43 h 48"/>
                                <a:gd name="T18" fmla="*/ 29 w 29"/>
                                <a:gd name="T1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8">
                                  <a:moveTo>
                                    <a:pt x="0" y="0"/>
                                  </a:moveTo>
                                  <a:lnTo>
                                    <a:pt x="5" y="5"/>
                                  </a:lnTo>
                                  <a:lnTo>
                                    <a:pt x="5" y="10"/>
                                  </a:lnTo>
                                  <a:lnTo>
                                    <a:pt x="10" y="15"/>
                                  </a:lnTo>
                                  <a:lnTo>
                                    <a:pt x="10" y="19"/>
                                  </a:lnTo>
                                  <a:lnTo>
                                    <a:pt x="14" y="24"/>
                                  </a:lnTo>
                                  <a:lnTo>
                                    <a:pt x="14" y="29"/>
                                  </a:lnTo>
                                  <a:lnTo>
                                    <a:pt x="24" y="39"/>
                                  </a:lnTo>
                                  <a:lnTo>
                                    <a:pt x="24"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5"/>
                          <wps:cNvSpPr>
                            <a:spLocks/>
                          </wps:cNvSpPr>
                          <wps:spPr bwMode="auto">
                            <a:xfrm>
                              <a:off x="7004" y="2972"/>
                              <a:ext cx="28" cy="53"/>
                            </a:xfrm>
                            <a:custGeom>
                              <a:avLst/>
                              <a:gdLst>
                                <a:gd name="T0" fmla="*/ 0 w 28"/>
                                <a:gd name="T1" fmla="*/ 0 h 53"/>
                                <a:gd name="T2" fmla="*/ 0 w 28"/>
                                <a:gd name="T3" fmla="*/ 5 h 53"/>
                                <a:gd name="T4" fmla="*/ 4 w 28"/>
                                <a:gd name="T5" fmla="*/ 10 h 53"/>
                                <a:gd name="T6" fmla="*/ 4 w 28"/>
                                <a:gd name="T7" fmla="*/ 14 h 53"/>
                                <a:gd name="T8" fmla="*/ 9 w 28"/>
                                <a:gd name="T9" fmla="*/ 19 h 53"/>
                                <a:gd name="T10" fmla="*/ 9 w 28"/>
                                <a:gd name="T11" fmla="*/ 24 h 53"/>
                                <a:gd name="T12" fmla="*/ 14 w 28"/>
                                <a:gd name="T13" fmla="*/ 29 h 53"/>
                                <a:gd name="T14" fmla="*/ 19 w 28"/>
                                <a:gd name="T15" fmla="*/ 34 h 53"/>
                                <a:gd name="T16" fmla="*/ 19 w 28"/>
                                <a:gd name="T17" fmla="*/ 38 h 53"/>
                                <a:gd name="T18" fmla="*/ 24 w 28"/>
                                <a:gd name="T19" fmla="*/ 43 h 53"/>
                                <a:gd name="T20" fmla="*/ 24 w 28"/>
                                <a:gd name="T21" fmla="*/ 48 h 53"/>
                                <a:gd name="T22" fmla="*/ 28 w 28"/>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0" y="5"/>
                                  </a:lnTo>
                                  <a:lnTo>
                                    <a:pt x="4" y="10"/>
                                  </a:lnTo>
                                  <a:lnTo>
                                    <a:pt x="4" y="14"/>
                                  </a:lnTo>
                                  <a:lnTo>
                                    <a:pt x="9" y="19"/>
                                  </a:lnTo>
                                  <a:lnTo>
                                    <a:pt x="9" y="24"/>
                                  </a:lnTo>
                                  <a:lnTo>
                                    <a:pt x="14" y="29"/>
                                  </a:lnTo>
                                  <a:lnTo>
                                    <a:pt x="19" y="34"/>
                                  </a:lnTo>
                                  <a:lnTo>
                                    <a:pt x="19" y="38"/>
                                  </a:lnTo>
                                  <a:lnTo>
                                    <a:pt x="24" y="43"/>
                                  </a:lnTo>
                                  <a:lnTo>
                                    <a:pt x="24"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6"/>
                          <wps:cNvSpPr>
                            <a:spLocks/>
                          </wps:cNvSpPr>
                          <wps:spPr bwMode="auto">
                            <a:xfrm>
                              <a:off x="6058" y="1440"/>
                              <a:ext cx="417" cy="725"/>
                            </a:xfrm>
                            <a:custGeom>
                              <a:avLst/>
                              <a:gdLst>
                                <a:gd name="T0" fmla="*/ 5 w 417"/>
                                <a:gd name="T1" fmla="*/ 10 h 725"/>
                                <a:gd name="T2" fmla="*/ 14 w 417"/>
                                <a:gd name="T3" fmla="*/ 24 h 725"/>
                                <a:gd name="T4" fmla="*/ 24 w 417"/>
                                <a:gd name="T5" fmla="*/ 44 h 725"/>
                                <a:gd name="T6" fmla="*/ 33 w 417"/>
                                <a:gd name="T7" fmla="*/ 58 h 725"/>
                                <a:gd name="T8" fmla="*/ 43 w 417"/>
                                <a:gd name="T9" fmla="*/ 77 h 725"/>
                                <a:gd name="T10" fmla="*/ 57 w 417"/>
                                <a:gd name="T11" fmla="*/ 96 h 725"/>
                                <a:gd name="T12" fmla="*/ 62 w 417"/>
                                <a:gd name="T13" fmla="*/ 111 h 725"/>
                                <a:gd name="T14" fmla="*/ 77 w 417"/>
                                <a:gd name="T15" fmla="*/ 130 h 725"/>
                                <a:gd name="T16" fmla="*/ 81 w 417"/>
                                <a:gd name="T17" fmla="*/ 144 h 725"/>
                                <a:gd name="T18" fmla="*/ 96 w 417"/>
                                <a:gd name="T19" fmla="*/ 164 h 725"/>
                                <a:gd name="T20" fmla="*/ 101 w 417"/>
                                <a:gd name="T21" fmla="*/ 178 h 725"/>
                                <a:gd name="T22" fmla="*/ 115 w 417"/>
                                <a:gd name="T23" fmla="*/ 197 h 725"/>
                                <a:gd name="T24" fmla="*/ 120 w 417"/>
                                <a:gd name="T25" fmla="*/ 212 h 725"/>
                                <a:gd name="T26" fmla="*/ 134 w 417"/>
                                <a:gd name="T27" fmla="*/ 231 h 725"/>
                                <a:gd name="T28" fmla="*/ 139 w 417"/>
                                <a:gd name="T29" fmla="*/ 245 h 725"/>
                                <a:gd name="T30" fmla="*/ 153 w 417"/>
                                <a:gd name="T31" fmla="*/ 264 h 725"/>
                                <a:gd name="T32" fmla="*/ 158 w 417"/>
                                <a:gd name="T33" fmla="*/ 279 h 725"/>
                                <a:gd name="T34" fmla="*/ 173 w 417"/>
                                <a:gd name="T35" fmla="*/ 298 h 725"/>
                                <a:gd name="T36" fmla="*/ 182 w 417"/>
                                <a:gd name="T37" fmla="*/ 317 h 725"/>
                                <a:gd name="T38" fmla="*/ 192 w 417"/>
                                <a:gd name="T39" fmla="*/ 332 h 725"/>
                                <a:gd name="T40" fmla="*/ 201 w 417"/>
                                <a:gd name="T41" fmla="*/ 351 h 725"/>
                                <a:gd name="T42" fmla="*/ 211 w 417"/>
                                <a:gd name="T43" fmla="*/ 365 h 725"/>
                                <a:gd name="T44" fmla="*/ 221 w 417"/>
                                <a:gd name="T45" fmla="*/ 384 h 725"/>
                                <a:gd name="T46" fmla="*/ 230 w 417"/>
                                <a:gd name="T47" fmla="*/ 399 h 725"/>
                                <a:gd name="T48" fmla="*/ 240 w 417"/>
                                <a:gd name="T49" fmla="*/ 418 h 725"/>
                                <a:gd name="T50" fmla="*/ 254 w 417"/>
                                <a:gd name="T51" fmla="*/ 437 h 725"/>
                                <a:gd name="T52" fmla="*/ 259 w 417"/>
                                <a:gd name="T53" fmla="*/ 452 h 725"/>
                                <a:gd name="T54" fmla="*/ 273 w 417"/>
                                <a:gd name="T55" fmla="*/ 471 h 725"/>
                                <a:gd name="T56" fmla="*/ 278 w 417"/>
                                <a:gd name="T57" fmla="*/ 485 h 725"/>
                                <a:gd name="T58" fmla="*/ 293 w 417"/>
                                <a:gd name="T59" fmla="*/ 505 h 725"/>
                                <a:gd name="T60" fmla="*/ 297 w 417"/>
                                <a:gd name="T61" fmla="*/ 519 h 725"/>
                                <a:gd name="T62" fmla="*/ 312 w 417"/>
                                <a:gd name="T63" fmla="*/ 538 h 725"/>
                                <a:gd name="T64" fmla="*/ 317 w 417"/>
                                <a:gd name="T65" fmla="*/ 553 h 725"/>
                                <a:gd name="T66" fmla="*/ 331 w 417"/>
                                <a:gd name="T67" fmla="*/ 572 h 725"/>
                                <a:gd name="T68" fmla="*/ 336 w 417"/>
                                <a:gd name="T69" fmla="*/ 586 h 725"/>
                                <a:gd name="T70" fmla="*/ 350 w 417"/>
                                <a:gd name="T71" fmla="*/ 605 h 725"/>
                                <a:gd name="T72" fmla="*/ 360 w 417"/>
                                <a:gd name="T73" fmla="*/ 625 h 725"/>
                                <a:gd name="T74" fmla="*/ 369 w 417"/>
                                <a:gd name="T75" fmla="*/ 639 h 725"/>
                                <a:gd name="T76" fmla="*/ 379 w 417"/>
                                <a:gd name="T77" fmla="*/ 658 h 725"/>
                                <a:gd name="T78" fmla="*/ 389 w 417"/>
                                <a:gd name="T79" fmla="*/ 673 h 725"/>
                                <a:gd name="T80" fmla="*/ 398 w 417"/>
                                <a:gd name="T81" fmla="*/ 692 h 725"/>
                                <a:gd name="T82" fmla="*/ 408 w 417"/>
                                <a:gd name="T83" fmla="*/ 706 h 725"/>
                                <a:gd name="T84" fmla="*/ 417 w 417"/>
                                <a:gd name="T85" fmla="*/ 725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7" h="725">
                                  <a:moveTo>
                                    <a:pt x="0" y="0"/>
                                  </a:moveTo>
                                  <a:lnTo>
                                    <a:pt x="5" y="5"/>
                                  </a:lnTo>
                                  <a:lnTo>
                                    <a:pt x="5" y="10"/>
                                  </a:lnTo>
                                  <a:lnTo>
                                    <a:pt x="9" y="15"/>
                                  </a:lnTo>
                                  <a:lnTo>
                                    <a:pt x="9" y="20"/>
                                  </a:lnTo>
                                  <a:lnTo>
                                    <a:pt x="14" y="24"/>
                                  </a:lnTo>
                                  <a:lnTo>
                                    <a:pt x="14" y="29"/>
                                  </a:lnTo>
                                  <a:lnTo>
                                    <a:pt x="24" y="39"/>
                                  </a:lnTo>
                                  <a:lnTo>
                                    <a:pt x="24" y="44"/>
                                  </a:lnTo>
                                  <a:lnTo>
                                    <a:pt x="29" y="48"/>
                                  </a:lnTo>
                                  <a:lnTo>
                                    <a:pt x="29" y="53"/>
                                  </a:lnTo>
                                  <a:lnTo>
                                    <a:pt x="33" y="58"/>
                                  </a:lnTo>
                                  <a:lnTo>
                                    <a:pt x="33" y="63"/>
                                  </a:lnTo>
                                  <a:lnTo>
                                    <a:pt x="43" y="72"/>
                                  </a:lnTo>
                                  <a:lnTo>
                                    <a:pt x="43" y="77"/>
                                  </a:lnTo>
                                  <a:lnTo>
                                    <a:pt x="48" y="82"/>
                                  </a:lnTo>
                                  <a:lnTo>
                                    <a:pt x="48" y="87"/>
                                  </a:lnTo>
                                  <a:lnTo>
                                    <a:pt x="57" y="96"/>
                                  </a:lnTo>
                                  <a:lnTo>
                                    <a:pt x="57" y="101"/>
                                  </a:lnTo>
                                  <a:lnTo>
                                    <a:pt x="62" y="106"/>
                                  </a:lnTo>
                                  <a:lnTo>
                                    <a:pt x="62" y="111"/>
                                  </a:lnTo>
                                  <a:lnTo>
                                    <a:pt x="67" y="116"/>
                                  </a:lnTo>
                                  <a:lnTo>
                                    <a:pt x="67" y="120"/>
                                  </a:lnTo>
                                  <a:lnTo>
                                    <a:pt x="77" y="130"/>
                                  </a:lnTo>
                                  <a:lnTo>
                                    <a:pt x="77" y="135"/>
                                  </a:lnTo>
                                  <a:lnTo>
                                    <a:pt x="81" y="140"/>
                                  </a:lnTo>
                                  <a:lnTo>
                                    <a:pt x="81" y="144"/>
                                  </a:lnTo>
                                  <a:lnTo>
                                    <a:pt x="86" y="149"/>
                                  </a:lnTo>
                                  <a:lnTo>
                                    <a:pt x="86" y="154"/>
                                  </a:lnTo>
                                  <a:lnTo>
                                    <a:pt x="96" y="164"/>
                                  </a:lnTo>
                                  <a:lnTo>
                                    <a:pt x="96" y="168"/>
                                  </a:lnTo>
                                  <a:lnTo>
                                    <a:pt x="101" y="173"/>
                                  </a:lnTo>
                                  <a:lnTo>
                                    <a:pt x="101" y="178"/>
                                  </a:lnTo>
                                  <a:lnTo>
                                    <a:pt x="105" y="183"/>
                                  </a:lnTo>
                                  <a:lnTo>
                                    <a:pt x="105" y="188"/>
                                  </a:lnTo>
                                  <a:lnTo>
                                    <a:pt x="115" y="197"/>
                                  </a:lnTo>
                                  <a:lnTo>
                                    <a:pt x="115" y="202"/>
                                  </a:lnTo>
                                  <a:lnTo>
                                    <a:pt x="120" y="207"/>
                                  </a:lnTo>
                                  <a:lnTo>
                                    <a:pt x="120" y="212"/>
                                  </a:lnTo>
                                  <a:lnTo>
                                    <a:pt x="129" y="221"/>
                                  </a:lnTo>
                                  <a:lnTo>
                                    <a:pt x="129" y="226"/>
                                  </a:lnTo>
                                  <a:lnTo>
                                    <a:pt x="134" y="231"/>
                                  </a:lnTo>
                                  <a:lnTo>
                                    <a:pt x="134" y="236"/>
                                  </a:lnTo>
                                  <a:lnTo>
                                    <a:pt x="139" y="240"/>
                                  </a:lnTo>
                                  <a:lnTo>
                                    <a:pt x="139" y="245"/>
                                  </a:lnTo>
                                  <a:lnTo>
                                    <a:pt x="149" y="255"/>
                                  </a:lnTo>
                                  <a:lnTo>
                                    <a:pt x="149" y="260"/>
                                  </a:lnTo>
                                  <a:lnTo>
                                    <a:pt x="153" y="264"/>
                                  </a:lnTo>
                                  <a:lnTo>
                                    <a:pt x="153" y="269"/>
                                  </a:lnTo>
                                  <a:lnTo>
                                    <a:pt x="158" y="274"/>
                                  </a:lnTo>
                                  <a:lnTo>
                                    <a:pt x="158" y="279"/>
                                  </a:lnTo>
                                  <a:lnTo>
                                    <a:pt x="168" y="288"/>
                                  </a:lnTo>
                                  <a:lnTo>
                                    <a:pt x="168" y="293"/>
                                  </a:lnTo>
                                  <a:lnTo>
                                    <a:pt x="173" y="298"/>
                                  </a:lnTo>
                                  <a:lnTo>
                                    <a:pt x="173" y="303"/>
                                  </a:lnTo>
                                  <a:lnTo>
                                    <a:pt x="182" y="312"/>
                                  </a:lnTo>
                                  <a:lnTo>
                                    <a:pt x="182" y="317"/>
                                  </a:lnTo>
                                  <a:lnTo>
                                    <a:pt x="187" y="322"/>
                                  </a:lnTo>
                                  <a:lnTo>
                                    <a:pt x="187" y="327"/>
                                  </a:lnTo>
                                  <a:lnTo>
                                    <a:pt x="192" y="332"/>
                                  </a:lnTo>
                                  <a:lnTo>
                                    <a:pt x="192" y="336"/>
                                  </a:lnTo>
                                  <a:lnTo>
                                    <a:pt x="201" y="346"/>
                                  </a:lnTo>
                                  <a:lnTo>
                                    <a:pt x="201" y="351"/>
                                  </a:lnTo>
                                  <a:lnTo>
                                    <a:pt x="206" y="356"/>
                                  </a:lnTo>
                                  <a:lnTo>
                                    <a:pt x="206" y="360"/>
                                  </a:lnTo>
                                  <a:lnTo>
                                    <a:pt x="211" y="365"/>
                                  </a:lnTo>
                                  <a:lnTo>
                                    <a:pt x="211" y="370"/>
                                  </a:lnTo>
                                  <a:lnTo>
                                    <a:pt x="221" y="380"/>
                                  </a:lnTo>
                                  <a:lnTo>
                                    <a:pt x="221" y="384"/>
                                  </a:lnTo>
                                  <a:lnTo>
                                    <a:pt x="225" y="389"/>
                                  </a:lnTo>
                                  <a:lnTo>
                                    <a:pt x="225" y="394"/>
                                  </a:lnTo>
                                  <a:lnTo>
                                    <a:pt x="230" y="399"/>
                                  </a:lnTo>
                                  <a:lnTo>
                                    <a:pt x="230" y="404"/>
                                  </a:lnTo>
                                  <a:lnTo>
                                    <a:pt x="240" y="413"/>
                                  </a:lnTo>
                                  <a:lnTo>
                                    <a:pt x="240" y="418"/>
                                  </a:lnTo>
                                  <a:lnTo>
                                    <a:pt x="245" y="423"/>
                                  </a:lnTo>
                                  <a:lnTo>
                                    <a:pt x="245" y="428"/>
                                  </a:lnTo>
                                  <a:lnTo>
                                    <a:pt x="254" y="437"/>
                                  </a:lnTo>
                                  <a:lnTo>
                                    <a:pt x="254" y="442"/>
                                  </a:lnTo>
                                  <a:lnTo>
                                    <a:pt x="259" y="447"/>
                                  </a:lnTo>
                                  <a:lnTo>
                                    <a:pt x="259" y="452"/>
                                  </a:lnTo>
                                  <a:lnTo>
                                    <a:pt x="264" y="457"/>
                                  </a:lnTo>
                                  <a:lnTo>
                                    <a:pt x="264" y="461"/>
                                  </a:lnTo>
                                  <a:lnTo>
                                    <a:pt x="273" y="471"/>
                                  </a:lnTo>
                                  <a:lnTo>
                                    <a:pt x="273" y="476"/>
                                  </a:lnTo>
                                  <a:lnTo>
                                    <a:pt x="278" y="481"/>
                                  </a:lnTo>
                                  <a:lnTo>
                                    <a:pt x="278" y="485"/>
                                  </a:lnTo>
                                  <a:lnTo>
                                    <a:pt x="283" y="490"/>
                                  </a:lnTo>
                                  <a:lnTo>
                                    <a:pt x="283" y="495"/>
                                  </a:lnTo>
                                  <a:lnTo>
                                    <a:pt x="293" y="505"/>
                                  </a:lnTo>
                                  <a:lnTo>
                                    <a:pt x="293" y="509"/>
                                  </a:lnTo>
                                  <a:lnTo>
                                    <a:pt x="297" y="514"/>
                                  </a:lnTo>
                                  <a:lnTo>
                                    <a:pt x="297" y="519"/>
                                  </a:lnTo>
                                  <a:lnTo>
                                    <a:pt x="307" y="529"/>
                                  </a:lnTo>
                                  <a:lnTo>
                                    <a:pt x="307" y="533"/>
                                  </a:lnTo>
                                  <a:lnTo>
                                    <a:pt x="312" y="538"/>
                                  </a:lnTo>
                                  <a:lnTo>
                                    <a:pt x="312" y="543"/>
                                  </a:lnTo>
                                  <a:lnTo>
                                    <a:pt x="317" y="548"/>
                                  </a:lnTo>
                                  <a:lnTo>
                                    <a:pt x="317" y="553"/>
                                  </a:lnTo>
                                  <a:lnTo>
                                    <a:pt x="326" y="562"/>
                                  </a:lnTo>
                                  <a:lnTo>
                                    <a:pt x="326" y="567"/>
                                  </a:lnTo>
                                  <a:lnTo>
                                    <a:pt x="331" y="572"/>
                                  </a:lnTo>
                                  <a:lnTo>
                                    <a:pt x="331" y="577"/>
                                  </a:lnTo>
                                  <a:lnTo>
                                    <a:pt x="336" y="581"/>
                                  </a:lnTo>
                                  <a:lnTo>
                                    <a:pt x="336" y="586"/>
                                  </a:lnTo>
                                  <a:lnTo>
                                    <a:pt x="345" y="596"/>
                                  </a:lnTo>
                                  <a:lnTo>
                                    <a:pt x="345" y="601"/>
                                  </a:lnTo>
                                  <a:lnTo>
                                    <a:pt x="350" y="605"/>
                                  </a:lnTo>
                                  <a:lnTo>
                                    <a:pt x="350" y="610"/>
                                  </a:lnTo>
                                  <a:lnTo>
                                    <a:pt x="360" y="620"/>
                                  </a:lnTo>
                                  <a:lnTo>
                                    <a:pt x="360" y="625"/>
                                  </a:lnTo>
                                  <a:lnTo>
                                    <a:pt x="365" y="629"/>
                                  </a:lnTo>
                                  <a:lnTo>
                                    <a:pt x="365" y="634"/>
                                  </a:lnTo>
                                  <a:lnTo>
                                    <a:pt x="369" y="639"/>
                                  </a:lnTo>
                                  <a:lnTo>
                                    <a:pt x="369" y="644"/>
                                  </a:lnTo>
                                  <a:lnTo>
                                    <a:pt x="379" y="653"/>
                                  </a:lnTo>
                                  <a:lnTo>
                                    <a:pt x="379" y="658"/>
                                  </a:lnTo>
                                  <a:lnTo>
                                    <a:pt x="384" y="663"/>
                                  </a:lnTo>
                                  <a:lnTo>
                                    <a:pt x="384" y="668"/>
                                  </a:lnTo>
                                  <a:lnTo>
                                    <a:pt x="389" y="673"/>
                                  </a:lnTo>
                                  <a:lnTo>
                                    <a:pt x="389" y="677"/>
                                  </a:lnTo>
                                  <a:lnTo>
                                    <a:pt x="398" y="687"/>
                                  </a:lnTo>
                                  <a:lnTo>
                                    <a:pt x="398" y="692"/>
                                  </a:lnTo>
                                  <a:lnTo>
                                    <a:pt x="403" y="697"/>
                                  </a:lnTo>
                                  <a:lnTo>
                                    <a:pt x="403" y="701"/>
                                  </a:lnTo>
                                  <a:lnTo>
                                    <a:pt x="408" y="706"/>
                                  </a:lnTo>
                                  <a:lnTo>
                                    <a:pt x="408" y="711"/>
                                  </a:lnTo>
                                  <a:lnTo>
                                    <a:pt x="417" y="721"/>
                                  </a:lnTo>
                                  <a:lnTo>
                                    <a:pt x="417" y="7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7"/>
                          <wps:cNvSpPr>
                            <a:spLocks/>
                          </wps:cNvSpPr>
                          <wps:spPr bwMode="auto">
                            <a:xfrm>
                              <a:off x="6495" y="2199"/>
                              <a:ext cx="201" cy="346"/>
                            </a:xfrm>
                            <a:custGeom>
                              <a:avLst/>
                              <a:gdLst>
                                <a:gd name="T0" fmla="*/ 0 w 201"/>
                                <a:gd name="T1" fmla="*/ 0 h 346"/>
                                <a:gd name="T2" fmla="*/ 4 w 201"/>
                                <a:gd name="T3" fmla="*/ 5 h 346"/>
                                <a:gd name="T4" fmla="*/ 4 w 201"/>
                                <a:gd name="T5" fmla="*/ 10 h 346"/>
                                <a:gd name="T6" fmla="*/ 14 w 201"/>
                                <a:gd name="T7" fmla="*/ 19 h 346"/>
                                <a:gd name="T8" fmla="*/ 14 w 201"/>
                                <a:gd name="T9" fmla="*/ 24 h 346"/>
                                <a:gd name="T10" fmla="*/ 19 w 201"/>
                                <a:gd name="T11" fmla="*/ 29 h 346"/>
                                <a:gd name="T12" fmla="*/ 19 w 201"/>
                                <a:gd name="T13" fmla="*/ 34 h 346"/>
                                <a:gd name="T14" fmla="*/ 24 w 201"/>
                                <a:gd name="T15" fmla="*/ 38 h 346"/>
                                <a:gd name="T16" fmla="*/ 24 w 201"/>
                                <a:gd name="T17" fmla="*/ 43 h 346"/>
                                <a:gd name="T18" fmla="*/ 33 w 201"/>
                                <a:gd name="T19" fmla="*/ 53 h 346"/>
                                <a:gd name="T20" fmla="*/ 33 w 201"/>
                                <a:gd name="T21" fmla="*/ 58 h 346"/>
                                <a:gd name="T22" fmla="*/ 38 w 201"/>
                                <a:gd name="T23" fmla="*/ 62 h 346"/>
                                <a:gd name="T24" fmla="*/ 38 w 201"/>
                                <a:gd name="T25" fmla="*/ 67 h 346"/>
                                <a:gd name="T26" fmla="*/ 48 w 201"/>
                                <a:gd name="T27" fmla="*/ 77 h 346"/>
                                <a:gd name="T28" fmla="*/ 48 w 201"/>
                                <a:gd name="T29" fmla="*/ 82 h 346"/>
                                <a:gd name="T30" fmla="*/ 52 w 201"/>
                                <a:gd name="T31" fmla="*/ 86 h 346"/>
                                <a:gd name="T32" fmla="*/ 52 w 201"/>
                                <a:gd name="T33" fmla="*/ 91 h 346"/>
                                <a:gd name="T34" fmla="*/ 57 w 201"/>
                                <a:gd name="T35" fmla="*/ 96 h 346"/>
                                <a:gd name="T36" fmla="*/ 57 w 201"/>
                                <a:gd name="T37" fmla="*/ 101 h 346"/>
                                <a:gd name="T38" fmla="*/ 67 w 201"/>
                                <a:gd name="T39" fmla="*/ 110 h 346"/>
                                <a:gd name="T40" fmla="*/ 67 w 201"/>
                                <a:gd name="T41" fmla="*/ 115 h 346"/>
                                <a:gd name="T42" fmla="*/ 72 w 201"/>
                                <a:gd name="T43" fmla="*/ 120 h 346"/>
                                <a:gd name="T44" fmla="*/ 72 w 201"/>
                                <a:gd name="T45" fmla="*/ 125 h 346"/>
                                <a:gd name="T46" fmla="*/ 76 w 201"/>
                                <a:gd name="T47" fmla="*/ 130 h 346"/>
                                <a:gd name="T48" fmla="*/ 76 w 201"/>
                                <a:gd name="T49" fmla="*/ 134 h 346"/>
                                <a:gd name="T50" fmla="*/ 86 w 201"/>
                                <a:gd name="T51" fmla="*/ 144 h 346"/>
                                <a:gd name="T52" fmla="*/ 86 w 201"/>
                                <a:gd name="T53" fmla="*/ 149 h 346"/>
                                <a:gd name="T54" fmla="*/ 91 w 201"/>
                                <a:gd name="T55" fmla="*/ 154 h 346"/>
                                <a:gd name="T56" fmla="*/ 91 w 201"/>
                                <a:gd name="T57" fmla="*/ 158 h 346"/>
                                <a:gd name="T58" fmla="*/ 96 w 201"/>
                                <a:gd name="T59" fmla="*/ 163 h 346"/>
                                <a:gd name="T60" fmla="*/ 96 w 201"/>
                                <a:gd name="T61" fmla="*/ 168 h 346"/>
                                <a:gd name="T62" fmla="*/ 105 w 201"/>
                                <a:gd name="T63" fmla="*/ 178 h 346"/>
                                <a:gd name="T64" fmla="*/ 105 w 201"/>
                                <a:gd name="T65" fmla="*/ 182 h 346"/>
                                <a:gd name="T66" fmla="*/ 110 w 201"/>
                                <a:gd name="T67" fmla="*/ 187 h 346"/>
                                <a:gd name="T68" fmla="*/ 110 w 201"/>
                                <a:gd name="T69" fmla="*/ 192 h 346"/>
                                <a:gd name="T70" fmla="*/ 120 w 201"/>
                                <a:gd name="T71" fmla="*/ 202 h 346"/>
                                <a:gd name="T72" fmla="*/ 120 w 201"/>
                                <a:gd name="T73" fmla="*/ 206 h 346"/>
                                <a:gd name="T74" fmla="*/ 124 w 201"/>
                                <a:gd name="T75" fmla="*/ 211 h 346"/>
                                <a:gd name="T76" fmla="*/ 124 w 201"/>
                                <a:gd name="T77" fmla="*/ 216 h 346"/>
                                <a:gd name="T78" fmla="*/ 129 w 201"/>
                                <a:gd name="T79" fmla="*/ 221 h 346"/>
                                <a:gd name="T80" fmla="*/ 129 w 201"/>
                                <a:gd name="T81" fmla="*/ 226 h 346"/>
                                <a:gd name="T82" fmla="*/ 139 w 201"/>
                                <a:gd name="T83" fmla="*/ 235 h 346"/>
                                <a:gd name="T84" fmla="*/ 139 w 201"/>
                                <a:gd name="T85" fmla="*/ 240 h 346"/>
                                <a:gd name="T86" fmla="*/ 144 w 201"/>
                                <a:gd name="T87" fmla="*/ 245 h 346"/>
                                <a:gd name="T88" fmla="*/ 144 w 201"/>
                                <a:gd name="T89" fmla="*/ 250 h 346"/>
                                <a:gd name="T90" fmla="*/ 148 w 201"/>
                                <a:gd name="T91" fmla="*/ 254 h 346"/>
                                <a:gd name="T92" fmla="*/ 148 w 201"/>
                                <a:gd name="T93" fmla="*/ 259 h 346"/>
                                <a:gd name="T94" fmla="*/ 158 w 201"/>
                                <a:gd name="T95" fmla="*/ 269 h 346"/>
                                <a:gd name="T96" fmla="*/ 158 w 201"/>
                                <a:gd name="T97" fmla="*/ 274 h 346"/>
                                <a:gd name="T98" fmla="*/ 163 w 201"/>
                                <a:gd name="T99" fmla="*/ 278 h 346"/>
                                <a:gd name="T100" fmla="*/ 163 w 201"/>
                                <a:gd name="T101" fmla="*/ 283 h 346"/>
                                <a:gd name="T102" fmla="*/ 173 w 201"/>
                                <a:gd name="T103" fmla="*/ 293 h 346"/>
                                <a:gd name="T104" fmla="*/ 173 w 201"/>
                                <a:gd name="T105" fmla="*/ 298 h 346"/>
                                <a:gd name="T106" fmla="*/ 177 w 201"/>
                                <a:gd name="T107" fmla="*/ 302 h 346"/>
                                <a:gd name="T108" fmla="*/ 177 w 201"/>
                                <a:gd name="T109" fmla="*/ 307 h 346"/>
                                <a:gd name="T110" fmla="*/ 182 w 201"/>
                                <a:gd name="T111" fmla="*/ 312 h 346"/>
                                <a:gd name="T112" fmla="*/ 182 w 201"/>
                                <a:gd name="T113" fmla="*/ 317 h 346"/>
                                <a:gd name="T114" fmla="*/ 192 w 201"/>
                                <a:gd name="T115" fmla="*/ 326 h 346"/>
                                <a:gd name="T116" fmla="*/ 192 w 201"/>
                                <a:gd name="T117" fmla="*/ 331 h 346"/>
                                <a:gd name="T118" fmla="*/ 197 w 201"/>
                                <a:gd name="T119" fmla="*/ 336 h 346"/>
                                <a:gd name="T120" fmla="*/ 197 w 201"/>
                                <a:gd name="T121" fmla="*/ 341 h 346"/>
                                <a:gd name="T122" fmla="*/ 201 w 201"/>
                                <a:gd name="T123"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1" h="346">
                                  <a:moveTo>
                                    <a:pt x="0" y="0"/>
                                  </a:moveTo>
                                  <a:lnTo>
                                    <a:pt x="4" y="5"/>
                                  </a:lnTo>
                                  <a:lnTo>
                                    <a:pt x="4" y="10"/>
                                  </a:lnTo>
                                  <a:lnTo>
                                    <a:pt x="14" y="19"/>
                                  </a:lnTo>
                                  <a:lnTo>
                                    <a:pt x="14" y="24"/>
                                  </a:lnTo>
                                  <a:lnTo>
                                    <a:pt x="19" y="29"/>
                                  </a:lnTo>
                                  <a:lnTo>
                                    <a:pt x="19" y="34"/>
                                  </a:lnTo>
                                  <a:lnTo>
                                    <a:pt x="24" y="38"/>
                                  </a:lnTo>
                                  <a:lnTo>
                                    <a:pt x="24" y="43"/>
                                  </a:lnTo>
                                  <a:lnTo>
                                    <a:pt x="33" y="53"/>
                                  </a:lnTo>
                                  <a:lnTo>
                                    <a:pt x="33" y="58"/>
                                  </a:lnTo>
                                  <a:lnTo>
                                    <a:pt x="38" y="62"/>
                                  </a:lnTo>
                                  <a:lnTo>
                                    <a:pt x="38" y="67"/>
                                  </a:lnTo>
                                  <a:lnTo>
                                    <a:pt x="48" y="77"/>
                                  </a:lnTo>
                                  <a:lnTo>
                                    <a:pt x="48" y="82"/>
                                  </a:lnTo>
                                  <a:lnTo>
                                    <a:pt x="52" y="86"/>
                                  </a:lnTo>
                                  <a:lnTo>
                                    <a:pt x="52" y="91"/>
                                  </a:lnTo>
                                  <a:lnTo>
                                    <a:pt x="57" y="96"/>
                                  </a:lnTo>
                                  <a:lnTo>
                                    <a:pt x="57" y="101"/>
                                  </a:lnTo>
                                  <a:lnTo>
                                    <a:pt x="67" y="110"/>
                                  </a:lnTo>
                                  <a:lnTo>
                                    <a:pt x="67" y="115"/>
                                  </a:lnTo>
                                  <a:lnTo>
                                    <a:pt x="72" y="120"/>
                                  </a:lnTo>
                                  <a:lnTo>
                                    <a:pt x="72" y="125"/>
                                  </a:lnTo>
                                  <a:lnTo>
                                    <a:pt x="76" y="130"/>
                                  </a:lnTo>
                                  <a:lnTo>
                                    <a:pt x="76" y="134"/>
                                  </a:lnTo>
                                  <a:lnTo>
                                    <a:pt x="86" y="144"/>
                                  </a:lnTo>
                                  <a:lnTo>
                                    <a:pt x="86" y="149"/>
                                  </a:lnTo>
                                  <a:lnTo>
                                    <a:pt x="91" y="154"/>
                                  </a:lnTo>
                                  <a:lnTo>
                                    <a:pt x="91" y="158"/>
                                  </a:lnTo>
                                  <a:lnTo>
                                    <a:pt x="96" y="163"/>
                                  </a:lnTo>
                                  <a:lnTo>
                                    <a:pt x="96" y="168"/>
                                  </a:lnTo>
                                  <a:lnTo>
                                    <a:pt x="105" y="178"/>
                                  </a:lnTo>
                                  <a:lnTo>
                                    <a:pt x="105" y="182"/>
                                  </a:lnTo>
                                  <a:lnTo>
                                    <a:pt x="110" y="187"/>
                                  </a:lnTo>
                                  <a:lnTo>
                                    <a:pt x="110" y="192"/>
                                  </a:lnTo>
                                  <a:lnTo>
                                    <a:pt x="120" y="202"/>
                                  </a:lnTo>
                                  <a:lnTo>
                                    <a:pt x="120" y="206"/>
                                  </a:lnTo>
                                  <a:lnTo>
                                    <a:pt x="124" y="211"/>
                                  </a:lnTo>
                                  <a:lnTo>
                                    <a:pt x="124" y="216"/>
                                  </a:lnTo>
                                  <a:lnTo>
                                    <a:pt x="129" y="221"/>
                                  </a:lnTo>
                                  <a:lnTo>
                                    <a:pt x="129" y="226"/>
                                  </a:lnTo>
                                  <a:lnTo>
                                    <a:pt x="139" y="235"/>
                                  </a:lnTo>
                                  <a:lnTo>
                                    <a:pt x="139" y="240"/>
                                  </a:lnTo>
                                  <a:lnTo>
                                    <a:pt x="144" y="245"/>
                                  </a:lnTo>
                                  <a:lnTo>
                                    <a:pt x="144" y="250"/>
                                  </a:lnTo>
                                  <a:lnTo>
                                    <a:pt x="148" y="254"/>
                                  </a:lnTo>
                                  <a:lnTo>
                                    <a:pt x="148" y="259"/>
                                  </a:lnTo>
                                  <a:lnTo>
                                    <a:pt x="158" y="269"/>
                                  </a:lnTo>
                                  <a:lnTo>
                                    <a:pt x="158" y="274"/>
                                  </a:lnTo>
                                  <a:lnTo>
                                    <a:pt x="163" y="278"/>
                                  </a:lnTo>
                                  <a:lnTo>
                                    <a:pt x="163" y="283"/>
                                  </a:lnTo>
                                  <a:lnTo>
                                    <a:pt x="173" y="293"/>
                                  </a:lnTo>
                                  <a:lnTo>
                                    <a:pt x="173" y="298"/>
                                  </a:lnTo>
                                  <a:lnTo>
                                    <a:pt x="177" y="302"/>
                                  </a:lnTo>
                                  <a:lnTo>
                                    <a:pt x="177" y="307"/>
                                  </a:lnTo>
                                  <a:lnTo>
                                    <a:pt x="182" y="312"/>
                                  </a:lnTo>
                                  <a:lnTo>
                                    <a:pt x="182" y="317"/>
                                  </a:lnTo>
                                  <a:lnTo>
                                    <a:pt x="192" y="326"/>
                                  </a:lnTo>
                                  <a:lnTo>
                                    <a:pt x="192" y="331"/>
                                  </a:lnTo>
                                  <a:lnTo>
                                    <a:pt x="197" y="336"/>
                                  </a:lnTo>
                                  <a:lnTo>
                                    <a:pt x="197" y="341"/>
                                  </a:lnTo>
                                  <a:lnTo>
                                    <a:pt x="201" y="3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8"/>
                          <wps:cNvSpPr>
                            <a:spLocks/>
                          </wps:cNvSpPr>
                          <wps:spPr bwMode="auto">
                            <a:xfrm>
                              <a:off x="6836" y="2785"/>
                              <a:ext cx="28" cy="53"/>
                            </a:xfrm>
                            <a:custGeom>
                              <a:avLst/>
                              <a:gdLst>
                                <a:gd name="T0" fmla="*/ 0 w 28"/>
                                <a:gd name="T1" fmla="*/ 0 h 53"/>
                                <a:gd name="T2" fmla="*/ 0 w 28"/>
                                <a:gd name="T3" fmla="*/ 5 h 53"/>
                                <a:gd name="T4" fmla="*/ 4 w 28"/>
                                <a:gd name="T5" fmla="*/ 9 h 53"/>
                                <a:gd name="T6" fmla="*/ 9 w 28"/>
                                <a:gd name="T7" fmla="*/ 14 h 53"/>
                                <a:gd name="T8" fmla="*/ 9 w 28"/>
                                <a:gd name="T9" fmla="*/ 19 h 53"/>
                                <a:gd name="T10" fmla="*/ 14 w 28"/>
                                <a:gd name="T11" fmla="*/ 24 h 53"/>
                                <a:gd name="T12" fmla="*/ 14 w 28"/>
                                <a:gd name="T13" fmla="*/ 29 h 53"/>
                                <a:gd name="T14" fmla="*/ 19 w 28"/>
                                <a:gd name="T15" fmla="*/ 33 h 53"/>
                                <a:gd name="T16" fmla="*/ 19 w 28"/>
                                <a:gd name="T17" fmla="*/ 38 h 53"/>
                                <a:gd name="T18" fmla="*/ 28 w 28"/>
                                <a:gd name="T19" fmla="*/ 48 h 53"/>
                                <a:gd name="T20" fmla="*/ 28 w 28"/>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53">
                                  <a:moveTo>
                                    <a:pt x="0" y="0"/>
                                  </a:moveTo>
                                  <a:lnTo>
                                    <a:pt x="0" y="5"/>
                                  </a:lnTo>
                                  <a:lnTo>
                                    <a:pt x="4" y="9"/>
                                  </a:lnTo>
                                  <a:lnTo>
                                    <a:pt x="9" y="14"/>
                                  </a:lnTo>
                                  <a:lnTo>
                                    <a:pt x="9" y="19"/>
                                  </a:lnTo>
                                  <a:lnTo>
                                    <a:pt x="14" y="24"/>
                                  </a:lnTo>
                                  <a:lnTo>
                                    <a:pt x="14" y="29"/>
                                  </a:lnTo>
                                  <a:lnTo>
                                    <a:pt x="19" y="33"/>
                                  </a:lnTo>
                                  <a:lnTo>
                                    <a:pt x="19" y="38"/>
                                  </a:lnTo>
                                  <a:lnTo>
                                    <a:pt x="28"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9"/>
                          <wps:cNvSpPr>
                            <a:spLocks/>
                          </wps:cNvSpPr>
                          <wps:spPr bwMode="auto">
                            <a:xfrm>
                              <a:off x="6975" y="3030"/>
                              <a:ext cx="9" cy="14"/>
                            </a:xfrm>
                            <a:custGeom>
                              <a:avLst/>
                              <a:gdLst>
                                <a:gd name="T0" fmla="*/ 0 w 9"/>
                                <a:gd name="T1" fmla="*/ 0 h 14"/>
                                <a:gd name="T2" fmla="*/ 5 w 9"/>
                                <a:gd name="T3" fmla="*/ 4 h 14"/>
                                <a:gd name="T4" fmla="*/ 5 w 9"/>
                                <a:gd name="T5" fmla="*/ 9 h 14"/>
                                <a:gd name="T6" fmla="*/ 9 w 9"/>
                                <a:gd name="T7" fmla="*/ 14 h 14"/>
                              </a:gdLst>
                              <a:ahLst/>
                              <a:cxnLst>
                                <a:cxn ang="0">
                                  <a:pos x="T0" y="T1"/>
                                </a:cxn>
                                <a:cxn ang="0">
                                  <a:pos x="T2" y="T3"/>
                                </a:cxn>
                                <a:cxn ang="0">
                                  <a:pos x="T4" y="T5"/>
                                </a:cxn>
                                <a:cxn ang="0">
                                  <a:pos x="T6" y="T7"/>
                                </a:cxn>
                              </a:cxnLst>
                              <a:rect l="0" t="0" r="r" b="b"/>
                              <a:pathLst>
                                <a:path w="9" h="14">
                                  <a:moveTo>
                                    <a:pt x="0" y="0"/>
                                  </a:moveTo>
                                  <a:lnTo>
                                    <a:pt x="5" y="4"/>
                                  </a:lnTo>
                                  <a:lnTo>
                                    <a:pt x="5" y="9"/>
                                  </a:lnTo>
                                  <a:lnTo>
                                    <a:pt x="9"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40"/>
                          <wps:cNvSpPr>
                            <a:spLocks/>
                          </wps:cNvSpPr>
                          <wps:spPr bwMode="auto">
                            <a:xfrm>
                              <a:off x="6000" y="1450"/>
                              <a:ext cx="648" cy="1128"/>
                            </a:xfrm>
                            <a:custGeom>
                              <a:avLst/>
                              <a:gdLst>
                                <a:gd name="T0" fmla="*/ 5 w 648"/>
                                <a:gd name="T1" fmla="*/ 14 h 1128"/>
                                <a:gd name="T2" fmla="*/ 19 w 648"/>
                                <a:gd name="T3" fmla="*/ 34 h 1128"/>
                                <a:gd name="T4" fmla="*/ 34 w 648"/>
                                <a:gd name="T5" fmla="*/ 58 h 1128"/>
                                <a:gd name="T6" fmla="*/ 43 w 648"/>
                                <a:gd name="T7" fmla="*/ 77 h 1128"/>
                                <a:gd name="T8" fmla="*/ 58 w 648"/>
                                <a:gd name="T9" fmla="*/ 101 h 1128"/>
                                <a:gd name="T10" fmla="*/ 72 w 648"/>
                                <a:gd name="T11" fmla="*/ 125 h 1128"/>
                                <a:gd name="T12" fmla="*/ 87 w 648"/>
                                <a:gd name="T13" fmla="*/ 149 h 1128"/>
                                <a:gd name="T14" fmla="*/ 96 w 648"/>
                                <a:gd name="T15" fmla="*/ 168 h 1128"/>
                                <a:gd name="T16" fmla="*/ 111 w 648"/>
                                <a:gd name="T17" fmla="*/ 192 h 1128"/>
                                <a:gd name="T18" fmla="*/ 125 w 648"/>
                                <a:gd name="T19" fmla="*/ 216 h 1128"/>
                                <a:gd name="T20" fmla="*/ 139 w 648"/>
                                <a:gd name="T21" fmla="*/ 240 h 1128"/>
                                <a:gd name="T22" fmla="*/ 149 w 648"/>
                                <a:gd name="T23" fmla="*/ 259 h 1128"/>
                                <a:gd name="T24" fmla="*/ 163 w 648"/>
                                <a:gd name="T25" fmla="*/ 283 h 1128"/>
                                <a:gd name="T26" fmla="*/ 178 w 648"/>
                                <a:gd name="T27" fmla="*/ 307 h 1128"/>
                                <a:gd name="T28" fmla="*/ 192 w 648"/>
                                <a:gd name="T29" fmla="*/ 331 h 1128"/>
                                <a:gd name="T30" fmla="*/ 202 w 648"/>
                                <a:gd name="T31" fmla="*/ 350 h 1128"/>
                                <a:gd name="T32" fmla="*/ 216 w 648"/>
                                <a:gd name="T33" fmla="*/ 374 h 1128"/>
                                <a:gd name="T34" fmla="*/ 231 w 648"/>
                                <a:gd name="T35" fmla="*/ 399 h 1128"/>
                                <a:gd name="T36" fmla="*/ 240 w 648"/>
                                <a:gd name="T37" fmla="*/ 418 h 1128"/>
                                <a:gd name="T38" fmla="*/ 255 w 648"/>
                                <a:gd name="T39" fmla="*/ 442 h 1128"/>
                                <a:gd name="T40" fmla="*/ 269 w 648"/>
                                <a:gd name="T41" fmla="*/ 466 h 1128"/>
                                <a:gd name="T42" fmla="*/ 283 w 648"/>
                                <a:gd name="T43" fmla="*/ 490 h 1128"/>
                                <a:gd name="T44" fmla="*/ 293 w 648"/>
                                <a:gd name="T45" fmla="*/ 509 h 1128"/>
                                <a:gd name="T46" fmla="*/ 307 w 648"/>
                                <a:gd name="T47" fmla="*/ 533 h 1128"/>
                                <a:gd name="T48" fmla="*/ 322 w 648"/>
                                <a:gd name="T49" fmla="*/ 557 h 1128"/>
                                <a:gd name="T50" fmla="*/ 336 w 648"/>
                                <a:gd name="T51" fmla="*/ 581 h 1128"/>
                                <a:gd name="T52" fmla="*/ 346 w 648"/>
                                <a:gd name="T53" fmla="*/ 600 h 1128"/>
                                <a:gd name="T54" fmla="*/ 360 w 648"/>
                                <a:gd name="T55" fmla="*/ 624 h 1128"/>
                                <a:gd name="T56" fmla="*/ 375 w 648"/>
                                <a:gd name="T57" fmla="*/ 648 h 1128"/>
                                <a:gd name="T58" fmla="*/ 389 w 648"/>
                                <a:gd name="T59" fmla="*/ 672 h 1128"/>
                                <a:gd name="T60" fmla="*/ 399 w 648"/>
                                <a:gd name="T61" fmla="*/ 691 h 1128"/>
                                <a:gd name="T62" fmla="*/ 413 w 648"/>
                                <a:gd name="T63" fmla="*/ 715 h 1128"/>
                                <a:gd name="T64" fmla="*/ 427 w 648"/>
                                <a:gd name="T65" fmla="*/ 739 h 1128"/>
                                <a:gd name="T66" fmla="*/ 442 w 648"/>
                                <a:gd name="T67" fmla="*/ 763 h 1128"/>
                                <a:gd name="T68" fmla="*/ 451 w 648"/>
                                <a:gd name="T69" fmla="*/ 783 h 1128"/>
                                <a:gd name="T70" fmla="*/ 466 w 648"/>
                                <a:gd name="T71" fmla="*/ 807 h 1128"/>
                                <a:gd name="T72" fmla="*/ 480 w 648"/>
                                <a:gd name="T73" fmla="*/ 831 h 1128"/>
                                <a:gd name="T74" fmla="*/ 495 w 648"/>
                                <a:gd name="T75" fmla="*/ 855 h 1128"/>
                                <a:gd name="T76" fmla="*/ 504 w 648"/>
                                <a:gd name="T77" fmla="*/ 874 h 1128"/>
                                <a:gd name="T78" fmla="*/ 519 w 648"/>
                                <a:gd name="T79" fmla="*/ 898 h 1128"/>
                                <a:gd name="T80" fmla="*/ 533 w 648"/>
                                <a:gd name="T81" fmla="*/ 922 h 1128"/>
                                <a:gd name="T82" fmla="*/ 543 w 648"/>
                                <a:gd name="T83" fmla="*/ 941 h 1128"/>
                                <a:gd name="T84" fmla="*/ 557 w 648"/>
                                <a:gd name="T85" fmla="*/ 965 h 1128"/>
                                <a:gd name="T86" fmla="*/ 571 w 648"/>
                                <a:gd name="T87" fmla="*/ 989 h 1128"/>
                                <a:gd name="T88" fmla="*/ 586 w 648"/>
                                <a:gd name="T89" fmla="*/ 1013 h 1128"/>
                                <a:gd name="T90" fmla="*/ 595 w 648"/>
                                <a:gd name="T91" fmla="*/ 1032 h 1128"/>
                                <a:gd name="T92" fmla="*/ 610 w 648"/>
                                <a:gd name="T93" fmla="*/ 1056 h 1128"/>
                                <a:gd name="T94" fmla="*/ 624 w 648"/>
                                <a:gd name="T95" fmla="*/ 1080 h 1128"/>
                                <a:gd name="T96" fmla="*/ 639 w 648"/>
                                <a:gd name="T97" fmla="*/ 1104 h 1128"/>
                                <a:gd name="T98" fmla="*/ 648 w 648"/>
                                <a:gd name="T99" fmla="*/ 1124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1128">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3" y="77"/>
                                  </a:lnTo>
                                  <a:lnTo>
                                    <a:pt x="43" y="82"/>
                                  </a:lnTo>
                                  <a:lnTo>
                                    <a:pt x="53" y="91"/>
                                  </a:lnTo>
                                  <a:lnTo>
                                    <a:pt x="53" y="96"/>
                                  </a:lnTo>
                                  <a:lnTo>
                                    <a:pt x="58" y="101"/>
                                  </a:lnTo>
                                  <a:lnTo>
                                    <a:pt x="58" y="106"/>
                                  </a:lnTo>
                                  <a:lnTo>
                                    <a:pt x="67" y="115"/>
                                  </a:lnTo>
                                  <a:lnTo>
                                    <a:pt x="67" y="120"/>
                                  </a:lnTo>
                                  <a:lnTo>
                                    <a:pt x="72" y="125"/>
                                  </a:lnTo>
                                  <a:lnTo>
                                    <a:pt x="72" y="130"/>
                                  </a:lnTo>
                                  <a:lnTo>
                                    <a:pt x="77" y="134"/>
                                  </a:lnTo>
                                  <a:lnTo>
                                    <a:pt x="77" y="139"/>
                                  </a:lnTo>
                                  <a:lnTo>
                                    <a:pt x="87" y="149"/>
                                  </a:lnTo>
                                  <a:lnTo>
                                    <a:pt x="87" y="154"/>
                                  </a:lnTo>
                                  <a:lnTo>
                                    <a:pt x="91" y="158"/>
                                  </a:lnTo>
                                  <a:lnTo>
                                    <a:pt x="91" y="163"/>
                                  </a:lnTo>
                                  <a:lnTo>
                                    <a:pt x="96" y="168"/>
                                  </a:lnTo>
                                  <a:lnTo>
                                    <a:pt x="96" y="173"/>
                                  </a:lnTo>
                                  <a:lnTo>
                                    <a:pt x="106" y="182"/>
                                  </a:lnTo>
                                  <a:lnTo>
                                    <a:pt x="106" y="187"/>
                                  </a:lnTo>
                                  <a:lnTo>
                                    <a:pt x="111" y="192"/>
                                  </a:lnTo>
                                  <a:lnTo>
                                    <a:pt x="111" y="197"/>
                                  </a:lnTo>
                                  <a:lnTo>
                                    <a:pt x="115" y="202"/>
                                  </a:lnTo>
                                  <a:lnTo>
                                    <a:pt x="115" y="206"/>
                                  </a:lnTo>
                                  <a:lnTo>
                                    <a:pt x="125" y="216"/>
                                  </a:lnTo>
                                  <a:lnTo>
                                    <a:pt x="125" y="221"/>
                                  </a:lnTo>
                                  <a:lnTo>
                                    <a:pt x="130" y="226"/>
                                  </a:lnTo>
                                  <a:lnTo>
                                    <a:pt x="130" y="230"/>
                                  </a:lnTo>
                                  <a:lnTo>
                                    <a:pt x="139" y="240"/>
                                  </a:lnTo>
                                  <a:lnTo>
                                    <a:pt x="139" y="245"/>
                                  </a:lnTo>
                                  <a:lnTo>
                                    <a:pt x="144" y="250"/>
                                  </a:lnTo>
                                  <a:lnTo>
                                    <a:pt x="144" y="254"/>
                                  </a:lnTo>
                                  <a:lnTo>
                                    <a:pt x="149" y="259"/>
                                  </a:lnTo>
                                  <a:lnTo>
                                    <a:pt x="149" y="264"/>
                                  </a:lnTo>
                                  <a:lnTo>
                                    <a:pt x="159" y="274"/>
                                  </a:lnTo>
                                  <a:lnTo>
                                    <a:pt x="159" y="278"/>
                                  </a:lnTo>
                                  <a:lnTo>
                                    <a:pt x="163" y="283"/>
                                  </a:lnTo>
                                  <a:lnTo>
                                    <a:pt x="163" y="288"/>
                                  </a:lnTo>
                                  <a:lnTo>
                                    <a:pt x="168" y="293"/>
                                  </a:lnTo>
                                  <a:lnTo>
                                    <a:pt x="168" y="298"/>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1" y="365"/>
                                  </a:lnTo>
                                  <a:lnTo>
                                    <a:pt x="211" y="370"/>
                                  </a:lnTo>
                                  <a:lnTo>
                                    <a:pt x="216" y="374"/>
                                  </a:lnTo>
                                  <a:lnTo>
                                    <a:pt x="216" y="379"/>
                                  </a:lnTo>
                                  <a:lnTo>
                                    <a:pt x="221" y="384"/>
                                  </a:lnTo>
                                  <a:lnTo>
                                    <a:pt x="221" y="389"/>
                                  </a:lnTo>
                                  <a:lnTo>
                                    <a:pt x="231" y="399"/>
                                  </a:lnTo>
                                  <a:lnTo>
                                    <a:pt x="231" y="403"/>
                                  </a:lnTo>
                                  <a:lnTo>
                                    <a:pt x="235" y="408"/>
                                  </a:lnTo>
                                  <a:lnTo>
                                    <a:pt x="235" y="413"/>
                                  </a:lnTo>
                                  <a:lnTo>
                                    <a:pt x="240" y="418"/>
                                  </a:lnTo>
                                  <a:lnTo>
                                    <a:pt x="240" y="423"/>
                                  </a:lnTo>
                                  <a:lnTo>
                                    <a:pt x="250" y="432"/>
                                  </a:lnTo>
                                  <a:lnTo>
                                    <a:pt x="250" y="437"/>
                                  </a:lnTo>
                                  <a:lnTo>
                                    <a:pt x="255" y="442"/>
                                  </a:lnTo>
                                  <a:lnTo>
                                    <a:pt x="255" y="447"/>
                                  </a:lnTo>
                                  <a:lnTo>
                                    <a:pt x="264" y="456"/>
                                  </a:lnTo>
                                  <a:lnTo>
                                    <a:pt x="264" y="461"/>
                                  </a:lnTo>
                                  <a:lnTo>
                                    <a:pt x="269" y="466"/>
                                  </a:lnTo>
                                  <a:lnTo>
                                    <a:pt x="269" y="471"/>
                                  </a:lnTo>
                                  <a:lnTo>
                                    <a:pt x="274" y="475"/>
                                  </a:lnTo>
                                  <a:lnTo>
                                    <a:pt x="274" y="480"/>
                                  </a:lnTo>
                                  <a:lnTo>
                                    <a:pt x="283" y="490"/>
                                  </a:lnTo>
                                  <a:lnTo>
                                    <a:pt x="283" y="495"/>
                                  </a:lnTo>
                                  <a:lnTo>
                                    <a:pt x="288" y="499"/>
                                  </a:lnTo>
                                  <a:lnTo>
                                    <a:pt x="288" y="504"/>
                                  </a:lnTo>
                                  <a:lnTo>
                                    <a:pt x="293" y="509"/>
                                  </a:lnTo>
                                  <a:lnTo>
                                    <a:pt x="293" y="514"/>
                                  </a:lnTo>
                                  <a:lnTo>
                                    <a:pt x="303" y="523"/>
                                  </a:lnTo>
                                  <a:lnTo>
                                    <a:pt x="303" y="528"/>
                                  </a:lnTo>
                                  <a:lnTo>
                                    <a:pt x="307" y="533"/>
                                  </a:lnTo>
                                  <a:lnTo>
                                    <a:pt x="307" y="538"/>
                                  </a:lnTo>
                                  <a:lnTo>
                                    <a:pt x="317" y="547"/>
                                  </a:lnTo>
                                  <a:lnTo>
                                    <a:pt x="317" y="552"/>
                                  </a:lnTo>
                                  <a:lnTo>
                                    <a:pt x="322" y="557"/>
                                  </a:lnTo>
                                  <a:lnTo>
                                    <a:pt x="322" y="562"/>
                                  </a:lnTo>
                                  <a:lnTo>
                                    <a:pt x="327" y="567"/>
                                  </a:lnTo>
                                  <a:lnTo>
                                    <a:pt x="327" y="571"/>
                                  </a:lnTo>
                                  <a:lnTo>
                                    <a:pt x="336" y="581"/>
                                  </a:lnTo>
                                  <a:lnTo>
                                    <a:pt x="336" y="586"/>
                                  </a:lnTo>
                                  <a:lnTo>
                                    <a:pt x="341" y="591"/>
                                  </a:lnTo>
                                  <a:lnTo>
                                    <a:pt x="341" y="595"/>
                                  </a:lnTo>
                                  <a:lnTo>
                                    <a:pt x="346" y="600"/>
                                  </a:lnTo>
                                  <a:lnTo>
                                    <a:pt x="346" y="605"/>
                                  </a:lnTo>
                                  <a:lnTo>
                                    <a:pt x="355" y="615"/>
                                  </a:lnTo>
                                  <a:lnTo>
                                    <a:pt x="355" y="619"/>
                                  </a:lnTo>
                                  <a:lnTo>
                                    <a:pt x="360" y="624"/>
                                  </a:lnTo>
                                  <a:lnTo>
                                    <a:pt x="360" y="629"/>
                                  </a:lnTo>
                                  <a:lnTo>
                                    <a:pt x="370" y="639"/>
                                  </a:lnTo>
                                  <a:lnTo>
                                    <a:pt x="370" y="643"/>
                                  </a:lnTo>
                                  <a:lnTo>
                                    <a:pt x="375" y="648"/>
                                  </a:lnTo>
                                  <a:lnTo>
                                    <a:pt x="375" y="653"/>
                                  </a:lnTo>
                                  <a:lnTo>
                                    <a:pt x="379" y="658"/>
                                  </a:lnTo>
                                  <a:lnTo>
                                    <a:pt x="379" y="663"/>
                                  </a:lnTo>
                                  <a:lnTo>
                                    <a:pt x="389" y="672"/>
                                  </a:lnTo>
                                  <a:lnTo>
                                    <a:pt x="389" y="677"/>
                                  </a:lnTo>
                                  <a:lnTo>
                                    <a:pt x="394" y="682"/>
                                  </a:lnTo>
                                  <a:lnTo>
                                    <a:pt x="394" y="687"/>
                                  </a:lnTo>
                                  <a:lnTo>
                                    <a:pt x="399" y="691"/>
                                  </a:lnTo>
                                  <a:lnTo>
                                    <a:pt x="399" y="696"/>
                                  </a:lnTo>
                                  <a:lnTo>
                                    <a:pt x="408" y="706"/>
                                  </a:lnTo>
                                  <a:lnTo>
                                    <a:pt x="408" y="711"/>
                                  </a:lnTo>
                                  <a:lnTo>
                                    <a:pt x="413" y="715"/>
                                  </a:lnTo>
                                  <a:lnTo>
                                    <a:pt x="413" y="720"/>
                                  </a:lnTo>
                                  <a:lnTo>
                                    <a:pt x="418" y="725"/>
                                  </a:lnTo>
                                  <a:lnTo>
                                    <a:pt x="418" y="730"/>
                                  </a:lnTo>
                                  <a:lnTo>
                                    <a:pt x="427" y="739"/>
                                  </a:lnTo>
                                  <a:lnTo>
                                    <a:pt x="427" y="744"/>
                                  </a:lnTo>
                                  <a:lnTo>
                                    <a:pt x="432" y="749"/>
                                  </a:lnTo>
                                  <a:lnTo>
                                    <a:pt x="432" y="754"/>
                                  </a:lnTo>
                                  <a:lnTo>
                                    <a:pt x="442" y="763"/>
                                  </a:lnTo>
                                  <a:lnTo>
                                    <a:pt x="442" y="768"/>
                                  </a:lnTo>
                                  <a:lnTo>
                                    <a:pt x="447" y="773"/>
                                  </a:lnTo>
                                  <a:lnTo>
                                    <a:pt x="447" y="778"/>
                                  </a:lnTo>
                                  <a:lnTo>
                                    <a:pt x="451" y="783"/>
                                  </a:lnTo>
                                  <a:lnTo>
                                    <a:pt x="451" y="787"/>
                                  </a:lnTo>
                                  <a:lnTo>
                                    <a:pt x="461" y="797"/>
                                  </a:lnTo>
                                  <a:lnTo>
                                    <a:pt x="461" y="802"/>
                                  </a:lnTo>
                                  <a:lnTo>
                                    <a:pt x="466" y="807"/>
                                  </a:lnTo>
                                  <a:lnTo>
                                    <a:pt x="466" y="811"/>
                                  </a:lnTo>
                                  <a:lnTo>
                                    <a:pt x="471" y="816"/>
                                  </a:lnTo>
                                  <a:lnTo>
                                    <a:pt x="471" y="821"/>
                                  </a:lnTo>
                                  <a:lnTo>
                                    <a:pt x="480" y="831"/>
                                  </a:lnTo>
                                  <a:lnTo>
                                    <a:pt x="480" y="835"/>
                                  </a:lnTo>
                                  <a:lnTo>
                                    <a:pt x="485" y="840"/>
                                  </a:lnTo>
                                  <a:lnTo>
                                    <a:pt x="485" y="845"/>
                                  </a:lnTo>
                                  <a:lnTo>
                                    <a:pt x="495" y="855"/>
                                  </a:lnTo>
                                  <a:lnTo>
                                    <a:pt x="495" y="859"/>
                                  </a:lnTo>
                                  <a:lnTo>
                                    <a:pt x="499" y="864"/>
                                  </a:lnTo>
                                  <a:lnTo>
                                    <a:pt x="499" y="869"/>
                                  </a:lnTo>
                                  <a:lnTo>
                                    <a:pt x="504" y="874"/>
                                  </a:lnTo>
                                  <a:lnTo>
                                    <a:pt x="504" y="879"/>
                                  </a:lnTo>
                                  <a:lnTo>
                                    <a:pt x="514" y="888"/>
                                  </a:lnTo>
                                  <a:lnTo>
                                    <a:pt x="514" y="893"/>
                                  </a:lnTo>
                                  <a:lnTo>
                                    <a:pt x="519" y="898"/>
                                  </a:lnTo>
                                  <a:lnTo>
                                    <a:pt x="519" y="903"/>
                                  </a:lnTo>
                                  <a:lnTo>
                                    <a:pt x="523" y="907"/>
                                  </a:lnTo>
                                  <a:lnTo>
                                    <a:pt x="523" y="912"/>
                                  </a:lnTo>
                                  <a:lnTo>
                                    <a:pt x="533" y="922"/>
                                  </a:lnTo>
                                  <a:lnTo>
                                    <a:pt x="533" y="927"/>
                                  </a:lnTo>
                                  <a:lnTo>
                                    <a:pt x="538" y="931"/>
                                  </a:lnTo>
                                  <a:lnTo>
                                    <a:pt x="538" y="936"/>
                                  </a:lnTo>
                                  <a:lnTo>
                                    <a:pt x="543" y="941"/>
                                  </a:lnTo>
                                  <a:lnTo>
                                    <a:pt x="543" y="946"/>
                                  </a:lnTo>
                                  <a:lnTo>
                                    <a:pt x="552" y="955"/>
                                  </a:lnTo>
                                  <a:lnTo>
                                    <a:pt x="552" y="960"/>
                                  </a:lnTo>
                                  <a:lnTo>
                                    <a:pt x="557" y="965"/>
                                  </a:lnTo>
                                  <a:lnTo>
                                    <a:pt x="557" y="970"/>
                                  </a:lnTo>
                                  <a:lnTo>
                                    <a:pt x="567" y="979"/>
                                  </a:lnTo>
                                  <a:lnTo>
                                    <a:pt x="567" y="984"/>
                                  </a:lnTo>
                                  <a:lnTo>
                                    <a:pt x="571" y="989"/>
                                  </a:lnTo>
                                  <a:lnTo>
                                    <a:pt x="571" y="994"/>
                                  </a:lnTo>
                                  <a:lnTo>
                                    <a:pt x="576" y="999"/>
                                  </a:lnTo>
                                  <a:lnTo>
                                    <a:pt x="576" y="1003"/>
                                  </a:lnTo>
                                  <a:lnTo>
                                    <a:pt x="586" y="1013"/>
                                  </a:lnTo>
                                  <a:lnTo>
                                    <a:pt x="586" y="1018"/>
                                  </a:lnTo>
                                  <a:lnTo>
                                    <a:pt x="591" y="1023"/>
                                  </a:lnTo>
                                  <a:lnTo>
                                    <a:pt x="591" y="1027"/>
                                  </a:lnTo>
                                  <a:lnTo>
                                    <a:pt x="595" y="1032"/>
                                  </a:lnTo>
                                  <a:lnTo>
                                    <a:pt x="595" y="1037"/>
                                  </a:lnTo>
                                  <a:lnTo>
                                    <a:pt x="605" y="1047"/>
                                  </a:lnTo>
                                  <a:lnTo>
                                    <a:pt x="605" y="1051"/>
                                  </a:lnTo>
                                  <a:lnTo>
                                    <a:pt x="610" y="1056"/>
                                  </a:lnTo>
                                  <a:lnTo>
                                    <a:pt x="610" y="1061"/>
                                  </a:lnTo>
                                  <a:lnTo>
                                    <a:pt x="619" y="1071"/>
                                  </a:lnTo>
                                  <a:lnTo>
                                    <a:pt x="619" y="1075"/>
                                  </a:lnTo>
                                  <a:lnTo>
                                    <a:pt x="624" y="1080"/>
                                  </a:lnTo>
                                  <a:lnTo>
                                    <a:pt x="624" y="1085"/>
                                  </a:lnTo>
                                  <a:lnTo>
                                    <a:pt x="629" y="1090"/>
                                  </a:lnTo>
                                  <a:lnTo>
                                    <a:pt x="629" y="1095"/>
                                  </a:lnTo>
                                  <a:lnTo>
                                    <a:pt x="639" y="1104"/>
                                  </a:lnTo>
                                  <a:lnTo>
                                    <a:pt x="639" y="1109"/>
                                  </a:lnTo>
                                  <a:lnTo>
                                    <a:pt x="643" y="1114"/>
                                  </a:lnTo>
                                  <a:lnTo>
                                    <a:pt x="643" y="1119"/>
                                  </a:lnTo>
                                  <a:lnTo>
                                    <a:pt x="648" y="1124"/>
                                  </a:lnTo>
                                  <a:lnTo>
                                    <a:pt x="648" y="11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1"/>
                          <wps:cNvSpPr>
                            <a:spLocks/>
                          </wps:cNvSpPr>
                          <wps:spPr bwMode="auto">
                            <a:xfrm>
                              <a:off x="6812" y="2857"/>
                              <a:ext cx="9" cy="14"/>
                            </a:xfrm>
                            <a:custGeom>
                              <a:avLst/>
                              <a:gdLst>
                                <a:gd name="T0" fmla="*/ 0 w 9"/>
                                <a:gd name="T1" fmla="*/ 0 h 14"/>
                                <a:gd name="T2" fmla="*/ 4 w 9"/>
                                <a:gd name="T3" fmla="*/ 5 h 14"/>
                                <a:gd name="T4" fmla="*/ 4 w 9"/>
                                <a:gd name="T5" fmla="*/ 9 h 14"/>
                                <a:gd name="T6" fmla="*/ 9 w 9"/>
                                <a:gd name="T7" fmla="*/ 14 h 14"/>
                              </a:gdLst>
                              <a:ahLst/>
                              <a:cxnLst>
                                <a:cxn ang="0">
                                  <a:pos x="T0" y="T1"/>
                                </a:cxn>
                                <a:cxn ang="0">
                                  <a:pos x="T2" y="T3"/>
                                </a:cxn>
                                <a:cxn ang="0">
                                  <a:pos x="T4" y="T5"/>
                                </a:cxn>
                                <a:cxn ang="0">
                                  <a:pos x="T6" y="T7"/>
                                </a:cxn>
                              </a:cxnLst>
                              <a:rect l="0" t="0" r="r" b="b"/>
                              <a:pathLst>
                                <a:path w="9" h="14">
                                  <a:moveTo>
                                    <a:pt x="0" y="0"/>
                                  </a:moveTo>
                                  <a:lnTo>
                                    <a:pt x="4" y="5"/>
                                  </a:lnTo>
                                  <a:lnTo>
                                    <a:pt x="4" y="9"/>
                                  </a:lnTo>
                                  <a:lnTo>
                                    <a:pt x="9"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42"/>
                          <wps:cNvSpPr>
                            <a:spLocks/>
                          </wps:cNvSpPr>
                          <wps:spPr bwMode="auto">
                            <a:xfrm>
                              <a:off x="5938" y="1450"/>
                              <a:ext cx="672" cy="1167"/>
                            </a:xfrm>
                            <a:custGeom>
                              <a:avLst/>
                              <a:gdLst>
                                <a:gd name="T0" fmla="*/ 9 w 672"/>
                                <a:gd name="T1" fmla="*/ 14 h 1167"/>
                                <a:gd name="T2" fmla="*/ 24 w 672"/>
                                <a:gd name="T3" fmla="*/ 38 h 1167"/>
                                <a:gd name="T4" fmla="*/ 38 w 672"/>
                                <a:gd name="T5" fmla="*/ 62 h 1167"/>
                                <a:gd name="T6" fmla="*/ 48 w 672"/>
                                <a:gd name="T7" fmla="*/ 82 h 1167"/>
                                <a:gd name="T8" fmla="*/ 62 w 672"/>
                                <a:gd name="T9" fmla="*/ 106 h 1167"/>
                                <a:gd name="T10" fmla="*/ 77 w 672"/>
                                <a:gd name="T11" fmla="*/ 130 h 1167"/>
                                <a:gd name="T12" fmla="*/ 91 w 672"/>
                                <a:gd name="T13" fmla="*/ 154 h 1167"/>
                                <a:gd name="T14" fmla="*/ 101 w 672"/>
                                <a:gd name="T15" fmla="*/ 173 h 1167"/>
                                <a:gd name="T16" fmla="*/ 115 w 672"/>
                                <a:gd name="T17" fmla="*/ 197 h 1167"/>
                                <a:gd name="T18" fmla="*/ 129 w 672"/>
                                <a:gd name="T19" fmla="*/ 221 h 1167"/>
                                <a:gd name="T20" fmla="*/ 144 w 672"/>
                                <a:gd name="T21" fmla="*/ 245 h 1167"/>
                                <a:gd name="T22" fmla="*/ 153 w 672"/>
                                <a:gd name="T23" fmla="*/ 264 h 1167"/>
                                <a:gd name="T24" fmla="*/ 168 w 672"/>
                                <a:gd name="T25" fmla="*/ 288 h 1167"/>
                                <a:gd name="T26" fmla="*/ 182 w 672"/>
                                <a:gd name="T27" fmla="*/ 312 h 1167"/>
                                <a:gd name="T28" fmla="*/ 192 w 672"/>
                                <a:gd name="T29" fmla="*/ 331 h 1167"/>
                                <a:gd name="T30" fmla="*/ 206 w 672"/>
                                <a:gd name="T31" fmla="*/ 355 h 1167"/>
                                <a:gd name="T32" fmla="*/ 221 w 672"/>
                                <a:gd name="T33" fmla="*/ 379 h 1167"/>
                                <a:gd name="T34" fmla="*/ 235 w 672"/>
                                <a:gd name="T35" fmla="*/ 403 h 1167"/>
                                <a:gd name="T36" fmla="*/ 245 w 672"/>
                                <a:gd name="T37" fmla="*/ 423 h 1167"/>
                                <a:gd name="T38" fmla="*/ 259 w 672"/>
                                <a:gd name="T39" fmla="*/ 447 h 1167"/>
                                <a:gd name="T40" fmla="*/ 273 w 672"/>
                                <a:gd name="T41" fmla="*/ 471 h 1167"/>
                                <a:gd name="T42" fmla="*/ 288 w 672"/>
                                <a:gd name="T43" fmla="*/ 495 h 1167"/>
                                <a:gd name="T44" fmla="*/ 297 w 672"/>
                                <a:gd name="T45" fmla="*/ 514 h 1167"/>
                                <a:gd name="T46" fmla="*/ 312 w 672"/>
                                <a:gd name="T47" fmla="*/ 538 h 1167"/>
                                <a:gd name="T48" fmla="*/ 326 w 672"/>
                                <a:gd name="T49" fmla="*/ 562 h 1167"/>
                                <a:gd name="T50" fmla="*/ 341 w 672"/>
                                <a:gd name="T51" fmla="*/ 586 h 1167"/>
                                <a:gd name="T52" fmla="*/ 350 w 672"/>
                                <a:gd name="T53" fmla="*/ 605 h 1167"/>
                                <a:gd name="T54" fmla="*/ 365 w 672"/>
                                <a:gd name="T55" fmla="*/ 629 h 1167"/>
                                <a:gd name="T56" fmla="*/ 379 w 672"/>
                                <a:gd name="T57" fmla="*/ 653 h 1167"/>
                                <a:gd name="T58" fmla="*/ 389 w 672"/>
                                <a:gd name="T59" fmla="*/ 672 h 1167"/>
                                <a:gd name="T60" fmla="*/ 403 w 672"/>
                                <a:gd name="T61" fmla="*/ 696 h 1167"/>
                                <a:gd name="T62" fmla="*/ 417 w 672"/>
                                <a:gd name="T63" fmla="*/ 720 h 1167"/>
                                <a:gd name="T64" fmla="*/ 432 w 672"/>
                                <a:gd name="T65" fmla="*/ 744 h 1167"/>
                                <a:gd name="T66" fmla="*/ 441 w 672"/>
                                <a:gd name="T67" fmla="*/ 763 h 1167"/>
                                <a:gd name="T68" fmla="*/ 456 w 672"/>
                                <a:gd name="T69" fmla="*/ 787 h 1167"/>
                                <a:gd name="T70" fmla="*/ 470 w 672"/>
                                <a:gd name="T71" fmla="*/ 811 h 1167"/>
                                <a:gd name="T72" fmla="*/ 485 w 672"/>
                                <a:gd name="T73" fmla="*/ 835 h 1167"/>
                                <a:gd name="T74" fmla="*/ 494 w 672"/>
                                <a:gd name="T75" fmla="*/ 855 h 1167"/>
                                <a:gd name="T76" fmla="*/ 509 w 672"/>
                                <a:gd name="T77" fmla="*/ 879 h 1167"/>
                                <a:gd name="T78" fmla="*/ 523 w 672"/>
                                <a:gd name="T79" fmla="*/ 903 h 1167"/>
                                <a:gd name="T80" fmla="*/ 537 w 672"/>
                                <a:gd name="T81" fmla="*/ 927 h 1167"/>
                                <a:gd name="T82" fmla="*/ 547 w 672"/>
                                <a:gd name="T83" fmla="*/ 946 h 1167"/>
                                <a:gd name="T84" fmla="*/ 561 w 672"/>
                                <a:gd name="T85" fmla="*/ 970 h 1167"/>
                                <a:gd name="T86" fmla="*/ 576 w 672"/>
                                <a:gd name="T87" fmla="*/ 994 h 1167"/>
                                <a:gd name="T88" fmla="*/ 585 w 672"/>
                                <a:gd name="T89" fmla="*/ 1013 h 1167"/>
                                <a:gd name="T90" fmla="*/ 600 w 672"/>
                                <a:gd name="T91" fmla="*/ 1037 h 1167"/>
                                <a:gd name="T92" fmla="*/ 614 w 672"/>
                                <a:gd name="T93" fmla="*/ 1061 h 1167"/>
                                <a:gd name="T94" fmla="*/ 629 w 672"/>
                                <a:gd name="T95" fmla="*/ 1085 h 1167"/>
                                <a:gd name="T96" fmla="*/ 638 w 672"/>
                                <a:gd name="T97" fmla="*/ 1104 h 1167"/>
                                <a:gd name="T98" fmla="*/ 653 w 672"/>
                                <a:gd name="T99" fmla="*/ 1128 h 1167"/>
                                <a:gd name="T100" fmla="*/ 667 w 672"/>
                                <a:gd name="T101" fmla="*/ 1152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2" h="1167">
                                  <a:moveTo>
                                    <a:pt x="0" y="0"/>
                                  </a:moveTo>
                                  <a:lnTo>
                                    <a:pt x="5" y="5"/>
                                  </a:lnTo>
                                  <a:lnTo>
                                    <a:pt x="5" y="10"/>
                                  </a:lnTo>
                                  <a:lnTo>
                                    <a:pt x="9" y="14"/>
                                  </a:lnTo>
                                  <a:lnTo>
                                    <a:pt x="9" y="19"/>
                                  </a:lnTo>
                                  <a:lnTo>
                                    <a:pt x="19" y="29"/>
                                  </a:lnTo>
                                  <a:lnTo>
                                    <a:pt x="19" y="34"/>
                                  </a:lnTo>
                                  <a:lnTo>
                                    <a:pt x="24" y="38"/>
                                  </a:lnTo>
                                  <a:lnTo>
                                    <a:pt x="24" y="43"/>
                                  </a:lnTo>
                                  <a:lnTo>
                                    <a:pt x="29" y="48"/>
                                  </a:lnTo>
                                  <a:lnTo>
                                    <a:pt x="29" y="53"/>
                                  </a:lnTo>
                                  <a:lnTo>
                                    <a:pt x="38" y="62"/>
                                  </a:lnTo>
                                  <a:lnTo>
                                    <a:pt x="38" y="67"/>
                                  </a:lnTo>
                                  <a:lnTo>
                                    <a:pt x="43" y="72"/>
                                  </a:lnTo>
                                  <a:lnTo>
                                    <a:pt x="43" y="77"/>
                                  </a:lnTo>
                                  <a:lnTo>
                                    <a:pt x="48" y="82"/>
                                  </a:lnTo>
                                  <a:lnTo>
                                    <a:pt x="48" y="86"/>
                                  </a:lnTo>
                                  <a:lnTo>
                                    <a:pt x="57" y="96"/>
                                  </a:lnTo>
                                  <a:lnTo>
                                    <a:pt x="57" y="101"/>
                                  </a:lnTo>
                                  <a:lnTo>
                                    <a:pt x="62" y="106"/>
                                  </a:lnTo>
                                  <a:lnTo>
                                    <a:pt x="62" y="110"/>
                                  </a:lnTo>
                                  <a:lnTo>
                                    <a:pt x="67" y="115"/>
                                  </a:lnTo>
                                  <a:lnTo>
                                    <a:pt x="67" y="120"/>
                                  </a:lnTo>
                                  <a:lnTo>
                                    <a:pt x="77" y="130"/>
                                  </a:lnTo>
                                  <a:lnTo>
                                    <a:pt x="77" y="134"/>
                                  </a:lnTo>
                                  <a:lnTo>
                                    <a:pt x="81" y="139"/>
                                  </a:lnTo>
                                  <a:lnTo>
                                    <a:pt x="81" y="144"/>
                                  </a:lnTo>
                                  <a:lnTo>
                                    <a:pt x="91" y="154"/>
                                  </a:lnTo>
                                  <a:lnTo>
                                    <a:pt x="91" y="158"/>
                                  </a:lnTo>
                                  <a:lnTo>
                                    <a:pt x="96" y="163"/>
                                  </a:lnTo>
                                  <a:lnTo>
                                    <a:pt x="96" y="168"/>
                                  </a:lnTo>
                                  <a:lnTo>
                                    <a:pt x="101" y="173"/>
                                  </a:lnTo>
                                  <a:lnTo>
                                    <a:pt x="101" y="178"/>
                                  </a:lnTo>
                                  <a:lnTo>
                                    <a:pt x="110" y="187"/>
                                  </a:lnTo>
                                  <a:lnTo>
                                    <a:pt x="110" y="192"/>
                                  </a:lnTo>
                                  <a:lnTo>
                                    <a:pt x="115" y="197"/>
                                  </a:lnTo>
                                  <a:lnTo>
                                    <a:pt x="115" y="202"/>
                                  </a:lnTo>
                                  <a:lnTo>
                                    <a:pt x="120" y="206"/>
                                  </a:lnTo>
                                  <a:lnTo>
                                    <a:pt x="120" y="211"/>
                                  </a:lnTo>
                                  <a:lnTo>
                                    <a:pt x="129" y="221"/>
                                  </a:lnTo>
                                  <a:lnTo>
                                    <a:pt x="129" y="226"/>
                                  </a:lnTo>
                                  <a:lnTo>
                                    <a:pt x="134" y="230"/>
                                  </a:lnTo>
                                  <a:lnTo>
                                    <a:pt x="134" y="235"/>
                                  </a:lnTo>
                                  <a:lnTo>
                                    <a:pt x="144" y="245"/>
                                  </a:lnTo>
                                  <a:lnTo>
                                    <a:pt x="144" y="250"/>
                                  </a:lnTo>
                                  <a:lnTo>
                                    <a:pt x="149" y="254"/>
                                  </a:lnTo>
                                  <a:lnTo>
                                    <a:pt x="149" y="259"/>
                                  </a:lnTo>
                                  <a:lnTo>
                                    <a:pt x="153" y="264"/>
                                  </a:lnTo>
                                  <a:lnTo>
                                    <a:pt x="153" y="269"/>
                                  </a:lnTo>
                                  <a:lnTo>
                                    <a:pt x="163" y="278"/>
                                  </a:lnTo>
                                  <a:lnTo>
                                    <a:pt x="163" y="283"/>
                                  </a:lnTo>
                                  <a:lnTo>
                                    <a:pt x="168" y="288"/>
                                  </a:lnTo>
                                  <a:lnTo>
                                    <a:pt x="168" y="293"/>
                                  </a:lnTo>
                                  <a:lnTo>
                                    <a:pt x="173" y="298"/>
                                  </a:lnTo>
                                  <a:lnTo>
                                    <a:pt x="173"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6" y="370"/>
                                  </a:lnTo>
                                  <a:lnTo>
                                    <a:pt x="216" y="374"/>
                                  </a:lnTo>
                                  <a:lnTo>
                                    <a:pt x="221" y="379"/>
                                  </a:lnTo>
                                  <a:lnTo>
                                    <a:pt x="221" y="384"/>
                                  </a:lnTo>
                                  <a:lnTo>
                                    <a:pt x="225" y="389"/>
                                  </a:lnTo>
                                  <a:lnTo>
                                    <a:pt x="225" y="394"/>
                                  </a:lnTo>
                                  <a:lnTo>
                                    <a:pt x="235" y="403"/>
                                  </a:lnTo>
                                  <a:lnTo>
                                    <a:pt x="235" y="408"/>
                                  </a:lnTo>
                                  <a:lnTo>
                                    <a:pt x="240" y="413"/>
                                  </a:lnTo>
                                  <a:lnTo>
                                    <a:pt x="240" y="418"/>
                                  </a:lnTo>
                                  <a:lnTo>
                                    <a:pt x="245" y="423"/>
                                  </a:lnTo>
                                  <a:lnTo>
                                    <a:pt x="245" y="427"/>
                                  </a:lnTo>
                                  <a:lnTo>
                                    <a:pt x="254" y="437"/>
                                  </a:lnTo>
                                  <a:lnTo>
                                    <a:pt x="254" y="442"/>
                                  </a:lnTo>
                                  <a:lnTo>
                                    <a:pt x="259" y="447"/>
                                  </a:lnTo>
                                  <a:lnTo>
                                    <a:pt x="259" y="451"/>
                                  </a:lnTo>
                                  <a:lnTo>
                                    <a:pt x="264" y="456"/>
                                  </a:lnTo>
                                  <a:lnTo>
                                    <a:pt x="264" y="461"/>
                                  </a:lnTo>
                                  <a:lnTo>
                                    <a:pt x="273" y="471"/>
                                  </a:lnTo>
                                  <a:lnTo>
                                    <a:pt x="273" y="475"/>
                                  </a:lnTo>
                                  <a:lnTo>
                                    <a:pt x="278" y="480"/>
                                  </a:lnTo>
                                  <a:lnTo>
                                    <a:pt x="278" y="485"/>
                                  </a:lnTo>
                                  <a:lnTo>
                                    <a:pt x="288" y="495"/>
                                  </a:lnTo>
                                  <a:lnTo>
                                    <a:pt x="288" y="499"/>
                                  </a:lnTo>
                                  <a:lnTo>
                                    <a:pt x="293" y="504"/>
                                  </a:lnTo>
                                  <a:lnTo>
                                    <a:pt x="293" y="509"/>
                                  </a:lnTo>
                                  <a:lnTo>
                                    <a:pt x="297" y="514"/>
                                  </a:lnTo>
                                  <a:lnTo>
                                    <a:pt x="297" y="519"/>
                                  </a:lnTo>
                                  <a:lnTo>
                                    <a:pt x="307" y="528"/>
                                  </a:lnTo>
                                  <a:lnTo>
                                    <a:pt x="307" y="533"/>
                                  </a:lnTo>
                                  <a:lnTo>
                                    <a:pt x="312" y="538"/>
                                  </a:lnTo>
                                  <a:lnTo>
                                    <a:pt x="312" y="543"/>
                                  </a:lnTo>
                                  <a:lnTo>
                                    <a:pt x="317" y="547"/>
                                  </a:lnTo>
                                  <a:lnTo>
                                    <a:pt x="317" y="552"/>
                                  </a:lnTo>
                                  <a:lnTo>
                                    <a:pt x="326" y="562"/>
                                  </a:lnTo>
                                  <a:lnTo>
                                    <a:pt x="326" y="567"/>
                                  </a:lnTo>
                                  <a:lnTo>
                                    <a:pt x="331" y="571"/>
                                  </a:lnTo>
                                  <a:lnTo>
                                    <a:pt x="331" y="576"/>
                                  </a:lnTo>
                                  <a:lnTo>
                                    <a:pt x="341" y="586"/>
                                  </a:lnTo>
                                  <a:lnTo>
                                    <a:pt x="341" y="591"/>
                                  </a:lnTo>
                                  <a:lnTo>
                                    <a:pt x="345" y="595"/>
                                  </a:lnTo>
                                  <a:lnTo>
                                    <a:pt x="345" y="600"/>
                                  </a:lnTo>
                                  <a:lnTo>
                                    <a:pt x="350" y="605"/>
                                  </a:lnTo>
                                  <a:lnTo>
                                    <a:pt x="350" y="610"/>
                                  </a:lnTo>
                                  <a:lnTo>
                                    <a:pt x="360" y="619"/>
                                  </a:lnTo>
                                  <a:lnTo>
                                    <a:pt x="360" y="624"/>
                                  </a:lnTo>
                                  <a:lnTo>
                                    <a:pt x="365" y="629"/>
                                  </a:lnTo>
                                  <a:lnTo>
                                    <a:pt x="365" y="634"/>
                                  </a:lnTo>
                                  <a:lnTo>
                                    <a:pt x="369" y="639"/>
                                  </a:lnTo>
                                  <a:lnTo>
                                    <a:pt x="369" y="643"/>
                                  </a:lnTo>
                                  <a:lnTo>
                                    <a:pt x="379" y="653"/>
                                  </a:lnTo>
                                  <a:lnTo>
                                    <a:pt x="379" y="658"/>
                                  </a:lnTo>
                                  <a:lnTo>
                                    <a:pt x="384" y="663"/>
                                  </a:lnTo>
                                  <a:lnTo>
                                    <a:pt x="384" y="667"/>
                                  </a:lnTo>
                                  <a:lnTo>
                                    <a:pt x="389" y="672"/>
                                  </a:lnTo>
                                  <a:lnTo>
                                    <a:pt x="389" y="677"/>
                                  </a:lnTo>
                                  <a:lnTo>
                                    <a:pt x="398" y="687"/>
                                  </a:lnTo>
                                  <a:lnTo>
                                    <a:pt x="398" y="691"/>
                                  </a:lnTo>
                                  <a:lnTo>
                                    <a:pt x="403" y="696"/>
                                  </a:lnTo>
                                  <a:lnTo>
                                    <a:pt x="403" y="701"/>
                                  </a:lnTo>
                                  <a:lnTo>
                                    <a:pt x="413" y="711"/>
                                  </a:lnTo>
                                  <a:lnTo>
                                    <a:pt x="413" y="715"/>
                                  </a:lnTo>
                                  <a:lnTo>
                                    <a:pt x="417" y="720"/>
                                  </a:lnTo>
                                  <a:lnTo>
                                    <a:pt x="417" y="725"/>
                                  </a:lnTo>
                                  <a:lnTo>
                                    <a:pt x="422" y="730"/>
                                  </a:lnTo>
                                  <a:lnTo>
                                    <a:pt x="422" y="735"/>
                                  </a:lnTo>
                                  <a:lnTo>
                                    <a:pt x="432" y="744"/>
                                  </a:lnTo>
                                  <a:lnTo>
                                    <a:pt x="432" y="749"/>
                                  </a:lnTo>
                                  <a:lnTo>
                                    <a:pt x="437" y="754"/>
                                  </a:lnTo>
                                  <a:lnTo>
                                    <a:pt x="437" y="759"/>
                                  </a:lnTo>
                                  <a:lnTo>
                                    <a:pt x="441" y="763"/>
                                  </a:lnTo>
                                  <a:lnTo>
                                    <a:pt x="441" y="768"/>
                                  </a:lnTo>
                                  <a:lnTo>
                                    <a:pt x="451" y="778"/>
                                  </a:lnTo>
                                  <a:lnTo>
                                    <a:pt x="451" y="783"/>
                                  </a:lnTo>
                                  <a:lnTo>
                                    <a:pt x="456" y="787"/>
                                  </a:lnTo>
                                  <a:lnTo>
                                    <a:pt x="456" y="792"/>
                                  </a:lnTo>
                                  <a:lnTo>
                                    <a:pt x="461" y="797"/>
                                  </a:lnTo>
                                  <a:lnTo>
                                    <a:pt x="461" y="802"/>
                                  </a:lnTo>
                                  <a:lnTo>
                                    <a:pt x="470" y="811"/>
                                  </a:lnTo>
                                  <a:lnTo>
                                    <a:pt x="470" y="816"/>
                                  </a:lnTo>
                                  <a:lnTo>
                                    <a:pt x="475" y="821"/>
                                  </a:lnTo>
                                  <a:lnTo>
                                    <a:pt x="475" y="826"/>
                                  </a:lnTo>
                                  <a:lnTo>
                                    <a:pt x="485" y="835"/>
                                  </a:lnTo>
                                  <a:lnTo>
                                    <a:pt x="485" y="840"/>
                                  </a:lnTo>
                                  <a:lnTo>
                                    <a:pt x="489" y="845"/>
                                  </a:lnTo>
                                  <a:lnTo>
                                    <a:pt x="489" y="850"/>
                                  </a:lnTo>
                                  <a:lnTo>
                                    <a:pt x="494" y="855"/>
                                  </a:lnTo>
                                  <a:lnTo>
                                    <a:pt x="494" y="859"/>
                                  </a:lnTo>
                                  <a:lnTo>
                                    <a:pt x="504" y="869"/>
                                  </a:lnTo>
                                  <a:lnTo>
                                    <a:pt x="504" y="874"/>
                                  </a:lnTo>
                                  <a:lnTo>
                                    <a:pt x="509" y="879"/>
                                  </a:lnTo>
                                  <a:lnTo>
                                    <a:pt x="509" y="883"/>
                                  </a:lnTo>
                                  <a:lnTo>
                                    <a:pt x="513" y="888"/>
                                  </a:lnTo>
                                  <a:lnTo>
                                    <a:pt x="513" y="893"/>
                                  </a:lnTo>
                                  <a:lnTo>
                                    <a:pt x="523" y="903"/>
                                  </a:lnTo>
                                  <a:lnTo>
                                    <a:pt x="523" y="907"/>
                                  </a:lnTo>
                                  <a:lnTo>
                                    <a:pt x="528" y="912"/>
                                  </a:lnTo>
                                  <a:lnTo>
                                    <a:pt x="528" y="917"/>
                                  </a:lnTo>
                                  <a:lnTo>
                                    <a:pt x="537" y="927"/>
                                  </a:lnTo>
                                  <a:lnTo>
                                    <a:pt x="537" y="931"/>
                                  </a:lnTo>
                                  <a:lnTo>
                                    <a:pt x="542" y="936"/>
                                  </a:lnTo>
                                  <a:lnTo>
                                    <a:pt x="542" y="941"/>
                                  </a:lnTo>
                                  <a:lnTo>
                                    <a:pt x="547" y="946"/>
                                  </a:lnTo>
                                  <a:lnTo>
                                    <a:pt x="547" y="951"/>
                                  </a:lnTo>
                                  <a:lnTo>
                                    <a:pt x="557" y="960"/>
                                  </a:lnTo>
                                  <a:lnTo>
                                    <a:pt x="557" y="965"/>
                                  </a:lnTo>
                                  <a:lnTo>
                                    <a:pt x="561" y="970"/>
                                  </a:lnTo>
                                  <a:lnTo>
                                    <a:pt x="561" y="975"/>
                                  </a:lnTo>
                                  <a:lnTo>
                                    <a:pt x="566" y="979"/>
                                  </a:lnTo>
                                  <a:lnTo>
                                    <a:pt x="566" y="984"/>
                                  </a:lnTo>
                                  <a:lnTo>
                                    <a:pt x="576" y="994"/>
                                  </a:lnTo>
                                  <a:lnTo>
                                    <a:pt x="576" y="999"/>
                                  </a:lnTo>
                                  <a:lnTo>
                                    <a:pt x="581" y="1003"/>
                                  </a:lnTo>
                                  <a:lnTo>
                                    <a:pt x="581" y="1008"/>
                                  </a:lnTo>
                                  <a:lnTo>
                                    <a:pt x="585" y="1013"/>
                                  </a:lnTo>
                                  <a:lnTo>
                                    <a:pt x="585" y="1018"/>
                                  </a:lnTo>
                                  <a:lnTo>
                                    <a:pt x="595" y="1027"/>
                                  </a:lnTo>
                                  <a:lnTo>
                                    <a:pt x="595" y="1032"/>
                                  </a:lnTo>
                                  <a:lnTo>
                                    <a:pt x="600" y="1037"/>
                                  </a:lnTo>
                                  <a:lnTo>
                                    <a:pt x="600" y="1042"/>
                                  </a:lnTo>
                                  <a:lnTo>
                                    <a:pt x="609" y="1051"/>
                                  </a:lnTo>
                                  <a:lnTo>
                                    <a:pt x="609" y="1056"/>
                                  </a:lnTo>
                                  <a:lnTo>
                                    <a:pt x="614" y="1061"/>
                                  </a:lnTo>
                                  <a:lnTo>
                                    <a:pt x="614" y="1066"/>
                                  </a:lnTo>
                                  <a:lnTo>
                                    <a:pt x="619" y="1071"/>
                                  </a:lnTo>
                                  <a:lnTo>
                                    <a:pt x="619" y="1075"/>
                                  </a:lnTo>
                                  <a:lnTo>
                                    <a:pt x="629" y="1085"/>
                                  </a:lnTo>
                                  <a:lnTo>
                                    <a:pt x="629" y="1090"/>
                                  </a:lnTo>
                                  <a:lnTo>
                                    <a:pt x="633" y="1095"/>
                                  </a:lnTo>
                                  <a:lnTo>
                                    <a:pt x="633" y="1099"/>
                                  </a:lnTo>
                                  <a:lnTo>
                                    <a:pt x="638" y="1104"/>
                                  </a:lnTo>
                                  <a:lnTo>
                                    <a:pt x="638" y="1109"/>
                                  </a:lnTo>
                                  <a:lnTo>
                                    <a:pt x="648" y="1119"/>
                                  </a:lnTo>
                                  <a:lnTo>
                                    <a:pt x="648" y="1124"/>
                                  </a:lnTo>
                                  <a:lnTo>
                                    <a:pt x="653" y="1128"/>
                                  </a:lnTo>
                                  <a:lnTo>
                                    <a:pt x="653" y="1133"/>
                                  </a:lnTo>
                                  <a:lnTo>
                                    <a:pt x="662" y="1143"/>
                                  </a:lnTo>
                                  <a:lnTo>
                                    <a:pt x="662" y="1148"/>
                                  </a:lnTo>
                                  <a:lnTo>
                                    <a:pt x="667" y="1152"/>
                                  </a:lnTo>
                                  <a:lnTo>
                                    <a:pt x="667" y="1157"/>
                                  </a:lnTo>
                                  <a:lnTo>
                                    <a:pt x="672" y="1162"/>
                                  </a:lnTo>
                                  <a:lnTo>
                                    <a:pt x="672" y="1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3"/>
                          <wps:cNvSpPr>
                            <a:spLocks/>
                          </wps:cNvSpPr>
                          <wps:spPr bwMode="auto">
                            <a:xfrm>
                              <a:off x="5880" y="1455"/>
                              <a:ext cx="696" cy="1210"/>
                            </a:xfrm>
                            <a:custGeom>
                              <a:avLst/>
                              <a:gdLst>
                                <a:gd name="T0" fmla="*/ 5 w 696"/>
                                <a:gd name="T1" fmla="*/ 14 h 1210"/>
                                <a:gd name="T2" fmla="*/ 19 w 696"/>
                                <a:gd name="T3" fmla="*/ 33 h 1210"/>
                                <a:gd name="T4" fmla="*/ 34 w 696"/>
                                <a:gd name="T5" fmla="*/ 57 h 1210"/>
                                <a:gd name="T6" fmla="*/ 43 w 696"/>
                                <a:gd name="T7" fmla="*/ 77 h 1210"/>
                                <a:gd name="T8" fmla="*/ 58 w 696"/>
                                <a:gd name="T9" fmla="*/ 101 h 1210"/>
                                <a:gd name="T10" fmla="*/ 72 w 696"/>
                                <a:gd name="T11" fmla="*/ 125 h 1210"/>
                                <a:gd name="T12" fmla="*/ 82 w 696"/>
                                <a:gd name="T13" fmla="*/ 144 h 1210"/>
                                <a:gd name="T14" fmla="*/ 96 w 696"/>
                                <a:gd name="T15" fmla="*/ 168 h 1210"/>
                                <a:gd name="T16" fmla="*/ 111 w 696"/>
                                <a:gd name="T17" fmla="*/ 192 h 1210"/>
                                <a:gd name="T18" fmla="*/ 125 w 696"/>
                                <a:gd name="T19" fmla="*/ 216 h 1210"/>
                                <a:gd name="T20" fmla="*/ 135 w 696"/>
                                <a:gd name="T21" fmla="*/ 235 h 1210"/>
                                <a:gd name="T22" fmla="*/ 149 w 696"/>
                                <a:gd name="T23" fmla="*/ 259 h 1210"/>
                                <a:gd name="T24" fmla="*/ 163 w 696"/>
                                <a:gd name="T25" fmla="*/ 283 h 1210"/>
                                <a:gd name="T26" fmla="*/ 178 w 696"/>
                                <a:gd name="T27" fmla="*/ 307 h 1210"/>
                                <a:gd name="T28" fmla="*/ 187 w 696"/>
                                <a:gd name="T29" fmla="*/ 326 h 1210"/>
                                <a:gd name="T30" fmla="*/ 202 w 696"/>
                                <a:gd name="T31" fmla="*/ 350 h 1210"/>
                                <a:gd name="T32" fmla="*/ 216 w 696"/>
                                <a:gd name="T33" fmla="*/ 374 h 1210"/>
                                <a:gd name="T34" fmla="*/ 226 w 696"/>
                                <a:gd name="T35" fmla="*/ 394 h 1210"/>
                                <a:gd name="T36" fmla="*/ 240 w 696"/>
                                <a:gd name="T37" fmla="*/ 418 h 1210"/>
                                <a:gd name="T38" fmla="*/ 255 w 696"/>
                                <a:gd name="T39" fmla="*/ 442 h 1210"/>
                                <a:gd name="T40" fmla="*/ 269 w 696"/>
                                <a:gd name="T41" fmla="*/ 466 h 1210"/>
                                <a:gd name="T42" fmla="*/ 279 w 696"/>
                                <a:gd name="T43" fmla="*/ 485 h 1210"/>
                                <a:gd name="T44" fmla="*/ 293 w 696"/>
                                <a:gd name="T45" fmla="*/ 509 h 1210"/>
                                <a:gd name="T46" fmla="*/ 307 w 696"/>
                                <a:gd name="T47" fmla="*/ 533 h 1210"/>
                                <a:gd name="T48" fmla="*/ 322 w 696"/>
                                <a:gd name="T49" fmla="*/ 557 h 1210"/>
                                <a:gd name="T50" fmla="*/ 331 w 696"/>
                                <a:gd name="T51" fmla="*/ 576 h 1210"/>
                                <a:gd name="T52" fmla="*/ 346 w 696"/>
                                <a:gd name="T53" fmla="*/ 600 h 1210"/>
                                <a:gd name="T54" fmla="*/ 360 w 696"/>
                                <a:gd name="T55" fmla="*/ 624 h 1210"/>
                                <a:gd name="T56" fmla="*/ 370 w 696"/>
                                <a:gd name="T57" fmla="*/ 643 h 1210"/>
                                <a:gd name="T58" fmla="*/ 384 w 696"/>
                                <a:gd name="T59" fmla="*/ 667 h 1210"/>
                                <a:gd name="T60" fmla="*/ 399 w 696"/>
                                <a:gd name="T61" fmla="*/ 691 h 1210"/>
                                <a:gd name="T62" fmla="*/ 413 w 696"/>
                                <a:gd name="T63" fmla="*/ 715 h 1210"/>
                                <a:gd name="T64" fmla="*/ 423 w 696"/>
                                <a:gd name="T65" fmla="*/ 734 h 1210"/>
                                <a:gd name="T66" fmla="*/ 437 w 696"/>
                                <a:gd name="T67" fmla="*/ 758 h 1210"/>
                                <a:gd name="T68" fmla="*/ 451 w 696"/>
                                <a:gd name="T69" fmla="*/ 782 h 1210"/>
                                <a:gd name="T70" fmla="*/ 466 w 696"/>
                                <a:gd name="T71" fmla="*/ 806 h 1210"/>
                                <a:gd name="T72" fmla="*/ 475 w 696"/>
                                <a:gd name="T73" fmla="*/ 826 h 1210"/>
                                <a:gd name="T74" fmla="*/ 490 w 696"/>
                                <a:gd name="T75" fmla="*/ 850 h 1210"/>
                                <a:gd name="T76" fmla="*/ 504 w 696"/>
                                <a:gd name="T77" fmla="*/ 874 h 1210"/>
                                <a:gd name="T78" fmla="*/ 514 w 696"/>
                                <a:gd name="T79" fmla="*/ 893 h 1210"/>
                                <a:gd name="T80" fmla="*/ 528 w 696"/>
                                <a:gd name="T81" fmla="*/ 917 h 1210"/>
                                <a:gd name="T82" fmla="*/ 543 w 696"/>
                                <a:gd name="T83" fmla="*/ 941 h 1210"/>
                                <a:gd name="T84" fmla="*/ 557 w 696"/>
                                <a:gd name="T85" fmla="*/ 965 h 1210"/>
                                <a:gd name="T86" fmla="*/ 567 w 696"/>
                                <a:gd name="T87" fmla="*/ 984 h 1210"/>
                                <a:gd name="T88" fmla="*/ 581 w 696"/>
                                <a:gd name="T89" fmla="*/ 1008 h 1210"/>
                                <a:gd name="T90" fmla="*/ 595 w 696"/>
                                <a:gd name="T91" fmla="*/ 1032 h 1210"/>
                                <a:gd name="T92" fmla="*/ 605 w 696"/>
                                <a:gd name="T93" fmla="*/ 1051 h 1210"/>
                                <a:gd name="T94" fmla="*/ 619 w 696"/>
                                <a:gd name="T95" fmla="*/ 1075 h 1210"/>
                                <a:gd name="T96" fmla="*/ 634 w 696"/>
                                <a:gd name="T97" fmla="*/ 1099 h 1210"/>
                                <a:gd name="T98" fmla="*/ 648 w 696"/>
                                <a:gd name="T99" fmla="*/ 1123 h 1210"/>
                                <a:gd name="T100" fmla="*/ 658 w 696"/>
                                <a:gd name="T101" fmla="*/ 1143 h 1210"/>
                                <a:gd name="T102" fmla="*/ 672 w 696"/>
                                <a:gd name="T103" fmla="*/ 1167 h 1210"/>
                                <a:gd name="T104" fmla="*/ 687 w 696"/>
                                <a:gd name="T105" fmla="*/ 1191 h 1210"/>
                                <a:gd name="T106" fmla="*/ 696 w 696"/>
                                <a:gd name="T107"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96" h="1210">
                                  <a:moveTo>
                                    <a:pt x="0" y="0"/>
                                  </a:moveTo>
                                  <a:lnTo>
                                    <a:pt x="0" y="5"/>
                                  </a:lnTo>
                                  <a:lnTo>
                                    <a:pt x="5" y="9"/>
                                  </a:lnTo>
                                  <a:lnTo>
                                    <a:pt x="5" y="14"/>
                                  </a:lnTo>
                                  <a:lnTo>
                                    <a:pt x="10" y="19"/>
                                  </a:lnTo>
                                  <a:lnTo>
                                    <a:pt x="10" y="24"/>
                                  </a:lnTo>
                                  <a:lnTo>
                                    <a:pt x="15" y="29"/>
                                  </a:lnTo>
                                  <a:lnTo>
                                    <a:pt x="19" y="33"/>
                                  </a:lnTo>
                                  <a:lnTo>
                                    <a:pt x="19" y="38"/>
                                  </a:lnTo>
                                  <a:lnTo>
                                    <a:pt x="24" y="43"/>
                                  </a:lnTo>
                                  <a:lnTo>
                                    <a:pt x="24" y="48"/>
                                  </a:lnTo>
                                  <a:lnTo>
                                    <a:pt x="34" y="57"/>
                                  </a:lnTo>
                                  <a:lnTo>
                                    <a:pt x="34" y="62"/>
                                  </a:lnTo>
                                  <a:lnTo>
                                    <a:pt x="39" y="67"/>
                                  </a:lnTo>
                                  <a:lnTo>
                                    <a:pt x="39" y="72"/>
                                  </a:lnTo>
                                  <a:lnTo>
                                    <a:pt x="43" y="77"/>
                                  </a:lnTo>
                                  <a:lnTo>
                                    <a:pt x="43" y="81"/>
                                  </a:lnTo>
                                  <a:lnTo>
                                    <a:pt x="53" y="91"/>
                                  </a:lnTo>
                                  <a:lnTo>
                                    <a:pt x="53" y="96"/>
                                  </a:lnTo>
                                  <a:lnTo>
                                    <a:pt x="58" y="101"/>
                                  </a:lnTo>
                                  <a:lnTo>
                                    <a:pt x="58" y="105"/>
                                  </a:lnTo>
                                  <a:lnTo>
                                    <a:pt x="63" y="110"/>
                                  </a:lnTo>
                                  <a:lnTo>
                                    <a:pt x="63" y="115"/>
                                  </a:lnTo>
                                  <a:lnTo>
                                    <a:pt x="72" y="125"/>
                                  </a:lnTo>
                                  <a:lnTo>
                                    <a:pt x="72" y="129"/>
                                  </a:lnTo>
                                  <a:lnTo>
                                    <a:pt x="77" y="134"/>
                                  </a:lnTo>
                                  <a:lnTo>
                                    <a:pt x="77" y="139"/>
                                  </a:lnTo>
                                  <a:lnTo>
                                    <a:pt x="82" y="144"/>
                                  </a:lnTo>
                                  <a:lnTo>
                                    <a:pt x="82" y="149"/>
                                  </a:lnTo>
                                  <a:lnTo>
                                    <a:pt x="91" y="158"/>
                                  </a:lnTo>
                                  <a:lnTo>
                                    <a:pt x="91" y="163"/>
                                  </a:lnTo>
                                  <a:lnTo>
                                    <a:pt x="96" y="168"/>
                                  </a:lnTo>
                                  <a:lnTo>
                                    <a:pt x="96" y="173"/>
                                  </a:lnTo>
                                  <a:lnTo>
                                    <a:pt x="106" y="182"/>
                                  </a:lnTo>
                                  <a:lnTo>
                                    <a:pt x="106" y="187"/>
                                  </a:lnTo>
                                  <a:lnTo>
                                    <a:pt x="111" y="192"/>
                                  </a:lnTo>
                                  <a:lnTo>
                                    <a:pt x="111" y="197"/>
                                  </a:lnTo>
                                  <a:lnTo>
                                    <a:pt x="115" y="201"/>
                                  </a:lnTo>
                                  <a:lnTo>
                                    <a:pt x="115" y="206"/>
                                  </a:lnTo>
                                  <a:lnTo>
                                    <a:pt x="125" y="216"/>
                                  </a:lnTo>
                                  <a:lnTo>
                                    <a:pt x="125" y="221"/>
                                  </a:lnTo>
                                  <a:lnTo>
                                    <a:pt x="130" y="225"/>
                                  </a:lnTo>
                                  <a:lnTo>
                                    <a:pt x="130" y="230"/>
                                  </a:lnTo>
                                  <a:lnTo>
                                    <a:pt x="135" y="235"/>
                                  </a:lnTo>
                                  <a:lnTo>
                                    <a:pt x="135" y="240"/>
                                  </a:lnTo>
                                  <a:lnTo>
                                    <a:pt x="144" y="249"/>
                                  </a:lnTo>
                                  <a:lnTo>
                                    <a:pt x="144" y="254"/>
                                  </a:lnTo>
                                  <a:lnTo>
                                    <a:pt x="149" y="259"/>
                                  </a:lnTo>
                                  <a:lnTo>
                                    <a:pt x="149" y="264"/>
                                  </a:lnTo>
                                  <a:lnTo>
                                    <a:pt x="154" y="269"/>
                                  </a:lnTo>
                                  <a:lnTo>
                                    <a:pt x="154" y="273"/>
                                  </a:lnTo>
                                  <a:lnTo>
                                    <a:pt x="163" y="283"/>
                                  </a:lnTo>
                                  <a:lnTo>
                                    <a:pt x="163" y="288"/>
                                  </a:lnTo>
                                  <a:lnTo>
                                    <a:pt x="168" y="293"/>
                                  </a:lnTo>
                                  <a:lnTo>
                                    <a:pt x="168" y="297"/>
                                  </a:lnTo>
                                  <a:lnTo>
                                    <a:pt x="178" y="307"/>
                                  </a:lnTo>
                                  <a:lnTo>
                                    <a:pt x="178" y="312"/>
                                  </a:lnTo>
                                  <a:lnTo>
                                    <a:pt x="183" y="317"/>
                                  </a:lnTo>
                                  <a:lnTo>
                                    <a:pt x="183" y="321"/>
                                  </a:lnTo>
                                  <a:lnTo>
                                    <a:pt x="187" y="326"/>
                                  </a:lnTo>
                                  <a:lnTo>
                                    <a:pt x="187" y="331"/>
                                  </a:lnTo>
                                  <a:lnTo>
                                    <a:pt x="197" y="341"/>
                                  </a:lnTo>
                                  <a:lnTo>
                                    <a:pt x="197" y="345"/>
                                  </a:lnTo>
                                  <a:lnTo>
                                    <a:pt x="202" y="350"/>
                                  </a:lnTo>
                                  <a:lnTo>
                                    <a:pt x="202" y="355"/>
                                  </a:lnTo>
                                  <a:lnTo>
                                    <a:pt x="207" y="360"/>
                                  </a:lnTo>
                                  <a:lnTo>
                                    <a:pt x="207" y="365"/>
                                  </a:lnTo>
                                  <a:lnTo>
                                    <a:pt x="216" y="374"/>
                                  </a:lnTo>
                                  <a:lnTo>
                                    <a:pt x="216" y="379"/>
                                  </a:lnTo>
                                  <a:lnTo>
                                    <a:pt x="221" y="384"/>
                                  </a:lnTo>
                                  <a:lnTo>
                                    <a:pt x="221" y="389"/>
                                  </a:lnTo>
                                  <a:lnTo>
                                    <a:pt x="226" y="394"/>
                                  </a:lnTo>
                                  <a:lnTo>
                                    <a:pt x="226" y="398"/>
                                  </a:lnTo>
                                  <a:lnTo>
                                    <a:pt x="235" y="408"/>
                                  </a:lnTo>
                                  <a:lnTo>
                                    <a:pt x="235" y="413"/>
                                  </a:lnTo>
                                  <a:lnTo>
                                    <a:pt x="240" y="418"/>
                                  </a:lnTo>
                                  <a:lnTo>
                                    <a:pt x="240" y="422"/>
                                  </a:lnTo>
                                  <a:lnTo>
                                    <a:pt x="250" y="432"/>
                                  </a:lnTo>
                                  <a:lnTo>
                                    <a:pt x="250" y="437"/>
                                  </a:lnTo>
                                  <a:lnTo>
                                    <a:pt x="255" y="442"/>
                                  </a:lnTo>
                                  <a:lnTo>
                                    <a:pt x="255" y="446"/>
                                  </a:lnTo>
                                  <a:lnTo>
                                    <a:pt x="259" y="451"/>
                                  </a:lnTo>
                                  <a:lnTo>
                                    <a:pt x="259" y="456"/>
                                  </a:lnTo>
                                  <a:lnTo>
                                    <a:pt x="269" y="466"/>
                                  </a:lnTo>
                                  <a:lnTo>
                                    <a:pt x="269" y="470"/>
                                  </a:lnTo>
                                  <a:lnTo>
                                    <a:pt x="274" y="475"/>
                                  </a:lnTo>
                                  <a:lnTo>
                                    <a:pt x="274" y="480"/>
                                  </a:lnTo>
                                  <a:lnTo>
                                    <a:pt x="279" y="485"/>
                                  </a:lnTo>
                                  <a:lnTo>
                                    <a:pt x="279" y="490"/>
                                  </a:lnTo>
                                  <a:lnTo>
                                    <a:pt x="288" y="499"/>
                                  </a:lnTo>
                                  <a:lnTo>
                                    <a:pt x="288" y="504"/>
                                  </a:lnTo>
                                  <a:lnTo>
                                    <a:pt x="293" y="509"/>
                                  </a:lnTo>
                                  <a:lnTo>
                                    <a:pt x="293" y="514"/>
                                  </a:lnTo>
                                  <a:lnTo>
                                    <a:pt x="298" y="518"/>
                                  </a:lnTo>
                                  <a:lnTo>
                                    <a:pt x="298" y="523"/>
                                  </a:lnTo>
                                  <a:lnTo>
                                    <a:pt x="307" y="533"/>
                                  </a:lnTo>
                                  <a:lnTo>
                                    <a:pt x="307" y="538"/>
                                  </a:lnTo>
                                  <a:lnTo>
                                    <a:pt x="312" y="542"/>
                                  </a:lnTo>
                                  <a:lnTo>
                                    <a:pt x="312" y="547"/>
                                  </a:lnTo>
                                  <a:lnTo>
                                    <a:pt x="322" y="557"/>
                                  </a:lnTo>
                                  <a:lnTo>
                                    <a:pt x="322" y="562"/>
                                  </a:lnTo>
                                  <a:lnTo>
                                    <a:pt x="327" y="566"/>
                                  </a:lnTo>
                                  <a:lnTo>
                                    <a:pt x="327" y="571"/>
                                  </a:lnTo>
                                  <a:lnTo>
                                    <a:pt x="331" y="576"/>
                                  </a:lnTo>
                                  <a:lnTo>
                                    <a:pt x="331" y="581"/>
                                  </a:lnTo>
                                  <a:lnTo>
                                    <a:pt x="341" y="590"/>
                                  </a:lnTo>
                                  <a:lnTo>
                                    <a:pt x="341" y="595"/>
                                  </a:lnTo>
                                  <a:lnTo>
                                    <a:pt x="346" y="600"/>
                                  </a:lnTo>
                                  <a:lnTo>
                                    <a:pt x="346" y="605"/>
                                  </a:lnTo>
                                  <a:lnTo>
                                    <a:pt x="351" y="610"/>
                                  </a:lnTo>
                                  <a:lnTo>
                                    <a:pt x="351" y="614"/>
                                  </a:lnTo>
                                  <a:lnTo>
                                    <a:pt x="360" y="624"/>
                                  </a:lnTo>
                                  <a:lnTo>
                                    <a:pt x="360" y="629"/>
                                  </a:lnTo>
                                  <a:lnTo>
                                    <a:pt x="365" y="634"/>
                                  </a:lnTo>
                                  <a:lnTo>
                                    <a:pt x="365" y="638"/>
                                  </a:lnTo>
                                  <a:lnTo>
                                    <a:pt x="370" y="643"/>
                                  </a:lnTo>
                                  <a:lnTo>
                                    <a:pt x="370" y="648"/>
                                  </a:lnTo>
                                  <a:lnTo>
                                    <a:pt x="379" y="658"/>
                                  </a:lnTo>
                                  <a:lnTo>
                                    <a:pt x="379" y="662"/>
                                  </a:lnTo>
                                  <a:lnTo>
                                    <a:pt x="384" y="667"/>
                                  </a:lnTo>
                                  <a:lnTo>
                                    <a:pt x="384" y="672"/>
                                  </a:lnTo>
                                  <a:lnTo>
                                    <a:pt x="394" y="682"/>
                                  </a:lnTo>
                                  <a:lnTo>
                                    <a:pt x="394" y="686"/>
                                  </a:lnTo>
                                  <a:lnTo>
                                    <a:pt x="399" y="691"/>
                                  </a:lnTo>
                                  <a:lnTo>
                                    <a:pt x="399" y="696"/>
                                  </a:lnTo>
                                  <a:lnTo>
                                    <a:pt x="403" y="701"/>
                                  </a:lnTo>
                                  <a:lnTo>
                                    <a:pt x="403" y="706"/>
                                  </a:lnTo>
                                  <a:lnTo>
                                    <a:pt x="413" y="715"/>
                                  </a:lnTo>
                                  <a:lnTo>
                                    <a:pt x="413" y="720"/>
                                  </a:lnTo>
                                  <a:lnTo>
                                    <a:pt x="418" y="725"/>
                                  </a:lnTo>
                                  <a:lnTo>
                                    <a:pt x="418" y="730"/>
                                  </a:lnTo>
                                  <a:lnTo>
                                    <a:pt x="423" y="734"/>
                                  </a:lnTo>
                                  <a:lnTo>
                                    <a:pt x="423" y="739"/>
                                  </a:lnTo>
                                  <a:lnTo>
                                    <a:pt x="432" y="749"/>
                                  </a:lnTo>
                                  <a:lnTo>
                                    <a:pt x="432" y="754"/>
                                  </a:lnTo>
                                  <a:lnTo>
                                    <a:pt x="437" y="758"/>
                                  </a:lnTo>
                                  <a:lnTo>
                                    <a:pt x="437" y="763"/>
                                  </a:lnTo>
                                  <a:lnTo>
                                    <a:pt x="442" y="768"/>
                                  </a:lnTo>
                                  <a:lnTo>
                                    <a:pt x="442" y="773"/>
                                  </a:lnTo>
                                  <a:lnTo>
                                    <a:pt x="451" y="782"/>
                                  </a:lnTo>
                                  <a:lnTo>
                                    <a:pt x="451" y="787"/>
                                  </a:lnTo>
                                  <a:lnTo>
                                    <a:pt x="456" y="792"/>
                                  </a:lnTo>
                                  <a:lnTo>
                                    <a:pt x="456" y="797"/>
                                  </a:lnTo>
                                  <a:lnTo>
                                    <a:pt x="466" y="806"/>
                                  </a:lnTo>
                                  <a:lnTo>
                                    <a:pt x="466" y="811"/>
                                  </a:lnTo>
                                  <a:lnTo>
                                    <a:pt x="471" y="816"/>
                                  </a:lnTo>
                                  <a:lnTo>
                                    <a:pt x="471" y="821"/>
                                  </a:lnTo>
                                  <a:lnTo>
                                    <a:pt x="475" y="826"/>
                                  </a:lnTo>
                                  <a:lnTo>
                                    <a:pt x="475" y="830"/>
                                  </a:lnTo>
                                  <a:lnTo>
                                    <a:pt x="485" y="840"/>
                                  </a:lnTo>
                                  <a:lnTo>
                                    <a:pt x="485" y="845"/>
                                  </a:lnTo>
                                  <a:lnTo>
                                    <a:pt x="490" y="850"/>
                                  </a:lnTo>
                                  <a:lnTo>
                                    <a:pt x="490" y="854"/>
                                  </a:lnTo>
                                  <a:lnTo>
                                    <a:pt x="495" y="859"/>
                                  </a:lnTo>
                                  <a:lnTo>
                                    <a:pt x="495" y="864"/>
                                  </a:lnTo>
                                  <a:lnTo>
                                    <a:pt x="504" y="874"/>
                                  </a:lnTo>
                                  <a:lnTo>
                                    <a:pt x="504" y="878"/>
                                  </a:lnTo>
                                  <a:lnTo>
                                    <a:pt x="509" y="883"/>
                                  </a:lnTo>
                                  <a:lnTo>
                                    <a:pt x="509" y="888"/>
                                  </a:lnTo>
                                  <a:lnTo>
                                    <a:pt x="514" y="893"/>
                                  </a:lnTo>
                                  <a:lnTo>
                                    <a:pt x="514" y="898"/>
                                  </a:lnTo>
                                  <a:lnTo>
                                    <a:pt x="523" y="907"/>
                                  </a:lnTo>
                                  <a:lnTo>
                                    <a:pt x="523" y="912"/>
                                  </a:lnTo>
                                  <a:lnTo>
                                    <a:pt x="528" y="917"/>
                                  </a:lnTo>
                                  <a:lnTo>
                                    <a:pt x="528" y="922"/>
                                  </a:lnTo>
                                  <a:lnTo>
                                    <a:pt x="538" y="931"/>
                                  </a:lnTo>
                                  <a:lnTo>
                                    <a:pt x="538" y="936"/>
                                  </a:lnTo>
                                  <a:lnTo>
                                    <a:pt x="543" y="941"/>
                                  </a:lnTo>
                                  <a:lnTo>
                                    <a:pt x="543" y="946"/>
                                  </a:lnTo>
                                  <a:lnTo>
                                    <a:pt x="547" y="950"/>
                                  </a:lnTo>
                                  <a:lnTo>
                                    <a:pt x="547" y="955"/>
                                  </a:lnTo>
                                  <a:lnTo>
                                    <a:pt x="557" y="965"/>
                                  </a:lnTo>
                                  <a:lnTo>
                                    <a:pt x="557" y="970"/>
                                  </a:lnTo>
                                  <a:lnTo>
                                    <a:pt x="562" y="974"/>
                                  </a:lnTo>
                                  <a:lnTo>
                                    <a:pt x="562" y="979"/>
                                  </a:lnTo>
                                  <a:lnTo>
                                    <a:pt x="567" y="984"/>
                                  </a:lnTo>
                                  <a:lnTo>
                                    <a:pt x="567" y="989"/>
                                  </a:lnTo>
                                  <a:lnTo>
                                    <a:pt x="576" y="998"/>
                                  </a:lnTo>
                                  <a:lnTo>
                                    <a:pt x="576" y="1003"/>
                                  </a:lnTo>
                                  <a:lnTo>
                                    <a:pt x="581" y="1008"/>
                                  </a:lnTo>
                                  <a:lnTo>
                                    <a:pt x="581" y="1013"/>
                                  </a:lnTo>
                                  <a:lnTo>
                                    <a:pt x="586" y="1018"/>
                                  </a:lnTo>
                                  <a:lnTo>
                                    <a:pt x="586" y="1022"/>
                                  </a:lnTo>
                                  <a:lnTo>
                                    <a:pt x="595" y="1032"/>
                                  </a:lnTo>
                                  <a:lnTo>
                                    <a:pt x="595" y="1037"/>
                                  </a:lnTo>
                                  <a:lnTo>
                                    <a:pt x="600" y="1042"/>
                                  </a:lnTo>
                                  <a:lnTo>
                                    <a:pt x="600" y="1046"/>
                                  </a:lnTo>
                                  <a:lnTo>
                                    <a:pt x="605" y="1051"/>
                                  </a:lnTo>
                                  <a:lnTo>
                                    <a:pt x="605" y="1056"/>
                                  </a:lnTo>
                                  <a:lnTo>
                                    <a:pt x="615" y="1066"/>
                                  </a:lnTo>
                                  <a:lnTo>
                                    <a:pt x="615" y="1070"/>
                                  </a:lnTo>
                                  <a:lnTo>
                                    <a:pt x="619" y="1075"/>
                                  </a:lnTo>
                                  <a:lnTo>
                                    <a:pt x="619" y="1080"/>
                                  </a:lnTo>
                                  <a:lnTo>
                                    <a:pt x="629" y="1090"/>
                                  </a:lnTo>
                                  <a:lnTo>
                                    <a:pt x="629" y="1094"/>
                                  </a:lnTo>
                                  <a:lnTo>
                                    <a:pt x="634" y="1099"/>
                                  </a:lnTo>
                                  <a:lnTo>
                                    <a:pt x="634" y="1104"/>
                                  </a:lnTo>
                                  <a:lnTo>
                                    <a:pt x="639" y="1109"/>
                                  </a:lnTo>
                                  <a:lnTo>
                                    <a:pt x="639" y="1114"/>
                                  </a:lnTo>
                                  <a:lnTo>
                                    <a:pt x="648" y="1123"/>
                                  </a:lnTo>
                                  <a:lnTo>
                                    <a:pt x="648" y="1128"/>
                                  </a:lnTo>
                                  <a:lnTo>
                                    <a:pt x="653" y="1133"/>
                                  </a:lnTo>
                                  <a:lnTo>
                                    <a:pt x="653" y="1138"/>
                                  </a:lnTo>
                                  <a:lnTo>
                                    <a:pt x="658" y="1143"/>
                                  </a:lnTo>
                                  <a:lnTo>
                                    <a:pt x="658" y="1147"/>
                                  </a:lnTo>
                                  <a:lnTo>
                                    <a:pt x="667" y="1157"/>
                                  </a:lnTo>
                                  <a:lnTo>
                                    <a:pt x="667" y="1162"/>
                                  </a:lnTo>
                                  <a:lnTo>
                                    <a:pt x="672" y="1167"/>
                                  </a:lnTo>
                                  <a:lnTo>
                                    <a:pt x="672" y="1171"/>
                                  </a:lnTo>
                                  <a:lnTo>
                                    <a:pt x="677" y="1176"/>
                                  </a:lnTo>
                                  <a:lnTo>
                                    <a:pt x="677" y="1181"/>
                                  </a:lnTo>
                                  <a:lnTo>
                                    <a:pt x="687" y="1191"/>
                                  </a:lnTo>
                                  <a:lnTo>
                                    <a:pt x="687" y="1195"/>
                                  </a:lnTo>
                                  <a:lnTo>
                                    <a:pt x="691" y="1200"/>
                                  </a:lnTo>
                                  <a:lnTo>
                                    <a:pt x="691" y="1205"/>
                                  </a:lnTo>
                                  <a:lnTo>
                                    <a:pt x="696" y="1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4"/>
                          <wps:cNvSpPr>
                            <a:spLocks/>
                          </wps:cNvSpPr>
                          <wps:spPr bwMode="auto">
                            <a:xfrm>
                              <a:off x="5823" y="1464"/>
                              <a:ext cx="720" cy="1254"/>
                            </a:xfrm>
                            <a:custGeom>
                              <a:avLst/>
                              <a:gdLst>
                                <a:gd name="T0" fmla="*/ 4 w 720"/>
                                <a:gd name="T1" fmla="*/ 15 h 1254"/>
                                <a:gd name="T2" fmla="*/ 19 w 720"/>
                                <a:gd name="T3" fmla="*/ 34 h 1254"/>
                                <a:gd name="T4" fmla="*/ 28 w 720"/>
                                <a:gd name="T5" fmla="*/ 53 h 1254"/>
                                <a:gd name="T6" fmla="*/ 43 w 720"/>
                                <a:gd name="T7" fmla="*/ 77 h 1254"/>
                                <a:gd name="T8" fmla="*/ 57 w 720"/>
                                <a:gd name="T9" fmla="*/ 101 h 1254"/>
                                <a:gd name="T10" fmla="*/ 72 w 720"/>
                                <a:gd name="T11" fmla="*/ 125 h 1254"/>
                                <a:gd name="T12" fmla="*/ 81 w 720"/>
                                <a:gd name="T13" fmla="*/ 144 h 1254"/>
                                <a:gd name="T14" fmla="*/ 96 w 720"/>
                                <a:gd name="T15" fmla="*/ 168 h 1254"/>
                                <a:gd name="T16" fmla="*/ 110 w 720"/>
                                <a:gd name="T17" fmla="*/ 192 h 1254"/>
                                <a:gd name="T18" fmla="*/ 124 w 720"/>
                                <a:gd name="T19" fmla="*/ 216 h 1254"/>
                                <a:gd name="T20" fmla="*/ 134 w 720"/>
                                <a:gd name="T21" fmla="*/ 236 h 1254"/>
                                <a:gd name="T22" fmla="*/ 148 w 720"/>
                                <a:gd name="T23" fmla="*/ 260 h 1254"/>
                                <a:gd name="T24" fmla="*/ 163 w 720"/>
                                <a:gd name="T25" fmla="*/ 284 h 1254"/>
                                <a:gd name="T26" fmla="*/ 177 w 720"/>
                                <a:gd name="T27" fmla="*/ 308 h 1254"/>
                                <a:gd name="T28" fmla="*/ 187 w 720"/>
                                <a:gd name="T29" fmla="*/ 327 h 1254"/>
                                <a:gd name="T30" fmla="*/ 201 w 720"/>
                                <a:gd name="T31" fmla="*/ 351 h 1254"/>
                                <a:gd name="T32" fmla="*/ 216 w 720"/>
                                <a:gd name="T33" fmla="*/ 375 h 1254"/>
                                <a:gd name="T34" fmla="*/ 230 w 720"/>
                                <a:gd name="T35" fmla="*/ 399 h 1254"/>
                                <a:gd name="T36" fmla="*/ 240 w 720"/>
                                <a:gd name="T37" fmla="*/ 418 h 1254"/>
                                <a:gd name="T38" fmla="*/ 254 w 720"/>
                                <a:gd name="T39" fmla="*/ 442 h 1254"/>
                                <a:gd name="T40" fmla="*/ 268 w 720"/>
                                <a:gd name="T41" fmla="*/ 466 h 1254"/>
                                <a:gd name="T42" fmla="*/ 278 w 720"/>
                                <a:gd name="T43" fmla="*/ 485 h 1254"/>
                                <a:gd name="T44" fmla="*/ 292 w 720"/>
                                <a:gd name="T45" fmla="*/ 509 h 1254"/>
                                <a:gd name="T46" fmla="*/ 307 w 720"/>
                                <a:gd name="T47" fmla="*/ 533 h 1254"/>
                                <a:gd name="T48" fmla="*/ 321 w 720"/>
                                <a:gd name="T49" fmla="*/ 557 h 1254"/>
                                <a:gd name="T50" fmla="*/ 331 w 720"/>
                                <a:gd name="T51" fmla="*/ 577 h 1254"/>
                                <a:gd name="T52" fmla="*/ 345 w 720"/>
                                <a:gd name="T53" fmla="*/ 601 h 1254"/>
                                <a:gd name="T54" fmla="*/ 360 w 720"/>
                                <a:gd name="T55" fmla="*/ 625 h 1254"/>
                                <a:gd name="T56" fmla="*/ 374 w 720"/>
                                <a:gd name="T57" fmla="*/ 649 h 1254"/>
                                <a:gd name="T58" fmla="*/ 384 w 720"/>
                                <a:gd name="T59" fmla="*/ 668 h 1254"/>
                                <a:gd name="T60" fmla="*/ 398 w 720"/>
                                <a:gd name="T61" fmla="*/ 692 h 1254"/>
                                <a:gd name="T62" fmla="*/ 412 w 720"/>
                                <a:gd name="T63" fmla="*/ 716 h 1254"/>
                                <a:gd name="T64" fmla="*/ 427 w 720"/>
                                <a:gd name="T65" fmla="*/ 740 h 1254"/>
                                <a:gd name="T66" fmla="*/ 436 w 720"/>
                                <a:gd name="T67" fmla="*/ 759 h 1254"/>
                                <a:gd name="T68" fmla="*/ 451 w 720"/>
                                <a:gd name="T69" fmla="*/ 783 h 1254"/>
                                <a:gd name="T70" fmla="*/ 465 w 720"/>
                                <a:gd name="T71" fmla="*/ 807 h 1254"/>
                                <a:gd name="T72" fmla="*/ 480 w 720"/>
                                <a:gd name="T73" fmla="*/ 831 h 1254"/>
                                <a:gd name="T74" fmla="*/ 489 w 720"/>
                                <a:gd name="T75" fmla="*/ 850 h 1254"/>
                                <a:gd name="T76" fmla="*/ 504 w 720"/>
                                <a:gd name="T77" fmla="*/ 874 h 1254"/>
                                <a:gd name="T78" fmla="*/ 518 w 720"/>
                                <a:gd name="T79" fmla="*/ 898 h 1254"/>
                                <a:gd name="T80" fmla="*/ 532 w 720"/>
                                <a:gd name="T81" fmla="*/ 922 h 1254"/>
                                <a:gd name="T82" fmla="*/ 542 w 720"/>
                                <a:gd name="T83" fmla="*/ 941 h 1254"/>
                                <a:gd name="T84" fmla="*/ 556 w 720"/>
                                <a:gd name="T85" fmla="*/ 965 h 1254"/>
                                <a:gd name="T86" fmla="*/ 571 w 720"/>
                                <a:gd name="T87" fmla="*/ 989 h 1254"/>
                                <a:gd name="T88" fmla="*/ 580 w 720"/>
                                <a:gd name="T89" fmla="*/ 1009 h 1254"/>
                                <a:gd name="T90" fmla="*/ 595 w 720"/>
                                <a:gd name="T91" fmla="*/ 1033 h 1254"/>
                                <a:gd name="T92" fmla="*/ 609 w 720"/>
                                <a:gd name="T93" fmla="*/ 1057 h 1254"/>
                                <a:gd name="T94" fmla="*/ 624 w 720"/>
                                <a:gd name="T95" fmla="*/ 1081 h 1254"/>
                                <a:gd name="T96" fmla="*/ 633 w 720"/>
                                <a:gd name="T97" fmla="*/ 1100 h 1254"/>
                                <a:gd name="T98" fmla="*/ 648 w 720"/>
                                <a:gd name="T99" fmla="*/ 1124 h 1254"/>
                                <a:gd name="T100" fmla="*/ 662 w 720"/>
                                <a:gd name="T101" fmla="*/ 1148 h 1254"/>
                                <a:gd name="T102" fmla="*/ 676 w 720"/>
                                <a:gd name="T103" fmla="*/ 1172 h 1254"/>
                                <a:gd name="T104" fmla="*/ 686 w 720"/>
                                <a:gd name="T105" fmla="*/ 1191 h 1254"/>
                                <a:gd name="T106" fmla="*/ 700 w 720"/>
                                <a:gd name="T107" fmla="*/ 1215 h 1254"/>
                                <a:gd name="T108" fmla="*/ 715 w 720"/>
                                <a:gd name="T109" fmla="*/ 1239 h 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0" h="1254">
                                  <a:moveTo>
                                    <a:pt x="0" y="0"/>
                                  </a:moveTo>
                                  <a:lnTo>
                                    <a:pt x="0" y="5"/>
                                  </a:lnTo>
                                  <a:lnTo>
                                    <a:pt x="4" y="10"/>
                                  </a:lnTo>
                                  <a:lnTo>
                                    <a:pt x="4" y="15"/>
                                  </a:lnTo>
                                  <a:lnTo>
                                    <a:pt x="9" y="20"/>
                                  </a:lnTo>
                                  <a:lnTo>
                                    <a:pt x="9" y="24"/>
                                  </a:lnTo>
                                  <a:lnTo>
                                    <a:pt x="14" y="29"/>
                                  </a:lnTo>
                                  <a:lnTo>
                                    <a:pt x="19" y="34"/>
                                  </a:lnTo>
                                  <a:lnTo>
                                    <a:pt x="19" y="39"/>
                                  </a:lnTo>
                                  <a:lnTo>
                                    <a:pt x="24" y="44"/>
                                  </a:lnTo>
                                  <a:lnTo>
                                    <a:pt x="24" y="48"/>
                                  </a:lnTo>
                                  <a:lnTo>
                                    <a:pt x="28" y="53"/>
                                  </a:lnTo>
                                  <a:lnTo>
                                    <a:pt x="28" y="58"/>
                                  </a:lnTo>
                                  <a:lnTo>
                                    <a:pt x="38" y="68"/>
                                  </a:lnTo>
                                  <a:lnTo>
                                    <a:pt x="38" y="72"/>
                                  </a:lnTo>
                                  <a:lnTo>
                                    <a:pt x="43" y="77"/>
                                  </a:lnTo>
                                  <a:lnTo>
                                    <a:pt x="43" y="82"/>
                                  </a:lnTo>
                                  <a:lnTo>
                                    <a:pt x="52" y="92"/>
                                  </a:lnTo>
                                  <a:lnTo>
                                    <a:pt x="52" y="96"/>
                                  </a:lnTo>
                                  <a:lnTo>
                                    <a:pt x="57" y="101"/>
                                  </a:lnTo>
                                  <a:lnTo>
                                    <a:pt x="57" y="106"/>
                                  </a:lnTo>
                                  <a:lnTo>
                                    <a:pt x="62" y="111"/>
                                  </a:lnTo>
                                  <a:lnTo>
                                    <a:pt x="62" y="116"/>
                                  </a:lnTo>
                                  <a:lnTo>
                                    <a:pt x="72" y="125"/>
                                  </a:lnTo>
                                  <a:lnTo>
                                    <a:pt x="72" y="130"/>
                                  </a:lnTo>
                                  <a:lnTo>
                                    <a:pt x="76" y="135"/>
                                  </a:lnTo>
                                  <a:lnTo>
                                    <a:pt x="76" y="140"/>
                                  </a:lnTo>
                                  <a:lnTo>
                                    <a:pt x="81" y="144"/>
                                  </a:lnTo>
                                  <a:lnTo>
                                    <a:pt x="81" y="149"/>
                                  </a:lnTo>
                                  <a:lnTo>
                                    <a:pt x="91" y="159"/>
                                  </a:lnTo>
                                  <a:lnTo>
                                    <a:pt x="91" y="164"/>
                                  </a:lnTo>
                                  <a:lnTo>
                                    <a:pt x="96" y="168"/>
                                  </a:lnTo>
                                  <a:lnTo>
                                    <a:pt x="96" y="173"/>
                                  </a:lnTo>
                                  <a:lnTo>
                                    <a:pt x="105" y="183"/>
                                  </a:lnTo>
                                  <a:lnTo>
                                    <a:pt x="105" y="188"/>
                                  </a:lnTo>
                                  <a:lnTo>
                                    <a:pt x="110" y="192"/>
                                  </a:lnTo>
                                  <a:lnTo>
                                    <a:pt x="110" y="197"/>
                                  </a:lnTo>
                                  <a:lnTo>
                                    <a:pt x="115" y="202"/>
                                  </a:lnTo>
                                  <a:lnTo>
                                    <a:pt x="115" y="207"/>
                                  </a:lnTo>
                                  <a:lnTo>
                                    <a:pt x="124" y="216"/>
                                  </a:lnTo>
                                  <a:lnTo>
                                    <a:pt x="124" y="221"/>
                                  </a:lnTo>
                                  <a:lnTo>
                                    <a:pt x="129" y="226"/>
                                  </a:lnTo>
                                  <a:lnTo>
                                    <a:pt x="129" y="231"/>
                                  </a:lnTo>
                                  <a:lnTo>
                                    <a:pt x="134" y="236"/>
                                  </a:lnTo>
                                  <a:lnTo>
                                    <a:pt x="134" y="240"/>
                                  </a:lnTo>
                                  <a:lnTo>
                                    <a:pt x="144" y="250"/>
                                  </a:lnTo>
                                  <a:lnTo>
                                    <a:pt x="144" y="255"/>
                                  </a:lnTo>
                                  <a:lnTo>
                                    <a:pt x="148" y="260"/>
                                  </a:lnTo>
                                  <a:lnTo>
                                    <a:pt x="148" y="264"/>
                                  </a:lnTo>
                                  <a:lnTo>
                                    <a:pt x="153" y="269"/>
                                  </a:lnTo>
                                  <a:lnTo>
                                    <a:pt x="153" y="274"/>
                                  </a:lnTo>
                                  <a:lnTo>
                                    <a:pt x="163" y="284"/>
                                  </a:lnTo>
                                  <a:lnTo>
                                    <a:pt x="163" y="288"/>
                                  </a:lnTo>
                                  <a:lnTo>
                                    <a:pt x="168" y="293"/>
                                  </a:lnTo>
                                  <a:lnTo>
                                    <a:pt x="168" y="298"/>
                                  </a:lnTo>
                                  <a:lnTo>
                                    <a:pt x="177" y="308"/>
                                  </a:lnTo>
                                  <a:lnTo>
                                    <a:pt x="177" y="312"/>
                                  </a:lnTo>
                                  <a:lnTo>
                                    <a:pt x="182" y="317"/>
                                  </a:lnTo>
                                  <a:lnTo>
                                    <a:pt x="182" y="322"/>
                                  </a:lnTo>
                                  <a:lnTo>
                                    <a:pt x="187" y="327"/>
                                  </a:lnTo>
                                  <a:lnTo>
                                    <a:pt x="187" y="332"/>
                                  </a:lnTo>
                                  <a:lnTo>
                                    <a:pt x="196" y="341"/>
                                  </a:lnTo>
                                  <a:lnTo>
                                    <a:pt x="196" y="346"/>
                                  </a:lnTo>
                                  <a:lnTo>
                                    <a:pt x="201" y="351"/>
                                  </a:lnTo>
                                  <a:lnTo>
                                    <a:pt x="201" y="356"/>
                                  </a:lnTo>
                                  <a:lnTo>
                                    <a:pt x="206" y="360"/>
                                  </a:lnTo>
                                  <a:lnTo>
                                    <a:pt x="206" y="365"/>
                                  </a:lnTo>
                                  <a:lnTo>
                                    <a:pt x="216" y="375"/>
                                  </a:lnTo>
                                  <a:lnTo>
                                    <a:pt x="216" y="380"/>
                                  </a:lnTo>
                                  <a:lnTo>
                                    <a:pt x="220" y="385"/>
                                  </a:lnTo>
                                  <a:lnTo>
                                    <a:pt x="220" y="389"/>
                                  </a:lnTo>
                                  <a:lnTo>
                                    <a:pt x="230" y="399"/>
                                  </a:lnTo>
                                  <a:lnTo>
                                    <a:pt x="230" y="404"/>
                                  </a:lnTo>
                                  <a:lnTo>
                                    <a:pt x="235" y="409"/>
                                  </a:lnTo>
                                  <a:lnTo>
                                    <a:pt x="235" y="413"/>
                                  </a:lnTo>
                                  <a:lnTo>
                                    <a:pt x="240" y="418"/>
                                  </a:lnTo>
                                  <a:lnTo>
                                    <a:pt x="240" y="423"/>
                                  </a:lnTo>
                                  <a:lnTo>
                                    <a:pt x="249" y="433"/>
                                  </a:lnTo>
                                  <a:lnTo>
                                    <a:pt x="249" y="437"/>
                                  </a:lnTo>
                                  <a:lnTo>
                                    <a:pt x="254" y="442"/>
                                  </a:lnTo>
                                  <a:lnTo>
                                    <a:pt x="254" y="447"/>
                                  </a:lnTo>
                                  <a:lnTo>
                                    <a:pt x="259" y="452"/>
                                  </a:lnTo>
                                  <a:lnTo>
                                    <a:pt x="259" y="457"/>
                                  </a:lnTo>
                                  <a:lnTo>
                                    <a:pt x="268" y="466"/>
                                  </a:lnTo>
                                  <a:lnTo>
                                    <a:pt x="268" y="471"/>
                                  </a:lnTo>
                                  <a:lnTo>
                                    <a:pt x="273" y="476"/>
                                  </a:lnTo>
                                  <a:lnTo>
                                    <a:pt x="273" y="481"/>
                                  </a:lnTo>
                                  <a:lnTo>
                                    <a:pt x="278" y="485"/>
                                  </a:lnTo>
                                  <a:lnTo>
                                    <a:pt x="278" y="490"/>
                                  </a:lnTo>
                                  <a:lnTo>
                                    <a:pt x="288" y="500"/>
                                  </a:lnTo>
                                  <a:lnTo>
                                    <a:pt x="288" y="505"/>
                                  </a:lnTo>
                                  <a:lnTo>
                                    <a:pt x="292" y="509"/>
                                  </a:lnTo>
                                  <a:lnTo>
                                    <a:pt x="292" y="514"/>
                                  </a:lnTo>
                                  <a:lnTo>
                                    <a:pt x="302" y="524"/>
                                  </a:lnTo>
                                  <a:lnTo>
                                    <a:pt x="302" y="529"/>
                                  </a:lnTo>
                                  <a:lnTo>
                                    <a:pt x="307" y="533"/>
                                  </a:lnTo>
                                  <a:lnTo>
                                    <a:pt x="307" y="538"/>
                                  </a:lnTo>
                                  <a:lnTo>
                                    <a:pt x="312" y="543"/>
                                  </a:lnTo>
                                  <a:lnTo>
                                    <a:pt x="312" y="548"/>
                                  </a:lnTo>
                                  <a:lnTo>
                                    <a:pt x="321" y="557"/>
                                  </a:lnTo>
                                  <a:lnTo>
                                    <a:pt x="321" y="562"/>
                                  </a:lnTo>
                                  <a:lnTo>
                                    <a:pt x="326" y="567"/>
                                  </a:lnTo>
                                  <a:lnTo>
                                    <a:pt x="326" y="572"/>
                                  </a:lnTo>
                                  <a:lnTo>
                                    <a:pt x="331" y="577"/>
                                  </a:lnTo>
                                  <a:lnTo>
                                    <a:pt x="331" y="581"/>
                                  </a:lnTo>
                                  <a:lnTo>
                                    <a:pt x="340" y="591"/>
                                  </a:lnTo>
                                  <a:lnTo>
                                    <a:pt x="340" y="596"/>
                                  </a:lnTo>
                                  <a:lnTo>
                                    <a:pt x="345" y="601"/>
                                  </a:lnTo>
                                  <a:lnTo>
                                    <a:pt x="345" y="605"/>
                                  </a:lnTo>
                                  <a:lnTo>
                                    <a:pt x="355" y="615"/>
                                  </a:lnTo>
                                  <a:lnTo>
                                    <a:pt x="355" y="620"/>
                                  </a:lnTo>
                                  <a:lnTo>
                                    <a:pt x="360" y="625"/>
                                  </a:lnTo>
                                  <a:lnTo>
                                    <a:pt x="360" y="629"/>
                                  </a:lnTo>
                                  <a:lnTo>
                                    <a:pt x="364" y="634"/>
                                  </a:lnTo>
                                  <a:lnTo>
                                    <a:pt x="364" y="639"/>
                                  </a:lnTo>
                                  <a:lnTo>
                                    <a:pt x="374" y="649"/>
                                  </a:lnTo>
                                  <a:lnTo>
                                    <a:pt x="374" y="653"/>
                                  </a:lnTo>
                                  <a:lnTo>
                                    <a:pt x="379" y="658"/>
                                  </a:lnTo>
                                  <a:lnTo>
                                    <a:pt x="379" y="663"/>
                                  </a:lnTo>
                                  <a:lnTo>
                                    <a:pt x="384" y="668"/>
                                  </a:lnTo>
                                  <a:lnTo>
                                    <a:pt x="384" y="673"/>
                                  </a:lnTo>
                                  <a:lnTo>
                                    <a:pt x="393" y="682"/>
                                  </a:lnTo>
                                  <a:lnTo>
                                    <a:pt x="393" y="687"/>
                                  </a:lnTo>
                                  <a:lnTo>
                                    <a:pt x="398" y="692"/>
                                  </a:lnTo>
                                  <a:lnTo>
                                    <a:pt x="398" y="697"/>
                                  </a:lnTo>
                                  <a:lnTo>
                                    <a:pt x="408" y="706"/>
                                  </a:lnTo>
                                  <a:lnTo>
                                    <a:pt x="408" y="711"/>
                                  </a:lnTo>
                                  <a:lnTo>
                                    <a:pt x="412" y="716"/>
                                  </a:lnTo>
                                  <a:lnTo>
                                    <a:pt x="412" y="721"/>
                                  </a:lnTo>
                                  <a:lnTo>
                                    <a:pt x="417" y="725"/>
                                  </a:lnTo>
                                  <a:lnTo>
                                    <a:pt x="417" y="730"/>
                                  </a:lnTo>
                                  <a:lnTo>
                                    <a:pt x="427" y="740"/>
                                  </a:lnTo>
                                  <a:lnTo>
                                    <a:pt x="427" y="745"/>
                                  </a:lnTo>
                                  <a:lnTo>
                                    <a:pt x="432" y="749"/>
                                  </a:lnTo>
                                  <a:lnTo>
                                    <a:pt x="432" y="754"/>
                                  </a:lnTo>
                                  <a:lnTo>
                                    <a:pt x="436" y="759"/>
                                  </a:lnTo>
                                  <a:lnTo>
                                    <a:pt x="436" y="764"/>
                                  </a:lnTo>
                                  <a:lnTo>
                                    <a:pt x="446" y="773"/>
                                  </a:lnTo>
                                  <a:lnTo>
                                    <a:pt x="446" y="778"/>
                                  </a:lnTo>
                                  <a:lnTo>
                                    <a:pt x="451" y="783"/>
                                  </a:lnTo>
                                  <a:lnTo>
                                    <a:pt x="451" y="788"/>
                                  </a:lnTo>
                                  <a:lnTo>
                                    <a:pt x="456" y="793"/>
                                  </a:lnTo>
                                  <a:lnTo>
                                    <a:pt x="456" y="797"/>
                                  </a:lnTo>
                                  <a:lnTo>
                                    <a:pt x="465" y="807"/>
                                  </a:lnTo>
                                  <a:lnTo>
                                    <a:pt x="465" y="812"/>
                                  </a:lnTo>
                                  <a:lnTo>
                                    <a:pt x="470" y="817"/>
                                  </a:lnTo>
                                  <a:lnTo>
                                    <a:pt x="470" y="821"/>
                                  </a:lnTo>
                                  <a:lnTo>
                                    <a:pt x="480" y="831"/>
                                  </a:lnTo>
                                  <a:lnTo>
                                    <a:pt x="480" y="836"/>
                                  </a:lnTo>
                                  <a:lnTo>
                                    <a:pt x="484" y="841"/>
                                  </a:lnTo>
                                  <a:lnTo>
                                    <a:pt x="484" y="845"/>
                                  </a:lnTo>
                                  <a:lnTo>
                                    <a:pt x="489" y="850"/>
                                  </a:lnTo>
                                  <a:lnTo>
                                    <a:pt x="489" y="855"/>
                                  </a:lnTo>
                                  <a:lnTo>
                                    <a:pt x="499" y="865"/>
                                  </a:lnTo>
                                  <a:lnTo>
                                    <a:pt x="499" y="869"/>
                                  </a:lnTo>
                                  <a:lnTo>
                                    <a:pt x="504" y="874"/>
                                  </a:lnTo>
                                  <a:lnTo>
                                    <a:pt x="504" y="879"/>
                                  </a:lnTo>
                                  <a:lnTo>
                                    <a:pt x="508" y="884"/>
                                  </a:lnTo>
                                  <a:lnTo>
                                    <a:pt x="508" y="889"/>
                                  </a:lnTo>
                                  <a:lnTo>
                                    <a:pt x="518" y="898"/>
                                  </a:lnTo>
                                  <a:lnTo>
                                    <a:pt x="518" y="903"/>
                                  </a:lnTo>
                                  <a:lnTo>
                                    <a:pt x="523" y="908"/>
                                  </a:lnTo>
                                  <a:lnTo>
                                    <a:pt x="523" y="913"/>
                                  </a:lnTo>
                                  <a:lnTo>
                                    <a:pt x="532" y="922"/>
                                  </a:lnTo>
                                  <a:lnTo>
                                    <a:pt x="532" y="927"/>
                                  </a:lnTo>
                                  <a:lnTo>
                                    <a:pt x="537" y="932"/>
                                  </a:lnTo>
                                  <a:lnTo>
                                    <a:pt x="537" y="937"/>
                                  </a:lnTo>
                                  <a:lnTo>
                                    <a:pt x="542" y="941"/>
                                  </a:lnTo>
                                  <a:lnTo>
                                    <a:pt x="542" y="946"/>
                                  </a:lnTo>
                                  <a:lnTo>
                                    <a:pt x="552" y="956"/>
                                  </a:lnTo>
                                  <a:lnTo>
                                    <a:pt x="552" y="961"/>
                                  </a:lnTo>
                                  <a:lnTo>
                                    <a:pt x="556" y="965"/>
                                  </a:lnTo>
                                  <a:lnTo>
                                    <a:pt x="556" y="970"/>
                                  </a:lnTo>
                                  <a:lnTo>
                                    <a:pt x="561" y="975"/>
                                  </a:lnTo>
                                  <a:lnTo>
                                    <a:pt x="561" y="980"/>
                                  </a:lnTo>
                                  <a:lnTo>
                                    <a:pt x="571" y="989"/>
                                  </a:lnTo>
                                  <a:lnTo>
                                    <a:pt x="571" y="994"/>
                                  </a:lnTo>
                                  <a:lnTo>
                                    <a:pt x="576" y="999"/>
                                  </a:lnTo>
                                  <a:lnTo>
                                    <a:pt x="576" y="1004"/>
                                  </a:lnTo>
                                  <a:lnTo>
                                    <a:pt x="580" y="1009"/>
                                  </a:lnTo>
                                  <a:lnTo>
                                    <a:pt x="580" y="1013"/>
                                  </a:lnTo>
                                  <a:lnTo>
                                    <a:pt x="590" y="1023"/>
                                  </a:lnTo>
                                  <a:lnTo>
                                    <a:pt x="590" y="1028"/>
                                  </a:lnTo>
                                  <a:lnTo>
                                    <a:pt x="595" y="1033"/>
                                  </a:lnTo>
                                  <a:lnTo>
                                    <a:pt x="595" y="1037"/>
                                  </a:lnTo>
                                  <a:lnTo>
                                    <a:pt x="604" y="1047"/>
                                  </a:lnTo>
                                  <a:lnTo>
                                    <a:pt x="604" y="1052"/>
                                  </a:lnTo>
                                  <a:lnTo>
                                    <a:pt x="609" y="1057"/>
                                  </a:lnTo>
                                  <a:lnTo>
                                    <a:pt x="609" y="1061"/>
                                  </a:lnTo>
                                  <a:lnTo>
                                    <a:pt x="614" y="1066"/>
                                  </a:lnTo>
                                  <a:lnTo>
                                    <a:pt x="614" y="1071"/>
                                  </a:lnTo>
                                  <a:lnTo>
                                    <a:pt x="624" y="1081"/>
                                  </a:lnTo>
                                  <a:lnTo>
                                    <a:pt x="624" y="1085"/>
                                  </a:lnTo>
                                  <a:lnTo>
                                    <a:pt x="628" y="1090"/>
                                  </a:lnTo>
                                  <a:lnTo>
                                    <a:pt x="628" y="1095"/>
                                  </a:lnTo>
                                  <a:lnTo>
                                    <a:pt x="633" y="1100"/>
                                  </a:lnTo>
                                  <a:lnTo>
                                    <a:pt x="633" y="1105"/>
                                  </a:lnTo>
                                  <a:lnTo>
                                    <a:pt x="643" y="1114"/>
                                  </a:lnTo>
                                  <a:lnTo>
                                    <a:pt x="643" y="1119"/>
                                  </a:lnTo>
                                  <a:lnTo>
                                    <a:pt x="648" y="1124"/>
                                  </a:lnTo>
                                  <a:lnTo>
                                    <a:pt x="648" y="1129"/>
                                  </a:lnTo>
                                  <a:lnTo>
                                    <a:pt x="657" y="1138"/>
                                  </a:lnTo>
                                  <a:lnTo>
                                    <a:pt x="657" y="1143"/>
                                  </a:lnTo>
                                  <a:lnTo>
                                    <a:pt x="662" y="1148"/>
                                  </a:lnTo>
                                  <a:lnTo>
                                    <a:pt x="662" y="1153"/>
                                  </a:lnTo>
                                  <a:lnTo>
                                    <a:pt x="667" y="1158"/>
                                  </a:lnTo>
                                  <a:lnTo>
                                    <a:pt x="667" y="1162"/>
                                  </a:lnTo>
                                  <a:lnTo>
                                    <a:pt x="676" y="1172"/>
                                  </a:lnTo>
                                  <a:lnTo>
                                    <a:pt x="676" y="1177"/>
                                  </a:lnTo>
                                  <a:lnTo>
                                    <a:pt x="681" y="1182"/>
                                  </a:lnTo>
                                  <a:lnTo>
                                    <a:pt x="681" y="1186"/>
                                  </a:lnTo>
                                  <a:lnTo>
                                    <a:pt x="686" y="1191"/>
                                  </a:lnTo>
                                  <a:lnTo>
                                    <a:pt x="686" y="1196"/>
                                  </a:lnTo>
                                  <a:lnTo>
                                    <a:pt x="696" y="1206"/>
                                  </a:lnTo>
                                  <a:lnTo>
                                    <a:pt x="696" y="1210"/>
                                  </a:lnTo>
                                  <a:lnTo>
                                    <a:pt x="700" y="1215"/>
                                  </a:lnTo>
                                  <a:lnTo>
                                    <a:pt x="700" y="1220"/>
                                  </a:lnTo>
                                  <a:lnTo>
                                    <a:pt x="710" y="1230"/>
                                  </a:lnTo>
                                  <a:lnTo>
                                    <a:pt x="710" y="1234"/>
                                  </a:lnTo>
                                  <a:lnTo>
                                    <a:pt x="715" y="1239"/>
                                  </a:lnTo>
                                  <a:lnTo>
                                    <a:pt x="715" y="1244"/>
                                  </a:lnTo>
                                  <a:lnTo>
                                    <a:pt x="720" y="1249"/>
                                  </a:lnTo>
                                  <a:lnTo>
                                    <a:pt x="720" y="1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5"/>
                          <wps:cNvSpPr>
                            <a:spLocks/>
                          </wps:cNvSpPr>
                          <wps:spPr bwMode="auto">
                            <a:xfrm>
                              <a:off x="5741" y="1436"/>
                              <a:ext cx="773" cy="1339"/>
                            </a:xfrm>
                            <a:custGeom>
                              <a:avLst/>
                              <a:gdLst>
                                <a:gd name="T0" fmla="*/ 5 w 773"/>
                                <a:gd name="T1" fmla="*/ 14 h 1339"/>
                                <a:gd name="T2" fmla="*/ 19 w 773"/>
                                <a:gd name="T3" fmla="*/ 33 h 1339"/>
                                <a:gd name="T4" fmla="*/ 34 w 773"/>
                                <a:gd name="T5" fmla="*/ 57 h 1339"/>
                                <a:gd name="T6" fmla="*/ 48 w 773"/>
                                <a:gd name="T7" fmla="*/ 81 h 1339"/>
                                <a:gd name="T8" fmla="*/ 58 w 773"/>
                                <a:gd name="T9" fmla="*/ 100 h 1339"/>
                                <a:gd name="T10" fmla="*/ 72 w 773"/>
                                <a:gd name="T11" fmla="*/ 124 h 1339"/>
                                <a:gd name="T12" fmla="*/ 86 w 773"/>
                                <a:gd name="T13" fmla="*/ 148 h 1339"/>
                                <a:gd name="T14" fmla="*/ 101 w 773"/>
                                <a:gd name="T15" fmla="*/ 172 h 1339"/>
                                <a:gd name="T16" fmla="*/ 110 w 773"/>
                                <a:gd name="T17" fmla="*/ 192 h 1339"/>
                                <a:gd name="T18" fmla="*/ 125 w 773"/>
                                <a:gd name="T19" fmla="*/ 216 h 1339"/>
                                <a:gd name="T20" fmla="*/ 139 w 773"/>
                                <a:gd name="T21" fmla="*/ 240 h 1339"/>
                                <a:gd name="T22" fmla="*/ 154 w 773"/>
                                <a:gd name="T23" fmla="*/ 264 h 1339"/>
                                <a:gd name="T24" fmla="*/ 163 w 773"/>
                                <a:gd name="T25" fmla="*/ 283 h 1339"/>
                                <a:gd name="T26" fmla="*/ 178 w 773"/>
                                <a:gd name="T27" fmla="*/ 307 h 1339"/>
                                <a:gd name="T28" fmla="*/ 192 w 773"/>
                                <a:gd name="T29" fmla="*/ 331 h 1339"/>
                                <a:gd name="T30" fmla="*/ 206 w 773"/>
                                <a:gd name="T31" fmla="*/ 355 h 1339"/>
                                <a:gd name="T32" fmla="*/ 216 w 773"/>
                                <a:gd name="T33" fmla="*/ 374 h 1339"/>
                                <a:gd name="T34" fmla="*/ 230 w 773"/>
                                <a:gd name="T35" fmla="*/ 398 h 1339"/>
                                <a:gd name="T36" fmla="*/ 245 w 773"/>
                                <a:gd name="T37" fmla="*/ 422 h 1339"/>
                                <a:gd name="T38" fmla="*/ 259 w 773"/>
                                <a:gd name="T39" fmla="*/ 446 h 1339"/>
                                <a:gd name="T40" fmla="*/ 269 w 773"/>
                                <a:gd name="T41" fmla="*/ 465 h 1339"/>
                                <a:gd name="T42" fmla="*/ 283 w 773"/>
                                <a:gd name="T43" fmla="*/ 489 h 1339"/>
                                <a:gd name="T44" fmla="*/ 298 w 773"/>
                                <a:gd name="T45" fmla="*/ 513 h 1339"/>
                                <a:gd name="T46" fmla="*/ 312 w 773"/>
                                <a:gd name="T47" fmla="*/ 537 h 1339"/>
                                <a:gd name="T48" fmla="*/ 322 w 773"/>
                                <a:gd name="T49" fmla="*/ 557 h 1339"/>
                                <a:gd name="T50" fmla="*/ 336 w 773"/>
                                <a:gd name="T51" fmla="*/ 581 h 1339"/>
                                <a:gd name="T52" fmla="*/ 350 w 773"/>
                                <a:gd name="T53" fmla="*/ 605 h 1339"/>
                                <a:gd name="T54" fmla="*/ 365 w 773"/>
                                <a:gd name="T55" fmla="*/ 629 h 1339"/>
                                <a:gd name="T56" fmla="*/ 374 w 773"/>
                                <a:gd name="T57" fmla="*/ 648 h 1339"/>
                                <a:gd name="T58" fmla="*/ 389 w 773"/>
                                <a:gd name="T59" fmla="*/ 672 h 1339"/>
                                <a:gd name="T60" fmla="*/ 403 w 773"/>
                                <a:gd name="T61" fmla="*/ 696 h 1339"/>
                                <a:gd name="T62" fmla="*/ 418 w 773"/>
                                <a:gd name="T63" fmla="*/ 720 h 1339"/>
                                <a:gd name="T64" fmla="*/ 427 w 773"/>
                                <a:gd name="T65" fmla="*/ 739 h 1339"/>
                                <a:gd name="T66" fmla="*/ 442 w 773"/>
                                <a:gd name="T67" fmla="*/ 763 h 1339"/>
                                <a:gd name="T68" fmla="*/ 456 w 773"/>
                                <a:gd name="T69" fmla="*/ 787 h 1339"/>
                                <a:gd name="T70" fmla="*/ 470 w 773"/>
                                <a:gd name="T71" fmla="*/ 811 h 1339"/>
                                <a:gd name="T72" fmla="*/ 480 w 773"/>
                                <a:gd name="T73" fmla="*/ 830 h 1339"/>
                                <a:gd name="T74" fmla="*/ 494 w 773"/>
                                <a:gd name="T75" fmla="*/ 854 h 1339"/>
                                <a:gd name="T76" fmla="*/ 509 w 773"/>
                                <a:gd name="T77" fmla="*/ 878 h 1339"/>
                                <a:gd name="T78" fmla="*/ 523 w 773"/>
                                <a:gd name="T79" fmla="*/ 902 h 1339"/>
                                <a:gd name="T80" fmla="*/ 533 w 773"/>
                                <a:gd name="T81" fmla="*/ 921 h 1339"/>
                                <a:gd name="T82" fmla="*/ 547 w 773"/>
                                <a:gd name="T83" fmla="*/ 945 h 1339"/>
                                <a:gd name="T84" fmla="*/ 562 w 773"/>
                                <a:gd name="T85" fmla="*/ 969 h 1339"/>
                                <a:gd name="T86" fmla="*/ 576 w 773"/>
                                <a:gd name="T87" fmla="*/ 993 h 1339"/>
                                <a:gd name="T88" fmla="*/ 586 w 773"/>
                                <a:gd name="T89" fmla="*/ 1013 h 1339"/>
                                <a:gd name="T90" fmla="*/ 600 w 773"/>
                                <a:gd name="T91" fmla="*/ 1037 h 1339"/>
                                <a:gd name="T92" fmla="*/ 614 w 773"/>
                                <a:gd name="T93" fmla="*/ 1061 h 1339"/>
                                <a:gd name="T94" fmla="*/ 629 w 773"/>
                                <a:gd name="T95" fmla="*/ 1085 h 1339"/>
                                <a:gd name="T96" fmla="*/ 638 w 773"/>
                                <a:gd name="T97" fmla="*/ 1104 h 1339"/>
                                <a:gd name="T98" fmla="*/ 653 w 773"/>
                                <a:gd name="T99" fmla="*/ 1128 h 1339"/>
                                <a:gd name="T100" fmla="*/ 667 w 773"/>
                                <a:gd name="T101" fmla="*/ 1152 h 1339"/>
                                <a:gd name="T102" fmla="*/ 682 w 773"/>
                                <a:gd name="T103" fmla="*/ 1176 h 1339"/>
                                <a:gd name="T104" fmla="*/ 691 w 773"/>
                                <a:gd name="T105" fmla="*/ 1195 h 1339"/>
                                <a:gd name="T106" fmla="*/ 706 w 773"/>
                                <a:gd name="T107" fmla="*/ 1219 h 1339"/>
                                <a:gd name="T108" fmla="*/ 720 w 773"/>
                                <a:gd name="T109" fmla="*/ 1243 h 1339"/>
                                <a:gd name="T110" fmla="*/ 734 w 773"/>
                                <a:gd name="T111" fmla="*/ 1267 h 1339"/>
                                <a:gd name="T112" fmla="*/ 744 w 773"/>
                                <a:gd name="T113" fmla="*/ 1286 h 1339"/>
                                <a:gd name="T114" fmla="*/ 758 w 773"/>
                                <a:gd name="T115" fmla="*/ 1310 h 1339"/>
                                <a:gd name="T116" fmla="*/ 773 w 773"/>
                                <a:gd name="T117" fmla="*/ 1334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3" h="1339">
                                  <a:moveTo>
                                    <a:pt x="0" y="0"/>
                                  </a:moveTo>
                                  <a:lnTo>
                                    <a:pt x="0" y="4"/>
                                  </a:lnTo>
                                  <a:lnTo>
                                    <a:pt x="5" y="9"/>
                                  </a:lnTo>
                                  <a:lnTo>
                                    <a:pt x="5"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lnTo>
                                    <a:pt x="48" y="86"/>
                                  </a:lnTo>
                                  <a:lnTo>
                                    <a:pt x="53" y="91"/>
                                  </a:lnTo>
                                  <a:lnTo>
                                    <a:pt x="53" y="96"/>
                                  </a:lnTo>
                                  <a:lnTo>
                                    <a:pt x="58" y="100"/>
                                  </a:lnTo>
                                  <a:lnTo>
                                    <a:pt x="58" y="105"/>
                                  </a:lnTo>
                                  <a:lnTo>
                                    <a:pt x="67" y="115"/>
                                  </a:lnTo>
                                  <a:lnTo>
                                    <a:pt x="67" y="120"/>
                                  </a:lnTo>
                                  <a:lnTo>
                                    <a:pt x="72" y="124"/>
                                  </a:lnTo>
                                  <a:lnTo>
                                    <a:pt x="72" y="129"/>
                                  </a:lnTo>
                                  <a:lnTo>
                                    <a:pt x="82" y="139"/>
                                  </a:lnTo>
                                  <a:lnTo>
                                    <a:pt x="82" y="144"/>
                                  </a:lnTo>
                                  <a:lnTo>
                                    <a:pt x="86" y="148"/>
                                  </a:lnTo>
                                  <a:lnTo>
                                    <a:pt x="86" y="153"/>
                                  </a:lnTo>
                                  <a:lnTo>
                                    <a:pt x="91" y="158"/>
                                  </a:lnTo>
                                  <a:lnTo>
                                    <a:pt x="91" y="163"/>
                                  </a:lnTo>
                                  <a:lnTo>
                                    <a:pt x="101" y="172"/>
                                  </a:lnTo>
                                  <a:lnTo>
                                    <a:pt x="101" y="177"/>
                                  </a:lnTo>
                                  <a:lnTo>
                                    <a:pt x="106" y="182"/>
                                  </a:lnTo>
                                  <a:lnTo>
                                    <a:pt x="106" y="187"/>
                                  </a:lnTo>
                                  <a:lnTo>
                                    <a:pt x="110" y="192"/>
                                  </a:lnTo>
                                  <a:lnTo>
                                    <a:pt x="110" y="196"/>
                                  </a:lnTo>
                                  <a:lnTo>
                                    <a:pt x="120" y="206"/>
                                  </a:lnTo>
                                  <a:lnTo>
                                    <a:pt x="120" y="211"/>
                                  </a:lnTo>
                                  <a:lnTo>
                                    <a:pt x="125" y="216"/>
                                  </a:lnTo>
                                  <a:lnTo>
                                    <a:pt x="125" y="220"/>
                                  </a:lnTo>
                                  <a:lnTo>
                                    <a:pt x="134" y="230"/>
                                  </a:lnTo>
                                  <a:lnTo>
                                    <a:pt x="134" y="235"/>
                                  </a:lnTo>
                                  <a:lnTo>
                                    <a:pt x="139" y="240"/>
                                  </a:lnTo>
                                  <a:lnTo>
                                    <a:pt x="139" y="244"/>
                                  </a:lnTo>
                                  <a:lnTo>
                                    <a:pt x="144" y="249"/>
                                  </a:lnTo>
                                  <a:lnTo>
                                    <a:pt x="144" y="254"/>
                                  </a:lnTo>
                                  <a:lnTo>
                                    <a:pt x="154" y="264"/>
                                  </a:lnTo>
                                  <a:lnTo>
                                    <a:pt x="154" y="268"/>
                                  </a:lnTo>
                                  <a:lnTo>
                                    <a:pt x="158" y="273"/>
                                  </a:lnTo>
                                  <a:lnTo>
                                    <a:pt x="158" y="278"/>
                                  </a:lnTo>
                                  <a:lnTo>
                                    <a:pt x="163" y="283"/>
                                  </a:lnTo>
                                  <a:lnTo>
                                    <a:pt x="163" y="288"/>
                                  </a:lnTo>
                                  <a:lnTo>
                                    <a:pt x="173" y="297"/>
                                  </a:lnTo>
                                  <a:lnTo>
                                    <a:pt x="173" y="302"/>
                                  </a:lnTo>
                                  <a:lnTo>
                                    <a:pt x="178" y="307"/>
                                  </a:lnTo>
                                  <a:lnTo>
                                    <a:pt x="178" y="312"/>
                                  </a:lnTo>
                                  <a:lnTo>
                                    <a:pt x="187" y="321"/>
                                  </a:lnTo>
                                  <a:lnTo>
                                    <a:pt x="187" y="326"/>
                                  </a:lnTo>
                                  <a:lnTo>
                                    <a:pt x="192" y="331"/>
                                  </a:lnTo>
                                  <a:lnTo>
                                    <a:pt x="192" y="336"/>
                                  </a:lnTo>
                                  <a:lnTo>
                                    <a:pt x="197" y="340"/>
                                  </a:lnTo>
                                  <a:lnTo>
                                    <a:pt x="197" y="345"/>
                                  </a:lnTo>
                                  <a:lnTo>
                                    <a:pt x="206" y="355"/>
                                  </a:lnTo>
                                  <a:lnTo>
                                    <a:pt x="206" y="360"/>
                                  </a:lnTo>
                                  <a:lnTo>
                                    <a:pt x="211" y="364"/>
                                  </a:lnTo>
                                  <a:lnTo>
                                    <a:pt x="211" y="369"/>
                                  </a:lnTo>
                                  <a:lnTo>
                                    <a:pt x="216" y="374"/>
                                  </a:lnTo>
                                  <a:lnTo>
                                    <a:pt x="216" y="379"/>
                                  </a:lnTo>
                                  <a:lnTo>
                                    <a:pt x="226" y="388"/>
                                  </a:lnTo>
                                  <a:lnTo>
                                    <a:pt x="226" y="393"/>
                                  </a:lnTo>
                                  <a:lnTo>
                                    <a:pt x="230" y="398"/>
                                  </a:lnTo>
                                  <a:lnTo>
                                    <a:pt x="230" y="403"/>
                                  </a:lnTo>
                                  <a:lnTo>
                                    <a:pt x="240" y="413"/>
                                  </a:lnTo>
                                  <a:lnTo>
                                    <a:pt x="240" y="417"/>
                                  </a:lnTo>
                                  <a:lnTo>
                                    <a:pt x="245" y="422"/>
                                  </a:lnTo>
                                  <a:lnTo>
                                    <a:pt x="245" y="427"/>
                                  </a:lnTo>
                                  <a:lnTo>
                                    <a:pt x="250" y="432"/>
                                  </a:lnTo>
                                  <a:lnTo>
                                    <a:pt x="250" y="437"/>
                                  </a:lnTo>
                                  <a:lnTo>
                                    <a:pt x="259" y="446"/>
                                  </a:lnTo>
                                  <a:lnTo>
                                    <a:pt x="259" y="451"/>
                                  </a:lnTo>
                                  <a:lnTo>
                                    <a:pt x="264" y="456"/>
                                  </a:lnTo>
                                  <a:lnTo>
                                    <a:pt x="264" y="461"/>
                                  </a:lnTo>
                                  <a:lnTo>
                                    <a:pt x="269" y="465"/>
                                  </a:lnTo>
                                  <a:lnTo>
                                    <a:pt x="269" y="470"/>
                                  </a:lnTo>
                                  <a:lnTo>
                                    <a:pt x="278" y="480"/>
                                  </a:lnTo>
                                  <a:lnTo>
                                    <a:pt x="278" y="485"/>
                                  </a:lnTo>
                                  <a:lnTo>
                                    <a:pt x="283" y="489"/>
                                  </a:lnTo>
                                  <a:lnTo>
                                    <a:pt x="283" y="494"/>
                                  </a:lnTo>
                                  <a:lnTo>
                                    <a:pt x="293" y="504"/>
                                  </a:lnTo>
                                  <a:lnTo>
                                    <a:pt x="293" y="509"/>
                                  </a:lnTo>
                                  <a:lnTo>
                                    <a:pt x="298" y="513"/>
                                  </a:lnTo>
                                  <a:lnTo>
                                    <a:pt x="298" y="518"/>
                                  </a:lnTo>
                                  <a:lnTo>
                                    <a:pt x="302" y="523"/>
                                  </a:lnTo>
                                  <a:lnTo>
                                    <a:pt x="302" y="528"/>
                                  </a:lnTo>
                                  <a:lnTo>
                                    <a:pt x="312" y="537"/>
                                  </a:lnTo>
                                  <a:lnTo>
                                    <a:pt x="312" y="542"/>
                                  </a:lnTo>
                                  <a:lnTo>
                                    <a:pt x="317" y="547"/>
                                  </a:lnTo>
                                  <a:lnTo>
                                    <a:pt x="317" y="552"/>
                                  </a:lnTo>
                                  <a:lnTo>
                                    <a:pt x="322" y="557"/>
                                  </a:lnTo>
                                  <a:lnTo>
                                    <a:pt x="322" y="561"/>
                                  </a:lnTo>
                                  <a:lnTo>
                                    <a:pt x="331" y="571"/>
                                  </a:lnTo>
                                  <a:lnTo>
                                    <a:pt x="331" y="576"/>
                                  </a:lnTo>
                                  <a:lnTo>
                                    <a:pt x="336" y="581"/>
                                  </a:lnTo>
                                  <a:lnTo>
                                    <a:pt x="336" y="585"/>
                                  </a:lnTo>
                                  <a:lnTo>
                                    <a:pt x="346" y="595"/>
                                  </a:lnTo>
                                  <a:lnTo>
                                    <a:pt x="346" y="600"/>
                                  </a:lnTo>
                                  <a:lnTo>
                                    <a:pt x="350" y="605"/>
                                  </a:lnTo>
                                  <a:lnTo>
                                    <a:pt x="350" y="609"/>
                                  </a:lnTo>
                                  <a:lnTo>
                                    <a:pt x="355" y="614"/>
                                  </a:lnTo>
                                  <a:lnTo>
                                    <a:pt x="355" y="619"/>
                                  </a:lnTo>
                                  <a:lnTo>
                                    <a:pt x="365" y="629"/>
                                  </a:lnTo>
                                  <a:lnTo>
                                    <a:pt x="365" y="633"/>
                                  </a:lnTo>
                                  <a:lnTo>
                                    <a:pt x="370" y="638"/>
                                  </a:lnTo>
                                  <a:lnTo>
                                    <a:pt x="370" y="643"/>
                                  </a:lnTo>
                                  <a:lnTo>
                                    <a:pt x="374" y="648"/>
                                  </a:lnTo>
                                  <a:lnTo>
                                    <a:pt x="374" y="653"/>
                                  </a:lnTo>
                                  <a:lnTo>
                                    <a:pt x="384" y="662"/>
                                  </a:lnTo>
                                  <a:lnTo>
                                    <a:pt x="384" y="667"/>
                                  </a:lnTo>
                                  <a:lnTo>
                                    <a:pt x="389" y="672"/>
                                  </a:lnTo>
                                  <a:lnTo>
                                    <a:pt x="389" y="677"/>
                                  </a:lnTo>
                                  <a:lnTo>
                                    <a:pt x="394" y="681"/>
                                  </a:lnTo>
                                  <a:lnTo>
                                    <a:pt x="394" y="686"/>
                                  </a:lnTo>
                                  <a:lnTo>
                                    <a:pt x="403" y="696"/>
                                  </a:lnTo>
                                  <a:lnTo>
                                    <a:pt x="403" y="701"/>
                                  </a:lnTo>
                                  <a:lnTo>
                                    <a:pt x="408" y="705"/>
                                  </a:lnTo>
                                  <a:lnTo>
                                    <a:pt x="408" y="710"/>
                                  </a:lnTo>
                                  <a:lnTo>
                                    <a:pt x="418" y="720"/>
                                  </a:lnTo>
                                  <a:lnTo>
                                    <a:pt x="418" y="725"/>
                                  </a:lnTo>
                                  <a:lnTo>
                                    <a:pt x="422" y="729"/>
                                  </a:lnTo>
                                  <a:lnTo>
                                    <a:pt x="422" y="734"/>
                                  </a:lnTo>
                                  <a:lnTo>
                                    <a:pt x="427" y="739"/>
                                  </a:lnTo>
                                  <a:lnTo>
                                    <a:pt x="427" y="744"/>
                                  </a:lnTo>
                                  <a:lnTo>
                                    <a:pt x="437" y="753"/>
                                  </a:lnTo>
                                  <a:lnTo>
                                    <a:pt x="437" y="758"/>
                                  </a:lnTo>
                                  <a:lnTo>
                                    <a:pt x="442" y="763"/>
                                  </a:lnTo>
                                  <a:lnTo>
                                    <a:pt x="442" y="768"/>
                                  </a:lnTo>
                                  <a:lnTo>
                                    <a:pt x="446" y="773"/>
                                  </a:lnTo>
                                  <a:lnTo>
                                    <a:pt x="446" y="777"/>
                                  </a:lnTo>
                                  <a:lnTo>
                                    <a:pt x="456" y="787"/>
                                  </a:lnTo>
                                  <a:lnTo>
                                    <a:pt x="456" y="792"/>
                                  </a:lnTo>
                                  <a:lnTo>
                                    <a:pt x="461" y="797"/>
                                  </a:lnTo>
                                  <a:lnTo>
                                    <a:pt x="461" y="801"/>
                                  </a:lnTo>
                                  <a:lnTo>
                                    <a:pt x="470" y="811"/>
                                  </a:lnTo>
                                  <a:lnTo>
                                    <a:pt x="470" y="816"/>
                                  </a:lnTo>
                                  <a:lnTo>
                                    <a:pt x="475" y="821"/>
                                  </a:lnTo>
                                  <a:lnTo>
                                    <a:pt x="475" y="825"/>
                                  </a:lnTo>
                                  <a:lnTo>
                                    <a:pt x="480" y="830"/>
                                  </a:lnTo>
                                  <a:lnTo>
                                    <a:pt x="480" y="835"/>
                                  </a:lnTo>
                                  <a:lnTo>
                                    <a:pt x="490" y="845"/>
                                  </a:lnTo>
                                  <a:lnTo>
                                    <a:pt x="490" y="849"/>
                                  </a:lnTo>
                                  <a:lnTo>
                                    <a:pt x="494" y="854"/>
                                  </a:lnTo>
                                  <a:lnTo>
                                    <a:pt x="494" y="859"/>
                                  </a:lnTo>
                                  <a:lnTo>
                                    <a:pt x="499" y="864"/>
                                  </a:lnTo>
                                  <a:lnTo>
                                    <a:pt x="499" y="869"/>
                                  </a:lnTo>
                                  <a:lnTo>
                                    <a:pt x="509" y="878"/>
                                  </a:lnTo>
                                  <a:lnTo>
                                    <a:pt x="509" y="883"/>
                                  </a:lnTo>
                                  <a:lnTo>
                                    <a:pt x="514" y="888"/>
                                  </a:lnTo>
                                  <a:lnTo>
                                    <a:pt x="514" y="893"/>
                                  </a:lnTo>
                                  <a:lnTo>
                                    <a:pt x="523" y="902"/>
                                  </a:lnTo>
                                  <a:lnTo>
                                    <a:pt x="523" y="907"/>
                                  </a:lnTo>
                                  <a:lnTo>
                                    <a:pt x="528" y="912"/>
                                  </a:lnTo>
                                  <a:lnTo>
                                    <a:pt x="528" y="917"/>
                                  </a:lnTo>
                                  <a:lnTo>
                                    <a:pt x="533" y="921"/>
                                  </a:lnTo>
                                  <a:lnTo>
                                    <a:pt x="533" y="926"/>
                                  </a:lnTo>
                                  <a:lnTo>
                                    <a:pt x="542" y="936"/>
                                  </a:lnTo>
                                  <a:lnTo>
                                    <a:pt x="542" y="941"/>
                                  </a:lnTo>
                                  <a:lnTo>
                                    <a:pt x="547" y="945"/>
                                  </a:lnTo>
                                  <a:lnTo>
                                    <a:pt x="547" y="950"/>
                                  </a:lnTo>
                                  <a:lnTo>
                                    <a:pt x="552" y="955"/>
                                  </a:lnTo>
                                  <a:lnTo>
                                    <a:pt x="552" y="960"/>
                                  </a:lnTo>
                                  <a:lnTo>
                                    <a:pt x="562" y="969"/>
                                  </a:lnTo>
                                  <a:lnTo>
                                    <a:pt x="562" y="974"/>
                                  </a:lnTo>
                                  <a:lnTo>
                                    <a:pt x="566" y="979"/>
                                  </a:lnTo>
                                  <a:lnTo>
                                    <a:pt x="566" y="984"/>
                                  </a:lnTo>
                                  <a:lnTo>
                                    <a:pt x="576" y="993"/>
                                  </a:lnTo>
                                  <a:lnTo>
                                    <a:pt x="576" y="998"/>
                                  </a:lnTo>
                                  <a:lnTo>
                                    <a:pt x="581" y="1003"/>
                                  </a:lnTo>
                                  <a:lnTo>
                                    <a:pt x="581" y="1008"/>
                                  </a:lnTo>
                                  <a:lnTo>
                                    <a:pt x="586" y="1013"/>
                                  </a:lnTo>
                                  <a:lnTo>
                                    <a:pt x="586" y="1017"/>
                                  </a:lnTo>
                                  <a:lnTo>
                                    <a:pt x="595" y="1027"/>
                                  </a:lnTo>
                                  <a:lnTo>
                                    <a:pt x="595" y="1032"/>
                                  </a:lnTo>
                                  <a:lnTo>
                                    <a:pt x="600" y="1037"/>
                                  </a:lnTo>
                                  <a:lnTo>
                                    <a:pt x="600" y="1041"/>
                                  </a:lnTo>
                                  <a:lnTo>
                                    <a:pt x="605" y="1046"/>
                                  </a:lnTo>
                                  <a:lnTo>
                                    <a:pt x="605" y="1051"/>
                                  </a:lnTo>
                                  <a:lnTo>
                                    <a:pt x="614" y="1061"/>
                                  </a:lnTo>
                                  <a:lnTo>
                                    <a:pt x="614" y="1065"/>
                                  </a:lnTo>
                                  <a:lnTo>
                                    <a:pt x="619" y="1070"/>
                                  </a:lnTo>
                                  <a:lnTo>
                                    <a:pt x="619" y="1075"/>
                                  </a:lnTo>
                                  <a:lnTo>
                                    <a:pt x="629" y="1085"/>
                                  </a:lnTo>
                                  <a:lnTo>
                                    <a:pt x="629" y="1089"/>
                                  </a:lnTo>
                                  <a:lnTo>
                                    <a:pt x="634" y="1094"/>
                                  </a:lnTo>
                                  <a:lnTo>
                                    <a:pt x="634" y="1099"/>
                                  </a:lnTo>
                                  <a:lnTo>
                                    <a:pt x="638" y="1104"/>
                                  </a:lnTo>
                                  <a:lnTo>
                                    <a:pt x="638" y="1109"/>
                                  </a:lnTo>
                                  <a:lnTo>
                                    <a:pt x="648" y="1118"/>
                                  </a:lnTo>
                                  <a:lnTo>
                                    <a:pt x="648" y="1123"/>
                                  </a:lnTo>
                                  <a:lnTo>
                                    <a:pt x="653" y="1128"/>
                                  </a:lnTo>
                                  <a:lnTo>
                                    <a:pt x="653" y="1133"/>
                                  </a:lnTo>
                                  <a:lnTo>
                                    <a:pt x="658" y="1138"/>
                                  </a:lnTo>
                                  <a:lnTo>
                                    <a:pt x="658" y="1142"/>
                                  </a:lnTo>
                                  <a:lnTo>
                                    <a:pt x="667" y="1152"/>
                                  </a:lnTo>
                                  <a:lnTo>
                                    <a:pt x="667" y="1157"/>
                                  </a:lnTo>
                                  <a:lnTo>
                                    <a:pt x="672" y="1162"/>
                                  </a:lnTo>
                                  <a:lnTo>
                                    <a:pt x="672" y="1166"/>
                                  </a:lnTo>
                                  <a:lnTo>
                                    <a:pt x="682" y="1176"/>
                                  </a:lnTo>
                                  <a:lnTo>
                                    <a:pt x="682" y="1181"/>
                                  </a:lnTo>
                                  <a:lnTo>
                                    <a:pt x="686" y="1186"/>
                                  </a:lnTo>
                                  <a:lnTo>
                                    <a:pt x="686" y="1190"/>
                                  </a:lnTo>
                                  <a:lnTo>
                                    <a:pt x="691" y="1195"/>
                                  </a:lnTo>
                                  <a:lnTo>
                                    <a:pt x="691" y="1200"/>
                                  </a:lnTo>
                                  <a:lnTo>
                                    <a:pt x="701" y="1210"/>
                                  </a:lnTo>
                                  <a:lnTo>
                                    <a:pt x="701" y="1214"/>
                                  </a:lnTo>
                                  <a:lnTo>
                                    <a:pt x="706" y="1219"/>
                                  </a:lnTo>
                                  <a:lnTo>
                                    <a:pt x="706" y="1224"/>
                                  </a:lnTo>
                                  <a:lnTo>
                                    <a:pt x="710" y="1229"/>
                                  </a:lnTo>
                                  <a:lnTo>
                                    <a:pt x="710" y="1234"/>
                                  </a:lnTo>
                                  <a:lnTo>
                                    <a:pt x="720" y="1243"/>
                                  </a:lnTo>
                                  <a:lnTo>
                                    <a:pt x="720" y="1248"/>
                                  </a:lnTo>
                                  <a:lnTo>
                                    <a:pt x="725" y="1253"/>
                                  </a:lnTo>
                                  <a:lnTo>
                                    <a:pt x="725" y="1258"/>
                                  </a:lnTo>
                                  <a:lnTo>
                                    <a:pt x="734" y="1267"/>
                                  </a:lnTo>
                                  <a:lnTo>
                                    <a:pt x="734" y="1272"/>
                                  </a:lnTo>
                                  <a:lnTo>
                                    <a:pt x="739" y="1277"/>
                                  </a:lnTo>
                                  <a:lnTo>
                                    <a:pt x="739" y="1282"/>
                                  </a:lnTo>
                                  <a:lnTo>
                                    <a:pt x="744" y="1286"/>
                                  </a:lnTo>
                                  <a:lnTo>
                                    <a:pt x="744" y="1291"/>
                                  </a:lnTo>
                                  <a:lnTo>
                                    <a:pt x="754" y="1301"/>
                                  </a:lnTo>
                                  <a:lnTo>
                                    <a:pt x="754" y="1306"/>
                                  </a:lnTo>
                                  <a:lnTo>
                                    <a:pt x="758" y="1310"/>
                                  </a:lnTo>
                                  <a:lnTo>
                                    <a:pt x="758" y="1315"/>
                                  </a:lnTo>
                                  <a:lnTo>
                                    <a:pt x="763" y="1320"/>
                                  </a:lnTo>
                                  <a:lnTo>
                                    <a:pt x="763" y="1325"/>
                                  </a:lnTo>
                                  <a:lnTo>
                                    <a:pt x="773" y="1334"/>
                                  </a:lnTo>
                                  <a:lnTo>
                                    <a:pt x="773" y="13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6"/>
                          <wps:cNvSpPr>
                            <a:spLocks/>
                          </wps:cNvSpPr>
                          <wps:spPr bwMode="auto">
                            <a:xfrm>
                              <a:off x="5679" y="1431"/>
                              <a:ext cx="768" cy="1330"/>
                            </a:xfrm>
                            <a:custGeom>
                              <a:avLst/>
                              <a:gdLst>
                                <a:gd name="T0" fmla="*/ 9 w 768"/>
                                <a:gd name="T1" fmla="*/ 14 h 1330"/>
                                <a:gd name="T2" fmla="*/ 24 w 768"/>
                                <a:gd name="T3" fmla="*/ 38 h 1330"/>
                                <a:gd name="T4" fmla="*/ 33 w 768"/>
                                <a:gd name="T5" fmla="*/ 57 h 1330"/>
                                <a:gd name="T6" fmla="*/ 48 w 768"/>
                                <a:gd name="T7" fmla="*/ 81 h 1330"/>
                                <a:gd name="T8" fmla="*/ 62 w 768"/>
                                <a:gd name="T9" fmla="*/ 105 h 1330"/>
                                <a:gd name="T10" fmla="*/ 72 w 768"/>
                                <a:gd name="T11" fmla="*/ 125 h 1330"/>
                                <a:gd name="T12" fmla="*/ 86 w 768"/>
                                <a:gd name="T13" fmla="*/ 149 h 1330"/>
                                <a:gd name="T14" fmla="*/ 100 w 768"/>
                                <a:gd name="T15" fmla="*/ 173 h 1330"/>
                                <a:gd name="T16" fmla="*/ 115 w 768"/>
                                <a:gd name="T17" fmla="*/ 197 h 1330"/>
                                <a:gd name="T18" fmla="*/ 124 w 768"/>
                                <a:gd name="T19" fmla="*/ 216 h 1330"/>
                                <a:gd name="T20" fmla="*/ 139 w 768"/>
                                <a:gd name="T21" fmla="*/ 240 h 1330"/>
                                <a:gd name="T22" fmla="*/ 153 w 768"/>
                                <a:gd name="T23" fmla="*/ 264 h 1330"/>
                                <a:gd name="T24" fmla="*/ 168 w 768"/>
                                <a:gd name="T25" fmla="*/ 288 h 1330"/>
                                <a:gd name="T26" fmla="*/ 177 w 768"/>
                                <a:gd name="T27" fmla="*/ 307 h 1330"/>
                                <a:gd name="T28" fmla="*/ 192 w 768"/>
                                <a:gd name="T29" fmla="*/ 331 h 1330"/>
                                <a:gd name="T30" fmla="*/ 206 w 768"/>
                                <a:gd name="T31" fmla="*/ 355 h 1330"/>
                                <a:gd name="T32" fmla="*/ 216 w 768"/>
                                <a:gd name="T33" fmla="*/ 374 h 1330"/>
                                <a:gd name="T34" fmla="*/ 230 w 768"/>
                                <a:gd name="T35" fmla="*/ 398 h 1330"/>
                                <a:gd name="T36" fmla="*/ 244 w 768"/>
                                <a:gd name="T37" fmla="*/ 422 h 1330"/>
                                <a:gd name="T38" fmla="*/ 259 w 768"/>
                                <a:gd name="T39" fmla="*/ 446 h 1330"/>
                                <a:gd name="T40" fmla="*/ 268 w 768"/>
                                <a:gd name="T41" fmla="*/ 466 h 1330"/>
                                <a:gd name="T42" fmla="*/ 283 w 768"/>
                                <a:gd name="T43" fmla="*/ 490 h 1330"/>
                                <a:gd name="T44" fmla="*/ 297 w 768"/>
                                <a:gd name="T45" fmla="*/ 514 h 1330"/>
                                <a:gd name="T46" fmla="*/ 312 w 768"/>
                                <a:gd name="T47" fmla="*/ 538 h 1330"/>
                                <a:gd name="T48" fmla="*/ 321 w 768"/>
                                <a:gd name="T49" fmla="*/ 557 h 1330"/>
                                <a:gd name="T50" fmla="*/ 336 w 768"/>
                                <a:gd name="T51" fmla="*/ 581 h 1330"/>
                                <a:gd name="T52" fmla="*/ 350 w 768"/>
                                <a:gd name="T53" fmla="*/ 605 h 1330"/>
                                <a:gd name="T54" fmla="*/ 360 w 768"/>
                                <a:gd name="T55" fmla="*/ 624 h 1330"/>
                                <a:gd name="T56" fmla="*/ 374 w 768"/>
                                <a:gd name="T57" fmla="*/ 648 h 1330"/>
                                <a:gd name="T58" fmla="*/ 388 w 768"/>
                                <a:gd name="T59" fmla="*/ 672 h 1330"/>
                                <a:gd name="T60" fmla="*/ 403 w 768"/>
                                <a:gd name="T61" fmla="*/ 696 h 1330"/>
                                <a:gd name="T62" fmla="*/ 412 w 768"/>
                                <a:gd name="T63" fmla="*/ 715 h 1330"/>
                                <a:gd name="T64" fmla="*/ 427 w 768"/>
                                <a:gd name="T65" fmla="*/ 739 h 1330"/>
                                <a:gd name="T66" fmla="*/ 441 w 768"/>
                                <a:gd name="T67" fmla="*/ 763 h 1330"/>
                                <a:gd name="T68" fmla="*/ 456 w 768"/>
                                <a:gd name="T69" fmla="*/ 787 h 1330"/>
                                <a:gd name="T70" fmla="*/ 465 w 768"/>
                                <a:gd name="T71" fmla="*/ 806 h 1330"/>
                                <a:gd name="T72" fmla="*/ 480 w 768"/>
                                <a:gd name="T73" fmla="*/ 830 h 1330"/>
                                <a:gd name="T74" fmla="*/ 494 w 768"/>
                                <a:gd name="T75" fmla="*/ 854 h 1330"/>
                                <a:gd name="T76" fmla="*/ 504 w 768"/>
                                <a:gd name="T77" fmla="*/ 874 h 1330"/>
                                <a:gd name="T78" fmla="*/ 518 w 768"/>
                                <a:gd name="T79" fmla="*/ 898 h 1330"/>
                                <a:gd name="T80" fmla="*/ 532 w 768"/>
                                <a:gd name="T81" fmla="*/ 922 h 1330"/>
                                <a:gd name="T82" fmla="*/ 547 w 768"/>
                                <a:gd name="T83" fmla="*/ 946 h 1330"/>
                                <a:gd name="T84" fmla="*/ 556 w 768"/>
                                <a:gd name="T85" fmla="*/ 965 h 1330"/>
                                <a:gd name="T86" fmla="*/ 571 w 768"/>
                                <a:gd name="T87" fmla="*/ 989 h 1330"/>
                                <a:gd name="T88" fmla="*/ 585 w 768"/>
                                <a:gd name="T89" fmla="*/ 1013 h 1330"/>
                                <a:gd name="T90" fmla="*/ 600 w 768"/>
                                <a:gd name="T91" fmla="*/ 1037 h 1330"/>
                                <a:gd name="T92" fmla="*/ 609 w 768"/>
                                <a:gd name="T93" fmla="*/ 1056 h 1330"/>
                                <a:gd name="T94" fmla="*/ 624 w 768"/>
                                <a:gd name="T95" fmla="*/ 1080 h 1330"/>
                                <a:gd name="T96" fmla="*/ 638 w 768"/>
                                <a:gd name="T97" fmla="*/ 1104 h 1330"/>
                                <a:gd name="T98" fmla="*/ 648 w 768"/>
                                <a:gd name="T99" fmla="*/ 1123 h 1330"/>
                                <a:gd name="T100" fmla="*/ 662 w 768"/>
                                <a:gd name="T101" fmla="*/ 1147 h 1330"/>
                                <a:gd name="T102" fmla="*/ 676 w 768"/>
                                <a:gd name="T103" fmla="*/ 1171 h 1330"/>
                                <a:gd name="T104" fmla="*/ 691 w 768"/>
                                <a:gd name="T105" fmla="*/ 1195 h 1330"/>
                                <a:gd name="T106" fmla="*/ 700 w 768"/>
                                <a:gd name="T107" fmla="*/ 1215 h 1330"/>
                                <a:gd name="T108" fmla="*/ 715 w 768"/>
                                <a:gd name="T109" fmla="*/ 1239 h 1330"/>
                                <a:gd name="T110" fmla="*/ 729 w 768"/>
                                <a:gd name="T111" fmla="*/ 1263 h 1330"/>
                                <a:gd name="T112" fmla="*/ 739 w 768"/>
                                <a:gd name="T113" fmla="*/ 1282 h 1330"/>
                                <a:gd name="T114" fmla="*/ 753 w 768"/>
                                <a:gd name="T115" fmla="*/ 1306 h 1330"/>
                                <a:gd name="T116" fmla="*/ 768 w 768"/>
                                <a:gd name="T117" fmla="*/ 1330 h 1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68" h="1330">
                                  <a:moveTo>
                                    <a:pt x="0" y="0"/>
                                  </a:moveTo>
                                  <a:lnTo>
                                    <a:pt x="0" y="5"/>
                                  </a:lnTo>
                                  <a:lnTo>
                                    <a:pt x="4" y="9"/>
                                  </a:lnTo>
                                  <a:lnTo>
                                    <a:pt x="9" y="14"/>
                                  </a:lnTo>
                                  <a:lnTo>
                                    <a:pt x="9" y="19"/>
                                  </a:lnTo>
                                  <a:lnTo>
                                    <a:pt x="14" y="24"/>
                                  </a:lnTo>
                                  <a:lnTo>
                                    <a:pt x="14" y="29"/>
                                  </a:lnTo>
                                  <a:lnTo>
                                    <a:pt x="24" y="38"/>
                                  </a:lnTo>
                                  <a:lnTo>
                                    <a:pt x="24" y="43"/>
                                  </a:lnTo>
                                  <a:lnTo>
                                    <a:pt x="28" y="48"/>
                                  </a:lnTo>
                                  <a:lnTo>
                                    <a:pt x="28" y="53"/>
                                  </a:lnTo>
                                  <a:lnTo>
                                    <a:pt x="33" y="57"/>
                                  </a:lnTo>
                                  <a:lnTo>
                                    <a:pt x="33" y="62"/>
                                  </a:lnTo>
                                  <a:lnTo>
                                    <a:pt x="43" y="72"/>
                                  </a:lnTo>
                                  <a:lnTo>
                                    <a:pt x="43" y="77"/>
                                  </a:lnTo>
                                  <a:lnTo>
                                    <a:pt x="48" y="81"/>
                                  </a:lnTo>
                                  <a:lnTo>
                                    <a:pt x="48" y="86"/>
                                  </a:lnTo>
                                  <a:lnTo>
                                    <a:pt x="52" y="91"/>
                                  </a:lnTo>
                                  <a:lnTo>
                                    <a:pt x="52" y="96"/>
                                  </a:lnTo>
                                  <a:lnTo>
                                    <a:pt x="62" y="105"/>
                                  </a:lnTo>
                                  <a:lnTo>
                                    <a:pt x="62" y="110"/>
                                  </a:lnTo>
                                  <a:lnTo>
                                    <a:pt x="67" y="115"/>
                                  </a:lnTo>
                                  <a:lnTo>
                                    <a:pt x="67" y="120"/>
                                  </a:lnTo>
                                  <a:lnTo>
                                    <a:pt x="72" y="125"/>
                                  </a:lnTo>
                                  <a:lnTo>
                                    <a:pt x="72" y="129"/>
                                  </a:lnTo>
                                  <a:lnTo>
                                    <a:pt x="81" y="139"/>
                                  </a:lnTo>
                                  <a:lnTo>
                                    <a:pt x="81" y="144"/>
                                  </a:lnTo>
                                  <a:lnTo>
                                    <a:pt x="86" y="149"/>
                                  </a:lnTo>
                                  <a:lnTo>
                                    <a:pt x="86" y="153"/>
                                  </a:lnTo>
                                  <a:lnTo>
                                    <a:pt x="96" y="163"/>
                                  </a:lnTo>
                                  <a:lnTo>
                                    <a:pt x="96" y="168"/>
                                  </a:lnTo>
                                  <a:lnTo>
                                    <a:pt x="100" y="173"/>
                                  </a:lnTo>
                                  <a:lnTo>
                                    <a:pt x="100" y="177"/>
                                  </a:lnTo>
                                  <a:lnTo>
                                    <a:pt x="105" y="182"/>
                                  </a:lnTo>
                                  <a:lnTo>
                                    <a:pt x="105" y="187"/>
                                  </a:lnTo>
                                  <a:lnTo>
                                    <a:pt x="115" y="197"/>
                                  </a:lnTo>
                                  <a:lnTo>
                                    <a:pt x="115" y="201"/>
                                  </a:lnTo>
                                  <a:lnTo>
                                    <a:pt x="120" y="206"/>
                                  </a:lnTo>
                                  <a:lnTo>
                                    <a:pt x="120" y="211"/>
                                  </a:lnTo>
                                  <a:lnTo>
                                    <a:pt x="124" y="216"/>
                                  </a:lnTo>
                                  <a:lnTo>
                                    <a:pt x="124" y="221"/>
                                  </a:lnTo>
                                  <a:lnTo>
                                    <a:pt x="134" y="230"/>
                                  </a:lnTo>
                                  <a:lnTo>
                                    <a:pt x="134" y="235"/>
                                  </a:lnTo>
                                  <a:lnTo>
                                    <a:pt x="139" y="240"/>
                                  </a:lnTo>
                                  <a:lnTo>
                                    <a:pt x="139" y="245"/>
                                  </a:lnTo>
                                  <a:lnTo>
                                    <a:pt x="144" y="249"/>
                                  </a:lnTo>
                                  <a:lnTo>
                                    <a:pt x="144" y="254"/>
                                  </a:lnTo>
                                  <a:lnTo>
                                    <a:pt x="153" y="264"/>
                                  </a:lnTo>
                                  <a:lnTo>
                                    <a:pt x="153" y="269"/>
                                  </a:lnTo>
                                  <a:lnTo>
                                    <a:pt x="158" y="273"/>
                                  </a:lnTo>
                                  <a:lnTo>
                                    <a:pt x="158" y="278"/>
                                  </a:lnTo>
                                  <a:lnTo>
                                    <a:pt x="168" y="288"/>
                                  </a:lnTo>
                                  <a:lnTo>
                                    <a:pt x="168" y="293"/>
                                  </a:lnTo>
                                  <a:lnTo>
                                    <a:pt x="172" y="297"/>
                                  </a:lnTo>
                                  <a:lnTo>
                                    <a:pt x="172" y="302"/>
                                  </a:lnTo>
                                  <a:lnTo>
                                    <a:pt x="177" y="307"/>
                                  </a:lnTo>
                                  <a:lnTo>
                                    <a:pt x="177" y="312"/>
                                  </a:lnTo>
                                  <a:lnTo>
                                    <a:pt x="187" y="321"/>
                                  </a:lnTo>
                                  <a:lnTo>
                                    <a:pt x="187" y="326"/>
                                  </a:lnTo>
                                  <a:lnTo>
                                    <a:pt x="192" y="331"/>
                                  </a:lnTo>
                                  <a:lnTo>
                                    <a:pt x="192" y="336"/>
                                  </a:lnTo>
                                  <a:lnTo>
                                    <a:pt x="196" y="341"/>
                                  </a:lnTo>
                                  <a:lnTo>
                                    <a:pt x="196" y="345"/>
                                  </a:lnTo>
                                  <a:lnTo>
                                    <a:pt x="206" y="355"/>
                                  </a:lnTo>
                                  <a:lnTo>
                                    <a:pt x="206" y="360"/>
                                  </a:lnTo>
                                  <a:lnTo>
                                    <a:pt x="211" y="365"/>
                                  </a:lnTo>
                                  <a:lnTo>
                                    <a:pt x="211" y="369"/>
                                  </a:lnTo>
                                  <a:lnTo>
                                    <a:pt x="216" y="374"/>
                                  </a:lnTo>
                                  <a:lnTo>
                                    <a:pt x="216" y="379"/>
                                  </a:lnTo>
                                  <a:lnTo>
                                    <a:pt x="225" y="389"/>
                                  </a:lnTo>
                                  <a:lnTo>
                                    <a:pt x="225" y="393"/>
                                  </a:lnTo>
                                  <a:lnTo>
                                    <a:pt x="230" y="398"/>
                                  </a:lnTo>
                                  <a:lnTo>
                                    <a:pt x="230" y="403"/>
                                  </a:lnTo>
                                  <a:lnTo>
                                    <a:pt x="240" y="413"/>
                                  </a:lnTo>
                                  <a:lnTo>
                                    <a:pt x="240" y="418"/>
                                  </a:lnTo>
                                  <a:lnTo>
                                    <a:pt x="244" y="422"/>
                                  </a:lnTo>
                                  <a:lnTo>
                                    <a:pt x="244" y="427"/>
                                  </a:lnTo>
                                  <a:lnTo>
                                    <a:pt x="249" y="432"/>
                                  </a:lnTo>
                                  <a:lnTo>
                                    <a:pt x="249" y="437"/>
                                  </a:lnTo>
                                  <a:lnTo>
                                    <a:pt x="259" y="446"/>
                                  </a:lnTo>
                                  <a:lnTo>
                                    <a:pt x="259" y="451"/>
                                  </a:lnTo>
                                  <a:lnTo>
                                    <a:pt x="264" y="456"/>
                                  </a:lnTo>
                                  <a:lnTo>
                                    <a:pt x="264" y="461"/>
                                  </a:lnTo>
                                  <a:lnTo>
                                    <a:pt x="268" y="466"/>
                                  </a:lnTo>
                                  <a:lnTo>
                                    <a:pt x="268" y="470"/>
                                  </a:lnTo>
                                  <a:lnTo>
                                    <a:pt x="278" y="480"/>
                                  </a:lnTo>
                                  <a:lnTo>
                                    <a:pt x="278" y="485"/>
                                  </a:lnTo>
                                  <a:lnTo>
                                    <a:pt x="283" y="490"/>
                                  </a:lnTo>
                                  <a:lnTo>
                                    <a:pt x="283" y="494"/>
                                  </a:lnTo>
                                  <a:lnTo>
                                    <a:pt x="288" y="499"/>
                                  </a:lnTo>
                                  <a:lnTo>
                                    <a:pt x="288" y="504"/>
                                  </a:lnTo>
                                  <a:lnTo>
                                    <a:pt x="297" y="514"/>
                                  </a:lnTo>
                                  <a:lnTo>
                                    <a:pt x="297" y="518"/>
                                  </a:lnTo>
                                  <a:lnTo>
                                    <a:pt x="302" y="523"/>
                                  </a:lnTo>
                                  <a:lnTo>
                                    <a:pt x="302" y="528"/>
                                  </a:lnTo>
                                  <a:lnTo>
                                    <a:pt x="312" y="538"/>
                                  </a:lnTo>
                                  <a:lnTo>
                                    <a:pt x="312" y="542"/>
                                  </a:lnTo>
                                  <a:lnTo>
                                    <a:pt x="316" y="547"/>
                                  </a:lnTo>
                                  <a:lnTo>
                                    <a:pt x="316" y="552"/>
                                  </a:lnTo>
                                  <a:lnTo>
                                    <a:pt x="321" y="557"/>
                                  </a:lnTo>
                                  <a:lnTo>
                                    <a:pt x="321" y="562"/>
                                  </a:lnTo>
                                  <a:lnTo>
                                    <a:pt x="331" y="571"/>
                                  </a:lnTo>
                                  <a:lnTo>
                                    <a:pt x="331" y="576"/>
                                  </a:lnTo>
                                  <a:lnTo>
                                    <a:pt x="336" y="581"/>
                                  </a:lnTo>
                                  <a:lnTo>
                                    <a:pt x="336" y="586"/>
                                  </a:lnTo>
                                  <a:lnTo>
                                    <a:pt x="340" y="590"/>
                                  </a:lnTo>
                                  <a:lnTo>
                                    <a:pt x="340" y="595"/>
                                  </a:lnTo>
                                  <a:lnTo>
                                    <a:pt x="350" y="605"/>
                                  </a:lnTo>
                                  <a:lnTo>
                                    <a:pt x="350" y="610"/>
                                  </a:lnTo>
                                  <a:lnTo>
                                    <a:pt x="355" y="614"/>
                                  </a:lnTo>
                                  <a:lnTo>
                                    <a:pt x="355" y="619"/>
                                  </a:lnTo>
                                  <a:lnTo>
                                    <a:pt x="360" y="624"/>
                                  </a:lnTo>
                                  <a:lnTo>
                                    <a:pt x="360" y="629"/>
                                  </a:lnTo>
                                  <a:lnTo>
                                    <a:pt x="369" y="638"/>
                                  </a:lnTo>
                                  <a:lnTo>
                                    <a:pt x="369" y="643"/>
                                  </a:lnTo>
                                  <a:lnTo>
                                    <a:pt x="374" y="648"/>
                                  </a:lnTo>
                                  <a:lnTo>
                                    <a:pt x="374" y="653"/>
                                  </a:lnTo>
                                  <a:lnTo>
                                    <a:pt x="384" y="662"/>
                                  </a:lnTo>
                                  <a:lnTo>
                                    <a:pt x="384" y="667"/>
                                  </a:lnTo>
                                  <a:lnTo>
                                    <a:pt x="388" y="672"/>
                                  </a:lnTo>
                                  <a:lnTo>
                                    <a:pt x="388" y="677"/>
                                  </a:lnTo>
                                  <a:lnTo>
                                    <a:pt x="393" y="682"/>
                                  </a:lnTo>
                                  <a:lnTo>
                                    <a:pt x="393" y="686"/>
                                  </a:lnTo>
                                  <a:lnTo>
                                    <a:pt x="403" y="696"/>
                                  </a:lnTo>
                                  <a:lnTo>
                                    <a:pt x="403" y="701"/>
                                  </a:lnTo>
                                  <a:lnTo>
                                    <a:pt x="408" y="706"/>
                                  </a:lnTo>
                                  <a:lnTo>
                                    <a:pt x="408" y="710"/>
                                  </a:lnTo>
                                  <a:lnTo>
                                    <a:pt x="412" y="715"/>
                                  </a:lnTo>
                                  <a:lnTo>
                                    <a:pt x="412" y="720"/>
                                  </a:lnTo>
                                  <a:lnTo>
                                    <a:pt x="422" y="730"/>
                                  </a:lnTo>
                                  <a:lnTo>
                                    <a:pt x="422" y="734"/>
                                  </a:lnTo>
                                  <a:lnTo>
                                    <a:pt x="427" y="739"/>
                                  </a:lnTo>
                                  <a:lnTo>
                                    <a:pt x="427" y="744"/>
                                  </a:lnTo>
                                  <a:lnTo>
                                    <a:pt x="432" y="749"/>
                                  </a:lnTo>
                                  <a:lnTo>
                                    <a:pt x="432" y="754"/>
                                  </a:lnTo>
                                  <a:lnTo>
                                    <a:pt x="441" y="763"/>
                                  </a:lnTo>
                                  <a:lnTo>
                                    <a:pt x="441" y="768"/>
                                  </a:lnTo>
                                  <a:lnTo>
                                    <a:pt x="446" y="773"/>
                                  </a:lnTo>
                                  <a:lnTo>
                                    <a:pt x="446" y="778"/>
                                  </a:lnTo>
                                  <a:lnTo>
                                    <a:pt x="456" y="787"/>
                                  </a:lnTo>
                                  <a:lnTo>
                                    <a:pt x="456" y="792"/>
                                  </a:lnTo>
                                  <a:lnTo>
                                    <a:pt x="460" y="797"/>
                                  </a:lnTo>
                                  <a:lnTo>
                                    <a:pt x="460" y="802"/>
                                  </a:lnTo>
                                  <a:lnTo>
                                    <a:pt x="465" y="806"/>
                                  </a:lnTo>
                                  <a:lnTo>
                                    <a:pt x="465" y="811"/>
                                  </a:lnTo>
                                  <a:lnTo>
                                    <a:pt x="475" y="821"/>
                                  </a:lnTo>
                                  <a:lnTo>
                                    <a:pt x="475" y="826"/>
                                  </a:lnTo>
                                  <a:lnTo>
                                    <a:pt x="480" y="830"/>
                                  </a:lnTo>
                                  <a:lnTo>
                                    <a:pt x="480" y="835"/>
                                  </a:lnTo>
                                  <a:lnTo>
                                    <a:pt x="484" y="840"/>
                                  </a:lnTo>
                                  <a:lnTo>
                                    <a:pt x="484" y="845"/>
                                  </a:lnTo>
                                  <a:lnTo>
                                    <a:pt x="494" y="854"/>
                                  </a:lnTo>
                                  <a:lnTo>
                                    <a:pt x="494" y="859"/>
                                  </a:lnTo>
                                  <a:lnTo>
                                    <a:pt x="499" y="864"/>
                                  </a:lnTo>
                                  <a:lnTo>
                                    <a:pt x="499" y="869"/>
                                  </a:lnTo>
                                  <a:lnTo>
                                    <a:pt x="504" y="874"/>
                                  </a:lnTo>
                                  <a:lnTo>
                                    <a:pt x="504" y="878"/>
                                  </a:lnTo>
                                  <a:lnTo>
                                    <a:pt x="513" y="888"/>
                                  </a:lnTo>
                                  <a:lnTo>
                                    <a:pt x="513" y="893"/>
                                  </a:lnTo>
                                  <a:lnTo>
                                    <a:pt x="518" y="898"/>
                                  </a:lnTo>
                                  <a:lnTo>
                                    <a:pt x="518" y="902"/>
                                  </a:lnTo>
                                  <a:lnTo>
                                    <a:pt x="528" y="912"/>
                                  </a:lnTo>
                                  <a:lnTo>
                                    <a:pt x="528" y="917"/>
                                  </a:lnTo>
                                  <a:lnTo>
                                    <a:pt x="532" y="922"/>
                                  </a:lnTo>
                                  <a:lnTo>
                                    <a:pt x="532" y="926"/>
                                  </a:lnTo>
                                  <a:lnTo>
                                    <a:pt x="537" y="931"/>
                                  </a:lnTo>
                                  <a:lnTo>
                                    <a:pt x="537" y="936"/>
                                  </a:lnTo>
                                  <a:lnTo>
                                    <a:pt x="547" y="946"/>
                                  </a:lnTo>
                                  <a:lnTo>
                                    <a:pt x="547" y="950"/>
                                  </a:lnTo>
                                  <a:lnTo>
                                    <a:pt x="552" y="955"/>
                                  </a:lnTo>
                                  <a:lnTo>
                                    <a:pt x="552" y="960"/>
                                  </a:lnTo>
                                  <a:lnTo>
                                    <a:pt x="556" y="965"/>
                                  </a:lnTo>
                                  <a:lnTo>
                                    <a:pt x="556" y="970"/>
                                  </a:lnTo>
                                  <a:lnTo>
                                    <a:pt x="566" y="979"/>
                                  </a:lnTo>
                                  <a:lnTo>
                                    <a:pt x="566" y="984"/>
                                  </a:lnTo>
                                  <a:lnTo>
                                    <a:pt x="571" y="989"/>
                                  </a:lnTo>
                                  <a:lnTo>
                                    <a:pt x="571" y="994"/>
                                  </a:lnTo>
                                  <a:lnTo>
                                    <a:pt x="576" y="998"/>
                                  </a:lnTo>
                                  <a:lnTo>
                                    <a:pt x="576" y="1003"/>
                                  </a:lnTo>
                                  <a:lnTo>
                                    <a:pt x="585" y="1013"/>
                                  </a:lnTo>
                                  <a:lnTo>
                                    <a:pt x="585" y="1018"/>
                                  </a:lnTo>
                                  <a:lnTo>
                                    <a:pt x="590" y="1022"/>
                                  </a:lnTo>
                                  <a:lnTo>
                                    <a:pt x="590" y="1027"/>
                                  </a:lnTo>
                                  <a:lnTo>
                                    <a:pt x="600" y="1037"/>
                                  </a:lnTo>
                                  <a:lnTo>
                                    <a:pt x="600" y="1042"/>
                                  </a:lnTo>
                                  <a:lnTo>
                                    <a:pt x="604" y="1046"/>
                                  </a:lnTo>
                                  <a:lnTo>
                                    <a:pt x="604" y="1051"/>
                                  </a:lnTo>
                                  <a:lnTo>
                                    <a:pt x="609" y="1056"/>
                                  </a:lnTo>
                                  <a:lnTo>
                                    <a:pt x="609" y="1061"/>
                                  </a:lnTo>
                                  <a:lnTo>
                                    <a:pt x="619" y="1070"/>
                                  </a:lnTo>
                                  <a:lnTo>
                                    <a:pt x="619" y="1075"/>
                                  </a:lnTo>
                                  <a:lnTo>
                                    <a:pt x="624" y="1080"/>
                                  </a:lnTo>
                                  <a:lnTo>
                                    <a:pt x="624" y="1085"/>
                                  </a:lnTo>
                                  <a:lnTo>
                                    <a:pt x="628" y="1090"/>
                                  </a:lnTo>
                                  <a:lnTo>
                                    <a:pt x="628" y="1094"/>
                                  </a:lnTo>
                                  <a:lnTo>
                                    <a:pt x="638" y="1104"/>
                                  </a:lnTo>
                                  <a:lnTo>
                                    <a:pt x="638" y="1109"/>
                                  </a:lnTo>
                                  <a:lnTo>
                                    <a:pt x="643" y="1114"/>
                                  </a:lnTo>
                                  <a:lnTo>
                                    <a:pt x="643" y="1118"/>
                                  </a:lnTo>
                                  <a:lnTo>
                                    <a:pt x="648" y="1123"/>
                                  </a:lnTo>
                                  <a:lnTo>
                                    <a:pt x="648" y="1128"/>
                                  </a:lnTo>
                                  <a:lnTo>
                                    <a:pt x="657" y="1138"/>
                                  </a:lnTo>
                                  <a:lnTo>
                                    <a:pt x="657" y="1143"/>
                                  </a:lnTo>
                                  <a:lnTo>
                                    <a:pt x="662" y="1147"/>
                                  </a:lnTo>
                                  <a:lnTo>
                                    <a:pt x="662" y="1152"/>
                                  </a:lnTo>
                                  <a:lnTo>
                                    <a:pt x="667" y="1157"/>
                                  </a:lnTo>
                                  <a:lnTo>
                                    <a:pt x="667" y="1162"/>
                                  </a:lnTo>
                                  <a:lnTo>
                                    <a:pt x="676" y="1171"/>
                                  </a:lnTo>
                                  <a:lnTo>
                                    <a:pt x="676" y="1176"/>
                                  </a:lnTo>
                                  <a:lnTo>
                                    <a:pt x="681" y="1181"/>
                                  </a:lnTo>
                                  <a:lnTo>
                                    <a:pt x="681" y="1186"/>
                                  </a:lnTo>
                                  <a:lnTo>
                                    <a:pt x="691" y="1195"/>
                                  </a:lnTo>
                                  <a:lnTo>
                                    <a:pt x="691" y="1200"/>
                                  </a:lnTo>
                                  <a:lnTo>
                                    <a:pt x="696" y="1205"/>
                                  </a:lnTo>
                                  <a:lnTo>
                                    <a:pt x="696" y="1210"/>
                                  </a:lnTo>
                                  <a:lnTo>
                                    <a:pt x="700" y="1215"/>
                                  </a:lnTo>
                                  <a:lnTo>
                                    <a:pt x="700" y="1219"/>
                                  </a:lnTo>
                                  <a:lnTo>
                                    <a:pt x="710" y="1229"/>
                                  </a:lnTo>
                                  <a:lnTo>
                                    <a:pt x="710" y="1234"/>
                                  </a:lnTo>
                                  <a:lnTo>
                                    <a:pt x="715" y="1239"/>
                                  </a:lnTo>
                                  <a:lnTo>
                                    <a:pt x="715" y="1243"/>
                                  </a:lnTo>
                                  <a:lnTo>
                                    <a:pt x="720" y="1248"/>
                                  </a:lnTo>
                                  <a:lnTo>
                                    <a:pt x="720" y="1253"/>
                                  </a:lnTo>
                                  <a:lnTo>
                                    <a:pt x="729" y="1263"/>
                                  </a:lnTo>
                                  <a:lnTo>
                                    <a:pt x="729" y="1267"/>
                                  </a:lnTo>
                                  <a:lnTo>
                                    <a:pt x="734" y="1272"/>
                                  </a:lnTo>
                                  <a:lnTo>
                                    <a:pt x="734" y="1277"/>
                                  </a:lnTo>
                                  <a:lnTo>
                                    <a:pt x="739" y="1282"/>
                                  </a:lnTo>
                                  <a:lnTo>
                                    <a:pt x="739" y="1287"/>
                                  </a:lnTo>
                                  <a:lnTo>
                                    <a:pt x="748" y="1296"/>
                                  </a:lnTo>
                                  <a:lnTo>
                                    <a:pt x="748" y="1301"/>
                                  </a:lnTo>
                                  <a:lnTo>
                                    <a:pt x="753" y="1306"/>
                                  </a:lnTo>
                                  <a:lnTo>
                                    <a:pt x="753" y="1311"/>
                                  </a:lnTo>
                                  <a:lnTo>
                                    <a:pt x="763" y="1320"/>
                                  </a:lnTo>
                                  <a:lnTo>
                                    <a:pt x="763" y="1325"/>
                                  </a:lnTo>
                                  <a:lnTo>
                                    <a:pt x="768" y="13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7"/>
                          <wps:cNvSpPr>
                            <a:spLocks/>
                          </wps:cNvSpPr>
                          <wps:spPr bwMode="auto">
                            <a:xfrm>
                              <a:off x="5616" y="1431"/>
                              <a:ext cx="759" cy="1315"/>
                            </a:xfrm>
                            <a:custGeom>
                              <a:avLst/>
                              <a:gdLst>
                                <a:gd name="T0" fmla="*/ 10 w 759"/>
                                <a:gd name="T1" fmla="*/ 14 h 1315"/>
                                <a:gd name="T2" fmla="*/ 19 w 759"/>
                                <a:gd name="T3" fmla="*/ 33 h 1315"/>
                                <a:gd name="T4" fmla="*/ 34 w 759"/>
                                <a:gd name="T5" fmla="*/ 57 h 1315"/>
                                <a:gd name="T6" fmla="*/ 48 w 759"/>
                                <a:gd name="T7" fmla="*/ 81 h 1315"/>
                                <a:gd name="T8" fmla="*/ 63 w 759"/>
                                <a:gd name="T9" fmla="*/ 105 h 1315"/>
                                <a:gd name="T10" fmla="*/ 72 w 759"/>
                                <a:gd name="T11" fmla="*/ 125 h 1315"/>
                                <a:gd name="T12" fmla="*/ 87 w 759"/>
                                <a:gd name="T13" fmla="*/ 149 h 1315"/>
                                <a:gd name="T14" fmla="*/ 101 w 759"/>
                                <a:gd name="T15" fmla="*/ 173 h 1315"/>
                                <a:gd name="T16" fmla="*/ 115 w 759"/>
                                <a:gd name="T17" fmla="*/ 197 h 1315"/>
                                <a:gd name="T18" fmla="*/ 125 w 759"/>
                                <a:gd name="T19" fmla="*/ 216 h 1315"/>
                                <a:gd name="T20" fmla="*/ 139 w 759"/>
                                <a:gd name="T21" fmla="*/ 240 h 1315"/>
                                <a:gd name="T22" fmla="*/ 154 w 759"/>
                                <a:gd name="T23" fmla="*/ 264 h 1315"/>
                                <a:gd name="T24" fmla="*/ 168 w 759"/>
                                <a:gd name="T25" fmla="*/ 288 h 1315"/>
                                <a:gd name="T26" fmla="*/ 178 w 759"/>
                                <a:gd name="T27" fmla="*/ 307 h 1315"/>
                                <a:gd name="T28" fmla="*/ 192 w 759"/>
                                <a:gd name="T29" fmla="*/ 331 h 1315"/>
                                <a:gd name="T30" fmla="*/ 207 w 759"/>
                                <a:gd name="T31" fmla="*/ 355 h 1315"/>
                                <a:gd name="T32" fmla="*/ 221 w 759"/>
                                <a:gd name="T33" fmla="*/ 379 h 1315"/>
                                <a:gd name="T34" fmla="*/ 231 w 759"/>
                                <a:gd name="T35" fmla="*/ 398 h 1315"/>
                                <a:gd name="T36" fmla="*/ 245 w 759"/>
                                <a:gd name="T37" fmla="*/ 422 h 1315"/>
                                <a:gd name="T38" fmla="*/ 259 w 759"/>
                                <a:gd name="T39" fmla="*/ 446 h 1315"/>
                                <a:gd name="T40" fmla="*/ 274 w 759"/>
                                <a:gd name="T41" fmla="*/ 470 h 1315"/>
                                <a:gd name="T42" fmla="*/ 283 w 759"/>
                                <a:gd name="T43" fmla="*/ 490 h 1315"/>
                                <a:gd name="T44" fmla="*/ 298 w 759"/>
                                <a:gd name="T45" fmla="*/ 514 h 1315"/>
                                <a:gd name="T46" fmla="*/ 312 w 759"/>
                                <a:gd name="T47" fmla="*/ 538 h 1315"/>
                                <a:gd name="T48" fmla="*/ 327 w 759"/>
                                <a:gd name="T49" fmla="*/ 562 h 1315"/>
                                <a:gd name="T50" fmla="*/ 336 w 759"/>
                                <a:gd name="T51" fmla="*/ 581 h 1315"/>
                                <a:gd name="T52" fmla="*/ 351 w 759"/>
                                <a:gd name="T53" fmla="*/ 605 h 1315"/>
                                <a:gd name="T54" fmla="*/ 365 w 759"/>
                                <a:gd name="T55" fmla="*/ 629 h 1315"/>
                                <a:gd name="T56" fmla="*/ 379 w 759"/>
                                <a:gd name="T57" fmla="*/ 653 h 1315"/>
                                <a:gd name="T58" fmla="*/ 389 w 759"/>
                                <a:gd name="T59" fmla="*/ 672 h 1315"/>
                                <a:gd name="T60" fmla="*/ 403 w 759"/>
                                <a:gd name="T61" fmla="*/ 696 h 1315"/>
                                <a:gd name="T62" fmla="*/ 418 w 759"/>
                                <a:gd name="T63" fmla="*/ 720 h 1315"/>
                                <a:gd name="T64" fmla="*/ 427 w 759"/>
                                <a:gd name="T65" fmla="*/ 739 h 1315"/>
                                <a:gd name="T66" fmla="*/ 442 w 759"/>
                                <a:gd name="T67" fmla="*/ 763 h 1315"/>
                                <a:gd name="T68" fmla="*/ 456 w 759"/>
                                <a:gd name="T69" fmla="*/ 787 h 1315"/>
                                <a:gd name="T70" fmla="*/ 471 w 759"/>
                                <a:gd name="T71" fmla="*/ 811 h 1315"/>
                                <a:gd name="T72" fmla="*/ 480 w 759"/>
                                <a:gd name="T73" fmla="*/ 830 h 1315"/>
                                <a:gd name="T74" fmla="*/ 495 w 759"/>
                                <a:gd name="T75" fmla="*/ 854 h 1315"/>
                                <a:gd name="T76" fmla="*/ 509 w 759"/>
                                <a:gd name="T77" fmla="*/ 878 h 1315"/>
                                <a:gd name="T78" fmla="*/ 523 w 759"/>
                                <a:gd name="T79" fmla="*/ 902 h 1315"/>
                                <a:gd name="T80" fmla="*/ 533 w 759"/>
                                <a:gd name="T81" fmla="*/ 922 h 1315"/>
                                <a:gd name="T82" fmla="*/ 547 w 759"/>
                                <a:gd name="T83" fmla="*/ 946 h 1315"/>
                                <a:gd name="T84" fmla="*/ 562 w 759"/>
                                <a:gd name="T85" fmla="*/ 970 h 1315"/>
                                <a:gd name="T86" fmla="*/ 576 w 759"/>
                                <a:gd name="T87" fmla="*/ 994 h 1315"/>
                                <a:gd name="T88" fmla="*/ 586 w 759"/>
                                <a:gd name="T89" fmla="*/ 1013 h 1315"/>
                                <a:gd name="T90" fmla="*/ 600 w 759"/>
                                <a:gd name="T91" fmla="*/ 1037 h 1315"/>
                                <a:gd name="T92" fmla="*/ 615 w 759"/>
                                <a:gd name="T93" fmla="*/ 1061 h 1315"/>
                                <a:gd name="T94" fmla="*/ 629 w 759"/>
                                <a:gd name="T95" fmla="*/ 1085 h 1315"/>
                                <a:gd name="T96" fmla="*/ 639 w 759"/>
                                <a:gd name="T97" fmla="*/ 1104 h 1315"/>
                                <a:gd name="T98" fmla="*/ 653 w 759"/>
                                <a:gd name="T99" fmla="*/ 1128 h 1315"/>
                                <a:gd name="T100" fmla="*/ 667 w 759"/>
                                <a:gd name="T101" fmla="*/ 1152 h 1315"/>
                                <a:gd name="T102" fmla="*/ 682 w 759"/>
                                <a:gd name="T103" fmla="*/ 1176 h 1315"/>
                                <a:gd name="T104" fmla="*/ 691 w 759"/>
                                <a:gd name="T105" fmla="*/ 1195 h 1315"/>
                                <a:gd name="T106" fmla="*/ 706 w 759"/>
                                <a:gd name="T107" fmla="*/ 1219 h 1315"/>
                                <a:gd name="T108" fmla="*/ 720 w 759"/>
                                <a:gd name="T109" fmla="*/ 1243 h 1315"/>
                                <a:gd name="T110" fmla="*/ 735 w 759"/>
                                <a:gd name="T111" fmla="*/ 1267 h 1315"/>
                                <a:gd name="T112" fmla="*/ 744 w 759"/>
                                <a:gd name="T113" fmla="*/ 1287 h 1315"/>
                                <a:gd name="T114" fmla="*/ 759 w 759"/>
                                <a:gd name="T115" fmla="*/ 1311 h 1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9" h="1315">
                                  <a:moveTo>
                                    <a:pt x="0" y="0"/>
                                  </a:moveTo>
                                  <a:lnTo>
                                    <a:pt x="0" y="5"/>
                                  </a:lnTo>
                                  <a:lnTo>
                                    <a:pt x="5" y="9"/>
                                  </a:lnTo>
                                  <a:lnTo>
                                    <a:pt x="10" y="14"/>
                                  </a:lnTo>
                                  <a:lnTo>
                                    <a:pt x="10" y="19"/>
                                  </a:lnTo>
                                  <a:lnTo>
                                    <a:pt x="15" y="24"/>
                                  </a:lnTo>
                                  <a:lnTo>
                                    <a:pt x="15" y="29"/>
                                  </a:lnTo>
                                  <a:lnTo>
                                    <a:pt x="19" y="33"/>
                                  </a:lnTo>
                                  <a:lnTo>
                                    <a:pt x="19" y="38"/>
                                  </a:lnTo>
                                  <a:lnTo>
                                    <a:pt x="29" y="48"/>
                                  </a:lnTo>
                                  <a:lnTo>
                                    <a:pt x="29" y="53"/>
                                  </a:lnTo>
                                  <a:lnTo>
                                    <a:pt x="34" y="57"/>
                                  </a:lnTo>
                                  <a:lnTo>
                                    <a:pt x="34" y="62"/>
                                  </a:lnTo>
                                  <a:lnTo>
                                    <a:pt x="39" y="67"/>
                                  </a:lnTo>
                                  <a:lnTo>
                                    <a:pt x="39" y="72"/>
                                  </a:lnTo>
                                  <a:lnTo>
                                    <a:pt x="48" y="81"/>
                                  </a:lnTo>
                                  <a:lnTo>
                                    <a:pt x="48" y="86"/>
                                  </a:lnTo>
                                  <a:lnTo>
                                    <a:pt x="53" y="91"/>
                                  </a:lnTo>
                                  <a:lnTo>
                                    <a:pt x="53" y="96"/>
                                  </a:lnTo>
                                  <a:lnTo>
                                    <a:pt x="63" y="105"/>
                                  </a:lnTo>
                                  <a:lnTo>
                                    <a:pt x="63" y="110"/>
                                  </a:lnTo>
                                  <a:lnTo>
                                    <a:pt x="67" y="115"/>
                                  </a:lnTo>
                                  <a:lnTo>
                                    <a:pt x="67" y="120"/>
                                  </a:lnTo>
                                  <a:lnTo>
                                    <a:pt x="72" y="125"/>
                                  </a:lnTo>
                                  <a:lnTo>
                                    <a:pt x="72" y="129"/>
                                  </a:lnTo>
                                  <a:lnTo>
                                    <a:pt x="82" y="139"/>
                                  </a:lnTo>
                                  <a:lnTo>
                                    <a:pt x="82" y="144"/>
                                  </a:lnTo>
                                  <a:lnTo>
                                    <a:pt x="87" y="149"/>
                                  </a:lnTo>
                                  <a:lnTo>
                                    <a:pt x="87" y="153"/>
                                  </a:lnTo>
                                  <a:lnTo>
                                    <a:pt x="91" y="158"/>
                                  </a:lnTo>
                                  <a:lnTo>
                                    <a:pt x="91" y="163"/>
                                  </a:lnTo>
                                  <a:lnTo>
                                    <a:pt x="101" y="173"/>
                                  </a:lnTo>
                                  <a:lnTo>
                                    <a:pt x="101" y="177"/>
                                  </a:lnTo>
                                  <a:lnTo>
                                    <a:pt x="106" y="182"/>
                                  </a:lnTo>
                                  <a:lnTo>
                                    <a:pt x="106" y="187"/>
                                  </a:lnTo>
                                  <a:lnTo>
                                    <a:pt x="115" y="197"/>
                                  </a:lnTo>
                                  <a:lnTo>
                                    <a:pt x="115" y="201"/>
                                  </a:lnTo>
                                  <a:lnTo>
                                    <a:pt x="120" y="206"/>
                                  </a:lnTo>
                                  <a:lnTo>
                                    <a:pt x="120" y="211"/>
                                  </a:lnTo>
                                  <a:lnTo>
                                    <a:pt x="125" y="216"/>
                                  </a:lnTo>
                                  <a:lnTo>
                                    <a:pt x="125" y="221"/>
                                  </a:lnTo>
                                  <a:lnTo>
                                    <a:pt x="135" y="230"/>
                                  </a:lnTo>
                                  <a:lnTo>
                                    <a:pt x="135" y="235"/>
                                  </a:lnTo>
                                  <a:lnTo>
                                    <a:pt x="139" y="240"/>
                                  </a:lnTo>
                                  <a:lnTo>
                                    <a:pt x="139" y="245"/>
                                  </a:lnTo>
                                  <a:lnTo>
                                    <a:pt x="144" y="249"/>
                                  </a:lnTo>
                                  <a:lnTo>
                                    <a:pt x="144" y="254"/>
                                  </a:lnTo>
                                  <a:lnTo>
                                    <a:pt x="154" y="264"/>
                                  </a:lnTo>
                                  <a:lnTo>
                                    <a:pt x="154" y="269"/>
                                  </a:lnTo>
                                  <a:lnTo>
                                    <a:pt x="159" y="273"/>
                                  </a:lnTo>
                                  <a:lnTo>
                                    <a:pt x="159" y="278"/>
                                  </a:lnTo>
                                  <a:lnTo>
                                    <a:pt x="168" y="288"/>
                                  </a:lnTo>
                                  <a:lnTo>
                                    <a:pt x="168" y="293"/>
                                  </a:lnTo>
                                  <a:lnTo>
                                    <a:pt x="173" y="297"/>
                                  </a:lnTo>
                                  <a:lnTo>
                                    <a:pt x="173" y="302"/>
                                  </a:lnTo>
                                  <a:lnTo>
                                    <a:pt x="178" y="307"/>
                                  </a:lnTo>
                                  <a:lnTo>
                                    <a:pt x="178" y="312"/>
                                  </a:lnTo>
                                  <a:lnTo>
                                    <a:pt x="187" y="321"/>
                                  </a:lnTo>
                                  <a:lnTo>
                                    <a:pt x="187" y="326"/>
                                  </a:lnTo>
                                  <a:lnTo>
                                    <a:pt x="192" y="331"/>
                                  </a:lnTo>
                                  <a:lnTo>
                                    <a:pt x="192" y="336"/>
                                  </a:lnTo>
                                  <a:lnTo>
                                    <a:pt x="197" y="341"/>
                                  </a:lnTo>
                                  <a:lnTo>
                                    <a:pt x="197" y="345"/>
                                  </a:lnTo>
                                  <a:lnTo>
                                    <a:pt x="207" y="355"/>
                                  </a:lnTo>
                                  <a:lnTo>
                                    <a:pt x="207" y="360"/>
                                  </a:lnTo>
                                  <a:lnTo>
                                    <a:pt x="211" y="365"/>
                                  </a:lnTo>
                                  <a:lnTo>
                                    <a:pt x="211" y="369"/>
                                  </a:lnTo>
                                  <a:lnTo>
                                    <a:pt x="221" y="379"/>
                                  </a:lnTo>
                                  <a:lnTo>
                                    <a:pt x="221" y="384"/>
                                  </a:lnTo>
                                  <a:lnTo>
                                    <a:pt x="226" y="389"/>
                                  </a:lnTo>
                                  <a:lnTo>
                                    <a:pt x="226" y="393"/>
                                  </a:lnTo>
                                  <a:lnTo>
                                    <a:pt x="231" y="398"/>
                                  </a:lnTo>
                                  <a:lnTo>
                                    <a:pt x="231" y="403"/>
                                  </a:lnTo>
                                  <a:lnTo>
                                    <a:pt x="240" y="413"/>
                                  </a:lnTo>
                                  <a:lnTo>
                                    <a:pt x="240" y="418"/>
                                  </a:lnTo>
                                  <a:lnTo>
                                    <a:pt x="245" y="422"/>
                                  </a:lnTo>
                                  <a:lnTo>
                                    <a:pt x="245" y="427"/>
                                  </a:lnTo>
                                  <a:lnTo>
                                    <a:pt x="250" y="432"/>
                                  </a:lnTo>
                                  <a:lnTo>
                                    <a:pt x="250" y="437"/>
                                  </a:lnTo>
                                  <a:lnTo>
                                    <a:pt x="259" y="446"/>
                                  </a:lnTo>
                                  <a:lnTo>
                                    <a:pt x="259" y="451"/>
                                  </a:lnTo>
                                  <a:lnTo>
                                    <a:pt x="264" y="456"/>
                                  </a:lnTo>
                                  <a:lnTo>
                                    <a:pt x="264" y="461"/>
                                  </a:lnTo>
                                  <a:lnTo>
                                    <a:pt x="274" y="470"/>
                                  </a:lnTo>
                                  <a:lnTo>
                                    <a:pt x="274" y="475"/>
                                  </a:lnTo>
                                  <a:lnTo>
                                    <a:pt x="279" y="480"/>
                                  </a:lnTo>
                                  <a:lnTo>
                                    <a:pt x="279" y="485"/>
                                  </a:lnTo>
                                  <a:lnTo>
                                    <a:pt x="283" y="490"/>
                                  </a:lnTo>
                                  <a:lnTo>
                                    <a:pt x="283" y="494"/>
                                  </a:lnTo>
                                  <a:lnTo>
                                    <a:pt x="293" y="504"/>
                                  </a:lnTo>
                                  <a:lnTo>
                                    <a:pt x="293" y="509"/>
                                  </a:lnTo>
                                  <a:lnTo>
                                    <a:pt x="298" y="514"/>
                                  </a:lnTo>
                                  <a:lnTo>
                                    <a:pt x="298" y="518"/>
                                  </a:lnTo>
                                  <a:lnTo>
                                    <a:pt x="303" y="523"/>
                                  </a:lnTo>
                                  <a:lnTo>
                                    <a:pt x="303" y="528"/>
                                  </a:lnTo>
                                  <a:lnTo>
                                    <a:pt x="312" y="538"/>
                                  </a:lnTo>
                                  <a:lnTo>
                                    <a:pt x="312" y="542"/>
                                  </a:lnTo>
                                  <a:lnTo>
                                    <a:pt x="317" y="547"/>
                                  </a:lnTo>
                                  <a:lnTo>
                                    <a:pt x="317" y="552"/>
                                  </a:lnTo>
                                  <a:lnTo>
                                    <a:pt x="327" y="562"/>
                                  </a:lnTo>
                                  <a:lnTo>
                                    <a:pt x="327" y="566"/>
                                  </a:lnTo>
                                  <a:lnTo>
                                    <a:pt x="331" y="571"/>
                                  </a:lnTo>
                                  <a:lnTo>
                                    <a:pt x="331" y="576"/>
                                  </a:lnTo>
                                  <a:lnTo>
                                    <a:pt x="336" y="581"/>
                                  </a:lnTo>
                                  <a:lnTo>
                                    <a:pt x="336" y="586"/>
                                  </a:lnTo>
                                  <a:lnTo>
                                    <a:pt x="346" y="595"/>
                                  </a:lnTo>
                                  <a:lnTo>
                                    <a:pt x="346" y="600"/>
                                  </a:lnTo>
                                  <a:lnTo>
                                    <a:pt x="351" y="605"/>
                                  </a:lnTo>
                                  <a:lnTo>
                                    <a:pt x="351" y="610"/>
                                  </a:lnTo>
                                  <a:lnTo>
                                    <a:pt x="355" y="614"/>
                                  </a:lnTo>
                                  <a:lnTo>
                                    <a:pt x="355" y="619"/>
                                  </a:lnTo>
                                  <a:lnTo>
                                    <a:pt x="365" y="629"/>
                                  </a:lnTo>
                                  <a:lnTo>
                                    <a:pt x="365" y="634"/>
                                  </a:lnTo>
                                  <a:lnTo>
                                    <a:pt x="370" y="638"/>
                                  </a:lnTo>
                                  <a:lnTo>
                                    <a:pt x="370" y="643"/>
                                  </a:lnTo>
                                  <a:lnTo>
                                    <a:pt x="379" y="653"/>
                                  </a:lnTo>
                                  <a:lnTo>
                                    <a:pt x="379" y="658"/>
                                  </a:lnTo>
                                  <a:lnTo>
                                    <a:pt x="384" y="662"/>
                                  </a:lnTo>
                                  <a:lnTo>
                                    <a:pt x="384" y="667"/>
                                  </a:lnTo>
                                  <a:lnTo>
                                    <a:pt x="389" y="672"/>
                                  </a:lnTo>
                                  <a:lnTo>
                                    <a:pt x="389" y="677"/>
                                  </a:lnTo>
                                  <a:lnTo>
                                    <a:pt x="399" y="686"/>
                                  </a:lnTo>
                                  <a:lnTo>
                                    <a:pt x="399" y="691"/>
                                  </a:lnTo>
                                  <a:lnTo>
                                    <a:pt x="403" y="696"/>
                                  </a:lnTo>
                                  <a:lnTo>
                                    <a:pt x="403" y="701"/>
                                  </a:lnTo>
                                  <a:lnTo>
                                    <a:pt x="408" y="706"/>
                                  </a:lnTo>
                                  <a:lnTo>
                                    <a:pt x="408" y="710"/>
                                  </a:lnTo>
                                  <a:lnTo>
                                    <a:pt x="418" y="720"/>
                                  </a:lnTo>
                                  <a:lnTo>
                                    <a:pt x="418" y="725"/>
                                  </a:lnTo>
                                  <a:lnTo>
                                    <a:pt x="423" y="730"/>
                                  </a:lnTo>
                                  <a:lnTo>
                                    <a:pt x="423" y="734"/>
                                  </a:lnTo>
                                  <a:lnTo>
                                    <a:pt x="427" y="739"/>
                                  </a:lnTo>
                                  <a:lnTo>
                                    <a:pt x="427" y="744"/>
                                  </a:lnTo>
                                  <a:lnTo>
                                    <a:pt x="437" y="754"/>
                                  </a:lnTo>
                                  <a:lnTo>
                                    <a:pt x="437" y="758"/>
                                  </a:lnTo>
                                  <a:lnTo>
                                    <a:pt x="442" y="763"/>
                                  </a:lnTo>
                                  <a:lnTo>
                                    <a:pt x="442" y="768"/>
                                  </a:lnTo>
                                  <a:lnTo>
                                    <a:pt x="451" y="778"/>
                                  </a:lnTo>
                                  <a:lnTo>
                                    <a:pt x="451" y="782"/>
                                  </a:lnTo>
                                  <a:lnTo>
                                    <a:pt x="456" y="787"/>
                                  </a:lnTo>
                                  <a:lnTo>
                                    <a:pt x="456" y="792"/>
                                  </a:lnTo>
                                  <a:lnTo>
                                    <a:pt x="461" y="797"/>
                                  </a:lnTo>
                                  <a:lnTo>
                                    <a:pt x="461" y="802"/>
                                  </a:lnTo>
                                  <a:lnTo>
                                    <a:pt x="471" y="811"/>
                                  </a:lnTo>
                                  <a:lnTo>
                                    <a:pt x="471" y="816"/>
                                  </a:lnTo>
                                  <a:lnTo>
                                    <a:pt x="475" y="821"/>
                                  </a:lnTo>
                                  <a:lnTo>
                                    <a:pt x="475" y="826"/>
                                  </a:lnTo>
                                  <a:lnTo>
                                    <a:pt x="480" y="830"/>
                                  </a:lnTo>
                                  <a:lnTo>
                                    <a:pt x="480" y="835"/>
                                  </a:lnTo>
                                  <a:lnTo>
                                    <a:pt x="490" y="845"/>
                                  </a:lnTo>
                                  <a:lnTo>
                                    <a:pt x="490" y="850"/>
                                  </a:lnTo>
                                  <a:lnTo>
                                    <a:pt x="495" y="854"/>
                                  </a:lnTo>
                                  <a:lnTo>
                                    <a:pt x="495" y="859"/>
                                  </a:lnTo>
                                  <a:lnTo>
                                    <a:pt x="504" y="869"/>
                                  </a:lnTo>
                                  <a:lnTo>
                                    <a:pt x="504" y="874"/>
                                  </a:lnTo>
                                  <a:lnTo>
                                    <a:pt x="509" y="878"/>
                                  </a:lnTo>
                                  <a:lnTo>
                                    <a:pt x="509" y="883"/>
                                  </a:lnTo>
                                  <a:lnTo>
                                    <a:pt x="514" y="888"/>
                                  </a:lnTo>
                                  <a:lnTo>
                                    <a:pt x="514" y="893"/>
                                  </a:lnTo>
                                  <a:lnTo>
                                    <a:pt x="523" y="902"/>
                                  </a:lnTo>
                                  <a:lnTo>
                                    <a:pt x="523" y="907"/>
                                  </a:lnTo>
                                  <a:lnTo>
                                    <a:pt x="528" y="912"/>
                                  </a:lnTo>
                                  <a:lnTo>
                                    <a:pt x="528" y="917"/>
                                  </a:lnTo>
                                  <a:lnTo>
                                    <a:pt x="533" y="922"/>
                                  </a:lnTo>
                                  <a:lnTo>
                                    <a:pt x="533" y="926"/>
                                  </a:lnTo>
                                  <a:lnTo>
                                    <a:pt x="543" y="936"/>
                                  </a:lnTo>
                                  <a:lnTo>
                                    <a:pt x="543" y="941"/>
                                  </a:lnTo>
                                  <a:lnTo>
                                    <a:pt x="547" y="946"/>
                                  </a:lnTo>
                                  <a:lnTo>
                                    <a:pt x="547" y="950"/>
                                  </a:lnTo>
                                  <a:lnTo>
                                    <a:pt x="557" y="960"/>
                                  </a:lnTo>
                                  <a:lnTo>
                                    <a:pt x="557" y="965"/>
                                  </a:lnTo>
                                  <a:lnTo>
                                    <a:pt x="562" y="970"/>
                                  </a:lnTo>
                                  <a:lnTo>
                                    <a:pt x="562" y="974"/>
                                  </a:lnTo>
                                  <a:lnTo>
                                    <a:pt x="567" y="979"/>
                                  </a:lnTo>
                                  <a:lnTo>
                                    <a:pt x="567" y="984"/>
                                  </a:lnTo>
                                  <a:lnTo>
                                    <a:pt x="576" y="994"/>
                                  </a:lnTo>
                                  <a:lnTo>
                                    <a:pt x="576" y="998"/>
                                  </a:lnTo>
                                  <a:lnTo>
                                    <a:pt x="581" y="1003"/>
                                  </a:lnTo>
                                  <a:lnTo>
                                    <a:pt x="581" y="1008"/>
                                  </a:lnTo>
                                  <a:lnTo>
                                    <a:pt x="586" y="1013"/>
                                  </a:lnTo>
                                  <a:lnTo>
                                    <a:pt x="586" y="1018"/>
                                  </a:lnTo>
                                  <a:lnTo>
                                    <a:pt x="595" y="1027"/>
                                  </a:lnTo>
                                  <a:lnTo>
                                    <a:pt x="595" y="1032"/>
                                  </a:lnTo>
                                  <a:lnTo>
                                    <a:pt x="600" y="1037"/>
                                  </a:lnTo>
                                  <a:lnTo>
                                    <a:pt x="600" y="1042"/>
                                  </a:lnTo>
                                  <a:lnTo>
                                    <a:pt x="610" y="1051"/>
                                  </a:lnTo>
                                  <a:lnTo>
                                    <a:pt x="610" y="1056"/>
                                  </a:lnTo>
                                  <a:lnTo>
                                    <a:pt x="615" y="1061"/>
                                  </a:lnTo>
                                  <a:lnTo>
                                    <a:pt x="615" y="1066"/>
                                  </a:lnTo>
                                  <a:lnTo>
                                    <a:pt x="619" y="1070"/>
                                  </a:lnTo>
                                  <a:lnTo>
                                    <a:pt x="619" y="1075"/>
                                  </a:lnTo>
                                  <a:lnTo>
                                    <a:pt x="629" y="1085"/>
                                  </a:lnTo>
                                  <a:lnTo>
                                    <a:pt x="629" y="1090"/>
                                  </a:lnTo>
                                  <a:lnTo>
                                    <a:pt x="634" y="1094"/>
                                  </a:lnTo>
                                  <a:lnTo>
                                    <a:pt x="634" y="1099"/>
                                  </a:lnTo>
                                  <a:lnTo>
                                    <a:pt x="639" y="1104"/>
                                  </a:lnTo>
                                  <a:lnTo>
                                    <a:pt x="639" y="1109"/>
                                  </a:lnTo>
                                  <a:lnTo>
                                    <a:pt x="648" y="1118"/>
                                  </a:lnTo>
                                  <a:lnTo>
                                    <a:pt x="648" y="1123"/>
                                  </a:lnTo>
                                  <a:lnTo>
                                    <a:pt x="653" y="1128"/>
                                  </a:lnTo>
                                  <a:lnTo>
                                    <a:pt x="653" y="1133"/>
                                  </a:lnTo>
                                  <a:lnTo>
                                    <a:pt x="663" y="1143"/>
                                  </a:lnTo>
                                  <a:lnTo>
                                    <a:pt x="663" y="1147"/>
                                  </a:lnTo>
                                  <a:lnTo>
                                    <a:pt x="667" y="1152"/>
                                  </a:lnTo>
                                  <a:lnTo>
                                    <a:pt x="667" y="1157"/>
                                  </a:lnTo>
                                  <a:lnTo>
                                    <a:pt x="672" y="1162"/>
                                  </a:lnTo>
                                  <a:lnTo>
                                    <a:pt x="672" y="1167"/>
                                  </a:lnTo>
                                  <a:lnTo>
                                    <a:pt x="682" y="1176"/>
                                  </a:lnTo>
                                  <a:lnTo>
                                    <a:pt x="682" y="1181"/>
                                  </a:lnTo>
                                  <a:lnTo>
                                    <a:pt x="687" y="1186"/>
                                  </a:lnTo>
                                  <a:lnTo>
                                    <a:pt x="687" y="1191"/>
                                  </a:lnTo>
                                  <a:lnTo>
                                    <a:pt x="691" y="1195"/>
                                  </a:lnTo>
                                  <a:lnTo>
                                    <a:pt x="691" y="1200"/>
                                  </a:lnTo>
                                  <a:lnTo>
                                    <a:pt x="701" y="1210"/>
                                  </a:lnTo>
                                  <a:lnTo>
                                    <a:pt x="701" y="1215"/>
                                  </a:lnTo>
                                  <a:lnTo>
                                    <a:pt x="706" y="1219"/>
                                  </a:lnTo>
                                  <a:lnTo>
                                    <a:pt x="706" y="1224"/>
                                  </a:lnTo>
                                  <a:lnTo>
                                    <a:pt x="715" y="1234"/>
                                  </a:lnTo>
                                  <a:lnTo>
                                    <a:pt x="715" y="1239"/>
                                  </a:lnTo>
                                  <a:lnTo>
                                    <a:pt x="720" y="1243"/>
                                  </a:lnTo>
                                  <a:lnTo>
                                    <a:pt x="720" y="1248"/>
                                  </a:lnTo>
                                  <a:lnTo>
                                    <a:pt x="725" y="1253"/>
                                  </a:lnTo>
                                  <a:lnTo>
                                    <a:pt x="725" y="1258"/>
                                  </a:lnTo>
                                  <a:lnTo>
                                    <a:pt x="735" y="1267"/>
                                  </a:lnTo>
                                  <a:lnTo>
                                    <a:pt x="735" y="1272"/>
                                  </a:lnTo>
                                  <a:lnTo>
                                    <a:pt x="739" y="1277"/>
                                  </a:lnTo>
                                  <a:lnTo>
                                    <a:pt x="739" y="1282"/>
                                  </a:lnTo>
                                  <a:lnTo>
                                    <a:pt x="744" y="1287"/>
                                  </a:lnTo>
                                  <a:lnTo>
                                    <a:pt x="744" y="1291"/>
                                  </a:lnTo>
                                  <a:lnTo>
                                    <a:pt x="754" y="1301"/>
                                  </a:lnTo>
                                  <a:lnTo>
                                    <a:pt x="754" y="1306"/>
                                  </a:lnTo>
                                  <a:lnTo>
                                    <a:pt x="759" y="1311"/>
                                  </a:lnTo>
                                  <a:lnTo>
                                    <a:pt x="759" y="13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8"/>
                          <wps:cNvSpPr>
                            <a:spLocks/>
                          </wps:cNvSpPr>
                          <wps:spPr bwMode="auto">
                            <a:xfrm>
                              <a:off x="5549" y="1421"/>
                              <a:ext cx="787" cy="1369"/>
                            </a:xfrm>
                            <a:custGeom>
                              <a:avLst/>
                              <a:gdLst>
                                <a:gd name="T0" fmla="*/ 5 w 787"/>
                                <a:gd name="T1" fmla="*/ 15 h 1369"/>
                                <a:gd name="T2" fmla="*/ 19 w 787"/>
                                <a:gd name="T3" fmla="*/ 34 h 1369"/>
                                <a:gd name="T4" fmla="*/ 34 w 787"/>
                                <a:gd name="T5" fmla="*/ 58 h 1369"/>
                                <a:gd name="T6" fmla="*/ 43 w 787"/>
                                <a:gd name="T7" fmla="*/ 77 h 1369"/>
                                <a:gd name="T8" fmla="*/ 58 w 787"/>
                                <a:gd name="T9" fmla="*/ 101 h 1369"/>
                                <a:gd name="T10" fmla="*/ 72 w 787"/>
                                <a:gd name="T11" fmla="*/ 125 h 1369"/>
                                <a:gd name="T12" fmla="*/ 86 w 787"/>
                                <a:gd name="T13" fmla="*/ 149 h 1369"/>
                                <a:gd name="T14" fmla="*/ 96 w 787"/>
                                <a:gd name="T15" fmla="*/ 168 h 1369"/>
                                <a:gd name="T16" fmla="*/ 110 w 787"/>
                                <a:gd name="T17" fmla="*/ 192 h 1369"/>
                                <a:gd name="T18" fmla="*/ 125 w 787"/>
                                <a:gd name="T19" fmla="*/ 216 h 1369"/>
                                <a:gd name="T20" fmla="*/ 139 w 787"/>
                                <a:gd name="T21" fmla="*/ 240 h 1369"/>
                                <a:gd name="T22" fmla="*/ 149 w 787"/>
                                <a:gd name="T23" fmla="*/ 259 h 1369"/>
                                <a:gd name="T24" fmla="*/ 163 w 787"/>
                                <a:gd name="T25" fmla="*/ 283 h 1369"/>
                                <a:gd name="T26" fmla="*/ 178 w 787"/>
                                <a:gd name="T27" fmla="*/ 307 h 1369"/>
                                <a:gd name="T28" fmla="*/ 192 w 787"/>
                                <a:gd name="T29" fmla="*/ 331 h 1369"/>
                                <a:gd name="T30" fmla="*/ 202 w 787"/>
                                <a:gd name="T31" fmla="*/ 351 h 1369"/>
                                <a:gd name="T32" fmla="*/ 216 w 787"/>
                                <a:gd name="T33" fmla="*/ 375 h 1369"/>
                                <a:gd name="T34" fmla="*/ 230 w 787"/>
                                <a:gd name="T35" fmla="*/ 399 h 1369"/>
                                <a:gd name="T36" fmla="*/ 240 w 787"/>
                                <a:gd name="T37" fmla="*/ 418 h 1369"/>
                                <a:gd name="T38" fmla="*/ 254 w 787"/>
                                <a:gd name="T39" fmla="*/ 442 h 1369"/>
                                <a:gd name="T40" fmla="*/ 269 w 787"/>
                                <a:gd name="T41" fmla="*/ 466 h 1369"/>
                                <a:gd name="T42" fmla="*/ 283 w 787"/>
                                <a:gd name="T43" fmla="*/ 490 h 1369"/>
                                <a:gd name="T44" fmla="*/ 293 w 787"/>
                                <a:gd name="T45" fmla="*/ 509 h 1369"/>
                                <a:gd name="T46" fmla="*/ 307 w 787"/>
                                <a:gd name="T47" fmla="*/ 533 h 1369"/>
                                <a:gd name="T48" fmla="*/ 322 w 787"/>
                                <a:gd name="T49" fmla="*/ 557 h 1369"/>
                                <a:gd name="T50" fmla="*/ 336 w 787"/>
                                <a:gd name="T51" fmla="*/ 581 h 1369"/>
                                <a:gd name="T52" fmla="*/ 346 w 787"/>
                                <a:gd name="T53" fmla="*/ 600 h 1369"/>
                                <a:gd name="T54" fmla="*/ 360 w 787"/>
                                <a:gd name="T55" fmla="*/ 624 h 1369"/>
                                <a:gd name="T56" fmla="*/ 374 w 787"/>
                                <a:gd name="T57" fmla="*/ 648 h 1369"/>
                                <a:gd name="T58" fmla="*/ 389 w 787"/>
                                <a:gd name="T59" fmla="*/ 672 h 1369"/>
                                <a:gd name="T60" fmla="*/ 398 w 787"/>
                                <a:gd name="T61" fmla="*/ 692 h 1369"/>
                                <a:gd name="T62" fmla="*/ 413 w 787"/>
                                <a:gd name="T63" fmla="*/ 716 h 1369"/>
                                <a:gd name="T64" fmla="*/ 427 w 787"/>
                                <a:gd name="T65" fmla="*/ 740 h 1369"/>
                                <a:gd name="T66" fmla="*/ 442 w 787"/>
                                <a:gd name="T67" fmla="*/ 764 h 1369"/>
                                <a:gd name="T68" fmla="*/ 451 w 787"/>
                                <a:gd name="T69" fmla="*/ 783 h 1369"/>
                                <a:gd name="T70" fmla="*/ 466 w 787"/>
                                <a:gd name="T71" fmla="*/ 807 h 1369"/>
                                <a:gd name="T72" fmla="*/ 480 w 787"/>
                                <a:gd name="T73" fmla="*/ 831 h 1369"/>
                                <a:gd name="T74" fmla="*/ 494 w 787"/>
                                <a:gd name="T75" fmla="*/ 855 h 1369"/>
                                <a:gd name="T76" fmla="*/ 504 w 787"/>
                                <a:gd name="T77" fmla="*/ 874 h 1369"/>
                                <a:gd name="T78" fmla="*/ 518 w 787"/>
                                <a:gd name="T79" fmla="*/ 898 h 1369"/>
                                <a:gd name="T80" fmla="*/ 533 w 787"/>
                                <a:gd name="T81" fmla="*/ 922 h 1369"/>
                                <a:gd name="T82" fmla="*/ 542 w 787"/>
                                <a:gd name="T83" fmla="*/ 941 h 1369"/>
                                <a:gd name="T84" fmla="*/ 557 w 787"/>
                                <a:gd name="T85" fmla="*/ 965 h 1369"/>
                                <a:gd name="T86" fmla="*/ 571 w 787"/>
                                <a:gd name="T87" fmla="*/ 989 h 1369"/>
                                <a:gd name="T88" fmla="*/ 586 w 787"/>
                                <a:gd name="T89" fmla="*/ 1013 h 1369"/>
                                <a:gd name="T90" fmla="*/ 595 w 787"/>
                                <a:gd name="T91" fmla="*/ 1032 h 1369"/>
                                <a:gd name="T92" fmla="*/ 610 w 787"/>
                                <a:gd name="T93" fmla="*/ 1056 h 1369"/>
                                <a:gd name="T94" fmla="*/ 624 w 787"/>
                                <a:gd name="T95" fmla="*/ 1080 h 1369"/>
                                <a:gd name="T96" fmla="*/ 638 w 787"/>
                                <a:gd name="T97" fmla="*/ 1104 h 1369"/>
                                <a:gd name="T98" fmla="*/ 648 w 787"/>
                                <a:gd name="T99" fmla="*/ 1124 h 1369"/>
                                <a:gd name="T100" fmla="*/ 662 w 787"/>
                                <a:gd name="T101" fmla="*/ 1148 h 1369"/>
                                <a:gd name="T102" fmla="*/ 677 w 787"/>
                                <a:gd name="T103" fmla="*/ 1172 h 1369"/>
                                <a:gd name="T104" fmla="*/ 691 w 787"/>
                                <a:gd name="T105" fmla="*/ 1196 h 1369"/>
                                <a:gd name="T106" fmla="*/ 701 w 787"/>
                                <a:gd name="T107" fmla="*/ 1215 h 1369"/>
                                <a:gd name="T108" fmla="*/ 715 w 787"/>
                                <a:gd name="T109" fmla="*/ 1239 h 1369"/>
                                <a:gd name="T110" fmla="*/ 730 w 787"/>
                                <a:gd name="T111" fmla="*/ 1263 h 1369"/>
                                <a:gd name="T112" fmla="*/ 744 w 787"/>
                                <a:gd name="T113" fmla="*/ 1287 h 1369"/>
                                <a:gd name="T114" fmla="*/ 754 w 787"/>
                                <a:gd name="T115" fmla="*/ 1306 h 1369"/>
                                <a:gd name="T116" fmla="*/ 768 w 787"/>
                                <a:gd name="T117" fmla="*/ 1330 h 1369"/>
                                <a:gd name="T118" fmla="*/ 782 w 787"/>
                                <a:gd name="T119" fmla="*/ 1354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 h="1369">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3" y="77"/>
                                  </a:lnTo>
                                  <a:lnTo>
                                    <a:pt x="43" y="82"/>
                                  </a:lnTo>
                                  <a:lnTo>
                                    <a:pt x="53" y="91"/>
                                  </a:lnTo>
                                  <a:lnTo>
                                    <a:pt x="53" y="96"/>
                                  </a:lnTo>
                                  <a:lnTo>
                                    <a:pt x="58" y="101"/>
                                  </a:lnTo>
                                  <a:lnTo>
                                    <a:pt x="58" y="106"/>
                                  </a:lnTo>
                                  <a:lnTo>
                                    <a:pt x="62" y="111"/>
                                  </a:lnTo>
                                  <a:lnTo>
                                    <a:pt x="62" y="115"/>
                                  </a:lnTo>
                                  <a:lnTo>
                                    <a:pt x="72" y="125"/>
                                  </a:lnTo>
                                  <a:lnTo>
                                    <a:pt x="72" y="130"/>
                                  </a:lnTo>
                                  <a:lnTo>
                                    <a:pt x="77" y="135"/>
                                  </a:lnTo>
                                  <a:lnTo>
                                    <a:pt x="77" y="139"/>
                                  </a:lnTo>
                                  <a:lnTo>
                                    <a:pt x="86" y="149"/>
                                  </a:lnTo>
                                  <a:lnTo>
                                    <a:pt x="86" y="154"/>
                                  </a:lnTo>
                                  <a:lnTo>
                                    <a:pt x="91" y="159"/>
                                  </a:lnTo>
                                  <a:lnTo>
                                    <a:pt x="91" y="163"/>
                                  </a:lnTo>
                                  <a:lnTo>
                                    <a:pt x="96" y="168"/>
                                  </a:lnTo>
                                  <a:lnTo>
                                    <a:pt x="96" y="173"/>
                                  </a:lnTo>
                                  <a:lnTo>
                                    <a:pt x="106" y="183"/>
                                  </a:lnTo>
                                  <a:lnTo>
                                    <a:pt x="106" y="187"/>
                                  </a:lnTo>
                                  <a:lnTo>
                                    <a:pt x="110" y="192"/>
                                  </a:lnTo>
                                  <a:lnTo>
                                    <a:pt x="110" y="197"/>
                                  </a:lnTo>
                                  <a:lnTo>
                                    <a:pt x="115" y="202"/>
                                  </a:lnTo>
                                  <a:lnTo>
                                    <a:pt x="115" y="207"/>
                                  </a:lnTo>
                                  <a:lnTo>
                                    <a:pt x="125" y="216"/>
                                  </a:lnTo>
                                  <a:lnTo>
                                    <a:pt x="125" y="221"/>
                                  </a:lnTo>
                                  <a:lnTo>
                                    <a:pt x="130" y="226"/>
                                  </a:lnTo>
                                  <a:lnTo>
                                    <a:pt x="130" y="231"/>
                                  </a:lnTo>
                                  <a:lnTo>
                                    <a:pt x="139" y="240"/>
                                  </a:lnTo>
                                  <a:lnTo>
                                    <a:pt x="139" y="245"/>
                                  </a:lnTo>
                                  <a:lnTo>
                                    <a:pt x="144" y="250"/>
                                  </a:lnTo>
                                  <a:lnTo>
                                    <a:pt x="144" y="255"/>
                                  </a:lnTo>
                                  <a:lnTo>
                                    <a:pt x="149" y="259"/>
                                  </a:lnTo>
                                  <a:lnTo>
                                    <a:pt x="149" y="264"/>
                                  </a:lnTo>
                                  <a:lnTo>
                                    <a:pt x="158" y="274"/>
                                  </a:lnTo>
                                  <a:lnTo>
                                    <a:pt x="158" y="279"/>
                                  </a:lnTo>
                                  <a:lnTo>
                                    <a:pt x="163" y="283"/>
                                  </a:lnTo>
                                  <a:lnTo>
                                    <a:pt x="163" y="288"/>
                                  </a:lnTo>
                                  <a:lnTo>
                                    <a:pt x="168" y="293"/>
                                  </a:lnTo>
                                  <a:lnTo>
                                    <a:pt x="168" y="298"/>
                                  </a:lnTo>
                                  <a:lnTo>
                                    <a:pt x="178" y="307"/>
                                  </a:lnTo>
                                  <a:lnTo>
                                    <a:pt x="178" y="312"/>
                                  </a:lnTo>
                                  <a:lnTo>
                                    <a:pt x="182" y="317"/>
                                  </a:lnTo>
                                  <a:lnTo>
                                    <a:pt x="182" y="322"/>
                                  </a:lnTo>
                                  <a:lnTo>
                                    <a:pt x="192" y="331"/>
                                  </a:lnTo>
                                  <a:lnTo>
                                    <a:pt x="192" y="336"/>
                                  </a:lnTo>
                                  <a:lnTo>
                                    <a:pt x="197" y="341"/>
                                  </a:lnTo>
                                  <a:lnTo>
                                    <a:pt x="197" y="346"/>
                                  </a:lnTo>
                                  <a:lnTo>
                                    <a:pt x="202" y="351"/>
                                  </a:lnTo>
                                  <a:lnTo>
                                    <a:pt x="202" y="355"/>
                                  </a:lnTo>
                                  <a:lnTo>
                                    <a:pt x="211" y="365"/>
                                  </a:lnTo>
                                  <a:lnTo>
                                    <a:pt x="211" y="370"/>
                                  </a:lnTo>
                                  <a:lnTo>
                                    <a:pt x="216" y="375"/>
                                  </a:lnTo>
                                  <a:lnTo>
                                    <a:pt x="216" y="379"/>
                                  </a:lnTo>
                                  <a:lnTo>
                                    <a:pt x="221" y="384"/>
                                  </a:lnTo>
                                  <a:lnTo>
                                    <a:pt x="221" y="389"/>
                                  </a:lnTo>
                                  <a:lnTo>
                                    <a:pt x="230" y="399"/>
                                  </a:lnTo>
                                  <a:lnTo>
                                    <a:pt x="230" y="403"/>
                                  </a:lnTo>
                                  <a:lnTo>
                                    <a:pt x="235" y="408"/>
                                  </a:lnTo>
                                  <a:lnTo>
                                    <a:pt x="235" y="413"/>
                                  </a:lnTo>
                                  <a:lnTo>
                                    <a:pt x="240" y="418"/>
                                  </a:lnTo>
                                  <a:lnTo>
                                    <a:pt x="240" y="423"/>
                                  </a:lnTo>
                                  <a:lnTo>
                                    <a:pt x="250" y="432"/>
                                  </a:lnTo>
                                  <a:lnTo>
                                    <a:pt x="250" y="437"/>
                                  </a:lnTo>
                                  <a:lnTo>
                                    <a:pt x="254" y="442"/>
                                  </a:lnTo>
                                  <a:lnTo>
                                    <a:pt x="254" y="447"/>
                                  </a:lnTo>
                                  <a:lnTo>
                                    <a:pt x="264" y="456"/>
                                  </a:lnTo>
                                  <a:lnTo>
                                    <a:pt x="264" y="461"/>
                                  </a:lnTo>
                                  <a:lnTo>
                                    <a:pt x="269" y="466"/>
                                  </a:lnTo>
                                  <a:lnTo>
                                    <a:pt x="269" y="471"/>
                                  </a:lnTo>
                                  <a:lnTo>
                                    <a:pt x="274" y="476"/>
                                  </a:lnTo>
                                  <a:lnTo>
                                    <a:pt x="274" y="480"/>
                                  </a:lnTo>
                                  <a:lnTo>
                                    <a:pt x="283" y="490"/>
                                  </a:lnTo>
                                  <a:lnTo>
                                    <a:pt x="283" y="495"/>
                                  </a:lnTo>
                                  <a:lnTo>
                                    <a:pt x="288" y="500"/>
                                  </a:lnTo>
                                  <a:lnTo>
                                    <a:pt x="288" y="504"/>
                                  </a:lnTo>
                                  <a:lnTo>
                                    <a:pt x="293" y="509"/>
                                  </a:lnTo>
                                  <a:lnTo>
                                    <a:pt x="293" y="514"/>
                                  </a:lnTo>
                                  <a:lnTo>
                                    <a:pt x="302" y="524"/>
                                  </a:lnTo>
                                  <a:lnTo>
                                    <a:pt x="302" y="528"/>
                                  </a:lnTo>
                                  <a:lnTo>
                                    <a:pt x="307" y="533"/>
                                  </a:lnTo>
                                  <a:lnTo>
                                    <a:pt x="307" y="538"/>
                                  </a:lnTo>
                                  <a:lnTo>
                                    <a:pt x="317" y="548"/>
                                  </a:lnTo>
                                  <a:lnTo>
                                    <a:pt x="317" y="552"/>
                                  </a:lnTo>
                                  <a:lnTo>
                                    <a:pt x="322" y="557"/>
                                  </a:lnTo>
                                  <a:lnTo>
                                    <a:pt x="322" y="562"/>
                                  </a:lnTo>
                                  <a:lnTo>
                                    <a:pt x="326" y="567"/>
                                  </a:lnTo>
                                  <a:lnTo>
                                    <a:pt x="326" y="572"/>
                                  </a:lnTo>
                                  <a:lnTo>
                                    <a:pt x="336" y="581"/>
                                  </a:lnTo>
                                  <a:lnTo>
                                    <a:pt x="336" y="586"/>
                                  </a:lnTo>
                                  <a:lnTo>
                                    <a:pt x="341" y="591"/>
                                  </a:lnTo>
                                  <a:lnTo>
                                    <a:pt x="341" y="596"/>
                                  </a:lnTo>
                                  <a:lnTo>
                                    <a:pt x="346" y="600"/>
                                  </a:lnTo>
                                  <a:lnTo>
                                    <a:pt x="346" y="605"/>
                                  </a:lnTo>
                                  <a:lnTo>
                                    <a:pt x="355" y="615"/>
                                  </a:lnTo>
                                  <a:lnTo>
                                    <a:pt x="355" y="620"/>
                                  </a:lnTo>
                                  <a:lnTo>
                                    <a:pt x="360" y="624"/>
                                  </a:lnTo>
                                  <a:lnTo>
                                    <a:pt x="360" y="629"/>
                                  </a:lnTo>
                                  <a:lnTo>
                                    <a:pt x="365" y="634"/>
                                  </a:lnTo>
                                  <a:lnTo>
                                    <a:pt x="365" y="639"/>
                                  </a:lnTo>
                                  <a:lnTo>
                                    <a:pt x="374" y="648"/>
                                  </a:lnTo>
                                  <a:lnTo>
                                    <a:pt x="374" y="653"/>
                                  </a:lnTo>
                                  <a:lnTo>
                                    <a:pt x="379" y="658"/>
                                  </a:lnTo>
                                  <a:lnTo>
                                    <a:pt x="379" y="663"/>
                                  </a:lnTo>
                                  <a:lnTo>
                                    <a:pt x="389" y="672"/>
                                  </a:lnTo>
                                  <a:lnTo>
                                    <a:pt x="389" y="677"/>
                                  </a:lnTo>
                                  <a:lnTo>
                                    <a:pt x="394" y="682"/>
                                  </a:lnTo>
                                  <a:lnTo>
                                    <a:pt x="394" y="687"/>
                                  </a:lnTo>
                                  <a:lnTo>
                                    <a:pt x="398" y="692"/>
                                  </a:lnTo>
                                  <a:lnTo>
                                    <a:pt x="398" y="696"/>
                                  </a:lnTo>
                                  <a:lnTo>
                                    <a:pt x="408" y="706"/>
                                  </a:lnTo>
                                  <a:lnTo>
                                    <a:pt x="408" y="711"/>
                                  </a:lnTo>
                                  <a:lnTo>
                                    <a:pt x="413" y="716"/>
                                  </a:lnTo>
                                  <a:lnTo>
                                    <a:pt x="413" y="720"/>
                                  </a:lnTo>
                                  <a:lnTo>
                                    <a:pt x="418" y="725"/>
                                  </a:lnTo>
                                  <a:lnTo>
                                    <a:pt x="418" y="730"/>
                                  </a:lnTo>
                                  <a:lnTo>
                                    <a:pt x="427" y="740"/>
                                  </a:lnTo>
                                  <a:lnTo>
                                    <a:pt x="427" y="744"/>
                                  </a:lnTo>
                                  <a:lnTo>
                                    <a:pt x="432" y="749"/>
                                  </a:lnTo>
                                  <a:lnTo>
                                    <a:pt x="432" y="754"/>
                                  </a:lnTo>
                                  <a:lnTo>
                                    <a:pt x="442" y="764"/>
                                  </a:lnTo>
                                  <a:lnTo>
                                    <a:pt x="442" y="768"/>
                                  </a:lnTo>
                                  <a:lnTo>
                                    <a:pt x="446" y="773"/>
                                  </a:lnTo>
                                  <a:lnTo>
                                    <a:pt x="446" y="778"/>
                                  </a:lnTo>
                                  <a:lnTo>
                                    <a:pt x="451" y="783"/>
                                  </a:lnTo>
                                  <a:lnTo>
                                    <a:pt x="451" y="788"/>
                                  </a:lnTo>
                                  <a:lnTo>
                                    <a:pt x="461" y="797"/>
                                  </a:lnTo>
                                  <a:lnTo>
                                    <a:pt x="461" y="802"/>
                                  </a:lnTo>
                                  <a:lnTo>
                                    <a:pt x="466" y="807"/>
                                  </a:lnTo>
                                  <a:lnTo>
                                    <a:pt x="466" y="812"/>
                                  </a:lnTo>
                                  <a:lnTo>
                                    <a:pt x="470" y="816"/>
                                  </a:lnTo>
                                  <a:lnTo>
                                    <a:pt x="470" y="821"/>
                                  </a:lnTo>
                                  <a:lnTo>
                                    <a:pt x="480" y="831"/>
                                  </a:lnTo>
                                  <a:lnTo>
                                    <a:pt x="480" y="836"/>
                                  </a:lnTo>
                                  <a:lnTo>
                                    <a:pt x="485" y="840"/>
                                  </a:lnTo>
                                  <a:lnTo>
                                    <a:pt x="485" y="845"/>
                                  </a:lnTo>
                                  <a:lnTo>
                                    <a:pt x="494" y="855"/>
                                  </a:lnTo>
                                  <a:lnTo>
                                    <a:pt x="494" y="860"/>
                                  </a:lnTo>
                                  <a:lnTo>
                                    <a:pt x="499" y="864"/>
                                  </a:lnTo>
                                  <a:lnTo>
                                    <a:pt x="499" y="869"/>
                                  </a:lnTo>
                                  <a:lnTo>
                                    <a:pt x="504" y="874"/>
                                  </a:lnTo>
                                  <a:lnTo>
                                    <a:pt x="504" y="879"/>
                                  </a:lnTo>
                                  <a:lnTo>
                                    <a:pt x="514" y="888"/>
                                  </a:lnTo>
                                  <a:lnTo>
                                    <a:pt x="514" y="893"/>
                                  </a:lnTo>
                                  <a:lnTo>
                                    <a:pt x="518" y="898"/>
                                  </a:lnTo>
                                  <a:lnTo>
                                    <a:pt x="518" y="903"/>
                                  </a:lnTo>
                                  <a:lnTo>
                                    <a:pt x="523" y="908"/>
                                  </a:lnTo>
                                  <a:lnTo>
                                    <a:pt x="523" y="912"/>
                                  </a:lnTo>
                                  <a:lnTo>
                                    <a:pt x="533" y="922"/>
                                  </a:lnTo>
                                  <a:lnTo>
                                    <a:pt x="533" y="927"/>
                                  </a:lnTo>
                                  <a:lnTo>
                                    <a:pt x="538" y="932"/>
                                  </a:lnTo>
                                  <a:lnTo>
                                    <a:pt x="538" y="936"/>
                                  </a:lnTo>
                                  <a:lnTo>
                                    <a:pt x="542" y="941"/>
                                  </a:lnTo>
                                  <a:lnTo>
                                    <a:pt x="542" y="946"/>
                                  </a:lnTo>
                                  <a:lnTo>
                                    <a:pt x="552" y="956"/>
                                  </a:lnTo>
                                  <a:lnTo>
                                    <a:pt x="552" y="960"/>
                                  </a:lnTo>
                                  <a:lnTo>
                                    <a:pt x="557" y="965"/>
                                  </a:lnTo>
                                  <a:lnTo>
                                    <a:pt x="557" y="970"/>
                                  </a:lnTo>
                                  <a:lnTo>
                                    <a:pt x="566" y="980"/>
                                  </a:lnTo>
                                  <a:lnTo>
                                    <a:pt x="566" y="984"/>
                                  </a:lnTo>
                                  <a:lnTo>
                                    <a:pt x="571" y="989"/>
                                  </a:lnTo>
                                  <a:lnTo>
                                    <a:pt x="571" y="994"/>
                                  </a:lnTo>
                                  <a:lnTo>
                                    <a:pt x="576" y="999"/>
                                  </a:lnTo>
                                  <a:lnTo>
                                    <a:pt x="576" y="1004"/>
                                  </a:lnTo>
                                  <a:lnTo>
                                    <a:pt x="586" y="1013"/>
                                  </a:lnTo>
                                  <a:lnTo>
                                    <a:pt x="586" y="1018"/>
                                  </a:lnTo>
                                  <a:lnTo>
                                    <a:pt x="590" y="1023"/>
                                  </a:lnTo>
                                  <a:lnTo>
                                    <a:pt x="590" y="1028"/>
                                  </a:lnTo>
                                  <a:lnTo>
                                    <a:pt x="595" y="1032"/>
                                  </a:lnTo>
                                  <a:lnTo>
                                    <a:pt x="595" y="1037"/>
                                  </a:lnTo>
                                  <a:lnTo>
                                    <a:pt x="605" y="1047"/>
                                  </a:lnTo>
                                  <a:lnTo>
                                    <a:pt x="605" y="1052"/>
                                  </a:lnTo>
                                  <a:lnTo>
                                    <a:pt x="610" y="1056"/>
                                  </a:lnTo>
                                  <a:lnTo>
                                    <a:pt x="610" y="1061"/>
                                  </a:lnTo>
                                  <a:lnTo>
                                    <a:pt x="619" y="1071"/>
                                  </a:lnTo>
                                  <a:lnTo>
                                    <a:pt x="619" y="1076"/>
                                  </a:lnTo>
                                  <a:lnTo>
                                    <a:pt x="624" y="1080"/>
                                  </a:lnTo>
                                  <a:lnTo>
                                    <a:pt x="624" y="1085"/>
                                  </a:lnTo>
                                  <a:lnTo>
                                    <a:pt x="629" y="1090"/>
                                  </a:lnTo>
                                  <a:lnTo>
                                    <a:pt x="629" y="1095"/>
                                  </a:lnTo>
                                  <a:lnTo>
                                    <a:pt x="638" y="1104"/>
                                  </a:lnTo>
                                  <a:lnTo>
                                    <a:pt x="638" y="1109"/>
                                  </a:lnTo>
                                  <a:lnTo>
                                    <a:pt x="643" y="1114"/>
                                  </a:lnTo>
                                  <a:lnTo>
                                    <a:pt x="643" y="1119"/>
                                  </a:lnTo>
                                  <a:lnTo>
                                    <a:pt x="648" y="1124"/>
                                  </a:lnTo>
                                  <a:lnTo>
                                    <a:pt x="648" y="1128"/>
                                  </a:lnTo>
                                  <a:lnTo>
                                    <a:pt x="658" y="1138"/>
                                  </a:lnTo>
                                  <a:lnTo>
                                    <a:pt x="658" y="1143"/>
                                  </a:lnTo>
                                  <a:lnTo>
                                    <a:pt x="662" y="1148"/>
                                  </a:lnTo>
                                  <a:lnTo>
                                    <a:pt x="662" y="1153"/>
                                  </a:lnTo>
                                  <a:lnTo>
                                    <a:pt x="667" y="1157"/>
                                  </a:lnTo>
                                  <a:lnTo>
                                    <a:pt x="667" y="1162"/>
                                  </a:lnTo>
                                  <a:lnTo>
                                    <a:pt x="677" y="1172"/>
                                  </a:lnTo>
                                  <a:lnTo>
                                    <a:pt x="677" y="1177"/>
                                  </a:lnTo>
                                  <a:lnTo>
                                    <a:pt x="682" y="1181"/>
                                  </a:lnTo>
                                  <a:lnTo>
                                    <a:pt x="682" y="1186"/>
                                  </a:lnTo>
                                  <a:lnTo>
                                    <a:pt x="691" y="1196"/>
                                  </a:lnTo>
                                  <a:lnTo>
                                    <a:pt x="691" y="1201"/>
                                  </a:lnTo>
                                  <a:lnTo>
                                    <a:pt x="696" y="1205"/>
                                  </a:lnTo>
                                  <a:lnTo>
                                    <a:pt x="696" y="1210"/>
                                  </a:lnTo>
                                  <a:lnTo>
                                    <a:pt x="701" y="1215"/>
                                  </a:lnTo>
                                  <a:lnTo>
                                    <a:pt x="701" y="1220"/>
                                  </a:lnTo>
                                  <a:lnTo>
                                    <a:pt x="710" y="1229"/>
                                  </a:lnTo>
                                  <a:lnTo>
                                    <a:pt x="710" y="1234"/>
                                  </a:lnTo>
                                  <a:lnTo>
                                    <a:pt x="715" y="1239"/>
                                  </a:lnTo>
                                  <a:lnTo>
                                    <a:pt x="715" y="1244"/>
                                  </a:lnTo>
                                  <a:lnTo>
                                    <a:pt x="720" y="1249"/>
                                  </a:lnTo>
                                  <a:lnTo>
                                    <a:pt x="720" y="1253"/>
                                  </a:lnTo>
                                  <a:lnTo>
                                    <a:pt x="730" y="1263"/>
                                  </a:lnTo>
                                  <a:lnTo>
                                    <a:pt x="730" y="1268"/>
                                  </a:lnTo>
                                  <a:lnTo>
                                    <a:pt x="734" y="1273"/>
                                  </a:lnTo>
                                  <a:lnTo>
                                    <a:pt x="734" y="1277"/>
                                  </a:lnTo>
                                  <a:lnTo>
                                    <a:pt x="744" y="1287"/>
                                  </a:lnTo>
                                  <a:lnTo>
                                    <a:pt x="744" y="1292"/>
                                  </a:lnTo>
                                  <a:lnTo>
                                    <a:pt x="749" y="1297"/>
                                  </a:lnTo>
                                  <a:lnTo>
                                    <a:pt x="749" y="1301"/>
                                  </a:lnTo>
                                  <a:lnTo>
                                    <a:pt x="754" y="1306"/>
                                  </a:lnTo>
                                  <a:lnTo>
                                    <a:pt x="754" y="1311"/>
                                  </a:lnTo>
                                  <a:lnTo>
                                    <a:pt x="763" y="1321"/>
                                  </a:lnTo>
                                  <a:lnTo>
                                    <a:pt x="763" y="1325"/>
                                  </a:lnTo>
                                  <a:lnTo>
                                    <a:pt x="768" y="1330"/>
                                  </a:lnTo>
                                  <a:lnTo>
                                    <a:pt x="768" y="1335"/>
                                  </a:lnTo>
                                  <a:lnTo>
                                    <a:pt x="773" y="1340"/>
                                  </a:lnTo>
                                  <a:lnTo>
                                    <a:pt x="773" y="1345"/>
                                  </a:lnTo>
                                  <a:lnTo>
                                    <a:pt x="782" y="1354"/>
                                  </a:lnTo>
                                  <a:lnTo>
                                    <a:pt x="782" y="1359"/>
                                  </a:lnTo>
                                  <a:lnTo>
                                    <a:pt x="787" y="1364"/>
                                  </a:lnTo>
                                  <a:lnTo>
                                    <a:pt x="787" y="13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9"/>
                          <wps:cNvSpPr>
                            <a:spLocks/>
                          </wps:cNvSpPr>
                          <wps:spPr bwMode="auto">
                            <a:xfrm>
                              <a:off x="5458" y="1378"/>
                              <a:ext cx="840" cy="1455"/>
                            </a:xfrm>
                            <a:custGeom>
                              <a:avLst/>
                              <a:gdLst>
                                <a:gd name="T0" fmla="*/ 9 w 840"/>
                                <a:gd name="T1" fmla="*/ 19 h 1455"/>
                                <a:gd name="T2" fmla="*/ 29 w 840"/>
                                <a:gd name="T3" fmla="*/ 48 h 1455"/>
                                <a:gd name="T4" fmla="*/ 43 w 840"/>
                                <a:gd name="T5" fmla="*/ 77 h 1455"/>
                                <a:gd name="T6" fmla="*/ 62 w 840"/>
                                <a:gd name="T7" fmla="*/ 106 h 1455"/>
                                <a:gd name="T8" fmla="*/ 77 w 840"/>
                                <a:gd name="T9" fmla="*/ 134 h 1455"/>
                                <a:gd name="T10" fmla="*/ 96 w 840"/>
                                <a:gd name="T11" fmla="*/ 163 h 1455"/>
                                <a:gd name="T12" fmla="*/ 105 w 840"/>
                                <a:gd name="T13" fmla="*/ 187 h 1455"/>
                                <a:gd name="T14" fmla="*/ 129 w 840"/>
                                <a:gd name="T15" fmla="*/ 221 h 1455"/>
                                <a:gd name="T16" fmla="*/ 139 w 840"/>
                                <a:gd name="T17" fmla="*/ 245 h 1455"/>
                                <a:gd name="T18" fmla="*/ 158 w 840"/>
                                <a:gd name="T19" fmla="*/ 274 h 1455"/>
                                <a:gd name="T20" fmla="*/ 173 w 840"/>
                                <a:gd name="T21" fmla="*/ 302 h 1455"/>
                                <a:gd name="T22" fmla="*/ 192 w 840"/>
                                <a:gd name="T23" fmla="*/ 331 h 1455"/>
                                <a:gd name="T24" fmla="*/ 206 w 840"/>
                                <a:gd name="T25" fmla="*/ 360 h 1455"/>
                                <a:gd name="T26" fmla="*/ 225 w 840"/>
                                <a:gd name="T27" fmla="*/ 389 h 1455"/>
                                <a:gd name="T28" fmla="*/ 240 w 840"/>
                                <a:gd name="T29" fmla="*/ 418 h 1455"/>
                                <a:gd name="T30" fmla="*/ 259 w 840"/>
                                <a:gd name="T31" fmla="*/ 446 h 1455"/>
                                <a:gd name="T32" fmla="*/ 273 w 840"/>
                                <a:gd name="T33" fmla="*/ 475 h 1455"/>
                                <a:gd name="T34" fmla="*/ 293 w 840"/>
                                <a:gd name="T35" fmla="*/ 504 h 1455"/>
                                <a:gd name="T36" fmla="*/ 307 w 840"/>
                                <a:gd name="T37" fmla="*/ 533 h 1455"/>
                                <a:gd name="T38" fmla="*/ 326 w 840"/>
                                <a:gd name="T39" fmla="*/ 562 h 1455"/>
                                <a:gd name="T40" fmla="*/ 336 w 840"/>
                                <a:gd name="T41" fmla="*/ 586 h 1455"/>
                                <a:gd name="T42" fmla="*/ 360 w 840"/>
                                <a:gd name="T43" fmla="*/ 619 h 1455"/>
                                <a:gd name="T44" fmla="*/ 369 w 840"/>
                                <a:gd name="T45" fmla="*/ 643 h 1455"/>
                                <a:gd name="T46" fmla="*/ 389 w 840"/>
                                <a:gd name="T47" fmla="*/ 672 h 1455"/>
                                <a:gd name="T48" fmla="*/ 403 w 840"/>
                                <a:gd name="T49" fmla="*/ 701 h 1455"/>
                                <a:gd name="T50" fmla="*/ 422 w 840"/>
                                <a:gd name="T51" fmla="*/ 730 h 1455"/>
                                <a:gd name="T52" fmla="*/ 437 w 840"/>
                                <a:gd name="T53" fmla="*/ 759 h 1455"/>
                                <a:gd name="T54" fmla="*/ 456 w 840"/>
                                <a:gd name="T55" fmla="*/ 787 h 1455"/>
                                <a:gd name="T56" fmla="*/ 470 w 840"/>
                                <a:gd name="T57" fmla="*/ 816 h 1455"/>
                                <a:gd name="T58" fmla="*/ 489 w 840"/>
                                <a:gd name="T59" fmla="*/ 845 h 1455"/>
                                <a:gd name="T60" fmla="*/ 504 w 840"/>
                                <a:gd name="T61" fmla="*/ 874 h 1455"/>
                                <a:gd name="T62" fmla="*/ 523 w 840"/>
                                <a:gd name="T63" fmla="*/ 903 h 1455"/>
                                <a:gd name="T64" fmla="*/ 537 w 840"/>
                                <a:gd name="T65" fmla="*/ 931 h 1455"/>
                                <a:gd name="T66" fmla="*/ 557 w 840"/>
                                <a:gd name="T67" fmla="*/ 960 h 1455"/>
                                <a:gd name="T68" fmla="*/ 566 w 840"/>
                                <a:gd name="T69" fmla="*/ 984 h 1455"/>
                                <a:gd name="T70" fmla="*/ 585 w 840"/>
                                <a:gd name="T71" fmla="*/ 1013 h 1455"/>
                                <a:gd name="T72" fmla="*/ 600 w 840"/>
                                <a:gd name="T73" fmla="*/ 1042 h 1455"/>
                                <a:gd name="T74" fmla="*/ 619 w 840"/>
                                <a:gd name="T75" fmla="*/ 1071 h 1455"/>
                                <a:gd name="T76" fmla="*/ 633 w 840"/>
                                <a:gd name="T77" fmla="*/ 1099 h 1455"/>
                                <a:gd name="T78" fmla="*/ 653 w 840"/>
                                <a:gd name="T79" fmla="*/ 1128 h 1455"/>
                                <a:gd name="T80" fmla="*/ 667 w 840"/>
                                <a:gd name="T81" fmla="*/ 1157 h 1455"/>
                                <a:gd name="T82" fmla="*/ 686 w 840"/>
                                <a:gd name="T83" fmla="*/ 1186 h 1455"/>
                                <a:gd name="T84" fmla="*/ 701 w 840"/>
                                <a:gd name="T85" fmla="*/ 1215 h 1455"/>
                                <a:gd name="T86" fmla="*/ 720 w 840"/>
                                <a:gd name="T87" fmla="*/ 1244 h 1455"/>
                                <a:gd name="T88" fmla="*/ 734 w 840"/>
                                <a:gd name="T89" fmla="*/ 1272 h 1455"/>
                                <a:gd name="T90" fmla="*/ 753 w 840"/>
                                <a:gd name="T91" fmla="*/ 1301 h 1455"/>
                                <a:gd name="T92" fmla="*/ 763 w 840"/>
                                <a:gd name="T93" fmla="*/ 1325 h 1455"/>
                                <a:gd name="T94" fmla="*/ 787 w 840"/>
                                <a:gd name="T95" fmla="*/ 1359 h 1455"/>
                                <a:gd name="T96" fmla="*/ 797 w 840"/>
                                <a:gd name="T97" fmla="*/ 1383 h 1455"/>
                                <a:gd name="T98" fmla="*/ 816 w 840"/>
                                <a:gd name="T99" fmla="*/ 1412 h 1455"/>
                                <a:gd name="T100" fmla="*/ 830 w 840"/>
                                <a:gd name="T101" fmla="*/ 1440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1455">
                                  <a:moveTo>
                                    <a:pt x="0" y="0"/>
                                  </a:moveTo>
                                  <a:lnTo>
                                    <a:pt x="5" y="5"/>
                                  </a:lnTo>
                                  <a:lnTo>
                                    <a:pt x="5" y="10"/>
                                  </a:lnTo>
                                  <a:lnTo>
                                    <a:pt x="9" y="14"/>
                                  </a:lnTo>
                                  <a:lnTo>
                                    <a:pt x="9" y="19"/>
                                  </a:lnTo>
                                  <a:lnTo>
                                    <a:pt x="14" y="24"/>
                                  </a:lnTo>
                                  <a:lnTo>
                                    <a:pt x="14" y="29"/>
                                  </a:lnTo>
                                  <a:lnTo>
                                    <a:pt x="24" y="38"/>
                                  </a:lnTo>
                                  <a:lnTo>
                                    <a:pt x="24" y="43"/>
                                  </a:lnTo>
                                  <a:lnTo>
                                    <a:pt x="29" y="48"/>
                                  </a:lnTo>
                                  <a:lnTo>
                                    <a:pt x="29" y="53"/>
                                  </a:lnTo>
                                  <a:lnTo>
                                    <a:pt x="33" y="58"/>
                                  </a:lnTo>
                                  <a:lnTo>
                                    <a:pt x="33" y="62"/>
                                  </a:lnTo>
                                  <a:lnTo>
                                    <a:pt x="43" y="72"/>
                                  </a:lnTo>
                                  <a:lnTo>
                                    <a:pt x="43" y="77"/>
                                  </a:lnTo>
                                  <a:lnTo>
                                    <a:pt x="48" y="82"/>
                                  </a:lnTo>
                                  <a:lnTo>
                                    <a:pt x="48" y="86"/>
                                  </a:lnTo>
                                  <a:lnTo>
                                    <a:pt x="57" y="96"/>
                                  </a:lnTo>
                                  <a:lnTo>
                                    <a:pt x="57" y="101"/>
                                  </a:lnTo>
                                  <a:lnTo>
                                    <a:pt x="62" y="106"/>
                                  </a:lnTo>
                                  <a:lnTo>
                                    <a:pt x="62" y="110"/>
                                  </a:lnTo>
                                  <a:lnTo>
                                    <a:pt x="67" y="115"/>
                                  </a:lnTo>
                                  <a:lnTo>
                                    <a:pt x="67" y="120"/>
                                  </a:lnTo>
                                  <a:lnTo>
                                    <a:pt x="77" y="130"/>
                                  </a:lnTo>
                                  <a:lnTo>
                                    <a:pt x="77" y="134"/>
                                  </a:lnTo>
                                  <a:lnTo>
                                    <a:pt x="81" y="139"/>
                                  </a:lnTo>
                                  <a:lnTo>
                                    <a:pt x="81" y="144"/>
                                  </a:lnTo>
                                  <a:lnTo>
                                    <a:pt x="86" y="149"/>
                                  </a:lnTo>
                                  <a:lnTo>
                                    <a:pt x="86" y="154"/>
                                  </a:lnTo>
                                  <a:lnTo>
                                    <a:pt x="96" y="163"/>
                                  </a:lnTo>
                                  <a:lnTo>
                                    <a:pt x="96" y="168"/>
                                  </a:lnTo>
                                  <a:lnTo>
                                    <a:pt x="101" y="173"/>
                                  </a:lnTo>
                                  <a:lnTo>
                                    <a:pt x="101" y="178"/>
                                  </a:lnTo>
                                  <a:lnTo>
                                    <a:pt x="105" y="182"/>
                                  </a:lnTo>
                                  <a:lnTo>
                                    <a:pt x="105" y="187"/>
                                  </a:lnTo>
                                  <a:lnTo>
                                    <a:pt x="115" y="197"/>
                                  </a:lnTo>
                                  <a:lnTo>
                                    <a:pt x="115" y="202"/>
                                  </a:lnTo>
                                  <a:lnTo>
                                    <a:pt x="120" y="206"/>
                                  </a:lnTo>
                                  <a:lnTo>
                                    <a:pt x="120" y="211"/>
                                  </a:lnTo>
                                  <a:lnTo>
                                    <a:pt x="129" y="221"/>
                                  </a:lnTo>
                                  <a:lnTo>
                                    <a:pt x="129" y="226"/>
                                  </a:lnTo>
                                  <a:lnTo>
                                    <a:pt x="134" y="230"/>
                                  </a:lnTo>
                                  <a:lnTo>
                                    <a:pt x="134" y="235"/>
                                  </a:lnTo>
                                  <a:lnTo>
                                    <a:pt x="139" y="240"/>
                                  </a:lnTo>
                                  <a:lnTo>
                                    <a:pt x="139" y="245"/>
                                  </a:lnTo>
                                  <a:lnTo>
                                    <a:pt x="149" y="254"/>
                                  </a:lnTo>
                                  <a:lnTo>
                                    <a:pt x="149" y="259"/>
                                  </a:lnTo>
                                  <a:lnTo>
                                    <a:pt x="153" y="264"/>
                                  </a:lnTo>
                                  <a:lnTo>
                                    <a:pt x="153" y="269"/>
                                  </a:lnTo>
                                  <a:lnTo>
                                    <a:pt x="158" y="274"/>
                                  </a:lnTo>
                                  <a:lnTo>
                                    <a:pt x="158" y="278"/>
                                  </a:lnTo>
                                  <a:lnTo>
                                    <a:pt x="168" y="288"/>
                                  </a:lnTo>
                                  <a:lnTo>
                                    <a:pt x="168" y="293"/>
                                  </a:lnTo>
                                  <a:lnTo>
                                    <a:pt x="173" y="298"/>
                                  </a:lnTo>
                                  <a:lnTo>
                                    <a:pt x="173"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1" y="365"/>
                                  </a:lnTo>
                                  <a:lnTo>
                                    <a:pt x="211" y="370"/>
                                  </a:lnTo>
                                  <a:lnTo>
                                    <a:pt x="221" y="379"/>
                                  </a:lnTo>
                                  <a:lnTo>
                                    <a:pt x="221" y="384"/>
                                  </a:lnTo>
                                  <a:lnTo>
                                    <a:pt x="225" y="389"/>
                                  </a:lnTo>
                                  <a:lnTo>
                                    <a:pt x="225" y="394"/>
                                  </a:lnTo>
                                  <a:lnTo>
                                    <a:pt x="235" y="403"/>
                                  </a:lnTo>
                                  <a:lnTo>
                                    <a:pt x="235" y="408"/>
                                  </a:lnTo>
                                  <a:lnTo>
                                    <a:pt x="240" y="413"/>
                                  </a:lnTo>
                                  <a:lnTo>
                                    <a:pt x="240" y="418"/>
                                  </a:lnTo>
                                  <a:lnTo>
                                    <a:pt x="245" y="422"/>
                                  </a:lnTo>
                                  <a:lnTo>
                                    <a:pt x="245" y="427"/>
                                  </a:lnTo>
                                  <a:lnTo>
                                    <a:pt x="254" y="437"/>
                                  </a:lnTo>
                                  <a:lnTo>
                                    <a:pt x="254" y="442"/>
                                  </a:lnTo>
                                  <a:lnTo>
                                    <a:pt x="259" y="446"/>
                                  </a:lnTo>
                                  <a:lnTo>
                                    <a:pt x="259" y="451"/>
                                  </a:lnTo>
                                  <a:lnTo>
                                    <a:pt x="264" y="456"/>
                                  </a:lnTo>
                                  <a:lnTo>
                                    <a:pt x="264" y="461"/>
                                  </a:lnTo>
                                  <a:lnTo>
                                    <a:pt x="273" y="471"/>
                                  </a:lnTo>
                                  <a:lnTo>
                                    <a:pt x="273" y="475"/>
                                  </a:lnTo>
                                  <a:lnTo>
                                    <a:pt x="278" y="480"/>
                                  </a:lnTo>
                                  <a:lnTo>
                                    <a:pt x="278" y="485"/>
                                  </a:lnTo>
                                  <a:lnTo>
                                    <a:pt x="283" y="490"/>
                                  </a:lnTo>
                                  <a:lnTo>
                                    <a:pt x="283" y="495"/>
                                  </a:lnTo>
                                  <a:lnTo>
                                    <a:pt x="293" y="504"/>
                                  </a:lnTo>
                                  <a:lnTo>
                                    <a:pt x="293" y="509"/>
                                  </a:lnTo>
                                  <a:lnTo>
                                    <a:pt x="297" y="514"/>
                                  </a:lnTo>
                                  <a:lnTo>
                                    <a:pt x="297" y="519"/>
                                  </a:lnTo>
                                  <a:lnTo>
                                    <a:pt x="307" y="528"/>
                                  </a:lnTo>
                                  <a:lnTo>
                                    <a:pt x="307" y="533"/>
                                  </a:lnTo>
                                  <a:lnTo>
                                    <a:pt x="312" y="538"/>
                                  </a:lnTo>
                                  <a:lnTo>
                                    <a:pt x="312" y="543"/>
                                  </a:lnTo>
                                  <a:lnTo>
                                    <a:pt x="317" y="547"/>
                                  </a:lnTo>
                                  <a:lnTo>
                                    <a:pt x="317" y="552"/>
                                  </a:lnTo>
                                  <a:lnTo>
                                    <a:pt x="326" y="562"/>
                                  </a:lnTo>
                                  <a:lnTo>
                                    <a:pt x="326" y="567"/>
                                  </a:lnTo>
                                  <a:lnTo>
                                    <a:pt x="331" y="571"/>
                                  </a:lnTo>
                                  <a:lnTo>
                                    <a:pt x="331" y="576"/>
                                  </a:lnTo>
                                  <a:lnTo>
                                    <a:pt x="336" y="581"/>
                                  </a:lnTo>
                                  <a:lnTo>
                                    <a:pt x="336" y="586"/>
                                  </a:lnTo>
                                  <a:lnTo>
                                    <a:pt x="345" y="595"/>
                                  </a:lnTo>
                                  <a:lnTo>
                                    <a:pt x="345" y="600"/>
                                  </a:lnTo>
                                  <a:lnTo>
                                    <a:pt x="350" y="605"/>
                                  </a:lnTo>
                                  <a:lnTo>
                                    <a:pt x="350" y="610"/>
                                  </a:lnTo>
                                  <a:lnTo>
                                    <a:pt x="360" y="619"/>
                                  </a:lnTo>
                                  <a:lnTo>
                                    <a:pt x="360" y="624"/>
                                  </a:lnTo>
                                  <a:lnTo>
                                    <a:pt x="365" y="629"/>
                                  </a:lnTo>
                                  <a:lnTo>
                                    <a:pt x="365" y="634"/>
                                  </a:lnTo>
                                  <a:lnTo>
                                    <a:pt x="369" y="639"/>
                                  </a:lnTo>
                                  <a:lnTo>
                                    <a:pt x="369" y="643"/>
                                  </a:lnTo>
                                  <a:lnTo>
                                    <a:pt x="379" y="653"/>
                                  </a:lnTo>
                                  <a:lnTo>
                                    <a:pt x="379" y="658"/>
                                  </a:lnTo>
                                  <a:lnTo>
                                    <a:pt x="384" y="663"/>
                                  </a:lnTo>
                                  <a:lnTo>
                                    <a:pt x="384" y="667"/>
                                  </a:lnTo>
                                  <a:lnTo>
                                    <a:pt x="389" y="672"/>
                                  </a:lnTo>
                                  <a:lnTo>
                                    <a:pt x="389" y="677"/>
                                  </a:lnTo>
                                  <a:lnTo>
                                    <a:pt x="398" y="687"/>
                                  </a:lnTo>
                                  <a:lnTo>
                                    <a:pt x="398" y="691"/>
                                  </a:lnTo>
                                  <a:lnTo>
                                    <a:pt x="403" y="696"/>
                                  </a:lnTo>
                                  <a:lnTo>
                                    <a:pt x="403" y="701"/>
                                  </a:lnTo>
                                  <a:lnTo>
                                    <a:pt x="408" y="706"/>
                                  </a:lnTo>
                                  <a:lnTo>
                                    <a:pt x="408" y="711"/>
                                  </a:lnTo>
                                  <a:lnTo>
                                    <a:pt x="417" y="720"/>
                                  </a:lnTo>
                                  <a:lnTo>
                                    <a:pt x="417" y="725"/>
                                  </a:lnTo>
                                  <a:lnTo>
                                    <a:pt x="422" y="730"/>
                                  </a:lnTo>
                                  <a:lnTo>
                                    <a:pt x="422" y="735"/>
                                  </a:lnTo>
                                  <a:lnTo>
                                    <a:pt x="432" y="744"/>
                                  </a:lnTo>
                                  <a:lnTo>
                                    <a:pt x="432" y="749"/>
                                  </a:lnTo>
                                  <a:lnTo>
                                    <a:pt x="437" y="754"/>
                                  </a:lnTo>
                                  <a:lnTo>
                                    <a:pt x="437" y="759"/>
                                  </a:lnTo>
                                  <a:lnTo>
                                    <a:pt x="441" y="763"/>
                                  </a:lnTo>
                                  <a:lnTo>
                                    <a:pt x="441" y="768"/>
                                  </a:lnTo>
                                  <a:lnTo>
                                    <a:pt x="451" y="778"/>
                                  </a:lnTo>
                                  <a:lnTo>
                                    <a:pt x="451" y="783"/>
                                  </a:lnTo>
                                  <a:lnTo>
                                    <a:pt x="456" y="787"/>
                                  </a:lnTo>
                                  <a:lnTo>
                                    <a:pt x="456" y="792"/>
                                  </a:lnTo>
                                  <a:lnTo>
                                    <a:pt x="461" y="797"/>
                                  </a:lnTo>
                                  <a:lnTo>
                                    <a:pt x="461" y="802"/>
                                  </a:lnTo>
                                  <a:lnTo>
                                    <a:pt x="470" y="811"/>
                                  </a:lnTo>
                                  <a:lnTo>
                                    <a:pt x="470" y="816"/>
                                  </a:lnTo>
                                  <a:lnTo>
                                    <a:pt x="475" y="821"/>
                                  </a:lnTo>
                                  <a:lnTo>
                                    <a:pt x="475" y="826"/>
                                  </a:lnTo>
                                  <a:lnTo>
                                    <a:pt x="485" y="835"/>
                                  </a:lnTo>
                                  <a:lnTo>
                                    <a:pt x="485" y="840"/>
                                  </a:lnTo>
                                  <a:lnTo>
                                    <a:pt x="489" y="845"/>
                                  </a:lnTo>
                                  <a:lnTo>
                                    <a:pt x="489" y="850"/>
                                  </a:lnTo>
                                  <a:lnTo>
                                    <a:pt x="494" y="855"/>
                                  </a:lnTo>
                                  <a:lnTo>
                                    <a:pt x="494" y="859"/>
                                  </a:lnTo>
                                  <a:lnTo>
                                    <a:pt x="504" y="869"/>
                                  </a:lnTo>
                                  <a:lnTo>
                                    <a:pt x="504" y="874"/>
                                  </a:lnTo>
                                  <a:lnTo>
                                    <a:pt x="509" y="879"/>
                                  </a:lnTo>
                                  <a:lnTo>
                                    <a:pt x="509" y="883"/>
                                  </a:lnTo>
                                  <a:lnTo>
                                    <a:pt x="513" y="888"/>
                                  </a:lnTo>
                                  <a:lnTo>
                                    <a:pt x="513" y="893"/>
                                  </a:lnTo>
                                  <a:lnTo>
                                    <a:pt x="523" y="903"/>
                                  </a:lnTo>
                                  <a:lnTo>
                                    <a:pt x="523" y="907"/>
                                  </a:lnTo>
                                  <a:lnTo>
                                    <a:pt x="528" y="912"/>
                                  </a:lnTo>
                                  <a:lnTo>
                                    <a:pt x="528" y="917"/>
                                  </a:lnTo>
                                  <a:lnTo>
                                    <a:pt x="537" y="927"/>
                                  </a:lnTo>
                                  <a:lnTo>
                                    <a:pt x="537" y="931"/>
                                  </a:lnTo>
                                  <a:lnTo>
                                    <a:pt x="542" y="936"/>
                                  </a:lnTo>
                                  <a:lnTo>
                                    <a:pt x="542" y="941"/>
                                  </a:lnTo>
                                  <a:lnTo>
                                    <a:pt x="547" y="946"/>
                                  </a:lnTo>
                                  <a:lnTo>
                                    <a:pt x="547" y="951"/>
                                  </a:lnTo>
                                  <a:lnTo>
                                    <a:pt x="557" y="960"/>
                                  </a:lnTo>
                                  <a:lnTo>
                                    <a:pt x="557" y="965"/>
                                  </a:lnTo>
                                  <a:lnTo>
                                    <a:pt x="561" y="970"/>
                                  </a:lnTo>
                                  <a:lnTo>
                                    <a:pt x="561" y="975"/>
                                  </a:lnTo>
                                  <a:lnTo>
                                    <a:pt x="566" y="979"/>
                                  </a:lnTo>
                                  <a:lnTo>
                                    <a:pt x="566" y="984"/>
                                  </a:lnTo>
                                  <a:lnTo>
                                    <a:pt x="576" y="994"/>
                                  </a:lnTo>
                                  <a:lnTo>
                                    <a:pt x="576" y="999"/>
                                  </a:lnTo>
                                  <a:lnTo>
                                    <a:pt x="581" y="1003"/>
                                  </a:lnTo>
                                  <a:lnTo>
                                    <a:pt x="581" y="1008"/>
                                  </a:lnTo>
                                  <a:lnTo>
                                    <a:pt x="585" y="1013"/>
                                  </a:lnTo>
                                  <a:lnTo>
                                    <a:pt x="585" y="1018"/>
                                  </a:lnTo>
                                  <a:lnTo>
                                    <a:pt x="595" y="1027"/>
                                  </a:lnTo>
                                  <a:lnTo>
                                    <a:pt x="595" y="1032"/>
                                  </a:lnTo>
                                  <a:lnTo>
                                    <a:pt x="600" y="1037"/>
                                  </a:lnTo>
                                  <a:lnTo>
                                    <a:pt x="600" y="1042"/>
                                  </a:lnTo>
                                  <a:lnTo>
                                    <a:pt x="609" y="1051"/>
                                  </a:lnTo>
                                  <a:lnTo>
                                    <a:pt x="609" y="1056"/>
                                  </a:lnTo>
                                  <a:lnTo>
                                    <a:pt x="614" y="1061"/>
                                  </a:lnTo>
                                  <a:lnTo>
                                    <a:pt x="614" y="1066"/>
                                  </a:lnTo>
                                  <a:lnTo>
                                    <a:pt x="619" y="1071"/>
                                  </a:lnTo>
                                  <a:lnTo>
                                    <a:pt x="619" y="1075"/>
                                  </a:lnTo>
                                  <a:lnTo>
                                    <a:pt x="629" y="1085"/>
                                  </a:lnTo>
                                  <a:lnTo>
                                    <a:pt x="629" y="1090"/>
                                  </a:lnTo>
                                  <a:lnTo>
                                    <a:pt x="633" y="1095"/>
                                  </a:lnTo>
                                  <a:lnTo>
                                    <a:pt x="633" y="1099"/>
                                  </a:lnTo>
                                  <a:lnTo>
                                    <a:pt x="638" y="1104"/>
                                  </a:lnTo>
                                  <a:lnTo>
                                    <a:pt x="638" y="1109"/>
                                  </a:lnTo>
                                  <a:lnTo>
                                    <a:pt x="648" y="1119"/>
                                  </a:lnTo>
                                  <a:lnTo>
                                    <a:pt x="648" y="1123"/>
                                  </a:lnTo>
                                  <a:lnTo>
                                    <a:pt x="653" y="1128"/>
                                  </a:lnTo>
                                  <a:lnTo>
                                    <a:pt x="653" y="1133"/>
                                  </a:lnTo>
                                  <a:lnTo>
                                    <a:pt x="662" y="1143"/>
                                  </a:lnTo>
                                  <a:lnTo>
                                    <a:pt x="662" y="1147"/>
                                  </a:lnTo>
                                  <a:lnTo>
                                    <a:pt x="667" y="1152"/>
                                  </a:lnTo>
                                  <a:lnTo>
                                    <a:pt x="667" y="1157"/>
                                  </a:lnTo>
                                  <a:lnTo>
                                    <a:pt x="672" y="1162"/>
                                  </a:lnTo>
                                  <a:lnTo>
                                    <a:pt x="672" y="1167"/>
                                  </a:lnTo>
                                  <a:lnTo>
                                    <a:pt x="681" y="1176"/>
                                  </a:lnTo>
                                  <a:lnTo>
                                    <a:pt x="681" y="1181"/>
                                  </a:lnTo>
                                  <a:lnTo>
                                    <a:pt x="686" y="1186"/>
                                  </a:lnTo>
                                  <a:lnTo>
                                    <a:pt x="686" y="1191"/>
                                  </a:lnTo>
                                  <a:lnTo>
                                    <a:pt x="691" y="1196"/>
                                  </a:lnTo>
                                  <a:lnTo>
                                    <a:pt x="691" y="1200"/>
                                  </a:lnTo>
                                  <a:lnTo>
                                    <a:pt x="701" y="1210"/>
                                  </a:lnTo>
                                  <a:lnTo>
                                    <a:pt x="701" y="1215"/>
                                  </a:lnTo>
                                  <a:lnTo>
                                    <a:pt x="705" y="1220"/>
                                  </a:lnTo>
                                  <a:lnTo>
                                    <a:pt x="705" y="1224"/>
                                  </a:lnTo>
                                  <a:lnTo>
                                    <a:pt x="710" y="1229"/>
                                  </a:lnTo>
                                  <a:lnTo>
                                    <a:pt x="710" y="1234"/>
                                  </a:lnTo>
                                  <a:lnTo>
                                    <a:pt x="720" y="1244"/>
                                  </a:lnTo>
                                  <a:lnTo>
                                    <a:pt x="720" y="1248"/>
                                  </a:lnTo>
                                  <a:lnTo>
                                    <a:pt x="725" y="1253"/>
                                  </a:lnTo>
                                  <a:lnTo>
                                    <a:pt x="725" y="1258"/>
                                  </a:lnTo>
                                  <a:lnTo>
                                    <a:pt x="734" y="1268"/>
                                  </a:lnTo>
                                  <a:lnTo>
                                    <a:pt x="734" y="1272"/>
                                  </a:lnTo>
                                  <a:lnTo>
                                    <a:pt x="739" y="1277"/>
                                  </a:lnTo>
                                  <a:lnTo>
                                    <a:pt x="739" y="1282"/>
                                  </a:lnTo>
                                  <a:lnTo>
                                    <a:pt x="744" y="1287"/>
                                  </a:lnTo>
                                  <a:lnTo>
                                    <a:pt x="744" y="1292"/>
                                  </a:lnTo>
                                  <a:lnTo>
                                    <a:pt x="753" y="1301"/>
                                  </a:lnTo>
                                  <a:lnTo>
                                    <a:pt x="753" y="1306"/>
                                  </a:lnTo>
                                  <a:lnTo>
                                    <a:pt x="758" y="1311"/>
                                  </a:lnTo>
                                  <a:lnTo>
                                    <a:pt x="758" y="1316"/>
                                  </a:lnTo>
                                  <a:lnTo>
                                    <a:pt x="763" y="1320"/>
                                  </a:lnTo>
                                  <a:lnTo>
                                    <a:pt x="763" y="1325"/>
                                  </a:lnTo>
                                  <a:lnTo>
                                    <a:pt x="773" y="1335"/>
                                  </a:lnTo>
                                  <a:lnTo>
                                    <a:pt x="773" y="1340"/>
                                  </a:lnTo>
                                  <a:lnTo>
                                    <a:pt x="777" y="1344"/>
                                  </a:lnTo>
                                  <a:lnTo>
                                    <a:pt x="777" y="1349"/>
                                  </a:lnTo>
                                  <a:lnTo>
                                    <a:pt x="787" y="1359"/>
                                  </a:lnTo>
                                  <a:lnTo>
                                    <a:pt x="787" y="1364"/>
                                  </a:lnTo>
                                  <a:lnTo>
                                    <a:pt x="792" y="1368"/>
                                  </a:lnTo>
                                  <a:lnTo>
                                    <a:pt x="792" y="1373"/>
                                  </a:lnTo>
                                  <a:lnTo>
                                    <a:pt x="797" y="1378"/>
                                  </a:lnTo>
                                  <a:lnTo>
                                    <a:pt x="797" y="1383"/>
                                  </a:lnTo>
                                  <a:lnTo>
                                    <a:pt x="806" y="1392"/>
                                  </a:lnTo>
                                  <a:lnTo>
                                    <a:pt x="806" y="1397"/>
                                  </a:lnTo>
                                  <a:lnTo>
                                    <a:pt x="811" y="1402"/>
                                  </a:lnTo>
                                  <a:lnTo>
                                    <a:pt x="811" y="1407"/>
                                  </a:lnTo>
                                  <a:lnTo>
                                    <a:pt x="816" y="1412"/>
                                  </a:lnTo>
                                  <a:lnTo>
                                    <a:pt x="816" y="1416"/>
                                  </a:lnTo>
                                  <a:lnTo>
                                    <a:pt x="825" y="1426"/>
                                  </a:lnTo>
                                  <a:lnTo>
                                    <a:pt x="825" y="1431"/>
                                  </a:lnTo>
                                  <a:lnTo>
                                    <a:pt x="830" y="1436"/>
                                  </a:lnTo>
                                  <a:lnTo>
                                    <a:pt x="830" y="1440"/>
                                  </a:lnTo>
                                  <a:lnTo>
                                    <a:pt x="840" y="1450"/>
                                  </a:lnTo>
                                  <a:lnTo>
                                    <a:pt x="840" y="14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50"/>
                          <wps:cNvSpPr>
                            <a:spLocks/>
                          </wps:cNvSpPr>
                          <wps:spPr bwMode="auto">
                            <a:xfrm>
                              <a:off x="5410" y="1397"/>
                              <a:ext cx="854" cy="1479"/>
                            </a:xfrm>
                            <a:custGeom>
                              <a:avLst/>
                              <a:gdLst>
                                <a:gd name="T0" fmla="*/ 9 w 854"/>
                                <a:gd name="T1" fmla="*/ 19 h 1479"/>
                                <a:gd name="T2" fmla="*/ 24 w 854"/>
                                <a:gd name="T3" fmla="*/ 43 h 1479"/>
                                <a:gd name="T4" fmla="*/ 38 w 854"/>
                                <a:gd name="T5" fmla="*/ 72 h 1479"/>
                                <a:gd name="T6" fmla="*/ 57 w 854"/>
                                <a:gd name="T7" fmla="*/ 101 h 1479"/>
                                <a:gd name="T8" fmla="*/ 72 w 854"/>
                                <a:gd name="T9" fmla="*/ 130 h 1479"/>
                                <a:gd name="T10" fmla="*/ 91 w 854"/>
                                <a:gd name="T11" fmla="*/ 159 h 1479"/>
                                <a:gd name="T12" fmla="*/ 105 w 854"/>
                                <a:gd name="T13" fmla="*/ 187 h 1479"/>
                                <a:gd name="T14" fmla="*/ 125 w 854"/>
                                <a:gd name="T15" fmla="*/ 216 h 1479"/>
                                <a:gd name="T16" fmla="*/ 139 w 854"/>
                                <a:gd name="T17" fmla="*/ 245 h 1479"/>
                                <a:gd name="T18" fmla="*/ 158 w 854"/>
                                <a:gd name="T19" fmla="*/ 274 h 1479"/>
                                <a:gd name="T20" fmla="*/ 173 w 854"/>
                                <a:gd name="T21" fmla="*/ 303 h 1479"/>
                                <a:gd name="T22" fmla="*/ 192 w 854"/>
                                <a:gd name="T23" fmla="*/ 331 h 1479"/>
                                <a:gd name="T24" fmla="*/ 201 w 854"/>
                                <a:gd name="T25" fmla="*/ 355 h 1479"/>
                                <a:gd name="T26" fmla="*/ 221 w 854"/>
                                <a:gd name="T27" fmla="*/ 384 h 1479"/>
                                <a:gd name="T28" fmla="*/ 235 w 854"/>
                                <a:gd name="T29" fmla="*/ 413 h 1479"/>
                                <a:gd name="T30" fmla="*/ 254 w 854"/>
                                <a:gd name="T31" fmla="*/ 442 h 1479"/>
                                <a:gd name="T32" fmla="*/ 269 w 854"/>
                                <a:gd name="T33" fmla="*/ 471 h 1479"/>
                                <a:gd name="T34" fmla="*/ 288 w 854"/>
                                <a:gd name="T35" fmla="*/ 500 h 1479"/>
                                <a:gd name="T36" fmla="*/ 302 w 854"/>
                                <a:gd name="T37" fmla="*/ 528 h 1479"/>
                                <a:gd name="T38" fmla="*/ 321 w 854"/>
                                <a:gd name="T39" fmla="*/ 557 h 1479"/>
                                <a:gd name="T40" fmla="*/ 336 w 854"/>
                                <a:gd name="T41" fmla="*/ 586 h 1479"/>
                                <a:gd name="T42" fmla="*/ 355 w 854"/>
                                <a:gd name="T43" fmla="*/ 615 h 1479"/>
                                <a:gd name="T44" fmla="*/ 369 w 854"/>
                                <a:gd name="T45" fmla="*/ 644 h 1479"/>
                                <a:gd name="T46" fmla="*/ 389 w 854"/>
                                <a:gd name="T47" fmla="*/ 672 h 1479"/>
                                <a:gd name="T48" fmla="*/ 398 w 854"/>
                                <a:gd name="T49" fmla="*/ 696 h 1479"/>
                                <a:gd name="T50" fmla="*/ 417 w 854"/>
                                <a:gd name="T51" fmla="*/ 725 h 1479"/>
                                <a:gd name="T52" fmla="*/ 432 w 854"/>
                                <a:gd name="T53" fmla="*/ 754 h 1479"/>
                                <a:gd name="T54" fmla="*/ 451 w 854"/>
                                <a:gd name="T55" fmla="*/ 783 h 1479"/>
                                <a:gd name="T56" fmla="*/ 465 w 854"/>
                                <a:gd name="T57" fmla="*/ 812 h 1479"/>
                                <a:gd name="T58" fmla="*/ 485 w 854"/>
                                <a:gd name="T59" fmla="*/ 840 h 1479"/>
                                <a:gd name="T60" fmla="*/ 499 w 854"/>
                                <a:gd name="T61" fmla="*/ 869 h 1479"/>
                                <a:gd name="T62" fmla="*/ 518 w 854"/>
                                <a:gd name="T63" fmla="*/ 898 h 1479"/>
                                <a:gd name="T64" fmla="*/ 533 w 854"/>
                                <a:gd name="T65" fmla="*/ 927 h 1479"/>
                                <a:gd name="T66" fmla="*/ 552 w 854"/>
                                <a:gd name="T67" fmla="*/ 956 h 1479"/>
                                <a:gd name="T68" fmla="*/ 566 w 854"/>
                                <a:gd name="T69" fmla="*/ 984 h 1479"/>
                                <a:gd name="T70" fmla="*/ 585 w 854"/>
                                <a:gd name="T71" fmla="*/ 1013 h 1479"/>
                                <a:gd name="T72" fmla="*/ 595 w 854"/>
                                <a:gd name="T73" fmla="*/ 1037 h 1479"/>
                                <a:gd name="T74" fmla="*/ 614 w 854"/>
                                <a:gd name="T75" fmla="*/ 1066 h 1479"/>
                                <a:gd name="T76" fmla="*/ 629 w 854"/>
                                <a:gd name="T77" fmla="*/ 1095 h 1479"/>
                                <a:gd name="T78" fmla="*/ 648 w 854"/>
                                <a:gd name="T79" fmla="*/ 1124 h 1479"/>
                                <a:gd name="T80" fmla="*/ 662 w 854"/>
                                <a:gd name="T81" fmla="*/ 1152 h 1479"/>
                                <a:gd name="T82" fmla="*/ 681 w 854"/>
                                <a:gd name="T83" fmla="*/ 1181 h 1479"/>
                                <a:gd name="T84" fmla="*/ 696 w 854"/>
                                <a:gd name="T85" fmla="*/ 1210 h 1479"/>
                                <a:gd name="T86" fmla="*/ 715 w 854"/>
                                <a:gd name="T87" fmla="*/ 1239 h 1479"/>
                                <a:gd name="T88" fmla="*/ 729 w 854"/>
                                <a:gd name="T89" fmla="*/ 1268 h 1479"/>
                                <a:gd name="T90" fmla="*/ 749 w 854"/>
                                <a:gd name="T91" fmla="*/ 1297 h 1479"/>
                                <a:gd name="T92" fmla="*/ 763 w 854"/>
                                <a:gd name="T93" fmla="*/ 1325 h 1479"/>
                                <a:gd name="T94" fmla="*/ 782 w 854"/>
                                <a:gd name="T95" fmla="*/ 1354 h 1479"/>
                                <a:gd name="T96" fmla="*/ 792 w 854"/>
                                <a:gd name="T97" fmla="*/ 1378 h 1479"/>
                                <a:gd name="T98" fmla="*/ 816 w 854"/>
                                <a:gd name="T99" fmla="*/ 1412 h 1479"/>
                                <a:gd name="T100" fmla="*/ 825 w 854"/>
                                <a:gd name="T101" fmla="*/ 1436 h 1479"/>
                                <a:gd name="T102" fmla="*/ 845 w 854"/>
                                <a:gd name="T103" fmla="*/ 1465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4" h="1479">
                                  <a:moveTo>
                                    <a:pt x="0" y="0"/>
                                  </a:moveTo>
                                  <a:lnTo>
                                    <a:pt x="0" y="5"/>
                                  </a:lnTo>
                                  <a:lnTo>
                                    <a:pt x="5" y="10"/>
                                  </a:lnTo>
                                  <a:lnTo>
                                    <a:pt x="5" y="15"/>
                                  </a:lnTo>
                                  <a:lnTo>
                                    <a:pt x="9" y="19"/>
                                  </a:lnTo>
                                  <a:lnTo>
                                    <a:pt x="14" y="24"/>
                                  </a:lnTo>
                                  <a:lnTo>
                                    <a:pt x="14" y="29"/>
                                  </a:lnTo>
                                  <a:lnTo>
                                    <a:pt x="19" y="34"/>
                                  </a:lnTo>
                                  <a:lnTo>
                                    <a:pt x="19" y="39"/>
                                  </a:lnTo>
                                  <a:lnTo>
                                    <a:pt x="24" y="43"/>
                                  </a:lnTo>
                                  <a:lnTo>
                                    <a:pt x="24" y="48"/>
                                  </a:lnTo>
                                  <a:lnTo>
                                    <a:pt x="33" y="58"/>
                                  </a:lnTo>
                                  <a:lnTo>
                                    <a:pt x="33" y="63"/>
                                  </a:lnTo>
                                  <a:lnTo>
                                    <a:pt x="38" y="67"/>
                                  </a:lnTo>
                                  <a:lnTo>
                                    <a:pt x="38" y="72"/>
                                  </a:lnTo>
                                  <a:lnTo>
                                    <a:pt x="48" y="82"/>
                                  </a:lnTo>
                                  <a:lnTo>
                                    <a:pt x="48" y="87"/>
                                  </a:lnTo>
                                  <a:lnTo>
                                    <a:pt x="53" y="91"/>
                                  </a:lnTo>
                                  <a:lnTo>
                                    <a:pt x="53" y="96"/>
                                  </a:lnTo>
                                  <a:lnTo>
                                    <a:pt x="57" y="101"/>
                                  </a:lnTo>
                                  <a:lnTo>
                                    <a:pt x="57" y="106"/>
                                  </a:lnTo>
                                  <a:lnTo>
                                    <a:pt x="67" y="115"/>
                                  </a:lnTo>
                                  <a:lnTo>
                                    <a:pt x="67" y="120"/>
                                  </a:lnTo>
                                  <a:lnTo>
                                    <a:pt x="72" y="125"/>
                                  </a:lnTo>
                                  <a:lnTo>
                                    <a:pt x="72" y="130"/>
                                  </a:lnTo>
                                  <a:lnTo>
                                    <a:pt x="77" y="135"/>
                                  </a:lnTo>
                                  <a:lnTo>
                                    <a:pt x="77" y="139"/>
                                  </a:lnTo>
                                  <a:lnTo>
                                    <a:pt x="86" y="149"/>
                                  </a:lnTo>
                                  <a:lnTo>
                                    <a:pt x="86" y="154"/>
                                  </a:lnTo>
                                  <a:lnTo>
                                    <a:pt x="91" y="159"/>
                                  </a:lnTo>
                                  <a:lnTo>
                                    <a:pt x="91" y="163"/>
                                  </a:lnTo>
                                  <a:lnTo>
                                    <a:pt x="101" y="173"/>
                                  </a:lnTo>
                                  <a:lnTo>
                                    <a:pt x="101" y="178"/>
                                  </a:lnTo>
                                  <a:lnTo>
                                    <a:pt x="105" y="183"/>
                                  </a:lnTo>
                                  <a:lnTo>
                                    <a:pt x="105" y="187"/>
                                  </a:lnTo>
                                  <a:lnTo>
                                    <a:pt x="110" y="192"/>
                                  </a:lnTo>
                                  <a:lnTo>
                                    <a:pt x="110" y="197"/>
                                  </a:lnTo>
                                  <a:lnTo>
                                    <a:pt x="120" y="207"/>
                                  </a:lnTo>
                                  <a:lnTo>
                                    <a:pt x="120" y="211"/>
                                  </a:lnTo>
                                  <a:lnTo>
                                    <a:pt x="125" y="216"/>
                                  </a:lnTo>
                                  <a:lnTo>
                                    <a:pt x="125" y="221"/>
                                  </a:lnTo>
                                  <a:lnTo>
                                    <a:pt x="129" y="226"/>
                                  </a:lnTo>
                                  <a:lnTo>
                                    <a:pt x="129" y="231"/>
                                  </a:lnTo>
                                  <a:lnTo>
                                    <a:pt x="139" y="240"/>
                                  </a:lnTo>
                                  <a:lnTo>
                                    <a:pt x="139" y="245"/>
                                  </a:lnTo>
                                  <a:lnTo>
                                    <a:pt x="144" y="250"/>
                                  </a:lnTo>
                                  <a:lnTo>
                                    <a:pt x="144" y="255"/>
                                  </a:lnTo>
                                  <a:lnTo>
                                    <a:pt x="149" y="259"/>
                                  </a:lnTo>
                                  <a:lnTo>
                                    <a:pt x="149" y="264"/>
                                  </a:lnTo>
                                  <a:lnTo>
                                    <a:pt x="158" y="274"/>
                                  </a:lnTo>
                                  <a:lnTo>
                                    <a:pt x="158" y="279"/>
                                  </a:lnTo>
                                  <a:lnTo>
                                    <a:pt x="163" y="283"/>
                                  </a:lnTo>
                                  <a:lnTo>
                                    <a:pt x="163" y="288"/>
                                  </a:lnTo>
                                  <a:lnTo>
                                    <a:pt x="173" y="298"/>
                                  </a:lnTo>
                                  <a:lnTo>
                                    <a:pt x="173" y="303"/>
                                  </a:lnTo>
                                  <a:lnTo>
                                    <a:pt x="177" y="307"/>
                                  </a:lnTo>
                                  <a:lnTo>
                                    <a:pt x="177" y="312"/>
                                  </a:lnTo>
                                  <a:lnTo>
                                    <a:pt x="182" y="317"/>
                                  </a:lnTo>
                                  <a:lnTo>
                                    <a:pt x="182" y="322"/>
                                  </a:lnTo>
                                  <a:lnTo>
                                    <a:pt x="192" y="331"/>
                                  </a:lnTo>
                                  <a:lnTo>
                                    <a:pt x="192" y="336"/>
                                  </a:lnTo>
                                  <a:lnTo>
                                    <a:pt x="197" y="341"/>
                                  </a:lnTo>
                                  <a:lnTo>
                                    <a:pt x="197" y="346"/>
                                  </a:lnTo>
                                  <a:lnTo>
                                    <a:pt x="201" y="351"/>
                                  </a:lnTo>
                                  <a:lnTo>
                                    <a:pt x="201" y="355"/>
                                  </a:lnTo>
                                  <a:lnTo>
                                    <a:pt x="211" y="365"/>
                                  </a:lnTo>
                                  <a:lnTo>
                                    <a:pt x="211" y="370"/>
                                  </a:lnTo>
                                  <a:lnTo>
                                    <a:pt x="216" y="375"/>
                                  </a:lnTo>
                                  <a:lnTo>
                                    <a:pt x="216" y="379"/>
                                  </a:lnTo>
                                  <a:lnTo>
                                    <a:pt x="221" y="384"/>
                                  </a:lnTo>
                                  <a:lnTo>
                                    <a:pt x="221" y="389"/>
                                  </a:lnTo>
                                  <a:lnTo>
                                    <a:pt x="230" y="399"/>
                                  </a:lnTo>
                                  <a:lnTo>
                                    <a:pt x="230" y="403"/>
                                  </a:lnTo>
                                  <a:lnTo>
                                    <a:pt x="235" y="408"/>
                                  </a:lnTo>
                                  <a:lnTo>
                                    <a:pt x="235" y="413"/>
                                  </a:lnTo>
                                  <a:lnTo>
                                    <a:pt x="245" y="423"/>
                                  </a:lnTo>
                                  <a:lnTo>
                                    <a:pt x="245" y="427"/>
                                  </a:lnTo>
                                  <a:lnTo>
                                    <a:pt x="249" y="432"/>
                                  </a:lnTo>
                                  <a:lnTo>
                                    <a:pt x="249" y="437"/>
                                  </a:lnTo>
                                  <a:lnTo>
                                    <a:pt x="254" y="442"/>
                                  </a:lnTo>
                                  <a:lnTo>
                                    <a:pt x="254" y="447"/>
                                  </a:lnTo>
                                  <a:lnTo>
                                    <a:pt x="264" y="456"/>
                                  </a:lnTo>
                                  <a:lnTo>
                                    <a:pt x="264" y="461"/>
                                  </a:lnTo>
                                  <a:lnTo>
                                    <a:pt x="269" y="466"/>
                                  </a:lnTo>
                                  <a:lnTo>
                                    <a:pt x="269" y="471"/>
                                  </a:lnTo>
                                  <a:lnTo>
                                    <a:pt x="273" y="476"/>
                                  </a:lnTo>
                                  <a:lnTo>
                                    <a:pt x="273" y="480"/>
                                  </a:lnTo>
                                  <a:lnTo>
                                    <a:pt x="283" y="490"/>
                                  </a:lnTo>
                                  <a:lnTo>
                                    <a:pt x="283" y="495"/>
                                  </a:lnTo>
                                  <a:lnTo>
                                    <a:pt x="288" y="500"/>
                                  </a:lnTo>
                                  <a:lnTo>
                                    <a:pt x="288" y="504"/>
                                  </a:lnTo>
                                  <a:lnTo>
                                    <a:pt x="297" y="514"/>
                                  </a:lnTo>
                                  <a:lnTo>
                                    <a:pt x="297" y="519"/>
                                  </a:lnTo>
                                  <a:lnTo>
                                    <a:pt x="302" y="524"/>
                                  </a:lnTo>
                                  <a:lnTo>
                                    <a:pt x="302" y="528"/>
                                  </a:lnTo>
                                  <a:lnTo>
                                    <a:pt x="307" y="533"/>
                                  </a:lnTo>
                                  <a:lnTo>
                                    <a:pt x="307" y="538"/>
                                  </a:lnTo>
                                  <a:lnTo>
                                    <a:pt x="317" y="548"/>
                                  </a:lnTo>
                                  <a:lnTo>
                                    <a:pt x="317" y="552"/>
                                  </a:lnTo>
                                  <a:lnTo>
                                    <a:pt x="321" y="557"/>
                                  </a:lnTo>
                                  <a:lnTo>
                                    <a:pt x="321" y="562"/>
                                  </a:lnTo>
                                  <a:lnTo>
                                    <a:pt x="326" y="567"/>
                                  </a:lnTo>
                                  <a:lnTo>
                                    <a:pt x="326" y="572"/>
                                  </a:lnTo>
                                  <a:lnTo>
                                    <a:pt x="336" y="581"/>
                                  </a:lnTo>
                                  <a:lnTo>
                                    <a:pt x="336" y="586"/>
                                  </a:lnTo>
                                  <a:lnTo>
                                    <a:pt x="341" y="591"/>
                                  </a:lnTo>
                                  <a:lnTo>
                                    <a:pt x="341" y="596"/>
                                  </a:lnTo>
                                  <a:lnTo>
                                    <a:pt x="345" y="600"/>
                                  </a:lnTo>
                                  <a:lnTo>
                                    <a:pt x="345" y="605"/>
                                  </a:lnTo>
                                  <a:lnTo>
                                    <a:pt x="355" y="615"/>
                                  </a:lnTo>
                                  <a:lnTo>
                                    <a:pt x="355" y="620"/>
                                  </a:lnTo>
                                  <a:lnTo>
                                    <a:pt x="360" y="624"/>
                                  </a:lnTo>
                                  <a:lnTo>
                                    <a:pt x="360" y="629"/>
                                  </a:lnTo>
                                  <a:lnTo>
                                    <a:pt x="369" y="639"/>
                                  </a:lnTo>
                                  <a:lnTo>
                                    <a:pt x="369" y="644"/>
                                  </a:lnTo>
                                  <a:lnTo>
                                    <a:pt x="374" y="648"/>
                                  </a:lnTo>
                                  <a:lnTo>
                                    <a:pt x="374" y="653"/>
                                  </a:lnTo>
                                  <a:lnTo>
                                    <a:pt x="379" y="658"/>
                                  </a:lnTo>
                                  <a:lnTo>
                                    <a:pt x="379" y="663"/>
                                  </a:lnTo>
                                  <a:lnTo>
                                    <a:pt x="389" y="672"/>
                                  </a:lnTo>
                                  <a:lnTo>
                                    <a:pt x="389" y="677"/>
                                  </a:lnTo>
                                  <a:lnTo>
                                    <a:pt x="393" y="682"/>
                                  </a:lnTo>
                                  <a:lnTo>
                                    <a:pt x="393" y="687"/>
                                  </a:lnTo>
                                  <a:lnTo>
                                    <a:pt x="398" y="692"/>
                                  </a:lnTo>
                                  <a:lnTo>
                                    <a:pt x="398" y="696"/>
                                  </a:lnTo>
                                  <a:lnTo>
                                    <a:pt x="408" y="706"/>
                                  </a:lnTo>
                                  <a:lnTo>
                                    <a:pt x="408" y="711"/>
                                  </a:lnTo>
                                  <a:lnTo>
                                    <a:pt x="413" y="716"/>
                                  </a:lnTo>
                                  <a:lnTo>
                                    <a:pt x="413" y="720"/>
                                  </a:lnTo>
                                  <a:lnTo>
                                    <a:pt x="417" y="725"/>
                                  </a:lnTo>
                                  <a:lnTo>
                                    <a:pt x="417" y="730"/>
                                  </a:lnTo>
                                  <a:lnTo>
                                    <a:pt x="427" y="740"/>
                                  </a:lnTo>
                                  <a:lnTo>
                                    <a:pt x="427" y="744"/>
                                  </a:lnTo>
                                  <a:lnTo>
                                    <a:pt x="432" y="749"/>
                                  </a:lnTo>
                                  <a:lnTo>
                                    <a:pt x="432" y="754"/>
                                  </a:lnTo>
                                  <a:lnTo>
                                    <a:pt x="441" y="764"/>
                                  </a:lnTo>
                                  <a:lnTo>
                                    <a:pt x="441" y="768"/>
                                  </a:lnTo>
                                  <a:lnTo>
                                    <a:pt x="446" y="773"/>
                                  </a:lnTo>
                                  <a:lnTo>
                                    <a:pt x="446" y="778"/>
                                  </a:lnTo>
                                  <a:lnTo>
                                    <a:pt x="451" y="783"/>
                                  </a:lnTo>
                                  <a:lnTo>
                                    <a:pt x="451" y="788"/>
                                  </a:lnTo>
                                  <a:lnTo>
                                    <a:pt x="461" y="797"/>
                                  </a:lnTo>
                                  <a:lnTo>
                                    <a:pt x="461" y="802"/>
                                  </a:lnTo>
                                  <a:lnTo>
                                    <a:pt x="465" y="807"/>
                                  </a:lnTo>
                                  <a:lnTo>
                                    <a:pt x="465" y="812"/>
                                  </a:lnTo>
                                  <a:lnTo>
                                    <a:pt x="470" y="816"/>
                                  </a:lnTo>
                                  <a:lnTo>
                                    <a:pt x="470" y="821"/>
                                  </a:lnTo>
                                  <a:lnTo>
                                    <a:pt x="480" y="831"/>
                                  </a:lnTo>
                                  <a:lnTo>
                                    <a:pt x="480" y="836"/>
                                  </a:lnTo>
                                  <a:lnTo>
                                    <a:pt x="485" y="840"/>
                                  </a:lnTo>
                                  <a:lnTo>
                                    <a:pt x="485" y="845"/>
                                  </a:lnTo>
                                  <a:lnTo>
                                    <a:pt x="494" y="855"/>
                                  </a:lnTo>
                                  <a:lnTo>
                                    <a:pt x="494" y="860"/>
                                  </a:lnTo>
                                  <a:lnTo>
                                    <a:pt x="499" y="864"/>
                                  </a:lnTo>
                                  <a:lnTo>
                                    <a:pt x="499" y="869"/>
                                  </a:lnTo>
                                  <a:lnTo>
                                    <a:pt x="504" y="874"/>
                                  </a:lnTo>
                                  <a:lnTo>
                                    <a:pt x="504" y="879"/>
                                  </a:lnTo>
                                  <a:lnTo>
                                    <a:pt x="513" y="888"/>
                                  </a:lnTo>
                                  <a:lnTo>
                                    <a:pt x="513" y="893"/>
                                  </a:lnTo>
                                  <a:lnTo>
                                    <a:pt x="518" y="898"/>
                                  </a:lnTo>
                                  <a:lnTo>
                                    <a:pt x="518" y="903"/>
                                  </a:lnTo>
                                  <a:lnTo>
                                    <a:pt x="523" y="908"/>
                                  </a:lnTo>
                                  <a:lnTo>
                                    <a:pt x="523" y="912"/>
                                  </a:lnTo>
                                  <a:lnTo>
                                    <a:pt x="533" y="922"/>
                                  </a:lnTo>
                                  <a:lnTo>
                                    <a:pt x="533" y="927"/>
                                  </a:lnTo>
                                  <a:lnTo>
                                    <a:pt x="537" y="932"/>
                                  </a:lnTo>
                                  <a:lnTo>
                                    <a:pt x="537" y="936"/>
                                  </a:lnTo>
                                  <a:lnTo>
                                    <a:pt x="542" y="941"/>
                                  </a:lnTo>
                                  <a:lnTo>
                                    <a:pt x="542" y="946"/>
                                  </a:lnTo>
                                  <a:lnTo>
                                    <a:pt x="552" y="956"/>
                                  </a:lnTo>
                                  <a:lnTo>
                                    <a:pt x="552" y="960"/>
                                  </a:lnTo>
                                  <a:lnTo>
                                    <a:pt x="557" y="965"/>
                                  </a:lnTo>
                                  <a:lnTo>
                                    <a:pt x="557" y="970"/>
                                  </a:lnTo>
                                  <a:lnTo>
                                    <a:pt x="566" y="980"/>
                                  </a:lnTo>
                                  <a:lnTo>
                                    <a:pt x="566" y="984"/>
                                  </a:lnTo>
                                  <a:lnTo>
                                    <a:pt x="571" y="989"/>
                                  </a:lnTo>
                                  <a:lnTo>
                                    <a:pt x="571" y="994"/>
                                  </a:lnTo>
                                  <a:lnTo>
                                    <a:pt x="576" y="999"/>
                                  </a:lnTo>
                                  <a:lnTo>
                                    <a:pt x="576" y="1004"/>
                                  </a:lnTo>
                                  <a:lnTo>
                                    <a:pt x="585" y="1013"/>
                                  </a:lnTo>
                                  <a:lnTo>
                                    <a:pt x="585" y="1018"/>
                                  </a:lnTo>
                                  <a:lnTo>
                                    <a:pt x="590" y="1023"/>
                                  </a:lnTo>
                                  <a:lnTo>
                                    <a:pt x="590" y="1028"/>
                                  </a:lnTo>
                                  <a:lnTo>
                                    <a:pt x="595" y="1032"/>
                                  </a:lnTo>
                                  <a:lnTo>
                                    <a:pt x="595" y="1037"/>
                                  </a:lnTo>
                                  <a:lnTo>
                                    <a:pt x="605" y="1047"/>
                                  </a:lnTo>
                                  <a:lnTo>
                                    <a:pt x="605" y="1052"/>
                                  </a:lnTo>
                                  <a:lnTo>
                                    <a:pt x="609" y="1056"/>
                                  </a:lnTo>
                                  <a:lnTo>
                                    <a:pt x="609" y="1061"/>
                                  </a:lnTo>
                                  <a:lnTo>
                                    <a:pt x="614" y="1066"/>
                                  </a:lnTo>
                                  <a:lnTo>
                                    <a:pt x="614" y="1071"/>
                                  </a:lnTo>
                                  <a:lnTo>
                                    <a:pt x="624" y="1080"/>
                                  </a:lnTo>
                                  <a:lnTo>
                                    <a:pt x="624" y="1085"/>
                                  </a:lnTo>
                                  <a:lnTo>
                                    <a:pt x="629" y="1090"/>
                                  </a:lnTo>
                                  <a:lnTo>
                                    <a:pt x="629" y="1095"/>
                                  </a:lnTo>
                                  <a:lnTo>
                                    <a:pt x="638" y="1104"/>
                                  </a:lnTo>
                                  <a:lnTo>
                                    <a:pt x="638" y="1109"/>
                                  </a:lnTo>
                                  <a:lnTo>
                                    <a:pt x="643" y="1114"/>
                                  </a:lnTo>
                                  <a:lnTo>
                                    <a:pt x="643" y="1119"/>
                                  </a:lnTo>
                                  <a:lnTo>
                                    <a:pt x="648" y="1124"/>
                                  </a:lnTo>
                                  <a:lnTo>
                                    <a:pt x="648" y="1128"/>
                                  </a:lnTo>
                                  <a:lnTo>
                                    <a:pt x="657" y="1138"/>
                                  </a:lnTo>
                                  <a:lnTo>
                                    <a:pt x="657" y="1143"/>
                                  </a:lnTo>
                                  <a:lnTo>
                                    <a:pt x="662" y="1148"/>
                                  </a:lnTo>
                                  <a:lnTo>
                                    <a:pt x="662" y="1152"/>
                                  </a:lnTo>
                                  <a:lnTo>
                                    <a:pt x="667" y="1157"/>
                                  </a:lnTo>
                                  <a:lnTo>
                                    <a:pt x="667" y="1162"/>
                                  </a:lnTo>
                                  <a:lnTo>
                                    <a:pt x="677" y="1172"/>
                                  </a:lnTo>
                                  <a:lnTo>
                                    <a:pt x="677" y="1177"/>
                                  </a:lnTo>
                                  <a:lnTo>
                                    <a:pt x="681" y="1181"/>
                                  </a:lnTo>
                                  <a:lnTo>
                                    <a:pt x="681" y="1186"/>
                                  </a:lnTo>
                                  <a:lnTo>
                                    <a:pt x="691" y="1196"/>
                                  </a:lnTo>
                                  <a:lnTo>
                                    <a:pt x="691" y="1201"/>
                                  </a:lnTo>
                                  <a:lnTo>
                                    <a:pt x="696" y="1205"/>
                                  </a:lnTo>
                                  <a:lnTo>
                                    <a:pt x="696" y="1210"/>
                                  </a:lnTo>
                                  <a:lnTo>
                                    <a:pt x="701" y="1215"/>
                                  </a:lnTo>
                                  <a:lnTo>
                                    <a:pt x="701" y="1220"/>
                                  </a:lnTo>
                                  <a:lnTo>
                                    <a:pt x="710" y="1229"/>
                                  </a:lnTo>
                                  <a:lnTo>
                                    <a:pt x="710" y="1234"/>
                                  </a:lnTo>
                                  <a:lnTo>
                                    <a:pt x="715" y="1239"/>
                                  </a:lnTo>
                                  <a:lnTo>
                                    <a:pt x="715" y="1244"/>
                                  </a:lnTo>
                                  <a:lnTo>
                                    <a:pt x="720" y="1249"/>
                                  </a:lnTo>
                                  <a:lnTo>
                                    <a:pt x="720" y="1253"/>
                                  </a:lnTo>
                                  <a:lnTo>
                                    <a:pt x="729" y="1263"/>
                                  </a:lnTo>
                                  <a:lnTo>
                                    <a:pt x="729" y="1268"/>
                                  </a:lnTo>
                                  <a:lnTo>
                                    <a:pt x="734" y="1273"/>
                                  </a:lnTo>
                                  <a:lnTo>
                                    <a:pt x="734" y="1277"/>
                                  </a:lnTo>
                                  <a:lnTo>
                                    <a:pt x="739" y="1282"/>
                                  </a:lnTo>
                                  <a:lnTo>
                                    <a:pt x="739" y="1287"/>
                                  </a:lnTo>
                                  <a:lnTo>
                                    <a:pt x="749" y="1297"/>
                                  </a:lnTo>
                                  <a:lnTo>
                                    <a:pt x="749" y="1301"/>
                                  </a:lnTo>
                                  <a:lnTo>
                                    <a:pt x="753" y="1306"/>
                                  </a:lnTo>
                                  <a:lnTo>
                                    <a:pt x="753" y="1311"/>
                                  </a:lnTo>
                                  <a:lnTo>
                                    <a:pt x="763" y="1321"/>
                                  </a:lnTo>
                                  <a:lnTo>
                                    <a:pt x="763" y="1325"/>
                                  </a:lnTo>
                                  <a:lnTo>
                                    <a:pt x="768" y="1330"/>
                                  </a:lnTo>
                                  <a:lnTo>
                                    <a:pt x="768" y="1335"/>
                                  </a:lnTo>
                                  <a:lnTo>
                                    <a:pt x="773" y="1340"/>
                                  </a:lnTo>
                                  <a:lnTo>
                                    <a:pt x="773" y="1345"/>
                                  </a:lnTo>
                                  <a:lnTo>
                                    <a:pt x="782" y="1354"/>
                                  </a:lnTo>
                                  <a:lnTo>
                                    <a:pt x="782" y="1359"/>
                                  </a:lnTo>
                                  <a:lnTo>
                                    <a:pt x="787" y="1364"/>
                                  </a:lnTo>
                                  <a:lnTo>
                                    <a:pt x="787" y="1369"/>
                                  </a:lnTo>
                                  <a:lnTo>
                                    <a:pt x="792" y="1373"/>
                                  </a:lnTo>
                                  <a:lnTo>
                                    <a:pt x="792" y="1378"/>
                                  </a:lnTo>
                                  <a:lnTo>
                                    <a:pt x="801" y="1388"/>
                                  </a:lnTo>
                                  <a:lnTo>
                                    <a:pt x="801" y="1393"/>
                                  </a:lnTo>
                                  <a:lnTo>
                                    <a:pt x="806" y="1397"/>
                                  </a:lnTo>
                                  <a:lnTo>
                                    <a:pt x="806" y="1402"/>
                                  </a:lnTo>
                                  <a:lnTo>
                                    <a:pt x="816" y="1412"/>
                                  </a:lnTo>
                                  <a:lnTo>
                                    <a:pt x="816" y="1417"/>
                                  </a:lnTo>
                                  <a:lnTo>
                                    <a:pt x="821" y="1421"/>
                                  </a:lnTo>
                                  <a:lnTo>
                                    <a:pt x="821" y="1426"/>
                                  </a:lnTo>
                                  <a:lnTo>
                                    <a:pt x="825" y="1431"/>
                                  </a:lnTo>
                                  <a:lnTo>
                                    <a:pt x="825" y="1436"/>
                                  </a:lnTo>
                                  <a:lnTo>
                                    <a:pt x="835" y="1445"/>
                                  </a:lnTo>
                                  <a:lnTo>
                                    <a:pt x="835" y="1450"/>
                                  </a:lnTo>
                                  <a:lnTo>
                                    <a:pt x="840" y="1455"/>
                                  </a:lnTo>
                                  <a:lnTo>
                                    <a:pt x="840" y="1460"/>
                                  </a:lnTo>
                                  <a:lnTo>
                                    <a:pt x="845" y="1465"/>
                                  </a:lnTo>
                                  <a:lnTo>
                                    <a:pt x="845" y="1469"/>
                                  </a:lnTo>
                                  <a:lnTo>
                                    <a:pt x="854" y="14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1"/>
                          <wps:cNvSpPr>
                            <a:spLocks/>
                          </wps:cNvSpPr>
                          <wps:spPr bwMode="auto">
                            <a:xfrm>
                              <a:off x="5271" y="1268"/>
                              <a:ext cx="14" cy="24"/>
                            </a:xfrm>
                            <a:custGeom>
                              <a:avLst/>
                              <a:gdLst>
                                <a:gd name="T0" fmla="*/ 0 w 14"/>
                                <a:gd name="T1" fmla="*/ 0 h 24"/>
                                <a:gd name="T2" fmla="*/ 4 w 14"/>
                                <a:gd name="T3" fmla="*/ 4 h 24"/>
                                <a:gd name="T4" fmla="*/ 4 w 14"/>
                                <a:gd name="T5" fmla="*/ 9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4" y="4"/>
                                  </a:lnTo>
                                  <a:lnTo>
                                    <a:pt x="4" y="9"/>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2"/>
                          <wps:cNvSpPr>
                            <a:spLocks/>
                          </wps:cNvSpPr>
                          <wps:spPr bwMode="auto">
                            <a:xfrm>
                              <a:off x="5352" y="1407"/>
                              <a:ext cx="864" cy="1498"/>
                            </a:xfrm>
                            <a:custGeom>
                              <a:avLst/>
                              <a:gdLst>
                                <a:gd name="T0" fmla="*/ 10 w 864"/>
                                <a:gd name="T1" fmla="*/ 19 h 1498"/>
                                <a:gd name="T2" fmla="*/ 29 w 864"/>
                                <a:gd name="T3" fmla="*/ 48 h 1498"/>
                                <a:gd name="T4" fmla="*/ 43 w 864"/>
                                <a:gd name="T5" fmla="*/ 77 h 1498"/>
                                <a:gd name="T6" fmla="*/ 63 w 864"/>
                                <a:gd name="T7" fmla="*/ 105 h 1498"/>
                                <a:gd name="T8" fmla="*/ 77 w 864"/>
                                <a:gd name="T9" fmla="*/ 134 h 1498"/>
                                <a:gd name="T10" fmla="*/ 96 w 864"/>
                                <a:gd name="T11" fmla="*/ 163 h 1498"/>
                                <a:gd name="T12" fmla="*/ 111 w 864"/>
                                <a:gd name="T13" fmla="*/ 192 h 1498"/>
                                <a:gd name="T14" fmla="*/ 130 w 864"/>
                                <a:gd name="T15" fmla="*/ 221 h 1498"/>
                                <a:gd name="T16" fmla="*/ 144 w 864"/>
                                <a:gd name="T17" fmla="*/ 249 h 1498"/>
                                <a:gd name="T18" fmla="*/ 163 w 864"/>
                                <a:gd name="T19" fmla="*/ 278 h 1498"/>
                                <a:gd name="T20" fmla="*/ 173 w 864"/>
                                <a:gd name="T21" fmla="*/ 302 h 1498"/>
                                <a:gd name="T22" fmla="*/ 197 w 864"/>
                                <a:gd name="T23" fmla="*/ 336 h 1498"/>
                                <a:gd name="T24" fmla="*/ 207 w 864"/>
                                <a:gd name="T25" fmla="*/ 360 h 1498"/>
                                <a:gd name="T26" fmla="*/ 226 w 864"/>
                                <a:gd name="T27" fmla="*/ 389 h 1498"/>
                                <a:gd name="T28" fmla="*/ 240 w 864"/>
                                <a:gd name="T29" fmla="*/ 417 h 1498"/>
                                <a:gd name="T30" fmla="*/ 259 w 864"/>
                                <a:gd name="T31" fmla="*/ 446 h 1498"/>
                                <a:gd name="T32" fmla="*/ 274 w 864"/>
                                <a:gd name="T33" fmla="*/ 475 h 1498"/>
                                <a:gd name="T34" fmla="*/ 293 w 864"/>
                                <a:gd name="T35" fmla="*/ 504 h 1498"/>
                                <a:gd name="T36" fmla="*/ 307 w 864"/>
                                <a:gd name="T37" fmla="*/ 533 h 1498"/>
                                <a:gd name="T38" fmla="*/ 327 w 864"/>
                                <a:gd name="T39" fmla="*/ 562 h 1498"/>
                                <a:gd name="T40" fmla="*/ 341 w 864"/>
                                <a:gd name="T41" fmla="*/ 590 h 1498"/>
                                <a:gd name="T42" fmla="*/ 360 w 864"/>
                                <a:gd name="T43" fmla="*/ 619 h 1498"/>
                                <a:gd name="T44" fmla="*/ 375 w 864"/>
                                <a:gd name="T45" fmla="*/ 648 h 1498"/>
                                <a:gd name="T46" fmla="*/ 394 w 864"/>
                                <a:gd name="T47" fmla="*/ 677 h 1498"/>
                                <a:gd name="T48" fmla="*/ 403 w 864"/>
                                <a:gd name="T49" fmla="*/ 701 h 1498"/>
                                <a:gd name="T50" fmla="*/ 423 w 864"/>
                                <a:gd name="T51" fmla="*/ 730 h 1498"/>
                                <a:gd name="T52" fmla="*/ 437 w 864"/>
                                <a:gd name="T53" fmla="*/ 758 h 1498"/>
                                <a:gd name="T54" fmla="*/ 456 w 864"/>
                                <a:gd name="T55" fmla="*/ 787 h 1498"/>
                                <a:gd name="T56" fmla="*/ 471 w 864"/>
                                <a:gd name="T57" fmla="*/ 816 h 1498"/>
                                <a:gd name="T58" fmla="*/ 490 w 864"/>
                                <a:gd name="T59" fmla="*/ 845 h 1498"/>
                                <a:gd name="T60" fmla="*/ 504 w 864"/>
                                <a:gd name="T61" fmla="*/ 874 h 1498"/>
                                <a:gd name="T62" fmla="*/ 523 w 864"/>
                                <a:gd name="T63" fmla="*/ 902 h 1498"/>
                                <a:gd name="T64" fmla="*/ 538 w 864"/>
                                <a:gd name="T65" fmla="*/ 931 h 1498"/>
                                <a:gd name="T66" fmla="*/ 557 w 864"/>
                                <a:gd name="T67" fmla="*/ 960 h 1498"/>
                                <a:gd name="T68" fmla="*/ 571 w 864"/>
                                <a:gd name="T69" fmla="*/ 989 h 1498"/>
                                <a:gd name="T70" fmla="*/ 591 w 864"/>
                                <a:gd name="T71" fmla="*/ 1018 h 1498"/>
                                <a:gd name="T72" fmla="*/ 600 w 864"/>
                                <a:gd name="T73" fmla="*/ 1042 h 1498"/>
                                <a:gd name="T74" fmla="*/ 624 w 864"/>
                                <a:gd name="T75" fmla="*/ 1075 h 1498"/>
                                <a:gd name="T76" fmla="*/ 634 w 864"/>
                                <a:gd name="T77" fmla="*/ 1099 h 1498"/>
                                <a:gd name="T78" fmla="*/ 653 w 864"/>
                                <a:gd name="T79" fmla="*/ 1128 h 1498"/>
                                <a:gd name="T80" fmla="*/ 667 w 864"/>
                                <a:gd name="T81" fmla="*/ 1157 h 1498"/>
                                <a:gd name="T82" fmla="*/ 687 w 864"/>
                                <a:gd name="T83" fmla="*/ 1186 h 1498"/>
                                <a:gd name="T84" fmla="*/ 701 w 864"/>
                                <a:gd name="T85" fmla="*/ 1215 h 1498"/>
                                <a:gd name="T86" fmla="*/ 720 w 864"/>
                                <a:gd name="T87" fmla="*/ 1243 h 1498"/>
                                <a:gd name="T88" fmla="*/ 735 w 864"/>
                                <a:gd name="T89" fmla="*/ 1272 h 1498"/>
                                <a:gd name="T90" fmla="*/ 754 w 864"/>
                                <a:gd name="T91" fmla="*/ 1301 h 1498"/>
                                <a:gd name="T92" fmla="*/ 768 w 864"/>
                                <a:gd name="T93" fmla="*/ 1330 h 1498"/>
                                <a:gd name="T94" fmla="*/ 787 w 864"/>
                                <a:gd name="T95" fmla="*/ 1359 h 1498"/>
                                <a:gd name="T96" fmla="*/ 802 w 864"/>
                                <a:gd name="T97" fmla="*/ 1387 h 1498"/>
                                <a:gd name="T98" fmla="*/ 821 w 864"/>
                                <a:gd name="T99" fmla="*/ 1416 h 1498"/>
                                <a:gd name="T100" fmla="*/ 831 w 864"/>
                                <a:gd name="T101" fmla="*/ 1440 h 1498"/>
                                <a:gd name="T102" fmla="*/ 855 w 864"/>
                                <a:gd name="T103" fmla="*/ 1474 h 1498"/>
                                <a:gd name="T104" fmla="*/ 864 w 864"/>
                                <a:gd name="T105" fmla="*/ 1498 h 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4" h="1498">
                                  <a:moveTo>
                                    <a:pt x="0" y="0"/>
                                  </a:moveTo>
                                  <a:lnTo>
                                    <a:pt x="5" y="5"/>
                                  </a:lnTo>
                                  <a:lnTo>
                                    <a:pt x="5" y="9"/>
                                  </a:lnTo>
                                  <a:lnTo>
                                    <a:pt x="10" y="14"/>
                                  </a:lnTo>
                                  <a:lnTo>
                                    <a:pt x="10" y="19"/>
                                  </a:lnTo>
                                  <a:lnTo>
                                    <a:pt x="19" y="29"/>
                                  </a:lnTo>
                                  <a:lnTo>
                                    <a:pt x="19" y="33"/>
                                  </a:lnTo>
                                  <a:lnTo>
                                    <a:pt x="24" y="38"/>
                                  </a:lnTo>
                                  <a:lnTo>
                                    <a:pt x="24" y="43"/>
                                  </a:lnTo>
                                  <a:lnTo>
                                    <a:pt x="29" y="48"/>
                                  </a:lnTo>
                                  <a:lnTo>
                                    <a:pt x="29" y="53"/>
                                  </a:lnTo>
                                  <a:lnTo>
                                    <a:pt x="39" y="62"/>
                                  </a:lnTo>
                                  <a:lnTo>
                                    <a:pt x="39" y="67"/>
                                  </a:lnTo>
                                  <a:lnTo>
                                    <a:pt x="43" y="72"/>
                                  </a:lnTo>
                                  <a:lnTo>
                                    <a:pt x="43" y="77"/>
                                  </a:lnTo>
                                  <a:lnTo>
                                    <a:pt x="48" y="81"/>
                                  </a:lnTo>
                                  <a:lnTo>
                                    <a:pt x="48" y="86"/>
                                  </a:lnTo>
                                  <a:lnTo>
                                    <a:pt x="58" y="96"/>
                                  </a:lnTo>
                                  <a:lnTo>
                                    <a:pt x="58" y="101"/>
                                  </a:lnTo>
                                  <a:lnTo>
                                    <a:pt x="63" y="105"/>
                                  </a:lnTo>
                                  <a:lnTo>
                                    <a:pt x="63" y="110"/>
                                  </a:lnTo>
                                  <a:lnTo>
                                    <a:pt x="72" y="120"/>
                                  </a:lnTo>
                                  <a:lnTo>
                                    <a:pt x="72" y="125"/>
                                  </a:lnTo>
                                  <a:lnTo>
                                    <a:pt x="77" y="129"/>
                                  </a:lnTo>
                                  <a:lnTo>
                                    <a:pt x="77" y="134"/>
                                  </a:lnTo>
                                  <a:lnTo>
                                    <a:pt x="82" y="139"/>
                                  </a:lnTo>
                                  <a:lnTo>
                                    <a:pt x="82" y="144"/>
                                  </a:lnTo>
                                  <a:lnTo>
                                    <a:pt x="91" y="153"/>
                                  </a:lnTo>
                                  <a:lnTo>
                                    <a:pt x="91" y="158"/>
                                  </a:lnTo>
                                  <a:lnTo>
                                    <a:pt x="96" y="163"/>
                                  </a:lnTo>
                                  <a:lnTo>
                                    <a:pt x="96" y="168"/>
                                  </a:lnTo>
                                  <a:lnTo>
                                    <a:pt x="101" y="173"/>
                                  </a:lnTo>
                                  <a:lnTo>
                                    <a:pt x="101" y="177"/>
                                  </a:lnTo>
                                  <a:lnTo>
                                    <a:pt x="111" y="187"/>
                                  </a:lnTo>
                                  <a:lnTo>
                                    <a:pt x="111" y="192"/>
                                  </a:lnTo>
                                  <a:lnTo>
                                    <a:pt x="115" y="197"/>
                                  </a:lnTo>
                                  <a:lnTo>
                                    <a:pt x="115" y="201"/>
                                  </a:lnTo>
                                  <a:lnTo>
                                    <a:pt x="120" y="206"/>
                                  </a:lnTo>
                                  <a:lnTo>
                                    <a:pt x="120" y="211"/>
                                  </a:lnTo>
                                  <a:lnTo>
                                    <a:pt x="130" y="221"/>
                                  </a:lnTo>
                                  <a:lnTo>
                                    <a:pt x="130" y="225"/>
                                  </a:lnTo>
                                  <a:lnTo>
                                    <a:pt x="135" y="230"/>
                                  </a:lnTo>
                                  <a:lnTo>
                                    <a:pt x="135" y="235"/>
                                  </a:lnTo>
                                  <a:lnTo>
                                    <a:pt x="144" y="245"/>
                                  </a:lnTo>
                                  <a:lnTo>
                                    <a:pt x="144" y="249"/>
                                  </a:lnTo>
                                  <a:lnTo>
                                    <a:pt x="149" y="254"/>
                                  </a:lnTo>
                                  <a:lnTo>
                                    <a:pt x="149" y="259"/>
                                  </a:lnTo>
                                  <a:lnTo>
                                    <a:pt x="154" y="264"/>
                                  </a:lnTo>
                                  <a:lnTo>
                                    <a:pt x="154" y="269"/>
                                  </a:lnTo>
                                  <a:lnTo>
                                    <a:pt x="163" y="278"/>
                                  </a:lnTo>
                                  <a:lnTo>
                                    <a:pt x="163" y="283"/>
                                  </a:lnTo>
                                  <a:lnTo>
                                    <a:pt x="168" y="288"/>
                                  </a:lnTo>
                                  <a:lnTo>
                                    <a:pt x="168" y="293"/>
                                  </a:lnTo>
                                  <a:lnTo>
                                    <a:pt x="173" y="297"/>
                                  </a:lnTo>
                                  <a:lnTo>
                                    <a:pt x="173" y="302"/>
                                  </a:lnTo>
                                  <a:lnTo>
                                    <a:pt x="183" y="312"/>
                                  </a:lnTo>
                                  <a:lnTo>
                                    <a:pt x="183" y="317"/>
                                  </a:lnTo>
                                  <a:lnTo>
                                    <a:pt x="187" y="321"/>
                                  </a:lnTo>
                                  <a:lnTo>
                                    <a:pt x="187" y="326"/>
                                  </a:lnTo>
                                  <a:lnTo>
                                    <a:pt x="197" y="336"/>
                                  </a:lnTo>
                                  <a:lnTo>
                                    <a:pt x="197" y="341"/>
                                  </a:lnTo>
                                  <a:lnTo>
                                    <a:pt x="202" y="345"/>
                                  </a:lnTo>
                                  <a:lnTo>
                                    <a:pt x="202" y="350"/>
                                  </a:lnTo>
                                  <a:lnTo>
                                    <a:pt x="207" y="355"/>
                                  </a:lnTo>
                                  <a:lnTo>
                                    <a:pt x="207" y="360"/>
                                  </a:lnTo>
                                  <a:lnTo>
                                    <a:pt x="216" y="369"/>
                                  </a:lnTo>
                                  <a:lnTo>
                                    <a:pt x="216" y="374"/>
                                  </a:lnTo>
                                  <a:lnTo>
                                    <a:pt x="221" y="379"/>
                                  </a:lnTo>
                                  <a:lnTo>
                                    <a:pt x="221" y="384"/>
                                  </a:lnTo>
                                  <a:lnTo>
                                    <a:pt x="226" y="389"/>
                                  </a:lnTo>
                                  <a:lnTo>
                                    <a:pt x="226" y="393"/>
                                  </a:lnTo>
                                  <a:lnTo>
                                    <a:pt x="235" y="403"/>
                                  </a:lnTo>
                                  <a:lnTo>
                                    <a:pt x="235" y="408"/>
                                  </a:lnTo>
                                  <a:lnTo>
                                    <a:pt x="240" y="413"/>
                                  </a:lnTo>
                                  <a:lnTo>
                                    <a:pt x="240" y="417"/>
                                  </a:lnTo>
                                  <a:lnTo>
                                    <a:pt x="250" y="427"/>
                                  </a:lnTo>
                                  <a:lnTo>
                                    <a:pt x="250" y="432"/>
                                  </a:lnTo>
                                  <a:lnTo>
                                    <a:pt x="255" y="437"/>
                                  </a:lnTo>
                                  <a:lnTo>
                                    <a:pt x="255" y="442"/>
                                  </a:lnTo>
                                  <a:lnTo>
                                    <a:pt x="259" y="446"/>
                                  </a:lnTo>
                                  <a:lnTo>
                                    <a:pt x="259" y="451"/>
                                  </a:lnTo>
                                  <a:lnTo>
                                    <a:pt x="269" y="461"/>
                                  </a:lnTo>
                                  <a:lnTo>
                                    <a:pt x="269" y="466"/>
                                  </a:lnTo>
                                  <a:lnTo>
                                    <a:pt x="274" y="470"/>
                                  </a:lnTo>
                                  <a:lnTo>
                                    <a:pt x="274" y="475"/>
                                  </a:lnTo>
                                  <a:lnTo>
                                    <a:pt x="279" y="480"/>
                                  </a:lnTo>
                                  <a:lnTo>
                                    <a:pt x="279" y="485"/>
                                  </a:lnTo>
                                  <a:lnTo>
                                    <a:pt x="288" y="494"/>
                                  </a:lnTo>
                                  <a:lnTo>
                                    <a:pt x="288" y="499"/>
                                  </a:lnTo>
                                  <a:lnTo>
                                    <a:pt x="293" y="504"/>
                                  </a:lnTo>
                                  <a:lnTo>
                                    <a:pt x="293" y="509"/>
                                  </a:lnTo>
                                  <a:lnTo>
                                    <a:pt x="298" y="514"/>
                                  </a:lnTo>
                                  <a:lnTo>
                                    <a:pt x="298" y="518"/>
                                  </a:lnTo>
                                  <a:lnTo>
                                    <a:pt x="307" y="528"/>
                                  </a:lnTo>
                                  <a:lnTo>
                                    <a:pt x="307" y="533"/>
                                  </a:lnTo>
                                  <a:lnTo>
                                    <a:pt x="312" y="538"/>
                                  </a:lnTo>
                                  <a:lnTo>
                                    <a:pt x="312" y="542"/>
                                  </a:lnTo>
                                  <a:lnTo>
                                    <a:pt x="322" y="552"/>
                                  </a:lnTo>
                                  <a:lnTo>
                                    <a:pt x="322" y="557"/>
                                  </a:lnTo>
                                  <a:lnTo>
                                    <a:pt x="327" y="562"/>
                                  </a:lnTo>
                                  <a:lnTo>
                                    <a:pt x="327" y="566"/>
                                  </a:lnTo>
                                  <a:lnTo>
                                    <a:pt x="331" y="571"/>
                                  </a:lnTo>
                                  <a:lnTo>
                                    <a:pt x="331" y="576"/>
                                  </a:lnTo>
                                  <a:lnTo>
                                    <a:pt x="341" y="586"/>
                                  </a:lnTo>
                                  <a:lnTo>
                                    <a:pt x="341" y="590"/>
                                  </a:lnTo>
                                  <a:lnTo>
                                    <a:pt x="346" y="595"/>
                                  </a:lnTo>
                                  <a:lnTo>
                                    <a:pt x="346" y="600"/>
                                  </a:lnTo>
                                  <a:lnTo>
                                    <a:pt x="351" y="605"/>
                                  </a:lnTo>
                                  <a:lnTo>
                                    <a:pt x="351" y="610"/>
                                  </a:lnTo>
                                  <a:lnTo>
                                    <a:pt x="360" y="619"/>
                                  </a:lnTo>
                                  <a:lnTo>
                                    <a:pt x="360" y="624"/>
                                  </a:lnTo>
                                  <a:lnTo>
                                    <a:pt x="365" y="629"/>
                                  </a:lnTo>
                                  <a:lnTo>
                                    <a:pt x="365" y="634"/>
                                  </a:lnTo>
                                  <a:lnTo>
                                    <a:pt x="375" y="643"/>
                                  </a:lnTo>
                                  <a:lnTo>
                                    <a:pt x="375" y="648"/>
                                  </a:lnTo>
                                  <a:lnTo>
                                    <a:pt x="379" y="653"/>
                                  </a:lnTo>
                                  <a:lnTo>
                                    <a:pt x="379" y="658"/>
                                  </a:lnTo>
                                  <a:lnTo>
                                    <a:pt x="384" y="662"/>
                                  </a:lnTo>
                                  <a:lnTo>
                                    <a:pt x="384" y="667"/>
                                  </a:lnTo>
                                  <a:lnTo>
                                    <a:pt x="394" y="677"/>
                                  </a:lnTo>
                                  <a:lnTo>
                                    <a:pt x="394" y="682"/>
                                  </a:lnTo>
                                  <a:lnTo>
                                    <a:pt x="399" y="686"/>
                                  </a:lnTo>
                                  <a:lnTo>
                                    <a:pt x="399" y="691"/>
                                  </a:lnTo>
                                  <a:lnTo>
                                    <a:pt x="403" y="696"/>
                                  </a:lnTo>
                                  <a:lnTo>
                                    <a:pt x="403" y="701"/>
                                  </a:lnTo>
                                  <a:lnTo>
                                    <a:pt x="413" y="710"/>
                                  </a:lnTo>
                                  <a:lnTo>
                                    <a:pt x="413" y="715"/>
                                  </a:lnTo>
                                  <a:lnTo>
                                    <a:pt x="418" y="720"/>
                                  </a:lnTo>
                                  <a:lnTo>
                                    <a:pt x="418" y="725"/>
                                  </a:lnTo>
                                  <a:lnTo>
                                    <a:pt x="423" y="730"/>
                                  </a:lnTo>
                                  <a:lnTo>
                                    <a:pt x="423" y="734"/>
                                  </a:lnTo>
                                  <a:lnTo>
                                    <a:pt x="432" y="744"/>
                                  </a:lnTo>
                                  <a:lnTo>
                                    <a:pt x="432" y="749"/>
                                  </a:lnTo>
                                  <a:lnTo>
                                    <a:pt x="437" y="754"/>
                                  </a:lnTo>
                                  <a:lnTo>
                                    <a:pt x="437" y="758"/>
                                  </a:lnTo>
                                  <a:lnTo>
                                    <a:pt x="447" y="768"/>
                                  </a:lnTo>
                                  <a:lnTo>
                                    <a:pt x="447" y="773"/>
                                  </a:lnTo>
                                  <a:lnTo>
                                    <a:pt x="451" y="778"/>
                                  </a:lnTo>
                                  <a:lnTo>
                                    <a:pt x="451" y="782"/>
                                  </a:lnTo>
                                  <a:lnTo>
                                    <a:pt x="456" y="787"/>
                                  </a:lnTo>
                                  <a:lnTo>
                                    <a:pt x="456" y="792"/>
                                  </a:lnTo>
                                  <a:lnTo>
                                    <a:pt x="466" y="802"/>
                                  </a:lnTo>
                                  <a:lnTo>
                                    <a:pt x="466" y="806"/>
                                  </a:lnTo>
                                  <a:lnTo>
                                    <a:pt x="471" y="811"/>
                                  </a:lnTo>
                                  <a:lnTo>
                                    <a:pt x="471" y="816"/>
                                  </a:lnTo>
                                  <a:lnTo>
                                    <a:pt x="475" y="821"/>
                                  </a:lnTo>
                                  <a:lnTo>
                                    <a:pt x="475" y="826"/>
                                  </a:lnTo>
                                  <a:lnTo>
                                    <a:pt x="485" y="835"/>
                                  </a:lnTo>
                                  <a:lnTo>
                                    <a:pt x="485" y="840"/>
                                  </a:lnTo>
                                  <a:lnTo>
                                    <a:pt x="490" y="845"/>
                                  </a:lnTo>
                                  <a:lnTo>
                                    <a:pt x="490" y="850"/>
                                  </a:lnTo>
                                  <a:lnTo>
                                    <a:pt x="499" y="859"/>
                                  </a:lnTo>
                                  <a:lnTo>
                                    <a:pt x="499" y="864"/>
                                  </a:lnTo>
                                  <a:lnTo>
                                    <a:pt x="504" y="869"/>
                                  </a:lnTo>
                                  <a:lnTo>
                                    <a:pt x="504" y="874"/>
                                  </a:lnTo>
                                  <a:lnTo>
                                    <a:pt x="509" y="878"/>
                                  </a:lnTo>
                                  <a:lnTo>
                                    <a:pt x="509" y="883"/>
                                  </a:lnTo>
                                  <a:lnTo>
                                    <a:pt x="519" y="893"/>
                                  </a:lnTo>
                                  <a:lnTo>
                                    <a:pt x="519" y="898"/>
                                  </a:lnTo>
                                  <a:lnTo>
                                    <a:pt x="523" y="902"/>
                                  </a:lnTo>
                                  <a:lnTo>
                                    <a:pt x="523" y="907"/>
                                  </a:lnTo>
                                  <a:lnTo>
                                    <a:pt x="528" y="912"/>
                                  </a:lnTo>
                                  <a:lnTo>
                                    <a:pt x="528" y="917"/>
                                  </a:lnTo>
                                  <a:lnTo>
                                    <a:pt x="538" y="926"/>
                                  </a:lnTo>
                                  <a:lnTo>
                                    <a:pt x="538" y="931"/>
                                  </a:lnTo>
                                  <a:lnTo>
                                    <a:pt x="543" y="936"/>
                                  </a:lnTo>
                                  <a:lnTo>
                                    <a:pt x="543" y="941"/>
                                  </a:lnTo>
                                  <a:lnTo>
                                    <a:pt x="552" y="950"/>
                                  </a:lnTo>
                                  <a:lnTo>
                                    <a:pt x="552" y="955"/>
                                  </a:lnTo>
                                  <a:lnTo>
                                    <a:pt x="557" y="960"/>
                                  </a:lnTo>
                                  <a:lnTo>
                                    <a:pt x="557" y="965"/>
                                  </a:lnTo>
                                  <a:lnTo>
                                    <a:pt x="562" y="970"/>
                                  </a:lnTo>
                                  <a:lnTo>
                                    <a:pt x="562" y="974"/>
                                  </a:lnTo>
                                  <a:lnTo>
                                    <a:pt x="571" y="984"/>
                                  </a:lnTo>
                                  <a:lnTo>
                                    <a:pt x="571" y="989"/>
                                  </a:lnTo>
                                  <a:lnTo>
                                    <a:pt x="576" y="994"/>
                                  </a:lnTo>
                                  <a:lnTo>
                                    <a:pt x="576" y="998"/>
                                  </a:lnTo>
                                  <a:lnTo>
                                    <a:pt x="581" y="1003"/>
                                  </a:lnTo>
                                  <a:lnTo>
                                    <a:pt x="581" y="1008"/>
                                  </a:lnTo>
                                  <a:lnTo>
                                    <a:pt x="591" y="1018"/>
                                  </a:lnTo>
                                  <a:lnTo>
                                    <a:pt x="591" y="1022"/>
                                  </a:lnTo>
                                  <a:lnTo>
                                    <a:pt x="595" y="1027"/>
                                  </a:lnTo>
                                  <a:lnTo>
                                    <a:pt x="595" y="1032"/>
                                  </a:lnTo>
                                  <a:lnTo>
                                    <a:pt x="600" y="1037"/>
                                  </a:lnTo>
                                  <a:lnTo>
                                    <a:pt x="600" y="1042"/>
                                  </a:lnTo>
                                  <a:lnTo>
                                    <a:pt x="610" y="1051"/>
                                  </a:lnTo>
                                  <a:lnTo>
                                    <a:pt x="610" y="1056"/>
                                  </a:lnTo>
                                  <a:lnTo>
                                    <a:pt x="615" y="1061"/>
                                  </a:lnTo>
                                  <a:lnTo>
                                    <a:pt x="615" y="1066"/>
                                  </a:lnTo>
                                  <a:lnTo>
                                    <a:pt x="624" y="1075"/>
                                  </a:lnTo>
                                  <a:lnTo>
                                    <a:pt x="624" y="1080"/>
                                  </a:lnTo>
                                  <a:lnTo>
                                    <a:pt x="629" y="1085"/>
                                  </a:lnTo>
                                  <a:lnTo>
                                    <a:pt x="629" y="1090"/>
                                  </a:lnTo>
                                  <a:lnTo>
                                    <a:pt x="634" y="1094"/>
                                  </a:lnTo>
                                  <a:lnTo>
                                    <a:pt x="634" y="1099"/>
                                  </a:lnTo>
                                  <a:lnTo>
                                    <a:pt x="643" y="1109"/>
                                  </a:lnTo>
                                  <a:lnTo>
                                    <a:pt x="643" y="1114"/>
                                  </a:lnTo>
                                  <a:lnTo>
                                    <a:pt x="648" y="1118"/>
                                  </a:lnTo>
                                  <a:lnTo>
                                    <a:pt x="648" y="1123"/>
                                  </a:lnTo>
                                  <a:lnTo>
                                    <a:pt x="653" y="1128"/>
                                  </a:lnTo>
                                  <a:lnTo>
                                    <a:pt x="653" y="1133"/>
                                  </a:lnTo>
                                  <a:lnTo>
                                    <a:pt x="663" y="1142"/>
                                  </a:lnTo>
                                  <a:lnTo>
                                    <a:pt x="663" y="1147"/>
                                  </a:lnTo>
                                  <a:lnTo>
                                    <a:pt x="667" y="1152"/>
                                  </a:lnTo>
                                  <a:lnTo>
                                    <a:pt x="667" y="1157"/>
                                  </a:lnTo>
                                  <a:lnTo>
                                    <a:pt x="677" y="1167"/>
                                  </a:lnTo>
                                  <a:lnTo>
                                    <a:pt x="677" y="1171"/>
                                  </a:lnTo>
                                  <a:lnTo>
                                    <a:pt x="682" y="1176"/>
                                  </a:lnTo>
                                  <a:lnTo>
                                    <a:pt x="682" y="1181"/>
                                  </a:lnTo>
                                  <a:lnTo>
                                    <a:pt x="687" y="1186"/>
                                  </a:lnTo>
                                  <a:lnTo>
                                    <a:pt x="687" y="1191"/>
                                  </a:lnTo>
                                  <a:lnTo>
                                    <a:pt x="696" y="1200"/>
                                  </a:lnTo>
                                  <a:lnTo>
                                    <a:pt x="696" y="1205"/>
                                  </a:lnTo>
                                  <a:lnTo>
                                    <a:pt x="701" y="1210"/>
                                  </a:lnTo>
                                  <a:lnTo>
                                    <a:pt x="701" y="1215"/>
                                  </a:lnTo>
                                  <a:lnTo>
                                    <a:pt x="706" y="1219"/>
                                  </a:lnTo>
                                  <a:lnTo>
                                    <a:pt x="706" y="1224"/>
                                  </a:lnTo>
                                  <a:lnTo>
                                    <a:pt x="715" y="1234"/>
                                  </a:lnTo>
                                  <a:lnTo>
                                    <a:pt x="715" y="1239"/>
                                  </a:lnTo>
                                  <a:lnTo>
                                    <a:pt x="720" y="1243"/>
                                  </a:lnTo>
                                  <a:lnTo>
                                    <a:pt x="720" y="1248"/>
                                  </a:lnTo>
                                  <a:lnTo>
                                    <a:pt x="725" y="1253"/>
                                  </a:lnTo>
                                  <a:lnTo>
                                    <a:pt x="725" y="1258"/>
                                  </a:lnTo>
                                  <a:lnTo>
                                    <a:pt x="735" y="1267"/>
                                  </a:lnTo>
                                  <a:lnTo>
                                    <a:pt x="735" y="1272"/>
                                  </a:lnTo>
                                  <a:lnTo>
                                    <a:pt x="739" y="1277"/>
                                  </a:lnTo>
                                  <a:lnTo>
                                    <a:pt x="739" y="1282"/>
                                  </a:lnTo>
                                  <a:lnTo>
                                    <a:pt x="749" y="1291"/>
                                  </a:lnTo>
                                  <a:lnTo>
                                    <a:pt x="749" y="1296"/>
                                  </a:lnTo>
                                  <a:lnTo>
                                    <a:pt x="754" y="1301"/>
                                  </a:lnTo>
                                  <a:lnTo>
                                    <a:pt x="754" y="1306"/>
                                  </a:lnTo>
                                  <a:lnTo>
                                    <a:pt x="759" y="1311"/>
                                  </a:lnTo>
                                  <a:lnTo>
                                    <a:pt x="759" y="1315"/>
                                  </a:lnTo>
                                  <a:lnTo>
                                    <a:pt x="768" y="1325"/>
                                  </a:lnTo>
                                  <a:lnTo>
                                    <a:pt x="768" y="1330"/>
                                  </a:lnTo>
                                  <a:lnTo>
                                    <a:pt x="773" y="1335"/>
                                  </a:lnTo>
                                  <a:lnTo>
                                    <a:pt x="773" y="1339"/>
                                  </a:lnTo>
                                  <a:lnTo>
                                    <a:pt x="778" y="1344"/>
                                  </a:lnTo>
                                  <a:lnTo>
                                    <a:pt x="778" y="1349"/>
                                  </a:lnTo>
                                  <a:lnTo>
                                    <a:pt x="787" y="1359"/>
                                  </a:lnTo>
                                  <a:lnTo>
                                    <a:pt x="787" y="1363"/>
                                  </a:lnTo>
                                  <a:lnTo>
                                    <a:pt x="792" y="1368"/>
                                  </a:lnTo>
                                  <a:lnTo>
                                    <a:pt x="792" y="1373"/>
                                  </a:lnTo>
                                  <a:lnTo>
                                    <a:pt x="802" y="1383"/>
                                  </a:lnTo>
                                  <a:lnTo>
                                    <a:pt x="802" y="1387"/>
                                  </a:lnTo>
                                  <a:lnTo>
                                    <a:pt x="807" y="1392"/>
                                  </a:lnTo>
                                  <a:lnTo>
                                    <a:pt x="807" y="1397"/>
                                  </a:lnTo>
                                  <a:lnTo>
                                    <a:pt x="811" y="1402"/>
                                  </a:lnTo>
                                  <a:lnTo>
                                    <a:pt x="811" y="1407"/>
                                  </a:lnTo>
                                  <a:lnTo>
                                    <a:pt x="821" y="1416"/>
                                  </a:lnTo>
                                  <a:lnTo>
                                    <a:pt x="821" y="1421"/>
                                  </a:lnTo>
                                  <a:lnTo>
                                    <a:pt x="826" y="1426"/>
                                  </a:lnTo>
                                  <a:lnTo>
                                    <a:pt x="826" y="1431"/>
                                  </a:lnTo>
                                  <a:lnTo>
                                    <a:pt x="831" y="1435"/>
                                  </a:lnTo>
                                  <a:lnTo>
                                    <a:pt x="831" y="1440"/>
                                  </a:lnTo>
                                  <a:lnTo>
                                    <a:pt x="840" y="1450"/>
                                  </a:lnTo>
                                  <a:lnTo>
                                    <a:pt x="840" y="1455"/>
                                  </a:lnTo>
                                  <a:lnTo>
                                    <a:pt x="845" y="1459"/>
                                  </a:lnTo>
                                  <a:lnTo>
                                    <a:pt x="845" y="1464"/>
                                  </a:lnTo>
                                  <a:lnTo>
                                    <a:pt x="855" y="1474"/>
                                  </a:lnTo>
                                  <a:lnTo>
                                    <a:pt x="855" y="1479"/>
                                  </a:lnTo>
                                  <a:lnTo>
                                    <a:pt x="859" y="1483"/>
                                  </a:lnTo>
                                  <a:lnTo>
                                    <a:pt x="859" y="1488"/>
                                  </a:lnTo>
                                  <a:lnTo>
                                    <a:pt x="864" y="1493"/>
                                  </a:lnTo>
                                  <a:lnTo>
                                    <a:pt x="864" y="149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3"/>
                          <wps:cNvSpPr>
                            <a:spLocks/>
                          </wps:cNvSpPr>
                          <wps:spPr bwMode="auto">
                            <a:xfrm>
                              <a:off x="5208" y="1268"/>
                              <a:ext cx="53" cy="96"/>
                            </a:xfrm>
                            <a:custGeom>
                              <a:avLst/>
                              <a:gdLst>
                                <a:gd name="T0" fmla="*/ 0 w 53"/>
                                <a:gd name="T1" fmla="*/ 0 h 96"/>
                                <a:gd name="T2" fmla="*/ 0 w 53"/>
                                <a:gd name="T3" fmla="*/ 4 h 96"/>
                                <a:gd name="T4" fmla="*/ 5 w 53"/>
                                <a:gd name="T5" fmla="*/ 9 h 96"/>
                                <a:gd name="T6" fmla="*/ 10 w 53"/>
                                <a:gd name="T7" fmla="*/ 14 h 96"/>
                                <a:gd name="T8" fmla="*/ 10 w 53"/>
                                <a:gd name="T9" fmla="*/ 19 h 96"/>
                                <a:gd name="T10" fmla="*/ 15 w 53"/>
                                <a:gd name="T11" fmla="*/ 24 h 96"/>
                                <a:gd name="T12" fmla="*/ 15 w 53"/>
                                <a:gd name="T13" fmla="*/ 28 h 96"/>
                                <a:gd name="T14" fmla="*/ 19 w 53"/>
                                <a:gd name="T15" fmla="*/ 33 h 96"/>
                                <a:gd name="T16" fmla="*/ 19 w 53"/>
                                <a:gd name="T17" fmla="*/ 38 h 96"/>
                                <a:gd name="T18" fmla="*/ 29 w 53"/>
                                <a:gd name="T19" fmla="*/ 48 h 96"/>
                                <a:gd name="T20" fmla="*/ 29 w 53"/>
                                <a:gd name="T21" fmla="*/ 52 h 96"/>
                                <a:gd name="T22" fmla="*/ 34 w 53"/>
                                <a:gd name="T23" fmla="*/ 57 h 96"/>
                                <a:gd name="T24" fmla="*/ 34 w 53"/>
                                <a:gd name="T25" fmla="*/ 62 h 96"/>
                                <a:gd name="T26" fmla="*/ 43 w 53"/>
                                <a:gd name="T27" fmla="*/ 72 h 96"/>
                                <a:gd name="T28" fmla="*/ 43 w 53"/>
                                <a:gd name="T29" fmla="*/ 76 h 96"/>
                                <a:gd name="T30" fmla="*/ 48 w 53"/>
                                <a:gd name="T31" fmla="*/ 81 h 96"/>
                                <a:gd name="T32" fmla="*/ 48 w 53"/>
                                <a:gd name="T33" fmla="*/ 86 h 96"/>
                                <a:gd name="T34" fmla="*/ 53 w 53"/>
                                <a:gd name="T35" fmla="*/ 91 h 96"/>
                                <a:gd name="T36" fmla="*/ 53 w 53"/>
                                <a:gd name="T3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0"/>
                                  </a:moveTo>
                                  <a:lnTo>
                                    <a:pt x="0" y="4"/>
                                  </a:lnTo>
                                  <a:lnTo>
                                    <a:pt x="5" y="9"/>
                                  </a:lnTo>
                                  <a:lnTo>
                                    <a:pt x="10" y="14"/>
                                  </a:lnTo>
                                  <a:lnTo>
                                    <a:pt x="10" y="19"/>
                                  </a:lnTo>
                                  <a:lnTo>
                                    <a:pt x="15" y="24"/>
                                  </a:lnTo>
                                  <a:lnTo>
                                    <a:pt x="15" y="28"/>
                                  </a:lnTo>
                                  <a:lnTo>
                                    <a:pt x="19" y="33"/>
                                  </a:lnTo>
                                  <a:lnTo>
                                    <a:pt x="19" y="38"/>
                                  </a:lnTo>
                                  <a:lnTo>
                                    <a:pt x="29" y="48"/>
                                  </a:lnTo>
                                  <a:lnTo>
                                    <a:pt x="29" y="52"/>
                                  </a:lnTo>
                                  <a:lnTo>
                                    <a:pt x="34" y="57"/>
                                  </a:lnTo>
                                  <a:lnTo>
                                    <a:pt x="34" y="62"/>
                                  </a:lnTo>
                                  <a:lnTo>
                                    <a:pt x="43" y="72"/>
                                  </a:lnTo>
                                  <a:lnTo>
                                    <a:pt x="43" y="76"/>
                                  </a:lnTo>
                                  <a:lnTo>
                                    <a:pt x="48" y="81"/>
                                  </a:lnTo>
                                  <a:lnTo>
                                    <a:pt x="48" y="86"/>
                                  </a:lnTo>
                                  <a:lnTo>
                                    <a:pt x="53" y="91"/>
                                  </a:lnTo>
                                  <a:lnTo>
                                    <a:pt x="53"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4"/>
                          <wps:cNvSpPr>
                            <a:spLocks/>
                          </wps:cNvSpPr>
                          <wps:spPr bwMode="auto">
                            <a:xfrm>
                              <a:off x="5275" y="1383"/>
                              <a:ext cx="903" cy="1560"/>
                            </a:xfrm>
                            <a:custGeom>
                              <a:avLst/>
                              <a:gdLst>
                                <a:gd name="T0" fmla="*/ 10 w 903"/>
                                <a:gd name="T1" fmla="*/ 19 h 1560"/>
                                <a:gd name="T2" fmla="*/ 24 w 903"/>
                                <a:gd name="T3" fmla="*/ 43 h 1560"/>
                                <a:gd name="T4" fmla="*/ 39 w 903"/>
                                <a:gd name="T5" fmla="*/ 72 h 1560"/>
                                <a:gd name="T6" fmla="*/ 58 w 903"/>
                                <a:gd name="T7" fmla="*/ 101 h 1560"/>
                                <a:gd name="T8" fmla="*/ 72 w 903"/>
                                <a:gd name="T9" fmla="*/ 129 h 1560"/>
                                <a:gd name="T10" fmla="*/ 92 w 903"/>
                                <a:gd name="T11" fmla="*/ 158 h 1560"/>
                                <a:gd name="T12" fmla="*/ 106 w 903"/>
                                <a:gd name="T13" fmla="*/ 187 h 1560"/>
                                <a:gd name="T14" fmla="*/ 125 w 903"/>
                                <a:gd name="T15" fmla="*/ 216 h 1560"/>
                                <a:gd name="T16" fmla="*/ 140 w 903"/>
                                <a:gd name="T17" fmla="*/ 245 h 1560"/>
                                <a:gd name="T18" fmla="*/ 159 w 903"/>
                                <a:gd name="T19" fmla="*/ 273 h 1560"/>
                                <a:gd name="T20" fmla="*/ 173 w 903"/>
                                <a:gd name="T21" fmla="*/ 302 h 1560"/>
                                <a:gd name="T22" fmla="*/ 192 w 903"/>
                                <a:gd name="T23" fmla="*/ 331 h 1560"/>
                                <a:gd name="T24" fmla="*/ 202 w 903"/>
                                <a:gd name="T25" fmla="*/ 355 h 1560"/>
                                <a:gd name="T26" fmla="*/ 226 w 903"/>
                                <a:gd name="T27" fmla="*/ 389 h 1560"/>
                                <a:gd name="T28" fmla="*/ 236 w 903"/>
                                <a:gd name="T29" fmla="*/ 413 h 1560"/>
                                <a:gd name="T30" fmla="*/ 255 w 903"/>
                                <a:gd name="T31" fmla="*/ 441 h 1560"/>
                                <a:gd name="T32" fmla="*/ 269 w 903"/>
                                <a:gd name="T33" fmla="*/ 470 h 1560"/>
                                <a:gd name="T34" fmla="*/ 288 w 903"/>
                                <a:gd name="T35" fmla="*/ 499 h 1560"/>
                                <a:gd name="T36" fmla="*/ 303 w 903"/>
                                <a:gd name="T37" fmla="*/ 528 h 1560"/>
                                <a:gd name="T38" fmla="*/ 322 w 903"/>
                                <a:gd name="T39" fmla="*/ 557 h 1560"/>
                                <a:gd name="T40" fmla="*/ 336 w 903"/>
                                <a:gd name="T41" fmla="*/ 586 h 1560"/>
                                <a:gd name="T42" fmla="*/ 356 w 903"/>
                                <a:gd name="T43" fmla="*/ 614 h 1560"/>
                                <a:gd name="T44" fmla="*/ 370 w 903"/>
                                <a:gd name="T45" fmla="*/ 643 h 1560"/>
                                <a:gd name="T46" fmla="*/ 389 w 903"/>
                                <a:gd name="T47" fmla="*/ 672 h 1560"/>
                                <a:gd name="T48" fmla="*/ 404 w 903"/>
                                <a:gd name="T49" fmla="*/ 701 h 1560"/>
                                <a:gd name="T50" fmla="*/ 423 w 903"/>
                                <a:gd name="T51" fmla="*/ 730 h 1560"/>
                                <a:gd name="T52" fmla="*/ 432 w 903"/>
                                <a:gd name="T53" fmla="*/ 754 h 1560"/>
                                <a:gd name="T54" fmla="*/ 452 w 903"/>
                                <a:gd name="T55" fmla="*/ 782 h 1560"/>
                                <a:gd name="T56" fmla="*/ 466 w 903"/>
                                <a:gd name="T57" fmla="*/ 811 h 1560"/>
                                <a:gd name="T58" fmla="*/ 485 w 903"/>
                                <a:gd name="T59" fmla="*/ 840 h 1560"/>
                                <a:gd name="T60" fmla="*/ 500 w 903"/>
                                <a:gd name="T61" fmla="*/ 869 h 1560"/>
                                <a:gd name="T62" fmla="*/ 519 w 903"/>
                                <a:gd name="T63" fmla="*/ 898 h 1560"/>
                                <a:gd name="T64" fmla="*/ 533 w 903"/>
                                <a:gd name="T65" fmla="*/ 926 h 1560"/>
                                <a:gd name="T66" fmla="*/ 552 w 903"/>
                                <a:gd name="T67" fmla="*/ 955 h 1560"/>
                                <a:gd name="T68" fmla="*/ 567 w 903"/>
                                <a:gd name="T69" fmla="*/ 984 h 1560"/>
                                <a:gd name="T70" fmla="*/ 586 w 903"/>
                                <a:gd name="T71" fmla="*/ 1013 h 1560"/>
                                <a:gd name="T72" fmla="*/ 600 w 903"/>
                                <a:gd name="T73" fmla="*/ 1042 h 1560"/>
                                <a:gd name="T74" fmla="*/ 620 w 903"/>
                                <a:gd name="T75" fmla="*/ 1070 h 1560"/>
                                <a:gd name="T76" fmla="*/ 629 w 903"/>
                                <a:gd name="T77" fmla="*/ 1094 h 1560"/>
                                <a:gd name="T78" fmla="*/ 653 w 903"/>
                                <a:gd name="T79" fmla="*/ 1128 h 1560"/>
                                <a:gd name="T80" fmla="*/ 663 w 903"/>
                                <a:gd name="T81" fmla="*/ 1152 h 1560"/>
                                <a:gd name="T82" fmla="*/ 682 w 903"/>
                                <a:gd name="T83" fmla="*/ 1181 h 1560"/>
                                <a:gd name="T84" fmla="*/ 696 w 903"/>
                                <a:gd name="T85" fmla="*/ 1210 h 1560"/>
                                <a:gd name="T86" fmla="*/ 716 w 903"/>
                                <a:gd name="T87" fmla="*/ 1239 h 1560"/>
                                <a:gd name="T88" fmla="*/ 730 w 903"/>
                                <a:gd name="T89" fmla="*/ 1267 h 1560"/>
                                <a:gd name="T90" fmla="*/ 749 w 903"/>
                                <a:gd name="T91" fmla="*/ 1296 h 1560"/>
                                <a:gd name="T92" fmla="*/ 764 w 903"/>
                                <a:gd name="T93" fmla="*/ 1325 h 1560"/>
                                <a:gd name="T94" fmla="*/ 783 w 903"/>
                                <a:gd name="T95" fmla="*/ 1354 h 1560"/>
                                <a:gd name="T96" fmla="*/ 797 w 903"/>
                                <a:gd name="T97" fmla="*/ 1383 h 1560"/>
                                <a:gd name="T98" fmla="*/ 816 w 903"/>
                                <a:gd name="T99" fmla="*/ 1411 h 1560"/>
                                <a:gd name="T100" fmla="*/ 831 w 903"/>
                                <a:gd name="T101" fmla="*/ 1440 h 1560"/>
                                <a:gd name="T102" fmla="*/ 850 w 903"/>
                                <a:gd name="T103" fmla="*/ 1469 h 1560"/>
                                <a:gd name="T104" fmla="*/ 860 w 903"/>
                                <a:gd name="T105" fmla="*/ 1493 h 1560"/>
                                <a:gd name="T106" fmla="*/ 884 w 903"/>
                                <a:gd name="T107" fmla="*/ 1527 h 1560"/>
                                <a:gd name="T108" fmla="*/ 893 w 903"/>
                                <a:gd name="T109" fmla="*/ 1551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3" h="1560">
                                  <a:moveTo>
                                    <a:pt x="0" y="0"/>
                                  </a:moveTo>
                                  <a:lnTo>
                                    <a:pt x="0" y="5"/>
                                  </a:lnTo>
                                  <a:lnTo>
                                    <a:pt x="5" y="9"/>
                                  </a:lnTo>
                                  <a:lnTo>
                                    <a:pt x="5" y="14"/>
                                  </a:lnTo>
                                  <a:lnTo>
                                    <a:pt x="10" y="19"/>
                                  </a:lnTo>
                                  <a:lnTo>
                                    <a:pt x="15" y="24"/>
                                  </a:lnTo>
                                  <a:lnTo>
                                    <a:pt x="15" y="29"/>
                                  </a:lnTo>
                                  <a:lnTo>
                                    <a:pt x="20" y="33"/>
                                  </a:lnTo>
                                  <a:lnTo>
                                    <a:pt x="20" y="38"/>
                                  </a:lnTo>
                                  <a:lnTo>
                                    <a:pt x="24" y="43"/>
                                  </a:lnTo>
                                  <a:lnTo>
                                    <a:pt x="24" y="48"/>
                                  </a:lnTo>
                                  <a:lnTo>
                                    <a:pt x="34" y="57"/>
                                  </a:lnTo>
                                  <a:lnTo>
                                    <a:pt x="34" y="62"/>
                                  </a:lnTo>
                                  <a:lnTo>
                                    <a:pt x="39" y="67"/>
                                  </a:lnTo>
                                  <a:lnTo>
                                    <a:pt x="39" y="72"/>
                                  </a:lnTo>
                                  <a:lnTo>
                                    <a:pt x="48" y="81"/>
                                  </a:lnTo>
                                  <a:lnTo>
                                    <a:pt x="48" y="86"/>
                                  </a:lnTo>
                                  <a:lnTo>
                                    <a:pt x="53" y="91"/>
                                  </a:lnTo>
                                  <a:lnTo>
                                    <a:pt x="53" y="96"/>
                                  </a:lnTo>
                                  <a:lnTo>
                                    <a:pt x="58" y="101"/>
                                  </a:lnTo>
                                  <a:lnTo>
                                    <a:pt x="58" y="105"/>
                                  </a:lnTo>
                                  <a:lnTo>
                                    <a:pt x="68" y="115"/>
                                  </a:lnTo>
                                  <a:lnTo>
                                    <a:pt x="68" y="120"/>
                                  </a:lnTo>
                                  <a:lnTo>
                                    <a:pt x="72" y="125"/>
                                  </a:lnTo>
                                  <a:lnTo>
                                    <a:pt x="72" y="129"/>
                                  </a:lnTo>
                                  <a:lnTo>
                                    <a:pt x="77" y="134"/>
                                  </a:lnTo>
                                  <a:lnTo>
                                    <a:pt x="77" y="139"/>
                                  </a:lnTo>
                                  <a:lnTo>
                                    <a:pt x="87" y="149"/>
                                  </a:lnTo>
                                  <a:lnTo>
                                    <a:pt x="87" y="153"/>
                                  </a:lnTo>
                                  <a:lnTo>
                                    <a:pt x="92" y="158"/>
                                  </a:lnTo>
                                  <a:lnTo>
                                    <a:pt x="92" y="163"/>
                                  </a:lnTo>
                                  <a:lnTo>
                                    <a:pt x="101" y="173"/>
                                  </a:lnTo>
                                  <a:lnTo>
                                    <a:pt x="101" y="177"/>
                                  </a:lnTo>
                                  <a:lnTo>
                                    <a:pt x="106" y="182"/>
                                  </a:lnTo>
                                  <a:lnTo>
                                    <a:pt x="106" y="187"/>
                                  </a:lnTo>
                                  <a:lnTo>
                                    <a:pt x="111" y="192"/>
                                  </a:lnTo>
                                  <a:lnTo>
                                    <a:pt x="111" y="197"/>
                                  </a:lnTo>
                                  <a:lnTo>
                                    <a:pt x="120" y="206"/>
                                  </a:lnTo>
                                  <a:lnTo>
                                    <a:pt x="120" y="211"/>
                                  </a:lnTo>
                                  <a:lnTo>
                                    <a:pt x="125" y="216"/>
                                  </a:lnTo>
                                  <a:lnTo>
                                    <a:pt x="125" y="221"/>
                                  </a:lnTo>
                                  <a:lnTo>
                                    <a:pt x="130" y="225"/>
                                  </a:lnTo>
                                  <a:lnTo>
                                    <a:pt x="130" y="230"/>
                                  </a:lnTo>
                                  <a:lnTo>
                                    <a:pt x="140" y="240"/>
                                  </a:lnTo>
                                  <a:lnTo>
                                    <a:pt x="140" y="245"/>
                                  </a:lnTo>
                                  <a:lnTo>
                                    <a:pt x="144" y="249"/>
                                  </a:lnTo>
                                  <a:lnTo>
                                    <a:pt x="144" y="254"/>
                                  </a:lnTo>
                                  <a:lnTo>
                                    <a:pt x="149" y="259"/>
                                  </a:lnTo>
                                  <a:lnTo>
                                    <a:pt x="149" y="264"/>
                                  </a:lnTo>
                                  <a:lnTo>
                                    <a:pt x="159" y="273"/>
                                  </a:lnTo>
                                  <a:lnTo>
                                    <a:pt x="159" y="278"/>
                                  </a:lnTo>
                                  <a:lnTo>
                                    <a:pt x="164" y="283"/>
                                  </a:lnTo>
                                  <a:lnTo>
                                    <a:pt x="164" y="288"/>
                                  </a:lnTo>
                                  <a:lnTo>
                                    <a:pt x="173" y="297"/>
                                  </a:lnTo>
                                  <a:lnTo>
                                    <a:pt x="173" y="302"/>
                                  </a:lnTo>
                                  <a:lnTo>
                                    <a:pt x="178" y="307"/>
                                  </a:lnTo>
                                  <a:lnTo>
                                    <a:pt x="178" y="312"/>
                                  </a:lnTo>
                                  <a:lnTo>
                                    <a:pt x="183" y="317"/>
                                  </a:lnTo>
                                  <a:lnTo>
                                    <a:pt x="183" y="321"/>
                                  </a:lnTo>
                                  <a:lnTo>
                                    <a:pt x="192" y="331"/>
                                  </a:lnTo>
                                  <a:lnTo>
                                    <a:pt x="192" y="336"/>
                                  </a:lnTo>
                                  <a:lnTo>
                                    <a:pt x="197" y="341"/>
                                  </a:lnTo>
                                  <a:lnTo>
                                    <a:pt x="197" y="345"/>
                                  </a:lnTo>
                                  <a:lnTo>
                                    <a:pt x="202" y="350"/>
                                  </a:lnTo>
                                  <a:lnTo>
                                    <a:pt x="202" y="355"/>
                                  </a:lnTo>
                                  <a:lnTo>
                                    <a:pt x="212" y="365"/>
                                  </a:lnTo>
                                  <a:lnTo>
                                    <a:pt x="212" y="369"/>
                                  </a:lnTo>
                                  <a:lnTo>
                                    <a:pt x="216" y="374"/>
                                  </a:lnTo>
                                  <a:lnTo>
                                    <a:pt x="216" y="379"/>
                                  </a:lnTo>
                                  <a:lnTo>
                                    <a:pt x="226" y="389"/>
                                  </a:lnTo>
                                  <a:lnTo>
                                    <a:pt x="226" y="393"/>
                                  </a:lnTo>
                                  <a:lnTo>
                                    <a:pt x="231" y="398"/>
                                  </a:lnTo>
                                  <a:lnTo>
                                    <a:pt x="231" y="403"/>
                                  </a:lnTo>
                                  <a:lnTo>
                                    <a:pt x="236" y="408"/>
                                  </a:lnTo>
                                  <a:lnTo>
                                    <a:pt x="236" y="413"/>
                                  </a:lnTo>
                                  <a:lnTo>
                                    <a:pt x="245" y="422"/>
                                  </a:lnTo>
                                  <a:lnTo>
                                    <a:pt x="245" y="427"/>
                                  </a:lnTo>
                                  <a:lnTo>
                                    <a:pt x="250" y="432"/>
                                  </a:lnTo>
                                  <a:lnTo>
                                    <a:pt x="250" y="437"/>
                                  </a:lnTo>
                                  <a:lnTo>
                                    <a:pt x="255" y="441"/>
                                  </a:lnTo>
                                  <a:lnTo>
                                    <a:pt x="255" y="446"/>
                                  </a:lnTo>
                                  <a:lnTo>
                                    <a:pt x="264" y="456"/>
                                  </a:lnTo>
                                  <a:lnTo>
                                    <a:pt x="264" y="461"/>
                                  </a:lnTo>
                                  <a:lnTo>
                                    <a:pt x="269" y="466"/>
                                  </a:lnTo>
                                  <a:lnTo>
                                    <a:pt x="269" y="470"/>
                                  </a:lnTo>
                                  <a:lnTo>
                                    <a:pt x="279" y="480"/>
                                  </a:lnTo>
                                  <a:lnTo>
                                    <a:pt x="279" y="485"/>
                                  </a:lnTo>
                                  <a:lnTo>
                                    <a:pt x="284" y="490"/>
                                  </a:lnTo>
                                  <a:lnTo>
                                    <a:pt x="284" y="494"/>
                                  </a:lnTo>
                                  <a:lnTo>
                                    <a:pt x="288" y="499"/>
                                  </a:lnTo>
                                  <a:lnTo>
                                    <a:pt x="288" y="504"/>
                                  </a:lnTo>
                                  <a:lnTo>
                                    <a:pt x="298" y="514"/>
                                  </a:lnTo>
                                  <a:lnTo>
                                    <a:pt x="298" y="518"/>
                                  </a:lnTo>
                                  <a:lnTo>
                                    <a:pt x="303" y="523"/>
                                  </a:lnTo>
                                  <a:lnTo>
                                    <a:pt x="303" y="528"/>
                                  </a:lnTo>
                                  <a:lnTo>
                                    <a:pt x="308" y="533"/>
                                  </a:lnTo>
                                  <a:lnTo>
                                    <a:pt x="308" y="538"/>
                                  </a:lnTo>
                                  <a:lnTo>
                                    <a:pt x="317" y="547"/>
                                  </a:lnTo>
                                  <a:lnTo>
                                    <a:pt x="317" y="552"/>
                                  </a:lnTo>
                                  <a:lnTo>
                                    <a:pt x="322" y="557"/>
                                  </a:lnTo>
                                  <a:lnTo>
                                    <a:pt x="322" y="562"/>
                                  </a:lnTo>
                                  <a:lnTo>
                                    <a:pt x="327" y="566"/>
                                  </a:lnTo>
                                  <a:lnTo>
                                    <a:pt x="327" y="571"/>
                                  </a:lnTo>
                                  <a:lnTo>
                                    <a:pt x="336" y="581"/>
                                  </a:lnTo>
                                  <a:lnTo>
                                    <a:pt x="336" y="586"/>
                                  </a:lnTo>
                                  <a:lnTo>
                                    <a:pt x="341" y="590"/>
                                  </a:lnTo>
                                  <a:lnTo>
                                    <a:pt x="341" y="595"/>
                                  </a:lnTo>
                                  <a:lnTo>
                                    <a:pt x="351" y="605"/>
                                  </a:lnTo>
                                  <a:lnTo>
                                    <a:pt x="351" y="610"/>
                                  </a:lnTo>
                                  <a:lnTo>
                                    <a:pt x="356" y="614"/>
                                  </a:lnTo>
                                  <a:lnTo>
                                    <a:pt x="356" y="619"/>
                                  </a:lnTo>
                                  <a:lnTo>
                                    <a:pt x="360" y="624"/>
                                  </a:lnTo>
                                  <a:lnTo>
                                    <a:pt x="360" y="629"/>
                                  </a:lnTo>
                                  <a:lnTo>
                                    <a:pt x="370" y="638"/>
                                  </a:lnTo>
                                  <a:lnTo>
                                    <a:pt x="370" y="643"/>
                                  </a:lnTo>
                                  <a:lnTo>
                                    <a:pt x="375" y="648"/>
                                  </a:lnTo>
                                  <a:lnTo>
                                    <a:pt x="375" y="653"/>
                                  </a:lnTo>
                                  <a:lnTo>
                                    <a:pt x="380" y="658"/>
                                  </a:lnTo>
                                  <a:lnTo>
                                    <a:pt x="380" y="662"/>
                                  </a:lnTo>
                                  <a:lnTo>
                                    <a:pt x="389" y="672"/>
                                  </a:lnTo>
                                  <a:lnTo>
                                    <a:pt x="389" y="677"/>
                                  </a:lnTo>
                                  <a:lnTo>
                                    <a:pt x="394" y="682"/>
                                  </a:lnTo>
                                  <a:lnTo>
                                    <a:pt x="394" y="686"/>
                                  </a:lnTo>
                                  <a:lnTo>
                                    <a:pt x="404" y="696"/>
                                  </a:lnTo>
                                  <a:lnTo>
                                    <a:pt x="404" y="701"/>
                                  </a:lnTo>
                                  <a:lnTo>
                                    <a:pt x="408" y="706"/>
                                  </a:lnTo>
                                  <a:lnTo>
                                    <a:pt x="408" y="710"/>
                                  </a:lnTo>
                                  <a:lnTo>
                                    <a:pt x="413" y="715"/>
                                  </a:lnTo>
                                  <a:lnTo>
                                    <a:pt x="413" y="720"/>
                                  </a:lnTo>
                                  <a:lnTo>
                                    <a:pt x="423" y="730"/>
                                  </a:lnTo>
                                  <a:lnTo>
                                    <a:pt x="423" y="734"/>
                                  </a:lnTo>
                                  <a:lnTo>
                                    <a:pt x="428" y="739"/>
                                  </a:lnTo>
                                  <a:lnTo>
                                    <a:pt x="428" y="744"/>
                                  </a:lnTo>
                                  <a:lnTo>
                                    <a:pt x="432" y="749"/>
                                  </a:lnTo>
                                  <a:lnTo>
                                    <a:pt x="432" y="754"/>
                                  </a:lnTo>
                                  <a:lnTo>
                                    <a:pt x="442" y="763"/>
                                  </a:lnTo>
                                  <a:lnTo>
                                    <a:pt x="442" y="768"/>
                                  </a:lnTo>
                                  <a:lnTo>
                                    <a:pt x="447" y="773"/>
                                  </a:lnTo>
                                  <a:lnTo>
                                    <a:pt x="447" y="778"/>
                                  </a:lnTo>
                                  <a:lnTo>
                                    <a:pt x="452" y="782"/>
                                  </a:lnTo>
                                  <a:lnTo>
                                    <a:pt x="452" y="787"/>
                                  </a:lnTo>
                                  <a:lnTo>
                                    <a:pt x="461" y="797"/>
                                  </a:lnTo>
                                  <a:lnTo>
                                    <a:pt x="461" y="802"/>
                                  </a:lnTo>
                                  <a:lnTo>
                                    <a:pt x="466" y="806"/>
                                  </a:lnTo>
                                  <a:lnTo>
                                    <a:pt x="466" y="811"/>
                                  </a:lnTo>
                                  <a:lnTo>
                                    <a:pt x="476" y="821"/>
                                  </a:lnTo>
                                  <a:lnTo>
                                    <a:pt x="476" y="826"/>
                                  </a:lnTo>
                                  <a:lnTo>
                                    <a:pt x="480" y="830"/>
                                  </a:lnTo>
                                  <a:lnTo>
                                    <a:pt x="480" y="835"/>
                                  </a:lnTo>
                                  <a:lnTo>
                                    <a:pt x="485" y="840"/>
                                  </a:lnTo>
                                  <a:lnTo>
                                    <a:pt x="485" y="845"/>
                                  </a:lnTo>
                                  <a:lnTo>
                                    <a:pt x="495" y="854"/>
                                  </a:lnTo>
                                  <a:lnTo>
                                    <a:pt x="495" y="859"/>
                                  </a:lnTo>
                                  <a:lnTo>
                                    <a:pt x="500" y="864"/>
                                  </a:lnTo>
                                  <a:lnTo>
                                    <a:pt x="500" y="869"/>
                                  </a:lnTo>
                                  <a:lnTo>
                                    <a:pt x="504" y="874"/>
                                  </a:lnTo>
                                  <a:lnTo>
                                    <a:pt x="504" y="878"/>
                                  </a:lnTo>
                                  <a:lnTo>
                                    <a:pt x="514" y="888"/>
                                  </a:lnTo>
                                  <a:lnTo>
                                    <a:pt x="514" y="893"/>
                                  </a:lnTo>
                                  <a:lnTo>
                                    <a:pt x="519" y="898"/>
                                  </a:lnTo>
                                  <a:lnTo>
                                    <a:pt x="519" y="902"/>
                                  </a:lnTo>
                                  <a:lnTo>
                                    <a:pt x="528" y="912"/>
                                  </a:lnTo>
                                  <a:lnTo>
                                    <a:pt x="528" y="917"/>
                                  </a:lnTo>
                                  <a:lnTo>
                                    <a:pt x="533" y="922"/>
                                  </a:lnTo>
                                  <a:lnTo>
                                    <a:pt x="533" y="926"/>
                                  </a:lnTo>
                                  <a:lnTo>
                                    <a:pt x="538" y="931"/>
                                  </a:lnTo>
                                  <a:lnTo>
                                    <a:pt x="538" y="936"/>
                                  </a:lnTo>
                                  <a:lnTo>
                                    <a:pt x="548" y="946"/>
                                  </a:lnTo>
                                  <a:lnTo>
                                    <a:pt x="548" y="950"/>
                                  </a:lnTo>
                                  <a:lnTo>
                                    <a:pt x="552" y="955"/>
                                  </a:lnTo>
                                  <a:lnTo>
                                    <a:pt x="552" y="960"/>
                                  </a:lnTo>
                                  <a:lnTo>
                                    <a:pt x="557" y="965"/>
                                  </a:lnTo>
                                  <a:lnTo>
                                    <a:pt x="557" y="970"/>
                                  </a:lnTo>
                                  <a:lnTo>
                                    <a:pt x="567" y="979"/>
                                  </a:lnTo>
                                  <a:lnTo>
                                    <a:pt x="567" y="984"/>
                                  </a:lnTo>
                                  <a:lnTo>
                                    <a:pt x="572" y="989"/>
                                  </a:lnTo>
                                  <a:lnTo>
                                    <a:pt x="572" y="994"/>
                                  </a:lnTo>
                                  <a:lnTo>
                                    <a:pt x="581" y="1003"/>
                                  </a:lnTo>
                                  <a:lnTo>
                                    <a:pt x="581" y="1008"/>
                                  </a:lnTo>
                                  <a:lnTo>
                                    <a:pt x="586" y="1013"/>
                                  </a:lnTo>
                                  <a:lnTo>
                                    <a:pt x="586" y="1018"/>
                                  </a:lnTo>
                                  <a:lnTo>
                                    <a:pt x="591" y="1022"/>
                                  </a:lnTo>
                                  <a:lnTo>
                                    <a:pt x="591" y="1027"/>
                                  </a:lnTo>
                                  <a:lnTo>
                                    <a:pt x="600" y="1037"/>
                                  </a:lnTo>
                                  <a:lnTo>
                                    <a:pt x="600" y="1042"/>
                                  </a:lnTo>
                                  <a:lnTo>
                                    <a:pt x="605" y="1046"/>
                                  </a:lnTo>
                                  <a:lnTo>
                                    <a:pt x="605" y="1051"/>
                                  </a:lnTo>
                                  <a:lnTo>
                                    <a:pt x="610" y="1056"/>
                                  </a:lnTo>
                                  <a:lnTo>
                                    <a:pt x="610" y="1061"/>
                                  </a:lnTo>
                                  <a:lnTo>
                                    <a:pt x="620" y="1070"/>
                                  </a:lnTo>
                                  <a:lnTo>
                                    <a:pt x="620" y="1075"/>
                                  </a:lnTo>
                                  <a:lnTo>
                                    <a:pt x="624" y="1080"/>
                                  </a:lnTo>
                                  <a:lnTo>
                                    <a:pt x="624" y="1085"/>
                                  </a:lnTo>
                                  <a:lnTo>
                                    <a:pt x="629" y="1090"/>
                                  </a:lnTo>
                                  <a:lnTo>
                                    <a:pt x="629" y="1094"/>
                                  </a:lnTo>
                                  <a:lnTo>
                                    <a:pt x="639" y="1104"/>
                                  </a:lnTo>
                                  <a:lnTo>
                                    <a:pt x="639" y="1109"/>
                                  </a:lnTo>
                                  <a:lnTo>
                                    <a:pt x="644" y="1114"/>
                                  </a:lnTo>
                                  <a:lnTo>
                                    <a:pt x="644" y="1118"/>
                                  </a:lnTo>
                                  <a:lnTo>
                                    <a:pt x="653" y="1128"/>
                                  </a:lnTo>
                                  <a:lnTo>
                                    <a:pt x="653" y="1133"/>
                                  </a:lnTo>
                                  <a:lnTo>
                                    <a:pt x="658" y="1138"/>
                                  </a:lnTo>
                                  <a:lnTo>
                                    <a:pt x="658" y="1142"/>
                                  </a:lnTo>
                                  <a:lnTo>
                                    <a:pt x="663" y="1147"/>
                                  </a:lnTo>
                                  <a:lnTo>
                                    <a:pt x="663" y="1152"/>
                                  </a:lnTo>
                                  <a:lnTo>
                                    <a:pt x="672" y="1162"/>
                                  </a:lnTo>
                                  <a:lnTo>
                                    <a:pt x="672" y="1166"/>
                                  </a:lnTo>
                                  <a:lnTo>
                                    <a:pt x="677" y="1171"/>
                                  </a:lnTo>
                                  <a:lnTo>
                                    <a:pt x="677" y="1176"/>
                                  </a:lnTo>
                                  <a:lnTo>
                                    <a:pt x="682" y="1181"/>
                                  </a:lnTo>
                                  <a:lnTo>
                                    <a:pt x="682" y="1186"/>
                                  </a:lnTo>
                                  <a:lnTo>
                                    <a:pt x="692" y="1195"/>
                                  </a:lnTo>
                                  <a:lnTo>
                                    <a:pt x="692" y="1200"/>
                                  </a:lnTo>
                                  <a:lnTo>
                                    <a:pt x="696" y="1205"/>
                                  </a:lnTo>
                                  <a:lnTo>
                                    <a:pt x="696" y="1210"/>
                                  </a:lnTo>
                                  <a:lnTo>
                                    <a:pt x="706" y="1219"/>
                                  </a:lnTo>
                                  <a:lnTo>
                                    <a:pt x="706" y="1224"/>
                                  </a:lnTo>
                                  <a:lnTo>
                                    <a:pt x="711" y="1229"/>
                                  </a:lnTo>
                                  <a:lnTo>
                                    <a:pt x="711" y="1234"/>
                                  </a:lnTo>
                                  <a:lnTo>
                                    <a:pt x="716" y="1239"/>
                                  </a:lnTo>
                                  <a:lnTo>
                                    <a:pt x="716" y="1243"/>
                                  </a:lnTo>
                                  <a:lnTo>
                                    <a:pt x="725" y="1253"/>
                                  </a:lnTo>
                                  <a:lnTo>
                                    <a:pt x="725" y="1258"/>
                                  </a:lnTo>
                                  <a:lnTo>
                                    <a:pt x="730" y="1263"/>
                                  </a:lnTo>
                                  <a:lnTo>
                                    <a:pt x="730" y="1267"/>
                                  </a:lnTo>
                                  <a:lnTo>
                                    <a:pt x="735" y="1272"/>
                                  </a:lnTo>
                                  <a:lnTo>
                                    <a:pt x="735" y="1277"/>
                                  </a:lnTo>
                                  <a:lnTo>
                                    <a:pt x="744" y="1287"/>
                                  </a:lnTo>
                                  <a:lnTo>
                                    <a:pt x="744" y="1291"/>
                                  </a:lnTo>
                                  <a:lnTo>
                                    <a:pt x="749" y="1296"/>
                                  </a:lnTo>
                                  <a:lnTo>
                                    <a:pt x="749" y="1301"/>
                                  </a:lnTo>
                                  <a:lnTo>
                                    <a:pt x="754" y="1306"/>
                                  </a:lnTo>
                                  <a:lnTo>
                                    <a:pt x="754" y="1311"/>
                                  </a:lnTo>
                                  <a:lnTo>
                                    <a:pt x="764" y="1320"/>
                                  </a:lnTo>
                                  <a:lnTo>
                                    <a:pt x="764" y="1325"/>
                                  </a:lnTo>
                                  <a:lnTo>
                                    <a:pt x="768" y="1330"/>
                                  </a:lnTo>
                                  <a:lnTo>
                                    <a:pt x="768" y="1335"/>
                                  </a:lnTo>
                                  <a:lnTo>
                                    <a:pt x="778" y="1344"/>
                                  </a:lnTo>
                                  <a:lnTo>
                                    <a:pt x="778" y="1349"/>
                                  </a:lnTo>
                                  <a:lnTo>
                                    <a:pt x="783" y="1354"/>
                                  </a:lnTo>
                                  <a:lnTo>
                                    <a:pt x="783" y="1359"/>
                                  </a:lnTo>
                                  <a:lnTo>
                                    <a:pt x="788" y="1363"/>
                                  </a:lnTo>
                                  <a:lnTo>
                                    <a:pt x="788" y="1368"/>
                                  </a:lnTo>
                                  <a:lnTo>
                                    <a:pt x="797" y="1378"/>
                                  </a:lnTo>
                                  <a:lnTo>
                                    <a:pt x="797" y="1383"/>
                                  </a:lnTo>
                                  <a:lnTo>
                                    <a:pt x="802" y="1387"/>
                                  </a:lnTo>
                                  <a:lnTo>
                                    <a:pt x="802" y="1392"/>
                                  </a:lnTo>
                                  <a:lnTo>
                                    <a:pt x="807" y="1397"/>
                                  </a:lnTo>
                                  <a:lnTo>
                                    <a:pt x="807" y="1402"/>
                                  </a:lnTo>
                                  <a:lnTo>
                                    <a:pt x="816" y="1411"/>
                                  </a:lnTo>
                                  <a:lnTo>
                                    <a:pt x="816" y="1416"/>
                                  </a:lnTo>
                                  <a:lnTo>
                                    <a:pt x="821" y="1421"/>
                                  </a:lnTo>
                                  <a:lnTo>
                                    <a:pt x="821" y="1426"/>
                                  </a:lnTo>
                                  <a:lnTo>
                                    <a:pt x="831" y="1435"/>
                                  </a:lnTo>
                                  <a:lnTo>
                                    <a:pt x="831" y="1440"/>
                                  </a:lnTo>
                                  <a:lnTo>
                                    <a:pt x="836" y="1445"/>
                                  </a:lnTo>
                                  <a:lnTo>
                                    <a:pt x="836" y="1450"/>
                                  </a:lnTo>
                                  <a:lnTo>
                                    <a:pt x="840" y="1455"/>
                                  </a:lnTo>
                                  <a:lnTo>
                                    <a:pt x="840" y="1459"/>
                                  </a:lnTo>
                                  <a:lnTo>
                                    <a:pt x="850" y="1469"/>
                                  </a:lnTo>
                                  <a:lnTo>
                                    <a:pt x="850" y="1474"/>
                                  </a:lnTo>
                                  <a:lnTo>
                                    <a:pt x="855" y="1479"/>
                                  </a:lnTo>
                                  <a:lnTo>
                                    <a:pt x="855" y="1483"/>
                                  </a:lnTo>
                                  <a:lnTo>
                                    <a:pt x="860" y="1488"/>
                                  </a:lnTo>
                                  <a:lnTo>
                                    <a:pt x="860" y="1493"/>
                                  </a:lnTo>
                                  <a:lnTo>
                                    <a:pt x="869" y="1503"/>
                                  </a:lnTo>
                                  <a:lnTo>
                                    <a:pt x="869" y="1507"/>
                                  </a:lnTo>
                                  <a:lnTo>
                                    <a:pt x="874" y="1512"/>
                                  </a:lnTo>
                                  <a:lnTo>
                                    <a:pt x="874" y="1517"/>
                                  </a:lnTo>
                                  <a:lnTo>
                                    <a:pt x="884" y="1527"/>
                                  </a:lnTo>
                                  <a:lnTo>
                                    <a:pt x="884" y="1531"/>
                                  </a:lnTo>
                                  <a:lnTo>
                                    <a:pt x="888" y="1536"/>
                                  </a:lnTo>
                                  <a:lnTo>
                                    <a:pt x="888" y="1541"/>
                                  </a:lnTo>
                                  <a:lnTo>
                                    <a:pt x="893" y="1546"/>
                                  </a:lnTo>
                                  <a:lnTo>
                                    <a:pt x="893" y="1551"/>
                                  </a:lnTo>
                                  <a:lnTo>
                                    <a:pt x="903" y="156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5"/>
                          <wps:cNvSpPr>
                            <a:spLocks/>
                          </wps:cNvSpPr>
                          <wps:spPr bwMode="auto">
                            <a:xfrm>
                              <a:off x="6293" y="3150"/>
                              <a:ext cx="14" cy="24"/>
                            </a:xfrm>
                            <a:custGeom>
                              <a:avLst/>
                              <a:gdLst>
                                <a:gd name="T0" fmla="*/ 0 w 14"/>
                                <a:gd name="T1" fmla="*/ 0 h 24"/>
                                <a:gd name="T2" fmla="*/ 10 w 14"/>
                                <a:gd name="T3" fmla="*/ 9 h 24"/>
                                <a:gd name="T4" fmla="*/ 10 w 14"/>
                                <a:gd name="T5" fmla="*/ 14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10" y="9"/>
                                  </a:lnTo>
                                  <a:lnTo>
                                    <a:pt x="10" y="14"/>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56"/>
                          <wps:cNvSpPr>
                            <a:spLocks/>
                          </wps:cNvSpPr>
                          <wps:spPr bwMode="auto">
                            <a:xfrm>
                              <a:off x="5141" y="1268"/>
                              <a:ext cx="1013" cy="1747"/>
                            </a:xfrm>
                            <a:custGeom>
                              <a:avLst/>
                              <a:gdLst>
                                <a:gd name="T0" fmla="*/ 14 w 1013"/>
                                <a:gd name="T1" fmla="*/ 24 h 1747"/>
                                <a:gd name="T2" fmla="*/ 34 w 1013"/>
                                <a:gd name="T3" fmla="*/ 52 h 1747"/>
                                <a:gd name="T4" fmla="*/ 48 w 1013"/>
                                <a:gd name="T5" fmla="*/ 81 h 1747"/>
                                <a:gd name="T6" fmla="*/ 67 w 1013"/>
                                <a:gd name="T7" fmla="*/ 110 h 1747"/>
                                <a:gd name="T8" fmla="*/ 82 w 1013"/>
                                <a:gd name="T9" fmla="*/ 139 h 1747"/>
                                <a:gd name="T10" fmla="*/ 101 w 1013"/>
                                <a:gd name="T11" fmla="*/ 168 h 1747"/>
                                <a:gd name="T12" fmla="*/ 115 w 1013"/>
                                <a:gd name="T13" fmla="*/ 196 h 1747"/>
                                <a:gd name="T14" fmla="*/ 134 w 1013"/>
                                <a:gd name="T15" fmla="*/ 225 h 1747"/>
                                <a:gd name="T16" fmla="*/ 149 w 1013"/>
                                <a:gd name="T17" fmla="*/ 254 h 1747"/>
                                <a:gd name="T18" fmla="*/ 168 w 1013"/>
                                <a:gd name="T19" fmla="*/ 283 h 1747"/>
                                <a:gd name="T20" fmla="*/ 178 w 1013"/>
                                <a:gd name="T21" fmla="*/ 307 h 1747"/>
                                <a:gd name="T22" fmla="*/ 202 w 1013"/>
                                <a:gd name="T23" fmla="*/ 340 h 1747"/>
                                <a:gd name="T24" fmla="*/ 211 w 1013"/>
                                <a:gd name="T25" fmla="*/ 364 h 1747"/>
                                <a:gd name="T26" fmla="*/ 230 w 1013"/>
                                <a:gd name="T27" fmla="*/ 393 h 1747"/>
                                <a:gd name="T28" fmla="*/ 245 w 1013"/>
                                <a:gd name="T29" fmla="*/ 422 h 1747"/>
                                <a:gd name="T30" fmla="*/ 264 w 1013"/>
                                <a:gd name="T31" fmla="*/ 451 h 1747"/>
                                <a:gd name="T32" fmla="*/ 278 w 1013"/>
                                <a:gd name="T33" fmla="*/ 480 h 1747"/>
                                <a:gd name="T34" fmla="*/ 298 w 1013"/>
                                <a:gd name="T35" fmla="*/ 508 h 1747"/>
                                <a:gd name="T36" fmla="*/ 312 w 1013"/>
                                <a:gd name="T37" fmla="*/ 537 h 1747"/>
                                <a:gd name="T38" fmla="*/ 331 w 1013"/>
                                <a:gd name="T39" fmla="*/ 566 h 1747"/>
                                <a:gd name="T40" fmla="*/ 346 w 1013"/>
                                <a:gd name="T41" fmla="*/ 595 h 1747"/>
                                <a:gd name="T42" fmla="*/ 365 w 1013"/>
                                <a:gd name="T43" fmla="*/ 624 h 1747"/>
                                <a:gd name="T44" fmla="*/ 379 w 1013"/>
                                <a:gd name="T45" fmla="*/ 653 h 1747"/>
                                <a:gd name="T46" fmla="*/ 398 w 1013"/>
                                <a:gd name="T47" fmla="*/ 681 h 1747"/>
                                <a:gd name="T48" fmla="*/ 413 w 1013"/>
                                <a:gd name="T49" fmla="*/ 710 h 1747"/>
                                <a:gd name="T50" fmla="*/ 432 w 1013"/>
                                <a:gd name="T51" fmla="*/ 739 h 1747"/>
                                <a:gd name="T52" fmla="*/ 442 w 1013"/>
                                <a:gd name="T53" fmla="*/ 763 h 1747"/>
                                <a:gd name="T54" fmla="*/ 466 w 1013"/>
                                <a:gd name="T55" fmla="*/ 797 h 1747"/>
                                <a:gd name="T56" fmla="*/ 475 w 1013"/>
                                <a:gd name="T57" fmla="*/ 821 h 1747"/>
                                <a:gd name="T58" fmla="*/ 494 w 1013"/>
                                <a:gd name="T59" fmla="*/ 849 h 1747"/>
                                <a:gd name="T60" fmla="*/ 509 w 1013"/>
                                <a:gd name="T61" fmla="*/ 878 h 1747"/>
                                <a:gd name="T62" fmla="*/ 528 w 1013"/>
                                <a:gd name="T63" fmla="*/ 907 h 1747"/>
                                <a:gd name="T64" fmla="*/ 542 w 1013"/>
                                <a:gd name="T65" fmla="*/ 936 h 1747"/>
                                <a:gd name="T66" fmla="*/ 562 w 1013"/>
                                <a:gd name="T67" fmla="*/ 965 h 1747"/>
                                <a:gd name="T68" fmla="*/ 576 w 1013"/>
                                <a:gd name="T69" fmla="*/ 993 h 1747"/>
                                <a:gd name="T70" fmla="*/ 595 w 1013"/>
                                <a:gd name="T71" fmla="*/ 1022 h 1747"/>
                                <a:gd name="T72" fmla="*/ 610 w 1013"/>
                                <a:gd name="T73" fmla="*/ 1051 h 1747"/>
                                <a:gd name="T74" fmla="*/ 629 w 1013"/>
                                <a:gd name="T75" fmla="*/ 1080 h 1747"/>
                                <a:gd name="T76" fmla="*/ 643 w 1013"/>
                                <a:gd name="T77" fmla="*/ 1109 h 1747"/>
                                <a:gd name="T78" fmla="*/ 662 w 1013"/>
                                <a:gd name="T79" fmla="*/ 1137 h 1747"/>
                                <a:gd name="T80" fmla="*/ 672 w 1013"/>
                                <a:gd name="T81" fmla="*/ 1161 h 1747"/>
                                <a:gd name="T82" fmla="*/ 696 w 1013"/>
                                <a:gd name="T83" fmla="*/ 1195 h 1747"/>
                                <a:gd name="T84" fmla="*/ 706 w 1013"/>
                                <a:gd name="T85" fmla="*/ 1219 h 1747"/>
                                <a:gd name="T86" fmla="*/ 725 w 1013"/>
                                <a:gd name="T87" fmla="*/ 1248 h 1747"/>
                                <a:gd name="T88" fmla="*/ 739 w 1013"/>
                                <a:gd name="T89" fmla="*/ 1277 h 1747"/>
                                <a:gd name="T90" fmla="*/ 758 w 1013"/>
                                <a:gd name="T91" fmla="*/ 1306 h 1747"/>
                                <a:gd name="T92" fmla="*/ 773 w 1013"/>
                                <a:gd name="T93" fmla="*/ 1334 h 1747"/>
                                <a:gd name="T94" fmla="*/ 792 w 1013"/>
                                <a:gd name="T95" fmla="*/ 1363 h 1747"/>
                                <a:gd name="T96" fmla="*/ 806 w 1013"/>
                                <a:gd name="T97" fmla="*/ 1392 h 1747"/>
                                <a:gd name="T98" fmla="*/ 826 w 1013"/>
                                <a:gd name="T99" fmla="*/ 1421 h 1747"/>
                                <a:gd name="T100" fmla="*/ 840 w 1013"/>
                                <a:gd name="T101" fmla="*/ 1450 h 1747"/>
                                <a:gd name="T102" fmla="*/ 859 w 1013"/>
                                <a:gd name="T103" fmla="*/ 1478 h 1747"/>
                                <a:gd name="T104" fmla="*/ 874 w 1013"/>
                                <a:gd name="T105" fmla="*/ 1507 h 1747"/>
                                <a:gd name="T106" fmla="*/ 893 w 1013"/>
                                <a:gd name="T107" fmla="*/ 1536 h 1747"/>
                                <a:gd name="T108" fmla="*/ 907 w 1013"/>
                                <a:gd name="T109" fmla="*/ 1565 h 1747"/>
                                <a:gd name="T110" fmla="*/ 926 w 1013"/>
                                <a:gd name="T111" fmla="*/ 1594 h 1747"/>
                                <a:gd name="T112" fmla="*/ 936 w 1013"/>
                                <a:gd name="T113" fmla="*/ 1618 h 1747"/>
                                <a:gd name="T114" fmla="*/ 960 w 1013"/>
                                <a:gd name="T115" fmla="*/ 1651 h 1747"/>
                                <a:gd name="T116" fmla="*/ 970 w 1013"/>
                                <a:gd name="T117" fmla="*/ 1675 h 1747"/>
                                <a:gd name="T118" fmla="*/ 989 w 1013"/>
                                <a:gd name="T119" fmla="*/ 1704 h 1747"/>
                                <a:gd name="T120" fmla="*/ 1003 w 1013"/>
                                <a:gd name="T121" fmla="*/ 1733 h 1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3" h="1747">
                                  <a:moveTo>
                                    <a:pt x="0" y="0"/>
                                  </a:moveTo>
                                  <a:lnTo>
                                    <a:pt x="10" y="9"/>
                                  </a:lnTo>
                                  <a:lnTo>
                                    <a:pt x="10" y="14"/>
                                  </a:lnTo>
                                  <a:lnTo>
                                    <a:pt x="14" y="19"/>
                                  </a:lnTo>
                                  <a:lnTo>
                                    <a:pt x="14" y="24"/>
                                  </a:lnTo>
                                  <a:lnTo>
                                    <a:pt x="24" y="33"/>
                                  </a:lnTo>
                                  <a:lnTo>
                                    <a:pt x="24" y="38"/>
                                  </a:lnTo>
                                  <a:lnTo>
                                    <a:pt x="29" y="43"/>
                                  </a:lnTo>
                                  <a:lnTo>
                                    <a:pt x="29" y="48"/>
                                  </a:lnTo>
                                  <a:lnTo>
                                    <a:pt x="34" y="52"/>
                                  </a:lnTo>
                                  <a:lnTo>
                                    <a:pt x="34" y="57"/>
                                  </a:lnTo>
                                  <a:lnTo>
                                    <a:pt x="43" y="67"/>
                                  </a:lnTo>
                                  <a:lnTo>
                                    <a:pt x="43" y="72"/>
                                  </a:lnTo>
                                  <a:lnTo>
                                    <a:pt x="48" y="76"/>
                                  </a:lnTo>
                                  <a:lnTo>
                                    <a:pt x="48" y="81"/>
                                  </a:lnTo>
                                  <a:lnTo>
                                    <a:pt x="53" y="86"/>
                                  </a:lnTo>
                                  <a:lnTo>
                                    <a:pt x="53" y="91"/>
                                  </a:lnTo>
                                  <a:lnTo>
                                    <a:pt x="62" y="100"/>
                                  </a:lnTo>
                                  <a:lnTo>
                                    <a:pt x="62" y="105"/>
                                  </a:lnTo>
                                  <a:lnTo>
                                    <a:pt x="67" y="110"/>
                                  </a:lnTo>
                                  <a:lnTo>
                                    <a:pt x="67" y="115"/>
                                  </a:lnTo>
                                  <a:lnTo>
                                    <a:pt x="77" y="124"/>
                                  </a:lnTo>
                                  <a:lnTo>
                                    <a:pt x="77" y="129"/>
                                  </a:lnTo>
                                  <a:lnTo>
                                    <a:pt x="82" y="134"/>
                                  </a:lnTo>
                                  <a:lnTo>
                                    <a:pt x="82" y="139"/>
                                  </a:lnTo>
                                  <a:lnTo>
                                    <a:pt x="86" y="144"/>
                                  </a:lnTo>
                                  <a:lnTo>
                                    <a:pt x="86" y="148"/>
                                  </a:lnTo>
                                  <a:lnTo>
                                    <a:pt x="96" y="158"/>
                                  </a:lnTo>
                                  <a:lnTo>
                                    <a:pt x="96" y="163"/>
                                  </a:lnTo>
                                  <a:lnTo>
                                    <a:pt x="101" y="168"/>
                                  </a:lnTo>
                                  <a:lnTo>
                                    <a:pt x="101" y="172"/>
                                  </a:lnTo>
                                  <a:lnTo>
                                    <a:pt x="106" y="177"/>
                                  </a:lnTo>
                                  <a:lnTo>
                                    <a:pt x="106" y="182"/>
                                  </a:lnTo>
                                  <a:lnTo>
                                    <a:pt x="115" y="192"/>
                                  </a:lnTo>
                                  <a:lnTo>
                                    <a:pt x="115" y="196"/>
                                  </a:lnTo>
                                  <a:lnTo>
                                    <a:pt x="120" y="201"/>
                                  </a:lnTo>
                                  <a:lnTo>
                                    <a:pt x="120" y="206"/>
                                  </a:lnTo>
                                  <a:lnTo>
                                    <a:pt x="125" y="211"/>
                                  </a:lnTo>
                                  <a:lnTo>
                                    <a:pt x="125" y="216"/>
                                  </a:lnTo>
                                  <a:lnTo>
                                    <a:pt x="134" y="225"/>
                                  </a:lnTo>
                                  <a:lnTo>
                                    <a:pt x="134" y="230"/>
                                  </a:lnTo>
                                  <a:lnTo>
                                    <a:pt x="139" y="235"/>
                                  </a:lnTo>
                                  <a:lnTo>
                                    <a:pt x="139" y="240"/>
                                  </a:lnTo>
                                  <a:lnTo>
                                    <a:pt x="149" y="249"/>
                                  </a:lnTo>
                                  <a:lnTo>
                                    <a:pt x="149" y="254"/>
                                  </a:lnTo>
                                  <a:lnTo>
                                    <a:pt x="154" y="259"/>
                                  </a:lnTo>
                                  <a:lnTo>
                                    <a:pt x="154" y="264"/>
                                  </a:lnTo>
                                  <a:lnTo>
                                    <a:pt x="158" y="268"/>
                                  </a:lnTo>
                                  <a:lnTo>
                                    <a:pt x="158" y="273"/>
                                  </a:lnTo>
                                  <a:lnTo>
                                    <a:pt x="168" y="283"/>
                                  </a:lnTo>
                                  <a:lnTo>
                                    <a:pt x="168" y="288"/>
                                  </a:lnTo>
                                  <a:lnTo>
                                    <a:pt x="173" y="292"/>
                                  </a:lnTo>
                                  <a:lnTo>
                                    <a:pt x="173" y="297"/>
                                  </a:lnTo>
                                  <a:lnTo>
                                    <a:pt x="178" y="302"/>
                                  </a:lnTo>
                                  <a:lnTo>
                                    <a:pt x="178" y="307"/>
                                  </a:lnTo>
                                  <a:lnTo>
                                    <a:pt x="187" y="316"/>
                                  </a:lnTo>
                                  <a:lnTo>
                                    <a:pt x="187" y="321"/>
                                  </a:lnTo>
                                  <a:lnTo>
                                    <a:pt x="192" y="326"/>
                                  </a:lnTo>
                                  <a:lnTo>
                                    <a:pt x="192" y="331"/>
                                  </a:lnTo>
                                  <a:lnTo>
                                    <a:pt x="202" y="340"/>
                                  </a:lnTo>
                                  <a:lnTo>
                                    <a:pt x="202" y="345"/>
                                  </a:lnTo>
                                  <a:lnTo>
                                    <a:pt x="206" y="350"/>
                                  </a:lnTo>
                                  <a:lnTo>
                                    <a:pt x="206" y="355"/>
                                  </a:lnTo>
                                  <a:lnTo>
                                    <a:pt x="211" y="360"/>
                                  </a:lnTo>
                                  <a:lnTo>
                                    <a:pt x="211" y="364"/>
                                  </a:lnTo>
                                  <a:lnTo>
                                    <a:pt x="221" y="374"/>
                                  </a:lnTo>
                                  <a:lnTo>
                                    <a:pt x="221" y="379"/>
                                  </a:lnTo>
                                  <a:lnTo>
                                    <a:pt x="226" y="384"/>
                                  </a:lnTo>
                                  <a:lnTo>
                                    <a:pt x="226" y="388"/>
                                  </a:lnTo>
                                  <a:lnTo>
                                    <a:pt x="230" y="393"/>
                                  </a:lnTo>
                                  <a:lnTo>
                                    <a:pt x="230" y="398"/>
                                  </a:lnTo>
                                  <a:lnTo>
                                    <a:pt x="240" y="408"/>
                                  </a:lnTo>
                                  <a:lnTo>
                                    <a:pt x="240" y="412"/>
                                  </a:lnTo>
                                  <a:lnTo>
                                    <a:pt x="245" y="417"/>
                                  </a:lnTo>
                                  <a:lnTo>
                                    <a:pt x="245" y="422"/>
                                  </a:lnTo>
                                  <a:lnTo>
                                    <a:pt x="254" y="432"/>
                                  </a:lnTo>
                                  <a:lnTo>
                                    <a:pt x="254" y="436"/>
                                  </a:lnTo>
                                  <a:lnTo>
                                    <a:pt x="259" y="441"/>
                                  </a:lnTo>
                                  <a:lnTo>
                                    <a:pt x="259" y="446"/>
                                  </a:lnTo>
                                  <a:lnTo>
                                    <a:pt x="264" y="451"/>
                                  </a:lnTo>
                                  <a:lnTo>
                                    <a:pt x="264" y="456"/>
                                  </a:lnTo>
                                  <a:lnTo>
                                    <a:pt x="274" y="465"/>
                                  </a:lnTo>
                                  <a:lnTo>
                                    <a:pt x="274" y="470"/>
                                  </a:lnTo>
                                  <a:lnTo>
                                    <a:pt x="278" y="475"/>
                                  </a:lnTo>
                                  <a:lnTo>
                                    <a:pt x="278" y="480"/>
                                  </a:lnTo>
                                  <a:lnTo>
                                    <a:pt x="283" y="484"/>
                                  </a:lnTo>
                                  <a:lnTo>
                                    <a:pt x="283" y="489"/>
                                  </a:lnTo>
                                  <a:lnTo>
                                    <a:pt x="293" y="499"/>
                                  </a:lnTo>
                                  <a:lnTo>
                                    <a:pt x="293" y="504"/>
                                  </a:lnTo>
                                  <a:lnTo>
                                    <a:pt x="298" y="508"/>
                                  </a:lnTo>
                                  <a:lnTo>
                                    <a:pt x="298" y="513"/>
                                  </a:lnTo>
                                  <a:lnTo>
                                    <a:pt x="307" y="523"/>
                                  </a:lnTo>
                                  <a:lnTo>
                                    <a:pt x="307" y="528"/>
                                  </a:lnTo>
                                  <a:lnTo>
                                    <a:pt x="312" y="532"/>
                                  </a:lnTo>
                                  <a:lnTo>
                                    <a:pt x="312" y="537"/>
                                  </a:lnTo>
                                  <a:lnTo>
                                    <a:pt x="317" y="542"/>
                                  </a:lnTo>
                                  <a:lnTo>
                                    <a:pt x="317" y="547"/>
                                  </a:lnTo>
                                  <a:lnTo>
                                    <a:pt x="326" y="556"/>
                                  </a:lnTo>
                                  <a:lnTo>
                                    <a:pt x="326" y="561"/>
                                  </a:lnTo>
                                  <a:lnTo>
                                    <a:pt x="331" y="566"/>
                                  </a:lnTo>
                                  <a:lnTo>
                                    <a:pt x="331" y="571"/>
                                  </a:lnTo>
                                  <a:lnTo>
                                    <a:pt x="336" y="576"/>
                                  </a:lnTo>
                                  <a:lnTo>
                                    <a:pt x="336" y="581"/>
                                  </a:lnTo>
                                  <a:lnTo>
                                    <a:pt x="346" y="590"/>
                                  </a:lnTo>
                                  <a:lnTo>
                                    <a:pt x="346" y="595"/>
                                  </a:lnTo>
                                  <a:lnTo>
                                    <a:pt x="350" y="600"/>
                                  </a:lnTo>
                                  <a:lnTo>
                                    <a:pt x="350" y="605"/>
                                  </a:lnTo>
                                  <a:lnTo>
                                    <a:pt x="360" y="614"/>
                                  </a:lnTo>
                                  <a:lnTo>
                                    <a:pt x="360" y="619"/>
                                  </a:lnTo>
                                  <a:lnTo>
                                    <a:pt x="365" y="624"/>
                                  </a:lnTo>
                                  <a:lnTo>
                                    <a:pt x="365" y="629"/>
                                  </a:lnTo>
                                  <a:lnTo>
                                    <a:pt x="370" y="633"/>
                                  </a:lnTo>
                                  <a:lnTo>
                                    <a:pt x="370" y="638"/>
                                  </a:lnTo>
                                  <a:lnTo>
                                    <a:pt x="379" y="648"/>
                                  </a:lnTo>
                                  <a:lnTo>
                                    <a:pt x="379" y="653"/>
                                  </a:lnTo>
                                  <a:lnTo>
                                    <a:pt x="384" y="657"/>
                                  </a:lnTo>
                                  <a:lnTo>
                                    <a:pt x="384" y="662"/>
                                  </a:lnTo>
                                  <a:lnTo>
                                    <a:pt x="389" y="667"/>
                                  </a:lnTo>
                                  <a:lnTo>
                                    <a:pt x="389" y="672"/>
                                  </a:lnTo>
                                  <a:lnTo>
                                    <a:pt x="398" y="681"/>
                                  </a:lnTo>
                                  <a:lnTo>
                                    <a:pt x="398" y="686"/>
                                  </a:lnTo>
                                  <a:lnTo>
                                    <a:pt x="403" y="691"/>
                                  </a:lnTo>
                                  <a:lnTo>
                                    <a:pt x="403" y="696"/>
                                  </a:lnTo>
                                  <a:lnTo>
                                    <a:pt x="413" y="705"/>
                                  </a:lnTo>
                                  <a:lnTo>
                                    <a:pt x="413" y="710"/>
                                  </a:lnTo>
                                  <a:lnTo>
                                    <a:pt x="418" y="715"/>
                                  </a:lnTo>
                                  <a:lnTo>
                                    <a:pt x="418" y="720"/>
                                  </a:lnTo>
                                  <a:lnTo>
                                    <a:pt x="422" y="725"/>
                                  </a:lnTo>
                                  <a:lnTo>
                                    <a:pt x="422" y="729"/>
                                  </a:lnTo>
                                  <a:lnTo>
                                    <a:pt x="432" y="739"/>
                                  </a:lnTo>
                                  <a:lnTo>
                                    <a:pt x="432" y="744"/>
                                  </a:lnTo>
                                  <a:lnTo>
                                    <a:pt x="437" y="749"/>
                                  </a:lnTo>
                                  <a:lnTo>
                                    <a:pt x="437" y="753"/>
                                  </a:lnTo>
                                  <a:lnTo>
                                    <a:pt x="442" y="758"/>
                                  </a:lnTo>
                                  <a:lnTo>
                                    <a:pt x="442" y="763"/>
                                  </a:lnTo>
                                  <a:lnTo>
                                    <a:pt x="451" y="773"/>
                                  </a:lnTo>
                                  <a:lnTo>
                                    <a:pt x="451" y="777"/>
                                  </a:lnTo>
                                  <a:lnTo>
                                    <a:pt x="456" y="782"/>
                                  </a:lnTo>
                                  <a:lnTo>
                                    <a:pt x="456" y="787"/>
                                  </a:lnTo>
                                  <a:lnTo>
                                    <a:pt x="466" y="797"/>
                                  </a:lnTo>
                                  <a:lnTo>
                                    <a:pt x="466" y="801"/>
                                  </a:lnTo>
                                  <a:lnTo>
                                    <a:pt x="470" y="806"/>
                                  </a:lnTo>
                                  <a:lnTo>
                                    <a:pt x="470" y="811"/>
                                  </a:lnTo>
                                  <a:lnTo>
                                    <a:pt x="475" y="816"/>
                                  </a:lnTo>
                                  <a:lnTo>
                                    <a:pt x="475" y="821"/>
                                  </a:lnTo>
                                  <a:lnTo>
                                    <a:pt x="485" y="830"/>
                                  </a:lnTo>
                                  <a:lnTo>
                                    <a:pt x="485" y="835"/>
                                  </a:lnTo>
                                  <a:lnTo>
                                    <a:pt x="490" y="840"/>
                                  </a:lnTo>
                                  <a:lnTo>
                                    <a:pt x="490" y="845"/>
                                  </a:lnTo>
                                  <a:lnTo>
                                    <a:pt x="494" y="849"/>
                                  </a:lnTo>
                                  <a:lnTo>
                                    <a:pt x="494" y="854"/>
                                  </a:lnTo>
                                  <a:lnTo>
                                    <a:pt x="504" y="864"/>
                                  </a:lnTo>
                                  <a:lnTo>
                                    <a:pt x="504" y="869"/>
                                  </a:lnTo>
                                  <a:lnTo>
                                    <a:pt x="509" y="873"/>
                                  </a:lnTo>
                                  <a:lnTo>
                                    <a:pt x="509" y="878"/>
                                  </a:lnTo>
                                  <a:lnTo>
                                    <a:pt x="518" y="888"/>
                                  </a:lnTo>
                                  <a:lnTo>
                                    <a:pt x="518" y="893"/>
                                  </a:lnTo>
                                  <a:lnTo>
                                    <a:pt x="523" y="897"/>
                                  </a:lnTo>
                                  <a:lnTo>
                                    <a:pt x="523" y="902"/>
                                  </a:lnTo>
                                  <a:lnTo>
                                    <a:pt x="528" y="907"/>
                                  </a:lnTo>
                                  <a:lnTo>
                                    <a:pt x="528" y="912"/>
                                  </a:lnTo>
                                  <a:lnTo>
                                    <a:pt x="538" y="921"/>
                                  </a:lnTo>
                                  <a:lnTo>
                                    <a:pt x="538" y="926"/>
                                  </a:lnTo>
                                  <a:lnTo>
                                    <a:pt x="542" y="931"/>
                                  </a:lnTo>
                                  <a:lnTo>
                                    <a:pt x="542" y="936"/>
                                  </a:lnTo>
                                  <a:lnTo>
                                    <a:pt x="547" y="941"/>
                                  </a:lnTo>
                                  <a:lnTo>
                                    <a:pt x="547" y="945"/>
                                  </a:lnTo>
                                  <a:lnTo>
                                    <a:pt x="557" y="955"/>
                                  </a:lnTo>
                                  <a:lnTo>
                                    <a:pt x="557" y="960"/>
                                  </a:lnTo>
                                  <a:lnTo>
                                    <a:pt x="562" y="965"/>
                                  </a:lnTo>
                                  <a:lnTo>
                                    <a:pt x="562" y="969"/>
                                  </a:lnTo>
                                  <a:lnTo>
                                    <a:pt x="571" y="979"/>
                                  </a:lnTo>
                                  <a:lnTo>
                                    <a:pt x="571" y="984"/>
                                  </a:lnTo>
                                  <a:lnTo>
                                    <a:pt x="576" y="989"/>
                                  </a:lnTo>
                                  <a:lnTo>
                                    <a:pt x="576" y="993"/>
                                  </a:lnTo>
                                  <a:lnTo>
                                    <a:pt x="581" y="998"/>
                                  </a:lnTo>
                                  <a:lnTo>
                                    <a:pt x="581" y="1003"/>
                                  </a:lnTo>
                                  <a:lnTo>
                                    <a:pt x="590" y="1013"/>
                                  </a:lnTo>
                                  <a:lnTo>
                                    <a:pt x="590" y="1017"/>
                                  </a:lnTo>
                                  <a:lnTo>
                                    <a:pt x="595" y="1022"/>
                                  </a:lnTo>
                                  <a:lnTo>
                                    <a:pt x="595" y="1027"/>
                                  </a:lnTo>
                                  <a:lnTo>
                                    <a:pt x="600" y="1032"/>
                                  </a:lnTo>
                                  <a:lnTo>
                                    <a:pt x="600" y="1037"/>
                                  </a:lnTo>
                                  <a:lnTo>
                                    <a:pt x="610" y="1046"/>
                                  </a:lnTo>
                                  <a:lnTo>
                                    <a:pt x="610" y="1051"/>
                                  </a:lnTo>
                                  <a:lnTo>
                                    <a:pt x="614" y="1056"/>
                                  </a:lnTo>
                                  <a:lnTo>
                                    <a:pt x="614" y="1061"/>
                                  </a:lnTo>
                                  <a:lnTo>
                                    <a:pt x="619" y="1065"/>
                                  </a:lnTo>
                                  <a:lnTo>
                                    <a:pt x="619" y="1070"/>
                                  </a:lnTo>
                                  <a:lnTo>
                                    <a:pt x="629" y="1080"/>
                                  </a:lnTo>
                                  <a:lnTo>
                                    <a:pt x="629" y="1085"/>
                                  </a:lnTo>
                                  <a:lnTo>
                                    <a:pt x="634" y="1089"/>
                                  </a:lnTo>
                                  <a:lnTo>
                                    <a:pt x="634" y="1094"/>
                                  </a:lnTo>
                                  <a:lnTo>
                                    <a:pt x="643" y="1104"/>
                                  </a:lnTo>
                                  <a:lnTo>
                                    <a:pt x="643" y="1109"/>
                                  </a:lnTo>
                                  <a:lnTo>
                                    <a:pt x="648" y="1113"/>
                                  </a:lnTo>
                                  <a:lnTo>
                                    <a:pt x="648" y="1118"/>
                                  </a:lnTo>
                                  <a:lnTo>
                                    <a:pt x="653" y="1123"/>
                                  </a:lnTo>
                                  <a:lnTo>
                                    <a:pt x="653" y="1128"/>
                                  </a:lnTo>
                                  <a:lnTo>
                                    <a:pt x="662" y="1137"/>
                                  </a:lnTo>
                                  <a:lnTo>
                                    <a:pt x="662" y="1142"/>
                                  </a:lnTo>
                                  <a:lnTo>
                                    <a:pt x="667" y="1147"/>
                                  </a:lnTo>
                                  <a:lnTo>
                                    <a:pt x="667" y="1152"/>
                                  </a:lnTo>
                                  <a:lnTo>
                                    <a:pt x="672" y="1157"/>
                                  </a:lnTo>
                                  <a:lnTo>
                                    <a:pt x="672" y="1161"/>
                                  </a:lnTo>
                                  <a:lnTo>
                                    <a:pt x="682" y="1171"/>
                                  </a:lnTo>
                                  <a:lnTo>
                                    <a:pt x="682" y="1176"/>
                                  </a:lnTo>
                                  <a:lnTo>
                                    <a:pt x="686" y="1181"/>
                                  </a:lnTo>
                                  <a:lnTo>
                                    <a:pt x="686" y="1185"/>
                                  </a:lnTo>
                                  <a:lnTo>
                                    <a:pt x="696" y="1195"/>
                                  </a:lnTo>
                                  <a:lnTo>
                                    <a:pt x="696" y="1200"/>
                                  </a:lnTo>
                                  <a:lnTo>
                                    <a:pt x="701" y="1205"/>
                                  </a:lnTo>
                                  <a:lnTo>
                                    <a:pt x="701" y="1209"/>
                                  </a:lnTo>
                                  <a:lnTo>
                                    <a:pt x="706" y="1214"/>
                                  </a:lnTo>
                                  <a:lnTo>
                                    <a:pt x="706" y="1219"/>
                                  </a:lnTo>
                                  <a:lnTo>
                                    <a:pt x="715" y="1229"/>
                                  </a:lnTo>
                                  <a:lnTo>
                                    <a:pt x="715" y="1233"/>
                                  </a:lnTo>
                                  <a:lnTo>
                                    <a:pt x="720" y="1238"/>
                                  </a:lnTo>
                                  <a:lnTo>
                                    <a:pt x="720" y="1243"/>
                                  </a:lnTo>
                                  <a:lnTo>
                                    <a:pt x="725" y="1248"/>
                                  </a:lnTo>
                                  <a:lnTo>
                                    <a:pt x="725" y="1253"/>
                                  </a:lnTo>
                                  <a:lnTo>
                                    <a:pt x="734" y="1262"/>
                                  </a:lnTo>
                                  <a:lnTo>
                                    <a:pt x="734" y="1267"/>
                                  </a:lnTo>
                                  <a:lnTo>
                                    <a:pt x="739" y="1272"/>
                                  </a:lnTo>
                                  <a:lnTo>
                                    <a:pt x="739" y="1277"/>
                                  </a:lnTo>
                                  <a:lnTo>
                                    <a:pt x="749" y="1286"/>
                                  </a:lnTo>
                                  <a:lnTo>
                                    <a:pt x="749" y="1291"/>
                                  </a:lnTo>
                                  <a:lnTo>
                                    <a:pt x="754" y="1296"/>
                                  </a:lnTo>
                                  <a:lnTo>
                                    <a:pt x="754" y="1301"/>
                                  </a:lnTo>
                                  <a:lnTo>
                                    <a:pt x="758" y="1306"/>
                                  </a:lnTo>
                                  <a:lnTo>
                                    <a:pt x="758" y="1310"/>
                                  </a:lnTo>
                                  <a:lnTo>
                                    <a:pt x="768" y="1320"/>
                                  </a:lnTo>
                                  <a:lnTo>
                                    <a:pt x="768" y="1325"/>
                                  </a:lnTo>
                                  <a:lnTo>
                                    <a:pt x="773" y="1330"/>
                                  </a:lnTo>
                                  <a:lnTo>
                                    <a:pt x="773" y="1334"/>
                                  </a:lnTo>
                                  <a:lnTo>
                                    <a:pt x="778" y="1339"/>
                                  </a:lnTo>
                                  <a:lnTo>
                                    <a:pt x="778" y="1344"/>
                                  </a:lnTo>
                                  <a:lnTo>
                                    <a:pt x="787" y="1354"/>
                                  </a:lnTo>
                                  <a:lnTo>
                                    <a:pt x="787" y="1358"/>
                                  </a:lnTo>
                                  <a:lnTo>
                                    <a:pt x="792" y="1363"/>
                                  </a:lnTo>
                                  <a:lnTo>
                                    <a:pt x="792" y="1368"/>
                                  </a:lnTo>
                                  <a:lnTo>
                                    <a:pt x="802" y="1378"/>
                                  </a:lnTo>
                                  <a:lnTo>
                                    <a:pt x="802" y="1382"/>
                                  </a:lnTo>
                                  <a:lnTo>
                                    <a:pt x="806" y="1387"/>
                                  </a:lnTo>
                                  <a:lnTo>
                                    <a:pt x="806" y="1392"/>
                                  </a:lnTo>
                                  <a:lnTo>
                                    <a:pt x="811" y="1397"/>
                                  </a:lnTo>
                                  <a:lnTo>
                                    <a:pt x="811" y="1402"/>
                                  </a:lnTo>
                                  <a:lnTo>
                                    <a:pt x="821" y="1411"/>
                                  </a:lnTo>
                                  <a:lnTo>
                                    <a:pt x="821" y="1416"/>
                                  </a:lnTo>
                                  <a:lnTo>
                                    <a:pt x="826" y="1421"/>
                                  </a:lnTo>
                                  <a:lnTo>
                                    <a:pt x="826" y="1426"/>
                                  </a:lnTo>
                                  <a:lnTo>
                                    <a:pt x="830" y="1430"/>
                                  </a:lnTo>
                                  <a:lnTo>
                                    <a:pt x="830" y="1435"/>
                                  </a:lnTo>
                                  <a:lnTo>
                                    <a:pt x="840" y="1445"/>
                                  </a:lnTo>
                                  <a:lnTo>
                                    <a:pt x="840" y="1450"/>
                                  </a:lnTo>
                                  <a:lnTo>
                                    <a:pt x="845" y="1454"/>
                                  </a:lnTo>
                                  <a:lnTo>
                                    <a:pt x="845" y="1459"/>
                                  </a:lnTo>
                                  <a:lnTo>
                                    <a:pt x="854" y="1469"/>
                                  </a:lnTo>
                                  <a:lnTo>
                                    <a:pt x="854" y="1474"/>
                                  </a:lnTo>
                                  <a:lnTo>
                                    <a:pt x="859" y="1478"/>
                                  </a:lnTo>
                                  <a:lnTo>
                                    <a:pt x="859" y="1483"/>
                                  </a:lnTo>
                                  <a:lnTo>
                                    <a:pt x="864" y="1488"/>
                                  </a:lnTo>
                                  <a:lnTo>
                                    <a:pt x="864" y="1493"/>
                                  </a:lnTo>
                                  <a:lnTo>
                                    <a:pt x="874" y="1502"/>
                                  </a:lnTo>
                                  <a:lnTo>
                                    <a:pt x="874" y="1507"/>
                                  </a:lnTo>
                                  <a:lnTo>
                                    <a:pt x="878" y="1512"/>
                                  </a:lnTo>
                                  <a:lnTo>
                                    <a:pt x="878" y="1517"/>
                                  </a:lnTo>
                                  <a:lnTo>
                                    <a:pt x="883" y="1522"/>
                                  </a:lnTo>
                                  <a:lnTo>
                                    <a:pt x="883" y="1526"/>
                                  </a:lnTo>
                                  <a:lnTo>
                                    <a:pt x="893" y="1536"/>
                                  </a:lnTo>
                                  <a:lnTo>
                                    <a:pt x="893" y="1541"/>
                                  </a:lnTo>
                                  <a:lnTo>
                                    <a:pt x="898" y="1546"/>
                                  </a:lnTo>
                                  <a:lnTo>
                                    <a:pt x="898" y="1550"/>
                                  </a:lnTo>
                                  <a:lnTo>
                                    <a:pt x="907" y="1560"/>
                                  </a:lnTo>
                                  <a:lnTo>
                                    <a:pt x="907" y="1565"/>
                                  </a:lnTo>
                                  <a:lnTo>
                                    <a:pt x="912" y="1570"/>
                                  </a:lnTo>
                                  <a:lnTo>
                                    <a:pt x="912" y="1574"/>
                                  </a:lnTo>
                                  <a:lnTo>
                                    <a:pt x="917" y="1579"/>
                                  </a:lnTo>
                                  <a:lnTo>
                                    <a:pt x="917" y="1584"/>
                                  </a:lnTo>
                                  <a:lnTo>
                                    <a:pt x="926" y="1594"/>
                                  </a:lnTo>
                                  <a:lnTo>
                                    <a:pt x="926" y="1598"/>
                                  </a:lnTo>
                                  <a:lnTo>
                                    <a:pt x="931" y="1603"/>
                                  </a:lnTo>
                                  <a:lnTo>
                                    <a:pt x="931" y="1608"/>
                                  </a:lnTo>
                                  <a:lnTo>
                                    <a:pt x="936" y="1613"/>
                                  </a:lnTo>
                                  <a:lnTo>
                                    <a:pt x="936" y="1618"/>
                                  </a:lnTo>
                                  <a:lnTo>
                                    <a:pt x="946" y="1627"/>
                                  </a:lnTo>
                                  <a:lnTo>
                                    <a:pt x="946" y="1632"/>
                                  </a:lnTo>
                                  <a:lnTo>
                                    <a:pt x="950" y="1637"/>
                                  </a:lnTo>
                                  <a:lnTo>
                                    <a:pt x="950" y="1642"/>
                                  </a:lnTo>
                                  <a:lnTo>
                                    <a:pt x="960" y="1651"/>
                                  </a:lnTo>
                                  <a:lnTo>
                                    <a:pt x="960" y="1656"/>
                                  </a:lnTo>
                                  <a:lnTo>
                                    <a:pt x="965" y="1661"/>
                                  </a:lnTo>
                                  <a:lnTo>
                                    <a:pt x="965" y="1666"/>
                                  </a:lnTo>
                                  <a:lnTo>
                                    <a:pt x="970" y="1670"/>
                                  </a:lnTo>
                                  <a:lnTo>
                                    <a:pt x="970" y="1675"/>
                                  </a:lnTo>
                                  <a:lnTo>
                                    <a:pt x="979" y="1685"/>
                                  </a:lnTo>
                                  <a:lnTo>
                                    <a:pt x="979" y="1690"/>
                                  </a:lnTo>
                                  <a:lnTo>
                                    <a:pt x="984" y="1694"/>
                                  </a:lnTo>
                                  <a:lnTo>
                                    <a:pt x="984" y="1699"/>
                                  </a:lnTo>
                                  <a:lnTo>
                                    <a:pt x="989" y="1704"/>
                                  </a:lnTo>
                                  <a:lnTo>
                                    <a:pt x="989" y="1709"/>
                                  </a:lnTo>
                                  <a:lnTo>
                                    <a:pt x="998" y="1718"/>
                                  </a:lnTo>
                                  <a:lnTo>
                                    <a:pt x="998" y="1723"/>
                                  </a:lnTo>
                                  <a:lnTo>
                                    <a:pt x="1003" y="1728"/>
                                  </a:lnTo>
                                  <a:lnTo>
                                    <a:pt x="1003" y="1733"/>
                                  </a:lnTo>
                                  <a:lnTo>
                                    <a:pt x="1013" y="1742"/>
                                  </a:lnTo>
                                  <a:lnTo>
                                    <a:pt x="1013" y="174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7"/>
                          <wps:cNvSpPr>
                            <a:spLocks/>
                          </wps:cNvSpPr>
                          <wps:spPr bwMode="auto">
                            <a:xfrm>
                              <a:off x="6245" y="3169"/>
                              <a:ext cx="24" cy="48"/>
                            </a:xfrm>
                            <a:custGeom>
                              <a:avLst/>
                              <a:gdLst>
                                <a:gd name="T0" fmla="*/ 0 w 24"/>
                                <a:gd name="T1" fmla="*/ 0 h 48"/>
                                <a:gd name="T2" fmla="*/ 0 w 24"/>
                                <a:gd name="T3" fmla="*/ 5 h 48"/>
                                <a:gd name="T4" fmla="*/ 5 w 24"/>
                                <a:gd name="T5" fmla="*/ 9 h 48"/>
                                <a:gd name="T6" fmla="*/ 5 w 24"/>
                                <a:gd name="T7" fmla="*/ 14 h 48"/>
                                <a:gd name="T8" fmla="*/ 10 w 24"/>
                                <a:gd name="T9" fmla="*/ 19 h 48"/>
                                <a:gd name="T10" fmla="*/ 10 w 24"/>
                                <a:gd name="T11" fmla="*/ 24 h 48"/>
                                <a:gd name="T12" fmla="*/ 14 w 24"/>
                                <a:gd name="T13" fmla="*/ 29 h 48"/>
                                <a:gd name="T14" fmla="*/ 19 w 24"/>
                                <a:gd name="T15" fmla="*/ 33 h 48"/>
                                <a:gd name="T16" fmla="*/ 19 w 24"/>
                                <a:gd name="T17" fmla="*/ 38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5" y="9"/>
                                  </a:lnTo>
                                  <a:lnTo>
                                    <a:pt x="5" y="14"/>
                                  </a:lnTo>
                                  <a:lnTo>
                                    <a:pt x="10" y="19"/>
                                  </a:lnTo>
                                  <a:lnTo>
                                    <a:pt x="10" y="24"/>
                                  </a:lnTo>
                                  <a:lnTo>
                                    <a:pt x="14" y="29"/>
                                  </a:lnTo>
                                  <a:lnTo>
                                    <a:pt x="19" y="33"/>
                                  </a:lnTo>
                                  <a:lnTo>
                                    <a:pt x="19" y="38"/>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58"/>
                          <wps:cNvSpPr>
                            <a:spLocks/>
                          </wps:cNvSpPr>
                          <wps:spPr bwMode="auto">
                            <a:xfrm>
                              <a:off x="5098" y="1287"/>
                              <a:ext cx="1075" cy="1867"/>
                            </a:xfrm>
                            <a:custGeom>
                              <a:avLst/>
                              <a:gdLst>
                                <a:gd name="T0" fmla="*/ 14 w 1075"/>
                                <a:gd name="T1" fmla="*/ 24 h 1867"/>
                                <a:gd name="T2" fmla="*/ 33 w 1075"/>
                                <a:gd name="T3" fmla="*/ 57 h 1867"/>
                                <a:gd name="T4" fmla="*/ 53 w 1075"/>
                                <a:gd name="T5" fmla="*/ 91 h 1867"/>
                                <a:gd name="T6" fmla="*/ 72 w 1075"/>
                                <a:gd name="T7" fmla="*/ 125 h 1867"/>
                                <a:gd name="T8" fmla="*/ 91 w 1075"/>
                                <a:gd name="T9" fmla="*/ 158 h 1867"/>
                                <a:gd name="T10" fmla="*/ 110 w 1075"/>
                                <a:gd name="T11" fmla="*/ 192 h 1867"/>
                                <a:gd name="T12" fmla="*/ 129 w 1075"/>
                                <a:gd name="T13" fmla="*/ 225 h 1867"/>
                                <a:gd name="T14" fmla="*/ 149 w 1075"/>
                                <a:gd name="T15" fmla="*/ 259 h 1867"/>
                                <a:gd name="T16" fmla="*/ 168 w 1075"/>
                                <a:gd name="T17" fmla="*/ 293 h 1867"/>
                                <a:gd name="T18" fmla="*/ 187 w 1075"/>
                                <a:gd name="T19" fmla="*/ 326 h 1867"/>
                                <a:gd name="T20" fmla="*/ 206 w 1075"/>
                                <a:gd name="T21" fmla="*/ 360 h 1867"/>
                                <a:gd name="T22" fmla="*/ 230 w 1075"/>
                                <a:gd name="T23" fmla="*/ 398 h 1867"/>
                                <a:gd name="T24" fmla="*/ 249 w 1075"/>
                                <a:gd name="T25" fmla="*/ 432 h 1867"/>
                                <a:gd name="T26" fmla="*/ 269 w 1075"/>
                                <a:gd name="T27" fmla="*/ 465 h 1867"/>
                                <a:gd name="T28" fmla="*/ 288 w 1075"/>
                                <a:gd name="T29" fmla="*/ 499 h 1867"/>
                                <a:gd name="T30" fmla="*/ 307 w 1075"/>
                                <a:gd name="T31" fmla="*/ 533 h 1867"/>
                                <a:gd name="T32" fmla="*/ 326 w 1075"/>
                                <a:gd name="T33" fmla="*/ 566 h 1867"/>
                                <a:gd name="T34" fmla="*/ 345 w 1075"/>
                                <a:gd name="T35" fmla="*/ 600 h 1867"/>
                                <a:gd name="T36" fmla="*/ 365 w 1075"/>
                                <a:gd name="T37" fmla="*/ 634 h 1867"/>
                                <a:gd name="T38" fmla="*/ 384 w 1075"/>
                                <a:gd name="T39" fmla="*/ 667 h 1867"/>
                                <a:gd name="T40" fmla="*/ 403 w 1075"/>
                                <a:gd name="T41" fmla="*/ 701 h 1867"/>
                                <a:gd name="T42" fmla="*/ 422 w 1075"/>
                                <a:gd name="T43" fmla="*/ 734 h 1867"/>
                                <a:gd name="T44" fmla="*/ 446 w 1075"/>
                                <a:gd name="T45" fmla="*/ 773 h 1867"/>
                                <a:gd name="T46" fmla="*/ 465 w 1075"/>
                                <a:gd name="T47" fmla="*/ 806 h 1867"/>
                                <a:gd name="T48" fmla="*/ 485 w 1075"/>
                                <a:gd name="T49" fmla="*/ 840 h 1867"/>
                                <a:gd name="T50" fmla="*/ 504 w 1075"/>
                                <a:gd name="T51" fmla="*/ 874 h 1867"/>
                                <a:gd name="T52" fmla="*/ 523 w 1075"/>
                                <a:gd name="T53" fmla="*/ 907 h 1867"/>
                                <a:gd name="T54" fmla="*/ 542 w 1075"/>
                                <a:gd name="T55" fmla="*/ 941 h 1867"/>
                                <a:gd name="T56" fmla="*/ 561 w 1075"/>
                                <a:gd name="T57" fmla="*/ 974 h 1867"/>
                                <a:gd name="T58" fmla="*/ 581 w 1075"/>
                                <a:gd name="T59" fmla="*/ 1008 h 1867"/>
                                <a:gd name="T60" fmla="*/ 600 w 1075"/>
                                <a:gd name="T61" fmla="*/ 1042 h 1867"/>
                                <a:gd name="T62" fmla="*/ 619 w 1075"/>
                                <a:gd name="T63" fmla="*/ 1075 h 1867"/>
                                <a:gd name="T64" fmla="*/ 638 w 1075"/>
                                <a:gd name="T65" fmla="*/ 1109 h 1867"/>
                                <a:gd name="T66" fmla="*/ 662 w 1075"/>
                                <a:gd name="T67" fmla="*/ 1147 h 1867"/>
                                <a:gd name="T68" fmla="*/ 681 w 1075"/>
                                <a:gd name="T69" fmla="*/ 1181 h 1867"/>
                                <a:gd name="T70" fmla="*/ 701 w 1075"/>
                                <a:gd name="T71" fmla="*/ 1214 h 1867"/>
                                <a:gd name="T72" fmla="*/ 720 w 1075"/>
                                <a:gd name="T73" fmla="*/ 1248 h 1867"/>
                                <a:gd name="T74" fmla="*/ 739 w 1075"/>
                                <a:gd name="T75" fmla="*/ 1282 h 1867"/>
                                <a:gd name="T76" fmla="*/ 758 w 1075"/>
                                <a:gd name="T77" fmla="*/ 1315 h 1867"/>
                                <a:gd name="T78" fmla="*/ 777 w 1075"/>
                                <a:gd name="T79" fmla="*/ 1349 h 1867"/>
                                <a:gd name="T80" fmla="*/ 797 w 1075"/>
                                <a:gd name="T81" fmla="*/ 1383 h 1867"/>
                                <a:gd name="T82" fmla="*/ 816 w 1075"/>
                                <a:gd name="T83" fmla="*/ 1416 h 1867"/>
                                <a:gd name="T84" fmla="*/ 835 w 1075"/>
                                <a:gd name="T85" fmla="*/ 1450 h 1867"/>
                                <a:gd name="T86" fmla="*/ 854 w 1075"/>
                                <a:gd name="T87" fmla="*/ 1483 h 1867"/>
                                <a:gd name="T88" fmla="*/ 873 w 1075"/>
                                <a:gd name="T89" fmla="*/ 1517 h 1867"/>
                                <a:gd name="T90" fmla="*/ 897 w 1075"/>
                                <a:gd name="T91" fmla="*/ 1555 h 1867"/>
                                <a:gd name="T92" fmla="*/ 917 w 1075"/>
                                <a:gd name="T93" fmla="*/ 1589 h 1867"/>
                                <a:gd name="T94" fmla="*/ 936 w 1075"/>
                                <a:gd name="T95" fmla="*/ 1623 h 1867"/>
                                <a:gd name="T96" fmla="*/ 955 w 1075"/>
                                <a:gd name="T97" fmla="*/ 1656 h 1867"/>
                                <a:gd name="T98" fmla="*/ 974 w 1075"/>
                                <a:gd name="T99" fmla="*/ 1690 h 1867"/>
                                <a:gd name="T100" fmla="*/ 993 w 1075"/>
                                <a:gd name="T101" fmla="*/ 1723 h 1867"/>
                                <a:gd name="T102" fmla="*/ 1013 w 1075"/>
                                <a:gd name="T103" fmla="*/ 1757 h 1867"/>
                                <a:gd name="T104" fmla="*/ 1032 w 1075"/>
                                <a:gd name="T105" fmla="*/ 1791 h 1867"/>
                                <a:gd name="T106" fmla="*/ 1051 w 1075"/>
                                <a:gd name="T107" fmla="*/ 1824 h 1867"/>
                                <a:gd name="T108" fmla="*/ 1070 w 1075"/>
                                <a:gd name="T109" fmla="*/ 1858 h 1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75" h="1867">
                                  <a:moveTo>
                                    <a:pt x="0" y="0"/>
                                  </a:moveTo>
                                  <a:lnTo>
                                    <a:pt x="0" y="5"/>
                                  </a:lnTo>
                                  <a:lnTo>
                                    <a:pt x="5" y="9"/>
                                  </a:lnTo>
                                  <a:lnTo>
                                    <a:pt x="5" y="14"/>
                                  </a:lnTo>
                                  <a:lnTo>
                                    <a:pt x="9" y="19"/>
                                  </a:lnTo>
                                  <a:lnTo>
                                    <a:pt x="14" y="24"/>
                                  </a:lnTo>
                                  <a:lnTo>
                                    <a:pt x="14" y="29"/>
                                  </a:lnTo>
                                  <a:lnTo>
                                    <a:pt x="19" y="33"/>
                                  </a:lnTo>
                                  <a:lnTo>
                                    <a:pt x="19" y="38"/>
                                  </a:lnTo>
                                  <a:lnTo>
                                    <a:pt x="24" y="43"/>
                                  </a:lnTo>
                                  <a:lnTo>
                                    <a:pt x="24" y="48"/>
                                  </a:lnTo>
                                  <a:lnTo>
                                    <a:pt x="33" y="57"/>
                                  </a:lnTo>
                                  <a:lnTo>
                                    <a:pt x="33" y="62"/>
                                  </a:lnTo>
                                  <a:lnTo>
                                    <a:pt x="38" y="67"/>
                                  </a:lnTo>
                                  <a:lnTo>
                                    <a:pt x="38" y="72"/>
                                  </a:lnTo>
                                  <a:lnTo>
                                    <a:pt x="43" y="77"/>
                                  </a:lnTo>
                                  <a:lnTo>
                                    <a:pt x="43" y="81"/>
                                  </a:lnTo>
                                  <a:lnTo>
                                    <a:pt x="53" y="91"/>
                                  </a:lnTo>
                                  <a:lnTo>
                                    <a:pt x="53" y="96"/>
                                  </a:lnTo>
                                  <a:lnTo>
                                    <a:pt x="57" y="101"/>
                                  </a:lnTo>
                                  <a:lnTo>
                                    <a:pt x="57" y="105"/>
                                  </a:lnTo>
                                  <a:lnTo>
                                    <a:pt x="62" y="110"/>
                                  </a:lnTo>
                                  <a:lnTo>
                                    <a:pt x="62" y="115"/>
                                  </a:lnTo>
                                  <a:lnTo>
                                    <a:pt x="72" y="125"/>
                                  </a:lnTo>
                                  <a:lnTo>
                                    <a:pt x="72" y="129"/>
                                  </a:lnTo>
                                  <a:lnTo>
                                    <a:pt x="77" y="134"/>
                                  </a:lnTo>
                                  <a:lnTo>
                                    <a:pt x="77" y="139"/>
                                  </a:lnTo>
                                  <a:lnTo>
                                    <a:pt x="86" y="149"/>
                                  </a:lnTo>
                                  <a:lnTo>
                                    <a:pt x="86" y="153"/>
                                  </a:lnTo>
                                  <a:lnTo>
                                    <a:pt x="91" y="158"/>
                                  </a:lnTo>
                                  <a:lnTo>
                                    <a:pt x="91" y="163"/>
                                  </a:lnTo>
                                  <a:lnTo>
                                    <a:pt x="96" y="168"/>
                                  </a:lnTo>
                                  <a:lnTo>
                                    <a:pt x="96" y="173"/>
                                  </a:lnTo>
                                  <a:lnTo>
                                    <a:pt x="105" y="182"/>
                                  </a:lnTo>
                                  <a:lnTo>
                                    <a:pt x="105" y="187"/>
                                  </a:lnTo>
                                  <a:lnTo>
                                    <a:pt x="110" y="192"/>
                                  </a:lnTo>
                                  <a:lnTo>
                                    <a:pt x="110" y="197"/>
                                  </a:lnTo>
                                  <a:lnTo>
                                    <a:pt x="115" y="201"/>
                                  </a:lnTo>
                                  <a:lnTo>
                                    <a:pt x="115" y="206"/>
                                  </a:lnTo>
                                  <a:lnTo>
                                    <a:pt x="125" y="216"/>
                                  </a:lnTo>
                                  <a:lnTo>
                                    <a:pt x="125" y="221"/>
                                  </a:lnTo>
                                  <a:lnTo>
                                    <a:pt x="129" y="225"/>
                                  </a:lnTo>
                                  <a:lnTo>
                                    <a:pt x="129"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3"/>
                                  </a:lnTo>
                                  <a:lnTo>
                                    <a:pt x="168" y="297"/>
                                  </a:lnTo>
                                  <a:lnTo>
                                    <a:pt x="177" y="307"/>
                                  </a:lnTo>
                                  <a:lnTo>
                                    <a:pt x="177" y="312"/>
                                  </a:lnTo>
                                  <a:lnTo>
                                    <a:pt x="182" y="317"/>
                                  </a:lnTo>
                                  <a:lnTo>
                                    <a:pt x="182" y="321"/>
                                  </a:lnTo>
                                  <a:lnTo>
                                    <a:pt x="187" y="326"/>
                                  </a:lnTo>
                                  <a:lnTo>
                                    <a:pt x="187" y="331"/>
                                  </a:lnTo>
                                  <a:lnTo>
                                    <a:pt x="197" y="341"/>
                                  </a:lnTo>
                                  <a:lnTo>
                                    <a:pt x="197" y="345"/>
                                  </a:lnTo>
                                  <a:lnTo>
                                    <a:pt x="201" y="350"/>
                                  </a:lnTo>
                                  <a:lnTo>
                                    <a:pt x="201" y="355"/>
                                  </a:lnTo>
                                  <a:lnTo>
                                    <a:pt x="206" y="360"/>
                                  </a:lnTo>
                                  <a:lnTo>
                                    <a:pt x="206" y="365"/>
                                  </a:lnTo>
                                  <a:lnTo>
                                    <a:pt x="216" y="374"/>
                                  </a:lnTo>
                                  <a:lnTo>
                                    <a:pt x="216" y="379"/>
                                  </a:lnTo>
                                  <a:lnTo>
                                    <a:pt x="221" y="384"/>
                                  </a:lnTo>
                                  <a:lnTo>
                                    <a:pt x="221" y="389"/>
                                  </a:lnTo>
                                  <a:lnTo>
                                    <a:pt x="230" y="398"/>
                                  </a:lnTo>
                                  <a:lnTo>
                                    <a:pt x="230" y="403"/>
                                  </a:lnTo>
                                  <a:lnTo>
                                    <a:pt x="235" y="408"/>
                                  </a:lnTo>
                                  <a:lnTo>
                                    <a:pt x="235" y="413"/>
                                  </a:lnTo>
                                  <a:lnTo>
                                    <a:pt x="240" y="417"/>
                                  </a:lnTo>
                                  <a:lnTo>
                                    <a:pt x="240" y="422"/>
                                  </a:lnTo>
                                  <a:lnTo>
                                    <a:pt x="249" y="432"/>
                                  </a:lnTo>
                                  <a:lnTo>
                                    <a:pt x="249" y="437"/>
                                  </a:lnTo>
                                  <a:lnTo>
                                    <a:pt x="254" y="441"/>
                                  </a:lnTo>
                                  <a:lnTo>
                                    <a:pt x="254" y="446"/>
                                  </a:lnTo>
                                  <a:lnTo>
                                    <a:pt x="259" y="451"/>
                                  </a:lnTo>
                                  <a:lnTo>
                                    <a:pt x="259" y="456"/>
                                  </a:lnTo>
                                  <a:lnTo>
                                    <a:pt x="269" y="465"/>
                                  </a:lnTo>
                                  <a:lnTo>
                                    <a:pt x="269" y="470"/>
                                  </a:lnTo>
                                  <a:lnTo>
                                    <a:pt x="273" y="475"/>
                                  </a:lnTo>
                                  <a:lnTo>
                                    <a:pt x="273" y="480"/>
                                  </a:lnTo>
                                  <a:lnTo>
                                    <a:pt x="278" y="485"/>
                                  </a:lnTo>
                                  <a:lnTo>
                                    <a:pt x="278" y="489"/>
                                  </a:lnTo>
                                  <a:lnTo>
                                    <a:pt x="288" y="499"/>
                                  </a:lnTo>
                                  <a:lnTo>
                                    <a:pt x="288" y="504"/>
                                  </a:lnTo>
                                  <a:lnTo>
                                    <a:pt x="293" y="509"/>
                                  </a:lnTo>
                                  <a:lnTo>
                                    <a:pt x="293" y="513"/>
                                  </a:lnTo>
                                  <a:lnTo>
                                    <a:pt x="302" y="523"/>
                                  </a:lnTo>
                                  <a:lnTo>
                                    <a:pt x="302" y="528"/>
                                  </a:lnTo>
                                  <a:lnTo>
                                    <a:pt x="307" y="533"/>
                                  </a:lnTo>
                                  <a:lnTo>
                                    <a:pt x="307" y="537"/>
                                  </a:lnTo>
                                  <a:lnTo>
                                    <a:pt x="312" y="542"/>
                                  </a:lnTo>
                                  <a:lnTo>
                                    <a:pt x="312" y="547"/>
                                  </a:lnTo>
                                  <a:lnTo>
                                    <a:pt x="321" y="557"/>
                                  </a:lnTo>
                                  <a:lnTo>
                                    <a:pt x="321" y="562"/>
                                  </a:lnTo>
                                  <a:lnTo>
                                    <a:pt x="326" y="566"/>
                                  </a:lnTo>
                                  <a:lnTo>
                                    <a:pt x="326" y="571"/>
                                  </a:lnTo>
                                  <a:lnTo>
                                    <a:pt x="331" y="576"/>
                                  </a:lnTo>
                                  <a:lnTo>
                                    <a:pt x="331" y="581"/>
                                  </a:lnTo>
                                  <a:lnTo>
                                    <a:pt x="341" y="590"/>
                                  </a:lnTo>
                                  <a:lnTo>
                                    <a:pt x="341" y="595"/>
                                  </a:lnTo>
                                  <a:lnTo>
                                    <a:pt x="345" y="600"/>
                                  </a:lnTo>
                                  <a:lnTo>
                                    <a:pt x="345" y="605"/>
                                  </a:lnTo>
                                  <a:lnTo>
                                    <a:pt x="350" y="610"/>
                                  </a:lnTo>
                                  <a:lnTo>
                                    <a:pt x="350" y="614"/>
                                  </a:lnTo>
                                  <a:lnTo>
                                    <a:pt x="360" y="624"/>
                                  </a:lnTo>
                                  <a:lnTo>
                                    <a:pt x="360" y="629"/>
                                  </a:lnTo>
                                  <a:lnTo>
                                    <a:pt x="365" y="634"/>
                                  </a:lnTo>
                                  <a:lnTo>
                                    <a:pt x="365" y="638"/>
                                  </a:lnTo>
                                  <a:lnTo>
                                    <a:pt x="374" y="648"/>
                                  </a:lnTo>
                                  <a:lnTo>
                                    <a:pt x="374" y="653"/>
                                  </a:lnTo>
                                  <a:lnTo>
                                    <a:pt x="379" y="658"/>
                                  </a:lnTo>
                                  <a:lnTo>
                                    <a:pt x="379" y="662"/>
                                  </a:lnTo>
                                  <a:lnTo>
                                    <a:pt x="384" y="667"/>
                                  </a:lnTo>
                                  <a:lnTo>
                                    <a:pt x="384" y="672"/>
                                  </a:lnTo>
                                  <a:lnTo>
                                    <a:pt x="393" y="682"/>
                                  </a:lnTo>
                                  <a:lnTo>
                                    <a:pt x="393" y="686"/>
                                  </a:lnTo>
                                  <a:lnTo>
                                    <a:pt x="398" y="691"/>
                                  </a:lnTo>
                                  <a:lnTo>
                                    <a:pt x="398" y="696"/>
                                  </a:lnTo>
                                  <a:lnTo>
                                    <a:pt x="403" y="701"/>
                                  </a:lnTo>
                                  <a:lnTo>
                                    <a:pt x="403" y="706"/>
                                  </a:lnTo>
                                  <a:lnTo>
                                    <a:pt x="413" y="715"/>
                                  </a:lnTo>
                                  <a:lnTo>
                                    <a:pt x="413" y="720"/>
                                  </a:lnTo>
                                  <a:lnTo>
                                    <a:pt x="417" y="725"/>
                                  </a:lnTo>
                                  <a:lnTo>
                                    <a:pt x="417" y="730"/>
                                  </a:lnTo>
                                  <a:lnTo>
                                    <a:pt x="422" y="734"/>
                                  </a:lnTo>
                                  <a:lnTo>
                                    <a:pt x="422" y="739"/>
                                  </a:lnTo>
                                  <a:lnTo>
                                    <a:pt x="432" y="749"/>
                                  </a:lnTo>
                                  <a:lnTo>
                                    <a:pt x="432" y="754"/>
                                  </a:lnTo>
                                  <a:lnTo>
                                    <a:pt x="437" y="758"/>
                                  </a:lnTo>
                                  <a:lnTo>
                                    <a:pt x="437" y="763"/>
                                  </a:lnTo>
                                  <a:lnTo>
                                    <a:pt x="446" y="773"/>
                                  </a:lnTo>
                                  <a:lnTo>
                                    <a:pt x="446" y="778"/>
                                  </a:lnTo>
                                  <a:lnTo>
                                    <a:pt x="451" y="782"/>
                                  </a:lnTo>
                                  <a:lnTo>
                                    <a:pt x="451" y="787"/>
                                  </a:lnTo>
                                  <a:lnTo>
                                    <a:pt x="456" y="792"/>
                                  </a:lnTo>
                                  <a:lnTo>
                                    <a:pt x="456" y="797"/>
                                  </a:lnTo>
                                  <a:lnTo>
                                    <a:pt x="465" y="806"/>
                                  </a:lnTo>
                                  <a:lnTo>
                                    <a:pt x="465" y="811"/>
                                  </a:lnTo>
                                  <a:lnTo>
                                    <a:pt x="470" y="816"/>
                                  </a:lnTo>
                                  <a:lnTo>
                                    <a:pt x="470" y="821"/>
                                  </a:lnTo>
                                  <a:lnTo>
                                    <a:pt x="475" y="826"/>
                                  </a:lnTo>
                                  <a:lnTo>
                                    <a:pt x="475" y="830"/>
                                  </a:lnTo>
                                  <a:lnTo>
                                    <a:pt x="485" y="840"/>
                                  </a:lnTo>
                                  <a:lnTo>
                                    <a:pt x="485" y="845"/>
                                  </a:lnTo>
                                  <a:lnTo>
                                    <a:pt x="489" y="850"/>
                                  </a:lnTo>
                                  <a:lnTo>
                                    <a:pt x="489" y="854"/>
                                  </a:lnTo>
                                  <a:lnTo>
                                    <a:pt x="494" y="859"/>
                                  </a:lnTo>
                                  <a:lnTo>
                                    <a:pt x="494" y="864"/>
                                  </a:lnTo>
                                  <a:lnTo>
                                    <a:pt x="504" y="874"/>
                                  </a:lnTo>
                                  <a:lnTo>
                                    <a:pt x="504" y="878"/>
                                  </a:lnTo>
                                  <a:lnTo>
                                    <a:pt x="509" y="883"/>
                                  </a:lnTo>
                                  <a:lnTo>
                                    <a:pt x="509" y="888"/>
                                  </a:lnTo>
                                  <a:lnTo>
                                    <a:pt x="518" y="898"/>
                                  </a:lnTo>
                                  <a:lnTo>
                                    <a:pt x="518" y="902"/>
                                  </a:lnTo>
                                  <a:lnTo>
                                    <a:pt x="523" y="907"/>
                                  </a:lnTo>
                                  <a:lnTo>
                                    <a:pt x="523" y="912"/>
                                  </a:lnTo>
                                  <a:lnTo>
                                    <a:pt x="528" y="917"/>
                                  </a:lnTo>
                                  <a:lnTo>
                                    <a:pt x="528" y="922"/>
                                  </a:lnTo>
                                  <a:lnTo>
                                    <a:pt x="537" y="931"/>
                                  </a:lnTo>
                                  <a:lnTo>
                                    <a:pt x="537" y="936"/>
                                  </a:lnTo>
                                  <a:lnTo>
                                    <a:pt x="542" y="941"/>
                                  </a:lnTo>
                                  <a:lnTo>
                                    <a:pt x="542" y="946"/>
                                  </a:lnTo>
                                  <a:lnTo>
                                    <a:pt x="547" y="950"/>
                                  </a:lnTo>
                                  <a:lnTo>
                                    <a:pt x="547" y="955"/>
                                  </a:lnTo>
                                  <a:lnTo>
                                    <a:pt x="557" y="965"/>
                                  </a:lnTo>
                                  <a:lnTo>
                                    <a:pt x="557" y="970"/>
                                  </a:lnTo>
                                  <a:lnTo>
                                    <a:pt x="561" y="974"/>
                                  </a:lnTo>
                                  <a:lnTo>
                                    <a:pt x="561" y="979"/>
                                  </a:lnTo>
                                  <a:lnTo>
                                    <a:pt x="566" y="984"/>
                                  </a:lnTo>
                                  <a:lnTo>
                                    <a:pt x="566" y="989"/>
                                  </a:lnTo>
                                  <a:lnTo>
                                    <a:pt x="576" y="998"/>
                                  </a:lnTo>
                                  <a:lnTo>
                                    <a:pt x="576" y="1003"/>
                                  </a:lnTo>
                                  <a:lnTo>
                                    <a:pt x="581" y="1008"/>
                                  </a:lnTo>
                                  <a:lnTo>
                                    <a:pt x="581" y="1013"/>
                                  </a:lnTo>
                                  <a:lnTo>
                                    <a:pt x="590" y="1022"/>
                                  </a:lnTo>
                                  <a:lnTo>
                                    <a:pt x="590" y="1027"/>
                                  </a:lnTo>
                                  <a:lnTo>
                                    <a:pt x="595" y="1032"/>
                                  </a:lnTo>
                                  <a:lnTo>
                                    <a:pt x="595" y="1037"/>
                                  </a:lnTo>
                                  <a:lnTo>
                                    <a:pt x="600" y="1042"/>
                                  </a:lnTo>
                                  <a:lnTo>
                                    <a:pt x="600" y="1046"/>
                                  </a:lnTo>
                                  <a:lnTo>
                                    <a:pt x="609" y="1056"/>
                                  </a:lnTo>
                                  <a:lnTo>
                                    <a:pt x="609" y="1061"/>
                                  </a:lnTo>
                                  <a:lnTo>
                                    <a:pt x="614" y="1066"/>
                                  </a:lnTo>
                                  <a:lnTo>
                                    <a:pt x="614" y="1070"/>
                                  </a:lnTo>
                                  <a:lnTo>
                                    <a:pt x="619" y="1075"/>
                                  </a:lnTo>
                                  <a:lnTo>
                                    <a:pt x="619" y="1080"/>
                                  </a:lnTo>
                                  <a:lnTo>
                                    <a:pt x="629" y="1090"/>
                                  </a:lnTo>
                                  <a:lnTo>
                                    <a:pt x="629" y="1094"/>
                                  </a:lnTo>
                                  <a:lnTo>
                                    <a:pt x="633" y="1099"/>
                                  </a:lnTo>
                                  <a:lnTo>
                                    <a:pt x="633" y="1104"/>
                                  </a:lnTo>
                                  <a:lnTo>
                                    <a:pt x="638" y="1109"/>
                                  </a:lnTo>
                                  <a:lnTo>
                                    <a:pt x="638" y="1114"/>
                                  </a:lnTo>
                                  <a:lnTo>
                                    <a:pt x="648" y="1123"/>
                                  </a:lnTo>
                                  <a:lnTo>
                                    <a:pt x="648" y="1128"/>
                                  </a:lnTo>
                                  <a:lnTo>
                                    <a:pt x="653" y="1133"/>
                                  </a:lnTo>
                                  <a:lnTo>
                                    <a:pt x="653" y="1138"/>
                                  </a:lnTo>
                                  <a:lnTo>
                                    <a:pt x="662" y="1147"/>
                                  </a:lnTo>
                                  <a:lnTo>
                                    <a:pt x="662" y="1152"/>
                                  </a:lnTo>
                                  <a:lnTo>
                                    <a:pt x="667" y="1157"/>
                                  </a:lnTo>
                                  <a:lnTo>
                                    <a:pt x="667" y="1162"/>
                                  </a:lnTo>
                                  <a:lnTo>
                                    <a:pt x="672" y="1166"/>
                                  </a:lnTo>
                                  <a:lnTo>
                                    <a:pt x="672" y="1171"/>
                                  </a:lnTo>
                                  <a:lnTo>
                                    <a:pt x="681" y="1181"/>
                                  </a:lnTo>
                                  <a:lnTo>
                                    <a:pt x="681" y="1186"/>
                                  </a:lnTo>
                                  <a:lnTo>
                                    <a:pt x="686" y="1190"/>
                                  </a:lnTo>
                                  <a:lnTo>
                                    <a:pt x="686" y="1195"/>
                                  </a:lnTo>
                                  <a:lnTo>
                                    <a:pt x="691" y="1200"/>
                                  </a:lnTo>
                                  <a:lnTo>
                                    <a:pt x="691" y="1205"/>
                                  </a:lnTo>
                                  <a:lnTo>
                                    <a:pt x="701" y="1214"/>
                                  </a:lnTo>
                                  <a:lnTo>
                                    <a:pt x="701" y="1219"/>
                                  </a:lnTo>
                                  <a:lnTo>
                                    <a:pt x="705" y="1224"/>
                                  </a:lnTo>
                                  <a:lnTo>
                                    <a:pt x="705" y="1229"/>
                                  </a:lnTo>
                                  <a:lnTo>
                                    <a:pt x="710" y="1234"/>
                                  </a:lnTo>
                                  <a:lnTo>
                                    <a:pt x="710" y="1238"/>
                                  </a:lnTo>
                                  <a:lnTo>
                                    <a:pt x="720" y="1248"/>
                                  </a:lnTo>
                                  <a:lnTo>
                                    <a:pt x="720" y="1253"/>
                                  </a:lnTo>
                                  <a:lnTo>
                                    <a:pt x="725" y="1258"/>
                                  </a:lnTo>
                                  <a:lnTo>
                                    <a:pt x="725" y="1262"/>
                                  </a:lnTo>
                                  <a:lnTo>
                                    <a:pt x="734" y="1272"/>
                                  </a:lnTo>
                                  <a:lnTo>
                                    <a:pt x="734" y="1277"/>
                                  </a:lnTo>
                                  <a:lnTo>
                                    <a:pt x="739" y="1282"/>
                                  </a:lnTo>
                                  <a:lnTo>
                                    <a:pt x="739" y="1287"/>
                                  </a:lnTo>
                                  <a:lnTo>
                                    <a:pt x="744" y="1291"/>
                                  </a:lnTo>
                                  <a:lnTo>
                                    <a:pt x="744" y="1296"/>
                                  </a:lnTo>
                                  <a:lnTo>
                                    <a:pt x="753" y="1306"/>
                                  </a:lnTo>
                                  <a:lnTo>
                                    <a:pt x="753" y="1311"/>
                                  </a:lnTo>
                                  <a:lnTo>
                                    <a:pt x="758" y="1315"/>
                                  </a:lnTo>
                                  <a:lnTo>
                                    <a:pt x="758" y="1320"/>
                                  </a:lnTo>
                                  <a:lnTo>
                                    <a:pt x="763" y="1325"/>
                                  </a:lnTo>
                                  <a:lnTo>
                                    <a:pt x="763" y="1330"/>
                                  </a:lnTo>
                                  <a:lnTo>
                                    <a:pt x="773" y="1339"/>
                                  </a:lnTo>
                                  <a:lnTo>
                                    <a:pt x="773" y="1344"/>
                                  </a:lnTo>
                                  <a:lnTo>
                                    <a:pt x="777" y="1349"/>
                                  </a:lnTo>
                                  <a:lnTo>
                                    <a:pt x="777" y="1354"/>
                                  </a:lnTo>
                                  <a:lnTo>
                                    <a:pt x="782" y="1359"/>
                                  </a:lnTo>
                                  <a:lnTo>
                                    <a:pt x="782" y="1363"/>
                                  </a:lnTo>
                                  <a:lnTo>
                                    <a:pt x="792" y="1373"/>
                                  </a:lnTo>
                                  <a:lnTo>
                                    <a:pt x="792" y="1378"/>
                                  </a:lnTo>
                                  <a:lnTo>
                                    <a:pt x="797" y="1383"/>
                                  </a:lnTo>
                                  <a:lnTo>
                                    <a:pt x="797" y="1387"/>
                                  </a:lnTo>
                                  <a:lnTo>
                                    <a:pt x="806" y="1397"/>
                                  </a:lnTo>
                                  <a:lnTo>
                                    <a:pt x="806" y="1402"/>
                                  </a:lnTo>
                                  <a:lnTo>
                                    <a:pt x="811" y="1407"/>
                                  </a:lnTo>
                                  <a:lnTo>
                                    <a:pt x="811" y="1411"/>
                                  </a:lnTo>
                                  <a:lnTo>
                                    <a:pt x="816" y="1416"/>
                                  </a:lnTo>
                                  <a:lnTo>
                                    <a:pt x="816" y="1421"/>
                                  </a:lnTo>
                                  <a:lnTo>
                                    <a:pt x="825" y="1431"/>
                                  </a:lnTo>
                                  <a:lnTo>
                                    <a:pt x="825" y="1435"/>
                                  </a:lnTo>
                                  <a:lnTo>
                                    <a:pt x="830" y="1440"/>
                                  </a:lnTo>
                                  <a:lnTo>
                                    <a:pt x="830" y="1445"/>
                                  </a:lnTo>
                                  <a:lnTo>
                                    <a:pt x="835" y="1450"/>
                                  </a:lnTo>
                                  <a:lnTo>
                                    <a:pt x="835" y="1455"/>
                                  </a:lnTo>
                                  <a:lnTo>
                                    <a:pt x="845" y="1464"/>
                                  </a:lnTo>
                                  <a:lnTo>
                                    <a:pt x="845" y="1469"/>
                                  </a:lnTo>
                                  <a:lnTo>
                                    <a:pt x="849" y="1474"/>
                                  </a:lnTo>
                                  <a:lnTo>
                                    <a:pt x="849" y="1479"/>
                                  </a:lnTo>
                                  <a:lnTo>
                                    <a:pt x="854" y="1483"/>
                                  </a:lnTo>
                                  <a:lnTo>
                                    <a:pt x="854" y="1488"/>
                                  </a:lnTo>
                                  <a:lnTo>
                                    <a:pt x="864" y="1498"/>
                                  </a:lnTo>
                                  <a:lnTo>
                                    <a:pt x="864" y="1503"/>
                                  </a:lnTo>
                                  <a:lnTo>
                                    <a:pt x="869" y="1507"/>
                                  </a:lnTo>
                                  <a:lnTo>
                                    <a:pt x="869" y="1512"/>
                                  </a:lnTo>
                                  <a:lnTo>
                                    <a:pt x="873" y="1517"/>
                                  </a:lnTo>
                                  <a:lnTo>
                                    <a:pt x="873" y="1522"/>
                                  </a:lnTo>
                                  <a:lnTo>
                                    <a:pt x="883" y="1531"/>
                                  </a:lnTo>
                                  <a:lnTo>
                                    <a:pt x="883" y="1536"/>
                                  </a:lnTo>
                                  <a:lnTo>
                                    <a:pt x="888" y="1541"/>
                                  </a:lnTo>
                                  <a:lnTo>
                                    <a:pt x="888" y="1546"/>
                                  </a:lnTo>
                                  <a:lnTo>
                                    <a:pt x="897" y="1555"/>
                                  </a:lnTo>
                                  <a:lnTo>
                                    <a:pt x="897" y="1560"/>
                                  </a:lnTo>
                                  <a:lnTo>
                                    <a:pt x="902" y="1565"/>
                                  </a:lnTo>
                                  <a:lnTo>
                                    <a:pt x="902" y="1570"/>
                                  </a:lnTo>
                                  <a:lnTo>
                                    <a:pt x="907" y="1575"/>
                                  </a:lnTo>
                                  <a:lnTo>
                                    <a:pt x="907" y="1579"/>
                                  </a:lnTo>
                                  <a:lnTo>
                                    <a:pt x="917" y="1589"/>
                                  </a:lnTo>
                                  <a:lnTo>
                                    <a:pt x="917" y="1594"/>
                                  </a:lnTo>
                                  <a:lnTo>
                                    <a:pt x="921" y="1599"/>
                                  </a:lnTo>
                                  <a:lnTo>
                                    <a:pt x="921" y="1603"/>
                                  </a:lnTo>
                                  <a:lnTo>
                                    <a:pt x="926" y="1608"/>
                                  </a:lnTo>
                                  <a:lnTo>
                                    <a:pt x="926" y="1613"/>
                                  </a:lnTo>
                                  <a:lnTo>
                                    <a:pt x="936" y="1623"/>
                                  </a:lnTo>
                                  <a:lnTo>
                                    <a:pt x="936" y="1627"/>
                                  </a:lnTo>
                                  <a:lnTo>
                                    <a:pt x="941" y="1632"/>
                                  </a:lnTo>
                                  <a:lnTo>
                                    <a:pt x="941" y="1637"/>
                                  </a:lnTo>
                                  <a:lnTo>
                                    <a:pt x="945" y="1642"/>
                                  </a:lnTo>
                                  <a:lnTo>
                                    <a:pt x="945" y="1647"/>
                                  </a:lnTo>
                                  <a:lnTo>
                                    <a:pt x="955" y="1656"/>
                                  </a:lnTo>
                                  <a:lnTo>
                                    <a:pt x="955" y="1661"/>
                                  </a:lnTo>
                                  <a:lnTo>
                                    <a:pt x="960" y="1666"/>
                                  </a:lnTo>
                                  <a:lnTo>
                                    <a:pt x="960" y="1671"/>
                                  </a:lnTo>
                                  <a:lnTo>
                                    <a:pt x="969" y="1680"/>
                                  </a:lnTo>
                                  <a:lnTo>
                                    <a:pt x="969" y="1685"/>
                                  </a:lnTo>
                                  <a:lnTo>
                                    <a:pt x="974" y="1690"/>
                                  </a:lnTo>
                                  <a:lnTo>
                                    <a:pt x="974" y="1695"/>
                                  </a:lnTo>
                                  <a:lnTo>
                                    <a:pt x="979" y="1699"/>
                                  </a:lnTo>
                                  <a:lnTo>
                                    <a:pt x="979" y="1704"/>
                                  </a:lnTo>
                                  <a:lnTo>
                                    <a:pt x="989" y="1714"/>
                                  </a:lnTo>
                                  <a:lnTo>
                                    <a:pt x="989" y="1719"/>
                                  </a:lnTo>
                                  <a:lnTo>
                                    <a:pt x="993" y="1723"/>
                                  </a:lnTo>
                                  <a:lnTo>
                                    <a:pt x="993" y="1728"/>
                                  </a:lnTo>
                                  <a:lnTo>
                                    <a:pt x="998" y="1733"/>
                                  </a:lnTo>
                                  <a:lnTo>
                                    <a:pt x="998" y="1738"/>
                                  </a:lnTo>
                                  <a:lnTo>
                                    <a:pt x="1008" y="1747"/>
                                  </a:lnTo>
                                  <a:lnTo>
                                    <a:pt x="1008" y="1752"/>
                                  </a:lnTo>
                                  <a:lnTo>
                                    <a:pt x="1013" y="1757"/>
                                  </a:lnTo>
                                  <a:lnTo>
                                    <a:pt x="1013" y="1762"/>
                                  </a:lnTo>
                                  <a:lnTo>
                                    <a:pt x="1017" y="1767"/>
                                  </a:lnTo>
                                  <a:lnTo>
                                    <a:pt x="1017" y="1771"/>
                                  </a:lnTo>
                                  <a:lnTo>
                                    <a:pt x="1027" y="1781"/>
                                  </a:lnTo>
                                  <a:lnTo>
                                    <a:pt x="1027" y="1786"/>
                                  </a:lnTo>
                                  <a:lnTo>
                                    <a:pt x="1032" y="1791"/>
                                  </a:lnTo>
                                  <a:lnTo>
                                    <a:pt x="1032" y="1795"/>
                                  </a:lnTo>
                                  <a:lnTo>
                                    <a:pt x="1041" y="1805"/>
                                  </a:lnTo>
                                  <a:lnTo>
                                    <a:pt x="1041" y="1810"/>
                                  </a:lnTo>
                                  <a:lnTo>
                                    <a:pt x="1046" y="1815"/>
                                  </a:lnTo>
                                  <a:lnTo>
                                    <a:pt x="1046" y="1819"/>
                                  </a:lnTo>
                                  <a:lnTo>
                                    <a:pt x="1051" y="1824"/>
                                  </a:lnTo>
                                  <a:lnTo>
                                    <a:pt x="1051" y="1829"/>
                                  </a:lnTo>
                                  <a:lnTo>
                                    <a:pt x="1061" y="1839"/>
                                  </a:lnTo>
                                  <a:lnTo>
                                    <a:pt x="1061" y="1843"/>
                                  </a:lnTo>
                                  <a:lnTo>
                                    <a:pt x="1065" y="1848"/>
                                  </a:lnTo>
                                  <a:lnTo>
                                    <a:pt x="1065" y="1853"/>
                                  </a:lnTo>
                                  <a:lnTo>
                                    <a:pt x="1070" y="1858"/>
                                  </a:lnTo>
                                  <a:lnTo>
                                    <a:pt x="1070" y="1863"/>
                                  </a:lnTo>
                                  <a:lnTo>
                                    <a:pt x="1075" y="18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59"/>
                          <wps:cNvSpPr>
                            <a:spLocks/>
                          </wps:cNvSpPr>
                          <wps:spPr bwMode="auto">
                            <a:xfrm>
                              <a:off x="6183" y="3169"/>
                              <a:ext cx="33" cy="57"/>
                            </a:xfrm>
                            <a:custGeom>
                              <a:avLst/>
                              <a:gdLst>
                                <a:gd name="T0" fmla="*/ 0 w 33"/>
                                <a:gd name="T1" fmla="*/ 0 h 57"/>
                                <a:gd name="T2" fmla="*/ 0 w 33"/>
                                <a:gd name="T3" fmla="*/ 5 h 57"/>
                                <a:gd name="T4" fmla="*/ 4 w 33"/>
                                <a:gd name="T5" fmla="*/ 9 h 57"/>
                                <a:gd name="T6" fmla="*/ 4 w 33"/>
                                <a:gd name="T7" fmla="*/ 14 h 57"/>
                                <a:gd name="T8" fmla="*/ 9 w 33"/>
                                <a:gd name="T9" fmla="*/ 19 h 57"/>
                                <a:gd name="T10" fmla="*/ 14 w 33"/>
                                <a:gd name="T11" fmla="*/ 24 h 57"/>
                                <a:gd name="T12" fmla="*/ 14 w 33"/>
                                <a:gd name="T13" fmla="*/ 29 h 57"/>
                                <a:gd name="T14" fmla="*/ 19 w 33"/>
                                <a:gd name="T15" fmla="*/ 33 h 57"/>
                                <a:gd name="T16" fmla="*/ 19 w 33"/>
                                <a:gd name="T17" fmla="*/ 38 h 57"/>
                                <a:gd name="T18" fmla="*/ 28 w 33"/>
                                <a:gd name="T19" fmla="*/ 48 h 57"/>
                                <a:gd name="T20" fmla="*/ 28 w 33"/>
                                <a:gd name="T21" fmla="*/ 53 h 57"/>
                                <a:gd name="T22" fmla="*/ 33 w 33"/>
                                <a:gd name="T2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57">
                                  <a:moveTo>
                                    <a:pt x="0" y="0"/>
                                  </a:moveTo>
                                  <a:lnTo>
                                    <a:pt x="0" y="5"/>
                                  </a:lnTo>
                                  <a:lnTo>
                                    <a:pt x="4" y="9"/>
                                  </a:lnTo>
                                  <a:lnTo>
                                    <a:pt x="4" y="14"/>
                                  </a:lnTo>
                                  <a:lnTo>
                                    <a:pt x="9" y="19"/>
                                  </a:lnTo>
                                  <a:lnTo>
                                    <a:pt x="14" y="24"/>
                                  </a:lnTo>
                                  <a:lnTo>
                                    <a:pt x="14" y="29"/>
                                  </a:lnTo>
                                  <a:lnTo>
                                    <a:pt x="19" y="33"/>
                                  </a:lnTo>
                                  <a:lnTo>
                                    <a:pt x="19" y="38"/>
                                  </a:lnTo>
                                  <a:lnTo>
                                    <a:pt x="28" y="48"/>
                                  </a:lnTo>
                                  <a:lnTo>
                                    <a:pt x="28" y="53"/>
                                  </a:lnTo>
                                  <a:lnTo>
                                    <a:pt x="3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0"/>
                          <wps:cNvSpPr>
                            <a:spLocks/>
                          </wps:cNvSpPr>
                          <wps:spPr bwMode="auto">
                            <a:xfrm>
                              <a:off x="5050" y="1316"/>
                              <a:ext cx="1099" cy="1901"/>
                            </a:xfrm>
                            <a:custGeom>
                              <a:avLst/>
                              <a:gdLst>
                                <a:gd name="T0" fmla="*/ 14 w 1099"/>
                                <a:gd name="T1" fmla="*/ 24 h 1901"/>
                                <a:gd name="T2" fmla="*/ 33 w 1099"/>
                                <a:gd name="T3" fmla="*/ 57 h 1901"/>
                                <a:gd name="T4" fmla="*/ 53 w 1099"/>
                                <a:gd name="T5" fmla="*/ 91 h 1901"/>
                                <a:gd name="T6" fmla="*/ 77 w 1099"/>
                                <a:gd name="T7" fmla="*/ 129 h 1901"/>
                                <a:gd name="T8" fmla="*/ 96 w 1099"/>
                                <a:gd name="T9" fmla="*/ 163 h 1901"/>
                                <a:gd name="T10" fmla="*/ 115 w 1099"/>
                                <a:gd name="T11" fmla="*/ 196 h 1901"/>
                                <a:gd name="T12" fmla="*/ 134 w 1099"/>
                                <a:gd name="T13" fmla="*/ 230 h 1901"/>
                                <a:gd name="T14" fmla="*/ 153 w 1099"/>
                                <a:gd name="T15" fmla="*/ 264 h 1901"/>
                                <a:gd name="T16" fmla="*/ 173 w 1099"/>
                                <a:gd name="T17" fmla="*/ 297 h 1901"/>
                                <a:gd name="T18" fmla="*/ 192 w 1099"/>
                                <a:gd name="T19" fmla="*/ 331 h 1901"/>
                                <a:gd name="T20" fmla="*/ 211 w 1099"/>
                                <a:gd name="T21" fmla="*/ 364 h 1901"/>
                                <a:gd name="T22" fmla="*/ 230 w 1099"/>
                                <a:gd name="T23" fmla="*/ 398 h 1901"/>
                                <a:gd name="T24" fmla="*/ 254 w 1099"/>
                                <a:gd name="T25" fmla="*/ 436 h 1901"/>
                                <a:gd name="T26" fmla="*/ 273 w 1099"/>
                                <a:gd name="T27" fmla="*/ 470 h 1901"/>
                                <a:gd name="T28" fmla="*/ 293 w 1099"/>
                                <a:gd name="T29" fmla="*/ 504 h 1901"/>
                                <a:gd name="T30" fmla="*/ 312 w 1099"/>
                                <a:gd name="T31" fmla="*/ 537 h 1901"/>
                                <a:gd name="T32" fmla="*/ 331 w 1099"/>
                                <a:gd name="T33" fmla="*/ 571 h 1901"/>
                                <a:gd name="T34" fmla="*/ 350 w 1099"/>
                                <a:gd name="T35" fmla="*/ 605 h 1901"/>
                                <a:gd name="T36" fmla="*/ 369 w 1099"/>
                                <a:gd name="T37" fmla="*/ 638 h 1901"/>
                                <a:gd name="T38" fmla="*/ 389 w 1099"/>
                                <a:gd name="T39" fmla="*/ 672 h 1901"/>
                                <a:gd name="T40" fmla="*/ 413 w 1099"/>
                                <a:gd name="T41" fmla="*/ 710 h 1901"/>
                                <a:gd name="T42" fmla="*/ 432 w 1099"/>
                                <a:gd name="T43" fmla="*/ 744 h 1901"/>
                                <a:gd name="T44" fmla="*/ 451 w 1099"/>
                                <a:gd name="T45" fmla="*/ 777 h 1901"/>
                                <a:gd name="T46" fmla="*/ 470 w 1099"/>
                                <a:gd name="T47" fmla="*/ 811 h 1901"/>
                                <a:gd name="T48" fmla="*/ 489 w 1099"/>
                                <a:gd name="T49" fmla="*/ 845 h 1901"/>
                                <a:gd name="T50" fmla="*/ 509 w 1099"/>
                                <a:gd name="T51" fmla="*/ 878 h 1901"/>
                                <a:gd name="T52" fmla="*/ 528 w 1099"/>
                                <a:gd name="T53" fmla="*/ 912 h 1901"/>
                                <a:gd name="T54" fmla="*/ 547 w 1099"/>
                                <a:gd name="T55" fmla="*/ 945 h 1901"/>
                                <a:gd name="T56" fmla="*/ 571 w 1099"/>
                                <a:gd name="T57" fmla="*/ 984 h 1901"/>
                                <a:gd name="T58" fmla="*/ 590 w 1099"/>
                                <a:gd name="T59" fmla="*/ 1017 h 1901"/>
                                <a:gd name="T60" fmla="*/ 609 w 1099"/>
                                <a:gd name="T61" fmla="*/ 1051 h 1901"/>
                                <a:gd name="T62" fmla="*/ 629 w 1099"/>
                                <a:gd name="T63" fmla="*/ 1085 h 1901"/>
                                <a:gd name="T64" fmla="*/ 648 w 1099"/>
                                <a:gd name="T65" fmla="*/ 1118 h 1901"/>
                                <a:gd name="T66" fmla="*/ 667 w 1099"/>
                                <a:gd name="T67" fmla="*/ 1152 h 1901"/>
                                <a:gd name="T68" fmla="*/ 686 w 1099"/>
                                <a:gd name="T69" fmla="*/ 1185 h 1901"/>
                                <a:gd name="T70" fmla="*/ 705 w 1099"/>
                                <a:gd name="T71" fmla="*/ 1219 h 1901"/>
                                <a:gd name="T72" fmla="*/ 725 w 1099"/>
                                <a:gd name="T73" fmla="*/ 1253 h 1901"/>
                                <a:gd name="T74" fmla="*/ 749 w 1099"/>
                                <a:gd name="T75" fmla="*/ 1291 h 1901"/>
                                <a:gd name="T76" fmla="*/ 768 w 1099"/>
                                <a:gd name="T77" fmla="*/ 1325 h 1901"/>
                                <a:gd name="T78" fmla="*/ 787 w 1099"/>
                                <a:gd name="T79" fmla="*/ 1358 h 1901"/>
                                <a:gd name="T80" fmla="*/ 806 w 1099"/>
                                <a:gd name="T81" fmla="*/ 1392 h 1901"/>
                                <a:gd name="T82" fmla="*/ 825 w 1099"/>
                                <a:gd name="T83" fmla="*/ 1426 h 1901"/>
                                <a:gd name="T84" fmla="*/ 845 w 1099"/>
                                <a:gd name="T85" fmla="*/ 1459 h 1901"/>
                                <a:gd name="T86" fmla="*/ 864 w 1099"/>
                                <a:gd name="T87" fmla="*/ 1493 h 1901"/>
                                <a:gd name="T88" fmla="*/ 883 w 1099"/>
                                <a:gd name="T89" fmla="*/ 1526 h 1901"/>
                                <a:gd name="T90" fmla="*/ 907 w 1099"/>
                                <a:gd name="T91" fmla="*/ 1565 h 1901"/>
                                <a:gd name="T92" fmla="*/ 926 w 1099"/>
                                <a:gd name="T93" fmla="*/ 1598 h 1901"/>
                                <a:gd name="T94" fmla="*/ 945 w 1099"/>
                                <a:gd name="T95" fmla="*/ 1632 h 1901"/>
                                <a:gd name="T96" fmla="*/ 965 w 1099"/>
                                <a:gd name="T97" fmla="*/ 1666 h 1901"/>
                                <a:gd name="T98" fmla="*/ 984 w 1099"/>
                                <a:gd name="T99" fmla="*/ 1699 h 1901"/>
                                <a:gd name="T100" fmla="*/ 1003 w 1099"/>
                                <a:gd name="T101" fmla="*/ 1733 h 1901"/>
                                <a:gd name="T102" fmla="*/ 1022 w 1099"/>
                                <a:gd name="T103" fmla="*/ 1766 h 1901"/>
                                <a:gd name="T104" fmla="*/ 1041 w 1099"/>
                                <a:gd name="T105" fmla="*/ 1800 h 1901"/>
                                <a:gd name="T106" fmla="*/ 1065 w 1099"/>
                                <a:gd name="T107" fmla="*/ 1838 h 1901"/>
                                <a:gd name="T108" fmla="*/ 1085 w 1099"/>
                                <a:gd name="T109" fmla="*/ 1872 h 1901"/>
                                <a:gd name="T110" fmla="*/ 1099 w 1099"/>
                                <a:gd name="T111" fmla="*/ 1901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9" h="1901">
                                  <a:moveTo>
                                    <a:pt x="0" y="0"/>
                                  </a:moveTo>
                                  <a:lnTo>
                                    <a:pt x="0" y="4"/>
                                  </a:lnTo>
                                  <a:lnTo>
                                    <a:pt x="5" y="9"/>
                                  </a:lnTo>
                                  <a:lnTo>
                                    <a:pt x="9" y="14"/>
                                  </a:lnTo>
                                  <a:lnTo>
                                    <a:pt x="9" y="19"/>
                                  </a:lnTo>
                                  <a:lnTo>
                                    <a:pt x="14" y="24"/>
                                  </a:lnTo>
                                  <a:lnTo>
                                    <a:pt x="14" y="28"/>
                                  </a:lnTo>
                                  <a:lnTo>
                                    <a:pt x="24" y="38"/>
                                  </a:lnTo>
                                  <a:lnTo>
                                    <a:pt x="24" y="43"/>
                                  </a:lnTo>
                                  <a:lnTo>
                                    <a:pt x="29" y="48"/>
                                  </a:lnTo>
                                  <a:lnTo>
                                    <a:pt x="29" y="52"/>
                                  </a:lnTo>
                                  <a:lnTo>
                                    <a:pt x="33" y="57"/>
                                  </a:lnTo>
                                  <a:lnTo>
                                    <a:pt x="33" y="62"/>
                                  </a:lnTo>
                                  <a:lnTo>
                                    <a:pt x="43" y="72"/>
                                  </a:lnTo>
                                  <a:lnTo>
                                    <a:pt x="43" y="76"/>
                                  </a:lnTo>
                                  <a:lnTo>
                                    <a:pt x="48" y="81"/>
                                  </a:lnTo>
                                  <a:lnTo>
                                    <a:pt x="48" y="86"/>
                                  </a:lnTo>
                                  <a:lnTo>
                                    <a:pt x="53" y="91"/>
                                  </a:lnTo>
                                  <a:lnTo>
                                    <a:pt x="53" y="96"/>
                                  </a:lnTo>
                                  <a:lnTo>
                                    <a:pt x="62" y="105"/>
                                  </a:lnTo>
                                  <a:lnTo>
                                    <a:pt x="62" y="110"/>
                                  </a:lnTo>
                                  <a:lnTo>
                                    <a:pt x="67" y="115"/>
                                  </a:lnTo>
                                  <a:lnTo>
                                    <a:pt x="67" y="120"/>
                                  </a:lnTo>
                                  <a:lnTo>
                                    <a:pt x="77" y="129"/>
                                  </a:lnTo>
                                  <a:lnTo>
                                    <a:pt x="77" y="134"/>
                                  </a:lnTo>
                                  <a:lnTo>
                                    <a:pt x="81" y="139"/>
                                  </a:lnTo>
                                  <a:lnTo>
                                    <a:pt x="81" y="144"/>
                                  </a:lnTo>
                                  <a:lnTo>
                                    <a:pt x="86" y="148"/>
                                  </a:lnTo>
                                  <a:lnTo>
                                    <a:pt x="86" y="153"/>
                                  </a:lnTo>
                                  <a:lnTo>
                                    <a:pt x="96" y="163"/>
                                  </a:lnTo>
                                  <a:lnTo>
                                    <a:pt x="96" y="168"/>
                                  </a:lnTo>
                                  <a:lnTo>
                                    <a:pt x="101" y="172"/>
                                  </a:lnTo>
                                  <a:lnTo>
                                    <a:pt x="101" y="177"/>
                                  </a:lnTo>
                                  <a:lnTo>
                                    <a:pt x="105" y="182"/>
                                  </a:lnTo>
                                  <a:lnTo>
                                    <a:pt x="105" y="187"/>
                                  </a:lnTo>
                                  <a:lnTo>
                                    <a:pt x="115" y="196"/>
                                  </a:lnTo>
                                  <a:lnTo>
                                    <a:pt x="115" y="201"/>
                                  </a:lnTo>
                                  <a:lnTo>
                                    <a:pt x="120" y="206"/>
                                  </a:lnTo>
                                  <a:lnTo>
                                    <a:pt x="120" y="211"/>
                                  </a:lnTo>
                                  <a:lnTo>
                                    <a:pt x="125" y="216"/>
                                  </a:lnTo>
                                  <a:lnTo>
                                    <a:pt x="125" y="220"/>
                                  </a:lnTo>
                                  <a:lnTo>
                                    <a:pt x="134" y="230"/>
                                  </a:lnTo>
                                  <a:lnTo>
                                    <a:pt x="134" y="235"/>
                                  </a:lnTo>
                                  <a:lnTo>
                                    <a:pt x="139" y="240"/>
                                  </a:lnTo>
                                  <a:lnTo>
                                    <a:pt x="139" y="244"/>
                                  </a:lnTo>
                                  <a:lnTo>
                                    <a:pt x="149" y="254"/>
                                  </a:lnTo>
                                  <a:lnTo>
                                    <a:pt x="149" y="259"/>
                                  </a:lnTo>
                                  <a:lnTo>
                                    <a:pt x="153" y="264"/>
                                  </a:lnTo>
                                  <a:lnTo>
                                    <a:pt x="153" y="268"/>
                                  </a:lnTo>
                                  <a:lnTo>
                                    <a:pt x="158" y="273"/>
                                  </a:lnTo>
                                  <a:lnTo>
                                    <a:pt x="158" y="278"/>
                                  </a:lnTo>
                                  <a:lnTo>
                                    <a:pt x="168" y="288"/>
                                  </a:lnTo>
                                  <a:lnTo>
                                    <a:pt x="168" y="292"/>
                                  </a:lnTo>
                                  <a:lnTo>
                                    <a:pt x="173" y="297"/>
                                  </a:lnTo>
                                  <a:lnTo>
                                    <a:pt x="173" y="302"/>
                                  </a:lnTo>
                                  <a:lnTo>
                                    <a:pt x="177" y="307"/>
                                  </a:lnTo>
                                  <a:lnTo>
                                    <a:pt x="177" y="312"/>
                                  </a:lnTo>
                                  <a:lnTo>
                                    <a:pt x="187" y="321"/>
                                  </a:lnTo>
                                  <a:lnTo>
                                    <a:pt x="187" y="326"/>
                                  </a:lnTo>
                                  <a:lnTo>
                                    <a:pt x="192" y="331"/>
                                  </a:lnTo>
                                  <a:lnTo>
                                    <a:pt x="192" y="336"/>
                                  </a:lnTo>
                                  <a:lnTo>
                                    <a:pt x="201" y="345"/>
                                  </a:lnTo>
                                  <a:lnTo>
                                    <a:pt x="201" y="350"/>
                                  </a:lnTo>
                                  <a:lnTo>
                                    <a:pt x="206" y="355"/>
                                  </a:lnTo>
                                  <a:lnTo>
                                    <a:pt x="206" y="360"/>
                                  </a:lnTo>
                                  <a:lnTo>
                                    <a:pt x="211" y="364"/>
                                  </a:lnTo>
                                  <a:lnTo>
                                    <a:pt x="211" y="369"/>
                                  </a:lnTo>
                                  <a:lnTo>
                                    <a:pt x="221" y="379"/>
                                  </a:lnTo>
                                  <a:lnTo>
                                    <a:pt x="221" y="384"/>
                                  </a:lnTo>
                                  <a:lnTo>
                                    <a:pt x="225" y="388"/>
                                  </a:lnTo>
                                  <a:lnTo>
                                    <a:pt x="225" y="393"/>
                                  </a:lnTo>
                                  <a:lnTo>
                                    <a:pt x="230" y="398"/>
                                  </a:lnTo>
                                  <a:lnTo>
                                    <a:pt x="230" y="403"/>
                                  </a:lnTo>
                                  <a:lnTo>
                                    <a:pt x="240" y="412"/>
                                  </a:lnTo>
                                  <a:lnTo>
                                    <a:pt x="240" y="417"/>
                                  </a:lnTo>
                                  <a:lnTo>
                                    <a:pt x="245" y="422"/>
                                  </a:lnTo>
                                  <a:lnTo>
                                    <a:pt x="245" y="427"/>
                                  </a:lnTo>
                                  <a:lnTo>
                                    <a:pt x="254" y="436"/>
                                  </a:lnTo>
                                  <a:lnTo>
                                    <a:pt x="254" y="441"/>
                                  </a:lnTo>
                                  <a:lnTo>
                                    <a:pt x="259" y="446"/>
                                  </a:lnTo>
                                  <a:lnTo>
                                    <a:pt x="259" y="451"/>
                                  </a:lnTo>
                                  <a:lnTo>
                                    <a:pt x="264" y="456"/>
                                  </a:lnTo>
                                  <a:lnTo>
                                    <a:pt x="264" y="460"/>
                                  </a:lnTo>
                                  <a:lnTo>
                                    <a:pt x="273" y="470"/>
                                  </a:lnTo>
                                  <a:lnTo>
                                    <a:pt x="273" y="475"/>
                                  </a:lnTo>
                                  <a:lnTo>
                                    <a:pt x="278" y="480"/>
                                  </a:lnTo>
                                  <a:lnTo>
                                    <a:pt x="278" y="484"/>
                                  </a:lnTo>
                                  <a:lnTo>
                                    <a:pt x="283" y="489"/>
                                  </a:lnTo>
                                  <a:lnTo>
                                    <a:pt x="283" y="494"/>
                                  </a:lnTo>
                                  <a:lnTo>
                                    <a:pt x="293" y="504"/>
                                  </a:lnTo>
                                  <a:lnTo>
                                    <a:pt x="293" y="508"/>
                                  </a:lnTo>
                                  <a:lnTo>
                                    <a:pt x="297" y="513"/>
                                  </a:lnTo>
                                  <a:lnTo>
                                    <a:pt x="297" y="518"/>
                                  </a:lnTo>
                                  <a:lnTo>
                                    <a:pt x="307" y="528"/>
                                  </a:lnTo>
                                  <a:lnTo>
                                    <a:pt x="307" y="533"/>
                                  </a:lnTo>
                                  <a:lnTo>
                                    <a:pt x="312" y="537"/>
                                  </a:lnTo>
                                  <a:lnTo>
                                    <a:pt x="312" y="542"/>
                                  </a:lnTo>
                                  <a:lnTo>
                                    <a:pt x="317" y="547"/>
                                  </a:lnTo>
                                  <a:lnTo>
                                    <a:pt x="317" y="552"/>
                                  </a:lnTo>
                                  <a:lnTo>
                                    <a:pt x="326" y="561"/>
                                  </a:lnTo>
                                  <a:lnTo>
                                    <a:pt x="326" y="566"/>
                                  </a:lnTo>
                                  <a:lnTo>
                                    <a:pt x="331" y="571"/>
                                  </a:lnTo>
                                  <a:lnTo>
                                    <a:pt x="331" y="576"/>
                                  </a:lnTo>
                                  <a:lnTo>
                                    <a:pt x="336" y="581"/>
                                  </a:lnTo>
                                  <a:lnTo>
                                    <a:pt x="336" y="585"/>
                                  </a:lnTo>
                                  <a:lnTo>
                                    <a:pt x="345" y="595"/>
                                  </a:lnTo>
                                  <a:lnTo>
                                    <a:pt x="345" y="600"/>
                                  </a:lnTo>
                                  <a:lnTo>
                                    <a:pt x="350" y="605"/>
                                  </a:lnTo>
                                  <a:lnTo>
                                    <a:pt x="350" y="609"/>
                                  </a:lnTo>
                                  <a:lnTo>
                                    <a:pt x="360" y="619"/>
                                  </a:lnTo>
                                  <a:lnTo>
                                    <a:pt x="360" y="624"/>
                                  </a:lnTo>
                                  <a:lnTo>
                                    <a:pt x="365" y="629"/>
                                  </a:lnTo>
                                  <a:lnTo>
                                    <a:pt x="365" y="633"/>
                                  </a:lnTo>
                                  <a:lnTo>
                                    <a:pt x="369" y="638"/>
                                  </a:lnTo>
                                  <a:lnTo>
                                    <a:pt x="369" y="643"/>
                                  </a:lnTo>
                                  <a:lnTo>
                                    <a:pt x="379" y="653"/>
                                  </a:lnTo>
                                  <a:lnTo>
                                    <a:pt x="379" y="657"/>
                                  </a:lnTo>
                                  <a:lnTo>
                                    <a:pt x="384" y="662"/>
                                  </a:lnTo>
                                  <a:lnTo>
                                    <a:pt x="384" y="667"/>
                                  </a:lnTo>
                                  <a:lnTo>
                                    <a:pt x="389" y="672"/>
                                  </a:lnTo>
                                  <a:lnTo>
                                    <a:pt x="389" y="677"/>
                                  </a:lnTo>
                                  <a:lnTo>
                                    <a:pt x="398" y="686"/>
                                  </a:lnTo>
                                  <a:lnTo>
                                    <a:pt x="398" y="691"/>
                                  </a:lnTo>
                                  <a:lnTo>
                                    <a:pt x="403" y="696"/>
                                  </a:lnTo>
                                  <a:lnTo>
                                    <a:pt x="403" y="701"/>
                                  </a:lnTo>
                                  <a:lnTo>
                                    <a:pt x="413" y="710"/>
                                  </a:lnTo>
                                  <a:lnTo>
                                    <a:pt x="413" y="715"/>
                                  </a:lnTo>
                                  <a:lnTo>
                                    <a:pt x="417" y="720"/>
                                  </a:lnTo>
                                  <a:lnTo>
                                    <a:pt x="417" y="725"/>
                                  </a:lnTo>
                                  <a:lnTo>
                                    <a:pt x="422" y="729"/>
                                  </a:lnTo>
                                  <a:lnTo>
                                    <a:pt x="422" y="734"/>
                                  </a:lnTo>
                                  <a:lnTo>
                                    <a:pt x="432" y="744"/>
                                  </a:lnTo>
                                  <a:lnTo>
                                    <a:pt x="432" y="749"/>
                                  </a:lnTo>
                                  <a:lnTo>
                                    <a:pt x="437" y="753"/>
                                  </a:lnTo>
                                  <a:lnTo>
                                    <a:pt x="437" y="758"/>
                                  </a:lnTo>
                                  <a:lnTo>
                                    <a:pt x="441" y="763"/>
                                  </a:lnTo>
                                  <a:lnTo>
                                    <a:pt x="441" y="768"/>
                                  </a:lnTo>
                                  <a:lnTo>
                                    <a:pt x="451" y="777"/>
                                  </a:lnTo>
                                  <a:lnTo>
                                    <a:pt x="451" y="782"/>
                                  </a:lnTo>
                                  <a:lnTo>
                                    <a:pt x="456" y="787"/>
                                  </a:lnTo>
                                  <a:lnTo>
                                    <a:pt x="456" y="792"/>
                                  </a:lnTo>
                                  <a:lnTo>
                                    <a:pt x="465" y="801"/>
                                  </a:lnTo>
                                  <a:lnTo>
                                    <a:pt x="465" y="806"/>
                                  </a:lnTo>
                                  <a:lnTo>
                                    <a:pt x="470" y="811"/>
                                  </a:lnTo>
                                  <a:lnTo>
                                    <a:pt x="470" y="816"/>
                                  </a:lnTo>
                                  <a:lnTo>
                                    <a:pt x="475" y="821"/>
                                  </a:lnTo>
                                  <a:lnTo>
                                    <a:pt x="475" y="825"/>
                                  </a:lnTo>
                                  <a:lnTo>
                                    <a:pt x="485" y="835"/>
                                  </a:lnTo>
                                  <a:lnTo>
                                    <a:pt x="485" y="840"/>
                                  </a:lnTo>
                                  <a:lnTo>
                                    <a:pt x="489" y="845"/>
                                  </a:lnTo>
                                  <a:lnTo>
                                    <a:pt x="489" y="849"/>
                                  </a:lnTo>
                                  <a:lnTo>
                                    <a:pt x="494" y="854"/>
                                  </a:lnTo>
                                  <a:lnTo>
                                    <a:pt x="494" y="859"/>
                                  </a:lnTo>
                                  <a:lnTo>
                                    <a:pt x="504" y="869"/>
                                  </a:lnTo>
                                  <a:lnTo>
                                    <a:pt x="504" y="873"/>
                                  </a:lnTo>
                                  <a:lnTo>
                                    <a:pt x="509" y="878"/>
                                  </a:lnTo>
                                  <a:lnTo>
                                    <a:pt x="509" y="883"/>
                                  </a:lnTo>
                                  <a:lnTo>
                                    <a:pt x="518" y="893"/>
                                  </a:lnTo>
                                  <a:lnTo>
                                    <a:pt x="518" y="897"/>
                                  </a:lnTo>
                                  <a:lnTo>
                                    <a:pt x="523" y="902"/>
                                  </a:lnTo>
                                  <a:lnTo>
                                    <a:pt x="523" y="907"/>
                                  </a:lnTo>
                                  <a:lnTo>
                                    <a:pt x="528" y="912"/>
                                  </a:lnTo>
                                  <a:lnTo>
                                    <a:pt x="528" y="917"/>
                                  </a:lnTo>
                                  <a:lnTo>
                                    <a:pt x="537" y="926"/>
                                  </a:lnTo>
                                  <a:lnTo>
                                    <a:pt x="537" y="931"/>
                                  </a:lnTo>
                                  <a:lnTo>
                                    <a:pt x="542" y="936"/>
                                  </a:lnTo>
                                  <a:lnTo>
                                    <a:pt x="542" y="941"/>
                                  </a:lnTo>
                                  <a:lnTo>
                                    <a:pt x="547" y="945"/>
                                  </a:lnTo>
                                  <a:lnTo>
                                    <a:pt x="547" y="950"/>
                                  </a:lnTo>
                                  <a:lnTo>
                                    <a:pt x="557" y="960"/>
                                  </a:lnTo>
                                  <a:lnTo>
                                    <a:pt x="557" y="965"/>
                                  </a:lnTo>
                                  <a:lnTo>
                                    <a:pt x="561" y="969"/>
                                  </a:lnTo>
                                  <a:lnTo>
                                    <a:pt x="561" y="974"/>
                                  </a:lnTo>
                                  <a:lnTo>
                                    <a:pt x="571" y="984"/>
                                  </a:lnTo>
                                  <a:lnTo>
                                    <a:pt x="571" y="989"/>
                                  </a:lnTo>
                                  <a:lnTo>
                                    <a:pt x="576" y="993"/>
                                  </a:lnTo>
                                  <a:lnTo>
                                    <a:pt x="576" y="998"/>
                                  </a:lnTo>
                                  <a:lnTo>
                                    <a:pt x="581" y="1003"/>
                                  </a:lnTo>
                                  <a:lnTo>
                                    <a:pt x="581" y="1008"/>
                                  </a:lnTo>
                                  <a:lnTo>
                                    <a:pt x="590" y="1017"/>
                                  </a:lnTo>
                                  <a:lnTo>
                                    <a:pt x="590" y="1022"/>
                                  </a:lnTo>
                                  <a:lnTo>
                                    <a:pt x="595" y="1027"/>
                                  </a:lnTo>
                                  <a:lnTo>
                                    <a:pt x="595" y="1032"/>
                                  </a:lnTo>
                                  <a:lnTo>
                                    <a:pt x="600" y="1037"/>
                                  </a:lnTo>
                                  <a:lnTo>
                                    <a:pt x="600" y="1041"/>
                                  </a:lnTo>
                                  <a:lnTo>
                                    <a:pt x="609" y="1051"/>
                                  </a:lnTo>
                                  <a:lnTo>
                                    <a:pt x="609" y="1056"/>
                                  </a:lnTo>
                                  <a:lnTo>
                                    <a:pt x="614" y="1061"/>
                                  </a:lnTo>
                                  <a:lnTo>
                                    <a:pt x="614" y="1065"/>
                                  </a:lnTo>
                                  <a:lnTo>
                                    <a:pt x="619" y="1070"/>
                                  </a:lnTo>
                                  <a:lnTo>
                                    <a:pt x="619" y="1075"/>
                                  </a:lnTo>
                                  <a:lnTo>
                                    <a:pt x="629" y="1085"/>
                                  </a:lnTo>
                                  <a:lnTo>
                                    <a:pt x="629" y="1089"/>
                                  </a:lnTo>
                                  <a:lnTo>
                                    <a:pt x="633" y="1094"/>
                                  </a:lnTo>
                                  <a:lnTo>
                                    <a:pt x="633" y="1099"/>
                                  </a:lnTo>
                                  <a:lnTo>
                                    <a:pt x="643" y="1109"/>
                                  </a:lnTo>
                                  <a:lnTo>
                                    <a:pt x="643" y="1113"/>
                                  </a:lnTo>
                                  <a:lnTo>
                                    <a:pt x="648" y="1118"/>
                                  </a:lnTo>
                                  <a:lnTo>
                                    <a:pt x="648" y="1123"/>
                                  </a:lnTo>
                                  <a:lnTo>
                                    <a:pt x="653" y="1128"/>
                                  </a:lnTo>
                                  <a:lnTo>
                                    <a:pt x="653" y="1133"/>
                                  </a:lnTo>
                                  <a:lnTo>
                                    <a:pt x="662" y="1142"/>
                                  </a:lnTo>
                                  <a:lnTo>
                                    <a:pt x="662" y="1147"/>
                                  </a:lnTo>
                                  <a:lnTo>
                                    <a:pt x="667" y="1152"/>
                                  </a:lnTo>
                                  <a:lnTo>
                                    <a:pt x="667" y="1157"/>
                                  </a:lnTo>
                                  <a:lnTo>
                                    <a:pt x="672" y="1161"/>
                                  </a:lnTo>
                                  <a:lnTo>
                                    <a:pt x="672" y="1166"/>
                                  </a:lnTo>
                                  <a:lnTo>
                                    <a:pt x="681" y="1176"/>
                                  </a:lnTo>
                                  <a:lnTo>
                                    <a:pt x="681" y="1181"/>
                                  </a:lnTo>
                                  <a:lnTo>
                                    <a:pt x="686" y="1185"/>
                                  </a:lnTo>
                                  <a:lnTo>
                                    <a:pt x="686" y="1190"/>
                                  </a:lnTo>
                                  <a:lnTo>
                                    <a:pt x="696" y="1200"/>
                                  </a:lnTo>
                                  <a:lnTo>
                                    <a:pt x="696" y="1205"/>
                                  </a:lnTo>
                                  <a:lnTo>
                                    <a:pt x="701" y="1209"/>
                                  </a:lnTo>
                                  <a:lnTo>
                                    <a:pt x="701" y="1214"/>
                                  </a:lnTo>
                                  <a:lnTo>
                                    <a:pt x="705" y="1219"/>
                                  </a:lnTo>
                                  <a:lnTo>
                                    <a:pt x="705" y="1224"/>
                                  </a:lnTo>
                                  <a:lnTo>
                                    <a:pt x="715" y="1233"/>
                                  </a:lnTo>
                                  <a:lnTo>
                                    <a:pt x="715" y="1238"/>
                                  </a:lnTo>
                                  <a:lnTo>
                                    <a:pt x="720" y="1243"/>
                                  </a:lnTo>
                                  <a:lnTo>
                                    <a:pt x="720" y="1248"/>
                                  </a:lnTo>
                                  <a:lnTo>
                                    <a:pt x="725" y="1253"/>
                                  </a:lnTo>
                                  <a:lnTo>
                                    <a:pt x="725" y="1258"/>
                                  </a:lnTo>
                                  <a:lnTo>
                                    <a:pt x="734" y="1267"/>
                                  </a:lnTo>
                                  <a:lnTo>
                                    <a:pt x="734" y="1272"/>
                                  </a:lnTo>
                                  <a:lnTo>
                                    <a:pt x="739" y="1277"/>
                                  </a:lnTo>
                                  <a:lnTo>
                                    <a:pt x="739" y="1282"/>
                                  </a:lnTo>
                                  <a:lnTo>
                                    <a:pt x="749" y="1291"/>
                                  </a:lnTo>
                                  <a:lnTo>
                                    <a:pt x="749" y="1296"/>
                                  </a:lnTo>
                                  <a:lnTo>
                                    <a:pt x="753" y="1301"/>
                                  </a:lnTo>
                                  <a:lnTo>
                                    <a:pt x="753" y="1306"/>
                                  </a:lnTo>
                                  <a:lnTo>
                                    <a:pt x="758" y="1310"/>
                                  </a:lnTo>
                                  <a:lnTo>
                                    <a:pt x="758" y="1315"/>
                                  </a:lnTo>
                                  <a:lnTo>
                                    <a:pt x="768" y="1325"/>
                                  </a:lnTo>
                                  <a:lnTo>
                                    <a:pt x="768" y="1330"/>
                                  </a:lnTo>
                                  <a:lnTo>
                                    <a:pt x="773" y="1334"/>
                                  </a:lnTo>
                                  <a:lnTo>
                                    <a:pt x="773" y="1339"/>
                                  </a:lnTo>
                                  <a:lnTo>
                                    <a:pt x="777" y="1344"/>
                                  </a:lnTo>
                                  <a:lnTo>
                                    <a:pt x="777" y="1349"/>
                                  </a:lnTo>
                                  <a:lnTo>
                                    <a:pt x="787" y="1358"/>
                                  </a:lnTo>
                                  <a:lnTo>
                                    <a:pt x="787" y="1363"/>
                                  </a:lnTo>
                                  <a:lnTo>
                                    <a:pt x="792" y="1368"/>
                                  </a:lnTo>
                                  <a:lnTo>
                                    <a:pt x="792" y="1373"/>
                                  </a:lnTo>
                                  <a:lnTo>
                                    <a:pt x="801" y="1382"/>
                                  </a:lnTo>
                                  <a:lnTo>
                                    <a:pt x="801" y="1387"/>
                                  </a:lnTo>
                                  <a:lnTo>
                                    <a:pt x="806" y="1392"/>
                                  </a:lnTo>
                                  <a:lnTo>
                                    <a:pt x="806" y="1397"/>
                                  </a:lnTo>
                                  <a:lnTo>
                                    <a:pt x="811" y="1402"/>
                                  </a:lnTo>
                                  <a:lnTo>
                                    <a:pt x="811" y="1406"/>
                                  </a:lnTo>
                                  <a:lnTo>
                                    <a:pt x="821" y="1416"/>
                                  </a:lnTo>
                                  <a:lnTo>
                                    <a:pt x="821" y="1421"/>
                                  </a:lnTo>
                                  <a:lnTo>
                                    <a:pt x="825" y="1426"/>
                                  </a:lnTo>
                                  <a:lnTo>
                                    <a:pt x="825" y="1430"/>
                                  </a:lnTo>
                                  <a:lnTo>
                                    <a:pt x="830" y="1435"/>
                                  </a:lnTo>
                                  <a:lnTo>
                                    <a:pt x="830" y="1440"/>
                                  </a:lnTo>
                                  <a:lnTo>
                                    <a:pt x="840" y="1450"/>
                                  </a:lnTo>
                                  <a:lnTo>
                                    <a:pt x="840" y="1454"/>
                                  </a:lnTo>
                                  <a:lnTo>
                                    <a:pt x="845" y="1459"/>
                                  </a:lnTo>
                                  <a:lnTo>
                                    <a:pt x="845" y="1464"/>
                                  </a:lnTo>
                                  <a:lnTo>
                                    <a:pt x="854" y="1474"/>
                                  </a:lnTo>
                                  <a:lnTo>
                                    <a:pt x="854" y="1478"/>
                                  </a:lnTo>
                                  <a:lnTo>
                                    <a:pt x="859" y="1483"/>
                                  </a:lnTo>
                                  <a:lnTo>
                                    <a:pt x="859" y="1488"/>
                                  </a:lnTo>
                                  <a:lnTo>
                                    <a:pt x="864" y="1493"/>
                                  </a:lnTo>
                                  <a:lnTo>
                                    <a:pt x="864" y="1498"/>
                                  </a:lnTo>
                                  <a:lnTo>
                                    <a:pt x="873" y="1507"/>
                                  </a:lnTo>
                                  <a:lnTo>
                                    <a:pt x="873" y="1512"/>
                                  </a:lnTo>
                                  <a:lnTo>
                                    <a:pt x="878" y="1517"/>
                                  </a:lnTo>
                                  <a:lnTo>
                                    <a:pt x="878" y="1522"/>
                                  </a:lnTo>
                                  <a:lnTo>
                                    <a:pt x="883" y="1526"/>
                                  </a:lnTo>
                                  <a:lnTo>
                                    <a:pt x="883" y="1531"/>
                                  </a:lnTo>
                                  <a:lnTo>
                                    <a:pt x="893" y="1541"/>
                                  </a:lnTo>
                                  <a:lnTo>
                                    <a:pt x="893" y="1546"/>
                                  </a:lnTo>
                                  <a:lnTo>
                                    <a:pt x="897" y="1550"/>
                                  </a:lnTo>
                                  <a:lnTo>
                                    <a:pt x="897" y="1555"/>
                                  </a:lnTo>
                                  <a:lnTo>
                                    <a:pt x="907" y="1565"/>
                                  </a:lnTo>
                                  <a:lnTo>
                                    <a:pt x="907" y="1570"/>
                                  </a:lnTo>
                                  <a:lnTo>
                                    <a:pt x="912" y="1574"/>
                                  </a:lnTo>
                                  <a:lnTo>
                                    <a:pt x="912" y="1579"/>
                                  </a:lnTo>
                                  <a:lnTo>
                                    <a:pt x="917" y="1584"/>
                                  </a:lnTo>
                                  <a:lnTo>
                                    <a:pt x="917" y="1589"/>
                                  </a:lnTo>
                                  <a:lnTo>
                                    <a:pt x="926" y="1598"/>
                                  </a:lnTo>
                                  <a:lnTo>
                                    <a:pt x="926" y="1603"/>
                                  </a:lnTo>
                                  <a:lnTo>
                                    <a:pt x="931" y="1608"/>
                                  </a:lnTo>
                                  <a:lnTo>
                                    <a:pt x="931" y="1613"/>
                                  </a:lnTo>
                                  <a:lnTo>
                                    <a:pt x="936" y="1618"/>
                                  </a:lnTo>
                                  <a:lnTo>
                                    <a:pt x="936" y="1622"/>
                                  </a:lnTo>
                                  <a:lnTo>
                                    <a:pt x="945" y="1632"/>
                                  </a:lnTo>
                                  <a:lnTo>
                                    <a:pt x="945" y="1637"/>
                                  </a:lnTo>
                                  <a:lnTo>
                                    <a:pt x="950" y="1642"/>
                                  </a:lnTo>
                                  <a:lnTo>
                                    <a:pt x="950" y="1646"/>
                                  </a:lnTo>
                                  <a:lnTo>
                                    <a:pt x="960" y="1656"/>
                                  </a:lnTo>
                                  <a:lnTo>
                                    <a:pt x="960" y="1661"/>
                                  </a:lnTo>
                                  <a:lnTo>
                                    <a:pt x="965" y="1666"/>
                                  </a:lnTo>
                                  <a:lnTo>
                                    <a:pt x="965" y="1670"/>
                                  </a:lnTo>
                                  <a:lnTo>
                                    <a:pt x="969" y="1675"/>
                                  </a:lnTo>
                                  <a:lnTo>
                                    <a:pt x="969" y="1680"/>
                                  </a:lnTo>
                                  <a:lnTo>
                                    <a:pt x="979" y="1690"/>
                                  </a:lnTo>
                                  <a:lnTo>
                                    <a:pt x="979" y="1694"/>
                                  </a:lnTo>
                                  <a:lnTo>
                                    <a:pt x="984" y="1699"/>
                                  </a:lnTo>
                                  <a:lnTo>
                                    <a:pt x="984" y="1704"/>
                                  </a:lnTo>
                                  <a:lnTo>
                                    <a:pt x="989" y="1709"/>
                                  </a:lnTo>
                                  <a:lnTo>
                                    <a:pt x="989" y="1714"/>
                                  </a:lnTo>
                                  <a:lnTo>
                                    <a:pt x="998" y="1723"/>
                                  </a:lnTo>
                                  <a:lnTo>
                                    <a:pt x="998" y="1728"/>
                                  </a:lnTo>
                                  <a:lnTo>
                                    <a:pt x="1003" y="1733"/>
                                  </a:lnTo>
                                  <a:lnTo>
                                    <a:pt x="1003" y="1738"/>
                                  </a:lnTo>
                                  <a:lnTo>
                                    <a:pt x="1013" y="1747"/>
                                  </a:lnTo>
                                  <a:lnTo>
                                    <a:pt x="1013" y="1752"/>
                                  </a:lnTo>
                                  <a:lnTo>
                                    <a:pt x="1017" y="1757"/>
                                  </a:lnTo>
                                  <a:lnTo>
                                    <a:pt x="1017" y="1762"/>
                                  </a:lnTo>
                                  <a:lnTo>
                                    <a:pt x="1022" y="1766"/>
                                  </a:lnTo>
                                  <a:lnTo>
                                    <a:pt x="1022" y="1771"/>
                                  </a:lnTo>
                                  <a:lnTo>
                                    <a:pt x="1032" y="1781"/>
                                  </a:lnTo>
                                  <a:lnTo>
                                    <a:pt x="1032" y="1786"/>
                                  </a:lnTo>
                                  <a:lnTo>
                                    <a:pt x="1037" y="1790"/>
                                  </a:lnTo>
                                  <a:lnTo>
                                    <a:pt x="1037" y="1795"/>
                                  </a:lnTo>
                                  <a:lnTo>
                                    <a:pt x="1041" y="1800"/>
                                  </a:lnTo>
                                  <a:lnTo>
                                    <a:pt x="1041" y="1805"/>
                                  </a:lnTo>
                                  <a:lnTo>
                                    <a:pt x="1051" y="1814"/>
                                  </a:lnTo>
                                  <a:lnTo>
                                    <a:pt x="1051" y="1819"/>
                                  </a:lnTo>
                                  <a:lnTo>
                                    <a:pt x="1056" y="1824"/>
                                  </a:lnTo>
                                  <a:lnTo>
                                    <a:pt x="1056" y="1829"/>
                                  </a:lnTo>
                                  <a:lnTo>
                                    <a:pt x="1065" y="1838"/>
                                  </a:lnTo>
                                  <a:lnTo>
                                    <a:pt x="1065" y="1843"/>
                                  </a:lnTo>
                                  <a:lnTo>
                                    <a:pt x="1070" y="1848"/>
                                  </a:lnTo>
                                  <a:lnTo>
                                    <a:pt x="1070" y="1853"/>
                                  </a:lnTo>
                                  <a:lnTo>
                                    <a:pt x="1075" y="1858"/>
                                  </a:lnTo>
                                  <a:lnTo>
                                    <a:pt x="1075" y="1862"/>
                                  </a:lnTo>
                                  <a:lnTo>
                                    <a:pt x="1085" y="1872"/>
                                  </a:lnTo>
                                  <a:lnTo>
                                    <a:pt x="1085" y="1877"/>
                                  </a:lnTo>
                                  <a:lnTo>
                                    <a:pt x="1089" y="1882"/>
                                  </a:lnTo>
                                  <a:lnTo>
                                    <a:pt x="1089" y="1886"/>
                                  </a:lnTo>
                                  <a:lnTo>
                                    <a:pt x="1094" y="1891"/>
                                  </a:lnTo>
                                  <a:lnTo>
                                    <a:pt x="1094" y="1896"/>
                                  </a:lnTo>
                                  <a:lnTo>
                                    <a:pt x="1099" y="19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1"/>
                          <wps:cNvSpPr>
                            <a:spLocks/>
                          </wps:cNvSpPr>
                          <wps:spPr bwMode="auto">
                            <a:xfrm>
                              <a:off x="5002" y="1340"/>
                              <a:ext cx="1109" cy="1920"/>
                            </a:xfrm>
                            <a:custGeom>
                              <a:avLst/>
                              <a:gdLst>
                                <a:gd name="T0" fmla="*/ 14 w 1109"/>
                                <a:gd name="T1" fmla="*/ 24 h 1920"/>
                                <a:gd name="T2" fmla="*/ 33 w 1109"/>
                                <a:gd name="T3" fmla="*/ 57 h 1920"/>
                                <a:gd name="T4" fmla="*/ 53 w 1109"/>
                                <a:gd name="T5" fmla="*/ 91 h 1920"/>
                                <a:gd name="T6" fmla="*/ 72 w 1109"/>
                                <a:gd name="T7" fmla="*/ 124 h 1920"/>
                                <a:gd name="T8" fmla="*/ 91 w 1109"/>
                                <a:gd name="T9" fmla="*/ 158 h 1920"/>
                                <a:gd name="T10" fmla="*/ 110 w 1109"/>
                                <a:gd name="T11" fmla="*/ 192 h 1920"/>
                                <a:gd name="T12" fmla="*/ 134 w 1109"/>
                                <a:gd name="T13" fmla="*/ 230 h 1920"/>
                                <a:gd name="T14" fmla="*/ 153 w 1109"/>
                                <a:gd name="T15" fmla="*/ 264 h 1920"/>
                                <a:gd name="T16" fmla="*/ 173 w 1109"/>
                                <a:gd name="T17" fmla="*/ 297 h 1920"/>
                                <a:gd name="T18" fmla="*/ 192 w 1109"/>
                                <a:gd name="T19" fmla="*/ 331 h 1920"/>
                                <a:gd name="T20" fmla="*/ 211 w 1109"/>
                                <a:gd name="T21" fmla="*/ 364 h 1920"/>
                                <a:gd name="T22" fmla="*/ 230 w 1109"/>
                                <a:gd name="T23" fmla="*/ 398 h 1920"/>
                                <a:gd name="T24" fmla="*/ 249 w 1109"/>
                                <a:gd name="T25" fmla="*/ 432 h 1920"/>
                                <a:gd name="T26" fmla="*/ 269 w 1109"/>
                                <a:gd name="T27" fmla="*/ 465 h 1920"/>
                                <a:gd name="T28" fmla="*/ 288 w 1109"/>
                                <a:gd name="T29" fmla="*/ 499 h 1920"/>
                                <a:gd name="T30" fmla="*/ 312 w 1109"/>
                                <a:gd name="T31" fmla="*/ 537 h 1920"/>
                                <a:gd name="T32" fmla="*/ 331 w 1109"/>
                                <a:gd name="T33" fmla="*/ 571 h 1920"/>
                                <a:gd name="T34" fmla="*/ 350 w 1109"/>
                                <a:gd name="T35" fmla="*/ 605 h 1920"/>
                                <a:gd name="T36" fmla="*/ 369 w 1109"/>
                                <a:gd name="T37" fmla="*/ 638 h 1920"/>
                                <a:gd name="T38" fmla="*/ 389 w 1109"/>
                                <a:gd name="T39" fmla="*/ 672 h 1920"/>
                                <a:gd name="T40" fmla="*/ 408 w 1109"/>
                                <a:gd name="T41" fmla="*/ 705 h 1920"/>
                                <a:gd name="T42" fmla="*/ 427 w 1109"/>
                                <a:gd name="T43" fmla="*/ 739 h 1920"/>
                                <a:gd name="T44" fmla="*/ 446 w 1109"/>
                                <a:gd name="T45" fmla="*/ 773 h 1920"/>
                                <a:gd name="T46" fmla="*/ 465 w 1109"/>
                                <a:gd name="T47" fmla="*/ 806 h 1920"/>
                                <a:gd name="T48" fmla="*/ 489 w 1109"/>
                                <a:gd name="T49" fmla="*/ 845 h 1920"/>
                                <a:gd name="T50" fmla="*/ 509 w 1109"/>
                                <a:gd name="T51" fmla="*/ 878 h 1920"/>
                                <a:gd name="T52" fmla="*/ 528 w 1109"/>
                                <a:gd name="T53" fmla="*/ 912 h 1920"/>
                                <a:gd name="T54" fmla="*/ 547 w 1109"/>
                                <a:gd name="T55" fmla="*/ 945 h 1920"/>
                                <a:gd name="T56" fmla="*/ 566 w 1109"/>
                                <a:gd name="T57" fmla="*/ 979 h 1920"/>
                                <a:gd name="T58" fmla="*/ 585 w 1109"/>
                                <a:gd name="T59" fmla="*/ 1013 h 1920"/>
                                <a:gd name="T60" fmla="*/ 605 w 1109"/>
                                <a:gd name="T61" fmla="*/ 1046 h 1920"/>
                                <a:gd name="T62" fmla="*/ 624 w 1109"/>
                                <a:gd name="T63" fmla="*/ 1080 h 1920"/>
                                <a:gd name="T64" fmla="*/ 643 w 1109"/>
                                <a:gd name="T65" fmla="*/ 1113 h 1920"/>
                                <a:gd name="T66" fmla="*/ 667 w 1109"/>
                                <a:gd name="T67" fmla="*/ 1152 h 1920"/>
                                <a:gd name="T68" fmla="*/ 686 w 1109"/>
                                <a:gd name="T69" fmla="*/ 1185 h 1920"/>
                                <a:gd name="T70" fmla="*/ 705 w 1109"/>
                                <a:gd name="T71" fmla="*/ 1219 h 1920"/>
                                <a:gd name="T72" fmla="*/ 725 w 1109"/>
                                <a:gd name="T73" fmla="*/ 1253 h 1920"/>
                                <a:gd name="T74" fmla="*/ 744 w 1109"/>
                                <a:gd name="T75" fmla="*/ 1286 h 1920"/>
                                <a:gd name="T76" fmla="*/ 763 w 1109"/>
                                <a:gd name="T77" fmla="*/ 1320 h 1920"/>
                                <a:gd name="T78" fmla="*/ 782 w 1109"/>
                                <a:gd name="T79" fmla="*/ 1354 h 1920"/>
                                <a:gd name="T80" fmla="*/ 801 w 1109"/>
                                <a:gd name="T81" fmla="*/ 1387 h 1920"/>
                                <a:gd name="T82" fmla="*/ 821 w 1109"/>
                                <a:gd name="T83" fmla="*/ 1421 h 1920"/>
                                <a:gd name="T84" fmla="*/ 840 w 1109"/>
                                <a:gd name="T85" fmla="*/ 1454 h 1920"/>
                                <a:gd name="T86" fmla="*/ 864 w 1109"/>
                                <a:gd name="T87" fmla="*/ 1493 h 1920"/>
                                <a:gd name="T88" fmla="*/ 883 w 1109"/>
                                <a:gd name="T89" fmla="*/ 1526 h 1920"/>
                                <a:gd name="T90" fmla="*/ 902 w 1109"/>
                                <a:gd name="T91" fmla="*/ 1560 h 1920"/>
                                <a:gd name="T92" fmla="*/ 921 w 1109"/>
                                <a:gd name="T93" fmla="*/ 1594 h 1920"/>
                                <a:gd name="T94" fmla="*/ 941 w 1109"/>
                                <a:gd name="T95" fmla="*/ 1627 h 1920"/>
                                <a:gd name="T96" fmla="*/ 960 w 1109"/>
                                <a:gd name="T97" fmla="*/ 1661 h 1920"/>
                                <a:gd name="T98" fmla="*/ 979 w 1109"/>
                                <a:gd name="T99" fmla="*/ 1694 h 1920"/>
                                <a:gd name="T100" fmla="*/ 998 w 1109"/>
                                <a:gd name="T101" fmla="*/ 1728 h 1920"/>
                                <a:gd name="T102" fmla="*/ 1017 w 1109"/>
                                <a:gd name="T103" fmla="*/ 1762 h 1920"/>
                                <a:gd name="T104" fmla="*/ 1041 w 1109"/>
                                <a:gd name="T105" fmla="*/ 1800 h 1920"/>
                                <a:gd name="T106" fmla="*/ 1061 w 1109"/>
                                <a:gd name="T107" fmla="*/ 1834 h 1920"/>
                                <a:gd name="T108" fmla="*/ 1080 w 1109"/>
                                <a:gd name="T109" fmla="*/ 1867 h 1920"/>
                                <a:gd name="T110" fmla="*/ 1099 w 1109"/>
                                <a:gd name="T111" fmla="*/ 1901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9" h="1920">
                                  <a:moveTo>
                                    <a:pt x="0" y="0"/>
                                  </a:moveTo>
                                  <a:lnTo>
                                    <a:pt x="0" y="4"/>
                                  </a:lnTo>
                                  <a:lnTo>
                                    <a:pt x="5" y="9"/>
                                  </a:lnTo>
                                  <a:lnTo>
                                    <a:pt x="9" y="14"/>
                                  </a:lnTo>
                                  <a:lnTo>
                                    <a:pt x="9" y="19"/>
                                  </a:lnTo>
                                  <a:lnTo>
                                    <a:pt x="14" y="24"/>
                                  </a:lnTo>
                                  <a:lnTo>
                                    <a:pt x="14" y="28"/>
                                  </a:lnTo>
                                  <a:lnTo>
                                    <a:pt x="19" y="33"/>
                                  </a:lnTo>
                                  <a:lnTo>
                                    <a:pt x="19" y="38"/>
                                  </a:lnTo>
                                  <a:lnTo>
                                    <a:pt x="29" y="48"/>
                                  </a:lnTo>
                                  <a:lnTo>
                                    <a:pt x="29" y="52"/>
                                  </a:lnTo>
                                  <a:lnTo>
                                    <a:pt x="33" y="57"/>
                                  </a:lnTo>
                                  <a:lnTo>
                                    <a:pt x="33"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lnTo>
                                    <a:pt x="72" y="129"/>
                                  </a:lnTo>
                                  <a:lnTo>
                                    <a:pt x="81" y="139"/>
                                  </a:lnTo>
                                  <a:lnTo>
                                    <a:pt x="81" y="144"/>
                                  </a:lnTo>
                                  <a:lnTo>
                                    <a:pt x="86" y="148"/>
                                  </a:lnTo>
                                  <a:lnTo>
                                    <a:pt x="86" y="153"/>
                                  </a:lnTo>
                                  <a:lnTo>
                                    <a:pt x="91" y="158"/>
                                  </a:lnTo>
                                  <a:lnTo>
                                    <a:pt x="91" y="163"/>
                                  </a:lnTo>
                                  <a:lnTo>
                                    <a:pt x="101" y="172"/>
                                  </a:lnTo>
                                  <a:lnTo>
                                    <a:pt x="101" y="177"/>
                                  </a:lnTo>
                                  <a:lnTo>
                                    <a:pt x="105" y="182"/>
                                  </a:lnTo>
                                  <a:lnTo>
                                    <a:pt x="105" y="187"/>
                                  </a:lnTo>
                                  <a:lnTo>
                                    <a:pt x="110" y="192"/>
                                  </a:lnTo>
                                  <a:lnTo>
                                    <a:pt x="110" y="196"/>
                                  </a:lnTo>
                                  <a:lnTo>
                                    <a:pt x="120" y="206"/>
                                  </a:lnTo>
                                  <a:lnTo>
                                    <a:pt x="120" y="211"/>
                                  </a:lnTo>
                                  <a:lnTo>
                                    <a:pt x="125" y="216"/>
                                  </a:lnTo>
                                  <a:lnTo>
                                    <a:pt x="125" y="220"/>
                                  </a:lnTo>
                                  <a:lnTo>
                                    <a:pt x="134" y="230"/>
                                  </a:lnTo>
                                  <a:lnTo>
                                    <a:pt x="134" y="235"/>
                                  </a:lnTo>
                                  <a:lnTo>
                                    <a:pt x="139" y="240"/>
                                  </a:lnTo>
                                  <a:lnTo>
                                    <a:pt x="139" y="244"/>
                                  </a:lnTo>
                                  <a:lnTo>
                                    <a:pt x="144" y="249"/>
                                  </a:lnTo>
                                  <a:lnTo>
                                    <a:pt x="144" y="254"/>
                                  </a:lnTo>
                                  <a:lnTo>
                                    <a:pt x="153" y="264"/>
                                  </a:lnTo>
                                  <a:lnTo>
                                    <a:pt x="153" y="268"/>
                                  </a:lnTo>
                                  <a:lnTo>
                                    <a:pt x="158" y="273"/>
                                  </a:lnTo>
                                  <a:lnTo>
                                    <a:pt x="158" y="278"/>
                                  </a:lnTo>
                                  <a:lnTo>
                                    <a:pt x="163" y="283"/>
                                  </a:lnTo>
                                  <a:lnTo>
                                    <a:pt x="163" y="288"/>
                                  </a:lnTo>
                                  <a:lnTo>
                                    <a:pt x="173" y="297"/>
                                  </a:lnTo>
                                  <a:lnTo>
                                    <a:pt x="173" y="302"/>
                                  </a:lnTo>
                                  <a:lnTo>
                                    <a:pt x="177" y="307"/>
                                  </a:lnTo>
                                  <a:lnTo>
                                    <a:pt x="177" y="312"/>
                                  </a:lnTo>
                                  <a:lnTo>
                                    <a:pt x="187" y="321"/>
                                  </a:lnTo>
                                  <a:lnTo>
                                    <a:pt x="187" y="326"/>
                                  </a:lnTo>
                                  <a:lnTo>
                                    <a:pt x="192" y="331"/>
                                  </a:lnTo>
                                  <a:lnTo>
                                    <a:pt x="192" y="336"/>
                                  </a:lnTo>
                                  <a:lnTo>
                                    <a:pt x="197" y="340"/>
                                  </a:lnTo>
                                  <a:lnTo>
                                    <a:pt x="197" y="345"/>
                                  </a:lnTo>
                                  <a:lnTo>
                                    <a:pt x="206" y="355"/>
                                  </a:lnTo>
                                  <a:lnTo>
                                    <a:pt x="206" y="360"/>
                                  </a:lnTo>
                                  <a:lnTo>
                                    <a:pt x="211" y="364"/>
                                  </a:lnTo>
                                  <a:lnTo>
                                    <a:pt x="211" y="369"/>
                                  </a:lnTo>
                                  <a:lnTo>
                                    <a:pt x="216" y="374"/>
                                  </a:lnTo>
                                  <a:lnTo>
                                    <a:pt x="216" y="379"/>
                                  </a:lnTo>
                                  <a:lnTo>
                                    <a:pt x="225" y="388"/>
                                  </a:lnTo>
                                  <a:lnTo>
                                    <a:pt x="225" y="393"/>
                                  </a:lnTo>
                                  <a:lnTo>
                                    <a:pt x="230" y="398"/>
                                  </a:lnTo>
                                  <a:lnTo>
                                    <a:pt x="230" y="403"/>
                                  </a:lnTo>
                                  <a:lnTo>
                                    <a:pt x="235" y="408"/>
                                  </a:lnTo>
                                  <a:lnTo>
                                    <a:pt x="235" y="412"/>
                                  </a:lnTo>
                                  <a:lnTo>
                                    <a:pt x="245" y="422"/>
                                  </a:lnTo>
                                  <a:lnTo>
                                    <a:pt x="245" y="427"/>
                                  </a:lnTo>
                                  <a:lnTo>
                                    <a:pt x="249" y="432"/>
                                  </a:lnTo>
                                  <a:lnTo>
                                    <a:pt x="249" y="436"/>
                                  </a:lnTo>
                                  <a:lnTo>
                                    <a:pt x="259" y="446"/>
                                  </a:lnTo>
                                  <a:lnTo>
                                    <a:pt x="259" y="451"/>
                                  </a:lnTo>
                                  <a:lnTo>
                                    <a:pt x="264" y="456"/>
                                  </a:lnTo>
                                  <a:lnTo>
                                    <a:pt x="264" y="460"/>
                                  </a:lnTo>
                                  <a:lnTo>
                                    <a:pt x="269" y="465"/>
                                  </a:lnTo>
                                  <a:lnTo>
                                    <a:pt x="269" y="470"/>
                                  </a:lnTo>
                                  <a:lnTo>
                                    <a:pt x="278" y="480"/>
                                  </a:lnTo>
                                  <a:lnTo>
                                    <a:pt x="278" y="484"/>
                                  </a:lnTo>
                                  <a:lnTo>
                                    <a:pt x="283" y="489"/>
                                  </a:lnTo>
                                  <a:lnTo>
                                    <a:pt x="283" y="494"/>
                                  </a:lnTo>
                                  <a:lnTo>
                                    <a:pt x="288" y="499"/>
                                  </a:lnTo>
                                  <a:lnTo>
                                    <a:pt x="288" y="504"/>
                                  </a:lnTo>
                                  <a:lnTo>
                                    <a:pt x="297" y="513"/>
                                  </a:lnTo>
                                  <a:lnTo>
                                    <a:pt x="297" y="518"/>
                                  </a:lnTo>
                                  <a:lnTo>
                                    <a:pt x="302" y="523"/>
                                  </a:lnTo>
                                  <a:lnTo>
                                    <a:pt x="302" y="528"/>
                                  </a:lnTo>
                                  <a:lnTo>
                                    <a:pt x="312" y="537"/>
                                  </a:lnTo>
                                  <a:lnTo>
                                    <a:pt x="312" y="542"/>
                                  </a:lnTo>
                                  <a:lnTo>
                                    <a:pt x="317" y="547"/>
                                  </a:lnTo>
                                  <a:lnTo>
                                    <a:pt x="317" y="552"/>
                                  </a:lnTo>
                                  <a:lnTo>
                                    <a:pt x="321" y="557"/>
                                  </a:lnTo>
                                  <a:lnTo>
                                    <a:pt x="321" y="561"/>
                                  </a:lnTo>
                                  <a:lnTo>
                                    <a:pt x="331" y="571"/>
                                  </a:lnTo>
                                  <a:lnTo>
                                    <a:pt x="331" y="576"/>
                                  </a:lnTo>
                                  <a:lnTo>
                                    <a:pt x="336" y="581"/>
                                  </a:lnTo>
                                  <a:lnTo>
                                    <a:pt x="336" y="585"/>
                                  </a:lnTo>
                                  <a:lnTo>
                                    <a:pt x="341" y="590"/>
                                  </a:lnTo>
                                  <a:lnTo>
                                    <a:pt x="341" y="595"/>
                                  </a:lnTo>
                                  <a:lnTo>
                                    <a:pt x="350" y="605"/>
                                  </a:lnTo>
                                  <a:lnTo>
                                    <a:pt x="350" y="609"/>
                                  </a:lnTo>
                                  <a:lnTo>
                                    <a:pt x="355" y="614"/>
                                  </a:lnTo>
                                  <a:lnTo>
                                    <a:pt x="355" y="619"/>
                                  </a:lnTo>
                                  <a:lnTo>
                                    <a:pt x="365" y="629"/>
                                  </a:lnTo>
                                  <a:lnTo>
                                    <a:pt x="365" y="633"/>
                                  </a:lnTo>
                                  <a:lnTo>
                                    <a:pt x="369" y="638"/>
                                  </a:lnTo>
                                  <a:lnTo>
                                    <a:pt x="369" y="643"/>
                                  </a:lnTo>
                                  <a:lnTo>
                                    <a:pt x="374" y="648"/>
                                  </a:lnTo>
                                  <a:lnTo>
                                    <a:pt x="374" y="653"/>
                                  </a:lnTo>
                                  <a:lnTo>
                                    <a:pt x="384" y="662"/>
                                  </a:lnTo>
                                  <a:lnTo>
                                    <a:pt x="384" y="667"/>
                                  </a:lnTo>
                                  <a:lnTo>
                                    <a:pt x="389" y="672"/>
                                  </a:lnTo>
                                  <a:lnTo>
                                    <a:pt x="389" y="677"/>
                                  </a:lnTo>
                                  <a:lnTo>
                                    <a:pt x="393" y="681"/>
                                  </a:lnTo>
                                  <a:lnTo>
                                    <a:pt x="393" y="686"/>
                                  </a:lnTo>
                                  <a:lnTo>
                                    <a:pt x="403" y="696"/>
                                  </a:lnTo>
                                  <a:lnTo>
                                    <a:pt x="403" y="701"/>
                                  </a:lnTo>
                                  <a:lnTo>
                                    <a:pt x="408" y="705"/>
                                  </a:lnTo>
                                  <a:lnTo>
                                    <a:pt x="408" y="710"/>
                                  </a:lnTo>
                                  <a:lnTo>
                                    <a:pt x="413" y="715"/>
                                  </a:lnTo>
                                  <a:lnTo>
                                    <a:pt x="413" y="720"/>
                                  </a:lnTo>
                                  <a:lnTo>
                                    <a:pt x="422" y="729"/>
                                  </a:lnTo>
                                  <a:lnTo>
                                    <a:pt x="422" y="734"/>
                                  </a:lnTo>
                                  <a:lnTo>
                                    <a:pt x="427" y="739"/>
                                  </a:lnTo>
                                  <a:lnTo>
                                    <a:pt x="427" y="744"/>
                                  </a:lnTo>
                                  <a:lnTo>
                                    <a:pt x="437" y="753"/>
                                  </a:lnTo>
                                  <a:lnTo>
                                    <a:pt x="437" y="758"/>
                                  </a:lnTo>
                                  <a:lnTo>
                                    <a:pt x="441" y="763"/>
                                  </a:lnTo>
                                  <a:lnTo>
                                    <a:pt x="441" y="768"/>
                                  </a:lnTo>
                                  <a:lnTo>
                                    <a:pt x="446" y="773"/>
                                  </a:lnTo>
                                  <a:lnTo>
                                    <a:pt x="446" y="777"/>
                                  </a:lnTo>
                                  <a:lnTo>
                                    <a:pt x="456" y="787"/>
                                  </a:lnTo>
                                  <a:lnTo>
                                    <a:pt x="456" y="792"/>
                                  </a:lnTo>
                                  <a:lnTo>
                                    <a:pt x="461" y="797"/>
                                  </a:lnTo>
                                  <a:lnTo>
                                    <a:pt x="461" y="801"/>
                                  </a:lnTo>
                                  <a:lnTo>
                                    <a:pt x="465" y="806"/>
                                  </a:lnTo>
                                  <a:lnTo>
                                    <a:pt x="465" y="811"/>
                                  </a:lnTo>
                                  <a:lnTo>
                                    <a:pt x="475" y="821"/>
                                  </a:lnTo>
                                  <a:lnTo>
                                    <a:pt x="475" y="825"/>
                                  </a:lnTo>
                                  <a:lnTo>
                                    <a:pt x="480" y="830"/>
                                  </a:lnTo>
                                  <a:lnTo>
                                    <a:pt x="480" y="835"/>
                                  </a:lnTo>
                                  <a:lnTo>
                                    <a:pt x="489" y="845"/>
                                  </a:lnTo>
                                  <a:lnTo>
                                    <a:pt x="489" y="849"/>
                                  </a:lnTo>
                                  <a:lnTo>
                                    <a:pt x="494" y="854"/>
                                  </a:lnTo>
                                  <a:lnTo>
                                    <a:pt x="494" y="859"/>
                                  </a:lnTo>
                                  <a:lnTo>
                                    <a:pt x="499" y="864"/>
                                  </a:lnTo>
                                  <a:lnTo>
                                    <a:pt x="499" y="869"/>
                                  </a:lnTo>
                                  <a:lnTo>
                                    <a:pt x="509" y="878"/>
                                  </a:lnTo>
                                  <a:lnTo>
                                    <a:pt x="509" y="883"/>
                                  </a:lnTo>
                                  <a:lnTo>
                                    <a:pt x="513" y="888"/>
                                  </a:lnTo>
                                  <a:lnTo>
                                    <a:pt x="513" y="893"/>
                                  </a:lnTo>
                                  <a:lnTo>
                                    <a:pt x="518" y="897"/>
                                  </a:lnTo>
                                  <a:lnTo>
                                    <a:pt x="518" y="902"/>
                                  </a:lnTo>
                                  <a:lnTo>
                                    <a:pt x="528" y="912"/>
                                  </a:lnTo>
                                  <a:lnTo>
                                    <a:pt x="528" y="917"/>
                                  </a:lnTo>
                                  <a:lnTo>
                                    <a:pt x="533" y="921"/>
                                  </a:lnTo>
                                  <a:lnTo>
                                    <a:pt x="533" y="926"/>
                                  </a:lnTo>
                                  <a:lnTo>
                                    <a:pt x="537" y="931"/>
                                  </a:lnTo>
                                  <a:lnTo>
                                    <a:pt x="537" y="936"/>
                                  </a:lnTo>
                                  <a:lnTo>
                                    <a:pt x="547" y="945"/>
                                  </a:lnTo>
                                  <a:lnTo>
                                    <a:pt x="547" y="950"/>
                                  </a:lnTo>
                                  <a:lnTo>
                                    <a:pt x="552" y="955"/>
                                  </a:lnTo>
                                  <a:lnTo>
                                    <a:pt x="552" y="960"/>
                                  </a:lnTo>
                                  <a:lnTo>
                                    <a:pt x="561" y="969"/>
                                  </a:lnTo>
                                  <a:lnTo>
                                    <a:pt x="561" y="974"/>
                                  </a:lnTo>
                                  <a:lnTo>
                                    <a:pt x="566" y="979"/>
                                  </a:lnTo>
                                  <a:lnTo>
                                    <a:pt x="566" y="984"/>
                                  </a:lnTo>
                                  <a:lnTo>
                                    <a:pt x="571" y="989"/>
                                  </a:lnTo>
                                  <a:lnTo>
                                    <a:pt x="571" y="993"/>
                                  </a:lnTo>
                                  <a:lnTo>
                                    <a:pt x="581" y="1003"/>
                                  </a:lnTo>
                                  <a:lnTo>
                                    <a:pt x="581" y="1008"/>
                                  </a:lnTo>
                                  <a:lnTo>
                                    <a:pt x="585" y="1013"/>
                                  </a:lnTo>
                                  <a:lnTo>
                                    <a:pt x="585" y="1017"/>
                                  </a:lnTo>
                                  <a:lnTo>
                                    <a:pt x="590" y="1022"/>
                                  </a:lnTo>
                                  <a:lnTo>
                                    <a:pt x="590" y="1027"/>
                                  </a:lnTo>
                                  <a:lnTo>
                                    <a:pt x="600" y="1037"/>
                                  </a:lnTo>
                                  <a:lnTo>
                                    <a:pt x="600" y="1041"/>
                                  </a:lnTo>
                                  <a:lnTo>
                                    <a:pt x="605" y="1046"/>
                                  </a:lnTo>
                                  <a:lnTo>
                                    <a:pt x="605" y="1051"/>
                                  </a:lnTo>
                                  <a:lnTo>
                                    <a:pt x="614" y="1061"/>
                                  </a:lnTo>
                                  <a:lnTo>
                                    <a:pt x="614" y="1065"/>
                                  </a:lnTo>
                                  <a:lnTo>
                                    <a:pt x="619" y="1070"/>
                                  </a:lnTo>
                                  <a:lnTo>
                                    <a:pt x="619" y="1075"/>
                                  </a:lnTo>
                                  <a:lnTo>
                                    <a:pt x="624" y="1080"/>
                                  </a:lnTo>
                                  <a:lnTo>
                                    <a:pt x="624" y="1085"/>
                                  </a:lnTo>
                                  <a:lnTo>
                                    <a:pt x="633" y="1094"/>
                                  </a:lnTo>
                                  <a:lnTo>
                                    <a:pt x="633" y="1099"/>
                                  </a:lnTo>
                                  <a:lnTo>
                                    <a:pt x="638" y="1104"/>
                                  </a:lnTo>
                                  <a:lnTo>
                                    <a:pt x="638" y="1109"/>
                                  </a:lnTo>
                                  <a:lnTo>
                                    <a:pt x="643" y="1113"/>
                                  </a:lnTo>
                                  <a:lnTo>
                                    <a:pt x="643" y="1118"/>
                                  </a:lnTo>
                                  <a:lnTo>
                                    <a:pt x="653" y="1128"/>
                                  </a:lnTo>
                                  <a:lnTo>
                                    <a:pt x="653" y="1133"/>
                                  </a:lnTo>
                                  <a:lnTo>
                                    <a:pt x="657" y="1137"/>
                                  </a:lnTo>
                                  <a:lnTo>
                                    <a:pt x="657" y="1142"/>
                                  </a:lnTo>
                                  <a:lnTo>
                                    <a:pt x="667" y="1152"/>
                                  </a:lnTo>
                                  <a:lnTo>
                                    <a:pt x="667" y="1157"/>
                                  </a:lnTo>
                                  <a:lnTo>
                                    <a:pt x="672" y="1161"/>
                                  </a:lnTo>
                                  <a:lnTo>
                                    <a:pt x="672" y="1166"/>
                                  </a:lnTo>
                                  <a:lnTo>
                                    <a:pt x="677" y="1171"/>
                                  </a:lnTo>
                                  <a:lnTo>
                                    <a:pt x="677" y="1176"/>
                                  </a:lnTo>
                                  <a:lnTo>
                                    <a:pt x="686" y="1185"/>
                                  </a:lnTo>
                                  <a:lnTo>
                                    <a:pt x="686" y="1190"/>
                                  </a:lnTo>
                                  <a:lnTo>
                                    <a:pt x="691" y="1195"/>
                                  </a:lnTo>
                                  <a:lnTo>
                                    <a:pt x="691" y="1200"/>
                                  </a:lnTo>
                                  <a:lnTo>
                                    <a:pt x="696" y="1205"/>
                                  </a:lnTo>
                                  <a:lnTo>
                                    <a:pt x="696" y="1209"/>
                                  </a:lnTo>
                                  <a:lnTo>
                                    <a:pt x="705" y="1219"/>
                                  </a:lnTo>
                                  <a:lnTo>
                                    <a:pt x="705" y="1224"/>
                                  </a:lnTo>
                                  <a:lnTo>
                                    <a:pt x="710" y="1229"/>
                                  </a:lnTo>
                                  <a:lnTo>
                                    <a:pt x="710" y="1234"/>
                                  </a:lnTo>
                                  <a:lnTo>
                                    <a:pt x="715" y="1238"/>
                                  </a:lnTo>
                                  <a:lnTo>
                                    <a:pt x="715" y="1243"/>
                                  </a:lnTo>
                                  <a:lnTo>
                                    <a:pt x="725" y="1253"/>
                                  </a:lnTo>
                                  <a:lnTo>
                                    <a:pt x="725" y="1258"/>
                                  </a:lnTo>
                                  <a:lnTo>
                                    <a:pt x="729" y="1262"/>
                                  </a:lnTo>
                                  <a:lnTo>
                                    <a:pt x="729" y="1267"/>
                                  </a:lnTo>
                                  <a:lnTo>
                                    <a:pt x="739" y="1277"/>
                                  </a:lnTo>
                                  <a:lnTo>
                                    <a:pt x="739" y="1282"/>
                                  </a:lnTo>
                                  <a:lnTo>
                                    <a:pt x="744" y="1286"/>
                                  </a:lnTo>
                                  <a:lnTo>
                                    <a:pt x="744" y="1291"/>
                                  </a:lnTo>
                                  <a:lnTo>
                                    <a:pt x="749" y="1296"/>
                                  </a:lnTo>
                                  <a:lnTo>
                                    <a:pt x="749" y="1301"/>
                                  </a:lnTo>
                                  <a:lnTo>
                                    <a:pt x="758" y="1310"/>
                                  </a:lnTo>
                                  <a:lnTo>
                                    <a:pt x="758" y="1315"/>
                                  </a:lnTo>
                                  <a:lnTo>
                                    <a:pt x="763" y="1320"/>
                                  </a:lnTo>
                                  <a:lnTo>
                                    <a:pt x="763" y="1325"/>
                                  </a:lnTo>
                                  <a:lnTo>
                                    <a:pt x="768" y="1330"/>
                                  </a:lnTo>
                                  <a:lnTo>
                                    <a:pt x="768" y="1334"/>
                                  </a:lnTo>
                                  <a:lnTo>
                                    <a:pt x="777" y="1344"/>
                                  </a:lnTo>
                                  <a:lnTo>
                                    <a:pt x="777" y="1349"/>
                                  </a:lnTo>
                                  <a:lnTo>
                                    <a:pt x="782" y="1354"/>
                                  </a:lnTo>
                                  <a:lnTo>
                                    <a:pt x="782" y="1358"/>
                                  </a:lnTo>
                                  <a:lnTo>
                                    <a:pt x="792" y="1368"/>
                                  </a:lnTo>
                                  <a:lnTo>
                                    <a:pt x="792" y="1373"/>
                                  </a:lnTo>
                                  <a:lnTo>
                                    <a:pt x="797" y="1378"/>
                                  </a:lnTo>
                                  <a:lnTo>
                                    <a:pt x="797" y="1382"/>
                                  </a:lnTo>
                                  <a:lnTo>
                                    <a:pt x="801" y="1387"/>
                                  </a:lnTo>
                                  <a:lnTo>
                                    <a:pt x="801" y="1392"/>
                                  </a:lnTo>
                                  <a:lnTo>
                                    <a:pt x="811" y="1402"/>
                                  </a:lnTo>
                                  <a:lnTo>
                                    <a:pt x="811" y="1406"/>
                                  </a:lnTo>
                                  <a:lnTo>
                                    <a:pt x="816" y="1411"/>
                                  </a:lnTo>
                                  <a:lnTo>
                                    <a:pt x="816" y="1416"/>
                                  </a:lnTo>
                                  <a:lnTo>
                                    <a:pt x="821" y="1421"/>
                                  </a:lnTo>
                                  <a:lnTo>
                                    <a:pt x="821" y="1426"/>
                                  </a:lnTo>
                                  <a:lnTo>
                                    <a:pt x="830" y="1435"/>
                                  </a:lnTo>
                                  <a:lnTo>
                                    <a:pt x="830" y="1440"/>
                                  </a:lnTo>
                                  <a:lnTo>
                                    <a:pt x="835" y="1445"/>
                                  </a:lnTo>
                                  <a:lnTo>
                                    <a:pt x="835" y="1450"/>
                                  </a:lnTo>
                                  <a:lnTo>
                                    <a:pt x="840" y="1454"/>
                                  </a:lnTo>
                                  <a:lnTo>
                                    <a:pt x="840" y="1459"/>
                                  </a:lnTo>
                                  <a:lnTo>
                                    <a:pt x="849" y="1469"/>
                                  </a:lnTo>
                                  <a:lnTo>
                                    <a:pt x="849" y="1474"/>
                                  </a:lnTo>
                                  <a:lnTo>
                                    <a:pt x="854" y="1478"/>
                                  </a:lnTo>
                                  <a:lnTo>
                                    <a:pt x="854" y="1483"/>
                                  </a:lnTo>
                                  <a:lnTo>
                                    <a:pt x="864" y="1493"/>
                                  </a:lnTo>
                                  <a:lnTo>
                                    <a:pt x="864" y="1498"/>
                                  </a:lnTo>
                                  <a:lnTo>
                                    <a:pt x="869" y="1502"/>
                                  </a:lnTo>
                                  <a:lnTo>
                                    <a:pt x="869" y="1507"/>
                                  </a:lnTo>
                                  <a:lnTo>
                                    <a:pt x="873" y="1512"/>
                                  </a:lnTo>
                                  <a:lnTo>
                                    <a:pt x="873" y="1517"/>
                                  </a:lnTo>
                                  <a:lnTo>
                                    <a:pt x="883" y="1526"/>
                                  </a:lnTo>
                                  <a:lnTo>
                                    <a:pt x="883" y="1531"/>
                                  </a:lnTo>
                                  <a:lnTo>
                                    <a:pt x="888" y="1536"/>
                                  </a:lnTo>
                                  <a:lnTo>
                                    <a:pt x="888" y="1541"/>
                                  </a:lnTo>
                                  <a:lnTo>
                                    <a:pt x="893" y="1546"/>
                                  </a:lnTo>
                                  <a:lnTo>
                                    <a:pt x="893" y="1550"/>
                                  </a:lnTo>
                                  <a:lnTo>
                                    <a:pt x="902" y="1560"/>
                                  </a:lnTo>
                                  <a:lnTo>
                                    <a:pt x="902" y="1565"/>
                                  </a:lnTo>
                                  <a:lnTo>
                                    <a:pt x="907" y="1570"/>
                                  </a:lnTo>
                                  <a:lnTo>
                                    <a:pt x="907" y="1574"/>
                                  </a:lnTo>
                                  <a:lnTo>
                                    <a:pt x="917" y="1584"/>
                                  </a:lnTo>
                                  <a:lnTo>
                                    <a:pt x="917" y="1589"/>
                                  </a:lnTo>
                                  <a:lnTo>
                                    <a:pt x="921" y="1594"/>
                                  </a:lnTo>
                                  <a:lnTo>
                                    <a:pt x="921" y="1598"/>
                                  </a:lnTo>
                                  <a:lnTo>
                                    <a:pt x="926" y="1603"/>
                                  </a:lnTo>
                                  <a:lnTo>
                                    <a:pt x="926" y="1608"/>
                                  </a:lnTo>
                                  <a:lnTo>
                                    <a:pt x="936" y="1618"/>
                                  </a:lnTo>
                                  <a:lnTo>
                                    <a:pt x="936" y="1622"/>
                                  </a:lnTo>
                                  <a:lnTo>
                                    <a:pt x="941" y="1627"/>
                                  </a:lnTo>
                                  <a:lnTo>
                                    <a:pt x="941" y="1632"/>
                                  </a:lnTo>
                                  <a:lnTo>
                                    <a:pt x="945" y="1637"/>
                                  </a:lnTo>
                                  <a:lnTo>
                                    <a:pt x="945" y="1642"/>
                                  </a:lnTo>
                                  <a:lnTo>
                                    <a:pt x="955" y="1651"/>
                                  </a:lnTo>
                                  <a:lnTo>
                                    <a:pt x="955" y="1656"/>
                                  </a:lnTo>
                                  <a:lnTo>
                                    <a:pt x="960" y="1661"/>
                                  </a:lnTo>
                                  <a:lnTo>
                                    <a:pt x="960" y="1666"/>
                                  </a:lnTo>
                                  <a:lnTo>
                                    <a:pt x="969" y="1675"/>
                                  </a:lnTo>
                                  <a:lnTo>
                                    <a:pt x="969" y="1680"/>
                                  </a:lnTo>
                                  <a:lnTo>
                                    <a:pt x="974" y="1685"/>
                                  </a:lnTo>
                                  <a:lnTo>
                                    <a:pt x="974" y="1690"/>
                                  </a:lnTo>
                                  <a:lnTo>
                                    <a:pt x="979" y="1694"/>
                                  </a:lnTo>
                                  <a:lnTo>
                                    <a:pt x="979" y="1699"/>
                                  </a:lnTo>
                                  <a:lnTo>
                                    <a:pt x="989" y="1709"/>
                                  </a:lnTo>
                                  <a:lnTo>
                                    <a:pt x="989" y="1714"/>
                                  </a:lnTo>
                                  <a:lnTo>
                                    <a:pt x="993" y="1718"/>
                                  </a:lnTo>
                                  <a:lnTo>
                                    <a:pt x="993" y="1723"/>
                                  </a:lnTo>
                                  <a:lnTo>
                                    <a:pt x="998" y="1728"/>
                                  </a:lnTo>
                                  <a:lnTo>
                                    <a:pt x="998" y="1733"/>
                                  </a:lnTo>
                                  <a:lnTo>
                                    <a:pt x="1008" y="1742"/>
                                  </a:lnTo>
                                  <a:lnTo>
                                    <a:pt x="1008" y="1747"/>
                                  </a:lnTo>
                                  <a:lnTo>
                                    <a:pt x="1013" y="1752"/>
                                  </a:lnTo>
                                  <a:lnTo>
                                    <a:pt x="1013" y="1757"/>
                                  </a:lnTo>
                                  <a:lnTo>
                                    <a:pt x="1017" y="1762"/>
                                  </a:lnTo>
                                  <a:lnTo>
                                    <a:pt x="1017" y="1766"/>
                                  </a:lnTo>
                                  <a:lnTo>
                                    <a:pt x="1027" y="1776"/>
                                  </a:lnTo>
                                  <a:lnTo>
                                    <a:pt x="1027" y="1781"/>
                                  </a:lnTo>
                                  <a:lnTo>
                                    <a:pt x="1032" y="1786"/>
                                  </a:lnTo>
                                  <a:lnTo>
                                    <a:pt x="1032" y="1790"/>
                                  </a:lnTo>
                                  <a:lnTo>
                                    <a:pt x="1041" y="1800"/>
                                  </a:lnTo>
                                  <a:lnTo>
                                    <a:pt x="1041" y="1805"/>
                                  </a:lnTo>
                                  <a:lnTo>
                                    <a:pt x="1046" y="1810"/>
                                  </a:lnTo>
                                  <a:lnTo>
                                    <a:pt x="1046" y="1814"/>
                                  </a:lnTo>
                                  <a:lnTo>
                                    <a:pt x="1051" y="1819"/>
                                  </a:lnTo>
                                  <a:lnTo>
                                    <a:pt x="1051" y="1824"/>
                                  </a:lnTo>
                                  <a:lnTo>
                                    <a:pt x="1061" y="1834"/>
                                  </a:lnTo>
                                  <a:lnTo>
                                    <a:pt x="1061" y="1838"/>
                                  </a:lnTo>
                                  <a:lnTo>
                                    <a:pt x="1065" y="1843"/>
                                  </a:lnTo>
                                  <a:lnTo>
                                    <a:pt x="1065" y="1848"/>
                                  </a:lnTo>
                                  <a:lnTo>
                                    <a:pt x="1070" y="1853"/>
                                  </a:lnTo>
                                  <a:lnTo>
                                    <a:pt x="1070" y="1858"/>
                                  </a:lnTo>
                                  <a:lnTo>
                                    <a:pt x="1080" y="1867"/>
                                  </a:lnTo>
                                  <a:lnTo>
                                    <a:pt x="1080" y="1872"/>
                                  </a:lnTo>
                                  <a:lnTo>
                                    <a:pt x="1085" y="1877"/>
                                  </a:lnTo>
                                  <a:lnTo>
                                    <a:pt x="1085" y="1882"/>
                                  </a:lnTo>
                                  <a:lnTo>
                                    <a:pt x="1094" y="1891"/>
                                  </a:lnTo>
                                  <a:lnTo>
                                    <a:pt x="1094" y="1896"/>
                                  </a:lnTo>
                                  <a:lnTo>
                                    <a:pt x="1099" y="1901"/>
                                  </a:lnTo>
                                  <a:lnTo>
                                    <a:pt x="1099" y="1906"/>
                                  </a:lnTo>
                                  <a:lnTo>
                                    <a:pt x="1104" y="1910"/>
                                  </a:lnTo>
                                  <a:lnTo>
                                    <a:pt x="1104" y="1915"/>
                                  </a:lnTo>
                                  <a:lnTo>
                                    <a:pt x="1109" y="19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2"/>
                          <wps:cNvSpPr>
                            <a:spLocks/>
                          </wps:cNvSpPr>
                          <wps:spPr bwMode="auto">
                            <a:xfrm>
                              <a:off x="4939" y="1349"/>
                              <a:ext cx="1128" cy="1949"/>
                            </a:xfrm>
                            <a:custGeom>
                              <a:avLst/>
                              <a:gdLst>
                                <a:gd name="T0" fmla="*/ 24 w 1128"/>
                                <a:gd name="T1" fmla="*/ 34 h 1949"/>
                                <a:gd name="T2" fmla="*/ 44 w 1128"/>
                                <a:gd name="T3" fmla="*/ 67 h 1949"/>
                                <a:gd name="T4" fmla="*/ 63 w 1128"/>
                                <a:gd name="T5" fmla="*/ 101 h 1949"/>
                                <a:gd name="T6" fmla="*/ 82 w 1128"/>
                                <a:gd name="T7" fmla="*/ 135 h 1949"/>
                                <a:gd name="T8" fmla="*/ 101 w 1128"/>
                                <a:gd name="T9" fmla="*/ 168 h 1949"/>
                                <a:gd name="T10" fmla="*/ 120 w 1128"/>
                                <a:gd name="T11" fmla="*/ 202 h 1949"/>
                                <a:gd name="T12" fmla="*/ 140 w 1128"/>
                                <a:gd name="T13" fmla="*/ 235 h 1949"/>
                                <a:gd name="T14" fmla="*/ 159 w 1128"/>
                                <a:gd name="T15" fmla="*/ 269 h 1949"/>
                                <a:gd name="T16" fmla="*/ 178 w 1128"/>
                                <a:gd name="T17" fmla="*/ 303 h 1949"/>
                                <a:gd name="T18" fmla="*/ 202 w 1128"/>
                                <a:gd name="T19" fmla="*/ 341 h 1949"/>
                                <a:gd name="T20" fmla="*/ 221 w 1128"/>
                                <a:gd name="T21" fmla="*/ 375 h 1949"/>
                                <a:gd name="T22" fmla="*/ 240 w 1128"/>
                                <a:gd name="T23" fmla="*/ 408 h 1949"/>
                                <a:gd name="T24" fmla="*/ 260 w 1128"/>
                                <a:gd name="T25" fmla="*/ 442 h 1949"/>
                                <a:gd name="T26" fmla="*/ 279 w 1128"/>
                                <a:gd name="T27" fmla="*/ 475 h 1949"/>
                                <a:gd name="T28" fmla="*/ 298 w 1128"/>
                                <a:gd name="T29" fmla="*/ 509 h 1949"/>
                                <a:gd name="T30" fmla="*/ 317 w 1128"/>
                                <a:gd name="T31" fmla="*/ 543 h 1949"/>
                                <a:gd name="T32" fmla="*/ 336 w 1128"/>
                                <a:gd name="T33" fmla="*/ 576 h 1949"/>
                                <a:gd name="T34" fmla="*/ 356 w 1128"/>
                                <a:gd name="T35" fmla="*/ 610 h 1949"/>
                                <a:gd name="T36" fmla="*/ 380 w 1128"/>
                                <a:gd name="T37" fmla="*/ 648 h 1949"/>
                                <a:gd name="T38" fmla="*/ 399 w 1128"/>
                                <a:gd name="T39" fmla="*/ 682 h 1949"/>
                                <a:gd name="T40" fmla="*/ 418 w 1128"/>
                                <a:gd name="T41" fmla="*/ 716 h 1949"/>
                                <a:gd name="T42" fmla="*/ 437 w 1128"/>
                                <a:gd name="T43" fmla="*/ 749 h 1949"/>
                                <a:gd name="T44" fmla="*/ 456 w 1128"/>
                                <a:gd name="T45" fmla="*/ 783 h 1949"/>
                                <a:gd name="T46" fmla="*/ 476 w 1128"/>
                                <a:gd name="T47" fmla="*/ 816 h 1949"/>
                                <a:gd name="T48" fmla="*/ 495 w 1128"/>
                                <a:gd name="T49" fmla="*/ 850 h 1949"/>
                                <a:gd name="T50" fmla="*/ 514 w 1128"/>
                                <a:gd name="T51" fmla="*/ 884 h 1949"/>
                                <a:gd name="T52" fmla="*/ 533 w 1128"/>
                                <a:gd name="T53" fmla="*/ 917 h 1949"/>
                                <a:gd name="T54" fmla="*/ 552 w 1128"/>
                                <a:gd name="T55" fmla="*/ 951 h 1949"/>
                                <a:gd name="T56" fmla="*/ 576 w 1128"/>
                                <a:gd name="T57" fmla="*/ 989 h 1949"/>
                                <a:gd name="T58" fmla="*/ 596 w 1128"/>
                                <a:gd name="T59" fmla="*/ 1023 h 1949"/>
                                <a:gd name="T60" fmla="*/ 615 w 1128"/>
                                <a:gd name="T61" fmla="*/ 1056 h 1949"/>
                                <a:gd name="T62" fmla="*/ 634 w 1128"/>
                                <a:gd name="T63" fmla="*/ 1090 h 1949"/>
                                <a:gd name="T64" fmla="*/ 653 w 1128"/>
                                <a:gd name="T65" fmla="*/ 1124 h 1949"/>
                                <a:gd name="T66" fmla="*/ 672 w 1128"/>
                                <a:gd name="T67" fmla="*/ 1157 h 1949"/>
                                <a:gd name="T68" fmla="*/ 692 w 1128"/>
                                <a:gd name="T69" fmla="*/ 1191 h 1949"/>
                                <a:gd name="T70" fmla="*/ 711 w 1128"/>
                                <a:gd name="T71" fmla="*/ 1225 h 1949"/>
                                <a:gd name="T72" fmla="*/ 730 w 1128"/>
                                <a:gd name="T73" fmla="*/ 1258 h 1949"/>
                                <a:gd name="T74" fmla="*/ 754 w 1128"/>
                                <a:gd name="T75" fmla="*/ 1297 h 1949"/>
                                <a:gd name="T76" fmla="*/ 773 w 1128"/>
                                <a:gd name="T77" fmla="*/ 1330 h 1949"/>
                                <a:gd name="T78" fmla="*/ 792 w 1128"/>
                                <a:gd name="T79" fmla="*/ 1364 h 1949"/>
                                <a:gd name="T80" fmla="*/ 812 w 1128"/>
                                <a:gd name="T81" fmla="*/ 1397 h 1949"/>
                                <a:gd name="T82" fmla="*/ 831 w 1128"/>
                                <a:gd name="T83" fmla="*/ 1431 h 1949"/>
                                <a:gd name="T84" fmla="*/ 850 w 1128"/>
                                <a:gd name="T85" fmla="*/ 1465 h 1949"/>
                                <a:gd name="T86" fmla="*/ 869 w 1128"/>
                                <a:gd name="T87" fmla="*/ 1498 h 1949"/>
                                <a:gd name="T88" fmla="*/ 888 w 1128"/>
                                <a:gd name="T89" fmla="*/ 1532 h 1949"/>
                                <a:gd name="T90" fmla="*/ 908 w 1128"/>
                                <a:gd name="T91" fmla="*/ 1565 h 1949"/>
                                <a:gd name="T92" fmla="*/ 932 w 1128"/>
                                <a:gd name="T93" fmla="*/ 1604 h 1949"/>
                                <a:gd name="T94" fmla="*/ 951 w 1128"/>
                                <a:gd name="T95" fmla="*/ 1637 h 1949"/>
                                <a:gd name="T96" fmla="*/ 970 w 1128"/>
                                <a:gd name="T97" fmla="*/ 1671 h 1949"/>
                                <a:gd name="T98" fmla="*/ 989 w 1128"/>
                                <a:gd name="T99" fmla="*/ 1705 h 1949"/>
                                <a:gd name="T100" fmla="*/ 1008 w 1128"/>
                                <a:gd name="T101" fmla="*/ 1738 h 1949"/>
                                <a:gd name="T102" fmla="*/ 1028 w 1128"/>
                                <a:gd name="T103" fmla="*/ 1772 h 1949"/>
                                <a:gd name="T104" fmla="*/ 1047 w 1128"/>
                                <a:gd name="T105" fmla="*/ 1805 h 1949"/>
                                <a:gd name="T106" fmla="*/ 1066 w 1128"/>
                                <a:gd name="T107" fmla="*/ 1839 h 1949"/>
                                <a:gd name="T108" fmla="*/ 1085 w 1128"/>
                                <a:gd name="T109" fmla="*/ 1873 h 1949"/>
                                <a:gd name="T110" fmla="*/ 1109 w 1128"/>
                                <a:gd name="T111" fmla="*/ 1911 h 1949"/>
                                <a:gd name="T112" fmla="*/ 1128 w 1128"/>
                                <a:gd name="T113" fmla="*/ 1945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8" h="1949">
                                  <a:moveTo>
                                    <a:pt x="0" y="0"/>
                                  </a:moveTo>
                                  <a:lnTo>
                                    <a:pt x="10" y="10"/>
                                  </a:lnTo>
                                  <a:lnTo>
                                    <a:pt x="10" y="15"/>
                                  </a:lnTo>
                                  <a:lnTo>
                                    <a:pt x="15" y="19"/>
                                  </a:lnTo>
                                  <a:lnTo>
                                    <a:pt x="15" y="24"/>
                                  </a:lnTo>
                                  <a:lnTo>
                                    <a:pt x="24" y="34"/>
                                  </a:lnTo>
                                  <a:lnTo>
                                    <a:pt x="24" y="39"/>
                                  </a:lnTo>
                                  <a:lnTo>
                                    <a:pt x="29" y="43"/>
                                  </a:lnTo>
                                  <a:lnTo>
                                    <a:pt x="29" y="48"/>
                                  </a:lnTo>
                                  <a:lnTo>
                                    <a:pt x="34" y="53"/>
                                  </a:lnTo>
                                  <a:lnTo>
                                    <a:pt x="34" y="58"/>
                                  </a:lnTo>
                                  <a:lnTo>
                                    <a:pt x="44" y="67"/>
                                  </a:lnTo>
                                  <a:lnTo>
                                    <a:pt x="44" y="72"/>
                                  </a:lnTo>
                                  <a:lnTo>
                                    <a:pt x="48" y="77"/>
                                  </a:lnTo>
                                  <a:lnTo>
                                    <a:pt x="48" y="82"/>
                                  </a:lnTo>
                                  <a:lnTo>
                                    <a:pt x="53" y="87"/>
                                  </a:lnTo>
                                  <a:lnTo>
                                    <a:pt x="53" y="91"/>
                                  </a:lnTo>
                                  <a:lnTo>
                                    <a:pt x="63" y="101"/>
                                  </a:lnTo>
                                  <a:lnTo>
                                    <a:pt x="63" y="106"/>
                                  </a:lnTo>
                                  <a:lnTo>
                                    <a:pt x="68" y="111"/>
                                  </a:lnTo>
                                  <a:lnTo>
                                    <a:pt x="68" y="115"/>
                                  </a:lnTo>
                                  <a:lnTo>
                                    <a:pt x="77" y="125"/>
                                  </a:lnTo>
                                  <a:lnTo>
                                    <a:pt x="77" y="130"/>
                                  </a:lnTo>
                                  <a:lnTo>
                                    <a:pt x="82" y="135"/>
                                  </a:lnTo>
                                  <a:lnTo>
                                    <a:pt x="82" y="139"/>
                                  </a:lnTo>
                                  <a:lnTo>
                                    <a:pt x="87" y="144"/>
                                  </a:lnTo>
                                  <a:lnTo>
                                    <a:pt x="87" y="149"/>
                                  </a:lnTo>
                                  <a:lnTo>
                                    <a:pt x="96" y="159"/>
                                  </a:lnTo>
                                  <a:lnTo>
                                    <a:pt x="96" y="163"/>
                                  </a:lnTo>
                                  <a:lnTo>
                                    <a:pt x="101" y="168"/>
                                  </a:lnTo>
                                  <a:lnTo>
                                    <a:pt x="101" y="173"/>
                                  </a:lnTo>
                                  <a:lnTo>
                                    <a:pt x="106" y="178"/>
                                  </a:lnTo>
                                  <a:lnTo>
                                    <a:pt x="106" y="183"/>
                                  </a:lnTo>
                                  <a:lnTo>
                                    <a:pt x="116" y="192"/>
                                  </a:lnTo>
                                  <a:lnTo>
                                    <a:pt x="116" y="197"/>
                                  </a:lnTo>
                                  <a:lnTo>
                                    <a:pt x="120" y="202"/>
                                  </a:lnTo>
                                  <a:lnTo>
                                    <a:pt x="120" y="207"/>
                                  </a:lnTo>
                                  <a:lnTo>
                                    <a:pt x="125" y="211"/>
                                  </a:lnTo>
                                  <a:lnTo>
                                    <a:pt x="125" y="216"/>
                                  </a:lnTo>
                                  <a:lnTo>
                                    <a:pt x="135" y="226"/>
                                  </a:lnTo>
                                  <a:lnTo>
                                    <a:pt x="135" y="231"/>
                                  </a:lnTo>
                                  <a:lnTo>
                                    <a:pt x="140" y="235"/>
                                  </a:lnTo>
                                  <a:lnTo>
                                    <a:pt x="140" y="240"/>
                                  </a:lnTo>
                                  <a:lnTo>
                                    <a:pt x="149" y="250"/>
                                  </a:lnTo>
                                  <a:lnTo>
                                    <a:pt x="149" y="255"/>
                                  </a:lnTo>
                                  <a:lnTo>
                                    <a:pt x="154" y="259"/>
                                  </a:lnTo>
                                  <a:lnTo>
                                    <a:pt x="154" y="264"/>
                                  </a:lnTo>
                                  <a:lnTo>
                                    <a:pt x="159" y="269"/>
                                  </a:lnTo>
                                  <a:lnTo>
                                    <a:pt x="159" y="274"/>
                                  </a:lnTo>
                                  <a:lnTo>
                                    <a:pt x="168" y="283"/>
                                  </a:lnTo>
                                  <a:lnTo>
                                    <a:pt x="168" y="288"/>
                                  </a:lnTo>
                                  <a:lnTo>
                                    <a:pt x="173" y="293"/>
                                  </a:lnTo>
                                  <a:lnTo>
                                    <a:pt x="173" y="298"/>
                                  </a:lnTo>
                                  <a:lnTo>
                                    <a:pt x="178" y="303"/>
                                  </a:lnTo>
                                  <a:lnTo>
                                    <a:pt x="178" y="307"/>
                                  </a:lnTo>
                                  <a:lnTo>
                                    <a:pt x="188" y="317"/>
                                  </a:lnTo>
                                  <a:lnTo>
                                    <a:pt x="188" y="322"/>
                                  </a:lnTo>
                                  <a:lnTo>
                                    <a:pt x="192" y="327"/>
                                  </a:lnTo>
                                  <a:lnTo>
                                    <a:pt x="192" y="331"/>
                                  </a:lnTo>
                                  <a:lnTo>
                                    <a:pt x="202" y="341"/>
                                  </a:lnTo>
                                  <a:lnTo>
                                    <a:pt x="202" y="346"/>
                                  </a:lnTo>
                                  <a:lnTo>
                                    <a:pt x="207" y="351"/>
                                  </a:lnTo>
                                  <a:lnTo>
                                    <a:pt x="207" y="355"/>
                                  </a:lnTo>
                                  <a:lnTo>
                                    <a:pt x="212" y="360"/>
                                  </a:lnTo>
                                  <a:lnTo>
                                    <a:pt x="212" y="365"/>
                                  </a:lnTo>
                                  <a:lnTo>
                                    <a:pt x="221" y="375"/>
                                  </a:lnTo>
                                  <a:lnTo>
                                    <a:pt x="221" y="379"/>
                                  </a:lnTo>
                                  <a:lnTo>
                                    <a:pt x="226" y="384"/>
                                  </a:lnTo>
                                  <a:lnTo>
                                    <a:pt x="226" y="389"/>
                                  </a:lnTo>
                                  <a:lnTo>
                                    <a:pt x="231" y="394"/>
                                  </a:lnTo>
                                  <a:lnTo>
                                    <a:pt x="231" y="399"/>
                                  </a:lnTo>
                                  <a:lnTo>
                                    <a:pt x="240" y="408"/>
                                  </a:lnTo>
                                  <a:lnTo>
                                    <a:pt x="240" y="413"/>
                                  </a:lnTo>
                                  <a:lnTo>
                                    <a:pt x="245" y="418"/>
                                  </a:lnTo>
                                  <a:lnTo>
                                    <a:pt x="245" y="423"/>
                                  </a:lnTo>
                                  <a:lnTo>
                                    <a:pt x="250" y="427"/>
                                  </a:lnTo>
                                  <a:lnTo>
                                    <a:pt x="250" y="432"/>
                                  </a:lnTo>
                                  <a:lnTo>
                                    <a:pt x="260" y="442"/>
                                  </a:lnTo>
                                  <a:lnTo>
                                    <a:pt x="260" y="447"/>
                                  </a:lnTo>
                                  <a:lnTo>
                                    <a:pt x="264" y="451"/>
                                  </a:lnTo>
                                  <a:lnTo>
                                    <a:pt x="264" y="456"/>
                                  </a:lnTo>
                                  <a:lnTo>
                                    <a:pt x="274" y="466"/>
                                  </a:lnTo>
                                  <a:lnTo>
                                    <a:pt x="274" y="471"/>
                                  </a:lnTo>
                                  <a:lnTo>
                                    <a:pt x="279" y="475"/>
                                  </a:lnTo>
                                  <a:lnTo>
                                    <a:pt x="279" y="480"/>
                                  </a:lnTo>
                                  <a:lnTo>
                                    <a:pt x="284" y="485"/>
                                  </a:lnTo>
                                  <a:lnTo>
                                    <a:pt x="284" y="490"/>
                                  </a:lnTo>
                                  <a:lnTo>
                                    <a:pt x="293" y="500"/>
                                  </a:lnTo>
                                  <a:lnTo>
                                    <a:pt x="293" y="504"/>
                                  </a:lnTo>
                                  <a:lnTo>
                                    <a:pt x="298" y="509"/>
                                  </a:lnTo>
                                  <a:lnTo>
                                    <a:pt x="298" y="514"/>
                                  </a:lnTo>
                                  <a:lnTo>
                                    <a:pt x="303" y="519"/>
                                  </a:lnTo>
                                  <a:lnTo>
                                    <a:pt x="303" y="524"/>
                                  </a:lnTo>
                                  <a:lnTo>
                                    <a:pt x="312" y="533"/>
                                  </a:lnTo>
                                  <a:lnTo>
                                    <a:pt x="312" y="538"/>
                                  </a:lnTo>
                                  <a:lnTo>
                                    <a:pt x="317" y="543"/>
                                  </a:lnTo>
                                  <a:lnTo>
                                    <a:pt x="317" y="548"/>
                                  </a:lnTo>
                                  <a:lnTo>
                                    <a:pt x="327" y="557"/>
                                  </a:lnTo>
                                  <a:lnTo>
                                    <a:pt x="327" y="562"/>
                                  </a:lnTo>
                                  <a:lnTo>
                                    <a:pt x="332" y="567"/>
                                  </a:lnTo>
                                  <a:lnTo>
                                    <a:pt x="332" y="572"/>
                                  </a:lnTo>
                                  <a:lnTo>
                                    <a:pt x="336" y="576"/>
                                  </a:lnTo>
                                  <a:lnTo>
                                    <a:pt x="336" y="581"/>
                                  </a:lnTo>
                                  <a:lnTo>
                                    <a:pt x="346" y="591"/>
                                  </a:lnTo>
                                  <a:lnTo>
                                    <a:pt x="346" y="596"/>
                                  </a:lnTo>
                                  <a:lnTo>
                                    <a:pt x="351" y="600"/>
                                  </a:lnTo>
                                  <a:lnTo>
                                    <a:pt x="351" y="605"/>
                                  </a:lnTo>
                                  <a:lnTo>
                                    <a:pt x="356" y="610"/>
                                  </a:lnTo>
                                  <a:lnTo>
                                    <a:pt x="356" y="615"/>
                                  </a:lnTo>
                                  <a:lnTo>
                                    <a:pt x="365" y="624"/>
                                  </a:lnTo>
                                  <a:lnTo>
                                    <a:pt x="365" y="629"/>
                                  </a:lnTo>
                                  <a:lnTo>
                                    <a:pt x="370" y="634"/>
                                  </a:lnTo>
                                  <a:lnTo>
                                    <a:pt x="370" y="639"/>
                                  </a:lnTo>
                                  <a:lnTo>
                                    <a:pt x="380" y="648"/>
                                  </a:lnTo>
                                  <a:lnTo>
                                    <a:pt x="380" y="653"/>
                                  </a:lnTo>
                                  <a:lnTo>
                                    <a:pt x="384" y="658"/>
                                  </a:lnTo>
                                  <a:lnTo>
                                    <a:pt x="384" y="663"/>
                                  </a:lnTo>
                                  <a:lnTo>
                                    <a:pt x="389" y="668"/>
                                  </a:lnTo>
                                  <a:lnTo>
                                    <a:pt x="389" y="672"/>
                                  </a:lnTo>
                                  <a:lnTo>
                                    <a:pt x="399" y="682"/>
                                  </a:lnTo>
                                  <a:lnTo>
                                    <a:pt x="399" y="687"/>
                                  </a:lnTo>
                                  <a:lnTo>
                                    <a:pt x="404" y="692"/>
                                  </a:lnTo>
                                  <a:lnTo>
                                    <a:pt x="404" y="696"/>
                                  </a:lnTo>
                                  <a:lnTo>
                                    <a:pt x="408" y="701"/>
                                  </a:lnTo>
                                  <a:lnTo>
                                    <a:pt x="408" y="706"/>
                                  </a:lnTo>
                                  <a:lnTo>
                                    <a:pt x="418" y="716"/>
                                  </a:lnTo>
                                  <a:lnTo>
                                    <a:pt x="418" y="720"/>
                                  </a:lnTo>
                                  <a:lnTo>
                                    <a:pt x="423" y="725"/>
                                  </a:lnTo>
                                  <a:lnTo>
                                    <a:pt x="423" y="730"/>
                                  </a:lnTo>
                                  <a:lnTo>
                                    <a:pt x="428" y="735"/>
                                  </a:lnTo>
                                  <a:lnTo>
                                    <a:pt x="428" y="740"/>
                                  </a:lnTo>
                                  <a:lnTo>
                                    <a:pt x="437" y="749"/>
                                  </a:lnTo>
                                  <a:lnTo>
                                    <a:pt x="437" y="754"/>
                                  </a:lnTo>
                                  <a:lnTo>
                                    <a:pt x="442" y="759"/>
                                  </a:lnTo>
                                  <a:lnTo>
                                    <a:pt x="442" y="764"/>
                                  </a:lnTo>
                                  <a:lnTo>
                                    <a:pt x="452" y="773"/>
                                  </a:lnTo>
                                  <a:lnTo>
                                    <a:pt x="452" y="778"/>
                                  </a:lnTo>
                                  <a:lnTo>
                                    <a:pt x="456" y="783"/>
                                  </a:lnTo>
                                  <a:lnTo>
                                    <a:pt x="456" y="788"/>
                                  </a:lnTo>
                                  <a:lnTo>
                                    <a:pt x="461" y="792"/>
                                  </a:lnTo>
                                  <a:lnTo>
                                    <a:pt x="461" y="797"/>
                                  </a:lnTo>
                                  <a:lnTo>
                                    <a:pt x="471" y="807"/>
                                  </a:lnTo>
                                  <a:lnTo>
                                    <a:pt x="471" y="812"/>
                                  </a:lnTo>
                                  <a:lnTo>
                                    <a:pt x="476" y="816"/>
                                  </a:lnTo>
                                  <a:lnTo>
                                    <a:pt x="476" y="821"/>
                                  </a:lnTo>
                                  <a:lnTo>
                                    <a:pt x="480" y="826"/>
                                  </a:lnTo>
                                  <a:lnTo>
                                    <a:pt x="480" y="831"/>
                                  </a:lnTo>
                                  <a:lnTo>
                                    <a:pt x="490" y="840"/>
                                  </a:lnTo>
                                  <a:lnTo>
                                    <a:pt x="490" y="845"/>
                                  </a:lnTo>
                                  <a:lnTo>
                                    <a:pt x="495" y="850"/>
                                  </a:lnTo>
                                  <a:lnTo>
                                    <a:pt x="495" y="855"/>
                                  </a:lnTo>
                                  <a:lnTo>
                                    <a:pt x="504" y="864"/>
                                  </a:lnTo>
                                  <a:lnTo>
                                    <a:pt x="504" y="869"/>
                                  </a:lnTo>
                                  <a:lnTo>
                                    <a:pt x="509" y="874"/>
                                  </a:lnTo>
                                  <a:lnTo>
                                    <a:pt x="509" y="879"/>
                                  </a:lnTo>
                                  <a:lnTo>
                                    <a:pt x="514" y="884"/>
                                  </a:lnTo>
                                  <a:lnTo>
                                    <a:pt x="514" y="888"/>
                                  </a:lnTo>
                                  <a:lnTo>
                                    <a:pt x="524" y="898"/>
                                  </a:lnTo>
                                  <a:lnTo>
                                    <a:pt x="524" y="903"/>
                                  </a:lnTo>
                                  <a:lnTo>
                                    <a:pt x="528" y="908"/>
                                  </a:lnTo>
                                  <a:lnTo>
                                    <a:pt x="528" y="912"/>
                                  </a:lnTo>
                                  <a:lnTo>
                                    <a:pt x="533" y="917"/>
                                  </a:lnTo>
                                  <a:lnTo>
                                    <a:pt x="533" y="922"/>
                                  </a:lnTo>
                                  <a:lnTo>
                                    <a:pt x="543" y="932"/>
                                  </a:lnTo>
                                  <a:lnTo>
                                    <a:pt x="543" y="936"/>
                                  </a:lnTo>
                                  <a:lnTo>
                                    <a:pt x="548" y="941"/>
                                  </a:lnTo>
                                  <a:lnTo>
                                    <a:pt x="548" y="946"/>
                                  </a:lnTo>
                                  <a:lnTo>
                                    <a:pt x="552" y="951"/>
                                  </a:lnTo>
                                  <a:lnTo>
                                    <a:pt x="552" y="956"/>
                                  </a:lnTo>
                                  <a:lnTo>
                                    <a:pt x="562" y="965"/>
                                  </a:lnTo>
                                  <a:lnTo>
                                    <a:pt x="562" y="970"/>
                                  </a:lnTo>
                                  <a:lnTo>
                                    <a:pt x="567" y="975"/>
                                  </a:lnTo>
                                  <a:lnTo>
                                    <a:pt x="567" y="980"/>
                                  </a:lnTo>
                                  <a:lnTo>
                                    <a:pt x="576" y="989"/>
                                  </a:lnTo>
                                  <a:lnTo>
                                    <a:pt x="576" y="994"/>
                                  </a:lnTo>
                                  <a:lnTo>
                                    <a:pt x="581" y="999"/>
                                  </a:lnTo>
                                  <a:lnTo>
                                    <a:pt x="581" y="1004"/>
                                  </a:lnTo>
                                  <a:lnTo>
                                    <a:pt x="586" y="1008"/>
                                  </a:lnTo>
                                  <a:lnTo>
                                    <a:pt x="586" y="1013"/>
                                  </a:lnTo>
                                  <a:lnTo>
                                    <a:pt x="596" y="1023"/>
                                  </a:lnTo>
                                  <a:lnTo>
                                    <a:pt x="596" y="1028"/>
                                  </a:lnTo>
                                  <a:lnTo>
                                    <a:pt x="600" y="1032"/>
                                  </a:lnTo>
                                  <a:lnTo>
                                    <a:pt x="600" y="1037"/>
                                  </a:lnTo>
                                  <a:lnTo>
                                    <a:pt x="605" y="1042"/>
                                  </a:lnTo>
                                  <a:lnTo>
                                    <a:pt x="605" y="1047"/>
                                  </a:lnTo>
                                  <a:lnTo>
                                    <a:pt x="615" y="1056"/>
                                  </a:lnTo>
                                  <a:lnTo>
                                    <a:pt x="615" y="1061"/>
                                  </a:lnTo>
                                  <a:lnTo>
                                    <a:pt x="620" y="1066"/>
                                  </a:lnTo>
                                  <a:lnTo>
                                    <a:pt x="620" y="1071"/>
                                  </a:lnTo>
                                  <a:lnTo>
                                    <a:pt x="629" y="1080"/>
                                  </a:lnTo>
                                  <a:lnTo>
                                    <a:pt x="629" y="1085"/>
                                  </a:lnTo>
                                  <a:lnTo>
                                    <a:pt x="634" y="1090"/>
                                  </a:lnTo>
                                  <a:lnTo>
                                    <a:pt x="634" y="1095"/>
                                  </a:lnTo>
                                  <a:lnTo>
                                    <a:pt x="639" y="1100"/>
                                  </a:lnTo>
                                  <a:lnTo>
                                    <a:pt x="639" y="1104"/>
                                  </a:lnTo>
                                  <a:lnTo>
                                    <a:pt x="648" y="1114"/>
                                  </a:lnTo>
                                  <a:lnTo>
                                    <a:pt x="648" y="1119"/>
                                  </a:lnTo>
                                  <a:lnTo>
                                    <a:pt x="653" y="1124"/>
                                  </a:lnTo>
                                  <a:lnTo>
                                    <a:pt x="653" y="1128"/>
                                  </a:lnTo>
                                  <a:lnTo>
                                    <a:pt x="658" y="1133"/>
                                  </a:lnTo>
                                  <a:lnTo>
                                    <a:pt x="658" y="1138"/>
                                  </a:lnTo>
                                  <a:lnTo>
                                    <a:pt x="668" y="1148"/>
                                  </a:lnTo>
                                  <a:lnTo>
                                    <a:pt x="668" y="1152"/>
                                  </a:lnTo>
                                  <a:lnTo>
                                    <a:pt x="672" y="1157"/>
                                  </a:lnTo>
                                  <a:lnTo>
                                    <a:pt x="672" y="1162"/>
                                  </a:lnTo>
                                  <a:lnTo>
                                    <a:pt x="682" y="1172"/>
                                  </a:lnTo>
                                  <a:lnTo>
                                    <a:pt x="682" y="1176"/>
                                  </a:lnTo>
                                  <a:lnTo>
                                    <a:pt x="687" y="1181"/>
                                  </a:lnTo>
                                  <a:lnTo>
                                    <a:pt x="687" y="1186"/>
                                  </a:lnTo>
                                  <a:lnTo>
                                    <a:pt x="692" y="1191"/>
                                  </a:lnTo>
                                  <a:lnTo>
                                    <a:pt x="692" y="1196"/>
                                  </a:lnTo>
                                  <a:lnTo>
                                    <a:pt x="701" y="1205"/>
                                  </a:lnTo>
                                  <a:lnTo>
                                    <a:pt x="701" y="1210"/>
                                  </a:lnTo>
                                  <a:lnTo>
                                    <a:pt x="706" y="1215"/>
                                  </a:lnTo>
                                  <a:lnTo>
                                    <a:pt x="706" y="1220"/>
                                  </a:lnTo>
                                  <a:lnTo>
                                    <a:pt x="711" y="1225"/>
                                  </a:lnTo>
                                  <a:lnTo>
                                    <a:pt x="711" y="1229"/>
                                  </a:lnTo>
                                  <a:lnTo>
                                    <a:pt x="720" y="1239"/>
                                  </a:lnTo>
                                  <a:lnTo>
                                    <a:pt x="720" y="1244"/>
                                  </a:lnTo>
                                  <a:lnTo>
                                    <a:pt x="725" y="1249"/>
                                  </a:lnTo>
                                  <a:lnTo>
                                    <a:pt x="725" y="1253"/>
                                  </a:lnTo>
                                  <a:lnTo>
                                    <a:pt x="730" y="1258"/>
                                  </a:lnTo>
                                  <a:lnTo>
                                    <a:pt x="730" y="1263"/>
                                  </a:lnTo>
                                  <a:lnTo>
                                    <a:pt x="740" y="1273"/>
                                  </a:lnTo>
                                  <a:lnTo>
                                    <a:pt x="740" y="1277"/>
                                  </a:lnTo>
                                  <a:lnTo>
                                    <a:pt x="744" y="1282"/>
                                  </a:lnTo>
                                  <a:lnTo>
                                    <a:pt x="744" y="1287"/>
                                  </a:lnTo>
                                  <a:lnTo>
                                    <a:pt x="754" y="1297"/>
                                  </a:lnTo>
                                  <a:lnTo>
                                    <a:pt x="754" y="1301"/>
                                  </a:lnTo>
                                  <a:lnTo>
                                    <a:pt x="759" y="1306"/>
                                  </a:lnTo>
                                  <a:lnTo>
                                    <a:pt x="759" y="1311"/>
                                  </a:lnTo>
                                  <a:lnTo>
                                    <a:pt x="764" y="1316"/>
                                  </a:lnTo>
                                  <a:lnTo>
                                    <a:pt x="764" y="1321"/>
                                  </a:lnTo>
                                  <a:lnTo>
                                    <a:pt x="773" y="1330"/>
                                  </a:lnTo>
                                  <a:lnTo>
                                    <a:pt x="773" y="1335"/>
                                  </a:lnTo>
                                  <a:lnTo>
                                    <a:pt x="778" y="1340"/>
                                  </a:lnTo>
                                  <a:lnTo>
                                    <a:pt x="778" y="1345"/>
                                  </a:lnTo>
                                  <a:lnTo>
                                    <a:pt x="783" y="1349"/>
                                  </a:lnTo>
                                  <a:lnTo>
                                    <a:pt x="783" y="1354"/>
                                  </a:lnTo>
                                  <a:lnTo>
                                    <a:pt x="792" y="1364"/>
                                  </a:lnTo>
                                  <a:lnTo>
                                    <a:pt x="792" y="1369"/>
                                  </a:lnTo>
                                  <a:lnTo>
                                    <a:pt x="797" y="1373"/>
                                  </a:lnTo>
                                  <a:lnTo>
                                    <a:pt x="797" y="1378"/>
                                  </a:lnTo>
                                  <a:lnTo>
                                    <a:pt x="807" y="1388"/>
                                  </a:lnTo>
                                  <a:lnTo>
                                    <a:pt x="807" y="1393"/>
                                  </a:lnTo>
                                  <a:lnTo>
                                    <a:pt x="812" y="1397"/>
                                  </a:lnTo>
                                  <a:lnTo>
                                    <a:pt x="812" y="1402"/>
                                  </a:lnTo>
                                  <a:lnTo>
                                    <a:pt x="816" y="1407"/>
                                  </a:lnTo>
                                  <a:lnTo>
                                    <a:pt x="816" y="1412"/>
                                  </a:lnTo>
                                  <a:lnTo>
                                    <a:pt x="826" y="1421"/>
                                  </a:lnTo>
                                  <a:lnTo>
                                    <a:pt x="826" y="1426"/>
                                  </a:lnTo>
                                  <a:lnTo>
                                    <a:pt x="831" y="1431"/>
                                  </a:lnTo>
                                  <a:lnTo>
                                    <a:pt x="831" y="1436"/>
                                  </a:lnTo>
                                  <a:lnTo>
                                    <a:pt x="836" y="1441"/>
                                  </a:lnTo>
                                  <a:lnTo>
                                    <a:pt x="836" y="1445"/>
                                  </a:lnTo>
                                  <a:lnTo>
                                    <a:pt x="845" y="1455"/>
                                  </a:lnTo>
                                  <a:lnTo>
                                    <a:pt x="845" y="1460"/>
                                  </a:lnTo>
                                  <a:lnTo>
                                    <a:pt x="850" y="1465"/>
                                  </a:lnTo>
                                  <a:lnTo>
                                    <a:pt x="850" y="1469"/>
                                  </a:lnTo>
                                  <a:lnTo>
                                    <a:pt x="855" y="1474"/>
                                  </a:lnTo>
                                  <a:lnTo>
                                    <a:pt x="855" y="1479"/>
                                  </a:lnTo>
                                  <a:lnTo>
                                    <a:pt x="864" y="1489"/>
                                  </a:lnTo>
                                  <a:lnTo>
                                    <a:pt x="864" y="1493"/>
                                  </a:lnTo>
                                  <a:lnTo>
                                    <a:pt x="869" y="1498"/>
                                  </a:lnTo>
                                  <a:lnTo>
                                    <a:pt x="869" y="1503"/>
                                  </a:lnTo>
                                  <a:lnTo>
                                    <a:pt x="879" y="1513"/>
                                  </a:lnTo>
                                  <a:lnTo>
                                    <a:pt x="879" y="1517"/>
                                  </a:lnTo>
                                  <a:lnTo>
                                    <a:pt x="884" y="1522"/>
                                  </a:lnTo>
                                  <a:lnTo>
                                    <a:pt x="884" y="1527"/>
                                  </a:lnTo>
                                  <a:lnTo>
                                    <a:pt x="888" y="1532"/>
                                  </a:lnTo>
                                  <a:lnTo>
                                    <a:pt x="888" y="1537"/>
                                  </a:lnTo>
                                  <a:lnTo>
                                    <a:pt x="898" y="1546"/>
                                  </a:lnTo>
                                  <a:lnTo>
                                    <a:pt x="898" y="1551"/>
                                  </a:lnTo>
                                  <a:lnTo>
                                    <a:pt x="903" y="1556"/>
                                  </a:lnTo>
                                  <a:lnTo>
                                    <a:pt x="903" y="1561"/>
                                  </a:lnTo>
                                  <a:lnTo>
                                    <a:pt x="908" y="1565"/>
                                  </a:lnTo>
                                  <a:lnTo>
                                    <a:pt x="908" y="1570"/>
                                  </a:lnTo>
                                  <a:lnTo>
                                    <a:pt x="917" y="1580"/>
                                  </a:lnTo>
                                  <a:lnTo>
                                    <a:pt x="917" y="1585"/>
                                  </a:lnTo>
                                  <a:lnTo>
                                    <a:pt x="922" y="1589"/>
                                  </a:lnTo>
                                  <a:lnTo>
                                    <a:pt x="922" y="1594"/>
                                  </a:lnTo>
                                  <a:lnTo>
                                    <a:pt x="932" y="1604"/>
                                  </a:lnTo>
                                  <a:lnTo>
                                    <a:pt x="932" y="1609"/>
                                  </a:lnTo>
                                  <a:lnTo>
                                    <a:pt x="936" y="1613"/>
                                  </a:lnTo>
                                  <a:lnTo>
                                    <a:pt x="936" y="1618"/>
                                  </a:lnTo>
                                  <a:lnTo>
                                    <a:pt x="941" y="1623"/>
                                  </a:lnTo>
                                  <a:lnTo>
                                    <a:pt x="941" y="1628"/>
                                  </a:lnTo>
                                  <a:lnTo>
                                    <a:pt x="951" y="1637"/>
                                  </a:lnTo>
                                  <a:lnTo>
                                    <a:pt x="951" y="1642"/>
                                  </a:lnTo>
                                  <a:lnTo>
                                    <a:pt x="956" y="1647"/>
                                  </a:lnTo>
                                  <a:lnTo>
                                    <a:pt x="956" y="1652"/>
                                  </a:lnTo>
                                  <a:lnTo>
                                    <a:pt x="960" y="1657"/>
                                  </a:lnTo>
                                  <a:lnTo>
                                    <a:pt x="960" y="1661"/>
                                  </a:lnTo>
                                  <a:lnTo>
                                    <a:pt x="970" y="1671"/>
                                  </a:lnTo>
                                  <a:lnTo>
                                    <a:pt x="970" y="1676"/>
                                  </a:lnTo>
                                  <a:lnTo>
                                    <a:pt x="975" y="1681"/>
                                  </a:lnTo>
                                  <a:lnTo>
                                    <a:pt x="975" y="1685"/>
                                  </a:lnTo>
                                  <a:lnTo>
                                    <a:pt x="984" y="1695"/>
                                  </a:lnTo>
                                  <a:lnTo>
                                    <a:pt x="984" y="1700"/>
                                  </a:lnTo>
                                  <a:lnTo>
                                    <a:pt x="989" y="1705"/>
                                  </a:lnTo>
                                  <a:lnTo>
                                    <a:pt x="989" y="1709"/>
                                  </a:lnTo>
                                  <a:lnTo>
                                    <a:pt x="994" y="1714"/>
                                  </a:lnTo>
                                  <a:lnTo>
                                    <a:pt x="994" y="1719"/>
                                  </a:lnTo>
                                  <a:lnTo>
                                    <a:pt x="1004" y="1729"/>
                                  </a:lnTo>
                                  <a:lnTo>
                                    <a:pt x="1004" y="1733"/>
                                  </a:lnTo>
                                  <a:lnTo>
                                    <a:pt x="1008" y="1738"/>
                                  </a:lnTo>
                                  <a:lnTo>
                                    <a:pt x="1008" y="1743"/>
                                  </a:lnTo>
                                  <a:lnTo>
                                    <a:pt x="1013" y="1748"/>
                                  </a:lnTo>
                                  <a:lnTo>
                                    <a:pt x="1013" y="1753"/>
                                  </a:lnTo>
                                  <a:lnTo>
                                    <a:pt x="1023" y="1762"/>
                                  </a:lnTo>
                                  <a:lnTo>
                                    <a:pt x="1023" y="1767"/>
                                  </a:lnTo>
                                  <a:lnTo>
                                    <a:pt x="1028" y="1772"/>
                                  </a:lnTo>
                                  <a:lnTo>
                                    <a:pt x="1028" y="1777"/>
                                  </a:lnTo>
                                  <a:lnTo>
                                    <a:pt x="1032" y="1781"/>
                                  </a:lnTo>
                                  <a:lnTo>
                                    <a:pt x="1032" y="1786"/>
                                  </a:lnTo>
                                  <a:lnTo>
                                    <a:pt x="1042" y="1796"/>
                                  </a:lnTo>
                                  <a:lnTo>
                                    <a:pt x="1042" y="1801"/>
                                  </a:lnTo>
                                  <a:lnTo>
                                    <a:pt x="1047" y="1805"/>
                                  </a:lnTo>
                                  <a:lnTo>
                                    <a:pt x="1047" y="1810"/>
                                  </a:lnTo>
                                  <a:lnTo>
                                    <a:pt x="1056" y="1820"/>
                                  </a:lnTo>
                                  <a:lnTo>
                                    <a:pt x="1056" y="1825"/>
                                  </a:lnTo>
                                  <a:lnTo>
                                    <a:pt x="1061" y="1829"/>
                                  </a:lnTo>
                                  <a:lnTo>
                                    <a:pt x="1061" y="1834"/>
                                  </a:lnTo>
                                  <a:lnTo>
                                    <a:pt x="1066" y="1839"/>
                                  </a:lnTo>
                                  <a:lnTo>
                                    <a:pt x="1066" y="1844"/>
                                  </a:lnTo>
                                  <a:lnTo>
                                    <a:pt x="1076" y="1853"/>
                                  </a:lnTo>
                                  <a:lnTo>
                                    <a:pt x="1076" y="1858"/>
                                  </a:lnTo>
                                  <a:lnTo>
                                    <a:pt x="1080" y="1863"/>
                                  </a:lnTo>
                                  <a:lnTo>
                                    <a:pt x="1080" y="1868"/>
                                  </a:lnTo>
                                  <a:lnTo>
                                    <a:pt x="1085" y="1873"/>
                                  </a:lnTo>
                                  <a:lnTo>
                                    <a:pt x="1085" y="1877"/>
                                  </a:lnTo>
                                  <a:lnTo>
                                    <a:pt x="1095" y="1887"/>
                                  </a:lnTo>
                                  <a:lnTo>
                                    <a:pt x="1095" y="1892"/>
                                  </a:lnTo>
                                  <a:lnTo>
                                    <a:pt x="1100" y="1897"/>
                                  </a:lnTo>
                                  <a:lnTo>
                                    <a:pt x="1100" y="1901"/>
                                  </a:lnTo>
                                  <a:lnTo>
                                    <a:pt x="1109" y="1911"/>
                                  </a:lnTo>
                                  <a:lnTo>
                                    <a:pt x="1109" y="1916"/>
                                  </a:lnTo>
                                  <a:lnTo>
                                    <a:pt x="1114" y="1921"/>
                                  </a:lnTo>
                                  <a:lnTo>
                                    <a:pt x="1114" y="1925"/>
                                  </a:lnTo>
                                  <a:lnTo>
                                    <a:pt x="1119" y="1930"/>
                                  </a:lnTo>
                                  <a:lnTo>
                                    <a:pt x="1119" y="1935"/>
                                  </a:lnTo>
                                  <a:lnTo>
                                    <a:pt x="1128" y="1945"/>
                                  </a:lnTo>
                                  <a:lnTo>
                                    <a:pt x="1128" y="19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3"/>
                          <wps:cNvSpPr>
                            <a:spLocks/>
                          </wps:cNvSpPr>
                          <wps:spPr bwMode="auto">
                            <a:xfrm>
                              <a:off x="4887" y="1354"/>
                              <a:ext cx="1171" cy="2036"/>
                            </a:xfrm>
                            <a:custGeom>
                              <a:avLst/>
                              <a:gdLst>
                                <a:gd name="T0" fmla="*/ 9 w 1171"/>
                                <a:gd name="T1" fmla="*/ 24 h 2036"/>
                                <a:gd name="T2" fmla="*/ 28 w 1171"/>
                                <a:gd name="T3" fmla="*/ 53 h 2036"/>
                                <a:gd name="T4" fmla="*/ 52 w 1171"/>
                                <a:gd name="T5" fmla="*/ 91 h 2036"/>
                                <a:gd name="T6" fmla="*/ 72 w 1171"/>
                                <a:gd name="T7" fmla="*/ 125 h 2036"/>
                                <a:gd name="T8" fmla="*/ 91 w 1171"/>
                                <a:gd name="T9" fmla="*/ 158 h 2036"/>
                                <a:gd name="T10" fmla="*/ 110 w 1171"/>
                                <a:gd name="T11" fmla="*/ 192 h 2036"/>
                                <a:gd name="T12" fmla="*/ 129 w 1171"/>
                                <a:gd name="T13" fmla="*/ 226 h 2036"/>
                                <a:gd name="T14" fmla="*/ 148 w 1171"/>
                                <a:gd name="T15" fmla="*/ 259 h 2036"/>
                                <a:gd name="T16" fmla="*/ 168 w 1171"/>
                                <a:gd name="T17" fmla="*/ 293 h 2036"/>
                                <a:gd name="T18" fmla="*/ 187 w 1171"/>
                                <a:gd name="T19" fmla="*/ 326 h 2036"/>
                                <a:gd name="T20" fmla="*/ 206 w 1171"/>
                                <a:gd name="T21" fmla="*/ 360 h 2036"/>
                                <a:gd name="T22" fmla="*/ 225 w 1171"/>
                                <a:gd name="T23" fmla="*/ 394 h 2036"/>
                                <a:gd name="T24" fmla="*/ 249 w 1171"/>
                                <a:gd name="T25" fmla="*/ 432 h 2036"/>
                                <a:gd name="T26" fmla="*/ 268 w 1171"/>
                                <a:gd name="T27" fmla="*/ 466 h 2036"/>
                                <a:gd name="T28" fmla="*/ 288 w 1171"/>
                                <a:gd name="T29" fmla="*/ 499 h 2036"/>
                                <a:gd name="T30" fmla="*/ 307 w 1171"/>
                                <a:gd name="T31" fmla="*/ 533 h 2036"/>
                                <a:gd name="T32" fmla="*/ 326 w 1171"/>
                                <a:gd name="T33" fmla="*/ 567 h 2036"/>
                                <a:gd name="T34" fmla="*/ 345 w 1171"/>
                                <a:gd name="T35" fmla="*/ 600 h 2036"/>
                                <a:gd name="T36" fmla="*/ 364 w 1171"/>
                                <a:gd name="T37" fmla="*/ 634 h 2036"/>
                                <a:gd name="T38" fmla="*/ 384 w 1171"/>
                                <a:gd name="T39" fmla="*/ 667 h 2036"/>
                                <a:gd name="T40" fmla="*/ 403 w 1171"/>
                                <a:gd name="T41" fmla="*/ 701 h 2036"/>
                                <a:gd name="T42" fmla="*/ 422 w 1171"/>
                                <a:gd name="T43" fmla="*/ 735 h 2036"/>
                                <a:gd name="T44" fmla="*/ 446 w 1171"/>
                                <a:gd name="T45" fmla="*/ 773 h 2036"/>
                                <a:gd name="T46" fmla="*/ 465 w 1171"/>
                                <a:gd name="T47" fmla="*/ 807 h 2036"/>
                                <a:gd name="T48" fmla="*/ 484 w 1171"/>
                                <a:gd name="T49" fmla="*/ 840 h 2036"/>
                                <a:gd name="T50" fmla="*/ 504 w 1171"/>
                                <a:gd name="T51" fmla="*/ 874 h 2036"/>
                                <a:gd name="T52" fmla="*/ 523 w 1171"/>
                                <a:gd name="T53" fmla="*/ 907 h 2036"/>
                                <a:gd name="T54" fmla="*/ 542 w 1171"/>
                                <a:gd name="T55" fmla="*/ 941 h 2036"/>
                                <a:gd name="T56" fmla="*/ 561 w 1171"/>
                                <a:gd name="T57" fmla="*/ 975 h 2036"/>
                                <a:gd name="T58" fmla="*/ 580 w 1171"/>
                                <a:gd name="T59" fmla="*/ 1008 h 2036"/>
                                <a:gd name="T60" fmla="*/ 600 w 1171"/>
                                <a:gd name="T61" fmla="*/ 1042 h 2036"/>
                                <a:gd name="T62" fmla="*/ 619 w 1171"/>
                                <a:gd name="T63" fmla="*/ 1075 h 2036"/>
                                <a:gd name="T64" fmla="*/ 643 w 1171"/>
                                <a:gd name="T65" fmla="*/ 1114 h 2036"/>
                                <a:gd name="T66" fmla="*/ 662 w 1171"/>
                                <a:gd name="T67" fmla="*/ 1147 h 2036"/>
                                <a:gd name="T68" fmla="*/ 681 w 1171"/>
                                <a:gd name="T69" fmla="*/ 1181 h 2036"/>
                                <a:gd name="T70" fmla="*/ 700 w 1171"/>
                                <a:gd name="T71" fmla="*/ 1215 h 2036"/>
                                <a:gd name="T72" fmla="*/ 720 w 1171"/>
                                <a:gd name="T73" fmla="*/ 1248 h 2036"/>
                                <a:gd name="T74" fmla="*/ 739 w 1171"/>
                                <a:gd name="T75" fmla="*/ 1282 h 2036"/>
                                <a:gd name="T76" fmla="*/ 758 w 1171"/>
                                <a:gd name="T77" fmla="*/ 1316 h 2036"/>
                                <a:gd name="T78" fmla="*/ 777 w 1171"/>
                                <a:gd name="T79" fmla="*/ 1349 h 2036"/>
                                <a:gd name="T80" fmla="*/ 796 w 1171"/>
                                <a:gd name="T81" fmla="*/ 1383 h 2036"/>
                                <a:gd name="T82" fmla="*/ 816 w 1171"/>
                                <a:gd name="T83" fmla="*/ 1416 h 2036"/>
                                <a:gd name="T84" fmla="*/ 840 w 1171"/>
                                <a:gd name="T85" fmla="*/ 1455 h 2036"/>
                                <a:gd name="T86" fmla="*/ 859 w 1171"/>
                                <a:gd name="T87" fmla="*/ 1488 h 2036"/>
                                <a:gd name="T88" fmla="*/ 878 w 1171"/>
                                <a:gd name="T89" fmla="*/ 1522 h 2036"/>
                                <a:gd name="T90" fmla="*/ 897 w 1171"/>
                                <a:gd name="T91" fmla="*/ 1556 h 2036"/>
                                <a:gd name="T92" fmla="*/ 916 w 1171"/>
                                <a:gd name="T93" fmla="*/ 1589 h 2036"/>
                                <a:gd name="T94" fmla="*/ 936 w 1171"/>
                                <a:gd name="T95" fmla="*/ 1623 h 2036"/>
                                <a:gd name="T96" fmla="*/ 955 w 1171"/>
                                <a:gd name="T97" fmla="*/ 1656 h 2036"/>
                                <a:gd name="T98" fmla="*/ 974 w 1171"/>
                                <a:gd name="T99" fmla="*/ 1690 h 2036"/>
                                <a:gd name="T100" fmla="*/ 993 w 1171"/>
                                <a:gd name="T101" fmla="*/ 1724 h 2036"/>
                                <a:gd name="T102" fmla="*/ 1012 w 1171"/>
                                <a:gd name="T103" fmla="*/ 1757 h 2036"/>
                                <a:gd name="T104" fmla="*/ 1036 w 1171"/>
                                <a:gd name="T105" fmla="*/ 1796 h 2036"/>
                                <a:gd name="T106" fmla="*/ 1056 w 1171"/>
                                <a:gd name="T107" fmla="*/ 1829 h 2036"/>
                                <a:gd name="T108" fmla="*/ 1075 w 1171"/>
                                <a:gd name="T109" fmla="*/ 1863 h 2036"/>
                                <a:gd name="T110" fmla="*/ 1094 w 1171"/>
                                <a:gd name="T111" fmla="*/ 1896 h 2036"/>
                                <a:gd name="T112" fmla="*/ 1113 w 1171"/>
                                <a:gd name="T113" fmla="*/ 1930 h 2036"/>
                                <a:gd name="T114" fmla="*/ 1132 w 1171"/>
                                <a:gd name="T115" fmla="*/ 1964 h 2036"/>
                                <a:gd name="T116" fmla="*/ 1152 w 1171"/>
                                <a:gd name="T117" fmla="*/ 1997 h 2036"/>
                                <a:gd name="T118" fmla="*/ 1171 w 1171"/>
                                <a:gd name="T119" fmla="*/ 2031 h 2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71" h="2036">
                                  <a:moveTo>
                                    <a:pt x="0" y="0"/>
                                  </a:moveTo>
                                  <a:lnTo>
                                    <a:pt x="0" y="5"/>
                                  </a:lnTo>
                                  <a:lnTo>
                                    <a:pt x="4" y="10"/>
                                  </a:lnTo>
                                  <a:lnTo>
                                    <a:pt x="4" y="14"/>
                                  </a:lnTo>
                                  <a:lnTo>
                                    <a:pt x="9" y="19"/>
                                  </a:lnTo>
                                  <a:lnTo>
                                    <a:pt x="9" y="24"/>
                                  </a:lnTo>
                                  <a:lnTo>
                                    <a:pt x="14" y="29"/>
                                  </a:lnTo>
                                  <a:lnTo>
                                    <a:pt x="19" y="34"/>
                                  </a:lnTo>
                                  <a:lnTo>
                                    <a:pt x="19" y="38"/>
                                  </a:lnTo>
                                  <a:lnTo>
                                    <a:pt x="24" y="43"/>
                                  </a:lnTo>
                                  <a:lnTo>
                                    <a:pt x="24" y="48"/>
                                  </a:lnTo>
                                  <a:lnTo>
                                    <a:pt x="28" y="53"/>
                                  </a:lnTo>
                                  <a:lnTo>
                                    <a:pt x="28" y="58"/>
                                  </a:lnTo>
                                  <a:lnTo>
                                    <a:pt x="38" y="67"/>
                                  </a:lnTo>
                                  <a:lnTo>
                                    <a:pt x="38" y="72"/>
                                  </a:lnTo>
                                  <a:lnTo>
                                    <a:pt x="43" y="77"/>
                                  </a:lnTo>
                                  <a:lnTo>
                                    <a:pt x="43" y="82"/>
                                  </a:lnTo>
                                  <a:lnTo>
                                    <a:pt x="52" y="91"/>
                                  </a:lnTo>
                                  <a:lnTo>
                                    <a:pt x="52" y="96"/>
                                  </a:lnTo>
                                  <a:lnTo>
                                    <a:pt x="57" y="101"/>
                                  </a:lnTo>
                                  <a:lnTo>
                                    <a:pt x="57" y="106"/>
                                  </a:lnTo>
                                  <a:lnTo>
                                    <a:pt x="62" y="110"/>
                                  </a:lnTo>
                                  <a:lnTo>
                                    <a:pt x="62" y="115"/>
                                  </a:lnTo>
                                  <a:lnTo>
                                    <a:pt x="72" y="125"/>
                                  </a:lnTo>
                                  <a:lnTo>
                                    <a:pt x="72" y="130"/>
                                  </a:lnTo>
                                  <a:lnTo>
                                    <a:pt x="76" y="134"/>
                                  </a:lnTo>
                                  <a:lnTo>
                                    <a:pt x="76" y="139"/>
                                  </a:lnTo>
                                  <a:lnTo>
                                    <a:pt x="81" y="144"/>
                                  </a:lnTo>
                                  <a:lnTo>
                                    <a:pt x="81" y="149"/>
                                  </a:lnTo>
                                  <a:lnTo>
                                    <a:pt x="91" y="158"/>
                                  </a:lnTo>
                                  <a:lnTo>
                                    <a:pt x="91" y="163"/>
                                  </a:lnTo>
                                  <a:lnTo>
                                    <a:pt x="96" y="168"/>
                                  </a:lnTo>
                                  <a:lnTo>
                                    <a:pt x="96" y="173"/>
                                  </a:lnTo>
                                  <a:lnTo>
                                    <a:pt x="100" y="178"/>
                                  </a:lnTo>
                                  <a:lnTo>
                                    <a:pt x="100" y="182"/>
                                  </a:lnTo>
                                  <a:lnTo>
                                    <a:pt x="110" y="192"/>
                                  </a:lnTo>
                                  <a:lnTo>
                                    <a:pt x="110" y="197"/>
                                  </a:lnTo>
                                  <a:lnTo>
                                    <a:pt x="115" y="202"/>
                                  </a:lnTo>
                                  <a:lnTo>
                                    <a:pt x="115" y="206"/>
                                  </a:lnTo>
                                  <a:lnTo>
                                    <a:pt x="124" y="216"/>
                                  </a:lnTo>
                                  <a:lnTo>
                                    <a:pt x="124" y="221"/>
                                  </a:lnTo>
                                  <a:lnTo>
                                    <a:pt x="129" y="226"/>
                                  </a:lnTo>
                                  <a:lnTo>
                                    <a:pt x="129" y="230"/>
                                  </a:lnTo>
                                  <a:lnTo>
                                    <a:pt x="134" y="235"/>
                                  </a:lnTo>
                                  <a:lnTo>
                                    <a:pt x="134" y="240"/>
                                  </a:lnTo>
                                  <a:lnTo>
                                    <a:pt x="144" y="250"/>
                                  </a:lnTo>
                                  <a:lnTo>
                                    <a:pt x="144" y="254"/>
                                  </a:lnTo>
                                  <a:lnTo>
                                    <a:pt x="148" y="259"/>
                                  </a:lnTo>
                                  <a:lnTo>
                                    <a:pt x="148" y="264"/>
                                  </a:lnTo>
                                  <a:lnTo>
                                    <a:pt x="153" y="269"/>
                                  </a:lnTo>
                                  <a:lnTo>
                                    <a:pt x="153" y="274"/>
                                  </a:lnTo>
                                  <a:lnTo>
                                    <a:pt x="163" y="283"/>
                                  </a:lnTo>
                                  <a:lnTo>
                                    <a:pt x="163" y="288"/>
                                  </a:lnTo>
                                  <a:lnTo>
                                    <a:pt x="168" y="293"/>
                                  </a:lnTo>
                                  <a:lnTo>
                                    <a:pt x="168" y="298"/>
                                  </a:lnTo>
                                  <a:lnTo>
                                    <a:pt x="172" y="302"/>
                                  </a:lnTo>
                                  <a:lnTo>
                                    <a:pt x="172" y="307"/>
                                  </a:lnTo>
                                  <a:lnTo>
                                    <a:pt x="182" y="317"/>
                                  </a:lnTo>
                                  <a:lnTo>
                                    <a:pt x="182" y="322"/>
                                  </a:lnTo>
                                  <a:lnTo>
                                    <a:pt x="187" y="326"/>
                                  </a:lnTo>
                                  <a:lnTo>
                                    <a:pt x="187" y="331"/>
                                  </a:lnTo>
                                  <a:lnTo>
                                    <a:pt x="196" y="341"/>
                                  </a:lnTo>
                                  <a:lnTo>
                                    <a:pt x="196" y="346"/>
                                  </a:lnTo>
                                  <a:lnTo>
                                    <a:pt x="201" y="350"/>
                                  </a:lnTo>
                                  <a:lnTo>
                                    <a:pt x="201" y="355"/>
                                  </a:lnTo>
                                  <a:lnTo>
                                    <a:pt x="206" y="360"/>
                                  </a:lnTo>
                                  <a:lnTo>
                                    <a:pt x="206" y="365"/>
                                  </a:lnTo>
                                  <a:lnTo>
                                    <a:pt x="216" y="374"/>
                                  </a:lnTo>
                                  <a:lnTo>
                                    <a:pt x="216" y="379"/>
                                  </a:lnTo>
                                  <a:lnTo>
                                    <a:pt x="220" y="384"/>
                                  </a:lnTo>
                                  <a:lnTo>
                                    <a:pt x="220" y="389"/>
                                  </a:lnTo>
                                  <a:lnTo>
                                    <a:pt x="225" y="394"/>
                                  </a:lnTo>
                                  <a:lnTo>
                                    <a:pt x="225" y="398"/>
                                  </a:lnTo>
                                  <a:lnTo>
                                    <a:pt x="235" y="408"/>
                                  </a:lnTo>
                                  <a:lnTo>
                                    <a:pt x="235" y="413"/>
                                  </a:lnTo>
                                  <a:lnTo>
                                    <a:pt x="240" y="418"/>
                                  </a:lnTo>
                                  <a:lnTo>
                                    <a:pt x="240" y="422"/>
                                  </a:lnTo>
                                  <a:lnTo>
                                    <a:pt x="249" y="432"/>
                                  </a:lnTo>
                                  <a:lnTo>
                                    <a:pt x="249" y="437"/>
                                  </a:lnTo>
                                  <a:lnTo>
                                    <a:pt x="254" y="442"/>
                                  </a:lnTo>
                                  <a:lnTo>
                                    <a:pt x="254" y="446"/>
                                  </a:lnTo>
                                  <a:lnTo>
                                    <a:pt x="259" y="451"/>
                                  </a:lnTo>
                                  <a:lnTo>
                                    <a:pt x="259" y="456"/>
                                  </a:lnTo>
                                  <a:lnTo>
                                    <a:pt x="268" y="466"/>
                                  </a:lnTo>
                                  <a:lnTo>
                                    <a:pt x="268" y="470"/>
                                  </a:lnTo>
                                  <a:lnTo>
                                    <a:pt x="273" y="475"/>
                                  </a:lnTo>
                                  <a:lnTo>
                                    <a:pt x="273" y="480"/>
                                  </a:lnTo>
                                  <a:lnTo>
                                    <a:pt x="278" y="485"/>
                                  </a:lnTo>
                                  <a:lnTo>
                                    <a:pt x="278" y="490"/>
                                  </a:lnTo>
                                  <a:lnTo>
                                    <a:pt x="288" y="499"/>
                                  </a:lnTo>
                                  <a:lnTo>
                                    <a:pt x="288" y="504"/>
                                  </a:lnTo>
                                  <a:lnTo>
                                    <a:pt x="292" y="509"/>
                                  </a:lnTo>
                                  <a:lnTo>
                                    <a:pt x="292" y="514"/>
                                  </a:lnTo>
                                  <a:lnTo>
                                    <a:pt x="297" y="519"/>
                                  </a:lnTo>
                                  <a:lnTo>
                                    <a:pt x="297" y="523"/>
                                  </a:lnTo>
                                  <a:lnTo>
                                    <a:pt x="307" y="533"/>
                                  </a:lnTo>
                                  <a:lnTo>
                                    <a:pt x="307" y="538"/>
                                  </a:lnTo>
                                  <a:lnTo>
                                    <a:pt x="312" y="543"/>
                                  </a:lnTo>
                                  <a:lnTo>
                                    <a:pt x="312" y="547"/>
                                  </a:lnTo>
                                  <a:lnTo>
                                    <a:pt x="321" y="557"/>
                                  </a:lnTo>
                                  <a:lnTo>
                                    <a:pt x="321" y="562"/>
                                  </a:lnTo>
                                  <a:lnTo>
                                    <a:pt x="326" y="567"/>
                                  </a:lnTo>
                                  <a:lnTo>
                                    <a:pt x="326" y="571"/>
                                  </a:lnTo>
                                  <a:lnTo>
                                    <a:pt x="331" y="576"/>
                                  </a:lnTo>
                                  <a:lnTo>
                                    <a:pt x="331" y="581"/>
                                  </a:lnTo>
                                  <a:lnTo>
                                    <a:pt x="340" y="591"/>
                                  </a:lnTo>
                                  <a:lnTo>
                                    <a:pt x="340" y="595"/>
                                  </a:lnTo>
                                  <a:lnTo>
                                    <a:pt x="345" y="600"/>
                                  </a:lnTo>
                                  <a:lnTo>
                                    <a:pt x="345" y="605"/>
                                  </a:lnTo>
                                  <a:lnTo>
                                    <a:pt x="350" y="610"/>
                                  </a:lnTo>
                                  <a:lnTo>
                                    <a:pt x="350" y="615"/>
                                  </a:lnTo>
                                  <a:lnTo>
                                    <a:pt x="360" y="624"/>
                                  </a:lnTo>
                                  <a:lnTo>
                                    <a:pt x="360" y="629"/>
                                  </a:lnTo>
                                  <a:lnTo>
                                    <a:pt x="364" y="634"/>
                                  </a:lnTo>
                                  <a:lnTo>
                                    <a:pt x="364" y="639"/>
                                  </a:lnTo>
                                  <a:lnTo>
                                    <a:pt x="369" y="643"/>
                                  </a:lnTo>
                                  <a:lnTo>
                                    <a:pt x="369" y="648"/>
                                  </a:lnTo>
                                  <a:lnTo>
                                    <a:pt x="379" y="658"/>
                                  </a:lnTo>
                                  <a:lnTo>
                                    <a:pt x="379" y="663"/>
                                  </a:lnTo>
                                  <a:lnTo>
                                    <a:pt x="384" y="667"/>
                                  </a:lnTo>
                                  <a:lnTo>
                                    <a:pt x="384" y="672"/>
                                  </a:lnTo>
                                  <a:lnTo>
                                    <a:pt x="393" y="682"/>
                                  </a:lnTo>
                                  <a:lnTo>
                                    <a:pt x="393" y="687"/>
                                  </a:lnTo>
                                  <a:lnTo>
                                    <a:pt x="398" y="691"/>
                                  </a:lnTo>
                                  <a:lnTo>
                                    <a:pt x="398" y="696"/>
                                  </a:lnTo>
                                  <a:lnTo>
                                    <a:pt x="403" y="701"/>
                                  </a:lnTo>
                                  <a:lnTo>
                                    <a:pt x="403" y="706"/>
                                  </a:lnTo>
                                  <a:lnTo>
                                    <a:pt x="412" y="715"/>
                                  </a:lnTo>
                                  <a:lnTo>
                                    <a:pt x="412" y="720"/>
                                  </a:lnTo>
                                  <a:lnTo>
                                    <a:pt x="417" y="725"/>
                                  </a:lnTo>
                                  <a:lnTo>
                                    <a:pt x="417" y="730"/>
                                  </a:lnTo>
                                  <a:lnTo>
                                    <a:pt x="422" y="735"/>
                                  </a:lnTo>
                                  <a:lnTo>
                                    <a:pt x="422" y="739"/>
                                  </a:lnTo>
                                  <a:lnTo>
                                    <a:pt x="432" y="749"/>
                                  </a:lnTo>
                                  <a:lnTo>
                                    <a:pt x="432" y="754"/>
                                  </a:lnTo>
                                  <a:lnTo>
                                    <a:pt x="436" y="759"/>
                                  </a:lnTo>
                                  <a:lnTo>
                                    <a:pt x="436" y="763"/>
                                  </a:lnTo>
                                  <a:lnTo>
                                    <a:pt x="446" y="773"/>
                                  </a:lnTo>
                                  <a:lnTo>
                                    <a:pt x="446" y="778"/>
                                  </a:lnTo>
                                  <a:lnTo>
                                    <a:pt x="451" y="783"/>
                                  </a:lnTo>
                                  <a:lnTo>
                                    <a:pt x="451" y="787"/>
                                  </a:lnTo>
                                  <a:lnTo>
                                    <a:pt x="456" y="792"/>
                                  </a:lnTo>
                                  <a:lnTo>
                                    <a:pt x="456" y="797"/>
                                  </a:lnTo>
                                  <a:lnTo>
                                    <a:pt x="465" y="807"/>
                                  </a:lnTo>
                                  <a:lnTo>
                                    <a:pt x="465" y="811"/>
                                  </a:lnTo>
                                  <a:lnTo>
                                    <a:pt x="470" y="816"/>
                                  </a:lnTo>
                                  <a:lnTo>
                                    <a:pt x="470" y="821"/>
                                  </a:lnTo>
                                  <a:lnTo>
                                    <a:pt x="475" y="826"/>
                                  </a:lnTo>
                                  <a:lnTo>
                                    <a:pt x="475" y="831"/>
                                  </a:lnTo>
                                  <a:lnTo>
                                    <a:pt x="484" y="840"/>
                                  </a:lnTo>
                                  <a:lnTo>
                                    <a:pt x="484" y="845"/>
                                  </a:lnTo>
                                  <a:lnTo>
                                    <a:pt x="489" y="850"/>
                                  </a:lnTo>
                                  <a:lnTo>
                                    <a:pt x="489" y="855"/>
                                  </a:lnTo>
                                  <a:lnTo>
                                    <a:pt x="494" y="859"/>
                                  </a:lnTo>
                                  <a:lnTo>
                                    <a:pt x="494" y="864"/>
                                  </a:lnTo>
                                  <a:lnTo>
                                    <a:pt x="504" y="874"/>
                                  </a:lnTo>
                                  <a:lnTo>
                                    <a:pt x="504" y="879"/>
                                  </a:lnTo>
                                  <a:lnTo>
                                    <a:pt x="508" y="883"/>
                                  </a:lnTo>
                                  <a:lnTo>
                                    <a:pt x="508" y="888"/>
                                  </a:lnTo>
                                  <a:lnTo>
                                    <a:pt x="518" y="898"/>
                                  </a:lnTo>
                                  <a:lnTo>
                                    <a:pt x="518" y="903"/>
                                  </a:lnTo>
                                  <a:lnTo>
                                    <a:pt x="523" y="907"/>
                                  </a:lnTo>
                                  <a:lnTo>
                                    <a:pt x="523" y="912"/>
                                  </a:lnTo>
                                  <a:lnTo>
                                    <a:pt x="528" y="917"/>
                                  </a:lnTo>
                                  <a:lnTo>
                                    <a:pt x="528" y="922"/>
                                  </a:lnTo>
                                  <a:lnTo>
                                    <a:pt x="537" y="931"/>
                                  </a:lnTo>
                                  <a:lnTo>
                                    <a:pt x="537" y="936"/>
                                  </a:lnTo>
                                  <a:lnTo>
                                    <a:pt x="542" y="941"/>
                                  </a:lnTo>
                                  <a:lnTo>
                                    <a:pt x="542" y="946"/>
                                  </a:lnTo>
                                  <a:lnTo>
                                    <a:pt x="547" y="951"/>
                                  </a:lnTo>
                                  <a:lnTo>
                                    <a:pt x="547" y="955"/>
                                  </a:lnTo>
                                  <a:lnTo>
                                    <a:pt x="556" y="965"/>
                                  </a:lnTo>
                                  <a:lnTo>
                                    <a:pt x="556" y="970"/>
                                  </a:lnTo>
                                  <a:lnTo>
                                    <a:pt x="561" y="975"/>
                                  </a:lnTo>
                                  <a:lnTo>
                                    <a:pt x="561" y="979"/>
                                  </a:lnTo>
                                  <a:lnTo>
                                    <a:pt x="566" y="984"/>
                                  </a:lnTo>
                                  <a:lnTo>
                                    <a:pt x="566" y="989"/>
                                  </a:lnTo>
                                  <a:lnTo>
                                    <a:pt x="576" y="999"/>
                                  </a:lnTo>
                                  <a:lnTo>
                                    <a:pt x="576" y="1003"/>
                                  </a:lnTo>
                                  <a:lnTo>
                                    <a:pt x="580" y="1008"/>
                                  </a:lnTo>
                                  <a:lnTo>
                                    <a:pt x="580" y="1013"/>
                                  </a:lnTo>
                                  <a:lnTo>
                                    <a:pt x="590" y="1023"/>
                                  </a:lnTo>
                                  <a:lnTo>
                                    <a:pt x="590" y="1027"/>
                                  </a:lnTo>
                                  <a:lnTo>
                                    <a:pt x="595" y="1032"/>
                                  </a:lnTo>
                                  <a:lnTo>
                                    <a:pt x="595" y="1037"/>
                                  </a:lnTo>
                                  <a:lnTo>
                                    <a:pt x="600" y="1042"/>
                                  </a:lnTo>
                                  <a:lnTo>
                                    <a:pt x="600" y="1047"/>
                                  </a:lnTo>
                                  <a:lnTo>
                                    <a:pt x="609" y="1056"/>
                                  </a:lnTo>
                                  <a:lnTo>
                                    <a:pt x="609" y="1061"/>
                                  </a:lnTo>
                                  <a:lnTo>
                                    <a:pt x="614" y="1066"/>
                                  </a:lnTo>
                                  <a:lnTo>
                                    <a:pt x="614" y="1071"/>
                                  </a:lnTo>
                                  <a:lnTo>
                                    <a:pt x="619" y="1075"/>
                                  </a:lnTo>
                                  <a:lnTo>
                                    <a:pt x="619" y="1080"/>
                                  </a:lnTo>
                                  <a:lnTo>
                                    <a:pt x="628" y="1090"/>
                                  </a:lnTo>
                                  <a:lnTo>
                                    <a:pt x="628" y="1095"/>
                                  </a:lnTo>
                                  <a:lnTo>
                                    <a:pt x="633" y="1099"/>
                                  </a:lnTo>
                                  <a:lnTo>
                                    <a:pt x="633" y="1104"/>
                                  </a:lnTo>
                                  <a:lnTo>
                                    <a:pt x="643" y="1114"/>
                                  </a:lnTo>
                                  <a:lnTo>
                                    <a:pt x="643" y="1119"/>
                                  </a:lnTo>
                                  <a:lnTo>
                                    <a:pt x="648" y="1123"/>
                                  </a:lnTo>
                                  <a:lnTo>
                                    <a:pt x="648" y="1128"/>
                                  </a:lnTo>
                                  <a:lnTo>
                                    <a:pt x="652" y="1133"/>
                                  </a:lnTo>
                                  <a:lnTo>
                                    <a:pt x="652" y="1138"/>
                                  </a:lnTo>
                                  <a:lnTo>
                                    <a:pt x="662" y="1147"/>
                                  </a:lnTo>
                                  <a:lnTo>
                                    <a:pt x="662" y="1152"/>
                                  </a:lnTo>
                                  <a:lnTo>
                                    <a:pt x="667" y="1157"/>
                                  </a:lnTo>
                                  <a:lnTo>
                                    <a:pt x="667" y="1162"/>
                                  </a:lnTo>
                                  <a:lnTo>
                                    <a:pt x="672" y="1167"/>
                                  </a:lnTo>
                                  <a:lnTo>
                                    <a:pt x="672" y="1171"/>
                                  </a:lnTo>
                                  <a:lnTo>
                                    <a:pt x="681" y="1181"/>
                                  </a:lnTo>
                                  <a:lnTo>
                                    <a:pt x="681" y="1186"/>
                                  </a:lnTo>
                                  <a:lnTo>
                                    <a:pt x="686" y="1191"/>
                                  </a:lnTo>
                                  <a:lnTo>
                                    <a:pt x="686" y="1195"/>
                                  </a:lnTo>
                                  <a:lnTo>
                                    <a:pt x="691" y="1200"/>
                                  </a:lnTo>
                                  <a:lnTo>
                                    <a:pt x="691" y="1205"/>
                                  </a:lnTo>
                                  <a:lnTo>
                                    <a:pt x="700" y="1215"/>
                                  </a:lnTo>
                                  <a:lnTo>
                                    <a:pt x="700" y="1220"/>
                                  </a:lnTo>
                                  <a:lnTo>
                                    <a:pt x="705" y="1224"/>
                                  </a:lnTo>
                                  <a:lnTo>
                                    <a:pt x="705" y="1229"/>
                                  </a:lnTo>
                                  <a:lnTo>
                                    <a:pt x="715" y="1239"/>
                                  </a:lnTo>
                                  <a:lnTo>
                                    <a:pt x="715" y="1244"/>
                                  </a:lnTo>
                                  <a:lnTo>
                                    <a:pt x="720" y="1248"/>
                                  </a:lnTo>
                                  <a:lnTo>
                                    <a:pt x="720" y="1253"/>
                                  </a:lnTo>
                                  <a:lnTo>
                                    <a:pt x="724" y="1258"/>
                                  </a:lnTo>
                                  <a:lnTo>
                                    <a:pt x="724" y="1263"/>
                                  </a:lnTo>
                                  <a:lnTo>
                                    <a:pt x="734" y="1272"/>
                                  </a:lnTo>
                                  <a:lnTo>
                                    <a:pt x="734" y="1277"/>
                                  </a:lnTo>
                                  <a:lnTo>
                                    <a:pt x="739" y="1282"/>
                                  </a:lnTo>
                                  <a:lnTo>
                                    <a:pt x="739" y="1287"/>
                                  </a:lnTo>
                                  <a:lnTo>
                                    <a:pt x="744" y="1292"/>
                                  </a:lnTo>
                                  <a:lnTo>
                                    <a:pt x="744" y="1296"/>
                                  </a:lnTo>
                                  <a:lnTo>
                                    <a:pt x="753" y="1306"/>
                                  </a:lnTo>
                                  <a:lnTo>
                                    <a:pt x="753" y="1311"/>
                                  </a:lnTo>
                                  <a:lnTo>
                                    <a:pt x="758" y="1316"/>
                                  </a:lnTo>
                                  <a:lnTo>
                                    <a:pt x="758" y="1320"/>
                                  </a:lnTo>
                                  <a:lnTo>
                                    <a:pt x="763" y="1325"/>
                                  </a:lnTo>
                                  <a:lnTo>
                                    <a:pt x="763" y="1330"/>
                                  </a:lnTo>
                                  <a:lnTo>
                                    <a:pt x="772" y="1340"/>
                                  </a:lnTo>
                                  <a:lnTo>
                                    <a:pt x="772" y="1344"/>
                                  </a:lnTo>
                                  <a:lnTo>
                                    <a:pt x="777" y="1349"/>
                                  </a:lnTo>
                                  <a:lnTo>
                                    <a:pt x="777" y="1354"/>
                                  </a:lnTo>
                                  <a:lnTo>
                                    <a:pt x="787" y="1364"/>
                                  </a:lnTo>
                                  <a:lnTo>
                                    <a:pt x="787" y="1368"/>
                                  </a:lnTo>
                                  <a:lnTo>
                                    <a:pt x="792" y="1373"/>
                                  </a:lnTo>
                                  <a:lnTo>
                                    <a:pt x="792" y="1378"/>
                                  </a:lnTo>
                                  <a:lnTo>
                                    <a:pt x="796" y="1383"/>
                                  </a:lnTo>
                                  <a:lnTo>
                                    <a:pt x="796" y="1388"/>
                                  </a:lnTo>
                                  <a:lnTo>
                                    <a:pt x="806" y="1397"/>
                                  </a:lnTo>
                                  <a:lnTo>
                                    <a:pt x="806" y="1402"/>
                                  </a:lnTo>
                                  <a:lnTo>
                                    <a:pt x="811" y="1407"/>
                                  </a:lnTo>
                                  <a:lnTo>
                                    <a:pt x="811" y="1412"/>
                                  </a:lnTo>
                                  <a:lnTo>
                                    <a:pt x="816" y="1416"/>
                                  </a:lnTo>
                                  <a:lnTo>
                                    <a:pt x="816" y="1421"/>
                                  </a:lnTo>
                                  <a:lnTo>
                                    <a:pt x="825" y="1431"/>
                                  </a:lnTo>
                                  <a:lnTo>
                                    <a:pt x="825" y="1436"/>
                                  </a:lnTo>
                                  <a:lnTo>
                                    <a:pt x="830" y="1440"/>
                                  </a:lnTo>
                                  <a:lnTo>
                                    <a:pt x="830" y="1445"/>
                                  </a:lnTo>
                                  <a:lnTo>
                                    <a:pt x="840" y="1455"/>
                                  </a:lnTo>
                                  <a:lnTo>
                                    <a:pt x="840" y="1460"/>
                                  </a:lnTo>
                                  <a:lnTo>
                                    <a:pt x="844" y="1464"/>
                                  </a:lnTo>
                                  <a:lnTo>
                                    <a:pt x="844" y="1469"/>
                                  </a:lnTo>
                                  <a:lnTo>
                                    <a:pt x="849" y="1474"/>
                                  </a:lnTo>
                                  <a:lnTo>
                                    <a:pt x="849" y="1479"/>
                                  </a:lnTo>
                                  <a:lnTo>
                                    <a:pt x="859" y="1488"/>
                                  </a:lnTo>
                                  <a:lnTo>
                                    <a:pt x="859" y="1493"/>
                                  </a:lnTo>
                                  <a:lnTo>
                                    <a:pt x="864" y="1498"/>
                                  </a:lnTo>
                                  <a:lnTo>
                                    <a:pt x="864" y="1503"/>
                                  </a:lnTo>
                                  <a:lnTo>
                                    <a:pt x="868" y="1508"/>
                                  </a:lnTo>
                                  <a:lnTo>
                                    <a:pt x="868" y="1512"/>
                                  </a:lnTo>
                                  <a:lnTo>
                                    <a:pt x="878" y="1522"/>
                                  </a:lnTo>
                                  <a:lnTo>
                                    <a:pt x="878" y="1527"/>
                                  </a:lnTo>
                                  <a:lnTo>
                                    <a:pt x="883" y="1532"/>
                                  </a:lnTo>
                                  <a:lnTo>
                                    <a:pt x="883" y="1536"/>
                                  </a:lnTo>
                                  <a:lnTo>
                                    <a:pt x="888" y="1541"/>
                                  </a:lnTo>
                                  <a:lnTo>
                                    <a:pt x="888" y="1546"/>
                                  </a:lnTo>
                                  <a:lnTo>
                                    <a:pt x="897" y="1556"/>
                                  </a:lnTo>
                                  <a:lnTo>
                                    <a:pt x="897" y="1560"/>
                                  </a:lnTo>
                                  <a:lnTo>
                                    <a:pt x="902" y="1565"/>
                                  </a:lnTo>
                                  <a:lnTo>
                                    <a:pt x="902" y="1570"/>
                                  </a:lnTo>
                                  <a:lnTo>
                                    <a:pt x="912" y="1580"/>
                                  </a:lnTo>
                                  <a:lnTo>
                                    <a:pt x="912" y="1584"/>
                                  </a:lnTo>
                                  <a:lnTo>
                                    <a:pt x="916" y="1589"/>
                                  </a:lnTo>
                                  <a:lnTo>
                                    <a:pt x="916" y="1594"/>
                                  </a:lnTo>
                                  <a:lnTo>
                                    <a:pt x="921" y="1599"/>
                                  </a:lnTo>
                                  <a:lnTo>
                                    <a:pt x="921" y="1604"/>
                                  </a:lnTo>
                                  <a:lnTo>
                                    <a:pt x="931" y="1613"/>
                                  </a:lnTo>
                                  <a:lnTo>
                                    <a:pt x="931" y="1618"/>
                                  </a:lnTo>
                                  <a:lnTo>
                                    <a:pt x="936" y="1623"/>
                                  </a:lnTo>
                                  <a:lnTo>
                                    <a:pt x="936" y="1628"/>
                                  </a:lnTo>
                                  <a:lnTo>
                                    <a:pt x="940" y="1632"/>
                                  </a:lnTo>
                                  <a:lnTo>
                                    <a:pt x="940" y="1637"/>
                                  </a:lnTo>
                                  <a:lnTo>
                                    <a:pt x="950" y="1647"/>
                                  </a:lnTo>
                                  <a:lnTo>
                                    <a:pt x="950" y="1652"/>
                                  </a:lnTo>
                                  <a:lnTo>
                                    <a:pt x="955" y="1656"/>
                                  </a:lnTo>
                                  <a:lnTo>
                                    <a:pt x="955" y="1661"/>
                                  </a:lnTo>
                                  <a:lnTo>
                                    <a:pt x="964" y="1671"/>
                                  </a:lnTo>
                                  <a:lnTo>
                                    <a:pt x="964" y="1676"/>
                                  </a:lnTo>
                                  <a:lnTo>
                                    <a:pt x="969" y="1680"/>
                                  </a:lnTo>
                                  <a:lnTo>
                                    <a:pt x="969" y="1685"/>
                                  </a:lnTo>
                                  <a:lnTo>
                                    <a:pt x="974" y="1690"/>
                                  </a:lnTo>
                                  <a:lnTo>
                                    <a:pt x="974" y="1695"/>
                                  </a:lnTo>
                                  <a:lnTo>
                                    <a:pt x="984" y="1704"/>
                                  </a:lnTo>
                                  <a:lnTo>
                                    <a:pt x="984" y="1709"/>
                                  </a:lnTo>
                                  <a:lnTo>
                                    <a:pt x="988" y="1714"/>
                                  </a:lnTo>
                                  <a:lnTo>
                                    <a:pt x="988" y="1719"/>
                                  </a:lnTo>
                                  <a:lnTo>
                                    <a:pt x="993" y="1724"/>
                                  </a:lnTo>
                                  <a:lnTo>
                                    <a:pt x="993" y="1728"/>
                                  </a:lnTo>
                                  <a:lnTo>
                                    <a:pt x="1003" y="1738"/>
                                  </a:lnTo>
                                  <a:lnTo>
                                    <a:pt x="1003" y="1743"/>
                                  </a:lnTo>
                                  <a:lnTo>
                                    <a:pt x="1008" y="1748"/>
                                  </a:lnTo>
                                  <a:lnTo>
                                    <a:pt x="1008" y="1752"/>
                                  </a:lnTo>
                                  <a:lnTo>
                                    <a:pt x="1012" y="1757"/>
                                  </a:lnTo>
                                  <a:lnTo>
                                    <a:pt x="1012" y="1762"/>
                                  </a:lnTo>
                                  <a:lnTo>
                                    <a:pt x="1022" y="1772"/>
                                  </a:lnTo>
                                  <a:lnTo>
                                    <a:pt x="1022" y="1776"/>
                                  </a:lnTo>
                                  <a:lnTo>
                                    <a:pt x="1027" y="1781"/>
                                  </a:lnTo>
                                  <a:lnTo>
                                    <a:pt x="1027" y="1786"/>
                                  </a:lnTo>
                                  <a:lnTo>
                                    <a:pt x="1036" y="1796"/>
                                  </a:lnTo>
                                  <a:lnTo>
                                    <a:pt x="1036" y="1800"/>
                                  </a:lnTo>
                                  <a:lnTo>
                                    <a:pt x="1041" y="1805"/>
                                  </a:lnTo>
                                  <a:lnTo>
                                    <a:pt x="1041" y="1810"/>
                                  </a:lnTo>
                                  <a:lnTo>
                                    <a:pt x="1046" y="1815"/>
                                  </a:lnTo>
                                  <a:lnTo>
                                    <a:pt x="1046" y="1820"/>
                                  </a:lnTo>
                                  <a:lnTo>
                                    <a:pt x="1056" y="1829"/>
                                  </a:lnTo>
                                  <a:lnTo>
                                    <a:pt x="1056" y="1834"/>
                                  </a:lnTo>
                                  <a:lnTo>
                                    <a:pt x="1060" y="1839"/>
                                  </a:lnTo>
                                  <a:lnTo>
                                    <a:pt x="1060" y="1844"/>
                                  </a:lnTo>
                                  <a:lnTo>
                                    <a:pt x="1065" y="1848"/>
                                  </a:lnTo>
                                  <a:lnTo>
                                    <a:pt x="1065" y="1853"/>
                                  </a:lnTo>
                                  <a:lnTo>
                                    <a:pt x="1075" y="1863"/>
                                  </a:lnTo>
                                  <a:lnTo>
                                    <a:pt x="1075" y="1868"/>
                                  </a:lnTo>
                                  <a:lnTo>
                                    <a:pt x="1080" y="1872"/>
                                  </a:lnTo>
                                  <a:lnTo>
                                    <a:pt x="1080" y="1877"/>
                                  </a:lnTo>
                                  <a:lnTo>
                                    <a:pt x="1084" y="1882"/>
                                  </a:lnTo>
                                  <a:lnTo>
                                    <a:pt x="1084" y="1887"/>
                                  </a:lnTo>
                                  <a:lnTo>
                                    <a:pt x="1094" y="1896"/>
                                  </a:lnTo>
                                  <a:lnTo>
                                    <a:pt x="1094" y="1901"/>
                                  </a:lnTo>
                                  <a:lnTo>
                                    <a:pt x="1099" y="1906"/>
                                  </a:lnTo>
                                  <a:lnTo>
                                    <a:pt x="1099" y="1911"/>
                                  </a:lnTo>
                                  <a:lnTo>
                                    <a:pt x="1108" y="1920"/>
                                  </a:lnTo>
                                  <a:lnTo>
                                    <a:pt x="1108" y="1925"/>
                                  </a:lnTo>
                                  <a:lnTo>
                                    <a:pt x="1113" y="1930"/>
                                  </a:lnTo>
                                  <a:lnTo>
                                    <a:pt x="1113" y="1935"/>
                                  </a:lnTo>
                                  <a:lnTo>
                                    <a:pt x="1118" y="1940"/>
                                  </a:lnTo>
                                  <a:lnTo>
                                    <a:pt x="1118" y="1944"/>
                                  </a:lnTo>
                                  <a:lnTo>
                                    <a:pt x="1128" y="1954"/>
                                  </a:lnTo>
                                  <a:lnTo>
                                    <a:pt x="1128" y="1959"/>
                                  </a:lnTo>
                                  <a:lnTo>
                                    <a:pt x="1132" y="1964"/>
                                  </a:lnTo>
                                  <a:lnTo>
                                    <a:pt x="1132" y="1969"/>
                                  </a:lnTo>
                                  <a:lnTo>
                                    <a:pt x="1137" y="1973"/>
                                  </a:lnTo>
                                  <a:lnTo>
                                    <a:pt x="1137" y="1978"/>
                                  </a:lnTo>
                                  <a:lnTo>
                                    <a:pt x="1147" y="1988"/>
                                  </a:lnTo>
                                  <a:lnTo>
                                    <a:pt x="1147" y="1993"/>
                                  </a:lnTo>
                                  <a:lnTo>
                                    <a:pt x="1152" y="1997"/>
                                  </a:lnTo>
                                  <a:lnTo>
                                    <a:pt x="1152" y="2002"/>
                                  </a:lnTo>
                                  <a:lnTo>
                                    <a:pt x="1161" y="2012"/>
                                  </a:lnTo>
                                  <a:lnTo>
                                    <a:pt x="1161" y="2017"/>
                                  </a:lnTo>
                                  <a:lnTo>
                                    <a:pt x="1166" y="2021"/>
                                  </a:lnTo>
                                  <a:lnTo>
                                    <a:pt x="1166" y="2026"/>
                                  </a:lnTo>
                                  <a:lnTo>
                                    <a:pt x="1171" y="2031"/>
                                  </a:lnTo>
                                  <a:lnTo>
                                    <a:pt x="1171" y="20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4"/>
                          <wps:cNvSpPr>
                            <a:spLocks/>
                          </wps:cNvSpPr>
                          <wps:spPr bwMode="auto">
                            <a:xfrm>
                              <a:off x="4824" y="1354"/>
                              <a:ext cx="1267" cy="2194"/>
                            </a:xfrm>
                            <a:custGeom>
                              <a:avLst/>
                              <a:gdLst>
                                <a:gd name="T0" fmla="*/ 15 w 1267"/>
                                <a:gd name="T1" fmla="*/ 29 h 2194"/>
                                <a:gd name="T2" fmla="*/ 39 w 1267"/>
                                <a:gd name="T3" fmla="*/ 67 h 2194"/>
                                <a:gd name="T4" fmla="*/ 58 w 1267"/>
                                <a:gd name="T5" fmla="*/ 106 h 2194"/>
                                <a:gd name="T6" fmla="*/ 87 w 1267"/>
                                <a:gd name="T7" fmla="*/ 149 h 2194"/>
                                <a:gd name="T8" fmla="*/ 106 w 1267"/>
                                <a:gd name="T9" fmla="*/ 187 h 2194"/>
                                <a:gd name="T10" fmla="*/ 130 w 1267"/>
                                <a:gd name="T11" fmla="*/ 226 h 2194"/>
                                <a:gd name="T12" fmla="*/ 149 w 1267"/>
                                <a:gd name="T13" fmla="*/ 264 h 2194"/>
                                <a:gd name="T14" fmla="*/ 178 w 1267"/>
                                <a:gd name="T15" fmla="*/ 307 h 2194"/>
                                <a:gd name="T16" fmla="*/ 197 w 1267"/>
                                <a:gd name="T17" fmla="*/ 346 h 2194"/>
                                <a:gd name="T18" fmla="*/ 226 w 1267"/>
                                <a:gd name="T19" fmla="*/ 389 h 2194"/>
                                <a:gd name="T20" fmla="*/ 245 w 1267"/>
                                <a:gd name="T21" fmla="*/ 427 h 2194"/>
                                <a:gd name="T22" fmla="*/ 269 w 1267"/>
                                <a:gd name="T23" fmla="*/ 466 h 2194"/>
                                <a:gd name="T24" fmla="*/ 288 w 1267"/>
                                <a:gd name="T25" fmla="*/ 504 h 2194"/>
                                <a:gd name="T26" fmla="*/ 317 w 1267"/>
                                <a:gd name="T27" fmla="*/ 547 h 2194"/>
                                <a:gd name="T28" fmla="*/ 336 w 1267"/>
                                <a:gd name="T29" fmla="*/ 586 h 2194"/>
                                <a:gd name="T30" fmla="*/ 360 w 1267"/>
                                <a:gd name="T31" fmla="*/ 624 h 2194"/>
                                <a:gd name="T32" fmla="*/ 379 w 1267"/>
                                <a:gd name="T33" fmla="*/ 663 h 2194"/>
                                <a:gd name="T34" fmla="*/ 408 w 1267"/>
                                <a:gd name="T35" fmla="*/ 706 h 2194"/>
                                <a:gd name="T36" fmla="*/ 427 w 1267"/>
                                <a:gd name="T37" fmla="*/ 744 h 2194"/>
                                <a:gd name="T38" fmla="*/ 451 w 1267"/>
                                <a:gd name="T39" fmla="*/ 783 h 2194"/>
                                <a:gd name="T40" fmla="*/ 475 w 1267"/>
                                <a:gd name="T41" fmla="*/ 826 h 2194"/>
                                <a:gd name="T42" fmla="*/ 499 w 1267"/>
                                <a:gd name="T43" fmla="*/ 864 h 2194"/>
                                <a:gd name="T44" fmla="*/ 519 w 1267"/>
                                <a:gd name="T45" fmla="*/ 903 h 2194"/>
                                <a:gd name="T46" fmla="*/ 547 w 1267"/>
                                <a:gd name="T47" fmla="*/ 946 h 2194"/>
                                <a:gd name="T48" fmla="*/ 567 w 1267"/>
                                <a:gd name="T49" fmla="*/ 984 h 2194"/>
                                <a:gd name="T50" fmla="*/ 591 w 1267"/>
                                <a:gd name="T51" fmla="*/ 1023 h 2194"/>
                                <a:gd name="T52" fmla="*/ 610 w 1267"/>
                                <a:gd name="T53" fmla="*/ 1061 h 2194"/>
                                <a:gd name="T54" fmla="*/ 639 w 1267"/>
                                <a:gd name="T55" fmla="*/ 1104 h 2194"/>
                                <a:gd name="T56" fmla="*/ 658 w 1267"/>
                                <a:gd name="T57" fmla="*/ 1143 h 2194"/>
                                <a:gd name="T58" fmla="*/ 682 w 1267"/>
                                <a:gd name="T59" fmla="*/ 1181 h 2194"/>
                                <a:gd name="T60" fmla="*/ 706 w 1267"/>
                                <a:gd name="T61" fmla="*/ 1224 h 2194"/>
                                <a:gd name="T62" fmla="*/ 730 w 1267"/>
                                <a:gd name="T63" fmla="*/ 1263 h 2194"/>
                                <a:gd name="T64" fmla="*/ 749 w 1267"/>
                                <a:gd name="T65" fmla="*/ 1301 h 2194"/>
                                <a:gd name="T66" fmla="*/ 778 w 1267"/>
                                <a:gd name="T67" fmla="*/ 1344 h 2194"/>
                                <a:gd name="T68" fmla="*/ 797 w 1267"/>
                                <a:gd name="T69" fmla="*/ 1383 h 2194"/>
                                <a:gd name="T70" fmla="*/ 821 w 1267"/>
                                <a:gd name="T71" fmla="*/ 1421 h 2194"/>
                                <a:gd name="T72" fmla="*/ 840 w 1267"/>
                                <a:gd name="T73" fmla="*/ 1460 h 2194"/>
                                <a:gd name="T74" fmla="*/ 869 w 1267"/>
                                <a:gd name="T75" fmla="*/ 1503 h 2194"/>
                                <a:gd name="T76" fmla="*/ 888 w 1267"/>
                                <a:gd name="T77" fmla="*/ 1541 h 2194"/>
                                <a:gd name="T78" fmla="*/ 912 w 1267"/>
                                <a:gd name="T79" fmla="*/ 1580 h 2194"/>
                                <a:gd name="T80" fmla="*/ 931 w 1267"/>
                                <a:gd name="T81" fmla="*/ 1618 h 2194"/>
                                <a:gd name="T82" fmla="*/ 960 w 1267"/>
                                <a:gd name="T83" fmla="*/ 1661 h 2194"/>
                                <a:gd name="T84" fmla="*/ 979 w 1267"/>
                                <a:gd name="T85" fmla="*/ 1700 h 2194"/>
                                <a:gd name="T86" fmla="*/ 1008 w 1267"/>
                                <a:gd name="T87" fmla="*/ 1743 h 2194"/>
                                <a:gd name="T88" fmla="*/ 1027 w 1267"/>
                                <a:gd name="T89" fmla="*/ 1781 h 2194"/>
                                <a:gd name="T90" fmla="*/ 1051 w 1267"/>
                                <a:gd name="T91" fmla="*/ 1820 h 2194"/>
                                <a:gd name="T92" fmla="*/ 1071 w 1267"/>
                                <a:gd name="T93" fmla="*/ 1858 h 2194"/>
                                <a:gd name="T94" fmla="*/ 1099 w 1267"/>
                                <a:gd name="T95" fmla="*/ 1901 h 2194"/>
                                <a:gd name="T96" fmla="*/ 1119 w 1267"/>
                                <a:gd name="T97" fmla="*/ 1940 h 2194"/>
                                <a:gd name="T98" fmla="*/ 1143 w 1267"/>
                                <a:gd name="T99" fmla="*/ 1978 h 2194"/>
                                <a:gd name="T100" fmla="*/ 1162 w 1267"/>
                                <a:gd name="T101" fmla="*/ 2017 h 2194"/>
                                <a:gd name="T102" fmla="*/ 1191 w 1267"/>
                                <a:gd name="T103" fmla="*/ 2060 h 2194"/>
                                <a:gd name="T104" fmla="*/ 1210 w 1267"/>
                                <a:gd name="T105" fmla="*/ 2098 h 2194"/>
                                <a:gd name="T106" fmla="*/ 1234 w 1267"/>
                                <a:gd name="T107" fmla="*/ 2137 h 2194"/>
                                <a:gd name="T108" fmla="*/ 1258 w 1267"/>
                                <a:gd name="T109" fmla="*/ 2180 h 2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67" h="2194">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8" y="82"/>
                                  </a:lnTo>
                                  <a:lnTo>
                                    <a:pt x="48" y="86"/>
                                  </a:lnTo>
                                  <a:lnTo>
                                    <a:pt x="53" y="91"/>
                                  </a:lnTo>
                                  <a:lnTo>
                                    <a:pt x="53" y="96"/>
                                  </a:lnTo>
                                  <a:lnTo>
                                    <a:pt x="58" y="101"/>
                                  </a:lnTo>
                                  <a:lnTo>
                                    <a:pt x="58" y="106"/>
                                  </a:lnTo>
                                  <a:lnTo>
                                    <a:pt x="67" y="115"/>
                                  </a:lnTo>
                                  <a:lnTo>
                                    <a:pt x="67" y="120"/>
                                  </a:lnTo>
                                  <a:lnTo>
                                    <a:pt x="72" y="125"/>
                                  </a:lnTo>
                                  <a:lnTo>
                                    <a:pt x="72" y="130"/>
                                  </a:lnTo>
                                  <a:lnTo>
                                    <a:pt x="77" y="134"/>
                                  </a:lnTo>
                                  <a:lnTo>
                                    <a:pt x="77" y="139"/>
                                  </a:lnTo>
                                  <a:lnTo>
                                    <a:pt x="87" y="149"/>
                                  </a:lnTo>
                                  <a:lnTo>
                                    <a:pt x="87" y="154"/>
                                  </a:lnTo>
                                  <a:lnTo>
                                    <a:pt x="91" y="158"/>
                                  </a:lnTo>
                                  <a:lnTo>
                                    <a:pt x="91" y="163"/>
                                  </a:lnTo>
                                  <a:lnTo>
                                    <a:pt x="101" y="173"/>
                                  </a:lnTo>
                                  <a:lnTo>
                                    <a:pt x="101" y="178"/>
                                  </a:lnTo>
                                  <a:lnTo>
                                    <a:pt x="106" y="182"/>
                                  </a:lnTo>
                                  <a:lnTo>
                                    <a:pt x="106" y="187"/>
                                  </a:lnTo>
                                  <a:lnTo>
                                    <a:pt x="111" y="192"/>
                                  </a:lnTo>
                                  <a:lnTo>
                                    <a:pt x="111" y="197"/>
                                  </a:lnTo>
                                  <a:lnTo>
                                    <a:pt x="120" y="206"/>
                                  </a:lnTo>
                                  <a:lnTo>
                                    <a:pt x="120" y="211"/>
                                  </a:lnTo>
                                  <a:lnTo>
                                    <a:pt x="125" y="216"/>
                                  </a:lnTo>
                                  <a:lnTo>
                                    <a:pt x="125" y="221"/>
                                  </a:lnTo>
                                  <a:lnTo>
                                    <a:pt x="130" y="226"/>
                                  </a:lnTo>
                                  <a:lnTo>
                                    <a:pt x="130" y="230"/>
                                  </a:lnTo>
                                  <a:lnTo>
                                    <a:pt x="139" y="240"/>
                                  </a:lnTo>
                                  <a:lnTo>
                                    <a:pt x="139" y="245"/>
                                  </a:lnTo>
                                  <a:lnTo>
                                    <a:pt x="144" y="250"/>
                                  </a:lnTo>
                                  <a:lnTo>
                                    <a:pt x="144" y="254"/>
                                  </a:lnTo>
                                  <a:lnTo>
                                    <a:pt x="149" y="259"/>
                                  </a:lnTo>
                                  <a:lnTo>
                                    <a:pt x="149" y="264"/>
                                  </a:lnTo>
                                  <a:lnTo>
                                    <a:pt x="159" y="274"/>
                                  </a:lnTo>
                                  <a:lnTo>
                                    <a:pt x="159" y="278"/>
                                  </a:lnTo>
                                  <a:lnTo>
                                    <a:pt x="163" y="283"/>
                                  </a:lnTo>
                                  <a:lnTo>
                                    <a:pt x="163" y="288"/>
                                  </a:lnTo>
                                  <a:lnTo>
                                    <a:pt x="173" y="298"/>
                                  </a:lnTo>
                                  <a:lnTo>
                                    <a:pt x="173" y="302"/>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1" y="365"/>
                                  </a:lnTo>
                                  <a:lnTo>
                                    <a:pt x="211" y="370"/>
                                  </a:lnTo>
                                  <a:lnTo>
                                    <a:pt x="216" y="374"/>
                                  </a:lnTo>
                                  <a:lnTo>
                                    <a:pt x="216" y="379"/>
                                  </a:lnTo>
                                  <a:lnTo>
                                    <a:pt x="226" y="389"/>
                                  </a:lnTo>
                                  <a:lnTo>
                                    <a:pt x="226" y="394"/>
                                  </a:lnTo>
                                  <a:lnTo>
                                    <a:pt x="231" y="398"/>
                                  </a:lnTo>
                                  <a:lnTo>
                                    <a:pt x="231" y="403"/>
                                  </a:lnTo>
                                  <a:lnTo>
                                    <a:pt x="235" y="408"/>
                                  </a:lnTo>
                                  <a:lnTo>
                                    <a:pt x="235" y="413"/>
                                  </a:lnTo>
                                  <a:lnTo>
                                    <a:pt x="245" y="422"/>
                                  </a:lnTo>
                                  <a:lnTo>
                                    <a:pt x="245" y="427"/>
                                  </a:lnTo>
                                  <a:lnTo>
                                    <a:pt x="250" y="432"/>
                                  </a:lnTo>
                                  <a:lnTo>
                                    <a:pt x="250" y="437"/>
                                  </a:lnTo>
                                  <a:lnTo>
                                    <a:pt x="255" y="442"/>
                                  </a:lnTo>
                                  <a:lnTo>
                                    <a:pt x="255" y="446"/>
                                  </a:lnTo>
                                  <a:lnTo>
                                    <a:pt x="264" y="456"/>
                                  </a:lnTo>
                                  <a:lnTo>
                                    <a:pt x="264" y="461"/>
                                  </a:lnTo>
                                  <a:lnTo>
                                    <a:pt x="269" y="466"/>
                                  </a:lnTo>
                                  <a:lnTo>
                                    <a:pt x="269" y="470"/>
                                  </a:lnTo>
                                  <a:lnTo>
                                    <a:pt x="274" y="475"/>
                                  </a:lnTo>
                                  <a:lnTo>
                                    <a:pt x="274" y="480"/>
                                  </a:lnTo>
                                  <a:lnTo>
                                    <a:pt x="283" y="490"/>
                                  </a:lnTo>
                                  <a:lnTo>
                                    <a:pt x="283" y="495"/>
                                  </a:lnTo>
                                  <a:lnTo>
                                    <a:pt x="288" y="499"/>
                                  </a:lnTo>
                                  <a:lnTo>
                                    <a:pt x="288" y="504"/>
                                  </a:lnTo>
                                  <a:lnTo>
                                    <a:pt x="298" y="514"/>
                                  </a:lnTo>
                                  <a:lnTo>
                                    <a:pt x="298" y="519"/>
                                  </a:lnTo>
                                  <a:lnTo>
                                    <a:pt x="303" y="523"/>
                                  </a:lnTo>
                                  <a:lnTo>
                                    <a:pt x="303" y="528"/>
                                  </a:lnTo>
                                  <a:lnTo>
                                    <a:pt x="307" y="533"/>
                                  </a:lnTo>
                                  <a:lnTo>
                                    <a:pt x="307" y="538"/>
                                  </a:lnTo>
                                  <a:lnTo>
                                    <a:pt x="317" y="547"/>
                                  </a:lnTo>
                                  <a:lnTo>
                                    <a:pt x="317" y="552"/>
                                  </a:lnTo>
                                  <a:lnTo>
                                    <a:pt x="322" y="557"/>
                                  </a:lnTo>
                                  <a:lnTo>
                                    <a:pt x="322" y="562"/>
                                  </a:lnTo>
                                  <a:lnTo>
                                    <a:pt x="327" y="567"/>
                                  </a:lnTo>
                                  <a:lnTo>
                                    <a:pt x="327" y="571"/>
                                  </a:lnTo>
                                  <a:lnTo>
                                    <a:pt x="336" y="581"/>
                                  </a:lnTo>
                                  <a:lnTo>
                                    <a:pt x="336" y="586"/>
                                  </a:lnTo>
                                  <a:lnTo>
                                    <a:pt x="341" y="591"/>
                                  </a:lnTo>
                                  <a:lnTo>
                                    <a:pt x="341" y="595"/>
                                  </a:lnTo>
                                  <a:lnTo>
                                    <a:pt x="351" y="605"/>
                                  </a:lnTo>
                                  <a:lnTo>
                                    <a:pt x="351" y="610"/>
                                  </a:lnTo>
                                  <a:lnTo>
                                    <a:pt x="355" y="615"/>
                                  </a:lnTo>
                                  <a:lnTo>
                                    <a:pt x="355" y="619"/>
                                  </a:lnTo>
                                  <a:lnTo>
                                    <a:pt x="360" y="624"/>
                                  </a:lnTo>
                                  <a:lnTo>
                                    <a:pt x="360" y="629"/>
                                  </a:lnTo>
                                  <a:lnTo>
                                    <a:pt x="370" y="639"/>
                                  </a:lnTo>
                                  <a:lnTo>
                                    <a:pt x="370" y="643"/>
                                  </a:lnTo>
                                  <a:lnTo>
                                    <a:pt x="375" y="648"/>
                                  </a:lnTo>
                                  <a:lnTo>
                                    <a:pt x="375" y="653"/>
                                  </a:lnTo>
                                  <a:lnTo>
                                    <a:pt x="379" y="658"/>
                                  </a:lnTo>
                                  <a:lnTo>
                                    <a:pt x="379" y="663"/>
                                  </a:lnTo>
                                  <a:lnTo>
                                    <a:pt x="389" y="672"/>
                                  </a:lnTo>
                                  <a:lnTo>
                                    <a:pt x="389" y="677"/>
                                  </a:lnTo>
                                  <a:lnTo>
                                    <a:pt x="394" y="682"/>
                                  </a:lnTo>
                                  <a:lnTo>
                                    <a:pt x="394" y="687"/>
                                  </a:lnTo>
                                  <a:lnTo>
                                    <a:pt x="403" y="696"/>
                                  </a:lnTo>
                                  <a:lnTo>
                                    <a:pt x="403" y="701"/>
                                  </a:lnTo>
                                  <a:lnTo>
                                    <a:pt x="408" y="706"/>
                                  </a:lnTo>
                                  <a:lnTo>
                                    <a:pt x="408" y="711"/>
                                  </a:lnTo>
                                  <a:lnTo>
                                    <a:pt x="413" y="715"/>
                                  </a:lnTo>
                                  <a:lnTo>
                                    <a:pt x="413" y="720"/>
                                  </a:lnTo>
                                  <a:lnTo>
                                    <a:pt x="423" y="730"/>
                                  </a:lnTo>
                                  <a:lnTo>
                                    <a:pt x="423" y="735"/>
                                  </a:lnTo>
                                  <a:lnTo>
                                    <a:pt x="427" y="739"/>
                                  </a:lnTo>
                                  <a:lnTo>
                                    <a:pt x="427" y="744"/>
                                  </a:lnTo>
                                  <a:lnTo>
                                    <a:pt x="432" y="749"/>
                                  </a:lnTo>
                                  <a:lnTo>
                                    <a:pt x="432" y="754"/>
                                  </a:lnTo>
                                  <a:lnTo>
                                    <a:pt x="442" y="763"/>
                                  </a:lnTo>
                                  <a:lnTo>
                                    <a:pt x="442" y="768"/>
                                  </a:lnTo>
                                  <a:lnTo>
                                    <a:pt x="447" y="773"/>
                                  </a:lnTo>
                                  <a:lnTo>
                                    <a:pt x="447" y="778"/>
                                  </a:lnTo>
                                  <a:lnTo>
                                    <a:pt x="451" y="783"/>
                                  </a:lnTo>
                                  <a:lnTo>
                                    <a:pt x="451" y="787"/>
                                  </a:lnTo>
                                  <a:lnTo>
                                    <a:pt x="461" y="797"/>
                                  </a:lnTo>
                                  <a:lnTo>
                                    <a:pt x="461" y="802"/>
                                  </a:lnTo>
                                  <a:lnTo>
                                    <a:pt x="466" y="807"/>
                                  </a:lnTo>
                                  <a:lnTo>
                                    <a:pt x="466" y="811"/>
                                  </a:lnTo>
                                  <a:lnTo>
                                    <a:pt x="475" y="821"/>
                                  </a:lnTo>
                                  <a:lnTo>
                                    <a:pt x="475" y="826"/>
                                  </a:lnTo>
                                  <a:lnTo>
                                    <a:pt x="480" y="831"/>
                                  </a:lnTo>
                                  <a:lnTo>
                                    <a:pt x="480" y="835"/>
                                  </a:lnTo>
                                  <a:lnTo>
                                    <a:pt x="485" y="840"/>
                                  </a:lnTo>
                                  <a:lnTo>
                                    <a:pt x="485" y="845"/>
                                  </a:lnTo>
                                  <a:lnTo>
                                    <a:pt x="495" y="855"/>
                                  </a:lnTo>
                                  <a:lnTo>
                                    <a:pt x="495" y="859"/>
                                  </a:lnTo>
                                  <a:lnTo>
                                    <a:pt x="499" y="864"/>
                                  </a:lnTo>
                                  <a:lnTo>
                                    <a:pt x="499" y="869"/>
                                  </a:lnTo>
                                  <a:lnTo>
                                    <a:pt x="504" y="874"/>
                                  </a:lnTo>
                                  <a:lnTo>
                                    <a:pt x="504" y="879"/>
                                  </a:lnTo>
                                  <a:lnTo>
                                    <a:pt x="514" y="888"/>
                                  </a:lnTo>
                                  <a:lnTo>
                                    <a:pt x="514" y="893"/>
                                  </a:lnTo>
                                  <a:lnTo>
                                    <a:pt x="519" y="898"/>
                                  </a:lnTo>
                                  <a:lnTo>
                                    <a:pt x="519" y="903"/>
                                  </a:lnTo>
                                  <a:lnTo>
                                    <a:pt x="528" y="912"/>
                                  </a:lnTo>
                                  <a:lnTo>
                                    <a:pt x="528" y="917"/>
                                  </a:lnTo>
                                  <a:lnTo>
                                    <a:pt x="533" y="922"/>
                                  </a:lnTo>
                                  <a:lnTo>
                                    <a:pt x="533" y="927"/>
                                  </a:lnTo>
                                  <a:lnTo>
                                    <a:pt x="538" y="931"/>
                                  </a:lnTo>
                                  <a:lnTo>
                                    <a:pt x="538" y="936"/>
                                  </a:lnTo>
                                  <a:lnTo>
                                    <a:pt x="547" y="946"/>
                                  </a:lnTo>
                                  <a:lnTo>
                                    <a:pt x="547" y="951"/>
                                  </a:lnTo>
                                  <a:lnTo>
                                    <a:pt x="552" y="955"/>
                                  </a:lnTo>
                                  <a:lnTo>
                                    <a:pt x="552" y="960"/>
                                  </a:lnTo>
                                  <a:lnTo>
                                    <a:pt x="557" y="965"/>
                                  </a:lnTo>
                                  <a:lnTo>
                                    <a:pt x="557" y="970"/>
                                  </a:lnTo>
                                  <a:lnTo>
                                    <a:pt x="567" y="979"/>
                                  </a:lnTo>
                                  <a:lnTo>
                                    <a:pt x="567" y="984"/>
                                  </a:lnTo>
                                  <a:lnTo>
                                    <a:pt x="571" y="989"/>
                                  </a:lnTo>
                                  <a:lnTo>
                                    <a:pt x="571" y="994"/>
                                  </a:lnTo>
                                  <a:lnTo>
                                    <a:pt x="576" y="999"/>
                                  </a:lnTo>
                                  <a:lnTo>
                                    <a:pt x="576" y="1003"/>
                                  </a:lnTo>
                                  <a:lnTo>
                                    <a:pt x="586" y="1013"/>
                                  </a:lnTo>
                                  <a:lnTo>
                                    <a:pt x="586" y="1018"/>
                                  </a:lnTo>
                                  <a:lnTo>
                                    <a:pt x="591" y="1023"/>
                                  </a:lnTo>
                                  <a:lnTo>
                                    <a:pt x="591" y="1027"/>
                                  </a:lnTo>
                                  <a:lnTo>
                                    <a:pt x="600" y="1037"/>
                                  </a:lnTo>
                                  <a:lnTo>
                                    <a:pt x="600" y="1042"/>
                                  </a:lnTo>
                                  <a:lnTo>
                                    <a:pt x="605" y="1047"/>
                                  </a:lnTo>
                                  <a:lnTo>
                                    <a:pt x="605" y="1051"/>
                                  </a:lnTo>
                                  <a:lnTo>
                                    <a:pt x="610" y="1056"/>
                                  </a:lnTo>
                                  <a:lnTo>
                                    <a:pt x="610" y="1061"/>
                                  </a:lnTo>
                                  <a:lnTo>
                                    <a:pt x="619" y="1071"/>
                                  </a:lnTo>
                                  <a:lnTo>
                                    <a:pt x="619" y="1075"/>
                                  </a:lnTo>
                                  <a:lnTo>
                                    <a:pt x="624" y="1080"/>
                                  </a:lnTo>
                                  <a:lnTo>
                                    <a:pt x="624" y="1085"/>
                                  </a:lnTo>
                                  <a:lnTo>
                                    <a:pt x="629" y="1090"/>
                                  </a:lnTo>
                                  <a:lnTo>
                                    <a:pt x="629" y="1095"/>
                                  </a:lnTo>
                                  <a:lnTo>
                                    <a:pt x="639" y="1104"/>
                                  </a:lnTo>
                                  <a:lnTo>
                                    <a:pt x="639" y="1109"/>
                                  </a:lnTo>
                                  <a:lnTo>
                                    <a:pt x="643" y="1114"/>
                                  </a:lnTo>
                                  <a:lnTo>
                                    <a:pt x="643" y="1119"/>
                                  </a:lnTo>
                                  <a:lnTo>
                                    <a:pt x="653" y="1128"/>
                                  </a:lnTo>
                                  <a:lnTo>
                                    <a:pt x="653" y="1133"/>
                                  </a:lnTo>
                                  <a:lnTo>
                                    <a:pt x="658" y="1138"/>
                                  </a:lnTo>
                                  <a:lnTo>
                                    <a:pt x="658" y="1143"/>
                                  </a:lnTo>
                                  <a:lnTo>
                                    <a:pt x="663" y="1147"/>
                                  </a:lnTo>
                                  <a:lnTo>
                                    <a:pt x="663" y="1152"/>
                                  </a:lnTo>
                                  <a:lnTo>
                                    <a:pt x="672" y="1162"/>
                                  </a:lnTo>
                                  <a:lnTo>
                                    <a:pt x="672" y="1167"/>
                                  </a:lnTo>
                                  <a:lnTo>
                                    <a:pt x="677" y="1171"/>
                                  </a:lnTo>
                                  <a:lnTo>
                                    <a:pt x="677" y="1176"/>
                                  </a:lnTo>
                                  <a:lnTo>
                                    <a:pt x="682" y="1181"/>
                                  </a:lnTo>
                                  <a:lnTo>
                                    <a:pt x="682" y="1186"/>
                                  </a:lnTo>
                                  <a:lnTo>
                                    <a:pt x="691" y="1195"/>
                                  </a:lnTo>
                                  <a:lnTo>
                                    <a:pt x="691" y="1200"/>
                                  </a:lnTo>
                                  <a:lnTo>
                                    <a:pt x="696" y="1205"/>
                                  </a:lnTo>
                                  <a:lnTo>
                                    <a:pt x="696" y="1210"/>
                                  </a:lnTo>
                                  <a:lnTo>
                                    <a:pt x="706" y="1220"/>
                                  </a:lnTo>
                                  <a:lnTo>
                                    <a:pt x="706" y="1224"/>
                                  </a:lnTo>
                                  <a:lnTo>
                                    <a:pt x="711" y="1229"/>
                                  </a:lnTo>
                                  <a:lnTo>
                                    <a:pt x="711" y="1234"/>
                                  </a:lnTo>
                                  <a:lnTo>
                                    <a:pt x="715" y="1239"/>
                                  </a:lnTo>
                                  <a:lnTo>
                                    <a:pt x="715" y="1244"/>
                                  </a:lnTo>
                                  <a:lnTo>
                                    <a:pt x="725" y="1253"/>
                                  </a:lnTo>
                                  <a:lnTo>
                                    <a:pt x="725" y="1258"/>
                                  </a:lnTo>
                                  <a:lnTo>
                                    <a:pt x="730" y="1263"/>
                                  </a:lnTo>
                                  <a:lnTo>
                                    <a:pt x="730" y="1268"/>
                                  </a:lnTo>
                                  <a:lnTo>
                                    <a:pt x="735" y="1272"/>
                                  </a:lnTo>
                                  <a:lnTo>
                                    <a:pt x="735" y="1277"/>
                                  </a:lnTo>
                                  <a:lnTo>
                                    <a:pt x="744" y="1287"/>
                                  </a:lnTo>
                                  <a:lnTo>
                                    <a:pt x="744" y="1292"/>
                                  </a:lnTo>
                                  <a:lnTo>
                                    <a:pt x="749" y="1296"/>
                                  </a:lnTo>
                                  <a:lnTo>
                                    <a:pt x="749" y="1301"/>
                                  </a:lnTo>
                                  <a:lnTo>
                                    <a:pt x="754" y="1306"/>
                                  </a:lnTo>
                                  <a:lnTo>
                                    <a:pt x="754" y="1311"/>
                                  </a:lnTo>
                                  <a:lnTo>
                                    <a:pt x="763" y="1320"/>
                                  </a:lnTo>
                                  <a:lnTo>
                                    <a:pt x="763" y="1325"/>
                                  </a:lnTo>
                                  <a:lnTo>
                                    <a:pt x="768" y="1330"/>
                                  </a:lnTo>
                                  <a:lnTo>
                                    <a:pt x="768" y="1335"/>
                                  </a:lnTo>
                                  <a:lnTo>
                                    <a:pt x="778" y="1344"/>
                                  </a:lnTo>
                                  <a:lnTo>
                                    <a:pt x="778" y="1349"/>
                                  </a:lnTo>
                                  <a:lnTo>
                                    <a:pt x="783" y="1354"/>
                                  </a:lnTo>
                                  <a:lnTo>
                                    <a:pt x="783" y="1359"/>
                                  </a:lnTo>
                                  <a:lnTo>
                                    <a:pt x="787" y="1364"/>
                                  </a:lnTo>
                                  <a:lnTo>
                                    <a:pt x="787" y="1368"/>
                                  </a:lnTo>
                                  <a:lnTo>
                                    <a:pt x="797" y="1378"/>
                                  </a:lnTo>
                                  <a:lnTo>
                                    <a:pt x="797" y="1383"/>
                                  </a:lnTo>
                                  <a:lnTo>
                                    <a:pt x="802" y="1388"/>
                                  </a:lnTo>
                                  <a:lnTo>
                                    <a:pt x="802" y="1392"/>
                                  </a:lnTo>
                                  <a:lnTo>
                                    <a:pt x="807" y="1397"/>
                                  </a:lnTo>
                                  <a:lnTo>
                                    <a:pt x="807" y="1402"/>
                                  </a:lnTo>
                                  <a:lnTo>
                                    <a:pt x="816" y="1412"/>
                                  </a:lnTo>
                                  <a:lnTo>
                                    <a:pt x="816" y="1416"/>
                                  </a:lnTo>
                                  <a:lnTo>
                                    <a:pt x="821" y="1421"/>
                                  </a:lnTo>
                                  <a:lnTo>
                                    <a:pt x="821" y="1426"/>
                                  </a:lnTo>
                                  <a:lnTo>
                                    <a:pt x="831" y="1436"/>
                                  </a:lnTo>
                                  <a:lnTo>
                                    <a:pt x="831" y="1440"/>
                                  </a:lnTo>
                                  <a:lnTo>
                                    <a:pt x="835" y="1445"/>
                                  </a:lnTo>
                                  <a:lnTo>
                                    <a:pt x="835" y="1450"/>
                                  </a:lnTo>
                                  <a:lnTo>
                                    <a:pt x="840" y="1455"/>
                                  </a:lnTo>
                                  <a:lnTo>
                                    <a:pt x="840" y="1460"/>
                                  </a:lnTo>
                                  <a:lnTo>
                                    <a:pt x="850" y="1469"/>
                                  </a:lnTo>
                                  <a:lnTo>
                                    <a:pt x="850" y="1474"/>
                                  </a:lnTo>
                                  <a:lnTo>
                                    <a:pt x="855" y="1479"/>
                                  </a:lnTo>
                                  <a:lnTo>
                                    <a:pt x="855" y="1484"/>
                                  </a:lnTo>
                                  <a:lnTo>
                                    <a:pt x="859" y="1488"/>
                                  </a:lnTo>
                                  <a:lnTo>
                                    <a:pt x="859" y="1493"/>
                                  </a:lnTo>
                                  <a:lnTo>
                                    <a:pt x="869" y="1503"/>
                                  </a:lnTo>
                                  <a:lnTo>
                                    <a:pt x="869" y="1508"/>
                                  </a:lnTo>
                                  <a:lnTo>
                                    <a:pt x="874" y="1512"/>
                                  </a:lnTo>
                                  <a:lnTo>
                                    <a:pt x="874" y="1517"/>
                                  </a:lnTo>
                                  <a:lnTo>
                                    <a:pt x="879" y="1522"/>
                                  </a:lnTo>
                                  <a:lnTo>
                                    <a:pt x="879" y="1527"/>
                                  </a:lnTo>
                                  <a:lnTo>
                                    <a:pt x="888" y="1536"/>
                                  </a:lnTo>
                                  <a:lnTo>
                                    <a:pt x="888" y="1541"/>
                                  </a:lnTo>
                                  <a:lnTo>
                                    <a:pt x="893" y="1546"/>
                                  </a:lnTo>
                                  <a:lnTo>
                                    <a:pt x="893" y="1551"/>
                                  </a:lnTo>
                                  <a:lnTo>
                                    <a:pt x="903" y="1560"/>
                                  </a:lnTo>
                                  <a:lnTo>
                                    <a:pt x="903" y="1565"/>
                                  </a:lnTo>
                                  <a:lnTo>
                                    <a:pt x="907" y="1570"/>
                                  </a:lnTo>
                                  <a:lnTo>
                                    <a:pt x="907" y="1575"/>
                                  </a:lnTo>
                                  <a:lnTo>
                                    <a:pt x="912" y="1580"/>
                                  </a:lnTo>
                                  <a:lnTo>
                                    <a:pt x="912" y="1584"/>
                                  </a:lnTo>
                                  <a:lnTo>
                                    <a:pt x="922" y="1594"/>
                                  </a:lnTo>
                                  <a:lnTo>
                                    <a:pt x="922" y="1599"/>
                                  </a:lnTo>
                                  <a:lnTo>
                                    <a:pt x="927" y="1604"/>
                                  </a:lnTo>
                                  <a:lnTo>
                                    <a:pt x="927" y="1608"/>
                                  </a:lnTo>
                                  <a:lnTo>
                                    <a:pt x="931" y="1613"/>
                                  </a:lnTo>
                                  <a:lnTo>
                                    <a:pt x="931" y="1618"/>
                                  </a:lnTo>
                                  <a:lnTo>
                                    <a:pt x="941" y="1628"/>
                                  </a:lnTo>
                                  <a:lnTo>
                                    <a:pt x="941" y="1632"/>
                                  </a:lnTo>
                                  <a:lnTo>
                                    <a:pt x="946" y="1637"/>
                                  </a:lnTo>
                                  <a:lnTo>
                                    <a:pt x="946" y="1642"/>
                                  </a:lnTo>
                                  <a:lnTo>
                                    <a:pt x="955" y="1652"/>
                                  </a:lnTo>
                                  <a:lnTo>
                                    <a:pt x="955" y="1656"/>
                                  </a:lnTo>
                                  <a:lnTo>
                                    <a:pt x="960" y="1661"/>
                                  </a:lnTo>
                                  <a:lnTo>
                                    <a:pt x="960" y="1666"/>
                                  </a:lnTo>
                                  <a:lnTo>
                                    <a:pt x="965" y="1671"/>
                                  </a:lnTo>
                                  <a:lnTo>
                                    <a:pt x="965" y="1676"/>
                                  </a:lnTo>
                                  <a:lnTo>
                                    <a:pt x="975" y="1685"/>
                                  </a:lnTo>
                                  <a:lnTo>
                                    <a:pt x="975" y="1690"/>
                                  </a:lnTo>
                                  <a:lnTo>
                                    <a:pt x="979" y="1695"/>
                                  </a:lnTo>
                                  <a:lnTo>
                                    <a:pt x="979" y="1700"/>
                                  </a:lnTo>
                                  <a:lnTo>
                                    <a:pt x="984" y="1704"/>
                                  </a:lnTo>
                                  <a:lnTo>
                                    <a:pt x="984" y="1709"/>
                                  </a:lnTo>
                                  <a:lnTo>
                                    <a:pt x="994" y="1719"/>
                                  </a:lnTo>
                                  <a:lnTo>
                                    <a:pt x="994" y="1724"/>
                                  </a:lnTo>
                                  <a:lnTo>
                                    <a:pt x="999" y="1728"/>
                                  </a:lnTo>
                                  <a:lnTo>
                                    <a:pt x="999" y="1733"/>
                                  </a:lnTo>
                                  <a:lnTo>
                                    <a:pt x="1008" y="1743"/>
                                  </a:lnTo>
                                  <a:lnTo>
                                    <a:pt x="1008" y="1748"/>
                                  </a:lnTo>
                                  <a:lnTo>
                                    <a:pt x="1013" y="1752"/>
                                  </a:lnTo>
                                  <a:lnTo>
                                    <a:pt x="1013" y="1757"/>
                                  </a:lnTo>
                                  <a:lnTo>
                                    <a:pt x="1018" y="1762"/>
                                  </a:lnTo>
                                  <a:lnTo>
                                    <a:pt x="1018" y="1767"/>
                                  </a:lnTo>
                                  <a:lnTo>
                                    <a:pt x="1027" y="1776"/>
                                  </a:lnTo>
                                  <a:lnTo>
                                    <a:pt x="1027" y="1781"/>
                                  </a:lnTo>
                                  <a:lnTo>
                                    <a:pt x="1032" y="1786"/>
                                  </a:lnTo>
                                  <a:lnTo>
                                    <a:pt x="1032" y="1791"/>
                                  </a:lnTo>
                                  <a:lnTo>
                                    <a:pt x="1037" y="1796"/>
                                  </a:lnTo>
                                  <a:lnTo>
                                    <a:pt x="1037" y="1800"/>
                                  </a:lnTo>
                                  <a:lnTo>
                                    <a:pt x="1047" y="1810"/>
                                  </a:lnTo>
                                  <a:lnTo>
                                    <a:pt x="1047" y="1815"/>
                                  </a:lnTo>
                                  <a:lnTo>
                                    <a:pt x="1051" y="1820"/>
                                  </a:lnTo>
                                  <a:lnTo>
                                    <a:pt x="1051" y="1824"/>
                                  </a:lnTo>
                                  <a:lnTo>
                                    <a:pt x="1056" y="1829"/>
                                  </a:lnTo>
                                  <a:lnTo>
                                    <a:pt x="1056" y="1834"/>
                                  </a:lnTo>
                                  <a:lnTo>
                                    <a:pt x="1066" y="1844"/>
                                  </a:lnTo>
                                  <a:lnTo>
                                    <a:pt x="1066" y="1848"/>
                                  </a:lnTo>
                                  <a:lnTo>
                                    <a:pt x="1071" y="1853"/>
                                  </a:lnTo>
                                  <a:lnTo>
                                    <a:pt x="1071" y="1858"/>
                                  </a:lnTo>
                                  <a:lnTo>
                                    <a:pt x="1080" y="1868"/>
                                  </a:lnTo>
                                  <a:lnTo>
                                    <a:pt x="1080" y="1872"/>
                                  </a:lnTo>
                                  <a:lnTo>
                                    <a:pt x="1085" y="1877"/>
                                  </a:lnTo>
                                  <a:lnTo>
                                    <a:pt x="1085" y="1882"/>
                                  </a:lnTo>
                                  <a:lnTo>
                                    <a:pt x="1090" y="1887"/>
                                  </a:lnTo>
                                  <a:lnTo>
                                    <a:pt x="1090" y="1892"/>
                                  </a:lnTo>
                                  <a:lnTo>
                                    <a:pt x="1099" y="1901"/>
                                  </a:lnTo>
                                  <a:lnTo>
                                    <a:pt x="1099" y="1906"/>
                                  </a:lnTo>
                                  <a:lnTo>
                                    <a:pt x="1104" y="1911"/>
                                  </a:lnTo>
                                  <a:lnTo>
                                    <a:pt x="1104" y="1916"/>
                                  </a:lnTo>
                                  <a:lnTo>
                                    <a:pt x="1109" y="1920"/>
                                  </a:lnTo>
                                  <a:lnTo>
                                    <a:pt x="1109" y="1925"/>
                                  </a:lnTo>
                                  <a:lnTo>
                                    <a:pt x="1119" y="1935"/>
                                  </a:lnTo>
                                  <a:lnTo>
                                    <a:pt x="1119" y="1940"/>
                                  </a:lnTo>
                                  <a:lnTo>
                                    <a:pt x="1123" y="1944"/>
                                  </a:lnTo>
                                  <a:lnTo>
                                    <a:pt x="1123" y="1949"/>
                                  </a:lnTo>
                                  <a:lnTo>
                                    <a:pt x="1133" y="1959"/>
                                  </a:lnTo>
                                  <a:lnTo>
                                    <a:pt x="1133" y="1964"/>
                                  </a:lnTo>
                                  <a:lnTo>
                                    <a:pt x="1138" y="1969"/>
                                  </a:lnTo>
                                  <a:lnTo>
                                    <a:pt x="1138" y="1973"/>
                                  </a:lnTo>
                                  <a:lnTo>
                                    <a:pt x="1143" y="1978"/>
                                  </a:lnTo>
                                  <a:lnTo>
                                    <a:pt x="1143" y="1983"/>
                                  </a:lnTo>
                                  <a:lnTo>
                                    <a:pt x="1152" y="1993"/>
                                  </a:lnTo>
                                  <a:lnTo>
                                    <a:pt x="1152" y="1997"/>
                                  </a:lnTo>
                                  <a:lnTo>
                                    <a:pt x="1157" y="2002"/>
                                  </a:lnTo>
                                  <a:lnTo>
                                    <a:pt x="1157" y="2007"/>
                                  </a:lnTo>
                                  <a:lnTo>
                                    <a:pt x="1162" y="2012"/>
                                  </a:lnTo>
                                  <a:lnTo>
                                    <a:pt x="1162" y="2017"/>
                                  </a:lnTo>
                                  <a:lnTo>
                                    <a:pt x="1171" y="2026"/>
                                  </a:lnTo>
                                  <a:lnTo>
                                    <a:pt x="1171" y="2031"/>
                                  </a:lnTo>
                                  <a:lnTo>
                                    <a:pt x="1176" y="2036"/>
                                  </a:lnTo>
                                  <a:lnTo>
                                    <a:pt x="1176" y="2041"/>
                                  </a:lnTo>
                                  <a:lnTo>
                                    <a:pt x="1181" y="2045"/>
                                  </a:lnTo>
                                  <a:lnTo>
                                    <a:pt x="1181" y="2050"/>
                                  </a:lnTo>
                                  <a:lnTo>
                                    <a:pt x="1191" y="2060"/>
                                  </a:lnTo>
                                  <a:lnTo>
                                    <a:pt x="1191" y="2065"/>
                                  </a:lnTo>
                                  <a:lnTo>
                                    <a:pt x="1195" y="2069"/>
                                  </a:lnTo>
                                  <a:lnTo>
                                    <a:pt x="1195" y="2074"/>
                                  </a:lnTo>
                                  <a:lnTo>
                                    <a:pt x="1205" y="2084"/>
                                  </a:lnTo>
                                  <a:lnTo>
                                    <a:pt x="1205" y="2089"/>
                                  </a:lnTo>
                                  <a:lnTo>
                                    <a:pt x="1210" y="2093"/>
                                  </a:lnTo>
                                  <a:lnTo>
                                    <a:pt x="1210" y="2098"/>
                                  </a:lnTo>
                                  <a:lnTo>
                                    <a:pt x="1215" y="2103"/>
                                  </a:lnTo>
                                  <a:lnTo>
                                    <a:pt x="1215" y="2108"/>
                                  </a:lnTo>
                                  <a:lnTo>
                                    <a:pt x="1224" y="2117"/>
                                  </a:lnTo>
                                  <a:lnTo>
                                    <a:pt x="1224" y="2122"/>
                                  </a:lnTo>
                                  <a:lnTo>
                                    <a:pt x="1229" y="2127"/>
                                  </a:lnTo>
                                  <a:lnTo>
                                    <a:pt x="1229" y="2132"/>
                                  </a:lnTo>
                                  <a:lnTo>
                                    <a:pt x="1234" y="2137"/>
                                  </a:lnTo>
                                  <a:lnTo>
                                    <a:pt x="1234" y="2141"/>
                                  </a:lnTo>
                                  <a:lnTo>
                                    <a:pt x="1243" y="2151"/>
                                  </a:lnTo>
                                  <a:lnTo>
                                    <a:pt x="1243" y="2156"/>
                                  </a:lnTo>
                                  <a:lnTo>
                                    <a:pt x="1248" y="2161"/>
                                  </a:lnTo>
                                  <a:lnTo>
                                    <a:pt x="1248" y="2165"/>
                                  </a:lnTo>
                                  <a:lnTo>
                                    <a:pt x="1258" y="2175"/>
                                  </a:lnTo>
                                  <a:lnTo>
                                    <a:pt x="1258" y="2180"/>
                                  </a:lnTo>
                                  <a:lnTo>
                                    <a:pt x="1263" y="2185"/>
                                  </a:lnTo>
                                  <a:lnTo>
                                    <a:pt x="1263" y="2189"/>
                                  </a:lnTo>
                                  <a:lnTo>
                                    <a:pt x="1267" y="21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5"/>
                          <wps:cNvSpPr>
                            <a:spLocks/>
                          </wps:cNvSpPr>
                          <wps:spPr bwMode="auto">
                            <a:xfrm>
                              <a:off x="4767" y="1368"/>
                              <a:ext cx="1272" cy="2204"/>
                            </a:xfrm>
                            <a:custGeom>
                              <a:avLst/>
                              <a:gdLst>
                                <a:gd name="T0" fmla="*/ 14 w 1272"/>
                                <a:gd name="T1" fmla="*/ 29 h 2204"/>
                                <a:gd name="T2" fmla="*/ 43 w 1272"/>
                                <a:gd name="T3" fmla="*/ 72 h 2204"/>
                                <a:gd name="T4" fmla="*/ 62 w 1272"/>
                                <a:gd name="T5" fmla="*/ 111 h 2204"/>
                                <a:gd name="T6" fmla="*/ 86 w 1272"/>
                                <a:gd name="T7" fmla="*/ 149 h 2204"/>
                                <a:gd name="T8" fmla="*/ 110 w 1272"/>
                                <a:gd name="T9" fmla="*/ 192 h 2204"/>
                                <a:gd name="T10" fmla="*/ 134 w 1272"/>
                                <a:gd name="T11" fmla="*/ 231 h 2204"/>
                                <a:gd name="T12" fmla="*/ 153 w 1272"/>
                                <a:gd name="T13" fmla="*/ 269 h 2204"/>
                                <a:gd name="T14" fmla="*/ 182 w 1272"/>
                                <a:gd name="T15" fmla="*/ 312 h 2204"/>
                                <a:gd name="T16" fmla="*/ 201 w 1272"/>
                                <a:gd name="T17" fmla="*/ 351 h 2204"/>
                                <a:gd name="T18" fmla="*/ 225 w 1272"/>
                                <a:gd name="T19" fmla="*/ 389 h 2204"/>
                                <a:gd name="T20" fmla="*/ 244 w 1272"/>
                                <a:gd name="T21" fmla="*/ 428 h 2204"/>
                                <a:gd name="T22" fmla="*/ 273 w 1272"/>
                                <a:gd name="T23" fmla="*/ 471 h 2204"/>
                                <a:gd name="T24" fmla="*/ 292 w 1272"/>
                                <a:gd name="T25" fmla="*/ 509 h 2204"/>
                                <a:gd name="T26" fmla="*/ 316 w 1272"/>
                                <a:gd name="T27" fmla="*/ 548 h 2204"/>
                                <a:gd name="T28" fmla="*/ 336 w 1272"/>
                                <a:gd name="T29" fmla="*/ 586 h 2204"/>
                                <a:gd name="T30" fmla="*/ 364 w 1272"/>
                                <a:gd name="T31" fmla="*/ 629 h 2204"/>
                                <a:gd name="T32" fmla="*/ 384 w 1272"/>
                                <a:gd name="T33" fmla="*/ 668 h 2204"/>
                                <a:gd name="T34" fmla="*/ 412 w 1272"/>
                                <a:gd name="T35" fmla="*/ 711 h 2204"/>
                                <a:gd name="T36" fmla="*/ 432 w 1272"/>
                                <a:gd name="T37" fmla="*/ 749 h 2204"/>
                                <a:gd name="T38" fmla="*/ 456 w 1272"/>
                                <a:gd name="T39" fmla="*/ 788 h 2204"/>
                                <a:gd name="T40" fmla="*/ 475 w 1272"/>
                                <a:gd name="T41" fmla="*/ 826 h 2204"/>
                                <a:gd name="T42" fmla="*/ 504 w 1272"/>
                                <a:gd name="T43" fmla="*/ 869 h 2204"/>
                                <a:gd name="T44" fmla="*/ 523 w 1272"/>
                                <a:gd name="T45" fmla="*/ 908 h 2204"/>
                                <a:gd name="T46" fmla="*/ 547 w 1272"/>
                                <a:gd name="T47" fmla="*/ 946 h 2204"/>
                                <a:gd name="T48" fmla="*/ 566 w 1272"/>
                                <a:gd name="T49" fmla="*/ 985 h 2204"/>
                                <a:gd name="T50" fmla="*/ 595 w 1272"/>
                                <a:gd name="T51" fmla="*/ 1028 h 2204"/>
                                <a:gd name="T52" fmla="*/ 614 w 1272"/>
                                <a:gd name="T53" fmla="*/ 1066 h 2204"/>
                                <a:gd name="T54" fmla="*/ 638 w 1272"/>
                                <a:gd name="T55" fmla="*/ 1105 h 2204"/>
                                <a:gd name="T56" fmla="*/ 662 w 1272"/>
                                <a:gd name="T57" fmla="*/ 1148 h 2204"/>
                                <a:gd name="T58" fmla="*/ 686 w 1272"/>
                                <a:gd name="T59" fmla="*/ 1186 h 2204"/>
                                <a:gd name="T60" fmla="*/ 705 w 1272"/>
                                <a:gd name="T61" fmla="*/ 1225 h 2204"/>
                                <a:gd name="T62" fmla="*/ 734 w 1272"/>
                                <a:gd name="T63" fmla="*/ 1268 h 2204"/>
                                <a:gd name="T64" fmla="*/ 753 w 1272"/>
                                <a:gd name="T65" fmla="*/ 1306 h 2204"/>
                                <a:gd name="T66" fmla="*/ 777 w 1272"/>
                                <a:gd name="T67" fmla="*/ 1345 h 2204"/>
                                <a:gd name="T68" fmla="*/ 796 w 1272"/>
                                <a:gd name="T69" fmla="*/ 1383 h 2204"/>
                                <a:gd name="T70" fmla="*/ 825 w 1272"/>
                                <a:gd name="T71" fmla="*/ 1426 h 2204"/>
                                <a:gd name="T72" fmla="*/ 844 w 1272"/>
                                <a:gd name="T73" fmla="*/ 1465 h 2204"/>
                                <a:gd name="T74" fmla="*/ 868 w 1272"/>
                                <a:gd name="T75" fmla="*/ 1503 h 2204"/>
                                <a:gd name="T76" fmla="*/ 888 w 1272"/>
                                <a:gd name="T77" fmla="*/ 1542 h 2204"/>
                                <a:gd name="T78" fmla="*/ 916 w 1272"/>
                                <a:gd name="T79" fmla="*/ 1585 h 2204"/>
                                <a:gd name="T80" fmla="*/ 936 w 1272"/>
                                <a:gd name="T81" fmla="*/ 1623 h 2204"/>
                                <a:gd name="T82" fmla="*/ 964 w 1272"/>
                                <a:gd name="T83" fmla="*/ 1666 h 2204"/>
                                <a:gd name="T84" fmla="*/ 984 w 1272"/>
                                <a:gd name="T85" fmla="*/ 1705 h 2204"/>
                                <a:gd name="T86" fmla="*/ 1008 w 1272"/>
                                <a:gd name="T87" fmla="*/ 1743 h 2204"/>
                                <a:gd name="T88" fmla="*/ 1027 w 1272"/>
                                <a:gd name="T89" fmla="*/ 1782 h 2204"/>
                                <a:gd name="T90" fmla="*/ 1056 w 1272"/>
                                <a:gd name="T91" fmla="*/ 1825 h 2204"/>
                                <a:gd name="T92" fmla="*/ 1075 w 1272"/>
                                <a:gd name="T93" fmla="*/ 1863 h 2204"/>
                                <a:gd name="T94" fmla="*/ 1099 w 1272"/>
                                <a:gd name="T95" fmla="*/ 1902 h 2204"/>
                                <a:gd name="T96" fmla="*/ 1118 w 1272"/>
                                <a:gd name="T97" fmla="*/ 1940 h 2204"/>
                                <a:gd name="T98" fmla="*/ 1147 w 1272"/>
                                <a:gd name="T99" fmla="*/ 1983 h 2204"/>
                                <a:gd name="T100" fmla="*/ 1166 w 1272"/>
                                <a:gd name="T101" fmla="*/ 2022 h 2204"/>
                                <a:gd name="T102" fmla="*/ 1190 w 1272"/>
                                <a:gd name="T103" fmla="*/ 2060 h 2204"/>
                                <a:gd name="T104" fmla="*/ 1214 w 1272"/>
                                <a:gd name="T105" fmla="*/ 2103 h 2204"/>
                                <a:gd name="T106" fmla="*/ 1238 w 1272"/>
                                <a:gd name="T107" fmla="*/ 2142 h 2204"/>
                                <a:gd name="T108" fmla="*/ 1257 w 1272"/>
                                <a:gd name="T109" fmla="*/ 2180 h 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72" h="2204">
                                  <a:moveTo>
                                    <a:pt x="0" y="0"/>
                                  </a:moveTo>
                                  <a:lnTo>
                                    <a:pt x="4" y="5"/>
                                  </a:lnTo>
                                  <a:lnTo>
                                    <a:pt x="4" y="10"/>
                                  </a:lnTo>
                                  <a:lnTo>
                                    <a:pt x="9" y="15"/>
                                  </a:lnTo>
                                  <a:lnTo>
                                    <a:pt x="9" y="20"/>
                                  </a:lnTo>
                                  <a:lnTo>
                                    <a:pt x="14" y="24"/>
                                  </a:lnTo>
                                  <a:lnTo>
                                    <a:pt x="14" y="29"/>
                                  </a:lnTo>
                                  <a:lnTo>
                                    <a:pt x="24" y="39"/>
                                  </a:lnTo>
                                  <a:lnTo>
                                    <a:pt x="24" y="44"/>
                                  </a:lnTo>
                                  <a:lnTo>
                                    <a:pt x="28" y="48"/>
                                  </a:lnTo>
                                  <a:lnTo>
                                    <a:pt x="28" y="53"/>
                                  </a:lnTo>
                                  <a:lnTo>
                                    <a:pt x="33" y="58"/>
                                  </a:lnTo>
                                  <a:lnTo>
                                    <a:pt x="33" y="63"/>
                                  </a:lnTo>
                                  <a:lnTo>
                                    <a:pt x="43" y="72"/>
                                  </a:lnTo>
                                  <a:lnTo>
                                    <a:pt x="43" y="77"/>
                                  </a:lnTo>
                                  <a:lnTo>
                                    <a:pt x="48" y="82"/>
                                  </a:lnTo>
                                  <a:lnTo>
                                    <a:pt x="48" y="87"/>
                                  </a:lnTo>
                                  <a:lnTo>
                                    <a:pt x="57" y="96"/>
                                  </a:lnTo>
                                  <a:lnTo>
                                    <a:pt x="57" y="101"/>
                                  </a:lnTo>
                                  <a:lnTo>
                                    <a:pt x="62" y="106"/>
                                  </a:lnTo>
                                  <a:lnTo>
                                    <a:pt x="62" y="111"/>
                                  </a:lnTo>
                                  <a:lnTo>
                                    <a:pt x="67" y="116"/>
                                  </a:lnTo>
                                  <a:lnTo>
                                    <a:pt x="67" y="120"/>
                                  </a:lnTo>
                                  <a:lnTo>
                                    <a:pt x="76" y="130"/>
                                  </a:lnTo>
                                  <a:lnTo>
                                    <a:pt x="76" y="135"/>
                                  </a:lnTo>
                                  <a:lnTo>
                                    <a:pt x="81" y="140"/>
                                  </a:lnTo>
                                  <a:lnTo>
                                    <a:pt x="81" y="144"/>
                                  </a:lnTo>
                                  <a:lnTo>
                                    <a:pt x="86" y="149"/>
                                  </a:lnTo>
                                  <a:lnTo>
                                    <a:pt x="86" y="154"/>
                                  </a:lnTo>
                                  <a:lnTo>
                                    <a:pt x="96" y="164"/>
                                  </a:lnTo>
                                  <a:lnTo>
                                    <a:pt x="96" y="168"/>
                                  </a:lnTo>
                                  <a:lnTo>
                                    <a:pt x="100" y="173"/>
                                  </a:lnTo>
                                  <a:lnTo>
                                    <a:pt x="100"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39" y="240"/>
                                  </a:lnTo>
                                  <a:lnTo>
                                    <a:pt x="139" y="245"/>
                                  </a:lnTo>
                                  <a:lnTo>
                                    <a:pt x="148" y="255"/>
                                  </a:lnTo>
                                  <a:lnTo>
                                    <a:pt x="148" y="260"/>
                                  </a:lnTo>
                                  <a:lnTo>
                                    <a:pt x="153" y="264"/>
                                  </a:lnTo>
                                  <a:lnTo>
                                    <a:pt x="153" y="269"/>
                                  </a:lnTo>
                                  <a:lnTo>
                                    <a:pt x="158" y="274"/>
                                  </a:lnTo>
                                  <a:lnTo>
                                    <a:pt x="158" y="279"/>
                                  </a:lnTo>
                                  <a:lnTo>
                                    <a:pt x="168" y="288"/>
                                  </a:lnTo>
                                  <a:lnTo>
                                    <a:pt x="168" y="293"/>
                                  </a:lnTo>
                                  <a:lnTo>
                                    <a:pt x="172" y="298"/>
                                  </a:lnTo>
                                  <a:lnTo>
                                    <a:pt x="172" y="303"/>
                                  </a:lnTo>
                                  <a:lnTo>
                                    <a:pt x="182" y="312"/>
                                  </a:lnTo>
                                  <a:lnTo>
                                    <a:pt x="182" y="317"/>
                                  </a:lnTo>
                                  <a:lnTo>
                                    <a:pt x="187" y="322"/>
                                  </a:lnTo>
                                  <a:lnTo>
                                    <a:pt x="187" y="327"/>
                                  </a:lnTo>
                                  <a:lnTo>
                                    <a:pt x="192" y="332"/>
                                  </a:lnTo>
                                  <a:lnTo>
                                    <a:pt x="192" y="336"/>
                                  </a:lnTo>
                                  <a:lnTo>
                                    <a:pt x="201" y="346"/>
                                  </a:lnTo>
                                  <a:lnTo>
                                    <a:pt x="201" y="351"/>
                                  </a:lnTo>
                                  <a:lnTo>
                                    <a:pt x="206" y="356"/>
                                  </a:lnTo>
                                  <a:lnTo>
                                    <a:pt x="206" y="360"/>
                                  </a:lnTo>
                                  <a:lnTo>
                                    <a:pt x="211" y="365"/>
                                  </a:lnTo>
                                  <a:lnTo>
                                    <a:pt x="211" y="370"/>
                                  </a:lnTo>
                                  <a:lnTo>
                                    <a:pt x="220" y="380"/>
                                  </a:lnTo>
                                  <a:lnTo>
                                    <a:pt x="220" y="384"/>
                                  </a:lnTo>
                                  <a:lnTo>
                                    <a:pt x="225" y="389"/>
                                  </a:lnTo>
                                  <a:lnTo>
                                    <a:pt x="225" y="394"/>
                                  </a:lnTo>
                                  <a:lnTo>
                                    <a:pt x="235" y="404"/>
                                  </a:lnTo>
                                  <a:lnTo>
                                    <a:pt x="235" y="408"/>
                                  </a:lnTo>
                                  <a:lnTo>
                                    <a:pt x="240" y="413"/>
                                  </a:lnTo>
                                  <a:lnTo>
                                    <a:pt x="240" y="418"/>
                                  </a:lnTo>
                                  <a:lnTo>
                                    <a:pt x="244" y="423"/>
                                  </a:lnTo>
                                  <a:lnTo>
                                    <a:pt x="244" y="428"/>
                                  </a:lnTo>
                                  <a:lnTo>
                                    <a:pt x="254" y="437"/>
                                  </a:lnTo>
                                  <a:lnTo>
                                    <a:pt x="254" y="442"/>
                                  </a:lnTo>
                                  <a:lnTo>
                                    <a:pt x="259" y="447"/>
                                  </a:lnTo>
                                  <a:lnTo>
                                    <a:pt x="259" y="452"/>
                                  </a:lnTo>
                                  <a:lnTo>
                                    <a:pt x="264" y="456"/>
                                  </a:lnTo>
                                  <a:lnTo>
                                    <a:pt x="264" y="461"/>
                                  </a:lnTo>
                                  <a:lnTo>
                                    <a:pt x="273" y="471"/>
                                  </a:lnTo>
                                  <a:lnTo>
                                    <a:pt x="273" y="476"/>
                                  </a:lnTo>
                                  <a:lnTo>
                                    <a:pt x="278" y="481"/>
                                  </a:lnTo>
                                  <a:lnTo>
                                    <a:pt x="278" y="485"/>
                                  </a:lnTo>
                                  <a:lnTo>
                                    <a:pt x="283" y="490"/>
                                  </a:lnTo>
                                  <a:lnTo>
                                    <a:pt x="283" y="495"/>
                                  </a:lnTo>
                                  <a:lnTo>
                                    <a:pt x="292" y="505"/>
                                  </a:lnTo>
                                  <a:lnTo>
                                    <a:pt x="292" y="509"/>
                                  </a:lnTo>
                                  <a:lnTo>
                                    <a:pt x="297" y="514"/>
                                  </a:lnTo>
                                  <a:lnTo>
                                    <a:pt x="297" y="519"/>
                                  </a:lnTo>
                                  <a:lnTo>
                                    <a:pt x="307" y="529"/>
                                  </a:lnTo>
                                  <a:lnTo>
                                    <a:pt x="307" y="533"/>
                                  </a:lnTo>
                                  <a:lnTo>
                                    <a:pt x="312" y="538"/>
                                  </a:lnTo>
                                  <a:lnTo>
                                    <a:pt x="312" y="543"/>
                                  </a:lnTo>
                                  <a:lnTo>
                                    <a:pt x="316" y="548"/>
                                  </a:lnTo>
                                  <a:lnTo>
                                    <a:pt x="316" y="553"/>
                                  </a:lnTo>
                                  <a:lnTo>
                                    <a:pt x="326" y="562"/>
                                  </a:lnTo>
                                  <a:lnTo>
                                    <a:pt x="326" y="567"/>
                                  </a:lnTo>
                                  <a:lnTo>
                                    <a:pt x="331" y="572"/>
                                  </a:lnTo>
                                  <a:lnTo>
                                    <a:pt x="331" y="577"/>
                                  </a:lnTo>
                                  <a:lnTo>
                                    <a:pt x="336" y="581"/>
                                  </a:lnTo>
                                  <a:lnTo>
                                    <a:pt x="336" y="586"/>
                                  </a:lnTo>
                                  <a:lnTo>
                                    <a:pt x="345" y="596"/>
                                  </a:lnTo>
                                  <a:lnTo>
                                    <a:pt x="345" y="601"/>
                                  </a:lnTo>
                                  <a:lnTo>
                                    <a:pt x="350" y="605"/>
                                  </a:lnTo>
                                  <a:lnTo>
                                    <a:pt x="350" y="610"/>
                                  </a:lnTo>
                                  <a:lnTo>
                                    <a:pt x="360" y="620"/>
                                  </a:lnTo>
                                  <a:lnTo>
                                    <a:pt x="360" y="625"/>
                                  </a:lnTo>
                                  <a:lnTo>
                                    <a:pt x="364" y="629"/>
                                  </a:lnTo>
                                  <a:lnTo>
                                    <a:pt x="364" y="634"/>
                                  </a:lnTo>
                                  <a:lnTo>
                                    <a:pt x="369" y="639"/>
                                  </a:lnTo>
                                  <a:lnTo>
                                    <a:pt x="369" y="644"/>
                                  </a:lnTo>
                                  <a:lnTo>
                                    <a:pt x="379" y="653"/>
                                  </a:lnTo>
                                  <a:lnTo>
                                    <a:pt x="379" y="658"/>
                                  </a:lnTo>
                                  <a:lnTo>
                                    <a:pt x="384" y="663"/>
                                  </a:lnTo>
                                  <a:lnTo>
                                    <a:pt x="384" y="668"/>
                                  </a:lnTo>
                                  <a:lnTo>
                                    <a:pt x="388" y="673"/>
                                  </a:lnTo>
                                  <a:lnTo>
                                    <a:pt x="388" y="677"/>
                                  </a:lnTo>
                                  <a:lnTo>
                                    <a:pt x="398" y="687"/>
                                  </a:lnTo>
                                  <a:lnTo>
                                    <a:pt x="398" y="692"/>
                                  </a:lnTo>
                                  <a:lnTo>
                                    <a:pt x="403" y="697"/>
                                  </a:lnTo>
                                  <a:lnTo>
                                    <a:pt x="403" y="701"/>
                                  </a:lnTo>
                                  <a:lnTo>
                                    <a:pt x="412" y="711"/>
                                  </a:lnTo>
                                  <a:lnTo>
                                    <a:pt x="412" y="716"/>
                                  </a:lnTo>
                                  <a:lnTo>
                                    <a:pt x="417" y="721"/>
                                  </a:lnTo>
                                  <a:lnTo>
                                    <a:pt x="417" y="725"/>
                                  </a:lnTo>
                                  <a:lnTo>
                                    <a:pt x="422" y="730"/>
                                  </a:lnTo>
                                  <a:lnTo>
                                    <a:pt x="422" y="735"/>
                                  </a:lnTo>
                                  <a:lnTo>
                                    <a:pt x="432" y="745"/>
                                  </a:lnTo>
                                  <a:lnTo>
                                    <a:pt x="432" y="749"/>
                                  </a:lnTo>
                                  <a:lnTo>
                                    <a:pt x="436" y="754"/>
                                  </a:lnTo>
                                  <a:lnTo>
                                    <a:pt x="436" y="759"/>
                                  </a:lnTo>
                                  <a:lnTo>
                                    <a:pt x="441" y="764"/>
                                  </a:lnTo>
                                  <a:lnTo>
                                    <a:pt x="441" y="769"/>
                                  </a:lnTo>
                                  <a:lnTo>
                                    <a:pt x="451" y="778"/>
                                  </a:lnTo>
                                  <a:lnTo>
                                    <a:pt x="451" y="783"/>
                                  </a:lnTo>
                                  <a:lnTo>
                                    <a:pt x="456" y="788"/>
                                  </a:lnTo>
                                  <a:lnTo>
                                    <a:pt x="456" y="793"/>
                                  </a:lnTo>
                                  <a:lnTo>
                                    <a:pt x="460" y="797"/>
                                  </a:lnTo>
                                  <a:lnTo>
                                    <a:pt x="460" y="802"/>
                                  </a:lnTo>
                                  <a:lnTo>
                                    <a:pt x="470" y="812"/>
                                  </a:lnTo>
                                  <a:lnTo>
                                    <a:pt x="470" y="817"/>
                                  </a:lnTo>
                                  <a:lnTo>
                                    <a:pt x="475" y="821"/>
                                  </a:lnTo>
                                  <a:lnTo>
                                    <a:pt x="475" y="826"/>
                                  </a:lnTo>
                                  <a:lnTo>
                                    <a:pt x="484" y="836"/>
                                  </a:lnTo>
                                  <a:lnTo>
                                    <a:pt x="484" y="841"/>
                                  </a:lnTo>
                                  <a:lnTo>
                                    <a:pt x="489" y="845"/>
                                  </a:lnTo>
                                  <a:lnTo>
                                    <a:pt x="489" y="850"/>
                                  </a:lnTo>
                                  <a:lnTo>
                                    <a:pt x="494" y="855"/>
                                  </a:lnTo>
                                  <a:lnTo>
                                    <a:pt x="494" y="860"/>
                                  </a:lnTo>
                                  <a:lnTo>
                                    <a:pt x="504" y="869"/>
                                  </a:lnTo>
                                  <a:lnTo>
                                    <a:pt x="504" y="874"/>
                                  </a:lnTo>
                                  <a:lnTo>
                                    <a:pt x="508" y="879"/>
                                  </a:lnTo>
                                  <a:lnTo>
                                    <a:pt x="508" y="884"/>
                                  </a:lnTo>
                                  <a:lnTo>
                                    <a:pt x="513" y="889"/>
                                  </a:lnTo>
                                  <a:lnTo>
                                    <a:pt x="513" y="893"/>
                                  </a:lnTo>
                                  <a:lnTo>
                                    <a:pt x="523" y="903"/>
                                  </a:lnTo>
                                  <a:lnTo>
                                    <a:pt x="523" y="908"/>
                                  </a:lnTo>
                                  <a:lnTo>
                                    <a:pt x="528" y="913"/>
                                  </a:lnTo>
                                  <a:lnTo>
                                    <a:pt x="528" y="917"/>
                                  </a:lnTo>
                                  <a:lnTo>
                                    <a:pt x="537" y="927"/>
                                  </a:lnTo>
                                  <a:lnTo>
                                    <a:pt x="537" y="932"/>
                                  </a:lnTo>
                                  <a:lnTo>
                                    <a:pt x="542" y="937"/>
                                  </a:lnTo>
                                  <a:lnTo>
                                    <a:pt x="542" y="941"/>
                                  </a:lnTo>
                                  <a:lnTo>
                                    <a:pt x="547" y="946"/>
                                  </a:lnTo>
                                  <a:lnTo>
                                    <a:pt x="547" y="951"/>
                                  </a:lnTo>
                                  <a:lnTo>
                                    <a:pt x="556" y="961"/>
                                  </a:lnTo>
                                  <a:lnTo>
                                    <a:pt x="556" y="965"/>
                                  </a:lnTo>
                                  <a:lnTo>
                                    <a:pt x="561" y="970"/>
                                  </a:lnTo>
                                  <a:lnTo>
                                    <a:pt x="561" y="975"/>
                                  </a:lnTo>
                                  <a:lnTo>
                                    <a:pt x="566" y="980"/>
                                  </a:lnTo>
                                  <a:lnTo>
                                    <a:pt x="566" y="985"/>
                                  </a:lnTo>
                                  <a:lnTo>
                                    <a:pt x="576" y="994"/>
                                  </a:lnTo>
                                  <a:lnTo>
                                    <a:pt x="576" y="999"/>
                                  </a:lnTo>
                                  <a:lnTo>
                                    <a:pt x="580" y="1004"/>
                                  </a:lnTo>
                                  <a:lnTo>
                                    <a:pt x="580" y="1009"/>
                                  </a:lnTo>
                                  <a:lnTo>
                                    <a:pt x="585" y="1013"/>
                                  </a:lnTo>
                                  <a:lnTo>
                                    <a:pt x="585" y="1018"/>
                                  </a:lnTo>
                                  <a:lnTo>
                                    <a:pt x="595" y="1028"/>
                                  </a:lnTo>
                                  <a:lnTo>
                                    <a:pt x="595" y="1033"/>
                                  </a:lnTo>
                                  <a:lnTo>
                                    <a:pt x="600" y="1037"/>
                                  </a:lnTo>
                                  <a:lnTo>
                                    <a:pt x="600" y="1042"/>
                                  </a:lnTo>
                                  <a:lnTo>
                                    <a:pt x="609" y="1052"/>
                                  </a:lnTo>
                                  <a:lnTo>
                                    <a:pt x="609" y="1057"/>
                                  </a:lnTo>
                                  <a:lnTo>
                                    <a:pt x="614" y="1061"/>
                                  </a:lnTo>
                                  <a:lnTo>
                                    <a:pt x="614" y="1066"/>
                                  </a:lnTo>
                                  <a:lnTo>
                                    <a:pt x="619" y="1071"/>
                                  </a:lnTo>
                                  <a:lnTo>
                                    <a:pt x="619" y="1076"/>
                                  </a:lnTo>
                                  <a:lnTo>
                                    <a:pt x="628" y="1085"/>
                                  </a:lnTo>
                                  <a:lnTo>
                                    <a:pt x="628" y="1090"/>
                                  </a:lnTo>
                                  <a:lnTo>
                                    <a:pt x="633" y="1095"/>
                                  </a:lnTo>
                                  <a:lnTo>
                                    <a:pt x="633" y="1100"/>
                                  </a:lnTo>
                                  <a:lnTo>
                                    <a:pt x="638" y="1105"/>
                                  </a:lnTo>
                                  <a:lnTo>
                                    <a:pt x="638" y="1109"/>
                                  </a:lnTo>
                                  <a:lnTo>
                                    <a:pt x="648" y="1119"/>
                                  </a:lnTo>
                                  <a:lnTo>
                                    <a:pt x="648" y="1124"/>
                                  </a:lnTo>
                                  <a:lnTo>
                                    <a:pt x="652" y="1129"/>
                                  </a:lnTo>
                                  <a:lnTo>
                                    <a:pt x="652" y="1133"/>
                                  </a:lnTo>
                                  <a:lnTo>
                                    <a:pt x="662" y="1143"/>
                                  </a:lnTo>
                                  <a:lnTo>
                                    <a:pt x="662" y="1148"/>
                                  </a:lnTo>
                                  <a:lnTo>
                                    <a:pt x="667" y="1153"/>
                                  </a:lnTo>
                                  <a:lnTo>
                                    <a:pt x="667" y="1157"/>
                                  </a:lnTo>
                                  <a:lnTo>
                                    <a:pt x="672" y="1162"/>
                                  </a:lnTo>
                                  <a:lnTo>
                                    <a:pt x="672" y="1167"/>
                                  </a:lnTo>
                                  <a:lnTo>
                                    <a:pt x="681" y="1177"/>
                                  </a:lnTo>
                                  <a:lnTo>
                                    <a:pt x="681" y="1181"/>
                                  </a:lnTo>
                                  <a:lnTo>
                                    <a:pt x="686" y="1186"/>
                                  </a:lnTo>
                                  <a:lnTo>
                                    <a:pt x="686" y="1191"/>
                                  </a:lnTo>
                                  <a:lnTo>
                                    <a:pt x="691" y="1196"/>
                                  </a:lnTo>
                                  <a:lnTo>
                                    <a:pt x="691" y="1201"/>
                                  </a:lnTo>
                                  <a:lnTo>
                                    <a:pt x="700" y="1210"/>
                                  </a:lnTo>
                                  <a:lnTo>
                                    <a:pt x="700" y="1215"/>
                                  </a:lnTo>
                                  <a:lnTo>
                                    <a:pt x="705" y="1220"/>
                                  </a:lnTo>
                                  <a:lnTo>
                                    <a:pt x="705" y="1225"/>
                                  </a:lnTo>
                                  <a:lnTo>
                                    <a:pt x="715" y="1234"/>
                                  </a:lnTo>
                                  <a:lnTo>
                                    <a:pt x="715" y="1239"/>
                                  </a:lnTo>
                                  <a:lnTo>
                                    <a:pt x="720" y="1244"/>
                                  </a:lnTo>
                                  <a:lnTo>
                                    <a:pt x="720" y="1249"/>
                                  </a:lnTo>
                                  <a:lnTo>
                                    <a:pt x="724" y="1254"/>
                                  </a:lnTo>
                                  <a:lnTo>
                                    <a:pt x="724" y="1258"/>
                                  </a:lnTo>
                                  <a:lnTo>
                                    <a:pt x="734" y="1268"/>
                                  </a:lnTo>
                                  <a:lnTo>
                                    <a:pt x="734" y="1273"/>
                                  </a:lnTo>
                                  <a:lnTo>
                                    <a:pt x="739" y="1278"/>
                                  </a:lnTo>
                                  <a:lnTo>
                                    <a:pt x="739" y="1282"/>
                                  </a:lnTo>
                                  <a:lnTo>
                                    <a:pt x="744" y="1287"/>
                                  </a:lnTo>
                                  <a:lnTo>
                                    <a:pt x="744" y="1292"/>
                                  </a:lnTo>
                                  <a:lnTo>
                                    <a:pt x="753" y="1302"/>
                                  </a:lnTo>
                                  <a:lnTo>
                                    <a:pt x="753" y="1306"/>
                                  </a:lnTo>
                                  <a:lnTo>
                                    <a:pt x="758" y="1311"/>
                                  </a:lnTo>
                                  <a:lnTo>
                                    <a:pt x="758" y="1316"/>
                                  </a:lnTo>
                                  <a:lnTo>
                                    <a:pt x="763" y="1321"/>
                                  </a:lnTo>
                                  <a:lnTo>
                                    <a:pt x="763" y="1326"/>
                                  </a:lnTo>
                                  <a:lnTo>
                                    <a:pt x="772" y="1335"/>
                                  </a:lnTo>
                                  <a:lnTo>
                                    <a:pt x="772" y="1340"/>
                                  </a:lnTo>
                                  <a:lnTo>
                                    <a:pt x="777" y="1345"/>
                                  </a:lnTo>
                                  <a:lnTo>
                                    <a:pt x="777" y="1350"/>
                                  </a:lnTo>
                                  <a:lnTo>
                                    <a:pt x="787" y="1359"/>
                                  </a:lnTo>
                                  <a:lnTo>
                                    <a:pt x="787" y="1364"/>
                                  </a:lnTo>
                                  <a:lnTo>
                                    <a:pt x="792" y="1369"/>
                                  </a:lnTo>
                                  <a:lnTo>
                                    <a:pt x="792" y="1374"/>
                                  </a:lnTo>
                                  <a:lnTo>
                                    <a:pt x="796" y="1378"/>
                                  </a:lnTo>
                                  <a:lnTo>
                                    <a:pt x="796" y="1383"/>
                                  </a:lnTo>
                                  <a:lnTo>
                                    <a:pt x="806" y="1393"/>
                                  </a:lnTo>
                                  <a:lnTo>
                                    <a:pt x="806" y="1398"/>
                                  </a:lnTo>
                                  <a:lnTo>
                                    <a:pt x="811" y="1402"/>
                                  </a:lnTo>
                                  <a:lnTo>
                                    <a:pt x="811" y="1407"/>
                                  </a:lnTo>
                                  <a:lnTo>
                                    <a:pt x="816" y="1412"/>
                                  </a:lnTo>
                                  <a:lnTo>
                                    <a:pt x="816" y="1417"/>
                                  </a:lnTo>
                                  <a:lnTo>
                                    <a:pt x="825" y="1426"/>
                                  </a:lnTo>
                                  <a:lnTo>
                                    <a:pt x="825" y="1431"/>
                                  </a:lnTo>
                                  <a:lnTo>
                                    <a:pt x="830" y="1436"/>
                                  </a:lnTo>
                                  <a:lnTo>
                                    <a:pt x="830" y="1441"/>
                                  </a:lnTo>
                                  <a:lnTo>
                                    <a:pt x="840" y="1450"/>
                                  </a:lnTo>
                                  <a:lnTo>
                                    <a:pt x="840" y="1455"/>
                                  </a:lnTo>
                                  <a:lnTo>
                                    <a:pt x="844" y="1460"/>
                                  </a:lnTo>
                                  <a:lnTo>
                                    <a:pt x="844" y="1465"/>
                                  </a:lnTo>
                                  <a:lnTo>
                                    <a:pt x="849" y="1470"/>
                                  </a:lnTo>
                                  <a:lnTo>
                                    <a:pt x="849" y="1474"/>
                                  </a:lnTo>
                                  <a:lnTo>
                                    <a:pt x="859" y="1484"/>
                                  </a:lnTo>
                                  <a:lnTo>
                                    <a:pt x="859" y="1489"/>
                                  </a:lnTo>
                                  <a:lnTo>
                                    <a:pt x="864" y="1494"/>
                                  </a:lnTo>
                                  <a:lnTo>
                                    <a:pt x="864" y="1498"/>
                                  </a:lnTo>
                                  <a:lnTo>
                                    <a:pt x="868" y="1503"/>
                                  </a:lnTo>
                                  <a:lnTo>
                                    <a:pt x="868" y="1508"/>
                                  </a:lnTo>
                                  <a:lnTo>
                                    <a:pt x="878" y="1518"/>
                                  </a:lnTo>
                                  <a:lnTo>
                                    <a:pt x="878" y="1522"/>
                                  </a:lnTo>
                                  <a:lnTo>
                                    <a:pt x="883" y="1527"/>
                                  </a:lnTo>
                                  <a:lnTo>
                                    <a:pt x="883" y="1532"/>
                                  </a:lnTo>
                                  <a:lnTo>
                                    <a:pt x="888" y="1537"/>
                                  </a:lnTo>
                                  <a:lnTo>
                                    <a:pt x="888" y="1542"/>
                                  </a:lnTo>
                                  <a:lnTo>
                                    <a:pt x="897" y="1551"/>
                                  </a:lnTo>
                                  <a:lnTo>
                                    <a:pt x="897" y="1556"/>
                                  </a:lnTo>
                                  <a:lnTo>
                                    <a:pt x="902" y="1561"/>
                                  </a:lnTo>
                                  <a:lnTo>
                                    <a:pt x="902" y="1566"/>
                                  </a:lnTo>
                                  <a:lnTo>
                                    <a:pt x="912" y="1575"/>
                                  </a:lnTo>
                                  <a:lnTo>
                                    <a:pt x="912" y="1580"/>
                                  </a:lnTo>
                                  <a:lnTo>
                                    <a:pt x="916" y="1585"/>
                                  </a:lnTo>
                                  <a:lnTo>
                                    <a:pt x="916" y="1590"/>
                                  </a:lnTo>
                                  <a:lnTo>
                                    <a:pt x="921" y="1594"/>
                                  </a:lnTo>
                                  <a:lnTo>
                                    <a:pt x="921" y="1599"/>
                                  </a:lnTo>
                                  <a:lnTo>
                                    <a:pt x="931" y="1609"/>
                                  </a:lnTo>
                                  <a:lnTo>
                                    <a:pt x="931" y="1614"/>
                                  </a:lnTo>
                                  <a:lnTo>
                                    <a:pt x="936" y="1618"/>
                                  </a:lnTo>
                                  <a:lnTo>
                                    <a:pt x="936" y="1623"/>
                                  </a:lnTo>
                                  <a:lnTo>
                                    <a:pt x="940" y="1628"/>
                                  </a:lnTo>
                                  <a:lnTo>
                                    <a:pt x="940" y="1633"/>
                                  </a:lnTo>
                                  <a:lnTo>
                                    <a:pt x="950" y="1642"/>
                                  </a:lnTo>
                                  <a:lnTo>
                                    <a:pt x="950" y="1647"/>
                                  </a:lnTo>
                                  <a:lnTo>
                                    <a:pt x="955" y="1652"/>
                                  </a:lnTo>
                                  <a:lnTo>
                                    <a:pt x="955" y="1657"/>
                                  </a:lnTo>
                                  <a:lnTo>
                                    <a:pt x="964" y="1666"/>
                                  </a:lnTo>
                                  <a:lnTo>
                                    <a:pt x="964" y="1671"/>
                                  </a:lnTo>
                                  <a:lnTo>
                                    <a:pt x="969" y="1676"/>
                                  </a:lnTo>
                                  <a:lnTo>
                                    <a:pt x="969" y="1681"/>
                                  </a:lnTo>
                                  <a:lnTo>
                                    <a:pt x="974" y="1686"/>
                                  </a:lnTo>
                                  <a:lnTo>
                                    <a:pt x="974" y="1690"/>
                                  </a:lnTo>
                                  <a:lnTo>
                                    <a:pt x="984" y="1700"/>
                                  </a:lnTo>
                                  <a:lnTo>
                                    <a:pt x="984" y="1705"/>
                                  </a:lnTo>
                                  <a:lnTo>
                                    <a:pt x="988" y="1710"/>
                                  </a:lnTo>
                                  <a:lnTo>
                                    <a:pt x="988" y="1714"/>
                                  </a:lnTo>
                                  <a:lnTo>
                                    <a:pt x="993" y="1719"/>
                                  </a:lnTo>
                                  <a:lnTo>
                                    <a:pt x="993" y="1724"/>
                                  </a:lnTo>
                                  <a:lnTo>
                                    <a:pt x="1003" y="1734"/>
                                  </a:lnTo>
                                  <a:lnTo>
                                    <a:pt x="1003" y="1738"/>
                                  </a:lnTo>
                                  <a:lnTo>
                                    <a:pt x="1008" y="1743"/>
                                  </a:lnTo>
                                  <a:lnTo>
                                    <a:pt x="1008" y="1748"/>
                                  </a:lnTo>
                                  <a:lnTo>
                                    <a:pt x="1017" y="1758"/>
                                  </a:lnTo>
                                  <a:lnTo>
                                    <a:pt x="1017" y="1762"/>
                                  </a:lnTo>
                                  <a:lnTo>
                                    <a:pt x="1022" y="1767"/>
                                  </a:lnTo>
                                  <a:lnTo>
                                    <a:pt x="1022" y="1772"/>
                                  </a:lnTo>
                                  <a:lnTo>
                                    <a:pt x="1027" y="1777"/>
                                  </a:lnTo>
                                  <a:lnTo>
                                    <a:pt x="1027" y="1782"/>
                                  </a:lnTo>
                                  <a:lnTo>
                                    <a:pt x="1036" y="1791"/>
                                  </a:lnTo>
                                  <a:lnTo>
                                    <a:pt x="1036" y="1796"/>
                                  </a:lnTo>
                                  <a:lnTo>
                                    <a:pt x="1041" y="1801"/>
                                  </a:lnTo>
                                  <a:lnTo>
                                    <a:pt x="1041" y="1806"/>
                                  </a:lnTo>
                                  <a:lnTo>
                                    <a:pt x="1046" y="1810"/>
                                  </a:lnTo>
                                  <a:lnTo>
                                    <a:pt x="1046" y="1815"/>
                                  </a:lnTo>
                                  <a:lnTo>
                                    <a:pt x="1056" y="1825"/>
                                  </a:lnTo>
                                  <a:lnTo>
                                    <a:pt x="1056" y="1830"/>
                                  </a:lnTo>
                                  <a:lnTo>
                                    <a:pt x="1060" y="1834"/>
                                  </a:lnTo>
                                  <a:lnTo>
                                    <a:pt x="1060" y="1839"/>
                                  </a:lnTo>
                                  <a:lnTo>
                                    <a:pt x="1065" y="1844"/>
                                  </a:lnTo>
                                  <a:lnTo>
                                    <a:pt x="1065" y="1849"/>
                                  </a:lnTo>
                                  <a:lnTo>
                                    <a:pt x="1075" y="1858"/>
                                  </a:lnTo>
                                  <a:lnTo>
                                    <a:pt x="1075" y="1863"/>
                                  </a:lnTo>
                                  <a:lnTo>
                                    <a:pt x="1080" y="1868"/>
                                  </a:lnTo>
                                  <a:lnTo>
                                    <a:pt x="1080" y="1873"/>
                                  </a:lnTo>
                                  <a:lnTo>
                                    <a:pt x="1089" y="1882"/>
                                  </a:lnTo>
                                  <a:lnTo>
                                    <a:pt x="1089" y="1887"/>
                                  </a:lnTo>
                                  <a:lnTo>
                                    <a:pt x="1094" y="1892"/>
                                  </a:lnTo>
                                  <a:lnTo>
                                    <a:pt x="1094" y="1897"/>
                                  </a:lnTo>
                                  <a:lnTo>
                                    <a:pt x="1099" y="1902"/>
                                  </a:lnTo>
                                  <a:lnTo>
                                    <a:pt x="1099" y="1906"/>
                                  </a:lnTo>
                                  <a:lnTo>
                                    <a:pt x="1108" y="1916"/>
                                  </a:lnTo>
                                  <a:lnTo>
                                    <a:pt x="1108" y="1921"/>
                                  </a:lnTo>
                                  <a:lnTo>
                                    <a:pt x="1113" y="1926"/>
                                  </a:lnTo>
                                  <a:lnTo>
                                    <a:pt x="1113" y="1930"/>
                                  </a:lnTo>
                                  <a:lnTo>
                                    <a:pt x="1118" y="1935"/>
                                  </a:lnTo>
                                  <a:lnTo>
                                    <a:pt x="1118" y="1940"/>
                                  </a:lnTo>
                                  <a:lnTo>
                                    <a:pt x="1128" y="1950"/>
                                  </a:lnTo>
                                  <a:lnTo>
                                    <a:pt x="1128" y="1955"/>
                                  </a:lnTo>
                                  <a:lnTo>
                                    <a:pt x="1132" y="1959"/>
                                  </a:lnTo>
                                  <a:lnTo>
                                    <a:pt x="1132" y="1964"/>
                                  </a:lnTo>
                                  <a:lnTo>
                                    <a:pt x="1142" y="1974"/>
                                  </a:lnTo>
                                  <a:lnTo>
                                    <a:pt x="1142" y="1979"/>
                                  </a:lnTo>
                                  <a:lnTo>
                                    <a:pt x="1147" y="1983"/>
                                  </a:lnTo>
                                  <a:lnTo>
                                    <a:pt x="1147" y="1988"/>
                                  </a:lnTo>
                                  <a:lnTo>
                                    <a:pt x="1152" y="1993"/>
                                  </a:lnTo>
                                  <a:lnTo>
                                    <a:pt x="1152" y="1998"/>
                                  </a:lnTo>
                                  <a:lnTo>
                                    <a:pt x="1161" y="2007"/>
                                  </a:lnTo>
                                  <a:lnTo>
                                    <a:pt x="1161" y="2012"/>
                                  </a:lnTo>
                                  <a:lnTo>
                                    <a:pt x="1166" y="2017"/>
                                  </a:lnTo>
                                  <a:lnTo>
                                    <a:pt x="1166" y="2022"/>
                                  </a:lnTo>
                                  <a:lnTo>
                                    <a:pt x="1171" y="2027"/>
                                  </a:lnTo>
                                  <a:lnTo>
                                    <a:pt x="1171" y="2031"/>
                                  </a:lnTo>
                                  <a:lnTo>
                                    <a:pt x="1180" y="2041"/>
                                  </a:lnTo>
                                  <a:lnTo>
                                    <a:pt x="1180" y="2046"/>
                                  </a:lnTo>
                                  <a:lnTo>
                                    <a:pt x="1185" y="2051"/>
                                  </a:lnTo>
                                  <a:lnTo>
                                    <a:pt x="1185" y="2055"/>
                                  </a:lnTo>
                                  <a:lnTo>
                                    <a:pt x="1190" y="2060"/>
                                  </a:lnTo>
                                  <a:lnTo>
                                    <a:pt x="1190" y="2065"/>
                                  </a:lnTo>
                                  <a:lnTo>
                                    <a:pt x="1200" y="2075"/>
                                  </a:lnTo>
                                  <a:lnTo>
                                    <a:pt x="1200" y="2079"/>
                                  </a:lnTo>
                                  <a:lnTo>
                                    <a:pt x="1204" y="2084"/>
                                  </a:lnTo>
                                  <a:lnTo>
                                    <a:pt x="1204" y="2089"/>
                                  </a:lnTo>
                                  <a:lnTo>
                                    <a:pt x="1214" y="2099"/>
                                  </a:lnTo>
                                  <a:lnTo>
                                    <a:pt x="1214" y="2103"/>
                                  </a:lnTo>
                                  <a:lnTo>
                                    <a:pt x="1219" y="2108"/>
                                  </a:lnTo>
                                  <a:lnTo>
                                    <a:pt x="1219" y="2113"/>
                                  </a:lnTo>
                                  <a:lnTo>
                                    <a:pt x="1224" y="2118"/>
                                  </a:lnTo>
                                  <a:lnTo>
                                    <a:pt x="1224" y="2123"/>
                                  </a:lnTo>
                                  <a:lnTo>
                                    <a:pt x="1233" y="2132"/>
                                  </a:lnTo>
                                  <a:lnTo>
                                    <a:pt x="1233" y="2137"/>
                                  </a:lnTo>
                                  <a:lnTo>
                                    <a:pt x="1238" y="2142"/>
                                  </a:lnTo>
                                  <a:lnTo>
                                    <a:pt x="1238" y="2147"/>
                                  </a:lnTo>
                                  <a:lnTo>
                                    <a:pt x="1243" y="2151"/>
                                  </a:lnTo>
                                  <a:lnTo>
                                    <a:pt x="1243" y="2156"/>
                                  </a:lnTo>
                                  <a:lnTo>
                                    <a:pt x="1252" y="2166"/>
                                  </a:lnTo>
                                  <a:lnTo>
                                    <a:pt x="1252" y="2171"/>
                                  </a:lnTo>
                                  <a:lnTo>
                                    <a:pt x="1257" y="2175"/>
                                  </a:lnTo>
                                  <a:lnTo>
                                    <a:pt x="1257" y="2180"/>
                                  </a:lnTo>
                                  <a:lnTo>
                                    <a:pt x="1267" y="2190"/>
                                  </a:lnTo>
                                  <a:lnTo>
                                    <a:pt x="1267" y="2195"/>
                                  </a:lnTo>
                                  <a:lnTo>
                                    <a:pt x="1272" y="2199"/>
                                  </a:lnTo>
                                  <a:lnTo>
                                    <a:pt x="1272" y="22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6"/>
                          <wps:cNvSpPr>
                            <a:spLocks/>
                          </wps:cNvSpPr>
                          <wps:spPr bwMode="auto">
                            <a:xfrm>
                              <a:off x="4723" y="1397"/>
                              <a:ext cx="1277" cy="2214"/>
                            </a:xfrm>
                            <a:custGeom>
                              <a:avLst/>
                              <a:gdLst>
                                <a:gd name="T0" fmla="*/ 15 w 1277"/>
                                <a:gd name="T1" fmla="*/ 29 h 2214"/>
                                <a:gd name="T2" fmla="*/ 44 w 1277"/>
                                <a:gd name="T3" fmla="*/ 72 h 2214"/>
                                <a:gd name="T4" fmla="*/ 63 w 1277"/>
                                <a:gd name="T5" fmla="*/ 111 h 2214"/>
                                <a:gd name="T6" fmla="*/ 87 w 1277"/>
                                <a:gd name="T7" fmla="*/ 149 h 2214"/>
                                <a:gd name="T8" fmla="*/ 106 w 1277"/>
                                <a:gd name="T9" fmla="*/ 187 h 2214"/>
                                <a:gd name="T10" fmla="*/ 135 w 1277"/>
                                <a:gd name="T11" fmla="*/ 231 h 2214"/>
                                <a:gd name="T12" fmla="*/ 154 w 1277"/>
                                <a:gd name="T13" fmla="*/ 269 h 2214"/>
                                <a:gd name="T14" fmla="*/ 178 w 1277"/>
                                <a:gd name="T15" fmla="*/ 307 h 2214"/>
                                <a:gd name="T16" fmla="*/ 197 w 1277"/>
                                <a:gd name="T17" fmla="*/ 346 h 2214"/>
                                <a:gd name="T18" fmla="*/ 226 w 1277"/>
                                <a:gd name="T19" fmla="*/ 389 h 2214"/>
                                <a:gd name="T20" fmla="*/ 245 w 1277"/>
                                <a:gd name="T21" fmla="*/ 427 h 2214"/>
                                <a:gd name="T22" fmla="*/ 274 w 1277"/>
                                <a:gd name="T23" fmla="*/ 471 h 2214"/>
                                <a:gd name="T24" fmla="*/ 293 w 1277"/>
                                <a:gd name="T25" fmla="*/ 509 h 2214"/>
                                <a:gd name="T26" fmla="*/ 317 w 1277"/>
                                <a:gd name="T27" fmla="*/ 548 h 2214"/>
                                <a:gd name="T28" fmla="*/ 336 w 1277"/>
                                <a:gd name="T29" fmla="*/ 586 h 2214"/>
                                <a:gd name="T30" fmla="*/ 365 w 1277"/>
                                <a:gd name="T31" fmla="*/ 629 h 2214"/>
                                <a:gd name="T32" fmla="*/ 384 w 1277"/>
                                <a:gd name="T33" fmla="*/ 668 h 2214"/>
                                <a:gd name="T34" fmla="*/ 408 w 1277"/>
                                <a:gd name="T35" fmla="*/ 706 h 2214"/>
                                <a:gd name="T36" fmla="*/ 428 w 1277"/>
                                <a:gd name="T37" fmla="*/ 744 h 2214"/>
                                <a:gd name="T38" fmla="*/ 456 w 1277"/>
                                <a:gd name="T39" fmla="*/ 788 h 2214"/>
                                <a:gd name="T40" fmla="*/ 476 w 1277"/>
                                <a:gd name="T41" fmla="*/ 826 h 2214"/>
                                <a:gd name="T42" fmla="*/ 500 w 1277"/>
                                <a:gd name="T43" fmla="*/ 864 h 2214"/>
                                <a:gd name="T44" fmla="*/ 519 w 1277"/>
                                <a:gd name="T45" fmla="*/ 903 h 2214"/>
                                <a:gd name="T46" fmla="*/ 548 w 1277"/>
                                <a:gd name="T47" fmla="*/ 946 h 2214"/>
                                <a:gd name="T48" fmla="*/ 567 w 1277"/>
                                <a:gd name="T49" fmla="*/ 984 h 2214"/>
                                <a:gd name="T50" fmla="*/ 591 w 1277"/>
                                <a:gd name="T51" fmla="*/ 1023 h 2214"/>
                                <a:gd name="T52" fmla="*/ 615 w 1277"/>
                                <a:gd name="T53" fmla="*/ 1066 h 2214"/>
                                <a:gd name="T54" fmla="*/ 639 w 1277"/>
                                <a:gd name="T55" fmla="*/ 1104 h 2214"/>
                                <a:gd name="T56" fmla="*/ 658 w 1277"/>
                                <a:gd name="T57" fmla="*/ 1143 h 2214"/>
                                <a:gd name="T58" fmla="*/ 687 w 1277"/>
                                <a:gd name="T59" fmla="*/ 1186 h 2214"/>
                                <a:gd name="T60" fmla="*/ 706 w 1277"/>
                                <a:gd name="T61" fmla="*/ 1225 h 2214"/>
                                <a:gd name="T62" fmla="*/ 730 w 1277"/>
                                <a:gd name="T63" fmla="*/ 1263 h 2214"/>
                                <a:gd name="T64" fmla="*/ 749 w 1277"/>
                                <a:gd name="T65" fmla="*/ 1301 h 2214"/>
                                <a:gd name="T66" fmla="*/ 778 w 1277"/>
                                <a:gd name="T67" fmla="*/ 1345 h 2214"/>
                                <a:gd name="T68" fmla="*/ 797 w 1277"/>
                                <a:gd name="T69" fmla="*/ 1383 h 2214"/>
                                <a:gd name="T70" fmla="*/ 821 w 1277"/>
                                <a:gd name="T71" fmla="*/ 1421 h 2214"/>
                                <a:gd name="T72" fmla="*/ 840 w 1277"/>
                                <a:gd name="T73" fmla="*/ 1460 h 2214"/>
                                <a:gd name="T74" fmla="*/ 869 w 1277"/>
                                <a:gd name="T75" fmla="*/ 1503 h 2214"/>
                                <a:gd name="T76" fmla="*/ 888 w 1277"/>
                                <a:gd name="T77" fmla="*/ 1541 h 2214"/>
                                <a:gd name="T78" fmla="*/ 912 w 1277"/>
                                <a:gd name="T79" fmla="*/ 1580 h 2214"/>
                                <a:gd name="T80" fmla="*/ 936 w 1277"/>
                                <a:gd name="T81" fmla="*/ 1623 h 2214"/>
                                <a:gd name="T82" fmla="*/ 960 w 1277"/>
                                <a:gd name="T83" fmla="*/ 1661 h 2214"/>
                                <a:gd name="T84" fmla="*/ 980 w 1277"/>
                                <a:gd name="T85" fmla="*/ 1700 h 2214"/>
                                <a:gd name="T86" fmla="*/ 1008 w 1277"/>
                                <a:gd name="T87" fmla="*/ 1743 h 2214"/>
                                <a:gd name="T88" fmla="*/ 1028 w 1277"/>
                                <a:gd name="T89" fmla="*/ 1781 h 2214"/>
                                <a:gd name="T90" fmla="*/ 1052 w 1277"/>
                                <a:gd name="T91" fmla="*/ 1820 h 2214"/>
                                <a:gd name="T92" fmla="*/ 1071 w 1277"/>
                                <a:gd name="T93" fmla="*/ 1858 h 2214"/>
                                <a:gd name="T94" fmla="*/ 1100 w 1277"/>
                                <a:gd name="T95" fmla="*/ 1901 h 2214"/>
                                <a:gd name="T96" fmla="*/ 1119 w 1277"/>
                                <a:gd name="T97" fmla="*/ 1940 h 2214"/>
                                <a:gd name="T98" fmla="*/ 1143 w 1277"/>
                                <a:gd name="T99" fmla="*/ 1978 h 2214"/>
                                <a:gd name="T100" fmla="*/ 1162 w 1277"/>
                                <a:gd name="T101" fmla="*/ 2017 h 2214"/>
                                <a:gd name="T102" fmla="*/ 1191 w 1277"/>
                                <a:gd name="T103" fmla="*/ 2060 h 2214"/>
                                <a:gd name="T104" fmla="*/ 1210 w 1277"/>
                                <a:gd name="T105" fmla="*/ 2098 h 2214"/>
                                <a:gd name="T106" fmla="*/ 1234 w 1277"/>
                                <a:gd name="T107" fmla="*/ 2137 h 2214"/>
                                <a:gd name="T108" fmla="*/ 1258 w 1277"/>
                                <a:gd name="T109" fmla="*/ 218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77" h="2214">
                                  <a:moveTo>
                                    <a:pt x="0" y="0"/>
                                  </a:moveTo>
                                  <a:lnTo>
                                    <a:pt x="0"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lnTo>
                                    <a:pt x="44" y="77"/>
                                  </a:lnTo>
                                  <a:lnTo>
                                    <a:pt x="48" y="82"/>
                                  </a:lnTo>
                                  <a:lnTo>
                                    <a:pt x="48" y="87"/>
                                  </a:lnTo>
                                  <a:lnTo>
                                    <a:pt x="53" y="91"/>
                                  </a:lnTo>
                                  <a:lnTo>
                                    <a:pt x="53" y="96"/>
                                  </a:lnTo>
                                  <a:lnTo>
                                    <a:pt x="63" y="106"/>
                                  </a:lnTo>
                                  <a:lnTo>
                                    <a:pt x="63" y="111"/>
                                  </a:lnTo>
                                  <a:lnTo>
                                    <a:pt x="68" y="115"/>
                                  </a:lnTo>
                                  <a:lnTo>
                                    <a:pt x="68" y="120"/>
                                  </a:lnTo>
                                  <a:lnTo>
                                    <a:pt x="77" y="130"/>
                                  </a:lnTo>
                                  <a:lnTo>
                                    <a:pt x="77" y="135"/>
                                  </a:lnTo>
                                  <a:lnTo>
                                    <a:pt x="82" y="139"/>
                                  </a:lnTo>
                                  <a:lnTo>
                                    <a:pt x="82" y="144"/>
                                  </a:lnTo>
                                  <a:lnTo>
                                    <a:pt x="87" y="149"/>
                                  </a:lnTo>
                                  <a:lnTo>
                                    <a:pt x="87" y="154"/>
                                  </a:lnTo>
                                  <a:lnTo>
                                    <a:pt x="96" y="163"/>
                                  </a:lnTo>
                                  <a:lnTo>
                                    <a:pt x="96" y="168"/>
                                  </a:lnTo>
                                  <a:lnTo>
                                    <a:pt x="101" y="173"/>
                                  </a:lnTo>
                                  <a:lnTo>
                                    <a:pt x="101" y="178"/>
                                  </a:lnTo>
                                  <a:lnTo>
                                    <a:pt x="106" y="183"/>
                                  </a:lnTo>
                                  <a:lnTo>
                                    <a:pt x="106" y="187"/>
                                  </a:lnTo>
                                  <a:lnTo>
                                    <a:pt x="116" y="197"/>
                                  </a:lnTo>
                                  <a:lnTo>
                                    <a:pt x="116" y="202"/>
                                  </a:lnTo>
                                  <a:lnTo>
                                    <a:pt x="120" y="207"/>
                                  </a:lnTo>
                                  <a:lnTo>
                                    <a:pt x="120" y="211"/>
                                  </a:lnTo>
                                  <a:lnTo>
                                    <a:pt x="125" y="216"/>
                                  </a:lnTo>
                                  <a:lnTo>
                                    <a:pt x="125" y="221"/>
                                  </a:lnTo>
                                  <a:lnTo>
                                    <a:pt x="135" y="231"/>
                                  </a:lnTo>
                                  <a:lnTo>
                                    <a:pt x="135" y="235"/>
                                  </a:lnTo>
                                  <a:lnTo>
                                    <a:pt x="140" y="240"/>
                                  </a:lnTo>
                                  <a:lnTo>
                                    <a:pt x="140" y="245"/>
                                  </a:lnTo>
                                  <a:lnTo>
                                    <a:pt x="149" y="255"/>
                                  </a:lnTo>
                                  <a:lnTo>
                                    <a:pt x="149" y="259"/>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8" y="322"/>
                                  </a:lnTo>
                                  <a:lnTo>
                                    <a:pt x="188" y="327"/>
                                  </a:lnTo>
                                  <a:lnTo>
                                    <a:pt x="192" y="331"/>
                                  </a:lnTo>
                                  <a:lnTo>
                                    <a:pt x="192" y="336"/>
                                  </a:lnTo>
                                  <a:lnTo>
                                    <a:pt x="197" y="341"/>
                                  </a:lnTo>
                                  <a:lnTo>
                                    <a:pt x="197" y="346"/>
                                  </a:lnTo>
                                  <a:lnTo>
                                    <a:pt x="207" y="355"/>
                                  </a:lnTo>
                                  <a:lnTo>
                                    <a:pt x="207" y="360"/>
                                  </a:lnTo>
                                  <a:lnTo>
                                    <a:pt x="212" y="365"/>
                                  </a:lnTo>
                                  <a:lnTo>
                                    <a:pt x="212" y="370"/>
                                  </a:lnTo>
                                  <a:lnTo>
                                    <a:pt x="221" y="379"/>
                                  </a:lnTo>
                                  <a:lnTo>
                                    <a:pt x="221" y="384"/>
                                  </a:lnTo>
                                  <a:lnTo>
                                    <a:pt x="226" y="389"/>
                                  </a:lnTo>
                                  <a:lnTo>
                                    <a:pt x="226" y="394"/>
                                  </a:lnTo>
                                  <a:lnTo>
                                    <a:pt x="231" y="399"/>
                                  </a:lnTo>
                                  <a:lnTo>
                                    <a:pt x="231" y="403"/>
                                  </a:lnTo>
                                  <a:lnTo>
                                    <a:pt x="240" y="413"/>
                                  </a:lnTo>
                                  <a:lnTo>
                                    <a:pt x="240" y="418"/>
                                  </a:lnTo>
                                  <a:lnTo>
                                    <a:pt x="245" y="423"/>
                                  </a:lnTo>
                                  <a:lnTo>
                                    <a:pt x="245" y="427"/>
                                  </a:lnTo>
                                  <a:lnTo>
                                    <a:pt x="250" y="432"/>
                                  </a:lnTo>
                                  <a:lnTo>
                                    <a:pt x="250" y="437"/>
                                  </a:lnTo>
                                  <a:lnTo>
                                    <a:pt x="260" y="447"/>
                                  </a:lnTo>
                                  <a:lnTo>
                                    <a:pt x="260" y="452"/>
                                  </a:lnTo>
                                  <a:lnTo>
                                    <a:pt x="264" y="456"/>
                                  </a:lnTo>
                                  <a:lnTo>
                                    <a:pt x="264" y="461"/>
                                  </a:lnTo>
                                  <a:lnTo>
                                    <a:pt x="274" y="471"/>
                                  </a:lnTo>
                                  <a:lnTo>
                                    <a:pt x="274" y="476"/>
                                  </a:lnTo>
                                  <a:lnTo>
                                    <a:pt x="279" y="480"/>
                                  </a:lnTo>
                                  <a:lnTo>
                                    <a:pt x="279" y="485"/>
                                  </a:lnTo>
                                  <a:lnTo>
                                    <a:pt x="284" y="490"/>
                                  </a:lnTo>
                                  <a:lnTo>
                                    <a:pt x="284" y="495"/>
                                  </a:lnTo>
                                  <a:lnTo>
                                    <a:pt x="293" y="504"/>
                                  </a:lnTo>
                                  <a:lnTo>
                                    <a:pt x="293" y="509"/>
                                  </a:lnTo>
                                  <a:lnTo>
                                    <a:pt x="298" y="514"/>
                                  </a:lnTo>
                                  <a:lnTo>
                                    <a:pt x="298" y="519"/>
                                  </a:lnTo>
                                  <a:lnTo>
                                    <a:pt x="303" y="524"/>
                                  </a:lnTo>
                                  <a:lnTo>
                                    <a:pt x="303" y="528"/>
                                  </a:lnTo>
                                  <a:lnTo>
                                    <a:pt x="312" y="538"/>
                                  </a:lnTo>
                                  <a:lnTo>
                                    <a:pt x="312" y="543"/>
                                  </a:lnTo>
                                  <a:lnTo>
                                    <a:pt x="317" y="548"/>
                                  </a:lnTo>
                                  <a:lnTo>
                                    <a:pt x="317" y="552"/>
                                  </a:lnTo>
                                  <a:lnTo>
                                    <a:pt x="322" y="557"/>
                                  </a:lnTo>
                                  <a:lnTo>
                                    <a:pt x="322" y="562"/>
                                  </a:lnTo>
                                  <a:lnTo>
                                    <a:pt x="332" y="572"/>
                                  </a:lnTo>
                                  <a:lnTo>
                                    <a:pt x="332" y="576"/>
                                  </a:lnTo>
                                  <a:lnTo>
                                    <a:pt x="336" y="581"/>
                                  </a:lnTo>
                                  <a:lnTo>
                                    <a:pt x="336" y="586"/>
                                  </a:lnTo>
                                  <a:lnTo>
                                    <a:pt x="346" y="596"/>
                                  </a:lnTo>
                                  <a:lnTo>
                                    <a:pt x="346" y="600"/>
                                  </a:lnTo>
                                  <a:lnTo>
                                    <a:pt x="351" y="605"/>
                                  </a:lnTo>
                                  <a:lnTo>
                                    <a:pt x="351" y="610"/>
                                  </a:lnTo>
                                  <a:lnTo>
                                    <a:pt x="356" y="615"/>
                                  </a:lnTo>
                                  <a:lnTo>
                                    <a:pt x="356" y="620"/>
                                  </a:lnTo>
                                  <a:lnTo>
                                    <a:pt x="365" y="629"/>
                                  </a:lnTo>
                                  <a:lnTo>
                                    <a:pt x="365" y="634"/>
                                  </a:lnTo>
                                  <a:lnTo>
                                    <a:pt x="370" y="639"/>
                                  </a:lnTo>
                                  <a:lnTo>
                                    <a:pt x="370" y="644"/>
                                  </a:lnTo>
                                  <a:lnTo>
                                    <a:pt x="375" y="648"/>
                                  </a:lnTo>
                                  <a:lnTo>
                                    <a:pt x="375" y="653"/>
                                  </a:lnTo>
                                  <a:lnTo>
                                    <a:pt x="384" y="663"/>
                                  </a:lnTo>
                                  <a:lnTo>
                                    <a:pt x="384" y="668"/>
                                  </a:lnTo>
                                  <a:lnTo>
                                    <a:pt x="389" y="672"/>
                                  </a:lnTo>
                                  <a:lnTo>
                                    <a:pt x="389" y="677"/>
                                  </a:lnTo>
                                  <a:lnTo>
                                    <a:pt x="394" y="682"/>
                                  </a:lnTo>
                                  <a:lnTo>
                                    <a:pt x="394" y="687"/>
                                  </a:lnTo>
                                  <a:lnTo>
                                    <a:pt x="404" y="696"/>
                                  </a:lnTo>
                                  <a:lnTo>
                                    <a:pt x="404" y="701"/>
                                  </a:lnTo>
                                  <a:lnTo>
                                    <a:pt x="408" y="706"/>
                                  </a:lnTo>
                                  <a:lnTo>
                                    <a:pt x="408" y="711"/>
                                  </a:lnTo>
                                  <a:lnTo>
                                    <a:pt x="418" y="720"/>
                                  </a:lnTo>
                                  <a:lnTo>
                                    <a:pt x="418" y="725"/>
                                  </a:lnTo>
                                  <a:lnTo>
                                    <a:pt x="423" y="730"/>
                                  </a:lnTo>
                                  <a:lnTo>
                                    <a:pt x="423" y="735"/>
                                  </a:lnTo>
                                  <a:lnTo>
                                    <a:pt x="428" y="740"/>
                                  </a:lnTo>
                                  <a:lnTo>
                                    <a:pt x="428" y="744"/>
                                  </a:lnTo>
                                  <a:lnTo>
                                    <a:pt x="437" y="754"/>
                                  </a:lnTo>
                                  <a:lnTo>
                                    <a:pt x="437" y="759"/>
                                  </a:lnTo>
                                  <a:lnTo>
                                    <a:pt x="442" y="764"/>
                                  </a:lnTo>
                                  <a:lnTo>
                                    <a:pt x="442" y="768"/>
                                  </a:lnTo>
                                  <a:lnTo>
                                    <a:pt x="447" y="773"/>
                                  </a:lnTo>
                                  <a:lnTo>
                                    <a:pt x="447" y="778"/>
                                  </a:lnTo>
                                  <a:lnTo>
                                    <a:pt x="456" y="788"/>
                                  </a:lnTo>
                                  <a:lnTo>
                                    <a:pt x="456" y="792"/>
                                  </a:lnTo>
                                  <a:lnTo>
                                    <a:pt x="461" y="797"/>
                                  </a:lnTo>
                                  <a:lnTo>
                                    <a:pt x="461" y="802"/>
                                  </a:lnTo>
                                  <a:lnTo>
                                    <a:pt x="471" y="812"/>
                                  </a:lnTo>
                                  <a:lnTo>
                                    <a:pt x="471" y="816"/>
                                  </a:lnTo>
                                  <a:lnTo>
                                    <a:pt x="476" y="821"/>
                                  </a:lnTo>
                                  <a:lnTo>
                                    <a:pt x="476" y="826"/>
                                  </a:lnTo>
                                  <a:lnTo>
                                    <a:pt x="480" y="831"/>
                                  </a:lnTo>
                                  <a:lnTo>
                                    <a:pt x="480" y="836"/>
                                  </a:lnTo>
                                  <a:lnTo>
                                    <a:pt x="490" y="845"/>
                                  </a:lnTo>
                                  <a:lnTo>
                                    <a:pt x="490" y="850"/>
                                  </a:lnTo>
                                  <a:lnTo>
                                    <a:pt x="495" y="855"/>
                                  </a:lnTo>
                                  <a:lnTo>
                                    <a:pt x="495" y="860"/>
                                  </a:lnTo>
                                  <a:lnTo>
                                    <a:pt x="500" y="864"/>
                                  </a:lnTo>
                                  <a:lnTo>
                                    <a:pt x="500" y="869"/>
                                  </a:lnTo>
                                  <a:lnTo>
                                    <a:pt x="509" y="879"/>
                                  </a:lnTo>
                                  <a:lnTo>
                                    <a:pt x="509" y="884"/>
                                  </a:lnTo>
                                  <a:lnTo>
                                    <a:pt x="514" y="888"/>
                                  </a:lnTo>
                                  <a:lnTo>
                                    <a:pt x="514" y="893"/>
                                  </a:lnTo>
                                  <a:lnTo>
                                    <a:pt x="519" y="898"/>
                                  </a:lnTo>
                                  <a:lnTo>
                                    <a:pt x="519" y="903"/>
                                  </a:lnTo>
                                  <a:lnTo>
                                    <a:pt x="528" y="912"/>
                                  </a:lnTo>
                                  <a:lnTo>
                                    <a:pt x="528" y="917"/>
                                  </a:lnTo>
                                  <a:lnTo>
                                    <a:pt x="533" y="922"/>
                                  </a:lnTo>
                                  <a:lnTo>
                                    <a:pt x="533" y="927"/>
                                  </a:lnTo>
                                  <a:lnTo>
                                    <a:pt x="543" y="936"/>
                                  </a:lnTo>
                                  <a:lnTo>
                                    <a:pt x="543" y="941"/>
                                  </a:lnTo>
                                  <a:lnTo>
                                    <a:pt x="548" y="946"/>
                                  </a:lnTo>
                                  <a:lnTo>
                                    <a:pt x="548" y="951"/>
                                  </a:lnTo>
                                  <a:lnTo>
                                    <a:pt x="552" y="956"/>
                                  </a:lnTo>
                                  <a:lnTo>
                                    <a:pt x="552" y="960"/>
                                  </a:lnTo>
                                  <a:lnTo>
                                    <a:pt x="562" y="970"/>
                                  </a:lnTo>
                                  <a:lnTo>
                                    <a:pt x="562" y="975"/>
                                  </a:lnTo>
                                  <a:lnTo>
                                    <a:pt x="567" y="980"/>
                                  </a:lnTo>
                                  <a:lnTo>
                                    <a:pt x="567" y="984"/>
                                  </a:lnTo>
                                  <a:lnTo>
                                    <a:pt x="572" y="989"/>
                                  </a:lnTo>
                                  <a:lnTo>
                                    <a:pt x="572" y="994"/>
                                  </a:lnTo>
                                  <a:lnTo>
                                    <a:pt x="581" y="1004"/>
                                  </a:lnTo>
                                  <a:lnTo>
                                    <a:pt x="581" y="1008"/>
                                  </a:lnTo>
                                  <a:lnTo>
                                    <a:pt x="586" y="1013"/>
                                  </a:lnTo>
                                  <a:lnTo>
                                    <a:pt x="586" y="1018"/>
                                  </a:lnTo>
                                  <a:lnTo>
                                    <a:pt x="591" y="1023"/>
                                  </a:lnTo>
                                  <a:lnTo>
                                    <a:pt x="591" y="1028"/>
                                  </a:lnTo>
                                  <a:lnTo>
                                    <a:pt x="600" y="1037"/>
                                  </a:lnTo>
                                  <a:lnTo>
                                    <a:pt x="600" y="1042"/>
                                  </a:lnTo>
                                  <a:lnTo>
                                    <a:pt x="605" y="1047"/>
                                  </a:lnTo>
                                  <a:lnTo>
                                    <a:pt x="605" y="1052"/>
                                  </a:lnTo>
                                  <a:lnTo>
                                    <a:pt x="615" y="1061"/>
                                  </a:lnTo>
                                  <a:lnTo>
                                    <a:pt x="615" y="1066"/>
                                  </a:lnTo>
                                  <a:lnTo>
                                    <a:pt x="620" y="1071"/>
                                  </a:lnTo>
                                  <a:lnTo>
                                    <a:pt x="620" y="1076"/>
                                  </a:lnTo>
                                  <a:lnTo>
                                    <a:pt x="624" y="1080"/>
                                  </a:lnTo>
                                  <a:lnTo>
                                    <a:pt x="624" y="1085"/>
                                  </a:lnTo>
                                  <a:lnTo>
                                    <a:pt x="634" y="1095"/>
                                  </a:lnTo>
                                  <a:lnTo>
                                    <a:pt x="634" y="1100"/>
                                  </a:lnTo>
                                  <a:lnTo>
                                    <a:pt x="639" y="1104"/>
                                  </a:lnTo>
                                  <a:lnTo>
                                    <a:pt x="639" y="1109"/>
                                  </a:lnTo>
                                  <a:lnTo>
                                    <a:pt x="644" y="1114"/>
                                  </a:lnTo>
                                  <a:lnTo>
                                    <a:pt x="644" y="1119"/>
                                  </a:lnTo>
                                  <a:lnTo>
                                    <a:pt x="653" y="1128"/>
                                  </a:lnTo>
                                  <a:lnTo>
                                    <a:pt x="653" y="1133"/>
                                  </a:lnTo>
                                  <a:lnTo>
                                    <a:pt x="658" y="1138"/>
                                  </a:lnTo>
                                  <a:lnTo>
                                    <a:pt x="658" y="1143"/>
                                  </a:lnTo>
                                  <a:lnTo>
                                    <a:pt x="668" y="1152"/>
                                  </a:lnTo>
                                  <a:lnTo>
                                    <a:pt x="668" y="1157"/>
                                  </a:lnTo>
                                  <a:lnTo>
                                    <a:pt x="672" y="1162"/>
                                  </a:lnTo>
                                  <a:lnTo>
                                    <a:pt x="672" y="1167"/>
                                  </a:lnTo>
                                  <a:lnTo>
                                    <a:pt x="677" y="1172"/>
                                  </a:lnTo>
                                  <a:lnTo>
                                    <a:pt x="677" y="1177"/>
                                  </a:lnTo>
                                  <a:lnTo>
                                    <a:pt x="687" y="1186"/>
                                  </a:lnTo>
                                  <a:lnTo>
                                    <a:pt x="687" y="1191"/>
                                  </a:lnTo>
                                  <a:lnTo>
                                    <a:pt x="692" y="1196"/>
                                  </a:lnTo>
                                  <a:lnTo>
                                    <a:pt x="692" y="1201"/>
                                  </a:lnTo>
                                  <a:lnTo>
                                    <a:pt x="696" y="1205"/>
                                  </a:lnTo>
                                  <a:lnTo>
                                    <a:pt x="696" y="1210"/>
                                  </a:lnTo>
                                  <a:lnTo>
                                    <a:pt x="706" y="1220"/>
                                  </a:lnTo>
                                  <a:lnTo>
                                    <a:pt x="706" y="1225"/>
                                  </a:lnTo>
                                  <a:lnTo>
                                    <a:pt x="711" y="1229"/>
                                  </a:lnTo>
                                  <a:lnTo>
                                    <a:pt x="711" y="1234"/>
                                  </a:lnTo>
                                  <a:lnTo>
                                    <a:pt x="716" y="1239"/>
                                  </a:lnTo>
                                  <a:lnTo>
                                    <a:pt x="716" y="1244"/>
                                  </a:lnTo>
                                  <a:lnTo>
                                    <a:pt x="725" y="1253"/>
                                  </a:lnTo>
                                  <a:lnTo>
                                    <a:pt x="725" y="1258"/>
                                  </a:lnTo>
                                  <a:lnTo>
                                    <a:pt x="730" y="1263"/>
                                  </a:lnTo>
                                  <a:lnTo>
                                    <a:pt x="730" y="1268"/>
                                  </a:lnTo>
                                  <a:lnTo>
                                    <a:pt x="740" y="1277"/>
                                  </a:lnTo>
                                  <a:lnTo>
                                    <a:pt x="740" y="1282"/>
                                  </a:lnTo>
                                  <a:lnTo>
                                    <a:pt x="744" y="1287"/>
                                  </a:lnTo>
                                  <a:lnTo>
                                    <a:pt x="744" y="1292"/>
                                  </a:lnTo>
                                  <a:lnTo>
                                    <a:pt x="749" y="1297"/>
                                  </a:lnTo>
                                  <a:lnTo>
                                    <a:pt x="749" y="1301"/>
                                  </a:lnTo>
                                  <a:lnTo>
                                    <a:pt x="759" y="1311"/>
                                  </a:lnTo>
                                  <a:lnTo>
                                    <a:pt x="759" y="1316"/>
                                  </a:lnTo>
                                  <a:lnTo>
                                    <a:pt x="764" y="1321"/>
                                  </a:lnTo>
                                  <a:lnTo>
                                    <a:pt x="764" y="1325"/>
                                  </a:lnTo>
                                  <a:lnTo>
                                    <a:pt x="768" y="1330"/>
                                  </a:lnTo>
                                  <a:lnTo>
                                    <a:pt x="768" y="1335"/>
                                  </a:lnTo>
                                  <a:lnTo>
                                    <a:pt x="778" y="1345"/>
                                  </a:lnTo>
                                  <a:lnTo>
                                    <a:pt x="778" y="1349"/>
                                  </a:lnTo>
                                  <a:lnTo>
                                    <a:pt x="783" y="1354"/>
                                  </a:lnTo>
                                  <a:lnTo>
                                    <a:pt x="783" y="1359"/>
                                  </a:lnTo>
                                  <a:lnTo>
                                    <a:pt x="788" y="1364"/>
                                  </a:lnTo>
                                  <a:lnTo>
                                    <a:pt x="788" y="1369"/>
                                  </a:lnTo>
                                  <a:lnTo>
                                    <a:pt x="797" y="1378"/>
                                  </a:lnTo>
                                  <a:lnTo>
                                    <a:pt x="797" y="1383"/>
                                  </a:lnTo>
                                  <a:lnTo>
                                    <a:pt x="802" y="1388"/>
                                  </a:lnTo>
                                  <a:lnTo>
                                    <a:pt x="802" y="1393"/>
                                  </a:lnTo>
                                  <a:lnTo>
                                    <a:pt x="812" y="1402"/>
                                  </a:lnTo>
                                  <a:lnTo>
                                    <a:pt x="812" y="1407"/>
                                  </a:lnTo>
                                  <a:lnTo>
                                    <a:pt x="816" y="1412"/>
                                  </a:lnTo>
                                  <a:lnTo>
                                    <a:pt x="816" y="1417"/>
                                  </a:lnTo>
                                  <a:lnTo>
                                    <a:pt x="821" y="1421"/>
                                  </a:lnTo>
                                  <a:lnTo>
                                    <a:pt x="821" y="1426"/>
                                  </a:lnTo>
                                  <a:lnTo>
                                    <a:pt x="831" y="1436"/>
                                  </a:lnTo>
                                  <a:lnTo>
                                    <a:pt x="831" y="1441"/>
                                  </a:lnTo>
                                  <a:lnTo>
                                    <a:pt x="836" y="1445"/>
                                  </a:lnTo>
                                  <a:lnTo>
                                    <a:pt x="836" y="1450"/>
                                  </a:lnTo>
                                  <a:lnTo>
                                    <a:pt x="840" y="1455"/>
                                  </a:lnTo>
                                  <a:lnTo>
                                    <a:pt x="840" y="1460"/>
                                  </a:lnTo>
                                  <a:lnTo>
                                    <a:pt x="850" y="1469"/>
                                  </a:lnTo>
                                  <a:lnTo>
                                    <a:pt x="850" y="1474"/>
                                  </a:lnTo>
                                  <a:lnTo>
                                    <a:pt x="855" y="1479"/>
                                  </a:lnTo>
                                  <a:lnTo>
                                    <a:pt x="855" y="1484"/>
                                  </a:lnTo>
                                  <a:lnTo>
                                    <a:pt x="864" y="1493"/>
                                  </a:lnTo>
                                  <a:lnTo>
                                    <a:pt x="864" y="1498"/>
                                  </a:lnTo>
                                  <a:lnTo>
                                    <a:pt x="869" y="1503"/>
                                  </a:lnTo>
                                  <a:lnTo>
                                    <a:pt x="869" y="1508"/>
                                  </a:lnTo>
                                  <a:lnTo>
                                    <a:pt x="874" y="1513"/>
                                  </a:lnTo>
                                  <a:lnTo>
                                    <a:pt x="874" y="1517"/>
                                  </a:lnTo>
                                  <a:lnTo>
                                    <a:pt x="884" y="1527"/>
                                  </a:lnTo>
                                  <a:lnTo>
                                    <a:pt x="884" y="1532"/>
                                  </a:lnTo>
                                  <a:lnTo>
                                    <a:pt x="888" y="1537"/>
                                  </a:lnTo>
                                  <a:lnTo>
                                    <a:pt x="888" y="1541"/>
                                  </a:lnTo>
                                  <a:lnTo>
                                    <a:pt x="893" y="1546"/>
                                  </a:lnTo>
                                  <a:lnTo>
                                    <a:pt x="893" y="1551"/>
                                  </a:lnTo>
                                  <a:lnTo>
                                    <a:pt x="903" y="1561"/>
                                  </a:lnTo>
                                  <a:lnTo>
                                    <a:pt x="903" y="1565"/>
                                  </a:lnTo>
                                  <a:lnTo>
                                    <a:pt x="908" y="1570"/>
                                  </a:lnTo>
                                  <a:lnTo>
                                    <a:pt x="908" y="1575"/>
                                  </a:lnTo>
                                  <a:lnTo>
                                    <a:pt x="912" y="1580"/>
                                  </a:lnTo>
                                  <a:lnTo>
                                    <a:pt x="912" y="1585"/>
                                  </a:lnTo>
                                  <a:lnTo>
                                    <a:pt x="922" y="1594"/>
                                  </a:lnTo>
                                  <a:lnTo>
                                    <a:pt x="922" y="1599"/>
                                  </a:lnTo>
                                  <a:lnTo>
                                    <a:pt x="927" y="1604"/>
                                  </a:lnTo>
                                  <a:lnTo>
                                    <a:pt x="927" y="1609"/>
                                  </a:lnTo>
                                  <a:lnTo>
                                    <a:pt x="936" y="1618"/>
                                  </a:lnTo>
                                  <a:lnTo>
                                    <a:pt x="936" y="1623"/>
                                  </a:lnTo>
                                  <a:lnTo>
                                    <a:pt x="941" y="1628"/>
                                  </a:lnTo>
                                  <a:lnTo>
                                    <a:pt x="941" y="1633"/>
                                  </a:lnTo>
                                  <a:lnTo>
                                    <a:pt x="946" y="1637"/>
                                  </a:lnTo>
                                  <a:lnTo>
                                    <a:pt x="946" y="1642"/>
                                  </a:lnTo>
                                  <a:lnTo>
                                    <a:pt x="956" y="1652"/>
                                  </a:lnTo>
                                  <a:lnTo>
                                    <a:pt x="956" y="1657"/>
                                  </a:lnTo>
                                  <a:lnTo>
                                    <a:pt x="960" y="1661"/>
                                  </a:lnTo>
                                  <a:lnTo>
                                    <a:pt x="960" y="1666"/>
                                  </a:lnTo>
                                  <a:lnTo>
                                    <a:pt x="965" y="1671"/>
                                  </a:lnTo>
                                  <a:lnTo>
                                    <a:pt x="965" y="1676"/>
                                  </a:lnTo>
                                  <a:lnTo>
                                    <a:pt x="975" y="1685"/>
                                  </a:lnTo>
                                  <a:lnTo>
                                    <a:pt x="975" y="1690"/>
                                  </a:lnTo>
                                  <a:lnTo>
                                    <a:pt x="980" y="1695"/>
                                  </a:lnTo>
                                  <a:lnTo>
                                    <a:pt x="980" y="1700"/>
                                  </a:lnTo>
                                  <a:lnTo>
                                    <a:pt x="989" y="1709"/>
                                  </a:lnTo>
                                  <a:lnTo>
                                    <a:pt x="989" y="1714"/>
                                  </a:lnTo>
                                  <a:lnTo>
                                    <a:pt x="994" y="1719"/>
                                  </a:lnTo>
                                  <a:lnTo>
                                    <a:pt x="994" y="1724"/>
                                  </a:lnTo>
                                  <a:lnTo>
                                    <a:pt x="999" y="1729"/>
                                  </a:lnTo>
                                  <a:lnTo>
                                    <a:pt x="999" y="1733"/>
                                  </a:lnTo>
                                  <a:lnTo>
                                    <a:pt x="1008" y="1743"/>
                                  </a:lnTo>
                                  <a:lnTo>
                                    <a:pt x="1008" y="1748"/>
                                  </a:lnTo>
                                  <a:lnTo>
                                    <a:pt x="1013" y="1753"/>
                                  </a:lnTo>
                                  <a:lnTo>
                                    <a:pt x="1013" y="1757"/>
                                  </a:lnTo>
                                  <a:lnTo>
                                    <a:pt x="1018" y="1762"/>
                                  </a:lnTo>
                                  <a:lnTo>
                                    <a:pt x="1018" y="1767"/>
                                  </a:lnTo>
                                  <a:lnTo>
                                    <a:pt x="1028" y="1777"/>
                                  </a:lnTo>
                                  <a:lnTo>
                                    <a:pt x="1028" y="1781"/>
                                  </a:lnTo>
                                  <a:lnTo>
                                    <a:pt x="1032" y="1786"/>
                                  </a:lnTo>
                                  <a:lnTo>
                                    <a:pt x="1032" y="1791"/>
                                  </a:lnTo>
                                  <a:lnTo>
                                    <a:pt x="1037" y="1796"/>
                                  </a:lnTo>
                                  <a:lnTo>
                                    <a:pt x="1037" y="1801"/>
                                  </a:lnTo>
                                  <a:lnTo>
                                    <a:pt x="1047" y="1810"/>
                                  </a:lnTo>
                                  <a:lnTo>
                                    <a:pt x="1047" y="1815"/>
                                  </a:lnTo>
                                  <a:lnTo>
                                    <a:pt x="1052" y="1820"/>
                                  </a:lnTo>
                                  <a:lnTo>
                                    <a:pt x="1052" y="1825"/>
                                  </a:lnTo>
                                  <a:lnTo>
                                    <a:pt x="1061" y="1834"/>
                                  </a:lnTo>
                                  <a:lnTo>
                                    <a:pt x="1061" y="1839"/>
                                  </a:lnTo>
                                  <a:lnTo>
                                    <a:pt x="1066" y="1844"/>
                                  </a:lnTo>
                                  <a:lnTo>
                                    <a:pt x="1066" y="1849"/>
                                  </a:lnTo>
                                  <a:lnTo>
                                    <a:pt x="1071" y="1853"/>
                                  </a:lnTo>
                                  <a:lnTo>
                                    <a:pt x="1071" y="1858"/>
                                  </a:lnTo>
                                  <a:lnTo>
                                    <a:pt x="1080" y="1868"/>
                                  </a:lnTo>
                                  <a:lnTo>
                                    <a:pt x="1080" y="1873"/>
                                  </a:lnTo>
                                  <a:lnTo>
                                    <a:pt x="1085" y="1877"/>
                                  </a:lnTo>
                                  <a:lnTo>
                                    <a:pt x="1085" y="1882"/>
                                  </a:lnTo>
                                  <a:lnTo>
                                    <a:pt x="1090" y="1887"/>
                                  </a:lnTo>
                                  <a:lnTo>
                                    <a:pt x="1090" y="1892"/>
                                  </a:lnTo>
                                  <a:lnTo>
                                    <a:pt x="1100" y="1901"/>
                                  </a:lnTo>
                                  <a:lnTo>
                                    <a:pt x="1100" y="1906"/>
                                  </a:lnTo>
                                  <a:lnTo>
                                    <a:pt x="1104" y="1911"/>
                                  </a:lnTo>
                                  <a:lnTo>
                                    <a:pt x="1104" y="1916"/>
                                  </a:lnTo>
                                  <a:lnTo>
                                    <a:pt x="1109" y="1921"/>
                                  </a:lnTo>
                                  <a:lnTo>
                                    <a:pt x="1109" y="1926"/>
                                  </a:lnTo>
                                  <a:lnTo>
                                    <a:pt x="1119" y="1935"/>
                                  </a:lnTo>
                                  <a:lnTo>
                                    <a:pt x="1119" y="1940"/>
                                  </a:lnTo>
                                  <a:lnTo>
                                    <a:pt x="1124" y="1945"/>
                                  </a:lnTo>
                                  <a:lnTo>
                                    <a:pt x="1124" y="1950"/>
                                  </a:lnTo>
                                  <a:lnTo>
                                    <a:pt x="1133" y="1959"/>
                                  </a:lnTo>
                                  <a:lnTo>
                                    <a:pt x="1133" y="1964"/>
                                  </a:lnTo>
                                  <a:lnTo>
                                    <a:pt x="1138" y="1969"/>
                                  </a:lnTo>
                                  <a:lnTo>
                                    <a:pt x="1138" y="1974"/>
                                  </a:lnTo>
                                  <a:lnTo>
                                    <a:pt x="1143" y="1978"/>
                                  </a:lnTo>
                                  <a:lnTo>
                                    <a:pt x="1143" y="1983"/>
                                  </a:lnTo>
                                  <a:lnTo>
                                    <a:pt x="1152" y="1993"/>
                                  </a:lnTo>
                                  <a:lnTo>
                                    <a:pt x="1152" y="1998"/>
                                  </a:lnTo>
                                  <a:lnTo>
                                    <a:pt x="1157" y="2002"/>
                                  </a:lnTo>
                                  <a:lnTo>
                                    <a:pt x="1157" y="2007"/>
                                  </a:lnTo>
                                  <a:lnTo>
                                    <a:pt x="1162" y="2012"/>
                                  </a:lnTo>
                                  <a:lnTo>
                                    <a:pt x="1162" y="2017"/>
                                  </a:lnTo>
                                  <a:lnTo>
                                    <a:pt x="1172" y="2026"/>
                                  </a:lnTo>
                                  <a:lnTo>
                                    <a:pt x="1172" y="2031"/>
                                  </a:lnTo>
                                  <a:lnTo>
                                    <a:pt x="1176" y="2036"/>
                                  </a:lnTo>
                                  <a:lnTo>
                                    <a:pt x="1176" y="2041"/>
                                  </a:lnTo>
                                  <a:lnTo>
                                    <a:pt x="1186" y="2050"/>
                                  </a:lnTo>
                                  <a:lnTo>
                                    <a:pt x="1186" y="2055"/>
                                  </a:lnTo>
                                  <a:lnTo>
                                    <a:pt x="1191" y="2060"/>
                                  </a:lnTo>
                                  <a:lnTo>
                                    <a:pt x="1191" y="2065"/>
                                  </a:lnTo>
                                  <a:lnTo>
                                    <a:pt x="1196" y="2070"/>
                                  </a:lnTo>
                                  <a:lnTo>
                                    <a:pt x="1196" y="2074"/>
                                  </a:lnTo>
                                  <a:lnTo>
                                    <a:pt x="1205" y="2084"/>
                                  </a:lnTo>
                                  <a:lnTo>
                                    <a:pt x="1205" y="2089"/>
                                  </a:lnTo>
                                  <a:lnTo>
                                    <a:pt x="1210" y="2094"/>
                                  </a:lnTo>
                                  <a:lnTo>
                                    <a:pt x="1210" y="2098"/>
                                  </a:lnTo>
                                  <a:lnTo>
                                    <a:pt x="1215" y="2103"/>
                                  </a:lnTo>
                                  <a:lnTo>
                                    <a:pt x="1215" y="2108"/>
                                  </a:lnTo>
                                  <a:lnTo>
                                    <a:pt x="1224" y="2118"/>
                                  </a:lnTo>
                                  <a:lnTo>
                                    <a:pt x="1224" y="2122"/>
                                  </a:lnTo>
                                  <a:lnTo>
                                    <a:pt x="1229" y="2127"/>
                                  </a:lnTo>
                                  <a:lnTo>
                                    <a:pt x="1229" y="2132"/>
                                  </a:lnTo>
                                  <a:lnTo>
                                    <a:pt x="1234" y="2137"/>
                                  </a:lnTo>
                                  <a:lnTo>
                                    <a:pt x="1234" y="2142"/>
                                  </a:lnTo>
                                  <a:lnTo>
                                    <a:pt x="1244" y="2151"/>
                                  </a:lnTo>
                                  <a:lnTo>
                                    <a:pt x="1244" y="2156"/>
                                  </a:lnTo>
                                  <a:lnTo>
                                    <a:pt x="1248" y="2161"/>
                                  </a:lnTo>
                                  <a:lnTo>
                                    <a:pt x="1248" y="2166"/>
                                  </a:lnTo>
                                  <a:lnTo>
                                    <a:pt x="1258" y="2175"/>
                                  </a:lnTo>
                                  <a:lnTo>
                                    <a:pt x="1258" y="2180"/>
                                  </a:lnTo>
                                  <a:lnTo>
                                    <a:pt x="1263" y="2185"/>
                                  </a:lnTo>
                                  <a:lnTo>
                                    <a:pt x="1263" y="2190"/>
                                  </a:lnTo>
                                  <a:lnTo>
                                    <a:pt x="1268" y="2194"/>
                                  </a:lnTo>
                                  <a:lnTo>
                                    <a:pt x="1268" y="2199"/>
                                  </a:lnTo>
                                  <a:lnTo>
                                    <a:pt x="1277" y="2209"/>
                                  </a:lnTo>
                                  <a:lnTo>
                                    <a:pt x="1277" y="22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7"/>
                          <wps:cNvSpPr>
                            <a:spLocks/>
                          </wps:cNvSpPr>
                          <wps:spPr bwMode="auto">
                            <a:xfrm>
                              <a:off x="4671" y="1416"/>
                              <a:ext cx="1291" cy="2238"/>
                            </a:xfrm>
                            <a:custGeom>
                              <a:avLst/>
                              <a:gdLst>
                                <a:gd name="T0" fmla="*/ 19 w 1291"/>
                                <a:gd name="T1" fmla="*/ 34 h 2238"/>
                                <a:gd name="T2" fmla="*/ 43 w 1291"/>
                                <a:gd name="T3" fmla="*/ 72 h 2238"/>
                                <a:gd name="T4" fmla="*/ 67 w 1291"/>
                                <a:gd name="T5" fmla="*/ 116 h 2238"/>
                                <a:gd name="T6" fmla="*/ 91 w 1291"/>
                                <a:gd name="T7" fmla="*/ 154 h 2238"/>
                                <a:gd name="T8" fmla="*/ 110 w 1291"/>
                                <a:gd name="T9" fmla="*/ 192 h 2238"/>
                                <a:gd name="T10" fmla="*/ 139 w 1291"/>
                                <a:gd name="T11" fmla="*/ 236 h 2238"/>
                                <a:gd name="T12" fmla="*/ 158 w 1291"/>
                                <a:gd name="T13" fmla="*/ 274 h 2238"/>
                                <a:gd name="T14" fmla="*/ 182 w 1291"/>
                                <a:gd name="T15" fmla="*/ 312 h 2238"/>
                                <a:gd name="T16" fmla="*/ 201 w 1291"/>
                                <a:gd name="T17" fmla="*/ 351 h 2238"/>
                                <a:gd name="T18" fmla="*/ 230 w 1291"/>
                                <a:gd name="T19" fmla="*/ 394 h 2238"/>
                                <a:gd name="T20" fmla="*/ 249 w 1291"/>
                                <a:gd name="T21" fmla="*/ 433 h 2238"/>
                                <a:gd name="T22" fmla="*/ 273 w 1291"/>
                                <a:gd name="T23" fmla="*/ 471 h 2238"/>
                                <a:gd name="T24" fmla="*/ 292 w 1291"/>
                                <a:gd name="T25" fmla="*/ 509 h 2238"/>
                                <a:gd name="T26" fmla="*/ 321 w 1291"/>
                                <a:gd name="T27" fmla="*/ 553 h 2238"/>
                                <a:gd name="T28" fmla="*/ 340 w 1291"/>
                                <a:gd name="T29" fmla="*/ 591 h 2238"/>
                                <a:gd name="T30" fmla="*/ 364 w 1291"/>
                                <a:gd name="T31" fmla="*/ 629 h 2238"/>
                                <a:gd name="T32" fmla="*/ 384 w 1291"/>
                                <a:gd name="T33" fmla="*/ 668 h 2238"/>
                                <a:gd name="T34" fmla="*/ 412 w 1291"/>
                                <a:gd name="T35" fmla="*/ 711 h 2238"/>
                                <a:gd name="T36" fmla="*/ 432 w 1291"/>
                                <a:gd name="T37" fmla="*/ 749 h 2238"/>
                                <a:gd name="T38" fmla="*/ 456 w 1291"/>
                                <a:gd name="T39" fmla="*/ 788 h 2238"/>
                                <a:gd name="T40" fmla="*/ 475 w 1291"/>
                                <a:gd name="T41" fmla="*/ 826 h 2238"/>
                                <a:gd name="T42" fmla="*/ 504 w 1291"/>
                                <a:gd name="T43" fmla="*/ 869 h 2238"/>
                                <a:gd name="T44" fmla="*/ 523 w 1291"/>
                                <a:gd name="T45" fmla="*/ 908 h 2238"/>
                                <a:gd name="T46" fmla="*/ 547 w 1291"/>
                                <a:gd name="T47" fmla="*/ 946 h 2238"/>
                                <a:gd name="T48" fmla="*/ 571 w 1291"/>
                                <a:gd name="T49" fmla="*/ 989 h 2238"/>
                                <a:gd name="T50" fmla="*/ 595 w 1291"/>
                                <a:gd name="T51" fmla="*/ 1028 h 2238"/>
                                <a:gd name="T52" fmla="*/ 614 w 1291"/>
                                <a:gd name="T53" fmla="*/ 1066 h 2238"/>
                                <a:gd name="T54" fmla="*/ 643 w 1291"/>
                                <a:gd name="T55" fmla="*/ 1109 h 2238"/>
                                <a:gd name="T56" fmla="*/ 662 w 1291"/>
                                <a:gd name="T57" fmla="*/ 1148 h 2238"/>
                                <a:gd name="T58" fmla="*/ 686 w 1291"/>
                                <a:gd name="T59" fmla="*/ 1186 h 2238"/>
                                <a:gd name="T60" fmla="*/ 705 w 1291"/>
                                <a:gd name="T61" fmla="*/ 1225 h 2238"/>
                                <a:gd name="T62" fmla="*/ 734 w 1291"/>
                                <a:gd name="T63" fmla="*/ 1268 h 2238"/>
                                <a:gd name="T64" fmla="*/ 753 w 1291"/>
                                <a:gd name="T65" fmla="*/ 1306 h 2238"/>
                                <a:gd name="T66" fmla="*/ 777 w 1291"/>
                                <a:gd name="T67" fmla="*/ 1345 h 2238"/>
                                <a:gd name="T68" fmla="*/ 796 w 1291"/>
                                <a:gd name="T69" fmla="*/ 1383 h 2238"/>
                                <a:gd name="T70" fmla="*/ 825 w 1291"/>
                                <a:gd name="T71" fmla="*/ 1426 h 2238"/>
                                <a:gd name="T72" fmla="*/ 844 w 1291"/>
                                <a:gd name="T73" fmla="*/ 1465 h 2238"/>
                                <a:gd name="T74" fmla="*/ 868 w 1291"/>
                                <a:gd name="T75" fmla="*/ 1503 h 2238"/>
                                <a:gd name="T76" fmla="*/ 888 w 1291"/>
                                <a:gd name="T77" fmla="*/ 1542 h 2238"/>
                                <a:gd name="T78" fmla="*/ 916 w 1291"/>
                                <a:gd name="T79" fmla="*/ 1585 h 2238"/>
                                <a:gd name="T80" fmla="*/ 936 w 1291"/>
                                <a:gd name="T81" fmla="*/ 1623 h 2238"/>
                                <a:gd name="T82" fmla="*/ 960 w 1291"/>
                                <a:gd name="T83" fmla="*/ 1662 h 2238"/>
                                <a:gd name="T84" fmla="*/ 979 w 1291"/>
                                <a:gd name="T85" fmla="*/ 1700 h 2238"/>
                                <a:gd name="T86" fmla="*/ 1008 w 1291"/>
                                <a:gd name="T87" fmla="*/ 1743 h 2238"/>
                                <a:gd name="T88" fmla="*/ 1027 w 1291"/>
                                <a:gd name="T89" fmla="*/ 1782 h 2238"/>
                                <a:gd name="T90" fmla="*/ 1051 w 1291"/>
                                <a:gd name="T91" fmla="*/ 1820 h 2238"/>
                                <a:gd name="T92" fmla="*/ 1070 w 1291"/>
                                <a:gd name="T93" fmla="*/ 1858 h 2238"/>
                                <a:gd name="T94" fmla="*/ 1099 w 1291"/>
                                <a:gd name="T95" fmla="*/ 1902 h 2238"/>
                                <a:gd name="T96" fmla="*/ 1118 w 1291"/>
                                <a:gd name="T97" fmla="*/ 1940 h 2238"/>
                                <a:gd name="T98" fmla="*/ 1142 w 1291"/>
                                <a:gd name="T99" fmla="*/ 1979 h 2238"/>
                                <a:gd name="T100" fmla="*/ 1166 w 1291"/>
                                <a:gd name="T101" fmla="*/ 2022 h 2238"/>
                                <a:gd name="T102" fmla="*/ 1190 w 1291"/>
                                <a:gd name="T103" fmla="*/ 2060 h 2238"/>
                                <a:gd name="T104" fmla="*/ 1209 w 1291"/>
                                <a:gd name="T105" fmla="*/ 2099 h 2238"/>
                                <a:gd name="T106" fmla="*/ 1238 w 1291"/>
                                <a:gd name="T107" fmla="*/ 2142 h 2238"/>
                                <a:gd name="T108" fmla="*/ 1257 w 1291"/>
                                <a:gd name="T109" fmla="*/ 2180 h 2238"/>
                                <a:gd name="T110" fmla="*/ 1281 w 1291"/>
                                <a:gd name="T111" fmla="*/ 2219 h 2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1" h="2238">
                                  <a:moveTo>
                                    <a:pt x="0" y="0"/>
                                  </a:moveTo>
                                  <a:lnTo>
                                    <a:pt x="4" y="5"/>
                                  </a:lnTo>
                                  <a:lnTo>
                                    <a:pt x="4" y="10"/>
                                  </a:lnTo>
                                  <a:lnTo>
                                    <a:pt x="14" y="20"/>
                                  </a:lnTo>
                                  <a:lnTo>
                                    <a:pt x="14" y="24"/>
                                  </a:lnTo>
                                  <a:lnTo>
                                    <a:pt x="19" y="29"/>
                                  </a:lnTo>
                                  <a:lnTo>
                                    <a:pt x="19" y="34"/>
                                  </a:lnTo>
                                  <a:lnTo>
                                    <a:pt x="24" y="39"/>
                                  </a:lnTo>
                                  <a:lnTo>
                                    <a:pt x="24" y="44"/>
                                  </a:lnTo>
                                  <a:lnTo>
                                    <a:pt x="33" y="53"/>
                                  </a:lnTo>
                                  <a:lnTo>
                                    <a:pt x="33" y="58"/>
                                  </a:lnTo>
                                  <a:lnTo>
                                    <a:pt x="38" y="63"/>
                                  </a:lnTo>
                                  <a:lnTo>
                                    <a:pt x="38" y="68"/>
                                  </a:lnTo>
                                  <a:lnTo>
                                    <a:pt x="43" y="72"/>
                                  </a:lnTo>
                                  <a:lnTo>
                                    <a:pt x="43" y="77"/>
                                  </a:lnTo>
                                  <a:lnTo>
                                    <a:pt x="52" y="87"/>
                                  </a:lnTo>
                                  <a:lnTo>
                                    <a:pt x="52" y="92"/>
                                  </a:lnTo>
                                  <a:lnTo>
                                    <a:pt x="57" y="96"/>
                                  </a:lnTo>
                                  <a:lnTo>
                                    <a:pt x="57" y="101"/>
                                  </a:lnTo>
                                  <a:lnTo>
                                    <a:pt x="67" y="111"/>
                                  </a:lnTo>
                                  <a:lnTo>
                                    <a:pt x="67" y="116"/>
                                  </a:lnTo>
                                  <a:lnTo>
                                    <a:pt x="72" y="120"/>
                                  </a:lnTo>
                                  <a:lnTo>
                                    <a:pt x="72" y="125"/>
                                  </a:lnTo>
                                  <a:lnTo>
                                    <a:pt x="76" y="130"/>
                                  </a:lnTo>
                                  <a:lnTo>
                                    <a:pt x="76" y="135"/>
                                  </a:lnTo>
                                  <a:lnTo>
                                    <a:pt x="86" y="144"/>
                                  </a:lnTo>
                                  <a:lnTo>
                                    <a:pt x="86" y="149"/>
                                  </a:lnTo>
                                  <a:lnTo>
                                    <a:pt x="91" y="154"/>
                                  </a:lnTo>
                                  <a:lnTo>
                                    <a:pt x="91" y="159"/>
                                  </a:lnTo>
                                  <a:lnTo>
                                    <a:pt x="96" y="164"/>
                                  </a:lnTo>
                                  <a:lnTo>
                                    <a:pt x="96" y="168"/>
                                  </a:lnTo>
                                  <a:lnTo>
                                    <a:pt x="105" y="178"/>
                                  </a:lnTo>
                                  <a:lnTo>
                                    <a:pt x="105" y="183"/>
                                  </a:lnTo>
                                  <a:lnTo>
                                    <a:pt x="110" y="188"/>
                                  </a:lnTo>
                                  <a:lnTo>
                                    <a:pt x="110" y="192"/>
                                  </a:lnTo>
                                  <a:lnTo>
                                    <a:pt x="115" y="197"/>
                                  </a:lnTo>
                                  <a:lnTo>
                                    <a:pt x="115" y="202"/>
                                  </a:lnTo>
                                  <a:lnTo>
                                    <a:pt x="124" y="212"/>
                                  </a:lnTo>
                                  <a:lnTo>
                                    <a:pt x="124" y="216"/>
                                  </a:lnTo>
                                  <a:lnTo>
                                    <a:pt x="129" y="221"/>
                                  </a:lnTo>
                                  <a:lnTo>
                                    <a:pt x="129" y="226"/>
                                  </a:lnTo>
                                  <a:lnTo>
                                    <a:pt x="139" y="236"/>
                                  </a:lnTo>
                                  <a:lnTo>
                                    <a:pt x="139" y="240"/>
                                  </a:lnTo>
                                  <a:lnTo>
                                    <a:pt x="144" y="245"/>
                                  </a:lnTo>
                                  <a:lnTo>
                                    <a:pt x="144" y="250"/>
                                  </a:lnTo>
                                  <a:lnTo>
                                    <a:pt x="148" y="255"/>
                                  </a:lnTo>
                                  <a:lnTo>
                                    <a:pt x="148" y="260"/>
                                  </a:lnTo>
                                  <a:lnTo>
                                    <a:pt x="158" y="269"/>
                                  </a:lnTo>
                                  <a:lnTo>
                                    <a:pt x="158" y="274"/>
                                  </a:lnTo>
                                  <a:lnTo>
                                    <a:pt x="163" y="279"/>
                                  </a:lnTo>
                                  <a:lnTo>
                                    <a:pt x="163" y="284"/>
                                  </a:lnTo>
                                  <a:lnTo>
                                    <a:pt x="168" y="288"/>
                                  </a:lnTo>
                                  <a:lnTo>
                                    <a:pt x="168" y="293"/>
                                  </a:lnTo>
                                  <a:lnTo>
                                    <a:pt x="177" y="303"/>
                                  </a:lnTo>
                                  <a:lnTo>
                                    <a:pt x="177" y="308"/>
                                  </a:lnTo>
                                  <a:lnTo>
                                    <a:pt x="182" y="312"/>
                                  </a:lnTo>
                                  <a:lnTo>
                                    <a:pt x="182" y="317"/>
                                  </a:lnTo>
                                  <a:lnTo>
                                    <a:pt x="187" y="322"/>
                                  </a:lnTo>
                                  <a:lnTo>
                                    <a:pt x="187" y="327"/>
                                  </a:lnTo>
                                  <a:lnTo>
                                    <a:pt x="196" y="336"/>
                                  </a:lnTo>
                                  <a:lnTo>
                                    <a:pt x="196" y="341"/>
                                  </a:lnTo>
                                  <a:lnTo>
                                    <a:pt x="201" y="346"/>
                                  </a:lnTo>
                                  <a:lnTo>
                                    <a:pt x="201" y="351"/>
                                  </a:lnTo>
                                  <a:lnTo>
                                    <a:pt x="211" y="360"/>
                                  </a:lnTo>
                                  <a:lnTo>
                                    <a:pt x="211" y="365"/>
                                  </a:lnTo>
                                  <a:lnTo>
                                    <a:pt x="216" y="370"/>
                                  </a:lnTo>
                                  <a:lnTo>
                                    <a:pt x="216" y="375"/>
                                  </a:lnTo>
                                  <a:lnTo>
                                    <a:pt x="220" y="380"/>
                                  </a:lnTo>
                                  <a:lnTo>
                                    <a:pt x="220" y="384"/>
                                  </a:lnTo>
                                  <a:lnTo>
                                    <a:pt x="230" y="394"/>
                                  </a:lnTo>
                                  <a:lnTo>
                                    <a:pt x="230" y="399"/>
                                  </a:lnTo>
                                  <a:lnTo>
                                    <a:pt x="235" y="404"/>
                                  </a:lnTo>
                                  <a:lnTo>
                                    <a:pt x="235" y="408"/>
                                  </a:lnTo>
                                  <a:lnTo>
                                    <a:pt x="240" y="413"/>
                                  </a:lnTo>
                                  <a:lnTo>
                                    <a:pt x="240" y="418"/>
                                  </a:lnTo>
                                  <a:lnTo>
                                    <a:pt x="249" y="428"/>
                                  </a:lnTo>
                                  <a:lnTo>
                                    <a:pt x="249" y="433"/>
                                  </a:lnTo>
                                  <a:lnTo>
                                    <a:pt x="254" y="437"/>
                                  </a:lnTo>
                                  <a:lnTo>
                                    <a:pt x="254" y="442"/>
                                  </a:lnTo>
                                  <a:lnTo>
                                    <a:pt x="259" y="447"/>
                                  </a:lnTo>
                                  <a:lnTo>
                                    <a:pt x="259" y="452"/>
                                  </a:lnTo>
                                  <a:lnTo>
                                    <a:pt x="268" y="461"/>
                                  </a:lnTo>
                                  <a:lnTo>
                                    <a:pt x="268" y="466"/>
                                  </a:lnTo>
                                  <a:lnTo>
                                    <a:pt x="273" y="471"/>
                                  </a:lnTo>
                                  <a:lnTo>
                                    <a:pt x="273" y="476"/>
                                  </a:lnTo>
                                  <a:lnTo>
                                    <a:pt x="283" y="485"/>
                                  </a:lnTo>
                                  <a:lnTo>
                                    <a:pt x="283" y="490"/>
                                  </a:lnTo>
                                  <a:lnTo>
                                    <a:pt x="288" y="495"/>
                                  </a:lnTo>
                                  <a:lnTo>
                                    <a:pt x="288" y="500"/>
                                  </a:lnTo>
                                  <a:lnTo>
                                    <a:pt x="292" y="505"/>
                                  </a:lnTo>
                                  <a:lnTo>
                                    <a:pt x="292" y="509"/>
                                  </a:lnTo>
                                  <a:lnTo>
                                    <a:pt x="302" y="519"/>
                                  </a:lnTo>
                                  <a:lnTo>
                                    <a:pt x="302" y="524"/>
                                  </a:lnTo>
                                  <a:lnTo>
                                    <a:pt x="307" y="529"/>
                                  </a:lnTo>
                                  <a:lnTo>
                                    <a:pt x="307" y="533"/>
                                  </a:lnTo>
                                  <a:lnTo>
                                    <a:pt x="312" y="538"/>
                                  </a:lnTo>
                                  <a:lnTo>
                                    <a:pt x="312" y="543"/>
                                  </a:lnTo>
                                  <a:lnTo>
                                    <a:pt x="321" y="553"/>
                                  </a:lnTo>
                                  <a:lnTo>
                                    <a:pt x="321" y="557"/>
                                  </a:lnTo>
                                  <a:lnTo>
                                    <a:pt x="326" y="562"/>
                                  </a:lnTo>
                                  <a:lnTo>
                                    <a:pt x="326" y="567"/>
                                  </a:lnTo>
                                  <a:lnTo>
                                    <a:pt x="331" y="572"/>
                                  </a:lnTo>
                                  <a:lnTo>
                                    <a:pt x="331" y="577"/>
                                  </a:lnTo>
                                  <a:lnTo>
                                    <a:pt x="340" y="586"/>
                                  </a:lnTo>
                                  <a:lnTo>
                                    <a:pt x="340" y="591"/>
                                  </a:lnTo>
                                  <a:lnTo>
                                    <a:pt x="345" y="596"/>
                                  </a:lnTo>
                                  <a:lnTo>
                                    <a:pt x="345" y="601"/>
                                  </a:lnTo>
                                  <a:lnTo>
                                    <a:pt x="355" y="610"/>
                                  </a:lnTo>
                                  <a:lnTo>
                                    <a:pt x="355" y="615"/>
                                  </a:lnTo>
                                  <a:lnTo>
                                    <a:pt x="360" y="620"/>
                                  </a:lnTo>
                                  <a:lnTo>
                                    <a:pt x="360" y="625"/>
                                  </a:lnTo>
                                  <a:lnTo>
                                    <a:pt x="364" y="629"/>
                                  </a:lnTo>
                                  <a:lnTo>
                                    <a:pt x="364" y="634"/>
                                  </a:lnTo>
                                  <a:lnTo>
                                    <a:pt x="374" y="644"/>
                                  </a:lnTo>
                                  <a:lnTo>
                                    <a:pt x="374" y="649"/>
                                  </a:lnTo>
                                  <a:lnTo>
                                    <a:pt x="379" y="653"/>
                                  </a:lnTo>
                                  <a:lnTo>
                                    <a:pt x="379" y="658"/>
                                  </a:lnTo>
                                  <a:lnTo>
                                    <a:pt x="384" y="663"/>
                                  </a:lnTo>
                                  <a:lnTo>
                                    <a:pt x="384" y="668"/>
                                  </a:lnTo>
                                  <a:lnTo>
                                    <a:pt x="393" y="677"/>
                                  </a:lnTo>
                                  <a:lnTo>
                                    <a:pt x="393" y="682"/>
                                  </a:lnTo>
                                  <a:lnTo>
                                    <a:pt x="398" y="687"/>
                                  </a:lnTo>
                                  <a:lnTo>
                                    <a:pt x="398" y="692"/>
                                  </a:lnTo>
                                  <a:lnTo>
                                    <a:pt x="403" y="697"/>
                                  </a:lnTo>
                                  <a:lnTo>
                                    <a:pt x="403" y="701"/>
                                  </a:lnTo>
                                  <a:lnTo>
                                    <a:pt x="412" y="711"/>
                                  </a:lnTo>
                                  <a:lnTo>
                                    <a:pt x="412" y="716"/>
                                  </a:lnTo>
                                  <a:lnTo>
                                    <a:pt x="417" y="721"/>
                                  </a:lnTo>
                                  <a:lnTo>
                                    <a:pt x="417" y="725"/>
                                  </a:lnTo>
                                  <a:lnTo>
                                    <a:pt x="427" y="735"/>
                                  </a:lnTo>
                                  <a:lnTo>
                                    <a:pt x="427" y="740"/>
                                  </a:lnTo>
                                  <a:lnTo>
                                    <a:pt x="432" y="745"/>
                                  </a:lnTo>
                                  <a:lnTo>
                                    <a:pt x="432" y="749"/>
                                  </a:lnTo>
                                  <a:lnTo>
                                    <a:pt x="436" y="754"/>
                                  </a:lnTo>
                                  <a:lnTo>
                                    <a:pt x="436" y="759"/>
                                  </a:lnTo>
                                  <a:lnTo>
                                    <a:pt x="446" y="769"/>
                                  </a:lnTo>
                                  <a:lnTo>
                                    <a:pt x="446" y="773"/>
                                  </a:lnTo>
                                  <a:lnTo>
                                    <a:pt x="451" y="778"/>
                                  </a:lnTo>
                                  <a:lnTo>
                                    <a:pt x="451" y="783"/>
                                  </a:lnTo>
                                  <a:lnTo>
                                    <a:pt x="456" y="788"/>
                                  </a:lnTo>
                                  <a:lnTo>
                                    <a:pt x="456" y="793"/>
                                  </a:lnTo>
                                  <a:lnTo>
                                    <a:pt x="465" y="802"/>
                                  </a:lnTo>
                                  <a:lnTo>
                                    <a:pt x="465" y="807"/>
                                  </a:lnTo>
                                  <a:lnTo>
                                    <a:pt x="470" y="812"/>
                                  </a:lnTo>
                                  <a:lnTo>
                                    <a:pt x="470" y="817"/>
                                  </a:lnTo>
                                  <a:lnTo>
                                    <a:pt x="475" y="821"/>
                                  </a:lnTo>
                                  <a:lnTo>
                                    <a:pt x="475" y="826"/>
                                  </a:lnTo>
                                  <a:lnTo>
                                    <a:pt x="484" y="836"/>
                                  </a:lnTo>
                                  <a:lnTo>
                                    <a:pt x="484" y="841"/>
                                  </a:lnTo>
                                  <a:lnTo>
                                    <a:pt x="489" y="845"/>
                                  </a:lnTo>
                                  <a:lnTo>
                                    <a:pt x="489" y="850"/>
                                  </a:lnTo>
                                  <a:lnTo>
                                    <a:pt x="499" y="860"/>
                                  </a:lnTo>
                                  <a:lnTo>
                                    <a:pt x="499" y="865"/>
                                  </a:lnTo>
                                  <a:lnTo>
                                    <a:pt x="504" y="869"/>
                                  </a:lnTo>
                                  <a:lnTo>
                                    <a:pt x="504" y="874"/>
                                  </a:lnTo>
                                  <a:lnTo>
                                    <a:pt x="508" y="879"/>
                                  </a:lnTo>
                                  <a:lnTo>
                                    <a:pt x="508" y="884"/>
                                  </a:lnTo>
                                  <a:lnTo>
                                    <a:pt x="518" y="893"/>
                                  </a:lnTo>
                                  <a:lnTo>
                                    <a:pt x="518" y="898"/>
                                  </a:lnTo>
                                  <a:lnTo>
                                    <a:pt x="523" y="903"/>
                                  </a:lnTo>
                                  <a:lnTo>
                                    <a:pt x="523" y="908"/>
                                  </a:lnTo>
                                  <a:lnTo>
                                    <a:pt x="528" y="913"/>
                                  </a:lnTo>
                                  <a:lnTo>
                                    <a:pt x="528" y="917"/>
                                  </a:lnTo>
                                  <a:lnTo>
                                    <a:pt x="537" y="927"/>
                                  </a:lnTo>
                                  <a:lnTo>
                                    <a:pt x="537" y="932"/>
                                  </a:lnTo>
                                  <a:lnTo>
                                    <a:pt x="542" y="937"/>
                                  </a:lnTo>
                                  <a:lnTo>
                                    <a:pt x="542" y="941"/>
                                  </a:lnTo>
                                  <a:lnTo>
                                    <a:pt x="547" y="946"/>
                                  </a:lnTo>
                                  <a:lnTo>
                                    <a:pt x="547" y="951"/>
                                  </a:lnTo>
                                  <a:lnTo>
                                    <a:pt x="556" y="961"/>
                                  </a:lnTo>
                                  <a:lnTo>
                                    <a:pt x="556" y="965"/>
                                  </a:lnTo>
                                  <a:lnTo>
                                    <a:pt x="561" y="970"/>
                                  </a:lnTo>
                                  <a:lnTo>
                                    <a:pt x="561" y="975"/>
                                  </a:lnTo>
                                  <a:lnTo>
                                    <a:pt x="571" y="985"/>
                                  </a:lnTo>
                                  <a:lnTo>
                                    <a:pt x="571" y="989"/>
                                  </a:lnTo>
                                  <a:lnTo>
                                    <a:pt x="576" y="994"/>
                                  </a:lnTo>
                                  <a:lnTo>
                                    <a:pt x="576" y="999"/>
                                  </a:lnTo>
                                  <a:lnTo>
                                    <a:pt x="580" y="1004"/>
                                  </a:lnTo>
                                  <a:lnTo>
                                    <a:pt x="580" y="1009"/>
                                  </a:lnTo>
                                  <a:lnTo>
                                    <a:pt x="590" y="1018"/>
                                  </a:lnTo>
                                  <a:lnTo>
                                    <a:pt x="590" y="1023"/>
                                  </a:lnTo>
                                  <a:lnTo>
                                    <a:pt x="595" y="1028"/>
                                  </a:lnTo>
                                  <a:lnTo>
                                    <a:pt x="595" y="1033"/>
                                  </a:lnTo>
                                  <a:lnTo>
                                    <a:pt x="600" y="1037"/>
                                  </a:lnTo>
                                  <a:lnTo>
                                    <a:pt x="600" y="1042"/>
                                  </a:lnTo>
                                  <a:lnTo>
                                    <a:pt x="609" y="1052"/>
                                  </a:lnTo>
                                  <a:lnTo>
                                    <a:pt x="609" y="1057"/>
                                  </a:lnTo>
                                  <a:lnTo>
                                    <a:pt x="614" y="1061"/>
                                  </a:lnTo>
                                  <a:lnTo>
                                    <a:pt x="614" y="1066"/>
                                  </a:lnTo>
                                  <a:lnTo>
                                    <a:pt x="619" y="1071"/>
                                  </a:lnTo>
                                  <a:lnTo>
                                    <a:pt x="619" y="1076"/>
                                  </a:lnTo>
                                  <a:lnTo>
                                    <a:pt x="628" y="1085"/>
                                  </a:lnTo>
                                  <a:lnTo>
                                    <a:pt x="628" y="1090"/>
                                  </a:lnTo>
                                  <a:lnTo>
                                    <a:pt x="633" y="1095"/>
                                  </a:lnTo>
                                  <a:lnTo>
                                    <a:pt x="633" y="1100"/>
                                  </a:lnTo>
                                  <a:lnTo>
                                    <a:pt x="643" y="1109"/>
                                  </a:lnTo>
                                  <a:lnTo>
                                    <a:pt x="643" y="1114"/>
                                  </a:lnTo>
                                  <a:lnTo>
                                    <a:pt x="648" y="1119"/>
                                  </a:lnTo>
                                  <a:lnTo>
                                    <a:pt x="648" y="1124"/>
                                  </a:lnTo>
                                  <a:lnTo>
                                    <a:pt x="652" y="1129"/>
                                  </a:lnTo>
                                  <a:lnTo>
                                    <a:pt x="652" y="1133"/>
                                  </a:lnTo>
                                  <a:lnTo>
                                    <a:pt x="662" y="1143"/>
                                  </a:lnTo>
                                  <a:lnTo>
                                    <a:pt x="662" y="1148"/>
                                  </a:lnTo>
                                  <a:lnTo>
                                    <a:pt x="667" y="1153"/>
                                  </a:lnTo>
                                  <a:lnTo>
                                    <a:pt x="667" y="1158"/>
                                  </a:lnTo>
                                  <a:lnTo>
                                    <a:pt x="672" y="1162"/>
                                  </a:lnTo>
                                  <a:lnTo>
                                    <a:pt x="672" y="1167"/>
                                  </a:lnTo>
                                  <a:lnTo>
                                    <a:pt x="681" y="1177"/>
                                  </a:lnTo>
                                  <a:lnTo>
                                    <a:pt x="681" y="1182"/>
                                  </a:lnTo>
                                  <a:lnTo>
                                    <a:pt x="686" y="1186"/>
                                  </a:lnTo>
                                  <a:lnTo>
                                    <a:pt x="686" y="1191"/>
                                  </a:lnTo>
                                  <a:lnTo>
                                    <a:pt x="691" y="1196"/>
                                  </a:lnTo>
                                  <a:lnTo>
                                    <a:pt x="691" y="1201"/>
                                  </a:lnTo>
                                  <a:lnTo>
                                    <a:pt x="700" y="1210"/>
                                  </a:lnTo>
                                  <a:lnTo>
                                    <a:pt x="700" y="1215"/>
                                  </a:lnTo>
                                  <a:lnTo>
                                    <a:pt x="705" y="1220"/>
                                  </a:lnTo>
                                  <a:lnTo>
                                    <a:pt x="705" y="1225"/>
                                  </a:lnTo>
                                  <a:lnTo>
                                    <a:pt x="715" y="1234"/>
                                  </a:lnTo>
                                  <a:lnTo>
                                    <a:pt x="715" y="1239"/>
                                  </a:lnTo>
                                  <a:lnTo>
                                    <a:pt x="720" y="1244"/>
                                  </a:lnTo>
                                  <a:lnTo>
                                    <a:pt x="720" y="1249"/>
                                  </a:lnTo>
                                  <a:lnTo>
                                    <a:pt x="724" y="1254"/>
                                  </a:lnTo>
                                  <a:lnTo>
                                    <a:pt x="724" y="1258"/>
                                  </a:lnTo>
                                  <a:lnTo>
                                    <a:pt x="734" y="1268"/>
                                  </a:lnTo>
                                  <a:lnTo>
                                    <a:pt x="734" y="1273"/>
                                  </a:lnTo>
                                  <a:lnTo>
                                    <a:pt x="739" y="1278"/>
                                  </a:lnTo>
                                  <a:lnTo>
                                    <a:pt x="739" y="1282"/>
                                  </a:lnTo>
                                  <a:lnTo>
                                    <a:pt x="744" y="1287"/>
                                  </a:lnTo>
                                  <a:lnTo>
                                    <a:pt x="744" y="1292"/>
                                  </a:lnTo>
                                  <a:lnTo>
                                    <a:pt x="753" y="1302"/>
                                  </a:lnTo>
                                  <a:lnTo>
                                    <a:pt x="753" y="1306"/>
                                  </a:lnTo>
                                  <a:lnTo>
                                    <a:pt x="758" y="1311"/>
                                  </a:lnTo>
                                  <a:lnTo>
                                    <a:pt x="758" y="1316"/>
                                  </a:lnTo>
                                  <a:lnTo>
                                    <a:pt x="763" y="1321"/>
                                  </a:lnTo>
                                  <a:lnTo>
                                    <a:pt x="763" y="1326"/>
                                  </a:lnTo>
                                  <a:lnTo>
                                    <a:pt x="772" y="1335"/>
                                  </a:lnTo>
                                  <a:lnTo>
                                    <a:pt x="772" y="1340"/>
                                  </a:lnTo>
                                  <a:lnTo>
                                    <a:pt x="777" y="1345"/>
                                  </a:lnTo>
                                  <a:lnTo>
                                    <a:pt x="777" y="1350"/>
                                  </a:lnTo>
                                  <a:lnTo>
                                    <a:pt x="787" y="1359"/>
                                  </a:lnTo>
                                  <a:lnTo>
                                    <a:pt x="787" y="1364"/>
                                  </a:lnTo>
                                  <a:lnTo>
                                    <a:pt x="792" y="1369"/>
                                  </a:lnTo>
                                  <a:lnTo>
                                    <a:pt x="792" y="1374"/>
                                  </a:lnTo>
                                  <a:lnTo>
                                    <a:pt x="796" y="1378"/>
                                  </a:lnTo>
                                  <a:lnTo>
                                    <a:pt x="796" y="1383"/>
                                  </a:lnTo>
                                  <a:lnTo>
                                    <a:pt x="806" y="1393"/>
                                  </a:lnTo>
                                  <a:lnTo>
                                    <a:pt x="806" y="1398"/>
                                  </a:lnTo>
                                  <a:lnTo>
                                    <a:pt x="811" y="1402"/>
                                  </a:lnTo>
                                  <a:lnTo>
                                    <a:pt x="811" y="1407"/>
                                  </a:lnTo>
                                  <a:lnTo>
                                    <a:pt x="816" y="1412"/>
                                  </a:lnTo>
                                  <a:lnTo>
                                    <a:pt x="816" y="1417"/>
                                  </a:lnTo>
                                  <a:lnTo>
                                    <a:pt x="825" y="1426"/>
                                  </a:lnTo>
                                  <a:lnTo>
                                    <a:pt x="825" y="1431"/>
                                  </a:lnTo>
                                  <a:lnTo>
                                    <a:pt x="830" y="1436"/>
                                  </a:lnTo>
                                  <a:lnTo>
                                    <a:pt x="830" y="1441"/>
                                  </a:lnTo>
                                  <a:lnTo>
                                    <a:pt x="835" y="1446"/>
                                  </a:lnTo>
                                  <a:lnTo>
                                    <a:pt x="835" y="1450"/>
                                  </a:lnTo>
                                  <a:lnTo>
                                    <a:pt x="844" y="1460"/>
                                  </a:lnTo>
                                  <a:lnTo>
                                    <a:pt x="844" y="1465"/>
                                  </a:lnTo>
                                  <a:lnTo>
                                    <a:pt x="849" y="1470"/>
                                  </a:lnTo>
                                  <a:lnTo>
                                    <a:pt x="849" y="1474"/>
                                  </a:lnTo>
                                  <a:lnTo>
                                    <a:pt x="859" y="1484"/>
                                  </a:lnTo>
                                  <a:lnTo>
                                    <a:pt x="859" y="1489"/>
                                  </a:lnTo>
                                  <a:lnTo>
                                    <a:pt x="864" y="1494"/>
                                  </a:lnTo>
                                  <a:lnTo>
                                    <a:pt x="864" y="1498"/>
                                  </a:lnTo>
                                  <a:lnTo>
                                    <a:pt x="868" y="1503"/>
                                  </a:lnTo>
                                  <a:lnTo>
                                    <a:pt x="868" y="1508"/>
                                  </a:lnTo>
                                  <a:lnTo>
                                    <a:pt x="878" y="1518"/>
                                  </a:lnTo>
                                  <a:lnTo>
                                    <a:pt x="878" y="1522"/>
                                  </a:lnTo>
                                  <a:lnTo>
                                    <a:pt x="883" y="1527"/>
                                  </a:lnTo>
                                  <a:lnTo>
                                    <a:pt x="883" y="1532"/>
                                  </a:lnTo>
                                  <a:lnTo>
                                    <a:pt x="888" y="1537"/>
                                  </a:lnTo>
                                  <a:lnTo>
                                    <a:pt x="888" y="1542"/>
                                  </a:lnTo>
                                  <a:lnTo>
                                    <a:pt x="897" y="1551"/>
                                  </a:lnTo>
                                  <a:lnTo>
                                    <a:pt x="897" y="1556"/>
                                  </a:lnTo>
                                  <a:lnTo>
                                    <a:pt x="902" y="1561"/>
                                  </a:lnTo>
                                  <a:lnTo>
                                    <a:pt x="902" y="1566"/>
                                  </a:lnTo>
                                  <a:lnTo>
                                    <a:pt x="907" y="1570"/>
                                  </a:lnTo>
                                  <a:lnTo>
                                    <a:pt x="907" y="1575"/>
                                  </a:lnTo>
                                  <a:lnTo>
                                    <a:pt x="916" y="1585"/>
                                  </a:lnTo>
                                  <a:lnTo>
                                    <a:pt x="916" y="1590"/>
                                  </a:lnTo>
                                  <a:lnTo>
                                    <a:pt x="921" y="1594"/>
                                  </a:lnTo>
                                  <a:lnTo>
                                    <a:pt x="921" y="1599"/>
                                  </a:lnTo>
                                  <a:lnTo>
                                    <a:pt x="926" y="1604"/>
                                  </a:lnTo>
                                  <a:lnTo>
                                    <a:pt x="926" y="1609"/>
                                  </a:lnTo>
                                  <a:lnTo>
                                    <a:pt x="936" y="1618"/>
                                  </a:lnTo>
                                  <a:lnTo>
                                    <a:pt x="936" y="1623"/>
                                  </a:lnTo>
                                  <a:lnTo>
                                    <a:pt x="940" y="1628"/>
                                  </a:lnTo>
                                  <a:lnTo>
                                    <a:pt x="940" y="1633"/>
                                  </a:lnTo>
                                  <a:lnTo>
                                    <a:pt x="950" y="1642"/>
                                  </a:lnTo>
                                  <a:lnTo>
                                    <a:pt x="950" y="1647"/>
                                  </a:lnTo>
                                  <a:lnTo>
                                    <a:pt x="955" y="1652"/>
                                  </a:lnTo>
                                  <a:lnTo>
                                    <a:pt x="955" y="1657"/>
                                  </a:lnTo>
                                  <a:lnTo>
                                    <a:pt x="960" y="1662"/>
                                  </a:lnTo>
                                  <a:lnTo>
                                    <a:pt x="960" y="1666"/>
                                  </a:lnTo>
                                  <a:lnTo>
                                    <a:pt x="969" y="1676"/>
                                  </a:lnTo>
                                  <a:lnTo>
                                    <a:pt x="969" y="1681"/>
                                  </a:lnTo>
                                  <a:lnTo>
                                    <a:pt x="974" y="1686"/>
                                  </a:lnTo>
                                  <a:lnTo>
                                    <a:pt x="974" y="1690"/>
                                  </a:lnTo>
                                  <a:lnTo>
                                    <a:pt x="979" y="1695"/>
                                  </a:lnTo>
                                  <a:lnTo>
                                    <a:pt x="979" y="1700"/>
                                  </a:lnTo>
                                  <a:lnTo>
                                    <a:pt x="988" y="1710"/>
                                  </a:lnTo>
                                  <a:lnTo>
                                    <a:pt x="988" y="1714"/>
                                  </a:lnTo>
                                  <a:lnTo>
                                    <a:pt x="993" y="1719"/>
                                  </a:lnTo>
                                  <a:lnTo>
                                    <a:pt x="993" y="1724"/>
                                  </a:lnTo>
                                  <a:lnTo>
                                    <a:pt x="998" y="1729"/>
                                  </a:lnTo>
                                  <a:lnTo>
                                    <a:pt x="998" y="1734"/>
                                  </a:lnTo>
                                  <a:lnTo>
                                    <a:pt x="1008" y="1743"/>
                                  </a:lnTo>
                                  <a:lnTo>
                                    <a:pt x="1008" y="1748"/>
                                  </a:lnTo>
                                  <a:lnTo>
                                    <a:pt x="1012" y="1753"/>
                                  </a:lnTo>
                                  <a:lnTo>
                                    <a:pt x="1012" y="1758"/>
                                  </a:lnTo>
                                  <a:lnTo>
                                    <a:pt x="1022" y="1767"/>
                                  </a:lnTo>
                                  <a:lnTo>
                                    <a:pt x="1022" y="1772"/>
                                  </a:lnTo>
                                  <a:lnTo>
                                    <a:pt x="1027" y="1777"/>
                                  </a:lnTo>
                                  <a:lnTo>
                                    <a:pt x="1027" y="1782"/>
                                  </a:lnTo>
                                  <a:lnTo>
                                    <a:pt x="1032" y="1786"/>
                                  </a:lnTo>
                                  <a:lnTo>
                                    <a:pt x="1032" y="1791"/>
                                  </a:lnTo>
                                  <a:lnTo>
                                    <a:pt x="1041" y="1801"/>
                                  </a:lnTo>
                                  <a:lnTo>
                                    <a:pt x="1041" y="1806"/>
                                  </a:lnTo>
                                  <a:lnTo>
                                    <a:pt x="1046" y="1810"/>
                                  </a:lnTo>
                                  <a:lnTo>
                                    <a:pt x="1046" y="1815"/>
                                  </a:lnTo>
                                  <a:lnTo>
                                    <a:pt x="1051" y="1820"/>
                                  </a:lnTo>
                                  <a:lnTo>
                                    <a:pt x="1051" y="1825"/>
                                  </a:lnTo>
                                  <a:lnTo>
                                    <a:pt x="1060" y="1834"/>
                                  </a:lnTo>
                                  <a:lnTo>
                                    <a:pt x="1060" y="1839"/>
                                  </a:lnTo>
                                  <a:lnTo>
                                    <a:pt x="1065" y="1844"/>
                                  </a:lnTo>
                                  <a:lnTo>
                                    <a:pt x="1065" y="1849"/>
                                  </a:lnTo>
                                  <a:lnTo>
                                    <a:pt x="1070" y="1854"/>
                                  </a:lnTo>
                                  <a:lnTo>
                                    <a:pt x="1070" y="1858"/>
                                  </a:lnTo>
                                  <a:lnTo>
                                    <a:pt x="1080" y="1868"/>
                                  </a:lnTo>
                                  <a:lnTo>
                                    <a:pt x="1080" y="1873"/>
                                  </a:lnTo>
                                  <a:lnTo>
                                    <a:pt x="1084" y="1878"/>
                                  </a:lnTo>
                                  <a:lnTo>
                                    <a:pt x="1084" y="1882"/>
                                  </a:lnTo>
                                  <a:lnTo>
                                    <a:pt x="1094" y="1892"/>
                                  </a:lnTo>
                                  <a:lnTo>
                                    <a:pt x="1094" y="1897"/>
                                  </a:lnTo>
                                  <a:lnTo>
                                    <a:pt x="1099" y="1902"/>
                                  </a:lnTo>
                                  <a:lnTo>
                                    <a:pt x="1099" y="1907"/>
                                  </a:lnTo>
                                  <a:lnTo>
                                    <a:pt x="1104" y="1911"/>
                                  </a:lnTo>
                                  <a:lnTo>
                                    <a:pt x="1104" y="1916"/>
                                  </a:lnTo>
                                  <a:lnTo>
                                    <a:pt x="1113" y="1926"/>
                                  </a:lnTo>
                                  <a:lnTo>
                                    <a:pt x="1113" y="1931"/>
                                  </a:lnTo>
                                  <a:lnTo>
                                    <a:pt x="1118" y="1935"/>
                                  </a:lnTo>
                                  <a:lnTo>
                                    <a:pt x="1118" y="1940"/>
                                  </a:lnTo>
                                  <a:lnTo>
                                    <a:pt x="1123" y="1945"/>
                                  </a:lnTo>
                                  <a:lnTo>
                                    <a:pt x="1123" y="1950"/>
                                  </a:lnTo>
                                  <a:lnTo>
                                    <a:pt x="1132" y="1959"/>
                                  </a:lnTo>
                                  <a:lnTo>
                                    <a:pt x="1132" y="1964"/>
                                  </a:lnTo>
                                  <a:lnTo>
                                    <a:pt x="1137" y="1969"/>
                                  </a:lnTo>
                                  <a:lnTo>
                                    <a:pt x="1137" y="1974"/>
                                  </a:lnTo>
                                  <a:lnTo>
                                    <a:pt x="1142" y="1979"/>
                                  </a:lnTo>
                                  <a:lnTo>
                                    <a:pt x="1142" y="1983"/>
                                  </a:lnTo>
                                  <a:lnTo>
                                    <a:pt x="1152" y="1993"/>
                                  </a:lnTo>
                                  <a:lnTo>
                                    <a:pt x="1152" y="1998"/>
                                  </a:lnTo>
                                  <a:lnTo>
                                    <a:pt x="1156" y="2003"/>
                                  </a:lnTo>
                                  <a:lnTo>
                                    <a:pt x="1156" y="2007"/>
                                  </a:lnTo>
                                  <a:lnTo>
                                    <a:pt x="1166" y="2017"/>
                                  </a:lnTo>
                                  <a:lnTo>
                                    <a:pt x="1166" y="2022"/>
                                  </a:lnTo>
                                  <a:lnTo>
                                    <a:pt x="1171" y="2027"/>
                                  </a:lnTo>
                                  <a:lnTo>
                                    <a:pt x="1171" y="2031"/>
                                  </a:lnTo>
                                  <a:lnTo>
                                    <a:pt x="1176" y="2036"/>
                                  </a:lnTo>
                                  <a:lnTo>
                                    <a:pt x="1176" y="2041"/>
                                  </a:lnTo>
                                  <a:lnTo>
                                    <a:pt x="1185" y="2051"/>
                                  </a:lnTo>
                                  <a:lnTo>
                                    <a:pt x="1185" y="2055"/>
                                  </a:lnTo>
                                  <a:lnTo>
                                    <a:pt x="1190" y="2060"/>
                                  </a:lnTo>
                                  <a:lnTo>
                                    <a:pt x="1190" y="2065"/>
                                  </a:lnTo>
                                  <a:lnTo>
                                    <a:pt x="1195" y="2070"/>
                                  </a:lnTo>
                                  <a:lnTo>
                                    <a:pt x="1195" y="2075"/>
                                  </a:lnTo>
                                  <a:lnTo>
                                    <a:pt x="1204" y="2084"/>
                                  </a:lnTo>
                                  <a:lnTo>
                                    <a:pt x="1204" y="2089"/>
                                  </a:lnTo>
                                  <a:lnTo>
                                    <a:pt x="1209" y="2094"/>
                                  </a:lnTo>
                                  <a:lnTo>
                                    <a:pt x="1209" y="2099"/>
                                  </a:lnTo>
                                  <a:lnTo>
                                    <a:pt x="1214" y="2103"/>
                                  </a:lnTo>
                                  <a:lnTo>
                                    <a:pt x="1214" y="2108"/>
                                  </a:lnTo>
                                  <a:lnTo>
                                    <a:pt x="1224" y="2118"/>
                                  </a:lnTo>
                                  <a:lnTo>
                                    <a:pt x="1224" y="2123"/>
                                  </a:lnTo>
                                  <a:lnTo>
                                    <a:pt x="1228" y="2127"/>
                                  </a:lnTo>
                                  <a:lnTo>
                                    <a:pt x="1228" y="2132"/>
                                  </a:lnTo>
                                  <a:lnTo>
                                    <a:pt x="1238" y="2142"/>
                                  </a:lnTo>
                                  <a:lnTo>
                                    <a:pt x="1238" y="2147"/>
                                  </a:lnTo>
                                  <a:lnTo>
                                    <a:pt x="1243" y="2151"/>
                                  </a:lnTo>
                                  <a:lnTo>
                                    <a:pt x="1243" y="2156"/>
                                  </a:lnTo>
                                  <a:lnTo>
                                    <a:pt x="1248" y="2161"/>
                                  </a:lnTo>
                                  <a:lnTo>
                                    <a:pt x="1248" y="2166"/>
                                  </a:lnTo>
                                  <a:lnTo>
                                    <a:pt x="1257" y="2175"/>
                                  </a:lnTo>
                                  <a:lnTo>
                                    <a:pt x="1257" y="2180"/>
                                  </a:lnTo>
                                  <a:lnTo>
                                    <a:pt x="1262" y="2185"/>
                                  </a:lnTo>
                                  <a:lnTo>
                                    <a:pt x="1262" y="2190"/>
                                  </a:lnTo>
                                  <a:lnTo>
                                    <a:pt x="1267" y="2195"/>
                                  </a:lnTo>
                                  <a:lnTo>
                                    <a:pt x="1267" y="2199"/>
                                  </a:lnTo>
                                  <a:lnTo>
                                    <a:pt x="1276" y="2209"/>
                                  </a:lnTo>
                                  <a:lnTo>
                                    <a:pt x="1276" y="2214"/>
                                  </a:lnTo>
                                  <a:lnTo>
                                    <a:pt x="1281" y="2219"/>
                                  </a:lnTo>
                                  <a:lnTo>
                                    <a:pt x="1281" y="2223"/>
                                  </a:lnTo>
                                  <a:lnTo>
                                    <a:pt x="1286" y="2228"/>
                                  </a:lnTo>
                                  <a:lnTo>
                                    <a:pt x="1286" y="2233"/>
                                  </a:lnTo>
                                  <a:lnTo>
                                    <a:pt x="1291" y="22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8"/>
                          <wps:cNvSpPr>
                            <a:spLocks/>
                          </wps:cNvSpPr>
                          <wps:spPr bwMode="auto">
                            <a:xfrm>
                              <a:off x="4618" y="1431"/>
                              <a:ext cx="1305" cy="2261"/>
                            </a:xfrm>
                            <a:custGeom>
                              <a:avLst/>
                              <a:gdLst>
                                <a:gd name="T0" fmla="*/ 14 w 1305"/>
                                <a:gd name="T1" fmla="*/ 29 h 2261"/>
                                <a:gd name="T2" fmla="*/ 38 w 1305"/>
                                <a:gd name="T3" fmla="*/ 67 h 2261"/>
                                <a:gd name="T4" fmla="*/ 57 w 1305"/>
                                <a:gd name="T5" fmla="*/ 105 h 2261"/>
                                <a:gd name="T6" fmla="*/ 86 w 1305"/>
                                <a:gd name="T7" fmla="*/ 149 h 2261"/>
                                <a:gd name="T8" fmla="*/ 105 w 1305"/>
                                <a:gd name="T9" fmla="*/ 187 h 2261"/>
                                <a:gd name="T10" fmla="*/ 134 w 1305"/>
                                <a:gd name="T11" fmla="*/ 230 h 2261"/>
                                <a:gd name="T12" fmla="*/ 153 w 1305"/>
                                <a:gd name="T13" fmla="*/ 269 h 2261"/>
                                <a:gd name="T14" fmla="*/ 177 w 1305"/>
                                <a:gd name="T15" fmla="*/ 307 h 2261"/>
                                <a:gd name="T16" fmla="*/ 197 w 1305"/>
                                <a:gd name="T17" fmla="*/ 345 h 2261"/>
                                <a:gd name="T18" fmla="*/ 225 w 1305"/>
                                <a:gd name="T19" fmla="*/ 389 h 2261"/>
                                <a:gd name="T20" fmla="*/ 245 w 1305"/>
                                <a:gd name="T21" fmla="*/ 427 h 2261"/>
                                <a:gd name="T22" fmla="*/ 269 w 1305"/>
                                <a:gd name="T23" fmla="*/ 466 h 2261"/>
                                <a:gd name="T24" fmla="*/ 288 w 1305"/>
                                <a:gd name="T25" fmla="*/ 504 h 2261"/>
                                <a:gd name="T26" fmla="*/ 317 w 1305"/>
                                <a:gd name="T27" fmla="*/ 547 h 2261"/>
                                <a:gd name="T28" fmla="*/ 336 w 1305"/>
                                <a:gd name="T29" fmla="*/ 586 h 2261"/>
                                <a:gd name="T30" fmla="*/ 365 w 1305"/>
                                <a:gd name="T31" fmla="*/ 629 h 2261"/>
                                <a:gd name="T32" fmla="*/ 384 w 1305"/>
                                <a:gd name="T33" fmla="*/ 667 h 2261"/>
                                <a:gd name="T34" fmla="*/ 408 w 1305"/>
                                <a:gd name="T35" fmla="*/ 706 h 2261"/>
                                <a:gd name="T36" fmla="*/ 427 w 1305"/>
                                <a:gd name="T37" fmla="*/ 744 h 2261"/>
                                <a:gd name="T38" fmla="*/ 456 w 1305"/>
                                <a:gd name="T39" fmla="*/ 787 h 2261"/>
                                <a:gd name="T40" fmla="*/ 475 w 1305"/>
                                <a:gd name="T41" fmla="*/ 826 h 2261"/>
                                <a:gd name="T42" fmla="*/ 499 w 1305"/>
                                <a:gd name="T43" fmla="*/ 864 h 2261"/>
                                <a:gd name="T44" fmla="*/ 523 w 1305"/>
                                <a:gd name="T45" fmla="*/ 907 h 2261"/>
                                <a:gd name="T46" fmla="*/ 547 w 1305"/>
                                <a:gd name="T47" fmla="*/ 946 h 2261"/>
                                <a:gd name="T48" fmla="*/ 566 w 1305"/>
                                <a:gd name="T49" fmla="*/ 984 h 2261"/>
                                <a:gd name="T50" fmla="*/ 595 w 1305"/>
                                <a:gd name="T51" fmla="*/ 1027 h 2261"/>
                                <a:gd name="T52" fmla="*/ 614 w 1305"/>
                                <a:gd name="T53" fmla="*/ 1066 h 2261"/>
                                <a:gd name="T54" fmla="*/ 638 w 1305"/>
                                <a:gd name="T55" fmla="*/ 1104 h 2261"/>
                                <a:gd name="T56" fmla="*/ 657 w 1305"/>
                                <a:gd name="T57" fmla="*/ 1143 h 2261"/>
                                <a:gd name="T58" fmla="*/ 686 w 1305"/>
                                <a:gd name="T59" fmla="*/ 1186 h 2261"/>
                                <a:gd name="T60" fmla="*/ 705 w 1305"/>
                                <a:gd name="T61" fmla="*/ 1224 h 2261"/>
                                <a:gd name="T62" fmla="*/ 729 w 1305"/>
                                <a:gd name="T63" fmla="*/ 1263 h 2261"/>
                                <a:gd name="T64" fmla="*/ 753 w 1305"/>
                                <a:gd name="T65" fmla="*/ 1306 h 2261"/>
                                <a:gd name="T66" fmla="*/ 777 w 1305"/>
                                <a:gd name="T67" fmla="*/ 1344 h 2261"/>
                                <a:gd name="T68" fmla="*/ 797 w 1305"/>
                                <a:gd name="T69" fmla="*/ 1383 h 2261"/>
                                <a:gd name="T70" fmla="*/ 825 w 1305"/>
                                <a:gd name="T71" fmla="*/ 1426 h 2261"/>
                                <a:gd name="T72" fmla="*/ 845 w 1305"/>
                                <a:gd name="T73" fmla="*/ 1464 h 2261"/>
                                <a:gd name="T74" fmla="*/ 869 w 1305"/>
                                <a:gd name="T75" fmla="*/ 1503 h 2261"/>
                                <a:gd name="T76" fmla="*/ 888 w 1305"/>
                                <a:gd name="T77" fmla="*/ 1541 h 2261"/>
                                <a:gd name="T78" fmla="*/ 917 w 1305"/>
                                <a:gd name="T79" fmla="*/ 1584 h 2261"/>
                                <a:gd name="T80" fmla="*/ 936 w 1305"/>
                                <a:gd name="T81" fmla="*/ 1623 h 2261"/>
                                <a:gd name="T82" fmla="*/ 965 w 1305"/>
                                <a:gd name="T83" fmla="*/ 1666 h 2261"/>
                                <a:gd name="T84" fmla="*/ 984 w 1305"/>
                                <a:gd name="T85" fmla="*/ 1704 h 2261"/>
                                <a:gd name="T86" fmla="*/ 1008 w 1305"/>
                                <a:gd name="T87" fmla="*/ 1743 h 2261"/>
                                <a:gd name="T88" fmla="*/ 1027 w 1305"/>
                                <a:gd name="T89" fmla="*/ 1781 h 2261"/>
                                <a:gd name="T90" fmla="*/ 1056 w 1305"/>
                                <a:gd name="T91" fmla="*/ 1824 h 2261"/>
                                <a:gd name="T92" fmla="*/ 1075 w 1305"/>
                                <a:gd name="T93" fmla="*/ 1863 h 2261"/>
                                <a:gd name="T94" fmla="*/ 1099 w 1305"/>
                                <a:gd name="T95" fmla="*/ 1901 h 2261"/>
                                <a:gd name="T96" fmla="*/ 1123 w 1305"/>
                                <a:gd name="T97" fmla="*/ 1944 h 2261"/>
                                <a:gd name="T98" fmla="*/ 1147 w 1305"/>
                                <a:gd name="T99" fmla="*/ 1983 h 2261"/>
                                <a:gd name="T100" fmla="*/ 1166 w 1305"/>
                                <a:gd name="T101" fmla="*/ 2021 h 2261"/>
                                <a:gd name="T102" fmla="*/ 1195 w 1305"/>
                                <a:gd name="T103" fmla="*/ 2064 h 2261"/>
                                <a:gd name="T104" fmla="*/ 1214 w 1305"/>
                                <a:gd name="T105" fmla="*/ 2103 h 2261"/>
                                <a:gd name="T106" fmla="*/ 1238 w 1305"/>
                                <a:gd name="T107" fmla="*/ 2141 h 2261"/>
                                <a:gd name="T108" fmla="*/ 1257 w 1305"/>
                                <a:gd name="T109" fmla="*/ 2180 h 2261"/>
                                <a:gd name="T110" fmla="*/ 1286 w 1305"/>
                                <a:gd name="T111" fmla="*/ 2223 h 2261"/>
                                <a:gd name="T112" fmla="*/ 1305 w 1305"/>
                                <a:gd name="T113" fmla="*/ 2261 h 2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5" h="2261">
                                  <a:moveTo>
                                    <a:pt x="0" y="0"/>
                                  </a:moveTo>
                                  <a:lnTo>
                                    <a:pt x="0" y="5"/>
                                  </a:lnTo>
                                  <a:lnTo>
                                    <a:pt x="5" y="9"/>
                                  </a:lnTo>
                                  <a:lnTo>
                                    <a:pt x="5" y="14"/>
                                  </a:lnTo>
                                  <a:lnTo>
                                    <a:pt x="9" y="19"/>
                                  </a:lnTo>
                                  <a:lnTo>
                                    <a:pt x="14" y="24"/>
                                  </a:lnTo>
                                  <a:lnTo>
                                    <a:pt x="14" y="29"/>
                                  </a:lnTo>
                                  <a:lnTo>
                                    <a:pt x="19" y="33"/>
                                  </a:lnTo>
                                  <a:lnTo>
                                    <a:pt x="19" y="38"/>
                                  </a:lnTo>
                                  <a:lnTo>
                                    <a:pt x="29" y="48"/>
                                  </a:lnTo>
                                  <a:lnTo>
                                    <a:pt x="29" y="53"/>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81" y="139"/>
                                  </a:lnTo>
                                  <a:lnTo>
                                    <a:pt x="81" y="144"/>
                                  </a:lnTo>
                                  <a:lnTo>
                                    <a:pt x="86" y="149"/>
                                  </a:lnTo>
                                  <a:lnTo>
                                    <a:pt x="86" y="153"/>
                                  </a:lnTo>
                                  <a:lnTo>
                                    <a:pt x="91" y="158"/>
                                  </a:lnTo>
                                  <a:lnTo>
                                    <a:pt x="91" y="163"/>
                                  </a:lnTo>
                                  <a:lnTo>
                                    <a:pt x="101" y="173"/>
                                  </a:lnTo>
                                  <a:lnTo>
                                    <a:pt x="101" y="177"/>
                                  </a:lnTo>
                                  <a:lnTo>
                                    <a:pt x="105" y="182"/>
                                  </a:lnTo>
                                  <a:lnTo>
                                    <a:pt x="105" y="187"/>
                                  </a:lnTo>
                                  <a:lnTo>
                                    <a:pt x="110" y="192"/>
                                  </a:lnTo>
                                  <a:lnTo>
                                    <a:pt x="110" y="197"/>
                                  </a:lnTo>
                                  <a:lnTo>
                                    <a:pt x="120" y="206"/>
                                  </a:lnTo>
                                  <a:lnTo>
                                    <a:pt x="120" y="211"/>
                                  </a:lnTo>
                                  <a:lnTo>
                                    <a:pt x="125" y="216"/>
                                  </a:lnTo>
                                  <a:lnTo>
                                    <a:pt x="125" y="221"/>
                                  </a:lnTo>
                                  <a:lnTo>
                                    <a:pt x="134" y="230"/>
                                  </a:lnTo>
                                  <a:lnTo>
                                    <a:pt x="134" y="235"/>
                                  </a:lnTo>
                                  <a:lnTo>
                                    <a:pt x="139" y="240"/>
                                  </a:lnTo>
                                  <a:lnTo>
                                    <a:pt x="139" y="245"/>
                                  </a:lnTo>
                                  <a:lnTo>
                                    <a:pt x="144" y="249"/>
                                  </a:lnTo>
                                  <a:lnTo>
                                    <a:pt x="144" y="254"/>
                                  </a:lnTo>
                                  <a:lnTo>
                                    <a:pt x="153" y="264"/>
                                  </a:lnTo>
                                  <a:lnTo>
                                    <a:pt x="153" y="269"/>
                                  </a:lnTo>
                                  <a:lnTo>
                                    <a:pt x="158" y="273"/>
                                  </a:lnTo>
                                  <a:lnTo>
                                    <a:pt x="158" y="278"/>
                                  </a:lnTo>
                                  <a:lnTo>
                                    <a:pt x="163" y="283"/>
                                  </a:lnTo>
                                  <a:lnTo>
                                    <a:pt x="163" y="288"/>
                                  </a:lnTo>
                                  <a:lnTo>
                                    <a:pt x="173" y="297"/>
                                  </a:lnTo>
                                  <a:lnTo>
                                    <a:pt x="173" y="302"/>
                                  </a:lnTo>
                                  <a:lnTo>
                                    <a:pt x="177" y="307"/>
                                  </a:lnTo>
                                  <a:lnTo>
                                    <a:pt x="177" y="312"/>
                                  </a:lnTo>
                                  <a:lnTo>
                                    <a:pt x="182" y="317"/>
                                  </a:lnTo>
                                  <a:lnTo>
                                    <a:pt x="182" y="321"/>
                                  </a:lnTo>
                                  <a:lnTo>
                                    <a:pt x="192" y="331"/>
                                  </a:lnTo>
                                  <a:lnTo>
                                    <a:pt x="192" y="336"/>
                                  </a:lnTo>
                                  <a:lnTo>
                                    <a:pt x="197" y="341"/>
                                  </a:lnTo>
                                  <a:lnTo>
                                    <a:pt x="197" y="345"/>
                                  </a:lnTo>
                                  <a:lnTo>
                                    <a:pt x="206" y="355"/>
                                  </a:lnTo>
                                  <a:lnTo>
                                    <a:pt x="206" y="360"/>
                                  </a:lnTo>
                                  <a:lnTo>
                                    <a:pt x="211" y="365"/>
                                  </a:lnTo>
                                  <a:lnTo>
                                    <a:pt x="211" y="369"/>
                                  </a:lnTo>
                                  <a:lnTo>
                                    <a:pt x="216" y="374"/>
                                  </a:lnTo>
                                  <a:lnTo>
                                    <a:pt x="216" y="379"/>
                                  </a:lnTo>
                                  <a:lnTo>
                                    <a:pt x="225" y="389"/>
                                  </a:lnTo>
                                  <a:lnTo>
                                    <a:pt x="225" y="393"/>
                                  </a:lnTo>
                                  <a:lnTo>
                                    <a:pt x="230" y="398"/>
                                  </a:lnTo>
                                  <a:lnTo>
                                    <a:pt x="230" y="403"/>
                                  </a:lnTo>
                                  <a:lnTo>
                                    <a:pt x="235" y="408"/>
                                  </a:lnTo>
                                  <a:lnTo>
                                    <a:pt x="235" y="413"/>
                                  </a:lnTo>
                                  <a:lnTo>
                                    <a:pt x="245" y="422"/>
                                  </a:lnTo>
                                  <a:lnTo>
                                    <a:pt x="245" y="427"/>
                                  </a:lnTo>
                                  <a:lnTo>
                                    <a:pt x="249" y="432"/>
                                  </a:lnTo>
                                  <a:lnTo>
                                    <a:pt x="249" y="437"/>
                                  </a:lnTo>
                                  <a:lnTo>
                                    <a:pt x="259" y="446"/>
                                  </a:lnTo>
                                  <a:lnTo>
                                    <a:pt x="259" y="451"/>
                                  </a:lnTo>
                                  <a:lnTo>
                                    <a:pt x="264" y="456"/>
                                  </a:lnTo>
                                  <a:lnTo>
                                    <a:pt x="264" y="461"/>
                                  </a:lnTo>
                                  <a:lnTo>
                                    <a:pt x="269" y="466"/>
                                  </a:lnTo>
                                  <a:lnTo>
                                    <a:pt x="269" y="470"/>
                                  </a:lnTo>
                                  <a:lnTo>
                                    <a:pt x="278" y="480"/>
                                  </a:lnTo>
                                  <a:lnTo>
                                    <a:pt x="278" y="485"/>
                                  </a:lnTo>
                                  <a:lnTo>
                                    <a:pt x="283" y="490"/>
                                  </a:lnTo>
                                  <a:lnTo>
                                    <a:pt x="283" y="494"/>
                                  </a:lnTo>
                                  <a:lnTo>
                                    <a:pt x="288" y="499"/>
                                  </a:lnTo>
                                  <a:lnTo>
                                    <a:pt x="288" y="504"/>
                                  </a:lnTo>
                                  <a:lnTo>
                                    <a:pt x="297" y="514"/>
                                  </a:lnTo>
                                  <a:lnTo>
                                    <a:pt x="297" y="518"/>
                                  </a:lnTo>
                                  <a:lnTo>
                                    <a:pt x="302" y="523"/>
                                  </a:lnTo>
                                  <a:lnTo>
                                    <a:pt x="302" y="528"/>
                                  </a:lnTo>
                                  <a:lnTo>
                                    <a:pt x="312" y="538"/>
                                  </a:lnTo>
                                  <a:lnTo>
                                    <a:pt x="312" y="542"/>
                                  </a:lnTo>
                                  <a:lnTo>
                                    <a:pt x="317" y="547"/>
                                  </a:lnTo>
                                  <a:lnTo>
                                    <a:pt x="317" y="552"/>
                                  </a:lnTo>
                                  <a:lnTo>
                                    <a:pt x="321" y="557"/>
                                  </a:lnTo>
                                  <a:lnTo>
                                    <a:pt x="321" y="562"/>
                                  </a:lnTo>
                                  <a:lnTo>
                                    <a:pt x="331" y="571"/>
                                  </a:lnTo>
                                  <a:lnTo>
                                    <a:pt x="331" y="576"/>
                                  </a:lnTo>
                                  <a:lnTo>
                                    <a:pt x="336" y="581"/>
                                  </a:lnTo>
                                  <a:lnTo>
                                    <a:pt x="336" y="586"/>
                                  </a:lnTo>
                                  <a:lnTo>
                                    <a:pt x="341" y="590"/>
                                  </a:lnTo>
                                  <a:lnTo>
                                    <a:pt x="341" y="595"/>
                                  </a:lnTo>
                                  <a:lnTo>
                                    <a:pt x="350" y="605"/>
                                  </a:lnTo>
                                  <a:lnTo>
                                    <a:pt x="350" y="610"/>
                                  </a:lnTo>
                                  <a:lnTo>
                                    <a:pt x="355" y="614"/>
                                  </a:lnTo>
                                  <a:lnTo>
                                    <a:pt x="355" y="619"/>
                                  </a:lnTo>
                                  <a:lnTo>
                                    <a:pt x="365" y="629"/>
                                  </a:lnTo>
                                  <a:lnTo>
                                    <a:pt x="365" y="634"/>
                                  </a:lnTo>
                                  <a:lnTo>
                                    <a:pt x="369" y="638"/>
                                  </a:lnTo>
                                  <a:lnTo>
                                    <a:pt x="369" y="643"/>
                                  </a:lnTo>
                                  <a:lnTo>
                                    <a:pt x="374" y="648"/>
                                  </a:lnTo>
                                  <a:lnTo>
                                    <a:pt x="374" y="653"/>
                                  </a:lnTo>
                                  <a:lnTo>
                                    <a:pt x="384" y="662"/>
                                  </a:lnTo>
                                  <a:lnTo>
                                    <a:pt x="384" y="667"/>
                                  </a:lnTo>
                                  <a:lnTo>
                                    <a:pt x="389" y="672"/>
                                  </a:lnTo>
                                  <a:lnTo>
                                    <a:pt x="389" y="677"/>
                                  </a:lnTo>
                                  <a:lnTo>
                                    <a:pt x="393" y="682"/>
                                  </a:lnTo>
                                  <a:lnTo>
                                    <a:pt x="393" y="686"/>
                                  </a:lnTo>
                                  <a:lnTo>
                                    <a:pt x="403" y="696"/>
                                  </a:lnTo>
                                  <a:lnTo>
                                    <a:pt x="403" y="701"/>
                                  </a:lnTo>
                                  <a:lnTo>
                                    <a:pt x="408" y="706"/>
                                  </a:lnTo>
                                  <a:lnTo>
                                    <a:pt x="408" y="710"/>
                                  </a:lnTo>
                                  <a:lnTo>
                                    <a:pt x="417" y="720"/>
                                  </a:lnTo>
                                  <a:lnTo>
                                    <a:pt x="417" y="725"/>
                                  </a:lnTo>
                                  <a:lnTo>
                                    <a:pt x="422" y="730"/>
                                  </a:lnTo>
                                  <a:lnTo>
                                    <a:pt x="422" y="734"/>
                                  </a:lnTo>
                                  <a:lnTo>
                                    <a:pt x="427" y="739"/>
                                  </a:lnTo>
                                  <a:lnTo>
                                    <a:pt x="427" y="744"/>
                                  </a:lnTo>
                                  <a:lnTo>
                                    <a:pt x="437" y="754"/>
                                  </a:lnTo>
                                  <a:lnTo>
                                    <a:pt x="437" y="758"/>
                                  </a:lnTo>
                                  <a:lnTo>
                                    <a:pt x="441" y="763"/>
                                  </a:lnTo>
                                  <a:lnTo>
                                    <a:pt x="441" y="768"/>
                                  </a:lnTo>
                                  <a:lnTo>
                                    <a:pt x="446" y="773"/>
                                  </a:lnTo>
                                  <a:lnTo>
                                    <a:pt x="446" y="778"/>
                                  </a:lnTo>
                                  <a:lnTo>
                                    <a:pt x="456" y="787"/>
                                  </a:lnTo>
                                  <a:lnTo>
                                    <a:pt x="456" y="792"/>
                                  </a:lnTo>
                                  <a:lnTo>
                                    <a:pt x="461" y="797"/>
                                  </a:lnTo>
                                  <a:lnTo>
                                    <a:pt x="461" y="802"/>
                                  </a:lnTo>
                                  <a:lnTo>
                                    <a:pt x="470" y="811"/>
                                  </a:lnTo>
                                  <a:lnTo>
                                    <a:pt x="470" y="816"/>
                                  </a:lnTo>
                                  <a:lnTo>
                                    <a:pt x="475" y="821"/>
                                  </a:lnTo>
                                  <a:lnTo>
                                    <a:pt x="475" y="826"/>
                                  </a:lnTo>
                                  <a:lnTo>
                                    <a:pt x="480" y="830"/>
                                  </a:lnTo>
                                  <a:lnTo>
                                    <a:pt x="480" y="835"/>
                                  </a:lnTo>
                                  <a:lnTo>
                                    <a:pt x="489" y="845"/>
                                  </a:lnTo>
                                  <a:lnTo>
                                    <a:pt x="489" y="850"/>
                                  </a:lnTo>
                                  <a:lnTo>
                                    <a:pt x="494" y="854"/>
                                  </a:lnTo>
                                  <a:lnTo>
                                    <a:pt x="494" y="859"/>
                                  </a:lnTo>
                                  <a:lnTo>
                                    <a:pt x="499" y="864"/>
                                  </a:lnTo>
                                  <a:lnTo>
                                    <a:pt x="499" y="869"/>
                                  </a:lnTo>
                                  <a:lnTo>
                                    <a:pt x="509" y="878"/>
                                  </a:lnTo>
                                  <a:lnTo>
                                    <a:pt x="509" y="883"/>
                                  </a:lnTo>
                                  <a:lnTo>
                                    <a:pt x="513" y="888"/>
                                  </a:lnTo>
                                  <a:lnTo>
                                    <a:pt x="513" y="893"/>
                                  </a:lnTo>
                                  <a:lnTo>
                                    <a:pt x="523" y="902"/>
                                  </a:lnTo>
                                  <a:lnTo>
                                    <a:pt x="523" y="907"/>
                                  </a:lnTo>
                                  <a:lnTo>
                                    <a:pt x="528" y="912"/>
                                  </a:lnTo>
                                  <a:lnTo>
                                    <a:pt x="528" y="917"/>
                                  </a:lnTo>
                                  <a:lnTo>
                                    <a:pt x="533" y="922"/>
                                  </a:lnTo>
                                  <a:lnTo>
                                    <a:pt x="533" y="926"/>
                                  </a:lnTo>
                                  <a:lnTo>
                                    <a:pt x="542" y="936"/>
                                  </a:lnTo>
                                  <a:lnTo>
                                    <a:pt x="542" y="941"/>
                                  </a:lnTo>
                                  <a:lnTo>
                                    <a:pt x="547" y="946"/>
                                  </a:lnTo>
                                  <a:lnTo>
                                    <a:pt x="547" y="950"/>
                                  </a:lnTo>
                                  <a:lnTo>
                                    <a:pt x="552" y="955"/>
                                  </a:lnTo>
                                  <a:lnTo>
                                    <a:pt x="552" y="960"/>
                                  </a:lnTo>
                                  <a:lnTo>
                                    <a:pt x="561" y="970"/>
                                  </a:lnTo>
                                  <a:lnTo>
                                    <a:pt x="561" y="974"/>
                                  </a:lnTo>
                                  <a:lnTo>
                                    <a:pt x="566" y="979"/>
                                  </a:lnTo>
                                  <a:lnTo>
                                    <a:pt x="566" y="984"/>
                                  </a:lnTo>
                                  <a:lnTo>
                                    <a:pt x="576" y="994"/>
                                  </a:lnTo>
                                  <a:lnTo>
                                    <a:pt x="576" y="998"/>
                                  </a:lnTo>
                                  <a:lnTo>
                                    <a:pt x="581" y="1003"/>
                                  </a:lnTo>
                                  <a:lnTo>
                                    <a:pt x="581" y="1008"/>
                                  </a:lnTo>
                                  <a:lnTo>
                                    <a:pt x="585" y="1013"/>
                                  </a:lnTo>
                                  <a:lnTo>
                                    <a:pt x="585" y="1018"/>
                                  </a:lnTo>
                                  <a:lnTo>
                                    <a:pt x="595" y="1027"/>
                                  </a:lnTo>
                                  <a:lnTo>
                                    <a:pt x="595" y="1032"/>
                                  </a:lnTo>
                                  <a:lnTo>
                                    <a:pt x="600" y="1037"/>
                                  </a:lnTo>
                                  <a:lnTo>
                                    <a:pt x="600" y="1042"/>
                                  </a:lnTo>
                                  <a:lnTo>
                                    <a:pt x="605" y="1046"/>
                                  </a:lnTo>
                                  <a:lnTo>
                                    <a:pt x="605" y="1051"/>
                                  </a:lnTo>
                                  <a:lnTo>
                                    <a:pt x="614" y="1061"/>
                                  </a:lnTo>
                                  <a:lnTo>
                                    <a:pt x="614" y="1066"/>
                                  </a:lnTo>
                                  <a:lnTo>
                                    <a:pt x="619" y="1070"/>
                                  </a:lnTo>
                                  <a:lnTo>
                                    <a:pt x="619" y="1075"/>
                                  </a:lnTo>
                                  <a:lnTo>
                                    <a:pt x="629" y="1085"/>
                                  </a:lnTo>
                                  <a:lnTo>
                                    <a:pt x="629" y="1090"/>
                                  </a:lnTo>
                                  <a:lnTo>
                                    <a:pt x="633" y="1094"/>
                                  </a:lnTo>
                                  <a:lnTo>
                                    <a:pt x="633" y="1099"/>
                                  </a:lnTo>
                                  <a:lnTo>
                                    <a:pt x="638" y="1104"/>
                                  </a:lnTo>
                                  <a:lnTo>
                                    <a:pt x="638" y="1109"/>
                                  </a:lnTo>
                                  <a:lnTo>
                                    <a:pt x="648" y="1118"/>
                                  </a:lnTo>
                                  <a:lnTo>
                                    <a:pt x="648" y="1123"/>
                                  </a:lnTo>
                                  <a:lnTo>
                                    <a:pt x="653" y="1128"/>
                                  </a:lnTo>
                                  <a:lnTo>
                                    <a:pt x="653" y="1133"/>
                                  </a:lnTo>
                                  <a:lnTo>
                                    <a:pt x="657" y="1138"/>
                                  </a:lnTo>
                                  <a:lnTo>
                                    <a:pt x="657" y="1143"/>
                                  </a:lnTo>
                                  <a:lnTo>
                                    <a:pt x="667" y="1152"/>
                                  </a:lnTo>
                                  <a:lnTo>
                                    <a:pt x="667" y="1157"/>
                                  </a:lnTo>
                                  <a:lnTo>
                                    <a:pt x="672" y="1162"/>
                                  </a:lnTo>
                                  <a:lnTo>
                                    <a:pt x="672" y="1167"/>
                                  </a:lnTo>
                                  <a:lnTo>
                                    <a:pt x="677" y="1171"/>
                                  </a:lnTo>
                                  <a:lnTo>
                                    <a:pt x="677" y="1176"/>
                                  </a:lnTo>
                                  <a:lnTo>
                                    <a:pt x="686" y="1186"/>
                                  </a:lnTo>
                                  <a:lnTo>
                                    <a:pt x="686" y="1191"/>
                                  </a:lnTo>
                                  <a:lnTo>
                                    <a:pt x="691" y="1195"/>
                                  </a:lnTo>
                                  <a:lnTo>
                                    <a:pt x="691" y="1200"/>
                                  </a:lnTo>
                                  <a:lnTo>
                                    <a:pt x="701" y="1210"/>
                                  </a:lnTo>
                                  <a:lnTo>
                                    <a:pt x="701" y="1215"/>
                                  </a:lnTo>
                                  <a:lnTo>
                                    <a:pt x="705" y="1219"/>
                                  </a:lnTo>
                                  <a:lnTo>
                                    <a:pt x="705" y="1224"/>
                                  </a:lnTo>
                                  <a:lnTo>
                                    <a:pt x="710" y="1229"/>
                                  </a:lnTo>
                                  <a:lnTo>
                                    <a:pt x="710" y="1234"/>
                                  </a:lnTo>
                                  <a:lnTo>
                                    <a:pt x="720" y="1243"/>
                                  </a:lnTo>
                                  <a:lnTo>
                                    <a:pt x="720" y="1248"/>
                                  </a:lnTo>
                                  <a:lnTo>
                                    <a:pt x="725" y="1253"/>
                                  </a:lnTo>
                                  <a:lnTo>
                                    <a:pt x="725" y="1258"/>
                                  </a:lnTo>
                                  <a:lnTo>
                                    <a:pt x="729" y="1263"/>
                                  </a:lnTo>
                                  <a:lnTo>
                                    <a:pt x="729" y="1267"/>
                                  </a:lnTo>
                                  <a:lnTo>
                                    <a:pt x="739" y="1277"/>
                                  </a:lnTo>
                                  <a:lnTo>
                                    <a:pt x="739" y="1282"/>
                                  </a:lnTo>
                                  <a:lnTo>
                                    <a:pt x="744" y="1287"/>
                                  </a:lnTo>
                                  <a:lnTo>
                                    <a:pt x="744" y="1291"/>
                                  </a:lnTo>
                                  <a:lnTo>
                                    <a:pt x="753" y="1301"/>
                                  </a:lnTo>
                                  <a:lnTo>
                                    <a:pt x="753" y="1306"/>
                                  </a:lnTo>
                                  <a:lnTo>
                                    <a:pt x="758" y="1311"/>
                                  </a:lnTo>
                                  <a:lnTo>
                                    <a:pt x="758" y="1315"/>
                                  </a:lnTo>
                                  <a:lnTo>
                                    <a:pt x="763" y="1320"/>
                                  </a:lnTo>
                                  <a:lnTo>
                                    <a:pt x="763" y="1325"/>
                                  </a:lnTo>
                                  <a:lnTo>
                                    <a:pt x="773" y="1335"/>
                                  </a:lnTo>
                                  <a:lnTo>
                                    <a:pt x="773" y="1339"/>
                                  </a:lnTo>
                                  <a:lnTo>
                                    <a:pt x="777" y="1344"/>
                                  </a:lnTo>
                                  <a:lnTo>
                                    <a:pt x="777" y="1349"/>
                                  </a:lnTo>
                                  <a:lnTo>
                                    <a:pt x="782" y="1354"/>
                                  </a:lnTo>
                                  <a:lnTo>
                                    <a:pt x="782" y="1359"/>
                                  </a:lnTo>
                                  <a:lnTo>
                                    <a:pt x="792" y="1368"/>
                                  </a:lnTo>
                                  <a:lnTo>
                                    <a:pt x="792" y="1373"/>
                                  </a:lnTo>
                                  <a:lnTo>
                                    <a:pt x="797" y="1378"/>
                                  </a:lnTo>
                                  <a:lnTo>
                                    <a:pt x="797" y="1383"/>
                                  </a:lnTo>
                                  <a:lnTo>
                                    <a:pt x="806" y="1392"/>
                                  </a:lnTo>
                                  <a:lnTo>
                                    <a:pt x="806" y="1397"/>
                                  </a:lnTo>
                                  <a:lnTo>
                                    <a:pt x="811" y="1402"/>
                                  </a:lnTo>
                                  <a:lnTo>
                                    <a:pt x="811" y="1407"/>
                                  </a:lnTo>
                                  <a:lnTo>
                                    <a:pt x="816" y="1411"/>
                                  </a:lnTo>
                                  <a:lnTo>
                                    <a:pt x="816" y="1416"/>
                                  </a:lnTo>
                                  <a:lnTo>
                                    <a:pt x="825" y="1426"/>
                                  </a:lnTo>
                                  <a:lnTo>
                                    <a:pt x="825" y="1431"/>
                                  </a:lnTo>
                                  <a:lnTo>
                                    <a:pt x="830" y="1435"/>
                                  </a:lnTo>
                                  <a:lnTo>
                                    <a:pt x="830" y="1440"/>
                                  </a:lnTo>
                                  <a:lnTo>
                                    <a:pt x="835" y="1445"/>
                                  </a:lnTo>
                                  <a:lnTo>
                                    <a:pt x="835" y="1450"/>
                                  </a:lnTo>
                                  <a:lnTo>
                                    <a:pt x="845" y="1459"/>
                                  </a:lnTo>
                                  <a:lnTo>
                                    <a:pt x="845" y="1464"/>
                                  </a:lnTo>
                                  <a:lnTo>
                                    <a:pt x="849" y="1469"/>
                                  </a:lnTo>
                                  <a:lnTo>
                                    <a:pt x="849" y="1474"/>
                                  </a:lnTo>
                                  <a:lnTo>
                                    <a:pt x="859" y="1483"/>
                                  </a:lnTo>
                                  <a:lnTo>
                                    <a:pt x="859" y="1488"/>
                                  </a:lnTo>
                                  <a:lnTo>
                                    <a:pt x="864" y="1493"/>
                                  </a:lnTo>
                                  <a:lnTo>
                                    <a:pt x="864" y="1498"/>
                                  </a:lnTo>
                                  <a:lnTo>
                                    <a:pt x="869" y="1503"/>
                                  </a:lnTo>
                                  <a:lnTo>
                                    <a:pt x="869" y="1507"/>
                                  </a:lnTo>
                                  <a:lnTo>
                                    <a:pt x="878" y="1517"/>
                                  </a:lnTo>
                                  <a:lnTo>
                                    <a:pt x="878" y="1522"/>
                                  </a:lnTo>
                                  <a:lnTo>
                                    <a:pt x="883" y="1527"/>
                                  </a:lnTo>
                                  <a:lnTo>
                                    <a:pt x="883" y="1531"/>
                                  </a:lnTo>
                                  <a:lnTo>
                                    <a:pt x="888" y="1536"/>
                                  </a:lnTo>
                                  <a:lnTo>
                                    <a:pt x="888" y="1541"/>
                                  </a:lnTo>
                                  <a:lnTo>
                                    <a:pt x="897" y="1551"/>
                                  </a:lnTo>
                                  <a:lnTo>
                                    <a:pt x="897" y="1555"/>
                                  </a:lnTo>
                                  <a:lnTo>
                                    <a:pt x="902" y="1560"/>
                                  </a:lnTo>
                                  <a:lnTo>
                                    <a:pt x="902" y="1565"/>
                                  </a:lnTo>
                                  <a:lnTo>
                                    <a:pt x="912" y="1575"/>
                                  </a:lnTo>
                                  <a:lnTo>
                                    <a:pt x="912" y="1579"/>
                                  </a:lnTo>
                                  <a:lnTo>
                                    <a:pt x="917" y="1584"/>
                                  </a:lnTo>
                                  <a:lnTo>
                                    <a:pt x="917" y="1589"/>
                                  </a:lnTo>
                                  <a:lnTo>
                                    <a:pt x="921" y="1594"/>
                                  </a:lnTo>
                                  <a:lnTo>
                                    <a:pt x="921" y="1599"/>
                                  </a:lnTo>
                                  <a:lnTo>
                                    <a:pt x="931" y="1608"/>
                                  </a:lnTo>
                                  <a:lnTo>
                                    <a:pt x="931" y="1613"/>
                                  </a:lnTo>
                                  <a:lnTo>
                                    <a:pt x="936" y="1618"/>
                                  </a:lnTo>
                                  <a:lnTo>
                                    <a:pt x="936" y="1623"/>
                                  </a:lnTo>
                                  <a:lnTo>
                                    <a:pt x="941" y="1627"/>
                                  </a:lnTo>
                                  <a:lnTo>
                                    <a:pt x="941" y="1632"/>
                                  </a:lnTo>
                                  <a:lnTo>
                                    <a:pt x="950" y="1642"/>
                                  </a:lnTo>
                                  <a:lnTo>
                                    <a:pt x="950" y="1647"/>
                                  </a:lnTo>
                                  <a:lnTo>
                                    <a:pt x="955" y="1651"/>
                                  </a:lnTo>
                                  <a:lnTo>
                                    <a:pt x="955" y="1656"/>
                                  </a:lnTo>
                                  <a:lnTo>
                                    <a:pt x="965" y="1666"/>
                                  </a:lnTo>
                                  <a:lnTo>
                                    <a:pt x="965" y="1671"/>
                                  </a:lnTo>
                                  <a:lnTo>
                                    <a:pt x="969" y="1675"/>
                                  </a:lnTo>
                                  <a:lnTo>
                                    <a:pt x="969" y="1680"/>
                                  </a:lnTo>
                                  <a:lnTo>
                                    <a:pt x="974" y="1685"/>
                                  </a:lnTo>
                                  <a:lnTo>
                                    <a:pt x="974" y="1690"/>
                                  </a:lnTo>
                                  <a:lnTo>
                                    <a:pt x="984" y="1699"/>
                                  </a:lnTo>
                                  <a:lnTo>
                                    <a:pt x="984" y="1704"/>
                                  </a:lnTo>
                                  <a:lnTo>
                                    <a:pt x="989" y="1709"/>
                                  </a:lnTo>
                                  <a:lnTo>
                                    <a:pt x="989" y="1714"/>
                                  </a:lnTo>
                                  <a:lnTo>
                                    <a:pt x="993" y="1719"/>
                                  </a:lnTo>
                                  <a:lnTo>
                                    <a:pt x="993" y="1723"/>
                                  </a:lnTo>
                                  <a:lnTo>
                                    <a:pt x="1003" y="1733"/>
                                  </a:lnTo>
                                  <a:lnTo>
                                    <a:pt x="1003" y="1738"/>
                                  </a:lnTo>
                                  <a:lnTo>
                                    <a:pt x="1008" y="1743"/>
                                  </a:lnTo>
                                  <a:lnTo>
                                    <a:pt x="1008" y="1747"/>
                                  </a:lnTo>
                                  <a:lnTo>
                                    <a:pt x="1017" y="1757"/>
                                  </a:lnTo>
                                  <a:lnTo>
                                    <a:pt x="1017" y="1762"/>
                                  </a:lnTo>
                                  <a:lnTo>
                                    <a:pt x="1022" y="1767"/>
                                  </a:lnTo>
                                  <a:lnTo>
                                    <a:pt x="1022" y="1771"/>
                                  </a:lnTo>
                                  <a:lnTo>
                                    <a:pt x="1027" y="1776"/>
                                  </a:lnTo>
                                  <a:lnTo>
                                    <a:pt x="1027" y="1781"/>
                                  </a:lnTo>
                                  <a:lnTo>
                                    <a:pt x="1037" y="1791"/>
                                  </a:lnTo>
                                  <a:lnTo>
                                    <a:pt x="1037" y="1795"/>
                                  </a:lnTo>
                                  <a:lnTo>
                                    <a:pt x="1041" y="1800"/>
                                  </a:lnTo>
                                  <a:lnTo>
                                    <a:pt x="1041" y="1805"/>
                                  </a:lnTo>
                                  <a:lnTo>
                                    <a:pt x="1046" y="1810"/>
                                  </a:lnTo>
                                  <a:lnTo>
                                    <a:pt x="1046" y="1815"/>
                                  </a:lnTo>
                                  <a:lnTo>
                                    <a:pt x="1056" y="1824"/>
                                  </a:lnTo>
                                  <a:lnTo>
                                    <a:pt x="1056" y="1829"/>
                                  </a:lnTo>
                                  <a:lnTo>
                                    <a:pt x="1061" y="1834"/>
                                  </a:lnTo>
                                  <a:lnTo>
                                    <a:pt x="1061" y="1839"/>
                                  </a:lnTo>
                                  <a:lnTo>
                                    <a:pt x="1070" y="1848"/>
                                  </a:lnTo>
                                  <a:lnTo>
                                    <a:pt x="1070" y="1853"/>
                                  </a:lnTo>
                                  <a:lnTo>
                                    <a:pt x="1075" y="1858"/>
                                  </a:lnTo>
                                  <a:lnTo>
                                    <a:pt x="1075" y="1863"/>
                                  </a:lnTo>
                                  <a:lnTo>
                                    <a:pt x="1080" y="1867"/>
                                  </a:lnTo>
                                  <a:lnTo>
                                    <a:pt x="1080" y="1872"/>
                                  </a:lnTo>
                                  <a:lnTo>
                                    <a:pt x="1089" y="1882"/>
                                  </a:lnTo>
                                  <a:lnTo>
                                    <a:pt x="1089" y="1887"/>
                                  </a:lnTo>
                                  <a:lnTo>
                                    <a:pt x="1094" y="1892"/>
                                  </a:lnTo>
                                  <a:lnTo>
                                    <a:pt x="1094" y="1896"/>
                                  </a:lnTo>
                                  <a:lnTo>
                                    <a:pt x="1099" y="1901"/>
                                  </a:lnTo>
                                  <a:lnTo>
                                    <a:pt x="1099" y="1906"/>
                                  </a:lnTo>
                                  <a:lnTo>
                                    <a:pt x="1109" y="1916"/>
                                  </a:lnTo>
                                  <a:lnTo>
                                    <a:pt x="1109" y="1920"/>
                                  </a:lnTo>
                                  <a:lnTo>
                                    <a:pt x="1113" y="1925"/>
                                  </a:lnTo>
                                  <a:lnTo>
                                    <a:pt x="1113" y="1930"/>
                                  </a:lnTo>
                                  <a:lnTo>
                                    <a:pt x="1123" y="1940"/>
                                  </a:lnTo>
                                  <a:lnTo>
                                    <a:pt x="1123" y="1944"/>
                                  </a:lnTo>
                                  <a:lnTo>
                                    <a:pt x="1128" y="1949"/>
                                  </a:lnTo>
                                  <a:lnTo>
                                    <a:pt x="1128" y="1954"/>
                                  </a:lnTo>
                                  <a:lnTo>
                                    <a:pt x="1133" y="1959"/>
                                  </a:lnTo>
                                  <a:lnTo>
                                    <a:pt x="1133" y="1964"/>
                                  </a:lnTo>
                                  <a:lnTo>
                                    <a:pt x="1142" y="1973"/>
                                  </a:lnTo>
                                  <a:lnTo>
                                    <a:pt x="1142" y="1978"/>
                                  </a:lnTo>
                                  <a:lnTo>
                                    <a:pt x="1147" y="1983"/>
                                  </a:lnTo>
                                  <a:lnTo>
                                    <a:pt x="1147" y="1988"/>
                                  </a:lnTo>
                                  <a:lnTo>
                                    <a:pt x="1152" y="1992"/>
                                  </a:lnTo>
                                  <a:lnTo>
                                    <a:pt x="1152" y="1997"/>
                                  </a:lnTo>
                                  <a:lnTo>
                                    <a:pt x="1161" y="2007"/>
                                  </a:lnTo>
                                  <a:lnTo>
                                    <a:pt x="1161" y="2012"/>
                                  </a:lnTo>
                                  <a:lnTo>
                                    <a:pt x="1166" y="2016"/>
                                  </a:lnTo>
                                  <a:lnTo>
                                    <a:pt x="1166" y="2021"/>
                                  </a:lnTo>
                                  <a:lnTo>
                                    <a:pt x="1171" y="2026"/>
                                  </a:lnTo>
                                  <a:lnTo>
                                    <a:pt x="1171" y="2031"/>
                                  </a:lnTo>
                                  <a:lnTo>
                                    <a:pt x="1181" y="2040"/>
                                  </a:lnTo>
                                  <a:lnTo>
                                    <a:pt x="1181" y="2045"/>
                                  </a:lnTo>
                                  <a:lnTo>
                                    <a:pt x="1185" y="2050"/>
                                  </a:lnTo>
                                  <a:lnTo>
                                    <a:pt x="1185" y="2055"/>
                                  </a:lnTo>
                                  <a:lnTo>
                                    <a:pt x="1195" y="2064"/>
                                  </a:lnTo>
                                  <a:lnTo>
                                    <a:pt x="1195" y="2069"/>
                                  </a:lnTo>
                                  <a:lnTo>
                                    <a:pt x="1200" y="2074"/>
                                  </a:lnTo>
                                  <a:lnTo>
                                    <a:pt x="1200" y="2079"/>
                                  </a:lnTo>
                                  <a:lnTo>
                                    <a:pt x="1205" y="2084"/>
                                  </a:lnTo>
                                  <a:lnTo>
                                    <a:pt x="1205" y="2088"/>
                                  </a:lnTo>
                                  <a:lnTo>
                                    <a:pt x="1214" y="2098"/>
                                  </a:lnTo>
                                  <a:lnTo>
                                    <a:pt x="1214" y="2103"/>
                                  </a:lnTo>
                                  <a:lnTo>
                                    <a:pt x="1219" y="2108"/>
                                  </a:lnTo>
                                  <a:lnTo>
                                    <a:pt x="1219" y="2112"/>
                                  </a:lnTo>
                                  <a:lnTo>
                                    <a:pt x="1224" y="2117"/>
                                  </a:lnTo>
                                  <a:lnTo>
                                    <a:pt x="1224" y="2122"/>
                                  </a:lnTo>
                                  <a:lnTo>
                                    <a:pt x="1233" y="2132"/>
                                  </a:lnTo>
                                  <a:lnTo>
                                    <a:pt x="1233" y="2136"/>
                                  </a:lnTo>
                                  <a:lnTo>
                                    <a:pt x="1238" y="2141"/>
                                  </a:lnTo>
                                  <a:lnTo>
                                    <a:pt x="1238" y="2146"/>
                                  </a:lnTo>
                                  <a:lnTo>
                                    <a:pt x="1248" y="2156"/>
                                  </a:lnTo>
                                  <a:lnTo>
                                    <a:pt x="1248" y="2160"/>
                                  </a:lnTo>
                                  <a:lnTo>
                                    <a:pt x="1253" y="2165"/>
                                  </a:lnTo>
                                  <a:lnTo>
                                    <a:pt x="1253" y="2170"/>
                                  </a:lnTo>
                                  <a:lnTo>
                                    <a:pt x="1257" y="2175"/>
                                  </a:lnTo>
                                  <a:lnTo>
                                    <a:pt x="1257" y="2180"/>
                                  </a:lnTo>
                                  <a:lnTo>
                                    <a:pt x="1267" y="2189"/>
                                  </a:lnTo>
                                  <a:lnTo>
                                    <a:pt x="1267" y="2194"/>
                                  </a:lnTo>
                                  <a:lnTo>
                                    <a:pt x="1272" y="2199"/>
                                  </a:lnTo>
                                  <a:lnTo>
                                    <a:pt x="1272" y="2204"/>
                                  </a:lnTo>
                                  <a:lnTo>
                                    <a:pt x="1277" y="2208"/>
                                  </a:lnTo>
                                  <a:lnTo>
                                    <a:pt x="1277" y="2213"/>
                                  </a:lnTo>
                                  <a:lnTo>
                                    <a:pt x="1286" y="2223"/>
                                  </a:lnTo>
                                  <a:lnTo>
                                    <a:pt x="1286" y="2228"/>
                                  </a:lnTo>
                                  <a:lnTo>
                                    <a:pt x="1291" y="2232"/>
                                  </a:lnTo>
                                  <a:lnTo>
                                    <a:pt x="1291" y="2237"/>
                                  </a:lnTo>
                                  <a:lnTo>
                                    <a:pt x="1301" y="2247"/>
                                  </a:lnTo>
                                  <a:lnTo>
                                    <a:pt x="1301" y="2252"/>
                                  </a:lnTo>
                                  <a:lnTo>
                                    <a:pt x="1305" y="2256"/>
                                  </a:lnTo>
                                  <a:lnTo>
                                    <a:pt x="1305" y="22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9"/>
                          <wps:cNvSpPr>
                            <a:spLocks/>
                          </wps:cNvSpPr>
                          <wps:spPr bwMode="auto">
                            <a:xfrm>
                              <a:off x="4555" y="1431"/>
                              <a:ext cx="1330" cy="2300"/>
                            </a:xfrm>
                            <a:custGeom>
                              <a:avLst/>
                              <a:gdLst>
                                <a:gd name="T0" fmla="*/ 15 w 1330"/>
                                <a:gd name="T1" fmla="*/ 29 h 2300"/>
                                <a:gd name="T2" fmla="*/ 39 w 1330"/>
                                <a:gd name="T3" fmla="*/ 67 h 2300"/>
                                <a:gd name="T4" fmla="*/ 58 w 1330"/>
                                <a:gd name="T5" fmla="*/ 105 h 2300"/>
                                <a:gd name="T6" fmla="*/ 87 w 1330"/>
                                <a:gd name="T7" fmla="*/ 149 h 2300"/>
                                <a:gd name="T8" fmla="*/ 106 w 1330"/>
                                <a:gd name="T9" fmla="*/ 187 h 2300"/>
                                <a:gd name="T10" fmla="*/ 135 w 1330"/>
                                <a:gd name="T11" fmla="*/ 230 h 2300"/>
                                <a:gd name="T12" fmla="*/ 154 w 1330"/>
                                <a:gd name="T13" fmla="*/ 269 h 2300"/>
                                <a:gd name="T14" fmla="*/ 178 w 1330"/>
                                <a:gd name="T15" fmla="*/ 307 h 2300"/>
                                <a:gd name="T16" fmla="*/ 197 w 1330"/>
                                <a:gd name="T17" fmla="*/ 345 h 2300"/>
                                <a:gd name="T18" fmla="*/ 226 w 1330"/>
                                <a:gd name="T19" fmla="*/ 389 h 2300"/>
                                <a:gd name="T20" fmla="*/ 245 w 1330"/>
                                <a:gd name="T21" fmla="*/ 427 h 2300"/>
                                <a:gd name="T22" fmla="*/ 269 w 1330"/>
                                <a:gd name="T23" fmla="*/ 466 h 2300"/>
                                <a:gd name="T24" fmla="*/ 288 w 1330"/>
                                <a:gd name="T25" fmla="*/ 504 h 2300"/>
                                <a:gd name="T26" fmla="*/ 317 w 1330"/>
                                <a:gd name="T27" fmla="*/ 547 h 2300"/>
                                <a:gd name="T28" fmla="*/ 336 w 1330"/>
                                <a:gd name="T29" fmla="*/ 586 h 2300"/>
                                <a:gd name="T30" fmla="*/ 360 w 1330"/>
                                <a:gd name="T31" fmla="*/ 624 h 2300"/>
                                <a:gd name="T32" fmla="*/ 384 w 1330"/>
                                <a:gd name="T33" fmla="*/ 667 h 2300"/>
                                <a:gd name="T34" fmla="*/ 408 w 1330"/>
                                <a:gd name="T35" fmla="*/ 706 h 2300"/>
                                <a:gd name="T36" fmla="*/ 428 w 1330"/>
                                <a:gd name="T37" fmla="*/ 744 h 2300"/>
                                <a:gd name="T38" fmla="*/ 456 w 1330"/>
                                <a:gd name="T39" fmla="*/ 787 h 2300"/>
                                <a:gd name="T40" fmla="*/ 476 w 1330"/>
                                <a:gd name="T41" fmla="*/ 826 h 2300"/>
                                <a:gd name="T42" fmla="*/ 500 w 1330"/>
                                <a:gd name="T43" fmla="*/ 864 h 2300"/>
                                <a:gd name="T44" fmla="*/ 519 w 1330"/>
                                <a:gd name="T45" fmla="*/ 902 h 2300"/>
                                <a:gd name="T46" fmla="*/ 548 w 1330"/>
                                <a:gd name="T47" fmla="*/ 946 h 2300"/>
                                <a:gd name="T48" fmla="*/ 567 w 1330"/>
                                <a:gd name="T49" fmla="*/ 984 h 2300"/>
                                <a:gd name="T50" fmla="*/ 591 w 1330"/>
                                <a:gd name="T51" fmla="*/ 1022 h 2300"/>
                                <a:gd name="T52" fmla="*/ 610 w 1330"/>
                                <a:gd name="T53" fmla="*/ 1061 h 2300"/>
                                <a:gd name="T54" fmla="*/ 639 w 1330"/>
                                <a:gd name="T55" fmla="*/ 1104 h 2300"/>
                                <a:gd name="T56" fmla="*/ 658 w 1330"/>
                                <a:gd name="T57" fmla="*/ 1143 h 2300"/>
                                <a:gd name="T58" fmla="*/ 687 w 1330"/>
                                <a:gd name="T59" fmla="*/ 1186 h 2300"/>
                                <a:gd name="T60" fmla="*/ 706 w 1330"/>
                                <a:gd name="T61" fmla="*/ 1224 h 2300"/>
                                <a:gd name="T62" fmla="*/ 730 w 1330"/>
                                <a:gd name="T63" fmla="*/ 1263 h 2300"/>
                                <a:gd name="T64" fmla="*/ 749 w 1330"/>
                                <a:gd name="T65" fmla="*/ 1301 h 2300"/>
                                <a:gd name="T66" fmla="*/ 778 w 1330"/>
                                <a:gd name="T67" fmla="*/ 1344 h 2300"/>
                                <a:gd name="T68" fmla="*/ 797 w 1330"/>
                                <a:gd name="T69" fmla="*/ 1383 h 2300"/>
                                <a:gd name="T70" fmla="*/ 821 w 1330"/>
                                <a:gd name="T71" fmla="*/ 1421 h 2300"/>
                                <a:gd name="T72" fmla="*/ 840 w 1330"/>
                                <a:gd name="T73" fmla="*/ 1459 h 2300"/>
                                <a:gd name="T74" fmla="*/ 869 w 1330"/>
                                <a:gd name="T75" fmla="*/ 1503 h 2300"/>
                                <a:gd name="T76" fmla="*/ 888 w 1330"/>
                                <a:gd name="T77" fmla="*/ 1541 h 2300"/>
                                <a:gd name="T78" fmla="*/ 912 w 1330"/>
                                <a:gd name="T79" fmla="*/ 1579 h 2300"/>
                                <a:gd name="T80" fmla="*/ 936 w 1330"/>
                                <a:gd name="T81" fmla="*/ 1623 h 2300"/>
                                <a:gd name="T82" fmla="*/ 960 w 1330"/>
                                <a:gd name="T83" fmla="*/ 1661 h 2300"/>
                                <a:gd name="T84" fmla="*/ 980 w 1330"/>
                                <a:gd name="T85" fmla="*/ 1699 h 2300"/>
                                <a:gd name="T86" fmla="*/ 1008 w 1330"/>
                                <a:gd name="T87" fmla="*/ 1743 h 2300"/>
                                <a:gd name="T88" fmla="*/ 1028 w 1330"/>
                                <a:gd name="T89" fmla="*/ 1781 h 2300"/>
                                <a:gd name="T90" fmla="*/ 1052 w 1330"/>
                                <a:gd name="T91" fmla="*/ 1819 h 2300"/>
                                <a:gd name="T92" fmla="*/ 1071 w 1330"/>
                                <a:gd name="T93" fmla="*/ 1858 h 2300"/>
                                <a:gd name="T94" fmla="*/ 1100 w 1330"/>
                                <a:gd name="T95" fmla="*/ 1901 h 2300"/>
                                <a:gd name="T96" fmla="*/ 1119 w 1330"/>
                                <a:gd name="T97" fmla="*/ 1940 h 2300"/>
                                <a:gd name="T98" fmla="*/ 1143 w 1330"/>
                                <a:gd name="T99" fmla="*/ 1978 h 2300"/>
                                <a:gd name="T100" fmla="*/ 1167 w 1330"/>
                                <a:gd name="T101" fmla="*/ 2021 h 2300"/>
                                <a:gd name="T102" fmla="*/ 1191 w 1330"/>
                                <a:gd name="T103" fmla="*/ 2060 h 2300"/>
                                <a:gd name="T104" fmla="*/ 1210 w 1330"/>
                                <a:gd name="T105" fmla="*/ 2098 h 2300"/>
                                <a:gd name="T106" fmla="*/ 1239 w 1330"/>
                                <a:gd name="T107" fmla="*/ 2141 h 2300"/>
                                <a:gd name="T108" fmla="*/ 1258 w 1330"/>
                                <a:gd name="T109" fmla="*/ 2180 h 2300"/>
                                <a:gd name="T110" fmla="*/ 1282 w 1330"/>
                                <a:gd name="T111" fmla="*/ 2218 h 2300"/>
                                <a:gd name="T112" fmla="*/ 1301 w 1330"/>
                                <a:gd name="T113" fmla="*/ 2256 h 2300"/>
                                <a:gd name="T114" fmla="*/ 1330 w 1330"/>
                                <a:gd name="T115" fmla="*/ 2300 h 2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30" h="2300">
                                  <a:moveTo>
                                    <a:pt x="0" y="0"/>
                                  </a:moveTo>
                                  <a:lnTo>
                                    <a:pt x="0" y="5"/>
                                  </a:lnTo>
                                  <a:lnTo>
                                    <a:pt x="5" y="9"/>
                                  </a:lnTo>
                                  <a:lnTo>
                                    <a:pt x="5" y="14"/>
                                  </a:lnTo>
                                  <a:lnTo>
                                    <a:pt x="10" y="19"/>
                                  </a:lnTo>
                                  <a:lnTo>
                                    <a:pt x="15" y="24"/>
                                  </a:lnTo>
                                  <a:lnTo>
                                    <a:pt x="15" y="29"/>
                                  </a:lnTo>
                                  <a:lnTo>
                                    <a:pt x="20" y="33"/>
                                  </a:lnTo>
                                  <a:lnTo>
                                    <a:pt x="20" y="38"/>
                                  </a:lnTo>
                                  <a:lnTo>
                                    <a:pt x="29" y="48"/>
                                  </a:lnTo>
                                  <a:lnTo>
                                    <a:pt x="29" y="53"/>
                                  </a:lnTo>
                                  <a:lnTo>
                                    <a:pt x="34" y="57"/>
                                  </a:lnTo>
                                  <a:lnTo>
                                    <a:pt x="34" y="62"/>
                                  </a:lnTo>
                                  <a:lnTo>
                                    <a:pt x="39" y="67"/>
                                  </a:lnTo>
                                  <a:lnTo>
                                    <a:pt x="39" y="72"/>
                                  </a:lnTo>
                                  <a:lnTo>
                                    <a:pt x="48" y="81"/>
                                  </a:lnTo>
                                  <a:lnTo>
                                    <a:pt x="48" y="86"/>
                                  </a:lnTo>
                                  <a:lnTo>
                                    <a:pt x="53" y="91"/>
                                  </a:lnTo>
                                  <a:lnTo>
                                    <a:pt x="53" y="96"/>
                                  </a:lnTo>
                                  <a:lnTo>
                                    <a:pt x="58" y="101"/>
                                  </a:lnTo>
                                  <a:lnTo>
                                    <a:pt x="58" y="105"/>
                                  </a:lnTo>
                                  <a:lnTo>
                                    <a:pt x="68" y="115"/>
                                  </a:lnTo>
                                  <a:lnTo>
                                    <a:pt x="68" y="120"/>
                                  </a:lnTo>
                                  <a:lnTo>
                                    <a:pt x="72" y="125"/>
                                  </a:lnTo>
                                  <a:lnTo>
                                    <a:pt x="72" y="129"/>
                                  </a:lnTo>
                                  <a:lnTo>
                                    <a:pt x="82" y="139"/>
                                  </a:lnTo>
                                  <a:lnTo>
                                    <a:pt x="82" y="144"/>
                                  </a:lnTo>
                                  <a:lnTo>
                                    <a:pt x="87" y="149"/>
                                  </a:lnTo>
                                  <a:lnTo>
                                    <a:pt x="87" y="153"/>
                                  </a:lnTo>
                                  <a:lnTo>
                                    <a:pt x="92" y="158"/>
                                  </a:lnTo>
                                  <a:lnTo>
                                    <a:pt x="92" y="163"/>
                                  </a:lnTo>
                                  <a:lnTo>
                                    <a:pt x="101" y="173"/>
                                  </a:lnTo>
                                  <a:lnTo>
                                    <a:pt x="101" y="177"/>
                                  </a:lnTo>
                                  <a:lnTo>
                                    <a:pt x="106" y="182"/>
                                  </a:lnTo>
                                  <a:lnTo>
                                    <a:pt x="106" y="187"/>
                                  </a:lnTo>
                                  <a:lnTo>
                                    <a:pt x="111" y="192"/>
                                  </a:lnTo>
                                  <a:lnTo>
                                    <a:pt x="111" y="197"/>
                                  </a:lnTo>
                                  <a:lnTo>
                                    <a:pt x="120" y="206"/>
                                  </a:lnTo>
                                  <a:lnTo>
                                    <a:pt x="120" y="211"/>
                                  </a:lnTo>
                                  <a:lnTo>
                                    <a:pt x="125" y="216"/>
                                  </a:lnTo>
                                  <a:lnTo>
                                    <a:pt x="125" y="221"/>
                                  </a:lnTo>
                                  <a:lnTo>
                                    <a:pt x="135" y="230"/>
                                  </a:lnTo>
                                  <a:lnTo>
                                    <a:pt x="135" y="235"/>
                                  </a:lnTo>
                                  <a:lnTo>
                                    <a:pt x="140" y="240"/>
                                  </a:lnTo>
                                  <a:lnTo>
                                    <a:pt x="140" y="245"/>
                                  </a:lnTo>
                                  <a:lnTo>
                                    <a:pt x="144" y="249"/>
                                  </a:lnTo>
                                  <a:lnTo>
                                    <a:pt x="144" y="254"/>
                                  </a:lnTo>
                                  <a:lnTo>
                                    <a:pt x="154" y="264"/>
                                  </a:lnTo>
                                  <a:lnTo>
                                    <a:pt x="154" y="269"/>
                                  </a:lnTo>
                                  <a:lnTo>
                                    <a:pt x="159" y="273"/>
                                  </a:lnTo>
                                  <a:lnTo>
                                    <a:pt x="159" y="278"/>
                                  </a:lnTo>
                                  <a:lnTo>
                                    <a:pt x="164" y="283"/>
                                  </a:lnTo>
                                  <a:lnTo>
                                    <a:pt x="164" y="288"/>
                                  </a:lnTo>
                                  <a:lnTo>
                                    <a:pt x="173" y="297"/>
                                  </a:lnTo>
                                  <a:lnTo>
                                    <a:pt x="173" y="302"/>
                                  </a:lnTo>
                                  <a:lnTo>
                                    <a:pt x="178" y="307"/>
                                  </a:lnTo>
                                  <a:lnTo>
                                    <a:pt x="178" y="312"/>
                                  </a:lnTo>
                                  <a:lnTo>
                                    <a:pt x="183" y="317"/>
                                  </a:lnTo>
                                  <a:lnTo>
                                    <a:pt x="183" y="321"/>
                                  </a:lnTo>
                                  <a:lnTo>
                                    <a:pt x="192" y="331"/>
                                  </a:lnTo>
                                  <a:lnTo>
                                    <a:pt x="192" y="336"/>
                                  </a:lnTo>
                                  <a:lnTo>
                                    <a:pt x="197" y="341"/>
                                  </a:lnTo>
                                  <a:lnTo>
                                    <a:pt x="197" y="345"/>
                                  </a:lnTo>
                                  <a:lnTo>
                                    <a:pt x="207" y="355"/>
                                  </a:lnTo>
                                  <a:lnTo>
                                    <a:pt x="207" y="360"/>
                                  </a:lnTo>
                                  <a:lnTo>
                                    <a:pt x="212" y="365"/>
                                  </a:lnTo>
                                  <a:lnTo>
                                    <a:pt x="212" y="369"/>
                                  </a:lnTo>
                                  <a:lnTo>
                                    <a:pt x="216" y="374"/>
                                  </a:lnTo>
                                  <a:lnTo>
                                    <a:pt x="216" y="379"/>
                                  </a:lnTo>
                                  <a:lnTo>
                                    <a:pt x="226" y="389"/>
                                  </a:lnTo>
                                  <a:lnTo>
                                    <a:pt x="226" y="393"/>
                                  </a:lnTo>
                                  <a:lnTo>
                                    <a:pt x="231" y="398"/>
                                  </a:lnTo>
                                  <a:lnTo>
                                    <a:pt x="231" y="403"/>
                                  </a:lnTo>
                                  <a:lnTo>
                                    <a:pt x="236" y="408"/>
                                  </a:lnTo>
                                  <a:lnTo>
                                    <a:pt x="236" y="413"/>
                                  </a:lnTo>
                                  <a:lnTo>
                                    <a:pt x="245" y="422"/>
                                  </a:lnTo>
                                  <a:lnTo>
                                    <a:pt x="245" y="427"/>
                                  </a:lnTo>
                                  <a:lnTo>
                                    <a:pt x="250" y="432"/>
                                  </a:lnTo>
                                  <a:lnTo>
                                    <a:pt x="250" y="437"/>
                                  </a:lnTo>
                                  <a:lnTo>
                                    <a:pt x="260" y="446"/>
                                  </a:lnTo>
                                  <a:lnTo>
                                    <a:pt x="260" y="451"/>
                                  </a:lnTo>
                                  <a:lnTo>
                                    <a:pt x="264" y="456"/>
                                  </a:lnTo>
                                  <a:lnTo>
                                    <a:pt x="264" y="461"/>
                                  </a:lnTo>
                                  <a:lnTo>
                                    <a:pt x="269" y="466"/>
                                  </a:lnTo>
                                  <a:lnTo>
                                    <a:pt x="269" y="470"/>
                                  </a:lnTo>
                                  <a:lnTo>
                                    <a:pt x="279" y="480"/>
                                  </a:lnTo>
                                  <a:lnTo>
                                    <a:pt x="279" y="485"/>
                                  </a:lnTo>
                                  <a:lnTo>
                                    <a:pt x="284" y="490"/>
                                  </a:lnTo>
                                  <a:lnTo>
                                    <a:pt x="284" y="494"/>
                                  </a:lnTo>
                                  <a:lnTo>
                                    <a:pt x="288" y="499"/>
                                  </a:lnTo>
                                  <a:lnTo>
                                    <a:pt x="288" y="504"/>
                                  </a:lnTo>
                                  <a:lnTo>
                                    <a:pt x="298" y="514"/>
                                  </a:lnTo>
                                  <a:lnTo>
                                    <a:pt x="298" y="518"/>
                                  </a:lnTo>
                                  <a:lnTo>
                                    <a:pt x="303" y="523"/>
                                  </a:lnTo>
                                  <a:lnTo>
                                    <a:pt x="303" y="528"/>
                                  </a:lnTo>
                                  <a:lnTo>
                                    <a:pt x="308" y="533"/>
                                  </a:lnTo>
                                  <a:lnTo>
                                    <a:pt x="308" y="538"/>
                                  </a:lnTo>
                                  <a:lnTo>
                                    <a:pt x="317" y="547"/>
                                  </a:lnTo>
                                  <a:lnTo>
                                    <a:pt x="317" y="552"/>
                                  </a:lnTo>
                                  <a:lnTo>
                                    <a:pt x="322" y="557"/>
                                  </a:lnTo>
                                  <a:lnTo>
                                    <a:pt x="322" y="562"/>
                                  </a:lnTo>
                                  <a:lnTo>
                                    <a:pt x="332" y="571"/>
                                  </a:lnTo>
                                  <a:lnTo>
                                    <a:pt x="332" y="576"/>
                                  </a:lnTo>
                                  <a:lnTo>
                                    <a:pt x="336" y="581"/>
                                  </a:lnTo>
                                  <a:lnTo>
                                    <a:pt x="336" y="586"/>
                                  </a:lnTo>
                                  <a:lnTo>
                                    <a:pt x="341" y="590"/>
                                  </a:lnTo>
                                  <a:lnTo>
                                    <a:pt x="341" y="595"/>
                                  </a:lnTo>
                                  <a:lnTo>
                                    <a:pt x="351" y="605"/>
                                  </a:lnTo>
                                  <a:lnTo>
                                    <a:pt x="351" y="610"/>
                                  </a:lnTo>
                                  <a:lnTo>
                                    <a:pt x="356" y="614"/>
                                  </a:lnTo>
                                  <a:lnTo>
                                    <a:pt x="356" y="619"/>
                                  </a:lnTo>
                                  <a:lnTo>
                                    <a:pt x="360" y="624"/>
                                  </a:lnTo>
                                  <a:lnTo>
                                    <a:pt x="360" y="629"/>
                                  </a:lnTo>
                                  <a:lnTo>
                                    <a:pt x="370" y="638"/>
                                  </a:lnTo>
                                  <a:lnTo>
                                    <a:pt x="370" y="643"/>
                                  </a:lnTo>
                                  <a:lnTo>
                                    <a:pt x="375" y="648"/>
                                  </a:lnTo>
                                  <a:lnTo>
                                    <a:pt x="375" y="653"/>
                                  </a:lnTo>
                                  <a:lnTo>
                                    <a:pt x="384" y="662"/>
                                  </a:lnTo>
                                  <a:lnTo>
                                    <a:pt x="384" y="667"/>
                                  </a:lnTo>
                                  <a:lnTo>
                                    <a:pt x="389" y="672"/>
                                  </a:lnTo>
                                  <a:lnTo>
                                    <a:pt x="389" y="677"/>
                                  </a:lnTo>
                                  <a:lnTo>
                                    <a:pt x="394" y="682"/>
                                  </a:lnTo>
                                  <a:lnTo>
                                    <a:pt x="394" y="686"/>
                                  </a:lnTo>
                                  <a:lnTo>
                                    <a:pt x="404" y="696"/>
                                  </a:lnTo>
                                  <a:lnTo>
                                    <a:pt x="404" y="701"/>
                                  </a:lnTo>
                                  <a:lnTo>
                                    <a:pt x="408" y="706"/>
                                  </a:lnTo>
                                  <a:lnTo>
                                    <a:pt x="408" y="710"/>
                                  </a:lnTo>
                                  <a:lnTo>
                                    <a:pt x="413" y="715"/>
                                  </a:lnTo>
                                  <a:lnTo>
                                    <a:pt x="413" y="720"/>
                                  </a:lnTo>
                                  <a:lnTo>
                                    <a:pt x="423" y="730"/>
                                  </a:lnTo>
                                  <a:lnTo>
                                    <a:pt x="423" y="734"/>
                                  </a:lnTo>
                                  <a:lnTo>
                                    <a:pt x="428" y="739"/>
                                  </a:lnTo>
                                  <a:lnTo>
                                    <a:pt x="428" y="744"/>
                                  </a:lnTo>
                                  <a:lnTo>
                                    <a:pt x="437" y="754"/>
                                  </a:lnTo>
                                  <a:lnTo>
                                    <a:pt x="437" y="758"/>
                                  </a:lnTo>
                                  <a:lnTo>
                                    <a:pt x="442" y="763"/>
                                  </a:lnTo>
                                  <a:lnTo>
                                    <a:pt x="442" y="768"/>
                                  </a:lnTo>
                                  <a:lnTo>
                                    <a:pt x="447" y="773"/>
                                  </a:lnTo>
                                  <a:lnTo>
                                    <a:pt x="447" y="778"/>
                                  </a:lnTo>
                                  <a:lnTo>
                                    <a:pt x="456" y="787"/>
                                  </a:lnTo>
                                  <a:lnTo>
                                    <a:pt x="456" y="792"/>
                                  </a:lnTo>
                                  <a:lnTo>
                                    <a:pt x="461" y="797"/>
                                  </a:lnTo>
                                  <a:lnTo>
                                    <a:pt x="461" y="802"/>
                                  </a:lnTo>
                                  <a:lnTo>
                                    <a:pt x="466" y="806"/>
                                  </a:lnTo>
                                  <a:lnTo>
                                    <a:pt x="466" y="811"/>
                                  </a:lnTo>
                                  <a:lnTo>
                                    <a:pt x="476" y="821"/>
                                  </a:lnTo>
                                  <a:lnTo>
                                    <a:pt x="476" y="826"/>
                                  </a:lnTo>
                                  <a:lnTo>
                                    <a:pt x="480" y="830"/>
                                  </a:lnTo>
                                  <a:lnTo>
                                    <a:pt x="480" y="835"/>
                                  </a:lnTo>
                                  <a:lnTo>
                                    <a:pt x="485" y="840"/>
                                  </a:lnTo>
                                  <a:lnTo>
                                    <a:pt x="485" y="845"/>
                                  </a:lnTo>
                                  <a:lnTo>
                                    <a:pt x="495" y="854"/>
                                  </a:lnTo>
                                  <a:lnTo>
                                    <a:pt x="495" y="859"/>
                                  </a:lnTo>
                                  <a:lnTo>
                                    <a:pt x="500" y="864"/>
                                  </a:lnTo>
                                  <a:lnTo>
                                    <a:pt x="500" y="869"/>
                                  </a:lnTo>
                                  <a:lnTo>
                                    <a:pt x="509" y="878"/>
                                  </a:lnTo>
                                  <a:lnTo>
                                    <a:pt x="509" y="883"/>
                                  </a:lnTo>
                                  <a:lnTo>
                                    <a:pt x="514" y="888"/>
                                  </a:lnTo>
                                  <a:lnTo>
                                    <a:pt x="514" y="893"/>
                                  </a:lnTo>
                                  <a:lnTo>
                                    <a:pt x="519" y="898"/>
                                  </a:lnTo>
                                  <a:lnTo>
                                    <a:pt x="519" y="902"/>
                                  </a:lnTo>
                                  <a:lnTo>
                                    <a:pt x="528" y="912"/>
                                  </a:lnTo>
                                  <a:lnTo>
                                    <a:pt x="528" y="917"/>
                                  </a:lnTo>
                                  <a:lnTo>
                                    <a:pt x="533" y="922"/>
                                  </a:lnTo>
                                  <a:lnTo>
                                    <a:pt x="533" y="926"/>
                                  </a:lnTo>
                                  <a:lnTo>
                                    <a:pt x="538" y="931"/>
                                  </a:lnTo>
                                  <a:lnTo>
                                    <a:pt x="538" y="936"/>
                                  </a:lnTo>
                                  <a:lnTo>
                                    <a:pt x="548" y="946"/>
                                  </a:lnTo>
                                  <a:lnTo>
                                    <a:pt x="548" y="950"/>
                                  </a:lnTo>
                                  <a:lnTo>
                                    <a:pt x="552" y="955"/>
                                  </a:lnTo>
                                  <a:lnTo>
                                    <a:pt x="552" y="960"/>
                                  </a:lnTo>
                                  <a:lnTo>
                                    <a:pt x="562" y="970"/>
                                  </a:lnTo>
                                  <a:lnTo>
                                    <a:pt x="562" y="974"/>
                                  </a:lnTo>
                                  <a:lnTo>
                                    <a:pt x="567" y="979"/>
                                  </a:lnTo>
                                  <a:lnTo>
                                    <a:pt x="567" y="984"/>
                                  </a:lnTo>
                                  <a:lnTo>
                                    <a:pt x="572" y="989"/>
                                  </a:lnTo>
                                  <a:lnTo>
                                    <a:pt x="572" y="994"/>
                                  </a:lnTo>
                                  <a:lnTo>
                                    <a:pt x="581" y="1003"/>
                                  </a:lnTo>
                                  <a:lnTo>
                                    <a:pt x="581" y="1008"/>
                                  </a:lnTo>
                                  <a:lnTo>
                                    <a:pt x="586" y="1013"/>
                                  </a:lnTo>
                                  <a:lnTo>
                                    <a:pt x="586" y="1018"/>
                                  </a:lnTo>
                                  <a:lnTo>
                                    <a:pt x="591" y="1022"/>
                                  </a:lnTo>
                                  <a:lnTo>
                                    <a:pt x="591" y="1027"/>
                                  </a:lnTo>
                                  <a:lnTo>
                                    <a:pt x="600" y="1037"/>
                                  </a:lnTo>
                                  <a:lnTo>
                                    <a:pt x="600" y="1042"/>
                                  </a:lnTo>
                                  <a:lnTo>
                                    <a:pt x="605" y="1046"/>
                                  </a:lnTo>
                                  <a:lnTo>
                                    <a:pt x="605" y="1051"/>
                                  </a:lnTo>
                                  <a:lnTo>
                                    <a:pt x="610" y="1056"/>
                                  </a:lnTo>
                                  <a:lnTo>
                                    <a:pt x="610" y="1061"/>
                                  </a:lnTo>
                                  <a:lnTo>
                                    <a:pt x="620" y="1070"/>
                                  </a:lnTo>
                                  <a:lnTo>
                                    <a:pt x="620" y="1075"/>
                                  </a:lnTo>
                                  <a:lnTo>
                                    <a:pt x="624" y="1080"/>
                                  </a:lnTo>
                                  <a:lnTo>
                                    <a:pt x="624" y="1085"/>
                                  </a:lnTo>
                                  <a:lnTo>
                                    <a:pt x="634" y="1094"/>
                                  </a:lnTo>
                                  <a:lnTo>
                                    <a:pt x="634" y="1099"/>
                                  </a:lnTo>
                                  <a:lnTo>
                                    <a:pt x="639" y="1104"/>
                                  </a:lnTo>
                                  <a:lnTo>
                                    <a:pt x="639" y="1109"/>
                                  </a:lnTo>
                                  <a:lnTo>
                                    <a:pt x="644" y="1114"/>
                                  </a:lnTo>
                                  <a:lnTo>
                                    <a:pt x="644" y="1118"/>
                                  </a:lnTo>
                                  <a:lnTo>
                                    <a:pt x="653" y="1128"/>
                                  </a:lnTo>
                                  <a:lnTo>
                                    <a:pt x="653" y="1133"/>
                                  </a:lnTo>
                                  <a:lnTo>
                                    <a:pt x="658" y="1138"/>
                                  </a:lnTo>
                                  <a:lnTo>
                                    <a:pt x="658" y="1143"/>
                                  </a:lnTo>
                                  <a:lnTo>
                                    <a:pt x="663" y="1147"/>
                                  </a:lnTo>
                                  <a:lnTo>
                                    <a:pt x="663" y="1152"/>
                                  </a:lnTo>
                                  <a:lnTo>
                                    <a:pt x="672" y="1162"/>
                                  </a:lnTo>
                                  <a:lnTo>
                                    <a:pt x="672" y="1167"/>
                                  </a:lnTo>
                                  <a:lnTo>
                                    <a:pt x="677" y="1171"/>
                                  </a:lnTo>
                                  <a:lnTo>
                                    <a:pt x="677" y="1176"/>
                                  </a:lnTo>
                                  <a:lnTo>
                                    <a:pt x="687" y="1186"/>
                                  </a:lnTo>
                                  <a:lnTo>
                                    <a:pt x="687" y="1191"/>
                                  </a:lnTo>
                                  <a:lnTo>
                                    <a:pt x="692" y="1195"/>
                                  </a:lnTo>
                                  <a:lnTo>
                                    <a:pt x="692" y="1200"/>
                                  </a:lnTo>
                                  <a:lnTo>
                                    <a:pt x="696" y="1205"/>
                                  </a:lnTo>
                                  <a:lnTo>
                                    <a:pt x="696" y="1210"/>
                                  </a:lnTo>
                                  <a:lnTo>
                                    <a:pt x="706" y="1219"/>
                                  </a:lnTo>
                                  <a:lnTo>
                                    <a:pt x="706" y="1224"/>
                                  </a:lnTo>
                                  <a:lnTo>
                                    <a:pt x="711" y="1229"/>
                                  </a:lnTo>
                                  <a:lnTo>
                                    <a:pt x="711" y="1234"/>
                                  </a:lnTo>
                                  <a:lnTo>
                                    <a:pt x="716" y="1239"/>
                                  </a:lnTo>
                                  <a:lnTo>
                                    <a:pt x="716" y="1243"/>
                                  </a:lnTo>
                                  <a:lnTo>
                                    <a:pt x="725" y="1253"/>
                                  </a:lnTo>
                                  <a:lnTo>
                                    <a:pt x="725" y="1258"/>
                                  </a:lnTo>
                                  <a:lnTo>
                                    <a:pt x="730" y="1263"/>
                                  </a:lnTo>
                                  <a:lnTo>
                                    <a:pt x="730" y="1267"/>
                                  </a:lnTo>
                                  <a:lnTo>
                                    <a:pt x="740" y="1277"/>
                                  </a:lnTo>
                                  <a:lnTo>
                                    <a:pt x="740" y="1282"/>
                                  </a:lnTo>
                                  <a:lnTo>
                                    <a:pt x="744" y="1287"/>
                                  </a:lnTo>
                                  <a:lnTo>
                                    <a:pt x="744" y="1291"/>
                                  </a:lnTo>
                                  <a:lnTo>
                                    <a:pt x="749" y="1296"/>
                                  </a:lnTo>
                                  <a:lnTo>
                                    <a:pt x="749" y="1301"/>
                                  </a:lnTo>
                                  <a:lnTo>
                                    <a:pt x="759" y="1311"/>
                                  </a:lnTo>
                                  <a:lnTo>
                                    <a:pt x="759" y="1315"/>
                                  </a:lnTo>
                                  <a:lnTo>
                                    <a:pt x="764" y="1320"/>
                                  </a:lnTo>
                                  <a:lnTo>
                                    <a:pt x="764" y="1325"/>
                                  </a:lnTo>
                                  <a:lnTo>
                                    <a:pt x="768" y="1330"/>
                                  </a:lnTo>
                                  <a:lnTo>
                                    <a:pt x="768" y="1335"/>
                                  </a:lnTo>
                                  <a:lnTo>
                                    <a:pt x="778" y="1344"/>
                                  </a:lnTo>
                                  <a:lnTo>
                                    <a:pt x="778" y="1349"/>
                                  </a:lnTo>
                                  <a:lnTo>
                                    <a:pt x="783" y="1354"/>
                                  </a:lnTo>
                                  <a:lnTo>
                                    <a:pt x="783" y="1359"/>
                                  </a:lnTo>
                                  <a:lnTo>
                                    <a:pt x="788" y="1363"/>
                                  </a:lnTo>
                                  <a:lnTo>
                                    <a:pt x="788" y="1368"/>
                                  </a:lnTo>
                                  <a:lnTo>
                                    <a:pt x="797" y="1378"/>
                                  </a:lnTo>
                                  <a:lnTo>
                                    <a:pt x="797" y="1383"/>
                                  </a:lnTo>
                                  <a:lnTo>
                                    <a:pt x="802" y="1387"/>
                                  </a:lnTo>
                                  <a:lnTo>
                                    <a:pt x="802" y="1392"/>
                                  </a:lnTo>
                                  <a:lnTo>
                                    <a:pt x="812" y="1402"/>
                                  </a:lnTo>
                                  <a:lnTo>
                                    <a:pt x="812" y="1407"/>
                                  </a:lnTo>
                                  <a:lnTo>
                                    <a:pt x="816" y="1411"/>
                                  </a:lnTo>
                                  <a:lnTo>
                                    <a:pt x="816" y="1416"/>
                                  </a:lnTo>
                                  <a:lnTo>
                                    <a:pt x="821" y="1421"/>
                                  </a:lnTo>
                                  <a:lnTo>
                                    <a:pt x="821" y="1426"/>
                                  </a:lnTo>
                                  <a:lnTo>
                                    <a:pt x="831" y="1435"/>
                                  </a:lnTo>
                                  <a:lnTo>
                                    <a:pt x="831" y="1440"/>
                                  </a:lnTo>
                                  <a:lnTo>
                                    <a:pt x="836" y="1445"/>
                                  </a:lnTo>
                                  <a:lnTo>
                                    <a:pt x="836" y="1450"/>
                                  </a:lnTo>
                                  <a:lnTo>
                                    <a:pt x="840" y="1455"/>
                                  </a:lnTo>
                                  <a:lnTo>
                                    <a:pt x="840" y="1459"/>
                                  </a:lnTo>
                                  <a:lnTo>
                                    <a:pt x="850" y="1469"/>
                                  </a:lnTo>
                                  <a:lnTo>
                                    <a:pt x="850" y="1474"/>
                                  </a:lnTo>
                                  <a:lnTo>
                                    <a:pt x="855" y="1479"/>
                                  </a:lnTo>
                                  <a:lnTo>
                                    <a:pt x="855" y="1483"/>
                                  </a:lnTo>
                                  <a:lnTo>
                                    <a:pt x="864" y="1493"/>
                                  </a:lnTo>
                                  <a:lnTo>
                                    <a:pt x="864" y="1498"/>
                                  </a:lnTo>
                                  <a:lnTo>
                                    <a:pt x="869" y="1503"/>
                                  </a:lnTo>
                                  <a:lnTo>
                                    <a:pt x="869" y="1507"/>
                                  </a:lnTo>
                                  <a:lnTo>
                                    <a:pt x="874" y="1512"/>
                                  </a:lnTo>
                                  <a:lnTo>
                                    <a:pt x="874" y="1517"/>
                                  </a:lnTo>
                                  <a:lnTo>
                                    <a:pt x="884" y="1527"/>
                                  </a:lnTo>
                                  <a:lnTo>
                                    <a:pt x="884" y="1531"/>
                                  </a:lnTo>
                                  <a:lnTo>
                                    <a:pt x="888" y="1536"/>
                                  </a:lnTo>
                                  <a:lnTo>
                                    <a:pt x="888" y="1541"/>
                                  </a:lnTo>
                                  <a:lnTo>
                                    <a:pt x="893" y="1546"/>
                                  </a:lnTo>
                                  <a:lnTo>
                                    <a:pt x="893" y="1551"/>
                                  </a:lnTo>
                                  <a:lnTo>
                                    <a:pt x="903" y="1560"/>
                                  </a:lnTo>
                                  <a:lnTo>
                                    <a:pt x="903" y="1565"/>
                                  </a:lnTo>
                                  <a:lnTo>
                                    <a:pt x="908" y="1570"/>
                                  </a:lnTo>
                                  <a:lnTo>
                                    <a:pt x="908" y="1575"/>
                                  </a:lnTo>
                                  <a:lnTo>
                                    <a:pt x="912" y="1579"/>
                                  </a:lnTo>
                                  <a:lnTo>
                                    <a:pt x="912" y="1584"/>
                                  </a:lnTo>
                                  <a:lnTo>
                                    <a:pt x="922" y="1594"/>
                                  </a:lnTo>
                                  <a:lnTo>
                                    <a:pt x="922" y="1599"/>
                                  </a:lnTo>
                                  <a:lnTo>
                                    <a:pt x="927" y="1603"/>
                                  </a:lnTo>
                                  <a:lnTo>
                                    <a:pt x="927" y="1608"/>
                                  </a:lnTo>
                                  <a:lnTo>
                                    <a:pt x="936" y="1618"/>
                                  </a:lnTo>
                                  <a:lnTo>
                                    <a:pt x="936" y="1623"/>
                                  </a:lnTo>
                                  <a:lnTo>
                                    <a:pt x="941" y="1627"/>
                                  </a:lnTo>
                                  <a:lnTo>
                                    <a:pt x="941" y="1632"/>
                                  </a:lnTo>
                                  <a:lnTo>
                                    <a:pt x="946" y="1637"/>
                                  </a:lnTo>
                                  <a:lnTo>
                                    <a:pt x="946" y="1642"/>
                                  </a:lnTo>
                                  <a:lnTo>
                                    <a:pt x="956" y="1651"/>
                                  </a:lnTo>
                                  <a:lnTo>
                                    <a:pt x="956" y="1656"/>
                                  </a:lnTo>
                                  <a:lnTo>
                                    <a:pt x="960" y="1661"/>
                                  </a:lnTo>
                                  <a:lnTo>
                                    <a:pt x="960" y="1666"/>
                                  </a:lnTo>
                                  <a:lnTo>
                                    <a:pt x="965" y="1671"/>
                                  </a:lnTo>
                                  <a:lnTo>
                                    <a:pt x="965" y="1675"/>
                                  </a:lnTo>
                                  <a:lnTo>
                                    <a:pt x="975" y="1685"/>
                                  </a:lnTo>
                                  <a:lnTo>
                                    <a:pt x="975" y="1690"/>
                                  </a:lnTo>
                                  <a:lnTo>
                                    <a:pt x="980" y="1695"/>
                                  </a:lnTo>
                                  <a:lnTo>
                                    <a:pt x="980" y="1699"/>
                                  </a:lnTo>
                                  <a:lnTo>
                                    <a:pt x="989" y="1709"/>
                                  </a:lnTo>
                                  <a:lnTo>
                                    <a:pt x="989" y="1714"/>
                                  </a:lnTo>
                                  <a:lnTo>
                                    <a:pt x="994" y="1719"/>
                                  </a:lnTo>
                                  <a:lnTo>
                                    <a:pt x="994" y="1723"/>
                                  </a:lnTo>
                                  <a:lnTo>
                                    <a:pt x="999" y="1728"/>
                                  </a:lnTo>
                                  <a:lnTo>
                                    <a:pt x="999" y="1733"/>
                                  </a:lnTo>
                                  <a:lnTo>
                                    <a:pt x="1008" y="1743"/>
                                  </a:lnTo>
                                  <a:lnTo>
                                    <a:pt x="1008" y="1747"/>
                                  </a:lnTo>
                                  <a:lnTo>
                                    <a:pt x="1013" y="1752"/>
                                  </a:lnTo>
                                  <a:lnTo>
                                    <a:pt x="1013" y="1757"/>
                                  </a:lnTo>
                                  <a:lnTo>
                                    <a:pt x="1018" y="1762"/>
                                  </a:lnTo>
                                  <a:lnTo>
                                    <a:pt x="1018" y="1767"/>
                                  </a:lnTo>
                                  <a:lnTo>
                                    <a:pt x="1028" y="1776"/>
                                  </a:lnTo>
                                  <a:lnTo>
                                    <a:pt x="1028" y="1781"/>
                                  </a:lnTo>
                                  <a:lnTo>
                                    <a:pt x="1032" y="1786"/>
                                  </a:lnTo>
                                  <a:lnTo>
                                    <a:pt x="1032" y="1791"/>
                                  </a:lnTo>
                                  <a:lnTo>
                                    <a:pt x="1042" y="1800"/>
                                  </a:lnTo>
                                  <a:lnTo>
                                    <a:pt x="1042" y="1805"/>
                                  </a:lnTo>
                                  <a:lnTo>
                                    <a:pt x="1047" y="1810"/>
                                  </a:lnTo>
                                  <a:lnTo>
                                    <a:pt x="1047" y="1815"/>
                                  </a:lnTo>
                                  <a:lnTo>
                                    <a:pt x="1052" y="1819"/>
                                  </a:lnTo>
                                  <a:lnTo>
                                    <a:pt x="1052" y="1824"/>
                                  </a:lnTo>
                                  <a:lnTo>
                                    <a:pt x="1061" y="1834"/>
                                  </a:lnTo>
                                  <a:lnTo>
                                    <a:pt x="1061" y="1839"/>
                                  </a:lnTo>
                                  <a:lnTo>
                                    <a:pt x="1066" y="1843"/>
                                  </a:lnTo>
                                  <a:lnTo>
                                    <a:pt x="1066" y="1848"/>
                                  </a:lnTo>
                                  <a:lnTo>
                                    <a:pt x="1071" y="1853"/>
                                  </a:lnTo>
                                  <a:lnTo>
                                    <a:pt x="1071" y="1858"/>
                                  </a:lnTo>
                                  <a:lnTo>
                                    <a:pt x="1080" y="1867"/>
                                  </a:lnTo>
                                  <a:lnTo>
                                    <a:pt x="1080" y="1872"/>
                                  </a:lnTo>
                                  <a:lnTo>
                                    <a:pt x="1085" y="1877"/>
                                  </a:lnTo>
                                  <a:lnTo>
                                    <a:pt x="1085" y="1882"/>
                                  </a:lnTo>
                                  <a:lnTo>
                                    <a:pt x="1090" y="1887"/>
                                  </a:lnTo>
                                  <a:lnTo>
                                    <a:pt x="1090" y="1892"/>
                                  </a:lnTo>
                                  <a:lnTo>
                                    <a:pt x="1100" y="1901"/>
                                  </a:lnTo>
                                  <a:lnTo>
                                    <a:pt x="1100" y="1906"/>
                                  </a:lnTo>
                                  <a:lnTo>
                                    <a:pt x="1104" y="1911"/>
                                  </a:lnTo>
                                  <a:lnTo>
                                    <a:pt x="1104" y="1916"/>
                                  </a:lnTo>
                                  <a:lnTo>
                                    <a:pt x="1114" y="1925"/>
                                  </a:lnTo>
                                  <a:lnTo>
                                    <a:pt x="1114" y="1930"/>
                                  </a:lnTo>
                                  <a:lnTo>
                                    <a:pt x="1119" y="1935"/>
                                  </a:lnTo>
                                  <a:lnTo>
                                    <a:pt x="1119" y="1940"/>
                                  </a:lnTo>
                                  <a:lnTo>
                                    <a:pt x="1124" y="1944"/>
                                  </a:lnTo>
                                  <a:lnTo>
                                    <a:pt x="1124" y="1949"/>
                                  </a:lnTo>
                                  <a:lnTo>
                                    <a:pt x="1133" y="1959"/>
                                  </a:lnTo>
                                  <a:lnTo>
                                    <a:pt x="1133" y="1964"/>
                                  </a:lnTo>
                                  <a:lnTo>
                                    <a:pt x="1138" y="1968"/>
                                  </a:lnTo>
                                  <a:lnTo>
                                    <a:pt x="1138" y="1973"/>
                                  </a:lnTo>
                                  <a:lnTo>
                                    <a:pt x="1143" y="1978"/>
                                  </a:lnTo>
                                  <a:lnTo>
                                    <a:pt x="1143" y="1983"/>
                                  </a:lnTo>
                                  <a:lnTo>
                                    <a:pt x="1152" y="1992"/>
                                  </a:lnTo>
                                  <a:lnTo>
                                    <a:pt x="1152" y="1997"/>
                                  </a:lnTo>
                                  <a:lnTo>
                                    <a:pt x="1157" y="2002"/>
                                  </a:lnTo>
                                  <a:lnTo>
                                    <a:pt x="1157" y="2007"/>
                                  </a:lnTo>
                                  <a:lnTo>
                                    <a:pt x="1167" y="2016"/>
                                  </a:lnTo>
                                  <a:lnTo>
                                    <a:pt x="1167" y="2021"/>
                                  </a:lnTo>
                                  <a:lnTo>
                                    <a:pt x="1172" y="2026"/>
                                  </a:lnTo>
                                  <a:lnTo>
                                    <a:pt x="1172" y="2031"/>
                                  </a:lnTo>
                                  <a:lnTo>
                                    <a:pt x="1176" y="2036"/>
                                  </a:lnTo>
                                  <a:lnTo>
                                    <a:pt x="1176" y="2040"/>
                                  </a:lnTo>
                                  <a:lnTo>
                                    <a:pt x="1186" y="2050"/>
                                  </a:lnTo>
                                  <a:lnTo>
                                    <a:pt x="1186" y="2055"/>
                                  </a:lnTo>
                                  <a:lnTo>
                                    <a:pt x="1191" y="2060"/>
                                  </a:lnTo>
                                  <a:lnTo>
                                    <a:pt x="1191" y="2064"/>
                                  </a:lnTo>
                                  <a:lnTo>
                                    <a:pt x="1196" y="2069"/>
                                  </a:lnTo>
                                  <a:lnTo>
                                    <a:pt x="1196" y="2074"/>
                                  </a:lnTo>
                                  <a:lnTo>
                                    <a:pt x="1205" y="2084"/>
                                  </a:lnTo>
                                  <a:lnTo>
                                    <a:pt x="1205" y="2088"/>
                                  </a:lnTo>
                                  <a:lnTo>
                                    <a:pt x="1210" y="2093"/>
                                  </a:lnTo>
                                  <a:lnTo>
                                    <a:pt x="1210" y="2098"/>
                                  </a:lnTo>
                                  <a:lnTo>
                                    <a:pt x="1215" y="2103"/>
                                  </a:lnTo>
                                  <a:lnTo>
                                    <a:pt x="1215" y="2108"/>
                                  </a:lnTo>
                                  <a:lnTo>
                                    <a:pt x="1224" y="2117"/>
                                  </a:lnTo>
                                  <a:lnTo>
                                    <a:pt x="1224" y="2122"/>
                                  </a:lnTo>
                                  <a:lnTo>
                                    <a:pt x="1229" y="2127"/>
                                  </a:lnTo>
                                  <a:lnTo>
                                    <a:pt x="1229" y="2132"/>
                                  </a:lnTo>
                                  <a:lnTo>
                                    <a:pt x="1239" y="2141"/>
                                  </a:lnTo>
                                  <a:lnTo>
                                    <a:pt x="1239" y="2146"/>
                                  </a:lnTo>
                                  <a:lnTo>
                                    <a:pt x="1244" y="2151"/>
                                  </a:lnTo>
                                  <a:lnTo>
                                    <a:pt x="1244" y="2156"/>
                                  </a:lnTo>
                                  <a:lnTo>
                                    <a:pt x="1248" y="2160"/>
                                  </a:lnTo>
                                  <a:lnTo>
                                    <a:pt x="1248" y="2165"/>
                                  </a:lnTo>
                                  <a:lnTo>
                                    <a:pt x="1258" y="2175"/>
                                  </a:lnTo>
                                  <a:lnTo>
                                    <a:pt x="1258" y="2180"/>
                                  </a:lnTo>
                                  <a:lnTo>
                                    <a:pt x="1263" y="2184"/>
                                  </a:lnTo>
                                  <a:lnTo>
                                    <a:pt x="1263" y="2189"/>
                                  </a:lnTo>
                                  <a:lnTo>
                                    <a:pt x="1268" y="2194"/>
                                  </a:lnTo>
                                  <a:lnTo>
                                    <a:pt x="1268" y="2199"/>
                                  </a:lnTo>
                                  <a:lnTo>
                                    <a:pt x="1277" y="2208"/>
                                  </a:lnTo>
                                  <a:lnTo>
                                    <a:pt x="1277" y="2213"/>
                                  </a:lnTo>
                                  <a:lnTo>
                                    <a:pt x="1282" y="2218"/>
                                  </a:lnTo>
                                  <a:lnTo>
                                    <a:pt x="1282" y="2223"/>
                                  </a:lnTo>
                                  <a:lnTo>
                                    <a:pt x="1292" y="2232"/>
                                  </a:lnTo>
                                  <a:lnTo>
                                    <a:pt x="1292" y="2237"/>
                                  </a:lnTo>
                                  <a:lnTo>
                                    <a:pt x="1296" y="2242"/>
                                  </a:lnTo>
                                  <a:lnTo>
                                    <a:pt x="1296" y="2247"/>
                                  </a:lnTo>
                                  <a:lnTo>
                                    <a:pt x="1301" y="2252"/>
                                  </a:lnTo>
                                  <a:lnTo>
                                    <a:pt x="1301" y="2256"/>
                                  </a:lnTo>
                                  <a:lnTo>
                                    <a:pt x="1311" y="2266"/>
                                  </a:lnTo>
                                  <a:lnTo>
                                    <a:pt x="1311" y="2271"/>
                                  </a:lnTo>
                                  <a:lnTo>
                                    <a:pt x="1316" y="2276"/>
                                  </a:lnTo>
                                  <a:lnTo>
                                    <a:pt x="1316" y="2280"/>
                                  </a:lnTo>
                                  <a:lnTo>
                                    <a:pt x="1320" y="2285"/>
                                  </a:lnTo>
                                  <a:lnTo>
                                    <a:pt x="1320" y="2290"/>
                                  </a:lnTo>
                                  <a:lnTo>
                                    <a:pt x="1330" y="23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70"/>
                          <wps:cNvSpPr>
                            <a:spLocks/>
                          </wps:cNvSpPr>
                          <wps:spPr bwMode="auto">
                            <a:xfrm>
                              <a:off x="4503" y="1450"/>
                              <a:ext cx="1353" cy="2343"/>
                            </a:xfrm>
                            <a:custGeom>
                              <a:avLst/>
                              <a:gdLst>
                                <a:gd name="T0" fmla="*/ 24 w 1353"/>
                                <a:gd name="T1" fmla="*/ 38 h 2343"/>
                                <a:gd name="T2" fmla="*/ 48 w 1353"/>
                                <a:gd name="T3" fmla="*/ 77 h 2343"/>
                                <a:gd name="T4" fmla="*/ 67 w 1353"/>
                                <a:gd name="T5" fmla="*/ 115 h 2343"/>
                                <a:gd name="T6" fmla="*/ 96 w 1353"/>
                                <a:gd name="T7" fmla="*/ 158 h 2343"/>
                                <a:gd name="T8" fmla="*/ 115 w 1353"/>
                                <a:gd name="T9" fmla="*/ 197 h 2343"/>
                                <a:gd name="T10" fmla="*/ 139 w 1353"/>
                                <a:gd name="T11" fmla="*/ 235 h 2343"/>
                                <a:gd name="T12" fmla="*/ 158 w 1353"/>
                                <a:gd name="T13" fmla="*/ 274 h 2343"/>
                                <a:gd name="T14" fmla="*/ 187 w 1353"/>
                                <a:gd name="T15" fmla="*/ 317 h 2343"/>
                                <a:gd name="T16" fmla="*/ 206 w 1353"/>
                                <a:gd name="T17" fmla="*/ 355 h 2343"/>
                                <a:gd name="T18" fmla="*/ 230 w 1353"/>
                                <a:gd name="T19" fmla="*/ 394 h 2343"/>
                                <a:gd name="T20" fmla="*/ 249 w 1353"/>
                                <a:gd name="T21" fmla="*/ 432 h 2343"/>
                                <a:gd name="T22" fmla="*/ 278 w 1353"/>
                                <a:gd name="T23" fmla="*/ 475 h 2343"/>
                                <a:gd name="T24" fmla="*/ 297 w 1353"/>
                                <a:gd name="T25" fmla="*/ 514 h 2343"/>
                                <a:gd name="T26" fmla="*/ 321 w 1353"/>
                                <a:gd name="T27" fmla="*/ 552 h 2343"/>
                                <a:gd name="T28" fmla="*/ 340 w 1353"/>
                                <a:gd name="T29" fmla="*/ 591 h 2343"/>
                                <a:gd name="T30" fmla="*/ 369 w 1353"/>
                                <a:gd name="T31" fmla="*/ 634 h 2343"/>
                                <a:gd name="T32" fmla="*/ 388 w 1353"/>
                                <a:gd name="T33" fmla="*/ 672 h 2343"/>
                                <a:gd name="T34" fmla="*/ 412 w 1353"/>
                                <a:gd name="T35" fmla="*/ 711 h 2343"/>
                                <a:gd name="T36" fmla="*/ 432 w 1353"/>
                                <a:gd name="T37" fmla="*/ 749 h 2343"/>
                                <a:gd name="T38" fmla="*/ 460 w 1353"/>
                                <a:gd name="T39" fmla="*/ 792 h 2343"/>
                                <a:gd name="T40" fmla="*/ 480 w 1353"/>
                                <a:gd name="T41" fmla="*/ 831 h 2343"/>
                                <a:gd name="T42" fmla="*/ 504 w 1353"/>
                                <a:gd name="T43" fmla="*/ 869 h 2343"/>
                                <a:gd name="T44" fmla="*/ 528 w 1353"/>
                                <a:gd name="T45" fmla="*/ 912 h 2343"/>
                                <a:gd name="T46" fmla="*/ 552 w 1353"/>
                                <a:gd name="T47" fmla="*/ 951 h 2343"/>
                                <a:gd name="T48" fmla="*/ 571 w 1353"/>
                                <a:gd name="T49" fmla="*/ 989 h 2343"/>
                                <a:gd name="T50" fmla="*/ 600 w 1353"/>
                                <a:gd name="T51" fmla="*/ 1032 h 2343"/>
                                <a:gd name="T52" fmla="*/ 619 w 1353"/>
                                <a:gd name="T53" fmla="*/ 1071 h 2343"/>
                                <a:gd name="T54" fmla="*/ 643 w 1353"/>
                                <a:gd name="T55" fmla="*/ 1109 h 2343"/>
                                <a:gd name="T56" fmla="*/ 662 w 1353"/>
                                <a:gd name="T57" fmla="*/ 1148 h 2343"/>
                                <a:gd name="T58" fmla="*/ 691 w 1353"/>
                                <a:gd name="T59" fmla="*/ 1191 h 2343"/>
                                <a:gd name="T60" fmla="*/ 710 w 1353"/>
                                <a:gd name="T61" fmla="*/ 1229 h 2343"/>
                                <a:gd name="T62" fmla="*/ 734 w 1353"/>
                                <a:gd name="T63" fmla="*/ 1268 h 2343"/>
                                <a:gd name="T64" fmla="*/ 753 w 1353"/>
                                <a:gd name="T65" fmla="*/ 1306 h 2343"/>
                                <a:gd name="T66" fmla="*/ 782 w 1353"/>
                                <a:gd name="T67" fmla="*/ 1349 h 2343"/>
                                <a:gd name="T68" fmla="*/ 801 w 1353"/>
                                <a:gd name="T69" fmla="*/ 1388 h 2343"/>
                                <a:gd name="T70" fmla="*/ 825 w 1353"/>
                                <a:gd name="T71" fmla="*/ 1426 h 2343"/>
                                <a:gd name="T72" fmla="*/ 844 w 1353"/>
                                <a:gd name="T73" fmla="*/ 1464 h 2343"/>
                                <a:gd name="T74" fmla="*/ 873 w 1353"/>
                                <a:gd name="T75" fmla="*/ 1508 h 2343"/>
                                <a:gd name="T76" fmla="*/ 892 w 1353"/>
                                <a:gd name="T77" fmla="*/ 1546 h 2343"/>
                                <a:gd name="T78" fmla="*/ 916 w 1353"/>
                                <a:gd name="T79" fmla="*/ 1584 h 2343"/>
                                <a:gd name="T80" fmla="*/ 936 w 1353"/>
                                <a:gd name="T81" fmla="*/ 1623 h 2343"/>
                                <a:gd name="T82" fmla="*/ 964 w 1353"/>
                                <a:gd name="T83" fmla="*/ 1666 h 2343"/>
                                <a:gd name="T84" fmla="*/ 984 w 1353"/>
                                <a:gd name="T85" fmla="*/ 1704 h 2343"/>
                                <a:gd name="T86" fmla="*/ 1008 w 1353"/>
                                <a:gd name="T87" fmla="*/ 1743 h 2343"/>
                                <a:gd name="T88" fmla="*/ 1027 w 1353"/>
                                <a:gd name="T89" fmla="*/ 1781 h 2343"/>
                                <a:gd name="T90" fmla="*/ 1056 w 1353"/>
                                <a:gd name="T91" fmla="*/ 1824 h 2343"/>
                                <a:gd name="T92" fmla="*/ 1075 w 1353"/>
                                <a:gd name="T93" fmla="*/ 1863 h 2343"/>
                                <a:gd name="T94" fmla="*/ 1099 w 1353"/>
                                <a:gd name="T95" fmla="*/ 1901 h 2343"/>
                                <a:gd name="T96" fmla="*/ 1123 w 1353"/>
                                <a:gd name="T97" fmla="*/ 1945 h 2343"/>
                                <a:gd name="T98" fmla="*/ 1147 w 1353"/>
                                <a:gd name="T99" fmla="*/ 1983 h 2343"/>
                                <a:gd name="T100" fmla="*/ 1166 w 1353"/>
                                <a:gd name="T101" fmla="*/ 2021 h 2343"/>
                                <a:gd name="T102" fmla="*/ 1195 w 1353"/>
                                <a:gd name="T103" fmla="*/ 2065 h 2343"/>
                                <a:gd name="T104" fmla="*/ 1214 w 1353"/>
                                <a:gd name="T105" fmla="*/ 2103 h 2343"/>
                                <a:gd name="T106" fmla="*/ 1238 w 1353"/>
                                <a:gd name="T107" fmla="*/ 2141 h 2343"/>
                                <a:gd name="T108" fmla="*/ 1257 w 1353"/>
                                <a:gd name="T109" fmla="*/ 2180 h 2343"/>
                                <a:gd name="T110" fmla="*/ 1286 w 1353"/>
                                <a:gd name="T111" fmla="*/ 2223 h 2343"/>
                                <a:gd name="T112" fmla="*/ 1305 w 1353"/>
                                <a:gd name="T113" fmla="*/ 2261 h 2343"/>
                                <a:gd name="T114" fmla="*/ 1329 w 1353"/>
                                <a:gd name="T115" fmla="*/ 2300 h 2343"/>
                                <a:gd name="T116" fmla="*/ 1348 w 1353"/>
                                <a:gd name="T117" fmla="*/ 2338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53" h="2343">
                                  <a:moveTo>
                                    <a:pt x="0" y="0"/>
                                  </a:moveTo>
                                  <a:lnTo>
                                    <a:pt x="9" y="10"/>
                                  </a:lnTo>
                                  <a:lnTo>
                                    <a:pt x="9" y="14"/>
                                  </a:lnTo>
                                  <a:lnTo>
                                    <a:pt x="14" y="19"/>
                                  </a:lnTo>
                                  <a:lnTo>
                                    <a:pt x="14" y="24"/>
                                  </a:lnTo>
                                  <a:lnTo>
                                    <a:pt x="24" y="34"/>
                                  </a:lnTo>
                                  <a:lnTo>
                                    <a:pt x="24" y="38"/>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6" y="158"/>
                                  </a:lnTo>
                                  <a:lnTo>
                                    <a:pt x="96" y="163"/>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4" y="245"/>
                                  </a:lnTo>
                                  <a:lnTo>
                                    <a:pt x="144" y="250"/>
                                  </a:lnTo>
                                  <a:lnTo>
                                    <a:pt x="153" y="259"/>
                                  </a:lnTo>
                                  <a:lnTo>
                                    <a:pt x="153" y="264"/>
                                  </a:lnTo>
                                  <a:lnTo>
                                    <a:pt x="158" y="269"/>
                                  </a:lnTo>
                                  <a:lnTo>
                                    <a:pt x="158" y="274"/>
                                  </a:lnTo>
                                  <a:lnTo>
                                    <a:pt x="168" y="283"/>
                                  </a:lnTo>
                                  <a:lnTo>
                                    <a:pt x="168" y="288"/>
                                  </a:lnTo>
                                  <a:lnTo>
                                    <a:pt x="172" y="293"/>
                                  </a:lnTo>
                                  <a:lnTo>
                                    <a:pt x="172" y="298"/>
                                  </a:lnTo>
                                  <a:lnTo>
                                    <a:pt x="177" y="302"/>
                                  </a:lnTo>
                                  <a:lnTo>
                                    <a:pt x="177" y="307"/>
                                  </a:lnTo>
                                  <a:lnTo>
                                    <a:pt x="187" y="317"/>
                                  </a:lnTo>
                                  <a:lnTo>
                                    <a:pt x="187" y="322"/>
                                  </a:lnTo>
                                  <a:lnTo>
                                    <a:pt x="192" y="326"/>
                                  </a:lnTo>
                                  <a:lnTo>
                                    <a:pt x="192" y="331"/>
                                  </a:lnTo>
                                  <a:lnTo>
                                    <a:pt x="196" y="336"/>
                                  </a:lnTo>
                                  <a:lnTo>
                                    <a:pt x="196" y="341"/>
                                  </a:lnTo>
                                  <a:lnTo>
                                    <a:pt x="206" y="350"/>
                                  </a:lnTo>
                                  <a:lnTo>
                                    <a:pt x="206" y="355"/>
                                  </a:lnTo>
                                  <a:lnTo>
                                    <a:pt x="211" y="360"/>
                                  </a:lnTo>
                                  <a:lnTo>
                                    <a:pt x="211" y="365"/>
                                  </a:lnTo>
                                  <a:lnTo>
                                    <a:pt x="216" y="370"/>
                                  </a:lnTo>
                                  <a:lnTo>
                                    <a:pt x="216" y="374"/>
                                  </a:lnTo>
                                  <a:lnTo>
                                    <a:pt x="225" y="384"/>
                                  </a:lnTo>
                                  <a:lnTo>
                                    <a:pt x="225" y="389"/>
                                  </a:lnTo>
                                  <a:lnTo>
                                    <a:pt x="230" y="394"/>
                                  </a:lnTo>
                                  <a:lnTo>
                                    <a:pt x="230" y="399"/>
                                  </a:lnTo>
                                  <a:lnTo>
                                    <a:pt x="240" y="408"/>
                                  </a:lnTo>
                                  <a:lnTo>
                                    <a:pt x="240" y="413"/>
                                  </a:lnTo>
                                  <a:lnTo>
                                    <a:pt x="244" y="418"/>
                                  </a:lnTo>
                                  <a:lnTo>
                                    <a:pt x="244" y="423"/>
                                  </a:lnTo>
                                  <a:lnTo>
                                    <a:pt x="249" y="427"/>
                                  </a:lnTo>
                                  <a:lnTo>
                                    <a:pt x="249" y="432"/>
                                  </a:lnTo>
                                  <a:lnTo>
                                    <a:pt x="259" y="442"/>
                                  </a:lnTo>
                                  <a:lnTo>
                                    <a:pt x="259" y="447"/>
                                  </a:lnTo>
                                  <a:lnTo>
                                    <a:pt x="264" y="451"/>
                                  </a:lnTo>
                                  <a:lnTo>
                                    <a:pt x="264" y="456"/>
                                  </a:lnTo>
                                  <a:lnTo>
                                    <a:pt x="268" y="461"/>
                                  </a:lnTo>
                                  <a:lnTo>
                                    <a:pt x="268" y="466"/>
                                  </a:lnTo>
                                  <a:lnTo>
                                    <a:pt x="278" y="475"/>
                                  </a:lnTo>
                                  <a:lnTo>
                                    <a:pt x="278" y="480"/>
                                  </a:lnTo>
                                  <a:lnTo>
                                    <a:pt x="283" y="485"/>
                                  </a:lnTo>
                                  <a:lnTo>
                                    <a:pt x="283" y="490"/>
                                  </a:lnTo>
                                  <a:lnTo>
                                    <a:pt x="288" y="495"/>
                                  </a:lnTo>
                                  <a:lnTo>
                                    <a:pt x="288" y="499"/>
                                  </a:lnTo>
                                  <a:lnTo>
                                    <a:pt x="297" y="509"/>
                                  </a:lnTo>
                                  <a:lnTo>
                                    <a:pt x="297" y="514"/>
                                  </a:lnTo>
                                  <a:lnTo>
                                    <a:pt x="302" y="519"/>
                                  </a:lnTo>
                                  <a:lnTo>
                                    <a:pt x="302" y="523"/>
                                  </a:lnTo>
                                  <a:lnTo>
                                    <a:pt x="312" y="533"/>
                                  </a:lnTo>
                                  <a:lnTo>
                                    <a:pt x="312" y="538"/>
                                  </a:lnTo>
                                  <a:lnTo>
                                    <a:pt x="316" y="543"/>
                                  </a:lnTo>
                                  <a:lnTo>
                                    <a:pt x="316" y="547"/>
                                  </a:lnTo>
                                  <a:lnTo>
                                    <a:pt x="321" y="552"/>
                                  </a:lnTo>
                                  <a:lnTo>
                                    <a:pt x="321" y="557"/>
                                  </a:lnTo>
                                  <a:lnTo>
                                    <a:pt x="331" y="567"/>
                                  </a:lnTo>
                                  <a:lnTo>
                                    <a:pt x="331" y="571"/>
                                  </a:lnTo>
                                  <a:lnTo>
                                    <a:pt x="336" y="576"/>
                                  </a:lnTo>
                                  <a:lnTo>
                                    <a:pt x="336" y="581"/>
                                  </a:lnTo>
                                  <a:lnTo>
                                    <a:pt x="340" y="586"/>
                                  </a:lnTo>
                                  <a:lnTo>
                                    <a:pt x="340" y="591"/>
                                  </a:lnTo>
                                  <a:lnTo>
                                    <a:pt x="350" y="600"/>
                                  </a:lnTo>
                                  <a:lnTo>
                                    <a:pt x="350" y="605"/>
                                  </a:lnTo>
                                  <a:lnTo>
                                    <a:pt x="355" y="610"/>
                                  </a:lnTo>
                                  <a:lnTo>
                                    <a:pt x="355" y="615"/>
                                  </a:lnTo>
                                  <a:lnTo>
                                    <a:pt x="360" y="619"/>
                                  </a:lnTo>
                                  <a:lnTo>
                                    <a:pt x="360" y="624"/>
                                  </a:lnTo>
                                  <a:lnTo>
                                    <a:pt x="369" y="634"/>
                                  </a:lnTo>
                                  <a:lnTo>
                                    <a:pt x="369" y="639"/>
                                  </a:lnTo>
                                  <a:lnTo>
                                    <a:pt x="374" y="643"/>
                                  </a:lnTo>
                                  <a:lnTo>
                                    <a:pt x="374" y="648"/>
                                  </a:lnTo>
                                  <a:lnTo>
                                    <a:pt x="384" y="658"/>
                                  </a:lnTo>
                                  <a:lnTo>
                                    <a:pt x="384" y="663"/>
                                  </a:lnTo>
                                  <a:lnTo>
                                    <a:pt x="388" y="667"/>
                                  </a:lnTo>
                                  <a:lnTo>
                                    <a:pt x="388" y="672"/>
                                  </a:lnTo>
                                  <a:lnTo>
                                    <a:pt x="393" y="677"/>
                                  </a:lnTo>
                                  <a:lnTo>
                                    <a:pt x="393" y="682"/>
                                  </a:lnTo>
                                  <a:lnTo>
                                    <a:pt x="403" y="691"/>
                                  </a:lnTo>
                                  <a:lnTo>
                                    <a:pt x="403" y="696"/>
                                  </a:lnTo>
                                  <a:lnTo>
                                    <a:pt x="408" y="701"/>
                                  </a:lnTo>
                                  <a:lnTo>
                                    <a:pt x="408" y="706"/>
                                  </a:lnTo>
                                  <a:lnTo>
                                    <a:pt x="412" y="711"/>
                                  </a:lnTo>
                                  <a:lnTo>
                                    <a:pt x="412" y="715"/>
                                  </a:lnTo>
                                  <a:lnTo>
                                    <a:pt x="422" y="725"/>
                                  </a:lnTo>
                                  <a:lnTo>
                                    <a:pt x="422" y="730"/>
                                  </a:lnTo>
                                  <a:lnTo>
                                    <a:pt x="427" y="735"/>
                                  </a:lnTo>
                                  <a:lnTo>
                                    <a:pt x="427" y="739"/>
                                  </a:lnTo>
                                  <a:lnTo>
                                    <a:pt x="432" y="744"/>
                                  </a:lnTo>
                                  <a:lnTo>
                                    <a:pt x="432" y="749"/>
                                  </a:lnTo>
                                  <a:lnTo>
                                    <a:pt x="441" y="759"/>
                                  </a:lnTo>
                                  <a:lnTo>
                                    <a:pt x="441" y="763"/>
                                  </a:lnTo>
                                  <a:lnTo>
                                    <a:pt x="446" y="768"/>
                                  </a:lnTo>
                                  <a:lnTo>
                                    <a:pt x="446" y="773"/>
                                  </a:lnTo>
                                  <a:lnTo>
                                    <a:pt x="456" y="783"/>
                                  </a:lnTo>
                                  <a:lnTo>
                                    <a:pt x="456" y="787"/>
                                  </a:lnTo>
                                  <a:lnTo>
                                    <a:pt x="460" y="792"/>
                                  </a:lnTo>
                                  <a:lnTo>
                                    <a:pt x="460" y="797"/>
                                  </a:lnTo>
                                  <a:lnTo>
                                    <a:pt x="465" y="802"/>
                                  </a:lnTo>
                                  <a:lnTo>
                                    <a:pt x="465" y="807"/>
                                  </a:lnTo>
                                  <a:lnTo>
                                    <a:pt x="475" y="816"/>
                                  </a:lnTo>
                                  <a:lnTo>
                                    <a:pt x="475" y="821"/>
                                  </a:lnTo>
                                  <a:lnTo>
                                    <a:pt x="480" y="826"/>
                                  </a:lnTo>
                                  <a:lnTo>
                                    <a:pt x="480" y="831"/>
                                  </a:lnTo>
                                  <a:lnTo>
                                    <a:pt x="484" y="835"/>
                                  </a:lnTo>
                                  <a:lnTo>
                                    <a:pt x="484" y="840"/>
                                  </a:lnTo>
                                  <a:lnTo>
                                    <a:pt x="494" y="850"/>
                                  </a:lnTo>
                                  <a:lnTo>
                                    <a:pt x="494" y="855"/>
                                  </a:lnTo>
                                  <a:lnTo>
                                    <a:pt x="499" y="859"/>
                                  </a:lnTo>
                                  <a:lnTo>
                                    <a:pt x="499" y="864"/>
                                  </a:lnTo>
                                  <a:lnTo>
                                    <a:pt x="504" y="869"/>
                                  </a:lnTo>
                                  <a:lnTo>
                                    <a:pt x="504" y="874"/>
                                  </a:lnTo>
                                  <a:lnTo>
                                    <a:pt x="513" y="883"/>
                                  </a:lnTo>
                                  <a:lnTo>
                                    <a:pt x="513" y="888"/>
                                  </a:lnTo>
                                  <a:lnTo>
                                    <a:pt x="518" y="893"/>
                                  </a:lnTo>
                                  <a:lnTo>
                                    <a:pt x="518" y="898"/>
                                  </a:lnTo>
                                  <a:lnTo>
                                    <a:pt x="528" y="907"/>
                                  </a:lnTo>
                                  <a:lnTo>
                                    <a:pt x="528" y="912"/>
                                  </a:lnTo>
                                  <a:lnTo>
                                    <a:pt x="532" y="917"/>
                                  </a:lnTo>
                                  <a:lnTo>
                                    <a:pt x="532" y="922"/>
                                  </a:lnTo>
                                  <a:lnTo>
                                    <a:pt x="537" y="927"/>
                                  </a:lnTo>
                                  <a:lnTo>
                                    <a:pt x="537" y="931"/>
                                  </a:lnTo>
                                  <a:lnTo>
                                    <a:pt x="547" y="941"/>
                                  </a:lnTo>
                                  <a:lnTo>
                                    <a:pt x="547" y="946"/>
                                  </a:lnTo>
                                  <a:lnTo>
                                    <a:pt x="552" y="951"/>
                                  </a:lnTo>
                                  <a:lnTo>
                                    <a:pt x="552" y="955"/>
                                  </a:lnTo>
                                  <a:lnTo>
                                    <a:pt x="556" y="960"/>
                                  </a:lnTo>
                                  <a:lnTo>
                                    <a:pt x="556" y="965"/>
                                  </a:lnTo>
                                  <a:lnTo>
                                    <a:pt x="566" y="975"/>
                                  </a:lnTo>
                                  <a:lnTo>
                                    <a:pt x="566" y="979"/>
                                  </a:lnTo>
                                  <a:lnTo>
                                    <a:pt x="571" y="984"/>
                                  </a:lnTo>
                                  <a:lnTo>
                                    <a:pt x="571" y="989"/>
                                  </a:lnTo>
                                  <a:lnTo>
                                    <a:pt x="576" y="994"/>
                                  </a:lnTo>
                                  <a:lnTo>
                                    <a:pt x="576" y="999"/>
                                  </a:lnTo>
                                  <a:lnTo>
                                    <a:pt x="585" y="1008"/>
                                  </a:lnTo>
                                  <a:lnTo>
                                    <a:pt x="585" y="1013"/>
                                  </a:lnTo>
                                  <a:lnTo>
                                    <a:pt x="590" y="1018"/>
                                  </a:lnTo>
                                  <a:lnTo>
                                    <a:pt x="590" y="1023"/>
                                  </a:lnTo>
                                  <a:lnTo>
                                    <a:pt x="600" y="1032"/>
                                  </a:lnTo>
                                  <a:lnTo>
                                    <a:pt x="600" y="1037"/>
                                  </a:lnTo>
                                  <a:lnTo>
                                    <a:pt x="604" y="1042"/>
                                  </a:lnTo>
                                  <a:lnTo>
                                    <a:pt x="604" y="1047"/>
                                  </a:lnTo>
                                  <a:lnTo>
                                    <a:pt x="609" y="1051"/>
                                  </a:lnTo>
                                  <a:lnTo>
                                    <a:pt x="609" y="1056"/>
                                  </a:lnTo>
                                  <a:lnTo>
                                    <a:pt x="619" y="1066"/>
                                  </a:lnTo>
                                  <a:lnTo>
                                    <a:pt x="619" y="1071"/>
                                  </a:lnTo>
                                  <a:lnTo>
                                    <a:pt x="624" y="1075"/>
                                  </a:lnTo>
                                  <a:lnTo>
                                    <a:pt x="624" y="1080"/>
                                  </a:lnTo>
                                  <a:lnTo>
                                    <a:pt x="628" y="1085"/>
                                  </a:lnTo>
                                  <a:lnTo>
                                    <a:pt x="628" y="1090"/>
                                  </a:lnTo>
                                  <a:lnTo>
                                    <a:pt x="638" y="1099"/>
                                  </a:lnTo>
                                  <a:lnTo>
                                    <a:pt x="638" y="1104"/>
                                  </a:lnTo>
                                  <a:lnTo>
                                    <a:pt x="643" y="1109"/>
                                  </a:lnTo>
                                  <a:lnTo>
                                    <a:pt x="643" y="1114"/>
                                  </a:lnTo>
                                  <a:lnTo>
                                    <a:pt x="648" y="1119"/>
                                  </a:lnTo>
                                  <a:lnTo>
                                    <a:pt x="648" y="1124"/>
                                  </a:lnTo>
                                  <a:lnTo>
                                    <a:pt x="657" y="1133"/>
                                  </a:lnTo>
                                  <a:lnTo>
                                    <a:pt x="657" y="1138"/>
                                  </a:lnTo>
                                  <a:lnTo>
                                    <a:pt x="662" y="1143"/>
                                  </a:lnTo>
                                  <a:lnTo>
                                    <a:pt x="662" y="1148"/>
                                  </a:lnTo>
                                  <a:lnTo>
                                    <a:pt x="672" y="1157"/>
                                  </a:lnTo>
                                  <a:lnTo>
                                    <a:pt x="672" y="1162"/>
                                  </a:lnTo>
                                  <a:lnTo>
                                    <a:pt x="676" y="1167"/>
                                  </a:lnTo>
                                  <a:lnTo>
                                    <a:pt x="676" y="1172"/>
                                  </a:lnTo>
                                  <a:lnTo>
                                    <a:pt x="681" y="1176"/>
                                  </a:lnTo>
                                  <a:lnTo>
                                    <a:pt x="681" y="1181"/>
                                  </a:lnTo>
                                  <a:lnTo>
                                    <a:pt x="691" y="1191"/>
                                  </a:lnTo>
                                  <a:lnTo>
                                    <a:pt x="691" y="1196"/>
                                  </a:lnTo>
                                  <a:lnTo>
                                    <a:pt x="696" y="1200"/>
                                  </a:lnTo>
                                  <a:lnTo>
                                    <a:pt x="696" y="1205"/>
                                  </a:lnTo>
                                  <a:lnTo>
                                    <a:pt x="700" y="1210"/>
                                  </a:lnTo>
                                  <a:lnTo>
                                    <a:pt x="700" y="1215"/>
                                  </a:lnTo>
                                  <a:lnTo>
                                    <a:pt x="710" y="1224"/>
                                  </a:lnTo>
                                  <a:lnTo>
                                    <a:pt x="710" y="1229"/>
                                  </a:lnTo>
                                  <a:lnTo>
                                    <a:pt x="715" y="1234"/>
                                  </a:lnTo>
                                  <a:lnTo>
                                    <a:pt x="715" y="1239"/>
                                  </a:lnTo>
                                  <a:lnTo>
                                    <a:pt x="720" y="1244"/>
                                  </a:lnTo>
                                  <a:lnTo>
                                    <a:pt x="720" y="1248"/>
                                  </a:lnTo>
                                  <a:lnTo>
                                    <a:pt x="729" y="1258"/>
                                  </a:lnTo>
                                  <a:lnTo>
                                    <a:pt x="729" y="1263"/>
                                  </a:lnTo>
                                  <a:lnTo>
                                    <a:pt x="734" y="1268"/>
                                  </a:lnTo>
                                  <a:lnTo>
                                    <a:pt x="734" y="1272"/>
                                  </a:lnTo>
                                  <a:lnTo>
                                    <a:pt x="744" y="1282"/>
                                  </a:lnTo>
                                  <a:lnTo>
                                    <a:pt x="744" y="1287"/>
                                  </a:lnTo>
                                  <a:lnTo>
                                    <a:pt x="748" y="1292"/>
                                  </a:lnTo>
                                  <a:lnTo>
                                    <a:pt x="748" y="1296"/>
                                  </a:lnTo>
                                  <a:lnTo>
                                    <a:pt x="753" y="1301"/>
                                  </a:lnTo>
                                  <a:lnTo>
                                    <a:pt x="753" y="1306"/>
                                  </a:lnTo>
                                  <a:lnTo>
                                    <a:pt x="763" y="1316"/>
                                  </a:lnTo>
                                  <a:lnTo>
                                    <a:pt x="763" y="1320"/>
                                  </a:lnTo>
                                  <a:lnTo>
                                    <a:pt x="768" y="1325"/>
                                  </a:lnTo>
                                  <a:lnTo>
                                    <a:pt x="768" y="1330"/>
                                  </a:lnTo>
                                  <a:lnTo>
                                    <a:pt x="772" y="1335"/>
                                  </a:lnTo>
                                  <a:lnTo>
                                    <a:pt x="772" y="1340"/>
                                  </a:lnTo>
                                  <a:lnTo>
                                    <a:pt x="782" y="1349"/>
                                  </a:lnTo>
                                  <a:lnTo>
                                    <a:pt x="782" y="1354"/>
                                  </a:lnTo>
                                  <a:lnTo>
                                    <a:pt x="787" y="1359"/>
                                  </a:lnTo>
                                  <a:lnTo>
                                    <a:pt x="787" y="1364"/>
                                  </a:lnTo>
                                  <a:lnTo>
                                    <a:pt x="792" y="1368"/>
                                  </a:lnTo>
                                  <a:lnTo>
                                    <a:pt x="792" y="1373"/>
                                  </a:lnTo>
                                  <a:lnTo>
                                    <a:pt x="801" y="1383"/>
                                  </a:lnTo>
                                  <a:lnTo>
                                    <a:pt x="801" y="1388"/>
                                  </a:lnTo>
                                  <a:lnTo>
                                    <a:pt x="806" y="1392"/>
                                  </a:lnTo>
                                  <a:lnTo>
                                    <a:pt x="806" y="1397"/>
                                  </a:lnTo>
                                  <a:lnTo>
                                    <a:pt x="816" y="1407"/>
                                  </a:lnTo>
                                  <a:lnTo>
                                    <a:pt x="816" y="1412"/>
                                  </a:lnTo>
                                  <a:lnTo>
                                    <a:pt x="820" y="1416"/>
                                  </a:lnTo>
                                  <a:lnTo>
                                    <a:pt x="820" y="1421"/>
                                  </a:lnTo>
                                  <a:lnTo>
                                    <a:pt x="825" y="1426"/>
                                  </a:lnTo>
                                  <a:lnTo>
                                    <a:pt x="825" y="1431"/>
                                  </a:lnTo>
                                  <a:lnTo>
                                    <a:pt x="835" y="1440"/>
                                  </a:lnTo>
                                  <a:lnTo>
                                    <a:pt x="835" y="1445"/>
                                  </a:lnTo>
                                  <a:lnTo>
                                    <a:pt x="840" y="1450"/>
                                  </a:lnTo>
                                  <a:lnTo>
                                    <a:pt x="840" y="1455"/>
                                  </a:lnTo>
                                  <a:lnTo>
                                    <a:pt x="844" y="1460"/>
                                  </a:lnTo>
                                  <a:lnTo>
                                    <a:pt x="844" y="1464"/>
                                  </a:lnTo>
                                  <a:lnTo>
                                    <a:pt x="854" y="1474"/>
                                  </a:lnTo>
                                  <a:lnTo>
                                    <a:pt x="854" y="1479"/>
                                  </a:lnTo>
                                  <a:lnTo>
                                    <a:pt x="859" y="1484"/>
                                  </a:lnTo>
                                  <a:lnTo>
                                    <a:pt x="859" y="1488"/>
                                  </a:lnTo>
                                  <a:lnTo>
                                    <a:pt x="864" y="1493"/>
                                  </a:lnTo>
                                  <a:lnTo>
                                    <a:pt x="864" y="1498"/>
                                  </a:lnTo>
                                  <a:lnTo>
                                    <a:pt x="873" y="1508"/>
                                  </a:lnTo>
                                  <a:lnTo>
                                    <a:pt x="873" y="1512"/>
                                  </a:lnTo>
                                  <a:lnTo>
                                    <a:pt x="878" y="1517"/>
                                  </a:lnTo>
                                  <a:lnTo>
                                    <a:pt x="878" y="1522"/>
                                  </a:lnTo>
                                  <a:lnTo>
                                    <a:pt x="888" y="1532"/>
                                  </a:lnTo>
                                  <a:lnTo>
                                    <a:pt x="888" y="1536"/>
                                  </a:lnTo>
                                  <a:lnTo>
                                    <a:pt x="892" y="1541"/>
                                  </a:lnTo>
                                  <a:lnTo>
                                    <a:pt x="892" y="1546"/>
                                  </a:lnTo>
                                  <a:lnTo>
                                    <a:pt x="897" y="1551"/>
                                  </a:lnTo>
                                  <a:lnTo>
                                    <a:pt x="897" y="1556"/>
                                  </a:lnTo>
                                  <a:lnTo>
                                    <a:pt x="907" y="1565"/>
                                  </a:lnTo>
                                  <a:lnTo>
                                    <a:pt x="907" y="1570"/>
                                  </a:lnTo>
                                  <a:lnTo>
                                    <a:pt x="912" y="1575"/>
                                  </a:lnTo>
                                  <a:lnTo>
                                    <a:pt x="912" y="1580"/>
                                  </a:lnTo>
                                  <a:lnTo>
                                    <a:pt x="916" y="1584"/>
                                  </a:lnTo>
                                  <a:lnTo>
                                    <a:pt x="916" y="1589"/>
                                  </a:lnTo>
                                  <a:lnTo>
                                    <a:pt x="926" y="1599"/>
                                  </a:lnTo>
                                  <a:lnTo>
                                    <a:pt x="926" y="1604"/>
                                  </a:lnTo>
                                  <a:lnTo>
                                    <a:pt x="931" y="1608"/>
                                  </a:lnTo>
                                  <a:lnTo>
                                    <a:pt x="931" y="1613"/>
                                  </a:lnTo>
                                  <a:lnTo>
                                    <a:pt x="936" y="1618"/>
                                  </a:lnTo>
                                  <a:lnTo>
                                    <a:pt x="936" y="1623"/>
                                  </a:lnTo>
                                  <a:lnTo>
                                    <a:pt x="945" y="1632"/>
                                  </a:lnTo>
                                  <a:lnTo>
                                    <a:pt x="945" y="1637"/>
                                  </a:lnTo>
                                  <a:lnTo>
                                    <a:pt x="950" y="1642"/>
                                  </a:lnTo>
                                  <a:lnTo>
                                    <a:pt x="950" y="1647"/>
                                  </a:lnTo>
                                  <a:lnTo>
                                    <a:pt x="955" y="1652"/>
                                  </a:lnTo>
                                  <a:lnTo>
                                    <a:pt x="955" y="1656"/>
                                  </a:lnTo>
                                  <a:lnTo>
                                    <a:pt x="964" y="1666"/>
                                  </a:lnTo>
                                  <a:lnTo>
                                    <a:pt x="964" y="1671"/>
                                  </a:lnTo>
                                  <a:lnTo>
                                    <a:pt x="969" y="1676"/>
                                  </a:lnTo>
                                  <a:lnTo>
                                    <a:pt x="969" y="1680"/>
                                  </a:lnTo>
                                  <a:lnTo>
                                    <a:pt x="979" y="1690"/>
                                  </a:lnTo>
                                  <a:lnTo>
                                    <a:pt x="979" y="1695"/>
                                  </a:lnTo>
                                  <a:lnTo>
                                    <a:pt x="984" y="1700"/>
                                  </a:lnTo>
                                  <a:lnTo>
                                    <a:pt x="984" y="1704"/>
                                  </a:lnTo>
                                  <a:lnTo>
                                    <a:pt x="988" y="1709"/>
                                  </a:lnTo>
                                  <a:lnTo>
                                    <a:pt x="988" y="1714"/>
                                  </a:lnTo>
                                  <a:lnTo>
                                    <a:pt x="998" y="1724"/>
                                  </a:lnTo>
                                  <a:lnTo>
                                    <a:pt x="998" y="1728"/>
                                  </a:lnTo>
                                  <a:lnTo>
                                    <a:pt x="1003" y="1733"/>
                                  </a:lnTo>
                                  <a:lnTo>
                                    <a:pt x="1003" y="1738"/>
                                  </a:lnTo>
                                  <a:lnTo>
                                    <a:pt x="1008" y="1743"/>
                                  </a:lnTo>
                                  <a:lnTo>
                                    <a:pt x="1008" y="1748"/>
                                  </a:lnTo>
                                  <a:lnTo>
                                    <a:pt x="1017" y="1757"/>
                                  </a:lnTo>
                                  <a:lnTo>
                                    <a:pt x="1017" y="1762"/>
                                  </a:lnTo>
                                  <a:lnTo>
                                    <a:pt x="1022" y="1767"/>
                                  </a:lnTo>
                                  <a:lnTo>
                                    <a:pt x="1022" y="1772"/>
                                  </a:lnTo>
                                  <a:lnTo>
                                    <a:pt x="1027" y="1776"/>
                                  </a:lnTo>
                                  <a:lnTo>
                                    <a:pt x="1027" y="1781"/>
                                  </a:lnTo>
                                  <a:lnTo>
                                    <a:pt x="1036" y="1791"/>
                                  </a:lnTo>
                                  <a:lnTo>
                                    <a:pt x="1036" y="1796"/>
                                  </a:lnTo>
                                  <a:lnTo>
                                    <a:pt x="1041" y="1800"/>
                                  </a:lnTo>
                                  <a:lnTo>
                                    <a:pt x="1041" y="1805"/>
                                  </a:lnTo>
                                  <a:lnTo>
                                    <a:pt x="1051" y="1815"/>
                                  </a:lnTo>
                                  <a:lnTo>
                                    <a:pt x="1051" y="1820"/>
                                  </a:lnTo>
                                  <a:lnTo>
                                    <a:pt x="1056" y="1824"/>
                                  </a:lnTo>
                                  <a:lnTo>
                                    <a:pt x="1056" y="1829"/>
                                  </a:lnTo>
                                  <a:lnTo>
                                    <a:pt x="1060" y="1834"/>
                                  </a:lnTo>
                                  <a:lnTo>
                                    <a:pt x="1060" y="1839"/>
                                  </a:lnTo>
                                  <a:lnTo>
                                    <a:pt x="1070" y="1848"/>
                                  </a:lnTo>
                                  <a:lnTo>
                                    <a:pt x="1070" y="1853"/>
                                  </a:lnTo>
                                  <a:lnTo>
                                    <a:pt x="1075" y="1858"/>
                                  </a:lnTo>
                                  <a:lnTo>
                                    <a:pt x="1075" y="1863"/>
                                  </a:lnTo>
                                  <a:lnTo>
                                    <a:pt x="1080" y="1868"/>
                                  </a:lnTo>
                                  <a:lnTo>
                                    <a:pt x="1080" y="1873"/>
                                  </a:lnTo>
                                  <a:lnTo>
                                    <a:pt x="1089" y="1882"/>
                                  </a:lnTo>
                                  <a:lnTo>
                                    <a:pt x="1089" y="1887"/>
                                  </a:lnTo>
                                  <a:lnTo>
                                    <a:pt x="1094" y="1892"/>
                                  </a:lnTo>
                                  <a:lnTo>
                                    <a:pt x="1094" y="1897"/>
                                  </a:lnTo>
                                  <a:lnTo>
                                    <a:pt x="1099" y="1901"/>
                                  </a:lnTo>
                                  <a:lnTo>
                                    <a:pt x="1099" y="1906"/>
                                  </a:lnTo>
                                  <a:lnTo>
                                    <a:pt x="1108" y="1916"/>
                                  </a:lnTo>
                                  <a:lnTo>
                                    <a:pt x="1108" y="1921"/>
                                  </a:lnTo>
                                  <a:lnTo>
                                    <a:pt x="1113" y="1925"/>
                                  </a:lnTo>
                                  <a:lnTo>
                                    <a:pt x="1113" y="1930"/>
                                  </a:lnTo>
                                  <a:lnTo>
                                    <a:pt x="1123" y="1940"/>
                                  </a:lnTo>
                                  <a:lnTo>
                                    <a:pt x="1123" y="1945"/>
                                  </a:lnTo>
                                  <a:lnTo>
                                    <a:pt x="1128" y="1949"/>
                                  </a:lnTo>
                                  <a:lnTo>
                                    <a:pt x="1128" y="1954"/>
                                  </a:lnTo>
                                  <a:lnTo>
                                    <a:pt x="1132" y="1959"/>
                                  </a:lnTo>
                                  <a:lnTo>
                                    <a:pt x="1132" y="1964"/>
                                  </a:lnTo>
                                  <a:lnTo>
                                    <a:pt x="1142" y="1973"/>
                                  </a:lnTo>
                                  <a:lnTo>
                                    <a:pt x="1142" y="1978"/>
                                  </a:lnTo>
                                  <a:lnTo>
                                    <a:pt x="1147" y="1983"/>
                                  </a:lnTo>
                                  <a:lnTo>
                                    <a:pt x="1147" y="1988"/>
                                  </a:lnTo>
                                  <a:lnTo>
                                    <a:pt x="1152" y="1993"/>
                                  </a:lnTo>
                                  <a:lnTo>
                                    <a:pt x="1152" y="1997"/>
                                  </a:lnTo>
                                  <a:lnTo>
                                    <a:pt x="1161" y="2007"/>
                                  </a:lnTo>
                                  <a:lnTo>
                                    <a:pt x="1161" y="2012"/>
                                  </a:lnTo>
                                  <a:lnTo>
                                    <a:pt x="1166" y="2017"/>
                                  </a:lnTo>
                                  <a:lnTo>
                                    <a:pt x="1166" y="2021"/>
                                  </a:lnTo>
                                  <a:lnTo>
                                    <a:pt x="1171" y="2026"/>
                                  </a:lnTo>
                                  <a:lnTo>
                                    <a:pt x="1171" y="2031"/>
                                  </a:lnTo>
                                  <a:lnTo>
                                    <a:pt x="1180" y="2041"/>
                                  </a:lnTo>
                                  <a:lnTo>
                                    <a:pt x="1180" y="2045"/>
                                  </a:lnTo>
                                  <a:lnTo>
                                    <a:pt x="1185" y="2050"/>
                                  </a:lnTo>
                                  <a:lnTo>
                                    <a:pt x="1185" y="2055"/>
                                  </a:lnTo>
                                  <a:lnTo>
                                    <a:pt x="1195" y="2065"/>
                                  </a:lnTo>
                                  <a:lnTo>
                                    <a:pt x="1195" y="2069"/>
                                  </a:lnTo>
                                  <a:lnTo>
                                    <a:pt x="1200" y="2074"/>
                                  </a:lnTo>
                                  <a:lnTo>
                                    <a:pt x="1200" y="2079"/>
                                  </a:lnTo>
                                  <a:lnTo>
                                    <a:pt x="1204" y="2084"/>
                                  </a:lnTo>
                                  <a:lnTo>
                                    <a:pt x="1204" y="2089"/>
                                  </a:lnTo>
                                  <a:lnTo>
                                    <a:pt x="1214" y="2098"/>
                                  </a:lnTo>
                                  <a:lnTo>
                                    <a:pt x="1214" y="2103"/>
                                  </a:lnTo>
                                  <a:lnTo>
                                    <a:pt x="1219" y="2108"/>
                                  </a:lnTo>
                                  <a:lnTo>
                                    <a:pt x="1219" y="2113"/>
                                  </a:lnTo>
                                  <a:lnTo>
                                    <a:pt x="1224" y="2117"/>
                                  </a:lnTo>
                                  <a:lnTo>
                                    <a:pt x="1224" y="2122"/>
                                  </a:lnTo>
                                  <a:lnTo>
                                    <a:pt x="1233" y="2132"/>
                                  </a:lnTo>
                                  <a:lnTo>
                                    <a:pt x="1233" y="2137"/>
                                  </a:lnTo>
                                  <a:lnTo>
                                    <a:pt x="1238" y="2141"/>
                                  </a:lnTo>
                                  <a:lnTo>
                                    <a:pt x="1238" y="2146"/>
                                  </a:lnTo>
                                  <a:lnTo>
                                    <a:pt x="1243" y="2151"/>
                                  </a:lnTo>
                                  <a:lnTo>
                                    <a:pt x="1243" y="2156"/>
                                  </a:lnTo>
                                  <a:lnTo>
                                    <a:pt x="1252" y="2165"/>
                                  </a:lnTo>
                                  <a:lnTo>
                                    <a:pt x="1252" y="2170"/>
                                  </a:lnTo>
                                  <a:lnTo>
                                    <a:pt x="1257" y="2175"/>
                                  </a:lnTo>
                                  <a:lnTo>
                                    <a:pt x="1257" y="2180"/>
                                  </a:lnTo>
                                  <a:lnTo>
                                    <a:pt x="1267" y="2189"/>
                                  </a:lnTo>
                                  <a:lnTo>
                                    <a:pt x="1267" y="2194"/>
                                  </a:lnTo>
                                  <a:lnTo>
                                    <a:pt x="1272" y="2199"/>
                                  </a:lnTo>
                                  <a:lnTo>
                                    <a:pt x="1272" y="2204"/>
                                  </a:lnTo>
                                  <a:lnTo>
                                    <a:pt x="1276" y="2209"/>
                                  </a:lnTo>
                                  <a:lnTo>
                                    <a:pt x="1276" y="2213"/>
                                  </a:lnTo>
                                  <a:lnTo>
                                    <a:pt x="1286" y="2223"/>
                                  </a:lnTo>
                                  <a:lnTo>
                                    <a:pt x="1286" y="2228"/>
                                  </a:lnTo>
                                  <a:lnTo>
                                    <a:pt x="1291" y="2233"/>
                                  </a:lnTo>
                                  <a:lnTo>
                                    <a:pt x="1291" y="2237"/>
                                  </a:lnTo>
                                  <a:lnTo>
                                    <a:pt x="1296" y="2242"/>
                                  </a:lnTo>
                                  <a:lnTo>
                                    <a:pt x="1296" y="2247"/>
                                  </a:lnTo>
                                  <a:lnTo>
                                    <a:pt x="1305" y="2257"/>
                                  </a:lnTo>
                                  <a:lnTo>
                                    <a:pt x="1305" y="2261"/>
                                  </a:lnTo>
                                  <a:lnTo>
                                    <a:pt x="1310" y="2266"/>
                                  </a:lnTo>
                                  <a:lnTo>
                                    <a:pt x="1310" y="2271"/>
                                  </a:lnTo>
                                  <a:lnTo>
                                    <a:pt x="1315" y="2276"/>
                                  </a:lnTo>
                                  <a:lnTo>
                                    <a:pt x="1315" y="2281"/>
                                  </a:lnTo>
                                  <a:lnTo>
                                    <a:pt x="1324" y="2290"/>
                                  </a:lnTo>
                                  <a:lnTo>
                                    <a:pt x="1324" y="2295"/>
                                  </a:lnTo>
                                  <a:lnTo>
                                    <a:pt x="1329" y="2300"/>
                                  </a:lnTo>
                                  <a:lnTo>
                                    <a:pt x="1329" y="2305"/>
                                  </a:lnTo>
                                  <a:lnTo>
                                    <a:pt x="1339" y="2314"/>
                                  </a:lnTo>
                                  <a:lnTo>
                                    <a:pt x="1339" y="2319"/>
                                  </a:lnTo>
                                  <a:lnTo>
                                    <a:pt x="1344" y="2324"/>
                                  </a:lnTo>
                                  <a:lnTo>
                                    <a:pt x="1344" y="2329"/>
                                  </a:lnTo>
                                  <a:lnTo>
                                    <a:pt x="1348" y="2333"/>
                                  </a:lnTo>
                                  <a:lnTo>
                                    <a:pt x="1348" y="2338"/>
                                  </a:lnTo>
                                  <a:lnTo>
                                    <a:pt x="1353" y="23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1"/>
                          <wps:cNvSpPr>
                            <a:spLocks/>
                          </wps:cNvSpPr>
                          <wps:spPr bwMode="auto">
                            <a:xfrm>
                              <a:off x="4450" y="1469"/>
                              <a:ext cx="1392" cy="2410"/>
                            </a:xfrm>
                            <a:custGeom>
                              <a:avLst/>
                              <a:gdLst>
                                <a:gd name="T0" fmla="*/ 19 w 1392"/>
                                <a:gd name="T1" fmla="*/ 34 h 2410"/>
                                <a:gd name="T2" fmla="*/ 48 w 1392"/>
                                <a:gd name="T3" fmla="*/ 77 h 2410"/>
                                <a:gd name="T4" fmla="*/ 67 w 1392"/>
                                <a:gd name="T5" fmla="*/ 115 h 2410"/>
                                <a:gd name="T6" fmla="*/ 91 w 1392"/>
                                <a:gd name="T7" fmla="*/ 154 h 2410"/>
                                <a:gd name="T8" fmla="*/ 115 w 1392"/>
                                <a:gd name="T9" fmla="*/ 197 h 2410"/>
                                <a:gd name="T10" fmla="*/ 139 w 1392"/>
                                <a:gd name="T11" fmla="*/ 235 h 2410"/>
                                <a:gd name="T12" fmla="*/ 158 w 1392"/>
                                <a:gd name="T13" fmla="*/ 274 h 2410"/>
                                <a:gd name="T14" fmla="*/ 187 w 1392"/>
                                <a:gd name="T15" fmla="*/ 317 h 2410"/>
                                <a:gd name="T16" fmla="*/ 206 w 1392"/>
                                <a:gd name="T17" fmla="*/ 355 h 2410"/>
                                <a:gd name="T18" fmla="*/ 230 w 1392"/>
                                <a:gd name="T19" fmla="*/ 394 h 2410"/>
                                <a:gd name="T20" fmla="*/ 249 w 1392"/>
                                <a:gd name="T21" fmla="*/ 432 h 2410"/>
                                <a:gd name="T22" fmla="*/ 278 w 1392"/>
                                <a:gd name="T23" fmla="*/ 476 h 2410"/>
                                <a:gd name="T24" fmla="*/ 297 w 1392"/>
                                <a:gd name="T25" fmla="*/ 514 h 2410"/>
                                <a:gd name="T26" fmla="*/ 321 w 1392"/>
                                <a:gd name="T27" fmla="*/ 552 h 2410"/>
                                <a:gd name="T28" fmla="*/ 341 w 1392"/>
                                <a:gd name="T29" fmla="*/ 591 h 2410"/>
                                <a:gd name="T30" fmla="*/ 369 w 1392"/>
                                <a:gd name="T31" fmla="*/ 634 h 2410"/>
                                <a:gd name="T32" fmla="*/ 389 w 1392"/>
                                <a:gd name="T33" fmla="*/ 672 h 2410"/>
                                <a:gd name="T34" fmla="*/ 413 w 1392"/>
                                <a:gd name="T35" fmla="*/ 711 h 2410"/>
                                <a:gd name="T36" fmla="*/ 432 w 1392"/>
                                <a:gd name="T37" fmla="*/ 749 h 2410"/>
                                <a:gd name="T38" fmla="*/ 461 w 1392"/>
                                <a:gd name="T39" fmla="*/ 792 h 2410"/>
                                <a:gd name="T40" fmla="*/ 480 w 1392"/>
                                <a:gd name="T41" fmla="*/ 831 h 2410"/>
                                <a:gd name="T42" fmla="*/ 509 w 1392"/>
                                <a:gd name="T43" fmla="*/ 874 h 2410"/>
                                <a:gd name="T44" fmla="*/ 528 w 1392"/>
                                <a:gd name="T45" fmla="*/ 912 h 2410"/>
                                <a:gd name="T46" fmla="*/ 552 w 1392"/>
                                <a:gd name="T47" fmla="*/ 951 h 2410"/>
                                <a:gd name="T48" fmla="*/ 571 w 1392"/>
                                <a:gd name="T49" fmla="*/ 989 h 2410"/>
                                <a:gd name="T50" fmla="*/ 600 w 1392"/>
                                <a:gd name="T51" fmla="*/ 1032 h 2410"/>
                                <a:gd name="T52" fmla="*/ 619 w 1392"/>
                                <a:gd name="T53" fmla="*/ 1071 h 2410"/>
                                <a:gd name="T54" fmla="*/ 643 w 1392"/>
                                <a:gd name="T55" fmla="*/ 1109 h 2410"/>
                                <a:gd name="T56" fmla="*/ 662 w 1392"/>
                                <a:gd name="T57" fmla="*/ 1148 h 2410"/>
                                <a:gd name="T58" fmla="*/ 691 w 1392"/>
                                <a:gd name="T59" fmla="*/ 1191 h 2410"/>
                                <a:gd name="T60" fmla="*/ 710 w 1392"/>
                                <a:gd name="T61" fmla="*/ 1229 h 2410"/>
                                <a:gd name="T62" fmla="*/ 734 w 1392"/>
                                <a:gd name="T63" fmla="*/ 1268 h 2410"/>
                                <a:gd name="T64" fmla="*/ 753 w 1392"/>
                                <a:gd name="T65" fmla="*/ 1306 h 2410"/>
                                <a:gd name="T66" fmla="*/ 782 w 1392"/>
                                <a:gd name="T67" fmla="*/ 1349 h 2410"/>
                                <a:gd name="T68" fmla="*/ 801 w 1392"/>
                                <a:gd name="T69" fmla="*/ 1388 h 2410"/>
                                <a:gd name="T70" fmla="*/ 825 w 1392"/>
                                <a:gd name="T71" fmla="*/ 1426 h 2410"/>
                                <a:gd name="T72" fmla="*/ 849 w 1392"/>
                                <a:gd name="T73" fmla="*/ 1469 h 2410"/>
                                <a:gd name="T74" fmla="*/ 873 w 1392"/>
                                <a:gd name="T75" fmla="*/ 1508 h 2410"/>
                                <a:gd name="T76" fmla="*/ 893 w 1392"/>
                                <a:gd name="T77" fmla="*/ 1546 h 2410"/>
                                <a:gd name="T78" fmla="*/ 921 w 1392"/>
                                <a:gd name="T79" fmla="*/ 1589 h 2410"/>
                                <a:gd name="T80" fmla="*/ 941 w 1392"/>
                                <a:gd name="T81" fmla="*/ 1628 h 2410"/>
                                <a:gd name="T82" fmla="*/ 965 w 1392"/>
                                <a:gd name="T83" fmla="*/ 1666 h 2410"/>
                                <a:gd name="T84" fmla="*/ 984 w 1392"/>
                                <a:gd name="T85" fmla="*/ 1705 h 2410"/>
                                <a:gd name="T86" fmla="*/ 1013 w 1392"/>
                                <a:gd name="T87" fmla="*/ 1748 h 2410"/>
                                <a:gd name="T88" fmla="*/ 1032 w 1392"/>
                                <a:gd name="T89" fmla="*/ 1786 h 2410"/>
                                <a:gd name="T90" fmla="*/ 1056 w 1392"/>
                                <a:gd name="T91" fmla="*/ 1825 h 2410"/>
                                <a:gd name="T92" fmla="*/ 1075 w 1392"/>
                                <a:gd name="T93" fmla="*/ 1863 h 2410"/>
                                <a:gd name="T94" fmla="*/ 1104 w 1392"/>
                                <a:gd name="T95" fmla="*/ 1906 h 2410"/>
                                <a:gd name="T96" fmla="*/ 1123 w 1392"/>
                                <a:gd name="T97" fmla="*/ 1945 h 2410"/>
                                <a:gd name="T98" fmla="*/ 1147 w 1392"/>
                                <a:gd name="T99" fmla="*/ 1983 h 2410"/>
                                <a:gd name="T100" fmla="*/ 1171 w 1392"/>
                                <a:gd name="T101" fmla="*/ 2026 h 2410"/>
                                <a:gd name="T102" fmla="*/ 1195 w 1392"/>
                                <a:gd name="T103" fmla="*/ 2065 h 2410"/>
                                <a:gd name="T104" fmla="*/ 1214 w 1392"/>
                                <a:gd name="T105" fmla="*/ 2103 h 2410"/>
                                <a:gd name="T106" fmla="*/ 1243 w 1392"/>
                                <a:gd name="T107" fmla="*/ 2146 h 2410"/>
                                <a:gd name="T108" fmla="*/ 1262 w 1392"/>
                                <a:gd name="T109" fmla="*/ 2185 h 2410"/>
                                <a:gd name="T110" fmla="*/ 1286 w 1392"/>
                                <a:gd name="T111" fmla="*/ 2223 h 2410"/>
                                <a:gd name="T112" fmla="*/ 1305 w 1392"/>
                                <a:gd name="T113" fmla="*/ 2262 h 2410"/>
                                <a:gd name="T114" fmla="*/ 1334 w 1392"/>
                                <a:gd name="T115" fmla="*/ 2305 h 2410"/>
                                <a:gd name="T116" fmla="*/ 1353 w 1392"/>
                                <a:gd name="T117" fmla="*/ 2343 h 2410"/>
                                <a:gd name="T118" fmla="*/ 1377 w 1392"/>
                                <a:gd name="T119" fmla="*/ 2382 h 2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2" h="2410">
                                  <a:moveTo>
                                    <a:pt x="0" y="0"/>
                                  </a:moveTo>
                                  <a:lnTo>
                                    <a:pt x="9" y="10"/>
                                  </a:lnTo>
                                  <a:lnTo>
                                    <a:pt x="9" y="15"/>
                                  </a:lnTo>
                                  <a:lnTo>
                                    <a:pt x="14" y="19"/>
                                  </a:lnTo>
                                  <a:lnTo>
                                    <a:pt x="14" y="24"/>
                                  </a:lnTo>
                                  <a:lnTo>
                                    <a:pt x="19" y="29"/>
                                  </a:lnTo>
                                  <a:lnTo>
                                    <a:pt x="19" y="34"/>
                                  </a:lnTo>
                                  <a:lnTo>
                                    <a:pt x="29" y="43"/>
                                  </a:lnTo>
                                  <a:lnTo>
                                    <a:pt x="29" y="48"/>
                                  </a:lnTo>
                                  <a:lnTo>
                                    <a:pt x="33" y="53"/>
                                  </a:lnTo>
                                  <a:lnTo>
                                    <a:pt x="33" y="58"/>
                                  </a:lnTo>
                                  <a:lnTo>
                                    <a:pt x="38" y="63"/>
                                  </a:lnTo>
                                  <a:lnTo>
                                    <a:pt x="38" y="67"/>
                                  </a:lnTo>
                                  <a:lnTo>
                                    <a:pt x="48" y="77"/>
                                  </a:lnTo>
                                  <a:lnTo>
                                    <a:pt x="48" y="82"/>
                                  </a:lnTo>
                                  <a:lnTo>
                                    <a:pt x="53" y="87"/>
                                  </a:lnTo>
                                  <a:lnTo>
                                    <a:pt x="53" y="91"/>
                                  </a:lnTo>
                                  <a:lnTo>
                                    <a:pt x="62" y="101"/>
                                  </a:lnTo>
                                  <a:lnTo>
                                    <a:pt x="62" y="106"/>
                                  </a:lnTo>
                                  <a:lnTo>
                                    <a:pt x="67" y="111"/>
                                  </a:lnTo>
                                  <a:lnTo>
                                    <a:pt x="67" y="115"/>
                                  </a:lnTo>
                                  <a:lnTo>
                                    <a:pt x="72" y="120"/>
                                  </a:lnTo>
                                  <a:lnTo>
                                    <a:pt x="72" y="125"/>
                                  </a:lnTo>
                                  <a:lnTo>
                                    <a:pt x="81" y="135"/>
                                  </a:lnTo>
                                  <a:lnTo>
                                    <a:pt x="81" y="139"/>
                                  </a:lnTo>
                                  <a:lnTo>
                                    <a:pt x="86" y="144"/>
                                  </a:lnTo>
                                  <a:lnTo>
                                    <a:pt x="86" y="149"/>
                                  </a:lnTo>
                                  <a:lnTo>
                                    <a:pt x="91" y="154"/>
                                  </a:lnTo>
                                  <a:lnTo>
                                    <a:pt x="91" y="159"/>
                                  </a:lnTo>
                                  <a:lnTo>
                                    <a:pt x="101" y="168"/>
                                  </a:lnTo>
                                  <a:lnTo>
                                    <a:pt x="101" y="173"/>
                                  </a:lnTo>
                                  <a:lnTo>
                                    <a:pt x="105" y="178"/>
                                  </a:lnTo>
                                  <a:lnTo>
                                    <a:pt x="105" y="183"/>
                                  </a:lnTo>
                                  <a:lnTo>
                                    <a:pt x="115" y="192"/>
                                  </a:lnTo>
                                  <a:lnTo>
                                    <a:pt x="115" y="197"/>
                                  </a:lnTo>
                                  <a:lnTo>
                                    <a:pt x="120" y="202"/>
                                  </a:lnTo>
                                  <a:lnTo>
                                    <a:pt x="120" y="207"/>
                                  </a:lnTo>
                                  <a:lnTo>
                                    <a:pt x="125" y="211"/>
                                  </a:lnTo>
                                  <a:lnTo>
                                    <a:pt x="125" y="216"/>
                                  </a:lnTo>
                                  <a:lnTo>
                                    <a:pt x="134" y="226"/>
                                  </a:lnTo>
                                  <a:lnTo>
                                    <a:pt x="134" y="231"/>
                                  </a:lnTo>
                                  <a:lnTo>
                                    <a:pt x="139" y="235"/>
                                  </a:lnTo>
                                  <a:lnTo>
                                    <a:pt x="139" y="240"/>
                                  </a:lnTo>
                                  <a:lnTo>
                                    <a:pt x="144" y="245"/>
                                  </a:lnTo>
                                  <a:lnTo>
                                    <a:pt x="144" y="250"/>
                                  </a:lnTo>
                                  <a:lnTo>
                                    <a:pt x="153" y="259"/>
                                  </a:lnTo>
                                  <a:lnTo>
                                    <a:pt x="153" y="264"/>
                                  </a:lnTo>
                                  <a:lnTo>
                                    <a:pt x="158" y="269"/>
                                  </a:lnTo>
                                  <a:lnTo>
                                    <a:pt x="158" y="274"/>
                                  </a:lnTo>
                                  <a:lnTo>
                                    <a:pt x="163" y="279"/>
                                  </a:lnTo>
                                  <a:lnTo>
                                    <a:pt x="163" y="283"/>
                                  </a:lnTo>
                                  <a:lnTo>
                                    <a:pt x="173" y="293"/>
                                  </a:lnTo>
                                  <a:lnTo>
                                    <a:pt x="173" y="298"/>
                                  </a:lnTo>
                                  <a:lnTo>
                                    <a:pt x="177" y="303"/>
                                  </a:lnTo>
                                  <a:lnTo>
                                    <a:pt x="177" y="307"/>
                                  </a:lnTo>
                                  <a:lnTo>
                                    <a:pt x="187" y="317"/>
                                  </a:lnTo>
                                  <a:lnTo>
                                    <a:pt x="187" y="322"/>
                                  </a:lnTo>
                                  <a:lnTo>
                                    <a:pt x="192" y="327"/>
                                  </a:lnTo>
                                  <a:lnTo>
                                    <a:pt x="192" y="331"/>
                                  </a:lnTo>
                                  <a:lnTo>
                                    <a:pt x="197" y="336"/>
                                  </a:lnTo>
                                  <a:lnTo>
                                    <a:pt x="197" y="341"/>
                                  </a:lnTo>
                                  <a:lnTo>
                                    <a:pt x="206" y="351"/>
                                  </a:lnTo>
                                  <a:lnTo>
                                    <a:pt x="206" y="355"/>
                                  </a:lnTo>
                                  <a:lnTo>
                                    <a:pt x="211" y="360"/>
                                  </a:lnTo>
                                  <a:lnTo>
                                    <a:pt x="211" y="365"/>
                                  </a:lnTo>
                                  <a:lnTo>
                                    <a:pt x="216" y="370"/>
                                  </a:lnTo>
                                  <a:lnTo>
                                    <a:pt x="216" y="375"/>
                                  </a:lnTo>
                                  <a:lnTo>
                                    <a:pt x="225" y="384"/>
                                  </a:lnTo>
                                  <a:lnTo>
                                    <a:pt x="225" y="389"/>
                                  </a:lnTo>
                                  <a:lnTo>
                                    <a:pt x="230" y="394"/>
                                  </a:lnTo>
                                  <a:lnTo>
                                    <a:pt x="230" y="399"/>
                                  </a:lnTo>
                                  <a:lnTo>
                                    <a:pt x="235" y="404"/>
                                  </a:lnTo>
                                  <a:lnTo>
                                    <a:pt x="235" y="408"/>
                                  </a:lnTo>
                                  <a:lnTo>
                                    <a:pt x="245" y="418"/>
                                  </a:lnTo>
                                  <a:lnTo>
                                    <a:pt x="245" y="423"/>
                                  </a:lnTo>
                                  <a:lnTo>
                                    <a:pt x="249" y="428"/>
                                  </a:lnTo>
                                  <a:lnTo>
                                    <a:pt x="249" y="432"/>
                                  </a:lnTo>
                                  <a:lnTo>
                                    <a:pt x="259" y="442"/>
                                  </a:lnTo>
                                  <a:lnTo>
                                    <a:pt x="259" y="447"/>
                                  </a:lnTo>
                                  <a:lnTo>
                                    <a:pt x="264" y="452"/>
                                  </a:lnTo>
                                  <a:lnTo>
                                    <a:pt x="264" y="456"/>
                                  </a:lnTo>
                                  <a:lnTo>
                                    <a:pt x="269" y="461"/>
                                  </a:lnTo>
                                  <a:lnTo>
                                    <a:pt x="269" y="466"/>
                                  </a:lnTo>
                                  <a:lnTo>
                                    <a:pt x="278" y="476"/>
                                  </a:lnTo>
                                  <a:lnTo>
                                    <a:pt x="278" y="480"/>
                                  </a:lnTo>
                                  <a:lnTo>
                                    <a:pt x="283" y="485"/>
                                  </a:lnTo>
                                  <a:lnTo>
                                    <a:pt x="283" y="490"/>
                                  </a:lnTo>
                                  <a:lnTo>
                                    <a:pt x="288" y="495"/>
                                  </a:lnTo>
                                  <a:lnTo>
                                    <a:pt x="288" y="500"/>
                                  </a:lnTo>
                                  <a:lnTo>
                                    <a:pt x="297" y="509"/>
                                  </a:lnTo>
                                  <a:lnTo>
                                    <a:pt x="297" y="514"/>
                                  </a:lnTo>
                                  <a:lnTo>
                                    <a:pt x="302" y="519"/>
                                  </a:lnTo>
                                  <a:lnTo>
                                    <a:pt x="302" y="524"/>
                                  </a:lnTo>
                                  <a:lnTo>
                                    <a:pt x="312" y="533"/>
                                  </a:lnTo>
                                  <a:lnTo>
                                    <a:pt x="312" y="538"/>
                                  </a:lnTo>
                                  <a:lnTo>
                                    <a:pt x="317" y="543"/>
                                  </a:lnTo>
                                  <a:lnTo>
                                    <a:pt x="317" y="548"/>
                                  </a:lnTo>
                                  <a:lnTo>
                                    <a:pt x="321" y="552"/>
                                  </a:lnTo>
                                  <a:lnTo>
                                    <a:pt x="321" y="557"/>
                                  </a:lnTo>
                                  <a:lnTo>
                                    <a:pt x="331" y="567"/>
                                  </a:lnTo>
                                  <a:lnTo>
                                    <a:pt x="331" y="572"/>
                                  </a:lnTo>
                                  <a:lnTo>
                                    <a:pt x="336" y="576"/>
                                  </a:lnTo>
                                  <a:lnTo>
                                    <a:pt x="336" y="581"/>
                                  </a:lnTo>
                                  <a:lnTo>
                                    <a:pt x="341" y="586"/>
                                  </a:lnTo>
                                  <a:lnTo>
                                    <a:pt x="341" y="591"/>
                                  </a:lnTo>
                                  <a:lnTo>
                                    <a:pt x="350" y="600"/>
                                  </a:lnTo>
                                  <a:lnTo>
                                    <a:pt x="350" y="605"/>
                                  </a:lnTo>
                                  <a:lnTo>
                                    <a:pt x="355" y="610"/>
                                  </a:lnTo>
                                  <a:lnTo>
                                    <a:pt x="355" y="615"/>
                                  </a:lnTo>
                                  <a:lnTo>
                                    <a:pt x="360" y="620"/>
                                  </a:lnTo>
                                  <a:lnTo>
                                    <a:pt x="360" y="624"/>
                                  </a:lnTo>
                                  <a:lnTo>
                                    <a:pt x="369" y="634"/>
                                  </a:lnTo>
                                  <a:lnTo>
                                    <a:pt x="369" y="639"/>
                                  </a:lnTo>
                                  <a:lnTo>
                                    <a:pt x="374" y="644"/>
                                  </a:lnTo>
                                  <a:lnTo>
                                    <a:pt x="374" y="648"/>
                                  </a:lnTo>
                                  <a:lnTo>
                                    <a:pt x="384" y="658"/>
                                  </a:lnTo>
                                  <a:lnTo>
                                    <a:pt x="384" y="663"/>
                                  </a:lnTo>
                                  <a:lnTo>
                                    <a:pt x="389" y="668"/>
                                  </a:lnTo>
                                  <a:lnTo>
                                    <a:pt x="389" y="672"/>
                                  </a:lnTo>
                                  <a:lnTo>
                                    <a:pt x="393" y="677"/>
                                  </a:lnTo>
                                  <a:lnTo>
                                    <a:pt x="393" y="682"/>
                                  </a:lnTo>
                                  <a:lnTo>
                                    <a:pt x="403" y="692"/>
                                  </a:lnTo>
                                  <a:lnTo>
                                    <a:pt x="403" y="696"/>
                                  </a:lnTo>
                                  <a:lnTo>
                                    <a:pt x="408" y="701"/>
                                  </a:lnTo>
                                  <a:lnTo>
                                    <a:pt x="408" y="706"/>
                                  </a:lnTo>
                                  <a:lnTo>
                                    <a:pt x="413" y="711"/>
                                  </a:lnTo>
                                  <a:lnTo>
                                    <a:pt x="413" y="716"/>
                                  </a:lnTo>
                                  <a:lnTo>
                                    <a:pt x="422" y="725"/>
                                  </a:lnTo>
                                  <a:lnTo>
                                    <a:pt x="422" y="730"/>
                                  </a:lnTo>
                                  <a:lnTo>
                                    <a:pt x="427" y="735"/>
                                  </a:lnTo>
                                  <a:lnTo>
                                    <a:pt x="427" y="740"/>
                                  </a:lnTo>
                                  <a:lnTo>
                                    <a:pt x="432" y="744"/>
                                  </a:lnTo>
                                  <a:lnTo>
                                    <a:pt x="432" y="749"/>
                                  </a:lnTo>
                                  <a:lnTo>
                                    <a:pt x="441" y="759"/>
                                  </a:lnTo>
                                  <a:lnTo>
                                    <a:pt x="441" y="764"/>
                                  </a:lnTo>
                                  <a:lnTo>
                                    <a:pt x="446" y="768"/>
                                  </a:lnTo>
                                  <a:lnTo>
                                    <a:pt x="446" y="773"/>
                                  </a:lnTo>
                                  <a:lnTo>
                                    <a:pt x="456" y="783"/>
                                  </a:lnTo>
                                  <a:lnTo>
                                    <a:pt x="456" y="788"/>
                                  </a:lnTo>
                                  <a:lnTo>
                                    <a:pt x="461" y="792"/>
                                  </a:lnTo>
                                  <a:lnTo>
                                    <a:pt x="461" y="797"/>
                                  </a:lnTo>
                                  <a:lnTo>
                                    <a:pt x="465" y="802"/>
                                  </a:lnTo>
                                  <a:lnTo>
                                    <a:pt x="465" y="807"/>
                                  </a:lnTo>
                                  <a:lnTo>
                                    <a:pt x="475" y="816"/>
                                  </a:lnTo>
                                  <a:lnTo>
                                    <a:pt x="475" y="821"/>
                                  </a:lnTo>
                                  <a:lnTo>
                                    <a:pt x="480" y="826"/>
                                  </a:lnTo>
                                  <a:lnTo>
                                    <a:pt x="480" y="831"/>
                                  </a:lnTo>
                                  <a:lnTo>
                                    <a:pt x="485" y="836"/>
                                  </a:lnTo>
                                  <a:lnTo>
                                    <a:pt x="485" y="840"/>
                                  </a:lnTo>
                                  <a:lnTo>
                                    <a:pt x="494" y="850"/>
                                  </a:lnTo>
                                  <a:lnTo>
                                    <a:pt x="494" y="855"/>
                                  </a:lnTo>
                                  <a:lnTo>
                                    <a:pt x="499" y="860"/>
                                  </a:lnTo>
                                  <a:lnTo>
                                    <a:pt x="499" y="864"/>
                                  </a:lnTo>
                                  <a:lnTo>
                                    <a:pt x="509" y="874"/>
                                  </a:lnTo>
                                  <a:lnTo>
                                    <a:pt x="509" y="879"/>
                                  </a:lnTo>
                                  <a:lnTo>
                                    <a:pt x="513" y="884"/>
                                  </a:lnTo>
                                  <a:lnTo>
                                    <a:pt x="513" y="888"/>
                                  </a:lnTo>
                                  <a:lnTo>
                                    <a:pt x="518" y="893"/>
                                  </a:lnTo>
                                  <a:lnTo>
                                    <a:pt x="518" y="898"/>
                                  </a:lnTo>
                                  <a:lnTo>
                                    <a:pt x="528" y="908"/>
                                  </a:lnTo>
                                  <a:lnTo>
                                    <a:pt x="528" y="912"/>
                                  </a:lnTo>
                                  <a:lnTo>
                                    <a:pt x="533" y="917"/>
                                  </a:lnTo>
                                  <a:lnTo>
                                    <a:pt x="533" y="922"/>
                                  </a:lnTo>
                                  <a:lnTo>
                                    <a:pt x="537" y="927"/>
                                  </a:lnTo>
                                  <a:lnTo>
                                    <a:pt x="537" y="932"/>
                                  </a:lnTo>
                                  <a:lnTo>
                                    <a:pt x="547" y="941"/>
                                  </a:lnTo>
                                  <a:lnTo>
                                    <a:pt x="547" y="946"/>
                                  </a:lnTo>
                                  <a:lnTo>
                                    <a:pt x="552" y="951"/>
                                  </a:lnTo>
                                  <a:lnTo>
                                    <a:pt x="552" y="956"/>
                                  </a:lnTo>
                                  <a:lnTo>
                                    <a:pt x="557" y="960"/>
                                  </a:lnTo>
                                  <a:lnTo>
                                    <a:pt x="557" y="965"/>
                                  </a:lnTo>
                                  <a:lnTo>
                                    <a:pt x="566" y="975"/>
                                  </a:lnTo>
                                  <a:lnTo>
                                    <a:pt x="566" y="980"/>
                                  </a:lnTo>
                                  <a:lnTo>
                                    <a:pt x="571" y="984"/>
                                  </a:lnTo>
                                  <a:lnTo>
                                    <a:pt x="571" y="989"/>
                                  </a:lnTo>
                                  <a:lnTo>
                                    <a:pt x="581" y="999"/>
                                  </a:lnTo>
                                  <a:lnTo>
                                    <a:pt x="581" y="1004"/>
                                  </a:lnTo>
                                  <a:lnTo>
                                    <a:pt x="585" y="1008"/>
                                  </a:lnTo>
                                  <a:lnTo>
                                    <a:pt x="585" y="1013"/>
                                  </a:lnTo>
                                  <a:lnTo>
                                    <a:pt x="590" y="1018"/>
                                  </a:lnTo>
                                  <a:lnTo>
                                    <a:pt x="590" y="1023"/>
                                  </a:lnTo>
                                  <a:lnTo>
                                    <a:pt x="600" y="1032"/>
                                  </a:lnTo>
                                  <a:lnTo>
                                    <a:pt x="600" y="1037"/>
                                  </a:lnTo>
                                  <a:lnTo>
                                    <a:pt x="605" y="1042"/>
                                  </a:lnTo>
                                  <a:lnTo>
                                    <a:pt x="605" y="1047"/>
                                  </a:lnTo>
                                  <a:lnTo>
                                    <a:pt x="609" y="1052"/>
                                  </a:lnTo>
                                  <a:lnTo>
                                    <a:pt x="609" y="1056"/>
                                  </a:lnTo>
                                  <a:lnTo>
                                    <a:pt x="619" y="1066"/>
                                  </a:lnTo>
                                  <a:lnTo>
                                    <a:pt x="619" y="1071"/>
                                  </a:lnTo>
                                  <a:lnTo>
                                    <a:pt x="624" y="1076"/>
                                  </a:lnTo>
                                  <a:lnTo>
                                    <a:pt x="624" y="1080"/>
                                  </a:lnTo>
                                  <a:lnTo>
                                    <a:pt x="629" y="1085"/>
                                  </a:lnTo>
                                  <a:lnTo>
                                    <a:pt x="629" y="1090"/>
                                  </a:lnTo>
                                  <a:lnTo>
                                    <a:pt x="638" y="1100"/>
                                  </a:lnTo>
                                  <a:lnTo>
                                    <a:pt x="638" y="1105"/>
                                  </a:lnTo>
                                  <a:lnTo>
                                    <a:pt x="643" y="1109"/>
                                  </a:lnTo>
                                  <a:lnTo>
                                    <a:pt x="643" y="1114"/>
                                  </a:lnTo>
                                  <a:lnTo>
                                    <a:pt x="653" y="1124"/>
                                  </a:lnTo>
                                  <a:lnTo>
                                    <a:pt x="653" y="1129"/>
                                  </a:lnTo>
                                  <a:lnTo>
                                    <a:pt x="657" y="1133"/>
                                  </a:lnTo>
                                  <a:lnTo>
                                    <a:pt x="657" y="1138"/>
                                  </a:lnTo>
                                  <a:lnTo>
                                    <a:pt x="662" y="1143"/>
                                  </a:lnTo>
                                  <a:lnTo>
                                    <a:pt x="662" y="1148"/>
                                  </a:lnTo>
                                  <a:lnTo>
                                    <a:pt x="672" y="1157"/>
                                  </a:lnTo>
                                  <a:lnTo>
                                    <a:pt x="672" y="1162"/>
                                  </a:lnTo>
                                  <a:lnTo>
                                    <a:pt x="677" y="1167"/>
                                  </a:lnTo>
                                  <a:lnTo>
                                    <a:pt x="677" y="1172"/>
                                  </a:lnTo>
                                  <a:lnTo>
                                    <a:pt x="681" y="1177"/>
                                  </a:lnTo>
                                  <a:lnTo>
                                    <a:pt x="681" y="1181"/>
                                  </a:lnTo>
                                  <a:lnTo>
                                    <a:pt x="691" y="1191"/>
                                  </a:lnTo>
                                  <a:lnTo>
                                    <a:pt x="691" y="1196"/>
                                  </a:lnTo>
                                  <a:lnTo>
                                    <a:pt x="696" y="1201"/>
                                  </a:lnTo>
                                  <a:lnTo>
                                    <a:pt x="696" y="1205"/>
                                  </a:lnTo>
                                  <a:lnTo>
                                    <a:pt x="705" y="1215"/>
                                  </a:lnTo>
                                  <a:lnTo>
                                    <a:pt x="705" y="1220"/>
                                  </a:lnTo>
                                  <a:lnTo>
                                    <a:pt x="710" y="1225"/>
                                  </a:lnTo>
                                  <a:lnTo>
                                    <a:pt x="710" y="1229"/>
                                  </a:lnTo>
                                  <a:lnTo>
                                    <a:pt x="715" y="1234"/>
                                  </a:lnTo>
                                  <a:lnTo>
                                    <a:pt x="715" y="1239"/>
                                  </a:lnTo>
                                  <a:lnTo>
                                    <a:pt x="725" y="1249"/>
                                  </a:lnTo>
                                  <a:lnTo>
                                    <a:pt x="725" y="1253"/>
                                  </a:lnTo>
                                  <a:lnTo>
                                    <a:pt x="729" y="1258"/>
                                  </a:lnTo>
                                  <a:lnTo>
                                    <a:pt x="729" y="1263"/>
                                  </a:lnTo>
                                  <a:lnTo>
                                    <a:pt x="734" y="1268"/>
                                  </a:lnTo>
                                  <a:lnTo>
                                    <a:pt x="734" y="1273"/>
                                  </a:lnTo>
                                  <a:lnTo>
                                    <a:pt x="744" y="1282"/>
                                  </a:lnTo>
                                  <a:lnTo>
                                    <a:pt x="744" y="1287"/>
                                  </a:lnTo>
                                  <a:lnTo>
                                    <a:pt x="749" y="1292"/>
                                  </a:lnTo>
                                  <a:lnTo>
                                    <a:pt x="749" y="1297"/>
                                  </a:lnTo>
                                  <a:lnTo>
                                    <a:pt x="753" y="1301"/>
                                  </a:lnTo>
                                  <a:lnTo>
                                    <a:pt x="753" y="1306"/>
                                  </a:lnTo>
                                  <a:lnTo>
                                    <a:pt x="763" y="1316"/>
                                  </a:lnTo>
                                  <a:lnTo>
                                    <a:pt x="763" y="1321"/>
                                  </a:lnTo>
                                  <a:lnTo>
                                    <a:pt x="768" y="1325"/>
                                  </a:lnTo>
                                  <a:lnTo>
                                    <a:pt x="768" y="1330"/>
                                  </a:lnTo>
                                  <a:lnTo>
                                    <a:pt x="777" y="1340"/>
                                  </a:lnTo>
                                  <a:lnTo>
                                    <a:pt x="777" y="1345"/>
                                  </a:lnTo>
                                  <a:lnTo>
                                    <a:pt x="782" y="1349"/>
                                  </a:lnTo>
                                  <a:lnTo>
                                    <a:pt x="782" y="1354"/>
                                  </a:lnTo>
                                  <a:lnTo>
                                    <a:pt x="787" y="1359"/>
                                  </a:lnTo>
                                  <a:lnTo>
                                    <a:pt x="787" y="1364"/>
                                  </a:lnTo>
                                  <a:lnTo>
                                    <a:pt x="797" y="1373"/>
                                  </a:lnTo>
                                  <a:lnTo>
                                    <a:pt x="797" y="1378"/>
                                  </a:lnTo>
                                  <a:lnTo>
                                    <a:pt x="801" y="1383"/>
                                  </a:lnTo>
                                  <a:lnTo>
                                    <a:pt x="801" y="1388"/>
                                  </a:lnTo>
                                  <a:lnTo>
                                    <a:pt x="806" y="1393"/>
                                  </a:lnTo>
                                  <a:lnTo>
                                    <a:pt x="806" y="1397"/>
                                  </a:lnTo>
                                  <a:lnTo>
                                    <a:pt x="816" y="1407"/>
                                  </a:lnTo>
                                  <a:lnTo>
                                    <a:pt x="816" y="1412"/>
                                  </a:lnTo>
                                  <a:lnTo>
                                    <a:pt x="821" y="1417"/>
                                  </a:lnTo>
                                  <a:lnTo>
                                    <a:pt x="821" y="1421"/>
                                  </a:lnTo>
                                  <a:lnTo>
                                    <a:pt x="825" y="1426"/>
                                  </a:lnTo>
                                  <a:lnTo>
                                    <a:pt x="825" y="1431"/>
                                  </a:lnTo>
                                  <a:lnTo>
                                    <a:pt x="835" y="1441"/>
                                  </a:lnTo>
                                  <a:lnTo>
                                    <a:pt x="835" y="1445"/>
                                  </a:lnTo>
                                  <a:lnTo>
                                    <a:pt x="840" y="1450"/>
                                  </a:lnTo>
                                  <a:lnTo>
                                    <a:pt x="840" y="1455"/>
                                  </a:lnTo>
                                  <a:lnTo>
                                    <a:pt x="849" y="1465"/>
                                  </a:lnTo>
                                  <a:lnTo>
                                    <a:pt x="849" y="1469"/>
                                  </a:lnTo>
                                  <a:lnTo>
                                    <a:pt x="854" y="1474"/>
                                  </a:lnTo>
                                  <a:lnTo>
                                    <a:pt x="854" y="1479"/>
                                  </a:lnTo>
                                  <a:lnTo>
                                    <a:pt x="859" y="1484"/>
                                  </a:lnTo>
                                  <a:lnTo>
                                    <a:pt x="859" y="1489"/>
                                  </a:lnTo>
                                  <a:lnTo>
                                    <a:pt x="869" y="1498"/>
                                  </a:lnTo>
                                  <a:lnTo>
                                    <a:pt x="869" y="1503"/>
                                  </a:lnTo>
                                  <a:lnTo>
                                    <a:pt x="873" y="1508"/>
                                  </a:lnTo>
                                  <a:lnTo>
                                    <a:pt x="873" y="1513"/>
                                  </a:lnTo>
                                  <a:lnTo>
                                    <a:pt x="878" y="1517"/>
                                  </a:lnTo>
                                  <a:lnTo>
                                    <a:pt x="878" y="1522"/>
                                  </a:lnTo>
                                  <a:lnTo>
                                    <a:pt x="888" y="1532"/>
                                  </a:lnTo>
                                  <a:lnTo>
                                    <a:pt x="888" y="1537"/>
                                  </a:lnTo>
                                  <a:lnTo>
                                    <a:pt x="893" y="1541"/>
                                  </a:lnTo>
                                  <a:lnTo>
                                    <a:pt x="893" y="1546"/>
                                  </a:lnTo>
                                  <a:lnTo>
                                    <a:pt x="902" y="1556"/>
                                  </a:lnTo>
                                  <a:lnTo>
                                    <a:pt x="902" y="1561"/>
                                  </a:lnTo>
                                  <a:lnTo>
                                    <a:pt x="907" y="1565"/>
                                  </a:lnTo>
                                  <a:lnTo>
                                    <a:pt x="907" y="1570"/>
                                  </a:lnTo>
                                  <a:lnTo>
                                    <a:pt x="912" y="1575"/>
                                  </a:lnTo>
                                  <a:lnTo>
                                    <a:pt x="912" y="1580"/>
                                  </a:lnTo>
                                  <a:lnTo>
                                    <a:pt x="921" y="1589"/>
                                  </a:lnTo>
                                  <a:lnTo>
                                    <a:pt x="921" y="1594"/>
                                  </a:lnTo>
                                  <a:lnTo>
                                    <a:pt x="926" y="1599"/>
                                  </a:lnTo>
                                  <a:lnTo>
                                    <a:pt x="926" y="1604"/>
                                  </a:lnTo>
                                  <a:lnTo>
                                    <a:pt x="931" y="1609"/>
                                  </a:lnTo>
                                  <a:lnTo>
                                    <a:pt x="931" y="1613"/>
                                  </a:lnTo>
                                  <a:lnTo>
                                    <a:pt x="941" y="1623"/>
                                  </a:lnTo>
                                  <a:lnTo>
                                    <a:pt x="941" y="1628"/>
                                  </a:lnTo>
                                  <a:lnTo>
                                    <a:pt x="945" y="1633"/>
                                  </a:lnTo>
                                  <a:lnTo>
                                    <a:pt x="945" y="1637"/>
                                  </a:lnTo>
                                  <a:lnTo>
                                    <a:pt x="950" y="1642"/>
                                  </a:lnTo>
                                  <a:lnTo>
                                    <a:pt x="950" y="1647"/>
                                  </a:lnTo>
                                  <a:lnTo>
                                    <a:pt x="960" y="1657"/>
                                  </a:lnTo>
                                  <a:lnTo>
                                    <a:pt x="960" y="1661"/>
                                  </a:lnTo>
                                  <a:lnTo>
                                    <a:pt x="965" y="1666"/>
                                  </a:lnTo>
                                  <a:lnTo>
                                    <a:pt x="965" y="1671"/>
                                  </a:lnTo>
                                  <a:lnTo>
                                    <a:pt x="974" y="1681"/>
                                  </a:lnTo>
                                  <a:lnTo>
                                    <a:pt x="974" y="1685"/>
                                  </a:lnTo>
                                  <a:lnTo>
                                    <a:pt x="979" y="1690"/>
                                  </a:lnTo>
                                  <a:lnTo>
                                    <a:pt x="979" y="1695"/>
                                  </a:lnTo>
                                  <a:lnTo>
                                    <a:pt x="984" y="1700"/>
                                  </a:lnTo>
                                  <a:lnTo>
                                    <a:pt x="984" y="1705"/>
                                  </a:lnTo>
                                  <a:lnTo>
                                    <a:pt x="993" y="1714"/>
                                  </a:lnTo>
                                  <a:lnTo>
                                    <a:pt x="993" y="1719"/>
                                  </a:lnTo>
                                  <a:lnTo>
                                    <a:pt x="998" y="1724"/>
                                  </a:lnTo>
                                  <a:lnTo>
                                    <a:pt x="998" y="1729"/>
                                  </a:lnTo>
                                  <a:lnTo>
                                    <a:pt x="1003" y="1733"/>
                                  </a:lnTo>
                                  <a:lnTo>
                                    <a:pt x="1003" y="1738"/>
                                  </a:lnTo>
                                  <a:lnTo>
                                    <a:pt x="1013" y="1748"/>
                                  </a:lnTo>
                                  <a:lnTo>
                                    <a:pt x="1013" y="1753"/>
                                  </a:lnTo>
                                  <a:lnTo>
                                    <a:pt x="1017" y="1757"/>
                                  </a:lnTo>
                                  <a:lnTo>
                                    <a:pt x="1017" y="1762"/>
                                  </a:lnTo>
                                  <a:lnTo>
                                    <a:pt x="1027" y="1772"/>
                                  </a:lnTo>
                                  <a:lnTo>
                                    <a:pt x="1027" y="1777"/>
                                  </a:lnTo>
                                  <a:lnTo>
                                    <a:pt x="1032" y="1781"/>
                                  </a:lnTo>
                                  <a:lnTo>
                                    <a:pt x="1032" y="1786"/>
                                  </a:lnTo>
                                  <a:lnTo>
                                    <a:pt x="1037" y="1791"/>
                                  </a:lnTo>
                                  <a:lnTo>
                                    <a:pt x="1037" y="1796"/>
                                  </a:lnTo>
                                  <a:lnTo>
                                    <a:pt x="1046" y="1805"/>
                                  </a:lnTo>
                                  <a:lnTo>
                                    <a:pt x="1046" y="1810"/>
                                  </a:lnTo>
                                  <a:lnTo>
                                    <a:pt x="1051" y="1815"/>
                                  </a:lnTo>
                                  <a:lnTo>
                                    <a:pt x="1051" y="1820"/>
                                  </a:lnTo>
                                  <a:lnTo>
                                    <a:pt x="1056" y="1825"/>
                                  </a:lnTo>
                                  <a:lnTo>
                                    <a:pt x="1056" y="1829"/>
                                  </a:lnTo>
                                  <a:lnTo>
                                    <a:pt x="1065" y="1839"/>
                                  </a:lnTo>
                                  <a:lnTo>
                                    <a:pt x="1065" y="1844"/>
                                  </a:lnTo>
                                  <a:lnTo>
                                    <a:pt x="1070" y="1849"/>
                                  </a:lnTo>
                                  <a:lnTo>
                                    <a:pt x="1070" y="1854"/>
                                  </a:lnTo>
                                  <a:lnTo>
                                    <a:pt x="1075" y="1858"/>
                                  </a:lnTo>
                                  <a:lnTo>
                                    <a:pt x="1075" y="1863"/>
                                  </a:lnTo>
                                  <a:lnTo>
                                    <a:pt x="1085" y="1873"/>
                                  </a:lnTo>
                                  <a:lnTo>
                                    <a:pt x="1085" y="1878"/>
                                  </a:lnTo>
                                  <a:lnTo>
                                    <a:pt x="1089" y="1882"/>
                                  </a:lnTo>
                                  <a:lnTo>
                                    <a:pt x="1089" y="1887"/>
                                  </a:lnTo>
                                  <a:lnTo>
                                    <a:pt x="1099" y="1897"/>
                                  </a:lnTo>
                                  <a:lnTo>
                                    <a:pt x="1099" y="1902"/>
                                  </a:lnTo>
                                  <a:lnTo>
                                    <a:pt x="1104" y="1906"/>
                                  </a:lnTo>
                                  <a:lnTo>
                                    <a:pt x="1104" y="1911"/>
                                  </a:lnTo>
                                  <a:lnTo>
                                    <a:pt x="1109" y="1916"/>
                                  </a:lnTo>
                                  <a:lnTo>
                                    <a:pt x="1109" y="1921"/>
                                  </a:lnTo>
                                  <a:lnTo>
                                    <a:pt x="1118" y="1930"/>
                                  </a:lnTo>
                                  <a:lnTo>
                                    <a:pt x="1118" y="1935"/>
                                  </a:lnTo>
                                  <a:lnTo>
                                    <a:pt x="1123" y="1940"/>
                                  </a:lnTo>
                                  <a:lnTo>
                                    <a:pt x="1123" y="1945"/>
                                  </a:lnTo>
                                  <a:lnTo>
                                    <a:pt x="1128" y="1950"/>
                                  </a:lnTo>
                                  <a:lnTo>
                                    <a:pt x="1128" y="1954"/>
                                  </a:lnTo>
                                  <a:lnTo>
                                    <a:pt x="1137" y="1964"/>
                                  </a:lnTo>
                                  <a:lnTo>
                                    <a:pt x="1137" y="1969"/>
                                  </a:lnTo>
                                  <a:lnTo>
                                    <a:pt x="1142" y="1974"/>
                                  </a:lnTo>
                                  <a:lnTo>
                                    <a:pt x="1142" y="1978"/>
                                  </a:lnTo>
                                  <a:lnTo>
                                    <a:pt x="1147" y="1983"/>
                                  </a:lnTo>
                                  <a:lnTo>
                                    <a:pt x="1147" y="1988"/>
                                  </a:lnTo>
                                  <a:lnTo>
                                    <a:pt x="1157" y="1998"/>
                                  </a:lnTo>
                                  <a:lnTo>
                                    <a:pt x="1157" y="2002"/>
                                  </a:lnTo>
                                  <a:lnTo>
                                    <a:pt x="1161" y="2007"/>
                                  </a:lnTo>
                                  <a:lnTo>
                                    <a:pt x="1161" y="2012"/>
                                  </a:lnTo>
                                  <a:lnTo>
                                    <a:pt x="1171" y="2022"/>
                                  </a:lnTo>
                                  <a:lnTo>
                                    <a:pt x="1171" y="2026"/>
                                  </a:lnTo>
                                  <a:lnTo>
                                    <a:pt x="1176" y="2031"/>
                                  </a:lnTo>
                                  <a:lnTo>
                                    <a:pt x="1176" y="2036"/>
                                  </a:lnTo>
                                  <a:lnTo>
                                    <a:pt x="1181" y="2041"/>
                                  </a:lnTo>
                                  <a:lnTo>
                                    <a:pt x="1181" y="2046"/>
                                  </a:lnTo>
                                  <a:lnTo>
                                    <a:pt x="1190" y="2055"/>
                                  </a:lnTo>
                                  <a:lnTo>
                                    <a:pt x="1190" y="2060"/>
                                  </a:lnTo>
                                  <a:lnTo>
                                    <a:pt x="1195" y="2065"/>
                                  </a:lnTo>
                                  <a:lnTo>
                                    <a:pt x="1195" y="2070"/>
                                  </a:lnTo>
                                  <a:lnTo>
                                    <a:pt x="1200" y="2074"/>
                                  </a:lnTo>
                                  <a:lnTo>
                                    <a:pt x="1200" y="2079"/>
                                  </a:lnTo>
                                  <a:lnTo>
                                    <a:pt x="1209" y="2089"/>
                                  </a:lnTo>
                                  <a:lnTo>
                                    <a:pt x="1209" y="2094"/>
                                  </a:lnTo>
                                  <a:lnTo>
                                    <a:pt x="1214" y="2098"/>
                                  </a:lnTo>
                                  <a:lnTo>
                                    <a:pt x="1214" y="2103"/>
                                  </a:lnTo>
                                  <a:lnTo>
                                    <a:pt x="1224" y="2113"/>
                                  </a:lnTo>
                                  <a:lnTo>
                                    <a:pt x="1224" y="2118"/>
                                  </a:lnTo>
                                  <a:lnTo>
                                    <a:pt x="1229" y="2122"/>
                                  </a:lnTo>
                                  <a:lnTo>
                                    <a:pt x="1229" y="2127"/>
                                  </a:lnTo>
                                  <a:lnTo>
                                    <a:pt x="1233" y="2132"/>
                                  </a:lnTo>
                                  <a:lnTo>
                                    <a:pt x="1233" y="2137"/>
                                  </a:lnTo>
                                  <a:lnTo>
                                    <a:pt x="1243" y="2146"/>
                                  </a:lnTo>
                                  <a:lnTo>
                                    <a:pt x="1243" y="2151"/>
                                  </a:lnTo>
                                  <a:lnTo>
                                    <a:pt x="1248" y="2156"/>
                                  </a:lnTo>
                                  <a:lnTo>
                                    <a:pt x="1248" y="2161"/>
                                  </a:lnTo>
                                  <a:lnTo>
                                    <a:pt x="1253" y="2166"/>
                                  </a:lnTo>
                                  <a:lnTo>
                                    <a:pt x="1253" y="2170"/>
                                  </a:lnTo>
                                  <a:lnTo>
                                    <a:pt x="1262" y="2180"/>
                                  </a:lnTo>
                                  <a:lnTo>
                                    <a:pt x="1262" y="2185"/>
                                  </a:lnTo>
                                  <a:lnTo>
                                    <a:pt x="1267" y="2190"/>
                                  </a:lnTo>
                                  <a:lnTo>
                                    <a:pt x="1267" y="2194"/>
                                  </a:lnTo>
                                  <a:lnTo>
                                    <a:pt x="1272" y="2199"/>
                                  </a:lnTo>
                                  <a:lnTo>
                                    <a:pt x="1272" y="2204"/>
                                  </a:lnTo>
                                  <a:lnTo>
                                    <a:pt x="1281" y="2214"/>
                                  </a:lnTo>
                                  <a:lnTo>
                                    <a:pt x="1281" y="2218"/>
                                  </a:lnTo>
                                  <a:lnTo>
                                    <a:pt x="1286" y="2223"/>
                                  </a:lnTo>
                                  <a:lnTo>
                                    <a:pt x="1286" y="2228"/>
                                  </a:lnTo>
                                  <a:lnTo>
                                    <a:pt x="1296" y="2238"/>
                                  </a:lnTo>
                                  <a:lnTo>
                                    <a:pt x="1296" y="2242"/>
                                  </a:lnTo>
                                  <a:lnTo>
                                    <a:pt x="1301" y="2247"/>
                                  </a:lnTo>
                                  <a:lnTo>
                                    <a:pt x="1301" y="2252"/>
                                  </a:lnTo>
                                  <a:lnTo>
                                    <a:pt x="1305" y="2257"/>
                                  </a:lnTo>
                                  <a:lnTo>
                                    <a:pt x="1305" y="2262"/>
                                  </a:lnTo>
                                  <a:lnTo>
                                    <a:pt x="1315" y="2271"/>
                                  </a:lnTo>
                                  <a:lnTo>
                                    <a:pt x="1315" y="2276"/>
                                  </a:lnTo>
                                  <a:lnTo>
                                    <a:pt x="1320" y="2281"/>
                                  </a:lnTo>
                                  <a:lnTo>
                                    <a:pt x="1320" y="2286"/>
                                  </a:lnTo>
                                  <a:lnTo>
                                    <a:pt x="1325" y="2290"/>
                                  </a:lnTo>
                                  <a:lnTo>
                                    <a:pt x="1325" y="2295"/>
                                  </a:lnTo>
                                  <a:lnTo>
                                    <a:pt x="1334" y="2305"/>
                                  </a:lnTo>
                                  <a:lnTo>
                                    <a:pt x="1334" y="2310"/>
                                  </a:lnTo>
                                  <a:lnTo>
                                    <a:pt x="1339" y="2314"/>
                                  </a:lnTo>
                                  <a:lnTo>
                                    <a:pt x="1339" y="2319"/>
                                  </a:lnTo>
                                  <a:lnTo>
                                    <a:pt x="1344" y="2324"/>
                                  </a:lnTo>
                                  <a:lnTo>
                                    <a:pt x="1344" y="2329"/>
                                  </a:lnTo>
                                  <a:lnTo>
                                    <a:pt x="1353" y="2338"/>
                                  </a:lnTo>
                                  <a:lnTo>
                                    <a:pt x="1353" y="2343"/>
                                  </a:lnTo>
                                  <a:lnTo>
                                    <a:pt x="1358" y="2348"/>
                                  </a:lnTo>
                                  <a:lnTo>
                                    <a:pt x="1358" y="2353"/>
                                  </a:lnTo>
                                  <a:lnTo>
                                    <a:pt x="1368" y="2362"/>
                                  </a:lnTo>
                                  <a:lnTo>
                                    <a:pt x="1368" y="2367"/>
                                  </a:lnTo>
                                  <a:lnTo>
                                    <a:pt x="1373" y="2372"/>
                                  </a:lnTo>
                                  <a:lnTo>
                                    <a:pt x="1373" y="2377"/>
                                  </a:lnTo>
                                  <a:lnTo>
                                    <a:pt x="1377" y="2382"/>
                                  </a:lnTo>
                                  <a:lnTo>
                                    <a:pt x="1377" y="2386"/>
                                  </a:lnTo>
                                  <a:lnTo>
                                    <a:pt x="1387" y="2396"/>
                                  </a:lnTo>
                                  <a:lnTo>
                                    <a:pt x="1387" y="2401"/>
                                  </a:lnTo>
                                  <a:lnTo>
                                    <a:pt x="1392" y="2406"/>
                                  </a:lnTo>
                                  <a:lnTo>
                                    <a:pt x="1392" y="24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2"/>
                          <wps:cNvSpPr>
                            <a:spLocks/>
                          </wps:cNvSpPr>
                          <wps:spPr bwMode="auto">
                            <a:xfrm>
                              <a:off x="4392" y="1474"/>
                              <a:ext cx="1435" cy="2482"/>
                            </a:xfrm>
                            <a:custGeom>
                              <a:avLst/>
                              <a:gdLst>
                                <a:gd name="T0" fmla="*/ 19 w 1435"/>
                                <a:gd name="T1" fmla="*/ 34 h 2482"/>
                                <a:gd name="T2" fmla="*/ 43 w 1435"/>
                                <a:gd name="T3" fmla="*/ 72 h 2482"/>
                                <a:gd name="T4" fmla="*/ 63 w 1435"/>
                                <a:gd name="T5" fmla="*/ 110 h 2482"/>
                                <a:gd name="T6" fmla="*/ 91 w 1435"/>
                                <a:gd name="T7" fmla="*/ 154 h 2482"/>
                                <a:gd name="T8" fmla="*/ 111 w 1435"/>
                                <a:gd name="T9" fmla="*/ 192 h 2482"/>
                                <a:gd name="T10" fmla="*/ 135 w 1435"/>
                                <a:gd name="T11" fmla="*/ 230 h 2482"/>
                                <a:gd name="T12" fmla="*/ 159 w 1435"/>
                                <a:gd name="T13" fmla="*/ 274 h 2482"/>
                                <a:gd name="T14" fmla="*/ 183 w 1435"/>
                                <a:gd name="T15" fmla="*/ 312 h 2482"/>
                                <a:gd name="T16" fmla="*/ 202 w 1435"/>
                                <a:gd name="T17" fmla="*/ 350 h 2482"/>
                                <a:gd name="T18" fmla="*/ 231 w 1435"/>
                                <a:gd name="T19" fmla="*/ 394 h 2482"/>
                                <a:gd name="T20" fmla="*/ 250 w 1435"/>
                                <a:gd name="T21" fmla="*/ 432 h 2482"/>
                                <a:gd name="T22" fmla="*/ 274 w 1435"/>
                                <a:gd name="T23" fmla="*/ 471 h 2482"/>
                                <a:gd name="T24" fmla="*/ 293 w 1435"/>
                                <a:gd name="T25" fmla="*/ 509 h 2482"/>
                                <a:gd name="T26" fmla="*/ 322 w 1435"/>
                                <a:gd name="T27" fmla="*/ 552 h 2482"/>
                                <a:gd name="T28" fmla="*/ 341 w 1435"/>
                                <a:gd name="T29" fmla="*/ 591 h 2482"/>
                                <a:gd name="T30" fmla="*/ 365 w 1435"/>
                                <a:gd name="T31" fmla="*/ 629 h 2482"/>
                                <a:gd name="T32" fmla="*/ 384 w 1435"/>
                                <a:gd name="T33" fmla="*/ 667 h 2482"/>
                                <a:gd name="T34" fmla="*/ 413 w 1435"/>
                                <a:gd name="T35" fmla="*/ 711 h 2482"/>
                                <a:gd name="T36" fmla="*/ 432 w 1435"/>
                                <a:gd name="T37" fmla="*/ 749 h 2482"/>
                                <a:gd name="T38" fmla="*/ 461 w 1435"/>
                                <a:gd name="T39" fmla="*/ 792 h 2482"/>
                                <a:gd name="T40" fmla="*/ 480 w 1435"/>
                                <a:gd name="T41" fmla="*/ 831 h 2482"/>
                                <a:gd name="T42" fmla="*/ 504 w 1435"/>
                                <a:gd name="T43" fmla="*/ 869 h 2482"/>
                                <a:gd name="T44" fmla="*/ 523 w 1435"/>
                                <a:gd name="T45" fmla="*/ 907 h 2482"/>
                                <a:gd name="T46" fmla="*/ 552 w 1435"/>
                                <a:gd name="T47" fmla="*/ 951 h 2482"/>
                                <a:gd name="T48" fmla="*/ 571 w 1435"/>
                                <a:gd name="T49" fmla="*/ 989 h 2482"/>
                                <a:gd name="T50" fmla="*/ 595 w 1435"/>
                                <a:gd name="T51" fmla="*/ 1027 h 2482"/>
                                <a:gd name="T52" fmla="*/ 615 w 1435"/>
                                <a:gd name="T53" fmla="*/ 1066 h 2482"/>
                                <a:gd name="T54" fmla="*/ 643 w 1435"/>
                                <a:gd name="T55" fmla="*/ 1109 h 2482"/>
                                <a:gd name="T56" fmla="*/ 663 w 1435"/>
                                <a:gd name="T57" fmla="*/ 1148 h 2482"/>
                                <a:gd name="T58" fmla="*/ 687 w 1435"/>
                                <a:gd name="T59" fmla="*/ 1186 h 2482"/>
                                <a:gd name="T60" fmla="*/ 711 w 1435"/>
                                <a:gd name="T61" fmla="*/ 1229 h 2482"/>
                                <a:gd name="T62" fmla="*/ 735 w 1435"/>
                                <a:gd name="T63" fmla="*/ 1268 h 2482"/>
                                <a:gd name="T64" fmla="*/ 754 w 1435"/>
                                <a:gd name="T65" fmla="*/ 1306 h 2482"/>
                                <a:gd name="T66" fmla="*/ 783 w 1435"/>
                                <a:gd name="T67" fmla="*/ 1349 h 2482"/>
                                <a:gd name="T68" fmla="*/ 802 w 1435"/>
                                <a:gd name="T69" fmla="*/ 1388 h 2482"/>
                                <a:gd name="T70" fmla="*/ 826 w 1435"/>
                                <a:gd name="T71" fmla="*/ 1426 h 2482"/>
                                <a:gd name="T72" fmla="*/ 845 w 1435"/>
                                <a:gd name="T73" fmla="*/ 1464 h 2482"/>
                                <a:gd name="T74" fmla="*/ 874 w 1435"/>
                                <a:gd name="T75" fmla="*/ 1508 h 2482"/>
                                <a:gd name="T76" fmla="*/ 893 w 1435"/>
                                <a:gd name="T77" fmla="*/ 1546 h 2482"/>
                                <a:gd name="T78" fmla="*/ 917 w 1435"/>
                                <a:gd name="T79" fmla="*/ 1584 h 2482"/>
                                <a:gd name="T80" fmla="*/ 936 w 1435"/>
                                <a:gd name="T81" fmla="*/ 1623 h 2482"/>
                                <a:gd name="T82" fmla="*/ 965 w 1435"/>
                                <a:gd name="T83" fmla="*/ 1666 h 2482"/>
                                <a:gd name="T84" fmla="*/ 984 w 1435"/>
                                <a:gd name="T85" fmla="*/ 1704 h 2482"/>
                                <a:gd name="T86" fmla="*/ 1013 w 1435"/>
                                <a:gd name="T87" fmla="*/ 1748 h 2482"/>
                                <a:gd name="T88" fmla="*/ 1032 w 1435"/>
                                <a:gd name="T89" fmla="*/ 1786 h 2482"/>
                                <a:gd name="T90" fmla="*/ 1056 w 1435"/>
                                <a:gd name="T91" fmla="*/ 1824 h 2482"/>
                                <a:gd name="T92" fmla="*/ 1075 w 1435"/>
                                <a:gd name="T93" fmla="*/ 1863 h 2482"/>
                                <a:gd name="T94" fmla="*/ 1104 w 1435"/>
                                <a:gd name="T95" fmla="*/ 1906 h 2482"/>
                                <a:gd name="T96" fmla="*/ 1123 w 1435"/>
                                <a:gd name="T97" fmla="*/ 1945 h 2482"/>
                                <a:gd name="T98" fmla="*/ 1147 w 1435"/>
                                <a:gd name="T99" fmla="*/ 1983 h 2482"/>
                                <a:gd name="T100" fmla="*/ 1167 w 1435"/>
                                <a:gd name="T101" fmla="*/ 2021 h 2482"/>
                                <a:gd name="T102" fmla="*/ 1195 w 1435"/>
                                <a:gd name="T103" fmla="*/ 2065 h 2482"/>
                                <a:gd name="T104" fmla="*/ 1215 w 1435"/>
                                <a:gd name="T105" fmla="*/ 2103 h 2482"/>
                                <a:gd name="T106" fmla="*/ 1239 w 1435"/>
                                <a:gd name="T107" fmla="*/ 2141 h 2482"/>
                                <a:gd name="T108" fmla="*/ 1263 w 1435"/>
                                <a:gd name="T109" fmla="*/ 2185 h 2482"/>
                                <a:gd name="T110" fmla="*/ 1287 w 1435"/>
                                <a:gd name="T111" fmla="*/ 2223 h 2482"/>
                                <a:gd name="T112" fmla="*/ 1306 w 1435"/>
                                <a:gd name="T113" fmla="*/ 2261 h 2482"/>
                                <a:gd name="T114" fmla="*/ 1335 w 1435"/>
                                <a:gd name="T115" fmla="*/ 2305 h 2482"/>
                                <a:gd name="T116" fmla="*/ 1354 w 1435"/>
                                <a:gd name="T117" fmla="*/ 2343 h 2482"/>
                                <a:gd name="T118" fmla="*/ 1378 w 1435"/>
                                <a:gd name="T119" fmla="*/ 2381 h 2482"/>
                                <a:gd name="T120" fmla="*/ 1397 w 1435"/>
                                <a:gd name="T121" fmla="*/ 2420 h 2482"/>
                                <a:gd name="T122" fmla="*/ 1426 w 1435"/>
                                <a:gd name="T123" fmla="*/ 2463 h 2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35" h="2482">
                                  <a:moveTo>
                                    <a:pt x="0" y="0"/>
                                  </a:moveTo>
                                  <a:lnTo>
                                    <a:pt x="5" y="5"/>
                                  </a:lnTo>
                                  <a:lnTo>
                                    <a:pt x="5" y="10"/>
                                  </a:lnTo>
                                  <a:lnTo>
                                    <a:pt x="10" y="14"/>
                                  </a:lnTo>
                                  <a:lnTo>
                                    <a:pt x="10" y="19"/>
                                  </a:lnTo>
                                  <a:lnTo>
                                    <a:pt x="19" y="29"/>
                                  </a:lnTo>
                                  <a:lnTo>
                                    <a:pt x="19" y="34"/>
                                  </a:lnTo>
                                  <a:lnTo>
                                    <a:pt x="24" y="38"/>
                                  </a:lnTo>
                                  <a:lnTo>
                                    <a:pt x="24" y="43"/>
                                  </a:lnTo>
                                  <a:lnTo>
                                    <a:pt x="29" y="48"/>
                                  </a:lnTo>
                                  <a:lnTo>
                                    <a:pt x="29" y="53"/>
                                  </a:lnTo>
                                  <a:lnTo>
                                    <a:pt x="39" y="62"/>
                                  </a:lnTo>
                                  <a:lnTo>
                                    <a:pt x="39" y="67"/>
                                  </a:lnTo>
                                  <a:lnTo>
                                    <a:pt x="43" y="72"/>
                                  </a:lnTo>
                                  <a:lnTo>
                                    <a:pt x="43" y="77"/>
                                  </a:lnTo>
                                  <a:lnTo>
                                    <a:pt x="53" y="86"/>
                                  </a:lnTo>
                                  <a:lnTo>
                                    <a:pt x="53" y="91"/>
                                  </a:lnTo>
                                  <a:lnTo>
                                    <a:pt x="58" y="96"/>
                                  </a:lnTo>
                                  <a:lnTo>
                                    <a:pt x="58" y="101"/>
                                  </a:lnTo>
                                  <a:lnTo>
                                    <a:pt x="63" y="106"/>
                                  </a:lnTo>
                                  <a:lnTo>
                                    <a:pt x="63" y="110"/>
                                  </a:lnTo>
                                  <a:lnTo>
                                    <a:pt x="72" y="120"/>
                                  </a:lnTo>
                                  <a:lnTo>
                                    <a:pt x="72" y="125"/>
                                  </a:lnTo>
                                  <a:lnTo>
                                    <a:pt x="77" y="130"/>
                                  </a:lnTo>
                                  <a:lnTo>
                                    <a:pt x="77" y="134"/>
                                  </a:lnTo>
                                  <a:lnTo>
                                    <a:pt x="82" y="139"/>
                                  </a:lnTo>
                                  <a:lnTo>
                                    <a:pt x="82" y="144"/>
                                  </a:lnTo>
                                  <a:lnTo>
                                    <a:pt x="91" y="154"/>
                                  </a:lnTo>
                                  <a:lnTo>
                                    <a:pt x="91" y="158"/>
                                  </a:lnTo>
                                  <a:lnTo>
                                    <a:pt x="96" y="163"/>
                                  </a:lnTo>
                                  <a:lnTo>
                                    <a:pt x="96" y="168"/>
                                  </a:lnTo>
                                  <a:lnTo>
                                    <a:pt x="106" y="178"/>
                                  </a:lnTo>
                                  <a:lnTo>
                                    <a:pt x="106" y="182"/>
                                  </a:lnTo>
                                  <a:lnTo>
                                    <a:pt x="111" y="187"/>
                                  </a:lnTo>
                                  <a:lnTo>
                                    <a:pt x="111" y="192"/>
                                  </a:lnTo>
                                  <a:lnTo>
                                    <a:pt x="115" y="197"/>
                                  </a:lnTo>
                                  <a:lnTo>
                                    <a:pt x="115" y="202"/>
                                  </a:lnTo>
                                  <a:lnTo>
                                    <a:pt x="125" y="211"/>
                                  </a:lnTo>
                                  <a:lnTo>
                                    <a:pt x="125" y="216"/>
                                  </a:lnTo>
                                  <a:lnTo>
                                    <a:pt x="130" y="221"/>
                                  </a:lnTo>
                                  <a:lnTo>
                                    <a:pt x="130" y="226"/>
                                  </a:lnTo>
                                  <a:lnTo>
                                    <a:pt x="135" y="230"/>
                                  </a:lnTo>
                                  <a:lnTo>
                                    <a:pt x="135" y="235"/>
                                  </a:lnTo>
                                  <a:lnTo>
                                    <a:pt x="144" y="245"/>
                                  </a:lnTo>
                                  <a:lnTo>
                                    <a:pt x="144" y="250"/>
                                  </a:lnTo>
                                  <a:lnTo>
                                    <a:pt x="149" y="254"/>
                                  </a:lnTo>
                                  <a:lnTo>
                                    <a:pt x="149" y="259"/>
                                  </a:lnTo>
                                  <a:lnTo>
                                    <a:pt x="159" y="269"/>
                                  </a:lnTo>
                                  <a:lnTo>
                                    <a:pt x="159" y="274"/>
                                  </a:lnTo>
                                  <a:lnTo>
                                    <a:pt x="163" y="278"/>
                                  </a:lnTo>
                                  <a:lnTo>
                                    <a:pt x="163" y="283"/>
                                  </a:lnTo>
                                  <a:lnTo>
                                    <a:pt x="168" y="288"/>
                                  </a:lnTo>
                                  <a:lnTo>
                                    <a:pt x="168" y="293"/>
                                  </a:lnTo>
                                  <a:lnTo>
                                    <a:pt x="178" y="302"/>
                                  </a:lnTo>
                                  <a:lnTo>
                                    <a:pt x="178" y="307"/>
                                  </a:lnTo>
                                  <a:lnTo>
                                    <a:pt x="183" y="312"/>
                                  </a:lnTo>
                                  <a:lnTo>
                                    <a:pt x="183" y="317"/>
                                  </a:lnTo>
                                  <a:lnTo>
                                    <a:pt x="187" y="322"/>
                                  </a:lnTo>
                                  <a:lnTo>
                                    <a:pt x="187" y="326"/>
                                  </a:lnTo>
                                  <a:lnTo>
                                    <a:pt x="197" y="336"/>
                                  </a:lnTo>
                                  <a:lnTo>
                                    <a:pt x="197" y="341"/>
                                  </a:lnTo>
                                  <a:lnTo>
                                    <a:pt x="202" y="346"/>
                                  </a:lnTo>
                                  <a:lnTo>
                                    <a:pt x="202" y="350"/>
                                  </a:lnTo>
                                  <a:lnTo>
                                    <a:pt x="207" y="355"/>
                                  </a:lnTo>
                                  <a:lnTo>
                                    <a:pt x="207" y="360"/>
                                  </a:lnTo>
                                  <a:lnTo>
                                    <a:pt x="216" y="370"/>
                                  </a:lnTo>
                                  <a:lnTo>
                                    <a:pt x="216" y="375"/>
                                  </a:lnTo>
                                  <a:lnTo>
                                    <a:pt x="221" y="379"/>
                                  </a:lnTo>
                                  <a:lnTo>
                                    <a:pt x="221" y="384"/>
                                  </a:lnTo>
                                  <a:lnTo>
                                    <a:pt x="231" y="394"/>
                                  </a:lnTo>
                                  <a:lnTo>
                                    <a:pt x="231" y="399"/>
                                  </a:lnTo>
                                  <a:lnTo>
                                    <a:pt x="235" y="403"/>
                                  </a:lnTo>
                                  <a:lnTo>
                                    <a:pt x="235" y="408"/>
                                  </a:lnTo>
                                  <a:lnTo>
                                    <a:pt x="240" y="413"/>
                                  </a:lnTo>
                                  <a:lnTo>
                                    <a:pt x="240" y="418"/>
                                  </a:lnTo>
                                  <a:lnTo>
                                    <a:pt x="250" y="427"/>
                                  </a:lnTo>
                                  <a:lnTo>
                                    <a:pt x="250" y="432"/>
                                  </a:lnTo>
                                  <a:lnTo>
                                    <a:pt x="255" y="437"/>
                                  </a:lnTo>
                                  <a:lnTo>
                                    <a:pt x="255" y="442"/>
                                  </a:lnTo>
                                  <a:lnTo>
                                    <a:pt x="259" y="447"/>
                                  </a:lnTo>
                                  <a:lnTo>
                                    <a:pt x="259" y="451"/>
                                  </a:lnTo>
                                  <a:lnTo>
                                    <a:pt x="269" y="461"/>
                                  </a:lnTo>
                                  <a:lnTo>
                                    <a:pt x="269" y="466"/>
                                  </a:lnTo>
                                  <a:lnTo>
                                    <a:pt x="274" y="471"/>
                                  </a:lnTo>
                                  <a:lnTo>
                                    <a:pt x="274" y="475"/>
                                  </a:lnTo>
                                  <a:lnTo>
                                    <a:pt x="283" y="485"/>
                                  </a:lnTo>
                                  <a:lnTo>
                                    <a:pt x="283" y="490"/>
                                  </a:lnTo>
                                  <a:lnTo>
                                    <a:pt x="288" y="495"/>
                                  </a:lnTo>
                                  <a:lnTo>
                                    <a:pt x="288" y="499"/>
                                  </a:lnTo>
                                  <a:lnTo>
                                    <a:pt x="293" y="504"/>
                                  </a:lnTo>
                                  <a:lnTo>
                                    <a:pt x="293" y="509"/>
                                  </a:lnTo>
                                  <a:lnTo>
                                    <a:pt x="303" y="519"/>
                                  </a:lnTo>
                                  <a:lnTo>
                                    <a:pt x="303" y="523"/>
                                  </a:lnTo>
                                  <a:lnTo>
                                    <a:pt x="307" y="528"/>
                                  </a:lnTo>
                                  <a:lnTo>
                                    <a:pt x="307" y="533"/>
                                  </a:lnTo>
                                  <a:lnTo>
                                    <a:pt x="312" y="538"/>
                                  </a:lnTo>
                                  <a:lnTo>
                                    <a:pt x="312" y="543"/>
                                  </a:lnTo>
                                  <a:lnTo>
                                    <a:pt x="322" y="552"/>
                                  </a:lnTo>
                                  <a:lnTo>
                                    <a:pt x="322" y="557"/>
                                  </a:lnTo>
                                  <a:lnTo>
                                    <a:pt x="327" y="562"/>
                                  </a:lnTo>
                                  <a:lnTo>
                                    <a:pt x="327" y="567"/>
                                  </a:lnTo>
                                  <a:lnTo>
                                    <a:pt x="331" y="571"/>
                                  </a:lnTo>
                                  <a:lnTo>
                                    <a:pt x="331" y="576"/>
                                  </a:lnTo>
                                  <a:lnTo>
                                    <a:pt x="341" y="586"/>
                                  </a:lnTo>
                                  <a:lnTo>
                                    <a:pt x="341" y="591"/>
                                  </a:lnTo>
                                  <a:lnTo>
                                    <a:pt x="346" y="595"/>
                                  </a:lnTo>
                                  <a:lnTo>
                                    <a:pt x="346" y="600"/>
                                  </a:lnTo>
                                  <a:lnTo>
                                    <a:pt x="355" y="610"/>
                                  </a:lnTo>
                                  <a:lnTo>
                                    <a:pt x="355" y="615"/>
                                  </a:lnTo>
                                  <a:lnTo>
                                    <a:pt x="360" y="619"/>
                                  </a:lnTo>
                                  <a:lnTo>
                                    <a:pt x="360" y="624"/>
                                  </a:lnTo>
                                  <a:lnTo>
                                    <a:pt x="365" y="629"/>
                                  </a:lnTo>
                                  <a:lnTo>
                                    <a:pt x="365" y="634"/>
                                  </a:lnTo>
                                  <a:lnTo>
                                    <a:pt x="375" y="643"/>
                                  </a:lnTo>
                                  <a:lnTo>
                                    <a:pt x="375" y="648"/>
                                  </a:lnTo>
                                  <a:lnTo>
                                    <a:pt x="379" y="653"/>
                                  </a:lnTo>
                                  <a:lnTo>
                                    <a:pt x="379" y="658"/>
                                  </a:lnTo>
                                  <a:lnTo>
                                    <a:pt x="384" y="663"/>
                                  </a:lnTo>
                                  <a:lnTo>
                                    <a:pt x="384" y="667"/>
                                  </a:lnTo>
                                  <a:lnTo>
                                    <a:pt x="394" y="677"/>
                                  </a:lnTo>
                                  <a:lnTo>
                                    <a:pt x="394" y="682"/>
                                  </a:lnTo>
                                  <a:lnTo>
                                    <a:pt x="399" y="687"/>
                                  </a:lnTo>
                                  <a:lnTo>
                                    <a:pt x="399" y="691"/>
                                  </a:lnTo>
                                  <a:lnTo>
                                    <a:pt x="408" y="701"/>
                                  </a:lnTo>
                                  <a:lnTo>
                                    <a:pt x="408" y="706"/>
                                  </a:lnTo>
                                  <a:lnTo>
                                    <a:pt x="413" y="711"/>
                                  </a:lnTo>
                                  <a:lnTo>
                                    <a:pt x="413" y="715"/>
                                  </a:lnTo>
                                  <a:lnTo>
                                    <a:pt x="418" y="720"/>
                                  </a:lnTo>
                                  <a:lnTo>
                                    <a:pt x="418" y="725"/>
                                  </a:lnTo>
                                  <a:lnTo>
                                    <a:pt x="427" y="735"/>
                                  </a:lnTo>
                                  <a:lnTo>
                                    <a:pt x="427" y="739"/>
                                  </a:lnTo>
                                  <a:lnTo>
                                    <a:pt x="432" y="744"/>
                                  </a:lnTo>
                                  <a:lnTo>
                                    <a:pt x="432" y="749"/>
                                  </a:lnTo>
                                  <a:lnTo>
                                    <a:pt x="437" y="754"/>
                                  </a:lnTo>
                                  <a:lnTo>
                                    <a:pt x="437" y="759"/>
                                  </a:lnTo>
                                  <a:lnTo>
                                    <a:pt x="447" y="768"/>
                                  </a:lnTo>
                                  <a:lnTo>
                                    <a:pt x="447" y="773"/>
                                  </a:lnTo>
                                  <a:lnTo>
                                    <a:pt x="451" y="778"/>
                                  </a:lnTo>
                                  <a:lnTo>
                                    <a:pt x="451" y="783"/>
                                  </a:lnTo>
                                  <a:lnTo>
                                    <a:pt x="461" y="792"/>
                                  </a:lnTo>
                                  <a:lnTo>
                                    <a:pt x="461" y="797"/>
                                  </a:lnTo>
                                  <a:lnTo>
                                    <a:pt x="466" y="802"/>
                                  </a:lnTo>
                                  <a:lnTo>
                                    <a:pt x="466" y="807"/>
                                  </a:lnTo>
                                  <a:lnTo>
                                    <a:pt x="471" y="811"/>
                                  </a:lnTo>
                                  <a:lnTo>
                                    <a:pt x="471" y="816"/>
                                  </a:lnTo>
                                  <a:lnTo>
                                    <a:pt x="480" y="826"/>
                                  </a:lnTo>
                                  <a:lnTo>
                                    <a:pt x="480" y="831"/>
                                  </a:lnTo>
                                  <a:lnTo>
                                    <a:pt x="485" y="835"/>
                                  </a:lnTo>
                                  <a:lnTo>
                                    <a:pt x="485" y="840"/>
                                  </a:lnTo>
                                  <a:lnTo>
                                    <a:pt x="490" y="845"/>
                                  </a:lnTo>
                                  <a:lnTo>
                                    <a:pt x="490" y="850"/>
                                  </a:lnTo>
                                  <a:lnTo>
                                    <a:pt x="499" y="859"/>
                                  </a:lnTo>
                                  <a:lnTo>
                                    <a:pt x="499" y="864"/>
                                  </a:lnTo>
                                  <a:lnTo>
                                    <a:pt x="504" y="869"/>
                                  </a:lnTo>
                                  <a:lnTo>
                                    <a:pt x="504" y="874"/>
                                  </a:lnTo>
                                  <a:lnTo>
                                    <a:pt x="509" y="879"/>
                                  </a:lnTo>
                                  <a:lnTo>
                                    <a:pt x="509" y="883"/>
                                  </a:lnTo>
                                  <a:lnTo>
                                    <a:pt x="519" y="893"/>
                                  </a:lnTo>
                                  <a:lnTo>
                                    <a:pt x="519" y="898"/>
                                  </a:lnTo>
                                  <a:lnTo>
                                    <a:pt x="523" y="903"/>
                                  </a:lnTo>
                                  <a:lnTo>
                                    <a:pt x="523" y="907"/>
                                  </a:lnTo>
                                  <a:lnTo>
                                    <a:pt x="533" y="917"/>
                                  </a:lnTo>
                                  <a:lnTo>
                                    <a:pt x="533" y="922"/>
                                  </a:lnTo>
                                  <a:lnTo>
                                    <a:pt x="538" y="927"/>
                                  </a:lnTo>
                                  <a:lnTo>
                                    <a:pt x="538" y="931"/>
                                  </a:lnTo>
                                  <a:lnTo>
                                    <a:pt x="543" y="936"/>
                                  </a:lnTo>
                                  <a:lnTo>
                                    <a:pt x="543" y="941"/>
                                  </a:lnTo>
                                  <a:lnTo>
                                    <a:pt x="552" y="951"/>
                                  </a:lnTo>
                                  <a:lnTo>
                                    <a:pt x="552" y="955"/>
                                  </a:lnTo>
                                  <a:lnTo>
                                    <a:pt x="557" y="960"/>
                                  </a:lnTo>
                                  <a:lnTo>
                                    <a:pt x="557" y="965"/>
                                  </a:lnTo>
                                  <a:lnTo>
                                    <a:pt x="562" y="970"/>
                                  </a:lnTo>
                                  <a:lnTo>
                                    <a:pt x="562" y="975"/>
                                  </a:lnTo>
                                  <a:lnTo>
                                    <a:pt x="571" y="984"/>
                                  </a:lnTo>
                                  <a:lnTo>
                                    <a:pt x="571" y="989"/>
                                  </a:lnTo>
                                  <a:lnTo>
                                    <a:pt x="576" y="994"/>
                                  </a:lnTo>
                                  <a:lnTo>
                                    <a:pt x="576" y="999"/>
                                  </a:lnTo>
                                  <a:lnTo>
                                    <a:pt x="586" y="1008"/>
                                  </a:lnTo>
                                  <a:lnTo>
                                    <a:pt x="586" y="1013"/>
                                  </a:lnTo>
                                  <a:lnTo>
                                    <a:pt x="591" y="1018"/>
                                  </a:lnTo>
                                  <a:lnTo>
                                    <a:pt x="591" y="1023"/>
                                  </a:lnTo>
                                  <a:lnTo>
                                    <a:pt x="595" y="1027"/>
                                  </a:lnTo>
                                  <a:lnTo>
                                    <a:pt x="595" y="1032"/>
                                  </a:lnTo>
                                  <a:lnTo>
                                    <a:pt x="605" y="1042"/>
                                  </a:lnTo>
                                  <a:lnTo>
                                    <a:pt x="605" y="1047"/>
                                  </a:lnTo>
                                  <a:lnTo>
                                    <a:pt x="610" y="1051"/>
                                  </a:lnTo>
                                  <a:lnTo>
                                    <a:pt x="610" y="1056"/>
                                  </a:lnTo>
                                  <a:lnTo>
                                    <a:pt x="615" y="1061"/>
                                  </a:lnTo>
                                  <a:lnTo>
                                    <a:pt x="615" y="1066"/>
                                  </a:lnTo>
                                  <a:lnTo>
                                    <a:pt x="624" y="1075"/>
                                  </a:lnTo>
                                  <a:lnTo>
                                    <a:pt x="624" y="1080"/>
                                  </a:lnTo>
                                  <a:lnTo>
                                    <a:pt x="629" y="1085"/>
                                  </a:lnTo>
                                  <a:lnTo>
                                    <a:pt x="629" y="1090"/>
                                  </a:lnTo>
                                  <a:lnTo>
                                    <a:pt x="634" y="1095"/>
                                  </a:lnTo>
                                  <a:lnTo>
                                    <a:pt x="634" y="1100"/>
                                  </a:lnTo>
                                  <a:lnTo>
                                    <a:pt x="643" y="1109"/>
                                  </a:lnTo>
                                  <a:lnTo>
                                    <a:pt x="643" y="1114"/>
                                  </a:lnTo>
                                  <a:lnTo>
                                    <a:pt x="648" y="1119"/>
                                  </a:lnTo>
                                  <a:lnTo>
                                    <a:pt x="648" y="1124"/>
                                  </a:lnTo>
                                  <a:lnTo>
                                    <a:pt x="658" y="1133"/>
                                  </a:lnTo>
                                  <a:lnTo>
                                    <a:pt x="658" y="1138"/>
                                  </a:lnTo>
                                  <a:lnTo>
                                    <a:pt x="663" y="1143"/>
                                  </a:lnTo>
                                  <a:lnTo>
                                    <a:pt x="663" y="1148"/>
                                  </a:lnTo>
                                  <a:lnTo>
                                    <a:pt x="667" y="1152"/>
                                  </a:lnTo>
                                  <a:lnTo>
                                    <a:pt x="667" y="1157"/>
                                  </a:lnTo>
                                  <a:lnTo>
                                    <a:pt x="677" y="1167"/>
                                  </a:lnTo>
                                  <a:lnTo>
                                    <a:pt x="677" y="1172"/>
                                  </a:lnTo>
                                  <a:lnTo>
                                    <a:pt x="682" y="1176"/>
                                  </a:lnTo>
                                  <a:lnTo>
                                    <a:pt x="682" y="1181"/>
                                  </a:lnTo>
                                  <a:lnTo>
                                    <a:pt x="687" y="1186"/>
                                  </a:lnTo>
                                  <a:lnTo>
                                    <a:pt x="687" y="1191"/>
                                  </a:lnTo>
                                  <a:lnTo>
                                    <a:pt x="696" y="1200"/>
                                  </a:lnTo>
                                  <a:lnTo>
                                    <a:pt x="696" y="1205"/>
                                  </a:lnTo>
                                  <a:lnTo>
                                    <a:pt x="701" y="1210"/>
                                  </a:lnTo>
                                  <a:lnTo>
                                    <a:pt x="701" y="1215"/>
                                  </a:lnTo>
                                  <a:lnTo>
                                    <a:pt x="711" y="1224"/>
                                  </a:lnTo>
                                  <a:lnTo>
                                    <a:pt x="711" y="1229"/>
                                  </a:lnTo>
                                  <a:lnTo>
                                    <a:pt x="715" y="1234"/>
                                  </a:lnTo>
                                  <a:lnTo>
                                    <a:pt x="715" y="1239"/>
                                  </a:lnTo>
                                  <a:lnTo>
                                    <a:pt x="720" y="1244"/>
                                  </a:lnTo>
                                  <a:lnTo>
                                    <a:pt x="720" y="1248"/>
                                  </a:lnTo>
                                  <a:lnTo>
                                    <a:pt x="730" y="1258"/>
                                  </a:lnTo>
                                  <a:lnTo>
                                    <a:pt x="730" y="1263"/>
                                  </a:lnTo>
                                  <a:lnTo>
                                    <a:pt x="735" y="1268"/>
                                  </a:lnTo>
                                  <a:lnTo>
                                    <a:pt x="735" y="1272"/>
                                  </a:lnTo>
                                  <a:lnTo>
                                    <a:pt x="739" y="1277"/>
                                  </a:lnTo>
                                  <a:lnTo>
                                    <a:pt x="739" y="1282"/>
                                  </a:lnTo>
                                  <a:lnTo>
                                    <a:pt x="749" y="1292"/>
                                  </a:lnTo>
                                  <a:lnTo>
                                    <a:pt x="749" y="1296"/>
                                  </a:lnTo>
                                  <a:lnTo>
                                    <a:pt x="754" y="1301"/>
                                  </a:lnTo>
                                  <a:lnTo>
                                    <a:pt x="754" y="1306"/>
                                  </a:lnTo>
                                  <a:lnTo>
                                    <a:pt x="763" y="1316"/>
                                  </a:lnTo>
                                  <a:lnTo>
                                    <a:pt x="763" y="1320"/>
                                  </a:lnTo>
                                  <a:lnTo>
                                    <a:pt x="768" y="1325"/>
                                  </a:lnTo>
                                  <a:lnTo>
                                    <a:pt x="768" y="1330"/>
                                  </a:lnTo>
                                  <a:lnTo>
                                    <a:pt x="773" y="1335"/>
                                  </a:lnTo>
                                  <a:lnTo>
                                    <a:pt x="773" y="1340"/>
                                  </a:lnTo>
                                  <a:lnTo>
                                    <a:pt x="783" y="1349"/>
                                  </a:lnTo>
                                  <a:lnTo>
                                    <a:pt x="783" y="1354"/>
                                  </a:lnTo>
                                  <a:lnTo>
                                    <a:pt x="787" y="1359"/>
                                  </a:lnTo>
                                  <a:lnTo>
                                    <a:pt x="787" y="1364"/>
                                  </a:lnTo>
                                  <a:lnTo>
                                    <a:pt x="792" y="1368"/>
                                  </a:lnTo>
                                  <a:lnTo>
                                    <a:pt x="792" y="1373"/>
                                  </a:lnTo>
                                  <a:lnTo>
                                    <a:pt x="802" y="1383"/>
                                  </a:lnTo>
                                  <a:lnTo>
                                    <a:pt x="802" y="1388"/>
                                  </a:lnTo>
                                  <a:lnTo>
                                    <a:pt x="807" y="1392"/>
                                  </a:lnTo>
                                  <a:lnTo>
                                    <a:pt x="807" y="1397"/>
                                  </a:lnTo>
                                  <a:lnTo>
                                    <a:pt x="811" y="1402"/>
                                  </a:lnTo>
                                  <a:lnTo>
                                    <a:pt x="811" y="1407"/>
                                  </a:lnTo>
                                  <a:lnTo>
                                    <a:pt x="821" y="1416"/>
                                  </a:lnTo>
                                  <a:lnTo>
                                    <a:pt x="821" y="1421"/>
                                  </a:lnTo>
                                  <a:lnTo>
                                    <a:pt x="826" y="1426"/>
                                  </a:lnTo>
                                  <a:lnTo>
                                    <a:pt x="826" y="1431"/>
                                  </a:lnTo>
                                  <a:lnTo>
                                    <a:pt x="835" y="1440"/>
                                  </a:lnTo>
                                  <a:lnTo>
                                    <a:pt x="835" y="1445"/>
                                  </a:lnTo>
                                  <a:lnTo>
                                    <a:pt x="840" y="1450"/>
                                  </a:lnTo>
                                  <a:lnTo>
                                    <a:pt x="840" y="1455"/>
                                  </a:lnTo>
                                  <a:lnTo>
                                    <a:pt x="845" y="1460"/>
                                  </a:lnTo>
                                  <a:lnTo>
                                    <a:pt x="845" y="1464"/>
                                  </a:lnTo>
                                  <a:lnTo>
                                    <a:pt x="855" y="1474"/>
                                  </a:lnTo>
                                  <a:lnTo>
                                    <a:pt x="855" y="1479"/>
                                  </a:lnTo>
                                  <a:lnTo>
                                    <a:pt x="859" y="1484"/>
                                  </a:lnTo>
                                  <a:lnTo>
                                    <a:pt x="859" y="1488"/>
                                  </a:lnTo>
                                  <a:lnTo>
                                    <a:pt x="864" y="1493"/>
                                  </a:lnTo>
                                  <a:lnTo>
                                    <a:pt x="864" y="1498"/>
                                  </a:lnTo>
                                  <a:lnTo>
                                    <a:pt x="874" y="1508"/>
                                  </a:lnTo>
                                  <a:lnTo>
                                    <a:pt x="874" y="1512"/>
                                  </a:lnTo>
                                  <a:lnTo>
                                    <a:pt x="879" y="1517"/>
                                  </a:lnTo>
                                  <a:lnTo>
                                    <a:pt x="879" y="1522"/>
                                  </a:lnTo>
                                  <a:lnTo>
                                    <a:pt x="888" y="1532"/>
                                  </a:lnTo>
                                  <a:lnTo>
                                    <a:pt x="888" y="1536"/>
                                  </a:lnTo>
                                  <a:lnTo>
                                    <a:pt x="893" y="1541"/>
                                  </a:lnTo>
                                  <a:lnTo>
                                    <a:pt x="893" y="1546"/>
                                  </a:lnTo>
                                  <a:lnTo>
                                    <a:pt x="898" y="1551"/>
                                  </a:lnTo>
                                  <a:lnTo>
                                    <a:pt x="898" y="1556"/>
                                  </a:lnTo>
                                  <a:lnTo>
                                    <a:pt x="907" y="1565"/>
                                  </a:lnTo>
                                  <a:lnTo>
                                    <a:pt x="907" y="1570"/>
                                  </a:lnTo>
                                  <a:lnTo>
                                    <a:pt x="912" y="1575"/>
                                  </a:lnTo>
                                  <a:lnTo>
                                    <a:pt x="912" y="1580"/>
                                  </a:lnTo>
                                  <a:lnTo>
                                    <a:pt x="917" y="1584"/>
                                  </a:lnTo>
                                  <a:lnTo>
                                    <a:pt x="917" y="1589"/>
                                  </a:lnTo>
                                  <a:lnTo>
                                    <a:pt x="927" y="1599"/>
                                  </a:lnTo>
                                  <a:lnTo>
                                    <a:pt x="927" y="1604"/>
                                  </a:lnTo>
                                  <a:lnTo>
                                    <a:pt x="931" y="1608"/>
                                  </a:lnTo>
                                  <a:lnTo>
                                    <a:pt x="931" y="1613"/>
                                  </a:lnTo>
                                  <a:lnTo>
                                    <a:pt x="936" y="1618"/>
                                  </a:lnTo>
                                  <a:lnTo>
                                    <a:pt x="936" y="1623"/>
                                  </a:lnTo>
                                  <a:lnTo>
                                    <a:pt x="946" y="1632"/>
                                  </a:lnTo>
                                  <a:lnTo>
                                    <a:pt x="946" y="1637"/>
                                  </a:lnTo>
                                  <a:lnTo>
                                    <a:pt x="951" y="1642"/>
                                  </a:lnTo>
                                  <a:lnTo>
                                    <a:pt x="951" y="1647"/>
                                  </a:lnTo>
                                  <a:lnTo>
                                    <a:pt x="960" y="1656"/>
                                  </a:lnTo>
                                  <a:lnTo>
                                    <a:pt x="960" y="1661"/>
                                  </a:lnTo>
                                  <a:lnTo>
                                    <a:pt x="965" y="1666"/>
                                  </a:lnTo>
                                  <a:lnTo>
                                    <a:pt x="965" y="1671"/>
                                  </a:lnTo>
                                  <a:lnTo>
                                    <a:pt x="970" y="1676"/>
                                  </a:lnTo>
                                  <a:lnTo>
                                    <a:pt x="970" y="1680"/>
                                  </a:lnTo>
                                  <a:lnTo>
                                    <a:pt x="979" y="1690"/>
                                  </a:lnTo>
                                  <a:lnTo>
                                    <a:pt x="979" y="1695"/>
                                  </a:lnTo>
                                  <a:lnTo>
                                    <a:pt x="984" y="1700"/>
                                  </a:lnTo>
                                  <a:lnTo>
                                    <a:pt x="984" y="1704"/>
                                  </a:lnTo>
                                  <a:lnTo>
                                    <a:pt x="989" y="1709"/>
                                  </a:lnTo>
                                  <a:lnTo>
                                    <a:pt x="989" y="1714"/>
                                  </a:lnTo>
                                  <a:lnTo>
                                    <a:pt x="999" y="1724"/>
                                  </a:lnTo>
                                  <a:lnTo>
                                    <a:pt x="999" y="1728"/>
                                  </a:lnTo>
                                  <a:lnTo>
                                    <a:pt x="1003" y="1733"/>
                                  </a:lnTo>
                                  <a:lnTo>
                                    <a:pt x="1003" y="1738"/>
                                  </a:lnTo>
                                  <a:lnTo>
                                    <a:pt x="1013" y="1748"/>
                                  </a:lnTo>
                                  <a:lnTo>
                                    <a:pt x="1013" y="1752"/>
                                  </a:lnTo>
                                  <a:lnTo>
                                    <a:pt x="1018" y="1757"/>
                                  </a:lnTo>
                                  <a:lnTo>
                                    <a:pt x="1018" y="1762"/>
                                  </a:lnTo>
                                  <a:lnTo>
                                    <a:pt x="1023" y="1767"/>
                                  </a:lnTo>
                                  <a:lnTo>
                                    <a:pt x="1023" y="1772"/>
                                  </a:lnTo>
                                  <a:lnTo>
                                    <a:pt x="1032" y="1781"/>
                                  </a:lnTo>
                                  <a:lnTo>
                                    <a:pt x="1032" y="1786"/>
                                  </a:lnTo>
                                  <a:lnTo>
                                    <a:pt x="1037" y="1791"/>
                                  </a:lnTo>
                                  <a:lnTo>
                                    <a:pt x="1037" y="1796"/>
                                  </a:lnTo>
                                  <a:lnTo>
                                    <a:pt x="1042" y="1800"/>
                                  </a:lnTo>
                                  <a:lnTo>
                                    <a:pt x="1042" y="1805"/>
                                  </a:lnTo>
                                  <a:lnTo>
                                    <a:pt x="1051" y="1815"/>
                                  </a:lnTo>
                                  <a:lnTo>
                                    <a:pt x="1051" y="1820"/>
                                  </a:lnTo>
                                  <a:lnTo>
                                    <a:pt x="1056" y="1824"/>
                                  </a:lnTo>
                                  <a:lnTo>
                                    <a:pt x="1056" y="1829"/>
                                  </a:lnTo>
                                  <a:lnTo>
                                    <a:pt x="1066" y="1839"/>
                                  </a:lnTo>
                                  <a:lnTo>
                                    <a:pt x="1066" y="1844"/>
                                  </a:lnTo>
                                  <a:lnTo>
                                    <a:pt x="1071" y="1849"/>
                                  </a:lnTo>
                                  <a:lnTo>
                                    <a:pt x="1071" y="1853"/>
                                  </a:lnTo>
                                  <a:lnTo>
                                    <a:pt x="1075" y="1858"/>
                                  </a:lnTo>
                                  <a:lnTo>
                                    <a:pt x="1075" y="1863"/>
                                  </a:lnTo>
                                  <a:lnTo>
                                    <a:pt x="1085" y="1873"/>
                                  </a:lnTo>
                                  <a:lnTo>
                                    <a:pt x="1085" y="1877"/>
                                  </a:lnTo>
                                  <a:lnTo>
                                    <a:pt x="1090" y="1882"/>
                                  </a:lnTo>
                                  <a:lnTo>
                                    <a:pt x="1090" y="1887"/>
                                  </a:lnTo>
                                  <a:lnTo>
                                    <a:pt x="1095" y="1892"/>
                                  </a:lnTo>
                                  <a:lnTo>
                                    <a:pt x="1095" y="1897"/>
                                  </a:lnTo>
                                  <a:lnTo>
                                    <a:pt x="1104" y="1906"/>
                                  </a:lnTo>
                                  <a:lnTo>
                                    <a:pt x="1104" y="1911"/>
                                  </a:lnTo>
                                  <a:lnTo>
                                    <a:pt x="1109" y="1916"/>
                                  </a:lnTo>
                                  <a:lnTo>
                                    <a:pt x="1109" y="1921"/>
                                  </a:lnTo>
                                  <a:lnTo>
                                    <a:pt x="1114" y="1925"/>
                                  </a:lnTo>
                                  <a:lnTo>
                                    <a:pt x="1114" y="1930"/>
                                  </a:lnTo>
                                  <a:lnTo>
                                    <a:pt x="1123" y="1940"/>
                                  </a:lnTo>
                                  <a:lnTo>
                                    <a:pt x="1123" y="1945"/>
                                  </a:lnTo>
                                  <a:lnTo>
                                    <a:pt x="1128" y="1949"/>
                                  </a:lnTo>
                                  <a:lnTo>
                                    <a:pt x="1128" y="1954"/>
                                  </a:lnTo>
                                  <a:lnTo>
                                    <a:pt x="1138" y="1964"/>
                                  </a:lnTo>
                                  <a:lnTo>
                                    <a:pt x="1138" y="1969"/>
                                  </a:lnTo>
                                  <a:lnTo>
                                    <a:pt x="1143" y="1973"/>
                                  </a:lnTo>
                                  <a:lnTo>
                                    <a:pt x="1143" y="1978"/>
                                  </a:lnTo>
                                  <a:lnTo>
                                    <a:pt x="1147" y="1983"/>
                                  </a:lnTo>
                                  <a:lnTo>
                                    <a:pt x="1147" y="1988"/>
                                  </a:lnTo>
                                  <a:lnTo>
                                    <a:pt x="1157" y="1997"/>
                                  </a:lnTo>
                                  <a:lnTo>
                                    <a:pt x="1157" y="2002"/>
                                  </a:lnTo>
                                  <a:lnTo>
                                    <a:pt x="1162" y="2007"/>
                                  </a:lnTo>
                                  <a:lnTo>
                                    <a:pt x="1162" y="2012"/>
                                  </a:lnTo>
                                  <a:lnTo>
                                    <a:pt x="1167" y="2017"/>
                                  </a:lnTo>
                                  <a:lnTo>
                                    <a:pt x="1167" y="2021"/>
                                  </a:lnTo>
                                  <a:lnTo>
                                    <a:pt x="1176" y="2031"/>
                                  </a:lnTo>
                                  <a:lnTo>
                                    <a:pt x="1176" y="2036"/>
                                  </a:lnTo>
                                  <a:lnTo>
                                    <a:pt x="1181" y="2041"/>
                                  </a:lnTo>
                                  <a:lnTo>
                                    <a:pt x="1181" y="2045"/>
                                  </a:lnTo>
                                  <a:lnTo>
                                    <a:pt x="1191" y="2055"/>
                                  </a:lnTo>
                                  <a:lnTo>
                                    <a:pt x="1191" y="2060"/>
                                  </a:lnTo>
                                  <a:lnTo>
                                    <a:pt x="1195" y="2065"/>
                                  </a:lnTo>
                                  <a:lnTo>
                                    <a:pt x="1195" y="2069"/>
                                  </a:lnTo>
                                  <a:lnTo>
                                    <a:pt x="1200" y="2074"/>
                                  </a:lnTo>
                                  <a:lnTo>
                                    <a:pt x="1200" y="2079"/>
                                  </a:lnTo>
                                  <a:lnTo>
                                    <a:pt x="1210" y="2089"/>
                                  </a:lnTo>
                                  <a:lnTo>
                                    <a:pt x="1210" y="2093"/>
                                  </a:lnTo>
                                  <a:lnTo>
                                    <a:pt x="1215" y="2098"/>
                                  </a:lnTo>
                                  <a:lnTo>
                                    <a:pt x="1215" y="2103"/>
                                  </a:lnTo>
                                  <a:lnTo>
                                    <a:pt x="1219" y="2108"/>
                                  </a:lnTo>
                                  <a:lnTo>
                                    <a:pt x="1219" y="2113"/>
                                  </a:lnTo>
                                  <a:lnTo>
                                    <a:pt x="1229" y="2122"/>
                                  </a:lnTo>
                                  <a:lnTo>
                                    <a:pt x="1229" y="2127"/>
                                  </a:lnTo>
                                  <a:lnTo>
                                    <a:pt x="1234" y="2132"/>
                                  </a:lnTo>
                                  <a:lnTo>
                                    <a:pt x="1234" y="2137"/>
                                  </a:lnTo>
                                  <a:lnTo>
                                    <a:pt x="1239" y="2141"/>
                                  </a:lnTo>
                                  <a:lnTo>
                                    <a:pt x="1239" y="2146"/>
                                  </a:lnTo>
                                  <a:lnTo>
                                    <a:pt x="1248" y="2156"/>
                                  </a:lnTo>
                                  <a:lnTo>
                                    <a:pt x="1248" y="2161"/>
                                  </a:lnTo>
                                  <a:lnTo>
                                    <a:pt x="1253" y="2165"/>
                                  </a:lnTo>
                                  <a:lnTo>
                                    <a:pt x="1253" y="2170"/>
                                  </a:lnTo>
                                  <a:lnTo>
                                    <a:pt x="1263" y="2180"/>
                                  </a:lnTo>
                                  <a:lnTo>
                                    <a:pt x="1263" y="2185"/>
                                  </a:lnTo>
                                  <a:lnTo>
                                    <a:pt x="1267" y="2189"/>
                                  </a:lnTo>
                                  <a:lnTo>
                                    <a:pt x="1267" y="2194"/>
                                  </a:lnTo>
                                  <a:lnTo>
                                    <a:pt x="1272" y="2199"/>
                                  </a:lnTo>
                                  <a:lnTo>
                                    <a:pt x="1272" y="2204"/>
                                  </a:lnTo>
                                  <a:lnTo>
                                    <a:pt x="1282" y="2213"/>
                                  </a:lnTo>
                                  <a:lnTo>
                                    <a:pt x="1282" y="2218"/>
                                  </a:lnTo>
                                  <a:lnTo>
                                    <a:pt x="1287" y="2223"/>
                                  </a:lnTo>
                                  <a:lnTo>
                                    <a:pt x="1287" y="2228"/>
                                  </a:lnTo>
                                  <a:lnTo>
                                    <a:pt x="1291" y="2233"/>
                                  </a:lnTo>
                                  <a:lnTo>
                                    <a:pt x="1291" y="2237"/>
                                  </a:lnTo>
                                  <a:lnTo>
                                    <a:pt x="1301" y="2247"/>
                                  </a:lnTo>
                                  <a:lnTo>
                                    <a:pt x="1301" y="2252"/>
                                  </a:lnTo>
                                  <a:lnTo>
                                    <a:pt x="1306" y="2257"/>
                                  </a:lnTo>
                                  <a:lnTo>
                                    <a:pt x="1306" y="2261"/>
                                  </a:lnTo>
                                  <a:lnTo>
                                    <a:pt x="1315" y="2271"/>
                                  </a:lnTo>
                                  <a:lnTo>
                                    <a:pt x="1315" y="2276"/>
                                  </a:lnTo>
                                  <a:lnTo>
                                    <a:pt x="1320" y="2281"/>
                                  </a:lnTo>
                                  <a:lnTo>
                                    <a:pt x="1320" y="2285"/>
                                  </a:lnTo>
                                  <a:lnTo>
                                    <a:pt x="1325" y="2290"/>
                                  </a:lnTo>
                                  <a:lnTo>
                                    <a:pt x="1325" y="2295"/>
                                  </a:lnTo>
                                  <a:lnTo>
                                    <a:pt x="1335" y="2305"/>
                                  </a:lnTo>
                                  <a:lnTo>
                                    <a:pt x="1335" y="2309"/>
                                  </a:lnTo>
                                  <a:lnTo>
                                    <a:pt x="1339" y="2314"/>
                                  </a:lnTo>
                                  <a:lnTo>
                                    <a:pt x="1339" y="2319"/>
                                  </a:lnTo>
                                  <a:lnTo>
                                    <a:pt x="1344" y="2324"/>
                                  </a:lnTo>
                                  <a:lnTo>
                                    <a:pt x="1344" y="2329"/>
                                  </a:lnTo>
                                  <a:lnTo>
                                    <a:pt x="1354" y="2338"/>
                                  </a:lnTo>
                                  <a:lnTo>
                                    <a:pt x="1354" y="2343"/>
                                  </a:lnTo>
                                  <a:lnTo>
                                    <a:pt x="1359" y="2348"/>
                                  </a:lnTo>
                                  <a:lnTo>
                                    <a:pt x="1359" y="2353"/>
                                  </a:lnTo>
                                  <a:lnTo>
                                    <a:pt x="1368" y="2362"/>
                                  </a:lnTo>
                                  <a:lnTo>
                                    <a:pt x="1368" y="2367"/>
                                  </a:lnTo>
                                  <a:lnTo>
                                    <a:pt x="1373" y="2372"/>
                                  </a:lnTo>
                                  <a:lnTo>
                                    <a:pt x="1373" y="2377"/>
                                  </a:lnTo>
                                  <a:lnTo>
                                    <a:pt x="1378" y="2381"/>
                                  </a:lnTo>
                                  <a:lnTo>
                                    <a:pt x="1378" y="2386"/>
                                  </a:lnTo>
                                  <a:lnTo>
                                    <a:pt x="1387" y="2396"/>
                                  </a:lnTo>
                                  <a:lnTo>
                                    <a:pt x="1387" y="2401"/>
                                  </a:lnTo>
                                  <a:lnTo>
                                    <a:pt x="1392" y="2405"/>
                                  </a:lnTo>
                                  <a:lnTo>
                                    <a:pt x="1392" y="2410"/>
                                  </a:lnTo>
                                  <a:lnTo>
                                    <a:pt x="1397" y="2415"/>
                                  </a:lnTo>
                                  <a:lnTo>
                                    <a:pt x="1397" y="2420"/>
                                  </a:lnTo>
                                  <a:lnTo>
                                    <a:pt x="1407" y="2429"/>
                                  </a:lnTo>
                                  <a:lnTo>
                                    <a:pt x="1407" y="2434"/>
                                  </a:lnTo>
                                  <a:lnTo>
                                    <a:pt x="1411" y="2439"/>
                                  </a:lnTo>
                                  <a:lnTo>
                                    <a:pt x="1411" y="2444"/>
                                  </a:lnTo>
                                  <a:lnTo>
                                    <a:pt x="1416" y="2449"/>
                                  </a:lnTo>
                                  <a:lnTo>
                                    <a:pt x="1416" y="2453"/>
                                  </a:lnTo>
                                  <a:lnTo>
                                    <a:pt x="1426" y="2463"/>
                                  </a:lnTo>
                                  <a:lnTo>
                                    <a:pt x="1426" y="2468"/>
                                  </a:lnTo>
                                  <a:lnTo>
                                    <a:pt x="1431" y="2473"/>
                                  </a:lnTo>
                                  <a:lnTo>
                                    <a:pt x="1431" y="2477"/>
                                  </a:lnTo>
                                  <a:lnTo>
                                    <a:pt x="1435" y="24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3"/>
                          <wps:cNvSpPr>
                            <a:spLocks/>
                          </wps:cNvSpPr>
                          <wps:spPr bwMode="auto">
                            <a:xfrm>
                              <a:off x="4325" y="1469"/>
                              <a:ext cx="1373" cy="2377"/>
                            </a:xfrm>
                            <a:custGeom>
                              <a:avLst/>
                              <a:gdLst>
                                <a:gd name="T0" fmla="*/ 19 w 1373"/>
                                <a:gd name="T1" fmla="*/ 34 h 2377"/>
                                <a:gd name="T2" fmla="*/ 43 w 1373"/>
                                <a:gd name="T3" fmla="*/ 72 h 2377"/>
                                <a:gd name="T4" fmla="*/ 62 w 1373"/>
                                <a:gd name="T5" fmla="*/ 111 h 2377"/>
                                <a:gd name="T6" fmla="*/ 91 w 1373"/>
                                <a:gd name="T7" fmla="*/ 154 h 2377"/>
                                <a:gd name="T8" fmla="*/ 110 w 1373"/>
                                <a:gd name="T9" fmla="*/ 192 h 2377"/>
                                <a:gd name="T10" fmla="*/ 134 w 1373"/>
                                <a:gd name="T11" fmla="*/ 231 h 2377"/>
                                <a:gd name="T12" fmla="*/ 154 w 1373"/>
                                <a:gd name="T13" fmla="*/ 269 h 2377"/>
                                <a:gd name="T14" fmla="*/ 182 w 1373"/>
                                <a:gd name="T15" fmla="*/ 312 h 2377"/>
                                <a:gd name="T16" fmla="*/ 202 w 1373"/>
                                <a:gd name="T17" fmla="*/ 351 h 2377"/>
                                <a:gd name="T18" fmla="*/ 226 w 1373"/>
                                <a:gd name="T19" fmla="*/ 389 h 2377"/>
                                <a:gd name="T20" fmla="*/ 250 w 1373"/>
                                <a:gd name="T21" fmla="*/ 432 h 2377"/>
                                <a:gd name="T22" fmla="*/ 274 w 1373"/>
                                <a:gd name="T23" fmla="*/ 471 h 2377"/>
                                <a:gd name="T24" fmla="*/ 293 w 1373"/>
                                <a:gd name="T25" fmla="*/ 509 h 2377"/>
                                <a:gd name="T26" fmla="*/ 322 w 1373"/>
                                <a:gd name="T27" fmla="*/ 552 h 2377"/>
                                <a:gd name="T28" fmla="*/ 341 w 1373"/>
                                <a:gd name="T29" fmla="*/ 591 h 2377"/>
                                <a:gd name="T30" fmla="*/ 365 w 1373"/>
                                <a:gd name="T31" fmla="*/ 629 h 2377"/>
                                <a:gd name="T32" fmla="*/ 384 w 1373"/>
                                <a:gd name="T33" fmla="*/ 668 h 2377"/>
                                <a:gd name="T34" fmla="*/ 413 w 1373"/>
                                <a:gd name="T35" fmla="*/ 711 h 2377"/>
                                <a:gd name="T36" fmla="*/ 432 w 1373"/>
                                <a:gd name="T37" fmla="*/ 749 h 2377"/>
                                <a:gd name="T38" fmla="*/ 456 w 1373"/>
                                <a:gd name="T39" fmla="*/ 788 h 2377"/>
                                <a:gd name="T40" fmla="*/ 480 w 1373"/>
                                <a:gd name="T41" fmla="*/ 831 h 2377"/>
                                <a:gd name="T42" fmla="*/ 504 w 1373"/>
                                <a:gd name="T43" fmla="*/ 869 h 2377"/>
                                <a:gd name="T44" fmla="*/ 523 w 1373"/>
                                <a:gd name="T45" fmla="*/ 908 h 2377"/>
                                <a:gd name="T46" fmla="*/ 552 w 1373"/>
                                <a:gd name="T47" fmla="*/ 951 h 2377"/>
                                <a:gd name="T48" fmla="*/ 571 w 1373"/>
                                <a:gd name="T49" fmla="*/ 989 h 2377"/>
                                <a:gd name="T50" fmla="*/ 595 w 1373"/>
                                <a:gd name="T51" fmla="*/ 1028 h 2377"/>
                                <a:gd name="T52" fmla="*/ 614 w 1373"/>
                                <a:gd name="T53" fmla="*/ 1066 h 2377"/>
                                <a:gd name="T54" fmla="*/ 643 w 1373"/>
                                <a:gd name="T55" fmla="*/ 1109 h 2377"/>
                                <a:gd name="T56" fmla="*/ 662 w 1373"/>
                                <a:gd name="T57" fmla="*/ 1148 h 2377"/>
                                <a:gd name="T58" fmla="*/ 686 w 1373"/>
                                <a:gd name="T59" fmla="*/ 1186 h 2377"/>
                                <a:gd name="T60" fmla="*/ 706 w 1373"/>
                                <a:gd name="T61" fmla="*/ 1225 h 2377"/>
                                <a:gd name="T62" fmla="*/ 734 w 1373"/>
                                <a:gd name="T63" fmla="*/ 1268 h 2377"/>
                                <a:gd name="T64" fmla="*/ 754 w 1373"/>
                                <a:gd name="T65" fmla="*/ 1306 h 2377"/>
                                <a:gd name="T66" fmla="*/ 782 w 1373"/>
                                <a:gd name="T67" fmla="*/ 1349 h 2377"/>
                                <a:gd name="T68" fmla="*/ 802 w 1373"/>
                                <a:gd name="T69" fmla="*/ 1388 h 2377"/>
                                <a:gd name="T70" fmla="*/ 826 w 1373"/>
                                <a:gd name="T71" fmla="*/ 1426 h 2377"/>
                                <a:gd name="T72" fmla="*/ 845 w 1373"/>
                                <a:gd name="T73" fmla="*/ 1465 h 2377"/>
                                <a:gd name="T74" fmla="*/ 874 w 1373"/>
                                <a:gd name="T75" fmla="*/ 1508 h 2377"/>
                                <a:gd name="T76" fmla="*/ 893 w 1373"/>
                                <a:gd name="T77" fmla="*/ 1546 h 2377"/>
                                <a:gd name="T78" fmla="*/ 917 w 1373"/>
                                <a:gd name="T79" fmla="*/ 1585 h 2377"/>
                                <a:gd name="T80" fmla="*/ 936 w 1373"/>
                                <a:gd name="T81" fmla="*/ 1623 h 2377"/>
                                <a:gd name="T82" fmla="*/ 965 w 1373"/>
                                <a:gd name="T83" fmla="*/ 1666 h 2377"/>
                                <a:gd name="T84" fmla="*/ 984 w 1373"/>
                                <a:gd name="T85" fmla="*/ 1705 h 2377"/>
                                <a:gd name="T86" fmla="*/ 1008 w 1373"/>
                                <a:gd name="T87" fmla="*/ 1743 h 2377"/>
                                <a:gd name="T88" fmla="*/ 1032 w 1373"/>
                                <a:gd name="T89" fmla="*/ 1786 h 2377"/>
                                <a:gd name="T90" fmla="*/ 1056 w 1373"/>
                                <a:gd name="T91" fmla="*/ 1825 h 2377"/>
                                <a:gd name="T92" fmla="*/ 1075 w 1373"/>
                                <a:gd name="T93" fmla="*/ 1863 h 2377"/>
                                <a:gd name="T94" fmla="*/ 1104 w 1373"/>
                                <a:gd name="T95" fmla="*/ 1906 h 2377"/>
                                <a:gd name="T96" fmla="*/ 1123 w 1373"/>
                                <a:gd name="T97" fmla="*/ 1945 h 2377"/>
                                <a:gd name="T98" fmla="*/ 1147 w 1373"/>
                                <a:gd name="T99" fmla="*/ 1983 h 2377"/>
                                <a:gd name="T100" fmla="*/ 1166 w 1373"/>
                                <a:gd name="T101" fmla="*/ 2022 h 2377"/>
                                <a:gd name="T102" fmla="*/ 1195 w 1373"/>
                                <a:gd name="T103" fmla="*/ 2065 h 2377"/>
                                <a:gd name="T104" fmla="*/ 1214 w 1373"/>
                                <a:gd name="T105" fmla="*/ 2103 h 2377"/>
                                <a:gd name="T106" fmla="*/ 1238 w 1373"/>
                                <a:gd name="T107" fmla="*/ 2142 h 2377"/>
                                <a:gd name="T108" fmla="*/ 1258 w 1373"/>
                                <a:gd name="T109" fmla="*/ 2180 h 2377"/>
                                <a:gd name="T110" fmla="*/ 1286 w 1373"/>
                                <a:gd name="T111" fmla="*/ 2223 h 2377"/>
                                <a:gd name="T112" fmla="*/ 1306 w 1373"/>
                                <a:gd name="T113" fmla="*/ 2262 h 2377"/>
                                <a:gd name="T114" fmla="*/ 1334 w 1373"/>
                                <a:gd name="T115" fmla="*/ 2305 h 2377"/>
                                <a:gd name="T116" fmla="*/ 1354 w 1373"/>
                                <a:gd name="T117" fmla="*/ 2343 h 2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73" h="2377">
                                  <a:moveTo>
                                    <a:pt x="0" y="0"/>
                                  </a:moveTo>
                                  <a:lnTo>
                                    <a:pt x="5" y="5"/>
                                  </a:lnTo>
                                  <a:lnTo>
                                    <a:pt x="5" y="10"/>
                                  </a:lnTo>
                                  <a:lnTo>
                                    <a:pt x="10" y="15"/>
                                  </a:lnTo>
                                  <a:lnTo>
                                    <a:pt x="10"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lnTo>
                                    <a:pt x="62" y="106"/>
                                  </a:lnTo>
                                  <a:lnTo>
                                    <a:pt x="62" y="111"/>
                                  </a:lnTo>
                                  <a:lnTo>
                                    <a:pt x="72" y="120"/>
                                  </a:lnTo>
                                  <a:lnTo>
                                    <a:pt x="72" y="125"/>
                                  </a:lnTo>
                                  <a:lnTo>
                                    <a:pt x="77" y="130"/>
                                  </a:lnTo>
                                  <a:lnTo>
                                    <a:pt x="77" y="135"/>
                                  </a:lnTo>
                                  <a:lnTo>
                                    <a:pt x="82" y="139"/>
                                  </a:lnTo>
                                  <a:lnTo>
                                    <a:pt x="82" y="144"/>
                                  </a:lnTo>
                                  <a:lnTo>
                                    <a:pt x="91" y="154"/>
                                  </a:lnTo>
                                  <a:lnTo>
                                    <a:pt x="91" y="159"/>
                                  </a:lnTo>
                                  <a:lnTo>
                                    <a:pt x="96" y="163"/>
                                  </a:lnTo>
                                  <a:lnTo>
                                    <a:pt x="96" y="168"/>
                                  </a:lnTo>
                                  <a:lnTo>
                                    <a:pt x="101" y="173"/>
                                  </a:lnTo>
                                  <a:lnTo>
                                    <a:pt x="101" y="178"/>
                                  </a:lnTo>
                                  <a:lnTo>
                                    <a:pt x="110" y="187"/>
                                  </a:lnTo>
                                  <a:lnTo>
                                    <a:pt x="110" y="192"/>
                                  </a:lnTo>
                                  <a:lnTo>
                                    <a:pt x="115" y="197"/>
                                  </a:lnTo>
                                  <a:lnTo>
                                    <a:pt x="115" y="202"/>
                                  </a:lnTo>
                                  <a:lnTo>
                                    <a:pt x="125" y="211"/>
                                  </a:lnTo>
                                  <a:lnTo>
                                    <a:pt x="125" y="216"/>
                                  </a:lnTo>
                                  <a:lnTo>
                                    <a:pt x="130" y="221"/>
                                  </a:lnTo>
                                  <a:lnTo>
                                    <a:pt x="130" y="226"/>
                                  </a:lnTo>
                                  <a:lnTo>
                                    <a:pt x="134" y="231"/>
                                  </a:lnTo>
                                  <a:lnTo>
                                    <a:pt x="134" y="235"/>
                                  </a:lnTo>
                                  <a:lnTo>
                                    <a:pt x="144" y="245"/>
                                  </a:lnTo>
                                  <a:lnTo>
                                    <a:pt x="144" y="250"/>
                                  </a:lnTo>
                                  <a:lnTo>
                                    <a:pt x="149" y="255"/>
                                  </a:lnTo>
                                  <a:lnTo>
                                    <a:pt x="149" y="259"/>
                                  </a:lnTo>
                                  <a:lnTo>
                                    <a:pt x="154" y="264"/>
                                  </a:lnTo>
                                  <a:lnTo>
                                    <a:pt x="154" y="269"/>
                                  </a:lnTo>
                                  <a:lnTo>
                                    <a:pt x="163" y="279"/>
                                  </a:lnTo>
                                  <a:lnTo>
                                    <a:pt x="163" y="283"/>
                                  </a:lnTo>
                                  <a:lnTo>
                                    <a:pt x="168" y="288"/>
                                  </a:lnTo>
                                  <a:lnTo>
                                    <a:pt x="168" y="293"/>
                                  </a:lnTo>
                                  <a:lnTo>
                                    <a:pt x="178" y="303"/>
                                  </a:lnTo>
                                  <a:lnTo>
                                    <a:pt x="178" y="307"/>
                                  </a:lnTo>
                                  <a:lnTo>
                                    <a:pt x="182" y="312"/>
                                  </a:lnTo>
                                  <a:lnTo>
                                    <a:pt x="182" y="317"/>
                                  </a:lnTo>
                                  <a:lnTo>
                                    <a:pt x="187" y="322"/>
                                  </a:lnTo>
                                  <a:lnTo>
                                    <a:pt x="187" y="327"/>
                                  </a:lnTo>
                                  <a:lnTo>
                                    <a:pt x="197" y="336"/>
                                  </a:lnTo>
                                  <a:lnTo>
                                    <a:pt x="197" y="341"/>
                                  </a:lnTo>
                                  <a:lnTo>
                                    <a:pt x="202" y="346"/>
                                  </a:lnTo>
                                  <a:lnTo>
                                    <a:pt x="202" y="351"/>
                                  </a:lnTo>
                                  <a:lnTo>
                                    <a:pt x="206" y="355"/>
                                  </a:lnTo>
                                  <a:lnTo>
                                    <a:pt x="206" y="360"/>
                                  </a:lnTo>
                                  <a:lnTo>
                                    <a:pt x="216" y="370"/>
                                  </a:lnTo>
                                  <a:lnTo>
                                    <a:pt x="216" y="375"/>
                                  </a:lnTo>
                                  <a:lnTo>
                                    <a:pt x="221" y="380"/>
                                  </a:lnTo>
                                  <a:lnTo>
                                    <a:pt x="221" y="384"/>
                                  </a:lnTo>
                                  <a:lnTo>
                                    <a:pt x="226" y="389"/>
                                  </a:lnTo>
                                  <a:lnTo>
                                    <a:pt x="226" y="394"/>
                                  </a:lnTo>
                                  <a:lnTo>
                                    <a:pt x="235" y="404"/>
                                  </a:lnTo>
                                  <a:lnTo>
                                    <a:pt x="235" y="408"/>
                                  </a:lnTo>
                                  <a:lnTo>
                                    <a:pt x="240" y="413"/>
                                  </a:lnTo>
                                  <a:lnTo>
                                    <a:pt x="240" y="418"/>
                                  </a:lnTo>
                                  <a:lnTo>
                                    <a:pt x="250" y="428"/>
                                  </a:lnTo>
                                  <a:lnTo>
                                    <a:pt x="250" y="432"/>
                                  </a:lnTo>
                                  <a:lnTo>
                                    <a:pt x="254" y="437"/>
                                  </a:lnTo>
                                  <a:lnTo>
                                    <a:pt x="254" y="442"/>
                                  </a:lnTo>
                                  <a:lnTo>
                                    <a:pt x="259" y="447"/>
                                  </a:lnTo>
                                  <a:lnTo>
                                    <a:pt x="259" y="452"/>
                                  </a:lnTo>
                                  <a:lnTo>
                                    <a:pt x="269" y="461"/>
                                  </a:lnTo>
                                  <a:lnTo>
                                    <a:pt x="269" y="466"/>
                                  </a:lnTo>
                                  <a:lnTo>
                                    <a:pt x="274" y="471"/>
                                  </a:lnTo>
                                  <a:lnTo>
                                    <a:pt x="274" y="476"/>
                                  </a:lnTo>
                                  <a:lnTo>
                                    <a:pt x="278" y="480"/>
                                  </a:lnTo>
                                  <a:lnTo>
                                    <a:pt x="278" y="485"/>
                                  </a:lnTo>
                                  <a:lnTo>
                                    <a:pt x="288" y="495"/>
                                  </a:lnTo>
                                  <a:lnTo>
                                    <a:pt x="288" y="500"/>
                                  </a:lnTo>
                                  <a:lnTo>
                                    <a:pt x="293" y="504"/>
                                  </a:lnTo>
                                  <a:lnTo>
                                    <a:pt x="293" y="509"/>
                                  </a:lnTo>
                                  <a:lnTo>
                                    <a:pt x="302" y="519"/>
                                  </a:lnTo>
                                  <a:lnTo>
                                    <a:pt x="302" y="524"/>
                                  </a:lnTo>
                                  <a:lnTo>
                                    <a:pt x="307" y="528"/>
                                  </a:lnTo>
                                  <a:lnTo>
                                    <a:pt x="307" y="533"/>
                                  </a:lnTo>
                                  <a:lnTo>
                                    <a:pt x="312" y="538"/>
                                  </a:lnTo>
                                  <a:lnTo>
                                    <a:pt x="312" y="543"/>
                                  </a:lnTo>
                                  <a:lnTo>
                                    <a:pt x="322" y="552"/>
                                  </a:lnTo>
                                  <a:lnTo>
                                    <a:pt x="322" y="557"/>
                                  </a:lnTo>
                                  <a:lnTo>
                                    <a:pt x="326" y="562"/>
                                  </a:lnTo>
                                  <a:lnTo>
                                    <a:pt x="326" y="567"/>
                                  </a:lnTo>
                                  <a:lnTo>
                                    <a:pt x="331" y="572"/>
                                  </a:lnTo>
                                  <a:lnTo>
                                    <a:pt x="331" y="576"/>
                                  </a:lnTo>
                                  <a:lnTo>
                                    <a:pt x="341" y="586"/>
                                  </a:lnTo>
                                  <a:lnTo>
                                    <a:pt x="341" y="591"/>
                                  </a:lnTo>
                                  <a:lnTo>
                                    <a:pt x="346" y="596"/>
                                  </a:lnTo>
                                  <a:lnTo>
                                    <a:pt x="346" y="600"/>
                                  </a:lnTo>
                                  <a:lnTo>
                                    <a:pt x="350" y="605"/>
                                  </a:lnTo>
                                  <a:lnTo>
                                    <a:pt x="350" y="610"/>
                                  </a:lnTo>
                                  <a:lnTo>
                                    <a:pt x="360" y="620"/>
                                  </a:lnTo>
                                  <a:lnTo>
                                    <a:pt x="360" y="624"/>
                                  </a:lnTo>
                                  <a:lnTo>
                                    <a:pt x="365" y="629"/>
                                  </a:lnTo>
                                  <a:lnTo>
                                    <a:pt x="365" y="634"/>
                                  </a:lnTo>
                                  <a:lnTo>
                                    <a:pt x="374" y="644"/>
                                  </a:lnTo>
                                  <a:lnTo>
                                    <a:pt x="374" y="648"/>
                                  </a:lnTo>
                                  <a:lnTo>
                                    <a:pt x="379" y="653"/>
                                  </a:lnTo>
                                  <a:lnTo>
                                    <a:pt x="379" y="658"/>
                                  </a:lnTo>
                                  <a:lnTo>
                                    <a:pt x="384" y="663"/>
                                  </a:lnTo>
                                  <a:lnTo>
                                    <a:pt x="384" y="668"/>
                                  </a:lnTo>
                                  <a:lnTo>
                                    <a:pt x="394" y="677"/>
                                  </a:lnTo>
                                  <a:lnTo>
                                    <a:pt x="394" y="682"/>
                                  </a:lnTo>
                                  <a:lnTo>
                                    <a:pt x="398" y="687"/>
                                  </a:lnTo>
                                  <a:lnTo>
                                    <a:pt x="398" y="692"/>
                                  </a:lnTo>
                                  <a:lnTo>
                                    <a:pt x="403" y="696"/>
                                  </a:lnTo>
                                  <a:lnTo>
                                    <a:pt x="403" y="701"/>
                                  </a:lnTo>
                                  <a:lnTo>
                                    <a:pt x="413" y="711"/>
                                  </a:lnTo>
                                  <a:lnTo>
                                    <a:pt x="413" y="716"/>
                                  </a:lnTo>
                                  <a:lnTo>
                                    <a:pt x="418" y="720"/>
                                  </a:lnTo>
                                  <a:lnTo>
                                    <a:pt x="418" y="725"/>
                                  </a:lnTo>
                                  <a:lnTo>
                                    <a:pt x="427" y="735"/>
                                  </a:lnTo>
                                  <a:lnTo>
                                    <a:pt x="427" y="740"/>
                                  </a:lnTo>
                                  <a:lnTo>
                                    <a:pt x="432" y="744"/>
                                  </a:lnTo>
                                  <a:lnTo>
                                    <a:pt x="432" y="749"/>
                                  </a:lnTo>
                                  <a:lnTo>
                                    <a:pt x="437" y="754"/>
                                  </a:lnTo>
                                  <a:lnTo>
                                    <a:pt x="437" y="759"/>
                                  </a:lnTo>
                                  <a:lnTo>
                                    <a:pt x="446" y="768"/>
                                  </a:lnTo>
                                  <a:lnTo>
                                    <a:pt x="446" y="773"/>
                                  </a:lnTo>
                                  <a:lnTo>
                                    <a:pt x="451" y="778"/>
                                  </a:lnTo>
                                  <a:lnTo>
                                    <a:pt x="451" y="783"/>
                                  </a:lnTo>
                                  <a:lnTo>
                                    <a:pt x="456" y="788"/>
                                  </a:lnTo>
                                  <a:lnTo>
                                    <a:pt x="456" y="792"/>
                                  </a:lnTo>
                                  <a:lnTo>
                                    <a:pt x="466" y="802"/>
                                  </a:lnTo>
                                  <a:lnTo>
                                    <a:pt x="466" y="807"/>
                                  </a:lnTo>
                                  <a:lnTo>
                                    <a:pt x="470" y="812"/>
                                  </a:lnTo>
                                  <a:lnTo>
                                    <a:pt x="470" y="816"/>
                                  </a:lnTo>
                                  <a:lnTo>
                                    <a:pt x="480" y="826"/>
                                  </a:lnTo>
                                  <a:lnTo>
                                    <a:pt x="480" y="831"/>
                                  </a:lnTo>
                                  <a:lnTo>
                                    <a:pt x="485" y="836"/>
                                  </a:lnTo>
                                  <a:lnTo>
                                    <a:pt x="485" y="840"/>
                                  </a:lnTo>
                                  <a:lnTo>
                                    <a:pt x="490" y="845"/>
                                  </a:lnTo>
                                  <a:lnTo>
                                    <a:pt x="490" y="850"/>
                                  </a:lnTo>
                                  <a:lnTo>
                                    <a:pt x="499" y="860"/>
                                  </a:lnTo>
                                  <a:lnTo>
                                    <a:pt x="499" y="864"/>
                                  </a:lnTo>
                                  <a:lnTo>
                                    <a:pt x="504" y="869"/>
                                  </a:lnTo>
                                  <a:lnTo>
                                    <a:pt x="504" y="874"/>
                                  </a:lnTo>
                                  <a:lnTo>
                                    <a:pt x="509" y="879"/>
                                  </a:lnTo>
                                  <a:lnTo>
                                    <a:pt x="509" y="884"/>
                                  </a:lnTo>
                                  <a:lnTo>
                                    <a:pt x="518" y="893"/>
                                  </a:lnTo>
                                  <a:lnTo>
                                    <a:pt x="518" y="898"/>
                                  </a:lnTo>
                                  <a:lnTo>
                                    <a:pt x="523" y="903"/>
                                  </a:lnTo>
                                  <a:lnTo>
                                    <a:pt x="523" y="908"/>
                                  </a:lnTo>
                                  <a:lnTo>
                                    <a:pt x="528" y="912"/>
                                  </a:lnTo>
                                  <a:lnTo>
                                    <a:pt x="528" y="917"/>
                                  </a:lnTo>
                                  <a:lnTo>
                                    <a:pt x="538" y="927"/>
                                  </a:lnTo>
                                  <a:lnTo>
                                    <a:pt x="538" y="932"/>
                                  </a:lnTo>
                                  <a:lnTo>
                                    <a:pt x="542" y="936"/>
                                  </a:lnTo>
                                  <a:lnTo>
                                    <a:pt x="542" y="941"/>
                                  </a:lnTo>
                                  <a:lnTo>
                                    <a:pt x="552" y="951"/>
                                  </a:lnTo>
                                  <a:lnTo>
                                    <a:pt x="552" y="956"/>
                                  </a:lnTo>
                                  <a:lnTo>
                                    <a:pt x="557" y="960"/>
                                  </a:lnTo>
                                  <a:lnTo>
                                    <a:pt x="557" y="965"/>
                                  </a:lnTo>
                                  <a:lnTo>
                                    <a:pt x="562" y="970"/>
                                  </a:lnTo>
                                  <a:lnTo>
                                    <a:pt x="562" y="975"/>
                                  </a:lnTo>
                                  <a:lnTo>
                                    <a:pt x="571" y="984"/>
                                  </a:lnTo>
                                  <a:lnTo>
                                    <a:pt x="571" y="989"/>
                                  </a:lnTo>
                                  <a:lnTo>
                                    <a:pt x="576" y="994"/>
                                  </a:lnTo>
                                  <a:lnTo>
                                    <a:pt x="576" y="999"/>
                                  </a:lnTo>
                                  <a:lnTo>
                                    <a:pt x="581" y="1004"/>
                                  </a:lnTo>
                                  <a:lnTo>
                                    <a:pt x="581" y="1008"/>
                                  </a:lnTo>
                                  <a:lnTo>
                                    <a:pt x="590" y="1018"/>
                                  </a:lnTo>
                                  <a:lnTo>
                                    <a:pt x="590" y="1023"/>
                                  </a:lnTo>
                                  <a:lnTo>
                                    <a:pt x="595" y="1028"/>
                                  </a:lnTo>
                                  <a:lnTo>
                                    <a:pt x="595" y="1032"/>
                                  </a:lnTo>
                                  <a:lnTo>
                                    <a:pt x="605" y="1042"/>
                                  </a:lnTo>
                                  <a:lnTo>
                                    <a:pt x="605" y="1047"/>
                                  </a:lnTo>
                                  <a:lnTo>
                                    <a:pt x="610" y="1052"/>
                                  </a:lnTo>
                                  <a:lnTo>
                                    <a:pt x="610" y="1056"/>
                                  </a:lnTo>
                                  <a:lnTo>
                                    <a:pt x="614" y="1061"/>
                                  </a:lnTo>
                                  <a:lnTo>
                                    <a:pt x="614" y="1066"/>
                                  </a:lnTo>
                                  <a:lnTo>
                                    <a:pt x="624" y="1076"/>
                                  </a:lnTo>
                                  <a:lnTo>
                                    <a:pt x="624" y="1080"/>
                                  </a:lnTo>
                                  <a:lnTo>
                                    <a:pt x="629" y="1085"/>
                                  </a:lnTo>
                                  <a:lnTo>
                                    <a:pt x="629" y="1090"/>
                                  </a:lnTo>
                                  <a:lnTo>
                                    <a:pt x="634" y="1095"/>
                                  </a:lnTo>
                                  <a:lnTo>
                                    <a:pt x="634" y="1100"/>
                                  </a:lnTo>
                                  <a:lnTo>
                                    <a:pt x="643" y="1109"/>
                                  </a:lnTo>
                                  <a:lnTo>
                                    <a:pt x="643" y="1114"/>
                                  </a:lnTo>
                                  <a:lnTo>
                                    <a:pt x="648" y="1119"/>
                                  </a:lnTo>
                                  <a:lnTo>
                                    <a:pt x="648" y="1124"/>
                                  </a:lnTo>
                                  <a:lnTo>
                                    <a:pt x="653" y="1129"/>
                                  </a:lnTo>
                                  <a:lnTo>
                                    <a:pt x="653" y="1133"/>
                                  </a:lnTo>
                                  <a:lnTo>
                                    <a:pt x="662" y="1143"/>
                                  </a:lnTo>
                                  <a:lnTo>
                                    <a:pt x="662" y="1148"/>
                                  </a:lnTo>
                                  <a:lnTo>
                                    <a:pt x="667" y="1153"/>
                                  </a:lnTo>
                                  <a:lnTo>
                                    <a:pt x="667" y="1157"/>
                                  </a:lnTo>
                                  <a:lnTo>
                                    <a:pt x="677" y="1167"/>
                                  </a:lnTo>
                                  <a:lnTo>
                                    <a:pt x="677" y="1172"/>
                                  </a:lnTo>
                                  <a:lnTo>
                                    <a:pt x="682" y="1177"/>
                                  </a:lnTo>
                                  <a:lnTo>
                                    <a:pt x="682" y="1181"/>
                                  </a:lnTo>
                                  <a:lnTo>
                                    <a:pt x="686" y="1186"/>
                                  </a:lnTo>
                                  <a:lnTo>
                                    <a:pt x="686" y="1191"/>
                                  </a:lnTo>
                                  <a:lnTo>
                                    <a:pt x="696" y="1201"/>
                                  </a:lnTo>
                                  <a:lnTo>
                                    <a:pt x="696" y="1205"/>
                                  </a:lnTo>
                                  <a:lnTo>
                                    <a:pt x="701" y="1210"/>
                                  </a:lnTo>
                                  <a:lnTo>
                                    <a:pt x="701" y="1215"/>
                                  </a:lnTo>
                                  <a:lnTo>
                                    <a:pt x="706" y="1220"/>
                                  </a:lnTo>
                                  <a:lnTo>
                                    <a:pt x="706" y="1225"/>
                                  </a:lnTo>
                                  <a:lnTo>
                                    <a:pt x="715" y="1234"/>
                                  </a:lnTo>
                                  <a:lnTo>
                                    <a:pt x="715" y="1239"/>
                                  </a:lnTo>
                                  <a:lnTo>
                                    <a:pt x="720" y="1244"/>
                                  </a:lnTo>
                                  <a:lnTo>
                                    <a:pt x="720" y="1249"/>
                                  </a:lnTo>
                                  <a:lnTo>
                                    <a:pt x="730" y="1258"/>
                                  </a:lnTo>
                                  <a:lnTo>
                                    <a:pt x="730" y="1263"/>
                                  </a:lnTo>
                                  <a:lnTo>
                                    <a:pt x="734" y="1268"/>
                                  </a:lnTo>
                                  <a:lnTo>
                                    <a:pt x="734" y="1273"/>
                                  </a:lnTo>
                                  <a:lnTo>
                                    <a:pt x="739" y="1277"/>
                                  </a:lnTo>
                                  <a:lnTo>
                                    <a:pt x="739" y="1282"/>
                                  </a:lnTo>
                                  <a:lnTo>
                                    <a:pt x="749" y="1292"/>
                                  </a:lnTo>
                                  <a:lnTo>
                                    <a:pt x="749" y="1297"/>
                                  </a:lnTo>
                                  <a:lnTo>
                                    <a:pt x="754" y="1301"/>
                                  </a:lnTo>
                                  <a:lnTo>
                                    <a:pt x="754" y="1306"/>
                                  </a:lnTo>
                                  <a:lnTo>
                                    <a:pt x="758" y="1311"/>
                                  </a:lnTo>
                                  <a:lnTo>
                                    <a:pt x="758" y="1316"/>
                                  </a:lnTo>
                                  <a:lnTo>
                                    <a:pt x="768" y="1325"/>
                                  </a:lnTo>
                                  <a:lnTo>
                                    <a:pt x="768" y="1330"/>
                                  </a:lnTo>
                                  <a:lnTo>
                                    <a:pt x="773" y="1335"/>
                                  </a:lnTo>
                                  <a:lnTo>
                                    <a:pt x="773" y="1340"/>
                                  </a:lnTo>
                                  <a:lnTo>
                                    <a:pt x="782" y="1349"/>
                                  </a:lnTo>
                                  <a:lnTo>
                                    <a:pt x="782" y="1354"/>
                                  </a:lnTo>
                                  <a:lnTo>
                                    <a:pt x="787" y="1359"/>
                                  </a:lnTo>
                                  <a:lnTo>
                                    <a:pt x="787" y="1364"/>
                                  </a:lnTo>
                                  <a:lnTo>
                                    <a:pt x="792" y="1369"/>
                                  </a:lnTo>
                                  <a:lnTo>
                                    <a:pt x="792" y="1373"/>
                                  </a:lnTo>
                                  <a:lnTo>
                                    <a:pt x="802" y="1383"/>
                                  </a:lnTo>
                                  <a:lnTo>
                                    <a:pt x="802" y="1388"/>
                                  </a:lnTo>
                                  <a:lnTo>
                                    <a:pt x="806" y="1393"/>
                                  </a:lnTo>
                                  <a:lnTo>
                                    <a:pt x="806" y="1397"/>
                                  </a:lnTo>
                                  <a:lnTo>
                                    <a:pt x="811" y="1402"/>
                                  </a:lnTo>
                                  <a:lnTo>
                                    <a:pt x="811" y="1407"/>
                                  </a:lnTo>
                                  <a:lnTo>
                                    <a:pt x="821" y="1417"/>
                                  </a:lnTo>
                                  <a:lnTo>
                                    <a:pt x="821" y="1421"/>
                                  </a:lnTo>
                                  <a:lnTo>
                                    <a:pt x="826" y="1426"/>
                                  </a:lnTo>
                                  <a:lnTo>
                                    <a:pt x="826" y="1431"/>
                                  </a:lnTo>
                                  <a:lnTo>
                                    <a:pt x="830" y="1436"/>
                                  </a:lnTo>
                                  <a:lnTo>
                                    <a:pt x="830" y="1441"/>
                                  </a:lnTo>
                                  <a:lnTo>
                                    <a:pt x="840" y="1450"/>
                                  </a:lnTo>
                                  <a:lnTo>
                                    <a:pt x="840" y="1455"/>
                                  </a:lnTo>
                                  <a:lnTo>
                                    <a:pt x="845" y="1460"/>
                                  </a:lnTo>
                                  <a:lnTo>
                                    <a:pt x="845" y="1465"/>
                                  </a:lnTo>
                                  <a:lnTo>
                                    <a:pt x="854" y="1474"/>
                                  </a:lnTo>
                                  <a:lnTo>
                                    <a:pt x="854" y="1479"/>
                                  </a:lnTo>
                                  <a:lnTo>
                                    <a:pt x="859" y="1484"/>
                                  </a:lnTo>
                                  <a:lnTo>
                                    <a:pt x="859" y="1489"/>
                                  </a:lnTo>
                                  <a:lnTo>
                                    <a:pt x="864" y="1493"/>
                                  </a:lnTo>
                                  <a:lnTo>
                                    <a:pt x="864" y="1498"/>
                                  </a:lnTo>
                                  <a:lnTo>
                                    <a:pt x="874" y="1508"/>
                                  </a:lnTo>
                                  <a:lnTo>
                                    <a:pt x="874" y="1513"/>
                                  </a:lnTo>
                                  <a:lnTo>
                                    <a:pt x="878" y="1517"/>
                                  </a:lnTo>
                                  <a:lnTo>
                                    <a:pt x="878" y="1522"/>
                                  </a:lnTo>
                                  <a:lnTo>
                                    <a:pt x="883" y="1527"/>
                                  </a:lnTo>
                                  <a:lnTo>
                                    <a:pt x="883" y="1532"/>
                                  </a:lnTo>
                                  <a:lnTo>
                                    <a:pt x="893" y="1541"/>
                                  </a:lnTo>
                                  <a:lnTo>
                                    <a:pt x="893" y="1546"/>
                                  </a:lnTo>
                                  <a:lnTo>
                                    <a:pt x="898" y="1551"/>
                                  </a:lnTo>
                                  <a:lnTo>
                                    <a:pt x="898" y="1556"/>
                                  </a:lnTo>
                                  <a:lnTo>
                                    <a:pt x="907" y="1565"/>
                                  </a:lnTo>
                                  <a:lnTo>
                                    <a:pt x="907" y="1570"/>
                                  </a:lnTo>
                                  <a:lnTo>
                                    <a:pt x="912" y="1575"/>
                                  </a:lnTo>
                                  <a:lnTo>
                                    <a:pt x="912" y="1580"/>
                                  </a:lnTo>
                                  <a:lnTo>
                                    <a:pt x="917" y="1585"/>
                                  </a:lnTo>
                                  <a:lnTo>
                                    <a:pt x="917" y="1589"/>
                                  </a:lnTo>
                                  <a:lnTo>
                                    <a:pt x="926" y="1599"/>
                                  </a:lnTo>
                                  <a:lnTo>
                                    <a:pt x="926" y="1604"/>
                                  </a:lnTo>
                                  <a:lnTo>
                                    <a:pt x="931" y="1609"/>
                                  </a:lnTo>
                                  <a:lnTo>
                                    <a:pt x="931" y="1613"/>
                                  </a:lnTo>
                                  <a:lnTo>
                                    <a:pt x="936" y="1618"/>
                                  </a:lnTo>
                                  <a:lnTo>
                                    <a:pt x="936" y="1623"/>
                                  </a:lnTo>
                                  <a:lnTo>
                                    <a:pt x="946" y="1633"/>
                                  </a:lnTo>
                                  <a:lnTo>
                                    <a:pt x="946" y="1637"/>
                                  </a:lnTo>
                                  <a:lnTo>
                                    <a:pt x="950" y="1642"/>
                                  </a:lnTo>
                                  <a:lnTo>
                                    <a:pt x="950" y="1647"/>
                                  </a:lnTo>
                                  <a:lnTo>
                                    <a:pt x="955" y="1652"/>
                                  </a:lnTo>
                                  <a:lnTo>
                                    <a:pt x="955" y="1657"/>
                                  </a:lnTo>
                                  <a:lnTo>
                                    <a:pt x="965" y="1666"/>
                                  </a:lnTo>
                                  <a:lnTo>
                                    <a:pt x="965" y="1671"/>
                                  </a:lnTo>
                                  <a:lnTo>
                                    <a:pt x="970" y="1676"/>
                                  </a:lnTo>
                                  <a:lnTo>
                                    <a:pt x="970" y="1681"/>
                                  </a:lnTo>
                                  <a:lnTo>
                                    <a:pt x="979" y="1690"/>
                                  </a:lnTo>
                                  <a:lnTo>
                                    <a:pt x="979" y="1695"/>
                                  </a:lnTo>
                                  <a:lnTo>
                                    <a:pt x="984" y="1700"/>
                                  </a:lnTo>
                                  <a:lnTo>
                                    <a:pt x="984" y="1705"/>
                                  </a:lnTo>
                                  <a:lnTo>
                                    <a:pt x="989" y="1709"/>
                                  </a:lnTo>
                                  <a:lnTo>
                                    <a:pt x="989" y="1714"/>
                                  </a:lnTo>
                                  <a:lnTo>
                                    <a:pt x="998" y="1724"/>
                                  </a:lnTo>
                                  <a:lnTo>
                                    <a:pt x="998" y="1729"/>
                                  </a:lnTo>
                                  <a:lnTo>
                                    <a:pt x="1003" y="1733"/>
                                  </a:lnTo>
                                  <a:lnTo>
                                    <a:pt x="1003" y="1738"/>
                                  </a:lnTo>
                                  <a:lnTo>
                                    <a:pt x="1008" y="1743"/>
                                  </a:lnTo>
                                  <a:lnTo>
                                    <a:pt x="1008" y="1748"/>
                                  </a:lnTo>
                                  <a:lnTo>
                                    <a:pt x="1018" y="1757"/>
                                  </a:lnTo>
                                  <a:lnTo>
                                    <a:pt x="1018" y="1762"/>
                                  </a:lnTo>
                                  <a:lnTo>
                                    <a:pt x="1022" y="1767"/>
                                  </a:lnTo>
                                  <a:lnTo>
                                    <a:pt x="1022" y="1772"/>
                                  </a:lnTo>
                                  <a:lnTo>
                                    <a:pt x="1032" y="1781"/>
                                  </a:lnTo>
                                  <a:lnTo>
                                    <a:pt x="1032" y="1786"/>
                                  </a:lnTo>
                                  <a:lnTo>
                                    <a:pt x="1037" y="1791"/>
                                  </a:lnTo>
                                  <a:lnTo>
                                    <a:pt x="1037" y="1796"/>
                                  </a:lnTo>
                                  <a:lnTo>
                                    <a:pt x="1042" y="1801"/>
                                  </a:lnTo>
                                  <a:lnTo>
                                    <a:pt x="1042" y="1805"/>
                                  </a:lnTo>
                                  <a:lnTo>
                                    <a:pt x="1051" y="1815"/>
                                  </a:lnTo>
                                  <a:lnTo>
                                    <a:pt x="1051" y="1820"/>
                                  </a:lnTo>
                                  <a:lnTo>
                                    <a:pt x="1056" y="1825"/>
                                  </a:lnTo>
                                  <a:lnTo>
                                    <a:pt x="1056" y="1829"/>
                                  </a:lnTo>
                                  <a:lnTo>
                                    <a:pt x="1061" y="1834"/>
                                  </a:lnTo>
                                  <a:lnTo>
                                    <a:pt x="1061" y="1839"/>
                                  </a:lnTo>
                                  <a:lnTo>
                                    <a:pt x="1070" y="1849"/>
                                  </a:lnTo>
                                  <a:lnTo>
                                    <a:pt x="1070" y="1854"/>
                                  </a:lnTo>
                                  <a:lnTo>
                                    <a:pt x="1075" y="1858"/>
                                  </a:lnTo>
                                  <a:lnTo>
                                    <a:pt x="1075" y="1863"/>
                                  </a:lnTo>
                                  <a:lnTo>
                                    <a:pt x="1085" y="1873"/>
                                  </a:lnTo>
                                  <a:lnTo>
                                    <a:pt x="1085" y="1878"/>
                                  </a:lnTo>
                                  <a:lnTo>
                                    <a:pt x="1090" y="1882"/>
                                  </a:lnTo>
                                  <a:lnTo>
                                    <a:pt x="1090" y="1887"/>
                                  </a:lnTo>
                                  <a:lnTo>
                                    <a:pt x="1094" y="1892"/>
                                  </a:lnTo>
                                  <a:lnTo>
                                    <a:pt x="1094" y="1897"/>
                                  </a:lnTo>
                                  <a:lnTo>
                                    <a:pt x="1104" y="1906"/>
                                  </a:lnTo>
                                  <a:lnTo>
                                    <a:pt x="1104" y="1911"/>
                                  </a:lnTo>
                                  <a:lnTo>
                                    <a:pt x="1109" y="1916"/>
                                  </a:lnTo>
                                  <a:lnTo>
                                    <a:pt x="1109" y="1921"/>
                                  </a:lnTo>
                                  <a:lnTo>
                                    <a:pt x="1114" y="1926"/>
                                  </a:lnTo>
                                  <a:lnTo>
                                    <a:pt x="1114" y="1930"/>
                                  </a:lnTo>
                                  <a:lnTo>
                                    <a:pt x="1123" y="1940"/>
                                  </a:lnTo>
                                  <a:lnTo>
                                    <a:pt x="1123" y="1945"/>
                                  </a:lnTo>
                                  <a:lnTo>
                                    <a:pt x="1128" y="1950"/>
                                  </a:lnTo>
                                  <a:lnTo>
                                    <a:pt x="1128" y="1954"/>
                                  </a:lnTo>
                                  <a:lnTo>
                                    <a:pt x="1133" y="1959"/>
                                  </a:lnTo>
                                  <a:lnTo>
                                    <a:pt x="1133" y="1964"/>
                                  </a:lnTo>
                                  <a:lnTo>
                                    <a:pt x="1142" y="1974"/>
                                  </a:lnTo>
                                  <a:lnTo>
                                    <a:pt x="1142" y="1978"/>
                                  </a:lnTo>
                                  <a:lnTo>
                                    <a:pt x="1147" y="1983"/>
                                  </a:lnTo>
                                  <a:lnTo>
                                    <a:pt x="1147" y="1988"/>
                                  </a:lnTo>
                                  <a:lnTo>
                                    <a:pt x="1157" y="1998"/>
                                  </a:lnTo>
                                  <a:lnTo>
                                    <a:pt x="1157" y="2002"/>
                                  </a:lnTo>
                                  <a:lnTo>
                                    <a:pt x="1162" y="2007"/>
                                  </a:lnTo>
                                  <a:lnTo>
                                    <a:pt x="1162" y="2012"/>
                                  </a:lnTo>
                                  <a:lnTo>
                                    <a:pt x="1166" y="2017"/>
                                  </a:lnTo>
                                  <a:lnTo>
                                    <a:pt x="1166" y="2022"/>
                                  </a:lnTo>
                                  <a:lnTo>
                                    <a:pt x="1176" y="2031"/>
                                  </a:lnTo>
                                  <a:lnTo>
                                    <a:pt x="1176" y="2036"/>
                                  </a:lnTo>
                                  <a:lnTo>
                                    <a:pt x="1181" y="2041"/>
                                  </a:lnTo>
                                  <a:lnTo>
                                    <a:pt x="1181" y="2046"/>
                                  </a:lnTo>
                                  <a:lnTo>
                                    <a:pt x="1186" y="2050"/>
                                  </a:lnTo>
                                  <a:lnTo>
                                    <a:pt x="1186" y="2055"/>
                                  </a:lnTo>
                                  <a:lnTo>
                                    <a:pt x="1195" y="2065"/>
                                  </a:lnTo>
                                  <a:lnTo>
                                    <a:pt x="1195" y="2070"/>
                                  </a:lnTo>
                                  <a:lnTo>
                                    <a:pt x="1200" y="2074"/>
                                  </a:lnTo>
                                  <a:lnTo>
                                    <a:pt x="1200" y="2079"/>
                                  </a:lnTo>
                                  <a:lnTo>
                                    <a:pt x="1210" y="2089"/>
                                  </a:lnTo>
                                  <a:lnTo>
                                    <a:pt x="1210" y="2094"/>
                                  </a:lnTo>
                                  <a:lnTo>
                                    <a:pt x="1214" y="2098"/>
                                  </a:lnTo>
                                  <a:lnTo>
                                    <a:pt x="1214" y="2103"/>
                                  </a:lnTo>
                                  <a:lnTo>
                                    <a:pt x="1219" y="2108"/>
                                  </a:lnTo>
                                  <a:lnTo>
                                    <a:pt x="1219" y="2113"/>
                                  </a:lnTo>
                                  <a:lnTo>
                                    <a:pt x="1229" y="2122"/>
                                  </a:lnTo>
                                  <a:lnTo>
                                    <a:pt x="1229" y="2127"/>
                                  </a:lnTo>
                                  <a:lnTo>
                                    <a:pt x="1234" y="2132"/>
                                  </a:lnTo>
                                  <a:lnTo>
                                    <a:pt x="1234" y="2137"/>
                                  </a:lnTo>
                                  <a:lnTo>
                                    <a:pt x="1238" y="2142"/>
                                  </a:lnTo>
                                  <a:lnTo>
                                    <a:pt x="1238" y="2146"/>
                                  </a:lnTo>
                                  <a:lnTo>
                                    <a:pt x="1248" y="2156"/>
                                  </a:lnTo>
                                  <a:lnTo>
                                    <a:pt x="1248" y="2161"/>
                                  </a:lnTo>
                                  <a:lnTo>
                                    <a:pt x="1253" y="2166"/>
                                  </a:lnTo>
                                  <a:lnTo>
                                    <a:pt x="1253" y="2170"/>
                                  </a:lnTo>
                                  <a:lnTo>
                                    <a:pt x="1258" y="2175"/>
                                  </a:lnTo>
                                  <a:lnTo>
                                    <a:pt x="1258" y="2180"/>
                                  </a:lnTo>
                                  <a:lnTo>
                                    <a:pt x="1267" y="2190"/>
                                  </a:lnTo>
                                  <a:lnTo>
                                    <a:pt x="1267" y="2194"/>
                                  </a:lnTo>
                                  <a:lnTo>
                                    <a:pt x="1272" y="2199"/>
                                  </a:lnTo>
                                  <a:lnTo>
                                    <a:pt x="1272" y="2204"/>
                                  </a:lnTo>
                                  <a:lnTo>
                                    <a:pt x="1282" y="2214"/>
                                  </a:lnTo>
                                  <a:lnTo>
                                    <a:pt x="1282" y="2218"/>
                                  </a:lnTo>
                                  <a:lnTo>
                                    <a:pt x="1286" y="2223"/>
                                  </a:lnTo>
                                  <a:lnTo>
                                    <a:pt x="1286" y="2228"/>
                                  </a:lnTo>
                                  <a:lnTo>
                                    <a:pt x="1291" y="2233"/>
                                  </a:lnTo>
                                  <a:lnTo>
                                    <a:pt x="1291" y="2238"/>
                                  </a:lnTo>
                                  <a:lnTo>
                                    <a:pt x="1301" y="2247"/>
                                  </a:lnTo>
                                  <a:lnTo>
                                    <a:pt x="1301" y="2252"/>
                                  </a:lnTo>
                                  <a:lnTo>
                                    <a:pt x="1306" y="2257"/>
                                  </a:lnTo>
                                  <a:lnTo>
                                    <a:pt x="1306" y="2262"/>
                                  </a:lnTo>
                                  <a:lnTo>
                                    <a:pt x="1310" y="2266"/>
                                  </a:lnTo>
                                  <a:lnTo>
                                    <a:pt x="1310" y="2271"/>
                                  </a:lnTo>
                                  <a:lnTo>
                                    <a:pt x="1320" y="2281"/>
                                  </a:lnTo>
                                  <a:lnTo>
                                    <a:pt x="1320" y="2286"/>
                                  </a:lnTo>
                                  <a:lnTo>
                                    <a:pt x="1325" y="2290"/>
                                  </a:lnTo>
                                  <a:lnTo>
                                    <a:pt x="1325" y="2295"/>
                                  </a:lnTo>
                                  <a:lnTo>
                                    <a:pt x="1334" y="2305"/>
                                  </a:lnTo>
                                  <a:lnTo>
                                    <a:pt x="1334" y="2310"/>
                                  </a:lnTo>
                                  <a:lnTo>
                                    <a:pt x="1339" y="2314"/>
                                  </a:lnTo>
                                  <a:lnTo>
                                    <a:pt x="1339" y="2319"/>
                                  </a:lnTo>
                                  <a:lnTo>
                                    <a:pt x="1344" y="2324"/>
                                  </a:lnTo>
                                  <a:lnTo>
                                    <a:pt x="1344" y="2329"/>
                                  </a:lnTo>
                                  <a:lnTo>
                                    <a:pt x="1354" y="2338"/>
                                  </a:lnTo>
                                  <a:lnTo>
                                    <a:pt x="1354" y="2343"/>
                                  </a:lnTo>
                                  <a:lnTo>
                                    <a:pt x="1358" y="2348"/>
                                  </a:lnTo>
                                  <a:lnTo>
                                    <a:pt x="1358" y="2353"/>
                                  </a:lnTo>
                                  <a:lnTo>
                                    <a:pt x="1363" y="2358"/>
                                  </a:lnTo>
                                  <a:lnTo>
                                    <a:pt x="1363" y="2362"/>
                                  </a:lnTo>
                                  <a:lnTo>
                                    <a:pt x="1373" y="2372"/>
                                  </a:lnTo>
                                  <a:lnTo>
                                    <a:pt x="1373" y="23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4"/>
                          <wps:cNvSpPr>
                            <a:spLocks/>
                          </wps:cNvSpPr>
                          <wps:spPr bwMode="auto">
                            <a:xfrm>
                              <a:off x="5712" y="3865"/>
                              <a:ext cx="82" cy="144"/>
                            </a:xfrm>
                            <a:custGeom>
                              <a:avLst/>
                              <a:gdLst>
                                <a:gd name="T0" fmla="*/ 0 w 82"/>
                                <a:gd name="T1" fmla="*/ 0 h 144"/>
                                <a:gd name="T2" fmla="*/ 0 w 82"/>
                                <a:gd name="T3" fmla="*/ 5 h 144"/>
                                <a:gd name="T4" fmla="*/ 5 w 82"/>
                                <a:gd name="T5" fmla="*/ 10 h 144"/>
                                <a:gd name="T6" fmla="*/ 5 w 82"/>
                                <a:gd name="T7" fmla="*/ 14 h 144"/>
                                <a:gd name="T8" fmla="*/ 10 w 82"/>
                                <a:gd name="T9" fmla="*/ 19 h 144"/>
                                <a:gd name="T10" fmla="*/ 10 w 82"/>
                                <a:gd name="T11" fmla="*/ 24 h 144"/>
                                <a:gd name="T12" fmla="*/ 15 w 82"/>
                                <a:gd name="T13" fmla="*/ 29 h 144"/>
                                <a:gd name="T14" fmla="*/ 19 w 82"/>
                                <a:gd name="T15" fmla="*/ 34 h 144"/>
                                <a:gd name="T16" fmla="*/ 19 w 82"/>
                                <a:gd name="T17" fmla="*/ 38 h 144"/>
                                <a:gd name="T18" fmla="*/ 24 w 82"/>
                                <a:gd name="T19" fmla="*/ 43 h 144"/>
                                <a:gd name="T20" fmla="*/ 24 w 82"/>
                                <a:gd name="T21" fmla="*/ 48 h 144"/>
                                <a:gd name="T22" fmla="*/ 29 w 82"/>
                                <a:gd name="T23" fmla="*/ 53 h 144"/>
                                <a:gd name="T24" fmla="*/ 29 w 82"/>
                                <a:gd name="T25" fmla="*/ 58 h 144"/>
                                <a:gd name="T26" fmla="*/ 39 w 82"/>
                                <a:gd name="T27" fmla="*/ 67 h 144"/>
                                <a:gd name="T28" fmla="*/ 39 w 82"/>
                                <a:gd name="T29" fmla="*/ 72 h 144"/>
                                <a:gd name="T30" fmla="*/ 43 w 82"/>
                                <a:gd name="T31" fmla="*/ 77 h 144"/>
                                <a:gd name="T32" fmla="*/ 43 w 82"/>
                                <a:gd name="T33" fmla="*/ 82 h 144"/>
                                <a:gd name="T34" fmla="*/ 48 w 82"/>
                                <a:gd name="T35" fmla="*/ 86 h 144"/>
                                <a:gd name="T36" fmla="*/ 48 w 82"/>
                                <a:gd name="T37" fmla="*/ 91 h 144"/>
                                <a:gd name="T38" fmla="*/ 58 w 82"/>
                                <a:gd name="T39" fmla="*/ 101 h 144"/>
                                <a:gd name="T40" fmla="*/ 58 w 82"/>
                                <a:gd name="T41" fmla="*/ 106 h 144"/>
                                <a:gd name="T42" fmla="*/ 63 w 82"/>
                                <a:gd name="T43" fmla="*/ 110 h 144"/>
                                <a:gd name="T44" fmla="*/ 63 w 82"/>
                                <a:gd name="T45" fmla="*/ 115 h 144"/>
                                <a:gd name="T46" fmla="*/ 72 w 82"/>
                                <a:gd name="T47" fmla="*/ 125 h 144"/>
                                <a:gd name="T48" fmla="*/ 72 w 82"/>
                                <a:gd name="T49" fmla="*/ 130 h 144"/>
                                <a:gd name="T50" fmla="*/ 77 w 82"/>
                                <a:gd name="T51" fmla="*/ 134 h 144"/>
                                <a:gd name="T52" fmla="*/ 77 w 82"/>
                                <a:gd name="T53" fmla="*/ 139 h 144"/>
                                <a:gd name="T54" fmla="*/ 82 w 82"/>
                                <a:gd name="T5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144">
                                  <a:moveTo>
                                    <a:pt x="0" y="0"/>
                                  </a:moveTo>
                                  <a:lnTo>
                                    <a:pt x="0" y="5"/>
                                  </a:lnTo>
                                  <a:lnTo>
                                    <a:pt x="5" y="10"/>
                                  </a:lnTo>
                                  <a:lnTo>
                                    <a:pt x="5" y="14"/>
                                  </a:lnTo>
                                  <a:lnTo>
                                    <a:pt x="10" y="19"/>
                                  </a:lnTo>
                                  <a:lnTo>
                                    <a:pt x="10" y="24"/>
                                  </a:lnTo>
                                  <a:lnTo>
                                    <a:pt x="15" y="29"/>
                                  </a:lnTo>
                                  <a:lnTo>
                                    <a:pt x="19" y="34"/>
                                  </a:lnTo>
                                  <a:lnTo>
                                    <a:pt x="19" y="38"/>
                                  </a:lnTo>
                                  <a:lnTo>
                                    <a:pt x="24" y="43"/>
                                  </a:lnTo>
                                  <a:lnTo>
                                    <a:pt x="24" y="48"/>
                                  </a:lnTo>
                                  <a:lnTo>
                                    <a:pt x="29" y="53"/>
                                  </a:lnTo>
                                  <a:lnTo>
                                    <a:pt x="29" y="58"/>
                                  </a:lnTo>
                                  <a:lnTo>
                                    <a:pt x="39" y="67"/>
                                  </a:lnTo>
                                  <a:lnTo>
                                    <a:pt x="39" y="72"/>
                                  </a:lnTo>
                                  <a:lnTo>
                                    <a:pt x="43" y="77"/>
                                  </a:lnTo>
                                  <a:lnTo>
                                    <a:pt x="43" y="82"/>
                                  </a:lnTo>
                                  <a:lnTo>
                                    <a:pt x="48" y="86"/>
                                  </a:lnTo>
                                  <a:lnTo>
                                    <a:pt x="48" y="91"/>
                                  </a:lnTo>
                                  <a:lnTo>
                                    <a:pt x="58" y="101"/>
                                  </a:lnTo>
                                  <a:lnTo>
                                    <a:pt x="58" y="106"/>
                                  </a:lnTo>
                                  <a:lnTo>
                                    <a:pt x="63" y="110"/>
                                  </a:lnTo>
                                  <a:lnTo>
                                    <a:pt x="63" y="115"/>
                                  </a:lnTo>
                                  <a:lnTo>
                                    <a:pt x="72" y="125"/>
                                  </a:lnTo>
                                  <a:lnTo>
                                    <a:pt x="72" y="130"/>
                                  </a:lnTo>
                                  <a:lnTo>
                                    <a:pt x="77" y="134"/>
                                  </a:lnTo>
                                  <a:lnTo>
                                    <a:pt x="77" y="139"/>
                                  </a:lnTo>
                                  <a:lnTo>
                                    <a:pt x="82"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5"/>
                          <wps:cNvSpPr>
                            <a:spLocks/>
                          </wps:cNvSpPr>
                          <wps:spPr bwMode="auto">
                            <a:xfrm>
                              <a:off x="4248" y="1436"/>
                              <a:ext cx="1315" cy="2280"/>
                            </a:xfrm>
                            <a:custGeom>
                              <a:avLst/>
                              <a:gdLst>
                                <a:gd name="T0" fmla="*/ 15 w 1315"/>
                                <a:gd name="T1" fmla="*/ 28 h 2280"/>
                                <a:gd name="T2" fmla="*/ 39 w 1315"/>
                                <a:gd name="T3" fmla="*/ 67 h 2280"/>
                                <a:gd name="T4" fmla="*/ 58 w 1315"/>
                                <a:gd name="T5" fmla="*/ 105 h 2280"/>
                                <a:gd name="T6" fmla="*/ 82 w 1315"/>
                                <a:gd name="T7" fmla="*/ 144 h 2280"/>
                                <a:gd name="T8" fmla="*/ 101 w 1315"/>
                                <a:gd name="T9" fmla="*/ 182 h 2280"/>
                                <a:gd name="T10" fmla="*/ 130 w 1315"/>
                                <a:gd name="T11" fmla="*/ 225 h 2280"/>
                                <a:gd name="T12" fmla="*/ 149 w 1315"/>
                                <a:gd name="T13" fmla="*/ 264 h 2280"/>
                                <a:gd name="T14" fmla="*/ 178 w 1315"/>
                                <a:gd name="T15" fmla="*/ 307 h 2280"/>
                                <a:gd name="T16" fmla="*/ 197 w 1315"/>
                                <a:gd name="T17" fmla="*/ 345 h 2280"/>
                                <a:gd name="T18" fmla="*/ 221 w 1315"/>
                                <a:gd name="T19" fmla="*/ 384 h 2280"/>
                                <a:gd name="T20" fmla="*/ 240 w 1315"/>
                                <a:gd name="T21" fmla="*/ 422 h 2280"/>
                                <a:gd name="T22" fmla="*/ 269 w 1315"/>
                                <a:gd name="T23" fmla="*/ 465 h 2280"/>
                                <a:gd name="T24" fmla="*/ 288 w 1315"/>
                                <a:gd name="T25" fmla="*/ 504 h 2280"/>
                                <a:gd name="T26" fmla="*/ 312 w 1315"/>
                                <a:gd name="T27" fmla="*/ 542 h 2280"/>
                                <a:gd name="T28" fmla="*/ 331 w 1315"/>
                                <a:gd name="T29" fmla="*/ 581 h 2280"/>
                                <a:gd name="T30" fmla="*/ 360 w 1315"/>
                                <a:gd name="T31" fmla="*/ 624 h 2280"/>
                                <a:gd name="T32" fmla="*/ 379 w 1315"/>
                                <a:gd name="T33" fmla="*/ 662 h 2280"/>
                                <a:gd name="T34" fmla="*/ 403 w 1315"/>
                                <a:gd name="T35" fmla="*/ 701 h 2280"/>
                                <a:gd name="T36" fmla="*/ 423 w 1315"/>
                                <a:gd name="T37" fmla="*/ 739 h 2280"/>
                                <a:gd name="T38" fmla="*/ 451 w 1315"/>
                                <a:gd name="T39" fmla="*/ 782 h 2280"/>
                                <a:gd name="T40" fmla="*/ 471 w 1315"/>
                                <a:gd name="T41" fmla="*/ 821 h 2280"/>
                                <a:gd name="T42" fmla="*/ 495 w 1315"/>
                                <a:gd name="T43" fmla="*/ 859 h 2280"/>
                                <a:gd name="T44" fmla="*/ 519 w 1315"/>
                                <a:gd name="T45" fmla="*/ 902 h 2280"/>
                                <a:gd name="T46" fmla="*/ 543 w 1315"/>
                                <a:gd name="T47" fmla="*/ 941 h 2280"/>
                                <a:gd name="T48" fmla="*/ 562 w 1315"/>
                                <a:gd name="T49" fmla="*/ 979 h 2280"/>
                                <a:gd name="T50" fmla="*/ 591 w 1315"/>
                                <a:gd name="T51" fmla="*/ 1022 h 2280"/>
                                <a:gd name="T52" fmla="*/ 610 w 1315"/>
                                <a:gd name="T53" fmla="*/ 1061 h 2280"/>
                                <a:gd name="T54" fmla="*/ 634 w 1315"/>
                                <a:gd name="T55" fmla="*/ 1099 h 2280"/>
                                <a:gd name="T56" fmla="*/ 653 w 1315"/>
                                <a:gd name="T57" fmla="*/ 1138 h 2280"/>
                                <a:gd name="T58" fmla="*/ 682 w 1315"/>
                                <a:gd name="T59" fmla="*/ 1181 h 2280"/>
                                <a:gd name="T60" fmla="*/ 701 w 1315"/>
                                <a:gd name="T61" fmla="*/ 1219 h 2280"/>
                                <a:gd name="T62" fmla="*/ 725 w 1315"/>
                                <a:gd name="T63" fmla="*/ 1258 h 2280"/>
                                <a:gd name="T64" fmla="*/ 744 w 1315"/>
                                <a:gd name="T65" fmla="*/ 1296 h 2280"/>
                                <a:gd name="T66" fmla="*/ 773 w 1315"/>
                                <a:gd name="T67" fmla="*/ 1339 h 2280"/>
                                <a:gd name="T68" fmla="*/ 792 w 1315"/>
                                <a:gd name="T69" fmla="*/ 1378 h 2280"/>
                                <a:gd name="T70" fmla="*/ 816 w 1315"/>
                                <a:gd name="T71" fmla="*/ 1416 h 2280"/>
                                <a:gd name="T72" fmla="*/ 840 w 1315"/>
                                <a:gd name="T73" fmla="*/ 1459 h 2280"/>
                                <a:gd name="T74" fmla="*/ 864 w 1315"/>
                                <a:gd name="T75" fmla="*/ 1498 h 2280"/>
                                <a:gd name="T76" fmla="*/ 883 w 1315"/>
                                <a:gd name="T77" fmla="*/ 1536 h 2280"/>
                                <a:gd name="T78" fmla="*/ 912 w 1315"/>
                                <a:gd name="T79" fmla="*/ 1579 h 2280"/>
                                <a:gd name="T80" fmla="*/ 931 w 1315"/>
                                <a:gd name="T81" fmla="*/ 1618 h 2280"/>
                                <a:gd name="T82" fmla="*/ 955 w 1315"/>
                                <a:gd name="T83" fmla="*/ 1656 h 2280"/>
                                <a:gd name="T84" fmla="*/ 975 w 1315"/>
                                <a:gd name="T85" fmla="*/ 1694 h 2280"/>
                                <a:gd name="T86" fmla="*/ 1003 w 1315"/>
                                <a:gd name="T87" fmla="*/ 1738 h 2280"/>
                                <a:gd name="T88" fmla="*/ 1023 w 1315"/>
                                <a:gd name="T89" fmla="*/ 1776 h 2280"/>
                                <a:gd name="T90" fmla="*/ 1047 w 1315"/>
                                <a:gd name="T91" fmla="*/ 1814 h 2280"/>
                                <a:gd name="T92" fmla="*/ 1066 w 1315"/>
                                <a:gd name="T93" fmla="*/ 1853 h 2280"/>
                                <a:gd name="T94" fmla="*/ 1095 w 1315"/>
                                <a:gd name="T95" fmla="*/ 1896 h 2280"/>
                                <a:gd name="T96" fmla="*/ 1114 w 1315"/>
                                <a:gd name="T97" fmla="*/ 1935 h 2280"/>
                                <a:gd name="T98" fmla="*/ 1138 w 1315"/>
                                <a:gd name="T99" fmla="*/ 1973 h 2280"/>
                                <a:gd name="T100" fmla="*/ 1162 w 1315"/>
                                <a:gd name="T101" fmla="*/ 2016 h 2280"/>
                                <a:gd name="T102" fmla="*/ 1186 w 1315"/>
                                <a:gd name="T103" fmla="*/ 2055 h 2280"/>
                                <a:gd name="T104" fmla="*/ 1205 w 1315"/>
                                <a:gd name="T105" fmla="*/ 2093 h 2280"/>
                                <a:gd name="T106" fmla="*/ 1234 w 1315"/>
                                <a:gd name="T107" fmla="*/ 2136 h 2280"/>
                                <a:gd name="T108" fmla="*/ 1253 w 1315"/>
                                <a:gd name="T109" fmla="*/ 2175 h 2280"/>
                                <a:gd name="T110" fmla="*/ 1277 w 1315"/>
                                <a:gd name="T111" fmla="*/ 2213 h 2280"/>
                                <a:gd name="T112" fmla="*/ 1296 w 1315"/>
                                <a:gd name="T113" fmla="*/ 2251 h 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5" h="2280">
                                  <a:moveTo>
                                    <a:pt x="0" y="0"/>
                                  </a:moveTo>
                                  <a:lnTo>
                                    <a:pt x="0" y="4"/>
                                  </a:lnTo>
                                  <a:lnTo>
                                    <a:pt x="5" y="9"/>
                                  </a:lnTo>
                                  <a:lnTo>
                                    <a:pt x="5" y="14"/>
                                  </a:lnTo>
                                  <a:lnTo>
                                    <a:pt x="10" y="19"/>
                                  </a:lnTo>
                                  <a:lnTo>
                                    <a:pt x="10" y="24"/>
                                  </a:lnTo>
                                  <a:lnTo>
                                    <a:pt x="15" y="28"/>
                                  </a:lnTo>
                                  <a:lnTo>
                                    <a:pt x="19" y="33"/>
                                  </a:lnTo>
                                  <a:lnTo>
                                    <a:pt x="19" y="38"/>
                                  </a:lnTo>
                                  <a:lnTo>
                                    <a:pt x="24" y="43"/>
                                  </a:lnTo>
                                  <a:lnTo>
                                    <a:pt x="24" y="48"/>
                                  </a:lnTo>
                                  <a:lnTo>
                                    <a:pt x="29" y="52"/>
                                  </a:lnTo>
                                  <a:lnTo>
                                    <a:pt x="29" y="57"/>
                                  </a:lnTo>
                                  <a:lnTo>
                                    <a:pt x="39" y="67"/>
                                  </a:lnTo>
                                  <a:lnTo>
                                    <a:pt x="39" y="72"/>
                                  </a:lnTo>
                                  <a:lnTo>
                                    <a:pt x="43" y="76"/>
                                  </a:lnTo>
                                  <a:lnTo>
                                    <a:pt x="43" y="81"/>
                                  </a:lnTo>
                                  <a:lnTo>
                                    <a:pt x="53" y="91"/>
                                  </a:lnTo>
                                  <a:lnTo>
                                    <a:pt x="53" y="96"/>
                                  </a:lnTo>
                                  <a:lnTo>
                                    <a:pt x="58" y="100"/>
                                  </a:lnTo>
                                  <a:lnTo>
                                    <a:pt x="58" y="105"/>
                                  </a:lnTo>
                                  <a:lnTo>
                                    <a:pt x="63" y="110"/>
                                  </a:lnTo>
                                  <a:lnTo>
                                    <a:pt x="63" y="115"/>
                                  </a:lnTo>
                                  <a:lnTo>
                                    <a:pt x="72" y="124"/>
                                  </a:lnTo>
                                  <a:lnTo>
                                    <a:pt x="72" y="129"/>
                                  </a:lnTo>
                                  <a:lnTo>
                                    <a:pt x="77" y="134"/>
                                  </a:lnTo>
                                  <a:lnTo>
                                    <a:pt x="77" y="139"/>
                                  </a:lnTo>
                                  <a:lnTo>
                                    <a:pt x="82" y="144"/>
                                  </a:lnTo>
                                  <a:lnTo>
                                    <a:pt x="82" y="148"/>
                                  </a:lnTo>
                                  <a:lnTo>
                                    <a:pt x="91" y="158"/>
                                  </a:lnTo>
                                  <a:lnTo>
                                    <a:pt x="91" y="163"/>
                                  </a:lnTo>
                                  <a:lnTo>
                                    <a:pt x="96" y="168"/>
                                  </a:lnTo>
                                  <a:lnTo>
                                    <a:pt x="96" y="172"/>
                                  </a:lnTo>
                                  <a:lnTo>
                                    <a:pt x="101" y="177"/>
                                  </a:lnTo>
                                  <a:lnTo>
                                    <a:pt x="101" y="182"/>
                                  </a:lnTo>
                                  <a:lnTo>
                                    <a:pt x="111" y="192"/>
                                  </a:lnTo>
                                  <a:lnTo>
                                    <a:pt x="111" y="196"/>
                                  </a:lnTo>
                                  <a:lnTo>
                                    <a:pt x="115" y="201"/>
                                  </a:lnTo>
                                  <a:lnTo>
                                    <a:pt x="115" y="206"/>
                                  </a:lnTo>
                                  <a:lnTo>
                                    <a:pt x="125" y="216"/>
                                  </a:lnTo>
                                  <a:lnTo>
                                    <a:pt x="125" y="220"/>
                                  </a:lnTo>
                                  <a:lnTo>
                                    <a:pt x="130" y="225"/>
                                  </a:lnTo>
                                  <a:lnTo>
                                    <a:pt x="130" y="230"/>
                                  </a:lnTo>
                                  <a:lnTo>
                                    <a:pt x="135" y="235"/>
                                  </a:lnTo>
                                  <a:lnTo>
                                    <a:pt x="135" y="240"/>
                                  </a:lnTo>
                                  <a:lnTo>
                                    <a:pt x="144" y="249"/>
                                  </a:lnTo>
                                  <a:lnTo>
                                    <a:pt x="144" y="254"/>
                                  </a:lnTo>
                                  <a:lnTo>
                                    <a:pt x="149" y="259"/>
                                  </a:lnTo>
                                  <a:lnTo>
                                    <a:pt x="149" y="264"/>
                                  </a:lnTo>
                                  <a:lnTo>
                                    <a:pt x="154" y="268"/>
                                  </a:lnTo>
                                  <a:lnTo>
                                    <a:pt x="154" y="273"/>
                                  </a:lnTo>
                                  <a:lnTo>
                                    <a:pt x="163" y="283"/>
                                  </a:lnTo>
                                  <a:lnTo>
                                    <a:pt x="163" y="288"/>
                                  </a:lnTo>
                                  <a:lnTo>
                                    <a:pt x="168" y="292"/>
                                  </a:lnTo>
                                  <a:lnTo>
                                    <a:pt x="168" y="297"/>
                                  </a:lnTo>
                                  <a:lnTo>
                                    <a:pt x="178" y="307"/>
                                  </a:lnTo>
                                  <a:lnTo>
                                    <a:pt x="178" y="312"/>
                                  </a:lnTo>
                                  <a:lnTo>
                                    <a:pt x="183" y="316"/>
                                  </a:lnTo>
                                  <a:lnTo>
                                    <a:pt x="183" y="321"/>
                                  </a:lnTo>
                                  <a:lnTo>
                                    <a:pt x="187" y="326"/>
                                  </a:lnTo>
                                  <a:lnTo>
                                    <a:pt x="187" y="331"/>
                                  </a:lnTo>
                                  <a:lnTo>
                                    <a:pt x="197" y="340"/>
                                  </a:lnTo>
                                  <a:lnTo>
                                    <a:pt x="197" y="345"/>
                                  </a:lnTo>
                                  <a:lnTo>
                                    <a:pt x="202" y="350"/>
                                  </a:lnTo>
                                  <a:lnTo>
                                    <a:pt x="202" y="355"/>
                                  </a:lnTo>
                                  <a:lnTo>
                                    <a:pt x="207" y="360"/>
                                  </a:lnTo>
                                  <a:lnTo>
                                    <a:pt x="207" y="364"/>
                                  </a:lnTo>
                                  <a:lnTo>
                                    <a:pt x="216" y="374"/>
                                  </a:lnTo>
                                  <a:lnTo>
                                    <a:pt x="216" y="379"/>
                                  </a:lnTo>
                                  <a:lnTo>
                                    <a:pt x="221" y="384"/>
                                  </a:lnTo>
                                  <a:lnTo>
                                    <a:pt x="221" y="388"/>
                                  </a:lnTo>
                                  <a:lnTo>
                                    <a:pt x="226" y="393"/>
                                  </a:lnTo>
                                  <a:lnTo>
                                    <a:pt x="226" y="398"/>
                                  </a:lnTo>
                                  <a:lnTo>
                                    <a:pt x="235" y="408"/>
                                  </a:lnTo>
                                  <a:lnTo>
                                    <a:pt x="235" y="413"/>
                                  </a:lnTo>
                                  <a:lnTo>
                                    <a:pt x="240" y="417"/>
                                  </a:lnTo>
                                  <a:lnTo>
                                    <a:pt x="240" y="422"/>
                                  </a:lnTo>
                                  <a:lnTo>
                                    <a:pt x="250" y="432"/>
                                  </a:lnTo>
                                  <a:lnTo>
                                    <a:pt x="250" y="437"/>
                                  </a:lnTo>
                                  <a:lnTo>
                                    <a:pt x="255" y="441"/>
                                  </a:lnTo>
                                  <a:lnTo>
                                    <a:pt x="255" y="446"/>
                                  </a:lnTo>
                                  <a:lnTo>
                                    <a:pt x="259" y="451"/>
                                  </a:lnTo>
                                  <a:lnTo>
                                    <a:pt x="259" y="456"/>
                                  </a:lnTo>
                                  <a:lnTo>
                                    <a:pt x="269" y="465"/>
                                  </a:lnTo>
                                  <a:lnTo>
                                    <a:pt x="269" y="470"/>
                                  </a:lnTo>
                                  <a:lnTo>
                                    <a:pt x="274" y="475"/>
                                  </a:lnTo>
                                  <a:lnTo>
                                    <a:pt x="274" y="480"/>
                                  </a:lnTo>
                                  <a:lnTo>
                                    <a:pt x="279" y="485"/>
                                  </a:lnTo>
                                  <a:lnTo>
                                    <a:pt x="279" y="489"/>
                                  </a:lnTo>
                                  <a:lnTo>
                                    <a:pt x="288" y="499"/>
                                  </a:lnTo>
                                  <a:lnTo>
                                    <a:pt x="288" y="504"/>
                                  </a:lnTo>
                                  <a:lnTo>
                                    <a:pt x="293" y="509"/>
                                  </a:lnTo>
                                  <a:lnTo>
                                    <a:pt x="293" y="513"/>
                                  </a:lnTo>
                                  <a:lnTo>
                                    <a:pt x="298" y="518"/>
                                  </a:lnTo>
                                  <a:lnTo>
                                    <a:pt x="298" y="523"/>
                                  </a:lnTo>
                                  <a:lnTo>
                                    <a:pt x="307" y="533"/>
                                  </a:lnTo>
                                  <a:lnTo>
                                    <a:pt x="307" y="537"/>
                                  </a:lnTo>
                                  <a:lnTo>
                                    <a:pt x="312" y="542"/>
                                  </a:lnTo>
                                  <a:lnTo>
                                    <a:pt x="312" y="547"/>
                                  </a:lnTo>
                                  <a:lnTo>
                                    <a:pt x="322" y="557"/>
                                  </a:lnTo>
                                  <a:lnTo>
                                    <a:pt x="322" y="561"/>
                                  </a:lnTo>
                                  <a:lnTo>
                                    <a:pt x="327" y="566"/>
                                  </a:lnTo>
                                  <a:lnTo>
                                    <a:pt x="327" y="571"/>
                                  </a:lnTo>
                                  <a:lnTo>
                                    <a:pt x="331" y="576"/>
                                  </a:lnTo>
                                  <a:lnTo>
                                    <a:pt x="331" y="581"/>
                                  </a:lnTo>
                                  <a:lnTo>
                                    <a:pt x="341" y="590"/>
                                  </a:lnTo>
                                  <a:lnTo>
                                    <a:pt x="341" y="595"/>
                                  </a:lnTo>
                                  <a:lnTo>
                                    <a:pt x="346" y="600"/>
                                  </a:lnTo>
                                  <a:lnTo>
                                    <a:pt x="346" y="605"/>
                                  </a:lnTo>
                                  <a:lnTo>
                                    <a:pt x="351" y="609"/>
                                  </a:lnTo>
                                  <a:lnTo>
                                    <a:pt x="351" y="614"/>
                                  </a:lnTo>
                                  <a:lnTo>
                                    <a:pt x="360" y="624"/>
                                  </a:lnTo>
                                  <a:lnTo>
                                    <a:pt x="360" y="629"/>
                                  </a:lnTo>
                                  <a:lnTo>
                                    <a:pt x="365" y="633"/>
                                  </a:lnTo>
                                  <a:lnTo>
                                    <a:pt x="365" y="638"/>
                                  </a:lnTo>
                                  <a:lnTo>
                                    <a:pt x="375" y="648"/>
                                  </a:lnTo>
                                  <a:lnTo>
                                    <a:pt x="375" y="653"/>
                                  </a:lnTo>
                                  <a:lnTo>
                                    <a:pt x="379" y="657"/>
                                  </a:lnTo>
                                  <a:lnTo>
                                    <a:pt x="379" y="662"/>
                                  </a:lnTo>
                                  <a:lnTo>
                                    <a:pt x="384" y="667"/>
                                  </a:lnTo>
                                  <a:lnTo>
                                    <a:pt x="384" y="672"/>
                                  </a:lnTo>
                                  <a:lnTo>
                                    <a:pt x="394" y="681"/>
                                  </a:lnTo>
                                  <a:lnTo>
                                    <a:pt x="394" y="686"/>
                                  </a:lnTo>
                                  <a:lnTo>
                                    <a:pt x="399" y="691"/>
                                  </a:lnTo>
                                  <a:lnTo>
                                    <a:pt x="399" y="696"/>
                                  </a:lnTo>
                                  <a:lnTo>
                                    <a:pt x="403" y="701"/>
                                  </a:lnTo>
                                  <a:lnTo>
                                    <a:pt x="403" y="705"/>
                                  </a:lnTo>
                                  <a:lnTo>
                                    <a:pt x="413" y="715"/>
                                  </a:lnTo>
                                  <a:lnTo>
                                    <a:pt x="413" y="720"/>
                                  </a:lnTo>
                                  <a:lnTo>
                                    <a:pt x="418" y="725"/>
                                  </a:lnTo>
                                  <a:lnTo>
                                    <a:pt x="418" y="729"/>
                                  </a:lnTo>
                                  <a:lnTo>
                                    <a:pt x="423" y="734"/>
                                  </a:lnTo>
                                  <a:lnTo>
                                    <a:pt x="423" y="739"/>
                                  </a:lnTo>
                                  <a:lnTo>
                                    <a:pt x="432" y="749"/>
                                  </a:lnTo>
                                  <a:lnTo>
                                    <a:pt x="432" y="753"/>
                                  </a:lnTo>
                                  <a:lnTo>
                                    <a:pt x="437" y="758"/>
                                  </a:lnTo>
                                  <a:lnTo>
                                    <a:pt x="437" y="763"/>
                                  </a:lnTo>
                                  <a:lnTo>
                                    <a:pt x="447" y="773"/>
                                  </a:lnTo>
                                  <a:lnTo>
                                    <a:pt x="447" y="777"/>
                                  </a:lnTo>
                                  <a:lnTo>
                                    <a:pt x="451" y="782"/>
                                  </a:lnTo>
                                  <a:lnTo>
                                    <a:pt x="451" y="787"/>
                                  </a:lnTo>
                                  <a:lnTo>
                                    <a:pt x="456" y="792"/>
                                  </a:lnTo>
                                  <a:lnTo>
                                    <a:pt x="456" y="797"/>
                                  </a:lnTo>
                                  <a:lnTo>
                                    <a:pt x="466" y="806"/>
                                  </a:lnTo>
                                  <a:lnTo>
                                    <a:pt x="466" y="811"/>
                                  </a:lnTo>
                                  <a:lnTo>
                                    <a:pt x="471" y="816"/>
                                  </a:lnTo>
                                  <a:lnTo>
                                    <a:pt x="471" y="821"/>
                                  </a:lnTo>
                                  <a:lnTo>
                                    <a:pt x="475" y="825"/>
                                  </a:lnTo>
                                  <a:lnTo>
                                    <a:pt x="475" y="830"/>
                                  </a:lnTo>
                                  <a:lnTo>
                                    <a:pt x="485" y="840"/>
                                  </a:lnTo>
                                  <a:lnTo>
                                    <a:pt x="485" y="845"/>
                                  </a:lnTo>
                                  <a:lnTo>
                                    <a:pt x="490" y="849"/>
                                  </a:lnTo>
                                  <a:lnTo>
                                    <a:pt x="490" y="854"/>
                                  </a:lnTo>
                                  <a:lnTo>
                                    <a:pt x="495" y="859"/>
                                  </a:lnTo>
                                  <a:lnTo>
                                    <a:pt x="495" y="864"/>
                                  </a:lnTo>
                                  <a:lnTo>
                                    <a:pt x="504" y="873"/>
                                  </a:lnTo>
                                  <a:lnTo>
                                    <a:pt x="504" y="878"/>
                                  </a:lnTo>
                                  <a:lnTo>
                                    <a:pt x="509" y="883"/>
                                  </a:lnTo>
                                  <a:lnTo>
                                    <a:pt x="509" y="888"/>
                                  </a:lnTo>
                                  <a:lnTo>
                                    <a:pt x="519" y="897"/>
                                  </a:lnTo>
                                  <a:lnTo>
                                    <a:pt x="519" y="902"/>
                                  </a:lnTo>
                                  <a:lnTo>
                                    <a:pt x="523" y="907"/>
                                  </a:lnTo>
                                  <a:lnTo>
                                    <a:pt x="523" y="912"/>
                                  </a:lnTo>
                                  <a:lnTo>
                                    <a:pt x="528" y="917"/>
                                  </a:lnTo>
                                  <a:lnTo>
                                    <a:pt x="528" y="921"/>
                                  </a:lnTo>
                                  <a:lnTo>
                                    <a:pt x="538" y="931"/>
                                  </a:lnTo>
                                  <a:lnTo>
                                    <a:pt x="538" y="936"/>
                                  </a:lnTo>
                                  <a:lnTo>
                                    <a:pt x="543" y="941"/>
                                  </a:lnTo>
                                  <a:lnTo>
                                    <a:pt x="543" y="945"/>
                                  </a:lnTo>
                                  <a:lnTo>
                                    <a:pt x="547" y="950"/>
                                  </a:lnTo>
                                  <a:lnTo>
                                    <a:pt x="547" y="955"/>
                                  </a:lnTo>
                                  <a:lnTo>
                                    <a:pt x="557" y="965"/>
                                  </a:lnTo>
                                  <a:lnTo>
                                    <a:pt x="557" y="969"/>
                                  </a:lnTo>
                                  <a:lnTo>
                                    <a:pt x="562" y="974"/>
                                  </a:lnTo>
                                  <a:lnTo>
                                    <a:pt x="562" y="979"/>
                                  </a:lnTo>
                                  <a:lnTo>
                                    <a:pt x="571" y="989"/>
                                  </a:lnTo>
                                  <a:lnTo>
                                    <a:pt x="571" y="993"/>
                                  </a:lnTo>
                                  <a:lnTo>
                                    <a:pt x="576" y="998"/>
                                  </a:lnTo>
                                  <a:lnTo>
                                    <a:pt x="576" y="1003"/>
                                  </a:lnTo>
                                  <a:lnTo>
                                    <a:pt x="581" y="1008"/>
                                  </a:lnTo>
                                  <a:lnTo>
                                    <a:pt x="581" y="1013"/>
                                  </a:lnTo>
                                  <a:lnTo>
                                    <a:pt x="591" y="1022"/>
                                  </a:lnTo>
                                  <a:lnTo>
                                    <a:pt x="591" y="1027"/>
                                  </a:lnTo>
                                  <a:lnTo>
                                    <a:pt x="595" y="1032"/>
                                  </a:lnTo>
                                  <a:lnTo>
                                    <a:pt x="595" y="1037"/>
                                  </a:lnTo>
                                  <a:lnTo>
                                    <a:pt x="600" y="1041"/>
                                  </a:lnTo>
                                  <a:lnTo>
                                    <a:pt x="600" y="1046"/>
                                  </a:lnTo>
                                  <a:lnTo>
                                    <a:pt x="610" y="1056"/>
                                  </a:lnTo>
                                  <a:lnTo>
                                    <a:pt x="610" y="1061"/>
                                  </a:lnTo>
                                  <a:lnTo>
                                    <a:pt x="615" y="1065"/>
                                  </a:lnTo>
                                  <a:lnTo>
                                    <a:pt x="615" y="1070"/>
                                  </a:lnTo>
                                  <a:lnTo>
                                    <a:pt x="619" y="1075"/>
                                  </a:lnTo>
                                  <a:lnTo>
                                    <a:pt x="619" y="1080"/>
                                  </a:lnTo>
                                  <a:lnTo>
                                    <a:pt x="629" y="1089"/>
                                  </a:lnTo>
                                  <a:lnTo>
                                    <a:pt x="629" y="1094"/>
                                  </a:lnTo>
                                  <a:lnTo>
                                    <a:pt x="634" y="1099"/>
                                  </a:lnTo>
                                  <a:lnTo>
                                    <a:pt x="634" y="1104"/>
                                  </a:lnTo>
                                  <a:lnTo>
                                    <a:pt x="643" y="1113"/>
                                  </a:lnTo>
                                  <a:lnTo>
                                    <a:pt x="643" y="1118"/>
                                  </a:lnTo>
                                  <a:lnTo>
                                    <a:pt x="648" y="1123"/>
                                  </a:lnTo>
                                  <a:lnTo>
                                    <a:pt x="648" y="1128"/>
                                  </a:lnTo>
                                  <a:lnTo>
                                    <a:pt x="653" y="1133"/>
                                  </a:lnTo>
                                  <a:lnTo>
                                    <a:pt x="653" y="1138"/>
                                  </a:lnTo>
                                  <a:lnTo>
                                    <a:pt x="663" y="1147"/>
                                  </a:lnTo>
                                  <a:lnTo>
                                    <a:pt x="663" y="1152"/>
                                  </a:lnTo>
                                  <a:lnTo>
                                    <a:pt x="667" y="1157"/>
                                  </a:lnTo>
                                  <a:lnTo>
                                    <a:pt x="667" y="1162"/>
                                  </a:lnTo>
                                  <a:lnTo>
                                    <a:pt x="672" y="1166"/>
                                  </a:lnTo>
                                  <a:lnTo>
                                    <a:pt x="672" y="1171"/>
                                  </a:lnTo>
                                  <a:lnTo>
                                    <a:pt x="682" y="1181"/>
                                  </a:lnTo>
                                  <a:lnTo>
                                    <a:pt x="682" y="1186"/>
                                  </a:lnTo>
                                  <a:lnTo>
                                    <a:pt x="687" y="1190"/>
                                  </a:lnTo>
                                  <a:lnTo>
                                    <a:pt x="687" y="1195"/>
                                  </a:lnTo>
                                  <a:lnTo>
                                    <a:pt x="691" y="1200"/>
                                  </a:lnTo>
                                  <a:lnTo>
                                    <a:pt x="691" y="1205"/>
                                  </a:lnTo>
                                  <a:lnTo>
                                    <a:pt x="701" y="1214"/>
                                  </a:lnTo>
                                  <a:lnTo>
                                    <a:pt x="701" y="1219"/>
                                  </a:lnTo>
                                  <a:lnTo>
                                    <a:pt x="706" y="1224"/>
                                  </a:lnTo>
                                  <a:lnTo>
                                    <a:pt x="706" y="1229"/>
                                  </a:lnTo>
                                  <a:lnTo>
                                    <a:pt x="715" y="1238"/>
                                  </a:lnTo>
                                  <a:lnTo>
                                    <a:pt x="715" y="1243"/>
                                  </a:lnTo>
                                  <a:lnTo>
                                    <a:pt x="720" y="1248"/>
                                  </a:lnTo>
                                  <a:lnTo>
                                    <a:pt x="720" y="1253"/>
                                  </a:lnTo>
                                  <a:lnTo>
                                    <a:pt x="725" y="1258"/>
                                  </a:lnTo>
                                  <a:lnTo>
                                    <a:pt x="725" y="1262"/>
                                  </a:lnTo>
                                  <a:lnTo>
                                    <a:pt x="735" y="1272"/>
                                  </a:lnTo>
                                  <a:lnTo>
                                    <a:pt x="735" y="1277"/>
                                  </a:lnTo>
                                  <a:lnTo>
                                    <a:pt x="739" y="1282"/>
                                  </a:lnTo>
                                  <a:lnTo>
                                    <a:pt x="739" y="1286"/>
                                  </a:lnTo>
                                  <a:lnTo>
                                    <a:pt x="744" y="1291"/>
                                  </a:lnTo>
                                  <a:lnTo>
                                    <a:pt x="744" y="1296"/>
                                  </a:lnTo>
                                  <a:lnTo>
                                    <a:pt x="754" y="1306"/>
                                  </a:lnTo>
                                  <a:lnTo>
                                    <a:pt x="754" y="1310"/>
                                  </a:lnTo>
                                  <a:lnTo>
                                    <a:pt x="759" y="1315"/>
                                  </a:lnTo>
                                  <a:lnTo>
                                    <a:pt x="759" y="1320"/>
                                  </a:lnTo>
                                  <a:lnTo>
                                    <a:pt x="768" y="1330"/>
                                  </a:lnTo>
                                  <a:lnTo>
                                    <a:pt x="768" y="1334"/>
                                  </a:lnTo>
                                  <a:lnTo>
                                    <a:pt x="773" y="1339"/>
                                  </a:lnTo>
                                  <a:lnTo>
                                    <a:pt x="773" y="1344"/>
                                  </a:lnTo>
                                  <a:lnTo>
                                    <a:pt x="778" y="1349"/>
                                  </a:lnTo>
                                  <a:lnTo>
                                    <a:pt x="778" y="1354"/>
                                  </a:lnTo>
                                  <a:lnTo>
                                    <a:pt x="787" y="1363"/>
                                  </a:lnTo>
                                  <a:lnTo>
                                    <a:pt x="787" y="1368"/>
                                  </a:lnTo>
                                  <a:lnTo>
                                    <a:pt x="792" y="1373"/>
                                  </a:lnTo>
                                  <a:lnTo>
                                    <a:pt x="792" y="1378"/>
                                  </a:lnTo>
                                  <a:lnTo>
                                    <a:pt x="797" y="1382"/>
                                  </a:lnTo>
                                  <a:lnTo>
                                    <a:pt x="797" y="1387"/>
                                  </a:lnTo>
                                  <a:lnTo>
                                    <a:pt x="807" y="1397"/>
                                  </a:lnTo>
                                  <a:lnTo>
                                    <a:pt x="807" y="1402"/>
                                  </a:lnTo>
                                  <a:lnTo>
                                    <a:pt x="811" y="1406"/>
                                  </a:lnTo>
                                  <a:lnTo>
                                    <a:pt x="811" y="1411"/>
                                  </a:lnTo>
                                  <a:lnTo>
                                    <a:pt x="816" y="1416"/>
                                  </a:lnTo>
                                  <a:lnTo>
                                    <a:pt x="816" y="1421"/>
                                  </a:lnTo>
                                  <a:lnTo>
                                    <a:pt x="826" y="1430"/>
                                  </a:lnTo>
                                  <a:lnTo>
                                    <a:pt x="826" y="1435"/>
                                  </a:lnTo>
                                  <a:lnTo>
                                    <a:pt x="831" y="1440"/>
                                  </a:lnTo>
                                  <a:lnTo>
                                    <a:pt x="831" y="1445"/>
                                  </a:lnTo>
                                  <a:lnTo>
                                    <a:pt x="840" y="1454"/>
                                  </a:lnTo>
                                  <a:lnTo>
                                    <a:pt x="840" y="1459"/>
                                  </a:lnTo>
                                  <a:lnTo>
                                    <a:pt x="845" y="1464"/>
                                  </a:lnTo>
                                  <a:lnTo>
                                    <a:pt x="845" y="1469"/>
                                  </a:lnTo>
                                  <a:lnTo>
                                    <a:pt x="850" y="1474"/>
                                  </a:lnTo>
                                  <a:lnTo>
                                    <a:pt x="850" y="1478"/>
                                  </a:lnTo>
                                  <a:lnTo>
                                    <a:pt x="859" y="1488"/>
                                  </a:lnTo>
                                  <a:lnTo>
                                    <a:pt x="859" y="1493"/>
                                  </a:lnTo>
                                  <a:lnTo>
                                    <a:pt x="864" y="1498"/>
                                  </a:lnTo>
                                  <a:lnTo>
                                    <a:pt x="864" y="1502"/>
                                  </a:lnTo>
                                  <a:lnTo>
                                    <a:pt x="869" y="1507"/>
                                  </a:lnTo>
                                  <a:lnTo>
                                    <a:pt x="869" y="1512"/>
                                  </a:lnTo>
                                  <a:lnTo>
                                    <a:pt x="879" y="1522"/>
                                  </a:lnTo>
                                  <a:lnTo>
                                    <a:pt x="879" y="1526"/>
                                  </a:lnTo>
                                  <a:lnTo>
                                    <a:pt x="883" y="1531"/>
                                  </a:lnTo>
                                  <a:lnTo>
                                    <a:pt x="883" y="1536"/>
                                  </a:lnTo>
                                  <a:lnTo>
                                    <a:pt x="888" y="1541"/>
                                  </a:lnTo>
                                  <a:lnTo>
                                    <a:pt x="888" y="1546"/>
                                  </a:lnTo>
                                  <a:lnTo>
                                    <a:pt x="898" y="1555"/>
                                  </a:lnTo>
                                  <a:lnTo>
                                    <a:pt x="898" y="1560"/>
                                  </a:lnTo>
                                  <a:lnTo>
                                    <a:pt x="903" y="1565"/>
                                  </a:lnTo>
                                  <a:lnTo>
                                    <a:pt x="903" y="1570"/>
                                  </a:lnTo>
                                  <a:lnTo>
                                    <a:pt x="912" y="1579"/>
                                  </a:lnTo>
                                  <a:lnTo>
                                    <a:pt x="912" y="1584"/>
                                  </a:lnTo>
                                  <a:lnTo>
                                    <a:pt x="917" y="1589"/>
                                  </a:lnTo>
                                  <a:lnTo>
                                    <a:pt x="917" y="1594"/>
                                  </a:lnTo>
                                  <a:lnTo>
                                    <a:pt x="922" y="1598"/>
                                  </a:lnTo>
                                  <a:lnTo>
                                    <a:pt x="922" y="1603"/>
                                  </a:lnTo>
                                  <a:lnTo>
                                    <a:pt x="931" y="1613"/>
                                  </a:lnTo>
                                  <a:lnTo>
                                    <a:pt x="931" y="1618"/>
                                  </a:lnTo>
                                  <a:lnTo>
                                    <a:pt x="936" y="1622"/>
                                  </a:lnTo>
                                  <a:lnTo>
                                    <a:pt x="936" y="1627"/>
                                  </a:lnTo>
                                  <a:lnTo>
                                    <a:pt x="941" y="1632"/>
                                  </a:lnTo>
                                  <a:lnTo>
                                    <a:pt x="941" y="1637"/>
                                  </a:lnTo>
                                  <a:lnTo>
                                    <a:pt x="951" y="1646"/>
                                  </a:lnTo>
                                  <a:lnTo>
                                    <a:pt x="951" y="1651"/>
                                  </a:lnTo>
                                  <a:lnTo>
                                    <a:pt x="955" y="1656"/>
                                  </a:lnTo>
                                  <a:lnTo>
                                    <a:pt x="955" y="1661"/>
                                  </a:lnTo>
                                  <a:lnTo>
                                    <a:pt x="965" y="1670"/>
                                  </a:lnTo>
                                  <a:lnTo>
                                    <a:pt x="965" y="1675"/>
                                  </a:lnTo>
                                  <a:lnTo>
                                    <a:pt x="970" y="1680"/>
                                  </a:lnTo>
                                  <a:lnTo>
                                    <a:pt x="970" y="1685"/>
                                  </a:lnTo>
                                  <a:lnTo>
                                    <a:pt x="975" y="1690"/>
                                  </a:lnTo>
                                  <a:lnTo>
                                    <a:pt x="975" y="1694"/>
                                  </a:lnTo>
                                  <a:lnTo>
                                    <a:pt x="984" y="1704"/>
                                  </a:lnTo>
                                  <a:lnTo>
                                    <a:pt x="984" y="1709"/>
                                  </a:lnTo>
                                  <a:lnTo>
                                    <a:pt x="989" y="1714"/>
                                  </a:lnTo>
                                  <a:lnTo>
                                    <a:pt x="989" y="1718"/>
                                  </a:lnTo>
                                  <a:lnTo>
                                    <a:pt x="994" y="1723"/>
                                  </a:lnTo>
                                  <a:lnTo>
                                    <a:pt x="994" y="1728"/>
                                  </a:lnTo>
                                  <a:lnTo>
                                    <a:pt x="1003" y="1738"/>
                                  </a:lnTo>
                                  <a:lnTo>
                                    <a:pt x="1003" y="1742"/>
                                  </a:lnTo>
                                  <a:lnTo>
                                    <a:pt x="1008" y="1747"/>
                                  </a:lnTo>
                                  <a:lnTo>
                                    <a:pt x="1008" y="1752"/>
                                  </a:lnTo>
                                  <a:lnTo>
                                    <a:pt x="1013" y="1757"/>
                                  </a:lnTo>
                                  <a:lnTo>
                                    <a:pt x="1013" y="1762"/>
                                  </a:lnTo>
                                  <a:lnTo>
                                    <a:pt x="1023" y="1771"/>
                                  </a:lnTo>
                                  <a:lnTo>
                                    <a:pt x="1023" y="1776"/>
                                  </a:lnTo>
                                  <a:lnTo>
                                    <a:pt x="1027" y="1781"/>
                                  </a:lnTo>
                                  <a:lnTo>
                                    <a:pt x="1027" y="1786"/>
                                  </a:lnTo>
                                  <a:lnTo>
                                    <a:pt x="1037" y="1795"/>
                                  </a:lnTo>
                                  <a:lnTo>
                                    <a:pt x="1037" y="1800"/>
                                  </a:lnTo>
                                  <a:lnTo>
                                    <a:pt x="1042" y="1805"/>
                                  </a:lnTo>
                                  <a:lnTo>
                                    <a:pt x="1042" y="1810"/>
                                  </a:lnTo>
                                  <a:lnTo>
                                    <a:pt x="1047" y="1814"/>
                                  </a:lnTo>
                                  <a:lnTo>
                                    <a:pt x="1047" y="1819"/>
                                  </a:lnTo>
                                  <a:lnTo>
                                    <a:pt x="1056" y="1829"/>
                                  </a:lnTo>
                                  <a:lnTo>
                                    <a:pt x="1056" y="1834"/>
                                  </a:lnTo>
                                  <a:lnTo>
                                    <a:pt x="1061" y="1838"/>
                                  </a:lnTo>
                                  <a:lnTo>
                                    <a:pt x="1061" y="1843"/>
                                  </a:lnTo>
                                  <a:lnTo>
                                    <a:pt x="1066" y="1848"/>
                                  </a:lnTo>
                                  <a:lnTo>
                                    <a:pt x="1066" y="1853"/>
                                  </a:lnTo>
                                  <a:lnTo>
                                    <a:pt x="1075" y="1862"/>
                                  </a:lnTo>
                                  <a:lnTo>
                                    <a:pt x="1075" y="1867"/>
                                  </a:lnTo>
                                  <a:lnTo>
                                    <a:pt x="1080" y="1872"/>
                                  </a:lnTo>
                                  <a:lnTo>
                                    <a:pt x="1080" y="1877"/>
                                  </a:lnTo>
                                  <a:lnTo>
                                    <a:pt x="1090" y="1887"/>
                                  </a:lnTo>
                                  <a:lnTo>
                                    <a:pt x="1090" y="1891"/>
                                  </a:lnTo>
                                  <a:lnTo>
                                    <a:pt x="1095" y="1896"/>
                                  </a:lnTo>
                                  <a:lnTo>
                                    <a:pt x="1095" y="1901"/>
                                  </a:lnTo>
                                  <a:lnTo>
                                    <a:pt x="1099" y="1906"/>
                                  </a:lnTo>
                                  <a:lnTo>
                                    <a:pt x="1099" y="1911"/>
                                  </a:lnTo>
                                  <a:lnTo>
                                    <a:pt x="1109" y="1920"/>
                                  </a:lnTo>
                                  <a:lnTo>
                                    <a:pt x="1109" y="1925"/>
                                  </a:lnTo>
                                  <a:lnTo>
                                    <a:pt x="1114" y="1930"/>
                                  </a:lnTo>
                                  <a:lnTo>
                                    <a:pt x="1114" y="1935"/>
                                  </a:lnTo>
                                  <a:lnTo>
                                    <a:pt x="1119" y="1939"/>
                                  </a:lnTo>
                                  <a:lnTo>
                                    <a:pt x="1119" y="1944"/>
                                  </a:lnTo>
                                  <a:lnTo>
                                    <a:pt x="1128" y="1954"/>
                                  </a:lnTo>
                                  <a:lnTo>
                                    <a:pt x="1128" y="1959"/>
                                  </a:lnTo>
                                  <a:lnTo>
                                    <a:pt x="1133" y="1963"/>
                                  </a:lnTo>
                                  <a:lnTo>
                                    <a:pt x="1133" y="1968"/>
                                  </a:lnTo>
                                  <a:lnTo>
                                    <a:pt x="1138" y="1973"/>
                                  </a:lnTo>
                                  <a:lnTo>
                                    <a:pt x="1138" y="1978"/>
                                  </a:lnTo>
                                  <a:lnTo>
                                    <a:pt x="1147" y="1987"/>
                                  </a:lnTo>
                                  <a:lnTo>
                                    <a:pt x="1147" y="1992"/>
                                  </a:lnTo>
                                  <a:lnTo>
                                    <a:pt x="1152" y="1997"/>
                                  </a:lnTo>
                                  <a:lnTo>
                                    <a:pt x="1152" y="2002"/>
                                  </a:lnTo>
                                  <a:lnTo>
                                    <a:pt x="1162" y="2011"/>
                                  </a:lnTo>
                                  <a:lnTo>
                                    <a:pt x="1162" y="2016"/>
                                  </a:lnTo>
                                  <a:lnTo>
                                    <a:pt x="1167" y="2021"/>
                                  </a:lnTo>
                                  <a:lnTo>
                                    <a:pt x="1167" y="2026"/>
                                  </a:lnTo>
                                  <a:lnTo>
                                    <a:pt x="1171" y="2031"/>
                                  </a:lnTo>
                                  <a:lnTo>
                                    <a:pt x="1171" y="2035"/>
                                  </a:lnTo>
                                  <a:lnTo>
                                    <a:pt x="1181" y="2045"/>
                                  </a:lnTo>
                                  <a:lnTo>
                                    <a:pt x="1181" y="2050"/>
                                  </a:lnTo>
                                  <a:lnTo>
                                    <a:pt x="1186" y="2055"/>
                                  </a:lnTo>
                                  <a:lnTo>
                                    <a:pt x="1186" y="2059"/>
                                  </a:lnTo>
                                  <a:lnTo>
                                    <a:pt x="1191" y="2064"/>
                                  </a:lnTo>
                                  <a:lnTo>
                                    <a:pt x="1191" y="2069"/>
                                  </a:lnTo>
                                  <a:lnTo>
                                    <a:pt x="1200" y="2079"/>
                                  </a:lnTo>
                                  <a:lnTo>
                                    <a:pt x="1200" y="2083"/>
                                  </a:lnTo>
                                  <a:lnTo>
                                    <a:pt x="1205" y="2088"/>
                                  </a:lnTo>
                                  <a:lnTo>
                                    <a:pt x="1205" y="2093"/>
                                  </a:lnTo>
                                  <a:lnTo>
                                    <a:pt x="1210" y="2098"/>
                                  </a:lnTo>
                                  <a:lnTo>
                                    <a:pt x="1210" y="2103"/>
                                  </a:lnTo>
                                  <a:lnTo>
                                    <a:pt x="1219" y="2112"/>
                                  </a:lnTo>
                                  <a:lnTo>
                                    <a:pt x="1219" y="2117"/>
                                  </a:lnTo>
                                  <a:lnTo>
                                    <a:pt x="1224" y="2122"/>
                                  </a:lnTo>
                                  <a:lnTo>
                                    <a:pt x="1224" y="2127"/>
                                  </a:lnTo>
                                  <a:lnTo>
                                    <a:pt x="1234" y="2136"/>
                                  </a:lnTo>
                                  <a:lnTo>
                                    <a:pt x="1234" y="2141"/>
                                  </a:lnTo>
                                  <a:lnTo>
                                    <a:pt x="1239" y="2146"/>
                                  </a:lnTo>
                                  <a:lnTo>
                                    <a:pt x="1239" y="2151"/>
                                  </a:lnTo>
                                  <a:lnTo>
                                    <a:pt x="1243" y="2155"/>
                                  </a:lnTo>
                                  <a:lnTo>
                                    <a:pt x="1243" y="2160"/>
                                  </a:lnTo>
                                  <a:lnTo>
                                    <a:pt x="1253" y="2170"/>
                                  </a:lnTo>
                                  <a:lnTo>
                                    <a:pt x="1253" y="2175"/>
                                  </a:lnTo>
                                  <a:lnTo>
                                    <a:pt x="1258" y="2179"/>
                                  </a:lnTo>
                                  <a:lnTo>
                                    <a:pt x="1258" y="2184"/>
                                  </a:lnTo>
                                  <a:lnTo>
                                    <a:pt x="1263" y="2189"/>
                                  </a:lnTo>
                                  <a:lnTo>
                                    <a:pt x="1263" y="2194"/>
                                  </a:lnTo>
                                  <a:lnTo>
                                    <a:pt x="1272" y="2203"/>
                                  </a:lnTo>
                                  <a:lnTo>
                                    <a:pt x="1272" y="2208"/>
                                  </a:lnTo>
                                  <a:lnTo>
                                    <a:pt x="1277" y="2213"/>
                                  </a:lnTo>
                                  <a:lnTo>
                                    <a:pt x="1277" y="2218"/>
                                  </a:lnTo>
                                  <a:lnTo>
                                    <a:pt x="1287" y="2227"/>
                                  </a:lnTo>
                                  <a:lnTo>
                                    <a:pt x="1287" y="2232"/>
                                  </a:lnTo>
                                  <a:lnTo>
                                    <a:pt x="1291" y="2237"/>
                                  </a:lnTo>
                                  <a:lnTo>
                                    <a:pt x="1291" y="2242"/>
                                  </a:lnTo>
                                  <a:lnTo>
                                    <a:pt x="1296" y="2247"/>
                                  </a:lnTo>
                                  <a:lnTo>
                                    <a:pt x="1296" y="2251"/>
                                  </a:lnTo>
                                  <a:lnTo>
                                    <a:pt x="1306" y="2261"/>
                                  </a:lnTo>
                                  <a:lnTo>
                                    <a:pt x="1306" y="2266"/>
                                  </a:lnTo>
                                  <a:lnTo>
                                    <a:pt x="1311" y="2271"/>
                                  </a:lnTo>
                                  <a:lnTo>
                                    <a:pt x="1311" y="2275"/>
                                  </a:lnTo>
                                  <a:lnTo>
                                    <a:pt x="1315" y="22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6"/>
                          <wps:cNvSpPr>
                            <a:spLocks/>
                          </wps:cNvSpPr>
                          <wps:spPr bwMode="auto">
                            <a:xfrm>
                              <a:off x="5674" y="3908"/>
                              <a:ext cx="77" cy="135"/>
                            </a:xfrm>
                            <a:custGeom>
                              <a:avLst/>
                              <a:gdLst>
                                <a:gd name="T0" fmla="*/ 0 w 77"/>
                                <a:gd name="T1" fmla="*/ 0 h 135"/>
                                <a:gd name="T2" fmla="*/ 5 w 77"/>
                                <a:gd name="T3" fmla="*/ 5 h 135"/>
                                <a:gd name="T4" fmla="*/ 5 w 77"/>
                                <a:gd name="T5" fmla="*/ 10 h 135"/>
                                <a:gd name="T6" fmla="*/ 9 w 77"/>
                                <a:gd name="T7" fmla="*/ 15 h 135"/>
                                <a:gd name="T8" fmla="*/ 9 w 77"/>
                                <a:gd name="T9" fmla="*/ 19 h 135"/>
                                <a:gd name="T10" fmla="*/ 14 w 77"/>
                                <a:gd name="T11" fmla="*/ 24 h 135"/>
                                <a:gd name="T12" fmla="*/ 14 w 77"/>
                                <a:gd name="T13" fmla="*/ 29 h 135"/>
                                <a:gd name="T14" fmla="*/ 24 w 77"/>
                                <a:gd name="T15" fmla="*/ 39 h 135"/>
                                <a:gd name="T16" fmla="*/ 24 w 77"/>
                                <a:gd name="T17" fmla="*/ 43 h 135"/>
                                <a:gd name="T18" fmla="*/ 29 w 77"/>
                                <a:gd name="T19" fmla="*/ 48 h 135"/>
                                <a:gd name="T20" fmla="*/ 29 w 77"/>
                                <a:gd name="T21" fmla="*/ 53 h 135"/>
                                <a:gd name="T22" fmla="*/ 33 w 77"/>
                                <a:gd name="T23" fmla="*/ 58 h 135"/>
                                <a:gd name="T24" fmla="*/ 33 w 77"/>
                                <a:gd name="T25" fmla="*/ 63 h 135"/>
                                <a:gd name="T26" fmla="*/ 43 w 77"/>
                                <a:gd name="T27" fmla="*/ 72 h 135"/>
                                <a:gd name="T28" fmla="*/ 43 w 77"/>
                                <a:gd name="T29" fmla="*/ 77 h 135"/>
                                <a:gd name="T30" fmla="*/ 48 w 77"/>
                                <a:gd name="T31" fmla="*/ 82 h 135"/>
                                <a:gd name="T32" fmla="*/ 48 w 77"/>
                                <a:gd name="T33" fmla="*/ 87 h 135"/>
                                <a:gd name="T34" fmla="*/ 57 w 77"/>
                                <a:gd name="T35" fmla="*/ 96 h 135"/>
                                <a:gd name="T36" fmla="*/ 57 w 77"/>
                                <a:gd name="T37" fmla="*/ 101 h 135"/>
                                <a:gd name="T38" fmla="*/ 62 w 77"/>
                                <a:gd name="T39" fmla="*/ 106 h 135"/>
                                <a:gd name="T40" fmla="*/ 62 w 77"/>
                                <a:gd name="T41" fmla="*/ 111 h 135"/>
                                <a:gd name="T42" fmla="*/ 67 w 77"/>
                                <a:gd name="T43" fmla="*/ 115 h 135"/>
                                <a:gd name="T44" fmla="*/ 67 w 77"/>
                                <a:gd name="T45" fmla="*/ 120 h 135"/>
                                <a:gd name="T46" fmla="*/ 77 w 77"/>
                                <a:gd name="T47" fmla="*/ 130 h 135"/>
                                <a:gd name="T48" fmla="*/ 77 w 77"/>
                                <a:gd name="T49"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5">
                                  <a:moveTo>
                                    <a:pt x="0" y="0"/>
                                  </a:moveTo>
                                  <a:lnTo>
                                    <a:pt x="5" y="5"/>
                                  </a:lnTo>
                                  <a:lnTo>
                                    <a:pt x="5" y="10"/>
                                  </a:lnTo>
                                  <a:lnTo>
                                    <a:pt x="9" y="15"/>
                                  </a:lnTo>
                                  <a:lnTo>
                                    <a:pt x="9" y="19"/>
                                  </a:lnTo>
                                  <a:lnTo>
                                    <a:pt x="14" y="24"/>
                                  </a:lnTo>
                                  <a:lnTo>
                                    <a:pt x="14" y="29"/>
                                  </a:lnTo>
                                  <a:lnTo>
                                    <a:pt x="24" y="39"/>
                                  </a:lnTo>
                                  <a:lnTo>
                                    <a:pt x="24" y="43"/>
                                  </a:lnTo>
                                  <a:lnTo>
                                    <a:pt x="29" y="48"/>
                                  </a:lnTo>
                                  <a:lnTo>
                                    <a:pt x="29" y="53"/>
                                  </a:lnTo>
                                  <a:lnTo>
                                    <a:pt x="33" y="58"/>
                                  </a:lnTo>
                                  <a:lnTo>
                                    <a:pt x="33" y="63"/>
                                  </a:lnTo>
                                  <a:lnTo>
                                    <a:pt x="43" y="72"/>
                                  </a:lnTo>
                                  <a:lnTo>
                                    <a:pt x="43" y="77"/>
                                  </a:lnTo>
                                  <a:lnTo>
                                    <a:pt x="48" y="82"/>
                                  </a:lnTo>
                                  <a:lnTo>
                                    <a:pt x="48" y="87"/>
                                  </a:lnTo>
                                  <a:lnTo>
                                    <a:pt x="57" y="96"/>
                                  </a:lnTo>
                                  <a:lnTo>
                                    <a:pt x="57" y="101"/>
                                  </a:lnTo>
                                  <a:lnTo>
                                    <a:pt x="62" y="106"/>
                                  </a:lnTo>
                                  <a:lnTo>
                                    <a:pt x="62" y="111"/>
                                  </a:lnTo>
                                  <a:lnTo>
                                    <a:pt x="67" y="115"/>
                                  </a:lnTo>
                                  <a:lnTo>
                                    <a:pt x="67" y="120"/>
                                  </a:lnTo>
                                  <a:lnTo>
                                    <a:pt x="77" y="130"/>
                                  </a:lnTo>
                                  <a:lnTo>
                                    <a:pt x="77"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7"/>
                          <wps:cNvSpPr>
                            <a:spLocks/>
                          </wps:cNvSpPr>
                          <wps:spPr bwMode="auto">
                            <a:xfrm>
                              <a:off x="4191" y="1450"/>
                              <a:ext cx="1310" cy="2266"/>
                            </a:xfrm>
                            <a:custGeom>
                              <a:avLst/>
                              <a:gdLst>
                                <a:gd name="T0" fmla="*/ 19 w 1310"/>
                                <a:gd name="T1" fmla="*/ 34 h 2266"/>
                                <a:gd name="T2" fmla="*/ 48 w 1310"/>
                                <a:gd name="T3" fmla="*/ 77 h 2266"/>
                                <a:gd name="T4" fmla="*/ 67 w 1310"/>
                                <a:gd name="T5" fmla="*/ 115 h 2266"/>
                                <a:gd name="T6" fmla="*/ 91 w 1310"/>
                                <a:gd name="T7" fmla="*/ 154 h 2266"/>
                                <a:gd name="T8" fmla="*/ 115 w 1310"/>
                                <a:gd name="T9" fmla="*/ 197 h 2266"/>
                                <a:gd name="T10" fmla="*/ 139 w 1310"/>
                                <a:gd name="T11" fmla="*/ 235 h 2266"/>
                                <a:gd name="T12" fmla="*/ 158 w 1310"/>
                                <a:gd name="T13" fmla="*/ 274 h 2266"/>
                                <a:gd name="T14" fmla="*/ 187 w 1310"/>
                                <a:gd name="T15" fmla="*/ 317 h 2266"/>
                                <a:gd name="T16" fmla="*/ 206 w 1310"/>
                                <a:gd name="T17" fmla="*/ 355 h 2266"/>
                                <a:gd name="T18" fmla="*/ 230 w 1310"/>
                                <a:gd name="T19" fmla="*/ 394 h 2266"/>
                                <a:gd name="T20" fmla="*/ 249 w 1310"/>
                                <a:gd name="T21" fmla="*/ 432 h 2266"/>
                                <a:gd name="T22" fmla="*/ 278 w 1310"/>
                                <a:gd name="T23" fmla="*/ 475 h 2266"/>
                                <a:gd name="T24" fmla="*/ 297 w 1310"/>
                                <a:gd name="T25" fmla="*/ 514 h 2266"/>
                                <a:gd name="T26" fmla="*/ 321 w 1310"/>
                                <a:gd name="T27" fmla="*/ 552 h 2266"/>
                                <a:gd name="T28" fmla="*/ 345 w 1310"/>
                                <a:gd name="T29" fmla="*/ 595 h 2266"/>
                                <a:gd name="T30" fmla="*/ 369 w 1310"/>
                                <a:gd name="T31" fmla="*/ 634 h 2266"/>
                                <a:gd name="T32" fmla="*/ 388 w 1310"/>
                                <a:gd name="T33" fmla="*/ 672 h 2266"/>
                                <a:gd name="T34" fmla="*/ 417 w 1310"/>
                                <a:gd name="T35" fmla="*/ 715 h 2266"/>
                                <a:gd name="T36" fmla="*/ 436 w 1310"/>
                                <a:gd name="T37" fmla="*/ 754 h 2266"/>
                                <a:gd name="T38" fmla="*/ 460 w 1310"/>
                                <a:gd name="T39" fmla="*/ 792 h 2266"/>
                                <a:gd name="T40" fmla="*/ 480 w 1310"/>
                                <a:gd name="T41" fmla="*/ 831 h 2266"/>
                                <a:gd name="T42" fmla="*/ 508 w 1310"/>
                                <a:gd name="T43" fmla="*/ 874 h 2266"/>
                                <a:gd name="T44" fmla="*/ 528 w 1310"/>
                                <a:gd name="T45" fmla="*/ 912 h 2266"/>
                                <a:gd name="T46" fmla="*/ 552 w 1310"/>
                                <a:gd name="T47" fmla="*/ 951 h 2266"/>
                                <a:gd name="T48" fmla="*/ 571 w 1310"/>
                                <a:gd name="T49" fmla="*/ 989 h 2266"/>
                                <a:gd name="T50" fmla="*/ 600 w 1310"/>
                                <a:gd name="T51" fmla="*/ 1032 h 2266"/>
                                <a:gd name="T52" fmla="*/ 619 w 1310"/>
                                <a:gd name="T53" fmla="*/ 1071 h 2266"/>
                                <a:gd name="T54" fmla="*/ 648 w 1310"/>
                                <a:gd name="T55" fmla="*/ 1114 h 2266"/>
                                <a:gd name="T56" fmla="*/ 667 w 1310"/>
                                <a:gd name="T57" fmla="*/ 1152 h 2266"/>
                                <a:gd name="T58" fmla="*/ 691 w 1310"/>
                                <a:gd name="T59" fmla="*/ 1191 h 2266"/>
                                <a:gd name="T60" fmla="*/ 710 w 1310"/>
                                <a:gd name="T61" fmla="*/ 1229 h 2266"/>
                                <a:gd name="T62" fmla="*/ 739 w 1310"/>
                                <a:gd name="T63" fmla="*/ 1272 h 2266"/>
                                <a:gd name="T64" fmla="*/ 758 w 1310"/>
                                <a:gd name="T65" fmla="*/ 1311 h 2266"/>
                                <a:gd name="T66" fmla="*/ 782 w 1310"/>
                                <a:gd name="T67" fmla="*/ 1349 h 2266"/>
                                <a:gd name="T68" fmla="*/ 801 w 1310"/>
                                <a:gd name="T69" fmla="*/ 1388 h 2266"/>
                                <a:gd name="T70" fmla="*/ 830 w 1310"/>
                                <a:gd name="T71" fmla="*/ 1431 h 2266"/>
                                <a:gd name="T72" fmla="*/ 849 w 1310"/>
                                <a:gd name="T73" fmla="*/ 1469 h 2266"/>
                                <a:gd name="T74" fmla="*/ 873 w 1310"/>
                                <a:gd name="T75" fmla="*/ 1508 h 2266"/>
                                <a:gd name="T76" fmla="*/ 897 w 1310"/>
                                <a:gd name="T77" fmla="*/ 1551 h 2266"/>
                                <a:gd name="T78" fmla="*/ 921 w 1310"/>
                                <a:gd name="T79" fmla="*/ 1589 h 2266"/>
                                <a:gd name="T80" fmla="*/ 940 w 1310"/>
                                <a:gd name="T81" fmla="*/ 1628 h 2266"/>
                                <a:gd name="T82" fmla="*/ 969 w 1310"/>
                                <a:gd name="T83" fmla="*/ 1671 h 2266"/>
                                <a:gd name="T84" fmla="*/ 988 w 1310"/>
                                <a:gd name="T85" fmla="*/ 1709 h 2266"/>
                                <a:gd name="T86" fmla="*/ 1012 w 1310"/>
                                <a:gd name="T87" fmla="*/ 1748 h 2266"/>
                                <a:gd name="T88" fmla="*/ 1032 w 1310"/>
                                <a:gd name="T89" fmla="*/ 1786 h 2266"/>
                                <a:gd name="T90" fmla="*/ 1060 w 1310"/>
                                <a:gd name="T91" fmla="*/ 1829 h 2266"/>
                                <a:gd name="T92" fmla="*/ 1080 w 1310"/>
                                <a:gd name="T93" fmla="*/ 1868 h 2266"/>
                                <a:gd name="T94" fmla="*/ 1104 w 1310"/>
                                <a:gd name="T95" fmla="*/ 1906 h 2266"/>
                                <a:gd name="T96" fmla="*/ 1128 w 1310"/>
                                <a:gd name="T97" fmla="*/ 1949 h 2266"/>
                                <a:gd name="T98" fmla="*/ 1152 w 1310"/>
                                <a:gd name="T99" fmla="*/ 1988 h 2266"/>
                                <a:gd name="T100" fmla="*/ 1171 w 1310"/>
                                <a:gd name="T101" fmla="*/ 2026 h 2266"/>
                                <a:gd name="T102" fmla="*/ 1200 w 1310"/>
                                <a:gd name="T103" fmla="*/ 2069 h 2266"/>
                                <a:gd name="T104" fmla="*/ 1219 w 1310"/>
                                <a:gd name="T105" fmla="*/ 2108 h 2266"/>
                                <a:gd name="T106" fmla="*/ 1243 w 1310"/>
                                <a:gd name="T107" fmla="*/ 2146 h 2266"/>
                                <a:gd name="T108" fmla="*/ 1262 w 1310"/>
                                <a:gd name="T109" fmla="*/ 2185 h 2266"/>
                                <a:gd name="T110" fmla="*/ 1291 w 1310"/>
                                <a:gd name="T111" fmla="*/ 2228 h 2266"/>
                                <a:gd name="T112" fmla="*/ 1310 w 1310"/>
                                <a:gd name="T113" fmla="*/ 2266 h 2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0" h="2266">
                                  <a:moveTo>
                                    <a:pt x="0" y="0"/>
                                  </a:moveTo>
                                  <a:lnTo>
                                    <a:pt x="9" y="10"/>
                                  </a:lnTo>
                                  <a:lnTo>
                                    <a:pt x="9" y="14"/>
                                  </a:lnTo>
                                  <a:lnTo>
                                    <a:pt x="14" y="19"/>
                                  </a:lnTo>
                                  <a:lnTo>
                                    <a:pt x="14" y="24"/>
                                  </a:lnTo>
                                  <a:lnTo>
                                    <a:pt x="19" y="29"/>
                                  </a:lnTo>
                                  <a:lnTo>
                                    <a:pt x="19" y="34"/>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1" y="154"/>
                                  </a:lnTo>
                                  <a:lnTo>
                                    <a:pt x="91" y="158"/>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4" y="245"/>
                                  </a:lnTo>
                                  <a:lnTo>
                                    <a:pt x="144" y="250"/>
                                  </a:lnTo>
                                  <a:lnTo>
                                    <a:pt x="153" y="259"/>
                                  </a:lnTo>
                                  <a:lnTo>
                                    <a:pt x="153" y="264"/>
                                  </a:lnTo>
                                  <a:lnTo>
                                    <a:pt x="158" y="269"/>
                                  </a:lnTo>
                                  <a:lnTo>
                                    <a:pt x="158" y="274"/>
                                  </a:lnTo>
                                  <a:lnTo>
                                    <a:pt x="168" y="283"/>
                                  </a:lnTo>
                                  <a:lnTo>
                                    <a:pt x="168" y="288"/>
                                  </a:lnTo>
                                  <a:lnTo>
                                    <a:pt x="172" y="293"/>
                                  </a:lnTo>
                                  <a:lnTo>
                                    <a:pt x="172" y="298"/>
                                  </a:lnTo>
                                  <a:lnTo>
                                    <a:pt x="177" y="302"/>
                                  </a:lnTo>
                                  <a:lnTo>
                                    <a:pt x="177" y="307"/>
                                  </a:lnTo>
                                  <a:lnTo>
                                    <a:pt x="187" y="317"/>
                                  </a:lnTo>
                                  <a:lnTo>
                                    <a:pt x="187" y="322"/>
                                  </a:lnTo>
                                  <a:lnTo>
                                    <a:pt x="192" y="326"/>
                                  </a:lnTo>
                                  <a:lnTo>
                                    <a:pt x="192" y="331"/>
                                  </a:lnTo>
                                  <a:lnTo>
                                    <a:pt x="196" y="336"/>
                                  </a:lnTo>
                                  <a:lnTo>
                                    <a:pt x="196" y="341"/>
                                  </a:lnTo>
                                  <a:lnTo>
                                    <a:pt x="206" y="350"/>
                                  </a:lnTo>
                                  <a:lnTo>
                                    <a:pt x="206" y="355"/>
                                  </a:lnTo>
                                  <a:lnTo>
                                    <a:pt x="211" y="360"/>
                                  </a:lnTo>
                                  <a:lnTo>
                                    <a:pt x="211" y="365"/>
                                  </a:lnTo>
                                  <a:lnTo>
                                    <a:pt x="220" y="374"/>
                                  </a:lnTo>
                                  <a:lnTo>
                                    <a:pt x="220" y="379"/>
                                  </a:lnTo>
                                  <a:lnTo>
                                    <a:pt x="225" y="384"/>
                                  </a:lnTo>
                                  <a:lnTo>
                                    <a:pt x="225" y="389"/>
                                  </a:lnTo>
                                  <a:lnTo>
                                    <a:pt x="230" y="394"/>
                                  </a:lnTo>
                                  <a:lnTo>
                                    <a:pt x="230" y="399"/>
                                  </a:lnTo>
                                  <a:lnTo>
                                    <a:pt x="240" y="408"/>
                                  </a:lnTo>
                                  <a:lnTo>
                                    <a:pt x="240" y="413"/>
                                  </a:lnTo>
                                  <a:lnTo>
                                    <a:pt x="244" y="418"/>
                                  </a:lnTo>
                                  <a:lnTo>
                                    <a:pt x="244" y="423"/>
                                  </a:lnTo>
                                  <a:lnTo>
                                    <a:pt x="249" y="427"/>
                                  </a:lnTo>
                                  <a:lnTo>
                                    <a:pt x="249" y="432"/>
                                  </a:lnTo>
                                  <a:lnTo>
                                    <a:pt x="259" y="442"/>
                                  </a:lnTo>
                                  <a:lnTo>
                                    <a:pt x="259" y="447"/>
                                  </a:lnTo>
                                  <a:lnTo>
                                    <a:pt x="264" y="451"/>
                                  </a:lnTo>
                                  <a:lnTo>
                                    <a:pt x="264" y="456"/>
                                  </a:lnTo>
                                  <a:lnTo>
                                    <a:pt x="268" y="461"/>
                                  </a:lnTo>
                                  <a:lnTo>
                                    <a:pt x="268" y="466"/>
                                  </a:lnTo>
                                  <a:lnTo>
                                    <a:pt x="278" y="475"/>
                                  </a:lnTo>
                                  <a:lnTo>
                                    <a:pt x="278" y="480"/>
                                  </a:lnTo>
                                  <a:lnTo>
                                    <a:pt x="283" y="485"/>
                                  </a:lnTo>
                                  <a:lnTo>
                                    <a:pt x="283" y="490"/>
                                  </a:lnTo>
                                  <a:lnTo>
                                    <a:pt x="292" y="499"/>
                                  </a:lnTo>
                                  <a:lnTo>
                                    <a:pt x="292" y="504"/>
                                  </a:lnTo>
                                  <a:lnTo>
                                    <a:pt x="297" y="509"/>
                                  </a:lnTo>
                                  <a:lnTo>
                                    <a:pt x="297" y="514"/>
                                  </a:lnTo>
                                  <a:lnTo>
                                    <a:pt x="302" y="519"/>
                                  </a:lnTo>
                                  <a:lnTo>
                                    <a:pt x="302" y="523"/>
                                  </a:lnTo>
                                  <a:lnTo>
                                    <a:pt x="312" y="533"/>
                                  </a:lnTo>
                                  <a:lnTo>
                                    <a:pt x="312" y="538"/>
                                  </a:lnTo>
                                  <a:lnTo>
                                    <a:pt x="316" y="543"/>
                                  </a:lnTo>
                                  <a:lnTo>
                                    <a:pt x="316" y="547"/>
                                  </a:lnTo>
                                  <a:lnTo>
                                    <a:pt x="321" y="552"/>
                                  </a:lnTo>
                                  <a:lnTo>
                                    <a:pt x="321" y="557"/>
                                  </a:lnTo>
                                  <a:lnTo>
                                    <a:pt x="331" y="567"/>
                                  </a:lnTo>
                                  <a:lnTo>
                                    <a:pt x="331" y="571"/>
                                  </a:lnTo>
                                  <a:lnTo>
                                    <a:pt x="336" y="576"/>
                                  </a:lnTo>
                                  <a:lnTo>
                                    <a:pt x="336" y="581"/>
                                  </a:lnTo>
                                  <a:lnTo>
                                    <a:pt x="345" y="591"/>
                                  </a:lnTo>
                                  <a:lnTo>
                                    <a:pt x="345" y="595"/>
                                  </a:lnTo>
                                  <a:lnTo>
                                    <a:pt x="350" y="600"/>
                                  </a:lnTo>
                                  <a:lnTo>
                                    <a:pt x="350" y="605"/>
                                  </a:lnTo>
                                  <a:lnTo>
                                    <a:pt x="355" y="610"/>
                                  </a:lnTo>
                                  <a:lnTo>
                                    <a:pt x="355" y="615"/>
                                  </a:lnTo>
                                  <a:lnTo>
                                    <a:pt x="364" y="624"/>
                                  </a:lnTo>
                                  <a:lnTo>
                                    <a:pt x="364" y="629"/>
                                  </a:lnTo>
                                  <a:lnTo>
                                    <a:pt x="369" y="634"/>
                                  </a:lnTo>
                                  <a:lnTo>
                                    <a:pt x="369" y="639"/>
                                  </a:lnTo>
                                  <a:lnTo>
                                    <a:pt x="374" y="643"/>
                                  </a:lnTo>
                                  <a:lnTo>
                                    <a:pt x="374" y="648"/>
                                  </a:lnTo>
                                  <a:lnTo>
                                    <a:pt x="384" y="658"/>
                                  </a:lnTo>
                                  <a:lnTo>
                                    <a:pt x="384" y="663"/>
                                  </a:lnTo>
                                  <a:lnTo>
                                    <a:pt x="388" y="667"/>
                                  </a:lnTo>
                                  <a:lnTo>
                                    <a:pt x="388" y="672"/>
                                  </a:lnTo>
                                  <a:lnTo>
                                    <a:pt x="393" y="677"/>
                                  </a:lnTo>
                                  <a:lnTo>
                                    <a:pt x="393" y="682"/>
                                  </a:lnTo>
                                  <a:lnTo>
                                    <a:pt x="403" y="691"/>
                                  </a:lnTo>
                                  <a:lnTo>
                                    <a:pt x="403" y="696"/>
                                  </a:lnTo>
                                  <a:lnTo>
                                    <a:pt x="408" y="701"/>
                                  </a:lnTo>
                                  <a:lnTo>
                                    <a:pt x="408" y="706"/>
                                  </a:lnTo>
                                  <a:lnTo>
                                    <a:pt x="417" y="715"/>
                                  </a:lnTo>
                                  <a:lnTo>
                                    <a:pt x="417" y="720"/>
                                  </a:lnTo>
                                  <a:lnTo>
                                    <a:pt x="422" y="725"/>
                                  </a:lnTo>
                                  <a:lnTo>
                                    <a:pt x="422" y="730"/>
                                  </a:lnTo>
                                  <a:lnTo>
                                    <a:pt x="427" y="735"/>
                                  </a:lnTo>
                                  <a:lnTo>
                                    <a:pt x="427" y="739"/>
                                  </a:lnTo>
                                  <a:lnTo>
                                    <a:pt x="436" y="749"/>
                                  </a:lnTo>
                                  <a:lnTo>
                                    <a:pt x="436" y="754"/>
                                  </a:lnTo>
                                  <a:lnTo>
                                    <a:pt x="441" y="759"/>
                                  </a:lnTo>
                                  <a:lnTo>
                                    <a:pt x="441" y="763"/>
                                  </a:lnTo>
                                  <a:lnTo>
                                    <a:pt x="446" y="768"/>
                                  </a:lnTo>
                                  <a:lnTo>
                                    <a:pt x="446" y="773"/>
                                  </a:lnTo>
                                  <a:lnTo>
                                    <a:pt x="456" y="783"/>
                                  </a:lnTo>
                                  <a:lnTo>
                                    <a:pt x="456" y="787"/>
                                  </a:lnTo>
                                  <a:lnTo>
                                    <a:pt x="460" y="792"/>
                                  </a:lnTo>
                                  <a:lnTo>
                                    <a:pt x="460" y="797"/>
                                  </a:lnTo>
                                  <a:lnTo>
                                    <a:pt x="470" y="807"/>
                                  </a:lnTo>
                                  <a:lnTo>
                                    <a:pt x="470" y="811"/>
                                  </a:lnTo>
                                  <a:lnTo>
                                    <a:pt x="475" y="816"/>
                                  </a:lnTo>
                                  <a:lnTo>
                                    <a:pt x="475" y="821"/>
                                  </a:lnTo>
                                  <a:lnTo>
                                    <a:pt x="480" y="826"/>
                                  </a:lnTo>
                                  <a:lnTo>
                                    <a:pt x="480" y="831"/>
                                  </a:lnTo>
                                  <a:lnTo>
                                    <a:pt x="489" y="840"/>
                                  </a:lnTo>
                                  <a:lnTo>
                                    <a:pt x="489" y="845"/>
                                  </a:lnTo>
                                  <a:lnTo>
                                    <a:pt x="494" y="850"/>
                                  </a:lnTo>
                                  <a:lnTo>
                                    <a:pt x="494" y="855"/>
                                  </a:lnTo>
                                  <a:lnTo>
                                    <a:pt x="499" y="859"/>
                                  </a:lnTo>
                                  <a:lnTo>
                                    <a:pt x="499" y="864"/>
                                  </a:lnTo>
                                  <a:lnTo>
                                    <a:pt x="508" y="874"/>
                                  </a:lnTo>
                                  <a:lnTo>
                                    <a:pt x="508" y="879"/>
                                  </a:lnTo>
                                  <a:lnTo>
                                    <a:pt x="513" y="883"/>
                                  </a:lnTo>
                                  <a:lnTo>
                                    <a:pt x="513" y="888"/>
                                  </a:lnTo>
                                  <a:lnTo>
                                    <a:pt x="523" y="898"/>
                                  </a:lnTo>
                                  <a:lnTo>
                                    <a:pt x="523" y="903"/>
                                  </a:lnTo>
                                  <a:lnTo>
                                    <a:pt x="528" y="907"/>
                                  </a:lnTo>
                                  <a:lnTo>
                                    <a:pt x="528" y="912"/>
                                  </a:lnTo>
                                  <a:lnTo>
                                    <a:pt x="532" y="917"/>
                                  </a:lnTo>
                                  <a:lnTo>
                                    <a:pt x="532" y="922"/>
                                  </a:lnTo>
                                  <a:lnTo>
                                    <a:pt x="542" y="931"/>
                                  </a:lnTo>
                                  <a:lnTo>
                                    <a:pt x="542" y="936"/>
                                  </a:lnTo>
                                  <a:lnTo>
                                    <a:pt x="547" y="941"/>
                                  </a:lnTo>
                                  <a:lnTo>
                                    <a:pt x="547" y="946"/>
                                  </a:lnTo>
                                  <a:lnTo>
                                    <a:pt x="552" y="951"/>
                                  </a:lnTo>
                                  <a:lnTo>
                                    <a:pt x="552" y="955"/>
                                  </a:lnTo>
                                  <a:lnTo>
                                    <a:pt x="561" y="965"/>
                                  </a:lnTo>
                                  <a:lnTo>
                                    <a:pt x="561" y="970"/>
                                  </a:lnTo>
                                  <a:lnTo>
                                    <a:pt x="566" y="975"/>
                                  </a:lnTo>
                                  <a:lnTo>
                                    <a:pt x="566" y="979"/>
                                  </a:lnTo>
                                  <a:lnTo>
                                    <a:pt x="571" y="984"/>
                                  </a:lnTo>
                                  <a:lnTo>
                                    <a:pt x="571" y="989"/>
                                  </a:lnTo>
                                  <a:lnTo>
                                    <a:pt x="580" y="999"/>
                                  </a:lnTo>
                                  <a:lnTo>
                                    <a:pt x="580" y="1003"/>
                                  </a:lnTo>
                                  <a:lnTo>
                                    <a:pt x="585" y="1008"/>
                                  </a:lnTo>
                                  <a:lnTo>
                                    <a:pt x="585" y="1013"/>
                                  </a:lnTo>
                                  <a:lnTo>
                                    <a:pt x="595" y="1023"/>
                                  </a:lnTo>
                                  <a:lnTo>
                                    <a:pt x="595" y="1027"/>
                                  </a:lnTo>
                                  <a:lnTo>
                                    <a:pt x="600" y="1032"/>
                                  </a:lnTo>
                                  <a:lnTo>
                                    <a:pt x="600" y="1037"/>
                                  </a:lnTo>
                                  <a:lnTo>
                                    <a:pt x="604" y="1042"/>
                                  </a:lnTo>
                                  <a:lnTo>
                                    <a:pt x="604" y="1047"/>
                                  </a:lnTo>
                                  <a:lnTo>
                                    <a:pt x="614" y="1056"/>
                                  </a:lnTo>
                                  <a:lnTo>
                                    <a:pt x="614" y="1061"/>
                                  </a:lnTo>
                                  <a:lnTo>
                                    <a:pt x="619" y="1066"/>
                                  </a:lnTo>
                                  <a:lnTo>
                                    <a:pt x="619" y="1071"/>
                                  </a:lnTo>
                                  <a:lnTo>
                                    <a:pt x="624" y="1075"/>
                                  </a:lnTo>
                                  <a:lnTo>
                                    <a:pt x="624" y="1080"/>
                                  </a:lnTo>
                                  <a:lnTo>
                                    <a:pt x="633" y="1090"/>
                                  </a:lnTo>
                                  <a:lnTo>
                                    <a:pt x="633" y="1095"/>
                                  </a:lnTo>
                                  <a:lnTo>
                                    <a:pt x="638" y="1099"/>
                                  </a:lnTo>
                                  <a:lnTo>
                                    <a:pt x="638" y="1104"/>
                                  </a:lnTo>
                                  <a:lnTo>
                                    <a:pt x="648" y="1114"/>
                                  </a:lnTo>
                                  <a:lnTo>
                                    <a:pt x="648" y="1119"/>
                                  </a:lnTo>
                                  <a:lnTo>
                                    <a:pt x="652" y="1124"/>
                                  </a:lnTo>
                                  <a:lnTo>
                                    <a:pt x="652" y="1128"/>
                                  </a:lnTo>
                                  <a:lnTo>
                                    <a:pt x="657" y="1133"/>
                                  </a:lnTo>
                                  <a:lnTo>
                                    <a:pt x="657" y="1138"/>
                                  </a:lnTo>
                                  <a:lnTo>
                                    <a:pt x="667" y="1148"/>
                                  </a:lnTo>
                                  <a:lnTo>
                                    <a:pt x="667" y="1152"/>
                                  </a:lnTo>
                                  <a:lnTo>
                                    <a:pt x="672" y="1157"/>
                                  </a:lnTo>
                                  <a:lnTo>
                                    <a:pt x="672" y="1162"/>
                                  </a:lnTo>
                                  <a:lnTo>
                                    <a:pt x="676" y="1167"/>
                                  </a:lnTo>
                                  <a:lnTo>
                                    <a:pt x="676" y="1172"/>
                                  </a:lnTo>
                                  <a:lnTo>
                                    <a:pt x="686" y="1181"/>
                                  </a:lnTo>
                                  <a:lnTo>
                                    <a:pt x="686" y="1186"/>
                                  </a:lnTo>
                                  <a:lnTo>
                                    <a:pt x="691" y="1191"/>
                                  </a:lnTo>
                                  <a:lnTo>
                                    <a:pt x="691" y="1196"/>
                                  </a:lnTo>
                                  <a:lnTo>
                                    <a:pt x="696" y="1200"/>
                                  </a:lnTo>
                                  <a:lnTo>
                                    <a:pt x="696" y="1205"/>
                                  </a:lnTo>
                                  <a:lnTo>
                                    <a:pt x="705" y="1215"/>
                                  </a:lnTo>
                                  <a:lnTo>
                                    <a:pt x="705" y="1220"/>
                                  </a:lnTo>
                                  <a:lnTo>
                                    <a:pt x="710" y="1224"/>
                                  </a:lnTo>
                                  <a:lnTo>
                                    <a:pt x="710" y="1229"/>
                                  </a:lnTo>
                                  <a:lnTo>
                                    <a:pt x="720" y="1239"/>
                                  </a:lnTo>
                                  <a:lnTo>
                                    <a:pt x="720" y="1244"/>
                                  </a:lnTo>
                                  <a:lnTo>
                                    <a:pt x="724" y="1248"/>
                                  </a:lnTo>
                                  <a:lnTo>
                                    <a:pt x="724" y="1253"/>
                                  </a:lnTo>
                                  <a:lnTo>
                                    <a:pt x="729" y="1258"/>
                                  </a:lnTo>
                                  <a:lnTo>
                                    <a:pt x="729" y="1263"/>
                                  </a:lnTo>
                                  <a:lnTo>
                                    <a:pt x="739" y="1272"/>
                                  </a:lnTo>
                                  <a:lnTo>
                                    <a:pt x="739" y="1277"/>
                                  </a:lnTo>
                                  <a:lnTo>
                                    <a:pt x="744" y="1282"/>
                                  </a:lnTo>
                                  <a:lnTo>
                                    <a:pt x="744" y="1287"/>
                                  </a:lnTo>
                                  <a:lnTo>
                                    <a:pt x="748" y="1292"/>
                                  </a:lnTo>
                                  <a:lnTo>
                                    <a:pt x="748" y="1296"/>
                                  </a:lnTo>
                                  <a:lnTo>
                                    <a:pt x="758" y="1306"/>
                                  </a:lnTo>
                                  <a:lnTo>
                                    <a:pt x="758" y="1311"/>
                                  </a:lnTo>
                                  <a:lnTo>
                                    <a:pt x="763" y="1316"/>
                                  </a:lnTo>
                                  <a:lnTo>
                                    <a:pt x="763" y="1320"/>
                                  </a:lnTo>
                                  <a:lnTo>
                                    <a:pt x="772" y="1330"/>
                                  </a:lnTo>
                                  <a:lnTo>
                                    <a:pt x="772" y="1335"/>
                                  </a:lnTo>
                                  <a:lnTo>
                                    <a:pt x="777" y="1340"/>
                                  </a:lnTo>
                                  <a:lnTo>
                                    <a:pt x="777" y="1344"/>
                                  </a:lnTo>
                                  <a:lnTo>
                                    <a:pt x="782" y="1349"/>
                                  </a:lnTo>
                                  <a:lnTo>
                                    <a:pt x="782" y="1354"/>
                                  </a:lnTo>
                                  <a:lnTo>
                                    <a:pt x="792" y="1364"/>
                                  </a:lnTo>
                                  <a:lnTo>
                                    <a:pt x="792" y="1368"/>
                                  </a:lnTo>
                                  <a:lnTo>
                                    <a:pt x="796" y="1373"/>
                                  </a:lnTo>
                                  <a:lnTo>
                                    <a:pt x="796" y="1378"/>
                                  </a:lnTo>
                                  <a:lnTo>
                                    <a:pt x="801" y="1383"/>
                                  </a:lnTo>
                                  <a:lnTo>
                                    <a:pt x="801" y="1388"/>
                                  </a:lnTo>
                                  <a:lnTo>
                                    <a:pt x="811" y="1397"/>
                                  </a:lnTo>
                                  <a:lnTo>
                                    <a:pt x="811" y="1402"/>
                                  </a:lnTo>
                                  <a:lnTo>
                                    <a:pt x="816" y="1407"/>
                                  </a:lnTo>
                                  <a:lnTo>
                                    <a:pt x="816" y="1412"/>
                                  </a:lnTo>
                                  <a:lnTo>
                                    <a:pt x="825" y="1421"/>
                                  </a:lnTo>
                                  <a:lnTo>
                                    <a:pt x="825" y="1426"/>
                                  </a:lnTo>
                                  <a:lnTo>
                                    <a:pt x="830" y="1431"/>
                                  </a:lnTo>
                                  <a:lnTo>
                                    <a:pt x="830" y="1436"/>
                                  </a:lnTo>
                                  <a:lnTo>
                                    <a:pt x="835" y="1440"/>
                                  </a:lnTo>
                                  <a:lnTo>
                                    <a:pt x="835" y="1445"/>
                                  </a:lnTo>
                                  <a:lnTo>
                                    <a:pt x="844" y="1455"/>
                                  </a:lnTo>
                                  <a:lnTo>
                                    <a:pt x="844" y="1460"/>
                                  </a:lnTo>
                                  <a:lnTo>
                                    <a:pt x="849" y="1464"/>
                                  </a:lnTo>
                                  <a:lnTo>
                                    <a:pt x="849" y="1469"/>
                                  </a:lnTo>
                                  <a:lnTo>
                                    <a:pt x="854" y="1474"/>
                                  </a:lnTo>
                                  <a:lnTo>
                                    <a:pt x="854" y="1479"/>
                                  </a:lnTo>
                                  <a:lnTo>
                                    <a:pt x="864" y="1488"/>
                                  </a:lnTo>
                                  <a:lnTo>
                                    <a:pt x="864" y="1493"/>
                                  </a:lnTo>
                                  <a:lnTo>
                                    <a:pt x="868" y="1498"/>
                                  </a:lnTo>
                                  <a:lnTo>
                                    <a:pt x="868" y="1503"/>
                                  </a:lnTo>
                                  <a:lnTo>
                                    <a:pt x="873" y="1508"/>
                                  </a:lnTo>
                                  <a:lnTo>
                                    <a:pt x="873" y="1512"/>
                                  </a:lnTo>
                                  <a:lnTo>
                                    <a:pt x="883" y="1522"/>
                                  </a:lnTo>
                                  <a:lnTo>
                                    <a:pt x="883" y="1527"/>
                                  </a:lnTo>
                                  <a:lnTo>
                                    <a:pt x="888" y="1532"/>
                                  </a:lnTo>
                                  <a:lnTo>
                                    <a:pt x="888" y="1536"/>
                                  </a:lnTo>
                                  <a:lnTo>
                                    <a:pt x="897" y="1546"/>
                                  </a:lnTo>
                                  <a:lnTo>
                                    <a:pt x="897" y="1551"/>
                                  </a:lnTo>
                                  <a:lnTo>
                                    <a:pt x="902" y="1556"/>
                                  </a:lnTo>
                                  <a:lnTo>
                                    <a:pt x="902" y="1560"/>
                                  </a:lnTo>
                                  <a:lnTo>
                                    <a:pt x="907" y="1565"/>
                                  </a:lnTo>
                                  <a:lnTo>
                                    <a:pt x="907" y="1570"/>
                                  </a:lnTo>
                                  <a:lnTo>
                                    <a:pt x="916" y="1580"/>
                                  </a:lnTo>
                                  <a:lnTo>
                                    <a:pt x="916" y="1584"/>
                                  </a:lnTo>
                                  <a:lnTo>
                                    <a:pt x="921" y="1589"/>
                                  </a:lnTo>
                                  <a:lnTo>
                                    <a:pt x="921" y="1594"/>
                                  </a:lnTo>
                                  <a:lnTo>
                                    <a:pt x="926" y="1599"/>
                                  </a:lnTo>
                                  <a:lnTo>
                                    <a:pt x="926" y="1604"/>
                                  </a:lnTo>
                                  <a:lnTo>
                                    <a:pt x="936" y="1613"/>
                                  </a:lnTo>
                                  <a:lnTo>
                                    <a:pt x="936" y="1618"/>
                                  </a:lnTo>
                                  <a:lnTo>
                                    <a:pt x="940" y="1623"/>
                                  </a:lnTo>
                                  <a:lnTo>
                                    <a:pt x="940" y="1628"/>
                                  </a:lnTo>
                                  <a:lnTo>
                                    <a:pt x="950" y="1637"/>
                                  </a:lnTo>
                                  <a:lnTo>
                                    <a:pt x="950" y="1642"/>
                                  </a:lnTo>
                                  <a:lnTo>
                                    <a:pt x="955" y="1647"/>
                                  </a:lnTo>
                                  <a:lnTo>
                                    <a:pt x="955" y="1652"/>
                                  </a:lnTo>
                                  <a:lnTo>
                                    <a:pt x="960" y="1656"/>
                                  </a:lnTo>
                                  <a:lnTo>
                                    <a:pt x="960" y="1661"/>
                                  </a:lnTo>
                                  <a:lnTo>
                                    <a:pt x="969" y="1671"/>
                                  </a:lnTo>
                                  <a:lnTo>
                                    <a:pt x="969" y="1676"/>
                                  </a:lnTo>
                                  <a:lnTo>
                                    <a:pt x="974" y="1680"/>
                                  </a:lnTo>
                                  <a:lnTo>
                                    <a:pt x="974" y="1685"/>
                                  </a:lnTo>
                                  <a:lnTo>
                                    <a:pt x="979" y="1690"/>
                                  </a:lnTo>
                                  <a:lnTo>
                                    <a:pt x="979" y="1695"/>
                                  </a:lnTo>
                                  <a:lnTo>
                                    <a:pt x="988" y="1704"/>
                                  </a:lnTo>
                                  <a:lnTo>
                                    <a:pt x="988" y="1709"/>
                                  </a:lnTo>
                                  <a:lnTo>
                                    <a:pt x="993" y="1714"/>
                                  </a:lnTo>
                                  <a:lnTo>
                                    <a:pt x="993" y="1719"/>
                                  </a:lnTo>
                                  <a:lnTo>
                                    <a:pt x="998" y="1724"/>
                                  </a:lnTo>
                                  <a:lnTo>
                                    <a:pt x="998" y="1728"/>
                                  </a:lnTo>
                                  <a:lnTo>
                                    <a:pt x="1008" y="1738"/>
                                  </a:lnTo>
                                  <a:lnTo>
                                    <a:pt x="1008" y="1743"/>
                                  </a:lnTo>
                                  <a:lnTo>
                                    <a:pt x="1012" y="1748"/>
                                  </a:lnTo>
                                  <a:lnTo>
                                    <a:pt x="1012" y="1752"/>
                                  </a:lnTo>
                                  <a:lnTo>
                                    <a:pt x="1022" y="1762"/>
                                  </a:lnTo>
                                  <a:lnTo>
                                    <a:pt x="1022" y="1767"/>
                                  </a:lnTo>
                                  <a:lnTo>
                                    <a:pt x="1027" y="1772"/>
                                  </a:lnTo>
                                  <a:lnTo>
                                    <a:pt x="1027" y="1776"/>
                                  </a:lnTo>
                                  <a:lnTo>
                                    <a:pt x="1032" y="1781"/>
                                  </a:lnTo>
                                  <a:lnTo>
                                    <a:pt x="1032" y="1786"/>
                                  </a:lnTo>
                                  <a:lnTo>
                                    <a:pt x="1041" y="1796"/>
                                  </a:lnTo>
                                  <a:lnTo>
                                    <a:pt x="1041" y="1800"/>
                                  </a:lnTo>
                                  <a:lnTo>
                                    <a:pt x="1046" y="1805"/>
                                  </a:lnTo>
                                  <a:lnTo>
                                    <a:pt x="1046" y="1810"/>
                                  </a:lnTo>
                                  <a:lnTo>
                                    <a:pt x="1051" y="1815"/>
                                  </a:lnTo>
                                  <a:lnTo>
                                    <a:pt x="1051" y="1820"/>
                                  </a:lnTo>
                                  <a:lnTo>
                                    <a:pt x="1060" y="1829"/>
                                  </a:lnTo>
                                  <a:lnTo>
                                    <a:pt x="1060" y="1834"/>
                                  </a:lnTo>
                                  <a:lnTo>
                                    <a:pt x="1065" y="1839"/>
                                  </a:lnTo>
                                  <a:lnTo>
                                    <a:pt x="1065" y="1844"/>
                                  </a:lnTo>
                                  <a:lnTo>
                                    <a:pt x="1075" y="1853"/>
                                  </a:lnTo>
                                  <a:lnTo>
                                    <a:pt x="1075" y="1858"/>
                                  </a:lnTo>
                                  <a:lnTo>
                                    <a:pt x="1080" y="1863"/>
                                  </a:lnTo>
                                  <a:lnTo>
                                    <a:pt x="1080" y="1868"/>
                                  </a:lnTo>
                                  <a:lnTo>
                                    <a:pt x="1084" y="1873"/>
                                  </a:lnTo>
                                  <a:lnTo>
                                    <a:pt x="1084" y="1877"/>
                                  </a:lnTo>
                                  <a:lnTo>
                                    <a:pt x="1094" y="1887"/>
                                  </a:lnTo>
                                  <a:lnTo>
                                    <a:pt x="1094" y="1892"/>
                                  </a:lnTo>
                                  <a:lnTo>
                                    <a:pt x="1099" y="1897"/>
                                  </a:lnTo>
                                  <a:lnTo>
                                    <a:pt x="1099" y="1901"/>
                                  </a:lnTo>
                                  <a:lnTo>
                                    <a:pt x="1104" y="1906"/>
                                  </a:lnTo>
                                  <a:lnTo>
                                    <a:pt x="1104" y="1911"/>
                                  </a:lnTo>
                                  <a:lnTo>
                                    <a:pt x="1113" y="1921"/>
                                  </a:lnTo>
                                  <a:lnTo>
                                    <a:pt x="1113" y="1925"/>
                                  </a:lnTo>
                                  <a:lnTo>
                                    <a:pt x="1118" y="1930"/>
                                  </a:lnTo>
                                  <a:lnTo>
                                    <a:pt x="1118" y="1935"/>
                                  </a:lnTo>
                                  <a:lnTo>
                                    <a:pt x="1128" y="1945"/>
                                  </a:lnTo>
                                  <a:lnTo>
                                    <a:pt x="1128" y="1949"/>
                                  </a:lnTo>
                                  <a:lnTo>
                                    <a:pt x="1132" y="1954"/>
                                  </a:lnTo>
                                  <a:lnTo>
                                    <a:pt x="1132" y="1959"/>
                                  </a:lnTo>
                                  <a:lnTo>
                                    <a:pt x="1137" y="1964"/>
                                  </a:lnTo>
                                  <a:lnTo>
                                    <a:pt x="1137" y="1969"/>
                                  </a:lnTo>
                                  <a:lnTo>
                                    <a:pt x="1147" y="1978"/>
                                  </a:lnTo>
                                  <a:lnTo>
                                    <a:pt x="1147" y="1983"/>
                                  </a:lnTo>
                                  <a:lnTo>
                                    <a:pt x="1152" y="1988"/>
                                  </a:lnTo>
                                  <a:lnTo>
                                    <a:pt x="1152" y="1993"/>
                                  </a:lnTo>
                                  <a:lnTo>
                                    <a:pt x="1156" y="1997"/>
                                  </a:lnTo>
                                  <a:lnTo>
                                    <a:pt x="1156" y="2002"/>
                                  </a:lnTo>
                                  <a:lnTo>
                                    <a:pt x="1166" y="2012"/>
                                  </a:lnTo>
                                  <a:lnTo>
                                    <a:pt x="1166" y="2017"/>
                                  </a:lnTo>
                                  <a:lnTo>
                                    <a:pt x="1171" y="2021"/>
                                  </a:lnTo>
                                  <a:lnTo>
                                    <a:pt x="1171" y="2026"/>
                                  </a:lnTo>
                                  <a:lnTo>
                                    <a:pt x="1176" y="2031"/>
                                  </a:lnTo>
                                  <a:lnTo>
                                    <a:pt x="1176" y="2036"/>
                                  </a:lnTo>
                                  <a:lnTo>
                                    <a:pt x="1185" y="2045"/>
                                  </a:lnTo>
                                  <a:lnTo>
                                    <a:pt x="1185" y="2050"/>
                                  </a:lnTo>
                                  <a:lnTo>
                                    <a:pt x="1190" y="2055"/>
                                  </a:lnTo>
                                  <a:lnTo>
                                    <a:pt x="1190" y="2060"/>
                                  </a:lnTo>
                                  <a:lnTo>
                                    <a:pt x="1200" y="2069"/>
                                  </a:lnTo>
                                  <a:lnTo>
                                    <a:pt x="1200" y="2074"/>
                                  </a:lnTo>
                                  <a:lnTo>
                                    <a:pt x="1204" y="2079"/>
                                  </a:lnTo>
                                  <a:lnTo>
                                    <a:pt x="1204" y="2084"/>
                                  </a:lnTo>
                                  <a:lnTo>
                                    <a:pt x="1209" y="2089"/>
                                  </a:lnTo>
                                  <a:lnTo>
                                    <a:pt x="1209" y="2093"/>
                                  </a:lnTo>
                                  <a:lnTo>
                                    <a:pt x="1219" y="2103"/>
                                  </a:lnTo>
                                  <a:lnTo>
                                    <a:pt x="1219" y="2108"/>
                                  </a:lnTo>
                                  <a:lnTo>
                                    <a:pt x="1224" y="2113"/>
                                  </a:lnTo>
                                  <a:lnTo>
                                    <a:pt x="1224" y="2117"/>
                                  </a:lnTo>
                                  <a:lnTo>
                                    <a:pt x="1228" y="2122"/>
                                  </a:lnTo>
                                  <a:lnTo>
                                    <a:pt x="1228" y="2127"/>
                                  </a:lnTo>
                                  <a:lnTo>
                                    <a:pt x="1238" y="2137"/>
                                  </a:lnTo>
                                  <a:lnTo>
                                    <a:pt x="1238" y="2141"/>
                                  </a:lnTo>
                                  <a:lnTo>
                                    <a:pt x="1243" y="2146"/>
                                  </a:lnTo>
                                  <a:lnTo>
                                    <a:pt x="1243" y="2151"/>
                                  </a:lnTo>
                                  <a:lnTo>
                                    <a:pt x="1252" y="2161"/>
                                  </a:lnTo>
                                  <a:lnTo>
                                    <a:pt x="1252" y="2165"/>
                                  </a:lnTo>
                                  <a:lnTo>
                                    <a:pt x="1257" y="2170"/>
                                  </a:lnTo>
                                  <a:lnTo>
                                    <a:pt x="1257" y="2175"/>
                                  </a:lnTo>
                                  <a:lnTo>
                                    <a:pt x="1262" y="2180"/>
                                  </a:lnTo>
                                  <a:lnTo>
                                    <a:pt x="1262" y="2185"/>
                                  </a:lnTo>
                                  <a:lnTo>
                                    <a:pt x="1272" y="2194"/>
                                  </a:lnTo>
                                  <a:lnTo>
                                    <a:pt x="1272" y="2199"/>
                                  </a:lnTo>
                                  <a:lnTo>
                                    <a:pt x="1276" y="2204"/>
                                  </a:lnTo>
                                  <a:lnTo>
                                    <a:pt x="1276" y="2209"/>
                                  </a:lnTo>
                                  <a:lnTo>
                                    <a:pt x="1281" y="2213"/>
                                  </a:lnTo>
                                  <a:lnTo>
                                    <a:pt x="1281" y="2218"/>
                                  </a:lnTo>
                                  <a:lnTo>
                                    <a:pt x="1291" y="2228"/>
                                  </a:lnTo>
                                  <a:lnTo>
                                    <a:pt x="1291" y="2233"/>
                                  </a:lnTo>
                                  <a:lnTo>
                                    <a:pt x="1296" y="2237"/>
                                  </a:lnTo>
                                  <a:lnTo>
                                    <a:pt x="1296" y="2242"/>
                                  </a:lnTo>
                                  <a:lnTo>
                                    <a:pt x="1300" y="2247"/>
                                  </a:lnTo>
                                  <a:lnTo>
                                    <a:pt x="1300" y="2252"/>
                                  </a:lnTo>
                                  <a:lnTo>
                                    <a:pt x="1310" y="2261"/>
                                  </a:lnTo>
                                  <a:lnTo>
                                    <a:pt x="1310" y="22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78"/>
                          <wps:cNvSpPr>
                            <a:spLocks/>
                          </wps:cNvSpPr>
                          <wps:spPr bwMode="auto">
                            <a:xfrm>
                              <a:off x="5626" y="3927"/>
                              <a:ext cx="86" cy="154"/>
                            </a:xfrm>
                            <a:custGeom>
                              <a:avLst/>
                              <a:gdLst>
                                <a:gd name="T0" fmla="*/ 0 w 86"/>
                                <a:gd name="T1" fmla="*/ 0 h 154"/>
                                <a:gd name="T2" fmla="*/ 0 w 86"/>
                                <a:gd name="T3" fmla="*/ 5 h 154"/>
                                <a:gd name="T4" fmla="*/ 5 w 86"/>
                                <a:gd name="T5" fmla="*/ 10 h 154"/>
                                <a:gd name="T6" fmla="*/ 5 w 86"/>
                                <a:gd name="T7" fmla="*/ 15 h 154"/>
                                <a:gd name="T8" fmla="*/ 9 w 86"/>
                                <a:gd name="T9" fmla="*/ 20 h 154"/>
                                <a:gd name="T10" fmla="*/ 14 w 86"/>
                                <a:gd name="T11" fmla="*/ 24 h 154"/>
                                <a:gd name="T12" fmla="*/ 14 w 86"/>
                                <a:gd name="T13" fmla="*/ 29 h 154"/>
                                <a:gd name="T14" fmla="*/ 19 w 86"/>
                                <a:gd name="T15" fmla="*/ 34 h 154"/>
                                <a:gd name="T16" fmla="*/ 19 w 86"/>
                                <a:gd name="T17" fmla="*/ 39 h 154"/>
                                <a:gd name="T18" fmla="*/ 24 w 86"/>
                                <a:gd name="T19" fmla="*/ 44 h 154"/>
                                <a:gd name="T20" fmla="*/ 24 w 86"/>
                                <a:gd name="T21" fmla="*/ 48 h 154"/>
                                <a:gd name="T22" fmla="*/ 33 w 86"/>
                                <a:gd name="T23" fmla="*/ 58 h 154"/>
                                <a:gd name="T24" fmla="*/ 33 w 86"/>
                                <a:gd name="T25" fmla="*/ 63 h 154"/>
                                <a:gd name="T26" fmla="*/ 38 w 86"/>
                                <a:gd name="T27" fmla="*/ 68 h 154"/>
                                <a:gd name="T28" fmla="*/ 38 w 86"/>
                                <a:gd name="T29" fmla="*/ 72 h 154"/>
                                <a:gd name="T30" fmla="*/ 43 w 86"/>
                                <a:gd name="T31" fmla="*/ 77 h 154"/>
                                <a:gd name="T32" fmla="*/ 43 w 86"/>
                                <a:gd name="T33" fmla="*/ 82 h 154"/>
                                <a:gd name="T34" fmla="*/ 53 w 86"/>
                                <a:gd name="T35" fmla="*/ 92 h 154"/>
                                <a:gd name="T36" fmla="*/ 53 w 86"/>
                                <a:gd name="T37" fmla="*/ 96 h 154"/>
                                <a:gd name="T38" fmla="*/ 57 w 86"/>
                                <a:gd name="T39" fmla="*/ 101 h 154"/>
                                <a:gd name="T40" fmla="*/ 57 w 86"/>
                                <a:gd name="T41" fmla="*/ 106 h 154"/>
                                <a:gd name="T42" fmla="*/ 67 w 86"/>
                                <a:gd name="T43" fmla="*/ 116 h 154"/>
                                <a:gd name="T44" fmla="*/ 67 w 86"/>
                                <a:gd name="T45" fmla="*/ 121 h 154"/>
                                <a:gd name="T46" fmla="*/ 72 w 86"/>
                                <a:gd name="T47" fmla="*/ 125 h 154"/>
                                <a:gd name="T48" fmla="*/ 72 w 86"/>
                                <a:gd name="T49" fmla="*/ 130 h 154"/>
                                <a:gd name="T50" fmla="*/ 77 w 86"/>
                                <a:gd name="T51" fmla="*/ 135 h 154"/>
                                <a:gd name="T52" fmla="*/ 77 w 86"/>
                                <a:gd name="T53" fmla="*/ 140 h 154"/>
                                <a:gd name="T54" fmla="*/ 86 w 86"/>
                                <a:gd name="T55" fmla="*/ 149 h 154"/>
                                <a:gd name="T56" fmla="*/ 86 w 86"/>
                                <a:gd name="T5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154">
                                  <a:moveTo>
                                    <a:pt x="0" y="0"/>
                                  </a:moveTo>
                                  <a:lnTo>
                                    <a:pt x="0" y="5"/>
                                  </a:lnTo>
                                  <a:lnTo>
                                    <a:pt x="5" y="10"/>
                                  </a:lnTo>
                                  <a:lnTo>
                                    <a:pt x="5" y="15"/>
                                  </a:lnTo>
                                  <a:lnTo>
                                    <a:pt x="9" y="20"/>
                                  </a:lnTo>
                                  <a:lnTo>
                                    <a:pt x="14"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3" y="92"/>
                                  </a:lnTo>
                                  <a:lnTo>
                                    <a:pt x="53" y="96"/>
                                  </a:lnTo>
                                  <a:lnTo>
                                    <a:pt x="57" y="101"/>
                                  </a:lnTo>
                                  <a:lnTo>
                                    <a:pt x="57" y="106"/>
                                  </a:lnTo>
                                  <a:lnTo>
                                    <a:pt x="67" y="116"/>
                                  </a:lnTo>
                                  <a:lnTo>
                                    <a:pt x="67" y="121"/>
                                  </a:lnTo>
                                  <a:lnTo>
                                    <a:pt x="72" y="125"/>
                                  </a:lnTo>
                                  <a:lnTo>
                                    <a:pt x="72" y="130"/>
                                  </a:lnTo>
                                  <a:lnTo>
                                    <a:pt x="77" y="135"/>
                                  </a:lnTo>
                                  <a:lnTo>
                                    <a:pt x="77" y="140"/>
                                  </a:lnTo>
                                  <a:lnTo>
                                    <a:pt x="86" y="149"/>
                                  </a:lnTo>
                                  <a:lnTo>
                                    <a:pt x="86"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9"/>
                          <wps:cNvSpPr>
                            <a:spLocks/>
                          </wps:cNvSpPr>
                          <wps:spPr bwMode="auto">
                            <a:xfrm>
                              <a:off x="4143" y="1474"/>
                              <a:ext cx="1305" cy="2257"/>
                            </a:xfrm>
                            <a:custGeom>
                              <a:avLst/>
                              <a:gdLst>
                                <a:gd name="T0" fmla="*/ 14 w 1305"/>
                                <a:gd name="T1" fmla="*/ 29 h 2257"/>
                                <a:gd name="T2" fmla="*/ 43 w 1305"/>
                                <a:gd name="T3" fmla="*/ 72 h 2257"/>
                                <a:gd name="T4" fmla="*/ 62 w 1305"/>
                                <a:gd name="T5" fmla="*/ 110 h 2257"/>
                                <a:gd name="T6" fmla="*/ 86 w 1305"/>
                                <a:gd name="T7" fmla="*/ 149 h 2257"/>
                                <a:gd name="T8" fmla="*/ 105 w 1305"/>
                                <a:gd name="T9" fmla="*/ 187 h 2257"/>
                                <a:gd name="T10" fmla="*/ 134 w 1305"/>
                                <a:gd name="T11" fmla="*/ 230 h 2257"/>
                                <a:gd name="T12" fmla="*/ 153 w 1305"/>
                                <a:gd name="T13" fmla="*/ 269 h 2257"/>
                                <a:gd name="T14" fmla="*/ 182 w 1305"/>
                                <a:gd name="T15" fmla="*/ 312 h 2257"/>
                                <a:gd name="T16" fmla="*/ 201 w 1305"/>
                                <a:gd name="T17" fmla="*/ 350 h 2257"/>
                                <a:gd name="T18" fmla="*/ 225 w 1305"/>
                                <a:gd name="T19" fmla="*/ 389 h 2257"/>
                                <a:gd name="T20" fmla="*/ 244 w 1305"/>
                                <a:gd name="T21" fmla="*/ 427 h 2257"/>
                                <a:gd name="T22" fmla="*/ 273 w 1305"/>
                                <a:gd name="T23" fmla="*/ 471 h 2257"/>
                                <a:gd name="T24" fmla="*/ 292 w 1305"/>
                                <a:gd name="T25" fmla="*/ 509 h 2257"/>
                                <a:gd name="T26" fmla="*/ 316 w 1305"/>
                                <a:gd name="T27" fmla="*/ 547 h 2257"/>
                                <a:gd name="T28" fmla="*/ 336 w 1305"/>
                                <a:gd name="T29" fmla="*/ 586 h 2257"/>
                                <a:gd name="T30" fmla="*/ 364 w 1305"/>
                                <a:gd name="T31" fmla="*/ 629 h 2257"/>
                                <a:gd name="T32" fmla="*/ 384 w 1305"/>
                                <a:gd name="T33" fmla="*/ 667 h 2257"/>
                                <a:gd name="T34" fmla="*/ 412 w 1305"/>
                                <a:gd name="T35" fmla="*/ 711 h 2257"/>
                                <a:gd name="T36" fmla="*/ 432 w 1305"/>
                                <a:gd name="T37" fmla="*/ 749 h 2257"/>
                                <a:gd name="T38" fmla="*/ 456 w 1305"/>
                                <a:gd name="T39" fmla="*/ 787 h 2257"/>
                                <a:gd name="T40" fmla="*/ 475 w 1305"/>
                                <a:gd name="T41" fmla="*/ 826 h 2257"/>
                                <a:gd name="T42" fmla="*/ 504 w 1305"/>
                                <a:gd name="T43" fmla="*/ 869 h 2257"/>
                                <a:gd name="T44" fmla="*/ 523 w 1305"/>
                                <a:gd name="T45" fmla="*/ 907 h 2257"/>
                                <a:gd name="T46" fmla="*/ 547 w 1305"/>
                                <a:gd name="T47" fmla="*/ 946 h 2257"/>
                                <a:gd name="T48" fmla="*/ 571 w 1305"/>
                                <a:gd name="T49" fmla="*/ 989 h 2257"/>
                                <a:gd name="T50" fmla="*/ 595 w 1305"/>
                                <a:gd name="T51" fmla="*/ 1027 h 2257"/>
                                <a:gd name="T52" fmla="*/ 614 w 1305"/>
                                <a:gd name="T53" fmla="*/ 1066 h 2257"/>
                                <a:gd name="T54" fmla="*/ 643 w 1305"/>
                                <a:gd name="T55" fmla="*/ 1109 h 2257"/>
                                <a:gd name="T56" fmla="*/ 662 w 1305"/>
                                <a:gd name="T57" fmla="*/ 1148 h 2257"/>
                                <a:gd name="T58" fmla="*/ 686 w 1305"/>
                                <a:gd name="T59" fmla="*/ 1186 h 2257"/>
                                <a:gd name="T60" fmla="*/ 705 w 1305"/>
                                <a:gd name="T61" fmla="*/ 1224 h 2257"/>
                                <a:gd name="T62" fmla="*/ 734 w 1305"/>
                                <a:gd name="T63" fmla="*/ 1268 h 2257"/>
                                <a:gd name="T64" fmla="*/ 753 w 1305"/>
                                <a:gd name="T65" fmla="*/ 1306 h 2257"/>
                                <a:gd name="T66" fmla="*/ 777 w 1305"/>
                                <a:gd name="T67" fmla="*/ 1344 h 2257"/>
                                <a:gd name="T68" fmla="*/ 801 w 1305"/>
                                <a:gd name="T69" fmla="*/ 1388 h 2257"/>
                                <a:gd name="T70" fmla="*/ 825 w 1305"/>
                                <a:gd name="T71" fmla="*/ 1426 h 2257"/>
                                <a:gd name="T72" fmla="*/ 844 w 1305"/>
                                <a:gd name="T73" fmla="*/ 1464 h 2257"/>
                                <a:gd name="T74" fmla="*/ 873 w 1305"/>
                                <a:gd name="T75" fmla="*/ 1508 h 2257"/>
                                <a:gd name="T76" fmla="*/ 892 w 1305"/>
                                <a:gd name="T77" fmla="*/ 1546 h 2257"/>
                                <a:gd name="T78" fmla="*/ 916 w 1305"/>
                                <a:gd name="T79" fmla="*/ 1584 h 2257"/>
                                <a:gd name="T80" fmla="*/ 936 w 1305"/>
                                <a:gd name="T81" fmla="*/ 1623 h 2257"/>
                                <a:gd name="T82" fmla="*/ 964 w 1305"/>
                                <a:gd name="T83" fmla="*/ 1666 h 2257"/>
                                <a:gd name="T84" fmla="*/ 984 w 1305"/>
                                <a:gd name="T85" fmla="*/ 1704 h 2257"/>
                                <a:gd name="T86" fmla="*/ 1012 w 1305"/>
                                <a:gd name="T87" fmla="*/ 1748 h 2257"/>
                                <a:gd name="T88" fmla="*/ 1032 w 1305"/>
                                <a:gd name="T89" fmla="*/ 1786 h 2257"/>
                                <a:gd name="T90" fmla="*/ 1056 w 1305"/>
                                <a:gd name="T91" fmla="*/ 1824 h 2257"/>
                                <a:gd name="T92" fmla="*/ 1075 w 1305"/>
                                <a:gd name="T93" fmla="*/ 1863 h 2257"/>
                                <a:gd name="T94" fmla="*/ 1104 w 1305"/>
                                <a:gd name="T95" fmla="*/ 1906 h 2257"/>
                                <a:gd name="T96" fmla="*/ 1123 w 1305"/>
                                <a:gd name="T97" fmla="*/ 1945 h 2257"/>
                                <a:gd name="T98" fmla="*/ 1147 w 1305"/>
                                <a:gd name="T99" fmla="*/ 1983 h 2257"/>
                                <a:gd name="T100" fmla="*/ 1171 w 1305"/>
                                <a:gd name="T101" fmla="*/ 2026 h 2257"/>
                                <a:gd name="T102" fmla="*/ 1195 w 1305"/>
                                <a:gd name="T103" fmla="*/ 2065 h 2257"/>
                                <a:gd name="T104" fmla="*/ 1214 w 1305"/>
                                <a:gd name="T105" fmla="*/ 2103 h 2257"/>
                                <a:gd name="T106" fmla="*/ 1243 w 1305"/>
                                <a:gd name="T107" fmla="*/ 2146 h 2257"/>
                                <a:gd name="T108" fmla="*/ 1262 w 1305"/>
                                <a:gd name="T109" fmla="*/ 2185 h 2257"/>
                                <a:gd name="T110" fmla="*/ 1286 w 1305"/>
                                <a:gd name="T111" fmla="*/ 2223 h 2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05" h="2257">
                                  <a:moveTo>
                                    <a:pt x="0" y="0"/>
                                  </a:moveTo>
                                  <a:lnTo>
                                    <a:pt x="0" y="5"/>
                                  </a:lnTo>
                                  <a:lnTo>
                                    <a:pt x="4" y="10"/>
                                  </a:lnTo>
                                  <a:lnTo>
                                    <a:pt x="9" y="14"/>
                                  </a:lnTo>
                                  <a:lnTo>
                                    <a:pt x="9" y="19"/>
                                  </a:lnTo>
                                  <a:lnTo>
                                    <a:pt x="14" y="24"/>
                                  </a:lnTo>
                                  <a:lnTo>
                                    <a:pt x="14" y="29"/>
                                  </a:lnTo>
                                  <a:lnTo>
                                    <a:pt x="24" y="38"/>
                                  </a:lnTo>
                                  <a:lnTo>
                                    <a:pt x="24" y="43"/>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6" y="130"/>
                                  </a:lnTo>
                                  <a:lnTo>
                                    <a:pt x="76" y="134"/>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9" y="221"/>
                                  </a:lnTo>
                                  <a:lnTo>
                                    <a:pt x="129" y="226"/>
                                  </a:lnTo>
                                  <a:lnTo>
                                    <a:pt x="134" y="230"/>
                                  </a:lnTo>
                                  <a:lnTo>
                                    <a:pt x="134" y="235"/>
                                  </a:lnTo>
                                  <a:lnTo>
                                    <a:pt x="139" y="240"/>
                                  </a:lnTo>
                                  <a:lnTo>
                                    <a:pt x="139" y="245"/>
                                  </a:lnTo>
                                  <a:lnTo>
                                    <a:pt x="148" y="254"/>
                                  </a:lnTo>
                                  <a:lnTo>
                                    <a:pt x="148" y="259"/>
                                  </a:lnTo>
                                  <a:lnTo>
                                    <a:pt x="153" y="264"/>
                                  </a:lnTo>
                                  <a:lnTo>
                                    <a:pt x="153" y="269"/>
                                  </a:lnTo>
                                  <a:lnTo>
                                    <a:pt x="158" y="274"/>
                                  </a:lnTo>
                                  <a:lnTo>
                                    <a:pt x="158" y="278"/>
                                  </a:lnTo>
                                  <a:lnTo>
                                    <a:pt x="168" y="288"/>
                                  </a:lnTo>
                                  <a:lnTo>
                                    <a:pt x="168" y="293"/>
                                  </a:lnTo>
                                  <a:lnTo>
                                    <a:pt x="172" y="298"/>
                                  </a:lnTo>
                                  <a:lnTo>
                                    <a:pt x="172"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1" y="365"/>
                                  </a:lnTo>
                                  <a:lnTo>
                                    <a:pt x="211" y="370"/>
                                  </a:lnTo>
                                  <a:lnTo>
                                    <a:pt x="220" y="379"/>
                                  </a:lnTo>
                                  <a:lnTo>
                                    <a:pt x="220" y="384"/>
                                  </a:lnTo>
                                  <a:lnTo>
                                    <a:pt x="225" y="389"/>
                                  </a:lnTo>
                                  <a:lnTo>
                                    <a:pt x="225" y="394"/>
                                  </a:lnTo>
                                  <a:lnTo>
                                    <a:pt x="235" y="403"/>
                                  </a:lnTo>
                                  <a:lnTo>
                                    <a:pt x="235" y="408"/>
                                  </a:lnTo>
                                  <a:lnTo>
                                    <a:pt x="240" y="413"/>
                                  </a:lnTo>
                                  <a:lnTo>
                                    <a:pt x="240" y="418"/>
                                  </a:lnTo>
                                  <a:lnTo>
                                    <a:pt x="244" y="423"/>
                                  </a:lnTo>
                                  <a:lnTo>
                                    <a:pt x="244" y="427"/>
                                  </a:lnTo>
                                  <a:lnTo>
                                    <a:pt x="254" y="437"/>
                                  </a:lnTo>
                                  <a:lnTo>
                                    <a:pt x="254" y="442"/>
                                  </a:lnTo>
                                  <a:lnTo>
                                    <a:pt x="259" y="447"/>
                                  </a:lnTo>
                                  <a:lnTo>
                                    <a:pt x="259" y="451"/>
                                  </a:lnTo>
                                  <a:lnTo>
                                    <a:pt x="264" y="456"/>
                                  </a:lnTo>
                                  <a:lnTo>
                                    <a:pt x="264" y="461"/>
                                  </a:lnTo>
                                  <a:lnTo>
                                    <a:pt x="273" y="471"/>
                                  </a:lnTo>
                                  <a:lnTo>
                                    <a:pt x="273" y="475"/>
                                  </a:lnTo>
                                  <a:lnTo>
                                    <a:pt x="278" y="480"/>
                                  </a:lnTo>
                                  <a:lnTo>
                                    <a:pt x="278" y="485"/>
                                  </a:lnTo>
                                  <a:lnTo>
                                    <a:pt x="283" y="490"/>
                                  </a:lnTo>
                                  <a:lnTo>
                                    <a:pt x="283" y="495"/>
                                  </a:lnTo>
                                  <a:lnTo>
                                    <a:pt x="292" y="504"/>
                                  </a:lnTo>
                                  <a:lnTo>
                                    <a:pt x="292" y="509"/>
                                  </a:lnTo>
                                  <a:lnTo>
                                    <a:pt x="297" y="514"/>
                                  </a:lnTo>
                                  <a:lnTo>
                                    <a:pt x="297" y="519"/>
                                  </a:lnTo>
                                  <a:lnTo>
                                    <a:pt x="307" y="528"/>
                                  </a:lnTo>
                                  <a:lnTo>
                                    <a:pt x="307" y="533"/>
                                  </a:lnTo>
                                  <a:lnTo>
                                    <a:pt x="312" y="538"/>
                                  </a:lnTo>
                                  <a:lnTo>
                                    <a:pt x="312" y="543"/>
                                  </a:lnTo>
                                  <a:lnTo>
                                    <a:pt x="316" y="547"/>
                                  </a:lnTo>
                                  <a:lnTo>
                                    <a:pt x="316" y="552"/>
                                  </a:lnTo>
                                  <a:lnTo>
                                    <a:pt x="326" y="562"/>
                                  </a:lnTo>
                                  <a:lnTo>
                                    <a:pt x="326" y="567"/>
                                  </a:lnTo>
                                  <a:lnTo>
                                    <a:pt x="331" y="571"/>
                                  </a:lnTo>
                                  <a:lnTo>
                                    <a:pt x="331" y="576"/>
                                  </a:lnTo>
                                  <a:lnTo>
                                    <a:pt x="336" y="581"/>
                                  </a:lnTo>
                                  <a:lnTo>
                                    <a:pt x="336" y="586"/>
                                  </a:lnTo>
                                  <a:lnTo>
                                    <a:pt x="345" y="595"/>
                                  </a:lnTo>
                                  <a:lnTo>
                                    <a:pt x="345" y="600"/>
                                  </a:lnTo>
                                  <a:lnTo>
                                    <a:pt x="350" y="605"/>
                                  </a:lnTo>
                                  <a:lnTo>
                                    <a:pt x="350" y="610"/>
                                  </a:lnTo>
                                  <a:lnTo>
                                    <a:pt x="360" y="619"/>
                                  </a:lnTo>
                                  <a:lnTo>
                                    <a:pt x="360" y="624"/>
                                  </a:lnTo>
                                  <a:lnTo>
                                    <a:pt x="364" y="629"/>
                                  </a:lnTo>
                                  <a:lnTo>
                                    <a:pt x="364" y="634"/>
                                  </a:lnTo>
                                  <a:lnTo>
                                    <a:pt x="369" y="639"/>
                                  </a:lnTo>
                                  <a:lnTo>
                                    <a:pt x="369" y="643"/>
                                  </a:lnTo>
                                  <a:lnTo>
                                    <a:pt x="379" y="653"/>
                                  </a:lnTo>
                                  <a:lnTo>
                                    <a:pt x="379" y="658"/>
                                  </a:lnTo>
                                  <a:lnTo>
                                    <a:pt x="384" y="663"/>
                                  </a:lnTo>
                                  <a:lnTo>
                                    <a:pt x="384" y="667"/>
                                  </a:lnTo>
                                  <a:lnTo>
                                    <a:pt x="388" y="672"/>
                                  </a:lnTo>
                                  <a:lnTo>
                                    <a:pt x="388" y="677"/>
                                  </a:lnTo>
                                  <a:lnTo>
                                    <a:pt x="398" y="687"/>
                                  </a:lnTo>
                                  <a:lnTo>
                                    <a:pt x="398" y="691"/>
                                  </a:lnTo>
                                  <a:lnTo>
                                    <a:pt x="403" y="696"/>
                                  </a:lnTo>
                                  <a:lnTo>
                                    <a:pt x="403" y="701"/>
                                  </a:lnTo>
                                  <a:lnTo>
                                    <a:pt x="412" y="711"/>
                                  </a:lnTo>
                                  <a:lnTo>
                                    <a:pt x="412" y="715"/>
                                  </a:lnTo>
                                  <a:lnTo>
                                    <a:pt x="417" y="720"/>
                                  </a:lnTo>
                                  <a:lnTo>
                                    <a:pt x="417" y="725"/>
                                  </a:lnTo>
                                  <a:lnTo>
                                    <a:pt x="422" y="730"/>
                                  </a:lnTo>
                                  <a:lnTo>
                                    <a:pt x="422" y="735"/>
                                  </a:lnTo>
                                  <a:lnTo>
                                    <a:pt x="432" y="744"/>
                                  </a:lnTo>
                                  <a:lnTo>
                                    <a:pt x="432" y="749"/>
                                  </a:lnTo>
                                  <a:lnTo>
                                    <a:pt x="436" y="754"/>
                                  </a:lnTo>
                                  <a:lnTo>
                                    <a:pt x="436" y="759"/>
                                  </a:lnTo>
                                  <a:lnTo>
                                    <a:pt x="441" y="763"/>
                                  </a:lnTo>
                                  <a:lnTo>
                                    <a:pt x="441" y="768"/>
                                  </a:lnTo>
                                  <a:lnTo>
                                    <a:pt x="451" y="778"/>
                                  </a:lnTo>
                                  <a:lnTo>
                                    <a:pt x="451" y="783"/>
                                  </a:lnTo>
                                  <a:lnTo>
                                    <a:pt x="456" y="787"/>
                                  </a:lnTo>
                                  <a:lnTo>
                                    <a:pt x="456" y="792"/>
                                  </a:lnTo>
                                  <a:lnTo>
                                    <a:pt x="465" y="802"/>
                                  </a:lnTo>
                                  <a:lnTo>
                                    <a:pt x="465" y="807"/>
                                  </a:lnTo>
                                  <a:lnTo>
                                    <a:pt x="470" y="811"/>
                                  </a:lnTo>
                                  <a:lnTo>
                                    <a:pt x="470" y="816"/>
                                  </a:lnTo>
                                  <a:lnTo>
                                    <a:pt x="475" y="821"/>
                                  </a:lnTo>
                                  <a:lnTo>
                                    <a:pt x="475" y="826"/>
                                  </a:lnTo>
                                  <a:lnTo>
                                    <a:pt x="484" y="835"/>
                                  </a:lnTo>
                                  <a:lnTo>
                                    <a:pt x="484" y="840"/>
                                  </a:lnTo>
                                  <a:lnTo>
                                    <a:pt x="489" y="845"/>
                                  </a:lnTo>
                                  <a:lnTo>
                                    <a:pt x="489" y="850"/>
                                  </a:lnTo>
                                  <a:lnTo>
                                    <a:pt x="494" y="855"/>
                                  </a:lnTo>
                                  <a:lnTo>
                                    <a:pt x="494" y="859"/>
                                  </a:lnTo>
                                  <a:lnTo>
                                    <a:pt x="504" y="869"/>
                                  </a:lnTo>
                                  <a:lnTo>
                                    <a:pt x="504" y="874"/>
                                  </a:lnTo>
                                  <a:lnTo>
                                    <a:pt x="508" y="879"/>
                                  </a:lnTo>
                                  <a:lnTo>
                                    <a:pt x="508" y="883"/>
                                  </a:lnTo>
                                  <a:lnTo>
                                    <a:pt x="518" y="893"/>
                                  </a:lnTo>
                                  <a:lnTo>
                                    <a:pt x="518" y="898"/>
                                  </a:lnTo>
                                  <a:lnTo>
                                    <a:pt x="523" y="903"/>
                                  </a:lnTo>
                                  <a:lnTo>
                                    <a:pt x="523" y="907"/>
                                  </a:lnTo>
                                  <a:lnTo>
                                    <a:pt x="528" y="912"/>
                                  </a:lnTo>
                                  <a:lnTo>
                                    <a:pt x="528" y="917"/>
                                  </a:lnTo>
                                  <a:lnTo>
                                    <a:pt x="537" y="927"/>
                                  </a:lnTo>
                                  <a:lnTo>
                                    <a:pt x="537" y="931"/>
                                  </a:lnTo>
                                  <a:lnTo>
                                    <a:pt x="542" y="936"/>
                                  </a:lnTo>
                                  <a:lnTo>
                                    <a:pt x="542" y="941"/>
                                  </a:lnTo>
                                  <a:lnTo>
                                    <a:pt x="547" y="946"/>
                                  </a:lnTo>
                                  <a:lnTo>
                                    <a:pt x="547" y="951"/>
                                  </a:lnTo>
                                  <a:lnTo>
                                    <a:pt x="556" y="960"/>
                                  </a:lnTo>
                                  <a:lnTo>
                                    <a:pt x="556" y="965"/>
                                  </a:lnTo>
                                  <a:lnTo>
                                    <a:pt x="561" y="970"/>
                                  </a:lnTo>
                                  <a:lnTo>
                                    <a:pt x="561" y="975"/>
                                  </a:lnTo>
                                  <a:lnTo>
                                    <a:pt x="571" y="984"/>
                                  </a:lnTo>
                                  <a:lnTo>
                                    <a:pt x="571" y="989"/>
                                  </a:lnTo>
                                  <a:lnTo>
                                    <a:pt x="576" y="994"/>
                                  </a:lnTo>
                                  <a:lnTo>
                                    <a:pt x="576" y="999"/>
                                  </a:lnTo>
                                  <a:lnTo>
                                    <a:pt x="580" y="1003"/>
                                  </a:lnTo>
                                  <a:lnTo>
                                    <a:pt x="580" y="1008"/>
                                  </a:lnTo>
                                  <a:lnTo>
                                    <a:pt x="590" y="1018"/>
                                  </a:lnTo>
                                  <a:lnTo>
                                    <a:pt x="590" y="1023"/>
                                  </a:lnTo>
                                  <a:lnTo>
                                    <a:pt x="595" y="1027"/>
                                  </a:lnTo>
                                  <a:lnTo>
                                    <a:pt x="595" y="1032"/>
                                  </a:lnTo>
                                  <a:lnTo>
                                    <a:pt x="600" y="1037"/>
                                  </a:lnTo>
                                  <a:lnTo>
                                    <a:pt x="600" y="1042"/>
                                  </a:lnTo>
                                  <a:lnTo>
                                    <a:pt x="609" y="1051"/>
                                  </a:lnTo>
                                  <a:lnTo>
                                    <a:pt x="609" y="1056"/>
                                  </a:lnTo>
                                  <a:lnTo>
                                    <a:pt x="614" y="1061"/>
                                  </a:lnTo>
                                  <a:lnTo>
                                    <a:pt x="614" y="1066"/>
                                  </a:lnTo>
                                  <a:lnTo>
                                    <a:pt x="624" y="1075"/>
                                  </a:lnTo>
                                  <a:lnTo>
                                    <a:pt x="624" y="1080"/>
                                  </a:lnTo>
                                  <a:lnTo>
                                    <a:pt x="628" y="1085"/>
                                  </a:lnTo>
                                  <a:lnTo>
                                    <a:pt x="628" y="1090"/>
                                  </a:lnTo>
                                  <a:lnTo>
                                    <a:pt x="633" y="1095"/>
                                  </a:lnTo>
                                  <a:lnTo>
                                    <a:pt x="633" y="1100"/>
                                  </a:lnTo>
                                  <a:lnTo>
                                    <a:pt x="643" y="1109"/>
                                  </a:lnTo>
                                  <a:lnTo>
                                    <a:pt x="643" y="1114"/>
                                  </a:lnTo>
                                  <a:lnTo>
                                    <a:pt x="648" y="1119"/>
                                  </a:lnTo>
                                  <a:lnTo>
                                    <a:pt x="648" y="1124"/>
                                  </a:lnTo>
                                  <a:lnTo>
                                    <a:pt x="652" y="1128"/>
                                  </a:lnTo>
                                  <a:lnTo>
                                    <a:pt x="652" y="1133"/>
                                  </a:lnTo>
                                  <a:lnTo>
                                    <a:pt x="662" y="1143"/>
                                  </a:lnTo>
                                  <a:lnTo>
                                    <a:pt x="662" y="1148"/>
                                  </a:lnTo>
                                  <a:lnTo>
                                    <a:pt x="667" y="1152"/>
                                  </a:lnTo>
                                  <a:lnTo>
                                    <a:pt x="667" y="1157"/>
                                  </a:lnTo>
                                  <a:lnTo>
                                    <a:pt x="676" y="1167"/>
                                  </a:lnTo>
                                  <a:lnTo>
                                    <a:pt x="676" y="1172"/>
                                  </a:lnTo>
                                  <a:lnTo>
                                    <a:pt x="681" y="1176"/>
                                  </a:lnTo>
                                  <a:lnTo>
                                    <a:pt x="681" y="1181"/>
                                  </a:lnTo>
                                  <a:lnTo>
                                    <a:pt x="686" y="1186"/>
                                  </a:lnTo>
                                  <a:lnTo>
                                    <a:pt x="686" y="1191"/>
                                  </a:lnTo>
                                  <a:lnTo>
                                    <a:pt x="696" y="1200"/>
                                  </a:lnTo>
                                  <a:lnTo>
                                    <a:pt x="696" y="1205"/>
                                  </a:lnTo>
                                  <a:lnTo>
                                    <a:pt x="700" y="1210"/>
                                  </a:lnTo>
                                  <a:lnTo>
                                    <a:pt x="700" y="1215"/>
                                  </a:lnTo>
                                  <a:lnTo>
                                    <a:pt x="705" y="1220"/>
                                  </a:lnTo>
                                  <a:lnTo>
                                    <a:pt x="705" y="1224"/>
                                  </a:lnTo>
                                  <a:lnTo>
                                    <a:pt x="715" y="1234"/>
                                  </a:lnTo>
                                  <a:lnTo>
                                    <a:pt x="715" y="1239"/>
                                  </a:lnTo>
                                  <a:lnTo>
                                    <a:pt x="720" y="1244"/>
                                  </a:lnTo>
                                  <a:lnTo>
                                    <a:pt x="720" y="1248"/>
                                  </a:lnTo>
                                  <a:lnTo>
                                    <a:pt x="729" y="1258"/>
                                  </a:lnTo>
                                  <a:lnTo>
                                    <a:pt x="729" y="1263"/>
                                  </a:lnTo>
                                  <a:lnTo>
                                    <a:pt x="734" y="1268"/>
                                  </a:lnTo>
                                  <a:lnTo>
                                    <a:pt x="734" y="1272"/>
                                  </a:lnTo>
                                  <a:lnTo>
                                    <a:pt x="739" y="1277"/>
                                  </a:lnTo>
                                  <a:lnTo>
                                    <a:pt x="739" y="1282"/>
                                  </a:lnTo>
                                  <a:lnTo>
                                    <a:pt x="748" y="1292"/>
                                  </a:lnTo>
                                  <a:lnTo>
                                    <a:pt x="748" y="1296"/>
                                  </a:lnTo>
                                  <a:lnTo>
                                    <a:pt x="753" y="1301"/>
                                  </a:lnTo>
                                  <a:lnTo>
                                    <a:pt x="753" y="1306"/>
                                  </a:lnTo>
                                  <a:lnTo>
                                    <a:pt x="758" y="1311"/>
                                  </a:lnTo>
                                  <a:lnTo>
                                    <a:pt x="758" y="1316"/>
                                  </a:lnTo>
                                  <a:lnTo>
                                    <a:pt x="768" y="1325"/>
                                  </a:lnTo>
                                  <a:lnTo>
                                    <a:pt x="768" y="1330"/>
                                  </a:lnTo>
                                  <a:lnTo>
                                    <a:pt x="772" y="1335"/>
                                  </a:lnTo>
                                  <a:lnTo>
                                    <a:pt x="772" y="1340"/>
                                  </a:lnTo>
                                  <a:lnTo>
                                    <a:pt x="777" y="1344"/>
                                  </a:lnTo>
                                  <a:lnTo>
                                    <a:pt x="777" y="1349"/>
                                  </a:lnTo>
                                  <a:lnTo>
                                    <a:pt x="787" y="1359"/>
                                  </a:lnTo>
                                  <a:lnTo>
                                    <a:pt x="787" y="1364"/>
                                  </a:lnTo>
                                  <a:lnTo>
                                    <a:pt x="792" y="1368"/>
                                  </a:lnTo>
                                  <a:lnTo>
                                    <a:pt x="792" y="1373"/>
                                  </a:lnTo>
                                  <a:lnTo>
                                    <a:pt x="801" y="1383"/>
                                  </a:lnTo>
                                  <a:lnTo>
                                    <a:pt x="801" y="1388"/>
                                  </a:lnTo>
                                  <a:lnTo>
                                    <a:pt x="806" y="1392"/>
                                  </a:lnTo>
                                  <a:lnTo>
                                    <a:pt x="806" y="1397"/>
                                  </a:lnTo>
                                  <a:lnTo>
                                    <a:pt x="811" y="1402"/>
                                  </a:lnTo>
                                  <a:lnTo>
                                    <a:pt x="811" y="1407"/>
                                  </a:lnTo>
                                  <a:lnTo>
                                    <a:pt x="820" y="1416"/>
                                  </a:lnTo>
                                  <a:lnTo>
                                    <a:pt x="820" y="1421"/>
                                  </a:lnTo>
                                  <a:lnTo>
                                    <a:pt x="825" y="1426"/>
                                  </a:lnTo>
                                  <a:lnTo>
                                    <a:pt x="825" y="1431"/>
                                  </a:lnTo>
                                  <a:lnTo>
                                    <a:pt x="830" y="1436"/>
                                  </a:lnTo>
                                  <a:lnTo>
                                    <a:pt x="830" y="1440"/>
                                  </a:lnTo>
                                  <a:lnTo>
                                    <a:pt x="840" y="1450"/>
                                  </a:lnTo>
                                  <a:lnTo>
                                    <a:pt x="840" y="1455"/>
                                  </a:lnTo>
                                  <a:lnTo>
                                    <a:pt x="844" y="1460"/>
                                  </a:lnTo>
                                  <a:lnTo>
                                    <a:pt x="844" y="1464"/>
                                  </a:lnTo>
                                  <a:lnTo>
                                    <a:pt x="854" y="1474"/>
                                  </a:lnTo>
                                  <a:lnTo>
                                    <a:pt x="854" y="1479"/>
                                  </a:lnTo>
                                  <a:lnTo>
                                    <a:pt x="859" y="1484"/>
                                  </a:lnTo>
                                  <a:lnTo>
                                    <a:pt x="859" y="1488"/>
                                  </a:lnTo>
                                  <a:lnTo>
                                    <a:pt x="864" y="1493"/>
                                  </a:lnTo>
                                  <a:lnTo>
                                    <a:pt x="864" y="1498"/>
                                  </a:lnTo>
                                  <a:lnTo>
                                    <a:pt x="873" y="1508"/>
                                  </a:lnTo>
                                  <a:lnTo>
                                    <a:pt x="873" y="1512"/>
                                  </a:lnTo>
                                  <a:lnTo>
                                    <a:pt x="878" y="1517"/>
                                  </a:lnTo>
                                  <a:lnTo>
                                    <a:pt x="878" y="1522"/>
                                  </a:lnTo>
                                  <a:lnTo>
                                    <a:pt x="883" y="1527"/>
                                  </a:lnTo>
                                  <a:lnTo>
                                    <a:pt x="883" y="1532"/>
                                  </a:lnTo>
                                  <a:lnTo>
                                    <a:pt x="892" y="1541"/>
                                  </a:lnTo>
                                  <a:lnTo>
                                    <a:pt x="892" y="1546"/>
                                  </a:lnTo>
                                  <a:lnTo>
                                    <a:pt x="897" y="1551"/>
                                  </a:lnTo>
                                  <a:lnTo>
                                    <a:pt x="897" y="1556"/>
                                  </a:lnTo>
                                  <a:lnTo>
                                    <a:pt x="907" y="1565"/>
                                  </a:lnTo>
                                  <a:lnTo>
                                    <a:pt x="907" y="1570"/>
                                  </a:lnTo>
                                  <a:lnTo>
                                    <a:pt x="912" y="1575"/>
                                  </a:lnTo>
                                  <a:lnTo>
                                    <a:pt x="912" y="1580"/>
                                  </a:lnTo>
                                  <a:lnTo>
                                    <a:pt x="916" y="1584"/>
                                  </a:lnTo>
                                  <a:lnTo>
                                    <a:pt x="916" y="1589"/>
                                  </a:lnTo>
                                  <a:lnTo>
                                    <a:pt x="926" y="1599"/>
                                  </a:lnTo>
                                  <a:lnTo>
                                    <a:pt x="926" y="1604"/>
                                  </a:lnTo>
                                  <a:lnTo>
                                    <a:pt x="931" y="1608"/>
                                  </a:lnTo>
                                  <a:lnTo>
                                    <a:pt x="931" y="1613"/>
                                  </a:lnTo>
                                  <a:lnTo>
                                    <a:pt x="936" y="1618"/>
                                  </a:lnTo>
                                  <a:lnTo>
                                    <a:pt x="936" y="1623"/>
                                  </a:lnTo>
                                  <a:lnTo>
                                    <a:pt x="945" y="1632"/>
                                  </a:lnTo>
                                  <a:lnTo>
                                    <a:pt x="945" y="1637"/>
                                  </a:lnTo>
                                  <a:lnTo>
                                    <a:pt x="950" y="1642"/>
                                  </a:lnTo>
                                  <a:lnTo>
                                    <a:pt x="950" y="1647"/>
                                  </a:lnTo>
                                  <a:lnTo>
                                    <a:pt x="960" y="1656"/>
                                  </a:lnTo>
                                  <a:lnTo>
                                    <a:pt x="960" y="1661"/>
                                  </a:lnTo>
                                  <a:lnTo>
                                    <a:pt x="964" y="1666"/>
                                  </a:lnTo>
                                  <a:lnTo>
                                    <a:pt x="964" y="1671"/>
                                  </a:lnTo>
                                  <a:lnTo>
                                    <a:pt x="969" y="1676"/>
                                  </a:lnTo>
                                  <a:lnTo>
                                    <a:pt x="969" y="1680"/>
                                  </a:lnTo>
                                  <a:lnTo>
                                    <a:pt x="979" y="1690"/>
                                  </a:lnTo>
                                  <a:lnTo>
                                    <a:pt x="979" y="1695"/>
                                  </a:lnTo>
                                  <a:lnTo>
                                    <a:pt x="984" y="1700"/>
                                  </a:lnTo>
                                  <a:lnTo>
                                    <a:pt x="984" y="1704"/>
                                  </a:lnTo>
                                  <a:lnTo>
                                    <a:pt x="988" y="1709"/>
                                  </a:lnTo>
                                  <a:lnTo>
                                    <a:pt x="988" y="1714"/>
                                  </a:lnTo>
                                  <a:lnTo>
                                    <a:pt x="998" y="1724"/>
                                  </a:lnTo>
                                  <a:lnTo>
                                    <a:pt x="998" y="1728"/>
                                  </a:lnTo>
                                  <a:lnTo>
                                    <a:pt x="1003" y="1733"/>
                                  </a:lnTo>
                                  <a:lnTo>
                                    <a:pt x="1003" y="1738"/>
                                  </a:lnTo>
                                  <a:lnTo>
                                    <a:pt x="1012" y="1748"/>
                                  </a:lnTo>
                                  <a:lnTo>
                                    <a:pt x="1012" y="1752"/>
                                  </a:lnTo>
                                  <a:lnTo>
                                    <a:pt x="1017" y="1757"/>
                                  </a:lnTo>
                                  <a:lnTo>
                                    <a:pt x="1017" y="1762"/>
                                  </a:lnTo>
                                  <a:lnTo>
                                    <a:pt x="1022" y="1767"/>
                                  </a:lnTo>
                                  <a:lnTo>
                                    <a:pt x="1022" y="1772"/>
                                  </a:lnTo>
                                  <a:lnTo>
                                    <a:pt x="1032" y="1781"/>
                                  </a:lnTo>
                                  <a:lnTo>
                                    <a:pt x="1032" y="1786"/>
                                  </a:lnTo>
                                  <a:lnTo>
                                    <a:pt x="1036" y="1791"/>
                                  </a:lnTo>
                                  <a:lnTo>
                                    <a:pt x="1036" y="1796"/>
                                  </a:lnTo>
                                  <a:lnTo>
                                    <a:pt x="1041" y="1800"/>
                                  </a:lnTo>
                                  <a:lnTo>
                                    <a:pt x="1041" y="1805"/>
                                  </a:lnTo>
                                  <a:lnTo>
                                    <a:pt x="1051" y="1815"/>
                                  </a:lnTo>
                                  <a:lnTo>
                                    <a:pt x="1051" y="1820"/>
                                  </a:lnTo>
                                  <a:lnTo>
                                    <a:pt x="1056" y="1824"/>
                                  </a:lnTo>
                                  <a:lnTo>
                                    <a:pt x="1056" y="1829"/>
                                  </a:lnTo>
                                  <a:lnTo>
                                    <a:pt x="1065" y="1839"/>
                                  </a:lnTo>
                                  <a:lnTo>
                                    <a:pt x="1065" y="1844"/>
                                  </a:lnTo>
                                  <a:lnTo>
                                    <a:pt x="1070" y="1849"/>
                                  </a:lnTo>
                                  <a:lnTo>
                                    <a:pt x="1070" y="1853"/>
                                  </a:lnTo>
                                  <a:lnTo>
                                    <a:pt x="1075" y="1858"/>
                                  </a:lnTo>
                                  <a:lnTo>
                                    <a:pt x="1075" y="1863"/>
                                  </a:lnTo>
                                  <a:lnTo>
                                    <a:pt x="1084" y="1873"/>
                                  </a:lnTo>
                                  <a:lnTo>
                                    <a:pt x="1084" y="1877"/>
                                  </a:lnTo>
                                  <a:lnTo>
                                    <a:pt x="1089" y="1882"/>
                                  </a:lnTo>
                                  <a:lnTo>
                                    <a:pt x="1089" y="1887"/>
                                  </a:lnTo>
                                  <a:lnTo>
                                    <a:pt x="1094" y="1892"/>
                                  </a:lnTo>
                                  <a:lnTo>
                                    <a:pt x="1094" y="1897"/>
                                  </a:lnTo>
                                  <a:lnTo>
                                    <a:pt x="1104" y="1906"/>
                                  </a:lnTo>
                                  <a:lnTo>
                                    <a:pt x="1104" y="1911"/>
                                  </a:lnTo>
                                  <a:lnTo>
                                    <a:pt x="1108" y="1916"/>
                                  </a:lnTo>
                                  <a:lnTo>
                                    <a:pt x="1108" y="1921"/>
                                  </a:lnTo>
                                  <a:lnTo>
                                    <a:pt x="1118" y="1930"/>
                                  </a:lnTo>
                                  <a:lnTo>
                                    <a:pt x="1118" y="1935"/>
                                  </a:lnTo>
                                  <a:lnTo>
                                    <a:pt x="1123" y="1940"/>
                                  </a:lnTo>
                                  <a:lnTo>
                                    <a:pt x="1123" y="1945"/>
                                  </a:lnTo>
                                  <a:lnTo>
                                    <a:pt x="1128" y="1949"/>
                                  </a:lnTo>
                                  <a:lnTo>
                                    <a:pt x="1128" y="1954"/>
                                  </a:lnTo>
                                  <a:lnTo>
                                    <a:pt x="1137" y="1964"/>
                                  </a:lnTo>
                                  <a:lnTo>
                                    <a:pt x="1137" y="1969"/>
                                  </a:lnTo>
                                  <a:lnTo>
                                    <a:pt x="1142" y="1973"/>
                                  </a:lnTo>
                                  <a:lnTo>
                                    <a:pt x="1142" y="1978"/>
                                  </a:lnTo>
                                  <a:lnTo>
                                    <a:pt x="1147" y="1983"/>
                                  </a:lnTo>
                                  <a:lnTo>
                                    <a:pt x="1147" y="1988"/>
                                  </a:lnTo>
                                  <a:lnTo>
                                    <a:pt x="1156" y="1997"/>
                                  </a:lnTo>
                                  <a:lnTo>
                                    <a:pt x="1156" y="2002"/>
                                  </a:lnTo>
                                  <a:lnTo>
                                    <a:pt x="1161" y="2007"/>
                                  </a:lnTo>
                                  <a:lnTo>
                                    <a:pt x="1161" y="2012"/>
                                  </a:lnTo>
                                  <a:lnTo>
                                    <a:pt x="1171" y="2021"/>
                                  </a:lnTo>
                                  <a:lnTo>
                                    <a:pt x="1171" y="2026"/>
                                  </a:lnTo>
                                  <a:lnTo>
                                    <a:pt x="1176" y="2031"/>
                                  </a:lnTo>
                                  <a:lnTo>
                                    <a:pt x="1176" y="2036"/>
                                  </a:lnTo>
                                  <a:lnTo>
                                    <a:pt x="1180" y="2041"/>
                                  </a:lnTo>
                                  <a:lnTo>
                                    <a:pt x="1180" y="2045"/>
                                  </a:lnTo>
                                  <a:lnTo>
                                    <a:pt x="1190" y="2055"/>
                                  </a:lnTo>
                                  <a:lnTo>
                                    <a:pt x="1190" y="2060"/>
                                  </a:lnTo>
                                  <a:lnTo>
                                    <a:pt x="1195" y="2065"/>
                                  </a:lnTo>
                                  <a:lnTo>
                                    <a:pt x="1195" y="2069"/>
                                  </a:lnTo>
                                  <a:lnTo>
                                    <a:pt x="1200" y="2074"/>
                                  </a:lnTo>
                                  <a:lnTo>
                                    <a:pt x="1200" y="2079"/>
                                  </a:lnTo>
                                  <a:lnTo>
                                    <a:pt x="1209" y="2089"/>
                                  </a:lnTo>
                                  <a:lnTo>
                                    <a:pt x="1209" y="2093"/>
                                  </a:lnTo>
                                  <a:lnTo>
                                    <a:pt x="1214" y="2098"/>
                                  </a:lnTo>
                                  <a:lnTo>
                                    <a:pt x="1214" y="2103"/>
                                  </a:lnTo>
                                  <a:lnTo>
                                    <a:pt x="1224" y="2113"/>
                                  </a:lnTo>
                                  <a:lnTo>
                                    <a:pt x="1224" y="2117"/>
                                  </a:lnTo>
                                  <a:lnTo>
                                    <a:pt x="1228" y="2122"/>
                                  </a:lnTo>
                                  <a:lnTo>
                                    <a:pt x="1228" y="2127"/>
                                  </a:lnTo>
                                  <a:lnTo>
                                    <a:pt x="1233" y="2132"/>
                                  </a:lnTo>
                                  <a:lnTo>
                                    <a:pt x="1233" y="2137"/>
                                  </a:lnTo>
                                  <a:lnTo>
                                    <a:pt x="1243" y="2146"/>
                                  </a:lnTo>
                                  <a:lnTo>
                                    <a:pt x="1243" y="2151"/>
                                  </a:lnTo>
                                  <a:lnTo>
                                    <a:pt x="1248" y="2156"/>
                                  </a:lnTo>
                                  <a:lnTo>
                                    <a:pt x="1248" y="2161"/>
                                  </a:lnTo>
                                  <a:lnTo>
                                    <a:pt x="1252" y="2165"/>
                                  </a:lnTo>
                                  <a:lnTo>
                                    <a:pt x="1252" y="2170"/>
                                  </a:lnTo>
                                  <a:lnTo>
                                    <a:pt x="1262" y="2180"/>
                                  </a:lnTo>
                                  <a:lnTo>
                                    <a:pt x="1262" y="2185"/>
                                  </a:lnTo>
                                  <a:lnTo>
                                    <a:pt x="1267" y="2189"/>
                                  </a:lnTo>
                                  <a:lnTo>
                                    <a:pt x="1267" y="2194"/>
                                  </a:lnTo>
                                  <a:lnTo>
                                    <a:pt x="1272" y="2199"/>
                                  </a:lnTo>
                                  <a:lnTo>
                                    <a:pt x="1272" y="2204"/>
                                  </a:lnTo>
                                  <a:lnTo>
                                    <a:pt x="1281" y="2213"/>
                                  </a:lnTo>
                                  <a:lnTo>
                                    <a:pt x="1281" y="2218"/>
                                  </a:lnTo>
                                  <a:lnTo>
                                    <a:pt x="1286" y="2223"/>
                                  </a:lnTo>
                                  <a:lnTo>
                                    <a:pt x="1286" y="2228"/>
                                  </a:lnTo>
                                  <a:lnTo>
                                    <a:pt x="1296" y="2237"/>
                                  </a:lnTo>
                                  <a:lnTo>
                                    <a:pt x="1296" y="2242"/>
                                  </a:lnTo>
                                  <a:lnTo>
                                    <a:pt x="1300" y="2247"/>
                                  </a:lnTo>
                                  <a:lnTo>
                                    <a:pt x="1300" y="2252"/>
                                  </a:lnTo>
                                  <a:lnTo>
                                    <a:pt x="1305" y="22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80"/>
                          <wps:cNvSpPr>
                            <a:spLocks/>
                          </wps:cNvSpPr>
                          <wps:spPr bwMode="auto">
                            <a:xfrm>
                              <a:off x="5506" y="3831"/>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1"/>
                          <wps:cNvSpPr>
                            <a:spLocks/>
                          </wps:cNvSpPr>
                          <wps:spPr bwMode="auto">
                            <a:xfrm>
                              <a:off x="5578" y="3956"/>
                              <a:ext cx="62" cy="111"/>
                            </a:xfrm>
                            <a:custGeom>
                              <a:avLst/>
                              <a:gdLst>
                                <a:gd name="T0" fmla="*/ 0 w 62"/>
                                <a:gd name="T1" fmla="*/ 0 h 111"/>
                                <a:gd name="T2" fmla="*/ 5 w 62"/>
                                <a:gd name="T3" fmla="*/ 5 h 111"/>
                                <a:gd name="T4" fmla="*/ 5 w 62"/>
                                <a:gd name="T5" fmla="*/ 10 h 111"/>
                                <a:gd name="T6" fmla="*/ 9 w 62"/>
                                <a:gd name="T7" fmla="*/ 15 h 111"/>
                                <a:gd name="T8" fmla="*/ 9 w 62"/>
                                <a:gd name="T9" fmla="*/ 19 h 111"/>
                                <a:gd name="T10" fmla="*/ 19 w 62"/>
                                <a:gd name="T11" fmla="*/ 29 h 111"/>
                                <a:gd name="T12" fmla="*/ 19 w 62"/>
                                <a:gd name="T13" fmla="*/ 34 h 111"/>
                                <a:gd name="T14" fmla="*/ 24 w 62"/>
                                <a:gd name="T15" fmla="*/ 39 h 111"/>
                                <a:gd name="T16" fmla="*/ 24 w 62"/>
                                <a:gd name="T17" fmla="*/ 43 h 111"/>
                                <a:gd name="T18" fmla="*/ 29 w 62"/>
                                <a:gd name="T19" fmla="*/ 48 h 111"/>
                                <a:gd name="T20" fmla="*/ 29 w 62"/>
                                <a:gd name="T21" fmla="*/ 53 h 111"/>
                                <a:gd name="T22" fmla="*/ 38 w 62"/>
                                <a:gd name="T23" fmla="*/ 63 h 111"/>
                                <a:gd name="T24" fmla="*/ 38 w 62"/>
                                <a:gd name="T25" fmla="*/ 67 h 111"/>
                                <a:gd name="T26" fmla="*/ 43 w 62"/>
                                <a:gd name="T27" fmla="*/ 72 h 111"/>
                                <a:gd name="T28" fmla="*/ 43 w 62"/>
                                <a:gd name="T29" fmla="*/ 77 h 111"/>
                                <a:gd name="T30" fmla="*/ 48 w 62"/>
                                <a:gd name="T31" fmla="*/ 82 h 111"/>
                                <a:gd name="T32" fmla="*/ 48 w 62"/>
                                <a:gd name="T33" fmla="*/ 87 h 111"/>
                                <a:gd name="T34" fmla="*/ 57 w 62"/>
                                <a:gd name="T35" fmla="*/ 96 h 111"/>
                                <a:gd name="T36" fmla="*/ 57 w 62"/>
                                <a:gd name="T37" fmla="*/ 101 h 111"/>
                                <a:gd name="T38" fmla="*/ 62 w 62"/>
                                <a:gd name="T39" fmla="*/ 106 h 111"/>
                                <a:gd name="T40" fmla="*/ 62 w 62"/>
                                <a:gd name="T4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1">
                                  <a:moveTo>
                                    <a:pt x="0" y="0"/>
                                  </a:moveTo>
                                  <a:lnTo>
                                    <a:pt x="5" y="5"/>
                                  </a:lnTo>
                                  <a:lnTo>
                                    <a:pt x="5" y="10"/>
                                  </a:lnTo>
                                  <a:lnTo>
                                    <a:pt x="9" y="15"/>
                                  </a:lnTo>
                                  <a:lnTo>
                                    <a:pt x="9"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7" y="96"/>
                                  </a:lnTo>
                                  <a:lnTo>
                                    <a:pt x="57" y="101"/>
                                  </a:lnTo>
                                  <a:lnTo>
                                    <a:pt x="62" y="106"/>
                                  </a:lnTo>
                                  <a:lnTo>
                                    <a:pt x="62"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2"/>
                          <wps:cNvSpPr>
                            <a:spLocks/>
                          </wps:cNvSpPr>
                          <wps:spPr bwMode="auto">
                            <a:xfrm>
                              <a:off x="4085" y="1479"/>
                              <a:ext cx="1171" cy="2031"/>
                            </a:xfrm>
                            <a:custGeom>
                              <a:avLst/>
                              <a:gdLst>
                                <a:gd name="T0" fmla="*/ 10 w 1171"/>
                                <a:gd name="T1" fmla="*/ 24 h 2031"/>
                                <a:gd name="T2" fmla="*/ 29 w 1171"/>
                                <a:gd name="T3" fmla="*/ 53 h 2031"/>
                                <a:gd name="T4" fmla="*/ 53 w 1171"/>
                                <a:gd name="T5" fmla="*/ 91 h 2031"/>
                                <a:gd name="T6" fmla="*/ 72 w 1171"/>
                                <a:gd name="T7" fmla="*/ 125 h 2031"/>
                                <a:gd name="T8" fmla="*/ 91 w 1171"/>
                                <a:gd name="T9" fmla="*/ 158 h 2031"/>
                                <a:gd name="T10" fmla="*/ 110 w 1171"/>
                                <a:gd name="T11" fmla="*/ 192 h 2031"/>
                                <a:gd name="T12" fmla="*/ 130 w 1171"/>
                                <a:gd name="T13" fmla="*/ 225 h 2031"/>
                                <a:gd name="T14" fmla="*/ 149 w 1171"/>
                                <a:gd name="T15" fmla="*/ 259 h 2031"/>
                                <a:gd name="T16" fmla="*/ 168 w 1171"/>
                                <a:gd name="T17" fmla="*/ 293 h 2031"/>
                                <a:gd name="T18" fmla="*/ 187 w 1171"/>
                                <a:gd name="T19" fmla="*/ 326 h 2031"/>
                                <a:gd name="T20" fmla="*/ 206 w 1171"/>
                                <a:gd name="T21" fmla="*/ 360 h 2031"/>
                                <a:gd name="T22" fmla="*/ 230 w 1171"/>
                                <a:gd name="T23" fmla="*/ 398 h 2031"/>
                                <a:gd name="T24" fmla="*/ 250 w 1171"/>
                                <a:gd name="T25" fmla="*/ 432 h 2031"/>
                                <a:gd name="T26" fmla="*/ 269 w 1171"/>
                                <a:gd name="T27" fmla="*/ 466 h 2031"/>
                                <a:gd name="T28" fmla="*/ 288 w 1171"/>
                                <a:gd name="T29" fmla="*/ 499 h 2031"/>
                                <a:gd name="T30" fmla="*/ 307 w 1171"/>
                                <a:gd name="T31" fmla="*/ 533 h 2031"/>
                                <a:gd name="T32" fmla="*/ 326 w 1171"/>
                                <a:gd name="T33" fmla="*/ 566 h 2031"/>
                                <a:gd name="T34" fmla="*/ 346 w 1171"/>
                                <a:gd name="T35" fmla="*/ 600 h 2031"/>
                                <a:gd name="T36" fmla="*/ 365 w 1171"/>
                                <a:gd name="T37" fmla="*/ 634 h 2031"/>
                                <a:gd name="T38" fmla="*/ 384 w 1171"/>
                                <a:gd name="T39" fmla="*/ 667 h 2031"/>
                                <a:gd name="T40" fmla="*/ 403 w 1171"/>
                                <a:gd name="T41" fmla="*/ 701 h 2031"/>
                                <a:gd name="T42" fmla="*/ 427 w 1171"/>
                                <a:gd name="T43" fmla="*/ 739 h 2031"/>
                                <a:gd name="T44" fmla="*/ 446 w 1171"/>
                                <a:gd name="T45" fmla="*/ 773 h 2031"/>
                                <a:gd name="T46" fmla="*/ 466 w 1171"/>
                                <a:gd name="T47" fmla="*/ 806 h 2031"/>
                                <a:gd name="T48" fmla="*/ 485 w 1171"/>
                                <a:gd name="T49" fmla="*/ 840 h 2031"/>
                                <a:gd name="T50" fmla="*/ 504 w 1171"/>
                                <a:gd name="T51" fmla="*/ 874 h 2031"/>
                                <a:gd name="T52" fmla="*/ 523 w 1171"/>
                                <a:gd name="T53" fmla="*/ 907 h 2031"/>
                                <a:gd name="T54" fmla="*/ 542 w 1171"/>
                                <a:gd name="T55" fmla="*/ 941 h 2031"/>
                                <a:gd name="T56" fmla="*/ 562 w 1171"/>
                                <a:gd name="T57" fmla="*/ 974 h 2031"/>
                                <a:gd name="T58" fmla="*/ 581 w 1171"/>
                                <a:gd name="T59" fmla="*/ 1008 h 2031"/>
                                <a:gd name="T60" fmla="*/ 605 w 1171"/>
                                <a:gd name="T61" fmla="*/ 1046 h 2031"/>
                                <a:gd name="T62" fmla="*/ 624 w 1171"/>
                                <a:gd name="T63" fmla="*/ 1080 h 2031"/>
                                <a:gd name="T64" fmla="*/ 643 w 1171"/>
                                <a:gd name="T65" fmla="*/ 1114 h 2031"/>
                                <a:gd name="T66" fmla="*/ 662 w 1171"/>
                                <a:gd name="T67" fmla="*/ 1147 h 2031"/>
                                <a:gd name="T68" fmla="*/ 682 w 1171"/>
                                <a:gd name="T69" fmla="*/ 1181 h 2031"/>
                                <a:gd name="T70" fmla="*/ 701 w 1171"/>
                                <a:gd name="T71" fmla="*/ 1215 h 2031"/>
                                <a:gd name="T72" fmla="*/ 720 w 1171"/>
                                <a:gd name="T73" fmla="*/ 1248 h 2031"/>
                                <a:gd name="T74" fmla="*/ 739 w 1171"/>
                                <a:gd name="T75" fmla="*/ 1282 h 2031"/>
                                <a:gd name="T76" fmla="*/ 758 w 1171"/>
                                <a:gd name="T77" fmla="*/ 1315 h 2031"/>
                                <a:gd name="T78" fmla="*/ 782 w 1171"/>
                                <a:gd name="T79" fmla="*/ 1354 h 2031"/>
                                <a:gd name="T80" fmla="*/ 802 w 1171"/>
                                <a:gd name="T81" fmla="*/ 1387 h 2031"/>
                                <a:gd name="T82" fmla="*/ 821 w 1171"/>
                                <a:gd name="T83" fmla="*/ 1421 h 2031"/>
                                <a:gd name="T84" fmla="*/ 840 w 1171"/>
                                <a:gd name="T85" fmla="*/ 1455 h 2031"/>
                                <a:gd name="T86" fmla="*/ 859 w 1171"/>
                                <a:gd name="T87" fmla="*/ 1488 h 2031"/>
                                <a:gd name="T88" fmla="*/ 878 w 1171"/>
                                <a:gd name="T89" fmla="*/ 1522 h 2031"/>
                                <a:gd name="T90" fmla="*/ 898 w 1171"/>
                                <a:gd name="T91" fmla="*/ 1555 h 2031"/>
                                <a:gd name="T92" fmla="*/ 917 w 1171"/>
                                <a:gd name="T93" fmla="*/ 1589 h 2031"/>
                                <a:gd name="T94" fmla="*/ 936 w 1171"/>
                                <a:gd name="T95" fmla="*/ 1623 h 2031"/>
                                <a:gd name="T96" fmla="*/ 960 w 1171"/>
                                <a:gd name="T97" fmla="*/ 1661 h 2031"/>
                                <a:gd name="T98" fmla="*/ 979 w 1171"/>
                                <a:gd name="T99" fmla="*/ 1695 h 2031"/>
                                <a:gd name="T100" fmla="*/ 998 w 1171"/>
                                <a:gd name="T101" fmla="*/ 1728 h 2031"/>
                                <a:gd name="T102" fmla="*/ 1018 w 1171"/>
                                <a:gd name="T103" fmla="*/ 1762 h 2031"/>
                                <a:gd name="T104" fmla="*/ 1037 w 1171"/>
                                <a:gd name="T105" fmla="*/ 1795 h 2031"/>
                                <a:gd name="T106" fmla="*/ 1056 w 1171"/>
                                <a:gd name="T107" fmla="*/ 1829 h 2031"/>
                                <a:gd name="T108" fmla="*/ 1075 w 1171"/>
                                <a:gd name="T109" fmla="*/ 1863 h 2031"/>
                                <a:gd name="T110" fmla="*/ 1094 w 1171"/>
                                <a:gd name="T111" fmla="*/ 1896 h 2031"/>
                                <a:gd name="T112" fmla="*/ 1114 w 1171"/>
                                <a:gd name="T113" fmla="*/ 1930 h 2031"/>
                                <a:gd name="T114" fmla="*/ 1138 w 1171"/>
                                <a:gd name="T115" fmla="*/ 1968 h 2031"/>
                                <a:gd name="T116" fmla="*/ 1157 w 1171"/>
                                <a:gd name="T117" fmla="*/ 2002 h 2031"/>
                                <a:gd name="T118" fmla="*/ 1171 w 1171"/>
                                <a:gd name="T119" fmla="*/ 2031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71" h="2031">
                                  <a:moveTo>
                                    <a:pt x="0" y="0"/>
                                  </a:moveTo>
                                  <a:lnTo>
                                    <a:pt x="0" y="5"/>
                                  </a:lnTo>
                                  <a:lnTo>
                                    <a:pt x="5" y="9"/>
                                  </a:lnTo>
                                  <a:lnTo>
                                    <a:pt x="5" y="14"/>
                                  </a:lnTo>
                                  <a:lnTo>
                                    <a:pt x="10" y="19"/>
                                  </a:lnTo>
                                  <a:lnTo>
                                    <a:pt x="10" y="24"/>
                                  </a:lnTo>
                                  <a:lnTo>
                                    <a:pt x="14" y="29"/>
                                  </a:lnTo>
                                  <a:lnTo>
                                    <a:pt x="19" y="33"/>
                                  </a:lnTo>
                                  <a:lnTo>
                                    <a:pt x="19" y="38"/>
                                  </a:lnTo>
                                  <a:lnTo>
                                    <a:pt x="24" y="43"/>
                                  </a:lnTo>
                                  <a:lnTo>
                                    <a:pt x="24" y="48"/>
                                  </a:lnTo>
                                  <a:lnTo>
                                    <a:pt x="29" y="53"/>
                                  </a:lnTo>
                                  <a:lnTo>
                                    <a:pt x="29" y="57"/>
                                  </a:lnTo>
                                  <a:lnTo>
                                    <a:pt x="38" y="67"/>
                                  </a:lnTo>
                                  <a:lnTo>
                                    <a:pt x="38" y="72"/>
                                  </a:lnTo>
                                  <a:lnTo>
                                    <a:pt x="43" y="77"/>
                                  </a:lnTo>
                                  <a:lnTo>
                                    <a:pt x="43" y="81"/>
                                  </a:lnTo>
                                  <a:lnTo>
                                    <a:pt x="53" y="91"/>
                                  </a:lnTo>
                                  <a:lnTo>
                                    <a:pt x="53" y="96"/>
                                  </a:lnTo>
                                  <a:lnTo>
                                    <a:pt x="58" y="101"/>
                                  </a:lnTo>
                                  <a:lnTo>
                                    <a:pt x="58" y="105"/>
                                  </a:lnTo>
                                  <a:lnTo>
                                    <a:pt x="62" y="110"/>
                                  </a:lnTo>
                                  <a:lnTo>
                                    <a:pt x="62" y="115"/>
                                  </a:lnTo>
                                  <a:lnTo>
                                    <a:pt x="72" y="125"/>
                                  </a:lnTo>
                                  <a:lnTo>
                                    <a:pt x="72" y="129"/>
                                  </a:lnTo>
                                  <a:lnTo>
                                    <a:pt x="77" y="134"/>
                                  </a:lnTo>
                                  <a:lnTo>
                                    <a:pt x="77" y="139"/>
                                  </a:lnTo>
                                  <a:lnTo>
                                    <a:pt x="82" y="144"/>
                                  </a:lnTo>
                                  <a:lnTo>
                                    <a:pt x="82" y="149"/>
                                  </a:lnTo>
                                  <a:lnTo>
                                    <a:pt x="91" y="158"/>
                                  </a:lnTo>
                                  <a:lnTo>
                                    <a:pt x="91" y="163"/>
                                  </a:lnTo>
                                  <a:lnTo>
                                    <a:pt x="96" y="168"/>
                                  </a:lnTo>
                                  <a:lnTo>
                                    <a:pt x="96" y="173"/>
                                  </a:lnTo>
                                  <a:lnTo>
                                    <a:pt x="101" y="177"/>
                                  </a:lnTo>
                                  <a:lnTo>
                                    <a:pt x="101" y="182"/>
                                  </a:lnTo>
                                  <a:lnTo>
                                    <a:pt x="110" y="192"/>
                                  </a:lnTo>
                                  <a:lnTo>
                                    <a:pt x="110" y="197"/>
                                  </a:lnTo>
                                  <a:lnTo>
                                    <a:pt x="115" y="201"/>
                                  </a:lnTo>
                                  <a:lnTo>
                                    <a:pt x="115" y="206"/>
                                  </a:lnTo>
                                  <a:lnTo>
                                    <a:pt x="125" y="216"/>
                                  </a:lnTo>
                                  <a:lnTo>
                                    <a:pt x="125" y="221"/>
                                  </a:lnTo>
                                  <a:lnTo>
                                    <a:pt x="130" y="225"/>
                                  </a:lnTo>
                                  <a:lnTo>
                                    <a:pt x="130" y="230"/>
                                  </a:lnTo>
                                  <a:lnTo>
                                    <a:pt x="134" y="235"/>
                                  </a:lnTo>
                                  <a:lnTo>
                                    <a:pt x="134" y="240"/>
                                  </a:lnTo>
                                  <a:lnTo>
                                    <a:pt x="144" y="249"/>
                                  </a:lnTo>
                                  <a:lnTo>
                                    <a:pt x="144" y="254"/>
                                  </a:lnTo>
                                  <a:lnTo>
                                    <a:pt x="149" y="259"/>
                                  </a:lnTo>
                                  <a:lnTo>
                                    <a:pt x="149" y="264"/>
                                  </a:lnTo>
                                  <a:lnTo>
                                    <a:pt x="154" y="269"/>
                                  </a:lnTo>
                                  <a:lnTo>
                                    <a:pt x="154" y="273"/>
                                  </a:lnTo>
                                  <a:lnTo>
                                    <a:pt x="163" y="283"/>
                                  </a:lnTo>
                                  <a:lnTo>
                                    <a:pt x="163" y="288"/>
                                  </a:lnTo>
                                  <a:lnTo>
                                    <a:pt x="168" y="293"/>
                                  </a:lnTo>
                                  <a:lnTo>
                                    <a:pt x="168" y="297"/>
                                  </a:lnTo>
                                  <a:lnTo>
                                    <a:pt x="178" y="307"/>
                                  </a:lnTo>
                                  <a:lnTo>
                                    <a:pt x="178" y="312"/>
                                  </a:lnTo>
                                  <a:lnTo>
                                    <a:pt x="182" y="317"/>
                                  </a:lnTo>
                                  <a:lnTo>
                                    <a:pt x="182" y="321"/>
                                  </a:lnTo>
                                  <a:lnTo>
                                    <a:pt x="187" y="326"/>
                                  </a:lnTo>
                                  <a:lnTo>
                                    <a:pt x="187" y="331"/>
                                  </a:lnTo>
                                  <a:lnTo>
                                    <a:pt x="197" y="341"/>
                                  </a:lnTo>
                                  <a:lnTo>
                                    <a:pt x="197" y="345"/>
                                  </a:lnTo>
                                  <a:lnTo>
                                    <a:pt x="202" y="350"/>
                                  </a:lnTo>
                                  <a:lnTo>
                                    <a:pt x="202" y="355"/>
                                  </a:lnTo>
                                  <a:lnTo>
                                    <a:pt x="206" y="360"/>
                                  </a:lnTo>
                                  <a:lnTo>
                                    <a:pt x="206" y="365"/>
                                  </a:lnTo>
                                  <a:lnTo>
                                    <a:pt x="216" y="374"/>
                                  </a:lnTo>
                                  <a:lnTo>
                                    <a:pt x="216" y="379"/>
                                  </a:lnTo>
                                  <a:lnTo>
                                    <a:pt x="221" y="384"/>
                                  </a:lnTo>
                                  <a:lnTo>
                                    <a:pt x="221" y="389"/>
                                  </a:lnTo>
                                  <a:lnTo>
                                    <a:pt x="230" y="398"/>
                                  </a:lnTo>
                                  <a:lnTo>
                                    <a:pt x="230" y="403"/>
                                  </a:lnTo>
                                  <a:lnTo>
                                    <a:pt x="235" y="408"/>
                                  </a:lnTo>
                                  <a:lnTo>
                                    <a:pt x="235" y="413"/>
                                  </a:lnTo>
                                  <a:lnTo>
                                    <a:pt x="240" y="418"/>
                                  </a:lnTo>
                                  <a:lnTo>
                                    <a:pt x="240" y="422"/>
                                  </a:lnTo>
                                  <a:lnTo>
                                    <a:pt x="250" y="432"/>
                                  </a:lnTo>
                                  <a:lnTo>
                                    <a:pt x="250" y="437"/>
                                  </a:lnTo>
                                  <a:lnTo>
                                    <a:pt x="254" y="442"/>
                                  </a:lnTo>
                                  <a:lnTo>
                                    <a:pt x="254" y="446"/>
                                  </a:lnTo>
                                  <a:lnTo>
                                    <a:pt x="259" y="451"/>
                                  </a:lnTo>
                                  <a:lnTo>
                                    <a:pt x="259" y="456"/>
                                  </a:lnTo>
                                  <a:lnTo>
                                    <a:pt x="269" y="466"/>
                                  </a:lnTo>
                                  <a:lnTo>
                                    <a:pt x="269" y="470"/>
                                  </a:lnTo>
                                  <a:lnTo>
                                    <a:pt x="274" y="475"/>
                                  </a:lnTo>
                                  <a:lnTo>
                                    <a:pt x="274" y="480"/>
                                  </a:lnTo>
                                  <a:lnTo>
                                    <a:pt x="278" y="485"/>
                                  </a:lnTo>
                                  <a:lnTo>
                                    <a:pt x="278" y="490"/>
                                  </a:lnTo>
                                  <a:lnTo>
                                    <a:pt x="288" y="499"/>
                                  </a:lnTo>
                                  <a:lnTo>
                                    <a:pt x="288" y="504"/>
                                  </a:lnTo>
                                  <a:lnTo>
                                    <a:pt x="293" y="509"/>
                                  </a:lnTo>
                                  <a:lnTo>
                                    <a:pt x="293" y="514"/>
                                  </a:lnTo>
                                  <a:lnTo>
                                    <a:pt x="302" y="523"/>
                                  </a:lnTo>
                                  <a:lnTo>
                                    <a:pt x="302" y="528"/>
                                  </a:lnTo>
                                  <a:lnTo>
                                    <a:pt x="307" y="533"/>
                                  </a:lnTo>
                                  <a:lnTo>
                                    <a:pt x="307" y="538"/>
                                  </a:lnTo>
                                  <a:lnTo>
                                    <a:pt x="312" y="542"/>
                                  </a:lnTo>
                                  <a:lnTo>
                                    <a:pt x="312" y="547"/>
                                  </a:lnTo>
                                  <a:lnTo>
                                    <a:pt x="322" y="557"/>
                                  </a:lnTo>
                                  <a:lnTo>
                                    <a:pt x="322" y="562"/>
                                  </a:lnTo>
                                  <a:lnTo>
                                    <a:pt x="326" y="566"/>
                                  </a:lnTo>
                                  <a:lnTo>
                                    <a:pt x="326" y="571"/>
                                  </a:lnTo>
                                  <a:lnTo>
                                    <a:pt x="331" y="576"/>
                                  </a:lnTo>
                                  <a:lnTo>
                                    <a:pt x="331" y="581"/>
                                  </a:lnTo>
                                  <a:lnTo>
                                    <a:pt x="341" y="590"/>
                                  </a:lnTo>
                                  <a:lnTo>
                                    <a:pt x="341" y="595"/>
                                  </a:lnTo>
                                  <a:lnTo>
                                    <a:pt x="346" y="600"/>
                                  </a:lnTo>
                                  <a:lnTo>
                                    <a:pt x="346" y="605"/>
                                  </a:lnTo>
                                  <a:lnTo>
                                    <a:pt x="355" y="614"/>
                                  </a:lnTo>
                                  <a:lnTo>
                                    <a:pt x="355" y="619"/>
                                  </a:lnTo>
                                  <a:lnTo>
                                    <a:pt x="360" y="624"/>
                                  </a:lnTo>
                                  <a:lnTo>
                                    <a:pt x="360" y="629"/>
                                  </a:lnTo>
                                  <a:lnTo>
                                    <a:pt x="365" y="634"/>
                                  </a:lnTo>
                                  <a:lnTo>
                                    <a:pt x="365" y="638"/>
                                  </a:lnTo>
                                  <a:lnTo>
                                    <a:pt x="374" y="648"/>
                                  </a:lnTo>
                                  <a:lnTo>
                                    <a:pt x="374" y="653"/>
                                  </a:lnTo>
                                  <a:lnTo>
                                    <a:pt x="379" y="658"/>
                                  </a:lnTo>
                                  <a:lnTo>
                                    <a:pt x="379" y="662"/>
                                  </a:lnTo>
                                  <a:lnTo>
                                    <a:pt x="384" y="667"/>
                                  </a:lnTo>
                                  <a:lnTo>
                                    <a:pt x="384" y="672"/>
                                  </a:lnTo>
                                  <a:lnTo>
                                    <a:pt x="394" y="682"/>
                                  </a:lnTo>
                                  <a:lnTo>
                                    <a:pt x="394" y="686"/>
                                  </a:lnTo>
                                  <a:lnTo>
                                    <a:pt x="398" y="691"/>
                                  </a:lnTo>
                                  <a:lnTo>
                                    <a:pt x="398" y="696"/>
                                  </a:lnTo>
                                  <a:lnTo>
                                    <a:pt x="403" y="701"/>
                                  </a:lnTo>
                                  <a:lnTo>
                                    <a:pt x="403" y="706"/>
                                  </a:lnTo>
                                  <a:lnTo>
                                    <a:pt x="413" y="715"/>
                                  </a:lnTo>
                                  <a:lnTo>
                                    <a:pt x="413" y="720"/>
                                  </a:lnTo>
                                  <a:lnTo>
                                    <a:pt x="418" y="725"/>
                                  </a:lnTo>
                                  <a:lnTo>
                                    <a:pt x="418" y="730"/>
                                  </a:lnTo>
                                  <a:lnTo>
                                    <a:pt x="427" y="739"/>
                                  </a:lnTo>
                                  <a:lnTo>
                                    <a:pt x="427" y="744"/>
                                  </a:lnTo>
                                  <a:lnTo>
                                    <a:pt x="432" y="749"/>
                                  </a:lnTo>
                                  <a:lnTo>
                                    <a:pt x="432" y="754"/>
                                  </a:lnTo>
                                  <a:lnTo>
                                    <a:pt x="437" y="758"/>
                                  </a:lnTo>
                                  <a:lnTo>
                                    <a:pt x="437" y="763"/>
                                  </a:lnTo>
                                  <a:lnTo>
                                    <a:pt x="446" y="773"/>
                                  </a:lnTo>
                                  <a:lnTo>
                                    <a:pt x="446" y="778"/>
                                  </a:lnTo>
                                  <a:lnTo>
                                    <a:pt x="451" y="782"/>
                                  </a:lnTo>
                                  <a:lnTo>
                                    <a:pt x="451" y="787"/>
                                  </a:lnTo>
                                  <a:lnTo>
                                    <a:pt x="456" y="792"/>
                                  </a:lnTo>
                                  <a:lnTo>
                                    <a:pt x="456" y="797"/>
                                  </a:lnTo>
                                  <a:lnTo>
                                    <a:pt x="466" y="806"/>
                                  </a:lnTo>
                                  <a:lnTo>
                                    <a:pt x="466" y="811"/>
                                  </a:lnTo>
                                  <a:lnTo>
                                    <a:pt x="470" y="816"/>
                                  </a:lnTo>
                                  <a:lnTo>
                                    <a:pt x="470" y="821"/>
                                  </a:lnTo>
                                  <a:lnTo>
                                    <a:pt x="480" y="830"/>
                                  </a:lnTo>
                                  <a:lnTo>
                                    <a:pt x="480" y="835"/>
                                  </a:lnTo>
                                  <a:lnTo>
                                    <a:pt x="485" y="840"/>
                                  </a:lnTo>
                                  <a:lnTo>
                                    <a:pt x="485" y="845"/>
                                  </a:lnTo>
                                  <a:lnTo>
                                    <a:pt x="490" y="850"/>
                                  </a:lnTo>
                                  <a:lnTo>
                                    <a:pt x="490" y="854"/>
                                  </a:lnTo>
                                  <a:lnTo>
                                    <a:pt x="499" y="864"/>
                                  </a:lnTo>
                                  <a:lnTo>
                                    <a:pt x="499" y="869"/>
                                  </a:lnTo>
                                  <a:lnTo>
                                    <a:pt x="504" y="874"/>
                                  </a:lnTo>
                                  <a:lnTo>
                                    <a:pt x="504" y="878"/>
                                  </a:lnTo>
                                  <a:lnTo>
                                    <a:pt x="509" y="883"/>
                                  </a:lnTo>
                                  <a:lnTo>
                                    <a:pt x="509" y="888"/>
                                  </a:lnTo>
                                  <a:lnTo>
                                    <a:pt x="518" y="898"/>
                                  </a:lnTo>
                                  <a:lnTo>
                                    <a:pt x="518" y="902"/>
                                  </a:lnTo>
                                  <a:lnTo>
                                    <a:pt x="523" y="907"/>
                                  </a:lnTo>
                                  <a:lnTo>
                                    <a:pt x="523" y="912"/>
                                  </a:lnTo>
                                  <a:lnTo>
                                    <a:pt x="533" y="922"/>
                                  </a:lnTo>
                                  <a:lnTo>
                                    <a:pt x="533" y="926"/>
                                  </a:lnTo>
                                  <a:lnTo>
                                    <a:pt x="538" y="931"/>
                                  </a:lnTo>
                                  <a:lnTo>
                                    <a:pt x="538" y="936"/>
                                  </a:lnTo>
                                  <a:lnTo>
                                    <a:pt x="542" y="941"/>
                                  </a:lnTo>
                                  <a:lnTo>
                                    <a:pt x="542" y="946"/>
                                  </a:lnTo>
                                  <a:lnTo>
                                    <a:pt x="552" y="955"/>
                                  </a:lnTo>
                                  <a:lnTo>
                                    <a:pt x="552" y="960"/>
                                  </a:lnTo>
                                  <a:lnTo>
                                    <a:pt x="557" y="965"/>
                                  </a:lnTo>
                                  <a:lnTo>
                                    <a:pt x="557" y="970"/>
                                  </a:lnTo>
                                  <a:lnTo>
                                    <a:pt x="562" y="974"/>
                                  </a:lnTo>
                                  <a:lnTo>
                                    <a:pt x="562" y="979"/>
                                  </a:lnTo>
                                  <a:lnTo>
                                    <a:pt x="571" y="989"/>
                                  </a:lnTo>
                                  <a:lnTo>
                                    <a:pt x="571" y="994"/>
                                  </a:lnTo>
                                  <a:lnTo>
                                    <a:pt x="576" y="998"/>
                                  </a:lnTo>
                                  <a:lnTo>
                                    <a:pt x="576" y="1003"/>
                                  </a:lnTo>
                                  <a:lnTo>
                                    <a:pt x="581" y="1008"/>
                                  </a:lnTo>
                                  <a:lnTo>
                                    <a:pt x="581" y="1013"/>
                                  </a:lnTo>
                                  <a:lnTo>
                                    <a:pt x="590" y="1022"/>
                                  </a:lnTo>
                                  <a:lnTo>
                                    <a:pt x="590" y="1027"/>
                                  </a:lnTo>
                                  <a:lnTo>
                                    <a:pt x="595" y="1032"/>
                                  </a:lnTo>
                                  <a:lnTo>
                                    <a:pt x="595" y="1037"/>
                                  </a:lnTo>
                                  <a:lnTo>
                                    <a:pt x="605" y="1046"/>
                                  </a:lnTo>
                                  <a:lnTo>
                                    <a:pt x="605" y="1051"/>
                                  </a:lnTo>
                                  <a:lnTo>
                                    <a:pt x="610" y="1056"/>
                                  </a:lnTo>
                                  <a:lnTo>
                                    <a:pt x="610" y="1061"/>
                                  </a:lnTo>
                                  <a:lnTo>
                                    <a:pt x="614" y="1066"/>
                                  </a:lnTo>
                                  <a:lnTo>
                                    <a:pt x="614" y="1070"/>
                                  </a:lnTo>
                                  <a:lnTo>
                                    <a:pt x="624" y="1080"/>
                                  </a:lnTo>
                                  <a:lnTo>
                                    <a:pt x="624" y="1085"/>
                                  </a:lnTo>
                                  <a:lnTo>
                                    <a:pt x="629" y="1090"/>
                                  </a:lnTo>
                                  <a:lnTo>
                                    <a:pt x="629" y="1095"/>
                                  </a:lnTo>
                                  <a:lnTo>
                                    <a:pt x="634" y="1099"/>
                                  </a:lnTo>
                                  <a:lnTo>
                                    <a:pt x="634" y="1104"/>
                                  </a:lnTo>
                                  <a:lnTo>
                                    <a:pt x="643" y="1114"/>
                                  </a:lnTo>
                                  <a:lnTo>
                                    <a:pt x="643" y="1119"/>
                                  </a:lnTo>
                                  <a:lnTo>
                                    <a:pt x="648" y="1123"/>
                                  </a:lnTo>
                                  <a:lnTo>
                                    <a:pt x="648" y="1128"/>
                                  </a:lnTo>
                                  <a:lnTo>
                                    <a:pt x="658" y="1138"/>
                                  </a:lnTo>
                                  <a:lnTo>
                                    <a:pt x="658" y="1143"/>
                                  </a:lnTo>
                                  <a:lnTo>
                                    <a:pt x="662" y="1147"/>
                                  </a:lnTo>
                                  <a:lnTo>
                                    <a:pt x="662" y="1152"/>
                                  </a:lnTo>
                                  <a:lnTo>
                                    <a:pt x="667" y="1157"/>
                                  </a:lnTo>
                                  <a:lnTo>
                                    <a:pt x="667" y="1162"/>
                                  </a:lnTo>
                                  <a:lnTo>
                                    <a:pt x="677" y="1171"/>
                                  </a:lnTo>
                                  <a:lnTo>
                                    <a:pt x="677" y="1176"/>
                                  </a:lnTo>
                                  <a:lnTo>
                                    <a:pt x="682" y="1181"/>
                                  </a:lnTo>
                                  <a:lnTo>
                                    <a:pt x="682" y="1186"/>
                                  </a:lnTo>
                                  <a:lnTo>
                                    <a:pt x="686" y="1191"/>
                                  </a:lnTo>
                                  <a:lnTo>
                                    <a:pt x="686" y="1195"/>
                                  </a:lnTo>
                                  <a:lnTo>
                                    <a:pt x="696" y="1205"/>
                                  </a:lnTo>
                                  <a:lnTo>
                                    <a:pt x="696" y="1210"/>
                                  </a:lnTo>
                                  <a:lnTo>
                                    <a:pt x="701" y="1215"/>
                                  </a:lnTo>
                                  <a:lnTo>
                                    <a:pt x="701" y="1219"/>
                                  </a:lnTo>
                                  <a:lnTo>
                                    <a:pt x="706" y="1224"/>
                                  </a:lnTo>
                                  <a:lnTo>
                                    <a:pt x="706" y="1229"/>
                                  </a:lnTo>
                                  <a:lnTo>
                                    <a:pt x="715" y="1239"/>
                                  </a:lnTo>
                                  <a:lnTo>
                                    <a:pt x="715" y="1243"/>
                                  </a:lnTo>
                                  <a:lnTo>
                                    <a:pt x="720" y="1248"/>
                                  </a:lnTo>
                                  <a:lnTo>
                                    <a:pt x="720" y="1253"/>
                                  </a:lnTo>
                                  <a:lnTo>
                                    <a:pt x="730" y="1263"/>
                                  </a:lnTo>
                                  <a:lnTo>
                                    <a:pt x="730" y="1267"/>
                                  </a:lnTo>
                                  <a:lnTo>
                                    <a:pt x="734" y="1272"/>
                                  </a:lnTo>
                                  <a:lnTo>
                                    <a:pt x="734" y="1277"/>
                                  </a:lnTo>
                                  <a:lnTo>
                                    <a:pt x="739" y="1282"/>
                                  </a:lnTo>
                                  <a:lnTo>
                                    <a:pt x="739" y="1287"/>
                                  </a:lnTo>
                                  <a:lnTo>
                                    <a:pt x="749" y="1296"/>
                                  </a:lnTo>
                                  <a:lnTo>
                                    <a:pt x="749" y="1301"/>
                                  </a:lnTo>
                                  <a:lnTo>
                                    <a:pt x="754" y="1306"/>
                                  </a:lnTo>
                                  <a:lnTo>
                                    <a:pt x="754" y="1311"/>
                                  </a:lnTo>
                                  <a:lnTo>
                                    <a:pt x="758" y="1315"/>
                                  </a:lnTo>
                                  <a:lnTo>
                                    <a:pt x="758" y="1320"/>
                                  </a:lnTo>
                                  <a:lnTo>
                                    <a:pt x="768" y="1330"/>
                                  </a:lnTo>
                                  <a:lnTo>
                                    <a:pt x="768" y="1335"/>
                                  </a:lnTo>
                                  <a:lnTo>
                                    <a:pt x="773" y="1339"/>
                                  </a:lnTo>
                                  <a:lnTo>
                                    <a:pt x="773" y="1344"/>
                                  </a:lnTo>
                                  <a:lnTo>
                                    <a:pt x="782" y="1354"/>
                                  </a:lnTo>
                                  <a:lnTo>
                                    <a:pt x="782" y="1359"/>
                                  </a:lnTo>
                                  <a:lnTo>
                                    <a:pt x="787" y="1363"/>
                                  </a:lnTo>
                                  <a:lnTo>
                                    <a:pt x="787" y="1368"/>
                                  </a:lnTo>
                                  <a:lnTo>
                                    <a:pt x="792" y="1373"/>
                                  </a:lnTo>
                                  <a:lnTo>
                                    <a:pt x="792" y="1378"/>
                                  </a:lnTo>
                                  <a:lnTo>
                                    <a:pt x="802" y="1387"/>
                                  </a:lnTo>
                                  <a:lnTo>
                                    <a:pt x="802" y="1392"/>
                                  </a:lnTo>
                                  <a:lnTo>
                                    <a:pt x="806" y="1397"/>
                                  </a:lnTo>
                                  <a:lnTo>
                                    <a:pt x="806" y="1402"/>
                                  </a:lnTo>
                                  <a:lnTo>
                                    <a:pt x="811" y="1407"/>
                                  </a:lnTo>
                                  <a:lnTo>
                                    <a:pt x="811" y="1411"/>
                                  </a:lnTo>
                                  <a:lnTo>
                                    <a:pt x="821" y="1421"/>
                                  </a:lnTo>
                                  <a:lnTo>
                                    <a:pt x="821" y="1426"/>
                                  </a:lnTo>
                                  <a:lnTo>
                                    <a:pt x="826" y="1431"/>
                                  </a:lnTo>
                                  <a:lnTo>
                                    <a:pt x="826" y="1435"/>
                                  </a:lnTo>
                                  <a:lnTo>
                                    <a:pt x="835" y="1445"/>
                                  </a:lnTo>
                                  <a:lnTo>
                                    <a:pt x="835" y="1450"/>
                                  </a:lnTo>
                                  <a:lnTo>
                                    <a:pt x="840" y="1455"/>
                                  </a:lnTo>
                                  <a:lnTo>
                                    <a:pt x="840" y="1459"/>
                                  </a:lnTo>
                                  <a:lnTo>
                                    <a:pt x="845" y="1464"/>
                                  </a:lnTo>
                                  <a:lnTo>
                                    <a:pt x="845" y="1469"/>
                                  </a:lnTo>
                                  <a:lnTo>
                                    <a:pt x="854" y="1479"/>
                                  </a:lnTo>
                                  <a:lnTo>
                                    <a:pt x="854" y="1483"/>
                                  </a:lnTo>
                                  <a:lnTo>
                                    <a:pt x="859" y="1488"/>
                                  </a:lnTo>
                                  <a:lnTo>
                                    <a:pt x="859" y="1493"/>
                                  </a:lnTo>
                                  <a:lnTo>
                                    <a:pt x="864" y="1498"/>
                                  </a:lnTo>
                                  <a:lnTo>
                                    <a:pt x="864" y="1503"/>
                                  </a:lnTo>
                                  <a:lnTo>
                                    <a:pt x="874" y="1512"/>
                                  </a:lnTo>
                                  <a:lnTo>
                                    <a:pt x="874" y="1517"/>
                                  </a:lnTo>
                                  <a:lnTo>
                                    <a:pt x="878" y="1522"/>
                                  </a:lnTo>
                                  <a:lnTo>
                                    <a:pt x="878" y="1527"/>
                                  </a:lnTo>
                                  <a:lnTo>
                                    <a:pt x="883" y="1531"/>
                                  </a:lnTo>
                                  <a:lnTo>
                                    <a:pt x="883" y="1536"/>
                                  </a:lnTo>
                                  <a:lnTo>
                                    <a:pt x="893" y="1546"/>
                                  </a:lnTo>
                                  <a:lnTo>
                                    <a:pt x="893" y="1551"/>
                                  </a:lnTo>
                                  <a:lnTo>
                                    <a:pt x="898" y="1555"/>
                                  </a:lnTo>
                                  <a:lnTo>
                                    <a:pt x="898" y="1560"/>
                                  </a:lnTo>
                                  <a:lnTo>
                                    <a:pt x="907" y="1570"/>
                                  </a:lnTo>
                                  <a:lnTo>
                                    <a:pt x="907" y="1575"/>
                                  </a:lnTo>
                                  <a:lnTo>
                                    <a:pt x="912" y="1579"/>
                                  </a:lnTo>
                                  <a:lnTo>
                                    <a:pt x="912" y="1584"/>
                                  </a:lnTo>
                                  <a:lnTo>
                                    <a:pt x="917" y="1589"/>
                                  </a:lnTo>
                                  <a:lnTo>
                                    <a:pt x="917" y="1594"/>
                                  </a:lnTo>
                                  <a:lnTo>
                                    <a:pt x="926" y="1603"/>
                                  </a:lnTo>
                                  <a:lnTo>
                                    <a:pt x="926" y="1608"/>
                                  </a:lnTo>
                                  <a:lnTo>
                                    <a:pt x="931" y="1613"/>
                                  </a:lnTo>
                                  <a:lnTo>
                                    <a:pt x="931" y="1618"/>
                                  </a:lnTo>
                                  <a:lnTo>
                                    <a:pt x="936" y="1623"/>
                                  </a:lnTo>
                                  <a:lnTo>
                                    <a:pt x="936" y="1627"/>
                                  </a:lnTo>
                                  <a:lnTo>
                                    <a:pt x="946" y="1637"/>
                                  </a:lnTo>
                                  <a:lnTo>
                                    <a:pt x="946" y="1642"/>
                                  </a:lnTo>
                                  <a:lnTo>
                                    <a:pt x="950" y="1647"/>
                                  </a:lnTo>
                                  <a:lnTo>
                                    <a:pt x="950" y="1651"/>
                                  </a:lnTo>
                                  <a:lnTo>
                                    <a:pt x="960" y="1661"/>
                                  </a:lnTo>
                                  <a:lnTo>
                                    <a:pt x="960" y="1666"/>
                                  </a:lnTo>
                                  <a:lnTo>
                                    <a:pt x="965" y="1671"/>
                                  </a:lnTo>
                                  <a:lnTo>
                                    <a:pt x="965" y="1675"/>
                                  </a:lnTo>
                                  <a:lnTo>
                                    <a:pt x="970" y="1680"/>
                                  </a:lnTo>
                                  <a:lnTo>
                                    <a:pt x="970" y="1685"/>
                                  </a:lnTo>
                                  <a:lnTo>
                                    <a:pt x="979" y="1695"/>
                                  </a:lnTo>
                                  <a:lnTo>
                                    <a:pt x="979" y="1699"/>
                                  </a:lnTo>
                                  <a:lnTo>
                                    <a:pt x="984" y="1704"/>
                                  </a:lnTo>
                                  <a:lnTo>
                                    <a:pt x="984" y="1709"/>
                                  </a:lnTo>
                                  <a:lnTo>
                                    <a:pt x="989" y="1714"/>
                                  </a:lnTo>
                                  <a:lnTo>
                                    <a:pt x="989" y="1719"/>
                                  </a:lnTo>
                                  <a:lnTo>
                                    <a:pt x="998" y="1728"/>
                                  </a:lnTo>
                                  <a:lnTo>
                                    <a:pt x="998" y="1733"/>
                                  </a:lnTo>
                                  <a:lnTo>
                                    <a:pt x="1003" y="1738"/>
                                  </a:lnTo>
                                  <a:lnTo>
                                    <a:pt x="1003" y="1743"/>
                                  </a:lnTo>
                                  <a:lnTo>
                                    <a:pt x="1008" y="1747"/>
                                  </a:lnTo>
                                  <a:lnTo>
                                    <a:pt x="1008" y="1752"/>
                                  </a:lnTo>
                                  <a:lnTo>
                                    <a:pt x="1018" y="1762"/>
                                  </a:lnTo>
                                  <a:lnTo>
                                    <a:pt x="1018" y="1767"/>
                                  </a:lnTo>
                                  <a:lnTo>
                                    <a:pt x="1022" y="1771"/>
                                  </a:lnTo>
                                  <a:lnTo>
                                    <a:pt x="1022" y="1776"/>
                                  </a:lnTo>
                                  <a:lnTo>
                                    <a:pt x="1032" y="1786"/>
                                  </a:lnTo>
                                  <a:lnTo>
                                    <a:pt x="1032" y="1791"/>
                                  </a:lnTo>
                                  <a:lnTo>
                                    <a:pt x="1037" y="1795"/>
                                  </a:lnTo>
                                  <a:lnTo>
                                    <a:pt x="1037" y="1800"/>
                                  </a:lnTo>
                                  <a:lnTo>
                                    <a:pt x="1042" y="1805"/>
                                  </a:lnTo>
                                  <a:lnTo>
                                    <a:pt x="1042" y="1810"/>
                                  </a:lnTo>
                                  <a:lnTo>
                                    <a:pt x="1051" y="1819"/>
                                  </a:lnTo>
                                  <a:lnTo>
                                    <a:pt x="1051" y="1824"/>
                                  </a:lnTo>
                                  <a:lnTo>
                                    <a:pt x="1056" y="1829"/>
                                  </a:lnTo>
                                  <a:lnTo>
                                    <a:pt x="1056" y="1834"/>
                                  </a:lnTo>
                                  <a:lnTo>
                                    <a:pt x="1061" y="1839"/>
                                  </a:lnTo>
                                  <a:lnTo>
                                    <a:pt x="1061" y="1844"/>
                                  </a:lnTo>
                                  <a:lnTo>
                                    <a:pt x="1070" y="1853"/>
                                  </a:lnTo>
                                  <a:lnTo>
                                    <a:pt x="1070" y="1858"/>
                                  </a:lnTo>
                                  <a:lnTo>
                                    <a:pt x="1075" y="1863"/>
                                  </a:lnTo>
                                  <a:lnTo>
                                    <a:pt x="1075" y="1868"/>
                                  </a:lnTo>
                                  <a:lnTo>
                                    <a:pt x="1085" y="1877"/>
                                  </a:lnTo>
                                  <a:lnTo>
                                    <a:pt x="1085" y="1882"/>
                                  </a:lnTo>
                                  <a:lnTo>
                                    <a:pt x="1090" y="1887"/>
                                  </a:lnTo>
                                  <a:lnTo>
                                    <a:pt x="1090" y="1892"/>
                                  </a:lnTo>
                                  <a:lnTo>
                                    <a:pt x="1094" y="1896"/>
                                  </a:lnTo>
                                  <a:lnTo>
                                    <a:pt x="1094" y="1901"/>
                                  </a:lnTo>
                                  <a:lnTo>
                                    <a:pt x="1104" y="1911"/>
                                  </a:lnTo>
                                  <a:lnTo>
                                    <a:pt x="1104" y="1916"/>
                                  </a:lnTo>
                                  <a:lnTo>
                                    <a:pt x="1109" y="1920"/>
                                  </a:lnTo>
                                  <a:lnTo>
                                    <a:pt x="1109" y="1925"/>
                                  </a:lnTo>
                                  <a:lnTo>
                                    <a:pt x="1114" y="1930"/>
                                  </a:lnTo>
                                  <a:lnTo>
                                    <a:pt x="1114" y="1935"/>
                                  </a:lnTo>
                                  <a:lnTo>
                                    <a:pt x="1123" y="1944"/>
                                  </a:lnTo>
                                  <a:lnTo>
                                    <a:pt x="1123" y="1949"/>
                                  </a:lnTo>
                                  <a:lnTo>
                                    <a:pt x="1128" y="1954"/>
                                  </a:lnTo>
                                  <a:lnTo>
                                    <a:pt x="1128" y="1959"/>
                                  </a:lnTo>
                                  <a:lnTo>
                                    <a:pt x="1138" y="1968"/>
                                  </a:lnTo>
                                  <a:lnTo>
                                    <a:pt x="1138" y="1973"/>
                                  </a:lnTo>
                                  <a:lnTo>
                                    <a:pt x="1142" y="1978"/>
                                  </a:lnTo>
                                  <a:lnTo>
                                    <a:pt x="1142" y="1983"/>
                                  </a:lnTo>
                                  <a:lnTo>
                                    <a:pt x="1147" y="1988"/>
                                  </a:lnTo>
                                  <a:lnTo>
                                    <a:pt x="1147" y="1992"/>
                                  </a:lnTo>
                                  <a:lnTo>
                                    <a:pt x="1157" y="2002"/>
                                  </a:lnTo>
                                  <a:lnTo>
                                    <a:pt x="1157" y="2007"/>
                                  </a:lnTo>
                                  <a:lnTo>
                                    <a:pt x="1162" y="2012"/>
                                  </a:lnTo>
                                  <a:lnTo>
                                    <a:pt x="1162" y="2016"/>
                                  </a:lnTo>
                                  <a:lnTo>
                                    <a:pt x="1166" y="2021"/>
                                  </a:lnTo>
                                  <a:lnTo>
                                    <a:pt x="1166" y="2026"/>
                                  </a:lnTo>
                                  <a:lnTo>
                                    <a:pt x="1171" y="20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3"/>
                          <wps:cNvSpPr>
                            <a:spLocks/>
                          </wps:cNvSpPr>
                          <wps:spPr bwMode="auto">
                            <a:xfrm>
                              <a:off x="5275" y="3543"/>
                              <a:ext cx="53" cy="92"/>
                            </a:xfrm>
                            <a:custGeom>
                              <a:avLst/>
                              <a:gdLst>
                                <a:gd name="T0" fmla="*/ 0 w 53"/>
                                <a:gd name="T1" fmla="*/ 0 h 92"/>
                                <a:gd name="T2" fmla="*/ 5 w 53"/>
                                <a:gd name="T3" fmla="*/ 5 h 92"/>
                                <a:gd name="T4" fmla="*/ 5 w 53"/>
                                <a:gd name="T5" fmla="*/ 10 h 92"/>
                                <a:gd name="T6" fmla="*/ 10 w 53"/>
                                <a:gd name="T7" fmla="*/ 15 h 92"/>
                                <a:gd name="T8" fmla="*/ 10 w 53"/>
                                <a:gd name="T9" fmla="*/ 20 h 92"/>
                                <a:gd name="T10" fmla="*/ 20 w 53"/>
                                <a:gd name="T11" fmla="*/ 29 h 92"/>
                                <a:gd name="T12" fmla="*/ 20 w 53"/>
                                <a:gd name="T13" fmla="*/ 34 h 92"/>
                                <a:gd name="T14" fmla="*/ 24 w 53"/>
                                <a:gd name="T15" fmla="*/ 39 h 92"/>
                                <a:gd name="T16" fmla="*/ 24 w 53"/>
                                <a:gd name="T17" fmla="*/ 44 h 92"/>
                                <a:gd name="T18" fmla="*/ 29 w 53"/>
                                <a:gd name="T19" fmla="*/ 48 h 92"/>
                                <a:gd name="T20" fmla="*/ 29 w 53"/>
                                <a:gd name="T21" fmla="*/ 53 h 92"/>
                                <a:gd name="T22" fmla="*/ 39 w 53"/>
                                <a:gd name="T23" fmla="*/ 63 h 92"/>
                                <a:gd name="T24" fmla="*/ 39 w 53"/>
                                <a:gd name="T25" fmla="*/ 68 h 92"/>
                                <a:gd name="T26" fmla="*/ 44 w 53"/>
                                <a:gd name="T27" fmla="*/ 72 h 92"/>
                                <a:gd name="T28" fmla="*/ 44 w 53"/>
                                <a:gd name="T29" fmla="*/ 77 h 92"/>
                                <a:gd name="T30" fmla="*/ 48 w 53"/>
                                <a:gd name="T31" fmla="*/ 82 h 92"/>
                                <a:gd name="T32" fmla="*/ 48 w 53"/>
                                <a:gd name="T33" fmla="*/ 87 h 92"/>
                                <a:gd name="T34" fmla="*/ 53 w 53"/>
                                <a:gd name="T3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2">
                                  <a:moveTo>
                                    <a:pt x="0" y="0"/>
                                  </a:moveTo>
                                  <a:lnTo>
                                    <a:pt x="5" y="5"/>
                                  </a:lnTo>
                                  <a:lnTo>
                                    <a:pt x="5" y="10"/>
                                  </a:lnTo>
                                  <a:lnTo>
                                    <a:pt x="10" y="15"/>
                                  </a:lnTo>
                                  <a:lnTo>
                                    <a:pt x="10" y="20"/>
                                  </a:lnTo>
                                  <a:lnTo>
                                    <a:pt x="20" y="29"/>
                                  </a:lnTo>
                                  <a:lnTo>
                                    <a:pt x="20" y="34"/>
                                  </a:lnTo>
                                  <a:lnTo>
                                    <a:pt x="24" y="39"/>
                                  </a:lnTo>
                                  <a:lnTo>
                                    <a:pt x="24" y="44"/>
                                  </a:lnTo>
                                  <a:lnTo>
                                    <a:pt x="29" y="48"/>
                                  </a:lnTo>
                                  <a:lnTo>
                                    <a:pt x="29" y="53"/>
                                  </a:lnTo>
                                  <a:lnTo>
                                    <a:pt x="39" y="63"/>
                                  </a:lnTo>
                                  <a:lnTo>
                                    <a:pt x="39" y="68"/>
                                  </a:lnTo>
                                  <a:lnTo>
                                    <a:pt x="44" y="72"/>
                                  </a:lnTo>
                                  <a:lnTo>
                                    <a:pt x="44" y="77"/>
                                  </a:lnTo>
                                  <a:lnTo>
                                    <a:pt x="48" y="82"/>
                                  </a:lnTo>
                                  <a:lnTo>
                                    <a:pt x="48" y="87"/>
                                  </a:lnTo>
                                  <a:lnTo>
                                    <a:pt x="53"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4"/>
                          <wps:cNvSpPr>
                            <a:spLocks/>
                          </wps:cNvSpPr>
                          <wps:spPr bwMode="auto">
                            <a:xfrm>
                              <a:off x="5357" y="3683"/>
                              <a:ext cx="125" cy="216"/>
                            </a:xfrm>
                            <a:custGeom>
                              <a:avLst/>
                              <a:gdLst>
                                <a:gd name="T0" fmla="*/ 0 w 125"/>
                                <a:gd name="T1" fmla="*/ 0 h 216"/>
                                <a:gd name="T2" fmla="*/ 0 w 125"/>
                                <a:gd name="T3" fmla="*/ 4 h 216"/>
                                <a:gd name="T4" fmla="*/ 5 w 125"/>
                                <a:gd name="T5" fmla="*/ 9 h 216"/>
                                <a:gd name="T6" fmla="*/ 10 w 125"/>
                                <a:gd name="T7" fmla="*/ 14 h 216"/>
                                <a:gd name="T8" fmla="*/ 10 w 125"/>
                                <a:gd name="T9" fmla="*/ 19 h 216"/>
                                <a:gd name="T10" fmla="*/ 14 w 125"/>
                                <a:gd name="T11" fmla="*/ 24 h 216"/>
                                <a:gd name="T12" fmla="*/ 14 w 125"/>
                                <a:gd name="T13" fmla="*/ 28 h 216"/>
                                <a:gd name="T14" fmla="*/ 19 w 125"/>
                                <a:gd name="T15" fmla="*/ 33 h 216"/>
                                <a:gd name="T16" fmla="*/ 19 w 125"/>
                                <a:gd name="T17" fmla="*/ 38 h 216"/>
                                <a:gd name="T18" fmla="*/ 29 w 125"/>
                                <a:gd name="T19" fmla="*/ 48 h 216"/>
                                <a:gd name="T20" fmla="*/ 29 w 125"/>
                                <a:gd name="T21" fmla="*/ 52 h 216"/>
                                <a:gd name="T22" fmla="*/ 34 w 125"/>
                                <a:gd name="T23" fmla="*/ 57 h 216"/>
                                <a:gd name="T24" fmla="*/ 34 w 125"/>
                                <a:gd name="T25" fmla="*/ 62 h 216"/>
                                <a:gd name="T26" fmla="*/ 38 w 125"/>
                                <a:gd name="T27" fmla="*/ 67 h 216"/>
                                <a:gd name="T28" fmla="*/ 38 w 125"/>
                                <a:gd name="T29" fmla="*/ 72 h 216"/>
                                <a:gd name="T30" fmla="*/ 48 w 125"/>
                                <a:gd name="T31" fmla="*/ 81 h 216"/>
                                <a:gd name="T32" fmla="*/ 48 w 125"/>
                                <a:gd name="T33" fmla="*/ 86 h 216"/>
                                <a:gd name="T34" fmla="*/ 53 w 125"/>
                                <a:gd name="T35" fmla="*/ 91 h 216"/>
                                <a:gd name="T36" fmla="*/ 53 w 125"/>
                                <a:gd name="T37" fmla="*/ 96 h 216"/>
                                <a:gd name="T38" fmla="*/ 62 w 125"/>
                                <a:gd name="T39" fmla="*/ 105 h 216"/>
                                <a:gd name="T40" fmla="*/ 62 w 125"/>
                                <a:gd name="T41" fmla="*/ 110 h 216"/>
                                <a:gd name="T42" fmla="*/ 67 w 125"/>
                                <a:gd name="T43" fmla="*/ 115 h 216"/>
                                <a:gd name="T44" fmla="*/ 67 w 125"/>
                                <a:gd name="T45" fmla="*/ 120 h 216"/>
                                <a:gd name="T46" fmla="*/ 72 w 125"/>
                                <a:gd name="T47" fmla="*/ 124 h 216"/>
                                <a:gd name="T48" fmla="*/ 72 w 125"/>
                                <a:gd name="T49" fmla="*/ 129 h 216"/>
                                <a:gd name="T50" fmla="*/ 82 w 125"/>
                                <a:gd name="T51" fmla="*/ 139 h 216"/>
                                <a:gd name="T52" fmla="*/ 82 w 125"/>
                                <a:gd name="T53" fmla="*/ 144 h 216"/>
                                <a:gd name="T54" fmla="*/ 86 w 125"/>
                                <a:gd name="T55" fmla="*/ 148 h 216"/>
                                <a:gd name="T56" fmla="*/ 86 w 125"/>
                                <a:gd name="T57" fmla="*/ 153 h 216"/>
                                <a:gd name="T58" fmla="*/ 91 w 125"/>
                                <a:gd name="T59" fmla="*/ 158 h 216"/>
                                <a:gd name="T60" fmla="*/ 91 w 125"/>
                                <a:gd name="T61" fmla="*/ 163 h 216"/>
                                <a:gd name="T62" fmla="*/ 101 w 125"/>
                                <a:gd name="T63" fmla="*/ 172 h 216"/>
                                <a:gd name="T64" fmla="*/ 101 w 125"/>
                                <a:gd name="T65" fmla="*/ 177 h 216"/>
                                <a:gd name="T66" fmla="*/ 106 w 125"/>
                                <a:gd name="T67" fmla="*/ 182 h 216"/>
                                <a:gd name="T68" fmla="*/ 106 w 125"/>
                                <a:gd name="T69" fmla="*/ 187 h 216"/>
                                <a:gd name="T70" fmla="*/ 115 w 125"/>
                                <a:gd name="T71" fmla="*/ 196 h 216"/>
                                <a:gd name="T72" fmla="*/ 115 w 125"/>
                                <a:gd name="T73" fmla="*/ 201 h 216"/>
                                <a:gd name="T74" fmla="*/ 120 w 125"/>
                                <a:gd name="T75" fmla="*/ 206 h 216"/>
                                <a:gd name="T76" fmla="*/ 120 w 125"/>
                                <a:gd name="T77" fmla="*/ 211 h 216"/>
                                <a:gd name="T78" fmla="*/ 125 w 125"/>
                                <a:gd name="T79"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5" h="216">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lnTo>
                                    <a:pt x="72" y="129"/>
                                  </a:lnTo>
                                  <a:lnTo>
                                    <a:pt x="82" y="139"/>
                                  </a:lnTo>
                                  <a:lnTo>
                                    <a:pt x="82" y="144"/>
                                  </a:lnTo>
                                  <a:lnTo>
                                    <a:pt x="86" y="148"/>
                                  </a:lnTo>
                                  <a:lnTo>
                                    <a:pt x="86" y="153"/>
                                  </a:lnTo>
                                  <a:lnTo>
                                    <a:pt x="91" y="158"/>
                                  </a:lnTo>
                                  <a:lnTo>
                                    <a:pt x="91" y="163"/>
                                  </a:lnTo>
                                  <a:lnTo>
                                    <a:pt x="101" y="172"/>
                                  </a:lnTo>
                                  <a:lnTo>
                                    <a:pt x="101" y="177"/>
                                  </a:lnTo>
                                  <a:lnTo>
                                    <a:pt x="106" y="182"/>
                                  </a:lnTo>
                                  <a:lnTo>
                                    <a:pt x="106" y="187"/>
                                  </a:lnTo>
                                  <a:lnTo>
                                    <a:pt x="115" y="196"/>
                                  </a:lnTo>
                                  <a:lnTo>
                                    <a:pt x="115" y="201"/>
                                  </a:lnTo>
                                  <a:lnTo>
                                    <a:pt x="120" y="206"/>
                                  </a:lnTo>
                                  <a:lnTo>
                                    <a:pt x="120" y="211"/>
                                  </a:lnTo>
                                  <a:lnTo>
                                    <a:pt x="125" y="2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85"/>
                          <wps:cNvSpPr>
                            <a:spLocks/>
                          </wps:cNvSpPr>
                          <wps:spPr bwMode="auto">
                            <a:xfrm>
                              <a:off x="4080" y="1575"/>
                              <a:ext cx="1095" cy="1901"/>
                            </a:xfrm>
                            <a:custGeom>
                              <a:avLst/>
                              <a:gdLst>
                                <a:gd name="T0" fmla="*/ 10 w 1095"/>
                                <a:gd name="T1" fmla="*/ 24 h 1901"/>
                                <a:gd name="T2" fmla="*/ 29 w 1095"/>
                                <a:gd name="T3" fmla="*/ 53 h 1901"/>
                                <a:gd name="T4" fmla="*/ 48 w 1095"/>
                                <a:gd name="T5" fmla="*/ 86 h 1901"/>
                                <a:gd name="T6" fmla="*/ 72 w 1095"/>
                                <a:gd name="T7" fmla="*/ 125 h 1901"/>
                                <a:gd name="T8" fmla="*/ 91 w 1095"/>
                                <a:gd name="T9" fmla="*/ 158 h 1901"/>
                                <a:gd name="T10" fmla="*/ 111 w 1095"/>
                                <a:gd name="T11" fmla="*/ 192 h 1901"/>
                                <a:gd name="T12" fmla="*/ 130 w 1095"/>
                                <a:gd name="T13" fmla="*/ 225 h 1901"/>
                                <a:gd name="T14" fmla="*/ 149 w 1095"/>
                                <a:gd name="T15" fmla="*/ 259 h 1901"/>
                                <a:gd name="T16" fmla="*/ 168 w 1095"/>
                                <a:gd name="T17" fmla="*/ 293 h 1901"/>
                                <a:gd name="T18" fmla="*/ 187 w 1095"/>
                                <a:gd name="T19" fmla="*/ 326 h 1901"/>
                                <a:gd name="T20" fmla="*/ 207 w 1095"/>
                                <a:gd name="T21" fmla="*/ 360 h 1901"/>
                                <a:gd name="T22" fmla="*/ 226 w 1095"/>
                                <a:gd name="T23" fmla="*/ 394 h 1901"/>
                                <a:gd name="T24" fmla="*/ 245 w 1095"/>
                                <a:gd name="T25" fmla="*/ 427 h 1901"/>
                                <a:gd name="T26" fmla="*/ 264 w 1095"/>
                                <a:gd name="T27" fmla="*/ 461 h 1901"/>
                                <a:gd name="T28" fmla="*/ 288 w 1095"/>
                                <a:gd name="T29" fmla="*/ 499 h 1901"/>
                                <a:gd name="T30" fmla="*/ 307 w 1095"/>
                                <a:gd name="T31" fmla="*/ 533 h 1901"/>
                                <a:gd name="T32" fmla="*/ 327 w 1095"/>
                                <a:gd name="T33" fmla="*/ 566 h 1901"/>
                                <a:gd name="T34" fmla="*/ 346 w 1095"/>
                                <a:gd name="T35" fmla="*/ 600 h 1901"/>
                                <a:gd name="T36" fmla="*/ 365 w 1095"/>
                                <a:gd name="T37" fmla="*/ 634 h 1901"/>
                                <a:gd name="T38" fmla="*/ 384 w 1095"/>
                                <a:gd name="T39" fmla="*/ 667 h 1901"/>
                                <a:gd name="T40" fmla="*/ 403 w 1095"/>
                                <a:gd name="T41" fmla="*/ 701 h 1901"/>
                                <a:gd name="T42" fmla="*/ 423 w 1095"/>
                                <a:gd name="T43" fmla="*/ 734 h 1901"/>
                                <a:gd name="T44" fmla="*/ 442 w 1095"/>
                                <a:gd name="T45" fmla="*/ 768 h 1901"/>
                                <a:gd name="T46" fmla="*/ 461 w 1095"/>
                                <a:gd name="T47" fmla="*/ 802 h 1901"/>
                                <a:gd name="T48" fmla="*/ 480 w 1095"/>
                                <a:gd name="T49" fmla="*/ 835 h 1901"/>
                                <a:gd name="T50" fmla="*/ 504 w 1095"/>
                                <a:gd name="T51" fmla="*/ 874 h 1901"/>
                                <a:gd name="T52" fmla="*/ 523 w 1095"/>
                                <a:gd name="T53" fmla="*/ 907 h 1901"/>
                                <a:gd name="T54" fmla="*/ 543 w 1095"/>
                                <a:gd name="T55" fmla="*/ 941 h 1901"/>
                                <a:gd name="T56" fmla="*/ 562 w 1095"/>
                                <a:gd name="T57" fmla="*/ 974 h 1901"/>
                                <a:gd name="T58" fmla="*/ 581 w 1095"/>
                                <a:gd name="T59" fmla="*/ 1008 h 1901"/>
                                <a:gd name="T60" fmla="*/ 600 w 1095"/>
                                <a:gd name="T61" fmla="*/ 1042 h 1901"/>
                                <a:gd name="T62" fmla="*/ 619 w 1095"/>
                                <a:gd name="T63" fmla="*/ 1075 h 1901"/>
                                <a:gd name="T64" fmla="*/ 639 w 1095"/>
                                <a:gd name="T65" fmla="*/ 1109 h 1901"/>
                                <a:gd name="T66" fmla="*/ 658 w 1095"/>
                                <a:gd name="T67" fmla="*/ 1143 h 1901"/>
                                <a:gd name="T68" fmla="*/ 677 w 1095"/>
                                <a:gd name="T69" fmla="*/ 1176 h 1901"/>
                                <a:gd name="T70" fmla="*/ 696 w 1095"/>
                                <a:gd name="T71" fmla="*/ 1210 h 1901"/>
                                <a:gd name="T72" fmla="*/ 720 w 1095"/>
                                <a:gd name="T73" fmla="*/ 1248 h 1901"/>
                                <a:gd name="T74" fmla="*/ 739 w 1095"/>
                                <a:gd name="T75" fmla="*/ 1282 h 1901"/>
                                <a:gd name="T76" fmla="*/ 759 w 1095"/>
                                <a:gd name="T77" fmla="*/ 1315 h 1901"/>
                                <a:gd name="T78" fmla="*/ 778 w 1095"/>
                                <a:gd name="T79" fmla="*/ 1349 h 1901"/>
                                <a:gd name="T80" fmla="*/ 797 w 1095"/>
                                <a:gd name="T81" fmla="*/ 1383 h 1901"/>
                                <a:gd name="T82" fmla="*/ 816 w 1095"/>
                                <a:gd name="T83" fmla="*/ 1416 h 1901"/>
                                <a:gd name="T84" fmla="*/ 835 w 1095"/>
                                <a:gd name="T85" fmla="*/ 1450 h 1901"/>
                                <a:gd name="T86" fmla="*/ 855 w 1095"/>
                                <a:gd name="T87" fmla="*/ 1483 h 1901"/>
                                <a:gd name="T88" fmla="*/ 874 w 1095"/>
                                <a:gd name="T89" fmla="*/ 1517 h 1901"/>
                                <a:gd name="T90" fmla="*/ 893 w 1095"/>
                                <a:gd name="T91" fmla="*/ 1551 h 1901"/>
                                <a:gd name="T92" fmla="*/ 912 w 1095"/>
                                <a:gd name="T93" fmla="*/ 1584 h 1901"/>
                                <a:gd name="T94" fmla="*/ 936 w 1095"/>
                                <a:gd name="T95" fmla="*/ 1623 h 1901"/>
                                <a:gd name="T96" fmla="*/ 955 w 1095"/>
                                <a:gd name="T97" fmla="*/ 1656 h 1901"/>
                                <a:gd name="T98" fmla="*/ 975 w 1095"/>
                                <a:gd name="T99" fmla="*/ 1690 h 1901"/>
                                <a:gd name="T100" fmla="*/ 994 w 1095"/>
                                <a:gd name="T101" fmla="*/ 1723 h 1901"/>
                                <a:gd name="T102" fmla="*/ 1013 w 1095"/>
                                <a:gd name="T103" fmla="*/ 1757 h 1901"/>
                                <a:gd name="T104" fmla="*/ 1032 w 1095"/>
                                <a:gd name="T105" fmla="*/ 1791 h 1901"/>
                                <a:gd name="T106" fmla="*/ 1051 w 1095"/>
                                <a:gd name="T107" fmla="*/ 1824 h 1901"/>
                                <a:gd name="T108" fmla="*/ 1071 w 1095"/>
                                <a:gd name="T109" fmla="*/ 1858 h 1901"/>
                                <a:gd name="T110" fmla="*/ 1090 w 1095"/>
                                <a:gd name="T111" fmla="*/ 1892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5" h="1901">
                                  <a:moveTo>
                                    <a:pt x="0" y="0"/>
                                  </a:moveTo>
                                  <a:lnTo>
                                    <a:pt x="0" y="5"/>
                                  </a:lnTo>
                                  <a:lnTo>
                                    <a:pt x="5" y="9"/>
                                  </a:lnTo>
                                  <a:lnTo>
                                    <a:pt x="5" y="14"/>
                                  </a:lnTo>
                                  <a:lnTo>
                                    <a:pt x="10" y="19"/>
                                  </a:lnTo>
                                  <a:lnTo>
                                    <a:pt x="10" y="24"/>
                                  </a:lnTo>
                                  <a:lnTo>
                                    <a:pt x="15" y="29"/>
                                  </a:lnTo>
                                  <a:lnTo>
                                    <a:pt x="19" y="33"/>
                                  </a:lnTo>
                                  <a:lnTo>
                                    <a:pt x="19" y="38"/>
                                  </a:lnTo>
                                  <a:lnTo>
                                    <a:pt x="24" y="43"/>
                                  </a:lnTo>
                                  <a:lnTo>
                                    <a:pt x="24" y="48"/>
                                  </a:lnTo>
                                  <a:lnTo>
                                    <a:pt x="29" y="53"/>
                                  </a:lnTo>
                                  <a:lnTo>
                                    <a:pt x="29" y="57"/>
                                  </a:lnTo>
                                  <a:lnTo>
                                    <a:pt x="39" y="67"/>
                                  </a:lnTo>
                                  <a:lnTo>
                                    <a:pt x="39" y="72"/>
                                  </a:lnTo>
                                  <a:lnTo>
                                    <a:pt x="43" y="77"/>
                                  </a:lnTo>
                                  <a:lnTo>
                                    <a:pt x="43" y="81"/>
                                  </a:lnTo>
                                  <a:lnTo>
                                    <a:pt x="48" y="86"/>
                                  </a:lnTo>
                                  <a:lnTo>
                                    <a:pt x="48" y="91"/>
                                  </a:lnTo>
                                  <a:lnTo>
                                    <a:pt x="58" y="101"/>
                                  </a:lnTo>
                                  <a:lnTo>
                                    <a:pt x="58" y="105"/>
                                  </a:lnTo>
                                  <a:lnTo>
                                    <a:pt x="63" y="110"/>
                                  </a:lnTo>
                                  <a:lnTo>
                                    <a:pt x="63" y="115"/>
                                  </a:lnTo>
                                  <a:lnTo>
                                    <a:pt x="72" y="125"/>
                                  </a:lnTo>
                                  <a:lnTo>
                                    <a:pt x="72" y="129"/>
                                  </a:lnTo>
                                  <a:lnTo>
                                    <a:pt x="77" y="134"/>
                                  </a:lnTo>
                                  <a:lnTo>
                                    <a:pt x="77" y="139"/>
                                  </a:lnTo>
                                  <a:lnTo>
                                    <a:pt x="82" y="144"/>
                                  </a:lnTo>
                                  <a:lnTo>
                                    <a:pt x="82" y="149"/>
                                  </a:lnTo>
                                  <a:lnTo>
                                    <a:pt x="91" y="158"/>
                                  </a:lnTo>
                                  <a:lnTo>
                                    <a:pt x="91" y="163"/>
                                  </a:lnTo>
                                  <a:lnTo>
                                    <a:pt x="96" y="168"/>
                                  </a:lnTo>
                                  <a:lnTo>
                                    <a:pt x="96" y="173"/>
                                  </a:lnTo>
                                  <a:lnTo>
                                    <a:pt x="101" y="177"/>
                                  </a:lnTo>
                                  <a:lnTo>
                                    <a:pt x="101" y="182"/>
                                  </a:lnTo>
                                  <a:lnTo>
                                    <a:pt x="111" y="192"/>
                                  </a:lnTo>
                                  <a:lnTo>
                                    <a:pt x="111" y="197"/>
                                  </a:lnTo>
                                  <a:lnTo>
                                    <a:pt x="115" y="201"/>
                                  </a:lnTo>
                                  <a:lnTo>
                                    <a:pt x="115" y="206"/>
                                  </a:lnTo>
                                  <a:lnTo>
                                    <a:pt x="120" y="211"/>
                                  </a:lnTo>
                                  <a:lnTo>
                                    <a:pt x="120" y="216"/>
                                  </a:lnTo>
                                  <a:lnTo>
                                    <a:pt x="130" y="225"/>
                                  </a:lnTo>
                                  <a:lnTo>
                                    <a:pt x="130" y="230"/>
                                  </a:lnTo>
                                  <a:lnTo>
                                    <a:pt x="135" y="235"/>
                                  </a:lnTo>
                                  <a:lnTo>
                                    <a:pt x="135" y="240"/>
                                  </a:lnTo>
                                  <a:lnTo>
                                    <a:pt x="144" y="249"/>
                                  </a:lnTo>
                                  <a:lnTo>
                                    <a:pt x="144" y="254"/>
                                  </a:lnTo>
                                  <a:lnTo>
                                    <a:pt x="149" y="259"/>
                                  </a:lnTo>
                                  <a:lnTo>
                                    <a:pt x="149" y="264"/>
                                  </a:lnTo>
                                  <a:lnTo>
                                    <a:pt x="154" y="269"/>
                                  </a:lnTo>
                                  <a:lnTo>
                                    <a:pt x="154" y="274"/>
                                  </a:lnTo>
                                  <a:lnTo>
                                    <a:pt x="163" y="283"/>
                                  </a:lnTo>
                                  <a:lnTo>
                                    <a:pt x="163" y="288"/>
                                  </a:lnTo>
                                  <a:lnTo>
                                    <a:pt x="168" y="293"/>
                                  </a:lnTo>
                                  <a:lnTo>
                                    <a:pt x="168" y="298"/>
                                  </a:lnTo>
                                  <a:lnTo>
                                    <a:pt x="173" y="302"/>
                                  </a:lnTo>
                                  <a:lnTo>
                                    <a:pt x="173" y="307"/>
                                  </a:lnTo>
                                  <a:lnTo>
                                    <a:pt x="183" y="317"/>
                                  </a:lnTo>
                                  <a:lnTo>
                                    <a:pt x="183" y="322"/>
                                  </a:lnTo>
                                  <a:lnTo>
                                    <a:pt x="187" y="326"/>
                                  </a:lnTo>
                                  <a:lnTo>
                                    <a:pt x="187" y="331"/>
                                  </a:lnTo>
                                  <a:lnTo>
                                    <a:pt x="192" y="336"/>
                                  </a:lnTo>
                                  <a:lnTo>
                                    <a:pt x="192" y="341"/>
                                  </a:lnTo>
                                  <a:lnTo>
                                    <a:pt x="202" y="350"/>
                                  </a:lnTo>
                                  <a:lnTo>
                                    <a:pt x="202" y="355"/>
                                  </a:lnTo>
                                  <a:lnTo>
                                    <a:pt x="207" y="360"/>
                                  </a:lnTo>
                                  <a:lnTo>
                                    <a:pt x="207" y="365"/>
                                  </a:lnTo>
                                  <a:lnTo>
                                    <a:pt x="216" y="374"/>
                                  </a:lnTo>
                                  <a:lnTo>
                                    <a:pt x="216" y="379"/>
                                  </a:lnTo>
                                  <a:lnTo>
                                    <a:pt x="221" y="384"/>
                                  </a:lnTo>
                                  <a:lnTo>
                                    <a:pt x="221" y="389"/>
                                  </a:lnTo>
                                  <a:lnTo>
                                    <a:pt x="226" y="394"/>
                                  </a:lnTo>
                                  <a:lnTo>
                                    <a:pt x="226" y="398"/>
                                  </a:lnTo>
                                  <a:lnTo>
                                    <a:pt x="235" y="408"/>
                                  </a:lnTo>
                                  <a:lnTo>
                                    <a:pt x="235" y="413"/>
                                  </a:lnTo>
                                  <a:lnTo>
                                    <a:pt x="240" y="418"/>
                                  </a:lnTo>
                                  <a:lnTo>
                                    <a:pt x="240" y="422"/>
                                  </a:lnTo>
                                  <a:lnTo>
                                    <a:pt x="245" y="427"/>
                                  </a:lnTo>
                                  <a:lnTo>
                                    <a:pt x="245" y="432"/>
                                  </a:lnTo>
                                  <a:lnTo>
                                    <a:pt x="255" y="442"/>
                                  </a:lnTo>
                                  <a:lnTo>
                                    <a:pt x="255" y="446"/>
                                  </a:lnTo>
                                  <a:lnTo>
                                    <a:pt x="259" y="451"/>
                                  </a:lnTo>
                                  <a:lnTo>
                                    <a:pt x="259" y="456"/>
                                  </a:lnTo>
                                  <a:lnTo>
                                    <a:pt x="264" y="461"/>
                                  </a:lnTo>
                                  <a:lnTo>
                                    <a:pt x="264" y="466"/>
                                  </a:lnTo>
                                  <a:lnTo>
                                    <a:pt x="274" y="475"/>
                                  </a:lnTo>
                                  <a:lnTo>
                                    <a:pt x="274" y="480"/>
                                  </a:lnTo>
                                  <a:lnTo>
                                    <a:pt x="279" y="485"/>
                                  </a:lnTo>
                                  <a:lnTo>
                                    <a:pt x="279" y="490"/>
                                  </a:lnTo>
                                  <a:lnTo>
                                    <a:pt x="288" y="499"/>
                                  </a:lnTo>
                                  <a:lnTo>
                                    <a:pt x="288" y="504"/>
                                  </a:lnTo>
                                  <a:lnTo>
                                    <a:pt x="293" y="509"/>
                                  </a:lnTo>
                                  <a:lnTo>
                                    <a:pt x="293" y="514"/>
                                  </a:lnTo>
                                  <a:lnTo>
                                    <a:pt x="298" y="518"/>
                                  </a:lnTo>
                                  <a:lnTo>
                                    <a:pt x="298" y="523"/>
                                  </a:lnTo>
                                  <a:lnTo>
                                    <a:pt x="307" y="533"/>
                                  </a:lnTo>
                                  <a:lnTo>
                                    <a:pt x="307" y="538"/>
                                  </a:lnTo>
                                  <a:lnTo>
                                    <a:pt x="312" y="542"/>
                                  </a:lnTo>
                                  <a:lnTo>
                                    <a:pt x="312" y="547"/>
                                  </a:lnTo>
                                  <a:lnTo>
                                    <a:pt x="317" y="552"/>
                                  </a:lnTo>
                                  <a:lnTo>
                                    <a:pt x="317" y="557"/>
                                  </a:lnTo>
                                  <a:lnTo>
                                    <a:pt x="327" y="566"/>
                                  </a:lnTo>
                                  <a:lnTo>
                                    <a:pt x="327" y="571"/>
                                  </a:lnTo>
                                  <a:lnTo>
                                    <a:pt x="331" y="576"/>
                                  </a:lnTo>
                                  <a:lnTo>
                                    <a:pt x="331" y="581"/>
                                  </a:lnTo>
                                  <a:lnTo>
                                    <a:pt x="336" y="586"/>
                                  </a:lnTo>
                                  <a:lnTo>
                                    <a:pt x="336" y="590"/>
                                  </a:lnTo>
                                  <a:lnTo>
                                    <a:pt x="346" y="600"/>
                                  </a:lnTo>
                                  <a:lnTo>
                                    <a:pt x="346" y="605"/>
                                  </a:lnTo>
                                  <a:lnTo>
                                    <a:pt x="351" y="610"/>
                                  </a:lnTo>
                                  <a:lnTo>
                                    <a:pt x="351" y="614"/>
                                  </a:lnTo>
                                  <a:lnTo>
                                    <a:pt x="360" y="624"/>
                                  </a:lnTo>
                                  <a:lnTo>
                                    <a:pt x="360" y="629"/>
                                  </a:lnTo>
                                  <a:lnTo>
                                    <a:pt x="365" y="634"/>
                                  </a:lnTo>
                                  <a:lnTo>
                                    <a:pt x="365" y="638"/>
                                  </a:lnTo>
                                  <a:lnTo>
                                    <a:pt x="370" y="643"/>
                                  </a:lnTo>
                                  <a:lnTo>
                                    <a:pt x="370" y="648"/>
                                  </a:lnTo>
                                  <a:lnTo>
                                    <a:pt x="379" y="658"/>
                                  </a:lnTo>
                                  <a:lnTo>
                                    <a:pt x="379" y="662"/>
                                  </a:lnTo>
                                  <a:lnTo>
                                    <a:pt x="384" y="667"/>
                                  </a:lnTo>
                                  <a:lnTo>
                                    <a:pt x="384" y="672"/>
                                  </a:lnTo>
                                  <a:lnTo>
                                    <a:pt x="389" y="677"/>
                                  </a:lnTo>
                                  <a:lnTo>
                                    <a:pt x="389" y="682"/>
                                  </a:lnTo>
                                  <a:lnTo>
                                    <a:pt x="399" y="691"/>
                                  </a:lnTo>
                                  <a:lnTo>
                                    <a:pt x="399" y="696"/>
                                  </a:lnTo>
                                  <a:lnTo>
                                    <a:pt x="403" y="701"/>
                                  </a:lnTo>
                                  <a:lnTo>
                                    <a:pt x="403" y="706"/>
                                  </a:lnTo>
                                  <a:lnTo>
                                    <a:pt x="408" y="710"/>
                                  </a:lnTo>
                                  <a:lnTo>
                                    <a:pt x="408" y="715"/>
                                  </a:lnTo>
                                  <a:lnTo>
                                    <a:pt x="418" y="725"/>
                                  </a:lnTo>
                                  <a:lnTo>
                                    <a:pt x="418" y="730"/>
                                  </a:lnTo>
                                  <a:lnTo>
                                    <a:pt x="423" y="734"/>
                                  </a:lnTo>
                                  <a:lnTo>
                                    <a:pt x="423" y="739"/>
                                  </a:lnTo>
                                  <a:lnTo>
                                    <a:pt x="432" y="749"/>
                                  </a:lnTo>
                                  <a:lnTo>
                                    <a:pt x="432" y="754"/>
                                  </a:lnTo>
                                  <a:lnTo>
                                    <a:pt x="437" y="758"/>
                                  </a:lnTo>
                                  <a:lnTo>
                                    <a:pt x="437" y="763"/>
                                  </a:lnTo>
                                  <a:lnTo>
                                    <a:pt x="442" y="768"/>
                                  </a:lnTo>
                                  <a:lnTo>
                                    <a:pt x="442" y="773"/>
                                  </a:lnTo>
                                  <a:lnTo>
                                    <a:pt x="451" y="782"/>
                                  </a:lnTo>
                                  <a:lnTo>
                                    <a:pt x="451" y="787"/>
                                  </a:lnTo>
                                  <a:lnTo>
                                    <a:pt x="456" y="792"/>
                                  </a:lnTo>
                                  <a:lnTo>
                                    <a:pt x="456" y="797"/>
                                  </a:lnTo>
                                  <a:lnTo>
                                    <a:pt x="461" y="802"/>
                                  </a:lnTo>
                                  <a:lnTo>
                                    <a:pt x="461" y="806"/>
                                  </a:lnTo>
                                  <a:lnTo>
                                    <a:pt x="471" y="816"/>
                                  </a:lnTo>
                                  <a:lnTo>
                                    <a:pt x="471" y="821"/>
                                  </a:lnTo>
                                  <a:lnTo>
                                    <a:pt x="475" y="826"/>
                                  </a:lnTo>
                                  <a:lnTo>
                                    <a:pt x="475" y="830"/>
                                  </a:lnTo>
                                  <a:lnTo>
                                    <a:pt x="480" y="835"/>
                                  </a:lnTo>
                                  <a:lnTo>
                                    <a:pt x="480" y="840"/>
                                  </a:lnTo>
                                  <a:lnTo>
                                    <a:pt x="490" y="850"/>
                                  </a:lnTo>
                                  <a:lnTo>
                                    <a:pt x="490" y="854"/>
                                  </a:lnTo>
                                  <a:lnTo>
                                    <a:pt x="495" y="859"/>
                                  </a:lnTo>
                                  <a:lnTo>
                                    <a:pt x="495" y="864"/>
                                  </a:lnTo>
                                  <a:lnTo>
                                    <a:pt x="504" y="874"/>
                                  </a:lnTo>
                                  <a:lnTo>
                                    <a:pt x="504" y="878"/>
                                  </a:lnTo>
                                  <a:lnTo>
                                    <a:pt x="509" y="883"/>
                                  </a:lnTo>
                                  <a:lnTo>
                                    <a:pt x="509" y="888"/>
                                  </a:lnTo>
                                  <a:lnTo>
                                    <a:pt x="514" y="893"/>
                                  </a:lnTo>
                                  <a:lnTo>
                                    <a:pt x="514" y="898"/>
                                  </a:lnTo>
                                  <a:lnTo>
                                    <a:pt x="523" y="907"/>
                                  </a:lnTo>
                                  <a:lnTo>
                                    <a:pt x="523" y="912"/>
                                  </a:lnTo>
                                  <a:lnTo>
                                    <a:pt x="528" y="917"/>
                                  </a:lnTo>
                                  <a:lnTo>
                                    <a:pt x="528" y="922"/>
                                  </a:lnTo>
                                  <a:lnTo>
                                    <a:pt x="533" y="926"/>
                                  </a:lnTo>
                                  <a:lnTo>
                                    <a:pt x="533" y="931"/>
                                  </a:lnTo>
                                  <a:lnTo>
                                    <a:pt x="543" y="941"/>
                                  </a:lnTo>
                                  <a:lnTo>
                                    <a:pt x="543" y="946"/>
                                  </a:lnTo>
                                  <a:lnTo>
                                    <a:pt x="547" y="950"/>
                                  </a:lnTo>
                                  <a:lnTo>
                                    <a:pt x="547" y="955"/>
                                  </a:lnTo>
                                  <a:lnTo>
                                    <a:pt x="552" y="960"/>
                                  </a:lnTo>
                                  <a:lnTo>
                                    <a:pt x="552" y="965"/>
                                  </a:lnTo>
                                  <a:lnTo>
                                    <a:pt x="562" y="974"/>
                                  </a:lnTo>
                                  <a:lnTo>
                                    <a:pt x="562" y="979"/>
                                  </a:lnTo>
                                  <a:lnTo>
                                    <a:pt x="567" y="984"/>
                                  </a:lnTo>
                                  <a:lnTo>
                                    <a:pt x="567" y="989"/>
                                  </a:lnTo>
                                  <a:lnTo>
                                    <a:pt x="576" y="999"/>
                                  </a:lnTo>
                                  <a:lnTo>
                                    <a:pt x="576" y="1003"/>
                                  </a:lnTo>
                                  <a:lnTo>
                                    <a:pt x="581" y="1008"/>
                                  </a:lnTo>
                                  <a:lnTo>
                                    <a:pt x="581" y="1013"/>
                                  </a:lnTo>
                                  <a:lnTo>
                                    <a:pt x="586" y="1018"/>
                                  </a:lnTo>
                                  <a:lnTo>
                                    <a:pt x="586" y="1023"/>
                                  </a:lnTo>
                                  <a:lnTo>
                                    <a:pt x="595" y="1032"/>
                                  </a:lnTo>
                                  <a:lnTo>
                                    <a:pt x="595" y="1037"/>
                                  </a:lnTo>
                                  <a:lnTo>
                                    <a:pt x="600" y="1042"/>
                                  </a:lnTo>
                                  <a:lnTo>
                                    <a:pt x="600" y="1047"/>
                                  </a:lnTo>
                                  <a:lnTo>
                                    <a:pt x="605" y="1051"/>
                                  </a:lnTo>
                                  <a:lnTo>
                                    <a:pt x="605" y="1056"/>
                                  </a:lnTo>
                                  <a:lnTo>
                                    <a:pt x="615" y="1066"/>
                                  </a:lnTo>
                                  <a:lnTo>
                                    <a:pt x="615" y="1071"/>
                                  </a:lnTo>
                                  <a:lnTo>
                                    <a:pt x="619" y="1075"/>
                                  </a:lnTo>
                                  <a:lnTo>
                                    <a:pt x="619" y="1080"/>
                                  </a:lnTo>
                                  <a:lnTo>
                                    <a:pt x="624" y="1085"/>
                                  </a:lnTo>
                                  <a:lnTo>
                                    <a:pt x="624" y="1090"/>
                                  </a:lnTo>
                                  <a:lnTo>
                                    <a:pt x="634" y="1099"/>
                                  </a:lnTo>
                                  <a:lnTo>
                                    <a:pt x="634" y="1104"/>
                                  </a:lnTo>
                                  <a:lnTo>
                                    <a:pt x="639" y="1109"/>
                                  </a:lnTo>
                                  <a:lnTo>
                                    <a:pt x="639" y="1114"/>
                                  </a:lnTo>
                                  <a:lnTo>
                                    <a:pt x="648" y="1123"/>
                                  </a:lnTo>
                                  <a:lnTo>
                                    <a:pt x="648" y="1128"/>
                                  </a:lnTo>
                                  <a:lnTo>
                                    <a:pt x="653" y="1133"/>
                                  </a:lnTo>
                                  <a:lnTo>
                                    <a:pt x="653" y="1138"/>
                                  </a:lnTo>
                                  <a:lnTo>
                                    <a:pt x="658" y="1143"/>
                                  </a:lnTo>
                                  <a:lnTo>
                                    <a:pt x="658" y="1147"/>
                                  </a:lnTo>
                                  <a:lnTo>
                                    <a:pt x="667" y="1157"/>
                                  </a:lnTo>
                                  <a:lnTo>
                                    <a:pt x="667" y="1162"/>
                                  </a:lnTo>
                                  <a:lnTo>
                                    <a:pt x="672" y="1167"/>
                                  </a:lnTo>
                                  <a:lnTo>
                                    <a:pt x="672" y="1171"/>
                                  </a:lnTo>
                                  <a:lnTo>
                                    <a:pt x="677" y="1176"/>
                                  </a:lnTo>
                                  <a:lnTo>
                                    <a:pt x="677" y="1181"/>
                                  </a:lnTo>
                                  <a:lnTo>
                                    <a:pt x="687" y="1191"/>
                                  </a:lnTo>
                                  <a:lnTo>
                                    <a:pt x="687" y="1195"/>
                                  </a:lnTo>
                                  <a:lnTo>
                                    <a:pt x="691" y="1200"/>
                                  </a:lnTo>
                                  <a:lnTo>
                                    <a:pt x="691" y="1205"/>
                                  </a:lnTo>
                                  <a:lnTo>
                                    <a:pt x="696" y="1210"/>
                                  </a:lnTo>
                                  <a:lnTo>
                                    <a:pt x="696" y="1215"/>
                                  </a:lnTo>
                                  <a:lnTo>
                                    <a:pt x="706" y="1224"/>
                                  </a:lnTo>
                                  <a:lnTo>
                                    <a:pt x="706" y="1229"/>
                                  </a:lnTo>
                                  <a:lnTo>
                                    <a:pt x="711" y="1234"/>
                                  </a:lnTo>
                                  <a:lnTo>
                                    <a:pt x="711" y="1239"/>
                                  </a:lnTo>
                                  <a:lnTo>
                                    <a:pt x="720" y="1248"/>
                                  </a:lnTo>
                                  <a:lnTo>
                                    <a:pt x="720" y="1253"/>
                                  </a:lnTo>
                                  <a:lnTo>
                                    <a:pt x="725" y="1258"/>
                                  </a:lnTo>
                                  <a:lnTo>
                                    <a:pt x="725" y="1263"/>
                                  </a:lnTo>
                                  <a:lnTo>
                                    <a:pt x="730" y="1267"/>
                                  </a:lnTo>
                                  <a:lnTo>
                                    <a:pt x="730" y="1272"/>
                                  </a:lnTo>
                                  <a:lnTo>
                                    <a:pt x="739" y="1282"/>
                                  </a:lnTo>
                                  <a:lnTo>
                                    <a:pt x="739" y="1287"/>
                                  </a:lnTo>
                                  <a:lnTo>
                                    <a:pt x="744" y="1291"/>
                                  </a:lnTo>
                                  <a:lnTo>
                                    <a:pt x="744" y="1296"/>
                                  </a:lnTo>
                                  <a:lnTo>
                                    <a:pt x="749" y="1301"/>
                                  </a:lnTo>
                                  <a:lnTo>
                                    <a:pt x="749" y="1306"/>
                                  </a:lnTo>
                                  <a:lnTo>
                                    <a:pt x="759" y="1315"/>
                                  </a:lnTo>
                                  <a:lnTo>
                                    <a:pt x="759" y="1320"/>
                                  </a:lnTo>
                                  <a:lnTo>
                                    <a:pt x="763" y="1325"/>
                                  </a:lnTo>
                                  <a:lnTo>
                                    <a:pt x="763" y="1330"/>
                                  </a:lnTo>
                                  <a:lnTo>
                                    <a:pt x="768" y="1335"/>
                                  </a:lnTo>
                                  <a:lnTo>
                                    <a:pt x="768" y="1339"/>
                                  </a:lnTo>
                                  <a:lnTo>
                                    <a:pt x="778" y="1349"/>
                                  </a:lnTo>
                                  <a:lnTo>
                                    <a:pt x="778" y="1354"/>
                                  </a:lnTo>
                                  <a:lnTo>
                                    <a:pt x="783" y="1359"/>
                                  </a:lnTo>
                                  <a:lnTo>
                                    <a:pt x="783" y="1363"/>
                                  </a:lnTo>
                                  <a:lnTo>
                                    <a:pt x="792" y="1373"/>
                                  </a:lnTo>
                                  <a:lnTo>
                                    <a:pt x="792" y="1378"/>
                                  </a:lnTo>
                                  <a:lnTo>
                                    <a:pt x="797" y="1383"/>
                                  </a:lnTo>
                                  <a:lnTo>
                                    <a:pt x="797" y="1387"/>
                                  </a:lnTo>
                                  <a:lnTo>
                                    <a:pt x="802" y="1392"/>
                                  </a:lnTo>
                                  <a:lnTo>
                                    <a:pt x="802" y="1397"/>
                                  </a:lnTo>
                                  <a:lnTo>
                                    <a:pt x="811" y="1407"/>
                                  </a:lnTo>
                                  <a:lnTo>
                                    <a:pt x="811" y="1411"/>
                                  </a:lnTo>
                                  <a:lnTo>
                                    <a:pt x="816" y="1416"/>
                                  </a:lnTo>
                                  <a:lnTo>
                                    <a:pt x="816" y="1421"/>
                                  </a:lnTo>
                                  <a:lnTo>
                                    <a:pt x="821" y="1426"/>
                                  </a:lnTo>
                                  <a:lnTo>
                                    <a:pt x="821" y="1431"/>
                                  </a:lnTo>
                                  <a:lnTo>
                                    <a:pt x="831" y="1440"/>
                                  </a:lnTo>
                                  <a:lnTo>
                                    <a:pt x="831" y="1445"/>
                                  </a:lnTo>
                                  <a:lnTo>
                                    <a:pt x="835" y="1450"/>
                                  </a:lnTo>
                                  <a:lnTo>
                                    <a:pt x="835" y="1455"/>
                                  </a:lnTo>
                                  <a:lnTo>
                                    <a:pt x="840" y="1459"/>
                                  </a:lnTo>
                                  <a:lnTo>
                                    <a:pt x="840" y="1464"/>
                                  </a:lnTo>
                                  <a:lnTo>
                                    <a:pt x="850" y="1474"/>
                                  </a:lnTo>
                                  <a:lnTo>
                                    <a:pt x="850" y="1479"/>
                                  </a:lnTo>
                                  <a:lnTo>
                                    <a:pt x="855" y="1483"/>
                                  </a:lnTo>
                                  <a:lnTo>
                                    <a:pt x="855" y="1488"/>
                                  </a:lnTo>
                                  <a:lnTo>
                                    <a:pt x="864" y="1498"/>
                                  </a:lnTo>
                                  <a:lnTo>
                                    <a:pt x="864" y="1503"/>
                                  </a:lnTo>
                                  <a:lnTo>
                                    <a:pt x="869" y="1507"/>
                                  </a:lnTo>
                                  <a:lnTo>
                                    <a:pt x="869" y="1512"/>
                                  </a:lnTo>
                                  <a:lnTo>
                                    <a:pt x="874" y="1517"/>
                                  </a:lnTo>
                                  <a:lnTo>
                                    <a:pt x="874" y="1522"/>
                                  </a:lnTo>
                                  <a:lnTo>
                                    <a:pt x="883" y="1531"/>
                                  </a:lnTo>
                                  <a:lnTo>
                                    <a:pt x="883" y="1536"/>
                                  </a:lnTo>
                                  <a:lnTo>
                                    <a:pt x="888" y="1541"/>
                                  </a:lnTo>
                                  <a:lnTo>
                                    <a:pt x="888" y="1546"/>
                                  </a:lnTo>
                                  <a:lnTo>
                                    <a:pt x="893" y="1551"/>
                                  </a:lnTo>
                                  <a:lnTo>
                                    <a:pt x="893" y="1555"/>
                                  </a:lnTo>
                                  <a:lnTo>
                                    <a:pt x="903" y="1565"/>
                                  </a:lnTo>
                                  <a:lnTo>
                                    <a:pt x="903" y="1570"/>
                                  </a:lnTo>
                                  <a:lnTo>
                                    <a:pt x="907" y="1575"/>
                                  </a:lnTo>
                                  <a:lnTo>
                                    <a:pt x="907" y="1579"/>
                                  </a:lnTo>
                                  <a:lnTo>
                                    <a:pt x="912" y="1584"/>
                                  </a:lnTo>
                                  <a:lnTo>
                                    <a:pt x="912" y="1589"/>
                                  </a:lnTo>
                                  <a:lnTo>
                                    <a:pt x="922" y="1599"/>
                                  </a:lnTo>
                                  <a:lnTo>
                                    <a:pt x="922" y="1603"/>
                                  </a:lnTo>
                                  <a:lnTo>
                                    <a:pt x="927" y="1608"/>
                                  </a:lnTo>
                                  <a:lnTo>
                                    <a:pt x="927" y="1613"/>
                                  </a:lnTo>
                                  <a:lnTo>
                                    <a:pt x="936" y="1623"/>
                                  </a:lnTo>
                                  <a:lnTo>
                                    <a:pt x="936" y="1627"/>
                                  </a:lnTo>
                                  <a:lnTo>
                                    <a:pt x="941" y="1632"/>
                                  </a:lnTo>
                                  <a:lnTo>
                                    <a:pt x="941" y="1637"/>
                                  </a:lnTo>
                                  <a:lnTo>
                                    <a:pt x="946" y="1642"/>
                                  </a:lnTo>
                                  <a:lnTo>
                                    <a:pt x="946" y="1647"/>
                                  </a:lnTo>
                                  <a:lnTo>
                                    <a:pt x="955" y="1656"/>
                                  </a:lnTo>
                                  <a:lnTo>
                                    <a:pt x="955" y="1661"/>
                                  </a:lnTo>
                                  <a:lnTo>
                                    <a:pt x="960" y="1666"/>
                                  </a:lnTo>
                                  <a:lnTo>
                                    <a:pt x="960" y="1671"/>
                                  </a:lnTo>
                                  <a:lnTo>
                                    <a:pt x="965" y="1675"/>
                                  </a:lnTo>
                                  <a:lnTo>
                                    <a:pt x="965" y="1680"/>
                                  </a:lnTo>
                                  <a:lnTo>
                                    <a:pt x="975" y="1690"/>
                                  </a:lnTo>
                                  <a:lnTo>
                                    <a:pt x="975" y="1695"/>
                                  </a:lnTo>
                                  <a:lnTo>
                                    <a:pt x="979" y="1699"/>
                                  </a:lnTo>
                                  <a:lnTo>
                                    <a:pt x="979" y="1704"/>
                                  </a:lnTo>
                                  <a:lnTo>
                                    <a:pt x="984" y="1709"/>
                                  </a:lnTo>
                                  <a:lnTo>
                                    <a:pt x="984" y="1714"/>
                                  </a:lnTo>
                                  <a:lnTo>
                                    <a:pt x="994" y="1723"/>
                                  </a:lnTo>
                                  <a:lnTo>
                                    <a:pt x="994" y="1728"/>
                                  </a:lnTo>
                                  <a:lnTo>
                                    <a:pt x="999" y="1733"/>
                                  </a:lnTo>
                                  <a:lnTo>
                                    <a:pt x="999" y="1738"/>
                                  </a:lnTo>
                                  <a:lnTo>
                                    <a:pt x="1003" y="1743"/>
                                  </a:lnTo>
                                  <a:lnTo>
                                    <a:pt x="1003" y="1748"/>
                                  </a:lnTo>
                                  <a:lnTo>
                                    <a:pt x="1013" y="1757"/>
                                  </a:lnTo>
                                  <a:lnTo>
                                    <a:pt x="1013" y="1762"/>
                                  </a:lnTo>
                                  <a:lnTo>
                                    <a:pt x="1018" y="1767"/>
                                  </a:lnTo>
                                  <a:lnTo>
                                    <a:pt x="1018" y="1772"/>
                                  </a:lnTo>
                                  <a:lnTo>
                                    <a:pt x="1027" y="1781"/>
                                  </a:lnTo>
                                  <a:lnTo>
                                    <a:pt x="1027" y="1786"/>
                                  </a:lnTo>
                                  <a:lnTo>
                                    <a:pt x="1032" y="1791"/>
                                  </a:lnTo>
                                  <a:lnTo>
                                    <a:pt x="1032" y="1796"/>
                                  </a:lnTo>
                                  <a:lnTo>
                                    <a:pt x="1037" y="1800"/>
                                  </a:lnTo>
                                  <a:lnTo>
                                    <a:pt x="1037" y="1805"/>
                                  </a:lnTo>
                                  <a:lnTo>
                                    <a:pt x="1047" y="1815"/>
                                  </a:lnTo>
                                  <a:lnTo>
                                    <a:pt x="1047" y="1820"/>
                                  </a:lnTo>
                                  <a:lnTo>
                                    <a:pt x="1051" y="1824"/>
                                  </a:lnTo>
                                  <a:lnTo>
                                    <a:pt x="1051" y="1829"/>
                                  </a:lnTo>
                                  <a:lnTo>
                                    <a:pt x="1056" y="1834"/>
                                  </a:lnTo>
                                  <a:lnTo>
                                    <a:pt x="1056" y="1839"/>
                                  </a:lnTo>
                                  <a:lnTo>
                                    <a:pt x="1066" y="1848"/>
                                  </a:lnTo>
                                  <a:lnTo>
                                    <a:pt x="1066" y="1853"/>
                                  </a:lnTo>
                                  <a:lnTo>
                                    <a:pt x="1071" y="1858"/>
                                  </a:lnTo>
                                  <a:lnTo>
                                    <a:pt x="1071" y="1863"/>
                                  </a:lnTo>
                                  <a:lnTo>
                                    <a:pt x="1075" y="1868"/>
                                  </a:lnTo>
                                  <a:lnTo>
                                    <a:pt x="1075" y="1872"/>
                                  </a:lnTo>
                                  <a:lnTo>
                                    <a:pt x="1085" y="1882"/>
                                  </a:lnTo>
                                  <a:lnTo>
                                    <a:pt x="1085" y="1887"/>
                                  </a:lnTo>
                                  <a:lnTo>
                                    <a:pt x="1090" y="1892"/>
                                  </a:lnTo>
                                  <a:lnTo>
                                    <a:pt x="1090" y="1896"/>
                                  </a:lnTo>
                                  <a:lnTo>
                                    <a:pt x="1095" y="19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86"/>
                          <wps:cNvSpPr>
                            <a:spLocks/>
                          </wps:cNvSpPr>
                          <wps:spPr bwMode="auto">
                            <a:xfrm>
                              <a:off x="5333" y="3750"/>
                              <a:ext cx="101" cy="177"/>
                            </a:xfrm>
                            <a:custGeom>
                              <a:avLst/>
                              <a:gdLst>
                                <a:gd name="T0" fmla="*/ 0 w 101"/>
                                <a:gd name="T1" fmla="*/ 0 h 177"/>
                                <a:gd name="T2" fmla="*/ 0 w 101"/>
                                <a:gd name="T3" fmla="*/ 5 h 177"/>
                                <a:gd name="T4" fmla="*/ 5 w 101"/>
                                <a:gd name="T5" fmla="*/ 9 h 177"/>
                                <a:gd name="T6" fmla="*/ 10 w 101"/>
                                <a:gd name="T7" fmla="*/ 14 h 177"/>
                                <a:gd name="T8" fmla="*/ 10 w 101"/>
                                <a:gd name="T9" fmla="*/ 19 h 177"/>
                                <a:gd name="T10" fmla="*/ 14 w 101"/>
                                <a:gd name="T11" fmla="*/ 24 h 177"/>
                                <a:gd name="T12" fmla="*/ 14 w 101"/>
                                <a:gd name="T13" fmla="*/ 29 h 177"/>
                                <a:gd name="T14" fmla="*/ 19 w 101"/>
                                <a:gd name="T15" fmla="*/ 33 h 177"/>
                                <a:gd name="T16" fmla="*/ 19 w 101"/>
                                <a:gd name="T17" fmla="*/ 38 h 177"/>
                                <a:gd name="T18" fmla="*/ 29 w 101"/>
                                <a:gd name="T19" fmla="*/ 48 h 177"/>
                                <a:gd name="T20" fmla="*/ 29 w 101"/>
                                <a:gd name="T21" fmla="*/ 53 h 177"/>
                                <a:gd name="T22" fmla="*/ 34 w 101"/>
                                <a:gd name="T23" fmla="*/ 57 h 177"/>
                                <a:gd name="T24" fmla="*/ 34 w 101"/>
                                <a:gd name="T25" fmla="*/ 62 h 177"/>
                                <a:gd name="T26" fmla="*/ 38 w 101"/>
                                <a:gd name="T27" fmla="*/ 67 h 177"/>
                                <a:gd name="T28" fmla="*/ 38 w 101"/>
                                <a:gd name="T29" fmla="*/ 72 h 177"/>
                                <a:gd name="T30" fmla="*/ 48 w 101"/>
                                <a:gd name="T31" fmla="*/ 81 h 177"/>
                                <a:gd name="T32" fmla="*/ 48 w 101"/>
                                <a:gd name="T33" fmla="*/ 86 h 177"/>
                                <a:gd name="T34" fmla="*/ 53 w 101"/>
                                <a:gd name="T35" fmla="*/ 91 h 177"/>
                                <a:gd name="T36" fmla="*/ 53 w 101"/>
                                <a:gd name="T37" fmla="*/ 96 h 177"/>
                                <a:gd name="T38" fmla="*/ 62 w 101"/>
                                <a:gd name="T39" fmla="*/ 105 h 177"/>
                                <a:gd name="T40" fmla="*/ 62 w 101"/>
                                <a:gd name="T41" fmla="*/ 110 h 177"/>
                                <a:gd name="T42" fmla="*/ 67 w 101"/>
                                <a:gd name="T43" fmla="*/ 115 h 177"/>
                                <a:gd name="T44" fmla="*/ 67 w 101"/>
                                <a:gd name="T45" fmla="*/ 120 h 177"/>
                                <a:gd name="T46" fmla="*/ 72 w 101"/>
                                <a:gd name="T47" fmla="*/ 125 h 177"/>
                                <a:gd name="T48" fmla="*/ 72 w 101"/>
                                <a:gd name="T49" fmla="*/ 129 h 177"/>
                                <a:gd name="T50" fmla="*/ 82 w 101"/>
                                <a:gd name="T51" fmla="*/ 139 h 177"/>
                                <a:gd name="T52" fmla="*/ 82 w 101"/>
                                <a:gd name="T53" fmla="*/ 144 h 177"/>
                                <a:gd name="T54" fmla="*/ 86 w 101"/>
                                <a:gd name="T55" fmla="*/ 149 h 177"/>
                                <a:gd name="T56" fmla="*/ 86 w 101"/>
                                <a:gd name="T57" fmla="*/ 153 h 177"/>
                                <a:gd name="T58" fmla="*/ 91 w 101"/>
                                <a:gd name="T59" fmla="*/ 158 h 177"/>
                                <a:gd name="T60" fmla="*/ 91 w 101"/>
                                <a:gd name="T61" fmla="*/ 163 h 177"/>
                                <a:gd name="T62" fmla="*/ 101 w 101"/>
                                <a:gd name="T63" fmla="*/ 173 h 177"/>
                                <a:gd name="T64" fmla="*/ 101 w 101"/>
                                <a:gd name="T65" fmla="*/ 17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7">
                                  <a:moveTo>
                                    <a:pt x="0" y="0"/>
                                  </a:moveTo>
                                  <a:lnTo>
                                    <a:pt x="0" y="5"/>
                                  </a:lnTo>
                                  <a:lnTo>
                                    <a:pt x="5" y="9"/>
                                  </a:lnTo>
                                  <a:lnTo>
                                    <a:pt x="10" y="14"/>
                                  </a:lnTo>
                                  <a:lnTo>
                                    <a:pt x="10" y="19"/>
                                  </a:lnTo>
                                  <a:lnTo>
                                    <a:pt x="14" y="24"/>
                                  </a:lnTo>
                                  <a:lnTo>
                                    <a:pt x="14" y="29"/>
                                  </a:lnTo>
                                  <a:lnTo>
                                    <a:pt x="19" y="33"/>
                                  </a:lnTo>
                                  <a:lnTo>
                                    <a:pt x="19" y="38"/>
                                  </a:lnTo>
                                  <a:lnTo>
                                    <a:pt x="29" y="48"/>
                                  </a:lnTo>
                                  <a:lnTo>
                                    <a:pt x="29" y="53"/>
                                  </a:lnTo>
                                  <a:lnTo>
                                    <a:pt x="34" y="57"/>
                                  </a:lnTo>
                                  <a:lnTo>
                                    <a:pt x="34" y="62"/>
                                  </a:lnTo>
                                  <a:lnTo>
                                    <a:pt x="38" y="67"/>
                                  </a:lnTo>
                                  <a:lnTo>
                                    <a:pt x="38" y="72"/>
                                  </a:lnTo>
                                  <a:lnTo>
                                    <a:pt x="48" y="81"/>
                                  </a:lnTo>
                                  <a:lnTo>
                                    <a:pt x="48" y="86"/>
                                  </a:lnTo>
                                  <a:lnTo>
                                    <a:pt x="53" y="91"/>
                                  </a:lnTo>
                                  <a:lnTo>
                                    <a:pt x="53" y="96"/>
                                  </a:lnTo>
                                  <a:lnTo>
                                    <a:pt x="62" y="105"/>
                                  </a:lnTo>
                                  <a:lnTo>
                                    <a:pt x="62" y="110"/>
                                  </a:lnTo>
                                  <a:lnTo>
                                    <a:pt x="67" y="115"/>
                                  </a:lnTo>
                                  <a:lnTo>
                                    <a:pt x="67" y="120"/>
                                  </a:lnTo>
                                  <a:lnTo>
                                    <a:pt x="72" y="125"/>
                                  </a:lnTo>
                                  <a:lnTo>
                                    <a:pt x="72" y="129"/>
                                  </a:lnTo>
                                  <a:lnTo>
                                    <a:pt x="82" y="139"/>
                                  </a:lnTo>
                                  <a:lnTo>
                                    <a:pt x="82" y="144"/>
                                  </a:lnTo>
                                  <a:lnTo>
                                    <a:pt x="86" y="149"/>
                                  </a:lnTo>
                                  <a:lnTo>
                                    <a:pt x="86" y="153"/>
                                  </a:lnTo>
                                  <a:lnTo>
                                    <a:pt x="91" y="158"/>
                                  </a:lnTo>
                                  <a:lnTo>
                                    <a:pt x="91" y="163"/>
                                  </a:lnTo>
                                  <a:lnTo>
                                    <a:pt x="101" y="173"/>
                                  </a:lnTo>
                                  <a:lnTo>
                                    <a:pt x="101" y="1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87"/>
                          <wps:cNvSpPr>
                            <a:spLocks/>
                          </wps:cNvSpPr>
                          <wps:spPr bwMode="auto">
                            <a:xfrm>
                              <a:off x="4047" y="1632"/>
                              <a:ext cx="979" cy="1691"/>
                            </a:xfrm>
                            <a:custGeom>
                              <a:avLst/>
                              <a:gdLst>
                                <a:gd name="T0" fmla="*/ 9 w 979"/>
                                <a:gd name="T1" fmla="*/ 20 h 1691"/>
                                <a:gd name="T2" fmla="*/ 33 w 979"/>
                                <a:gd name="T3" fmla="*/ 53 h 1691"/>
                                <a:gd name="T4" fmla="*/ 43 w 979"/>
                                <a:gd name="T5" fmla="*/ 77 h 1691"/>
                                <a:gd name="T6" fmla="*/ 62 w 979"/>
                                <a:gd name="T7" fmla="*/ 106 h 1691"/>
                                <a:gd name="T8" fmla="*/ 76 w 979"/>
                                <a:gd name="T9" fmla="*/ 135 h 1691"/>
                                <a:gd name="T10" fmla="*/ 96 w 979"/>
                                <a:gd name="T11" fmla="*/ 164 h 1691"/>
                                <a:gd name="T12" fmla="*/ 110 w 979"/>
                                <a:gd name="T13" fmla="*/ 192 h 1691"/>
                                <a:gd name="T14" fmla="*/ 129 w 979"/>
                                <a:gd name="T15" fmla="*/ 221 h 1691"/>
                                <a:gd name="T16" fmla="*/ 144 w 979"/>
                                <a:gd name="T17" fmla="*/ 250 h 1691"/>
                                <a:gd name="T18" fmla="*/ 163 w 979"/>
                                <a:gd name="T19" fmla="*/ 279 h 1691"/>
                                <a:gd name="T20" fmla="*/ 177 w 979"/>
                                <a:gd name="T21" fmla="*/ 308 h 1691"/>
                                <a:gd name="T22" fmla="*/ 196 w 979"/>
                                <a:gd name="T23" fmla="*/ 337 h 1691"/>
                                <a:gd name="T24" fmla="*/ 211 w 979"/>
                                <a:gd name="T25" fmla="*/ 365 h 1691"/>
                                <a:gd name="T26" fmla="*/ 230 w 979"/>
                                <a:gd name="T27" fmla="*/ 394 h 1691"/>
                                <a:gd name="T28" fmla="*/ 240 w 979"/>
                                <a:gd name="T29" fmla="*/ 418 h 1691"/>
                                <a:gd name="T30" fmla="*/ 264 w 979"/>
                                <a:gd name="T31" fmla="*/ 452 h 1691"/>
                                <a:gd name="T32" fmla="*/ 273 w 979"/>
                                <a:gd name="T33" fmla="*/ 476 h 1691"/>
                                <a:gd name="T34" fmla="*/ 292 w 979"/>
                                <a:gd name="T35" fmla="*/ 505 h 1691"/>
                                <a:gd name="T36" fmla="*/ 307 w 979"/>
                                <a:gd name="T37" fmla="*/ 533 h 1691"/>
                                <a:gd name="T38" fmla="*/ 326 w 979"/>
                                <a:gd name="T39" fmla="*/ 562 h 1691"/>
                                <a:gd name="T40" fmla="*/ 340 w 979"/>
                                <a:gd name="T41" fmla="*/ 591 h 1691"/>
                                <a:gd name="T42" fmla="*/ 360 w 979"/>
                                <a:gd name="T43" fmla="*/ 620 h 1691"/>
                                <a:gd name="T44" fmla="*/ 374 w 979"/>
                                <a:gd name="T45" fmla="*/ 649 h 1691"/>
                                <a:gd name="T46" fmla="*/ 393 w 979"/>
                                <a:gd name="T47" fmla="*/ 677 h 1691"/>
                                <a:gd name="T48" fmla="*/ 408 w 979"/>
                                <a:gd name="T49" fmla="*/ 706 h 1691"/>
                                <a:gd name="T50" fmla="*/ 427 w 979"/>
                                <a:gd name="T51" fmla="*/ 735 h 1691"/>
                                <a:gd name="T52" fmla="*/ 441 w 979"/>
                                <a:gd name="T53" fmla="*/ 764 h 1691"/>
                                <a:gd name="T54" fmla="*/ 460 w 979"/>
                                <a:gd name="T55" fmla="*/ 793 h 1691"/>
                                <a:gd name="T56" fmla="*/ 475 w 979"/>
                                <a:gd name="T57" fmla="*/ 821 h 1691"/>
                                <a:gd name="T58" fmla="*/ 494 w 979"/>
                                <a:gd name="T59" fmla="*/ 850 h 1691"/>
                                <a:gd name="T60" fmla="*/ 504 w 979"/>
                                <a:gd name="T61" fmla="*/ 874 h 1691"/>
                                <a:gd name="T62" fmla="*/ 528 w 979"/>
                                <a:gd name="T63" fmla="*/ 908 h 1691"/>
                                <a:gd name="T64" fmla="*/ 537 w 979"/>
                                <a:gd name="T65" fmla="*/ 932 h 1691"/>
                                <a:gd name="T66" fmla="*/ 556 w 979"/>
                                <a:gd name="T67" fmla="*/ 961 h 1691"/>
                                <a:gd name="T68" fmla="*/ 571 w 979"/>
                                <a:gd name="T69" fmla="*/ 990 h 1691"/>
                                <a:gd name="T70" fmla="*/ 590 w 979"/>
                                <a:gd name="T71" fmla="*/ 1018 h 1691"/>
                                <a:gd name="T72" fmla="*/ 604 w 979"/>
                                <a:gd name="T73" fmla="*/ 1047 h 1691"/>
                                <a:gd name="T74" fmla="*/ 624 w 979"/>
                                <a:gd name="T75" fmla="*/ 1076 h 1691"/>
                                <a:gd name="T76" fmla="*/ 638 w 979"/>
                                <a:gd name="T77" fmla="*/ 1105 h 1691"/>
                                <a:gd name="T78" fmla="*/ 657 w 979"/>
                                <a:gd name="T79" fmla="*/ 1134 h 1691"/>
                                <a:gd name="T80" fmla="*/ 672 w 979"/>
                                <a:gd name="T81" fmla="*/ 1162 h 1691"/>
                                <a:gd name="T82" fmla="*/ 691 w 979"/>
                                <a:gd name="T83" fmla="*/ 1191 h 1691"/>
                                <a:gd name="T84" fmla="*/ 705 w 979"/>
                                <a:gd name="T85" fmla="*/ 1220 h 1691"/>
                                <a:gd name="T86" fmla="*/ 724 w 979"/>
                                <a:gd name="T87" fmla="*/ 1249 h 1691"/>
                                <a:gd name="T88" fmla="*/ 734 w 979"/>
                                <a:gd name="T89" fmla="*/ 1273 h 1691"/>
                                <a:gd name="T90" fmla="*/ 758 w 979"/>
                                <a:gd name="T91" fmla="*/ 1306 h 1691"/>
                                <a:gd name="T92" fmla="*/ 768 w 979"/>
                                <a:gd name="T93" fmla="*/ 1330 h 1691"/>
                                <a:gd name="T94" fmla="*/ 787 w 979"/>
                                <a:gd name="T95" fmla="*/ 1359 h 1691"/>
                                <a:gd name="T96" fmla="*/ 801 w 979"/>
                                <a:gd name="T97" fmla="*/ 1388 h 1691"/>
                                <a:gd name="T98" fmla="*/ 820 w 979"/>
                                <a:gd name="T99" fmla="*/ 1417 h 1691"/>
                                <a:gd name="T100" fmla="*/ 835 w 979"/>
                                <a:gd name="T101" fmla="*/ 1446 h 1691"/>
                                <a:gd name="T102" fmla="*/ 854 w 979"/>
                                <a:gd name="T103" fmla="*/ 1474 h 1691"/>
                                <a:gd name="T104" fmla="*/ 868 w 979"/>
                                <a:gd name="T105" fmla="*/ 1503 h 1691"/>
                                <a:gd name="T106" fmla="*/ 888 w 979"/>
                                <a:gd name="T107" fmla="*/ 1532 h 1691"/>
                                <a:gd name="T108" fmla="*/ 902 w 979"/>
                                <a:gd name="T109" fmla="*/ 1561 h 1691"/>
                                <a:gd name="T110" fmla="*/ 921 w 979"/>
                                <a:gd name="T111" fmla="*/ 1590 h 1691"/>
                                <a:gd name="T112" fmla="*/ 936 w 979"/>
                                <a:gd name="T113" fmla="*/ 1618 h 1691"/>
                                <a:gd name="T114" fmla="*/ 955 w 979"/>
                                <a:gd name="T115" fmla="*/ 1647 h 1691"/>
                                <a:gd name="T116" fmla="*/ 969 w 979"/>
                                <a:gd name="T117" fmla="*/ 1676 h 1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9" h="1691">
                                  <a:moveTo>
                                    <a:pt x="0" y="0"/>
                                  </a:moveTo>
                                  <a:lnTo>
                                    <a:pt x="4" y="5"/>
                                  </a:lnTo>
                                  <a:lnTo>
                                    <a:pt x="4" y="10"/>
                                  </a:lnTo>
                                  <a:lnTo>
                                    <a:pt x="9" y="15"/>
                                  </a:lnTo>
                                  <a:lnTo>
                                    <a:pt x="9" y="20"/>
                                  </a:lnTo>
                                  <a:lnTo>
                                    <a:pt x="19" y="29"/>
                                  </a:lnTo>
                                  <a:lnTo>
                                    <a:pt x="19" y="34"/>
                                  </a:lnTo>
                                  <a:lnTo>
                                    <a:pt x="24" y="39"/>
                                  </a:lnTo>
                                  <a:lnTo>
                                    <a:pt x="24" y="44"/>
                                  </a:lnTo>
                                  <a:lnTo>
                                    <a:pt x="33" y="53"/>
                                  </a:lnTo>
                                  <a:lnTo>
                                    <a:pt x="33" y="58"/>
                                  </a:lnTo>
                                  <a:lnTo>
                                    <a:pt x="38" y="63"/>
                                  </a:lnTo>
                                  <a:lnTo>
                                    <a:pt x="38" y="68"/>
                                  </a:lnTo>
                                  <a:lnTo>
                                    <a:pt x="43" y="72"/>
                                  </a:lnTo>
                                  <a:lnTo>
                                    <a:pt x="43" y="77"/>
                                  </a:lnTo>
                                  <a:lnTo>
                                    <a:pt x="52" y="87"/>
                                  </a:lnTo>
                                  <a:lnTo>
                                    <a:pt x="52" y="92"/>
                                  </a:lnTo>
                                  <a:lnTo>
                                    <a:pt x="57" y="96"/>
                                  </a:lnTo>
                                  <a:lnTo>
                                    <a:pt x="57" y="101"/>
                                  </a:lnTo>
                                  <a:lnTo>
                                    <a:pt x="62" y="106"/>
                                  </a:lnTo>
                                  <a:lnTo>
                                    <a:pt x="62" y="111"/>
                                  </a:lnTo>
                                  <a:lnTo>
                                    <a:pt x="72" y="120"/>
                                  </a:lnTo>
                                  <a:lnTo>
                                    <a:pt x="72" y="125"/>
                                  </a:lnTo>
                                  <a:lnTo>
                                    <a:pt x="76" y="130"/>
                                  </a:lnTo>
                                  <a:lnTo>
                                    <a:pt x="76" y="135"/>
                                  </a:lnTo>
                                  <a:lnTo>
                                    <a:pt x="86" y="144"/>
                                  </a:lnTo>
                                  <a:lnTo>
                                    <a:pt x="86" y="149"/>
                                  </a:lnTo>
                                  <a:lnTo>
                                    <a:pt x="91" y="154"/>
                                  </a:lnTo>
                                  <a:lnTo>
                                    <a:pt x="91" y="159"/>
                                  </a:lnTo>
                                  <a:lnTo>
                                    <a:pt x="96" y="164"/>
                                  </a:lnTo>
                                  <a:lnTo>
                                    <a:pt x="96" y="168"/>
                                  </a:lnTo>
                                  <a:lnTo>
                                    <a:pt x="105" y="178"/>
                                  </a:lnTo>
                                  <a:lnTo>
                                    <a:pt x="105" y="183"/>
                                  </a:lnTo>
                                  <a:lnTo>
                                    <a:pt x="110" y="188"/>
                                  </a:lnTo>
                                  <a:lnTo>
                                    <a:pt x="110" y="192"/>
                                  </a:lnTo>
                                  <a:lnTo>
                                    <a:pt x="115" y="197"/>
                                  </a:lnTo>
                                  <a:lnTo>
                                    <a:pt x="115" y="202"/>
                                  </a:lnTo>
                                  <a:lnTo>
                                    <a:pt x="124" y="212"/>
                                  </a:lnTo>
                                  <a:lnTo>
                                    <a:pt x="124" y="217"/>
                                  </a:lnTo>
                                  <a:lnTo>
                                    <a:pt x="129" y="221"/>
                                  </a:lnTo>
                                  <a:lnTo>
                                    <a:pt x="129" y="226"/>
                                  </a:lnTo>
                                  <a:lnTo>
                                    <a:pt x="139" y="236"/>
                                  </a:lnTo>
                                  <a:lnTo>
                                    <a:pt x="139" y="241"/>
                                  </a:lnTo>
                                  <a:lnTo>
                                    <a:pt x="144" y="245"/>
                                  </a:lnTo>
                                  <a:lnTo>
                                    <a:pt x="144" y="250"/>
                                  </a:lnTo>
                                  <a:lnTo>
                                    <a:pt x="148" y="255"/>
                                  </a:lnTo>
                                  <a:lnTo>
                                    <a:pt x="148" y="260"/>
                                  </a:lnTo>
                                  <a:lnTo>
                                    <a:pt x="158" y="269"/>
                                  </a:lnTo>
                                  <a:lnTo>
                                    <a:pt x="158" y="274"/>
                                  </a:lnTo>
                                  <a:lnTo>
                                    <a:pt x="163" y="279"/>
                                  </a:lnTo>
                                  <a:lnTo>
                                    <a:pt x="163" y="284"/>
                                  </a:lnTo>
                                  <a:lnTo>
                                    <a:pt x="168" y="289"/>
                                  </a:lnTo>
                                  <a:lnTo>
                                    <a:pt x="168" y="293"/>
                                  </a:lnTo>
                                  <a:lnTo>
                                    <a:pt x="177" y="303"/>
                                  </a:lnTo>
                                  <a:lnTo>
                                    <a:pt x="177" y="308"/>
                                  </a:lnTo>
                                  <a:lnTo>
                                    <a:pt x="182" y="313"/>
                                  </a:lnTo>
                                  <a:lnTo>
                                    <a:pt x="182" y="317"/>
                                  </a:lnTo>
                                  <a:lnTo>
                                    <a:pt x="192" y="327"/>
                                  </a:lnTo>
                                  <a:lnTo>
                                    <a:pt x="192" y="332"/>
                                  </a:lnTo>
                                  <a:lnTo>
                                    <a:pt x="196" y="337"/>
                                  </a:lnTo>
                                  <a:lnTo>
                                    <a:pt x="196" y="341"/>
                                  </a:lnTo>
                                  <a:lnTo>
                                    <a:pt x="201" y="346"/>
                                  </a:lnTo>
                                  <a:lnTo>
                                    <a:pt x="201" y="351"/>
                                  </a:lnTo>
                                  <a:lnTo>
                                    <a:pt x="211" y="361"/>
                                  </a:lnTo>
                                  <a:lnTo>
                                    <a:pt x="211" y="365"/>
                                  </a:lnTo>
                                  <a:lnTo>
                                    <a:pt x="216" y="370"/>
                                  </a:lnTo>
                                  <a:lnTo>
                                    <a:pt x="216" y="375"/>
                                  </a:lnTo>
                                  <a:lnTo>
                                    <a:pt x="220" y="380"/>
                                  </a:lnTo>
                                  <a:lnTo>
                                    <a:pt x="220" y="385"/>
                                  </a:lnTo>
                                  <a:lnTo>
                                    <a:pt x="230" y="394"/>
                                  </a:lnTo>
                                  <a:lnTo>
                                    <a:pt x="230" y="399"/>
                                  </a:lnTo>
                                  <a:lnTo>
                                    <a:pt x="235" y="404"/>
                                  </a:lnTo>
                                  <a:lnTo>
                                    <a:pt x="235" y="409"/>
                                  </a:lnTo>
                                  <a:lnTo>
                                    <a:pt x="240" y="413"/>
                                  </a:lnTo>
                                  <a:lnTo>
                                    <a:pt x="240" y="418"/>
                                  </a:lnTo>
                                  <a:lnTo>
                                    <a:pt x="249" y="428"/>
                                  </a:lnTo>
                                  <a:lnTo>
                                    <a:pt x="249" y="433"/>
                                  </a:lnTo>
                                  <a:lnTo>
                                    <a:pt x="254" y="437"/>
                                  </a:lnTo>
                                  <a:lnTo>
                                    <a:pt x="254" y="442"/>
                                  </a:lnTo>
                                  <a:lnTo>
                                    <a:pt x="264" y="452"/>
                                  </a:lnTo>
                                  <a:lnTo>
                                    <a:pt x="264" y="457"/>
                                  </a:lnTo>
                                  <a:lnTo>
                                    <a:pt x="268" y="461"/>
                                  </a:lnTo>
                                  <a:lnTo>
                                    <a:pt x="268" y="466"/>
                                  </a:lnTo>
                                  <a:lnTo>
                                    <a:pt x="273" y="471"/>
                                  </a:lnTo>
                                  <a:lnTo>
                                    <a:pt x="273" y="476"/>
                                  </a:lnTo>
                                  <a:lnTo>
                                    <a:pt x="283" y="485"/>
                                  </a:lnTo>
                                  <a:lnTo>
                                    <a:pt x="283" y="490"/>
                                  </a:lnTo>
                                  <a:lnTo>
                                    <a:pt x="288" y="495"/>
                                  </a:lnTo>
                                  <a:lnTo>
                                    <a:pt x="288" y="500"/>
                                  </a:lnTo>
                                  <a:lnTo>
                                    <a:pt x="292" y="505"/>
                                  </a:lnTo>
                                  <a:lnTo>
                                    <a:pt x="292" y="509"/>
                                  </a:lnTo>
                                  <a:lnTo>
                                    <a:pt x="302" y="519"/>
                                  </a:lnTo>
                                  <a:lnTo>
                                    <a:pt x="302" y="524"/>
                                  </a:lnTo>
                                  <a:lnTo>
                                    <a:pt x="307" y="529"/>
                                  </a:lnTo>
                                  <a:lnTo>
                                    <a:pt x="307" y="533"/>
                                  </a:lnTo>
                                  <a:lnTo>
                                    <a:pt x="316" y="543"/>
                                  </a:lnTo>
                                  <a:lnTo>
                                    <a:pt x="316" y="548"/>
                                  </a:lnTo>
                                  <a:lnTo>
                                    <a:pt x="321" y="553"/>
                                  </a:lnTo>
                                  <a:lnTo>
                                    <a:pt x="321" y="557"/>
                                  </a:lnTo>
                                  <a:lnTo>
                                    <a:pt x="326" y="562"/>
                                  </a:lnTo>
                                  <a:lnTo>
                                    <a:pt x="326" y="567"/>
                                  </a:lnTo>
                                  <a:lnTo>
                                    <a:pt x="336" y="577"/>
                                  </a:lnTo>
                                  <a:lnTo>
                                    <a:pt x="336" y="581"/>
                                  </a:lnTo>
                                  <a:lnTo>
                                    <a:pt x="340" y="586"/>
                                  </a:lnTo>
                                  <a:lnTo>
                                    <a:pt x="340" y="591"/>
                                  </a:lnTo>
                                  <a:lnTo>
                                    <a:pt x="345" y="596"/>
                                  </a:lnTo>
                                  <a:lnTo>
                                    <a:pt x="345" y="601"/>
                                  </a:lnTo>
                                  <a:lnTo>
                                    <a:pt x="355" y="610"/>
                                  </a:lnTo>
                                  <a:lnTo>
                                    <a:pt x="355" y="615"/>
                                  </a:lnTo>
                                  <a:lnTo>
                                    <a:pt x="360" y="620"/>
                                  </a:lnTo>
                                  <a:lnTo>
                                    <a:pt x="360" y="625"/>
                                  </a:lnTo>
                                  <a:lnTo>
                                    <a:pt x="369" y="634"/>
                                  </a:lnTo>
                                  <a:lnTo>
                                    <a:pt x="369" y="639"/>
                                  </a:lnTo>
                                  <a:lnTo>
                                    <a:pt x="374" y="644"/>
                                  </a:lnTo>
                                  <a:lnTo>
                                    <a:pt x="374" y="649"/>
                                  </a:lnTo>
                                  <a:lnTo>
                                    <a:pt x="379" y="653"/>
                                  </a:lnTo>
                                  <a:lnTo>
                                    <a:pt x="379" y="658"/>
                                  </a:lnTo>
                                  <a:lnTo>
                                    <a:pt x="388" y="668"/>
                                  </a:lnTo>
                                  <a:lnTo>
                                    <a:pt x="388" y="673"/>
                                  </a:lnTo>
                                  <a:lnTo>
                                    <a:pt x="393" y="677"/>
                                  </a:lnTo>
                                  <a:lnTo>
                                    <a:pt x="393" y="682"/>
                                  </a:lnTo>
                                  <a:lnTo>
                                    <a:pt x="398" y="687"/>
                                  </a:lnTo>
                                  <a:lnTo>
                                    <a:pt x="398" y="692"/>
                                  </a:lnTo>
                                  <a:lnTo>
                                    <a:pt x="408" y="701"/>
                                  </a:lnTo>
                                  <a:lnTo>
                                    <a:pt x="408" y="706"/>
                                  </a:lnTo>
                                  <a:lnTo>
                                    <a:pt x="412" y="711"/>
                                  </a:lnTo>
                                  <a:lnTo>
                                    <a:pt x="412" y="716"/>
                                  </a:lnTo>
                                  <a:lnTo>
                                    <a:pt x="422" y="725"/>
                                  </a:lnTo>
                                  <a:lnTo>
                                    <a:pt x="422" y="730"/>
                                  </a:lnTo>
                                  <a:lnTo>
                                    <a:pt x="427" y="735"/>
                                  </a:lnTo>
                                  <a:lnTo>
                                    <a:pt x="427" y="740"/>
                                  </a:lnTo>
                                  <a:lnTo>
                                    <a:pt x="432" y="745"/>
                                  </a:lnTo>
                                  <a:lnTo>
                                    <a:pt x="432" y="749"/>
                                  </a:lnTo>
                                  <a:lnTo>
                                    <a:pt x="441" y="759"/>
                                  </a:lnTo>
                                  <a:lnTo>
                                    <a:pt x="441" y="764"/>
                                  </a:lnTo>
                                  <a:lnTo>
                                    <a:pt x="446" y="769"/>
                                  </a:lnTo>
                                  <a:lnTo>
                                    <a:pt x="446" y="773"/>
                                  </a:lnTo>
                                  <a:lnTo>
                                    <a:pt x="451" y="778"/>
                                  </a:lnTo>
                                  <a:lnTo>
                                    <a:pt x="451" y="783"/>
                                  </a:lnTo>
                                  <a:lnTo>
                                    <a:pt x="460" y="793"/>
                                  </a:lnTo>
                                  <a:lnTo>
                                    <a:pt x="460" y="797"/>
                                  </a:lnTo>
                                  <a:lnTo>
                                    <a:pt x="465" y="802"/>
                                  </a:lnTo>
                                  <a:lnTo>
                                    <a:pt x="465" y="807"/>
                                  </a:lnTo>
                                  <a:lnTo>
                                    <a:pt x="475" y="817"/>
                                  </a:lnTo>
                                  <a:lnTo>
                                    <a:pt x="475" y="821"/>
                                  </a:lnTo>
                                  <a:lnTo>
                                    <a:pt x="480" y="826"/>
                                  </a:lnTo>
                                  <a:lnTo>
                                    <a:pt x="480" y="831"/>
                                  </a:lnTo>
                                  <a:lnTo>
                                    <a:pt x="484" y="836"/>
                                  </a:lnTo>
                                  <a:lnTo>
                                    <a:pt x="484" y="841"/>
                                  </a:lnTo>
                                  <a:lnTo>
                                    <a:pt x="494" y="850"/>
                                  </a:lnTo>
                                  <a:lnTo>
                                    <a:pt x="494" y="855"/>
                                  </a:lnTo>
                                  <a:lnTo>
                                    <a:pt x="499" y="860"/>
                                  </a:lnTo>
                                  <a:lnTo>
                                    <a:pt x="499" y="865"/>
                                  </a:lnTo>
                                  <a:lnTo>
                                    <a:pt x="504" y="869"/>
                                  </a:lnTo>
                                  <a:lnTo>
                                    <a:pt x="504" y="874"/>
                                  </a:lnTo>
                                  <a:lnTo>
                                    <a:pt x="513" y="884"/>
                                  </a:lnTo>
                                  <a:lnTo>
                                    <a:pt x="513" y="889"/>
                                  </a:lnTo>
                                  <a:lnTo>
                                    <a:pt x="518" y="893"/>
                                  </a:lnTo>
                                  <a:lnTo>
                                    <a:pt x="518" y="898"/>
                                  </a:lnTo>
                                  <a:lnTo>
                                    <a:pt x="528" y="908"/>
                                  </a:lnTo>
                                  <a:lnTo>
                                    <a:pt x="528" y="913"/>
                                  </a:lnTo>
                                  <a:lnTo>
                                    <a:pt x="532" y="917"/>
                                  </a:lnTo>
                                  <a:lnTo>
                                    <a:pt x="532" y="922"/>
                                  </a:lnTo>
                                  <a:lnTo>
                                    <a:pt x="537" y="927"/>
                                  </a:lnTo>
                                  <a:lnTo>
                                    <a:pt x="537" y="932"/>
                                  </a:lnTo>
                                  <a:lnTo>
                                    <a:pt x="547" y="942"/>
                                  </a:lnTo>
                                  <a:lnTo>
                                    <a:pt x="547" y="946"/>
                                  </a:lnTo>
                                  <a:lnTo>
                                    <a:pt x="552" y="951"/>
                                  </a:lnTo>
                                  <a:lnTo>
                                    <a:pt x="552" y="956"/>
                                  </a:lnTo>
                                  <a:lnTo>
                                    <a:pt x="556" y="961"/>
                                  </a:lnTo>
                                  <a:lnTo>
                                    <a:pt x="556" y="966"/>
                                  </a:lnTo>
                                  <a:lnTo>
                                    <a:pt x="566" y="975"/>
                                  </a:lnTo>
                                  <a:lnTo>
                                    <a:pt x="566" y="980"/>
                                  </a:lnTo>
                                  <a:lnTo>
                                    <a:pt x="571" y="985"/>
                                  </a:lnTo>
                                  <a:lnTo>
                                    <a:pt x="571" y="990"/>
                                  </a:lnTo>
                                  <a:lnTo>
                                    <a:pt x="580" y="999"/>
                                  </a:lnTo>
                                  <a:lnTo>
                                    <a:pt x="580" y="1004"/>
                                  </a:lnTo>
                                  <a:lnTo>
                                    <a:pt x="585" y="1009"/>
                                  </a:lnTo>
                                  <a:lnTo>
                                    <a:pt x="585" y="1014"/>
                                  </a:lnTo>
                                  <a:lnTo>
                                    <a:pt x="590" y="1018"/>
                                  </a:lnTo>
                                  <a:lnTo>
                                    <a:pt x="590" y="1023"/>
                                  </a:lnTo>
                                  <a:lnTo>
                                    <a:pt x="600" y="1033"/>
                                  </a:lnTo>
                                  <a:lnTo>
                                    <a:pt x="600" y="1038"/>
                                  </a:lnTo>
                                  <a:lnTo>
                                    <a:pt x="604" y="1042"/>
                                  </a:lnTo>
                                  <a:lnTo>
                                    <a:pt x="604" y="1047"/>
                                  </a:lnTo>
                                  <a:lnTo>
                                    <a:pt x="609" y="1052"/>
                                  </a:lnTo>
                                  <a:lnTo>
                                    <a:pt x="609" y="1057"/>
                                  </a:lnTo>
                                  <a:lnTo>
                                    <a:pt x="619" y="1066"/>
                                  </a:lnTo>
                                  <a:lnTo>
                                    <a:pt x="619" y="1071"/>
                                  </a:lnTo>
                                  <a:lnTo>
                                    <a:pt x="624" y="1076"/>
                                  </a:lnTo>
                                  <a:lnTo>
                                    <a:pt x="624" y="1081"/>
                                  </a:lnTo>
                                  <a:lnTo>
                                    <a:pt x="633" y="1090"/>
                                  </a:lnTo>
                                  <a:lnTo>
                                    <a:pt x="633" y="1095"/>
                                  </a:lnTo>
                                  <a:lnTo>
                                    <a:pt x="638" y="1100"/>
                                  </a:lnTo>
                                  <a:lnTo>
                                    <a:pt x="638" y="1105"/>
                                  </a:lnTo>
                                  <a:lnTo>
                                    <a:pt x="643" y="1110"/>
                                  </a:lnTo>
                                  <a:lnTo>
                                    <a:pt x="643" y="1114"/>
                                  </a:lnTo>
                                  <a:lnTo>
                                    <a:pt x="652" y="1124"/>
                                  </a:lnTo>
                                  <a:lnTo>
                                    <a:pt x="652" y="1129"/>
                                  </a:lnTo>
                                  <a:lnTo>
                                    <a:pt x="657" y="1134"/>
                                  </a:lnTo>
                                  <a:lnTo>
                                    <a:pt x="657" y="1138"/>
                                  </a:lnTo>
                                  <a:lnTo>
                                    <a:pt x="662" y="1143"/>
                                  </a:lnTo>
                                  <a:lnTo>
                                    <a:pt x="662" y="1148"/>
                                  </a:lnTo>
                                  <a:lnTo>
                                    <a:pt x="672" y="1158"/>
                                  </a:lnTo>
                                  <a:lnTo>
                                    <a:pt x="672" y="1162"/>
                                  </a:lnTo>
                                  <a:lnTo>
                                    <a:pt x="676" y="1167"/>
                                  </a:lnTo>
                                  <a:lnTo>
                                    <a:pt x="676" y="1172"/>
                                  </a:lnTo>
                                  <a:lnTo>
                                    <a:pt x="686" y="1182"/>
                                  </a:lnTo>
                                  <a:lnTo>
                                    <a:pt x="686" y="1186"/>
                                  </a:lnTo>
                                  <a:lnTo>
                                    <a:pt x="691" y="1191"/>
                                  </a:lnTo>
                                  <a:lnTo>
                                    <a:pt x="691" y="1196"/>
                                  </a:lnTo>
                                  <a:lnTo>
                                    <a:pt x="696" y="1201"/>
                                  </a:lnTo>
                                  <a:lnTo>
                                    <a:pt x="696" y="1206"/>
                                  </a:lnTo>
                                  <a:lnTo>
                                    <a:pt x="705" y="1215"/>
                                  </a:lnTo>
                                  <a:lnTo>
                                    <a:pt x="705" y="1220"/>
                                  </a:lnTo>
                                  <a:lnTo>
                                    <a:pt x="710" y="1225"/>
                                  </a:lnTo>
                                  <a:lnTo>
                                    <a:pt x="710" y="1230"/>
                                  </a:lnTo>
                                  <a:lnTo>
                                    <a:pt x="715" y="1234"/>
                                  </a:lnTo>
                                  <a:lnTo>
                                    <a:pt x="715" y="1239"/>
                                  </a:lnTo>
                                  <a:lnTo>
                                    <a:pt x="724" y="1249"/>
                                  </a:lnTo>
                                  <a:lnTo>
                                    <a:pt x="724" y="1254"/>
                                  </a:lnTo>
                                  <a:lnTo>
                                    <a:pt x="729" y="1258"/>
                                  </a:lnTo>
                                  <a:lnTo>
                                    <a:pt x="729" y="1263"/>
                                  </a:lnTo>
                                  <a:lnTo>
                                    <a:pt x="734" y="1268"/>
                                  </a:lnTo>
                                  <a:lnTo>
                                    <a:pt x="734" y="1273"/>
                                  </a:lnTo>
                                  <a:lnTo>
                                    <a:pt x="744" y="1282"/>
                                  </a:lnTo>
                                  <a:lnTo>
                                    <a:pt x="744" y="1287"/>
                                  </a:lnTo>
                                  <a:lnTo>
                                    <a:pt x="748" y="1292"/>
                                  </a:lnTo>
                                  <a:lnTo>
                                    <a:pt x="748" y="1297"/>
                                  </a:lnTo>
                                  <a:lnTo>
                                    <a:pt x="758" y="1306"/>
                                  </a:lnTo>
                                  <a:lnTo>
                                    <a:pt x="758" y="1311"/>
                                  </a:lnTo>
                                  <a:lnTo>
                                    <a:pt x="763" y="1316"/>
                                  </a:lnTo>
                                  <a:lnTo>
                                    <a:pt x="763" y="1321"/>
                                  </a:lnTo>
                                  <a:lnTo>
                                    <a:pt x="768" y="1326"/>
                                  </a:lnTo>
                                  <a:lnTo>
                                    <a:pt x="768" y="1330"/>
                                  </a:lnTo>
                                  <a:lnTo>
                                    <a:pt x="777" y="1340"/>
                                  </a:lnTo>
                                  <a:lnTo>
                                    <a:pt x="777" y="1345"/>
                                  </a:lnTo>
                                  <a:lnTo>
                                    <a:pt x="782" y="1350"/>
                                  </a:lnTo>
                                  <a:lnTo>
                                    <a:pt x="782" y="1354"/>
                                  </a:lnTo>
                                  <a:lnTo>
                                    <a:pt x="787" y="1359"/>
                                  </a:lnTo>
                                  <a:lnTo>
                                    <a:pt x="787" y="1364"/>
                                  </a:lnTo>
                                  <a:lnTo>
                                    <a:pt x="796" y="1374"/>
                                  </a:lnTo>
                                  <a:lnTo>
                                    <a:pt x="796" y="1378"/>
                                  </a:lnTo>
                                  <a:lnTo>
                                    <a:pt x="801" y="1383"/>
                                  </a:lnTo>
                                  <a:lnTo>
                                    <a:pt x="801" y="1388"/>
                                  </a:lnTo>
                                  <a:lnTo>
                                    <a:pt x="811" y="1398"/>
                                  </a:lnTo>
                                  <a:lnTo>
                                    <a:pt x="811" y="1402"/>
                                  </a:lnTo>
                                  <a:lnTo>
                                    <a:pt x="816" y="1407"/>
                                  </a:lnTo>
                                  <a:lnTo>
                                    <a:pt x="816" y="1412"/>
                                  </a:lnTo>
                                  <a:lnTo>
                                    <a:pt x="820" y="1417"/>
                                  </a:lnTo>
                                  <a:lnTo>
                                    <a:pt x="820" y="1422"/>
                                  </a:lnTo>
                                  <a:lnTo>
                                    <a:pt x="830" y="1431"/>
                                  </a:lnTo>
                                  <a:lnTo>
                                    <a:pt x="830" y="1436"/>
                                  </a:lnTo>
                                  <a:lnTo>
                                    <a:pt x="835" y="1441"/>
                                  </a:lnTo>
                                  <a:lnTo>
                                    <a:pt x="835" y="1446"/>
                                  </a:lnTo>
                                  <a:lnTo>
                                    <a:pt x="840" y="1450"/>
                                  </a:lnTo>
                                  <a:lnTo>
                                    <a:pt x="840" y="1455"/>
                                  </a:lnTo>
                                  <a:lnTo>
                                    <a:pt x="849" y="1465"/>
                                  </a:lnTo>
                                  <a:lnTo>
                                    <a:pt x="849" y="1470"/>
                                  </a:lnTo>
                                  <a:lnTo>
                                    <a:pt x="854" y="1474"/>
                                  </a:lnTo>
                                  <a:lnTo>
                                    <a:pt x="854" y="1479"/>
                                  </a:lnTo>
                                  <a:lnTo>
                                    <a:pt x="864" y="1489"/>
                                  </a:lnTo>
                                  <a:lnTo>
                                    <a:pt x="864" y="1494"/>
                                  </a:lnTo>
                                  <a:lnTo>
                                    <a:pt x="868" y="1498"/>
                                  </a:lnTo>
                                  <a:lnTo>
                                    <a:pt x="868" y="1503"/>
                                  </a:lnTo>
                                  <a:lnTo>
                                    <a:pt x="873" y="1508"/>
                                  </a:lnTo>
                                  <a:lnTo>
                                    <a:pt x="873" y="1513"/>
                                  </a:lnTo>
                                  <a:lnTo>
                                    <a:pt x="883" y="1522"/>
                                  </a:lnTo>
                                  <a:lnTo>
                                    <a:pt x="883" y="1527"/>
                                  </a:lnTo>
                                  <a:lnTo>
                                    <a:pt x="888" y="1532"/>
                                  </a:lnTo>
                                  <a:lnTo>
                                    <a:pt x="888" y="1537"/>
                                  </a:lnTo>
                                  <a:lnTo>
                                    <a:pt x="892" y="1542"/>
                                  </a:lnTo>
                                  <a:lnTo>
                                    <a:pt x="892" y="1546"/>
                                  </a:lnTo>
                                  <a:lnTo>
                                    <a:pt x="902" y="1556"/>
                                  </a:lnTo>
                                  <a:lnTo>
                                    <a:pt x="902" y="1561"/>
                                  </a:lnTo>
                                  <a:lnTo>
                                    <a:pt x="907" y="1566"/>
                                  </a:lnTo>
                                  <a:lnTo>
                                    <a:pt x="907" y="1570"/>
                                  </a:lnTo>
                                  <a:lnTo>
                                    <a:pt x="916" y="1580"/>
                                  </a:lnTo>
                                  <a:lnTo>
                                    <a:pt x="916" y="1585"/>
                                  </a:lnTo>
                                  <a:lnTo>
                                    <a:pt x="921" y="1590"/>
                                  </a:lnTo>
                                  <a:lnTo>
                                    <a:pt x="921" y="1594"/>
                                  </a:lnTo>
                                  <a:lnTo>
                                    <a:pt x="926" y="1599"/>
                                  </a:lnTo>
                                  <a:lnTo>
                                    <a:pt x="926" y="1604"/>
                                  </a:lnTo>
                                  <a:lnTo>
                                    <a:pt x="936" y="1614"/>
                                  </a:lnTo>
                                  <a:lnTo>
                                    <a:pt x="936" y="1618"/>
                                  </a:lnTo>
                                  <a:lnTo>
                                    <a:pt x="940" y="1623"/>
                                  </a:lnTo>
                                  <a:lnTo>
                                    <a:pt x="940" y="1628"/>
                                  </a:lnTo>
                                  <a:lnTo>
                                    <a:pt x="945" y="1633"/>
                                  </a:lnTo>
                                  <a:lnTo>
                                    <a:pt x="945" y="1638"/>
                                  </a:lnTo>
                                  <a:lnTo>
                                    <a:pt x="955" y="1647"/>
                                  </a:lnTo>
                                  <a:lnTo>
                                    <a:pt x="955" y="1652"/>
                                  </a:lnTo>
                                  <a:lnTo>
                                    <a:pt x="960" y="1657"/>
                                  </a:lnTo>
                                  <a:lnTo>
                                    <a:pt x="960" y="1662"/>
                                  </a:lnTo>
                                  <a:lnTo>
                                    <a:pt x="969" y="1671"/>
                                  </a:lnTo>
                                  <a:lnTo>
                                    <a:pt x="969" y="1676"/>
                                  </a:lnTo>
                                  <a:lnTo>
                                    <a:pt x="974" y="1681"/>
                                  </a:lnTo>
                                  <a:lnTo>
                                    <a:pt x="974" y="1686"/>
                                  </a:lnTo>
                                  <a:lnTo>
                                    <a:pt x="979" y="16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88"/>
                          <wps:cNvSpPr>
                            <a:spLocks/>
                          </wps:cNvSpPr>
                          <wps:spPr bwMode="auto">
                            <a:xfrm>
                              <a:off x="5069" y="3395"/>
                              <a:ext cx="43" cy="81"/>
                            </a:xfrm>
                            <a:custGeom>
                              <a:avLst/>
                              <a:gdLst>
                                <a:gd name="T0" fmla="*/ 0 w 43"/>
                                <a:gd name="T1" fmla="*/ 0 h 81"/>
                                <a:gd name="T2" fmla="*/ 0 w 43"/>
                                <a:gd name="T3" fmla="*/ 4 h 81"/>
                                <a:gd name="T4" fmla="*/ 5 w 43"/>
                                <a:gd name="T5" fmla="*/ 9 h 81"/>
                                <a:gd name="T6" fmla="*/ 5 w 43"/>
                                <a:gd name="T7" fmla="*/ 14 h 81"/>
                                <a:gd name="T8" fmla="*/ 10 w 43"/>
                                <a:gd name="T9" fmla="*/ 19 h 81"/>
                                <a:gd name="T10" fmla="*/ 10 w 43"/>
                                <a:gd name="T11" fmla="*/ 24 h 81"/>
                                <a:gd name="T12" fmla="*/ 14 w 43"/>
                                <a:gd name="T13" fmla="*/ 28 h 81"/>
                                <a:gd name="T14" fmla="*/ 19 w 43"/>
                                <a:gd name="T15" fmla="*/ 33 h 81"/>
                                <a:gd name="T16" fmla="*/ 19 w 43"/>
                                <a:gd name="T17" fmla="*/ 38 h 81"/>
                                <a:gd name="T18" fmla="*/ 24 w 43"/>
                                <a:gd name="T19" fmla="*/ 43 h 81"/>
                                <a:gd name="T20" fmla="*/ 24 w 43"/>
                                <a:gd name="T21" fmla="*/ 48 h 81"/>
                                <a:gd name="T22" fmla="*/ 29 w 43"/>
                                <a:gd name="T23" fmla="*/ 52 h 81"/>
                                <a:gd name="T24" fmla="*/ 29 w 43"/>
                                <a:gd name="T25" fmla="*/ 57 h 81"/>
                                <a:gd name="T26" fmla="*/ 38 w 43"/>
                                <a:gd name="T27" fmla="*/ 67 h 81"/>
                                <a:gd name="T28" fmla="*/ 38 w 43"/>
                                <a:gd name="T29" fmla="*/ 72 h 81"/>
                                <a:gd name="T30" fmla="*/ 43 w 43"/>
                                <a:gd name="T31" fmla="*/ 76 h 81"/>
                                <a:gd name="T32" fmla="*/ 43 w 43"/>
                                <a:gd name="T33"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81">
                                  <a:moveTo>
                                    <a:pt x="0" y="0"/>
                                  </a:moveTo>
                                  <a:lnTo>
                                    <a:pt x="0" y="4"/>
                                  </a:lnTo>
                                  <a:lnTo>
                                    <a:pt x="5" y="9"/>
                                  </a:lnTo>
                                  <a:lnTo>
                                    <a:pt x="5" y="14"/>
                                  </a:lnTo>
                                  <a:lnTo>
                                    <a:pt x="10" y="19"/>
                                  </a:lnTo>
                                  <a:lnTo>
                                    <a:pt x="10" y="24"/>
                                  </a:lnTo>
                                  <a:lnTo>
                                    <a:pt x="14" y="28"/>
                                  </a:lnTo>
                                  <a:lnTo>
                                    <a:pt x="19" y="33"/>
                                  </a:lnTo>
                                  <a:lnTo>
                                    <a:pt x="19" y="38"/>
                                  </a:lnTo>
                                  <a:lnTo>
                                    <a:pt x="24" y="43"/>
                                  </a:lnTo>
                                  <a:lnTo>
                                    <a:pt x="24" y="48"/>
                                  </a:lnTo>
                                  <a:lnTo>
                                    <a:pt x="29" y="52"/>
                                  </a:lnTo>
                                  <a:lnTo>
                                    <a:pt x="29" y="57"/>
                                  </a:lnTo>
                                  <a:lnTo>
                                    <a:pt x="38" y="67"/>
                                  </a:lnTo>
                                  <a:lnTo>
                                    <a:pt x="38" y="72"/>
                                  </a:lnTo>
                                  <a:lnTo>
                                    <a:pt x="43" y="76"/>
                                  </a:lnTo>
                                  <a:lnTo>
                                    <a:pt x="43"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9"/>
                          <wps:cNvSpPr>
                            <a:spLocks/>
                          </wps:cNvSpPr>
                          <wps:spPr bwMode="auto">
                            <a:xfrm>
                              <a:off x="5328" y="3846"/>
                              <a:ext cx="58" cy="101"/>
                            </a:xfrm>
                            <a:custGeom>
                              <a:avLst/>
                              <a:gdLst>
                                <a:gd name="T0" fmla="*/ 0 w 58"/>
                                <a:gd name="T1" fmla="*/ 0 h 101"/>
                                <a:gd name="T2" fmla="*/ 0 w 58"/>
                                <a:gd name="T3" fmla="*/ 5 h 101"/>
                                <a:gd name="T4" fmla="*/ 5 w 58"/>
                                <a:gd name="T5" fmla="*/ 9 h 101"/>
                                <a:gd name="T6" fmla="*/ 10 w 58"/>
                                <a:gd name="T7" fmla="*/ 14 h 101"/>
                                <a:gd name="T8" fmla="*/ 10 w 58"/>
                                <a:gd name="T9" fmla="*/ 19 h 101"/>
                                <a:gd name="T10" fmla="*/ 15 w 58"/>
                                <a:gd name="T11" fmla="*/ 24 h 101"/>
                                <a:gd name="T12" fmla="*/ 15 w 58"/>
                                <a:gd name="T13" fmla="*/ 29 h 101"/>
                                <a:gd name="T14" fmla="*/ 24 w 58"/>
                                <a:gd name="T15" fmla="*/ 38 h 101"/>
                                <a:gd name="T16" fmla="*/ 24 w 58"/>
                                <a:gd name="T17" fmla="*/ 43 h 101"/>
                                <a:gd name="T18" fmla="*/ 29 w 58"/>
                                <a:gd name="T19" fmla="*/ 48 h 101"/>
                                <a:gd name="T20" fmla="*/ 29 w 58"/>
                                <a:gd name="T21" fmla="*/ 53 h 101"/>
                                <a:gd name="T22" fmla="*/ 34 w 58"/>
                                <a:gd name="T23" fmla="*/ 57 h 101"/>
                                <a:gd name="T24" fmla="*/ 34 w 58"/>
                                <a:gd name="T25" fmla="*/ 62 h 101"/>
                                <a:gd name="T26" fmla="*/ 43 w 58"/>
                                <a:gd name="T27" fmla="*/ 72 h 101"/>
                                <a:gd name="T28" fmla="*/ 43 w 58"/>
                                <a:gd name="T29" fmla="*/ 77 h 101"/>
                                <a:gd name="T30" fmla="*/ 48 w 58"/>
                                <a:gd name="T31" fmla="*/ 81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9"/>
                                  </a:lnTo>
                                  <a:lnTo>
                                    <a:pt x="10" y="14"/>
                                  </a:lnTo>
                                  <a:lnTo>
                                    <a:pt x="10" y="19"/>
                                  </a:lnTo>
                                  <a:lnTo>
                                    <a:pt x="15" y="24"/>
                                  </a:lnTo>
                                  <a:lnTo>
                                    <a:pt x="15" y="29"/>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90"/>
                          <wps:cNvSpPr>
                            <a:spLocks/>
                          </wps:cNvSpPr>
                          <wps:spPr bwMode="auto">
                            <a:xfrm>
                              <a:off x="4008" y="1671"/>
                              <a:ext cx="975" cy="1685"/>
                            </a:xfrm>
                            <a:custGeom>
                              <a:avLst/>
                              <a:gdLst>
                                <a:gd name="T0" fmla="*/ 10 w 975"/>
                                <a:gd name="T1" fmla="*/ 19 h 1685"/>
                                <a:gd name="T2" fmla="*/ 29 w 975"/>
                                <a:gd name="T3" fmla="*/ 48 h 1685"/>
                                <a:gd name="T4" fmla="*/ 39 w 975"/>
                                <a:gd name="T5" fmla="*/ 72 h 1685"/>
                                <a:gd name="T6" fmla="*/ 63 w 975"/>
                                <a:gd name="T7" fmla="*/ 105 h 1685"/>
                                <a:gd name="T8" fmla="*/ 72 w 975"/>
                                <a:gd name="T9" fmla="*/ 129 h 1685"/>
                                <a:gd name="T10" fmla="*/ 91 w 975"/>
                                <a:gd name="T11" fmla="*/ 158 h 1685"/>
                                <a:gd name="T12" fmla="*/ 106 w 975"/>
                                <a:gd name="T13" fmla="*/ 187 h 1685"/>
                                <a:gd name="T14" fmla="*/ 125 w 975"/>
                                <a:gd name="T15" fmla="*/ 216 h 1685"/>
                                <a:gd name="T16" fmla="*/ 139 w 975"/>
                                <a:gd name="T17" fmla="*/ 245 h 1685"/>
                                <a:gd name="T18" fmla="*/ 159 w 975"/>
                                <a:gd name="T19" fmla="*/ 274 h 1685"/>
                                <a:gd name="T20" fmla="*/ 173 w 975"/>
                                <a:gd name="T21" fmla="*/ 302 h 1685"/>
                                <a:gd name="T22" fmla="*/ 192 w 975"/>
                                <a:gd name="T23" fmla="*/ 331 h 1685"/>
                                <a:gd name="T24" fmla="*/ 207 w 975"/>
                                <a:gd name="T25" fmla="*/ 360 h 1685"/>
                                <a:gd name="T26" fmla="*/ 226 w 975"/>
                                <a:gd name="T27" fmla="*/ 389 h 1685"/>
                                <a:gd name="T28" fmla="*/ 240 w 975"/>
                                <a:gd name="T29" fmla="*/ 418 h 1685"/>
                                <a:gd name="T30" fmla="*/ 259 w 975"/>
                                <a:gd name="T31" fmla="*/ 446 h 1685"/>
                                <a:gd name="T32" fmla="*/ 269 w 975"/>
                                <a:gd name="T33" fmla="*/ 470 h 1685"/>
                                <a:gd name="T34" fmla="*/ 293 w 975"/>
                                <a:gd name="T35" fmla="*/ 504 h 1685"/>
                                <a:gd name="T36" fmla="*/ 303 w 975"/>
                                <a:gd name="T37" fmla="*/ 528 h 1685"/>
                                <a:gd name="T38" fmla="*/ 322 w 975"/>
                                <a:gd name="T39" fmla="*/ 557 h 1685"/>
                                <a:gd name="T40" fmla="*/ 336 w 975"/>
                                <a:gd name="T41" fmla="*/ 586 h 1685"/>
                                <a:gd name="T42" fmla="*/ 355 w 975"/>
                                <a:gd name="T43" fmla="*/ 614 h 1685"/>
                                <a:gd name="T44" fmla="*/ 370 w 975"/>
                                <a:gd name="T45" fmla="*/ 643 h 1685"/>
                                <a:gd name="T46" fmla="*/ 389 w 975"/>
                                <a:gd name="T47" fmla="*/ 672 h 1685"/>
                                <a:gd name="T48" fmla="*/ 403 w 975"/>
                                <a:gd name="T49" fmla="*/ 701 h 1685"/>
                                <a:gd name="T50" fmla="*/ 423 w 975"/>
                                <a:gd name="T51" fmla="*/ 730 h 1685"/>
                                <a:gd name="T52" fmla="*/ 437 w 975"/>
                                <a:gd name="T53" fmla="*/ 758 h 1685"/>
                                <a:gd name="T54" fmla="*/ 456 w 975"/>
                                <a:gd name="T55" fmla="*/ 787 h 1685"/>
                                <a:gd name="T56" fmla="*/ 471 w 975"/>
                                <a:gd name="T57" fmla="*/ 816 h 1685"/>
                                <a:gd name="T58" fmla="*/ 490 w 975"/>
                                <a:gd name="T59" fmla="*/ 845 h 1685"/>
                                <a:gd name="T60" fmla="*/ 499 w 975"/>
                                <a:gd name="T61" fmla="*/ 869 h 1685"/>
                                <a:gd name="T62" fmla="*/ 519 w 975"/>
                                <a:gd name="T63" fmla="*/ 898 h 1685"/>
                                <a:gd name="T64" fmla="*/ 533 w 975"/>
                                <a:gd name="T65" fmla="*/ 927 h 1685"/>
                                <a:gd name="T66" fmla="*/ 552 w 975"/>
                                <a:gd name="T67" fmla="*/ 955 h 1685"/>
                                <a:gd name="T68" fmla="*/ 567 w 975"/>
                                <a:gd name="T69" fmla="*/ 984 h 1685"/>
                                <a:gd name="T70" fmla="*/ 586 w 975"/>
                                <a:gd name="T71" fmla="*/ 1013 h 1685"/>
                                <a:gd name="T72" fmla="*/ 600 w 975"/>
                                <a:gd name="T73" fmla="*/ 1042 h 1685"/>
                                <a:gd name="T74" fmla="*/ 619 w 975"/>
                                <a:gd name="T75" fmla="*/ 1071 h 1685"/>
                                <a:gd name="T76" fmla="*/ 634 w 975"/>
                                <a:gd name="T77" fmla="*/ 1099 h 1685"/>
                                <a:gd name="T78" fmla="*/ 653 w 975"/>
                                <a:gd name="T79" fmla="*/ 1128 h 1685"/>
                                <a:gd name="T80" fmla="*/ 667 w 975"/>
                                <a:gd name="T81" fmla="*/ 1157 h 1685"/>
                                <a:gd name="T82" fmla="*/ 687 w 975"/>
                                <a:gd name="T83" fmla="*/ 1186 h 1685"/>
                                <a:gd name="T84" fmla="*/ 696 w 975"/>
                                <a:gd name="T85" fmla="*/ 1210 h 1685"/>
                                <a:gd name="T86" fmla="*/ 720 w 975"/>
                                <a:gd name="T87" fmla="*/ 1243 h 1685"/>
                                <a:gd name="T88" fmla="*/ 730 w 975"/>
                                <a:gd name="T89" fmla="*/ 1267 h 1685"/>
                                <a:gd name="T90" fmla="*/ 749 w 975"/>
                                <a:gd name="T91" fmla="*/ 1296 h 1685"/>
                                <a:gd name="T92" fmla="*/ 763 w 975"/>
                                <a:gd name="T93" fmla="*/ 1325 h 1685"/>
                                <a:gd name="T94" fmla="*/ 783 w 975"/>
                                <a:gd name="T95" fmla="*/ 1354 h 1685"/>
                                <a:gd name="T96" fmla="*/ 797 w 975"/>
                                <a:gd name="T97" fmla="*/ 1383 h 1685"/>
                                <a:gd name="T98" fmla="*/ 816 w 975"/>
                                <a:gd name="T99" fmla="*/ 1411 h 1685"/>
                                <a:gd name="T100" fmla="*/ 831 w 975"/>
                                <a:gd name="T101" fmla="*/ 1440 h 1685"/>
                                <a:gd name="T102" fmla="*/ 850 w 975"/>
                                <a:gd name="T103" fmla="*/ 1469 h 1685"/>
                                <a:gd name="T104" fmla="*/ 864 w 975"/>
                                <a:gd name="T105" fmla="*/ 1498 h 1685"/>
                                <a:gd name="T106" fmla="*/ 883 w 975"/>
                                <a:gd name="T107" fmla="*/ 1527 h 1685"/>
                                <a:gd name="T108" fmla="*/ 898 w 975"/>
                                <a:gd name="T109" fmla="*/ 1555 h 1685"/>
                                <a:gd name="T110" fmla="*/ 917 w 975"/>
                                <a:gd name="T111" fmla="*/ 1584 h 1685"/>
                                <a:gd name="T112" fmla="*/ 927 w 975"/>
                                <a:gd name="T113" fmla="*/ 1608 h 1685"/>
                                <a:gd name="T114" fmla="*/ 946 w 975"/>
                                <a:gd name="T115" fmla="*/ 1637 h 1685"/>
                                <a:gd name="T116" fmla="*/ 960 w 975"/>
                                <a:gd name="T117" fmla="*/ 1666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5" h="1685">
                                  <a:moveTo>
                                    <a:pt x="0" y="0"/>
                                  </a:moveTo>
                                  <a:lnTo>
                                    <a:pt x="0" y="5"/>
                                  </a:lnTo>
                                  <a:lnTo>
                                    <a:pt x="5" y="9"/>
                                  </a:lnTo>
                                  <a:lnTo>
                                    <a:pt x="10" y="14"/>
                                  </a:lnTo>
                                  <a:lnTo>
                                    <a:pt x="10" y="19"/>
                                  </a:lnTo>
                                  <a:lnTo>
                                    <a:pt x="15" y="24"/>
                                  </a:lnTo>
                                  <a:lnTo>
                                    <a:pt x="15" y="29"/>
                                  </a:lnTo>
                                  <a:lnTo>
                                    <a:pt x="19" y="33"/>
                                  </a:lnTo>
                                  <a:lnTo>
                                    <a:pt x="19" y="38"/>
                                  </a:lnTo>
                                  <a:lnTo>
                                    <a:pt x="29" y="48"/>
                                  </a:lnTo>
                                  <a:lnTo>
                                    <a:pt x="29" y="53"/>
                                  </a:lnTo>
                                  <a:lnTo>
                                    <a:pt x="34" y="57"/>
                                  </a:lnTo>
                                  <a:lnTo>
                                    <a:pt x="34" y="62"/>
                                  </a:lnTo>
                                  <a:lnTo>
                                    <a:pt x="39" y="67"/>
                                  </a:lnTo>
                                  <a:lnTo>
                                    <a:pt x="39" y="72"/>
                                  </a:lnTo>
                                  <a:lnTo>
                                    <a:pt x="48" y="81"/>
                                  </a:lnTo>
                                  <a:lnTo>
                                    <a:pt x="48" y="86"/>
                                  </a:lnTo>
                                  <a:lnTo>
                                    <a:pt x="53" y="91"/>
                                  </a:lnTo>
                                  <a:lnTo>
                                    <a:pt x="53" y="96"/>
                                  </a:lnTo>
                                  <a:lnTo>
                                    <a:pt x="63" y="105"/>
                                  </a:lnTo>
                                  <a:lnTo>
                                    <a:pt x="63" y="110"/>
                                  </a:lnTo>
                                  <a:lnTo>
                                    <a:pt x="67" y="115"/>
                                  </a:lnTo>
                                  <a:lnTo>
                                    <a:pt x="67" y="120"/>
                                  </a:lnTo>
                                  <a:lnTo>
                                    <a:pt x="72" y="125"/>
                                  </a:lnTo>
                                  <a:lnTo>
                                    <a:pt x="72" y="129"/>
                                  </a:lnTo>
                                  <a:lnTo>
                                    <a:pt x="82" y="139"/>
                                  </a:lnTo>
                                  <a:lnTo>
                                    <a:pt x="82" y="144"/>
                                  </a:lnTo>
                                  <a:lnTo>
                                    <a:pt x="87" y="149"/>
                                  </a:lnTo>
                                  <a:lnTo>
                                    <a:pt x="87" y="153"/>
                                  </a:lnTo>
                                  <a:lnTo>
                                    <a:pt x="91" y="158"/>
                                  </a:lnTo>
                                  <a:lnTo>
                                    <a:pt x="91" y="163"/>
                                  </a:lnTo>
                                  <a:lnTo>
                                    <a:pt x="101" y="173"/>
                                  </a:lnTo>
                                  <a:lnTo>
                                    <a:pt x="101" y="178"/>
                                  </a:lnTo>
                                  <a:lnTo>
                                    <a:pt x="106" y="182"/>
                                  </a:lnTo>
                                  <a:lnTo>
                                    <a:pt x="106" y="187"/>
                                  </a:lnTo>
                                  <a:lnTo>
                                    <a:pt x="115" y="197"/>
                                  </a:lnTo>
                                  <a:lnTo>
                                    <a:pt x="115" y="202"/>
                                  </a:lnTo>
                                  <a:lnTo>
                                    <a:pt x="120" y="206"/>
                                  </a:lnTo>
                                  <a:lnTo>
                                    <a:pt x="120" y="211"/>
                                  </a:lnTo>
                                  <a:lnTo>
                                    <a:pt x="125" y="216"/>
                                  </a:lnTo>
                                  <a:lnTo>
                                    <a:pt x="125" y="221"/>
                                  </a:lnTo>
                                  <a:lnTo>
                                    <a:pt x="135" y="230"/>
                                  </a:lnTo>
                                  <a:lnTo>
                                    <a:pt x="135" y="235"/>
                                  </a:lnTo>
                                  <a:lnTo>
                                    <a:pt x="139" y="240"/>
                                  </a:lnTo>
                                  <a:lnTo>
                                    <a:pt x="139" y="245"/>
                                  </a:lnTo>
                                  <a:lnTo>
                                    <a:pt x="144" y="250"/>
                                  </a:lnTo>
                                  <a:lnTo>
                                    <a:pt x="144" y="254"/>
                                  </a:lnTo>
                                  <a:lnTo>
                                    <a:pt x="154" y="264"/>
                                  </a:lnTo>
                                  <a:lnTo>
                                    <a:pt x="154" y="269"/>
                                  </a:lnTo>
                                  <a:lnTo>
                                    <a:pt x="159" y="274"/>
                                  </a:lnTo>
                                  <a:lnTo>
                                    <a:pt x="159" y="278"/>
                                  </a:lnTo>
                                  <a:lnTo>
                                    <a:pt x="168" y="288"/>
                                  </a:lnTo>
                                  <a:lnTo>
                                    <a:pt x="168" y="293"/>
                                  </a:lnTo>
                                  <a:lnTo>
                                    <a:pt x="173" y="298"/>
                                  </a:lnTo>
                                  <a:lnTo>
                                    <a:pt x="173" y="302"/>
                                  </a:lnTo>
                                  <a:lnTo>
                                    <a:pt x="178" y="307"/>
                                  </a:lnTo>
                                  <a:lnTo>
                                    <a:pt x="178" y="312"/>
                                  </a:lnTo>
                                  <a:lnTo>
                                    <a:pt x="187" y="322"/>
                                  </a:lnTo>
                                  <a:lnTo>
                                    <a:pt x="187" y="326"/>
                                  </a:lnTo>
                                  <a:lnTo>
                                    <a:pt x="192" y="331"/>
                                  </a:lnTo>
                                  <a:lnTo>
                                    <a:pt x="192" y="336"/>
                                  </a:lnTo>
                                  <a:lnTo>
                                    <a:pt x="197" y="341"/>
                                  </a:lnTo>
                                  <a:lnTo>
                                    <a:pt x="197" y="346"/>
                                  </a:lnTo>
                                  <a:lnTo>
                                    <a:pt x="207" y="355"/>
                                  </a:lnTo>
                                  <a:lnTo>
                                    <a:pt x="207" y="360"/>
                                  </a:lnTo>
                                  <a:lnTo>
                                    <a:pt x="211" y="365"/>
                                  </a:lnTo>
                                  <a:lnTo>
                                    <a:pt x="211" y="370"/>
                                  </a:lnTo>
                                  <a:lnTo>
                                    <a:pt x="216" y="374"/>
                                  </a:lnTo>
                                  <a:lnTo>
                                    <a:pt x="216" y="379"/>
                                  </a:lnTo>
                                  <a:lnTo>
                                    <a:pt x="226" y="389"/>
                                  </a:lnTo>
                                  <a:lnTo>
                                    <a:pt x="226" y="394"/>
                                  </a:lnTo>
                                  <a:lnTo>
                                    <a:pt x="231" y="398"/>
                                  </a:lnTo>
                                  <a:lnTo>
                                    <a:pt x="231" y="403"/>
                                  </a:lnTo>
                                  <a:lnTo>
                                    <a:pt x="240" y="413"/>
                                  </a:lnTo>
                                  <a:lnTo>
                                    <a:pt x="240" y="418"/>
                                  </a:lnTo>
                                  <a:lnTo>
                                    <a:pt x="245" y="422"/>
                                  </a:lnTo>
                                  <a:lnTo>
                                    <a:pt x="245" y="427"/>
                                  </a:lnTo>
                                  <a:lnTo>
                                    <a:pt x="250" y="432"/>
                                  </a:lnTo>
                                  <a:lnTo>
                                    <a:pt x="250" y="437"/>
                                  </a:lnTo>
                                  <a:lnTo>
                                    <a:pt x="259" y="446"/>
                                  </a:lnTo>
                                  <a:lnTo>
                                    <a:pt x="259" y="451"/>
                                  </a:lnTo>
                                  <a:lnTo>
                                    <a:pt x="264" y="456"/>
                                  </a:lnTo>
                                  <a:lnTo>
                                    <a:pt x="264" y="461"/>
                                  </a:lnTo>
                                  <a:lnTo>
                                    <a:pt x="269" y="466"/>
                                  </a:lnTo>
                                  <a:lnTo>
                                    <a:pt x="269" y="470"/>
                                  </a:lnTo>
                                  <a:lnTo>
                                    <a:pt x="279" y="480"/>
                                  </a:lnTo>
                                  <a:lnTo>
                                    <a:pt x="279" y="485"/>
                                  </a:lnTo>
                                  <a:lnTo>
                                    <a:pt x="283" y="490"/>
                                  </a:lnTo>
                                  <a:lnTo>
                                    <a:pt x="283" y="494"/>
                                  </a:lnTo>
                                  <a:lnTo>
                                    <a:pt x="293" y="504"/>
                                  </a:lnTo>
                                  <a:lnTo>
                                    <a:pt x="293" y="509"/>
                                  </a:lnTo>
                                  <a:lnTo>
                                    <a:pt x="298" y="514"/>
                                  </a:lnTo>
                                  <a:lnTo>
                                    <a:pt x="298" y="518"/>
                                  </a:lnTo>
                                  <a:lnTo>
                                    <a:pt x="303" y="523"/>
                                  </a:lnTo>
                                  <a:lnTo>
                                    <a:pt x="303" y="528"/>
                                  </a:lnTo>
                                  <a:lnTo>
                                    <a:pt x="312" y="538"/>
                                  </a:lnTo>
                                  <a:lnTo>
                                    <a:pt x="312" y="542"/>
                                  </a:lnTo>
                                  <a:lnTo>
                                    <a:pt x="317" y="547"/>
                                  </a:lnTo>
                                  <a:lnTo>
                                    <a:pt x="317" y="552"/>
                                  </a:lnTo>
                                  <a:lnTo>
                                    <a:pt x="322" y="557"/>
                                  </a:lnTo>
                                  <a:lnTo>
                                    <a:pt x="322" y="562"/>
                                  </a:lnTo>
                                  <a:lnTo>
                                    <a:pt x="331" y="571"/>
                                  </a:lnTo>
                                  <a:lnTo>
                                    <a:pt x="331" y="576"/>
                                  </a:lnTo>
                                  <a:lnTo>
                                    <a:pt x="336" y="581"/>
                                  </a:lnTo>
                                  <a:lnTo>
                                    <a:pt x="336" y="586"/>
                                  </a:lnTo>
                                  <a:lnTo>
                                    <a:pt x="341" y="590"/>
                                  </a:lnTo>
                                  <a:lnTo>
                                    <a:pt x="341" y="595"/>
                                  </a:lnTo>
                                  <a:lnTo>
                                    <a:pt x="351" y="605"/>
                                  </a:lnTo>
                                  <a:lnTo>
                                    <a:pt x="351" y="610"/>
                                  </a:lnTo>
                                  <a:lnTo>
                                    <a:pt x="355" y="614"/>
                                  </a:lnTo>
                                  <a:lnTo>
                                    <a:pt x="355" y="619"/>
                                  </a:lnTo>
                                  <a:lnTo>
                                    <a:pt x="365" y="629"/>
                                  </a:lnTo>
                                  <a:lnTo>
                                    <a:pt x="365" y="634"/>
                                  </a:lnTo>
                                  <a:lnTo>
                                    <a:pt x="370" y="638"/>
                                  </a:lnTo>
                                  <a:lnTo>
                                    <a:pt x="370" y="643"/>
                                  </a:lnTo>
                                  <a:lnTo>
                                    <a:pt x="375" y="648"/>
                                  </a:lnTo>
                                  <a:lnTo>
                                    <a:pt x="375" y="653"/>
                                  </a:lnTo>
                                  <a:lnTo>
                                    <a:pt x="384" y="662"/>
                                  </a:lnTo>
                                  <a:lnTo>
                                    <a:pt x="384" y="667"/>
                                  </a:lnTo>
                                  <a:lnTo>
                                    <a:pt x="389" y="672"/>
                                  </a:lnTo>
                                  <a:lnTo>
                                    <a:pt x="389" y="677"/>
                                  </a:lnTo>
                                  <a:lnTo>
                                    <a:pt x="394" y="682"/>
                                  </a:lnTo>
                                  <a:lnTo>
                                    <a:pt x="394" y="686"/>
                                  </a:lnTo>
                                  <a:lnTo>
                                    <a:pt x="403" y="696"/>
                                  </a:lnTo>
                                  <a:lnTo>
                                    <a:pt x="403" y="701"/>
                                  </a:lnTo>
                                  <a:lnTo>
                                    <a:pt x="408" y="706"/>
                                  </a:lnTo>
                                  <a:lnTo>
                                    <a:pt x="408" y="710"/>
                                  </a:lnTo>
                                  <a:lnTo>
                                    <a:pt x="418" y="720"/>
                                  </a:lnTo>
                                  <a:lnTo>
                                    <a:pt x="418" y="725"/>
                                  </a:lnTo>
                                  <a:lnTo>
                                    <a:pt x="423" y="730"/>
                                  </a:lnTo>
                                  <a:lnTo>
                                    <a:pt x="423" y="734"/>
                                  </a:lnTo>
                                  <a:lnTo>
                                    <a:pt x="427" y="739"/>
                                  </a:lnTo>
                                  <a:lnTo>
                                    <a:pt x="427" y="744"/>
                                  </a:lnTo>
                                  <a:lnTo>
                                    <a:pt x="437" y="754"/>
                                  </a:lnTo>
                                  <a:lnTo>
                                    <a:pt x="437" y="758"/>
                                  </a:lnTo>
                                  <a:lnTo>
                                    <a:pt x="442" y="763"/>
                                  </a:lnTo>
                                  <a:lnTo>
                                    <a:pt x="442" y="768"/>
                                  </a:lnTo>
                                  <a:lnTo>
                                    <a:pt x="447" y="773"/>
                                  </a:lnTo>
                                  <a:lnTo>
                                    <a:pt x="447" y="778"/>
                                  </a:lnTo>
                                  <a:lnTo>
                                    <a:pt x="456" y="787"/>
                                  </a:lnTo>
                                  <a:lnTo>
                                    <a:pt x="456" y="792"/>
                                  </a:lnTo>
                                  <a:lnTo>
                                    <a:pt x="461" y="797"/>
                                  </a:lnTo>
                                  <a:lnTo>
                                    <a:pt x="461" y="802"/>
                                  </a:lnTo>
                                  <a:lnTo>
                                    <a:pt x="471" y="811"/>
                                  </a:lnTo>
                                  <a:lnTo>
                                    <a:pt x="471" y="816"/>
                                  </a:lnTo>
                                  <a:lnTo>
                                    <a:pt x="475" y="821"/>
                                  </a:lnTo>
                                  <a:lnTo>
                                    <a:pt x="475" y="826"/>
                                  </a:lnTo>
                                  <a:lnTo>
                                    <a:pt x="480" y="830"/>
                                  </a:lnTo>
                                  <a:lnTo>
                                    <a:pt x="480" y="835"/>
                                  </a:lnTo>
                                  <a:lnTo>
                                    <a:pt x="490" y="845"/>
                                  </a:lnTo>
                                  <a:lnTo>
                                    <a:pt x="490" y="850"/>
                                  </a:lnTo>
                                  <a:lnTo>
                                    <a:pt x="495" y="854"/>
                                  </a:lnTo>
                                  <a:lnTo>
                                    <a:pt x="495" y="859"/>
                                  </a:lnTo>
                                  <a:lnTo>
                                    <a:pt x="499" y="864"/>
                                  </a:lnTo>
                                  <a:lnTo>
                                    <a:pt x="499" y="869"/>
                                  </a:lnTo>
                                  <a:lnTo>
                                    <a:pt x="509" y="878"/>
                                  </a:lnTo>
                                  <a:lnTo>
                                    <a:pt x="509" y="883"/>
                                  </a:lnTo>
                                  <a:lnTo>
                                    <a:pt x="514" y="888"/>
                                  </a:lnTo>
                                  <a:lnTo>
                                    <a:pt x="514" y="893"/>
                                  </a:lnTo>
                                  <a:lnTo>
                                    <a:pt x="519" y="898"/>
                                  </a:lnTo>
                                  <a:lnTo>
                                    <a:pt x="519" y="903"/>
                                  </a:lnTo>
                                  <a:lnTo>
                                    <a:pt x="528" y="912"/>
                                  </a:lnTo>
                                  <a:lnTo>
                                    <a:pt x="528" y="917"/>
                                  </a:lnTo>
                                  <a:lnTo>
                                    <a:pt x="533" y="922"/>
                                  </a:lnTo>
                                  <a:lnTo>
                                    <a:pt x="533" y="927"/>
                                  </a:lnTo>
                                  <a:lnTo>
                                    <a:pt x="543" y="936"/>
                                  </a:lnTo>
                                  <a:lnTo>
                                    <a:pt x="543" y="941"/>
                                  </a:lnTo>
                                  <a:lnTo>
                                    <a:pt x="547" y="946"/>
                                  </a:lnTo>
                                  <a:lnTo>
                                    <a:pt x="547" y="951"/>
                                  </a:lnTo>
                                  <a:lnTo>
                                    <a:pt x="552" y="955"/>
                                  </a:lnTo>
                                  <a:lnTo>
                                    <a:pt x="552" y="960"/>
                                  </a:lnTo>
                                  <a:lnTo>
                                    <a:pt x="562" y="970"/>
                                  </a:lnTo>
                                  <a:lnTo>
                                    <a:pt x="562" y="975"/>
                                  </a:lnTo>
                                  <a:lnTo>
                                    <a:pt x="567" y="979"/>
                                  </a:lnTo>
                                  <a:lnTo>
                                    <a:pt x="567" y="984"/>
                                  </a:lnTo>
                                  <a:lnTo>
                                    <a:pt x="571" y="989"/>
                                  </a:lnTo>
                                  <a:lnTo>
                                    <a:pt x="571" y="994"/>
                                  </a:lnTo>
                                  <a:lnTo>
                                    <a:pt x="581" y="1003"/>
                                  </a:lnTo>
                                  <a:lnTo>
                                    <a:pt x="581" y="1008"/>
                                  </a:lnTo>
                                  <a:lnTo>
                                    <a:pt x="586" y="1013"/>
                                  </a:lnTo>
                                  <a:lnTo>
                                    <a:pt x="586" y="1018"/>
                                  </a:lnTo>
                                  <a:lnTo>
                                    <a:pt x="595" y="1027"/>
                                  </a:lnTo>
                                  <a:lnTo>
                                    <a:pt x="595" y="1032"/>
                                  </a:lnTo>
                                  <a:lnTo>
                                    <a:pt x="600" y="1037"/>
                                  </a:lnTo>
                                  <a:lnTo>
                                    <a:pt x="600" y="1042"/>
                                  </a:lnTo>
                                  <a:lnTo>
                                    <a:pt x="605" y="1047"/>
                                  </a:lnTo>
                                  <a:lnTo>
                                    <a:pt x="605" y="1051"/>
                                  </a:lnTo>
                                  <a:lnTo>
                                    <a:pt x="615" y="1061"/>
                                  </a:lnTo>
                                  <a:lnTo>
                                    <a:pt x="615" y="1066"/>
                                  </a:lnTo>
                                  <a:lnTo>
                                    <a:pt x="619" y="1071"/>
                                  </a:lnTo>
                                  <a:lnTo>
                                    <a:pt x="619" y="1075"/>
                                  </a:lnTo>
                                  <a:lnTo>
                                    <a:pt x="624" y="1080"/>
                                  </a:lnTo>
                                  <a:lnTo>
                                    <a:pt x="624" y="1085"/>
                                  </a:lnTo>
                                  <a:lnTo>
                                    <a:pt x="634" y="1095"/>
                                  </a:lnTo>
                                  <a:lnTo>
                                    <a:pt x="634" y="1099"/>
                                  </a:lnTo>
                                  <a:lnTo>
                                    <a:pt x="639" y="1104"/>
                                  </a:lnTo>
                                  <a:lnTo>
                                    <a:pt x="639" y="1109"/>
                                  </a:lnTo>
                                  <a:lnTo>
                                    <a:pt x="643" y="1114"/>
                                  </a:lnTo>
                                  <a:lnTo>
                                    <a:pt x="643" y="1119"/>
                                  </a:lnTo>
                                  <a:lnTo>
                                    <a:pt x="653" y="1128"/>
                                  </a:lnTo>
                                  <a:lnTo>
                                    <a:pt x="653" y="1133"/>
                                  </a:lnTo>
                                  <a:lnTo>
                                    <a:pt x="658" y="1138"/>
                                  </a:lnTo>
                                  <a:lnTo>
                                    <a:pt x="658" y="1143"/>
                                  </a:lnTo>
                                  <a:lnTo>
                                    <a:pt x="667" y="1152"/>
                                  </a:lnTo>
                                  <a:lnTo>
                                    <a:pt x="667" y="1157"/>
                                  </a:lnTo>
                                  <a:lnTo>
                                    <a:pt x="672" y="1162"/>
                                  </a:lnTo>
                                  <a:lnTo>
                                    <a:pt x="672" y="1167"/>
                                  </a:lnTo>
                                  <a:lnTo>
                                    <a:pt x="677" y="1171"/>
                                  </a:lnTo>
                                  <a:lnTo>
                                    <a:pt x="677" y="1176"/>
                                  </a:lnTo>
                                  <a:lnTo>
                                    <a:pt x="687" y="1186"/>
                                  </a:lnTo>
                                  <a:lnTo>
                                    <a:pt x="687" y="1191"/>
                                  </a:lnTo>
                                  <a:lnTo>
                                    <a:pt x="691" y="1195"/>
                                  </a:lnTo>
                                  <a:lnTo>
                                    <a:pt x="691" y="1200"/>
                                  </a:lnTo>
                                  <a:lnTo>
                                    <a:pt x="696" y="1205"/>
                                  </a:lnTo>
                                  <a:lnTo>
                                    <a:pt x="696" y="1210"/>
                                  </a:lnTo>
                                  <a:lnTo>
                                    <a:pt x="706" y="1219"/>
                                  </a:lnTo>
                                  <a:lnTo>
                                    <a:pt x="706" y="1224"/>
                                  </a:lnTo>
                                  <a:lnTo>
                                    <a:pt x="711" y="1229"/>
                                  </a:lnTo>
                                  <a:lnTo>
                                    <a:pt x="711" y="1234"/>
                                  </a:lnTo>
                                  <a:lnTo>
                                    <a:pt x="720" y="1243"/>
                                  </a:lnTo>
                                  <a:lnTo>
                                    <a:pt x="720" y="1248"/>
                                  </a:lnTo>
                                  <a:lnTo>
                                    <a:pt x="725" y="1253"/>
                                  </a:lnTo>
                                  <a:lnTo>
                                    <a:pt x="725" y="1258"/>
                                  </a:lnTo>
                                  <a:lnTo>
                                    <a:pt x="730" y="1263"/>
                                  </a:lnTo>
                                  <a:lnTo>
                                    <a:pt x="730" y="1267"/>
                                  </a:lnTo>
                                  <a:lnTo>
                                    <a:pt x="739" y="1277"/>
                                  </a:lnTo>
                                  <a:lnTo>
                                    <a:pt x="739" y="1282"/>
                                  </a:lnTo>
                                  <a:lnTo>
                                    <a:pt x="744" y="1287"/>
                                  </a:lnTo>
                                  <a:lnTo>
                                    <a:pt x="744" y="1291"/>
                                  </a:lnTo>
                                  <a:lnTo>
                                    <a:pt x="749" y="1296"/>
                                  </a:lnTo>
                                  <a:lnTo>
                                    <a:pt x="749" y="1301"/>
                                  </a:lnTo>
                                  <a:lnTo>
                                    <a:pt x="759" y="1311"/>
                                  </a:lnTo>
                                  <a:lnTo>
                                    <a:pt x="759" y="1315"/>
                                  </a:lnTo>
                                  <a:lnTo>
                                    <a:pt x="763" y="1320"/>
                                  </a:lnTo>
                                  <a:lnTo>
                                    <a:pt x="763" y="1325"/>
                                  </a:lnTo>
                                  <a:lnTo>
                                    <a:pt x="773" y="1335"/>
                                  </a:lnTo>
                                  <a:lnTo>
                                    <a:pt x="773" y="1339"/>
                                  </a:lnTo>
                                  <a:lnTo>
                                    <a:pt x="778" y="1344"/>
                                  </a:lnTo>
                                  <a:lnTo>
                                    <a:pt x="778" y="1349"/>
                                  </a:lnTo>
                                  <a:lnTo>
                                    <a:pt x="783" y="1354"/>
                                  </a:lnTo>
                                  <a:lnTo>
                                    <a:pt x="783" y="1359"/>
                                  </a:lnTo>
                                  <a:lnTo>
                                    <a:pt x="792" y="1368"/>
                                  </a:lnTo>
                                  <a:lnTo>
                                    <a:pt x="792" y="1373"/>
                                  </a:lnTo>
                                  <a:lnTo>
                                    <a:pt x="797" y="1378"/>
                                  </a:lnTo>
                                  <a:lnTo>
                                    <a:pt x="797" y="1383"/>
                                  </a:lnTo>
                                  <a:lnTo>
                                    <a:pt x="802" y="1387"/>
                                  </a:lnTo>
                                  <a:lnTo>
                                    <a:pt x="802" y="1392"/>
                                  </a:lnTo>
                                  <a:lnTo>
                                    <a:pt x="811" y="1402"/>
                                  </a:lnTo>
                                  <a:lnTo>
                                    <a:pt x="811" y="1407"/>
                                  </a:lnTo>
                                  <a:lnTo>
                                    <a:pt x="816" y="1411"/>
                                  </a:lnTo>
                                  <a:lnTo>
                                    <a:pt x="816" y="1416"/>
                                  </a:lnTo>
                                  <a:lnTo>
                                    <a:pt x="821" y="1421"/>
                                  </a:lnTo>
                                  <a:lnTo>
                                    <a:pt x="821" y="1426"/>
                                  </a:lnTo>
                                  <a:lnTo>
                                    <a:pt x="831" y="1435"/>
                                  </a:lnTo>
                                  <a:lnTo>
                                    <a:pt x="831" y="1440"/>
                                  </a:lnTo>
                                  <a:lnTo>
                                    <a:pt x="835" y="1445"/>
                                  </a:lnTo>
                                  <a:lnTo>
                                    <a:pt x="835" y="1450"/>
                                  </a:lnTo>
                                  <a:lnTo>
                                    <a:pt x="845" y="1459"/>
                                  </a:lnTo>
                                  <a:lnTo>
                                    <a:pt x="845" y="1464"/>
                                  </a:lnTo>
                                  <a:lnTo>
                                    <a:pt x="850" y="1469"/>
                                  </a:lnTo>
                                  <a:lnTo>
                                    <a:pt x="850" y="1474"/>
                                  </a:lnTo>
                                  <a:lnTo>
                                    <a:pt x="855" y="1479"/>
                                  </a:lnTo>
                                  <a:lnTo>
                                    <a:pt x="855" y="1483"/>
                                  </a:lnTo>
                                  <a:lnTo>
                                    <a:pt x="864" y="1493"/>
                                  </a:lnTo>
                                  <a:lnTo>
                                    <a:pt x="864" y="1498"/>
                                  </a:lnTo>
                                  <a:lnTo>
                                    <a:pt x="869" y="1503"/>
                                  </a:lnTo>
                                  <a:lnTo>
                                    <a:pt x="869" y="1507"/>
                                  </a:lnTo>
                                  <a:lnTo>
                                    <a:pt x="874" y="1512"/>
                                  </a:lnTo>
                                  <a:lnTo>
                                    <a:pt x="874" y="1517"/>
                                  </a:lnTo>
                                  <a:lnTo>
                                    <a:pt x="883" y="1527"/>
                                  </a:lnTo>
                                  <a:lnTo>
                                    <a:pt x="883" y="1531"/>
                                  </a:lnTo>
                                  <a:lnTo>
                                    <a:pt x="888" y="1536"/>
                                  </a:lnTo>
                                  <a:lnTo>
                                    <a:pt x="888" y="1541"/>
                                  </a:lnTo>
                                  <a:lnTo>
                                    <a:pt x="898" y="1551"/>
                                  </a:lnTo>
                                  <a:lnTo>
                                    <a:pt x="898" y="1555"/>
                                  </a:lnTo>
                                  <a:lnTo>
                                    <a:pt x="903" y="1560"/>
                                  </a:lnTo>
                                  <a:lnTo>
                                    <a:pt x="903" y="1565"/>
                                  </a:lnTo>
                                  <a:lnTo>
                                    <a:pt x="907" y="1570"/>
                                  </a:lnTo>
                                  <a:lnTo>
                                    <a:pt x="907" y="1575"/>
                                  </a:lnTo>
                                  <a:lnTo>
                                    <a:pt x="917" y="1584"/>
                                  </a:lnTo>
                                  <a:lnTo>
                                    <a:pt x="917" y="1589"/>
                                  </a:lnTo>
                                  <a:lnTo>
                                    <a:pt x="922" y="1594"/>
                                  </a:lnTo>
                                  <a:lnTo>
                                    <a:pt x="922" y="1599"/>
                                  </a:lnTo>
                                  <a:lnTo>
                                    <a:pt x="927" y="1603"/>
                                  </a:lnTo>
                                  <a:lnTo>
                                    <a:pt x="927" y="1608"/>
                                  </a:lnTo>
                                  <a:lnTo>
                                    <a:pt x="936" y="1618"/>
                                  </a:lnTo>
                                  <a:lnTo>
                                    <a:pt x="936" y="1623"/>
                                  </a:lnTo>
                                  <a:lnTo>
                                    <a:pt x="941" y="1627"/>
                                  </a:lnTo>
                                  <a:lnTo>
                                    <a:pt x="941" y="1632"/>
                                  </a:lnTo>
                                  <a:lnTo>
                                    <a:pt x="946" y="1637"/>
                                  </a:lnTo>
                                  <a:lnTo>
                                    <a:pt x="946" y="1642"/>
                                  </a:lnTo>
                                  <a:lnTo>
                                    <a:pt x="955" y="1652"/>
                                  </a:lnTo>
                                  <a:lnTo>
                                    <a:pt x="955" y="1656"/>
                                  </a:lnTo>
                                  <a:lnTo>
                                    <a:pt x="960" y="1661"/>
                                  </a:lnTo>
                                  <a:lnTo>
                                    <a:pt x="960" y="1666"/>
                                  </a:lnTo>
                                  <a:lnTo>
                                    <a:pt x="970" y="1676"/>
                                  </a:lnTo>
                                  <a:lnTo>
                                    <a:pt x="970" y="1680"/>
                                  </a:lnTo>
                                  <a:lnTo>
                                    <a:pt x="975" y="16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1"/>
                          <wps:cNvSpPr>
                            <a:spLocks/>
                          </wps:cNvSpPr>
                          <wps:spPr bwMode="auto">
                            <a:xfrm>
                              <a:off x="5299" y="3903"/>
                              <a:ext cx="39" cy="72"/>
                            </a:xfrm>
                            <a:custGeom>
                              <a:avLst/>
                              <a:gdLst>
                                <a:gd name="T0" fmla="*/ 0 w 39"/>
                                <a:gd name="T1" fmla="*/ 0 h 72"/>
                                <a:gd name="T2" fmla="*/ 0 w 39"/>
                                <a:gd name="T3" fmla="*/ 5 h 72"/>
                                <a:gd name="T4" fmla="*/ 5 w 39"/>
                                <a:gd name="T5" fmla="*/ 10 h 72"/>
                                <a:gd name="T6" fmla="*/ 5 w 39"/>
                                <a:gd name="T7" fmla="*/ 15 h 72"/>
                                <a:gd name="T8" fmla="*/ 10 w 39"/>
                                <a:gd name="T9" fmla="*/ 20 h 72"/>
                                <a:gd name="T10" fmla="*/ 10 w 39"/>
                                <a:gd name="T11" fmla="*/ 24 h 72"/>
                                <a:gd name="T12" fmla="*/ 15 w 39"/>
                                <a:gd name="T13" fmla="*/ 29 h 72"/>
                                <a:gd name="T14" fmla="*/ 20 w 39"/>
                                <a:gd name="T15" fmla="*/ 34 h 72"/>
                                <a:gd name="T16" fmla="*/ 20 w 39"/>
                                <a:gd name="T17" fmla="*/ 39 h 72"/>
                                <a:gd name="T18" fmla="*/ 24 w 39"/>
                                <a:gd name="T19" fmla="*/ 44 h 72"/>
                                <a:gd name="T20" fmla="*/ 24 w 39"/>
                                <a:gd name="T21" fmla="*/ 48 h 72"/>
                                <a:gd name="T22" fmla="*/ 34 w 39"/>
                                <a:gd name="T23" fmla="*/ 58 h 72"/>
                                <a:gd name="T24" fmla="*/ 34 w 39"/>
                                <a:gd name="T25" fmla="*/ 63 h 72"/>
                                <a:gd name="T26" fmla="*/ 39 w 39"/>
                                <a:gd name="T27" fmla="*/ 68 h 72"/>
                                <a:gd name="T28" fmla="*/ 39 w 39"/>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2">
                                  <a:moveTo>
                                    <a:pt x="0" y="0"/>
                                  </a:moveTo>
                                  <a:lnTo>
                                    <a:pt x="0" y="5"/>
                                  </a:lnTo>
                                  <a:lnTo>
                                    <a:pt x="5" y="10"/>
                                  </a:lnTo>
                                  <a:lnTo>
                                    <a:pt x="5" y="15"/>
                                  </a:lnTo>
                                  <a:lnTo>
                                    <a:pt x="10" y="20"/>
                                  </a:lnTo>
                                  <a:lnTo>
                                    <a:pt x="10" y="24"/>
                                  </a:lnTo>
                                  <a:lnTo>
                                    <a:pt x="15" y="29"/>
                                  </a:lnTo>
                                  <a:lnTo>
                                    <a:pt x="20" y="34"/>
                                  </a:lnTo>
                                  <a:lnTo>
                                    <a:pt x="20" y="39"/>
                                  </a:lnTo>
                                  <a:lnTo>
                                    <a:pt x="24" y="44"/>
                                  </a:lnTo>
                                  <a:lnTo>
                                    <a:pt x="24" y="48"/>
                                  </a:lnTo>
                                  <a:lnTo>
                                    <a:pt x="34" y="58"/>
                                  </a:lnTo>
                                  <a:lnTo>
                                    <a:pt x="34" y="63"/>
                                  </a:lnTo>
                                  <a:lnTo>
                                    <a:pt x="39" y="68"/>
                                  </a:lnTo>
                                  <a:lnTo>
                                    <a:pt x="39"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92"/>
                          <wps:cNvSpPr>
                            <a:spLocks/>
                          </wps:cNvSpPr>
                          <wps:spPr bwMode="auto">
                            <a:xfrm>
                              <a:off x="3970" y="1714"/>
                              <a:ext cx="149" cy="259"/>
                            </a:xfrm>
                            <a:custGeom>
                              <a:avLst/>
                              <a:gdLst>
                                <a:gd name="T0" fmla="*/ 0 w 149"/>
                                <a:gd name="T1" fmla="*/ 0 h 259"/>
                                <a:gd name="T2" fmla="*/ 0 w 149"/>
                                <a:gd name="T3" fmla="*/ 5 h 259"/>
                                <a:gd name="T4" fmla="*/ 5 w 149"/>
                                <a:gd name="T5" fmla="*/ 10 h 259"/>
                                <a:gd name="T6" fmla="*/ 5 w 149"/>
                                <a:gd name="T7" fmla="*/ 14 h 259"/>
                                <a:gd name="T8" fmla="*/ 9 w 149"/>
                                <a:gd name="T9" fmla="*/ 19 h 259"/>
                                <a:gd name="T10" fmla="*/ 9 w 149"/>
                                <a:gd name="T11" fmla="*/ 24 h 259"/>
                                <a:gd name="T12" fmla="*/ 14 w 149"/>
                                <a:gd name="T13" fmla="*/ 29 h 259"/>
                                <a:gd name="T14" fmla="*/ 19 w 149"/>
                                <a:gd name="T15" fmla="*/ 34 h 259"/>
                                <a:gd name="T16" fmla="*/ 19 w 149"/>
                                <a:gd name="T17" fmla="*/ 38 h 259"/>
                                <a:gd name="T18" fmla="*/ 24 w 149"/>
                                <a:gd name="T19" fmla="*/ 43 h 259"/>
                                <a:gd name="T20" fmla="*/ 24 w 149"/>
                                <a:gd name="T21" fmla="*/ 48 h 259"/>
                                <a:gd name="T22" fmla="*/ 29 w 149"/>
                                <a:gd name="T23" fmla="*/ 53 h 259"/>
                                <a:gd name="T24" fmla="*/ 29 w 149"/>
                                <a:gd name="T25" fmla="*/ 58 h 259"/>
                                <a:gd name="T26" fmla="*/ 38 w 149"/>
                                <a:gd name="T27" fmla="*/ 67 h 259"/>
                                <a:gd name="T28" fmla="*/ 38 w 149"/>
                                <a:gd name="T29" fmla="*/ 72 h 259"/>
                                <a:gd name="T30" fmla="*/ 43 w 149"/>
                                <a:gd name="T31" fmla="*/ 77 h 259"/>
                                <a:gd name="T32" fmla="*/ 43 w 149"/>
                                <a:gd name="T33" fmla="*/ 82 h 259"/>
                                <a:gd name="T34" fmla="*/ 53 w 149"/>
                                <a:gd name="T35" fmla="*/ 91 h 259"/>
                                <a:gd name="T36" fmla="*/ 53 w 149"/>
                                <a:gd name="T37" fmla="*/ 96 h 259"/>
                                <a:gd name="T38" fmla="*/ 57 w 149"/>
                                <a:gd name="T39" fmla="*/ 101 h 259"/>
                                <a:gd name="T40" fmla="*/ 57 w 149"/>
                                <a:gd name="T41" fmla="*/ 106 h 259"/>
                                <a:gd name="T42" fmla="*/ 62 w 149"/>
                                <a:gd name="T43" fmla="*/ 110 h 259"/>
                                <a:gd name="T44" fmla="*/ 62 w 149"/>
                                <a:gd name="T45" fmla="*/ 115 h 259"/>
                                <a:gd name="T46" fmla="*/ 72 w 149"/>
                                <a:gd name="T47" fmla="*/ 125 h 259"/>
                                <a:gd name="T48" fmla="*/ 72 w 149"/>
                                <a:gd name="T49" fmla="*/ 130 h 259"/>
                                <a:gd name="T50" fmla="*/ 77 w 149"/>
                                <a:gd name="T51" fmla="*/ 135 h 259"/>
                                <a:gd name="T52" fmla="*/ 77 w 149"/>
                                <a:gd name="T53" fmla="*/ 139 h 259"/>
                                <a:gd name="T54" fmla="*/ 81 w 149"/>
                                <a:gd name="T55" fmla="*/ 144 h 259"/>
                                <a:gd name="T56" fmla="*/ 81 w 149"/>
                                <a:gd name="T57" fmla="*/ 149 h 259"/>
                                <a:gd name="T58" fmla="*/ 91 w 149"/>
                                <a:gd name="T59" fmla="*/ 159 h 259"/>
                                <a:gd name="T60" fmla="*/ 91 w 149"/>
                                <a:gd name="T61" fmla="*/ 163 h 259"/>
                                <a:gd name="T62" fmla="*/ 96 w 149"/>
                                <a:gd name="T63" fmla="*/ 168 h 259"/>
                                <a:gd name="T64" fmla="*/ 96 w 149"/>
                                <a:gd name="T65" fmla="*/ 173 h 259"/>
                                <a:gd name="T66" fmla="*/ 105 w 149"/>
                                <a:gd name="T67" fmla="*/ 183 h 259"/>
                                <a:gd name="T68" fmla="*/ 105 w 149"/>
                                <a:gd name="T69" fmla="*/ 187 h 259"/>
                                <a:gd name="T70" fmla="*/ 110 w 149"/>
                                <a:gd name="T71" fmla="*/ 192 h 259"/>
                                <a:gd name="T72" fmla="*/ 110 w 149"/>
                                <a:gd name="T73" fmla="*/ 197 h 259"/>
                                <a:gd name="T74" fmla="*/ 115 w 149"/>
                                <a:gd name="T75" fmla="*/ 202 h 259"/>
                                <a:gd name="T76" fmla="*/ 115 w 149"/>
                                <a:gd name="T77" fmla="*/ 207 h 259"/>
                                <a:gd name="T78" fmla="*/ 125 w 149"/>
                                <a:gd name="T79" fmla="*/ 216 h 259"/>
                                <a:gd name="T80" fmla="*/ 125 w 149"/>
                                <a:gd name="T81" fmla="*/ 221 h 259"/>
                                <a:gd name="T82" fmla="*/ 129 w 149"/>
                                <a:gd name="T83" fmla="*/ 226 h 259"/>
                                <a:gd name="T84" fmla="*/ 129 w 149"/>
                                <a:gd name="T85" fmla="*/ 231 h 259"/>
                                <a:gd name="T86" fmla="*/ 134 w 149"/>
                                <a:gd name="T87" fmla="*/ 235 h 259"/>
                                <a:gd name="T88" fmla="*/ 134 w 149"/>
                                <a:gd name="T89" fmla="*/ 240 h 259"/>
                                <a:gd name="T90" fmla="*/ 144 w 149"/>
                                <a:gd name="T91" fmla="*/ 250 h 259"/>
                                <a:gd name="T92" fmla="*/ 144 w 149"/>
                                <a:gd name="T93" fmla="*/ 255 h 259"/>
                                <a:gd name="T94" fmla="*/ 149 w 149"/>
                                <a:gd name="T95"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9" h="259">
                                  <a:moveTo>
                                    <a:pt x="0" y="0"/>
                                  </a:moveTo>
                                  <a:lnTo>
                                    <a:pt x="0" y="5"/>
                                  </a:lnTo>
                                  <a:lnTo>
                                    <a:pt x="5" y="10"/>
                                  </a:lnTo>
                                  <a:lnTo>
                                    <a:pt x="5" y="14"/>
                                  </a:lnTo>
                                  <a:lnTo>
                                    <a:pt x="9" y="19"/>
                                  </a:lnTo>
                                  <a:lnTo>
                                    <a:pt x="9" y="24"/>
                                  </a:lnTo>
                                  <a:lnTo>
                                    <a:pt x="14" y="29"/>
                                  </a:lnTo>
                                  <a:lnTo>
                                    <a:pt x="19" y="34"/>
                                  </a:lnTo>
                                  <a:lnTo>
                                    <a:pt x="19" y="38"/>
                                  </a:lnTo>
                                  <a:lnTo>
                                    <a:pt x="24" y="43"/>
                                  </a:lnTo>
                                  <a:lnTo>
                                    <a:pt x="24" y="48"/>
                                  </a:lnTo>
                                  <a:lnTo>
                                    <a:pt x="29" y="53"/>
                                  </a:lnTo>
                                  <a:lnTo>
                                    <a:pt x="29" y="58"/>
                                  </a:lnTo>
                                  <a:lnTo>
                                    <a:pt x="38" y="67"/>
                                  </a:lnTo>
                                  <a:lnTo>
                                    <a:pt x="38" y="72"/>
                                  </a:lnTo>
                                  <a:lnTo>
                                    <a:pt x="43" y="77"/>
                                  </a:lnTo>
                                  <a:lnTo>
                                    <a:pt x="43" y="82"/>
                                  </a:lnTo>
                                  <a:lnTo>
                                    <a:pt x="53" y="91"/>
                                  </a:lnTo>
                                  <a:lnTo>
                                    <a:pt x="53" y="96"/>
                                  </a:lnTo>
                                  <a:lnTo>
                                    <a:pt x="57" y="101"/>
                                  </a:lnTo>
                                  <a:lnTo>
                                    <a:pt x="57" y="106"/>
                                  </a:lnTo>
                                  <a:lnTo>
                                    <a:pt x="62" y="110"/>
                                  </a:lnTo>
                                  <a:lnTo>
                                    <a:pt x="62" y="115"/>
                                  </a:lnTo>
                                  <a:lnTo>
                                    <a:pt x="72" y="125"/>
                                  </a:lnTo>
                                  <a:lnTo>
                                    <a:pt x="72" y="130"/>
                                  </a:lnTo>
                                  <a:lnTo>
                                    <a:pt x="77" y="135"/>
                                  </a:lnTo>
                                  <a:lnTo>
                                    <a:pt x="77" y="139"/>
                                  </a:lnTo>
                                  <a:lnTo>
                                    <a:pt x="81" y="144"/>
                                  </a:lnTo>
                                  <a:lnTo>
                                    <a:pt x="81" y="149"/>
                                  </a:lnTo>
                                  <a:lnTo>
                                    <a:pt x="91" y="159"/>
                                  </a:lnTo>
                                  <a:lnTo>
                                    <a:pt x="91" y="163"/>
                                  </a:lnTo>
                                  <a:lnTo>
                                    <a:pt x="96" y="168"/>
                                  </a:lnTo>
                                  <a:lnTo>
                                    <a:pt x="96" y="173"/>
                                  </a:lnTo>
                                  <a:lnTo>
                                    <a:pt x="105" y="183"/>
                                  </a:lnTo>
                                  <a:lnTo>
                                    <a:pt x="105" y="187"/>
                                  </a:lnTo>
                                  <a:lnTo>
                                    <a:pt x="110" y="192"/>
                                  </a:lnTo>
                                  <a:lnTo>
                                    <a:pt x="110" y="197"/>
                                  </a:lnTo>
                                  <a:lnTo>
                                    <a:pt x="115" y="202"/>
                                  </a:lnTo>
                                  <a:lnTo>
                                    <a:pt x="115" y="207"/>
                                  </a:lnTo>
                                  <a:lnTo>
                                    <a:pt x="125" y="216"/>
                                  </a:lnTo>
                                  <a:lnTo>
                                    <a:pt x="125" y="221"/>
                                  </a:lnTo>
                                  <a:lnTo>
                                    <a:pt x="129" y="226"/>
                                  </a:lnTo>
                                  <a:lnTo>
                                    <a:pt x="129" y="231"/>
                                  </a:lnTo>
                                  <a:lnTo>
                                    <a:pt x="134" y="235"/>
                                  </a:lnTo>
                                  <a:lnTo>
                                    <a:pt x="134" y="240"/>
                                  </a:lnTo>
                                  <a:lnTo>
                                    <a:pt x="144" y="250"/>
                                  </a:lnTo>
                                  <a:lnTo>
                                    <a:pt x="144" y="255"/>
                                  </a:lnTo>
                                  <a:lnTo>
                                    <a:pt x="149" y="2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93"/>
                          <wps:cNvSpPr>
                            <a:spLocks/>
                          </wps:cNvSpPr>
                          <wps:spPr bwMode="auto">
                            <a:xfrm>
                              <a:off x="4219" y="2146"/>
                              <a:ext cx="624" cy="1085"/>
                            </a:xfrm>
                            <a:custGeom>
                              <a:avLst/>
                              <a:gdLst>
                                <a:gd name="T0" fmla="*/ 5 w 624"/>
                                <a:gd name="T1" fmla="*/ 15 h 1085"/>
                                <a:gd name="T2" fmla="*/ 20 w 624"/>
                                <a:gd name="T3" fmla="*/ 34 h 1085"/>
                                <a:gd name="T4" fmla="*/ 34 w 624"/>
                                <a:gd name="T5" fmla="*/ 58 h 1085"/>
                                <a:gd name="T6" fmla="*/ 44 w 624"/>
                                <a:gd name="T7" fmla="*/ 77 h 1085"/>
                                <a:gd name="T8" fmla="*/ 58 w 624"/>
                                <a:gd name="T9" fmla="*/ 101 h 1085"/>
                                <a:gd name="T10" fmla="*/ 72 w 624"/>
                                <a:gd name="T11" fmla="*/ 125 h 1085"/>
                                <a:gd name="T12" fmla="*/ 82 w 624"/>
                                <a:gd name="T13" fmla="*/ 144 h 1085"/>
                                <a:gd name="T14" fmla="*/ 96 w 624"/>
                                <a:gd name="T15" fmla="*/ 168 h 1085"/>
                                <a:gd name="T16" fmla="*/ 111 w 624"/>
                                <a:gd name="T17" fmla="*/ 192 h 1085"/>
                                <a:gd name="T18" fmla="*/ 125 w 624"/>
                                <a:gd name="T19" fmla="*/ 216 h 1085"/>
                                <a:gd name="T20" fmla="*/ 135 w 624"/>
                                <a:gd name="T21" fmla="*/ 235 h 1085"/>
                                <a:gd name="T22" fmla="*/ 149 w 624"/>
                                <a:gd name="T23" fmla="*/ 259 h 1085"/>
                                <a:gd name="T24" fmla="*/ 164 w 624"/>
                                <a:gd name="T25" fmla="*/ 283 h 1085"/>
                                <a:gd name="T26" fmla="*/ 178 w 624"/>
                                <a:gd name="T27" fmla="*/ 307 h 1085"/>
                                <a:gd name="T28" fmla="*/ 188 w 624"/>
                                <a:gd name="T29" fmla="*/ 327 h 1085"/>
                                <a:gd name="T30" fmla="*/ 202 w 624"/>
                                <a:gd name="T31" fmla="*/ 351 h 1085"/>
                                <a:gd name="T32" fmla="*/ 216 w 624"/>
                                <a:gd name="T33" fmla="*/ 375 h 1085"/>
                                <a:gd name="T34" fmla="*/ 231 w 624"/>
                                <a:gd name="T35" fmla="*/ 399 h 1085"/>
                                <a:gd name="T36" fmla="*/ 240 w 624"/>
                                <a:gd name="T37" fmla="*/ 418 h 1085"/>
                                <a:gd name="T38" fmla="*/ 255 w 624"/>
                                <a:gd name="T39" fmla="*/ 442 h 1085"/>
                                <a:gd name="T40" fmla="*/ 269 w 624"/>
                                <a:gd name="T41" fmla="*/ 466 h 1085"/>
                                <a:gd name="T42" fmla="*/ 284 w 624"/>
                                <a:gd name="T43" fmla="*/ 490 h 1085"/>
                                <a:gd name="T44" fmla="*/ 293 w 624"/>
                                <a:gd name="T45" fmla="*/ 509 h 1085"/>
                                <a:gd name="T46" fmla="*/ 308 w 624"/>
                                <a:gd name="T47" fmla="*/ 533 h 1085"/>
                                <a:gd name="T48" fmla="*/ 322 w 624"/>
                                <a:gd name="T49" fmla="*/ 557 h 1085"/>
                                <a:gd name="T50" fmla="*/ 336 w 624"/>
                                <a:gd name="T51" fmla="*/ 581 h 1085"/>
                                <a:gd name="T52" fmla="*/ 346 w 624"/>
                                <a:gd name="T53" fmla="*/ 600 h 1085"/>
                                <a:gd name="T54" fmla="*/ 360 w 624"/>
                                <a:gd name="T55" fmla="*/ 624 h 1085"/>
                                <a:gd name="T56" fmla="*/ 375 w 624"/>
                                <a:gd name="T57" fmla="*/ 648 h 1085"/>
                                <a:gd name="T58" fmla="*/ 384 w 624"/>
                                <a:gd name="T59" fmla="*/ 668 h 1085"/>
                                <a:gd name="T60" fmla="*/ 399 w 624"/>
                                <a:gd name="T61" fmla="*/ 692 h 1085"/>
                                <a:gd name="T62" fmla="*/ 413 w 624"/>
                                <a:gd name="T63" fmla="*/ 716 h 1085"/>
                                <a:gd name="T64" fmla="*/ 428 w 624"/>
                                <a:gd name="T65" fmla="*/ 740 h 1085"/>
                                <a:gd name="T66" fmla="*/ 437 w 624"/>
                                <a:gd name="T67" fmla="*/ 759 h 1085"/>
                                <a:gd name="T68" fmla="*/ 452 w 624"/>
                                <a:gd name="T69" fmla="*/ 783 h 1085"/>
                                <a:gd name="T70" fmla="*/ 466 w 624"/>
                                <a:gd name="T71" fmla="*/ 807 h 1085"/>
                                <a:gd name="T72" fmla="*/ 480 w 624"/>
                                <a:gd name="T73" fmla="*/ 831 h 1085"/>
                                <a:gd name="T74" fmla="*/ 490 w 624"/>
                                <a:gd name="T75" fmla="*/ 850 h 1085"/>
                                <a:gd name="T76" fmla="*/ 504 w 624"/>
                                <a:gd name="T77" fmla="*/ 874 h 1085"/>
                                <a:gd name="T78" fmla="*/ 519 w 624"/>
                                <a:gd name="T79" fmla="*/ 898 h 1085"/>
                                <a:gd name="T80" fmla="*/ 533 w 624"/>
                                <a:gd name="T81" fmla="*/ 922 h 1085"/>
                                <a:gd name="T82" fmla="*/ 543 w 624"/>
                                <a:gd name="T83" fmla="*/ 941 h 1085"/>
                                <a:gd name="T84" fmla="*/ 557 w 624"/>
                                <a:gd name="T85" fmla="*/ 965 h 1085"/>
                                <a:gd name="T86" fmla="*/ 572 w 624"/>
                                <a:gd name="T87" fmla="*/ 989 h 1085"/>
                                <a:gd name="T88" fmla="*/ 586 w 624"/>
                                <a:gd name="T89" fmla="*/ 1013 h 1085"/>
                                <a:gd name="T90" fmla="*/ 596 w 624"/>
                                <a:gd name="T91" fmla="*/ 1032 h 1085"/>
                                <a:gd name="T92" fmla="*/ 610 w 624"/>
                                <a:gd name="T93" fmla="*/ 1056 h 1085"/>
                                <a:gd name="T94" fmla="*/ 624 w 624"/>
                                <a:gd name="T95" fmla="*/ 108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4" h="1085">
                                  <a:moveTo>
                                    <a:pt x="0" y="0"/>
                                  </a:moveTo>
                                  <a:lnTo>
                                    <a:pt x="0" y="5"/>
                                  </a:lnTo>
                                  <a:lnTo>
                                    <a:pt x="5" y="10"/>
                                  </a:lnTo>
                                  <a:lnTo>
                                    <a:pt x="5" y="15"/>
                                  </a:lnTo>
                                  <a:lnTo>
                                    <a:pt x="10" y="19"/>
                                  </a:lnTo>
                                  <a:lnTo>
                                    <a:pt x="10" y="24"/>
                                  </a:lnTo>
                                  <a:lnTo>
                                    <a:pt x="15" y="29"/>
                                  </a:lnTo>
                                  <a:lnTo>
                                    <a:pt x="20" y="34"/>
                                  </a:lnTo>
                                  <a:lnTo>
                                    <a:pt x="20" y="39"/>
                                  </a:lnTo>
                                  <a:lnTo>
                                    <a:pt x="24" y="43"/>
                                  </a:lnTo>
                                  <a:lnTo>
                                    <a:pt x="24" y="48"/>
                                  </a:lnTo>
                                  <a:lnTo>
                                    <a:pt x="34" y="58"/>
                                  </a:lnTo>
                                  <a:lnTo>
                                    <a:pt x="34" y="63"/>
                                  </a:lnTo>
                                  <a:lnTo>
                                    <a:pt x="39" y="67"/>
                                  </a:lnTo>
                                  <a:lnTo>
                                    <a:pt x="39" y="72"/>
                                  </a:lnTo>
                                  <a:lnTo>
                                    <a:pt x="44" y="77"/>
                                  </a:lnTo>
                                  <a:lnTo>
                                    <a:pt x="44" y="82"/>
                                  </a:lnTo>
                                  <a:lnTo>
                                    <a:pt x="53" y="91"/>
                                  </a:lnTo>
                                  <a:lnTo>
                                    <a:pt x="53" y="96"/>
                                  </a:lnTo>
                                  <a:lnTo>
                                    <a:pt x="58" y="101"/>
                                  </a:lnTo>
                                  <a:lnTo>
                                    <a:pt x="58" y="106"/>
                                  </a:lnTo>
                                  <a:lnTo>
                                    <a:pt x="63" y="111"/>
                                  </a:lnTo>
                                  <a:lnTo>
                                    <a:pt x="63" y="115"/>
                                  </a:lnTo>
                                  <a:lnTo>
                                    <a:pt x="72" y="125"/>
                                  </a:lnTo>
                                  <a:lnTo>
                                    <a:pt x="72" y="130"/>
                                  </a:lnTo>
                                  <a:lnTo>
                                    <a:pt x="77" y="135"/>
                                  </a:lnTo>
                                  <a:lnTo>
                                    <a:pt x="77" y="139"/>
                                  </a:lnTo>
                                  <a:lnTo>
                                    <a:pt x="82" y="144"/>
                                  </a:lnTo>
                                  <a:lnTo>
                                    <a:pt x="82" y="149"/>
                                  </a:lnTo>
                                  <a:lnTo>
                                    <a:pt x="92" y="159"/>
                                  </a:lnTo>
                                  <a:lnTo>
                                    <a:pt x="92" y="163"/>
                                  </a:lnTo>
                                  <a:lnTo>
                                    <a:pt x="96" y="168"/>
                                  </a:lnTo>
                                  <a:lnTo>
                                    <a:pt x="96" y="173"/>
                                  </a:lnTo>
                                  <a:lnTo>
                                    <a:pt x="106" y="183"/>
                                  </a:lnTo>
                                  <a:lnTo>
                                    <a:pt x="106" y="187"/>
                                  </a:lnTo>
                                  <a:lnTo>
                                    <a:pt x="111" y="192"/>
                                  </a:lnTo>
                                  <a:lnTo>
                                    <a:pt x="111" y="197"/>
                                  </a:lnTo>
                                  <a:lnTo>
                                    <a:pt x="116" y="202"/>
                                  </a:lnTo>
                                  <a:lnTo>
                                    <a:pt x="116" y="207"/>
                                  </a:lnTo>
                                  <a:lnTo>
                                    <a:pt x="125" y="216"/>
                                  </a:lnTo>
                                  <a:lnTo>
                                    <a:pt x="125" y="221"/>
                                  </a:lnTo>
                                  <a:lnTo>
                                    <a:pt x="130" y="226"/>
                                  </a:lnTo>
                                  <a:lnTo>
                                    <a:pt x="130" y="231"/>
                                  </a:lnTo>
                                  <a:lnTo>
                                    <a:pt x="135" y="235"/>
                                  </a:lnTo>
                                  <a:lnTo>
                                    <a:pt x="135" y="240"/>
                                  </a:lnTo>
                                  <a:lnTo>
                                    <a:pt x="144" y="250"/>
                                  </a:lnTo>
                                  <a:lnTo>
                                    <a:pt x="144" y="255"/>
                                  </a:lnTo>
                                  <a:lnTo>
                                    <a:pt x="149" y="259"/>
                                  </a:lnTo>
                                  <a:lnTo>
                                    <a:pt x="149" y="264"/>
                                  </a:lnTo>
                                  <a:lnTo>
                                    <a:pt x="159" y="274"/>
                                  </a:lnTo>
                                  <a:lnTo>
                                    <a:pt x="159" y="279"/>
                                  </a:lnTo>
                                  <a:lnTo>
                                    <a:pt x="164" y="283"/>
                                  </a:lnTo>
                                  <a:lnTo>
                                    <a:pt x="164" y="288"/>
                                  </a:lnTo>
                                  <a:lnTo>
                                    <a:pt x="168" y="293"/>
                                  </a:lnTo>
                                  <a:lnTo>
                                    <a:pt x="168" y="298"/>
                                  </a:lnTo>
                                  <a:lnTo>
                                    <a:pt x="178" y="307"/>
                                  </a:lnTo>
                                  <a:lnTo>
                                    <a:pt x="178" y="312"/>
                                  </a:lnTo>
                                  <a:lnTo>
                                    <a:pt x="183" y="317"/>
                                  </a:lnTo>
                                  <a:lnTo>
                                    <a:pt x="183" y="322"/>
                                  </a:lnTo>
                                  <a:lnTo>
                                    <a:pt x="188" y="327"/>
                                  </a:lnTo>
                                  <a:lnTo>
                                    <a:pt x="188" y="331"/>
                                  </a:lnTo>
                                  <a:lnTo>
                                    <a:pt x="197" y="341"/>
                                  </a:lnTo>
                                  <a:lnTo>
                                    <a:pt x="197" y="346"/>
                                  </a:lnTo>
                                  <a:lnTo>
                                    <a:pt x="202" y="351"/>
                                  </a:lnTo>
                                  <a:lnTo>
                                    <a:pt x="202" y="355"/>
                                  </a:lnTo>
                                  <a:lnTo>
                                    <a:pt x="212" y="365"/>
                                  </a:lnTo>
                                  <a:lnTo>
                                    <a:pt x="212" y="370"/>
                                  </a:lnTo>
                                  <a:lnTo>
                                    <a:pt x="216" y="375"/>
                                  </a:lnTo>
                                  <a:lnTo>
                                    <a:pt x="216" y="379"/>
                                  </a:lnTo>
                                  <a:lnTo>
                                    <a:pt x="221" y="384"/>
                                  </a:lnTo>
                                  <a:lnTo>
                                    <a:pt x="221" y="389"/>
                                  </a:lnTo>
                                  <a:lnTo>
                                    <a:pt x="231" y="399"/>
                                  </a:lnTo>
                                  <a:lnTo>
                                    <a:pt x="231" y="403"/>
                                  </a:lnTo>
                                  <a:lnTo>
                                    <a:pt x="236" y="408"/>
                                  </a:lnTo>
                                  <a:lnTo>
                                    <a:pt x="236" y="413"/>
                                  </a:lnTo>
                                  <a:lnTo>
                                    <a:pt x="240" y="418"/>
                                  </a:lnTo>
                                  <a:lnTo>
                                    <a:pt x="240" y="423"/>
                                  </a:lnTo>
                                  <a:lnTo>
                                    <a:pt x="250" y="432"/>
                                  </a:lnTo>
                                  <a:lnTo>
                                    <a:pt x="250" y="437"/>
                                  </a:lnTo>
                                  <a:lnTo>
                                    <a:pt x="255" y="442"/>
                                  </a:lnTo>
                                  <a:lnTo>
                                    <a:pt x="255" y="447"/>
                                  </a:lnTo>
                                  <a:lnTo>
                                    <a:pt x="260" y="452"/>
                                  </a:lnTo>
                                  <a:lnTo>
                                    <a:pt x="260" y="456"/>
                                  </a:lnTo>
                                  <a:lnTo>
                                    <a:pt x="269" y="466"/>
                                  </a:lnTo>
                                  <a:lnTo>
                                    <a:pt x="269" y="471"/>
                                  </a:lnTo>
                                  <a:lnTo>
                                    <a:pt x="274" y="476"/>
                                  </a:lnTo>
                                  <a:lnTo>
                                    <a:pt x="274" y="480"/>
                                  </a:lnTo>
                                  <a:lnTo>
                                    <a:pt x="284" y="490"/>
                                  </a:lnTo>
                                  <a:lnTo>
                                    <a:pt x="284" y="495"/>
                                  </a:lnTo>
                                  <a:lnTo>
                                    <a:pt x="288" y="500"/>
                                  </a:lnTo>
                                  <a:lnTo>
                                    <a:pt x="288" y="504"/>
                                  </a:lnTo>
                                  <a:lnTo>
                                    <a:pt x="293" y="509"/>
                                  </a:lnTo>
                                  <a:lnTo>
                                    <a:pt x="293" y="514"/>
                                  </a:lnTo>
                                  <a:lnTo>
                                    <a:pt x="303" y="524"/>
                                  </a:lnTo>
                                  <a:lnTo>
                                    <a:pt x="303" y="528"/>
                                  </a:lnTo>
                                  <a:lnTo>
                                    <a:pt x="308" y="533"/>
                                  </a:lnTo>
                                  <a:lnTo>
                                    <a:pt x="308" y="538"/>
                                  </a:lnTo>
                                  <a:lnTo>
                                    <a:pt x="312" y="543"/>
                                  </a:lnTo>
                                  <a:lnTo>
                                    <a:pt x="312" y="548"/>
                                  </a:lnTo>
                                  <a:lnTo>
                                    <a:pt x="322" y="557"/>
                                  </a:lnTo>
                                  <a:lnTo>
                                    <a:pt x="322" y="562"/>
                                  </a:lnTo>
                                  <a:lnTo>
                                    <a:pt x="327" y="567"/>
                                  </a:lnTo>
                                  <a:lnTo>
                                    <a:pt x="327" y="572"/>
                                  </a:lnTo>
                                  <a:lnTo>
                                    <a:pt x="336" y="581"/>
                                  </a:lnTo>
                                  <a:lnTo>
                                    <a:pt x="336" y="586"/>
                                  </a:lnTo>
                                  <a:lnTo>
                                    <a:pt x="341" y="591"/>
                                  </a:lnTo>
                                  <a:lnTo>
                                    <a:pt x="341" y="596"/>
                                  </a:lnTo>
                                  <a:lnTo>
                                    <a:pt x="346" y="600"/>
                                  </a:lnTo>
                                  <a:lnTo>
                                    <a:pt x="346" y="605"/>
                                  </a:lnTo>
                                  <a:lnTo>
                                    <a:pt x="356" y="615"/>
                                  </a:lnTo>
                                  <a:lnTo>
                                    <a:pt x="356" y="620"/>
                                  </a:lnTo>
                                  <a:lnTo>
                                    <a:pt x="360" y="624"/>
                                  </a:lnTo>
                                  <a:lnTo>
                                    <a:pt x="360" y="629"/>
                                  </a:lnTo>
                                  <a:lnTo>
                                    <a:pt x="365" y="634"/>
                                  </a:lnTo>
                                  <a:lnTo>
                                    <a:pt x="365" y="639"/>
                                  </a:lnTo>
                                  <a:lnTo>
                                    <a:pt x="375" y="648"/>
                                  </a:lnTo>
                                  <a:lnTo>
                                    <a:pt x="375" y="653"/>
                                  </a:lnTo>
                                  <a:lnTo>
                                    <a:pt x="380" y="658"/>
                                  </a:lnTo>
                                  <a:lnTo>
                                    <a:pt x="380" y="663"/>
                                  </a:lnTo>
                                  <a:lnTo>
                                    <a:pt x="384" y="668"/>
                                  </a:lnTo>
                                  <a:lnTo>
                                    <a:pt x="384" y="672"/>
                                  </a:lnTo>
                                  <a:lnTo>
                                    <a:pt x="394" y="682"/>
                                  </a:lnTo>
                                  <a:lnTo>
                                    <a:pt x="394" y="687"/>
                                  </a:lnTo>
                                  <a:lnTo>
                                    <a:pt x="399" y="692"/>
                                  </a:lnTo>
                                  <a:lnTo>
                                    <a:pt x="399" y="696"/>
                                  </a:lnTo>
                                  <a:lnTo>
                                    <a:pt x="408" y="706"/>
                                  </a:lnTo>
                                  <a:lnTo>
                                    <a:pt x="408" y="711"/>
                                  </a:lnTo>
                                  <a:lnTo>
                                    <a:pt x="413" y="716"/>
                                  </a:lnTo>
                                  <a:lnTo>
                                    <a:pt x="413" y="720"/>
                                  </a:lnTo>
                                  <a:lnTo>
                                    <a:pt x="418" y="725"/>
                                  </a:lnTo>
                                  <a:lnTo>
                                    <a:pt x="418" y="730"/>
                                  </a:lnTo>
                                  <a:lnTo>
                                    <a:pt x="428" y="740"/>
                                  </a:lnTo>
                                  <a:lnTo>
                                    <a:pt x="428" y="744"/>
                                  </a:lnTo>
                                  <a:lnTo>
                                    <a:pt x="432" y="749"/>
                                  </a:lnTo>
                                  <a:lnTo>
                                    <a:pt x="432" y="754"/>
                                  </a:lnTo>
                                  <a:lnTo>
                                    <a:pt x="437" y="759"/>
                                  </a:lnTo>
                                  <a:lnTo>
                                    <a:pt x="437" y="764"/>
                                  </a:lnTo>
                                  <a:lnTo>
                                    <a:pt x="447" y="773"/>
                                  </a:lnTo>
                                  <a:lnTo>
                                    <a:pt x="447" y="778"/>
                                  </a:lnTo>
                                  <a:lnTo>
                                    <a:pt x="452" y="783"/>
                                  </a:lnTo>
                                  <a:lnTo>
                                    <a:pt x="452" y="788"/>
                                  </a:lnTo>
                                  <a:lnTo>
                                    <a:pt x="461" y="797"/>
                                  </a:lnTo>
                                  <a:lnTo>
                                    <a:pt x="461" y="802"/>
                                  </a:lnTo>
                                  <a:lnTo>
                                    <a:pt x="466" y="807"/>
                                  </a:lnTo>
                                  <a:lnTo>
                                    <a:pt x="466" y="812"/>
                                  </a:lnTo>
                                  <a:lnTo>
                                    <a:pt x="471" y="816"/>
                                  </a:lnTo>
                                  <a:lnTo>
                                    <a:pt x="471" y="821"/>
                                  </a:lnTo>
                                  <a:lnTo>
                                    <a:pt x="480" y="831"/>
                                  </a:lnTo>
                                  <a:lnTo>
                                    <a:pt x="480" y="836"/>
                                  </a:lnTo>
                                  <a:lnTo>
                                    <a:pt x="485" y="840"/>
                                  </a:lnTo>
                                  <a:lnTo>
                                    <a:pt x="485" y="845"/>
                                  </a:lnTo>
                                  <a:lnTo>
                                    <a:pt x="490" y="850"/>
                                  </a:lnTo>
                                  <a:lnTo>
                                    <a:pt x="490" y="855"/>
                                  </a:lnTo>
                                  <a:lnTo>
                                    <a:pt x="500" y="864"/>
                                  </a:lnTo>
                                  <a:lnTo>
                                    <a:pt x="500" y="869"/>
                                  </a:lnTo>
                                  <a:lnTo>
                                    <a:pt x="504" y="874"/>
                                  </a:lnTo>
                                  <a:lnTo>
                                    <a:pt x="504" y="879"/>
                                  </a:lnTo>
                                  <a:lnTo>
                                    <a:pt x="514" y="888"/>
                                  </a:lnTo>
                                  <a:lnTo>
                                    <a:pt x="514" y="893"/>
                                  </a:lnTo>
                                  <a:lnTo>
                                    <a:pt x="519" y="898"/>
                                  </a:lnTo>
                                  <a:lnTo>
                                    <a:pt x="519" y="903"/>
                                  </a:lnTo>
                                  <a:lnTo>
                                    <a:pt x="524" y="908"/>
                                  </a:lnTo>
                                  <a:lnTo>
                                    <a:pt x="524" y="912"/>
                                  </a:lnTo>
                                  <a:lnTo>
                                    <a:pt x="533" y="922"/>
                                  </a:lnTo>
                                  <a:lnTo>
                                    <a:pt x="533" y="927"/>
                                  </a:lnTo>
                                  <a:lnTo>
                                    <a:pt x="538" y="932"/>
                                  </a:lnTo>
                                  <a:lnTo>
                                    <a:pt x="538" y="936"/>
                                  </a:lnTo>
                                  <a:lnTo>
                                    <a:pt x="543" y="941"/>
                                  </a:lnTo>
                                  <a:lnTo>
                                    <a:pt x="543" y="946"/>
                                  </a:lnTo>
                                  <a:lnTo>
                                    <a:pt x="552" y="956"/>
                                  </a:lnTo>
                                  <a:lnTo>
                                    <a:pt x="552" y="960"/>
                                  </a:lnTo>
                                  <a:lnTo>
                                    <a:pt x="557" y="965"/>
                                  </a:lnTo>
                                  <a:lnTo>
                                    <a:pt x="557" y="970"/>
                                  </a:lnTo>
                                  <a:lnTo>
                                    <a:pt x="562" y="975"/>
                                  </a:lnTo>
                                  <a:lnTo>
                                    <a:pt x="562" y="980"/>
                                  </a:lnTo>
                                  <a:lnTo>
                                    <a:pt x="572" y="989"/>
                                  </a:lnTo>
                                  <a:lnTo>
                                    <a:pt x="572" y="994"/>
                                  </a:lnTo>
                                  <a:lnTo>
                                    <a:pt x="576" y="999"/>
                                  </a:lnTo>
                                  <a:lnTo>
                                    <a:pt x="576" y="1004"/>
                                  </a:lnTo>
                                  <a:lnTo>
                                    <a:pt x="586" y="1013"/>
                                  </a:lnTo>
                                  <a:lnTo>
                                    <a:pt x="586" y="1018"/>
                                  </a:lnTo>
                                  <a:lnTo>
                                    <a:pt x="591" y="1023"/>
                                  </a:lnTo>
                                  <a:lnTo>
                                    <a:pt x="591" y="1028"/>
                                  </a:lnTo>
                                  <a:lnTo>
                                    <a:pt x="596" y="1032"/>
                                  </a:lnTo>
                                  <a:lnTo>
                                    <a:pt x="596" y="1037"/>
                                  </a:lnTo>
                                  <a:lnTo>
                                    <a:pt x="605" y="1047"/>
                                  </a:lnTo>
                                  <a:lnTo>
                                    <a:pt x="605" y="1052"/>
                                  </a:lnTo>
                                  <a:lnTo>
                                    <a:pt x="610" y="1056"/>
                                  </a:lnTo>
                                  <a:lnTo>
                                    <a:pt x="610" y="1061"/>
                                  </a:lnTo>
                                  <a:lnTo>
                                    <a:pt x="615" y="1066"/>
                                  </a:lnTo>
                                  <a:lnTo>
                                    <a:pt x="615" y="1071"/>
                                  </a:lnTo>
                                  <a:lnTo>
                                    <a:pt x="624" y="1080"/>
                                  </a:lnTo>
                                  <a:lnTo>
                                    <a:pt x="624" y="10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4"/>
                          <wps:cNvSpPr>
                            <a:spLocks/>
                          </wps:cNvSpPr>
                          <wps:spPr bwMode="auto">
                            <a:xfrm>
                              <a:off x="4872" y="3279"/>
                              <a:ext cx="67" cy="120"/>
                            </a:xfrm>
                            <a:custGeom>
                              <a:avLst/>
                              <a:gdLst>
                                <a:gd name="T0" fmla="*/ 0 w 67"/>
                                <a:gd name="T1" fmla="*/ 0 h 120"/>
                                <a:gd name="T2" fmla="*/ 5 w 67"/>
                                <a:gd name="T3" fmla="*/ 5 h 120"/>
                                <a:gd name="T4" fmla="*/ 5 w 67"/>
                                <a:gd name="T5" fmla="*/ 10 h 120"/>
                                <a:gd name="T6" fmla="*/ 10 w 67"/>
                                <a:gd name="T7" fmla="*/ 15 h 120"/>
                                <a:gd name="T8" fmla="*/ 10 w 67"/>
                                <a:gd name="T9" fmla="*/ 19 h 120"/>
                                <a:gd name="T10" fmla="*/ 15 w 67"/>
                                <a:gd name="T11" fmla="*/ 24 h 120"/>
                                <a:gd name="T12" fmla="*/ 15 w 67"/>
                                <a:gd name="T13" fmla="*/ 29 h 120"/>
                                <a:gd name="T14" fmla="*/ 24 w 67"/>
                                <a:gd name="T15" fmla="*/ 39 h 120"/>
                                <a:gd name="T16" fmla="*/ 24 w 67"/>
                                <a:gd name="T17" fmla="*/ 44 h 120"/>
                                <a:gd name="T18" fmla="*/ 29 w 67"/>
                                <a:gd name="T19" fmla="*/ 48 h 120"/>
                                <a:gd name="T20" fmla="*/ 29 w 67"/>
                                <a:gd name="T21" fmla="*/ 53 h 120"/>
                                <a:gd name="T22" fmla="*/ 34 w 67"/>
                                <a:gd name="T23" fmla="*/ 58 h 120"/>
                                <a:gd name="T24" fmla="*/ 34 w 67"/>
                                <a:gd name="T25" fmla="*/ 63 h 120"/>
                                <a:gd name="T26" fmla="*/ 43 w 67"/>
                                <a:gd name="T27" fmla="*/ 72 h 120"/>
                                <a:gd name="T28" fmla="*/ 43 w 67"/>
                                <a:gd name="T29" fmla="*/ 77 h 120"/>
                                <a:gd name="T30" fmla="*/ 48 w 67"/>
                                <a:gd name="T31" fmla="*/ 82 h 120"/>
                                <a:gd name="T32" fmla="*/ 48 w 67"/>
                                <a:gd name="T33" fmla="*/ 87 h 120"/>
                                <a:gd name="T34" fmla="*/ 58 w 67"/>
                                <a:gd name="T35" fmla="*/ 96 h 120"/>
                                <a:gd name="T36" fmla="*/ 58 w 67"/>
                                <a:gd name="T37" fmla="*/ 101 h 120"/>
                                <a:gd name="T38" fmla="*/ 63 w 67"/>
                                <a:gd name="T39" fmla="*/ 106 h 120"/>
                                <a:gd name="T40" fmla="*/ 63 w 67"/>
                                <a:gd name="T41" fmla="*/ 111 h 120"/>
                                <a:gd name="T42" fmla="*/ 67 w 67"/>
                                <a:gd name="T43" fmla="*/ 116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5" y="5"/>
                                  </a:lnTo>
                                  <a:lnTo>
                                    <a:pt x="5" y="10"/>
                                  </a:lnTo>
                                  <a:lnTo>
                                    <a:pt x="10" y="15"/>
                                  </a:lnTo>
                                  <a:lnTo>
                                    <a:pt x="10" y="19"/>
                                  </a:lnTo>
                                  <a:lnTo>
                                    <a:pt x="15" y="24"/>
                                  </a:lnTo>
                                  <a:lnTo>
                                    <a:pt x="15" y="29"/>
                                  </a:lnTo>
                                  <a:lnTo>
                                    <a:pt x="24" y="39"/>
                                  </a:lnTo>
                                  <a:lnTo>
                                    <a:pt x="24" y="44"/>
                                  </a:lnTo>
                                  <a:lnTo>
                                    <a:pt x="29" y="48"/>
                                  </a:lnTo>
                                  <a:lnTo>
                                    <a:pt x="29" y="53"/>
                                  </a:lnTo>
                                  <a:lnTo>
                                    <a:pt x="34" y="58"/>
                                  </a:lnTo>
                                  <a:lnTo>
                                    <a:pt x="34" y="63"/>
                                  </a:lnTo>
                                  <a:lnTo>
                                    <a:pt x="43" y="72"/>
                                  </a:lnTo>
                                  <a:lnTo>
                                    <a:pt x="43" y="77"/>
                                  </a:lnTo>
                                  <a:lnTo>
                                    <a:pt x="48" y="82"/>
                                  </a:lnTo>
                                  <a:lnTo>
                                    <a:pt x="48" y="87"/>
                                  </a:lnTo>
                                  <a:lnTo>
                                    <a:pt x="58" y="96"/>
                                  </a:lnTo>
                                  <a:lnTo>
                                    <a:pt x="58" y="101"/>
                                  </a:lnTo>
                                  <a:lnTo>
                                    <a:pt x="63" y="106"/>
                                  </a:lnTo>
                                  <a:lnTo>
                                    <a:pt x="63" y="111"/>
                                  </a:lnTo>
                                  <a:lnTo>
                                    <a:pt x="67" y="116"/>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95"/>
                          <wps:cNvSpPr>
                            <a:spLocks/>
                          </wps:cNvSpPr>
                          <wps:spPr bwMode="auto">
                            <a:xfrm>
                              <a:off x="5256" y="3947"/>
                              <a:ext cx="29" cy="48"/>
                            </a:xfrm>
                            <a:custGeom>
                              <a:avLst/>
                              <a:gdLst>
                                <a:gd name="T0" fmla="*/ 0 w 29"/>
                                <a:gd name="T1" fmla="*/ 0 h 48"/>
                                <a:gd name="T2" fmla="*/ 5 w 29"/>
                                <a:gd name="T3" fmla="*/ 4 h 48"/>
                                <a:gd name="T4" fmla="*/ 5 w 29"/>
                                <a:gd name="T5" fmla="*/ 9 h 48"/>
                                <a:gd name="T6" fmla="*/ 15 w 29"/>
                                <a:gd name="T7" fmla="*/ 19 h 48"/>
                                <a:gd name="T8" fmla="*/ 15 w 29"/>
                                <a:gd name="T9" fmla="*/ 24 h 48"/>
                                <a:gd name="T10" fmla="*/ 19 w 29"/>
                                <a:gd name="T11" fmla="*/ 28 h 48"/>
                                <a:gd name="T12" fmla="*/ 19 w 29"/>
                                <a:gd name="T13" fmla="*/ 33 h 48"/>
                                <a:gd name="T14" fmla="*/ 29 w 29"/>
                                <a:gd name="T15" fmla="*/ 43 h 48"/>
                                <a:gd name="T16" fmla="*/ 29 w 29"/>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0"/>
                                  </a:moveTo>
                                  <a:lnTo>
                                    <a:pt x="5" y="4"/>
                                  </a:lnTo>
                                  <a:lnTo>
                                    <a:pt x="5" y="9"/>
                                  </a:lnTo>
                                  <a:lnTo>
                                    <a:pt x="15" y="19"/>
                                  </a:lnTo>
                                  <a:lnTo>
                                    <a:pt x="15" y="24"/>
                                  </a:lnTo>
                                  <a:lnTo>
                                    <a:pt x="19" y="28"/>
                                  </a:lnTo>
                                  <a:lnTo>
                                    <a:pt x="19" y="33"/>
                                  </a:lnTo>
                                  <a:lnTo>
                                    <a:pt x="29"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96"/>
                          <wps:cNvSpPr>
                            <a:spLocks/>
                          </wps:cNvSpPr>
                          <wps:spPr bwMode="auto">
                            <a:xfrm>
                              <a:off x="3931" y="1748"/>
                              <a:ext cx="130" cy="225"/>
                            </a:xfrm>
                            <a:custGeom>
                              <a:avLst/>
                              <a:gdLst>
                                <a:gd name="T0" fmla="*/ 0 w 130"/>
                                <a:gd name="T1" fmla="*/ 0 h 225"/>
                                <a:gd name="T2" fmla="*/ 0 w 130"/>
                                <a:gd name="T3" fmla="*/ 4 h 225"/>
                                <a:gd name="T4" fmla="*/ 5 w 130"/>
                                <a:gd name="T5" fmla="*/ 9 h 225"/>
                                <a:gd name="T6" fmla="*/ 5 w 130"/>
                                <a:gd name="T7" fmla="*/ 14 h 225"/>
                                <a:gd name="T8" fmla="*/ 10 w 130"/>
                                <a:gd name="T9" fmla="*/ 19 h 225"/>
                                <a:gd name="T10" fmla="*/ 10 w 130"/>
                                <a:gd name="T11" fmla="*/ 24 h 225"/>
                                <a:gd name="T12" fmla="*/ 15 w 130"/>
                                <a:gd name="T13" fmla="*/ 28 h 225"/>
                                <a:gd name="T14" fmla="*/ 20 w 130"/>
                                <a:gd name="T15" fmla="*/ 33 h 225"/>
                                <a:gd name="T16" fmla="*/ 20 w 130"/>
                                <a:gd name="T17" fmla="*/ 38 h 225"/>
                                <a:gd name="T18" fmla="*/ 24 w 130"/>
                                <a:gd name="T19" fmla="*/ 43 h 225"/>
                                <a:gd name="T20" fmla="*/ 24 w 130"/>
                                <a:gd name="T21" fmla="*/ 48 h 225"/>
                                <a:gd name="T22" fmla="*/ 34 w 130"/>
                                <a:gd name="T23" fmla="*/ 57 h 225"/>
                                <a:gd name="T24" fmla="*/ 34 w 130"/>
                                <a:gd name="T25" fmla="*/ 62 h 225"/>
                                <a:gd name="T26" fmla="*/ 39 w 130"/>
                                <a:gd name="T27" fmla="*/ 67 h 225"/>
                                <a:gd name="T28" fmla="*/ 39 w 130"/>
                                <a:gd name="T29" fmla="*/ 72 h 225"/>
                                <a:gd name="T30" fmla="*/ 44 w 130"/>
                                <a:gd name="T31" fmla="*/ 76 h 225"/>
                                <a:gd name="T32" fmla="*/ 44 w 130"/>
                                <a:gd name="T33" fmla="*/ 81 h 225"/>
                                <a:gd name="T34" fmla="*/ 53 w 130"/>
                                <a:gd name="T35" fmla="*/ 91 h 225"/>
                                <a:gd name="T36" fmla="*/ 53 w 130"/>
                                <a:gd name="T37" fmla="*/ 96 h 225"/>
                                <a:gd name="T38" fmla="*/ 58 w 130"/>
                                <a:gd name="T39" fmla="*/ 101 h 225"/>
                                <a:gd name="T40" fmla="*/ 58 w 130"/>
                                <a:gd name="T41" fmla="*/ 105 h 225"/>
                                <a:gd name="T42" fmla="*/ 63 w 130"/>
                                <a:gd name="T43" fmla="*/ 110 h 225"/>
                                <a:gd name="T44" fmla="*/ 63 w 130"/>
                                <a:gd name="T45" fmla="*/ 115 h 225"/>
                                <a:gd name="T46" fmla="*/ 72 w 130"/>
                                <a:gd name="T47" fmla="*/ 125 h 225"/>
                                <a:gd name="T48" fmla="*/ 72 w 130"/>
                                <a:gd name="T49" fmla="*/ 129 h 225"/>
                                <a:gd name="T50" fmla="*/ 77 w 130"/>
                                <a:gd name="T51" fmla="*/ 134 h 225"/>
                                <a:gd name="T52" fmla="*/ 77 w 130"/>
                                <a:gd name="T53" fmla="*/ 139 h 225"/>
                                <a:gd name="T54" fmla="*/ 82 w 130"/>
                                <a:gd name="T55" fmla="*/ 144 h 225"/>
                                <a:gd name="T56" fmla="*/ 82 w 130"/>
                                <a:gd name="T57" fmla="*/ 149 h 225"/>
                                <a:gd name="T58" fmla="*/ 92 w 130"/>
                                <a:gd name="T59" fmla="*/ 158 h 225"/>
                                <a:gd name="T60" fmla="*/ 92 w 130"/>
                                <a:gd name="T61" fmla="*/ 163 h 225"/>
                                <a:gd name="T62" fmla="*/ 96 w 130"/>
                                <a:gd name="T63" fmla="*/ 168 h 225"/>
                                <a:gd name="T64" fmla="*/ 96 w 130"/>
                                <a:gd name="T65" fmla="*/ 173 h 225"/>
                                <a:gd name="T66" fmla="*/ 106 w 130"/>
                                <a:gd name="T67" fmla="*/ 182 h 225"/>
                                <a:gd name="T68" fmla="*/ 106 w 130"/>
                                <a:gd name="T69" fmla="*/ 187 h 225"/>
                                <a:gd name="T70" fmla="*/ 111 w 130"/>
                                <a:gd name="T71" fmla="*/ 192 h 225"/>
                                <a:gd name="T72" fmla="*/ 111 w 130"/>
                                <a:gd name="T73" fmla="*/ 197 h 225"/>
                                <a:gd name="T74" fmla="*/ 116 w 130"/>
                                <a:gd name="T75" fmla="*/ 201 h 225"/>
                                <a:gd name="T76" fmla="*/ 116 w 130"/>
                                <a:gd name="T77" fmla="*/ 206 h 225"/>
                                <a:gd name="T78" fmla="*/ 125 w 130"/>
                                <a:gd name="T79" fmla="*/ 216 h 225"/>
                                <a:gd name="T80" fmla="*/ 125 w 130"/>
                                <a:gd name="T81" fmla="*/ 221 h 225"/>
                                <a:gd name="T82" fmla="*/ 130 w 130"/>
                                <a:gd name="T8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0" h="225">
                                  <a:moveTo>
                                    <a:pt x="0" y="0"/>
                                  </a:moveTo>
                                  <a:lnTo>
                                    <a:pt x="0" y="4"/>
                                  </a:lnTo>
                                  <a:lnTo>
                                    <a:pt x="5" y="9"/>
                                  </a:lnTo>
                                  <a:lnTo>
                                    <a:pt x="5" y="14"/>
                                  </a:lnTo>
                                  <a:lnTo>
                                    <a:pt x="10" y="19"/>
                                  </a:lnTo>
                                  <a:lnTo>
                                    <a:pt x="10" y="24"/>
                                  </a:lnTo>
                                  <a:lnTo>
                                    <a:pt x="15" y="28"/>
                                  </a:lnTo>
                                  <a:lnTo>
                                    <a:pt x="20" y="33"/>
                                  </a:lnTo>
                                  <a:lnTo>
                                    <a:pt x="20" y="38"/>
                                  </a:lnTo>
                                  <a:lnTo>
                                    <a:pt x="24" y="43"/>
                                  </a:lnTo>
                                  <a:lnTo>
                                    <a:pt x="24" y="48"/>
                                  </a:lnTo>
                                  <a:lnTo>
                                    <a:pt x="34" y="57"/>
                                  </a:lnTo>
                                  <a:lnTo>
                                    <a:pt x="34" y="62"/>
                                  </a:lnTo>
                                  <a:lnTo>
                                    <a:pt x="39" y="67"/>
                                  </a:lnTo>
                                  <a:lnTo>
                                    <a:pt x="39" y="72"/>
                                  </a:lnTo>
                                  <a:lnTo>
                                    <a:pt x="44" y="76"/>
                                  </a:lnTo>
                                  <a:lnTo>
                                    <a:pt x="44" y="81"/>
                                  </a:lnTo>
                                  <a:lnTo>
                                    <a:pt x="53" y="91"/>
                                  </a:lnTo>
                                  <a:lnTo>
                                    <a:pt x="53" y="96"/>
                                  </a:lnTo>
                                  <a:lnTo>
                                    <a:pt x="58" y="101"/>
                                  </a:lnTo>
                                  <a:lnTo>
                                    <a:pt x="58" y="105"/>
                                  </a:lnTo>
                                  <a:lnTo>
                                    <a:pt x="63" y="110"/>
                                  </a:lnTo>
                                  <a:lnTo>
                                    <a:pt x="63" y="115"/>
                                  </a:lnTo>
                                  <a:lnTo>
                                    <a:pt x="72" y="125"/>
                                  </a:lnTo>
                                  <a:lnTo>
                                    <a:pt x="72" y="129"/>
                                  </a:lnTo>
                                  <a:lnTo>
                                    <a:pt x="77" y="134"/>
                                  </a:lnTo>
                                  <a:lnTo>
                                    <a:pt x="77" y="139"/>
                                  </a:lnTo>
                                  <a:lnTo>
                                    <a:pt x="82" y="144"/>
                                  </a:lnTo>
                                  <a:lnTo>
                                    <a:pt x="82" y="149"/>
                                  </a:lnTo>
                                  <a:lnTo>
                                    <a:pt x="92" y="158"/>
                                  </a:lnTo>
                                  <a:lnTo>
                                    <a:pt x="92" y="163"/>
                                  </a:lnTo>
                                  <a:lnTo>
                                    <a:pt x="96" y="168"/>
                                  </a:lnTo>
                                  <a:lnTo>
                                    <a:pt x="96" y="173"/>
                                  </a:lnTo>
                                  <a:lnTo>
                                    <a:pt x="106" y="182"/>
                                  </a:lnTo>
                                  <a:lnTo>
                                    <a:pt x="106" y="187"/>
                                  </a:lnTo>
                                  <a:lnTo>
                                    <a:pt x="111" y="192"/>
                                  </a:lnTo>
                                  <a:lnTo>
                                    <a:pt x="111" y="197"/>
                                  </a:lnTo>
                                  <a:lnTo>
                                    <a:pt x="116" y="201"/>
                                  </a:lnTo>
                                  <a:lnTo>
                                    <a:pt x="116" y="206"/>
                                  </a:lnTo>
                                  <a:lnTo>
                                    <a:pt x="125" y="216"/>
                                  </a:lnTo>
                                  <a:lnTo>
                                    <a:pt x="125" y="221"/>
                                  </a:lnTo>
                                  <a:lnTo>
                                    <a:pt x="130" y="2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97"/>
                          <wps:cNvSpPr>
                            <a:spLocks/>
                          </wps:cNvSpPr>
                          <wps:spPr bwMode="auto">
                            <a:xfrm>
                              <a:off x="4205" y="2223"/>
                              <a:ext cx="53" cy="91"/>
                            </a:xfrm>
                            <a:custGeom>
                              <a:avLst/>
                              <a:gdLst>
                                <a:gd name="T0" fmla="*/ 0 w 53"/>
                                <a:gd name="T1" fmla="*/ 0 h 91"/>
                                <a:gd name="T2" fmla="*/ 0 w 53"/>
                                <a:gd name="T3" fmla="*/ 5 h 91"/>
                                <a:gd name="T4" fmla="*/ 5 w 53"/>
                                <a:gd name="T5" fmla="*/ 10 h 91"/>
                                <a:gd name="T6" fmla="*/ 5 w 53"/>
                                <a:gd name="T7" fmla="*/ 14 h 91"/>
                                <a:gd name="T8" fmla="*/ 10 w 53"/>
                                <a:gd name="T9" fmla="*/ 19 h 91"/>
                                <a:gd name="T10" fmla="*/ 14 w 53"/>
                                <a:gd name="T11" fmla="*/ 24 h 91"/>
                                <a:gd name="T12" fmla="*/ 14 w 53"/>
                                <a:gd name="T13" fmla="*/ 29 h 91"/>
                                <a:gd name="T14" fmla="*/ 19 w 53"/>
                                <a:gd name="T15" fmla="*/ 34 h 91"/>
                                <a:gd name="T16" fmla="*/ 19 w 53"/>
                                <a:gd name="T17" fmla="*/ 38 h 91"/>
                                <a:gd name="T18" fmla="*/ 24 w 53"/>
                                <a:gd name="T19" fmla="*/ 43 h 91"/>
                                <a:gd name="T20" fmla="*/ 24 w 53"/>
                                <a:gd name="T21" fmla="*/ 48 h 91"/>
                                <a:gd name="T22" fmla="*/ 34 w 53"/>
                                <a:gd name="T23" fmla="*/ 58 h 91"/>
                                <a:gd name="T24" fmla="*/ 34 w 53"/>
                                <a:gd name="T25" fmla="*/ 62 h 91"/>
                                <a:gd name="T26" fmla="*/ 38 w 53"/>
                                <a:gd name="T27" fmla="*/ 67 h 91"/>
                                <a:gd name="T28" fmla="*/ 38 w 53"/>
                                <a:gd name="T29" fmla="*/ 72 h 91"/>
                                <a:gd name="T30" fmla="*/ 48 w 53"/>
                                <a:gd name="T31" fmla="*/ 82 h 91"/>
                                <a:gd name="T32" fmla="*/ 48 w 53"/>
                                <a:gd name="T33" fmla="*/ 86 h 91"/>
                                <a:gd name="T34" fmla="*/ 53 w 53"/>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0"/>
                                  </a:moveTo>
                                  <a:lnTo>
                                    <a:pt x="0" y="5"/>
                                  </a:lnTo>
                                  <a:lnTo>
                                    <a:pt x="5" y="10"/>
                                  </a:lnTo>
                                  <a:lnTo>
                                    <a:pt x="5" y="14"/>
                                  </a:lnTo>
                                  <a:lnTo>
                                    <a:pt x="10" y="19"/>
                                  </a:lnTo>
                                  <a:lnTo>
                                    <a:pt x="14" y="24"/>
                                  </a:lnTo>
                                  <a:lnTo>
                                    <a:pt x="14" y="29"/>
                                  </a:lnTo>
                                  <a:lnTo>
                                    <a:pt x="19" y="34"/>
                                  </a:lnTo>
                                  <a:lnTo>
                                    <a:pt x="19" y="38"/>
                                  </a:lnTo>
                                  <a:lnTo>
                                    <a:pt x="24" y="43"/>
                                  </a:lnTo>
                                  <a:lnTo>
                                    <a:pt x="24" y="48"/>
                                  </a:lnTo>
                                  <a:lnTo>
                                    <a:pt x="34" y="58"/>
                                  </a:lnTo>
                                  <a:lnTo>
                                    <a:pt x="34" y="62"/>
                                  </a:lnTo>
                                  <a:lnTo>
                                    <a:pt x="38" y="67"/>
                                  </a:lnTo>
                                  <a:lnTo>
                                    <a:pt x="38" y="72"/>
                                  </a:lnTo>
                                  <a:lnTo>
                                    <a:pt x="48" y="82"/>
                                  </a:lnTo>
                                  <a:lnTo>
                                    <a:pt x="48"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8"/>
                          <wps:cNvSpPr>
                            <a:spLocks/>
                          </wps:cNvSpPr>
                          <wps:spPr bwMode="auto">
                            <a:xfrm>
                              <a:off x="4291" y="2372"/>
                              <a:ext cx="490" cy="854"/>
                            </a:xfrm>
                            <a:custGeom>
                              <a:avLst/>
                              <a:gdLst>
                                <a:gd name="T0" fmla="*/ 5 w 490"/>
                                <a:gd name="T1" fmla="*/ 9 h 854"/>
                                <a:gd name="T2" fmla="*/ 10 w 490"/>
                                <a:gd name="T3" fmla="*/ 24 h 854"/>
                                <a:gd name="T4" fmla="*/ 20 w 490"/>
                                <a:gd name="T5" fmla="*/ 38 h 854"/>
                                <a:gd name="T6" fmla="*/ 34 w 490"/>
                                <a:gd name="T7" fmla="*/ 57 h 854"/>
                                <a:gd name="T8" fmla="*/ 39 w 490"/>
                                <a:gd name="T9" fmla="*/ 72 h 854"/>
                                <a:gd name="T10" fmla="*/ 53 w 490"/>
                                <a:gd name="T11" fmla="*/ 91 h 854"/>
                                <a:gd name="T12" fmla="*/ 58 w 490"/>
                                <a:gd name="T13" fmla="*/ 105 h 854"/>
                                <a:gd name="T14" fmla="*/ 72 w 490"/>
                                <a:gd name="T15" fmla="*/ 125 h 854"/>
                                <a:gd name="T16" fmla="*/ 77 w 490"/>
                                <a:gd name="T17" fmla="*/ 139 h 854"/>
                                <a:gd name="T18" fmla="*/ 92 w 490"/>
                                <a:gd name="T19" fmla="*/ 158 h 854"/>
                                <a:gd name="T20" fmla="*/ 96 w 490"/>
                                <a:gd name="T21" fmla="*/ 173 h 854"/>
                                <a:gd name="T22" fmla="*/ 111 w 490"/>
                                <a:gd name="T23" fmla="*/ 192 h 854"/>
                                <a:gd name="T24" fmla="*/ 116 w 490"/>
                                <a:gd name="T25" fmla="*/ 206 h 854"/>
                                <a:gd name="T26" fmla="*/ 130 w 490"/>
                                <a:gd name="T27" fmla="*/ 226 h 854"/>
                                <a:gd name="T28" fmla="*/ 135 w 490"/>
                                <a:gd name="T29" fmla="*/ 240 h 854"/>
                                <a:gd name="T30" fmla="*/ 149 w 490"/>
                                <a:gd name="T31" fmla="*/ 259 h 854"/>
                                <a:gd name="T32" fmla="*/ 154 w 490"/>
                                <a:gd name="T33" fmla="*/ 274 h 854"/>
                                <a:gd name="T34" fmla="*/ 168 w 490"/>
                                <a:gd name="T35" fmla="*/ 293 h 854"/>
                                <a:gd name="T36" fmla="*/ 178 w 490"/>
                                <a:gd name="T37" fmla="*/ 312 h 854"/>
                                <a:gd name="T38" fmla="*/ 188 w 490"/>
                                <a:gd name="T39" fmla="*/ 326 h 854"/>
                                <a:gd name="T40" fmla="*/ 197 w 490"/>
                                <a:gd name="T41" fmla="*/ 346 h 854"/>
                                <a:gd name="T42" fmla="*/ 207 w 490"/>
                                <a:gd name="T43" fmla="*/ 360 h 854"/>
                                <a:gd name="T44" fmla="*/ 216 w 490"/>
                                <a:gd name="T45" fmla="*/ 379 h 854"/>
                                <a:gd name="T46" fmla="*/ 226 w 490"/>
                                <a:gd name="T47" fmla="*/ 394 h 854"/>
                                <a:gd name="T48" fmla="*/ 236 w 490"/>
                                <a:gd name="T49" fmla="*/ 413 h 854"/>
                                <a:gd name="T50" fmla="*/ 250 w 490"/>
                                <a:gd name="T51" fmla="*/ 432 h 854"/>
                                <a:gd name="T52" fmla="*/ 255 w 490"/>
                                <a:gd name="T53" fmla="*/ 446 h 854"/>
                                <a:gd name="T54" fmla="*/ 269 w 490"/>
                                <a:gd name="T55" fmla="*/ 466 h 854"/>
                                <a:gd name="T56" fmla="*/ 274 w 490"/>
                                <a:gd name="T57" fmla="*/ 480 h 854"/>
                                <a:gd name="T58" fmla="*/ 288 w 490"/>
                                <a:gd name="T59" fmla="*/ 499 h 854"/>
                                <a:gd name="T60" fmla="*/ 293 w 490"/>
                                <a:gd name="T61" fmla="*/ 514 h 854"/>
                                <a:gd name="T62" fmla="*/ 308 w 490"/>
                                <a:gd name="T63" fmla="*/ 533 h 854"/>
                                <a:gd name="T64" fmla="*/ 312 w 490"/>
                                <a:gd name="T65" fmla="*/ 547 h 854"/>
                                <a:gd name="T66" fmla="*/ 327 w 490"/>
                                <a:gd name="T67" fmla="*/ 566 h 854"/>
                                <a:gd name="T68" fmla="*/ 332 w 490"/>
                                <a:gd name="T69" fmla="*/ 581 h 854"/>
                                <a:gd name="T70" fmla="*/ 346 w 490"/>
                                <a:gd name="T71" fmla="*/ 600 h 854"/>
                                <a:gd name="T72" fmla="*/ 351 w 490"/>
                                <a:gd name="T73" fmla="*/ 614 h 854"/>
                                <a:gd name="T74" fmla="*/ 365 w 490"/>
                                <a:gd name="T75" fmla="*/ 634 h 854"/>
                                <a:gd name="T76" fmla="*/ 370 w 490"/>
                                <a:gd name="T77" fmla="*/ 648 h 854"/>
                                <a:gd name="T78" fmla="*/ 384 w 490"/>
                                <a:gd name="T79" fmla="*/ 667 h 854"/>
                                <a:gd name="T80" fmla="*/ 394 w 490"/>
                                <a:gd name="T81" fmla="*/ 686 h 854"/>
                                <a:gd name="T82" fmla="*/ 404 w 490"/>
                                <a:gd name="T83" fmla="*/ 701 h 854"/>
                                <a:gd name="T84" fmla="*/ 413 w 490"/>
                                <a:gd name="T85" fmla="*/ 720 h 854"/>
                                <a:gd name="T86" fmla="*/ 423 w 490"/>
                                <a:gd name="T87" fmla="*/ 734 h 854"/>
                                <a:gd name="T88" fmla="*/ 432 w 490"/>
                                <a:gd name="T89" fmla="*/ 754 h 854"/>
                                <a:gd name="T90" fmla="*/ 442 w 490"/>
                                <a:gd name="T91" fmla="*/ 768 h 854"/>
                                <a:gd name="T92" fmla="*/ 452 w 490"/>
                                <a:gd name="T93" fmla="*/ 787 h 854"/>
                                <a:gd name="T94" fmla="*/ 466 w 490"/>
                                <a:gd name="T95" fmla="*/ 806 h 854"/>
                                <a:gd name="T96" fmla="*/ 471 w 490"/>
                                <a:gd name="T97" fmla="*/ 821 h 854"/>
                                <a:gd name="T98" fmla="*/ 485 w 490"/>
                                <a:gd name="T99" fmla="*/ 840 h 854"/>
                                <a:gd name="T100" fmla="*/ 490 w 490"/>
                                <a:gd name="T101" fmla="*/ 854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0" h="854">
                                  <a:moveTo>
                                    <a:pt x="0" y="0"/>
                                  </a:moveTo>
                                  <a:lnTo>
                                    <a:pt x="0" y="5"/>
                                  </a:lnTo>
                                  <a:lnTo>
                                    <a:pt x="5" y="9"/>
                                  </a:lnTo>
                                  <a:lnTo>
                                    <a:pt x="5" y="14"/>
                                  </a:lnTo>
                                  <a:lnTo>
                                    <a:pt x="10" y="19"/>
                                  </a:lnTo>
                                  <a:lnTo>
                                    <a:pt x="10" y="24"/>
                                  </a:lnTo>
                                  <a:lnTo>
                                    <a:pt x="15" y="29"/>
                                  </a:lnTo>
                                  <a:lnTo>
                                    <a:pt x="20" y="33"/>
                                  </a:lnTo>
                                  <a:lnTo>
                                    <a:pt x="20" y="38"/>
                                  </a:lnTo>
                                  <a:lnTo>
                                    <a:pt x="24" y="43"/>
                                  </a:lnTo>
                                  <a:lnTo>
                                    <a:pt x="24" y="48"/>
                                  </a:lnTo>
                                  <a:lnTo>
                                    <a:pt x="34" y="57"/>
                                  </a:lnTo>
                                  <a:lnTo>
                                    <a:pt x="34" y="62"/>
                                  </a:lnTo>
                                  <a:lnTo>
                                    <a:pt x="39" y="67"/>
                                  </a:lnTo>
                                  <a:lnTo>
                                    <a:pt x="39" y="72"/>
                                  </a:lnTo>
                                  <a:lnTo>
                                    <a:pt x="44" y="77"/>
                                  </a:lnTo>
                                  <a:lnTo>
                                    <a:pt x="44" y="81"/>
                                  </a:lnTo>
                                  <a:lnTo>
                                    <a:pt x="53" y="91"/>
                                  </a:lnTo>
                                  <a:lnTo>
                                    <a:pt x="53" y="96"/>
                                  </a:lnTo>
                                  <a:lnTo>
                                    <a:pt x="58" y="101"/>
                                  </a:lnTo>
                                  <a:lnTo>
                                    <a:pt x="58" y="105"/>
                                  </a:lnTo>
                                  <a:lnTo>
                                    <a:pt x="63" y="110"/>
                                  </a:lnTo>
                                  <a:lnTo>
                                    <a:pt x="63" y="115"/>
                                  </a:lnTo>
                                  <a:lnTo>
                                    <a:pt x="72" y="125"/>
                                  </a:lnTo>
                                  <a:lnTo>
                                    <a:pt x="72" y="129"/>
                                  </a:lnTo>
                                  <a:lnTo>
                                    <a:pt x="77" y="134"/>
                                  </a:lnTo>
                                  <a:lnTo>
                                    <a:pt x="77" y="139"/>
                                  </a:lnTo>
                                  <a:lnTo>
                                    <a:pt x="82" y="144"/>
                                  </a:lnTo>
                                  <a:lnTo>
                                    <a:pt x="82" y="149"/>
                                  </a:lnTo>
                                  <a:lnTo>
                                    <a:pt x="92" y="158"/>
                                  </a:lnTo>
                                  <a:lnTo>
                                    <a:pt x="92" y="163"/>
                                  </a:lnTo>
                                  <a:lnTo>
                                    <a:pt x="96" y="168"/>
                                  </a:lnTo>
                                  <a:lnTo>
                                    <a:pt x="96" y="173"/>
                                  </a:lnTo>
                                  <a:lnTo>
                                    <a:pt x="106" y="182"/>
                                  </a:lnTo>
                                  <a:lnTo>
                                    <a:pt x="106" y="187"/>
                                  </a:lnTo>
                                  <a:lnTo>
                                    <a:pt x="111" y="192"/>
                                  </a:lnTo>
                                  <a:lnTo>
                                    <a:pt x="111" y="197"/>
                                  </a:lnTo>
                                  <a:lnTo>
                                    <a:pt x="116" y="202"/>
                                  </a:lnTo>
                                  <a:lnTo>
                                    <a:pt x="116" y="206"/>
                                  </a:lnTo>
                                  <a:lnTo>
                                    <a:pt x="125" y="216"/>
                                  </a:lnTo>
                                  <a:lnTo>
                                    <a:pt x="125" y="221"/>
                                  </a:lnTo>
                                  <a:lnTo>
                                    <a:pt x="130" y="226"/>
                                  </a:lnTo>
                                  <a:lnTo>
                                    <a:pt x="130" y="230"/>
                                  </a:lnTo>
                                  <a:lnTo>
                                    <a:pt x="135" y="235"/>
                                  </a:lnTo>
                                  <a:lnTo>
                                    <a:pt x="135" y="240"/>
                                  </a:lnTo>
                                  <a:lnTo>
                                    <a:pt x="144" y="250"/>
                                  </a:lnTo>
                                  <a:lnTo>
                                    <a:pt x="144" y="254"/>
                                  </a:lnTo>
                                  <a:lnTo>
                                    <a:pt x="149" y="259"/>
                                  </a:lnTo>
                                  <a:lnTo>
                                    <a:pt x="149" y="264"/>
                                  </a:lnTo>
                                  <a:lnTo>
                                    <a:pt x="154" y="269"/>
                                  </a:lnTo>
                                  <a:lnTo>
                                    <a:pt x="154" y="274"/>
                                  </a:lnTo>
                                  <a:lnTo>
                                    <a:pt x="164" y="283"/>
                                  </a:lnTo>
                                  <a:lnTo>
                                    <a:pt x="164" y="288"/>
                                  </a:lnTo>
                                  <a:lnTo>
                                    <a:pt x="168" y="293"/>
                                  </a:lnTo>
                                  <a:lnTo>
                                    <a:pt x="168" y="298"/>
                                  </a:lnTo>
                                  <a:lnTo>
                                    <a:pt x="178" y="307"/>
                                  </a:lnTo>
                                  <a:lnTo>
                                    <a:pt x="178" y="312"/>
                                  </a:lnTo>
                                  <a:lnTo>
                                    <a:pt x="183" y="317"/>
                                  </a:lnTo>
                                  <a:lnTo>
                                    <a:pt x="183" y="322"/>
                                  </a:lnTo>
                                  <a:lnTo>
                                    <a:pt x="188" y="326"/>
                                  </a:lnTo>
                                  <a:lnTo>
                                    <a:pt x="188" y="331"/>
                                  </a:lnTo>
                                  <a:lnTo>
                                    <a:pt x="197" y="341"/>
                                  </a:lnTo>
                                  <a:lnTo>
                                    <a:pt x="197" y="346"/>
                                  </a:lnTo>
                                  <a:lnTo>
                                    <a:pt x="202" y="350"/>
                                  </a:lnTo>
                                  <a:lnTo>
                                    <a:pt x="202" y="355"/>
                                  </a:lnTo>
                                  <a:lnTo>
                                    <a:pt x="207" y="360"/>
                                  </a:lnTo>
                                  <a:lnTo>
                                    <a:pt x="207" y="365"/>
                                  </a:lnTo>
                                  <a:lnTo>
                                    <a:pt x="216" y="374"/>
                                  </a:lnTo>
                                  <a:lnTo>
                                    <a:pt x="216" y="379"/>
                                  </a:lnTo>
                                  <a:lnTo>
                                    <a:pt x="221" y="384"/>
                                  </a:lnTo>
                                  <a:lnTo>
                                    <a:pt x="221" y="389"/>
                                  </a:lnTo>
                                  <a:lnTo>
                                    <a:pt x="226" y="394"/>
                                  </a:lnTo>
                                  <a:lnTo>
                                    <a:pt x="226" y="398"/>
                                  </a:lnTo>
                                  <a:lnTo>
                                    <a:pt x="236" y="408"/>
                                  </a:lnTo>
                                  <a:lnTo>
                                    <a:pt x="236" y="413"/>
                                  </a:lnTo>
                                  <a:lnTo>
                                    <a:pt x="240" y="418"/>
                                  </a:lnTo>
                                  <a:lnTo>
                                    <a:pt x="240" y="422"/>
                                  </a:lnTo>
                                  <a:lnTo>
                                    <a:pt x="250" y="432"/>
                                  </a:lnTo>
                                  <a:lnTo>
                                    <a:pt x="250" y="437"/>
                                  </a:lnTo>
                                  <a:lnTo>
                                    <a:pt x="255" y="442"/>
                                  </a:lnTo>
                                  <a:lnTo>
                                    <a:pt x="255" y="446"/>
                                  </a:lnTo>
                                  <a:lnTo>
                                    <a:pt x="260" y="451"/>
                                  </a:lnTo>
                                  <a:lnTo>
                                    <a:pt x="260" y="456"/>
                                  </a:lnTo>
                                  <a:lnTo>
                                    <a:pt x="269" y="466"/>
                                  </a:lnTo>
                                  <a:lnTo>
                                    <a:pt x="269" y="470"/>
                                  </a:lnTo>
                                  <a:lnTo>
                                    <a:pt x="274" y="475"/>
                                  </a:lnTo>
                                  <a:lnTo>
                                    <a:pt x="274" y="480"/>
                                  </a:lnTo>
                                  <a:lnTo>
                                    <a:pt x="279" y="485"/>
                                  </a:lnTo>
                                  <a:lnTo>
                                    <a:pt x="279" y="490"/>
                                  </a:lnTo>
                                  <a:lnTo>
                                    <a:pt x="288" y="499"/>
                                  </a:lnTo>
                                  <a:lnTo>
                                    <a:pt x="288" y="504"/>
                                  </a:lnTo>
                                  <a:lnTo>
                                    <a:pt x="293" y="509"/>
                                  </a:lnTo>
                                  <a:lnTo>
                                    <a:pt x="293" y="514"/>
                                  </a:lnTo>
                                  <a:lnTo>
                                    <a:pt x="298" y="518"/>
                                  </a:lnTo>
                                  <a:lnTo>
                                    <a:pt x="298" y="523"/>
                                  </a:lnTo>
                                  <a:lnTo>
                                    <a:pt x="308" y="533"/>
                                  </a:lnTo>
                                  <a:lnTo>
                                    <a:pt x="308" y="538"/>
                                  </a:lnTo>
                                  <a:lnTo>
                                    <a:pt x="312" y="542"/>
                                  </a:lnTo>
                                  <a:lnTo>
                                    <a:pt x="312" y="547"/>
                                  </a:lnTo>
                                  <a:lnTo>
                                    <a:pt x="322" y="557"/>
                                  </a:lnTo>
                                  <a:lnTo>
                                    <a:pt x="322" y="562"/>
                                  </a:lnTo>
                                  <a:lnTo>
                                    <a:pt x="327" y="566"/>
                                  </a:lnTo>
                                  <a:lnTo>
                                    <a:pt x="327" y="571"/>
                                  </a:lnTo>
                                  <a:lnTo>
                                    <a:pt x="332" y="576"/>
                                  </a:lnTo>
                                  <a:lnTo>
                                    <a:pt x="332" y="581"/>
                                  </a:lnTo>
                                  <a:lnTo>
                                    <a:pt x="341" y="590"/>
                                  </a:lnTo>
                                  <a:lnTo>
                                    <a:pt x="341" y="595"/>
                                  </a:lnTo>
                                  <a:lnTo>
                                    <a:pt x="346" y="600"/>
                                  </a:lnTo>
                                  <a:lnTo>
                                    <a:pt x="346" y="605"/>
                                  </a:lnTo>
                                  <a:lnTo>
                                    <a:pt x="351" y="610"/>
                                  </a:lnTo>
                                  <a:lnTo>
                                    <a:pt x="351" y="614"/>
                                  </a:lnTo>
                                  <a:lnTo>
                                    <a:pt x="360" y="624"/>
                                  </a:lnTo>
                                  <a:lnTo>
                                    <a:pt x="360" y="629"/>
                                  </a:lnTo>
                                  <a:lnTo>
                                    <a:pt x="365" y="634"/>
                                  </a:lnTo>
                                  <a:lnTo>
                                    <a:pt x="365" y="638"/>
                                  </a:lnTo>
                                  <a:lnTo>
                                    <a:pt x="370" y="643"/>
                                  </a:lnTo>
                                  <a:lnTo>
                                    <a:pt x="370" y="648"/>
                                  </a:lnTo>
                                  <a:lnTo>
                                    <a:pt x="380" y="658"/>
                                  </a:lnTo>
                                  <a:lnTo>
                                    <a:pt x="380" y="662"/>
                                  </a:lnTo>
                                  <a:lnTo>
                                    <a:pt x="384" y="667"/>
                                  </a:lnTo>
                                  <a:lnTo>
                                    <a:pt x="384" y="672"/>
                                  </a:lnTo>
                                  <a:lnTo>
                                    <a:pt x="394" y="682"/>
                                  </a:lnTo>
                                  <a:lnTo>
                                    <a:pt x="394" y="686"/>
                                  </a:lnTo>
                                  <a:lnTo>
                                    <a:pt x="399" y="691"/>
                                  </a:lnTo>
                                  <a:lnTo>
                                    <a:pt x="399" y="696"/>
                                  </a:lnTo>
                                  <a:lnTo>
                                    <a:pt x="404" y="701"/>
                                  </a:lnTo>
                                  <a:lnTo>
                                    <a:pt x="404" y="706"/>
                                  </a:lnTo>
                                  <a:lnTo>
                                    <a:pt x="413" y="715"/>
                                  </a:lnTo>
                                  <a:lnTo>
                                    <a:pt x="413" y="720"/>
                                  </a:lnTo>
                                  <a:lnTo>
                                    <a:pt x="418" y="725"/>
                                  </a:lnTo>
                                  <a:lnTo>
                                    <a:pt x="418" y="730"/>
                                  </a:lnTo>
                                  <a:lnTo>
                                    <a:pt x="423" y="734"/>
                                  </a:lnTo>
                                  <a:lnTo>
                                    <a:pt x="423" y="739"/>
                                  </a:lnTo>
                                  <a:lnTo>
                                    <a:pt x="432" y="749"/>
                                  </a:lnTo>
                                  <a:lnTo>
                                    <a:pt x="432" y="754"/>
                                  </a:lnTo>
                                  <a:lnTo>
                                    <a:pt x="437" y="758"/>
                                  </a:lnTo>
                                  <a:lnTo>
                                    <a:pt x="437" y="763"/>
                                  </a:lnTo>
                                  <a:lnTo>
                                    <a:pt x="442" y="768"/>
                                  </a:lnTo>
                                  <a:lnTo>
                                    <a:pt x="442" y="773"/>
                                  </a:lnTo>
                                  <a:lnTo>
                                    <a:pt x="452" y="782"/>
                                  </a:lnTo>
                                  <a:lnTo>
                                    <a:pt x="452" y="787"/>
                                  </a:lnTo>
                                  <a:lnTo>
                                    <a:pt x="456" y="792"/>
                                  </a:lnTo>
                                  <a:lnTo>
                                    <a:pt x="456" y="797"/>
                                  </a:lnTo>
                                  <a:lnTo>
                                    <a:pt x="466" y="806"/>
                                  </a:lnTo>
                                  <a:lnTo>
                                    <a:pt x="466" y="811"/>
                                  </a:lnTo>
                                  <a:lnTo>
                                    <a:pt x="471" y="816"/>
                                  </a:lnTo>
                                  <a:lnTo>
                                    <a:pt x="471" y="821"/>
                                  </a:lnTo>
                                  <a:lnTo>
                                    <a:pt x="476" y="826"/>
                                  </a:lnTo>
                                  <a:lnTo>
                                    <a:pt x="476" y="830"/>
                                  </a:lnTo>
                                  <a:lnTo>
                                    <a:pt x="485" y="840"/>
                                  </a:lnTo>
                                  <a:lnTo>
                                    <a:pt x="485" y="845"/>
                                  </a:lnTo>
                                  <a:lnTo>
                                    <a:pt x="490" y="850"/>
                                  </a:lnTo>
                                  <a:lnTo>
                                    <a:pt x="490" y="8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9"/>
                          <wps:cNvSpPr>
                            <a:spLocks/>
                          </wps:cNvSpPr>
                          <wps:spPr bwMode="auto">
                            <a:xfrm>
                              <a:off x="4896" y="3423"/>
                              <a:ext cx="15" cy="29"/>
                            </a:xfrm>
                            <a:custGeom>
                              <a:avLst/>
                              <a:gdLst>
                                <a:gd name="T0" fmla="*/ 0 w 15"/>
                                <a:gd name="T1" fmla="*/ 0 h 29"/>
                                <a:gd name="T2" fmla="*/ 0 w 15"/>
                                <a:gd name="T3" fmla="*/ 5 h 29"/>
                                <a:gd name="T4" fmla="*/ 5 w 15"/>
                                <a:gd name="T5" fmla="*/ 10 h 29"/>
                                <a:gd name="T6" fmla="*/ 10 w 15"/>
                                <a:gd name="T7" fmla="*/ 15 h 29"/>
                                <a:gd name="T8" fmla="*/ 10 w 15"/>
                                <a:gd name="T9" fmla="*/ 20 h 29"/>
                                <a:gd name="T10" fmla="*/ 15 w 15"/>
                                <a:gd name="T11" fmla="*/ 24 h 29"/>
                                <a:gd name="T12" fmla="*/ 15 w 15"/>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5" h="29">
                                  <a:moveTo>
                                    <a:pt x="0" y="0"/>
                                  </a:moveTo>
                                  <a:lnTo>
                                    <a:pt x="0" y="5"/>
                                  </a:lnTo>
                                  <a:lnTo>
                                    <a:pt x="5" y="10"/>
                                  </a:lnTo>
                                  <a:lnTo>
                                    <a:pt x="10" y="15"/>
                                  </a:lnTo>
                                  <a:lnTo>
                                    <a:pt x="10" y="20"/>
                                  </a:lnTo>
                                  <a:lnTo>
                                    <a:pt x="15" y="24"/>
                                  </a:lnTo>
                                  <a:lnTo>
                                    <a:pt x="15"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00"/>
                          <wps:cNvSpPr>
                            <a:spLocks/>
                          </wps:cNvSpPr>
                          <wps:spPr bwMode="auto">
                            <a:xfrm>
                              <a:off x="5208" y="3966"/>
                              <a:ext cx="19" cy="29"/>
                            </a:xfrm>
                            <a:custGeom>
                              <a:avLst/>
                              <a:gdLst>
                                <a:gd name="T0" fmla="*/ 0 w 19"/>
                                <a:gd name="T1" fmla="*/ 0 h 29"/>
                                <a:gd name="T2" fmla="*/ 5 w 19"/>
                                <a:gd name="T3" fmla="*/ 5 h 29"/>
                                <a:gd name="T4" fmla="*/ 5 w 19"/>
                                <a:gd name="T5" fmla="*/ 9 h 29"/>
                                <a:gd name="T6" fmla="*/ 10 w 19"/>
                                <a:gd name="T7" fmla="*/ 14 h 29"/>
                                <a:gd name="T8" fmla="*/ 10 w 19"/>
                                <a:gd name="T9" fmla="*/ 19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5" y="5"/>
                                  </a:lnTo>
                                  <a:lnTo>
                                    <a:pt x="5" y="9"/>
                                  </a:lnTo>
                                  <a:lnTo>
                                    <a:pt x="10" y="14"/>
                                  </a:lnTo>
                                  <a:lnTo>
                                    <a:pt x="10" y="19"/>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01"/>
                          <wps:cNvSpPr>
                            <a:spLocks/>
                          </wps:cNvSpPr>
                          <wps:spPr bwMode="auto">
                            <a:xfrm>
                              <a:off x="3888" y="1791"/>
                              <a:ext cx="111" cy="187"/>
                            </a:xfrm>
                            <a:custGeom>
                              <a:avLst/>
                              <a:gdLst>
                                <a:gd name="T0" fmla="*/ 0 w 111"/>
                                <a:gd name="T1" fmla="*/ 0 h 187"/>
                                <a:gd name="T2" fmla="*/ 10 w 111"/>
                                <a:gd name="T3" fmla="*/ 9 h 187"/>
                                <a:gd name="T4" fmla="*/ 10 w 111"/>
                                <a:gd name="T5" fmla="*/ 14 h 187"/>
                                <a:gd name="T6" fmla="*/ 15 w 111"/>
                                <a:gd name="T7" fmla="*/ 19 h 187"/>
                                <a:gd name="T8" fmla="*/ 15 w 111"/>
                                <a:gd name="T9" fmla="*/ 24 h 187"/>
                                <a:gd name="T10" fmla="*/ 19 w 111"/>
                                <a:gd name="T11" fmla="*/ 29 h 187"/>
                                <a:gd name="T12" fmla="*/ 19 w 111"/>
                                <a:gd name="T13" fmla="*/ 33 h 187"/>
                                <a:gd name="T14" fmla="*/ 29 w 111"/>
                                <a:gd name="T15" fmla="*/ 43 h 187"/>
                                <a:gd name="T16" fmla="*/ 29 w 111"/>
                                <a:gd name="T17" fmla="*/ 48 h 187"/>
                                <a:gd name="T18" fmla="*/ 34 w 111"/>
                                <a:gd name="T19" fmla="*/ 53 h 187"/>
                                <a:gd name="T20" fmla="*/ 34 w 111"/>
                                <a:gd name="T21" fmla="*/ 58 h 187"/>
                                <a:gd name="T22" fmla="*/ 43 w 111"/>
                                <a:gd name="T23" fmla="*/ 67 h 187"/>
                                <a:gd name="T24" fmla="*/ 43 w 111"/>
                                <a:gd name="T25" fmla="*/ 72 h 187"/>
                                <a:gd name="T26" fmla="*/ 48 w 111"/>
                                <a:gd name="T27" fmla="*/ 77 h 187"/>
                                <a:gd name="T28" fmla="*/ 48 w 111"/>
                                <a:gd name="T29" fmla="*/ 82 h 187"/>
                                <a:gd name="T30" fmla="*/ 53 w 111"/>
                                <a:gd name="T31" fmla="*/ 86 h 187"/>
                                <a:gd name="T32" fmla="*/ 53 w 111"/>
                                <a:gd name="T33" fmla="*/ 91 h 187"/>
                                <a:gd name="T34" fmla="*/ 63 w 111"/>
                                <a:gd name="T35" fmla="*/ 101 h 187"/>
                                <a:gd name="T36" fmla="*/ 63 w 111"/>
                                <a:gd name="T37" fmla="*/ 106 h 187"/>
                                <a:gd name="T38" fmla="*/ 67 w 111"/>
                                <a:gd name="T39" fmla="*/ 110 h 187"/>
                                <a:gd name="T40" fmla="*/ 67 w 111"/>
                                <a:gd name="T41" fmla="*/ 115 h 187"/>
                                <a:gd name="T42" fmla="*/ 72 w 111"/>
                                <a:gd name="T43" fmla="*/ 120 h 187"/>
                                <a:gd name="T44" fmla="*/ 72 w 111"/>
                                <a:gd name="T45" fmla="*/ 125 h 187"/>
                                <a:gd name="T46" fmla="*/ 82 w 111"/>
                                <a:gd name="T47" fmla="*/ 134 h 187"/>
                                <a:gd name="T48" fmla="*/ 82 w 111"/>
                                <a:gd name="T49" fmla="*/ 139 h 187"/>
                                <a:gd name="T50" fmla="*/ 87 w 111"/>
                                <a:gd name="T51" fmla="*/ 144 h 187"/>
                                <a:gd name="T52" fmla="*/ 87 w 111"/>
                                <a:gd name="T53" fmla="*/ 149 h 187"/>
                                <a:gd name="T54" fmla="*/ 96 w 111"/>
                                <a:gd name="T55" fmla="*/ 158 h 187"/>
                                <a:gd name="T56" fmla="*/ 96 w 111"/>
                                <a:gd name="T57" fmla="*/ 163 h 187"/>
                                <a:gd name="T58" fmla="*/ 101 w 111"/>
                                <a:gd name="T59" fmla="*/ 168 h 187"/>
                                <a:gd name="T60" fmla="*/ 101 w 111"/>
                                <a:gd name="T61" fmla="*/ 173 h 187"/>
                                <a:gd name="T62" fmla="*/ 106 w 111"/>
                                <a:gd name="T63" fmla="*/ 178 h 187"/>
                                <a:gd name="T64" fmla="*/ 106 w 111"/>
                                <a:gd name="T65" fmla="*/ 182 h 187"/>
                                <a:gd name="T66" fmla="*/ 111 w 111"/>
                                <a:gd name="T67"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87">
                                  <a:moveTo>
                                    <a:pt x="0" y="0"/>
                                  </a:moveTo>
                                  <a:lnTo>
                                    <a:pt x="10" y="9"/>
                                  </a:lnTo>
                                  <a:lnTo>
                                    <a:pt x="10" y="14"/>
                                  </a:lnTo>
                                  <a:lnTo>
                                    <a:pt x="15" y="19"/>
                                  </a:lnTo>
                                  <a:lnTo>
                                    <a:pt x="15" y="24"/>
                                  </a:lnTo>
                                  <a:lnTo>
                                    <a:pt x="19" y="29"/>
                                  </a:lnTo>
                                  <a:lnTo>
                                    <a:pt x="19" y="33"/>
                                  </a:lnTo>
                                  <a:lnTo>
                                    <a:pt x="29" y="43"/>
                                  </a:lnTo>
                                  <a:lnTo>
                                    <a:pt x="29" y="48"/>
                                  </a:lnTo>
                                  <a:lnTo>
                                    <a:pt x="34" y="53"/>
                                  </a:lnTo>
                                  <a:lnTo>
                                    <a:pt x="34" y="58"/>
                                  </a:lnTo>
                                  <a:lnTo>
                                    <a:pt x="43" y="67"/>
                                  </a:lnTo>
                                  <a:lnTo>
                                    <a:pt x="43" y="72"/>
                                  </a:lnTo>
                                  <a:lnTo>
                                    <a:pt x="48" y="77"/>
                                  </a:lnTo>
                                  <a:lnTo>
                                    <a:pt x="48" y="82"/>
                                  </a:lnTo>
                                  <a:lnTo>
                                    <a:pt x="53" y="86"/>
                                  </a:lnTo>
                                  <a:lnTo>
                                    <a:pt x="53" y="91"/>
                                  </a:lnTo>
                                  <a:lnTo>
                                    <a:pt x="63" y="101"/>
                                  </a:lnTo>
                                  <a:lnTo>
                                    <a:pt x="63" y="106"/>
                                  </a:lnTo>
                                  <a:lnTo>
                                    <a:pt x="67" y="110"/>
                                  </a:lnTo>
                                  <a:lnTo>
                                    <a:pt x="67" y="115"/>
                                  </a:lnTo>
                                  <a:lnTo>
                                    <a:pt x="72" y="120"/>
                                  </a:lnTo>
                                  <a:lnTo>
                                    <a:pt x="72" y="125"/>
                                  </a:lnTo>
                                  <a:lnTo>
                                    <a:pt x="82" y="134"/>
                                  </a:lnTo>
                                  <a:lnTo>
                                    <a:pt x="82" y="139"/>
                                  </a:lnTo>
                                  <a:lnTo>
                                    <a:pt x="87" y="144"/>
                                  </a:lnTo>
                                  <a:lnTo>
                                    <a:pt x="87" y="149"/>
                                  </a:lnTo>
                                  <a:lnTo>
                                    <a:pt x="96" y="158"/>
                                  </a:lnTo>
                                  <a:lnTo>
                                    <a:pt x="96" y="163"/>
                                  </a:lnTo>
                                  <a:lnTo>
                                    <a:pt x="101" y="168"/>
                                  </a:lnTo>
                                  <a:lnTo>
                                    <a:pt x="101" y="173"/>
                                  </a:lnTo>
                                  <a:lnTo>
                                    <a:pt x="106" y="178"/>
                                  </a:lnTo>
                                  <a:lnTo>
                                    <a:pt x="106" y="182"/>
                                  </a:lnTo>
                                  <a:lnTo>
                                    <a:pt x="111" y="1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02"/>
                          <wps:cNvSpPr>
                            <a:spLocks/>
                          </wps:cNvSpPr>
                          <wps:spPr bwMode="auto">
                            <a:xfrm>
                              <a:off x="4267" y="2444"/>
                              <a:ext cx="471" cy="816"/>
                            </a:xfrm>
                            <a:custGeom>
                              <a:avLst/>
                              <a:gdLst>
                                <a:gd name="T0" fmla="*/ 5 w 471"/>
                                <a:gd name="T1" fmla="*/ 9 h 816"/>
                                <a:gd name="T2" fmla="*/ 20 w 471"/>
                                <a:gd name="T3" fmla="*/ 29 h 816"/>
                                <a:gd name="T4" fmla="*/ 24 w 471"/>
                                <a:gd name="T5" fmla="*/ 43 h 816"/>
                                <a:gd name="T6" fmla="*/ 39 w 471"/>
                                <a:gd name="T7" fmla="*/ 62 h 816"/>
                                <a:gd name="T8" fmla="*/ 44 w 471"/>
                                <a:gd name="T9" fmla="*/ 77 h 816"/>
                                <a:gd name="T10" fmla="*/ 58 w 471"/>
                                <a:gd name="T11" fmla="*/ 96 h 816"/>
                                <a:gd name="T12" fmla="*/ 63 w 471"/>
                                <a:gd name="T13" fmla="*/ 110 h 816"/>
                                <a:gd name="T14" fmla="*/ 77 w 471"/>
                                <a:gd name="T15" fmla="*/ 130 h 816"/>
                                <a:gd name="T16" fmla="*/ 82 w 471"/>
                                <a:gd name="T17" fmla="*/ 144 h 816"/>
                                <a:gd name="T18" fmla="*/ 96 w 471"/>
                                <a:gd name="T19" fmla="*/ 163 h 816"/>
                                <a:gd name="T20" fmla="*/ 101 w 471"/>
                                <a:gd name="T21" fmla="*/ 178 h 816"/>
                                <a:gd name="T22" fmla="*/ 116 w 471"/>
                                <a:gd name="T23" fmla="*/ 197 h 816"/>
                                <a:gd name="T24" fmla="*/ 120 w 471"/>
                                <a:gd name="T25" fmla="*/ 211 h 816"/>
                                <a:gd name="T26" fmla="*/ 135 w 471"/>
                                <a:gd name="T27" fmla="*/ 230 h 816"/>
                                <a:gd name="T28" fmla="*/ 144 w 471"/>
                                <a:gd name="T29" fmla="*/ 250 h 816"/>
                                <a:gd name="T30" fmla="*/ 154 w 471"/>
                                <a:gd name="T31" fmla="*/ 264 h 816"/>
                                <a:gd name="T32" fmla="*/ 164 w 471"/>
                                <a:gd name="T33" fmla="*/ 283 h 816"/>
                                <a:gd name="T34" fmla="*/ 173 w 471"/>
                                <a:gd name="T35" fmla="*/ 298 h 816"/>
                                <a:gd name="T36" fmla="*/ 183 w 471"/>
                                <a:gd name="T37" fmla="*/ 317 h 816"/>
                                <a:gd name="T38" fmla="*/ 197 w 471"/>
                                <a:gd name="T39" fmla="*/ 336 h 816"/>
                                <a:gd name="T40" fmla="*/ 202 w 471"/>
                                <a:gd name="T41" fmla="*/ 350 h 816"/>
                                <a:gd name="T42" fmla="*/ 216 w 471"/>
                                <a:gd name="T43" fmla="*/ 370 h 816"/>
                                <a:gd name="T44" fmla="*/ 221 w 471"/>
                                <a:gd name="T45" fmla="*/ 384 h 816"/>
                                <a:gd name="T46" fmla="*/ 236 w 471"/>
                                <a:gd name="T47" fmla="*/ 403 h 816"/>
                                <a:gd name="T48" fmla="*/ 240 w 471"/>
                                <a:gd name="T49" fmla="*/ 418 h 816"/>
                                <a:gd name="T50" fmla="*/ 255 w 471"/>
                                <a:gd name="T51" fmla="*/ 437 h 816"/>
                                <a:gd name="T52" fmla="*/ 260 w 471"/>
                                <a:gd name="T53" fmla="*/ 451 h 816"/>
                                <a:gd name="T54" fmla="*/ 274 w 471"/>
                                <a:gd name="T55" fmla="*/ 470 h 816"/>
                                <a:gd name="T56" fmla="*/ 279 w 471"/>
                                <a:gd name="T57" fmla="*/ 485 h 816"/>
                                <a:gd name="T58" fmla="*/ 293 w 471"/>
                                <a:gd name="T59" fmla="*/ 504 h 816"/>
                                <a:gd name="T60" fmla="*/ 298 w 471"/>
                                <a:gd name="T61" fmla="*/ 518 h 816"/>
                                <a:gd name="T62" fmla="*/ 312 w 471"/>
                                <a:gd name="T63" fmla="*/ 538 h 816"/>
                                <a:gd name="T64" fmla="*/ 322 w 471"/>
                                <a:gd name="T65" fmla="*/ 557 h 816"/>
                                <a:gd name="T66" fmla="*/ 332 w 471"/>
                                <a:gd name="T67" fmla="*/ 571 h 816"/>
                                <a:gd name="T68" fmla="*/ 341 w 471"/>
                                <a:gd name="T69" fmla="*/ 590 h 816"/>
                                <a:gd name="T70" fmla="*/ 351 w 471"/>
                                <a:gd name="T71" fmla="*/ 605 h 816"/>
                                <a:gd name="T72" fmla="*/ 360 w 471"/>
                                <a:gd name="T73" fmla="*/ 624 h 816"/>
                                <a:gd name="T74" fmla="*/ 375 w 471"/>
                                <a:gd name="T75" fmla="*/ 643 h 816"/>
                                <a:gd name="T76" fmla="*/ 380 w 471"/>
                                <a:gd name="T77" fmla="*/ 658 h 816"/>
                                <a:gd name="T78" fmla="*/ 394 w 471"/>
                                <a:gd name="T79" fmla="*/ 677 h 816"/>
                                <a:gd name="T80" fmla="*/ 399 w 471"/>
                                <a:gd name="T81" fmla="*/ 691 h 816"/>
                                <a:gd name="T82" fmla="*/ 413 w 471"/>
                                <a:gd name="T83" fmla="*/ 710 h 816"/>
                                <a:gd name="T84" fmla="*/ 418 w 471"/>
                                <a:gd name="T85" fmla="*/ 725 h 816"/>
                                <a:gd name="T86" fmla="*/ 432 w 471"/>
                                <a:gd name="T87" fmla="*/ 744 h 816"/>
                                <a:gd name="T88" fmla="*/ 437 w 471"/>
                                <a:gd name="T89" fmla="*/ 758 h 816"/>
                                <a:gd name="T90" fmla="*/ 452 w 471"/>
                                <a:gd name="T91" fmla="*/ 778 h 816"/>
                                <a:gd name="T92" fmla="*/ 456 w 471"/>
                                <a:gd name="T93" fmla="*/ 792 h 816"/>
                                <a:gd name="T94" fmla="*/ 471 w 471"/>
                                <a:gd name="T95" fmla="*/ 811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1" h="816">
                                  <a:moveTo>
                                    <a:pt x="0" y="0"/>
                                  </a:moveTo>
                                  <a:lnTo>
                                    <a:pt x="5" y="5"/>
                                  </a:lnTo>
                                  <a:lnTo>
                                    <a:pt x="5" y="9"/>
                                  </a:lnTo>
                                  <a:lnTo>
                                    <a:pt x="10" y="14"/>
                                  </a:lnTo>
                                  <a:lnTo>
                                    <a:pt x="10" y="19"/>
                                  </a:lnTo>
                                  <a:lnTo>
                                    <a:pt x="20" y="29"/>
                                  </a:lnTo>
                                  <a:lnTo>
                                    <a:pt x="20" y="33"/>
                                  </a:lnTo>
                                  <a:lnTo>
                                    <a:pt x="24" y="38"/>
                                  </a:lnTo>
                                  <a:lnTo>
                                    <a:pt x="24" y="43"/>
                                  </a:lnTo>
                                  <a:lnTo>
                                    <a:pt x="29" y="48"/>
                                  </a:lnTo>
                                  <a:lnTo>
                                    <a:pt x="29" y="53"/>
                                  </a:lnTo>
                                  <a:lnTo>
                                    <a:pt x="39" y="62"/>
                                  </a:lnTo>
                                  <a:lnTo>
                                    <a:pt x="39" y="67"/>
                                  </a:lnTo>
                                  <a:lnTo>
                                    <a:pt x="44" y="72"/>
                                  </a:lnTo>
                                  <a:lnTo>
                                    <a:pt x="44" y="77"/>
                                  </a:lnTo>
                                  <a:lnTo>
                                    <a:pt x="48" y="81"/>
                                  </a:lnTo>
                                  <a:lnTo>
                                    <a:pt x="48" y="86"/>
                                  </a:lnTo>
                                  <a:lnTo>
                                    <a:pt x="58" y="96"/>
                                  </a:lnTo>
                                  <a:lnTo>
                                    <a:pt x="58" y="101"/>
                                  </a:lnTo>
                                  <a:lnTo>
                                    <a:pt x="63" y="105"/>
                                  </a:lnTo>
                                  <a:lnTo>
                                    <a:pt x="63" y="110"/>
                                  </a:lnTo>
                                  <a:lnTo>
                                    <a:pt x="72" y="120"/>
                                  </a:lnTo>
                                  <a:lnTo>
                                    <a:pt x="72" y="125"/>
                                  </a:lnTo>
                                  <a:lnTo>
                                    <a:pt x="77" y="130"/>
                                  </a:lnTo>
                                  <a:lnTo>
                                    <a:pt x="77" y="134"/>
                                  </a:lnTo>
                                  <a:lnTo>
                                    <a:pt x="82" y="139"/>
                                  </a:lnTo>
                                  <a:lnTo>
                                    <a:pt x="82" y="144"/>
                                  </a:lnTo>
                                  <a:lnTo>
                                    <a:pt x="92" y="154"/>
                                  </a:lnTo>
                                  <a:lnTo>
                                    <a:pt x="92" y="158"/>
                                  </a:lnTo>
                                  <a:lnTo>
                                    <a:pt x="96" y="163"/>
                                  </a:lnTo>
                                  <a:lnTo>
                                    <a:pt x="96" y="168"/>
                                  </a:lnTo>
                                  <a:lnTo>
                                    <a:pt x="101" y="173"/>
                                  </a:lnTo>
                                  <a:lnTo>
                                    <a:pt x="101" y="178"/>
                                  </a:lnTo>
                                  <a:lnTo>
                                    <a:pt x="111" y="187"/>
                                  </a:lnTo>
                                  <a:lnTo>
                                    <a:pt x="111" y="192"/>
                                  </a:lnTo>
                                  <a:lnTo>
                                    <a:pt x="116" y="197"/>
                                  </a:lnTo>
                                  <a:lnTo>
                                    <a:pt x="116" y="202"/>
                                  </a:lnTo>
                                  <a:lnTo>
                                    <a:pt x="120" y="206"/>
                                  </a:lnTo>
                                  <a:lnTo>
                                    <a:pt x="120" y="211"/>
                                  </a:lnTo>
                                  <a:lnTo>
                                    <a:pt x="130" y="221"/>
                                  </a:lnTo>
                                  <a:lnTo>
                                    <a:pt x="130" y="226"/>
                                  </a:lnTo>
                                  <a:lnTo>
                                    <a:pt x="135" y="230"/>
                                  </a:lnTo>
                                  <a:lnTo>
                                    <a:pt x="135" y="235"/>
                                  </a:lnTo>
                                  <a:lnTo>
                                    <a:pt x="144" y="245"/>
                                  </a:lnTo>
                                  <a:lnTo>
                                    <a:pt x="144" y="250"/>
                                  </a:lnTo>
                                  <a:lnTo>
                                    <a:pt x="149" y="254"/>
                                  </a:lnTo>
                                  <a:lnTo>
                                    <a:pt x="149" y="259"/>
                                  </a:lnTo>
                                  <a:lnTo>
                                    <a:pt x="154" y="264"/>
                                  </a:lnTo>
                                  <a:lnTo>
                                    <a:pt x="154" y="269"/>
                                  </a:lnTo>
                                  <a:lnTo>
                                    <a:pt x="164" y="278"/>
                                  </a:lnTo>
                                  <a:lnTo>
                                    <a:pt x="164" y="283"/>
                                  </a:lnTo>
                                  <a:lnTo>
                                    <a:pt x="168" y="288"/>
                                  </a:lnTo>
                                  <a:lnTo>
                                    <a:pt x="168" y="293"/>
                                  </a:lnTo>
                                  <a:lnTo>
                                    <a:pt x="173" y="298"/>
                                  </a:lnTo>
                                  <a:lnTo>
                                    <a:pt x="173" y="302"/>
                                  </a:lnTo>
                                  <a:lnTo>
                                    <a:pt x="183" y="312"/>
                                  </a:lnTo>
                                  <a:lnTo>
                                    <a:pt x="183" y="317"/>
                                  </a:lnTo>
                                  <a:lnTo>
                                    <a:pt x="188" y="322"/>
                                  </a:lnTo>
                                  <a:lnTo>
                                    <a:pt x="188" y="326"/>
                                  </a:lnTo>
                                  <a:lnTo>
                                    <a:pt x="197" y="336"/>
                                  </a:lnTo>
                                  <a:lnTo>
                                    <a:pt x="197" y="341"/>
                                  </a:lnTo>
                                  <a:lnTo>
                                    <a:pt x="202" y="346"/>
                                  </a:lnTo>
                                  <a:lnTo>
                                    <a:pt x="202" y="350"/>
                                  </a:lnTo>
                                  <a:lnTo>
                                    <a:pt x="207" y="355"/>
                                  </a:lnTo>
                                  <a:lnTo>
                                    <a:pt x="207" y="360"/>
                                  </a:lnTo>
                                  <a:lnTo>
                                    <a:pt x="216" y="370"/>
                                  </a:lnTo>
                                  <a:lnTo>
                                    <a:pt x="216" y="374"/>
                                  </a:lnTo>
                                  <a:lnTo>
                                    <a:pt x="221" y="379"/>
                                  </a:lnTo>
                                  <a:lnTo>
                                    <a:pt x="221" y="384"/>
                                  </a:lnTo>
                                  <a:lnTo>
                                    <a:pt x="226" y="389"/>
                                  </a:lnTo>
                                  <a:lnTo>
                                    <a:pt x="226" y="394"/>
                                  </a:lnTo>
                                  <a:lnTo>
                                    <a:pt x="236" y="403"/>
                                  </a:lnTo>
                                  <a:lnTo>
                                    <a:pt x="236" y="408"/>
                                  </a:lnTo>
                                  <a:lnTo>
                                    <a:pt x="240" y="413"/>
                                  </a:lnTo>
                                  <a:lnTo>
                                    <a:pt x="240" y="418"/>
                                  </a:lnTo>
                                  <a:lnTo>
                                    <a:pt x="245" y="422"/>
                                  </a:lnTo>
                                  <a:lnTo>
                                    <a:pt x="245" y="427"/>
                                  </a:lnTo>
                                  <a:lnTo>
                                    <a:pt x="255" y="437"/>
                                  </a:lnTo>
                                  <a:lnTo>
                                    <a:pt x="255" y="442"/>
                                  </a:lnTo>
                                  <a:lnTo>
                                    <a:pt x="260" y="446"/>
                                  </a:lnTo>
                                  <a:lnTo>
                                    <a:pt x="260" y="451"/>
                                  </a:lnTo>
                                  <a:lnTo>
                                    <a:pt x="269" y="461"/>
                                  </a:lnTo>
                                  <a:lnTo>
                                    <a:pt x="269" y="466"/>
                                  </a:lnTo>
                                  <a:lnTo>
                                    <a:pt x="274" y="470"/>
                                  </a:lnTo>
                                  <a:lnTo>
                                    <a:pt x="274" y="475"/>
                                  </a:lnTo>
                                  <a:lnTo>
                                    <a:pt x="279" y="480"/>
                                  </a:lnTo>
                                  <a:lnTo>
                                    <a:pt x="279" y="485"/>
                                  </a:lnTo>
                                  <a:lnTo>
                                    <a:pt x="288" y="494"/>
                                  </a:lnTo>
                                  <a:lnTo>
                                    <a:pt x="288" y="499"/>
                                  </a:lnTo>
                                  <a:lnTo>
                                    <a:pt x="293" y="504"/>
                                  </a:lnTo>
                                  <a:lnTo>
                                    <a:pt x="293" y="509"/>
                                  </a:lnTo>
                                  <a:lnTo>
                                    <a:pt x="298" y="514"/>
                                  </a:lnTo>
                                  <a:lnTo>
                                    <a:pt x="298" y="518"/>
                                  </a:lnTo>
                                  <a:lnTo>
                                    <a:pt x="308" y="528"/>
                                  </a:lnTo>
                                  <a:lnTo>
                                    <a:pt x="308" y="533"/>
                                  </a:lnTo>
                                  <a:lnTo>
                                    <a:pt x="312" y="538"/>
                                  </a:lnTo>
                                  <a:lnTo>
                                    <a:pt x="312" y="542"/>
                                  </a:lnTo>
                                  <a:lnTo>
                                    <a:pt x="322" y="552"/>
                                  </a:lnTo>
                                  <a:lnTo>
                                    <a:pt x="322" y="557"/>
                                  </a:lnTo>
                                  <a:lnTo>
                                    <a:pt x="327" y="562"/>
                                  </a:lnTo>
                                  <a:lnTo>
                                    <a:pt x="327" y="566"/>
                                  </a:lnTo>
                                  <a:lnTo>
                                    <a:pt x="332" y="571"/>
                                  </a:lnTo>
                                  <a:lnTo>
                                    <a:pt x="332" y="576"/>
                                  </a:lnTo>
                                  <a:lnTo>
                                    <a:pt x="341" y="586"/>
                                  </a:lnTo>
                                  <a:lnTo>
                                    <a:pt x="341" y="590"/>
                                  </a:lnTo>
                                  <a:lnTo>
                                    <a:pt x="346" y="595"/>
                                  </a:lnTo>
                                  <a:lnTo>
                                    <a:pt x="346" y="600"/>
                                  </a:lnTo>
                                  <a:lnTo>
                                    <a:pt x="351" y="605"/>
                                  </a:lnTo>
                                  <a:lnTo>
                                    <a:pt x="351" y="610"/>
                                  </a:lnTo>
                                  <a:lnTo>
                                    <a:pt x="360" y="619"/>
                                  </a:lnTo>
                                  <a:lnTo>
                                    <a:pt x="360" y="624"/>
                                  </a:lnTo>
                                  <a:lnTo>
                                    <a:pt x="365" y="629"/>
                                  </a:lnTo>
                                  <a:lnTo>
                                    <a:pt x="365" y="634"/>
                                  </a:lnTo>
                                  <a:lnTo>
                                    <a:pt x="375" y="643"/>
                                  </a:lnTo>
                                  <a:lnTo>
                                    <a:pt x="375" y="648"/>
                                  </a:lnTo>
                                  <a:lnTo>
                                    <a:pt x="380" y="653"/>
                                  </a:lnTo>
                                  <a:lnTo>
                                    <a:pt x="380" y="658"/>
                                  </a:lnTo>
                                  <a:lnTo>
                                    <a:pt x="384" y="662"/>
                                  </a:lnTo>
                                  <a:lnTo>
                                    <a:pt x="384" y="667"/>
                                  </a:lnTo>
                                  <a:lnTo>
                                    <a:pt x="394" y="677"/>
                                  </a:lnTo>
                                  <a:lnTo>
                                    <a:pt x="394" y="682"/>
                                  </a:lnTo>
                                  <a:lnTo>
                                    <a:pt x="399" y="686"/>
                                  </a:lnTo>
                                  <a:lnTo>
                                    <a:pt x="399" y="691"/>
                                  </a:lnTo>
                                  <a:lnTo>
                                    <a:pt x="404" y="696"/>
                                  </a:lnTo>
                                  <a:lnTo>
                                    <a:pt x="404" y="701"/>
                                  </a:lnTo>
                                  <a:lnTo>
                                    <a:pt x="413" y="710"/>
                                  </a:lnTo>
                                  <a:lnTo>
                                    <a:pt x="413" y="715"/>
                                  </a:lnTo>
                                  <a:lnTo>
                                    <a:pt x="418" y="720"/>
                                  </a:lnTo>
                                  <a:lnTo>
                                    <a:pt x="418" y="725"/>
                                  </a:lnTo>
                                  <a:lnTo>
                                    <a:pt x="423" y="730"/>
                                  </a:lnTo>
                                  <a:lnTo>
                                    <a:pt x="423" y="734"/>
                                  </a:lnTo>
                                  <a:lnTo>
                                    <a:pt x="432" y="744"/>
                                  </a:lnTo>
                                  <a:lnTo>
                                    <a:pt x="432" y="749"/>
                                  </a:lnTo>
                                  <a:lnTo>
                                    <a:pt x="437" y="754"/>
                                  </a:lnTo>
                                  <a:lnTo>
                                    <a:pt x="437" y="758"/>
                                  </a:lnTo>
                                  <a:lnTo>
                                    <a:pt x="447" y="768"/>
                                  </a:lnTo>
                                  <a:lnTo>
                                    <a:pt x="447" y="773"/>
                                  </a:lnTo>
                                  <a:lnTo>
                                    <a:pt x="452" y="778"/>
                                  </a:lnTo>
                                  <a:lnTo>
                                    <a:pt x="452" y="782"/>
                                  </a:lnTo>
                                  <a:lnTo>
                                    <a:pt x="456" y="787"/>
                                  </a:lnTo>
                                  <a:lnTo>
                                    <a:pt x="456" y="792"/>
                                  </a:lnTo>
                                  <a:lnTo>
                                    <a:pt x="466" y="802"/>
                                  </a:lnTo>
                                  <a:lnTo>
                                    <a:pt x="466" y="806"/>
                                  </a:lnTo>
                                  <a:lnTo>
                                    <a:pt x="471" y="811"/>
                                  </a:lnTo>
                                  <a:lnTo>
                                    <a:pt x="471" y="8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03"/>
                          <wps:cNvSpPr>
                            <a:spLocks/>
                          </wps:cNvSpPr>
                          <wps:spPr bwMode="auto">
                            <a:xfrm>
                              <a:off x="5155" y="3980"/>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04"/>
                          <wps:cNvSpPr>
                            <a:spLocks/>
                          </wps:cNvSpPr>
                          <wps:spPr bwMode="auto">
                            <a:xfrm>
                              <a:off x="3831" y="1800"/>
                              <a:ext cx="52" cy="87"/>
                            </a:xfrm>
                            <a:custGeom>
                              <a:avLst/>
                              <a:gdLst>
                                <a:gd name="T0" fmla="*/ 0 w 52"/>
                                <a:gd name="T1" fmla="*/ 0 h 87"/>
                                <a:gd name="T2" fmla="*/ 4 w 52"/>
                                <a:gd name="T3" fmla="*/ 5 h 87"/>
                                <a:gd name="T4" fmla="*/ 4 w 52"/>
                                <a:gd name="T5" fmla="*/ 10 h 87"/>
                                <a:gd name="T6" fmla="*/ 14 w 52"/>
                                <a:gd name="T7" fmla="*/ 20 h 87"/>
                                <a:gd name="T8" fmla="*/ 14 w 52"/>
                                <a:gd name="T9" fmla="*/ 24 h 87"/>
                                <a:gd name="T10" fmla="*/ 19 w 52"/>
                                <a:gd name="T11" fmla="*/ 29 h 87"/>
                                <a:gd name="T12" fmla="*/ 19 w 52"/>
                                <a:gd name="T13" fmla="*/ 34 h 87"/>
                                <a:gd name="T14" fmla="*/ 24 w 52"/>
                                <a:gd name="T15" fmla="*/ 39 h 87"/>
                                <a:gd name="T16" fmla="*/ 24 w 52"/>
                                <a:gd name="T17" fmla="*/ 44 h 87"/>
                                <a:gd name="T18" fmla="*/ 33 w 52"/>
                                <a:gd name="T19" fmla="*/ 53 h 87"/>
                                <a:gd name="T20" fmla="*/ 33 w 52"/>
                                <a:gd name="T21" fmla="*/ 58 h 87"/>
                                <a:gd name="T22" fmla="*/ 38 w 52"/>
                                <a:gd name="T23" fmla="*/ 63 h 87"/>
                                <a:gd name="T24" fmla="*/ 38 w 52"/>
                                <a:gd name="T25" fmla="*/ 68 h 87"/>
                                <a:gd name="T26" fmla="*/ 43 w 52"/>
                                <a:gd name="T27" fmla="*/ 73 h 87"/>
                                <a:gd name="T28" fmla="*/ 43 w 52"/>
                                <a:gd name="T29" fmla="*/ 77 h 87"/>
                                <a:gd name="T30" fmla="*/ 52 w 52"/>
                                <a:gd name="T3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7">
                                  <a:moveTo>
                                    <a:pt x="0" y="0"/>
                                  </a:moveTo>
                                  <a:lnTo>
                                    <a:pt x="4" y="5"/>
                                  </a:lnTo>
                                  <a:lnTo>
                                    <a:pt x="4" y="10"/>
                                  </a:lnTo>
                                  <a:lnTo>
                                    <a:pt x="14" y="20"/>
                                  </a:lnTo>
                                  <a:lnTo>
                                    <a:pt x="14" y="24"/>
                                  </a:lnTo>
                                  <a:lnTo>
                                    <a:pt x="19" y="29"/>
                                  </a:lnTo>
                                  <a:lnTo>
                                    <a:pt x="19" y="34"/>
                                  </a:lnTo>
                                  <a:lnTo>
                                    <a:pt x="24" y="39"/>
                                  </a:lnTo>
                                  <a:lnTo>
                                    <a:pt x="24" y="44"/>
                                  </a:lnTo>
                                  <a:lnTo>
                                    <a:pt x="33" y="53"/>
                                  </a:lnTo>
                                  <a:lnTo>
                                    <a:pt x="33" y="58"/>
                                  </a:lnTo>
                                  <a:lnTo>
                                    <a:pt x="38" y="63"/>
                                  </a:lnTo>
                                  <a:lnTo>
                                    <a:pt x="38" y="68"/>
                                  </a:lnTo>
                                  <a:lnTo>
                                    <a:pt x="43" y="73"/>
                                  </a:lnTo>
                                  <a:lnTo>
                                    <a:pt x="43" y="77"/>
                                  </a:lnTo>
                                  <a:lnTo>
                                    <a:pt x="52"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405"/>
                          <wps:cNvSpPr>
                            <a:spLocks/>
                          </wps:cNvSpPr>
                          <wps:spPr bwMode="auto">
                            <a:xfrm>
                              <a:off x="3927" y="1964"/>
                              <a:ext cx="19" cy="33"/>
                            </a:xfrm>
                            <a:custGeom>
                              <a:avLst/>
                              <a:gdLst>
                                <a:gd name="T0" fmla="*/ 0 w 19"/>
                                <a:gd name="T1" fmla="*/ 0 h 33"/>
                                <a:gd name="T2" fmla="*/ 0 w 19"/>
                                <a:gd name="T3" fmla="*/ 5 h 33"/>
                                <a:gd name="T4" fmla="*/ 4 w 19"/>
                                <a:gd name="T5" fmla="*/ 9 h 33"/>
                                <a:gd name="T6" fmla="*/ 9 w 19"/>
                                <a:gd name="T7" fmla="*/ 14 h 33"/>
                                <a:gd name="T8" fmla="*/ 9 w 19"/>
                                <a:gd name="T9" fmla="*/ 19 h 33"/>
                                <a:gd name="T10" fmla="*/ 14 w 19"/>
                                <a:gd name="T11" fmla="*/ 24 h 33"/>
                                <a:gd name="T12" fmla="*/ 14 w 19"/>
                                <a:gd name="T13" fmla="*/ 29 h 33"/>
                                <a:gd name="T14" fmla="*/ 19 w 19"/>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3">
                                  <a:moveTo>
                                    <a:pt x="0" y="0"/>
                                  </a:moveTo>
                                  <a:lnTo>
                                    <a:pt x="0" y="5"/>
                                  </a:lnTo>
                                  <a:lnTo>
                                    <a:pt x="4" y="9"/>
                                  </a:lnTo>
                                  <a:lnTo>
                                    <a:pt x="9" y="14"/>
                                  </a:lnTo>
                                  <a:lnTo>
                                    <a:pt x="9" y="19"/>
                                  </a:lnTo>
                                  <a:lnTo>
                                    <a:pt x="14" y="24"/>
                                  </a:lnTo>
                                  <a:lnTo>
                                    <a:pt x="14" y="29"/>
                                  </a:lnTo>
                                  <a:lnTo>
                                    <a:pt x="19"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06"/>
                          <wps:cNvSpPr>
                            <a:spLocks/>
                          </wps:cNvSpPr>
                          <wps:spPr bwMode="auto">
                            <a:xfrm>
                              <a:off x="4234" y="2492"/>
                              <a:ext cx="451" cy="787"/>
                            </a:xfrm>
                            <a:custGeom>
                              <a:avLst/>
                              <a:gdLst>
                                <a:gd name="T0" fmla="*/ 5 w 451"/>
                                <a:gd name="T1" fmla="*/ 9 h 787"/>
                                <a:gd name="T2" fmla="*/ 9 w 451"/>
                                <a:gd name="T3" fmla="*/ 24 h 787"/>
                                <a:gd name="T4" fmla="*/ 19 w 451"/>
                                <a:gd name="T5" fmla="*/ 38 h 787"/>
                                <a:gd name="T6" fmla="*/ 29 w 451"/>
                                <a:gd name="T7" fmla="*/ 53 h 787"/>
                                <a:gd name="T8" fmla="*/ 38 w 451"/>
                                <a:gd name="T9" fmla="*/ 72 h 787"/>
                                <a:gd name="T10" fmla="*/ 53 w 451"/>
                                <a:gd name="T11" fmla="*/ 91 h 787"/>
                                <a:gd name="T12" fmla="*/ 57 w 451"/>
                                <a:gd name="T13" fmla="*/ 106 h 787"/>
                                <a:gd name="T14" fmla="*/ 72 w 451"/>
                                <a:gd name="T15" fmla="*/ 125 h 787"/>
                                <a:gd name="T16" fmla="*/ 77 w 451"/>
                                <a:gd name="T17" fmla="*/ 139 h 787"/>
                                <a:gd name="T18" fmla="*/ 91 w 451"/>
                                <a:gd name="T19" fmla="*/ 158 h 787"/>
                                <a:gd name="T20" fmla="*/ 96 w 451"/>
                                <a:gd name="T21" fmla="*/ 173 h 787"/>
                                <a:gd name="T22" fmla="*/ 110 w 451"/>
                                <a:gd name="T23" fmla="*/ 192 h 787"/>
                                <a:gd name="T24" fmla="*/ 115 w 451"/>
                                <a:gd name="T25" fmla="*/ 206 h 787"/>
                                <a:gd name="T26" fmla="*/ 129 w 451"/>
                                <a:gd name="T27" fmla="*/ 226 h 787"/>
                                <a:gd name="T28" fmla="*/ 134 w 451"/>
                                <a:gd name="T29" fmla="*/ 240 h 787"/>
                                <a:gd name="T30" fmla="*/ 149 w 451"/>
                                <a:gd name="T31" fmla="*/ 259 h 787"/>
                                <a:gd name="T32" fmla="*/ 158 w 451"/>
                                <a:gd name="T33" fmla="*/ 278 h 787"/>
                                <a:gd name="T34" fmla="*/ 168 w 451"/>
                                <a:gd name="T35" fmla="*/ 293 h 787"/>
                                <a:gd name="T36" fmla="*/ 177 w 451"/>
                                <a:gd name="T37" fmla="*/ 312 h 787"/>
                                <a:gd name="T38" fmla="*/ 187 w 451"/>
                                <a:gd name="T39" fmla="*/ 326 h 787"/>
                                <a:gd name="T40" fmla="*/ 197 w 451"/>
                                <a:gd name="T41" fmla="*/ 346 h 787"/>
                                <a:gd name="T42" fmla="*/ 211 w 451"/>
                                <a:gd name="T43" fmla="*/ 365 h 787"/>
                                <a:gd name="T44" fmla="*/ 216 w 451"/>
                                <a:gd name="T45" fmla="*/ 379 h 787"/>
                                <a:gd name="T46" fmla="*/ 230 w 451"/>
                                <a:gd name="T47" fmla="*/ 398 h 787"/>
                                <a:gd name="T48" fmla="*/ 235 w 451"/>
                                <a:gd name="T49" fmla="*/ 413 h 787"/>
                                <a:gd name="T50" fmla="*/ 249 w 451"/>
                                <a:gd name="T51" fmla="*/ 432 h 787"/>
                                <a:gd name="T52" fmla="*/ 254 w 451"/>
                                <a:gd name="T53" fmla="*/ 446 h 787"/>
                                <a:gd name="T54" fmla="*/ 269 w 451"/>
                                <a:gd name="T55" fmla="*/ 466 h 787"/>
                                <a:gd name="T56" fmla="*/ 273 w 451"/>
                                <a:gd name="T57" fmla="*/ 480 h 787"/>
                                <a:gd name="T58" fmla="*/ 288 w 451"/>
                                <a:gd name="T59" fmla="*/ 499 h 787"/>
                                <a:gd name="T60" fmla="*/ 293 w 451"/>
                                <a:gd name="T61" fmla="*/ 514 h 787"/>
                                <a:gd name="T62" fmla="*/ 307 w 451"/>
                                <a:gd name="T63" fmla="*/ 533 h 787"/>
                                <a:gd name="T64" fmla="*/ 312 w 451"/>
                                <a:gd name="T65" fmla="*/ 547 h 787"/>
                                <a:gd name="T66" fmla="*/ 326 w 451"/>
                                <a:gd name="T67" fmla="*/ 566 h 787"/>
                                <a:gd name="T68" fmla="*/ 336 w 451"/>
                                <a:gd name="T69" fmla="*/ 586 h 787"/>
                                <a:gd name="T70" fmla="*/ 345 w 451"/>
                                <a:gd name="T71" fmla="*/ 600 h 787"/>
                                <a:gd name="T72" fmla="*/ 355 w 451"/>
                                <a:gd name="T73" fmla="*/ 619 h 787"/>
                                <a:gd name="T74" fmla="*/ 365 w 451"/>
                                <a:gd name="T75" fmla="*/ 634 h 787"/>
                                <a:gd name="T76" fmla="*/ 374 w 451"/>
                                <a:gd name="T77" fmla="*/ 653 h 787"/>
                                <a:gd name="T78" fmla="*/ 389 w 451"/>
                                <a:gd name="T79" fmla="*/ 672 h 787"/>
                                <a:gd name="T80" fmla="*/ 393 w 451"/>
                                <a:gd name="T81" fmla="*/ 686 h 787"/>
                                <a:gd name="T82" fmla="*/ 408 w 451"/>
                                <a:gd name="T83" fmla="*/ 706 h 787"/>
                                <a:gd name="T84" fmla="*/ 413 w 451"/>
                                <a:gd name="T85" fmla="*/ 720 h 787"/>
                                <a:gd name="T86" fmla="*/ 427 w 451"/>
                                <a:gd name="T87" fmla="*/ 739 h 787"/>
                                <a:gd name="T88" fmla="*/ 432 w 451"/>
                                <a:gd name="T89" fmla="*/ 754 h 787"/>
                                <a:gd name="T90" fmla="*/ 446 w 451"/>
                                <a:gd name="T91" fmla="*/ 773 h 787"/>
                                <a:gd name="T92" fmla="*/ 451 w 451"/>
                                <a:gd name="T93" fmla="*/ 787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1" h="787">
                                  <a:moveTo>
                                    <a:pt x="0" y="0"/>
                                  </a:moveTo>
                                  <a:lnTo>
                                    <a:pt x="0" y="5"/>
                                  </a:lnTo>
                                  <a:lnTo>
                                    <a:pt x="5" y="9"/>
                                  </a:lnTo>
                                  <a:lnTo>
                                    <a:pt x="5" y="14"/>
                                  </a:lnTo>
                                  <a:lnTo>
                                    <a:pt x="9" y="19"/>
                                  </a:lnTo>
                                  <a:lnTo>
                                    <a:pt x="9" y="24"/>
                                  </a:lnTo>
                                  <a:lnTo>
                                    <a:pt x="14" y="29"/>
                                  </a:lnTo>
                                  <a:lnTo>
                                    <a:pt x="19" y="33"/>
                                  </a:lnTo>
                                  <a:lnTo>
                                    <a:pt x="19" y="38"/>
                                  </a:lnTo>
                                  <a:lnTo>
                                    <a:pt x="24" y="43"/>
                                  </a:lnTo>
                                  <a:lnTo>
                                    <a:pt x="24" y="48"/>
                                  </a:lnTo>
                                  <a:lnTo>
                                    <a:pt x="29" y="53"/>
                                  </a:lnTo>
                                  <a:lnTo>
                                    <a:pt x="29" y="57"/>
                                  </a:lnTo>
                                  <a:lnTo>
                                    <a:pt x="38" y="67"/>
                                  </a:lnTo>
                                  <a:lnTo>
                                    <a:pt x="38" y="72"/>
                                  </a:lnTo>
                                  <a:lnTo>
                                    <a:pt x="43" y="77"/>
                                  </a:lnTo>
                                  <a:lnTo>
                                    <a:pt x="43" y="82"/>
                                  </a:lnTo>
                                  <a:lnTo>
                                    <a:pt x="53" y="91"/>
                                  </a:lnTo>
                                  <a:lnTo>
                                    <a:pt x="53" y="96"/>
                                  </a:lnTo>
                                  <a:lnTo>
                                    <a:pt x="57" y="101"/>
                                  </a:lnTo>
                                  <a:lnTo>
                                    <a:pt x="57" y="106"/>
                                  </a:lnTo>
                                  <a:lnTo>
                                    <a:pt x="62" y="110"/>
                                  </a:lnTo>
                                  <a:lnTo>
                                    <a:pt x="62" y="115"/>
                                  </a:lnTo>
                                  <a:lnTo>
                                    <a:pt x="72" y="125"/>
                                  </a:lnTo>
                                  <a:lnTo>
                                    <a:pt x="72" y="130"/>
                                  </a:lnTo>
                                  <a:lnTo>
                                    <a:pt x="77" y="134"/>
                                  </a:lnTo>
                                  <a:lnTo>
                                    <a:pt x="77"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2"/>
                                  </a:lnTo>
                                  <a:lnTo>
                                    <a:pt x="115" y="206"/>
                                  </a:lnTo>
                                  <a:lnTo>
                                    <a:pt x="125" y="216"/>
                                  </a:lnTo>
                                  <a:lnTo>
                                    <a:pt x="125" y="221"/>
                                  </a:lnTo>
                                  <a:lnTo>
                                    <a:pt x="129" y="226"/>
                                  </a:lnTo>
                                  <a:lnTo>
                                    <a:pt x="129" y="230"/>
                                  </a:lnTo>
                                  <a:lnTo>
                                    <a:pt x="134" y="235"/>
                                  </a:lnTo>
                                  <a:lnTo>
                                    <a:pt x="134" y="240"/>
                                  </a:lnTo>
                                  <a:lnTo>
                                    <a:pt x="144" y="250"/>
                                  </a:lnTo>
                                  <a:lnTo>
                                    <a:pt x="144" y="254"/>
                                  </a:lnTo>
                                  <a:lnTo>
                                    <a:pt x="149" y="259"/>
                                  </a:lnTo>
                                  <a:lnTo>
                                    <a:pt x="149" y="264"/>
                                  </a:lnTo>
                                  <a:lnTo>
                                    <a:pt x="158" y="274"/>
                                  </a:lnTo>
                                  <a:lnTo>
                                    <a:pt x="158" y="278"/>
                                  </a:lnTo>
                                  <a:lnTo>
                                    <a:pt x="163" y="283"/>
                                  </a:lnTo>
                                  <a:lnTo>
                                    <a:pt x="163" y="288"/>
                                  </a:lnTo>
                                  <a:lnTo>
                                    <a:pt x="168" y="293"/>
                                  </a:lnTo>
                                  <a:lnTo>
                                    <a:pt x="168" y="298"/>
                                  </a:lnTo>
                                  <a:lnTo>
                                    <a:pt x="177" y="307"/>
                                  </a:lnTo>
                                  <a:lnTo>
                                    <a:pt x="177" y="312"/>
                                  </a:lnTo>
                                  <a:lnTo>
                                    <a:pt x="182" y="317"/>
                                  </a:lnTo>
                                  <a:lnTo>
                                    <a:pt x="182" y="322"/>
                                  </a:lnTo>
                                  <a:lnTo>
                                    <a:pt x="187" y="326"/>
                                  </a:lnTo>
                                  <a:lnTo>
                                    <a:pt x="187" y="331"/>
                                  </a:lnTo>
                                  <a:lnTo>
                                    <a:pt x="197" y="341"/>
                                  </a:lnTo>
                                  <a:lnTo>
                                    <a:pt x="197" y="346"/>
                                  </a:lnTo>
                                  <a:lnTo>
                                    <a:pt x="201" y="350"/>
                                  </a:lnTo>
                                  <a:lnTo>
                                    <a:pt x="201" y="355"/>
                                  </a:lnTo>
                                  <a:lnTo>
                                    <a:pt x="211" y="365"/>
                                  </a:lnTo>
                                  <a:lnTo>
                                    <a:pt x="211" y="370"/>
                                  </a:lnTo>
                                  <a:lnTo>
                                    <a:pt x="216" y="374"/>
                                  </a:lnTo>
                                  <a:lnTo>
                                    <a:pt x="216" y="379"/>
                                  </a:lnTo>
                                  <a:lnTo>
                                    <a:pt x="221" y="384"/>
                                  </a:lnTo>
                                  <a:lnTo>
                                    <a:pt x="221" y="389"/>
                                  </a:lnTo>
                                  <a:lnTo>
                                    <a:pt x="230" y="398"/>
                                  </a:lnTo>
                                  <a:lnTo>
                                    <a:pt x="230" y="403"/>
                                  </a:lnTo>
                                  <a:lnTo>
                                    <a:pt x="235" y="408"/>
                                  </a:lnTo>
                                  <a:lnTo>
                                    <a:pt x="235" y="413"/>
                                  </a:lnTo>
                                  <a:lnTo>
                                    <a:pt x="240" y="418"/>
                                  </a:lnTo>
                                  <a:lnTo>
                                    <a:pt x="240" y="422"/>
                                  </a:lnTo>
                                  <a:lnTo>
                                    <a:pt x="249" y="432"/>
                                  </a:lnTo>
                                  <a:lnTo>
                                    <a:pt x="249" y="437"/>
                                  </a:lnTo>
                                  <a:lnTo>
                                    <a:pt x="254" y="442"/>
                                  </a:lnTo>
                                  <a:lnTo>
                                    <a:pt x="254" y="446"/>
                                  </a:lnTo>
                                  <a:lnTo>
                                    <a:pt x="264" y="456"/>
                                  </a:lnTo>
                                  <a:lnTo>
                                    <a:pt x="264" y="461"/>
                                  </a:lnTo>
                                  <a:lnTo>
                                    <a:pt x="269" y="466"/>
                                  </a:lnTo>
                                  <a:lnTo>
                                    <a:pt x="269" y="470"/>
                                  </a:lnTo>
                                  <a:lnTo>
                                    <a:pt x="273" y="475"/>
                                  </a:lnTo>
                                  <a:lnTo>
                                    <a:pt x="273" y="480"/>
                                  </a:lnTo>
                                  <a:lnTo>
                                    <a:pt x="283" y="490"/>
                                  </a:lnTo>
                                  <a:lnTo>
                                    <a:pt x="283" y="494"/>
                                  </a:lnTo>
                                  <a:lnTo>
                                    <a:pt x="288" y="499"/>
                                  </a:lnTo>
                                  <a:lnTo>
                                    <a:pt x="288" y="504"/>
                                  </a:lnTo>
                                  <a:lnTo>
                                    <a:pt x="293" y="509"/>
                                  </a:lnTo>
                                  <a:lnTo>
                                    <a:pt x="293" y="514"/>
                                  </a:lnTo>
                                  <a:lnTo>
                                    <a:pt x="302" y="523"/>
                                  </a:lnTo>
                                  <a:lnTo>
                                    <a:pt x="302" y="528"/>
                                  </a:lnTo>
                                  <a:lnTo>
                                    <a:pt x="307" y="533"/>
                                  </a:lnTo>
                                  <a:lnTo>
                                    <a:pt x="307" y="538"/>
                                  </a:lnTo>
                                  <a:lnTo>
                                    <a:pt x="312" y="542"/>
                                  </a:lnTo>
                                  <a:lnTo>
                                    <a:pt x="312" y="547"/>
                                  </a:lnTo>
                                  <a:lnTo>
                                    <a:pt x="321" y="557"/>
                                  </a:lnTo>
                                  <a:lnTo>
                                    <a:pt x="321" y="562"/>
                                  </a:lnTo>
                                  <a:lnTo>
                                    <a:pt x="326" y="566"/>
                                  </a:lnTo>
                                  <a:lnTo>
                                    <a:pt x="326" y="571"/>
                                  </a:lnTo>
                                  <a:lnTo>
                                    <a:pt x="336" y="581"/>
                                  </a:lnTo>
                                  <a:lnTo>
                                    <a:pt x="336" y="586"/>
                                  </a:lnTo>
                                  <a:lnTo>
                                    <a:pt x="341" y="590"/>
                                  </a:lnTo>
                                  <a:lnTo>
                                    <a:pt x="341" y="595"/>
                                  </a:lnTo>
                                  <a:lnTo>
                                    <a:pt x="345" y="600"/>
                                  </a:lnTo>
                                  <a:lnTo>
                                    <a:pt x="345" y="605"/>
                                  </a:lnTo>
                                  <a:lnTo>
                                    <a:pt x="355" y="614"/>
                                  </a:lnTo>
                                  <a:lnTo>
                                    <a:pt x="355" y="619"/>
                                  </a:lnTo>
                                  <a:lnTo>
                                    <a:pt x="360" y="624"/>
                                  </a:lnTo>
                                  <a:lnTo>
                                    <a:pt x="360" y="629"/>
                                  </a:lnTo>
                                  <a:lnTo>
                                    <a:pt x="365" y="634"/>
                                  </a:lnTo>
                                  <a:lnTo>
                                    <a:pt x="365" y="638"/>
                                  </a:lnTo>
                                  <a:lnTo>
                                    <a:pt x="374" y="648"/>
                                  </a:lnTo>
                                  <a:lnTo>
                                    <a:pt x="374" y="653"/>
                                  </a:lnTo>
                                  <a:lnTo>
                                    <a:pt x="379" y="658"/>
                                  </a:lnTo>
                                  <a:lnTo>
                                    <a:pt x="379" y="662"/>
                                  </a:lnTo>
                                  <a:lnTo>
                                    <a:pt x="389" y="672"/>
                                  </a:lnTo>
                                  <a:lnTo>
                                    <a:pt x="389" y="677"/>
                                  </a:lnTo>
                                  <a:lnTo>
                                    <a:pt x="393" y="682"/>
                                  </a:lnTo>
                                  <a:lnTo>
                                    <a:pt x="393" y="686"/>
                                  </a:lnTo>
                                  <a:lnTo>
                                    <a:pt x="398" y="691"/>
                                  </a:lnTo>
                                  <a:lnTo>
                                    <a:pt x="398" y="696"/>
                                  </a:lnTo>
                                  <a:lnTo>
                                    <a:pt x="408" y="706"/>
                                  </a:lnTo>
                                  <a:lnTo>
                                    <a:pt x="408" y="710"/>
                                  </a:lnTo>
                                  <a:lnTo>
                                    <a:pt x="413" y="715"/>
                                  </a:lnTo>
                                  <a:lnTo>
                                    <a:pt x="413" y="720"/>
                                  </a:lnTo>
                                  <a:lnTo>
                                    <a:pt x="417" y="725"/>
                                  </a:lnTo>
                                  <a:lnTo>
                                    <a:pt x="417" y="730"/>
                                  </a:lnTo>
                                  <a:lnTo>
                                    <a:pt x="427" y="739"/>
                                  </a:lnTo>
                                  <a:lnTo>
                                    <a:pt x="427" y="744"/>
                                  </a:lnTo>
                                  <a:lnTo>
                                    <a:pt x="432" y="749"/>
                                  </a:lnTo>
                                  <a:lnTo>
                                    <a:pt x="432" y="754"/>
                                  </a:lnTo>
                                  <a:lnTo>
                                    <a:pt x="441" y="763"/>
                                  </a:lnTo>
                                  <a:lnTo>
                                    <a:pt x="441" y="768"/>
                                  </a:lnTo>
                                  <a:lnTo>
                                    <a:pt x="446" y="773"/>
                                  </a:lnTo>
                                  <a:lnTo>
                                    <a:pt x="446" y="778"/>
                                  </a:lnTo>
                                  <a:lnTo>
                                    <a:pt x="451" y="782"/>
                                  </a:lnTo>
                                  <a:lnTo>
                                    <a:pt x="451" y="7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06" name="Group 608"/>
                        <wpg:cNvGrpSpPr>
                          <a:grpSpLocks/>
                        </wpg:cNvGrpSpPr>
                        <wpg:grpSpPr bwMode="auto">
                          <a:xfrm>
                            <a:off x="941705" y="802005"/>
                            <a:ext cx="4425950" cy="1795780"/>
                            <a:chOff x="1483" y="1263"/>
                            <a:chExt cx="6970" cy="2828"/>
                          </a:xfrm>
                        </wpg:grpSpPr>
                        <wps:wsp>
                          <wps:cNvPr id="407" name="Freeform 408"/>
                          <wps:cNvSpPr>
                            <a:spLocks/>
                          </wps:cNvSpPr>
                          <wps:spPr bwMode="auto">
                            <a:xfrm>
                              <a:off x="3744" y="1757"/>
                              <a:ext cx="77" cy="130"/>
                            </a:xfrm>
                            <a:custGeom>
                              <a:avLst/>
                              <a:gdLst>
                                <a:gd name="T0" fmla="*/ 0 w 77"/>
                                <a:gd name="T1" fmla="*/ 0 h 130"/>
                                <a:gd name="T2" fmla="*/ 5 w 77"/>
                                <a:gd name="T3" fmla="*/ 5 h 130"/>
                                <a:gd name="T4" fmla="*/ 5 w 77"/>
                                <a:gd name="T5" fmla="*/ 10 h 130"/>
                                <a:gd name="T6" fmla="*/ 10 w 77"/>
                                <a:gd name="T7" fmla="*/ 15 h 130"/>
                                <a:gd name="T8" fmla="*/ 10 w 77"/>
                                <a:gd name="T9" fmla="*/ 19 h 130"/>
                                <a:gd name="T10" fmla="*/ 19 w 77"/>
                                <a:gd name="T11" fmla="*/ 29 h 130"/>
                                <a:gd name="T12" fmla="*/ 19 w 77"/>
                                <a:gd name="T13" fmla="*/ 34 h 130"/>
                                <a:gd name="T14" fmla="*/ 24 w 77"/>
                                <a:gd name="T15" fmla="*/ 39 h 130"/>
                                <a:gd name="T16" fmla="*/ 24 w 77"/>
                                <a:gd name="T17" fmla="*/ 43 h 130"/>
                                <a:gd name="T18" fmla="*/ 29 w 77"/>
                                <a:gd name="T19" fmla="*/ 48 h 130"/>
                                <a:gd name="T20" fmla="*/ 29 w 77"/>
                                <a:gd name="T21" fmla="*/ 53 h 130"/>
                                <a:gd name="T22" fmla="*/ 39 w 77"/>
                                <a:gd name="T23" fmla="*/ 63 h 130"/>
                                <a:gd name="T24" fmla="*/ 39 w 77"/>
                                <a:gd name="T25" fmla="*/ 67 h 130"/>
                                <a:gd name="T26" fmla="*/ 43 w 77"/>
                                <a:gd name="T27" fmla="*/ 72 h 130"/>
                                <a:gd name="T28" fmla="*/ 43 w 77"/>
                                <a:gd name="T29" fmla="*/ 77 h 130"/>
                                <a:gd name="T30" fmla="*/ 48 w 77"/>
                                <a:gd name="T31" fmla="*/ 82 h 130"/>
                                <a:gd name="T32" fmla="*/ 48 w 77"/>
                                <a:gd name="T33" fmla="*/ 87 h 130"/>
                                <a:gd name="T34" fmla="*/ 58 w 77"/>
                                <a:gd name="T35" fmla="*/ 96 h 130"/>
                                <a:gd name="T36" fmla="*/ 58 w 77"/>
                                <a:gd name="T37" fmla="*/ 101 h 130"/>
                                <a:gd name="T38" fmla="*/ 63 w 77"/>
                                <a:gd name="T39" fmla="*/ 106 h 130"/>
                                <a:gd name="T40" fmla="*/ 63 w 77"/>
                                <a:gd name="T41" fmla="*/ 111 h 130"/>
                                <a:gd name="T42" fmla="*/ 67 w 77"/>
                                <a:gd name="T43" fmla="*/ 116 h 130"/>
                                <a:gd name="T44" fmla="*/ 67 w 77"/>
                                <a:gd name="T45" fmla="*/ 120 h 130"/>
                                <a:gd name="T46" fmla="*/ 77 w 77"/>
                                <a:gd name="T4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 h="130">
                                  <a:moveTo>
                                    <a:pt x="0" y="0"/>
                                  </a:moveTo>
                                  <a:lnTo>
                                    <a:pt x="5" y="5"/>
                                  </a:lnTo>
                                  <a:lnTo>
                                    <a:pt x="5" y="10"/>
                                  </a:lnTo>
                                  <a:lnTo>
                                    <a:pt x="10" y="15"/>
                                  </a:lnTo>
                                  <a:lnTo>
                                    <a:pt x="10" y="19"/>
                                  </a:lnTo>
                                  <a:lnTo>
                                    <a:pt x="19" y="29"/>
                                  </a:lnTo>
                                  <a:lnTo>
                                    <a:pt x="19" y="34"/>
                                  </a:lnTo>
                                  <a:lnTo>
                                    <a:pt x="24" y="39"/>
                                  </a:lnTo>
                                  <a:lnTo>
                                    <a:pt x="24" y="43"/>
                                  </a:lnTo>
                                  <a:lnTo>
                                    <a:pt x="29" y="48"/>
                                  </a:lnTo>
                                  <a:lnTo>
                                    <a:pt x="29" y="53"/>
                                  </a:lnTo>
                                  <a:lnTo>
                                    <a:pt x="39" y="63"/>
                                  </a:lnTo>
                                  <a:lnTo>
                                    <a:pt x="39" y="67"/>
                                  </a:lnTo>
                                  <a:lnTo>
                                    <a:pt x="43" y="72"/>
                                  </a:lnTo>
                                  <a:lnTo>
                                    <a:pt x="43" y="77"/>
                                  </a:lnTo>
                                  <a:lnTo>
                                    <a:pt x="48" y="82"/>
                                  </a:lnTo>
                                  <a:lnTo>
                                    <a:pt x="48" y="87"/>
                                  </a:lnTo>
                                  <a:lnTo>
                                    <a:pt x="58" y="96"/>
                                  </a:lnTo>
                                  <a:lnTo>
                                    <a:pt x="58" y="101"/>
                                  </a:lnTo>
                                  <a:lnTo>
                                    <a:pt x="63" y="106"/>
                                  </a:lnTo>
                                  <a:lnTo>
                                    <a:pt x="63" y="111"/>
                                  </a:lnTo>
                                  <a:lnTo>
                                    <a:pt x="67" y="116"/>
                                  </a:lnTo>
                                  <a:lnTo>
                                    <a:pt x="67" y="120"/>
                                  </a:lnTo>
                                  <a:lnTo>
                                    <a:pt x="77" y="1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9"/>
                          <wps:cNvSpPr>
                            <a:spLocks/>
                          </wps:cNvSpPr>
                          <wps:spPr bwMode="auto">
                            <a:xfrm>
                              <a:off x="4171" y="2497"/>
                              <a:ext cx="10" cy="19"/>
                            </a:xfrm>
                            <a:custGeom>
                              <a:avLst/>
                              <a:gdLst>
                                <a:gd name="T0" fmla="*/ 0 w 10"/>
                                <a:gd name="T1" fmla="*/ 0 h 19"/>
                                <a:gd name="T2" fmla="*/ 5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5"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10"/>
                          <wps:cNvSpPr>
                            <a:spLocks/>
                          </wps:cNvSpPr>
                          <wps:spPr bwMode="auto">
                            <a:xfrm>
                              <a:off x="4258" y="2646"/>
                              <a:ext cx="326" cy="561"/>
                            </a:xfrm>
                            <a:custGeom>
                              <a:avLst/>
                              <a:gdLst>
                                <a:gd name="T0" fmla="*/ 5 w 326"/>
                                <a:gd name="T1" fmla="*/ 4 h 561"/>
                                <a:gd name="T2" fmla="*/ 9 w 326"/>
                                <a:gd name="T3" fmla="*/ 14 h 561"/>
                                <a:gd name="T4" fmla="*/ 14 w 326"/>
                                <a:gd name="T5" fmla="*/ 24 h 561"/>
                                <a:gd name="T6" fmla="*/ 24 w 326"/>
                                <a:gd name="T7" fmla="*/ 38 h 561"/>
                                <a:gd name="T8" fmla="*/ 29 w 326"/>
                                <a:gd name="T9" fmla="*/ 48 h 561"/>
                                <a:gd name="T10" fmla="*/ 33 w 326"/>
                                <a:gd name="T11" fmla="*/ 57 h 561"/>
                                <a:gd name="T12" fmla="*/ 43 w 326"/>
                                <a:gd name="T13" fmla="*/ 72 h 561"/>
                                <a:gd name="T14" fmla="*/ 48 w 326"/>
                                <a:gd name="T15" fmla="*/ 81 h 561"/>
                                <a:gd name="T16" fmla="*/ 57 w 326"/>
                                <a:gd name="T17" fmla="*/ 96 h 561"/>
                                <a:gd name="T18" fmla="*/ 62 w 326"/>
                                <a:gd name="T19" fmla="*/ 105 h 561"/>
                                <a:gd name="T20" fmla="*/ 67 w 326"/>
                                <a:gd name="T21" fmla="*/ 115 h 561"/>
                                <a:gd name="T22" fmla="*/ 77 w 326"/>
                                <a:gd name="T23" fmla="*/ 129 h 561"/>
                                <a:gd name="T24" fmla="*/ 81 w 326"/>
                                <a:gd name="T25" fmla="*/ 139 h 561"/>
                                <a:gd name="T26" fmla="*/ 86 w 326"/>
                                <a:gd name="T27" fmla="*/ 148 h 561"/>
                                <a:gd name="T28" fmla="*/ 96 w 326"/>
                                <a:gd name="T29" fmla="*/ 163 h 561"/>
                                <a:gd name="T30" fmla="*/ 101 w 326"/>
                                <a:gd name="T31" fmla="*/ 172 h 561"/>
                                <a:gd name="T32" fmla="*/ 110 w 326"/>
                                <a:gd name="T33" fmla="*/ 187 h 561"/>
                                <a:gd name="T34" fmla="*/ 115 w 326"/>
                                <a:gd name="T35" fmla="*/ 196 h 561"/>
                                <a:gd name="T36" fmla="*/ 120 w 326"/>
                                <a:gd name="T37" fmla="*/ 206 h 561"/>
                                <a:gd name="T38" fmla="*/ 129 w 326"/>
                                <a:gd name="T39" fmla="*/ 220 h 561"/>
                                <a:gd name="T40" fmla="*/ 134 w 326"/>
                                <a:gd name="T41" fmla="*/ 230 h 561"/>
                                <a:gd name="T42" fmla="*/ 139 w 326"/>
                                <a:gd name="T43" fmla="*/ 240 h 561"/>
                                <a:gd name="T44" fmla="*/ 149 w 326"/>
                                <a:gd name="T45" fmla="*/ 254 h 561"/>
                                <a:gd name="T46" fmla="*/ 153 w 326"/>
                                <a:gd name="T47" fmla="*/ 264 h 561"/>
                                <a:gd name="T48" fmla="*/ 158 w 326"/>
                                <a:gd name="T49" fmla="*/ 273 h 561"/>
                                <a:gd name="T50" fmla="*/ 168 w 326"/>
                                <a:gd name="T51" fmla="*/ 288 h 561"/>
                                <a:gd name="T52" fmla="*/ 173 w 326"/>
                                <a:gd name="T53" fmla="*/ 297 h 561"/>
                                <a:gd name="T54" fmla="*/ 182 w 326"/>
                                <a:gd name="T55" fmla="*/ 312 h 561"/>
                                <a:gd name="T56" fmla="*/ 187 w 326"/>
                                <a:gd name="T57" fmla="*/ 321 h 561"/>
                                <a:gd name="T58" fmla="*/ 192 w 326"/>
                                <a:gd name="T59" fmla="*/ 331 h 561"/>
                                <a:gd name="T60" fmla="*/ 201 w 326"/>
                                <a:gd name="T61" fmla="*/ 345 h 561"/>
                                <a:gd name="T62" fmla="*/ 206 w 326"/>
                                <a:gd name="T63" fmla="*/ 355 h 561"/>
                                <a:gd name="T64" fmla="*/ 211 w 326"/>
                                <a:gd name="T65" fmla="*/ 364 h 561"/>
                                <a:gd name="T66" fmla="*/ 221 w 326"/>
                                <a:gd name="T67" fmla="*/ 379 h 561"/>
                                <a:gd name="T68" fmla="*/ 225 w 326"/>
                                <a:gd name="T69" fmla="*/ 388 h 561"/>
                                <a:gd name="T70" fmla="*/ 235 w 326"/>
                                <a:gd name="T71" fmla="*/ 403 h 561"/>
                                <a:gd name="T72" fmla="*/ 240 w 326"/>
                                <a:gd name="T73" fmla="*/ 412 h 561"/>
                                <a:gd name="T74" fmla="*/ 245 w 326"/>
                                <a:gd name="T75" fmla="*/ 422 h 561"/>
                                <a:gd name="T76" fmla="*/ 254 w 326"/>
                                <a:gd name="T77" fmla="*/ 436 h 561"/>
                                <a:gd name="T78" fmla="*/ 259 w 326"/>
                                <a:gd name="T79" fmla="*/ 446 h 561"/>
                                <a:gd name="T80" fmla="*/ 264 w 326"/>
                                <a:gd name="T81" fmla="*/ 456 h 561"/>
                                <a:gd name="T82" fmla="*/ 273 w 326"/>
                                <a:gd name="T83" fmla="*/ 470 h 561"/>
                                <a:gd name="T84" fmla="*/ 278 w 326"/>
                                <a:gd name="T85" fmla="*/ 480 h 561"/>
                                <a:gd name="T86" fmla="*/ 288 w 326"/>
                                <a:gd name="T87" fmla="*/ 494 h 561"/>
                                <a:gd name="T88" fmla="*/ 293 w 326"/>
                                <a:gd name="T89" fmla="*/ 504 h 561"/>
                                <a:gd name="T90" fmla="*/ 297 w 326"/>
                                <a:gd name="T91" fmla="*/ 513 h 561"/>
                                <a:gd name="T92" fmla="*/ 307 w 326"/>
                                <a:gd name="T93" fmla="*/ 528 h 561"/>
                                <a:gd name="T94" fmla="*/ 312 w 326"/>
                                <a:gd name="T95" fmla="*/ 537 h 561"/>
                                <a:gd name="T96" fmla="*/ 317 w 326"/>
                                <a:gd name="T97" fmla="*/ 547 h 561"/>
                                <a:gd name="T98" fmla="*/ 326 w 326"/>
                                <a:gd name="T99" fmla="*/ 56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1">
                                  <a:moveTo>
                                    <a:pt x="0" y="0"/>
                                  </a:moveTo>
                                  <a:lnTo>
                                    <a:pt x="5" y="4"/>
                                  </a:lnTo>
                                  <a:lnTo>
                                    <a:pt x="5" y="9"/>
                                  </a:lnTo>
                                  <a:lnTo>
                                    <a:pt x="9" y="14"/>
                                  </a:lnTo>
                                  <a:lnTo>
                                    <a:pt x="9" y="19"/>
                                  </a:lnTo>
                                  <a:lnTo>
                                    <a:pt x="14" y="24"/>
                                  </a:lnTo>
                                  <a:lnTo>
                                    <a:pt x="14" y="28"/>
                                  </a:lnTo>
                                  <a:lnTo>
                                    <a:pt x="24" y="38"/>
                                  </a:lnTo>
                                  <a:lnTo>
                                    <a:pt x="24" y="43"/>
                                  </a:lnTo>
                                  <a:lnTo>
                                    <a:pt x="29" y="48"/>
                                  </a:lnTo>
                                  <a:lnTo>
                                    <a:pt x="29" y="52"/>
                                  </a:lnTo>
                                  <a:lnTo>
                                    <a:pt x="33" y="57"/>
                                  </a:lnTo>
                                  <a:lnTo>
                                    <a:pt x="33" y="62"/>
                                  </a:lnTo>
                                  <a:lnTo>
                                    <a:pt x="43" y="72"/>
                                  </a:lnTo>
                                  <a:lnTo>
                                    <a:pt x="43" y="76"/>
                                  </a:lnTo>
                                  <a:lnTo>
                                    <a:pt x="48" y="81"/>
                                  </a:lnTo>
                                  <a:lnTo>
                                    <a:pt x="48" y="86"/>
                                  </a:lnTo>
                                  <a:lnTo>
                                    <a:pt x="57" y="96"/>
                                  </a:lnTo>
                                  <a:lnTo>
                                    <a:pt x="57" y="100"/>
                                  </a:lnTo>
                                  <a:lnTo>
                                    <a:pt x="62" y="105"/>
                                  </a:lnTo>
                                  <a:lnTo>
                                    <a:pt x="62" y="110"/>
                                  </a:lnTo>
                                  <a:lnTo>
                                    <a:pt x="67" y="115"/>
                                  </a:lnTo>
                                  <a:lnTo>
                                    <a:pt x="67" y="120"/>
                                  </a:lnTo>
                                  <a:lnTo>
                                    <a:pt x="77" y="129"/>
                                  </a:lnTo>
                                  <a:lnTo>
                                    <a:pt x="77" y="134"/>
                                  </a:lnTo>
                                  <a:lnTo>
                                    <a:pt x="81" y="139"/>
                                  </a:lnTo>
                                  <a:lnTo>
                                    <a:pt x="81" y="144"/>
                                  </a:lnTo>
                                  <a:lnTo>
                                    <a:pt x="86" y="148"/>
                                  </a:lnTo>
                                  <a:lnTo>
                                    <a:pt x="86" y="153"/>
                                  </a:lnTo>
                                  <a:lnTo>
                                    <a:pt x="96" y="163"/>
                                  </a:lnTo>
                                  <a:lnTo>
                                    <a:pt x="96" y="168"/>
                                  </a:lnTo>
                                  <a:lnTo>
                                    <a:pt x="101" y="172"/>
                                  </a:lnTo>
                                  <a:lnTo>
                                    <a:pt x="101" y="177"/>
                                  </a:lnTo>
                                  <a:lnTo>
                                    <a:pt x="110" y="187"/>
                                  </a:lnTo>
                                  <a:lnTo>
                                    <a:pt x="110" y="192"/>
                                  </a:lnTo>
                                  <a:lnTo>
                                    <a:pt x="115" y="196"/>
                                  </a:lnTo>
                                  <a:lnTo>
                                    <a:pt x="115" y="201"/>
                                  </a:lnTo>
                                  <a:lnTo>
                                    <a:pt x="120" y="206"/>
                                  </a:lnTo>
                                  <a:lnTo>
                                    <a:pt x="120" y="211"/>
                                  </a:lnTo>
                                  <a:lnTo>
                                    <a:pt x="129" y="220"/>
                                  </a:lnTo>
                                  <a:lnTo>
                                    <a:pt x="129" y="225"/>
                                  </a:lnTo>
                                  <a:lnTo>
                                    <a:pt x="134" y="230"/>
                                  </a:lnTo>
                                  <a:lnTo>
                                    <a:pt x="134" y="235"/>
                                  </a:lnTo>
                                  <a:lnTo>
                                    <a:pt x="139" y="240"/>
                                  </a:lnTo>
                                  <a:lnTo>
                                    <a:pt x="139" y="244"/>
                                  </a:lnTo>
                                  <a:lnTo>
                                    <a:pt x="149" y="254"/>
                                  </a:lnTo>
                                  <a:lnTo>
                                    <a:pt x="149" y="259"/>
                                  </a:lnTo>
                                  <a:lnTo>
                                    <a:pt x="153" y="264"/>
                                  </a:lnTo>
                                  <a:lnTo>
                                    <a:pt x="153" y="268"/>
                                  </a:lnTo>
                                  <a:lnTo>
                                    <a:pt x="158" y="273"/>
                                  </a:lnTo>
                                  <a:lnTo>
                                    <a:pt x="158" y="278"/>
                                  </a:lnTo>
                                  <a:lnTo>
                                    <a:pt x="168" y="288"/>
                                  </a:lnTo>
                                  <a:lnTo>
                                    <a:pt x="168" y="292"/>
                                  </a:lnTo>
                                  <a:lnTo>
                                    <a:pt x="173" y="297"/>
                                  </a:lnTo>
                                  <a:lnTo>
                                    <a:pt x="173" y="302"/>
                                  </a:lnTo>
                                  <a:lnTo>
                                    <a:pt x="182" y="312"/>
                                  </a:lnTo>
                                  <a:lnTo>
                                    <a:pt x="182" y="316"/>
                                  </a:lnTo>
                                  <a:lnTo>
                                    <a:pt x="187" y="321"/>
                                  </a:lnTo>
                                  <a:lnTo>
                                    <a:pt x="187" y="326"/>
                                  </a:lnTo>
                                  <a:lnTo>
                                    <a:pt x="192" y="331"/>
                                  </a:lnTo>
                                  <a:lnTo>
                                    <a:pt x="192" y="336"/>
                                  </a:lnTo>
                                  <a:lnTo>
                                    <a:pt x="201" y="345"/>
                                  </a:lnTo>
                                  <a:lnTo>
                                    <a:pt x="201" y="350"/>
                                  </a:lnTo>
                                  <a:lnTo>
                                    <a:pt x="206" y="355"/>
                                  </a:lnTo>
                                  <a:lnTo>
                                    <a:pt x="206" y="360"/>
                                  </a:lnTo>
                                  <a:lnTo>
                                    <a:pt x="211" y="364"/>
                                  </a:lnTo>
                                  <a:lnTo>
                                    <a:pt x="211" y="369"/>
                                  </a:lnTo>
                                  <a:lnTo>
                                    <a:pt x="221" y="379"/>
                                  </a:lnTo>
                                  <a:lnTo>
                                    <a:pt x="221" y="384"/>
                                  </a:lnTo>
                                  <a:lnTo>
                                    <a:pt x="225" y="388"/>
                                  </a:lnTo>
                                  <a:lnTo>
                                    <a:pt x="225" y="393"/>
                                  </a:lnTo>
                                  <a:lnTo>
                                    <a:pt x="235" y="403"/>
                                  </a:lnTo>
                                  <a:lnTo>
                                    <a:pt x="235" y="408"/>
                                  </a:lnTo>
                                  <a:lnTo>
                                    <a:pt x="240" y="412"/>
                                  </a:lnTo>
                                  <a:lnTo>
                                    <a:pt x="240" y="417"/>
                                  </a:lnTo>
                                  <a:lnTo>
                                    <a:pt x="245" y="422"/>
                                  </a:lnTo>
                                  <a:lnTo>
                                    <a:pt x="245" y="427"/>
                                  </a:lnTo>
                                  <a:lnTo>
                                    <a:pt x="254" y="436"/>
                                  </a:lnTo>
                                  <a:lnTo>
                                    <a:pt x="254" y="441"/>
                                  </a:lnTo>
                                  <a:lnTo>
                                    <a:pt x="259" y="446"/>
                                  </a:lnTo>
                                  <a:lnTo>
                                    <a:pt x="259" y="451"/>
                                  </a:lnTo>
                                  <a:lnTo>
                                    <a:pt x="264" y="456"/>
                                  </a:lnTo>
                                  <a:lnTo>
                                    <a:pt x="264" y="460"/>
                                  </a:lnTo>
                                  <a:lnTo>
                                    <a:pt x="273" y="470"/>
                                  </a:lnTo>
                                  <a:lnTo>
                                    <a:pt x="273" y="475"/>
                                  </a:lnTo>
                                  <a:lnTo>
                                    <a:pt x="278" y="480"/>
                                  </a:lnTo>
                                  <a:lnTo>
                                    <a:pt x="278" y="484"/>
                                  </a:lnTo>
                                  <a:lnTo>
                                    <a:pt x="288" y="494"/>
                                  </a:lnTo>
                                  <a:lnTo>
                                    <a:pt x="288" y="499"/>
                                  </a:lnTo>
                                  <a:lnTo>
                                    <a:pt x="293" y="504"/>
                                  </a:lnTo>
                                  <a:lnTo>
                                    <a:pt x="293" y="508"/>
                                  </a:lnTo>
                                  <a:lnTo>
                                    <a:pt x="297" y="513"/>
                                  </a:lnTo>
                                  <a:lnTo>
                                    <a:pt x="297" y="518"/>
                                  </a:lnTo>
                                  <a:lnTo>
                                    <a:pt x="307" y="528"/>
                                  </a:lnTo>
                                  <a:lnTo>
                                    <a:pt x="307" y="532"/>
                                  </a:lnTo>
                                  <a:lnTo>
                                    <a:pt x="312" y="537"/>
                                  </a:lnTo>
                                  <a:lnTo>
                                    <a:pt x="312" y="542"/>
                                  </a:lnTo>
                                  <a:lnTo>
                                    <a:pt x="317" y="547"/>
                                  </a:lnTo>
                                  <a:lnTo>
                                    <a:pt x="317" y="552"/>
                                  </a:lnTo>
                                  <a:lnTo>
                                    <a:pt x="326" y="5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11"/>
                          <wps:cNvSpPr>
                            <a:spLocks/>
                          </wps:cNvSpPr>
                          <wps:spPr bwMode="auto">
                            <a:xfrm>
                              <a:off x="3706" y="1796"/>
                              <a:ext cx="57" cy="96"/>
                            </a:xfrm>
                            <a:custGeom>
                              <a:avLst/>
                              <a:gdLst>
                                <a:gd name="T0" fmla="*/ 0 w 57"/>
                                <a:gd name="T1" fmla="*/ 0 h 96"/>
                                <a:gd name="T2" fmla="*/ 5 w 57"/>
                                <a:gd name="T3" fmla="*/ 4 h 96"/>
                                <a:gd name="T4" fmla="*/ 5 w 57"/>
                                <a:gd name="T5" fmla="*/ 9 h 96"/>
                                <a:gd name="T6" fmla="*/ 9 w 57"/>
                                <a:gd name="T7" fmla="*/ 14 h 96"/>
                                <a:gd name="T8" fmla="*/ 9 w 57"/>
                                <a:gd name="T9" fmla="*/ 19 h 96"/>
                                <a:gd name="T10" fmla="*/ 19 w 57"/>
                                <a:gd name="T11" fmla="*/ 28 h 96"/>
                                <a:gd name="T12" fmla="*/ 19 w 57"/>
                                <a:gd name="T13" fmla="*/ 33 h 96"/>
                                <a:gd name="T14" fmla="*/ 24 w 57"/>
                                <a:gd name="T15" fmla="*/ 38 h 96"/>
                                <a:gd name="T16" fmla="*/ 24 w 57"/>
                                <a:gd name="T17" fmla="*/ 43 h 96"/>
                                <a:gd name="T18" fmla="*/ 29 w 57"/>
                                <a:gd name="T19" fmla="*/ 48 h 96"/>
                                <a:gd name="T20" fmla="*/ 29 w 57"/>
                                <a:gd name="T21" fmla="*/ 53 h 96"/>
                                <a:gd name="T22" fmla="*/ 38 w 57"/>
                                <a:gd name="T23" fmla="*/ 62 h 96"/>
                                <a:gd name="T24" fmla="*/ 38 w 57"/>
                                <a:gd name="T25" fmla="*/ 67 h 96"/>
                                <a:gd name="T26" fmla="*/ 43 w 57"/>
                                <a:gd name="T27" fmla="*/ 72 h 96"/>
                                <a:gd name="T28" fmla="*/ 43 w 57"/>
                                <a:gd name="T29" fmla="*/ 77 h 96"/>
                                <a:gd name="T30" fmla="*/ 48 w 57"/>
                                <a:gd name="T31" fmla="*/ 81 h 96"/>
                                <a:gd name="T32" fmla="*/ 48 w 57"/>
                                <a:gd name="T33" fmla="*/ 86 h 96"/>
                                <a:gd name="T34" fmla="*/ 57 w 57"/>
                                <a:gd name="T3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96">
                                  <a:moveTo>
                                    <a:pt x="0" y="0"/>
                                  </a:moveTo>
                                  <a:lnTo>
                                    <a:pt x="5" y="4"/>
                                  </a:lnTo>
                                  <a:lnTo>
                                    <a:pt x="5" y="9"/>
                                  </a:lnTo>
                                  <a:lnTo>
                                    <a:pt x="9" y="14"/>
                                  </a:lnTo>
                                  <a:lnTo>
                                    <a:pt x="9" y="19"/>
                                  </a:lnTo>
                                  <a:lnTo>
                                    <a:pt x="19" y="28"/>
                                  </a:lnTo>
                                  <a:lnTo>
                                    <a:pt x="19" y="33"/>
                                  </a:lnTo>
                                  <a:lnTo>
                                    <a:pt x="24" y="38"/>
                                  </a:lnTo>
                                  <a:lnTo>
                                    <a:pt x="24" y="43"/>
                                  </a:lnTo>
                                  <a:lnTo>
                                    <a:pt x="29" y="48"/>
                                  </a:lnTo>
                                  <a:lnTo>
                                    <a:pt x="29" y="53"/>
                                  </a:lnTo>
                                  <a:lnTo>
                                    <a:pt x="38" y="62"/>
                                  </a:lnTo>
                                  <a:lnTo>
                                    <a:pt x="38" y="67"/>
                                  </a:lnTo>
                                  <a:lnTo>
                                    <a:pt x="43" y="72"/>
                                  </a:lnTo>
                                  <a:lnTo>
                                    <a:pt x="43" y="77"/>
                                  </a:lnTo>
                                  <a:lnTo>
                                    <a:pt x="48" y="81"/>
                                  </a:lnTo>
                                  <a:lnTo>
                                    <a:pt x="48" y="86"/>
                                  </a:lnTo>
                                  <a:lnTo>
                                    <a:pt x="5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12"/>
                          <wps:cNvSpPr>
                            <a:spLocks/>
                          </wps:cNvSpPr>
                          <wps:spPr bwMode="auto">
                            <a:xfrm>
                              <a:off x="4114" y="2501"/>
                              <a:ext cx="9" cy="15"/>
                            </a:xfrm>
                            <a:custGeom>
                              <a:avLst/>
                              <a:gdLst>
                                <a:gd name="T0" fmla="*/ 0 w 9"/>
                                <a:gd name="T1" fmla="*/ 0 h 15"/>
                                <a:gd name="T2" fmla="*/ 0 w 9"/>
                                <a:gd name="T3" fmla="*/ 5 h 15"/>
                                <a:gd name="T4" fmla="*/ 5 w 9"/>
                                <a:gd name="T5" fmla="*/ 10 h 15"/>
                                <a:gd name="T6" fmla="*/ 9 w 9"/>
                                <a:gd name="T7" fmla="*/ 15 h 15"/>
                              </a:gdLst>
                              <a:ahLst/>
                              <a:cxnLst>
                                <a:cxn ang="0">
                                  <a:pos x="T0" y="T1"/>
                                </a:cxn>
                                <a:cxn ang="0">
                                  <a:pos x="T2" y="T3"/>
                                </a:cxn>
                                <a:cxn ang="0">
                                  <a:pos x="T4" y="T5"/>
                                </a:cxn>
                                <a:cxn ang="0">
                                  <a:pos x="T6" y="T7"/>
                                </a:cxn>
                              </a:cxnLst>
                              <a:rect l="0" t="0" r="r" b="b"/>
                              <a:pathLst>
                                <a:path w="9" h="15">
                                  <a:moveTo>
                                    <a:pt x="0" y="0"/>
                                  </a:moveTo>
                                  <a:lnTo>
                                    <a:pt x="0" y="5"/>
                                  </a:lnTo>
                                  <a:lnTo>
                                    <a:pt x="5" y="10"/>
                                  </a:lnTo>
                                  <a:lnTo>
                                    <a:pt x="9"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13"/>
                          <wps:cNvSpPr>
                            <a:spLocks/>
                          </wps:cNvSpPr>
                          <wps:spPr bwMode="auto">
                            <a:xfrm>
                              <a:off x="4219" y="2684"/>
                              <a:ext cx="183" cy="317"/>
                            </a:xfrm>
                            <a:custGeom>
                              <a:avLst/>
                              <a:gdLst>
                                <a:gd name="T0" fmla="*/ 0 w 183"/>
                                <a:gd name="T1" fmla="*/ 0 h 317"/>
                                <a:gd name="T2" fmla="*/ 0 w 183"/>
                                <a:gd name="T3" fmla="*/ 5 h 317"/>
                                <a:gd name="T4" fmla="*/ 5 w 183"/>
                                <a:gd name="T5" fmla="*/ 10 h 317"/>
                                <a:gd name="T6" fmla="*/ 10 w 183"/>
                                <a:gd name="T7" fmla="*/ 14 h 317"/>
                                <a:gd name="T8" fmla="*/ 10 w 183"/>
                                <a:gd name="T9" fmla="*/ 19 h 317"/>
                                <a:gd name="T10" fmla="*/ 15 w 183"/>
                                <a:gd name="T11" fmla="*/ 24 h 317"/>
                                <a:gd name="T12" fmla="*/ 15 w 183"/>
                                <a:gd name="T13" fmla="*/ 29 h 317"/>
                                <a:gd name="T14" fmla="*/ 20 w 183"/>
                                <a:gd name="T15" fmla="*/ 34 h 317"/>
                                <a:gd name="T16" fmla="*/ 20 w 183"/>
                                <a:gd name="T17" fmla="*/ 38 h 317"/>
                                <a:gd name="T18" fmla="*/ 29 w 183"/>
                                <a:gd name="T19" fmla="*/ 48 h 317"/>
                                <a:gd name="T20" fmla="*/ 29 w 183"/>
                                <a:gd name="T21" fmla="*/ 53 h 317"/>
                                <a:gd name="T22" fmla="*/ 34 w 183"/>
                                <a:gd name="T23" fmla="*/ 58 h 317"/>
                                <a:gd name="T24" fmla="*/ 34 w 183"/>
                                <a:gd name="T25" fmla="*/ 62 h 317"/>
                                <a:gd name="T26" fmla="*/ 39 w 183"/>
                                <a:gd name="T27" fmla="*/ 67 h 317"/>
                                <a:gd name="T28" fmla="*/ 39 w 183"/>
                                <a:gd name="T29" fmla="*/ 72 h 317"/>
                                <a:gd name="T30" fmla="*/ 48 w 183"/>
                                <a:gd name="T31" fmla="*/ 82 h 317"/>
                                <a:gd name="T32" fmla="*/ 48 w 183"/>
                                <a:gd name="T33" fmla="*/ 86 h 317"/>
                                <a:gd name="T34" fmla="*/ 53 w 183"/>
                                <a:gd name="T35" fmla="*/ 91 h 317"/>
                                <a:gd name="T36" fmla="*/ 53 w 183"/>
                                <a:gd name="T37" fmla="*/ 96 h 317"/>
                                <a:gd name="T38" fmla="*/ 63 w 183"/>
                                <a:gd name="T39" fmla="*/ 106 h 317"/>
                                <a:gd name="T40" fmla="*/ 63 w 183"/>
                                <a:gd name="T41" fmla="*/ 110 h 317"/>
                                <a:gd name="T42" fmla="*/ 68 w 183"/>
                                <a:gd name="T43" fmla="*/ 115 h 317"/>
                                <a:gd name="T44" fmla="*/ 68 w 183"/>
                                <a:gd name="T45" fmla="*/ 120 h 317"/>
                                <a:gd name="T46" fmla="*/ 72 w 183"/>
                                <a:gd name="T47" fmla="*/ 125 h 317"/>
                                <a:gd name="T48" fmla="*/ 72 w 183"/>
                                <a:gd name="T49" fmla="*/ 130 h 317"/>
                                <a:gd name="T50" fmla="*/ 82 w 183"/>
                                <a:gd name="T51" fmla="*/ 139 h 317"/>
                                <a:gd name="T52" fmla="*/ 82 w 183"/>
                                <a:gd name="T53" fmla="*/ 144 h 317"/>
                                <a:gd name="T54" fmla="*/ 87 w 183"/>
                                <a:gd name="T55" fmla="*/ 149 h 317"/>
                                <a:gd name="T56" fmla="*/ 87 w 183"/>
                                <a:gd name="T57" fmla="*/ 154 h 317"/>
                                <a:gd name="T58" fmla="*/ 92 w 183"/>
                                <a:gd name="T59" fmla="*/ 158 h 317"/>
                                <a:gd name="T60" fmla="*/ 92 w 183"/>
                                <a:gd name="T61" fmla="*/ 163 h 317"/>
                                <a:gd name="T62" fmla="*/ 101 w 183"/>
                                <a:gd name="T63" fmla="*/ 173 h 317"/>
                                <a:gd name="T64" fmla="*/ 101 w 183"/>
                                <a:gd name="T65" fmla="*/ 178 h 317"/>
                                <a:gd name="T66" fmla="*/ 106 w 183"/>
                                <a:gd name="T67" fmla="*/ 182 h 317"/>
                                <a:gd name="T68" fmla="*/ 106 w 183"/>
                                <a:gd name="T69" fmla="*/ 187 h 317"/>
                                <a:gd name="T70" fmla="*/ 111 w 183"/>
                                <a:gd name="T71" fmla="*/ 192 h 317"/>
                                <a:gd name="T72" fmla="*/ 111 w 183"/>
                                <a:gd name="T73" fmla="*/ 197 h 317"/>
                                <a:gd name="T74" fmla="*/ 120 w 183"/>
                                <a:gd name="T75" fmla="*/ 206 h 317"/>
                                <a:gd name="T76" fmla="*/ 120 w 183"/>
                                <a:gd name="T77" fmla="*/ 211 h 317"/>
                                <a:gd name="T78" fmla="*/ 125 w 183"/>
                                <a:gd name="T79" fmla="*/ 216 h 317"/>
                                <a:gd name="T80" fmla="*/ 125 w 183"/>
                                <a:gd name="T81" fmla="*/ 221 h 317"/>
                                <a:gd name="T82" fmla="*/ 135 w 183"/>
                                <a:gd name="T83" fmla="*/ 230 h 317"/>
                                <a:gd name="T84" fmla="*/ 135 w 183"/>
                                <a:gd name="T85" fmla="*/ 235 h 317"/>
                                <a:gd name="T86" fmla="*/ 140 w 183"/>
                                <a:gd name="T87" fmla="*/ 240 h 317"/>
                                <a:gd name="T88" fmla="*/ 140 w 183"/>
                                <a:gd name="T89" fmla="*/ 245 h 317"/>
                                <a:gd name="T90" fmla="*/ 144 w 183"/>
                                <a:gd name="T91" fmla="*/ 250 h 317"/>
                                <a:gd name="T92" fmla="*/ 144 w 183"/>
                                <a:gd name="T93" fmla="*/ 254 h 317"/>
                                <a:gd name="T94" fmla="*/ 154 w 183"/>
                                <a:gd name="T95" fmla="*/ 264 h 317"/>
                                <a:gd name="T96" fmla="*/ 154 w 183"/>
                                <a:gd name="T97" fmla="*/ 269 h 317"/>
                                <a:gd name="T98" fmla="*/ 159 w 183"/>
                                <a:gd name="T99" fmla="*/ 274 h 317"/>
                                <a:gd name="T100" fmla="*/ 159 w 183"/>
                                <a:gd name="T101" fmla="*/ 278 h 317"/>
                                <a:gd name="T102" fmla="*/ 164 w 183"/>
                                <a:gd name="T103" fmla="*/ 283 h 317"/>
                                <a:gd name="T104" fmla="*/ 164 w 183"/>
                                <a:gd name="T105" fmla="*/ 288 h 317"/>
                                <a:gd name="T106" fmla="*/ 173 w 183"/>
                                <a:gd name="T107" fmla="*/ 298 h 317"/>
                                <a:gd name="T108" fmla="*/ 173 w 183"/>
                                <a:gd name="T109" fmla="*/ 302 h 317"/>
                                <a:gd name="T110" fmla="*/ 178 w 183"/>
                                <a:gd name="T111" fmla="*/ 307 h 317"/>
                                <a:gd name="T112" fmla="*/ 178 w 183"/>
                                <a:gd name="T113" fmla="*/ 312 h 317"/>
                                <a:gd name="T114" fmla="*/ 183 w 183"/>
                                <a:gd name="T11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3" h="317">
                                  <a:moveTo>
                                    <a:pt x="0" y="0"/>
                                  </a:moveTo>
                                  <a:lnTo>
                                    <a:pt x="0" y="5"/>
                                  </a:lnTo>
                                  <a:lnTo>
                                    <a:pt x="5" y="10"/>
                                  </a:lnTo>
                                  <a:lnTo>
                                    <a:pt x="10" y="14"/>
                                  </a:lnTo>
                                  <a:lnTo>
                                    <a:pt x="10" y="19"/>
                                  </a:lnTo>
                                  <a:lnTo>
                                    <a:pt x="15" y="24"/>
                                  </a:lnTo>
                                  <a:lnTo>
                                    <a:pt x="15" y="29"/>
                                  </a:lnTo>
                                  <a:lnTo>
                                    <a:pt x="20" y="34"/>
                                  </a:lnTo>
                                  <a:lnTo>
                                    <a:pt x="20" y="38"/>
                                  </a:lnTo>
                                  <a:lnTo>
                                    <a:pt x="29" y="48"/>
                                  </a:lnTo>
                                  <a:lnTo>
                                    <a:pt x="29" y="53"/>
                                  </a:lnTo>
                                  <a:lnTo>
                                    <a:pt x="34" y="58"/>
                                  </a:lnTo>
                                  <a:lnTo>
                                    <a:pt x="34" y="62"/>
                                  </a:lnTo>
                                  <a:lnTo>
                                    <a:pt x="39" y="67"/>
                                  </a:lnTo>
                                  <a:lnTo>
                                    <a:pt x="39" y="72"/>
                                  </a:lnTo>
                                  <a:lnTo>
                                    <a:pt x="48" y="82"/>
                                  </a:lnTo>
                                  <a:lnTo>
                                    <a:pt x="48" y="86"/>
                                  </a:lnTo>
                                  <a:lnTo>
                                    <a:pt x="53" y="91"/>
                                  </a:lnTo>
                                  <a:lnTo>
                                    <a:pt x="53" y="96"/>
                                  </a:lnTo>
                                  <a:lnTo>
                                    <a:pt x="63" y="106"/>
                                  </a:lnTo>
                                  <a:lnTo>
                                    <a:pt x="63" y="110"/>
                                  </a:lnTo>
                                  <a:lnTo>
                                    <a:pt x="68" y="115"/>
                                  </a:lnTo>
                                  <a:lnTo>
                                    <a:pt x="68" y="120"/>
                                  </a:lnTo>
                                  <a:lnTo>
                                    <a:pt x="72" y="125"/>
                                  </a:lnTo>
                                  <a:lnTo>
                                    <a:pt x="72" y="130"/>
                                  </a:lnTo>
                                  <a:lnTo>
                                    <a:pt x="82" y="139"/>
                                  </a:lnTo>
                                  <a:lnTo>
                                    <a:pt x="82" y="144"/>
                                  </a:lnTo>
                                  <a:lnTo>
                                    <a:pt x="87" y="149"/>
                                  </a:lnTo>
                                  <a:lnTo>
                                    <a:pt x="87" y="154"/>
                                  </a:lnTo>
                                  <a:lnTo>
                                    <a:pt x="92" y="158"/>
                                  </a:lnTo>
                                  <a:lnTo>
                                    <a:pt x="92" y="163"/>
                                  </a:lnTo>
                                  <a:lnTo>
                                    <a:pt x="101" y="173"/>
                                  </a:lnTo>
                                  <a:lnTo>
                                    <a:pt x="101" y="178"/>
                                  </a:lnTo>
                                  <a:lnTo>
                                    <a:pt x="106" y="182"/>
                                  </a:lnTo>
                                  <a:lnTo>
                                    <a:pt x="106" y="187"/>
                                  </a:lnTo>
                                  <a:lnTo>
                                    <a:pt x="111" y="192"/>
                                  </a:lnTo>
                                  <a:lnTo>
                                    <a:pt x="111" y="197"/>
                                  </a:lnTo>
                                  <a:lnTo>
                                    <a:pt x="120" y="206"/>
                                  </a:lnTo>
                                  <a:lnTo>
                                    <a:pt x="120" y="211"/>
                                  </a:lnTo>
                                  <a:lnTo>
                                    <a:pt x="125" y="216"/>
                                  </a:lnTo>
                                  <a:lnTo>
                                    <a:pt x="125" y="221"/>
                                  </a:lnTo>
                                  <a:lnTo>
                                    <a:pt x="135" y="230"/>
                                  </a:lnTo>
                                  <a:lnTo>
                                    <a:pt x="135" y="235"/>
                                  </a:lnTo>
                                  <a:lnTo>
                                    <a:pt x="140" y="240"/>
                                  </a:lnTo>
                                  <a:lnTo>
                                    <a:pt x="140" y="245"/>
                                  </a:lnTo>
                                  <a:lnTo>
                                    <a:pt x="144" y="250"/>
                                  </a:lnTo>
                                  <a:lnTo>
                                    <a:pt x="144" y="254"/>
                                  </a:lnTo>
                                  <a:lnTo>
                                    <a:pt x="154" y="264"/>
                                  </a:lnTo>
                                  <a:lnTo>
                                    <a:pt x="154" y="269"/>
                                  </a:lnTo>
                                  <a:lnTo>
                                    <a:pt x="159" y="274"/>
                                  </a:lnTo>
                                  <a:lnTo>
                                    <a:pt x="159" y="278"/>
                                  </a:lnTo>
                                  <a:lnTo>
                                    <a:pt x="164" y="283"/>
                                  </a:lnTo>
                                  <a:lnTo>
                                    <a:pt x="164" y="288"/>
                                  </a:lnTo>
                                  <a:lnTo>
                                    <a:pt x="173" y="298"/>
                                  </a:lnTo>
                                  <a:lnTo>
                                    <a:pt x="173" y="302"/>
                                  </a:lnTo>
                                  <a:lnTo>
                                    <a:pt x="178" y="307"/>
                                  </a:lnTo>
                                  <a:lnTo>
                                    <a:pt x="178" y="312"/>
                                  </a:lnTo>
                                  <a:lnTo>
                                    <a:pt x="183" y="3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14"/>
                          <wps:cNvSpPr>
                            <a:spLocks/>
                          </wps:cNvSpPr>
                          <wps:spPr bwMode="auto">
                            <a:xfrm>
                              <a:off x="4407" y="3010"/>
                              <a:ext cx="110" cy="192"/>
                            </a:xfrm>
                            <a:custGeom>
                              <a:avLst/>
                              <a:gdLst>
                                <a:gd name="T0" fmla="*/ 0 w 110"/>
                                <a:gd name="T1" fmla="*/ 0 h 192"/>
                                <a:gd name="T2" fmla="*/ 4 w 110"/>
                                <a:gd name="T3" fmla="*/ 5 h 192"/>
                                <a:gd name="T4" fmla="*/ 4 w 110"/>
                                <a:gd name="T5" fmla="*/ 10 h 192"/>
                                <a:gd name="T6" fmla="*/ 9 w 110"/>
                                <a:gd name="T7" fmla="*/ 15 h 192"/>
                                <a:gd name="T8" fmla="*/ 9 w 110"/>
                                <a:gd name="T9" fmla="*/ 20 h 192"/>
                                <a:gd name="T10" fmla="*/ 19 w 110"/>
                                <a:gd name="T11" fmla="*/ 29 h 192"/>
                                <a:gd name="T12" fmla="*/ 19 w 110"/>
                                <a:gd name="T13" fmla="*/ 34 h 192"/>
                                <a:gd name="T14" fmla="*/ 24 w 110"/>
                                <a:gd name="T15" fmla="*/ 39 h 192"/>
                                <a:gd name="T16" fmla="*/ 24 w 110"/>
                                <a:gd name="T17" fmla="*/ 44 h 192"/>
                                <a:gd name="T18" fmla="*/ 28 w 110"/>
                                <a:gd name="T19" fmla="*/ 48 h 192"/>
                                <a:gd name="T20" fmla="*/ 28 w 110"/>
                                <a:gd name="T21" fmla="*/ 53 h 192"/>
                                <a:gd name="T22" fmla="*/ 38 w 110"/>
                                <a:gd name="T23" fmla="*/ 63 h 192"/>
                                <a:gd name="T24" fmla="*/ 38 w 110"/>
                                <a:gd name="T25" fmla="*/ 68 h 192"/>
                                <a:gd name="T26" fmla="*/ 43 w 110"/>
                                <a:gd name="T27" fmla="*/ 72 h 192"/>
                                <a:gd name="T28" fmla="*/ 43 w 110"/>
                                <a:gd name="T29" fmla="*/ 77 h 192"/>
                                <a:gd name="T30" fmla="*/ 48 w 110"/>
                                <a:gd name="T31" fmla="*/ 82 h 192"/>
                                <a:gd name="T32" fmla="*/ 48 w 110"/>
                                <a:gd name="T33" fmla="*/ 87 h 192"/>
                                <a:gd name="T34" fmla="*/ 57 w 110"/>
                                <a:gd name="T35" fmla="*/ 96 h 192"/>
                                <a:gd name="T36" fmla="*/ 57 w 110"/>
                                <a:gd name="T37" fmla="*/ 101 h 192"/>
                                <a:gd name="T38" fmla="*/ 62 w 110"/>
                                <a:gd name="T39" fmla="*/ 106 h 192"/>
                                <a:gd name="T40" fmla="*/ 62 w 110"/>
                                <a:gd name="T41" fmla="*/ 111 h 192"/>
                                <a:gd name="T42" fmla="*/ 67 w 110"/>
                                <a:gd name="T43" fmla="*/ 116 h 192"/>
                                <a:gd name="T44" fmla="*/ 67 w 110"/>
                                <a:gd name="T45" fmla="*/ 120 h 192"/>
                                <a:gd name="T46" fmla="*/ 76 w 110"/>
                                <a:gd name="T47" fmla="*/ 130 h 192"/>
                                <a:gd name="T48" fmla="*/ 76 w 110"/>
                                <a:gd name="T49" fmla="*/ 135 h 192"/>
                                <a:gd name="T50" fmla="*/ 81 w 110"/>
                                <a:gd name="T51" fmla="*/ 140 h 192"/>
                                <a:gd name="T52" fmla="*/ 81 w 110"/>
                                <a:gd name="T53" fmla="*/ 144 h 192"/>
                                <a:gd name="T54" fmla="*/ 91 w 110"/>
                                <a:gd name="T55" fmla="*/ 154 h 192"/>
                                <a:gd name="T56" fmla="*/ 91 w 110"/>
                                <a:gd name="T57" fmla="*/ 159 h 192"/>
                                <a:gd name="T58" fmla="*/ 96 w 110"/>
                                <a:gd name="T59" fmla="*/ 164 h 192"/>
                                <a:gd name="T60" fmla="*/ 96 w 110"/>
                                <a:gd name="T61" fmla="*/ 168 h 192"/>
                                <a:gd name="T62" fmla="*/ 100 w 110"/>
                                <a:gd name="T63" fmla="*/ 173 h 192"/>
                                <a:gd name="T64" fmla="*/ 100 w 110"/>
                                <a:gd name="T65" fmla="*/ 178 h 192"/>
                                <a:gd name="T66" fmla="*/ 110 w 110"/>
                                <a:gd name="T67" fmla="*/ 188 h 192"/>
                                <a:gd name="T68" fmla="*/ 110 w 110"/>
                                <a:gd name="T6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0" h="192">
                                  <a:moveTo>
                                    <a:pt x="0" y="0"/>
                                  </a:moveTo>
                                  <a:lnTo>
                                    <a:pt x="4" y="5"/>
                                  </a:lnTo>
                                  <a:lnTo>
                                    <a:pt x="4" y="10"/>
                                  </a:lnTo>
                                  <a:lnTo>
                                    <a:pt x="9" y="15"/>
                                  </a:lnTo>
                                  <a:lnTo>
                                    <a:pt x="9" y="20"/>
                                  </a:lnTo>
                                  <a:lnTo>
                                    <a:pt x="19" y="29"/>
                                  </a:lnTo>
                                  <a:lnTo>
                                    <a:pt x="19" y="34"/>
                                  </a:lnTo>
                                  <a:lnTo>
                                    <a:pt x="24" y="39"/>
                                  </a:lnTo>
                                  <a:lnTo>
                                    <a:pt x="24" y="44"/>
                                  </a:lnTo>
                                  <a:lnTo>
                                    <a:pt x="28" y="48"/>
                                  </a:lnTo>
                                  <a:lnTo>
                                    <a:pt x="28" y="53"/>
                                  </a:lnTo>
                                  <a:lnTo>
                                    <a:pt x="38" y="63"/>
                                  </a:lnTo>
                                  <a:lnTo>
                                    <a:pt x="38" y="68"/>
                                  </a:lnTo>
                                  <a:lnTo>
                                    <a:pt x="43" y="72"/>
                                  </a:lnTo>
                                  <a:lnTo>
                                    <a:pt x="43" y="77"/>
                                  </a:lnTo>
                                  <a:lnTo>
                                    <a:pt x="48" y="82"/>
                                  </a:lnTo>
                                  <a:lnTo>
                                    <a:pt x="48" y="87"/>
                                  </a:lnTo>
                                  <a:lnTo>
                                    <a:pt x="57" y="96"/>
                                  </a:lnTo>
                                  <a:lnTo>
                                    <a:pt x="57" y="101"/>
                                  </a:lnTo>
                                  <a:lnTo>
                                    <a:pt x="62" y="106"/>
                                  </a:lnTo>
                                  <a:lnTo>
                                    <a:pt x="62" y="111"/>
                                  </a:lnTo>
                                  <a:lnTo>
                                    <a:pt x="67" y="116"/>
                                  </a:lnTo>
                                  <a:lnTo>
                                    <a:pt x="67" y="120"/>
                                  </a:lnTo>
                                  <a:lnTo>
                                    <a:pt x="76" y="130"/>
                                  </a:lnTo>
                                  <a:lnTo>
                                    <a:pt x="76" y="135"/>
                                  </a:lnTo>
                                  <a:lnTo>
                                    <a:pt x="81" y="140"/>
                                  </a:lnTo>
                                  <a:lnTo>
                                    <a:pt x="81" y="144"/>
                                  </a:lnTo>
                                  <a:lnTo>
                                    <a:pt x="91" y="154"/>
                                  </a:lnTo>
                                  <a:lnTo>
                                    <a:pt x="91" y="159"/>
                                  </a:lnTo>
                                  <a:lnTo>
                                    <a:pt x="96" y="164"/>
                                  </a:lnTo>
                                  <a:lnTo>
                                    <a:pt x="96" y="168"/>
                                  </a:lnTo>
                                  <a:lnTo>
                                    <a:pt x="100" y="173"/>
                                  </a:lnTo>
                                  <a:lnTo>
                                    <a:pt x="100" y="178"/>
                                  </a:lnTo>
                                  <a:lnTo>
                                    <a:pt x="110" y="188"/>
                                  </a:lnTo>
                                  <a:lnTo>
                                    <a:pt x="110"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5"/>
                          <wps:cNvSpPr>
                            <a:spLocks/>
                          </wps:cNvSpPr>
                          <wps:spPr bwMode="auto">
                            <a:xfrm>
                              <a:off x="4195" y="2751"/>
                              <a:ext cx="87" cy="149"/>
                            </a:xfrm>
                            <a:custGeom>
                              <a:avLst/>
                              <a:gdLst>
                                <a:gd name="T0" fmla="*/ 0 w 87"/>
                                <a:gd name="T1" fmla="*/ 0 h 149"/>
                                <a:gd name="T2" fmla="*/ 5 w 87"/>
                                <a:gd name="T3" fmla="*/ 5 h 149"/>
                                <a:gd name="T4" fmla="*/ 5 w 87"/>
                                <a:gd name="T5" fmla="*/ 10 h 149"/>
                                <a:gd name="T6" fmla="*/ 10 w 87"/>
                                <a:gd name="T7" fmla="*/ 15 h 149"/>
                                <a:gd name="T8" fmla="*/ 10 w 87"/>
                                <a:gd name="T9" fmla="*/ 19 h 149"/>
                                <a:gd name="T10" fmla="*/ 15 w 87"/>
                                <a:gd name="T11" fmla="*/ 24 h 149"/>
                                <a:gd name="T12" fmla="*/ 15 w 87"/>
                                <a:gd name="T13" fmla="*/ 29 h 149"/>
                                <a:gd name="T14" fmla="*/ 24 w 87"/>
                                <a:gd name="T15" fmla="*/ 39 h 149"/>
                                <a:gd name="T16" fmla="*/ 24 w 87"/>
                                <a:gd name="T17" fmla="*/ 43 h 149"/>
                                <a:gd name="T18" fmla="*/ 29 w 87"/>
                                <a:gd name="T19" fmla="*/ 48 h 149"/>
                                <a:gd name="T20" fmla="*/ 29 w 87"/>
                                <a:gd name="T21" fmla="*/ 53 h 149"/>
                                <a:gd name="T22" fmla="*/ 34 w 87"/>
                                <a:gd name="T23" fmla="*/ 58 h 149"/>
                                <a:gd name="T24" fmla="*/ 34 w 87"/>
                                <a:gd name="T25" fmla="*/ 63 h 149"/>
                                <a:gd name="T26" fmla="*/ 44 w 87"/>
                                <a:gd name="T27" fmla="*/ 72 h 149"/>
                                <a:gd name="T28" fmla="*/ 44 w 87"/>
                                <a:gd name="T29" fmla="*/ 77 h 149"/>
                                <a:gd name="T30" fmla="*/ 48 w 87"/>
                                <a:gd name="T31" fmla="*/ 82 h 149"/>
                                <a:gd name="T32" fmla="*/ 48 w 87"/>
                                <a:gd name="T33" fmla="*/ 87 h 149"/>
                                <a:gd name="T34" fmla="*/ 58 w 87"/>
                                <a:gd name="T35" fmla="*/ 96 h 149"/>
                                <a:gd name="T36" fmla="*/ 58 w 87"/>
                                <a:gd name="T37" fmla="*/ 101 h 149"/>
                                <a:gd name="T38" fmla="*/ 63 w 87"/>
                                <a:gd name="T39" fmla="*/ 106 h 149"/>
                                <a:gd name="T40" fmla="*/ 63 w 87"/>
                                <a:gd name="T41" fmla="*/ 111 h 149"/>
                                <a:gd name="T42" fmla="*/ 68 w 87"/>
                                <a:gd name="T43" fmla="*/ 115 h 149"/>
                                <a:gd name="T44" fmla="*/ 68 w 87"/>
                                <a:gd name="T45" fmla="*/ 120 h 149"/>
                                <a:gd name="T46" fmla="*/ 77 w 87"/>
                                <a:gd name="T47" fmla="*/ 130 h 149"/>
                                <a:gd name="T48" fmla="*/ 77 w 87"/>
                                <a:gd name="T49" fmla="*/ 135 h 149"/>
                                <a:gd name="T50" fmla="*/ 82 w 87"/>
                                <a:gd name="T51" fmla="*/ 139 h 149"/>
                                <a:gd name="T52" fmla="*/ 82 w 87"/>
                                <a:gd name="T53" fmla="*/ 144 h 149"/>
                                <a:gd name="T54" fmla="*/ 87 w 87"/>
                                <a:gd name="T5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49">
                                  <a:moveTo>
                                    <a:pt x="0" y="0"/>
                                  </a:moveTo>
                                  <a:lnTo>
                                    <a:pt x="5"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lnTo>
                                    <a:pt x="44" y="77"/>
                                  </a:lnTo>
                                  <a:lnTo>
                                    <a:pt x="48" y="82"/>
                                  </a:lnTo>
                                  <a:lnTo>
                                    <a:pt x="48" y="87"/>
                                  </a:lnTo>
                                  <a:lnTo>
                                    <a:pt x="58" y="96"/>
                                  </a:lnTo>
                                  <a:lnTo>
                                    <a:pt x="58" y="101"/>
                                  </a:lnTo>
                                  <a:lnTo>
                                    <a:pt x="63" y="106"/>
                                  </a:lnTo>
                                  <a:lnTo>
                                    <a:pt x="63" y="111"/>
                                  </a:lnTo>
                                  <a:lnTo>
                                    <a:pt x="68" y="115"/>
                                  </a:lnTo>
                                  <a:lnTo>
                                    <a:pt x="68" y="120"/>
                                  </a:lnTo>
                                  <a:lnTo>
                                    <a:pt x="77" y="130"/>
                                  </a:lnTo>
                                  <a:lnTo>
                                    <a:pt x="77" y="135"/>
                                  </a:lnTo>
                                  <a:lnTo>
                                    <a:pt x="82" y="139"/>
                                  </a:lnTo>
                                  <a:lnTo>
                                    <a:pt x="82" y="144"/>
                                  </a:lnTo>
                                  <a:lnTo>
                                    <a:pt x="8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6"/>
                          <wps:cNvSpPr>
                            <a:spLocks/>
                          </wps:cNvSpPr>
                          <wps:spPr bwMode="auto">
                            <a:xfrm>
                              <a:off x="4296" y="2924"/>
                              <a:ext cx="58" cy="101"/>
                            </a:xfrm>
                            <a:custGeom>
                              <a:avLst/>
                              <a:gdLst>
                                <a:gd name="T0" fmla="*/ 0 w 58"/>
                                <a:gd name="T1" fmla="*/ 0 h 101"/>
                                <a:gd name="T2" fmla="*/ 0 w 58"/>
                                <a:gd name="T3" fmla="*/ 5 h 101"/>
                                <a:gd name="T4" fmla="*/ 5 w 58"/>
                                <a:gd name="T5" fmla="*/ 10 h 101"/>
                                <a:gd name="T6" fmla="*/ 10 w 58"/>
                                <a:gd name="T7" fmla="*/ 14 h 101"/>
                                <a:gd name="T8" fmla="*/ 10 w 58"/>
                                <a:gd name="T9" fmla="*/ 19 h 101"/>
                                <a:gd name="T10" fmla="*/ 15 w 58"/>
                                <a:gd name="T11" fmla="*/ 24 h 101"/>
                                <a:gd name="T12" fmla="*/ 15 w 58"/>
                                <a:gd name="T13" fmla="*/ 29 h 101"/>
                                <a:gd name="T14" fmla="*/ 19 w 58"/>
                                <a:gd name="T15" fmla="*/ 34 h 101"/>
                                <a:gd name="T16" fmla="*/ 19 w 58"/>
                                <a:gd name="T17" fmla="*/ 38 h 101"/>
                                <a:gd name="T18" fmla="*/ 29 w 58"/>
                                <a:gd name="T19" fmla="*/ 48 h 101"/>
                                <a:gd name="T20" fmla="*/ 29 w 58"/>
                                <a:gd name="T21" fmla="*/ 53 h 101"/>
                                <a:gd name="T22" fmla="*/ 34 w 58"/>
                                <a:gd name="T23" fmla="*/ 58 h 101"/>
                                <a:gd name="T24" fmla="*/ 34 w 58"/>
                                <a:gd name="T25" fmla="*/ 62 h 101"/>
                                <a:gd name="T26" fmla="*/ 39 w 58"/>
                                <a:gd name="T27" fmla="*/ 67 h 101"/>
                                <a:gd name="T28" fmla="*/ 39 w 58"/>
                                <a:gd name="T29" fmla="*/ 72 h 101"/>
                                <a:gd name="T30" fmla="*/ 48 w 58"/>
                                <a:gd name="T31" fmla="*/ 82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39" y="67"/>
                                  </a:lnTo>
                                  <a:lnTo>
                                    <a:pt x="39" y="72"/>
                                  </a:lnTo>
                                  <a:lnTo>
                                    <a:pt x="48" y="82"/>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7"/>
                          <wps:cNvSpPr>
                            <a:spLocks/>
                          </wps:cNvSpPr>
                          <wps:spPr bwMode="auto">
                            <a:xfrm>
                              <a:off x="4373" y="3058"/>
                              <a:ext cx="82" cy="144"/>
                            </a:xfrm>
                            <a:custGeom>
                              <a:avLst/>
                              <a:gdLst>
                                <a:gd name="T0" fmla="*/ 0 w 82"/>
                                <a:gd name="T1" fmla="*/ 0 h 144"/>
                                <a:gd name="T2" fmla="*/ 5 w 82"/>
                                <a:gd name="T3" fmla="*/ 5 h 144"/>
                                <a:gd name="T4" fmla="*/ 5 w 82"/>
                                <a:gd name="T5" fmla="*/ 10 h 144"/>
                                <a:gd name="T6" fmla="*/ 10 w 82"/>
                                <a:gd name="T7" fmla="*/ 15 h 144"/>
                                <a:gd name="T8" fmla="*/ 10 w 82"/>
                                <a:gd name="T9" fmla="*/ 20 h 144"/>
                                <a:gd name="T10" fmla="*/ 14 w 82"/>
                                <a:gd name="T11" fmla="*/ 24 h 144"/>
                                <a:gd name="T12" fmla="*/ 14 w 82"/>
                                <a:gd name="T13" fmla="*/ 29 h 144"/>
                                <a:gd name="T14" fmla="*/ 24 w 82"/>
                                <a:gd name="T15" fmla="*/ 39 h 144"/>
                                <a:gd name="T16" fmla="*/ 24 w 82"/>
                                <a:gd name="T17" fmla="*/ 44 h 144"/>
                                <a:gd name="T18" fmla="*/ 29 w 82"/>
                                <a:gd name="T19" fmla="*/ 48 h 144"/>
                                <a:gd name="T20" fmla="*/ 29 w 82"/>
                                <a:gd name="T21" fmla="*/ 53 h 144"/>
                                <a:gd name="T22" fmla="*/ 34 w 82"/>
                                <a:gd name="T23" fmla="*/ 58 h 144"/>
                                <a:gd name="T24" fmla="*/ 34 w 82"/>
                                <a:gd name="T25" fmla="*/ 63 h 144"/>
                                <a:gd name="T26" fmla="*/ 43 w 82"/>
                                <a:gd name="T27" fmla="*/ 72 h 144"/>
                                <a:gd name="T28" fmla="*/ 43 w 82"/>
                                <a:gd name="T29" fmla="*/ 77 h 144"/>
                                <a:gd name="T30" fmla="*/ 48 w 82"/>
                                <a:gd name="T31" fmla="*/ 82 h 144"/>
                                <a:gd name="T32" fmla="*/ 48 w 82"/>
                                <a:gd name="T33" fmla="*/ 87 h 144"/>
                                <a:gd name="T34" fmla="*/ 58 w 82"/>
                                <a:gd name="T35" fmla="*/ 96 h 144"/>
                                <a:gd name="T36" fmla="*/ 58 w 82"/>
                                <a:gd name="T37" fmla="*/ 101 h 144"/>
                                <a:gd name="T38" fmla="*/ 62 w 82"/>
                                <a:gd name="T39" fmla="*/ 106 h 144"/>
                                <a:gd name="T40" fmla="*/ 62 w 82"/>
                                <a:gd name="T41" fmla="*/ 111 h 144"/>
                                <a:gd name="T42" fmla="*/ 67 w 82"/>
                                <a:gd name="T43" fmla="*/ 116 h 144"/>
                                <a:gd name="T44" fmla="*/ 67 w 82"/>
                                <a:gd name="T45" fmla="*/ 120 h 144"/>
                                <a:gd name="T46" fmla="*/ 77 w 82"/>
                                <a:gd name="T47" fmla="*/ 130 h 144"/>
                                <a:gd name="T48" fmla="*/ 77 w 82"/>
                                <a:gd name="T49" fmla="*/ 135 h 144"/>
                                <a:gd name="T50" fmla="*/ 82 w 82"/>
                                <a:gd name="T51" fmla="*/ 140 h 144"/>
                                <a:gd name="T52" fmla="*/ 82 w 82"/>
                                <a:gd name="T5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44">
                                  <a:moveTo>
                                    <a:pt x="0" y="0"/>
                                  </a:moveTo>
                                  <a:lnTo>
                                    <a:pt x="5" y="5"/>
                                  </a:lnTo>
                                  <a:lnTo>
                                    <a:pt x="5" y="10"/>
                                  </a:lnTo>
                                  <a:lnTo>
                                    <a:pt x="10" y="15"/>
                                  </a:lnTo>
                                  <a:lnTo>
                                    <a:pt x="10" y="20"/>
                                  </a:lnTo>
                                  <a:lnTo>
                                    <a:pt x="14" y="24"/>
                                  </a:lnTo>
                                  <a:lnTo>
                                    <a:pt x="14" y="29"/>
                                  </a:lnTo>
                                  <a:lnTo>
                                    <a:pt x="24" y="39"/>
                                  </a:lnTo>
                                  <a:lnTo>
                                    <a:pt x="24" y="44"/>
                                  </a:lnTo>
                                  <a:lnTo>
                                    <a:pt x="29" y="48"/>
                                  </a:lnTo>
                                  <a:lnTo>
                                    <a:pt x="29" y="53"/>
                                  </a:lnTo>
                                  <a:lnTo>
                                    <a:pt x="34" y="58"/>
                                  </a:lnTo>
                                  <a:lnTo>
                                    <a:pt x="34" y="63"/>
                                  </a:lnTo>
                                  <a:lnTo>
                                    <a:pt x="43" y="72"/>
                                  </a:lnTo>
                                  <a:lnTo>
                                    <a:pt x="43" y="77"/>
                                  </a:lnTo>
                                  <a:lnTo>
                                    <a:pt x="48" y="82"/>
                                  </a:lnTo>
                                  <a:lnTo>
                                    <a:pt x="48" y="87"/>
                                  </a:lnTo>
                                  <a:lnTo>
                                    <a:pt x="58" y="96"/>
                                  </a:lnTo>
                                  <a:lnTo>
                                    <a:pt x="58" y="101"/>
                                  </a:lnTo>
                                  <a:lnTo>
                                    <a:pt x="62" y="106"/>
                                  </a:lnTo>
                                  <a:lnTo>
                                    <a:pt x="62" y="111"/>
                                  </a:lnTo>
                                  <a:lnTo>
                                    <a:pt x="67" y="116"/>
                                  </a:lnTo>
                                  <a:lnTo>
                                    <a:pt x="67" y="120"/>
                                  </a:lnTo>
                                  <a:lnTo>
                                    <a:pt x="77" y="130"/>
                                  </a:lnTo>
                                  <a:lnTo>
                                    <a:pt x="77" y="135"/>
                                  </a:lnTo>
                                  <a:lnTo>
                                    <a:pt x="82" y="140"/>
                                  </a:lnTo>
                                  <a:lnTo>
                                    <a:pt x="82"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8"/>
                          <wps:cNvSpPr>
                            <a:spLocks/>
                          </wps:cNvSpPr>
                          <wps:spPr bwMode="auto">
                            <a:xfrm>
                              <a:off x="4186" y="2842"/>
                              <a:ext cx="14" cy="24"/>
                            </a:xfrm>
                            <a:custGeom>
                              <a:avLst/>
                              <a:gdLst>
                                <a:gd name="T0" fmla="*/ 0 w 14"/>
                                <a:gd name="T1" fmla="*/ 0 h 24"/>
                                <a:gd name="T2" fmla="*/ 0 w 14"/>
                                <a:gd name="T3" fmla="*/ 5 h 24"/>
                                <a:gd name="T4" fmla="*/ 5 w 14"/>
                                <a:gd name="T5" fmla="*/ 10 h 24"/>
                                <a:gd name="T6" fmla="*/ 9 w 14"/>
                                <a:gd name="T7" fmla="*/ 15 h 24"/>
                                <a:gd name="T8" fmla="*/ 9 w 14"/>
                                <a:gd name="T9" fmla="*/ 20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0" y="5"/>
                                  </a:lnTo>
                                  <a:lnTo>
                                    <a:pt x="5" y="10"/>
                                  </a:lnTo>
                                  <a:lnTo>
                                    <a:pt x="9" y="15"/>
                                  </a:lnTo>
                                  <a:lnTo>
                                    <a:pt x="9" y="20"/>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9"/>
                          <wps:cNvSpPr>
                            <a:spLocks/>
                          </wps:cNvSpPr>
                          <wps:spPr bwMode="auto">
                            <a:xfrm>
                              <a:off x="3672" y="1263"/>
                              <a:ext cx="2823" cy="2828"/>
                            </a:xfrm>
                            <a:custGeom>
                              <a:avLst/>
                              <a:gdLst>
                                <a:gd name="T0" fmla="*/ 960 w 2823"/>
                                <a:gd name="T1" fmla="*/ 163 h 2828"/>
                                <a:gd name="T2" fmla="*/ 399 w 2823"/>
                                <a:gd name="T3" fmla="*/ 216 h 2828"/>
                                <a:gd name="T4" fmla="*/ 135 w 2823"/>
                                <a:gd name="T5" fmla="*/ 533 h 2828"/>
                                <a:gd name="T6" fmla="*/ 106 w 2823"/>
                                <a:gd name="T7" fmla="*/ 634 h 2828"/>
                                <a:gd name="T8" fmla="*/ 264 w 2823"/>
                                <a:gd name="T9" fmla="*/ 744 h 2828"/>
                                <a:gd name="T10" fmla="*/ 519 w 2823"/>
                                <a:gd name="T11" fmla="*/ 1037 h 2828"/>
                                <a:gd name="T12" fmla="*/ 552 w 2823"/>
                                <a:gd name="T13" fmla="*/ 1234 h 2828"/>
                                <a:gd name="T14" fmla="*/ 552 w 2823"/>
                                <a:gd name="T15" fmla="*/ 1392 h 2828"/>
                                <a:gd name="T16" fmla="*/ 595 w 2823"/>
                                <a:gd name="T17" fmla="*/ 1642 h 2828"/>
                                <a:gd name="T18" fmla="*/ 667 w 2823"/>
                                <a:gd name="T19" fmla="*/ 1781 h 2828"/>
                                <a:gd name="T20" fmla="*/ 787 w 2823"/>
                                <a:gd name="T21" fmla="*/ 1944 h 2828"/>
                                <a:gd name="T22" fmla="*/ 1128 w 2823"/>
                                <a:gd name="T23" fmla="*/ 1959 h 2828"/>
                                <a:gd name="T24" fmla="*/ 1210 w 2823"/>
                                <a:gd name="T25" fmla="*/ 2184 h 2828"/>
                                <a:gd name="T26" fmla="*/ 1402 w 2823"/>
                                <a:gd name="T27" fmla="*/ 2093 h 2828"/>
                                <a:gd name="T28" fmla="*/ 1594 w 2823"/>
                                <a:gd name="T29" fmla="*/ 2247 h 2828"/>
                                <a:gd name="T30" fmla="*/ 1651 w 2823"/>
                                <a:gd name="T31" fmla="*/ 2607 h 2828"/>
                                <a:gd name="T32" fmla="*/ 1570 w 2823"/>
                                <a:gd name="T33" fmla="*/ 2746 h 2828"/>
                                <a:gd name="T34" fmla="*/ 1839 w 2823"/>
                                <a:gd name="T35" fmla="*/ 2602 h 2828"/>
                                <a:gd name="T36" fmla="*/ 1911 w 2823"/>
                                <a:gd name="T37" fmla="*/ 2458 h 2828"/>
                                <a:gd name="T38" fmla="*/ 2035 w 2823"/>
                                <a:gd name="T39" fmla="*/ 2612 h 2828"/>
                                <a:gd name="T40" fmla="*/ 1896 w 2823"/>
                                <a:gd name="T41" fmla="*/ 2746 h 2828"/>
                                <a:gd name="T42" fmla="*/ 2189 w 2823"/>
                                <a:gd name="T43" fmla="*/ 2501 h 2828"/>
                                <a:gd name="T44" fmla="*/ 2386 w 2823"/>
                                <a:gd name="T45" fmla="*/ 2165 h 2828"/>
                                <a:gd name="T46" fmla="*/ 2640 w 2823"/>
                                <a:gd name="T47" fmla="*/ 1925 h 2828"/>
                                <a:gd name="T48" fmla="*/ 2511 w 2823"/>
                                <a:gd name="T49" fmla="*/ 1901 h 2828"/>
                                <a:gd name="T50" fmla="*/ 2467 w 2823"/>
                                <a:gd name="T51" fmla="*/ 1690 h 2828"/>
                                <a:gd name="T52" fmla="*/ 2635 w 2823"/>
                                <a:gd name="T53" fmla="*/ 1565 h 2828"/>
                                <a:gd name="T54" fmla="*/ 2813 w 2823"/>
                                <a:gd name="T55" fmla="*/ 1570 h 2828"/>
                                <a:gd name="T56" fmla="*/ 2587 w 2823"/>
                                <a:gd name="T57" fmla="*/ 1613 h 2828"/>
                                <a:gd name="T58" fmla="*/ 2458 w 2823"/>
                                <a:gd name="T59" fmla="*/ 1690 h 2828"/>
                                <a:gd name="T60" fmla="*/ 2501 w 2823"/>
                                <a:gd name="T61" fmla="*/ 1911 h 2828"/>
                                <a:gd name="T62" fmla="*/ 2597 w 2823"/>
                                <a:gd name="T63" fmla="*/ 1949 h 2828"/>
                                <a:gd name="T64" fmla="*/ 2391 w 2823"/>
                                <a:gd name="T65" fmla="*/ 2242 h 2828"/>
                                <a:gd name="T66" fmla="*/ 2170 w 2823"/>
                                <a:gd name="T67" fmla="*/ 2597 h 2828"/>
                                <a:gd name="T68" fmla="*/ 1867 w 2823"/>
                                <a:gd name="T69" fmla="*/ 2717 h 2828"/>
                                <a:gd name="T70" fmla="*/ 2045 w 2823"/>
                                <a:gd name="T71" fmla="*/ 2583 h 2828"/>
                                <a:gd name="T72" fmla="*/ 1723 w 2823"/>
                                <a:gd name="T73" fmla="*/ 2487 h 2828"/>
                                <a:gd name="T74" fmla="*/ 1829 w 2823"/>
                                <a:gd name="T75" fmla="*/ 2597 h 2828"/>
                                <a:gd name="T76" fmla="*/ 1565 w 2823"/>
                                <a:gd name="T77" fmla="*/ 2727 h 2828"/>
                                <a:gd name="T78" fmla="*/ 1690 w 2823"/>
                                <a:gd name="T79" fmla="*/ 2424 h 2828"/>
                                <a:gd name="T80" fmla="*/ 1599 w 2823"/>
                                <a:gd name="T81" fmla="*/ 2242 h 2828"/>
                                <a:gd name="T82" fmla="*/ 1411 w 2823"/>
                                <a:gd name="T83" fmla="*/ 2088 h 2828"/>
                                <a:gd name="T84" fmla="*/ 1219 w 2823"/>
                                <a:gd name="T85" fmla="*/ 2180 h 2828"/>
                                <a:gd name="T86" fmla="*/ 1119 w 2823"/>
                                <a:gd name="T87" fmla="*/ 1949 h 2828"/>
                                <a:gd name="T88" fmla="*/ 787 w 2823"/>
                                <a:gd name="T89" fmla="*/ 1935 h 2828"/>
                                <a:gd name="T90" fmla="*/ 759 w 2823"/>
                                <a:gd name="T91" fmla="*/ 1719 h 2828"/>
                                <a:gd name="T92" fmla="*/ 648 w 2823"/>
                                <a:gd name="T93" fmla="*/ 1714 h 2828"/>
                                <a:gd name="T94" fmla="*/ 514 w 2823"/>
                                <a:gd name="T95" fmla="*/ 1589 h 2828"/>
                                <a:gd name="T96" fmla="*/ 547 w 2823"/>
                                <a:gd name="T97" fmla="*/ 1248 h 2828"/>
                                <a:gd name="T98" fmla="*/ 624 w 2823"/>
                                <a:gd name="T99" fmla="*/ 1133 h 2828"/>
                                <a:gd name="T100" fmla="*/ 528 w 2823"/>
                                <a:gd name="T101" fmla="*/ 989 h 2828"/>
                                <a:gd name="T102" fmla="*/ 269 w 2823"/>
                                <a:gd name="T103" fmla="*/ 739 h 2828"/>
                                <a:gd name="T104" fmla="*/ 43 w 2823"/>
                                <a:gd name="T105" fmla="*/ 624 h 2828"/>
                                <a:gd name="T106" fmla="*/ 216 w 2823"/>
                                <a:gd name="T107" fmla="*/ 533 h 2828"/>
                                <a:gd name="T108" fmla="*/ 461 w 2823"/>
                                <a:gd name="T109" fmla="*/ 216 h 2828"/>
                                <a:gd name="T110" fmla="*/ 1018 w 2823"/>
                                <a:gd name="T111" fmla="*/ 153 h 2828"/>
                                <a:gd name="T112" fmla="*/ 1445 w 2823"/>
                                <a:gd name="T113" fmla="*/ 0 h 2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23" h="2828">
                                  <a:moveTo>
                                    <a:pt x="1445" y="0"/>
                                  </a:moveTo>
                                  <a:lnTo>
                                    <a:pt x="1440" y="0"/>
                                  </a:lnTo>
                                  <a:lnTo>
                                    <a:pt x="1344" y="67"/>
                                  </a:lnTo>
                                  <a:lnTo>
                                    <a:pt x="1349" y="67"/>
                                  </a:lnTo>
                                  <a:lnTo>
                                    <a:pt x="1234" y="86"/>
                                  </a:lnTo>
                                  <a:lnTo>
                                    <a:pt x="1109" y="86"/>
                                  </a:lnTo>
                                  <a:lnTo>
                                    <a:pt x="1013" y="144"/>
                                  </a:lnTo>
                                  <a:lnTo>
                                    <a:pt x="1018" y="144"/>
                                  </a:lnTo>
                                  <a:lnTo>
                                    <a:pt x="960" y="163"/>
                                  </a:lnTo>
                                  <a:lnTo>
                                    <a:pt x="893" y="158"/>
                                  </a:lnTo>
                                  <a:lnTo>
                                    <a:pt x="778" y="201"/>
                                  </a:lnTo>
                                  <a:lnTo>
                                    <a:pt x="663" y="206"/>
                                  </a:lnTo>
                                  <a:lnTo>
                                    <a:pt x="667" y="206"/>
                                  </a:lnTo>
                                  <a:lnTo>
                                    <a:pt x="605" y="168"/>
                                  </a:lnTo>
                                  <a:lnTo>
                                    <a:pt x="552" y="168"/>
                                  </a:lnTo>
                                  <a:lnTo>
                                    <a:pt x="461" y="206"/>
                                  </a:lnTo>
                                  <a:lnTo>
                                    <a:pt x="437" y="201"/>
                                  </a:lnTo>
                                  <a:lnTo>
                                    <a:pt x="399" y="216"/>
                                  </a:lnTo>
                                  <a:lnTo>
                                    <a:pt x="394" y="216"/>
                                  </a:lnTo>
                                  <a:lnTo>
                                    <a:pt x="394" y="225"/>
                                  </a:lnTo>
                                  <a:lnTo>
                                    <a:pt x="418" y="240"/>
                                  </a:lnTo>
                                  <a:lnTo>
                                    <a:pt x="418" y="235"/>
                                  </a:lnTo>
                                  <a:lnTo>
                                    <a:pt x="399" y="341"/>
                                  </a:lnTo>
                                  <a:lnTo>
                                    <a:pt x="399" y="336"/>
                                  </a:lnTo>
                                  <a:lnTo>
                                    <a:pt x="211" y="523"/>
                                  </a:lnTo>
                                  <a:lnTo>
                                    <a:pt x="216" y="523"/>
                                  </a:lnTo>
                                  <a:lnTo>
                                    <a:pt x="135" y="533"/>
                                  </a:lnTo>
                                  <a:lnTo>
                                    <a:pt x="139" y="537"/>
                                  </a:lnTo>
                                  <a:lnTo>
                                    <a:pt x="101" y="465"/>
                                  </a:lnTo>
                                  <a:lnTo>
                                    <a:pt x="101" y="461"/>
                                  </a:lnTo>
                                  <a:lnTo>
                                    <a:pt x="91" y="461"/>
                                  </a:lnTo>
                                  <a:lnTo>
                                    <a:pt x="0" y="557"/>
                                  </a:lnTo>
                                  <a:lnTo>
                                    <a:pt x="0" y="561"/>
                                  </a:lnTo>
                                  <a:lnTo>
                                    <a:pt x="39" y="629"/>
                                  </a:lnTo>
                                  <a:lnTo>
                                    <a:pt x="39" y="634"/>
                                  </a:lnTo>
                                  <a:lnTo>
                                    <a:pt x="106" y="634"/>
                                  </a:lnTo>
                                  <a:lnTo>
                                    <a:pt x="168" y="629"/>
                                  </a:lnTo>
                                  <a:lnTo>
                                    <a:pt x="221" y="629"/>
                                  </a:lnTo>
                                  <a:lnTo>
                                    <a:pt x="255" y="634"/>
                                  </a:lnTo>
                                  <a:lnTo>
                                    <a:pt x="250" y="629"/>
                                  </a:lnTo>
                                  <a:lnTo>
                                    <a:pt x="255" y="682"/>
                                  </a:lnTo>
                                  <a:lnTo>
                                    <a:pt x="250" y="696"/>
                                  </a:lnTo>
                                  <a:lnTo>
                                    <a:pt x="259" y="739"/>
                                  </a:lnTo>
                                  <a:lnTo>
                                    <a:pt x="259" y="744"/>
                                  </a:lnTo>
                                  <a:lnTo>
                                    <a:pt x="264" y="744"/>
                                  </a:lnTo>
                                  <a:lnTo>
                                    <a:pt x="327" y="720"/>
                                  </a:lnTo>
                                  <a:lnTo>
                                    <a:pt x="437" y="710"/>
                                  </a:lnTo>
                                  <a:lnTo>
                                    <a:pt x="504" y="734"/>
                                  </a:lnTo>
                                  <a:lnTo>
                                    <a:pt x="499" y="734"/>
                                  </a:lnTo>
                                  <a:lnTo>
                                    <a:pt x="538" y="787"/>
                                  </a:lnTo>
                                  <a:lnTo>
                                    <a:pt x="538" y="782"/>
                                  </a:lnTo>
                                  <a:lnTo>
                                    <a:pt x="543" y="898"/>
                                  </a:lnTo>
                                  <a:lnTo>
                                    <a:pt x="519" y="989"/>
                                  </a:lnTo>
                                  <a:lnTo>
                                    <a:pt x="519" y="1037"/>
                                  </a:lnTo>
                                  <a:lnTo>
                                    <a:pt x="543" y="1051"/>
                                  </a:lnTo>
                                  <a:lnTo>
                                    <a:pt x="547" y="1051"/>
                                  </a:lnTo>
                                  <a:lnTo>
                                    <a:pt x="586" y="1056"/>
                                  </a:lnTo>
                                  <a:lnTo>
                                    <a:pt x="619" y="1066"/>
                                  </a:lnTo>
                                  <a:lnTo>
                                    <a:pt x="615" y="1061"/>
                                  </a:lnTo>
                                  <a:lnTo>
                                    <a:pt x="615" y="1133"/>
                                  </a:lnTo>
                                  <a:lnTo>
                                    <a:pt x="615" y="1128"/>
                                  </a:lnTo>
                                  <a:lnTo>
                                    <a:pt x="547" y="1234"/>
                                  </a:lnTo>
                                  <a:lnTo>
                                    <a:pt x="552" y="1234"/>
                                  </a:lnTo>
                                  <a:lnTo>
                                    <a:pt x="461" y="1224"/>
                                  </a:lnTo>
                                  <a:lnTo>
                                    <a:pt x="423" y="1238"/>
                                  </a:lnTo>
                                  <a:lnTo>
                                    <a:pt x="418" y="1238"/>
                                  </a:lnTo>
                                  <a:lnTo>
                                    <a:pt x="418" y="1258"/>
                                  </a:lnTo>
                                  <a:lnTo>
                                    <a:pt x="547" y="1258"/>
                                  </a:lnTo>
                                  <a:lnTo>
                                    <a:pt x="543" y="1258"/>
                                  </a:lnTo>
                                  <a:lnTo>
                                    <a:pt x="624" y="1359"/>
                                  </a:lnTo>
                                  <a:lnTo>
                                    <a:pt x="624" y="1349"/>
                                  </a:lnTo>
                                  <a:lnTo>
                                    <a:pt x="552" y="1392"/>
                                  </a:lnTo>
                                  <a:lnTo>
                                    <a:pt x="552" y="1397"/>
                                  </a:lnTo>
                                  <a:lnTo>
                                    <a:pt x="509" y="1512"/>
                                  </a:lnTo>
                                  <a:lnTo>
                                    <a:pt x="509" y="1599"/>
                                  </a:lnTo>
                                  <a:lnTo>
                                    <a:pt x="514" y="1599"/>
                                  </a:lnTo>
                                  <a:lnTo>
                                    <a:pt x="533" y="1608"/>
                                  </a:lnTo>
                                  <a:lnTo>
                                    <a:pt x="528" y="1608"/>
                                  </a:lnTo>
                                  <a:lnTo>
                                    <a:pt x="547" y="1637"/>
                                  </a:lnTo>
                                  <a:lnTo>
                                    <a:pt x="552" y="1637"/>
                                  </a:lnTo>
                                  <a:lnTo>
                                    <a:pt x="595" y="1642"/>
                                  </a:lnTo>
                                  <a:lnTo>
                                    <a:pt x="615" y="1642"/>
                                  </a:lnTo>
                                  <a:lnTo>
                                    <a:pt x="610" y="1637"/>
                                  </a:lnTo>
                                  <a:lnTo>
                                    <a:pt x="639" y="1714"/>
                                  </a:lnTo>
                                  <a:lnTo>
                                    <a:pt x="639" y="1719"/>
                                  </a:lnTo>
                                  <a:lnTo>
                                    <a:pt x="653" y="1719"/>
                                  </a:lnTo>
                                  <a:lnTo>
                                    <a:pt x="648" y="1714"/>
                                  </a:lnTo>
                                  <a:lnTo>
                                    <a:pt x="658" y="1776"/>
                                  </a:lnTo>
                                  <a:lnTo>
                                    <a:pt x="658" y="1781"/>
                                  </a:lnTo>
                                  <a:lnTo>
                                    <a:pt x="667" y="1781"/>
                                  </a:lnTo>
                                  <a:lnTo>
                                    <a:pt x="759" y="1728"/>
                                  </a:lnTo>
                                  <a:lnTo>
                                    <a:pt x="749" y="1719"/>
                                  </a:lnTo>
                                  <a:lnTo>
                                    <a:pt x="677" y="1805"/>
                                  </a:lnTo>
                                  <a:lnTo>
                                    <a:pt x="677" y="1810"/>
                                  </a:lnTo>
                                  <a:lnTo>
                                    <a:pt x="691" y="1891"/>
                                  </a:lnTo>
                                  <a:lnTo>
                                    <a:pt x="691" y="1896"/>
                                  </a:lnTo>
                                  <a:lnTo>
                                    <a:pt x="744" y="1939"/>
                                  </a:lnTo>
                                  <a:lnTo>
                                    <a:pt x="749" y="1939"/>
                                  </a:lnTo>
                                  <a:lnTo>
                                    <a:pt x="787" y="1944"/>
                                  </a:lnTo>
                                  <a:lnTo>
                                    <a:pt x="888" y="1944"/>
                                  </a:lnTo>
                                  <a:lnTo>
                                    <a:pt x="975" y="1959"/>
                                  </a:lnTo>
                                  <a:lnTo>
                                    <a:pt x="970" y="1954"/>
                                  </a:lnTo>
                                  <a:lnTo>
                                    <a:pt x="999" y="2016"/>
                                  </a:lnTo>
                                  <a:lnTo>
                                    <a:pt x="999" y="2021"/>
                                  </a:lnTo>
                                  <a:lnTo>
                                    <a:pt x="1003" y="2021"/>
                                  </a:lnTo>
                                  <a:lnTo>
                                    <a:pt x="1042" y="2016"/>
                                  </a:lnTo>
                                  <a:lnTo>
                                    <a:pt x="1047" y="2016"/>
                                  </a:lnTo>
                                  <a:lnTo>
                                    <a:pt x="1128" y="1959"/>
                                  </a:lnTo>
                                  <a:lnTo>
                                    <a:pt x="1123" y="1959"/>
                                  </a:lnTo>
                                  <a:lnTo>
                                    <a:pt x="1191" y="1978"/>
                                  </a:lnTo>
                                  <a:lnTo>
                                    <a:pt x="1186" y="1973"/>
                                  </a:lnTo>
                                  <a:lnTo>
                                    <a:pt x="1200" y="2040"/>
                                  </a:lnTo>
                                  <a:lnTo>
                                    <a:pt x="1200" y="2069"/>
                                  </a:lnTo>
                                  <a:lnTo>
                                    <a:pt x="1210" y="2108"/>
                                  </a:lnTo>
                                  <a:lnTo>
                                    <a:pt x="1219" y="2151"/>
                                  </a:lnTo>
                                  <a:lnTo>
                                    <a:pt x="1210" y="2180"/>
                                  </a:lnTo>
                                  <a:lnTo>
                                    <a:pt x="1210" y="2184"/>
                                  </a:lnTo>
                                  <a:lnTo>
                                    <a:pt x="1229" y="2208"/>
                                  </a:lnTo>
                                  <a:lnTo>
                                    <a:pt x="1239" y="2208"/>
                                  </a:lnTo>
                                  <a:lnTo>
                                    <a:pt x="1239" y="2204"/>
                                  </a:lnTo>
                                  <a:lnTo>
                                    <a:pt x="1267" y="2146"/>
                                  </a:lnTo>
                                  <a:lnTo>
                                    <a:pt x="1267" y="2151"/>
                                  </a:lnTo>
                                  <a:lnTo>
                                    <a:pt x="1349" y="2060"/>
                                  </a:lnTo>
                                  <a:lnTo>
                                    <a:pt x="1339" y="2060"/>
                                  </a:lnTo>
                                  <a:lnTo>
                                    <a:pt x="1402" y="2098"/>
                                  </a:lnTo>
                                  <a:lnTo>
                                    <a:pt x="1402" y="2093"/>
                                  </a:lnTo>
                                  <a:lnTo>
                                    <a:pt x="1387" y="2156"/>
                                  </a:lnTo>
                                  <a:lnTo>
                                    <a:pt x="1397" y="2213"/>
                                  </a:lnTo>
                                  <a:lnTo>
                                    <a:pt x="1397" y="2218"/>
                                  </a:lnTo>
                                  <a:lnTo>
                                    <a:pt x="1512" y="2218"/>
                                  </a:lnTo>
                                  <a:lnTo>
                                    <a:pt x="1507" y="2218"/>
                                  </a:lnTo>
                                  <a:lnTo>
                                    <a:pt x="1565" y="2256"/>
                                  </a:lnTo>
                                  <a:lnTo>
                                    <a:pt x="1570" y="2256"/>
                                  </a:lnTo>
                                  <a:lnTo>
                                    <a:pt x="1599" y="2252"/>
                                  </a:lnTo>
                                  <a:lnTo>
                                    <a:pt x="1594" y="2247"/>
                                  </a:lnTo>
                                  <a:lnTo>
                                    <a:pt x="1599" y="2285"/>
                                  </a:lnTo>
                                  <a:lnTo>
                                    <a:pt x="1599" y="2362"/>
                                  </a:lnTo>
                                  <a:lnTo>
                                    <a:pt x="1603" y="2362"/>
                                  </a:lnTo>
                                  <a:lnTo>
                                    <a:pt x="1685" y="2381"/>
                                  </a:lnTo>
                                  <a:lnTo>
                                    <a:pt x="1680" y="2376"/>
                                  </a:lnTo>
                                  <a:lnTo>
                                    <a:pt x="1680" y="2424"/>
                                  </a:lnTo>
                                  <a:lnTo>
                                    <a:pt x="1651" y="2496"/>
                                  </a:lnTo>
                                  <a:lnTo>
                                    <a:pt x="1651" y="2612"/>
                                  </a:lnTo>
                                  <a:lnTo>
                                    <a:pt x="1651" y="2607"/>
                                  </a:lnTo>
                                  <a:lnTo>
                                    <a:pt x="1565" y="2693"/>
                                  </a:lnTo>
                                  <a:lnTo>
                                    <a:pt x="1570" y="2693"/>
                                  </a:lnTo>
                                  <a:lnTo>
                                    <a:pt x="1445" y="2717"/>
                                  </a:lnTo>
                                  <a:lnTo>
                                    <a:pt x="1440" y="2717"/>
                                  </a:lnTo>
                                  <a:lnTo>
                                    <a:pt x="1440" y="2727"/>
                                  </a:lnTo>
                                  <a:lnTo>
                                    <a:pt x="1445" y="2727"/>
                                  </a:lnTo>
                                  <a:lnTo>
                                    <a:pt x="1560" y="2736"/>
                                  </a:lnTo>
                                  <a:lnTo>
                                    <a:pt x="1555" y="2736"/>
                                  </a:lnTo>
                                  <a:lnTo>
                                    <a:pt x="1570" y="2746"/>
                                  </a:lnTo>
                                  <a:lnTo>
                                    <a:pt x="1575" y="2746"/>
                                  </a:lnTo>
                                  <a:lnTo>
                                    <a:pt x="1656" y="2727"/>
                                  </a:lnTo>
                                  <a:lnTo>
                                    <a:pt x="1661" y="2727"/>
                                  </a:lnTo>
                                  <a:lnTo>
                                    <a:pt x="1685" y="2703"/>
                                  </a:lnTo>
                                  <a:lnTo>
                                    <a:pt x="1680" y="2703"/>
                                  </a:lnTo>
                                  <a:lnTo>
                                    <a:pt x="1800" y="2650"/>
                                  </a:lnTo>
                                  <a:lnTo>
                                    <a:pt x="1805" y="2650"/>
                                  </a:lnTo>
                                  <a:lnTo>
                                    <a:pt x="1839" y="2607"/>
                                  </a:lnTo>
                                  <a:lnTo>
                                    <a:pt x="1839" y="2602"/>
                                  </a:lnTo>
                                  <a:lnTo>
                                    <a:pt x="1843" y="2568"/>
                                  </a:lnTo>
                                  <a:lnTo>
                                    <a:pt x="1843" y="2564"/>
                                  </a:lnTo>
                                  <a:lnTo>
                                    <a:pt x="1800" y="2564"/>
                                  </a:lnTo>
                                  <a:lnTo>
                                    <a:pt x="1757" y="2540"/>
                                  </a:lnTo>
                                  <a:lnTo>
                                    <a:pt x="1762" y="2544"/>
                                  </a:lnTo>
                                  <a:lnTo>
                                    <a:pt x="1733" y="2492"/>
                                  </a:lnTo>
                                  <a:lnTo>
                                    <a:pt x="1728" y="2496"/>
                                  </a:lnTo>
                                  <a:lnTo>
                                    <a:pt x="1800" y="2458"/>
                                  </a:lnTo>
                                  <a:lnTo>
                                    <a:pt x="1911" y="2458"/>
                                  </a:lnTo>
                                  <a:lnTo>
                                    <a:pt x="1906" y="2458"/>
                                  </a:lnTo>
                                  <a:lnTo>
                                    <a:pt x="1954" y="2492"/>
                                  </a:lnTo>
                                  <a:lnTo>
                                    <a:pt x="1954" y="2487"/>
                                  </a:lnTo>
                                  <a:lnTo>
                                    <a:pt x="1973" y="2549"/>
                                  </a:lnTo>
                                  <a:lnTo>
                                    <a:pt x="1973" y="2554"/>
                                  </a:lnTo>
                                  <a:lnTo>
                                    <a:pt x="2035" y="2592"/>
                                  </a:lnTo>
                                  <a:lnTo>
                                    <a:pt x="2035" y="2588"/>
                                  </a:lnTo>
                                  <a:lnTo>
                                    <a:pt x="2035" y="2616"/>
                                  </a:lnTo>
                                  <a:lnTo>
                                    <a:pt x="2035" y="2612"/>
                                  </a:lnTo>
                                  <a:lnTo>
                                    <a:pt x="2011" y="2636"/>
                                  </a:lnTo>
                                  <a:lnTo>
                                    <a:pt x="2016" y="2636"/>
                                  </a:lnTo>
                                  <a:lnTo>
                                    <a:pt x="1920" y="2674"/>
                                  </a:lnTo>
                                  <a:lnTo>
                                    <a:pt x="1915" y="2674"/>
                                  </a:lnTo>
                                  <a:lnTo>
                                    <a:pt x="1863" y="2717"/>
                                  </a:lnTo>
                                  <a:lnTo>
                                    <a:pt x="1863" y="2727"/>
                                  </a:lnTo>
                                  <a:lnTo>
                                    <a:pt x="1867" y="2727"/>
                                  </a:lnTo>
                                  <a:lnTo>
                                    <a:pt x="1901" y="2746"/>
                                  </a:lnTo>
                                  <a:lnTo>
                                    <a:pt x="1896" y="2746"/>
                                  </a:lnTo>
                                  <a:lnTo>
                                    <a:pt x="1939" y="2799"/>
                                  </a:lnTo>
                                  <a:lnTo>
                                    <a:pt x="1944" y="2799"/>
                                  </a:lnTo>
                                  <a:lnTo>
                                    <a:pt x="2031" y="2828"/>
                                  </a:lnTo>
                                  <a:lnTo>
                                    <a:pt x="2035" y="2828"/>
                                  </a:lnTo>
                                  <a:lnTo>
                                    <a:pt x="2155" y="2722"/>
                                  </a:lnTo>
                                  <a:lnTo>
                                    <a:pt x="2155" y="2717"/>
                                  </a:lnTo>
                                  <a:lnTo>
                                    <a:pt x="2179" y="2597"/>
                                  </a:lnTo>
                                  <a:lnTo>
                                    <a:pt x="2189" y="2496"/>
                                  </a:lnTo>
                                  <a:lnTo>
                                    <a:pt x="2189" y="2501"/>
                                  </a:lnTo>
                                  <a:lnTo>
                                    <a:pt x="2371" y="2314"/>
                                  </a:lnTo>
                                  <a:lnTo>
                                    <a:pt x="2367" y="2314"/>
                                  </a:lnTo>
                                  <a:lnTo>
                                    <a:pt x="2463" y="2271"/>
                                  </a:lnTo>
                                  <a:lnTo>
                                    <a:pt x="2467" y="2271"/>
                                  </a:lnTo>
                                  <a:lnTo>
                                    <a:pt x="2467" y="2261"/>
                                  </a:lnTo>
                                  <a:lnTo>
                                    <a:pt x="2463" y="2261"/>
                                  </a:lnTo>
                                  <a:lnTo>
                                    <a:pt x="2395" y="2237"/>
                                  </a:lnTo>
                                  <a:lnTo>
                                    <a:pt x="2400" y="2242"/>
                                  </a:lnTo>
                                  <a:lnTo>
                                    <a:pt x="2386" y="2165"/>
                                  </a:lnTo>
                                  <a:lnTo>
                                    <a:pt x="2395" y="2074"/>
                                  </a:lnTo>
                                  <a:lnTo>
                                    <a:pt x="2395" y="2040"/>
                                  </a:lnTo>
                                  <a:lnTo>
                                    <a:pt x="2395" y="2045"/>
                                  </a:lnTo>
                                  <a:lnTo>
                                    <a:pt x="2487" y="1959"/>
                                  </a:lnTo>
                                  <a:lnTo>
                                    <a:pt x="2482" y="1959"/>
                                  </a:lnTo>
                                  <a:lnTo>
                                    <a:pt x="2559" y="1968"/>
                                  </a:lnTo>
                                  <a:lnTo>
                                    <a:pt x="2602" y="1959"/>
                                  </a:lnTo>
                                  <a:lnTo>
                                    <a:pt x="2607" y="1959"/>
                                  </a:lnTo>
                                  <a:lnTo>
                                    <a:pt x="2640" y="1925"/>
                                  </a:lnTo>
                                  <a:lnTo>
                                    <a:pt x="2640" y="1920"/>
                                  </a:lnTo>
                                  <a:lnTo>
                                    <a:pt x="2659" y="1858"/>
                                  </a:lnTo>
                                  <a:lnTo>
                                    <a:pt x="2659" y="1853"/>
                                  </a:lnTo>
                                  <a:lnTo>
                                    <a:pt x="2650" y="1853"/>
                                  </a:lnTo>
                                  <a:lnTo>
                                    <a:pt x="2587" y="1901"/>
                                  </a:lnTo>
                                  <a:lnTo>
                                    <a:pt x="2592" y="1901"/>
                                  </a:lnTo>
                                  <a:lnTo>
                                    <a:pt x="2539" y="1896"/>
                                  </a:lnTo>
                                  <a:lnTo>
                                    <a:pt x="2506" y="1901"/>
                                  </a:lnTo>
                                  <a:lnTo>
                                    <a:pt x="2511" y="1901"/>
                                  </a:lnTo>
                                  <a:lnTo>
                                    <a:pt x="2506" y="1896"/>
                                  </a:lnTo>
                                  <a:lnTo>
                                    <a:pt x="2506" y="1901"/>
                                  </a:lnTo>
                                  <a:lnTo>
                                    <a:pt x="2496" y="1815"/>
                                  </a:lnTo>
                                  <a:lnTo>
                                    <a:pt x="2487" y="1733"/>
                                  </a:lnTo>
                                  <a:lnTo>
                                    <a:pt x="2487" y="1728"/>
                                  </a:lnTo>
                                  <a:lnTo>
                                    <a:pt x="2482" y="1728"/>
                                  </a:lnTo>
                                  <a:lnTo>
                                    <a:pt x="2472" y="1723"/>
                                  </a:lnTo>
                                  <a:lnTo>
                                    <a:pt x="2477" y="1728"/>
                                  </a:lnTo>
                                  <a:lnTo>
                                    <a:pt x="2467" y="1690"/>
                                  </a:lnTo>
                                  <a:lnTo>
                                    <a:pt x="2477" y="1661"/>
                                  </a:lnTo>
                                  <a:lnTo>
                                    <a:pt x="2467" y="1666"/>
                                  </a:lnTo>
                                  <a:lnTo>
                                    <a:pt x="2491" y="1695"/>
                                  </a:lnTo>
                                  <a:lnTo>
                                    <a:pt x="2501" y="1695"/>
                                  </a:lnTo>
                                  <a:lnTo>
                                    <a:pt x="2549" y="1647"/>
                                  </a:lnTo>
                                  <a:lnTo>
                                    <a:pt x="2544" y="1647"/>
                                  </a:lnTo>
                                  <a:lnTo>
                                    <a:pt x="2587" y="1623"/>
                                  </a:lnTo>
                                  <a:lnTo>
                                    <a:pt x="2592" y="1623"/>
                                  </a:lnTo>
                                  <a:lnTo>
                                    <a:pt x="2635" y="1565"/>
                                  </a:lnTo>
                                  <a:lnTo>
                                    <a:pt x="2712" y="1483"/>
                                  </a:lnTo>
                                  <a:lnTo>
                                    <a:pt x="2707" y="1483"/>
                                  </a:lnTo>
                                  <a:lnTo>
                                    <a:pt x="2784" y="1503"/>
                                  </a:lnTo>
                                  <a:lnTo>
                                    <a:pt x="2779" y="1498"/>
                                  </a:lnTo>
                                  <a:lnTo>
                                    <a:pt x="2813" y="1570"/>
                                  </a:lnTo>
                                  <a:lnTo>
                                    <a:pt x="2813" y="1575"/>
                                  </a:lnTo>
                                  <a:lnTo>
                                    <a:pt x="2823" y="1575"/>
                                  </a:lnTo>
                                  <a:lnTo>
                                    <a:pt x="2823" y="1570"/>
                                  </a:lnTo>
                                  <a:lnTo>
                                    <a:pt x="2813" y="1570"/>
                                  </a:lnTo>
                                  <a:lnTo>
                                    <a:pt x="2823" y="1570"/>
                                  </a:lnTo>
                                  <a:lnTo>
                                    <a:pt x="2789" y="1498"/>
                                  </a:lnTo>
                                  <a:lnTo>
                                    <a:pt x="2789" y="1493"/>
                                  </a:lnTo>
                                  <a:lnTo>
                                    <a:pt x="2784" y="1493"/>
                                  </a:lnTo>
                                  <a:lnTo>
                                    <a:pt x="2707" y="1474"/>
                                  </a:lnTo>
                                  <a:lnTo>
                                    <a:pt x="2703" y="1474"/>
                                  </a:lnTo>
                                  <a:lnTo>
                                    <a:pt x="2626" y="1555"/>
                                  </a:lnTo>
                                  <a:lnTo>
                                    <a:pt x="2583" y="1613"/>
                                  </a:lnTo>
                                  <a:lnTo>
                                    <a:pt x="2587" y="1613"/>
                                  </a:lnTo>
                                  <a:lnTo>
                                    <a:pt x="2544" y="1637"/>
                                  </a:lnTo>
                                  <a:lnTo>
                                    <a:pt x="2539" y="1637"/>
                                  </a:lnTo>
                                  <a:lnTo>
                                    <a:pt x="2491" y="1685"/>
                                  </a:lnTo>
                                  <a:lnTo>
                                    <a:pt x="2501" y="1685"/>
                                  </a:lnTo>
                                  <a:lnTo>
                                    <a:pt x="2477" y="1656"/>
                                  </a:lnTo>
                                  <a:lnTo>
                                    <a:pt x="2472" y="1656"/>
                                  </a:lnTo>
                                  <a:lnTo>
                                    <a:pt x="2467" y="1656"/>
                                  </a:lnTo>
                                  <a:lnTo>
                                    <a:pt x="2467" y="1661"/>
                                  </a:lnTo>
                                  <a:lnTo>
                                    <a:pt x="2458" y="1690"/>
                                  </a:lnTo>
                                  <a:lnTo>
                                    <a:pt x="2467" y="1728"/>
                                  </a:lnTo>
                                  <a:lnTo>
                                    <a:pt x="2467" y="1733"/>
                                  </a:lnTo>
                                  <a:lnTo>
                                    <a:pt x="2472" y="1733"/>
                                  </a:lnTo>
                                  <a:lnTo>
                                    <a:pt x="2482" y="1738"/>
                                  </a:lnTo>
                                  <a:lnTo>
                                    <a:pt x="2477" y="1733"/>
                                  </a:lnTo>
                                  <a:lnTo>
                                    <a:pt x="2487" y="1815"/>
                                  </a:lnTo>
                                  <a:lnTo>
                                    <a:pt x="2496" y="1901"/>
                                  </a:lnTo>
                                  <a:lnTo>
                                    <a:pt x="2496" y="1906"/>
                                  </a:lnTo>
                                  <a:lnTo>
                                    <a:pt x="2501" y="1911"/>
                                  </a:lnTo>
                                  <a:lnTo>
                                    <a:pt x="2506" y="1911"/>
                                  </a:lnTo>
                                  <a:lnTo>
                                    <a:pt x="2539" y="1906"/>
                                  </a:lnTo>
                                  <a:lnTo>
                                    <a:pt x="2592" y="1911"/>
                                  </a:lnTo>
                                  <a:lnTo>
                                    <a:pt x="2597" y="1911"/>
                                  </a:lnTo>
                                  <a:lnTo>
                                    <a:pt x="2659" y="1863"/>
                                  </a:lnTo>
                                  <a:lnTo>
                                    <a:pt x="2650" y="1858"/>
                                  </a:lnTo>
                                  <a:lnTo>
                                    <a:pt x="2631" y="1920"/>
                                  </a:lnTo>
                                  <a:lnTo>
                                    <a:pt x="2631" y="1915"/>
                                  </a:lnTo>
                                  <a:lnTo>
                                    <a:pt x="2597" y="1949"/>
                                  </a:lnTo>
                                  <a:lnTo>
                                    <a:pt x="2602" y="1949"/>
                                  </a:lnTo>
                                  <a:lnTo>
                                    <a:pt x="2559" y="1959"/>
                                  </a:lnTo>
                                  <a:lnTo>
                                    <a:pt x="2482" y="1949"/>
                                  </a:lnTo>
                                  <a:lnTo>
                                    <a:pt x="2477" y="1949"/>
                                  </a:lnTo>
                                  <a:lnTo>
                                    <a:pt x="2386" y="2035"/>
                                  </a:lnTo>
                                  <a:lnTo>
                                    <a:pt x="2386" y="2040"/>
                                  </a:lnTo>
                                  <a:lnTo>
                                    <a:pt x="2386" y="2074"/>
                                  </a:lnTo>
                                  <a:lnTo>
                                    <a:pt x="2376" y="2165"/>
                                  </a:lnTo>
                                  <a:lnTo>
                                    <a:pt x="2391" y="2242"/>
                                  </a:lnTo>
                                  <a:lnTo>
                                    <a:pt x="2391" y="2247"/>
                                  </a:lnTo>
                                  <a:lnTo>
                                    <a:pt x="2395" y="2247"/>
                                  </a:lnTo>
                                  <a:lnTo>
                                    <a:pt x="2463" y="2271"/>
                                  </a:lnTo>
                                  <a:lnTo>
                                    <a:pt x="2463" y="2261"/>
                                  </a:lnTo>
                                  <a:lnTo>
                                    <a:pt x="2367" y="2304"/>
                                  </a:lnTo>
                                  <a:lnTo>
                                    <a:pt x="2362" y="2304"/>
                                  </a:lnTo>
                                  <a:lnTo>
                                    <a:pt x="2179" y="2492"/>
                                  </a:lnTo>
                                  <a:lnTo>
                                    <a:pt x="2179" y="2496"/>
                                  </a:lnTo>
                                  <a:lnTo>
                                    <a:pt x="2170" y="2597"/>
                                  </a:lnTo>
                                  <a:lnTo>
                                    <a:pt x="2146" y="2717"/>
                                  </a:lnTo>
                                  <a:lnTo>
                                    <a:pt x="2146" y="2712"/>
                                  </a:lnTo>
                                  <a:lnTo>
                                    <a:pt x="2026" y="2818"/>
                                  </a:lnTo>
                                  <a:lnTo>
                                    <a:pt x="2031" y="2818"/>
                                  </a:lnTo>
                                  <a:lnTo>
                                    <a:pt x="1944" y="2789"/>
                                  </a:lnTo>
                                  <a:lnTo>
                                    <a:pt x="1949" y="2789"/>
                                  </a:lnTo>
                                  <a:lnTo>
                                    <a:pt x="1906" y="2736"/>
                                  </a:lnTo>
                                  <a:lnTo>
                                    <a:pt x="1901" y="2736"/>
                                  </a:lnTo>
                                  <a:lnTo>
                                    <a:pt x="1867" y="2717"/>
                                  </a:lnTo>
                                  <a:lnTo>
                                    <a:pt x="1872" y="2727"/>
                                  </a:lnTo>
                                  <a:lnTo>
                                    <a:pt x="1925" y="2684"/>
                                  </a:lnTo>
                                  <a:lnTo>
                                    <a:pt x="1920" y="2684"/>
                                  </a:lnTo>
                                  <a:lnTo>
                                    <a:pt x="2016" y="2645"/>
                                  </a:lnTo>
                                  <a:lnTo>
                                    <a:pt x="2021" y="2645"/>
                                  </a:lnTo>
                                  <a:lnTo>
                                    <a:pt x="2045" y="2621"/>
                                  </a:lnTo>
                                  <a:lnTo>
                                    <a:pt x="2045" y="2616"/>
                                  </a:lnTo>
                                  <a:lnTo>
                                    <a:pt x="2045" y="2588"/>
                                  </a:lnTo>
                                  <a:lnTo>
                                    <a:pt x="2045" y="2583"/>
                                  </a:lnTo>
                                  <a:lnTo>
                                    <a:pt x="1983" y="2544"/>
                                  </a:lnTo>
                                  <a:lnTo>
                                    <a:pt x="1983" y="2549"/>
                                  </a:lnTo>
                                  <a:lnTo>
                                    <a:pt x="1963" y="2487"/>
                                  </a:lnTo>
                                  <a:lnTo>
                                    <a:pt x="1963" y="2482"/>
                                  </a:lnTo>
                                  <a:lnTo>
                                    <a:pt x="1915" y="2448"/>
                                  </a:lnTo>
                                  <a:lnTo>
                                    <a:pt x="1911" y="2448"/>
                                  </a:lnTo>
                                  <a:lnTo>
                                    <a:pt x="1800" y="2448"/>
                                  </a:lnTo>
                                  <a:lnTo>
                                    <a:pt x="1728" y="2487"/>
                                  </a:lnTo>
                                  <a:lnTo>
                                    <a:pt x="1723" y="2487"/>
                                  </a:lnTo>
                                  <a:lnTo>
                                    <a:pt x="1723" y="2492"/>
                                  </a:lnTo>
                                  <a:lnTo>
                                    <a:pt x="1752" y="2544"/>
                                  </a:lnTo>
                                  <a:lnTo>
                                    <a:pt x="1752" y="2549"/>
                                  </a:lnTo>
                                  <a:lnTo>
                                    <a:pt x="1757" y="2549"/>
                                  </a:lnTo>
                                  <a:lnTo>
                                    <a:pt x="1800" y="2573"/>
                                  </a:lnTo>
                                  <a:lnTo>
                                    <a:pt x="1839" y="2573"/>
                                  </a:lnTo>
                                  <a:lnTo>
                                    <a:pt x="1834" y="2568"/>
                                  </a:lnTo>
                                  <a:lnTo>
                                    <a:pt x="1829" y="2602"/>
                                  </a:lnTo>
                                  <a:lnTo>
                                    <a:pt x="1829" y="2597"/>
                                  </a:lnTo>
                                  <a:lnTo>
                                    <a:pt x="1795" y="2640"/>
                                  </a:lnTo>
                                  <a:lnTo>
                                    <a:pt x="1800" y="2640"/>
                                  </a:lnTo>
                                  <a:lnTo>
                                    <a:pt x="1680" y="2693"/>
                                  </a:lnTo>
                                  <a:lnTo>
                                    <a:pt x="1675" y="2693"/>
                                  </a:lnTo>
                                  <a:lnTo>
                                    <a:pt x="1651" y="2717"/>
                                  </a:lnTo>
                                  <a:lnTo>
                                    <a:pt x="1656" y="2717"/>
                                  </a:lnTo>
                                  <a:lnTo>
                                    <a:pt x="1575" y="2736"/>
                                  </a:lnTo>
                                  <a:lnTo>
                                    <a:pt x="1579" y="2736"/>
                                  </a:lnTo>
                                  <a:lnTo>
                                    <a:pt x="1565" y="2727"/>
                                  </a:lnTo>
                                  <a:lnTo>
                                    <a:pt x="1560" y="2727"/>
                                  </a:lnTo>
                                  <a:lnTo>
                                    <a:pt x="1445" y="2717"/>
                                  </a:lnTo>
                                  <a:lnTo>
                                    <a:pt x="1445" y="2727"/>
                                  </a:lnTo>
                                  <a:lnTo>
                                    <a:pt x="1570" y="2703"/>
                                  </a:lnTo>
                                  <a:lnTo>
                                    <a:pt x="1575" y="2703"/>
                                  </a:lnTo>
                                  <a:lnTo>
                                    <a:pt x="1661" y="2616"/>
                                  </a:lnTo>
                                  <a:lnTo>
                                    <a:pt x="1661" y="2612"/>
                                  </a:lnTo>
                                  <a:lnTo>
                                    <a:pt x="1661" y="2496"/>
                                  </a:lnTo>
                                  <a:lnTo>
                                    <a:pt x="1690" y="2424"/>
                                  </a:lnTo>
                                  <a:lnTo>
                                    <a:pt x="1690" y="2376"/>
                                  </a:lnTo>
                                  <a:lnTo>
                                    <a:pt x="1690" y="2372"/>
                                  </a:lnTo>
                                  <a:lnTo>
                                    <a:pt x="1685" y="2372"/>
                                  </a:lnTo>
                                  <a:lnTo>
                                    <a:pt x="1603" y="2352"/>
                                  </a:lnTo>
                                  <a:lnTo>
                                    <a:pt x="1608" y="2357"/>
                                  </a:lnTo>
                                  <a:lnTo>
                                    <a:pt x="1608" y="2285"/>
                                  </a:lnTo>
                                  <a:lnTo>
                                    <a:pt x="1603" y="2247"/>
                                  </a:lnTo>
                                  <a:lnTo>
                                    <a:pt x="1603" y="2242"/>
                                  </a:lnTo>
                                  <a:lnTo>
                                    <a:pt x="1599" y="2242"/>
                                  </a:lnTo>
                                  <a:lnTo>
                                    <a:pt x="1570" y="2247"/>
                                  </a:lnTo>
                                  <a:lnTo>
                                    <a:pt x="1575" y="2247"/>
                                  </a:lnTo>
                                  <a:lnTo>
                                    <a:pt x="1517" y="2208"/>
                                  </a:lnTo>
                                  <a:lnTo>
                                    <a:pt x="1512" y="2208"/>
                                  </a:lnTo>
                                  <a:lnTo>
                                    <a:pt x="1402" y="2208"/>
                                  </a:lnTo>
                                  <a:lnTo>
                                    <a:pt x="1407" y="2213"/>
                                  </a:lnTo>
                                  <a:lnTo>
                                    <a:pt x="1397" y="2156"/>
                                  </a:lnTo>
                                  <a:lnTo>
                                    <a:pt x="1411" y="2093"/>
                                  </a:lnTo>
                                  <a:lnTo>
                                    <a:pt x="1411" y="2088"/>
                                  </a:lnTo>
                                  <a:lnTo>
                                    <a:pt x="1349" y="2050"/>
                                  </a:lnTo>
                                  <a:lnTo>
                                    <a:pt x="1344" y="2050"/>
                                  </a:lnTo>
                                  <a:lnTo>
                                    <a:pt x="1339" y="2050"/>
                                  </a:lnTo>
                                  <a:lnTo>
                                    <a:pt x="1258" y="2141"/>
                                  </a:lnTo>
                                  <a:lnTo>
                                    <a:pt x="1258" y="2146"/>
                                  </a:lnTo>
                                  <a:lnTo>
                                    <a:pt x="1229" y="2204"/>
                                  </a:lnTo>
                                  <a:lnTo>
                                    <a:pt x="1239" y="2199"/>
                                  </a:lnTo>
                                  <a:lnTo>
                                    <a:pt x="1219" y="2175"/>
                                  </a:lnTo>
                                  <a:lnTo>
                                    <a:pt x="1219" y="2180"/>
                                  </a:lnTo>
                                  <a:lnTo>
                                    <a:pt x="1229" y="2151"/>
                                  </a:lnTo>
                                  <a:lnTo>
                                    <a:pt x="1219" y="2108"/>
                                  </a:lnTo>
                                  <a:lnTo>
                                    <a:pt x="1210" y="2069"/>
                                  </a:lnTo>
                                  <a:lnTo>
                                    <a:pt x="1210" y="2040"/>
                                  </a:lnTo>
                                  <a:lnTo>
                                    <a:pt x="1195" y="1973"/>
                                  </a:lnTo>
                                  <a:lnTo>
                                    <a:pt x="1195" y="1968"/>
                                  </a:lnTo>
                                  <a:lnTo>
                                    <a:pt x="1191" y="1968"/>
                                  </a:lnTo>
                                  <a:lnTo>
                                    <a:pt x="1123" y="1949"/>
                                  </a:lnTo>
                                  <a:lnTo>
                                    <a:pt x="1119" y="1949"/>
                                  </a:lnTo>
                                  <a:lnTo>
                                    <a:pt x="1037" y="2007"/>
                                  </a:lnTo>
                                  <a:lnTo>
                                    <a:pt x="1042" y="2007"/>
                                  </a:lnTo>
                                  <a:lnTo>
                                    <a:pt x="1003" y="2011"/>
                                  </a:lnTo>
                                  <a:lnTo>
                                    <a:pt x="1008" y="2016"/>
                                  </a:lnTo>
                                  <a:lnTo>
                                    <a:pt x="979" y="1954"/>
                                  </a:lnTo>
                                  <a:lnTo>
                                    <a:pt x="979" y="1949"/>
                                  </a:lnTo>
                                  <a:lnTo>
                                    <a:pt x="975" y="1949"/>
                                  </a:lnTo>
                                  <a:lnTo>
                                    <a:pt x="888" y="1935"/>
                                  </a:lnTo>
                                  <a:lnTo>
                                    <a:pt x="787" y="1935"/>
                                  </a:lnTo>
                                  <a:lnTo>
                                    <a:pt x="749" y="1930"/>
                                  </a:lnTo>
                                  <a:lnTo>
                                    <a:pt x="754" y="1930"/>
                                  </a:lnTo>
                                  <a:lnTo>
                                    <a:pt x="701" y="1887"/>
                                  </a:lnTo>
                                  <a:lnTo>
                                    <a:pt x="701" y="1891"/>
                                  </a:lnTo>
                                  <a:lnTo>
                                    <a:pt x="687" y="1810"/>
                                  </a:lnTo>
                                  <a:lnTo>
                                    <a:pt x="687" y="1815"/>
                                  </a:lnTo>
                                  <a:lnTo>
                                    <a:pt x="759" y="1728"/>
                                  </a:lnTo>
                                  <a:lnTo>
                                    <a:pt x="759" y="1723"/>
                                  </a:lnTo>
                                  <a:lnTo>
                                    <a:pt x="759" y="1719"/>
                                  </a:lnTo>
                                  <a:lnTo>
                                    <a:pt x="754" y="1719"/>
                                  </a:lnTo>
                                  <a:lnTo>
                                    <a:pt x="749" y="1719"/>
                                  </a:lnTo>
                                  <a:lnTo>
                                    <a:pt x="658" y="1771"/>
                                  </a:lnTo>
                                  <a:lnTo>
                                    <a:pt x="667" y="1776"/>
                                  </a:lnTo>
                                  <a:lnTo>
                                    <a:pt x="658" y="1714"/>
                                  </a:lnTo>
                                  <a:lnTo>
                                    <a:pt x="658" y="1709"/>
                                  </a:lnTo>
                                  <a:lnTo>
                                    <a:pt x="653" y="1709"/>
                                  </a:lnTo>
                                  <a:lnTo>
                                    <a:pt x="643" y="1709"/>
                                  </a:lnTo>
                                  <a:lnTo>
                                    <a:pt x="648" y="1714"/>
                                  </a:lnTo>
                                  <a:lnTo>
                                    <a:pt x="619" y="1637"/>
                                  </a:lnTo>
                                  <a:lnTo>
                                    <a:pt x="619" y="1632"/>
                                  </a:lnTo>
                                  <a:lnTo>
                                    <a:pt x="615" y="1632"/>
                                  </a:lnTo>
                                  <a:lnTo>
                                    <a:pt x="595" y="1632"/>
                                  </a:lnTo>
                                  <a:lnTo>
                                    <a:pt x="552" y="1627"/>
                                  </a:lnTo>
                                  <a:lnTo>
                                    <a:pt x="557" y="1627"/>
                                  </a:lnTo>
                                  <a:lnTo>
                                    <a:pt x="538" y="1599"/>
                                  </a:lnTo>
                                  <a:lnTo>
                                    <a:pt x="533" y="1599"/>
                                  </a:lnTo>
                                  <a:lnTo>
                                    <a:pt x="514" y="1589"/>
                                  </a:lnTo>
                                  <a:lnTo>
                                    <a:pt x="519" y="1594"/>
                                  </a:lnTo>
                                  <a:lnTo>
                                    <a:pt x="519" y="1512"/>
                                  </a:lnTo>
                                  <a:lnTo>
                                    <a:pt x="562" y="1397"/>
                                  </a:lnTo>
                                  <a:lnTo>
                                    <a:pt x="562" y="1402"/>
                                  </a:lnTo>
                                  <a:lnTo>
                                    <a:pt x="634" y="1359"/>
                                  </a:lnTo>
                                  <a:lnTo>
                                    <a:pt x="634" y="1354"/>
                                  </a:lnTo>
                                  <a:lnTo>
                                    <a:pt x="634" y="1349"/>
                                  </a:lnTo>
                                  <a:lnTo>
                                    <a:pt x="552" y="1248"/>
                                  </a:lnTo>
                                  <a:lnTo>
                                    <a:pt x="547" y="1248"/>
                                  </a:lnTo>
                                  <a:lnTo>
                                    <a:pt x="423" y="1248"/>
                                  </a:lnTo>
                                  <a:lnTo>
                                    <a:pt x="427" y="1253"/>
                                  </a:lnTo>
                                  <a:lnTo>
                                    <a:pt x="427" y="1243"/>
                                  </a:lnTo>
                                  <a:lnTo>
                                    <a:pt x="423" y="1248"/>
                                  </a:lnTo>
                                  <a:lnTo>
                                    <a:pt x="461" y="1234"/>
                                  </a:lnTo>
                                  <a:lnTo>
                                    <a:pt x="552" y="1243"/>
                                  </a:lnTo>
                                  <a:lnTo>
                                    <a:pt x="557" y="1243"/>
                                  </a:lnTo>
                                  <a:lnTo>
                                    <a:pt x="624" y="1138"/>
                                  </a:lnTo>
                                  <a:lnTo>
                                    <a:pt x="624" y="1133"/>
                                  </a:lnTo>
                                  <a:lnTo>
                                    <a:pt x="624" y="1061"/>
                                  </a:lnTo>
                                  <a:lnTo>
                                    <a:pt x="624" y="1056"/>
                                  </a:lnTo>
                                  <a:lnTo>
                                    <a:pt x="619" y="1056"/>
                                  </a:lnTo>
                                  <a:lnTo>
                                    <a:pt x="586" y="1046"/>
                                  </a:lnTo>
                                  <a:lnTo>
                                    <a:pt x="547" y="1042"/>
                                  </a:lnTo>
                                  <a:lnTo>
                                    <a:pt x="552" y="1042"/>
                                  </a:lnTo>
                                  <a:lnTo>
                                    <a:pt x="528" y="1027"/>
                                  </a:lnTo>
                                  <a:lnTo>
                                    <a:pt x="528" y="1032"/>
                                  </a:lnTo>
                                  <a:lnTo>
                                    <a:pt x="528" y="989"/>
                                  </a:lnTo>
                                  <a:lnTo>
                                    <a:pt x="552" y="898"/>
                                  </a:lnTo>
                                  <a:lnTo>
                                    <a:pt x="547" y="782"/>
                                  </a:lnTo>
                                  <a:lnTo>
                                    <a:pt x="547" y="778"/>
                                  </a:lnTo>
                                  <a:lnTo>
                                    <a:pt x="509" y="725"/>
                                  </a:lnTo>
                                  <a:lnTo>
                                    <a:pt x="504" y="725"/>
                                  </a:lnTo>
                                  <a:lnTo>
                                    <a:pt x="437" y="701"/>
                                  </a:lnTo>
                                  <a:lnTo>
                                    <a:pt x="327" y="710"/>
                                  </a:lnTo>
                                  <a:lnTo>
                                    <a:pt x="264" y="734"/>
                                  </a:lnTo>
                                  <a:lnTo>
                                    <a:pt x="269" y="739"/>
                                  </a:lnTo>
                                  <a:lnTo>
                                    <a:pt x="259" y="696"/>
                                  </a:lnTo>
                                  <a:lnTo>
                                    <a:pt x="264" y="682"/>
                                  </a:lnTo>
                                  <a:lnTo>
                                    <a:pt x="259" y="629"/>
                                  </a:lnTo>
                                  <a:lnTo>
                                    <a:pt x="259" y="624"/>
                                  </a:lnTo>
                                  <a:lnTo>
                                    <a:pt x="255" y="624"/>
                                  </a:lnTo>
                                  <a:lnTo>
                                    <a:pt x="221" y="619"/>
                                  </a:lnTo>
                                  <a:lnTo>
                                    <a:pt x="168" y="619"/>
                                  </a:lnTo>
                                  <a:lnTo>
                                    <a:pt x="106" y="624"/>
                                  </a:lnTo>
                                  <a:lnTo>
                                    <a:pt x="43" y="624"/>
                                  </a:lnTo>
                                  <a:lnTo>
                                    <a:pt x="48" y="629"/>
                                  </a:lnTo>
                                  <a:lnTo>
                                    <a:pt x="10" y="561"/>
                                  </a:lnTo>
                                  <a:lnTo>
                                    <a:pt x="10" y="566"/>
                                  </a:lnTo>
                                  <a:lnTo>
                                    <a:pt x="101" y="470"/>
                                  </a:lnTo>
                                  <a:lnTo>
                                    <a:pt x="91" y="465"/>
                                  </a:lnTo>
                                  <a:lnTo>
                                    <a:pt x="130" y="537"/>
                                  </a:lnTo>
                                  <a:lnTo>
                                    <a:pt x="130" y="542"/>
                                  </a:lnTo>
                                  <a:lnTo>
                                    <a:pt x="135" y="542"/>
                                  </a:lnTo>
                                  <a:lnTo>
                                    <a:pt x="216" y="533"/>
                                  </a:lnTo>
                                  <a:lnTo>
                                    <a:pt x="221" y="533"/>
                                  </a:lnTo>
                                  <a:lnTo>
                                    <a:pt x="408" y="345"/>
                                  </a:lnTo>
                                  <a:lnTo>
                                    <a:pt x="408" y="341"/>
                                  </a:lnTo>
                                  <a:lnTo>
                                    <a:pt x="427" y="235"/>
                                  </a:lnTo>
                                  <a:lnTo>
                                    <a:pt x="427" y="230"/>
                                  </a:lnTo>
                                  <a:lnTo>
                                    <a:pt x="403" y="216"/>
                                  </a:lnTo>
                                  <a:lnTo>
                                    <a:pt x="399" y="225"/>
                                  </a:lnTo>
                                  <a:lnTo>
                                    <a:pt x="437" y="211"/>
                                  </a:lnTo>
                                  <a:lnTo>
                                    <a:pt x="461" y="216"/>
                                  </a:lnTo>
                                  <a:lnTo>
                                    <a:pt x="552" y="177"/>
                                  </a:lnTo>
                                  <a:lnTo>
                                    <a:pt x="600" y="177"/>
                                  </a:lnTo>
                                  <a:lnTo>
                                    <a:pt x="595" y="177"/>
                                  </a:lnTo>
                                  <a:lnTo>
                                    <a:pt x="658" y="216"/>
                                  </a:lnTo>
                                  <a:lnTo>
                                    <a:pt x="663" y="216"/>
                                  </a:lnTo>
                                  <a:lnTo>
                                    <a:pt x="778" y="211"/>
                                  </a:lnTo>
                                  <a:lnTo>
                                    <a:pt x="893" y="168"/>
                                  </a:lnTo>
                                  <a:lnTo>
                                    <a:pt x="960" y="173"/>
                                  </a:lnTo>
                                  <a:lnTo>
                                    <a:pt x="1018" y="153"/>
                                  </a:lnTo>
                                  <a:lnTo>
                                    <a:pt x="1023" y="153"/>
                                  </a:lnTo>
                                  <a:lnTo>
                                    <a:pt x="1119" y="96"/>
                                  </a:lnTo>
                                  <a:lnTo>
                                    <a:pt x="1114" y="96"/>
                                  </a:lnTo>
                                  <a:lnTo>
                                    <a:pt x="1234" y="96"/>
                                  </a:lnTo>
                                  <a:lnTo>
                                    <a:pt x="1349" y="77"/>
                                  </a:lnTo>
                                  <a:lnTo>
                                    <a:pt x="1354" y="77"/>
                                  </a:lnTo>
                                  <a:lnTo>
                                    <a:pt x="1450" y="9"/>
                                  </a:lnTo>
                                  <a:lnTo>
                                    <a:pt x="1445" y="9"/>
                                  </a:lnTo>
                                  <a:lnTo>
                                    <a:pt x="14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0"/>
                          <wps:cNvSpPr>
                            <a:spLocks/>
                          </wps:cNvSpPr>
                          <wps:spPr bwMode="auto">
                            <a:xfrm>
                              <a:off x="6485" y="1656"/>
                              <a:ext cx="1968" cy="1955"/>
                            </a:xfrm>
                            <a:custGeom>
                              <a:avLst/>
                              <a:gdLst>
                                <a:gd name="T0" fmla="*/ 408 w 1968"/>
                                <a:gd name="T1" fmla="*/ 908 h 1955"/>
                                <a:gd name="T2" fmla="*/ 346 w 1968"/>
                                <a:gd name="T3" fmla="*/ 1234 h 1955"/>
                                <a:gd name="T4" fmla="*/ 576 w 1968"/>
                                <a:gd name="T5" fmla="*/ 1158 h 1955"/>
                                <a:gd name="T6" fmla="*/ 475 w 1968"/>
                                <a:gd name="T7" fmla="*/ 1402 h 1955"/>
                                <a:gd name="T8" fmla="*/ 802 w 1968"/>
                                <a:gd name="T9" fmla="*/ 1436 h 1955"/>
                                <a:gd name="T10" fmla="*/ 1080 w 1968"/>
                                <a:gd name="T11" fmla="*/ 1484 h 1955"/>
                                <a:gd name="T12" fmla="*/ 1109 w 1968"/>
                                <a:gd name="T13" fmla="*/ 1623 h 1955"/>
                                <a:gd name="T14" fmla="*/ 1219 w 1968"/>
                                <a:gd name="T15" fmla="*/ 1763 h 1955"/>
                                <a:gd name="T16" fmla="*/ 1306 w 1968"/>
                                <a:gd name="T17" fmla="*/ 1772 h 1955"/>
                                <a:gd name="T18" fmla="*/ 1445 w 1968"/>
                                <a:gd name="T19" fmla="*/ 1436 h 1955"/>
                                <a:gd name="T20" fmla="*/ 1479 w 1968"/>
                                <a:gd name="T21" fmla="*/ 1350 h 1955"/>
                                <a:gd name="T22" fmla="*/ 1267 w 1968"/>
                                <a:gd name="T23" fmla="*/ 1191 h 1955"/>
                                <a:gd name="T24" fmla="*/ 1181 w 1968"/>
                                <a:gd name="T25" fmla="*/ 970 h 1955"/>
                                <a:gd name="T26" fmla="*/ 1311 w 1968"/>
                                <a:gd name="T27" fmla="*/ 1023 h 1955"/>
                                <a:gd name="T28" fmla="*/ 1719 w 1968"/>
                                <a:gd name="T29" fmla="*/ 874 h 1955"/>
                                <a:gd name="T30" fmla="*/ 1935 w 1968"/>
                                <a:gd name="T31" fmla="*/ 677 h 1955"/>
                                <a:gd name="T32" fmla="*/ 1642 w 1968"/>
                                <a:gd name="T33" fmla="*/ 687 h 1955"/>
                                <a:gd name="T34" fmla="*/ 1315 w 1968"/>
                                <a:gd name="T35" fmla="*/ 793 h 1955"/>
                                <a:gd name="T36" fmla="*/ 1373 w 1968"/>
                                <a:gd name="T37" fmla="*/ 581 h 1955"/>
                                <a:gd name="T38" fmla="*/ 1474 w 1968"/>
                                <a:gd name="T39" fmla="*/ 289 h 1955"/>
                                <a:gd name="T40" fmla="*/ 1728 w 1968"/>
                                <a:gd name="T41" fmla="*/ 77 h 1955"/>
                                <a:gd name="T42" fmla="*/ 1546 w 1968"/>
                                <a:gd name="T43" fmla="*/ 53 h 1955"/>
                                <a:gd name="T44" fmla="*/ 1147 w 1968"/>
                                <a:gd name="T45" fmla="*/ 164 h 1955"/>
                                <a:gd name="T46" fmla="*/ 1157 w 1968"/>
                                <a:gd name="T47" fmla="*/ 394 h 1955"/>
                                <a:gd name="T48" fmla="*/ 907 w 1968"/>
                                <a:gd name="T49" fmla="*/ 447 h 1955"/>
                                <a:gd name="T50" fmla="*/ 816 w 1968"/>
                                <a:gd name="T51" fmla="*/ 351 h 1955"/>
                                <a:gd name="T52" fmla="*/ 658 w 1968"/>
                                <a:gd name="T53" fmla="*/ 529 h 1955"/>
                                <a:gd name="T54" fmla="*/ 490 w 1968"/>
                                <a:gd name="T55" fmla="*/ 404 h 1955"/>
                                <a:gd name="T56" fmla="*/ 365 w 1968"/>
                                <a:gd name="T57" fmla="*/ 601 h 1955"/>
                                <a:gd name="T58" fmla="*/ 682 w 1968"/>
                                <a:gd name="T59" fmla="*/ 557 h 1955"/>
                                <a:gd name="T60" fmla="*/ 821 w 1968"/>
                                <a:gd name="T61" fmla="*/ 361 h 1955"/>
                                <a:gd name="T62" fmla="*/ 970 w 1968"/>
                                <a:gd name="T63" fmla="*/ 404 h 1955"/>
                                <a:gd name="T64" fmla="*/ 1167 w 1968"/>
                                <a:gd name="T65" fmla="*/ 404 h 1955"/>
                                <a:gd name="T66" fmla="*/ 1152 w 1968"/>
                                <a:gd name="T67" fmla="*/ 173 h 1955"/>
                                <a:gd name="T68" fmla="*/ 1608 w 1968"/>
                                <a:gd name="T69" fmla="*/ 24 h 1955"/>
                                <a:gd name="T70" fmla="*/ 1599 w 1968"/>
                                <a:gd name="T71" fmla="*/ 96 h 1955"/>
                                <a:gd name="T72" fmla="*/ 1267 w 1968"/>
                                <a:gd name="T73" fmla="*/ 404 h 1955"/>
                                <a:gd name="T74" fmla="*/ 1258 w 1968"/>
                                <a:gd name="T75" fmla="*/ 629 h 1955"/>
                                <a:gd name="T76" fmla="*/ 1311 w 1968"/>
                                <a:gd name="T77" fmla="*/ 797 h 1955"/>
                                <a:gd name="T78" fmla="*/ 1637 w 1968"/>
                                <a:gd name="T79" fmla="*/ 740 h 1955"/>
                                <a:gd name="T80" fmla="*/ 1959 w 1968"/>
                                <a:gd name="T81" fmla="*/ 711 h 1955"/>
                                <a:gd name="T82" fmla="*/ 1618 w 1968"/>
                                <a:gd name="T83" fmla="*/ 961 h 1955"/>
                                <a:gd name="T84" fmla="*/ 1301 w 1968"/>
                                <a:gd name="T85" fmla="*/ 966 h 1955"/>
                                <a:gd name="T86" fmla="*/ 1171 w 1968"/>
                                <a:gd name="T87" fmla="*/ 1158 h 1955"/>
                                <a:gd name="T88" fmla="*/ 1248 w 1968"/>
                                <a:gd name="T89" fmla="*/ 1302 h 1955"/>
                                <a:gd name="T90" fmla="*/ 1474 w 1968"/>
                                <a:gd name="T91" fmla="*/ 1354 h 1955"/>
                                <a:gd name="T92" fmla="*/ 1359 w 1968"/>
                                <a:gd name="T93" fmla="*/ 1422 h 1955"/>
                                <a:gd name="T94" fmla="*/ 1296 w 1968"/>
                                <a:gd name="T95" fmla="*/ 1868 h 1955"/>
                                <a:gd name="T96" fmla="*/ 1143 w 1968"/>
                                <a:gd name="T97" fmla="*/ 1676 h 1955"/>
                                <a:gd name="T98" fmla="*/ 1176 w 1968"/>
                                <a:gd name="T99" fmla="*/ 1546 h 1955"/>
                                <a:gd name="T100" fmla="*/ 1051 w 1968"/>
                                <a:gd name="T101" fmla="*/ 1426 h 1955"/>
                                <a:gd name="T102" fmla="*/ 807 w 1968"/>
                                <a:gd name="T103" fmla="*/ 1426 h 1955"/>
                                <a:gd name="T104" fmla="*/ 528 w 1968"/>
                                <a:gd name="T105" fmla="*/ 1306 h 1955"/>
                                <a:gd name="T106" fmla="*/ 586 w 1968"/>
                                <a:gd name="T107" fmla="*/ 1148 h 1955"/>
                                <a:gd name="T108" fmla="*/ 331 w 1968"/>
                                <a:gd name="T109" fmla="*/ 1201 h 1955"/>
                                <a:gd name="T110" fmla="*/ 418 w 1968"/>
                                <a:gd name="T111" fmla="*/ 903 h 1955"/>
                                <a:gd name="T112" fmla="*/ 10 w 1968"/>
                                <a:gd name="T113" fmla="*/ 1177 h 1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68" h="1955">
                                  <a:moveTo>
                                    <a:pt x="10" y="1177"/>
                                  </a:moveTo>
                                  <a:lnTo>
                                    <a:pt x="48" y="1086"/>
                                  </a:lnTo>
                                  <a:lnTo>
                                    <a:pt x="48" y="1090"/>
                                  </a:lnTo>
                                  <a:lnTo>
                                    <a:pt x="120" y="970"/>
                                  </a:lnTo>
                                  <a:lnTo>
                                    <a:pt x="231" y="879"/>
                                  </a:lnTo>
                                  <a:lnTo>
                                    <a:pt x="226" y="879"/>
                                  </a:lnTo>
                                  <a:lnTo>
                                    <a:pt x="351" y="889"/>
                                  </a:lnTo>
                                  <a:lnTo>
                                    <a:pt x="413" y="913"/>
                                  </a:lnTo>
                                  <a:lnTo>
                                    <a:pt x="408" y="908"/>
                                  </a:lnTo>
                                  <a:lnTo>
                                    <a:pt x="418" y="975"/>
                                  </a:lnTo>
                                  <a:lnTo>
                                    <a:pt x="384" y="1042"/>
                                  </a:lnTo>
                                  <a:lnTo>
                                    <a:pt x="394" y="1086"/>
                                  </a:lnTo>
                                  <a:lnTo>
                                    <a:pt x="394" y="1081"/>
                                  </a:lnTo>
                                  <a:lnTo>
                                    <a:pt x="346" y="1124"/>
                                  </a:lnTo>
                                  <a:lnTo>
                                    <a:pt x="346" y="1129"/>
                                  </a:lnTo>
                                  <a:lnTo>
                                    <a:pt x="322" y="1206"/>
                                  </a:lnTo>
                                  <a:lnTo>
                                    <a:pt x="322" y="1210"/>
                                  </a:lnTo>
                                  <a:lnTo>
                                    <a:pt x="346" y="1234"/>
                                  </a:lnTo>
                                  <a:lnTo>
                                    <a:pt x="355" y="1234"/>
                                  </a:lnTo>
                                  <a:lnTo>
                                    <a:pt x="355" y="1230"/>
                                  </a:lnTo>
                                  <a:lnTo>
                                    <a:pt x="375" y="1191"/>
                                  </a:lnTo>
                                  <a:lnTo>
                                    <a:pt x="375" y="1196"/>
                                  </a:lnTo>
                                  <a:lnTo>
                                    <a:pt x="466" y="1105"/>
                                  </a:lnTo>
                                  <a:lnTo>
                                    <a:pt x="461" y="1105"/>
                                  </a:lnTo>
                                  <a:lnTo>
                                    <a:pt x="538" y="1119"/>
                                  </a:lnTo>
                                  <a:lnTo>
                                    <a:pt x="533" y="1119"/>
                                  </a:lnTo>
                                  <a:lnTo>
                                    <a:pt x="576" y="1158"/>
                                  </a:lnTo>
                                  <a:lnTo>
                                    <a:pt x="610" y="1158"/>
                                  </a:lnTo>
                                  <a:lnTo>
                                    <a:pt x="605" y="1153"/>
                                  </a:lnTo>
                                  <a:lnTo>
                                    <a:pt x="605" y="1206"/>
                                  </a:lnTo>
                                  <a:lnTo>
                                    <a:pt x="605" y="1201"/>
                                  </a:lnTo>
                                  <a:lnTo>
                                    <a:pt x="562" y="1258"/>
                                  </a:lnTo>
                                  <a:lnTo>
                                    <a:pt x="519" y="1302"/>
                                  </a:lnTo>
                                  <a:lnTo>
                                    <a:pt x="519" y="1306"/>
                                  </a:lnTo>
                                  <a:lnTo>
                                    <a:pt x="475" y="1398"/>
                                  </a:lnTo>
                                  <a:lnTo>
                                    <a:pt x="475" y="1402"/>
                                  </a:lnTo>
                                  <a:lnTo>
                                    <a:pt x="480" y="1402"/>
                                  </a:lnTo>
                                  <a:lnTo>
                                    <a:pt x="571" y="1364"/>
                                  </a:lnTo>
                                  <a:lnTo>
                                    <a:pt x="619" y="1378"/>
                                  </a:lnTo>
                                  <a:lnTo>
                                    <a:pt x="672" y="1369"/>
                                  </a:lnTo>
                                  <a:lnTo>
                                    <a:pt x="715" y="1369"/>
                                  </a:lnTo>
                                  <a:lnTo>
                                    <a:pt x="739" y="1374"/>
                                  </a:lnTo>
                                  <a:lnTo>
                                    <a:pt x="735" y="1374"/>
                                  </a:lnTo>
                                  <a:lnTo>
                                    <a:pt x="797" y="1436"/>
                                  </a:lnTo>
                                  <a:lnTo>
                                    <a:pt x="802" y="1436"/>
                                  </a:lnTo>
                                  <a:lnTo>
                                    <a:pt x="917" y="1431"/>
                                  </a:lnTo>
                                  <a:lnTo>
                                    <a:pt x="1027" y="1407"/>
                                  </a:lnTo>
                                  <a:lnTo>
                                    <a:pt x="1032" y="1407"/>
                                  </a:lnTo>
                                  <a:lnTo>
                                    <a:pt x="1095" y="1354"/>
                                  </a:lnTo>
                                  <a:lnTo>
                                    <a:pt x="1085" y="1350"/>
                                  </a:lnTo>
                                  <a:lnTo>
                                    <a:pt x="1042" y="1426"/>
                                  </a:lnTo>
                                  <a:lnTo>
                                    <a:pt x="1042" y="1431"/>
                                  </a:lnTo>
                                  <a:lnTo>
                                    <a:pt x="1075" y="1484"/>
                                  </a:lnTo>
                                  <a:lnTo>
                                    <a:pt x="1080" y="1484"/>
                                  </a:lnTo>
                                  <a:lnTo>
                                    <a:pt x="1138" y="1513"/>
                                  </a:lnTo>
                                  <a:lnTo>
                                    <a:pt x="1176" y="1503"/>
                                  </a:lnTo>
                                  <a:lnTo>
                                    <a:pt x="1171" y="1498"/>
                                  </a:lnTo>
                                  <a:lnTo>
                                    <a:pt x="1167" y="1542"/>
                                  </a:lnTo>
                                  <a:lnTo>
                                    <a:pt x="1167" y="1537"/>
                                  </a:lnTo>
                                  <a:lnTo>
                                    <a:pt x="1128" y="1575"/>
                                  </a:lnTo>
                                  <a:lnTo>
                                    <a:pt x="1128" y="1580"/>
                                  </a:lnTo>
                                  <a:lnTo>
                                    <a:pt x="1109" y="1628"/>
                                  </a:lnTo>
                                  <a:lnTo>
                                    <a:pt x="1109" y="1623"/>
                                  </a:lnTo>
                                  <a:lnTo>
                                    <a:pt x="1037" y="1743"/>
                                  </a:lnTo>
                                  <a:lnTo>
                                    <a:pt x="1037" y="1753"/>
                                  </a:lnTo>
                                  <a:lnTo>
                                    <a:pt x="1047" y="1753"/>
                                  </a:lnTo>
                                  <a:lnTo>
                                    <a:pt x="1071" y="1734"/>
                                  </a:lnTo>
                                  <a:lnTo>
                                    <a:pt x="1147" y="1686"/>
                                  </a:lnTo>
                                  <a:lnTo>
                                    <a:pt x="1143" y="1686"/>
                                  </a:lnTo>
                                  <a:lnTo>
                                    <a:pt x="1234" y="1671"/>
                                  </a:lnTo>
                                  <a:lnTo>
                                    <a:pt x="1229" y="1667"/>
                                  </a:lnTo>
                                  <a:lnTo>
                                    <a:pt x="1219" y="1763"/>
                                  </a:lnTo>
                                  <a:lnTo>
                                    <a:pt x="1181" y="1892"/>
                                  </a:lnTo>
                                  <a:lnTo>
                                    <a:pt x="1176" y="1950"/>
                                  </a:lnTo>
                                  <a:lnTo>
                                    <a:pt x="1176" y="1955"/>
                                  </a:lnTo>
                                  <a:lnTo>
                                    <a:pt x="1186" y="1955"/>
                                  </a:lnTo>
                                  <a:lnTo>
                                    <a:pt x="1306" y="1873"/>
                                  </a:lnTo>
                                  <a:lnTo>
                                    <a:pt x="1306" y="1868"/>
                                  </a:lnTo>
                                  <a:lnTo>
                                    <a:pt x="1315" y="1815"/>
                                  </a:lnTo>
                                  <a:lnTo>
                                    <a:pt x="1306" y="1777"/>
                                  </a:lnTo>
                                  <a:lnTo>
                                    <a:pt x="1306" y="1772"/>
                                  </a:lnTo>
                                  <a:lnTo>
                                    <a:pt x="1277" y="1743"/>
                                  </a:lnTo>
                                  <a:lnTo>
                                    <a:pt x="1277" y="1748"/>
                                  </a:lnTo>
                                  <a:lnTo>
                                    <a:pt x="1272" y="1652"/>
                                  </a:lnTo>
                                  <a:lnTo>
                                    <a:pt x="1306" y="1532"/>
                                  </a:lnTo>
                                  <a:lnTo>
                                    <a:pt x="1306" y="1537"/>
                                  </a:lnTo>
                                  <a:lnTo>
                                    <a:pt x="1368" y="1431"/>
                                  </a:lnTo>
                                  <a:lnTo>
                                    <a:pt x="1363" y="1431"/>
                                  </a:lnTo>
                                  <a:lnTo>
                                    <a:pt x="1450" y="1441"/>
                                  </a:lnTo>
                                  <a:lnTo>
                                    <a:pt x="1445" y="1436"/>
                                  </a:lnTo>
                                  <a:lnTo>
                                    <a:pt x="1474" y="1542"/>
                                  </a:lnTo>
                                  <a:lnTo>
                                    <a:pt x="1474" y="1546"/>
                                  </a:lnTo>
                                  <a:lnTo>
                                    <a:pt x="1483" y="1546"/>
                                  </a:lnTo>
                                  <a:lnTo>
                                    <a:pt x="1483" y="1542"/>
                                  </a:lnTo>
                                  <a:lnTo>
                                    <a:pt x="1493" y="1470"/>
                                  </a:lnTo>
                                  <a:lnTo>
                                    <a:pt x="1493" y="1412"/>
                                  </a:lnTo>
                                  <a:lnTo>
                                    <a:pt x="1483" y="1354"/>
                                  </a:lnTo>
                                  <a:lnTo>
                                    <a:pt x="1483" y="1350"/>
                                  </a:lnTo>
                                  <a:lnTo>
                                    <a:pt x="1479" y="1350"/>
                                  </a:lnTo>
                                  <a:lnTo>
                                    <a:pt x="1387" y="1398"/>
                                  </a:lnTo>
                                  <a:lnTo>
                                    <a:pt x="1392" y="1402"/>
                                  </a:lnTo>
                                  <a:lnTo>
                                    <a:pt x="1445" y="1306"/>
                                  </a:lnTo>
                                  <a:lnTo>
                                    <a:pt x="1445" y="1302"/>
                                  </a:lnTo>
                                  <a:lnTo>
                                    <a:pt x="1440" y="1302"/>
                                  </a:lnTo>
                                  <a:lnTo>
                                    <a:pt x="1363" y="1273"/>
                                  </a:lnTo>
                                  <a:lnTo>
                                    <a:pt x="1253" y="1292"/>
                                  </a:lnTo>
                                  <a:lnTo>
                                    <a:pt x="1258" y="1297"/>
                                  </a:lnTo>
                                  <a:lnTo>
                                    <a:pt x="1267" y="1191"/>
                                  </a:lnTo>
                                  <a:lnTo>
                                    <a:pt x="1267" y="1196"/>
                                  </a:lnTo>
                                  <a:lnTo>
                                    <a:pt x="1296" y="1162"/>
                                  </a:lnTo>
                                  <a:lnTo>
                                    <a:pt x="1296" y="1153"/>
                                  </a:lnTo>
                                  <a:lnTo>
                                    <a:pt x="1291" y="1153"/>
                                  </a:lnTo>
                                  <a:lnTo>
                                    <a:pt x="1248" y="1167"/>
                                  </a:lnTo>
                                  <a:lnTo>
                                    <a:pt x="1176" y="1153"/>
                                  </a:lnTo>
                                  <a:lnTo>
                                    <a:pt x="1181" y="1158"/>
                                  </a:lnTo>
                                  <a:lnTo>
                                    <a:pt x="1138" y="1076"/>
                                  </a:lnTo>
                                  <a:lnTo>
                                    <a:pt x="1181" y="970"/>
                                  </a:lnTo>
                                  <a:lnTo>
                                    <a:pt x="1181" y="975"/>
                                  </a:lnTo>
                                  <a:lnTo>
                                    <a:pt x="1258" y="927"/>
                                  </a:lnTo>
                                  <a:lnTo>
                                    <a:pt x="1253" y="927"/>
                                  </a:lnTo>
                                  <a:lnTo>
                                    <a:pt x="1306" y="918"/>
                                  </a:lnTo>
                                  <a:lnTo>
                                    <a:pt x="1301" y="913"/>
                                  </a:lnTo>
                                  <a:lnTo>
                                    <a:pt x="1291" y="966"/>
                                  </a:lnTo>
                                  <a:lnTo>
                                    <a:pt x="1306" y="1018"/>
                                  </a:lnTo>
                                  <a:lnTo>
                                    <a:pt x="1306" y="1023"/>
                                  </a:lnTo>
                                  <a:lnTo>
                                    <a:pt x="1311" y="1023"/>
                                  </a:lnTo>
                                  <a:lnTo>
                                    <a:pt x="1378" y="1062"/>
                                  </a:lnTo>
                                  <a:lnTo>
                                    <a:pt x="1474" y="1023"/>
                                  </a:lnTo>
                                  <a:lnTo>
                                    <a:pt x="1536" y="1028"/>
                                  </a:lnTo>
                                  <a:lnTo>
                                    <a:pt x="1594" y="1057"/>
                                  </a:lnTo>
                                  <a:lnTo>
                                    <a:pt x="1599" y="1057"/>
                                  </a:lnTo>
                                  <a:lnTo>
                                    <a:pt x="1599" y="1052"/>
                                  </a:lnTo>
                                  <a:lnTo>
                                    <a:pt x="1627" y="966"/>
                                  </a:lnTo>
                                  <a:lnTo>
                                    <a:pt x="1627" y="970"/>
                                  </a:lnTo>
                                  <a:lnTo>
                                    <a:pt x="1719" y="874"/>
                                  </a:lnTo>
                                  <a:lnTo>
                                    <a:pt x="1714" y="874"/>
                                  </a:lnTo>
                                  <a:lnTo>
                                    <a:pt x="1819" y="869"/>
                                  </a:lnTo>
                                  <a:lnTo>
                                    <a:pt x="1824" y="869"/>
                                  </a:lnTo>
                                  <a:lnTo>
                                    <a:pt x="1901" y="807"/>
                                  </a:lnTo>
                                  <a:lnTo>
                                    <a:pt x="1959" y="749"/>
                                  </a:lnTo>
                                  <a:lnTo>
                                    <a:pt x="1959" y="745"/>
                                  </a:lnTo>
                                  <a:lnTo>
                                    <a:pt x="1968" y="706"/>
                                  </a:lnTo>
                                  <a:lnTo>
                                    <a:pt x="1968" y="701"/>
                                  </a:lnTo>
                                  <a:lnTo>
                                    <a:pt x="1935" y="677"/>
                                  </a:lnTo>
                                  <a:lnTo>
                                    <a:pt x="1925" y="677"/>
                                  </a:lnTo>
                                  <a:lnTo>
                                    <a:pt x="1824" y="817"/>
                                  </a:lnTo>
                                  <a:lnTo>
                                    <a:pt x="1829" y="817"/>
                                  </a:lnTo>
                                  <a:lnTo>
                                    <a:pt x="1709" y="812"/>
                                  </a:lnTo>
                                  <a:lnTo>
                                    <a:pt x="1661" y="788"/>
                                  </a:lnTo>
                                  <a:lnTo>
                                    <a:pt x="1666" y="793"/>
                                  </a:lnTo>
                                  <a:lnTo>
                                    <a:pt x="1647" y="740"/>
                                  </a:lnTo>
                                  <a:lnTo>
                                    <a:pt x="1642" y="692"/>
                                  </a:lnTo>
                                  <a:lnTo>
                                    <a:pt x="1642" y="687"/>
                                  </a:lnTo>
                                  <a:lnTo>
                                    <a:pt x="1637" y="687"/>
                                  </a:lnTo>
                                  <a:lnTo>
                                    <a:pt x="1594" y="673"/>
                                  </a:lnTo>
                                  <a:lnTo>
                                    <a:pt x="1551" y="673"/>
                                  </a:lnTo>
                                  <a:lnTo>
                                    <a:pt x="1479" y="644"/>
                                  </a:lnTo>
                                  <a:lnTo>
                                    <a:pt x="1474" y="644"/>
                                  </a:lnTo>
                                  <a:lnTo>
                                    <a:pt x="1363" y="788"/>
                                  </a:lnTo>
                                  <a:lnTo>
                                    <a:pt x="1368" y="788"/>
                                  </a:lnTo>
                                  <a:lnTo>
                                    <a:pt x="1311" y="788"/>
                                  </a:lnTo>
                                  <a:lnTo>
                                    <a:pt x="1315" y="793"/>
                                  </a:lnTo>
                                  <a:lnTo>
                                    <a:pt x="1315" y="745"/>
                                  </a:lnTo>
                                  <a:lnTo>
                                    <a:pt x="1344" y="653"/>
                                  </a:lnTo>
                                  <a:lnTo>
                                    <a:pt x="1344" y="649"/>
                                  </a:lnTo>
                                  <a:lnTo>
                                    <a:pt x="1339" y="649"/>
                                  </a:lnTo>
                                  <a:lnTo>
                                    <a:pt x="1263" y="629"/>
                                  </a:lnTo>
                                  <a:lnTo>
                                    <a:pt x="1263" y="639"/>
                                  </a:lnTo>
                                  <a:lnTo>
                                    <a:pt x="1368" y="586"/>
                                  </a:lnTo>
                                  <a:lnTo>
                                    <a:pt x="1373" y="586"/>
                                  </a:lnTo>
                                  <a:lnTo>
                                    <a:pt x="1373" y="581"/>
                                  </a:lnTo>
                                  <a:lnTo>
                                    <a:pt x="1387" y="538"/>
                                  </a:lnTo>
                                  <a:lnTo>
                                    <a:pt x="1397" y="485"/>
                                  </a:lnTo>
                                  <a:lnTo>
                                    <a:pt x="1397" y="481"/>
                                  </a:lnTo>
                                  <a:lnTo>
                                    <a:pt x="1392" y="481"/>
                                  </a:lnTo>
                                  <a:lnTo>
                                    <a:pt x="1311" y="452"/>
                                  </a:lnTo>
                                  <a:lnTo>
                                    <a:pt x="1315" y="452"/>
                                  </a:lnTo>
                                  <a:lnTo>
                                    <a:pt x="1277" y="394"/>
                                  </a:lnTo>
                                  <a:lnTo>
                                    <a:pt x="1272" y="404"/>
                                  </a:lnTo>
                                  <a:lnTo>
                                    <a:pt x="1474" y="289"/>
                                  </a:lnTo>
                                  <a:lnTo>
                                    <a:pt x="1479" y="289"/>
                                  </a:lnTo>
                                  <a:lnTo>
                                    <a:pt x="1479" y="284"/>
                                  </a:lnTo>
                                  <a:lnTo>
                                    <a:pt x="1498" y="168"/>
                                  </a:lnTo>
                                  <a:lnTo>
                                    <a:pt x="1498" y="173"/>
                                  </a:lnTo>
                                  <a:lnTo>
                                    <a:pt x="1603" y="106"/>
                                  </a:lnTo>
                                  <a:lnTo>
                                    <a:pt x="1599" y="106"/>
                                  </a:lnTo>
                                  <a:lnTo>
                                    <a:pt x="1671" y="101"/>
                                  </a:lnTo>
                                  <a:lnTo>
                                    <a:pt x="1723" y="77"/>
                                  </a:lnTo>
                                  <a:lnTo>
                                    <a:pt x="1728" y="77"/>
                                  </a:lnTo>
                                  <a:lnTo>
                                    <a:pt x="1728" y="72"/>
                                  </a:lnTo>
                                  <a:lnTo>
                                    <a:pt x="1757" y="5"/>
                                  </a:lnTo>
                                  <a:lnTo>
                                    <a:pt x="1757" y="0"/>
                                  </a:lnTo>
                                  <a:lnTo>
                                    <a:pt x="1752" y="0"/>
                                  </a:lnTo>
                                  <a:lnTo>
                                    <a:pt x="1704" y="24"/>
                                  </a:lnTo>
                                  <a:lnTo>
                                    <a:pt x="1651" y="20"/>
                                  </a:lnTo>
                                  <a:lnTo>
                                    <a:pt x="1603" y="15"/>
                                  </a:lnTo>
                                  <a:lnTo>
                                    <a:pt x="1599" y="15"/>
                                  </a:lnTo>
                                  <a:lnTo>
                                    <a:pt x="1546" y="53"/>
                                  </a:lnTo>
                                  <a:lnTo>
                                    <a:pt x="1512" y="92"/>
                                  </a:lnTo>
                                  <a:lnTo>
                                    <a:pt x="1474" y="144"/>
                                  </a:lnTo>
                                  <a:lnTo>
                                    <a:pt x="1479" y="144"/>
                                  </a:lnTo>
                                  <a:lnTo>
                                    <a:pt x="1411" y="130"/>
                                  </a:lnTo>
                                  <a:lnTo>
                                    <a:pt x="1354" y="135"/>
                                  </a:lnTo>
                                  <a:lnTo>
                                    <a:pt x="1315" y="135"/>
                                  </a:lnTo>
                                  <a:lnTo>
                                    <a:pt x="1248" y="140"/>
                                  </a:lnTo>
                                  <a:lnTo>
                                    <a:pt x="1152" y="164"/>
                                  </a:lnTo>
                                  <a:lnTo>
                                    <a:pt x="1147" y="164"/>
                                  </a:lnTo>
                                  <a:lnTo>
                                    <a:pt x="1147" y="173"/>
                                  </a:lnTo>
                                  <a:lnTo>
                                    <a:pt x="1215" y="217"/>
                                  </a:lnTo>
                                  <a:lnTo>
                                    <a:pt x="1215" y="212"/>
                                  </a:lnTo>
                                  <a:lnTo>
                                    <a:pt x="1215" y="284"/>
                                  </a:lnTo>
                                  <a:lnTo>
                                    <a:pt x="1215" y="279"/>
                                  </a:lnTo>
                                  <a:lnTo>
                                    <a:pt x="1152" y="375"/>
                                  </a:lnTo>
                                  <a:lnTo>
                                    <a:pt x="1152" y="380"/>
                                  </a:lnTo>
                                  <a:lnTo>
                                    <a:pt x="1157" y="399"/>
                                  </a:lnTo>
                                  <a:lnTo>
                                    <a:pt x="1157" y="394"/>
                                  </a:lnTo>
                                  <a:lnTo>
                                    <a:pt x="1143" y="409"/>
                                  </a:lnTo>
                                  <a:lnTo>
                                    <a:pt x="1152" y="409"/>
                                  </a:lnTo>
                                  <a:lnTo>
                                    <a:pt x="1085" y="356"/>
                                  </a:lnTo>
                                  <a:lnTo>
                                    <a:pt x="1080" y="356"/>
                                  </a:lnTo>
                                  <a:lnTo>
                                    <a:pt x="1061" y="351"/>
                                  </a:lnTo>
                                  <a:lnTo>
                                    <a:pt x="994" y="375"/>
                                  </a:lnTo>
                                  <a:lnTo>
                                    <a:pt x="989" y="375"/>
                                  </a:lnTo>
                                  <a:lnTo>
                                    <a:pt x="960" y="394"/>
                                  </a:lnTo>
                                  <a:lnTo>
                                    <a:pt x="907" y="447"/>
                                  </a:lnTo>
                                  <a:lnTo>
                                    <a:pt x="912" y="447"/>
                                  </a:lnTo>
                                  <a:lnTo>
                                    <a:pt x="850" y="452"/>
                                  </a:lnTo>
                                  <a:lnTo>
                                    <a:pt x="855" y="457"/>
                                  </a:lnTo>
                                  <a:lnTo>
                                    <a:pt x="859" y="394"/>
                                  </a:lnTo>
                                  <a:lnTo>
                                    <a:pt x="893" y="303"/>
                                  </a:lnTo>
                                  <a:lnTo>
                                    <a:pt x="893" y="298"/>
                                  </a:lnTo>
                                  <a:lnTo>
                                    <a:pt x="883" y="298"/>
                                  </a:lnTo>
                                  <a:lnTo>
                                    <a:pt x="811" y="351"/>
                                  </a:lnTo>
                                  <a:lnTo>
                                    <a:pt x="816" y="351"/>
                                  </a:lnTo>
                                  <a:lnTo>
                                    <a:pt x="744" y="389"/>
                                  </a:lnTo>
                                  <a:lnTo>
                                    <a:pt x="739" y="389"/>
                                  </a:lnTo>
                                  <a:lnTo>
                                    <a:pt x="739" y="394"/>
                                  </a:lnTo>
                                  <a:lnTo>
                                    <a:pt x="706" y="481"/>
                                  </a:lnTo>
                                  <a:lnTo>
                                    <a:pt x="706" y="509"/>
                                  </a:lnTo>
                                  <a:lnTo>
                                    <a:pt x="682" y="553"/>
                                  </a:lnTo>
                                  <a:lnTo>
                                    <a:pt x="691" y="548"/>
                                  </a:lnTo>
                                  <a:lnTo>
                                    <a:pt x="667" y="529"/>
                                  </a:lnTo>
                                  <a:lnTo>
                                    <a:pt x="658" y="529"/>
                                  </a:lnTo>
                                  <a:lnTo>
                                    <a:pt x="567" y="581"/>
                                  </a:lnTo>
                                  <a:lnTo>
                                    <a:pt x="571" y="581"/>
                                  </a:lnTo>
                                  <a:lnTo>
                                    <a:pt x="490" y="581"/>
                                  </a:lnTo>
                                  <a:lnTo>
                                    <a:pt x="456" y="572"/>
                                  </a:lnTo>
                                  <a:lnTo>
                                    <a:pt x="370" y="596"/>
                                  </a:lnTo>
                                  <a:lnTo>
                                    <a:pt x="375" y="601"/>
                                  </a:lnTo>
                                  <a:lnTo>
                                    <a:pt x="355" y="509"/>
                                  </a:lnTo>
                                  <a:lnTo>
                                    <a:pt x="355" y="514"/>
                                  </a:lnTo>
                                  <a:lnTo>
                                    <a:pt x="490" y="404"/>
                                  </a:lnTo>
                                  <a:lnTo>
                                    <a:pt x="567" y="289"/>
                                  </a:lnTo>
                                  <a:lnTo>
                                    <a:pt x="567" y="279"/>
                                  </a:lnTo>
                                  <a:lnTo>
                                    <a:pt x="562" y="279"/>
                                  </a:lnTo>
                                  <a:lnTo>
                                    <a:pt x="562" y="289"/>
                                  </a:lnTo>
                                  <a:lnTo>
                                    <a:pt x="557" y="279"/>
                                  </a:lnTo>
                                  <a:lnTo>
                                    <a:pt x="480" y="394"/>
                                  </a:lnTo>
                                  <a:lnTo>
                                    <a:pt x="346" y="505"/>
                                  </a:lnTo>
                                  <a:lnTo>
                                    <a:pt x="346" y="509"/>
                                  </a:lnTo>
                                  <a:lnTo>
                                    <a:pt x="365" y="601"/>
                                  </a:lnTo>
                                  <a:lnTo>
                                    <a:pt x="365" y="605"/>
                                  </a:lnTo>
                                  <a:lnTo>
                                    <a:pt x="370" y="605"/>
                                  </a:lnTo>
                                  <a:lnTo>
                                    <a:pt x="456" y="581"/>
                                  </a:lnTo>
                                  <a:lnTo>
                                    <a:pt x="490" y="591"/>
                                  </a:lnTo>
                                  <a:lnTo>
                                    <a:pt x="571" y="591"/>
                                  </a:lnTo>
                                  <a:lnTo>
                                    <a:pt x="576" y="591"/>
                                  </a:lnTo>
                                  <a:lnTo>
                                    <a:pt x="667" y="538"/>
                                  </a:lnTo>
                                  <a:lnTo>
                                    <a:pt x="658" y="538"/>
                                  </a:lnTo>
                                  <a:lnTo>
                                    <a:pt x="682" y="557"/>
                                  </a:lnTo>
                                  <a:lnTo>
                                    <a:pt x="687" y="557"/>
                                  </a:lnTo>
                                  <a:lnTo>
                                    <a:pt x="691" y="557"/>
                                  </a:lnTo>
                                  <a:lnTo>
                                    <a:pt x="691" y="553"/>
                                  </a:lnTo>
                                  <a:lnTo>
                                    <a:pt x="715" y="509"/>
                                  </a:lnTo>
                                  <a:lnTo>
                                    <a:pt x="715" y="481"/>
                                  </a:lnTo>
                                  <a:lnTo>
                                    <a:pt x="749" y="394"/>
                                  </a:lnTo>
                                  <a:lnTo>
                                    <a:pt x="744" y="399"/>
                                  </a:lnTo>
                                  <a:lnTo>
                                    <a:pt x="816" y="361"/>
                                  </a:lnTo>
                                  <a:lnTo>
                                    <a:pt x="821" y="361"/>
                                  </a:lnTo>
                                  <a:lnTo>
                                    <a:pt x="893" y="308"/>
                                  </a:lnTo>
                                  <a:lnTo>
                                    <a:pt x="883" y="303"/>
                                  </a:lnTo>
                                  <a:lnTo>
                                    <a:pt x="850" y="394"/>
                                  </a:lnTo>
                                  <a:lnTo>
                                    <a:pt x="845" y="457"/>
                                  </a:lnTo>
                                  <a:lnTo>
                                    <a:pt x="845" y="461"/>
                                  </a:lnTo>
                                  <a:lnTo>
                                    <a:pt x="850" y="461"/>
                                  </a:lnTo>
                                  <a:lnTo>
                                    <a:pt x="912" y="457"/>
                                  </a:lnTo>
                                  <a:lnTo>
                                    <a:pt x="917" y="457"/>
                                  </a:lnTo>
                                  <a:lnTo>
                                    <a:pt x="970" y="404"/>
                                  </a:lnTo>
                                  <a:lnTo>
                                    <a:pt x="999" y="385"/>
                                  </a:lnTo>
                                  <a:lnTo>
                                    <a:pt x="994" y="385"/>
                                  </a:lnTo>
                                  <a:lnTo>
                                    <a:pt x="1061" y="361"/>
                                  </a:lnTo>
                                  <a:lnTo>
                                    <a:pt x="1080" y="365"/>
                                  </a:lnTo>
                                  <a:lnTo>
                                    <a:pt x="1075" y="365"/>
                                  </a:lnTo>
                                  <a:lnTo>
                                    <a:pt x="1143" y="418"/>
                                  </a:lnTo>
                                  <a:lnTo>
                                    <a:pt x="1147" y="418"/>
                                  </a:lnTo>
                                  <a:lnTo>
                                    <a:pt x="1152" y="418"/>
                                  </a:lnTo>
                                  <a:lnTo>
                                    <a:pt x="1167" y="404"/>
                                  </a:lnTo>
                                  <a:lnTo>
                                    <a:pt x="1167" y="399"/>
                                  </a:lnTo>
                                  <a:lnTo>
                                    <a:pt x="1162" y="380"/>
                                  </a:lnTo>
                                  <a:lnTo>
                                    <a:pt x="1162" y="385"/>
                                  </a:lnTo>
                                  <a:lnTo>
                                    <a:pt x="1224" y="289"/>
                                  </a:lnTo>
                                  <a:lnTo>
                                    <a:pt x="1224" y="284"/>
                                  </a:lnTo>
                                  <a:lnTo>
                                    <a:pt x="1224" y="212"/>
                                  </a:lnTo>
                                  <a:lnTo>
                                    <a:pt x="1224" y="207"/>
                                  </a:lnTo>
                                  <a:lnTo>
                                    <a:pt x="1157" y="164"/>
                                  </a:lnTo>
                                  <a:lnTo>
                                    <a:pt x="1152" y="173"/>
                                  </a:lnTo>
                                  <a:lnTo>
                                    <a:pt x="1248" y="149"/>
                                  </a:lnTo>
                                  <a:lnTo>
                                    <a:pt x="1315" y="144"/>
                                  </a:lnTo>
                                  <a:lnTo>
                                    <a:pt x="1354" y="144"/>
                                  </a:lnTo>
                                  <a:lnTo>
                                    <a:pt x="1411" y="140"/>
                                  </a:lnTo>
                                  <a:lnTo>
                                    <a:pt x="1479" y="154"/>
                                  </a:lnTo>
                                  <a:lnTo>
                                    <a:pt x="1483" y="154"/>
                                  </a:lnTo>
                                  <a:lnTo>
                                    <a:pt x="1522" y="101"/>
                                  </a:lnTo>
                                  <a:lnTo>
                                    <a:pt x="1555" y="63"/>
                                  </a:lnTo>
                                  <a:lnTo>
                                    <a:pt x="1608" y="24"/>
                                  </a:lnTo>
                                  <a:lnTo>
                                    <a:pt x="1603" y="24"/>
                                  </a:lnTo>
                                  <a:lnTo>
                                    <a:pt x="1651" y="29"/>
                                  </a:lnTo>
                                  <a:lnTo>
                                    <a:pt x="1704" y="34"/>
                                  </a:lnTo>
                                  <a:lnTo>
                                    <a:pt x="1752" y="10"/>
                                  </a:lnTo>
                                  <a:lnTo>
                                    <a:pt x="1747" y="5"/>
                                  </a:lnTo>
                                  <a:lnTo>
                                    <a:pt x="1719" y="72"/>
                                  </a:lnTo>
                                  <a:lnTo>
                                    <a:pt x="1723" y="68"/>
                                  </a:lnTo>
                                  <a:lnTo>
                                    <a:pt x="1671" y="92"/>
                                  </a:lnTo>
                                  <a:lnTo>
                                    <a:pt x="1599" y="96"/>
                                  </a:lnTo>
                                  <a:lnTo>
                                    <a:pt x="1594" y="96"/>
                                  </a:lnTo>
                                  <a:lnTo>
                                    <a:pt x="1488" y="164"/>
                                  </a:lnTo>
                                  <a:lnTo>
                                    <a:pt x="1488" y="168"/>
                                  </a:lnTo>
                                  <a:lnTo>
                                    <a:pt x="1469" y="284"/>
                                  </a:lnTo>
                                  <a:lnTo>
                                    <a:pt x="1474" y="279"/>
                                  </a:lnTo>
                                  <a:lnTo>
                                    <a:pt x="1272" y="394"/>
                                  </a:lnTo>
                                  <a:lnTo>
                                    <a:pt x="1267" y="394"/>
                                  </a:lnTo>
                                  <a:lnTo>
                                    <a:pt x="1267" y="399"/>
                                  </a:lnTo>
                                  <a:lnTo>
                                    <a:pt x="1267" y="404"/>
                                  </a:lnTo>
                                  <a:lnTo>
                                    <a:pt x="1306" y="461"/>
                                  </a:lnTo>
                                  <a:lnTo>
                                    <a:pt x="1311" y="461"/>
                                  </a:lnTo>
                                  <a:lnTo>
                                    <a:pt x="1392" y="490"/>
                                  </a:lnTo>
                                  <a:lnTo>
                                    <a:pt x="1387" y="485"/>
                                  </a:lnTo>
                                  <a:lnTo>
                                    <a:pt x="1378" y="538"/>
                                  </a:lnTo>
                                  <a:lnTo>
                                    <a:pt x="1363" y="581"/>
                                  </a:lnTo>
                                  <a:lnTo>
                                    <a:pt x="1368" y="577"/>
                                  </a:lnTo>
                                  <a:lnTo>
                                    <a:pt x="1263" y="629"/>
                                  </a:lnTo>
                                  <a:lnTo>
                                    <a:pt x="1258" y="629"/>
                                  </a:lnTo>
                                  <a:lnTo>
                                    <a:pt x="1258" y="634"/>
                                  </a:lnTo>
                                  <a:lnTo>
                                    <a:pt x="1258" y="639"/>
                                  </a:lnTo>
                                  <a:lnTo>
                                    <a:pt x="1263" y="639"/>
                                  </a:lnTo>
                                  <a:lnTo>
                                    <a:pt x="1339" y="658"/>
                                  </a:lnTo>
                                  <a:lnTo>
                                    <a:pt x="1335" y="653"/>
                                  </a:lnTo>
                                  <a:lnTo>
                                    <a:pt x="1306" y="745"/>
                                  </a:lnTo>
                                  <a:lnTo>
                                    <a:pt x="1306" y="793"/>
                                  </a:lnTo>
                                  <a:lnTo>
                                    <a:pt x="1306" y="797"/>
                                  </a:lnTo>
                                  <a:lnTo>
                                    <a:pt x="1311" y="797"/>
                                  </a:lnTo>
                                  <a:lnTo>
                                    <a:pt x="1368" y="797"/>
                                  </a:lnTo>
                                  <a:lnTo>
                                    <a:pt x="1373" y="797"/>
                                  </a:lnTo>
                                  <a:lnTo>
                                    <a:pt x="1483" y="653"/>
                                  </a:lnTo>
                                  <a:lnTo>
                                    <a:pt x="1479" y="653"/>
                                  </a:lnTo>
                                  <a:lnTo>
                                    <a:pt x="1551" y="682"/>
                                  </a:lnTo>
                                  <a:lnTo>
                                    <a:pt x="1594" y="682"/>
                                  </a:lnTo>
                                  <a:lnTo>
                                    <a:pt x="1637" y="697"/>
                                  </a:lnTo>
                                  <a:lnTo>
                                    <a:pt x="1632" y="692"/>
                                  </a:lnTo>
                                  <a:lnTo>
                                    <a:pt x="1637" y="740"/>
                                  </a:lnTo>
                                  <a:lnTo>
                                    <a:pt x="1656" y="793"/>
                                  </a:lnTo>
                                  <a:lnTo>
                                    <a:pt x="1656" y="797"/>
                                  </a:lnTo>
                                  <a:lnTo>
                                    <a:pt x="1661" y="797"/>
                                  </a:lnTo>
                                  <a:lnTo>
                                    <a:pt x="1709" y="821"/>
                                  </a:lnTo>
                                  <a:lnTo>
                                    <a:pt x="1829" y="826"/>
                                  </a:lnTo>
                                  <a:lnTo>
                                    <a:pt x="1834" y="826"/>
                                  </a:lnTo>
                                  <a:lnTo>
                                    <a:pt x="1935" y="687"/>
                                  </a:lnTo>
                                  <a:lnTo>
                                    <a:pt x="1925" y="687"/>
                                  </a:lnTo>
                                  <a:lnTo>
                                    <a:pt x="1959" y="711"/>
                                  </a:lnTo>
                                  <a:lnTo>
                                    <a:pt x="1959" y="706"/>
                                  </a:lnTo>
                                  <a:lnTo>
                                    <a:pt x="1949" y="745"/>
                                  </a:lnTo>
                                  <a:lnTo>
                                    <a:pt x="1949" y="740"/>
                                  </a:lnTo>
                                  <a:lnTo>
                                    <a:pt x="1891" y="797"/>
                                  </a:lnTo>
                                  <a:lnTo>
                                    <a:pt x="1815" y="860"/>
                                  </a:lnTo>
                                  <a:lnTo>
                                    <a:pt x="1819" y="860"/>
                                  </a:lnTo>
                                  <a:lnTo>
                                    <a:pt x="1714" y="865"/>
                                  </a:lnTo>
                                  <a:lnTo>
                                    <a:pt x="1709" y="865"/>
                                  </a:lnTo>
                                  <a:lnTo>
                                    <a:pt x="1618" y="961"/>
                                  </a:lnTo>
                                  <a:lnTo>
                                    <a:pt x="1618" y="966"/>
                                  </a:lnTo>
                                  <a:lnTo>
                                    <a:pt x="1589" y="1052"/>
                                  </a:lnTo>
                                  <a:lnTo>
                                    <a:pt x="1594" y="1047"/>
                                  </a:lnTo>
                                  <a:lnTo>
                                    <a:pt x="1536" y="1018"/>
                                  </a:lnTo>
                                  <a:lnTo>
                                    <a:pt x="1474" y="1014"/>
                                  </a:lnTo>
                                  <a:lnTo>
                                    <a:pt x="1378" y="1052"/>
                                  </a:lnTo>
                                  <a:lnTo>
                                    <a:pt x="1311" y="1014"/>
                                  </a:lnTo>
                                  <a:lnTo>
                                    <a:pt x="1315" y="1018"/>
                                  </a:lnTo>
                                  <a:lnTo>
                                    <a:pt x="1301" y="966"/>
                                  </a:lnTo>
                                  <a:lnTo>
                                    <a:pt x="1311" y="913"/>
                                  </a:lnTo>
                                  <a:lnTo>
                                    <a:pt x="1311" y="908"/>
                                  </a:lnTo>
                                  <a:lnTo>
                                    <a:pt x="1306" y="908"/>
                                  </a:lnTo>
                                  <a:lnTo>
                                    <a:pt x="1253" y="918"/>
                                  </a:lnTo>
                                  <a:lnTo>
                                    <a:pt x="1248" y="918"/>
                                  </a:lnTo>
                                  <a:lnTo>
                                    <a:pt x="1171" y="966"/>
                                  </a:lnTo>
                                  <a:lnTo>
                                    <a:pt x="1171" y="970"/>
                                  </a:lnTo>
                                  <a:lnTo>
                                    <a:pt x="1128" y="1076"/>
                                  </a:lnTo>
                                  <a:lnTo>
                                    <a:pt x="1171" y="1158"/>
                                  </a:lnTo>
                                  <a:lnTo>
                                    <a:pt x="1171" y="1162"/>
                                  </a:lnTo>
                                  <a:lnTo>
                                    <a:pt x="1176" y="1162"/>
                                  </a:lnTo>
                                  <a:lnTo>
                                    <a:pt x="1248" y="1177"/>
                                  </a:lnTo>
                                  <a:lnTo>
                                    <a:pt x="1291" y="1162"/>
                                  </a:lnTo>
                                  <a:lnTo>
                                    <a:pt x="1287" y="1153"/>
                                  </a:lnTo>
                                  <a:lnTo>
                                    <a:pt x="1258" y="1186"/>
                                  </a:lnTo>
                                  <a:lnTo>
                                    <a:pt x="1258" y="1191"/>
                                  </a:lnTo>
                                  <a:lnTo>
                                    <a:pt x="1248" y="1297"/>
                                  </a:lnTo>
                                  <a:lnTo>
                                    <a:pt x="1248" y="1302"/>
                                  </a:lnTo>
                                  <a:lnTo>
                                    <a:pt x="1253" y="1302"/>
                                  </a:lnTo>
                                  <a:lnTo>
                                    <a:pt x="1363" y="1282"/>
                                  </a:lnTo>
                                  <a:lnTo>
                                    <a:pt x="1440" y="1311"/>
                                  </a:lnTo>
                                  <a:lnTo>
                                    <a:pt x="1435" y="1306"/>
                                  </a:lnTo>
                                  <a:lnTo>
                                    <a:pt x="1383" y="1402"/>
                                  </a:lnTo>
                                  <a:lnTo>
                                    <a:pt x="1383" y="1407"/>
                                  </a:lnTo>
                                  <a:lnTo>
                                    <a:pt x="1387" y="1407"/>
                                  </a:lnTo>
                                  <a:lnTo>
                                    <a:pt x="1479" y="1359"/>
                                  </a:lnTo>
                                  <a:lnTo>
                                    <a:pt x="1474" y="1354"/>
                                  </a:lnTo>
                                  <a:lnTo>
                                    <a:pt x="1483" y="1412"/>
                                  </a:lnTo>
                                  <a:lnTo>
                                    <a:pt x="1483" y="1470"/>
                                  </a:lnTo>
                                  <a:lnTo>
                                    <a:pt x="1474" y="1542"/>
                                  </a:lnTo>
                                  <a:lnTo>
                                    <a:pt x="1483" y="1542"/>
                                  </a:lnTo>
                                  <a:lnTo>
                                    <a:pt x="1455" y="1436"/>
                                  </a:lnTo>
                                  <a:lnTo>
                                    <a:pt x="1455" y="1431"/>
                                  </a:lnTo>
                                  <a:lnTo>
                                    <a:pt x="1450" y="1431"/>
                                  </a:lnTo>
                                  <a:lnTo>
                                    <a:pt x="1363" y="1422"/>
                                  </a:lnTo>
                                  <a:lnTo>
                                    <a:pt x="1359" y="1422"/>
                                  </a:lnTo>
                                  <a:lnTo>
                                    <a:pt x="1296" y="1527"/>
                                  </a:lnTo>
                                  <a:lnTo>
                                    <a:pt x="1296" y="1532"/>
                                  </a:lnTo>
                                  <a:lnTo>
                                    <a:pt x="1263" y="1652"/>
                                  </a:lnTo>
                                  <a:lnTo>
                                    <a:pt x="1267" y="1748"/>
                                  </a:lnTo>
                                  <a:lnTo>
                                    <a:pt x="1267" y="1753"/>
                                  </a:lnTo>
                                  <a:lnTo>
                                    <a:pt x="1296" y="1782"/>
                                  </a:lnTo>
                                  <a:lnTo>
                                    <a:pt x="1296" y="1777"/>
                                  </a:lnTo>
                                  <a:lnTo>
                                    <a:pt x="1306" y="1815"/>
                                  </a:lnTo>
                                  <a:lnTo>
                                    <a:pt x="1296" y="1868"/>
                                  </a:lnTo>
                                  <a:lnTo>
                                    <a:pt x="1296" y="1863"/>
                                  </a:lnTo>
                                  <a:lnTo>
                                    <a:pt x="1176" y="1945"/>
                                  </a:lnTo>
                                  <a:lnTo>
                                    <a:pt x="1186" y="1950"/>
                                  </a:lnTo>
                                  <a:lnTo>
                                    <a:pt x="1191" y="1892"/>
                                  </a:lnTo>
                                  <a:lnTo>
                                    <a:pt x="1229" y="1763"/>
                                  </a:lnTo>
                                  <a:lnTo>
                                    <a:pt x="1239" y="1667"/>
                                  </a:lnTo>
                                  <a:lnTo>
                                    <a:pt x="1239" y="1662"/>
                                  </a:lnTo>
                                  <a:lnTo>
                                    <a:pt x="1234" y="1662"/>
                                  </a:lnTo>
                                  <a:lnTo>
                                    <a:pt x="1143" y="1676"/>
                                  </a:lnTo>
                                  <a:lnTo>
                                    <a:pt x="1138" y="1676"/>
                                  </a:lnTo>
                                  <a:lnTo>
                                    <a:pt x="1061" y="1724"/>
                                  </a:lnTo>
                                  <a:lnTo>
                                    <a:pt x="1037" y="1743"/>
                                  </a:lnTo>
                                  <a:lnTo>
                                    <a:pt x="1047" y="1753"/>
                                  </a:lnTo>
                                  <a:lnTo>
                                    <a:pt x="1119" y="1633"/>
                                  </a:lnTo>
                                  <a:lnTo>
                                    <a:pt x="1119" y="1628"/>
                                  </a:lnTo>
                                  <a:lnTo>
                                    <a:pt x="1138" y="1580"/>
                                  </a:lnTo>
                                  <a:lnTo>
                                    <a:pt x="1138" y="1585"/>
                                  </a:lnTo>
                                  <a:lnTo>
                                    <a:pt x="1176" y="1546"/>
                                  </a:lnTo>
                                  <a:lnTo>
                                    <a:pt x="1176" y="1542"/>
                                  </a:lnTo>
                                  <a:lnTo>
                                    <a:pt x="1181" y="1498"/>
                                  </a:lnTo>
                                  <a:lnTo>
                                    <a:pt x="1181" y="1494"/>
                                  </a:lnTo>
                                  <a:lnTo>
                                    <a:pt x="1176" y="1494"/>
                                  </a:lnTo>
                                  <a:lnTo>
                                    <a:pt x="1138" y="1503"/>
                                  </a:lnTo>
                                  <a:lnTo>
                                    <a:pt x="1080" y="1474"/>
                                  </a:lnTo>
                                  <a:lnTo>
                                    <a:pt x="1085" y="1474"/>
                                  </a:lnTo>
                                  <a:lnTo>
                                    <a:pt x="1051" y="1422"/>
                                  </a:lnTo>
                                  <a:lnTo>
                                    <a:pt x="1051" y="1426"/>
                                  </a:lnTo>
                                  <a:lnTo>
                                    <a:pt x="1095" y="1350"/>
                                  </a:lnTo>
                                  <a:lnTo>
                                    <a:pt x="1095" y="1345"/>
                                  </a:lnTo>
                                  <a:lnTo>
                                    <a:pt x="1090" y="1345"/>
                                  </a:lnTo>
                                  <a:lnTo>
                                    <a:pt x="1085" y="1345"/>
                                  </a:lnTo>
                                  <a:lnTo>
                                    <a:pt x="1023" y="1398"/>
                                  </a:lnTo>
                                  <a:lnTo>
                                    <a:pt x="1027" y="1398"/>
                                  </a:lnTo>
                                  <a:lnTo>
                                    <a:pt x="917" y="1422"/>
                                  </a:lnTo>
                                  <a:lnTo>
                                    <a:pt x="802" y="1426"/>
                                  </a:lnTo>
                                  <a:lnTo>
                                    <a:pt x="807" y="1426"/>
                                  </a:lnTo>
                                  <a:lnTo>
                                    <a:pt x="744" y="1364"/>
                                  </a:lnTo>
                                  <a:lnTo>
                                    <a:pt x="739" y="1364"/>
                                  </a:lnTo>
                                  <a:lnTo>
                                    <a:pt x="715" y="1359"/>
                                  </a:lnTo>
                                  <a:lnTo>
                                    <a:pt x="672" y="1359"/>
                                  </a:lnTo>
                                  <a:lnTo>
                                    <a:pt x="619" y="1369"/>
                                  </a:lnTo>
                                  <a:lnTo>
                                    <a:pt x="571" y="1354"/>
                                  </a:lnTo>
                                  <a:lnTo>
                                    <a:pt x="480" y="1393"/>
                                  </a:lnTo>
                                  <a:lnTo>
                                    <a:pt x="485" y="1398"/>
                                  </a:lnTo>
                                  <a:lnTo>
                                    <a:pt x="528" y="1306"/>
                                  </a:lnTo>
                                  <a:lnTo>
                                    <a:pt x="528" y="1311"/>
                                  </a:lnTo>
                                  <a:lnTo>
                                    <a:pt x="571" y="1268"/>
                                  </a:lnTo>
                                  <a:lnTo>
                                    <a:pt x="615" y="1210"/>
                                  </a:lnTo>
                                  <a:lnTo>
                                    <a:pt x="615" y="1206"/>
                                  </a:lnTo>
                                  <a:lnTo>
                                    <a:pt x="615" y="1153"/>
                                  </a:lnTo>
                                  <a:lnTo>
                                    <a:pt x="615" y="1148"/>
                                  </a:lnTo>
                                  <a:lnTo>
                                    <a:pt x="610" y="1148"/>
                                  </a:lnTo>
                                  <a:lnTo>
                                    <a:pt x="581" y="1148"/>
                                  </a:lnTo>
                                  <a:lnTo>
                                    <a:pt x="586" y="1148"/>
                                  </a:lnTo>
                                  <a:lnTo>
                                    <a:pt x="543" y="1110"/>
                                  </a:lnTo>
                                  <a:lnTo>
                                    <a:pt x="538" y="1110"/>
                                  </a:lnTo>
                                  <a:lnTo>
                                    <a:pt x="461" y="1095"/>
                                  </a:lnTo>
                                  <a:lnTo>
                                    <a:pt x="456" y="1095"/>
                                  </a:lnTo>
                                  <a:lnTo>
                                    <a:pt x="365" y="1186"/>
                                  </a:lnTo>
                                  <a:lnTo>
                                    <a:pt x="365" y="1191"/>
                                  </a:lnTo>
                                  <a:lnTo>
                                    <a:pt x="346" y="1230"/>
                                  </a:lnTo>
                                  <a:lnTo>
                                    <a:pt x="355" y="1225"/>
                                  </a:lnTo>
                                  <a:lnTo>
                                    <a:pt x="331" y="1201"/>
                                  </a:lnTo>
                                  <a:lnTo>
                                    <a:pt x="331" y="1206"/>
                                  </a:lnTo>
                                  <a:lnTo>
                                    <a:pt x="355" y="1129"/>
                                  </a:lnTo>
                                  <a:lnTo>
                                    <a:pt x="355" y="1134"/>
                                  </a:lnTo>
                                  <a:lnTo>
                                    <a:pt x="403" y="1090"/>
                                  </a:lnTo>
                                  <a:lnTo>
                                    <a:pt x="403" y="1086"/>
                                  </a:lnTo>
                                  <a:lnTo>
                                    <a:pt x="394" y="1042"/>
                                  </a:lnTo>
                                  <a:lnTo>
                                    <a:pt x="427" y="975"/>
                                  </a:lnTo>
                                  <a:lnTo>
                                    <a:pt x="418" y="908"/>
                                  </a:lnTo>
                                  <a:lnTo>
                                    <a:pt x="418" y="903"/>
                                  </a:lnTo>
                                  <a:lnTo>
                                    <a:pt x="413" y="903"/>
                                  </a:lnTo>
                                  <a:lnTo>
                                    <a:pt x="351" y="879"/>
                                  </a:lnTo>
                                  <a:lnTo>
                                    <a:pt x="226" y="869"/>
                                  </a:lnTo>
                                  <a:lnTo>
                                    <a:pt x="221" y="869"/>
                                  </a:lnTo>
                                  <a:lnTo>
                                    <a:pt x="110" y="961"/>
                                  </a:lnTo>
                                  <a:lnTo>
                                    <a:pt x="38" y="1081"/>
                                  </a:lnTo>
                                  <a:lnTo>
                                    <a:pt x="38" y="1086"/>
                                  </a:lnTo>
                                  <a:lnTo>
                                    <a:pt x="0" y="1177"/>
                                  </a:lnTo>
                                  <a:lnTo>
                                    <a:pt x="10" y="1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1"/>
                          <wps:cNvSpPr>
                            <a:spLocks/>
                          </wps:cNvSpPr>
                          <wps:spPr bwMode="auto">
                            <a:xfrm>
                              <a:off x="5117" y="1263"/>
                              <a:ext cx="1930" cy="941"/>
                            </a:xfrm>
                            <a:custGeom>
                              <a:avLst/>
                              <a:gdLst>
                                <a:gd name="T0" fmla="*/ 1858 w 1930"/>
                                <a:gd name="T1" fmla="*/ 653 h 941"/>
                                <a:gd name="T2" fmla="*/ 1829 w 1930"/>
                                <a:gd name="T3" fmla="*/ 590 h 941"/>
                                <a:gd name="T4" fmla="*/ 1618 w 1930"/>
                                <a:gd name="T5" fmla="*/ 653 h 941"/>
                                <a:gd name="T6" fmla="*/ 1599 w 1930"/>
                                <a:gd name="T7" fmla="*/ 586 h 941"/>
                                <a:gd name="T8" fmla="*/ 1565 w 1930"/>
                                <a:gd name="T9" fmla="*/ 686 h 941"/>
                                <a:gd name="T10" fmla="*/ 1584 w 1930"/>
                                <a:gd name="T11" fmla="*/ 696 h 941"/>
                                <a:gd name="T12" fmla="*/ 1531 w 1930"/>
                                <a:gd name="T13" fmla="*/ 782 h 941"/>
                                <a:gd name="T14" fmla="*/ 1378 w 1930"/>
                                <a:gd name="T15" fmla="*/ 931 h 941"/>
                                <a:gd name="T16" fmla="*/ 1363 w 1930"/>
                                <a:gd name="T17" fmla="*/ 898 h 941"/>
                                <a:gd name="T18" fmla="*/ 1440 w 1930"/>
                                <a:gd name="T19" fmla="*/ 792 h 941"/>
                                <a:gd name="T20" fmla="*/ 1454 w 1930"/>
                                <a:gd name="T21" fmla="*/ 600 h 941"/>
                                <a:gd name="T22" fmla="*/ 1387 w 1930"/>
                                <a:gd name="T23" fmla="*/ 552 h 941"/>
                                <a:gd name="T24" fmla="*/ 1363 w 1930"/>
                                <a:gd name="T25" fmla="*/ 461 h 941"/>
                                <a:gd name="T26" fmla="*/ 1243 w 1930"/>
                                <a:gd name="T27" fmla="*/ 470 h 941"/>
                                <a:gd name="T28" fmla="*/ 1200 w 1930"/>
                                <a:gd name="T29" fmla="*/ 408 h 941"/>
                                <a:gd name="T30" fmla="*/ 1186 w 1930"/>
                                <a:gd name="T31" fmla="*/ 197 h 941"/>
                                <a:gd name="T32" fmla="*/ 1099 w 1930"/>
                                <a:gd name="T33" fmla="*/ 173 h 941"/>
                                <a:gd name="T34" fmla="*/ 806 w 1930"/>
                                <a:gd name="T35" fmla="*/ 182 h 941"/>
                                <a:gd name="T36" fmla="*/ 533 w 1930"/>
                                <a:gd name="T37" fmla="*/ 163 h 941"/>
                                <a:gd name="T38" fmla="*/ 437 w 1930"/>
                                <a:gd name="T39" fmla="*/ 153 h 941"/>
                                <a:gd name="T40" fmla="*/ 240 w 1930"/>
                                <a:gd name="T41" fmla="*/ 139 h 941"/>
                                <a:gd name="T42" fmla="*/ 149 w 1930"/>
                                <a:gd name="T43" fmla="*/ 105 h 941"/>
                                <a:gd name="T44" fmla="*/ 178 w 1930"/>
                                <a:gd name="T45" fmla="*/ 0 h 941"/>
                                <a:gd name="T46" fmla="*/ 0 w 1930"/>
                                <a:gd name="T47" fmla="*/ 9 h 941"/>
                                <a:gd name="T48" fmla="*/ 139 w 1930"/>
                                <a:gd name="T49" fmla="*/ 110 h 941"/>
                                <a:gd name="T50" fmla="*/ 202 w 1930"/>
                                <a:gd name="T51" fmla="*/ 153 h 941"/>
                                <a:gd name="T52" fmla="*/ 360 w 1930"/>
                                <a:gd name="T53" fmla="*/ 115 h 941"/>
                                <a:gd name="T54" fmla="*/ 480 w 1930"/>
                                <a:gd name="T55" fmla="*/ 173 h 941"/>
                                <a:gd name="T56" fmla="*/ 696 w 1930"/>
                                <a:gd name="T57" fmla="*/ 206 h 941"/>
                                <a:gd name="T58" fmla="*/ 922 w 1930"/>
                                <a:gd name="T59" fmla="*/ 182 h 941"/>
                                <a:gd name="T60" fmla="*/ 1181 w 1930"/>
                                <a:gd name="T61" fmla="*/ 201 h 941"/>
                                <a:gd name="T62" fmla="*/ 1190 w 1930"/>
                                <a:gd name="T63" fmla="*/ 413 h 941"/>
                                <a:gd name="T64" fmla="*/ 1224 w 1930"/>
                                <a:gd name="T65" fmla="*/ 441 h 941"/>
                                <a:gd name="T66" fmla="*/ 1238 w 1930"/>
                                <a:gd name="T67" fmla="*/ 475 h 941"/>
                                <a:gd name="T68" fmla="*/ 1373 w 1930"/>
                                <a:gd name="T69" fmla="*/ 509 h 941"/>
                                <a:gd name="T70" fmla="*/ 1445 w 1930"/>
                                <a:gd name="T71" fmla="*/ 605 h 941"/>
                                <a:gd name="T72" fmla="*/ 1464 w 1930"/>
                                <a:gd name="T73" fmla="*/ 682 h 941"/>
                                <a:gd name="T74" fmla="*/ 1354 w 1930"/>
                                <a:gd name="T75" fmla="*/ 893 h 941"/>
                                <a:gd name="T76" fmla="*/ 1354 w 1930"/>
                                <a:gd name="T77" fmla="*/ 931 h 941"/>
                                <a:gd name="T78" fmla="*/ 1378 w 1930"/>
                                <a:gd name="T79" fmla="*/ 941 h 941"/>
                                <a:gd name="T80" fmla="*/ 1541 w 1930"/>
                                <a:gd name="T81" fmla="*/ 787 h 941"/>
                                <a:gd name="T82" fmla="*/ 1584 w 1930"/>
                                <a:gd name="T83" fmla="*/ 686 h 941"/>
                                <a:gd name="T84" fmla="*/ 1599 w 1930"/>
                                <a:gd name="T85" fmla="*/ 590 h 941"/>
                                <a:gd name="T86" fmla="*/ 1613 w 1930"/>
                                <a:gd name="T87" fmla="*/ 662 h 941"/>
                                <a:gd name="T88" fmla="*/ 1781 w 1930"/>
                                <a:gd name="T89" fmla="*/ 619 h 941"/>
                                <a:gd name="T90" fmla="*/ 1848 w 1930"/>
                                <a:gd name="T91" fmla="*/ 653 h 941"/>
                                <a:gd name="T92" fmla="*/ 1930 w 1930"/>
                                <a:gd name="T93" fmla="*/ 682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30" h="941">
                                  <a:moveTo>
                                    <a:pt x="1930" y="672"/>
                                  </a:moveTo>
                                  <a:lnTo>
                                    <a:pt x="1853" y="648"/>
                                  </a:lnTo>
                                  <a:lnTo>
                                    <a:pt x="1858" y="653"/>
                                  </a:lnTo>
                                  <a:lnTo>
                                    <a:pt x="1834" y="595"/>
                                  </a:lnTo>
                                  <a:lnTo>
                                    <a:pt x="1834" y="590"/>
                                  </a:lnTo>
                                  <a:lnTo>
                                    <a:pt x="1829" y="590"/>
                                  </a:lnTo>
                                  <a:lnTo>
                                    <a:pt x="1781" y="610"/>
                                  </a:lnTo>
                                  <a:lnTo>
                                    <a:pt x="1714" y="610"/>
                                  </a:lnTo>
                                  <a:lnTo>
                                    <a:pt x="1618" y="653"/>
                                  </a:lnTo>
                                  <a:lnTo>
                                    <a:pt x="1623" y="658"/>
                                  </a:lnTo>
                                  <a:lnTo>
                                    <a:pt x="1599" y="590"/>
                                  </a:lnTo>
                                  <a:lnTo>
                                    <a:pt x="1599" y="586"/>
                                  </a:lnTo>
                                  <a:lnTo>
                                    <a:pt x="1589" y="586"/>
                                  </a:lnTo>
                                  <a:lnTo>
                                    <a:pt x="1589" y="590"/>
                                  </a:lnTo>
                                  <a:lnTo>
                                    <a:pt x="1565" y="686"/>
                                  </a:lnTo>
                                  <a:lnTo>
                                    <a:pt x="1565" y="691"/>
                                  </a:lnTo>
                                  <a:lnTo>
                                    <a:pt x="1570" y="691"/>
                                  </a:lnTo>
                                  <a:lnTo>
                                    <a:pt x="1584" y="696"/>
                                  </a:lnTo>
                                  <a:lnTo>
                                    <a:pt x="1579" y="691"/>
                                  </a:lnTo>
                                  <a:lnTo>
                                    <a:pt x="1531" y="787"/>
                                  </a:lnTo>
                                  <a:lnTo>
                                    <a:pt x="1531" y="782"/>
                                  </a:lnTo>
                                  <a:lnTo>
                                    <a:pt x="1445" y="859"/>
                                  </a:lnTo>
                                  <a:lnTo>
                                    <a:pt x="1368" y="931"/>
                                  </a:lnTo>
                                  <a:lnTo>
                                    <a:pt x="1378" y="931"/>
                                  </a:lnTo>
                                  <a:lnTo>
                                    <a:pt x="1363" y="922"/>
                                  </a:lnTo>
                                  <a:lnTo>
                                    <a:pt x="1363" y="926"/>
                                  </a:lnTo>
                                  <a:lnTo>
                                    <a:pt x="1363" y="898"/>
                                  </a:lnTo>
                                  <a:lnTo>
                                    <a:pt x="1363" y="902"/>
                                  </a:lnTo>
                                  <a:lnTo>
                                    <a:pt x="1440" y="797"/>
                                  </a:lnTo>
                                  <a:lnTo>
                                    <a:pt x="1440" y="792"/>
                                  </a:lnTo>
                                  <a:lnTo>
                                    <a:pt x="1474" y="682"/>
                                  </a:lnTo>
                                  <a:lnTo>
                                    <a:pt x="1478" y="643"/>
                                  </a:lnTo>
                                  <a:lnTo>
                                    <a:pt x="1454" y="600"/>
                                  </a:lnTo>
                                  <a:lnTo>
                                    <a:pt x="1454" y="595"/>
                                  </a:lnTo>
                                  <a:lnTo>
                                    <a:pt x="1387" y="547"/>
                                  </a:lnTo>
                                  <a:lnTo>
                                    <a:pt x="1387" y="552"/>
                                  </a:lnTo>
                                  <a:lnTo>
                                    <a:pt x="1382" y="509"/>
                                  </a:lnTo>
                                  <a:lnTo>
                                    <a:pt x="1363" y="465"/>
                                  </a:lnTo>
                                  <a:lnTo>
                                    <a:pt x="1363" y="461"/>
                                  </a:lnTo>
                                  <a:lnTo>
                                    <a:pt x="1358" y="461"/>
                                  </a:lnTo>
                                  <a:lnTo>
                                    <a:pt x="1238" y="465"/>
                                  </a:lnTo>
                                  <a:lnTo>
                                    <a:pt x="1243" y="470"/>
                                  </a:lnTo>
                                  <a:lnTo>
                                    <a:pt x="1234" y="441"/>
                                  </a:lnTo>
                                  <a:lnTo>
                                    <a:pt x="1234" y="437"/>
                                  </a:lnTo>
                                  <a:lnTo>
                                    <a:pt x="1200" y="408"/>
                                  </a:lnTo>
                                  <a:lnTo>
                                    <a:pt x="1200" y="413"/>
                                  </a:lnTo>
                                  <a:lnTo>
                                    <a:pt x="1200" y="235"/>
                                  </a:lnTo>
                                  <a:lnTo>
                                    <a:pt x="1186" y="197"/>
                                  </a:lnTo>
                                  <a:lnTo>
                                    <a:pt x="1186" y="192"/>
                                  </a:lnTo>
                                  <a:lnTo>
                                    <a:pt x="1147" y="192"/>
                                  </a:lnTo>
                                  <a:lnTo>
                                    <a:pt x="1099" y="173"/>
                                  </a:lnTo>
                                  <a:lnTo>
                                    <a:pt x="922" y="173"/>
                                  </a:lnTo>
                                  <a:lnTo>
                                    <a:pt x="864" y="182"/>
                                  </a:lnTo>
                                  <a:lnTo>
                                    <a:pt x="806" y="182"/>
                                  </a:lnTo>
                                  <a:lnTo>
                                    <a:pt x="696" y="197"/>
                                  </a:lnTo>
                                  <a:lnTo>
                                    <a:pt x="634" y="168"/>
                                  </a:lnTo>
                                  <a:lnTo>
                                    <a:pt x="533" y="163"/>
                                  </a:lnTo>
                                  <a:lnTo>
                                    <a:pt x="480" y="163"/>
                                  </a:lnTo>
                                  <a:lnTo>
                                    <a:pt x="432" y="153"/>
                                  </a:lnTo>
                                  <a:lnTo>
                                    <a:pt x="437" y="153"/>
                                  </a:lnTo>
                                  <a:lnTo>
                                    <a:pt x="370" y="105"/>
                                  </a:lnTo>
                                  <a:lnTo>
                                    <a:pt x="365" y="105"/>
                                  </a:lnTo>
                                  <a:lnTo>
                                    <a:pt x="240" y="139"/>
                                  </a:lnTo>
                                  <a:lnTo>
                                    <a:pt x="202" y="144"/>
                                  </a:lnTo>
                                  <a:lnTo>
                                    <a:pt x="206" y="144"/>
                                  </a:lnTo>
                                  <a:lnTo>
                                    <a:pt x="149" y="105"/>
                                  </a:lnTo>
                                  <a:lnTo>
                                    <a:pt x="149" y="110"/>
                                  </a:lnTo>
                                  <a:lnTo>
                                    <a:pt x="178" y="5"/>
                                  </a:lnTo>
                                  <a:lnTo>
                                    <a:pt x="178" y="0"/>
                                  </a:lnTo>
                                  <a:lnTo>
                                    <a:pt x="173" y="0"/>
                                  </a:lnTo>
                                  <a:lnTo>
                                    <a:pt x="0" y="0"/>
                                  </a:lnTo>
                                  <a:lnTo>
                                    <a:pt x="0" y="9"/>
                                  </a:lnTo>
                                  <a:lnTo>
                                    <a:pt x="173" y="9"/>
                                  </a:lnTo>
                                  <a:lnTo>
                                    <a:pt x="168" y="5"/>
                                  </a:lnTo>
                                  <a:lnTo>
                                    <a:pt x="139" y="110"/>
                                  </a:lnTo>
                                  <a:lnTo>
                                    <a:pt x="139" y="115"/>
                                  </a:lnTo>
                                  <a:lnTo>
                                    <a:pt x="197" y="153"/>
                                  </a:lnTo>
                                  <a:lnTo>
                                    <a:pt x="202" y="153"/>
                                  </a:lnTo>
                                  <a:lnTo>
                                    <a:pt x="240" y="149"/>
                                  </a:lnTo>
                                  <a:lnTo>
                                    <a:pt x="365" y="115"/>
                                  </a:lnTo>
                                  <a:lnTo>
                                    <a:pt x="360" y="115"/>
                                  </a:lnTo>
                                  <a:lnTo>
                                    <a:pt x="427" y="163"/>
                                  </a:lnTo>
                                  <a:lnTo>
                                    <a:pt x="432" y="163"/>
                                  </a:lnTo>
                                  <a:lnTo>
                                    <a:pt x="480" y="173"/>
                                  </a:lnTo>
                                  <a:lnTo>
                                    <a:pt x="533" y="173"/>
                                  </a:lnTo>
                                  <a:lnTo>
                                    <a:pt x="634" y="177"/>
                                  </a:lnTo>
                                  <a:lnTo>
                                    <a:pt x="696" y="206"/>
                                  </a:lnTo>
                                  <a:lnTo>
                                    <a:pt x="806" y="192"/>
                                  </a:lnTo>
                                  <a:lnTo>
                                    <a:pt x="864" y="192"/>
                                  </a:lnTo>
                                  <a:lnTo>
                                    <a:pt x="922" y="182"/>
                                  </a:lnTo>
                                  <a:lnTo>
                                    <a:pt x="1099" y="182"/>
                                  </a:lnTo>
                                  <a:lnTo>
                                    <a:pt x="1147" y="201"/>
                                  </a:lnTo>
                                  <a:lnTo>
                                    <a:pt x="1181" y="201"/>
                                  </a:lnTo>
                                  <a:lnTo>
                                    <a:pt x="1176" y="197"/>
                                  </a:lnTo>
                                  <a:lnTo>
                                    <a:pt x="1190" y="235"/>
                                  </a:lnTo>
                                  <a:lnTo>
                                    <a:pt x="1190" y="413"/>
                                  </a:lnTo>
                                  <a:lnTo>
                                    <a:pt x="1190" y="417"/>
                                  </a:lnTo>
                                  <a:lnTo>
                                    <a:pt x="1224" y="446"/>
                                  </a:lnTo>
                                  <a:lnTo>
                                    <a:pt x="1224" y="441"/>
                                  </a:lnTo>
                                  <a:lnTo>
                                    <a:pt x="1234" y="470"/>
                                  </a:lnTo>
                                  <a:lnTo>
                                    <a:pt x="1234" y="475"/>
                                  </a:lnTo>
                                  <a:lnTo>
                                    <a:pt x="1238" y="475"/>
                                  </a:lnTo>
                                  <a:lnTo>
                                    <a:pt x="1358" y="470"/>
                                  </a:lnTo>
                                  <a:lnTo>
                                    <a:pt x="1354" y="465"/>
                                  </a:lnTo>
                                  <a:lnTo>
                                    <a:pt x="1373" y="509"/>
                                  </a:lnTo>
                                  <a:lnTo>
                                    <a:pt x="1378" y="552"/>
                                  </a:lnTo>
                                  <a:lnTo>
                                    <a:pt x="1378" y="557"/>
                                  </a:lnTo>
                                  <a:lnTo>
                                    <a:pt x="1445" y="605"/>
                                  </a:lnTo>
                                  <a:lnTo>
                                    <a:pt x="1445" y="600"/>
                                  </a:lnTo>
                                  <a:lnTo>
                                    <a:pt x="1469" y="643"/>
                                  </a:lnTo>
                                  <a:lnTo>
                                    <a:pt x="1464" y="682"/>
                                  </a:lnTo>
                                  <a:lnTo>
                                    <a:pt x="1430" y="792"/>
                                  </a:lnTo>
                                  <a:lnTo>
                                    <a:pt x="1430" y="787"/>
                                  </a:lnTo>
                                  <a:lnTo>
                                    <a:pt x="1354" y="893"/>
                                  </a:lnTo>
                                  <a:lnTo>
                                    <a:pt x="1354" y="898"/>
                                  </a:lnTo>
                                  <a:lnTo>
                                    <a:pt x="1354" y="926"/>
                                  </a:lnTo>
                                  <a:lnTo>
                                    <a:pt x="1354" y="931"/>
                                  </a:lnTo>
                                  <a:lnTo>
                                    <a:pt x="1368" y="941"/>
                                  </a:lnTo>
                                  <a:lnTo>
                                    <a:pt x="1373" y="941"/>
                                  </a:lnTo>
                                  <a:lnTo>
                                    <a:pt x="1378" y="941"/>
                                  </a:lnTo>
                                  <a:lnTo>
                                    <a:pt x="1454" y="869"/>
                                  </a:lnTo>
                                  <a:lnTo>
                                    <a:pt x="1541" y="792"/>
                                  </a:lnTo>
                                  <a:lnTo>
                                    <a:pt x="1541" y="787"/>
                                  </a:lnTo>
                                  <a:lnTo>
                                    <a:pt x="1589" y="691"/>
                                  </a:lnTo>
                                  <a:lnTo>
                                    <a:pt x="1589" y="686"/>
                                  </a:lnTo>
                                  <a:lnTo>
                                    <a:pt x="1584" y="686"/>
                                  </a:lnTo>
                                  <a:lnTo>
                                    <a:pt x="1570" y="682"/>
                                  </a:lnTo>
                                  <a:lnTo>
                                    <a:pt x="1575" y="686"/>
                                  </a:lnTo>
                                  <a:lnTo>
                                    <a:pt x="1599" y="590"/>
                                  </a:lnTo>
                                  <a:lnTo>
                                    <a:pt x="1589" y="590"/>
                                  </a:lnTo>
                                  <a:lnTo>
                                    <a:pt x="1613" y="658"/>
                                  </a:lnTo>
                                  <a:lnTo>
                                    <a:pt x="1613" y="662"/>
                                  </a:lnTo>
                                  <a:lnTo>
                                    <a:pt x="1618" y="662"/>
                                  </a:lnTo>
                                  <a:lnTo>
                                    <a:pt x="1714" y="619"/>
                                  </a:lnTo>
                                  <a:lnTo>
                                    <a:pt x="1781" y="619"/>
                                  </a:lnTo>
                                  <a:lnTo>
                                    <a:pt x="1829" y="600"/>
                                  </a:lnTo>
                                  <a:lnTo>
                                    <a:pt x="1824" y="595"/>
                                  </a:lnTo>
                                  <a:lnTo>
                                    <a:pt x="1848" y="653"/>
                                  </a:lnTo>
                                  <a:lnTo>
                                    <a:pt x="1848" y="658"/>
                                  </a:lnTo>
                                  <a:lnTo>
                                    <a:pt x="1853" y="658"/>
                                  </a:lnTo>
                                  <a:lnTo>
                                    <a:pt x="1930" y="682"/>
                                  </a:lnTo>
                                  <a:lnTo>
                                    <a:pt x="19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2"/>
                          <wps:cNvSpPr>
                            <a:spLocks/>
                          </wps:cNvSpPr>
                          <wps:spPr bwMode="auto">
                            <a:xfrm>
                              <a:off x="2006" y="1349"/>
                              <a:ext cx="1757" cy="965"/>
                            </a:xfrm>
                            <a:custGeom>
                              <a:avLst/>
                              <a:gdLst>
                                <a:gd name="T0" fmla="*/ 711 w 1757"/>
                                <a:gd name="T1" fmla="*/ 19 h 965"/>
                                <a:gd name="T2" fmla="*/ 697 w 1757"/>
                                <a:gd name="T3" fmla="*/ 154 h 965"/>
                                <a:gd name="T4" fmla="*/ 663 w 1757"/>
                                <a:gd name="T5" fmla="*/ 192 h 965"/>
                                <a:gd name="T6" fmla="*/ 644 w 1757"/>
                                <a:gd name="T7" fmla="*/ 231 h 965"/>
                                <a:gd name="T8" fmla="*/ 581 w 1757"/>
                                <a:gd name="T9" fmla="*/ 221 h 965"/>
                                <a:gd name="T10" fmla="*/ 481 w 1757"/>
                                <a:gd name="T11" fmla="*/ 216 h 965"/>
                                <a:gd name="T12" fmla="*/ 457 w 1757"/>
                                <a:gd name="T13" fmla="*/ 173 h 965"/>
                                <a:gd name="T14" fmla="*/ 428 w 1757"/>
                                <a:gd name="T15" fmla="*/ 91 h 965"/>
                                <a:gd name="T16" fmla="*/ 337 w 1757"/>
                                <a:gd name="T17" fmla="*/ 163 h 965"/>
                                <a:gd name="T18" fmla="*/ 322 w 1757"/>
                                <a:gd name="T19" fmla="*/ 183 h 965"/>
                                <a:gd name="T20" fmla="*/ 308 w 1757"/>
                                <a:gd name="T21" fmla="*/ 216 h 965"/>
                                <a:gd name="T22" fmla="*/ 293 w 1757"/>
                                <a:gd name="T23" fmla="*/ 235 h 965"/>
                                <a:gd name="T24" fmla="*/ 298 w 1757"/>
                                <a:gd name="T25" fmla="*/ 274 h 965"/>
                                <a:gd name="T26" fmla="*/ 327 w 1757"/>
                                <a:gd name="T27" fmla="*/ 331 h 965"/>
                                <a:gd name="T28" fmla="*/ 447 w 1757"/>
                                <a:gd name="T29" fmla="*/ 375 h 965"/>
                                <a:gd name="T30" fmla="*/ 461 w 1757"/>
                                <a:gd name="T31" fmla="*/ 427 h 965"/>
                                <a:gd name="T32" fmla="*/ 533 w 1757"/>
                                <a:gd name="T33" fmla="*/ 442 h 965"/>
                                <a:gd name="T34" fmla="*/ 509 w 1757"/>
                                <a:gd name="T35" fmla="*/ 504 h 965"/>
                                <a:gd name="T36" fmla="*/ 423 w 1757"/>
                                <a:gd name="T37" fmla="*/ 528 h 965"/>
                                <a:gd name="T38" fmla="*/ 361 w 1757"/>
                                <a:gd name="T39" fmla="*/ 548 h 965"/>
                                <a:gd name="T40" fmla="*/ 207 w 1757"/>
                                <a:gd name="T41" fmla="*/ 567 h 965"/>
                                <a:gd name="T42" fmla="*/ 154 w 1757"/>
                                <a:gd name="T43" fmla="*/ 576 h 965"/>
                                <a:gd name="T44" fmla="*/ 111 w 1757"/>
                                <a:gd name="T45" fmla="*/ 610 h 965"/>
                                <a:gd name="T46" fmla="*/ 130 w 1757"/>
                                <a:gd name="T47" fmla="*/ 677 h 965"/>
                                <a:gd name="T48" fmla="*/ 101 w 1757"/>
                                <a:gd name="T49" fmla="*/ 735 h 965"/>
                                <a:gd name="T50" fmla="*/ 68 w 1757"/>
                                <a:gd name="T51" fmla="*/ 764 h 965"/>
                                <a:gd name="T52" fmla="*/ 44 w 1757"/>
                                <a:gd name="T53" fmla="*/ 836 h 965"/>
                                <a:gd name="T54" fmla="*/ 20 w 1757"/>
                                <a:gd name="T55" fmla="*/ 869 h 965"/>
                                <a:gd name="T56" fmla="*/ 0 w 1757"/>
                                <a:gd name="T57" fmla="*/ 936 h 965"/>
                                <a:gd name="T58" fmla="*/ 58 w 1757"/>
                                <a:gd name="T59" fmla="*/ 965 h 965"/>
                                <a:gd name="T60" fmla="*/ 101 w 1757"/>
                                <a:gd name="T61" fmla="*/ 927 h 965"/>
                                <a:gd name="T62" fmla="*/ 125 w 1757"/>
                                <a:gd name="T63" fmla="*/ 898 h 965"/>
                                <a:gd name="T64" fmla="*/ 140 w 1757"/>
                                <a:gd name="T65" fmla="*/ 864 h 965"/>
                                <a:gd name="T66" fmla="*/ 144 w 1757"/>
                                <a:gd name="T67" fmla="*/ 812 h 965"/>
                                <a:gd name="T68" fmla="*/ 164 w 1757"/>
                                <a:gd name="T69" fmla="*/ 773 h 965"/>
                                <a:gd name="T70" fmla="*/ 192 w 1757"/>
                                <a:gd name="T71" fmla="*/ 740 h 965"/>
                                <a:gd name="T72" fmla="*/ 1599 w 1757"/>
                                <a:gd name="T73" fmla="*/ 644 h 965"/>
                                <a:gd name="T74" fmla="*/ 1580 w 1757"/>
                                <a:gd name="T75" fmla="*/ 605 h 965"/>
                                <a:gd name="T76" fmla="*/ 1594 w 1757"/>
                                <a:gd name="T77" fmla="*/ 576 h 965"/>
                                <a:gd name="T78" fmla="*/ 1609 w 1757"/>
                                <a:gd name="T79" fmla="*/ 543 h 965"/>
                                <a:gd name="T80" fmla="*/ 1628 w 1757"/>
                                <a:gd name="T81" fmla="*/ 519 h 965"/>
                                <a:gd name="T82" fmla="*/ 1642 w 1757"/>
                                <a:gd name="T83" fmla="*/ 485 h 965"/>
                                <a:gd name="T84" fmla="*/ 1753 w 1757"/>
                                <a:gd name="T85" fmla="*/ 355 h 965"/>
                                <a:gd name="T86" fmla="*/ 1729 w 1757"/>
                                <a:gd name="T87" fmla="*/ 317 h 965"/>
                                <a:gd name="T88" fmla="*/ 1676 w 1757"/>
                                <a:gd name="T89" fmla="*/ 293 h 965"/>
                                <a:gd name="T90" fmla="*/ 1623 w 1757"/>
                                <a:gd name="T91" fmla="*/ 283 h 965"/>
                                <a:gd name="T92" fmla="*/ 1508 w 1757"/>
                                <a:gd name="T93" fmla="*/ 274 h 965"/>
                                <a:gd name="T94" fmla="*/ 1484 w 1757"/>
                                <a:gd name="T95" fmla="*/ 240 h 965"/>
                                <a:gd name="T96" fmla="*/ 1388 w 1757"/>
                                <a:gd name="T97" fmla="*/ 226 h 965"/>
                                <a:gd name="T98" fmla="*/ 1321 w 1757"/>
                                <a:gd name="T99" fmla="*/ 245 h 965"/>
                                <a:gd name="T100" fmla="*/ 1225 w 1757"/>
                                <a:gd name="T101" fmla="*/ 255 h 965"/>
                                <a:gd name="T102" fmla="*/ 1105 w 1757"/>
                                <a:gd name="T103" fmla="*/ 274 h 965"/>
                                <a:gd name="T104" fmla="*/ 1071 w 1757"/>
                                <a:gd name="T105" fmla="*/ 235 h 965"/>
                                <a:gd name="T106" fmla="*/ 1090 w 1757"/>
                                <a:gd name="T107" fmla="*/ 178 h 965"/>
                                <a:gd name="T108" fmla="*/ 1095 w 1757"/>
                                <a:gd name="T109" fmla="*/ 144 h 965"/>
                                <a:gd name="T110" fmla="*/ 1042 w 1757"/>
                                <a:gd name="T111" fmla="*/ 115 h 965"/>
                                <a:gd name="T112" fmla="*/ 941 w 1757"/>
                                <a:gd name="T113" fmla="*/ 106 h 965"/>
                                <a:gd name="T114" fmla="*/ 869 w 1757"/>
                                <a:gd name="T115" fmla="*/ 106 h 965"/>
                                <a:gd name="T116" fmla="*/ 845 w 1757"/>
                                <a:gd name="T117" fmla="*/ 82 h 965"/>
                                <a:gd name="T118" fmla="*/ 807 w 1757"/>
                                <a:gd name="T119" fmla="*/ 58 h 965"/>
                                <a:gd name="T120" fmla="*/ 773 w 1757"/>
                                <a:gd name="T121" fmla="*/ 10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57" h="965">
                                  <a:moveTo>
                                    <a:pt x="740" y="0"/>
                                  </a:moveTo>
                                  <a:lnTo>
                                    <a:pt x="740" y="5"/>
                                  </a:lnTo>
                                  <a:lnTo>
                                    <a:pt x="721" y="15"/>
                                  </a:lnTo>
                                  <a:lnTo>
                                    <a:pt x="721" y="19"/>
                                  </a:lnTo>
                                  <a:lnTo>
                                    <a:pt x="711" y="19"/>
                                  </a:lnTo>
                                  <a:lnTo>
                                    <a:pt x="711" y="96"/>
                                  </a:lnTo>
                                  <a:lnTo>
                                    <a:pt x="706" y="96"/>
                                  </a:lnTo>
                                  <a:lnTo>
                                    <a:pt x="706" y="139"/>
                                  </a:lnTo>
                                  <a:lnTo>
                                    <a:pt x="697" y="144"/>
                                  </a:lnTo>
                                  <a:lnTo>
                                    <a:pt x="697" y="154"/>
                                  </a:lnTo>
                                  <a:lnTo>
                                    <a:pt x="687" y="159"/>
                                  </a:lnTo>
                                  <a:lnTo>
                                    <a:pt x="687" y="168"/>
                                  </a:lnTo>
                                  <a:lnTo>
                                    <a:pt x="677" y="173"/>
                                  </a:lnTo>
                                  <a:lnTo>
                                    <a:pt x="677" y="183"/>
                                  </a:lnTo>
                                  <a:lnTo>
                                    <a:pt x="663" y="192"/>
                                  </a:lnTo>
                                  <a:lnTo>
                                    <a:pt x="663" y="202"/>
                                  </a:lnTo>
                                  <a:lnTo>
                                    <a:pt x="653" y="207"/>
                                  </a:lnTo>
                                  <a:lnTo>
                                    <a:pt x="653" y="216"/>
                                  </a:lnTo>
                                  <a:lnTo>
                                    <a:pt x="644" y="221"/>
                                  </a:lnTo>
                                  <a:lnTo>
                                    <a:pt x="644" y="231"/>
                                  </a:lnTo>
                                  <a:lnTo>
                                    <a:pt x="634" y="235"/>
                                  </a:lnTo>
                                  <a:lnTo>
                                    <a:pt x="601" y="231"/>
                                  </a:lnTo>
                                  <a:lnTo>
                                    <a:pt x="601" y="226"/>
                                  </a:lnTo>
                                  <a:lnTo>
                                    <a:pt x="581" y="226"/>
                                  </a:lnTo>
                                  <a:lnTo>
                                    <a:pt x="581" y="221"/>
                                  </a:lnTo>
                                  <a:lnTo>
                                    <a:pt x="562" y="221"/>
                                  </a:lnTo>
                                  <a:lnTo>
                                    <a:pt x="562" y="216"/>
                                  </a:lnTo>
                                  <a:lnTo>
                                    <a:pt x="495" y="221"/>
                                  </a:lnTo>
                                  <a:lnTo>
                                    <a:pt x="495" y="216"/>
                                  </a:lnTo>
                                  <a:lnTo>
                                    <a:pt x="481" y="216"/>
                                  </a:lnTo>
                                  <a:lnTo>
                                    <a:pt x="481" y="211"/>
                                  </a:lnTo>
                                  <a:lnTo>
                                    <a:pt x="457" y="207"/>
                                  </a:lnTo>
                                  <a:lnTo>
                                    <a:pt x="452" y="197"/>
                                  </a:lnTo>
                                  <a:lnTo>
                                    <a:pt x="452" y="173"/>
                                  </a:lnTo>
                                  <a:lnTo>
                                    <a:pt x="457" y="173"/>
                                  </a:lnTo>
                                  <a:lnTo>
                                    <a:pt x="457" y="115"/>
                                  </a:lnTo>
                                  <a:lnTo>
                                    <a:pt x="452" y="115"/>
                                  </a:lnTo>
                                  <a:lnTo>
                                    <a:pt x="452" y="96"/>
                                  </a:lnTo>
                                  <a:lnTo>
                                    <a:pt x="428" y="96"/>
                                  </a:lnTo>
                                  <a:lnTo>
                                    <a:pt x="428" y="91"/>
                                  </a:lnTo>
                                  <a:lnTo>
                                    <a:pt x="404" y="91"/>
                                  </a:lnTo>
                                  <a:lnTo>
                                    <a:pt x="404" y="96"/>
                                  </a:lnTo>
                                  <a:lnTo>
                                    <a:pt x="346" y="154"/>
                                  </a:lnTo>
                                  <a:lnTo>
                                    <a:pt x="337" y="154"/>
                                  </a:lnTo>
                                  <a:lnTo>
                                    <a:pt x="337" y="163"/>
                                  </a:lnTo>
                                  <a:lnTo>
                                    <a:pt x="332" y="163"/>
                                  </a:lnTo>
                                  <a:lnTo>
                                    <a:pt x="332" y="173"/>
                                  </a:lnTo>
                                  <a:lnTo>
                                    <a:pt x="327" y="173"/>
                                  </a:lnTo>
                                  <a:lnTo>
                                    <a:pt x="327" y="183"/>
                                  </a:lnTo>
                                  <a:lnTo>
                                    <a:pt x="322" y="183"/>
                                  </a:lnTo>
                                  <a:lnTo>
                                    <a:pt x="322" y="192"/>
                                  </a:lnTo>
                                  <a:lnTo>
                                    <a:pt x="317" y="192"/>
                                  </a:lnTo>
                                  <a:lnTo>
                                    <a:pt x="317" y="202"/>
                                  </a:lnTo>
                                  <a:lnTo>
                                    <a:pt x="308" y="207"/>
                                  </a:lnTo>
                                  <a:lnTo>
                                    <a:pt x="308" y="216"/>
                                  </a:lnTo>
                                  <a:lnTo>
                                    <a:pt x="303" y="216"/>
                                  </a:lnTo>
                                  <a:lnTo>
                                    <a:pt x="303" y="226"/>
                                  </a:lnTo>
                                  <a:lnTo>
                                    <a:pt x="298" y="226"/>
                                  </a:lnTo>
                                  <a:lnTo>
                                    <a:pt x="298" y="235"/>
                                  </a:lnTo>
                                  <a:lnTo>
                                    <a:pt x="293" y="235"/>
                                  </a:lnTo>
                                  <a:lnTo>
                                    <a:pt x="293" y="245"/>
                                  </a:lnTo>
                                  <a:lnTo>
                                    <a:pt x="178" y="245"/>
                                  </a:lnTo>
                                  <a:lnTo>
                                    <a:pt x="178" y="250"/>
                                  </a:lnTo>
                                  <a:lnTo>
                                    <a:pt x="154" y="274"/>
                                  </a:lnTo>
                                  <a:lnTo>
                                    <a:pt x="298" y="274"/>
                                  </a:lnTo>
                                  <a:lnTo>
                                    <a:pt x="298" y="283"/>
                                  </a:lnTo>
                                  <a:lnTo>
                                    <a:pt x="303" y="283"/>
                                  </a:lnTo>
                                  <a:lnTo>
                                    <a:pt x="317" y="312"/>
                                  </a:lnTo>
                                  <a:lnTo>
                                    <a:pt x="322" y="312"/>
                                  </a:lnTo>
                                  <a:lnTo>
                                    <a:pt x="327" y="331"/>
                                  </a:lnTo>
                                  <a:lnTo>
                                    <a:pt x="437" y="331"/>
                                  </a:lnTo>
                                  <a:lnTo>
                                    <a:pt x="437" y="346"/>
                                  </a:lnTo>
                                  <a:lnTo>
                                    <a:pt x="442" y="346"/>
                                  </a:lnTo>
                                  <a:lnTo>
                                    <a:pt x="442" y="375"/>
                                  </a:lnTo>
                                  <a:lnTo>
                                    <a:pt x="447" y="375"/>
                                  </a:lnTo>
                                  <a:lnTo>
                                    <a:pt x="447" y="389"/>
                                  </a:lnTo>
                                  <a:lnTo>
                                    <a:pt x="452" y="389"/>
                                  </a:lnTo>
                                  <a:lnTo>
                                    <a:pt x="452" y="399"/>
                                  </a:lnTo>
                                  <a:lnTo>
                                    <a:pt x="457" y="399"/>
                                  </a:lnTo>
                                  <a:lnTo>
                                    <a:pt x="461" y="427"/>
                                  </a:lnTo>
                                  <a:lnTo>
                                    <a:pt x="495" y="432"/>
                                  </a:lnTo>
                                  <a:lnTo>
                                    <a:pt x="495" y="437"/>
                                  </a:lnTo>
                                  <a:lnTo>
                                    <a:pt x="514" y="437"/>
                                  </a:lnTo>
                                  <a:lnTo>
                                    <a:pt x="514" y="442"/>
                                  </a:lnTo>
                                  <a:lnTo>
                                    <a:pt x="533" y="442"/>
                                  </a:lnTo>
                                  <a:lnTo>
                                    <a:pt x="533" y="447"/>
                                  </a:lnTo>
                                  <a:lnTo>
                                    <a:pt x="548" y="447"/>
                                  </a:lnTo>
                                  <a:lnTo>
                                    <a:pt x="548" y="480"/>
                                  </a:lnTo>
                                  <a:lnTo>
                                    <a:pt x="519" y="504"/>
                                  </a:lnTo>
                                  <a:lnTo>
                                    <a:pt x="509" y="504"/>
                                  </a:lnTo>
                                  <a:lnTo>
                                    <a:pt x="509" y="509"/>
                                  </a:lnTo>
                                  <a:lnTo>
                                    <a:pt x="461" y="514"/>
                                  </a:lnTo>
                                  <a:lnTo>
                                    <a:pt x="461" y="519"/>
                                  </a:lnTo>
                                  <a:lnTo>
                                    <a:pt x="423" y="524"/>
                                  </a:lnTo>
                                  <a:lnTo>
                                    <a:pt x="423" y="528"/>
                                  </a:lnTo>
                                  <a:lnTo>
                                    <a:pt x="399" y="528"/>
                                  </a:lnTo>
                                  <a:lnTo>
                                    <a:pt x="399" y="533"/>
                                  </a:lnTo>
                                  <a:lnTo>
                                    <a:pt x="380" y="538"/>
                                  </a:lnTo>
                                  <a:lnTo>
                                    <a:pt x="380" y="543"/>
                                  </a:lnTo>
                                  <a:lnTo>
                                    <a:pt x="361" y="548"/>
                                  </a:lnTo>
                                  <a:lnTo>
                                    <a:pt x="361" y="552"/>
                                  </a:lnTo>
                                  <a:lnTo>
                                    <a:pt x="322" y="572"/>
                                  </a:lnTo>
                                  <a:lnTo>
                                    <a:pt x="279" y="572"/>
                                  </a:lnTo>
                                  <a:lnTo>
                                    <a:pt x="279" y="567"/>
                                  </a:lnTo>
                                  <a:lnTo>
                                    <a:pt x="207" y="567"/>
                                  </a:lnTo>
                                  <a:lnTo>
                                    <a:pt x="207" y="562"/>
                                  </a:lnTo>
                                  <a:lnTo>
                                    <a:pt x="173" y="562"/>
                                  </a:lnTo>
                                  <a:lnTo>
                                    <a:pt x="173" y="567"/>
                                  </a:lnTo>
                                  <a:lnTo>
                                    <a:pt x="154" y="572"/>
                                  </a:lnTo>
                                  <a:lnTo>
                                    <a:pt x="154" y="576"/>
                                  </a:lnTo>
                                  <a:lnTo>
                                    <a:pt x="135" y="581"/>
                                  </a:lnTo>
                                  <a:lnTo>
                                    <a:pt x="135" y="586"/>
                                  </a:lnTo>
                                  <a:lnTo>
                                    <a:pt x="116" y="591"/>
                                  </a:lnTo>
                                  <a:lnTo>
                                    <a:pt x="116" y="610"/>
                                  </a:lnTo>
                                  <a:lnTo>
                                    <a:pt x="111" y="610"/>
                                  </a:lnTo>
                                  <a:lnTo>
                                    <a:pt x="111" y="624"/>
                                  </a:lnTo>
                                  <a:lnTo>
                                    <a:pt x="116" y="624"/>
                                  </a:lnTo>
                                  <a:lnTo>
                                    <a:pt x="125" y="634"/>
                                  </a:lnTo>
                                  <a:lnTo>
                                    <a:pt x="125" y="677"/>
                                  </a:lnTo>
                                  <a:lnTo>
                                    <a:pt x="130" y="677"/>
                                  </a:lnTo>
                                  <a:lnTo>
                                    <a:pt x="130" y="716"/>
                                  </a:lnTo>
                                  <a:lnTo>
                                    <a:pt x="111" y="725"/>
                                  </a:lnTo>
                                  <a:lnTo>
                                    <a:pt x="111" y="730"/>
                                  </a:lnTo>
                                  <a:lnTo>
                                    <a:pt x="101" y="730"/>
                                  </a:lnTo>
                                  <a:lnTo>
                                    <a:pt x="101" y="735"/>
                                  </a:lnTo>
                                  <a:lnTo>
                                    <a:pt x="82" y="744"/>
                                  </a:lnTo>
                                  <a:lnTo>
                                    <a:pt x="82" y="749"/>
                                  </a:lnTo>
                                  <a:lnTo>
                                    <a:pt x="72" y="749"/>
                                  </a:lnTo>
                                  <a:lnTo>
                                    <a:pt x="72" y="764"/>
                                  </a:lnTo>
                                  <a:lnTo>
                                    <a:pt x="68" y="764"/>
                                  </a:lnTo>
                                  <a:lnTo>
                                    <a:pt x="63" y="788"/>
                                  </a:lnTo>
                                  <a:lnTo>
                                    <a:pt x="58" y="788"/>
                                  </a:lnTo>
                                  <a:lnTo>
                                    <a:pt x="53" y="812"/>
                                  </a:lnTo>
                                  <a:lnTo>
                                    <a:pt x="48" y="812"/>
                                  </a:lnTo>
                                  <a:lnTo>
                                    <a:pt x="44" y="836"/>
                                  </a:lnTo>
                                  <a:lnTo>
                                    <a:pt x="39" y="836"/>
                                  </a:lnTo>
                                  <a:lnTo>
                                    <a:pt x="39" y="850"/>
                                  </a:lnTo>
                                  <a:lnTo>
                                    <a:pt x="29" y="855"/>
                                  </a:lnTo>
                                  <a:lnTo>
                                    <a:pt x="29" y="864"/>
                                  </a:lnTo>
                                  <a:lnTo>
                                    <a:pt x="20" y="869"/>
                                  </a:lnTo>
                                  <a:lnTo>
                                    <a:pt x="20" y="879"/>
                                  </a:lnTo>
                                  <a:lnTo>
                                    <a:pt x="10" y="884"/>
                                  </a:lnTo>
                                  <a:lnTo>
                                    <a:pt x="10" y="893"/>
                                  </a:lnTo>
                                  <a:lnTo>
                                    <a:pt x="0" y="898"/>
                                  </a:lnTo>
                                  <a:lnTo>
                                    <a:pt x="0" y="936"/>
                                  </a:lnTo>
                                  <a:lnTo>
                                    <a:pt x="15" y="941"/>
                                  </a:lnTo>
                                  <a:lnTo>
                                    <a:pt x="20" y="951"/>
                                  </a:lnTo>
                                  <a:lnTo>
                                    <a:pt x="29" y="951"/>
                                  </a:lnTo>
                                  <a:lnTo>
                                    <a:pt x="34" y="960"/>
                                  </a:lnTo>
                                  <a:lnTo>
                                    <a:pt x="58" y="965"/>
                                  </a:lnTo>
                                  <a:lnTo>
                                    <a:pt x="58" y="960"/>
                                  </a:lnTo>
                                  <a:lnTo>
                                    <a:pt x="68" y="960"/>
                                  </a:lnTo>
                                  <a:lnTo>
                                    <a:pt x="68" y="956"/>
                                  </a:lnTo>
                                  <a:lnTo>
                                    <a:pt x="101" y="936"/>
                                  </a:lnTo>
                                  <a:lnTo>
                                    <a:pt x="101" y="927"/>
                                  </a:lnTo>
                                  <a:lnTo>
                                    <a:pt x="111" y="922"/>
                                  </a:lnTo>
                                  <a:lnTo>
                                    <a:pt x="111" y="912"/>
                                  </a:lnTo>
                                  <a:lnTo>
                                    <a:pt x="116" y="912"/>
                                  </a:lnTo>
                                  <a:lnTo>
                                    <a:pt x="116" y="903"/>
                                  </a:lnTo>
                                  <a:lnTo>
                                    <a:pt x="125" y="898"/>
                                  </a:lnTo>
                                  <a:lnTo>
                                    <a:pt x="125" y="888"/>
                                  </a:lnTo>
                                  <a:lnTo>
                                    <a:pt x="130" y="888"/>
                                  </a:lnTo>
                                  <a:lnTo>
                                    <a:pt x="130" y="879"/>
                                  </a:lnTo>
                                  <a:lnTo>
                                    <a:pt x="140" y="874"/>
                                  </a:lnTo>
                                  <a:lnTo>
                                    <a:pt x="140" y="864"/>
                                  </a:lnTo>
                                  <a:lnTo>
                                    <a:pt x="144" y="864"/>
                                  </a:lnTo>
                                  <a:lnTo>
                                    <a:pt x="144" y="845"/>
                                  </a:lnTo>
                                  <a:lnTo>
                                    <a:pt x="140" y="845"/>
                                  </a:lnTo>
                                  <a:lnTo>
                                    <a:pt x="135" y="816"/>
                                  </a:lnTo>
                                  <a:lnTo>
                                    <a:pt x="144" y="812"/>
                                  </a:lnTo>
                                  <a:lnTo>
                                    <a:pt x="144" y="802"/>
                                  </a:lnTo>
                                  <a:lnTo>
                                    <a:pt x="154" y="797"/>
                                  </a:lnTo>
                                  <a:lnTo>
                                    <a:pt x="154" y="788"/>
                                  </a:lnTo>
                                  <a:lnTo>
                                    <a:pt x="164" y="783"/>
                                  </a:lnTo>
                                  <a:lnTo>
                                    <a:pt x="164" y="773"/>
                                  </a:lnTo>
                                  <a:lnTo>
                                    <a:pt x="173" y="768"/>
                                  </a:lnTo>
                                  <a:lnTo>
                                    <a:pt x="173" y="759"/>
                                  </a:lnTo>
                                  <a:lnTo>
                                    <a:pt x="183" y="754"/>
                                  </a:lnTo>
                                  <a:lnTo>
                                    <a:pt x="183" y="744"/>
                                  </a:lnTo>
                                  <a:lnTo>
                                    <a:pt x="192" y="740"/>
                                  </a:lnTo>
                                  <a:lnTo>
                                    <a:pt x="192" y="730"/>
                                  </a:lnTo>
                                  <a:lnTo>
                                    <a:pt x="202" y="730"/>
                                  </a:lnTo>
                                  <a:lnTo>
                                    <a:pt x="202" y="725"/>
                                  </a:lnTo>
                                  <a:lnTo>
                                    <a:pt x="284" y="644"/>
                                  </a:lnTo>
                                  <a:lnTo>
                                    <a:pt x="1599" y="644"/>
                                  </a:lnTo>
                                  <a:lnTo>
                                    <a:pt x="1599" y="634"/>
                                  </a:lnTo>
                                  <a:lnTo>
                                    <a:pt x="1594" y="634"/>
                                  </a:lnTo>
                                  <a:lnTo>
                                    <a:pt x="1585" y="615"/>
                                  </a:lnTo>
                                  <a:lnTo>
                                    <a:pt x="1580" y="615"/>
                                  </a:lnTo>
                                  <a:lnTo>
                                    <a:pt x="1580" y="605"/>
                                  </a:lnTo>
                                  <a:lnTo>
                                    <a:pt x="1575" y="605"/>
                                  </a:lnTo>
                                  <a:lnTo>
                                    <a:pt x="1580" y="591"/>
                                  </a:lnTo>
                                  <a:lnTo>
                                    <a:pt x="1585" y="591"/>
                                  </a:lnTo>
                                  <a:lnTo>
                                    <a:pt x="1585" y="581"/>
                                  </a:lnTo>
                                  <a:lnTo>
                                    <a:pt x="1594" y="576"/>
                                  </a:lnTo>
                                  <a:lnTo>
                                    <a:pt x="1594" y="567"/>
                                  </a:lnTo>
                                  <a:lnTo>
                                    <a:pt x="1599" y="567"/>
                                  </a:lnTo>
                                  <a:lnTo>
                                    <a:pt x="1599" y="557"/>
                                  </a:lnTo>
                                  <a:lnTo>
                                    <a:pt x="1609" y="552"/>
                                  </a:lnTo>
                                  <a:lnTo>
                                    <a:pt x="1609" y="543"/>
                                  </a:lnTo>
                                  <a:lnTo>
                                    <a:pt x="1613" y="543"/>
                                  </a:lnTo>
                                  <a:lnTo>
                                    <a:pt x="1613" y="533"/>
                                  </a:lnTo>
                                  <a:lnTo>
                                    <a:pt x="1623" y="528"/>
                                  </a:lnTo>
                                  <a:lnTo>
                                    <a:pt x="1623" y="519"/>
                                  </a:lnTo>
                                  <a:lnTo>
                                    <a:pt x="1628" y="519"/>
                                  </a:lnTo>
                                  <a:lnTo>
                                    <a:pt x="1628" y="509"/>
                                  </a:lnTo>
                                  <a:lnTo>
                                    <a:pt x="1637" y="504"/>
                                  </a:lnTo>
                                  <a:lnTo>
                                    <a:pt x="1637" y="495"/>
                                  </a:lnTo>
                                  <a:lnTo>
                                    <a:pt x="1642" y="495"/>
                                  </a:lnTo>
                                  <a:lnTo>
                                    <a:pt x="1642" y="485"/>
                                  </a:lnTo>
                                  <a:lnTo>
                                    <a:pt x="1647" y="485"/>
                                  </a:lnTo>
                                  <a:lnTo>
                                    <a:pt x="1647" y="475"/>
                                  </a:lnTo>
                                  <a:lnTo>
                                    <a:pt x="1757" y="370"/>
                                  </a:lnTo>
                                  <a:lnTo>
                                    <a:pt x="1757" y="355"/>
                                  </a:lnTo>
                                  <a:lnTo>
                                    <a:pt x="1753" y="355"/>
                                  </a:lnTo>
                                  <a:lnTo>
                                    <a:pt x="1743" y="346"/>
                                  </a:lnTo>
                                  <a:lnTo>
                                    <a:pt x="1743" y="336"/>
                                  </a:lnTo>
                                  <a:lnTo>
                                    <a:pt x="1738" y="336"/>
                                  </a:lnTo>
                                  <a:lnTo>
                                    <a:pt x="1729" y="327"/>
                                  </a:lnTo>
                                  <a:lnTo>
                                    <a:pt x="1729" y="317"/>
                                  </a:lnTo>
                                  <a:lnTo>
                                    <a:pt x="1724" y="317"/>
                                  </a:lnTo>
                                  <a:lnTo>
                                    <a:pt x="1714" y="303"/>
                                  </a:lnTo>
                                  <a:lnTo>
                                    <a:pt x="1700" y="303"/>
                                  </a:lnTo>
                                  <a:lnTo>
                                    <a:pt x="1700" y="298"/>
                                  </a:lnTo>
                                  <a:lnTo>
                                    <a:pt x="1676" y="293"/>
                                  </a:lnTo>
                                  <a:lnTo>
                                    <a:pt x="1676" y="288"/>
                                  </a:lnTo>
                                  <a:lnTo>
                                    <a:pt x="1652" y="283"/>
                                  </a:lnTo>
                                  <a:lnTo>
                                    <a:pt x="1652" y="279"/>
                                  </a:lnTo>
                                  <a:lnTo>
                                    <a:pt x="1623" y="279"/>
                                  </a:lnTo>
                                  <a:lnTo>
                                    <a:pt x="1623" y="283"/>
                                  </a:lnTo>
                                  <a:lnTo>
                                    <a:pt x="1580" y="283"/>
                                  </a:lnTo>
                                  <a:lnTo>
                                    <a:pt x="1580" y="279"/>
                                  </a:lnTo>
                                  <a:lnTo>
                                    <a:pt x="1561" y="279"/>
                                  </a:lnTo>
                                  <a:lnTo>
                                    <a:pt x="1561" y="274"/>
                                  </a:lnTo>
                                  <a:lnTo>
                                    <a:pt x="1508" y="274"/>
                                  </a:lnTo>
                                  <a:lnTo>
                                    <a:pt x="1513" y="250"/>
                                  </a:lnTo>
                                  <a:lnTo>
                                    <a:pt x="1498" y="250"/>
                                  </a:lnTo>
                                  <a:lnTo>
                                    <a:pt x="1498" y="245"/>
                                  </a:lnTo>
                                  <a:lnTo>
                                    <a:pt x="1484" y="245"/>
                                  </a:lnTo>
                                  <a:lnTo>
                                    <a:pt x="1484" y="240"/>
                                  </a:lnTo>
                                  <a:lnTo>
                                    <a:pt x="1460" y="235"/>
                                  </a:lnTo>
                                  <a:lnTo>
                                    <a:pt x="1460" y="231"/>
                                  </a:lnTo>
                                  <a:lnTo>
                                    <a:pt x="1436" y="226"/>
                                  </a:lnTo>
                                  <a:lnTo>
                                    <a:pt x="1436" y="221"/>
                                  </a:lnTo>
                                  <a:lnTo>
                                    <a:pt x="1388" y="226"/>
                                  </a:lnTo>
                                  <a:lnTo>
                                    <a:pt x="1388" y="231"/>
                                  </a:lnTo>
                                  <a:lnTo>
                                    <a:pt x="1369" y="231"/>
                                  </a:lnTo>
                                  <a:lnTo>
                                    <a:pt x="1369" y="235"/>
                                  </a:lnTo>
                                  <a:lnTo>
                                    <a:pt x="1321" y="240"/>
                                  </a:lnTo>
                                  <a:lnTo>
                                    <a:pt x="1321" y="245"/>
                                  </a:lnTo>
                                  <a:lnTo>
                                    <a:pt x="1301" y="245"/>
                                  </a:lnTo>
                                  <a:lnTo>
                                    <a:pt x="1301" y="250"/>
                                  </a:lnTo>
                                  <a:lnTo>
                                    <a:pt x="1277" y="250"/>
                                  </a:lnTo>
                                  <a:lnTo>
                                    <a:pt x="1277" y="255"/>
                                  </a:lnTo>
                                  <a:lnTo>
                                    <a:pt x="1225" y="255"/>
                                  </a:lnTo>
                                  <a:lnTo>
                                    <a:pt x="1225" y="259"/>
                                  </a:lnTo>
                                  <a:lnTo>
                                    <a:pt x="1181" y="259"/>
                                  </a:lnTo>
                                  <a:lnTo>
                                    <a:pt x="1181" y="264"/>
                                  </a:lnTo>
                                  <a:lnTo>
                                    <a:pt x="1105" y="269"/>
                                  </a:lnTo>
                                  <a:lnTo>
                                    <a:pt x="1105" y="274"/>
                                  </a:lnTo>
                                  <a:lnTo>
                                    <a:pt x="1071" y="274"/>
                                  </a:lnTo>
                                  <a:lnTo>
                                    <a:pt x="1061" y="250"/>
                                  </a:lnTo>
                                  <a:lnTo>
                                    <a:pt x="1066" y="250"/>
                                  </a:lnTo>
                                  <a:lnTo>
                                    <a:pt x="1066" y="235"/>
                                  </a:lnTo>
                                  <a:lnTo>
                                    <a:pt x="1071" y="235"/>
                                  </a:lnTo>
                                  <a:lnTo>
                                    <a:pt x="1076" y="211"/>
                                  </a:lnTo>
                                  <a:lnTo>
                                    <a:pt x="1081" y="211"/>
                                  </a:lnTo>
                                  <a:lnTo>
                                    <a:pt x="1085" y="187"/>
                                  </a:lnTo>
                                  <a:lnTo>
                                    <a:pt x="1090" y="187"/>
                                  </a:lnTo>
                                  <a:lnTo>
                                    <a:pt x="1090" y="178"/>
                                  </a:lnTo>
                                  <a:lnTo>
                                    <a:pt x="1095" y="178"/>
                                  </a:lnTo>
                                  <a:lnTo>
                                    <a:pt x="1095" y="159"/>
                                  </a:lnTo>
                                  <a:lnTo>
                                    <a:pt x="1100" y="159"/>
                                  </a:lnTo>
                                  <a:lnTo>
                                    <a:pt x="1100" y="144"/>
                                  </a:lnTo>
                                  <a:lnTo>
                                    <a:pt x="1095" y="144"/>
                                  </a:lnTo>
                                  <a:lnTo>
                                    <a:pt x="1090" y="125"/>
                                  </a:lnTo>
                                  <a:lnTo>
                                    <a:pt x="1066" y="125"/>
                                  </a:lnTo>
                                  <a:lnTo>
                                    <a:pt x="1066" y="120"/>
                                  </a:lnTo>
                                  <a:lnTo>
                                    <a:pt x="1042" y="120"/>
                                  </a:lnTo>
                                  <a:lnTo>
                                    <a:pt x="1042" y="115"/>
                                  </a:lnTo>
                                  <a:lnTo>
                                    <a:pt x="1018" y="115"/>
                                  </a:lnTo>
                                  <a:lnTo>
                                    <a:pt x="1018" y="111"/>
                                  </a:lnTo>
                                  <a:lnTo>
                                    <a:pt x="994" y="111"/>
                                  </a:lnTo>
                                  <a:lnTo>
                                    <a:pt x="994" y="106"/>
                                  </a:lnTo>
                                  <a:lnTo>
                                    <a:pt x="941" y="106"/>
                                  </a:lnTo>
                                  <a:lnTo>
                                    <a:pt x="941" y="111"/>
                                  </a:lnTo>
                                  <a:lnTo>
                                    <a:pt x="908" y="111"/>
                                  </a:lnTo>
                                  <a:lnTo>
                                    <a:pt x="908" y="115"/>
                                  </a:lnTo>
                                  <a:lnTo>
                                    <a:pt x="879" y="115"/>
                                  </a:lnTo>
                                  <a:lnTo>
                                    <a:pt x="869" y="106"/>
                                  </a:lnTo>
                                  <a:lnTo>
                                    <a:pt x="869" y="96"/>
                                  </a:lnTo>
                                  <a:lnTo>
                                    <a:pt x="865" y="96"/>
                                  </a:lnTo>
                                  <a:lnTo>
                                    <a:pt x="860" y="87"/>
                                  </a:lnTo>
                                  <a:lnTo>
                                    <a:pt x="845" y="87"/>
                                  </a:lnTo>
                                  <a:lnTo>
                                    <a:pt x="845" y="82"/>
                                  </a:lnTo>
                                  <a:lnTo>
                                    <a:pt x="831" y="82"/>
                                  </a:lnTo>
                                  <a:lnTo>
                                    <a:pt x="831" y="77"/>
                                  </a:lnTo>
                                  <a:lnTo>
                                    <a:pt x="817" y="77"/>
                                  </a:lnTo>
                                  <a:lnTo>
                                    <a:pt x="812" y="58"/>
                                  </a:lnTo>
                                  <a:lnTo>
                                    <a:pt x="807" y="58"/>
                                  </a:lnTo>
                                  <a:lnTo>
                                    <a:pt x="802" y="19"/>
                                  </a:lnTo>
                                  <a:lnTo>
                                    <a:pt x="788" y="19"/>
                                  </a:lnTo>
                                  <a:lnTo>
                                    <a:pt x="788" y="15"/>
                                  </a:lnTo>
                                  <a:lnTo>
                                    <a:pt x="773" y="15"/>
                                  </a:lnTo>
                                  <a:lnTo>
                                    <a:pt x="773" y="10"/>
                                  </a:lnTo>
                                  <a:lnTo>
                                    <a:pt x="749" y="5"/>
                                  </a:lnTo>
                                  <a:lnTo>
                                    <a:pt x="749" y="0"/>
                                  </a:lnTo>
                                  <a:lnTo>
                                    <a:pt x="7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3"/>
                          <wps:cNvSpPr>
                            <a:spLocks/>
                          </wps:cNvSpPr>
                          <wps:spPr bwMode="auto">
                            <a:xfrm>
                              <a:off x="1531" y="1608"/>
                              <a:ext cx="711" cy="308"/>
                            </a:xfrm>
                            <a:custGeom>
                              <a:avLst/>
                              <a:gdLst>
                                <a:gd name="T0" fmla="*/ 423 w 711"/>
                                <a:gd name="T1" fmla="*/ 5 h 308"/>
                                <a:gd name="T2" fmla="*/ 403 w 711"/>
                                <a:gd name="T3" fmla="*/ 15 h 308"/>
                                <a:gd name="T4" fmla="*/ 394 w 711"/>
                                <a:gd name="T5" fmla="*/ 29 h 308"/>
                                <a:gd name="T6" fmla="*/ 384 w 711"/>
                                <a:gd name="T7" fmla="*/ 34 h 308"/>
                                <a:gd name="T8" fmla="*/ 365 w 711"/>
                                <a:gd name="T9" fmla="*/ 44 h 308"/>
                                <a:gd name="T10" fmla="*/ 355 w 711"/>
                                <a:gd name="T11" fmla="*/ 58 h 308"/>
                                <a:gd name="T12" fmla="*/ 346 w 711"/>
                                <a:gd name="T13" fmla="*/ 63 h 308"/>
                                <a:gd name="T14" fmla="*/ 327 w 711"/>
                                <a:gd name="T15" fmla="*/ 72 h 308"/>
                                <a:gd name="T16" fmla="*/ 317 w 711"/>
                                <a:gd name="T17" fmla="*/ 87 h 308"/>
                                <a:gd name="T18" fmla="*/ 298 w 711"/>
                                <a:gd name="T19" fmla="*/ 82 h 308"/>
                                <a:gd name="T20" fmla="*/ 283 w 711"/>
                                <a:gd name="T21" fmla="*/ 77 h 308"/>
                                <a:gd name="T22" fmla="*/ 269 w 711"/>
                                <a:gd name="T23" fmla="*/ 72 h 308"/>
                                <a:gd name="T24" fmla="*/ 255 w 711"/>
                                <a:gd name="T25" fmla="*/ 68 h 308"/>
                                <a:gd name="T26" fmla="*/ 231 w 711"/>
                                <a:gd name="T27" fmla="*/ 63 h 308"/>
                                <a:gd name="T28" fmla="*/ 211 w 711"/>
                                <a:gd name="T29" fmla="*/ 58 h 308"/>
                                <a:gd name="T30" fmla="*/ 183 w 711"/>
                                <a:gd name="T31" fmla="*/ 63 h 308"/>
                                <a:gd name="T32" fmla="*/ 154 w 711"/>
                                <a:gd name="T33" fmla="*/ 72 h 308"/>
                                <a:gd name="T34" fmla="*/ 125 w 711"/>
                                <a:gd name="T35" fmla="*/ 82 h 308"/>
                                <a:gd name="T36" fmla="*/ 111 w 711"/>
                                <a:gd name="T37" fmla="*/ 87 h 308"/>
                                <a:gd name="T38" fmla="*/ 58 w 711"/>
                                <a:gd name="T39" fmla="*/ 92 h 308"/>
                                <a:gd name="T40" fmla="*/ 29 w 711"/>
                                <a:gd name="T41" fmla="*/ 101 h 308"/>
                                <a:gd name="T42" fmla="*/ 15 w 711"/>
                                <a:gd name="T43" fmla="*/ 106 h 308"/>
                                <a:gd name="T44" fmla="*/ 528 w 711"/>
                                <a:gd name="T45" fmla="*/ 120 h 308"/>
                                <a:gd name="T46" fmla="*/ 519 w 711"/>
                                <a:gd name="T47" fmla="*/ 144 h 308"/>
                                <a:gd name="T48" fmla="*/ 514 w 711"/>
                                <a:gd name="T49" fmla="*/ 159 h 308"/>
                                <a:gd name="T50" fmla="*/ 509 w 711"/>
                                <a:gd name="T51" fmla="*/ 173 h 308"/>
                                <a:gd name="T52" fmla="*/ 504 w 711"/>
                                <a:gd name="T53" fmla="*/ 188 h 308"/>
                                <a:gd name="T54" fmla="*/ 499 w 711"/>
                                <a:gd name="T55" fmla="*/ 202 h 308"/>
                                <a:gd name="T56" fmla="*/ 495 w 711"/>
                                <a:gd name="T57" fmla="*/ 216 h 308"/>
                                <a:gd name="T58" fmla="*/ 504 w 711"/>
                                <a:gd name="T59" fmla="*/ 236 h 308"/>
                                <a:gd name="T60" fmla="*/ 514 w 711"/>
                                <a:gd name="T61" fmla="*/ 255 h 308"/>
                                <a:gd name="T62" fmla="*/ 519 w 711"/>
                                <a:gd name="T63" fmla="*/ 265 h 308"/>
                                <a:gd name="T64" fmla="*/ 547 w 711"/>
                                <a:gd name="T65" fmla="*/ 303 h 308"/>
                                <a:gd name="T66" fmla="*/ 557 w 711"/>
                                <a:gd name="T67" fmla="*/ 289 h 308"/>
                                <a:gd name="T68" fmla="*/ 562 w 711"/>
                                <a:gd name="T69" fmla="*/ 279 h 308"/>
                                <a:gd name="T70" fmla="*/ 571 w 711"/>
                                <a:gd name="T71" fmla="*/ 265 h 308"/>
                                <a:gd name="T72" fmla="*/ 581 w 711"/>
                                <a:gd name="T73" fmla="*/ 250 h 308"/>
                                <a:gd name="T74" fmla="*/ 586 w 711"/>
                                <a:gd name="T75" fmla="*/ 241 h 308"/>
                                <a:gd name="T76" fmla="*/ 591 w 711"/>
                                <a:gd name="T77" fmla="*/ 216 h 308"/>
                                <a:gd name="T78" fmla="*/ 591 w 711"/>
                                <a:gd name="T79" fmla="*/ 173 h 308"/>
                                <a:gd name="T80" fmla="*/ 576 w 711"/>
                                <a:gd name="T81" fmla="*/ 154 h 308"/>
                                <a:gd name="T82" fmla="*/ 571 w 711"/>
                                <a:gd name="T83" fmla="*/ 144 h 308"/>
                                <a:gd name="T84" fmla="*/ 557 w 711"/>
                                <a:gd name="T85" fmla="*/ 125 h 308"/>
                                <a:gd name="T86" fmla="*/ 552 w 711"/>
                                <a:gd name="T87" fmla="*/ 116 h 308"/>
                                <a:gd name="T88" fmla="*/ 557 w 711"/>
                                <a:gd name="T89" fmla="*/ 106 h 308"/>
                                <a:gd name="T90" fmla="*/ 595 w 711"/>
                                <a:gd name="T91" fmla="*/ 63 h 308"/>
                                <a:gd name="T92" fmla="*/ 605 w 711"/>
                                <a:gd name="T93" fmla="*/ 58 h 308"/>
                                <a:gd name="T94" fmla="*/ 711 w 711"/>
                                <a:gd name="T95" fmla="*/ 20 h 308"/>
                                <a:gd name="T96" fmla="*/ 624 w 711"/>
                                <a:gd name="T97" fmla="*/ 15 h 308"/>
                                <a:gd name="T98" fmla="*/ 543 w 711"/>
                                <a:gd name="T99" fmla="*/ 101 h 308"/>
                                <a:gd name="T100" fmla="*/ 442 w 711"/>
                                <a:gd name="T101" fmla="*/ 63 h 308"/>
                                <a:gd name="T102" fmla="*/ 437 w 711"/>
                                <a:gd name="T103" fmla="*/ 39 h 308"/>
                                <a:gd name="T104" fmla="*/ 427 w 711"/>
                                <a:gd name="T10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1" h="308">
                                  <a:moveTo>
                                    <a:pt x="423" y="0"/>
                                  </a:moveTo>
                                  <a:lnTo>
                                    <a:pt x="423" y="5"/>
                                  </a:lnTo>
                                  <a:lnTo>
                                    <a:pt x="413" y="15"/>
                                  </a:lnTo>
                                  <a:lnTo>
                                    <a:pt x="403" y="15"/>
                                  </a:lnTo>
                                  <a:lnTo>
                                    <a:pt x="403" y="20"/>
                                  </a:lnTo>
                                  <a:lnTo>
                                    <a:pt x="394" y="29"/>
                                  </a:lnTo>
                                  <a:lnTo>
                                    <a:pt x="384" y="29"/>
                                  </a:lnTo>
                                  <a:lnTo>
                                    <a:pt x="384" y="34"/>
                                  </a:lnTo>
                                  <a:lnTo>
                                    <a:pt x="375" y="44"/>
                                  </a:lnTo>
                                  <a:lnTo>
                                    <a:pt x="365" y="44"/>
                                  </a:lnTo>
                                  <a:lnTo>
                                    <a:pt x="365" y="48"/>
                                  </a:lnTo>
                                  <a:lnTo>
                                    <a:pt x="355" y="58"/>
                                  </a:lnTo>
                                  <a:lnTo>
                                    <a:pt x="346" y="58"/>
                                  </a:lnTo>
                                  <a:lnTo>
                                    <a:pt x="346" y="63"/>
                                  </a:lnTo>
                                  <a:lnTo>
                                    <a:pt x="336" y="72"/>
                                  </a:lnTo>
                                  <a:lnTo>
                                    <a:pt x="327" y="72"/>
                                  </a:lnTo>
                                  <a:lnTo>
                                    <a:pt x="327" y="77"/>
                                  </a:lnTo>
                                  <a:lnTo>
                                    <a:pt x="317" y="87"/>
                                  </a:lnTo>
                                  <a:lnTo>
                                    <a:pt x="298" y="87"/>
                                  </a:lnTo>
                                  <a:lnTo>
                                    <a:pt x="298" y="82"/>
                                  </a:lnTo>
                                  <a:lnTo>
                                    <a:pt x="283" y="82"/>
                                  </a:lnTo>
                                  <a:lnTo>
                                    <a:pt x="283" y="77"/>
                                  </a:lnTo>
                                  <a:lnTo>
                                    <a:pt x="269" y="77"/>
                                  </a:lnTo>
                                  <a:lnTo>
                                    <a:pt x="269" y="72"/>
                                  </a:lnTo>
                                  <a:lnTo>
                                    <a:pt x="255" y="72"/>
                                  </a:lnTo>
                                  <a:lnTo>
                                    <a:pt x="255" y="68"/>
                                  </a:lnTo>
                                  <a:lnTo>
                                    <a:pt x="231" y="68"/>
                                  </a:lnTo>
                                  <a:lnTo>
                                    <a:pt x="231" y="63"/>
                                  </a:lnTo>
                                  <a:lnTo>
                                    <a:pt x="211" y="63"/>
                                  </a:lnTo>
                                  <a:lnTo>
                                    <a:pt x="211" y="58"/>
                                  </a:lnTo>
                                  <a:lnTo>
                                    <a:pt x="183" y="58"/>
                                  </a:lnTo>
                                  <a:lnTo>
                                    <a:pt x="183" y="63"/>
                                  </a:lnTo>
                                  <a:lnTo>
                                    <a:pt x="154" y="68"/>
                                  </a:lnTo>
                                  <a:lnTo>
                                    <a:pt x="154" y="72"/>
                                  </a:lnTo>
                                  <a:lnTo>
                                    <a:pt x="125" y="77"/>
                                  </a:lnTo>
                                  <a:lnTo>
                                    <a:pt x="125" y="82"/>
                                  </a:lnTo>
                                  <a:lnTo>
                                    <a:pt x="111" y="82"/>
                                  </a:lnTo>
                                  <a:lnTo>
                                    <a:pt x="111" y="87"/>
                                  </a:lnTo>
                                  <a:lnTo>
                                    <a:pt x="58" y="87"/>
                                  </a:lnTo>
                                  <a:lnTo>
                                    <a:pt x="58" y="92"/>
                                  </a:lnTo>
                                  <a:lnTo>
                                    <a:pt x="29" y="96"/>
                                  </a:lnTo>
                                  <a:lnTo>
                                    <a:pt x="29" y="101"/>
                                  </a:lnTo>
                                  <a:lnTo>
                                    <a:pt x="15" y="101"/>
                                  </a:lnTo>
                                  <a:lnTo>
                                    <a:pt x="15" y="106"/>
                                  </a:lnTo>
                                  <a:lnTo>
                                    <a:pt x="0" y="120"/>
                                  </a:lnTo>
                                  <a:lnTo>
                                    <a:pt x="528" y="120"/>
                                  </a:lnTo>
                                  <a:lnTo>
                                    <a:pt x="523" y="144"/>
                                  </a:lnTo>
                                  <a:lnTo>
                                    <a:pt x="519" y="144"/>
                                  </a:lnTo>
                                  <a:lnTo>
                                    <a:pt x="519" y="159"/>
                                  </a:lnTo>
                                  <a:lnTo>
                                    <a:pt x="514" y="159"/>
                                  </a:lnTo>
                                  <a:lnTo>
                                    <a:pt x="514" y="173"/>
                                  </a:lnTo>
                                  <a:lnTo>
                                    <a:pt x="509" y="173"/>
                                  </a:lnTo>
                                  <a:lnTo>
                                    <a:pt x="509" y="188"/>
                                  </a:lnTo>
                                  <a:lnTo>
                                    <a:pt x="504" y="188"/>
                                  </a:lnTo>
                                  <a:lnTo>
                                    <a:pt x="504" y="202"/>
                                  </a:lnTo>
                                  <a:lnTo>
                                    <a:pt x="499" y="202"/>
                                  </a:lnTo>
                                  <a:lnTo>
                                    <a:pt x="499" y="216"/>
                                  </a:lnTo>
                                  <a:lnTo>
                                    <a:pt x="495" y="216"/>
                                  </a:lnTo>
                                  <a:lnTo>
                                    <a:pt x="499" y="236"/>
                                  </a:lnTo>
                                  <a:lnTo>
                                    <a:pt x="504" y="236"/>
                                  </a:lnTo>
                                  <a:lnTo>
                                    <a:pt x="509" y="255"/>
                                  </a:lnTo>
                                  <a:lnTo>
                                    <a:pt x="514" y="255"/>
                                  </a:lnTo>
                                  <a:lnTo>
                                    <a:pt x="514" y="265"/>
                                  </a:lnTo>
                                  <a:lnTo>
                                    <a:pt x="519" y="265"/>
                                  </a:lnTo>
                                  <a:lnTo>
                                    <a:pt x="538" y="308"/>
                                  </a:lnTo>
                                  <a:lnTo>
                                    <a:pt x="547" y="303"/>
                                  </a:lnTo>
                                  <a:lnTo>
                                    <a:pt x="547" y="293"/>
                                  </a:lnTo>
                                  <a:lnTo>
                                    <a:pt x="557" y="289"/>
                                  </a:lnTo>
                                  <a:lnTo>
                                    <a:pt x="557" y="279"/>
                                  </a:lnTo>
                                  <a:lnTo>
                                    <a:pt x="562" y="279"/>
                                  </a:lnTo>
                                  <a:lnTo>
                                    <a:pt x="562" y="269"/>
                                  </a:lnTo>
                                  <a:lnTo>
                                    <a:pt x="571" y="265"/>
                                  </a:lnTo>
                                  <a:lnTo>
                                    <a:pt x="571" y="255"/>
                                  </a:lnTo>
                                  <a:lnTo>
                                    <a:pt x="581" y="250"/>
                                  </a:lnTo>
                                  <a:lnTo>
                                    <a:pt x="581" y="241"/>
                                  </a:lnTo>
                                  <a:lnTo>
                                    <a:pt x="586" y="241"/>
                                  </a:lnTo>
                                  <a:lnTo>
                                    <a:pt x="586" y="216"/>
                                  </a:lnTo>
                                  <a:lnTo>
                                    <a:pt x="591" y="216"/>
                                  </a:lnTo>
                                  <a:lnTo>
                                    <a:pt x="595" y="173"/>
                                  </a:lnTo>
                                  <a:lnTo>
                                    <a:pt x="591" y="173"/>
                                  </a:lnTo>
                                  <a:lnTo>
                                    <a:pt x="581" y="154"/>
                                  </a:lnTo>
                                  <a:lnTo>
                                    <a:pt x="576" y="154"/>
                                  </a:lnTo>
                                  <a:lnTo>
                                    <a:pt x="576" y="144"/>
                                  </a:lnTo>
                                  <a:lnTo>
                                    <a:pt x="571" y="144"/>
                                  </a:lnTo>
                                  <a:lnTo>
                                    <a:pt x="562" y="125"/>
                                  </a:lnTo>
                                  <a:lnTo>
                                    <a:pt x="557" y="125"/>
                                  </a:lnTo>
                                  <a:lnTo>
                                    <a:pt x="557" y="116"/>
                                  </a:lnTo>
                                  <a:lnTo>
                                    <a:pt x="552" y="116"/>
                                  </a:lnTo>
                                  <a:lnTo>
                                    <a:pt x="547" y="106"/>
                                  </a:lnTo>
                                  <a:lnTo>
                                    <a:pt x="557" y="106"/>
                                  </a:lnTo>
                                  <a:lnTo>
                                    <a:pt x="557" y="101"/>
                                  </a:lnTo>
                                  <a:lnTo>
                                    <a:pt x="595" y="63"/>
                                  </a:lnTo>
                                  <a:lnTo>
                                    <a:pt x="605" y="63"/>
                                  </a:lnTo>
                                  <a:lnTo>
                                    <a:pt x="605" y="58"/>
                                  </a:lnTo>
                                  <a:lnTo>
                                    <a:pt x="643" y="20"/>
                                  </a:lnTo>
                                  <a:lnTo>
                                    <a:pt x="711" y="20"/>
                                  </a:lnTo>
                                  <a:lnTo>
                                    <a:pt x="711" y="15"/>
                                  </a:lnTo>
                                  <a:lnTo>
                                    <a:pt x="624" y="15"/>
                                  </a:lnTo>
                                  <a:lnTo>
                                    <a:pt x="624" y="20"/>
                                  </a:lnTo>
                                  <a:lnTo>
                                    <a:pt x="543" y="101"/>
                                  </a:lnTo>
                                  <a:lnTo>
                                    <a:pt x="447" y="101"/>
                                  </a:lnTo>
                                  <a:lnTo>
                                    <a:pt x="442" y="63"/>
                                  </a:lnTo>
                                  <a:lnTo>
                                    <a:pt x="437" y="63"/>
                                  </a:lnTo>
                                  <a:lnTo>
                                    <a:pt x="437" y="39"/>
                                  </a:lnTo>
                                  <a:lnTo>
                                    <a:pt x="432" y="39"/>
                                  </a:lnTo>
                                  <a:lnTo>
                                    <a:pt x="427" y="0"/>
                                  </a:lnTo>
                                  <a:lnTo>
                                    <a:pt x="4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4"/>
                          <wps:cNvSpPr>
                            <a:spLocks/>
                          </wps:cNvSpPr>
                          <wps:spPr bwMode="auto">
                            <a:xfrm>
                              <a:off x="1483" y="1757"/>
                              <a:ext cx="317" cy="144"/>
                            </a:xfrm>
                            <a:custGeom>
                              <a:avLst/>
                              <a:gdLst>
                                <a:gd name="T0" fmla="*/ 24 w 317"/>
                                <a:gd name="T1" fmla="*/ 0 h 144"/>
                                <a:gd name="T2" fmla="*/ 24 w 317"/>
                                <a:gd name="T3" fmla="*/ 5 h 144"/>
                                <a:gd name="T4" fmla="*/ 19 w 317"/>
                                <a:gd name="T5" fmla="*/ 5 h 144"/>
                                <a:gd name="T6" fmla="*/ 15 w 317"/>
                                <a:gd name="T7" fmla="*/ 39 h 144"/>
                                <a:gd name="T8" fmla="*/ 10 w 317"/>
                                <a:gd name="T9" fmla="*/ 39 h 144"/>
                                <a:gd name="T10" fmla="*/ 5 w 317"/>
                                <a:gd name="T11" fmla="*/ 72 h 144"/>
                                <a:gd name="T12" fmla="*/ 0 w 317"/>
                                <a:gd name="T13" fmla="*/ 72 h 144"/>
                                <a:gd name="T14" fmla="*/ 0 w 317"/>
                                <a:gd name="T15" fmla="*/ 87 h 144"/>
                                <a:gd name="T16" fmla="*/ 5 w 317"/>
                                <a:gd name="T17" fmla="*/ 87 h 144"/>
                                <a:gd name="T18" fmla="*/ 15 w 317"/>
                                <a:gd name="T19" fmla="*/ 96 h 144"/>
                                <a:gd name="T20" fmla="*/ 15 w 317"/>
                                <a:gd name="T21" fmla="*/ 106 h 144"/>
                                <a:gd name="T22" fmla="*/ 106 w 317"/>
                                <a:gd name="T23" fmla="*/ 106 h 144"/>
                                <a:gd name="T24" fmla="*/ 115 w 317"/>
                                <a:gd name="T25" fmla="*/ 116 h 144"/>
                                <a:gd name="T26" fmla="*/ 115 w 317"/>
                                <a:gd name="T27" fmla="*/ 125 h 144"/>
                                <a:gd name="T28" fmla="*/ 120 w 317"/>
                                <a:gd name="T29" fmla="*/ 125 h 144"/>
                                <a:gd name="T30" fmla="*/ 130 w 317"/>
                                <a:gd name="T31" fmla="*/ 135 h 144"/>
                                <a:gd name="T32" fmla="*/ 130 w 317"/>
                                <a:gd name="T33" fmla="*/ 144 h 144"/>
                                <a:gd name="T34" fmla="*/ 139 w 317"/>
                                <a:gd name="T35" fmla="*/ 140 h 144"/>
                                <a:gd name="T36" fmla="*/ 139 w 317"/>
                                <a:gd name="T37" fmla="*/ 130 h 144"/>
                                <a:gd name="T38" fmla="*/ 149 w 317"/>
                                <a:gd name="T39" fmla="*/ 125 h 144"/>
                                <a:gd name="T40" fmla="*/ 149 w 317"/>
                                <a:gd name="T41" fmla="*/ 116 h 144"/>
                                <a:gd name="T42" fmla="*/ 154 w 317"/>
                                <a:gd name="T43" fmla="*/ 116 h 144"/>
                                <a:gd name="T44" fmla="*/ 154 w 317"/>
                                <a:gd name="T45" fmla="*/ 106 h 144"/>
                                <a:gd name="T46" fmla="*/ 163 w 317"/>
                                <a:gd name="T47" fmla="*/ 101 h 144"/>
                                <a:gd name="T48" fmla="*/ 163 w 317"/>
                                <a:gd name="T49" fmla="*/ 92 h 144"/>
                                <a:gd name="T50" fmla="*/ 173 w 317"/>
                                <a:gd name="T51" fmla="*/ 87 h 144"/>
                                <a:gd name="T52" fmla="*/ 173 w 317"/>
                                <a:gd name="T53" fmla="*/ 77 h 144"/>
                                <a:gd name="T54" fmla="*/ 183 w 317"/>
                                <a:gd name="T55" fmla="*/ 67 h 144"/>
                                <a:gd name="T56" fmla="*/ 202 w 317"/>
                                <a:gd name="T57" fmla="*/ 63 h 144"/>
                                <a:gd name="T58" fmla="*/ 202 w 317"/>
                                <a:gd name="T59" fmla="*/ 58 h 144"/>
                                <a:gd name="T60" fmla="*/ 221 w 317"/>
                                <a:gd name="T61" fmla="*/ 53 h 144"/>
                                <a:gd name="T62" fmla="*/ 221 w 317"/>
                                <a:gd name="T63" fmla="*/ 48 h 144"/>
                                <a:gd name="T64" fmla="*/ 240 w 317"/>
                                <a:gd name="T65" fmla="*/ 43 h 144"/>
                                <a:gd name="T66" fmla="*/ 240 w 317"/>
                                <a:gd name="T67" fmla="*/ 39 h 144"/>
                                <a:gd name="T68" fmla="*/ 259 w 317"/>
                                <a:gd name="T69" fmla="*/ 34 h 144"/>
                                <a:gd name="T70" fmla="*/ 259 w 317"/>
                                <a:gd name="T71" fmla="*/ 29 h 144"/>
                                <a:gd name="T72" fmla="*/ 279 w 317"/>
                                <a:gd name="T73" fmla="*/ 24 h 144"/>
                                <a:gd name="T74" fmla="*/ 279 w 317"/>
                                <a:gd name="T75" fmla="*/ 19 h 144"/>
                                <a:gd name="T76" fmla="*/ 298 w 317"/>
                                <a:gd name="T77" fmla="*/ 15 h 144"/>
                                <a:gd name="T78" fmla="*/ 298 w 317"/>
                                <a:gd name="T79" fmla="*/ 10 h 144"/>
                                <a:gd name="T80" fmla="*/ 317 w 317"/>
                                <a:gd name="T81" fmla="*/ 5 h 144"/>
                                <a:gd name="T82" fmla="*/ 317 w 317"/>
                                <a:gd name="T83" fmla="*/ 0 h 144"/>
                                <a:gd name="T84" fmla="*/ 24 w 317"/>
                                <a:gd name="T8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7" h="144">
                                  <a:moveTo>
                                    <a:pt x="24" y="0"/>
                                  </a:moveTo>
                                  <a:lnTo>
                                    <a:pt x="24" y="5"/>
                                  </a:lnTo>
                                  <a:lnTo>
                                    <a:pt x="19" y="5"/>
                                  </a:lnTo>
                                  <a:lnTo>
                                    <a:pt x="15" y="39"/>
                                  </a:lnTo>
                                  <a:lnTo>
                                    <a:pt x="10" y="39"/>
                                  </a:lnTo>
                                  <a:lnTo>
                                    <a:pt x="5" y="72"/>
                                  </a:lnTo>
                                  <a:lnTo>
                                    <a:pt x="0" y="72"/>
                                  </a:lnTo>
                                  <a:lnTo>
                                    <a:pt x="0" y="87"/>
                                  </a:lnTo>
                                  <a:lnTo>
                                    <a:pt x="5" y="87"/>
                                  </a:lnTo>
                                  <a:lnTo>
                                    <a:pt x="15" y="96"/>
                                  </a:lnTo>
                                  <a:lnTo>
                                    <a:pt x="15" y="106"/>
                                  </a:lnTo>
                                  <a:lnTo>
                                    <a:pt x="106" y="106"/>
                                  </a:lnTo>
                                  <a:lnTo>
                                    <a:pt x="115" y="116"/>
                                  </a:lnTo>
                                  <a:lnTo>
                                    <a:pt x="115" y="125"/>
                                  </a:lnTo>
                                  <a:lnTo>
                                    <a:pt x="120" y="125"/>
                                  </a:lnTo>
                                  <a:lnTo>
                                    <a:pt x="130" y="135"/>
                                  </a:lnTo>
                                  <a:lnTo>
                                    <a:pt x="130" y="144"/>
                                  </a:lnTo>
                                  <a:lnTo>
                                    <a:pt x="139" y="140"/>
                                  </a:lnTo>
                                  <a:lnTo>
                                    <a:pt x="139" y="130"/>
                                  </a:lnTo>
                                  <a:lnTo>
                                    <a:pt x="149" y="125"/>
                                  </a:lnTo>
                                  <a:lnTo>
                                    <a:pt x="149" y="116"/>
                                  </a:lnTo>
                                  <a:lnTo>
                                    <a:pt x="154" y="116"/>
                                  </a:lnTo>
                                  <a:lnTo>
                                    <a:pt x="154" y="106"/>
                                  </a:lnTo>
                                  <a:lnTo>
                                    <a:pt x="163" y="101"/>
                                  </a:lnTo>
                                  <a:lnTo>
                                    <a:pt x="163" y="92"/>
                                  </a:lnTo>
                                  <a:lnTo>
                                    <a:pt x="173" y="87"/>
                                  </a:lnTo>
                                  <a:lnTo>
                                    <a:pt x="173" y="77"/>
                                  </a:lnTo>
                                  <a:lnTo>
                                    <a:pt x="183" y="67"/>
                                  </a:lnTo>
                                  <a:lnTo>
                                    <a:pt x="202" y="63"/>
                                  </a:lnTo>
                                  <a:lnTo>
                                    <a:pt x="202" y="58"/>
                                  </a:lnTo>
                                  <a:lnTo>
                                    <a:pt x="221" y="53"/>
                                  </a:lnTo>
                                  <a:lnTo>
                                    <a:pt x="221" y="48"/>
                                  </a:lnTo>
                                  <a:lnTo>
                                    <a:pt x="240" y="43"/>
                                  </a:lnTo>
                                  <a:lnTo>
                                    <a:pt x="240" y="39"/>
                                  </a:lnTo>
                                  <a:lnTo>
                                    <a:pt x="259" y="34"/>
                                  </a:lnTo>
                                  <a:lnTo>
                                    <a:pt x="259" y="29"/>
                                  </a:lnTo>
                                  <a:lnTo>
                                    <a:pt x="279" y="24"/>
                                  </a:lnTo>
                                  <a:lnTo>
                                    <a:pt x="279" y="19"/>
                                  </a:lnTo>
                                  <a:lnTo>
                                    <a:pt x="298" y="15"/>
                                  </a:lnTo>
                                  <a:lnTo>
                                    <a:pt x="298" y="10"/>
                                  </a:lnTo>
                                  <a:lnTo>
                                    <a:pt x="317" y="5"/>
                                  </a:lnTo>
                                  <a:lnTo>
                                    <a:pt x="317"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1507" y="1728"/>
                              <a:ext cx="533" cy="34"/>
                            </a:xfrm>
                            <a:custGeom>
                              <a:avLst/>
                              <a:gdLst>
                                <a:gd name="T0" fmla="*/ 19 w 533"/>
                                <a:gd name="T1" fmla="*/ 0 h 34"/>
                                <a:gd name="T2" fmla="*/ 19 w 533"/>
                                <a:gd name="T3" fmla="*/ 5 h 34"/>
                                <a:gd name="T4" fmla="*/ 10 w 533"/>
                                <a:gd name="T5" fmla="*/ 15 h 34"/>
                                <a:gd name="T6" fmla="*/ 0 w 533"/>
                                <a:gd name="T7" fmla="*/ 15 h 34"/>
                                <a:gd name="T8" fmla="*/ 0 w 533"/>
                                <a:gd name="T9" fmla="*/ 29 h 34"/>
                                <a:gd name="T10" fmla="*/ 317 w 533"/>
                                <a:gd name="T11" fmla="*/ 29 h 34"/>
                                <a:gd name="T12" fmla="*/ 317 w 533"/>
                                <a:gd name="T13" fmla="*/ 34 h 34"/>
                                <a:gd name="T14" fmla="*/ 365 w 533"/>
                                <a:gd name="T15" fmla="*/ 34 h 34"/>
                                <a:gd name="T16" fmla="*/ 365 w 533"/>
                                <a:gd name="T17" fmla="*/ 29 h 34"/>
                                <a:gd name="T18" fmla="*/ 423 w 533"/>
                                <a:gd name="T19" fmla="*/ 24 h 34"/>
                                <a:gd name="T20" fmla="*/ 423 w 533"/>
                                <a:gd name="T21" fmla="*/ 20 h 34"/>
                                <a:gd name="T22" fmla="*/ 447 w 533"/>
                                <a:gd name="T23" fmla="*/ 20 h 34"/>
                                <a:gd name="T24" fmla="*/ 447 w 533"/>
                                <a:gd name="T25" fmla="*/ 15 h 34"/>
                                <a:gd name="T26" fmla="*/ 504 w 533"/>
                                <a:gd name="T27" fmla="*/ 10 h 34"/>
                                <a:gd name="T28" fmla="*/ 504 w 533"/>
                                <a:gd name="T29" fmla="*/ 5 h 34"/>
                                <a:gd name="T30" fmla="*/ 533 w 533"/>
                                <a:gd name="T31" fmla="*/ 5 h 34"/>
                                <a:gd name="T32" fmla="*/ 533 w 533"/>
                                <a:gd name="T33" fmla="*/ 0 h 34"/>
                                <a:gd name="T34" fmla="*/ 19 w 533"/>
                                <a:gd name="T3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3" h="34">
                                  <a:moveTo>
                                    <a:pt x="19" y="0"/>
                                  </a:moveTo>
                                  <a:lnTo>
                                    <a:pt x="19" y="5"/>
                                  </a:lnTo>
                                  <a:lnTo>
                                    <a:pt x="10" y="15"/>
                                  </a:lnTo>
                                  <a:lnTo>
                                    <a:pt x="0" y="15"/>
                                  </a:lnTo>
                                  <a:lnTo>
                                    <a:pt x="0" y="29"/>
                                  </a:lnTo>
                                  <a:lnTo>
                                    <a:pt x="317" y="29"/>
                                  </a:lnTo>
                                  <a:lnTo>
                                    <a:pt x="317" y="34"/>
                                  </a:lnTo>
                                  <a:lnTo>
                                    <a:pt x="365" y="34"/>
                                  </a:lnTo>
                                  <a:lnTo>
                                    <a:pt x="365" y="29"/>
                                  </a:lnTo>
                                  <a:lnTo>
                                    <a:pt x="423" y="24"/>
                                  </a:lnTo>
                                  <a:lnTo>
                                    <a:pt x="423" y="20"/>
                                  </a:lnTo>
                                  <a:lnTo>
                                    <a:pt x="447" y="20"/>
                                  </a:lnTo>
                                  <a:lnTo>
                                    <a:pt x="447" y="15"/>
                                  </a:lnTo>
                                  <a:lnTo>
                                    <a:pt x="504" y="10"/>
                                  </a:lnTo>
                                  <a:lnTo>
                                    <a:pt x="504" y="5"/>
                                  </a:lnTo>
                                  <a:lnTo>
                                    <a:pt x="533" y="5"/>
                                  </a:lnTo>
                                  <a:lnTo>
                                    <a:pt x="53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6"/>
                          <wps:cNvSpPr>
                            <a:spLocks/>
                          </wps:cNvSpPr>
                          <wps:spPr bwMode="auto">
                            <a:xfrm>
                              <a:off x="2352" y="1680"/>
                              <a:ext cx="87" cy="15"/>
                            </a:xfrm>
                            <a:custGeom>
                              <a:avLst/>
                              <a:gdLst>
                                <a:gd name="T0" fmla="*/ 0 w 87"/>
                                <a:gd name="T1" fmla="*/ 0 h 15"/>
                                <a:gd name="T2" fmla="*/ 0 w 87"/>
                                <a:gd name="T3" fmla="*/ 5 h 15"/>
                                <a:gd name="T4" fmla="*/ 19 w 87"/>
                                <a:gd name="T5" fmla="*/ 5 h 15"/>
                                <a:gd name="T6" fmla="*/ 19 w 87"/>
                                <a:gd name="T7" fmla="*/ 10 h 15"/>
                                <a:gd name="T8" fmla="*/ 39 w 87"/>
                                <a:gd name="T9" fmla="*/ 10 h 15"/>
                                <a:gd name="T10" fmla="*/ 39 w 87"/>
                                <a:gd name="T11" fmla="*/ 15 h 15"/>
                                <a:gd name="T12" fmla="*/ 67 w 87"/>
                                <a:gd name="T13" fmla="*/ 15 h 15"/>
                                <a:gd name="T14" fmla="*/ 67 w 87"/>
                                <a:gd name="T15" fmla="*/ 10 h 15"/>
                                <a:gd name="T16" fmla="*/ 87 w 87"/>
                                <a:gd name="T17" fmla="*/ 5 h 15"/>
                                <a:gd name="T18" fmla="*/ 87 w 87"/>
                                <a:gd name="T19" fmla="*/ 0 h 15"/>
                                <a:gd name="T20" fmla="*/ 0 w 8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15">
                                  <a:moveTo>
                                    <a:pt x="0" y="0"/>
                                  </a:moveTo>
                                  <a:lnTo>
                                    <a:pt x="0" y="5"/>
                                  </a:lnTo>
                                  <a:lnTo>
                                    <a:pt x="19" y="5"/>
                                  </a:lnTo>
                                  <a:lnTo>
                                    <a:pt x="19" y="10"/>
                                  </a:lnTo>
                                  <a:lnTo>
                                    <a:pt x="39" y="10"/>
                                  </a:lnTo>
                                  <a:lnTo>
                                    <a:pt x="39" y="15"/>
                                  </a:lnTo>
                                  <a:lnTo>
                                    <a:pt x="67" y="15"/>
                                  </a:lnTo>
                                  <a:lnTo>
                                    <a:pt x="67" y="10"/>
                                  </a:lnTo>
                                  <a:lnTo>
                                    <a:pt x="87" y="5"/>
                                  </a:lnTo>
                                  <a:lnTo>
                                    <a:pt x="8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7"/>
                          <wps:cNvSpPr>
                            <a:spLocks/>
                          </wps:cNvSpPr>
                          <wps:spPr bwMode="auto">
                            <a:xfrm>
                              <a:off x="2299" y="1978"/>
                              <a:ext cx="1474" cy="389"/>
                            </a:xfrm>
                            <a:custGeom>
                              <a:avLst/>
                              <a:gdLst>
                                <a:gd name="T0" fmla="*/ 1402 w 1474"/>
                                <a:gd name="T1" fmla="*/ 5 h 389"/>
                                <a:gd name="T2" fmla="*/ 1354 w 1474"/>
                                <a:gd name="T3" fmla="*/ 10 h 389"/>
                                <a:gd name="T4" fmla="*/ 1325 w 1474"/>
                                <a:gd name="T5" fmla="*/ 19 h 389"/>
                                <a:gd name="T6" fmla="*/ 1311 w 1474"/>
                                <a:gd name="T7" fmla="*/ 15 h 389"/>
                                <a:gd name="T8" fmla="*/ 39 w 1474"/>
                                <a:gd name="T9" fmla="*/ 53 h 389"/>
                                <a:gd name="T10" fmla="*/ 53 w 1474"/>
                                <a:gd name="T11" fmla="*/ 67 h 389"/>
                                <a:gd name="T12" fmla="*/ 68 w 1474"/>
                                <a:gd name="T13" fmla="*/ 77 h 389"/>
                                <a:gd name="T14" fmla="*/ 82 w 1474"/>
                                <a:gd name="T15" fmla="*/ 87 h 389"/>
                                <a:gd name="T16" fmla="*/ 92 w 1474"/>
                                <a:gd name="T17" fmla="*/ 115 h 389"/>
                                <a:gd name="T18" fmla="*/ 87 w 1474"/>
                                <a:gd name="T19" fmla="*/ 135 h 389"/>
                                <a:gd name="T20" fmla="*/ 82 w 1474"/>
                                <a:gd name="T21" fmla="*/ 154 h 389"/>
                                <a:gd name="T22" fmla="*/ 77 w 1474"/>
                                <a:gd name="T23" fmla="*/ 173 h 389"/>
                                <a:gd name="T24" fmla="*/ 72 w 1474"/>
                                <a:gd name="T25" fmla="*/ 211 h 389"/>
                                <a:gd name="T26" fmla="*/ 77 w 1474"/>
                                <a:gd name="T27" fmla="*/ 235 h 389"/>
                                <a:gd name="T28" fmla="*/ 82 w 1474"/>
                                <a:gd name="T29" fmla="*/ 322 h 389"/>
                                <a:gd name="T30" fmla="*/ 77 w 1474"/>
                                <a:gd name="T31" fmla="*/ 336 h 389"/>
                                <a:gd name="T32" fmla="*/ 72 w 1474"/>
                                <a:gd name="T33" fmla="*/ 351 h 389"/>
                                <a:gd name="T34" fmla="*/ 77 w 1474"/>
                                <a:gd name="T35" fmla="*/ 360 h 389"/>
                                <a:gd name="T36" fmla="*/ 87 w 1474"/>
                                <a:gd name="T37" fmla="*/ 375 h 389"/>
                                <a:gd name="T38" fmla="*/ 96 w 1474"/>
                                <a:gd name="T39" fmla="*/ 379 h 389"/>
                                <a:gd name="T40" fmla="*/ 106 w 1474"/>
                                <a:gd name="T41" fmla="*/ 384 h 389"/>
                                <a:gd name="T42" fmla="*/ 116 w 1474"/>
                                <a:gd name="T43" fmla="*/ 389 h 389"/>
                                <a:gd name="T44" fmla="*/ 135 w 1474"/>
                                <a:gd name="T45" fmla="*/ 384 h 389"/>
                                <a:gd name="T46" fmla="*/ 164 w 1474"/>
                                <a:gd name="T47" fmla="*/ 375 h 389"/>
                                <a:gd name="T48" fmla="*/ 178 w 1474"/>
                                <a:gd name="T49" fmla="*/ 370 h 389"/>
                                <a:gd name="T50" fmla="*/ 188 w 1474"/>
                                <a:gd name="T51" fmla="*/ 365 h 389"/>
                                <a:gd name="T52" fmla="*/ 216 w 1474"/>
                                <a:gd name="T53" fmla="*/ 355 h 389"/>
                                <a:gd name="T54" fmla="*/ 231 w 1474"/>
                                <a:gd name="T55" fmla="*/ 351 h 389"/>
                                <a:gd name="T56" fmla="*/ 255 w 1474"/>
                                <a:gd name="T57" fmla="*/ 346 h 389"/>
                                <a:gd name="T58" fmla="*/ 284 w 1474"/>
                                <a:gd name="T59" fmla="*/ 336 h 389"/>
                                <a:gd name="T60" fmla="*/ 298 w 1474"/>
                                <a:gd name="T61" fmla="*/ 331 h 389"/>
                                <a:gd name="T62" fmla="*/ 1421 w 1474"/>
                                <a:gd name="T63" fmla="*/ 303 h 389"/>
                                <a:gd name="T64" fmla="*/ 1431 w 1474"/>
                                <a:gd name="T65" fmla="*/ 298 h 389"/>
                                <a:gd name="T66" fmla="*/ 1474 w 1474"/>
                                <a:gd name="T67" fmla="*/ 259 h 389"/>
                                <a:gd name="T68" fmla="*/ 1181 w 1474"/>
                                <a:gd name="T69" fmla="*/ 264 h 389"/>
                                <a:gd name="T70" fmla="*/ 1152 w 1474"/>
                                <a:gd name="T71" fmla="*/ 269 h 389"/>
                                <a:gd name="T72" fmla="*/ 1095 w 1474"/>
                                <a:gd name="T73" fmla="*/ 221 h 389"/>
                                <a:gd name="T74" fmla="*/ 1085 w 1474"/>
                                <a:gd name="T75" fmla="*/ 192 h 389"/>
                                <a:gd name="T76" fmla="*/ 1095 w 1474"/>
                                <a:gd name="T77" fmla="*/ 178 h 389"/>
                                <a:gd name="T78" fmla="*/ 1104 w 1474"/>
                                <a:gd name="T79" fmla="*/ 163 h 389"/>
                                <a:gd name="T80" fmla="*/ 1109 w 1474"/>
                                <a:gd name="T81" fmla="*/ 154 h 389"/>
                                <a:gd name="T82" fmla="*/ 1119 w 1474"/>
                                <a:gd name="T83" fmla="*/ 139 h 389"/>
                                <a:gd name="T84" fmla="*/ 1128 w 1474"/>
                                <a:gd name="T85" fmla="*/ 125 h 389"/>
                                <a:gd name="T86" fmla="*/ 1133 w 1474"/>
                                <a:gd name="T87" fmla="*/ 115 h 389"/>
                                <a:gd name="T88" fmla="*/ 1397 w 1474"/>
                                <a:gd name="T89" fmla="*/ 111 h 389"/>
                                <a:gd name="T90" fmla="*/ 1431 w 1474"/>
                                <a:gd name="T91" fmla="*/ 77 h 389"/>
                                <a:gd name="T92" fmla="*/ 1436 w 1474"/>
                                <a:gd name="T93" fmla="*/ 48 h 389"/>
                                <a:gd name="T94" fmla="*/ 1440 w 1474"/>
                                <a:gd name="T95" fmla="*/ 24 h 389"/>
                                <a:gd name="T96" fmla="*/ 1402 w 1474"/>
                                <a:gd name="T97"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74" h="389">
                                  <a:moveTo>
                                    <a:pt x="1402" y="0"/>
                                  </a:moveTo>
                                  <a:lnTo>
                                    <a:pt x="1402" y="5"/>
                                  </a:lnTo>
                                  <a:lnTo>
                                    <a:pt x="1354" y="5"/>
                                  </a:lnTo>
                                  <a:lnTo>
                                    <a:pt x="1354" y="10"/>
                                  </a:lnTo>
                                  <a:lnTo>
                                    <a:pt x="1325" y="15"/>
                                  </a:lnTo>
                                  <a:lnTo>
                                    <a:pt x="1325" y="19"/>
                                  </a:lnTo>
                                  <a:lnTo>
                                    <a:pt x="1311" y="19"/>
                                  </a:lnTo>
                                  <a:lnTo>
                                    <a:pt x="1311" y="15"/>
                                  </a:lnTo>
                                  <a:lnTo>
                                    <a:pt x="0" y="15"/>
                                  </a:lnTo>
                                  <a:lnTo>
                                    <a:pt x="39" y="53"/>
                                  </a:lnTo>
                                  <a:lnTo>
                                    <a:pt x="39" y="63"/>
                                  </a:lnTo>
                                  <a:lnTo>
                                    <a:pt x="53" y="67"/>
                                  </a:lnTo>
                                  <a:lnTo>
                                    <a:pt x="58" y="77"/>
                                  </a:lnTo>
                                  <a:lnTo>
                                    <a:pt x="68" y="77"/>
                                  </a:lnTo>
                                  <a:lnTo>
                                    <a:pt x="72" y="87"/>
                                  </a:lnTo>
                                  <a:lnTo>
                                    <a:pt x="82" y="87"/>
                                  </a:lnTo>
                                  <a:lnTo>
                                    <a:pt x="92" y="96"/>
                                  </a:lnTo>
                                  <a:lnTo>
                                    <a:pt x="92" y="115"/>
                                  </a:lnTo>
                                  <a:lnTo>
                                    <a:pt x="87" y="115"/>
                                  </a:lnTo>
                                  <a:lnTo>
                                    <a:pt x="87" y="135"/>
                                  </a:lnTo>
                                  <a:lnTo>
                                    <a:pt x="82" y="135"/>
                                  </a:lnTo>
                                  <a:lnTo>
                                    <a:pt x="82" y="154"/>
                                  </a:lnTo>
                                  <a:lnTo>
                                    <a:pt x="77" y="154"/>
                                  </a:lnTo>
                                  <a:lnTo>
                                    <a:pt x="77" y="173"/>
                                  </a:lnTo>
                                  <a:lnTo>
                                    <a:pt x="72" y="173"/>
                                  </a:lnTo>
                                  <a:lnTo>
                                    <a:pt x="72" y="211"/>
                                  </a:lnTo>
                                  <a:lnTo>
                                    <a:pt x="77" y="211"/>
                                  </a:lnTo>
                                  <a:lnTo>
                                    <a:pt x="77" y="235"/>
                                  </a:lnTo>
                                  <a:lnTo>
                                    <a:pt x="82" y="235"/>
                                  </a:lnTo>
                                  <a:lnTo>
                                    <a:pt x="82" y="322"/>
                                  </a:lnTo>
                                  <a:lnTo>
                                    <a:pt x="77" y="322"/>
                                  </a:lnTo>
                                  <a:lnTo>
                                    <a:pt x="77" y="336"/>
                                  </a:lnTo>
                                  <a:lnTo>
                                    <a:pt x="72" y="336"/>
                                  </a:lnTo>
                                  <a:lnTo>
                                    <a:pt x="72" y="351"/>
                                  </a:lnTo>
                                  <a:lnTo>
                                    <a:pt x="77" y="351"/>
                                  </a:lnTo>
                                  <a:lnTo>
                                    <a:pt x="77" y="360"/>
                                  </a:lnTo>
                                  <a:lnTo>
                                    <a:pt x="82" y="360"/>
                                  </a:lnTo>
                                  <a:lnTo>
                                    <a:pt x="87" y="375"/>
                                  </a:lnTo>
                                  <a:lnTo>
                                    <a:pt x="96" y="375"/>
                                  </a:lnTo>
                                  <a:lnTo>
                                    <a:pt x="96" y="379"/>
                                  </a:lnTo>
                                  <a:lnTo>
                                    <a:pt x="106" y="379"/>
                                  </a:lnTo>
                                  <a:lnTo>
                                    <a:pt x="106" y="384"/>
                                  </a:lnTo>
                                  <a:lnTo>
                                    <a:pt x="116" y="384"/>
                                  </a:lnTo>
                                  <a:lnTo>
                                    <a:pt x="116" y="389"/>
                                  </a:lnTo>
                                  <a:lnTo>
                                    <a:pt x="135" y="389"/>
                                  </a:lnTo>
                                  <a:lnTo>
                                    <a:pt x="135" y="384"/>
                                  </a:lnTo>
                                  <a:lnTo>
                                    <a:pt x="164" y="379"/>
                                  </a:lnTo>
                                  <a:lnTo>
                                    <a:pt x="164" y="375"/>
                                  </a:lnTo>
                                  <a:lnTo>
                                    <a:pt x="178" y="375"/>
                                  </a:lnTo>
                                  <a:lnTo>
                                    <a:pt x="178" y="370"/>
                                  </a:lnTo>
                                  <a:lnTo>
                                    <a:pt x="188" y="370"/>
                                  </a:lnTo>
                                  <a:lnTo>
                                    <a:pt x="188" y="365"/>
                                  </a:lnTo>
                                  <a:lnTo>
                                    <a:pt x="216" y="360"/>
                                  </a:lnTo>
                                  <a:lnTo>
                                    <a:pt x="216" y="355"/>
                                  </a:lnTo>
                                  <a:lnTo>
                                    <a:pt x="231" y="355"/>
                                  </a:lnTo>
                                  <a:lnTo>
                                    <a:pt x="231" y="351"/>
                                  </a:lnTo>
                                  <a:lnTo>
                                    <a:pt x="255" y="351"/>
                                  </a:lnTo>
                                  <a:lnTo>
                                    <a:pt x="255" y="346"/>
                                  </a:lnTo>
                                  <a:lnTo>
                                    <a:pt x="284" y="341"/>
                                  </a:lnTo>
                                  <a:lnTo>
                                    <a:pt x="284" y="336"/>
                                  </a:lnTo>
                                  <a:lnTo>
                                    <a:pt x="298" y="336"/>
                                  </a:lnTo>
                                  <a:lnTo>
                                    <a:pt x="298" y="331"/>
                                  </a:lnTo>
                                  <a:lnTo>
                                    <a:pt x="1421" y="331"/>
                                  </a:lnTo>
                                  <a:lnTo>
                                    <a:pt x="1421" y="303"/>
                                  </a:lnTo>
                                  <a:lnTo>
                                    <a:pt x="1431" y="303"/>
                                  </a:lnTo>
                                  <a:lnTo>
                                    <a:pt x="1431" y="298"/>
                                  </a:lnTo>
                                  <a:lnTo>
                                    <a:pt x="1474" y="264"/>
                                  </a:lnTo>
                                  <a:lnTo>
                                    <a:pt x="1474" y="259"/>
                                  </a:lnTo>
                                  <a:lnTo>
                                    <a:pt x="1181" y="259"/>
                                  </a:lnTo>
                                  <a:lnTo>
                                    <a:pt x="1181" y="264"/>
                                  </a:lnTo>
                                  <a:lnTo>
                                    <a:pt x="1152" y="264"/>
                                  </a:lnTo>
                                  <a:lnTo>
                                    <a:pt x="1152" y="269"/>
                                  </a:lnTo>
                                  <a:lnTo>
                                    <a:pt x="1128" y="269"/>
                                  </a:lnTo>
                                  <a:lnTo>
                                    <a:pt x="1095" y="221"/>
                                  </a:lnTo>
                                  <a:lnTo>
                                    <a:pt x="1080" y="192"/>
                                  </a:lnTo>
                                  <a:lnTo>
                                    <a:pt x="1085" y="192"/>
                                  </a:lnTo>
                                  <a:lnTo>
                                    <a:pt x="1085" y="183"/>
                                  </a:lnTo>
                                  <a:lnTo>
                                    <a:pt x="1095" y="178"/>
                                  </a:lnTo>
                                  <a:lnTo>
                                    <a:pt x="1095" y="168"/>
                                  </a:lnTo>
                                  <a:lnTo>
                                    <a:pt x="1104" y="163"/>
                                  </a:lnTo>
                                  <a:lnTo>
                                    <a:pt x="1104" y="154"/>
                                  </a:lnTo>
                                  <a:lnTo>
                                    <a:pt x="1109" y="154"/>
                                  </a:lnTo>
                                  <a:lnTo>
                                    <a:pt x="1109" y="144"/>
                                  </a:lnTo>
                                  <a:lnTo>
                                    <a:pt x="1119" y="139"/>
                                  </a:lnTo>
                                  <a:lnTo>
                                    <a:pt x="1119" y="130"/>
                                  </a:lnTo>
                                  <a:lnTo>
                                    <a:pt x="1128" y="125"/>
                                  </a:lnTo>
                                  <a:lnTo>
                                    <a:pt x="1128" y="115"/>
                                  </a:lnTo>
                                  <a:lnTo>
                                    <a:pt x="1133" y="115"/>
                                  </a:lnTo>
                                  <a:lnTo>
                                    <a:pt x="1133" y="111"/>
                                  </a:lnTo>
                                  <a:lnTo>
                                    <a:pt x="1397" y="111"/>
                                  </a:lnTo>
                                  <a:lnTo>
                                    <a:pt x="1397" y="106"/>
                                  </a:lnTo>
                                  <a:lnTo>
                                    <a:pt x="1431" y="77"/>
                                  </a:lnTo>
                                  <a:lnTo>
                                    <a:pt x="1431" y="48"/>
                                  </a:lnTo>
                                  <a:lnTo>
                                    <a:pt x="1436" y="48"/>
                                  </a:lnTo>
                                  <a:lnTo>
                                    <a:pt x="1436" y="24"/>
                                  </a:lnTo>
                                  <a:lnTo>
                                    <a:pt x="1440" y="24"/>
                                  </a:lnTo>
                                  <a:lnTo>
                                    <a:pt x="1440" y="0"/>
                                  </a:lnTo>
                                  <a:lnTo>
                                    <a:pt x="14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8"/>
                          <wps:cNvSpPr>
                            <a:spLocks/>
                          </wps:cNvSpPr>
                          <wps:spPr bwMode="auto">
                            <a:xfrm>
                              <a:off x="3437" y="2089"/>
                              <a:ext cx="254" cy="38"/>
                            </a:xfrm>
                            <a:custGeom>
                              <a:avLst/>
                              <a:gdLst>
                                <a:gd name="T0" fmla="*/ 0 w 254"/>
                                <a:gd name="T1" fmla="*/ 0 h 38"/>
                                <a:gd name="T2" fmla="*/ 0 w 254"/>
                                <a:gd name="T3" fmla="*/ 4 h 38"/>
                                <a:gd name="T4" fmla="*/ 10 w 254"/>
                                <a:gd name="T5" fmla="*/ 4 h 38"/>
                                <a:gd name="T6" fmla="*/ 10 w 254"/>
                                <a:gd name="T7" fmla="*/ 9 h 38"/>
                                <a:gd name="T8" fmla="*/ 19 w 254"/>
                                <a:gd name="T9" fmla="*/ 9 h 38"/>
                                <a:gd name="T10" fmla="*/ 19 w 254"/>
                                <a:gd name="T11" fmla="*/ 14 h 38"/>
                                <a:gd name="T12" fmla="*/ 29 w 254"/>
                                <a:gd name="T13" fmla="*/ 14 h 38"/>
                                <a:gd name="T14" fmla="*/ 29 w 254"/>
                                <a:gd name="T15" fmla="*/ 19 h 38"/>
                                <a:gd name="T16" fmla="*/ 38 w 254"/>
                                <a:gd name="T17" fmla="*/ 19 h 38"/>
                                <a:gd name="T18" fmla="*/ 38 w 254"/>
                                <a:gd name="T19" fmla="*/ 24 h 38"/>
                                <a:gd name="T20" fmla="*/ 110 w 254"/>
                                <a:gd name="T21" fmla="*/ 24 h 38"/>
                                <a:gd name="T22" fmla="*/ 110 w 254"/>
                                <a:gd name="T23" fmla="*/ 28 h 38"/>
                                <a:gd name="T24" fmla="*/ 125 w 254"/>
                                <a:gd name="T25" fmla="*/ 28 h 38"/>
                                <a:gd name="T26" fmla="*/ 125 w 254"/>
                                <a:gd name="T27" fmla="*/ 33 h 38"/>
                                <a:gd name="T28" fmla="*/ 139 w 254"/>
                                <a:gd name="T29" fmla="*/ 33 h 38"/>
                                <a:gd name="T30" fmla="*/ 139 w 254"/>
                                <a:gd name="T31" fmla="*/ 38 h 38"/>
                                <a:gd name="T32" fmla="*/ 206 w 254"/>
                                <a:gd name="T33" fmla="*/ 38 h 38"/>
                                <a:gd name="T34" fmla="*/ 206 w 254"/>
                                <a:gd name="T35" fmla="*/ 33 h 38"/>
                                <a:gd name="T36" fmla="*/ 226 w 254"/>
                                <a:gd name="T37" fmla="*/ 33 h 38"/>
                                <a:gd name="T38" fmla="*/ 226 w 254"/>
                                <a:gd name="T39" fmla="*/ 28 h 38"/>
                                <a:gd name="T40" fmla="*/ 254 w 254"/>
                                <a:gd name="T41" fmla="*/ 0 h 38"/>
                                <a:gd name="T42" fmla="*/ 0 w 254"/>
                                <a:gd name="T43"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4" h="38">
                                  <a:moveTo>
                                    <a:pt x="0" y="0"/>
                                  </a:moveTo>
                                  <a:lnTo>
                                    <a:pt x="0" y="4"/>
                                  </a:lnTo>
                                  <a:lnTo>
                                    <a:pt x="10" y="4"/>
                                  </a:lnTo>
                                  <a:lnTo>
                                    <a:pt x="10" y="9"/>
                                  </a:lnTo>
                                  <a:lnTo>
                                    <a:pt x="19" y="9"/>
                                  </a:lnTo>
                                  <a:lnTo>
                                    <a:pt x="19" y="14"/>
                                  </a:lnTo>
                                  <a:lnTo>
                                    <a:pt x="29" y="14"/>
                                  </a:lnTo>
                                  <a:lnTo>
                                    <a:pt x="29" y="19"/>
                                  </a:lnTo>
                                  <a:lnTo>
                                    <a:pt x="38" y="19"/>
                                  </a:lnTo>
                                  <a:lnTo>
                                    <a:pt x="38" y="24"/>
                                  </a:lnTo>
                                  <a:lnTo>
                                    <a:pt x="110" y="24"/>
                                  </a:lnTo>
                                  <a:lnTo>
                                    <a:pt x="110" y="28"/>
                                  </a:lnTo>
                                  <a:lnTo>
                                    <a:pt x="125" y="28"/>
                                  </a:lnTo>
                                  <a:lnTo>
                                    <a:pt x="125" y="33"/>
                                  </a:lnTo>
                                  <a:lnTo>
                                    <a:pt x="139" y="33"/>
                                  </a:lnTo>
                                  <a:lnTo>
                                    <a:pt x="139" y="38"/>
                                  </a:lnTo>
                                  <a:lnTo>
                                    <a:pt x="206" y="38"/>
                                  </a:lnTo>
                                  <a:lnTo>
                                    <a:pt x="206" y="33"/>
                                  </a:lnTo>
                                  <a:lnTo>
                                    <a:pt x="226" y="33"/>
                                  </a:lnTo>
                                  <a:lnTo>
                                    <a:pt x="226" y="28"/>
                                  </a:lnTo>
                                  <a:lnTo>
                                    <a:pt x="25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9"/>
                          <wps:cNvSpPr>
                            <a:spLocks/>
                          </wps:cNvSpPr>
                          <wps:spPr bwMode="auto">
                            <a:xfrm>
                              <a:off x="3490" y="2098"/>
                              <a:ext cx="475" cy="154"/>
                            </a:xfrm>
                            <a:custGeom>
                              <a:avLst/>
                              <a:gdLst>
                                <a:gd name="T0" fmla="*/ 273 w 475"/>
                                <a:gd name="T1" fmla="*/ 0 h 154"/>
                                <a:gd name="T2" fmla="*/ 273 w 475"/>
                                <a:gd name="T3" fmla="*/ 10 h 154"/>
                                <a:gd name="T4" fmla="*/ 259 w 475"/>
                                <a:gd name="T5" fmla="*/ 19 h 154"/>
                                <a:gd name="T6" fmla="*/ 259 w 475"/>
                                <a:gd name="T7" fmla="*/ 29 h 154"/>
                                <a:gd name="T8" fmla="*/ 240 w 475"/>
                                <a:gd name="T9" fmla="*/ 43 h 154"/>
                                <a:gd name="T10" fmla="*/ 240 w 475"/>
                                <a:gd name="T11" fmla="*/ 53 h 154"/>
                                <a:gd name="T12" fmla="*/ 221 w 475"/>
                                <a:gd name="T13" fmla="*/ 67 h 154"/>
                                <a:gd name="T14" fmla="*/ 221 w 475"/>
                                <a:gd name="T15" fmla="*/ 77 h 154"/>
                                <a:gd name="T16" fmla="*/ 201 w 475"/>
                                <a:gd name="T17" fmla="*/ 91 h 154"/>
                                <a:gd name="T18" fmla="*/ 201 w 475"/>
                                <a:gd name="T19" fmla="*/ 101 h 154"/>
                                <a:gd name="T20" fmla="*/ 182 w 475"/>
                                <a:gd name="T21" fmla="*/ 115 h 154"/>
                                <a:gd name="T22" fmla="*/ 182 w 475"/>
                                <a:gd name="T23" fmla="*/ 125 h 154"/>
                                <a:gd name="T24" fmla="*/ 173 w 475"/>
                                <a:gd name="T25" fmla="*/ 135 h 154"/>
                                <a:gd name="T26" fmla="*/ 163 w 475"/>
                                <a:gd name="T27" fmla="*/ 135 h 154"/>
                                <a:gd name="T28" fmla="*/ 163 w 475"/>
                                <a:gd name="T29" fmla="*/ 130 h 154"/>
                                <a:gd name="T30" fmla="*/ 153 w 475"/>
                                <a:gd name="T31" fmla="*/ 130 h 154"/>
                                <a:gd name="T32" fmla="*/ 149 w 475"/>
                                <a:gd name="T33" fmla="*/ 120 h 154"/>
                                <a:gd name="T34" fmla="*/ 139 w 475"/>
                                <a:gd name="T35" fmla="*/ 120 h 154"/>
                                <a:gd name="T36" fmla="*/ 139 w 475"/>
                                <a:gd name="T37" fmla="*/ 115 h 154"/>
                                <a:gd name="T38" fmla="*/ 129 w 475"/>
                                <a:gd name="T39" fmla="*/ 115 h 154"/>
                                <a:gd name="T40" fmla="*/ 129 w 475"/>
                                <a:gd name="T41" fmla="*/ 111 h 154"/>
                                <a:gd name="T42" fmla="*/ 91 w 475"/>
                                <a:gd name="T43" fmla="*/ 111 h 154"/>
                                <a:gd name="T44" fmla="*/ 91 w 475"/>
                                <a:gd name="T45" fmla="*/ 106 h 154"/>
                                <a:gd name="T46" fmla="*/ 53 w 475"/>
                                <a:gd name="T47" fmla="*/ 106 h 154"/>
                                <a:gd name="T48" fmla="*/ 53 w 475"/>
                                <a:gd name="T49" fmla="*/ 111 h 154"/>
                                <a:gd name="T50" fmla="*/ 33 w 475"/>
                                <a:gd name="T51" fmla="*/ 115 h 154"/>
                                <a:gd name="T52" fmla="*/ 33 w 475"/>
                                <a:gd name="T53" fmla="*/ 120 h 154"/>
                                <a:gd name="T54" fmla="*/ 24 w 475"/>
                                <a:gd name="T55" fmla="*/ 120 h 154"/>
                                <a:gd name="T56" fmla="*/ 24 w 475"/>
                                <a:gd name="T57" fmla="*/ 125 h 154"/>
                                <a:gd name="T58" fmla="*/ 0 w 475"/>
                                <a:gd name="T59" fmla="*/ 135 h 154"/>
                                <a:gd name="T60" fmla="*/ 0 w 475"/>
                                <a:gd name="T61" fmla="*/ 139 h 154"/>
                                <a:gd name="T62" fmla="*/ 312 w 475"/>
                                <a:gd name="T63" fmla="*/ 139 h 154"/>
                                <a:gd name="T64" fmla="*/ 312 w 475"/>
                                <a:gd name="T65" fmla="*/ 144 h 154"/>
                                <a:gd name="T66" fmla="*/ 355 w 475"/>
                                <a:gd name="T67" fmla="*/ 144 h 154"/>
                                <a:gd name="T68" fmla="*/ 355 w 475"/>
                                <a:gd name="T69" fmla="*/ 149 h 154"/>
                                <a:gd name="T70" fmla="*/ 398 w 475"/>
                                <a:gd name="T71" fmla="*/ 154 h 154"/>
                                <a:gd name="T72" fmla="*/ 398 w 475"/>
                                <a:gd name="T73" fmla="*/ 149 h 154"/>
                                <a:gd name="T74" fmla="*/ 475 w 475"/>
                                <a:gd name="T75" fmla="*/ 77 h 154"/>
                                <a:gd name="T76" fmla="*/ 475 w 475"/>
                                <a:gd name="T77" fmla="*/ 67 h 154"/>
                                <a:gd name="T78" fmla="*/ 465 w 475"/>
                                <a:gd name="T79" fmla="*/ 67 h 154"/>
                                <a:gd name="T80" fmla="*/ 456 w 475"/>
                                <a:gd name="T81" fmla="*/ 53 h 154"/>
                                <a:gd name="T82" fmla="*/ 446 w 475"/>
                                <a:gd name="T83" fmla="*/ 53 h 154"/>
                                <a:gd name="T84" fmla="*/ 437 w 475"/>
                                <a:gd name="T85" fmla="*/ 39 h 154"/>
                                <a:gd name="T86" fmla="*/ 427 w 475"/>
                                <a:gd name="T87" fmla="*/ 39 h 154"/>
                                <a:gd name="T88" fmla="*/ 417 w 475"/>
                                <a:gd name="T89" fmla="*/ 24 h 154"/>
                                <a:gd name="T90" fmla="*/ 408 w 475"/>
                                <a:gd name="T91" fmla="*/ 24 h 154"/>
                                <a:gd name="T92" fmla="*/ 398 w 475"/>
                                <a:gd name="T93" fmla="*/ 10 h 154"/>
                                <a:gd name="T94" fmla="*/ 355 w 475"/>
                                <a:gd name="T95" fmla="*/ 10 h 154"/>
                                <a:gd name="T96" fmla="*/ 355 w 475"/>
                                <a:gd name="T97" fmla="*/ 5 h 154"/>
                                <a:gd name="T98" fmla="*/ 312 w 475"/>
                                <a:gd name="T99" fmla="*/ 5 h 154"/>
                                <a:gd name="T100" fmla="*/ 312 w 475"/>
                                <a:gd name="T101" fmla="*/ 0 h 154"/>
                                <a:gd name="T102" fmla="*/ 273 w 475"/>
                                <a:gd name="T10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5" h="154">
                                  <a:moveTo>
                                    <a:pt x="273" y="0"/>
                                  </a:moveTo>
                                  <a:lnTo>
                                    <a:pt x="273" y="10"/>
                                  </a:lnTo>
                                  <a:lnTo>
                                    <a:pt x="259" y="19"/>
                                  </a:lnTo>
                                  <a:lnTo>
                                    <a:pt x="259" y="29"/>
                                  </a:lnTo>
                                  <a:lnTo>
                                    <a:pt x="240" y="43"/>
                                  </a:lnTo>
                                  <a:lnTo>
                                    <a:pt x="240" y="53"/>
                                  </a:lnTo>
                                  <a:lnTo>
                                    <a:pt x="221" y="67"/>
                                  </a:lnTo>
                                  <a:lnTo>
                                    <a:pt x="221" y="77"/>
                                  </a:lnTo>
                                  <a:lnTo>
                                    <a:pt x="201" y="91"/>
                                  </a:lnTo>
                                  <a:lnTo>
                                    <a:pt x="201" y="101"/>
                                  </a:lnTo>
                                  <a:lnTo>
                                    <a:pt x="182" y="115"/>
                                  </a:lnTo>
                                  <a:lnTo>
                                    <a:pt x="182" y="125"/>
                                  </a:lnTo>
                                  <a:lnTo>
                                    <a:pt x="173" y="135"/>
                                  </a:lnTo>
                                  <a:lnTo>
                                    <a:pt x="163" y="135"/>
                                  </a:lnTo>
                                  <a:lnTo>
                                    <a:pt x="163" y="130"/>
                                  </a:lnTo>
                                  <a:lnTo>
                                    <a:pt x="153" y="130"/>
                                  </a:lnTo>
                                  <a:lnTo>
                                    <a:pt x="149" y="120"/>
                                  </a:lnTo>
                                  <a:lnTo>
                                    <a:pt x="139" y="120"/>
                                  </a:lnTo>
                                  <a:lnTo>
                                    <a:pt x="139" y="115"/>
                                  </a:lnTo>
                                  <a:lnTo>
                                    <a:pt x="129" y="115"/>
                                  </a:lnTo>
                                  <a:lnTo>
                                    <a:pt x="129" y="111"/>
                                  </a:lnTo>
                                  <a:lnTo>
                                    <a:pt x="91" y="111"/>
                                  </a:lnTo>
                                  <a:lnTo>
                                    <a:pt x="91" y="106"/>
                                  </a:lnTo>
                                  <a:lnTo>
                                    <a:pt x="53" y="106"/>
                                  </a:lnTo>
                                  <a:lnTo>
                                    <a:pt x="53" y="111"/>
                                  </a:lnTo>
                                  <a:lnTo>
                                    <a:pt x="33" y="115"/>
                                  </a:lnTo>
                                  <a:lnTo>
                                    <a:pt x="33" y="120"/>
                                  </a:lnTo>
                                  <a:lnTo>
                                    <a:pt x="24" y="120"/>
                                  </a:lnTo>
                                  <a:lnTo>
                                    <a:pt x="24" y="125"/>
                                  </a:lnTo>
                                  <a:lnTo>
                                    <a:pt x="0" y="135"/>
                                  </a:lnTo>
                                  <a:lnTo>
                                    <a:pt x="0" y="139"/>
                                  </a:lnTo>
                                  <a:lnTo>
                                    <a:pt x="312" y="139"/>
                                  </a:lnTo>
                                  <a:lnTo>
                                    <a:pt x="312" y="144"/>
                                  </a:lnTo>
                                  <a:lnTo>
                                    <a:pt x="355" y="144"/>
                                  </a:lnTo>
                                  <a:lnTo>
                                    <a:pt x="355" y="149"/>
                                  </a:lnTo>
                                  <a:lnTo>
                                    <a:pt x="398" y="154"/>
                                  </a:lnTo>
                                  <a:lnTo>
                                    <a:pt x="398" y="149"/>
                                  </a:lnTo>
                                  <a:lnTo>
                                    <a:pt x="475" y="77"/>
                                  </a:lnTo>
                                  <a:lnTo>
                                    <a:pt x="475" y="67"/>
                                  </a:lnTo>
                                  <a:lnTo>
                                    <a:pt x="465" y="67"/>
                                  </a:lnTo>
                                  <a:lnTo>
                                    <a:pt x="456" y="53"/>
                                  </a:lnTo>
                                  <a:lnTo>
                                    <a:pt x="446" y="53"/>
                                  </a:lnTo>
                                  <a:lnTo>
                                    <a:pt x="437" y="39"/>
                                  </a:lnTo>
                                  <a:lnTo>
                                    <a:pt x="427" y="39"/>
                                  </a:lnTo>
                                  <a:lnTo>
                                    <a:pt x="417" y="24"/>
                                  </a:lnTo>
                                  <a:lnTo>
                                    <a:pt x="408" y="24"/>
                                  </a:lnTo>
                                  <a:lnTo>
                                    <a:pt x="398" y="10"/>
                                  </a:lnTo>
                                  <a:lnTo>
                                    <a:pt x="355" y="10"/>
                                  </a:lnTo>
                                  <a:lnTo>
                                    <a:pt x="355" y="5"/>
                                  </a:lnTo>
                                  <a:lnTo>
                                    <a:pt x="312" y="5"/>
                                  </a:lnTo>
                                  <a:lnTo>
                                    <a:pt x="312" y="0"/>
                                  </a:lnTo>
                                  <a:lnTo>
                                    <a:pt x="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Rectangle 430"/>
                          <wps:cNvSpPr>
                            <a:spLocks noChangeArrowheads="1"/>
                          </wps:cNvSpPr>
                          <wps:spPr bwMode="auto">
                            <a:xfrm>
                              <a:off x="3485" y="2113"/>
                              <a:ext cx="34"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431"/>
                          <wps:cNvSpPr>
                            <a:spLocks/>
                          </wps:cNvSpPr>
                          <wps:spPr bwMode="auto">
                            <a:xfrm>
                              <a:off x="2621" y="2309"/>
                              <a:ext cx="1157" cy="173"/>
                            </a:xfrm>
                            <a:custGeom>
                              <a:avLst/>
                              <a:gdLst>
                                <a:gd name="T0" fmla="*/ 0 w 1157"/>
                                <a:gd name="T1" fmla="*/ 0 h 173"/>
                                <a:gd name="T2" fmla="*/ 0 w 1157"/>
                                <a:gd name="T3" fmla="*/ 5 h 173"/>
                                <a:gd name="T4" fmla="*/ 10 w 1157"/>
                                <a:gd name="T5" fmla="*/ 5 h 173"/>
                                <a:gd name="T6" fmla="*/ 14 w 1157"/>
                                <a:gd name="T7" fmla="*/ 15 h 173"/>
                                <a:gd name="T8" fmla="*/ 998 w 1157"/>
                                <a:gd name="T9" fmla="*/ 15 h 173"/>
                                <a:gd name="T10" fmla="*/ 994 w 1157"/>
                                <a:gd name="T11" fmla="*/ 68 h 173"/>
                                <a:gd name="T12" fmla="*/ 989 w 1157"/>
                                <a:gd name="T13" fmla="*/ 68 h 173"/>
                                <a:gd name="T14" fmla="*/ 989 w 1157"/>
                                <a:gd name="T15" fmla="*/ 101 h 173"/>
                                <a:gd name="T16" fmla="*/ 984 w 1157"/>
                                <a:gd name="T17" fmla="*/ 101 h 173"/>
                                <a:gd name="T18" fmla="*/ 984 w 1157"/>
                                <a:gd name="T19" fmla="*/ 111 h 173"/>
                                <a:gd name="T20" fmla="*/ 979 w 1157"/>
                                <a:gd name="T21" fmla="*/ 111 h 173"/>
                                <a:gd name="T22" fmla="*/ 979 w 1157"/>
                                <a:gd name="T23" fmla="*/ 120 h 173"/>
                                <a:gd name="T24" fmla="*/ 974 w 1157"/>
                                <a:gd name="T25" fmla="*/ 120 h 173"/>
                                <a:gd name="T26" fmla="*/ 974 w 1157"/>
                                <a:gd name="T27" fmla="*/ 130 h 173"/>
                                <a:gd name="T28" fmla="*/ 970 w 1157"/>
                                <a:gd name="T29" fmla="*/ 130 h 173"/>
                                <a:gd name="T30" fmla="*/ 970 w 1157"/>
                                <a:gd name="T31" fmla="*/ 140 h 173"/>
                                <a:gd name="T32" fmla="*/ 965 w 1157"/>
                                <a:gd name="T33" fmla="*/ 140 h 173"/>
                                <a:gd name="T34" fmla="*/ 965 w 1157"/>
                                <a:gd name="T35" fmla="*/ 149 h 173"/>
                                <a:gd name="T36" fmla="*/ 960 w 1157"/>
                                <a:gd name="T37" fmla="*/ 149 h 173"/>
                                <a:gd name="T38" fmla="*/ 960 w 1157"/>
                                <a:gd name="T39" fmla="*/ 159 h 173"/>
                                <a:gd name="T40" fmla="*/ 955 w 1157"/>
                                <a:gd name="T41" fmla="*/ 159 h 173"/>
                                <a:gd name="T42" fmla="*/ 955 w 1157"/>
                                <a:gd name="T43" fmla="*/ 168 h 173"/>
                                <a:gd name="T44" fmla="*/ 950 w 1157"/>
                                <a:gd name="T45" fmla="*/ 168 h 173"/>
                                <a:gd name="T46" fmla="*/ 950 w 1157"/>
                                <a:gd name="T47" fmla="*/ 173 h 173"/>
                                <a:gd name="T48" fmla="*/ 960 w 1157"/>
                                <a:gd name="T49" fmla="*/ 173 h 173"/>
                                <a:gd name="T50" fmla="*/ 960 w 1157"/>
                                <a:gd name="T51" fmla="*/ 168 h 173"/>
                                <a:gd name="T52" fmla="*/ 970 w 1157"/>
                                <a:gd name="T53" fmla="*/ 159 h 173"/>
                                <a:gd name="T54" fmla="*/ 979 w 1157"/>
                                <a:gd name="T55" fmla="*/ 159 h 173"/>
                                <a:gd name="T56" fmla="*/ 979 w 1157"/>
                                <a:gd name="T57" fmla="*/ 154 h 173"/>
                                <a:gd name="T58" fmla="*/ 989 w 1157"/>
                                <a:gd name="T59" fmla="*/ 144 h 173"/>
                                <a:gd name="T60" fmla="*/ 998 w 1157"/>
                                <a:gd name="T61" fmla="*/ 144 h 173"/>
                                <a:gd name="T62" fmla="*/ 998 w 1157"/>
                                <a:gd name="T63" fmla="*/ 140 h 173"/>
                                <a:gd name="T64" fmla="*/ 1008 w 1157"/>
                                <a:gd name="T65" fmla="*/ 130 h 173"/>
                                <a:gd name="T66" fmla="*/ 1018 w 1157"/>
                                <a:gd name="T67" fmla="*/ 130 h 173"/>
                                <a:gd name="T68" fmla="*/ 1018 w 1157"/>
                                <a:gd name="T69" fmla="*/ 125 h 173"/>
                                <a:gd name="T70" fmla="*/ 1027 w 1157"/>
                                <a:gd name="T71" fmla="*/ 116 h 173"/>
                                <a:gd name="T72" fmla="*/ 1056 w 1157"/>
                                <a:gd name="T73" fmla="*/ 116 h 173"/>
                                <a:gd name="T74" fmla="*/ 1056 w 1157"/>
                                <a:gd name="T75" fmla="*/ 111 h 173"/>
                                <a:gd name="T76" fmla="*/ 1080 w 1157"/>
                                <a:gd name="T77" fmla="*/ 111 h 173"/>
                                <a:gd name="T78" fmla="*/ 1080 w 1157"/>
                                <a:gd name="T79" fmla="*/ 106 h 173"/>
                                <a:gd name="T80" fmla="*/ 1109 w 1157"/>
                                <a:gd name="T81" fmla="*/ 106 h 173"/>
                                <a:gd name="T82" fmla="*/ 1109 w 1157"/>
                                <a:gd name="T83" fmla="*/ 101 h 173"/>
                                <a:gd name="T84" fmla="*/ 1157 w 1157"/>
                                <a:gd name="T85" fmla="*/ 96 h 173"/>
                                <a:gd name="T86" fmla="*/ 1099 w 1157"/>
                                <a:gd name="T87" fmla="*/ 39 h 173"/>
                                <a:gd name="T88" fmla="*/ 1099 w 1157"/>
                                <a:gd name="T89" fmla="*/ 0 h 173"/>
                                <a:gd name="T90" fmla="*/ 0 w 1157"/>
                                <a:gd name="T91"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57" h="173">
                                  <a:moveTo>
                                    <a:pt x="0" y="0"/>
                                  </a:moveTo>
                                  <a:lnTo>
                                    <a:pt x="0" y="5"/>
                                  </a:lnTo>
                                  <a:lnTo>
                                    <a:pt x="10" y="5"/>
                                  </a:lnTo>
                                  <a:lnTo>
                                    <a:pt x="14" y="15"/>
                                  </a:lnTo>
                                  <a:lnTo>
                                    <a:pt x="998" y="15"/>
                                  </a:lnTo>
                                  <a:lnTo>
                                    <a:pt x="994" y="68"/>
                                  </a:lnTo>
                                  <a:lnTo>
                                    <a:pt x="989" y="68"/>
                                  </a:lnTo>
                                  <a:lnTo>
                                    <a:pt x="989" y="101"/>
                                  </a:lnTo>
                                  <a:lnTo>
                                    <a:pt x="984" y="101"/>
                                  </a:lnTo>
                                  <a:lnTo>
                                    <a:pt x="984" y="111"/>
                                  </a:lnTo>
                                  <a:lnTo>
                                    <a:pt x="979" y="111"/>
                                  </a:lnTo>
                                  <a:lnTo>
                                    <a:pt x="979" y="120"/>
                                  </a:lnTo>
                                  <a:lnTo>
                                    <a:pt x="974" y="120"/>
                                  </a:lnTo>
                                  <a:lnTo>
                                    <a:pt x="974" y="130"/>
                                  </a:lnTo>
                                  <a:lnTo>
                                    <a:pt x="970" y="130"/>
                                  </a:lnTo>
                                  <a:lnTo>
                                    <a:pt x="970" y="140"/>
                                  </a:lnTo>
                                  <a:lnTo>
                                    <a:pt x="965" y="140"/>
                                  </a:lnTo>
                                  <a:lnTo>
                                    <a:pt x="965" y="149"/>
                                  </a:lnTo>
                                  <a:lnTo>
                                    <a:pt x="960" y="149"/>
                                  </a:lnTo>
                                  <a:lnTo>
                                    <a:pt x="960" y="159"/>
                                  </a:lnTo>
                                  <a:lnTo>
                                    <a:pt x="955" y="159"/>
                                  </a:lnTo>
                                  <a:lnTo>
                                    <a:pt x="955" y="168"/>
                                  </a:lnTo>
                                  <a:lnTo>
                                    <a:pt x="950" y="168"/>
                                  </a:lnTo>
                                  <a:lnTo>
                                    <a:pt x="950" y="173"/>
                                  </a:lnTo>
                                  <a:lnTo>
                                    <a:pt x="960" y="173"/>
                                  </a:lnTo>
                                  <a:lnTo>
                                    <a:pt x="960" y="168"/>
                                  </a:lnTo>
                                  <a:lnTo>
                                    <a:pt x="970" y="159"/>
                                  </a:lnTo>
                                  <a:lnTo>
                                    <a:pt x="979" y="159"/>
                                  </a:lnTo>
                                  <a:lnTo>
                                    <a:pt x="979" y="154"/>
                                  </a:lnTo>
                                  <a:lnTo>
                                    <a:pt x="989" y="144"/>
                                  </a:lnTo>
                                  <a:lnTo>
                                    <a:pt x="998" y="144"/>
                                  </a:lnTo>
                                  <a:lnTo>
                                    <a:pt x="998" y="140"/>
                                  </a:lnTo>
                                  <a:lnTo>
                                    <a:pt x="1008" y="130"/>
                                  </a:lnTo>
                                  <a:lnTo>
                                    <a:pt x="1018" y="130"/>
                                  </a:lnTo>
                                  <a:lnTo>
                                    <a:pt x="1018" y="125"/>
                                  </a:lnTo>
                                  <a:lnTo>
                                    <a:pt x="1027" y="116"/>
                                  </a:lnTo>
                                  <a:lnTo>
                                    <a:pt x="1056" y="116"/>
                                  </a:lnTo>
                                  <a:lnTo>
                                    <a:pt x="1056" y="111"/>
                                  </a:lnTo>
                                  <a:lnTo>
                                    <a:pt x="1080" y="111"/>
                                  </a:lnTo>
                                  <a:lnTo>
                                    <a:pt x="1080" y="106"/>
                                  </a:lnTo>
                                  <a:lnTo>
                                    <a:pt x="1109" y="106"/>
                                  </a:lnTo>
                                  <a:lnTo>
                                    <a:pt x="1109" y="101"/>
                                  </a:lnTo>
                                  <a:lnTo>
                                    <a:pt x="1157" y="96"/>
                                  </a:lnTo>
                                  <a:lnTo>
                                    <a:pt x="1099" y="39"/>
                                  </a:lnTo>
                                  <a:lnTo>
                                    <a:pt x="109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2635" y="2324"/>
                              <a:ext cx="1124" cy="648"/>
                            </a:xfrm>
                            <a:custGeom>
                              <a:avLst/>
                              <a:gdLst>
                                <a:gd name="T0" fmla="*/ 15 w 1124"/>
                                <a:gd name="T1" fmla="*/ 38 h 648"/>
                                <a:gd name="T2" fmla="*/ 24 w 1124"/>
                                <a:gd name="T3" fmla="*/ 48 h 648"/>
                                <a:gd name="T4" fmla="*/ 20 w 1124"/>
                                <a:gd name="T5" fmla="*/ 81 h 648"/>
                                <a:gd name="T6" fmla="*/ 10 w 1124"/>
                                <a:gd name="T7" fmla="*/ 91 h 648"/>
                                <a:gd name="T8" fmla="*/ 15 w 1124"/>
                                <a:gd name="T9" fmla="*/ 201 h 648"/>
                                <a:gd name="T10" fmla="*/ 34 w 1124"/>
                                <a:gd name="T11" fmla="*/ 221 h 648"/>
                                <a:gd name="T12" fmla="*/ 48 w 1124"/>
                                <a:gd name="T13" fmla="*/ 250 h 648"/>
                                <a:gd name="T14" fmla="*/ 77 w 1124"/>
                                <a:gd name="T15" fmla="*/ 259 h 648"/>
                                <a:gd name="T16" fmla="*/ 101 w 1124"/>
                                <a:gd name="T17" fmla="*/ 269 h 648"/>
                                <a:gd name="T18" fmla="*/ 144 w 1124"/>
                                <a:gd name="T19" fmla="*/ 274 h 648"/>
                                <a:gd name="T20" fmla="*/ 149 w 1124"/>
                                <a:gd name="T21" fmla="*/ 307 h 648"/>
                                <a:gd name="T22" fmla="*/ 164 w 1124"/>
                                <a:gd name="T23" fmla="*/ 336 h 648"/>
                                <a:gd name="T24" fmla="*/ 173 w 1124"/>
                                <a:gd name="T25" fmla="*/ 374 h 648"/>
                                <a:gd name="T26" fmla="*/ 226 w 1124"/>
                                <a:gd name="T27" fmla="*/ 437 h 648"/>
                                <a:gd name="T28" fmla="*/ 216 w 1124"/>
                                <a:gd name="T29" fmla="*/ 446 h 648"/>
                                <a:gd name="T30" fmla="*/ 202 w 1124"/>
                                <a:gd name="T31" fmla="*/ 494 h 648"/>
                                <a:gd name="T32" fmla="*/ 192 w 1124"/>
                                <a:gd name="T33" fmla="*/ 504 h 648"/>
                                <a:gd name="T34" fmla="*/ 188 w 1124"/>
                                <a:gd name="T35" fmla="*/ 523 h 648"/>
                                <a:gd name="T36" fmla="*/ 178 w 1124"/>
                                <a:gd name="T37" fmla="*/ 533 h 648"/>
                                <a:gd name="T38" fmla="*/ 802 w 1124"/>
                                <a:gd name="T39" fmla="*/ 557 h 648"/>
                                <a:gd name="T40" fmla="*/ 812 w 1124"/>
                                <a:gd name="T41" fmla="*/ 566 h 648"/>
                                <a:gd name="T42" fmla="*/ 831 w 1124"/>
                                <a:gd name="T43" fmla="*/ 571 h 648"/>
                                <a:gd name="T44" fmla="*/ 840 w 1124"/>
                                <a:gd name="T45" fmla="*/ 581 h 648"/>
                                <a:gd name="T46" fmla="*/ 860 w 1124"/>
                                <a:gd name="T47" fmla="*/ 586 h 648"/>
                                <a:gd name="T48" fmla="*/ 869 w 1124"/>
                                <a:gd name="T49" fmla="*/ 595 h 648"/>
                                <a:gd name="T50" fmla="*/ 975 w 1124"/>
                                <a:gd name="T51" fmla="*/ 610 h 648"/>
                                <a:gd name="T52" fmla="*/ 1013 w 1124"/>
                                <a:gd name="T53" fmla="*/ 648 h 648"/>
                                <a:gd name="T54" fmla="*/ 1028 w 1124"/>
                                <a:gd name="T55" fmla="*/ 624 h 648"/>
                                <a:gd name="T56" fmla="*/ 1032 w 1124"/>
                                <a:gd name="T57" fmla="*/ 576 h 648"/>
                                <a:gd name="T58" fmla="*/ 1061 w 1124"/>
                                <a:gd name="T59" fmla="*/ 509 h 648"/>
                                <a:gd name="T60" fmla="*/ 1080 w 1124"/>
                                <a:gd name="T61" fmla="*/ 475 h 648"/>
                                <a:gd name="T62" fmla="*/ 1124 w 1124"/>
                                <a:gd name="T63" fmla="*/ 432 h 648"/>
                                <a:gd name="T64" fmla="*/ 1104 w 1124"/>
                                <a:gd name="T65" fmla="*/ 437 h 648"/>
                                <a:gd name="T66" fmla="*/ 1076 w 1124"/>
                                <a:gd name="T67" fmla="*/ 451 h 648"/>
                                <a:gd name="T68" fmla="*/ 1066 w 1124"/>
                                <a:gd name="T69" fmla="*/ 461 h 648"/>
                                <a:gd name="T70" fmla="*/ 1037 w 1124"/>
                                <a:gd name="T71" fmla="*/ 475 h 648"/>
                                <a:gd name="T72" fmla="*/ 999 w 1124"/>
                                <a:gd name="T73" fmla="*/ 475 h 648"/>
                                <a:gd name="T74" fmla="*/ 960 w 1124"/>
                                <a:gd name="T75" fmla="*/ 456 h 648"/>
                                <a:gd name="T76" fmla="*/ 956 w 1124"/>
                                <a:gd name="T77" fmla="*/ 432 h 648"/>
                                <a:gd name="T78" fmla="*/ 946 w 1124"/>
                                <a:gd name="T79" fmla="*/ 418 h 648"/>
                                <a:gd name="T80" fmla="*/ 941 w 1124"/>
                                <a:gd name="T81" fmla="*/ 394 h 648"/>
                                <a:gd name="T82" fmla="*/ 903 w 1124"/>
                                <a:gd name="T83" fmla="*/ 370 h 648"/>
                                <a:gd name="T84" fmla="*/ 893 w 1124"/>
                                <a:gd name="T85" fmla="*/ 360 h 648"/>
                                <a:gd name="T86" fmla="*/ 874 w 1124"/>
                                <a:gd name="T87" fmla="*/ 355 h 648"/>
                                <a:gd name="T88" fmla="*/ 831 w 1124"/>
                                <a:gd name="T89" fmla="*/ 355 h 648"/>
                                <a:gd name="T90" fmla="*/ 754 w 1124"/>
                                <a:gd name="T91" fmla="*/ 350 h 648"/>
                                <a:gd name="T92" fmla="*/ 759 w 1124"/>
                                <a:gd name="T93" fmla="*/ 283 h 648"/>
                                <a:gd name="T94" fmla="*/ 778 w 1124"/>
                                <a:gd name="T95" fmla="*/ 264 h 648"/>
                                <a:gd name="T96" fmla="*/ 788 w 1124"/>
                                <a:gd name="T97" fmla="*/ 240 h 648"/>
                                <a:gd name="T98" fmla="*/ 802 w 1124"/>
                                <a:gd name="T99" fmla="*/ 225 h 648"/>
                                <a:gd name="T100" fmla="*/ 816 w 1124"/>
                                <a:gd name="T101" fmla="*/ 211 h 648"/>
                                <a:gd name="T102" fmla="*/ 855 w 1124"/>
                                <a:gd name="T103" fmla="*/ 192 h 648"/>
                                <a:gd name="T104" fmla="*/ 860 w 1124"/>
                                <a:gd name="T105" fmla="*/ 182 h 648"/>
                                <a:gd name="T106" fmla="*/ 840 w 1124"/>
                                <a:gd name="T107" fmla="*/ 177 h 648"/>
                                <a:gd name="T108" fmla="*/ 821 w 1124"/>
                                <a:gd name="T109" fmla="*/ 129 h 648"/>
                                <a:gd name="T110" fmla="*/ 807 w 1124"/>
                                <a:gd name="T111" fmla="*/ 91 h 648"/>
                                <a:gd name="T112" fmla="*/ 821 w 1124"/>
                                <a:gd name="T113" fmla="*/ 67 h 648"/>
                                <a:gd name="T114" fmla="*/ 860 w 1124"/>
                                <a:gd name="T115" fmla="*/ 53 h 648"/>
                                <a:gd name="T116" fmla="*/ 879 w 1124"/>
                                <a:gd name="T117" fmla="*/ 38 h 648"/>
                                <a:gd name="T118" fmla="*/ 908 w 1124"/>
                                <a:gd name="T119" fmla="*/ 29 h 648"/>
                                <a:gd name="T120" fmla="*/ 936 w 1124"/>
                                <a:gd name="T121" fmla="*/ 14 h 648"/>
                                <a:gd name="T122" fmla="*/ 980 w 1124"/>
                                <a:gd name="T123" fmla="*/ 5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24" h="648">
                                  <a:moveTo>
                                    <a:pt x="0" y="0"/>
                                  </a:moveTo>
                                  <a:lnTo>
                                    <a:pt x="10" y="19"/>
                                  </a:lnTo>
                                  <a:lnTo>
                                    <a:pt x="15" y="38"/>
                                  </a:lnTo>
                                  <a:lnTo>
                                    <a:pt x="20" y="38"/>
                                  </a:lnTo>
                                  <a:lnTo>
                                    <a:pt x="20" y="48"/>
                                  </a:lnTo>
                                  <a:lnTo>
                                    <a:pt x="24" y="48"/>
                                  </a:lnTo>
                                  <a:lnTo>
                                    <a:pt x="24" y="72"/>
                                  </a:lnTo>
                                  <a:lnTo>
                                    <a:pt x="20" y="72"/>
                                  </a:lnTo>
                                  <a:lnTo>
                                    <a:pt x="20" y="81"/>
                                  </a:lnTo>
                                  <a:lnTo>
                                    <a:pt x="15" y="81"/>
                                  </a:lnTo>
                                  <a:lnTo>
                                    <a:pt x="15" y="91"/>
                                  </a:lnTo>
                                  <a:lnTo>
                                    <a:pt x="10" y="91"/>
                                  </a:lnTo>
                                  <a:lnTo>
                                    <a:pt x="10" y="192"/>
                                  </a:lnTo>
                                  <a:lnTo>
                                    <a:pt x="15" y="192"/>
                                  </a:lnTo>
                                  <a:lnTo>
                                    <a:pt x="15" y="201"/>
                                  </a:lnTo>
                                  <a:lnTo>
                                    <a:pt x="20" y="201"/>
                                  </a:lnTo>
                                  <a:lnTo>
                                    <a:pt x="29" y="221"/>
                                  </a:lnTo>
                                  <a:lnTo>
                                    <a:pt x="34" y="221"/>
                                  </a:lnTo>
                                  <a:lnTo>
                                    <a:pt x="34" y="230"/>
                                  </a:lnTo>
                                  <a:lnTo>
                                    <a:pt x="39" y="230"/>
                                  </a:lnTo>
                                  <a:lnTo>
                                    <a:pt x="48" y="250"/>
                                  </a:lnTo>
                                  <a:lnTo>
                                    <a:pt x="53" y="250"/>
                                  </a:lnTo>
                                  <a:lnTo>
                                    <a:pt x="53" y="259"/>
                                  </a:lnTo>
                                  <a:lnTo>
                                    <a:pt x="77" y="259"/>
                                  </a:lnTo>
                                  <a:lnTo>
                                    <a:pt x="77" y="264"/>
                                  </a:lnTo>
                                  <a:lnTo>
                                    <a:pt x="101" y="264"/>
                                  </a:lnTo>
                                  <a:lnTo>
                                    <a:pt x="101" y="269"/>
                                  </a:lnTo>
                                  <a:lnTo>
                                    <a:pt x="125" y="269"/>
                                  </a:lnTo>
                                  <a:lnTo>
                                    <a:pt x="125" y="274"/>
                                  </a:lnTo>
                                  <a:lnTo>
                                    <a:pt x="144" y="274"/>
                                  </a:lnTo>
                                  <a:lnTo>
                                    <a:pt x="144" y="283"/>
                                  </a:lnTo>
                                  <a:lnTo>
                                    <a:pt x="149" y="283"/>
                                  </a:lnTo>
                                  <a:lnTo>
                                    <a:pt x="149" y="307"/>
                                  </a:lnTo>
                                  <a:lnTo>
                                    <a:pt x="154" y="307"/>
                                  </a:lnTo>
                                  <a:lnTo>
                                    <a:pt x="159" y="336"/>
                                  </a:lnTo>
                                  <a:lnTo>
                                    <a:pt x="164" y="336"/>
                                  </a:lnTo>
                                  <a:lnTo>
                                    <a:pt x="164" y="346"/>
                                  </a:lnTo>
                                  <a:lnTo>
                                    <a:pt x="168" y="346"/>
                                  </a:lnTo>
                                  <a:lnTo>
                                    <a:pt x="173" y="374"/>
                                  </a:lnTo>
                                  <a:lnTo>
                                    <a:pt x="178" y="374"/>
                                  </a:lnTo>
                                  <a:lnTo>
                                    <a:pt x="226" y="422"/>
                                  </a:lnTo>
                                  <a:lnTo>
                                    <a:pt x="226" y="437"/>
                                  </a:lnTo>
                                  <a:lnTo>
                                    <a:pt x="221" y="437"/>
                                  </a:lnTo>
                                  <a:lnTo>
                                    <a:pt x="221" y="446"/>
                                  </a:lnTo>
                                  <a:lnTo>
                                    <a:pt x="216" y="446"/>
                                  </a:lnTo>
                                  <a:lnTo>
                                    <a:pt x="212" y="470"/>
                                  </a:lnTo>
                                  <a:lnTo>
                                    <a:pt x="207" y="470"/>
                                  </a:lnTo>
                                  <a:lnTo>
                                    <a:pt x="202" y="494"/>
                                  </a:lnTo>
                                  <a:lnTo>
                                    <a:pt x="197" y="494"/>
                                  </a:lnTo>
                                  <a:lnTo>
                                    <a:pt x="197" y="504"/>
                                  </a:lnTo>
                                  <a:lnTo>
                                    <a:pt x="192" y="504"/>
                                  </a:lnTo>
                                  <a:lnTo>
                                    <a:pt x="192" y="514"/>
                                  </a:lnTo>
                                  <a:lnTo>
                                    <a:pt x="188" y="514"/>
                                  </a:lnTo>
                                  <a:lnTo>
                                    <a:pt x="188" y="523"/>
                                  </a:lnTo>
                                  <a:lnTo>
                                    <a:pt x="183" y="523"/>
                                  </a:lnTo>
                                  <a:lnTo>
                                    <a:pt x="183" y="533"/>
                                  </a:lnTo>
                                  <a:lnTo>
                                    <a:pt x="178" y="533"/>
                                  </a:lnTo>
                                  <a:lnTo>
                                    <a:pt x="178" y="542"/>
                                  </a:lnTo>
                                  <a:lnTo>
                                    <a:pt x="164" y="557"/>
                                  </a:lnTo>
                                  <a:lnTo>
                                    <a:pt x="802" y="557"/>
                                  </a:lnTo>
                                  <a:lnTo>
                                    <a:pt x="802" y="562"/>
                                  </a:lnTo>
                                  <a:lnTo>
                                    <a:pt x="812" y="562"/>
                                  </a:lnTo>
                                  <a:lnTo>
                                    <a:pt x="812" y="566"/>
                                  </a:lnTo>
                                  <a:lnTo>
                                    <a:pt x="821" y="566"/>
                                  </a:lnTo>
                                  <a:lnTo>
                                    <a:pt x="821" y="571"/>
                                  </a:lnTo>
                                  <a:lnTo>
                                    <a:pt x="831" y="571"/>
                                  </a:lnTo>
                                  <a:lnTo>
                                    <a:pt x="831" y="576"/>
                                  </a:lnTo>
                                  <a:lnTo>
                                    <a:pt x="840" y="576"/>
                                  </a:lnTo>
                                  <a:lnTo>
                                    <a:pt x="840" y="581"/>
                                  </a:lnTo>
                                  <a:lnTo>
                                    <a:pt x="850" y="581"/>
                                  </a:lnTo>
                                  <a:lnTo>
                                    <a:pt x="850" y="586"/>
                                  </a:lnTo>
                                  <a:lnTo>
                                    <a:pt x="860" y="586"/>
                                  </a:lnTo>
                                  <a:lnTo>
                                    <a:pt x="860" y="590"/>
                                  </a:lnTo>
                                  <a:lnTo>
                                    <a:pt x="869" y="590"/>
                                  </a:lnTo>
                                  <a:lnTo>
                                    <a:pt x="869" y="595"/>
                                  </a:lnTo>
                                  <a:lnTo>
                                    <a:pt x="956" y="595"/>
                                  </a:lnTo>
                                  <a:lnTo>
                                    <a:pt x="965" y="610"/>
                                  </a:lnTo>
                                  <a:lnTo>
                                    <a:pt x="975" y="610"/>
                                  </a:lnTo>
                                  <a:lnTo>
                                    <a:pt x="989" y="629"/>
                                  </a:lnTo>
                                  <a:lnTo>
                                    <a:pt x="999" y="629"/>
                                  </a:lnTo>
                                  <a:lnTo>
                                    <a:pt x="1013" y="648"/>
                                  </a:lnTo>
                                  <a:lnTo>
                                    <a:pt x="1023" y="648"/>
                                  </a:lnTo>
                                  <a:lnTo>
                                    <a:pt x="1023" y="624"/>
                                  </a:lnTo>
                                  <a:lnTo>
                                    <a:pt x="1028" y="624"/>
                                  </a:lnTo>
                                  <a:lnTo>
                                    <a:pt x="1028" y="600"/>
                                  </a:lnTo>
                                  <a:lnTo>
                                    <a:pt x="1032" y="600"/>
                                  </a:lnTo>
                                  <a:lnTo>
                                    <a:pt x="1032" y="576"/>
                                  </a:lnTo>
                                  <a:lnTo>
                                    <a:pt x="1037" y="576"/>
                                  </a:lnTo>
                                  <a:lnTo>
                                    <a:pt x="1042" y="523"/>
                                  </a:lnTo>
                                  <a:lnTo>
                                    <a:pt x="1061" y="509"/>
                                  </a:lnTo>
                                  <a:lnTo>
                                    <a:pt x="1061" y="499"/>
                                  </a:lnTo>
                                  <a:lnTo>
                                    <a:pt x="1080" y="485"/>
                                  </a:lnTo>
                                  <a:lnTo>
                                    <a:pt x="1080" y="475"/>
                                  </a:lnTo>
                                  <a:lnTo>
                                    <a:pt x="1104" y="456"/>
                                  </a:lnTo>
                                  <a:lnTo>
                                    <a:pt x="1104" y="446"/>
                                  </a:lnTo>
                                  <a:lnTo>
                                    <a:pt x="1124" y="432"/>
                                  </a:lnTo>
                                  <a:lnTo>
                                    <a:pt x="1124" y="422"/>
                                  </a:lnTo>
                                  <a:lnTo>
                                    <a:pt x="1104" y="432"/>
                                  </a:lnTo>
                                  <a:lnTo>
                                    <a:pt x="1104" y="437"/>
                                  </a:lnTo>
                                  <a:lnTo>
                                    <a:pt x="1095" y="437"/>
                                  </a:lnTo>
                                  <a:lnTo>
                                    <a:pt x="1095" y="442"/>
                                  </a:lnTo>
                                  <a:lnTo>
                                    <a:pt x="1076" y="451"/>
                                  </a:lnTo>
                                  <a:lnTo>
                                    <a:pt x="1076" y="456"/>
                                  </a:lnTo>
                                  <a:lnTo>
                                    <a:pt x="1066" y="456"/>
                                  </a:lnTo>
                                  <a:lnTo>
                                    <a:pt x="1066" y="461"/>
                                  </a:lnTo>
                                  <a:lnTo>
                                    <a:pt x="1047" y="470"/>
                                  </a:lnTo>
                                  <a:lnTo>
                                    <a:pt x="1047" y="475"/>
                                  </a:lnTo>
                                  <a:lnTo>
                                    <a:pt x="1037" y="475"/>
                                  </a:lnTo>
                                  <a:lnTo>
                                    <a:pt x="1037" y="480"/>
                                  </a:lnTo>
                                  <a:lnTo>
                                    <a:pt x="999" y="480"/>
                                  </a:lnTo>
                                  <a:lnTo>
                                    <a:pt x="999" y="475"/>
                                  </a:lnTo>
                                  <a:lnTo>
                                    <a:pt x="970" y="475"/>
                                  </a:lnTo>
                                  <a:lnTo>
                                    <a:pt x="965" y="456"/>
                                  </a:lnTo>
                                  <a:lnTo>
                                    <a:pt x="960" y="456"/>
                                  </a:lnTo>
                                  <a:lnTo>
                                    <a:pt x="960" y="442"/>
                                  </a:lnTo>
                                  <a:lnTo>
                                    <a:pt x="956" y="442"/>
                                  </a:lnTo>
                                  <a:lnTo>
                                    <a:pt x="956" y="432"/>
                                  </a:lnTo>
                                  <a:lnTo>
                                    <a:pt x="951" y="432"/>
                                  </a:lnTo>
                                  <a:lnTo>
                                    <a:pt x="951" y="418"/>
                                  </a:lnTo>
                                  <a:lnTo>
                                    <a:pt x="946" y="418"/>
                                  </a:lnTo>
                                  <a:lnTo>
                                    <a:pt x="946" y="408"/>
                                  </a:lnTo>
                                  <a:lnTo>
                                    <a:pt x="941" y="408"/>
                                  </a:lnTo>
                                  <a:lnTo>
                                    <a:pt x="941" y="394"/>
                                  </a:lnTo>
                                  <a:lnTo>
                                    <a:pt x="936" y="394"/>
                                  </a:lnTo>
                                  <a:lnTo>
                                    <a:pt x="917" y="370"/>
                                  </a:lnTo>
                                  <a:lnTo>
                                    <a:pt x="903" y="370"/>
                                  </a:lnTo>
                                  <a:lnTo>
                                    <a:pt x="903" y="365"/>
                                  </a:lnTo>
                                  <a:lnTo>
                                    <a:pt x="893" y="365"/>
                                  </a:lnTo>
                                  <a:lnTo>
                                    <a:pt x="893" y="360"/>
                                  </a:lnTo>
                                  <a:lnTo>
                                    <a:pt x="884" y="360"/>
                                  </a:lnTo>
                                  <a:lnTo>
                                    <a:pt x="884" y="355"/>
                                  </a:lnTo>
                                  <a:lnTo>
                                    <a:pt x="874" y="355"/>
                                  </a:lnTo>
                                  <a:lnTo>
                                    <a:pt x="874" y="350"/>
                                  </a:lnTo>
                                  <a:lnTo>
                                    <a:pt x="831" y="350"/>
                                  </a:lnTo>
                                  <a:lnTo>
                                    <a:pt x="831" y="355"/>
                                  </a:lnTo>
                                  <a:lnTo>
                                    <a:pt x="773" y="355"/>
                                  </a:lnTo>
                                  <a:lnTo>
                                    <a:pt x="773" y="350"/>
                                  </a:lnTo>
                                  <a:lnTo>
                                    <a:pt x="754" y="350"/>
                                  </a:lnTo>
                                  <a:lnTo>
                                    <a:pt x="754" y="293"/>
                                  </a:lnTo>
                                  <a:lnTo>
                                    <a:pt x="759" y="293"/>
                                  </a:lnTo>
                                  <a:lnTo>
                                    <a:pt x="759" y="283"/>
                                  </a:lnTo>
                                  <a:lnTo>
                                    <a:pt x="768" y="278"/>
                                  </a:lnTo>
                                  <a:lnTo>
                                    <a:pt x="768" y="269"/>
                                  </a:lnTo>
                                  <a:lnTo>
                                    <a:pt x="778" y="264"/>
                                  </a:lnTo>
                                  <a:lnTo>
                                    <a:pt x="778" y="254"/>
                                  </a:lnTo>
                                  <a:lnTo>
                                    <a:pt x="788" y="250"/>
                                  </a:lnTo>
                                  <a:lnTo>
                                    <a:pt x="788" y="240"/>
                                  </a:lnTo>
                                  <a:lnTo>
                                    <a:pt x="797" y="235"/>
                                  </a:lnTo>
                                  <a:lnTo>
                                    <a:pt x="797" y="225"/>
                                  </a:lnTo>
                                  <a:lnTo>
                                    <a:pt x="802" y="225"/>
                                  </a:lnTo>
                                  <a:lnTo>
                                    <a:pt x="802" y="216"/>
                                  </a:lnTo>
                                  <a:lnTo>
                                    <a:pt x="816" y="216"/>
                                  </a:lnTo>
                                  <a:lnTo>
                                    <a:pt x="816" y="211"/>
                                  </a:lnTo>
                                  <a:lnTo>
                                    <a:pt x="845" y="197"/>
                                  </a:lnTo>
                                  <a:lnTo>
                                    <a:pt x="845" y="192"/>
                                  </a:lnTo>
                                  <a:lnTo>
                                    <a:pt x="855" y="192"/>
                                  </a:lnTo>
                                  <a:lnTo>
                                    <a:pt x="855" y="187"/>
                                  </a:lnTo>
                                  <a:lnTo>
                                    <a:pt x="860" y="187"/>
                                  </a:lnTo>
                                  <a:lnTo>
                                    <a:pt x="860" y="182"/>
                                  </a:lnTo>
                                  <a:lnTo>
                                    <a:pt x="850" y="182"/>
                                  </a:lnTo>
                                  <a:lnTo>
                                    <a:pt x="850" y="177"/>
                                  </a:lnTo>
                                  <a:lnTo>
                                    <a:pt x="840" y="177"/>
                                  </a:lnTo>
                                  <a:lnTo>
                                    <a:pt x="836" y="168"/>
                                  </a:lnTo>
                                  <a:lnTo>
                                    <a:pt x="826" y="168"/>
                                  </a:lnTo>
                                  <a:lnTo>
                                    <a:pt x="821" y="129"/>
                                  </a:lnTo>
                                  <a:lnTo>
                                    <a:pt x="816" y="129"/>
                                  </a:lnTo>
                                  <a:lnTo>
                                    <a:pt x="812" y="91"/>
                                  </a:lnTo>
                                  <a:lnTo>
                                    <a:pt x="807" y="91"/>
                                  </a:lnTo>
                                  <a:lnTo>
                                    <a:pt x="807" y="72"/>
                                  </a:lnTo>
                                  <a:lnTo>
                                    <a:pt x="821" y="72"/>
                                  </a:lnTo>
                                  <a:lnTo>
                                    <a:pt x="821" y="67"/>
                                  </a:lnTo>
                                  <a:lnTo>
                                    <a:pt x="840" y="62"/>
                                  </a:lnTo>
                                  <a:lnTo>
                                    <a:pt x="840" y="57"/>
                                  </a:lnTo>
                                  <a:lnTo>
                                    <a:pt x="860" y="53"/>
                                  </a:lnTo>
                                  <a:lnTo>
                                    <a:pt x="860" y="48"/>
                                  </a:lnTo>
                                  <a:lnTo>
                                    <a:pt x="879" y="43"/>
                                  </a:lnTo>
                                  <a:lnTo>
                                    <a:pt x="879" y="38"/>
                                  </a:lnTo>
                                  <a:lnTo>
                                    <a:pt x="898" y="33"/>
                                  </a:lnTo>
                                  <a:lnTo>
                                    <a:pt x="898" y="29"/>
                                  </a:lnTo>
                                  <a:lnTo>
                                    <a:pt x="908" y="29"/>
                                  </a:lnTo>
                                  <a:lnTo>
                                    <a:pt x="908" y="24"/>
                                  </a:lnTo>
                                  <a:lnTo>
                                    <a:pt x="936" y="19"/>
                                  </a:lnTo>
                                  <a:lnTo>
                                    <a:pt x="936" y="14"/>
                                  </a:lnTo>
                                  <a:lnTo>
                                    <a:pt x="965" y="9"/>
                                  </a:lnTo>
                                  <a:lnTo>
                                    <a:pt x="965" y="5"/>
                                  </a:lnTo>
                                  <a:lnTo>
                                    <a:pt x="980" y="5"/>
                                  </a:lnTo>
                                  <a:lnTo>
                                    <a:pt x="98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3"/>
                          <wps:cNvSpPr>
                            <a:spLocks/>
                          </wps:cNvSpPr>
                          <wps:spPr bwMode="auto">
                            <a:xfrm>
                              <a:off x="2501" y="2790"/>
                              <a:ext cx="926" cy="523"/>
                            </a:xfrm>
                            <a:custGeom>
                              <a:avLst/>
                              <a:gdLst>
                                <a:gd name="T0" fmla="*/ 293 w 926"/>
                                <a:gd name="T1" fmla="*/ 96 h 523"/>
                                <a:gd name="T2" fmla="*/ 211 w 926"/>
                                <a:gd name="T3" fmla="*/ 120 h 523"/>
                                <a:gd name="T4" fmla="*/ 202 w 926"/>
                                <a:gd name="T5" fmla="*/ 100 h 523"/>
                                <a:gd name="T6" fmla="*/ 197 w 926"/>
                                <a:gd name="T7" fmla="*/ 86 h 523"/>
                                <a:gd name="T8" fmla="*/ 192 w 926"/>
                                <a:gd name="T9" fmla="*/ 76 h 523"/>
                                <a:gd name="T10" fmla="*/ 197 w 926"/>
                                <a:gd name="T11" fmla="*/ 38 h 523"/>
                                <a:gd name="T12" fmla="*/ 163 w 926"/>
                                <a:gd name="T13" fmla="*/ 4 h 523"/>
                                <a:gd name="T14" fmla="*/ 101 w 926"/>
                                <a:gd name="T15" fmla="*/ 0 h 523"/>
                                <a:gd name="T16" fmla="*/ 58 w 926"/>
                                <a:gd name="T17" fmla="*/ 4 h 523"/>
                                <a:gd name="T18" fmla="*/ 38 w 926"/>
                                <a:gd name="T19" fmla="*/ 9 h 523"/>
                                <a:gd name="T20" fmla="*/ 10 w 926"/>
                                <a:gd name="T21" fmla="*/ 19 h 523"/>
                                <a:gd name="T22" fmla="*/ 5 w 926"/>
                                <a:gd name="T23" fmla="*/ 38 h 523"/>
                                <a:gd name="T24" fmla="*/ 0 w 926"/>
                                <a:gd name="T25" fmla="*/ 52 h 523"/>
                                <a:gd name="T26" fmla="*/ 5 w 926"/>
                                <a:gd name="T27" fmla="*/ 76 h 523"/>
                                <a:gd name="T28" fmla="*/ 10 w 926"/>
                                <a:gd name="T29" fmla="*/ 96 h 523"/>
                                <a:gd name="T30" fmla="*/ 14 w 926"/>
                                <a:gd name="T31" fmla="*/ 110 h 523"/>
                                <a:gd name="T32" fmla="*/ 34 w 926"/>
                                <a:gd name="T33" fmla="*/ 129 h 523"/>
                                <a:gd name="T34" fmla="*/ 53 w 926"/>
                                <a:gd name="T35" fmla="*/ 134 h 523"/>
                                <a:gd name="T36" fmla="*/ 67 w 926"/>
                                <a:gd name="T37" fmla="*/ 139 h 523"/>
                                <a:gd name="T38" fmla="*/ 77 w 926"/>
                                <a:gd name="T39" fmla="*/ 187 h 523"/>
                                <a:gd name="T40" fmla="*/ 91 w 926"/>
                                <a:gd name="T41" fmla="*/ 196 h 523"/>
                                <a:gd name="T42" fmla="*/ 106 w 926"/>
                                <a:gd name="T43" fmla="*/ 206 h 523"/>
                                <a:gd name="T44" fmla="*/ 110 w 926"/>
                                <a:gd name="T45" fmla="*/ 244 h 523"/>
                                <a:gd name="T46" fmla="*/ 149 w 926"/>
                                <a:gd name="T47" fmla="*/ 292 h 523"/>
                                <a:gd name="T48" fmla="*/ 173 w 926"/>
                                <a:gd name="T49" fmla="*/ 297 h 523"/>
                                <a:gd name="T50" fmla="*/ 197 w 926"/>
                                <a:gd name="T51" fmla="*/ 302 h 523"/>
                                <a:gd name="T52" fmla="*/ 221 w 926"/>
                                <a:gd name="T53" fmla="*/ 307 h 523"/>
                                <a:gd name="T54" fmla="*/ 245 w 926"/>
                                <a:gd name="T55" fmla="*/ 312 h 523"/>
                                <a:gd name="T56" fmla="*/ 254 w 926"/>
                                <a:gd name="T57" fmla="*/ 331 h 523"/>
                                <a:gd name="T58" fmla="*/ 269 w 926"/>
                                <a:gd name="T59" fmla="*/ 350 h 523"/>
                                <a:gd name="T60" fmla="*/ 278 w 926"/>
                                <a:gd name="T61" fmla="*/ 355 h 523"/>
                                <a:gd name="T62" fmla="*/ 288 w 926"/>
                                <a:gd name="T63" fmla="*/ 360 h 523"/>
                                <a:gd name="T64" fmla="*/ 298 w 926"/>
                                <a:gd name="T65" fmla="*/ 364 h 523"/>
                                <a:gd name="T66" fmla="*/ 307 w 926"/>
                                <a:gd name="T67" fmla="*/ 384 h 523"/>
                                <a:gd name="T68" fmla="*/ 326 w 926"/>
                                <a:gd name="T69" fmla="*/ 403 h 523"/>
                                <a:gd name="T70" fmla="*/ 322 w 926"/>
                                <a:gd name="T71" fmla="*/ 417 h 523"/>
                                <a:gd name="T72" fmla="*/ 317 w 926"/>
                                <a:gd name="T73" fmla="*/ 432 h 523"/>
                                <a:gd name="T74" fmla="*/ 317 w 926"/>
                                <a:gd name="T75" fmla="*/ 465 h 523"/>
                                <a:gd name="T76" fmla="*/ 326 w 926"/>
                                <a:gd name="T77" fmla="*/ 504 h 523"/>
                                <a:gd name="T78" fmla="*/ 379 w 926"/>
                                <a:gd name="T79" fmla="*/ 523 h 523"/>
                                <a:gd name="T80" fmla="*/ 389 w 926"/>
                                <a:gd name="T81" fmla="*/ 508 h 523"/>
                                <a:gd name="T82" fmla="*/ 394 w 926"/>
                                <a:gd name="T83" fmla="*/ 499 h 523"/>
                                <a:gd name="T84" fmla="*/ 403 w 926"/>
                                <a:gd name="T85" fmla="*/ 484 h 523"/>
                                <a:gd name="T86" fmla="*/ 408 w 926"/>
                                <a:gd name="T87" fmla="*/ 475 h 523"/>
                                <a:gd name="T88" fmla="*/ 418 w 926"/>
                                <a:gd name="T89" fmla="*/ 451 h 523"/>
                                <a:gd name="T90" fmla="*/ 422 w 926"/>
                                <a:gd name="T91" fmla="*/ 441 h 523"/>
                                <a:gd name="T92" fmla="*/ 427 w 926"/>
                                <a:gd name="T93" fmla="*/ 432 h 523"/>
                                <a:gd name="T94" fmla="*/ 432 w 926"/>
                                <a:gd name="T95" fmla="*/ 422 h 523"/>
                                <a:gd name="T96" fmla="*/ 437 w 926"/>
                                <a:gd name="T97" fmla="*/ 412 h 523"/>
                                <a:gd name="T98" fmla="*/ 442 w 926"/>
                                <a:gd name="T99" fmla="*/ 331 h 523"/>
                                <a:gd name="T100" fmla="*/ 446 w 926"/>
                                <a:gd name="T101" fmla="*/ 321 h 523"/>
                                <a:gd name="T102" fmla="*/ 451 w 926"/>
                                <a:gd name="T103" fmla="*/ 312 h 523"/>
                                <a:gd name="T104" fmla="*/ 461 w 926"/>
                                <a:gd name="T105" fmla="*/ 297 h 523"/>
                                <a:gd name="T106" fmla="*/ 466 w 926"/>
                                <a:gd name="T107" fmla="*/ 288 h 523"/>
                                <a:gd name="T108" fmla="*/ 470 w 926"/>
                                <a:gd name="T109" fmla="*/ 278 h 523"/>
                                <a:gd name="T110" fmla="*/ 830 w 926"/>
                                <a:gd name="T111" fmla="*/ 268 h 523"/>
                                <a:gd name="T112" fmla="*/ 835 w 926"/>
                                <a:gd name="T113" fmla="*/ 249 h 523"/>
                                <a:gd name="T114" fmla="*/ 840 w 926"/>
                                <a:gd name="T115" fmla="*/ 230 h 523"/>
                                <a:gd name="T116" fmla="*/ 845 w 926"/>
                                <a:gd name="T117" fmla="*/ 211 h 523"/>
                                <a:gd name="T118" fmla="*/ 926 w 926"/>
                                <a:gd name="T119" fmla="*/ 91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6" h="523">
                                  <a:moveTo>
                                    <a:pt x="293" y="91"/>
                                  </a:moveTo>
                                  <a:lnTo>
                                    <a:pt x="293" y="96"/>
                                  </a:lnTo>
                                  <a:lnTo>
                                    <a:pt x="264" y="120"/>
                                  </a:lnTo>
                                  <a:lnTo>
                                    <a:pt x="211" y="120"/>
                                  </a:lnTo>
                                  <a:lnTo>
                                    <a:pt x="206" y="100"/>
                                  </a:lnTo>
                                  <a:lnTo>
                                    <a:pt x="202" y="100"/>
                                  </a:lnTo>
                                  <a:lnTo>
                                    <a:pt x="202" y="86"/>
                                  </a:lnTo>
                                  <a:lnTo>
                                    <a:pt x="197" y="86"/>
                                  </a:lnTo>
                                  <a:lnTo>
                                    <a:pt x="197" y="76"/>
                                  </a:lnTo>
                                  <a:lnTo>
                                    <a:pt x="192" y="76"/>
                                  </a:lnTo>
                                  <a:lnTo>
                                    <a:pt x="192" y="38"/>
                                  </a:lnTo>
                                  <a:lnTo>
                                    <a:pt x="197" y="38"/>
                                  </a:lnTo>
                                  <a:lnTo>
                                    <a:pt x="197" y="4"/>
                                  </a:lnTo>
                                  <a:lnTo>
                                    <a:pt x="163" y="4"/>
                                  </a:lnTo>
                                  <a:lnTo>
                                    <a:pt x="163" y="0"/>
                                  </a:lnTo>
                                  <a:lnTo>
                                    <a:pt x="101" y="0"/>
                                  </a:lnTo>
                                  <a:lnTo>
                                    <a:pt x="101" y="4"/>
                                  </a:lnTo>
                                  <a:lnTo>
                                    <a:pt x="58" y="4"/>
                                  </a:lnTo>
                                  <a:lnTo>
                                    <a:pt x="58" y="9"/>
                                  </a:lnTo>
                                  <a:lnTo>
                                    <a:pt x="38" y="9"/>
                                  </a:lnTo>
                                  <a:lnTo>
                                    <a:pt x="38" y="14"/>
                                  </a:lnTo>
                                  <a:lnTo>
                                    <a:pt x="10" y="19"/>
                                  </a:lnTo>
                                  <a:lnTo>
                                    <a:pt x="10" y="38"/>
                                  </a:lnTo>
                                  <a:lnTo>
                                    <a:pt x="5" y="38"/>
                                  </a:lnTo>
                                  <a:lnTo>
                                    <a:pt x="5" y="52"/>
                                  </a:lnTo>
                                  <a:lnTo>
                                    <a:pt x="0" y="52"/>
                                  </a:lnTo>
                                  <a:lnTo>
                                    <a:pt x="0" y="76"/>
                                  </a:lnTo>
                                  <a:lnTo>
                                    <a:pt x="5" y="76"/>
                                  </a:lnTo>
                                  <a:lnTo>
                                    <a:pt x="5" y="96"/>
                                  </a:lnTo>
                                  <a:lnTo>
                                    <a:pt x="10" y="96"/>
                                  </a:lnTo>
                                  <a:lnTo>
                                    <a:pt x="10" y="110"/>
                                  </a:lnTo>
                                  <a:lnTo>
                                    <a:pt x="14" y="110"/>
                                  </a:lnTo>
                                  <a:lnTo>
                                    <a:pt x="14" y="129"/>
                                  </a:lnTo>
                                  <a:lnTo>
                                    <a:pt x="34" y="129"/>
                                  </a:lnTo>
                                  <a:lnTo>
                                    <a:pt x="34" y="134"/>
                                  </a:lnTo>
                                  <a:lnTo>
                                    <a:pt x="53" y="134"/>
                                  </a:lnTo>
                                  <a:lnTo>
                                    <a:pt x="53" y="139"/>
                                  </a:lnTo>
                                  <a:lnTo>
                                    <a:pt x="67" y="139"/>
                                  </a:lnTo>
                                  <a:lnTo>
                                    <a:pt x="62" y="182"/>
                                  </a:lnTo>
                                  <a:lnTo>
                                    <a:pt x="77" y="187"/>
                                  </a:lnTo>
                                  <a:lnTo>
                                    <a:pt x="82" y="196"/>
                                  </a:lnTo>
                                  <a:lnTo>
                                    <a:pt x="91" y="196"/>
                                  </a:lnTo>
                                  <a:lnTo>
                                    <a:pt x="96" y="206"/>
                                  </a:lnTo>
                                  <a:lnTo>
                                    <a:pt x="106" y="206"/>
                                  </a:lnTo>
                                  <a:lnTo>
                                    <a:pt x="110" y="216"/>
                                  </a:lnTo>
                                  <a:lnTo>
                                    <a:pt x="110" y="244"/>
                                  </a:lnTo>
                                  <a:lnTo>
                                    <a:pt x="115" y="244"/>
                                  </a:lnTo>
                                  <a:lnTo>
                                    <a:pt x="149" y="292"/>
                                  </a:lnTo>
                                  <a:lnTo>
                                    <a:pt x="149" y="297"/>
                                  </a:lnTo>
                                  <a:lnTo>
                                    <a:pt x="173" y="297"/>
                                  </a:lnTo>
                                  <a:lnTo>
                                    <a:pt x="173" y="302"/>
                                  </a:lnTo>
                                  <a:lnTo>
                                    <a:pt x="197" y="302"/>
                                  </a:lnTo>
                                  <a:lnTo>
                                    <a:pt x="197" y="307"/>
                                  </a:lnTo>
                                  <a:lnTo>
                                    <a:pt x="221" y="307"/>
                                  </a:lnTo>
                                  <a:lnTo>
                                    <a:pt x="221" y="312"/>
                                  </a:lnTo>
                                  <a:lnTo>
                                    <a:pt x="245" y="312"/>
                                  </a:lnTo>
                                  <a:lnTo>
                                    <a:pt x="250" y="331"/>
                                  </a:lnTo>
                                  <a:lnTo>
                                    <a:pt x="254" y="331"/>
                                  </a:lnTo>
                                  <a:lnTo>
                                    <a:pt x="259" y="350"/>
                                  </a:lnTo>
                                  <a:lnTo>
                                    <a:pt x="269" y="350"/>
                                  </a:lnTo>
                                  <a:lnTo>
                                    <a:pt x="269" y="355"/>
                                  </a:lnTo>
                                  <a:lnTo>
                                    <a:pt x="278" y="355"/>
                                  </a:lnTo>
                                  <a:lnTo>
                                    <a:pt x="278" y="360"/>
                                  </a:lnTo>
                                  <a:lnTo>
                                    <a:pt x="288" y="360"/>
                                  </a:lnTo>
                                  <a:lnTo>
                                    <a:pt x="288" y="364"/>
                                  </a:lnTo>
                                  <a:lnTo>
                                    <a:pt x="298" y="364"/>
                                  </a:lnTo>
                                  <a:lnTo>
                                    <a:pt x="307" y="374"/>
                                  </a:lnTo>
                                  <a:lnTo>
                                    <a:pt x="307" y="384"/>
                                  </a:lnTo>
                                  <a:lnTo>
                                    <a:pt x="312" y="384"/>
                                  </a:lnTo>
                                  <a:lnTo>
                                    <a:pt x="326" y="403"/>
                                  </a:lnTo>
                                  <a:lnTo>
                                    <a:pt x="326" y="417"/>
                                  </a:lnTo>
                                  <a:lnTo>
                                    <a:pt x="322" y="417"/>
                                  </a:lnTo>
                                  <a:lnTo>
                                    <a:pt x="322" y="432"/>
                                  </a:lnTo>
                                  <a:lnTo>
                                    <a:pt x="317" y="432"/>
                                  </a:lnTo>
                                  <a:lnTo>
                                    <a:pt x="312" y="465"/>
                                  </a:lnTo>
                                  <a:lnTo>
                                    <a:pt x="317" y="465"/>
                                  </a:lnTo>
                                  <a:lnTo>
                                    <a:pt x="322" y="504"/>
                                  </a:lnTo>
                                  <a:lnTo>
                                    <a:pt x="326" y="504"/>
                                  </a:lnTo>
                                  <a:lnTo>
                                    <a:pt x="326" y="523"/>
                                  </a:lnTo>
                                  <a:lnTo>
                                    <a:pt x="379" y="523"/>
                                  </a:lnTo>
                                  <a:lnTo>
                                    <a:pt x="384" y="508"/>
                                  </a:lnTo>
                                  <a:lnTo>
                                    <a:pt x="389" y="508"/>
                                  </a:lnTo>
                                  <a:lnTo>
                                    <a:pt x="389" y="499"/>
                                  </a:lnTo>
                                  <a:lnTo>
                                    <a:pt x="394" y="499"/>
                                  </a:lnTo>
                                  <a:lnTo>
                                    <a:pt x="394" y="489"/>
                                  </a:lnTo>
                                  <a:lnTo>
                                    <a:pt x="403" y="484"/>
                                  </a:lnTo>
                                  <a:lnTo>
                                    <a:pt x="403" y="475"/>
                                  </a:lnTo>
                                  <a:lnTo>
                                    <a:pt x="408" y="475"/>
                                  </a:lnTo>
                                  <a:lnTo>
                                    <a:pt x="413" y="451"/>
                                  </a:lnTo>
                                  <a:lnTo>
                                    <a:pt x="418" y="451"/>
                                  </a:lnTo>
                                  <a:lnTo>
                                    <a:pt x="418" y="441"/>
                                  </a:lnTo>
                                  <a:lnTo>
                                    <a:pt x="422" y="441"/>
                                  </a:lnTo>
                                  <a:lnTo>
                                    <a:pt x="422" y="432"/>
                                  </a:lnTo>
                                  <a:lnTo>
                                    <a:pt x="427" y="432"/>
                                  </a:lnTo>
                                  <a:lnTo>
                                    <a:pt x="427" y="422"/>
                                  </a:lnTo>
                                  <a:lnTo>
                                    <a:pt x="432" y="422"/>
                                  </a:lnTo>
                                  <a:lnTo>
                                    <a:pt x="432" y="412"/>
                                  </a:lnTo>
                                  <a:lnTo>
                                    <a:pt x="437" y="412"/>
                                  </a:lnTo>
                                  <a:lnTo>
                                    <a:pt x="437" y="331"/>
                                  </a:lnTo>
                                  <a:lnTo>
                                    <a:pt x="442" y="331"/>
                                  </a:lnTo>
                                  <a:lnTo>
                                    <a:pt x="442" y="321"/>
                                  </a:lnTo>
                                  <a:lnTo>
                                    <a:pt x="446" y="321"/>
                                  </a:lnTo>
                                  <a:lnTo>
                                    <a:pt x="446" y="312"/>
                                  </a:lnTo>
                                  <a:lnTo>
                                    <a:pt x="451" y="312"/>
                                  </a:lnTo>
                                  <a:lnTo>
                                    <a:pt x="451" y="302"/>
                                  </a:lnTo>
                                  <a:lnTo>
                                    <a:pt x="461" y="297"/>
                                  </a:lnTo>
                                  <a:lnTo>
                                    <a:pt x="461" y="288"/>
                                  </a:lnTo>
                                  <a:lnTo>
                                    <a:pt x="466" y="288"/>
                                  </a:lnTo>
                                  <a:lnTo>
                                    <a:pt x="466" y="278"/>
                                  </a:lnTo>
                                  <a:lnTo>
                                    <a:pt x="470" y="278"/>
                                  </a:lnTo>
                                  <a:lnTo>
                                    <a:pt x="470" y="268"/>
                                  </a:lnTo>
                                  <a:lnTo>
                                    <a:pt x="830" y="268"/>
                                  </a:lnTo>
                                  <a:lnTo>
                                    <a:pt x="830" y="249"/>
                                  </a:lnTo>
                                  <a:lnTo>
                                    <a:pt x="835" y="249"/>
                                  </a:lnTo>
                                  <a:lnTo>
                                    <a:pt x="835" y="230"/>
                                  </a:lnTo>
                                  <a:lnTo>
                                    <a:pt x="840" y="230"/>
                                  </a:lnTo>
                                  <a:lnTo>
                                    <a:pt x="840" y="211"/>
                                  </a:lnTo>
                                  <a:lnTo>
                                    <a:pt x="845" y="211"/>
                                  </a:lnTo>
                                  <a:lnTo>
                                    <a:pt x="850" y="168"/>
                                  </a:lnTo>
                                  <a:lnTo>
                                    <a:pt x="926" y="91"/>
                                  </a:lnTo>
                                  <a:lnTo>
                                    <a:pt x="293"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4"/>
                          <wps:cNvSpPr>
                            <a:spLocks/>
                          </wps:cNvSpPr>
                          <wps:spPr bwMode="auto">
                            <a:xfrm>
                              <a:off x="3514" y="2919"/>
                              <a:ext cx="67" cy="15"/>
                            </a:xfrm>
                            <a:custGeom>
                              <a:avLst/>
                              <a:gdLst>
                                <a:gd name="T0" fmla="*/ 0 w 67"/>
                                <a:gd name="T1" fmla="*/ 0 h 15"/>
                                <a:gd name="T2" fmla="*/ 0 w 67"/>
                                <a:gd name="T3" fmla="*/ 5 h 15"/>
                                <a:gd name="T4" fmla="*/ 9 w 67"/>
                                <a:gd name="T5" fmla="*/ 5 h 15"/>
                                <a:gd name="T6" fmla="*/ 9 w 67"/>
                                <a:gd name="T7" fmla="*/ 10 h 15"/>
                                <a:gd name="T8" fmla="*/ 19 w 67"/>
                                <a:gd name="T9" fmla="*/ 10 h 15"/>
                                <a:gd name="T10" fmla="*/ 19 w 67"/>
                                <a:gd name="T11" fmla="*/ 15 h 15"/>
                                <a:gd name="T12" fmla="*/ 43 w 67"/>
                                <a:gd name="T13" fmla="*/ 15 h 15"/>
                                <a:gd name="T14" fmla="*/ 43 w 67"/>
                                <a:gd name="T15" fmla="*/ 10 h 15"/>
                                <a:gd name="T16" fmla="*/ 53 w 67"/>
                                <a:gd name="T17" fmla="*/ 10 h 15"/>
                                <a:gd name="T18" fmla="*/ 53 w 67"/>
                                <a:gd name="T19" fmla="*/ 5 h 15"/>
                                <a:gd name="T20" fmla="*/ 67 w 67"/>
                                <a:gd name="T21" fmla="*/ 5 h 15"/>
                                <a:gd name="T22" fmla="*/ 67 w 67"/>
                                <a:gd name="T23" fmla="*/ 0 h 15"/>
                                <a:gd name="T24" fmla="*/ 0 w 67"/>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15">
                                  <a:moveTo>
                                    <a:pt x="0" y="0"/>
                                  </a:moveTo>
                                  <a:lnTo>
                                    <a:pt x="0" y="5"/>
                                  </a:lnTo>
                                  <a:lnTo>
                                    <a:pt x="9" y="5"/>
                                  </a:lnTo>
                                  <a:lnTo>
                                    <a:pt x="9" y="10"/>
                                  </a:lnTo>
                                  <a:lnTo>
                                    <a:pt x="19" y="10"/>
                                  </a:lnTo>
                                  <a:lnTo>
                                    <a:pt x="19" y="15"/>
                                  </a:lnTo>
                                  <a:lnTo>
                                    <a:pt x="43" y="15"/>
                                  </a:lnTo>
                                  <a:lnTo>
                                    <a:pt x="43" y="10"/>
                                  </a:lnTo>
                                  <a:lnTo>
                                    <a:pt x="53" y="10"/>
                                  </a:lnTo>
                                  <a:lnTo>
                                    <a:pt x="53" y="5"/>
                                  </a:lnTo>
                                  <a:lnTo>
                                    <a:pt x="67" y="5"/>
                                  </a:lnTo>
                                  <a:lnTo>
                                    <a:pt x="6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5"/>
                          <wps:cNvSpPr>
                            <a:spLocks/>
                          </wps:cNvSpPr>
                          <wps:spPr bwMode="auto">
                            <a:xfrm>
                              <a:off x="2986" y="2996"/>
                              <a:ext cx="528" cy="173"/>
                            </a:xfrm>
                            <a:custGeom>
                              <a:avLst/>
                              <a:gdLst>
                                <a:gd name="T0" fmla="*/ 513 w 528"/>
                                <a:gd name="T1" fmla="*/ 0 h 173"/>
                                <a:gd name="T2" fmla="*/ 513 w 528"/>
                                <a:gd name="T3" fmla="*/ 5 h 173"/>
                                <a:gd name="T4" fmla="*/ 485 w 528"/>
                                <a:gd name="T5" fmla="*/ 10 h 173"/>
                                <a:gd name="T6" fmla="*/ 485 w 528"/>
                                <a:gd name="T7" fmla="*/ 14 h 173"/>
                                <a:gd name="T8" fmla="*/ 456 w 528"/>
                                <a:gd name="T9" fmla="*/ 19 h 173"/>
                                <a:gd name="T10" fmla="*/ 456 w 528"/>
                                <a:gd name="T11" fmla="*/ 24 h 173"/>
                                <a:gd name="T12" fmla="*/ 437 w 528"/>
                                <a:gd name="T13" fmla="*/ 24 h 173"/>
                                <a:gd name="T14" fmla="*/ 437 w 528"/>
                                <a:gd name="T15" fmla="*/ 29 h 173"/>
                                <a:gd name="T16" fmla="*/ 417 w 528"/>
                                <a:gd name="T17" fmla="*/ 34 h 173"/>
                                <a:gd name="T18" fmla="*/ 417 w 528"/>
                                <a:gd name="T19" fmla="*/ 38 h 173"/>
                                <a:gd name="T20" fmla="*/ 398 w 528"/>
                                <a:gd name="T21" fmla="*/ 43 h 173"/>
                                <a:gd name="T22" fmla="*/ 398 w 528"/>
                                <a:gd name="T23" fmla="*/ 48 h 173"/>
                                <a:gd name="T24" fmla="*/ 389 w 528"/>
                                <a:gd name="T25" fmla="*/ 48 h 173"/>
                                <a:gd name="T26" fmla="*/ 389 w 528"/>
                                <a:gd name="T27" fmla="*/ 53 h 173"/>
                                <a:gd name="T28" fmla="*/ 341 w 528"/>
                                <a:gd name="T29" fmla="*/ 77 h 173"/>
                                <a:gd name="T30" fmla="*/ 341 w 528"/>
                                <a:gd name="T31" fmla="*/ 62 h 173"/>
                                <a:gd name="T32" fmla="*/ 0 w 528"/>
                                <a:gd name="T33" fmla="*/ 62 h 173"/>
                                <a:gd name="T34" fmla="*/ 0 w 528"/>
                                <a:gd name="T35" fmla="*/ 67 h 173"/>
                                <a:gd name="T36" fmla="*/ 9 w 528"/>
                                <a:gd name="T37" fmla="*/ 67 h 173"/>
                                <a:gd name="T38" fmla="*/ 14 w 528"/>
                                <a:gd name="T39" fmla="*/ 77 h 173"/>
                                <a:gd name="T40" fmla="*/ 14 w 528"/>
                                <a:gd name="T41" fmla="*/ 173 h 173"/>
                                <a:gd name="T42" fmla="*/ 62 w 528"/>
                                <a:gd name="T43" fmla="*/ 173 h 173"/>
                                <a:gd name="T44" fmla="*/ 62 w 528"/>
                                <a:gd name="T45" fmla="*/ 168 h 173"/>
                                <a:gd name="T46" fmla="*/ 91 w 528"/>
                                <a:gd name="T47" fmla="*/ 163 h 173"/>
                                <a:gd name="T48" fmla="*/ 91 w 528"/>
                                <a:gd name="T49" fmla="*/ 158 h 173"/>
                                <a:gd name="T50" fmla="*/ 485 w 528"/>
                                <a:gd name="T51" fmla="*/ 158 h 173"/>
                                <a:gd name="T52" fmla="*/ 485 w 528"/>
                                <a:gd name="T53" fmla="*/ 144 h 173"/>
                                <a:gd name="T54" fmla="*/ 489 w 528"/>
                                <a:gd name="T55" fmla="*/ 144 h 173"/>
                                <a:gd name="T56" fmla="*/ 494 w 528"/>
                                <a:gd name="T57" fmla="*/ 110 h 173"/>
                                <a:gd name="T58" fmla="*/ 499 w 528"/>
                                <a:gd name="T59" fmla="*/ 110 h 173"/>
                                <a:gd name="T60" fmla="*/ 499 w 528"/>
                                <a:gd name="T61" fmla="*/ 96 h 173"/>
                                <a:gd name="T62" fmla="*/ 504 w 528"/>
                                <a:gd name="T63" fmla="*/ 96 h 173"/>
                                <a:gd name="T64" fmla="*/ 504 w 528"/>
                                <a:gd name="T65" fmla="*/ 82 h 173"/>
                                <a:gd name="T66" fmla="*/ 509 w 528"/>
                                <a:gd name="T67" fmla="*/ 82 h 173"/>
                                <a:gd name="T68" fmla="*/ 513 w 528"/>
                                <a:gd name="T69" fmla="*/ 48 h 173"/>
                                <a:gd name="T70" fmla="*/ 518 w 528"/>
                                <a:gd name="T71" fmla="*/ 48 h 173"/>
                                <a:gd name="T72" fmla="*/ 518 w 528"/>
                                <a:gd name="T73" fmla="*/ 34 h 173"/>
                                <a:gd name="T74" fmla="*/ 523 w 528"/>
                                <a:gd name="T75" fmla="*/ 34 h 173"/>
                                <a:gd name="T76" fmla="*/ 528 w 528"/>
                                <a:gd name="T77" fmla="*/ 0 h 173"/>
                                <a:gd name="T78" fmla="*/ 513 w 528"/>
                                <a:gd name="T79"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8" h="173">
                                  <a:moveTo>
                                    <a:pt x="513" y="0"/>
                                  </a:moveTo>
                                  <a:lnTo>
                                    <a:pt x="513" y="5"/>
                                  </a:lnTo>
                                  <a:lnTo>
                                    <a:pt x="485" y="10"/>
                                  </a:lnTo>
                                  <a:lnTo>
                                    <a:pt x="485" y="14"/>
                                  </a:lnTo>
                                  <a:lnTo>
                                    <a:pt x="456" y="19"/>
                                  </a:lnTo>
                                  <a:lnTo>
                                    <a:pt x="456" y="24"/>
                                  </a:lnTo>
                                  <a:lnTo>
                                    <a:pt x="437" y="24"/>
                                  </a:lnTo>
                                  <a:lnTo>
                                    <a:pt x="437" y="29"/>
                                  </a:lnTo>
                                  <a:lnTo>
                                    <a:pt x="417" y="34"/>
                                  </a:lnTo>
                                  <a:lnTo>
                                    <a:pt x="417" y="38"/>
                                  </a:lnTo>
                                  <a:lnTo>
                                    <a:pt x="398" y="43"/>
                                  </a:lnTo>
                                  <a:lnTo>
                                    <a:pt x="398" y="48"/>
                                  </a:lnTo>
                                  <a:lnTo>
                                    <a:pt x="389" y="48"/>
                                  </a:lnTo>
                                  <a:lnTo>
                                    <a:pt x="389" y="53"/>
                                  </a:lnTo>
                                  <a:lnTo>
                                    <a:pt x="341" y="77"/>
                                  </a:lnTo>
                                  <a:lnTo>
                                    <a:pt x="341" y="62"/>
                                  </a:lnTo>
                                  <a:lnTo>
                                    <a:pt x="0" y="62"/>
                                  </a:lnTo>
                                  <a:lnTo>
                                    <a:pt x="0" y="67"/>
                                  </a:lnTo>
                                  <a:lnTo>
                                    <a:pt x="9" y="67"/>
                                  </a:lnTo>
                                  <a:lnTo>
                                    <a:pt x="14" y="77"/>
                                  </a:lnTo>
                                  <a:lnTo>
                                    <a:pt x="14" y="173"/>
                                  </a:lnTo>
                                  <a:lnTo>
                                    <a:pt x="62" y="173"/>
                                  </a:lnTo>
                                  <a:lnTo>
                                    <a:pt x="62" y="168"/>
                                  </a:lnTo>
                                  <a:lnTo>
                                    <a:pt x="91" y="163"/>
                                  </a:lnTo>
                                  <a:lnTo>
                                    <a:pt x="91" y="158"/>
                                  </a:lnTo>
                                  <a:lnTo>
                                    <a:pt x="485" y="158"/>
                                  </a:lnTo>
                                  <a:lnTo>
                                    <a:pt x="485" y="144"/>
                                  </a:lnTo>
                                  <a:lnTo>
                                    <a:pt x="489" y="144"/>
                                  </a:lnTo>
                                  <a:lnTo>
                                    <a:pt x="494" y="110"/>
                                  </a:lnTo>
                                  <a:lnTo>
                                    <a:pt x="499" y="110"/>
                                  </a:lnTo>
                                  <a:lnTo>
                                    <a:pt x="499" y="96"/>
                                  </a:lnTo>
                                  <a:lnTo>
                                    <a:pt x="504" y="96"/>
                                  </a:lnTo>
                                  <a:lnTo>
                                    <a:pt x="504" y="82"/>
                                  </a:lnTo>
                                  <a:lnTo>
                                    <a:pt x="509" y="82"/>
                                  </a:lnTo>
                                  <a:lnTo>
                                    <a:pt x="513" y="48"/>
                                  </a:lnTo>
                                  <a:lnTo>
                                    <a:pt x="518" y="48"/>
                                  </a:lnTo>
                                  <a:lnTo>
                                    <a:pt x="518" y="34"/>
                                  </a:lnTo>
                                  <a:lnTo>
                                    <a:pt x="523" y="34"/>
                                  </a:lnTo>
                                  <a:lnTo>
                                    <a:pt x="528" y="0"/>
                                  </a:lnTo>
                                  <a:lnTo>
                                    <a:pt x="5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6"/>
                          <wps:cNvSpPr>
                            <a:spLocks/>
                          </wps:cNvSpPr>
                          <wps:spPr bwMode="auto">
                            <a:xfrm>
                              <a:off x="3096" y="3130"/>
                              <a:ext cx="739" cy="433"/>
                            </a:xfrm>
                            <a:custGeom>
                              <a:avLst/>
                              <a:gdLst>
                                <a:gd name="T0" fmla="*/ 610 w 739"/>
                                <a:gd name="T1" fmla="*/ 5 h 433"/>
                                <a:gd name="T2" fmla="*/ 571 w 739"/>
                                <a:gd name="T3" fmla="*/ 39 h 433"/>
                                <a:gd name="T4" fmla="*/ 523 w 739"/>
                                <a:gd name="T5" fmla="*/ 44 h 433"/>
                                <a:gd name="T6" fmla="*/ 451 w 739"/>
                                <a:gd name="T7" fmla="*/ 24 h 433"/>
                                <a:gd name="T8" fmla="*/ 394 w 739"/>
                                <a:gd name="T9" fmla="*/ 34 h 433"/>
                                <a:gd name="T10" fmla="*/ 370 w 739"/>
                                <a:gd name="T11" fmla="*/ 24 h 433"/>
                                <a:gd name="T12" fmla="*/ 0 w 739"/>
                                <a:gd name="T13" fmla="*/ 29 h 433"/>
                                <a:gd name="T14" fmla="*/ 10 w 739"/>
                                <a:gd name="T15" fmla="*/ 34 h 433"/>
                                <a:gd name="T16" fmla="*/ 29 w 739"/>
                                <a:gd name="T17" fmla="*/ 44 h 433"/>
                                <a:gd name="T18" fmla="*/ 34 w 739"/>
                                <a:gd name="T19" fmla="*/ 58 h 433"/>
                                <a:gd name="T20" fmla="*/ 39 w 739"/>
                                <a:gd name="T21" fmla="*/ 77 h 433"/>
                                <a:gd name="T22" fmla="*/ 48 w 739"/>
                                <a:gd name="T23" fmla="*/ 106 h 433"/>
                                <a:gd name="T24" fmla="*/ 53 w 739"/>
                                <a:gd name="T25" fmla="*/ 116 h 433"/>
                                <a:gd name="T26" fmla="*/ 63 w 739"/>
                                <a:gd name="T27" fmla="*/ 144 h 433"/>
                                <a:gd name="T28" fmla="*/ 91 w 739"/>
                                <a:gd name="T29" fmla="*/ 202 h 433"/>
                                <a:gd name="T30" fmla="*/ 120 w 739"/>
                                <a:gd name="T31" fmla="*/ 212 h 433"/>
                                <a:gd name="T32" fmla="*/ 139 w 739"/>
                                <a:gd name="T33" fmla="*/ 226 h 433"/>
                                <a:gd name="T34" fmla="*/ 159 w 739"/>
                                <a:gd name="T35" fmla="*/ 236 h 433"/>
                                <a:gd name="T36" fmla="*/ 163 w 739"/>
                                <a:gd name="T37" fmla="*/ 245 h 433"/>
                                <a:gd name="T38" fmla="*/ 173 w 739"/>
                                <a:gd name="T39" fmla="*/ 274 h 433"/>
                                <a:gd name="T40" fmla="*/ 178 w 739"/>
                                <a:gd name="T41" fmla="*/ 289 h 433"/>
                                <a:gd name="T42" fmla="*/ 163 w 739"/>
                                <a:gd name="T43" fmla="*/ 317 h 433"/>
                                <a:gd name="T44" fmla="*/ 144 w 739"/>
                                <a:gd name="T45" fmla="*/ 341 h 433"/>
                                <a:gd name="T46" fmla="*/ 125 w 739"/>
                                <a:gd name="T47" fmla="*/ 365 h 433"/>
                                <a:gd name="T48" fmla="*/ 111 w 739"/>
                                <a:gd name="T49" fmla="*/ 385 h 433"/>
                                <a:gd name="T50" fmla="*/ 91 w 739"/>
                                <a:gd name="T51" fmla="*/ 409 h 433"/>
                                <a:gd name="T52" fmla="*/ 77 w 739"/>
                                <a:gd name="T53" fmla="*/ 433 h 433"/>
                                <a:gd name="T54" fmla="*/ 87 w 739"/>
                                <a:gd name="T55" fmla="*/ 428 h 433"/>
                                <a:gd name="T56" fmla="*/ 106 w 739"/>
                                <a:gd name="T57" fmla="*/ 413 h 433"/>
                                <a:gd name="T58" fmla="*/ 115 w 739"/>
                                <a:gd name="T59" fmla="*/ 409 h 433"/>
                                <a:gd name="T60" fmla="*/ 135 w 739"/>
                                <a:gd name="T61" fmla="*/ 399 h 433"/>
                                <a:gd name="T62" fmla="*/ 154 w 739"/>
                                <a:gd name="T63" fmla="*/ 385 h 433"/>
                                <a:gd name="T64" fmla="*/ 163 w 739"/>
                                <a:gd name="T65" fmla="*/ 380 h 433"/>
                                <a:gd name="T66" fmla="*/ 173 w 739"/>
                                <a:gd name="T67" fmla="*/ 365 h 433"/>
                                <a:gd name="T68" fmla="*/ 183 w 739"/>
                                <a:gd name="T69" fmla="*/ 361 h 433"/>
                                <a:gd name="T70" fmla="*/ 202 w 739"/>
                                <a:gd name="T71" fmla="*/ 346 h 433"/>
                                <a:gd name="T72" fmla="*/ 211 w 739"/>
                                <a:gd name="T73" fmla="*/ 341 h 433"/>
                                <a:gd name="T74" fmla="*/ 235 w 739"/>
                                <a:gd name="T75" fmla="*/ 337 h 433"/>
                                <a:gd name="T76" fmla="*/ 264 w 739"/>
                                <a:gd name="T77" fmla="*/ 332 h 433"/>
                                <a:gd name="T78" fmla="*/ 288 w 739"/>
                                <a:gd name="T79" fmla="*/ 327 h 433"/>
                                <a:gd name="T80" fmla="*/ 735 w 739"/>
                                <a:gd name="T81" fmla="*/ 322 h 433"/>
                                <a:gd name="T82" fmla="*/ 739 w 739"/>
                                <a:gd name="T83" fmla="*/ 308 h 433"/>
                                <a:gd name="T84" fmla="*/ 735 w 739"/>
                                <a:gd name="T85" fmla="*/ 284 h 433"/>
                                <a:gd name="T86" fmla="*/ 730 w 739"/>
                                <a:gd name="T87" fmla="*/ 274 h 433"/>
                                <a:gd name="T88" fmla="*/ 715 w 739"/>
                                <a:gd name="T89" fmla="*/ 255 h 433"/>
                                <a:gd name="T90" fmla="*/ 711 w 739"/>
                                <a:gd name="T91" fmla="*/ 245 h 433"/>
                                <a:gd name="T92" fmla="*/ 696 w 739"/>
                                <a:gd name="T93" fmla="*/ 226 h 433"/>
                                <a:gd name="T94" fmla="*/ 691 w 739"/>
                                <a:gd name="T95" fmla="*/ 217 h 433"/>
                                <a:gd name="T96" fmla="*/ 639 w 739"/>
                                <a:gd name="T97" fmla="*/ 197 h 433"/>
                                <a:gd name="T98" fmla="*/ 552 w 739"/>
                                <a:gd name="T99" fmla="*/ 193 h 433"/>
                                <a:gd name="T100" fmla="*/ 547 w 739"/>
                                <a:gd name="T101" fmla="*/ 197 h 433"/>
                                <a:gd name="T102" fmla="*/ 610 w 739"/>
                                <a:gd name="T103" fmla="*/ 125 h 433"/>
                                <a:gd name="T104" fmla="*/ 672 w 739"/>
                                <a:gd name="T105" fmla="*/ 58 h 433"/>
                                <a:gd name="T106" fmla="*/ 615 w 739"/>
                                <a:gd name="T10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9" h="433">
                                  <a:moveTo>
                                    <a:pt x="610" y="0"/>
                                  </a:moveTo>
                                  <a:lnTo>
                                    <a:pt x="610" y="5"/>
                                  </a:lnTo>
                                  <a:lnTo>
                                    <a:pt x="571" y="34"/>
                                  </a:lnTo>
                                  <a:lnTo>
                                    <a:pt x="571" y="39"/>
                                  </a:lnTo>
                                  <a:lnTo>
                                    <a:pt x="523" y="39"/>
                                  </a:lnTo>
                                  <a:lnTo>
                                    <a:pt x="523" y="44"/>
                                  </a:lnTo>
                                  <a:lnTo>
                                    <a:pt x="466" y="44"/>
                                  </a:lnTo>
                                  <a:lnTo>
                                    <a:pt x="451" y="24"/>
                                  </a:lnTo>
                                  <a:lnTo>
                                    <a:pt x="394" y="29"/>
                                  </a:lnTo>
                                  <a:lnTo>
                                    <a:pt x="394" y="34"/>
                                  </a:lnTo>
                                  <a:lnTo>
                                    <a:pt x="370" y="34"/>
                                  </a:lnTo>
                                  <a:lnTo>
                                    <a:pt x="370" y="24"/>
                                  </a:lnTo>
                                  <a:lnTo>
                                    <a:pt x="0" y="24"/>
                                  </a:lnTo>
                                  <a:lnTo>
                                    <a:pt x="0" y="29"/>
                                  </a:lnTo>
                                  <a:lnTo>
                                    <a:pt x="10" y="29"/>
                                  </a:lnTo>
                                  <a:lnTo>
                                    <a:pt x="10" y="34"/>
                                  </a:lnTo>
                                  <a:lnTo>
                                    <a:pt x="19" y="34"/>
                                  </a:lnTo>
                                  <a:lnTo>
                                    <a:pt x="29" y="44"/>
                                  </a:lnTo>
                                  <a:lnTo>
                                    <a:pt x="29" y="58"/>
                                  </a:lnTo>
                                  <a:lnTo>
                                    <a:pt x="34" y="58"/>
                                  </a:lnTo>
                                  <a:lnTo>
                                    <a:pt x="34" y="77"/>
                                  </a:lnTo>
                                  <a:lnTo>
                                    <a:pt x="39" y="77"/>
                                  </a:lnTo>
                                  <a:lnTo>
                                    <a:pt x="43" y="106"/>
                                  </a:lnTo>
                                  <a:lnTo>
                                    <a:pt x="48" y="106"/>
                                  </a:lnTo>
                                  <a:lnTo>
                                    <a:pt x="48" y="116"/>
                                  </a:lnTo>
                                  <a:lnTo>
                                    <a:pt x="53" y="116"/>
                                  </a:lnTo>
                                  <a:lnTo>
                                    <a:pt x="58" y="144"/>
                                  </a:lnTo>
                                  <a:lnTo>
                                    <a:pt x="63" y="144"/>
                                  </a:lnTo>
                                  <a:lnTo>
                                    <a:pt x="91" y="173"/>
                                  </a:lnTo>
                                  <a:lnTo>
                                    <a:pt x="91" y="202"/>
                                  </a:lnTo>
                                  <a:lnTo>
                                    <a:pt x="115" y="202"/>
                                  </a:lnTo>
                                  <a:lnTo>
                                    <a:pt x="120" y="212"/>
                                  </a:lnTo>
                                  <a:lnTo>
                                    <a:pt x="130" y="212"/>
                                  </a:lnTo>
                                  <a:lnTo>
                                    <a:pt x="139" y="226"/>
                                  </a:lnTo>
                                  <a:lnTo>
                                    <a:pt x="149" y="226"/>
                                  </a:lnTo>
                                  <a:lnTo>
                                    <a:pt x="159" y="236"/>
                                  </a:lnTo>
                                  <a:lnTo>
                                    <a:pt x="159" y="245"/>
                                  </a:lnTo>
                                  <a:lnTo>
                                    <a:pt x="163" y="245"/>
                                  </a:lnTo>
                                  <a:lnTo>
                                    <a:pt x="168" y="274"/>
                                  </a:lnTo>
                                  <a:lnTo>
                                    <a:pt x="173" y="274"/>
                                  </a:lnTo>
                                  <a:lnTo>
                                    <a:pt x="173" y="289"/>
                                  </a:lnTo>
                                  <a:lnTo>
                                    <a:pt x="178" y="289"/>
                                  </a:lnTo>
                                  <a:lnTo>
                                    <a:pt x="178" y="308"/>
                                  </a:lnTo>
                                  <a:lnTo>
                                    <a:pt x="163" y="317"/>
                                  </a:lnTo>
                                  <a:lnTo>
                                    <a:pt x="163" y="327"/>
                                  </a:lnTo>
                                  <a:lnTo>
                                    <a:pt x="144" y="341"/>
                                  </a:lnTo>
                                  <a:lnTo>
                                    <a:pt x="144" y="351"/>
                                  </a:lnTo>
                                  <a:lnTo>
                                    <a:pt x="125" y="365"/>
                                  </a:lnTo>
                                  <a:lnTo>
                                    <a:pt x="125" y="375"/>
                                  </a:lnTo>
                                  <a:lnTo>
                                    <a:pt x="111" y="385"/>
                                  </a:lnTo>
                                  <a:lnTo>
                                    <a:pt x="111" y="394"/>
                                  </a:lnTo>
                                  <a:lnTo>
                                    <a:pt x="91" y="409"/>
                                  </a:lnTo>
                                  <a:lnTo>
                                    <a:pt x="91" y="418"/>
                                  </a:lnTo>
                                  <a:lnTo>
                                    <a:pt x="77" y="433"/>
                                  </a:lnTo>
                                  <a:lnTo>
                                    <a:pt x="87" y="433"/>
                                  </a:lnTo>
                                  <a:lnTo>
                                    <a:pt x="87" y="428"/>
                                  </a:lnTo>
                                  <a:lnTo>
                                    <a:pt x="106" y="418"/>
                                  </a:lnTo>
                                  <a:lnTo>
                                    <a:pt x="106" y="413"/>
                                  </a:lnTo>
                                  <a:lnTo>
                                    <a:pt x="115" y="413"/>
                                  </a:lnTo>
                                  <a:lnTo>
                                    <a:pt x="115" y="409"/>
                                  </a:lnTo>
                                  <a:lnTo>
                                    <a:pt x="125" y="399"/>
                                  </a:lnTo>
                                  <a:lnTo>
                                    <a:pt x="135" y="399"/>
                                  </a:lnTo>
                                  <a:lnTo>
                                    <a:pt x="135" y="394"/>
                                  </a:lnTo>
                                  <a:lnTo>
                                    <a:pt x="154" y="385"/>
                                  </a:lnTo>
                                  <a:lnTo>
                                    <a:pt x="154" y="380"/>
                                  </a:lnTo>
                                  <a:lnTo>
                                    <a:pt x="163" y="380"/>
                                  </a:lnTo>
                                  <a:lnTo>
                                    <a:pt x="163" y="375"/>
                                  </a:lnTo>
                                  <a:lnTo>
                                    <a:pt x="173" y="365"/>
                                  </a:lnTo>
                                  <a:lnTo>
                                    <a:pt x="183" y="365"/>
                                  </a:lnTo>
                                  <a:lnTo>
                                    <a:pt x="183" y="361"/>
                                  </a:lnTo>
                                  <a:lnTo>
                                    <a:pt x="202" y="351"/>
                                  </a:lnTo>
                                  <a:lnTo>
                                    <a:pt x="202" y="346"/>
                                  </a:lnTo>
                                  <a:lnTo>
                                    <a:pt x="211" y="346"/>
                                  </a:lnTo>
                                  <a:lnTo>
                                    <a:pt x="211" y="341"/>
                                  </a:lnTo>
                                  <a:lnTo>
                                    <a:pt x="221" y="337"/>
                                  </a:lnTo>
                                  <a:lnTo>
                                    <a:pt x="235" y="337"/>
                                  </a:lnTo>
                                  <a:lnTo>
                                    <a:pt x="235" y="332"/>
                                  </a:lnTo>
                                  <a:lnTo>
                                    <a:pt x="264" y="332"/>
                                  </a:lnTo>
                                  <a:lnTo>
                                    <a:pt x="264" y="327"/>
                                  </a:lnTo>
                                  <a:lnTo>
                                    <a:pt x="288" y="327"/>
                                  </a:lnTo>
                                  <a:lnTo>
                                    <a:pt x="288" y="322"/>
                                  </a:lnTo>
                                  <a:lnTo>
                                    <a:pt x="735" y="322"/>
                                  </a:lnTo>
                                  <a:lnTo>
                                    <a:pt x="735" y="308"/>
                                  </a:lnTo>
                                  <a:lnTo>
                                    <a:pt x="739" y="308"/>
                                  </a:lnTo>
                                  <a:lnTo>
                                    <a:pt x="739" y="284"/>
                                  </a:lnTo>
                                  <a:lnTo>
                                    <a:pt x="735" y="284"/>
                                  </a:lnTo>
                                  <a:lnTo>
                                    <a:pt x="735" y="274"/>
                                  </a:lnTo>
                                  <a:lnTo>
                                    <a:pt x="730" y="274"/>
                                  </a:lnTo>
                                  <a:lnTo>
                                    <a:pt x="720" y="255"/>
                                  </a:lnTo>
                                  <a:lnTo>
                                    <a:pt x="715" y="255"/>
                                  </a:lnTo>
                                  <a:lnTo>
                                    <a:pt x="715" y="245"/>
                                  </a:lnTo>
                                  <a:lnTo>
                                    <a:pt x="711" y="245"/>
                                  </a:lnTo>
                                  <a:lnTo>
                                    <a:pt x="701" y="226"/>
                                  </a:lnTo>
                                  <a:lnTo>
                                    <a:pt x="696" y="226"/>
                                  </a:lnTo>
                                  <a:lnTo>
                                    <a:pt x="696" y="217"/>
                                  </a:lnTo>
                                  <a:lnTo>
                                    <a:pt x="691" y="217"/>
                                  </a:lnTo>
                                  <a:lnTo>
                                    <a:pt x="682" y="197"/>
                                  </a:lnTo>
                                  <a:lnTo>
                                    <a:pt x="639" y="197"/>
                                  </a:lnTo>
                                  <a:lnTo>
                                    <a:pt x="639" y="193"/>
                                  </a:lnTo>
                                  <a:lnTo>
                                    <a:pt x="552" y="193"/>
                                  </a:lnTo>
                                  <a:lnTo>
                                    <a:pt x="552" y="197"/>
                                  </a:lnTo>
                                  <a:lnTo>
                                    <a:pt x="547" y="197"/>
                                  </a:lnTo>
                                  <a:lnTo>
                                    <a:pt x="543" y="188"/>
                                  </a:lnTo>
                                  <a:lnTo>
                                    <a:pt x="610" y="125"/>
                                  </a:lnTo>
                                  <a:lnTo>
                                    <a:pt x="672" y="68"/>
                                  </a:lnTo>
                                  <a:lnTo>
                                    <a:pt x="672" y="58"/>
                                  </a:lnTo>
                                  <a:lnTo>
                                    <a:pt x="667" y="58"/>
                                  </a:lnTo>
                                  <a:lnTo>
                                    <a:pt x="615" y="0"/>
                                  </a:lnTo>
                                  <a:lnTo>
                                    <a:pt x="6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7"/>
                          <wps:cNvSpPr>
                            <a:spLocks/>
                          </wps:cNvSpPr>
                          <wps:spPr bwMode="auto">
                            <a:xfrm>
                              <a:off x="3384" y="3678"/>
                              <a:ext cx="149" cy="33"/>
                            </a:xfrm>
                            <a:custGeom>
                              <a:avLst/>
                              <a:gdLst>
                                <a:gd name="T0" fmla="*/ 0 w 149"/>
                                <a:gd name="T1" fmla="*/ 0 h 33"/>
                                <a:gd name="T2" fmla="*/ 0 w 149"/>
                                <a:gd name="T3" fmla="*/ 19 h 33"/>
                                <a:gd name="T4" fmla="*/ 24 w 149"/>
                                <a:gd name="T5" fmla="*/ 24 h 33"/>
                                <a:gd name="T6" fmla="*/ 24 w 149"/>
                                <a:gd name="T7" fmla="*/ 29 h 33"/>
                                <a:gd name="T8" fmla="*/ 39 w 149"/>
                                <a:gd name="T9" fmla="*/ 29 h 33"/>
                                <a:gd name="T10" fmla="*/ 39 w 149"/>
                                <a:gd name="T11" fmla="*/ 33 h 33"/>
                                <a:gd name="T12" fmla="*/ 63 w 149"/>
                                <a:gd name="T13" fmla="*/ 33 h 33"/>
                                <a:gd name="T14" fmla="*/ 63 w 149"/>
                                <a:gd name="T15" fmla="*/ 29 h 33"/>
                                <a:gd name="T16" fmla="*/ 91 w 149"/>
                                <a:gd name="T17" fmla="*/ 24 h 33"/>
                                <a:gd name="T18" fmla="*/ 91 w 149"/>
                                <a:gd name="T19" fmla="*/ 19 h 33"/>
                                <a:gd name="T20" fmla="*/ 120 w 149"/>
                                <a:gd name="T21" fmla="*/ 14 h 33"/>
                                <a:gd name="T22" fmla="*/ 120 w 149"/>
                                <a:gd name="T23" fmla="*/ 9 h 33"/>
                                <a:gd name="T24" fmla="*/ 149 w 149"/>
                                <a:gd name="T25" fmla="*/ 5 h 33"/>
                                <a:gd name="T26" fmla="*/ 149 w 149"/>
                                <a:gd name="T27" fmla="*/ 0 h 33"/>
                                <a:gd name="T28" fmla="*/ 0 w 149"/>
                                <a:gd name="T2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 h="33">
                                  <a:moveTo>
                                    <a:pt x="0" y="0"/>
                                  </a:moveTo>
                                  <a:lnTo>
                                    <a:pt x="0" y="19"/>
                                  </a:lnTo>
                                  <a:lnTo>
                                    <a:pt x="24" y="24"/>
                                  </a:lnTo>
                                  <a:lnTo>
                                    <a:pt x="24" y="29"/>
                                  </a:lnTo>
                                  <a:lnTo>
                                    <a:pt x="39" y="29"/>
                                  </a:lnTo>
                                  <a:lnTo>
                                    <a:pt x="39" y="33"/>
                                  </a:lnTo>
                                  <a:lnTo>
                                    <a:pt x="63" y="33"/>
                                  </a:lnTo>
                                  <a:lnTo>
                                    <a:pt x="63" y="29"/>
                                  </a:lnTo>
                                  <a:lnTo>
                                    <a:pt x="91" y="24"/>
                                  </a:lnTo>
                                  <a:lnTo>
                                    <a:pt x="91" y="19"/>
                                  </a:lnTo>
                                  <a:lnTo>
                                    <a:pt x="120" y="14"/>
                                  </a:lnTo>
                                  <a:lnTo>
                                    <a:pt x="120" y="9"/>
                                  </a:lnTo>
                                  <a:lnTo>
                                    <a:pt x="149" y="5"/>
                                  </a:lnTo>
                                  <a:lnTo>
                                    <a:pt x="1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8"/>
                          <wps:cNvSpPr>
                            <a:spLocks/>
                          </wps:cNvSpPr>
                          <wps:spPr bwMode="auto">
                            <a:xfrm>
                              <a:off x="3389" y="3452"/>
                              <a:ext cx="504" cy="389"/>
                            </a:xfrm>
                            <a:custGeom>
                              <a:avLst/>
                              <a:gdLst>
                                <a:gd name="T0" fmla="*/ 10 w 504"/>
                                <a:gd name="T1" fmla="*/ 39 h 389"/>
                                <a:gd name="T2" fmla="*/ 5 w 504"/>
                                <a:gd name="T3" fmla="*/ 144 h 389"/>
                                <a:gd name="T4" fmla="*/ 0 w 504"/>
                                <a:gd name="T5" fmla="*/ 226 h 389"/>
                                <a:gd name="T6" fmla="*/ 240 w 504"/>
                                <a:gd name="T7" fmla="*/ 231 h 389"/>
                                <a:gd name="T8" fmla="*/ 250 w 504"/>
                                <a:gd name="T9" fmla="*/ 235 h 389"/>
                                <a:gd name="T10" fmla="*/ 259 w 504"/>
                                <a:gd name="T11" fmla="*/ 240 h 389"/>
                                <a:gd name="T12" fmla="*/ 269 w 504"/>
                                <a:gd name="T13" fmla="*/ 245 h 389"/>
                                <a:gd name="T14" fmla="*/ 278 w 504"/>
                                <a:gd name="T15" fmla="*/ 250 h 389"/>
                                <a:gd name="T16" fmla="*/ 288 w 504"/>
                                <a:gd name="T17" fmla="*/ 255 h 389"/>
                                <a:gd name="T18" fmla="*/ 298 w 504"/>
                                <a:gd name="T19" fmla="*/ 259 h 389"/>
                                <a:gd name="T20" fmla="*/ 307 w 504"/>
                                <a:gd name="T21" fmla="*/ 264 h 389"/>
                                <a:gd name="T22" fmla="*/ 317 w 504"/>
                                <a:gd name="T23" fmla="*/ 331 h 389"/>
                                <a:gd name="T24" fmla="*/ 312 w 504"/>
                                <a:gd name="T25" fmla="*/ 351 h 389"/>
                                <a:gd name="T26" fmla="*/ 307 w 504"/>
                                <a:gd name="T27" fmla="*/ 370 h 389"/>
                                <a:gd name="T28" fmla="*/ 302 w 504"/>
                                <a:gd name="T29" fmla="*/ 389 h 389"/>
                                <a:gd name="T30" fmla="*/ 317 w 504"/>
                                <a:gd name="T31" fmla="*/ 384 h 389"/>
                                <a:gd name="T32" fmla="*/ 326 w 504"/>
                                <a:gd name="T33" fmla="*/ 379 h 389"/>
                                <a:gd name="T34" fmla="*/ 341 w 504"/>
                                <a:gd name="T35" fmla="*/ 375 h 389"/>
                                <a:gd name="T36" fmla="*/ 350 w 504"/>
                                <a:gd name="T37" fmla="*/ 370 h 389"/>
                                <a:gd name="T38" fmla="*/ 379 w 504"/>
                                <a:gd name="T39" fmla="*/ 360 h 389"/>
                                <a:gd name="T40" fmla="*/ 389 w 504"/>
                                <a:gd name="T41" fmla="*/ 355 h 389"/>
                                <a:gd name="T42" fmla="*/ 408 w 504"/>
                                <a:gd name="T43" fmla="*/ 341 h 389"/>
                                <a:gd name="T44" fmla="*/ 427 w 504"/>
                                <a:gd name="T45" fmla="*/ 331 h 389"/>
                                <a:gd name="T46" fmla="*/ 446 w 504"/>
                                <a:gd name="T47" fmla="*/ 317 h 389"/>
                                <a:gd name="T48" fmla="*/ 456 w 504"/>
                                <a:gd name="T49" fmla="*/ 312 h 389"/>
                                <a:gd name="T50" fmla="*/ 461 w 504"/>
                                <a:gd name="T51" fmla="*/ 288 h 389"/>
                                <a:gd name="T52" fmla="*/ 466 w 504"/>
                                <a:gd name="T53" fmla="*/ 264 h 389"/>
                                <a:gd name="T54" fmla="*/ 470 w 504"/>
                                <a:gd name="T55" fmla="*/ 240 h 389"/>
                                <a:gd name="T56" fmla="*/ 475 w 504"/>
                                <a:gd name="T57" fmla="*/ 216 h 389"/>
                                <a:gd name="T58" fmla="*/ 480 w 504"/>
                                <a:gd name="T59" fmla="*/ 192 h 389"/>
                                <a:gd name="T60" fmla="*/ 485 w 504"/>
                                <a:gd name="T61" fmla="*/ 168 h 389"/>
                                <a:gd name="T62" fmla="*/ 490 w 504"/>
                                <a:gd name="T63" fmla="*/ 144 h 389"/>
                                <a:gd name="T64" fmla="*/ 494 w 504"/>
                                <a:gd name="T65" fmla="*/ 120 h 389"/>
                                <a:gd name="T66" fmla="*/ 499 w 504"/>
                                <a:gd name="T67" fmla="*/ 96 h 389"/>
                                <a:gd name="T68" fmla="*/ 504 w 504"/>
                                <a:gd name="T69" fmla="*/ 72 h 389"/>
                                <a:gd name="T70" fmla="*/ 490 w 504"/>
                                <a:gd name="T71" fmla="*/ 67 h 389"/>
                                <a:gd name="T72" fmla="*/ 480 w 504"/>
                                <a:gd name="T73" fmla="*/ 63 h 389"/>
                                <a:gd name="T74" fmla="*/ 470 w 504"/>
                                <a:gd name="T75" fmla="*/ 58 h 389"/>
                                <a:gd name="T76" fmla="*/ 461 w 504"/>
                                <a:gd name="T77" fmla="*/ 53 h 389"/>
                                <a:gd name="T78" fmla="*/ 451 w 504"/>
                                <a:gd name="T79" fmla="*/ 48 h 389"/>
                                <a:gd name="T80" fmla="*/ 442 w 504"/>
                                <a:gd name="T81" fmla="*/ 43 h 389"/>
                                <a:gd name="T82" fmla="*/ 427 w 504"/>
                                <a:gd name="T83" fmla="*/ 29 h 389"/>
                                <a:gd name="T84" fmla="*/ 432 w 504"/>
                                <a:gd name="T85" fmla="*/ 15 h 389"/>
                                <a:gd name="T86" fmla="*/ 437 w 504"/>
                                <a:gd name="T87"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389">
                                  <a:moveTo>
                                    <a:pt x="10" y="0"/>
                                  </a:moveTo>
                                  <a:lnTo>
                                    <a:pt x="10" y="39"/>
                                  </a:lnTo>
                                  <a:lnTo>
                                    <a:pt x="5" y="39"/>
                                  </a:lnTo>
                                  <a:lnTo>
                                    <a:pt x="5" y="144"/>
                                  </a:lnTo>
                                  <a:lnTo>
                                    <a:pt x="0" y="144"/>
                                  </a:lnTo>
                                  <a:lnTo>
                                    <a:pt x="0" y="226"/>
                                  </a:lnTo>
                                  <a:lnTo>
                                    <a:pt x="240" y="226"/>
                                  </a:lnTo>
                                  <a:lnTo>
                                    <a:pt x="240" y="231"/>
                                  </a:lnTo>
                                  <a:lnTo>
                                    <a:pt x="250" y="231"/>
                                  </a:lnTo>
                                  <a:lnTo>
                                    <a:pt x="250" y="235"/>
                                  </a:lnTo>
                                  <a:lnTo>
                                    <a:pt x="259" y="235"/>
                                  </a:lnTo>
                                  <a:lnTo>
                                    <a:pt x="259" y="240"/>
                                  </a:lnTo>
                                  <a:lnTo>
                                    <a:pt x="269" y="240"/>
                                  </a:lnTo>
                                  <a:lnTo>
                                    <a:pt x="269" y="245"/>
                                  </a:lnTo>
                                  <a:lnTo>
                                    <a:pt x="278" y="245"/>
                                  </a:lnTo>
                                  <a:lnTo>
                                    <a:pt x="278" y="250"/>
                                  </a:lnTo>
                                  <a:lnTo>
                                    <a:pt x="288" y="250"/>
                                  </a:lnTo>
                                  <a:lnTo>
                                    <a:pt x="288" y="255"/>
                                  </a:lnTo>
                                  <a:lnTo>
                                    <a:pt x="298" y="255"/>
                                  </a:lnTo>
                                  <a:lnTo>
                                    <a:pt x="298" y="259"/>
                                  </a:lnTo>
                                  <a:lnTo>
                                    <a:pt x="307" y="259"/>
                                  </a:lnTo>
                                  <a:lnTo>
                                    <a:pt x="307" y="264"/>
                                  </a:lnTo>
                                  <a:lnTo>
                                    <a:pt x="317" y="264"/>
                                  </a:lnTo>
                                  <a:lnTo>
                                    <a:pt x="317" y="331"/>
                                  </a:lnTo>
                                  <a:lnTo>
                                    <a:pt x="312" y="331"/>
                                  </a:lnTo>
                                  <a:lnTo>
                                    <a:pt x="312" y="351"/>
                                  </a:lnTo>
                                  <a:lnTo>
                                    <a:pt x="307" y="351"/>
                                  </a:lnTo>
                                  <a:lnTo>
                                    <a:pt x="307" y="370"/>
                                  </a:lnTo>
                                  <a:lnTo>
                                    <a:pt x="302" y="370"/>
                                  </a:lnTo>
                                  <a:lnTo>
                                    <a:pt x="302" y="389"/>
                                  </a:lnTo>
                                  <a:lnTo>
                                    <a:pt x="317" y="389"/>
                                  </a:lnTo>
                                  <a:lnTo>
                                    <a:pt x="317" y="384"/>
                                  </a:lnTo>
                                  <a:lnTo>
                                    <a:pt x="326" y="384"/>
                                  </a:lnTo>
                                  <a:lnTo>
                                    <a:pt x="326" y="379"/>
                                  </a:lnTo>
                                  <a:lnTo>
                                    <a:pt x="341" y="379"/>
                                  </a:lnTo>
                                  <a:lnTo>
                                    <a:pt x="341" y="375"/>
                                  </a:lnTo>
                                  <a:lnTo>
                                    <a:pt x="350" y="375"/>
                                  </a:lnTo>
                                  <a:lnTo>
                                    <a:pt x="350" y="370"/>
                                  </a:lnTo>
                                  <a:lnTo>
                                    <a:pt x="379" y="365"/>
                                  </a:lnTo>
                                  <a:lnTo>
                                    <a:pt x="379" y="360"/>
                                  </a:lnTo>
                                  <a:lnTo>
                                    <a:pt x="389" y="360"/>
                                  </a:lnTo>
                                  <a:lnTo>
                                    <a:pt x="389" y="355"/>
                                  </a:lnTo>
                                  <a:lnTo>
                                    <a:pt x="408" y="346"/>
                                  </a:lnTo>
                                  <a:lnTo>
                                    <a:pt x="408" y="341"/>
                                  </a:lnTo>
                                  <a:lnTo>
                                    <a:pt x="427" y="336"/>
                                  </a:lnTo>
                                  <a:lnTo>
                                    <a:pt x="427" y="331"/>
                                  </a:lnTo>
                                  <a:lnTo>
                                    <a:pt x="446" y="322"/>
                                  </a:lnTo>
                                  <a:lnTo>
                                    <a:pt x="446" y="317"/>
                                  </a:lnTo>
                                  <a:lnTo>
                                    <a:pt x="456" y="317"/>
                                  </a:lnTo>
                                  <a:lnTo>
                                    <a:pt x="456" y="312"/>
                                  </a:lnTo>
                                  <a:lnTo>
                                    <a:pt x="461" y="312"/>
                                  </a:lnTo>
                                  <a:lnTo>
                                    <a:pt x="461" y="288"/>
                                  </a:lnTo>
                                  <a:lnTo>
                                    <a:pt x="466" y="288"/>
                                  </a:lnTo>
                                  <a:lnTo>
                                    <a:pt x="466" y="264"/>
                                  </a:lnTo>
                                  <a:lnTo>
                                    <a:pt x="470" y="264"/>
                                  </a:lnTo>
                                  <a:lnTo>
                                    <a:pt x="470" y="240"/>
                                  </a:lnTo>
                                  <a:lnTo>
                                    <a:pt x="475" y="240"/>
                                  </a:lnTo>
                                  <a:lnTo>
                                    <a:pt x="475" y="216"/>
                                  </a:lnTo>
                                  <a:lnTo>
                                    <a:pt x="480" y="216"/>
                                  </a:lnTo>
                                  <a:lnTo>
                                    <a:pt x="480" y="192"/>
                                  </a:lnTo>
                                  <a:lnTo>
                                    <a:pt x="485" y="192"/>
                                  </a:lnTo>
                                  <a:lnTo>
                                    <a:pt x="485" y="168"/>
                                  </a:lnTo>
                                  <a:lnTo>
                                    <a:pt x="490" y="168"/>
                                  </a:lnTo>
                                  <a:lnTo>
                                    <a:pt x="490" y="144"/>
                                  </a:lnTo>
                                  <a:lnTo>
                                    <a:pt x="494" y="144"/>
                                  </a:lnTo>
                                  <a:lnTo>
                                    <a:pt x="494" y="120"/>
                                  </a:lnTo>
                                  <a:lnTo>
                                    <a:pt x="499" y="120"/>
                                  </a:lnTo>
                                  <a:lnTo>
                                    <a:pt x="499" y="96"/>
                                  </a:lnTo>
                                  <a:lnTo>
                                    <a:pt x="504" y="96"/>
                                  </a:lnTo>
                                  <a:lnTo>
                                    <a:pt x="504" y="72"/>
                                  </a:lnTo>
                                  <a:lnTo>
                                    <a:pt x="490" y="72"/>
                                  </a:lnTo>
                                  <a:lnTo>
                                    <a:pt x="490" y="67"/>
                                  </a:lnTo>
                                  <a:lnTo>
                                    <a:pt x="480" y="67"/>
                                  </a:lnTo>
                                  <a:lnTo>
                                    <a:pt x="480" y="63"/>
                                  </a:lnTo>
                                  <a:lnTo>
                                    <a:pt x="470" y="63"/>
                                  </a:lnTo>
                                  <a:lnTo>
                                    <a:pt x="470" y="58"/>
                                  </a:lnTo>
                                  <a:lnTo>
                                    <a:pt x="461" y="58"/>
                                  </a:lnTo>
                                  <a:lnTo>
                                    <a:pt x="461" y="53"/>
                                  </a:lnTo>
                                  <a:lnTo>
                                    <a:pt x="451" y="53"/>
                                  </a:lnTo>
                                  <a:lnTo>
                                    <a:pt x="451" y="48"/>
                                  </a:lnTo>
                                  <a:lnTo>
                                    <a:pt x="442" y="48"/>
                                  </a:lnTo>
                                  <a:lnTo>
                                    <a:pt x="442" y="43"/>
                                  </a:lnTo>
                                  <a:lnTo>
                                    <a:pt x="432" y="43"/>
                                  </a:lnTo>
                                  <a:lnTo>
                                    <a:pt x="427" y="29"/>
                                  </a:lnTo>
                                  <a:lnTo>
                                    <a:pt x="432" y="29"/>
                                  </a:lnTo>
                                  <a:lnTo>
                                    <a:pt x="432" y="15"/>
                                  </a:lnTo>
                                  <a:lnTo>
                                    <a:pt x="437" y="15"/>
                                  </a:lnTo>
                                  <a:lnTo>
                                    <a:pt x="43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9"/>
                          <wps:cNvSpPr>
                            <a:spLocks/>
                          </wps:cNvSpPr>
                          <wps:spPr bwMode="auto">
                            <a:xfrm>
                              <a:off x="1502" y="1695"/>
                              <a:ext cx="96" cy="163"/>
                            </a:xfrm>
                            <a:custGeom>
                              <a:avLst/>
                              <a:gdLst>
                                <a:gd name="T0" fmla="*/ 0 w 96"/>
                                <a:gd name="T1" fmla="*/ 163 h 163"/>
                                <a:gd name="T2" fmla="*/ 10 w 96"/>
                                <a:gd name="T3" fmla="*/ 154 h 163"/>
                                <a:gd name="T4" fmla="*/ 10 w 96"/>
                                <a:gd name="T5" fmla="*/ 149 h 163"/>
                                <a:gd name="T6" fmla="*/ 15 w 96"/>
                                <a:gd name="T7" fmla="*/ 144 h 163"/>
                                <a:gd name="T8" fmla="*/ 15 w 96"/>
                                <a:gd name="T9" fmla="*/ 139 h 163"/>
                                <a:gd name="T10" fmla="*/ 20 w 96"/>
                                <a:gd name="T11" fmla="*/ 134 h 163"/>
                                <a:gd name="T12" fmla="*/ 20 w 96"/>
                                <a:gd name="T13" fmla="*/ 129 h 163"/>
                                <a:gd name="T14" fmla="*/ 29 w 96"/>
                                <a:gd name="T15" fmla="*/ 120 h 163"/>
                                <a:gd name="T16" fmla="*/ 29 w 96"/>
                                <a:gd name="T17" fmla="*/ 115 h 163"/>
                                <a:gd name="T18" fmla="*/ 34 w 96"/>
                                <a:gd name="T19" fmla="*/ 110 h 163"/>
                                <a:gd name="T20" fmla="*/ 34 w 96"/>
                                <a:gd name="T21" fmla="*/ 105 h 163"/>
                                <a:gd name="T22" fmla="*/ 39 w 96"/>
                                <a:gd name="T23" fmla="*/ 101 h 163"/>
                                <a:gd name="T24" fmla="*/ 39 w 96"/>
                                <a:gd name="T25" fmla="*/ 96 h 163"/>
                                <a:gd name="T26" fmla="*/ 48 w 96"/>
                                <a:gd name="T27" fmla="*/ 86 h 163"/>
                                <a:gd name="T28" fmla="*/ 48 w 96"/>
                                <a:gd name="T29" fmla="*/ 81 h 163"/>
                                <a:gd name="T30" fmla="*/ 53 w 96"/>
                                <a:gd name="T31" fmla="*/ 77 h 163"/>
                                <a:gd name="T32" fmla="*/ 53 w 96"/>
                                <a:gd name="T33" fmla="*/ 72 h 163"/>
                                <a:gd name="T34" fmla="*/ 63 w 96"/>
                                <a:gd name="T35" fmla="*/ 62 h 163"/>
                                <a:gd name="T36" fmla="*/ 63 w 96"/>
                                <a:gd name="T37" fmla="*/ 57 h 163"/>
                                <a:gd name="T38" fmla="*/ 68 w 96"/>
                                <a:gd name="T39" fmla="*/ 53 h 163"/>
                                <a:gd name="T40" fmla="*/ 68 w 96"/>
                                <a:gd name="T41" fmla="*/ 48 h 163"/>
                                <a:gd name="T42" fmla="*/ 72 w 96"/>
                                <a:gd name="T43" fmla="*/ 43 h 163"/>
                                <a:gd name="T44" fmla="*/ 72 w 96"/>
                                <a:gd name="T45" fmla="*/ 38 h 163"/>
                                <a:gd name="T46" fmla="*/ 82 w 96"/>
                                <a:gd name="T47" fmla="*/ 29 h 163"/>
                                <a:gd name="T48" fmla="*/ 82 w 96"/>
                                <a:gd name="T49" fmla="*/ 24 h 163"/>
                                <a:gd name="T50" fmla="*/ 87 w 96"/>
                                <a:gd name="T51" fmla="*/ 19 h 163"/>
                                <a:gd name="T52" fmla="*/ 87 w 96"/>
                                <a:gd name="T53" fmla="*/ 14 h 163"/>
                                <a:gd name="T54" fmla="*/ 92 w 96"/>
                                <a:gd name="T55" fmla="*/ 9 h 163"/>
                                <a:gd name="T56" fmla="*/ 92 w 96"/>
                                <a:gd name="T57" fmla="*/ 5 h 163"/>
                                <a:gd name="T58" fmla="*/ 96 w 96"/>
                                <a:gd name="T59"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63">
                                  <a:moveTo>
                                    <a:pt x="0" y="163"/>
                                  </a:moveTo>
                                  <a:lnTo>
                                    <a:pt x="10" y="154"/>
                                  </a:lnTo>
                                  <a:lnTo>
                                    <a:pt x="10" y="149"/>
                                  </a:lnTo>
                                  <a:lnTo>
                                    <a:pt x="15" y="144"/>
                                  </a:lnTo>
                                  <a:lnTo>
                                    <a:pt x="15" y="139"/>
                                  </a:lnTo>
                                  <a:lnTo>
                                    <a:pt x="20" y="134"/>
                                  </a:lnTo>
                                  <a:lnTo>
                                    <a:pt x="20" y="129"/>
                                  </a:lnTo>
                                  <a:lnTo>
                                    <a:pt x="29" y="120"/>
                                  </a:lnTo>
                                  <a:lnTo>
                                    <a:pt x="29" y="115"/>
                                  </a:lnTo>
                                  <a:lnTo>
                                    <a:pt x="34" y="110"/>
                                  </a:lnTo>
                                  <a:lnTo>
                                    <a:pt x="34" y="105"/>
                                  </a:lnTo>
                                  <a:lnTo>
                                    <a:pt x="39" y="101"/>
                                  </a:lnTo>
                                  <a:lnTo>
                                    <a:pt x="39" y="96"/>
                                  </a:lnTo>
                                  <a:lnTo>
                                    <a:pt x="48" y="86"/>
                                  </a:lnTo>
                                  <a:lnTo>
                                    <a:pt x="48" y="81"/>
                                  </a:lnTo>
                                  <a:lnTo>
                                    <a:pt x="53" y="77"/>
                                  </a:lnTo>
                                  <a:lnTo>
                                    <a:pt x="53" y="72"/>
                                  </a:lnTo>
                                  <a:lnTo>
                                    <a:pt x="63" y="62"/>
                                  </a:lnTo>
                                  <a:lnTo>
                                    <a:pt x="63" y="57"/>
                                  </a:lnTo>
                                  <a:lnTo>
                                    <a:pt x="68" y="53"/>
                                  </a:lnTo>
                                  <a:lnTo>
                                    <a:pt x="68" y="48"/>
                                  </a:lnTo>
                                  <a:lnTo>
                                    <a:pt x="72" y="43"/>
                                  </a:lnTo>
                                  <a:lnTo>
                                    <a:pt x="72" y="38"/>
                                  </a:lnTo>
                                  <a:lnTo>
                                    <a:pt x="82" y="29"/>
                                  </a:lnTo>
                                  <a:lnTo>
                                    <a:pt x="82" y="24"/>
                                  </a:lnTo>
                                  <a:lnTo>
                                    <a:pt x="87" y="19"/>
                                  </a:lnTo>
                                  <a:lnTo>
                                    <a:pt x="87" y="14"/>
                                  </a:lnTo>
                                  <a:lnTo>
                                    <a:pt x="92" y="9"/>
                                  </a:lnTo>
                                  <a:lnTo>
                                    <a:pt x="92" y="5"/>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40"/>
                          <wps:cNvSpPr>
                            <a:spLocks/>
                          </wps:cNvSpPr>
                          <wps:spPr bwMode="auto">
                            <a:xfrm>
                              <a:off x="1565" y="1680"/>
                              <a:ext cx="105" cy="178"/>
                            </a:xfrm>
                            <a:custGeom>
                              <a:avLst/>
                              <a:gdLst>
                                <a:gd name="T0" fmla="*/ 0 w 105"/>
                                <a:gd name="T1" fmla="*/ 178 h 178"/>
                                <a:gd name="T2" fmla="*/ 5 w 105"/>
                                <a:gd name="T3" fmla="*/ 173 h 178"/>
                                <a:gd name="T4" fmla="*/ 5 w 105"/>
                                <a:gd name="T5" fmla="*/ 169 h 178"/>
                                <a:gd name="T6" fmla="*/ 9 w 105"/>
                                <a:gd name="T7" fmla="*/ 164 h 178"/>
                                <a:gd name="T8" fmla="*/ 9 w 105"/>
                                <a:gd name="T9" fmla="*/ 159 h 178"/>
                                <a:gd name="T10" fmla="*/ 19 w 105"/>
                                <a:gd name="T11" fmla="*/ 149 h 178"/>
                                <a:gd name="T12" fmla="*/ 19 w 105"/>
                                <a:gd name="T13" fmla="*/ 144 h 178"/>
                                <a:gd name="T14" fmla="*/ 24 w 105"/>
                                <a:gd name="T15" fmla="*/ 140 h 178"/>
                                <a:gd name="T16" fmla="*/ 24 w 105"/>
                                <a:gd name="T17" fmla="*/ 135 h 178"/>
                                <a:gd name="T18" fmla="*/ 29 w 105"/>
                                <a:gd name="T19" fmla="*/ 130 h 178"/>
                                <a:gd name="T20" fmla="*/ 29 w 105"/>
                                <a:gd name="T21" fmla="*/ 125 h 178"/>
                                <a:gd name="T22" fmla="*/ 38 w 105"/>
                                <a:gd name="T23" fmla="*/ 116 h 178"/>
                                <a:gd name="T24" fmla="*/ 38 w 105"/>
                                <a:gd name="T25" fmla="*/ 111 h 178"/>
                                <a:gd name="T26" fmla="*/ 43 w 105"/>
                                <a:gd name="T27" fmla="*/ 106 h 178"/>
                                <a:gd name="T28" fmla="*/ 43 w 105"/>
                                <a:gd name="T29" fmla="*/ 101 h 178"/>
                                <a:gd name="T30" fmla="*/ 53 w 105"/>
                                <a:gd name="T31" fmla="*/ 92 h 178"/>
                                <a:gd name="T32" fmla="*/ 53 w 105"/>
                                <a:gd name="T33" fmla="*/ 87 h 178"/>
                                <a:gd name="T34" fmla="*/ 57 w 105"/>
                                <a:gd name="T35" fmla="*/ 82 h 178"/>
                                <a:gd name="T36" fmla="*/ 57 w 105"/>
                                <a:gd name="T37" fmla="*/ 77 h 178"/>
                                <a:gd name="T38" fmla="*/ 62 w 105"/>
                                <a:gd name="T39" fmla="*/ 72 h 178"/>
                                <a:gd name="T40" fmla="*/ 62 w 105"/>
                                <a:gd name="T41" fmla="*/ 68 h 178"/>
                                <a:gd name="T42" fmla="*/ 72 w 105"/>
                                <a:gd name="T43" fmla="*/ 58 h 178"/>
                                <a:gd name="T44" fmla="*/ 72 w 105"/>
                                <a:gd name="T45" fmla="*/ 53 h 178"/>
                                <a:gd name="T46" fmla="*/ 77 w 105"/>
                                <a:gd name="T47" fmla="*/ 48 h 178"/>
                                <a:gd name="T48" fmla="*/ 77 w 105"/>
                                <a:gd name="T49" fmla="*/ 44 h 178"/>
                                <a:gd name="T50" fmla="*/ 81 w 105"/>
                                <a:gd name="T51" fmla="*/ 39 h 178"/>
                                <a:gd name="T52" fmla="*/ 81 w 105"/>
                                <a:gd name="T53" fmla="*/ 34 h 178"/>
                                <a:gd name="T54" fmla="*/ 91 w 105"/>
                                <a:gd name="T55" fmla="*/ 24 h 178"/>
                                <a:gd name="T56" fmla="*/ 91 w 105"/>
                                <a:gd name="T57" fmla="*/ 20 h 178"/>
                                <a:gd name="T58" fmla="*/ 96 w 105"/>
                                <a:gd name="T59" fmla="*/ 15 h 178"/>
                                <a:gd name="T60" fmla="*/ 96 w 105"/>
                                <a:gd name="T61" fmla="*/ 10 h 178"/>
                                <a:gd name="T62" fmla="*/ 105 w 105"/>
                                <a:gd name="T6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 h="178">
                                  <a:moveTo>
                                    <a:pt x="0" y="178"/>
                                  </a:moveTo>
                                  <a:lnTo>
                                    <a:pt x="5" y="173"/>
                                  </a:lnTo>
                                  <a:lnTo>
                                    <a:pt x="5" y="169"/>
                                  </a:lnTo>
                                  <a:lnTo>
                                    <a:pt x="9" y="164"/>
                                  </a:lnTo>
                                  <a:lnTo>
                                    <a:pt x="9" y="159"/>
                                  </a:lnTo>
                                  <a:lnTo>
                                    <a:pt x="19" y="149"/>
                                  </a:lnTo>
                                  <a:lnTo>
                                    <a:pt x="19" y="144"/>
                                  </a:lnTo>
                                  <a:lnTo>
                                    <a:pt x="24" y="140"/>
                                  </a:lnTo>
                                  <a:lnTo>
                                    <a:pt x="24" y="135"/>
                                  </a:lnTo>
                                  <a:lnTo>
                                    <a:pt x="29" y="130"/>
                                  </a:lnTo>
                                  <a:lnTo>
                                    <a:pt x="29" y="125"/>
                                  </a:lnTo>
                                  <a:lnTo>
                                    <a:pt x="38" y="116"/>
                                  </a:lnTo>
                                  <a:lnTo>
                                    <a:pt x="38" y="111"/>
                                  </a:lnTo>
                                  <a:lnTo>
                                    <a:pt x="43" y="106"/>
                                  </a:lnTo>
                                  <a:lnTo>
                                    <a:pt x="43" y="101"/>
                                  </a:lnTo>
                                  <a:lnTo>
                                    <a:pt x="53" y="92"/>
                                  </a:lnTo>
                                  <a:lnTo>
                                    <a:pt x="53" y="87"/>
                                  </a:lnTo>
                                  <a:lnTo>
                                    <a:pt x="57" y="82"/>
                                  </a:lnTo>
                                  <a:lnTo>
                                    <a:pt x="57" y="77"/>
                                  </a:lnTo>
                                  <a:lnTo>
                                    <a:pt x="62" y="72"/>
                                  </a:lnTo>
                                  <a:lnTo>
                                    <a:pt x="62" y="68"/>
                                  </a:lnTo>
                                  <a:lnTo>
                                    <a:pt x="72" y="58"/>
                                  </a:lnTo>
                                  <a:lnTo>
                                    <a:pt x="72" y="53"/>
                                  </a:lnTo>
                                  <a:lnTo>
                                    <a:pt x="77" y="48"/>
                                  </a:lnTo>
                                  <a:lnTo>
                                    <a:pt x="77" y="44"/>
                                  </a:lnTo>
                                  <a:lnTo>
                                    <a:pt x="81" y="39"/>
                                  </a:lnTo>
                                  <a:lnTo>
                                    <a:pt x="81" y="34"/>
                                  </a:lnTo>
                                  <a:lnTo>
                                    <a:pt x="91" y="24"/>
                                  </a:lnTo>
                                  <a:lnTo>
                                    <a:pt x="91" y="20"/>
                                  </a:lnTo>
                                  <a:lnTo>
                                    <a:pt x="96" y="15"/>
                                  </a:lnTo>
                                  <a:lnTo>
                                    <a:pt x="96" y="10"/>
                                  </a:lnTo>
                                  <a:lnTo>
                                    <a:pt x="10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1"/>
                          <wps:cNvSpPr>
                            <a:spLocks/>
                          </wps:cNvSpPr>
                          <wps:spPr bwMode="auto">
                            <a:xfrm>
                              <a:off x="1613" y="1666"/>
                              <a:ext cx="125" cy="221"/>
                            </a:xfrm>
                            <a:custGeom>
                              <a:avLst/>
                              <a:gdLst>
                                <a:gd name="T0" fmla="*/ 0 w 125"/>
                                <a:gd name="T1" fmla="*/ 221 h 221"/>
                                <a:gd name="T2" fmla="*/ 0 w 125"/>
                                <a:gd name="T3" fmla="*/ 216 h 221"/>
                                <a:gd name="T4" fmla="*/ 5 w 125"/>
                                <a:gd name="T5" fmla="*/ 211 h 221"/>
                                <a:gd name="T6" fmla="*/ 5 w 125"/>
                                <a:gd name="T7" fmla="*/ 207 h 221"/>
                                <a:gd name="T8" fmla="*/ 9 w 125"/>
                                <a:gd name="T9" fmla="*/ 202 h 221"/>
                                <a:gd name="T10" fmla="*/ 9 w 125"/>
                                <a:gd name="T11" fmla="*/ 197 h 221"/>
                                <a:gd name="T12" fmla="*/ 14 w 125"/>
                                <a:gd name="T13" fmla="*/ 192 h 221"/>
                                <a:gd name="T14" fmla="*/ 19 w 125"/>
                                <a:gd name="T15" fmla="*/ 187 h 221"/>
                                <a:gd name="T16" fmla="*/ 19 w 125"/>
                                <a:gd name="T17" fmla="*/ 183 h 221"/>
                                <a:gd name="T18" fmla="*/ 24 w 125"/>
                                <a:gd name="T19" fmla="*/ 178 h 221"/>
                                <a:gd name="T20" fmla="*/ 24 w 125"/>
                                <a:gd name="T21" fmla="*/ 173 h 221"/>
                                <a:gd name="T22" fmla="*/ 29 w 125"/>
                                <a:gd name="T23" fmla="*/ 168 h 221"/>
                                <a:gd name="T24" fmla="*/ 29 w 125"/>
                                <a:gd name="T25" fmla="*/ 163 h 221"/>
                                <a:gd name="T26" fmla="*/ 38 w 125"/>
                                <a:gd name="T27" fmla="*/ 154 h 221"/>
                                <a:gd name="T28" fmla="*/ 38 w 125"/>
                                <a:gd name="T29" fmla="*/ 149 h 221"/>
                                <a:gd name="T30" fmla="*/ 43 w 125"/>
                                <a:gd name="T31" fmla="*/ 144 h 221"/>
                                <a:gd name="T32" fmla="*/ 43 w 125"/>
                                <a:gd name="T33" fmla="*/ 139 h 221"/>
                                <a:gd name="T34" fmla="*/ 53 w 125"/>
                                <a:gd name="T35" fmla="*/ 130 h 221"/>
                                <a:gd name="T36" fmla="*/ 53 w 125"/>
                                <a:gd name="T37" fmla="*/ 125 h 221"/>
                                <a:gd name="T38" fmla="*/ 57 w 125"/>
                                <a:gd name="T39" fmla="*/ 120 h 221"/>
                                <a:gd name="T40" fmla="*/ 57 w 125"/>
                                <a:gd name="T41" fmla="*/ 115 h 221"/>
                                <a:gd name="T42" fmla="*/ 62 w 125"/>
                                <a:gd name="T43" fmla="*/ 110 h 221"/>
                                <a:gd name="T44" fmla="*/ 62 w 125"/>
                                <a:gd name="T45" fmla="*/ 106 h 221"/>
                                <a:gd name="T46" fmla="*/ 72 w 125"/>
                                <a:gd name="T47" fmla="*/ 96 h 221"/>
                                <a:gd name="T48" fmla="*/ 72 w 125"/>
                                <a:gd name="T49" fmla="*/ 91 h 221"/>
                                <a:gd name="T50" fmla="*/ 77 w 125"/>
                                <a:gd name="T51" fmla="*/ 86 h 221"/>
                                <a:gd name="T52" fmla="*/ 77 w 125"/>
                                <a:gd name="T53" fmla="*/ 82 h 221"/>
                                <a:gd name="T54" fmla="*/ 81 w 125"/>
                                <a:gd name="T55" fmla="*/ 77 h 221"/>
                                <a:gd name="T56" fmla="*/ 81 w 125"/>
                                <a:gd name="T57" fmla="*/ 72 h 221"/>
                                <a:gd name="T58" fmla="*/ 91 w 125"/>
                                <a:gd name="T59" fmla="*/ 62 h 221"/>
                                <a:gd name="T60" fmla="*/ 91 w 125"/>
                                <a:gd name="T61" fmla="*/ 58 h 221"/>
                                <a:gd name="T62" fmla="*/ 96 w 125"/>
                                <a:gd name="T63" fmla="*/ 53 h 221"/>
                                <a:gd name="T64" fmla="*/ 96 w 125"/>
                                <a:gd name="T65" fmla="*/ 48 h 221"/>
                                <a:gd name="T66" fmla="*/ 105 w 125"/>
                                <a:gd name="T67" fmla="*/ 38 h 221"/>
                                <a:gd name="T68" fmla="*/ 105 w 125"/>
                                <a:gd name="T69" fmla="*/ 34 h 221"/>
                                <a:gd name="T70" fmla="*/ 110 w 125"/>
                                <a:gd name="T71" fmla="*/ 29 h 221"/>
                                <a:gd name="T72" fmla="*/ 110 w 125"/>
                                <a:gd name="T73" fmla="*/ 24 h 221"/>
                                <a:gd name="T74" fmla="*/ 115 w 125"/>
                                <a:gd name="T75" fmla="*/ 19 h 221"/>
                                <a:gd name="T76" fmla="*/ 115 w 125"/>
                                <a:gd name="T77" fmla="*/ 14 h 221"/>
                                <a:gd name="T78" fmla="*/ 125 w 125"/>
                                <a:gd name="T79" fmla="*/ 5 h 221"/>
                                <a:gd name="T80" fmla="*/ 125 w 125"/>
                                <a:gd name="T81"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221">
                                  <a:moveTo>
                                    <a:pt x="0" y="221"/>
                                  </a:moveTo>
                                  <a:lnTo>
                                    <a:pt x="0" y="216"/>
                                  </a:lnTo>
                                  <a:lnTo>
                                    <a:pt x="5" y="211"/>
                                  </a:lnTo>
                                  <a:lnTo>
                                    <a:pt x="5" y="207"/>
                                  </a:lnTo>
                                  <a:lnTo>
                                    <a:pt x="9" y="202"/>
                                  </a:lnTo>
                                  <a:lnTo>
                                    <a:pt x="9" y="197"/>
                                  </a:lnTo>
                                  <a:lnTo>
                                    <a:pt x="14" y="192"/>
                                  </a:lnTo>
                                  <a:lnTo>
                                    <a:pt x="19" y="187"/>
                                  </a:lnTo>
                                  <a:lnTo>
                                    <a:pt x="19" y="183"/>
                                  </a:lnTo>
                                  <a:lnTo>
                                    <a:pt x="24" y="178"/>
                                  </a:lnTo>
                                  <a:lnTo>
                                    <a:pt x="24" y="173"/>
                                  </a:lnTo>
                                  <a:lnTo>
                                    <a:pt x="29" y="168"/>
                                  </a:lnTo>
                                  <a:lnTo>
                                    <a:pt x="29" y="163"/>
                                  </a:lnTo>
                                  <a:lnTo>
                                    <a:pt x="38" y="154"/>
                                  </a:lnTo>
                                  <a:lnTo>
                                    <a:pt x="38" y="149"/>
                                  </a:lnTo>
                                  <a:lnTo>
                                    <a:pt x="43" y="144"/>
                                  </a:lnTo>
                                  <a:lnTo>
                                    <a:pt x="43" y="139"/>
                                  </a:lnTo>
                                  <a:lnTo>
                                    <a:pt x="53" y="130"/>
                                  </a:lnTo>
                                  <a:lnTo>
                                    <a:pt x="53" y="125"/>
                                  </a:lnTo>
                                  <a:lnTo>
                                    <a:pt x="57" y="120"/>
                                  </a:lnTo>
                                  <a:lnTo>
                                    <a:pt x="57" y="115"/>
                                  </a:lnTo>
                                  <a:lnTo>
                                    <a:pt x="62" y="110"/>
                                  </a:lnTo>
                                  <a:lnTo>
                                    <a:pt x="62" y="106"/>
                                  </a:lnTo>
                                  <a:lnTo>
                                    <a:pt x="72" y="96"/>
                                  </a:lnTo>
                                  <a:lnTo>
                                    <a:pt x="72" y="91"/>
                                  </a:lnTo>
                                  <a:lnTo>
                                    <a:pt x="77" y="86"/>
                                  </a:lnTo>
                                  <a:lnTo>
                                    <a:pt x="77" y="82"/>
                                  </a:lnTo>
                                  <a:lnTo>
                                    <a:pt x="81" y="77"/>
                                  </a:lnTo>
                                  <a:lnTo>
                                    <a:pt x="81" y="72"/>
                                  </a:lnTo>
                                  <a:lnTo>
                                    <a:pt x="91" y="62"/>
                                  </a:lnTo>
                                  <a:lnTo>
                                    <a:pt x="91" y="58"/>
                                  </a:lnTo>
                                  <a:lnTo>
                                    <a:pt x="96" y="53"/>
                                  </a:lnTo>
                                  <a:lnTo>
                                    <a:pt x="96" y="48"/>
                                  </a:lnTo>
                                  <a:lnTo>
                                    <a:pt x="105" y="38"/>
                                  </a:lnTo>
                                  <a:lnTo>
                                    <a:pt x="105" y="34"/>
                                  </a:lnTo>
                                  <a:lnTo>
                                    <a:pt x="110" y="29"/>
                                  </a:lnTo>
                                  <a:lnTo>
                                    <a:pt x="110" y="24"/>
                                  </a:lnTo>
                                  <a:lnTo>
                                    <a:pt x="115" y="19"/>
                                  </a:lnTo>
                                  <a:lnTo>
                                    <a:pt x="115" y="14"/>
                                  </a:lnTo>
                                  <a:lnTo>
                                    <a:pt x="125" y="5"/>
                                  </a:lnTo>
                                  <a:lnTo>
                                    <a:pt x="12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42"/>
                          <wps:cNvSpPr>
                            <a:spLocks/>
                          </wps:cNvSpPr>
                          <wps:spPr bwMode="auto">
                            <a:xfrm>
                              <a:off x="1728" y="1680"/>
                              <a:ext cx="67" cy="111"/>
                            </a:xfrm>
                            <a:custGeom>
                              <a:avLst/>
                              <a:gdLst>
                                <a:gd name="T0" fmla="*/ 0 w 67"/>
                                <a:gd name="T1" fmla="*/ 111 h 111"/>
                                <a:gd name="T2" fmla="*/ 5 w 67"/>
                                <a:gd name="T3" fmla="*/ 106 h 111"/>
                                <a:gd name="T4" fmla="*/ 5 w 67"/>
                                <a:gd name="T5" fmla="*/ 101 h 111"/>
                                <a:gd name="T6" fmla="*/ 14 w 67"/>
                                <a:gd name="T7" fmla="*/ 92 h 111"/>
                                <a:gd name="T8" fmla="*/ 14 w 67"/>
                                <a:gd name="T9" fmla="*/ 87 h 111"/>
                                <a:gd name="T10" fmla="*/ 19 w 67"/>
                                <a:gd name="T11" fmla="*/ 82 h 111"/>
                                <a:gd name="T12" fmla="*/ 19 w 67"/>
                                <a:gd name="T13" fmla="*/ 77 h 111"/>
                                <a:gd name="T14" fmla="*/ 29 w 67"/>
                                <a:gd name="T15" fmla="*/ 68 h 111"/>
                                <a:gd name="T16" fmla="*/ 29 w 67"/>
                                <a:gd name="T17" fmla="*/ 63 h 111"/>
                                <a:gd name="T18" fmla="*/ 34 w 67"/>
                                <a:gd name="T19" fmla="*/ 58 h 111"/>
                                <a:gd name="T20" fmla="*/ 34 w 67"/>
                                <a:gd name="T21" fmla="*/ 53 h 111"/>
                                <a:gd name="T22" fmla="*/ 38 w 67"/>
                                <a:gd name="T23" fmla="*/ 48 h 111"/>
                                <a:gd name="T24" fmla="*/ 38 w 67"/>
                                <a:gd name="T25" fmla="*/ 44 h 111"/>
                                <a:gd name="T26" fmla="*/ 48 w 67"/>
                                <a:gd name="T27" fmla="*/ 34 h 111"/>
                                <a:gd name="T28" fmla="*/ 48 w 67"/>
                                <a:gd name="T29" fmla="*/ 29 h 111"/>
                                <a:gd name="T30" fmla="*/ 53 w 67"/>
                                <a:gd name="T31" fmla="*/ 24 h 111"/>
                                <a:gd name="T32" fmla="*/ 53 w 67"/>
                                <a:gd name="T33" fmla="*/ 20 h 111"/>
                                <a:gd name="T34" fmla="*/ 58 w 67"/>
                                <a:gd name="T35" fmla="*/ 15 h 111"/>
                                <a:gd name="T36" fmla="*/ 58 w 67"/>
                                <a:gd name="T37" fmla="*/ 10 h 111"/>
                                <a:gd name="T38" fmla="*/ 67 w 67"/>
                                <a:gd name="T3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1">
                                  <a:moveTo>
                                    <a:pt x="0" y="111"/>
                                  </a:moveTo>
                                  <a:lnTo>
                                    <a:pt x="5" y="106"/>
                                  </a:lnTo>
                                  <a:lnTo>
                                    <a:pt x="5" y="101"/>
                                  </a:lnTo>
                                  <a:lnTo>
                                    <a:pt x="14" y="92"/>
                                  </a:lnTo>
                                  <a:lnTo>
                                    <a:pt x="14" y="87"/>
                                  </a:lnTo>
                                  <a:lnTo>
                                    <a:pt x="19" y="82"/>
                                  </a:lnTo>
                                  <a:lnTo>
                                    <a:pt x="19" y="77"/>
                                  </a:lnTo>
                                  <a:lnTo>
                                    <a:pt x="29" y="68"/>
                                  </a:lnTo>
                                  <a:lnTo>
                                    <a:pt x="29" y="63"/>
                                  </a:lnTo>
                                  <a:lnTo>
                                    <a:pt x="34" y="58"/>
                                  </a:lnTo>
                                  <a:lnTo>
                                    <a:pt x="34" y="53"/>
                                  </a:lnTo>
                                  <a:lnTo>
                                    <a:pt x="38" y="48"/>
                                  </a:lnTo>
                                  <a:lnTo>
                                    <a:pt x="38" y="44"/>
                                  </a:lnTo>
                                  <a:lnTo>
                                    <a:pt x="48" y="34"/>
                                  </a:lnTo>
                                  <a:lnTo>
                                    <a:pt x="48" y="29"/>
                                  </a:lnTo>
                                  <a:lnTo>
                                    <a:pt x="53" y="24"/>
                                  </a:lnTo>
                                  <a:lnTo>
                                    <a:pt x="53" y="20"/>
                                  </a:lnTo>
                                  <a:lnTo>
                                    <a:pt x="58" y="15"/>
                                  </a:lnTo>
                                  <a:lnTo>
                                    <a:pt x="58" y="10"/>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43"/>
                          <wps:cNvSpPr>
                            <a:spLocks/>
                          </wps:cNvSpPr>
                          <wps:spPr bwMode="auto">
                            <a:xfrm>
                              <a:off x="1814" y="1680"/>
                              <a:ext cx="44" cy="72"/>
                            </a:xfrm>
                            <a:custGeom>
                              <a:avLst/>
                              <a:gdLst>
                                <a:gd name="T0" fmla="*/ 0 w 44"/>
                                <a:gd name="T1" fmla="*/ 72 h 72"/>
                                <a:gd name="T2" fmla="*/ 5 w 44"/>
                                <a:gd name="T3" fmla="*/ 68 h 72"/>
                                <a:gd name="T4" fmla="*/ 5 w 44"/>
                                <a:gd name="T5" fmla="*/ 63 h 72"/>
                                <a:gd name="T6" fmla="*/ 10 w 44"/>
                                <a:gd name="T7" fmla="*/ 58 h 72"/>
                                <a:gd name="T8" fmla="*/ 10 w 44"/>
                                <a:gd name="T9" fmla="*/ 53 h 72"/>
                                <a:gd name="T10" fmla="*/ 20 w 44"/>
                                <a:gd name="T11" fmla="*/ 44 h 72"/>
                                <a:gd name="T12" fmla="*/ 20 w 44"/>
                                <a:gd name="T13" fmla="*/ 39 h 72"/>
                                <a:gd name="T14" fmla="*/ 24 w 44"/>
                                <a:gd name="T15" fmla="*/ 34 h 72"/>
                                <a:gd name="T16" fmla="*/ 24 w 44"/>
                                <a:gd name="T17" fmla="*/ 29 h 72"/>
                                <a:gd name="T18" fmla="*/ 29 w 44"/>
                                <a:gd name="T19" fmla="*/ 24 h 72"/>
                                <a:gd name="T20" fmla="*/ 29 w 44"/>
                                <a:gd name="T21" fmla="*/ 20 h 72"/>
                                <a:gd name="T22" fmla="*/ 39 w 44"/>
                                <a:gd name="T23" fmla="*/ 10 h 72"/>
                                <a:gd name="T24" fmla="*/ 39 w 44"/>
                                <a:gd name="T25" fmla="*/ 5 h 72"/>
                                <a:gd name="T26" fmla="*/ 44 w 44"/>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72"/>
                                  </a:moveTo>
                                  <a:lnTo>
                                    <a:pt x="5" y="68"/>
                                  </a:lnTo>
                                  <a:lnTo>
                                    <a:pt x="5" y="63"/>
                                  </a:lnTo>
                                  <a:lnTo>
                                    <a:pt x="10" y="58"/>
                                  </a:lnTo>
                                  <a:lnTo>
                                    <a:pt x="10" y="53"/>
                                  </a:lnTo>
                                  <a:lnTo>
                                    <a:pt x="20" y="44"/>
                                  </a:lnTo>
                                  <a:lnTo>
                                    <a:pt x="20" y="39"/>
                                  </a:lnTo>
                                  <a:lnTo>
                                    <a:pt x="24" y="34"/>
                                  </a:lnTo>
                                  <a:lnTo>
                                    <a:pt x="24" y="29"/>
                                  </a:lnTo>
                                  <a:lnTo>
                                    <a:pt x="29" y="24"/>
                                  </a:lnTo>
                                  <a:lnTo>
                                    <a:pt x="29" y="20"/>
                                  </a:lnTo>
                                  <a:lnTo>
                                    <a:pt x="39" y="10"/>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44"/>
                          <wps:cNvSpPr>
                            <a:spLocks/>
                          </wps:cNvSpPr>
                          <wps:spPr bwMode="auto">
                            <a:xfrm>
                              <a:off x="1877" y="1613"/>
                              <a:ext cx="77" cy="139"/>
                            </a:xfrm>
                            <a:custGeom>
                              <a:avLst/>
                              <a:gdLst>
                                <a:gd name="T0" fmla="*/ 0 w 77"/>
                                <a:gd name="T1" fmla="*/ 139 h 139"/>
                                <a:gd name="T2" fmla="*/ 0 w 77"/>
                                <a:gd name="T3" fmla="*/ 135 h 139"/>
                                <a:gd name="T4" fmla="*/ 5 w 77"/>
                                <a:gd name="T5" fmla="*/ 130 h 139"/>
                                <a:gd name="T6" fmla="*/ 5 w 77"/>
                                <a:gd name="T7" fmla="*/ 125 h 139"/>
                                <a:gd name="T8" fmla="*/ 9 w 77"/>
                                <a:gd name="T9" fmla="*/ 120 h 139"/>
                                <a:gd name="T10" fmla="*/ 9 w 77"/>
                                <a:gd name="T11" fmla="*/ 115 h 139"/>
                                <a:gd name="T12" fmla="*/ 14 w 77"/>
                                <a:gd name="T13" fmla="*/ 111 h 139"/>
                                <a:gd name="T14" fmla="*/ 19 w 77"/>
                                <a:gd name="T15" fmla="*/ 106 h 139"/>
                                <a:gd name="T16" fmla="*/ 19 w 77"/>
                                <a:gd name="T17" fmla="*/ 101 h 139"/>
                                <a:gd name="T18" fmla="*/ 24 w 77"/>
                                <a:gd name="T19" fmla="*/ 96 h 139"/>
                                <a:gd name="T20" fmla="*/ 24 w 77"/>
                                <a:gd name="T21" fmla="*/ 91 h 139"/>
                                <a:gd name="T22" fmla="*/ 29 w 77"/>
                                <a:gd name="T23" fmla="*/ 87 h 139"/>
                                <a:gd name="T24" fmla="*/ 29 w 77"/>
                                <a:gd name="T25" fmla="*/ 82 h 139"/>
                                <a:gd name="T26" fmla="*/ 38 w 77"/>
                                <a:gd name="T27" fmla="*/ 72 h 139"/>
                                <a:gd name="T28" fmla="*/ 38 w 77"/>
                                <a:gd name="T29" fmla="*/ 67 h 139"/>
                                <a:gd name="T30" fmla="*/ 43 w 77"/>
                                <a:gd name="T31" fmla="*/ 63 h 139"/>
                                <a:gd name="T32" fmla="*/ 43 w 77"/>
                                <a:gd name="T33" fmla="*/ 58 h 139"/>
                                <a:gd name="T34" fmla="*/ 53 w 77"/>
                                <a:gd name="T35" fmla="*/ 48 h 139"/>
                                <a:gd name="T36" fmla="*/ 53 w 77"/>
                                <a:gd name="T37" fmla="*/ 43 h 139"/>
                                <a:gd name="T38" fmla="*/ 57 w 77"/>
                                <a:gd name="T39" fmla="*/ 39 h 139"/>
                                <a:gd name="T40" fmla="*/ 57 w 77"/>
                                <a:gd name="T41" fmla="*/ 34 h 139"/>
                                <a:gd name="T42" fmla="*/ 62 w 77"/>
                                <a:gd name="T43" fmla="*/ 29 h 139"/>
                                <a:gd name="T44" fmla="*/ 62 w 77"/>
                                <a:gd name="T45" fmla="*/ 24 h 139"/>
                                <a:gd name="T46" fmla="*/ 72 w 77"/>
                                <a:gd name="T47" fmla="*/ 15 h 139"/>
                                <a:gd name="T48" fmla="*/ 72 w 77"/>
                                <a:gd name="T49" fmla="*/ 10 h 139"/>
                                <a:gd name="T50" fmla="*/ 77 w 77"/>
                                <a:gd name="T51" fmla="*/ 5 h 139"/>
                                <a:gd name="T52" fmla="*/ 77 w 77"/>
                                <a:gd name="T5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139"/>
                                  </a:moveTo>
                                  <a:lnTo>
                                    <a:pt x="0" y="135"/>
                                  </a:lnTo>
                                  <a:lnTo>
                                    <a:pt x="5" y="130"/>
                                  </a:lnTo>
                                  <a:lnTo>
                                    <a:pt x="5" y="125"/>
                                  </a:lnTo>
                                  <a:lnTo>
                                    <a:pt x="9" y="120"/>
                                  </a:lnTo>
                                  <a:lnTo>
                                    <a:pt x="9" y="115"/>
                                  </a:lnTo>
                                  <a:lnTo>
                                    <a:pt x="14" y="111"/>
                                  </a:lnTo>
                                  <a:lnTo>
                                    <a:pt x="19" y="106"/>
                                  </a:lnTo>
                                  <a:lnTo>
                                    <a:pt x="19" y="101"/>
                                  </a:lnTo>
                                  <a:lnTo>
                                    <a:pt x="24" y="96"/>
                                  </a:lnTo>
                                  <a:lnTo>
                                    <a:pt x="24" y="91"/>
                                  </a:lnTo>
                                  <a:lnTo>
                                    <a:pt x="29" y="87"/>
                                  </a:lnTo>
                                  <a:lnTo>
                                    <a:pt x="29" y="82"/>
                                  </a:lnTo>
                                  <a:lnTo>
                                    <a:pt x="38" y="72"/>
                                  </a:lnTo>
                                  <a:lnTo>
                                    <a:pt x="38" y="67"/>
                                  </a:lnTo>
                                  <a:lnTo>
                                    <a:pt x="43" y="63"/>
                                  </a:lnTo>
                                  <a:lnTo>
                                    <a:pt x="43" y="58"/>
                                  </a:lnTo>
                                  <a:lnTo>
                                    <a:pt x="53" y="48"/>
                                  </a:lnTo>
                                  <a:lnTo>
                                    <a:pt x="53" y="43"/>
                                  </a:lnTo>
                                  <a:lnTo>
                                    <a:pt x="57" y="39"/>
                                  </a:lnTo>
                                  <a:lnTo>
                                    <a:pt x="57" y="34"/>
                                  </a:lnTo>
                                  <a:lnTo>
                                    <a:pt x="62" y="29"/>
                                  </a:lnTo>
                                  <a:lnTo>
                                    <a:pt x="62" y="24"/>
                                  </a:lnTo>
                                  <a:lnTo>
                                    <a:pt x="72" y="15"/>
                                  </a:lnTo>
                                  <a:lnTo>
                                    <a:pt x="72" y="10"/>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45"/>
                          <wps:cNvSpPr>
                            <a:spLocks/>
                          </wps:cNvSpPr>
                          <wps:spPr bwMode="auto">
                            <a:xfrm>
                              <a:off x="1944" y="1690"/>
                              <a:ext cx="29" cy="53"/>
                            </a:xfrm>
                            <a:custGeom>
                              <a:avLst/>
                              <a:gdLst>
                                <a:gd name="T0" fmla="*/ 0 w 29"/>
                                <a:gd name="T1" fmla="*/ 53 h 53"/>
                                <a:gd name="T2" fmla="*/ 5 w 29"/>
                                <a:gd name="T3" fmla="*/ 48 h 53"/>
                                <a:gd name="T4" fmla="*/ 5 w 29"/>
                                <a:gd name="T5" fmla="*/ 43 h 53"/>
                                <a:gd name="T6" fmla="*/ 10 w 29"/>
                                <a:gd name="T7" fmla="*/ 38 h 53"/>
                                <a:gd name="T8" fmla="*/ 10 w 29"/>
                                <a:gd name="T9" fmla="*/ 34 h 53"/>
                                <a:gd name="T10" fmla="*/ 14 w 29"/>
                                <a:gd name="T11" fmla="*/ 29 h 53"/>
                                <a:gd name="T12" fmla="*/ 14 w 29"/>
                                <a:gd name="T13" fmla="*/ 24 h 53"/>
                                <a:gd name="T14" fmla="*/ 24 w 29"/>
                                <a:gd name="T15" fmla="*/ 14 h 53"/>
                                <a:gd name="T16" fmla="*/ 24 w 29"/>
                                <a:gd name="T17" fmla="*/ 10 h 53"/>
                                <a:gd name="T18" fmla="*/ 29 w 29"/>
                                <a:gd name="T19" fmla="*/ 5 h 53"/>
                                <a:gd name="T20" fmla="*/ 29 w 29"/>
                                <a:gd name="T2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53"/>
                                  </a:moveTo>
                                  <a:lnTo>
                                    <a:pt x="5" y="48"/>
                                  </a:lnTo>
                                  <a:lnTo>
                                    <a:pt x="5" y="43"/>
                                  </a:lnTo>
                                  <a:lnTo>
                                    <a:pt x="10" y="38"/>
                                  </a:lnTo>
                                  <a:lnTo>
                                    <a:pt x="10" y="34"/>
                                  </a:lnTo>
                                  <a:lnTo>
                                    <a:pt x="14" y="29"/>
                                  </a:lnTo>
                                  <a:lnTo>
                                    <a:pt x="14" y="24"/>
                                  </a:lnTo>
                                  <a:lnTo>
                                    <a:pt x="24" y="14"/>
                                  </a:lnTo>
                                  <a:lnTo>
                                    <a:pt x="24" y="10"/>
                                  </a:lnTo>
                                  <a:lnTo>
                                    <a:pt x="29"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46"/>
                          <wps:cNvSpPr>
                            <a:spLocks/>
                          </wps:cNvSpPr>
                          <wps:spPr bwMode="auto">
                            <a:xfrm>
                              <a:off x="2016" y="1709"/>
                              <a:ext cx="10" cy="19"/>
                            </a:xfrm>
                            <a:custGeom>
                              <a:avLst/>
                              <a:gdLst>
                                <a:gd name="T0" fmla="*/ 0 w 10"/>
                                <a:gd name="T1" fmla="*/ 19 h 19"/>
                                <a:gd name="T2" fmla="*/ 0 w 10"/>
                                <a:gd name="T3" fmla="*/ 15 h 19"/>
                                <a:gd name="T4" fmla="*/ 5 w 10"/>
                                <a:gd name="T5" fmla="*/ 10 h 19"/>
                                <a:gd name="T6" fmla="*/ 10 w 10"/>
                                <a:gd name="T7" fmla="*/ 5 h 19"/>
                                <a:gd name="T8" fmla="*/ 10 w 10"/>
                                <a:gd name="T9" fmla="*/ 0 h 19"/>
                              </a:gdLst>
                              <a:ahLst/>
                              <a:cxnLst>
                                <a:cxn ang="0">
                                  <a:pos x="T0" y="T1"/>
                                </a:cxn>
                                <a:cxn ang="0">
                                  <a:pos x="T2" y="T3"/>
                                </a:cxn>
                                <a:cxn ang="0">
                                  <a:pos x="T4" y="T5"/>
                                </a:cxn>
                                <a:cxn ang="0">
                                  <a:pos x="T6" y="T7"/>
                                </a:cxn>
                                <a:cxn ang="0">
                                  <a:pos x="T8" y="T9"/>
                                </a:cxn>
                              </a:cxnLst>
                              <a:rect l="0" t="0" r="r" b="b"/>
                              <a:pathLst>
                                <a:path w="10" h="19">
                                  <a:moveTo>
                                    <a:pt x="0" y="19"/>
                                  </a:moveTo>
                                  <a:lnTo>
                                    <a:pt x="0" y="15"/>
                                  </a:lnTo>
                                  <a:lnTo>
                                    <a:pt x="5" y="10"/>
                                  </a:lnTo>
                                  <a:lnTo>
                                    <a:pt x="10"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7"/>
                          <wps:cNvSpPr>
                            <a:spLocks/>
                          </wps:cNvSpPr>
                          <wps:spPr bwMode="auto">
                            <a:xfrm>
                              <a:off x="2030" y="1724"/>
                              <a:ext cx="53" cy="91"/>
                            </a:xfrm>
                            <a:custGeom>
                              <a:avLst/>
                              <a:gdLst>
                                <a:gd name="T0" fmla="*/ 0 w 53"/>
                                <a:gd name="T1" fmla="*/ 91 h 91"/>
                                <a:gd name="T2" fmla="*/ 0 w 53"/>
                                <a:gd name="T3" fmla="*/ 86 h 91"/>
                                <a:gd name="T4" fmla="*/ 5 w 53"/>
                                <a:gd name="T5" fmla="*/ 81 h 91"/>
                                <a:gd name="T6" fmla="*/ 5 w 53"/>
                                <a:gd name="T7" fmla="*/ 76 h 91"/>
                                <a:gd name="T8" fmla="*/ 10 w 53"/>
                                <a:gd name="T9" fmla="*/ 72 h 91"/>
                                <a:gd name="T10" fmla="*/ 15 w 53"/>
                                <a:gd name="T11" fmla="*/ 67 h 91"/>
                                <a:gd name="T12" fmla="*/ 15 w 53"/>
                                <a:gd name="T13" fmla="*/ 62 h 91"/>
                                <a:gd name="T14" fmla="*/ 20 w 53"/>
                                <a:gd name="T15" fmla="*/ 57 h 91"/>
                                <a:gd name="T16" fmla="*/ 20 w 53"/>
                                <a:gd name="T17" fmla="*/ 52 h 91"/>
                                <a:gd name="T18" fmla="*/ 24 w 53"/>
                                <a:gd name="T19" fmla="*/ 48 h 91"/>
                                <a:gd name="T20" fmla="*/ 24 w 53"/>
                                <a:gd name="T21" fmla="*/ 43 h 91"/>
                                <a:gd name="T22" fmla="*/ 34 w 53"/>
                                <a:gd name="T23" fmla="*/ 33 h 91"/>
                                <a:gd name="T24" fmla="*/ 34 w 53"/>
                                <a:gd name="T25" fmla="*/ 28 h 91"/>
                                <a:gd name="T26" fmla="*/ 39 w 53"/>
                                <a:gd name="T27" fmla="*/ 24 h 91"/>
                                <a:gd name="T28" fmla="*/ 39 w 53"/>
                                <a:gd name="T29" fmla="*/ 19 h 91"/>
                                <a:gd name="T30" fmla="*/ 44 w 53"/>
                                <a:gd name="T31" fmla="*/ 14 h 91"/>
                                <a:gd name="T32" fmla="*/ 44 w 53"/>
                                <a:gd name="T33" fmla="*/ 9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0" y="86"/>
                                  </a:lnTo>
                                  <a:lnTo>
                                    <a:pt x="5" y="81"/>
                                  </a:lnTo>
                                  <a:lnTo>
                                    <a:pt x="5" y="76"/>
                                  </a:lnTo>
                                  <a:lnTo>
                                    <a:pt x="10" y="72"/>
                                  </a:lnTo>
                                  <a:lnTo>
                                    <a:pt x="15" y="67"/>
                                  </a:lnTo>
                                  <a:lnTo>
                                    <a:pt x="15" y="62"/>
                                  </a:lnTo>
                                  <a:lnTo>
                                    <a:pt x="20" y="57"/>
                                  </a:lnTo>
                                  <a:lnTo>
                                    <a:pt x="20" y="52"/>
                                  </a:lnTo>
                                  <a:lnTo>
                                    <a:pt x="24" y="48"/>
                                  </a:lnTo>
                                  <a:lnTo>
                                    <a:pt x="24" y="43"/>
                                  </a:lnTo>
                                  <a:lnTo>
                                    <a:pt x="34" y="33"/>
                                  </a:lnTo>
                                  <a:lnTo>
                                    <a:pt x="34" y="28"/>
                                  </a:lnTo>
                                  <a:lnTo>
                                    <a:pt x="39" y="24"/>
                                  </a:lnTo>
                                  <a:lnTo>
                                    <a:pt x="39" y="19"/>
                                  </a:lnTo>
                                  <a:lnTo>
                                    <a:pt x="44" y="14"/>
                                  </a:lnTo>
                                  <a:lnTo>
                                    <a:pt x="44" y="9"/>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8"/>
                          <wps:cNvSpPr>
                            <a:spLocks/>
                          </wps:cNvSpPr>
                          <wps:spPr bwMode="auto">
                            <a:xfrm>
                              <a:off x="2098" y="1656"/>
                              <a:ext cx="24" cy="39"/>
                            </a:xfrm>
                            <a:custGeom>
                              <a:avLst/>
                              <a:gdLst>
                                <a:gd name="T0" fmla="*/ 0 w 24"/>
                                <a:gd name="T1" fmla="*/ 39 h 39"/>
                                <a:gd name="T2" fmla="*/ 4 w 24"/>
                                <a:gd name="T3" fmla="*/ 34 h 39"/>
                                <a:gd name="T4" fmla="*/ 4 w 24"/>
                                <a:gd name="T5" fmla="*/ 29 h 39"/>
                                <a:gd name="T6" fmla="*/ 9 w 24"/>
                                <a:gd name="T7" fmla="*/ 24 h 39"/>
                                <a:gd name="T8" fmla="*/ 9 w 24"/>
                                <a:gd name="T9" fmla="*/ 20 h 39"/>
                                <a:gd name="T10" fmla="*/ 19 w 24"/>
                                <a:gd name="T11" fmla="*/ 10 h 39"/>
                                <a:gd name="T12" fmla="*/ 19 w 24"/>
                                <a:gd name="T13" fmla="*/ 5 h 39"/>
                                <a:gd name="T14" fmla="*/ 24 w 24"/>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39"/>
                                  </a:moveTo>
                                  <a:lnTo>
                                    <a:pt x="4" y="34"/>
                                  </a:lnTo>
                                  <a:lnTo>
                                    <a:pt x="4" y="29"/>
                                  </a:lnTo>
                                  <a:lnTo>
                                    <a:pt x="9" y="24"/>
                                  </a:lnTo>
                                  <a:lnTo>
                                    <a:pt x="9" y="20"/>
                                  </a:lnTo>
                                  <a:lnTo>
                                    <a:pt x="19" y="10"/>
                                  </a:lnTo>
                                  <a:lnTo>
                                    <a:pt x="19"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9"/>
                          <wps:cNvSpPr>
                            <a:spLocks/>
                          </wps:cNvSpPr>
                          <wps:spPr bwMode="auto">
                            <a:xfrm>
                              <a:off x="2054" y="1772"/>
                              <a:ext cx="58" cy="101"/>
                            </a:xfrm>
                            <a:custGeom>
                              <a:avLst/>
                              <a:gdLst>
                                <a:gd name="T0" fmla="*/ 0 w 58"/>
                                <a:gd name="T1" fmla="*/ 101 h 101"/>
                                <a:gd name="T2" fmla="*/ 0 w 58"/>
                                <a:gd name="T3" fmla="*/ 96 h 101"/>
                                <a:gd name="T4" fmla="*/ 5 w 58"/>
                                <a:gd name="T5" fmla="*/ 91 h 101"/>
                                <a:gd name="T6" fmla="*/ 10 w 58"/>
                                <a:gd name="T7" fmla="*/ 86 h 101"/>
                                <a:gd name="T8" fmla="*/ 10 w 58"/>
                                <a:gd name="T9" fmla="*/ 81 h 101"/>
                                <a:gd name="T10" fmla="*/ 15 w 58"/>
                                <a:gd name="T11" fmla="*/ 77 h 101"/>
                                <a:gd name="T12" fmla="*/ 15 w 58"/>
                                <a:gd name="T13" fmla="*/ 72 h 101"/>
                                <a:gd name="T14" fmla="*/ 20 w 58"/>
                                <a:gd name="T15" fmla="*/ 67 h 101"/>
                                <a:gd name="T16" fmla="*/ 20 w 58"/>
                                <a:gd name="T17" fmla="*/ 62 h 101"/>
                                <a:gd name="T18" fmla="*/ 29 w 58"/>
                                <a:gd name="T19" fmla="*/ 52 h 101"/>
                                <a:gd name="T20" fmla="*/ 29 w 58"/>
                                <a:gd name="T21" fmla="*/ 48 h 101"/>
                                <a:gd name="T22" fmla="*/ 34 w 58"/>
                                <a:gd name="T23" fmla="*/ 43 h 101"/>
                                <a:gd name="T24" fmla="*/ 34 w 58"/>
                                <a:gd name="T25" fmla="*/ 38 h 101"/>
                                <a:gd name="T26" fmla="*/ 39 w 58"/>
                                <a:gd name="T27" fmla="*/ 33 h 101"/>
                                <a:gd name="T28" fmla="*/ 39 w 58"/>
                                <a:gd name="T29" fmla="*/ 28 h 101"/>
                                <a:gd name="T30" fmla="*/ 48 w 58"/>
                                <a:gd name="T31" fmla="*/ 19 h 101"/>
                                <a:gd name="T32" fmla="*/ 48 w 58"/>
                                <a:gd name="T33" fmla="*/ 14 h 101"/>
                                <a:gd name="T34" fmla="*/ 53 w 58"/>
                                <a:gd name="T35" fmla="*/ 9 h 101"/>
                                <a:gd name="T36" fmla="*/ 53 w 58"/>
                                <a:gd name="T37" fmla="*/ 4 h 101"/>
                                <a:gd name="T38" fmla="*/ 58 w 58"/>
                                <a:gd name="T3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101"/>
                                  </a:moveTo>
                                  <a:lnTo>
                                    <a:pt x="0" y="96"/>
                                  </a:lnTo>
                                  <a:lnTo>
                                    <a:pt x="5" y="91"/>
                                  </a:lnTo>
                                  <a:lnTo>
                                    <a:pt x="10" y="86"/>
                                  </a:lnTo>
                                  <a:lnTo>
                                    <a:pt x="10" y="81"/>
                                  </a:lnTo>
                                  <a:lnTo>
                                    <a:pt x="15" y="77"/>
                                  </a:lnTo>
                                  <a:lnTo>
                                    <a:pt x="15" y="72"/>
                                  </a:lnTo>
                                  <a:lnTo>
                                    <a:pt x="20" y="67"/>
                                  </a:lnTo>
                                  <a:lnTo>
                                    <a:pt x="20" y="62"/>
                                  </a:lnTo>
                                  <a:lnTo>
                                    <a:pt x="29" y="52"/>
                                  </a:lnTo>
                                  <a:lnTo>
                                    <a:pt x="29" y="48"/>
                                  </a:lnTo>
                                  <a:lnTo>
                                    <a:pt x="34" y="43"/>
                                  </a:lnTo>
                                  <a:lnTo>
                                    <a:pt x="34" y="38"/>
                                  </a:lnTo>
                                  <a:lnTo>
                                    <a:pt x="39" y="33"/>
                                  </a:lnTo>
                                  <a:lnTo>
                                    <a:pt x="39" y="28"/>
                                  </a:lnTo>
                                  <a:lnTo>
                                    <a:pt x="48" y="19"/>
                                  </a:lnTo>
                                  <a:lnTo>
                                    <a:pt x="48" y="14"/>
                                  </a:lnTo>
                                  <a:lnTo>
                                    <a:pt x="53" y="9"/>
                                  </a:lnTo>
                                  <a:lnTo>
                                    <a:pt x="53" y="4"/>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0"/>
                          <wps:cNvSpPr>
                            <a:spLocks/>
                          </wps:cNvSpPr>
                          <wps:spPr bwMode="auto">
                            <a:xfrm>
                              <a:off x="2198" y="1594"/>
                              <a:ext cx="15" cy="29"/>
                            </a:xfrm>
                            <a:custGeom>
                              <a:avLst/>
                              <a:gdLst>
                                <a:gd name="T0" fmla="*/ 0 w 15"/>
                                <a:gd name="T1" fmla="*/ 29 h 29"/>
                                <a:gd name="T2" fmla="*/ 0 w 15"/>
                                <a:gd name="T3" fmla="*/ 24 h 29"/>
                                <a:gd name="T4" fmla="*/ 5 w 15"/>
                                <a:gd name="T5" fmla="*/ 19 h 29"/>
                                <a:gd name="T6" fmla="*/ 10 w 15"/>
                                <a:gd name="T7" fmla="*/ 14 h 29"/>
                                <a:gd name="T8" fmla="*/ 10 w 15"/>
                                <a:gd name="T9" fmla="*/ 10 h 29"/>
                                <a:gd name="T10" fmla="*/ 15 w 15"/>
                                <a:gd name="T11" fmla="*/ 5 h 29"/>
                                <a:gd name="T12" fmla="*/ 15 w 15"/>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15" h="29">
                                  <a:moveTo>
                                    <a:pt x="0" y="29"/>
                                  </a:moveTo>
                                  <a:lnTo>
                                    <a:pt x="0" y="24"/>
                                  </a:lnTo>
                                  <a:lnTo>
                                    <a:pt x="5" y="19"/>
                                  </a:lnTo>
                                  <a:lnTo>
                                    <a:pt x="10" y="14"/>
                                  </a:lnTo>
                                  <a:lnTo>
                                    <a:pt x="10" y="10"/>
                                  </a:lnTo>
                                  <a:lnTo>
                                    <a:pt x="15"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1"/>
                          <wps:cNvSpPr>
                            <a:spLocks/>
                          </wps:cNvSpPr>
                          <wps:spPr bwMode="auto">
                            <a:xfrm>
                              <a:off x="2266" y="1594"/>
                              <a:ext cx="14" cy="24"/>
                            </a:xfrm>
                            <a:custGeom>
                              <a:avLst/>
                              <a:gdLst>
                                <a:gd name="T0" fmla="*/ 0 w 14"/>
                                <a:gd name="T1" fmla="*/ 24 h 24"/>
                                <a:gd name="T2" fmla="*/ 0 w 14"/>
                                <a:gd name="T3" fmla="*/ 19 h 24"/>
                                <a:gd name="T4" fmla="*/ 5 w 14"/>
                                <a:gd name="T5" fmla="*/ 14 h 24"/>
                                <a:gd name="T6" fmla="*/ 9 w 14"/>
                                <a:gd name="T7" fmla="*/ 10 h 24"/>
                                <a:gd name="T8" fmla="*/ 9 w 14"/>
                                <a:gd name="T9" fmla="*/ 5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0" y="19"/>
                                  </a:lnTo>
                                  <a:lnTo>
                                    <a:pt x="5" y="14"/>
                                  </a:lnTo>
                                  <a:lnTo>
                                    <a:pt x="9" y="10"/>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2"/>
                          <wps:cNvSpPr>
                            <a:spLocks/>
                          </wps:cNvSpPr>
                          <wps:spPr bwMode="auto">
                            <a:xfrm>
                              <a:off x="2122" y="1925"/>
                              <a:ext cx="28" cy="48"/>
                            </a:xfrm>
                            <a:custGeom>
                              <a:avLst/>
                              <a:gdLst>
                                <a:gd name="T0" fmla="*/ 0 w 28"/>
                                <a:gd name="T1" fmla="*/ 48 h 48"/>
                                <a:gd name="T2" fmla="*/ 9 w 28"/>
                                <a:gd name="T3" fmla="*/ 39 h 48"/>
                                <a:gd name="T4" fmla="*/ 9 w 28"/>
                                <a:gd name="T5" fmla="*/ 34 h 48"/>
                                <a:gd name="T6" fmla="*/ 14 w 28"/>
                                <a:gd name="T7" fmla="*/ 29 h 48"/>
                                <a:gd name="T8" fmla="*/ 14 w 28"/>
                                <a:gd name="T9" fmla="*/ 24 h 48"/>
                                <a:gd name="T10" fmla="*/ 19 w 28"/>
                                <a:gd name="T11" fmla="*/ 20 h 48"/>
                                <a:gd name="T12" fmla="*/ 19 w 28"/>
                                <a:gd name="T13" fmla="*/ 15 h 48"/>
                                <a:gd name="T14" fmla="*/ 28 w 28"/>
                                <a:gd name="T15" fmla="*/ 5 h 48"/>
                                <a:gd name="T16" fmla="*/ 28 w 28"/>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48">
                                  <a:moveTo>
                                    <a:pt x="0" y="48"/>
                                  </a:moveTo>
                                  <a:lnTo>
                                    <a:pt x="9" y="39"/>
                                  </a:lnTo>
                                  <a:lnTo>
                                    <a:pt x="9" y="34"/>
                                  </a:lnTo>
                                  <a:lnTo>
                                    <a:pt x="14" y="29"/>
                                  </a:lnTo>
                                  <a:lnTo>
                                    <a:pt x="14" y="24"/>
                                  </a:lnTo>
                                  <a:lnTo>
                                    <a:pt x="19" y="20"/>
                                  </a:lnTo>
                                  <a:lnTo>
                                    <a:pt x="19" y="15"/>
                                  </a:lnTo>
                                  <a:lnTo>
                                    <a:pt x="28" y="5"/>
                                  </a:lnTo>
                                  <a:lnTo>
                                    <a:pt x="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3"/>
                          <wps:cNvSpPr>
                            <a:spLocks/>
                          </wps:cNvSpPr>
                          <wps:spPr bwMode="auto">
                            <a:xfrm>
                              <a:off x="2314" y="1445"/>
                              <a:ext cx="115" cy="197"/>
                            </a:xfrm>
                            <a:custGeom>
                              <a:avLst/>
                              <a:gdLst>
                                <a:gd name="T0" fmla="*/ 0 w 115"/>
                                <a:gd name="T1" fmla="*/ 197 h 197"/>
                                <a:gd name="T2" fmla="*/ 5 w 115"/>
                                <a:gd name="T3" fmla="*/ 192 h 197"/>
                                <a:gd name="T4" fmla="*/ 5 w 115"/>
                                <a:gd name="T5" fmla="*/ 187 h 197"/>
                                <a:gd name="T6" fmla="*/ 14 w 115"/>
                                <a:gd name="T7" fmla="*/ 178 h 197"/>
                                <a:gd name="T8" fmla="*/ 14 w 115"/>
                                <a:gd name="T9" fmla="*/ 173 h 197"/>
                                <a:gd name="T10" fmla="*/ 19 w 115"/>
                                <a:gd name="T11" fmla="*/ 168 h 197"/>
                                <a:gd name="T12" fmla="*/ 19 w 115"/>
                                <a:gd name="T13" fmla="*/ 163 h 197"/>
                                <a:gd name="T14" fmla="*/ 24 w 115"/>
                                <a:gd name="T15" fmla="*/ 159 h 197"/>
                                <a:gd name="T16" fmla="*/ 24 w 115"/>
                                <a:gd name="T17" fmla="*/ 154 h 197"/>
                                <a:gd name="T18" fmla="*/ 33 w 115"/>
                                <a:gd name="T19" fmla="*/ 144 h 197"/>
                                <a:gd name="T20" fmla="*/ 33 w 115"/>
                                <a:gd name="T21" fmla="*/ 139 h 197"/>
                                <a:gd name="T22" fmla="*/ 38 w 115"/>
                                <a:gd name="T23" fmla="*/ 135 h 197"/>
                                <a:gd name="T24" fmla="*/ 38 w 115"/>
                                <a:gd name="T25" fmla="*/ 130 h 197"/>
                                <a:gd name="T26" fmla="*/ 48 w 115"/>
                                <a:gd name="T27" fmla="*/ 120 h 197"/>
                                <a:gd name="T28" fmla="*/ 48 w 115"/>
                                <a:gd name="T29" fmla="*/ 115 h 197"/>
                                <a:gd name="T30" fmla="*/ 53 w 115"/>
                                <a:gd name="T31" fmla="*/ 111 h 197"/>
                                <a:gd name="T32" fmla="*/ 53 w 115"/>
                                <a:gd name="T33" fmla="*/ 106 h 197"/>
                                <a:gd name="T34" fmla="*/ 57 w 115"/>
                                <a:gd name="T35" fmla="*/ 101 h 197"/>
                                <a:gd name="T36" fmla="*/ 57 w 115"/>
                                <a:gd name="T37" fmla="*/ 96 h 197"/>
                                <a:gd name="T38" fmla="*/ 67 w 115"/>
                                <a:gd name="T39" fmla="*/ 87 h 197"/>
                                <a:gd name="T40" fmla="*/ 67 w 115"/>
                                <a:gd name="T41" fmla="*/ 82 h 197"/>
                                <a:gd name="T42" fmla="*/ 72 w 115"/>
                                <a:gd name="T43" fmla="*/ 77 h 197"/>
                                <a:gd name="T44" fmla="*/ 72 w 115"/>
                                <a:gd name="T45" fmla="*/ 72 h 197"/>
                                <a:gd name="T46" fmla="*/ 77 w 115"/>
                                <a:gd name="T47" fmla="*/ 67 h 197"/>
                                <a:gd name="T48" fmla="*/ 77 w 115"/>
                                <a:gd name="T49" fmla="*/ 63 h 197"/>
                                <a:gd name="T50" fmla="*/ 86 w 115"/>
                                <a:gd name="T51" fmla="*/ 53 h 197"/>
                                <a:gd name="T52" fmla="*/ 86 w 115"/>
                                <a:gd name="T53" fmla="*/ 48 h 197"/>
                                <a:gd name="T54" fmla="*/ 91 w 115"/>
                                <a:gd name="T55" fmla="*/ 43 h 197"/>
                                <a:gd name="T56" fmla="*/ 91 w 115"/>
                                <a:gd name="T57" fmla="*/ 39 h 197"/>
                                <a:gd name="T58" fmla="*/ 101 w 115"/>
                                <a:gd name="T59" fmla="*/ 29 h 197"/>
                                <a:gd name="T60" fmla="*/ 101 w 115"/>
                                <a:gd name="T61" fmla="*/ 24 h 197"/>
                                <a:gd name="T62" fmla="*/ 105 w 115"/>
                                <a:gd name="T63" fmla="*/ 19 h 197"/>
                                <a:gd name="T64" fmla="*/ 105 w 115"/>
                                <a:gd name="T65" fmla="*/ 15 h 197"/>
                                <a:gd name="T66" fmla="*/ 110 w 115"/>
                                <a:gd name="T67" fmla="*/ 10 h 197"/>
                                <a:gd name="T68" fmla="*/ 110 w 115"/>
                                <a:gd name="T69" fmla="*/ 5 h 197"/>
                                <a:gd name="T70" fmla="*/ 115 w 115"/>
                                <a:gd name="T7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97">
                                  <a:moveTo>
                                    <a:pt x="0" y="197"/>
                                  </a:moveTo>
                                  <a:lnTo>
                                    <a:pt x="5" y="192"/>
                                  </a:lnTo>
                                  <a:lnTo>
                                    <a:pt x="5" y="187"/>
                                  </a:lnTo>
                                  <a:lnTo>
                                    <a:pt x="14" y="178"/>
                                  </a:lnTo>
                                  <a:lnTo>
                                    <a:pt x="14" y="173"/>
                                  </a:lnTo>
                                  <a:lnTo>
                                    <a:pt x="19" y="168"/>
                                  </a:lnTo>
                                  <a:lnTo>
                                    <a:pt x="19" y="163"/>
                                  </a:lnTo>
                                  <a:lnTo>
                                    <a:pt x="24" y="159"/>
                                  </a:lnTo>
                                  <a:lnTo>
                                    <a:pt x="24" y="154"/>
                                  </a:lnTo>
                                  <a:lnTo>
                                    <a:pt x="33" y="144"/>
                                  </a:lnTo>
                                  <a:lnTo>
                                    <a:pt x="33" y="139"/>
                                  </a:lnTo>
                                  <a:lnTo>
                                    <a:pt x="38" y="135"/>
                                  </a:lnTo>
                                  <a:lnTo>
                                    <a:pt x="38" y="130"/>
                                  </a:lnTo>
                                  <a:lnTo>
                                    <a:pt x="48" y="120"/>
                                  </a:lnTo>
                                  <a:lnTo>
                                    <a:pt x="48" y="115"/>
                                  </a:lnTo>
                                  <a:lnTo>
                                    <a:pt x="53" y="111"/>
                                  </a:lnTo>
                                  <a:lnTo>
                                    <a:pt x="53" y="106"/>
                                  </a:lnTo>
                                  <a:lnTo>
                                    <a:pt x="57" y="101"/>
                                  </a:lnTo>
                                  <a:lnTo>
                                    <a:pt x="57" y="96"/>
                                  </a:lnTo>
                                  <a:lnTo>
                                    <a:pt x="67" y="87"/>
                                  </a:lnTo>
                                  <a:lnTo>
                                    <a:pt x="67" y="82"/>
                                  </a:lnTo>
                                  <a:lnTo>
                                    <a:pt x="72" y="77"/>
                                  </a:lnTo>
                                  <a:lnTo>
                                    <a:pt x="72" y="72"/>
                                  </a:lnTo>
                                  <a:lnTo>
                                    <a:pt x="77" y="67"/>
                                  </a:lnTo>
                                  <a:lnTo>
                                    <a:pt x="77" y="63"/>
                                  </a:lnTo>
                                  <a:lnTo>
                                    <a:pt x="86" y="53"/>
                                  </a:lnTo>
                                  <a:lnTo>
                                    <a:pt x="86" y="48"/>
                                  </a:lnTo>
                                  <a:lnTo>
                                    <a:pt x="91" y="43"/>
                                  </a:lnTo>
                                  <a:lnTo>
                                    <a:pt x="91" y="39"/>
                                  </a:lnTo>
                                  <a:lnTo>
                                    <a:pt x="101" y="29"/>
                                  </a:lnTo>
                                  <a:lnTo>
                                    <a:pt x="101" y="24"/>
                                  </a:lnTo>
                                  <a:lnTo>
                                    <a:pt x="105" y="19"/>
                                  </a:lnTo>
                                  <a:lnTo>
                                    <a:pt x="105" y="15"/>
                                  </a:lnTo>
                                  <a:lnTo>
                                    <a:pt x="110" y="10"/>
                                  </a:lnTo>
                                  <a:lnTo>
                                    <a:pt x="110"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54"/>
                          <wps:cNvSpPr>
                            <a:spLocks/>
                          </wps:cNvSpPr>
                          <wps:spPr bwMode="auto">
                            <a:xfrm>
                              <a:off x="2011" y="1916"/>
                              <a:ext cx="207" cy="365"/>
                            </a:xfrm>
                            <a:custGeom>
                              <a:avLst/>
                              <a:gdLst>
                                <a:gd name="T0" fmla="*/ 0 w 207"/>
                                <a:gd name="T1" fmla="*/ 360 h 365"/>
                                <a:gd name="T2" fmla="*/ 5 w 207"/>
                                <a:gd name="T3" fmla="*/ 350 h 365"/>
                                <a:gd name="T4" fmla="*/ 10 w 207"/>
                                <a:gd name="T5" fmla="*/ 341 h 365"/>
                                <a:gd name="T6" fmla="*/ 19 w 207"/>
                                <a:gd name="T7" fmla="*/ 331 h 365"/>
                                <a:gd name="T8" fmla="*/ 24 w 207"/>
                                <a:gd name="T9" fmla="*/ 321 h 365"/>
                                <a:gd name="T10" fmla="*/ 29 w 207"/>
                                <a:gd name="T11" fmla="*/ 312 h 365"/>
                                <a:gd name="T12" fmla="*/ 39 w 207"/>
                                <a:gd name="T13" fmla="*/ 297 h 365"/>
                                <a:gd name="T14" fmla="*/ 43 w 207"/>
                                <a:gd name="T15" fmla="*/ 288 h 365"/>
                                <a:gd name="T16" fmla="*/ 53 w 207"/>
                                <a:gd name="T17" fmla="*/ 273 h 365"/>
                                <a:gd name="T18" fmla="*/ 58 w 207"/>
                                <a:gd name="T19" fmla="*/ 264 h 365"/>
                                <a:gd name="T20" fmla="*/ 63 w 207"/>
                                <a:gd name="T21" fmla="*/ 254 h 365"/>
                                <a:gd name="T22" fmla="*/ 72 w 207"/>
                                <a:gd name="T23" fmla="*/ 240 h 365"/>
                                <a:gd name="T24" fmla="*/ 77 w 207"/>
                                <a:gd name="T25" fmla="*/ 230 h 365"/>
                                <a:gd name="T26" fmla="*/ 82 w 207"/>
                                <a:gd name="T27" fmla="*/ 221 h 365"/>
                                <a:gd name="T28" fmla="*/ 91 w 207"/>
                                <a:gd name="T29" fmla="*/ 206 h 365"/>
                                <a:gd name="T30" fmla="*/ 96 w 207"/>
                                <a:gd name="T31" fmla="*/ 197 h 365"/>
                                <a:gd name="T32" fmla="*/ 101 w 207"/>
                                <a:gd name="T33" fmla="*/ 187 h 365"/>
                                <a:gd name="T34" fmla="*/ 111 w 207"/>
                                <a:gd name="T35" fmla="*/ 173 h 365"/>
                                <a:gd name="T36" fmla="*/ 115 w 207"/>
                                <a:gd name="T37" fmla="*/ 163 h 365"/>
                                <a:gd name="T38" fmla="*/ 125 w 207"/>
                                <a:gd name="T39" fmla="*/ 149 h 365"/>
                                <a:gd name="T40" fmla="*/ 130 w 207"/>
                                <a:gd name="T41" fmla="*/ 139 h 365"/>
                                <a:gd name="T42" fmla="*/ 135 w 207"/>
                                <a:gd name="T43" fmla="*/ 129 h 365"/>
                                <a:gd name="T44" fmla="*/ 144 w 207"/>
                                <a:gd name="T45" fmla="*/ 115 h 365"/>
                                <a:gd name="T46" fmla="*/ 149 w 207"/>
                                <a:gd name="T47" fmla="*/ 105 h 365"/>
                                <a:gd name="T48" fmla="*/ 154 w 207"/>
                                <a:gd name="T49" fmla="*/ 96 h 365"/>
                                <a:gd name="T50" fmla="*/ 163 w 207"/>
                                <a:gd name="T51" fmla="*/ 81 h 365"/>
                                <a:gd name="T52" fmla="*/ 168 w 207"/>
                                <a:gd name="T53" fmla="*/ 72 h 365"/>
                                <a:gd name="T54" fmla="*/ 178 w 207"/>
                                <a:gd name="T55" fmla="*/ 57 h 365"/>
                                <a:gd name="T56" fmla="*/ 183 w 207"/>
                                <a:gd name="T57" fmla="*/ 48 h 365"/>
                                <a:gd name="T58" fmla="*/ 187 w 207"/>
                                <a:gd name="T59" fmla="*/ 38 h 365"/>
                                <a:gd name="T60" fmla="*/ 197 w 207"/>
                                <a:gd name="T61" fmla="*/ 24 h 365"/>
                                <a:gd name="T62" fmla="*/ 202 w 207"/>
                                <a:gd name="T63" fmla="*/ 14 h 365"/>
                                <a:gd name="T64" fmla="*/ 207 w 207"/>
                                <a:gd name="T65" fmla="*/ 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7" h="365">
                                  <a:moveTo>
                                    <a:pt x="0" y="365"/>
                                  </a:moveTo>
                                  <a:lnTo>
                                    <a:pt x="0" y="360"/>
                                  </a:lnTo>
                                  <a:lnTo>
                                    <a:pt x="5" y="355"/>
                                  </a:lnTo>
                                  <a:lnTo>
                                    <a:pt x="5" y="350"/>
                                  </a:lnTo>
                                  <a:lnTo>
                                    <a:pt x="10" y="345"/>
                                  </a:lnTo>
                                  <a:lnTo>
                                    <a:pt x="10" y="341"/>
                                  </a:lnTo>
                                  <a:lnTo>
                                    <a:pt x="15" y="336"/>
                                  </a:lnTo>
                                  <a:lnTo>
                                    <a:pt x="19" y="331"/>
                                  </a:lnTo>
                                  <a:lnTo>
                                    <a:pt x="19" y="326"/>
                                  </a:lnTo>
                                  <a:lnTo>
                                    <a:pt x="24" y="321"/>
                                  </a:lnTo>
                                  <a:lnTo>
                                    <a:pt x="24" y="317"/>
                                  </a:lnTo>
                                  <a:lnTo>
                                    <a:pt x="29" y="312"/>
                                  </a:lnTo>
                                  <a:lnTo>
                                    <a:pt x="29" y="307"/>
                                  </a:lnTo>
                                  <a:lnTo>
                                    <a:pt x="39" y="297"/>
                                  </a:lnTo>
                                  <a:lnTo>
                                    <a:pt x="39" y="293"/>
                                  </a:lnTo>
                                  <a:lnTo>
                                    <a:pt x="43" y="288"/>
                                  </a:lnTo>
                                  <a:lnTo>
                                    <a:pt x="43" y="283"/>
                                  </a:lnTo>
                                  <a:lnTo>
                                    <a:pt x="53" y="273"/>
                                  </a:lnTo>
                                  <a:lnTo>
                                    <a:pt x="53" y="269"/>
                                  </a:lnTo>
                                  <a:lnTo>
                                    <a:pt x="58" y="264"/>
                                  </a:lnTo>
                                  <a:lnTo>
                                    <a:pt x="58" y="259"/>
                                  </a:lnTo>
                                  <a:lnTo>
                                    <a:pt x="63" y="254"/>
                                  </a:lnTo>
                                  <a:lnTo>
                                    <a:pt x="63" y="249"/>
                                  </a:lnTo>
                                  <a:lnTo>
                                    <a:pt x="72" y="240"/>
                                  </a:lnTo>
                                  <a:lnTo>
                                    <a:pt x="72" y="235"/>
                                  </a:lnTo>
                                  <a:lnTo>
                                    <a:pt x="77" y="230"/>
                                  </a:lnTo>
                                  <a:lnTo>
                                    <a:pt x="77" y="225"/>
                                  </a:lnTo>
                                  <a:lnTo>
                                    <a:pt x="82" y="221"/>
                                  </a:lnTo>
                                  <a:lnTo>
                                    <a:pt x="82" y="216"/>
                                  </a:lnTo>
                                  <a:lnTo>
                                    <a:pt x="91" y="206"/>
                                  </a:lnTo>
                                  <a:lnTo>
                                    <a:pt x="91" y="201"/>
                                  </a:lnTo>
                                  <a:lnTo>
                                    <a:pt x="96" y="197"/>
                                  </a:lnTo>
                                  <a:lnTo>
                                    <a:pt x="96" y="192"/>
                                  </a:lnTo>
                                  <a:lnTo>
                                    <a:pt x="101" y="187"/>
                                  </a:lnTo>
                                  <a:lnTo>
                                    <a:pt x="101" y="182"/>
                                  </a:lnTo>
                                  <a:lnTo>
                                    <a:pt x="111" y="173"/>
                                  </a:lnTo>
                                  <a:lnTo>
                                    <a:pt x="111" y="168"/>
                                  </a:lnTo>
                                  <a:lnTo>
                                    <a:pt x="115" y="163"/>
                                  </a:lnTo>
                                  <a:lnTo>
                                    <a:pt x="115" y="158"/>
                                  </a:lnTo>
                                  <a:lnTo>
                                    <a:pt x="125" y="149"/>
                                  </a:lnTo>
                                  <a:lnTo>
                                    <a:pt x="125" y="144"/>
                                  </a:lnTo>
                                  <a:lnTo>
                                    <a:pt x="130" y="139"/>
                                  </a:lnTo>
                                  <a:lnTo>
                                    <a:pt x="130" y="134"/>
                                  </a:lnTo>
                                  <a:lnTo>
                                    <a:pt x="135" y="129"/>
                                  </a:lnTo>
                                  <a:lnTo>
                                    <a:pt x="135" y="125"/>
                                  </a:lnTo>
                                  <a:lnTo>
                                    <a:pt x="144" y="115"/>
                                  </a:lnTo>
                                  <a:lnTo>
                                    <a:pt x="144" y="110"/>
                                  </a:lnTo>
                                  <a:lnTo>
                                    <a:pt x="149" y="105"/>
                                  </a:lnTo>
                                  <a:lnTo>
                                    <a:pt x="149" y="101"/>
                                  </a:lnTo>
                                  <a:lnTo>
                                    <a:pt x="154" y="96"/>
                                  </a:lnTo>
                                  <a:lnTo>
                                    <a:pt x="154" y="91"/>
                                  </a:lnTo>
                                  <a:lnTo>
                                    <a:pt x="163" y="81"/>
                                  </a:lnTo>
                                  <a:lnTo>
                                    <a:pt x="163" y="77"/>
                                  </a:lnTo>
                                  <a:lnTo>
                                    <a:pt x="168" y="72"/>
                                  </a:lnTo>
                                  <a:lnTo>
                                    <a:pt x="168" y="67"/>
                                  </a:lnTo>
                                  <a:lnTo>
                                    <a:pt x="178" y="57"/>
                                  </a:lnTo>
                                  <a:lnTo>
                                    <a:pt x="178" y="53"/>
                                  </a:lnTo>
                                  <a:lnTo>
                                    <a:pt x="183" y="48"/>
                                  </a:lnTo>
                                  <a:lnTo>
                                    <a:pt x="183" y="43"/>
                                  </a:lnTo>
                                  <a:lnTo>
                                    <a:pt x="187" y="38"/>
                                  </a:lnTo>
                                  <a:lnTo>
                                    <a:pt x="187" y="33"/>
                                  </a:lnTo>
                                  <a:lnTo>
                                    <a:pt x="197" y="24"/>
                                  </a:lnTo>
                                  <a:lnTo>
                                    <a:pt x="197" y="19"/>
                                  </a:lnTo>
                                  <a:lnTo>
                                    <a:pt x="202" y="14"/>
                                  </a:lnTo>
                                  <a:lnTo>
                                    <a:pt x="202" y="9"/>
                                  </a:lnTo>
                                  <a:lnTo>
                                    <a:pt x="207" y="5"/>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55"/>
                          <wps:cNvSpPr>
                            <a:spLocks/>
                          </wps:cNvSpPr>
                          <wps:spPr bwMode="auto">
                            <a:xfrm>
                              <a:off x="2357" y="1503"/>
                              <a:ext cx="101" cy="177"/>
                            </a:xfrm>
                            <a:custGeom>
                              <a:avLst/>
                              <a:gdLst>
                                <a:gd name="T0" fmla="*/ 0 w 101"/>
                                <a:gd name="T1" fmla="*/ 177 h 177"/>
                                <a:gd name="T2" fmla="*/ 0 w 101"/>
                                <a:gd name="T3" fmla="*/ 173 h 177"/>
                                <a:gd name="T4" fmla="*/ 5 w 101"/>
                                <a:gd name="T5" fmla="*/ 168 h 177"/>
                                <a:gd name="T6" fmla="*/ 5 w 101"/>
                                <a:gd name="T7" fmla="*/ 163 h 177"/>
                                <a:gd name="T8" fmla="*/ 10 w 101"/>
                                <a:gd name="T9" fmla="*/ 158 h 177"/>
                                <a:gd name="T10" fmla="*/ 14 w 101"/>
                                <a:gd name="T11" fmla="*/ 153 h 177"/>
                                <a:gd name="T12" fmla="*/ 14 w 101"/>
                                <a:gd name="T13" fmla="*/ 149 h 177"/>
                                <a:gd name="T14" fmla="*/ 19 w 101"/>
                                <a:gd name="T15" fmla="*/ 144 h 177"/>
                                <a:gd name="T16" fmla="*/ 19 w 101"/>
                                <a:gd name="T17" fmla="*/ 139 h 177"/>
                                <a:gd name="T18" fmla="*/ 29 w 101"/>
                                <a:gd name="T19" fmla="*/ 129 h 177"/>
                                <a:gd name="T20" fmla="*/ 29 w 101"/>
                                <a:gd name="T21" fmla="*/ 125 h 177"/>
                                <a:gd name="T22" fmla="*/ 34 w 101"/>
                                <a:gd name="T23" fmla="*/ 120 h 177"/>
                                <a:gd name="T24" fmla="*/ 34 w 101"/>
                                <a:gd name="T25" fmla="*/ 115 h 177"/>
                                <a:gd name="T26" fmla="*/ 38 w 101"/>
                                <a:gd name="T27" fmla="*/ 110 h 177"/>
                                <a:gd name="T28" fmla="*/ 38 w 101"/>
                                <a:gd name="T29" fmla="*/ 105 h 177"/>
                                <a:gd name="T30" fmla="*/ 48 w 101"/>
                                <a:gd name="T31" fmla="*/ 96 h 177"/>
                                <a:gd name="T32" fmla="*/ 48 w 101"/>
                                <a:gd name="T33" fmla="*/ 91 h 177"/>
                                <a:gd name="T34" fmla="*/ 53 w 101"/>
                                <a:gd name="T35" fmla="*/ 86 h 177"/>
                                <a:gd name="T36" fmla="*/ 53 w 101"/>
                                <a:gd name="T37" fmla="*/ 81 h 177"/>
                                <a:gd name="T38" fmla="*/ 58 w 101"/>
                                <a:gd name="T39" fmla="*/ 77 h 177"/>
                                <a:gd name="T40" fmla="*/ 58 w 101"/>
                                <a:gd name="T41" fmla="*/ 72 h 177"/>
                                <a:gd name="T42" fmla="*/ 67 w 101"/>
                                <a:gd name="T43" fmla="*/ 62 h 177"/>
                                <a:gd name="T44" fmla="*/ 67 w 101"/>
                                <a:gd name="T45" fmla="*/ 57 h 177"/>
                                <a:gd name="T46" fmla="*/ 72 w 101"/>
                                <a:gd name="T47" fmla="*/ 53 h 177"/>
                                <a:gd name="T48" fmla="*/ 72 w 101"/>
                                <a:gd name="T49" fmla="*/ 48 h 177"/>
                                <a:gd name="T50" fmla="*/ 77 w 101"/>
                                <a:gd name="T51" fmla="*/ 43 h 177"/>
                                <a:gd name="T52" fmla="*/ 77 w 101"/>
                                <a:gd name="T53" fmla="*/ 38 h 177"/>
                                <a:gd name="T54" fmla="*/ 86 w 101"/>
                                <a:gd name="T55" fmla="*/ 29 h 177"/>
                                <a:gd name="T56" fmla="*/ 86 w 101"/>
                                <a:gd name="T57" fmla="*/ 24 h 177"/>
                                <a:gd name="T58" fmla="*/ 91 w 101"/>
                                <a:gd name="T59" fmla="*/ 19 h 177"/>
                                <a:gd name="T60" fmla="*/ 91 w 101"/>
                                <a:gd name="T61" fmla="*/ 14 h 177"/>
                                <a:gd name="T62" fmla="*/ 101 w 101"/>
                                <a:gd name="T63" fmla="*/ 5 h 177"/>
                                <a:gd name="T64" fmla="*/ 101 w 101"/>
                                <a:gd name="T6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7">
                                  <a:moveTo>
                                    <a:pt x="0" y="177"/>
                                  </a:moveTo>
                                  <a:lnTo>
                                    <a:pt x="0" y="173"/>
                                  </a:lnTo>
                                  <a:lnTo>
                                    <a:pt x="5" y="168"/>
                                  </a:lnTo>
                                  <a:lnTo>
                                    <a:pt x="5" y="163"/>
                                  </a:lnTo>
                                  <a:lnTo>
                                    <a:pt x="10" y="158"/>
                                  </a:lnTo>
                                  <a:lnTo>
                                    <a:pt x="14" y="153"/>
                                  </a:lnTo>
                                  <a:lnTo>
                                    <a:pt x="14" y="149"/>
                                  </a:lnTo>
                                  <a:lnTo>
                                    <a:pt x="19" y="144"/>
                                  </a:lnTo>
                                  <a:lnTo>
                                    <a:pt x="19" y="139"/>
                                  </a:lnTo>
                                  <a:lnTo>
                                    <a:pt x="29" y="129"/>
                                  </a:lnTo>
                                  <a:lnTo>
                                    <a:pt x="29" y="125"/>
                                  </a:lnTo>
                                  <a:lnTo>
                                    <a:pt x="34" y="120"/>
                                  </a:lnTo>
                                  <a:lnTo>
                                    <a:pt x="34" y="115"/>
                                  </a:lnTo>
                                  <a:lnTo>
                                    <a:pt x="38" y="110"/>
                                  </a:lnTo>
                                  <a:lnTo>
                                    <a:pt x="38" y="105"/>
                                  </a:lnTo>
                                  <a:lnTo>
                                    <a:pt x="48" y="96"/>
                                  </a:lnTo>
                                  <a:lnTo>
                                    <a:pt x="48" y="91"/>
                                  </a:lnTo>
                                  <a:lnTo>
                                    <a:pt x="53" y="86"/>
                                  </a:lnTo>
                                  <a:lnTo>
                                    <a:pt x="53" y="81"/>
                                  </a:lnTo>
                                  <a:lnTo>
                                    <a:pt x="58" y="77"/>
                                  </a:lnTo>
                                  <a:lnTo>
                                    <a:pt x="58" y="72"/>
                                  </a:lnTo>
                                  <a:lnTo>
                                    <a:pt x="67" y="62"/>
                                  </a:lnTo>
                                  <a:lnTo>
                                    <a:pt x="67" y="57"/>
                                  </a:lnTo>
                                  <a:lnTo>
                                    <a:pt x="72" y="53"/>
                                  </a:lnTo>
                                  <a:lnTo>
                                    <a:pt x="72" y="48"/>
                                  </a:lnTo>
                                  <a:lnTo>
                                    <a:pt x="77" y="43"/>
                                  </a:lnTo>
                                  <a:lnTo>
                                    <a:pt x="77" y="38"/>
                                  </a:lnTo>
                                  <a:lnTo>
                                    <a:pt x="86" y="29"/>
                                  </a:lnTo>
                                  <a:lnTo>
                                    <a:pt x="86" y="24"/>
                                  </a:lnTo>
                                  <a:lnTo>
                                    <a:pt x="91" y="19"/>
                                  </a:lnTo>
                                  <a:lnTo>
                                    <a:pt x="91" y="14"/>
                                  </a:lnTo>
                                  <a:lnTo>
                                    <a:pt x="101"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6"/>
                          <wps:cNvSpPr>
                            <a:spLocks/>
                          </wps:cNvSpPr>
                          <wps:spPr bwMode="auto">
                            <a:xfrm>
                              <a:off x="2054" y="1916"/>
                              <a:ext cx="226" cy="393"/>
                            </a:xfrm>
                            <a:custGeom>
                              <a:avLst/>
                              <a:gdLst>
                                <a:gd name="T0" fmla="*/ 0 w 226"/>
                                <a:gd name="T1" fmla="*/ 389 h 393"/>
                                <a:gd name="T2" fmla="*/ 5 w 226"/>
                                <a:gd name="T3" fmla="*/ 379 h 393"/>
                                <a:gd name="T4" fmla="*/ 10 w 226"/>
                                <a:gd name="T5" fmla="*/ 369 h 393"/>
                                <a:gd name="T6" fmla="*/ 20 w 226"/>
                                <a:gd name="T7" fmla="*/ 360 h 393"/>
                                <a:gd name="T8" fmla="*/ 24 w 226"/>
                                <a:gd name="T9" fmla="*/ 350 h 393"/>
                                <a:gd name="T10" fmla="*/ 29 w 226"/>
                                <a:gd name="T11" fmla="*/ 341 h 393"/>
                                <a:gd name="T12" fmla="*/ 39 w 226"/>
                                <a:gd name="T13" fmla="*/ 326 h 393"/>
                                <a:gd name="T14" fmla="*/ 44 w 226"/>
                                <a:gd name="T15" fmla="*/ 317 h 393"/>
                                <a:gd name="T16" fmla="*/ 53 w 226"/>
                                <a:gd name="T17" fmla="*/ 302 h 393"/>
                                <a:gd name="T18" fmla="*/ 58 w 226"/>
                                <a:gd name="T19" fmla="*/ 293 h 393"/>
                                <a:gd name="T20" fmla="*/ 63 w 226"/>
                                <a:gd name="T21" fmla="*/ 283 h 393"/>
                                <a:gd name="T22" fmla="*/ 72 w 226"/>
                                <a:gd name="T23" fmla="*/ 269 h 393"/>
                                <a:gd name="T24" fmla="*/ 77 w 226"/>
                                <a:gd name="T25" fmla="*/ 259 h 393"/>
                                <a:gd name="T26" fmla="*/ 82 w 226"/>
                                <a:gd name="T27" fmla="*/ 249 h 393"/>
                                <a:gd name="T28" fmla="*/ 92 w 226"/>
                                <a:gd name="T29" fmla="*/ 235 h 393"/>
                                <a:gd name="T30" fmla="*/ 96 w 226"/>
                                <a:gd name="T31" fmla="*/ 225 h 393"/>
                                <a:gd name="T32" fmla="*/ 101 w 226"/>
                                <a:gd name="T33" fmla="*/ 216 h 393"/>
                                <a:gd name="T34" fmla="*/ 111 w 226"/>
                                <a:gd name="T35" fmla="*/ 201 h 393"/>
                                <a:gd name="T36" fmla="*/ 116 w 226"/>
                                <a:gd name="T37" fmla="*/ 192 h 393"/>
                                <a:gd name="T38" fmla="*/ 125 w 226"/>
                                <a:gd name="T39" fmla="*/ 177 h 393"/>
                                <a:gd name="T40" fmla="*/ 130 w 226"/>
                                <a:gd name="T41" fmla="*/ 168 h 393"/>
                                <a:gd name="T42" fmla="*/ 135 w 226"/>
                                <a:gd name="T43" fmla="*/ 158 h 393"/>
                                <a:gd name="T44" fmla="*/ 144 w 226"/>
                                <a:gd name="T45" fmla="*/ 144 h 393"/>
                                <a:gd name="T46" fmla="*/ 149 w 226"/>
                                <a:gd name="T47" fmla="*/ 134 h 393"/>
                                <a:gd name="T48" fmla="*/ 154 w 226"/>
                                <a:gd name="T49" fmla="*/ 125 h 393"/>
                                <a:gd name="T50" fmla="*/ 164 w 226"/>
                                <a:gd name="T51" fmla="*/ 110 h 393"/>
                                <a:gd name="T52" fmla="*/ 169 w 226"/>
                                <a:gd name="T53" fmla="*/ 101 h 393"/>
                                <a:gd name="T54" fmla="*/ 178 w 226"/>
                                <a:gd name="T55" fmla="*/ 86 h 393"/>
                                <a:gd name="T56" fmla="*/ 183 w 226"/>
                                <a:gd name="T57" fmla="*/ 77 h 393"/>
                                <a:gd name="T58" fmla="*/ 188 w 226"/>
                                <a:gd name="T59" fmla="*/ 67 h 393"/>
                                <a:gd name="T60" fmla="*/ 197 w 226"/>
                                <a:gd name="T61" fmla="*/ 53 h 393"/>
                                <a:gd name="T62" fmla="*/ 202 w 226"/>
                                <a:gd name="T63" fmla="*/ 43 h 393"/>
                                <a:gd name="T64" fmla="*/ 207 w 226"/>
                                <a:gd name="T65" fmla="*/ 33 h 393"/>
                                <a:gd name="T66" fmla="*/ 217 w 226"/>
                                <a:gd name="T67" fmla="*/ 19 h 393"/>
                                <a:gd name="T68" fmla="*/ 221 w 226"/>
                                <a:gd name="T69" fmla="*/ 9 h 393"/>
                                <a:gd name="T70" fmla="*/ 226 w 226"/>
                                <a:gd name="T71" fmla="*/ 0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6" h="393">
                                  <a:moveTo>
                                    <a:pt x="0" y="393"/>
                                  </a:moveTo>
                                  <a:lnTo>
                                    <a:pt x="0" y="389"/>
                                  </a:lnTo>
                                  <a:lnTo>
                                    <a:pt x="5" y="384"/>
                                  </a:lnTo>
                                  <a:lnTo>
                                    <a:pt x="5" y="379"/>
                                  </a:lnTo>
                                  <a:lnTo>
                                    <a:pt x="10" y="374"/>
                                  </a:lnTo>
                                  <a:lnTo>
                                    <a:pt x="10" y="369"/>
                                  </a:lnTo>
                                  <a:lnTo>
                                    <a:pt x="15" y="365"/>
                                  </a:lnTo>
                                  <a:lnTo>
                                    <a:pt x="20" y="360"/>
                                  </a:lnTo>
                                  <a:lnTo>
                                    <a:pt x="20" y="355"/>
                                  </a:lnTo>
                                  <a:lnTo>
                                    <a:pt x="24" y="350"/>
                                  </a:lnTo>
                                  <a:lnTo>
                                    <a:pt x="24" y="345"/>
                                  </a:lnTo>
                                  <a:lnTo>
                                    <a:pt x="29" y="341"/>
                                  </a:lnTo>
                                  <a:lnTo>
                                    <a:pt x="29" y="336"/>
                                  </a:lnTo>
                                  <a:lnTo>
                                    <a:pt x="39" y="326"/>
                                  </a:lnTo>
                                  <a:lnTo>
                                    <a:pt x="39" y="321"/>
                                  </a:lnTo>
                                  <a:lnTo>
                                    <a:pt x="44" y="317"/>
                                  </a:lnTo>
                                  <a:lnTo>
                                    <a:pt x="44" y="312"/>
                                  </a:lnTo>
                                  <a:lnTo>
                                    <a:pt x="53" y="302"/>
                                  </a:lnTo>
                                  <a:lnTo>
                                    <a:pt x="53" y="297"/>
                                  </a:lnTo>
                                  <a:lnTo>
                                    <a:pt x="58" y="293"/>
                                  </a:lnTo>
                                  <a:lnTo>
                                    <a:pt x="58" y="288"/>
                                  </a:lnTo>
                                  <a:lnTo>
                                    <a:pt x="63" y="283"/>
                                  </a:lnTo>
                                  <a:lnTo>
                                    <a:pt x="63" y="278"/>
                                  </a:lnTo>
                                  <a:lnTo>
                                    <a:pt x="72" y="269"/>
                                  </a:lnTo>
                                  <a:lnTo>
                                    <a:pt x="72" y="264"/>
                                  </a:lnTo>
                                  <a:lnTo>
                                    <a:pt x="77" y="259"/>
                                  </a:lnTo>
                                  <a:lnTo>
                                    <a:pt x="77" y="254"/>
                                  </a:lnTo>
                                  <a:lnTo>
                                    <a:pt x="82" y="249"/>
                                  </a:lnTo>
                                  <a:lnTo>
                                    <a:pt x="82" y="245"/>
                                  </a:lnTo>
                                  <a:lnTo>
                                    <a:pt x="92" y="235"/>
                                  </a:lnTo>
                                  <a:lnTo>
                                    <a:pt x="92" y="230"/>
                                  </a:lnTo>
                                  <a:lnTo>
                                    <a:pt x="96" y="225"/>
                                  </a:lnTo>
                                  <a:lnTo>
                                    <a:pt x="96" y="221"/>
                                  </a:lnTo>
                                  <a:lnTo>
                                    <a:pt x="101" y="216"/>
                                  </a:lnTo>
                                  <a:lnTo>
                                    <a:pt x="101" y="211"/>
                                  </a:lnTo>
                                  <a:lnTo>
                                    <a:pt x="111" y="201"/>
                                  </a:lnTo>
                                  <a:lnTo>
                                    <a:pt x="111" y="197"/>
                                  </a:lnTo>
                                  <a:lnTo>
                                    <a:pt x="116" y="192"/>
                                  </a:lnTo>
                                  <a:lnTo>
                                    <a:pt x="116" y="187"/>
                                  </a:lnTo>
                                  <a:lnTo>
                                    <a:pt x="125" y="177"/>
                                  </a:lnTo>
                                  <a:lnTo>
                                    <a:pt x="125" y="173"/>
                                  </a:lnTo>
                                  <a:lnTo>
                                    <a:pt x="130" y="168"/>
                                  </a:lnTo>
                                  <a:lnTo>
                                    <a:pt x="130" y="163"/>
                                  </a:lnTo>
                                  <a:lnTo>
                                    <a:pt x="135" y="158"/>
                                  </a:lnTo>
                                  <a:lnTo>
                                    <a:pt x="135" y="153"/>
                                  </a:lnTo>
                                  <a:lnTo>
                                    <a:pt x="144" y="144"/>
                                  </a:lnTo>
                                  <a:lnTo>
                                    <a:pt x="144" y="139"/>
                                  </a:lnTo>
                                  <a:lnTo>
                                    <a:pt x="149" y="134"/>
                                  </a:lnTo>
                                  <a:lnTo>
                                    <a:pt x="149" y="129"/>
                                  </a:lnTo>
                                  <a:lnTo>
                                    <a:pt x="154" y="125"/>
                                  </a:lnTo>
                                  <a:lnTo>
                                    <a:pt x="154" y="120"/>
                                  </a:lnTo>
                                  <a:lnTo>
                                    <a:pt x="164" y="110"/>
                                  </a:lnTo>
                                  <a:lnTo>
                                    <a:pt x="164" y="105"/>
                                  </a:lnTo>
                                  <a:lnTo>
                                    <a:pt x="169" y="101"/>
                                  </a:lnTo>
                                  <a:lnTo>
                                    <a:pt x="169" y="96"/>
                                  </a:lnTo>
                                  <a:lnTo>
                                    <a:pt x="178" y="86"/>
                                  </a:lnTo>
                                  <a:lnTo>
                                    <a:pt x="178" y="81"/>
                                  </a:lnTo>
                                  <a:lnTo>
                                    <a:pt x="183" y="77"/>
                                  </a:lnTo>
                                  <a:lnTo>
                                    <a:pt x="183" y="72"/>
                                  </a:lnTo>
                                  <a:lnTo>
                                    <a:pt x="188" y="67"/>
                                  </a:lnTo>
                                  <a:lnTo>
                                    <a:pt x="188" y="62"/>
                                  </a:lnTo>
                                  <a:lnTo>
                                    <a:pt x="197" y="53"/>
                                  </a:lnTo>
                                  <a:lnTo>
                                    <a:pt x="197" y="48"/>
                                  </a:lnTo>
                                  <a:lnTo>
                                    <a:pt x="202" y="43"/>
                                  </a:lnTo>
                                  <a:lnTo>
                                    <a:pt x="202" y="38"/>
                                  </a:lnTo>
                                  <a:lnTo>
                                    <a:pt x="207" y="33"/>
                                  </a:lnTo>
                                  <a:lnTo>
                                    <a:pt x="207" y="29"/>
                                  </a:lnTo>
                                  <a:lnTo>
                                    <a:pt x="217" y="19"/>
                                  </a:lnTo>
                                  <a:lnTo>
                                    <a:pt x="217" y="14"/>
                                  </a:lnTo>
                                  <a:lnTo>
                                    <a:pt x="221" y="9"/>
                                  </a:lnTo>
                                  <a:lnTo>
                                    <a:pt x="221" y="5"/>
                                  </a:lnTo>
                                  <a:lnTo>
                                    <a:pt x="2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57"/>
                          <wps:cNvSpPr>
                            <a:spLocks/>
                          </wps:cNvSpPr>
                          <wps:spPr bwMode="auto">
                            <a:xfrm>
                              <a:off x="2410" y="1565"/>
                              <a:ext cx="72" cy="125"/>
                            </a:xfrm>
                            <a:custGeom>
                              <a:avLst/>
                              <a:gdLst>
                                <a:gd name="T0" fmla="*/ 0 w 72"/>
                                <a:gd name="T1" fmla="*/ 125 h 125"/>
                                <a:gd name="T2" fmla="*/ 5 w 72"/>
                                <a:gd name="T3" fmla="*/ 120 h 125"/>
                                <a:gd name="T4" fmla="*/ 5 w 72"/>
                                <a:gd name="T5" fmla="*/ 115 h 125"/>
                                <a:gd name="T6" fmla="*/ 9 w 72"/>
                                <a:gd name="T7" fmla="*/ 111 h 125"/>
                                <a:gd name="T8" fmla="*/ 9 w 72"/>
                                <a:gd name="T9" fmla="*/ 106 h 125"/>
                                <a:gd name="T10" fmla="*/ 19 w 72"/>
                                <a:gd name="T11" fmla="*/ 96 h 125"/>
                                <a:gd name="T12" fmla="*/ 19 w 72"/>
                                <a:gd name="T13" fmla="*/ 91 h 125"/>
                                <a:gd name="T14" fmla="*/ 24 w 72"/>
                                <a:gd name="T15" fmla="*/ 87 h 125"/>
                                <a:gd name="T16" fmla="*/ 24 w 72"/>
                                <a:gd name="T17" fmla="*/ 82 h 125"/>
                                <a:gd name="T18" fmla="*/ 29 w 72"/>
                                <a:gd name="T19" fmla="*/ 77 h 125"/>
                                <a:gd name="T20" fmla="*/ 29 w 72"/>
                                <a:gd name="T21" fmla="*/ 72 h 125"/>
                                <a:gd name="T22" fmla="*/ 38 w 72"/>
                                <a:gd name="T23" fmla="*/ 63 h 125"/>
                                <a:gd name="T24" fmla="*/ 38 w 72"/>
                                <a:gd name="T25" fmla="*/ 58 h 125"/>
                                <a:gd name="T26" fmla="*/ 43 w 72"/>
                                <a:gd name="T27" fmla="*/ 53 h 125"/>
                                <a:gd name="T28" fmla="*/ 43 w 72"/>
                                <a:gd name="T29" fmla="*/ 48 h 125"/>
                                <a:gd name="T30" fmla="*/ 48 w 72"/>
                                <a:gd name="T31" fmla="*/ 43 h 125"/>
                                <a:gd name="T32" fmla="*/ 48 w 72"/>
                                <a:gd name="T33" fmla="*/ 39 h 125"/>
                                <a:gd name="T34" fmla="*/ 57 w 72"/>
                                <a:gd name="T35" fmla="*/ 29 h 125"/>
                                <a:gd name="T36" fmla="*/ 57 w 72"/>
                                <a:gd name="T37" fmla="*/ 24 h 125"/>
                                <a:gd name="T38" fmla="*/ 62 w 72"/>
                                <a:gd name="T39" fmla="*/ 19 h 125"/>
                                <a:gd name="T40" fmla="*/ 62 w 72"/>
                                <a:gd name="T41" fmla="*/ 15 h 125"/>
                                <a:gd name="T42" fmla="*/ 67 w 72"/>
                                <a:gd name="T43" fmla="*/ 10 h 125"/>
                                <a:gd name="T44" fmla="*/ 67 w 72"/>
                                <a:gd name="T45" fmla="*/ 5 h 125"/>
                                <a:gd name="T46" fmla="*/ 72 w 72"/>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125"/>
                                  </a:moveTo>
                                  <a:lnTo>
                                    <a:pt x="5" y="120"/>
                                  </a:lnTo>
                                  <a:lnTo>
                                    <a:pt x="5" y="115"/>
                                  </a:lnTo>
                                  <a:lnTo>
                                    <a:pt x="9" y="111"/>
                                  </a:lnTo>
                                  <a:lnTo>
                                    <a:pt x="9" y="106"/>
                                  </a:lnTo>
                                  <a:lnTo>
                                    <a:pt x="19" y="96"/>
                                  </a:lnTo>
                                  <a:lnTo>
                                    <a:pt x="19" y="91"/>
                                  </a:lnTo>
                                  <a:lnTo>
                                    <a:pt x="24" y="87"/>
                                  </a:lnTo>
                                  <a:lnTo>
                                    <a:pt x="24" y="82"/>
                                  </a:lnTo>
                                  <a:lnTo>
                                    <a:pt x="29" y="77"/>
                                  </a:lnTo>
                                  <a:lnTo>
                                    <a:pt x="29" y="72"/>
                                  </a:lnTo>
                                  <a:lnTo>
                                    <a:pt x="38" y="63"/>
                                  </a:lnTo>
                                  <a:lnTo>
                                    <a:pt x="38" y="58"/>
                                  </a:lnTo>
                                  <a:lnTo>
                                    <a:pt x="43" y="53"/>
                                  </a:lnTo>
                                  <a:lnTo>
                                    <a:pt x="43" y="48"/>
                                  </a:lnTo>
                                  <a:lnTo>
                                    <a:pt x="48" y="43"/>
                                  </a:lnTo>
                                  <a:lnTo>
                                    <a:pt x="48" y="39"/>
                                  </a:lnTo>
                                  <a:lnTo>
                                    <a:pt x="57" y="29"/>
                                  </a:lnTo>
                                  <a:lnTo>
                                    <a:pt x="57" y="24"/>
                                  </a:lnTo>
                                  <a:lnTo>
                                    <a:pt x="62" y="19"/>
                                  </a:lnTo>
                                  <a:lnTo>
                                    <a:pt x="62" y="15"/>
                                  </a:lnTo>
                                  <a:lnTo>
                                    <a:pt x="67" y="10"/>
                                  </a:lnTo>
                                  <a:lnTo>
                                    <a:pt x="67"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58"/>
                          <wps:cNvSpPr>
                            <a:spLocks/>
                          </wps:cNvSpPr>
                          <wps:spPr bwMode="auto">
                            <a:xfrm>
                              <a:off x="2299" y="1911"/>
                              <a:ext cx="44" cy="82"/>
                            </a:xfrm>
                            <a:custGeom>
                              <a:avLst/>
                              <a:gdLst>
                                <a:gd name="T0" fmla="*/ 0 w 44"/>
                                <a:gd name="T1" fmla="*/ 82 h 82"/>
                                <a:gd name="T2" fmla="*/ 0 w 44"/>
                                <a:gd name="T3" fmla="*/ 77 h 82"/>
                                <a:gd name="T4" fmla="*/ 5 w 44"/>
                                <a:gd name="T5" fmla="*/ 72 h 82"/>
                                <a:gd name="T6" fmla="*/ 5 w 44"/>
                                <a:gd name="T7" fmla="*/ 67 h 82"/>
                                <a:gd name="T8" fmla="*/ 10 w 44"/>
                                <a:gd name="T9" fmla="*/ 62 h 82"/>
                                <a:gd name="T10" fmla="*/ 10 w 44"/>
                                <a:gd name="T11" fmla="*/ 58 h 82"/>
                                <a:gd name="T12" fmla="*/ 15 w 44"/>
                                <a:gd name="T13" fmla="*/ 53 h 82"/>
                                <a:gd name="T14" fmla="*/ 20 w 44"/>
                                <a:gd name="T15" fmla="*/ 48 h 82"/>
                                <a:gd name="T16" fmla="*/ 20 w 44"/>
                                <a:gd name="T17" fmla="*/ 43 h 82"/>
                                <a:gd name="T18" fmla="*/ 24 w 44"/>
                                <a:gd name="T19" fmla="*/ 38 h 82"/>
                                <a:gd name="T20" fmla="*/ 24 w 44"/>
                                <a:gd name="T21" fmla="*/ 34 h 82"/>
                                <a:gd name="T22" fmla="*/ 29 w 44"/>
                                <a:gd name="T23" fmla="*/ 29 h 82"/>
                                <a:gd name="T24" fmla="*/ 29 w 44"/>
                                <a:gd name="T25" fmla="*/ 24 h 82"/>
                                <a:gd name="T26" fmla="*/ 39 w 44"/>
                                <a:gd name="T27" fmla="*/ 14 h 82"/>
                                <a:gd name="T28" fmla="*/ 39 w 44"/>
                                <a:gd name="T29" fmla="*/ 10 h 82"/>
                                <a:gd name="T30" fmla="*/ 44 w 44"/>
                                <a:gd name="T31" fmla="*/ 5 h 82"/>
                                <a:gd name="T32" fmla="*/ 44 w 44"/>
                                <a:gd name="T3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82">
                                  <a:moveTo>
                                    <a:pt x="0" y="82"/>
                                  </a:moveTo>
                                  <a:lnTo>
                                    <a:pt x="0" y="77"/>
                                  </a:lnTo>
                                  <a:lnTo>
                                    <a:pt x="5" y="72"/>
                                  </a:lnTo>
                                  <a:lnTo>
                                    <a:pt x="5" y="67"/>
                                  </a:lnTo>
                                  <a:lnTo>
                                    <a:pt x="10" y="62"/>
                                  </a:lnTo>
                                  <a:lnTo>
                                    <a:pt x="10" y="58"/>
                                  </a:lnTo>
                                  <a:lnTo>
                                    <a:pt x="15" y="53"/>
                                  </a:lnTo>
                                  <a:lnTo>
                                    <a:pt x="20" y="48"/>
                                  </a:lnTo>
                                  <a:lnTo>
                                    <a:pt x="20" y="43"/>
                                  </a:lnTo>
                                  <a:lnTo>
                                    <a:pt x="24" y="38"/>
                                  </a:lnTo>
                                  <a:lnTo>
                                    <a:pt x="24" y="34"/>
                                  </a:lnTo>
                                  <a:lnTo>
                                    <a:pt x="29" y="29"/>
                                  </a:lnTo>
                                  <a:lnTo>
                                    <a:pt x="29" y="24"/>
                                  </a:lnTo>
                                  <a:lnTo>
                                    <a:pt x="39" y="14"/>
                                  </a:lnTo>
                                  <a:lnTo>
                                    <a:pt x="39" y="10"/>
                                  </a:lnTo>
                                  <a:lnTo>
                                    <a:pt x="44"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59"/>
                          <wps:cNvSpPr>
                            <a:spLocks/>
                          </wps:cNvSpPr>
                          <wps:spPr bwMode="auto">
                            <a:xfrm>
                              <a:off x="2453" y="1565"/>
                              <a:ext cx="91" cy="159"/>
                            </a:xfrm>
                            <a:custGeom>
                              <a:avLst/>
                              <a:gdLst>
                                <a:gd name="T0" fmla="*/ 0 w 91"/>
                                <a:gd name="T1" fmla="*/ 159 h 159"/>
                                <a:gd name="T2" fmla="*/ 0 w 91"/>
                                <a:gd name="T3" fmla="*/ 154 h 159"/>
                                <a:gd name="T4" fmla="*/ 5 w 91"/>
                                <a:gd name="T5" fmla="*/ 149 h 159"/>
                                <a:gd name="T6" fmla="*/ 10 w 91"/>
                                <a:gd name="T7" fmla="*/ 144 h 159"/>
                                <a:gd name="T8" fmla="*/ 10 w 91"/>
                                <a:gd name="T9" fmla="*/ 139 h 159"/>
                                <a:gd name="T10" fmla="*/ 14 w 91"/>
                                <a:gd name="T11" fmla="*/ 135 h 159"/>
                                <a:gd name="T12" fmla="*/ 14 w 91"/>
                                <a:gd name="T13" fmla="*/ 130 h 159"/>
                                <a:gd name="T14" fmla="*/ 24 w 91"/>
                                <a:gd name="T15" fmla="*/ 120 h 159"/>
                                <a:gd name="T16" fmla="*/ 24 w 91"/>
                                <a:gd name="T17" fmla="*/ 115 h 159"/>
                                <a:gd name="T18" fmla="*/ 29 w 91"/>
                                <a:gd name="T19" fmla="*/ 111 h 159"/>
                                <a:gd name="T20" fmla="*/ 29 w 91"/>
                                <a:gd name="T21" fmla="*/ 106 h 159"/>
                                <a:gd name="T22" fmla="*/ 34 w 91"/>
                                <a:gd name="T23" fmla="*/ 101 h 159"/>
                                <a:gd name="T24" fmla="*/ 34 w 91"/>
                                <a:gd name="T25" fmla="*/ 96 h 159"/>
                                <a:gd name="T26" fmla="*/ 43 w 91"/>
                                <a:gd name="T27" fmla="*/ 87 h 159"/>
                                <a:gd name="T28" fmla="*/ 43 w 91"/>
                                <a:gd name="T29" fmla="*/ 82 h 159"/>
                                <a:gd name="T30" fmla="*/ 48 w 91"/>
                                <a:gd name="T31" fmla="*/ 77 h 159"/>
                                <a:gd name="T32" fmla="*/ 48 w 91"/>
                                <a:gd name="T33" fmla="*/ 72 h 159"/>
                                <a:gd name="T34" fmla="*/ 53 w 91"/>
                                <a:gd name="T35" fmla="*/ 67 h 159"/>
                                <a:gd name="T36" fmla="*/ 53 w 91"/>
                                <a:gd name="T37" fmla="*/ 63 h 159"/>
                                <a:gd name="T38" fmla="*/ 62 w 91"/>
                                <a:gd name="T39" fmla="*/ 53 h 159"/>
                                <a:gd name="T40" fmla="*/ 62 w 91"/>
                                <a:gd name="T41" fmla="*/ 48 h 159"/>
                                <a:gd name="T42" fmla="*/ 67 w 91"/>
                                <a:gd name="T43" fmla="*/ 43 h 159"/>
                                <a:gd name="T44" fmla="*/ 67 w 91"/>
                                <a:gd name="T45" fmla="*/ 39 h 159"/>
                                <a:gd name="T46" fmla="*/ 72 w 91"/>
                                <a:gd name="T47" fmla="*/ 34 h 159"/>
                                <a:gd name="T48" fmla="*/ 72 w 91"/>
                                <a:gd name="T49" fmla="*/ 29 h 159"/>
                                <a:gd name="T50" fmla="*/ 82 w 91"/>
                                <a:gd name="T51" fmla="*/ 19 h 159"/>
                                <a:gd name="T52" fmla="*/ 82 w 91"/>
                                <a:gd name="T53" fmla="*/ 15 h 159"/>
                                <a:gd name="T54" fmla="*/ 86 w 91"/>
                                <a:gd name="T55" fmla="*/ 10 h 159"/>
                                <a:gd name="T56" fmla="*/ 86 w 91"/>
                                <a:gd name="T57" fmla="*/ 5 h 159"/>
                                <a:gd name="T58" fmla="*/ 91 w 91"/>
                                <a:gd name="T5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59">
                                  <a:moveTo>
                                    <a:pt x="0" y="159"/>
                                  </a:moveTo>
                                  <a:lnTo>
                                    <a:pt x="0" y="154"/>
                                  </a:lnTo>
                                  <a:lnTo>
                                    <a:pt x="5" y="149"/>
                                  </a:lnTo>
                                  <a:lnTo>
                                    <a:pt x="10" y="144"/>
                                  </a:lnTo>
                                  <a:lnTo>
                                    <a:pt x="10" y="139"/>
                                  </a:lnTo>
                                  <a:lnTo>
                                    <a:pt x="14" y="135"/>
                                  </a:lnTo>
                                  <a:lnTo>
                                    <a:pt x="14" y="130"/>
                                  </a:lnTo>
                                  <a:lnTo>
                                    <a:pt x="24" y="120"/>
                                  </a:lnTo>
                                  <a:lnTo>
                                    <a:pt x="24" y="115"/>
                                  </a:lnTo>
                                  <a:lnTo>
                                    <a:pt x="29" y="111"/>
                                  </a:lnTo>
                                  <a:lnTo>
                                    <a:pt x="29" y="106"/>
                                  </a:lnTo>
                                  <a:lnTo>
                                    <a:pt x="34" y="101"/>
                                  </a:lnTo>
                                  <a:lnTo>
                                    <a:pt x="34" y="96"/>
                                  </a:lnTo>
                                  <a:lnTo>
                                    <a:pt x="43" y="87"/>
                                  </a:lnTo>
                                  <a:lnTo>
                                    <a:pt x="43" y="82"/>
                                  </a:lnTo>
                                  <a:lnTo>
                                    <a:pt x="48" y="77"/>
                                  </a:lnTo>
                                  <a:lnTo>
                                    <a:pt x="48" y="72"/>
                                  </a:lnTo>
                                  <a:lnTo>
                                    <a:pt x="53" y="67"/>
                                  </a:lnTo>
                                  <a:lnTo>
                                    <a:pt x="53" y="63"/>
                                  </a:lnTo>
                                  <a:lnTo>
                                    <a:pt x="62" y="53"/>
                                  </a:lnTo>
                                  <a:lnTo>
                                    <a:pt x="62" y="48"/>
                                  </a:lnTo>
                                  <a:lnTo>
                                    <a:pt x="67" y="43"/>
                                  </a:lnTo>
                                  <a:lnTo>
                                    <a:pt x="67" y="39"/>
                                  </a:lnTo>
                                  <a:lnTo>
                                    <a:pt x="72" y="34"/>
                                  </a:lnTo>
                                  <a:lnTo>
                                    <a:pt x="72" y="29"/>
                                  </a:lnTo>
                                  <a:lnTo>
                                    <a:pt x="82" y="19"/>
                                  </a:lnTo>
                                  <a:lnTo>
                                    <a:pt x="82" y="15"/>
                                  </a:lnTo>
                                  <a:lnTo>
                                    <a:pt x="86" y="10"/>
                                  </a:lnTo>
                                  <a:lnTo>
                                    <a:pt x="86" y="5"/>
                                  </a:lnTo>
                                  <a:lnTo>
                                    <a:pt x="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60"/>
                          <wps:cNvSpPr>
                            <a:spLocks/>
                          </wps:cNvSpPr>
                          <wps:spPr bwMode="auto">
                            <a:xfrm>
                              <a:off x="2338" y="1873"/>
                              <a:ext cx="91" cy="163"/>
                            </a:xfrm>
                            <a:custGeom>
                              <a:avLst/>
                              <a:gdLst>
                                <a:gd name="T0" fmla="*/ 0 w 91"/>
                                <a:gd name="T1" fmla="*/ 163 h 163"/>
                                <a:gd name="T2" fmla="*/ 0 w 91"/>
                                <a:gd name="T3" fmla="*/ 158 h 163"/>
                                <a:gd name="T4" fmla="*/ 5 w 91"/>
                                <a:gd name="T5" fmla="*/ 153 h 163"/>
                                <a:gd name="T6" fmla="*/ 9 w 91"/>
                                <a:gd name="T7" fmla="*/ 148 h 163"/>
                                <a:gd name="T8" fmla="*/ 9 w 91"/>
                                <a:gd name="T9" fmla="*/ 144 h 163"/>
                                <a:gd name="T10" fmla="*/ 14 w 91"/>
                                <a:gd name="T11" fmla="*/ 139 h 163"/>
                                <a:gd name="T12" fmla="*/ 14 w 91"/>
                                <a:gd name="T13" fmla="*/ 134 h 163"/>
                                <a:gd name="T14" fmla="*/ 19 w 91"/>
                                <a:gd name="T15" fmla="*/ 129 h 163"/>
                                <a:gd name="T16" fmla="*/ 19 w 91"/>
                                <a:gd name="T17" fmla="*/ 124 h 163"/>
                                <a:gd name="T18" fmla="*/ 29 w 91"/>
                                <a:gd name="T19" fmla="*/ 115 h 163"/>
                                <a:gd name="T20" fmla="*/ 29 w 91"/>
                                <a:gd name="T21" fmla="*/ 110 h 163"/>
                                <a:gd name="T22" fmla="*/ 33 w 91"/>
                                <a:gd name="T23" fmla="*/ 105 h 163"/>
                                <a:gd name="T24" fmla="*/ 33 w 91"/>
                                <a:gd name="T25" fmla="*/ 100 h 163"/>
                                <a:gd name="T26" fmla="*/ 38 w 91"/>
                                <a:gd name="T27" fmla="*/ 96 h 163"/>
                                <a:gd name="T28" fmla="*/ 38 w 91"/>
                                <a:gd name="T29" fmla="*/ 91 h 163"/>
                                <a:gd name="T30" fmla="*/ 48 w 91"/>
                                <a:gd name="T31" fmla="*/ 81 h 163"/>
                                <a:gd name="T32" fmla="*/ 48 w 91"/>
                                <a:gd name="T33" fmla="*/ 76 h 163"/>
                                <a:gd name="T34" fmla="*/ 53 w 91"/>
                                <a:gd name="T35" fmla="*/ 72 h 163"/>
                                <a:gd name="T36" fmla="*/ 53 w 91"/>
                                <a:gd name="T37" fmla="*/ 67 h 163"/>
                                <a:gd name="T38" fmla="*/ 62 w 91"/>
                                <a:gd name="T39" fmla="*/ 57 h 163"/>
                                <a:gd name="T40" fmla="*/ 62 w 91"/>
                                <a:gd name="T41" fmla="*/ 52 h 163"/>
                                <a:gd name="T42" fmla="*/ 67 w 91"/>
                                <a:gd name="T43" fmla="*/ 48 h 163"/>
                                <a:gd name="T44" fmla="*/ 67 w 91"/>
                                <a:gd name="T45" fmla="*/ 43 h 163"/>
                                <a:gd name="T46" fmla="*/ 72 w 91"/>
                                <a:gd name="T47" fmla="*/ 38 h 163"/>
                                <a:gd name="T48" fmla="*/ 72 w 91"/>
                                <a:gd name="T49" fmla="*/ 33 h 163"/>
                                <a:gd name="T50" fmla="*/ 81 w 91"/>
                                <a:gd name="T51" fmla="*/ 24 h 163"/>
                                <a:gd name="T52" fmla="*/ 81 w 91"/>
                                <a:gd name="T53" fmla="*/ 19 h 163"/>
                                <a:gd name="T54" fmla="*/ 86 w 91"/>
                                <a:gd name="T55" fmla="*/ 14 h 163"/>
                                <a:gd name="T56" fmla="*/ 86 w 91"/>
                                <a:gd name="T57" fmla="*/ 9 h 163"/>
                                <a:gd name="T58" fmla="*/ 91 w 91"/>
                                <a:gd name="T59" fmla="*/ 4 h 163"/>
                                <a:gd name="T60" fmla="*/ 91 w 91"/>
                                <a:gd name="T61"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163">
                                  <a:moveTo>
                                    <a:pt x="0" y="163"/>
                                  </a:moveTo>
                                  <a:lnTo>
                                    <a:pt x="0" y="158"/>
                                  </a:lnTo>
                                  <a:lnTo>
                                    <a:pt x="5" y="153"/>
                                  </a:lnTo>
                                  <a:lnTo>
                                    <a:pt x="9" y="148"/>
                                  </a:lnTo>
                                  <a:lnTo>
                                    <a:pt x="9" y="144"/>
                                  </a:lnTo>
                                  <a:lnTo>
                                    <a:pt x="14" y="139"/>
                                  </a:lnTo>
                                  <a:lnTo>
                                    <a:pt x="14" y="134"/>
                                  </a:lnTo>
                                  <a:lnTo>
                                    <a:pt x="19" y="129"/>
                                  </a:lnTo>
                                  <a:lnTo>
                                    <a:pt x="19" y="124"/>
                                  </a:lnTo>
                                  <a:lnTo>
                                    <a:pt x="29" y="115"/>
                                  </a:lnTo>
                                  <a:lnTo>
                                    <a:pt x="29" y="110"/>
                                  </a:lnTo>
                                  <a:lnTo>
                                    <a:pt x="33" y="105"/>
                                  </a:lnTo>
                                  <a:lnTo>
                                    <a:pt x="33" y="100"/>
                                  </a:lnTo>
                                  <a:lnTo>
                                    <a:pt x="38" y="96"/>
                                  </a:lnTo>
                                  <a:lnTo>
                                    <a:pt x="38" y="91"/>
                                  </a:lnTo>
                                  <a:lnTo>
                                    <a:pt x="48" y="81"/>
                                  </a:lnTo>
                                  <a:lnTo>
                                    <a:pt x="48" y="76"/>
                                  </a:lnTo>
                                  <a:lnTo>
                                    <a:pt x="53" y="72"/>
                                  </a:lnTo>
                                  <a:lnTo>
                                    <a:pt x="53" y="67"/>
                                  </a:lnTo>
                                  <a:lnTo>
                                    <a:pt x="62" y="57"/>
                                  </a:lnTo>
                                  <a:lnTo>
                                    <a:pt x="62" y="52"/>
                                  </a:lnTo>
                                  <a:lnTo>
                                    <a:pt x="67" y="48"/>
                                  </a:lnTo>
                                  <a:lnTo>
                                    <a:pt x="67" y="43"/>
                                  </a:lnTo>
                                  <a:lnTo>
                                    <a:pt x="72" y="38"/>
                                  </a:lnTo>
                                  <a:lnTo>
                                    <a:pt x="72" y="33"/>
                                  </a:lnTo>
                                  <a:lnTo>
                                    <a:pt x="81" y="24"/>
                                  </a:lnTo>
                                  <a:lnTo>
                                    <a:pt x="81" y="19"/>
                                  </a:lnTo>
                                  <a:lnTo>
                                    <a:pt x="86" y="14"/>
                                  </a:lnTo>
                                  <a:lnTo>
                                    <a:pt x="86" y="9"/>
                                  </a:lnTo>
                                  <a:lnTo>
                                    <a:pt x="91" y="4"/>
                                  </a:lnTo>
                                  <a:lnTo>
                                    <a:pt x="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61"/>
                          <wps:cNvSpPr>
                            <a:spLocks/>
                          </wps:cNvSpPr>
                          <wps:spPr bwMode="auto">
                            <a:xfrm>
                              <a:off x="2487" y="1575"/>
                              <a:ext cx="115" cy="201"/>
                            </a:xfrm>
                            <a:custGeom>
                              <a:avLst/>
                              <a:gdLst>
                                <a:gd name="T0" fmla="*/ 0 w 115"/>
                                <a:gd name="T1" fmla="*/ 201 h 201"/>
                                <a:gd name="T2" fmla="*/ 4 w 115"/>
                                <a:gd name="T3" fmla="*/ 197 h 201"/>
                                <a:gd name="T4" fmla="*/ 4 w 115"/>
                                <a:gd name="T5" fmla="*/ 192 h 201"/>
                                <a:gd name="T6" fmla="*/ 9 w 115"/>
                                <a:gd name="T7" fmla="*/ 187 h 201"/>
                                <a:gd name="T8" fmla="*/ 9 w 115"/>
                                <a:gd name="T9" fmla="*/ 182 h 201"/>
                                <a:gd name="T10" fmla="*/ 14 w 115"/>
                                <a:gd name="T11" fmla="*/ 177 h 201"/>
                                <a:gd name="T12" fmla="*/ 14 w 115"/>
                                <a:gd name="T13" fmla="*/ 173 h 201"/>
                                <a:gd name="T14" fmla="*/ 24 w 115"/>
                                <a:gd name="T15" fmla="*/ 163 h 201"/>
                                <a:gd name="T16" fmla="*/ 24 w 115"/>
                                <a:gd name="T17" fmla="*/ 158 h 201"/>
                                <a:gd name="T18" fmla="*/ 28 w 115"/>
                                <a:gd name="T19" fmla="*/ 153 h 201"/>
                                <a:gd name="T20" fmla="*/ 28 w 115"/>
                                <a:gd name="T21" fmla="*/ 149 h 201"/>
                                <a:gd name="T22" fmla="*/ 38 w 115"/>
                                <a:gd name="T23" fmla="*/ 139 h 201"/>
                                <a:gd name="T24" fmla="*/ 38 w 115"/>
                                <a:gd name="T25" fmla="*/ 134 h 201"/>
                                <a:gd name="T26" fmla="*/ 43 w 115"/>
                                <a:gd name="T27" fmla="*/ 129 h 201"/>
                                <a:gd name="T28" fmla="*/ 43 w 115"/>
                                <a:gd name="T29" fmla="*/ 125 h 201"/>
                                <a:gd name="T30" fmla="*/ 48 w 115"/>
                                <a:gd name="T31" fmla="*/ 120 h 201"/>
                                <a:gd name="T32" fmla="*/ 48 w 115"/>
                                <a:gd name="T33" fmla="*/ 115 h 201"/>
                                <a:gd name="T34" fmla="*/ 57 w 115"/>
                                <a:gd name="T35" fmla="*/ 105 h 201"/>
                                <a:gd name="T36" fmla="*/ 57 w 115"/>
                                <a:gd name="T37" fmla="*/ 101 h 201"/>
                                <a:gd name="T38" fmla="*/ 62 w 115"/>
                                <a:gd name="T39" fmla="*/ 96 h 201"/>
                                <a:gd name="T40" fmla="*/ 62 w 115"/>
                                <a:gd name="T41" fmla="*/ 91 h 201"/>
                                <a:gd name="T42" fmla="*/ 67 w 115"/>
                                <a:gd name="T43" fmla="*/ 86 h 201"/>
                                <a:gd name="T44" fmla="*/ 67 w 115"/>
                                <a:gd name="T45" fmla="*/ 81 h 201"/>
                                <a:gd name="T46" fmla="*/ 76 w 115"/>
                                <a:gd name="T47" fmla="*/ 72 h 201"/>
                                <a:gd name="T48" fmla="*/ 76 w 115"/>
                                <a:gd name="T49" fmla="*/ 67 h 201"/>
                                <a:gd name="T50" fmla="*/ 81 w 115"/>
                                <a:gd name="T51" fmla="*/ 62 h 201"/>
                                <a:gd name="T52" fmla="*/ 81 w 115"/>
                                <a:gd name="T53" fmla="*/ 57 h 201"/>
                                <a:gd name="T54" fmla="*/ 86 w 115"/>
                                <a:gd name="T55" fmla="*/ 53 h 201"/>
                                <a:gd name="T56" fmla="*/ 86 w 115"/>
                                <a:gd name="T57" fmla="*/ 48 h 201"/>
                                <a:gd name="T58" fmla="*/ 96 w 115"/>
                                <a:gd name="T59" fmla="*/ 38 h 201"/>
                                <a:gd name="T60" fmla="*/ 96 w 115"/>
                                <a:gd name="T61" fmla="*/ 33 h 201"/>
                                <a:gd name="T62" fmla="*/ 100 w 115"/>
                                <a:gd name="T63" fmla="*/ 29 h 201"/>
                                <a:gd name="T64" fmla="*/ 100 w 115"/>
                                <a:gd name="T65" fmla="*/ 24 h 201"/>
                                <a:gd name="T66" fmla="*/ 110 w 115"/>
                                <a:gd name="T67" fmla="*/ 14 h 201"/>
                                <a:gd name="T68" fmla="*/ 110 w 115"/>
                                <a:gd name="T69" fmla="*/ 9 h 201"/>
                                <a:gd name="T70" fmla="*/ 115 w 115"/>
                                <a:gd name="T71" fmla="*/ 5 h 201"/>
                                <a:gd name="T72" fmla="*/ 115 w 115"/>
                                <a:gd name="T73"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201">
                                  <a:moveTo>
                                    <a:pt x="0" y="201"/>
                                  </a:moveTo>
                                  <a:lnTo>
                                    <a:pt x="4" y="197"/>
                                  </a:lnTo>
                                  <a:lnTo>
                                    <a:pt x="4" y="192"/>
                                  </a:lnTo>
                                  <a:lnTo>
                                    <a:pt x="9" y="187"/>
                                  </a:lnTo>
                                  <a:lnTo>
                                    <a:pt x="9" y="182"/>
                                  </a:lnTo>
                                  <a:lnTo>
                                    <a:pt x="14" y="177"/>
                                  </a:lnTo>
                                  <a:lnTo>
                                    <a:pt x="14" y="173"/>
                                  </a:lnTo>
                                  <a:lnTo>
                                    <a:pt x="24" y="163"/>
                                  </a:lnTo>
                                  <a:lnTo>
                                    <a:pt x="24" y="158"/>
                                  </a:lnTo>
                                  <a:lnTo>
                                    <a:pt x="28" y="153"/>
                                  </a:lnTo>
                                  <a:lnTo>
                                    <a:pt x="28" y="149"/>
                                  </a:lnTo>
                                  <a:lnTo>
                                    <a:pt x="38" y="139"/>
                                  </a:lnTo>
                                  <a:lnTo>
                                    <a:pt x="38" y="134"/>
                                  </a:lnTo>
                                  <a:lnTo>
                                    <a:pt x="43" y="129"/>
                                  </a:lnTo>
                                  <a:lnTo>
                                    <a:pt x="43" y="125"/>
                                  </a:lnTo>
                                  <a:lnTo>
                                    <a:pt x="48" y="120"/>
                                  </a:lnTo>
                                  <a:lnTo>
                                    <a:pt x="48" y="115"/>
                                  </a:lnTo>
                                  <a:lnTo>
                                    <a:pt x="57" y="105"/>
                                  </a:lnTo>
                                  <a:lnTo>
                                    <a:pt x="57" y="101"/>
                                  </a:lnTo>
                                  <a:lnTo>
                                    <a:pt x="62" y="96"/>
                                  </a:lnTo>
                                  <a:lnTo>
                                    <a:pt x="62" y="91"/>
                                  </a:lnTo>
                                  <a:lnTo>
                                    <a:pt x="67" y="86"/>
                                  </a:lnTo>
                                  <a:lnTo>
                                    <a:pt x="67" y="81"/>
                                  </a:lnTo>
                                  <a:lnTo>
                                    <a:pt x="76" y="72"/>
                                  </a:lnTo>
                                  <a:lnTo>
                                    <a:pt x="76" y="67"/>
                                  </a:lnTo>
                                  <a:lnTo>
                                    <a:pt x="81" y="62"/>
                                  </a:lnTo>
                                  <a:lnTo>
                                    <a:pt x="81" y="57"/>
                                  </a:lnTo>
                                  <a:lnTo>
                                    <a:pt x="86" y="53"/>
                                  </a:lnTo>
                                  <a:lnTo>
                                    <a:pt x="86" y="48"/>
                                  </a:lnTo>
                                  <a:lnTo>
                                    <a:pt x="96" y="38"/>
                                  </a:lnTo>
                                  <a:lnTo>
                                    <a:pt x="96" y="33"/>
                                  </a:lnTo>
                                  <a:lnTo>
                                    <a:pt x="100" y="29"/>
                                  </a:lnTo>
                                  <a:lnTo>
                                    <a:pt x="100" y="24"/>
                                  </a:lnTo>
                                  <a:lnTo>
                                    <a:pt x="110" y="14"/>
                                  </a:lnTo>
                                  <a:lnTo>
                                    <a:pt x="110" y="9"/>
                                  </a:lnTo>
                                  <a:lnTo>
                                    <a:pt x="115"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62"/>
                          <wps:cNvSpPr>
                            <a:spLocks/>
                          </wps:cNvSpPr>
                          <wps:spPr bwMode="auto">
                            <a:xfrm>
                              <a:off x="2717" y="1364"/>
                              <a:ext cx="10" cy="14"/>
                            </a:xfrm>
                            <a:custGeom>
                              <a:avLst/>
                              <a:gdLst>
                                <a:gd name="T0" fmla="*/ 0 w 10"/>
                                <a:gd name="T1" fmla="*/ 14 h 14"/>
                                <a:gd name="T2" fmla="*/ 5 w 10"/>
                                <a:gd name="T3" fmla="*/ 9 h 14"/>
                                <a:gd name="T4" fmla="*/ 5 w 10"/>
                                <a:gd name="T5" fmla="*/ 4 h 14"/>
                                <a:gd name="T6" fmla="*/ 10 w 10"/>
                                <a:gd name="T7" fmla="*/ 0 h 14"/>
                              </a:gdLst>
                              <a:ahLst/>
                              <a:cxnLst>
                                <a:cxn ang="0">
                                  <a:pos x="T0" y="T1"/>
                                </a:cxn>
                                <a:cxn ang="0">
                                  <a:pos x="T2" y="T3"/>
                                </a:cxn>
                                <a:cxn ang="0">
                                  <a:pos x="T4" y="T5"/>
                                </a:cxn>
                                <a:cxn ang="0">
                                  <a:pos x="T6" y="T7"/>
                                </a:cxn>
                              </a:cxnLst>
                              <a:rect l="0" t="0" r="r" b="b"/>
                              <a:pathLst>
                                <a:path w="10" h="14">
                                  <a:moveTo>
                                    <a:pt x="0" y="14"/>
                                  </a:moveTo>
                                  <a:lnTo>
                                    <a:pt x="5" y="9"/>
                                  </a:lnTo>
                                  <a:lnTo>
                                    <a:pt x="5" y="4"/>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63"/>
                          <wps:cNvSpPr>
                            <a:spLocks/>
                          </wps:cNvSpPr>
                          <wps:spPr bwMode="auto">
                            <a:xfrm>
                              <a:off x="2381" y="1858"/>
                              <a:ext cx="120" cy="207"/>
                            </a:xfrm>
                            <a:custGeom>
                              <a:avLst/>
                              <a:gdLst>
                                <a:gd name="T0" fmla="*/ 0 w 120"/>
                                <a:gd name="T1" fmla="*/ 207 h 207"/>
                                <a:gd name="T2" fmla="*/ 5 w 120"/>
                                <a:gd name="T3" fmla="*/ 202 h 207"/>
                                <a:gd name="T4" fmla="*/ 5 w 120"/>
                                <a:gd name="T5" fmla="*/ 197 h 207"/>
                                <a:gd name="T6" fmla="*/ 10 w 120"/>
                                <a:gd name="T7" fmla="*/ 192 h 207"/>
                                <a:gd name="T8" fmla="*/ 10 w 120"/>
                                <a:gd name="T9" fmla="*/ 187 h 207"/>
                                <a:gd name="T10" fmla="*/ 19 w 120"/>
                                <a:gd name="T11" fmla="*/ 178 h 207"/>
                                <a:gd name="T12" fmla="*/ 19 w 120"/>
                                <a:gd name="T13" fmla="*/ 173 h 207"/>
                                <a:gd name="T14" fmla="*/ 24 w 120"/>
                                <a:gd name="T15" fmla="*/ 168 h 207"/>
                                <a:gd name="T16" fmla="*/ 24 w 120"/>
                                <a:gd name="T17" fmla="*/ 163 h 207"/>
                                <a:gd name="T18" fmla="*/ 34 w 120"/>
                                <a:gd name="T19" fmla="*/ 154 h 207"/>
                                <a:gd name="T20" fmla="*/ 34 w 120"/>
                                <a:gd name="T21" fmla="*/ 149 h 207"/>
                                <a:gd name="T22" fmla="*/ 38 w 120"/>
                                <a:gd name="T23" fmla="*/ 144 h 207"/>
                                <a:gd name="T24" fmla="*/ 38 w 120"/>
                                <a:gd name="T25" fmla="*/ 139 h 207"/>
                                <a:gd name="T26" fmla="*/ 43 w 120"/>
                                <a:gd name="T27" fmla="*/ 135 h 207"/>
                                <a:gd name="T28" fmla="*/ 43 w 120"/>
                                <a:gd name="T29" fmla="*/ 130 h 207"/>
                                <a:gd name="T30" fmla="*/ 53 w 120"/>
                                <a:gd name="T31" fmla="*/ 120 h 207"/>
                                <a:gd name="T32" fmla="*/ 53 w 120"/>
                                <a:gd name="T33" fmla="*/ 115 h 207"/>
                                <a:gd name="T34" fmla="*/ 58 w 120"/>
                                <a:gd name="T35" fmla="*/ 111 h 207"/>
                                <a:gd name="T36" fmla="*/ 58 w 120"/>
                                <a:gd name="T37" fmla="*/ 106 h 207"/>
                                <a:gd name="T38" fmla="*/ 67 w 120"/>
                                <a:gd name="T39" fmla="*/ 96 h 207"/>
                                <a:gd name="T40" fmla="*/ 67 w 120"/>
                                <a:gd name="T41" fmla="*/ 91 h 207"/>
                                <a:gd name="T42" fmla="*/ 72 w 120"/>
                                <a:gd name="T43" fmla="*/ 87 h 207"/>
                                <a:gd name="T44" fmla="*/ 72 w 120"/>
                                <a:gd name="T45" fmla="*/ 82 h 207"/>
                                <a:gd name="T46" fmla="*/ 77 w 120"/>
                                <a:gd name="T47" fmla="*/ 77 h 207"/>
                                <a:gd name="T48" fmla="*/ 77 w 120"/>
                                <a:gd name="T49" fmla="*/ 72 h 207"/>
                                <a:gd name="T50" fmla="*/ 86 w 120"/>
                                <a:gd name="T51" fmla="*/ 63 h 207"/>
                                <a:gd name="T52" fmla="*/ 86 w 120"/>
                                <a:gd name="T53" fmla="*/ 58 h 207"/>
                                <a:gd name="T54" fmla="*/ 91 w 120"/>
                                <a:gd name="T55" fmla="*/ 53 h 207"/>
                                <a:gd name="T56" fmla="*/ 91 w 120"/>
                                <a:gd name="T57" fmla="*/ 48 h 207"/>
                                <a:gd name="T58" fmla="*/ 96 w 120"/>
                                <a:gd name="T59" fmla="*/ 43 h 207"/>
                                <a:gd name="T60" fmla="*/ 96 w 120"/>
                                <a:gd name="T61" fmla="*/ 39 h 207"/>
                                <a:gd name="T62" fmla="*/ 106 w 120"/>
                                <a:gd name="T63" fmla="*/ 29 h 207"/>
                                <a:gd name="T64" fmla="*/ 106 w 120"/>
                                <a:gd name="T65" fmla="*/ 24 h 207"/>
                                <a:gd name="T66" fmla="*/ 110 w 120"/>
                                <a:gd name="T67" fmla="*/ 19 h 207"/>
                                <a:gd name="T68" fmla="*/ 110 w 120"/>
                                <a:gd name="T69" fmla="*/ 15 h 207"/>
                                <a:gd name="T70" fmla="*/ 120 w 120"/>
                                <a:gd name="T71" fmla="*/ 5 h 207"/>
                                <a:gd name="T72" fmla="*/ 120 w 120"/>
                                <a:gd name="T7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207">
                                  <a:moveTo>
                                    <a:pt x="0" y="207"/>
                                  </a:moveTo>
                                  <a:lnTo>
                                    <a:pt x="5" y="202"/>
                                  </a:lnTo>
                                  <a:lnTo>
                                    <a:pt x="5" y="197"/>
                                  </a:lnTo>
                                  <a:lnTo>
                                    <a:pt x="10" y="192"/>
                                  </a:lnTo>
                                  <a:lnTo>
                                    <a:pt x="10" y="187"/>
                                  </a:lnTo>
                                  <a:lnTo>
                                    <a:pt x="19" y="178"/>
                                  </a:lnTo>
                                  <a:lnTo>
                                    <a:pt x="19" y="173"/>
                                  </a:lnTo>
                                  <a:lnTo>
                                    <a:pt x="24" y="168"/>
                                  </a:lnTo>
                                  <a:lnTo>
                                    <a:pt x="24" y="163"/>
                                  </a:lnTo>
                                  <a:lnTo>
                                    <a:pt x="34" y="154"/>
                                  </a:lnTo>
                                  <a:lnTo>
                                    <a:pt x="34" y="149"/>
                                  </a:lnTo>
                                  <a:lnTo>
                                    <a:pt x="38" y="144"/>
                                  </a:lnTo>
                                  <a:lnTo>
                                    <a:pt x="38" y="139"/>
                                  </a:lnTo>
                                  <a:lnTo>
                                    <a:pt x="43" y="135"/>
                                  </a:lnTo>
                                  <a:lnTo>
                                    <a:pt x="43" y="130"/>
                                  </a:lnTo>
                                  <a:lnTo>
                                    <a:pt x="53" y="120"/>
                                  </a:lnTo>
                                  <a:lnTo>
                                    <a:pt x="53" y="115"/>
                                  </a:lnTo>
                                  <a:lnTo>
                                    <a:pt x="58" y="111"/>
                                  </a:lnTo>
                                  <a:lnTo>
                                    <a:pt x="58" y="106"/>
                                  </a:lnTo>
                                  <a:lnTo>
                                    <a:pt x="67" y="96"/>
                                  </a:lnTo>
                                  <a:lnTo>
                                    <a:pt x="67" y="91"/>
                                  </a:lnTo>
                                  <a:lnTo>
                                    <a:pt x="72" y="87"/>
                                  </a:lnTo>
                                  <a:lnTo>
                                    <a:pt x="72" y="82"/>
                                  </a:lnTo>
                                  <a:lnTo>
                                    <a:pt x="77" y="77"/>
                                  </a:lnTo>
                                  <a:lnTo>
                                    <a:pt x="77" y="72"/>
                                  </a:lnTo>
                                  <a:lnTo>
                                    <a:pt x="86" y="63"/>
                                  </a:lnTo>
                                  <a:lnTo>
                                    <a:pt x="86" y="58"/>
                                  </a:lnTo>
                                  <a:lnTo>
                                    <a:pt x="91" y="53"/>
                                  </a:lnTo>
                                  <a:lnTo>
                                    <a:pt x="91" y="48"/>
                                  </a:lnTo>
                                  <a:lnTo>
                                    <a:pt x="96" y="43"/>
                                  </a:lnTo>
                                  <a:lnTo>
                                    <a:pt x="96" y="39"/>
                                  </a:lnTo>
                                  <a:lnTo>
                                    <a:pt x="106" y="29"/>
                                  </a:lnTo>
                                  <a:lnTo>
                                    <a:pt x="106" y="24"/>
                                  </a:lnTo>
                                  <a:lnTo>
                                    <a:pt x="110" y="19"/>
                                  </a:lnTo>
                                  <a:lnTo>
                                    <a:pt x="110" y="15"/>
                                  </a:lnTo>
                                  <a:lnTo>
                                    <a:pt x="120" y="5"/>
                                  </a:lnTo>
                                  <a:lnTo>
                                    <a:pt x="1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64"/>
                          <wps:cNvSpPr>
                            <a:spLocks/>
                          </wps:cNvSpPr>
                          <wps:spPr bwMode="auto">
                            <a:xfrm>
                              <a:off x="2539" y="1364"/>
                              <a:ext cx="250" cy="427"/>
                            </a:xfrm>
                            <a:custGeom>
                              <a:avLst/>
                              <a:gdLst>
                                <a:gd name="T0" fmla="*/ 5 w 250"/>
                                <a:gd name="T1" fmla="*/ 422 h 427"/>
                                <a:gd name="T2" fmla="*/ 15 w 250"/>
                                <a:gd name="T3" fmla="*/ 408 h 427"/>
                                <a:gd name="T4" fmla="*/ 20 w 250"/>
                                <a:gd name="T5" fmla="*/ 398 h 427"/>
                                <a:gd name="T6" fmla="*/ 24 w 250"/>
                                <a:gd name="T7" fmla="*/ 388 h 427"/>
                                <a:gd name="T8" fmla="*/ 34 w 250"/>
                                <a:gd name="T9" fmla="*/ 374 h 427"/>
                                <a:gd name="T10" fmla="*/ 39 w 250"/>
                                <a:gd name="T11" fmla="*/ 364 h 427"/>
                                <a:gd name="T12" fmla="*/ 48 w 250"/>
                                <a:gd name="T13" fmla="*/ 350 h 427"/>
                                <a:gd name="T14" fmla="*/ 53 w 250"/>
                                <a:gd name="T15" fmla="*/ 340 h 427"/>
                                <a:gd name="T16" fmla="*/ 58 w 250"/>
                                <a:gd name="T17" fmla="*/ 331 h 427"/>
                                <a:gd name="T18" fmla="*/ 68 w 250"/>
                                <a:gd name="T19" fmla="*/ 316 h 427"/>
                                <a:gd name="T20" fmla="*/ 72 w 250"/>
                                <a:gd name="T21" fmla="*/ 307 h 427"/>
                                <a:gd name="T22" fmla="*/ 77 w 250"/>
                                <a:gd name="T23" fmla="*/ 297 h 427"/>
                                <a:gd name="T24" fmla="*/ 87 w 250"/>
                                <a:gd name="T25" fmla="*/ 283 h 427"/>
                                <a:gd name="T26" fmla="*/ 92 w 250"/>
                                <a:gd name="T27" fmla="*/ 273 h 427"/>
                                <a:gd name="T28" fmla="*/ 101 w 250"/>
                                <a:gd name="T29" fmla="*/ 259 h 427"/>
                                <a:gd name="T30" fmla="*/ 106 w 250"/>
                                <a:gd name="T31" fmla="*/ 249 h 427"/>
                                <a:gd name="T32" fmla="*/ 111 w 250"/>
                                <a:gd name="T33" fmla="*/ 240 h 427"/>
                                <a:gd name="T34" fmla="*/ 120 w 250"/>
                                <a:gd name="T35" fmla="*/ 225 h 427"/>
                                <a:gd name="T36" fmla="*/ 125 w 250"/>
                                <a:gd name="T37" fmla="*/ 216 h 427"/>
                                <a:gd name="T38" fmla="*/ 130 w 250"/>
                                <a:gd name="T39" fmla="*/ 206 h 427"/>
                                <a:gd name="T40" fmla="*/ 140 w 250"/>
                                <a:gd name="T41" fmla="*/ 192 h 427"/>
                                <a:gd name="T42" fmla="*/ 144 w 250"/>
                                <a:gd name="T43" fmla="*/ 182 h 427"/>
                                <a:gd name="T44" fmla="*/ 154 w 250"/>
                                <a:gd name="T45" fmla="*/ 168 h 427"/>
                                <a:gd name="T46" fmla="*/ 159 w 250"/>
                                <a:gd name="T47" fmla="*/ 158 h 427"/>
                                <a:gd name="T48" fmla="*/ 164 w 250"/>
                                <a:gd name="T49" fmla="*/ 148 h 427"/>
                                <a:gd name="T50" fmla="*/ 173 w 250"/>
                                <a:gd name="T51" fmla="*/ 134 h 427"/>
                                <a:gd name="T52" fmla="*/ 178 w 250"/>
                                <a:gd name="T53" fmla="*/ 124 h 427"/>
                                <a:gd name="T54" fmla="*/ 188 w 250"/>
                                <a:gd name="T55" fmla="*/ 110 h 427"/>
                                <a:gd name="T56" fmla="*/ 192 w 250"/>
                                <a:gd name="T57" fmla="*/ 100 h 427"/>
                                <a:gd name="T58" fmla="*/ 197 w 250"/>
                                <a:gd name="T59" fmla="*/ 91 h 427"/>
                                <a:gd name="T60" fmla="*/ 207 w 250"/>
                                <a:gd name="T61" fmla="*/ 76 h 427"/>
                                <a:gd name="T62" fmla="*/ 212 w 250"/>
                                <a:gd name="T63" fmla="*/ 67 h 427"/>
                                <a:gd name="T64" fmla="*/ 216 w 250"/>
                                <a:gd name="T65" fmla="*/ 57 h 427"/>
                                <a:gd name="T66" fmla="*/ 226 w 250"/>
                                <a:gd name="T67" fmla="*/ 43 h 427"/>
                                <a:gd name="T68" fmla="*/ 231 w 250"/>
                                <a:gd name="T69" fmla="*/ 33 h 427"/>
                                <a:gd name="T70" fmla="*/ 240 w 250"/>
                                <a:gd name="T71" fmla="*/ 19 h 427"/>
                                <a:gd name="T72" fmla="*/ 245 w 250"/>
                                <a:gd name="T73" fmla="*/ 9 h 427"/>
                                <a:gd name="T74" fmla="*/ 250 w 250"/>
                                <a:gd name="T75"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0" h="427">
                                  <a:moveTo>
                                    <a:pt x="0" y="427"/>
                                  </a:moveTo>
                                  <a:lnTo>
                                    <a:pt x="5" y="422"/>
                                  </a:lnTo>
                                  <a:lnTo>
                                    <a:pt x="5" y="417"/>
                                  </a:lnTo>
                                  <a:lnTo>
                                    <a:pt x="15" y="408"/>
                                  </a:lnTo>
                                  <a:lnTo>
                                    <a:pt x="15" y="403"/>
                                  </a:lnTo>
                                  <a:lnTo>
                                    <a:pt x="20" y="398"/>
                                  </a:lnTo>
                                  <a:lnTo>
                                    <a:pt x="20" y="393"/>
                                  </a:lnTo>
                                  <a:lnTo>
                                    <a:pt x="24" y="388"/>
                                  </a:lnTo>
                                  <a:lnTo>
                                    <a:pt x="24" y="384"/>
                                  </a:lnTo>
                                  <a:lnTo>
                                    <a:pt x="34" y="374"/>
                                  </a:lnTo>
                                  <a:lnTo>
                                    <a:pt x="34" y="369"/>
                                  </a:lnTo>
                                  <a:lnTo>
                                    <a:pt x="39" y="364"/>
                                  </a:lnTo>
                                  <a:lnTo>
                                    <a:pt x="39" y="360"/>
                                  </a:lnTo>
                                  <a:lnTo>
                                    <a:pt x="48" y="350"/>
                                  </a:lnTo>
                                  <a:lnTo>
                                    <a:pt x="48" y="345"/>
                                  </a:lnTo>
                                  <a:lnTo>
                                    <a:pt x="53" y="340"/>
                                  </a:lnTo>
                                  <a:lnTo>
                                    <a:pt x="53" y="336"/>
                                  </a:lnTo>
                                  <a:lnTo>
                                    <a:pt x="58" y="331"/>
                                  </a:lnTo>
                                  <a:lnTo>
                                    <a:pt x="58" y="326"/>
                                  </a:lnTo>
                                  <a:lnTo>
                                    <a:pt x="68" y="316"/>
                                  </a:lnTo>
                                  <a:lnTo>
                                    <a:pt x="68" y="312"/>
                                  </a:lnTo>
                                  <a:lnTo>
                                    <a:pt x="72" y="307"/>
                                  </a:lnTo>
                                  <a:lnTo>
                                    <a:pt x="72" y="302"/>
                                  </a:lnTo>
                                  <a:lnTo>
                                    <a:pt x="77" y="297"/>
                                  </a:lnTo>
                                  <a:lnTo>
                                    <a:pt x="77" y="292"/>
                                  </a:lnTo>
                                  <a:lnTo>
                                    <a:pt x="87" y="283"/>
                                  </a:lnTo>
                                  <a:lnTo>
                                    <a:pt x="87" y="278"/>
                                  </a:lnTo>
                                  <a:lnTo>
                                    <a:pt x="92" y="273"/>
                                  </a:lnTo>
                                  <a:lnTo>
                                    <a:pt x="92" y="268"/>
                                  </a:lnTo>
                                  <a:lnTo>
                                    <a:pt x="101" y="259"/>
                                  </a:lnTo>
                                  <a:lnTo>
                                    <a:pt x="101" y="254"/>
                                  </a:lnTo>
                                  <a:lnTo>
                                    <a:pt x="106" y="249"/>
                                  </a:lnTo>
                                  <a:lnTo>
                                    <a:pt x="106" y="244"/>
                                  </a:lnTo>
                                  <a:lnTo>
                                    <a:pt x="111" y="240"/>
                                  </a:lnTo>
                                  <a:lnTo>
                                    <a:pt x="111" y="235"/>
                                  </a:lnTo>
                                  <a:lnTo>
                                    <a:pt x="120" y="225"/>
                                  </a:lnTo>
                                  <a:lnTo>
                                    <a:pt x="120" y="220"/>
                                  </a:lnTo>
                                  <a:lnTo>
                                    <a:pt x="125" y="216"/>
                                  </a:lnTo>
                                  <a:lnTo>
                                    <a:pt x="125" y="211"/>
                                  </a:lnTo>
                                  <a:lnTo>
                                    <a:pt x="130" y="206"/>
                                  </a:lnTo>
                                  <a:lnTo>
                                    <a:pt x="130" y="201"/>
                                  </a:lnTo>
                                  <a:lnTo>
                                    <a:pt x="140" y="192"/>
                                  </a:lnTo>
                                  <a:lnTo>
                                    <a:pt x="140" y="187"/>
                                  </a:lnTo>
                                  <a:lnTo>
                                    <a:pt x="144" y="182"/>
                                  </a:lnTo>
                                  <a:lnTo>
                                    <a:pt x="144" y="177"/>
                                  </a:lnTo>
                                  <a:lnTo>
                                    <a:pt x="154" y="168"/>
                                  </a:lnTo>
                                  <a:lnTo>
                                    <a:pt x="154" y="163"/>
                                  </a:lnTo>
                                  <a:lnTo>
                                    <a:pt x="159" y="158"/>
                                  </a:lnTo>
                                  <a:lnTo>
                                    <a:pt x="159" y="153"/>
                                  </a:lnTo>
                                  <a:lnTo>
                                    <a:pt x="164" y="148"/>
                                  </a:lnTo>
                                  <a:lnTo>
                                    <a:pt x="164" y="144"/>
                                  </a:lnTo>
                                  <a:lnTo>
                                    <a:pt x="173" y="134"/>
                                  </a:lnTo>
                                  <a:lnTo>
                                    <a:pt x="173" y="129"/>
                                  </a:lnTo>
                                  <a:lnTo>
                                    <a:pt x="178" y="124"/>
                                  </a:lnTo>
                                  <a:lnTo>
                                    <a:pt x="178" y="120"/>
                                  </a:lnTo>
                                  <a:lnTo>
                                    <a:pt x="188" y="110"/>
                                  </a:lnTo>
                                  <a:lnTo>
                                    <a:pt x="188" y="105"/>
                                  </a:lnTo>
                                  <a:lnTo>
                                    <a:pt x="192" y="100"/>
                                  </a:lnTo>
                                  <a:lnTo>
                                    <a:pt x="192" y="96"/>
                                  </a:lnTo>
                                  <a:lnTo>
                                    <a:pt x="197" y="91"/>
                                  </a:lnTo>
                                  <a:lnTo>
                                    <a:pt x="197" y="86"/>
                                  </a:lnTo>
                                  <a:lnTo>
                                    <a:pt x="207" y="76"/>
                                  </a:lnTo>
                                  <a:lnTo>
                                    <a:pt x="207" y="72"/>
                                  </a:lnTo>
                                  <a:lnTo>
                                    <a:pt x="212" y="67"/>
                                  </a:lnTo>
                                  <a:lnTo>
                                    <a:pt x="212" y="62"/>
                                  </a:lnTo>
                                  <a:lnTo>
                                    <a:pt x="216" y="57"/>
                                  </a:lnTo>
                                  <a:lnTo>
                                    <a:pt x="216" y="52"/>
                                  </a:lnTo>
                                  <a:lnTo>
                                    <a:pt x="226" y="43"/>
                                  </a:lnTo>
                                  <a:lnTo>
                                    <a:pt x="226" y="38"/>
                                  </a:lnTo>
                                  <a:lnTo>
                                    <a:pt x="231" y="33"/>
                                  </a:lnTo>
                                  <a:lnTo>
                                    <a:pt x="231" y="28"/>
                                  </a:lnTo>
                                  <a:lnTo>
                                    <a:pt x="240" y="19"/>
                                  </a:lnTo>
                                  <a:lnTo>
                                    <a:pt x="240" y="14"/>
                                  </a:lnTo>
                                  <a:lnTo>
                                    <a:pt x="245" y="9"/>
                                  </a:lnTo>
                                  <a:lnTo>
                                    <a:pt x="245" y="4"/>
                                  </a:lnTo>
                                  <a:lnTo>
                                    <a:pt x="2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65"/>
                          <wps:cNvSpPr>
                            <a:spLocks/>
                          </wps:cNvSpPr>
                          <wps:spPr bwMode="auto">
                            <a:xfrm>
                              <a:off x="2371" y="1421"/>
                              <a:ext cx="442" cy="764"/>
                            </a:xfrm>
                            <a:custGeom>
                              <a:avLst/>
                              <a:gdLst>
                                <a:gd name="T0" fmla="*/ 5 w 442"/>
                                <a:gd name="T1" fmla="*/ 754 h 764"/>
                                <a:gd name="T2" fmla="*/ 20 w 442"/>
                                <a:gd name="T3" fmla="*/ 735 h 764"/>
                                <a:gd name="T4" fmla="*/ 24 w 442"/>
                                <a:gd name="T5" fmla="*/ 720 h 764"/>
                                <a:gd name="T6" fmla="*/ 39 w 442"/>
                                <a:gd name="T7" fmla="*/ 701 h 764"/>
                                <a:gd name="T8" fmla="*/ 48 w 442"/>
                                <a:gd name="T9" fmla="*/ 682 h 764"/>
                                <a:gd name="T10" fmla="*/ 58 w 442"/>
                                <a:gd name="T11" fmla="*/ 668 h 764"/>
                                <a:gd name="T12" fmla="*/ 68 w 442"/>
                                <a:gd name="T13" fmla="*/ 648 h 764"/>
                                <a:gd name="T14" fmla="*/ 77 w 442"/>
                                <a:gd name="T15" fmla="*/ 634 h 764"/>
                                <a:gd name="T16" fmla="*/ 87 w 442"/>
                                <a:gd name="T17" fmla="*/ 615 h 764"/>
                                <a:gd name="T18" fmla="*/ 96 w 442"/>
                                <a:gd name="T19" fmla="*/ 600 h 764"/>
                                <a:gd name="T20" fmla="*/ 106 w 442"/>
                                <a:gd name="T21" fmla="*/ 581 h 764"/>
                                <a:gd name="T22" fmla="*/ 120 w 442"/>
                                <a:gd name="T23" fmla="*/ 562 h 764"/>
                                <a:gd name="T24" fmla="*/ 125 w 442"/>
                                <a:gd name="T25" fmla="*/ 548 h 764"/>
                                <a:gd name="T26" fmla="*/ 140 w 442"/>
                                <a:gd name="T27" fmla="*/ 528 h 764"/>
                                <a:gd name="T28" fmla="*/ 144 w 442"/>
                                <a:gd name="T29" fmla="*/ 514 h 764"/>
                                <a:gd name="T30" fmla="*/ 159 w 442"/>
                                <a:gd name="T31" fmla="*/ 495 h 764"/>
                                <a:gd name="T32" fmla="*/ 164 w 442"/>
                                <a:gd name="T33" fmla="*/ 480 h 764"/>
                                <a:gd name="T34" fmla="*/ 178 w 442"/>
                                <a:gd name="T35" fmla="*/ 461 h 764"/>
                                <a:gd name="T36" fmla="*/ 183 w 442"/>
                                <a:gd name="T37" fmla="*/ 447 h 764"/>
                                <a:gd name="T38" fmla="*/ 197 w 442"/>
                                <a:gd name="T39" fmla="*/ 428 h 764"/>
                                <a:gd name="T40" fmla="*/ 202 w 442"/>
                                <a:gd name="T41" fmla="*/ 413 h 764"/>
                                <a:gd name="T42" fmla="*/ 216 w 442"/>
                                <a:gd name="T43" fmla="*/ 394 h 764"/>
                                <a:gd name="T44" fmla="*/ 221 w 442"/>
                                <a:gd name="T45" fmla="*/ 379 h 764"/>
                                <a:gd name="T46" fmla="*/ 236 w 442"/>
                                <a:gd name="T47" fmla="*/ 360 h 764"/>
                                <a:gd name="T48" fmla="*/ 245 w 442"/>
                                <a:gd name="T49" fmla="*/ 341 h 764"/>
                                <a:gd name="T50" fmla="*/ 255 w 442"/>
                                <a:gd name="T51" fmla="*/ 327 h 764"/>
                                <a:gd name="T52" fmla="*/ 264 w 442"/>
                                <a:gd name="T53" fmla="*/ 307 h 764"/>
                                <a:gd name="T54" fmla="*/ 274 w 442"/>
                                <a:gd name="T55" fmla="*/ 293 h 764"/>
                                <a:gd name="T56" fmla="*/ 284 w 442"/>
                                <a:gd name="T57" fmla="*/ 274 h 764"/>
                                <a:gd name="T58" fmla="*/ 293 w 442"/>
                                <a:gd name="T59" fmla="*/ 259 h 764"/>
                                <a:gd name="T60" fmla="*/ 303 w 442"/>
                                <a:gd name="T61" fmla="*/ 240 h 764"/>
                                <a:gd name="T62" fmla="*/ 317 w 442"/>
                                <a:gd name="T63" fmla="*/ 221 h 764"/>
                                <a:gd name="T64" fmla="*/ 322 w 442"/>
                                <a:gd name="T65" fmla="*/ 207 h 764"/>
                                <a:gd name="T66" fmla="*/ 336 w 442"/>
                                <a:gd name="T67" fmla="*/ 187 h 764"/>
                                <a:gd name="T68" fmla="*/ 341 w 442"/>
                                <a:gd name="T69" fmla="*/ 173 h 764"/>
                                <a:gd name="T70" fmla="*/ 356 w 442"/>
                                <a:gd name="T71" fmla="*/ 154 h 764"/>
                                <a:gd name="T72" fmla="*/ 360 w 442"/>
                                <a:gd name="T73" fmla="*/ 139 h 764"/>
                                <a:gd name="T74" fmla="*/ 375 w 442"/>
                                <a:gd name="T75" fmla="*/ 120 h 764"/>
                                <a:gd name="T76" fmla="*/ 380 w 442"/>
                                <a:gd name="T77" fmla="*/ 106 h 764"/>
                                <a:gd name="T78" fmla="*/ 394 w 442"/>
                                <a:gd name="T79" fmla="*/ 87 h 764"/>
                                <a:gd name="T80" fmla="*/ 399 w 442"/>
                                <a:gd name="T81" fmla="*/ 72 h 764"/>
                                <a:gd name="T82" fmla="*/ 413 w 442"/>
                                <a:gd name="T83" fmla="*/ 53 h 764"/>
                                <a:gd name="T84" fmla="*/ 418 w 442"/>
                                <a:gd name="T85" fmla="*/ 39 h 764"/>
                                <a:gd name="T86" fmla="*/ 432 w 442"/>
                                <a:gd name="T87" fmla="*/ 19 h 764"/>
                                <a:gd name="T88" fmla="*/ 442 w 442"/>
                                <a:gd name="T89" fmla="*/ 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2" h="764">
                                  <a:moveTo>
                                    <a:pt x="0" y="764"/>
                                  </a:moveTo>
                                  <a:lnTo>
                                    <a:pt x="5" y="759"/>
                                  </a:lnTo>
                                  <a:lnTo>
                                    <a:pt x="5" y="754"/>
                                  </a:lnTo>
                                  <a:lnTo>
                                    <a:pt x="15" y="744"/>
                                  </a:lnTo>
                                  <a:lnTo>
                                    <a:pt x="15" y="740"/>
                                  </a:lnTo>
                                  <a:lnTo>
                                    <a:pt x="20" y="735"/>
                                  </a:lnTo>
                                  <a:lnTo>
                                    <a:pt x="20" y="730"/>
                                  </a:lnTo>
                                  <a:lnTo>
                                    <a:pt x="24" y="725"/>
                                  </a:lnTo>
                                  <a:lnTo>
                                    <a:pt x="24" y="720"/>
                                  </a:lnTo>
                                  <a:lnTo>
                                    <a:pt x="34" y="711"/>
                                  </a:lnTo>
                                  <a:lnTo>
                                    <a:pt x="34" y="706"/>
                                  </a:lnTo>
                                  <a:lnTo>
                                    <a:pt x="39" y="701"/>
                                  </a:lnTo>
                                  <a:lnTo>
                                    <a:pt x="39" y="696"/>
                                  </a:lnTo>
                                  <a:lnTo>
                                    <a:pt x="48" y="687"/>
                                  </a:lnTo>
                                  <a:lnTo>
                                    <a:pt x="48" y="682"/>
                                  </a:lnTo>
                                  <a:lnTo>
                                    <a:pt x="53" y="677"/>
                                  </a:lnTo>
                                  <a:lnTo>
                                    <a:pt x="53" y="672"/>
                                  </a:lnTo>
                                  <a:lnTo>
                                    <a:pt x="58" y="668"/>
                                  </a:lnTo>
                                  <a:lnTo>
                                    <a:pt x="58" y="663"/>
                                  </a:lnTo>
                                  <a:lnTo>
                                    <a:pt x="68" y="653"/>
                                  </a:lnTo>
                                  <a:lnTo>
                                    <a:pt x="68" y="648"/>
                                  </a:lnTo>
                                  <a:lnTo>
                                    <a:pt x="72" y="644"/>
                                  </a:lnTo>
                                  <a:lnTo>
                                    <a:pt x="72" y="639"/>
                                  </a:lnTo>
                                  <a:lnTo>
                                    <a:pt x="77" y="634"/>
                                  </a:lnTo>
                                  <a:lnTo>
                                    <a:pt x="77" y="629"/>
                                  </a:lnTo>
                                  <a:lnTo>
                                    <a:pt x="87" y="620"/>
                                  </a:lnTo>
                                  <a:lnTo>
                                    <a:pt x="87" y="615"/>
                                  </a:lnTo>
                                  <a:lnTo>
                                    <a:pt x="92" y="610"/>
                                  </a:lnTo>
                                  <a:lnTo>
                                    <a:pt x="92" y="605"/>
                                  </a:lnTo>
                                  <a:lnTo>
                                    <a:pt x="96" y="600"/>
                                  </a:lnTo>
                                  <a:lnTo>
                                    <a:pt x="96" y="596"/>
                                  </a:lnTo>
                                  <a:lnTo>
                                    <a:pt x="106" y="586"/>
                                  </a:lnTo>
                                  <a:lnTo>
                                    <a:pt x="106" y="581"/>
                                  </a:lnTo>
                                  <a:lnTo>
                                    <a:pt x="111" y="576"/>
                                  </a:lnTo>
                                  <a:lnTo>
                                    <a:pt x="111" y="572"/>
                                  </a:lnTo>
                                  <a:lnTo>
                                    <a:pt x="120" y="562"/>
                                  </a:lnTo>
                                  <a:lnTo>
                                    <a:pt x="120" y="557"/>
                                  </a:lnTo>
                                  <a:lnTo>
                                    <a:pt x="125" y="552"/>
                                  </a:lnTo>
                                  <a:lnTo>
                                    <a:pt x="125" y="548"/>
                                  </a:lnTo>
                                  <a:lnTo>
                                    <a:pt x="130" y="543"/>
                                  </a:lnTo>
                                  <a:lnTo>
                                    <a:pt x="130" y="538"/>
                                  </a:lnTo>
                                  <a:lnTo>
                                    <a:pt x="140" y="528"/>
                                  </a:lnTo>
                                  <a:lnTo>
                                    <a:pt x="140" y="524"/>
                                  </a:lnTo>
                                  <a:lnTo>
                                    <a:pt x="144" y="519"/>
                                  </a:lnTo>
                                  <a:lnTo>
                                    <a:pt x="144" y="514"/>
                                  </a:lnTo>
                                  <a:lnTo>
                                    <a:pt x="149" y="509"/>
                                  </a:lnTo>
                                  <a:lnTo>
                                    <a:pt x="149" y="504"/>
                                  </a:lnTo>
                                  <a:lnTo>
                                    <a:pt x="159" y="495"/>
                                  </a:lnTo>
                                  <a:lnTo>
                                    <a:pt x="159" y="490"/>
                                  </a:lnTo>
                                  <a:lnTo>
                                    <a:pt x="164" y="485"/>
                                  </a:lnTo>
                                  <a:lnTo>
                                    <a:pt x="164" y="480"/>
                                  </a:lnTo>
                                  <a:lnTo>
                                    <a:pt x="168" y="476"/>
                                  </a:lnTo>
                                  <a:lnTo>
                                    <a:pt x="168" y="471"/>
                                  </a:lnTo>
                                  <a:lnTo>
                                    <a:pt x="178" y="461"/>
                                  </a:lnTo>
                                  <a:lnTo>
                                    <a:pt x="178" y="456"/>
                                  </a:lnTo>
                                  <a:lnTo>
                                    <a:pt x="183" y="452"/>
                                  </a:lnTo>
                                  <a:lnTo>
                                    <a:pt x="183" y="447"/>
                                  </a:lnTo>
                                  <a:lnTo>
                                    <a:pt x="192" y="437"/>
                                  </a:lnTo>
                                  <a:lnTo>
                                    <a:pt x="192" y="432"/>
                                  </a:lnTo>
                                  <a:lnTo>
                                    <a:pt x="197" y="428"/>
                                  </a:lnTo>
                                  <a:lnTo>
                                    <a:pt x="197" y="423"/>
                                  </a:lnTo>
                                  <a:lnTo>
                                    <a:pt x="202" y="418"/>
                                  </a:lnTo>
                                  <a:lnTo>
                                    <a:pt x="202" y="413"/>
                                  </a:lnTo>
                                  <a:lnTo>
                                    <a:pt x="212" y="403"/>
                                  </a:lnTo>
                                  <a:lnTo>
                                    <a:pt x="212" y="399"/>
                                  </a:lnTo>
                                  <a:lnTo>
                                    <a:pt x="216" y="394"/>
                                  </a:lnTo>
                                  <a:lnTo>
                                    <a:pt x="216" y="389"/>
                                  </a:lnTo>
                                  <a:lnTo>
                                    <a:pt x="221" y="384"/>
                                  </a:lnTo>
                                  <a:lnTo>
                                    <a:pt x="221" y="379"/>
                                  </a:lnTo>
                                  <a:lnTo>
                                    <a:pt x="231" y="370"/>
                                  </a:lnTo>
                                  <a:lnTo>
                                    <a:pt x="231" y="365"/>
                                  </a:lnTo>
                                  <a:lnTo>
                                    <a:pt x="236" y="360"/>
                                  </a:lnTo>
                                  <a:lnTo>
                                    <a:pt x="236" y="355"/>
                                  </a:lnTo>
                                  <a:lnTo>
                                    <a:pt x="245" y="346"/>
                                  </a:lnTo>
                                  <a:lnTo>
                                    <a:pt x="245" y="341"/>
                                  </a:lnTo>
                                  <a:lnTo>
                                    <a:pt x="250" y="336"/>
                                  </a:lnTo>
                                  <a:lnTo>
                                    <a:pt x="250" y="331"/>
                                  </a:lnTo>
                                  <a:lnTo>
                                    <a:pt x="255" y="327"/>
                                  </a:lnTo>
                                  <a:lnTo>
                                    <a:pt x="255" y="322"/>
                                  </a:lnTo>
                                  <a:lnTo>
                                    <a:pt x="264" y="312"/>
                                  </a:lnTo>
                                  <a:lnTo>
                                    <a:pt x="264" y="307"/>
                                  </a:lnTo>
                                  <a:lnTo>
                                    <a:pt x="269" y="303"/>
                                  </a:lnTo>
                                  <a:lnTo>
                                    <a:pt x="269" y="298"/>
                                  </a:lnTo>
                                  <a:lnTo>
                                    <a:pt x="274" y="293"/>
                                  </a:lnTo>
                                  <a:lnTo>
                                    <a:pt x="274" y="288"/>
                                  </a:lnTo>
                                  <a:lnTo>
                                    <a:pt x="284" y="279"/>
                                  </a:lnTo>
                                  <a:lnTo>
                                    <a:pt x="284" y="274"/>
                                  </a:lnTo>
                                  <a:lnTo>
                                    <a:pt x="288" y="269"/>
                                  </a:lnTo>
                                  <a:lnTo>
                                    <a:pt x="288" y="264"/>
                                  </a:lnTo>
                                  <a:lnTo>
                                    <a:pt x="293" y="259"/>
                                  </a:lnTo>
                                  <a:lnTo>
                                    <a:pt x="293" y="255"/>
                                  </a:lnTo>
                                  <a:lnTo>
                                    <a:pt x="303" y="245"/>
                                  </a:lnTo>
                                  <a:lnTo>
                                    <a:pt x="303" y="240"/>
                                  </a:lnTo>
                                  <a:lnTo>
                                    <a:pt x="308" y="235"/>
                                  </a:lnTo>
                                  <a:lnTo>
                                    <a:pt x="308" y="231"/>
                                  </a:lnTo>
                                  <a:lnTo>
                                    <a:pt x="317" y="221"/>
                                  </a:lnTo>
                                  <a:lnTo>
                                    <a:pt x="317" y="216"/>
                                  </a:lnTo>
                                  <a:lnTo>
                                    <a:pt x="322" y="211"/>
                                  </a:lnTo>
                                  <a:lnTo>
                                    <a:pt x="322" y="207"/>
                                  </a:lnTo>
                                  <a:lnTo>
                                    <a:pt x="327" y="202"/>
                                  </a:lnTo>
                                  <a:lnTo>
                                    <a:pt x="327" y="197"/>
                                  </a:lnTo>
                                  <a:lnTo>
                                    <a:pt x="336" y="187"/>
                                  </a:lnTo>
                                  <a:lnTo>
                                    <a:pt x="336" y="183"/>
                                  </a:lnTo>
                                  <a:lnTo>
                                    <a:pt x="341" y="178"/>
                                  </a:lnTo>
                                  <a:lnTo>
                                    <a:pt x="341" y="173"/>
                                  </a:lnTo>
                                  <a:lnTo>
                                    <a:pt x="346" y="168"/>
                                  </a:lnTo>
                                  <a:lnTo>
                                    <a:pt x="346" y="163"/>
                                  </a:lnTo>
                                  <a:lnTo>
                                    <a:pt x="356" y="154"/>
                                  </a:lnTo>
                                  <a:lnTo>
                                    <a:pt x="356" y="149"/>
                                  </a:lnTo>
                                  <a:lnTo>
                                    <a:pt x="360" y="144"/>
                                  </a:lnTo>
                                  <a:lnTo>
                                    <a:pt x="360" y="139"/>
                                  </a:lnTo>
                                  <a:lnTo>
                                    <a:pt x="365" y="135"/>
                                  </a:lnTo>
                                  <a:lnTo>
                                    <a:pt x="365" y="130"/>
                                  </a:lnTo>
                                  <a:lnTo>
                                    <a:pt x="375" y="120"/>
                                  </a:lnTo>
                                  <a:lnTo>
                                    <a:pt x="375" y="115"/>
                                  </a:lnTo>
                                  <a:lnTo>
                                    <a:pt x="380" y="111"/>
                                  </a:lnTo>
                                  <a:lnTo>
                                    <a:pt x="380" y="106"/>
                                  </a:lnTo>
                                  <a:lnTo>
                                    <a:pt x="389" y="96"/>
                                  </a:lnTo>
                                  <a:lnTo>
                                    <a:pt x="389" y="91"/>
                                  </a:lnTo>
                                  <a:lnTo>
                                    <a:pt x="394" y="87"/>
                                  </a:lnTo>
                                  <a:lnTo>
                                    <a:pt x="394" y="82"/>
                                  </a:lnTo>
                                  <a:lnTo>
                                    <a:pt x="399" y="77"/>
                                  </a:lnTo>
                                  <a:lnTo>
                                    <a:pt x="399" y="72"/>
                                  </a:lnTo>
                                  <a:lnTo>
                                    <a:pt x="408" y="63"/>
                                  </a:lnTo>
                                  <a:lnTo>
                                    <a:pt x="408" y="58"/>
                                  </a:lnTo>
                                  <a:lnTo>
                                    <a:pt x="413" y="53"/>
                                  </a:lnTo>
                                  <a:lnTo>
                                    <a:pt x="413" y="48"/>
                                  </a:lnTo>
                                  <a:lnTo>
                                    <a:pt x="418" y="43"/>
                                  </a:lnTo>
                                  <a:lnTo>
                                    <a:pt x="418" y="39"/>
                                  </a:lnTo>
                                  <a:lnTo>
                                    <a:pt x="428" y="29"/>
                                  </a:lnTo>
                                  <a:lnTo>
                                    <a:pt x="428" y="24"/>
                                  </a:lnTo>
                                  <a:lnTo>
                                    <a:pt x="432" y="19"/>
                                  </a:lnTo>
                                  <a:lnTo>
                                    <a:pt x="432" y="15"/>
                                  </a:lnTo>
                                  <a:lnTo>
                                    <a:pt x="442" y="5"/>
                                  </a:lnTo>
                                  <a:lnTo>
                                    <a:pt x="4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66"/>
                          <wps:cNvSpPr>
                            <a:spLocks/>
                          </wps:cNvSpPr>
                          <wps:spPr bwMode="auto">
                            <a:xfrm>
                              <a:off x="2381" y="1440"/>
                              <a:ext cx="485" cy="845"/>
                            </a:xfrm>
                            <a:custGeom>
                              <a:avLst/>
                              <a:gdLst>
                                <a:gd name="T0" fmla="*/ 5 w 485"/>
                                <a:gd name="T1" fmla="*/ 836 h 845"/>
                                <a:gd name="T2" fmla="*/ 10 w 485"/>
                                <a:gd name="T3" fmla="*/ 821 h 845"/>
                                <a:gd name="T4" fmla="*/ 19 w 485"/>
                                <a:gd name="T5" fmla="*/ 807 h 845"/>
                                <a:gd name="T6" fmla="*/ 34 w 485"/>
                                <a:gd name="T7" fmla="*/ 788 h 845"/>
                                <a:gd name="T8" fmla="*/ 38 w 485"/>
                                <a:gd name="T9" fmla="*/ 773 h 845"/>
                                <a:gd name="T10" fmla="*/ 53 w 485"/>
                                <a:gd name="T11" fmla="*/ 754 h 845"/>
                                <a:gd name="T12" fmla="*/ 58 w 485"/>
                                <a:gd name="T13" fmla="*/ 740 h 845"/>
                                <a:gd name="T14" fmla="*/ 72 w 485"/>
                                <a:gd name="T15" fmla="*/ 721 h 845"/>
                                <a:gd name="T16" fmla="*/ 77 w 485"/>
                                <a:gd name="T17" fmla="*/ 706 h 845"/>
                                <a:gd name="T18" fmla="*/ 91 w 485"/>
                                <a:gd name="T19" fmla="*/ 687 h 845"/>
                                <a:gd name="T20" fmla="*/ 96 w 485"/>
                                <a:gd name="T21" fmla="*/ 673 h 845"/>
                                <a:gd name="T22" fmla="*/ 110 w 485"/>
                                <a:gd name="T23" fmla="*/ 653 h 845"/>
                                <a:gd name="T24" fmla="*/ 115 w 485"/>
                                <a:gd name="T25" fmla="*/ 639 h 845"/>
                                <a:gd name="T26" fmla="*/ 130 w 485"/>
                                <a:gd name="T27" fmla="*/ 620 h 845"/>
                                <a:gd name="T28" fmla="*/ 134 w 485"/>
                                <a:gd name="T29" fmla="*/ 605 h 845"/>
                                <a:gd name="T30" fmla="*/ 149 w 485"/>
                                <a:gd name="T31" fmla="*/ 586 h 845"/>
                                <a:gd name="T32" fmla="*/ 158 w 485"/>
                                <a:gd name="T33" fmla="*/ 567 h 845"/>
                                <a:gd name="T34" fmla="*/ 168 w 485"/>
                                <a:gd name="T35" fmla="*/ 553 h 845"/>
                                <a:gd name="T36" fmla="*/ 178 w 485"/>
                                <a:gd name="T37" fmla="*/ 533 h 845"/>
                                <a:gd name="T38" fmla="*/ 187 w 485"/>
                                <a:gd name="T39" fmla="*/ 519 h 845"/>
                                <a:gd name="T40" fmla="*/ 197 w 485"/>
                                <a:gd name="T41" fmla="*/ 500 h 845"/>
                                <a:gd name="T42" fmla="*/ 206 w 485"/>
                                <a:gd name="T43" fmla="*/ 485 h 845"/>
                                <a:gd name="T44" fmla="*/ 216 w 485"/>
                                <a:gd name="T45" fmla="*/ 466 h 845"/>
                                <a:gd name="T46" fmla="*/ 230 w 485"/>
                                <a:gd name="T47" fmla="*/ 447 h 845"/>
                                <a:gd name="T48" fmla="*/ 235 w 485"/>
                                <a:gd name="T49" fmla="*/ 433 h 845"/>
                                <a:gd name="T50" fmla="*/ 250 w 485"/>
                                <a:gd name="T51" fmla="*/ 413 h 845"/>
                                <a:gd name="T52" fmla="*/ 254 w 485"/>
                                <a:gd name="T53" fmla="*/ 399 h 845"/>
                                <a:gd name="T54" fmla="*/ 269 w 485"/>
                                <a:gd name="T55" fmla="*/ 380 h 845"/>
                                <a:gd name="T56" fmla="*/ 274 w 485"/>
                                <a:gd name="T57" fmla="*/ 365 h 845"/>
                                <a:gd name="T58" fmla="*/ 288 w 485"/>
                                <a:gd name="T59" fmla="*/ 346 h 845"/>
                                <a:gd name="T60" fmla="*/ 293 w 485"/>
                                <a:gd name="T61" fmla="*/ 332 h 845"/>
                                <a:gd name="T62" fmla="*/ 307 w 485"/>
                                <a:gd name="T63" fmla="*/ 312 h 845"/>
                                <a:gd name="T64" fmla="*/ 312 w 485"/>
                                <a:gd name="T65" fmla="*/ 298 h 845"/>
                                <a:gd name="T66" fmla="*/ 326 w 485"/>
                                <a:gd name="T67" fmla="*/ 279 h 845"/>
                                <a:gd name="T68" fmla="*/ 331 w 485"/>
                                <a:gd name="T69" fmla="*/ 264 h 845"/>
                                <a:gd name="T70" fmla="*/ 346 w 485"/>
                                <a:gd name="T71" fmla="*/ 245 h 845"/>
                                <a:gd name="T72" fmla="*/ 355 w 485"/>
                                <a:gd name="T73" fmla="*/ 226 h 845"/>
                                <a:gd name="T74" fmla="*/ 365 w 485"/>
                                <a:gd name="T75" fmla="*/ 212 h 845"/>
                                <a:gd name="T76" fmla="*/ 374 w 485"/>
                                <a:gd name="T77" fmla="*/ 192 h 845"/>
                                <a:gd name="T78" fmla="*/ 384 w 485"/>
                                <a:gd name="T79" fmla="*/ 178 h 845"/>
                                <a:gd name="T80" fmla="*/ 394 w 485"/>
                                <a:gd name="T81" fmla="*/ 159 h 845"/>
                                <a:gd name="T82" fmla="*/ 403 w 485"/>
                                <a:gd name="T83" fmla="*/ 144 h 845"/>
                                <a:gd name="T84" fmla="*/ 413 w 485"/>
                                <a:gd name="T85" fmla="*/ 125 h 845"/>
                                <a:gd name="T86" fmla="*/ 427 w 485"/>
                                <a:gd name="T87" fmla="*/ 106 h 845"/>
                                <a:gd name="T88" fmla="*/ 432 w 485"/>
                                <a:gd name="T89" fmla="*/ 92 h 845"/>
                                <a:gd name="T90" fmla="*/ 446 w 485"/>
                                <a:gd name="T91" fmla="*/ 72 h 845"/>
                                <a:gd name="T92" fmla="*/ 451 w 485"/>
                                <a:gd name="T93" fmla="*/ 58 h 845"/>
                                <a:gd name="T94" fmla="*/ 466 w 485"/>
                                <a:gd name="T95" fmla="*/ 39 h 845"/>
                                <a:gd name="T96" fmla="*/ 470 w 485"/>
                                <a:gd name="T97" fmla="*/ 24 h 845"/>
                                <a:gd name="T98" fmla="*/ 485 w 485"/>
                                <a:gd name="T99" fmla="*/ 5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5" h="845">
                                  <a:moveTo>
                                    <a:pt x="0" y="845"/>
                                  </a:moveTo>
                                  <a:lnTo>
                                    <a:pt x="0" y="841"/>
                                  </a:lnTo>
                                  <a:lnTo>
                                    <a:pt x="5" y="836"/>
                                  </a:lnTo>
                                  <a:lnTo>
                                    <a:pt x="5" y="831"/>
                                  </a:lnTo>
                                  <a:lnTo>
                                    <a:pt x="10" y="826"/>
                                  </a:lnTo>
                                  <a:lnTo>
                                    <a:pt x="10" y="821"/>
                                  </a:lnTo>
                                  <a:lnTo>
                                    <a:pt x="14" y="817"/>
                                  </a:lnTo>
                                  <a:lnTo>
                                    <a:pt x="19" y="812"/>
                                  </a:lnTo>
                                  <a:lnTo>
                                    <a:pt x="19" y="807"/>
                                  </a:lnTo>
                                  <a:lnTo>
                                    <a:pt x="24" y="802"/>
                                  </a:lnTo>
                                  <a:lnTo>
                                    <a:pt x="24" y="797"/>
                                  </a:lnTo>
                                  <a:lnTo>
                                    <a:pt x="34" y="788"/>
                                  </a:lnTo>
                                  <a:lnTo>
                                    <a:pt x="34" y="783"/>
                                  </a:lnTo>
                                  <a:lnTo>
                                    <a:pt x="38" y="778"/>
                                  </a:lnTo>
                                  <a:lnTo>
                                    <a:pt x="38" y="773"/>
                                  </a:lnTo>
                                  <a:lnTo>
                                    <a:pt x="43" y="769"/>
                                  </a:lnTo>
                                  <a:lnTo>
                                    <a:pt x="43" y="764"/>
                                  </a:lnTo>
                                  <a:lnTo>
                                    <a:pt x="53" y="754"/>
                                  </a:lnTo>
                                  <a:lnTo>
                                    <a:pt x="53" y="749"/>
                                  </a:lnTo>
                                  <a:lnTo>
                                    <a:pt x="58" y="745"/>
                                  </a:lnTo>
                                  <a:lnTo>
                                    <a:pt x="58" y="740"/>
                                  </a:lnTo>
                                  <a:lnTo>
                                    <a:pt x="62" y="735"/>
                                  </a:lnTo>
                                  <a:lnTo>
                                    <a:pt x="62" y="730"/>
                                  </a:lnTo>
                                  <a:lnTo>
                                    <a:pt x="72" y="721"/>
                                  </a:lnTo>
                                  <a:lnTo>
                                    <a:pt x="72" y="716"/>
                                  </a:lnTo>
                                  <a:lnTo>
                                    <a:pt x="77" y="711"/>
                                  </a:lnTo>
                                  <a:lnTo>
                                    <a:pt x="77" y="706"/>
                                  </a:lnTo>
                                  <a:lnTo>
                                    <a:pt x="86" y="697"/>
                                  </a:lnTo>
                                  <a:lnTo>
                                    <a:pt x="86" y="692"/>
                                  </a:lnTo>
                                  <a:lnTo>
                                    <a:pt x="91" y="687"/>
                                  </a:lnTo>
                                  <a:lnTo>
                                    <a:pt x="91" y="682"/>
                                  </a:lnTo>
                                  <a:lnTo>
                                    <a:pt x="96" y="677"/>
                                  </a:lnTo>
                                  <a:lnTo>
                                    <a:pt x="96" y="673"/>
                                  </a:lnTo>
                                  <a:lnTo>
                                    <a:pt x="106" y="663"/>
                                  </a:lnTo>
                                  <a:lnTo>
                                    <a:pt x="106" y="658"/>
                                  </a:lnTo>
                                  <a:lnTo>
                                    <a:pt x="110" y="653"/>
                                  </a:lnTo>
                                  <a:lnTo>
                                    <a:pt x="110" y="649"/>
                                  </a:lnTo>
                                  <a:lnTo>
                                    <a:pt x="115" y="644"/>
                                  </a:lnTo>
                                  <a:lnTo>
                                    <a:pt x="115" y="639"/>
                                  </a:lnTo>
                                  <a:lnTo>
                                    <a:pt x="125" y="629"/>
                                  </a:lnTo>
                                  <a:lnTo>
                                    <a:pt x="125" y="625"/>
                                  </a:lnTo>
                                  <a:lnTo>
                                    <a:pt x="130" y="620"/>
                                  </a:lnTo>
                                  <a:lnTo>
                                    <a:pt x="130" y="615"/>
                                  </a:lnTo>
                                  <a:lnTo>
                                    <a:pt x="134" y="610"/>
                                  </a:lnTo>
                                  <a:lnTo>
                                    <a:pt x="134" y="605"/>
                                  </a:lnTo>
                                  <a:lnTo>
                                    <a:pt x="144" y="596"/>
                                  </a:lnTo>
                                  <a:lnTo>
                                    <a:pt x="144" y="591"/>
                                  </a:lnTo>
                                  <a:lnTo>
                                    <a:pt x="149" y="586"/>
                                  </a:lnTo>
                                  <a:lnTo>
                                    <a:pt x="149" y="581"/>
                                  </a:lnTo>
                                  <a:lnTo>
                                    <a:pt x="158" y="572"/>
                                  </a:lnTo>
                                  <a:lnTo>
                                    <a:pt x="158" y="567"/>
                                  </a:lnTo>
                                  <a:lnTo>
                                    <a:pt x="163" y="562"/>
                                  </a:lnTo>
                                  <a:lnTo>
                                    <a:pt x="163" y="557"/>
                                  </a:lnTo>
                                  <a:lnTo>
                                    <a:pt x="168" y="553"/>
                                  </a:lnTo>
                                  <a:lnTo>
                                    <a:pt x="168" y="548"/>
                                  </a:lnTo>
                                  <a:lnTo>
                                    <a:pt x="178" y="538"/>
                                  </a:lnTo>
                                  <a:lnTo>
                                    <a:pt x="178" y="533"/>
                                  </a:lnTo>
                                  <a:lnTo>
                                    <a:pt x="182" y="529"/>
                                  </a:lnTo>
                                  <a:lnTo>
                                    <a:pt x="182" y="524"/>
                                  </a:lnTo>
                                  <a:lnTo>
                                    <a:pt x="187" y="519"/>
                                  </a:lnTo>
                                  <a:lnTo>
                                    <a:pt x="187" y="514"/>
                                  </a:lnTo>
                                  <a:lnTo>
                                    <a:pt x="197" y="505"/>
                                  </a:lnTo>
                                  <a:lnTo>
                                    <a:pt x="197" y="500"/>
                                  </a:lnTo>
                                  <a:lnTo>
                                    <a:pt x="202" y="495"/>
                                  </a:lnTo>
                                  <a:lnTo>
                                    <a:pt x="202" y="490"/>
                                  </a:lnTo>
                                  <a:lnTo>
                                    <a:pt x="206" y="485"/>
                                  </a:lnTo>
                                  <a:lnTo>
                                    <a:pt x="206" y="481"/>
                                  </a:lnTo>
                                  <a:lnTo>
                                    <a:pt x="216" y="471"/>
                                  </a:lnTo>
                                  <a:lnTo>
                                    <a:pt x="216" y="466"/>
                                  </a:lnTo>
                                  <a:lnTo>
                                    <a:pt x="221" y="461"/>
                                  </a:lnTo>
                                  <a:lnTo>
                                    <a:pt x="221" y="457"/>
                                  </a:lnTo>
                                  <a:lnTo>
                                    <a:pt x="230" y="447"/>
                                  </a:lnTo>
                                  <a:lnTo>
                                    <a:pt x="230" y="442"/>
                                  </a:lnTo>
                                  <a:lnTo>
                                    <a:pt x="235" y="437"/>
                                  </a:lnTo>
                                  <a:lnTo>
                                    <a:pt x="235" y="433"/>
                                  </a:lnTo>
                                  <a:lnTo>
                                    <a:pt x="240" y="428"/>
                                  </a:lnTo>
                                  <a:lnTo>
                                    <a:pt x="240" y="423"/>
                                  </a:lnTo>
                                  <a:lnTo>
                                    <a:pt x="250" y="413"/>
                                  </a:lnTo>
                                  <a:lnTo>
                                    <a:pt x="250" y="409"/>
                                  </a:lnTo>
                                  <a:lnTo>
                                    <a:pt x="254" y="404"/>
                                  </a:lnTo>
                                  <a:lnTo>
                                    <a:pt x="254" y="399"/>
                                  </a:lnTo>
                                  <a:lnTo>
                                    <a:pt x="259" y="394"/>
                                  </a:lnTo>
                                  <a:lnTo>
                                    <a:pt x="259" y="389"/>
                                  </a:lnTo>
                                  <a:lnTo>
                                    <a:pt x="269" y="380"/>
                                  </a:lnTo>
                                  <a:lnTo>
                                    <a:pt x="269" y="375"/>
                                  </a:lnTo>
                                  <a:lnTo>
                                    <a:pt x="274" y="370"/>
                                  </a:lnTo>
                                  <a:lnTo>
                                    <a:pt x="274" y="365"/>
                                  </a:lnTo>
                                  <a:lnTo>
                                    <a:pt x="283" y="356"/>
                                  </a:lnTo>
                                  <a:lnTo>
                                    <a:pt x="283" y="351"/>
                                  </a:lnTo>
                                  <a:lnTo>
                                    <a:pt x="288" y="346"/>
                                  </a:lnTo>
                                  <a:lnTo>
                                    <a:pt x="288" y="341"/>
                                  </a:lnTo>
                                  <a:lnTo>
                                    <a:pt x="293" y="336"/>
                                  </a:lnTo>
                                  <a:lnTo>
                                    <a:pt x="293" y="332"/>
                                  </a:lnTo>
                                  <a:lnTo>
                                    <a:pt x="302" y="322"/>
                                  </a:lnTo>
                                  <a:lnTo>
                                    <a:pt x="302" y="317"/>
                                  </a:lnTo>
                                  <a:lnTo>
                                    <a:pt x="307" y="312"/>
                                  </a:lnTo>
                                  <a:lnTo>
                                    <a:pt x="307" y="308"/>
                                  </a:lnTo>
                                  <a:lnTo>
                                    <a:pt x="312" y="303"/>
                                  </a:lnTo>
                                  <a:lnTo>
                                    <a:pt x="312" y="298"/>
                                  </a:lnTo>
                                  <a:lnTo>
                                    <a:pt x="322" y="288"/>
                                  </a:lnTo>
                                  <a:lnTo>
                                    <a:pt x="322" y="284"/>
                                  </a:lnTo>
                                  <a:lnTo>
                                    <a:pt x="326" y="279"/>
                                  </a:lnTo>
                                  <a:lnTo>
                                    <a:pt x="326" y="274"/>
                                  </a:lnTo>
                                  <a:lnTo>
                                    <a:pt x="331" y="269"/>
                                  </a:lnTo>
                                  <a:lnTo>
                                    <a:pt x="331" y="264"/>
                                  </a:lnTo>
                                  <a:lnTo>
                                    <a:pt x="341" y="255"/>
                                  </a:lnTo>
                                  <a:lnTo>
                                    <a:pt x="341" y="250"/>
                                  </a:lnTo>
                                  <a:lnTo>
                                    <a:pt x="346" y="245"/>
                                  </a:lnTo>
                                  <a:lnTo>
                                    <a:pt x="346" y="240"/>
                                  </a:lnTo>
                                  <a:lnTo>
                                    <a:pt x="355" y="231"/>
                                  </a:lnTo>
                                  <a:lnTo>
                                    <a:pt x="355" y="226"/>
                                  </a:lnTo>
                                  <a:lnTo>
                                    <a:pt x="360" y="221"/>
                                  </a:lnTo>
                                  <a:lnTo>
                                    <a:pt x="360" y="216"/>
                                  </a:lnTo>
                                  <a:lnTo>
                                    <a:pt x="365" y="212"/>
                                  </a:lnTo>
                                  <a:lnTo>
                                    <a:pt x="365" y="207"/>
                                  </a:lnTo>
                                  <a:lnTo>
                                    <a:pt x="374" y="197"/>
                                  </a:lnTo>
                                  <a:lnTo>
                                    <a:pt x="374" y="192"/>
                                  </a:lnTo>
                                  <a:lnTo>
                                    <a:pt x="379" y="188"/>
                                  </a:lnTo>
                                  <a:lnTo>
                                    <a:pt x="379" y="183"/>
                                  </a:lnTo>
                                  <a:lnTo>
                                    <a:pt x="384" y="178"/>
                                  </a:lnTo>
                                  <a:lnTo>
                                    <a:pt x="384" y="173"/>
                                  </a:lnTo>
                                  <a:lnTo>
                                    <a:pt x="394" y="164"/>
                                  </a:lnTo>
                                  <a:lnTo>
                                    <a:pt x="394" y="159"/>
                                  </a:lnTo>
                                  <a:lnTo>
                                    <a:pt x="398" y="154"/>
                                  </a:lnTo>
                                  <a:lnTo>
                                    <a:pt x="398" y="149"/>
                                  </a:lnTo>
                                  <a:lnTo>
                                    <a:pt x="403" y="144"/>
                                  </a:lnTo>
                                  <a:lnTo>
                                    <a:pt x="403" y="140"/>
                                  </a:lnTo>
                                  <a:lnTo>
                                    <a:pt x="413" y="130"/>
                                  </a:lnTo>
                                  <a:lnTo>
                                    <a:pt x="413" y="125"/>
                                  </a:lnTo>
                                  <a:lnTo>
                                    <a:pt x="418" y="120"/>
                                  </a:lnTo>
                                  <a:lnTo>
                                    <a:pt x="418" y="116"/>
                                  </a:lnTo>
                                  <a:lnTo>
                                    <a:pt x="427" y="106"/>
                                  </a:lnTo>
                                  <a:lnTo>
                                    <a:pt x="427" y="101"/>
                                  </a:lnTo>
                                  <a:lnTo>
                                    <a:pt x="432" y="96"/>
                                  </a:lnTo>
                                  <a:lnTo>
                                    <a:pt x="432" y="92"/>
                                  </a:lnTo>
                                  <a:lnTo>
                                    <a:pt x="437" y="87"/>
                                  </a:lnTo>
                                  <a:lnTo>
                                    <a:pt x="437" y="82"/>
                                  </a:lnTo>
                                  <a:lnTo>
                                    <a:pt x="446" y="72"/>
                                  </a:lnTo>
                                  <a:lnTo>
                                    <a:pt x="446" y="68"/>
                                  </a:lnTo>
                                  <a:lnTo>
                                    <a:pt x="451" y="63"/>
                                  </a:lnTo>
                                  <a:lnTo>
                                    <a:pt x="451" y="58"/>
                                  </a:lnTo>
                                  <a:lnTo>
                                    <a:pt x="456" y="53"/>
                                  </a:lnTo>
                                  <a:lnTo>
                                    <a:pt x="456" y="48"/>
                                  </a:lnTo>
                                  <a:lnTo>
                                    <a:pt x="466" y="39"/>
                                  </a:lnTo>
                                  <a:lnTo>
                                    <a:pt x="466" y="34"/>
                                  </a:lnTo>
                                  <a:lnTo>
                                    <a:pt x="470" y="29"/>
                                  </a:lnTo>
                                  <a:lnTo>
                                    <a:pt x="470" y="24"/>
                                  </a:lnTo>
                                  <a:lnTo>
                                    <a:pt x="480" y="15"/>
                                  </a:lnTo>
                                  <a:lnTo>
                                    <a:pt x="480" y="10"/>
                                  </a:lnTo>
                                  <a:lnTo>
                                    <a:pt x="485" y="5"/>
                                  </a:lnTo>
                                  <a:lnTo>
                                    <a:pt x="48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67"/>
                          <wps:cNvSpPr>
                            <a:spLocks/>
                          </wps:cNvSpPr>
                          <wps:spPr bwMode="auto">
                            <a:xfrm>
                              <a:off x="2405" y="1460"/>
                              <a:ext cx="514" cy="893"/>
                            </a:xfrm>
                            <a:custGeom>
                              <a:avLst/>
                              <a:gdLst>
                                <a:gd name="T0" fmla="*/ 5 w 514"/>
                                <a:gd name="T1" fmla="*/ 883 h 893"/>
                                <a:gd name="T2" fmla="*/ 14 w 514"/>
                                <a:gd name="T3" fmla="*/ 869 h 893"/>
                                <a:gd name="T4" fmla="*/ 19 w 514"/>
                                <a:gd name="T5" fmla="*/ 854 h 893"/>
                                <a:gd name="T6" fmla="*/ 34 w 514"/>
                                <a:gd name="T7" fmla="*/ 835 h 893"/>
                                <a:gd name="T8" fmla="*/ 38 w 514"/>
                                <a:gd name="T9" fmla="*/ 821 h 893"/>
                                <a:gd name="T10" fmla="*/ 53 w 514"/>
                                <a:gd name="T11" fmla="*/ 801 h 893"/>
                                <a:gd name="T12" fmla="*/ 58 w 514"/>
                                <a:gd name="T13" fmla="*/ 787 h 893"/>
                                <a:gd name="T14" fmla="*/ 72 w 514"/>
                                <a:gd name="T15" fmla="*/ 768 h 893"/>
                                <a:gd name="T16" fmla="*/ 77 w 514"/>
                                <a:gd name="T17" fmla="*/ 753 h 893"/>
                                <a:gd name="T18" fmla="*/ 91 w 514"/>
                                <a:gd name="T19" fmla="*/ 734 h 893"/>
                                <a:gd name="T20" fmla="*/ 101 w 514"/>
                                <a:gd name="T21" fmla="*/ 715 h 893"/>
                                <a:gd name="T22" fmla="*/ 110 w 514"/>
                                <a:gd name="T23" fmla="*/ 701 h 893"/>
                                <a:gd name="T24" fmla="*/ 120 w 514"/>
                                <a:gd name="T25" fmla="*/ 681 h 893"/>
                                <a:gd name="T26" fmla="*/ 130 w 514"/>
                                <a:gd name="T27" fmla="*/ 667 h 893"/>
                                <a:gd name="T28" fmla="*/ 139 w 514"/>
                                <a:gd name="T29" fmla="*/ 648 h 893"/>
                                <a:gd name="T30" fmla="*/ 154 w 514"/>
                                <a:gd name="T31" fmla="*/ 629 h 893"/>
                                <a:gd name="T32" fmla="*/ 158 w 514"/>
                                <a:gd name="T33" fmla="*/ 614 h 893"/>
                                <a:gd name="T34" fmla="*/ 173 w 514"/>
                                <a:gd name="T35" fmla="*/ 595 h 893"/>
                                <a:gd name="T36" fmla="*/ 178 w 514"/>
                                <a:gd name="T37" fmla="*/ 581 h 893"/>
                                <a:gd name="T38" fmla="*/ 192 w 514"/>
                                <a:gd name="T39" fmla="*/ 561 h 893"/>
                                <a:gd name="T40" fmla="*/ 197 w 514"/>
                                <a:gd name="T41" fmla="*/ 547 h 893"/>
                                <a:gd name="T42" fmla="*/ 211 w 514"/>
                                <a:gd name="T43" fmla="*/ 528 h 893"/>
                                <a:gd name="T44" fmla="*/ 216 w 514"/>
                                <a:gd name="T45" fmla="*/ 513 h 893"/>
                                <a:gd name="T46" fmla="*/ 230 w 514"/>
                                <a:gd name="T47" fmla="*/ 494 h 893"/>
                                <a:gd name="T48" fmla="*/ 235 w 514"/>
                                <a:gd name="T49" fmla="*/ 480 h 893"/>
                                <a:gd name="T50" fmla="*/ 250 w 514"/>
                                <a:gd name="T51" fmla="*/ 461 h 893"/>
                                <a:gd name="T52" fmla="*/ 254 w 514"/>
                                <a:gd name="T53" fmla="*/ 446 h 893"/>
                                <a:gd name="T54" fmla="*/ 269 w 514"/>
                                <a:gd name="T55" fmla="*/ 427 h 893"/>
                                <a:gd name="T56" fmla="*/ 278 w 514"/>
                                <a:gd name="T57" fmla="*/ 408 h 893"/>
                                <a:gd name="T58" fmla="*/ 288 w 514"/>
                                <a:gd name="T59" fmla="*/ 393 h 893"/>
                                <a:gd name="T60" fmla="*/ 298 w 514"/>
                                <a:gd name="T61" fmla="*/ 374 h 893"/>
                                <a:gd name="T62" fmla="*/ 307 w 514"/>
                                <a:gd name="T63" fmla="*/ 360 h 893"/>
                                <a:gd name="T64" fmla="*/ 317 w 514"/>
                                <a:gd name="T65" fmla="*/ 340 h 893"/>
                                <a:gd name="T66" fmla="*/ 331 w 514"/>
                                <a:gd name="T67" fmla="*/ 321 h 893"/>
                                <a:gd name="T68" fmla="*/ 336 w 514"/>
                                <a:gd name="T69" fmla="*/ 307 h 893"/>
                                <a:gd name="T70" fmla="*/ 350 w 514"/>
                                <a:gd name="T71" fmla="*/ 288 h 893"/>
                                <a:gd name="T72" fmla="*/ 355 w 514"/>
                                <a:gd name="T73" fmla="*/ 273 h 893"/>
                                <a:gd name="T74" fmla="*/ 370 w 514"/>
                                <a:gd name="T75" fmla="*/ 254 h 893"/>
                                <a:gd name="T76" fmla="*/ 374 w 514"/>
                                <a:gd name="T77" fmla="*/ 240 h 893"/>
                                <a:gd name="T78" fmla="*/ 389 w 514"/>
                                <a:gd name="T79" fmla="*/ 220 h 893"/>
                                <a:gd name="T80" fmla="*/ 394 w 514"/>
                                <a:gd name="T81" fmla="*/ 206 h 893"/>
                                <a:gd name="T82" fmla="*/ 408 w 514"/>
                                <a:gd name="T83" fmla="*/ 187 h 893"/>
                                <a:gd name="T84" fmla="*/ 413 w 514"/>
                                <a:gd name="T85" fmla="*/ 172 h 893"/>
                                <a:gd name="T86" fmla="*/ 427 w 514"/>
                                <a:gd name="T87" fmla="*/ 153 h 893"/>
                                <a:gd name="T88" fmla="*/ 437 w 514"/>
                                <a:gd name="T89" fmla="*/ 134 h 893"/>
                                <a:gd name="T90" fmla="*/ 446 w 514"/>
                                <a:gd name="T91" fmla="*/ 120 h 893"/>
                                <a:gd name="T92" fmla="*/ 456 w 514"/>
                                <a:gd name="T93" fmla="*/ 100 h 893"/>
                                <a:gd name="T94" fmla="*/ 466 w 514"/>
                                <a:gd name="T95" fmla="*/ 86 h 893"/>
                                <a:gd name="T96" fmla="*/ 475 w 514"/>
                                <a:gd name="T97" fmla="*/ 67 h 893"/>
                                <a:gd name="T98" fmla="*/ 490 w 514"/>
                                <a:gd name="T99" fmla="*/ 48 h 893"/>
                                <a:gd name="T100" fmla="*/ 494 w 514"/>
                                <a:gd name="T101" fmla="*/ 33 h 893"/>
                                <a:gd name="T102" fmla="*/ 509 w 514"/>
                                <a:gd name="T103" fmla="*/ 14 h 893"/>
                                <a:gd name="T104" fmla="*/ 514 w 514"/>
                                <a:gd name="T105"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4" h="893">
                                  <a:moveTo>
                                    <a:pt x="0" y="893"/>
                                  </a:moveTo>
                                  <a:lnTo>
                                    <a:pt x="0" y="888"/>
                                  </a:lnTo>
                                  <a:lnTo>
                                    <a:pt x="5" y="883"/>
                                  </a:lnTo>
                                  <a:lnTo>
                                    <a:pt x="5" y="878"/>
                                  </a:lnTo>
                                  <a:lnTo>
                                    <a:pt x="10" y="873"/>
                                  </a:lnTo>
                                  <a:lnTo>
                                    <a:pt x="14" y="869"/>
                                  </a:lnTo>
                                  <a:lnTo>
                                    <a:pt x="14" y="864"/>
                                  </a:lnTo>
                                  <a:lnTo>
                                    <a:pt x="19" y="859"/>
                                  </a:lnTo>
                                  <a:lnTo>
                                    <a:pt x="19" y="854"/>
                                  </a:lnTo>
                                  <a:lnTo>
                                    <a:pt x="24" y="849"/>
                                  </a:lnTo>
                                  <a:lnTo>
                                    <a:pt x="24" y="845"/>
                                  </a:lnTo>
                                  <a:lnTo>
                                    <a:pt x="34" y="835"/>
                                  </a:lnTo>
                                  <a:lnTo>
                                    <a:pt x="34" y="830"/>
                                  </a:lnTo>
                                  <a:lnTo>
                                    <a:pt x="38" y="825"/>
                                  </a:lnTo>
                                  <a:lnTo>
                                    <a:pt x="38" y="821"/>
                                  </a:lnTo>
                                  <a:lnTo>
                                    <a:pt x="48" y="811"/>
                                  </a:lnTo>
                                  <a:lnTo>
                                    <a:pt x="48" y="806"/>
                                  </a:lnTo>
                                  <a:lnTo>
                                    <a:pt x="53" y="801"/>
                                  </a:lnTo>
                                  <a:lnTo>
                                    <a:pt x="53" y="797"/>
                                  </a:lnTo>
                                  <a:lnTo>
                                    <a:pt x="58" y="792"/>
                                  </a:lnTo>
                                  <a:lnTo>
                                    <a:pt x="58" y="787"/>
                                  </a:lnTo>
                                  <a:lnTo>
                                    <a:pt x="67" y="777"/>
                                  </a:lnTo>
                                  <a:lnTo>
                                    <a:pt x="67" y="773"/>
                                  </a:lnTo>
                                  <a:lnTo>
                                    <a:pt x="72" y="768"/>
                                  </a:lnTo>
                                  <a:lnTo>
                                    <a:pt x="72" y="763"/>
                                  </a:lnTo>
                                  <a:lnTo>
                                    <a:pt x="77" y="758"/>
                                  </a:lnTo>
                                  <a:lnTo>
                                    <a:pt x="77" y="753"/>
                                  </a:lnTo>
                                  <a:lnTo>
                                    <a:pt x="86" y="744"/>
                                  </a:lnTo>
                                  <a:lnTo>
                                    <a:pt x="86" y="739"/>
                                  </a:lnTo>
                                  <a:lnTo>
                                    <a:pt x="91" y="734"/>
                                  </a:lnTo>
                                  <a:lnTo>
                                    <a:pt x="91" y="729"/>
                                  </a:lnTo>
                                  <a:lnTo>
                                    <a:pt x="101" y="720"/>
                                  </a:lnTo>
                                  <a:lnTo>
                                    <a:pt x="101" y="715"/>
                                  </a:lnTo>
                                  <a:lnTo>
                                    <a:pt x="106" y="710"/>
                                  </a:lnTo>
                                  <a:lnTo>
                                    <a:pt x="106" y="705"/>
                                  </a:lnTo>
                                  <a:lnTo>
                                    <a:pt x="110" y="701"/>
                                  </a:lnTo>
                                  <a:lnTo>
                                    <a:pt x="110" y="696"/>
                                  </a:lnTo>
                                  <a:lnTo>
                                    <a:pt x="120" y="686"/>
                                  </a:lnTo>
                                  <a:lnTo>
                                    <a:pt x="120" y="681"/>
                                  </a:lnTo>
                                  <a:lnTo>
                                    <a:pt x="125" y="677"/>
                                  </a:lnTo>
                                  <a:lnTo>
                                    <a:pt x="125" y="672"/>
                                  </a:lnTo>
                                  <a:lnTo>
                                    <a:pt x="130" y="667"/>
                                  </a:lnTo>
                                  <a:lnTo>
                                    <a:pt x="130" y="662"/>
                                  </a:lnTo>
                                  <a:lnTo>
                                    <a:pt x="139" y="653"/>
                                  </a:lnTo>
                                  <a:lnTo>
                                    <a:pt x="139" y="648"/>
                                  </a:lnTo>
                                  <a:lnTo>
                                    <a:pt x="144" y="643"/>
                                  </a:lnTo>
                                  <a:lnTo>
                                    <a:pt x="144" y="638"/>
                                  </a:lnTo>
                                  <a:lnTo>
                                    <a:pt x="154" y="629"/>
                                  </a:lnTo>
                                  <a:lnTo>
                                    <a:pt x="154" y="624"/>
                                  </a:lnTo>
                                  <a:lnTo>
                                    <a:pt x="158" y="619"/>
                                  </a:lnTo>
                                  <a:lnTo>
                                    <a:pt x="158" y="614"/>
                                  </a:lnTo>
                                  <a:lnTo>
                                    <a:pt x="163" y="609"/>
                                  </a:lnTo>
                                  <a:lnTo>
                                    <a:pt x="163" y="605"/>
                                  </a:lnTo>
                                  <a:lnTo>
                                    <a:pt x="173" y="595"/>
                                  </a:lnTo>
                                  <a:lnTo>
                                    <a:pt x="173" y="590"/>
                                  </a:lnTo>
                                  <a:lnTo>
                                    <a:pt x="178" y="585"/>
                                  </a:lnTo>
                                  <a:lnTo>
                                    <a:pt x="178" y="581"/>
                                  </a:lnTo>
                                  <a:lnTo>
                                    <a:pt x="182" y="576"/>
                                  </a:lnTo>
                                  <a:lnTo>
                                    <a:pt x="182" y="571"/>
                                  </a:lnTo>
                                  <a:lnTo>
                                    <a:pt x="192" y="561"/>
                                  </a:lnTo>
                                  <a:lnTo>
                                    <a:pt x="192" y="557"/>
                                  </a:lnTo>
                                  <a:lnTo>
                                    <a:pt x="197" y="552"/>
                                  </a:lnTo>
                                  <a:lnTo>
                                    <a:pt x="197" y="547"/>
                                  </a:lnTo>
                                  <a:lnTo>
                                    <a:pt x="206" y="537"/>
                                  </a:lnTo>
                                  <a:lnTo>
                                    <a:pt x="206" y="533"/>
                                  </a:lnTo>
                                  <a:lnTo>
                                    <a:pt x="211" y="528"/>
                                  </a:lnTo>
                                  <a:lnTo>
                                    <a:pt x="211" y="523"/>
                                  </a:lnTo>
                                  <a:lnTo>
                                    <a:pt x="216" y="518"/>
                                  </a:lnTo>
                                  <a:lnTo>
                                    <a:pt x="216" y="513"/>
                                  </a:lnTo>
                                  <a:lnTo>
                                    <a:pt x="226" y="504"/>
                                  </a:lnTo>
                                  <a:lnTo>
                                    <a:pt x="226" y="499"/>
                                  </a:lnTo>
                                  <a:lnTo>
                                    <a:pt x="230" y="494"/>
                                  </a:lnTo>
                                  <a:lnTo>
                                    <a:pt x="230" y="489"/>
                                  </a:lnTo>
                                  <a:lnTo>
                                    <a:pt x="235" y="485"/>
                                  </a:lnTo>
                                  <a:lnTo>
                                    <a:pt x="235" y="480"/>
                                  </a:lnTo>
                                  <a:lnTo>
                                    <a:pt x="245" y="470"/>
                                  </a:lnTo>
                                  <a:lnTo>
                                    <a:pt x="245" y="465"/>
                                  </a:lnTo>
                                  <a:lnTo>
                                    <a:pt x="250" y="461"/>
                                  </a:lnTo>
                                  <a:lnTo>
                                    <a:pt x="250" y="456"/>
                                  </a:lnTo>
                                  <a:lnTo>
                                    <a:pt x="254" y="451"/>
                                  </a:lnTo>
                                  <a:lnTo>
                                    <a:pt x="254" y="446"/>
                                  </a:lnTo>
                                  <a:lnTo>
                                    <a:pt x="264" y="437"/>
                                  </a:lnTo>
                                  <a:lnTo>
                                    <a:pt x="264" y="432"/>
                                  </a:lnTo>
                                  <a:lnTo>
                                    <a:pt x="269" y="427"/>
                                  </a:lnTo>
                                  <a:lnTo>
                                    <a:pt x="269" y="422"/>
                                  </a:lnTo>
                                  <a:lnTo>
                                    <a:pt x="278" y="413"/>
                                  </a:lnTo>
                                  <a:lnTo>
                                    <a:pt x="278" y="408"/>
                                  </a:lnTo>
                                  <a:lnTo>
                                    <a:pt x="283" y="403"/>
                                  </a:lnTo>
                                  <a:lnTo>
                                    <a:pt x="283" y="398"/>
                                  </a:lnTo>
                                  <a:lnTo>
                                    <a:pt x="288" y="393"/>
                                  </a:lnTo>
                                  <a:lnTo>
                                    <a:pt x="288" y="389"/>
                                  </a:lnTo>
                                  <a:lnTo>
                                    <a:pt x="298" y="379"/>
                                  </a:lnTo>
                                  <a:lnTo>
                                    <a:pt x="298" y="374"/>
                                  </a:lnTo>
                                  <a:lnTo>
                                    <a:pt x="302" y="369"/>
                                  </a:lnTo>
                                  <a:lnTo>
                                    <a:pt x="302" y="364"/>
                                  </a:lnTo>
                                  <a:lnTo>
                                    <a:pt x="307" y="360"/>
                                  </a:lnTo>
                                  <a:lnTo>
                                    <a:pt x="307" y="355"/>
                                  </a:lnTo>
                                  <a:lnTo>
                                    <a:pt x="317" y="345"/>
                                  </a:lnTo>
                                  <a:lnTo>
                                    <a:pt x="317" y="340"/>
                                  </a:lnTo>
                                  <a:lnTo>
                                    <a:pt x="322" y="336"/>
                                  </a:lnTo>
                                  <a:lnTo>
                                    <a:pt x="322" y="331"/>
                                  </a:lnTo>
                                  <a:lnTo>
                                    <a:pt x="331" y="321"/>
                                  </a:lnTo>
                                  <a:lnTo>
                                    <a:pt x="331" y="316"/>
                                  </a:lnTo>
                                  <a:lnTo>
                                    <a:pt x="336" y="312"/>
                                  </a:lnTo>
                                  <a:lnTo>
                                    <a:pt x="336" y="307"/>
                                  </a:lnTo>
                                  <a:lnTo>
                                    <a:pt x="341" y="302"/>
                                  </a:lnTo>
                                  <a:lnTo>
                                    <a:pt x="341" y="297"/>
                                  </a:lnTo>
                                  <a:lnTo>
                                    <a:pt x="350" y="288"/>
                                  </a:lnTo>
                                  <a:lnTo>
                                    <a:pt x="350" y="283"/>
                                  </a:lnTo>
                                  <a:lnTo>
                                    <a:pt x="355" y="278"/>
                                  </a:lnTo>
                                  <a:lnTo>
                                    <a:pt x="355" y="273"/>
                                  </a:lnTo>
                                  <a:lnTo>
                                    <a:pt x="360" y="268"/>
                                  </a:lnTo>
                                  <a:lnTo>
                                    <a:pt x="360" y="264"/>
                                  </a:lnTo>
                                  <a:lnTo>
                                    <a:pt x="370" y="254"/>
                                  </a:lnTo>
                                  <a:lnTo>
                                    <a:pt x="370" y="249"/>
                                  </a:lnTo>
                                  <a:lnTo>
                                    <a:pt x="374" y="244"/>
                                  </a:lnTo>
                                  <a:lnTo>
                                    <a:pt x="374" y="240"/>
                                  </a:lnTo>
                                  <a:lnTo>
                                    <a:pt x="384" y="230"/>
                                  </a:lnTo>
                                  <a:lnTo>
                                    <a:pt x="384" y="225"/>
                                  </a:lnTo>
                                  <a:lnTo>
                                    <a:pt x="389" y="220"/>
                                  </a:lnTo>
                                  <a:lnTo>
                                    <a:pt x="389" y="216"/>
                                  </a:lnTo>
                                  <a:lnTo>
                                    <a:pt x="394" y="211"/>
                                  </a:lnTo>
                                  <a:lnTo>
                                    <a:pt x="394" y="206"/>
                                  </a:lnTo>
                                  <a:lnTo>
                                    <a:pt x="403" y="196"/>
                                  </a:lnTo>
                                  <a:lnTo>
                                    <a:pt x="403" y="192"/>
                                  </a:lnTo>
                                  <a:lnTo>
                                    <a:pt x="408" y="187"/>
                                  </a:lnTo>
                                  <a:lnTo>
                                    <a:pt x="408" y="182"/>
                                  </a:lnTo>
                                  <a:lnTo>
                                    <a:pt x="413" y="177"/>
                                  </a:lnTo>
                                  <a:lnTo>
                                    <a:pt x="413" y="172"/>
                                  </a:lnTo>
                                  <a:lnTo>
                                    <a:pt x="422" y="163"/>
                                  </a:lnTo>
                                  <a:lnTo>
                                    <a:pt x="422" y="158"/>
                                  </a:lnTo>
                                  <a:lnTo>
                                    <a:pt x="427" y="153"/>
                                  </a:lnTo>
                                  <a:lnTo>
                                    <a:pt x="427" y="148"/>
                                  </a:lnTo>
                                  <a:lnTo>
                                    <a:pt x="437" y="139"/>
                                  </a:lnTo>
                                  <a:lnTo>
                                    <a:pt x="437" y="134"/>
                                  </a:lnTo>
                                  <a:lnTo>
                                    <a:pt x="442" y="129"/>
                                  </a:lnTo>
                                  <a:lnTo>
                                    <a:pt x="442" y="124"/>
                                  </a:lnTo>
                                  <a:lnTo>
                                    <a:pt x="446" y="120"/>
                                  </a:lnTo>
                                  <a:lnTo>
                                    <a:pt x="446" y="115"/>
                                  </a:lnTo>
                                  <a:lnTo>
                                    <a:pt x="456" y="105"/>
                                  </a:lnTo>
                                  <a:lnTo>
                                    <a:pt x="456" y="100"/>
                                  </a:lnTo>
                                  <a:lnTo>
                                    <a:pt x="461" y="96"/>
                                  </a:lnTo>
                                  <a:lnTo>
                                    <a:pt x="461" y="91"/>
                                  </a:lnTo>
                                  <a:lnTo>
                                    <a:pt x="466" y="86"/>
                                  </a:lnTo>
                                  <a:lnTo>
                                    <a:pt x="466" y="81"/>
                                  </a:lnTo>
                                  <a:lnTo>
                                    <a:pt x="475" y="72"/>
                                  </a:lnTo>
                                  <a:lnTo>
                                    <a:pt x="475" y="67"/>
                                  </a:lnTo>
                                  <a:lnTo>
                                    <a:pt x="480" y="62"/>
                                  </a:lnTo>
                                  <a:lnTo>
                                    <a:pt x="480" y="57"/>
                                  </a:lnTo>
                                  <a:lnTo>
                                    <a:pt x="490" y="48"/>
                                  </a:lnTo>
                                  <a:lnTo>
                                    <a:pt x="490" y="43"/>
                                  </a:lnTo>
                                  <a:lnTo>
                                    <a:pt x="494" y="38"/>
                                  </a:lnTo>
                                  <a:lnTo>
                                    <a:pt x="494" y="33"/>
                                  </a:lnTo>
                                  <a:lnTo>
                                    <a:pt x="499" y="28"/>
                                  </a:lnTo>
                                  <a:lnTo>
                                    <a:pt x="499" y="24"/>
                                  </a:lnTo>
                                  <a:lnTo>
                                    <a:pt x="509" y="14"/>
                                  </a:lnTo>
                                  <a:lnTo>
                                    <a:pt x="509" y="9"/>
                                  </a:lnTo>
                                  <a:lnTo>
                                    <a:pt x="514" y="4"/>
                                  </a:lnTo>
                                  <a:lnTo>
                                    <a:pt x="5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68"/>
                          <wps:cNvSpPr>
                            <a:spLocks/>
                          </wps:cNvSpPr>
                          <wps:spPr bwMode="auto">
                            <a:xfrm>
                              <a:off x="2467" y="1455"/>
                              <a:ext cx="519" cy="893"/>
                            </a:xfrm>
                            <a:custGeom>
                              <a:avLst/>
                              <a:gdLst>
                                <a:gd name="T0" fmla="*/ 5 w 519"/>
                                <a:gd name="T1" fmla="*/ 883 h 893"/>
                                <a:gd name="T2" fmla="*/ 15 w 519"/>
                                <a:gd name="T3" fmla="*/ 869 h 893"/>
                                <a:gd name="T4" fmla="*/ 24 w 519"/>
                                <a:gd name="T5" fmla="*/ 850 h 893"/>
                                <a:gd name="T6" fmla="*/ 39 w 519"/>
                                <a:gd name="T7" fmla="*/ 830 h 893"/>
                                <a:gd name="T8" fmla="*/ 44 w 519"/>
                                <a:gd name="T9" fmla="*/ 816 h 893"/>
                                <a:gd name="T10" fmla="*/ 58 w 519"/>
                                <a:gd name="T11" fmla="*/ 797 h 893"/>
                                <a:gd name="T12" fmla="*/ 63 w 519"/>
                                <a:gd name="T13" fmla="*/ 782 h 893"/>
                                <a:gd name="T14" fmla="*/ 77 w 519"/>
                                <a:gd name="T15" fmla="*/ 763 h 893"/>
                                <a:gd name="T16" fmla="*/ 82 w 519"/>
                                <a:gd name="T17" fmla="*/ 749 h 893"/>
                                <a:gd name="T18" fmla="*/ 96 w 519"/>
                                <a:gd name="T19" fmla="*/ 730 h 893"/>
                                <a:gd name="T20" fmla="*/ 101 w 519"/>
                                <a:gd name="T21" fmla="*/ 715 h 893"/>
                                <a:gd name="T22" fmla="*/ 116 w 519"/>
                                <a:gd name="T23" fmla="*/ 696 h 893"/>
                                <a:gd name="T24" fmla="*/ 120 w 519"/>
                                <a:gd name="T25" fmla="*/ 682 h 893"/>
                                <a:gd name="T26" fmla="*/ 135 w 519"/>
                                <a:gd name="T27" fmla="*/ 662 h 893"/>
                                <a:gd name="T28" fmla="*/ 144 w 519"/>
                                <a:gd name="T29" fmla="*/ 643 h 893"/>
                                <a:gd name="T30" fmla="*/ 154 w 519"/>
                                <a:gd name="T31" fmla="*/ 629 h 893"/>
                                <a:gd name="T32" fmla="*/ 164 w 519"/>
                                <a:gd name="T33" fmla="*/ 610 h 893"/>
                                <a:gd name="T34" fmla="*/ 173 w 519"/>
                                <a:gd name="T35" fmla="*/ 595 h 893"/>
                                <a:gd name="T36" fmla="*/ 183 w 519"/>
                                <a:gd name="T37" fmla="*/ 576 h 893"/>
                                <a:gd name="T38" fmla="*/ 197 w 519"/>
                                <a:gd name="T39" fmla="*/ 557 h 893"/>
                                <a:gd name="T40" fmla="*/ 202 w 519"/>
                                <a:gd name="T41" fmla="*/ 542 h 893"/>
                                <a:gd name="T42" fmla="*/ 216 w 519"/>
                                <a:gd name="T43" fmla="*/ 523 h 893"/>
                                <a:gd name="T44" fmla="*/ 221 w 519"/>
                                <a:gd name="T45" fmla="*/ 509 h 893"/>
                                <a:gd name="T46" fmla="*/ 236 w 519"/>
                                <a:gd name="T47" fmla="*/ 490 h 893"/>
                                <a:gd name="T48" fmla="*/ 240 w 519"/>
                                <a:gd name="T49" fmla="*/ 475 h 893"/>
                                <a:gd name="T50" fmla="*/ 255 w 519"/>
                                <a:gd name="T51" fmla="*/ 456 h 893"/>
                                <a:gd name="T52" fmla="*/ 260 w 519"/>
                                <a:gd name="T53" fmla="*/ 442 h 893"/>
                                <a:gd name="T54" fmla="*/ 274 w 519"/>
                                <a:gd name="T55" fmla="*/ 422 h 893"/>
                                <a:gd name="T56" fmla="*/ 279 w 519"/>
                                <a:gd name="T57" fmla="*/ 408 h 893"/>
                                <a:gd name="T58" fmla="*/ 293 w 519"/>
                                <a:gd name="T59" fmla="*/ 389 h 893"/>
                                <a:gd name="T60" fmla="*/ 303 w 519"/>
                                <a:gd name="T61" fmla="*/ 369 h 893"/>
                                <a:gd name="T62" fmla="*/ 312 w 519"/>
                                <a:gd name="T63" fmla="*/ 355 h 893"/>
                                <a:gd name="T64" fmla="*/ 322 w 519"/>
                                <a:gd name="T65" fmla="*/ 336 h 893"/>
                                <a:gd name="T66" fmla="*/ 332 w 519"/>
                                <a:gd name="T67" fmla="*/ 321 h 893"/>
                                <a:gd name="T68" fmla="*/ 341 w 519"/>
                                <a:gd name="T69" fmla="*/ 302 h 893"/>
                                <a:gd name="T70" fmla="*/ 356 w 519"/>
                                <a:gd name="T71" fmla="*/ 283 h 893"/>
                                <a:gd name="T72" fmla="*/ 360 w 519"/>
                                <a:gd name="T73" fmla="*/ 269 h 893"/>
                                <a:gd name="T74" fmla="*/ 375 w 519"/>
                                <a:gd name="T75" fmla="*/ 249 h 893"/>
                                <a:gd name="T76" fmla="*/ 380 w 519"/>
                                <a:gd name="T77" fmla="*/ 235 h 893"/>
                                <a:gd name="T78" fmla="*/ 394 w 519"/>
                                <a:gd name="T79" fmla="*/ 216 h 893"/>
                                <a:gd name="T80" fmla="*/ 399 w 519"/>
                                <a:gd name="T81" fmla="*/ 201 h 893"/>
                                <a:gd name="T82" fmla="*/ 413 w 519"/>
                                <a:gd name="T83" fmla="*/ 182 h 893"/>
                                <a:gd name="T84" fmla="*/ 418 w 519"/>
                                <a:gd name="T85" fmla="*/ 168 h 893"/>
                                <a:gd name="T86" fmla="*/ 432 w 519"/>
                                <a:gd name="T87" fmla="*/ 149 h 893"/>
                                <a:gd name="T88" fmla="*/ 437 w 519"/>
                                <a:gd name="T89" fmla="*/ 134 h 893"/>
                                <a:gd name="T90" fmla="*/ 452 w 519"/>
                                <a:gd name="T91" fmla="*/ 115 h 893"/>
                                <a:gd name="T92" fmla="*/ 461 w 519"/>
                                <a:gd name="T93" fmla="*/ 96 h 893"/>
                                <a:gd name="T94" fmla="*/ 471 w 519"/>
                                <a:gd name="T95" fmla="*/ 81 h 893"/>
                                <a:gd name="T96" fmla="*/ 480 w 519"/>
                                <a:gd name="T97" fmla="*/ 62 h 893"/>
                                <a:gd name="T98" fmla="*/ 490 w 519"/>
                                <a:gd name="T99" fmla="*/ 48 h 893"/>
                                <a:gd name="T100" fmla="*/ 500 w 519"/>
                                <a:gd name="T101" fmla="*/ 29 h 893"/>
                                <a:gd name="T102" fmla="*/ 514 w 519"/>
                                <a:gd name="T103" fmla="*/ 9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9" h="893">
                                  <a:moveTo>
                                    <a:pt x="0" y="893"/>
                                  </a:moveTo>
                                  <a:lnTo>
                                    <a:pt x="5" y="888"/>
                                  </a:lnTo>
                                  <a:lnTo>
                                    <a:pt x="5" y="883"/>
                                  </a:lnTo>
                                  <a:lnTo>
                                    <a:pt x="10" y="878"/>
                                  </a:lnTo>
                                  <a:lnTo>
                                    <a:pt x="10" y="874"/>
                                  </a:lnTo>
                                  <a:lnTo>
                                    <a:pt x="15" y="869"/>
                                  </a:lnTo>
                                  <a:lnTo>
                                    <a:pt x="15" y="864"/>
                                  </a:lnTo>
                                  <a:lnTo>
                                    <a:pt x="24" y="854"/>
                                  </a:lnTo>
                                  <a:lnTo>
                                    <a:pt x="24" y="850"/>
                                  </a:lnTo>
                                  <a:lnTo>
                                    <a:pt x="29" y="845"/>
                                  </a:lnTo>
                                  <a:lnTo>
                                    <a:pt x="29" y="840"/>
                                  </a:lnTo>
                                  <a:lnTo>
                                    <a:pt x="39" y="830"/>
                                  </a:lnTo>
                                  <a:lnTo>
                                    <a:pt x="39" y="826"/>
                                  </a:lnTo>
                                  <a:lnTo>
                                    <a:pt x="44" y="821"/>
                                  </a:lnTo>
                                  <a:lnTo>
                                    <a:pt x="44" y="816"/>
                                  </a:lnTo>
                                  <a:lnTo>
                                    <a:pt x="48" y="811"/>
                                  </a:lnTo>
                                  <a:lnTo>
                                    <a:pt x="48" y="806"/>
                                  </a:lnTo>
                                  <a:lnTo>
                                    <a:pt x="58" y="797"/>
                                  </a:lnTo>
                                  <a:lnTo>
                                    <a:pt x="58" y="792"/>
                                  </a:lnTo>
                                  <a:lnTo>
                                    <a:pt x="63" y="787"/>
                                  </a:lnTo>
                                  <a:lnTo>
                                    <a:pt x="63" y="782"/>
                                  </a:lnTo>
                                  <a:lnTo>
                                    <a:pt x="68" y="778"/>
                                  </a:lnTo>
                                  <a:lnTo>
                                    <a:pt x="68" y="773"/>
                                  </a:lnTo>
                                  <a:lnTo>
                                    <a:pt x="77" y="763"/>
                                  </a:lnTo>
                                  <a:lnTo>
                                    <a:pt x="77" y="758"/>
                                  </a:lnTo>
                                  <a:lnTo>
                                    <a:pt x="82" y="754"/>
                                  </a:lnTo>
                                  <a:lnTo>
                                    <a:pt x="82" y="749"/>
                                  </a:lnTo>
                                  <a:lnTo>
                                    <a:pt x="92" y="739"/>
                                  </a:lnTo>
                                  <a:lnTo>
                                    <a:pt x="92" y="734"/>
                                  </a:lnTo>
                                  <a:lnTo>
                                    <a:pt x="96" y="730"/>
                                  </a:lnTo>
                                  <a:lnTo>
                                    <a:pt x="96" y="725"/>
                                  </a:lnTo>
                                  <a:lnTo>
                                    <a:pt x="101" y="720"/>
                                  </a:lnTo>
                                  <a:lnTo>
                                    <a:pt x="101" y="715"/>
                                  </a:lnTo>
                                  <a:lnTo>
                                    <a:pt x="111" y="706"/>
                                  </a:lnTo>
                                  <a:lnTo>
                                    <a:pt x="111" y="701"/>
                                  </a:lnTo>
                                  <a:lnTo>
                                    <a:pt x="116" y="696"/>
                                  </a:lnTo>
                                  <a:lnTo>
                                    <a:pt x="116" y="691"/>
                                  </a:lnTo>
                                  <a:lnTo>
                                    <a:pt x="120" y="686"/>
                                  </a:lnTo>
                                  <a:lnTo>
                                    <a:pt x="120" y="682"/>
                                  </a:lnTo>
                                  <a:lnTo>
                                    <a:pt x="130" y="672"/>
                                  </a:lnTo>
                                  <a:lnTo>
                                    <a:pt x="130" y="667"/>
                                  </a:lnTo>
                                  <a:lnTo>
                                    <a:pt x="135" y="662"/>
                                  </a:lnTo>
                                  <a:lnTo>
                                    <a:pt x="135" y="658"/>
                                  </a:lnTo>
                                  <a:lnTo>
                                    <a:pt x="144" y="648"/>
                                  </a:lnTo>
                                  <a:lnTo>
                                    <a:pt x="144" y="643"/>
                                  </a:lnTo>
                                  <a:lnTo>
                                    <a:pt x="149" y="638"/>
                                  </a:lnTo>
                                  <a:lnTo>
                                    <a:pt x="149" y="634"/>
                                  </a:lnTo>
                                  <a:lnTo>
                                    <a:pt x="154" y="629"/>
                                  </a:lnTo>
                                  <a:lnTo>
                                    <a:pt x="154" y="624"/>
                                  </a:lnTo>
                                  <a:lnTo>
                                    <a:pt x="164" y="614"/>
                                  </a:lnTo>
                                  <a:lnTo>
                                    <a:pt x="164" y="610"/>
                                  </a:lnTo>
                                  <a:lnTo>
                                    <a:pt x="168" y="605"/>
                                  </a:lnTo>
                                  <a:lnTo>
                                    <a:pt x="168" y="600"/>
                                  </a:lnTo>
                                  <a:lnTo>
                                    <a:pt x="173" y="595"/>
                                  </a:lnTo>
                                  <a:lnTo>
                                    <a:pt x="173" y="590"/>
                                  </a:lnTo>
                                  <a:lnTo>
                                    <a:pt x="183" y="581"/>
                                  </a:lnTo>
                                  <a:lnTo>
                                    <a:pt x="183" y="576"/>
                                  </a:lnTo>
                                  <a:lnTo>
                                    <a:pt x="188" y="571"/>
                                  </a:lnTo>
                                  <a:lnTo>
                                    <a:pt x="188" y="566"/>
                                  </a:lnTo>
                                  <a:lnTo>
                                    <a:pt x="197" y="557"/>
                                  </a:lnTo>
                                  <a:lnTo>
                                    <a:pt x="197" y="552"/>
                                  </a:lnTo>
                                  <a:lnTo>
                                    <a:pt x="202" y="547"/>
                                  </a:lnTo>
                                  <a:lnTo>
                                    <a:pt x="202" y="542"/>
                                  </a:lnTo>
                                  <a:lnTo>
                                    <a:pt x="207" y="538"/>
                                  </a:lnTo>
                                  <a:lnTo>
                                    <a:pt x="207" y="533"/>
                                  </a:lnTo>
                                  <a:lnTo>
                                    <a:pt x="216" y="523"/>
                                  </a:lnTo>
                                  <a:lnTo>
                                    <a:pt x="216" y="518"/>
                                  </a:lnTo>
                                  <a:lnTo>
                                    <a:pt x="221" y="514"/>
                                  </a:lnTo>
                                  <a:lnTo>
                                    <a:pt x="221" y="509"/>
                                  </a:lnTo>
                                  <a:lnTo>
                                    <a:pt x="226" y="504"/>
                                  </a:lnTo>
                                  <a:lnTo>
                                    <a:pt x="226" y="499"/>
                                  </a:lnTo>
                                  <a:lnTo>
                                    <a:pt x="236" y="490"/>
                                  </a:lnTo>
                                  <a:lnTo>
                                    <a:pt x="236" y="485"/>
                                  </a:lnTo>
                                  <a:lnTo>
                                    <a:pt x="240" y="480"/>
                                  </a:lnTo>
                                  <a:lnTo>
                                    <a:pt x="240" y="475"/>
                                  </a:lnTo>
                                  <a:lnTo>
                                    <a:pt x="250" y="466"/>
                                  </a:lnTo>
                                  <a:lnTo>
                                    <a:pt x="250" y="461"/>
                                  </a:lnTo>
                                  <a:lnTo>
                                    <a:pt x="255" y="456"/>
                                  </a:lnTo>
                                  <a:lnTo>
                                    <a:pt x="255" y="451"/>
                                  </a:lnTo>
                                  <a:lnTo>
                                    <a:pt x="260" y="446"/>
                                  </a:lnTo>
                                  <a:lnTo>
                                    <a:pt x="260" y="442"/>
                                  </a:lnTo>
                                  <a:lnTo>
                                    <a:pt x="269" y="432"/>
                                  </a:lnTo>
                                  <a:lnTo>
                                    <a:pt x="269" y="427"/>
                                  </a:lnTo>
                                  <a:lnTo>
                                    <a:pt x="274" y="422"/>
                                  </a:lnTo>
                                  <a:lnTo>
                                    <a:pt x="274" y="418"/>
                                  </a:lnTo>
                                  <a:lnTo>
                                    <a:pt x="279" y="413"/>
                                  </a:lnTo>
                                  <a:lnTo>
                                    <a:pt x="279" y="408"/>
                                  </a:lnTo>
                                  <a:lnTo>
                                    <a:pt x="288" y="398"/>
                                  </a:lnTo>
                                  <a:lnTo>
                                    <a:pt x="288" y="394"/>
                                  </a:lnTo>
                                  <a:lnTo>
                                    <a:pt x="293" y="389"/>
                                  </a:lnTo>
                                  <a:lnTo>
                                    <a:pt x="293" y="384"/>
                                  </a:lnTo>
                                  <a:lnTo>
                                    <a:pt x="303" y="374"/>
                                  </a:lnTo>
                                  <a:lnTo>
                                    <a:pt x="303" y="369"/>
                                  </a:lnTo>
                                  <a:lnTo>
                                    <a:pt x="308" y="365"/>
                                  </a:lnTo>
                                  <a:lnTo>
                                    <a:pt x="308" y="360"/>
                                  </a:lnTo>
                                  <a:lnTo>
                                    <a:pt x="312" y="355"/>
                                  </a:lnTo>
                                  <a:lnTo>
                                    <a:pt x="312" y="350"/>
                                  </a:lnTo>
                                  <a:lnTo>
                                    <a:pt x="322" y="341"/>
                                  </a:lnTo>
                                  <a:lnTo>
                                    <a:pt x="322" y="336"/>
                                  </a:lnTo>
                                  <a:lnTo>
                                    <a:pt x="327" y="331"/>
                                  </a:lnTo>
                                  <a:lnTo>
                                    <a:pt x="327" y="326"/>
                                  </a:lnTo>
                                  <a:lnTo>
                                    <a:pt x="332" y="321"/>
                                  </a:lnTo>
                                  <a:lnTo>
                                    <a:pt x="332" y="317"/>
                                  </a:lnTo>
                                  <a:lnTo>
                                    <a:pt x="341" y="307"/>
                                  </a:lnTo>
                                  <a:lnTo>
                                    <a:pt x="341" y="302"/>
                                  </a:lnTo>
                                  <a:lnTo>
                                    <a:pt x="346" y="297"/>
                                  </a:lnTo>
                                  <a:lnTo>
                                    <a:pt x="346" y="293"/>
                                  </a:lnTo>
                                  <a:lnTo>
                                    <a:pt x="356" y="283"/>
                                  </a:lnTo>
                                  <a:lnTo>
                                    <a:pt x="356" y="278"/>
                                  </a:lnTo>
                                  <a:lnTo>
                                    <a:pt x="360" y="273"/>
                                  </a:lnTo>
                                  <a:lnTo>
                                    <a:pt x="360" y="269"/>
                                  </a:lnTo>
                                  <a:lnTo>
                                    <a:pt x="365" y="264"/>
                                  </a:lnTo>
                                  <a:lnTo>
                                    <a:pt x="365" y="259"/>
                                  </a:lnTo>
                                  <a:lnTo>
                                    <a:pt x="375" y="249"/>
                                  </a:lnTo>
                                  <a:lnTo>
                                    <a:pt x="375" y="245"/>
                                  </a:lnTo>
                                  <a:lnTo>
                                    <a:pt x="380" y="240"/>
                                  </a:lnTo>
                                  <a:lnTo>
                                    <a:pt x="380" y="235"/>
                                  </a:lnTo>
                                  <a:lnTo>
                                    <a:pt x="384" y="230"/>
                                  </a:lnTo>
                                  <a:lnTo>
                                    <a:pt x="384" y="225"/>
                                  </a:lnTo>
                                  <a:lnTo>
                                    <a:pt x="394" y="216"/>
                                  </a:lnTo>
                                  <a:lnTo>
                                    <a:pt x="394" y="211"/>
                                  </a:lnTo>
                                  <a:lnTo>
                                    <a:pt x="399" y="206"/>
                                  </a:lnTo>
                                  <a:lnTo>
                                    <a:pt x="399" y="201"/>
                                  </a:lnTo>
                                  <a:lnTo>
                                    <a:pt x="408" y="192"/>
                                  </a:lnTo>
                                  <a:lnTo>
                                    <a:pt x="408" y="187"/>
                                  </a:lnTo>
                                  <a:lnTo>
                                    <a:pt x="413" y="182"/>
                                  </a:lnTo>
                                  <a:lnTo>
                                    <a:pt x="413" y="177"/>
                                  </a:lnTo>
                                  <a:lnTo>
                                    <a:pt x="418" y="173"/>
                                  </a:lnTo>
                                  <a:lnTo>
                                    <a:pt x="418" y="168"/>
                                  </a:lnTo>
                                  <a:lnTo>
                                    <a:pt x="428" y="158"/>
                                  </a:lnTo>
                                  <a:lnTo>
                                    <a:pt x="428" y="153"/>
                                  </a:lnTo>
                                  <a:lnTo>
                                    <a:pt x="432" y="149"/>
                                  </a:lnTo>
                                  <a:lnTo>
                                    <a:pt x="432" y="144"/>
                                  </a:lnTo>
                                  <a:lnTo>
                                    <a:pt x="437" y="139"/>
                                  </a:lnTo>
                                  <a:lnTo>
                                    <a:pt x="437" y="134"/>
                                  </a:lnTo>
                                  <a:lnTo>
                                    <a:pt x="447" y="125"/>
                                  </a:lnTo>
                                  <a:lnTo>
                                    <a:pt x="447" y="120"/>
                                  </a:lnTo>
                                  <a:lnTo>
                                    <a:pt x="452" y="115"/>
                                  </a:lnTo>
                                  <a:lnTo>
                                    <a:pt x="452" y="110"/>
                                  </a:lnTo>
                                  <a:lnTo>
                                    <a:pt x="461" y="101"/>
                                  </a:lnTo>
                                  <a:lnTo>
                                    <a:pt x="461" y="96"/>
                                  </a:lnTo>
                                  <a:lnTo>
                                    <a:pt x="466" y="91"/>
                                  </a:lnTo>
                                  <a:lnTo>
                                    <a:pt x="466" y="86"/>
                                  </a:lnTo>
                                  <a:lnTo>
                                    <a:pt x="471" y="81"/>
                                  </a:lnTo>
                                  <a:lnTo>
                                    <a:pt x="471" y="77"/>
                                  </a:lnTo>
                                  <a:lnTo>
                                    <a:pt x="480" y="67"/>
                                  </a:lnTo>
                                  <a:lnTo>
                                    <a:pt x="480" y="62"/>
                                  </a:lnTo>
                                  <a:lnTo>
                                    <a:pt x="485" y="57"/>
                                  </a:lnTo>
                                  <a:lnTo>
                                    <a:pt x="485" y="53"/>
                                  </a:lnTo>
                                  <a:lnTo>
                                    <a:pt x="490" y="48"/>
                                  </a:lnTo>
                                  <a:lnTo>
                                    <a:pt x="490" y="43"/>
                                  </a:lnTo>
                                  <a:lnTo>
                                    <a:pt x="500" y="33"/>
                                  </a:lnTo>
                                  <a:lnTo>
                                    <a:pt x="500" y="29"/>
                                  </a:lnTo>
                                  <a:lnTo>
                                    <a:pt x="504" y="24"/>
                                  </a:lnTo>
                                  <a:lnTo>
                                    <a:pt x="504" y="19"/>
                                  </a:lnTo>
                                  <a:lnTo>
                                    <a:pt x="514" y="9"/>
                                  </a:lnTo>
                                  <a:lnTo>
                                    <a:pt x="514" y="5"/>
                                  </a:lnTo>
                                  <a:lnTo>
                                    <a:pt x="5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9"/>
                          <wps:cNvSpPr>
                            <a:spLocks/>
                          </wps:cNvSpPr>
                          <wps:spPr bwMode="auto">
                            <a:xfrm>
                              <a:off x="2544" y="1464"/>
                              <a:ext cx="495" cy="860"/>
                            </a:xfrm>
                            <a:custGeom>
                              <a:avLst/>
                              <a:gdLst>
                                <a:gd name="T0" fmla="*/ 5 w 495"/>
                                <a:gd name="T1" fmla="*/ 850 h 860"/>
                                <a:gd name="T2" fmla="*/ 15 w 495"/>
                                <a:gd name="T3" fmla="*/ 836 h 860"/>
                                <a:gd name="T4" fmla="*/ 19 w 495"/>
                                <a:gd name="T5" fmla="*/ 821 h 860"/>
                                <a:gd name="T6" fmla="*/ 34 w 495"/>
                                <a:gd name="T7" fmla="*/ 802 h 860"/>
                                <a:gd name="T8" fmla="*/ 39 w 495"/>
                                <a:gd name="T9" fmla="*/ 788 h 860"/>
                                <a:gd name="T10" fmla="*/ 53 w 495"/>
                                <a:gd name="T11" fmla="*/ 769 h 860"/>
                                <a:gd name="T12" fmla="*/ 63 w 495"/>
                                <a:gd name="T13" fmla="*/ 749 h 860"/>
                                <a:gd name="T14" fmla="*/ 72 w 495"/>
                                <a:gd name="T15" fmla="*/ 735 h 860"/>
                                <a:gd name="T16" fmla="*/ 82 w 495"/>
                                <a:gd name="T17" fmla="*/ 716 h 860"/>
                                <a:gd name="T18" fmla="*/ 91 w 495"/>
                                <a:gd name="T19" fmla="*/ 701 h 860"/>
                                <a:gd name="T20" fmla="*/ 101 w 495"/>
                                <a:gd name="T21" fmla="*/ 682 h 860"/>
                                <a:gd name="T22" fmla="*/ 111 w 495"/>
                                <a:gd name="T23" fmla="*/ 668 h 860"/>
                                <a:gd name="T24" fmla="*/ 120 w 495"/>
                                <a:gd name="T25" fmla="*/ 649 h 860"/>
                                <a:gd name="T26" fmla="*/ 135 w 495"/>
                                <a:gd name="T27" fmla="*/ 629 h 860"/>
                                <a:gd name="T28" fmla="*/ 139 w 495"/>
                                <a:gd name="T29" fmla="*/ 615 h 860"/>
                                <a:gd name="T30" fmla="*/ 154 w 495"/>
                                <a:gd name="T31" fmla="*/ 596 h 860"/>
                                <a:gd name="T32" fmla="*/ 159 w 495"/>
                                <a:gd name="T33" fmla="*/ 581 h 860"/>
                                <a:gd name="T34" fmla="*/ 173 w 495"/>
                                <a:gd name="T35" fmla="*/ 562 h 860"/>
                                <a:gd name="T36" fmla="*/ 178 w 495"/>
                                <a:gd name="T37" fmla="*/ 548 h 860"/>
                                <a:gd name="T38" fmla="*/ 192 w 495"/>
                                <a:gd name="T39" fmla="*/ 529 h 860"/>
                                <a:gd name="T40" fmla="*/ 197 w 495"/>
                                <a:gd name="T41" fmla="*/ 514 h 860"/>
                                <a:gd name="T42" fmla="*/ 211 w 495"/>
                                <a:gd name="T43" fmla="*/ 495 h 860"/>
                                <a:gd name="T44" fmla="*/ 216 w 495"/>
                                <a:gd name="T45" fmla="*/ 481 h 860"/>
                                <a:gd name="T46" fmla="*/ 231 w 495"/>
                                <a:gd name="T47" fmla="*/ 461 h 860"/>
                                <a:gd name="T48" fmla="*/ 235 w 495"/>
                                <a:gd name="T49" fmla="*/ 447 h 860"/>
                                <a:gd name="T50" fmla="*/ 250 w 495"/>
                                <a:gd name="T51" fmla="*/ 428 h 860"/>
                                <a:gd name="T52" fmla="*/ 259 w 495"/>
                                <a:gd name="T53" fmla="*/ 409 h 860"/>
                                <a:gd name="T54" fmla="*/ 269 w 495"/>
                                <a:gd name="T55" fmla="*/ 394 h 860"/>
                                <a:gd name="T56" fmla="*/ 279 w 495"/>
                                <a:gd name="T57" fmla="*/ 375 h 860"/>
                                <a:gd name="T58" fmla="*/ 288 w 495"/>
                                <a:gd name="T59" fmla="*/ 360 h 860"/>
                                <a:gd name="T60" fmla="*/ 298 w 495"/>
                                <a:gd name="T61" fmla="*/ 341 h 860"/>
                                <a:gd name="T62" fmla="*/ 307 w 495"/>
                                <a:gd name="T63" fmla="*/ 327 h 860"/>
                                <a:gd name="T64" fmla="*/ 317 w 495"/>
                                <a:gd name="T65" fmla="*/ 308 h 860"/>
                                <a:gd name="T66" fmla="*/ 331 w 495"/>
                                <a:gd name="T67" fmla="*/ 288 h 860"/>
                                <a:gd name="T68" fmla="*/ 336 w 495"/>
                                <a:gd name="T69" fmla="*/ 274 h 860"/>
                                <a:gd name="T70" fmla="*/ 351 w 495"/>
                                <a:gd name="T71" fmla="*/ 255 h 860"/>
                                <a:gd name="T72" fmla="*/ 355 w 495"/>
                                <a:gd name="T73" fmla="*/ 240 h 860"/>
                                <a:gd name="T74" fmla="*/ 370 w 495"/>
                                <a:gd name="T75" fmla="*/ 221 h 860"/>
                                <a:gd name="T76" fmla="*/ 375 w 495"/>
                                <a:gd name="T77" fmla="*/ 207 h 860"/>
                                <a:gd name="T78" fmla="*/ 389 w 495"/>
                                <a:gd name="T79" fmla="*/ 188 h 860"/>
                                <a:gd name="T80" fmla="*/ 394 w 495"/>
                                <a:gd name="T81" fmla="*/ 173 h 860"/>
                                <a:gd name="T82" fmla="*/ 408 w 495"/>
                                <a:gd name="T83" fmla="*/ 154 h 860"/>
                                <a:gd name="T84" fmla="*/ 413 w 495"/>
                                <a:gd name="T85" fmla="*/ 140 h 860"/>
                                <a:gd name="T86" fmla="*/ 427 w 495"/>
                                <a:gd name="T87" fmla="*/ 120 h 860"/>
                                <a:gd name="T88" fmla="*/ 432 w 495"/>
                                <a:gd name="T89" fmla="*/ 106 h 860"/>
                                <a:gd name="T90" fmla="*/ 447 w 495"/>
                                <a:gd name="T91" fmla="*/ 87 h 860"/>
                                <a:gd name="T92" fmla="*/ 456 w 495"/>
                                <a:gd name="T93" fmla="*/ 68 h 860"/>
                                <a:gd name="T94" fmla="*/ 466 w 495"/>
                                <a:gd name="T95" fmla="*/ 53 h 860"/>
                                <a:gd name="T96" fmla="*/ 475 w 495"/>
                                <a:gd name="T97" fmla="*/ 34 h 860"/>
                                <a:gd name="T98" fmla="*/ 485 w 495"/>
                                <a:gd name="T99" fmla="*/ 20 h 860"/>
                                <a:gd name="T100" fmla="*/ 495 w 495"/>
                                <a:gd name="T101" fmla="*/ 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5" h="860">
                                  <a:moveTo>
                                    <a:pt x="0" y="860"/>
                                  </a:moveTo>
                                  <a:lnTo>
                                    <a:pt x="0" y="855"/>
                                  </a:lnTo>
                                  <a:lnTo>
                                    <a:pt x="5" y="850"/>
                                  </a:lnTo>
                                  <a:lnTo>
                                    <a:pt x="10" y="845"/>
                                  </a:lnTo>
                                  <a:lnTo>
                                    <a:pt x="10" y="841"/>
                                  </a:lnTo>
                                  <a:lnTo>
                                    <a:pt x="15" y="836"/>
                                  </a:lnTo>
                                  <a:lnTo>
                                    <a:pt x="15" y="831"/>
                                  </a:lnTo>
                                  <a:lnTo>
                                    <a:pt x="19" y="826"/>
                                  </a:lnTo>
                                  <a:lnTo>
                                    <a:pt x="19" y="821"/>
                                  </a:lnTo>
                                  <a:lnTo>
                                    <a:pt x="29" y="812"/>
                                  </a:lnTo>
                                  <a:lnTo>
                                    <a:pt x="29" y="807"/>
                                  </a:lnTo>
                                  <a:lnTo>
                                    <a:pt x="34" y="802"/>
                                  </a:lnTo>
                                  <a:lnTo>
                                    <a:pt x="34" y="797"/>
                                  </a:lnTo>
                                  <a:lnTo>
                                    <a:pt x="39" y="793"/>
                                  </a:lnTo>
                                  <a:lnTo>
                                    <a:pt x="39" y="788"/>
                                  </a:lnTo>
                                  <a:lnTo>
                                    <a:pt x="48" y="778"/>
                                  </a:lnTo>
                                  <a:lnTo>
                                    <a:pt x="48" y="773"/>
                                  </a:lnTo>
                                  <a:lnTo>
                                    <a:pt x="53" y="769"/>
                                  </a:lnTo>
                                  <a:lnTo>
                                    <a:pt x="53" y="764"/>
                                  </a:lnTo>
                                  <a:lnTo>
                                    <a:pt x="63" y="754"/>
                                  </a:lnTo>
                                  <a:lnTo>
                                    <a:pt x="63" y="749"/>
                                  </a:lnTo>
                                  <a:lnTo>
                                    <a:pt x="67" y="745"/>
                                  </a:lnTo>
                                  <a:lnTo>
                                    <a:pt x="67" y="740"/>
                                  </a:lnTo>
                                  <a:lnTo>
                                    <a:pt x="72" y="735"/>
                                  </a:lnTo>
                                  <a:lnTo>
                                    <a:pt x="72" y="730"/>
                                  </a:lnTo>
                                  <a:lnTo>
                                    <a:pt x="82" y="721"/>
                                  </a:lnTo>
                                  <a:lnTo>
                                    <a:pt x="82" y="716"/>
                                  </a:lnTo>
                                  <a:lnTo>
                                    <a:pt x="87" y="711"/>
                                  </a:lnTo>
                                  <a:lnTo>
                                    <a:pt x="87" y="706"/>
                                  </a:lnTo>
                                  <a:lnTo>
                                    <a:pt x="91" y="701"/>
                                  </a:lnTo>
                                  <a:lnTo>
                                    <a:pt x="91" y="697"/>
                                  </a:lnTo>
                                  <a:lnTo>
                                    <a:pt x="101" y="687"/>
                                  </a:lnTo>
                                  <a:lnTo>
                                    <a:pt x="101" y="682"/>
                                  </a:lnTo>
                                  <a:lnTo>
                                    <a:pt x="106" y="677"/>
                                  </a:lnTo>
                                  <a:lnTo>
                                    <a:pt x="106" y="673"/>
                                  </a:lnTo>
                                  <a:lnTo>
                                    <a:pt x="111" y="668"/>
                                  </a:lnTo>
                                  <a:lnTo>
                                    <a:pt x="111" y="663"/>
                                  </a:lnTo>
                                  <a:lnTo>
                                    <a:pt x="120" y="653"/>
                                  </a:lnTo>
                                  <a:lnTo>
                                    <a:pt x="120" y="649"/>
                                  </a:lnTo>
                                  <a:lnTo>
                                    <a:pt x="125" y="644"/>
                                  </a:lnTo>
                                  <a:lnTo>
                                    <a:pt x="125" y="639"/>
                                  </a:lnTo>
                                  <a:lnTo>
                                    <a:pt x="135" y="629"/>
                                  </a:lnTo>
                                  <a:lnTo>
                                    <a:pt x="135" y="625"/>
                                  </a:lnTo>
                                  <a:lnTo>
                                    <a:pt x="139" y="620"/>
                                  </a:lnTo>
                                  <a:lnTo>
                                    <a:pt x="139" y="615"/>
                                  </a:lnTo>
                                  <a:lnTo>
                                    <a:pt x="144" y="610"/>
                                  </a:lnTo>
                                  <a:lnTo>
                                    <a:pt x="144" y="605"/>
                                  </a:lnTo>
                                  <a:lnTo>
                                    <a:pt x="154" y="596"/>
                                  </a:lnTo>
                                  <a:lnTo>
                                    <a:pt x="154" y="591"/>
                                  </a:lnTo>
                                  <a:lnTo>
                                    <a:pt x="159" y="586"/>
                                  </a:lnTo>
                                  <a:lnTo>
                                    <a:pt x="159" y="581"/>
                                  </a:lnTo>
                                  <a:lnTo>
                                    <a:pt x="163" y="577"/>
                                  </a:lnTo>
                                  <a:lnTo>
                                    <a:pt x="163" y="572"/>
                                  </a:lnTo>
                                  <a:lnTo>
                                    <a:pt x="173" y="562"/>
                                  </a:lnTo>
                                  <a:lnTo>
                                    <a:pt x="173" y="557"/>
                                  </a:lnTo>
                                  <a:lnTo>
                                    <a:pt x="178" y="553"/>
                                  </a:lnTo>
                                  <a:lnTo>
                                    <a:pt x="178" y="548"/>
                                  </a:lnTo>
                                  <a:lnTo>
                                    <a:pt x="183" y="543"/>
                                  </a:lnTo>
                                  <a:lnTo>
                                    <a:pt x="183" y="538"/>
                                  </a:lnTo>
                                  <a:lnTo>
                                    <a:pt x="192" y="529"/>
                                  </a:lnTo>
                                  <a:lnTo>
                                    <a:pt x="192" y="524"/>
                                  </a:lnTo>
                                  <a:lnTo>
                                    <a:pt x="197" y="519"/>
                                  </a:lnTo>
                                  <a:lnTo>
                                    <a:pt x="197" y="514"/>
                                  </a:lnTo>
                                  <a:lnTo>
                                    <a:pt x="207" y="505"/>
                                  </a:lnTo>
                                  <a:lnTo>
                                    <a:pt x="207" y="500"/>
                                  </a:lnTo>
                                  <a:lnTo>
                                    <a:pt x="211" y="495"/>
                                  </a:lnTo>
                                  <a:lnTo>
                                    <a:pt x="211" y="490"/>
                                  </a:lnTo>
                                  <a:lnTo>
                                    <a:pt x="216" y="485"/>
                                  </a:lnTo>
                                  <a:lnTo>
                                    <a:pt x="216" y="481"/>
                                  </a:lnTo>
                                  <a:lnTo>
                                    <a:pt x="226" y="471"/>
                                  </a:lnTo>
                                  <a:lnTo>
                                    <a:pt x="226" y="466"/>
                                  </a:lnTo>
                                  <a:lnTo>
                                    <a:pt x="231" y="461"/>
                                  </a:lnTo>
                                  <a:lnTo>
                                    <a:pt x="231" y="457"/>
                                  </a:lnTo>
                                  <a:lnTo>
                                    <a:pt x="235" y="452"/>
                                  </a:lnTo>
                                  <a:lnTo>
                                    <a:pt x="235" y="447"/>
                                  </a:lnTo>
                                  <a:lnTo>
                                    <a:pt x="245" y="437"/>
                                  </a:lnTo>
                                  <a:lnTo>
                                    <a:pt x="245" y="433"/>
                                  </a:lnTo>
                                  <a:lnTo>
                                    <a:pt x="250" y="428"/>
                                  </a:lnTo>
                                  <a:lnTo>
                                    <a:pt x="250" y="423"/>
                                  </a:lnTo>
                                  <a:lnTo>
                                    <a:pt x="259" y="413"/>
                                  </a:lnTo>
                                  <a:lnTo>
                                    <a:pt x="259" y="409"/>
                                  </a:lnTo>
                                  <a:lnTo>
                                    <a:pt x="264" y="404"/>
                                  </a:lnTo>
                                  <a:lnTo>
                                    <a:pt x="264" y="399"/>
                                  </a:lnTo>
                                  <a:lnTo>
                                    <a:pt x="269" y="394"/>
                                  </a:lnTo>
                                  <a:lnTo>
                                    <a:pt x="269" y="389"/>
                                  </a:lnTo>
                                  <a:lnTo>
                                    <a:pt x="279" y="380"/>
                                  </a:lnTo>
                                  <a:lnTo>
                                    <a:pt x="279" y="375"/>
                                  </a:lnTo>
                                  <a:lnTo>
                                    <a:pt x="283" y="370"/>
                                  </a:lnTo>
                                  <a:lnTo>
                                    <a:pt x="283" y="365"/>
                                  </a:lnTo>
                                  <a:lnTo>
                                    <a:pt x="288" y="360"/>
                                  </a:lnTo>
                                  <a:lnTo>
                                    <a:pt x="288" y="356"/>
                                  </a:lnTo>
                                  <a:lnTo>
                                    <a:pt x="298" y="346"/>
                                  </a:lnTo>
                                  <a:lnTo>
                                    <a:pt x="298" y="341"/>
                                  </a:lnTo>
                                  <a:lnTo>
                                    <a:pt x="303" y="336"/>
                                  </a:lnTo>
                                  <a:lnTo>
                                    <a:pt x="303" y="332"/>
                                  </a:lnTo>
                                  <a:lnTo>
                                    <a:pt x="307" y="327"/>
                                  </a:lnTo>
                                  <a:lnTo>
                                    <a:pt x="307" y="322"/>
                                  </a:lnTo>
                                  <a:lnTo>
                                    <a:pt x="317" y="312"/>
                                  </a:lnTo>
                                  <a:lnTo>
                                    <a:pt x="317" y="308"/>
                                  </a:lnTo>
                                  <a:lnTo>
                                    <a:pt x="322" y="303"/>
                                  </a:lnTo>
                                  <a:lnTo>
                                    <a:pt x="322" y="298"/>
                                  </a:lnTo>
                                  <a:lnTo>
                                    <a:pt x="331" y="288"/>
                                  </a:lnTo>
                                  <a:lnTo>
                                    <a:pt x="331" y="284"/>
                                  </a:lnTo>
                                  <a:lnTo>
                                    <a:pt x="336" y="279"/>
                                  </a:lnTo>
                                  <a:lnTo>
                                    <a:pt x="336" y="274"/>
                                  </a:lnTo>
                                  <a:lnTo>
                                    <a:pt x="341" y="269"/>
                                  </a:lnTo>
                                  <a:lnTo>
                                    <a:pt x="341" y="264"/>
                                  </a:lnTo>
                                  <a:lnTo>
                                    <a:pt x="351" y="255"/>
                                  </a:lnTo>
                                  <a:lnTo>
                                    <a:pt x="351" y="250"/>
                                  </a:lnTo>
                                  <a:lnTo>
                                    <a:pt x="355" y="245"/>
                                  </a:lnTo>
                                  <a:lnTo>
                                    <a:pt x="355" y="240"/>
                                  </a:lnTo>
                                  <a:lnTo>
                                    <a:pt x="360" y="236"/>
                                  </a:lnTo>
                                  <a:lnTo>
                                    <a:pt x="360" y="231"/>
                                  </a:lnTo>
                                  <a:lnTo>
                                    <a:pt x="370" y="221"/>
                                  </a:lnTo>
                                  <a:lnTo>
                                    <a:pt x="370" y="216"/>
                                  </a:lnTo>
                                  <a:lnTo>
                                    <a:pt x="375" y="212"/>
                                  </a:lnTo>
                                  <a:lnTo>
                                    <a:pt x="375" y="207"/>
                                  </a:lnTo>
                                  <a:lnTo>
                                    <a:pt x="379" y="202"/>
                                  </a:lnTo>
                                  <a:lnTo>
                                    <a:pt x="379" y="197"/>
                                  </a:lnTo>
                                  <a:lnTo>
                                    <a:pt x="389" y="188"/>
                                  </a:lnTo>
                                  <a:lnTo>
                                    <a:pt x="389" y="183"/>
                                  </a:lnTo>
                                  <a:lnTo>
                                    <a:pt x="394" y="178"/>
                                  </a:lnTo>
                                  <a:lnTo>
                                    <a:pt x="394" y="173"/>
                                  </a:lnTo>
                                  <a:lnTo>
                                    <a:pt x="403" y="164"/>
                                  </a:lnTo>
                                  <a:lnTo>
                                    <a:pt x="403" y="159"/>
                                  </a:lnTo>
                                  <a:lnTo>
                                    <a:pt x="408" y="154"/>
                                  </a:lnTo>
                                  <a:lnTo>
                                    <a:pt x="408" y="149"/>
                                  </a:lnTo>
                                  <a:lnTo>
                                    <a:pt x="413" y="144"/>
                                  </a:lnTo>
                                  <a:lnTo>
                                    <a:pt x="413" y="140"/>
                                  </a:lnTo>
                                  <a:lnTo>
                                    <a:pt x="423" y="130"/>
                                  </a:lnTo>
                                  <a:lnTo>
                                    <a:pt x="423" y="125"/>
                                  </a:lnTo>
                                  <a:lnTo>
                                    <a:pt x="427" y="120"/>
                                  </a:lnTo>
                                  <a:lnTo>
                                    <a:pt x="427" y="116"/>
                                  </a:lnTo>
                                  <a:lnTo>
                                    <a:pt x="432" y="111"/>
                                  </a:lnTo>
                                  <a:lnTo>
                                    <a:pt x="432" y="106"/>
                                  </a:lnTo>
                                  <a:lnTo>
                                    <a:pt x="442" y="96"/>
                                  </a:lnTo>
                                  <a:lnTo>
                                    <a:pt x="442" y="92"/>
                                  </a:lnTo>
                                  <a:lnTo>
                                    <a:pt x="447" y="87"/>
                                  </a:lnTo>
                                  <a:lnTo>
                                    <a:pt x="447" y="82"/>
                                  </a:lnTo>
                                  <a:lnTo>
                                    <a:pt x="456" y="72"/>
                                  </a:lnTo>
                                  <a:lnTo>
                                    <a:pt x="456" y="68"/>
                                  </a:lnTo>
                                  <a:lnTo>
                                    <a:pt x="461" y="63"/>
                                  </a:lnTo>
                                  <a:lnTo>
                                    <a:pt x="461" y="58"/>
                                  </a:lnTo>
                                  <a:lnTo>
                                    <a:pt x="466" y="53"/>
                                  </a:lnTo>
                                  <a:lnTo>
                                    <a:pt x="466" y="48"/>
                                  </a:lnTo>
                                  <a:lnTo>
                                    <a:pt x="475" y="39"/>
                                  </a:lnTo>
                                  <a:lnTo>
                                    <a:pt x="475" y="34"/>
                                  </a:lnTo>
                                  <a:lnTo>
                                    <a:pt x="480" y="29"/>
                                  </a:lnTo>
                                  <a:lnTo>
                                    <a:pt x="480" y="24"/>
                                  </a:lnTo>
                                  <a:lnTo>
                                    <a:pt x="485" y="20"/>
                                  </a:lnTo>
                                  <a:lnTo>
                                    <a:pt x="485" y="15"/>
                                  </a:lnTo>
                                  <a:lnTo>
                                    <a:pt x="495" y="5"/>
                                  </a:lnTo>
                                  <a:lnTo>
                                    <a:pt x="4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70"/>
                          <wps:cNvSpPr>
                            <a:spLocks/>
                          </wps:cNvSpPr>
                          <wps:spPr bwMode="auto">
                            <a:xfrm>
                              <a:off x="2616" y="1479"/>
                              <a:ext cx="475" cy="826"/>
                            </a:xfrm>
                            <a:custGeom>
                              <a:avLst/>
                              <a:gdLst>
                                <a:gd name="T0" fmla="*/ 5 w 475"/>
                                <a:gd name="T1" fmla="*/ 816 h 826"/>
                                <a:gd name="T2" fmla="*/ 15 w 475"/>
                                <a:gd name="T3" fmla="*/ 802 h 826"/>
                                <a:gd name="T4" fmla="*/ 24 w 475"/>
                                <a:gd name="T5" fmla="*/ 782 h 826"/>
                                <a:gd name="T6" fmla="*/ 39 w 475"/>
                                <a:gd name="T7" fmla="*/ 763 h 826"/>
                                <a:gd name="T8" fmla="*/ 43 w 475"/>
                                <a:gd name="T9" fmla="*/ 749 h 826"/>
                                <a:gd name="T10" fmla="*/ 58 w 475"/>
                                <a:gd name="T11" fmla="*/ 730 h 826"/>
                                <a:gd name="T12" fmla="*/ 63 w 475"/>
                                <a:gd name="T13" fmla="*/ 715 h 826"/>
                                <a:gd name="T14" fmla="*/ 77 w 475"/>
                                <a:gd name="T15" fmla="*/ 696 h 826"/>
                                <a:gd name="T16" fmla="*/ 82 w 475"/>
                                <a:gd name="T17" fmla="*/ 682 h 826"/>
                                <a:gd name="T18" fmla="*/ 96 w 475"/>
                                <a:gd name="T19" fmla="*/ 662 h 826"/>
                                <a:gd name="T20" fmla="*/ 101 w 475"/>
                                <a:gd name="T21" fmla="*/ 648 h 826"/>
                                <a:gd name="T22" fmla="*/ 115 w 475"/>
                                <a:gd name="T23" fmla="*/ 629 h 826"/>
                                <a:gd name="T24" fmla="*/ 120 w 475"/>
                                <a:gd name="T25" fmla="*/ 614 h 826"/>
                                <a:gd name="T26" fmla="*/ 135 w 475"/>
                                <a:gd name="T27" fmla="*/ 595 h 826"/>
                                <a:gd name="T28" fmla="*/ 139 w 475"/>
                                <a:gd name="T29" fmla="*/ 581 h 826"/>
                                <a:gd name="T30" fmla="*/ 154 w 475"/>
                                <a:gd name="T31" fmla="*/ 562 h 826"/>
                                <a:gd name="T32" fmla="*/ 159 w 475"/>
                                <a:gd name="T33" fmla="*/ 547 h 826"/>
                                <a:gd name="T34" fmla="*/ 173 w 475"/>
                                <a:gd name="T35" fmla="*/ 528 h 826"/>
                                <a:gd name="T36" fmla="*/ 183 w 475"/>
                                <a:gd name="T37" fmla="*/ 509 h 826"/>
                                <a:gd name="T38" fmla="*/ 192 w 475"/>
                                <a:gd name="T39" fmla="*/ 494 h 826"/>
                                <a:gd name="T40" fmla="*/ 202 w 475"/>
                                <a:gd name="T41" fmla="*/ 475 h 826"/>
                                <a:gd name="T42" fmla="*/ 211 w 475"/>
                                <a:gd name="T43" fmla="*/ 461 h 826"/>
                                <a:gd name="T44" fmla="*/ 221 w 475"/>
                                <a:gd name="T45" fmla="*/ 442 h 826"/>
                                <a:gd name="T46" fmla="*/ 235 w 475"/>
                                <a:gd name="T47" fmla="*/ 422 h 826"/>
                                <a:gd name="T48" fmla="*/ 240 w 475"/>
                                <a:gd name="T49" fmla="*/ 408 h 826"/>
                                <a:gd name="T50" fmla="*/ 255 w 475"/>
                                <a:gd name="T51" fmla="*/ 389 h 826"/>
                                <a:gd name="T52" fmla="*/ 259 w 475"/>
                                <a:gd name="T53" fmla="*/ 374 h 826"/>
                                <a:gd name="T54" fmla="*/ 274 w 475"/>
                                <a:gd name="T55" fmla="*/ 355 h 826"/>
                                <a:gd name="T56" fmla="*/ 279 w 475"/>
                                <a:gd name="T57" fmla="*/ 341 h 826"/>
                                <a:gd name="T58" fmla="*/ 293 w 475"/>
                                <a:gd name="T59" fmla="*/ 321 h 826"/>
                                <a:gd name="T60" fmla="*/ 298 w 475"/>
                                <a:gd name="T61" fmla="*/ 307 h 826"/>
                                <a:gd name="T62" fmla="*/ 312 w 475"/>
                                <a:gd name="T63" fmla="*/ 288 h 826"/>
                                <a:gd name="T64" fmla="*/ 317 w 475"/>
                                <a:gd name="T65" fmla="*/ 273 h 826"/>
                                <a:gd name="T66" fmla="*/ 331 w 475"/>
                                <a:gd name="T67" fmla="*/ 254 h 826"/>
                                <a:gd name="T68" fmla="*/ 336 w 475"/>
                                <a:gd name="T69" fmla="*/ 240 h 826"/>
                                <a:gd name="T70" fmla="*/ 351 w 475"/>
                                <a:gd name="T71" fmla="*/ 221 h 826"/>
                                <a:gd name="T72" fmla="*/ 355 w 475"/>
                                <a:gd name="T73" fmla="*/ 206 h 826"/>
                                <a:gd name="T74" fmla="*/ 370 w 475"/>
                                <a:gd name="T75" fmla="*/ 187 h 826"/>
                                <a:gd name="T76" fmla="*/ 379 w 475"/>
                                <a:gd name="T77" fmla="*/ 168 h 826"/>
                                <a:gd name="T78" fmla="*/ 389 w 475"/>
                                <a:gd name="T79" fmla="*/ 153 h 826"/>
                                <a:gd name="T80" fmla="*/ 399 w 475"/>
                                <a:gd name="T81" fmla="*/ 134 h 826"/>
                                <a:gd name="T82" fmla="*/ 408 w 475"/>
                                <a:gd name="T83" fmla="*/ 120 h 826"/>
                                <a:gd name="T84" fmla="*/ 418 w 475"/>
                                <a:gd name="T85" fmla="*/ 101 h 826"/>
                                <a:gd name="T86" fmla="*/ 432 w 475"/>
                                <a:gd name="T87" fmla="*/ 81 h 826"/>
                                <a:gd name="T88" fmla="*/ 437 w 475"/>
                                <a:gd name="T89" fmla="*/ 67 h 826"/>
                                <a:gd name="T90" fmla="*/ 451 w 475"/>
                                <a:gd name="T91" fmla="*/ 48 h 826"/>
                                <a:gd name="T92" fmla="*/ 456 w 475"/>
                                <a:gd name="T93" fmla="*/ 33 h 826"/>
                                <a:gd name="T94" fmla="*/ 471 w 475"/>
                                <a:gd name="T95" fmla="*/ 14 h 826"/>
                                <a:gd name="T96" fmla="*/ 475 w 475"/>
                                <a:gd name="T97" fmla="*/ 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5" h="826">
                                  <a:moveTo>
                                    <a:pt x="0" y="826"/>
                                  </a:moveTo>
                                  <a:lnTo>
                                    <a:pt x="5" y="821"/>
                                  </a:lnTo>
                                  <a:lnTo>
                                    <a:pt x="5" y="816"/>
                                  </a:lnTo>
                                  <a:lnTo>
                                    <a:pt x="10" y="811"/>
                                  </a:lnTo>
                                  <a:lnTo>
                                    <a:pt x="10" y="806"/>
                                  </a:lnTo>
                                  <a:lnTo>
                                    <a:pt x="15" y="802"/>
                                  </a:lnTo>
                                  <a:lnTo>
                                    <a:pt x="15" y="797"/>
                                  </a:lnTo>
                                  <a:lnTo>
                                    <a:pt x="24" y="787"/>
                                  </a:lnTo>
                                  <a:lnTo>
                                    <a:pt x="24" y="782"/>
                                  </a:lnTo>
                                  <a:lnTo>
                                    <a:pt x="29" y="778"/>
                                  </a:lnTo>
                                  <a:lnTo>
                                    <a:pt x="29" y="773"/>
                                  </a:lnTo>
                                  <a:lnTo>
                                    <a:pt x="39" y="763"/>
                                  </a:lnTo>
                                  <a:lnTo>
                                    <a:pt x="39" y="758"/>
                                  </a:lnTo>
                                  <a:lnTo>
                                    <a:pt x="43" y="754"/>
                                  </a:lnTo>
                                  <a:lnTo>
                                    <a:pt x="43" y="749"/>
                                  </a:lnTo>
                                  <a:lnTo>
                                    <a:pt x="48" y="744"/>
                                  </a:lnTo>
                                  <a:lnTo>
                                    <a:pt x="48" y="739"/>
                                  </a:lnTo>
                                  <a:lnTo>
                                    <a:pt x="58" y="730"/>
                                  </a:lnTo>
                                  <a:lnTo>
                                    <a:pt x="58" y="725"/>
                                  </a:lnTo>
                                  <a:lnTo>
                                    <a:pt x="63" y="720"/>
                                  </a:lnTo>
                                  <a:lnTo>
                                    <a:pt x="63" y="715"/>
                                  </a:lnTo>
                                  <a:lnTo>
                                    <a:pt x="67" y="710"/>
                                  </a:lnTo>
                                  <a:lnTo>
                                    <a:pt x="67" y="706"/>
                                  </a:lnTo>
                                  <a:lnTo>
                                    <a:pt x="77" y="696"/>
                                  </a:lnTo>
                                  <a:lnTo>
                                    <a:pt x="77" y="691"/>
                                  </a:lnTo>
                                  <a:lnTo>
                                    <a:pt x="82" y="686"/>
                                  </a:lnTo>
                                  <a:lnTo>
                                    <a:pt x="82" y="682"/>
                                  </a:lnTo>
                                  <a:lnTo>
                                    <a:pt x="87" y="677"/>
                                  </a:lnTo>
                                  <a:lnTo>
                                    <a:pt x="87" y="672"/>
                                  </a:lnTo>
                                  <a:lnTo>
                                    <a:pt x="96" y="662"/>
                                  </a:lnTo>
                                  <a:lnTo>
                                    <a:pt x="96" y="658"/>
                                  </a:lnTo>
                                  <a:lnTo>
                                    <a:pt x="101" y="653"/>
                                  </a:lnTo>
                                  <a:lnTo>
                                    <a:pt x="101" y="648"/>
                                  </a:lnTo>
                                  <a:lnTo>
                                    <a:pt x="111" y="638"/>
                                  </a:lnTo>
                                  <a:lnTo>
                                    <a:pt x="111" y="634"/>
                                  </a:lnTo>
                                  <a:lnTo>
                                    <a:pt x="115" y="629"/>
                                  </a:lnTo>
                                  <a:lnTo>
                                    <a:pt x="115" y="624"/>
                                  </a:lnTo>
                                  <a:lnTo>
                                    <a:pt x="120" y="619"/>
                                  </a:lnTo>
                                  <a:lnTo>
                                    <a:pt x="120" y="614"/>
                                  </a:lnTo>
                                  <a:lnTo>
                                    <a:pt x="130" y="605"/>
                                  </a:lnTo>
                                  <a:lnTo>
                                    <a:pt x="130" y="600"/>
                                  </a:lnTo>
                                  <a:lnTo>
                                    <a:pt x="135" y="595"/>
                                  </a:lnTo>
                                  <a:lnTo>
                                    <a:pt x="135" y="590"/>
                                  </a:lnTo>
                                  <a:lnTo>
                                    <a:pt x="139" y="586"/>
                                  </a:lnTo>
                                  <a:lnTo>
                                    <a:pt x="139" y="581"/>
                                  </a:lnTo>
                                  <a:lnTo>
                                    <a:pt x="149" y="571"/>
                                  </a:lnTo>
                                  <a:lnTo>
                                    <a:pt x="149" y="566"/>
                                  </a:lnTo>
                                  <a:lnTo>
                                    <a:pt x="154" y="562"/>
                                  </a:lnTo>
                                  <a:lnTo>
                                    <a:pt x="154" y="557"/>
                                  </a:lnTo>
                                  <a:lnTo>
                                    <a:pt x="159" y="552"/>
                                  </a:lnTo>
                                  <a:lnTo>
                                    <a:pt x="159" y="547"/>
                                  </a:lnTo>
                                  <a:lnTo>
                                    <a:pt x="168" y="538"/>
                                  </a:lnTo>
                                  <a:lnTo>
                                    <a:pt x="168" y="533"/>
                                  </a:lnTo>
                                  <a:lnTo>
                                    <a:pt x="173" y="528"/>
                                  </a:lnTo>
                                  <a:lnTo>
                                    <a:pt x="173" y="523"/>
                                  </a:lnTo>
                                  <a:lnTo>
                                    <a:pt x="183" y="514"/>
                                  </a:lnTo>
                                  <a:lnTo>
                                    <a:pt x="183" y="509"/>
                                  </a:lnTo>
                                  <a:lnTo>
                                    <a:pt x="187" y="504"/>
                                  </a:lnTo>
                                  <a:lnTo>
                                    <a:pt x="187" y="499"/>
                                  </a:lnTo>
                                  <a:lnTo>
                                    <a:pt x="192" y="494"/>
                                  </a:lnTo>
                                  <a:lnTo>
                                    <a:pt x="192" y="490"/>
                                  </a:lnTo>
                                  <a:lnTo>
                                    <a:pt x="202" y="480"/>
                                  </a:lnTo>
                                  <a:lnTo>
                                    <a:pt x="202" y="475"/>
                                  </a:lnTo>
                                  <a:lnTo>
                                    <a:pt x="207" y="470"/>
                                  </a:lnTo>
                                  <a:lnTo>
                                    <a:pt x="207" y="466"/>
                                  </a:lnTo>
                                  <a:lnTo>
                                    <a:pt x="211" y="461"/>
                                  </a:lnTo>
                                  <a:lnTo>
                                    <a:pt x="211" y="456"/>
                                  </a:lnTo>
                                  <a:lnTo>
                                    <a:pt x="221" y="446"/>
                                  </a:lnTo>
                                  <a:lnTo>
                                    <a:pt x="221" y="442"/>
                                  </a:lnTo>
                                  <a:lnTo>
                                    <a:pt x="226" y="437"/>
                                  </a:lnTo>
                                  <a:lnTo>
                                    <a:pt x="226" y="432"/>
                                  </a:lnTo>
                                  <a:lnTo>
                                    <a:pt x="235" y="422"/>
                                  </a:lnTo>
                                  <a:lnTo>
                                    <a:pt x="235" y="418"/>
                                  </a:lnTo>
                                  <a:lnTo>
                                    <a:pt x="240" y="413"/>
                                  </a:lnTo>
                                  <a:lnTo>
                                    <a:pt x="240" y="408"/>
                                  </a:lnTo>
                                  <a:lnTo>
                                    <a:pt x="245" y="403"/>
                                  </a:lnTo>
                                  <a:lnTo>
                                    <a:pt x="245" y="398"/>
                                  </a:lnTo>
                                  <a:lnTo>
                                    <a:pt x="255" y="389"/>
                                  </a:lnTo>
                                  <a:lnTo>
                                    <a:pt x="255" y="384"/>
                                  </a:lnTo>
                                  <a:lnTo>
                                    <a:pt x="259" y="379"/>
                                  </a:lnTo>
                                  <a:lnTo>
                                    <a:pt x="259" y="374"/>
                                  </a:lnTo>
                                  <a:lnTo>
                                    <a:pt x="264" y="370"/>
                                  </a:lnTo>
                                  <a:lnTo>
                                    <a:pt x="264" y="365"/>
                                  </a:lnTo>
                                  <a:lnTo>
                                    <a:pt x="274" y="355"/>
                                  </a:lnTo>
                                  <a:lnTo>
                                    <a:pt x="274" y="350"/>
                                  </a:lnTo>
                                  <a:lnTo>
                                    <a:pt x="279" y="345"/>
                                  </a:lnTo>
                                  <a:lnTo>
                                    <a:pt x="279" y="341"/>
                                  </a:lnTo>
                                  <a:lnTo>
                                    <a:pt x="283" y="336"/>
                                  </a:lnTo>
                                  <a:lnTo>
                                    <a:pt x="283" y="331"/>
                                  </a:lnTo>
                                  <a:lnTo>
                                    <a:pt x="293" y="321"/>
                                  </a:lnTo>
                                  <a:lnTo>
                                    <a:pt x="293" y="317"/>
                                  </a:lnTo>
                                  <a:lnTo>
                                    <a:pt x="298" y="312"/>
                                  </a:lnTo>
                                  <a:lnTo>
                                    <a:pt x="298" y="307"/>
                                  </a:lnTo>
                                  <a:lnTo>
                                    <a:pt x="307" y="297"/>
                                  </a:lnTo>
                                  <a:lnTo>
                                    <a:pt x="307" y="293"/>
                                  </a:lnTo>
                                  <a:lnTo>
                                    <a:pt x="312" y="288"/>
                                  </a:lnTo>
                                  <a:lnTo>
                                    <a:pt x="312" y="283"/>
                                  </a:lnTo>
                                  <a:lnTo>
                                    <a:pt x="317" y="278"/>
                                  </a:lnTo>
                                  <a:lnTo>
                                    <a:pt x="317" y="273"/>
                                  </a:lnTo>
                                  <a:lnTo>
                                    <a:pt x="327" y="264"/>
                                  </a:lnTo>
                                  <a:lnTo>
                                    <a:pt x="327" y="259"/>
                                  </a:lnTo>
                                  <a:lnTo>
                                    <a:pt x="331" y="254"/>
                                  </a:lnTo>
                                  <a:lnTo>
                                    <a:pt x="331" y="249"/>
                                  </a:lnTo>
                                  <a:lnTo>
                                    <a:pt x="336" y="245"/>
                                  </a:lnTo>
                                  <a:lnTo>
                                    <a:pt x="336" y="240"/>
                                  </a:lnTo>
                                  <a:lnTo>
                                    <a:pt x="346" y="230"/>
                                  </a:lnTo>
                                  <a:lnTo>
                                    <a:pt x="346" y="225"/>
                                  </a:lnTo>
                                  <a:lnTo>
                                    <a:pt x="351" y="221"/>
                                  </a:lnTo>
                                  <a:lnTo>
                                    <a:pt x="351" y="216"/>
                                  </a:lnTo>
                                  <a:lnTo>
                                    <a:pt x="355" y="211"/>
                                  </a:lnTo>
                                  <a:lnTo>
                                    <a:pt x="355" y="206"/>
                                  </a:lnTo>
                                  <a:lnTo>
                                    <a:pt x="365" y="197"/>
                                  </a:lnTo>
                                  <a:lnTo>
                                    <a:pt x="365" y="192"/>
                                  </a:lnTo>
                                  <a:lnTo>
                                    <a:pt x="370" y="187"/>
                                  </a:lnTo>
                                  <a:lnTo>
                                    <a:pt x="370" y="182"/>
                                  </a:lnTo>
                                  <a:lnTo>
                                    <a:pt x="379" y="173"/>
                                  </a:lnTo>
                                  <a:lnTo>
                                    <a:pt x="379" y="168"/>
                                  </a:lnTo>
                                  <a:lnTo>
                                    <a:pt x="384" y="163"/>
                                  </a:lnTo>
                                  <a:lnTo>
                                    <a:pt x="384" y="158"/>
                                  </a:lnTo>
                                  <a:lnTo>
                                    <a:pt x="389" y="153"/>
                                  </a:lnTo>
                                  <a:lnTo>
                                    <a:pt x="389" y="149"/>
                                  </a:lnTo>
                                  <a:lnTo>
                                    <a:pt x="399" y="139"/>
                                  </a:lnTo>
                                  <a:lnTo>
                                    <a:pt x="399" y="134"/>
                                  </a:lnTo>
                                  <a:lnTo>
                                    <a:pt x="403" y="129"/>
                                  </a:lnTo>
                                  <a:lnTo>
                                    <a:pt x="403" y="125"/>
                                  </a:lnTo>
                                  <a:lnTo>
                                    <a:pt x="408" y="120"/>
                                  </a:lnTo>
                                  <a:lnTo>
                                    <a:pt x="408" y="115"/>
                                  </a:lnTo>
                                  <a:lnTo>
                                    <a:pt x="418" y="105"/>
                                  </a:lnTo>
                                  <a:lnTo>
                                    <a:pt x="418" y="101"/>
                                  </a:lnTo>
                                  <a:lnTo>
                                    <a:pt x="423" y="96"/>
                                  </a:lnTo>
                                  <a:lnTo>
                                    <a:pt x="423" y="91"/>
                                  </a:lnTo>
                                  <a:lnTo>
                                    <a:pt x="432" y="81"/>
                                  </a:lnTo>
                                  <a:lnTo>
                                    <a:pt x="432" y="77"/>
                                  </a:lnTo>
                                  <a:lnTo>
                                    <a:pt x="437" y="72"/>
                                  </a:lnTo>
                                  <a:lnTo>
                                    <a:pt x="437" y="67"/>
                                  </a:lnTo>
                                  <a:lnTo>
                                    <a:pt x="442" y="62"/>
                                  </a:lnTo>
                                  <a:lnTo>
                                    <a:pt x="442" y="57"/>
                                  </a:lnTo>
                                  <a:lnTo>
                                    <a:pt x="451" y="48"/>
                                  </a:lnTo>
                                  <a:lnTo>
                                    <a:pt x="451" y="43"/>
                                  </a:lnTo>
                                  <a:lnTo>
                                    <a:pt x="456" y="38"/>
                                  </a:lnTo>
                                  <a:lnTo>
                                    <a:pt x="456" y="33"/>
                                  </a:lnTo>
                                  <a:lnTo>
                                    <a:pt x="461" y="29"/>
                                  </a:lnTo>
                                  <a:lnTo>
                                    <a:pt x="461" y="24"/>
                                  </a:lnTo>
                                  <a:lnTo>
                                    <a:pt x="471" y="14"/>
                                  </a:lnTo>
                                  <a:lnTo>
                                    <a:pt x="471" y="9"/>
                                  </a:lnTo>
                                  <a:lnTo>
                                    <a:pt x="475" y="5"/>
                                  </a:lnTo>
                                  <a:lnTo>
                                    <a:pt x="4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71"/>
                          <wps:cNvSpPr>
                            <a:spLocks/>
                          </wps:cNvSpPr>
                          <wps:spPr bwMode="auto">
                            <a:xfrm>
                              <a:off x="2650" y="1623"/>
                              <a:ext cx="422" cy="734"/>
                            </a:xfrm>
                            <a:custGeom>
                              <a:avLst/>
                              <a:gdLst>
                                <a:gd name="T0" fmla="*/ 5 w 422"/>
                                <a:gd name="T1" fmla="*/ 725 h 734"/>
                                <a:gd name="T2" fmla="*/ 19 w 422"/>
                                <a:gd name="T3" fmla="*/ 706 h 734"/>
                                <a:gd name="T4" fmla="*/ 24 w 422"/>
                                <a:gd name="T5" fmla="*/ 691 h 734"/>
                                <a:gd name="T6" fmla="*/ 38 w 422"/>
                                <a:gd name="T7" fmla="*/ 672 h 734"/>
                                <a:gd name="T8" fmla="*/ 43 w 422"/>
                                <a:gd name="T9" fmla="*/ 658 h 734"/>
                                <a:gd name="T10" fmla="*/ 57 w 422"/>
                                <a:gd name="T11" fmla="*/ 638 h 734"/>
                                <a:gd name="T12" fmla="*/ 62 w 422"/>
                                <a:gd name="T13" fmla="*/ 624 h 734"/>
                                <a:gd name="T14" fmla="*/ 77 w 422"/>
                                <a:gd name="T15" fmla="*/ 605 h 734"/>
                                <a:gd name="T16" fmla="*/ 81 w 422"/>
                                <a:gd name="T17" fmla="*/ 590 h 734"/>
                                <a:gd name="T18" fmla="*/ 96 w 422"/>
                                <a:gd name="T19" fmla="*/ 571 h 734"/>
                                <a:gd name="T20" fmla="*/ 101 w 422"/>
                                <a:gd name="T21" fmla="*/ 557 h 734"/>
                                <a:gd name="T22" fmla="*/ 115 w 422"/>
                                <a:gd name="T23" fmla="*/ 538 h 734"/>
                                <a:gd name="T24" fmla="*/ 125 w 422"/>
                                <a:gd name="T25" fmla="*/ 518 h 734"/>
                                <a:gd name="T26" fmla="*/ 134 w 422"/>
                                <a:gd name="T27" fmla="*/ 504 h 734"/>
                                <a:gd name="T28" fmla="*/ 144 w 422"/>
                                <a:gd name="T29" fmla="*/ 485 h 734"/>
                                <a:gd name="T30" fmla="*/ 153 w 422"/>
                                <a:gd name="T31" fmla="*/ 470 h 734"/>
                                <a:gd name="T32" fmla="*/ 163 w 422"/>
                                <a:gd name="T33" fmla="*/ 451 h 734"/>
                                <a:gd name="T34" fmla="*/ 173 w 422"/>
                                <a:gd name="T35" fmla="*/ 437 h 734"/>
                                <a:gd name="T36" fmla="*/ 182 w 422"/>
                                <a:gd name="T37" fmla="*/ 418 h 734"/>
                                <a:gd name="T38" fmla="*/ 197 w 422"/>
                                <a:gd name="T39" fmla="*/ 398 h 734"/>
                                <a:gd name="T40" fmla="*/ 201 w 422"/>
                                <a:gd name="T41" fmla="*/ 384 h 734"/>
                                <a:gd name="T42" fmla="*/ 216 w 422"/>
                                <a:gd name="T43" fmla="*/ 365 h 734"/>
                                <a:gd name="T44" fmla="*/ 221 w 422"/>
                                <a:gd name="T45" fmla="*/ 350 h 734"/>
                                <a:gd name="T46" fmla="*/ 235 w 422"/>
                                <a:gd name="T47" fmla="*/ 331 h 734"/>
                                <a:gd name="T48" fmla="*/ 240 w 422"/>
                                <a:gd name="T49" fmla="*/ 317 h 734"/>
                                <a:gd name="T50" fmla="*/ 254 w 422"/>
                                <a:gd name="T51" fmla="*/ 298 h 734"/>
                                <a:gd name="T52" fmla="*/ 259 w 422"/>
                                <a:gd name="T53" fmla="*/ 283 h 734"/>
                                <a:gd name="T54" fmla="*/ 273 w 422"/>
                                <a:gd name="T55" fmla="*/ 264 h 734"/>
                                <a:gd name="T56" fmla="*/ 278 w 422"/>
                                <a:gd name="T57" fmla="*/ 250 h 734"/>
                                <a:gd name="T58" fmla="*/ 293 w 422"/>
                                <a:gd name="T59" fmla="*/ 230 h 734"/>
                                <a:gd name="T60" fmla="*/ 297 w 422"/>
                                <a:gd name="T61" fmla="*/ 216 h 734"/>
                                <a:gd name="T62" fmla="*/ 312 w 422"/>
                                <a:gd name="T63" fmla="*/ 197 h 734"/>
                                <a:gd name="T64" fmla="*/ 321 w 422"/>
                                <a:gd name="T65" fmla="*/ 177 h 734"/>
                                <a:gd name="T66" fmla="*/ 331 w 422"/>
                                <a:gd name="T67" fmla="*/ 163 h 734"/>
                                <a:gd name="T68" fmla="*/ 341 w 422"/>
                                <a:gd name="T69" fmla="*/ 144 h 734"/>
                                <a:gd name="T70" fmla="*/ 350 w 422"/>
                                <a:gd name="T71" fmla="*/ 129 h 734"/>
                                <a:gd name="T72" fmla="*/ 360 w 422"/>
                                <a:gd name="T73" fmla="*/ 110 h 734"/>
                                <a:gd name="T74" fmla="*/ 369 w 422"/>
                                <a:gd name="T75" fmla="*/ 96 h 734"/>
                                <a:gd name="T76" fmla="*/ 379 w 422"/>
                                <a:gd name="T77" fmla="*/ 77 h 734"/>
                                <a:gd name="T78" fmla="*/ 393 w 422"/>
                                <a:gd name="T79" fmla="*/ 57 h 734"/>
                                <a:gd name="T80" fmla="*/ 398 w 422"/>
                                <a:gd name="T81" fmla="*/ 43 h 734"/>
                                <a:gd name="T82" fmla="*/ 413 w 422"/>
                                <a:gd name="T83" fmla="*/ 24 h 734"/>
                                <a:gd name="T84" fmla="*/ 417 w 422"/>
                                <a:gd name="T85" fmla="*/ 9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2" h="734">
                                  <a:moveTo>
                                    <a:pt x="0" y="734"/>
                                  </a:moveTo>
                                  <a:lnTo>
                                    <a:pt x="5" y="730"/>
                                  </a:lnTo>
                                  <a:lnTo>
                                    <a:pt x="5" y="725"/>
                                  </a:lnTo>
                                  <a:lnTo>
                                    <a:pt x="9" y="720"/>
                                  </a:lnTo>
                                  <a:lnTo>
                                    <a:pt x="9" y="715"/>
                                  </a:lnTo>
                                  <a:lnTo>
                                    <a:pt x="19" y="706"/>
                                  </a:lnTo>
                                  <a:lnTo>
                                    <a:pt x="19" y="701"/>
                                  </a:lnTo>
                                  <a:lnTo>
                                    <a:pt x="24" y="696"/>
                                  </a:lnTo>
                                  <a:lnTo>
                                    <a:pt x="24" y="691"/>
                                  </a:lnTo>
                                  <a:lnTo>
                                    <a:pt x="29" y="686"/>
                                  </a:lnTo>
                                  <a:lnTo>
                                    <a:pt x="29" y="682"/>
                                  </a:lnTo>
                                  <a:lnTo>
                                    <a:pt x="38" y="672"/>
                                  </a:lnTo>
                                  <a:lnTo>
                                    <a:pt x="38" y="667"/>
                                  </a:lnTo>
                                  <a:lnTo>
                                    <a:pt x="43" y="662"/>
                                  </a:lnTo>
                                  <a:lnTo>
                                    <a:pt x="43" y="658"/>
                                  </a:lnTo>
                                  <a:lnTo>
                                    <a:pt x="53" y="648"/>
                                  </a:lnTo>
                                  <a:lnTo>
                                    <a:pt x="53" y="643"/>
                                  </a:lnTo>
                                  <a:lnTo>
                                    <a:pt x="57" y="638"/>
                                  </a:lnTo>
                                  <a:lnTo>
                                    <a:pt x="57" y="634"/>
                                  </a:lnTo>
                                  <a:lnTo>
                                    <a:pt x="62" y="629"/>
                                  </a:lnTo>
                                  <a:lnTo>
                                    <a:pt x="62" y="624"/>
                                  </a:lnTo>
                                  <a:lnTo>
                                    <a:pt x="72" y="614"/>
                                  </a:lnTo>
                                  <a:lnTo>
                                    <a:pt x="72" y="610"/>
                                  </a:lnTo>
                                  <a:lnTo>
                                    <a:pt x="77" y="605"/>
                                  </a:lnTo>
                                  <a:lnTo>
                                    <a:pt x="77" y="600"/>
                                  </a:lnTo>
                                  <a:lnTo>
                                    <a:pt x="81" y="595"/>
                                  </a:lnTo>
                                  <a:lnTo>
                                    <a:pt x="81" y="590"/>
                                  </a:lnTo>
                                  <a:lnTo>
                                    <a:pt x="91" y="581"/>
                                  </a:lnTo>
                                  <a:lnTo>
                                    <a:pt x="91" y="576"/>
                                  </a:lnTo>
                                  <a:lnTo>
                                    <a:pt x="96" y="571"/>
                                  </a:lnTo>
                                  <a:lnTo>
                                    <a:pt x="96" y="566"/>
                                  </a:lnTo>
                                  <a:lnTo>
                                    <a:pt x="101" y="562"/>
                                  </a:lnTo>
                                  <a:lnTo>
                                    <a:pt x="101" y="557"/>
                                  </a:lnTo>
                                  <a:lnTo>
                                    <a:pt x="110" y="547"/>
                                  </a:lnTo>
                                  <a:lnTo>
                                    <a:pt x="110" y="542"/>
                                  </a:lnTo>
                                  <a:lnTo>
                                    <a:pt x="115" y="538"/>
                                  </a:lnTo>
                                  <a:lnTo>
                                    <a:pt x="115" y="533"/>
                                  </a:lnTo>
                                  <a:lnTo>
                                    <a:pt x="125" y="523"/>
                                  </a:lnTo>
                                  <a:lnTo>
                                    <a:pt x="125" y="518"/>
                                  </a:lnTo>
                                  <a:lnTo>
                                    <a:pt x="129" y="514"/>
                                  </a:lnTo>
                                  <a:lnTo>
                                    <a:pt x="129" y="509"/>
                                  </a:lnTo>
                                  <a:lnTo>
                                    <a:pt x="134" y="504"/>
                                  </a:lnTo>
                                  <a:lnTo>
                                    <a:pt x="134" y="499"/>
                                  </a:lnTo>
                                  <a:lnTo>
                                    <a:pt x="144" y="490"/>
                                  </a:lnTo>
                                  <a:lnTo>
                                    <a:pt x="144" y="485"/>
                                  </a:lnTo>
                                  <a:lnTo>
                                    <a:pt x="149" y="480"/>
                                  </a:lnTo>
                                  <a:lnTo>
                                    <a:pt x="149" y="475"/>
                                  </a:lnTo>
                                  <a:lnTo>
                                    <a:pt x="153" y="470"/>
                                  </a:lnTo>
                                  <a:lnTo>
                                    <a:pt x="153" y="466"/>
                                  </a:lnTo>
                                  <a:lnTo>
                                    <a:pt x="163" y="456"/>
                                  </a:lnTo>
                                  <a:lnTo>
                                    <a:pt x="163" y="451"/>
                                  </a:lnTo>
                                  <a:lnTo>
                                    <a:pt x="168" y="446"/>
                                  </a:lnTo>
                                  <a:lnTo>
                                    <a:pt x="168" y="442"/>
                                  </a:lnTo>
                                  <a:lnTo>
                                    <a:pt x="173" y="437"/>
                                  </a:lnTo>
                                  <a:lnTo>
                                    <a:pt x="173" y="432"/>
                                  </a:lnTo>
                                  <a:lnTo>
                                    <a:pt x="182" y="422"/>
                                  </a:lnTo>
                                  <a:lnTo>
                                    <a:pt x="182" y="418"/>
                                  </a:lnTo>
                                  <a:lnTo>
                                    <a:pt x="187" y="413"/>
                                  </a:lnTo>
                                  <a:lnTo>
                                    <a:pt x="187" y="408"/>
                                  </a:lnTo>
                                  <a:lnTo>
                                    <a:pt x="197" y="398"/>
                                  </a:lnTo>
                                  <a:lnTo>
                                    <a:pt x="197" y="394"/>
                                  </a:lnTo>
                                  <a:lnTo>
                                    <a:pt x="201" y="389"/>
                                  </a:lnTo>
                                  <a:lnTo>
                                    <a:pt x="201" y="384"/>
                                  </a:lnTo>
                                  <a:lnTo>
                                    <a:pt x="206" y="379"/>
                                  </a:lnTo>
                                  <a:lnTo>
                                    <a:pt x="206" y="374"/>
                                  </a:lnTo>
                                  <a:lnTo>
                                    <a:pt x="216" y="365"/>
                                  </a:lnTo>
                                  <a:lnTo>
                                    <a:pt x="216" y="360"/>
                                  </a:lnTo>
                                  <a:lnTo>
                                    <a:pt x="221" y="355"/>
                                  </a:lnTo>
                                  <a:lnTo>
                                    <a:pt x="221" y="350"/>
                                  </a:lnTo>
                                  <a:lnTo>
                                    <a:pt x="225" y="346"/>
                                  </a:lnTo>
                                  <a:lnTo>
                                    <a:pt x="225" y="341"/>
                                  </a:lnTo>
                                  <a:lnTo>
                                    <a:pt x="235" y="331"/>
                                  </a:lnTo>
                                  <a:lnTo>
                                    <a:pt x="235" y="326"/>
                                  </a:lnTo>
                                  <a:lnTo>
                                    <a:pt x="240" y="322"/>
                                  </a:lnTo>
                                  <a:lnTo>
                                    <a:pt x="240" y="317"/>
                                  </a:lnTo>
                                  <a:lnTo>
                                    <a:pt x="249" y="307"/>
                                  </a:lnTo>
                                  <a:lnTo>
                                    <a:pt x="249" y="302"/>
                                  </a:lnTo>
                                  <a:lnTo>
                                    <a:pt x="254" y="298"/>
                                  </a:lnTo>
                                  <a:lnTo>
                                    <a:pt x="254" y="293"/>
                                  </a:lnTo>
                                  <a:lnTo>
                                    <a:pt x="259" y="288"/>
                                  </a:lnTo>
                                  <a:lnTo>
                                    <a:pt x="259" y="283"/>
                                  </a:lnTo>
                                  <a:lnTo>
                                    <a:pt x="269" y="274"/>
                                  </a:lnTo>
                                  <a:lnTo>
                                    <a:pt x="269" y="269"/>
                                  </a:lnTo>
                                  <a:lnTo>
                                    <a:pt x="273" y="264"/>
                                  </a:lnTo>
                                  <a:lnTo>
                                    <a:pt x="273" y="259"/>
                                  </a:lnTo>
                                  <a:lnTo>
                                    <a:pt x="278" y="254"/>
                                  </a:lnTo>
                                  <a:lnTo>
                                    <a:pt x="278" y="250"/>
                                  </a:lnTo>
                                  <a:lnTo>
                                    <a:pt x="288" y="240"/>
                                  </a:lnTo>
                                  <a:lnTo>
                                    <a:pt x="288" y="235"/>
                                  </a:lnTo>
                                  <a:lnTo>
                                    <a:pt x="293" y="230"/>
                                  </a:lnTo>
                                  <a:lnTo>
                                    <a:pt x="293" y="226"/>
                                  </a:lnTo>
                                  <a:lnTo>
                                    <a:pt x="297" y="221"/>
                                  </a:lnTo>
                                  <a:lnTo>
                                    <a:pt x="297" y="216"/>
                                  </a:lnTo>
                                  <a:lnTo>
                                    <a:pt x="307" y="206"/>
                                  </a:lnTo>
                                  <a:lnTo>
                                    <a:pt x="307" y="201"/>
                                  </a:lnTo>
                                  <a:lnTo>
                                    <a:pt x="312" y="197"/>
                                  </a:lnTo>
                                  <a:lnTo>
                                    <a:pt x="312" y="192"/>
                                  </a:lnTo>
                                  <a:lnTo>
                                    <a:pt x="321" y="182"/>
                                  </a:lnTo>
                                  <a:lnTo>
                                    <a:pt x="321" y="177"/>
                                  </a:lnTo>
                                  <a:lnTo>
                                    <a:pt x="326" y="173"/>
                                  </a:lnTo>
                                  <a:lnTo>
                                    <a:pt x="326" y="168"/>
                                  </a:lnTo>
                                  <a:lnTo>
                                    <a:pt x="331" y="163"/>
                                  </a:lnTo>
                                  <a:lnTo>
                                    <a:pt x="331" y="158"/>
                                  </a:lnTo>
                                  <a:lnTo>
                                    <a:pt x="341" y="149"/>
                                  </a:lnTo>
                                  <a:lnTo>
                                    <a:pt x="341" y="144"/>
                                  </a:lnTo>
                                  <a:lnTo>
                                    <a:pt x="345" y="139"/>
                                  </a:lnTo>
                                  <a:lnTo>
                                    <a:pt x="345" y="134"/>
                                  </a:lnTo>
                                  <a:lnTo>
                                    <a:pt x="350" y="129"/>
                                  </a:lnTo>
                                  <a:lnTo>
                                    <a:pt x="350" y="125"/>
                                  </a:lnTo>
                                  <a:lnTo>
                                    <a:pt x="360" y="115"/>
                                  </a:lnTo>
                                  <a:lnTo>
                                    <a:pt x="360" y="110"/>
                                  </a:lnTo>
                                  <a:lnTo>
                                    <a:pt x="365" y="105"/>
                                  </a:lnTo>
                                  <a:lnTo>
                                    <a:pt x="365" y="101"/>
                                  </a:lnTo>
                                  <a:lnTo>
                                    <a:pt x="369" y="96"/>
                                  </a:lnTo>
                                  <a:lnTo>
                                    <a:pt x="369" y="91"/>
                                  </a:lnTo>
                                  <a:lnTo>
                                    <a:pt x="379" y="81"/>
                                  </a:lnTo>
                                  <a:lnTo>
                                    <a:pt x="379" y="77"/>
                                  </a:lnTo>
                                  <a:lnTo>
                                    <a:pt x="384" y="72"/>
                                  </a:lnTo>
                                  <a:lnTo>
                                    <a:pt x="384" y="67"/>
                                  </a:lnTo>
                                  <a:lnTo>
                                    <a:pt x="393" y="57"/>
                                  </a:lnTo>
                                  <a:lnTo>
                                    <a:pt x="393" y="53"/>
                                  </a:lnTo>
                                  <a:lnTo>
                                    <a:pt x="398" y="48"/>
                                  </a:lnTo>
                                  <a:lnTo>
                                    <a:pt x="398" y="43"/>
                                  </a:lnTo>
                                  <a:lnTo>
                                    <a:pt x="403" y="38"/>
                                  </a:lnTo>
                                  <a:lnTo>
                                    <a:pt x="403" y="33"/>
                                  </a:lnTo>
                                  <a:lnTo>
                                    <a:pt x="413" y="24"/>
                                  </a:lnTo>
                                  <a:lnTo>
                                    <a:pt x="413" y="19"/>
                                  </a:lnTo>
                                  <a:lnTo>
                                    <a:pt x="417" y="14"/>
                                  </a:lnTo>
                                  <a:lnTo>
                                    <a:pt x="417" y="9"/>
                                  </a:lnTo>
                                  <a:lnTo>
                                    <a:pt x="422" y="5"/>
                                  </a:lnTo>
                                  <a:lnTo>
                                    <a:pt x="4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2"/>
                          <wps:cNvSpPr>
                            <a:spLocks/>
                          </wps:cNvSpPr>
                          <wps:spPr bwMode="auto">
                            <a:xfrm>
                              <a:off x="2645" y="1618"/>
                              <a:ext cx="494" cy="855"/>
                            </a:xfrm>
                            <a:custGeom>
                              <a:avLst/>
                              <a:gdLst>
                                <a:gd name="T0" fmla="*/ 5 w 494"/>
                                <a:gd name="T1" fmla="*/ 845 h 855"/>
                                <a:gd name="T2" fmla="*/ 14 w 494"/>
                                <a:gd name="T3" fmla="*/ 831 h 855"/>
                                <a:gd name="T4" fmla="*/ 24 w 494"/>
                                <a:gd name="T5" fmla="*/ 811 h 855"/>
                                <a:gd name="T6" fmla="*/ 38 w 494"/>
                                <a:gd name="T7" fmla="*/ 792 h 855"/>
                                <a:gd name="T8" fmla="*/ 43 w 494"/>
                                <a:gd name="T9" fmla="*/ 778 h 855"/>
                                <a:gd name="T10" fmla="*/ 58 w 494"/>
                                <a:gd name="T11" fmla="*/ 759 h 855"/>
                                <a:gd name="T12" fmla="*/ 62 w 494"/>
                                <a:gd name="T13" fmla="*/ 744 h 855"/>
                                <a:gd name="T14" fmla="*/ 77 w 494"/>
                                <a:gd name="T15" fmla="*/ 725 h 855"/>
                                <a:gd name="T16" fmla="*/ 82 w 494"/>
                                <a:gd name="T17" fmla="*/ 711 h 855"/>
                                <a:gd name="T18" fmla="*/ 96 w 494"/>
                                <a:gd name="T19" fmla="*/ 691 h 855"/>
                                <a:gd name="T20" fmla="*/ 101 w 494"/>
                                <a:gd name="T21" fmla="*/ 677 h 855"/>
                                <a:gd name="T22" fmla="*/ 115 w 494"/>
                                <a:gd name="T23" fmla="*/ 658 h 855"/>
                                <a:gd name="T24" fmla="*/ 120 w 494"/>
                                <a:gd name="T25" fmla="*/ 643 h 855"/>
                                <a:gd name="T26" fmla="*/ 134 w 494"/>
                                <a:gd name="T27" fmla="*/ 624 h 855"/>
                                <a:gd name="T28" fmla="*/ 144 w 494"/>
                                <a:gd name="T29" fmla="*/ 605 h 855"/>
                                <a:gd name="T30" fmla="*/ 154 w 494"/>
                                <a:gd name="T31" fmla="*/ 591 h 855"/>
                                <a:gd name="T32" fmla="*/ 163 w 494"/>
                                <a:gd name="T33" fmla="*/ 571 h 855"/>
                                <a:gd name="T34" fmla="*/ 178 w 494"/>
                                <a:gd name="T35" fmla="*/ 552 h 855"/>
                                <a:gd name="T36" fmla="*/ 182 w 494"/>
                                <a:gd name="T37" fmla="*/ 538 h 855"/>
                                <a:gd name="T38" fmla="*/ 197 w 494"/>
                                <a:gd name="T39" fmla="*/ 519 h 855"/>
                                <a:gd name="T40" fmla="*/ 202 w 494"/>
                                <a:gd name="T41" fmla="*/ 504 h 855"/>
                                <a:gd name="T42" fmla="*/ 216 w 494"/>
                                <a:gd name="T43" fmla="*/ 485 h 855"/>
                                <a:gd name="T44" fmla="*/ 221 w 494"/>
                                <a:gd name="T45" fmla="*/ 471 h 855"/>
                                <a:gd name="T46" fmla="*/ 235 w 494"/>
                                <a:gd name="T47" fmla="*/ 451 h 855"/>
                                <a:gd name="T48" fmla="*/ 240 w 494"/>
                                <a:gd name="T49" fmla="*/ 437 h 855"/>
                                <a:gd name="T50" fmla="*/ 254 w 494"/>
                                <a:gd name="T51" fmla="*/ 418 h 855"/>
                                <a:gd name="T52" fmla="*/ 259 w 494"/>
                                <a:gd name="T53" fmla="*/ 403 h 855"/>
                                <a:gd name="T54" fmla="*/ 274 w 494"/>
                                <a:gd name="T55" fmla="*/ 384 h 855"/>
                                <a:gd name="T56" fmla="*/ 283 w 494"/>
                                <a:gd name="T57" fmla="*/ 365 h 855"/>
                                <a:gd name="T58" fmla="*/ 293 w 494"/>
                                <a:gd name="T59" fmla="*/ 351 h 855"/>
                                <a:gd name="T60" fmla="*/ 302 w 494"/>
                                <a:gd name="T61" fmla="*/ 331 h 855"/>
                                <a:gd name="T62" fmla="*/ 317 w 494"/>
                                <a:gd name="T63" fmla="*/ 312 h 855"/>
                                <a:gd name="T64" fmla="*/ 322 w 494"/>
                                <a:gd name="T65" fmla="*/ 298 h 855"/>
                                <a:gd name="T66" fmla="*/ 336 w 494"/>
                                <a:gd name="T67" fmla="*/ 279 h 855"/>
                                <a:gd name="T68" fmla="*/ 341 w 494"/>
                                <a:gd name="T69" fmla="*/ 264 h 855"/>
                                <a:gd name="T70" fmla="*/ 355 w 494"/>
                                <a:gd name="T71" fmla="*/ 245 h 855"/>
                                <a:gd name="T72" fmla="*/ 360 w 494"/>
                                <a:gd name="T73" fmla="*/ 231 h 855"/>
                                <a:gd name="T74" fmla="*/ 374 w 494"/>
                                <a:gd name="T75" fmla="*/ 211 h 855"/>
                                <a:gd name="T76" fmla="*/ 379 w 494"/>
                                <a:gd name="T77" fmla="*/ 197 h 855"/>
                                <a:gd name="T78" fmla="*/ 394 w 494"/>
                                <a:gd name="T79" fmla="*/ 178 h 855"/>
                                <a:gd name="T80" fmla="*/ 398 w 494"/>
                                <a:gd name="T81" fmla="*/ 163 h 855"/>
                                <a:gd name="T82" fmla="*/ 413 w 494"/>
                                <a:gd name="T83" fmla="*/ 144 h 855"/>
                                <a:gd name="T84" fmla="*/ 422 w 494"/>
                                <a:gd name="T85" fmla="*/ 125 h 855"/>
                                <a:gd name="T86" fmla="*/ 432 w 494"/>
                                <a:gd name="T87" fmla="*/ 110 h 855"/>
                                <a:gd name="T88" fmla="*/ 442 w 494"/>
                                <a:gd name="T89" fmla="*/ 91 h 855"/>
                                <a:gd name="T90" fmla="*/ 456 w 494"/>
                                <a:gd name="T91" fmla="*/ 72 h 855"/>
                                <a:gd name="T92" fmla="*/ 461 w 494"/>
                                <a:gd name="T93" fmla="*/ 58 h 855"/>
                                <a:gd name="T94" fmla="*/ 475 w 494"/>
                                <a:gd name="T95" fmla="*/ 38 h 855"/>
                                <a:gd name="T96" fmla="*/ 480 w 494"/>
                                <a:gd name="T97" fmla="*/ 24 h 855"/>
                                <a:gd name="T98" fmla="*/ 494 w 494"/>
                                <a:gd name="T99" fmla="*/ 5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4" h="855">
                                  <a:moveTo>
                                    <a:pt x="0" y="855"/>
                                  </a:moveTo>
                                  <a:lnTo>
                                    <a:pt x="5" y="850"/>
                                  </a:lnTo>
                                  <a:lnTo>
                                    <a:pt x="5" y="845"/>
                                  </a:lnTo>
                                  <a:lnTo>
                                    <a:pt x="10" y="840"/>
                                  </a:lnTo>
                                  <a:lnTo>
                                    <a:pt x="10" y="835"/>
                                  </a:lnTo>
                                  <a:lnTo>
                                    <a:pt x="14" y="831"/>
                                  </a:lnTo>
                                  <a:lnTo>
                                    <a:pt x="14" y="826"/>
                                  </a:lnTo>
                                  <a:lnTo>
                                    <a:pt x="24" y="816"/>
                                  </a:lnTo>
                                  <a:lnTo>
                                    <a:pt x="24" y="811"/>
                                  </a:lnTo>
                                  <a:lnTo>
                                    <a:pt x="29" y="807"/>
                                  </a:lnTo>
                                  <a:lnTo>
                                    <a:pt x="29" y="802"/>
                                  </a:lnTo>
                                  <a:lnTo>
                                    <a:pt x="38" y="792"/>
                                  </a:lnTo>
                                  <a:lnTo>
                                    <a:pt x="38" y="787"/>
                                  </a:lnTo>
                                  <a:lnTo>
                                    <a:pt x="43" y="783"/>
                                  </a:lnTo>
                                  <a:lnTo>
                                    <a:pt x="43" y="778"/>
                                  </a:lnTo>
                                  <a:lnTo>
                                    <a:pt x="48" y="773"/>
                                  </a:lnTo>
                                  <a:lnTo>
                                    <a:pt x="48" y="768"/>
                                  </a:lnTo>
                                  <a:lnTo>
                                    <a:pt x="58" y="759"/>
                                  </a:lnTo>
                                  <a:lnTo>
                                    <a:pt x="58" y="754"/>
                                  </a:lnTo>
                                  <a:lnTo>
                                    <a:pt x="62" y="749"/>
                                  </a:lnTo>
                                  <a:lnTo>
                                    <a:pt x="62" y="744"/>
                                  </a:lnTo>
                                  <a:lnTo>
                                    <a:pt x="67" y="739"/>
                                  </a:lnTo>
                                  <a:lnTo>
                                    <a:pt x="67" y="735"/>
                                  </a:lnTo>
                                  <a:lnTo>
                                    <a:pt x="77" y="725"/>
                                  </a:lnTo>
                                  <a:lnTo>
                                    <a:pt x="77" y="720"/>
                                  </a:lnTo>
                                  <a:lnTo>
                                    <a:pt x="82" y="715"/>
                                  </a:lnTo>
                                  <a:lnTo>
                                    <a:pt x="82" y="711"/>
                                  </a:lnTo>
                                  <a:lnTo>
                                    <a:pt x="91" y="701"/>
                                  </a:lnTo>
                                  <a:lnTo>
                                    <a:pt x="91" y="696"/>
                                  </a:lnTo>
                                  <a:lnTo>
                                    <a:pt x="96" y="691"/>
                                  </a:lnTo>
                                  <a:lnTo>
                                    <a:pt x="96" y="687"/>
                                  </a:lnTo>
                                  <a:lnTo>
                                    <a:pt x="101" y="682"/>
                                  </a:lnTo>
                                  <a:lnTo>
                                    <a:pt x="101" y="677"/>
                                  </a:lnTo>
                                  <a:lnTo>
                                    <a:pt x="110" y="667"/>
                                  </a:lnTo>
                                  <a:lnTo>
                                    <a:pt x="110" y="663"/>
                                  </a:lnTo>
                                  <a:lnTo>
                                    <a:pt x="115" y="658"/>
                                  </a:lnTo>
                                  <a:lnTo>
                                    <a:pt x="115" y="653"/>
                                  </a:lnTo>
                                  <a:lnTo>
                                    <a:pt x="120" y="648"/>
                                  </a:lnTo>
                                  <a:lnTo>
                                    <a:pt x="120" y="643"/>
                                  </a:lnTo>
                                  <a:lnTo>
                                    <a:pt x="130" y="634"/>
                                  </a:lnTo>
                                  <a:lnTo>
                                    <a:pt x="130" y="629"/>
                                  </a:lnTo>
                                  <a:lnTo>
                                    <a:pt x="134" y="624"/>
                                  </a:lnTo>
                                  <a:lnTo>
                                    <a:pt x="134" y="619"/>
                                  </a:lnTo>
                                  <a:lnTo>
                                    <a:pt x="144" y="610"/>
                                  </a:lnTo>
                                  <a:lnTo>
                                    <a:pt x="144" y="605"/>
                                  </a:lnTo>
                                  <a:lnTo>
                                    <a:pt x="149" y="600"/>
                                  </a:lnTo>
                                  <a:lnTo>
                                    <a:pt x="149" y="595"/>
                                  </a:lnTo>
                                  <a:lnTo>
                                    <a:pt x="154" y="591"/>
                                  </a:lnTo>
                                  <a:lnTo>
                                    <a:pt x="154" y="586"/>
                                  </a:lnTo>
                                  <a:lnTo>
                                    <a:pt x="163" y="576"/>
                                  </a:lnTo>
                                  <a:lnTo>
                                    <a:pt x="163" y="571"/>
                                  </a:lnTo>
                                  <a:lnTo>
                                    <a:pt x="168" y="567"/>
                                  </a:lnTo>
                                  <a:lnTo>
                                    <a:pt x="168" y="562"/>
                                  </a:lnTo>
                                  <a:lnTo>
                                    <a:pt x="178" y="552"/>
                                  </a:lnTo>
                                  <a:lnTo>
                                    <a:pt x="178" y="547"/>
                                  </a:lnTo>
                                  <a:lnTo>
                                    <a:pt x="182" y="543"/>
                                  </a:lnTo>
                                  <a:lnTo>
                                    <a:pt x="182" y="538"/>
                                  </a:lnTo>
                                  <a:lnTo>
                                    <a:pt x="187" y="533"/>
                                  </a:lnTo>
                                  <a:lnTo>
                                    <a:pt x="187" y="528"/>
                                  </a:lnTo>
                                  <a:lnTo>
                                    <a:pt x="197" y="519"/>
                                  </a:lnTo>
                                  <a:lnTo>
                                    <a:pt x="197" y="514"/>
                                  </a:lnTo>
                                  <a:lnTo>
                                    <a:pt x="202" y="509"/>
                                  </a:lnTo>
                                  <a:lnTo>
                                    <a:pt x="202" y="504"/>
                                  </a:lnTo>
                                  <a:lnTo>
                                    <a:pt x="206" y="499"/>
                                  </a:lnTo>
                                  <a:lnTo>
                                    <a:pt x="206" y="495"/>
                                  </a:lnTo>
                                  <a:lnTo>
                                    <a:pt x="216" y="485"/>
                                  </a:lnTo>
                                  <a:lnTo>
                                    <a:pt x="216" y="480"/>
                                  </a:lnTo>
                                  <a:lnTo>
                                    <a:pt x="221" y="475"/>
                                  </a:lnTo>
                                  <a:lnTo>
                                    <a:pt x="221" y="471"/>
                                  </a:lnTo>
                                  <a:lnTo>
                                    <a:pt x="230" y="461"/>
                                  </a:lnTo>
                                  <a:lnTo>
                                    <a:pt x="230" y="456"/>
                                  </a:lnTo>
                                  <a:lnTo>
                                    <a:pt x="235" y="451"/>
                                  </a:lnTo>
                                  <a:lnTo>
                                    <a:pt x="235" y="447"/>
                                  </a:lnTo>
                                  <a:lnTo>
                                    <a:pt x="240" y="442"/>
                                  </a:lnTo>
                                  <a:lnTo>
                                    <a:pt x="240" y="437"/>
                                  </a:lnTo>
                                  <a:lnTo>
                                    <a:pt x="250" y="427"/>
                                  </a:lnTo>
                                  <a:lnTo>
                                    <a:pt x="250" y="423"/>
                                  </a:lnTo>
                                  <a:lnTo>
                                    <a:pt x="254" y="418"/>
                                  </a:lnTo>
                                  <a:lnTo>
                                    <a:pt x="254" y="413"/>
                                  </a:lnTo>
                                  <a:lnTo>
                                    <a:pt x="259" y="408"/>
                                  </a:lnTo>
                                  <a:lnTo>
                                    <a:pt x="259" y="403"/>
                                  </a:lnTo>
                                  <a:lnTo>
                                    <a:pt x="269" y="394"/>
                                  </a:lnTo>
                                  <a:lnTo>
                                    <a:pt x="269" y="389"/>
                                  </a:lnTo>
                                  <a:lnTo>
                                    <a:pt x="274" y="384"/>
                                  </a:lnTo>
                                  <a:lnTo>
                                    <a:pt x="274" y="379"/>
                                  </a:lnTo>
                                  <a:lnTo>
                                    <a:pt x="283" y="370"/>
                                  </a:lnTo>
                                  <a:lnTo>
                                    <a:pt x="283" y="365"/>
                                  </a:lnTo>
                                  <a:lnTo>
                                    <a:pt x="288" y="360"/>
                                  </a:lnTo>
                                  <a:lnTo>
                                    <a:pt x="288" y="355"/>
                                  </a:lnTo>
                                  <a:lnTo>
                                    <a:pt x="293" y="351"/>
                                  </a:lnTo>
                                  <a:lnTo>
                                    <a:pt x="293" y="346"/>
                                  </a:lnTo>
                                  <a:lnTo>
                                    <a:pt x="302" y="336"/>
                                  </a:lnTo>
                                  <a:lnTo>
                                    <a:pt x="302" y="331"/>
                                  </a:lnTo>
                                  <a:lnTo>
                                    <a:pt x="307" y="327"/>
                                  </a:lnTo>
                                  <a:lnTo>
                                    <a:pt x="307" y="322"/>
                                  </a:lnTo>
                                  <a:lnTo>
                                    <a:pt x="317" y="312"/>
                                  </a:lnTo>
                                  <a:lnTo>
                                    <a:pt x="317" y="307"/>
                                  </a:lnTo>
                                  <a:lnTo>
                                    <a:pt x="322" y="303"/>
                                  </a:lnTo>
                                  <a:lnTo>
                                    <a:pt x="322" y="298"/>
                                  </a:lnTo>
                                  <a:lnTo>
                                    <a:pt x="326" y="293"/>
                                  </a:lnTo>
                                  <a:lnTo>
                                    <a:pt x="326" y="288"/>
                                  </a:lnTo>
                                  <a:lnTo>
                                    <a:pt x="336" y="279"/>
                                  </a:lnTo>
                                  <a:lnTo>
                                    <a:pt x="336" y="274"/>
                                  </a:lnTo>
                                  <a:lnTo>
                                    <a:pt x="341" y="269"/>
                                  </a:lnTo>
                                  <a:lnTo>
                                    <a:pt x="341" y="264"/>
                                  </a:lnTo>
                                  <a:lnTo>
                                    <a:pt x="346" y="259"/>
                                  </a:lnTo>
                                  <a:lnTo>
                                    <a:pt x="346" y="255"/>
                                  </a:lnTo>
                                  <a:lnTo>
                                    <a:pt x="355" y="245"/>
                                  </a:lnTo>
                                  <a:lnTo>
                                    <a:pt x="355" y="240"/>
                                  </a:lnTo>
                                  <a:lnTo>
                                    <a:pt x="360" y="235"/>
                                  </a:lnTo>
                                  <a:lnTo>
                                    <a:pt x="360" y="231"/>
                                  </a:lnTo>
                                  <a:lnTo>
                                    <a:pt x="370" y="221"/>
                                  </a:lnTo>
                                  <a:lnTo>
                                    <a:pt x="370" y="216"/>
                                  </a:lnTo>
                                  <a:lnTo>
                                    <a:pt x="374" y="211"/>
                                  </a:lnTo>
                                  <a:lnTo>
                                    <a:pt x="374" y="206"/>
                                  </a:lnTo>
                                  <a:lnTo>
                                    <a:pt x="379" y="202"/>
                                  </a:lnTo>
                                  <a:lnTo>
                                    <a:pt x="379" y="197"/>
                                  </a:lnTo>
                                  <a:lnTo>
                                    <a:pt x="389" y="187"/>
                                  </a:lnTo>
                                  <a:lnTo>
                                    <a:pt x="389" y="182"/>
                                  </a:lnTo>
                                  <a:lnTo>
                                    <a:pt x="394" y="178"/>
                                  </a:lnTo>
                                  <a:lnTo>
                                    <a:pt x="394" y="173"/>
                                  </a:lnTo>
                                  <a:lnTo>
                                    <a:pt x="398" y="168"/>
                                  </a:lnTo>
                                  <a:lnTo>
                                    <a:pt x="398" y="163"/>
                                  </a:lnTo>
                                  <a:lnTo>
                                    <a:pt x="408" y="154"/>
                                  </a:lnTo>
                                  <a:lnTo>
                                    <a:pt x="408" y="149"/>
                                  </a:lnTo>
                                  <a:lnTo>
                                    <a:pt x="413" y="144"/>
                                  </a:lnTo>
                                  <a:lnTo>
                                    <a:pt x="413" y="139"/>
                                  </a:lnTo>
                                  <a:lnTo>
                                    <a:pt x="422" y="130"/>
                                  </a:lnTo>
                                  <a:lnTo>
                                    <a:pt x="422" y="125"/>
                                  </a:lnTo>
                                  <a:lnTo>
                                    <a:pt x="427" y="120"/>
                                  </a:lnTo>
                                  <a:lnTo>
                                    <a:pt x="427" y="115"/>
                                  </a:lnTo>
                                  <a:lnTo>
                                    <a:pt x="432" y="110"/>
                                  </a:lnTo>
                                  <a:lnTo>
                                    <a:pt x="432" y="106"/>
                                  </a:lnTo>
                                  <a:lnTo>
                                    <a:pt x="442" y="96"/>
                                  </a:lnTo>
                                  <a:lnTo>
                                    <a:pt x="442" y="91"/>
                                  </a:lnTo>
                                  <a:lnTo>
                                    <a:pt x="446" y="86"/>
                                  </a:lnTo>
                                  <a:lnTo>
                                    <a:pt x="446" y="82"/>
                                  </a:lnTo>
                                  <a:lnTo>
                                    <a:pt x="456" y="72"/>
                                  </a:lnTo>
                                  <a:lnTo>
                                    <a:pt x="456" y="67"/>
                                  </a:lnTo>
                                  <a:lnTo>
                                    <a:pt x="461" y="62"/>
                                  </a:lnTo>
                                  <a:lnTo>
                                    <a:pt x="461" y="58"/>
                                  </a:lnTo>
                                  <a:lnTo>
                                    <a:pt x="466" y="53"/>
                                  </a:lnTo>
                                  <a:lnTo>
                                    <a:pt x="466" y="48"/>
                                  </a:lnTo>
                                  <a:lnTo>
                                    <a:pt x="475" y="38"/>
                                  </a:lnTo>
                                  <a:lnTo>
                                    <a:pt x="475" y="34"/>
                                  </a:lnTo>
                                  <a:lnTo>
                                    <a:pt x="480" y="29"/>
                                  </a:lnTo>
                                  <a:lnTo>
                                    <a:pt x="480" y="24"/>
                                  </a:lnTo>
                                  <a:lnTo>
                                    <a:pt x="485" y="19"/>
                                  </a:lnTo>
                                  <a:lnTo>
                                    <a:pt x="485" y="14"/>
                                  </a:lnTo>
                                  <a:lnTo>
                                    <a:pt x="494" y="5"/>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473"/>
                          <wps:cNvCnPr>
                            <a:cxnSpLocks noChangeShapeType="1"/>
                          </wps:cNvCnPr>
                          <wps:spPr bwMode="auto">
                            <a:xfrm flipV="1">
                              <a:off x="2511" y="2809"/>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Freeform 474"/>
                          <wps:cNvSpPr>
                            <a:spLocks/>
                          </wps:cNvSpPr>
                          <wps:spPr bwMode="auto">
                            <a:xfrm>
                              <a:off x="2669" y="1608"/>
                              <a:ext cx="538" cy="932"/>
                            </a:xfrm>
                            <a:custGeom>
                              <a:avLst/>
                              <a:gdLst>
                                <a:gd name="T0" fmla="*/ 5 w 538"/>
                                <a:gd name="T1" fmla="*/ 922 h 932"/>
                                <a:gd name="T2" fmla="*/ 10 w 538"/>
                                <a:gd name="T3" fmla="*/ 908 h 932"/>
                                <a:gd name="T4" fmla="*/ 19 w 538"/>
                                <a:gd name="T5" fmla="*/ 893 h 932"/>
                                <a:gd name="T6" fmla="*/ 29 w 538"/>
                                <a:gd name="T7" fmla="*/ 879 h 932"/>
                                <a:gd name="T8" fmla="*/ 38 w 538"/>
                                <a:gd name="T9" fmla="*/ 860 h 932"/>
                                <a:gd name="T10" fmla="*/ 48 w 538"/>
                                <a:gd name="T11" fmla="*/ 845 h 932"/>
                                <a:gd name="T12" fmla="*/ 58 w 538"/>
                                <a:gd name="T13" fmla="*/ 826 h 932"/>
                                <a:gd name="T14" fmla="*/ 72 w 538"/>
                                <a:gd name="T15" fmla="*/ 807 h 932"/>
                                <a:gd name="T16" fmla="*/ 77 w 538"/>
                                <a:gd name="T17" fmla="*/ 793 h 932"/>
                                <a:gd name="T18" fmla="*/ 91 w 538"/>
                                <a:gd name="T19" fmla="*/ 773 h 932"/>
                                <a:gd name="T20" fmla="*/ 96 w 538"/>
                                <a:gd name="T21" fmla="*/ 759 h 932"/>
                                <a:gd name="T22" fmla="*/ 110 w 538"/>
                                <a:gd name="T23" fmla="*/ 740 h 932"/>
                                <a:gd name="T24" fmla="*/ 115 w 538"/>
                                <a:gd name="T25" fmla="*/ 725 h 932"/>
                                <a:gd name="T26" fmla="*/ 130 w 538"/>
                                <a:gd name="T27" fmla="*/ 706 h 932"/>
                                <a:gd name="T28" fmla="*/ 134 w 538"/>
                                <a:gd name="T29" fmla="*/ 692 h 932"/>
                                <a:gd name="T30" fmla="*/ 149 w 538"/>
                                <a:gd name="T31" fmla="*/ 673 h 932"/>
                                <a:gd name="T32" fmla="*/ 154 w 538"/>
                                <a:gd name="T33" fmla="*/ 658 h 932"/>
                                <a:gd name="T34" fmla="*/ 168 w 538"/>
                                <a:gd name="T35" fmla="*/ 639 h 932"/>
                                <a:gd name="T36" fmla="*/ 173 w 538"/>
                                <a:gd name="T37" fmla="*/ 625 h 932"/>
                                <a:gd name="T38" fmla="*/ 187 w 538"/>
                                <a:gd name="T39" fmla="*/ 605 h 932"/>
                                <a:gd name="T40" fmla="*/ 197 w 538"/>
                                <a:gd name="T41" fmla="*/ 586 h 932"/>
                                <a:gd name="T42" fmla="*/ 206 w 538"/>
                                <a:gd name="T43" fmla="*/ 572 h 932"/>
                                <a:gd name="T44" fmla="*/ 216 w 538"/>
                                <a:gd name="T45" fmla="*/ 553 h 932"/>
                                <a:gd name="T46" fmla="*/ 226 w 538"/>
                                <a:gd name="T47" fmla="*/ 538 h 932"/>
                                <a:gd name="T48" fmla="*/ 235 w 538"/>
                                <a:gd name="T49" fmla="*/ 519 h 932"/>
                                <a:gd name="T50" fmla="*/ 245 w 538"/>
                                <a:gd name="T51" fmla="*/ 505 h 932"/>
                                <a:gd name="T52" fmla="*/ 254 w 538"/>
                                <a:gd name="T53" fmla="*/ 485 h 932"/>
                                <a:gd name="T54" fmla="*/ 269 w 538"/>
                                <a:gd name="T55" fmla="*/ 466 h 932"/>
                                <a:gd name="T56" fmla="*/ 274 w 538"/>
                                <a:gd name="T57" fmla="*/ 452 h 932"/>
                                <a:gd name="T58" fmla="*/ 288 w 538"/>
                                <a:gd name="T59" fmla="*/ 433 h 932"/>
                                <a:gd name="T60" fmla="*/ 293 w 538"/>
                                <a:gd name="T61" fmla="*/ 418 h 932"/>
                                <a:gd name="T62" fmla="*/ 307 w 538"/>
                                <a:gd name="T63" fmla="*/ 399 h 932"/>
                                <a:gd name="T64" fmla="*/ 312 w 538"/>
                                <a:gd name="T65" fmla="*/ 385 h 932"/>
                                <a:gd name="T66" fmla="*/ 326 w 538"/>
                                <a:gd name="T67" fmla="*/ 365 h 932"/>
                                <a:gd name="T68" fmla="*/ 331 w 538"/>
                                <a:gd name="T69" fmla="*/ 351 h 932"/>
                                <a:gd name="T70" fmla="*/ 346 w 538"/>
                                <a:gd name="T71" fmla="*/ 332 h 932"/>
                                <a:gd name="T72" fmla="*/ 350 w 538"/>
                                <a:gd name="T73" fmla="*/ 317 h 932"/>
                                <a:gd name="T74" fmla="*/ 365 w 538"/>
                                <a:gd name="T75" fmla="*/ 298 h 932"/>
                                <a:gd name="T76" fmla="*/ 370 w 538"/>
                                <a:gd name="T77" fmla="*/ 284 h 932"/>
                                <a:gd name="T78" fmla="*/ 384 w 538"/>
                                <a:gd name="T79" fmla="*/ 265 h 932"/>
                                <a:gd name="T80" fmla="*/ 394 w 538"/>
                                <a:gd name="T81" fmla="*/ 245 h 932"/>
                                <a:gd name="T82" fmla="*/ 403 w 538"/>
                                <a:gd name="T83" fmla="*/ 231 h 932"/>
                                <a:gd name="T84" fmla="*/ 413 w 538"/>
                                <a:gd name="T85" fmla="*/ 212 h 932"/>
                                <a:gd name="T86" fmla="*/ 422 w 538"/>
                                <a:gd name="T87" fmla="*/ 197 h 932"/>
                                <a:gd name="T88" fmla="*/ 432 w 538"/>
                                <a:gd name="T89" fmla="*/ 178 h 932"/>
                                <a:gd name="T90" fmla="*/ 442 w 538"/>
                                <a:gd name="T91" fmla="*/ 164 h 932"/>
                                <a:gd name="T92" fmla="*/ 451 w 538"/>
                                <a:gd name="T93" fmla="*/ 144 h 932"/>
                                <a:gd name="T94" fmla="*/ 466 w 538"/>
                                <a:gd name="T95" fmla="*/ 125 h 932"/>
                                <a:gd name="T96" fmla="*/ 470 w 538"/>
                                <a:gd name="T97" fmla="*/ 111 h 932"/>
                                <a:gd name="T98" fmla="*/ 485 w 538"/>
                                <a:gd name="T99" fmla="*/ 92 h 932"/>
                                <a:gd name="T100" fmla="*/ 490 w 538"/>
                                <a:gd name="T101" fmla="*/ 77 h 932"/>
                                <a:gd name="T102" fmla="*/ 504 w 538"/>
                                <a:gd name="T103" fmla="*/ 58 h 932"/>
                                <a:gd name="T104" fmla="*/ 509 w 538"/>
                                <a:gd name="T105" fmla="*/ 44 h 932"/>
                                <a:gd name="T106" fmla="*/ 523 w 538"/>
                                <a:gd name="T107" fmla="*/ 24 h 932"/>
                                <a:gd name="T108" fmla="*/ 528 w 538"/>
                                <a:gd name="T109" fmla="*/ 10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8" h="932">
                                  <a:moveTo>
                                    <a:pt x="0" y="932"/>
                                  </a:moveTo>
                                  <a:lnTo>
                                    <a:pt x="0" y="927"/>
                                  </a:lnTo>
                                  <a:lnTo>
                                    <a:pt x="5" y="922"/>
                                  </a:lnTo>
                                  <a:lnTo>
                                    <a:pt x="5" y="917"/>
                                  </a:lnTo>
                                  <a:lnTo>
                                    <a:pt x="10" y="913"/>
                                  </a:lnTo>
                                  <a:lnTo>
                                    <a:pt x="10" y="908"/>
                                  </a:lnTo>
                                  <a:lnTo>
                                    <a:pt x="14" y="903"/>
                                  </a:lnTo>
                                  <a:lnTo>
                                    <a:pt x="19" y="898"/>
                                  </a:lnTo>
                                  <a:lnTo>
                                    <a:pt x="19" y="893"/>
                                  </a:lnTo>
                                  <a:lnTo>
                                    <a:pt x="24" y="889"/>
                                  </a:lnTo>
                                  <a:lnTo>
                                    <a:pt x="24" y="884"/>
                                  </a:lnTo>
                                  <a:lnTo>
                                    <a:pt x="29" y="879"/>
                                  </a:lnTo>
                                  <a:lnTo>
                                    <a:pt x="29" y="874"/>
                                  </a:lnTo>
                                  <a:lnTo>
                                    <a:pt x="38" y="865"/>
                                  </a:lnTo>
                                  <a:lnTo>
                                    <a:pt x="38" y="860"/>
                                  </a:lnTo>
                                  <a:lnTo>
                                    <a:pt x="43" y="855"/>
                                  </a:lnTo>
                                  <a:lnTo>
                                    <a:pt x="43" y="850"/>
                                  </a:lnTo>
                                  <a:lnTo>
                                    <a:pt x="48" y="845"/>
                                  </a:lnTo>
                                  <a:lnTo>
                                    <a:pt x="48" y="841"/>
                                  </a:lnTo>
                                  <a:lnTo>
                                    <a:pt x="58" y="831"/>
                                  </a:lnTo>
                                  <a:lnTo>
                                    <a:pt x="58" y="826"/>
                                  </a:lnTo>
                                  <a:lnTo>
                                    <a:pt x="62" y="821"/>
                                  </a:lnTo>
                                  <a:lnTo>
                                    <a:pt x="62" y="817"/>
                                  </a:lnTo>
                                  <a:lnTo>
                                    <a:pt x="72" y="807"/>
                                  </a:lnTo>
                                  <a:lnTo>
                                    <a:pt x="72" y="802"/>
                                  </a:lnTo>
                                  <a:lnTo>
                                    <a:pt x="77" y="797"/>
                                  </a:lnTo>
                                  <a:lnTo>
                                    <a:pt x="77" y="793"/>
                                  </a:lnTo>
                                  <a:lnTo>
                                    <a:pt x="82" y="788"/>
                                  </a:lnTo>
                                  <a:lnTo>
                                    <a:pt x="82" y="783"/>
                                  </a:lnTo>
                                  <a:lnTo>
                                    <a:pt x="91" y="773"/>
                                  </a:lnTo>
                                  <a:lnTo>
                                    <a:pt x="91" y="769"/>
                                  </a:lnTo>
                                  <a:lnTo>
                                    <a:pt x="96" y="764"/>
                                  </a:lnTo>
                                  <a:lnTo>
                                    <a:pt x="96" y="759"/>
                                  </a:lnTo>
                                  <a:lnTo>
                                    <a:pt x="101" y="754"/>
                                  </a:lnTo>
                                  <a:lnTo>
                                    <a:pt x="101" y="749"/>
                                  </a:lnTo>
                                  <a:lnTo>
                                    <a:pt x="110" y="740"/>
                                  </a:lnTo>
                                  <a:lnTo>
                                    <a:pt x="110" y="735"/>
                                  </a:lnTo>
                                  <a:lnTo>
                                    <a:pt x="115" y="730"/>
                                  </a:lnTo>
                                  <a:lnTo>
                                    <a:pt x="115" y="725"/>
                                  </a:lnTo>
                                  <a:lnTo>
                                    <a:pt x="125" y="716"/>
                                  </a:lnTo>
                                  <a:lnTo>
                                    <a:pt x="125" y="711"/>
                                  </a:lnTo>
                                  <a:lnTo>
                                    <a:pt x="130" y="706"/>
                                  </a:lnTo>
                                  <a:lnTo>
                                    <a:pt x="130" y="701"/>
                                  </a:lnTo>
                                  <a:lnTo>
                                    <a:pt x="134" y="697"/>
                                  </a:lnTo>
                                  <a:lnTo>
                                    <a:pt x="134" y="692"/>
                                  </a:lnTo>
                                  <a:lnTo>
                                    <a:pt x="144" y="682"/>
                                  </a:lnTo>
                                  <a:lnTo>
                                    <a:pt x="144" y="677"/>
                                  </a:lnTo>
                                  <a:lnTo>
                                    <a:pt x="149" y="673"/>
                                  </a:lnTo>
                                  <a:lnTo>
                                    <a:pt x="149" y="668"/>
                                  </a:lnTo>
                                  <a:lnTo>
                                    <a:pt x="154" y="663"/>
                                  </a:lnTo>
                                  <a:lnTo>
                                    <a:pt x="154" y="658"/>
                                  </a:lnTo>
                                  <a:lnTo>
                                    <a:pt x="163" y="649"/>
                                  </a:lnTo>
                                  <a:lnTo>
                                    <a:pt x="163" y="644"/>
                                  </a:lnTo>
                                  <a:lnTo>
                                    <a:pt x="168" y="639"/>
                                  </a:lnTo>
                                  <a:lnTo>
                                    <a:pt x="168" y="634"/>
                                  </a:lnTo>
                                  <a:lnTo>
                                    <a:pt x="173" y="629"/>
                                  </a:lnTo>
                                  <a:lnTo>
                                    <a:pt x="173" y="625"/>
                                  </a:lnTo>
                                  <a:lnTo>
                                    <a:pt x="182" y="615"/>
                                  </a:lnTo>
                                  <a:lnTo>
                                    <a:pt x="182" y="610"/>
                                  </a:lnTo>
                                  <a:lnTo>
                                    <a:pt x="187" y="605"/>
                                  </a:lnTo>
                                  <a:lnTo>
                                    <a:pt x="187" y="601"/>
                                  </a:lnTo>
                                  <a:lnTo>
                                    <a:pt x="197" y="591"/>
                                  </a:lnTo>
                                  <a:lnTo>
                                    <a:pt x="197" y="586"/>
                                  </a:lnTo>
                                  <a:lnTo>
                                    <a:pt x="202" y="581"/>
                                  </a:lnTo>
                                  <a:lnTo>
                                    <a:pt x="202" y="577"/>
                                  </a:lnTo>
                                  <a:lnTo>
                                    <a:pt x="206" y="572"/>
                                  </a:lnTo>
                                  <a:lnTo>
                                    <a:pt x="206" y="567"/>
                                  </a:lnTo>
                                  <a:lnTo>
                                    <a:pt x="216" y="557"/>
                                  </a:lnTo>
                                  <a:lnTo>
                                    <a:pt x="216" y="553"/>
                                  </a:lnTo>
                                  <a:lnTo>
                                    <a:pt x="221" y="548"/>
                                  </a:lnTo>
                                  <a:lnTo>
                                    <a:pt x="221" y="543"/>
                                  </a:lnTo>
                                  <a:lnTo>
                                    <a:pt x="226" y="538"/>
                                  </a:lnTo>
                                  <a:lnTo>
                                    <a:pt x="226" y="533"/>
                                  </a:lnTo>
                                  <a:lnTo>
                                    <a:pt x="235" y="524"/>
                                  </a:lnTo>
                                  <a:lnTo>
                                    <a:pt x="235" y="519"/>
                                  </a:lnTo>
                                  <a:lnTo>
                                    <a:pt x="240" y="514"/>
                                  </a:lnTo>
                                  <a:lnTo>
                                    <a:pt x="240" y="509"/>
                                  </a:lnTo>
                                  <a:lnTo>
                                    <a:pt x="245" y="505"/>
                                  </a:lnTo>
                                  <a:lnTo>
                                    <a:pt x="245" y="500"/>
                                  </a:lnTo>
                                  <a:lnTo>
                                    <a:pt x="254" y="490"/>
                                  </a:lnTo>
                                  <a:lnTo>
                                    <a:pt x="254" y="485"/>
                                  </a:lnTo>
                                  <a:lnTo>
                                    <a:pt x="259" y="481"/>
                                  </a:lnTo>
                                  <a:lnTo>
                                    <a:pt x="259" y="476"/>
                                  </a:lnTo>
                                  <a:lnTo>
                                    <a:pt x="269" y="466"/>
                                  </a:lnTo>
                                  <a:lnTo>
                                    <a:pt x="269" y="461"/>
                                  </a:lnTo>
                                  <a:lnTo>
                                    <a:pt x="274" y="457"/>
                                  </a:lnTo>
                                  <a:lnTo>
                                    <a:pt x="274" y="452"/>
                                  </a:lnTo>
                                  <a:lnTo>
                                    <a:pt x="278" y="447"/>
                                  </a:lnTo>
                                  <a:lnTo>
                                    <a:pt x="278" y="442"/>
                                  </a:lnTo>
                                  <a:lnTo>
                                    <a:pt x="288" y="433"/>
                                  </a:lnTo>
                                  <a:lnTo>
                                    <a:pt x="288" y="428"/>
                                  </a:lnTo>
                                  <a:lnTo>
                                    <a:pt x="293" y="423"/>
                                  </a:lnTo>
                                  <a:lnTo>
                                    <a:pt x="293" y="418"/>
                                  </a:lnTo>
                                  <a:lnTo>
                                    <a:pt x="298" y="413"/>
                                  </a:lnTo>
                                  <a:lnTo>
                                    <a:pt x="298" y="409"/>
                                  </a:lnTo>
                                  <a:lnTo>
                                    <a:pt x="307" y="399"/>
                                  </a:lnTo>
                                  <a:lnTo>
                                    <a:pt x="307" y="394"/>
                                  </a:lnTo>
                                  <a:lnTo>
                                    <a:pt x="312" y="389"/>
                                  </a:lnTo>
                                  <a:lnTo>
                                    <a:pt x="312" y="385"/>
                                  </a:lnTo>
                                  <a:lnTo>
                                    <a:pt x="322" y="375"/>
                                  </a:lnTo>
                                  <a:lnTo>
                                    <a:pt x="322" y="370"/>
                                  </a:lnTo>
                                  <a:lnTo>
                                    <a:pt x="326" y="365"/>
                                  </a:lnTo>
                                  <a:lnTo>
                                    <a:pt x="326" y="361"/>
                                  </a:lnTo>
                                  <a:lnTo>
                                    <a:pt x="331" y="356"/>
                                  </a:lnTo>
                                  <a:lnTo>
                                    <a:pt x="331" y="351"/>
                                  </a:lnTo>
                                  <a:lnTo>
                                    <a:pt x="341" y="341"/>
                                  </a:lnTo>
                                  <a:lnTo>
                                    <a:pt x="341" y="337"/>
                                  </a:lnTo>
                                  <a:lnTo>
                                    <a:pt x="346" y="332"/>
                                  </a:lnTo>
                                  <a:lnTo>
                                    <a:pt x="346" y="327"/>
                                  </a:lnTo>
                                  <a:lnTo>
                                    <a:pt x="350" y="322"/>
                                  </a:lnTo>
                                  <a:lnTo>
                                    <a:pt x="350" y="317"/>
                                  </a:lnTo>
                                  <a:lnTo>
                                    <a:pt x="360" y="308"/>
                                  </a:lnTo>
                                  <a:lnTo>
                                    <a:pt x="360" y="303"/>
                                  </a:lnTo>
                                  <a:lnTo>
                                    <a:pt x="365" y="298"/>
                                  </a:lnTo>
                                  <a:lnTo>
                                    <a:pt x="365" y="293"/>
                                  </a:lnTo>
                                  <a:lnTo>
                                    <a:pt x="370" y="289"/>
                                  </a:lnTo>
                                  <a:lnTo>
                                    <a:pt x="370" y="284"/>
                                  </a:lnTo>
                                  <a:lnTo>
                                    <a:pt x="379" y="274"/>
                                  </a:lnTo>
                                  <a:lnTo>
                                    <a:pt x="379" y="269"/>
                                  </a:lnTo>
                                  <a:lnTo>
                                    <a:pt x="384" y="265"/>
                                  </a:lnTo>
                                  <a:lnTo>
                                    <a:pt x="384" y="260"/>
                                  </a:lnTo>
                                  <a:lnTo>
                                    <a:pt x="394" y="250"/>
                                  </a:lnTo>
                                  <a:lnTo>
                                    <a:pt x="394" y="245"/>
                                  </a:lnTo>
                                  <a:lnTo>
                                    <a:pt x="398" y="241"/>
                                  </a:lnTo>
                                  <a:lnTo>
                                    <a:pt x="398" y="236"/>
                                  </a:lnTo>
                                  <a:lnTo>
                                    <a:pt x="403" y="231"/>
                                  </a:lnTo>
                                  <a:lnTo>
                                    <a:pt x="403" y="226"/>
                                  </a:lnTo>
                                  <a:lnTo>
                                    <a:pt x="413" y="216"/>
                                  </a:lnTo>
                                  <a:lnTo>
                                    <a:pt x="413" y="212"/>
                                  </a:lnTo>
                                  <a:lnTo>
                                    <a:pt x="418" y="207"/>
                                  </a:lnTo>
                                  <a:lnTo>
                                    <a:pt x="418" y="202"/>
                                  </a:lnTo>
                                  <a:lnTo>
                                    <a:pt x="422" y="197"/>
                                  </a:lnTo>
                                  <a:lnTo>
                                    <a:pt x="422" y="192"/>
                                  </a:lnTo>
                                  <a:lnTo>
                                    <a:pt x="432" y="183"/>
                                  </a:lnTo>
                                  <a:lnTo>
                                    <a:pt x="432" y="178"/>
                                  </a:lnTo>
                                  <a:lnTo>
                                    <a:pt x="437" y="173"/>
                                  </a:lnTo>
                                  <a:lnTo>
                                    <a:pt x="437" y="168"/>
                                  </a:lnTo>
                                  <a:lnTo>
                                    <a:pt x="442" y="164"/>
                                  </a:lnTo>
                                  <a:lnTo>
                                    <a:pt x="442" y="159"/>
                                  </a:lnTo>
                                  <a:lnTo>
                                    <a:pt x="451" y="149"/>
                                  </a:lnTo>
                                  <a:lnTo>
                                    <a:pt x="451" y="144"/>
                                  </a:lnTo>
                                  <a:lnTo>
                                    <a:pt x="456" y="140"/>
                                  </a:lnTo>
                                  <a:lnTo>
                                    <a:pt x="456" y="135"/>
                                  </a:lnTo>
                                  <a:lnTo>
                                    <a:pt x="466" y="125"/>
                                  </a:lnTo>
                                  <a:lnTo>
                                    <a:pt x="466" y="120"/>
                                  </a:lnTo>
                                  <a:lnTo>
                                    <a:pt x="470" y="116"/>
                                  </a:lnTo>
                                  <a:lnTo>
                                    <a:pt x="470" y="111"/>
                                  </a:lnTo>
                                  <a:lnTo>
                                    <a:pt x="475" y="106"/>
                                  </a:lnTo>
                                  <a:lnTo>
                                    <a:pt x="475" y="101"/>
                                  </a:lnTo>
                                  <a:lnTo>
                                    <a:pt x="485" y="92"/>
                                  </a:lnTo>
                                  <a:lnTo>
                                    <a:pt x="485" y="87"/>
                                  </a:lnTo>
                                  <a:lnTo>
                                    <a:pt x="490" y="82"/>
                                  </a:lnTo>
                                  <a:lnTo>
                                    <a:pt x="490" y="77"/>
                                  </a:lnTo>
                                  <a:lnTo>
                                    <a:pt x="494" y="72"/>
                                  </a:lnTo>
                                  <a:lnTo>
                                    <a:pt x="494" y="68"/>
                                  </a:lnTo>
                                  <a:lnTo>
                                    <a:pt x="504" y="58"/>
                                  </a:lnTo>
                                  <a:lnTo>
                                    <a:pt x="504" y="53"/>
                                  </a:lnTo>
                                  <a:lnTo>
                                    <a:pt x="509" y="48"/>
                                  </a:lnTo>
                                  <a:lnTo>
                                    <a:pt x="509" y="44"/>
                                  </a:lnTo>
                                  <a:lnTo>
                                    <a:pt x="518" y="34"/>
                                  </a:lnTo>
                                  <a:lnTo>
                                    <a:pt x="518" y="29"/>
                                  </a:lnTo>
                                  <a:lnTo>
                                    <a:pt x="523" y="24"/>
                                  </a:lnTo>
                                  <a:lnTo>
                                    <a:pt x="523" y="20"/>
                                  </a:lnTo>
                                  <a:lnTo>
                                    <a:pt x="528" y="15"/>
                                  </a:lnTo>
                                  <a:lnTo>
                                    <a:pt x="528" y="10"/>
                                  </a:lnTo>
                                  <a:lnTo>
                                    <a:pt x="5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5"/>
                          <wps:cNvSpPr>
                            <a:spLocks/>
                          </wps:cNvSpPr>
                          <wps:spPr bwMode="auto">
                            <a:xfrm>
                              <a:off x="2515" y="2794"/>
                              <a:ext cx="68" cy="120"/>
                            </a:xfrm>
                            <a:custGeom>
                              <a:avLst/>
                              <a:gdLst>
                                <a:gd name="T0" fmla="*/ 0 w 68"/>
                                <a:gd name="T1" fmla="*/ 120 h 120"/>
                                <a:gd name="T2" fmla="*/ 5 w 68"/>
                                <a:gd name="T3" fmla="*/ 116 h 120"/>
                                <a:gd name="T4" fmla="*/ 5 w 68"/>
                                <a:gd name="T5" fmla="*/ 111 h 120"/>
                                <a:gd name="T6" fmla="*/ 10 w 68"/>
                                <a:gd name="T7" fmla="*/ 106 h 120"/>
                                <a:gd name="T8" fmla="*/ 10 w 68"/>
                                <a:gd name="T9" fmla="*/ 101 h 120"/>
                                <a:gd name="T10" fmla="*/ 15 w 68"/>
                                <a:gd name="T11" fmla="*/ 96 h 120"/>
                                <a:gd name="T12" fmla="*/ 15 w 68"/>
                                <a:gd name="T13" fmla="*/ 92 h 120"/>
                                <a:gd name="T14" fmla="*/ 24 w 68"/>
                                <a:gd name="T15" fmla="*/ 82 h 120"/>
                                <a:gd name="T16" fmla="*/ 24 w 68"/>
                                <a:gd name="T17" fmla="*/ 77 h 120"/>
                                <a:gd name="T18" fmla="*/ 29 w 68"/>
                                <a:gd name="T19" fmla="*/ 72 h 120"/>
                                <a:gd name="T20" fmla="*/ 29 w 68"/>
                                <a:gd name="T21" fmla="*/ 68 h 120"/>
                                <a:gd name="T22" fmla="*/ 34 w 68"/>
                                <a:gd name="T23" fmla="*/ 63 h 120"/>
                                <a:gd name="T24" fmla="*/ 34 w 68"/>
                                <a:gd name="T25" fmla="*/ 58 h 120"/>
                                <a:gd name="T26" fmla="*/ 44 w 68"/>
                                <a:gd name="T27" fmla="*/ 48 h 120"/>
                                <a:gd name="T28" fmla="*/ 44 w 68"/>
                                <a:gd name="T29" fmla="*/ 44 h 120"/>
                                <a:gd name="T30" fmla="*/ 48 w 68"/>
                                <a:gd name="T31" fmla="*/ 39 h 120"/>
                                <a:gd name="T32" fmla="*/ 48 w 68"/>
                                <a:gd name="T33" fmla="*/ 34 h 120"/>
                                <a:gd name="T34" fmla="*/ 53 w 68"/>
                                <a:gd name="T35" fmla="*/ 29 h 120"/>
                                <a:gd name="T36" fmla="*/ 53 w 68"/>
                                <a:gd name="T37" fmla="*/ 24 h 120"/>
                                <a:gd name="T38" fmla="*/ 63 w 68"/>
                                <a:gd name="T39" fmla="*/ 15 h 120"/>
                                <a:gd name="T40" fmla="*/ 63 w 68"/>
                                <a:gd name="T41" fmla="*/ 10 h 120"/>
                                <a:gd name="T42" fmla="*/ 68 w 68"/>
                                <a:gd name="T43" fmla="*/ 5 h 120"/>
                                <a:gd name="T44" fmla="*/ 68 w 68"/>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20">
                                  <a:moveTo>
                                    <a:pt x="0" y="120"/>
                                  </a:moveTo>
                                  <a:lnTo>
                                    <a:pt x="5" y="116"/>
                                  </a:lnTo>
                                  <a:lnTo>
                                    <a:pt x="5" y="111"/>
                                  </a:lnTo>
                                  <a:lnTo>
                                    <a:pt x="10" y="106"/>
                                  </a:lnTo>
                                  <a:lnTo>
                                    <a:pt x="10" y="101"/>
                                  </a:lnTo>
                                  <a:lnTo>
                                    <a:pt x="15" y="96"/>
                                  </a:lnTo>
                                  <a:lnTo>
                                    <a:pt x="15" y="92"/>
                                  </a:lnTo>
                                  <a:lnTo>
                                    <a:pt x="24" y="82"/>
                                  </a:lnTo>
                                  <a:lnTo>
                                    <a:pt x="24" y="77"/>
                                  </a:lnTo>
                                  <a:lnTo>
                                    <a:pt x="29" y="72"/>
                                  </a:lnTo>
                                  <a:lnTo>
                                    <a:pt x="29" y="68"/>
                                  </a:lnTo>
                                  <a:lnTo>
                                    <a:pt x="34" y="63"/>
                                  </a:lnTo>
                                  <a:lnTo>
                                    <a:pt x="34" y="58"/>
                                  </a:lnTo>
                                  <a:lnTo>
                                    <a:pt x="44" y="48"/>
                                  </a:lnTo>
                                  <a:lnTo>
                                    <a:pt x="44" y="44"/>
                                  </a:lnTo>
                                  <a:lnTo>
                                    <a:pt x="48" y="39"/>
                                  </a:lnTo>
                                  <a:lnTo>
                                    <a:pt x="48" y="34"/>
                                  </a:lnTo>
                                  <a:lnTo>
                                    <a:pt x="53" y="29"/>
                                  </a:lnTo>
                                  <a:lnTo>
                                    <a:pt x="53" y="24"/>
                                  </a:lnTo>
                                  <a:lnTo>
                                    <a:pt x="63" y="15"/>
                                  </a:lnTo>
                                  <a:lnTo>
                                    <a:pt x="63" y="10"/>
                                  </a:lnTo>
                                  <a:lnTo>
                                    <a:pt x="68" y="5"/>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6"/>
                          <wps:cNvSpPr>
                            <a:spLocks/>
                          </wps:cNvSpPr>
                          <wps:spPr bwMode="auto">
                            <a:xfrm>
                              <a:off x="2707" y="1604"/>
                              <a:ext cx="567" cy="974"/>
                            </a:xfrm>
                            <a:custGeom>
                              <a:avLst/>
                              <a:gdLst>
                                <a:gd name="T0" fmla="*/ 10 w 567"/>
                                <a:gd name="T1" fmla="*/ 960 h 974"/>
                                <a:gd name="T2" fmla="*/ 20 w 567"/>
                                <a:gd name="T3" fmla="*/ 945 h 974"/>
                                <a:gd name="T4" fmla="*/ 29 w 567"/>
                                <a:gd name="T5" fmla="*/ 926 h 974"/>
                                <a:gd name="T6" fmla="*/ 39 w 567"/>
                                <a:gd name="T7" fmla="*/ 912 h 974"/>
                                <a:gd name="T8" fmla="*/ 48 w 567"/>
                                <a:gd name="T9" fmla="*/ 893 h 974"/>
                                <a:gd name="T10" fmla="*/ 58 w 567"/>
                                <a:gd name="T11" fmla="*/ 878 h 974"/>
                                <a:gd name="T12" fmla="*/ 68 w 567"/>
                                <a:gd name="T13" fmla="*/ 859 h 974"/>
                                <a:gd name="T14" fmla="*/ 82 w 567"/>
                                <a:gd name="T15" fmla="*/ 840 h 974"/>
                                <a:gd name="T16" fmla="*/ 87 w 567"/>
                                <a:gd name="T17" fmla="*/ 825 h 974"/>
                                <a:gd name="T18" fmla="*/ 101 w 567"/>
                                <a:gd name="T19" fmla="*/ 806 h 974"/>
                                <a:gd name="T20" fmla="*/ 106 w 567"/>
                                <a:gd name="T21" fmla="*/ 792 h 974"/>
                                <a:gd name="T22" fmla="*/ 120 w 567"/>
                                <a:gd name="T23" fmla="*/ 773 h 974"/>
                                <a:gd name="T24" fmla="*/ 125 w 567"/>
                                <a:gd name="T25" fmla="*/ 758 h 974"/>
                                <a:gd name="T26" fmla="*/ 140 w 567"/>
                                <a:gd name="T27" fmla="*/ 739 h 974"/>
                                <a:gd name="T28" fmla="*/ 144 w 567"/>
                                <a:gd name="T29" fmla="*/ 725 h 974"/>
                                <a:gd name="T30" fmla="*/ 159 w 567"/>
                                <a:gd name="T31" fmla="*/ 705 h 974"/>
                                <a:gd name="T32" fmla="*/ 164 w 567"/>
                                <a:gd name="T33" fmla="*/ 691 h 974"/>
                                <a:gd name="T34" fmla="*/ 178 w 567"/>
                                <a:gd name="T35" fmla="*/ 672 h 974"/>
                                <a:gd name="T36" fmla="*/ 183 w 567"/>
                                <a:gd name="T37" fmla="*/ 657 h 974"/>
                                <a:gd name="T38" fmla="*/ 197 w 567"/>
                                <a:gd name="T39" fmla="*/ 638 h 974"/>
                                <a:gd name="T40" fmla="*/ 207 w 567"/>
                                <a:gd name="T41" fmla="*/ 619 h 974"/>
                                <a:gd name="T42" fmla="*/ 216 w 567"/>
                                <a:gd name="T43" fmla="*/ 605 h 974"/>
                                <a:gd name="T44" fmla="*/ 226 w 567"/>
                                <a:gd name="T45" fmla="*/ 585 h 974"/>
                                <a:gd name="T46" fmla="*/ 236 w 567"/>
                                <a:gd name="T47" fmla="*/ 571 h 974"/>
                                <a:gd name="T48" fmla="*/ 245 w 567"/>
                                <a:gd name="T49" fmla="*/ 552 h 974"/>
                                <a:gd name="T50" fmla="*/ 255 w 567"/>
                                <a:gd name="T51" fmla="*/ 537 h 974"/>
                                <a:gd name="T52" fmla="*/ 264 w 567"/>
                                <a:gd name="T53" fmla="*/ 518 h 974"/>
                                <a:gd name="T54" fmla="*/ 279 w 567"/>
                                <a:gd name="T55" fmla="*/ 499 h 974"/>
                                <a:gd name="T56" fmla="*/ 284 w 567"/>
                                <a:gd name="T57" fmla="*/ 485 h 974"/>
                                <a:gd name="T58" fmla="*/ 298 w 567"/>
                                <a:gd name="T59" fmla="*/ 465 h 974"/>
                                <a:gd name="T60" fmla="*/ 303 w 567"/>
                                <a:gd name="T61" fmla="*/ 451 h 974"/>
                                <a:gd name="T62" fmla="*/ 317 w 567"/>
                                <a:gd name="T63" fmla="*/ 432 h 974"/>
                                <a:gd name="T64" fmla="*/ 322 w 567"/>
                                <a:gd name="T65" fmla="*/ 417 h 974"/>
                                <a:gd name="T66" fmla="*/ 336 w 567"/>
                                <a:gd name="T67" fmla="*/ 398 h 974"/>
                                <a:gd name="T68" fmla="*/ 341 w 567"/>
                                <a:gd name="T69" fmla="*/ 384 h 974"/>
                                <a:gd name="T70" fmla="*/ 356 w 567"/>
                                <a:gd name="T71" fmla="*/ 365 h 974"/>
                                <a:gd name="T72" fmla="*/ 360 w 567"/>
                                <a:gd name="T73" fmla="*/ 350 h 974"/>
                                <a:gd name="T74" fmla="*/ 375 w 567"/>
                                <a:gd name="T75" fmla="*/ 331 h 974"/>
                                <a:gd name="T76" fmla="*/ 380 w 567"/>
                                <a:gd name="T77" fmla="*/ 317 h 974"/>
                                <a:gd name="T78" fmla="*/ 394 w 567"/>
                                <a:gd name="T79" fmla="*/ 297 h 974"/>
                                <a:gd name="T80" fmla="*/ 404 w 567"/>
                                <a:gd name="T81" fmla="*/ 278 h 974"/>
                                <a:gd name="T82" fmla="*/ 413 w 567"/>
                                <a:gd name="T83" fmla="*/ 264 h 974"/>
                                <a:gd name="T84" fmla="*/ 423 w 567"/>
                                <a:gd name="T85" fmla="*/ 245 h 974"/>
                                <a:gd name="T86" fmla="*/ 432 w 567"/>
                                <a:gd name="T87" fmla="*/ 230 h 974"/>
                                <a:gd name="T88" fmla="*/ 442 w 567"/>
                                <a:gd name="T89" fmla="*/ 211 h 974"/>
                                <a:gd name="T90" fmla="*/ 452 w 567"/>
                                <a:gd name="T91" fmla="*/ 196 h 974"/>
                                <a:gd name="T92" fmla="*/ 461 w 567"/>
                                <a:gd name="T93" fmla="*/ 177 h 974"/>
                                <a:gd name="T94" fmla="*/ 476 w 567"/>
                                <a:gd name="T95" fmla="*/ 158 h 974"/>
                                <a:gd name="T96" fmla="*/ 480 w 567"/>
                                <a:gd name="T97" fmla="*/ 144 h 974"/>
                                <a:gd name="T98" fmla="*/ 495 w 567"/>
                                <a:gd name="T99" fmla="*/ 124 h 974"/>
                                <a:gd name="T100" fmla="*/ 500 w 567"/>
                                <a:gd name="T101" fmla="*/ 110 h 974"/>
                                <a:gd name="T102" fmla="*/ 514 w 567"/>
                                <a:gd name="T103" fmla="*/ 91 h 974"/>
                                <a:gd name="T104" fmla="*/ 519 w 567"/>
                                <a:gd name="T105" fmla="*/ 76 h 974"/>
                                <a:gd name="T106" fmla="*/ 533 w 567"/>
                                <a:gd name="T107" fmla="*/ 57 h 974"/>
                                <a:gd name="T108" fmla="*/ 538 w 567"/>
                                <a:gd name="T109" fmla="*/ 43 h 974"/>
                                <a:gd name="T110" fmla="*/ 552 w 567"/>
                                <a:gd name="T111" fmla="*/ 24 h 974"/>
                                <a:gd name="T112" fmla="*/ 557 w 567"/>
                                <a:gd name="T113" fmla="*/ 9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7" h="974">
                                  <a:moveTo>
                                    <a:pt x="0" y="974"/>
                                  </a:moveTo>
                                  <a:lnTo>
                                    <a:pt x="10" y="965"/>
                                  </a:lnTo>
                                  <a:lnTo>
                                    <a:pt x="10" y="960"/>
                                  </a:lnTo>
                                  <a:lnTo>
                                    <a:pt x="15" y="955"/>
                                  </a:lnTo>
                                  <a:lnTo>
                                    <a:pt x="15" y="950"/>
                                  </a:lnTo>
                                  <a:lnTo>
                                    <a:pt x="20" y="945"/>
                                  </a:lnTo>
                                  <a:lnTo>
                                    <a:pt x="20" y="941"/>
                                  </a:lnTo>
                                  <a:lnTo>
                                    <a:pt x="29" y="931"/>
                                  </a:lnTo>
                                  <a:lnTo>
                                    <a:pt x="29" y="926"/>
                                  </a:lnTo>
                                  <a:lnTo>
                                    <a:pt x="34" y="921"/>
                                  </a:lnTo>
                                  <a:lnTo>
                                    <a:pt x="34" y="917"/>
                                  </a:lnTo>
                                  <a:lnTo>
                                    <a:pt x="39" y="912"/>
                                  </a:lnTo>
                                  <a:lnTo>
                                    <a:pt x="39" y="907"/>
                                  </a:lnTo>
                                  <a:lnTo>
                                    <a:pt x="48" y="897"/>
                                  </a:lnTo>
                                  <a:lnTo>
                                    <a:pt x="48" y="893"/>
                                  </a:lnTo>
                                  <a:lnTo>
                                    <a:pt x="53" y="888"/>
                                  </a:lnTo>
                                  <a:lnTo>
                                    <a:pt x="53" y="883"/>
                                  </a:lnTo>
                                  <a:lnTo>
                                    <a:pt x="58" y="878"/>
                                  </a:lnTo>
                                  <a:lnTo>
                                    <a:pt x="58" y="873"/>
                                  </a:lnTo>
                                  <a:lnTo>
                                    <a:pt x="68" y="864"/>
                                  </a:lnTo>
                                  <a:lnTo>
                                    <a:pt x="68" y="859"/>
                                  </a:lnTo>
                                  <a:lnTo>
                                    <a:pt x="72" y="854"/>
                                  </a:lnTo>
                                  <a:lnTo>
                                    <a:pt x="72" y="849"/>
                                  </a:lnTo>
                                  <a:lnTo>
                                    <a:pt x="82" y="840"/>
                                  </a:lnTo>
                                  <a:lnTo>
                                    <a:pt x="82" y="835"/>
                                  </a:lnTo>
                                  <a:lnTo>
                                    <a:pt x="87" y="830"/>
                                  </a:lnTo>
                                  <a:lnTo>
                                    <a:pt x="87" y="825"/>
                                  </a:lnTo>
                                  <a:lnTo>
                                    <a:pt x="92" y="821"/>
                                  </a:lnTo>
                                  <a:lnTo>
                                    <a:pt x="92" y="816"/>
                                  </a:lnTo>
                                  <a:lnTo>
                                    <a:pt x="101" y="806"/>
                                  </a:lnTo>
                                  <a:lnTo>
                                    <a:pt x="101" y="801"/>
                                  </a:lnTo>
                                  <a:lnTo>
                                    <a:pt x="106" y="797"/>
                                  </a:lnTo>
                                  <a:lnTo>
                                    <a:pt x="106" y="792"/>
                                  </a:lnTo>
                                  <a:lnTo>
                                    <a:pt x="111" y="787"/>
                                  </a:lnTo>
                                  <a:lnTo>
                                    <a:pt x="111" y="782"/>
                                  </a:lnTo>
                                  <a:lnTo>
                                    <a:pt x="120" y="773"/>
                                  </a:lnTo>
                                  <a:lnTo>
                                    <a:pt x="120" y="768"/>
                                  </a:lnTo>
                                  <a:lnTo>
                                    <a:pt x="125" y="763"/>
                                  </a:lnTo>
                                  <a:lnTo>
                                    <a:pt x="125" y="758"/>
                                  </a:lnTo>
                                  <a:lnTo>
                                    <a:pt x="135" y="749"/>
                                  </a:lnTo>
                                  <a:lnTo>
                                    <a:pt x="135" y="744"/>
                                  </a:lnTo>
                                  <a:lnTo>
                                    <a:pt x="140" y="739"/>
                                  </a:lnTo>
                                  <a:lnTo>
                                    <a:pt x="140" y="734"/>
                                  </a:lnTo>
                                  <a:lnTo>
                                    <a:pt x="144" y="729"/>
                                  </a:lnTo>
                                  <a:lnTo>
                                    <a:pt x="144" y="725"/>
                                  </a:lnTo>
                                  <a:lnTo>
                                    <a:pt x="154" y="715"/>
                                  </a:lnTo>
                                  <a:lnTo>
                                    <a:pt x="154" y="710"/>
                                  </a:lnTo>
                                  <a:lnTo>
                                    <a:pt x="159" y="705"/>
                                  </a:lnTo>
                                  <a:lnTo>
                                    <a:pt x="159" y="701"/>
                                  </a:lnTo>
                                  <a:lnTo>
                                    <a:pt x="164" y="696"/>
                                  </a:lnTo>
                                  <a:lnTo>
                                    <a:pt x="164" y="691"/>
                                  </a:lnTo>
                                  <a:lnTo>
                                    <a:pt x="173" y="681"/>
                                  </a:lnTo>
                                  <a:lnTo>
                                    <a:pt x="173" y="677"/>
                                  </a:lnTo>
                                  <a:lnTo>
                                    <a:pt x="178" y="672"/>
                                  </a:lnTo>
                                  <a:lnTo>
                                    <a:pt x="178" y="667"/>
                                  </a:lnTo>
                                  <a:lnTo>
                                    <a:pt x="183" y="662"/>
                                  </a:lnTo>
                                  <a:lnTo>
                                    <a:pt x="183" y="657"/>
                                  </a:lnTo>
                                  <a:lnTo>
                                    <a:pt x="192" y="648"/>
                                  </a:lnTo>
                                  <a:lnTo>
                                    <a:pt x="192" y="643"/>
                                  </a:lnTo>
                                  <a:lnTo>
                                    <a:pt x="197" y="638"/>
                                  </a:lnTo>
                                  <a:lnTo>
                                    <a:pt x="197" y="633"/>
                                  </a:lnTo>
                                  <a:lnTo>
                                    <a:pt x="207" y="624"/>
                                  </a:lnTo>
                                  <a:lnTo>
                                    <a:pt x="207" y="619"/>
                                  </a:lnTo>
                                  <a:lnTo>
                                    <a:pt x="212" y="614"/>
                                  </a:lnTo>
                                  <a:lnTo>
                                    <a:pt x="212" y="609"/>
                                  </a:lnTo>
                                  <a:lnTo>
                                    <a:pt x="216" y="605"/>
                                  </a:lnTo>
                                  <a:lnTo>
                                    <a:pt x="216" y="600"/>
                                  </a:lnTo>
                                  <a:lnTo>
                                    <a:pt x="226" y="590"/>
                                  </a:lnTo>
                                  <a:lnTo>
                                    <a:pt x="226" y="585"/>
                                  </a:lnTo>
                                  <a:lnTo>
                                    <a:pt x="231" y="581"/>
                                  </a:lnTo>
                                  <a:lnTo>
                                    <a:pt x="231" y="576"/>
                                  </a:lnTo>
                                  <a:lnTo>
                                    <a:pt x="236" y="571"/>
                                  </a:lnTo>
                                  <a:lnTo>
                                    <a:pt x="236" y="566"/>
                                  </a:lnTo>
                                  <a:lnTo>
                                    <a:pt x="245" y="557"/>
                                  </a:lnTo>
                                  <a:lnTo>
                                    <a:pt x="245" y="552"/>
                                  </a:lnTo>
                                  <a:lnTo>
                                    <a:pt x="250" y="547"/>
                                  </a:lnTo>
                                  <a:lnTo>
                                    <a:pt x="250" y="542"/>
                                  </a:lnTo>
                                  <a:lnTo>
                                    <a:pt x="255" y="537"/>
                                  </a:lnTo>
                                  <a:lnTo>
                                    <a:pt x="255" y="533"/>
                                  </a:lnTo>
                                  <a:lnTo>
                                    <a:pt x="264" y="523"/>
                                  </a:lnTo>
                                  <a:lnTo>
                                    <a:pt x="264" y="518"/>
                                  </a:lnTo>
                                  <a:lnTo>
                                    <a:pt x="269" y="513"/>
                                  </a:lnTo>
                                  <a:lnTo>
                                    <a:pt x="269" y="509"/>
                                  </a:lnTo>
                                  <a:lnTo>
                                    <a:pt x="279" y="499"/>
                                  </a:lnTo>
                                  <a:lnTo>
                                    <a:pt x="279" y="494"/>
                                  </a:lnTo>
                                  <a:lnTo>
                                    <a:pt x="284" y="489"/>
                                  </a:lnTo>
                                  <a:lnTo>
                                    <a:pt x="284" y="485"/>
                                  </a:lnTo>
                                  <a:lnTo>
                                    <a:pt x="288" y="480"/>
                                  </a:lnTo>
                                  <a:lnTo>
                                    <a:pt x="288" y="475"/>
                                  </a:lnTo>
                                  <a:lnTo>
                                    <a:pt x="298" y="465"/>
                                  </a:lnTo>
                                  <a:lnTo>
                                    <a:pt x="298" y="461"/>
                                  </a:lnTo>
                                  <a:lnTo>
                                    <a:pt x="303" y="456"/>
                                  </a:lnTo>
                                  <a:lnTo>
                                    <a:pt x="303" y="451"/>
                                  </a:lnTo>
                                  <a:lnTo>
                                    <a:pt x="308" y="446"/>
                                  </a:lnTo>
                                  <a:lnTo>
                                    <a:pt x="308" y="441"/>
                                  </a:lnTo>
                                  <a:lnTo>
                                    <a:pt x="317" y="432"/>
                                  </a:lnTo>
                                  <a:lnTo>
                                    <a:pt x="317" y="427"/>
                                  </a:lnTo>
                                  <a:lnTo>
                                    <a:pt x="322" y="422"/>
                                  </a:lnTo>
                                  <a:lnTo>
                                    <a:pt x="322" y="417"/>
                                  </a:lnTo>
                                  <a:lnTo>
                                    <a:pt x="332" y="408"/>
                                  </a:lnTo>
                                  <a:lnTo>
                                    <a:pt x="332" y="403"/>
                                  </a:lnTo>
                                  <a:lnTo>
                                    <a:pt x="336" y="398"/>
                                  </a:lnTo>
                                  <a:lnTo>
                                    <a:pt x="336" y="393"/>
                                  </a:lnTo>
                                  <a:lnTo>
                                    <a:pt x="341" y="389"/>
                                  </a:lnTo>
                                  <a:lnTo>
                                    <a:pt x="341" y="384"/>
                                  </a:lnTo>
                                  <a:lnTo>
                                    <a:pt x="351" y="374"/>
                                  </a:lnTo>
                                  <a:lnTo>
                                    <a:pt x="351" y="369"/>
                                  </a:lnTo>
                                  <a:lnTo>
                                    <a:pt x="356" y="365"/>
                                  </a:lnTo>
                                  <a:lnTo>
                                    <a:pt x="356" y="360"/>
                                  </a:lnTo>
                                  <a:lnTo>
                                    <a:pt x="360" y="355"/>
                                  </a:lnTo>
                                  <a:lnTo>
                                    <a:pt x="360" y="350"/>
                                  </a:lnTo>
                                  <a:lnTo>
                                    <a:pt x="370" y="341"/>
                                  </a:lnTo>
                                  <a:lnTo>
                                    <a:pt x="370" y="336"/>
                                  </a:lnTo>
                                  <a:lnTo>
                                    <a:pt x="375" y="331"/>
                                  </a:lnTo>
                                  <a:lnTo>
                                    <a:pt x="375" y="326"/>
                                  </a:lnTo>
                                  <a:lnTo>
                                    <a:pt x="380" y="321"/>
                                  </a:lnTo>
                                  <a:lnTo>
                                    <a:pt x="380" y="317"/>
                                  </a:lnTo>
                                  <a:lnTo>
                                    <a:pt x="389" y="307"/>
                                  </a:lnTo>
                                  <a:lnTo>
                                    <a:pt x="389" y="302"/>
                                  </a:lnTo>
                                  <a:lnTo>
                                    <a:pt x="394" y="297"/>
                                  </a:lnTo>
                                  <a:lnTo>
                                    <a:pt x="394" y="293"/>
                                  </a:lnTo>
                                  <a:lnTo>
                                    <a:pt x="404" y="283"/>
                                  </a:lnTo>
                                  <a:lnTo>
                                    <a:pt x="404" y="278"/>
                                  </a:lnTo>
                                  <a:lnTo>
                                    <a:pt x="408" y="273"/>
                                  </a:lnTo>
                                  <a:lnTo>
                                    <a:pt x="408" y="269"/>
                                  </a:lnTo>
                                  <a:lnTo>
                                    <a:pt x="413" y="264"/>
                                  </a:lnTo>
                                  <a:lnTo>
                                    <a:pt x="413" y="259"/>
                                  </a:lnTo>
                                  <a:lnTo>
                                    <a:pt x="423" y="249"/>
                                  </a:lnTo>
                                  <a:lnTo>
                                    <a:pt x="423" y="245"/>
                                  </a:lnTo>
                                  <a:lnTo>
                                    <a:pt x="428" y="240"/>
                                  </a:lnTo>
                                  <a:lnTo>
                                    <a:pt x="428" y="235"/>
                                  </a:lnTo>
                                  <a:lnTo>
                                    <a:pt x="432" y="230"/>
                                  </a:lnTo>
                                  <a:lnTo>
                                    <a:pt x="432" y="225"/>
                                  </a:lnTo>
                                  <a:lnTo>
                                    <a:pt x="442" y="216"/>
                                  </a:lnTo>
                                  <a:lnTo>
                                    <a:pt x="442" y="211"/>
                                  </a:lnTo>
                                  <a:lnTo>
                                    <a:pt x="447" y="206"/>
                                  </a:lnTo>
                                  <a:lnTo>
                                    <a:pt x="447" y="201"/>
                                  </a:lnTo>
                                  <a:lnTo>
                                    <a:pt x="452" y="196"/>
                                  </a:lnTo>
                                  <a:lnTo>
                                    <a:pt x="452" y="192"/>
                                  </a:lnTo>
                                  <a:lnTo>
                                    <a:pt x="461" y="182"/>
                                  </a:lnTo>
                                  <a:lnTo>
                                    <a:pt x="461" y="177"/>
                                  </a:lnTo>
                                  <a:lnTo>
                                    <a:pt x="466" y="172"/>
                                  </a:lnTo>
                                  <a:lnTo>
                                    <a:pt x="466" y="168"/>
                                  </a:lnTo>
                                  <a:lnTo>
                                    <a:pt x="476" y="158"/>
                                  </a:lnTo>
                                  <a:lnTo>
                                    <a:pt x="476" y="153"/>
                                  </a:lnTo>
                                  <a:lnTo>
                                    <a:pt x="480" y="148"/>
                                  </a:lnTo>
                                  <a:lnTo>
                                    <a:pt x="480" y="144"/>
                                  </a:lnTo>
                                  <a:lnTo>
                                    <a:pt x="485" y="139"/>
                                  </a:lnTo>
                                  <a:lnTo>
                                    <a:pt x="485" y="134"/>
                                  </a:lnTo>
                                  <a:lnTo>
                                    <a:pt x="495" y="124"/>
                                  </a:lnTo>
                                  <a:lnTo>
                                    <a:pt x="495" y="120"/>
                                  </a:lnTo>
                                  <a:lnTo>
                                    <a:pt x="500" y="115"/>
                                  </a:lnTo>
                                  <a:lnTo>
                                    <a:pt x="500" y="110"/>
                                  </a:lnTo>
                                  <a:lnTo>
                                    <a:pt x="504" y="105"/>
                                  </a:lnTo>
                                  <a:lnTo>
                                    <a:pt x="504" y="100"/>
                                  </a:lnTo>
                                  <a:lnTo>
                                    <a:pt x="514" y="91"/>
                                  </a:lnTo>
                                  <a:lnTo>
                                    <a:pt x="514" y="86"/>
                                  </a:lnTo>
                                  <a:lnTo>
                                    <a:pt x="519" y="81"/>
                                  </a:lnTo>
                                  <a:lnTo>
                                    <a:pt x="519" y="76"/>
                                  </a:lnTo>
                                  <a:lnTo>
                                    <a:pt x="528" y="67"/>
                                  </a:lnTo>
                                  <a:lnTo>
                                    <a:pt x="528" y="62"/>
                                  </a:lnTo>
                                  <a:lnTo>
                                    <a:pt x="533" y="57"/>
                                  </a:lnTo>
                                  <a:lnTo>
                                    <a:pt x="533" y="52"/>
                                  </a:lnTo>
                                  <a:lnTo>
                                    <a:pt x="538" y="48"/>
                                  </a:lnTo>
                                  <a:lnTo>
                                    <a:pt x="538" y="43"/>
                                  </a:lnTo>
                                  <a:lnTo>
                                    <a:pt x="548" y="33"/>
                                  </a:lnTo>
                                  <a:lnTo>
                                    <a:pt x="548" y="28"/>
                                  </a:lnTo>
                                  <a:lnTo>
                                    <a:pt x="552" y="24"/>
                                  </a:lnTo>
                                  <a:lnTo>
                                    <a:pt x="552" y="19"/>
                                  </a:lnTo>
                                  <a:lnTo>
                                    <a:pt x="557" y="14"/>
                                  </a:lnTo>
                                  <a:lnTo>
                                    <a:pt x="557" y="9"/>
                                  </a:lnTo>
                                  <a:lnTo>
                                    <a:pt x="5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77"/>
                          <wps:cNvSpPr>
                            <a:spLocks/>
                          </wps:cNvSpPr>
                          <wps:spPr bwMode="auto">
                            <a:xfrm>
                              <a:off x="2568" y="2790"/>
                              <a:ext cx="82" cy="144"/>
                            </a:xfrm>
                            <a:custGeom>
                              <a:avLst/>
                              <a:gdLst>
                                <a:gd name="T0" fmla="*/ 0 w 82"/>
                                <a:gd name="T1" fmla="*/ 144 h 144"/>
                                <a:gd name="T2" fmla="*/ 0 w 82"/>
                                <a:gd name="T3" fmla="*/ 139 h 144"/>
                                <a:gd name="T4" fmla="*/ 5 w 82"/>
                                <a:gd name="T5" fmla="*/ 134 h 144"/>
                                <a:gd name="T6" fmla="*/ 5 w 82"/>
                                <a:gd name="T7" fmla="*/ 129 h 144"/>
                                <a:gd name="T8" fmla="*/ 10 w 82"/>
                                <a:gd name="T9" fmla="*/ 124 h 144"/>
                                <a:gd name="T10" fmla="*/ 15 w 82"/>
                                <a:gd name="T11" fmla="*/ 120 h 144"/>
                                <a:gd name="T12" fmla="*/ 15 w 82"/>
                                <a:gd name="T13" fmla="*/ 115 h 144"/>
                                <a:gd name="T14" fmla="*/ 19 w 82"/>
                                <a:gd name="T15" fmla="*/ 110 h 144"/>
                                <a:gd name="T16" fmla="*/ 19 w 82"/>
                                <a:gd name="T17" fmla="*/ 105 h 144"/>
                                <a:gd name="T18" fmla="*/ 29 w 82"/>
                                <a:gd name="T19" fmla="*/ 96 h 144"/>
                                <a:gd name="T20" fmla="*/ 29 w 82"/>
                                <a:gd name="T21" fmla="*/ 91 h 144"/>
                                <a:gd name="T22" fmla="*/ 34 w 82"/>
                                <a:gd name="T23" fmla="*/ 86 h 144"/>
                                <a:gd name="T24" fmla="*/ 34 w 82"/>
                                <a:gd name="T25" fmla="*/ 81 h 144"/>
                                <a:gd name="T26" fmla="*/ 39 w 82"/>
                                <a:gd name="T27" fmla="*/ 76 h 144"/>
                                <a:gd name="T28" fmla="*/ 39 w 82"/>
                                <a:gd name="T29" fmla="*/ 72 h 144"/>
                                <a:gd name="T30" fmla="*/ 48 w 82"/>
                                <a:gd name="T31" fmla="*/ 62 h 144"/>
                                <a:gd name="T32" fmla="*/ 48 w 82"/>
                                <a:gd name="T33" fmla="*/ 57 h 144"/>
                                <a:gd name="T34" fmla="*/ 53 w 82"/>
                                <a:gd name="T35" fmla="*/ 52 h 144"/>
                                <a:gd name="T36" fmla="*/ 53 w 82"/>
                                <a:gd name="T37" fmla="*/ 48 h 144"/>
                                <a:gd name="T38" fmla="*/ 58 w 82"/>
                                <a:gd name="T39" fmla="*/ 43 h 144"/>
                                <a:gd name="T40" fmla="*/ 58 w 82"/>
                                <a:gd name="T41" fmla="*/ 38 h 144"/>
                                <a:gd name="T42" fmla="*/ 67 w 82"/>
                                <a:gd name="T43" fmla="*/ 28 h 144"/>
                                <a:gd name="T44" fmla="*/ 67 w 82"/>
                                <a:gd name="T45" fmla="*/ 24 h 144"/>
                                <a:gd name="T46" fmla="*/ 72 w 82"/>
                                <a:gd name="T47" fmla="*/ 19 h 144"/>
                                <a:gd name="T48" fmla="*/ 72 w 82"/>
                                <a:gd name="T49" fmla="*/ 14 h 144"/>
                                <a:gd name="T50" fmla="*/ 82 w 82"/>
                                <a:gd name="T51" fmla="*/ 4 h 144"/>
                                <a:gd name="T52" fmla="*/ 82 w 82"/>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44">
                                  <a:moveTo>
                                    <a:pt x="0" y="144"/>
                                  </a:moveTo>
                                  <a:lnTo>
                                    <a:pt x="0" y="139"/>
                                  </a:lnTo>
                                  <a:lnTo>
                                    <a:pt x="5" y="134"/>
                                  </a:lnTo>
                                  <a:lnTo>
                                    <a:pt x="5" y="129"/>
                                  </a:lnTo>
                                  <a:lnTo>
                                    <a:pt x="10" y="124"/>
                                  </a:lnTo>
                                  <a:lnTo>
                                    <a:pt x="15" y="120"/>
                                  </a:lnTo>
                                  <a:lnTo>
                                    <a:pt x="15" y="115"/>
                                  </a:lnTo>
                                  <a:lnTo>
                                    <a:pt x="19" y="110"/>
                                  </a:lnTo>
                                  <a:lnTo>
                                    <a:pt x="19" y="105"/>
                                  </a:lnTo>
                                  <a:lnTo>
                                    <a:pt x="29" y="96"/>
                                  </a:lnTo>
                                  <a:lnTo>
                                    <a:pt x="29" y="91"/>
                                  </a:lnTo>
                                  <a:lnTo>
                                    <a:pt x="34" y="86"/>
                                  </a:lnTo>
                                  <a:lnTo>
                                    <a:pt x="34" y="81"/>
                                  </a:lnTo>
                                  <a:lnTo>
                                    <a:pt x="39" y="76"/>
                                  </a:lnTo>
                                  <a:lnTo>
                                    <a:pt x="39" y="72"/>
                                  </a:lnTo>
                                  <a:lnTo>
                                    <a:pt x="48" y="62"/>
                                  </a:lnTo>
                                  <a:lnTo>
                                    <a:pt x="48" y="57"/>
                                  </a:lnTo>
                                  <a:lnTo>
                                    <a:pt x="53" y="52"/>
                                  </a:lnTo>
                                  <a:lnTo>
                                    <a:pt x="53" y="48"/>
                                  </a:lnTo>
                                  <a:lnTo>
                                    <a:pt x="58" y="43"/>
                                  </a:lnTo>
                                  <a:lnTo>
                                    <a:pt x="58" y="38"/>
                                  </a:lnTo>
                                  <a:lnTo>
                                    <a:pt x="67" y="28"/>
                                  </a:lnTo>
                                  <a:lnTo>
                                    <a:pt x="67" y="24"/>
                                  </a:lnTo>
                                  <a:lnTo>
                                    <a:pt x="72" y="19"/>
                                  </a:lnTo>
                                  <a:lnTo>
                                    <a:pt x="72" y="14"/>
                                  </a:lnTo>
                                  <a:lnTo>
                                    <a:pt x="82" y="4"/>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8"/>
                          <wps:cNvSpPr>
                            <a:spLocks/>
                          </wps:cNvSpPr>
                          <wps:spPr bwMode="auto">
                            <a:xfrm>
                              <a:off x="2765" y="1589"/>
                              <a:ext cx="581" cy="1004"/>
                            </a:xfrm>
                            <a:custGeom>
                              <a:avLst/>
                              <a:gdLst>
                                <a:gd name="T0" fmla="*/ 5 w 581"/>
                                <a:gd name="T1" fmla="*/ 994 h 1004"/>
                                <a:gd name="T2" fmla="*/ 14 w 581"/>
                                <a:gd name="T3" fmla="*/ 980 h 1004"/>
                                <a:gd name="T4" fmla="*/ 19 w 581"/>
                                <a:gd name="T5" fmla="*/ 965 h 1004"/>
                                <a:gd name="T6" fmla="*/ 34 w 581"/>
                                <a:gd name="T7" fmla="*/ 946 h 1004"/>
                                <a:gd name="T8" fmla="*/ 38 w 581"/>
                                <a:gd name="T9" fmla="*/ 932 h 1004"/>
                                <a:gd name="T10" fmla="*/ 53 w 581"/>
                                <a:gd name="T11" fmla="*/ 912 h 1004"/>
                                <a:gd name="T12" fmla="*/ 62 w 581"/>
                                <a:gd name="T13" fmla="*/ 893 h 1004"/>
                                <a:gd name="T14" fmla="*/ 72 w 581"/>
                                <a:gd name="T15" fmla="*/ 879 h 1004"/>
                                <a:gd name="T16" fmla="*/ 82 w 581"/>
                                <a:gd name="T17" fmla="*/ 860 h 1004"/>
                                <a:gd name="T18" fmla="*/ 91 w 581"/>
                                <a:gd name="T19" fmla="*/ 845 h 1004"/>
                                <a:gd name="T20" fmla="*/ 101 w 581"/>
                                <a:gd name="T21" fmla="*/ 826 h 1004"/>
                                <a:gd name="T22" fmla="*/ 115 w 581"/>
                                <a:gd name="T23" fmla="*/ 807 h 1004"/>
                                <a:gd name="T24" fmla="*/ 120 w 581"/>
                                <a:gd name="T25" fmla="*/ 792 h 1004"/>
                                <a:gd name="T26" fmla="*/ 134 w 581"/>
                                <a:gd name="T27" fmla="*/ 773 h 1004"/>
                                <a:gd name="T28" fmla="*/ 139 w 581"/>
                                <a:gd name="T29" fmla="*/ 759 h 1004"/>
                                <a:gd name="T30" fmla="*/ 154 w 581"/>
                                <a:gd name="T31" fmla="*/ 740 h 1004"/>
                                <a:gd name="T32" fmla="*/ 158 w 581"/>
                                <a:gd name="T33" fmla="*/ 725 h 1004"/>
                                <a:gd name="T34" fmla="*/ 173 w 581"/>
                                <a:gd name="T35" fmla="*/ 706 h 1004"/>
                                <a:gd name="T36" fmla="*/ 178 w 581"/>
                                <a:gd name="T37" fmla="*/ 692 h 1004"/>
                                <a:gd name="T38" fmla="*/ 192 w 581"/>
                                <a:gd name="T39" fmla="*/ 672 h 1004"/>
                                <a:gd name="T40" fmla="*/ 197 w 581"/>
                                <a:gd name="T41" fmla="*/ 658 h 1004"/>
                                <a:gd name="T42" fmla="*/ 211 w 581"/>
                                <a:gd name="T43" fmla="*/ 639 h 1004"/>
                                <a:gd name="T44" fmla="*/ 221 w 581"/>
                                <a:gd name="T45" fmla="*/ 620 h 1004"/>
                                <a:gd name="T46" fmla="*/ 230 w 581"/>
                                <a:gd name="T47" fmla="*/ 605 h 1004"/>
                                <a:gd name="T48" fmla="*/ 240 w 581"/>
                                <a:gd name="T49" fmla="*/ 586 h 1004"/>
                                <a:gd name="T50" fmla="*/ 250 w 581"/>
                                <a:gd name="T51" fmla="*/ 572 h 1004"/>
                                <a:gd name="T52" fmla="*/ 259 w 581"/>
                                <a:gd name="T53" fmla="*/ 552 h 1004"/>
                                <a:gd name="T54" fmla="*/ 269 w 581"/>
                                <a:gd name="T55" fmla="*/ 538 h 1004"/>
                                <a:gd name="T56" fmla="*/ 278 w 581"/>
                                <a:gd name="T57" fmla="*/ 519 h 1004"/>
                                <a:gd name="T58" fmla="*/ 293 w 581"/>
                                <a:gd name="T59" fmla="*/ 500 h 1004"/>
                                <a:gd name="T60" fmla="*/ 298 w 581"/>
                                <a:gd name="T61" fmla="*/ 485 h 1004"/>
                                <a:gd name="T62" fmla="*/ 312 w 581"/>
                                <a:gd name="T63" fmla="*/ 466 h 1004"/>
                                <a:gd name="T64" fmla="*/ 317 w 581"/>
                                <a:gd name="T65" fmla="*/ 452 h 1004"/>
                                <a:gd name="T66" fmla="*/ 331 w 581"/>
                                <a:gd name="T67" fmla="*/ 432 h 1004"/>
                                <a:gd name="T68" fmla="*/ 336 w 581"/>
                                <a:gd name="T69" fmla="*/ 418 h 1004"/>
                                <a:gd name="T70" fmla="*/ 350 w 581"/>
                                <a:gd name="T71" fmla="*/ 399 h 1004"/>
                                <a:gd name="T72" fmla="*/ 355 w 581"/>
                                <a:gd name="T73" fmla="*/ 384 h 1004"/>
                                <a:gd name="T74" fmla="*/ 370 w 581"/>
                                <a:gd name="T75" fmla="*/ 365 h 1004"/>
                                <a:gd name="T76" fmla="*/ 374 w 581"/>
                                <a:gd name="T77" fmla="*/ 351 h 1004"/>
                                <a:gd name="T78" fmla="*/ 389 w 581"/>
                                <a:gd name="T79" fmla="*/ 332 h 1004"/>
                                <a:gd name="T80" fmla="*/ 398 w 581"/>
                                <a:gd name="T81" fmla="*/ 312 h 1004"/>
                                <a:gd name="T82" fmla="*/ 408 w 581"/>
                                <a:gd name="T83" fmla="*/ 298 h 1004"/>
                                <a:gd name="T84" fmla="*/ 418 w 581"/>
                                <a:gd name="T85" fmla="*/ 279 h 1004"/>
                                <a:gd name="T86" fmla="*/ 427 w 581"/>
                                <a:gd name="T87" fmla="*/ 264 h 1004"/>
                                <a:gd name="T88" fmla="*/ 437 w 581"/>
                                <a:gd name="T89" fmla="*/ 245 h 1004"/>
                                <a:gd name="T90" fmla="*/ 451 w 581"/>
                                <a:gd name="T91" fmla="*/ 226 h 1004"/>
                                <a:gd name="T92" fmla="*/ 456 w 581"/>
                                <a:gd name="T93" fmla="*/ 211 h 1004"/>
                                <a:gd name="T94" fmla="*/ 470 w 581"/>
                                <a:gd name="T95" fmla="*/ 192 h 1004"/>
                                <a:gd name="T96" fmla="*/ 475 w 581"/>
                                <a:gd name="T97" fmla="*/ 178 h 1004"/>
                                <a:gd name="T98" fmla="*/ 490 w 581"/>
                                <a:gd name="T99" fmla="*/ 159 h 1004"/>
                                <a:gd name="T100" fmla="*/ 494 w 581"/>
                                <a:gd name="T101" fmla="*/ 144 h 1004"/>
                                <a:gd name="T102" fmla="*/ 509 w 581"/>
                                <a:gd name="T103" fmla="*/ 125 h 1004"/>
                                <a:gd name="T104" fmla="*/ 514 w 581"/>
                                <a:gd name="T105" fmla="*/ 111 h 1004"/>
                                <a:gd name="T106" fmla="*/ 528 w 581"/>
                                <a:gd name="T107" fmla="*/ 91 h 1004"/>
                                <a:gd name="T108" fmla="*/ 533 w 581"/>
                                <a:gd name="T109" fmla="*/ 77 h 1004"/>
                                <a:gd name="T110" fmla="*/ 547 w 581"/>
                                <a:gd name="T111" fmla="*/ 58 h 1004"/>
                                <a:gd name="T112" fmla="*/ 552 w 581"/>
                                <a:gd name="T113" fmla="*/ 43 h 1004"/>
                                <a:gd name="T114" fmla="*/ 566 w 581"/>
                                <a:gd name="T115" fmla="*/ 24 h 1004"/>
                                <a:gd name="T116" fmla="*/ 576 w 581"/>
                                <a:gd name="T117" fmla="*/ 5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81" h="1004">
                                  <a:moveTo>
                                    <a:pt x="0" y="1004"/>
                                  </a:moveTo>
                                  <a:lnTo>
                                    <a:pt x="0" y="999"/>
                                  </a:lnTo>
                                  <a:lnTo>
                                    <a:pt x="5" y="994"/>
                                  </a:lnTo>
                                  <a:lnTo>
                                    <a:pt x="10" y="989"/>
                                  </a:lnTo>
                                  <a:lnTo>
                                    <a:pt x="10" y="985"/>
                                  </a:lnTo>
                                  <a:lnTo>
                                    <a:pt x="14" y="980"/>
                                  </a:lnTo>
                                  <a:lnTo>
                                    <a:pt x="14" y="975"/>
                                  </a:lnTo>
                                  <a:lnTo>
                                    <a:pt x="19" y="970"/>
                                  </a:lnTo>
                                  <a:lnTo>
                                    <a:pt x="19" y="965"/>
                                  </a:lnTo>
                                  <a:lnTo>
                                    <a:pt x="29" y="956"/>
                                  </a:lnTo>
                                  <a:lnTo>
                                    <a:pt x="29" y="951"/>
                                  </a:lnTo>
                                  <a:lnTo>
                                    <a:pt x="34" y="946"/>
                                  </a:lnTo>
                                  <a:lnTo>
                                    <a:pt x="34" y="941"/>
                                  </a:lnTo>
                                  <a:lnTo>
                                    <a:pt x="38" y="936"/>
                                  </a:lnTo>
                                  <a:lnTo>
                                    <a:pt x="38" y="932"/>
                                  </a:lnTo>
                                  <a:lnTo>
                                    <a:pt x="48" y="922"/>
                                  </a:lnTo>
                                  <a:lnTo>
                                    <a:pt x="48" y="917"/>
                                  </a:lnTo>
                                  <a:lnTo>
                                    <a:pt x="53" y="912"/>
                                  </a:lnTo>
                                  <a:lnTo>
                                    <a:pt x="53" y="908"/>
                                  </a:lnTo>
                                  <a:lnTo>
                                    <a:pt x="62" y="898"/>
                                  </a:lnTo>
                                  <a:lnTo>
                                    <a:pt x="62" y="893"/>
                                  </a:lnTo>
                                  <a:lnTo>
                                    <a:pt x="67" y="888"/>
                                  </a:lnTo>
                                  <a:lnTo>
                                    <a:pt x="67" y="884"/>
                                  </a:lnTo>
                                  <a:lnTo>
                                    <a:pt x="72" y="879"/>
                                  </a:lnTo>
                                  <a:lnTo>
                                    <a:pt x="72" y="874"/>
                                  </a:lnTo>
                                  <a:lnTo>
                                    <a:pt x="82" y="864"/>
                                  </a:lnTo>
                                  <a:lnTo>
                                    <a:pt x="82" y="860"/>
                                  </a:lnTo>
                                  <a:lnTo>
                                    <a:pt x="86" y="855"/>
                                  </a:lnTo>
                                  <a:lnTo>
                                    <a:pt x="86" y="850"/>
                                  </a:lnTo>
                                  <a:lnTo>
                                    <a:pt x="91" y="845"/>
                                  </a:lnTo>
                                  <a:lnTo>
                                    <a:pt x="91" y="840"/>
                                  </a:lnTo>
                                  <a:lnTo>
                                    <a:pt x="101" y="831"/>
                                  </a:lnTo>
                                  <a:lnTo>
                                    <a:pt x="101" y="826"/>
                                  </a:lnTo>
                                  <a:lnTo>
                                    <a:pt x="106" y="821"/>
                                  </a:lnTo>
                                  <a:lnTo>
                                    <a:pt x="106" y="816"/>
                                  </a:lnTo>
                                  <a:lnTo>
                                    <a:pt x="115" y="807"/>
                                  </a:lnTo>
                                  <a:lnTo>
                                    <a:pt x="115" y="802"/>
                                  </a:lnTo>
                                  <a:lnTo>
                                    <a:pt x="120" y="797"/>
                                  </a:lnTo>
                                  <a:lnTo>
                                    <a:pt x="120" y="792"/>
                                  </a:lnTo>
                                  <a:lnTo>
                                    <a:pt x="125" y="788"/>
                                  </a:lnTo>
                                  <a:lnTo>
                                    <a:pt x="125" y="783"/>
                                  </a:lnTo>
                                  <a:lnTo>
                                    <a:pt x="134" y="773"/>
                                  </a:lnTo>
                                  <a:lnTo>
                                    <a:pt x="134" y="768"/>
                                  </a:lnTo>
                                  <a:lnTo>
                                    <a:pt x="139" y="764"/>
                                  </a:lnTo>
                                  <a:lnTo>
                                    <a:pt x="139" y="759"/>
                                  </a:lnTo>
                                  <a:lnTo>
                                    <a:pt x="144" y="754"/>
                                  </a:lnTo>
                                  <a:lnTo>
                                    <a:pt x="144" y="749"/>
                                  </a:lnTo>
                                  <a:lnTo>
                                    <a:pt x="154" y="740"/>
                                  </a:lnTo>
                                  <a:lnTo>
                                    <a:pt x="154" y="735"/>
                                  </a:lnTo>
                                  <a:lnTo>
                                    <a:pt x="158" y="730"/>
                                  </a:lnTo>
                                  <a:lnTo>
                                    <a:pt x="158" y="725"/>
                                  </a:lnTo>
                                  <a:lnTo>
                                    <a:pt x="168" y="716"/>
                                  </a:lnTo>
                                  <a:lnTo>
                                    <a:pt x="168" y="711"/>
                                  </a:lnTo>
                                  <a:lnTo>
                                    <a:pt x="173" y="706"/>
                                  </a:lnTo>
                                  <a:lnTo>
                                    <a:pt x="173" y="701"/>
                                  </a:lnTo>
                                  <a:lnTo>
                                    <a:pt x="178" y="696"/>
                                  </a:lnTo>
                                  <a:lnTo>
                                    <a:pt x="178" y="692"/>
                                  </a:lnTo>
                                  <a:lnTo>
                                    <a:pt x="187" y="682"/>
                                  </a:lnTo>
                                  <a:lnTo>
                                    <a:pt x="187" y="677"/>
                                  </a:lnTo>
                                  <a:lnTo>
                                    <a:pt x="192" y="672"/>
                                  </a:lnTo>
                                  <a:lnTo>
                                    <a:pt x="192" y="668"/>
                                  </a:lnTo>
                                  <a:lnTo>
                                    <a:pt x="197" y="663"/>
                                  </a:lnTo>
                                  <a:lnTo>
                                    <a:pt x="197" y="658"/>
                                  </a:lnTo>
                                  <a:lnTo>
                                    <a:pt x="206" y="648"/>
                                  </a:lnTo>
                                  <a:lnTo>
                                    <a:pt x="206" y="644"/>
                                  </a:lnTo>
                                  <a:lnTo>
                                    <a:pt x="211" y="639"/>
                                  </a:lnTo>
                                  <a:lnTo>
                                    <a:pt x="211" y="634"/>
                                  </a:lnTo>
                                  <a:lnTo>
                                    <a:pt x="221" y="624"/>
                                  </a:lnTo>
                                  <a:lnTo>
                                    <a:pt x="221" y="620"/>
                                  </a:lnTo>
                                  <a:lnTo>
                                    <a:pt x="226" y="615"/>
                                  </a:lnTo>
                                  <a:lnTo>
                                    <a:pt x="226" y="610"/>
                                  </a:lnTo>
                                  <a:lnTo>
                                    <a:pt x="230" y="605"/>
                                  </a:lnTo>
                                  <a:lnTo>
                                    <a:pt x="230" y="600"/>
                                  </a:lnTo>
                                  <a:lnTo>
                                    <a:pt x="240" y="591"/>
                                  </a:lnTo>
                                  <a:lnTo>
                                    <a:pt x="240" y="586"/>
                                  </a:lnTo>
                                  <a:lnTo>
                                    <a:pt x="245" y="581"/>
                                  </a:lnTo>
                                  <a:lnTo>
                                    <a:pt x="245" y="576"/>
                                  </a:lnTo>
                                  <a:lnTo>
                                    <a:pt x="250" y="572"/>
                                  </a:lnTo>
                                  <a:lnTo>
                                    <a:pt x="250" y="567"/>
                                  </a:lnTo>
                                  <a:lnTo>
                                    <a:pt x="259" y="557"/>
                                  </a:lnTo>
                                  <a:lnTo>
                                    <a:pt x="259" y="552"/>
                                  </a:lnTo>
                                  <a:lnTo>
                                    <a:pt x="264" y="548"/>
                                  </a:lnTo>
                                  <a:lnTo>
                                    <a:pt x="264" y="543"/>
                                  </a:lnTo>
                                  <a:lnTo>
                                    <a:pt x="269" y="538"/>
                                  </a:lnTo>
                                  <a:lnTo>
                                    <a:pt x="269" y="533"/>
                                  </a:lnTo>
                                  <a:lnTo>
                                    <a:pt x="278" y="524"/>
                                  </a:lnTo>
                                  <a:lnTo>
                                    <a:pt x="278" y="519"/>
                                  </a:lnTo>
                                  <a:lnTo>
                                    <a:pt x="283" y="514"/>
                                  </a:lnTo>
                                  <a:lnTo>
                                    <a:pt x="283" y="509"/>
                                  </a:lnTo>
                                  <a:lnTo>
                                    <a:pt x="293" y="500"/>
                                  </a:lnTo>
                                  <a:lnTo>
                                    <a:pt x="293" y="495"/>
                                  </a:lnTo>
                                  <a:lnTo>
                                    <a:pt x="298" y="490"/>
                                  </a:lnTo>
                                  <a:lnTo>
                                    <a:pt x="298" y="485"/>
                                  </a:lnTo>
                                  <a:lnTo>
                                    <a:pt x="302" y="480"/>
                                  </a:lnTo>
                                  <a:lnTo>
                                    <a:pt x="302" y="476"/>
                                  </a:lnTo>
                                  <a:lnTo>
                                    <a:pt x="312" y="466"/>
                                  </a:lnTo>
                                  <a:lnTo>
                                    <a:pt x="312" y="461"/>
                                  </a:lnTo>
                                  <a:lnTo>
                                    <a:pt x="317" y="456"/>
                                  </a:lnTo>
                                  <a:lnTo>
                                    <a:pt x="317" y="452"/>
                                  </a:lnTo>
                                  <a:lnTo>
                                    <a:pt x="322" y="447"/>
                                  </a:lnTo>
                                  <a:lnTo>
                                    <a:pt x="322" y="442"/>
                                  </a:lnTo>
                                  <a:lnTo>
                                    <a:pt x="331" y="432"/>
                                  </a:lnTo>
                                  <a:lnTo>
                                    <a:pt x="331" y="428"/>
                                  </a:lnTo>
                                  <a:lnTo>
                                    <a:pt x="336" y="423"/>
                                  </a:lnTo>
                                  <a:lnTo>
                                    <a:pt x="336" y="418"/>
                                  </a:lnTo>
                                  <a:lnTo>
                                    <a:pt x="346" y="408"/>
                                  </a:lnTo>
                                  <a:lnTo>
                                    <a:pt x="346" y="404"/>
                                  </a:lnTo>
                                  <a:lnTo>
                                    <a:pt x="350" y="399"/>
                                  </a:lnTo>
                                  <a:lnTo>
                                    <a:pt x="350" y="394"/>
                                  </a:lnTo>
                                  <a:lnTo>
                                    <a:pt x="355" y="389"/>
                                  </a:lnTo>
                                  <a:lnTo>
                                    <a:pt x="355" y="384"/>
                                  </a:lnTo>
                                  <a:lnTo>
                                    <a:pt x="365" y="375"/>
                                  </a:lnTo>
                                  <a:lnTo>
                                    <a:pt x="365" y="370"/>
                                  </a:lnTo>
                                  <a:lnTo>
                                    <a:pt x="370" y="365"/>
                                  </a:lnTo>
                                  <a:lnTo>
                                    <a:pt x="370" y="360"/>
                                  </a:lnTo>
                                  <a:lnTo>
                                    <a:pt x="374" y="356"/>
                                  </a:lnTo>
                                  <a:lnTo>
                                    <a:pt x="374" y="351"/>
                                  </a:lnTo>
                                  <a:lnTo>
                                    <a:pt x="384" y="341"/>
                                  </a:lnTo>
                                  <a:lnTo>
                                    <a:pt x="384" y="336"/>
                                  </a:lnTo>
                                  <a:lnTo>
                                    <a:pt x="389" y="332"/>
                                  </a:lnTo>
                                  <a:lnTo>
                                    <a:pt x="389" y="327"/>
                                  </a:lnTo>
                                  <a:lnTo>
                                    <a:pt x="398" y="317"/>
                                  </a:lnTo>
                                  <a:lnTo>
                                    <a:pt x="398" y="312"/>
                                  </a:lnTo>
                                  <a:lnTo>
                                    <a:pt x="403" y="308"/>
                                  </a:lnTo>
                                  <a:lnTo>
                                    <a:pt x="403" y="303"/>
                                  </a:lnTo>
                                  <a:lnTo>
                                    <a:pt x="408" y="298"/>
                                  </a:lnTo>
                                  <a:lnTo>
                                    <a:pt x="408" y="293"/>
                                  </a:lnTo>
                                  <a:lnTo>
                                    <a:pt x="418" y="284"/>
                                  </a:lnTo>
                                  <a:lnTo>
                                    <a:pt x="418" y="279"/>
                                  </a:lnTo>
                                  <a:lnTo>
                                    <a:pt x="422" y="274"/>
                                  </a:lnTo>
                                  <a:lnTo>
                                    <a:pt x="422" y="269"/>
                                  </a:lnTo>
                                  <a:lnTo>
                                    <a:pt x="427" y="264"/>
                                  </a:lnTo>
                                  <a:lnTo>
                                    <a:pt x="427" y="260"/>
                                  </a:lnTo>
                                  <a:lnTo>
                                    <a:pt x="437" y="250"/>
                                  </a:lnTo>
                                  <a:lnTo>
                                    <a:pt x="437" y="245"/>
                                  </a:lnTo>
                                  <a:lnTo>
                                    <a:pt x="442" y="240"/>
                                  </a:lnTo>
                                  <a:lnTo>
                                    <a:pt x="442" y="235"/>
                                  </a:lnTo>
                                  <a:lnTo>
                                    <a:pt x="451" y="226"/>
                                  </a:lnTo>
                                  <a:lnTo>
                                    <a:pt x="451" y="221"/>
                                  </a:lnTo>
                                  <a:lnTo>
                                    <a:pt x="456" y="216"/>
                                  </a:lnTo>
                                  <a:lnTo>
                                    <a:pt x="456" y="211"/>
                                  </a:lnTo>
                                  <a:lnTo>
                                    <a:pt x="461" y="207"/>
                                  </a:lnTo>
                                  <a:lnTo>
                                    <a:pt x="461" y="202"/>
                                  </a:lnTo>
                                  <a:lnTo>
                                    <a:pt x="470" y="192"/>
                                  </a:lnTo>
                                  <a:lnTo>
                                    <a:pt x="470" y="187"/>
                                  </a:lnTo>
                                  <a:lnTo>
                                    <a:pt x="475" y="183"/>
                                  </a:lnTo>
                                  <a:lnTo>
                                    <a:pt x="475" y="178"/>
                                  </a:lnTo>
                                  <a:lnTo>
                                    <a:pt x="480" y="173"/>
                                  </a:lnTo>
                                  <a:lnTo>
                                    <a:pt x="480" y="168"/>
                                  </a:lnTo>
                                  <a:lnTo>
                                    <a:pt x="490" y="159"/>
                                  </a:lnTo>
                                  <a:lnTo>
                                    <a:pt x="490" y="154"/>
                                  </a:lnTo>
                                  <a:lnTo>
                                    <a:pt x="494" y="149"/>
                                  </a:lnTo>
                                  <a:lnTo>
                                    <a:pt x="494" y="144"/>
                                  </a:lnTo>
                                  <a:lnTo>
                                    <a:pt x="504" y="135"/>
                                  </a:lnTo>
                                  <a:lnTo>
                                    <a:pt x="504" y="130"/>
                                  </a:lnTo>
                                  <a:lnTo>
                                    <a:pt x="509" y="125"/>
                                  </a:lnTo>
                                  <a:lnTo>
                                    <a:pt x="509" y="120"/>
                                  </a:lnTo>
                                  <a:lnTo>
                                    <a:pt x="514" y="115"/>
                                  </a:lnTo>
                                  <a:lnTo>
                                    <a:pt x="514" y="111"/>
                                  </a:lnTo>
                                  <a:lnTo>
                                    <a:pt x="523" y="101"/>
                                  </a:lnTo>
                                  <a:lnTo>
                                    <a:pt x="523" y="96"/>
                                  </a:lnTo>
                                  <a:lnTo>
                                    <a:pt x="528" y="91"/>
                                  </a:lnTo>
                                  <a:lnTo>
                                    <a:pt x="528" y="87"/>
                                  </a:lnTo>
                                  <a:lnTo>
                                    <a:pt x="533" y="82"/>
                                  </a:lnTo>
                                  <a:lnTo>
                                    <a:pt x="533" y="77"/>
                                  </a:lnTo>
                                  <a:lnTo>
                                    <a:pt x="542" y="67"/>
                                  </a:lnTo>
                                  <a:lnTo>
                                    <a:pt x="542" y="63"/>
                                  </a:lnTo>
                                  <a:lnTo>
                                    <a:pt x="547" y="58"/>
                                  </a:lnTo>
                                  <a:lnTo>
                                    <a:pt x="547" y="53"/>
                                  </a:lnTo>
                                  <a:lnTo>
                                    <a:pt x="552" y="48"/>
                                  </a:lnTo>
                                  <a:lnTo>
                                    <a:pt x="552" y="43"/>
                                  </a:lnTo>
                                  <a:lnTo>
                                    <a:pt x="562" y="34"/>
                                  </a:lnTo>
                                  <a:lnTo>
                                    <a:pt x="562" y="29"/>
                                  </a:lnTo>
                                  <a:lnTo>
                                    <a:pt x="566" y="24"/>
                                  </a:lnTo>
                                  <a:lnTo>
                                    <a:pt x="566" y="19"/>
                                  </a:lnTo>
                                  <a:lnTo>
                                    <a:pt x="576" y="10"/>
                                  </a:lnTo>
                                  <a:lnTo>
                                    <a:pt x="576" y="5"/>
                                  </a:lnTo>
                                  <a:lnTo>
                                    <a:pt x="5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79"/>
                          <wps:cNvSpPr>
                            <a:spLocks/>
                          </wps:cNvSpPr>
                          <wps:spPr bwMode="auto">
                            <a:xfrm>
                              <a:off x="2597" y="2814"/>
                              <a:ext cx="96" cy="172"/>
                            </a:xfrm>
                            <a:custGeom>
                              <a:avLst/>
                              <a:gdLst>
                                <a:gd name="T0" fmla="*/ 0 w 96"/>
                                <a:gd name="T1" fmla="*/ 172 h 172"/>
                                <a:gd name="T2" fmla="*/ 0 w 96"/>
                                <a:gd name="T3" fmla="*/ 168 h 172"/>
                                <a:gd name="T4" fmla="*/ 5 w 96"/>
                                <a:gd name="T5" fmla="*/ 163 h 172"/>
                                <a:gd name="T6" fmla="*/ 5 w 96"/>
                                <a:gd name="T7" fmla="*/ 158 h 172"/>
                                <a:gd name="T8" fmla="*/ 10 w 96"/>
                                <a:gd name="T9" fmla="*/ 153 h 172"/>
                                <a:gd name="T10" fmla="*/ 14 w 96"/>
                                <a:gd name="T11" fmla="*/ 148 h 172"/>
                                <a:gd name="T12" fmla="*/ 14 w 96"/>
                                <a:gd name="T13" fmla="*/ 144 h 172"/>
                                <a:gd name="T14" fmla="*/ 19 w 96"/>
                                <a:gd name="T15" fmla="*/ 139 h 172"/>
                                <a:gd name="T16" fmla="*/ 19 w 96"/>
                                <a:gd name="T17" fmla="*/ 134 h 172"/>
                                <a:gd name="T18" fmla="*/ 24 w 96"/>
                                <a:gd name="T19" fmla="*/ 129 h 172"/>
                                <a:gd name="T20" fmla="*/ 24 w 96"/>
                                <a:gd name="T21" fmla="*/ 124 h 172"/>
                                <a:gd name="T22" fmla="*/ 34 w 96"/>
                                <a:gd name="T23" fmla="*/ 115 h 172"/>
                                <a:gd name="T24" fmla="*/ 34 w 96"/>
                                <a:gd name="T25" fmla="*/ 110 h 172"/>
                                <a:gd name="T26" fmla="*/ 38 w 96"/>
                                <a:gd name="T27" fmla="*/ 105 h 172"/>
                                <a:gd name="T28" fmla="*/ 38 w 96"/>
                                <a:gd name="T29" fmla="*/ 100 h 172"/>
                                <a:gd name="T30" fmla="*/ 43 w 96"/>
                                <a:gd name="T31" fmla="*/ 96 h 172"/>
                                <a:gd name="T32" fmla="*/ 43 w 96"/>
                                <a:gd name="T33" fmla="*/ 91 h 172"/>
                                <a:gd name="T34" fmla="*/ 53 w 96"/>
                                <a:gd name="T35" fmla="*/ 81 h 172"/>
                                <a:gd name="T36" fmla="*/ 53 w 96"/>
                                <a:gd name="T37" fmla="*/ 76 h 172"/>
                                <a:gd name="T38" fmla="*/ 58 w 96"/>
                                <a:gd name="T39" fmla="*/ 72 h 172"/>
                                <a:gd name="T40" fmla="*/ 58 w 96"/>
                                <a:gd name="T41" fmla="*/ 67 h 172"/>
                                <a:gd name="T42" fmla="*/ 62 w 96"/>
                                <a:gd name="T43" fmla="*/ 62 h 172"/>
                                <a:gd name="T44" fmla="*/ 62 w 96"/>
                                <a:gd name="T45" fmla="*/ 57 h 172"/>
                                <a:gd name="T46" fmla="*/ 72 w 96"/>
                                <a:gd name="T47" fmla="*/ 48 h 172"/>
                                <a:gd name="T48" fmla="*/ 72 w 96"/>
                                <a:gd name="T49" fmla="*/ 43 h 172"/>
                                <a:gd name="T50" fmla="*/ 77 w 96"/>
                                <a:gd name="T51" fmla="*/ 38 h 172"/>
                                <a:gd name="T52" fmla="*/ 77 w 96"/>
                                <a:gd name="T53" fmla="*/ 33 h 172"/>
                                <a:gd name="T54" fmla="*/ 86 w 96"/>
                                <a:gd name="T55" fmla="*/ 24 h 172"/>
                                <a:gd name="T56" fmla="*/ 86 w 96"/>
                                <a:gd name="T57" fmla="*/ 19 h 172"/>
                                <a:gd name="T58" fmla="*/ 91 w 96"/>
                                <a:gd name="T59" fmla="*/ 14 h 172"/>
                                <a:gd name="T60" fmla="*/ 91 w 96"/>
                                <a:gd name="T61" fmla="*/ 9 h 172"/>
                                <a:gd name="T62" fmla="*/ 96 w 96"/>
                                <a:gd name="T63" fmla="*/ 4 h 172"/>
                                <a:gd name="T64" fmla="*/ 96 w 96"/>
                                <a:gd name="T65"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172">
                                  <a:moveTo>
                                    <a:pt x="0" y="172"/>
                                  </a:moveTo>
                                  <a:lnTo>
                                    <a:pt x="0" y="168"/>
                                  </a:lnTo>
                                  <a:lnTo>
                                    <a:pt x="5" y="163"/>
                                  </a:lnTo>
                                  <a:lnTo>
                                    <a:pt x="5" y="158"/>
                                  </a:lnTo>
                                  <a:lnTo>
                                    <a:pt x="10" y="153"/>
                                  </a:lnTo>
                                  <a:lnTo>
                                    <a:pt x="14" y="148"/>
                                  </a:lnTo>
                                  <a:lnTo>
                                    <a:pt x="14" y="144"/>
                                  </a:lnTo>
                                  <a:lnTo>
                                    <a:pt x="19" y="139"/>
                                  </a:lnTo>
                                  <a:lnTo>
                                    <a:pt x="19" y="134"/>
                                  </a:lnTo>
                                  <a:lnTo>
                                    <a:pt x="24" y="129"/>
                                  </a:lnTo>
                                  <a:lnTo>
                                    <a:pt x="24" y="124"/>
                                  </a:lnTo>
                                  <a:lnTo>
                                    <a:pt x="34" y="115"/>
                                  </a:lnTo>
                                  <a:lnTo>
                                    <a:pt x="34" y="110"/>
                                  </a:lnTo>
                                  <a:lnTo>
                                    <a:pt x="38" y="105"/>
                                  </a:lnTo>
                                  <a:lnTo>
                                    <a:pt x="38" y="100"/>
                                  </a:lnTo>
                                  <a:lnTo>
                                    <a:pt x="43" y="96"/>
                                  </a:lnTo>
                                  <a:lnTo>
                                    <a:pt x="43" y="91"/>
                                  </a:lnTo>
                                  <a:lnTo>
                                    <a:pt x="53" y="81"/>
                                  </a:lnTo>
                                  <a:lnTo>
                                    <a:pt x="53" y="76"/>
                                  </a:lnTo>
                                  <a:lnTo>
                                    <a:pt x="58" y="72"/>
                                  </a:lnTo>
                                  <a:lnTo>
                                    <a:pt x="58" y="67"/>
                                  </a:lnTo>
                                  <a:lnTo>
                                    <a:pt x="62" y="62"/>
                                  </a:lnTo>
                                  <a:lnTo>
                                    <a:pt x="62" y="57"/>
                                  </a:lnTo>
                                  <a:lnTo>
                                    <a:pt x="72" y="48"/>
                                  </a:lnTo>
                                  <a:lnTo>
                                    <a:pt x="72" y="43"/>
                                  </a:lnTo>
                                  <a:lnTo>
                                    <a:pt x="77" y="38"/>
                                  </a:lnTo>
                                  <a:lnTo>
                                    <a:pt x="77" y="33"/>
                                  </a:lnTo>
                                  <a:lnTo>
                                    <a:pt x="86" y="24"/>
                                  </a:lnTo>
                                  <a:lnTo>
                                    <a:pt x="86" y="19"/>
                                  </a:lnTo>
                                  <a:lnTo>
                                    <a:pt x="91" y="14"/>
                                  </a:lnTo>
                                  <a:lnTo>
                                    <a:pt x="91" y="9"/>
                                  </a:lnTo>
                                  <a:lnTo>
                                    <a:pt x="96" y="4"/>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80"/>
                          <wps:cNvSpPr>
                            <a:spLocks/>
                          </wps:cNvSpPr>
                          <wps:spPr bwMode="auto">
                            <a:xfrm>
                              <a:off x="2794" y="1575"/>
                              <a:ext cx="614" cy="1071"/>
                            </a:xfrm>
                            <a:custGeom>
                              <a:avLst/>
                              <a:gdLst>
                                <a:gd name="T0" fmla="*/ 5 w 614"/>
                                <a:gd name="T1" fmla="*/ 1061 h 1071"/>
                                <a:gd name="T2" fmla="*/ 14 w 614"/>
                                <a:gd name="T3" fmla="*/ 1047 h 1071"/>
                                <a:gd name="T4" fmla="*/ 19 w 614"/>
                                <a:gd name="T5" fmla="*/ 1032 h 1071"/>
                                <a:gd name="T6" fmla="*/ 33 w 614"/>
                                <a:gd name="T7" fmla="*/ 1013 h 1071"/>
                                <a:gd name="T8" fmla="*/ 38 w 614"/>
                                <a:gd name="T9" fmla="*/ 999 h 1071"/>
                                <a:gd name="T10" fmla="*/ 53 w 614"/>
                                <a:gd name="T11" fmla="*/ 979 h 1071"/>
                                <a:gd name="T12" fmla="*/ 57 w 614"/>
                                <a:gd name="T13" fmla="*/ 965 h 1071"/>
                                <a:gd name="T14" fmla="*/ 72 w 614"/>
                                <a:gd name="T15" fmla="*/ 946 h 1071"/>
                                <a:gd name="T16" fmla="*/ 77 w 614"/>
                                <a:gd name="T17" fmla="*/ 931 h 1071"/>
                                <a:gd name="T18" fmla="*/ 91 w 614"/>
                                <a:gd name="T19" fmla="*/ 912 h 1071"/>
                                <a:gd name="T20" fmla="*/ 96 w 614"/>
                                <a:gd name="T21" fmla="*/ 898 h 1071"/>
                                <a:gd name="T22" fmla="*/ 110 w 614"/>
                                <a:gd name="T23" fmla="*/ 878 h 1071"/>
                                <a:gd name="T24" fmla="*/ 115 w 614"/>
                                <a:gd name="T25" fmla="*/ 864 h 1071"/>
                                <a:gd name="T26" fmla="*/ 129 w 614"/>
                                <a:gd name="T27" fmla="*/ 845 h 1071"/>
                                <a:gd name="T28" fmla="*/ 139 w 614"/>
                                <a:gd name="T29" fmla="*/ 826 h 1071"/>
                                <a:gd name="T30" fmla="*/ 149 w 614"/>
                                <a:gd name="T31" fmla="*/ 811 h 1071"/>
                                <a:gd name="T32" fmla="*/ 158 w 614"/>
                                <a:gd name="T33" fmla="*/ 792 h 1071"/>
                                <a:gd name="T34" fmla="*/ 168 w 614"/>
                                <a:gd name="T35" fmla="*/ 778 h 1071"/>
                                <a:gd name="T36" fmla="*/ 177 w 614"/>
                                <a:gd name="T37" fmla="*/ 758 h 1071"/>
                                <a:gd name="T38" fmla="*/ 187 w 614"/>
                                <a:gd name="T39" fmla="*/ 744 h 1071"/>
                                <a:gd name="T40" fmla="*/ 197 w 614"/>
                                <a:gd name="T41" fmla="*/ 725 h 1071"/>
                                <a:gd name="T42" fmla="*/ 211 w 614"/>
                                <a:gd name="T43" fmla="*/ 706 h 1071"/>
                                <a:gd name="T44" fmla="*/ 216 w 614"/>
                                <a:gd name="T45" fmla="*/ 691 h 1071"/>
                                <a:gd name="T46" fmla="*/ 230 w 614"/>
                                <a:gd name="T47" fmla="*/ 672 h 1071"/>
                                <a:gd name="T48" fmla="*/ 235 w 614"/>
                                <a:gd name="T49" fmla="*/ 658 h 1071"/>
                                <a:gd name="T50" fmla="*/ 249 w 614"/>
                                <a:gd name="T51" fmla="*/ 638 h 1071"/>
                                <a:gd name="T52" fmla="*/ 254 w 614"/>
                                <a:gd name="T53" fmla="*/ 624 h 1071"/>
                                <a:gd name="T54" fmla="*/ 269 w 614"/>
                                <a:gd name="T55" fmla="*/ 605 h 1071"/>
                                <a:gd name="T56" fmla="*/ 273 w 614"/>
                                <a:gd name="T57" fmla="*/ 590 h 1071"/>
                                <a:gd name="T58" fmla="*/ 288 w 614"/>
                                <a:gd name="T59" fmla="*/ 571 h 1071"/>
                                <a:gd name="T60" fmla="*/ 293 w 614"/>
                                <a:gd name="T61" fmla="*/ 557 h 1071"/>
                                <a:gd name="T62" fmla="*/ 307 w 614"/>
                                <a:gd name="T63" fmla="*/ 538 h 1071"/>
                                <a:gd name="T64" fmla="*/ 312 w 614"/>
                                <a:gd name="T65" fmla="*/ 523 h 1071"/>
                                <a:gd name="T66" fmla="*/ 326 w 614"/>
                                <a:gd name="T67" fmla="*/ 504 h 1071"/>
                                <a:gd name="T68" fmla="*/ 336 w 614"/>
                                <a:gd name="T69" fmla="*/ 485 h 1071"/>
                                <a:gd name="T70" fmla="*/ 345 w 614"/>
                                <a:gd name="T71" fmla="*/ 470 h 1071"/>
                                <a:gd name="T72" fmla="*/ 355 w 614"/>
                                <a:gd name="T73" fmla="*/ 451 h 1071"/>
                                <a:gd name="T74" fmla="*/ 365 w 614"/>
                                <a:gd name="T75" fmla="*/ 437 h 1071"/>
                                <a:gd name="T76" fmla="*/ 374 w 614"/>
                                <a:gd name="T77" fmla="*/ 418 h 1071"/>
                                <a:gd name="T78" fmla="*/ 384 w 614"/>
                                <a:gd name="T79" fmla="*/ 403 h 1071"/>
                                <a:gd name="T80" fmla="*/ 393 w 614"/>
                                <a:gd name="T81" fmla="*/ 384 h 1071"/>
                                <a:gd name="T82" fmla="*/ 408 w 614"/>
                                <a:gd name="T83" fmla="*/ 365 h 1071"/>
                                <a:gd name="T84" fmla="*/ 413 w 614"/>
                                <a:gd name="T85" fmla="*/ 350 h 1071"/>
                                <a:gd name="T86" fmla="*/ 427 w 614"/>
                                <a:gd name="T87" fmla="*/ 331 h 1071"/>
                                <a:gd name="T88" fmla="*/ 432 w 614"/>
                                <a:gd name="T89" fmla="*/ 317 h 1071"/>
                                <a:gd name="T90" fmla="*/ 446 w 614"/>
                                <a:gd name="T91" fmla="*/ 298 h 1071"/>
                                <a:gd name="T92" fmla="*/ 451 w 614"/>
                                <a:gd name="T93" fmla="*/ 283 h 1071"/>
                                <a:gd name="T94" fmla="*/ 465 w 614"/>
                                <a:gd name="T95" fmla="*/ 264 h 1071"/>
                                <a:gd name="T96" fmla="*/ 470 w 614"/>
                                <a:gd name="T97" fmla="*/ 249 h 1071"/>
                                <a:gd name="T98" fmla="*/ 485 w 614"/>
                                <a:gd name="T99" fmla="*/ 230 h 1071"/>
                                <a:gd name="T100" fmla="*/ 489 w 614"/>
                                <a:gd name="T101" fmla="*/ 216 h 1071"/>
                                <a:gd name="T102" fmla="*/ 504 w 614"/>
                                <a:gd name="T103" fmla="*/ 197 h 1071"/>
                                <a:gd name="T104" fmla="*/ 509 w 614"/>
                                <a:gd name="T105" fmla="*/ 182 h 1071"/>
                                <a:gd name="T106" fmla="*/ 523 w 614"/>
                                <a:gd name="T107" fmla="*/ 163 h 1071"/>
                                <a:gd name="T108" fmla="*/ 533 w 614"/>
                                <a:gd name="T109" fmla="*/ 144 h 1071"/>
                                <a:gd name="T110" fmla="*/ 542 w 614"/>
                                <a:gd name="T111" fmla="*/ 129 h 1071"/>
                                <a:gd name="T112" fmla="*/ 552 w 614"/>
                                <a:gd name="T113" fmla="*/ 110 h 1071"/>
                                <a:gd name="T114" fmla="*/ 561 w 614"/>
                                <a:gd name="T115" fmla="*/ 96 h 1071"/>
                                <a:gd name="T116" fmla="*/ 571 w 614"/>
                                <a:gd name="T117" fmla="*/ 77 h 1071"/>
                                <a:gd name="T118" fmla="*/ 581 w 614"/>
                                <a:gd name="T119" fmla="*/ 62 h 1071"/>
                                <a:gd name="T120" fmla="*/ 590 w 614"/>
                                <a:gd name="T121" fmla="*/ 43 h 1071"/>
                                <a:gd name="T122" fmla="*/ 605 w 614"/>
                                <a:gd name="T123" fmla="*/ 24 h 1071"/>
                                <a:gd name="T124" fmla="*/ 609 w 614"/>
                                <a:gd name="T125" fmla="*/ 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4" h="1071">
                                  <a:moveTo>
                                    <a:pt x="0" y="1071"/>
                                  </a:moveTo>
                                  <a:lnTo>
                                    <a:pt x="0" y="1066"/>
                                  </a:lnTo>
                                  <a:lnTo>
                                    <a:pt x="5" y="1061"/>
                                  </a:lnTo>
                                  <a:lnTo>
                                    <a:pt x="5" y="1056"/>
                                  </a:lnTo>
                                  <a:lnTo>
                                    <a:pt x="9" y="1051"/>
                                  </a:lnTo>
                                  <a:lnTo>
                                    <a:pt x="14" y="1047"/>
                                  </a:lnTo>
                                  <a:lnTo>
                                    <a:pt x="14" y="1042"/>
                                  </a:lnTo>
                                  <a:lnTo>
                                    <a:pt x="19" y="1037"/>
                                  </a:lnTo>
                                  <a:lnTo>
                                    <a:pt x="19" y="1032"/>
                                  </a:lnTo>
                                  <a:lnTo>
                                    <a:pt x="24" y="1027"/>
                                  </a:lnTo>
                                  <a:lnTo>
                                    <a:pt x="24" y="1023"/>
                                  </a:lnTo>
                                  <a:lnTo>
                                    <a:pt x="33" y="1013"/>
                                  </a:lnTo>
                                  <a:lnTo>
                                    <a:pt x="33" y="1008"/>
                                  </a:lnTo>
                                  <a:lnTo>
                                    <a:pt x="38" y="1003"/>
                                  </a:lnTo>
                                  <a:lnTo>
                                    <a:pt x="38" y="999"/>
                                  </a:lnTo>
                                  <a:lnTo>
                                    <a:pt x="43" y="994"/>
                                  </a:lnTo>
                                  <a:lnTo>
                                    <a:pt x="43" y="989"/>
                                  </a:lnTo>
                                  <a:lnTo>
                                    <a:pt x="53" y="979"/>
                                  </a:lnTo>
                                  <a:lnTo>
                                    <a:pt x="53" y="974"/>
                                  </a:lnTo>
                                  <a:lnTo>
                                    <a:pt x="57" y="970"/>
                                  </a:lnTo>
                                  <a:lnTo>
                                    <a:pt x="57" y="965"/>
                                  </a:lnTo>
                                  <a:lnTo>
                                    <a:pt x="62" y="960"/>
                                  </a:lnTo>
                                  <a:lnTo>
                                    <a:pt x="62" y="955"/>
                                  </a:lnTo>
                                  <a:lnTo>
                                    <a:pt x="72" y="946"/>
                                  </a:lnTo>
                                  <a:lnTo>
                                    <a:pt x="72" y="941"/>
                                  </a:lnTo>
                                  <a:lnTo>
                                    <a:pt x="77" y="936"/>
                                  </a:lnTo>
                                  <a:lnTo>
                                    <a:pt x="77" y="931"/>
                                  </a:lnTo>
                                  <a:lnTo>
                                    <a:pt x="86" y="922"/>
                                  </a:lnTo>
                                  <a:lnTo>
                                    <a:pt x="86" y="917"/>
                                  </a:lnTo>
                                  <a:lnTo>
                                    <a:pt x="91" y="912"/>
                                  </a:lnTo>
                                  <a:lnTo>
                                    <a:pt x="91" y="907"/>
                                  </a:lnTo>
                                  <a:lnTo>
                                    <a:pt x="96" y="902"/>
                                  </a:lnTo>
                                  <a:lnTo>
                                    <a:pt x="96" y="898"/>
                                  </a:lnTo>
                                  <a:lnTo>
                                    <a:pt x="105" y="888"/>
                                  </a:lnTo>
                                  <a:lnTo>
                                    <a:pt x="105" y="883"/>
                                  </a:lnTo>
                                  <a:lnTo>
                                    <a:pt x="110" y="878"/>
                                  </a:lnTo>
                                  <a:lnTo>
                                    <a:pt x="110" y="874"/>
                                  </a:lnTo>
                                  <a:lnTo>
                                    <a:pt x="115" y="869"/>
                                  </a:lnTo>
                                  <a:lnTo>
                                    <a:pt x="115" y="864"/>
                                  </a:lnTo>
                                  <a:lnTo>
                                    <a:pt x="125" y="854"/>
                                  </a:lnTo>
                                  <a:lnTo>
                                    <a:pt x="125" y="850"/>
                                  </a:lnTo>
                                  <a:lnTo>
                                    <a:pt x="129" y="845"/>
                                  </a:lnTo>
                                  <a:lnTo>
                                    <a:pt x="129" y="840"/>
                                  </a:lnTo>
                                  <a:lnTo>
                                    <a:pt x="139" y="830"/>
                                  </a:lnTo>
                                  <a:lnTo>
                                    <a:pt x="139" y="826"/>
                                  </a:lnTo>
                                  <a:lnTo>
                                    <a:pt x="144" y="821"/>
                                  </a:lnTo>
                                  <a:lnTo>
                                    <a:pt x="144" y="816"/>
                                  </a:lnTo>
                                  <a:lnTo>
                                    <a:pt x="149" y="811"/>
                                  </a:lnTo>
                                  <a:lnTo>
                                    <a:pt x="149" y="806"/>
                                  </a:lnTo>
                                  <a:lnTo>
                                    <a:pt x="158" y="797"/>
                                  </a:lnTo>
                                  <a:lnTo>
                                    <a:pt x="158" y="792"/>
                                  </a:lnTo>
                                  <a:lnTo>
                                    <a:pt x="163" y="787"/>
                                  </a:lnTo>
                                  <a:lnTo>
                                    <a:pt x="163" y="782"/>
                                  </a:lnTo>
                                  <a:lnTo>
                                    <a:pt x="168" y="778"/>
                                  </a:lnTo>
                                  <a:lnTo>
                                    <a:pt x="168" y="773"/>
                                  </a:lnTo>
                                  <a:lnTo>
                                    <a:pt x="177" y="763"/>
                                  </a:lnTo>
                                  <a:lnTo>
                                    <a:pt x="177" y="758"/>
                                  </a:lnTo>
                                  <a:lnTo>
                                    <a:pt x="182" y="754"/>
                                  </a:lnTo>
                                  <a:lnTo>
                                    <a:pt x="182" y="749"/>
                                  </a:lnTo>
                                  <a:lnTo>
                                    <a:pt x="187" y="744"/>
                                  </a:lnTo>
                                  <a:lnTo>
                                    <a:pt x="187" y="739"/>
                                  </a:lnTo>
                                  <a:lnTo>
                                    <a:pt x="197" y="730"/>
                                  </a:lnTo>
                                  <a:lnTo>
                                    <a:pt x="197" y="725"/>
                                  </a:lnTo>
                                  <a:lnTo>
                                    <a:pt x="201" y="720"/>
                                  </a:lnTo>
                                  <a:lnTo>
                                    <a:pt x="201" y="715"/>
                                  </a:lnTo>
                                  <a:lnTo>
                                    <a:pt x="211" y="706"/>
                                  </a:lnTo>
                                  <a:lnTo>
                                    <a:pt x="211" y="701"/>
                                  </a:lnTo>
                                  <a:lnTo>
                                    <a:pt x="216" y="696"/>
                                  </a:lnTo>
                                  <a:lnTo>
                                    <a:pt x="216" y="691"/>
                                  </a:lnTo>
                                  <a:lnTo>
                                    <a:pt x="221" y="686"/>
                                  </a:lnTo>
                                  <a:lnTo>
                                    <a:pt x="221" y="682"/>
                                  </a:lnTo>
                                  <a:lnTo>
                                    <a:pt x="230" y="672"/>
                                  </a:lnTo>
                                  <a:lnTo>
                                    <a:pt x="230" y="667"/>
                                  </a:lnTo>
                                  <a:lnTo>
                                    <a:pt x="235" y="662"/>
                                  </a:lnTo>
                                  <a:lnTo>
                                    <a:pt x="235" y="658"/>
                                  </a:lnTo>
                                  <a:lnTo>
                                    <a:pt x="240" y="653"/>
                                  </a:lnTo>
                                  <a:lnTo>
                                    <a:pt x="240" y="648"/>
                                  </a:lnTo>
                                  <a:lnTo>
                                    <a:pt x="249" y="638"/>
                                  </a:lnTo>
                                  <a:lnTo>
                                    <a:pt x="249" y="634"/>
                                  </a:lnTo>
                                  <a:lnTo>
                                    <a:pt x="254" y="629"/>
                                  </a:lnTo>
                                  <a:lnTo>
                                    <a:pt x="254" y="624"/>
                                  </a:lnTo>
                                  <a:lnTo>
                                    <a:pt x="259" y="619"/>
                                  </a:lnTo>
                                  <a:lnTo>
                                    <a:pt x="259" y="614"/>
                                  </a:lnTo>
                                  <a:lnTo>
                                    <a:pt x="269" y="605"/>
                                  </a:lnTo>
                                  <a:lnTo>
                                    <a:pt x="269" y="600"/>
                                  </a:lnTo>
                                  <a:lnTo>
                                    <a:pt x="273" y="595"/>
                                  </a:lnTo>
                                  <a:lnTo>
                                    <a:pt x="273" y="590"/>
                                  </a:lnTo>
                                  <a:lnTo>
                                    <a:pt x="283" y="581"/>
                                  </a:lnTo>
                                  <a:lnTo>
                                    <a:pt x="283" y="576"/>
                                  </a:lnTo>
                                  <a:lnTo>
                                    <a:pt x="288" y="571"/>
                                  </a:lnTo>
                                  <a:lnTo>
                                    <a:pt x="288" y="566"/>
                                  </a:lnTo>
                                  <a:lnTo>
                                    <a:pt x="293" y="562"/>
                                  </a:lnTo>
                                  <a:lnTo>
                                    <a:pt x="293" y="557"/>
                                  </a:lnTo>
                                  <a:lnTo>
                                    <a:pt x="302" y="547"/>
                                  </a:lnTo>
                                  <a:lnTo>
                                    <a:pt x="302" y="542"/>
                                  </a:lnTo>
                                  <a:lnTo>
                                    <a:pt x="307" y="538"/>
                                  </a:lnTo>
                                  <a:lnTo>
                                    <a:pt x="307" y="533"/>
                                  </a:lnTo>
                                  <a:lnTo>
                                    <a:pt x="312" y="528"/>
                                  </a:lnTo>
                                  <a:lnTo>
                                    <a:pt x="312" y="523"/>
                                  </a:lnTo>
                                  <a:lnTo>
                                    <a:pt x="321" y="514"/>
                                  </a:lnTo>
                                  <a:lnTo>
                                    <a:pt x="321" y="509"/>
                                  </a:lnTo>
                                  <a:lnTo>
                                    <a:pt x="326" y="504"/>
                                  </a:lnTo>
                                  <a:lnTo>
                                    <a:pt x="326" y="499"/>
                                  </a:lnTo>
                                  <a:lnTo>
                                    <a:pt x="336" y="490"/>
                                  </a:lnTo>
                                  <a:lnTo>
                                    <a:pt x="336" y="485"/>
                                  </a:lnTo>
                                  <a:lnTo>
                                    <a:pt x="341" y="480"/>
                                  </a:lnTo>
                                  <a:lnTo>
                                    <a:pt x="341" y="475"/>
                                  </a:lnTo>
                                  <a:lnTo>
                                    <a:pt x="345" y="470"/>
                                  </a:lnTo>
                                  <a:lnTo>
                                    <a:pt x="345" y="466"/>
                                  </a:lnTo>
                                  <a:lnTo>
                                    <a:pt x="355" y="456"/>
                                  </a:lnTo>
                                  <a:lnTo>
                                    <a:pt x="355" y="451"/>
                                  </a:lnTo>
                                  <a:lnTo>
                                    <a:pt x="360" y="446"/>
                                  </a:lnTo>
                                  <a:lnTo>
                                    <a:pt x="360" y="442"/>
                                  </a:lnTo>
                                  <a:lnTo>
                                    <a:pt x="365" y="437"/>
                                  </a:lnTo>
                                  <a:lnTo>
                                    <a:pt x="365" y="432"/>
                                  </a:lnTo>
                                  <a:lnTo>
                                    <a:pt x="374" y="422"/>
                                  </a:lnTo>
                                  <a:lnTo>
                                    <a:pt x="374" y="418"/>
                                  </a:lnTo>
                                  <a:lnTo>
                                    <a:pt x="379" y="413"/>
                                  </a:lnTo>
                                  <a:lnTo>
                                    <a:pt x="379" y="408"/>
                                  </a:lnTo>
                                  <a:lnTo>
                                    <a:pt x="384" y="403"/>
                                  </a:lnTo>
                                  <a:lnTo>
                                    <a:pt x="384" y="398"/>
                                  </a:lnTo>
                                  <a:lnTo>
                                    <a:pt x="393" y="389"/>
                                  </a:lnTo>
                                  <a:lnTo>
                                    <a:pt x="393" y="384"/>
                                  </a:lnTo>
                                  <a:lnTo>
                                    <a:pt x="398" y="379"/>
                                  </a:lnTo>
                                  <a:lnTo>
                                    <a:pt x="398" y="374"/>
                                  </a:lnTo>
                                  <a:lnTo>
                                    <a:pt x="408" y="365"/>
                                  </a:lnTo>
                                  <a:lnTo>
                                    <a:pt x="408" y="360"/>
                                  </a:lnTo>
                                  <a:lnTo>
                                    <a:pt x="413" y="355"/>
                                  </a:lnTo>
                                  <a:lnTo>
                                    <a:pt x="413" y="350"/>
                                  </a:lnTo>
                                  <a:lnTo>
                                    <a:pt x="417" y="346"/>
                                  </a:lnTo>
                                  <a:lnTo>
                                    <a:pt x="417" y="341"/>
                                  </a:lnTo>
                                  <a:lnTo>
                                    <a:pt x="427" y="331"/>
                                  </a:lnTo>
                                  <a:lnTo>
                                    <a:pt x="427" y="326"/>
                                  </a:lnTo>
                                  <a:lnTo>
                                    <a:pt x="432" y="322"/>
                                  </a:lnTo>
                                  <a:lnTo>
                                    <a:pt x="432" y="317"/>
                                  </a:lnTo>
                                  <a:lnTo>
                                    <a:pt x="437" y="312"/>
                                  </a:lnTo>
                                  <a:lnTo>
                                    <a:pt x="437" y="307"/>
                                  </a:lnTo>
                                  <a:lnTo>
                                    <a:pt x="446" y="298"/>
                                  </a:lnTo>
                                  <a:lnTo>
                                    <a:pt x="446" y="293"/>
                                  </a:lnTo>
                                  <a:lnTo>
                                    <a:pt x="451" y="288"/>
                                  </a:lnTo>
                                  <a:lnTo>
                                    <a:pt x="451" y="283"/>
                                  </a:lnTo>
                                  <a:lnTo>
                                    <a:pt x="456" y="278"/>
                                  </a:lnTo>
                                  <a:lnTo>
                                    <a:pt x="456" y="274"/>
                                  </a:lnTo>
                                  <a:lnTo>
                                    <a:pt x="465" y="264"/>
                                  </a:lnTo>
                                  <a:lnTo>
                                    <a:pt x="465" y="259"/>
                                  </a:lnTo>
                                  <a:lnTo>
                                    <a:pt x="470" y="254"/>
                                  </a:lnTo>
                                  <a:lnTo>
                                    <a:pt x="470" y="249"/>
                                  </a:lnTo>
                                  <a:lnTo>
                                    <a:pt x="480" y="240"/>
                                  </a:lnTo>
                                  <a:lnTo>
                                    <a:pt x="480" y="235"/>
                                  </a:lnTo>
                                  <a:lnTo>
                                    <a:pt x="485" y="230"/>
                                  </a:lnTo>
                                  <a:lnTo>
                                    <a:pt x="485" y="225"/>
                                  </a:lnTo>
                                  <a:lnTo>
                                    <a:pt x="489" y="221"/>
                                  </a:lnTo>
                                  <a:lnTo>
                                    <a:pt x="489" y="216"/>
                                  </a:lnTo>
                                  <a:lnTo>
                                    <a:pt x="499" y="206"/>
                                  </a:lnTo>
                                  <a:lnTo>
                                    <a:pt x="499" y="201"/>
                                  </a:lnTo>
                                  <a:lnTo>
                                    <a:pt x="504" y="197"/>
                                  </a:lnTo>
                                  <a:lnTo>
                                    <a:pt x="504" y="192"/>
                                  </a:lnTo>
                                  <a:lnTo>
                                    <a:pt x="509" y="187"/>
                                  </a:lnTo>
                                  <a:lnTo>
                                    <a:pt x="509" y="182"/>
                                  </a:lnTo>
                                  <a:lnTo>
                                    <a:pt x="518" y="173"/>
                                  </a:lnTo>
                                  <a:lnTo>
                                    <a:pt x="518" y="168"/>
                                  </a:lnTo>
                                  <a:lnTo>
                                    <a:pt x="523" y="163"/>
                                  </a:lnTo>
                                  <a:lnTo>
                                    <a:pt x="523" y="158"/>
                                  </a:lnTo>
                                  <a:lnTo>
                                    <a:pt x="533" y="149"/>
                                  </a:lnTo>
                                  <a:lnTo>
                                    <a:pt x="533" y="144"/>
                                  </a:lnTo>
                                  <a:lnTo>
                                    <a:pt x="537" y="139"/>
                                  </a:lnTo>
                                  <a:lnTo>
                                    <a:pt x="537" y="134"/>
                                  </a:lnTo>
                                  <a:lnTo>
                                    <a:pt x="542" y="129"/>
                                  </a:lnTo>
                                  <a:lnTo>
                                    <a:pt x="542" y="125"/>
                                  </a:lnTo>
                                  <a:lnTo>
                                    <a:pt x="552" y="115"/>
                                  </a:lnTo>
                                  <a:lnTo>
                                    <a:pt x="552" y="110"/>
                                  </a:lnTo>
                                  <a:lnTo>
                                    <a:pt x="557" y="105"/>
                                  </a:lnTo>
                                  <a:lnTo>
                                    <a:pt x="557" y="101"/>
                                  </a:lnTo>
                                  <a:lnTo>
                                    <a:pt x="561" y="96"/>
                                  </a:lnTo>
                                  <a:lnTo>
                                    <a:pt x="561" y="91"/>
                                  </a:lnTo>
                                  <a:lnTo>
                                    <a:pt x="571" y="81"/>
                                  </a:lnTo>
                                  <a:lnTo>
                                    <a:pt x="571" y="77"/>
                                  </a:lnTo>
                                  <a:lnTo>
                                    <a:pt x="576" y="72"/>
                                  </a:lnTo>
                                  <a:lnTo>
                                    <a:pt x="576" y="67"/>
                                  </a:lnTo>
                                  <a:lnTo>
                                    <a:pt x="581" y="62"/>
                                  </a:lnTo>
                                  <a:lnTo>
                                    <a:pt x="581" y="57"/>
                                  </a:lnTo>
                                  <a:lnTo>
                                    <a:pt x="590" y="48"/>
                                  </a:lnTo>
                                  <a:lnTo>
                                    <a:pt x="590" y="43"/>
                                  </a:lnTo>
                                  <a:lnTo>
                                    <a:pt x="595" y="38"/>
                                  </a:lnTo>
                                  <a:lnTo>
                                    <a:pt x="595" y="33"/>
                                  </a:lnTo>
                                  <a:lnTo>
                                    <a:pt x="605" y="24"/>
                                  </a:lnTo>
                                  <a:lnTo>
                                    <a:pt x="605" y="19"/>
                                  </a:lnTo>
                                  <a:lnTo>
                                    <a:pt x="609" y="14"/>
                                  </a:lnTo>
                                  <a:lnTo>
                                    <a:pt x="609" y="9"/>
                                  </a:lnTo>
                                  <a:lnTo>
                                    <a:pt x="614" y="5"/>
                                  </a:lnTo>
                                  <a:lnTo>
                                    <a:pt x="6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81"/>
                          <wps:cNvSpPr>
                            <a:spLocks/>
                          </wps:cNvSpPr>
                          <wps:spPr bwMode="auto">
                            <a:xfrm>
                              <a:off x="2626" y="2900"/>
                              <a:ext cx="81" cy="144"/>
                            </a:xfrm>
                            <a:custGeom>
                              <a:avLst/>
                              <a:gdLst>
                                <a:gd name="T0" fmla="*/ 0 w 81"/>
                                <a:gd name="T1" fmla="*/ 144 h 144"/>
                                <a:gd name="T2" fmla="*/ 0 w 81"/>
                                <a:gd name="T3" fmla="*/ 139 h 144"/>
                                <a:gd name="T4" fmla="*/ 5 w 81"/>
                                <a:gd name="T5" fmla="*/ 134 h 144"/>
                                <a:gd name="T6" fmla="*/ 9 w 81"/>
                                <a:gd name="T7" fmla="*/ 130 h 144"/>
                                <a:gd name="T8" fmla="*/ 9 w 81"/>
                                <a:gd name="T9" fmla="*/ 125 h 144"/>
                                <a:gd name="T10" fmla="*/ 14 w 81"/>
                                <a:gd name="T11" fmla="*/ 120 h 144"/>
                                <a:gd name="T12" fmla="*/ 14 w 81"/>
                                <a:gd name="T13" fmla="*/ 115 h 144"/>
                                <a:gd name="T14" fmla="*/ 19 w 81"/>
                                <a:gd name="T15" fmla="*/ 110 h 144"/>
                                <a:gd name="T16" fmla="*/ 19 w 81"/>
                                <a:gd name="T17" fmla="*/ 106 h 144"/>
                                <a:gd name="T18" fmla="*/ 29 w 81"/>
                                <a:gd name="T19" fmla="*/ 96 h 144"/>
                                <a:gd name="T20" fmla="*/ 29 w 81"/>
                                <a:gd name="T21" fmla="*/ 91 h 144"/>
                                <a:gd name="T22" fmla="*/ 33 w 81"/>
                                <a:gd name="T23" fmla="*/ 86 h 144"/>
                                <a:gd name="T24" fmla="*/ 33 w 81"/>
                                <a:gd name="T25" fmla="*/ 82 h 144"/>
                                <a:gd name="T26" fmla="*/ 38 w 81"/>
                                <a:gd name="T27" fmla="*/ 77 h 144"/>
                                <a:gd name="T28" fmla="*/ 38 w 81"/>
                                <a:gd name="T29" fmla="*/ 72 h 144"/>
                                <a:gd name="T30" fmla="*/ 48 w 81"/>
                                <a:gd name="T31" fmla="*/ 62 h 144"/>
                                <a:gd name="T32" fmla="*/ 48 w 81"/>
                                <a:gd name="T33" fmla="*/ 58 h 144"/>
                                <a:gd name="T34" fmla="*/ 53 w 81"/>
                                <a:gd name="T35" fmla="*/ 53 h 144"/>
                                <a:gd name="T36" fmla="*/ 53 w 81"/>
                                <a:gd name="T37" fmla="*/ 48 h 144"/>
                                <a:gd name="T38" fmla="*/ 62 w 81"/>
                                <a:gd name="T39" fmla="*/ 38 h 144"/>
                                <a:gd name="T40" fmla="*/ 62 w 81"/>
                                <a:gd name="T41" fmla="*/ 34 h 144"/>
                                <a:gd name="T42" fmla="*/ 67 w 81"/>
                                <a:gd name="T43" fmla="*/ 29 h 144"/>
                                <a:gd name="T44" fmla="*/ 67 w 81"/>
                                <a:gd name="T45" fmla="*/ 24 h 144"/>
                                <a:gd name="T46" fmla="*/ 72 w 81"/>
                                <a:gd name="T47" fmla="*/ 19 h 144"/>
                                <a:gd name="T48" fmla="*/ 72 w 81"/>
                                <a:gd name="T49" fmla="*/ 14 h 144"/>
                                <a:gd name="T50" fmla="*/ 81 w 81"/>
                                <a:gd name="T51" fmla="*/ 5 h 144"/>
                                <a:gd name="T52" fmla="*/ 81 w 81"/>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1" h="144">
                                  <a:moveTo>
                                    <a:pt x="0" y="144"/>
                                  </a:moveTo>
                                  <a:lnTo>
                                    <a:pt x="0" y="139"/>
                                  </a:lnTo>
                                  <a:lnTo>
                                    <a:pt x="5" y="134"/>
                                  </a:lnTo>
                                  <a:lnTo>
                                    <a:pt x="9" y="130"/>
                                  </a:lnTo>
                                  <a:lnTo>
                                    <a:pt x="9" y="125"/>
                                  </a:lnTo>
                                  <a:lnTo>
                                    <a:pt x="14" y="120"/>
                                  </a:lnTo>
                                  <a:lnTo>
                                    <a:pt x="14" y="115"/>
                                  </a:lnTo>
                                  <a:lnTo>
                                    <a:pt x="19" y="110"/>
                                  </a:lnTo>
                                  <a:lnTo>
                                    <a:pt x="19" y="106"/>
                                  </a:lnTo>
                                  <a:lnTo>
                                    <a:pt x="29" y="96"/>
                                  </a:lnTo>
                                  <a:lnTo>
                                    <a:pt x="29" y="91"/>
                                  </a:lnTo>
                                  <a:lnTo>
                                    <a:pt x="33" y="86"/>
                                  </a:lnTo>
                                  <a:lnTo>
                                    <a:pt x="33" y="82"/>
                                  </a:lnTo>
                                  <a:lnTo>
                                    <a:pt x="38" y="77"/>
                                  </a:lnTo>
                                  <a:lnTo>
                                    <a:pt x="38" y="72"/>
                                  </a:lnTo>
                                  <a:lnTo>
                                    <a:pt x="48" y="62"/>
                                  </a:lnTo>
                                  <a:lnTo>
                                    <a:pt x="48" y="58"/>
                                  </a:lnTo>
                                  <a:lnTo>
                                    <a:pt x="53" y="53"/>
                                  </a:lnTo>
                                  <a:lnTo>
                                    <a:pt x="53" y="48"/>
                                  </a:lnTo>
                                  <a:lnTo>
                                    <a:pt x="62" y="38"/>
                                  </a:lnTo>
                                  <a:lnTo>
                                    <a:pt x="62" y="34"/>
                                  </a:lnTo>
                                  <a:lnTo>
                                    <a:pt x="67" y="29"/>
                                  </a:lnTo>
                                  <a:lnTo>
                                    <a:pt x="67" y="24"/>
                                  </a:lnTo>
                                  <a:lnTo>
                                    <a:pt x="72" y="19"/>
                                  </a:lnTo>
                                  <a:lnTo>
                                    <a:pt x="72" y="14"/>
                                  </a:lnTo>
                                  <a:lnTo>
                                    <a:pt x="81" y="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82"/>
                          <wps:cNvSpPr>
                            <a:spLocks/>
                          </wps:cNvSpPr>
                          <wps:spPr bwMode="auto">
                            <a:xfrm>
                              <a:off x="2823" y="1584"/>
                              <a:ext cx="648" cy="1119"/>
                            </a:xfrm>
                            <a:custGeom>
                              <a:avLst/>
                              <a:gdLst>
                                <a:gd name="T0" fmla="*/ 9 w 648"/>
                                <a:gd name="T1" fmla="*/ 1105 h 1119"/>
                                <a:gd name="T2" fmla="*/ 19 w 648"/>
                                <a:gd name="T3" fmla="*/ 1086 h 1119"/>
                                <a:gd name="T4" fmla="*/ 33 w 648"/>
                                <a:gd name="T5" fmla="*/ 1062 h 1119"/>
                                <a:gd name="T6" fmla="*/ 48 w 648"/>
                                <a:gd name="T7" fmla="*/ 1038 h 1119"/>
                                <a:gd name="T8" fmla="*/ 62 w 648"/>
                                <a:gd name="T9" fmla="*/ 1014 h 1119"/>
                                <a:gd name="T10" fmla="*/ 72 w 648"/>
                                <a:gd name="T11" fmla="*/ 994 h 1119"/>
                                <a:gd name="T12" fmla="*/ 86 w 648"/>
                                <a:gd name="T13" fmla="*/ 970 h 1119"/>
                                <a:gd name="T14" fmla="*/ 100 w 648"/>
                                <a:gd name="T15" fmla="*/ 946 h 1119"/>
                                <a:gd name="T16" fmla="*/ 115 w 648"/>
                                <a:gd name="T17" fmla="*/ 922 h 1119"/>
                                <a:gd name="T18" fmla="*/ 124 w 648"/>
                                <a:gd name="T19" fmla="*/ 903 h 1119"/>
                                <a:gd name="T20" fmla="*/ 139 w 648"/>
                                <a:gd name="T21" fmla="*/ 879 h 1119"/>
                                <a:gd name="T22" fmla="*/ 153 w 648"/>
                                <a:gd name="T23" fmla="*/ 855 h 1119"/>
                                <a:gd name="T24" fmla="*/ 168 w 648"/>
                                <a:gd name="T25" fmla="*/ 831 h 1119"/>
                                <a:gd name="T26" fmla="*/ 177 w 648"/>
                                <a:gd name="T27" fmla="*/ 812 h 1119"/>
                                <a:gd name="T28" fmla="*/ 192 w 648"/>
                                <a:gd name="T29" fmla="*/ 788 h 1119"/>
                                <a:gd name="T30" fmla="*/ 206 w 648"/>
                                <a:gd name="T31" fmla="*/ 764 h 1119"/>
                                <a:gd name="T32" fmla="*/ 220 w 648"/>
                                <a:gd name="T33" fmla="*/ 740 h 1119"/>
                                <a:gd name="T34" fmla="*/ 230 w 648"/>
                                <a:gd name="T35" fmla="*/ 721 h 1119"/>
                                <a:gd name="T36" fmla="*/ 244 w 648"/>
                                <a:gd name="T37" fmla="*/ 697 h 1119"/>
                                <a:gd name="T38" fmla="*/ 259 w 648"/>
                                <a:gd name="T39" fmla="*/ 673 h 1119"/>
                                <a:gd name="T40" fmla="*/ 273 w 648"/>
                                <a:gd name="T41" fmla="*/ 649 h 1119"/>
                                <a:gd name="T42" fmla="*/ 283 w 648"/>
                                <a:gd name="T43" fmla="*/ 629 h 1119"/>
                                <a:gd name="T44" fmla="*/ 297 w 648"/>
                                <a:gd name="T45" fmla="*/ 605 h 1119"/>
                                <a:gd name="T46" fmla="*/ 312 w 648"/>
                                <a:gd name="T47" fmla="*/ 581 h 1119"/>
                                <a:gd name="T48" fmla="*/ 326 w 648"/>
                                <a:gd name="T49" fmla="*/ 557 h 1119"/>
                                <a:gd name="T50" fmla="*/ 336 w 648"/>
                                <a:gd name="T51" fmla="*/ 538 h 1119"/>
                                <a:gd name="T52" fmla="*/ 350 w 648"/>
                                <a:gd name="T53" fmla="*/ 514 h 1119"/>
                                <a:gd name="T54" fmla="*/ 364 w 648"/>
                                <a:gd name="T55" fmla="*/ 490 h 1119"/>
                                <a:gd name="T56" fmla="*/ 379 w 648"/>
                                <a:gd name="T57" fmla="*/ 466 h 1119"/>
                                <a:gd name="T58" fmla="*/ 388 w 648"/>
                                <a:gd name="T59" fmla="*/ 447 h 1119"/>
                                <a:gd name="T60" fmla="*/ 403 w 648"/>
                                <a:gd name="T61" fmla="*/ 423 h 1119"/>
                                <a:gd name="T62" fmla="*/ 417 w 648"/>
                                <a:gd name="T63" fmla="*/ 399 h 1119"/>
                                <a:gd name="T64" fmla="*/ 432 w 648"/>
                                <a:gd name="T65" fmla="*/ 375 h 1119"/>
                                <a:gd name="T66" fmla="*/ 441 w 648"/>
                                <a:gd name="T67" fmla="*/ 356 h 1119"/>
                                <a:gd name="T68" fmla="*/ 456 w 648"/>
                                <a:gd name="T69" fmla="*/ 332 h 1119"/>
                                <a:gd name="T70" fmla="*/ 470 w 648"/>
                                <a:gd name="T71" fmla="*/ 308 h 1119"/>
                                <a:gd name="T72" fmla="*/ 484 w 648"/>
                                <a:gd name="T73" fmla="*/ 284 h 1119"/>
                                <a:gd name="T74" fmla="*/ 494 w 648"/>
                                <a:gd name="T75" fmla="*/ 265 h 1119"/>
                                <a:gd name="T76" fmla="*/ 508 w 648"/>
                                <a:gd name="T77" fmla="*/ 240 h 1119"/>
                                <a:gd name="T78" fmla="*/ 523 w 648"/>
                                <a:gd name="T79" fmla="*/ 216 h 1119"/>
                                <a:gd name="T80" fmla="*/ 537 w 648"/>
                                <a:gd name="T81" fmla="*/ 192 h 1119"/>
                                <a:gd name="T82" fmla="*/ 547 w 648"/>
                                <a:gd name="T83" fmla="*/ 173 h 1119"/>
                                <a:gd name="T84" fmla="*/ 561 w 648"/>
                                <a:gd name="T85" fmla="*/ 149 h 1119"/>
                                <a:gd name="T86" fmla="*/ 576 w 648"/>
                                <a:gd name="T87" fmla="*/ 125 h 1119"/>
                                <a:gd name="T88" fmla="*/ 585 w 648"/>
                                <a:gd name="T89" fmla="*/ 106 h 1119"/>
                                <a:gd name="T90" fmla="*/ 600 w 648"/>
                                <a:gd name="T91" fmla="*/ 82 h 1119"/>
                                <a:gd name="T92" fmla="*/ 614 w 648"/>
                                <a:gd name="T93" fmla="*/ 58 h 1119"/>
                                <a:gd name="T94" fmla="*/ 628 w 648"/>
                                <a:gd name="T95" fmla="*/ 34 h 1119"/>
                                <a:gd name="T96" fmla="*/ 638 w 648"/>
                                <a:gd name="T97" fmla="*/ 15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48" h="1119">
                                  <a:moveTo>
                                    <a:pt x="0" y="1119"/>
                                  </a:moveTo>
                                  <a:lnTo>
                                    <a:pt x="0" y="1114"/>
                                  </a:lnTo>
                                  <a:lnTo>
                                    <a:pt x="4" y="1110"/>
                                  </a:lnTo>
                                  <a:lnTo>
                                    <a:pt x="9" y="1105"/>
                                  </a:lnTo>
                                  <a:lnTo>
                                    <a:pt x="9" y="1100"/>
                                  </a:lnTo>
                                  <a:lnTo>
                                    <a:pt x="14" y="1095"/>
                                  </a:lnTo>
                                  <a:lnTo>
                                    <a:pt x="14" y="1090"/>
                                  </a:lnTo>
                                  <a:lnTo>
                                    <a:pt x="19" y="1086"/>
                                  </a:lnTo>
                                  <a:lnTo>
                                    <a:pt x="19" y="1081"/>
                                  </a:lnTo>
                                  <a:lnTo>
                                    <a:pt x="28" y="1071"/>
                                  </a:lnTo>
                                  <a:lnTo>
                                    <a:pt x="28" y="1066"/>
                                  </a:lnTo>
                                  <a:lnTo>
                                    <a:pt x="33" y="1062"/>
                                  </a:lnTo>
                                  <a:lnTo>
                                    <a:pt x="33" y="1057"/>
                                  </a:lnTo>
                                  <a:lnTo>
                                    <a:pt x="43" y="1047"/>
                                  </a:lnTo>
                                  <a:lnTo>
                                    <a:pt x="43" y="1042"/>
                                  </a:lnTo>
                                  <a:lnTo>
                                    <a:pt x="48" y="1038"/>
                                  </a:lnTo>
                                  <a:lnTo>
                                    <a:pt x="48" y="1033"/>
                                  </a:lnTo>
                                  <a:lnTo>
                                    <a:pt x="52" y="1028"/>
                                  </a:lnTo>
                                  <a:lnTo>
                                    <a:pt x="52" y="1023"/>
                                  </a:lnTo>
                                  <a:lnTo>
                                    <a:pt x="62" y="1014"/>
                                  </a:lnTo>
                                  <a:lnTo>
                                    <a:pt x="62" y="1009"/>
                                  </a:lnTo>
                                  <a:lnTo>
                                    <a:pt x="67" y="1004"/>
                                  </a:lnTo>
                                  <a:lnTo>
                                    <a:pt x="67" y="999"/>
                                  </a:lnTo>
                                  <a:lnTo>
                                    <a:pt x="72" y="994"/>
                                  </a:lnTo>
                                  <a:lnTo>
                                    <a:pt x="72" y="990"/>
                                  </a:lnTo>
                                  <a:lnTo>
                                    <a:pt x="81" y="980"/>
                                  </a:lnTo>
                                  <a:lnTo>
                                    <a:pt x="81" y="975"/>
                                  </a:lnTo>
                                  <a:lnTo>
                                    <a:pt x="86" y="970"/>
                                  </a:lnTo>
                                  <a:lnTo>
                                    <a:pt x="86" y="965"/>
                                  </a:lnTo>
                                  <a:lnTo>
                                    <a:pt x="96" y="956"/>
                                  </a:lnTo>
                                  <a:lnTo>
                                    <a:pt x="96" y="951"/>
                                  </a:lnTo>
                                  <a:lnTo>
                                    <a:pt x="100" y="946"/>
                                  </a:lnTo>
                                  <a:lnTo>
                                    <a:pt x="100" y="941"/>
                                  </a:lnTo>
                                  <a:lnTo>
                                    <a:pt x="105" y="937"/>
                                  </a:lnTo>
                                  <a:lnTo>
                                    <a:pt x="105" y="932"/>
                                  </a:lnTo>
                                  <a:lnTo>
                                    <a:pt x="115" y="922"/>
                                  </a:lnTo>
                                  <a:lnTo>
                                    <a:pt x="115" y="917"/>
                                  </a:lnTo>
                                  <a:lnTo>
                                    <a:pt x="120" y="913"/>
                                  </a:lnTo>
                                  <a:lnTo>
                                    <a:pt x="120" y="908"/>
                                  </a:lnTo>
                                  <a:lnTo>
                                    <a:pt x="124" y="903"/>
                                  </a:lnTo>
                                  <a:lnTo>
                                    <a:pt x="124" y="898"/>
                                  </a:lnTo>
                                  <a:lnTo>
                                    <a:pt x="134" y="889"/>
                                  </a:lnTo>
                                  <a:lnTo>
                                    <a:pt x="134" y="884"/>
                                  </a:lnTo>
                                  <a:lnTo>
                                    <a:pt x="139" y="879"/>
                                  </a:lnTo>
                                  <a:lnTo>
                                    <a:pt x="139" y="874"/>
                                  </a:lnTo>
                                  <a:lnTo>
                                    <a:pt x="148" y="865"/>
                                  </a:lnTo>
                                  <a:lnTo>
                                    <a:pt x="148" y="860"/>
                                  </a:lnTo>
                                  <a:lnTo>
                                    <a:pt x="153" y="855"/>
                                  </a:lnTo>
                                  <a:lnTo>
                                    <a:pt x="153" y="850"/>
                                  </a:lnTo>
                                  <a:lnTo>
                                    <a:pt x="158" y="845"/>
                                  </a:lnTo>
                                  <a:lnTo>
                                    <a:pt x="158" y="841"/>
                                  </a:lnTo>
                                  <a:lnTo>
                                    <a:pt x="168" y="831"/>
                                  </a:lnTo>
                                  <a:lnTo>
                                    <a:pt x="168" y="826"/>
                                  </a:lnTo>
                                  <a:lnTo>
                                    <a:pt x="172" y="821"/>
                                  </a:lnTo>
                                  <a:lnTo>
                                    <a:pt x="172" y="817"/>
                                  </a:lnTo>
                                  <a:lnTo>
                                    <a:pt x="177" y="812"/>
                                  </a:lnTo>
                                  <a:lnTo>
                                    <a:pt x="177" y="807"/>
                                  </a:lnTo>
                                  <a:lnTo>
                                    <a:pt x="187" y="797"/>
                                  </a:lnTo>
                                  <a:lnTo>
                                    <a:pt x="187" y="793"/>
                                  </a:lnTo>
                                  <a:lnTo>
                                    <a:pt x="192" y="788"/>
                                  </a:lnTo>
                                  <a:lnTo>
                                    <a:pt x="192" y="783"/>
                                  </a:lnTo>
                                  <a:lnTo>
                                    <a:pt x="201" y="773"/>
                                  </a:lnTo>
                                  <a:lnTo>
                                    <a:pt x="201" y="769"/>
                                  </a:lnTo>
                                  <a:lnTo>
                                    <a:pt x="206" y="764"/>
                                  </a:lnTo>
                                  <a:lnTo>
                                    <a:pt x="206" y="759"/>
                                  </a:lnTo>
                                  <a:lnTo>
                                    <a:pt x="211" y="754"/>
                                  </a:lnTo>
                                  <a:lnTo>
                                    <a:pt x="211" y="749"/>
                                  </a:lnTo>
                                  <a:lnTo>
                                    <a:pt x="220" y="740"/>
                                  </a:lnTo>
                                  <a:lnTo>
                                    <a:pt x="220" y="735"/>
                                  </a:lnTo>
                                  <a:lnTo>
                                    <a:pt x="225" y="730"/>
                                  </a:lnTo>
                                  <a:lnTo>
                                    <a:pt x="225" y="725"/>
                                  </a:lnTo>
                                  <a:lnTo>
                                    <a:pt x="230" y="721"/>
                                  </a:lnTo>
                                  <a:lnTo>
                                    <a:pt x="230" y="716"/>
                                  </a:lnTo>
                                  <a:lnTo>
                                    <a:pt x="240" y="706"/>
                                  </a:lnTo>
                                  <a:lnTo>
                                    <a:pt x="240" y="701"/>
                                  </a:lnTo>
                                  <a:lnTo>
                                    <a:pt x="244" y="697"/>
                                  </a:lnTo>
                                  <a:lnTo>
                                    <a:pt x="244" y="692"/>
                                  </a:lnTo>
                                  <a:lnTo>
                                    <a:pt x="254" y="682"/>
                                  </a:lnTo>
                                  <a:lnTo>
                                    <a:pt x="254" y="677"/>
                                  </a:lnTo>
                                  <a:lnTo>
                                    <a:pt x="259" y="673"/>
                                  </a:lnTo>
                                  <a:lnTo>
                                    <a:pt x="259" y="668"/>
                                  </a:lnTo>
                                  <a:lnTo>
                                    <a:pt x="264" y="663"/>
                                  </a:lnTo>
                                  <a:lnTo>
                                    <a:pt x="264" y="658"/>
                                  </a:lnTo>
                                  <a:lnTo>
                                    <a:pt x="273" y="649"/>
                                  </a:lnTo>
                                  <a:lnTo>
                                    <a:pt x="273" y="644"/>
                                  </a:lnTo>
                                  <a:lnTo>
                                    <a:pt x="278" y="639"/>
                                  </a:lnTo>
                                  <a:lnTo>
                                    <a:pt x="278" y="634"/>
                                  </a:lnTo>
                                  <a:lnTo>
                                    <a:pt x="283" y="629"/>
                                  </a:lnTo>
                                  <a:lnTo>
                                    <a:pt x="283" y="625"/>
                                  </a:lnTo>
                                  <a:lnTo>
                                    <a:pt x="292" y="615"/>
                                  </a:lnTo>
                                  <a:lnTo>
                                    <a:pt x="292" y="610"/>
                                  </a:lnTo>
                                  <a:lnTo>
                                    <a:pt x="297" y="605"/>
                                  </a:lnTo>
                                  <a:lnTo>
                                    <a:pt x="297" y="601"/>
                                  </a:lnTo>
                                  <a:lnTo>
                                    <a:pt x="302" y="596"/>
                                  </a:lnTo>
                                  <a:lnTo>
                                    <a:pt x="302" y="591"/>
                                  </a:lnTo>
                                  <a:lnTo>
                                    <a:pt x="312" y="581"/>
                                  </a:lnTo>
                                  <a:lnTo>
                                    <a:pt x="312" y="577"/>
                                  </a:lnTo>
                                  <a:lnTo>
                                    <a:pt x="316" y="572"/>
                                  </a:lnTo>
                                  <a:lnTo>
                                    <a:pt x="316" y="567"/>
                                  </a:lnTo>
                                  <a:lnTo>
                                    <a:pt x="326" y="557"/>
                                  </a:lnTo>
                                  <a:lnTo>
                                    <a:pt x="326" y="553"/>
                                  </a:lnTo>
                                  <a:lnTo>
                                    <a:pt x="331" y="548"/>
                                  </a:lnTo>
                                  <a:lnTo>
                                    <a:pt x="331" y="543"/>
                                  </a:lnTo>
                                  <a:lnTo>
                                    <a:pt x="336" y="538"/>
                                  </a:lnTo>
                                  <a:lnTo>
                                    <a:pt x="336" y="533"/>
                                  </a:lnTo>
                                  <a:lnTo>
                                    <a:pt x="345" y="524"/>
                                  </a:lnTo>
                                  <a:lnTo>
                                    <a:pt x="345" y="519"/>
                                  </a:lnTo>
                                  <a:lnTo>
                                    <a:pt x="350" y="514"/>
                                  </a:lnTo>
                                  <a:lnTo>
                                    <a:pt x="350" y="509"/>
                                  </a:lnTo>
                                  <a:lnTo>
                                    <a:pt x="355" y="505"/>
                                  </a:lnTo>
                                  <a:lnTo>
                                    <a:pt x="355" y="500"/>
                                  </a:lnTo>
                                  <a:lnTo>
                                    <a:pt x="364" y="490"/>
                                  </a:lnTo>
                                  <a:lnTo>
                                    <a:pt x="364" y="485"/>
                                  </a:lnTo>
                                  <a:lnTo>
                                    <a:pt x="369" y="481"/>
                                  </a:lnTo>
                                  <a:lnTo>
                                    <a:pt x="369" y="476"/>
                                  </a:lnTo>
                                  <a:lnTo>
                                    <a:pt x="379" y="466"/>
                                  </a:lnTo>
                                  <a:lnTo>
                                    <a:pt x="379" y="461"/>
                                  </a:lnTo>
                                  <a:lnTo>
                                    <a:pt x="384" y="457"/>
                                  </a:lnTo>
                                  <a:lnTo>
                                    <a:pt x="384" y="452"/>
                                  </a:lnTo>
                                  <a:lnTo>
                                    <a:pt x="388" y="447"/>
                                  </a:lnTo>
                                  <a:lnTo>
                                    <a:pt x="388" y="442"/>
                                  </a:lnTo>
                                  <a:lnTo>
                                    <a:pt x="398" y="433"/>
                                  </a:lnTo>
                                  <a:lnTo>
                                    <a:pt x="398" y="428"/>
                                  </a:lnTo>
                                  <a:lnTo>
                                    <a:pt x="403" y="423"/>
                                  </a:lnTo>
                                  <a:lnTo>
                                    <a:pt x="403" y="418"/>
                                  </a:lnTo>
                                  <a:lnTo>
                                    <a:pt x="408" y="413"/>
                                  </a:lnTo>
                                  <a:lnTo>
                                    <a:pt x="408" y="409"/>
                                  </a:lnTo>
                                  <a:lnTo>
                                    <a:pt x="417" y="399"/>
                                  </a:lnTo>
                                  <a:lnTo>
                                    <a:pt x="417" y="394"/>
                                  </a:lnTo>
                                  <a:lnTo>
                                    <a:pt x="422" y="389"/>
                                  </a:lnTo>
                                  <a:lnTo>
                                    <a:pt x="422" y="385"/>
                                  </a:lnTo>
                                  <a:lnTo>
                                    <a:pt x="432" y="375"/>
                                  </a:lnTo>
                                  <a:lnTo>
                                    <a:pt x="432" y="370"/>
                                  </a:lnTo>
                                  <a:lnTo>
                                    <a:pt x="436" y="365"/>
                                  </a:lnTo>
                                  <a:lnTo>
                                    <a:pt x="436" y="361"/>
                                  </a:lnTo>
                                  <a:lnTo>
                                    <a:pt x="441" y="356"/>
                                  </a:lnTo>
                                  <a:lnTo>
                                    <a:pt x="441" y="351"/>
                                  </a:lnTo>
                                  <a:lnTo>
                                    <a:pt x="451" y="341"/>
                                  </a:lnTo>
                                  <a:lnTo>
                                    <a:pt x="451" y="337"/>
                                  </a:lnTo>
                                  <a:lnTo>
                                    <a:pt x="456" y="332"/>
                                  </a:lnTo>
                                  <a:lnTo>
                                    <a:pt x="456" y="327"/>
                                  </a:lnTo>
                                  <a:lnTo>
                                    <a:pt x="460" y="322"/>
                                  </a:lnTo>
                                  <a:lnTo>
                                    <a:pt x="460" y="317"/>
                                  </a:lnTo>
                                  <a:lnTo>
                                    <a:pt x="470" y="308"/>
                                  </a:lnTo>
                                  <a:lnTo>
                                    <a:pt x="470" y="303"/>
                                  </a:lnTo>
                                  <a:lnTo>
                                    <a:pt x="475" y="298"/>
                                  </a:lnTo>
                                  <a:lnTo>
                                    <a:pt x="475" y="293"/>
                                  </a:lnTo>
                                  <a:lnTo>
                                    <a:pt x="484" y="284"/>
                                  </a:lnTo>
                                  <a:lnTo>
                                    <a:pt x="484" y="279"/>
                                  </a:lnTo>
                                  <a:lnTo>
                                    <a:pt x="489" y="274"/>
                                  </a:lnTo>
                                  <a:lnTo>
                                    <a:pt x="489" y="269"/>
                                  </a:lnTo>
                                  <a:lnTo>
                                    <a:pt x="494" y="265"/>
                                  </a:lnTo>
                                  <a:lnTo>
                                    <a:pt x="494" y="260"/>
                                  </a:lnTo>
                                  <a:lnTo>
                                    <a:pt x="504" y="250"/>
                                  </a:lnTo>
                                  <a:lnTo>
                                    <a:pt x="504" y="245"/>
                                  </a:lnTo>
                                  <a:lnTo>
                                    <a:pt x="508" y="240"/>
                                  </a:lnTo>
                                  <a:lnTo>
                                    <a:pt x="508" y="236"/>
                                  </a:lnTo>
                                  <a:lnTo>
                                    <a:pt x="513" y="231"/>
                                  </a:lnTo>
                                  <a:lnTo>
                                    <a:pt x="513" y="226"/>
                                  </a:lnTo>
                                  <a:lnTo>
                                    <a:pt x="523" y="216"/>
                                  </a:lnTo>
                                  <a:lnTo>
                                    <a:pt x="523" y="212"/>
                                  </a:lnTo>
                                  <a:lnTo>
                                    <a:pt x="528" y="207"/>
                                  </a:lnTo>
                                  <a:lnTo>
                                    <a:pt x="528" y="202"/>
                                  </a:lnTo>
                                  <a:lnTo>
                                    <a:pt x="537" y="192"/>
                                  </a:lnTo>
                                  <a:lnTo>
                                    <a:pt x="537" y="188"/>
                                  </a:lnTo>
                                  <a:lnTo>
                                    <a:pt x="542" y="183"/>
                                  </a:lnTo>
                                  <a:lnTo>
                                    <a:pt x="542" y="178"/>
                                  </a:lnTo>
                                  <a:lnTo>
                                    <a:pt x="547" y="173"/>
                                  </a:lnTo>
                                  <a:lnTo>
                                    <a:pt x="547" y="168"/>
                                  </a:lnTo>
                                  <a:lnTo>
                                    <a:pt x="556" y="159"/>
                                  </a:lnTo>
                                  <a:lnTo>
                                    <a:pt x="556" y="154"/>
                                  </a:lnTo>
                                  <a:lnTo>
                                    <a:pt x="561" y="149"/>
                                  </a:lnTo>
                                  <a:lnTo>
                                    <a:pt x="561" y="144"/>
                                  </a:lnTo>
                                  <a:lnTo>
                                    <a:pt x="566" y="140"/>
                                  </a:lnTo>
                                  <a:lnTo>
                                    <a:pt x="566" y="135"/>
                                  </a:lnTo>
                                  <a:lnTo>
                                    <a:pt x="576" y="125"/>
                                  </a:lnTo>
                                  <a:lnTo>
                                    <a:pt x="576" y="120"/>
                                  </a:lnTo>
                                  <a:lnTo>
                                    <a:pt x="580" y="116"/>
                                  </a:lnTo>
                                  <a:lnTo>
                                    <a:pt x="580" y="111"/>
                                  </a:lnTo>
                                  <a:lnTo>
                                    <a:pt x="585" y="106"/>
                                  </a:lnTo>
                                  <a:lnTo>
                                    <a:pt x="585" y="101"/>
                                  </a:lnTo>
                                  <a:lnTo>
                                    <a:pt x="595" y="92"/>
                                  </a:lnTo>
                                  <a:lnTo>
                                    <a:pt x="595" y="87"/>
                                  </a:lnTo>
                                  <a:lnTo>
                                    <a:pt x="600" y="82"/>
                                  </a:lnTo>
                                  <a:lnTo>
                                    <a:pt x="600" y="77"/>
                                  </a:lnTo>
                                  <a:lnTo>
                                    <a:pt x="609" y="68"/>
                                  </a:lnTo>
                                  <a:lnTo>
                                    <a:pt x="609" y="63"/>
                                  </a:lnTo>
                                  <a:lnTo>
                                    <a:pt x="614" y="58"/>
                                  </a:lnTo>
                                  <a:lnTo>
                                    <a:pt x="614" y="53"/>
                                  </a:lnTo>
                                  <a:lnTo>
                                    <a:pt x="619" y="48"/>
                                  </a:lnTo>
                                  <a:lnTo>
                                    <a:pt x="619" y="44"/>
                                  </a:lnTo>
                                  <a:lnTo>
                                    <a:pt x="628" y="34"/>
                                  </a:lnTo>
                                  <a:lnTo>
                                    <a:pt x="628" y="29"/>
                                  </a:lnTo>
                                  <a:lnTo>
                                    <a:pt x="633" y="24"/>
                                  </a:lnTo>
                                  <a:lnTo>
                                    <a:pt x="633" y="20"/>
                                  </a:lnTo>
                                  <a:lnTo>
                                    <a:pt x="638" y="15"/>
                                  </a:lnTo>
                                  <a:lnTo>
                                    <a:pt x="638" y="10"/>
                                  </a:lnTo>
                                  <a:lnTo>
                                    <a:pt x="6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83"/>
                          <wps:cNvSpPr>
                            <a:spLocks/>
                          </wps:cNvSpPr>
                          <wps:spPr bwMode="auto">
                            <a:xfrm>
                              <a:off x="2664" y="2905"/>
                              <a:ext cx="106" cy="177"/>
                            </a:xfrm>
                            <a:custGeom>
                              <a:avLst/>
                              <a:gdLst>
                                <a:gd name="T0" fmla="*/ 0 w 106"/>
                                <a:gd name="T1" fmla="*/ 177 h 177"/>
                                <a:gd name="T2" fmla="*/ 10 w 106"/>
                                <a:gd name="T3" fmla="*/ 168 h 177"/>
                                <a:gd name="T4" fmla="*/ 10 w 106"/>
                                <a:gd name="T5" fmla="*/ 163 h 177"/>
                                <a:gd name="T6" fmla="*/ 15 w 106"/>
                                <a:gd name="T7" fmla="*/ 158 h 177"/>
                                <a:gd name="T8" fmla="*/ 15 w 106"/>
                                <a:gd name="T9" fmla="*/ 153 h 177"/>
                                <a:gd name="T10" fmla="*/ 19 w 106"/>
                                <a:gd name="T11" fmla="*/ 149 h 177"/>
                                <a:gd name="T12" fmla="*/ 19 w 106"/>
                                <a:gd name="T13" fmla="*/ 144 h 177"/>
                                <a:gd name="T14" fmla="*/ 29 w 106"/>
                                <a:gd name="T15" fmla="*/ 134 h 177"/>
                                <a:gd name="T16" fmla="*/ 29 w 106"/>
                                <a:gd name="T17" fmla="*/ 129 h 177"/>
                                <a:gd name="T18" fmla="*/ 34 w 106"/>
                                <a:gd name="T19" fmla="*/ 125 h 177"/>
                                <a:gd name="T20" fmla="*/ 34 w 106"/>
                                <a:gd name="T21" fmla="*/ 120 h 177"/>
                                <a:gd name="T22" fmla="*/ 43 w 106"/>
                                <a:gd name="T23" fmla="*/ 110 h 177"/>
                                <a:gd name="T24" fmla="*/ 43 w 106"/>
                                <a:gd name="T25" fmla="*/ 105 h 177"/>
                                <a:gd name="T26" fmla="*/ 48 w 106"/>
                                <a:gd name="T27" fmla="*/ 101 h 177"/>
                                <a:gd name="T28" fmla="*/ 48 w 106"/>
                                <a:gd name="T29" fmla="*/ 96 h 177"/>
                                <a:gd name="T30" fmla="*/ 53 w 106"/>
                                <a:gd name="T31" fmla="*/ 91 h 177"/>
                                <a:gd name="T32" fmla="*/ 53 w 106"/>
                                <a:gd name="T33" fmla="*/ 86 h 177"/>
                                <a:gd name="T34" fmla="*/ 63 w 106"/>
                                <a:gd name="T35" fmla="*/ 77 h 177"/>
                                <a:gd name="T36" fmla="*/ 63 w 106"/>
                                <a:gd name="T37" fmla="*/ 72 h 177"/>
                                <a:gd name="T38" fmla="*/ 67 w 106"/>
                                <a:gd name="T39" fmla="*/ 67 h 177"/>
                                <a:gd name="T40" fmla="*/ 67 w 106"/>
                                <a:gd name="T41" fmla="*/ 62 h 177"/>
                                <a:gd name="T42" fmla="*/ 72 w 106"/>
                                <a:gd name="T43" fmla="*/ 57 h 177"/>
                                <a:gd name="T44" fmla="*/ 72 w 106"/>
                                <a:gd name="T45" fmla="*/ 53 h 177"/>
                                <a:gd name="T46" fmla="*/ 82 w 106"/>
                                <a:gd name="T47" fmla="*/ 43 h 177"/>
                                <a:gd name="T48" fmla="*/ 82 w 106"/>
                                <a:gd name="T49" fmla="*/ 38 h 177"/>
                                <a:gd name="T50" fmla="*/ 87 w 106"/>
                                <a:gd name="T51" fmla="*/ 33 h 177"/>
                                <a:gd name="T52" fmla="*/ 87 w 106"/>
                                <a:gd name="T53" fmla="*/ 29 h 177"/>
                                <a:gd name="T54" fmla="*/ 91 w 106"/>
                                <a:gd name="T55" fmla="*/ 24 h 177"/>
                                <a:gd name="T56" fmla="*/ 91 w 106"/>
                                <a:gd name="T57" fmla="*/ 19 h 177"/>
                                <a:gd name="T58" fmla="*/ 101 w 106"/>
                                <a:gd name="T59" fmla="*/ 9 h 177"/>
                                <a:gd name="T60" fmla="*/ 101 w 106"/>
                                <a:gd name="T61" fmla="*/ 5 h 177"/>
                                <a:gd name="T62" fmla="*/ 106 w 106"/>
                                <a:gd name="T63"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 h="177">
                                  <a:moveTo>
                                    <a:pt x="0" y="177"/>
                                  </a:moveTo>
                                  <a:lnTo>
                                    <a:pt x="10" y="168"/>
                                  </a:lnTo>
                                  <a:lnTo>
                                    <a:pt x="10" y="163"/>
                                  </a:lnTo>
                                  <a:lnTo>
                                    <a:pt x="15" y="158"/>
                                  </a:lnTo>
                                  <a:lnTo>
                                    <a:pt x="15" y="153"/>
                                  </a:lnTo>
                                  <a:lnTo>
                                    <a:pt x="19" y="149"/>
                                  </a:lnTo>
                                  <a:lnTo>
                                    <a:pt x="19" y="144"/>
                                  </a:lnTo>
                                  <a:lnTo>
                                    <a:pt x="29" y="134"/>
                                  </a:lnTo>
                                  <a:lnTo>
                                    <a:pt x="29" y="129"/>
                                  </a:lnTo>
                                  <a:lnTo>
                                    <a:pt x="34" y="125"/>
                                  </a:lnTo>
                                  <a:lnTo>
                                    <a:pt x="34" y="120"/>
                                  </a:lnTo>
                                  <a:lnTo>
                                    <a:pt x="43" y="110"/>
                                  </a:lnTo>
                                  <a:lnTo>
                                    <a:pt x="43" y="105"/>
                                  </a:lnTo>
                                  <a:lnTo>
                                    <a:pt x="48" y="101"/>
                                  </a:lnTo>
                                  <a:lnTo>
                                    <a:pt x="48" y="96"/>
                                  </a:lnTo>
                                  <a:lnTo>
                                    <a:pt x="53" y="91"/>
                                  </a:lnTo>
                                  <a:lnTo>
                                    <a:pt x="53" y="86"/>
                                  </a:lnTo>
                                  <a:lnTo>
                                    <a:pt x="63" y="77"/>
                                  </a:lnTo>
                                  <a:lnTo>
                                    <a:pt x="63" y="72"/>
                                  </a:lnTo>
                                  <a:lnTo>
                                    <a:pt x="67" y="67"/>
                                  </a:lnTo>
                                  <a:lnTo>
                                    <a:pt x="67" y="62"/>
                                  </a:lnTo>
                                  <a:lnTo>
                                    <a:pt x="72" y="57"/>
                                  </a:lnTo>
                                  <a:lnTo>
                                    <a:pt x="72" y="53"/>
                                  </a:lnTo>
                                  <a:lnTo>
                                    <a:pt x="82" y="43"/>
                                  </a:lnTo>
                                  <a:lnTo>
                                    <a:pt x="82" y="38"/>
                                  </a:lnTo>
                                  <a:lnTo>
                                    <a:pt x="87" y="33"/>
                                  </a:lnTo>
                                  <a:lnTo>
                                    <a:pt x="87" y="29"/>
                                  </a:lnTo>
                                  <a:lnTo>
                                    <a:pt x="91" y="24"/>
                                  </a:lnTo>
                                  <a:lnTo>
                                    <a:pt x="91" y="19"/>
                                  </a:lnTo>
                                  <a:lnTo>
                                    <a:pt x="101" y="9"/>
                                  </a:lnTo>
                                  <a:lnTo>
                                    <a:pt x="101" y="5"/>
                                  </a:lnTo>
                                  <a:lnTo>
                                    <a:pt x="1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84"/>
                          <wps:cNvSpPr>
                            <a:spLocks/>
                          </wps:cNvSpPr>
                          <wps:spPr bwMode="auto">
                            <a:xfrm>
                              <a:off x="2861" y="1623"/>
                              <a:ext cx="648" cy="1123"/>
                            </a:xfrm>
                            <a:custGeom>
                              <a:avLst/>
                              <a:gdLst>
                                <a:gd name="T0" fmla="*/ 10 w 648"/>
                                <a:gd name="T1" fmla="*/ 1109 h 1123"/>
                                <a:gd name="T2" fmla="*/ 19 w 648"/>
                                <a:gd name="T3" fmla="*/ 1090 h 1123"/>
                                <a:gd name="T4" fmla="*/ 34 w 648"/>
                                <a:gd name="T5" fmla="*/ 1066 h 1123"/>
                                <a:gd name="T6" fmla="*/ 48 w 648"/>
                                <a:gd name="T7" fmla="*/ 1042 h 1123"/>
                                <a:gd name="T8" fmla="*/ 62 w 648"/>
                                <a:gd name="T9" fmla="*/ 1018 h 1123"/>
                                <a:gd name="T10" fmla="*/ 72 w 648"/>
                                <a:gd name="T11" fmla="*/ 999 h 1123"/>
                                <a:gd name="T12" fmla="*/ 86 w 648"/>
                                <a:gd name="T13" fmla="*/ 975 h 1123"/>
                                <a:gd name="T14" fmla="*/ 101 w 648"/>
                                <a:gd name="T15" fmla="*/ 951 h 1123"/>
                                <a:gd name="T16" fmla="*/ 115 w 648"/>
                                <a:gd name="T17" fmla="*/ 926 h 1123"/>
                                <a:gd name="T18" fmla="*/ 125 w 648"/>
                                <a:gd name="T19" fmla="*/ 907 h 1123"/>
                                <a:gd name="T20" fmla="*/ 139 w 648"/>
                                <a:gd name="T21" fmla="*/ 883 h 1123"/>
                                <a:gd name="T22" fmla="*/ 154 w 648"/>
                                <a:gd name="T23" fmla="*/ 859 h 1123"/>
                                <a:gd name="T24" fmla="*/ 168 w 648"/>
                                <a:gd name="T25" fmla="*/ 835 h 1123"/>
                                <a:gd name="T26" fmla="*/ 178 w 648"/>
                                <a:gd name="T27" fmla="*/ 816 h 1123"/>
                                <a:gd name="T28" fmla="*/ 192 w 648"/>
                                <a:gd name="T29" fmla="*/ 792 h 1123"/>
                                <a:gd name="T30" fmla="*/ 206 w 648"/>
                                <a:gd name="T31" fmla="*/ 768 h 1123"/>
                                <a:gd name="T32" fmla="*/ 216 w 648"/>
                                <a:gd name="T33" fmla="*/ 749 h 1123"/>
                                <a:gd name="T34" fmla="*/ 230 w 648"/>
                                <a:gd name="T35" fmla="*/ 725 h 1123"/>
                                <a:gd name="T36" fmla="*/ 245 w 648"/>
                                <a:gd name="T37" fmla="*/ 701 h 1123"/>
                                <a:gd name="T38" fmla="*/ 259 w 648"/>
                                <a:gd name="T39" fmla="*/ 677 h 1123"/>
                                <a:gd name="T40" fmla="*/ 269 w 648"/>
                                <a:gd name="T41" fmla="*/ 658 h 1123"/>
                                <a:gd name="T42" fmla="*/ 283 w 648"/>
                                <a:gd name="T43" fmla="*/ 634 h 1123"/>
                                <a:gd name="T44" fmla="*/ 298 w 648"/>
                                <a:gd name="T45" fmla="*/ 610 h 1123"/>
                                <a:gd name="T46" fmla="*/ 312 w 648"/>
                                <a:gd name="T47" fmla="*/ 586 h 1123"/>
                                <a:gd name="T48" fmla="*/ 322 w 648"/>
                                <a:gd name="T49" fmla="*/ 566 h 1123"/>
                                <a:gd name="T50" fmla="*/ 336 w 648"/>
                                <a:gd name="T51" fmla="*/ 542 h 1123"/>
                                <a:gd name="T52" fmla="*/ 350 w 648"/>
                                <a:gd name="T53" fmla="*/ 518 h 1123"/>
                                <a:gd name="T54" fmla="*/ 365 w 648"/>
                                <a:gd name="T55" fmla="*/ 494 h 1123"/>
                                <a:gd name="T56" fmla="*/ 374 w 648"/>
                                <a:gd name="T57" fmla="*/ 475 h 1123"/>
                                <a:gd name="T58" fmla="*/ 389 w 648"/>
                                <a:gd name="T59" fmla="*/ 451 h 1123"/>
                                <a:gd name="T60" fmla="*/ 403 w 648"/>
                                <a:gd name="T61" fmla="*/ 427 h 1123"/>
                                <a:gd name="T62" fmla="*/ 413 w 648"/>
                                <a:gd name="T63" fmla="*/ 408 h 1123"/>
                                <a:gd name="T64" fmla="*/ 427 w 648"/>
                                <a:gd name="T65" fmla="*/ 384 h 1123"/>
                                <a:gd name="T66" fmla="*/ 442 w 648"/>
                                <a:gd name="T67" fmla="*/ 360 h 1123"/>
                                <a:gd name="T68" fmla="*/ 456 w 648"/>
                                <a:gd name="T69" fmla="*/ 336 h 1123"/>
                                <a:gd name="T70" fmla="*/ 466 w 648"/>
                                <a:gd name="T71" fmla="*/ 317 h 1123"/>
                                <a:gd name="T72" fmla="*/ 480 w 648"/>
                                <a:gd name="T73" fmla="*/ 293 h 1123"/>
                                <a:gd name="T74" fmla="*/ 494 w 648"/>
                                <a:gd name="T75" fmla="*/ 269 h 1123"/>
                                <a:gd name="T76" fmla="*/ 509 w 648"/>
                                <a:gd name="T77" fmla="*/ 245 h 1123"/>
                                <a:gd name="T78" fmla="*/ 518 w 648"/>
                                <a:gd name="T79" fmla="*/ 226 h 1123"/>
                                <a:gd name="T80" fmla="*/ 533 w 648"/>
                                <a:gd name="T81" fmla="*/ 201 h 1123"/>
                                <a:gd name="T82" fmla="*/ 547 w 648"/>
                                <a:gd name="T83" fmla="*/ 177 h 1123"/>
                                <a:gd name="T84" fmla="*/ 562 w 648"/>
                                <a:gd name="T85" fmla="*/ 153 h 1123"/>
                                <a:gd name="T86" fmla="*/ 571 w 648"/>
                                <a:gd name="T87" fmla="*/ 134 h 1123"/>
                                <a:gd name="T88" fmla="*/ 586 w 648"/>
                                <a:gd name="T89" fmla="*/ 110 h 1123"/>
                                <a:gd name="T90" fmla="*/ 600 w 648"/>
                                <a:gd name="T91" fmla="*/ 86 h 1123"/>
                                <a:gd name="T92" fmla="*/ 610 w 648"/>
                                <a:gd name="T93" fmla="*/ 67 h 1123"/>
                                <a:gd name="T94" fmla="*/ 624 w 648"/>
                                <a:gd name="T95" fmla="*/ 43 h 1123"/>
                                <a:gd name="T96" fmla="*/ 638 w 648"/>
                                <a:gd name="T97" fmla="*/ 19 h 1123"/>
                                <a:gd name="T98" fmla="*/ 648 w 648"/>
                                <a:gd name="T99" fmla="*/ 0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1123">
                                  <a:moveTo>
                                    <a:pt x="0" y="1123"/>
                                  </a:moveTo>
                                  <a:lnTo>
                                    <a:pt x="0" y="1119"/>
                                  </a:lnTo>
                                  <a:lnTo>
                                    <a:pt x="5" y="1114"/>
                                  </a:lnTo>
                                  <a:lnTo>
                                    <a:pt x="10" y="1109"/>
                                  </a:lnTo>
                                  <a:lnTo>
                                    <a:pt x="10" y="1104"/>
                                  </a:lnTo>
                                  <a:lnTo>
                                    <a:pt x="14" y="1099"/>
                                  </a:lnTo>
                                  <a:lnTo>
                                    <a:pt x="14" y="1095"/>
                                  </a:lnTo>
                                  <a:lnTo>
                                    <a:pt x="19" y="1090"/>
                                  </a:lnTo>
                                  <a:lnTo>
                                    <a:pt x="19" y="1085"/>
                                  </a:lnTo>
                                  <a:lnTo>
                                    <a:pt x="29" y="1075"/>
                                  </a:lnTo>
                                  <a:lnTo>
                                    <a:pt x="29" y="1071"/>
                                  </a:lnTo>
                                  <a:lnTo>
                                    <a:pt x="34" y="1066"/>
                                  </a:lnTo>
                                  <a:lnTo>
                                    <a:pt x="34" y="1061"/>
                                  </a:lnTo>
                                  <a:lnTo>
                                    <a:pt x="43" y="1051"/>
                                  </a:lnTo>
                                  <a:lnTo>
                                    <a:pt x="43" y="1047"/>
                                  </a:lnTo>
                                  <a:lnTo>
                                    <a:pt x="48" y="1042"/>
                                  </a:lnTo>
                                  <a:lnTo>
                                    <a:pt x="48" y="1037"/>
                                  </a:lnTo>
                                  <a:lnTo>
                                    <a:pt x="53" y="1032"/>
                                  </a:lnTo>
                                  <a:lnTo>
                                    <a:pt x="53" y="1027"/>
                                  </a:lnTo>
                                  <a:lnTo>
                                    <a:pt x="62" y="1018"/>
                                  </a:lnTo>
                                  <a:lnTo>
                                    <a:pt x="62" y="1013"/>
                                  </a:lnTo>
                                  <a:lnTo>
                                    <a:pt x="67" y="1008"/>
                                  </a:lnTo>
                                  <a:lnTo>
                                    <a:pt x="67" y="1003"/>
                                  </a:lnTo>
                                  <a:lnTo>
                                    <a:pt x="72" y="999"/>
                                  </a:lnTo>
                                  <a:lnTo>
                                    <a:pt x="72" y="994"/>
                                  </a:lnTo>
                                  <a:lnTo>
                                    <a:pt x="82" y="984"/>
                                  </a:lnTo>
                                  <a:lnTo>
                                    <a:pt x="82" y="979"/>
                                  </a:lnTo>
                                  <a:lnTo>
                                    <a:pt x="86" y="975"/>
                                  </a:lnTo>
                                  <a:lnTo>
                                    <a:pt x="86" y="970"/>
                                  </a:lnTo>
                                  <a:lnTo>
                                    <a:pt x="91" y="965"/>
                                  </a:lnTo>
                                  <a:lnTo>
                                    <a:pt x="91" y="960"/>
                                  </a:lnTo>
                                  <a:lnTo>
                                    <a:pt x="101" y="951"/>
                                  </a:lnTo>
                                  <a:lnTo>
                                    <a:pt x="101" y="946"/>
                                  </a:lnTo>
                                  <a:lnTo>
                                    <a:pt x="106" y="941"/>
                                  </a:lnTo>
                                  <a:lnTo>
                                    <a:pt x="106" y="936"/>
                                  </a:lnTo>
                                  <a:lnTo>
                                    <a:pt x="115" y="926"/>
                                  </a:lnTo>
                                  <a:lnTo>
                                    <a:pt x="115" y="922"/>
                                  </a:lnTo>
                                  <a:lnTo>
                                    <a:pt x="120" y="917"/>
                                  </a:lnTo>
                                  <a:lnTo>
                                    <a:pt x="120" y="912"/>
                                  </a:lnTo>
                                  <a:lnTo>
                                    <a:pt x="125" y="907"/>
                                  </a:lnTo>
                                  <a:lnTo>
                                    <a:pt x="125" y="902"/>
                                  </a:lnTo>
                                  <a:lnTo>
                                    <a:pt x="134" y="893"/>
                                  </a:lnTo>
                                  <a:lnTo>
                                    <a:pt x="134" y="888"/>
                                  </a:lnTo>
                                  <a:lnTo>
                                    <a:pt x="139" y="883"/>
                                  </a:lnTo>
                                  <a:lnTo>
                                    <a:pt x="139" y="878"/>
                                  </a:lnTo>
                                  <a:lnTo>
                                    <a:pt x="144" y="874"/>
                                  </a:lnTo>
                                  <a:lnTo>
                                    <a:pt x="144" y="869"/>
                                  </a:lnTo>
                                  <a:lnTo>
                                    <a:pt x="154" y="859"/>
                                  </a:lnTo>
                                  <a:lnTo>
                                    <a:pt x="154" y="854"/>
                                  </a:lnTo>
                                  <a:lnTo>
                                    <a:pt x="158" y="850"/>
                                  </a:lnTo>
                                  <a:lnTo>
                                    <a:pt x="158" y="845"/>
                                  </a:lnTo>
                                  <a:lnTo>
                                    <a:pt x="168" y="835"/>
                                  </a:lnTo>
                                  <a:lnTo>
                                    <a:pt x="168" y="830"/>
                                  </a:lnTo>
                                  <a:lnTo>
                                    <a:pt x="173" y="826"/>
                                  </a:lnTo>
                                  <a:lnTo>
                                    <a:pt x="173" y="821"/>
                                  </a:lnTo>
                                  <a:lnTo>
                                    <a:pt x="178" y="816"/>
                                  </a:lnTo>
                                  <a:lnTo>
                                    <a:pt x="178" y="811"/>
                                  </a:lnTo>
                                  <a:lnTo>
                                    <a:pt x="187" y="802"/>
                                  </a:lnTo>
                                  <a:lnTo>
                                    <a:pt x="187" y="797"/>
                                  </a:lnTo>
                                  <a:lnTo>
                                    <a:pt x="192" y="792"/>
                                  </a:lnTo>
                                  <a:lnTo>
                                    <a:pt x="192" y="787"/>
                                  </a:lnTo>
                                  <a:lnTo>
                                    <a:pt x="197" y="782"/>
                                  </a:lnTo>
                                  <a:lnTo>
                                    <a:pt x="197" y="778"/>
                                  </a:lnTo>
                                  <a:lnTo>
                                    <a:pt x="206" y="768"/>
                                  </a:lnTo>
                                  <a:lnTo>
                                    <a:pt x="206" y="763"/>
                                  </a:lnTo>
                                  <a:lnTo>
                                    <a:pt x="211" y="758"/>
                                  </a:lnTo>
                                  <a:lnTo>
                                    <a:pt x="211" y="754"/>
                                  </a:lnTo>
                                  <a:lnTo>
                                    <a:pt x="216" y="749"/>
                                  </a:lnTo>
                                  <a:lnTo>
                                    <a:pt x="216" y="744"/>
                                  </a:lnTo>
                                  <a:lnTo>
                                    <a:pt x="226" y="734"/>
                                  </a:lnTo>
                                  <a:lnTo>
                                    <a:pt x="226" y="730"/>
                                  </a:lnTo>
                                  <a:lnTo>
                                    <a:pt x="230" y="725"/>
                                  </a:lnTo>
                                  <a:lnTo>
                                    <a:pt x="230" y="720"/>
                                  </a:lnTo>
                                  <a:lnTo>
                                    <a:pt x="240" y="710"/>
                                  </a:lnTo>
                                  <a:lnTo>
                                    <a:pt x="240" y="706"/>
                                  </a:lnTo>
                                  <a:lnTo>
                                    <a:pt x="245" y="701"/>
                                  </a:lnTo>
                                  <a:lnTo>
                                    <a:pt x="245" y="696"/>
                                  </a:lnTo>
                                  <a:lnTo>
                                    <a:pt x="250" y="691"/>
                                  </a:lnTo>
                                  <a:lnTo>
                                    <a:pt x="250" y="686"/>
                                  </a:lnTo>
                                  <a:lnTo>
                                    <a:pt x="259" y="677"/>
                                  </a:lnTo>
                                  <a:lnTo>
                                    <a:pt x="259" y="672"/>
                                  </a:lnTo>
                                  <a:lnTo>
                                    <a:pt x="264" y="667"/>
                                  </a:lnTo>
                                  <a:lnTo>
                                    <a:pt x="264" y="662"/>
                                  </a:lnTo>
                                  <a:lnTo>
                                    <a:pt x="269" y="658"/>
                                  </a:lnTo>
                                  <a:lnTo>
                                    <a:pt x="269" y="653"/>
                                  </a:lnTo>
                                  <a:lnTo>
                                    <a:pt x="278" y="643"/>
                                  </a:lnTo>
                                  <a:lnTo>
                                    <a:pt x="278" y="638"/>
                                  </a:lnTo>
                                  <a:lnTo>
                                    <a:pt x="283" y="634"/>
                                  </a:lnTo>
                                  <a:lnTo>
                                    <a:pt x="283" y="629"/>
                                  </a:lnTo>
                                  <a:lnTo>
                                    <a:pt x="288" y="624"/>
                                  </a:lnTo>
                                  <a:lnTo>
                                    <a:pt x="288" y="619"/>
                                  </a:lnTo>
                                  <a:lnTo>
                                    <a:pt x="298" y="610"/>
                                  </a:lnTo>
                                  <a:lnTo>
                                    <a:pt x="298" y="605"/>
                                  </a:lnTo>
                                  <a:lnTo>
                                    <a:pt x="302" y="600"/>
                                  </a:lnTo>
                                  <a:lnTo>
                                    <a:pt x="302" y="595"/>
                                  </a:lnTo>
                                  <a:lnTo>
                                    <a:pt x="312" y="586"/>
                                  </a:lnTo>
                                  <a:lnTo>
                                    <a:pt x="312" y="581"/>
                                  </a:lnTo>
                                  <a:lnTo>
                                    <a:pt x="317" y="576"/>
                                  </a:lnTo>
                                  <a:lnTo>
                                    <a:pt x="317" y="571"/>
                                  </a:lnTo>
                                  <a:lnTo>
                                    <a:pt x="322" y="566"/>
                                  </a:lnTo>
                                  <a:lnTo>
                                    <a:pt x="322" y="562"/>
                                  </a:lnTo>
                                  <a:lnTo>
                                    <a:pt x="331" y="552"/>
                                  </a:lnTo>
                                  <a:lnTo>
                                    <a:pt x="331" y="547"/>
                                  </a:lnTo>
                                  <a:lnTo>
                                    <a:pt x="336" y="542"/>
                                  </a:lnTo>
                                  <a:lnTo>
                                    <a:pt x="336" y="538"/>
                                  </a:lnTo>
                                  <a:lnTo>
                                    <a:pt x="341" y="533"/>
                                  </a:lnTo>
                                  <a:lnTo>
                                    <a:pt x="341" y="528"/>
                                  </a:lnTo>
                                  <a:lnTo>
                                    <a:pt x="350" y="518"/>
                                  </a:lnTo>
                                  <a:lnTo>
                                    <a:pt x="350" y="514"/>
                                  </a:lnTo>
                                  <a:lnTo>
                                    <a:pt x="355" y="509"/>
                                  </a:lnTo>
                                  <a:lnTo>
                                    <a:pt x="355" y="504"/>
                                  </a:lnTo>
                                  <a:lnTo>
                                    <a:pt x="365" y="494"/>
                                  </a:lnTo>
                                  <a:lnTo>
                                    <a:pt x="365" y="490"/>
                                  </a:lnTo>
                                  <a:lnTo>
                                    <a:pt x="370" y="485"/>
                                  </a:lnTo>
                                  <a:lnTo>
                                    <a:pt x="370" y="480"/>
                                  </a:lnTo>
                                  <a:lnTo>
                                    <a:pt x="374" y="475"/>
                                  </a:lnTo>
                                  <a:lnTo>
                                    <a:pt x="374" y="470"/>
                                  </a:lnTo>
                                  <a:lnTo>
                                    <a:pt x="384" y="461"/>
                                  </a:lnTo>
                                  <a:lnTo>
                                    <a:pt x="384" y="456"/>
                                  </a:lnTo>
                                  <a:lnTo>
                                    <a:pt x="389" y="451"/>
                                  </a:lnTo>
                                  <a:lnTo>
                                    <a:pt x="389" y="446"/>
                                  </a:lnTo>
                                  <a:lnTo>
                                    <a:pt x="394" y="442"/>
                                  </a:lnTo>
                                  <a:lnTo>
                                    <a:pt x="394" y="437"/>
                                  </a:lnTo>
                                  <a:lnTo>
                                    <a:pt x="403" y="427"/>
                                  </a:lnTo>
                                  <a:lnTo>
                                    <a:pt x="403" y="422"/>
                                  </a:lnTo>
                                  <a:lnTo>
                                    <a:pt x="408" y="418"/>
                                  </a:lnTo>
                                  <a:lnTo>
                                    <a:pt x="408" y="413"/>
                                  </a:lnTo>
                                  <a:lnTo>
                                    <a:pt x="413" y="408"/>
                                  </a:lnTo>
                                  <a:lnTo>
                                    <a:pt x="413" y="403"/>
                                  </a:lnTo>
                                  <a:lnTo>
                                    <a:pt x="422" y="394"/>
                                  </a:lnTo>
                                  <a:lnTo>
                                    <a:pt x="422" y="389"/>
                                  </a:lnTo>
                                  <a:lnTo>
                                    <a:pt x="427" y="384"/>
                                  </a:lnTo>
                                  <a:lnTo>
                                    <a:pt x="427" y="379"/>
                                  </a:lnTo>
                                  <a:lnTo>
                                    <a:pt x="437" y="370"/>
                                  </a:lnTo>
                                  <a:lnTo>
                                    <a:pt x="437" y="365"/>
                                  </a:lnTo>
                                  <a:lnTo>
                                    <a:pt x="442" y="360"/>
                                  </a:lnTo>
                                  <a:lnTo>
                                    <a:pt x="442" y="355"/>
                                  </a:lnTo>
                                  <a:lnTo>
                                    <a:pt x="446" y="350"/>
                                  </a:lnTo>
                                  <a:lnTo>
                                    <a:pt x="446" y="346"/>
                                  </a:lnTo>
                                  <a:lnTo>
                                    <a:pt x="456" y="336"/>
                                  </a:lnTo>
                                  <a:lnTo>
                                    <a:pt x="456" y="331"/>
                                  </a:lnTo>
                                  <a:lnTo>
                                    <a:pt x="461" y="326"/>
                                  </a:lnTo>
                                  <a:lnTo>
                                    <a:pt x="461" y="322"/>
                                  </a:lnTo>
                                  <a:lnTo>
                                    <a:pt x="466" y="317"/>
                                  </a:lnTo>
                                  <a:lnTo>
                                    <a:pt x="466" y="312"/>
                                  </a:lnTo>
                                  <a:lnTo>
                                    <a:pt x="475" y="302"/>
                                  </a:lnTo>
                                  <a:lnTo>
                                    <a:pt x="475" y="298"/>
                                  </a:lnTo>
                                  <a:lnTo>
                                    <a:pt x="480" y="293"/>
                                  </a:lnTo>
                                  <a:lnTo>
                                    <a:pt x="480" y="288"/>
                                  </a:lnTo>
                                  <a:lnTo>
                                    <a:pt x="485" y="283"/>
                                  </a:lnTo>
                                  <a:lnTo>
                                    <a:pt x="485" y="278"/>
                                  </a:lnTo>
                                  <a:lnTo>
                                    <a:pt x="494" y="269"/>
                                  </a:lnTo>
                                  <a:lnTo>
                                    <a:pt x="494" y="264"/>
                                  </a:lnTo>
                                  <a:lnTo>
                                    <a:pt x="499" y="259"/>
                                  </a:lnTo>
                                  <a:lnTo>
                                    <a:pt x="499" y="254"/>
                                  </a:lnTo>
                                  <a:lnTo>
                                    <a:pt x="509" y="245"/>
                                  </a:lnTo>
                                  <a:lnTo>
                                    <a:pt x="509" y="240"/>
                                  </a:lnTo>
                                  <a:lnTo>
                                    <a:pt x="514" y="235"/>
                                  </a:lnTo>
                                  <a:lnTo>
                                    <a:pt x="514" y="230"/>
                                  </a:lnTo>
                                  <a:lnTo>
                                    <a:pt x="518" y="226"/>
                                  </a:lnTo>
                                  <a:lnTo>
                                    <a:pt x="518" y="221"/>
                                  </a:lnTo>
                                  <a:lnTo>
                                    <a:pt x="528" y="211"/>
                                  </a:lnTo>
                                  <a:lnTo>
                                    <a:pt x="528" y="206"/>
                                  </a:lnTo>
                                  <a:lnTo>
                                    <a:pt x="533" y="201"/>
                                  </a:lnTo>
                                  <a:lnTo>
                                    <a:pt x="533" y="197"/>
                                  </a:lnTo>
                                  <a:lnTo>
                                    <a:pt x="538" y="192"/>
                                  </a:lnTo>
                                  <a:lnTo>
                                    <a:pt x="538" y="187"/>
                                  </a:lnTo>
                                  <a:lnTo>
                                    <a:pt x="547" y="177"/>
                                  </a:lnTo>
                                  <a:lnTo>
                                    <a:pt x="547" y="173"/>
                                  </a:lnTo>
                                  <a:lnTo>
                                    <a:pt x="552" y="168"/>
                                  </a:lnTo>
                                  <a:lnTo>
                                    <a:pt x="552" y="163"/>
                                  </a:lnTo>
                                  <a:lnTo>
                                    <a:pt x="562" y="153"/>
                                  </a:lnTo>
                                  <a:lnTo>
                                    <a:pt x="562" y="149"/>
                                  </a:lnTo>
                                  <a:lnTo>
                                    <a:pt x="566" y="144"/>
                                  </a:lnTo>
                                  <a:lnTo>
                                    <a:pt x="566" y="139"/>
                                  </a:lnTo>
                                  <a:lnTo>
                                    <a:pt x="571" y="134"/>
                                  </a:lnTo>
                                  <a:lnTo>
                                    <a:pt x="571" y="129"/>
                                  </a:lnTo>
                                  <a:lnTo>
                                    <a:pt x="581" y="120"/>
                                  </a:lnTo>
                                  <a:lnTo>
                                    <a:pt x="581" y="115"/>
                                  </a:lnTo>
                                  <a:lnTo>
                                    <a:pt x="586" y="110"/>
                                  </a:lnTo>
                                  <a:lnTo>
                                    <a:pt x="586" y="105"/>
                                  </a:lnTo>
                                  <a:lnTo>
                                    <a:pt x="590" y="101"/>
                                  </a:lnTo>
                                  <a:lnTo>
                                    <a:pt x="590" y="96"/>
                                  </a:lnTo>
                                  <a:lnTo>
                                    <a:pt x="600" y="86"/>
                                  </a:lnTo>
                                  <a:lnTo>
                                    <a:pt x="600" y="81"/>
                                  </a:lnTo>
                                  <a:lnTo>
                                    <a:pt x="605" y="77"/>
                                  </a:lnTo>
                                  <a:lnTo>
                                    <a:pt x="605" y="72"/>
                                  </a:lnTo>
                                  <a:lnTo>
                                    <a:pt x="610" y="67"/>
                                  </a:lnTo>
                                  <a:lnTo>
                                    <a:pt x="610" y="62"/>
                                  </a:lnTo>
                                  <a:lnTo>
                                    <a:pt x="619" y="53"/>
                                  </a:lnTo>
                                  <a:lnTo>
                                    <a:pt x="619" y="48"/>
                                  </a:lnTo>
                                  <a:lnTo>
                                    <a:pt x="624" y="43"/>
                                  </a:lnTo>
                                  <a:lnTo>
                                    <a:pt x="624" y="38"/>
                                  </a:lnTo>
                                  <a:lnTo>
                                    <a:pt x="634" y="29"/>
                                  </a:lnTo>
                                  <a:lnTo>
                                    <a:pt x="634" y="24"/>
                                  </a:lnTo>
                                  <a:lnTo>
                                    <a:pt x="638" y="19"/>
                                  </a:lnTo>
                                  <a:lnTo>
                                    <a:pt x="638" y="14"/>
                                  </a:lnTo>
                                  <a:lnTo>
                                    <a:pt x="643" y="9"/>
                                  </a:lnTo>
                                  <a:lnTo>
                                    <a:pt x="643" y="5"/>
                                  </a:lnTo>
                                  <a:lnTo>
                                    <a:pt x="6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85"/>
                          <wps:cNvSpPr>
                            <a:spLocks/>
                          </wps:cNvSpPr>
                          <wps:spPr bwMode="auto">
                            <a:xfrm>
                              <a:off x="2722" y="1628"/>
                              <a:ext cx="849" cy="1469"/>
                            </a:xfrm>
                            <a:custGeom>
                              <a:avLst/>
                              <a:gdLst>
                                <a:gd name="T0" fmla="*/ 9 w 849"/>
                                <a:gd name="T1" fmla="*/ 1450 h 1469"/>
                                <a:gd name="T2" fmla="*/ 33 w 849"/>
                                <a:gd name="T3" fmla="*/ 1416 h 1469"/>
                                <a:gd name="T4" fmla="*/ 43 w 849"/>
                                <a:gd name="T5" fmla="*/ 1392 h 1469"/>
                                <a:gd name="T6" fmla="*/ 62 w 849"/>
                                <a:gd name="T7" fmla="*/ 1363 h 1469"/>
                                <a:gd name="T8" fmla="*/ 77 w 849"/>
                                <a:gd name="T9" fmla="*/ 1334 h 1469"/>
                                <a:gd name="T10" fmla="*/ 96 w 849"/>
                                <a:gd name="T11" fmla="*/ 1306 h 1469"/>
                                <a:gd name="T12" fmla="*/ 110 w 849"/>
                                <a:gd name="T13" fmla="*/ 1277 h 1469"/>
                                <a:gd name="T14" fmla="*/ 129 w 849"/>
                                <a:gd name="T15" fmla="*/ 1248 h 1469"/>
                                <a:gd name="T16" fmla="*/ 144 w 849"/>
                                <a:gd name="T17" fmla="*/ 1219 h 1469"/>
                                <a:gd name="T18" fmla="*/ 163 w 849"/>
                                <a:gd name="T19" fmla="*/ 1190 h 1469"/>
                                <a:gd name="T20" fmla="*/ 177 w 849"/>
                                <a:gd name="T21" fmla="*/ 1162 h 1469"/>
                                <a:gd name="T22" fmla="*/ 197 w 849"/>
                                <a:gd name="T23" fmla="*/ 1133 h 1469"/>
                                <a:gd name="T24" fmla="*/ 206 w 849"/>
                                <a:gd name="T25" fmla="*/ 1109 h 1469"/>
                                <a:gd name="T26" fmla="*/ 230 w 849"/>
                                <a:gd name="T27" fmla="*/ 1075 h 1469"/>
                                <a:gd name="T28" fmla="*/ 240 w 849"/>
                                <a:gd name="T29" fmla="*/ 1051 h 1469"/>
                                <a:gd name="T30" fmla="*/ 259 w 849"/>
                                <a:gd name="T31" fmla="*/ 1022 h 1469"/>
                                <a:gd name="T32" fmla="*/ 273 w 849"/>
                                <a:gd name="T33" fmla="*/ 994 h 1469"/>
                                <a:gd name="T34" fmla="*/ 293 w 849"/>
                                <a:gd name="T35" fmla="*/ 965 h 1469"/>
                                <a:gd name="T36" fmla="*/ 307 w 849"/>
                                <a:gd name="T37" fmla="*/ 936 h 1469"/>
                                <a:gd name="T38" fmla="*/ 326 w 849"/>
                                <a:gd name="T39" fmla="*/ 907 h 1469"/>
                                <a:gd name="T40" fmla="*/ 341 w 849"/>
                                <a:gd name="T41" fmla="*/ 878 h 1469"/>
                                <a:gd name="T42" fmla="*/ 360 w 849"/>
                                <a:gd name="T43" fmla="*/ 849 h 1469"/>
                                <a:gd name="T44" fmla="*/ 374 w 849"/>
                                <a:gd name="T45" fmla="*/ 821 h 1469"/>
                                <a:gd name="T46" fmla="*/ 393 w 849"/>
                                <a:gd name="T47" fmla="*/ 792 h 1469"/>
                                <a:gd name="T48" fmla="*/ 403 w 849"/>
                                <a:gd name="T49" fmla="*/ 768 h 1469"/>
                                <a:gd name="T50" fmla="*/ 427 w 849"/>
                                <a:gd name="T51" fmla="*/ 734 h 1469"/>
                                <a:gd name="T52" fmla="*/ 437 w 849"/>
                                <a:gd name="T53" fmla="*/ 710 h 1469"/>
                                <a:gd name="T54" fmla="*/ 456 w 849"/>
                                <a:gd name="T55" fmla="*/ 681 h 1469"/>
                                <a:gd name="T56" fmla="*/ 470 w 849"/>
                                <a:gd name="T57" fmla="*/ 653 h 1469"/>
                                <a:gd name="T58" fmla="*/ 489 w 849"/>
                                <a:gd name="T59" fmla="*/ 624 h 1469"/>
                                <a:gd name="T60" fmla="*/ 504 w 849"/>
                                <a:gd name="T61" fmla="*/ 595 h 1469"/>
                                <a:gd name="T62" fmla="*/ 523 w 849"/>
                                <a:gd name="T63" fmla="*/ 566 h 1469"/>
                                <a:gd name="T64" fmla="*/ 537 w 849"/>
                                <a:gd name="T65" fmla="*/ 537 h 1469"/>
                                <a:gd name="T66" fmla="*/ 557 w 849"/>
                                <a:gd name="T67" fmla="*/ 509 h 1469"/>
                                <a:gd name="T68" fmla="*/ 571 w 849"/>
                                <a:gd name="T69" fmla="*/ 480 h 1469"/>
                                <a:gd name="T70" fmla="*/ 590 w 849"/>
                                <a:gd name="T71" fmla="*/ 451 h 1469"/>
                                <a:gd name="T72" fmla="*/ 600 w 849"/>
                                <a:gd name="T73" fmla="*/ 427 h 1469"/>
                                <a:gd name="T74" fmla="*/ 624 w 849"/>
                                <a:gd name="T75" fmla="*/ 393 h 1469"/>
                                <a:gd name="T76" fmla="*/ 633 w 849"/>
                                <a:gd name="T77" fmla="*/ 369 h 1469"/>
                                <a:gd name="T78" fmla="*/ 653 w 849"/>
                                <a:gd name="T79" fmla="*/ 341 h 1469"/>
                                <a:gd name="T80" fmla="*/ 667 w 849"/>
                                <a:gd name="T81" fmla="*/ 312 h 1469"/>
                                <a:gd name="T82" fmla="*/ 686 w 849"/>
                                <a:gd name="T83" fmla="*/ 283 h 1469"/>
                                <a:gd name="T84" fmla="*/ 701 w 849"/>
                                <a:gd name="T85" fmla="*/ 254 h 1469"/>
                                <a:gd name="T86" fmla="*/ 720 w 849"/>
                                <a:gd name="T87" fmla="*/ 225 h 1469"/>
                                <a:gd name="T88" fmla="*/ 734 w 849"/>
                                <a:gd name="T89" fmla="*/ 196 h 1469"/>
                                <a:gd name="T90" fmla="*/ 753 w 849"/>
                                <a:gd name="T91" fmla="*/ 168 h 1469"/>
                                <a:gd name="T92" fmla="*/ 768 w 849"/>
                                <a:gd name="T93" fmla="*/ 139 h 1469"/>
                                <a:gd name="T94" fmla="*/ 787 w 849"/>
                                <a:gd name="T95" fmla="*/ 110 h 1469"/>
                                <a:gd name="T96" fmla="*/ 797 w 849"/>
                                <a:gd name="T97" fmla="*/ 86 h 1469"/>
                                <a:gd name="T98" fmla="*/ 821 w 849"/>
                                <a:gd name="T99" fmla="*/ 52 h 1469"/>
                                <a:gd name="T100" fmla="*/ 830 w 849"/>
                                <a:gd name="T101" fmla="*/ 28 h 1469"/>
                                <a:gd name="T102" fmla="*/ 849 w 849"/>
                                <a:gd name="T103" fmla="*/ 0 h 1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9" h="1469">
                                  <a:moveTo>
                                    <a:pt x="0" y="1469"/>
                                  </a:moveTo>
                                  <a:lnTo>
                                    <a:pt x="5" y="1464"/>
                                  </a:lnTo>
                                  <a:lnTo>
                                    <a:pt x="5" y="1459"/>
                                  </a:lnTo>
                                  <a:lnTo>
                                    <a:pt x="9" y="1454"/>
                                  </a:lnTo>
                                  <a:lnTo>
                                    <a:pt x="9" y="1450"/>
                                  </a:lnTo>
                                  <a:lnTo>
                                    <a:pt x="19" y="1440"/>
                                  </a:lnTo>
                                  <a:lnTo>
                                    <a:pt x="19" y="1435"/>
                                  </a:lnTo>
                                  <a:lnTo>
                                    <a:pt x="24" y="1430"/>
                                  </a:lnTo>
                                  <a:lnTo>
                                    <a:pt x="24" y="1426"/>
                                  </a:lnTo>
                                  <a:lnTo>
                                    <a:pt x="33" y="1416"/>
                                  </a:lnTo>
                                  <a:lnTo>
                                    <a:pt x="33" y="1411"/>
                                  </a:lnTo>
                                  <a:lnTo>
                                    <a:pt x="38" y="1406"/>
                                  </a:lnTo>
                                  <a:lnTo>
                                    <a:pt x="38" y="1402"/>
                                  </a:lnTo>
                                  <a:lnTo>
                                    <a:pt x="43" y="1397"/>
                                  </a:lnTo>
                                  <a:lnTo>
                                    <a:pt x="43" y="1392"/>
                                  </a:lnTo>
                                  <a:lnTo>
                                    <a:pt x="53" y="1382"/>
                                  </a:lnTo>
                                  <a:lnTo>
                                    <a:pt x="53" y="1378"/>
                                  </a:lnTo>
                                  <a:lnTo>
                                    <a:pt x="57" y="1373"/>
                                  </a:lnTo>
                                  <a:lnTo>
                                    <a:pt x="57" y="1368"/>
                                  </a:lnTo>
                                  <a:lnTo>
                                    <a:pt x="62" y="1363"/>
                                  </a:lnTo>
                                  <a:lnTo>
                                    <a:pt x="62" y="1358"/>
                                  </a:lnTo>
                                  <a:lnTo>
                                    <a:pt x="72" y="1349"/>
                                  </a:lnTo>
                                  <a:lnTo>
                                    <a:pt x="72" y="1344"/>
                                  </a:lnTo>
                                  <a:lnTo>
                                    <a:pt x="77" y="1339"/>
                                  </a:lnTo>
                                  <a:lnTo>
                                    <a:pt x="77" y="1334"/>
                                  </a:lnTo>
                                  <a:lnTo>
                                    <a:pt x="81" y="1330"/>
                                  </a:lnTo>
                                  <a:lnTo>
                                    <a:pt x="81" y="1325"/>
                                  </a:lnTo>
                                  <a:lnTo>
                                    <a:pt x="91" y="1315"/>
                                  </a:lnTo>
                                  <a:lnTo>
                                    <a:pt x="91" y="1310"/>
                                  </a:lnTo>
                                  <a:lnTo>
                                    <a:pt x="96" y="1306"/>
                                  </a:lnTo>
                                  <a:lnTo>
                                    <a:pt x="96" y="1301"/>
                                  </a:lnTo>
                                  <a:lnTo>
                                    <a:pt x="105" y="1291"/>
                                  </a:lnTo>
                                  <a:lnTo>
                                    <a:pt x="105" y="1286"/>
                                  </a:lnTo>
                                  <a:lnTo>
                                    <a:pt x="110" y="1282"/>
                                  </a:lnTo>
                                  <a:lnTo>
                                    <a:pt x="110" y="1277"/>
                                  </a:lnTo>
                                  <a:lnTo>
                                    <a:pt x="115" y="1272"/>
                                  </a:lnTo>
                                  <a:lnTo>
                                    <a:pt x="115" y="1267"/>
                                  </a:lnTo>
                                  <a:lnTo>
                                    <a:pt x="125" y="1258"/>
                                  </a:lnTo>
                                  <a:lnTo>
                                    <a:pt x="125" y="1253"/>
                                  </a:lnTo>
                                  <a:lnTo>
                                    <a:pt x="129" y="1248"/>
                                  </a:lnTo>
                                  <a:lnTo>
                                    <a:pt x="129" y="1243"/>
                                  </a:lnTo>
                                  <a:lnTo>
                                    <a:pt x="134" y="1238"/>
                                  </a:lnTo>
                                  <a:lnTo>
                                    <a:pt x="134" y="1234"/>
                                  </a:lnTo>
                                  <a:lnTo>
                                    <a:pt x="144" y="1224"/>
                                  </a:lnTo>
                                  <a:lnTo>
                                    <a:pt x="144" y="1219"/>
                                  </a:lnTo>
                                  <a:lnTo>
                                    <a:pt x="149" y="1214"/>
                                  </a:lnTo>
                                  <a:lnTo>
                                    <a:pt x="149" y="1210"/>
                                  </a:lnTo>
                                  <a:lnTo>
                                    <a:pt x="158" y="1200"/>
                                  </a:lnTo>
                                  <a:lnTo>
                                    <a:pt x="158" y="1195"/>
                                  </a:lnTo>
                                  <a:lnTo>
                                    <a:pt x="163" y="1190"/>
                                  </a:lnTo>
                                  <a:lnTo>
                                    <a:pt x="163" y="1186"/>
                                  </a:lnTo>
                                  <a:lnTo>
                                    <a:pt x="168" y="1181"/>
                                  </a:lnTo>
                                  <a:lnTo>
                                    <a:pt x="168" y="1176"/>
                                  </a:lnTo>
                                  <a:lnTo>
                                    <a:pt x="177" y="1166"/>
                                  </a:lnTo>
                                  <a:lnTo>
                                    <a:pt x="177" y="1162"/>
                                  </a:lnTo>
                                  <a:lnTo>
                                    <a:pt x="182" y="1157"/>
                                  </a:lnTo>
                                  <a:lnTo>
                                    <a:pt x="182" y="1152"/>
                                  </a:lnTo>
                                  <a:lnTo>
                                    <a:pt x="187" y="1147"/>
                                  </a:lnTo>
                                  <a:lnTo>
                                    <a:pt x="187" y="1142"/>
                                  </a:lnTo>
                                  <a:lnTo>
                                    <a:pt x="197" y="1133"/>
                                  </a:lnTo>
                                  <a:lnTo>
                                    <a:pt x="197" y="1128"/>
                                  </a:lnTo>
                                  <a:lnTo>
                                    <a:pt x="201" y="1123"/>
                                  </a:lnTo>
                                  <a:lnTo>
                                    <a:pt x="201" y="1118"/>
                                  </a:lnTo>
                                  <a:lnTo>
                                    <a:pt x="206" y="1114"/>
                                  </a:lnTo>
                                  <a:lnTo>
                                    <a:pt x="206" y="1109"/>
                                  </a:lnTo>
                                  <a:lnTo>
                                    <a:pt x="216" y="1099"/>
                                  </a:lnTo>
                                  <a:lnTo>
                                    <a:pt x="216" y="1094"/>
                                  </a:lnTo>
                                  <a:lnTo>
                                    <a:pt x="221" y="1090"/>
                                  </a:lnTo>
                                  <a:lnTo>
                                    <a:pt x="221" y="1085"/>
                                  </a:lnTo>
                                  <a:lnTo>
                                    <a:pt x="230" y="1075"/>
                                  </a:lnTo>
                                  <a:lnTo>
                                    <a:pt x="230" y="1070"/>
                                  </a:lnTo>
                                  <a:lnTo>
                                    <a:pt x="235" y="1066"/>
                                  </a:lnTo>
                                  <a:lnTo>
                                    <a:pt x="235" y="1061"/>
                                  </a:lnTo>
                                  <a:lnTo>
                                    <a:pt x="240" y="1056"/>
                                  </a:lnTo>
                                  <a:lnTo>
                                    <a:pt x="240" y="1051"/>
                                  </a:lnTo>
                                  <a:lnTo>
                                    <a:pt x="249" y="1042"/>
                                  </a:lnTo>
                                  <a:lnTo>
                                    <a:pt x="249" y="1037"/>
                                  </a:lnTo>
                                  <a:lnTo>
                                    <a:pt x="254" y="1032"/>
                                  </a:lnTo>
                                  <a:lnTo>
                                    <a:pt x="254" y="1027"/>
                                  </a:lnTo>
                                  <a:lnTo>
                                    <a:pt x="259" y="1022"/>
                                  </a:lnTo>
                                  <a:lnTo>
                                    <a:pt x="259" y="1018"/>
                                  </a:lnTo>
                                  <a:lnTo>
                                    <a:pt x="269" y="1008"/>
                                  </a:lnTo>
                                  <a:lnTo>
                                    <a:pt x="269" y="1003"/>
                                  </a:lnTo>
                                  <a:lnTo>
                                    <a:pt x="273" y="998"/>
                                  </a:lnTo>
                                  <a:lnTo>
                                    <a:pt x="273" y="994"/>
                                  </a:lnTo>
                                  <a:lnTo>
                                    <a:pt x="278" y="989"/>
                                  </a:lnTo>
                                  <a:lnTo>
                                    <a:pt x="278" y="984"/>
                                  </a:lnTo>
                                  <a:lnTo>
                                    <a:pt x="288" y="974"/>
                                  </a:lnTo>
                                  <a:lnTo>
                                    <a:pt x="288" y="970"/>
                                  </a:lnTo>
                                  <a:lnTo>
                                    <a:pt x="293" y="965"/>
                                  </a:lnTo>
                                  <a:lnTo>
                                    <a:pt x="293" y="960"/>
                                  </a:lnTo>
                                  <a:lnTo>
                                    <a:pt x="302" y="950"/>
                                  </a:lnTo>
                                  <a:lnTo>
                                    <a:pt x="302" y="946"/>
                                  </a:lnTo>
                                  <a:lnTo>
                                    <a:pt x="307" y="941"/>
                                  </a:lnTo>
                                  <a:lnTo>
                                    <a:pt x="307" y="936"/>
                                  </a:lnTo>
                                  <a:lnTo>
                                    <a:pt x="312" y="931"/>
                                  </a:lnTo>
                                  <a:lnTo>
                                    <a:pt x="312" y="926"/>
                                  </a:lnTo>
                                  <a:lnTo>
                                    <a:pt x="321" y="917"/>
                                  </a:lnTo>
                                  <a:lnTo>
                                    <a:pt x="321" y="912"/>
                                  </a:lnTo>
                                  <a:lnTo>
                                    <a:pt x="326" y="907"/>
                                  </a:lnTo>
                                  <a:lnTo>
                                    <a:pt x="326" y="902"/>
                                  </a:lnTo>
                                  <a:lnTo>
                                    <a:pt x="331" y="897"/>
                                  </a:lnTo>
                                  <a:lnTo>
                                    <a:pt x="331" y="893"/>
                                  </a:lnTo>
                                  <a:lnTo>
                                    <a:pt x="341" y="883"/>
                                  </a:lnTo>
                                  <a:lnTo>
                                    <a:pt x="341" y="878"/>
                                  </a:lnTo>
                                  <a:lnTo>
                                    <a:pt x="345" y="873"/>
                                  </a:lnTo>
                                  <a:lnTo>
                                    <a:pt x="345" y="869"/>
                                  </a:lnTo>
                                  <a:lnTo>
                                    <a:pt x="355" y="859"/>
                                  </a:lnTo>
                                  <a:lnTo>
                                    <a:pt x="355" y="854"/>
                                  </a:lnTo>
                                  <a:lnTo>
                                    <a:pt x="360" y="849"/>
                                  </a:lnTo>
                                  <a:lnTo>
                                    <a:pt x="360" y="845"/>
                                  </a:lnTo>
                                  <a:lnTo>
                                    <a:pt x="365" y="840"/>
                                  </a:lnTo>
                                  <a:lnTo>
                                    <a:pt x="365" y="835"/>
                                  </a:lnTo>
                                  <a:lnTo>
                                    <a:pt x="374" y="825"/>
                                  </a:lnTo>
                                  <a:lnTo>
                                    <a:pt x="374" y="821"/>
                                  </a:lnTo>
                                  <a:lnTo>
                                    <a:pt x="379" y="816"/>
                                  </a:lnTo>
                                  <a:lnTo>
                                    <a:pt x="379" y="811"/>
                                  </a:lnTo>
                                  <a:lnTo>
                                    <a:pt x="384" y="806"/>
                                  </a:lnTo>
                                  <a:lnTo>
                                    <a:pt x="384" y="801"/>
                                  </a:lnTo>
                                  <a:lnTo>
                                    <a:pt x="393" y="792"/>
                                  </a:lnTo>
                                  <a:lnTo>
                                    <a:pt x="393" y="787"/>
                                  </a:lnTo>
                                  <a:lnTo>
                                    <a:pt x="398" y="782"/>
                                  </a:lnTo>
                                  <a:lnTo>
                                    <a:pt x="398" y="777"/>
                                  </a:lnTo>
                                  <a:lnTo>
                                    <a:pt x="403" y="773"/>
                                  </a:lnTo>
                                  <a:lnTo>
                                    <a:pt x="403" y="768"/>
                                  </a:lnTo>
                                  <a:lnTo>
                                    <a:pt x="413" y="758"/>
                                  </a:lnTo>
                                  <a:lnTo>
                                    <a:pt x="413" y="753"/>
                                  </a:lnTo>
                                  <a:lnTo>
                                    <a:pt x="417" y="749"/>
                                  </a:lnTo>
                                  <a:lnTo>
                                    <a:pt x="417" y="744"/>
                                  </a:lnTo>
                                  <a:lnTo>
                                    <a:pt x="427" y="734"/>
                                  </a:lnTo>
                                  <a:lnTo>
                                    <a:pt x="427" y="729"/>
                                  </a:lnTo>
                                  <a:lnTo>
                                    <a:pt x="432" y="725"/>
                                  </a:lnTo>
                                  <a:lnTo>
                                    <a:pt x="432" y="720"/>
                                  </a:lnTo>
                                  <a:lnTo>
                                    <a:pt x="437" y="715"/>
                                  </a:lnTo>
                                  <a:lnTo>
                                    <a:pt x="437" y="710"/>
                                  </a:lnTo>
                                  <a:lnTo>
                                    <a:pt x="446" y="701"/>
                                  </a:lnTo>
                                  <a:lnTo>
                                    <a:pt x="446" y="696"/>
                                  </a:lnTo>
                                  <a:lnTo>
                                    <a:pt x="451" y="691"/>
                                  </a:lnTo>
                                  <a:lnTo>
                                    <a:pt x="451" y="686"/>
                                  </a:lnTo>
                                  <a:lnTo>
                                    <a:pt x="456" y="681"/>
                                  </a:lnTo>
                                  <a:lnTo>
                                    <a:pt x="456" y="677"/>
                                  </a:lnTo>
                                  <a:lnTo>
                                    <a:pt x="465" y="667"/>
                                  </a:lnTo>
                                  <a:lnTo>
                                    <a:pt x="465" y="662"/>
                                  </a:lnTo>
                                  <a:lnTo>
                                    <a:pt x="470" y="657"/>
                                  </a:lnTo>
                                  <a:lnTo>
                                    <a:pt x="470" y="653"/>
                                  </a:lnTo>
                                  <a:lnTo>
                                    <a:pt x="475" y="648"/>
                                  </a:lnTo>
                                  <a:lnTo>
                                    <a:pt x="475" y="643"/>
                                  </a:lnTo>
                                  <a:lnTo>
                                    <a:pt x="485" y="633"/>
                                  </a:lnTo>
                                  <a:lnTo>
                                    <a:pt x="485" y="629"/>
                                  </a:lnTo>
                                  <a:lnTo>
                                    <a:pt x="489" y="624"/>
                                  </a:lnTo>
                                  <a:lnTo>
                                    <a:pt x="489" y="619"/>
                                  </a:lnTo>
                                  <a:lnTo>
                                    <a:pt x="499" y="609"/>
                                  </a:lnTo>
                                  <a:lnTo>
                                    <a:pt x="499" y="605"/>
                                  </a:lnTo>
                                  <a:lnTo>
                                    <a:pt x="504" y="600"/>
                                  </a:lnTo>
                                  <a:lnTo>
                                    <a:pt x="504" y="595"/>
                                  </a:lnTo>
                                  <a:lnTo>
                                    <a:pt x="509" y="590"/>
                                  </a:lnTo>
                                  <a:lnTo>
                                    <a:pt x="509" y="585"/>
                                  </a:lnTo>
                                  <a:lnTo>
                                    <a:pt x="518" y="576"/>
                                  </a:lnTo>
                                  <a:lnTo>
                                    <a:pt x="518" y="571"/>
                                  </a:lnTo>
                                  <a:lnTo>
                                    <a:pt x="523" y="566"/>
                                  </a:lnTo>
                                  <a:lnTo>
                                    <a:pt x="523" y="561"/>
                                  </a:lnTo>
                                  <a:lnTo>
                                    <a:pt x="528" y="557"/>
                                  </a:lnTo>
                                  <a:lnTo>
                                    <a:pt x="528" y="552"/>
                                  </a:lnTo>
                                  <a:lnTo>
                                    <a:pt x="537" y="542"/>
                                  </a:lnTo>
                                  <a:lnTo>
                                    <a:pt x="537" y="537"/>
                                  </a:lnTo>
                                  <a:lnTo>
                                    <a:pt x="542" y="533"/>
                                  </a:lnTo>
                                  <a:lnTo>
                                    <a:pt x="542" y="528"/>
                                  </a:lnTo>
                                  <a:lnTo>
                                    <a:pt x="552" y="518"/>
                                  </a:lnTo>
                                  <a:lnTo>
                                    <a:pt x="552" y="513"/>
                                  </a:lnTo>
                                  <a:lnTo>
                                    <a:pt x="557" y="509"/>
                                  </a:lnTo>
                                  <a:lnTo>
                                    <a:pt x="557" y="504"/>
                                  </a:lnTo>
                                  <a:lnTo>
                                    <a:pt x="561" y="499"/>
                                  </a:lnTo>
                                  <a:lnTo>
                                    <a:pt x="561" y="494"/>
                                  </a:lnTo>
                                  <a:lnTo>
                                    <a:pt x="571" y="485"/>
                                  </a:lnTo>
                                  <a:lnTo>
                                    <a:pt x="571" y="480"/>
                                  </a:lnTo>
                                  <a:lnTo>
                                    <a:pt x="576" y="475"/>
                                  </a:lnTo>
                                  <a:lnTo>
                                    <a:pt x="576" y="470"/>
                                  </a:lnTo>
                                  <a:lnTo>
                                    <a:pt x="581" y="465"/>
                                  </a:lnTo>
                                  <a:lnTo>
                                    <a:pt x="581" y="461"/>
                                  </a:lnTo>
                                  <a:lnTo>
                                    <a:pt x="590" y="451"/>
                                  </a:lnTo>
                                  <a:lnTo>
                                    <a:pt x="590" y="446"/>
                                  </a:lnTo>
                                  <a:lnTo>
                                    <a:pt x="595" y="441"/>
                                  </a:lnTo>
                                  <a:lnTo>
                                    <a:pt x="595" y="437"/>
                                  </a:lnTo>
                                  <a:lnTo>
                                    <a:pt x="600" y="432"/>
                                  </a:lnTo>
                                  <a:lnTo>
                                    <a:pt x="600" y="427"/>
                                  </a:lnTo>
                                  <a:lnTo>
                                    <a:pt x="609" y="417"/>
                                  </a:lnTo>
                                  <a:lnTo>
                                    <a:pt x="609" y="413"/>
                                  </a:lnTo>
                                  <a:lnTo>
                                    <a:pt x="614" y="408"/>
                                  </a:lnTo>
                                  <a:lnTo>
                                    <a:pt x="614" y="403"/>
                                  </a:lnTo>
                                  <a:lnTo>
                                    <a:pt x="624" y="393"/>
                                  </a:lnTo>
                                  <a:lnTo>
                                    <a:pt x="624" y="389"/>
                                  </a:lnTo>
                                  <a:lnTo>
                                    <a:pt x="629" y="384"/>
                                  </a:lnTo>
                                  <a:lnTo>
                                    <a:pt x="629" y="379"/>
                                  </a:lnTo>
                                  <a:lnTo>
                                    <a:pt x="633" y="374"/>
                                  </a:lnTo>
                                  <a:lnTo>
                                    <a:pt x="633" y="369"/>
                                  </a:lnTo>
                                  <a:lnTo>
                                    <a:pt x="643" y="360"/>
                                  </a:lnTo>
                                  <a:lnTo>
                                    <a:pt x="643" y="355"/>
                                  </a:lnTo>
                                  <a:lnTo>
                                    <a:pt x="648" y="350"/>
                                  </a:lnTo>
                                  <a:lnTo>
                                    <a:pt x="648" y="345"/>
                                  </a:lnTo>
                                  <a:lnTo>
                                    <a:pt x="653" y="341"/>
                                  </a:lnTo>
                                  <a:lnTo>
                                    <a:pt x="653" y="336"/>
                                  </a:lnTo>
                                  <a:lnTo>
                                    <a:pt x="662" y="326"/>
                                  </a:lnTo>
                                  <a:lnTo>
                                    <a:pt x="662" y="321"/>
                                  </a:lnTo>
                                  <a:lnTo>
                                    <a:pt x="667" y="317"/>
                                  </a:lnTo>
                                  <a:lnTo>
                                    <a:pt x="667" y="312"/>
                                  </a:lnTo>
                                  <a:lnTo>
                                    <a:pt x="672" y="307"/>
                                  </a:lnTo>
                                  <a:lnTo>
                                    <a:pt x="672" y="302"/>
                                  </a:lnTo>
                                  <a:lnTo>
                                    <a:pt x="681" y="293"/>
                                  </a:lnTo>
                                  <a:lnTo>
                                    <a:pt x="681" y="288"/>
                                  </a:lnTo>
                                  <a:lnTo>
                                    <a:pt x="686" y="283"/>
                                  </a:lnTo>
                                  <a:lnTo>
                                    <a:pt x="686" y="278"/>
                                  </a:lnTo>
                                  <a:lnTo>
                                    <a:pt x="696" y="269"/>
                                  </a:lnTo>
                                  <a:lnTo>
                                    <a:pt x="696" y="264"/>
                                  </a:lnTo>
                                  <a:lnTo>
                                    <a:pt x="701" y="259"/>
                                  </a:lnTo>
                                  <a:lnTo>
                                    <a:pt x="701" y="254"/>
                                  </a:lnTo>
                                  <a:lnTo>
                                    <a:pt x="705" y="249"/>
                                  </a:lnTo>
                                  <a:lnTo>
                                    <a:pt x="705" y="245"/>
                                  </a:lnTo>
                                  <a:lnTo>
                                    <a:pt x="715" y="235"/>
                                  </a:lnTo>
                                  <a:lnTo>
                                    <a:pt x="715" y="230"/>
                                  </a:lnTo>
                                  <a:lnTo>
                                    <a:pt x="720" y="225"/>
                                  </a:lnTo>
                                  <a:lnTo>
                                    <a:pt x="720" y="221"/>
                                  </a:lnTo>
                                  <a:lnTo>
                                    <a:pt x="725" y="216"/>
                                  </a:lnTo>
                                  <a:lnTo>
                                    <a:pt x="725" y="211"/>
                                  </a:lnTo>
                                  <a:lnTo>
                                    <a:pt x="734" y="201"/>
                                  </a:lnTo>
                                  <a:lnTo>
                                    <a:pt x="734" y="196"/>
                                  </a:lnTo>
                                  <a:lnTo>
                                    <a:pt x="739" y="192"/>
                                  </a:lnTo>
                                  <a:lnTo>
                                    <a:pt x="739" y="187"/>
                                  </a:lnTo>
                                  <a:lnTo>
                                    <a:pt x="749" y="177"/>
                                  </a:lnTo>
                                  <a:lnTo>
                                    <a:pt x="749" y="172"/>
                                  </a:lnTo>
                                  <a:lnTo>
                                    <a:pt x="753" y="168"/>
                                  </a:lnTo>
                                  <a:lnTo>
                                    <a:pt x="753" y="163"/>
                                  </a:lnTo>
                                  <a:lnTo>
                                    <a:pt x="758" y="158"/>
                                  </a:lnTo>
                                  <a:lnTo>
                                    <a:pt x="758" y="153"/>
                                  </a:lnTo>
                                  <a:lnTo>
                                    <a:pt x="768" y="144"/>
                                  </a:lnTo>
                                  <a:lnTo>
                                    <a:pt x="768" y="139"/>
                                  </a:lnTo>
                                  <a:lnTo>
                                    <a:pt x="773" y="134"/>
                                  </a:lnTo>
                                  <a:lnTo>
                                    <a:pt x="773" y="129"/>
                                  </a:lnTo>
                                  <a:lnTo>
                                    <a:pt x="777" y="124"/>
                                  </a:lnTo>
                                  <a:lnTo>
                                    <a:pt x="777" y="120"/>
                                  </a:lnTo>
                                  <a:lnTo>
                                    <a:pt x="787" y="110"/>
                                  </a:lnTo>
                                  <a:lnTo>
                                    <a:pt x="787" y="105"/>
                                  </a:lnTo>
                                  <a:lnTo>
                                    <a:pt x="792" y="100"/>
                                  </a:lnTo>
                                  <a:lnTo>
                                    <a:pt x="792" y="96"/>
                                  </a:lnTo>
                                  <a:lnTo>
                                    <a:pt x="797" y="91"/>
                                  </a:lnTo>
                                  <a:lnTo>
                                    <a:pt x="797" y="86"/>
                                  </a:lnTo>
                                  <a:lnTo>
                                    <a:pt x="806" y="76"/>
                                  </a:lnTo>
                                  <a:lnTo>
                                    <a:pt x="806" y="72"/>
                                  </a:lnTo>
                                  <a:lnTo>
                                    <a:pt x="811" y="67"/>
                                  </a:lnTo>
                                  <a:lnTo>
                                    <a:pt x="811" y="62"/>
                                  </a:lnTo>
                                  <a:lnTo>
                                    <a:pt x="821" y="52"/>
                                  </a:lnTo>
                                  <a:lnTo>
                                    <a:pt x="821" y="48"/>
                                  </a:lnTo>
                                  <a:lnTo>
                                    <a:pt x="825" y="43"/>
                                  </a:lnTo>
                                  <a:lnTo>
                                    <a:pt x="825" y="38"/>
                                  </a:lnTo>
                                  <a:lnTo>
                                    <a:pt x="830" y="33"/>
                                  </a:lnTo>
                                  <a:lnTo>
                                    <a:pt x="830" y="28"/>
                                  </a:lnTo>
                                  <a:lnTo>
                                    <a:pt x="840" y="19"/>
                                  </a:lnTo>
                                  <a:lnTo>
                                    <a:pt x="840" y="14"/>
                                  </a:lnTo>
                                  <a:lnTo>
                                    <a:pt x="845" y="9"/>
                                  </a:lnTo>
                                  <a:lnTo>
                                    <a:pt x="845" y="4"/>
                                  </a:lnTo>
                                  <a:lnTo>
                                    <a:pt x="84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86"/>
                          <wps:cNvSpPr>
                            <a:spLocks/>
                          </wps:cNvSpPr>
                          <wps:spPr bwMode="auto">
                            <a:xfrm>
                              <a:off x="2760" y="1628"/>
                              <a:ext cx="869" cy="1507"/>
                            </a:xfrm>
                            <a:custGeom>
                              <a:avLst/>
                              <a:gdLst>
                                <a:gd name="T0" fmla="*/ 10 w 869"/>
                                <a:gd name="T1" fmla="*/ 1488 h 1507"/>
                                <a:gd name="T2" fmla="*/ 24 w 869"/>
                                <a:gd name="T3" fmla="*/ 1464 h 1507"/>
                                <a:gd name="T4" fmla="*/ 39 w 869"/>
                                <a:gd name="T5" fmla="*/ 1435 h 1507"/>
                                <a:gd name="T6" fmla="*/ 58 w 869"/>
                                <a:gd name="T7" fmla="*/ 1406 h 1507"/>
                                <a:gd name="T8" fmla="*/ 72 w 869"/>
                                <a:gd name="T9" fmla="*/ 1378 h 1507"/>
                                <a:gd name="T10" fmla="*/ 91 w 869"/>
                                <a:gd name="T11" fmla="*/ 1349 h 1507"/>
                                <a:gd name="T12" fmla="*/ 106 w 869"/>
                                <a:gd name="T13" fmla="*/ 1320 h 1507"/>
                                <a:gd name="T14" fmla="*/ 125 w 869"/>
                                <a:gd name="T15" fmla="*/ 1291 h 1507"/>
                                <a:gd name="T16" fmla="*/ 139 w 869"/>
                                <a:gd name="T17" fmla="*/ 1262 h 1507"/>
                                <a:gd name="T18" fmla="*/ 159 w 869"/>
                                <a:gd name="T19" fmla="*/ 1234 h 1507"/>
                                <a:gd name="T20" fmla="*/ 173 w 869"/>
                                <a:gd name="T21" fmla="*/ 1205 h 1507"/>
                                <a:gd name="T22" fmla="*/ 192 w 869"/>
                                <a:gd name="T23" fmla="*/ 1176 h 1507"/>
                                <a:gd name="T24" fmla="*/ 202 w 869"/>
                                <a:gd name="T25" fmla="*/ 1152 h 1507"/>
                                <a:gd name="T26" fmla="*/ 221 w 869"/>
                                <a:gd name="T27" fmla="*/ 1123 h 1507"/>
                                <a:gd name="T28" fmla="*/ 235 w 869"/>
                                <a:gd name="T29" fmla="*/ 1094 h 1507"/>
                                <a:gd name="T30" fmla="*/ 255 w 869"/>
                                <a:gd name="T31" fmla="*/ 1066 h 1507"/>
                                <a:gd name="T32" fmla="*/ 269 w 869"/>
                                <a:gd name="T33" fmla="*/ 1037 h 1507"/>
                                <a:gd name="T34" fmla="*/ 288 w 869"/>
                                <a:gd name="T35" fmla="*/ 1008 h 1507"/>
                                <a:gd name="T36" fmla="*/ 303 w 869"/>
                                <a:gd name="T37" fmla="*/ 979 h 1507"/>
                                <a:gd name="T38" fmla="*/ 322 w 869"/>
                                <a:gd name="T39" fmla="*/ 950 h 1507"/>
                                <a:gd name="T40" fmla="*/ 336 w 869"/>
                                <a:gd name="T41" fmla="*/ 921 h 1507"/>
                                <a:gd name="T42" fmla="*/ 355 w 869"/>
                                <a:gd name="T43" fmla="*/ 893 h 1507"/>
                                <a:gd name="T44" fmla="*/ 370 w 869"/>
                                <a:gd name="T45" fmla="*/ 864 h 1507"/>
                                <a:gd name="T46" fmla="*/ 389 w 869"/>
                                <a:gd name="T47" fmla="*/ 835 h 1507"/>
                                <a:gd name="T48" fmla="*/ 403 w 869"/>
                                <a:gd name="T49" fmla="*/ 806 h 1507"/>
                                <a:gd name="T50" fmla="*/ 423 w 869"/>
                                <a:gd name="T51" fmla="*/ 777 h 1507"/>
                                <a:gd name="T52" fmla="*/ 432 w 869"/>
                                <a:gd name="T53" fmla="*/ 753 h 1507"/>
                                <a:gd name="T54" fmla="*/ 456 w 869"/>
                                <a:gd name="T55" fmla="*/ 720 h 1507"/>
                                <a:gd name="T56" fmla="*/ 466 w 869"/>
                                <a:gd name="T57" fmla="*/ 696 h 1507"/>
                                <a:gd name="T58" fmla="*/ 485 w 869"/>
                                <a:gd name="T59" fmla="*/ 667 h 1507"/>
                                <a:gd name="T60" fmla="*/ 499 w 869"/>
                                <a:gd name="T61" fmla="*/ 638 h 1507"/>
                                <a:gd name="T62" fmla="*/ 519 w 869"/>
                                <a:gd name="T63" fmla="*/ 609 h 1507"/>
                                <a:gd name="T64" fmla="*/ 533 w 869"/>
                                <a:gd name="T65" fmla="*/ 581 h 1507"/>
                                <a:gd name="T66" fmla="*/ 552 w 869"/>
                                <a:gd name="T67" fmla="*/ 552 h 1507"/>
                                <a:gd name="T68" fmla="*/ 567 w 869"/>
                                <a:gd name="T69" fmla="*/ 523 h 1507"/>
                                <a:gd name="T70" fmla="*/ 586 w 869"/>
                                <a:gd name="T71" fmla="*/ 494 h 1507"/>
                                <a:gd name="T72" fmla="*/ 600 w 869"/>
                                <a:gd name="T73" fmla="*/ 465 h 1507"/>
                                <a:gd name="T74" fmla="*/ 619 w 869"/>
                                <a:gd name="T75" fmla="*/ 437 h 1507"/>
                                <a:gd name="T76" fmla="*/ 634 w 869"/>
                                <a:gd name="T77" fmla="*/ 408 h 1507"/>
                                <a:gd name="T78" fmla="*/ 653 w 869"/>
                                <a:gd name="T79" fmla="*/ 379 h 1507"/>
                                <a:gd name="T80" fmla="*/ 663 w 869"/>
                                <a:gd name="T81" fmla="*/ 355 h 1507"/>
                                <a:gd name="T82" fmla="*/ 687 w 869"/>
                                <a:gd name="T83" fmla="*/ 321 h 1507"/>
                                <a:gd name="T84" fmla="*/ 696 w 869"/>
                                <a:gd name="T85" fmla="*/ 297 h 1507"/>
                                <a:gd name="T86" fmla="*/ 715 w 869"/>
                                <a:gd name="T87" fmla="*/ 269 h 1507"/>
                                <a:gd name="T88" fmla="*/ 730 w 869"/>
                                <a:gd name="T89" fmla="*/ 240 h 1507"/>
                                <a:gd name="T90" fmla="*/ 749 w 869"/>
                                <a:gd name="T91" fmla="*/ 211 h 1507"/>
                                <a:gd name="T92" fmla="*/ 763 w 869"/>
                                <a:gd name="T93" fmla="*/ 182 h 1507"/>
                                <a:gd name="T94" fmla="*/ 783 w 869"/>
                                <a:gd name="T95" fmla="*/ 153 h 1507"/>
                                <a:gd name="T96" fmla="*/ 797 w 869"/>
                                <a:gd name="T97" fmla="*/ 124 h 1507"/>
                                <a:gd name="T98" fmla="*/ 816 w 869"/>
                                <a:gd name="T99" fmla="*/ 96 h 1507"/>
                                <a:gd name="T100" fmla="*/ 831 w 869"/>
                                <a:gd name="T101" fmla="*/ 67 h 1507"/>
                                <a:gd name="T102" fmla="*/ 850 w 869"/>
                                <a:gd name="T103" fmla="*/ 38 h 1507"/>
                                <a:gd name="T104" fmla="*/ 864 w 869"/>
                                <a:gd name="T105" fmla="*/ 9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9" h="1507">
                                  <a:moveTo>
                                    <a:pt x="0" y="1507"/>
                                  </a:moveTo>
                                  <a:lnTo>
                                    <a:pt x="0" y="1502"/>
                                  </a:lnTo>
                                  <a:lnTo>
                                    <a:pt x="5" y="1498"/>
                                  </a:lnTo>
                                  <a:lnTo>
                                    <a:pt x="5" y="1493"/>
                                  </a:lnTo>
                                  <a:lnTo>
                                    <a:pt x="10" y="1488"/>
                                  </a:lnTo>
                                  <a:lnTo>
                                    <a:pt x="15" y="1483"/>
                                  </a:lnTo>
                                  <a:lnTo>
                                    <a:pt x="15" y="1478"/>
                                  </a:lnTo>
                                  <a:lnTo>
                                    <a:pt x="19" y="1474"/>
                                  </a:lnTo>
                                  <a:lnTo>
                                    <a:pt x="19" y="1469"/>
                                  </a:lnTo>
                                  <a:lnTo>
                                    <a:pt x="24" y="1464"/>
                                  </a:lnTo>
                                  <a:lnTo>
                                    <a:pt x="24" y="1459"/>
                                  </a:lnTo>
                                  <a:lnTo>
                                    <a:pt x="34" y="1450"/>
                                  </a:lnTo>
                                  <a:lnTo>
                                    <a:pt x="34" y="1445"/>
                                  </a:lnTo>
                                  <a:lnTo>
                                    <a:pt x="39" y="1440"/>
                                  </a:lnTo>
                                  <a:lnTo>
                                    <a:pt x="39" y="1435"/>
                                  </a:lnTo>
                                  <a:lnTo>
                                    <a:pt x="43" y="1430"/>
                                  </a:lnTo>
                                  <a:lnTo>
                                    <a:pt x="43" y="1426"/>
                                  </a:lnTo>
                                  <a:lnTo>
                                    <a:pt x="53" y="1416"/>
                                  </a:lnTo>
                                  <a:lnTo>
                                    <a:pt x="53" y="1411"/>
                                  </a:lnTo>
                                  <a:lnTo>
                                    <a:pt x="58" y="1406"/>
                                  </a:lnTo>
                                  <a:lnTo>
                                    <a:pt x="58" y="1402"/>
                                  </a:lnTo>
                                  <a:lnTo>
                                    <a:pt x="67" y="1392"/>
                                  </a:lnTo>
                                  <a:lnTo>
                                    <a:pt x="67" y="1387"/>
                                  </a:lnTo>
                                  <a:lnTo>
                                    <a:pt x="72" y="1382"/>
                                  </a:lnTo>
                                  <a:lnTo>
                                    <a:pt x="72" y="1378"/>
                                  </a:lnTo>
                                  <a:lnTo>
                                    <a:pt x="77" y="1373"/>
                                  </a:lnTo>
                                  <a:lnTo>
                                    <a:pt x="77" y="1368"/>
                                  </a:lnTo>
                                  <a:lnTo>
                                    <a:pt x="87" y="1358"/>
                                  </a:lnTo>
                                  <a:lnTo>
                                    <a:pt x="87" y="1354"/>
                                  </a:lnTo>
                                  <a:lnTo>
                                    <a:pt x="91" y="1349"/>
                                  </a:lnTo>
                                  <a:lnTo>
                                    <a:pt x="91" y="1344"/>
                                  </a:lnTo>
                                  <a:lnTo>
                                    <a:pt x="96" y="1339"/>
                                  </a:lnTo>
                                  <a:lnTo>
                                    <a:pt x="96" y="1334"/>
                                  </a:lnTo>
                                  <a:lnTo>
                                    <a:pt x="106" y="1325"/>
                                  </a:lnTo>
                                  <a:lnTo>
                                    <a:pt x="106" y="1320"/>
                                  </a:lnTo>
                                  <a:lnTo>
                                    <a:pt x="111" y="1315"/>
                                  </a:lnTo>
                                  <a:lnTo>
                                    <a:pt x="111" y="1310"/>
                                  </a:lnTo>
                                  <a:lnTo>
                                    <a:pt x="120" y="1301"/>
                                  </a:lnTo>
                                  <a:lnTo>
                                    <a:pt x="120" y="1296"/>
                                  </a:lnTo>
                                  <a:lnTo>
                                    <a:pt x="125" y="1291"/>
                                  </a:lnTo>
                                  <a:lnTo>
                                    <a:pt x="125" y="1286"/>
                                  </a:lnTo>
                                  <a:lnTo>
                                    <a:pt x="130" y="1282"/>
                                  </a:lnTo>
                                  <a:lnTo>
                                    <a:pt x="130" y="1277"/>
                                  </a:lnTo>
                                  <a:lnTo>
                                    <a:pt x="139" y="1267"/>
                                  </a:lnTo>
                                  <a:lnTo>
                                    <a:pt x="139" y="1262"/>
                                  </a:lnTo>
                                  <a:lnTo>
                                    <a:pt x="144" y="1258"/>
                                  </a:lnTo>
                                  <a:lnTo>
                                    <a:pt x="144" y="1253"/>
                                  </a:lnTo>
                                  <a:lnTo>
                                    <a:pt x="149" y="1248"/>
                                  </a:lnTo>
                                  <a:lnTo>
                                    <a:pt x="149" y="1243"/>
                                  </a:lnTo>
                                  <a:lnTo>
                                    <a:pt x="159" y="1234"/>
                                  </a:lnTo>
                                  <a:lnTo>
                                    <a:pt x="159" y="1229"/>
                                  </a:lnTo>
                                  <a:lnTo>
                                    <a:pt x="163" y="1224"/>
                                  </a:lnTo>
                                  <a:lnTo>
                                    <a:pt x="163" y="1219"/>
                                  </a:lnTo>
                                  <a:lnTo>
                                    <a:pt x="173" y="1210"/>
                                  </a:lnTo>
                                  <a:lnTo>
                                    <a:pt x="173" y="1205"/>
                                  </a:lnTo>
                                  <a:lnTo>
                                    <a:pt x="178" y="1200"/>
                                  </a:lnTo>
                                  <a:lnTo>
                                    <a:pt x="178" y="1195"/>
                                  </a:lnTo>
                                  <a:lnTo>
                                    <a:pt x="183" y="1190"/>
                                  </a:lnTo>
                                  <a:lnTo>
                                    <a:pt x="183" y="1186"/>
                                  </a:lnTo>
                                  <a:lnTo>
                                    <a:pt x="192" y="1176"/>
                                  </a:lnTo>
                                  <a:lnTo>
                                    <a:pt x="192" y="1171"/>
                                  </a:lnTo>
                                  <a:lnTo>
                                    <a:pt x="197" y="1166"/>
                                  </a:lnTo>
                                  <a:lnTo>
                                    <a:pt x="197" y="1162"/>
                                  </a:lnTo>
                                  <a:lnTo>
                                    <a:pt x="202" y="1157"/>
                                  </a:lnTo>
                                  <a:lnTo>
                                    <a:pt x="202" y="1152"/>
                                  </a:lnTo>
                                  <a:lnTo>
                                    <a:pt x="211" y="1142"/>
                                  </a:lnTo>
                                  <a:lnTo>
                                    <a:pt x="211" y="1138"/>
                                  </a:lnTo>
                                  <a:lnTo>
                                    <a:pt x="216" y="1133"/>
                                  </a:lnTo>
                                  <a:lnTo>
                                    <a:pt x="216" y="1128"/>
                                  </a:lnTo>
                                  <a:lnTo>
                                    <a:pt x="221" y="1123"/>
                                  </a:lnTo>
                                  <a:lnTo>
                                    <a:pt x="221" y="1118"/>
                                  </a:lnTo>
                                  <a:lnTo>
                                    <a:pt x="231" y="1109"/>
                                  </a:lnTo>
                                  <a:lnTo>
                                    <a:pt x="231" y="1104"/>
                                  </a:lnTo>
                                  <a:lnTo>
                                    <a:pt x="235" y="1099"/>
                                  </a:lnTo>
                                  <a:lnTo>
                                    <a:pt x="235" y="1094"/>
                                  </a:lnTo>
                                  <a:lnTo>
                                    <a:pt x="245" y="1085"/>
                                  </a:lnTo>
                                  <a:lnTo>
                                    <a:pt x="245" y="1080"/>
                                  </a:lnTo>
                                  <a:lnTo>
                                    <a:pt x="250" y="1075"/>
                                  </a:lnTo>
                                  <a:lnTo>
                                    <a:pt x="250" y="1070"/>
                                  </a:lnTo>
                                  <a:lnTo>
                                    <a:pt x="255" y="1066"/>
                                  </a:lnTo>
                                  <a:lnTo>
                                    <a:pt x="255" y="1061"/>
                                  </a:lnTo>
                                  <a:lnTo>
                                    <a:pt x="264" y="1051"/>
                                  </a:lnTo>
                                  <a:lnTo>
                                    <a:pt x="264" y="1046"/>
                                  </a:lnTo>
                                  <a:lnTo>
                                    <a:pt x="269" y="1042"/>
                                  </a:lnTo>
                                  <a:lnTo>
                                    <a:pt x="269" y="1037"/>
                                  </a:lnTo>
                                  <a:lnTo>
                                    <a:pt x="274" y="1032"/>
                                  </a:lnTo>
                                  <a:lnTo>
                                    <a:pt x="274" y="1027"/>
                                  </a:lnTo>
                                  <a:lnTo>
                                    <a:pt x="283" y="1018"/>
                                  </a:lnTo>
                                  <a:lnTo>
                                    <a:pt x="283" y="1013"/>
                                  </a:lnTo>
                                  <a:lnTo>
                                    <a:pt x="288" y="1008"/>
                                  </a:lnTo>
                                  <a:lnTo>
                                    <a:pt x="288" y="1003"/>
                                  </a:lnTo>
                                  <a:lnTo>
                                    <a:pt x="298" y="994"/>
                                  </a:lnTo>
                                  <a:lnTo>
                                    <a:pt x="298" y="989"/>
                                  </a:lnTo>
                                  <a:lnTo>
                                    <a:pt x="303" y="984"/>
                                  </a:lnTo>
                                  <a:lnTo>
                                    <a:pt x="303" y="979"/>
                                  </a:lnTo>
                                  <a:lnTo>
                                    <a:pt x="307" y="974"/>
                                  </a:lnTo>
                                  <a:lnTo>
                                    <a:pt x="307" y="970"/>
                                  </a:lnTo>
                                  <a:lnTo>
                                    <a:pt x="317" y="960"/>
                                  </a:lnTo>
                                  <a:lnTo>
                                    <a:pt x="317" y="955"/>
                                  </a:lnTo>
                                  <a:lnTo>
                                    <a:pt x="322" y="950"/>
                                  </a:lnTo>
                                  <a:lnTo>
                                    <a:pt x="322" y="946"/>
                                  </a:lnTo>
                                  <a:lnTo>
                                    <a:pt x="327" y="941"/>
                                  </a:lnTo>
                                  <a:lnTo>
                                    <a:pt x="327" y="936"/>
                                  </a:lnTo>
                                  <a:lnTo>
                                    <a:pt x="336" y="926"/>
                                  </a:lnTo>
                                  <a:lnTo>
                                    <a:pt x="336" y="921"/>
                                  </a:lnTo>
                                  <a:lnTo>
                                    <a:pt x="341" y="917"/>
                                  </a:lnTo>
                                  <a:lnTo>
                                    <a:pt x="341" y="912"/>
                                  </a:lnTo>
                                  <a:lnTo>
                                    <a:pt x="351" y="902"/>
                                  </a:lnTo>
                                  <a:lnTo>
                                    <a:pt x="351" y="897"/>
                                  </a:lnTo>
                                  <a:lnTo>
                                    <a:pt x="355" y="893"/>
                                  </a:lnTo>
                                  <a:lnTo>
                                    <a:pt x="355" y="888"/>
                                  </a:lnTo>
                                  <a:lnTo>
                                    <a:pt x="360" y="883"/>
                                  </a:lnTo>
                                  <a:lnTo>
                                    <a:pt x="360" y="878"/>
                                  </a:lnTo>
                                  <a:lnTo>
                                    <a:pt x="370" y="869"/>
                                  </a:lnTo>
                                  <a:lnTo>
                                    <a:pt x="370" y="864"/>
                                  </a:lnTo>
                                  <a:lnTo>
                                    <a:pt x="375" y="859"/>
                                  </a:lnTo>
                                  <a:lnTo>
                                    <a:pt x="375" y="854"/>
                                  </a:lnTo>
                                  <a:lnTo>
                                    <a:pt x="379" y="849"/>
                                  </a:lnTo>
                                  <a:lnTo>
                                    <a:pt x="379" y="845"/>
                                  </a:lnTo>
                                  <a:lnTo>
                                    <a:pt x="389" y="835"/>
                                  </a:lnTo>
                                  <a:lnTo>
                                    <a:pt x="389" y="830"/>
                                  </a:lnTo>
                                  <a:lnTo>
                                    <a:pt x="394" y="825"/>
                                  </a:lnTo>
                                  <a:lnTo>
                                    <a:pt x="394" y="821"/>
                                  </a:lnTo>
                                  <a:lnTo>
                                    <a:pt x="403" y="811"/>
                                  </a:lnTo>
                                  <a:lnTo>
                                    <a:pt x="403" y="806"/>
                                  </a:lnTo>
                                  <a:lnTo>
                                    <a:pt x="408" y="801"/>
                                  </a:lnTo>
                                  <a:lnTo>
                                    <a:pt x="408" y="797"/>
                                  </a:lnTo>
                                  <a:lnTo>
                                    <a:pt x="413" y="792"/>
                                  </a:lnTo>
                                  <a:lnTo>
                                    <a:pt x="413" y="787"/>
                                  </a:lnTo>
                                  <a:lnTo>
                                    <a:pt x="423" y="777"/>
                                  </a:lnTo>
                                  <a:lnTo>
                                    <a:pt x="423" y="773"/>
                                  </a:lnTo>
                                  <a:lnTo>
                                    <a:pt x="427" y="768"/>
                                  </a:lnTo>
                                  <a:lnTo>
                                    <a:pt x="427" y="763"/>
                                  </a:lnTo>
                                  <a:lnTo>
                                    <a:pt x="432" y="758"/>
                                  </a:lnTo>
                                  <a:lnTo>
                                    <a:pt x="432" y="753"/>
                                  </a:lnTo>
                                  <a:lnTo>
                                    <a:pt x="442" y="744"/>
                                  </a:lnTo>
                                  <a:lnTo>
                                    <a:pt x="442" y="739"/>
                                  </a:lnTo>
                                  <a:lnTo>
                                    <a:pt x="447" y="734"/>
                                  </a:lnTo>
                                  <a:lnTo>
                                    <a:pt x="447" y="729"/>
                                  </a:lnTo>
                                  <a:lnTo>
                                    <a:pt x="456" y="720"/>
                                  </a:lnTo>
                                  <a:lnTo>
                                    <a:pt x="456" y="715"/>
                                  </a:lnTo>
                                  <a:lnTo>
                                    <a:pt x="461" y="710"/>
                                  </a:lnTo>
                                  <a:lnTo>
                                    <a:pt x="461" y="705"/>
                                  </a:lnTo>
                                  <a:lnTo>
                                    <a:pt x="466" y="701"/>
                                  </a:lnTo>
                                  <a:lnTo>
                                    <a:pt x="466" y="696"/>
                                  </a:lnTo>
                                  <a:lnTo>
                                    <a:pt x="475" y="686"/>
                                  </a:lnTo>
                                  <a:lnTo>
                                    <a:pt x="475" y="681"/>
                                  </a:lnTo>
                                  <a:lnTo>
                                    <a:pt x="480" y="677"/>
                                  </a:lnTo>
                                  <a:lnTo>
                                    <a:pt x="480" y="672"/>
                                  </a:lnTo>
                                  <a:lnTo>
                                    <a:pt x="485" y="667"/>
                                  </a:lnTo>
                                  <a:lnTo>
                                    <a:pt x="485" y="662"/>
                                  </a:lnTo>
                                  <a:lnTo>
                                    <a:pt x="495" y="653"/>
                                  </a:lnTo>
                                  <a:lnTo>
                                    <a:pt x="495" y="648"/>
                                  </a:lnTo>
                                  <a:lnTo>
                                    <a:pt x="499" y="643"/>
                                  </a:lnTo>
                                  <a:lnTo>
                                    <a:pt x="499" y="638"/>
                                  </a:lnTo>
                                  <a:lnTo>
                                    <a:pt x="504" y="633"/>
                                  </a:lnTo>
                                  <a:lnTo>
                                    <a:pt x="504" y="629"/>
                                  </a:lnTo>
                                  <a:lnTo>
                                    <a:pt x="514" y="619"/>
                                  </a:lnTo>
                                  <a:lnTo>
                                    <a:pt x="514" y="614"/>
                                  </a:lnTo>
                                  <a:lnTo>
                                    <a:pt x="519" y="609"/>
                                  </a:lnTo>
                                  <a:lnTo>
                                    <a:pt x="519" y="605"/>
                                  </a:lnTo>
                                  <a:lnTo>
                                    <a:pt x="528" y="595"/>
                                  </a:lnTo>
                                  <a:lnTo>
                                    <a:pt x="528" y="590"/>
                                  </a:lnTo>
                                  <a:lnTo>
                                    <a:pt x="533" y="585"/>
                                  </a:lnTo>
                                  <a:lnTo>
                                    <a:pt x="533" y="581"/>
                                  </a:lnTo>
                                  <a:lnTo>
                                    <a:pt x="538" y="576"/>
                                  </a:lnTo>
                                  <a:lnTo>
                                    <a:pt x="538" y="571"/>
                                  </a:lnTo>
                                  <a:lnTo>
                                    <a:pt x="547" y="561"/>
                                  </a:lnTo>
                                  <a:lnTo>
                                    <a:pt x="547" y="557"/>
                                  </a:lnTo>
                                  <a:lnTo>
                                    <a:pt x="552" y="552"/>
                                  </a:lnTo>
                                  <a:lnTo>
                                    <a:pt x="552" y="547"/>
                                  </a:lnTo>
                                  <a:lnTo>
                                    <a:pt x="557" y="542"/>
                                  </a:lnTo>
                                  <a:lnTo>
                                    <a:pt x="557" y="537"/>
                                  </a:lnTo>
                                  <a:lnTo>
                                    <a:pt x="567" y="528"/>
                                  </a:lnTo>
                                  <a:lnTo>
                                    <a:pt x="567" y="523"/>
                                  </a:lnTo>
                                  <a:lnTo>
                                    <a:pt x="571" y="518"/>
                                  </a:lnTo>
                                  <a:lnTo>
                                    <a:pt x="571" y="513"/>
                                  </a:lnTo>
                                  <a:lnTo>
                                    <a:pt x="581" y="504"/>
                                  </a:lnTo>
                                  <a:lnTo>
                                    <a:pt x="581" y="499"/>
                                  </a:lnTo>
                                  <a:lnTo>
                                    <a:pt x="586" y="494"/>
                                  </a:lnTo>
                                  <a:lnTo>
                                    <a:pt x="586" y="489"/>
                                  </a:lnTo>
                                  <a:lnTo>
                                    <a:pt x="591" y="485"/>
                                  </a:lnTo>
                                  <a:lnTo>
                                    <a:pt x="591" y="480"/>
                                  </a:lnTo>
                                  <a:lnTo>
                                    <a:pt x="600" y="470"/>
                                  </a:lnTo>
                                  <a:lnTo>
                                    <a:pt x="600" y="465"/>
                                  </a:lnTo>
                                  <a:lnTo>
                                    <a:pt x="605" y="461"/>
                                  </a:lnTo>
                                  <a:lnTo>
                                    <a:pt x="605" y="456"/>
                                  </a:lnTo>
                                  <a:lnTo>
                                    <a:pt x="610" y="451"/>
                                  </a:lnTo>
                                  <a:lnTo>
                                    <a:pt x="610" y="446"/>
                                  </a:lnTo>
                                  <a:lnTo>
                                    <a:pt x="619" y="437"/>
                                  </a:lnTo>
                                  <a:lnTo>
                                    <a:pt x="619" y="432"/>
                                  </a:lnTo>
                                  <a:lnTo>
                                    <a:pt x="624" y="427"/>
                                  </a:lnTo>
                                  <a:lnTo>
                                    <a:pt x="624" y="422"/>
                                  </a:lnTo>
                                  <a:lnTo>
                                    <a:pt x="634" y="413"/>
                                  </a:lnTo>
                                  <a:lnTo>
                                    <a:pt x="634" y="408"/>
                                  </a:lnTo>
                                  <a:lnTo>
                                    <a:pt x="639" y="403"/>
                                  </a:lnTo>
                                  <a:lnTo>
                                    <a:pt x="639" y="398"/>
                                  </a:lnTo>
                                  <a:lnTo>
                                    <a:pt x="643" y="393"/>
                                  </a:lnTo>
                                  <a:lnTo>
                                    <a:pt x="643" y="389"/>
                                  </a:lnTo>
                                  <a:lnTo>
                                    <a:pt x="653" y="379"/>
                                  </a:lnTo>
                                  <a:lnTo>
                                    <a:pt x="653" y="374"/>
                                  </a:lnTo>
                                  <a:lnTo>
                                    <a:pt x="658" y="369"/>
                                  </a:lnTo>
                                  <a:lnTo>
                                    <a:pt x="658" y="365"/>
                                  </a:lnTo>
                                  <a:lnTo>
                                    <a:pt x="663" y="360"/>
                                  </a:lnTo>
                                  <a:lnTo>
                                    <a:pt x="663" y="355"/>
                                  </a:lnTo>
                                  <a:lnTo>
                                    <a:pt x="672" y="345"/>
                                  </a:lnTo>
                                  <a:lnTo>
                                    <a:pt x="672" y="341"/>
                                  </a:lnTo>
                                  <a:lnTo>
                                    <a:pt x="677" y="336"/>
                                  </a:lnTo>
                                  <a:lnTo>
                                    <a:pt x="677" y="331"/>
                                  </a:lnTo>
                                  <a:lnTo>
                                    <a:pt x="687" y="321"/>
                                  </a:lnTo>
                                  <a:lnTo>
                                    <a:pt x="687" y="317"/>
                                  </a:lnTo>
                                  <a:lnTo>
                                    <a:pt x="691" y="312"/>
                                  </a:lnTo>
                                  <a:lnTo>
                                    <a:pt x="691" y="307"/>
                                  </a:lnTo>
                                  <a:lnTo>
                                    <a:pt x="696" y="302"/>
                                  </a:lnTo>
                                  <a:lnTo>
                                    <a:pt x="696" y="297"/>
                                  </a:lnTo>
                                  <a:lnTo>
                                    <a:pt x="706" y="288"/>
                                  </a:lnTo>
                                  <a:lnTo>
                                    <a:pt x="706" y="283"/>
                                  </a:lnTo>
                                  <a:lnTo>
                                    <a:pt x="711" y="278"/>
                                  </a:lnTo>
                                  <a:lnTo>
                                    <a:pt x="711" y="273"/>
                                  </a:lnTo>
                                  <a:lnTo>
                                    <a:pt x="715" y="269"/>
                                  </a:lnTo>
                                  <a:lnTo>
                                    <a:pt x="715" y="264"/>
                                  </a:lnTo>
                                  <a:lnTo>
                                    <a:pt x="725" y="254"/>
                                  </a:lnTo>
                                  <a:lnTo>
                                    <a:pt x="725" y="249"/>
                                  </a:lnTo>
                                  <a:lnTo>
                                    <a:pt x="730" y="245"/>
                                  </a:lnTo>
                                  <a:lnTo>
                                    <a:pt x="730" y="240"/>
                                  </a:lnTo>
                                  <a:lnTo>
                                    <a:pt x="739" y="230"/>
                                  </a:lnTo>
                                  <a:lnTo>
                                    <a:pt x="739" y="225"/>
                                  </a:lnTo>
                                  <a:lnTo>
                                    <a:pt x="744" y="221"/>
                                  </a:lnTo>
                                  <a:lnTo>
                                    <a:pt x="744" y="216"/>
                                  </a:lnTo>
                                  <a:lnTo>
                                    <a:pt x="749" y="211"/>
                                  </a:lnTo>
                                  <a:lnTo>
                                    <a:pt x="749" y="206"/>
                                  </a:lnTo>
                                  <a:lnTo>
                                    <a:pt x="759" y="196"/>
                                  </a:lnTo>
                                  <a:lnTo>
                                    <a:pt x="759" y="192"/>
                                  </a:lnTo>
                                  <a:lnTo>
                                    <a:pt x="763" y="187"/>
                                  </a:lnTo>
                                  <a:lnTo>
                                    <a:pt x="763" y="182"/>
                                  </a:lnTo>
                                  <a:lnTo>
                                    <a:pt x="768" y="177"/>
                                  </a:lnTo>
                                  <a:lnTo>
                                    <a:pt x="768" y="172"/>
                                  </a:lnTo>
                                  <a:lnTo>
                                    <a:pt x="778" y="163"/>
                                  </a:lnTo>
                                  <a:lnTo>
                                    <a:pt x="778" y="158"/>
                                  </a:lnTo>
                                  <a:lnTo>
                                    <a:pt x="783" y="153"/>
                                  </a:lnTo>
                                  <a:lnTo>
                                    <a:pt x="783" y="148"/>
                                  </a:lnTo>
                                  <a:lnTo>
                                    <a:pt x="787" y="144"/>
                                  </a:lnTo>
                                  <a:lnTo>
                                    <a:pt x="787" y="139"/>
                                  </a:lnTo>
                                  <a:lnTo>
                                    <a:pt x="797" y="129"/>
                                  </a:lnTo>
                                  <a:lnTo>
                                    <a:pt x="797" y="124"/>
                                  </a:lnTo>
                                  <a:lnTo>
                                    <a:pt x="802" y="120"/>
                                  </a:lnTo>
                                  <a:lnTo>
                                    <a:pt x="802" y="115"/>
                                  </a:lnTo>
                                  <a:lnTo>
                                    <a:pt x="811" y="105"/>
                                  </a:lnTo>
                                  <a:lnTo>
                                    <a:pt x="811" y="100"/>
                                  </a:lnTo>
                                  <a:lnTo>
                                    <a:pt x="816" y="96"/>
                                  </a:lnTo>
                                  <a:lnTo>
                                    <a:pt x="816" y="91"/>
                                  </a:lnTo>
                                  <a:lnTo>
                                    <a:pt x="821" y="86"/>
                                  </a:lnTo>
                                  <a:lnTo>
                                    <a:pt x="821" y="81"/>
                                  </a:lnTo>
                                  <a:lnTo>
                                    <a:pt x="831" y="72"/>
                                  </a:lnTo>
                                  <a:lnTo>
                                    <a:pt x="831" y="67"/>
                                  </a:lnTo>
                                  <a:lnTo>
                                    <a:pt x="835" y="62"/>
                                  </a:lnTo>
                                  <a:lnTo>
                                    <a:pt x="835" y="57"/>
                                  </a:lnTo>
                                  <a:lnTo>
                                    <a:pt x="840" y="52"/>
                                  </a:lnTo>
                                  <a:lnTo>
                                    <a:pt x="840" y="48"/>
                                  </a:lnTo>
                                  <a:lnTo>
                                    <a:pt x="850" y="38"/>
                                  </a:lnTo>
                                  <a:lnTo>
                                    <a:pt x="850" y="33"/>
                                  </a:lnTo>
                                  <a:lnTo>
                                    <a:pt x="855" y="28"/>
                                  </a:lnTo>
                                  <a:lnTo>
                                    <a:pt x="855" y="24"/>
                                  </a:lnTo>
                                  <a:lnTo>
                                    <a:pt x="864" y="14"/>
                                  </a:lnTo>
                                  <a:lnTo>
                                    <a:pt x="864" y="9"/>
                                  </a:lnTo>
                                  <a:lnTo>
                                    <a:pt x="869" y="4"/>
                                  </a:lnTo>
                                  <a:lnTo>
                                    <a:pt x="86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87"/>
                          <wps:cNvSpPr>
                            <a:spLocks/>
                          </wps:cNvSpPr>
                          <wps:spPr bwMode="auto">
                            <a:xfrm>
                              <a:off x="2808" y="2175"/>
                              <a:ext cx="567" cy="984"/>
                            </a:xfrm>
                            <a:custGeom>
                              <a:avLst/>
                              <a:gdLst>
                                <a:gd name="T0" fmla="*/ 5 w 567"/>
                                <a:gd name="T1" fmla="*/ 975 h 984"/>
                                <a:gd name="T2" fmla="*/ 15 w 567"/>
                                <a:gd name="T3" fmla="*/ 960 h 984"/>
                                <a:gd name="T4" fmla="*/ 24 w 567"/>
                                <a:gd name="T5" fmla="*/ 941 h 984"/>
                                <a:gd name="T6" fmla="*/ 39 w 567"/>
                                <a:gd name="T7" fmla="*/ 922 h 984"/>
                                <a:gd name="T8" fmla="*/ 43 w 567"/>
                                <a:gd name="T9" fmla="*/ 907 h 984"/>
                                <a:gd name="T10" fmla="*/ 58 w 567"/>
                                <a:gd name="T11" fmla="*/ 888 h 984"/>
                                <a:gd name="T12" fmla="*/ 63 w 567"/>
                                <a:gd name="T13" fmla="*/ 874 h 984"/>
                                <a:gd name="T14" fmla="*/ 77 w 567"/>
                                <a:gd name="T15" fmla="*/ 855 h 984"/>
                                <a:gd name="T16" fmla="*/ 82 w 567"/>
                                <a:gd name="T17" fmla="*/ 840 h 984"/>
                                <a:gd name="T18" fmla="*/ 96 w 567"/>
                                <a:gd name="T19" fmla="*/ 821 h 984"/>
                                <a:gd name="T20" fmla="*/ 101 w 567"/>
                                <a:gd name="T21" fmla="*/ 807 h 984"/>
                                <a:gd name="T22" fmla="*/ 115 w 567"/>
                                <a:gd name="T23" fmla="*/ 787 h 984"/>
                                <a:gd name="T24" fmla="*/ 120 w 567"/>
                                <a:gd name="T25" fmla="*/ 773 h 984"/>
                                <a:gd name="T26" fmla="*/ 135 w 567"/>
                                <a:gd name="T27" fmla="*/ 754 h 984"/>
                                <a:gd name="T28" fmla="*/ 139 w 567"/>
                                <a:gd name="T29" fmla="*/ 739 h 984"/>
                                <a:gd name="T30" fmla="*/ 154 w 567"/>
                                <a:gd name="T31" fmla="*/ 720 h 984"/>
                                <a:gd name="T32" fmla="*/ 163 w 567"/>
                                <a:gd name="T33" fmla="*/ 701 h 984"/>
                                <a:gd name="T34" fmla="*/ 173 w 567"/>
                                <a:gd name="T35" fmla="*/ 687 h 984"/>
                                <a:gd name="T36" fmla="*/ 183 w 567"/>
                                <a:gd name="T37" fmla="*/ 667 h 984"/>
                                <a:gd name="T38" fmla="*/ 192 w 567"/>
                                <a:gd name="T39" fmla="*/ 653 h 984"/>
                                <a:gd name="T40" fmla="*/ 202 w 567"/>
                                <a:gd name="T41" fmla="*/ 634 h 984"/>
                                <a:gd name="T42" fmla="*/ 211 w 567"/>
                                <a:gd name="T43" fmla="*/ 619 h 984"/>
                                <a:gd name="T44" fmla="*/ 221 w 567"/>
                                <a:gd name="T45" fmla="*/ 600 h 984"/>
                                <a:gd name="T46" fmla="*/ 235 w 567"/>
                                <a:gd name="T47" fmla="*/ 581 h 984"/>
                                <a:gd name="T48" fmla="*/ 240 w 567"/>
                                <a:gd name="T49" fmla="*/ 567 h 984"/>
                                <a:gd name="T50" fmla="*/ 255 w 567"/>
                                <a:gd name="T51" fmla="*/ 547 h 984"/>
                                <a:gd name="T52" fmla="*/ 259 w 567"/>
                                <a:gd name="T53" fmla="*/ 533 h 984"/>
                                <a:gd name="T54" fmla="*/ 274 w 567"/>
                                <a:gd name="T55" fmla="*/ 514 h 984"/>
                                <a:gd name="T56" fmla="*/ 279 w 567"/>
                                <a:gd name="T57" fmla="*/ 499 h 984"/>
                                <a:gd name="T58" fmla="*/ 293 w 567"/>
                                <a:gd name="T59" fmla="*/ 480 h 984"/>
                                <a:gd name="T60" fmla="*/ 298 w 567"/>
                                <a:gd name="T61" fmla="*/ 466 h 984"/>
                                <a:gd name="T62" fmla="*/ 312 w 567"/>
                                <a:gd name="T63" fmla="*/ 447 h 984"/>
                                <a:gd name="T64" fmla="*/ 317 w 567"/>
                                <a:gd name="T65" fmla="*/ 432 h 984"/>
                                <a:gd name="T66" fmla="*/ 331 w 567"/>
                                <a:gd name="T67" fmla="*/ 413 h 984"/>
                                <a:gd name="T68" fmla="*/ 336 w 567"/>
                                <a:gd name="T69" fmla="*/ 399 h 984"/>
                                <a:gd name="T70" fmla="*/ 351 w 567"/>
                                <a:gd name="T71" fmla="*/ 379 h 984"/>
                                <a:gd name="T72" fmla="*/ 360 w 567"/>
                                <a:gd name="T73" fmla="*/ 360 h 984"/>
                                <a:gd name="T74" fmla="*/ 370 w 567"/>
                                <a:gd name="T75" fmla="*/ 346 h 984"/>
                                <a:gd name="T76" fmla="*/ 379 w 567"/>
                                <a:gd name="T77" fmla="*/ 326 h 984"/>
                                <a:gd name="T78" fmla="*/ 389 w 567"/>
                                <a:gd name="T79" fmla="*/ 312 h 984"/>
                                <a:gd name="T80" fmla="*/ 399 w 567"/>
                                <a:gd name="T81" fmla="*/ 293 h 984"/>
                                <a:gd name="T82" fmla="*/ 408 w 567"/>
                                <a:gd name="T83" fmla="*/ 278 h 984"/>
                                <a:gd name="T84" fmla="*/ 418 w 567"/>
                                <a:gd name="T85" fmla="*/ 259 h 984"/>
                                <a:gd name="T86" fmla="*/ 432 w 567"/>
                                <a:gd name="T87" fmla="*/ 240 h 984"/>
                                <a:gd name="T88" fmla="*/ 437 w 567"/>
                                <a:gd name="T89" fmla="*/ 226 h 984"/>
                                <a:gd name="T90" fmla="*/ 451 w 567"/>
                                <a:gd name="T91" fmla="*/ 206 h 984"/>
                                <a:gd name="T92" fmla="*/ 456 w 567"/>
                                <a:gd name="T93" fmla="*/ 192 h 984"/>
                                <a:gd name="T94" fmla="*/ 471 w 567"/>
                                <a:gd name="T95" fmla="*/ 173 h 984"/>
                                <a:gd name="T96" fmla="*/ 475 w 567"/>
                                <a:gd name="T97" fmla="*/ 158 h 984"/>
                                <a:gd name="T98" fmla="*/ 490 w 567"/>
                                <a:gd name="T99" fmla="*/ 139 h 984"/>
                                <a:gd name="T100" fmla="*/ 495 w 567"/>
                                <a:gd name="T101" fmla="*/ 125 h 984"/>
                                <a:gd name="T102" fmla="*/ 509 w 567"/>
                                <a:gd name="T103" fmla="*/ 106 h 984"/>
                                <a:gd name="T104" fmla="*/ 514 w 567"/>
                                <a:gd name="T105" fmla="*/ 91 h 984"/>
                                <a:gd name="T106" fmla="*/ 528 w 567"/>
                                <a:gd name="T107" fmla="*/ 72 h 984"/>
                                <a:gd name="T108" fmla="*/ 533 w 567"/>
                                <a:gd name="T109" fmla="*/ 58 h 984"/>
                                <a:gd name="T110" fmla="*/ 547 w 567"/>
                                <a:gd name="T111" fmla="*/ 38 h 984"/>
                                <a:gd name="T112" fmla="*/ 557 w 567"/>
                                <a:gd name="T113" fmla="*/ 19 h 984"/>
                                <a:gd name="T114" fmla="*/ 567 w 567"/>
                                <a:gd name="T115" fmla="*/ 5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67" h="984">
                                  <a:moveTo>
                                    <a:pt x="0" y="984"/>
                                  </a:moveTo>
                                  <a:lnTo>
                                    <a:pt x="5" y="979"/>
                                  </a:lnTo>
                                  <a:lnTo>
                                    <a:pt x="5" y="975"/>
                                  </a:lnTo>
                                  <a:lnTo>
                                    <a:pt x="10" y="970"/>
                                  </a:lnTo>
                                  <a:lnTo>
                                    <a:pt x="10" y="965"/>
                                  </a:lnTo>
                                  <a:lnTo>
                                    <a:pt x="15" y="960"/>
                                  </a:lnTo>
                                  <a:lnTo>
                                    <a:pt x="15" y="955"/>
                                  </a:lnTo>
                                  <a:lnTo>
                                    <a:pt x="24" y="946"/>
                                  </a:lnTo>
                                  <a:lnTo>
                                    <a:pt x="24" y="941"/>
                                  </a:lnTo>
                                  <a:lnTo>
                                    <a:pt x="29" y="936"/>
                                  </a:lnTo>
                                  <a:lnTo>
                                    <a:pt x="29" y="931"/>
                                  </a:lnTo>
                                  <a:lnTo>
                                    <a:pt x="39" y="922"/>
                                  </a:lnTo>
                                  <a:lnTo>
                                    <a:pt x="39" y="917"/>
                                  </a:lnTo>
                                  <a:lnTo>
                                    <a:pt x="43" y="912"/>
                                  </a:lnTo>
                                  <a:lnTo>
                                    <a:pt x="43" y="907"/>
                                  </a:lnTo>
                                  <a:lnTo>
                                    <a:pt x="48" y="903"/>
                                  </a:lnTo>
                                  <a:lnTo>
                                    <a:pt x="48" y="898"/>
                                  </a:lnTo>
                                  <a:lnTo>
                                    <a:pt x="58" y="888"/>
                                  </a:lnTo>
                                  <a:lnTo>
                                    <a:pt x="58" y="883"/>
                                  </a:lnTo>
                                  <a:lnTo>
                                    <a:pt x="63" y="879"/>
                                  </a:lnTo>
                                  <a:lnTo>
                                    <a:pt x="63" y="874"/>
                                  </a:lnTo>
                                  <a:lnTo>
                                    <a:pt x="67" y="869"/>
                                  </a:lnTo>
                                  <a:lnTo>
                                    <a:pt x="67" y="864"/>
                                  </a:lnTo>
                                  <a:lnTo>
                                    <a:pt x="77" y="855"/>
                                  </a:lnTo>
                                  <a:lnTo>
                                    <a:pt x="77" y="850"/>
                                  </a:lnTo>
                                  <a:lnTo>
                                    <a:pt x="82" y="845"/>
                                  </a:lnTo>
                                  <a:lnTo>
                                    <a:pt x="82" y="840"/>
                                  </a:lnTo>
                                  <a:lnTo>
                                    <a:pt x="87" y="835"/>
                                  </a:lnTo>
                                  <a:lnTo>
                                    <a:pt x="87" y="831"/>
                                  </a:lnTo>
                                  <a:lnTo>
                                    <a:pt x="96" y="821"/>
                                  </a:lnTo>
                                  <a:lnTo>
                                    <a:pt x="96" y="816"/>
                                  </a:lnTo>
                                  <a:lnTo>
                                    <a:pt x="101" y="811"/>
                                  </a:lnTo>
                                  <a:lnTo>
                                    <a:pt x="101" y="807"/>
                                  </a:lnTo>
                                  <a:lnTo>
                                    <a:pt x="111" y="797"/>
                                  </a:lnTo>
                                  <a:lnTo>
                                    <a:pt x="111" y="792"/>
                                  </a:lnTo>
                                  <a:lnTo>
                                    <a:pt x="115" y="787"/>
                                  </a:lnTo>
                                  <a:lnTo>
                                    <a:pt x="115" y="783"/>
                                  </a:lnTo>
                                  <a:lnTo>
                                    <a:pt x="120" y="778"/>
                                  </a:lnTo>
                                  <a:lnTo>
                                    <a:pt x="120" y="773"/>
                                  </a:lnTo>
                                  <a:lnTo>
                                    <a:pt x="130" y="763"/>
                                  </a:lnTo>
                                  <a:lnTo>
                                    <a:pt x="130" y="759"/>
                                  </a:lnTo>
                                  <a:lnTo>
                                    <a:pt x="135" y="754"/>
                                  </a:lnTo>
                                  <a:lnTo>
                                    <a:pt x="135" y="749"/>
                                  </a:lnTo>
                                  <a:lnTo>
                                    <a:pt x="139" y="744"/>
                                  </a:lnTo>
                                  <a:lnTo>
                                    <a:pt x="139" y="739"/>
                                  </a:lnTo>
                                  <a:lnTo>
                                    <a:pt x="149" y="730"/>
                                  </a:lnTo>
                                  <a:lnTo>
                                    <a:pt x="149" y="725"/>
                                  </a:lnTo>
                                  <a:lnTo>
                                    <a:pt x="154" y="720"/>
                                  </a:lnTo>
                                  <a:lnTo>
                                    <a:pt x="154" y="715"/>
                                  </a:lnTo>
                                  <a:lnTo>
                                    <a:pt x="163" y="706"/>
                                  </a:lnTo>
                                  <a:lnTo>
                                    <a:pt x="163" y="701"/>
                                  </a:lnTo>
                                  <a:lnTo>
                                    <a:pt x="168" y="696"/>
                                  </a:lnTo>
                                  <a:lnTo>
                                    <a:pt x="168" y="691"/>
                                  </a:lnTo>
                                  <a:lnTo>
                                    <a:pt x="173" y="687"/>
                                  </a:lnTo>
                                  <a:lnTo>
                                    <a:pt x="173" y="682"/>
                                  </a:lnTo>
                                  <a:lnTo>
                                    <a:pt x="183" y="672"/>
                                  </a:lnTo>
                                  <a:lnTo>
                                    <a:pt x="183" y="667"/>
                                  </a:lnTo>
                                  <a:lnTo>
                                    <a:pt x="187" y="663"/>
                                  </a:lnTo>
                                  <a:lnTo>
                                    <a:pt x="187" y="658"/>
                                  </a:lnTo>
                                  <a:lnTo>
                                    <a:pt x="192" y="653"/>
                                  </a:lnTo>
                                  <a:lnTo>
                                    <a:pt x="192" y="648"/>
                                  </a:lnTo>
                                  <a:lnTo>
                                    <a:pt x="202" y="639"/>
                                  </a:lnTo>
                                  <a:lnTo>
                                    <a:pt x="202" y="634"/>
                                  </a:lnTo>
                                  <a:lnTo>
                                    <a:pt x="207" y="629"/>
                                  </a:lnTo>
                                  <a:lnTo>
                                    <a:pt x="207" y="624"/>
                                  </a:lnTo>
                                  <a:lnTo>
                                    <a:pt x="211" y="619"/>
                                  </a:lnTo>
                                  <a:lnTo>
                                    <a:pt x="211" y="615"/>
                                  </a:lnTo>
                                  <a:lnTo>
                                    <a:pt x="221" y="605"/>
                                  </a:lnTo>
                                  <a:lnTo>
                                    <a:pt x="221" y="600"/>
                                  </a:lnTo>
                                  <a:lnTo>
                                    <a:pt x="226" y="595"/>
                                  </a:lnTo>
                                  <a:lnTo>
                                    <a:pt x="226" y="591"/>
                                  </a:lnTo>
                                  <a:lnTo>
                                    <a:pt x="235" y="581"/>
                                  </a:lnTo>
                                  <a:lnTo>
                                    <a:pt x="235" y="576"/>
                                  </a:lnTo>
                                  <a:lnTo>
                                    <a:pt x="240" y="571"/>
                                  </a:lnTo>
                                  <a:lnTo>
                                    <a:pt x="240" y="567"/>
                                  </a:lnTo>
                                  <a:lnTo>
                                    <a:pt x="245" y="562"/>
                                  </a:lnTo>
                                  <a:lnTo>
                                    <a:pt x="245" y="557"/>
                                  </a:lnTo>
                                  <a:lnTo>
                                    <a:pt x="255" y="547"/>
                                  </a:lnTo>
                                  <a:lnTo>
                                    <a:pt x="255" y="543"/>
                                  </a:lnTo>
                                  <a:lnTo>
                                    <a:pt x="259" y="538"/>
                                  </a:lnTo>
                                  <a:lnTo>
                                    <a:pt x="259" y="533"/>
                                  </a:lnTo>
                                  <a:lnTo>
                                    <a:pt x="264" y="528"/>
                                  </a:lnTo>
                                  <a:lnTo>
                                    <a:pt x="264" y="523"/>
                                  </a:lnTo>
                                  <a:lnTo>
                                    <a:pt x="274" y="514"/>
                                  </a:lnTo>
                                  <a:lnTo>
                                    <a:pt x="274" y="509"/>
                                  </a:lnTo>
                                  <a:lnTo>
                                    <a:pt x="279" y="504"/>
                                  </a:lnTo>
                                  <a:lnTo>
                                    <a:pt x="279" y="499"/>
                                  </a:lnTo>
                                  <a:lnTo>
                                    <a:pt x="283" y="495"/>
                                  </a:lnTo>
                                  <a:lnTo>
                                    <a:pt x="283" y="490"/>
                                  </a:lnTo>
                                  <a:lnTo>
                                    <a:pt x="293" y="480"/>
                                  </a:lnTo>
                                  <a:lnTo>
                                    <a:pt x="293" y="475"/>
                                  </a:lnTo>
                                  <a:lnTo>
                                    <a:pt x="298" y="471"/>
                                  </a:lnTo>
                                  <a:lnTo>
                                    <a:pt x="298" y="466"/>
                                  </a:lnTo>
                                  <a:lnTo>
                                    <a:pt x="307" y="456"/>
                                  </a:lnTo>
                                  <a:lnTo>
                                    <a:pt x="307" y="451"/>
                                  </a:lnTo>
                                  <a:lnTo>
                                    <a:pt x="312" y="447"/>
                                  </a:lnTo>
                                  <a:lnTo>
                                    <a:pt x="312" y="442"/>
                                  </a:lnTo>
                                  <a:lnTo>
                                    <a:pt x="317" y="437"/>
                                  </a:lnTo>
                                  <a:lnTo>
                                    <a:pt x="317" y="432"/>
                                  </a:lnTo>
                                  <a:lnTo>
                                    <a:pt x="327" y="423"/>
                                  </a:lnTo>
                                  <a:lnTo>
                                    <a:pt x="327" y="418"/>
                                  </a:lnTo>
                                  <a:lnTo>
                                    <a:pt x="331" y="413"/>
                                  </a:lnTo>
                                  <a:lnTo>
                                    <a:pt x="331" y="408"/>
                                  </a:lnTo>
                                  <a:lnTo>
                                    <a:pt x="336" y="403"/>
                                  </a:lnTo>
                                  <a:lnTo>
                                    <a:pt x="336" y="399"/>
                                  </a:lnTo>
                                  <a:lnTo>
                                    <a:pt x="346" y="389"/>
                                  </a:lnTo>
                                  <a:lnTo>
                                    <a:pt x="346" y="384"/>
                                  </a:lnTo>
                                  <a:lnTo>
                                    <a:pt x="351" y="379"/>
                                  </a:lnTo>
                                  <a:lnTo>
                                    <a:pt x="351" y="374"/>
                                  </a:lnTo>
                                  <a:lnTo>
                                    <a:pt x="360" y="365"/>
                                  </a:lnTo>
                                  <a:lnTo>
                                    <a:pt x="360" y="360"/>
                                  </a:lnTo>
                                  <a:lnTo>
                                    <a:pt x="365" y="355"/>
                                  </a:lnTo>
                                  <a:lnTo>
                                    <a:pt x="365" y="350"/>
                                  </a:lnTo>
                                  <a:lnTo>
                                    <a:pt x="370" y="346"/>
                                  </a:lnTo>
                                  <a:lnTo>
                                    <a:pt x="370" y="341"/>
                                  </a:lnTo>
                                  <a:lnTo>
                                    <a:pt x="379" y="331"/>
                                  </a:lnTo>
                                  <a:lnTo>
                                    <a:pt x="379" y="326"/>
                                  </a:lnTo>
                                  <a:lnTo>
                                    <a:pt x="384" y="322"/>
                                  </a:lnTo>
                                  <a:lnTo>
                                    <a:pt x="384" y="317"/>
                                  </a:lnTo>
                                  <a:lnTo>
                                    <a:pt x="389" y="312"/>
                                  </a:lnTo>
                                  <a:lnTo>
                                    <a:pt x="389" y="307"/>
                                  </a:lnTo>
                                  <a:lnTo>
                                    <a:pt x="399" y="298"/>
                                  </a:lnTo>
                                  <a:lnTo>
                                    <a:pt x="399" y="293"/>
                                  </a:lnTo>
                                  <a:lnTo>
                                    <a:pt x="403" y="288"/>
                                  </a:lnTo>
                                  <a:lnTo>
                                    <a:pt x="403" y="283"/>
                                  </a:lnTo>
                                  <a:lnTo>
                                    <a:pt x="408" y="278"/>
                                  </a:lnTo>
                                  <a:lnTo>
                                    <a:pt x="408" y="274"/>
                                  </a:lnTo>
                                  <a:lnTo>
                                    <a:pt x="418" y="264"/>
                                  </a:lnTo>
                                  <a:lnTo>
                                    <a:pt x="418" y="259"/>
                                  </a:lnTo>
                                  <a:lnTo>
                                    <a:pt x="423" y="254"/>
                                  </a:lnTo>
                                  <a:lnTo>
                                    <a:pt x="423" y="250"/>
                                  </a:lnTo>
                                  <a:lnTo>
                                    <a:pt x="432" y="240"/>
                                  </a:lnTo>
                                  <a:lnTo>
                                    <a:pt x="432" y="235"/>
                                  </a:lnTo>
                                  <a:lnTo>
                                    <a:pt x="437" y="230"/>
                                  </a:lnTo>
                                  <a:lnTo>
                                    <a:pt x="437" y="226"/>
                                  </a:lnTo>
                                  <a:lnTo>
                                    <a:pt x="442" y="221"/>
                                  </a:lnTo>
                                  <a:lnTo>
                                    <a:pt x="442" y="216"/>
                                  </a:lnTo>
                                  <a:lnTo>
                                    <a:pt x="451" y="206"/>
                                  </a:lnTo>
                                  <a:lnTo>
                                    <a:pt x="451" y="202"/>
                                  </a:lnTo>
                                  <a:lnTo>
                                    <a:pt x="456" y="197"/>
                                  </a:lnTo>
                                  <a:lnTo>
                                    <a:pt x="456" y="192"/>
                                  </a:lnTo>
                                  <a:lnTo>
                                    <a:pt x="461" y="187"/>
                                  </a:lnTo>
                                  <a:lnTo>
                                    <a:pt x="461" y="182"/>
                                  </a:lnTo>
                                  <a:lnTo>
                                    <a:pt x="471" y="173"/>
                                  </a:lnTo>
                                  <a:lnTo>
                                    <a:pt x="471" y="168"/>
                                  </a:lnTo>
                                  <a:lnTo>
                                    <a:pt x="475" y="163"/>
                                  </a:lnTo>
                                  <a:lnTo>
                                    <a:pt x="475" y="158"/>
                                  </a:lnTo>
                                  <a:lnTo>
                                    <a:pt x="480" y="154"/>
                                  </a:lnTo>
                                  <a:lnTo>
                                    <a:pt x="480" y="149"/>
                                  </a:lnTo>
                                  <a:lnTo>
                                    <a:pt x="490" y="139"/>
                                  </a:lnTo>
                                  <a:lnTo>
                                    <a:pt x="490" y="134"/>
                                  </a:lnTo>
                                  <a:lnTo>
                                    <a:pt x="495" y="130"/>
                                  </a:lnTo>
                                  <a:lnTo>
                                    <a:pt x="495" y="125"/>
                                  </a:lnTo>
                                  <a:lnTo>
                                    <a:pt x="504" y="115"/>
                                  </a:lnTo>
                                  <a:lnTo>
                                    <a:pt x="504" y="110"/>
                                  </a:lnTo>
                                  <a:lnTo>
                                    <a:pt x="509" y="106"/>
                                  </a:lnTo>
                                  <a:lnTo>
                                    <a:pt x="509" y="101"/>
                                  </a:lnTo>
                                  <a:lnTo>
                                    <a:pt x="514" y="96"/>
                                  </a:lnTo>
                                  <a:lnTo>
                                    <a:pt x="514" y="91"/>
                                  </a:lnTo>
                                  <a:lnTo>
                                    <a:pt x="523" y="82"/>
                                  </a:lnTo>
                                  <a:lnTo>
                                    <a:pt x="523" y="77"/>
                                  </a:lnTo>
                                  <a:lnTo>
                                    <a:pt x="528" y="72"/>
                                  </a:lnTo>
                                  <a:lnTo>
                                    <a:pt x="528" y="67"/>
                                  </a:lnTo>
                                  <a:lnTo>
                                    <a:pt x="533" y="62"/>
                                  </a:lnTo>
                                  <a:lnTo>
                                    <a:pt x="533" y="58"/>
                                  </a:lnTo>
                                  <a:lnTo>
                                    <a:pt x="543" y="48"/>
                                  </a:lnTo>
                                  <a:lnTo>
                                    <a:pt x="543" y="43"/>
                                  </a:lnTo>
                                  <a:lnTo>
                                    <a:pt x="547" y="38"/>
                                  </a:lnTo>
                                  <a:lnTo>
                                    <a:pt x="547" y="34"/>
                                  </a:lnTo>
                                  <a:lnTo>
                                    <a:pt x="557" y="24"/>
                                  </a:lnTo>
                                  <a:lnTo>
                                    <a:pt x="557" y="19"/>
                                  </a:lnTo>
                                  <a:lnTo>
                                    <a:pt x="562" y="14"/>
                                  </a:lnTo>
                                  <a:lnTo>
                                    <a:pt x="562" y="10"/>
                                  </a:lnTo>
                                  <a:lnTo>
                                    <a:pt x="567" y="5"/>
                                  </a:lnTo>
                                  <a:lnTo>
                                    <a:pt x="5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488"/>
                          <wps:cNvCnPr>
                            <a:cxnSpLocks noChangeShapeType="1"/>
                          </wps:cNvCnPr>
                          <wps:spPr bwMode="auto">
                            <a:xfrm flipV="1">
                              <a:off x="3394" y="2137"/>
                              <a:ext cx="5"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Freeform 489"/>
                          <wps:cNvSpPr>
                            <a:spLocks/>
                          </wps:cNvSpPr>
                          <wps:spPr bwMode="auto">
                            <a:xfrm>
                              <a:off x="3408" y="1642"/>
                              <a:ext cx="274" cy="475"/>
                            </a:xfrm>
                            <a:custGeom>
                              <a:avLst/>
                              <a:gdLst>
                                <a:gd name="T0" fmla="*/ 5 w 274"/>
                                <a:gd name="T1" fmla="*/ 471 h 475"/>
                                <a:gd name="T2" fmla="*/ 15 w 274"/>
                                <a:gd name="T3" fmla="*/ 456 h 475"/>
                                <a:gd name="T4" fmla="*/ 19 w 274"/>
                                <a:gd name="T5" fmla="*/ 447 h 475"/>
                                <a:gd name="T6" fmla="*/ 29 w 274"/>
                                <a:gd name="T7" fmla="*/ 432 h 475"/>
                                <a:gd name="T8" fmla="*/ 34 w 274"/>
                                <a:gd name="T9" fmla="*/ 423 h 475"/>
                                <a:gd name="T10" fmla="*/ 39 w 274"/>
                                <a:gd name="T11" fmla="*/ 413 h 475"/>
                                <a:gd name="T12" fmla="*/ 48 w 274"/>
                                <a:gd name="T13" fmla="*/ 399 h 475"/>
                                <a:gd name="T14" fmla="*/ 53 w 274"/>
                                <a:gd name="T15" fmla="*/ 389 h 475"/>
                                <a:gd name="T16" fmla="*/ 58 w 274"/>
                                <a:gd name="T17" fmla="*/ 379 h 475"/>
                                <a:gd name="T18" fmla="*/ 67 w 274"/>
                                <a:gd name="T19" fmla="*/ 365 h 475"/>
                                <a:gd name="T20" fmla="*/ 72 w 274"/>
                                <a:gd name="T21" fmla="*/ 355 h 475"/>
                                <a:gd name="T22" fmla="*/ 77 w 274"/>
                                <a:gd name="T23" fmla="*/ 346 h 475"/>
                                <a:gd name="T24" fmla="*/ 87 w 274"/>
                                <a:gd name="T25" fmla="*/ 331 h 475"/>
                                <a:gd name="T26" fmla="*/ 91 w 274"/>
                                <a:gd name="T27" fmla="*/ 322 h 475"/>
                                <a:gd name="T28" fmla="*/ 101 w 274"/>
                                <a:gd name="T29" fmla="*/ 307 h 475"/>
                                <a:gd name="T30" fmla="*/ 106 w 274"/>
                                <a:gd name="T31" fmla="*/ 298 h 475"/>
                                <a:gd name="T32" fmla="*/ 111 w 274"/>
                                <a:gd name="T33" fmla="*/ 288 h 475"/>
                                <a:gd name="T34" fmla="*/ 120 w 274"/>
                                <a:gd name="T35" fmla="*/ 274 h 475"/>
                                <a:gd name="T36" fmla="*/ 125 w 274"/>
                                <a:gd name="T37" fmla="*/ 264 h 475"/>
                                <a:gd name="T38" fmla="*/ 130 w 274"/>
                                <a:gd name="T39" fmla="*/ 255 h 475"/>
                                <a:gd name="T40" fmla="*/ 139 w 274"/>
                                <a:gd name="T41" fmla="*/ 240 h 475"/>
                                <a:gd name="T42" fmla="*/ 144 w 274"/>
                                <a:gd name="T43" fmla="*/ 231 h 475"/>
                                <a:gd name="T44" fmla="*/ 154 w 274"/>
                                <a:gd name="T45" fmla="*/ 216 h 475"/>
                                <a:gd name="T46" fmla="*/ 159 w 274"/>
                                <a:gd name="T47" fmla="*/ 207 h 475"/>
                                <a:gd name="T48" fmla="*/ 163 w 274"/>
                                <a:gd name="T49" fmla="*/ 197 h 475"/>
                                <a:gd name="T50" fmla="*/ 173 w 274"/>
                                <a:gd name="T51" fmla="*/ 182 h 475"/>
                                <a:gd name="T52" fmla="*/ 178 w 274"/>
                                <a:gd name="T53" fmla="*/ 173 h 475"/>
                                <a:gd name="T54" fmla="*/ 183 w 274"/>
                                <a:gd name="T55" fmla="*/ 163 h 475"/>
                                <a:gd name="T56" fmla="*/ 192 w 274"/>
                                <a:gd name="T57" fmla="*/ 149 h 475"/>
                                <a:gd name="T58" fmla="*/ 197 w 274"/>
                                <a:gd name="T59" fmla="*/ 139 h 475"/>
                                <a:gd name="T60" fmla="*/ 202 w 274"/>
                                <a:gd name="T61" fmla="*/ 130 h 475"/>
                                <a:gd name="T62" fmla="*/ 211 w 274"/>
                                <a:gd name="T63" fmla="*/ 115 h 475"/>
                                <a:gd name="T64" fmla="*/ 216 w 274"/>
                                <a:gd name="T65" fmla="*/ 106 h 475"/>
                                <a:gd name="T66" fmla="*/ 226 w 274"/>
                                <a:gd name="T67" fmla="*/ 91 h 475"/>
                                <a:gd name="T68" fmla="*/ 231 w 274"/>
                                <a:gd name="T69" fmla="*/ 82 h 475"/>
                                <a:gd name="T70" fmla="*/ 235 w 274"/>
                                <a:gd name="T71" fmla="*/ 72 h 475"/>
                                <a:gd name="T72" fmla="*/ 245 w 274"/>
                                <a:gd name="T73" fmla="*/ 58 h 475"/>
                                <a:gd name="T74" fmla="*/ 250 w 274"/>
                                <a:gd name="T75" fmla="*/ 48 h 475"/>
                                <a:gd name="T76" fmla="*/ 255 w 274"/>
                                <a:gd name="T77" fmla="*/ 38 h 475"/>
                                <a:gd name="T78" fmla="*/ 264 w 274"/>
                                <a:gd name="T79" fmla="*/ 24 h 475"/>
                                <a:gd name="T80" fmla="*/ 269 w 274"/>
                                <a:gd name="T81" fmla="*/ 14 h 475"/>
                                <a:gd name="T82" fmla="*/ 274 w 274"/>
                                <a:gd name="T83" fmla="*/ 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4" h="475">
                                  <a:moveTo>
                                    <a:pt x="0" y="475"/>
                                  </a:moveTo>
                                  <a:lnTo>
                                    <a:pt x="5" y="471"/>
                                  </a:lnTo>
                                  <a:lnTo>
                                    <a:pt x="5" y="466"/>
                                  </a:lnTo>
                                  <a:lnTo>
                                    <a:pt x="15" y="456"/>
                                  </a:lnTo>
                                  <a:lnTo>
                                    <a:pt x="15" y="451"/>
                                  </a:lnTo>
                                  <a:lnTo>
                                    <a:pt x="19" y="447"/>
                                  </a:lnTo>
                                  <a:lnTo>
                                    <a:pt x="19" y="442"/>
                                  </a:lnTo>
                                  <a:lnTo>
                                    <a:pt x="29" y="432"/>
                                  </a:lnTo>
                                  <a:lnTo>
                                    <a:pt x="29" y="427"/>
                                  </a:lnTo>
                                  <a:lnTo>
                                    <a:pt x="34" y="423"/>
                                  </a:lnTo>
                                  <a:lnTo>
                                    <a:pt x="34" y="418"/>
                                  </a:lnTo>
                                  <a:lnTo>
                                    <a:pt x="39" y="413"/>
                                  </a:lnTo>
                                  <a:lnTo>
                                    <a:pt x="39" y="408"/>
                                  </a:lnTo>
                                  <a:lnTo>
                                    <a:pt x="48" y="399"/>
                                  </a:lnTo>
                                  <a:lnTo>
                                    <a:pt x="48" y="394"/>
                                  </a:lnTo>
                                  <a:lnTo>
                                    <a:pt x="53" y="389"/>
                                  </a:lnTo>
                                  <a:lnTo>
                                    <a:pt x="53" y="384"/>
                                  </a:lnTo>
                                  <a:lnTo>
                                    <a:pt x="58" y="379"/>
                                  </a:lnTo>
                                  <a:lnTo>
                                    <a:pt x="58" y="375"/>
                                  </a:lnTo>
                                  <a:lnTo>
                                    <a:pt x="67" y="365"/>
                                  </a:lnTo>
                                  <a:lnTo>
                                    <a:pt x="67" y="360"/>
                                  </a:lnTo>
                                  <a:lnTo>
                                    <a:pt x="72" y="355"/>
                                  </a:lnTo>
                                  <a:lnTo>
                                    <a:pt x="72" y="351"/>
                                  </a:lnTo>
                                  <a:lnTo>
                                    <a:pt x="77" y="346"/>
                                  </a:lnTo>
                                  <a:lnTo>
                                    <a:pt x="77" y="341"/>
                                  </a:lnTo>
                                  <a:lnTo>
                                    <a:pt x="87" y="331"/>
                                  </a:lnTo>
                                  <a:lnTo>
                                    <a:pt x="87" y="327"/>
                                  </a:lnTo>
                                  <a:lnTo>
                                    <a:pt x="91" y="322"/>
                                  </a:lnTo>
                                  <a:lnTo>
                                    <a:pt x="91" y="317"/>
                                  </a:lnTo>
                                  <a:lnTo>
                                    <a:pt x="101" y="307"/>
                                  </a:lnTo>
                                  <a:lnTo>
                                    <a:pt x="101" y="303"/>
                                  </a:lnTo>
                                  <a:lnTo>
                                    <a:pt x="106" y="298"/>
                                  </a:lnTo>
                                  <a:lnTo>
                                    <a:pt x="106" y="293"/>
                                  </a:lnTo>
                                  <a:lnTo>
                                    <a:pt x="111" y="288"/>
                                  </a:lnTo>
                                  <a:lnTo>
                                    <a:pt x="111" y="283"/>
                                  </a:lnTo>
                                  <a:lnTo>
                                    <a:pt x="120" y="274"/>
                                  </a:lnTo>
                                  <a:lnTo>
                                    <a:pt x="120" y="269"/>
                                  </a:lnTo>
                                  <a:lnTo>
                                    <a:pt x="125" y="264"/>
                                  </a:lnTo>
                                  <a:lnTo>
                                    <a:pt x="125" y="259"/>
                                  </a:lnTo>
                                  <a:lnTo>
                                    <a:pt x="130" y="255"/>
                                  </a:lnTo>
                                  <a:lnTo>
                                    <a:pt x="130" y="250"/>
                                  </a:lnTo>
                                  <a:lnTo>
                                    <a:pt x="139" y="240"/>
                                  </a:lnTo>
                                  <a:lnTo>
                                    <a:pt x="139" y="235"/>
                                  </a:lnTo>
                                  <a:lnTo>
                                    <a:pt x="144" y="231"/>
                                  </a:lnTo>
                                  <a:lnTo>
                                    <a:pt x="144" y="226"/>
                                  </a:lnTo>
                                  <a:lnTo>
                                    <a:pt x="154" y="216"/>
                                  </a:lnTo>
                                  <a:lnTo>
                                    <a:pt x="154" y="211"/>
                                  </a:lnTo>
                                  <a:lnTo>
                                    <a:pt x="159" y="207"/>
                                  </a:lnTo>
                                  <a:lnTo>
                                    <a:pt x="159" y="202"/>
                                  </a:lnTo>
                                  <a:lnTo>
                                    <a:pt x="163" y="197"/>
                                  </a:lnTo>
                                  <a:lnTo>
                                    <a:pt x="163" y="192"/>
                                  </a:lnTo>
                                  <a:lnTo>
                                    <a:pt x="173" y="182"/>
                                  </a:lnTo>
                                  <a:lnTo>
                                    <a:pt x="173" y="178"/>
                                  </a:lnTo>
                                  <a:lnTo>
                                    <a:pt x="178" y="173"/>
                                  </a:lnTo>
                                  <a:lnTo>
                                    <a:pt x="178" y="168"/>
                                  </a:lnTo>
                                  <a:lnTo>
                                    <a:pt x="183" y="163"/>
                                  </a:lnTo>
                                  <a:lnTo>
                                    <a:pt x="183" y="158"/>
                                  </a:lnTo>
                                  <a:lnTo>
                                    <a:pt x="192" y="149"/>
                                  </a:lnTo>
                                  <a:lnTo>
                                    <a:pt x="192" y="144"/>
                                  </a:lnTo>
                                  <a:lnTo>
                                    <a:pt x="197" y="139"/>
                                  </a:lnTo>
                                  <a:lnTo>
                                    <a:pt x="197" y="134"/>
                                  </a:lnTo>
                                  <a:lnTo>
                                    <a:pt x="202" y="130"/>
                                  </a:lnTo>
                                  <a:lnTo>
                                    <a:pt x="202" y="125"/>
                                  </a:lnTo>
                                  <a:lnTo>
                                    <a:pt x="211" y="115"/>
                                  </a:lnTo>
                                  <a:lnTo>
                                    <a:pt x="211" y="110"/>
                                  </a:lnTo>
                                  <a:lnTo>
                                    <a:pt x="216" y="106"/>
                                  </a:lnTo>
                                  <a:lnTo>
                                    <a:pt x="216" y="101"/>
                                  </a:lnTo>
                                  <a:lnTo>
                                    <a:pt x="226" y="91"/>
                                  </a:lnTo>
                                  <a:lnTo>
                                    <a:pt x="226" y="86"/>
                                  </a:lnTo>
                                  <a:lnTo>
                                    <a:pt x="231" y="82"/>
                                  </a:lnTo>
                                  <a:lnTo>
                                    <a:pt x="231" y="77"/>
                                  </a:lnTo>
                                  <a:lnTo>
                                    <a:pt x="235" y="72"/>
                                  </a:lnTo>
                                  <a:lnTo>
                                    <a:pt x="235" y="67"/>
                                  </a:lnTo>
                                  <a:lnTo>
                                    <a:pt x="245" y="58"/>
                                  </a:lnTo>
                                  <a:lnTo>
                                    <a:pt x="245" y="53"/>
                                  </a:lnTo>
                                  <a:lnTo>
                                    <a:pt x="250" y="48"/>
                                  </a:lnTo>
                                  <a:lnTo>
                                    <a:pt x="250" y="43"/>
                                  </a:lnTo>
                                  <a:lnTo>
                                    <a:pt x="255" y="38"/>
                                  </a:lnTo>
                                  <a:lnTo>
                                    <a:pt x="255" y="34"/>
                                  </a:lnTo>
                                  <a:lnTo>
                                    <a:pt x="264" y="24"/>
                                  </a:lnTo>
                                  <a:lnTo>
                                    <a:pt x="264" y="19"/>
                                  </a:lnTo>
                                  <a:lnTo>
                                    <a:pt x="269" y="14"/>
                                  </a:lnTo>
                                  <a:lnTo>
                                    <a:pt x="269" y="10"/>
                                  </a:lnTo>
                                  <a:lnTo>
                                    <a:pt x="274" y="5"/>
                                  </a:lnTo>
                                  <a:lnTo>
                                    <a:pt x="2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90"/>
                          <wps:cNvSpPr>
                            <a:spLocks/>
                          </wps:cNvSpPr>
                          <wps:spPr bwMode="auto">
                            <a:xfrm>
                              <a:off x="2818" y="2233"/>
                              <a:ext cx="590" cy="1022"/>
                            </a:xfrm>
                            <a:custGeom>
                              <a:avLst/>
                              <a:gdLst>
                                <a:gd name="T0" fmla="*/ 5 w 590"/>
                                <a:gd name="T1" fmla="*/ 1013 h 1022"/>
                                <a:gd name="T2" fmla="*/ 14 w 590"/>
                                <a:gd name="T3" fmla="*/ 998 h 1022"/>
                                <a:gd name="T4" fmla="*/ 24 w 590"/>
                                <a:gd name="T5" fmla="*/ 979 h 1022"/>
                                <a:gd name="T6" fmla="*/ 33 w 590"/>
                                <a:gd name="T7" fmla="*/ 965 h 1022"/>
                                <a:gd name="T8" fmla="*/ 43 w 590"/>
                                <a:gd name="T9" fmla="*/ 945 h 1022"/>
                                <a:gd name="T10" fmla="*/ 53 w 590"/>
                                <a:gd name="T11" fmla="*/ 931 h 1022"/>
                                <a:gd name="T12" fmla="*/ 62 w 590"/>
                                <a:gd name="T13" fmla="*/ 912 h 1022"/>
                                <a:gd name="T14" fmla="*/ 77 w 590"/>
                                <a:gd name="T15" fmla="*/ 893 h 1022"/>
                                <a:gd name="T16" fmla="*/ 81 w 590"/>
                                <a:gd name="T17" fmla="*/ 878 h 1022"/>
                                <a:gd name="T18" fmla="*/ 96 w 590"/>
                                <a:gd name="T19" fmla="*/ 859 h 1022"/>
                                <a:gd name="T20" fmla="*/ 101 w 590"/>
                                <a:gd name="T21" fmla="*/ 845 h 1022"/>
                                <a:gd name="T22" fmla="*/ 115 w 590"/>
                                <a:gd name="T23" fmla="*/ 825 h 1022"/>
                                <a:gd name="T24" fmla="*/ 120 w 590"/>
                                <a:gd name="T25" fmla="*/ 811 h 1022"/>
                                <a:gd name="T26" fmla="*/ 134 w 590"/>
                                <a:gd name="T27" fmla="*/ 792 h 1022"/>
                                <a:gd name="T28" fmla="*/ 139 w 590"/>
                                <a:gd name="T29" fmla="*/ 777 h 1022"/>
                                <a:gd name="T30" fmla="*/ 153 w 590"/>
                                <a:gd name="T31" fmla="*/ 758 h 1022"/>
                                <a:gd name="T32" fmla="*/ 158 w 590"/>
                                <a:gd name="T33" fmla="*/ 744 h 1022"/>
                                <a:gd name="T34" fmla="*/ 173 w 590"/>
                                <a:gd name="T35" fmla="*/ 725 h 1022"/>
                                <a:gd name="T36" fmla="*/ 177 w 590"/>
                                <a:gd name="T37" fmla="*/ 710 h 1022"/>
                                <a:gd name="T38" fmla="*/ 192 w 590"/>
                                <a:gd name="T39" fmla="*/ 691 h 1022"/>
                                <a:gd name="T40" fmla="*/ 201 w 590"/>
                                <a:gd name="T41" fmla="*/ 672 h 1022"/>
                                <a:gd name="T42" fmla="*/ 211 w 590"/>
                                <a:gd name="T43" fmla="*/ 657 h 1022"/>
                                <a:gd name="T44" fmla="*/ 221 w 590"/>
                                <a:gd name="T45" fmla="*/ 638 h 1022"/>
                                <a:gd name="T46" fmla="*/ 230 w 590"/>
                                <a:gd name="T47" fmla="*/ 624 h 1022"/>
                                <a:gd name="T48" fmla="*/ 240 w 590"/>
                                <a:gd name="T49" fmla="*/ 605 h 1022"/>
                                <a:gd name="T50" fmla="*/ 249 w 590"/>
                                <a:gd name="T51" fmla="*/ 590 h 1022"/>
                                <a:gd name="T52" fmla="*/ 259 w 590"/>
                                <a:gd name="T53" fmla="*/ 571 h 1022"/>
                                <a:gd name="T54" fmla="*/ 273 w 590"/>
                                <a:gd name="T55" fmla="*/ 552 h 1022"/>
                                <a:gd name="T56" fmla="*/ 278 w 590"/>
                                <a:gd name="T57" fmla="*/ 537 h 1022"/>
                                <a:gd name="T58" fmla="*/ 293 w 590"/>
                                <a:gd name="T59" fmla="*/ 518 h 1022"/>
                                <a:gd name="T60" fmla="*/ 297 w 590"/>
                                <a:gd name="T61" fmla="*/ 504 h 1022"/>
                                <a:gd name="T62" fmla="*/ 312 w 590"/>
                                <a:gd name="T63" fmla="*/ 485 h 1022"/>
                                <a:gd name="T64" fmla="*/ 317 w 590"/>
                                <a:gd name="T65" fmla="*/ 470 h 1022"/>
                                <a:gd name="T66" fmla="*/ 331 w 590"/>
                                <a:gd name="T67" fmla="*/ 451 h 1022"/>
                                <a:gd name="T68" fmla="*/ 336 w 590"/>
                                <a:gd name="T69" fmla="*/ 437 h 1022"/>
                                <a:gd name="T70" fmla="*/ 350 w 590"/>
                                <a:gd name="T71" fmla="*/ 417 h 1022"/>
                                <a:gd name="T72" fmla="*/ 355 w 590"/>
                                <a:gd name="T73" fmla="*/ 403 h 1022"/>
                                <a:gd name="T74" fmla="*/ 369 w 590"/>
                                <a:gd name="T75" fmla="*/ 384 h 1022"/>
                                <a:gd name="T76" fmla="*/ 374 w 590"/>
                                <a:gd name="T77" fmla="*/ 369 h 1022"/>
                                <a:gd name="T78" fmla="*/ 389 w 590"/>
                                <a:gd name="T79" fmla="*/ 350 h 1022"/>
                                <a:gd name="T80" fmla="*/ 398 w 590"/>
                                <a:gd name="T81" fmla="*/ 331 h 1022"/>
                                <a:gd name="T82" fmla="*/ 408 w 590"/>
                                <a:gd name="T83" fmla="*/ 316 h 1022"/>
                                <a:gd name="T84" fmla="*/ 417 w 590"/>
                                <a:gd name="T85" fmla="*/ 297 h 1022"/>
                                <a:gd name="T86" fmla="*/ 427 w 590"/>
                                <a:gd name="T87" fmla="*/ 283 h 1022"/>
                                <a:gd name="T88" fmla="*/ 437 w 590"/>
                                <a:gd name="T89" fmla="*/ 264 h 1022"/>
                                <a:gd name="T90" fmla="*/ 446 w 590"/>
                                <a:gd name="T91" fmla="*/ 249 h 1022"/>
                                <a:gd name="T92" fmla="*/ 456 w 590"/>
                                <a:gd name="T93" fmla="*/ 230 h 1022"/>
                                <a:gd name="T94" fmla="*/ 470 w 590"/>
                                <a:gd name="T95" fmla="*/ 211 h 1022"/>
                                <a:gd name="T96" fmla="*/ 475 w 590"/>
                                <a:gd name="T97" fmla="*/ 196 h 1022"/>
                                <a:gd name="T98" fmla="*/ 489 w 590"/>
                                <a:gd name="T99" fmla="*/ 177 h 1022"/>
                                <a:gd name="T100" fmla="*/ 494 w 590"/>
                                <a:gd name="T101" fmla="*/ 163 h 1022"/>
                                <a:gd name="T102" fmla="*/ 509 w 590"/>
                                <a:gd name="T103" fmla="*/ 144 h 1022"/>
                                <a:gd name="T104" fmla="*/ 513 w 590"/>
                                <a:gd name="T105" fmla="*/ 129 h 1022"/>
                                <a:gd name="T106" fmla="*/ 528 w 590"/>
                                <a:gd name="T107" fmla="*/ 110 h 1022"/>
                                <a:gd name="T108" fmla="*/ 533 w 590"/>
                                <a:gd name="T109" fmla="*/ 96 h 1022"/>
                                <a:gd name="T110" fmla="*/ 547 w 590"/>
                                <a:gd name="T111" fmla="*/ 76 h 1022"/>
                                <a:gd name="T112" fmla="*/ 552 w 590"/>
                                <a:gd name="T113" fmla="*/ 62 h 1022"/>
                                <a:gd name="T114" fmla="*/ 566 w 590"/>
                                <a:gd name="T115" fmla="*/ 43 h 1022"/>
                                <a:gd name="T116" fmla="*/ 571 w 590"/>
                                <a:gd name="T117" fmla="*/ 28 h 1022"/>
                                <a:gd name="T118" fmla="*/ 585 w 590"/>
                                <a:gd name="T119" fmla="*/ 9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90" h="1022">
                                  <a:moveTo>
                                    <a:pt x="0" y="1022"/>
                                  </a:moveTo>
                                  <a:lnTo>
                                    <a:pt x="5" y="1017"/>
                                  </a:lnTo>
                                  <a:lnTo>
                                    <a:pt x="5" y="1013"/>
                                  </a:lnTo>
                                  <a:lnTo>
                                    <a:pt x="9" y="1008"/>
                                  </a:lnTo>
                                  <a:lnTo>
                                    <a:pt x="9" y="1003"/>
                                  </a:lnTo>
                                  <a:lnTo>
                                    <a:pt x="14" y="998"/>
                                  </a:lnTo>
                                  <a:lnTo>
                                    <a:pt x="14" y="993"/>
                                  </a:lnTo>
                                  <a:lnTo>
                                    <a:pt x="24" y="984"/>
                                  </a:lnTo>
                                  <a:lnTo>
                                    <a:pt x="24" y="979"/>
                                  </a:lnTo>
                                  <a:lnTo>
                                    <a:pt x="29" y="974"/>
                                  </a:lnTo>
                                  <a:lnTo>
                                    <a:pt x="29" y="969"/>
                                  </a:lnTo>
                                  <a:lnTo>
                                    <a:pt x="33" y="965"/>
                                  </a:lnTo>
                                  <a:lnTo>
                                    <a:pt x="33" y="960"/>
                                  </a:lnTo>
                                  <a:lnTo>
                                    <a:pt x="43" y="950"/>
                                  </a:lnTo>
                                  <a:lnTo>
                                    <a:pt x="43" y="945"/>
                                  </a:lnTo>
                                  <a:lnTo>
                                    <a:pt x="48" y="941"/>
                                  </a:lnTo>
                                  <a:lnTo>
                                    <a:pt x="48" y="936"/>
                                  </a:lnTo>
                                  <a:lnTo>
                                    <a:pt x="53" y="931"/>
                                  </a:lnTo>
                                  <a:lnTo>
                                    <a:pt x="53" y="926"/>
                                  </a:lnTo>
                                  <a:lnTo>
                                    <a:pt x="62" y="917"/>
                                  </a:lnTo>
                                  <a:lnTo>
                                    <a:pt x="62" y="912"/>
                                  </a:lnTo>
                                  <a:lnTo>
                                    <a:pt x="67" y="907"/>
                                  </a:lnTo>
                                  <a:lnTo>
                                    <a:pt x="67" y="902"/>
                                  </a:lnTo>
                                  <a:lnTo>
                                    <a:pt x="77" y="893"/>
                                  </a:lnTo>
                                  <a:lnTo>
                                    <a:pt x="77" y="888"/>
                                  </a:lnTo>
                                  <a:lnTo>
                                    <a:pt x="81" y="883"/>
                                  </a:lnTo>
                                  <a:lnTo>
                                    <a:pt x="81" y="878"/>
                                  </a:lnTo>
                                  <a:lnTo>
                                    <a:pt x="86" y="873"/>
                                  </a:lnTo>
                                  <a:lnTo>
                                    <a:pt x="86" y="869"/>
                                  </a:lnTo>
                                  <a:lnTo>
                                    <a:pt x="96" y="859"/>
                                  </a:lnTo>
                                  <a:lnTo>
                                    <a:pt x="96" y="854"/>
                                  </a:lnTo>
                                  <a:lnTo>
                                    <a:pt x="101" y="849"/>
                                  </a:lnTo>
                                  <a:lnTo>
                                    <a:pt x="101" y="845"/>
                                  </a:lnTo>
                                  <a:lnTo>
                                    <a:pt x="105" y="840"/>
                                  </a:lnTo>
                                  <a:lnTo>
                                    <a:pt x="105" y="835"/>
                                  </a:lnTo>
                                  <a:lnTo>
                                    <a:pt x="115" y="825"/>
                                  </a:lnTo>
                                  <a:lnTo>
                                    <a:pt x="115" y="821"/>
                                  </a:lnTo>
                                  <a:lnTo>
                                    <a:pt x="120" y="816"/>
                                  </a:lnTo>
                                  <a:lnTo>
                                    <a:pt x="120" y="811"/>
                                  </a:lnTo>
                                  <a:lnTo>
                                    <a:pt x="125" y="806"/>
                                  </a:lnTo>
                                  <a:lnTo>
                                    <a:pt x="125" y="801"/>
                                  </a:lnTo>
                                  <a:lnTo>
                                    <a:pt x="134" y="792"/>
                                  </a:lnTo>
                                  <a:lnTo>
                                    <a:pt x="134" y="787"/>
                                  </a:lnTo>
                                  <a:lnTo>
                                    <a:pt x="139" y="782"/>
                                  </a:lnTo>
                                  <a:lnTo>
                                    <a:pt x="139" y="777"/>
                                  </a:lnTo>
                                  <a:lnTo>
                                    <a:pt x="149" y="768"/>
                                  </a:lnTo>
                                  <a:lnTo>
                                    <a:pt x="149" y="763"/>
                                  </a:lnTo>
                                  <a:lnTo>
                                    <a:pt x="153" y="758"/>
                                  </a:lnTo>
                                  <a:lnTo>
                                    <a:pt x="153" y="753"/>
                                  </a:lnTo>
                                  <a:lnTo>
                                    <a:pt x="158" y="749"/>
                                  </a:lnTo>
                                  <a:lnTo>
                                    <a:pt x="158" y="744"/>
                                  </a:lnTo>
                                  <a:lnTo>
                                    <a:pt x="168" y="734"/>
                                  </a:lnTo>
                                  <a:lnTo>
                                    <a:pt x="168" y="729"/>
                                  </a:lnTo>
                                  <a:lnTo>
                                    <a:pt x="173" y="725"/>
                                  </a:lnTo>
                                  <a:lnTo>
                                    <a:pt x="173" y="720"/>
                                  </a:lnTo>
                                  <a:lnTo>
                                    <a:pt x="177" y="715"/>
                                  </a:lnTo>
                                  <a:lnTo>
                                    <a:pt x="177" y="710"/>
                                  </a:lnTo>
                                  <a:lnTo>
                                    <a:pt x="187" y="701"/>
                                  </a:lnTo>
                                  <a:lnTo>
                                    <a:pt x="187" y="696"/>
                                  </a:lnTo>
                                  <a:lnTo>
                                    <a:pt x="192" y="691"/>
                                  </a:lnTo>
                                  <a:lnTo>
                                    <a:pt x="192" y="686"/>
                                  </a:lnTo>
                                  <a:lnTo>
                                    <a:pt x="201" y="677"/>
                                  </a:lnTo>
                                  <a:lnTo>
                                    <a:pt x="201" y="672"/>
                                  </a:lnTo>
                                  <a:lnTo>
                                    <a:pt x="206" y="667"/>
                                  </a:lnTo>
                                  <a:lnTo>
                                    <a:pt x="206" y="662"/>
                                  </a:lnTo>
                                  <a:lnTo>
                                    <a:pt x="211" y="657"/>
                                  </a:lnTo>
                                  <a:lnTo>
                                    <a:pt x="211" y="653"/>
                                  </a:lnTo>
                                  <a:lnTo>
                                    <a:pt x="221" y="643"/>
                                  </a:lnTo>
                                  <a:lnTo>
                                    <a:pt x="221" y="638"/>
                                  </a:lnTo>
                                  <a:lnTo>
                                    <a:pt x="225" y="633"/>
                                  </a:lnTo>
                                  <a:lnTo>
                                    <a:pt x="225" y="629"/>
                                  </a:lnTo>
                                  <a:lnTo>
                                    <a:pt x="230" y="624"/>
                                  </a:lnTo>
                                  <a:lnTo>
                                    <a:pt x="230" y="619"/>
                                  </a:lnTo>
                                  <a:lnTo>
                                    <a:pt x="240" y="609"/>
                                  </a:lnTo>
                                  <a:lnTo>
                                    <a:pt x="240" y="605"/>
                                  </a:lnTo>
                                  <a:lnTo>
                                    <a:pt x="245" y="600"/>
                                  </a:lnTo>
                                  <a:lnTo>
                                    <a:pt x="245" y="595"/>
                                  </a:lnTo>
                                  <a:lnTo>
                                    <a:pt x="249" y="590"/>
                                  </a:lnTo>
                                  <a:lnTo>
                                    <a:pt x="249" y="585"/>
                                  </a:lnTo>
                                  <a:lnTo>
                                    <a:pt x="259" y="576"/>
                                  </a:lnTo>
                                  <a:lnTo>
                                    <a:pt x="259" y="571"/>
                                  </a:lnTo>
                                  <a:lnTo>
                                    <a:pt x="264" y="566"/>
                                  </a:lnTo>
                                  <a:lnTo>
                                    <a:pt x="264" y="561"/>
                                  </a:lnTo>
                                  <a:lnTo>
                                    <a:pt x="273" y="552"/>
                                  </a:lnTo>
                                  <a:lnTo>
                                    <a:pt x="273" y="547"/>
                                  </a:lnTo>
                                  <a:lnTo>
                                    <a:pt x="278" y="542"/>
                                  </a:lnTo>
                                  <a:lnTo>
                                    <a:pt x="278" y="537"/>
                                  </a:lnTo>
                                  <a:lnTo>
                                    <a:pt x="283" y="533"/>
                                  </a:lnTo>
                                  <a:lnTo>
                                    <a:pt x="283" y="528"/>
                                  </a:lnTo>
                                  <a:lnTo>
                                    <a:pt x="293" y="518"/>
                                  </a:lnTo>
                                  <a:lnTo>
                                    <a:pt x="293" y="513"/>
                                  </a:lnTo>
                                  <a:lnTo>
                                    <a:pt x="297" y="509"/>
                                  </a:lnTo>
                                  <a:lnTo>
                                    <a:pt x="297" y="504"/>
                                  </a:lnTo>
                                  <a:lnTo>
                                    <a:pt x="302" y="499"/>
                                  </a:lnTo>
                                  <a:lnTo>
                                    <a:pt x="302" y="494"/>
                                  </a:lnTo>
                                  <a:lnTo>
                                    <a:pt x="312" y="485"/>
                                  </a:lnTo>
                                  <a:lnTo>
                                    <a:pt x="312" y="480"/>
                                  </a:lnTo>
                                  <a:lnTo>
                                    <a:pt x="317" y="475"/>
                                  </a:lnTo>
                                  <a:lnTo>
                                    <a:pt x="317" y="470"/>
                                  </a:lnTo>
                                  <a:lnTo>
                                    <a:pt x="321" y="465"/>
                                  </a:lnTo>
                                  <a:lnTo>
                                    <a:pt x="321" y="461"/>
                                  </a:lnTo>
                                  <a:lnTo>
                                    <a:pt x="331" y="451"/>
                                  </a:lnTo>
                                  <a:lnTo>
                                    <a:pt x="331" y="446"/>
                                  </a:lnTo>
                                  <a:lnTo>
                                    <a:pt x="336" y="441"/>
                                  </a:lnTo>
                                  <a:lnTo>
                                    <a:pt x="336" y="437"/>
                                  </a:lnTo>
                                  <a:lnTo>
                                    <a:pt x="345" y="427"/>
                                  </a:lnTo>
                                  <a:lnTo>
                                    <a:pt x="345" y="422"/>
                                  </a:lnTo>
                                  <a:lnTo>
                                    <a:pt x="350" y="417"/>
                                  </a:lnTo>
                                  <a:lnTo>
                                    <a:pt x="350" y="413"/>
                                  </a:lnTo>
                                  <a:lnTo>
                                    <a:pt x="355" y="408"/>
                                  </a:lnTo>
                                  <a:lnTo>
                                    <a:pt x="355" y="403"/>
                                  </a:lnTo>
                                  <a:lnTo>
                                    <a:pt x="365" y="393"/>
                                  </a:lnTo>
                                  <a:lnTo>
                                    <a:pt x="365" y="389"/>
                                  </a:lnTo>
                                  <a:lnTo>
                                    <a:pt x="369" y="384"/>
                                  </a:lnTo>
                                  <a:lnTo>
                                    <a:pt x="369" y="379"/>
                                  </a:lnTo>
                                  <a:lnTo>
                                    <a:pt x="374" y="374"/>
                                  </a:lnTo>
                                  <a:lnTo>
                                    <a:pt x="374" y="369"/>
                                  </a:lnTo>
                                  <a:lnTo>
                                    <a:pt x="384" y="360"/>
                                  </a:lnTo>
                                  <a:lnTo>
                                    <a:pt x="384" y="355"/>
                                  </a:lnTo>
                                  <a:lnTo>
                                    <a:pt x="389" y="350"/>
                                  </a:lnTo>
                                  <a:lnTo>
                                    <a:pt x="389" y="345"/>
                                  </a:lnTo>
                                  <a:lnTo>
                                    <a:pt x="398" y="336"/>
                                  </a:lnTo>
                                  <a:lnTo>
                                    <a:pt x="398" y="331"/>
                                  </a:lnTo>
                                  <a:lnTo>
                                    <a:pt x="403" y="326"/>
                                  </a:lnTo>
                                  <a:lnTo>
                                    <a:pt x="403" y="321"/>
                                  </a:lnTo>
                                  <a:lnTo>
                                    <a:pt x="408" y="316"/>
                                  </a:lnTo>
                                  <a:lnTo>
                                    <a:pt x="408" y="312"/>
                                  </a:lnTo>
                                  <a:lnTo>
                                    <a:pt x="417" y="302"/>
                                  </a:lnTo>
                                  <a:lnTo>
                                    <a:pt x="417" y="297"/>
                                  </a:lnTo>
                                  <a:lnTo>
                                    <a:pt x="422" y="292"/>
                                  </a:lnTo>
                                  <a:lnTo>
                                    <a:pt x="422" y="288"/>
                                  </a:lnTo>
                                  <a:lnTo>
                                    <a:pt x="427" y="283"/>
                                  </a:lnTo>
                                  <a:lnTo>
                                    <a:pt x="427" y="278"/>
                                  </a:lnTo>
                                  <a:lnTo>
                                    <a:pt x="437" y="268"/>
                                  </a:lnTo>
                                  <a:lnTo>
                                    <a:pt x="437" y="264"/>
                                  </a:lnTo>
                                  <a:lnTo>
                                    <a:pt x="441" y="259"/>
                                  </a:lnTo>
                                  <a:lnTo>
                                    <a:pt x="441" y="254"/>
                                  </a:lnTo>
                                  <a:lnTo>
                                    <a:pt x="446" y="249"/>
                                  </a:lnTo>
                                  <a:lnTo>
                                    <a:pt x="446" y="244"/>
                                  </a:lnTo>
                                  <a:lnTo>
                                    <a:pt x="456" y="235"/>
                                  </a:lnTo>
                                  <a:lnTo>
                                    <a:pt x="456" y="230"/>
                                  </a:lnTo>
                                  <a:lnTo>
                                    <a:pt x="461" y="225"/>
                                  </a:lnTo>
                                  <a:lnTo>
                                    <a:pt x="461" y="220"/>
                                  </a:lnTo>
                                  <a:lnTo>
                                    <a:pt x="470" y="211"/>
                                  </a:lnTo>
                                  <a:lnTo>
                                    <a:pt x="470" y="206"/>
                                  </a:lnTo>
                                  <a:lnTo>
                                    <a:pt x="475" y="201"/>
                                  </a:lnTo>
                                  <a:lnTo>
                                    <a:pt x="475" y="196"/>
                                  </a:lnTo>
                                  <a:lnTo>
                                    <a:pt x="480" y="192"/>
                                  </a:lnTo>
                                  <a:lnTo>
                                    <a:pt x="480" y="187"/>
                                  </a:lnTo>
                                  <a:lnTo>
                                    <a:pt x="489" y="177"/>
                                  </a:lnTo>
                                  <a:lnTo>
                                    <a:pt x="489" y="172"/>
                                  </a:lnTo>
                                  <a:lnTo>
                                    <a:pt x="494" y="168"/>
                                  </a:lnTo>
                                  <a:lnTo>
                                    <a:pt x="494" y="163"/>
                                  </a:lnTo>
                                  <a:lnTo>
                                    <a:pt x="499" y="158"/>
                                  </a:lnTo>
                                  <a:lnTo>
                                    <a:pt x="499" y="153"/>
                                  </a:lnTo>
                                  <a:lnTo>
                                    <a:pt x="509" y="144"/>
                                  </a:lnTo>
                                  <a:lnTo>
                                    <a:pt x="509" y="139"/>
                                  </a:lnTo>
                                  <a:lnTo>
                                    <a:pt x="513" y="134"/>
                                  </a:lnTo>
                                  <a:lnTo>
                                    <a:pt x="513" y="129"/>
                                  </a:lnTo>
                                  <a:lnTo>
                                    <a:pt x="518" y="124"/>
                                  </a:lnTo>
                                  <a:lnTo>
                                    <a:pt x="518" y="120"/>
                                  </a:lnTo>
                                  <a:lnTo>
                                    <a:pt x="528" y="110"/>
                                  </a:lnTo>
                                  <a:lnTo>
                                    <a:pt x="528" y="105"/>
                                  </a:lnTo>
                                  <a:lnTo>
                                    <a:pt x="533" y="100"/>
                                  </a:lnTo>
                                  <a:lnTo>
                                    <a:pt x="533" y="96"/>
                                  </a:lnTo>
                                  <a:lnTo>
                                    <a:pt x="542" y="86"/>
                                  </a:lnTo>
                                  <a:lnTo>
                                    <a:pt x="542" y="81"/>
                                  </a:lnTo>
                                  <a:lnTo>
                                    <a:pt x="547" y="76"/>
                                  </a:lnTo>
                                  <a:lnTo>
                                    <a:pt x="547" y="72"/>
                                  </a:lnTo>
                                  <a:lnTo>
                                    <a:pt x="552" y="67"/>
                                  </a:lnTo>
                                  <a:lnTo>
                                    <a:pt x="552" y="62"/>
                                  </a:lnTo>
                                  <a:lnTo>
                                    <a:pt x="561" y="52"/>
                                  </a:lnTo>
                                  <a:lnTo>
                                    <a:pt x="561" y="48"/>
                                  </a:lnTo>
                                  <a:lnTo>
                                    <a:pt x="566" y="43"/>
                                  </a:lnTo>
                                  <a:lnTo>
                                    <a:pt x="566" y="38"/>
                                  </a:lnTo>
                                  <a:lnTo>
                                    <a:pt x="571" y="33"/>
                                  </a:lnTo>
                                  <a:lnTo>
                                    <a:pt x="571" y="28"/>
                                  </a:lnTo>
                                  <a:lnTo>
                                    <a:pt x="581" y="19"/>
                                  </a:lnTo>
                                  <a:lnTo>
                                    <a:pt x="581" y="14"/>
                                  </a:lnTo>
                                  <a:lnTo>
                                    <a:pt x="585" y="9"/>
                                  </a:lnTo>
                                  <a:lnTo>
                                    <a:pt x="585" y="4"/>
                                  </a:lnTo>
                                  <a:lnTo>
                                    <a:pt x="5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1"/>
                          <wps:cNvSpPr>
                            <a:spLocks/>
                          </wps:cNvSpPr>
                          <wps:spPr bwMode="auto">
                            <a:xfrm>
                              <a:off x="3480" y="1671"/>
                              <a:ext cx="250" cy="437"/>
                            </a:xfrm>
                            <a:custGeom>
                              <a:avLst/>
                              <a:gdLst>
                                <a:gd name="T0" fmla="*/ 5 w 250"/>
                                <a:gd name="T1" fmla="*/ 432 h 437"/>
                                <a:gd name="T2" fmla="*/ 10 w 250"/>
                                <a:gd name="T3" fmla="*/ 422 h 437"/>
                                <a:gd name="T4" fmla="*/ 15 w 250"/>
                                <a:gd name="T5" fmla="*/ 413 h 437"/>
                                <a:gd name="T6" fmla="*/ 24 w 250"/>
                                <a:gd name="T7" fmla="*/ 398 h 437"/>
                                <a:gd name="T8" fmla="*/ 29 w 250"/>
                                <a:gd name="T9" fmla="*/ 389 h 437"/>
                                <a:gd name="T10" fmla="*/ 34 w 250"/>
                                <a:gd name="T11" fmla="*/ 379 h 437"/>
                                <a:gd name="T12" fmla="*/ 43 w 250"/>
                                <a:gd name="T13" fmla="*/ 365 h 437"/>
                                <a:gd name="T14" fmla="*/ 48 w 250"/>
                                <a:gd name="T15" fmla="*/ 355 h 437"/>
                                <a:gd name="T16" fmla="*/ 53 w 250"/>
                                <a:gd name="T17" fmla="*/ 346 h 437"/>
                                <a:gd name="T18" fmla="*/ 63 w 250"/>
                                <a:gd name="T19" fmla="*/ 331 h 437"/>
                                <a:gd name="T20" fmla="*/ 67 w 250"/>
                                <a:gd name="T21" fmla="*/ 322 h 437"/>
                                <a:gd name="T22" fmla="*/ 77 w 250"/>
                                <a:gd name="T23" fmla="*/ 307 h 437"/>
                                <a:gd name="T24" fmla="*/ 82 w 250"/>
                                <a:gd name="T25" fmla="*/ 298 h 437"/>
                                <a:gd name="T26" fmla="*/ 87 w 250"/>
                                <a:gd name="T27" fmla="*/ 288 h 437"/>
                                <a:gd name="T28" fmla="*/ 96 w 250"/>
                                <a:gd name="T29" fmla="*/ 274 h 437"/>
                                <a:gd name="T30" fmla="*/ 101 w 250"/>
                                <a:gd name="T31" fmla="*/ 264 h 437"/>
                                <a:gd name="T32" fmla="*/ 106 w 250"/>
                                <a:gd name="T33" fmla="*/ 254 h 437"/>
                                <a:gd name="T34" fmla="*/ 115 w 250"/>
                                <a:gd name="T35" fmla="*/ 240 h 437"/>
                                <a:gd name="T36" fmla="*/ 120 w 250"/>
                                <a:gd name="T37" fmla="*/ 230 h 437"/>
                                <a:gd name="T38" fmla="*/ 130 w 250"/>
                                <a:gd name="T39" fmla="*/ 216 h 437"/>
                                <a:gd name="T40" fmla="*/ 135 w 250"/>
                                <a:gd name="T41" fmla="*/ 206 h 437"/>
                                <a:gd name="T42" fmla="*/ 139 w 250"/>
                                <a:gd name="T43" fmla="*/ 197 h 437"/>
                                <a:gd name="T44" fmla="*/ 149 w 250"/>
                                <a:gd name="T45" fmla="*/ 182 h 437"/>
                                <a:gd name="T46" fmla="*/ 154 w 250"/>
                                <a:gd name="T47" fmla="*/ 173 h 437"/>
                                <a:gd name="T48" fmla="*/ 159 w 250"/>
                                <a:gd name="T49" fmla="*/ 163 h 437"/>
                                <a:gd name="T50" fmla="*/ 168 w 250"/>
                                <a:gd name="T51" fmla="*/ 149 h 437"/>
                                <a:gd name="T52" fmla="*/ 173 w 250"/>
                                <a:gd name="T53" fmla="*/ 139 h 437"/>
                                <a:gd name="T54" fmla="*/ 178 w 250"/>
                                <a:gd name="T55" fmla="*/ 129 h 437"/>
                                <a:gd name="T56" fmla="*/ 187 w 250"/>
                                <a:gd name="T57" fmla="*/ 115 h 437"/>
                                <a:gd name="T58" fmla="*/ 192 w 250"/>
                                <a:gd name="T59" fmla="*/ 105 h 437"/>
                                <a:gd name="T60" fmla="*/ 202 w 250"/>
                                <a:gd name="T61" fmla="*/ 91 h 437"/>
                                <a:gd name="T62" fmla="*/ 207 w 250"/>
                                <a:gd name="T63" fmla="*/ 81 h 437"/>
                                <a:gd name="T64" fmla="*/ 211 w 250"/>
                                <a:gd name="T65" fmla="*/ 72 h 437"/>
                                <a:gd name="T66" fmla="*/ 221 w 250"/>
                                <a:gd name="T67" fmla="*/ 57 h 437"/>
                                <a:gd name="T68" fmla="*/ 226 w 250"/>
                                <a:gd name="T69" fmla="*/ 48 h 437"/>
                                <a:gd name="T70" fmla="*/ 231 w 250"/>
                                <a:gd name="T71" fmla="*/ 38 h 437"/>
                                <a:gd name="T72" fmla="*/ 240 w 250"/>
                                <a:gd name="T73" fmla="*/ 24 h 437"/>
                                <a:gd name="T74" fmla="*/ 245 w 250"/>
                                <a:gd name="T75" fmla="*/ 14 h 437"/>
                                <a:gd name="T76" fmla="*/ 250 w 250"/>
                                <a:gd name="T77" fmla="*/ 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0" h="437">
                                  <a:moveTo>
                                    <a:pt x="0" y="437"/>
                                  </a:moveTo>
                                  <a:lnTo>
                                    <a:pt x="5" y="432"/>
                                  </a:lnTo>
                                  <a:lnTo>
                                    <a:pt x="5" y="427"/>
                                  </a:lnTo>
                                  <a:lnTo>
                                    <a:pt x="10" y="422"/>
                                  </a:lnTo>
                                  <a:lnTo>
                                    <a:pt x="10" y="418"/>
                                  </a:lnTo>
                                  <a:lnTo>
                                    <a:pt x="15" y="413"/>
                                  </a:lnTo>
                                  <a:lnTo>
                                    <a:pt x="15" y="408"/>
                                  </a:lnTo>
                                  <a:lnTo>
                                    <a:pt x="24" y="398"/>
                                  </a:lnTo>
                                  <a:lnTo>
                                    <a:pt x="24" y="394"/>
                                  </a:lnTo>
                                  <a:lnTo>
                                    <a:pt x="29" y="389"/>
                                  </a:lnTo>
                                  <a:lnTo>
                                    <a:pt x="29" y="384"/>
                                  </a:lnTo>
                                  <a:lnTo>
                                    <a:pt x="34" y="379"/>
                                  </a:lnTo>
                                  <a:lnTo>
                                    <a:pt x="34" y="374"/>
                                  </a:lnTo>
                                  <a:lnTo>
                                    <a:pt x="43" y="365"/>
                                  </a:lnTo>
                                  <a:lnTo>
                                    <a:pt x="43" y="360"/>
                                  </a:lnTo>
                                  <a:lnTo>
                                    <a:pt x="48" y="355"/>
                                  </a:lnTo>
                                  <a:lnTo>
                                    <a:pt x="48" y="350"/>
                                  </a:lnTo>
                                  <a:lnTo>
                                    <a:pt x="53" y="346"/>
                                  </a:lnTo>
                                  <a:lnTo>
                                    <a:pt x="53" y="341"/>
                                  </a:lnTo>
                                  <a:lnTo>
                                    <a:pt x="63" y="331"/>
                                  </a:lnTo>
                                  <a:lnTo>
                                    <a:pt x="63" y="326"/>
                                  </a:lnTo>
                                  <a:lnTo>
                                    <a:pt x="67" y="322"/>
                                  </a:lnTo>
                                  <a:lnTo>
                                    <a:pt x="67" y="317"/>
                                  </a:lnTo>
                                  <a:lnTo>
                                    <a:pt x="77" y="307"/>
                                  </a:lnTo>
                                  <a:lnTo>
                                    <a:pt x="77" y="302"/>
                                  </a:lnTo>
                                  <a:lnTo>
                                    <a:pt x="82" y="298"/>
                                  </a:lnTo>
                                  <a:lnTo>
                                    <a:pt x="82" y="293"/>
                                  </a:lnTo>
                                  <a:lnTo>
                                    <a:pt x="87" y="288"/>
                                  </a:lnTo>
                                  <a:lnTo>
                                    <a:pt x="87" y="283"/>
                                  </a:lnTo>
                                  <a:lnTo>
                                    <a:pt x="96" y="274"/>
                                  </a:lnTo>
                                  <a:lnTo>
                                    <a:pt x="96" y="269"/>
                                  </a:lnTo>
                                  <a:lnTo>
                                    <a:pt x="101" y="264"/>
                                  </a:lnTo>
                                  <a:lnTo>
                                    <a:pt x="101" y="259"/>
                                  </a:lnTo>
                                  <a:lnTo>
                                    <a:pt x="106" y="254"/>
                                  </a:lnTo>
                                  <a:lnTo>
                                    <a:pt x="106" y="250"/>
                                  </a:lnTo>
                                  <a:lnTo>
                                    <a:pt x="115" y="240"/>
                                  </a:lnTo>
                                  <a:lnTo>
                                    <a:pt x="115" y="235"/>
                                  </a:lnTo>
                                  <a:lnTo>
                                    <a:pt x="120" y="230"/>
                                  </a:lnTo>
                                  <a:lnTo>
                                    <a:pt x="120" y="226"/>
                                  </a:lnTo>
                                  <a:lnTo>
                                    <a:pt x="130" y="216"/>
                                  </a:lnTo>
                                  <a:lnTo>
                                    <a:pt x="130" y="211"/>
                                  </a:lnTo>
                                  <a:lnTo>
                                    <a:pt x="135" y="206"/>
                                  </a:lnTo>
                                  <a:lnTo>
                                    <a:pt x="135" y="202"/>
                                  </a:lnTo>
                                  <a:lnTo>
                                    <a:pt x="139" y="197"/>
                                  </a:lnTo>
                                  <a:lnTo>
                                    <a:pt x="139" y="192"/>
                                  </a:lnTo>
                                  <a:lnTo>
                                    <a:pt x="149" y="182"/>
                                  </a:lnTo>
                                  <a:lnTo>
                                    <a:pt x="149" y="178"/>
                                  </a:lnTo>
                                  <a:lnTo>
                                    <a:pt x="154" y="173"/>
                                  </a:lnTo>
                                  <a:lnTo>
                                    <a:pt x="154" y="168"/>
                                  </a:lnTo>
                                  <a:lnTo>
                                    <a:pt x="159" y="163"/>
                                  </a:lnTo>
                                  <a:lnTo>
                                    <a:pt x="159" y="158"/>
                                  </a:lnTo>
                                  <a:lnTo>
                                    <a:pt x="168" y="149"/>
                                  </a:lnTo>
                                  <a:lnTo>
                                    <a:pt x="168" y="144"/>
                                  </a:lnTo>
                                  <a:lnTo>
                                    <a:pt x="173" y="139"/>
                                  </a:lnTo>
                                  <a:lnTo>
                                    <a:pt x="173" y="134"/>
                                  </a:lnTo>
                                  <a:lnTo>
                                    <a:pt x="178" y="129"/>
                                  </a:lnTo>
                                  <a:lnTo>
                                    <a:pt x="178" y="125"/>
                                  </a:lnTo>
                                  <a:lnTo>
                                    <a:pt x="187" y="115"/>
                                  </a:lnTo>
                                  <a:lnTo>
                                    <a:pt x="187" y="110"/>
                                  </a:lnTo>
                                  <a:lnTo>
                                    <a:pt x="192" y="105"/>
                                  </a:lnTo>
                                  <a:lnTo>
                                    <a:pt x="192" y="101"/>
                                  </a:lnTo>
                                  <a:lnTo>
                                    <a:pt x="202" y="91"/>
                                  </a:lnTo>
                                  <a:lnTo>
                                    <a:pt x="202" y="86"/>
                                  </a:lnTo>
                                  <a:lnTo>
                                    <a:pt x="207" y="81"/>
                                  </a:lnTo>
                                  <a:lnTo>
                                    <a:pt x="207" y="77"/>
                                  </a:lnTo>
                                  <a:lnTo>
                                    <a:pt x="211" y="72"/>
                                  </a:lnTo>
                                  <a:lnTo>
                                    <a:pt x="211" y="67"/>
                                  </a:lnTo>
                                  <a:lnTo>
                                    <a:pt x="221" y="57"/>
                                  </a:lnTo>
                                  <a:lnTo>
                                    <a:pt x="221" y="53"/>
                                  </a:lnTo>
                                  <a:lnTo>
                                    <a:pt x="226" y="48"/>
                                  </a:lnTo>
                                  <a:lnTo>
                                    <a:pt x="226" y="43"/>
                                  </a:lnTo>
                                  <a:lnTo>
                                    <a:pt x="231" y="38"/>
                                  </a:lnTo>
                                  <a:lnTo>
                                    <a:pt x="231" y="33"/>
                                  </a:lnTo>
                                  <a:lnTo>
                                    <a:pt x="240" y="24"/>
                                  </a:lnTo>
                                  <a:lnTo>
                                    <a:pt x="240" y="19"/>
                                  </a:lnTo>
                                  <a:lnTo>
                                    <a:pt x="245" y="14"/>
                                  </a:lnTo>
                                  <a:lnTo>
                                    <a:pt x="245" y="9"/>
                                  </a:lnTo>
                                  <a:lnTo>
                                    <a:pt x="250" y="5"/>
                                  </a:lnTo>
                                  <a:lnTo>
                                    <a:pt x="2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2"/>
                          <wps:cNvSpPr>
                            <a:spLocks/>
                          </wps:cNvSpPr>
                          <wps:spPr bwMode="auto">
                            <a:xfrm>
                              <a:off x="2847" y="3159"/>
                              <a:ext cx="86" cy="149"/>
                            </a:xfrm>
                            <a:custGeom>
                              <a:avLst/>
                              <a:gdLst>
                                <a:gd name="T0" fmla="*/ 0 w 86"/>
                                <a:gd name="T1" fmla="*/ 149 h 149"/>
                                <a:gd name="T2" fmla="*/ 4 w 86"/>
                                <a:gd name="T3" fmla="*/ 144 h 149"/>
                                <a:gd name="T4" fmla="*/ 4 w 86"/>
                                <a:gd name="T5" fmla="*/ 139 h 149"/>
                                <a:gd name="T6" fmla="*/ 9 w 86"/>
                                <a:gd name="T7" fmla="*/ 135 h 149"/>
                                <a:gd name="T8" fmla="*/ 9 w 86"/>
                                <a:gd name="T9" fmla="*/ 130 h 149"/>
                                <a:gd name="T10" fmla="*/ 14 w 86"/>
                                <a:gd name="T11" fmla="*/ 125 h 149"/>
                                <a:gd name="T12" fmla="*/ 14 w 86"/>
                                <a:gd name="T13" fmla="*/ 120 h 149"/>
                                <a:gd name="T14" fmla="*/ 24 w 86"/>
                                <a:gd name="T15" fmla="*/ 111 h 149"/>
                                <a:gd name="T16" fmla="*/ 24 w 86"/>
                                <a:gd name="T17" fmla="*/ 106 h 149"/>
                                <a:gd name="T18" fmla="*/ 28 w 86"/>
                                <a:gd name="T19" fmla="*/ 101 h 149"/>
                                <a:gd name="T20" fmla="*/ 28 w 86"/>
                                <a:gd name="T21" fmla="*/ 96 h 149"/>
                                <a:gd name="T22" fmla="*/ 38 w 86"/>
                                <a:gd name="T23" fmla="*/ 87 h 149"/>
                                <a:gd name="T24" fmla="*/ 38 w 86"/>
                                <a:gd name="T25" fmla="*/ 82 h 149"/>
                                <a:gd name="T26" fmla="*/ 43 w 86"/>
                                <a:gd name="T27" fmla="*/ 77 h 149"/>
                                <a:gd name="T28" fmla="*/ 43 w 86"/>
                                <a:gd name="T29" fmla="*/ 72 h 149"/>
                                <a:gd name="T30" fmla="*/ 48 w 86"/>
                                <a:gd name="T31" fmla="*/ 67 h 149"/>
                                <a:gd name="T32" fmla="*/ 48 w 86"/>
                                <a:gd name="T33" fmla="*/ 63 h 149"/>
                                <a:gd name="T34" fmla="*/ 57 w 86"/>
                                <a:gd name="T35" fmla="*/ 53 h 149"/>
                                <a:gd name="T36" fmla="*/ 57 w 86"/>
                                <a:gd name="T37" fmla="*/ 48 h 149"/>
                                <a:gd name="T38" fmla="*/ 62 w 86"/>
                                <a:gd name="T39" fmla="*/ 43 h 149"/>
                                <a:gd name="T40" fmla="*/ 62 w 86"/>
                                <a:gd name="T41" fmla="*/ 39 h 149"/>
                                <a:gd name="T42" fmla="*/ 67 w 86"/>
                                <a:gd name="T43" fmla="*/ 34 h 149"/>
                                <a:gd name="T44" fmla="*/ 67 w 86"/>
                                <a:gd name="T45" fmla="*/ 29 h 149"/>
                                <a:gd name="T46" fmla="*/ 76 w 86"/>
                                <a:gd name="T47" fmla="*/ 19 h 149"/>
                                <a:gd name="T48" fmla="*/ 76 w 86"/>
                                <a:gd name="T49" fmla="*/ 15 h 149"/>
                                <a:gd name="T50" fmla="*/ 81 w 86"/>
                                <a:gd name="T51" fmla="*/ 10 h 149"/>
                                <a:gd name="T52" fmla="*/ 81 w 86"/>
                                <a:gd name="T53" fmla="*/ 5 h 149"/>
                                <a:gd name="T54" fmla="*/ 86 w 86"/>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49">
                                  <a:moveTo>
                                    <a:pt x="0" y="149"/>
                                  </a:moveTo>
                                  <a:lnTo>
                                    <a:pt x="4" y="144"/>
                                  </a:lnTo>
                                  <a:lnTo>
                                    <a:pt x="4" y="139"/>
                                  </a:lnTo>
                                  <a:lnTo>
                                    <a:pt x="9" y="135"/>
                                  </a:lnTo>
                                  <a:lnTo>
                                    <a:pt x="9" y="130"/>
                                  </a:lnTo>
                                  <a:lnTo>
                                    <a:pt x="14" y="125"/>
                                  </a:lnTo>
                                  <a:lnTo>
                                    <a:pt x="14" y="120"/>
                                  </a:lnTo>
                                  <a:lnTo>
                                    <a:pt x="24" y="111"/>
                                  </a:lnTo>
                                  <a:lnTo>
                                    <a:pt x="24" y="106"/>
                                  </a:lnTo>
                                  <a:lnTo>
                                    <a:pt x="28" y="101"/>
                                  </a:lnTo>
                                  <a:lnTo>
                                    <a:pt x="28" y="96"/>
                                  </a:lnTo>
                                  <a:lnTo>
                                    <a:pt x="38" y="87"/>
                                  </a:lnTo>
                                  <a:lnTo>
                                    <a:pt x="38" y="82"/>
                                  </a:lnTo>
                                  <a:lnTo>
                                    <a:pt x="43" y="77"/>
                                  </a:lnTo>
                                  <a:lnTo>
                                    <a:pt x="43" y="72"/>
                                  </a:lnTo>
                                  <a:lnTo>
                                    <a:pt x="48" y="67"/>
                                  </a:lnTo>
                                  <a:lnTo>
                                    <a:pt x="48" y="63"/>
                                  </a:lnTo>
                                  <a:lnTo>
                                    <a:pt x="57" y="53"/>
                                  </a:lnTo>
                                  <a:lnTo>
                                    <a:pt x="57" y="48"/>
                                  </a:lnTo>
                                  <a:lnTo>
                                    <a:pt x="62" y="43"/>
                                  </a:lnTo>
                                  <a:lnTo>
                                    <a:pt x="62" y="39"/>
                                  </a:lnTo>
                                  <a:lnTo>
                                    <a:pt x="67" y="34"/>
                                  </a:lnTo>
                                  <a:lnTo>
                                    <a:pt x="67" y="29"/>
                                  </a:lnTo>
                                  <a:lnTo>
                                    <a:pt x="76" y="19"/>
                                  </a:lnTo>
                                  <a:lnTo>
                                    <a:pt x="76" y="15"/>
                                  </a:lnTo>
                                  <a:lnTo>
                                    <a:pt x="81" y="10"/>
                                  </a:lnTo>
                                  <a:lnTo>
                                    <a:pt x="81" y="5"/>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93"/>
                          <wps:cNvSpPr>
                            <a:spLocks/>
                          </wps:cNvSpPr>
                          <wps:spPr bwMode="auto">
                            <a:xfrm>
                              <a:off x="2991" y="2242"/>
                              <a:ext cx="475" cy="816"/>
                            </a:xfrm>
                            <a:custGeom>
                              <a:avLst/>
                              <a:gdLst>
                                <a:gd name="T0" fmla="*/ 4 w 475"/>
                                <a:gd name="T1" fmla="*/ 807 h 816"/>
                                <a:gd name="T2" fmla="*/ 19 w 475"/>
                                <a:gd name="T3" fmla="*/ 788 h 816"/>
                                <a:gd name="T4" fmla="*/ 24 w 475"/>
                                <a:gd name="T5" fmla="*/ 773 h 816"/>
                                <a:gd name="T6" fmla="*/ 38 w 475"/>
                                <a:gd name="T7" fmla="*/ 754 h 816"/>
                                <a:gd name="T8" fmla="*/ 43 w 475"/>
                                <a:gd name="T9" fmla="*/ 740 h 816"/>
                                <a:gd name="T10" fmla="*/ 57 w 475"/>
                                <a:gd name="T11" fmla="*/ 720 h 816"/>
                                <a:gd name="T12" fmla="*/ 62 w 475"/>
                                <a:gd name="T13" fmla="*/ 706 h 816"/>
                                <a:gd name="T14" fmla="*/ 76 w 475"/>
                                <a:gd name="T15" fmla="*/ 687 h 816"/>
                                <a:gd name="T16" fmla="*/ 86 w 475"/>
                                <a:gd name="T17" fmla="*/ 668 h 816"/>
                                <a:gd name="T18" fmla="*/ 96 w 475"/>
                                <a:gd name="T19" fmla="*/ 653 h 816"/>
                                <a:gd name="T20" fmla="*/ 105 w 475"/>
                                <a:gd name="T21" fmla="*/ 634 h 816"/>
                                <a:gd name="T22" fmla="*/ 120 w 475"/>
                                <a:gd name="T23" fmla="*/ 615 h 816"/>
                                <a:gd name="T24" fmla="*/ 124 w 475"/>
                                <a:gd name="T25" fmla="*/ 600 h 816"/>
                                <a:gd name="T26" fmla="*/ 139 w 475"/>
                                <a:gd name="T27" fmla="*/ 581 h 816"/>
                                <a:gd name="T28" fmla="*/ 144 w 475"/>
                                <a:gd name="T29" fmla="*/ 567 h 816"/>
                                <a:gd name="T30" fmla="*/ 158 w 475"/>
                                <a:gd name="T31" fmla="*/ 548 h 816"/>
                                <a:gd name="T32" fmla="*/ 163 w 475"/>
                                <a:gd name="T33" fmla="*/ 533 h 816"/>
                                <a:gd name="T34" fmla="*/ 177 w 475"/>
                                <a:gd name="T35" fmla="*/ 514 h 816"/>
                                <a:gd name="T36" fmla="*/ 182 w 475"/>
                                <a:gd name="T37" fmla="*/ 500 h 816"/>
                                <a:gd name="T38" fmla="*/ 196 w 475"/>
                                <a:gd name="T39" fmla="*/ 480 h 816"/>
                                <a:gd name="T40" fmla="*/ 206 w 475"/>
                                <a:gd name="T41" fmla="*/ 461 h 816"/>
                                <a:gd name="T42" fmla="*/ 216 w 475"/>
                                <a:gd name="T43" fmla="*/ 447 h 816"/>
                                <a:gd name="T44" fmla="*/ 225 w 475"/>
                                <a:gd name="T45" fmla="*/ 428 h 816"/>
                                <a:gd name="T46" fmla="*/ 235 w 475"/>
                                <a:gd name="T47" fmla="*/ 413 h 816"/>
                                <a:gd name="T48" fmla="*/ 244 w 475"/>
                                <a:gd name="T49" fmla="*/ 394 h 816"/>
                                <a:gd name="T50" fmla="*/ 259 w 475"/>
                                <a:gd name="T51" fmla="*/ 375 h 816"/>
                                <a:gd name="T52" fmla="*/ 264 w 475"/>
                                <a:gd name="T53" fmla="*/ 360 h 816"/>
                                <a:gd name="T54" fmla="*/ 278 w 475"/>
                                <a:gd name="T55" fmla="*/ 341 h 816"/>
                                <a:gd name="T56" fmla="*/ 283 w 475"/>
                                <a:gd name="T57" fmla="*/ 327 h 816"/>
                                <a:gd name="T58" fmla="*/ 297 w 475"/>
                                <a:gd name="T59" fmla="*/ 307 h 816"/>
                                <a:gd name="T60" fmla="*/ 302 w 475"/>
                                <a:gd name="T61" fmla="*/ 293 h 816"/>
                                <a:gd name="T62" fmla="*/ 316 w 475"/>
                                <a:gd name="T63" fmla="*/ 274 h 816"/>
                                <a:gd name="T64" fmla="*/ 321 w 475"/>
                                <a:gd name="T65" fmla="*/ 259 h 816"/>
                                <a:gd name="T66" fmla="*/ 336 w 475"/>
                                <a:gd name="T67" fmla="*/ 240 h 816"/>
                                <a:gd name="T68" fmla="*/ 345 w 475"/>
                                <a:gd name="T69" fmla="*/ 221 h 816"/>
                                <a:gd name="T70" fmla="*/ 355 w 475"/>
                                <a:gd name="T71" fmla="*/ 207 h 816"/>
                                <a:gd name="T72" fmla="*/ 364 w 475"/>
                                <a:gd name="T73" fmla="*/ 187 h 816"/>
                                <a:gd name="T74" fmla="*/ 374 w 475"/>
                                <a:gd name="T75" fmla="*/ 173 h 816"/>
                                <a:gd name="T76" fmla="*/ 384 w 475"/>
                                <a:gd name="T77" fmla="*/ 154 h 816"/>
                                <a:gd name="T78" fmla="*/ 398 w 475"/>
                                <a:gd name="T79" fmla="*/ 135 h 816"/>
                                <a:gd name="T80" fmla="*/ 403 w 475"/>
                                <a:gd name="T81" fmla="*/ 120 h 816"/>
                                <a:gd name="T82" fmla="*/ 417 w 475"/>
                                <a:gd name="T83" fmla="*/ 101 h 816"/>
                                <a:gd name="T84" fmla="*/ 422 w 475"/>
                                <a:gd name="T85" fmla="*/ 87 h 816"/>
                                <a:gd name="T86" fmla="*/ 436 w 475"/>
                                <a:gd name="T87" fmla="*/ 67 h 816"/>
                                <a:gd name="T88" fmla="*/ 441 w 475"/>
                                <a:gd name="T89" fmla="*/ 53 h 816"/>
                                <a:gd name="T90" fmla="*/ 456 w 475"/>
                                <a:gd name="T91" fmla="*/ 34 h 816"/>
                                <a:gd name="T92" fmla="*/ 460 w 475"/>
                                <a:gd name="T93" fmla="*/ 19 h 816"/>
                                <a:gd name="T94" fmla="*/ 475 w 475"/>
                                <a:gd name="T95"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5" h="816">
                                  <a:moveTo>
                                    <a:pt x="0" y="816"/>
                                  </a:moveTo>
                                  <a:lnTo>
                                    <a:pt x="4" y="812"/>
                                  </a:lnTo>
                                  <a:lnTo>
                                    <a:pt x="4" y="807"/>
                                  </a:lnTo>
                                  <a:lnTo>
                                    <a:pt x="9" y="802"/>
                                  </a:lnTo>
                                  <a:lnTo>
                                    <a:pt x="9" y="797"/>
                                  </a:lnTo>
                                  <a:lnTo>
                                    <a:pt x="19" y="788"/>
                                  </a:lnTo>
                                  <a:lnTo>
                                    <a:pt x="19" y="783"/>
                                  </a:lnTo>
                                  <a:lnTo>
                                    <a:pt x="24" y="778"/>
                                  </a:lnTo>
                                  <a:lnTo>
                                    <a:pt x="24" y="773"/>
                                  </a:lnTo>
                                  <a:lnTo>
                                    <a:pt x="33" y="764"/>
                                  </a:lnTo>
                                  <a:lnTo>
                                    <a:pt x="33" y="759"/>
                                  </a:lnTo>
                                  <a:lnTo>
                                    <a:pt x="38" y="754"/>
                                  </a:lnTo>
                                  <a:lnTo>
                                    <a:pt x="38" y="749"/>
                                  </a:lnTo>
                                  <a:lnTo>
                                    <a:pt x="43" y="744"/>
                                  </a:lnTo>
                                  <a:lnTo>
                                    <a:pt x="43" y="740"/>
                                  </a:lnTo>
                                  <a:lnTo>
                                    <a:pt x="52" y="730"/>
                                  </a:lnTo>
                                  <a:lnTo>
                                    <a:pt x="52" y="725"/>
                                  </a:lnTo>
                                  <a:lnTo>
                                    <a:pt x="57" y="720"/>
                                  </a:lnTo>
                                  <a:lnTo>
                                    <a:pt x="57" y="716"/>
                                  </a:lnTo>
                                  <a:lnTo>
                                    <a:pt x="62" y="711"/>
                                  </a:lnTo>
                                  <a:lnTo>
                                    <a:pt x="62" y="706"/>
                                  </a:lnTo>
                                  <a:lnTo>
                                    <a:pt x="72" y="696"/>
                                  </a:lnTo>
                                  <a:lnTo>
                                    <a:pt x="72" y="692"/>
                                  </a:lnTo>
                                  <a:lnTo>
                                    <a:pt x="76" y="687"/>
                                  </a:lnTo>
                                  <a:lnTo>
                                    <a:pt x="76" y="682"/>
                                  </a:lnTo>
                                  <a:lnTo>
                                    <a:pt x="86" y="672"/>
                                  </a:lnTo>
                                  <a:lnTo>
                                    <a:pt x="86" y="668"/>
                                  </a:lnTo>
                                  <a:lnTo>
                                    <a:pt x="91" y="663"/>
                                  </a:lnTo>
                                  <a:lnTo>
                                    <a:pt x="91" y="658"/>
                                  </a:lnTo>
                                  <a:lnTo>
                                    <a:pt x="96" y="653"/>
                                  </a:lnTo>
                                  <a:lnTo>
                                    <a:pt x="96" y="648"/>
                                  </a:lnTo>
                                  <a:lnTo>
                                    <a:pt x="105" y="639"/>
                                  </a:lnTo>
                                  <a:lnTo>
                                    <a:pt x="105" y="634"/>
                                  </a:lnTo>
                                  <a:lnTo>
                                    <a:pt x="110" y="629"/>
                                  </a:lnTo>
                                  <a:lnTo>
                                    <a:pt x="110" y="624"/>
                                  </a:lnTo>
                                  <a:lnTo>
                                    <a:pt x="120" y="615"/>
                                  </a:lnTo>
                                  <a:lnTo>
                                    <a:pt x="120" y="610"/>
                                  </a:lnTo>
                                  <a:lnTo>
                                    <a:pt x="124" y="605"/>
                                  </a:lnTo>
                                  <a:lnTo>
                                    <a:pt x="124" y="600"/>
                                  </a:lnTo>
                                  <a:lnTo>
                                    <a:pt x="129" y="596"/>
                                  </a:lnTo>
                                  <a:lnTo>
                                    <a:pt x="129" y="591"/>
                                  </a:lnTo>
                                  <a:lnTo>
                                    <a:pt x="139" y="581"/>
                                  </a:lnTo>
                                  <a:lnTo>
                                    <a:pt x="139" y="576"/>
                                  </a:lnTo>
                                  <a:lnTo>
                                    <a:pt x="144" y="572"/>
                                  </a:lnTo>
                                  <a:lnTo>
                                    <a:pt x="144" y="567"/>
                                  </a:lnTo>
                                  <a:lnTo>
                                    <a:pt x="148" y="562"/>
                                  </a:lnTo>
                                  <a:lnTo>
                                    <a:pt x="148" y="557"/>
                                  </a:lnTo>
                                  <a:lnTo>
                                    <a:pt x="158" y="548"/>
                                  </a:lnTo>
                                  <a:lnTo>
                                    <a:pt x="158" y="543"/>
                                  </a:lnTo>
                                  <a:lnTo>
                                    <a:pt x="163" y="538"/>
                                  </a:lnTo>
                                  <a:lnTo>
                                    <a:pt x="163" y="533"/>
                                  </a:lnTo>
                                  <a:lnTo>
                                    <a:pt x="172" y="524"/>
                                  </a:lnTo>
                                  <a:lnTo>
                                    <a:pt x="172" y="519"/>
                                  </a:lnTo>
                                  <a:lnTo>
                                    <a:pt x="177" y="514"/>
                                  </a:lnTo>
                                  <a:lnTo>
                                    <a:pt x="177" y="509"/>
                                  </a:lnTo>
                                  <a:lnTo>
                                    <a:pt x="182" y="504"/>
                                  </a:lnTo>
                                  <a:lnTo>
                                    <a:pt x="182" y="500"/>
                                  </a:lnTo>
                                  <a:lnTo>
                                    <a:pt x="192" y="490"/>
                                  </a:lnTo>
                                  <a:lnTo>
                                    <a:pt x="192" y="485"/>
                                  </a:lnTo>
                                  <a:lnTo>
                                    <a:pt x="196" y="480"/>
                                  </a:lnTo>
                                  <a:lnTo>
                                    <a:pt x="196" y="476"/>
                                  </a:lnTo>
                                  <a:lnTo>
                                    <a:pt x="206" y="466"/>
                                  </a:lnTo>
                                  <a:lnTo>
                                    <a:pt x="206" y="461"/>
                                  </a:lnTo>
                                  <a:lnTo>
                                    <a:pt x="211" y="456"/>
                                  </a:lnTo>
                                  <a:lnTo>
                                    <a:pt x="211" y="452"/>
                                  </a:lnTo>
                                  <a:lnTo>
                                    <a:pt x="216" y="447"/>
                                  </a:lnTo>
                                  <a:lnTo>
                                    <a:pt x="216" y="442"/>
                                  </a:lnTo>
                                  <a:lnTo>
                                    <a:pt x="225" y="432"/>
                                  </a:lnTo>
                                  <a:lnTo>
                                    <a:pt x="225" y="428"/>
                                  </a:lnTo>
                                  <a:lnTo>
                                    <a:pt x="230" y="423"/>
                                  </a:lnTo>
                                  <a:lnTo>
                                    <a:pt x="230" y="418"/>
                                  </a:lnTo>
                                  <a:lnTo>
                                    <a:pt x="235" y="413"/>
                                  </a:lnTo>
                                  <a:lnTo>
                                    <a:pt x="235" y="408"/>
                                  </a:lnTo>
                                  <a:lnTo>
                                    <a:pt x="244" y="399"/>
                                  </a:lnTo>
                                  <a:lnTo>
                                    <a:pt x="244" y="394"/>
                                  </a:lnTo>
                                  <a:lnTo>
                                    <a:pt x="249" y="389"/>
                                  </a:lnTo>
                                  <a:lnTo>
                                    <a:pt x="249" y="384"/>
                                  </a:lnTo>
                                  <a:lnTo>
                                    <a:pt x="259" y="375"/>
                                  </a:lnTo>
                                  <a:lnTo>
                                    <a:pt x="259" y="370"/>
                                  </a:lnTo>
                                  <a:lnTo>
                                    <a:pt x="264" y="365"/>
                                  </a:lnTo>
                                  <a:lnTo>
                                    <a:pt x="264" y="360"/>
                                  </a:lnTo>
                                  <a:lnTo>
                                    <a:pt x="268" y="356"/>
                                  </a:lnTo>
                                  <a:lnTo>
                                    <a:pt x="268" y="351"/>
                                  </a:lnTo>
                                  <a:lnTo>
                                    <a:pt x="278" y="341"/>
                                  </a:lnTo>
                                  <a:lnTo>
                                    <a:pt x="278" y="336"/>
                                  </a:lnTo>
                                  <a:lnTo>
                                    <a:pt x="283" y="332"/>
                                  </a:lnTo>
                                  <a:lnTo>
                                    <a:pt x="283" y="327"/>
                                  </a:lnTo>
                                  <a:lnTo>
                                    <a:pt x="288" y="322"/>
                                  </a:lnTo>
                                  <a:lnTo>
                                    <a:pt x="288" y="317"/>
                                  </a:lnTo>
                                  <a:lnTo>
                                    <a:pt x="297" y="307"/>
                                  </a:lnTo>
                                  <a:lnTo>
                                    <a:pt x="297" y="303"/>
                                  </a:lnTo>
                                  <a:lnTo>
                                    <a:pt x="302" y="298"/>
                                  </a:lnTo>
                                  <a:lnTo>
                                    <a:pt x="302" y="293"/>
                                  </a:lnTo>
                                  <a:lnTo>
                                    <a:pt x="312" y="283"/>
                                  </a:lnTo>
                                  <a:lnTo>
                                    <a:pt x="312" y="279"/>
                                  </a:lnTo>
                                  <a:lnTo>
                                    <a:pt x="316" y="274"/>
                                  </a:lnTo>
                                  <a:lnTo>
                                    <a:pt x="316" y="269"/>
                                  </a:lnTo>
                                  <a:lnTo>
                                    <a:pt x="321" y="264"/>
                                  </a:lnTo>
                                  <a:lnTo>
                                    <a:pt x="321" y="259"/>
                                  </a:lnTo>
                                  <a:lnTo>
                                    <a:pt x="331" y="250"/>
                                  </a:lnTo>
                                  <a:lnTo>
                                    <a:pt x="331" y="245"/>
                                  </a:lnTo>
                                  <a:lnTo>
                                    <a:pt x="336" y="240"/>
                                  </a:lnTo>
                                  <a:lnTo>
                                    <a:pt x="336" y="235"/>
                                  </a:lnTo>
                                  <a:lnTo>
                                    <a:pt x="345" y="226"/>
                                  </a:lnTo>
                                  <a:lnTo>
                                    <a:pt x="345" y="221"/>
                                  </a:lnTo>
                                  <a:lnTo>
                                    <a:pt x="350" y="216"/>
                                  </a:lnTo>
                                  <a:lnTo>
                                    <a:pt x="350" y="211"/>
                                  </a:lnTo>
                                  <a:lnTo>
                                    <a:pt x="355" y="207"/>
                                  </a:lnTo>
                                  <a:lnTo>
                                    <a:pt x="355" y="202"/>
                                  </a:lnTo>
                                  <a:lnTo>
                                    <a:pt x="364" y="192"/>
                                  </a:lnTo>
                                  <a:lnTo>
                                    <a:pt x="364" y="187"/>
                                  </a:lnTo>
                                  <a:lnTo>
                                    <a:pt x="369" y="183"/>
                                  </a:lnTo>
                                  <a:lnTo>
                                    <a:pt x="369" y="178"/>
                                  </a:lnTo>
                                  <a:lnTo>
                                    <a:pt x="374" y="173"/>
                                  </a:lnTo>
                                  <a:lnTo>
                                    <a:pt x="374" y="168"/>
                                  </a:lnTo>
                                  <a:lnTo>
                                    <a:pt x="384" y="159"/>
                                  </a:lnTo>
                                  <a:lnTo>
                                    <a:pt x="384" y="154"/>
                                  </a:lnTo>
                                  <a:lnTo>
                                    <a:pt x="388" y="149"/>
                                  </a:lnTo>
                                  <a:lnTo>
                                    <a:pt x="388" y="144"/>
                                  </a:lnTo>
                                  <a:lnTo>
                                    <a:pt x="398" y="135"/>
                                  </a:lnTo>
                                  <a:lnTo>
                                    <a:pt x="398" y="130"/>
                                  </a:lnTo>
                                  <a:lnTo>
                                    <a:pt x="403" y="125"/>
                                  </a:lnTo>
                                  <a:lnTo>
                                    <a:pt x="403" y="120"/>
                                  </a:lnTo>
                                  <a:lnTo>
                                    <a:pt x="408" y="115"/>
                                  </a:lnTo>
                                  <a:lnTo>
                                    <a:pt x="408" y="111"/>
                                  </a:lnTo>
                                  <a:lnTo>
                                    <a:pt x="417" y="101"/>
                                  </a:lnTo>
                                  <a:lnTo>
                                    <a:pt x="417" y="96"/>
                                  </a:lnTo>
                                  <a:lnTo>
                                    <a:pt x="422" y="91"/>
                                  </a:lnTo>
                                  <a:lnTo>
                                    <a:pt x="422" y="87"/>
                                  </a:lnTo>
                                  <a:lnTo>
                                    <a:pt x="427" y="82"/>
                                  </a:lnTo>
                                  <a:lnTo>
                                    <a:pt x="427" y="77"/>
                                  </a:lnTo>
                                  <a:lnTo>
                                    <a:pt x="436" y="67"/>
                                  </a:lnTo>
                                  <a:lnTo>
                                    <a:pt x="436" y="63"/>
                                  </a:lnTo>
                                  <a:lnTo>
                                    <a:pt x="441" y="58"/>
                                  </a:lnTo>
                                  <a:lnTo>
                                    <a:pt x="441" y="53"/>
                                  </a:lnTo>
                                  <a:lnTo>
                                    <a:pt x="451" y="43"/>
                                  </a:lnTo>
                                  <a:lnTo>
                                    <a:pt x="451" y="39"/>
                                  </a:lnTo>
                                  <a:lnTo>
                                    <a:pt x="456" y="34"/>
                                  </a:lnTo>
                                  <a:lnTo>
                                    <a:pt x="456" y="29"/>
                                  </a:lnTo>
                                  <a:lnTo>
                                    <a:pt x="460" y="24"/>
                                  </a:lnTo>
                                  <a:lnTo>
                                    <a:pt x="460" y="19"/>
                                  </a:lnTo>
                                  <a:lnTo>
                                    <a:pt x="470" y="10"/>
                                  </a:lnTo>
                                  <a:lnTo>
                                    <a:pt x="470" y="5"/>
                                  </a:lnTo>
                                  <a:lnTo>
                                    <a:pt x="4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4"/>
                          <wps:cNvSpPr>
                            <a:spLocks/>
                          </wps:cNvSpPr>
                          <wps:spPr bwMode="auto">
                            <a:xfrm>
                              <a:off x="3543" y="1997"/>
                              <a:ext cx="62" cy="111"/>
                            </a:xfrm>
                            <a:custGeom>
                              <a:avLst/>
                              <a:gdLst>
                                <a:gd name="T0" fmla="*/ 0 w 62"/>
                                <a:gd name="T1" fmla="*/ 111 h 111"/>
                                <a:gd name="T2" fmla="*/ 4 w 62"/>
                                <a:gd name="T3" fmla="*/ 106 h 111"/>
                                <a:gd name="T4" fmla="*/ 4 w 62"/>
                                <a:gd name="T5" fmla="*/ 101 h 111"/>
                                <a:gd name="T6" fmla="*/ 9 w 62"/>
                                <a:gd name="T7" fmla="*/ 96 h 111"/>
                                <a:gd name="T8" fmla="*/ 9 w 62"/>
                                <a:gd name="T9" fmla="*/ 92 h 111"/>
                                <a:gd name="T10" fmla="*/ 14 w 62"/>
                                <a:gd name="T11" fmla="*/ 87 h 111"/>
                                <a:gd name="T12" fmla="*/ 14 w 62"/>
                                <a:gd name="T13" fmla="*/ 82 h 111"/>
                                <a:gd name="T14" fmla="*/ 24 w 62"/>
                                <a:gd name="T15" fmla="*/ 72 h 111"/>
                                <a:gd name="T16" fmla="*/ 24 w 62"/>
                                <a:gd name="T17" fmla="*/ 68 h 111"/>
                                <a:gd name="T18" fmla="*/ 28 w 62"/>
                                <a:gd name="T19" fmla="*/ 63 h 111"/>
                                <a:gd name="T20" fmla="*/ 28 w 62"/>
                                <a:gd name="T21" fmla="*/ 58 h 111"/>
                                <a:gd name="T22" fmla="*/ 38 w 62"/>
                                <a:gd name="T23" fmla="*/ 48 h 111"/>
                                <a:gd name="T24" fmla="*/ 38 w 62"/>
                                <a:gd name="T25" fmla="*/ 44 h 111"/>
                                <a:gd name="T26" fmla="*/ 43 w 62"/>
                                <a:gd name="T27" fmla="*/ 39 h 111"/>
                                <a:gd name="T28" fmla="*/ 43 w 62"/>
                                <a:gd name="T29" fmla="*/ 34 h 111"/>
                                <a:gd name="T30" fmla="*/ 48 w 62"/>
                                <a:gd name="T31" fmla="*/ 29 h 111"/>
                                <a:gd name="T32" fmla="*/ 48 w 62"/>
                                <a:gd name="T33" fmla="*/ 24 h 111"/>
                                <a:gd name="T34" fmla="*/ 57 w 62"/>
                                <a:gd name="T35" fmla="*/ 15 h 111"/>
                                <a:gd name="T36" fmla="*/ 57 w 62"/>
                                <a:gd name="T37" fmla="*/ 10 h 111"/>
                                <a:gd name="T38" fmla="*/ 62 w 62"/>
                                <a:gd name="T39" fmla="*/ 5 h 111"/>
                                <a:gd name="T40" fmla="*/ 62 w 62"/>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1">
                                  <a:moveTo>
                                    <a:pt x="0" y="111"/>
                                  </a:moveTo>
                                  <a:lnTo>
                                    <a:pt x="4" y="106"/>
                                  </a:lnTo>
                                  <a:lnTo>
                                    <a:pt x="4" y="101"/>
                                  </a:lnTo>
                                  <a:lnTo>
                                    <a:pt x="9" y="96"/>
                                  </a:lnTo>
                                  <a:lnTo>
                                    <a:pt x="9" y="92"/>
                                  </a:lnTo>
                                  <a:lnTo>
                                    <a:pt x="14" y="87"/>
                                  </a:lnTo>
                                  <a:lnTo>
                                    <a:pt x="14" y="82"/>
                                  </a:lnTo>
                                  <a:lnTo>
                                    <a:pt x="24" y="72"/>
                                  </a:lnTo>
                                  <a:lnTo>
                                    <a:pt x="24" y="68"/>
                                  </a:lnTo>
                                  <a:lnTo>
                                    <a:pt x="28" y="63"/>
                                  </a:lnTo>
                                  <a:lnTo>
                                    <a:pt x="28" y="58"/>
                                  </a:lnTo>
                                  <a:lnTo>
                                    <a:pt x="38" y="48"/>
                                  </a:lnTo>
                                  <a:lnTo>
                                    <a:pt x="38" y="44"/>
                                  </a:lnTo>
                                  <a:lnTo>
                                    <a:pt x="43" y="39"/>
                                  </a:lnTo>
                                  <a:lnTo>
                                    <a:pt x="43" y="34"/>
                                  </a:lnTo>
                                  <a:lnTo>
                                    <a:pt x="48" y="29"/>
                                  </a:lnTo>
                                  <a:lnTo>
                                    <a:pt x="48" y="24"/>
                                  </a:lnTo>
                                  <a:lnTo>
                                    <a:pt x="57" y="15"/>
                                  </a:lnTo>
                                  <a:lnTo>
                                    <a:pt x="57" y="10"/>
                                  </a:lnTo>
                                  <a:lnTo>
                                    <a:pt x="62" y="5"/>
                                  </a:lnTo>
                                  <a:lnTo>
                                    <a:pt x="6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95"/>
                          <wps:cNvSpPr>
                            <a:spLocks/>
                          </wps:cNvSpPr>
                          <wps:spPr bwMode="auto">
                            <a:xfrm>
                              <a:off x="3000" y="2204"/>
                              <a:ext cx="547" cy="946"/>
                            </a:xfrm>
                            <a:custGeom>
                              <a:avLst/>
                              <a:gdLst>
                                <a:gd name="T0" fmla="*/ 5 w 547"/>
                                <a:gd name="T1" fmla="*/ 936 h 946"/>
                                <a:gd name="T2" fmla="*/ 15 w 547"/>
                                <a:gd name="T3" fmla="*/ 922 h 946"/>
                                <a:gd name="T4" fmla="*/ 24 w 547"/>
                                <a:gd name="T5" fmla="*/ 902 h 946"/>
                                <a:gd name="T6" fmla="*/ 34 w 547"/>
                                <a:gd name="T7" fmla="*/ 888 h 946"/>
                                <a:gd name="T8" fmla="*/ 43 w 547"/>
                                <a:gd name="T9" fmla="*/ 869 h 946"/>
                                <a:gd name="T10" fmla="*/ 58 w 547"/>
                                <a:gd name="T11" fmla="*/ 850 h 946"/>
                                <a:gd name="T12" fmla="*/ 63 w 547"/>
                                <a:gd name="T13" fmla="*/ 835 h 946"/>
                                <a:gd name="T14" fmla="*/ 77 w 547"/>
                                <a:gd name="T15" fmla="*/ 816 h 946"/>
                                <a:gd name="T16" fmla="*/ 82 w 547"/>
                                <a:gd name="T17" fmla="*/ 802 h 946"/>
                                <a:gd name="T18" fmla="*/ 96 w 547"/>
                                <a:gd name="T19" fmla="*/ 782 h 946"/>
                                <a:gd name="T20" fmla="*/ 101 w 547"/>
                                <a:gd name="T21" fmla="*/ 768 h 946"/>
                                <a:gd name="T22" fmla="*/ 115 w 547"/>
                                <a:gd name="T23" fmla="*/ 749 h 946"/>
                                <a:gd name="T24" fmla="*/ 120 w 547"/>
                                <a:gd name="T25" fmla="*/ 734 h 946"/>
                                <a:gd name="T26" fmla="*/ 135 w 547"/>
                                <a:gd name="T27" fmla="*/ 715 h 946"/>
                                <a:gd name="T28" fmla="*/ 139 w 547"/>
                                <a:gd name="T29" fmla="*/ 701 h 946"/>
                                <a:gd name="T30" fmla="*/ 154 w 547"/>
                                <a:gd name="T31" fmla="*/ 682 h 946"/>
                                <a:gd name="T32" fmla="*/ 159 w 547"/>
                                <a:gd name="T33" fmla="*/ 667 h 946"/>
                                <a:gd name="T34" fmla="*/ 173 w 547"/>
                                <a:gd name="T35" fmla="*/ 648 h 946"/>
                                <a:gd name="T36" fmla="*/ 183 w 547"/>
                                <a:gd name="T37" fmla="*/ 629 h 946"/>
                                <a:gd name="T38" fmla="*/ 192 w 547"/>
                                <a:gd name="T39" fmla="*/ 614 h 946"/>
                                <a:gd name="T40" fmla="*/ 202 w 547"/>
                                <a:gd name="T41" fmla="*/ 595 h 946"/>
                                <a:gd name="T42" fmla="*/ 211 w 547"/>
                                <a:gd name="T43" fmla="*/ 581 h 946"/>
                                <a:gd name="T44" fmla="*/ 221 w 547"/>
                                <a:gd name="T45" fmla="*/ 562 h 946"/>
                                <a:gd name="T46" fmla="*/ 231 w 547"/>
                                <a:gd name="T47" fmla="*/ 547 h 946"/>
                                <a:gd name="T48" fmla="*/ 240 w 547"/>
                                <a:gd name="T49" fmla="*/ 528 h 946"/>
                                <a:gd name="T50" fmla="*/ 255 w 547"/>
                                <a:gd name="T51" fmla="*/ 509 h 946"/>
                                <a:gd name="T52" fmla="*/ 259 w 547"/>
                                <a:gd name="T53" fmla="*/ 494 h 946"/>
                                <a:gd name="T54" fmla="*/ 274 w 547"/>
                                <a:gd name="T55" fmla="*/ 475 h 946"/>
                                <a:gd name="T56" fmla="*/ 279 w 547"/>
                                <a:gd name="T57" fmla="*/ 461 h 946"/>
                                <a:gd name="T58" fmla="*/ 293 w 547"/>
                                <a:gd name="T59" fmla="*/ 442 h 946"/>
                                <a:gd name="T60" fmla="*/ 298 w 547"/>
                                <a:gd name="T61" fmla="*/ 427 h 946"/>
                                <a:gd name="T62" fmla="*/ 312 w 547"/>
                                <a:gd name="T63" fmla="*/ 408 h 946"/>
                                <a:gd name="T64" fmla="*/ 317 w 547"/>
                                <a:gd name="T65" fmla="*/ 394 h 946"/>
                                <a:gd name="T66" fmla="*/ 331 w 547"/>
                                <a:gd name="T67" fmla="*/ 374 h 946"/>
                                <a:gd name="T68" fmla="*/ 336 w 547"/>
                                <a:gd name="T69" fmla="*/ 360 h 946"/>
                                <a:gd name="T70" fmla="*/ 351 w 547"/>
                                <a:gd name="T71" fmla="*/ 341 h 946"/>
                                <a:gd name="T72" fmla="*/ 355 w 547"/>
                                <a:gd name="T73" fmla="*/ 326 h 946"/>
                                <a:gd name="T74" fmla="*/ 370 w 547"/>
                                <a:gd name="T75" fmla="*/ 307 h 946"/>
                                <a:gd name="T76" fmla="*/ 379 w 547"/>
                                <a:gd name="T77" fmla="*/ 288 h 946"/>
                                <a:gd name="T78" fmla="*/ 389 w 547"/>
                                <a:gd name="T79" fmla="*/ 273 h 946"/>
                                <a:gd name="T80" fmla="*/ 399 w 547"/>
                                <a:gd name="T81" fmla="*/ 254 h 946"/>
                                <a:gd name="T82" fmla="*/ 408 w 547"/>
                                <a:gd name="T83" fmla="*/ 240 h 946"/>
                                <a:gd name="T84" fmla="*/ 418 w 547"/>
                                <a:gd name="T85" fmla="*/ 221 h 946"/>
                                <a:gd name="T86" fmla="*/ 427 w 547"/>
                                <a:gd name="T87" fmla="*/ 206 h 946"/>
                                <a:gd name="T88" fmla="*/ 437 w 547"/>
                                <a:gd name="T89" fmla="*/ 187 h 946"/>
                                <a:gd name="T90" fmla="*/ 451 w 547"/>
                                <a:gd name="T91" fmla="*/ 168 h 946"/>
                                <a:gd name="T92" fmla="*/ 456 w 547"/>
                                <a:gd name="T93" fmla="*/ 153 h 946"/>
                                <a:gd name="T94" fmla="*/ 471 w 547"/>
                                <a:gd name="T95" fmla="*/ 134 h 946"/>
                                <a:gd name="T96" fmla="*/ 475 w 547"/>
                                <a:gd name="T97" fmla="*/ 120 h 946"/>
                                <a:gd name="T98" fmla="*/ 490 w 547"/>
                                <a:gd name="T99" fmla="*/ 101 h 946"/>
                                <a:gd name="T100" fmla="*/ 495 w 547"/>
                                <a:gd name="T101" fmla="*/ 86 h 946"/>
                                <a:gd name="T102" fmla="*/ 509 w 547"/>
                                <a:gd name="T103" fmla="*/ 67 h 946"/>
                                <a:gd name="T104" fmla="*/ 514 w 547"/>
                                <a:gd name="T105" fmla="*/ 53 h 946"/>
                                <a:gd name="T106" fmla="*/ 528 w 547"/>
                                <a:gd name="T107" fmla="*/ 33 h 946"/>
                                <a:gd name="T108" fmla="*/ 533 w 547"/>
                                <a:gd name="T109" fmla="*/ 19 h 946"/>
                                <a:gd name="T110" fmla="*/ 547 w 547"/>
                                <a:gd name="T111"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7" h="946">
                                  <a:moveTo>
                                    <a:pt x="0" y="946"/>
                                  </a:moveTo>
                                  <a:lnTo>
                                    <a:pt x="5" y="941"/>
                                  </a:lnTo>
                                  <a:lnTo>
                                    <a:pt x="5" y="936"/>
                                  </a:lnTo>
                                  <a:lnTo>
                                    <a:pt x="10" y="931"/>
                                  </a:lnTo>
                                  <a:lnTo>
                                    <a:pt x="10" y="926"/>
                                  </a:lnTo>
                                  <a:lnTo>
                                    <a:pt x="15" y="922"/>
                                  </a:lnTo>
                                  <a:lnTo>
                                    <a:pt x="15" y="917"/>
                                  </a:lnTo>
                                  <a:lnTo>
                                    <a:pt x="24" y="907"/>
                                  </a:lnTo>
                                  <a:lnTo>
                                    <a:pt x="24" y="902"/>
                                  </a:lnTo>
                                  <a:lnTo>
                                    <a:pt x="29" y="898"/>
                                  </a:lnTo>
                                  <a:lnTo>
                                    <a:pt x="29" y="893"/>
                                  </a:lnTo>
                                  <a:lnTo>
                                    <a:pt x="34" y="888"/>
                                  </a:lnTo>
                                  <a:lnTo>
                                    <a:pt x="34" y="883"/>
                                  </a:lnTo>
                                  <a:lnTo>
                                    <a:pt x="43" y="874"/>
                                  </a:lnTo>
                                  <a:lnTo>
                                    <a:pt x="43" y="869"/>
                                  </a:lnTo>
                                  <a:lnTo>
                                    <a:pt x="48" y="864"/>
                                  </a:lnTo>
                                  <a:lnTo>
                                    <a:pt x="48" y="859"/>
                                  </a:lnTo>
                                  <a:lnTo>
                                    <a:pt x="58" y="850"/>
                                  </a:lnTo>
                                  <a:lnTo>
                                    <a:pt x="58" y="845"/>
                                  </a:lnTo>
                                  <a:lnTo>
                                    <a:pt x="63" y="840"/>
                                  </a:lnTo>
                                  <a:lnTo>
                                    <a:pt x="63" y="835"/>
                                  </a:lnTo>
                                  <a:lnTo>
                                    <a:pt x="67" y="830"/>
                                  </a:lnTo>
                                  <a:lnTo>
                                    <a:pt x="67" y="826"/>
                                  </a:lnTo>
                                  <a:lnTo>
                                    <a:pt x="77" y="816"/>
                                  </a:lnTo>
                                  <a:lnTo>
                                    <a:pt x="77" y="811"/>
                                  </a:lnTo>
                                  <a:lnTo>
                                    <a:pt x="82" y="806"/>
                                  </a:lnTo>
                                  <a:lnTo>
                                    <a:pt x="82" y="802"/>
                                  </a:lnTo>
                                  <a:lnTo>
                                    <a:pt x="87" y="797"/>
                                  </a:lnTo>
                                  <a:lnTo>
                                    <a:pt x="87" y="792"/>
                                  </a:lnTo>
                                  <a:lnTo>
                                    <a:pt x="96" y="782"/>
                                  </a:lnTo>
                                  <a:lnTo>
                                    <a:pt x="96" y="778"/>
                                  </a:lnTo>
                                  <a:lnTo>
                                    <a:pt x="101" y="773"/>
                                  </a:lnTo>
                                  <a:lnTo>
                                    <a:pt x="101" y="768"/>
                                  </a:lnTo>
                                  <a:lnTo>
                                    <a:pt x="111" y="758"/>
                                  </a:lnTo>
                                  <a:lnTo>
                                    <a:pt x="111" y="754"/>
                                  </a:lnTo>
                                  <a:lnTo>
                                    <a:pt x="115" y="749"/>
                                  </a:lnTo>
                                  <a:lnTo>
                                    <a:pt x="115" y="744"/>
                                  </a:lnTo>
                                  <a:lnTo>
                                    <a:pt x="120" y="739"/>
                                  </a:lnTo>
                                  <a:lnTo>
                                    <a:pt x="120" y="734"/>
                                  </a:lnTo>
                                  <a:lnTo>
                                    <a:pt x="130" y="725"/>
                                  </a:lnTo>
                                  <a:lnTo>
                                    <a:pt x="130" y="720"/>
                                  </a:lnTo>
                                  <a:lnTo>
                                    <a:pt x="135" y="715"/>
                                  </a:lnTo>
                                  <a:lnTo>
                                    <a:pt x="135" y="710"/>
                                  </a:lnTo>
                                  <a:lnTo>
                                    <a:pt x="139" y="706"/>
                                  </a:lnTo>
                                  <a:lnTo>
                                    <a:pt x="139" y="701"/>
                                  </a:lnTo>
                                  <a:lnTo>
                                    <a:pt x="149" y="691"/>
                                  </a:lnTo>
                                  <a:lnTo>
                                    <a:pt x="149" y="686"/>
                                  </a:lnTo>
                                  <a:lnTo>
                                    <a:pt x="154" y="682"/>
                                  </a:lnTo>
                                  <a:lnTo>
                                    <a:pt x="154" y="677"/>
                                  </a:lnTo>
                                  <a:lnTo>
                                    <a:pt x="159" y="672"/>
                                  </a:lnTo>
                                  <a:lnTo>
                                    <a:pt x="159" y="667"/>
                                  </a:lnTo>
                                  <a:lnTo>
                                    <a:pt x="168" y="658"/>
                                  </a:lnTo>
                                  <a:lnTo>
                                    <a:pt x="168" y="653"/>
                                  </a:lnTo>
                                  <a:lnTo>
                                    <a:pt x="173" y="648"/>
                                  </a:lnTo>
                                  <a:lnTo>
                                    <a:pt x="173" y="643"/>
                                  </a:lnTo>
                                  <a:lnTo>
                                    <a:pt x="183" y="634"/>
                                  </a:lnTo>
                                  <a:lnTo>
                                    <a:pt x="183" y="629"/>
                                  </a:lnTo>
                                  <a:lnTo>
                                    <a:pt x="187" y="624"/>
                                  </a:lnTo>
                                  <a:lnTo>
                                    <a:pt x="187" y="619"/>
                                  </a:lnTo>
                                  <a:lnTo>
                                    <a:pt x="192" y="614"/>
                                  </a:lnTo>
                                  <a:lnTo>
                                    <a:pt x="192" y="610"/>
                                  </a:lnTo>
                                  <a:lnTo>
                                    <a:pt x="202" y="600"/>
                                  </a:lnTo>
                                  <a:lnTo>
                                    <a:pt x="202" y="595"/>
                                  </a:lnTo>
                                  <a:lnTo>
                                    <a:pt x="207" y="590"/>
                                  </a:lnTo>
                                  <a:lnTo>
                                    <a:pt x="207" y="586"/>
                                  </a:lnTo>
                                  <a:lnTo>
                                    <a:pt x="211" y="581"/>
                                  </a:lnTo>
                                  <a:lnTo>
                                    <a:pt x="211" y="576"/>
                                  </a:lnTo>
                                  <a:lnTo>
                                    <a:pt x="221" y="566"/>
                                  </a:lnTo>
                                  <a:lnTo>
                                    <a:pt x="221" y="562"/>
                                  </a:lnTo>
                                  <a:lnTo>
                                    <a:pt x="226" y="557"/>
                                  </a:lnTo>
                                  <a:lnTo>
                                    <a:pt x="226" y="552"/>
                                  </a:lnTo>
                                  <a:lnTo>
                                    <a:pt x="231" y="547"/>
                                  </a:lnTo>
                                  <a:lnTo>
                                    <a:pt x="231" y="542"/>
                                  </a:lnTo>
                                  <a:lnTo>
                                    <a:pt x="240" y="533"/>
                                  </a:lnTo>
                                  <a:lnTo>
                                    <a:pt x="240" y="528"/>
                                  </a:lnTo>
                                  <a:lnTo>
                                    <a:pt x="245" y="523"/>
                                  </a:lnTo>
                                  <a:lnTo>
                                    <a:pt x="245" y="518"/>
                                  </a:lnTo>
                                  <a:lnTo>
                                    <a:pt x="255" y="509"/>
                                  </a:lnTo>
                                  <a:lnTo>
                                    <a:pt x="255" y="504"/>
                                  </a:lnTo>
                                  <a:lnTo>
                                    <a:pt x="259" y="499"/>
                                  </a:lnTo>
                                  <a:lnTo>
                                    <a:pt x="259" y="494"/>
                                  </a:lnTo>
                                  <a:lnTo>
                                    <a:pt x="264" y="490"/>
                                  </a:lnTo>
                                  <a:lnTo>
                                    <a:pt x="264" y="485"/>
                                  </a:lnTo>
                                  <a:lnTo>
                                    <a:pt x="274" y="475"/>
                                  </a:lnTo>
                                  <a:lnTo>
                                    <a:pt x="274" y="470"/>
                                  </a:lnTo>
                                  <a:lnTo>
                                    <a:pt x="279" y="466"/>
                                  </a:lnTo>
                                  <a:lnTo>
                                    <a:pt x="279" y="461"/>
                                  </a:lnTo>
                                  <a:lnTo>
                                    <a:pt x="283" y="456"/>
                                  </a:lnTo>
                                  <a:lnTo>
                                    <a:pt x="283" y="451"/>
                                  </a:lnTo>
                                  <a:lnTo>
                                    <a:pt x="293" y="442"/>
                                  </a:lnTo>
                                  <a:lnTo>
                                    <a:pt x="293" y="437"/>
                                  </a:lnTo>
                                  <a:lnTo>
                                    <a:pt x="298" y="432"/>
                                  </a:lnTo>
                                  <a:lnTo>
                                    <a:pt x="298" y="427"/>
                                  </a:lnTo>
                                  <a:lnTo>
                                    <a:pt x="307" y="418"/>
                                  </a:lnTo>
                                  <a:lnTo>
                                    <a:pt x="307" y="413"/>
                                  </a:lnTo>
                                  <a:lnTo>
                                    <a:pt x="312" y="408"/>
                                  </a:lnTo>
                                  <a:lnTo>
                                    <a:pt x="312" y="403"/>
                                  </a:lnTo>
                                  <a:lnTo>
                                    <a:pt x="317" y="398"/>
                                  </a:lnTo>
                                  <a:lnTo>
                                    <a:pt x="317" y="394"/>
                                  </a:lnTo>
                                  <a:lnTo>
                                    <a:pt x="327" y="384"/>
                                  </a:lnTo>
                                  <a:lnTo>
                                    <a:pt x="327" y="379"/>
                                  </a:lnTo>
                                  <a:lnTo>
                                    <a:pt x="331" y="374"/>
                                  </a:lnTo>
                                  <a:lnTo>
                                    <a:pt x="331" y="370"/>
                                  </a:lnTo>
                                  <a:lnTo>
                                    <a:pt x="336" y="365"/>
                                  </a:lnTo>
                                  <a:lnTo>
                                    <a:pt x="336" y="360"/>
                                  </a:lnTo>
                                  <a:lnTo>
                                    <a:pt x="346" y="350"/>
                                  </a:lnTo>
                                  <a:lnTo>
                                    <a:pt x="346" y="345"/>
                                  </a:lnTo>
                                  <a:lnTo>
                                    <a:pt x="351" y="341"/>
                                  </a:lnTo>
                                  <a:lnTo>
                                    <a:pt x="351" y="336"/>
                                  </a:lnTo>
                                  <a:lnTo>
                                    <a:pt x="355" y="331"/>
                                  </a:lnTo>
                                  <a:lnTo>
                                    <a:pt x="355" y="326"/>
                                  </a:lnTo>
                                  <a:lnTo>
                                    <a:pt x="365" y="317"/>
                                  </a:lnTo>
                                  <a:lnTo>
                                    <a:pt x="365" y="312"/>
                                  </a:lnTo>
                                  <a:lnTo>
                                    <a:pt x="370" y="307"/>
                                  </a:lnTo>
                                  <a:lnTo>
                                    <a:pt x="370" y="302"/>
                                  </a:lnTo>
                                  <a:lnTo>
                                    <a:pt x="379" y="293"/>
                                  </a:lnTo>
                                  <a:lnTo>
                                    <a:pt x="379" y="288"/>
                                  </a:lnTo>
                                  <a:lnTo>
                                    <a:pt x="384" y="283"/>
                                  </a:lnTo>
                                  <a:lnTo>
                                    <a:pt x="384" y="278"/>
                                  </a:lnTo>
                                  <a:lnTo>
                                    <a:pt x="389" y="273"/>
                                  </a:lnTo>
                                  <a:lnTo>
                                    <a:pt x="389" y="269"/>
                                  </a:lnTo>
                                  <a:lnTo>
                                    <a:pt x="399" y="259"/>
                                  </a:lnTo>
                                  <a:lnTo>
                                    <a:pt x="399" y="254"/>
                                  </a:lnTo>
                                  <a:lnTo>
                                    <a:pt x="403" y="249"/>
                                  </a:lnTo>
                                  <a:lnTo>
                                    <a:pt x="403" y="245"/>
                                  </a:lnTo>
                                  <a:lnTo>
                                    <a:pt x="408" y="240"/>
                                  </a:lnTo>
                                  <a:lnTo>
                                    <a:pt x="408" y="235"/>
                                  </a:lnTo>
                                  <a:lnTo>
                                    <a:pt x="418" y="225"/>
                                  </a:lnTo>
                                  <a:lnTo>
                                    <a:pt x="418" y="221"/>
                                  </a:lnTo>
                                  <a:lnTo>
                                    <a:pt x="423" y="216"/>
                                  </a:lnTo>
                                  <a:lnTo>
                                    <a:pt x="423" y="211"/>
                                  </a:lnTo>
                                  <a:lnTo>
                                    <a:pt x="427" y="206"/>
                                  </a:lnTo>
                                  <a:lnTo>
                                    <a:pt x="427" y="201"/>
                                  </a:lnTo>
                                  <a:lnTo>
                                    <a:pt x="437" y="192"/>
                                  </a:lnTo>
                                  <a:lnTo>
                                    <a:pt x="437" y="187"/>
                                  </a:lnTo>
                                  <a:lnTo>
                                    <a:pt x="442" y="182"/>
                                  </a:lnTo>
                                  <a:lnTo>
                                    <a:pt x="442" y="177"/>
                                  </a:lnTo>
                                  <a:lnTo>
                                    <a:pt x="451" y="168"/>
                                  </a:lnTo>
                                  <a:lnTo>
                                    <a:pt x="451" y="163"/>
                                  </a:lnTo>
                                  <a:lnTo>
                                    <a:pt x="456" y="158"/>
                                  </a:lnTo>
                                  <a:lnTo>
                                    <a:pt x="456" y="153"/>
                                  </a:lnTo>
                                  <a:lnTo>
                                    <a:pt x="461" y="149"/>
                                  </a:lnTo>
                                  <a:lnTo>
                                    <a:pt x="461" y="144"/>
                                  </a:lnTo>
                                  <a:lnTo>
                                    <a:pt x="471" y="134"/>
                                  </a:lnTo>
                                  <a:lnTo>
                                    <a:pt x="471" y="129"/>
                                  </a:lnTo>
                                  <a:lnTo>
                                    <a:pt x="475" y="125"/>
                                  </a:lnTo>
                                  <a:lnTo>
                                    <a:pt x="475" y="120"/>
                                  </a:lnTo>
                                  <a:lnTo>
                                    <a:pt x="480" y="115"/>
                                  </a:lnTo>
                                  <a:lnTo>
                                    <a:pt x="480" y="110"/>
                                  </a:lnTo>
                                  <a:lnTo>
                                    <a:pt x="490" y="101"/>
                                  </a:lnTo>
                                  <a:lnTo>
                                    <a:pt x="490" y="96"/>
                                  </a:lnTo>
                                  <a:lnTo>
                                    <a:pt x="495" y="91"/>
                                  </a:lnTo>
                                  <a:lnTo>
                                    <a:pt x="495" y="86"/>
                                  </a:lnTo>
                                  <a:lnTo>
                                    <a:pt x="504" y="77"/>
                                  </a:lnTo>
                                  <a:lnTo>
                                    <a:pt x="504" y="72"/>
                                  </a:lnTo>
                                  <a:lnTo>
                                    <a:pt x="509" y="67"/>
                                  </a:lnTo>
                                  <a:lnTo>
                                    <a:pt x="509" y="62"/>
                                  </a:lnTo>
                                  <a:lnTo>
                                    <a:pt x="514" y="57"/>
                                  </a:lnTo>
                                  <a:lnTo>
                                    <a:pt x="514" y="53"/>
                                  </a:lnTo>
                                  <a:lnTo>
                                    <a:pt x="523" y="43"/>
                                  </a:lnTo>
                                  <a:lnTo>
                                    <a:pt x="523" y="38"/>
                                  </a:lnTo>
                                  <a:lnTo>
                                    <a:pt x="528" y="33"/>
                                  </a:lnTo>
                                  <a:lnTo>
                                    <a:pt x="528" y="29"/>
                                  </a:lnTo>
                                  <a:lnTo>
                                    <a:pt x="533" y="24"/>
                                  </a:lnTo>
                                  <a:lnTo>
                                    <a:pt x="533" y="19"/>
                                  </a:lnTo>
                                  <a:lnTo>
                                    <a:pt x="543" y="9"/>
                                  </a:lnTo>
                                  <a:lnTo>
                                    <a:pt x="543" y="5"/>
                                  </a:lnTo>
                                  <a:lnTo>
                                    <a:pt x="5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96"/>
                          <wps:cNvSpPr>
                            <a:spLocks/>
                          </wps:cNvSpPr>
                          <wps:spPr bwMode="auto">
                            <a:xfrm>
                              <a:off x="3595" y="1983"/>
                              <a:ext cx="77" cy="139"/>
                            </a:xfrm>
                            <a:custGeom>
                              <a:avLst/>
                              <a:gdLst>
                                <a:gd name="T0" fmla="*/ 0 w 77"/>
                                <a:gd name="T1" fmla="*/ 139 h 139"/>
                                <a:gd name="T2" fmla="*/ 0 w 77"/>
                                <a:gd name="T3" fmla="*/ 134 h 139"/>
                                <a:gd name="T4" fmla="*/ 5 w 77"/>
                                <a:gd name="T5" fmla="*/ 130 h 139"/>
                                <a:gd name="T6" fmla="*/ 5 w 77"/>
                                <a:gd name="T7" fmla="*/ 125 h 139"/>
                                <a:gd name="T8" fmla="*/ 10 w 77"/>
                                <a:gd name="T9" fmla="*/ 120 h 139"/>
                                <a:gd name="T10" fmla="*/ 10 w 77"/>
                                <a:gd name="T11" fmla="*/ 115 h 139"/>
                                <a:gd name="T12" fmla="*/ 15 w 77"/>
                                <a:gd name="T13" fmla="*/ 110 h 139"/>
                                <a:gd name="T14" fmla="*/ 20 w 77"/>
                                <a:gd name="T15" fmla="*/ 106 h 139"/>
                                <a:gd name="T16" fmla="*/ 20 w 77"/>
                                <a:gd name="T17" fmla="*/ 101 h 139"/>
                                <a:gd name="T18" fmla="*/ 24 w 77"/>
                                <a:gd name="T19" fmla="*/ 96 h 139"/>
                                <a:gd name="T20" fmla="*/ 24 w 77"/>
                                <a:gd name="T21" fmla="*/ 91 h 139"/>
                                <a:gd name="T22" fmla="*/ 29 w 77"/>
                                <a:gd name="T23" fmla="*/ 86 h 139"/>
                                <a:gd name="T24" fmla="*/ 29 w 77"/>
                                <a:gd name="T25" fmla="*/ 82 h 139"/>
                                <a:gd name="T26" fmla="*/ 39 w 77"/>
                                <a:gd name="T27" fmla="*/ 72 h 139"/>
                                <a:gd name="T28" fmla="*/ 39 w 77"/>
                                <a:gd name="T29" fmla="*/ 67 h 139"/>
                                <a:gd name="T30" fmla="*/ 44 w 77"/>
                                <a:gd name="T31" fmla="*/ 62 h 139"/>
                                <a:gd name="T32" fmla="*/ 44 w 77"/>
                                <a:gd name="T33" fmla="*/ 58 h 139"/>
                                <a:gd name="T34" fmla="*/ 53 w 77"/>
                                <a:gd name="T35" fmla="*/ 48 h 139"/>
                                <a:gd name="T36" fmla="*/ 53 w 77"/>
                                <a:gd name="T37" fmla="*/ 43 h 139"/>
                                <a:gd name="T38" fmla="*/ 58 w 77"/>
                                <a:gd name="T39" fmla="*/ 38 h 139"/>
                                <a:gd name="T40" fmla="*/ 58 w 77"/>
                                <a:gd name="T41" fmla="*/ 34 h 139"/>
                                <a:gd name="T42" fmla="*/ 63 w 77"/>
                                <a:gd name="T43" fmla="*/ 29 h 139"/>
                                <a:gd name="T44" fmla="*/ 63 w 77"/>
                                <a:gd name="T45" fmla="*/ 24 h 139"/>
                                <a:gd name="T46" fmla="*/ 72 w 77"/>
                                <a:gd name="T47" fmla="*/ 14 h 139"/>
                                <a:gd name="T48" fmla="*/ 72 w 77"/>
                                <a:gd name="T49" fmla="*/ 10 h 139"/>
                                <a:gd name="T50" fmla="*/ 77 w 77"/>
                                <a:gd name="T51" fmla="*/ 5 h 139"/>
                                <a:gd name="T52" fmla="*/ 77 w 77"/>
                                <a:gd name="T5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139"/>
                                  </a:moveTo>
                                  <a:lnTo>
                                    <a:pt x="0" y="134"/>
                                  </a:lnTo>
                                  <a:lnTo>
                                    <a:pt x="5" y="130"/>
                                  </a:lnTo>
                                  <a:lnTo>
                                    <a:pt x="5" y="125"/>
                                  </a:lnTo>
                                  <a:lnTo>
                                    <a:pt x="10" y="120"/>
                                  </a:lnTo>
                                  <a:lnTo>
                                    <a:pt x="10" y="115"/>
                                  </a:lnTo>
                                  <a:lnTo>
                                    <a:pt x="15" y="110"/>
                                  </a:lnTo>
                                  <a:lnTo>
                                    <a:pt x="20" y="106"/>
                                  </a:lnTo>
                                  <a:lnTo>
                                    <a:pt x="20" y="101"/>
                                  </a:lnTo>
                                  <a:lnTo>
                                    <a:pt x="24" y="96"/>
                                  </a:lnTo>
                                  <a:lnTo>
                                    <a:pt x="24" y="91"/>
                                  </a:lnTo>
                                  <a:lnTo>
                                    <a:pt x="29" y="86"/>
                                  </a:lnTo>
                                  <a:lnTo>
                                    <a:pt x="29" y="82"/>
                                  </a:lnTo>
                                  <a:lnTo>
                                    <a:pt x="39" y="72"/>
                                  </a:lnTo>
                                  <a:lnTo>
                                    <a:pt x="39" y="67"/>
                                  </a:lnTo>
                                  <a:lnTo>
                                    <a:pt x="44" y="62"/>
                                  </a:lnTo>
                                  <a:lnTo>
                                    <a:pt x="44" y="58"/>
                                  </a:lnTo>
                                  <a:lnTo>
                                    <a:pt x="53" y="48"/>
                                  </a:lnTo>
                                  <a:lnTo>
                                    <a:pt x="53" y="43"/>
                                  </a:lnTo>
                                  <a:lnTo>
                                    <a:pt x="58" y="38"/>
                                  </a:lnTo>
                                  <a:lnTo>
                                    <a:pt x="58" y="34"/>
                                  </a:lnTo>
                                  <a:lnTo>
                                    <a:pt x="63" y="29"/>
                                  </a:lnTo>
                                  <a:lnTo>
                                    <a:pt x="63" y="24"/>
                                  </a:lnTo>
                                  <a:lnTo>
                                    <a:pt x="72" y="14"/>
                                  </a:lnTo>
                                  <a:lnTo>
                                    <a:pt x="72" y="10"/>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97"/>
                          <wps:cNvSpPr>
                            <a:spLocks/>
                          </wps:cNvSpPr>
                          <wps:spPr bwMode="auto">
                            <a:xfrm>
                              <a:off x="3058" y="2473"/>
                              <a:ext cx="398" cy="686"/>
                            </a:xfrm>
                            <a:custGeom>
                              <a:avLst/>
                              <a:gdLst>
                                <a:gd name="T0" fmla="*/ 5 w 398"/>
                                <a:gd name="T1" fmla="*/ 681 h 686"/>
                                <a:gd name="T2" fmla="*/ 9 w 398"/>
                                <a:gd name="T3" fmla="*/ 672 h 686"/>
                                <a:gd name="T4" fmla="*/ 14 w 398"/>
                                <a:gd name="T5" fmla="*/ 662 h 686"/>
                                <a:gd name="T6" fmla="*/ 24 w 398"/>
                                <a:gd name="T7" fmla="*/ 648 h 686"/>
                                <a:gd name="T8" fmla="*/ 29 w 398"/>
                                <a:gd name="T9" fmla="*/ 638 h 686"/>
                                <a:gd name="T10" fmla="*/ 33 w 398"/>
                                <a:gd name="T11" fmla="*/ 629 h 686"/>
                                <a:gd name="T12" fmla="*/ 43 w 398"/>
                                <a:gd name="T13" fmla="*/ 614 h 686"/>
                                <a:gd name="T14" fmla="*/ 48 w 398"/>
                                <a:gd name="T15" fmla="*/ 605 h 686"/>
                                <a:gd name="T16" fmla="*/ 57 w 398"/>
                                <a:gd name="T17" fmla="*/ 590 h 686"/>
                                <a:gd name="T18" fmla="*/ 62 w 398"/>
                                <a:gd name="T19" fmla="*/ 581 h 686"/>
                                <a:gd name="T20" fmla="*/ 67 w 398"/>
                                <a:gd name="T21" fmla="*/ 571 h 686"/>
                                <a:gd name="T22" fmla="*/ 77 w 398"/>
                                <a:gd name="T23" fmla="*/ 557 h 686"/>
                                <a:gd name="T24" fmla="*/ 81 w 398"/>
                                <a:gd name="T25" fmla="*/ 547 h 686"/>
                                <a:gd name="T26" fmla="*/ 86 w 398"/>
                                <a:gd name="T27" fmla="*/ 537 h 686"/>
                                <a:gd name="T28" fmla="*/ 96 w 398"/>
                                <a:gd name="T29" fmla="*/ 523 h 686"/>
                                <a:gd name="T30" fmla="*/ 101 w 398"/>
                                <a:gd name="T31" fmla="*/ 513 h 686"/>
                                <a:gd name="T32" fmla="*/ 110 w 398"/>
                                <a:gd name="T33" fmla="*/ 499 h 686"/>
                                <a:gd name="T34" fmla="*/ 115 w 398"/>
                                <a:gd name="T35" fmla="*/ 489 h 686"/>
                                <a:gd name="T36" fmla="*/ 120 w 398"/>
                                <a:gd name="T37" fmla="*/ 480 h 686"/>
                                <a:gd name="T38" fmla="*/ 129 w 398"/>
                                <a:gd name="T39" fmla="*/ 465 h 686"/>
                                <a:gd name="T40" fmla="*/ 134 w 398"/>
                                <a:gd name="T41" fmla="*/ 456 h 686"/>
                                <a:gd name="T42" fmla="*/ 139 w 398"/>
                                <a:gd name="T43" fmla="*/ 446 h 686"/>
                                <a:gd name="T44" fmla="*/ 149 w 398"/>
                                <a:gd name="T45" fmla="*/ 432 h 686"/>
                                <a:gd name="T46" fmla="*/ 153 w 398"/>
                                <a:gd name="T47" fmla="*/ 422 h 686"/>
                                <a:gd name="T48" fmla="*/ 158 w 398"/>
                                <a:gd name="T49" fmla="*/ 413 h 686"/>
                                <a:gd name="T50" fmla="*/ 168 w 398"/>
                                <a:gd name="T51" fmla="*/ 398 h 686"/>
                                <a:gd name="T52" fmla="*/ 173 w 398"/>
                                <a:gd name="T53" fmla="*/ 389 h 686"/>
                                <a:gd name="T54" fmla="*/ 182 w 398"/>
                                <a:gd name="T55" fmla="*/ 374 h 686"/>
                                <a:gd name="T56" fmla="*/ 187 w 398"/>
                                <a:gd name="T57" fmla="*/ 365 h 686"/>
                                <a:gd name="T58" fmla="*/ 192 w 398"/>
                                <a:gd name="T59" fmla="*/ 355 h 686"/>
                                <a:gd name="T60" fmla="*/ 201 w 398"/>
                                <a:gd name="T61" fmla="*/ 341 h 686"/>
                                <a:gd name="T62" fmla="*/ 206 w 398"/>
                                <a:gd name="T63" fmla="*/ 331 h 686"/>
                                <a:gd name="T64" fmla="*/ 211 w 398"/>
                                <a:gd name="T65" fmla="*/ 321 h 686"/>
                                <a:gd name="T66" fmla="*/ 221 w 398"/>
                                <a:gd name="T67" fmla="*/ 307 h 686"/>
                                <a:gd name="T68" fmla="*/ 225 w 398"/>
                                <a:gd name="T69" fmla="*/ 297 h 686"/>
                                <a:gd name="T70" fmla="*/ 235 w 398"/>
                                <a:gd name="T71" fmla="*/ 283 h 686"/>
                                <a:gd name="T72" fmla="*/ 240 w 398"/>
                                <a:gd name="T73" fmla="*/ 273 h 686"/>
                                <a:gd name="T74" fmla="*/ 245 w 398"/>
                                <a:gd name="T75" fmla="*/ 264 h 686"/>
                                <a:gd name="T76" fmla="*/ 254 w 398"/>
                                <a:gd name="T77" fmla="*/ 249 h 686"/>
                                <a:gd name="T78" fmla="*/ 259 w 398"/>
                                <a:gd name="T79" fmla="*/ 240 h 686"/>
                                <a:gd name="T80" fmla="*/ 264 w 398"/>
                                <a:gd name="T81" fmla="*/ 230 h 686"/>
                                <a:gd name="T82" fmla="*/ 273 w 398"/>
                                <a:gd name="T83" fmla="*/ 216 h 686"/>
                                <a:gd name="T84" fmla="*/ 278 w 398"/>
                                <a:gd name="T85" fmla="*/ 206 h 686"/>
                                <a:gd name="T86" fmla="*/ 288 w 398"/>
                                <a:gd name="T87" fmla="*/ 192 h 686"/>
                                <a:gd name="T88" fmla="*/ 293 w 398"/>
                                <a:gd name="T89" fmla="*/ 182 h 686"/>
                                <a:gd name="T90" fmla="*/ 297 w 398"/>
                                <a:gd name="T91" fmla="*/ 173 h 686"/>
                                <a:gd name="T92" fmla="*/ 307 w 398"/>
                                <a:gd name="T93" fmla="*/ 158 h 686"/>
                                <a:gd name="T94" fmla="*/ 312 w 398"/>
                                <a:gd name="T95" fmla="*/ 149 h 686"/>
                                <a:gd name="T96" fmla="*/ 317 w 398"/>
                                <a:gd name="T97" fmla="*/ 139 h 686"/>
                                <a:gd name="T98" fmla="*/ 326 w 398"/>
                                <a:gd name="T99" fmla="*/ 125 h 686"/>
                                <a:gd name="T100" fmla="*/ 331 w 398"/>
                                <a:gd name="T101" fmla="*/ 115 h 686"/>
                                <a:gd name="T102" fmla="*/ 341 w 398"/>
                                <a:gd name="T103" fmla="*/ 101 h 686"/>
                                <a:gd name="T104" fmla="*/ 345 w 398"/>
                                <a:gd name="T105" fmla="*/ 91 h 686"/>
                                <a:gd name="T106" fmla="*/ 350 w 398"/>
                                <a:gd name="T107" fmla="*/ 81 h 686"/>
                                <a:gd name="T108" fmla="*/ 360 w 398"/>
                                <a:gd name="T109" fmla="*/ 67 h 686"/>
                                <a:gd name="T110" fmla="*/ 365 w 398"/>
                                <a:gd name="T111" fmla="*/ 57 h 686"/>
                                <a:gd name="T112" fmla="*/ 369 w 398"/>
                                <a:gd name="T113" fmla="*/ 48 h 686"/>
                                <a:gd name="T114" fmla="*/ 379 w 398"/>
                                <a:gd name="T115" fmla="*/ 33 h 686"/>
                                <a:gd name="T116" fmla="*/ 384 w 398"/>
                                <a:gd name="T117" fmla="*/ 24 h 686"/>
                                <a:gd name="T118" fmla="*/ 393 w 398"/>
                                <a:gd name="T119" fmla="*/ 9 h 686"/>
                                <a:gd name="T120" fmla="*/ 398 w 398"/>
                                <a:gd name="T121"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8" h="686">
                                  <a:moveTo>
                                    <a:pt x="0" y="686"/>
                                  </a:moveTo>
                                  <a:lnTo>
                                    <a:pt x="5" y="681"/>
                                  </a:lnTo>
                                  <a:lnTo>
                                    <a:pt x="5" y="677"/>
                                  </a:lnTo>
                                  <a:lnTo>
                                    <a:pt x="9" y="672"/>
                                  </a:lnTo>
                                  <a:lnTo>
                                    <a:pt x="9" y="667"/>
                                  </a:lnTo>
                                  <a:lnTo>
                                    <a:pt x="14" y="662"/>
                                  </a:lnTo>
                                  <a:lnTo>
                                    <a:pt x="14" y="657"/>
                                  </a:lnTo>
                                  <a:lnTo>
                                    <a:pt x="24" y="648"/>
                                  </a:lnTo>
                                  <a:lnTo>
                                    <a:pt x="24" y="643"/>
                                  </a:lnTo>
                                  <a:lnTo>
                                    <a:pt x="29" y="638"/>
                                  </a:lnTo>
                                  <a:lnTo>
                                    <a:pt x="29" y="633"/>
                                  </a:lnTo>
                                  <a:lnTo>
                                    <a:pt x="33" y="629"/>
                                  </a:lnTo>
                                  <a:lnTo>
                                    <a:pt x="33" y="624"/>
                                  </a:lnTo>
                                  <a:lnTo>
                                    <a:pt x="43" y="614"/>
                                  </a:lnTo>
                                  <a:lnTo>
                                    <a:pt x="43" y="609"/>
                                  </a:lnTo>
                                  <a:lnTo>
                                    <a:pt x="48" y="605"/>
                                  </a:lnTo>
                                  <a:lnTo>
                                    <a:pt x="48" y="600"/>
                                  </a:lnTo>
                                  <a:lnTo>
                                    <a:pt x="57" y="590"/>
                                  </a:lnTo>
                                  <a:lnTo>
                                    <a:pt x="57" y="585"/>
                                  </a:lnTo>
                                  <a:lnTo>
                                    <a:pt x="62" y="581"/>
                                  </a:lnTo>
                                  <a:lnTo>
                                    <a:pt x="62" y="576"/>
                                  </a:lnTo>
                                  <a:lnTo>
                                    <a:pt x="67" y="571"/>
                                  </a:lnTo>
                                  <a:lnTo>
                                    <a:pt x="67" y="566"/>
                                  </a:lnTo>
                                  <a:lnTo>
                                    <a:pt x="77" y="557"/>
                                  </a:lnTo>
                                  <a:lnTo>
                                    <a:pt x="77" y="552"/>
                                  </a:lnTo>
                                  <a:lnTo>
                                    <a:pt x="81" y="547"/>
                                  </a:lnTo>
                                  <a:lnTo>
                                    <a:pt x="81" y="542"/>
                                  </a:lnTo>
                                  <a:lnTo>
                                    <a:pt x="86" y="537"/>
                                  </a:lnTo>
                                  <a:lnTo>
                                    <a:pt x="86" y="533"/>
                                  </a:lnTo>
                                  <a:lnTo>
                                    <a:pt x="96" y="523"/>
                                  </a:lnTo>
                                  <a:lnTo>
                                    <a:pt x="96" y="518"/>
                                  </a:lnTo>
                                  <a:lnTo>
                                    <a:pt x="101" y="513"/>
                                  </a:lnTo>
                                  <a:lnTo>
                                    <a:pt x="101" y="509"/>
                                  </a:lnTo>
                                  <a:lnTo>
                                    <a:pt x="110" y="499"/>
                                  </a:lnTo>
                                  <a:lnTo>
                                    <a:pt x="110" y="494"/>
                                  </a:lnTo>
                                  <a:lnTo>
                                    <a:pt x="115" y="489"/>
                                  </a:lnTo>
                                  <a:lnTo>
                                    <a:pt x="115" y="485"/>
                                  </a:lnTo>
                                  <a:lnTo>
                                    <a:pt x="120" y="480"/>
                                  </a:lnTo>
                                  <a:lnTo>
                                    <a:pt x="120" y="475"/>
                                  </a:lnTo>
                                  <a:lnTo>
                                    <a:pt x="129" y="465"/>
                                  </a:lnTo>
                                  <a:lnTo>
                                    <a:pt x="129" y="461"/>
                                  </a:lnTo>
                                  <a:lnTo>
                                    <a:pt x="134" y="456"/>
                                  </a:lnTo>
                                  <a:lnTo>
                                    <a:pt x="134" y="451"/>
                                  </a:lnTo>
                                  <a:lnTo>
                                    <a:pt x="139" y="446"/>
                                  </a:lnTo>
                                  <a:lnTo>
                                    <a:pt x="139" y="441"/>
                                  </a:lnTo>
                                  <a:lnTo>
                                    <a:pt x="149" y="432"/>
                                  </a:lnTo>
                                  <a:lnTo>
                                    <a:pt x="149" y="427"/>
                                  </a:lnTo>
                                  <a:lnTo>
                                    <a:pt x="153" y="422"/>
                                  </a:lnTo>
                                  <a:lnTo>
                                    <a:pt x="153" y="417"/>
                                  </a:lnTo>
                                  <a:lnTo>
                                    <a:pt x="158" y="413"/>
                                  </a:lnTo>
                                  <a:lnTo>
                                    <a:pt x="158" y="408"/>
                                  </a:lnTo>
                                  <a:lnTo>
                                    <a:pt x="168" y="398"/>
                                  </a:lnTo>
                                  <a:lnTo>
                                    <a:pt x="168" y="393"/>
                                  </a:lnTo>
                                  <a:lnTo>
                                    <a:pt x="173" y="389"/>
                                  </a:lnTo>
                                  <a:lnTo>
                                    <a:pt x="173" y="384"/>
                                  </a:lnTo>
                                  <a:lnTo>
                                    <a:pt x="182" y="374"/>
                                  </a:lnTo>
                                  <a:lnTo>
                                    <a:pt x="182" y="369"/>
                                  </a:lnTo>
                                  <a:lnTo>
                                    <a:pt x="187" y="365"/>
                                  </a:lnTo>
                                  <a:lnTo>
                                    <a:pt x="187" y="360"/>
                                  </a:lnTo>
                                  <a:lnTo>
                                    <a:pt x="192" y="355"/>
                                  </a:lnTo>
                                  <a:lnTo>
                                    <a:pt x="192" y="350"/>
                                  </a:lnTo>
                                  <a:lnTo>
                                    <a:pt x="201" y="341"/>
                                  </a:lnTo>
                                  <a:lnTo>
                                    <a:pt x="201" y="336"/>
                                  </a:lnTo>
                                  <a:lnTo>
                                    <a:pt x="206" y="331"/>
                                  </a:lnTo>
                                  <a:lnTo>
                                    <a:pt x="206" y="326"/>
                                  </a:lnTo>
                                  <a:lnTo>
                                    <a:pt x="211" y="321"/>
                                  </a:lnTo>
                                  <a:lnTo>
                                    <a:pt x="211" y="317"/>
                                  </a:lnTo>
                                  <a:lnTo>
                                    <a:pt x="221" y="307"/>
                                  </a:lnTo>
                                  <a:lnTo>
                                    <a:pt x="221" y="302"/>
                                  </a:lnTo>
                                  <a:lnTo>
                                    <a:pt x="225" y="297"/>
                                  </a:lnTo>
                                  <a:lnTo>
                                    <a:pt x="225" y="293"/>
                                  </a:lnTo>
                                  <a:lnTo>
                                    <a:pt x="235" y="283"/>
                                  </a:lnTo>
                                  <a:lnTo>
                                    <a:pt x="235" y="278"/>
                                  </a:lnTo>
                                  <a:lnTo>
                                    <a:pt x="240" y="273"/>
                                  </a:lnTo>
                                  <a:lnTo>
                                    <a:pt x="240" y="269"/>
                                  </a:lnTo>
                                  <a:lnTo>
                                    <a:pt x="245" y="264"/>
                                  </a:lnTo>
                                  <a:lnTo>
                                    <a:pt x="245" y="259"/>
                                  </a:lnTo>
                                  <a:lnTo>
                                    <a:pt x="254" y="249"/>
                                  </a:lnTo>
                                  <a:lnTo>
                                    <a:pt x="254" y="245"/>
                                  </a:lnTo>
                                  <a:lnTo>
                                    <a:pt x="259" y="240"/>
                                  </a:lnTo>
                                  <a:lnTo>
                                    <a:pt x="259" y="235"/>
                                  </a:lnTo>
                                  <a:lnTo>
                                    <a:pt x="264" y="230"/>
                                  </a:lnTo>
                                  <a:lnTo>
                                    <a:pt x="264" y="225"/>
                                  </a:lnTo>
                                  <a:lnTo>
                                    <a:pt x="273" y="216"/>
                                  </a:lnTo>
                                  <a:lnTo>
                                    <a:pt x="273" y="211"/>
                                  </a:lnTo>
                                  <a:lnTo>
                                    <a:pt x="278" y="206"/>
                                  </a:lnTo>
                                  <a:lnTo>
                                    <a:pt x="278" y="201"/>
                                  </a:lnTo>
                                  <a:lnTo>
                                    <a:pt x="288" y="192"/>
                                  </a:lnTo>
                                  <a:lnTo>
                                    <a:pt x="288" y="187"/>
                                  </a:lnTo>
                                  <a:lnTo>
                                    <a:pt x="293" y="182"/>
                                  </a:lnTo>
                                  <a:lnTo>
                                    <a:pt x="293" y="177"/>
                                  </a:lnTo>
                                  <a:lnTo>
                                    <a:pt x="297" y="173"/>
                                  </a:lnTo>
                                  <a:lnTo>
                                    <a:pt x="297" y="168"/>
                                  </a:lnTo>
                                  <a:lnTo>
                                    <a:pt x="307" y="158"/>
                                  </a:lnTo>
                                  <a:lnTo>
                                    <a:pt x="307" y="153"/>
                                  </a:lnTo>
                                  <a:lnTo>
                                    <a:pt x="312" y="149"/>
                                  </a:lnTo>
                                  <a:lnTo>
                                    <a:pt x="312" y="144"/>
                                  </a:lnTo>
                                  <a:lnTo>
                                    <a:pt x="317" y="139"/>
                                  </a:lnTo>
                                  <a:lnTo>
                                    <a:pt x="317" y="134"/>
                                  </a:lnTo>
                                  <a:lnTo>
                                    <a:pt x="326" y="125"/>
                                  </a:lnTo>
                                  <a:lnTo>
                                    <a:pt x="326" y="120"/>
                                  </a:lnTo>
                                  <a:lnTo>
                                    <a:pt x="331" y="115"/>
                                  </a:lnTo>
                                  <a:lnTo>
                                    <a:pt x="331" y="110"/>
                                  </a:lnTo>
                                  <a:lnTo>
                                    <a:pt x="341" y="101"/>
                                  </a:lnTo>
                                  <a:lnTo>
                                    <a:pt x="341" y="96"/>
                                  </a:lnTo>
                                  <a:lnTo>
                                    <a:pt x="345" y="91"/>
                                  </a:lnTo>
                                  <a:lnTo>
                                    <a:pt x="345" y="86"/>
                                  </a:lnTo>
                                  <a:lnTo>
                                    <a:pt x="350" y="81"/>
                                  </a:lnTo>
                                  <a:lnTo>
                                    <a:pt x="350" y="76"/>
                                  </a:lnTo>
                                  <a:lnTo>
                                    <a:pt x="360" y="67"/>
                                  </a:lnTo>
                                  <a:lnTo>
                                    <a:pt x="360" y="62"/>
                                  </a:lnTo>
                                  <a:lnTo>
                                    <a:pt x="365" y="57"/>
                                  </a:lnTo>
                                  <a:lnTo>
                                    <a:pt x="365" y="52"/>
                                  </a:lnTo>
                                  <a:lnTo>
                                    <a:pt x="369" y="48"/>
                                  </a:lnTo>
                                  <a:lnTo>
                                    <a:pt x="369" y="43"/>
                                  </a:lnTo>
                                  <a:lnTo>
                                    <a:pt x="379" y="33"/>
                                  </a:lnTo>
                                  <a:lnTo>
                                    <a:pt x="379" y="28"/>
                                  </a:lnTo>
                                  <a:lnTo>
                                    <a:pt x="384" y="24"/>
                                  </a:lnTo>
                                  <a:lnTo>
                                    <a:pt x="384" y="19"/>
                                  </a:lnTo>
                                  <a:lnTo>
                                    <a:pt x="393" y="9"/>
                                  </a:lnTo>
                                  <a:lnTo>
                                    <a:pt x="393" y="4"/>
                                  </a:lnTo>
                                  <a:lnTo>
                                    <a:pt x="39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8"/>
                          <wps:cNvSpPr>
                            <a:spLocks/>
                          </wps:cNvSpPr>
                          <wps:spPr bwMode="auto">
                            <a:xfrm>
                              <a:off x="3523" y="2209"/>
                              <a:ext cx="82" cy="144"/>
                            </a:xfrm>
                            <a:custGeom>
                              <a:avLst/>
                              <a:gdLst>
                                <a:gd name="T0" fmla="*/ 0 w 82"/>
                                <a:gd name="T1" fmla="*/ 144 h 144"/>
                                <a:gd name="T2" fmla="*/ 5 w 82"/>
                                <a:gd name="T3" fmla="*/ 139 h 144"/>
                                <a:gd name="T4" fmla="*/ 5 w 82"/>
                                <a:gd name="T5" fmla="*/ 134 h 144"/>
                                <a:gd name="T6" fmla="*/ 10 w 82"/>
                                <a:gd name="T7" fmla="*/ 129 h 144"/>
                                <a:gd name="T8" fmla="*/ 10 w 82"/>
                                <a:gd name="T9" fmla="*/ 124 h 144"/>
                                <a:gd name="T10" fmla="*/ 20 w 82"/>
                                <a:gd name="T11" fmla="*/ 115 h 144"/>
                                <a:gd name="T12" fmla="*/ 20 w 82"/>
                                <a:gd name="T13" fmla="*/ 110 h 144"/>
                                <a:gd name="T14" fmla="*/ 24 w 82"/>
                                <a:gd name="T15" fmla="*/ 105 h 144"/>
                                <a:gd name="T16" fmla="*/ 24 w 82"/>
                                <a:gd name="T17" fmla="*/ 100 h 144"/>
                                <a:gd name="T18" fmla="*/ 29 w 82"/>
                                <a:gd name="T19" fmla="*/ 96 h 144"/>
                                <a:gd name="T20" fmla="*/ 29 w 82"/>
                                <a:gd name="T21" fmla="*/ 91 h 144"/>
                                <a:gd name="T22" fmla="*/ 39 w 82"/>
                                <a:gd name="T23" fmla="*/ 81 h 144"/>
                                <a:gd name="T24" fmla="*/ 39 w 82"/>
                                <a:gd name="T25" fmla="*/ 76 h 144"/>
                                <a:gd name="T26" fmla="*/ 44 w 82"/>
                                <a:gd name="T27" fmla="*/ 72 h 144"/>
                                <a:gd name="T28" fmla="*/ 44 w 82"/>
                                <a:gd name="T29" fmla="*/ 67 h 144"/>
                                <a:gd name="T30" fmla="*/ 53 w 82"/>
                                <a:gd name="T31" fmla="*/ 57 h 144"/>
                                <a:gd name="T32" fmla="*/ 53 w 82"/>
                                <a:gd name="T33" fmla="*/ 52 h 144"/>
                                <a:gd name="T34" fmla="*/ 58 w 82"/>
                                <a:gd name="T35" fmla="*/ 48 h 144"/>
                                <a:gd name="T36" fmla="*/ 58 w 82"/>
                                <a:gd name="T37" fmla="*/ 43 h 144"/>
                                <a:gd name="T38" fmla="*/ 63 w 82"/>
                                <a:gd name="T39" fmla="*/ 38 h 144"/>
                                <a:gd name="T40" fmla="*/ 63 w 82"/>
                                <a:gd name="T41" fmla="*/ 33 h 144"/>
                                <a:gd name="T42" fmla="*/ 72 w 82"/>
                                <a:gd name="T43" fmla="*/ 24 h 144"/>
                                <a:gd name="T44" fmla="*/ 72 w 82"/>
                                <a:gd name="T45" fmla="*/ 19 h 144"/>
                                <a:gd name="T46" fmla="*/ 77 w 82"/>
                                <a:gd name="T47" fmla="*/ 14 h 144"/>
                                <a:gd name="T48" fmla="*/ 77 w 82"/>
                                <a:gd name="T49" fmla="*/ 9 h 144"/>
                                <a:gd name="T50" fmla="*/ 82 w 82"/>
                                <a:gd name="T51" fmla="*/ 4 h 144"/>
                                <a:gd name="T52" fmla="*/ 82 w 82"/>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44">
                                  <a:moveTo>
                                    <a:pt x="0" y="144"/>
                                  </a:moveTo>
                                  <a:lnTo>
                                    <a:pt x="5" y="139"/>
                                  </a:lnTo>
                                  <a:lnTo>
                                    <a:pt x="5" y="134"/>
                                  </a:lnTo>
                                  <a:lnTo>
                                    <a:pt x="10" y="129"/>
                                  </a:lnTo>
                                  <a:lnTo>
                                    <a:pt x="10" y="124"/>
                                  </a:lnTo>
                                  <a:lnTo>
                                    <a:pt x="20" y="115"/>
                                  </a:lnTo>
                                  <a:lnTo>
                                    <a:pt x="20" y="110"/>
                                  </a:lnTo>
                                  <a:lnTo>
                                    <a:pt x="24" y="105"/>
                                  </a:lnTo>
                                  <a:lnTo>
                                    <a:pt x="24" y="100"/>
                                  </a:lnTo>
                                  <a:lnTo>
                                    <a:pt x="29" y="96"/>
                                  </a:lnTo>
                                  <a:lnTo>
                                    <a:pt x="29" y="91"/>
                                  </a:lnTo>
                                  <a:lnTo>
                                    <a:pt x="39" y="81"/>
                                  </a:lnTo>
                                  <a:lnTo>
                                    <a:pt x="39" y="76"/>
                                  </a:lnTo>
                                  <a:lnTo>
                                    <a:pt x="44" y="72"/>
                                  </a:lnTo>
                                  <a:lnTo>
                                    <a:pt x="44" y="67"/>
                                  </a:lnTo>
                                  <a:lnTo>
                                    <a:pt x="53" y="57"/>
                                  </a:lnTo>
                                  <a:lnTo>
                                    <a:pt x="53" y="52"/>
                                  </a:lnTo>
                                  <a:lnTo>
                                    <a:pt x="58" y="48"/>
                                  </a:lnTo>
                                  <a:lnTo>
                                    <a:pt x="58" y="43"/>
                                  </a:lnTo>
                                  <a:lnTo>
                                    <a:pt x="63" y="38"/>
                                  </a:lnTo>
                                  <a:lnTo>
                                    <a:pt x="63" y="33"/>
                                  </a:lnTo>
                                  <a:lnTo>
                                    <a:pt x="72" y="24"/>
                                  </a:lnTo>
                                  <a:lnTo>
                                    <a:pt x="72" y="19"/>
                                  </a:lnTo>
                                  <a:lnTo>
                                    <a:pt x="77" y="14"/>
                                  </a:lnTo>
                                  <a:lnTo>
                                    <a:pt x="77" y="9"/>
                                  </a:lnTo>
                                  <a:lnTo>
                                    <a:pt x="82" y="4"/>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99"/>
                          <wps:cNvSpPr>
                            <a:spLocks/>
                          </wps:cNvSpPr>
                          <wps:spPr bwMode="auto">
                            <a:xfrm>
                              <a:off x="3658" y="1988"/>
                              <a:ext cx="77" cy="129"/>
                            </a:xfrm>
                            <a:custGeom>
                              <a:avLst/>
                              <a:gdLst>
                                <a:gd name="T0" fmla="*/ 0 w 77"/>
                                <a:gd name="T1" fmla="*/ 129 h 129"/>
                                <a:gd name="T2" fmla="*/ 9 w 77"/>
                                <a:gd name="T3" fmla="*/ 120 h 129"/>
                                <a:gd name="T4" fmla="*/ 9 w 77"/>
                                <a:gd name="T5" fmla="*/ 115 h 129"/>
                                <a:gd name="T6" fmla="*/ 14 w 77"/>
                                <a:gd name="T7" fmla="*/ 110 h 129"/>
                                <a:gd name="T8" fmla="*/ 14 w 77"/>
                                <a:gd name="T9" fmla="*/ 105 h 129"/>
                                <a:gd name="T10" fmla="*/ 24 w 77"/>
                                <a:gd name="T11" fmla="*/ 96 h 129"/>
                                <a:gd name="T12" fmla="*/ 24 w 77"/>
                                <a:gd name="T13" fmla="*/ 91 h 129"/>
                                <a:gd name="T14" fmla="*/ 29 w 77"/>
                                <a:gd name="T15" fmla="*/ 86 h 129"/>
                                <a:gd name="T16" fmla="*/ 29 w 77"/>
                                <a:gd name="T17" fmla="*/ 81 h 129"/>
                                <a:gd name="T18" fmla="*/ 33 w 77"/>
                                <a:gd name="T19" fmla="*/ 77 h 129"/>
                                <a:gd name="T20" fmla="*/ 33 w 77"/>
                                <a:gd name="T21" fmla="*/ 72 h 129"/>
                                <a:gd name="T22" fmla="*/ 43 w 77"/>
                                <a:gd name="T23" fmla="*/ 62 h 129"/>
                                <a:gd name="T24" fmla="*/ 43 w 77"/>
                                <a:gd name="T25" fmla="*/ 57 h 129"/>
                                <a:gd name="T26" fmla="*/ 48 w 77"/>
                                <a:gd name="T27" fmla="*/ 53 h 129"/>
                                <a:gd name="T28" fmla="*/ 48 w 77"/>
                                <a:gd name="T29" fmla="*/ 48 h 129"/>
                                <a:gd name="T30" fmla="*/ 53 w 77"/>
                                <a:gd name="T31" fmla="*/ 43 h 129"/>
                                <a:gd name="T32" fmla="*/ 53 w 77"/>
                                <a:gd name="T33" fmla="*/ 38 h 129"/>
                                <a:gd name="T34" fmla="*/ 62 w 77"/>
                                <a:gd name="T35" fmla="*/ 29 h 129"/>
                                <a:gd name="T36" fmla="*/ 62 w 77"/>
                                <a:gd name="T37" fmla="*/ 24 h 129"/>
                                <a:gd name="T38" fmla="*/ 67 w 77"/>
                                <a:gd name="T39" fmla="*/ 19 h 129"/>
                                <a:gd name="T40" fmla="*/ 67 w 77"/>
                                <a:gd name="T41" fmla="*/ 14 h 129"/>
                                <a:gd name="T42" fmla="*/ 77 w 77"/>
                                <a:gd name="T43" fmla="*/ 5 h 129"/>
                                <a:gd name="T44" fmla="*/ 77 w 77"/>
                                <a:gd name="T4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129">
                                  <a:moveTo>
                                    <a:pt x="0" y="129"/>
                                  </a:moveTo>
                                  <a:lnTo>
                                    <a:pt x="9" y="120"/>
                                  </a:lnTo>
                                  <a:lnTo>
                                    <a:pt x="9" y="115"/>
                                  </a:lnTo>
                                  <a:lnTo>
                                    <a:pt x="14" y="110"/>
                                  </a:lnTo>
                                  <a:lnTo>
                                    <a:pt x="14" y="105"/>
                                  </a:lnTo>
                                  <a:lnTo>
                                    <a:pt x="24" y="96"/>
                                  </a:lnTo>
                                  <a:lnTo>
                                    <a:pt x="24" y="91"/>
                                  </a:lnTo>
                                  <a:lnTo>
                                    <a:pt x="29" y="86"/>
                                  </a:lnTo>
                                  <a:lnTo>
                                    <a:pt x="29" y="81"/>
                                  </a:lnTo>
                                  <a:lnTo>
                                    <a:pt x="33" y="77"/>
                                  </a:lnTo>
                                  <a:lnTo>
                                    <a:pt x="33" y="72"/>
                                  </a:lnTo>
                                  <a:lnTo>
                                    <a:pt x="43" y="62"/>
                                  </a:lnTo>
                                  <a:lnTo>
                                    <a:pt x="43" y="57"/>
                                  </a:lnTo>
                                  <a:lnTo>
                                    <a:pt x="48" y="53"/>
                                  </a:lnTo>
                                  <a:lnTo>
                                    <a:pt x="48" y="48"/>
                                  </a:lnTo>
                                  <a:lnTo>
                                    <a:pt x="53" y="43"/>
                                  </a:lnTo>
                                  <a:lnTo>
                                    <a:pt x="53" y="38"/>
                                  </a:lnTo>
                                  <a:lnTo>
                                    <a:pt x="62" y="29"/>
                                  </a:lnTo>
                                  <a:lnTo>
                                    <a:pt x="62" y="24"/>
                                  </a:lnTo>
                                  <a:lnTo>
                                    <a:pt x="67" y="19"/>
                                  </a:lnTo>
                                  <a:lnTo>
                                    <a:pt x="67" y="14"/>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00"/>
                          <wps:cNvSpPr>
                            <a:spLocks/>
                          </wps:cNvSpPr>
                          <wps:spPr bwMode="auto">
                            <a:xfrm>
                              <a:off x="3120" y="2674"/>
                              <a:ext cx="283" cy="490"/>
                            </a:xfrm>
                            <a:custGeom>
                              <a:avLst/>
                              <a:gdLst>
                                <a:gd name="T0" fmla="*/ 0 w 283"/>
                                <a:gd name="T1" fmla="*/ 485 h 490"/>
                                <a:gd name="T2" fmla="*/ 5 w 283"/>
                                <a:gd name="T3" fmla="*/ 476 h 490"/>
                                <a:gd name="T4" fmla="*/ 10 w 283"/>
                                <a:gd name="T5" fmla="*/ 466 h 490"/>
                                <a:gd name="T6" fmla="*/ 19 w 283"/>
                                <a:gd name="T7" fmla="*/ 456 h 490"/>
                                <a:gd name="T8" fmla="*/ 24 w 283"/>
                                <a:gd name="T9" fmla="*/ 447 h 490"/>
                                <a:gd name="T10" fmla="*/ 34 w 283"/>
                                <a:gd name="T11" fmla="*/ 432 h 490"/>
                                <a:gd name="T12" fmla="*/ 39 w 283"/>
                                <a:gd name="T13" fmla="*/ 423 h 490"/>
                                <a:gd name="T14" fmla="*/ 43 w 283"/>
                                <a:gd name="T15" fmla="*/ 413 h 490"/>
                                <a:gd name="T16" fmla="*/ 53 w 283"/>
                                <a:gd name="T17" fmla="*/ 399 h 490"/>
                                <a:gd name="T18" fmla="*/ 58 w 283"/>
                                <a:gd name="T19" fmla="*/ 389 h 490"/>
                                <a:gd name="T20" fmla="*/ 63 w 283"/>
                                <a:gd name="T21" fmla="*/ 380 h 490"/>
                                <a:gd name="T22" fmla="*/ 72 w 283"/>
                                <a:gd name="T23" fmla="*/ 365 h 490"/>
                                <a:gd name="T24" fmla="*/ 77 w 283"/>
                                <a:gd name="T25" fmla="*/ 356 h 490"/>
                                <a:gd name="T26" fmla="*/ 87 w 283"/>
                                <a:gd name="T27" fmla="*/ 341 h 490"/>
                                <a:gd name="T28" fmla="*/ 91 w 283"/>
                                <a:gd name="T29" fmla="*/ 332 h 490"/>
                                <a:gd name="T30" fmla="*/ 96 w 283"/>
                                <a:gd name="T31" fmla="*/ 322 h 490"/>
                                <a:gd name="T32" fmla="*/ 106 w 283"/>
                                <a:gd name="T33" fmla="*/ 308 h 490"/>
                                <a:gd name="T34" fmla="*/ 111 w 283"/>
                                <a:gd name="T35" fmla="*/ 298 h 490"/>
                                <a:gd name="T36" fmla="*/ 115 w 283"/>
                                <a:gd name="T37" fmla="*/ 288 h 490"/>
                                <a:gd name="T38" fmla="*/ 125 w 283"/>
                                <a:gd name="T39" fmla="*/ 274 h 490"/>
                                <a:gd name="T40" fmla="*/ 130 w 283"/>
                                <a:gd name="T41" fmla="*/ 264 h 490"/>
                                <a:gd name="T42" fmla="*/ 135 w 283"/>
                                <a:gd name="T43" fmla="*/ 255 h 490"/>
                                <a:gd name="T44" fmla="*/ 144 w 283"/>
                                <a:gd name="T45" fmla="*/ 240 h 490"/>
                                <a:gd name="T46" fmla="*/ 149 w 283"/>
                                <a:gd name="T47" fmla="*/ 231 h 490"/>
                                <a:gd name="T48" fmla="*/ 159 w 283"/>
                                <a:gd name="T49" fmla="*/ 216 h 490"/>
                                <a:gd name="T50" fmla="*/ 163 w 283"/>
                                <a:gd name="T51" fmla="*/ 207 h 490"/>
                                <a:gd name="T52" fmla="*/ 168 w 283"/>
                                <a:gd name="T53" fmla="*/ 197 h 490"/>
                                <a:gd name="T54" fmla="*/ 178 w 283"/>
                                <a:gd name="T55" fmla="*/ 183 h 490"/>
                                <a:gd name="T56" fmla="*/ 183 w 283"/>
                                <a:gd name="T57" fmla="*/ 173 h 490"/>
                                <a:gd name="T58" fmla="*/ 187 w 283"/>
                                <a:gd name="T59" fmla="*/ 164 h 490"/>
                                <a:gd name="T60" fmla="*/ 197 w 283"/>
                                <a:gd name="T61" fmla="*/ 149 h 490"/>
                                <a:gd name="T62" fmla="*/ 202 w 283"/>
                                <a:gd name="T63" fmla="*/ 140 h 490"/>
                                <a:gd name="T64" fmla="*/ 207 w 283"/>
                                <a:gd name="T65" fmla="*/ 130 h 490"/>
                                <a:gd name="T66" fmla="*/ 216 w 283"/>
                                <a:gd name="T67" fmla="*/ 116 h 490"/>
                                <a:gd name="T68" fmla="*/ 221 w 283"/>
                                <a:gd name="T69" fmla="*/ 106 h 490"/>
                                <a:gd name="T70" fmla="*/ 231 w 283"/>
                                <a:gd name="T71" fmla="*/ 92 h 490"/>
                                <a:gd name="T72" fmla="*/ 235 w 283"/>
                                <a:gd name="T73" fmla="*/ 82 h 490"/>
                                <a:gd name="T74" fmla="*/ 240 w 283"/>
                                <a:gd name="T75" fmla="*/ 72 h 490"/>
                                <a:gd name="T76" fmla="*/ 250 w 283"/>
                                <a:gd name="T77" fmla="*/ 58 h 490"/>
                                <a:gd name="T78" fmla="*/ 255 w 283"/>
                                <a:gd name="T79" fmla="*/ 48 h 490"/>
                                <a:gd name="T80" fmla="*/ 259 w 283"/>
                                <a:gd name="T81" fmla="*/ 39 h 490"/>
                                <a:gd name="T82" fmla="*/ 269 w 283"/>
                                <a:gd name="T83" fmla="*/ 24 h 490"/>
                                <a:gd name="T84" fmla="*/ 274 w 283"/>
                                <a:gd name="T85" fmla="*/ 15 h 490"/>
                                <a:gd name="T86" fmla="*/ 283 w 283"/>
                                <a:gd name="T87"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3" h="490">
                                  <a:moveTo>
                                    <a:pt x="0" y="490"/>
                                  </a:moveTo>
                                  <a:lnTo>
                                    <a:pt x="0" y="485"/>
                                  </a:lnTo>
                                  <a:lnTo>
                                    <a:pt x="5" y="480"/>
                                  </a:lnTo>
                                  <a:lnTo>
                                    <a:pt x="5" y="476"/>
                                  </a:lnTo>
                                  <a:lnTo>
                                    <a:pt x="10" y="471"/>
                                  </a:lnTo>
                                  <a:lnTo>
                                    <a:pt x="10" y="466"/>
                                  </a:lnTo>
                                  <a:lnTo>
                                    <a:pt x="15" y="461"/>
                                  </a:lnTo>
                                  <a:lnTo>
                                    <a:pt x="19" y="456"/>
                                  </a:lnTo>
                                  <a:lnTo>
                                    <a:pt x="19" y="452"/>
                                  </a:lnTo>
                                  <a:lnTo>
                                    <a:pt x="24" y="447"/>
                                  </a:lnTo>
                                  <a:lnTo>
                                    <a:pt x="24" y="442"/>
                                  </a:lnTo>
                                  <a:lnTo>
                                    <a:pt x="34" y="432"/>
                                  </a:lnTo>
                                  <a:lnTo>
                                    <a:pt x="34" y="428"/>
                                  </a:lnTo>
                                  <a:lnTo>
                                    <a:pt x="39" y="423"/>
                                  </a:lnTo>
                                  <a:lnTo>
                                    <a:pt x="39" y="418"/>
                                  </a:lnTo>
                                  <a:lnTo>
                                    <a:pt x="43" y="413"/>
                                  </a:lnTo>
                                  <a:lnTo>
                                    <a:pt x="43" y="408"/>
                                  </a:lnTo>
                                  <a:lnTo>
                                    <a:pt x="53" y="399"/>
                                  </a:lnTo>
                                  <a:lnTo>
                                    <a:pt x="53" y="394"/>
                                  </a:lnTo>
                                  <a:lnTo>
                                    <a:pt x="58" y="389"/>
                                  </a:lnTo>
                                  <a:lnTo>
                                    <a:pt x="58" y="384"/>
                                  </a:lnTo>
                                  <a:lnTo>
                                    <a:pt x="63" y="380"/>
                                  </a:lnTo>
                                  <a:lnTo>
                                    <a:pt x="63" y="375"/>
                                  </a:lnTo>
                                  <a:lnTo>
                                    <a:pt x="72" y="365"/>
                                  </a:lnTo>
                                  <a:lnTo>
                                    <a:pt x="72" y="360"/>
                                  </a:lnTo>
                                  <a:lnTo>
                                    <a:pt x="77" y="356"/>
                                  </a:lnTo>
                                  <a:lnTo>
                                    <a:pt x="77" y="351"/>
                                  </a:lnTo>
                                  <a:lnTo>
                                    <a:pt x="87" y="341"/>
                                  </a:lnTo>
                                  <a:lnTo>
                                    <a:pt x="87" y="336"/>
                                  </a:lnTo>
                                  <a:lnTo>
                                    <a:pt x="91" y="332"/>
                                  </a:lnTo>
                                  <a:lnTo>
                                    <a:pt x="91" y="327"/>
                                  </a:lnTo>
                                  <a:lnTo>
                                    <a:pt x="96" y="322"/>
                                  </a:lnTo>
                                  <a:lnTo>
                                    <a:pt x="96" y="317"/>
                                  </a:lnTo>
                                  <a:lnTo>
                                    <a:pt x="106" y="308"/>
                                  </a:lnTo>
                                  <a:lnTo>
                                    <a:pt x="106" y="303"/>
                                  </a:lnTo>
                                  <a:lnTo>
                                    <a:pt x="111" y="298"/>
                                  </a:lnTo>
                                  <a:lnTo>
                                    <a:pt x="111" y="293"/>
                                  </a:lnTo>
                                  <a:lnTo>
                                    <a:pt x="115" y="288"/>
                                  </a:lnTo>
                                  <a:lnTo>
                                    <a:pt x="115" y="284"/>
                                  </a:lnTo>
                                  <a:lnTo>
                                    <a:pt x="125" y="274"/>
                                  </a:lnTo>
                                  <a:lnTo>
                                    <a:pt x="125" y="269"/>
                                  </a:lnTo>
                                  <a:lnTo>
                                    <a:pt x="130" y="264"/>
                                  </a:lnTo>
                                  <a:lnTo>
                                    <a:pt x="130" y="260"/>
                                  </a:lnTo>
                                  <a:lnTo>
                                    <a:pt x="135" y="255"/>
                                  </a:lnTo>
                                  <a:lnTo>
                                    <a:pt x="135" y="250"/>
                                  </a:lnTo>
                                  <a:lnTo>
                                    <a:pt x="144" y="240"/>
                                  </a:lnTo>
                                  <a:lnTo>
                                    <a:pt x="144" y="236"/>
                                  </a:lnTo>
                                  <a:lnTo>
                                    <a:pt x="149" y="231"/>
                                  </a:lnTo>
                                  <a:lnTo>
                                    <a:pt x="149" y="226"/>
                                  </a:lnTo>
                                  <a:lnTo>
                                    <a:pt x="159" y="216"/>
                                  </a:lnTo>
                                  <a:lnTo>
                                    <a:pt x="159" y="212"/>
                                  </a:lnTo>
                                  <a:lnTo>
                                    <a:pt x="163" y="207"/>
                                  </a:lnTo>
                                  <a:lnTo>
                                    <a:pt x="163" y="202"/>
                                  </a:lnTo>
                                  <a:lnTo>
                                    <a:pt x="168" y="197"/>
                                  </a:lnTo>
                                  <a:lnTo>
                                    <a:pt x="168" y="192"/>
                                  </a:lnTo>
                                  <a:lnTo>
                                    <a:pt x="178" y="183"/>
                                  </a:lnTo>
                                  <a:lnTo>
                                    <a:pt x="178" y="178"/>
                                  </a:lnTo>
                                  <a:lnTo>
                                    <a:pt x="183" y="173"/>
                                  </a:lnTo>
                                  <a:lnTo>
                                    <a:pt x="183" y="168"/>
                                  </a:lnTo>
                                  <a:lnTo>
                                    <a:pt x="187" y="164"/>
                                  </a:lnTo>
                                  <a:lnTo>
                                    <a:pt x="187" y="159"/>
                                  </a:lnTo>
                                  <a:lnTo>
                                    <a:pt x="197" y="149"/>
                                  </a:lnTo>
                                  <a:lnTo>
                                    <a:pt x="197" y="144"/>
                                  </a:lnTo>
                                  <a:lnTo>
                                    <a:pt x="202" y="140"/>
                                  </a:lnTo>
                                  <a:lnTo>
                                    <a:pt x="202" y="135"/>
                                  </a:lnTo>
                                  <a:lnTo>
                                    <a:pt x="207" y="130"/>
                                  </a:lnTo>
                                  <a:lnTo>
                                    <a:pt x="207" y="125"/>
                                  </a:lnTo>
                                  <a:lnTo>
                                    <a:pt x="216" y="116"/>
                                  </a:lnTo>
                                  <a:lnTo>
                                    <a:pt x="216" y="111"/>
                                  </a:lnTo>
                                  <a:lnTo>
                                    <a:pt x="221" y="106"/>
                                  </a:lnTo>
                                  <a:lnTo>
                                    <a:pt x="221" y="101"/>
                                  </a:lnTo>
                                  <a:lnTo>
                                    <a:pt x="231" y="92"/>
                                  </a:lnTo>
                                  <a:lnTo>
                                    <a:pt x="231" y="87"/>
                                  </a:lnTo>
                                  <a:lnTo>
                                    <a:pt x="235" y="82"/>
                                  </a:lnTo>
                                  <a:lnTo>
                                    <a:pt x="235" y="77"/>
                                  </a:lnTo>
                                  <a:lnTo>
                                    <a:pt x="240" y="72"/>
                                  </a:lnTo>
                                  <a:lnTo>
                                    <a:pt x="240" y="68"/>
                                  </a:lnTo>
                                  <a:lnTo>
                                    <a:pt x="250" y="58"/>
                                  </a:lnTo>
                                  <a:lnTo>
                                    <a:pt x="250" y="53"/>
                                  </a:lnTo>
                                  <a:lnTo>
                                    <a:pt x="255" y="48"/>
                                  </a:lnTo>
                                  <a:lnTo>
                                    <a:pt x="255" y="44"/>
                                  </a:lnTo>
                                  <a:lnTo>
                                    <a:pt x="259" y="39"/>
                                  </a:lnTo>
                                  <a:lnTo>
                                    <a:pt x="259" y="34"/>
                                  </a:lnTo>
                                  <a:lnTo>
                                    <a:pt x="269" y="24"/>
                                  </a:lnTo>
                                  <a:lnTo>
                                    <a:pt x="269" y="20"/>
                                  </a:lnTo>
                                  <a:lnTo>
                                    <a:pt x="274" y="15"/>
                                  </a:lnTo>
                                  <a:lnTo>
                                    <a:pt x="274" y="10"/>
                                  </a:lnTo>
                                  <a:lnTo>
                                    <a:pt x="28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01"/>
                          <wps:cNvSpPr>
                            <a:spLocks/>
                          </wps:cNvSpPr>
                          <wps:spPr bwMode="auto">
                            <a:xfrm>
                              <a:off x="3605" y="2233"/>
                              <a:ext cx="53" cy="91"/>
                            </a:xfrm>
                            <a:custGeom>
                              <a:avLst/>
                              <a:gdLst>
                                <a:gd name="T0" fmla="*/ 0 w 53"/>
                                <a:gd name="T1" fmla="*/ 91 h 91"/>
                                <a:gd name="T2" fmla="*/ 0 w 53"/>
                                <a:gd name="T3" fmla="*/ 86 h 91"/>
                                <a:gd name="T4" fmla="*/ 5 w 53"/>
                                <a:gd name="T5" fmla="*/ 81 h 91"/>
                                <a:gd name="T6" fmla="*/ 5 w 53"/>
                                <a:gd name="T7" fmla="*/ 76 h 91"/>
                                <a:gd name="T8" fmla="*/ 10 w 53"/>
                                <a:gd name="T9" fmla="*/ 72 h 91"/>
                                <a:gd name="T10" fmla="*/ 14 w 53"/>
                                <a:gd name="T11" fmla="*/ 67 h 91"/>
                                <a:gd name="T12" fmla="*/ 14 w 53"/>
                                <a:gd name="T13" fmla="*/ 62 h 91"/>
                                <a:gd name="T14" fmla="*/ 19 w 53"/>
                                <a:gd name="T15" fmla="*/ 57 h 91"/>
                                <a:gd name="T16" fmla="*/ 19 w 53"/>
                                <a:gd name="T17" fmla="*/ 52 h 91"/>
                                <a:gd name="T18" fmla="*/ 24 w 53"/>
                                <a:gd name="T19" fmla="*/ 48 h 91"/>
                                <a:gd name="T20" fmla="*/ 24 w 53"/>
                                <a:gd name="T21" fmla="*/ 43 h 91"/>
                                <a:gd name="T22" fmla="*/ 34 w 53"/>
                                <a:gd name="T23" fmla="*/ 33 h 91"/>
                                <a:gd name="T24" fmla="*/ 34 w 53"/>
                                <a:gd name="T25" fmla="*/ 28 h 91"/>
                                <a:gd name="T26" fmla="*/ 38 w 53"/>
                                <a:gd name="T27" fmla="*/ 24 h 91"/>
                                <a:gd name="T28" fmla="*/ 38 w 53"/>
                                <a:gd name="T29" fmla="*/ 19 h 91"/>
                                <a:gd name="T30" fmla="*/ 43 w 53"/>
                                <a:gd name="T31" fmla="*/ 14 h 91"/>
                                <a:gd name="T32" fmla="*/ 43 w 53"/>
                                <a:gd name="T33" fmla="*/ 9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0" y="86"/>
                                  </a:lnTo>
                                  <a:lnTo>
                                    <a:pt x="5" y="81"/>
                                  </a:lnTo>
                                  <a:lnTo>
                                    <a:pt x="5" y="76"/>
                                  </a:lnTo>
                                  <a:lnTo>
                                    <a:pt x="10" y="72"/>
                                  </a:lnTo>
                                  <a:lnTo>
                                    <a:pt x="14" y="67"/>
                                  </a:lnTo>
                                  <a:lnTo>
                                    <a:pt x="14" y="62"/>
                                  </a:lnTo>
                                  <a:lnTo>
                                    <a:pt x="19" y="57"/>
                                  </a:lnTo>
                                  <a:lnTo>
                                    <a:pt x="19" y="52"/>
                                  </a:lnTo>
                                  <a:lnTo>
                                    <a:pt x="24" y="48"/>
                                  </a:lnTo>
                                  <a:lnTo>
                                    <a:pt x="24" y="43"/>
                                  </a:lnTo>
                                  <a:lnTo>
                                    <a:pt x="34" y="33"/>
                                  </a:lnTo>
                                  <a:lnTo>
                                    <a:pt x="34" y="28"/>
                                  </a:lnTo>
                                  <a:lnTo>
                                    <a:pt x="38" y="24"/>
                                  </a:lnTo>
                                  <a:lnTo>
                                    <a:pt x="38" y="19"/>
                                  </a:lnTo>
                                  <a:lnTo>
                                    <a:pt x="43" y="14"/>
                                  </a:lnTo>
                                  <a:lnTo>
                                    <a:pt x="43" y="9"/>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02"/>
                          <wps:cNvSpPr>
                            <a:spLocks/>
                          </wps:cNvSpPr>
                          <wps:spPr bwMode="auto">
                            <a:xfrm>
                              <a:off x="3139" y="2674"/>
                              <a:ext cx="327" cy="557"/>
                            </a:xfrm>
                            <a:custGeom>
                              <a:avLst/>
                              <a:gdLst>
                                <a:gd name="T0" fmla="*/ 10 w 327"/>
                                <a:gd name="T1" fmla="*/ 548 h 557"/>
                                <a:gd name="T2" fmla="*/ 15 w 327"/>
                                <a:gd name="T3" fmla="*/ 538 h 557"/>
                                <a:gd name="T4" fmla="*/ 20 w 327"/>
                                <a:gd name="T5" fmla="*/ 528 h 557"/>
                                <a:gd name="T6" fmla="*/ 29 w 327"/>
                                <a:gd name="T7" fmla="*/ 514 h 557"/>
                                <a:gd name="T8" fmla="*/ 34 w 327"/>
                                <a:gd name="T9" fmla="*/ 504 h 557"/>
                                <a:gd name="T10" fmla="*/ 39 w 327"/>
                                <a:gd name="T11" fmla="*/ 495 h 557"/>
                                <a:gd name="T12" fmla="*/ 48 w 327"/>
                                <a:gd name="T13" fmla="*/ 480 h 557"/>
                                <a:gd name="T14" fmla="*/ 53 w 327"/>
                                <a:gd name="T15" fmla="*/ 471 h 557"/>
                                <a:gd name="T16" fmla="*/ 63 w 327"/>
                                <a:gd name="T17" fmla="*/ 456 h 557"/>
                                <a:gd name="T18" fmla="*/ 68 w 327"/>
                                <a:gd name="T19" fmla="*/ 447 h 557"/>
                                <a:gd name="T20" fmla="*/ 72 w 327"/>
                                <a:gd name="T21" fmla="*/ 437 h 557"/>
                                <a:gd name="T22" fmla="*/ 82 w 327"/>
                                <a:gd name="T23" fmla="*/ 423 h 557"/>
                                <a:gd name="T24" fmla="*/ 87 w 327"/>
                                <a:gd name="T25" fmla="*/ 413 h 557"/>
                                <a:gd name="T26" fmla="*/ 92 w 327"/>
                                <a:gd name="T27" fmla="*/ 404 h 557"/>
                                <a:gd name="T28" fmla="*/ 101 w 327"/>
                                <a:gd name="T29" fmla="*/ 389 h 557"/>
                                <a:gd name="T30" fmla="*/ 106 w 327"/>
                                <a:gd name="T31" fmla="*/ 380 h 557"/>
                                <a:gd name="T32" fmla="*/ 116 w 327"/>
                                <a:gd name="T33" fmla="*/ 365 h 557"/>
                                <a:gd name="T34" fmla="*/ 120 w 327"/>
                                <a:gd name="T35" fmla="*/ 356 h 557"/>
                                <a:gd name="T36" fmla="*/ 125 w 327"/>
                                <a:gd name="T37" fmla="*/ 346 h 557"/>
                                <a:gd name="T38" fmla="*/ 135 w 327"/>
                                <a:gd name="T39" fmla="*/ 332 h 557"/>
                                <a:gd name="T40" fmla="*/ 140 w 327"/>
                                <a:gd name="T41" fmla="*/ 322 h 557"/>
                                <a:gd name="T42" fmla="*/ 144 w 327"/>
                                <a:gd name="T43" fmla="*/ 312 h 557"/>
                                <a:gd name="T44" fmla="*/ 154 w 327"/>
                                <a:gd name="T45" fmla="*/ 298 h 557"/>
                                <a:gd name="T46" fmla="*/ 159 w 327"/>
                                <a:gd name="T47" fmla="*/ 288 h 557"/>
                                <a:gd name="T48" fmla="*/ 168 w 327"/>
                                <a:gd name="T49" fmla="*/ 274 h 557"/>
                                <a:gd name="T50" fmla="*/ 173 w 327"/>
                                <a:gd name="T51" fmla="*/ 264 h 557"/>
                                <a:gd name="T52" fmla="*/ 178 w 327"/>
                                <a:gd name="T53" fmla="*/ 255 h 557"/>
                                <a:gd name="T54" fmla="*/ 188 w 327"/>
                                <a:gd name="T55" fmla="*/ 240 h 557"/>
                                <a:gd name="T56" fmla="*/ 192 w 327"/>
                                <a:gd name="T57" fmla="*/ 231 h 557"/>
                                <a:gd name="T58" fmla="*/ 202 w 327"/>
                                <a:gd name="T59" fmla="*/ 216 h 557"/>
                                <a:gd name="T60" fmla="*/ 207 w 327"/>
                                <a:gd name="T61" fmla="*/ 207 h 557"/>
                                <a:gd name="T62" fmla="*/ 212 w 327"/>
                                <a:gd name="T63" fmla="*/ 197 h 557"/>
                                <a:gd name="T64" fmla="*/ 221 w 327"/>
                                <a:gd name="T65" fmla="*/ 183 h 557"/>
                                <a:gd name="T66" fmla="*/ 226 w 327"/>
                                <a:gd name="T67" fmla="*/ 173 h 557"/>
                                <a:gd name="T68" fmla="*/ 231 w 327"/>
                                <a:gd name="T69" fmla="*/ 164 h 557"/>
                                <a:gd name="T70" fmla="*/ 240 w 327"/>
                                <a:gd name="T71" fmla="*/ 149 h 557"/>
                                <a:gd name="T72" fmla="*/ 245 w 327"/>
                                <a:gd name="T73" fmla="*/ 140 h 557"/>
                                <a:gd name="T74" fmla="*/ 255 w 327"/>
                                <a:gd name="T75" fmla="*/ 125 h 557"/>
                                <a:gd name="T76" fmla="*/ 260 w 327"/>
                                <a:gd name="T77" fmla="*/ 116 h 557"/>
                                <a:gd name="T78" fmla="*/ 264 w 327"/>
                                <a:gd name="T79" fmla="*/ 106 h 557"/>
                                <a:gd name="T80" fmla="*/ 274 w 327"/>
                                <a:gd name="T81" fmla="*/ 92 h 557"/>
                                <a:gd name="T82" fmla="*/ 279 w 327"/>
                                <a:gd name="T83" fmla="*/ 82 h 557"/>
                                <a:gd name="T84" fmla="*/ 284 w 327"/>
                                <a:gd name="T85" fmla="*/ 72 h 557"/>
                                <a:gd name="T86" fmla="*/ 293 w 327"/>
                                <a:gd name="T87" fmla="*/ 58 h 557"/>
                                <a:gd name="T88" fmla="*/ 298 w 327"/>
                                <a:gd name="T89" fmla="*/ 48 h 557"/>
                                <a:gd name="T90" fmla="*/ 308 w 327"/>
                                <a:gd name="T91" fmla="*/ 34 h 557"/>
                                <a:gd name="T92" fmla="*/ 312 w 327"/>
                                <a:gd name="T93" fmla="*/ 24 h 557"/>
                                <a:gd name="T94" fmla="*/ 317 w 327"/>
                                <a:gd name="T95" fmla="*/ 15 h 557"/>
                                <a:gd name="T96" fmla="*/ 327 w 327"/>
                                <a:gd name="T97"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7" h="557">
                                  <a:moveTo>
                                    <a:pt x="0" y="557"/>
                                  </a:moveTo>
                                  <a:lnTo>
                                    <a:pt x="10" y="548"/>
                                  </a:lnTo>
                                  <a:lnTo>
                                    <a:pt x="10" y="543"/>
                                  </a:lnTo>
                                  <a:lnTo>
                                    <a:pt x="15" y="538"/>
                                  </a:lnTo>
                                  <a:lnTo>
                                    <a:pt x="15" y="533"/>
                                  </a:lnTo>
                                  <a:lnTo>
                                    <a:pt x="20" y="528"/>
                                  </a:lnTo>
                                  <a:lnTo>
                                    <a:pt x="20" y="524"/>
                                  </a:lnTo>
                                  <a:lnTo>
                                    <a:pt x="29" y="514"/>
                                  </a:lnTo>
                                  <a:lnTo>
                                    <a:pt x="29" y="509"/>
                                  </a:lnTo>
                                  <a:lnTo>
                                    <a:pt x="34" y="504"/>
                                  </a:lnTo>
                                  <a:lnTo>
                                    <a:pt x="34" y="500"/>
                                  </a:lnTo>
                                  <a:lnTo>
                                    <a:pt x="39" y="495"/>
                                  </a:lnTo>
                                  <a:lnTo>
                                    <a:pt x="39" y="490"/>
                                  </a:lnTo>
                                  <a:lnTo>
                                    <a:pt x="48" y="480"/>
                                  </a:lnTo>
                                  <a:lnTo>
                                    <a:pt x="48" y="476"/>
                                  </a:lnTo>
                                  <a:lnTo>
                                    <a:pt x="53" y="471"/>
                                  </a:lnTo>
                                  <a:lnTo>
                                    <a:pt x="53" y="466"/>
                                  </a:lnTo>
                                  <a:lnTo>
                                    <a:pt x="63" y="456"/>
                                  </a:lnTo>
                                  <a:lnTo>
                                    <a:pt x="63" y="452"/>
                                  </a:lnTo>
                                  <a:lnTo>
                                    <a:pt x="68" y="447"/>
                                  </a:lnTo>
                                  <a:lnTo>
                                    <a:pt x="68" y="442"/>
                                  </a:lnTo>
                                  <a:lnTo>
                                    <a:pt x="72" y="437"/>
                                  </a:lnTo>
                                  <a:lnTo>
                                    <a:pt x="72" y="432"/>
                                  </a:lnTo>
                                  <a:lnTo>
                                    <a:pt x="82" y="423"/>
                                  </a:lnTo>
                                  <a:lnTo>
                                    <a:pt x="82" y="418"/>
                                  </a:lnTo>
                                  <a:lnTo>
                                    <a:pt x="87" y="413"/>
                                  </a:lnTo>
                                  <a:lnTo>
                                    <a:pt x="87" y="408"/>
                                  </a:lnTo>
                                  <a:lnTo>
                                    <a:pt x="92" y="404"/>
                                  </a:lnTo>
                                  <a:lnTo>
                                    <a:pt x="92" y="399"/>
                                  </a:lnTo>
                                  <a:lnTo>
                                    <a:pt x="101" y="389"/>
                                  </a:lnTo>
                                  <a:lnTo>
                                    <a:pt x="101" y="384"/>
                                  </a:lnTo>
                                  <a:lnTo>
                                    <a:pt x="106" y="380"/>
                                  </a:lnTo>
                                  <a:lnTo>
                                    <a:pt x="106" y="375"/>
                                  </a:lnTo>
                                  <a:lnTo>
                                    <a:pt x="116" y="365"/>
                                  </a:lnTo>
                                  <a:lnTo>
                                    <a:pt x="116" y="360"/>
                                  </a:lnTo>
                                  <a:lnTo>
                                    <a:pt x="120" y="356"/>
                                  </a:lnTo>
                                  <a:lnTo>
                                    <a:pt x="120" y="351"/>
                                  </a:lnTo>
                                  <a:lnTo>
                                    <a:pt x="125" y="346"/>
                                  </a:lnTo>
                                  <a:lnTo>
                                    <a:pt x="125" y="341"/>
                                  </a:lnTo>
                                  <a:lnTo>
                                    <a:pt x="135" y="332"/>
                                  </a:lnTo>
                                  <a:lnTo>
                                    <a:pt x="135" y="327"/>
                                  </a:lnTo>
                                  <a:lnTo>
                                    <a:pt x="140" y="322"/>
                                  </a:lnTo>
                                  <a:lnTo>
                                    <a:pt x="140" y="317"/>
                                  </a:lnTo>
                                  <a:lnTo>
                                    <a:pt x="144" y="312"/>
                                  </a:lnTo>
                                  <a:lnTo>
                                    <a:pt x="144" y="308"/>
                                  </a:lnTo>
                                  <a:lnTo>
                                    <a:pt x="154" y="298"/>
                                  </a:lnTo>
                                  <a:lnTo>
                                    <a:pt x="154" y="293"/>
                                  </a:lnTo>
                                  <a:lnTo>
                                    <a:pt x="159" y="288"/>
                                  </a:lnTo>
                                  <a:lnTo>
                                    <a:pt x="159" y="284"/>
                                  </a:lnTo>
                                  <a:lnTo>
                                    <a:pt x="168" y="274"/>
                                  </a:lnTo>
                                  <a:lnTo>
                                    <a:pt x="168" y="269"/>
                                  </a:lnTo>
                                  <a:lnTo>
                                    <a:pt x="173" y="264"/>
                                  </a:lnTo>
                                  <a:lnTo>
                                    <a:pt x="173" y="260"/>
                                  </a:lnTo>
                                  <a:lnTo>
                                    <a:pt x="178" y="255"/>
                                  </a:lnTo>
                                  <a:lnTo>
                                    <a:pt x="178" y="250"/>
                                  </a:lnTo>
                                  <a:lnTo>
                                    <a:pt x="188" y="240"/>
                                  </a:lnTo>
                                  <a:lnTo>
                                    <a:pt x="188" y="236"/>
                                  </a:lnTo>
                                  <a:lnTo>
                                    <a:pt x="192" y="231"/>
                                  </a:lnTo>
                                  <a:lnTo>
                                    <a:pt x="192" y="226"/>
                                  </a:lnTo>
                                  <a:lnTo>
                                    <a:pt x="202" y="216"/>
                                  </a:lnTo>
                                  <a:lnTo>
                                    <a:pt x="202" y="212"/>
                                  </a:lnTo>
                                  <a:lnTo>
                                    <a:pt x="207" y="207"/>
                                  </a:lnTo>
                                  <a:lnTo>
                                    <a:pt x="207" y="202"/>
                                  </a:lnTo>
                                  <a:lnTo>
                                    <a:pt x="212" y="197"/>
                                  </a:lnTo>
                                  <a:lnTo>
                                    <a:pt x="212" y="192"/>
                                  </a:lnTo>
                                  <a:lnTo>
                                    <a:pt x="221" y="183"/>
                                  </a:lnTo>
                                  <a:lnTo>
                                    <a:pt x="221" y="178"/>
                                  </a:lnTo>
                                  <a:lnTo>
                                    <a:pt x="226" y="173"/>
                                  </a:lnTo>
                                  <a:lnTo>
                                    <a:pt x="226" y="168"/>
                                  </a:lnTo>
                                  <a:lnTo>
                                    <a:pt x="231" y="164"/>
                                  </a:lnTo>
                                  <a:lnTo>
                                    <a:pt x="231" y="159"/>
                                  </a:lnTo>
                                  <a:lnTo>
                                    <a:pt x="240" y="149"/>
                                  </a:lnTo>
                                  <a:lnTo>
                                    <a:pt x="240" y="144"/>
                                  </a:lnTo>
                                  <a:lnTo>
                                    <a:pt x="245" y="140"/>
                                  </a:lnTo>
                                  <a:lnTo>
                                    <a:pt x="245" y="135"/>
                                  </a:lnTo>
                                  <a:lnTo>
                                    <a:pt x="255" y="125"/>
                                  </a:lnTo>
                                  <a:lnTo>
                                    <a:pt x="255" y="120"/>
                                  </a:lnTo>
                                  <a:lnTo>
                                    <a:pt x="260" y="116"/>
                                  </a:lnTo>
                                  <a:lnTo>
                                    <a:pt x="260" y="111"/>
                                  </a:lnTo>
                                  <a:lnTo>
                                    <a:pt x="264" y="106"/>
                                  </a:lnTo>
                                  <a:lnTo>
                                    <a:pt x="264" y="101"/>
                                  </a:lnTo>
                                  <a:lnTo>
                                    <a:pt x="274" y="92"/>
                                  </a:lnTo>
                                  <a:lnTo>
                                    <a:pt x="274" y="87"/>
                                  </a:lnTo>
                                  <a:lnTo>
                                    <a:pt x="279" y="82"/>
                                  </a:lnTo>
                                  <a:lnTo>
                                    <a:pt x="279" y="77"/>
                                  </a:lnTo>
                                  <a:lnTo>
                                    <a:pt x="284" y="72"/>
                                  </a:lnTo>
                                  <a:lnTo>
                                    <a:pt x="284" y="68"/>
                                  </a:lnTo>
                                  <a:lnTo>
                                    <a:pt x="293" y="58"/>
                                  </a:lnTo>
                                  <a:lnTo>
                                    <a:pt x="293" y="53"/>
                                  </a:lnTo>
                                  <a:lnTo>
                                    <a:pt x="298" y="48"/>
                                  </a:lnTo>
                                  <a:lnTo>
                                    <a:pt x="298" y="44"/>
                                  </a:lnTo>
                                  <a:lnTo>
                                    <a:pt x="308" y="34"/>
                                  </a:lnTo>
                                  <a:lnTo>
                                    <a:pt x="308" y="29"/>
                                  </a:lnTo>
                                  <a:lnTo>
                                    <a:pt x="312" y="24"/>
                                  </a:lnTo>
                                  <a:lnTo>
                                    <a:pt x="312" y="20"/>
                                  </a:lnTo>
                                  <a:lnTo>
                                    <a:pt x="317" y="15"/>
                                  </a:lnTo>
                                  <a:lnTo>
                                    <a:pt x="317" y="10"/>
                                  </a:lnTo>
                                  <a:lnTo>
                                    <a:pt x="3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503"/>
                          <wps:cNvSpPr>
                            <a:spLocks/>
                          </wps:cNvSpPr>
                          <wps:spPr bwMode="auto">
                            <a:xfrm>
                              <a:off x="3576" y="2098"/>
                              <a:ext cx="221" cy="379"/>
                            </a:xfrm>
                            <a:custGeom>
                              <a:avLst/>
                              <a:gdLst>
                                <a:gd name="T0" fmla="*/ 5 w 221"/>
                                <a:gd name="T1" fmla="*/ 375 h 379"/>
                                <a:gd name="T2" fmla="*/ 15 w 221"/>
                                <a:gd name="T3" fmla="*/ 360 h 379"/>
                                <a:gd name="T4" fmla="*/ 19 w 221"/>
                                <a:gd name="T5" fmla="*/ 351 h 379"/>
                                <a:gd name="T6" fmla="*/ 29 w 221"/>
                                <a:gd name="T7" fmla="*/ 336 h 379"/>
                                <a:gd name="T8" fmla="*/ 34 w 221"/>
                                <a:gd name="T9" fmla="*/ 327 h 379"/>
                                <a:gd name="T10" fmla="*/ 39 w 221"/>
                                <a:gd name="T11" fmla="*/ 317 h 379"/>
                                <a:gd name="T12" fmla="*/ 48 w 221"/>
                                <a:gd name="T13" fmla="*/ 303 h 379"/>
                                <a:gd name="T14" fmla="*/ 53 w 221"/>
                                <a:gd name="T15" fmla="*/ 293 h 379"/>
                                <a:gd name="T16" fmla="*/ 58 w 221"/>
                                <a:gd name="T17" fmla="*/ 283 h 379"/>
                                <a:gd name="T18" fmla="*/ 67 w 221"/>
                                <a:gd name="T19" fmla="*/ 269 h 379"/>
                                <a:gd name="T20" fmla="*/ 72 w 221"/>
                                <a:gd name="T21" fmla="*/ 259 h 379"/>
                                <a:gd name="T22" fmla="*/ 82 w 221"/>
                                <a:gd name="T23" fmla="*/ 245 h 379"/>
                                <a:gd name="T24" fmla="*/ 87 w 221"/>
                                <a:gd name="T25" fmla="*/ 235 h 379"/>
                                <a:gd name="T26" fmla="*/ 91 w 221"/>
                                <a:gd name="T27" fmla="*/ 226 h 379"/>
                                <a:gd name="T28" fmla="*/ 101 w 221"/>
                                <a:gd name="T29" fmla="*/ 211 h 379"/>
                                <a:gd name="T30" fmla="*/ 106 w 221"/>
                                <a:gd name="T31" fmla="*/ 202 h 379"/>
                                <a:gd name="T32" fmla="*/ 111 w 221"/>
                                <a:gd name="T33" fmla="*/ 192 h 379"/>
                                <a:gd name="T34" fmla="*/ 120 w 221"/>
                                <a:gd name="T35" fmla="*/ 178 h 379"/>
                                <a:gd name="T36" fmla="*/ 125 w 221"/>
                                <a:gd name="T37" fmla="*/ 168 h 379"/>
                                <a:gd name="T38" fmla="*/ 135 w 221"/>
                                <a:gd name="T39" fmla="*/ 154 h 379"/>
                                <a:gd name="T40" fmla="*/ 139 w 221"/>
                                <a:gd name="T41" fmla="*/ 144 h 379"/>
                                <a:gd name="T42" fmla="*/ 144 w 221"/>
                                <a:gd name="T43" fmla="*/ 135 h 379"/>
                                <a:gd name="T44" fmla="*/ 154 w 221"/>
                                <a:gd name="T45" fmla="*/ 120 h 379"/>
                                <a:gd name="T46" fmla="*/ 159 w 221"/>
                                <a:gd name="T47" fmla="*/ 111 h 379"/>
                                <a:gd name="T48" fmla="*/ 163 w 221"/>
                                <a:gd name="T49" fmla="*/ 101 h 379"/>
                                <a:gd name="T50" fmla="*/ 173 w 221"/>
                                <a:gd name="T51" fmla="*/ 87 h 379"/>
                                <a:gd name="T52" fmla="*/ 178 w 221"/>
                                <a:gd name="T53" fmla="*/ 77 h 379"/>
                                <a:gd name="T54" fmla="*/ 187 w 221"/>
                                <a:gd name="T55" fmla="*/ 63 h 379"/>
                                <a:gd name="T56" fmla="*/ 192 w 221"/>
                                <a:gd name="T57" fmla="*/ 53 h 379"/>
                                <a:gd name="T58" fmla="*/ 197 w 221"/>
                                <a:gd name="T59" fmla="*/ 43 h 379"/>
                                <a:gd name="T60" fmla="*/ 207 w 221"/>
                                <a:gd name="T61" fmla="*/ 29 h 379"/>
                                <a:gd name="T62" fmla="*/ 211 w 221"/>
                                <a:gd name="T63" fmla="*/ 19 h 379"/>
                                <a:gd name="T64" fmla="*/ 216 w 221"/>
                                <a:gd name="T65" fmla="*/ 10 h 379"/>
                                <a:gd name="T66" fmla="*/ 221 w 221"/>
                                <a:gd name="T67"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379">
                                  <a:moveTo>
                                    <a:pt x="0" y="379"/>
                                  </a:moveTo>
                                  <a:lnTo>
                                    <a:pt x="5" y="375"/>
                                  </a:lnTo>
                                  <a:lnTo>
                                    <a:pt x="5" y="370"/>
                                  </a:lnTo>
                                  <a:lnTo>
                                    <a:pt x="15" y="360"/>
                                  </a:lnTo>
                                  <a:lnTo>
                                    <a:pt x="15" y="355"/>
                                  </a:lnTo>
                                  <a:lnTo>
                                    <a:pt x="19" y="351"/>
                                  </a:lnTo>
                                  <a:lnTo>
                                    <a:pt x="19" y="346"/>
                                  </a:lnTo>
                                  <a:lnTo>
                                    <a:pt x="29" y="336"/>
                                  </a:lnTo>
                                  <a:lnTo>
                                    <a:pt x="29" y="331"/>
                                  </a:lnTo>
                                  <a:lnTo>
                                    <a:pt x="34" y="327"/>
                                  </a:lnTo>
                                  <a:lnTo>
                                    <a:pt x="34" y="322"/>
                                  </a:lnTo>
                                  <a:lnTo>
                                    <a:pt x="39" y="317"/>
                                  </a:lnTo>
                                  <a:lnTo>
                                    <a:pt x="39" y="312"/>
                                  </a:lnTo>
                                  <a:lnTo>
                                    <a:pt x="48" y="303"/>
                                  </a:lnTo>
                                  <a:lnTo>
                                    <a:pt x="48" y="298"/>
                                  </a:lnTo>
                                  <a:lnTo>
                                    <a:pt x="53" y="293"/>
                                  </a:lnTo>
                                  <a:lnTo>
                                    <a:pt x="53" y="288"/>
                                  </a:lnTo>
                                  <a:lnTo>
                                    <a:pt x="58" y="283"/>
                                  </a:lnTo>
                                  <a:lnTo>
                                    <a:pt x="58" y="279"/>
                                  </a:lnTo>
                                  <a:lnTo>
                                    <a:pt x="67" y="269"/>
                                  </a:lnTo>
                                  <a:lnTo>
                                    <a:pt x="67" y="264"/>
                                  </a:lnTo>
                                  <a:lnTo>
                                    <a:pt x="72" y="259"/>
                                  </a:lnTo>
                                  <a:lnTo>
                                    <a:pt x="72" y="255"/>
                                  </a:lnTo>
                                  <a:lnTo>
                                    <a:pt x="82" y="245"/>
                                  </a:lnTo>
                                  <a:lnTo>
                                    <a:pt x="82" y="240"/>
                                  </a:lnTo>
                                  <a:lnTo>
                                    <a:pt x="87" y="235"/>
                                  </a:lnTo>
                                  <a:lnTo>
                                    <a:pt x="87" y="231"/>
                                  </a:lnTo>
                                  <a:lnTo>
                                    <a:pt x="91" y="226"/>
                                  </a:lnTo>
                                  <a:lnTo>
                                    <a:pt x="91" y="221"/>
                                  </a:lnTo>
                                  <a:lnTo>
                                    <a:pt x="101" y="211"/>
                                  </a:lnTo>
                                  <a:lnTo>
                                    <a:pt x="101" y="207"/>
                                  </a:lnTo>
                                  <a:lnTo>
                                    <a:pt x="106" y="202"/>
                                  </a:lnTo>
                                  <a:lnTo>
                                    <a:pt x="106" y="197"/>
                                  </a:lnTo>
                                  <a:lnTo>
                                    <a:pt x="111" y="192"/>
                                  </a:lnTo>
                                  <a:lnTo>
                                    <a:pt x="111" y="187"/>
                                  </a:lnTo>
                                  <a:lnTo>
                                    <a:pt x="120" y="178"/>
                                  </a:lnTo>
                                  <a:lnTo>
                                    <a:pt x="120" y="173"/>
                                  </a:lnTo>
                                  <a:lnTo>
                                    <a:pt x="125" y="168"/>
                                  </a:lnTo>
                                  <a:lnTo>
                                    <a:pt x="125" y="163"/>
                                  </a:lnTo>
                                  <a:lnTo>
                                    <a:pt x="135" y="154"/>
                                  </a:lnTo>
                                  <a:lnTo>
                                    <a:pt x="135" y="149"/>
                                  </a:lnTo>
                                  <a:lnTo>
                                    <a:pt x="139" y="144"/>
                                  </a:lnTo>
                                  <a:lnTo>
                                    <a:pt x="139" y="139"/>
                                  </a:lnTo>
                                  <a:lnTo>
                                    <a:pt x="144" y="135"/>
                                  </a:lnTo>
                                  <a:lnTo>
                                    <a:pt x="144" y="130"/>
                                  </a:lnTo>
                                  <a:lnTo>
                                    <a:pt x="154" y="120"/>
                                  </a:lnTo>
                                  <a:lnTo>
                                    <a:pt x="154" y="115"/>
                                  </a:lnTo>
                                  <a:lnTo>
                                    <a:pt x="159" y="111"/>
                                  </a:lnTo>
                                  <a:lnTo>
                                    <a:pt x="159" y="106"/>
                                  </a:lnTo>
                                  <a:lnTo>
                                    <a:pt x="163" y="101"/>
                                  </a:lnTo>
                                  <a:lnTo>
                                    <a:pt x="163" y="96"/>
                                  </a:lnTo>
                                  <a:lnTo>
                                    <a:pt x="173" y="87"/>
                                  </a:lnTo>
                                  <a:lnTo>
                                    <a:pt x="173" y="82"/>
                                  </a:lnTo>
                                  <a:lnTo>
                                    <a:pt x="178" y="77"/>
                                  </a:lnTo>
                                  <a:lnTo>
                                    <a:pt x="178" y="72"/>
                                  </a:lnTo>
                                  <a:lnTo>
                                    <a:pt x="187" y="63"/>
                                  </a:lnTo>
                                  <a:lnTo>
                                    <a:pt x="187" y="58"/>
                                  </a:lnTo>
                                  <a:lnTo>
                                    <a:pt x="192" y="53"/>
                                  </a:lnTo>
                                  <a:lnTo>
                                    <a:pt x="192" y="48"/>
                                  </a:lnTo>
                                  <a:lnTo>
                                    <a:pt x="197" y="43"/>
                                  </a:lnTo>
                                  <a:lnTo>
                                    <a:pt x="197" y="39"/>
                                  </a:lnTo>
                                  <a:lnTo>
                                    <a:pt x="207" y="29"/>
                                  </a:lnTo>
                                  <a:lnTo>
                                    <a:pt x="207" y="24"/>
                                  </a:lnTo>
                                  <a:lnTo>
                                    <a:pt x="211" y="19"/>
                                  </a:lnTo>
                                  <a:lnTo>
                                    <a:pt x="211" y="15"/>
                                  </a:lnTo>
                                  <a:lnTo>
                                    <a:pt x="216" y="10"/>
                                  </a:lnTo>
                                  <a:lnTo>
                                    <a:pt x="216" y="5"/>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04"/>
                          <wps:cNvSpPr>
                            <a:spLocks/>
                          </wps:cNvSpPr>
                          <wps:spPr bwMode="auto">
                            <a:xfrm>
                              <a:off x="3173" y="2991"/>
                              <a:ext cx="168" cy="293"/>
                            </a:xfrm>
                            <a:custGeom>
                              <a:avLst/>
                              <a:gdLst>
                                <a:gd name="T0" fmla="*/ 0 w 168"/>
                                <a:gd name="T1" fmla="*/ 293 h 293"/>
                                <a:gd name="T2" fmla="*/ 0 w 168"/>
                                <a:gd name="T3" fmla="*/ 288 h 293"/>
                                <a:gd name="T4" fmla="*/ 5 w 168"/>
                                <a:gd name="T5" fmla="*/ 283 h 293"/>
                                <a:gd name="T6" fmla="*/ 5 w 168"/>
                                <a:gd name="T7" fmla="*/ 279 h 293"/>
                                <a:gd name="T8" fmla="*/ 10 w 168"/>
                                <a:gd name="T9" fmla="*/ 274 h 293"/>
                                <a:gd name="T10" fmla="*/ 14 w 168"/>
                                <a:gd name="T11" fmla="*/ 269 h 293"/>
                                <a:gd name="T12" fmla="*/ 14 w 168"/>
                                <a:gd name="T13" fmla="*/ 264 h 293"/>
                                <a:gd name="T14" fmla="*/ 19 w 168"/>
                                <a:gd name="T15" fmla="*/ 259 h 293"/>
                                <a:gd name="T16" fmla="*/ 19 w 168"/>
                                <a:gd name="T17" fmla="*/ 255 h 293"/>
                                <a:gd name="T18" fmla="*/ 29 w 168"/>
                                <a:gd name="T19" fmla="*/ 245 h 293"/>
                                <a:gd name="T20" fmla="*/ 29 w 168"/>
                                <a:gd name="T21" fmla="*/ 240 h 293"/>
                                <a:gd name="T22" fmla="*/ 34 w 168"/>
                                <a:gd name="T23" fmla="*/ 235 h 293"/>
                                <a:gd name="T24" fmla="*/ 34 w 168"/>
                                <a:gd name="T25" fmla="*/ 231 h 293"/>
                                <a:gd name="T26" fmla="*/ 38 w 168"/>
                                <a:gd name="T27" fmla="*/ 226 h 293"/>
                                <a:gd name="T28" fmla="*/ 38 w 168"/>
                                <a:gd name="T29" fmla="*/ 221 h 293"/>
                                <a:gd name="T30" fmla="*/ 48 w 168"/>
                                <a:gd name="T31" fmla="*/ 211 h 293"/>
                                <a:gd name="T32" fmla="*/ 48 w 168"/>
                                <a:gd name="T33" fmla="*/ 207 h 293"/>
                                <a:gd name="T34" fmla="*/ 53 w 168"/>
                                <a:gd name="T35" fmla="*/ 202 h 293"/>
                                <a:gd name="T36" fmla="*/ 53 w 168"/>
                                <a:gd name="T37" fmla="*/ 197 h 293"/>
                                <a:gd name="T38" fmla="*/ 58 w 168"/>
                                <a:gd name="T39" fmla="*/ 192 h 293"/>
                                <a:gd name="T40" fmla="*/ 58 w 168"/>
                                <a:gd name="T41" fmla="*/ 187 h 293"/>
                                <a:gd name="T42" fmla="*/ 67 w 168"/>
                                <a:gd name="T43" fmla="*/ 178 h 293"/>
                                <a:gd name="T44" fmla="*/ 67 w 168"/>
                                <a:gd name="T45" fmla="*/ 173 h 293"/>
                                <a:gd name="T46" fmla="*/ 72 w 168"/>
                                <a:gd name="T47" fmla="*/ 168 h 293"/>
                                <a:gd name="T48" fmla="*/ 72 w 168"/>
                                <a:gd name="T49" fmla="*/ 163 h 293"/>
                                <a:gd name="T50" fmla="*/ 82 w 168"/>
                                <a:gd name="T51" fmla="*/ 154 h 293"/>
                                <a:gd name="T52" fmla="*/ 82 w 168"/>
                                <a:gd name="T53" fmla="*/ 149 h 293"/>
                                <a:gd name="T54" fmla="*/ 86 w 168"/>
                                <a:gd name="T55" fmla="*/ 144 h 293"/>
                                <a:gd name="T56" fmla="*/ 86 w 168"/>
                                <a:gd name="T57" fmla="*/ 139 h 293"/>
                                <a:gd name="T58" fmla="*/ 91 w 168"/>
                                <a:gd name="T59" fmla="*/ 135 h 293"/>
                                <a:gd name="T60" fmla="*/ 91 w 168"/>
                                <a:gd name="T61" fmla="*/ 130 h 293"/>
                                <a:gd name="T62" fmla="*/ 101 w 168"/>
                                <a:gd name="T63" fmla="*/ 120 h 293"/>
                                <a:gd name="T64" fmla="*/ 101 w 168"/>
                                <a:gd name="T65" fmla="*/ 115 h 293"/>
                                <a:gd name="T66" fmla="*/ 106 w 168"/>
                                <a:gd name="T67" fmla="*/ 111 h 293"/>
                                <a:gd name="T68" fmla="*/ 106 w 168"/>
                                <a:gd name="T69" fmla="*/ 106 h 293"/>
                                <a:gd name="T70" fmla="*/ 110 w 168"/>
                                <a:gd name="T71" fmla="*/ 101 h 293"/>
                                <a:gd name="T72" fmla="*/ 110 w 168"/>
                                <a:gd name="T73" fmla="*/ 96 h 293"/>
                                <a:gd name="T74" fmla="*/ 120 w 168"/>
                                <a:gd name="T75" fmla="*/ 87 h 293"/>
                                <a:gd name="T76" fmla="*/ 120 w 168"/>
                                <a:gd name="T77" fmla="*/ 82 h 293"/>
                                <a:gd name="T78" fmla="*/ 125 w 168"/>
                                <a:gd name="T79" fmla="*/ 77 h 293"/>
                                <a:gd name="T80" fmla="*/ 125 w 168"/>
                                <a:gd name="T81" fmla="*/ 72 h 293"/>
                                <a:gd name="T82" fmla="*/ 134 w 168"/>
                                <a:gd name="T83" fmla="*/ 63 h 293"/>
                                <a:gd name="T84" fmla="*/ 134 w 168"/>
                                <a:gd name="T85" fmla="*/ 58 h 293"/>
                                <a:gd name="T86" fmla="*/ 139 w 168"/>
                                <a:gd name="T87" fmla="*/ 53 h 293"/>
                                <a:gd name="T88" fmla="*/ 139 w 168"/>
                                <a:gd name="T89" fmla="*/ 48 h 293"/>
                                <a:gd name="T90" fmla="*/ 144 w 168"/>
                                <a:gd name="T91" fmla="*/ 43 h 293"/>
                                <a:gd name="T92" fmla="*/ 144 w 168"/>
                                <a:gd name="T93" fmla="*/ 39 h 293"/>
                                <a:gd name="T94" fmla="*/ 154 w 168"/>
                                <a:gd name="T95" fmla="*/ 29 h 293"/>
                                <a:gd name="T96" fmla="*/ 154 w 168"/>
                                <a:gd name="T97" fmla="*/ 24 h 293"/>
                                <a:gd name="T98" fmla="*/ 158 w 168"/>
                                <a:gd name="T99" fmla="*/ 19 h 293"/>
                                <a:gd name="T100" fmla="*/ 158 w 168"/>
                                <a:gd name="T101" fmla="*/ 15 h 293"/>
                                <a:gd name="T102" fmla="*/ 163 w 168"/>
                                <a:gd name="T103" fmla="*/ 10 h 293"/>
                                <a:gd name="T104" fmla="*/ 163 w 168"/>
                                <a:gd name="T105" fmla="*/ 5 h 293"/>
                                <a:gd name="T106" fmla="*/ 168 w 168"/>
                                <a:gd name="T10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8" h="293">
                                  <a:moveTo>
                                    <a:pt x="0" y="293"/>
                                  </a:moveTo>
                                  <a:lnTo>
                                    <a:pt x="0" y="288"/>
                                  </a:lnTo>
                                  <a:lnTo>
                                    <a:pt x="5" y="283"/>
                                  </a:lnTo>
                                  <a:lnTo>
                                    <a:pt x="5" y="279"/>
                                  </a:lnTo>
                                  <a:lnTo>
                                    <a:pt x="10" y="274"/>
                                  </a:lnTo>
                                  <a:lnTo>
                                    <a:pt x="14" y="269"/>
                                  </a:lnTo>
                                  <a:lnTo>
                                    <a:pt x="14" y="264"/>
                                  </a:lnTo>
                                  <a:lnTo>
                                    <a:pt x="19" y="259"/>
                                  </a:lnTo>
                                  <a:lnTo>
                                    <a:pt x="19" y="255"/>
                                  </a:lnTo>
                                  <a:lnTo>
                                    <a:pt x="29" y="245"/>
                                  </a:lnTo>
                                  <a:lnTo>
                                    <a:pt x="29" y="240"/>
                                  </a:lnTo>
                                  <a:lnTo>
                                    <a:pt x="34" y="235"/>
                                  </a:lnTo>
                                  <a:lnTo>
                                    <a:pt x="34" y="231"/>
                                  </a:lnTo>
                                  <a:lnTo>
                                    <a:pt x="38" y="226"/>
                                  </a:lnTo>
                                  <a:lnTo>
                                    <a:pt x="38" y="221"/>
                                  </a:lnTo>
                                  <a:lnTo>
                                    <a:pt x="48" y="211"/>
                                  </a:lnTo>
                                  <a:lnTo>
                                    <a:pt x="48" y="207"/>
                                  </a:lnTo>
                                  <a:lnTo>
                                    <a:pt x="53" y="202"/>
                                  </a:lnTo>
                                  <a:lnTo>
                                    <a:pt x="53" y="197"/>
                                  </a:lnTo>
                                  <a:lnTo>
                                    <a:pt x="58" y="192"/>
                                  </a:lnTo>
                                  <a:lnTo>
                                    <a:pt x="58" y="187"/>
                                  </a:lnTo>
                                  <a:lnTo>
                                    <a:pt x="67" y="178"/>
                                  </a:lnTo>
                                  <a:lnTo>
                                    <a:pt x="67" y="173"/>
                                  </a:lnTo>
                                  <a:lnTo>
                                    <a:pt x="72" y="168"/>
                                  </a:lnTo>
                                  <a:lnTo>
                                    <a:pt x="72" y="163"/>
                                  </a:lnTo>
                                  <a:lnTo>
                                    <a:pt x="82" y="154"/>
                                  </a:lnTo>
                                  <a:lnTo>
                                    <a:pt x="82" y="149"/>
                                  </a:lnTo>
                                  <a:lnTo>
                                    <a:pt x="86" y="144"/>
                                  </a:lnTo>
                                  <a:lnTo>
                                    <a:pt x="86" y="139"/>
                                  </a:lnTo>
                                  <a:lnTo>
                                    <a:pt x="91" y="135"/>
                                  </a:lnTo>
                                  <a:lnTo>
                                    <a:pt x="91" y="130"/>
                                  </a:lnTo>
                                  <a:lnTo>
                                    <a:pt x="101" y="120"/>
                                  </a:lnTo>
                                  <a:lnTo>
                                    <a:pt x="101" y="115"/>
                                  </a:lnTo>
                                  <a:lnTo>
                                    <a:pt x="106" y="111"/>
                                  </a:lnTo>
                                  <a:lnTo>
                                    <a:pt x="106" y="106"/>
                                  </a:lnTo>
                                  <a:lnTo>
                                    <a:pt x="110" y="101"/>
                                  </a:lnTo>
                                  <a:lnTo>
                                    <a:pt x="110" y="96"/>
                                  </a:lnTo>
                                  <a:lnTo>
                                    <a:pt x="120" y="87"/>
                                  </a:lnTo>
                                  <a:lnTo>
                                    <a:pt x="120" y="82"/>
                                  </a:lnTo>
                                  <a:lnTo>
                                    <a:pt x="125" y="77"/>
                                  </a:lnTo>
                                  <a:lnTo>
                                    <a:pt x="125" y="72"/>
                                  </a:lnTo>
                                  <a:lnTo>
                                    <a:pt x="134" y="63"/>
                                  </a:lnTo>
                                  <a:lnTo>
                                    <a:pt x="134" y="58"/>
                                  </a:lnTo>
                                  <a:lnTo>
                                    <a:pt x="139" y="53"/>
                                  </a:lnTo>
                                  <a:lnTo>
                                    <a:pt x="139" y="48"/>
                                  </a:lnTo>
                                  <a:lnTo>
                                    <a:pt x="144" y="43"/>
                                  </a:lnTo>
                                  <a:lnTo>
                                    <a:pt x="144" y="39"/>
                                  </a:lnTo>
                                  <a:lnTo>
                                    <a:pt x="154" y="29"/>
                                  </a:lnTo>
                                  <a:lnTo>
                                    <a:pt x="154" y="24"/>
                                  </a:lnTo>
                                  <a:lnTo>
                                    <a:pt x="158" y="19"/>
                                  </a:lnTo>
                                  <a:lnTo>
                                    <a:pt x="158" y="15"/>
                                  </a:lnTo>
                                  <a:lnTo>
                                    <a:pt x="163" y="10"/>
                                  </a:lnTo>
                                  <a:lnTo>
                                    <a:pt x="163" y="5"/>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05"/>
                          <wps:cNvSpPr>
                            <a:spLocks/>
                          </wps:cNvSpPr>
                          <wps:spPr bwMode="auto">
                            <a:xfrm>
                              <a:off x="3379" y="2684"/>
                              <a:ext cx="140" cy="240"/>
                            </a:xfrm>
                            <a:custGeom>
                              <a:avLst/>
                              <a:gdLst>
                                <a:gd name="T0" fmla="*/ 0 w 140"/>
                                <a:gd name="T1" fmla="*/ 240 h 240"/>
                                <a:gd name="T2" fmla="*/ 5 w 140"/>
                                <a:gd name="T3" fmla="*/ 235 h 240"/>
                                <a:gd name="T4" fmla="*/ 5 w 140"/>
                                <a:gd name="T5" fmla="*/ 230 h 240"/>
                                <a:gd name="T6" fmla="*/ 10 w 140"/>
                                <a:gd name="T7" fmla="*/ 226 h 240"/>
                                <a:gd name="T8" fmla="*/ 10 w 140"/>
                                <a:gd name="T9" fmla="*/ 221 h 240"/>
                                <a:gd name="T10" fmla="*/ 20 w 140"/>
                                <a:gd name="T11" fmla="*/ 211 h 240"/>
                                <a:gd name="T12" fmla="*/ 20 w 140"/>
                                <a:gd name="T13" fmla="*/ 206 h 240"/>
                                <a:gd name="T14" fmla="*/ 24 w 140"/>
                                <a:gd name="T15" fmla="*/ 202 h 240"/>
                                <a:gd name="T16" fmla="*/ 24 w 140"/>
                                <a:gd name="T17" fmla="*/ 197 h 240"/>
                                <a:gd name="T18" fmla="*/ 29 w 140"/>
                                <a:gd name="T19" fmla="*/ 192 h 240"/>
                                <a:gd name="T20" fmla="*/ 29 w 140"/>
                                <a:gd name="T21" fmla="*/ 187 h 240"/>
                                <a:gd name="T22" fmla="*/ 39 w 140"/>
                                <a:gd name="T23" fmla="*/ 178 h 240"/>
                                <a:gd name="T24" fmla="*/ 39 w 140"/>
                                <a:gd name="T25" fmla="*/ 173 h 240"/>
                                <a:gd name="T26" fmla="*/ 44 w 140"/>
                                <a:gd name="T27" fmla="*/ 168 h 240"/>
                                <a:gd name="T28" fmla="*/ 44 w 140"/>
                                <a:gd name="T29" fmla="*/ 163 h 240"/>
                                <a:gd name="T30" fmla="*/ 53 w 140"/>
                                <a:gd name="T31" fmla="*/ 154 h 240"/>
                                <a:gd name="T32" fmla="*/ 53 w 140"/>
                                <a:gd name="T33" fmla="*/ 149 h 240"/>
                                <a:gd name="T34" fmla="*/ 58 w 140"/>
                                <a:gd name="T35" fmla="*/ 144 h 240"/>
                                <a:gd name="T36" fmla="*/ 58 w 140"/>
                                <a:gd name="T37" fmla="*/ 139 h 240"/>
                                <a:gd name="T38" fmla="*/ 63 w 140"/>
                                <a:gd name="T39" fmla="*/ 134 h 240"/>
                                <a:gd name="T40" fmla="*/ 63 w 140"/>
                                <a:gd name="T41" fmla="*/ 130 h 240"/>
                                <a:gd name="T42" fmla="*/ 72 w 140"/>
                                <a:gd name="T43" fmla="*/ 120 h 240"/>
                                <a:gd name="T44" fmla="*/ 72 w 140"/>
                                <a:gd name="T45" fmla="*/ 115 h 240"/>
                                <a:gd name="T46" fmla="*/ 77 w 140"/>
                                <a:gd name="T47" fmla="*/ 110 h 240"/>
                                <a:gd name="T48" fmla="*/ 77 w 140"/>
                                <a:gd name="T49" fmla="*/ 106 h 240"/>
                                <a:gd name="T50" fmla="*/ 82 w 140"/>
                                <a:gd name="T51" fmla="*/ 101 h 240"/>
                                <a:gd name="T52" fmla="*/ 82 w 140"/>
                                <a:gd name="T53" fmla="*/ 96 h 240"/>
                                <a:gd name="T54" fmla="*/ 92 w 140"/>
                                <a:gd name="T55" fmla="*/ 86 h 240"/>
                                <a:gd name="T56" fmla="*/ 92 w 140"/>
                                <a:gd name="T57" fmla="*/ 82 h 240"/>
                                <a:gd name="T58" fmla="*/ 96 w 140"/>
                                <a:gd name="T59" fmla="*/ 77 h 240"/>
                                <a:gd name="T60" fmla="*/ 96 w 140"/>
                                <a:gd name="T61" fmla="*/ 72 h 240"/>
                                <a:gd name="T62" fmla="*/ 106 w 140"/>
                                <a:gd name="T63" fmla="*/ 62 h 240"/>
                                <a:gd name="T64" fmla="*/ 106 w 140"/>
                                <a:gd name="T65" fmla="*/ 58 h 240"/>
                                <a:gd name="T66" fmla="*/ 111 w 140"/>
                                <a:gd name="T67" fmla="*/ 53 h 240"/>
                                <a:gd name="T68" fmla="*/ 111 w 140"/>
                                <a:gd name="T69" fmla="*/ 48 h 240"/>
                                <a:gd name="T70" fmla="*/ 116 w 140"/>
                                <a:gd name="T71" fmla="*/ 43 h 240"/>
                                <a:gd name="T72" fmla="*/ 116 w 140"/>
                                <a:gd name="T73" fmla="*/ 38 h 240"/>
                                <a:gd name="T74" fmla="*/ 125 w 140"/>
                                <a:gd name="T75" fmla="*/ 29 h 240"/>
                                <a:gd name="T76" fmla="*/ 125 w 140"/>
                                <a:gd name="T77" fmla="*/ 24 h 240"/>
                                <a:gd name="T78" fmla="*/ 130 w 140"/>
                                <a:gd name="T79" fmla="*/ 19 h 240"/>
                                <a:gd name="T80" fmla="*/ 130 w 140"/>
                                <a:gd name="T81" fmla="*/ 14 h 240"/>
                                <a:gd name="T82" fmla="*/ 135 w 140"/>
                                <a:gd name="T83" fmla="*/ 10 h 240"/>
                                <a:gd name="T84" fmla="*/ 135 w 140"/>
                                <a:gd name="T85" fmla="*/ 5 h 240"/>
                                <a:gd name="T86" fmla="*/ 140 w 140"/>
                                <a:gd name="T87"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0" h="240">
                                  <a:moveTo>
                                    <a:pt x="0" y="240"/>
                                  </a:moveTo>
                                  <a:lnTo>
                                    <a:pt x="5" y="235"/>
                                  </a:lnTo>
                                  <a:lnTo>
                                    <a:pt x="5" y="230"/>
                                  </a:lnTo>
                                  <a:lnTo>
                                    <a:pt x="10" y="226"/>
                                  </a:lnTo>
                                  <a:lnTo>
                                    <a:pt x="10" y="221"/>
                                  </a:lnTo>
                                  <a:lnTo>
                                    <a:pt x="20" y="211"/>
                                  </a:lnTo>
                                  <a:lnTo>
                                    <a:pt x="20" y="206"/>
                                  </a:lnTo>
                                  <a:lnTo>
                                    <a:pt x="24" y="202"/>
                                  </a:lnTo>
                                  <a:lnTo>
                                    <a:pt x="24" y="197"/>
                                  </a:lnTo>
                                  <a:lnTo>
                                    <a:pt x="29" y="192"/>
                                  </a:lnTo>
                                  <a:lnTo>
                                    <a:pt x="29" y="187"/>
                                  </a:lnTo>
                                  <a:lnTo>
                                    <a:pt x="39" y="178"/>
                                  </a:lnTo>
                                  <a:lnTo>
                                    <a:pt x="39" y="173"/>
                                  </a:lnTo>
                                  <a:lnTo>
                                    <a:pt x="44" y="168"/>
                                  </a:lnTo>
                                  <a:lnTo>
                                    <a:pt x="44" y="163"/>
                                  </a:lnTo>
                                  <a:lnTo>
                                    <a:pt x="53" y="154"/>
                                  </a:lnTo>
                                  <a:lnTo>
                                    <a:pt x="53" y="149"/>
                                  </a:lnTo>
                                  <a:lnTo>
                                    <a:pt x="58" y="144"/>
                                  </a:lnTo>
                                  <a:lnTo>
                                    <a:pt x="58" y="139"/>
                                  </a:lnTo>
                                  <a:lnTo>
                                    <a:pt x="63" y="134"/>
                                  </a:lnTo>
                                  <a:lnTo>
                                    <a:pt x="63" y="130"/>
                                  </a:lnTo>
                                  <a:lnTo>
                                    <a:pt x="72" y="120"/>
                                  </a:lnTo>
                                  <a:lnTo>
                                    <a:pt x="72" y="115"/>
                                  </a:lnTo>
                                  <a:lnTo>
                                    <a:pt x="77" y="110"/>
                                  </a:lnTo>
                                  <a:lnTo>
                                    <a:pt x="77" y="106"/>
                                  </a:lnTo>
                                  <a:lnTo>
                                    <a:pt x="82" y="101"/>
                                  </a:lnTo>
                                  <a:lnTo>
                                    <a:pt x="82" y="96"/>
                                  </a:lnTo>
                                  <a:lnTo>
                                    <a:pt x="92" y="86"/>
                                  </a:lnTo>
                                  <a:lnTo>
                                    <a:pt x="92" y="82"/>
                                  </a:lnTo>
                                  <a:lnTo>
                                    <a:pt x="96" y="77"/>
                                  </a:lnTo>
                                  <a:lnTo>
                                    <a:pt x="96" y="72"/>
                                  </a:lnTo>
                                  <a:lnTo>
                                    <a:pt x="106" y="62"/>
                                  </a:lnTo>
                                  <a:lnTo>
                                    <a:pt x="106" y="58"/>
                                  </a:lnTo>
                                  <a:lnTo>
                                    <a:pt x="111" y="53"/>
                                  </a:lnTo>
                                  <a:lnTo>
                                    <a:pt x="111" y="48"/>
                                  </a:lnTo>
                                  <a:lnTo>
                                    <a:pt x="116" y="43"/>
                                  </a:lnTo>
                                  <a:lnTo>
                                    <a:pt x="116" y="38"/>
                                  </a:lnTo>
                                  <a:lnTo>
                                    <a:pt x="125" y="29"/>
                                  </a:lnTo>
                                  <a:lnTo>
                                    <a:pt x="125" y="24"/>
                                  </a:lnTo>
                                  <a:lnTo>
                                    <a:pt x="130" y="19"/>
                                  </a:lnTo>
                                  <a:lnTo>
                                    <a:pt x="130" y="14"/>
                                  </a:lnTo>
                                  <a:lnTo>
                                    <a:pt x="135" y="10"/>
                                  </a:lnTo>
                                  <a:lnTo>
                                    <a:pt x="135" y="5"/>
                                  </a:lnTo>
                                  <a:lnTo>
                                    <a:pt x="1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06"/>
                          <wps:cNvSpPr>
                            <a:spLocks/>
                          </wps:cNvSpPr>
                          <wps:spPr bwMode="auto">
                            <a:xfrm>
                              <a:off x="3672" y="2343"/>
                              <a:ext cx="43" cy="72"/>
                            </a:xfrm>
                            <a:custGeom>
                              <a:avLst/>
                              <a:gdLst>
                                <a:gd name="T0" fmla="*/ 0 w 43"/>
                                <a:gd name="T1" fmla="*/ 72 h 72"/>
                                <a:gd name="T2" fmla="*/ 10 w 43"/>
                                <a:gd name="T3" fmla="*/ 62 h 72"/>
                                <a:gd name="T4" fmla="*/ 10 w 43"/>
                                <a:gd name="T5" fmla="*/ 58 h 72"/>
                                <a:gd name="T6" fmla="*/ 15 w 43"/>
                                <a:gd name="T7" fmla="*/ 53 h 72"/>
                                <a:gd name="T8" fmla="*/ 15 w 43"/>
                                <a:gd name="T9" fmla="*/ 48 h 72"/>
                                <a:gd name="T10" fmla="*/ 19 w 43"/>
                                <a:gd name="T11" fmla="*/ 43 h 72"/>
                                <a:gd name="T12" fmla="*/ 19 w 43"/>
                                <a:gd name="T13" fmla="*/ 38 h 72"/>
                                <a:gd name="T14" fmla="*/ 29 w 43"/>
                                <a:gd name="T15" fmla="*/ 29 h 72"/>
                                <a:gd name="T16" fmla="*/ 29 w 43"/>
                                <a:gd name="T17" fmla="*/ 24 h 72"/>
                                <a:gd name="T18" fmla="*/ 34 w 43"/>
                                <a:gd name="T19" fmla="*/ 19 h 72"/>
                                <a:gd name="T20" fmla="*/ 34 w 43"/>
                                <a:gd name="T21" fmla="*/ 14 h 72"/>
                                <a:gd name="T22" fmla="*/ 43 w 43"/>
                                <a:gd name="T23" fmla="*/ 5 h 72"/>
                                <a:gd name="T24" fmla="*/ 43 w 43"/>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2">
                                  <a:moveTo>
                                    <a:pt x="0" y="72"/>
                                  </a:moveTo>
                                  <a:lnTo>
                                    <a:pt x="10" y="62"/>
                                  </a:lnTo>
                                  <a:lnTo>
                                    <a:pt x="10" y="58"/>
                                  </a:lnTo>
                                  <a:lnTo>
                                    <a:pt x="15" y="53"/>
                                  </a:lnTo>
                                  <a:lnTo>
                                    <a:pt x="15" y="48"/>
                                  </a:lnTo>
                                  <a:lnTo>
                                    <a:pt x="19" y="43"/>
                                  </a:lnTo>
                                  <a:lnTo>
                                    <a:pt x="19" y="38"/>
                                  </a:lnTo>
                                  <a:lnTo>
                                    <a:pt x="29" y="29"/>
                                  </a:lnTo>
                                  <a:lnTo>
                                    <a:pt x="29" y="24"/>
                                  </a:lnTo>
                                  <a:lnTo>
                                    <a:pt x="34" y="19"/>
                                  </a:lnTo>
                                  <a:lnTo>
                                    <a:pt x="34" y="14"/>
                                  </a:lnTo>
                                  <a:lnTo>
                                    <a:pt x="43" y="5"/>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07"/>
                          <wps:cNvSpPr>
                            <a:spLocks/>
                          </wps:cNvSpPr>
                          <wps:spPr bwMode="auto">
                            <a:xfrm>
                              <a:off x="3778" y="2108"/>
                              <a:ext cx="72" cy="125"/>
                            </a:xfrm>
                            <a:custGeom>
                              <a:avLst/>
                              <a:gdLst>
                                <a:gd name="T0" fmla="*/ 0 w 72"/>
                                <a:gd name="T1" fmla="*/ 125 h 125"/>
                                <a:gd name="T2" fmla="*/ 9 w 72"/>
                                <a:gd name="T3" fmla="*/ 115 h 125"/>
                                <a:gd name="T4" fmla="*/ 9 w 72"/>
                                <a:gd name="T5" fmla="*/ 110 h 125"/>
                                <a:gd name="T6" fmla="*/ 14 w 72"/>
                                <a:gd name="T7" fmla="*/ 105 h 125"/>
                                <a:gd name="T8" fmla="*/ 14 w 72"/>
                                <a:gd name="T9" fmla="*/ 101 h 125"/>
                                <a:gd name="T10" fmla="*/ 19 w 72"/>
                                <a:gd name="T11" fmla="*/ 96 h 125"/>
                                <a:gd name="T12" fmla="*/ 19 w 72"/>
                                <a:gd name="T13" fmla="*/ 91 h 125"/>
                                <a:gd name="T14" fmla="*/ 29 w 72"/>
                                <a:gd name="T15" fmla="*/ 81 h 125"/>
                                <a:gd name="T16" fmla="*/ 29 w 72"/>
                                <a:gd name="T17" fmla="*/ 77 h 125"/>
                                <a:gd name="T18" fmla="*/ 33 w 72"/>
                                <a:gd name="T19" fmla="*/ 72 h 125"/>
                                <a:gd name="T20" fmla="*/ 33 w 72"/>
                                <a:gd name="T21" fmla="*/ 67 h 125"/>
                                <a:gd name="T22" fmla="*/ 43 w 72"/>
                                <a:gd name="T23" fmla="*/ 57 h 125"/>
                                <a:gd name="T24" fmla="*/ 43 w 72"/>
                                <a:gd name="T25" fmla="*/ 53 h 125"/>
                                <a:gd name="T26" fmla="*/ 48 w 72"/>
                                <a:gd name="T27" fmla="*/ 48 h 125"/>
                                <a:gd name="T28" fmla="*/ 48 w 72"/>
                                <a:gd name="T29" fmla="*/ 43 h 125"/>
                                <a:gd name="T30" fmla="*/ 53 w 72"/>
                                <a:gd name="T31" fmla="*/ 38 h 125"/>
                                <a:gd name="T32" fmla="*/ 53 w 72"/>
                                <a:gd name="T33" fmla="*/ 33 h 125"/>
                                <a:gd name="T34" fmla="*/ 62 w 72"/>
                                <a:gd name="T35" fmla="*/ 24 h 125"/>
                                <a:gd name="T36" fmla="*/ 62 w 72"/>
                                <a:gd name="T37" fmla="*/ 19 h 125"/>
                                <a:gd name="T38" fmla="*/ 67 w 72"/>
                                <a:gd name="T39" fmla="*/ 14 h 125"/>
                                <a:gd name="T40" fmla="*/ 67 w 72"/>
                                <a:gd name="T41" fmla="*/ 9 h 125"/>
                                <a:gd name="T42" fmla="*/ 72 w 72"/>
                                <a:gd name="T43" fmla="*/ 5 h 125"/>
                                <a:gd name="T44" fmla="*/ 72 w 72"/>
                                <a:gd name="T4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125">
                                  <a:moveTo>
                                    <a:pt x="0" y="125"/>
                                  </a:moveTo>
                                  <a:lnTo>
                                    <a:pt x="9" y="115"/>
                                  </a:lnTo>
                                  <a:lnTo>
                                    <a:pt x="9" y="110"/>
                                  </a:lnTo>
                                  <a:lnTo>
                                    <a:pt x="14" y="105"/>
                                  </a:lnTo>
                                  <a:lnTo>
                                    <a:pt x="14" y="101"/>
                                  </a:lnTo>
                                  <a:lnTo>
                                    <a:pt x="19" y="96"/>
                                  </a:lnTo>
                                  <a:lnTo>
                                    <a:pt x="19" y="91"/>
                                  </a:lnTo>
                                  <a:lnTo>
                                    <a:pt x="29" y="81"/>
                                  </a:lnTo>
                                  <a:lnTo>
                                    <a:pt x="29" y="77"/>
                                  </a:lnTo>
                                  <a:lnTo>
                                    <a:pt x="33" y="72"/>
                                  </a:lnTo>
                                  <a:lnTo>
                                    <a:pt x="33" y="67"/>
                                  </a:lnTo>
                                  <a:lnTo>
                                    <a:pt x="43" y="57"/>
                                  </a:lnTo>
                                  <a:lnTo>
                                    <a:pt x="43" y="53"/>
                                  </a:lnTo>
                                  <a:lnTo>
                                    <a:pt x="48" y="48"/>
                                  </a:lnTo>
                                  <a:lnTo>
                                    <a:pt x="48" y="43"/>
                                  </a:lnTo>
                                  <a:lnTo>
                                    <a:pt x="53" y="38"/>
                                  </a:lnTo>
                                  <a:lnTo>
                                    <a:pt x="53" y="33"/>
                                  </a:lnTo>
                                  <a:lnTo>
                                    <a:pt x="62" y="24"/>
                                  </a:lnTo>
                                  <a:lnTo>
                                    <a:pt x="62" y="19"/>
                                  </a:lnTo>
                                  <a:lnTo>
                                    <a:pt x="67" y="14"/>
                                  </a:lnTo>
                                  <a:lnTo>
                                    <a:pt x="67" y="9"/>
                                  </a:lnTo>
                                  <a:lnTo>
                                    <a:pt x="72"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8"/>
                          <wps:cNvSpPr>
                            <a:spLocks/>
                          </wps:cNvSpPr>
                          <wps:spPr bwMode="auto">
                            <a:xfrm>
                              <a:off x="3211" y="3044"/>
                              <a:ext cx="164" cy="283"/>
                            </a:xfrm>
                            <a:custGeom>
                              <a:avLst/>
                              <a:gdLst>
                                <a:gd name="T0" fmla="*/ 0 w 164"/>
                                <a:gd name="T1" fmla="*/ 283 h 283"/>
                                <a:gd name="T2" fmla="*/ 0 w 164"/>
                                <a:gd name="T3" fmla="*/ 279 h 283"/>
                                <a:gd name="T4" fmla="*/ 5 w 164"/>
                                <a:gd name="T5" fmla="*/ 274 h 283"/>
                                <a:gd name="T6" fmla="*/ 10 w 164"/>
                                <a:gd name="T7" fmla="*/ 269 h 283"/>
                                <a:gd name="T8" fmla="*/ 10 w 164"/>
                                <a:gd name="T9" fmla="*/ 264 h 283"/>
                                <a:gd name="T10" fmla="*/ 15 w 164"/>
                                <a:gd name="T11" fmla="*/ 259 h 283"/>
                                <a:gd name="T12" fmla="*/ 15 w 164"/>
                                <a:gd name="T13" fmla="*/ 254 h 283"/>
                                <a:gd name="T14" fmla="*/ 20 w 164"/>
                                <a:gd name="T15" fmla="*/ 250 h 283"/>
                                <a:gd name="T16" fmla="*/ 20 w 164"/>
                                <a:gd name="T17" fmla="*/ 245 h 283"/>
                                <a:gd name="T18" fmla="*/ 29 w 164"/>
                                <a:gd name="T19" fmla="*/ 235 h 283"/>
                                <a:gd name="T20" fmla="*/ 29 w 164"/>
                                <a:gd name="T21" fmla="*/ 230 h 283"/>
                                <a:gd name="T22" fmla="*/ 34 w 164"/>
                                <a:gd name="T23" fmla="*/ 226 h 283"/>
                                <a:gd name="T24" fmla="*/ 34 w 164"/>
                                <a:gd name="T25" fmla="*/ 221 h 283"/>
                                <a:gd name="T26" fmla="*/ 39 w 164"/>
                                <a:gd name="T27" fmla="*/ 216 h 283"/>
                                <a:gd name="T28" fmla="*/ 39 w 164"/>
                                <a:gd name="T29" fmla="*/ 211 h 283"/>
                                <a:gd name="T30" fmla="*/ 48 w 164"/>
                                <a:gd name="T31" fmla="*/ 202 h 283"/>
                                <a:gd name="T32" fmla="*/ 48 w 164"/>
                                <a:gd name="T33" fmla="*/ 197 h 283"/>
                                <a:gd name="T34" fmla="*/ 53 w 164"/>
                                <a:gd name="T35" fmla="*/ 192 h 283"/>
                                <a:gd name="T36" fmla="*/ 53 w 164"/>
                                <a:gd name="T37" fmla="*/ 187 h 283"/>
                                <a:gd name="T38" fmla="*/ 58 w 164"/>
                                <a:gd name="T39" fmla="*/ 182 h 283"/>
                                <a:gd name="T40" fmla="*/ 58 w 164"/>
                                <a:gd name="T41" fmla="*/ 178 h 283"/>
                                <a:gd name="T42" fmla="*/ 68 w 164"/>
                                <a:gd name="T43" fmla="*/ 168 h 283"/>
                                <a:gd name="T44" fmla="*/ 68 w 164"/>
                                <a:gd name="T45" fmla="*/ 163 h 283"/>
                                <a:gd name="T46" fmla="*/ 72 w 164"/>
                                <a:gd name="T47" fmla="*/ 158 h 283"/>
                                <a:gd name="T48" fmla="*/ 72 w 164"/>
                                <a:gd name="T49" fmla="*/ 154 h 283"/>
                                <a:gd name="T50" fmla="*/ 82 w 164"/>
                                <a:gd name="T51" fmla="*/ 144 h 283"/>
                                <a:gd name="T52" fmla="*/ 82 w 164"/>
                                <a:gd name="T53" fmla="*/ 139 h 283"/>
                                <a:gd name="T54" fmla="*/ 87 w 164"/>
                                <a:gd name="T55" fmla="*/ 134 h 283"/>
                                <a:gd name="T56" fmla="*/ 87 w 164"/>
                                <a:gd name="T57" fmla="*/ 130 h 283"/>
                                <a:gd name="T58" fmla="*/ 92 w 164"/>
                                <a:gd name="T59" fmla="*/ 125 h 283"/>
                                <a:gd name="T60" fmla="*/ 92 w 164"/>
                                <a:gd name="T61" fmla="*/ 120 h 283"/>
                                <a:gd name="T62" fmla="*/ 101 w 164"/>
                                <a:gd name="T63" fmla="*/ 110 h 283"/>
                                <a:gd name="T64" fmla="*/ 101 w 164"/>
                                <a:gd name="T65" fmla="*/ 106 h 283"/>
                                <a:gd name="T66" fmla="*/ 106 w 164"/>
                                <a:gd name="T67" fmla="*/ 101 h 283"/>
                                <a:gd name="T68" fmla="*/ 106 w 164"/>
                                <a:gd name="T69" fmla="*/ 96 h 283"/>
                                <a:gd name="T70" fmla="*/ 111 w 164"/>
                                <a:gd name="T71" fmla="*/ 91 h 283"/>
                                <a:gd name="T72" fmla="*/ 111 w 164"/>
                                <a:gd name="T73" fmla="*/ 86 h 283"/>
                                <a:gd name="T74" fmla="*/ 120 w 164"/>
                                <a:gd name="T75" fmla="*/ 77 h 283"/>
                                <a:gd name="T76" fmla="*/ 120 w 164"/>
                                <a:gd name="T77" fmla="*/ 72 h 283"/>
                                <a:gd name="T78" fmla="*/ 125 w 164"/>
                                <a:gd name="T79" fmla="*/ 67 h 283"/>
                                <a:gd name="T80" fmla="*/ 125 w 164"/>
                                <a:gd name="T81" fmla="*/ 62 h 283"/>
                                <a:gd name="T82" fmla="*/ 135 w 164"/>
                                <a:gd name="T83" fmla="*/ 53 h 283"/>
                                <a:gd name="T84" fmla="*/ 135 w 164"/>
                                <a:gd name="T85" fmla="*/ 48 h 283"/>
                                <a:gd name="T86" fmla="*/ 140 w 164"/>
                                <a:gd name="T87" fmla="*/ 43 h 283"/>
                                <a:gd name="T88" fmla="*/ 140 w 164"/>
                                <a:gd name="T89" fmla="*/ 38 h 283"/>
                                <a:gd name="T90" fmla="*/ 144 w 164"/>
                                <a:gd name="T91" fmla="*/ 34 h 283"/>
                                <a:gd name="T92" fmla="*/ 144 w 164"/>
                                <a:gd name="T93" fmla="*/ 29 h 283"/>
                                <a:gd name="T94" fmla="*/ 154 w 164"/>
                                <a:gd name="T95" fmla="*/ 19 h 283"/>
                                <a:gd name="T96" fmla="*/ 154 w 164"/>
                                <a:gd name="T97" fmla="*/ 14 h 283"/>
                                <a:gd name="T98" fmla="*/ 159 w 164"/>
                                <a:gd name="T99" fmla="*/ 10 h 283"/>
                                <a:gd name="T100" fmla="*/ 159 w 164"/>
                                <a:gd name="T101" fmla="*/ 5 h 283"/>
                                <a:gd name="T102" fmla="*/ 164 w 164"/>
                                <a:gd name="T10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4" h="283">
                                  <a:moveTo>
                                    <a:pt x="0" y="283"/>
                                  </a:moveTo>
                                  <a:lnTo>
                                    <a:pt x="0" y="279"/>
                                  </a:lnTo>
                                  <a:lnTo>
                                    <a:pt x="5" y="274"/>
                                  </a:lnTo>
                                  <a:lnTo>
                                    <a:pt x="10" y="269"/>
                                  </a:lnTo>
                                  <a:lnTo>
                                    <a:pt x="10" y="264"/>
                                  </a:lnTo>
                                  <a:lnTo>
                                    <a:pt x="15" y="259"/>
                                  </a:lnTo>
                                  <a:lnTo>
                                    <a:pt x="15" y="254"/>
                                  </a:lnTo>
                                  <a:lnTo>
                                    <a:pt x="20" y="250"/>
                                  </a:lnTo>
                                  <a:lnTo>
                                    <a:pt x="20" y="245"/>
                                  </a:lnTo>
                                  <a:lnTo>
                                    <a:pt x="29" y="235"/>
                                  </a:lnTo>
                                  <a:lnTo>
                                    <a:pt x="29" y="230"/>
                                  </a:lnTo>
                                  <a:lnTo>
                                    <a:pt x="34" y="226"/>
                                  </a:lnTo>
                                  <a:lnTo>
                                    <a:pt x="34" y="221"/>
                                  </a:lnTo>
                                  <a:lnTo>
                                    <a:pt x="39" y="216"/>
                                  </a:lnTo>
                                  <a:lnTo>
                                    <a:pt x="39" y="211"/>
                                  </a:lnTo>
                                  <a:lnTo>
                                    <a:pt x="48" y="202"/>
                                  </a:lnTo>
                                  <a:lnTo>
                                    <a:pt x="48" y="197"/>
                                  </a:lnTo>
                                  <a:lnTo>
                                    <a:pt x="53" y="192"/>
                                  </a:lnTo>
                                  <a:lnTo>
                                    <a:pt x="53" y="187"/>
                                  </a:lnTo>
                                  <a:lnTo>
                                    <a:pt x="58" y="182"/>
                                  </a:lnTo>
                                  <a:lnTo>
                                    <a:pt x="58" y="178"/>
                                  </a:lnTo>
                                  <a:lnTo>
                                    <a:pt x="68" y="168"/>
                                  </a:lnTo>
                                  <a:lnTo>
                                    <a:pt x="68" y="163"/>
                                  </a:lnTo>
                                  <a:lnTo>
                                    <a:pt x="72" y="158"/>
                                  </a:lnTo>
                                  <a:lnTo>
                                    <a:pt x="72" y="154"/>
                                  </a:lnTo>
                                  <a:lnTo>
                                    <a:pt x="82" y="144"/>
                                  </a:lnTo>
                                  <a:lnTo>
                                    <a:pt x="82" y="139"/>
                                  </a:lnTo>
                                  <a:lnTo>
                                    <a:pt x="87" y="134"/>
                                  </a:lnTo>
                                  <a:lnTo>
                                    <a:pt x="87" y="130"/>
                                  </a:lnTo>
                                  <a:lnTo>
                                    <a:pt x="92" y="125"/>
                                  </a:lnTo>
                                  <a:lnTo>
                                    <a:pt x="92" y="120"/>
                                  </a:lnTo>
                                  <a:lnTo>
                                    <a:pt x="101" y="110"/>
                                  </a:lnTo>
                                  <a:lnTo>
                                    <a:pt x="101" y="106"/>
                                  </a:lnTo>
                                  <a:lnTo>
                                    <a:pt x="106" y="101"/>
                                  </a:lnTo>
                                  <a:lnTo>
                                    <a:pt x="106" y="96"/>
                                  </a:lnTo>
                                  <a:lnTo>
                                    <a:pt x="111" y="91"/>
                                  </a:lnTo>
                                  <a:lnTo>
                                    <a:pt x="111" y="86"/>
                                  </a:lnTo>
                                  <a:lnTo>
                                    <a:pt x="120" y="77"/>
                                  </a:lnTo>
                                  <a:lnTo>
                                    <a:pt x="120" y="72"/>
                                  </a:lnTo>
                                  <a:lnTo>
                                    <a:pt x="125" y="67"/>
                                  </a:lnTo>
                                  <a:lnTo>
                                    <a:pt x="125" y="62"/>
                                  </a:lnTo>
                                  <a:lnTo>
                                    <a:pt x="135" y="53"/>
                                  </a:lnTo>
                                  <a:lnTo>
                                    <a:pt x="135" y="48"/>
                                  </a:lnTo>
                                  <a:lnTo>
                                    <a:pt x="140" y="43"/>
                                  </a:lnTo>
                                  <a:lnTo>
                                    <a:pt x="140" y="38"/>
                                  </a:lnTo>
                                  <a:lnTo>
                                    <a:pt x="144" y="34"/>
                                  </a:lnTo>
                                  <a:lnTo>
                                    <a:pt x="144" y="29"/>
                                  </a:lnTo>
                                  <a:lnTo>
                                    <a:pt x="154" y="19"/>
                                  </a:lnTo>
                                  <a:lnTo>
                                    <a:pt x="154" y="14"/>
                                  </a:lnTo>
                                  <a:lnTo>
                                    <a:pt x="159" y="10"/>
                                  </a:lnTo>
                                  <a:lnTo>
                                    <a:pt x="159" y="5"/>
                                  </a:lnTo>
                                  <a:lnTo>
                                    <a:pt x="1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09"/>
                          <wps:cNvSpPr>
                            <a:spLocks/>
                          </wps:cNvSpPr>
                          <wps:spPr bwMode="auto">
                            <a:xfrm>
                              <a:off x="3461" y="2713"/>
                              <a:ext cx="106" cy="177"/>
                            </a:xfrm>
                            <a:custGeom>
                              <a:avLst/>
                              <a:gdLst>
                                <a:gd name="T0" fmla="*/ 0 w 106"/>
                                <a:gd name="T1" fmla="*/ 177 h 177"/>
                                <a:gd name="T2" fmla="*/ 5 w 106"/>
                                <a:gd name="T3" fmla="*/ 173 h 177"/>
                                <a:gd name="T4" fmla="*/ 5 w 106"/>
                                <a:gd name="T5" fmla="*/ 168 h 177"/>
                                <a:gd name="T6" fmla="*/ 14 w 106"/>
                                <a:gd name="T7" fmla="*/ 158 h 177"/>
                                <a:gd name="T8" fmla="*/ 14 w 106"/>
                                <a:gd name="T9" fmla="*/ 153 h 177"/>
                                <a:gd name="T10" fmla="*/ 19 w 106"/>
                                <a:gd name="T11" fmla="*/ 149 h 177"/>
                                <a:gd name="T12" fmla="*/ 19 w 106"/>
                                <a:gd name="T13" fmla="*/ 144 h 177"/>
                                <a:gd name="T14" fmla="*/ 29 w 106"/>
                                <a:gd name="T15" fmla="*/ 134 h 177"/>
                                <a:gd name="T16" fmla="*/ 29 w 106"/>
                                <a:gd name="T17" fmla="*/ 129 h 177"/>
                                <a:gd name="T18" fmla="*/ 34 w 106"/>
                                <a:gd name="T19" fmla="*/ 125 h 177"/>
                                <a:gd name="T20" fmla="*/ 34 w 106"/>
                                <a:gd name="T21" fmla="*/ 120 h 177"/>
                                <a:gd name="T22" fmla="*/ 38 w 106"/>
                                <a:gd name="T23" fmla="*/ 115 h 177"/>
                                <a:gd name="T24" fmla="*/ 38 w 106"/>
                                <a:gd name="T25" fmla="*/ 110 h 177"/>
                                <a:gd name="T26" fmla="*/ 48 w 106"/>
                                <a:gd name="T27" fmla="*/ 101 h 177"/>
                                <a:gd name="T28" fmla="*/ 48 w 106"/>
                                <a:gd name="T29" fmla="*/ 96 h 177"/>
                                <a:gd name="T30" fmla="*/ 53 w 106"/>
                                <a:gd name="T31" fmla="*/ 91 h 177"/>
                                <a:gd name="T32" fmla="*/ 53 w 106"/>
                                <a:gd name="T33" fmla="*/ 86 h 177"/>
                                <a:gd name="T34" fmla="*/ 58 w 106"/>
                                <a:gd name="T35" fmla="*/ 81 h 177"/>
                                <a:gd name="T36" fmla="*/ 58 w 106"/>
                                <a:gd name="T37" fmla="*/ 77 h 177"/>
                                <a:gd name="T38" fmla="*/ 67 w 106"/>
                                <a:gd name="T39" fmla="*/ 67 h 177"/>
                                <a:gd name="T40" fmla="*/ 67 w 106"/>
                                <a:gd name="T41" fmla="*/ 62 h 177"/>
                                <a:gd name="T42" fmla="*/ 72 w 106"/>
                                <a:gd name="T43" fmla="*/ 57 h 177"/>
                                <a:gd name="T44" fmla="*/ 72 w 106"/>
                                <a:gd name="T45" fmla="*/ 53 h 177"/>
                                <a:gd name="T46" fmla="*/ 82 w 106"/>
                                <a:gd name="T47" fmla="*/ 43 h 177"/>
                                <a:gd name="T48" fmla="*/ 82 w 106"/>
                                <a:gd name="T49" fmla="*/ 38 h 177"/>
                                <a:gd name="T50" fmla="*/ 86 w 106"/>
                                <a:gd name="T51" fmla="*/ 33 h 177"/>
                                <a:gd name="T52" fmla="*/ 86 w 106"/>
                                <a:gd name="T53" fmla="*/ 29 h 177"/>
                                <a:gd name="T54" fmla="*/ 91 w 106"/>
                                <a:gd name="T55" fmla="*/ 24 h 177"/>
                                <a:gd name="T56" fmla="*/ 91 w 106"/>
                                <a:gd name="T57" fmla="*/ 19 h 177"/>
                                <a:gd name="T58" fmla="*/ 101 w 106"/>
                                <a:gd name="T59" fmla="*/ 9 h 177"/>
                                <a:gd name="T60" fmla="*/ 101 w 106"/>
                                <a:gd name="T61" fmla="*/ 5 h 177"/>
                                <a:gd name="T62" fmla="*/ 106 w 106"/>
                                <a:gd name="T63"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 h="177">
                                  <a:moveTo>
                                    <a:pt x="0" y="177"/>
                                  </a:moveTo>
                                  <a:lnTo>
                                    <a:pt x="5" y="173"/>
                                  </a:lnTo>
                                  <a:lnTo>
                                    <a:pt x="5" y="168"/>
                                  </a:lnTo>
                                  <a:lnTo>
                                    <a:pt x="14" y="158"/>
                                  </a:lnTo>
                                  <a:lnTo>
                                    <a:pt x="14" y="153"/>
                                  </a:lnTo>
                                  <a:lnTo>
                                    <a:pt x="19" y="149"/>
                                  </a:lnTo>
                                  <a:lnTo>
                                    <a:pt x="19" y="144"/>
                                  </a:lnTo>
                                  <a:lnTo>
                                    <a:pt x="29" y="134"/>
                                  </a:lnTo>
                                  <a:lnTo>
                                    <a:pt x="29" y="129"/>
                                  </a:lnTo>
                                  <a:lnTo>
                                    <a:pt x="34" y="125"/>
                                  </a:lnTo>
                                  <a:lnTo>
                                    <a:pt x="34" y="120"/>
                                  </a:lnTo>
                                  <a:lnTo>
                                    <a:pt x="38" y="115"/>
                                  </a:lnTo>
                                  <a:lnTo>
                                    <a:pt x="38" y="110"/>
                                  </a:lnTo>
                                  <a:lnTo>
                                    <a:pt x="48" y="101"/>
                                  </a:lnTo>
                                  <a:lnTo>
                                    <a:pt x="48" y="96"/>
                                  </a:lnTo>
                                  <a:lnTo>
                                    <a:pt x="53" y="91"/>
                                  </a:lnTo>
                                  <a:lnTo>
                                    <a:pt x="53" y="86"/>
                                  </a:lnTo>
                                  <a:lnTo>
                                    <a:pt x="58" y="81"/>
                                  </a:lnTo>
                                  <a:lnTo>
                                    <a:pt x="58" y="77"/>
                                  </a:lnTo>
                                  <a:lnTo>
                                    <a:pt x="67" y="67"/>
                                  </a:lnTo>
                                  <a:lnTo>
                                    <a:pt x="67" y="62"/>
                                  </a:lnTo>
                                  <a:lnTo>
                                    <a:pt x="72" y="57"/>
                                  </a:lnTo>
                                  <a:lnTo>
                                    <a:pt x="72" y="53"/>
                                  </a:lnTo>
                                  <a:lnTo>
                                    <a:pt x="82" y="43"/>
                                  </a:lnTo>
                                  <a:lnTo>
                                    <a:pt x="82" y="38"/>
                                  </a:lnTo>
                                  <a:lnTo>
                                    <a:pt x="86" y="33"/>
                                  </a:lnTo>
                                  <a:lnTo>
                                    <a:pt x="86" y="29"/>
                                  </a:lnTo>
                                  <a:lnTo>
                                    <a:pt x="91" y="24"/>
                                  </a:lnTo>
                                  <a:lnTo>
                                    <a:pt x="91" y="19"/>
                                  </a:lnTo>
                                  <a:lnTo>
                                    <a:pt x="101" y="9"/>
                                  </a:lnTo>
                                  <a:lnTo>
                                    <a:pt x="101" y="5"/>
                                  </a:lnTo>
                                  <a:lnTo>
                                    <a:pt x="1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10"/>
                          <wps:cNvSpPr>
                            <a:spLocks/>
                          </wps:cNvSpPr>
                          <wps:spPr bwMode="auto">
                            <a:xfrm>
                              <a:off x="3744" y="2386"/>
                              <a:ext cx="10" cy="19"/>
                            </a:xfrm>
                            <a:custGeom>
                              <a:avLst/>
                              <a:gdLst>
                                <a:gd name="T0" fmla="*/ 0 w 10"/>
                                <a:gd name="T1" fmla="*/ 19 h 19"/>
                                <a:gd name="T2" fmla="*/ 0 w 10"/>
                                <a:gd name="T3" fmla="*/ 15 h 19"/>
                                <a:gd name="T4" fmla="*/ 5 w 10"/>
                                <a:gd name="T5" fmla="*/ 10 h 19"/>
                                <a:gd name="T6" fmla="*/ 5 w 10"/>
                                <a:gd name="T7" fmla="*/ 5 h 19"/>
                                <a:gd name="T8" fmla="*/ 10 w 10"/>
                                <a:gd name="T9" fmla="*/ 0 h 19"/>
                              </a:gdLst>
                              <a:ahLst/>
                              <a:cxnLst>
                                <a:cxn ang="0">
                                  <a:pos x="T0" y="T1"/>
                                </a:cxn>
                                <a:cxn ang="0">
                                  <a:pos x="T2" y="T3"/>
                                </a:cxn>
                                <a:cxn ang="0">
                                  <a:pos x="T4" y="T5"/>
                                </a:cxn>
                                <a:cxn ang="0">
                                  <a:pos x="T6" y="T7"/>
                                </a:cxn>
                                <a:cxn ang="0">
                                  <a:pos x="T8" y="T9"/>
                                </a:cxn>
                              </a:cxnLst>
                              <a:rect l="0" t="0" r="r" b="b"/>
                              <a:pathLst>
                                <a:path w="10" h="19">
                                  <a:moveTo>
                                    <a:pt x="0" y="19"/>
                                  </a:moveTo>
                                  <a:lnTo>
                                    <a:pt x="0" y="15"/>
                                  </a:ln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511"/>
                          <wps:cNvSpPr>
                            <a:spLocks/>
                          </wps:cNvSpPr>
                          <wps:spPr bwMode="auto">
                            <a:xfrm>
                              <a:off x="3840" y="2127"/>
                              <a:ext cx="63" cy="110"/>
                            </a:xfrm>
                            <a:custGeom>
                              <a:avLst/>
                              <a:gdLst>
                                <a:gd name="T0" fmla="*/ 0 w 63"/>
                                <a:gd name="T1" fmla="*/ 110 h 110"/>
                                <a:gd name="T2" fmla="*/ 0 w 63"/>
                                <a:gd name="T3" fmla="*/ 106 h 110"/>
                                <a:gd name="T4" fmla="*/ 5 w 63"/>
                                <a:gd name="T5" fmla="*/ 101 h 110"/>
                                <a:gd name="T6" fmla="*/ 10 w 63"/>
                                <a:gd name="T7" fmla="*/ 96 h 110"/>
                                <a:gd name="T8" fmla="*/ 10 w 63"/>
                                <a:gd name="T9" fmla="*/ 91 h 110"/>
                                <a:gd name="T10" fmla="*/ 15 w 63"/>
                                <a:gd name="T11" fmla="*/ 86 h 110"/>
                                <a:gd name="T12" fmla="*/ 15 w 63"/>
                                <a:gd name="T13" fmla="*/ 82 h 110"/>
                                <a:gd name="T14" fmla="*/ 19 w 63"/>
                                <a:gd name="T15" fmla="*/ 77 h 110"/>
                                <a:gd name="T16" fmla="*/ 19 w 63"/>
                                <a:gd name="T17" fmla="*/ 72 h 110"/>
                                <a:gd name="T18" fmla="*/ 29 w 63"/>
                                <a:gd name="T19" fmla="*/ 62 h 110"/>
                                <a:gd name="T20" fmla="*/ 29 w 63"/>
                                <a:gd name="T21" fmla="*/ 58 h 110"/>
                                <a:gd name="T22" fmla="*/ 34 w 63"/>
                                <a:gd name="T23" fmla="*/ 53 h 110"/>
                                <a:gd name="T24" fmla="*/ 34 w 63"/>
                                <a:gd name="T25" fmla="*/ 48 h 110"/>
                                <a:gd name="T26" fmla="*/ 43 w 63"/>
                                <a:gd name="T27" fmla="*/ 38 h 110"/>
                                <a:gd name="T28" fmla="*/ 43 w 63"/>
                                <a:gd name="T29" fmla="*/ 34 h 110"/>
                                <a:gd name="T30" fmla="*/ 48 w 63"/>
                                <a:gd name="T31" fmla="*/ 29 h 110"/>
                                <a:gd name="T32" fmla="*/ 48 w 63"/>
                                <a:gd name="T33" fmla="*/ 24 h 110"/>
                                <a:gd name="T34" fmla="*/ 53 w 63"/>
                                <a:gd name="T35" fmla="*/ 19 h 110"/>
                                <a:gd name="T36" fmla="*/ 53 w 63"/>
                                <a:gd name="T37" fmla="*/ 14 h 110"/>
                                <a:gd name="T38" fmla="*/ 63 w 63"/>
                                <a:gd name="T39" fmla="*/ 5 h 110"/>
                                <a:gd name="T40" fmla="*/ 63 w 63"/>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10">
                                  <a:moveTo>
                                    <a:pt x="0" y="110"/>
                                  </a:moveTo>
                                  <a:lnTo>
                                    <a:pt x="0" y="106"/>
                                  </a:lnTo>
                                  <a:lnTo>
                                    <a:pt x="5" y="101"/>
                                  </a:lnTo>
                                  <a:lnTo>
                                    <a:pt x="10" y="96"/>
                                  </a:lnTo>
                                  <a:lnTo>
                                    <a:pt x="10" y="91"/>
                                  </a:lnTo>
                                  <a:lnTo>
                                    <a:pt x="15" y="86"/>
                                  </a:lnTo>
                                  <a:lnTo>
                                    <a:pt x="15" y="82"/>
                                  </a:lnTo>
                                  <a:lnTo>
                                    <a:pt x="19" y="77"/>
                                  </a:lnTo>
                                  <a:lnTo>
                                    <a:pt x="19" y="72"/>
                                  </a:lnTo>
                                  <a:lnTo>
                                    <a:pt x="29" y="62"/>
                                  </a:lnTo>
                                  <a:lnTo>
                                    <a:pt x="29" y="58"/>
                                  </a:lnTo>
                                  <a:lnTo>
                                    <a:pt x="34" y="53"/>
                                  </a:lnTo>
                                  <a:lnTo>
                                    <a:pt x="34" y="48"/>
                                  </a:lnTo>
                                  <a:lnTo>
                                    <a:pt x="43" y="38"/>
                                  </a:lnTo>
                                  <a:lnTo>
                                    <a:pt x="43" y="34"/>
                                  </a:lnTo>
                                  <a:lnTo>
                                    <a:pt x="48" y="29"/>
                                  </a:lnTo>
                                  <a:lnTo>
                                    <a:pt x="48" y="24"/>
                                  </a:lnTo>
                                  <a:lnTo>
                                    <a:pt x="53" y="19"/>
                                  </a:lnTo>
                                  <a:lnTo>
                                    <a:pt x="53" y="14"/>
                                  </a:lnTo>
                                  <a:lnTo>
                                    <a:pt x="63" y="5"/>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2"/>
                          <wps:cNvSpPr>
                            <a:spLocks/>
                          </wps:cNvSpPr>
                          <wps:spPr bwMode="auto">
                            <a:xfrm>
                              <a:off x="3255" y="3010"/>
                              <a:ext cx="201" cy="356"/>
                            </a:xfrm>
                            <a:custGeom>
                              <a:avLst/>
                              <a:gdLst>
                                <a:gd name="T0" fmla="*/ 0 w 201"/>
                                <a:gd name="T1" fmla="*/ 351 h 356"/>
                                <a:gd name="T2" fmla="*/ 4 w 201"/>
                                <a:gd name="T3" fmla="*/ 341 h 356"/>
                                <a:gd name="T4" fmla="*/ 14 w 201"/>
                                <a:gd name="T5" fmla="*/ 332 h 356"/>
                                <a:gd name="T6" fmla="*/ 19 w 201"/>
                                <a:gd name="T7" fmla="*/ 322 h 356"/>
                                <a:gd name="T8" fmla="*/ 24 w 201"/>
                                <a:gd name="T9" fmla="*/ 313 h 356"/>
                                <a:gd name="T10" fmla="*/ 33 w 201"/>
                                <a:gd name="T11" fmla="*/ 298 h 356"/>
                                <a:gd name="T12" fmla="*/ 38 w 201"/>
                                <a:gd name="T13" fmla="*/ 288 h 356"/>
                                <a:gd name="T14" fmla="*/ 43 w 201"/>
                                <a:gd name="T15" fmla="*/ 279 h 356"/>
                                <a:gd name="T16" fmla="*/ 52 w 201"/>
                                <a:gd name="T17" fmla="*/ 264 h 356"/>
                                <a:gd name="T18" fmla="*/ 57 w 201"/>
                                <a:gd name="T19" fmla="*/ 255 h 356"/>
                                <a:gd name="T20" fmla="*/ 62 w 201"/>
                                <a:gd name="T21" fmla="*/ 245 h 356"/>
                                <a:gd name="T22" fmla="*/ 72 w 201"/>
                                <a:gd name="T23" fmla="*/ 231 h 356"/>
                                <a:gd name="T24" fmla="*/ 76 w 201"/>
                                <a:gd name="T25" fmla="*/ 221 h 356"/>
                                <a:gd name="T26" fmla="*/ 86 w 201"/>
                                <a:gd name="T27" fmla="*/ 207 h 356"/>
                                <a:gd name="T28" fmla="*/ 91 w 201"/>
                                <a:gd name="T29" fmla="*/ 197 h 356"/>
                                <a:gd name="T30" fmla="*/ 96 w 201"/>
                                <a:gd name="T31" fmla="*/ 188 h 356"/>
                                <a:gd name="T32" fmla="*/ 105 w 201"/>
                                <a:gd name="T33" fmla="*/ 173 h 356"/>
                                <a:gd name="T34" fmla="*/ 110 w 201"/>
                                <a:gd name="T35" fmla="*/ 164 h 356"/>
                                <a:gd name="T36" fmla="*/ 115 w 201"/>
                                <a:gd name="T37" fmla="*/ 154 h 356"/>
                                <a:gd name="T38" fmla="*/ 124 w 201"/>
                                <a:gd name="T39" fmla="*/ 140 h 356"/>
                                <a:gd name="T40" fmla="*/ 129 w 201"/>
                                <a:gd name="T41" fmla="*/ 130 h 356"/>
                                <a:gd name="T42" fmla="*/ 139 w 201"/>
                                <a:gd name="T43" fmla="*/ 116 h 356"/>
                                <a:gd name="T44" fmla="*/ 144 w 201"/>
                                <a:gd name="T45" fmla="*/ 106 h 356"/>
                                <a:gd name="T46" fmla="*/ 148 w 201"/>
                                <a:gd name="T47" fmla="*/ 96 h 356"/>
                                <a:gd name="T48" fmla="*/ 158 w 201"/>
                                <a:gd name="T49" fmla="*/ 82 h 356"/>
                                <a:gd name="T50" fmla="*/ 163 w 201"/>
                                <a:gd name="T51" fmla="*/ 72 h 356"/>
                                <a:gd name="T52" fmla="*/ 168 w 201"/>
                                <a:gd name="T53" fmla="*/ 63 h 356"/>
                                <a:gd name="T54" fmla="*/ 177 w 201"/>
                                <a:gd name="T55" fmla="*/ 48 h 356"/>
                                <a:gd name="T56" fmla="*/ 182 w 201"/>
                                <a:gd name="T57" fmla="*/ 39 h 356"/>
                                <a:gd name="T58" fmla="*/ 187 w 201"/>
                                <a:gd name="T59" fmla="*/ 29 h 356"/>
                                <a:gd name="T60" fmla="*/ 196 w 201"/>
                                <a:gd name="T61" fmla="*/ 15 h 356"/>
                                <a:gd name="T62" fmla="*/ 201 w 201"/>
                                <a:gd name="T63"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 h="356">
                                  <a:moveTo>
                                    <a:pt x="0" y="356"/>
                                  </a:moveTo>
                                  <a:lnTo>
                                    <a:pt x="0" y="351"/>
                                  </a:lnTo>
                                  <a:lnTo>
                                    <a:pt x="4" y="346"/>
                                  </a:lnTo>
                                  <a:lnTo>
                                    <a:pt x="4" y="341"/>
                                  </a:lnTo>
                                  <a:lnTo>
                                    <a:pt x="9" y="337"/>
                                  </a:lnTo>
                                  <a:lnTo>
                                    <a:pt x="14" y="332"/>
                                  </a:lnTo>
                                  <a:lnTo>
                                    <a:pt x="14" y="327"/>
                                  </a:lnTo>
                                  <a:lnTo>
                                    <a:pt x="19" y="322"/>
                                  </a:lnTo>
                                  <a:lnTo>
                                    <a:pt x="19" y="317"/>
                                  </a:lnTo>
                                  <a:lnTo>
                                    <a:pt x="24" y="313"/>
                                  </a:lnTo>
                                  <a:lnTo>
                                    <a:pt x="24" y="308"/>
                                  </a:lnTo>
                                  <a:lnTo>
                                    <a:pt x="33" y="298"/>
                                  </a:lnTo>
                                  <a:lnTo>
                                    <a:pt x="33" y="293"/>
                                  </a:lnTo>
                                  <a:lnTo>
                                    <a:pt x="38" y="288"/>
                                  </a:lnTo>
                                  <a:lnTo>
                                    <a:pt x="38" y="284"/>
                                  </a:lnTo>
                                  <a:lnTo>
                                    <a:pt x="43" y="279"/>
                                  </a:lnTo>
                                  <a:lnTo>
                                    <a:pt x="43" y="274"/>
                                  </a:lnTo>
                                  <a:lnTo>
                                    <a:pt x="52" y="264"/>
                                  </a:lnTo>
                                  <a:lnTo>
                                    <a:pt x="52" y="260"/>
                                  </a:lnTo>
                                  <a:lnTo>
                                    <a:pt x="57" y="255"/>
                                  </a:lnTo>
                                  <a:lnTo>
                                    <a:pt x="57" y="250"/>
                                  </a:lnTo>
                                  <a:lnTo>
                                    <a:pt x="62" y="245"/>
                                  </a:lnTo>
                                  <a:lnTo>
                                    <a:pt x="62" y="240"/>
                                  </a:lnTo>
                                  <a:lnTo>
                                    <a:pt x="72" y="231"/>
                                  </a:lnTo>
                                  <a:lnTo>
                                    <a:pt x="72" y="226"/>
                                  </a:lnTo>
                                  <a:lnTo>
                                    <a:pt x="76" y="221"/>
                                  </a:lnTo>
                                  <a:lnTo>
                                    <a:pt x="76" y="216"/>
                                  </a:lnTo>
                                  <a:lnTo>
                                    <a:pt x="86" y="207"/>
                                  </a:lnTo>
                                  <a:lnTo>
                                    <a:pt x="86" y="202"/>
                                  </a:lnTo>
                                  <a:lnTo>
                                    <a:pt x="91" y="197"/>
                                  </a:lnTo>
                                  <a:lnTo>
                                    <a:pt x="91" y="192"/>
                                  </a:lnTo>
                                  <a:lnTo>
                                    <a:pt x="96" y="188"/>
                                  </a:lnTo>
                                  <a:lnTo>
                                    <a:pt x="96" y="183"/>
                                  </a:lnTo>
                                  <a:lnTo>
                                    <a:pt x="105" y="173"/>
                                  </a:lnTo>
                                  <a:lnTo>
                                    <a:pt x="105" y="168"/>
                                  </a:lnTo>
                                  <a:lnTo>
                                    <a:pt x="110" y="164"/>
                                  </a:lnTo>
                                  <a:lnTo>
                                    <a:pt x="110" y="159"/>
                                  </a:lnTo>
                                  <a:lnTo>
                                    <a:pt x="115" y="154"/>
                                  </a:lnTo>
                                  <a:lnTo>
                                    <a:pt x="115" y="149"/>
                                  </a:lnTo>
                                  <a:lnTo>
                                    <a:pt x="124" y="140"/>
                                  </a:lnTo>
                                  <a:lnTo>
                                    <a:pt x="124" y="135"/>
                                  </a:lnTo>
                                  <a:lnTo>
                                    <a:pt x="129" y="130"/>
                                  </a:lnTo>
                                  <a:lnTo>
                                    <a:pt x="129" y="125"/>
                                  </a:lnTo>
                                  <a:lnTo>
                                    <a:pt x="139" y="116"/>
                                  </a:lnTo>
                                  <a:lnTo>
                                    <a:pt x="139" y="111"/>
                                  </a:lnTo>
                                  <a:lnTo>
                                    <a:pt x="144" y="106"/>
                                  </a:lnTo>
                                  <a:lnTo>
                                    <a:pt x="144" y="101"/>
                                  </a:lnTo>
                                  <a:lnTo>
                                    <a:pt x="148" y="96"/>
                                  </a:lnTo>
                                  <a:lnTo>
                                    <a:pt x="148" y="92"/>
                                  </a:lnTo>
                                  <a:lnTo>
                                    <a:pt x="158" y="82"/>
                                  </a:lnTo>
                                  <a:lnTo>
                                    <a:pt x="158" y="77"/>
                                  </a:lnTo>
                                  <a:lnTo>
                                    <a:pt x="163" y="72"/>
                                  </a:lnTo>
                                  <a:lnTo>
                                    <a:pt x="163" y="68"/>
                                  </a:lnTo>
                                  <a:lnTo>
                                    <a:pt x="168" y="63"/>
                                  </a:lnTo>
                                  <a:lnTo>
                                    <a:pt x="168" y="58"/>
                                  </a:lnTo>
                                  <a:lnTo>
                                    <a:pt x="177" y="48"/>
                                  </a:lnTo>
                                  <a:lnTo>
                                    <a:pt x="177" y="44"/>
                                  </a:lnTo>
                                  <a:lnTo>
                                    <a:pt x="182" y="39"/>
                                  </a:lnTo>
                                  <a:lnTo>
                                    <a:pt x="182" y="34"/>
                                  </a:lnTo>
                                  <a:lnTo>
                                    <a:pt x="187" y="29"/>
                                  </a:lnTo>
                                  <a:lnTo>
                                    <a:pt x="187" y="24"/>
                                  </a:lnTo>
                                  <a:lnTo>
                                    <a:pt x="196" y="15"/>
                                  </a:lnTo>
                                  <a:lnTo>
                                    <a:pt x="196" y="10"/>
                                  </a:lnTo>
                                  <a:lnTo>
                                    <a:pt x="201" y="5"/>
                                  </a:lnTo>
                                  <a:lnTo>
                                    <a:pt x="2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13"/>
                          <wps:cNvSpPr>
                            <a:spLocks/>
                          </wps:cNvSpPr>
                          <wps:spPr bwMode="auto">
                            <a:xfrm>
                              <a:off x="3514" y="2780"/>
                              <a:ext cx="77" cy="134"/>
                            </a:xfrm>
                            <a:custGeom>
                              <a:avLst/>
                              <a:gdLst>
                                <a:gd name="T0" fmla="*/ 0 w 77"/>
                                <a:gd name="T1" fmla="*/ 134 h 134"/>
                                <a:gd name="T2" fmla="*/ 0 w 77"/>
                                <a:gd name="T3" fmla="*/ 130 h 134"/>
                                <a:gd name="T4" fmla="*/ 5 w 77"/>
                                <a:gd name="T5" fmla="*/ 125 h 134"/>
                                <a:gd name="T6" fmla="*/ 9 w 77"/>
                                <a:gd name="T7" fmla="*/ 120 h 134"/>
                                <a:gd name="T8" fmla="*/ 9 w 77"/>
                                <a:gd name="T9" fmla="*/ 115 h 134"/>
                                <a:gd name="T10" fmla="*/ 14 w 77"/>
                                <a:gd name="T11" fmla="*/ 110 h 134"/>
                                <a:gd name="T12" fmla="*/ 14 w 77"/>
                                <a:gd name="T13" fmla="*/ 106 h 134"/>
                                <a:gd name="T14" fmla="*/ 24 w 77"/>
                                <a:gd name="T15" fmla="*/ 96 h 134"/>
                                <a:gd name="T16" fmla="*/ 24 w 77"/>
                                <a:gd name="T17" fmla="*/ 91 h 134"/>
                                <a:gd name="T18" fmla="*/ 29 w 77"/>
                                <a:gd name="T19" fmla="*/ 86 h 134"/>
                                <a:gd name="T20" fmla="*/ 29 w 77"/>
                                <a:gd name="T21" fmla="*/ 82 h 134"/>
                                <a:gd name="T22" fmla="*/ 33 w 77"/>
                                <a:gd name="T23" fmla="*/ 77 h 134"/>
                                <a:gd name="T24" fmla="*/ 33 w 77"/>
                                <a:gd name="T25" fmla="*/ 72 h 134"/>
                                <a:gd name="T26" fmla="*/ 43 w 77"/>
                                <a:gd name="T27" fmla="*/ 62 h 134"/>
                                <a:gd name="T28" fmla="*/ 43 w 77"/>
                                <a:gd name="T29" fmla="*/ 58 h 134"/>
                                <a:gd name="T30" fmla="*/ 48 w 77"/>
                                <a:gd name="T31" fmla="*/ 53 h 134"/>
                                <a:gd name="T32" fmla="*/ 48 w 77"/>
                                <a:gd name="T33" fmla="*/ 48 h 134"/>
                                <a:gd name="T34" fmla="*/ 53 w 77"/>
                                <a:gd name="T35" fmla="*/ 43 h 134"/>
                                <a:gd name="T36" fmla="*/ 53 w 77"/>
                                <a:gd name="T37" fmla="*/ 38 h 134"/>
                                <a:gd name="T38" fmla="*/ 62 w 77"/>
                                <a:gd name="T39" fmla="*/ 29 h 134"/>
                                <a:gd name="T40" fmla="*/ 62 w 77"/>
                                <a:gd name="T41" fmla="*/ 24 h 134"/>
                                <a:gd name="T42" fmla="*/ 67 w 77"/>
                                <a:gd name="T43" fmla="*/ 19 h 134"/>
                                <a:gd name="T44" fmla="*/ 67 w 77"/>
                                <a:gd name="T45" fmla="*/ 14 h 134"/>
                                <a:gd name="T46" fmla="*/ 77 w 77"/>
                                <a:gd name="T47" fmla="*/ 5 h 134"/>
                                <a:gd name="T48" fmla="*/ 77 w 77"/>
                                <a:gd name="T4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4">
                                  <a:moveTo>
                                    <a:pt x="0" y="134"/>
                                  </a:moveTo>
                                  <a:lnTo>
                                    <a:pt x="0" y="130"/>
                                  </a:lnTo>
                                  <a:lnTo>
                                    <a:pt x="5" y="125"/>
                                  </a:lnTo>
                                  <a:lnTo>
                                    <a:pt x="9" y="120"/>
                                  </a:lnTo>
                                  <a:lnTo>
                                    <a:pt x="9" y="115"/>
                                  </a:lnTo>
                                  <a:lnTo>
                                    <a:pt x="14" y="110"/>
                                  </a:lnTo>
                                  <a:lnTo>
                                    <a:pt x="14" y="106"/>
                                  </a:lnTo>
                                  <a:lnTo>
                                    <a:pt x="24" y="96"/>
                                  </a:lnTo>
                                  <a:lnTo>
                                    <a:pt x="24" y="91"/>
                                  </a:lnTo>
                                  <a:lnTo>
                                    <a:pt x="29" y="86"/>
                                  </a:lnTo>
                                  <a:lnTo>
                                    <a:pt x="29" y="82"/>
                                  </a:lnTo>
                                  <a:lnTo>
                                    <a:pt x="33" y="77"/>
                                  </a:lnTo>
                                  <a:lnTo>
                                    <a:pt x="33" y="72"/>
                                  </a:lnTo>
                                  <a:lnTo>
                                    <a:pt x="43" y="62"/>
                                  </a:lnTo>
                                  <a:lnTo>
                                    <a:pt x="43" y="58"/>
                                  </a:lnTo>
                                  <a:lnTo>
                                    <a:pt x="48" y="53"/>
                                  </a:lnTo>
                                  <a:lnTo>
                                    <a:pt x="48" y="48"/>
                                  </a:lnTo>
                                  <a:lnTo>
                                    <a:pt x="53" y="43"/>
                                  </a:lnTo>
                                  <a:lnTo>
                                    <a:pt x="53" y="38"/>
                                  </a:lnTo>
                                  <a:lnTo>
                                    <a:pt x="62" y="29"/>
                                  </a:lnTo>
                                  <a:lnTo>
                                    <a:pt x="62" y="24"/>
                                  </a:lnTo>
                                  <a:lnTo>
                                    <a:pt x="67" y="19"/>
                                  </a:lnTo>
                                  <a:lnTo>
                                    <a:pt x="67" y="14"/>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14"/>
                          <wps:cNvSpPr>
                            <a:spLocks/>
                          </wps:cNvSpPr>
                          <wps:spPr bwMode="auto">
                            <a:xfrm>
                              <a:off x="3917" y="2161"/>
                              <a:ext cx="34" cy="52"/>
                            </a:xfrm>
                            <a:custGeom>
                              <a:avLst/>
                              <a:gdLst>
                                <a:gd name="T0" fmla="*/ 0 w 34"/>
                                <a:gd name="T1" fmla="*/ 52 h 52"/>
                                <a:gd name="T2" fmla="*/ 5 w 34"/>
                                <a:gd name="T3" fmla="*/ 48 h 52"/>
                                <a:gd name="T4" fmla="*/ 5 w 34"/>
                                <a:gd name="T5" fmla="*/ 43 h 52"/>
                                <a:gd name="T6" fmla="*/ 14 w 34"/>
                                <a:gd name="T7" fmla="*/ 33 h 52"/>
                                <a:gd name="T8" fmla="*/ 14 w 34"/>
                                <a:gd name="T9" fmla="*/ 28 h 52"/>
                                <a:gd name="T10" fmla="*/ 19 w 34"/>
                                <a:gd name="T11" fmla="*/ 24 h 52"/>
                                <a:gd name="T12" fmla="*/ 19 w 34"/>
                                <a:gd name="T13" fmla="*/ 19 h 52"/>
                                <a:gd name="T14" fmla="*/ 24 w 34"/>
                                <a:gd name="T15" fmla="*/ 14 h 52"/>
                                <a:gd name="T16" fmla="*/ 24 w 34"/>
                                <a:gd name="T17" fmla="*/ 9 h 52"/>
                                <a:gd name="T18" fmla="*/ 34 w 34"/>
                                <a:gd name="T1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52">
                                  <a:moveTo>
                                    <a:pt x="0" y="52"/>
                                  </a:moveTo>
                                  <a:lnTo>
                                    <a:pt x="5" y="48"/>
                                  </a:lnTo>
                                  <a:lnTo>
                                    <a:pt x="5" y="43"/>
                                  </a:lnTo>
                                  <a:lnTo>
                                    <a:pt x="14" y="33"/>
                                  </a:lnTo>
                                  <a:lnTo>
                                    <a:pt x="14" y="28"/>
                                  </a:lnTo>
                                  <a:lnTo>
                                    <a:pt x="19" y="24"/>
                                  </a:lnTo>
                                  <a:lnTo>
                                    <a:pt x="19" y="19"/>
                                  </a:lnTo>
                                  <a:lnTo>
                                    <a:pt x="24" y="14"/>
                                  </a:lnTo>
                                  <a:lnTo>
                                    <a:pt x="24" y="9"/>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15"/>
                          <wps:cNvSpPr>
                            <a:spLocks/>
                          </wps:cNvSpPr>
                          <wps:spPr bwMode="auto">
                            <a:xfrm>
                              <a:off x="3216" y="3049"/>
                              <a:ext cx="279" cy="480"/>
                            </a:xfrm>
                            <a:custGeom>
                              <a:avLst/>
                              <a:gdLst>
                                <a:gd name="T0" fmla="*/ 10 w 279"/>
                                <a:gd name="T1" fmla="*/ 470 h 480"/>
                                <a:gd name="T2" fmla="*/ 15 w 279"/>
                                <a:gd name="T3" fmla="*/ 461 h 480"/>
                                <a:gd name="T4" fmla="*/ 19 w 279"/>
                                <a:gd name="T5" fmla="*/ 451 h 480"/>
                                <a:gd name="T6" fmla="*/ 29 w 279"/>
                                <a:gd name="T7" fmla="*/ 437 h 480"/>
                                <a:gd name="T8" fmla="*/ 34 w 279"/>
                                <a:gd name="T9" fmla="*/ 427 h 480"/>
                                <a:gd name="T10" fmla="*/ 43 w 279"/>
                                <a:gd name="T11" fmla="*/ 413 h 480"/>
                                <a:gd name="T12" fmla="*/ 48 w 279"/>
                                <a:gd name="T13" fmla="*/ 403 h 480"/>
                                <a:gd name="T14" fmla="*/ 53 w 279"/>
                                <a:gd name="T15" fmla="*/ 394 h 480"/>
                                <a:gd name="T16" fmla="*/ 63 w 279"/>
                                <a:gd name="T17" fmla="*/ 379 h 480"/>
                                <a:gd name="T18" fmla="*/ 67 w 279"/>
                                <a:gd name="T19" fmla="*/ 370 h 480"/>
                                <a:gd name="T20" fmla="*/ 72 w 279"/>
                                <a:gd name="T21" fmla="*/ 360 h 480"/>
                                <a:gd name="T22" fmla="*/ 82 w 279"/>
                                <a:gd name="T23" fmla="*/ 346 h 480"/>
                                <a:gd name="T24" fmla="*/ 87 w 279"/>
                                <a:gd name="T25" fmla="*/ 336 h 480"/>
                                <a:gd name="T26" fmla="*/ 96 w 279"/>
                                <a:gd name="T27" fmla="*/ 322 h 480"/>
                                <a:gd name="T28" fmla="*/ 101 w 279"/>
                                <a:gd name="T29" fmla="*/ 312 h 480"/>
                                <a:gd name="T30" fmla="*/ 106 w 279"/>
                                <a:gd name="T31" fmla="*/ 302 h 480"/>
                                <a:gd name="T32" fmla="*/ 115 w 279"/>
                                <a:gd name="T33" fmla="*/ 288 h 480"/>
                                <a:gd name="T34" fmla="*/ 120 w 279"/>
                                <a:gd name="T35" fmla="*/ 278 h 480"/>
                                <a:gd name="T36" fmla="*/ 130 w 279"/>
                                <a:gd name="T37" fmla="*/ 264 h 480"/>
                                <a:gd name="T38" fmla="*/ 135 w 279"/>
                                <a:gd name="T39" fmla="*/ 254 h 480"/>
                                <a:gd name="T40" fmla="*/ 139 w 279"/>
                                <a:gd name="T41" fmla="*/ 245 h 480"/>
                                <a:gd name="T42" fmla="*/ 149 w 279"/>
                                <a:gd name="T43" fmla="*/ 230 h 480"/>
                                <a:gd name="T44" fmla="*/ 154 w 279"/>
                                <a:gd name="T45" fmla="*/ 221 h 480"/>
                                <a:gd name="T46" fmla="*/ 159 w 279"/>
                                <a:gd name="T47" fmla="*/ 211 h 480"/>
                                <a:gd name="T48" fmla="*/ 168 w 279"/>
                                <a:gd name="T49" fmla="*/ 197 h 480"/>
                                <a:gd name="T50" fmla="*/ 173 w 279"/>
                                <a:gd name="T51" fmla="*/ 187 h 480"/>
                                <a:gd name="T52" fmla="*/ 183 w 279"/>
                                <a:gd name="T53" fmla="*/ 173 h 480"/>
                                <a:gd name="T54" fmla="*/ 187 w 279"/>
                                <a:gd name="T55" fmla="*/ 163 h 480"/>
                                <a:gd name="T56" fmla="*/ 192 w 279"/>
                                <a:gd name="T57" fmla="*/ 153 h 480"/>
                                <a:gd name="T58" fmla="*/ 202 w 279"/>
                                <a:gd name="T59" fmla="*/ 139 h 480"/>
                                <a:gd name="T60" fmla="*/ 207 w 279"/>
                                <a:gd name="T61" fmla="*/ 129 h 480"/>
                                <a:gd name="T62" fmla="*/ 211 w 279"/>
                                <a:gd name="T63" fmla="*/ 120 h 480"/>
                                <a:gd name="T64" fmla="*/ 221 w 279"/>
                                <a:gd name="T65" fmla="*/ 105 h 480"/>
                                <a:gd name="T66" fmla="*/ 226 w 279"/>
                                <a:gd name="T67" fmla="*/ 96 h 480"/>
                                <a:gd name="T68" fmla="*/ 235 w 279"/>
                                <a:gd name="T69" fmla="*/ 81 h 480"/>
                                <a:gd name="T70" fmla="*/ 240 w 279"/>
                                <a:gd name="T71" fmla="*/ 72 h 480"/>
                                <a:gd name="T72" fmla="*/ 245 w 279"/>
                                <a:gd name="T73" fmla="*/ 62 h 480"/>
                                <a:gd name="T74" fmla="*/ 255 w 279"/>
                                <a:gd name="T75" fmla="*/ 48 h 480"/>
                                <a:gd name="T76" fmla="*/ 259 w 279"/>
                                <a:gd name="T77" fmla="*/ 38 h 480"/>
                                <a:gd name="T78" fmla="*/ 269 w 279"/>
                                <a:gd name="T79" fmla="*/ 24 h 480"/>
                                <a:gd name="T80" fmla="*/ 274 w 279"/>
                                <a:gd name="T81" fmla="*/ 14 h 480"/>
                                <a:gd name="T82" fmla="*/ 279 w 279"/>
                                <a:gd name="T83" fmla="*/ 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9" h="480">
                                  <a:moveTo>
                                    <a:pt x="0" y="480"/>
                                  </a:moveTo>
                                  <a:lnTo>
                                    <a:pt x="10" y="470"/>
                                  </a:lnTo>
                                  <a:lnTo>
                                    <a:pt x="10" y="466"/>
                                  </a:lnTo>
                                  <a:lnTo>
                                    <a:pt x="15" y="461"/>
                                  </a:lnTo>
                                  <a:lnTo>
                                    <a:pt x="15" y="456"/>
                                  </a:lnTo>
                                  <a:lnTo>
                                    <a:pt x="19" y="451"/>
                                  </a:lnTo>
                                  <a:lnTo>
                                    <a:pt x="19" y="446"/>
                                  </a:lnTo>
                                  <a:lnTo>
                                    <a:pt x="29" y="437"/>
                                  </a:lnTo>
                                  <a:lnTo>
                                    <a:pt x="29" y="432"/>
                                  </a:lnTo>
                                  <a:lnTo>
                                    <a:pt x="34" y="427"/>
                                  </a:lnTo>
                                  <a:lnTo>
                                    <a:pt x="34" y="422"/>
                                  </a:lnTo>
                                  <a:lnTo>
                                    <a:pt x="43" y="413"/>
                                  </a:lnTo>
                                  <a:lnTo>
                                    <a:pt x="43" y="408"/>
                                  </a:lnTo>
                                  <a:lnTo>
                                    <a:pt x="48" y="403"/>
                                  </a:lnTo>
                                  <a:lnTo>
                                    <a:pt x="48" y="398"/>
                                  </a:lnTo>
                                  <a:lnTo>
                                    <a:pt x="53" y="394"/>
                                  </a:lnTo>
                                  <a:lnTo>
                                    <a:pt x="53" y="389"/>
                                  </a:lnTo>
                                  <a:lnTo>
                                    <a:pt x="63" y="379"/>
                                  </a:lnTo>
                                  <a:lnTo>
                                    <a:pt x="63" y="374"/>
                                  </a:lnTo>
                                  <a:lnTo>
                                    <a:pt x="67" y="370"/>
                                  </a:lnTo>
                                  <a:lnTo>
                                    <a:pt x="67" y="365"/>
                                  </a:lnTo>
                                  <a:lnTo>
                                    <a:pt x="72" y="360"/>
                                  </a:lnTo>
                                  <a:lnTo>
                                    <a:pt x="72" y="355"/>
                                  </a:lnTo>
                                  <a:lnTo>
                                    <a:pt x="82" y="346"/>
                                  </a:lnTo>
                                  <a:lnTo>
                                    <a:pt x="82" y="341"/>
                                  </a:lnTo>
                                  <a:lnTo>
                                    <a:pt x="87" y="336"/>
                                  </a:lnTo>
                                  <a:lnTo>
                                    <a:pt x="87" y="331"/>
                                  </a:lnTo>
                                  <a:lnTo>
                                    <a:pt x="96" y="322"/>
                                  </a:lnTo>
                                  <a:lnTo>
                                    <a:pt x="96" y="317"/>
                                  </a:lnTo>
                                  <a:lnTo>
                                    <a:pt x="101" y="312"/>
                                  </a:lnTo>
                                  <a:lnTo>
                                    <a:pt x="101" y="307"/>
                                  </a:lnTo>
                                  <a:lnTo>
                                    <a:pt x="106" y="302"/>
                                  </a:lnTo>
                                  <a:lnTo>
                                    <a:pt x="106" y="298"/>
                                  </a:lnTo>
                                  <a:lnTo>
                                    <a:pt x="115" y="288"/>
                                  </a:lnTo>
                                  <a:lnTo>
                                    <a:pt x="115" y="283"/>
                                  </a:lnTo>
                                  <a:lnTo>
                                    <a:pt x="120" y="278"/>
                                  </a:lnTo>
                                  <a:lnTo>
                                    <a:pt x="120" y="274"/>
                                  </a:lnTo>
                                  <a:lnTo>
                                    <a:pt x="130" y="264"/>
                                  </a:lnTo>
                                  <a:lnTo>
                                    <a:pt x="130" y="259"/>
                                  </a:lnTo>
                                  <a:lnTo>
                                    <a:pt x="135" y="254"/>
                                  </a:lnTo>
                                  <a:lnTo>
                                    <a:pt x="135" y="249"/>
                                  </a:lnTo>
                                  <a:lnTo>
                                    <a:pt x="139" y="245"/>
                                  </a:lnTo>
                                  <a:lnTo>
                                    <a:pt x="139" y="240"/>
                                  </a:lnTo>
                                  <a:lnTo>
                                    <a:pt x="149" y="230"/>
                                  </a:lnTo>
                                  <a:lnTo>
                                    <a:pt x="149" y="225"/>
                                  </a:lnTo>
                                  <a:lnTo>
                                    <a:pt x="154" y="221"/>
                                  </a:lnTo>
                                  <a:lnTo>
                                    <a:pt x="154" y="216"/>
                                  </a:lnTo>
                                  <a:lnTo>
                                    <a:pt x="159" y="211"/>
                                  </a:lnTo>
                                  <a:lnTo>
                                    <a:pt x="159" y="206"/>
                                  </a:lnTo>
                                  <a:lnTo>
                                    <a:pt x="168" y="197"/>
                                  </a:lnTo>
                                  <a:lnTo>
                                    <a:pt x="168" y="192"/>
                                  </a:lnTo>
                                  <a:lnTo>
                                    <a:pt x="173" y="187"/>
                                  </a:lnTo>
                                  <a:lnTo>
                                    <a:pt x="173" y="182"/>
                                  </a:lnTo>
                                  <a:lnTo>
                                    <a:pt x="183" y="173"/>
                                  </a:lnTo>
                                  <a:lnTo>
                                    <a:pt x="183" y="168"/>
                                  </a:lnTo>
                                  <a:lnTo>
                                    <a:pt x="187" y="163"/>
                                  </a:lnTo>
                                  <a:lnTo>
                                    <a:pt x="187" y="158"/>
                                  </a:lnTo>
                                  <a:lnTo>
                                    <a:pt x="192" y="153"/>
                                  </a:lnTo>
                                  <a:lnTo>
                                    <a:pt x="192" y="149"/>
                                  </a:lnTo>
                                  <a:lnTo>
                                    <a:pt x="202" y="139"/>
                                  </a:lnTo>
                                  <a:lnTo>
                                    <a:pt x="202" y="134"/>
                                  </a:lnTo>
                                  <a:lnTo>
                                    <a:pt x="207" y="129"/>
                                  </a:lnTo>
                                  <a:lnTo>
                                    <a:pt x="207" y="125"/>
                                  </a:lnTo>
                                  <a:lnTo>
                                    <a:pt x="211" y="120"/>
                                  </a:lnTo>
                                  <a:lnTo>
                                    <a:pt x="211" y="115"/>
                                  </a:lnTo>
                                  <a:lnTo>
                                    <a:pt x="221" y="105"/>
                                  </a:lnTo>
                                  <a:lnTo>
                                    <a:pt x="221" y="101"/>
                                  </a:lnTo>
                                  <a:lnTo>
                                    <a:pt x="226" y="96"/>
                                  </a:lnTo>
                                  <a:lnTo>
                                    <a:pt x="226" y="91"/>
                                  </a:lnTo>
                                  <a:lnTo>
                                    <a:pt x="235" y="81"/>
                                  </a:lnTo>
                                  <a:lnTo>
                                    <a:pt x="235" y="77"/>
                                  </a:lnTo>
                                  <a:lnTo>
                                    <a:pt x="240" y="72"/>
                                  </a:lnTo>
                                  <a:lnTo>
                                    <a:pt x="240" y="67"/>
                                  </a:lnTo>
                                  <a:lnTo>
                                    <a:pt x="245" y="62"/>
                                  </a:lnTo>
                                  <a:lnTo>
                                    <a:pt x="245" y="57"/>
                                  </a:lnTo>
                                  <a:lnTo>
                                    <a:pt x="255" y="48"/>
                                  </a:lnTo>
                                  <a:lnTo>
                                    <a:pt x="255" y="43"/>
                                  </a:lnTo>
                                  <a:lnTo>
                                    <a:pt x="259" y="38"/>
                                  </a:lnTo>
                                  <a:lnTo>
                                    <a:pt x="259" y="33"/>
                                  </a:lnTo>
                                  <a:lnTo>
                                    <a:pt x="269" y="24"/>
                                  </a:lnTo>
                                  <a:lnTo>
                                    <a:pt x="269" y="19"/>
                                  </a:lnTo>
                                  <a:lnTo>
                                    <a:pt x="274" y="14"/>
                                  </a:lnTo>
                                  <a:lnTo>
                                    <a:pt x="274" y="9"/>
                                  </a:lnTo>
                                  <a:lnTo>
                                    <a:pt x="279" y="5"/>
                                  </a:lnTo>
                                  <a:lnTo>
                                    <a:pt x="2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6"/>
                          <wps:cNvSpPr>
                            <a:spLocks/>
                          </wps:cNvSpPr>
                          <wps:spPr bwMode="auto">
                            <a:xfrm>
                              <a:off x="3571" y="2804"/>
                              <a:ext cx="68" cy="115"/>
                            </a:xfrm>
                            <a:custGeom>
                              <a:avLst/>
                              <a:gdLst>
                                <a:gd name="T0" fmla="*/ 0 w 68"/>
                                <a:gd name="T1" fmla="*/ 115 h 115"/>
                                <a:gd name="T2" fmla="*/ 5 w 68"/>
                                <a:gd name="T3" fmla="*/ 110 h 115"/>
                                <a:gd name="T4" fmla="*/ 5 w 68"/>
                                <a:gd name="T5" fmla="*/ 106 h 115"/>
                                <a:gd name="T6" fmla="*/ 10 w 68"/>
                                <a:gd name="T7" fmla="*/ 101 h 115"/>
                                <a:gd name="T8" fmla="*/ 10 w 68"/>
                                <a:gd name="T9" fmla="*/ 96 h 115"/>
                                <a:gd name="T10" fmla="*/ 20 w 68"/>
                                <a:gd name="T11" fmla="*/ 86 h 115"/>
                                <a:gd name="T12" fmla="*/ 20 w 68"/>
                                <a:gd name="T13" fmla="*/ 82 h 115"/>
                                <a:gd name="T14" fmla="*/ 24 w 68"/>
                                <a:gd name="T15" fmla="*/ 77 h 115"/>
                                <a:gd name="T16" fmla="*/ 24 w 68"/>
                                <a:gd name="T17" fmla="*/ 72 h 115"/>
                                <a:gd name="T18" fmla="*/ 29 w 68"/>
                                <a:gd name="T19" fmla="*/ 67 h 115"/>
                                <a:gd name="T20" fmla="*/ 29 w 68"/>
                                <a:gd name="T21" fmla="*/ 62 h 115"/>
                                <a:gd name="T22" fmla="*/ 39 w 68"/>
                                <a:gd name="T23" fmla="*/ 53 h 115"/>
                                <a:gd name="T24" fmla="*/ 39 w 68"/>
                                <a:gd name="T25" fmla="*/ 48 h 115"/>
                                <a:gd name="T26" fmla="*/ 44 w 68"/>
                                <a:gd name="T27" fmla="*/ 43 h 115"/>
                                <a:gd name="T28" fmla="*/ 44 w 68"/>
                                <a:gd name="T29" fmla="*/ 38 h 115"/>
                                <a:gd name="T30" fmla="*/ 53 w 68"/>
                                <a:gd name="T31" fmla="*/ 29 h 115"/>
                                <a:gd name="T32" fmla="*/ 53 w 68"/>
                                <a:gd name="T33" fmla="*/ 24 h 115"/>
                                <a:gd name="T34" fmla="*/ 58 w 68"/>
                                <a:gd name="T35" fmla="*/ 19 h 115"/>
                                <a:gd name="T36" fmla="*/ 58 w 68"/>
                                <a:gd name="T37" fmla="*/ 14 h 115"/>
                                <a:gd name="T38" fmla="*/ 63 w 68"/>
                                <a:gd name="T39" fmla="*/ 10 h 115"/>
                                <a:gd name="T40" fmla="*/ 63 w 68"/>
                                <a:gd name="T41" fmla="*/ 5 h 115"/>
                                <a:gd name="T42" fmla="*/ 68 w 68"/>
                                <a:gd name="T4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 h="115">
                                  <a:moveTo>
                                    <a:pt x="0" y="115"/>
                                  </a:moveTo>
                                  <a:lnTo>
                                    <a:pt x="5" y="110"/>
                                  </a:lnTo>
                                  <a:lnTo>
                                    <a:pt x="5" y="106"/>
                                  </a:lnTo>
                                  <a:lnTo>
                                    <a:pt x="10" y="101"/>
                                  </a:lnTo>
                                  <a:lnTo>
                                    <a:pt x="10" y="96"/>
                                  </a:lnTo>
                                  <a:lnTo>
                                    <a:pt x="20" y="86"/>
                                  </a:lnTo>
                                  <a:lnTo>
                                    <a:pt x="20" y="82"/>
                                  </a:lnTo>
                                  <a:lnTo>
                                    <a:pt x="24" y="77"/>
                                  </a:lnTo>
                                  <a:lnTo>
                                    <a:pt x="24" y="72"/>
                                  </a:lnTo>
                                  <a:lnTo>
                                    <a:pt x="29" y="67"/>
                                  </a:lnTo>
                                  <a:lnTo>
                                    <a:pt x="29" y="62"/>
                                  </a:lnTo>
                                  <a:lnTo>
                                    <a:pt x="39" y="53"/>
                                  </a:lnTo>
                                  <a:lnTo>
                                    <a:pt x="39" y="48"/>
                                  </a:lnTo>
                                  <a:lnTo>
                                    <a:pt x="44" y="43"/>
                                  </a:lnTo>
                                  <a:lnTo>
                                    <a:pt x="44" y="38"/>
                                  </a:lnTo>
                                  <a:lnTo>
                                    <a:pt x="53" y="29"/>
                                  </a:lnTo>
                                  <a:lnTo>
                                    <a:pt x="53" y="24"/>
                                  </a:lnTo>
                                  <a:lnTo>
                                    <a:pt x="58" y="19"/>
                                  </a:lnTo>
                                  <a:lnTo>
                                    <a:pt x="58" y="14"/>
                                  </a:lnTo>
                                  <a:lnTo>
                                    <a:pt x="63" y="10"/>
                                  </a:lnTo>
                                  <a:lnTo>
                                    <a:pt x="63" y="5"/>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17"/>
                          <wps:cNvSpPr>
                            <a:spLocks/>
                          </wps:cNvSpPr>
                          <wps:spPr bwMode="auto">
                            <a:xfrm>
                              <a:off x="3317" y="3159"/>
                              <a:ext cx="178" cy="303"/>
                            </a:xfrm>
                            <a:custGeom>
                              <a:avLst/>
                              <a:gdLst>
                                <a:gd name="T0" fmla="*/ 0 w 178"/>
                                <a:gd name="T1" fmla="*/ 303 h 303"/>
                                <a:gd name="T2" fmla="*/ 10 w 178"/>
                                <a:gd name="T3" fmla="*/ 293 h 303"/>
                                <a:gd name="T4" fmla="*/ 10 w 178"/>
                                <a:gd name="T5" fmla="*/ 288 h 303"/>
                                <a:gd name="T6" fmla="*/ 14 w 178"/>
                                <a:gd name="T7" fmla="*/ 284 h 303"/>
                                <a:gd name="T8" fmla="*/ 14 w 178"/>
                                <a:gd name="T9" fmla="*/ 279 h 303"/>
                                <a:gd name="T10" fmla="*/ 19 w 178"/>
                                <a:gd name="T11" fmla="*/ 274 h 303"/>
                                <a:gd name="T12" fmla="*/ 19 w 178"/>
                                <a:gd name="T13" fmla="*/ 269 h 303"/>
                                <a:gd name="T14" fmla="*/ 29 w 178"/>
                                <a:gd name="T15" fmla="*/ 260 h 303"/>
                                <a:gd name="T16" fmla="*/ 29 w 178"/>
                                <a:gd name="T17" fmla="*/ 255 h 303"/>
                                <a:gd name="T18" fmla="*/ 34 w 178"/>
                                <a:gd name="T19" fmla="*/ 250 h 303"/>
                                <a:gd name="T20" fmla="*/ 34 w 178"/>
                                <a:gd name="T21" fmla="*/ 245 h 303"/>
                                <a:gd name="T22" fmla="*/ 43 w 178"/>
                                <a:gd name="T23" fmla="*/ 236 h 303"/>
                                <a:gd name="T24" fmla="*/ 43 w 178"/>
                                <a:gd name="T25" fmla="*/ 231 h 303"/>
                                <a:gd name="T26" fmla="*/ 48 w 178"/>
                                <a:gd name="T27" fmla="*/ 226 h 303"/>
                                <a:gd name="T28" fmla="*/ 48 w 178"/>
                                <a:gd name="T29" fmla="*/ 221 h 303"/>
                                <a:gd name="T30" fmla="*/ 53 w 178"/>
                                <a:gd name="T31" fmla="*/ 216 h 303"/>
                                <a:gd name="T32" fmla="*/ 53 w 178"/>
                                <a:gd name="T33" fmla="*/ 212 h 303"/>
                                <a:gd name="T34" fmla="*/ 62 w 178"/>
                                <a:gd name="T35" fmla="*/ 202 h 303"/>
                                <a:gd name="T36" fmla="*/ 62 w 178"/>
                                <a:gd name="T37" fmla="*/ 197 h 303"/>
                                <a:gd name="T38" fmla="*/ 67 w 178"/>
                                <a:gd name="T39" fmla="*/ 192 h 303"/>
                                <a:gd name="T40" fmla="*/ 67 w 178"/>
                                <a:gd name="T41" fmla="*/ 188 h 303"/>
                                <a:gd name="T42" fmla="*/ 72 w 178"/>
                                <a:gd name="T43" fmla="*/ 183 h 303"/>
                                <a:gd name="T44" fmla="*/ 72 w 178"/>
                                <a:gd name="T45" fmla="*/ 178 h 303"/>
                                <a:gd name="T46" fmla="*/ 82 w 178"/>
                                <a:gd name="T47" fmla="*/ 168 h 303"/>
                                <a:gd name="T48" fmla="*/ 82 w 178"/>
                                <a:gd name="T49" fmla="*/ 164 h 303"/>
                                <a:gd name="T50" fmla="*/ 86 w 178"/>
                                <a:gd name="T51" fmla="*/ 159 h 303"/>
                                <a:gd name="T52" fmla="*/ 86 w 178"/>
                                <a:gd name="T53" fmla="*/ 154 h 303"/>
                                <a:gd name="T54" fmla="*/ 91 w 178"/>
                                <a:gd name="T55" fmla="*/ 149 h 303"/>
                                <a:gd name="T56" fmla="*/ 91 w 178"/>
                                <a:gd name="T57" fmla="*/ 144 h 303"/>
                                <a:gd name="T58" fmla="*/ 101 w 178"/>
                                <a:gd name="T59" fmla="*/ 135 h 303"/>
                                <a:gd name="T60" fmla="*/ 101 w 178"/>
                                <a:gd name="T61" fmla="*/ 130 h 303"/>
                                <a:gd name="T62" fmla="*/ 106 w 178"/>
                                <a:gd name="T63" fmla="*/ 125 h 303"/>
                                <a:gd name="T64" fmla="*/ 106 w 178"/>
                                <a:gd name="T65" fmla="*/ 120 h 303"/>
                                <a:gd name="T66" fmla="*/ 115 w 178"/>
                                <a:gd name="T67" fmla="*/ 111 h 303"/>
                                <a:gd name="T68" fmla="*/ 115 w 178"/>
                                <a:gd name="T69" fmla="*/ 106 h 303"/>
                                <a:gd name="T70" fmla="*/ 120 w 178"/>
                                <a:gd name="T71" fmla="*/ 101 h 303"/>
                                <a:gd name="T72" fmla="*/ 120 w 178"/>
                                <a:gd name="T73" fmla="*/ 96 h 303"/>
                                <a:gd name="T74" fmla="*/ 125 w 178"/>
                                <a:gd name="T75" fmla="*/ 91 h 303"/>
                                <a:gd name="T76" fmla="*/ 125 w 178"/>
                                <a:gd name="T77" fmla="*/ 87 h 303"/>
                                <a:gd name="T78" fmla="*/ 134 w 178"/>
                                <a:gd name="T79" fmla="*/ 77 h 303"/>
                                <a:gd name="T80" fmla="*/ 134 w 178"/>
                                <a:gd name="T81" fmla="*/ 72 h 303"/>
                                <a:gd name="T82" fmla="*/ 139 w 178"/>
                                <a:gd name="T83" fmla="*/ 67 h 303"/>
                                <a:gd name="T84" fmla="*/ 139 w 178"/>
                                <a:gd name="T85" fmla="*/ 63 h 303"/>
                                <a:gd name="T86" fmla="*/ 144 w 178"/>
                                <a:gd name="T87" fmla="*/ 58 h 303"/>
                                <a:gd name="T88" fmla="*/ 144 w 178"/>
                                <a:gd name="T89" fmla="*/ 53 h 303"/>
                                <a:gd name="T90" fmla="*/ 154 w 178"/>
                                <a:gd name="T91" fmla="*/ 43 h 303"/>
                                <a:gd name="T92" fmla="*/ 154 w 178"/>
                                <a:gd name="T93" fmla="*/ 39 h 303"/>
                                <a:gd name="T94" fmla="*/ 158 w 178"/>
                                <a:gd name="T95" fmla="*/ 34 h 303"/>
                                <a:gd name="T96" fmla="*/ 158 w 178"/>
                                <a:gd name="T97" fmla="*/ 29 h 303"/>
                                <a:gd name="T98" fmla="*/ 168 w 178"/>
                                <a:gd name="T99" fmla="*/ 19 h 303"/>
                                <a:gd name="T100" fmla="*/ 168 w 178"/>
                                <a:gd name="T101" fmla="*/ 15 h 303"/>
                                <a:gd name="T102" fmla="*/ 173 w 178"/>
                                <a:gd name="T103" fmla="*/ 10 h 303"/>
                                <a:gd name="T104" fmla="*/ 173 w 178"/>
                                <a:gd name="T105" fmla="*/ 5 h 303"/>
                                <a:gd name="T106" fmla="*/ 178 w 178"/>
                                <a:gd name="T107"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8" h="303">
                                  <a:moveTo>
                                    <a:pt x="0" y="303"/>
                                  </a:moveTo>
                                  <a:lnTo>
                                    <a:pt x="10" y="293"/>
                                  </a:lnTo>
                                  <a:lnTo>
                                    <a:pt x="10" y="288"/>
                                  </a:lnTo>
                                  <a:lnTo>
                                    <a:pt x="14" y="284"/>
                                  </a:lnTo>
                                  <a:lnTo>
                                    <a:pt x="14" y="279"/>
                                  </a:lnTo>
                                  <a:lnTo>
                                    <a:pt x="19" y="274"/>
                                  </a:lnTo>
                                  <a:lnTo>
                                    <a:pt x="19" y="269"/>
                                  </a:lnTo>
                                  <a:lnTo>
                                    <a:pt x="29" y="260"/>
                                  </a:lnTo>
                                  <a:lnTo>
                                    <a:pt x="29" y="255"/>
                                  </a:lnTo>
                                  <a:lnTo>
                                    <a:pt x="34" y="250"/>
                                  </a:lnTo>
                                  <a:lnTo>
                                    <a:pt x="34" y="245"/>
                                  </a:lnTo>
                                  <a:lnTo>
                                    <a:pt x="43" y="236"/>
                                  </a:lnTo>
                                  <a:lnTo>
                                    <a:pt x="43" y="231"/>
                                  </a:lnTo>
                                  <a:lnTo>
                                    <a:pt x="48" y="226"/>
                                  </a:lnTo>
                                  <a:lnTo>
                                    <a:pt x="48" y="221"/>
                                  </a:lnTo>
                                  <a:lnTo>
                                    <a:pt x="53" y="216"/>
                                  </a:lnTo>
                                  <a:lnTo>
                                    <a:pt x="53" y="212"/>
                                  </a:lnTo>
                                  <a:lnTo>
                                    <a:pt x="62" y="202"/>
                                  </a:lnTo>
                                  <a:lnTo>
                                    <a:pt x="62" y="197"/>
                                  </a:lnTo>
                                  <a:lnTo>
                                    <a:pt x="67" y="192"/>
                                  </a:lnTo>
                                  <a:lnTo>
                                    <a:pt x="67" y="188"/>
                                  </a:lnTo>
                                  <a:lnTo>
                                    <a:pt x="72" y="183"/>
                                  </a:lnTo>
                                  <a:lnTo>
                                    <a:pt x="72" y="178"/>
                                  </a:lnTo>
                                  <a:lnTo>
                                    <a:pt x="82" y="168"/>
                                  </a:lnTo>
                                  <a:lnTo>
                                    <a:pt x="82" y="164"/>
                                  </a:lnTo>
                                  <a:lnTo>
                                    <a:pt x="86" y="159"/>
                                  </a:lnTo>
                                  <a:lnTo>
                                    <a:pt x="86" y="154"/>
                                  </a:lnTo>
                                  <a:lnTo>
                                    <a:pt x="91" y="149"/>
                                  </a:lnTo>
                                  <a:lnTo>
                                    <a:pt x="91" y="144"/>
                                  </a:lnTo>
                                  <a:lnTo>
                                    <a:pt x="101" y="135"/>
                                  </a:lnTo>
                                  <a:lnTo>
                                    <a:pt x="101" y="130"/>
                                  </a:lnTo>
                                  <a:lnTo>
                                    <a:pt x="106" y="125"/>
                                  </a:lnTo>
                                  <a:lnTo>
                                    <a:pt x="106" y="120"/>
                                  </a:lnTo>
                                  <a:lnTo>
                                    <a:pt x="115" y="111"/>
                                  </a:lnTo>
                                  <a:lnTo>
                                    <a:pt x="115" y="106"/>
                                  </a:lnTo>
                                  <a:lnTo>
                                    <a:pt x="120" y="101"/>
                                  </a:lnTo>
                                  <a:lnTo>
                                    <a:pt x="120" y="96"/>
                                  </a:lnTo>
                                  <a:lnTo>
                                    <a:pt x="125" y="91"/>
                                  </a:lnTo>
                                  <a:lnTo>
                                    <a:pt x="125" y="87"/>
                                  </a:lnTo>
                                  <a:lnTo>
                                    <a:pt x="134" y="77"/>
                                  </a:lnTo>
                                  <a:lnTo>
                                    <a:pt x="134" y="72"/>
                                  </a:lnTo>
                                  <a:lnTo>
                                    <a:pt x="139" y="67"/>
                                  </a:lnTo>
                                  <a:lnTo>
                                    <a:pt x="139" y="63"/>
                                  </a:lnTo>
                                  <a:lnTo>
                                    <a:pt x="144" y="58"/>
                                  </a:lnTo>
                                  <a:lnTo>
                                    <a:pt x="144" y="53"/>
                                  </a:lnTo>
                                  <a:lnTo>
                                    <a:pt x="154" y="43"/>
                                  </a:lnTo>
                                  <a:lnTo>
                                    <a:pt x="154" y="39"/>
                                  </a:lnTo>
                                  <a:lnTo>
                                    <a:pt x="158" y="34"/>
                                  </a:lnTo>
                                  <a:lnTo>
                                    <a:pt x="158" y="29"/>
                                  </a:lnTo>
                                  <a:lnTo>
                                    <a:pt x="168" y="19"/>
                                  </a:lnTo>
                                  <a:lnTo>
                                    <a:pt x="168" y="15"/>
                                  </a:lnTo>
                                  <a:lnTo>
                                    <a:pt x="173" y="10"/>
                                  </a:lnTo>
                                  <a:lnTo>
                                    <a:pt x="173" y="5"/>
                                  </a:lnTo>
                                  <a:lnTo>
                                    <a:pt x="17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8"/>
                          <wps:cNvSpPr>
                            <a:spLocks/>
                          </wps:cNvSpPr>
                          <wps:spPr bwMode="auto">
                            <a:xfrm>
                              <a:off x="3619" y="2770"/>
                              <a:ext cx="101" cy="173"/>
                            </a:xfrm>
                            <a:custGeom>
                              <a:avLst/>
                              <a:gdLst>
                                <a:gd name="T0" fmla="*/ 0 w 101"/>
                                <a:gd name="T1" fmla="*/ 173 h 173"/>
                                <a:gd name="T2" fmla="*/ 0 w 101"/>
                                <a:gd name="T3" fmla="*/ 168 h 173"/>
                                <a:gd name="T4" fmla="*/ 5 w 101"/>
                                <a:gd name="T5" fmla="*/ 164 h 173"/>
                                <a:gd name="T6" fmla="*/ 10 w 101"/>
                                <a:gd name="T7" fmla="*/ 159 h 173"/>
                                <a:gd name="T8" fmla="*/ 10 w 101"/>
                                <a:gd name="T9" fmla="*/ 154 h 173"/>
                                <a:gd name="T10" fmla="*/ 15 w 101"/>
                                <a:gd name="T11" fmla="*/ 149 h 173"/>
                                <a:gd name="T12" fmla="*/ 15 w 101"/>
                                <a:gd name="T13" fmla="*/ 144 h 173"/>
                                <a:gd name="T14" fmla="*/ 20 w 101"/>
                                <a:gd name="T15" fmla="*/ 140 h 173"/>
                                <a:gd name="T16" fmla="*/ 20 w 101"/>
                                <a:gd name="T17" fmla="*/ 135 h 173"/>
                                <a:gd name="T18" fmla="*/ 29 w 101"/>
                                <a:gd name="T19" fmla="*/ 125 h 173"/>
                                <a:gd name="T20" fmla="*/ 29 w 101"/>
                                <a:gd name="T21" fmla="*/ 120 h 173"/>
                                <a:gd name="T22" fmla="*/ 34 w 101"/>
                                <a:gd name="T23" fmla="*/ 116 h 173"/>
                                <a:gd name="T24" fmla="*/ 34 w 101"/>
                                <a:gd name="T25" fmla="*/ 111 h 173"/>
                                <a:gd name="T26" fmla="*/ 39 w 101"/>
                                <a:gd name="T27" fmla="*/ 106 h 173"/>
                                <a:gd name="T28" fmla="*/ 39 w 101"/>
                                <a:gd name="T29" fmla="*/ 101 h 173"/>
                                <a:gd name="T30" fmla="*/ 48 w 101"/>
                                <a:gd name="T31" fmla="*/ 92 h 173"/>
                                <a:gd name="T32" fmla="*/ 48 w 101"/>
                                <a:gd name="T33" fmla="*/ 87 h 173"/>
                                <a:gd name="T34" fmla="*/ 53 w 101"/>
                                <a:gd name="T35" fmla="*/ 82 h 173"/>
                                <a:gd name="T36" fmla="*/ 53 w 101"/>
                                <a:gd name="T37" fmla="*/ 77 h 173"/>
                                <a:gd name="T38" fmla="*/ 63 w 101"/>
                                <a:gd name="T39" fmla="*/ 68 h 173"/>
                                <a:gd name="T40" fmla="*/ 63 w 101"/>
                                <a:gd name="T41" fmla="*/ 63 h 173"/>
                                <a:gd name="T42" fmla="*/ 68 w 101"/>
                                <a:gd name="T43" fmla="*/ 58 h 173"/>
                                <a:gd name="T44" fmla="*/ 68 w 101"/>
                                <a:gd name="T45" fmla="*/ 53 h 173"/>
                                <a:gd name="T46" fmla="*/ 72 w 101"/>
                                <a:gd name="T47" fmla="*/ 48 h 173"/>
                                <a:gd name="T48" fmla="*/ 72 w 101"/>
                                <a:gd name="T49" fmla="*/ 44 h 173"/>
                                <a:gd name="T50" fmla="*/ 82 w 101"/>
                                <a:gd name="T51" fmla="*/ 34 h 173"/>
                                <a:gd name="T52" fmla="*/ 82 w 101"/>
                                <a:gd name="T53" fmla="*/ 29 h 173"/>
                                <a:gd name="T54" fmla="*/ 87 w 101"/>
                                <a:gd name="T55" fmla="*/ 24 h 173"/>
                                <a:gd name="T56" fmla="*/ 87 w 101"/>
                                <a:gd name="T57" fmla="*/ 20 h 173"/>
                                <a:gd name="T58" fmla="*/ 92 w 101"/>
                                <a:gd name="T59" fmla="*/ 15 h 173"/>
                                <a:gd name="T60" fmla="*/ 92 w 101"/>
                                <a:gd name="T61" fmla="*/ 10 h 173"/>
                                <a:gd name="T62" fmla="*/ 101 w 101"/>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173"/>
                                  </a:moveTo>
                                  <a:lnTo>
                                    <a:pt x="0" y="168"/>
                                  </a:lnTo>
                                  <a:lnTo>
                                    <a:pt x="5" y="164"/>
                                  </a:lnTo>
                                  <a:lnTo>
                                    <a:pt x="10" y="159"/>
                                  </a:lnTo>
                                  <a:lnTo>
                                    <a:pt x="10" y="154"/>
                                  </a:lnTo>
                                  <a:lnTo>
                                    <a:pt x="15" y="149"/>
                                  </a:lnTo>
                                  <a:lnTo>
                                    <a:pt x="15" y="144"/>
                                  </a:lnTo>
                                  <a:lnTo>
                                    <a:pt x="20" y="140"/>
                                  </a:lnTo>
                                  <a:lnTo>
                                    <a:pt x="20" y="135"/>
                                  </a:lnTo>
                                  <a:lnTo>
                                    <a:pt x="29" y="125"/>
                                  </a:lnTo>
                                  <a:lnTo>
                                    <a:pt x="29" y="120"/>
                                  </a:lnTo>
                                  <a:lnTo>
                                    <a:pt x="34" y="116"/>
                                  </a:lnTo>
                                  <a:lnTo>
                                    <a:pt x="34" y="111"/>
                                  </a:lnTo>
                                  <a:lnTo>
                                    <a:pt x="39" y="106"/>
                                  </a:lnTo>
                                  <a:lnTo>
                                    <a:pt x="39" y="101"/>
                                  </a:lnTo>
                                  <a:lnTo>
                                    <a:pt x="48" y="92"/>
                                  </a:lnTo>
                                  <a:lnTo>
                                    <a:pt x="48" y="87"/>
                                  </a:lnTo>
                                  <a:lnTo>
                                    <a:pt x="53" y="82"/>
                                  </a:lnTo>
                                  <a:lnTo>
                                    <a:pt x="53" y="77"/>
                                  </a:lnTo>
                                  <a:lnTo>
                                    <a:pt x="63" y="68"/>
                                  </a:lnTo>
                                  <a:lnTo>
                                    <a:pt x="63" y="63"/>
                                  </a:lnTo>
                                  <a:lnTo>
                                    <a:pt x="68" y="58"/>
                                  </a:lnTo>
                                  <a:lnTo>
                                    <a:pt x="68" y="53"/>
                                  </a:lnTo>
                                  <a:lnTo>
                                    <a:pt x="72" y="48"/>
                                  </a:lnTo>
                                  <a:lnTo>
                                    <a:pt x="72" y="44"/>
                                  </a:lnTo>
                                  <a:lnTo>
                                    <a:pt x="82" y="34"/>
                                  </a:lnTo>
                                  <a:lnTo>
                                    <a:pt x="82" y="29"/>
                                  </a:lnTo>
                                  <a:lnTo>
                                    <a:pt x="87" y="24"/>
                                  </a:lnTo>
                                  <a:lnTo>
                                    <a:pt x="87" y="20"/>
                                  </a:lnTo>
                                  <a:lnTo>
                                    <a:pt x="92" y="15"/>
                                  </a:lnTo>
                                  <a:lnTo>
                                    <a:pt x="92" y="10"/>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9"/>
                          <wps:cNvSpPr>
                            <a:spLocks/>
                          </wps:cNvSpPr>
                          <wps:spPr bwMode="auto">
                            <a:xfrm>
                              <a:off x="3389" y="3164"/>
                              <a:ext cx="163" cy="283"/>
                            </a:xfrm>
                            <a:custGeom>
                              <a:avLst/>
                              <a:gdLst>
                                <a:gd name="T0" fmla="*/ 0 w 163"/>
                                <a:gd name="T1" fmla="*/ 283 h 283"/>
                                <a:gd name="T2" fmla="*/ 5 w 163"/>
                                <a:gd name="T3" fmla="*/ 279 h 283"/>
                                <a:gd name="T4" fmla="*/ 5 w 163"/>
                                <a:gd name="T5" fmla="*/ 274 h 283"/>
                                <a:gd name="T6" fmla="*/ 14 w 163"/>
                                <a:gd name="T7" fmla="*/ 264 h 283"/>
                                <a:gd name="T8" fmla="*/ 14 w 163"/>
                                <a:gd name="T9" fmla="*/ 259 h 283"/>
                                <a:gd name="T10" fmla="*/ 19 w 163"/>
                                <a:gd name="T11" fmla="*/ 255 h 283"/>
                                <a:gd name="T12" fmla="*/ 19 w 163"/>
                                <a:gd name="T13" fmla="*/ 250 h 283"/>
                                <a:gd name="T14" fmla="*/ 24 w 163"/>
                                <a:gd name="T15" fmla="*/ 245 h 283"/>
                                <a:gd name="T16" fmla="*/ 24 w 163"/>
                                <a:gd name="T17" fmla="*/ 240 h 283"/>
                                <a:gd name="T18" fmla="*/ 34 w 163"/>
                                <a:gd name="T19" fmla="*/ 231 h 283"/>
                                <a:gd name="T20" fmla="*/ 34 w 163"/>
                                <a:gd name="T21" fmla="*/ 226 h 283"/>
                                <a:gd name="T22" fmla="*/ 38 w 163"/>
                                <a:gd name="T23" fmla="*/ 221 h 283"/>
                                <a:gd name="T24" fmla="*/ 38 w 163"/>
                                <a:gd name="T25" fmla="*/ 216 h 283"/>
                                <a:gd name="T26" fmla="*/ 48 w 163"/>
                                <a:gd name="T27" fmla="*/ 207 h 283"/>
                                <a:gd name="T28" fmla="*/ 48 w 163"/>
                                <a:gd name="T29" fmla="*/ 202 h 283"/>
                                <a:gd name="T30" fmla="*/ 53 w 163"/>
                                <a:gd name="T31" fmla="*/ 197 h 283"/>
                                <a:gd name="T32" fmla="*/ 53 w 163"/>
                                <a:gd name="T33" fmla="*/ 192 h 283"/>
                                <a:gd name="T34" fmla="*/ 58 w 163"/>
                                <a:gd name="T35" fmla="*/ 187 h 283"/>
                                <a:gd name="T36" fmla="*/ 58 w 163"/>
                                <a:gd name="T37" fmla="*/ 183 h 283"/>
                                <a:gd name="T38" fmla="*/ 67 w 163"/>
                                <a:gd name="T39" fmla="*/ 173 h 283"/>
                                <a:gd name="T40" fmla="*/ 67 w 163"/>
                                <a:gd name="T41" fmla="*/ 168 h 283"/>
                                <a:gd name="T42" fmla="*/ 72 w 163"/>
                                <a:gd name="T43" fmla="*/ 163 h 283"/>
                                <a:gd name="T44" fmla="*/ 72 w 163"/>
                                <a:gd name="T45" fmla="*/ 159 h 283"/>
                                <a:gd name="T46" fmla="*/ 77 w 163"/>
                                <a:gd name="T47" fmla="*/ 154 h 283"/>
                                <a:gd name="T48" fmla="*/ 77 w 163"/>
                                <a:gd name="T49" fmla="*/ 149 h 283"/>
                                <a:gd name="T50" fmla="*/ 86 w 163"/>
                                <a:gd name="T51" fmla="*/ 139 h 283"/>
                                <a:gd name="T52" fmla="*/ 86 w 163"/>
                                <a:gd name="T53" fmla="*/ 134 h 283"/>
                                <a:gd name="T54" fmla="*/ 91 w 163"/>
                                <a:gd name="T55" fmla="*/ 130 h 283"/>
                                <a:gd name="T56" fmla="*/ 91 w 163"/>
                                <a:gd name="T57" fmla="*/ 125 h 283"/>
                                <a:gd name="T58" fmla="*/ 101 w 163"/>
                                <a:gd name="T59" fmla="*/ 115 h 283"/>
                                <a:gd name="T60" fmla="*/ 101 w 163"/>
                                <a:gd name="T61" fmla="*/ 110 h 283"/>
                                <a:gd name="T62" fmla="*/ 106 w 163"/>
                                <a:gd name="T63" fmla="*/ 106 h 283"/>
                                <a:gd name="T64" fmla="*/ 106 w 163"/>
                                <a:gd name="T65" fmla="*/ 101 h 283"/>
                                <a:gd name="T66" fmla="*/ 110 w 163"/>
                                <a:gd name="T67" fmla="*/ 96 h 283"/>
                                <a:gd name="T68" fmla="*/ 110 w 163"/>
                                <a:gd name="T69" fmla="*/ 91 h 283"/>
                                <a:gd name="T70" fmla="*/ 120 w 163"/>
                                <a:gd name="T71" fmla="*/ 82 h 283"/>
                                <a:gd name="T72" fmla="*/ 120 w 163"/>
                                <a:gd name="T73" fmla="*/ 77 h 283"/>
                                <a:gd name="T74" fmla="*/ 125 w 163"/>
                                <a:gd name="T75" fmla="*/ 72 h 283"/>
                                <a:gd name="T76" fmla="*/ 125 w 163"/>
                                <a:gd name="T77" fmla="*/ 67 h 283"/>
                                <a:gd name="T78" fmla="*/ 130 w 163"/>
                                <a:gd name="T79" fmla="*/ 62 h 283"/>
                                <a:gd name="T80" fmla="*/ 130 w 163"/>
                                <a:gd name="T81" fmla="*/ 58 h 283"/>
                                <a:gd name="T82" fmla="*/ 139 w 163"/>
                                <a:gd name="T83" fmla="*/ 48 h 283"/>
                                <a:gd name="T84" fmla="*/ 139 w 163"/>
                                <a:gd name="T85" fmla="*/ 43 h 283"/>
                                <a:gd name="T86" fmla="*/ 144 w 163"/>
                                <a:gd name="T87" fmla="*/ 38 h 283"/>
                                <a:gd name="T88" fmla="*/ 144 w 163"/>
                                <a:gd name="T89" fmla="*/ 34 h 283"/>
                                <a:gd name="T90" fmla="*/ 154 w 163"/>
                                <a:gd name="T91" fmla="*/ 24 h 283"/>
                                <a:gd name="T92" fmla="*/ 154 w 163"/>
                                <a:gd name="T93" fmla="*/ 19 h 283"/>
                                <a:gd name="T94" fmla="*/ 158 w 163"/>
                                <a:gd name="T95" fmla="*/ 14 h 283"/>
                                <a:gd name="T96" fmla="*/ 158 w 163"/>
                                <a:gd name="T97" fmla="*/ 10 h 283"/>
                                <a:gd name="T98" fmla="*/ 163 w 163"/>
                                <a:gd name="T99" fmla="*/ 5 h 283"/>
                                <a:gd name="T100" fmla="*/ 163 w 163"/>
                                <a:gd name="T10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3" h="283">
                                  <a:moveTo>
                                    <a:pt x="0" y="283"/>
                                  </a:moveTo>
                                  <a:lnTo>
                                    <a:pt x="5" y="279"/>
                                  </a:lnTo>
                                  <a:lnTo>
                                    <a:pt x="5" y="274"/>
                                  </a:lnTo>
                                  <a:lnTo>
                                    <a:pt x="14" y="264"/>
                                  </a:lnTo>
                                  <a:lnTo>
                                    <a:pt x="14" y="259"/>
                                  </a:lnTo>
                                  <a:lnTo>
                                    <a:pt x="19" y="255"/>
                                  </a:lnTo>
                                  <a:lnTo>
                                    <a:pt x="19" y="250"/>
                                  </a:lnTo>
                                  <a:lnTo>
                                    <a:pt x="24" y="245"/>
                                  </a:lnTo>
                                  <a:lnTo>
                                    <a:pt x="24" y="240"/>
                                  </a:lnTo>
                                  <a:lnTo>
                                    <a:pt x="34" y="231"/>
                                  </a:lnTo>
                                  <a:lnTo>
                                    <a:pt x="34" y="226"/>
                                  </a:lnTo>
                                  <a:lnTo>
                                    <a:pt x="38" y="221"/>
                                  </a:lnTo>
                                  <a:lnTo>
                                    <a:pt x="38" y="216"/>
                                  </a:lnTo>
                                  <a:lnTo>
                                    <a:pt x="48" y="207"/>
                                  </a:lnTo>
                                  <a:lnTo>
                                    <a:pt x="48" y="202"/>
                                  </a:lnTo>
                                  <a:lnTo>
                                    <a:pt x="53" y="197"/>
                                  </a:lnTo>
                                  <a:lnTo>
                                    <a:pt x="53" y="192"/>
                                  </a:lnTo>
                                  <a:lnTo>
                                    <a:pt x="58" y="187"/>
                                  </a:lnTo>
                                  <a:lnTo>
                                    <a:pt x="58" y="183"/>
                                  </a:lnTo>
                                  <a:lnTo>
                                    <a:pt x="67" y="173"/>
                                  </a:lnTo>
                                  <a:lnTo>
                                    <a:pt x="67" y="168"/>
                                  </a:lnTo>
                                  <a:lnTo>
                                    <a:pt x="72" y="163"/>
                                  </a:lnTo>
                                  <a:lnTo>
                                    <a:pt x="72" y="159"/>
                                  </a:lnTo>
                                  <a:lnTo>
                                    <a:pt x="77" y="154"/>
                                  </a:lnTo>
                                  <a:lnTo>
                                    <a:pt x="77" y="149"/>
                                  </a:lnTo>
                                  <a:lnTo>
                                    <a:pt x="86" y="139"/>
                                  </a:lnTo>
                                  <a:lnTo>
                                    <a:pt x="86" y="134"/>
                                  </a:lnTo>
                                  <a:lnTo>
                                    <a:pt x="91" y="130"/>
                                  </a:lnTo>
                                  <a:lnTo>
                                    <a:pt x="91" y="125"/>
                                  </a:lnTo>
                                  <a:lnTo>
                                    <a:pt x="101" y="115"/>
                                  </a:lnTo>
                                  <a:lnTo>
                                    <a:pt x="101" y="110"/>
                                  </a:lnTo>
                                  <a:lnTo>
                                    <a:pt x="106" y="106"/>
                                  </a:lnTo>
                                  <a:lnTo>
                                    <a:pt x="106" y="101"/>
                                  </a:lnTo>
                                  <a:lnTo>
                                    <a:pt x="110" y="96"/>
                                  </a:lnTo>
                                  <a:lnTo>
                                    <a:pt x="110" y="91"/>
                                  </a:lnTo>
                                  <a:lnTo>
                                    <a:pt x="120" y="82"/>
                                  </a:lnTo>
                                  <a:lnTo>
                                    <a:pt x="120" y="77"/>
                                  </a:lnTo>
                                  <a:lnTo>
                                    <a:pt x="125" y="72"/>
                                  </a:lnTo>
                                  <a:lnTo>
                                    <a:pt x="125" y="67"/>
                                  </a:lnTo>
                                  <a:lnTo>
                                    <a:pt x="130" y="62"/>
                                  </a:lnTo>
                                  <a:lnTo>
                                    <a:pt x="130" y="58"/>
                                  </a:lnTo>
                                  <a:lnTo>
                                    <a:pt x="139" y="48"/>
                                  </a:lnTo>
                                  <a:lnTo>
                                    <a:pt x="139" y="43"/>
                                  </a:lnTo>
                                  <a:lnTo>
                                    <a:pt x="144" y="38"/>
                                  </a:lnTo>
                                  <a:lnTo>
                                    <a:pt x="144" y="34"/>
                                  </a:lnTo>
                                  <a:lnTo>
                                    <a:pt x="154" y="24"/>
                                  </a:lnTo>
                                  <a:lnTo>
                                    <a:pt x="154" y="19"/>
                                  </a:lnTo>
                                  <a:lnTo>
                                    <a:pt x="158" y="14"/>
                                  </a:lnTo>
                                  <a:lnTo>
                                    <a:pt x="158" y="10"/>
                                  </a:lnTo>
                                  <a:lnTo>
                                    <a:pt x="163" y="5"/>
                                  </a:lnTo>
                                  <a:lnTo>
                                    <a:pt x="1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20"/>
                          <wps:cNvSpPr>
                            <a:spLocks/>
                          </wps:cNvSpPr>
                          <wps:spPr bwMode="auto">
                            <a:xfrm>
                              <a:off x="3394" y="3169"/>
                              <a:ext cx="221" cy="384"/>
                            </a:xfrm>
                            <a:custGeom>
                              <a:avLst/>
                              <a:gdLst>
                                <a:gd name="T0" fmla="*/ 0 w 221"/>
                                <a:gd name="T1" fmla="*/ 379 h 384"/>
                                <a:gd name="T2" fmla="*/ 9 w 221"/>
                                <a:gd name="T3" fmla="*/ 370 h 384"/>
                                <a:gd name="T4" fmla="*/ 14 w 221"/>
                                <a:gd name="T5" fmla="*/ 360 h 384"/>
                                <a:gd name="T6" fmla="*/ 19 w 221"/>
                                <a:gd name="T7" fmla="*/ 350 h 384"/>
                                <a:gd name="T8" fmla="*/ 29 w 221"/>
                                <a:gd name="T9" fmla="*/ 336 h 384"/>
                                <a:gd name="T10" fmla="*/ 33 w 221"/>
                                <a:gd name="T11" fmla="*/ 326 h 384"/>
                                <a:gd name="T12" fmla="*/ 38 w 221"/>
                                <a:gd name="T13" fmla="*/ 317 h 384"/>
                                <a:gd name="T14" fmla="*/ 48 w 221"/>
                                <a:gd name="T15" fmla="*/ 302 h 384"/>
                                <a:gd name="T16" fmla="*/ 53 w 221"/>
                                <a:gd name="T17" fmla="*/ 293 h 384"/>
                                <a:gd name="T18" fmla="*/ 62 w 221"/>
                                <a:gd name="T19" fmla="*/ 278 h 384"/>
                                <a:gd name="T20" fmla="*/ 67 w 221"/>
                                <a:gd name="T21" fmla="*/ 269 h 384"/>
                                <a:gd name="T22" fmla="*/ 72 w 221"/>
                                <a:gd name="T23" fmla="*/ 259 h 384"/>
                                <a:gd name="T24" fmla="*/ 81 w 221"/>
                                <a:gd name="T25" fmla="*/ 245 h 384"/>
                                <a:gd name="T26" fmla="*/ 86 w 221"/>
                                <a:gd name="T27" fmla="*/ 235 h 384"/>
                                <a:gd name="T28" fmla="*/ 91 w 221"/>
                                <a:gd name="T29" fmla="*/ 226 h 384"/>
                                <a:gd name="T30" fmla="*/ 101 w 221"/>
                                <a:gd name="T31" fmla="*/ 211 h 384"/>
                                <a:gd name="T32" fmla="*/ 105 w 221"/>
                                <a:gd name="T33" fmla="*/ 202 h 384"/>
                                <a:gd name="T34" fmla="*/ 110 w 221"/>
                                <a:gd name="T35" fmla="*/ 192 h 384"/>
                                <a:gd name="T36" fmla="*/ 120 w 221"/>
                                <a:gd name="T37" fmla="*/ 178 h 384"/>
                                <a:gd name="T38" fmla="*/ 125 w 221"/>
                                <a:gd name="T39" fmla="*/ 168 h 384"/>
                                <a:gd name="T40" fmla="*/ 134 w 221"/>
                                <a:gd name="T41" fmla="*/ 154 h 384"/>
                                <a:gd name="T42" fmla="*/ 139 w 221"/>
                                <a:gd name="T43" fmla="*/ 144 h 384"/>
                                <a:gd name="T44" fmla="*/ 144 w 221"/>
                                <a:gd name="T45" fmla="*/ 134 h 384"/>
                                <a:gd name="T46" fmla="*/ 153 w 221"/>
                                <a:gd name="T47" fmla="*/ 120 h 384"/>
                                <a:gd name="T48" fmla="*/ 158 w 221"/>
                                <a:gd name="T49" fmla="*/ 110 h 384"/>
                                <a:gd name="T50" fmla="*/ 163 w 221"/>
                                <a:gd name="T51" fmla="*/ 101 h 384"/>
                                <a:gd name="T52" fmla="*/ 173 w 221"/>
                                <a:gd name="T53" fmla="*/ 86 h 384"/>
                                <a:gd name="T54" fmla="*/ 177 w 221"/>
                                <a:gd name="T55" fmla="*/ 77 h 384"/>
                                <a:gd name="T56" fmla="*/ 187 w 221"/>
                                <a:gd name="T57" fmla="*/ 62 h 384"/>
                                <a:gd name="T58" fmla="*/ 192 w 221"/>
                                <a:gd name="T59" fmla="*/ 53 h 384"/>
                                <a:gd name="T60" fmla="*/ 197 w 221"/>
                                <a:gd name="T61" fmla="*/ 43 h 384"/>
                                <a:gd name="T62" fmla="*/ 206 w 221"/>
                                <a:gd name="T63" fmla="*/ 29 h 384"/>
                                <a:gd name="T64" fmla="*/ 211 w 221"/>
                                <a:gd name="T65" fmla="*/ 19 h 384"/>
                                <a:gd name="T66" fmla="*/ 216 w 221"/>
                                <a:gd name="T67" fmla="*/ 9 h 384"/>
                                <a:gd name="T68" fmla="*/ 221 w 221"/>
                                <a:gd name="T69"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1" h="384">
                                  <a:moveTo>
                                    <a:pt x="0" y="384"/>
                                  </a:moveTo>
                                  <a:lnTo>
                                    <a:pt x="0" y="379"/>
                                  </a:lnTo>
                                  <a:lnTo>
                                    <a:pt x="5" y="374"/>
                                  </a:lnTo>
                                  <a:lnTo>
                                    <a:pt x="9" y="370"/>
                                  </a:lnTo>
                                  <a:lnTo>
                                    <a:pt x="9" y="365"/>
                                  </a:lnTo>
                                  <a:lnTo>
                                    <a:pt x="14" y="360"/>
                                  </a:lnTo>
                                  <a:lnTo>
                                    <a:pt x="14" y="355"/>
                                  </a:lnTo>
                                  <a:lnTo>
                                    <a:pt x="19" y="350"/>
                                  </a:lnTo>
                                  <a:lnTo>
                                    <a:pt x="19" y="346"/>
                                  </a:lnTo>
                                  <a:lnTo>
                                    <a:pt x="29" y="336"/>
                                  </a:lnTo>
                                  <a:lnTo>
                                    <a:pt x="29" y="331"/>
                                  </a:lnTo>
                                  <a:lnTo>
                                    <a:pt x="33" y="326"/>
                                  </a:lnTo>
                                  <a:lnTo>
                                    <a:pt x="33" y="322"/>
                                  </a:lnTo>
                                  <a:lnTo>
                                    <a:pt x="38" y="317"/>
                                  </a:lnTo>
                                  <a:lnTo>
                                    <a:pt x="38" y="312"/>
                                  </a:lnTo>
                                  <a:lnTo>
                                    <a:pt x="48" y="302"/>
                                  </a:lnTo>
                                  <a:lnTo>
                                    <a:pt x="48" y="298"/>
                                  </a:lnTo>
                                  <a:lnTo>
                                    <a:pt x="53" y="293"/>
                                  </a:lnTo>
                                  <a:lnTo>
                                    <a:pt x="53" y="288"/>
                                  </a:lnTo>
                                  <a:lnTo>
                                    <a:pt x="62" y="278"/>
                                  </a:lnTo>
                                  <a:lnTo>
                                    <a:pt x="62" y="274"/>
                                  </a:lnTo>
                                  <a:lnTo>
                                    <a:pt x="67" y="269"/>
                                  </a:lnTo>
                                  <a:lnTo>
                                    <a:pt x="67" y="264"/>
                                  </a:lnTo>
                                  <a:lnTo>
                                    <a:pt x="72" y="259"/>
                                  </a:lnTo>
                                  <a:lnTo>
                                    <a:pt x="72" y="254"/>
                                  </a:lnTo>
                                  <a:lnTo>
                                    <a:pt x="81" y="245"/>
                                  </a:lnTo>
                                  <a:lnTo>
                                    <a:pt x="81" y="240"/>
                                  </a:lnTo>
                                  <a:lnTo>
                                    <a:pt x="86" y="235"/>
                                  </a:lnTo>
                                  <a:lnTo>
                                    <a:pt x="86" y="230"/>
                                  </a:lnTo>
                                  <a:lnTo>
                                    <a:pt x="91" y="226"/>
                                  </a:lnTo>
                                  <a:lnTo>
                                    <a:pt x="91" y="221"/>
                                  </a:lnTo>
                                  <a:lnTo>
                                    <a:pt x="101" y="211"/>
                                  </a:lnTo>
                                  <a:lnTo>
                                    <a:pt x="101" y="206"/>
                                  </a:lnTo>
                                  <a:lnTo>
                                    <a:pt x="105" y="202"/>
                                  </a:lnTo>
                                  <a:lnTo>
                                    <a:pt x="105" y="197"/>
                                  </a:lnTo>
                                  <a:lnTo>
                                    <a:pt x="110" y="192"/>
                                  </a:lnTo>
                                  <a:lnTo>
                                    <a:pt x="110" y="187"/>
                                  </a:lnTo>
                                  <a:lnTo>
                                    <a:pt x="120" y="178"/>
                                  </a:lnTo>
                                  <a:lnTo>
                                    <a:pt x="120" y="173"/>
                                  </a:lnTo>
                                  <a:lnTo>
                                    <a:pt x="125" y="168"/>
                                  </a:lnTo>
                                  <a:lnTo>
                                    <a:pt x="125" y="163"/>
                                  </a:lnTo>
                                  <a:lnTo>
                                    <a:pt x="134" y="154"/>
                                  </a:lnTo>
                                  <a:lnTo>
                                    <a:pt x="134" y="149"/>
                                  </a:lnTo>
                                  <a:lnTo>
                                    <a:pt x="139" y="144"/>
                                  </a:lnTo>
                                  <a:lnTo>
                                    <a:pt x="139" y="139"/>
                                  </a:lnTo>
                                  <a:lnTo>
                                    <a:pt x="144" y="134"/>
                                  </a:lnTo>
                                  <a:lnTo>
                                    <a:pt x="144" y="129"/>
                                  </a:lnTo>
                                  <a:lnTo>
                                    <a:pt x="153" y="120"/>
                                  </a:lnTo>
                                  <a:lnTo>
                                    <a:pt x="153" y="115"/>
                                  </a:lnTo>
                                  <a:lnTo>
                                    <a:pt x="158" y="110"/>
                                  </a:lnTo>
                                  <a:lnTo>
                                    <a:pt x="158" y="105"/>
                                  </a:lnTo>
                                  <a:lnTo>
                                    <a:pt x="163" y="101"/>
                                  </a:lnTo>
                                  <a:lnTo>
                                    <a:pt x="163" y="96"/>
                                  </a:lnTo>
                                  <a:lnTo>
                                    <a:pt x="173" y="86"/>
                                  </a:lnTo>
                                  <a:lnTo>
                                    <a:pt x="173" y="81"/>
                                  </a:lnTo>
                                  <a:lnTo>
                                    <a:pt x="177" y="77"/>
                                  </a:lnTo>
                                  <a:lnTo>
                                    <a:pt x="177" y="72"/>
                                  </a:lnTo>
                                  <a:lnTo>
                                    <a:pt x="187" y="62"/>
                                  </a:lnTo>
                                  <a:lnTo>
                                    <a:pt x="187" y="57"/>
                                  </a:lnTo>
                                  <a:lnTo>
                                    <a:pt x="192" y="53"/>
                                  </a:lnTo>
                                  <a:lnTo>
                                    <a:pt x="192" y="48"/>
                                  </a:lnTo>
                                  <a:lnTo>
                                    <a:pt x="197" y="43"/>
                                  </a:lnTo>
                                  <a:lnTo>
                                    <a:pt x="197" y="38"/>
                                  </a:lnTo>
                                  <a:lnTo>
                                    <a:pt x="206" y="29"/>
                                  </a:lnTo>
                                  <a:lnTo>
                                    <a:pt x="206" y="24"/>
                                  </a:lnTo>
                                  <a:lnTo>
                                    <a:pt x="211" y="19"/>
                                  </a:lnTo>
                                  <a:lnTo>
                                    <a:pt x="211" y="14"/>
                                  </a:lnTo>
                                  <a:lnTo>
                                    <a:pt x="216" y="9"/>
                                  </a:lnTo>
                                  <a:lnTo>
                                    <a:pt x="216" y="5"/>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1"/>
                          <wps:cNvSpPr>
                            <a:spLocks/>
                          </wps:cNvSpPr>
                          <wps:spPr bwMode="auto">
                            <a:xfrm>
                              <a:off x="3389" y="3150"/>
                              <a:ext cx="298" cy="513"/>
                            </a:xfrm>
                            <a:custGeom>
                              <a:avLst/>
                              <a:gdLst>
                                <a:gd name="T0" fmla="*/ 5 w 298"/>
                                <a:gd name="T1" fmla="*/ 509 h 513"/>
                                <a:gd name="T2" fmla="*/ 10 w 298"/>
                                <a:gd name="T3" fmla="*/ 499 h 513"/>
                                <a:gd name="T4" fmla="*/ 14 w 298"/>
                                <a:gd name="T5" fmla="*/ 489 h 513"/>
                                <a:gd name="T6" fmla="*/ 24 w 298"/>
                                <a:gd name="T7" fmla="*/ 475 h 513"/>
                                <a:gd name="T8" fmla="*/ 29 w 298"/>
                                <a:gd name="T9" fmla="*/ 465 h 513"/>
                                <a:gd name="T10" fmla="*/ 38 w 298"/>
                                <a:gd name="T11" fmla="*/ 451 h 513"/>
                                <a:gd name="T12" fmla="*/ 43 w 298"/>
                                <a:gd name="T13" fmla="*/ 441 h 513"/>
                                <a:gd name="T14" fmla="*/ 48 w 298"/>
                                <a:gd name="T15" fmla="*/ 432 h 513"/>
                                <a:gd name="T16" fmla="*/ 58 w 298"/>
                                <a:gd name="T17" fmla="*/ 417 h 513"/>
                                <a:gd name="T18" fmla="*/ 62 w 298"/>
                                <a:gd name="T19" fmla="*/ 408 h 513"/>
                                <a:gd name="T20" fmla="*/ 67 w 298"/>
                                <a:gd name="T21" fmla="*/ 398 h 513"/>
                                <a:gd name="T22" fmla="*/ 77 w 298"/>
                                <a:gd name="T23" fmla="*/ 384 h 513"/>
                                <a:gd name="T24" fmla="*/ 82 w 298"/>
                                <a:gd name="T25" fmla="*/ 374 h 513"/>
                                <a:gd name="T26" fmla="*/ 86 w 298"/>
                                <a:gd name="T27" fmla="*/ 365 h 513"/>
                                <a:gd name="T28" fmla="*/ 96 w 298"/>
                                <a:gd name="T29" fmla="*/ 350 h 513"/>
                                <a:gd name="T30" fmla="*/ 101 w 298"/>
                                <a:gd name="T31" fmla="*/ 341 h 513"/>
                                <a:gd name="T32" fmla="*/ 110 w 298"/>
                                <a:gd name="T33" fmla="*/ 326 h 513"/>
                                <a:gd name="T34" fmla="*/ 115 w 298"/>
                                <a:gd name="T35" fmla="*/ 317 h 513"/>
                                <a:gd name="T36" fmla="*/ 120 w 298"/>
                                <a:gd name="T37" fmla="*/ 307 h 513"/>
                                <a:gd name="T38" fmla="*/ 130 w 298"/>
                                <a:gd name="T39" fmla="*/ 293 h 513"/>
                                <a:gd name="T40" fmla="*/ 134 w 298"/>
                                <a:gd name="T41" fmla="*/ 283 h 513"/>
                                <a:gd name="T42" fmla="*/ 139 w 298"/>
                                <a:gd name="T43" fmla="*/ 273 h 513"/>
                                <a:gd name="T44" fmla="*/ 149 w 298"/>
                                <a:gd name="T45" fmla="*/ 259 h 513"/>
                                <a:gd name="T46" fmla="*/ 154 w 298"/>
                                <a:gd name="T47" fmla="*/ 249 h 513"/>
                                <a:gd name="T48" fmla="*/ 158 w 298"/>
                                <a:gd name="T49" fmla="*/ 240 h 513"/>
                                <a:gd name="T50" fmla="*/ 168 w 298"/>
                                <a:gd name="T51" fmla="*/ 225 h 513"/>
                                <a:gd name="T52" fmla="*/ 173 w 298"/>
                                <a:gd name="T53" fmla="*/ 216 h 513"/>
                                <a:gd name="T54" fmla="*/ 182 w 298"/>
                                <a:gd name="T55" fmla="*/ 201 h 513"/>
                                <a:gd name="T56" fmla="*/ 187 w 298"/>
                                <a:gd name="T57" fmla="*/ 192 h 513"/>
                                <a:gd name="T58" fmla="*/ 192 w 298"/>
                                <a:gd name="T59" fmla="*/ 182 h 513"/>
                                <a:gd name="T60" fmla="*/ 202 w 298"/>
                                <a:gd name="T61" fmla="*/ 168 h 513"/>
                                <a:gd name="T62" fmla="*/ 206 w 298"/>
                                <a:gd name="T63" fmla="*/ 158 h 513"/>
                                <a:gd name="T64" fmla="*/ 211 w 298"/>
                                <a:gd name="T65" fmla="*/ 148 h 513"/>
                                <a:gd name="T66" fmla="*/ 221 w 298"/>
                                <a:gd name="T67" fmla="*/ 134 h 513"/>
                                <a:gd name="T68" fmla="*/ 226 w 298"/>
                                <a:gd name="T69" fmla="*/ 124 h 513"/>
                                <a:gd name="T70" fmla="*/ 235 w 298"/>
                                <a:gd name="T71" fmla="*/ 110 h 513"/>
                                <a:gd name="T72" fmla="*/ 240 w 298"/>
                                <a:gd name="T73" fmla="*/ 100 h 513"/>
                                <a:gd name="T74" fmla="*/ 245 w 298"/>
                                <a:gd name="T75" fmla="*/ 91 h 513"/>
                                <a:gd name="T76" fmla="*/ 254 w 298"/>
                                <a:gd name="T77" fmla="*/ 76 h 513"/>
                                <a:gd name="T78" fmla="*/ 259 w 298"/>
                                <a:gd name="T79" fmla="*/ 67 h 513"/>
                                <a:gd name="T80" fmla="*/ 264 w 298"/>
                                <a:gd name="T81" fmla="*/ 57 h 513"/>
                                <a:gd name="T82" fmla="*/ 274 w 298"/>
                                <a:gd name="T83" fmla="*/ 43 h 513"/>
                                <a:gd name="T84" fmla="*/ 278 w 298"/>
                                <a:gd name="T85" fmla="*/ 33 h 513"/>
                                <a:gd name="T86" fmla="*/ 283 w 298"/>
                                <a:gd name="T87" fmla="*/ 24 h 513"/>
                                <a:gd name="T88" fmla="*/ 293 w 298"/>
                                <a:gd name="T89" fmla="*/ 9 h 513"/>
                                <a:gd name="T90" fmla="*/ 298 w 298"/>
                                <a:gd name="T91"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8" h="513">
                                  <a:moveTo>
                                    <a:pt x="0" y="513"/>
                                  </a:moveTo>
                                  <a:lnTo>
                                    <a:pt x="5" y="509"/>
                                  </a:lnTo>
                                  <a:lnTo>
                                    <a:pt x="5" y="504"/>
                                  </a:lnTo>
                                  <a:lnTo>
                                    <a:pt x="10" y="499"/>
                                  </a:lnTo>
                                  <a:lnTo>
                                    <a:pt x="10" y="494"/>
                                  </a:lnTo>
                                  <a:lnTo>
                                    <a:pt x="14" y="489"/>
                                  </a:lnTo>
                                  <a:lnTo>
                                    <a:pt x="14" y="485"/>
                                  </a:lnTo>
                                  <a:lnTo>
                                    <a:pt x="24" y="475"/>
                                  </a:lnTo>
                                  <a:lnTo>
                                    <a:pt x="24" y="470"/>
                                  </a:lnTo>
                                  <a:lnTo>
                                    <a:pt x="29" y="465"/>
                                  </a:lnTo>
                                  <a:lnTo>
                                    <a:pt x="29" y="461"/>
                                  </a:lnTo>
                                  <a:lnTo>
                                    <a:pt x="38" y="451"/>
                                  </a:lnTo>
                                  <a:lnTo>
                                    <a:pt x="38" y="446"/>
                                  </a:lnTo>
                                  <a:lnTo>
                                    <a:pt x="43" y="441"/>
                                  </a:lnTo>
                                  <a:lnTo>
                                    <a:pt x="43" y="437"/>
                                  </a:lnTo>
                                  <a:lnTo>
                                    <a:pt x="48" y="432"/>
                                  </a:lnTo>
                                  <a:lnTo>
                                    <a:pt x="48" y="427"/>
                                  </a:lnTo>
                                  <a:lnTo>
                                    <a:pt x="58" y="417"/>
                                  </a:lnTo>
                                  <a:lnTo>
                                    <a:pt x="58" y="413"/>
                                  </a:lnTo>
                                  <a:lnTo>
                                    <a:pt x="62" y="408"/>
                                  </a:lnTo>
                                  <a:lnTo>
                                    <a:pt x="62" y="403"/>
                                  </a:lnTo>
                                  <a:lnTo>
                                    <a:pt x="67" y="398"/>
                                  </a:lnTo>
                                  <a:lnTo>
                                    <a:pt x="67" y="393"/>
                                  </a:lnTo>
                                  <a:lnTo>
                                    <a:pt x="77" y="384"/>
                                  </a:lnTo>
                                  <a:lnTo>
                                    <a:pt x="77" y="379"/>
                                  </a:lnTo>
                                  <a:lnTo>
                                    <a:pt x="82" y="374"/>
                                  </a:lnTo>
                                  <a:lnTo>
                                    <a:pt x="82" y="369"/>
                                  </a:lnTo>
                                  <a:lnTo>
                                    <a:pt x="86" y="365"/>
                                  </a:lnTo>
                                  <a:lnTo>
                                    <a:pt x="86" y="360"/>
                                  </a:lnTo>
                                  <a:lnTo>
                                    <a:pt x="96" y="350"/>
                                  </a:lnTo>
                                  <a:lnTo>
                                    <a:pt x="96" y="345"/>
                                  </a:lnTo>
                                  <a:lnTo>
                                    <a:pt x="101" y="341"/>
                                  </a:lnTo>
                                  <a:lnTo>
                                    <a:pt x="101" y="336"/>
                                  </a:lnTo>
                                  <a:lnTo>
                                    <a:pt x="110" y="326"/>
                                  </a:lnTo>
                                  <a:lnTo>
                                    <a:pt x="110" y="321"/>
                                  </a:lnTo>
                                  <a:lnTo>
                                    <a:pt x="115" y="317"/>
                                  </a:lnTo>
                                  <a:lnTo>
                                    <a:pt x="115" y="312"/>
                                  </a:lnTo>
                                  <a:lnTo>
                                    <a:pt x="120" y="307"/>
                                  </a:lnTo>
                                  <a:lnTo>
                                    <a:pt x="120" y="302"/>
                                  </a:lnTo>
                                  <a:lnTo>
                                    <a:pt x="130" y="293"/>
                                  </a:lnTo>
                                  <a:lnTo>
                                    <a:pt x="130" y="288"/>
                                  </a:lnTo>
                                  <a:lnTo>
                                    <a:pt x="134" y="283"/>
                                  </a:lnTo>
                                  <a:lnTo>
                                    <a:pt x="134" y="278"/>
                                  </a:lnTo>
                                  <a:lnTo>
                                    <a:pt x="139" y="273"/>
                                  </a:lnTo>
                                  <a:lnTo>
                                    <a:pt x="139" y="269"/>
                                  </a:lnTo>
                                  <a:lnTo>
                                    <a:pt x="149" y="259"/>
                                  </a:lnTo>
                                  <a:lnTo>
                                    <a:pt x="149" y="254"/>
                                  </a:lnTo>
                                  <a:lnTo>
                                    <a:pt x="154" y="249"/>
                                  </a:lnTo>
                                  <a:lnTo>
                                    <a:pt x="154" y="245"/>
                                  </a:lnTo>
                                  <a:lnTo>
                                    <a:pt x="158" y="240"/>
                                  </a:lnTo>
                                  <a:lnTo>
                                    <a:pt x="158" y="235"/>
                                  </a:lnTo>
                                  <a:lnTo>
                                    <a:pt x="168" y="225"/>
                                  </a:lnTo>
                                  <a:lnTo>
                                    <a:pt x="168" y="221"/>
                                  </a:lnTo>
                                  <a:lnTo>
                                    <a:pt x="173" y="216"/>
                                  </a:lnTo>
                                  <a:lnTo>
                                    <a:pt x="173" y="211"/>
                                  </a:lnTo>
                                  <a:lnTo>
                                    <a:pt x="182" y="201"/>
                                  </a:lnTo>
                                  <a:lnTo>
                                    <a:pt x="182" y="197"/>
                                  </a:lnTo>
                                  <a:lnTo>
                                    <a:pt x="187" y="192"/>
                                  </a:lnTo>
                                  <a:lnTo>
                                    <a:pt x="187" y="187"/>
                                  </a:lnTo>
                                  <a:lnTo>
                                    <a:pt x="192" y="182"/>
                                  </a:lnTo>
                                  <a:lnTo>
                                    <a:pt x="192" y="177"/>
                                  </a:lnTo>
                                  <a:lnTo>
                                    <a:pt x="202" y="168"/>
                                  </a:lnTo>
                                  <a:lnTo>
                                    <a:pt x="202" y="163"/>
                                  </a:lnTo>
                                  <a:lnTo>
                                    <a:pt x="206" y="158"/>
                                  </a:lnTo>
                                  <a:lnTo>
                                    <a:pt x="206" y="153"/>
                                  </a:lnTo>
                                  <a:lnTo>
                                    <a:pt x="211" y="148"/>
                                  </a:lnTo>
                                  <a:lnTo>
                                    <a:pt x="211" y="144"/>
                                  </a:lnTo>
                                  <a:lnTo>
                                    <a:pt x="221" y="134"/>
                                  </a:lnTo>
                                  <a:lnTo>
                                    <a:pt x="221" y="129"/>
                                  </a:lnTo>
                                  <a:lnTo>
                                    <a:pt x="226" y="124"/>
                                  </a:lnTo>
                                  <a:lnTo>
                                    <a:pt x="226" y="120"/>
                                  </a:lnTo>
                                  <a:lnTo>
                                    <a:pt x="235" y="110"/>
                                  </a:lnTo>
                                  <a:lnTo>
                                    <a:pt x="235" y="105"/>
                                  </a:lnTo>
                                  <a:lnTo>
                                    <a:pt x="240" y="100"/>
                                  </a:lnTo>
                                  <a:lnTo>
                                    <a:pt x="240" y="96"/>
                                  </a:lnTo>
                                  <a:lnTo>
                                    <a:pt x="245" y="91"/>
                                  </a:lnTo>
                                  <a:lnTo>
                                    <a:pt x="245" y="86"/>
                                  </a:lnTo>
                                  <a:lnTo>
                                    <a:pt x="254" y="76"/>
                                  </a:lnTo>
                                  <a:lnTo>
                                    <a:pt x="254" y="72"/>
                                  </a:lnTo>
                                  <a:lnTo>
                                    <a:pt x="259" y="67"/>
                                  </a:lnTo>
                                  <a:lnTo>
                                    <a:pt x="259" y="62"/>
                                  </a:lnTo>
                                  <a:lnTo>
                                    <a:pt x="264" y="57"/>
                                  </a:lnTo>
                                  <a:lnTo>
                                    <a:pt x="264" y="52"/>
                                  </a:lnTo>
                                  <a:lnTo>
                                    <a:pt x="274" y="43"/>
                                  </a:lnTo>
                                  <a:lnTo>
                                    <a:pt x="274" y="38"/>
                                  </a:lnTo>
                                  <a:lnTo>
                                    <a:pt x="278" y="33"/>
                                  </a:lnTo>
                                  <a:lnTo>
                                    <a:pt x="278" y="28"/>
                                  </a:lnTo>
                                  <a:lnTo>
                                    <a:pt x="283" y="24"/>
                                  </a:lnTo>
                                  <a:lnTo>
                                    <a:pt x="283" y="19"/>
                                  </a:lnTo>
                                  <a:lnTo>
                                    <a:pt x="293" y="9"/>
                                  </a:lnTo>
                                  <a:lnTo>
                                    <a:pt x="293" y="4"/>
                                  </a:lnTo>
                                  <a:lnTo>
                                    <a:pt x="29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22"/>
                          <wps:cNvSpPr>
                            <a:spLocks/>
                          </wps:cNvSpPr>
                          <wps:spPr bwMode="auto">
                            <a:xfrm>
                              <a:off x="3427" y="3323"/>
                              <a:ext cx="221" cy="384"/>
                            </a:xfrm>
                            <a:custGeom>
                              <a:avLst/>
                              <a:gdLst>
                                <a:gd name="T0" fmla="*/ 0 w 221"/>
                                <a:gd name="T1" fmla="*/ 379 h 384"/>
                                <a:gd name="T2" fmla="*/ 10 w 221"/>
                                <a:gd name="T3" fmla="*/ 369 h 384"/>
                                <a:gd name="T4" fmla="*/ 15 w 221"/>
                                <a:gd name="T5" fmla="*/ 360 h 384"/>
                                <a:gd name="T6" fmla="*/ 20 w 221"/>
                                <a:gd name="T7" fmla="*/ 350 h 384"/>
                                <a:gd name="T8" fmla="*/ 29 w 221"/>
                                <a:gd name="T9" fmla="*/ 336 h 384"/>
                                <a:gd name="T10" fmla="*/ 34 w 221"/>
                                <a:gd name="T11" fmla="*/ 326 h 384"/>
                                <a:gd name="T12" fmla="*/ 44 w 221"/>
                                <a:gd name="T13" fmla="*/ 312 h 384"/>
                                <a:gd name="T14" fmla="*/ 48 w 221"/>
                                <a:gd name="T15" fmla="*/ 302 h 384"/>
                                <a:gd name="T16" fmla="*/ 53 w 221"/>
                                <a:gd name="T17" fmla="*/ 292 h 384"/>
                                <a:gd name="T18" fmla="*/ 63 w 221"/>
                                <a:gd name="T19" fmla="*/ 278 h 384"/>
                                <a:gd name="T20" fmla="*/ 68 w 221"/>
                                <a:gd name="T21" fmla="*/ 268 h 384"/>
                                <a:gd name="T22" fmla="*/ 72 w 221"/>
                                <a:gd name="T23" fmla="*/ 259 h 384"/>
                                <a:gd name="T24" fmla="*/ 82 w 221"/>
                                <a:gd name="T25" fmla="*/ 244 h 384"/>
                                <a:gd name="T26" fmla="*/ 87 w 221"/>
                                <a:gd name="T27" fmla="*/ 235 h 384"/>
                                <a:gd name="T28" fmla="*/ 96 w 221"/>
                                <a:gd name="T29" fmla="*/ 220 h 384"/>
                                <a:gd name="T30" fmla="*/ 101 w 221"/>
                                <a:gd name="T31" fmla="*/ 211 h 384"/>
                                <a:gd name="T32" fmla="*/ 106 w 221"/>
                                <a:gd name="T33" fmla="*/ 201 h 384"/>
                                <a:gd name="T34" fmla="*/ 116 w 221"/>
                                <a:gd name="T35" fmla="*/ 187 h 384"/>
                                <a:gd name="T36" fmla="*/ 120 w 221"/>
                                <a:gd name="T37" fmla="*/ 177 h 384"/>
                                <a:gd name="T38" fmla="*/ 125 w 221"/>
                                <a:gd name="T39" fmla="*/ 168 h 384"/>
                                <a:gd name="T40" fmla="*/ 135 w 221"/>
                                <a:gd name="T41" fmla="*/ 153 h 384"/>
                                <a:gd name="T42" fmla="*/ 140 w 221"/>
                                <a:gd name="T43" fmla="*/ 144 h 384"/>
                                <a:gd name="T44" fmla="*/ 149 w 221"/>
                                <a:gd name="T45" fmla="*/ 129 h 384"/>
                                <a:gd name="T46" fmla="*/ 154 w 221"/>
                                <a:gd name="T47" fmla="*/ 120 h 384"/>
                                <a:gd name="T48" fmla="*/ 159 w 221"/>
                                <a:gd name="T49" fmla="*/ 110 h 384"/>
                                <a:gd name="T50" fmla="*/ 168 w 221"/>
                                <a:gd name="T51" fmla="*/ 96 h 384"/>
                                <a:gd name="T52" fmla="*/ 173 w 221"/>
                                <a:gd name="T53" fmla="*/ 86 h 384"/>
                                <a:gd name="T54" fmla="*/ 178 w 221"/>
                                <a:gd name="T55" fmla="*/ 76 h 384"/>
                                <a:gd name="T56" fmla="*/ 188 w 221"/>
                                <a:gd name="T57" fmla="*/ 62 h 384"/>
                                <a:gd name="T58" fmla="*/ 192 w 221"/>
                                <a:gd name="T59" fmla="*/ 52 h 384"/>
                                <a:gd name="T60" fmla="*/ 202 w 221"/>
                                <a:gd name="T61" fmla="*/ 38 h 384"/>
                                <a:gd name="T62" fmla="*/ 207 w 221"/>
                                <a:gd name="T63" fmla="*/ 28 h 384"/>
                                <a:gd name="T64" fmla="*/ 212 w 221"/>
                                <a:gd name="T65" fmla="*/ 19 h 384"/>
                                <a:gd name="T66" fmla="*/ 221 w 221"/>
                                <a:gd name="T67" fmla="*/ 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384">
                                  <a:moveTo>
                                    <a:pt x="0" y="384"/>
                                  </a:moveTo>
                                  <a:lnTo>
                                    <a:pt x="0" y="379"/>
                                  </a:lnTo>
                                  <a:lnTo>
                                    <a:pt x="5" y="374"/>
                                  </a:lnTo>
                                  <a:lnTo>
                                    <a:pt x="10" y="369"/>
                                  </a:lnTo>
                                  <a:lnTo>
                                    <a:pt x="10" y="364"/>
                                  </a:lnTo>
                                  <a:lnTo>
                                    <a:pt x="15" y="360"/>
                                  </a:lnTo>
                                  <a:lnTo>
                                    <a:pt x="15" y="355"/>
                                  </a:lnTo>
                                  <a:lnTo>
                                    <a:pt x="20" y="350"/>
                                  </a:lnTo>
                                  <a:lnTo>
                                    <a:pt x="20" y="345"/>
                                  </a:lnTo>
                                  <a:lnTo>
                                    <a:pt x="29" y="336"/>
                                  </a:lnTo>
                                  <a:lnTo>
                                    <a:pt x="29" y="331"/>
                                  </a:lnTo>
                                  <a:lnTo>
                                    <a:pt x="34" y="326"/>
                                  </a:lnTo>
                                  <a:lnTo>
                                    <a:pt x="34" y="321"/>
                                  </a:lnTo>
                                  <a:lnTo>
                                    <a:pt x="44" y="312"/>
                                  </a:lnTo>
                                  <a:lnTo>
                                    <a:pt x="44" y="307"/>
                                  </a:lnTo>
                                  <a:lnTo>
                                    <a:pt x="48" y="302"/>
                                  </a:lnTo>
                                  <a:lnTo>
                                    <a:pt x="48" y="297"/>
                                  </a:lnTo>
                                  <a:lnTo>
                                    <a:pt x="53" y="292"/>
                                  </a:lnTo>
                                  <a:lnTo>
                                    <a:pt x="53" y="288"/>
                                  </a:lnTo>
                                  <a:lnTo>
                                    <a:pt x="63" y="278"/>
                                  </a:lnTo>
                                  <a:lnTo>
                                    <a:pt x="63" y="273"/>
                                  </a:lnTo>
                                  <a:lnTo>
                                    <a:pt x="68" y="268"/>
                                  </a:lnTo>
                                  <a:lnTo>
                                    <a:pt x="68" y="264"/>
                                  </a:lnTo>
                                  <a:lnTo>
                                    <a:pt x="72" y="259"/>
                                  </a:lnTo>
                                  <a:lnTo>
                                    <a:pt x="72" y="254"/>
                                  </a:lnTo>
                                  <a:lnTo>
                                    <a:pt x="82" y="244"/>
                                  </a:lnTo>
                                  <a:lnTo>
                                    <a:pt x="82" y="240"/>
                                  </a:lnTo>
                                  <a:lnTo>
                                    <a:pt x="87" y="235"/>
                                  </a:lnTo>
                                  <a:lnTo>
                                    <a:pt x="87" y="230"/>
                                  </a:lnTo>
                                  <a:lnTo>
                                    <a:pt x="96" y="220"/>
                                  </a:lnTo>
                                  <a:lnTo>
                                    <a:pt x="96" y="216"/>
                                  </a:lnTo>
                                  <a:lnTo>
                                    <a:pt x="101" y="211"/>
                                  </a:lnTo>
                                  <a:lnTo>
                                    <a:pt x="101" y="206"/>
                                  </a:lnTo>
                                  <a:lnTo>
                                    <a:pt x="106" y="201"/>
                                  </a:lnTo>
                                  <a:lnTo>
                                    <a:pt x="106" y="196"/>
                                  </a:lnTo>
                                  <a:lnTo>
                                    <a:pt x="116" y="187"/>
                                  </a:lnTo>
                                  <a:lnTo>
                                    <a:pt x="116" y="182"/>
                                  </a:lnTo>
                                  <a:lnTo>
                                    <a:pt x="120" y="177"/>
                                  </a:lnTo>
                                  <a:lnTo>
                                    <a:pt x="120" y="172"/>
                                  </a:lnTo>
                                  <a:lnTo>
                                    <a:pt x="125" y="168"/>
                                  </a:lnTo>
                                  <a:lnTo>
                                    <a:pt x="125" y="163"/>
                                  </a:lnTo>
                                  <a:lnTo>
                                    <a:pt x="135" y="153"/>
                                  </a:lnTo>
                                  <a:lnTo>
                                    <a:pt x="135" y="148"/>
                                  </a:lnTo>
                                  <a:lnTo>
                                    <a:pt x="140" y="144"/>
                                  </a:lnTo>
                                  <a:lnTo>
                                    <a:pt x="140" y="139"/>
                                  </a:lnTo>
                                  <a:lnTo>
                                    <a:pt x="149" y="129"/>
                                  </a:lnTo>
                                  <a:lnTo>
                                    <a:pt x="149" y="124"/>
                                  </a:lnTo>
                                  <a:lnTo>
                                    <a:pt x="154" y="120"/>
                                  </a:lnTo>
                                  <a:lnTo>
                                    <a:pt x="154" y="115"/>
                                  </a:lnTo>
                                  <a:lnTo>
                                    <a:pt x="159" y="110"/>
                                  </a:lnTo>
                                  <a:lnTo>
                                    <a:pt x="159" y="105"/>
                                  </a:lnTo>
                                  <a:lnTo>
                                    <a:pt x="168" y="96"/>
                                  </a:lnTo>
                                  <a:lnTo>
                                    <a:pt x="168" y="91"/>
                                  </a:lnTo>
                                  <a:lnTo>
                                    <a:pt x="173" y="86"/>
                                  </a:lnTo>
                                  <a:lnTo>
                                    <a:pt x="173" y="81"/>
                                  </a:lnTo>
                                  <a:lnTo>
                                    <a:pt x="178" y="76"/>
                                  </a:lnTo>
                                  <a:lnTo>
                                    <a:pt x="178" y="72"/>
                                  </a:lnTo>
                                  <a:lnTo>
                                    <a:pt x="188" y="62"/>
                                  </a:lnTo>
                                  <a:lnTo>
                                    <a:pt x="188" y="57"/>
                                  </a:lnTo>
                                  <a:lnTo>
                                    <a:pt x="192" y="52"/>
                                  </a:lnTo>
                                  <a:lnTo>
                                    <a:pt x="192" y="48"/>
                                  </a:lnTo>
                                  <a:lnTo>
                                    <a:pt x="202" y="38"/>
                                  </a:lnTo>
                                  <a:lnTo>
                                    <a:pt x="202" y="33"/>
                                  </a:lnTo>
                                  <a:lnTo>
                                    <a:pt x="207" y="28"/>
                                  </a:lnTo>
                                  <a:lnTo>
                                    <a:pt x="207" y="24"/>
                                  </a:lnTo>
                                  <a:lnTo>
                                    <a:pt x="212" y="19"/>
                                  </a:lnTo>
                                  <a:lnTo>
                                    <a:pt x="212" y="14"/>
                                  </a:lnTo>
                                  <a:lnTo>
                                    <a:pt x="221" y="4"/>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23"/>
                          <wps:cNvSpPr>
                            <a:spLocks/>
                          </wps:cNvSpPr>
                          <wps:spPr bwMode="auto">
                            <a:xfrm>
                              <a:off x="3672" y="3164"/>
                              <a:ext cx="67" cy="115"/>
                            </a:xfrm>
                            <a:custGeom>
                              <a:avLst/>
                              <a:gdLst>
                                <a:gd name="T0" fmla="*/ 0 w 67"/>
                                <a:gd name="T1" fmla="*/ 115 h 115"/>
                                <a:gd name="T2" fmla="*/ 10 w 67"/>
                                <a:gd name="T3" fmla="*/ 106 h 115"/>
                                <a:gd name="T4" fmla="*/ 10 w 67"/>
                                <a:gd name="T5" fmla="*/ 101 h 115"/>
                                <a:gd name="T6" fmla="*/ 15 w 67"/>
                                <a:gd name="T7" fmla="*/ 96 h 115"/>
                                <a:gd name="T8" fmla="*/ 15 w 67"/>
                                <a:gd name="T9" fmla="*/ 91 h 115"/>
                                <a:gd name="T10" fmla="*/ 19 w 67"/>
                                <a:gd name="T11" fmla="*/ 86 h 115"/>
                                <a:gd name="T12" fmla="*/ 19 w 67"/>
                                <a:gd name="T13" fmla="*/ 82 h 115"/>
                                <a:gd name="T14" fmla="*/ 29 w 67"/>
                                <a:gd name="T15" fmla="*/ 72 h 115"/>
                                <a:gd name="T16" fmla="*/ 29 w 67"/>
                                <a:gd name="T17" fmla="*/ 67 h 115"/>
                                <a:gd name="T18" fmla="*/ 34 w 67"/>
                                <a:gd name="T19" fmla="*/ 62 h 115"/>
                                <a:gd name="T20" fmla="*/ 34 w 67"/>
                                <a:gd name="T21" fmla="*/ 58 h 115"/>
                                <a:gd name="T22" fmla="*/ 39 w 67"/>
                                <a:gd name="T23" fmla="*/ 53 h 115"/>
                                <a:gd name="T24" fmla="*/ 39 w 67"/>
                                <a:gd name="T25" fmla="*/ 48 h 115"/>
                                <a:gd name="T26" fmla="*/ 48 w 67"/>
                                <a:gd name="T27" fmla="*/ 38 h 115"/>
                                <a:gd name="T28" fmla="*/ 48 w 67"/>
                                <a:gd name="T29" fmla="*/ 34 h 115"/>
                                <a:gd name="T30" fmla="*/ 53 w 67"/>
                                <a:gd name="T31" fmla="*/ 29 h 115"/>
                                <a:gd name="T32" fmla="*/ 53 w 67"/>
                                <a:gd name="T33" fmla="*/ 24 h 115"/>
                                <a:gd name="T34" fmla="*/ 58 w 67"/>
                                <a:gd name="T35" fmla="*/ 19 h 115"/>
                                <a:gd name="T36" fmla="*/ 58 w 67"/>
                                <a:gd name="T37" fmla="*/ 14 h 115"/>
                                <a:gd name="T38" fmla="*/ 67 w 67"/>
                                <a:gd name="T39" fmla="*/ 5 h 115"/>
                                <a:gd name="T40" fmla="*/ 67 w 67"/>
                                <a:gd name="T4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5">
                                  <a:moveTo>
                                    <a:pt x="0" y="115"/>
                                  </a:moveTo>
                                  <a:lnTo>
                                    <a:pt x="10" y="106"/>
                                  </a:lnTo>
                                  <a:lnTo>
                                    <a:pt x="10" y="101"/>
                                  </a:lnTo>
                                  <a:lnTo>
                                    <a:pt x="15" y="96"/>
                                  </a:lnTo>
                                  <a:lnTo>
                                    <a:pt x="15" y="91"/>
                                  </a:lnTo>
                                  <a:lnTo>
                                    <a:pt x="19" y="86"/>
                                  </a:lnTo>
                                  <a:lnTo>
                                    <a:pt x="19" y="82"/>
                                  </a:lnTo>
                                  <a:lnTo>
                                    <a:pt x="29" y="72"/>
                                  </a:lnTo>
                                  <a:lnTo>
                                    <a:pt x="29" y="67"/>
                                  </a:lnTo>
                                  <a:lnTo>
                                    <a:pt x="34" y="62"/>
                                  </a:lnTo>
                                  <a:lnTo>
                                    <a:pt x="34" y="58"/>
                                  </a:lnTo>
                                  <a:lnTo>
                                    <a:pt x="39" y="53"/>
                                  </a:lnTo>
                                  <a:lnTo>
                                    <a:pt x="39" y="48"/>
                                  </a:lnTo>
                                  <a:lnTo>
                                    <a:pt x="48" y="38"/>
                                  </a:lnTo>
                                  <a:lnTo>
                                    <a:pt x="48" y="34"/>
                                  </a:lnTo>
                                  <a:lnTo>
                                    <a:pt x="53" y="29"/>
                                  </a:lnTo>
                                  <a:lnTo>
                                    <a:pt x="53" y="24"/>
                                  </a:lnTo>
                                  <a:lnTo>
                                    <a:pt x="58" y="19"/>
                                  </a:lnTo>
                                  <a:lnTo>
                                    <a:pt x="58" y="14"/>
                                  </a:lnTo>
                                  <a:lnTo>
                                    <a:pt x="67" y="5"/>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24"/>
                          <wps:cNvSpPr>
                            <a:spLocks/>
                          </wps:cNvSpPr>
                          <wps:spPr bwMode="auto">
                            <a:xfrm>
                              <a:off x="3499" y="3323"/>
                              <a:ext cx="212" cy="364"/>
                            </a:xfrm>
                            <a:custGeom>
                              <a:avLst/>
                              <a:gdLst>
                                <a:gd name="T0" fmla="*/ 10 w 212"/>
                                <a:gd name="T1" fmla="*/ 355 h 364"/>
                                <a:gd name="T2" fmla="*/ 15 w 212"/>
                                <a:gd name="T3" fmla="*/ 345 h 364"/>
                                <a:gd name="T4" fmla="*/ 24 w 212"/>
                                <a:gd name="T5" fmla="*/ 331 h 364"/>
                                <a:gd name="T6" fmla="*/ 29 w 212"/>
                                <a:gd name="T7" fmla="*/ 321 h 364"/>
                                <a:gd name="T8" fmla="*/ 34 w 212"/>
                                <a:gd name="T9" fmla="*/ 312 h 364"/>
                                <a:gd name="T10" fmla="*/ 44 w 212"/>
                                <a:gd name="T11" fmla="*/ 297 h 364"/>
                                <a:gd name="T12" fmla="*/ 48 w 212"/>
                                <a:gd name="T13" fmla="*/ 288 h 364"/>
                                <a:gd name="T14" fmla="*/ 53 w 212"/>
                                <a:gd name="T15" fmla="*/ 278 h 364"/>
                                <a:gd name="T16" fmla="*/ 63 w 212"/>
                                <a:gd name="T17" fmla="*/ 264 h 364"/>
                                <a:gd name="T18" fmla="*/ 68 w 212"/>
                                <a:gd name="T19" fmla="*/ 254 h 364"/>
                                <a:gd name="T20" fmla="*/ 72 w 212"/>
                                <a:gd name="T21" fmla="*/ 244 h 364"/>
                                <a:gd name="T22" fmla="*/ 82 w 212"/>
                                <a:gd name="T23" fmla="*/ 230 h 364"/>
                                <a:gd name="T24" fmla="*/ 87 w 212"/>
                                <a:gd name="T25" fmla="*/ 220 h 364"/>
                                <a:gd name="T26" fmla="*/ 96 w 212"/>
                                <a:gd name="T27" fmla="*/ 206 h 364"/>
                                <a:gd name="T28" fmla="*/ 101 w 212"/>
                                <a:gd name="T29" fmla="*/ 196 h 364"/>
                                <a:gd name="T30" fmla="*/ 106 w 212"/>
                                <a:gd name="T31" fmla="*/ 187 h 364"/>
                                <a:gd name="T32" fmla="*/ 116 w 212"/>
                                <a:gd name="T33" fmla="*/ 172 h 364"/>
                                <a:gd name="T34" fmla="*/ 120 w 212"/>
                                <a:gd name="T35" fmla="*/ 163 h 364"/>
                                <a:gd name="T36" fmla="*/ 125 w 212"/>
                                <a:gd name="T37" fmla="*/ 153 h 364"/>
                                <a:gd name="T38" fmla="*/ 135 w 212"/>
                                <a:gd name="T39" fmla="*/ 139 h 364"/>
                                <a:gd name="T40" fmla="*/ 140 w 212"/>
                                <a:gd name="T41" fmla="*/ 129 h 364"/>
                                <a:gd name="T42" fmla="*/ 144 w 212"/>
                                <a:gd name="T43" fmla="*/ 120 h 364"/>
                                <a:gd name="T44" fmla="*/ 154 w 212"/>
                                <a:gd name="T45" fmla="*/ 105 h 364"/>
                                <a:gd name="T46" fmla="*/ 159 w 212"/>
                                <a:gd name="T47" fmla="*/ 96 h 364"/>
                                <a:gd name="T48" fmla="*/ 168 w 212"/>
                                <a:gd name="T49" fmla="*/ 81 h 364"/>
                                <a:gd name="T50" fmla="*/ 173 w 212"/>
                                <a:gd name="T51" fmla="*/ 72 h 364"/>
                                <a:gd name="T52" fmla="*/ 178 w 212"/>
                                <a:gd name="T53" fmla="*/ 62 h 364"/>
                                <a:gd name="T54" fmla="*/ 188 w 212"/>
                                <a:gd name="T55" fmla="*/ 48 h 364"/>
                                <a:gd name="T56" fmla="*/ 192 w 212"/>
                                <a:gd name="T57" fmla="*/ 38 h 364"/>
                                <a:gd name="T58" fmla="*/ 197 w 212"/>
                                <a:gd name="T59" fmla="*/ 28 h 364"/>
                                <a:gd name="T60" fmla="*/ 207 w 212"/>
                                <a:gd name="T61" fmla="*/ 14 h 364"/>
                                <a:gd name="T62" fmla="*/ 212 w 212"/>
                                <a:gd name="T63" fmla="*/ 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2" h="364">
                                  <a:moveTo>
                                    <a:pt x="0" y="364"/>
                                  </a:moveTo>
                                  <a:lnTo>
                                    <a:pt x="10" y="355"/>
                                  </a:lnTo>
                                  <a:lnTo>
                                    <a:pt x="10" y="350"/>
                                  </a:lnTo>
                                  <a:lnTo>
                                    <a:pt x="15" y="345"/>
                                  </a:lnTo>
                                  <a:lnTo>
                                    <a:pt x="15" y="340"/>
                                  </a:lnTo>
                                  <a:lnTo>
                                    <a:pt x="24" y="331"/>
                                  </a:lnTo>
                                  <a:lnTo>
                                    <a:pt x="24" y="326"/>
                                  </a:lnTo>
                                  <a:lnTo>
                                    <a:pt x="29" y="321"/>
                                  </a:lnTo>
                                  <a:lnTo>
                                    <a:pt x="29" y="316"/>
                                  </a:lnTo>
                                  <a:lnTo>
                                    <a:pt x="34" y="312"/>
                                  </a:lnTo>
                                  <a:lnTo>
                                    <a:pt x="34" y="307"/>
                                  </a:lnTo>
                                  <a:lnTo>
                                    <a:pt x="44" y="297"/>
                                  </a:lnTo>
                                  <a:lnTo>
                                    <a:pt x="44" y="292"/>
                                  </a:lnTo>
                                  <a:lnTo>
                                    <a:pt x="48" y="288"/>
                                  </a:lnTo>
                                  <a:lnTo>
                                    <a:pt x="48" y="283"/>
                                  </a:lnTo>
                                  <a:lnTo>
                                    <a:pt x="53" y="278"/>
                                  </a:lnTo>
                                  <a:lnTo>
                                    <a:pt x="53" y="273"/>
                                  </a:lnTo>
                                  <a:lnTo>
                                    <a:pt x="63" y="264"/>
                                  </a:lnTo>
                                  <a:lnTo>
                                    <a:pt x="63" y="259"/>
                                  </a:lnTo>
                                  <a:lnTo>
                                    <a:pt x="68" y="254"/>
                                  </a:lnTo>
                                  <a:lnTo>
                                    <a:pt x="68" y="249"/>
                                  </a:lnTo>
                                  <a:lnTo>
                                    <a:pt x="72" y="244"/>
                                  </a:lnTo>
                                  <a:lnTo>
                                    <a:pt x="72" y="240"/>
                                  </a:lnTo>
                                  <a:lnTo>
                                    <a:pt x="82" y="230"/>
                                  </a:lnTo>
                                  <a:lnTo>
                                    <a:pt x="82" y="225"/>
                                  </a:lnTo>
                                  <a:lnTo>
                                    <a:pt x="87" y="220"/>
                                  </a:lnTo>
                                  <a:lnTo>
                                    <a:pt x="87" y="216"/>
                                  </a:lnTo>
                                  <a:lnTo>
                                    <a:pt x="96" y="206"/>
                                  </a:lnTo>
                                  <a:lnTo>
                                    <a:pt x="96" y="201"/>
                                  </a:lnTo>
                                  <a:lnTo>
                                    <a:pt x="101" y="196"/>
                                  </a:lnTo>
                                  <a:lnTo>
                                    <a:pt x="101" y="192"/>
                                  </a:lnTo>
                                  <a:lnTo>
                                    <a:pt x="106" y="187"/>
                                  </a:lnTo>
                                  <a:lnTo>
                                    <a:pt x="106" y="182"/>
                                  </a:lnTo>
                                  <a:lnTo>
                                    <a:pt x="116" y="172"/>
                                  </a:lnTo>
                                  <a:lnTo>
                                    <a:pt x="116" y="168"/>
                                  </a:lnTo>
                                  <a:lnTo>
                                    <a:pt x="120" y="163"/>
                                  </a:lnTo>
                                  <a:lnTo>
                                    <a:pt x="120" y="158"/>
                                  </a:lnTo>
                                  <a:lnTo>
                                    <a:pt x="125" y="153"/>
                                  </a:lnTo>
                                  <a:lnTo>
                                    <a:pt x="125" y="148"/>
                                  </a:lnTo>
                                  <a:lnTo>
                                    <a:pt x="135" y="139"/>
                                  </a:lnTo>
                                  <a:lnTo>
                                    <a:pt x="135" y="134"/>
                                  </a:lnTo>
                                  <a:lnTo>
                                    <a:pt x="140" y="129"/>
                                  </a:lnTo>
                                  <a:lnTo>
                                    <a:pt x="140" y="124"/>
                                  </a:lnTo>
                                  <a:lnTo>
                                    <a:pt x="144" y="120"/>
                                  </a:lnTo>
                                  <a:lnTo>
                                    <a:pt x="144" y="115"/>
                                  </a:lnTo>
                                  <a:lnTo>
                                    <a:pt x="154" y="105"/>
                                  </a:lnTo>
                                  <a:lnTo>
                                    <a:pt x="154" y="100"/>
                                  </a:lnTo>
                                  <a:lnTo>
                                    <a:pt x="159" y="96"/>
                                  </a:lnTo>
                                  <a:lnTo>
                                    <a:pt x="159" y="91"/>
                                  </a:lnTo>
                                  <a:lnTo>
                                    <a:pt x="168" y="81"/>
                                  </a:lnTo>
                                  <a:lnTo>
                                    <a:pt x="168" y="76"/>
                                  </a:lnTo>
                                  <a:lnTo>
                                    <a:pt x="173" y="72"/>
                                  </a:lnTo>
                                  <a:lnTo>
                                    <a:pt x="173" y="67"/>
                                  </a:lnTo>
                                  <a:lnTo>
                                    <a:pt x="178" y="62"/>
                                  </a:lnTo>
                                  <a:lnTo>
                                    <a:pt x="178" y="57"/>
                                  </a:lnTo>
                                  <a:lnTo>
                                    <a:pt x="188" y="48"/>
                                  </a:lnTo>
                                  <a:lnTo>
                                    <a:pt x="188" y="43"/>
                                  </a:lnTo>
                                  <a:lnTo>
                                    <a:pt x="192" y="38"/>
                                  </a:lnTo>
                                  <a:lnTo>
                                    <a:pt x="192" y="33"/>
                                  </a:lnTo>
                                  <a:lnTo>
                                    <a:pt x="197" y="28"/>
                                  </a:lnTo>
                                  <a:lnTo>
                                    <a:pt x="197" y="24"/>
                                  </a:lnTo>
                                  <a:lnTo>
                                    <a:pt x="207" y="14"/>
                                  </a:lnTo>
                                  <a:lnTo>
                                    <a:pt x="207" y="9"/>
                                  </a:lnTo>
                                  <a:lnTo>
                                    <a:pt x="212" y="4"/>
                                  </a:lnTo>
                                  <a:lnTo>
                                    <a:pt x="2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25"/>
                          <wps:cNvSpPr>
                            <a:spLocks/>
                          </wps:cNvSpPr>
                          <wps:spPr bwMode="auto">
                            <a:xfrm>
                              <a:off x="3576" y="3327"/>
                              <a:ext cx="197" cy="346"/>
                            </a:xfrm>
                            <a:custGeom>
                              <a:avLst/>
                              <a:gdLst>
                                <a:gd name="T0" fmla="*/ 0 w 197"/>
                                <a:gd name="T1" fmla="*/ 346 h 346"/>
                                <a:gd name="T2" fmla="*/ 0 w 197"/>
                                <a:gd name="T3" fmla="*/ 341 h 346"/>
                                <a:gd name="T4" fmla="*/ 5 w 197"/>
                                <a:gd name="T5" fmla="*/ 336 h 346"/>
                                <a:gd name="T6" fmla="*/ 5 w 197"/>
                                <a:gd name="T7" fmla="*/ 332 h 346"/>
                                <a:gd name="T8" fmla="*/ 10 w 197"/>
                                <a:gd name="T9" fmla="*/ 327 h 346"/>
                                <a:gd name="T10" fmla="*/ 15 w 197"/>
                                <a:gd name="T11" fmla="*/ 322 h 346"/>
                                <a:gd name="T12" fmla="*/ 15 w 197"/>
                                <a:gd name="T13" fmla="*/ 317 h 346"/>
                                <a:gd name="T14" fmla="*/ 19 w 197"/>
                                <a:gd name="T15" fmla="*/ 312 h 346"/>
                                <a:gd name="T16" fmla="*/ 19 w 197"/>
                                <a:gd name="T17" fmla="*/ 308 h 346"/>
                                <a:gd name="T18" fmla="*/ 24 w 197"/>
                                <a:gd name="T19" fmla="*/ 303 h 346"/>
                                <a:gd name="T20" fmla="*/ 24 w 197"/>
                                <a:gd name="T21" fmla="*/ 298 h 346"/>
                                <a:gd name="T22" fmla="*/ 34 w 197"/>
                                <a:gd name="T23" fmla="*/ 288 h 346"/>
                                <a:gd name="T24" fmla="*/ 34 w 197"/>
                                <a:gd name="T25" fmla="*/ 284 h 346"/>
                                <a:gd name="T26" fmla="*/ 39 w 197"/>
                                <a:gd name="T27" fmla="*/ 279 h 346"/>
                                <a:gd name="T28" fmla="*/ 39 w 197"/>
                                <a:gd name="T29" fmla="*/ 274 h 346"/>
                                <a:gd name="T30" fmla="*/ 43 w 197"/>
                                <a:gd name="T31" fmla="*/ 269 h 346"/>
                                <a:gd name="T32" fmla="*/ 43 w 197"/>
                                <a:gd name="T33" fmla="*/ 264 h 346"/>
                                <a:gd name="T34" fmla="*/ 53 w 197"/>
                                <a:gd name="T35" fmla="*/ 255 h 346"/>
                                <a:gd name="T36" fmla="*/ 53 w 197"/>
                                <a:gd name="T37" fmla="*/ 250 h 346"/>
                                <a:gd name="T38" fmla="*/ 58 w 197"/>
                                <a:gd name="T39" fmla="*/ 245 h 346"/>
                                <a:gd name="T40" fmla="*/ 58 w 197"/>
                                <a:gd name="T41" fmla="*/ 240 h 346"/>
                                <a:gd name="T42" fmla="*/ 67 w 197"/>
                                <a:gd name="T43" fmla="*/ 231 h 346"/>
                                <a:gd name="T44" fmla="*/ 67 w 197"/>
                                <a:gd name="T45" fmla="*/ 226 h 346"/>
                                <a:gd name="T46" fmla="*/ 72 w 197"/>
                                <a:gd name="T47" fmla="*/ 221 h 346"/>
                                <a:gd name="T48" fmla="*/ 72 w 197"/>
                                <a:gd name="T49" fmla="*/ 216 h 346"/>
                                <a:gd name="T50" fmla="*/ 77 w 197"/>
                                <a:gd name="T51" fmla="*/ 212 h 346"/>
                                <a:gd name="T52" fmla="*/ 77 w 197"/>
                                <a:gd name="T53" fmla="*/ 207 h 346"/>
                                <a:gd name="T54" fmla="*/ 87 w 197"/>
                                <a:gd name="T55" fmla="*/ 197 h 346"/>
                                <a:gd name="T56" fmla="*/ 87 w 197"/>
                                <a:gd name="T57" fmla="*/ 192 h 346"/>
                                <a:gd name="T58" fmla="*/ 91 w 197"/>
                                <a:gd name="T59" fmla="*/ 188 h 346"/>
                                <a:gd name="T60" fmla="*/ 91 w 197"/>
                                <a:gd name="T61" fmla="*/ 183 h 346"/>
                                <a:gd name="T62" fmla="*/ 96 w 197"/>
                                <a:gd name="T63" fmla="*/ 178 h 346"/>
                                <a:gd name="T64" fmla="*/ 96 w 197"/>
                                <a:gd name="T65" fmla="*/ 173 h 346"/>
                                <a:gd name="T66" fmla="*/ 106 w 197"/>
                                <a:gd name="T67" fmla="*/ 164 h 346"/>
                                <a:gd name="T68" fmla="*/ 106 w 197"/>
                                <a:gd name="T69" fmla="*/ 159 h 346"/>
                                <a:gd name="T70" fmla="*/ 111 w 197"/>
                                <a:gd name="T71" fmla="*/ 154 h 346"/>
                                <a:gd name="T72" fmla="*/ 111 w 197"/>
                                <a:gd name="T73" fmla="*/ 149 h 346"/>
                                <a:gd name="T74" fmla="*/ 115 w 197"/>
                                <a:gd name="T75" fmla="*/ 144 h 346"/>
                                <a:gd name="T76" fmla="*/ 115 w 197"/>
                                <a:gd name="T77" fmla="*/ 140 h 346"/>
                                <a:gd name="T78" fmla="*/ 125 w 197"/>
                                <a:gd name="T79" fmla="*/ 130 h 346"/>
                                <a:gd name="T80" fmla="*/ 125 w 197"/>
                                <a:gd name="T81" fmla="*/ 125 h 346"/>
                                <a:gd name="T82" fmla="*/ 130 w 197"/>
                                <a:gd name="T83" fmla="*/ 120 h 346"/>
                                <a:gd name="T84" fmla="*/ 130 w 197"/>
                                <a:gd name="T85" fmla="*/ 116 h 346"/>
                                <a:gd name="T86" fmla="*/ 139 w 197"/>
                                <a:gd name="T87" fmla="*/ 106 h 346"/>
                                <a:gd name="T88" fmla="*/ 139 w 197"/>
                                <a:gd name="T89" fmla="*/ 101 h 346"/>
                                <a:gd name="T90" fmla="*/ 144 w 197"/>
                                <a:gd name="T91" fmla="*/ 96 h 346"/>
                                <a:gd name="T92" fmla="*/ 144 w 197"/>
                                <a:gd name="T93" fmla="*/ 92 h 346"/>
                                <a:gd name="T94" fmla="*/ 149 w 197"/>
                                <a:gd name="T95" fmla="*/ 87 h 346"/>
                                <a:gd name="T96" fmla="*/ 149 w 197"/>
                                <a:gd name="T97" fmla="*/ 82 h 346"/>
                                <a:gd name="T98" fmla="*/ 159 w 197"/>
                                <a:gd name="T99" fmla="*/ 72 h 346"/>
                                <a:gd name="T100" fmla="*/ 159 w 197"/>
                                <a:gd name="T101" fmla="*/ 68 h 346"/>
                                <a:gd name="T102" fmla="*/ 163 w 197"/>
                                <a:gd name="T103" fmla="*/ 63 h 346"/>
                                <a:gd name="T104" fmla="*/ 163 w 197"/>
                                <a:gd name="T105" fmla="*/ 58 h 346"/>
                                <a:gd name="T106" fmla="*/ 168 w 197"/>
                                <a:gd name="T107" fmla="*/ 53 h 346"/>
                                <a:gd name="T108" fmla="*/ 168 w 197"/>
                                <a:gd name="T109" fmla="*/ 48 h 346"/>
                                <a:gd name="T110" fmla="*/ 178 w 197"/>
                                <a:gd name="T111" fmla="*/ 39 h 346"/>
                                <a:gd name="T112" fmla="*/ 178 w 197"/>
                                <a:gd name="T113" fmla="*/ 34 h 346"/>
                                <a:gd name="T114" fmla="*/ 183 w 197"/>
                                <a:gd name="T115" fmla="*/ 29 h 346"/>
                                <a:gd name="T116" fmla="*/ 183 w 197"/>
                                <a:gd name="T117" fmla="*/ 24 h 346"/>
                                <a:gd name="T118" fmla="*/ 192 w 197"/>
                                <a:gd name="T119" fmla="*/ 15 h 346"/>
                                <a:gd name="T120" fmla="*/ 192 w 197"/>
                                <a:gd name="T121" fmla="*/ 10 h 346"/>
                                <a:gd name="T122" fmla="*/ 197 w 197"/>
                                <a:gd name="T123" fmla="*/ 5 h 346"/>
                                <a:gd name="T124" fmla="*/ 197 w 197"/>
                                <a:gd name="T125"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 h="346">
                                  <a:moveTo>
                                    <a:pt x="0" y="346"/>
                                  </a:moveTo>
                                  <a:lnTo>
                                    <a:pt x="0" y="341"/>
                                  </a:lnTo>
                                  <a:lnTo>
                                    <a:pt x="5" y="336"/>
                                  </a:lnTo>
                                  <a:lnTo>
                                    <a:pt x="5" y="332"/>
                                  </a:lnTo>
                                  <a:lnTo>
                                    <a:pt x="10" y="327"/>
                                  </a:lnTo>
                                  <a:lnTo>
                                    <a:pt x="15" y="322"/>
                                  </a:lnTo>
                                  <a:lnTo>
                                    <a:pt x="15" y="317"/>
                                  </a:lnTo>
                                  <a:lnTo>
                                    <a:pt x="19" y="312"/>
                                  </a:lnTo>
                                  <a:lnTo>
                                    <a:pt x="19" y="308"/>
                                  </a:lnTo>
                                  <a:lnTo>
                                    <a:pt x="24" y="303"/>
                                  </a:lnTo>
                                  <a:lnTo>
                                    <a:pt x="24" y="298"/>
                                  </a:lnTo>
                                  <a:lnTo>
                                    <a:pt x="34" y="288"/>
                                  </a:lnTo>
                                  <a:lnTo>
                                    <a:pt x="34" y="284"/>
                                  </a:lnTo>
                                  <a:lnTo>
                                    <a:pt x="39" y="279"/>
                                  </a:lnTo>
                                  <a:lnTo>
                                    <a:pt x="39" y="274"/>
                                  </a:lnTo>
                                  <a:lnTo>
                                    <a:pt x="43" y="269"/>
                                  </a:lnTo>
                                  <a:lnTo>
                                    <a:pt x="43" y="264"/>
                                  </a:lnTo>
                                  <a:lnTo>
                                    <a:pt x="53" y="255"/>
                                  </a:lnTo>
                                  <a:lnTo>
                                    <a:pt x="53" y="250"/>
                                  </a:lnTo>
                                  <a:lnTo>
                                    <a:pt x="58" y="245"/>
                                  </a:lnTo>
                                  <a:lnTo>
                                    <a:pt x="58" y="240"/>
                                  </a:lnTo>
                                  <a:lnTo>
                                    <a:pt x="67" y="231"/>
                                  </a:lnTo>
                                  <a:lnTo>
                                    <a:pt x="67" y="226"/>
                                  </a:lnTo>
                                  <a:lnTo>
                                    <a:pt x="72" y="221"/>
                                  </a:lnTo>
                                  <a:lnTo>
                                    <a:pt x="72" y="216"/>
                                  </a:lnTo>
                                  <a:lnTo>
                                    <a:pt x="77" y="212"/>
                                  </a:lnTo>
                                  <a:lnTo>
                                    <a:pt x="77" y="207"/>
                                  </a:lnTo>
                                  <a:lnTo>
                                    <a:pt x="87" y="197"/>
                                  </a:lnTo>
                                  <a:lnTo>
                                    <a:pt x="87" y="192"/>
                                  </a:lnTo>
                                  <a:lnTo>
                                    <a:pt x="91" y="188"/>
                                  </a:lnTo>
                                  <a:lnTo>
                                    <a:pt x="91" y="183"/>
                                  </a:lnTo>
                                  <a:lnTo>
                                    <a:pt x="96" y="178"/>
                                  </a:lnTo>
                                  <a:lnTo>
                                    <a:pt x="96" y="173"/>
                                  </a:lnTo>
                                  <a:lnTo>
                                    <a:pt x="106" y="164"/>
                                  </a:lnTo>
                                  <a:lnTo>
                                    <a:pt x="106" y="159"/>
                                  </a:lnTo>
                                  <a:lnTo>
                                    <a:pt x="111" y="154"/>
                                  </a:lnTo>
                                  <a:lnTo>
                                    <a:pt x="111" y="149"/>
                                  </a:lnTo>
                                  <a:lnTo>
                                    <a:pt x="115" y="144"/>
                                  </a:lnTo>
                                  <a:lnTo>
                                    <a:pt x="115" y="140"/>
                                  </a:lnTo>
                                  <a:lnTo>
                                    <a:pt x="125" y="130"/>
                                  </a:lnTo>
                                  <a:lnTo>
                                    <a:pt x="125" y="125"/>
                                  </a:lnTo>
                                  <a:lnTo>
                                    <a:pt x="130" y="120"/>
                                  </a:lnTo>
                                  <a:lnTo>
                                    <a:pt x="130" y="116"/>
                                  </a:lnTo>
                                  <a:lnTo>
                                    <a:pt x="139" y="106"/>
                                  </a:lnTo>
                                  <a:lnTo>
                                    <a:pt x="139" y="101"/>
                                  </a:lnTo>
                                  <a:lnTo>
                                    <a:pt x="144" y="96"/>
                                  </a:lnTo>
                                  <a:lnTo>
                                    <a:pt x="144" y="92"/>
                                  </a:lnTo>
                                  <a:lnTo>
                                    <a:pt x="149" y="87"/>
                                  </a:lnTo>
                                  <a:lnTo>
                                    <a:pt x="149" y="82"/>
                                  </a:lnTo>
                                  <a:lnTo>
                                    <a:pt x="159" y="72"/>
                                  </a:lnTo>
                                  <a:lnTo>
                                    <a:pt x="159" y="68"/>
                                  </a:lnTo>
                                  <a:lnTo>
                                    <a:pt x="163" y="63"/>
                                  </a:lnTo>
                                  <a:lnTo>
                                    <a:pt x="163" y="58"/>
                                  </a:lnTo>
                                  <a:lnTo>
                                    <a:pt x="168" y="53"/>
                                  </a:lnTo>
                                  <a:lnTo>
                                    <a:pt x="168" y="48"/>
                                  </a:lnTo>
                                  <a:lnTo>
                                    <a:pt x="178" y="39"/>
                                  </a:lnTo>
                                  <a:lnTo>
                                    <a:pt x="178" y="34"/>
                                  </a:lnTo>
                                  <a:lnTo>
                                    <a:pt x="183" y="29"/>
                                  </a:lnTo>
                                  <a:lnTo>
                                    <a:pt x="183" y="24"/>
                                  </a:lnTo>
                                  <a:lnTo>
                                    <a:pt x="192" y="15"/>
                                  </a:lnTo>
                                  <a:lnTo>
                                    <a:pt x="192" y="10"/>
                                  </a:lnTo>
                                  <a:lnTo>
                                    <a:pt x="197" y="5"/>
                                  </a:lnTo>
                                  <a:lnTo>
                                    <a:pt x="1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26"/>
                          <wps:cNvSpPr>
                            <a:spLocks/>
                          </wps:cNvSpPr>
                          <wps:spPr bwMode="auto">
                            <a:xfrm>
                              <a:off x="3629" y="3375"/>
                              <a:ext cx="173" cy="303"/>
                            </a:xfrm>
                            <a:custGeom>
                              <a:avLst/>
                              <a:gdLst>
                                <a:gd name="T0" fmla="*/ 0 w 173"/>
                                <a:gd name="T1" fmla="*/ 303 h 303"/>
                                <a:gd name="T2" fmla="*/ 5 w 173"/>
                                <a:gd name="T3" fmla="*/ 298 h 303"/>
                                <a:gd name="T4" fmla="*/ 5 w 173"/>
                                <a:gd name="T5" fmla="*/ 293 h 303"/>
                                <a:gd name="T6" fmla="*/ 10 w 173"/>
                                <a:gd name="T7" fmla="*/ 288 h 303"/>
                                <a:gd name="T8" fmla="*/ 10 w 173"/>
                                <a:gd name="T9" fmla="*/ 284 h 303"/>
                                <a:gd name="T10" fmla="*/ 14 w 173"/>
                                <a:gd name="T11" fmla="*/ 279 h 303"/>
                                <a:gd name="T12" fmla="*/ 14 w 173"/>
                                <a:gd name="T13" fmla="*/ 274 h 303"/>
                                <a:gd name="T14" fmla="*/ 24 w 173"/>
                                <a:gd name="T15" fmla="*/ 264 h 303"/>
                                <a:gd name="T16" fmla="*/ 24 w 173"/>
                                <a:gd name="T17" fmla="*/ 260 h 303"/>
                                <a:gd name="T18" fmla="*/ 29 w 173"/>
                                <a:gd name="T19" fmla="*/ 255 h 303"/>
                                <a:gd name="T20" fmla="*/ 29 w 173"/>
                                <a:gd name="T21" fmla="*/ 250 h 303"/>
                                <a:gd name="T22" fmla="*/ 34 w 173"/>
                                <a:gd name="T23" fmla="*/ 245 h 303"/>
                                <a:gd name="T24" fmla="*/ 34 w 173"/>
                                <a:gd name="T25" fmla="*/ 240 h 303"/>
                                <a:gd name="T26" fmla="*/ 43 w 173"/>
                                <a:gd name="T27" fmla="*/ 231 h 303"/>
                                <a:gd name="T28" fmla="*/ 43 w 173"/>
                                <a:gd name="T29" fmla="*/ 226 h 303"/>
                                <a:gd name="T30" fmla="*/ 48 w 173"/>
                                <a:gd name="T31" fmla="*/ 221 h 303"/>
                                <a:gd name="T32" fmla="*/ 48 w 173"/>
                                <a:gd name="T33" fmla="*/ 216 h 303"/>
                                <a:gd name="T34" fmla="*/ 58 w 173"/>
                                <a:gd name="T35" fmla="*/ 207 h 303"/>
                                <a:gd name="T36" fmla="*/ 58 w 173"/>
                                <a:gd name="T37" fmla="*/ 202 h 303"/>
                                <a:gd name="T38" fmla="*/ 62 w 173"/>
                                <a:gd name="T39" fmla="*/ 197 h 303"/>
                                <a:gd name="T40" fmla="*/ 62 w 173"/>
                                <a:gd name="T41" fmla="*/ 192 h 303"/>
                                <a:gd name="T42" fmla="*/ 67 w 173"/>
                                <a:gd name="T43" fmla="*/ 188 h 303"/>
                                <a:gd name="T44" fmla="*/ 67 w 173"/>
                                <a:gd name="T45" fmla="*/ 183 h 303"/>
                                <a:gd name="T46" fmla="*/ 77 w 173"/>
                                <a:gd name="T47" fmla="*/ 173 h 303"/>
                                <a:gd name="T48" fmla="*/ 77 w 173"/>
                                <a:gd name="T49" fmla="*/ 168 h 303"/>
                                <a:gd name="T50" fmla="*/ 82 w 173"/>
                                <a:gd name="T51" fmla="*/ 164 h 303"/>
                                <a:gd name="T52" fmla="*/ 82 w 173"/>
                                <a:gd name="T53" fmla="*/ 159 h 303"/>
                                <a:gd name="T54" fmla="*/ 86 w 173"/>
                                <a:gd name="T55" fmla="*/ 154 h 303"/>
                                <a:gd name="T56" fmla="*/ 86 w 173"/>
                                <a:gd name="T57" fmla="*/ 149 h 303"/>
                                <a:gd name="T58" fmla="*/ 96 w 173"/>
                                <a:gd name="T59" fmla="*/ 140 h 303"/>
                                <a:gd name="T60" fmla="*/ 96 w 173"/>
                                <a:gd name="T61" fmla="*/ 135 h 303"/>
                                <a:gd name="T62" fmla="*/ 101 w 173"/>
                                <a:gd name="T63" fmla="*/ 130 h 303"/>
                                <a:gd name="T64" fmla="*/ 101 w 173"/>
                                <a:gd name="T65" fmla="*/ 125 h 303"/>
                                <a:gd name="T66" fmla="*/ 106 w 173"/>
                                <a:gd name="T67" fmla="*/ 120 h 303"/>
                                <a:gd name="T68" fmla="*/ 106 w 173"/>
                                <a:gd name="T69" fmla="*/ 116 h 303"/>
                                <a:gd name="T70" fmla="*/ 115 w 173"/>
                                <a:gd name="T71" fmla="*/ 106 h 303"/>
                                <a:gd name="T72" fmla="*/ 115 w 173"/>
                                <a:gd name="T73" fmla="*/ 101 h 303"/>
                                <a:gd name="T74" fmla="*/ 120 w 173"/>
                                <a:gd name="T75" fmla="*/ 96 h 303"/>
                                <a:gd name="T76" fmla="*/ 120 w 173"/>
                                <a:gd name="T77" fmla="*/ 92 h 303"/>
                                <a:gd name="T78" fmla="*/ 130 w 173"/>
                                <a:gd name="T79" fmla="*/ 82 h 303"/>
                                <a:gd name="T80" fmla="*/ 130 w 173"/>
                                <a:gd name="T81" fmla="*/ 77 h 303"/>
                                <a:gd name="T82" fmla="*/ 134 w 173"/>
                                <a:gd name="T83" fmla="*/ 72 h 303"/>
                                <a:gd name="T84" fmla="*/ 134 w 173"/>
                                <a:gd name="T85" fmla="*/ 68 h 303"/>
                                <a:gd name="T86" fmla="*/ 139 w 173"/>
                                <a:gd name="T87" fmla="*/ 63 h 303"/>
                                <a:gd name="T88" fmla="*/ 139 w 173"/>
                                <a:gd name="T89" fmla="*/ 58 h 303"/>
                                <a:gd name="T90" fmla="*/ 149 w 173"/>
                                <a:gd name="T91" fmla="*/ 48 h 303"/>
                                <a:gd name="T92" fmla="*/ 149 w 173"/>
                                <a:gd name="T93" fmla="*/ 44 h 303"/>
                                <a:gd name="T94" fmla="*/ 154 w 173"/>
                                <a:gd name="T95" fmla="*/ 39 h 303"/>
                                <a:gd name="T96" fmla="*/ 154 w 173"/>
                                <a:gd name="T97" fmla="*/ 34 h 303"/>
                                <a:gd name="T98" fmla="*/ 158 w 173"/>
                                <a:gd name="T99" fmla="*/ 29 h 303"/>
                                <a:gd name="T100" fmla="*/ 158 w 173"/>
                                <a:gd name="T101" fmla="*/ 24 h 303"/>
                                <a:gd name="T102" fmla="*/ 168 w 173"/>
                                <a:gd name="T103" fmla="*/ 15 h 303"/>
                                <a:gd name="T104" fmla="*/ 168 w 173"/>
                                <a:gd name="T105" fmla="*/ 10 h 303"/>
                                <a:gd name="T106" fmla="*/ 173 w 173"/>
                                <a:gd name="T107" fmla="*/ 5 h 303"/>
                                <a:gd name="T108" fmla="*/ 173 w 173"/>
                                <a:gd name="T10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3" h="303">
                                  <a:moveTo>
                                    <a:pt x="0" y="303"/>
                                  </a:moveTo>
                                  <a:lnTo>
                                    <a:pt x="5" y="298"/>
                                  </a:lnTo>
                                  <a:lnTo>
                                    <a:pt x="5" y="293"/>
                                  </a:lnTo>
                                  <a:lnTo>
                                    <a:pt x="10" y="288"/>
                                  </a:lnTo>
                                  <a:lnTo>
                                    <a:pt x="10" y="284"/>
                                  </a:lnTo>
                                  <a:lnTo>
                                    <a:pt x="14" y="279"/>
                                  </a:lnTo>
                                  <a:lnTo>
                                    <a:pt x="14" y="274"/>
                                  </a:lnTo>
                                  <a:lnTo>
                                    <a:pt x="24" y="264"/>
                                  </a:lnTo>
                                  <a:lnTo>
                                    <a:pt x="24" y="260"/>
                                  </a:lnTo>
                                  <a:lnTo>
                                    <a:pt x="29" y="255"/>
                                  </a:lnTo>
                                  <a:lnTo>
                                    <a:pt x="29" y="250"/>
                                  </a:lnTo>
                                  <a:lnTo>
                                    <a:pt x="34" y="245"/>
                                  </a:lnTo>
                                  <a:lnTo>
                                    <a:pt x="34" y="240"/>
                                  </a:lnTo>
                                  <a:lnTo>
                                    <a:pt x="43" y="231"/>
                                  </a:lnTo>
                                  <a:lnTo>
                                    <a:pt x="43" y="226"/>
                                  </a:lnTo>
                                  <a:lnTo>
                                    <a:pt x="48" y="221"/>
                                  </a:lnTo>
                                  <a:lnTo>
                                    <a:pt x="48" y="216"/>
                                  </a:lnTo>
                                  <a:lnTo>
                                    <a:pt x="58" y="207"/>
                                  </a:lnTo>
                                  <a:lnTo>
                                    <a:pt x="58" y="202"/>
                                  </a:lnTo>
                                  <a:lnTo>
                                    <a:pt x="62" y="197"/>
                                  </a:lnTo>
                                  <a:lnTo>
                                    <a:pt x="62" y="192"/>
                                  </a:lnTo>
                                  <a:lnTo>
                                    <a:pt x="67" y="188"/>
                                  </a:lnTo>
                                  <a:lnTo>
                                    <a:pt x="67" y="183"/>
                                  </a:lnTo>
                                  <a:lnTo>
                                    <a:pt x="77" y="173"/>
                                  </a:lnTo>
                                  <a:lnTo>
                                    <a:pt x="77" y="168"/>
                                  </a:lnTo>
                                  <a:lnTo>
                                    <a:pt x="82" y="164"/>
                                  </a:lnTo>
                                  <a:lnTo>
                                    <a:pt x="82" y="159"/>
                                  </a:lnTo>
                                  <a:lnTo>
                                    <a:pt x="86" y="154"/>
                                  </a:lnTo>
                                  <a:lnTo>
                                    <a:pt x="86" y="149"/>
                                  </a:lnTo>
                                  <a:lnTo>
                                    <a:pt x="96" y="140"/>
                                  </a:lnTo>
                                  <a:lnTo>
                                    <a:pt x="96" y="135"/>
                                  </a:lnTo>
                                  <a:lnTo>
                                    <a:pt x="101" y="130"/>
                                  </a:lnTo>
                                  <a:lnTo>
                                    <a:pt x="101" y="125"/>
                                  </a:lnTo>
                                  <a:lnTo>
                                    <a:pt x="106" y="120"/>
                                  </a:lnTo>
                                  <a:lnTo>
                                    <a:pt x="106" y="116"/>
                                  </a:lnTo>
                                  <a:lnTo>
                                    <a:pt x="115" y="106"/>
                                  </a:lnTo>
                                  <a:lnTo>
                                    <a:pt x="115" y="101"/>
                                  </a:lnTo>
                                  <a:lnTo>
                                    <a:pt x="120" y="96"/>
                                  </a:lnTo>
                                  <a:lnTo>
                                    <a:pt x="120" y="92"/>
                                  </a:lnTo>
                                  <a:lnTo>
                                    <a:pt x="130" y="82"/>
                                  </a:lnTo>
                                  <a:lnTo>
                                    <a:pt x="130" y="77"/>
                                  </a:lnTo>
                                  <a:lnTo>
                                    <a:pt x="134" y="72"/>
                                  </a:lnTo>
                                  <a:lnTo>
                                    <a:pt x="134" y="68"/>
                                  </a:lnTo>
                                  <a:lnTo>
                                    <a:pt x="139" y="63"/>
                                  </a:lnTo>
                                  <a:lnTo>
                                    <a:pt x="139" y="58"/>
                                  </a:lnTo>
                                  <a:lnTo>
                                    <a:pt x="149" y="48"/>
                                  </a:lnTo>
                                  <a:lnTo>
                                    <a:pt x="149" y="44"/>
                                  </a:lnTo>
                                  <a:lnTo>
                                    <a:pt x="154" y="39"/>
                                  </a:lnTo>
                                  <a:lnTo>
                                    <a:pt x="154" y="34"/>
                                  </a:lnTo>
                                  <a:lnTo>
                                    <a:pt x="158" y="29"/>
                                  </a:lnTo>
                                  <a:lnTo>
                                    <a:pt x="158" y="24"/>
                                  </a:lnTo>
                                  <a:lnTo>
                                    <a:pt x="168" y="15"/>
                                  </a:lnTo>
                                  <a:lnTo>
                                    <a:pt x="168" y="10"/>
                                  </a:lnTo>
                                  <a:lnTo>
                                    <a:pt x="173" y="5"/>
                                  </a:lnTo>
                                  <a:lnTo>
                                    <a:pt x="1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27"/>
                          <wps:cNvSpPr>
                            <a:spLocks/>
                          </wps:cNvSpPr>
                          <wps:spPr bwMode="auto">
                            <a:xfrm>
                              <a:off x="3682" y="3457"/>
                              <a:ext cx="139" cy="245"/>
                            </a:xfrm>
                            <a:custGeom>
                              <a:avLst/>
                              <a:gdLst>
                                <a:gd name="T0" fmla="*/ 0 w 139"/>
                                <a:gd name="T1" fmla="*/ 245 h 245"/>
                                <a:gd name="T2" fmla="*/ 0 w 139"/>
                                <a:gd name="T3" fmla="*/ 240 h 245"/>
                                <a:gd name="T4" fmla="*/ 5 w 139"/>
                                <a:gd name="T5" fmla="*/ 235 h 245"/>
                                <a:gd name="T6" fmla="*/ 5 w 139"/>
                                <a:gd name="T7" fmla="*/ 230 h 245"/>
                                <a:gd name="T8" fmla="*/ 9 w 139"/>
                                <a:gd name="T9" fmla="*/ 226 h 245"/>
                                <a:gd name="T10" fmla="*/ 9 w 139"/>
                                <a:gd name="T11" fmla="*/ 221 h 245"/>
                                <a:gd name="T12" fmla="*/ 14 w 139"/>
                                <a:gd name="T13" fmla="*/ 216 h 245"/>
                                <a:gd name="T14" fmla="*/ 19 w 139"/>
                                <a:gd name="T15" fmla="*/ 211 h 245"/>
                                <a:gd name="T16" fmla="*/ 19 w 139"/>
                                <a:gd name="T17" fmla="*/ 206 h 245"/>
                                <a:gd name="T18" fmla="*/ 24 w 139"/>
                                <a:gd name="T19" fmla="*/ 202 h 245"/>
                                <a:gd name="T20" fmla="*/ 24 w 139"/>
                                <a:gd name="T21" fmla="*/ 197 h 245"/>
                                <a:gd name="T22" fmla="*/ 29 w 139"/>
                                <a:gd name="T23" fmla="*/ 192 h 245"/>
                                <a:gd name="T24" fmla="*/ 29 w 139"/>
                                <a:gd name="T25" fmla="*/ 187 h 245"/>
                                <a:gd name="T26" fmla="*/ 38 w 139"/>
                                <a:gd name="T27" fmla="*/ 178 h 245"/>
                                <a:gd name="T28" fmla="*/ 38 w 139"/>
                                <a:gd name="T29" fmla="*/ 173 h 245"/>
                                <a:gd name="T30" fmla="*/ 43 w 139"/>
                                <a:gd name="T31" fmla="*/ 168 h 245"/>
                                <a:gd name="T32" fmla="*/ 43 w 139"/>
                                <a:gd name="T33" fmla="*/ 163 h 245"/>
                                <a:gd name="T34" fmla="*/ 53 w 139"/>
                                <a:gd name="T35" fmla="*/ 154 h 245"/>
                                <a:gd name="T36" fmla="*/ 53 w 139"/>
                                <a:gd name="T37" fmla="*/ 149 h 245"/>
                                <a:gd name="T38" fmla="*/ 57 w 139"/>
                                <a:gd name="T39" fmla="*/ 144 h 245"/>
                                <a:gd name="T40" fmla="*/ 57 w 139"/>
                                <a:gd name="T41" fmla="*/ 139 h 245"/>
                                <a:gd name="T42" fmla="*/ 62 w 139"/>
                                <a:gd name="T43" fmla="*/ 134 h 245"/>
                                <a:gd name="T44" fmla="*/ 62 w 139"/>
                                <a:gd name="T45" fmla="*/ 130 h 245"/>
                                <a:gd name="T46" fmla="*/ 72 w 139"/>
                                <a:gd name="T47" fmla="*/ 120 h 245"/>
                                <a:gd name="T48" fmla="*/ 72 w 139"/>
                                <a:gd name="T49" fmla="*/ 115 h 245"/>
                                <a:gd name="T50" fmla="*/ 77 w 139"/>
                                <a:gd name="T51" fmla="*/ 110 h 245"/>
                                <a:gd name="T52" fmla="*/ 77 w 139"/>
                                <a:gd name="T53" fmla="*/ 106 h 245"/>
                                <a:gd name="T54" fmla="*/ 81 w 139"/>
                                <a:gd name="T55" fmla="*/ 101 h 245"/>
                                <a:gd name="T56" fmla="*/ 81 w 139"/>
                                <a:gd name="T57" fmla="*/ 96 h 245"/>
                                <a:gd name="T58" fmla="*/ 91 w 139"/>
                                <a:gd name="T59" fmla="*/ 86 h 245"/>
                                <a:gd name="T60" fmla="*/ 91 w 139"/>
                                <a:gd name="T61" fmla="*/ 82 h 245"/>
                                <a:gd name="T62" fmla="*/ 96 w 139"/>
                                <a:gd name="T63" fmla="*/ 77 h 245"/>
                                <a:gd name="T64" fmla="*/ 96 w 139"/>
                                <a:gd name="T65" fmla="*/ 72 h 245"/>
                                <a:gd name="T66" fmla="*/ 101 w 139"/>
                                <a:gd name="T67" fmla="*/ 67 h 245"/>
                                <a:gd name="T68" fmla="*/ 101 w 139"/>
                                <a:gd name="T69" fmla="*/ 62 h 245"/>
                                <a:gd name="T70" fmla="*/ 110 w 139"/>
                                <a:gd name="T71" fmla="*/ 53 h 245"/>
                                <a:gd name="T72" fmla="*/ 110 w 139"/>
                                <a:gd name="T73" fmla="*/ 48 h 245"/>
                                <a:gd name="T74" fmla="*/ 115 w 139"/>
                                <a:gd name="T75" fmla="*/ 43 h 245"/>
                                <a:gd name="T76" fmla="*/ 115 w 139"/>
                                <a:gd name="T77" fmla="*/ 38 h 245"/>
                                <a:gd name="T78" fmla="*/ 125 w 139"/>
                                <a:gd name="T79" fmla="*/ 29 h 245"/>
                                <a:gd name="T80" fmla="*/ 125 w 139"/>
                                <a:gd name="T81" fmla="*/ 24 h 245"/>
                                <a:gd name="T82" fmla="*/ 129 w 139"/>
                                <a:gd name="T83" fmla="*/ 19 h 245"/>
                                <a:gd name="T84" fmla="*/ 129 w 139"/>
                                <a:gd name="T85" fmla="*/ 14 h 245"/>
                                <a:gd name="T86" fmla="*/ 134 w 139"/>
                                <a:gd name="T87" fmla="*/ 10 h 245"/>
                                <a:gd name="T88" fmla="*/ 134 w 139"/>
                                <a:gd name="T89" fmla="*/ 5 h 245"/>
                                <a:gd name="T90" fmla="*/ 139 w 139"/>
                                <a:gd name="T91"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9" h="245">
                                  <a:moveTo>
                                    <a:pt x="0" y="245"/>
                                  </a:moveTo>
                                  <a:lnTo>
                                    <a:pt x="0" y="240"/>
                                  </a:lnTo>
                                  <a:lnTo>
                                    <a:pt x="5" y="235"/>
                                  </a:lnTo>
                                  <a:lnTo>
                                    <a:pt x="5" y="230"/>
                                  </a:lnTo>
                                  <a:lnTo>
                                    <a:pt x="9" y="226"/>
                                  </a:lnTo>
                                  <a:lnTo>
                                    <a:pt x="9" y="221"/>
                                  </a:lnTo>
                                  <a:lnTo>
                                    <a:pt x="14" y="216"/>
                                  </a:lnTo>
                                  <a:lnTo>
                                    <a:pt x="19" y="211"/>
                                  </a:lnTo>
                                  <a:lnTo>
                                    <a:pt x="19" y="206"/>
                                  </a:lnTo>
                                  <a:lnTo>
                                    <a:pt x="24" y="202"/>
                                  </a:lnTo>
                                  <a:lnTo>
                                    <a:pt x="24" y="197"/>
                                  </a:lnTo>
                                  <a:lnTo>
                                    <a:pt x="29" y="192"/>
                                  </a:lnTo>
                                  <a:lnTo>
                                    <a:pt x="29" y="187"/>
                                  </a:lnTo>
                                  <a:lnTo>
                                    <a:pt x="38" y="178"/>
                                  </a:lnTo>
                                  <a:lnTo>
                                    <a:pt x="38" y="173"/>
                                  </a:lnTo>
                                  <a:lnTo>
                                    <a:pt x="43" y="168"/>
                                  </a:lnTo>
                                  <a:lnTo>
                                    <a:pt x="43" y="163"/>
                                  </a:lnTo>
                                  <a:lnTo>
                                    <a:pt x="53" y="154"/>
                                  </a:lnTo>
                                  <a:lnTo>
                                    <a:pt x="53" y="149"/>
                                  </a:lnTo>
                                  <a:lnTo>
                                    <a:pt x="57" y="144"/>
                                  </a:lnTo>
                                  <a:lnTo>
                                    <a:pt x="57" y="139"/>
                                  </a:lnTo>
                                  <a:lnTo>
                                    <a:pt x="62" y="134"/>
                                  </a:lnTo>
                                  <a:lnTo>
                                    <a:pt x="62" y="130"/>
                                  </a:lnTo>
                                  <a:lnTo>
                                    <a:pt x="72" y="120"/>
                                  </a:lnTo>
                                  <a:lnTo>
                                    <a:pt x="72" y="115"/>
                                  </a:lnTo>
                                  <a:lnTo>
                                    <a:pt x="77" y="110"/>
                                  </a:lnTo>
                                  <a:lnTo>
                                    <a:pt x="77" y="106"/>
                                  </a:lnTo>
                                  <a:lnTo>
                                    <a:pt x="81" y="101"/>
                                  </a:lnTo>
                                  <a:lnTo>
                                    <a:pt x="81" y="96"/>
                                  </a:lnTo>
                                  <a:lnTo>
                                    <a:pt x="91" y="86"/>
                                  </a:lnTo>
                                  <a:lnTo>
                                    <a:pt x="91" y="82"/>
                                  </a:lnTo>
                                  <a:lnTo>
                                    <a:pt x="96" y="77"/>
                                  </a:lnTo>
                                  <a:lnTo>
                                    <a:pt x="96" y="72"/>
                                  </a:lnTo>
                                  <a:lnTo>
                                    <a:pt x="101" y="67"/>
                                  </a:lnTo>
                                  <a:lnTo>
                                    <a:pt x="101" y="62"/>
                                  </a:lnTo>
                                  <a:lnTo>
                                    <a:pt x="110" y="53"/>
                                  </a:lnTo>
                                  <a:lnTo>
                                    <a:pt x="110" y="48"/>
                                  </a:lnTo>
                                  <a:lnTo>
                                    <a:pt x="115" y="43"/>
                                  </a:lnTo>
                                  <a:lnTo>
                                    <a:pt x="115" y="38"/>
                                  </a:lnTo>
                                  <a:lnTo>
                                    <a:pt x="125" y="29"/>
                                  </a:lnTo>
                                  <a:lnTo>
                                    <a:pt x="125" y="24"/>
                                  </a:lnTo>
                                  <a:lnTo>
                                    <a:pt x="129" y="19"/>
                                  </a:lnTo>
                                  <a:lnTo>
                                    <a:pt x="129" y="14"/>
                                  </a:lnTo>
                                  <a:lnTo>
                                    <a:pt x="134" y="10"/>
                                  </a:lnTo>
                                  <a:lnTo>
                                    <a:pt x="134" y="5"/>
                                  </a:lnTo>
                                  <a:lnTo>
                                    <a:pt x="13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28"/>
                          <wps:cNvSpPr>
                            <a:spLocks/>
                          </wps:cNvSpPr>
                          <wps:spPr bwMode="auto">
                            <a:xfrm>
                              <a:off x="3706" y="3510"/>
                              <a:ext cx="149" cy="259"/>
                            </a:xfrm>
                            <a:custGeom>
                              <a:avLst/>
                              <a:gdLst>
                                <a:gd name="T0" fmla="*/ 0 w 149"/>
                                <a:gd name="T1" fmla="*/ 259 h 259"/>
                                <a:gd name="T2" fmla="*/ 0 w 149"/>
                                <a:gd name="T3" fmla="*/ 254 h 259"/>
                                <a:gd name="T4" fmla="*/ 5 w 149"/>
                                <a:gd name="T5" fmla="*/ 249 h 259"/>
                                <a:gd name="T6" fmla="*/ 5 w 149"/>
                                <a:gd name="T7" fmla="*/ 245 h 259"/>
                                <a:gd name="T8" fmla="*/ 9 w 149"/>
                                <a:gd name="T9" fmla="*/ 240 h 259"/>
                                <a:gd name="T10" fmla="*/ 9 w 149"/>
                                <a:gd name="T11" fmla="*/ 235 h 259"/>
                                <a:gd name="T12" fmla="*/ 14 w 149"/>
                                <a:gd name="T13" fmla="*/ 230 h 259"/>
                                <a:gd name="T14" fmla="*/ 19 w 149"/>
                                <a:gd name="T15" fmla="*/ 225 h 259"/>
                                <a:gd name="T16" fmla="*/ 19 w 149"/>
                                <a:gd name="T17" fmla="*/ 221 h 259"/>
                                <a:gd name="T18" fmla="*/ 24 w 149"/>
                                <a:gd name="T19" fmla="*/ 216 h 259"/>
                                <a:gd name="T20" fmla="*/ 24 w 149"/>
                                <a:gd name="T21" fmla="*/ 211 h 259"/>
                                <a:gd name="T22" fmla="*/ 29 w 149"/>
                                <a:gd name="T23" fmla="*/ 206 h 259"/>
                                <a:gd name="T24" fmla="*/ 29 w 149"/>
                                <a:gd name="T25" fmla="*/ 201 h 259"/>
                                <a:gd name="T26" fmla="*/ 38 w 149"/>
                                <a:gd name="T27" fmla="*/ 192 h 259"/>
                                <a:gd name="T28" fmla="*/ 38 w 149"/>
                                <a:gd name="T29" fmla="*/ 187 h 259"/>
                                <a:gd name="T30" fmla="*/ 43 w 149"/>
                                <a:gd name="T31" fmla="*/ 182 h 259"/>
                                <a:gd name="T32" fmla="*/ 43 w 149"/>
                                <a:gd name="T33" fmla="*/ 177 h 259"/>
                                <a:gd name="T34" fmla="*/ 53 w 149"/>
                                <a:gd name="T35" fmla="*/ 168 h 259"/>
                                <a:gd name="T36" fmla="*/ 53 w 149"/>
                                <a:gd name="T37" fmla="*/ 163 h 259"/>
                                <a:gd name="T38" fmla="*/ 57 w 149"/>
                                <a:gd name="T39" fmla="*/ 158 h 259"/>
                                <a:gd name="T40" fmla="*/ 57 w 149"/>
                                <a:gd name="T41" fmla="*/ 153 h 259"/>
                                <a:gd name="T42" fmla="*/ 62 w 149"/>
                                <a:gd name="T43" fmla="*/ 149 h 259"/>
                                <a:gd name="T44" fmla="*/ 62 w 149"/>
                                <a:gd name="T45" fmla="*/ 144 h 259"/>
                                <a:gd name="T46" fmla="*/ 72 w 149"/>
                                <a:gd name="T47" fmla="*/ 134 h 259"/>
                                <a:gd name="T48" fmla="*/ 72 w 149"/>
                                <a:gd name="T49" fmla="*/ 129 h 259"/>
                                <a:gd name="T50" fmla="*/ 77 w 149"/>
                                <a:gd name="T51" fmla="*/ 125 h 259"/>
                                <a:gd name="T52" fmla="*/ 77 w 149"/>
                                <a:gd name="T53" fmla="*/ 120 h 259"/>
                                <a:gd name="T54" fmla="*/ 81 w 149"/>
                                <a:gd name="T55" fmla="*/ 115 h 259"/>
                                <a:gd name="T56" fmla="*/ 81 w 149"/>
                                <a:gd name="T57" fmla="*/ 110 h 259"/>
                                <a:gd name="T58" fmla="*/ 91 w 149"/>
                                <a:gd name="T59" fmla="*/ 101 h 259"/>
                                <a:gd name="T60" fmla="*/ 91 w 149"/>
                                <a:gd name="T61" fmla="*/ 96 h 259"/>
                                <a:gd name="T62" fmla="*/ 96 w 149"/>
                                <a:gd name="T63" fmla="*/ 91 h 259"/>
                                <a:gd name="T64" fmla="*/ 96 w 149"/>
                                <a:gd name="T65" fmla="*/ 86 h 259"/>
                                <a:gd name="T66" fmla="*/ 105 w 149"/>
                                <a:gd name="T67" fmla="*/ 77 h 259"/>
                                <a:gd name="T68" fmla="*/ 105 w 149"/>
                                <a:gd name="T69" fmla="*/ 72 h 259"/>
                                <a:gd name="T70" fmla="*/ 110 w 149"/>
                                <a:gd name="T71" fmla="*/ 67 h 259"/>
                                <a:gd name="T72" fmla="*/ 110 w 149"/>
                                <a:gd name="T73" fmla="*/ 62 h 259"/>
                                <a:gd name="T74" fmla="*/ 115 w 149"/>
                                <a:gd name="T75" fmla="*/ 57 h 259"/>
                                <a:gd name="T76" fmla="*/ 115 w 149"/>
                                <a:gd name="T77" fmla="*/ 53 h 259"/>
                                <a:gd name="T78" fmla="*/ 125 w 149"/>
                                <a:gd name="T79" fmla="*/ 43 h 259"/>
                                <a:gd name="T80" fmla="*/ 125 w 149"/>
                                <a:gd name="T81" fmla="*/ 38 h 259"/>
                                <a:gd name="T82" fmla="*/ 129 w 149"/>
                                <a:gd name="T83" fmla="*/ 33 h 259"/>
                                <a:gd name="T84" fmla="*/ 129 w 149"/>
                                <a:gd name="T85" fmla="*/ 29 h 259"/>
                                <a:gd name="T86" fmla="*/ 134 w 149"/>
                                <a:gd name="T87" fmla="*/ 24 h 259"/>
                                <a:gd name="T88" fmla="*/ 134 w 149"/>
                                <a:gd name="T89" fmla="*/ 19 h 259"/>
                                <a:gd name="T90" fmla="*/ 144 w 149"/>
                                <a:gd name="T91" fmla="*/ 9 h 259"/>
                                <a:gd name="T92" fmla="*/ 144 w 149"/>
                                <a:gd name="T93" fmla="*/ 5 h 259"/>
                                <a:gd name="T94" fmla="*/ 149 w 149"/>
                                <a:gd name="T9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9" h="259">
                                  <a:moveTo>
                                    <a:pt x="0" y="259"/>
                                  </a:moveTo>
                                  <a:lnTo>
                                    <a:pt x="0" y="254"/>
                                  </a:lnTo>
                                  <a:lnTo>
                                    <a:pt x="5" y="249"/>
                                  </a:lnTo>
                                  <a:lnTo>
                                    <a:pt x="5" y="245"/>
                                  </a:lnTo>
                                  <a:lnTo>
                                    <a:pt x="9" y="240"/>
                                  </a:lnTo>
                                  <a:lnTo>
                                    <a:pt x="9" y="235"/>
                                  </a:lnTo>
                                  <a:lnTo>
                                    <a:pt x="14" y="230"/>
                                  </a:lnTo>
                                  <a:lnTo>
                                    <a:pt x="19" y="225"/>
                                  </a:lnTo>
                                  <a:lnTo>
                                    <a:pt x="19" y="221"/>
                                  </a:lnTo>
                                  <a:lnTo>
                                    <a:pt x="24" y="216"/>
                                  </a:lnTo>
                                  <a:lnTo>
                                    <a:pt x="24" y="211"/>
                                  </a:lnTo>
                                  <a:lnTo>
                                    <a:pt x="29" y="206"/>
                                  </a:lnTo>
                                  <a:lnTo>
                                    <a:pt x="29" y="201"/>
                                  </a:lnTo>
                                  <a:lnTo>
                                    <a:pt x="38" y="192"/>
                                  </a:lnTo>
                                  <a:lnTo>
                                    <a:pt x="38" y="187"/>
                                  </a:lnTo>
                                  <a:lnTo>
                                    <a:pt x="43" y="182"/>
                                  </a:lnTo>
                                  <a:lnTo>
                                    <a:pt x="43" y="177"/>
                                  </a:lnTo>
                                  <a:lnTo>
                                    <a:pt x="53" y="168"/>
                                  </a:lnTo>
                                  <a:lnTo>
                                    <a:pt x="53" y="163"/>
                                  </a:lnTo>
                                  <a:lnTo>
                                    <a:pt x="57" y="158"/>
                                  </a:lnTo>
                                  <a:lnTo>
                                    <a:pt x="57" y="153"/>
                                  </a:lnTo>
                                  <a:lnTo>
                                    <a:pt x="62" y="149"/>
                                  </a:lnTo>
                                  <a:lnTo>
                                    <a:pt x="62" y="144"/>
                                  </a:lnTo>
                                  <a:lnTo>
                                    <a:pt x="72" y="134"/>
                                  </a:lnTo>
                                  <a:lnTo>
                                    <a:pt x="72" y="129"/>
                                  </a:lnTo>
                                  <a:lnTo>
                                    <a:pt x="77" y="125"/>
                                  </a:lnTo>
                                  <a:lnTo>
                                    <a:pt x="77" y="120"/>
                                  </a:lnTo>
                                  <a:lnTo>
                                    <a:pt x="81" y="115"/>
                                  </a:lnTo>
                                  <a:lnTo>
                                    <a:pt x="81" y="110"/>
                                  </a:lnTo>
                                  <a:lnTo>
                                    <a:pt x="91" y="101"/>
                                  </a:lnTo>
                                  <a:lnTo>
                                    <a:pt x="91" y="96"/>
                                  </a:lnTo>
                                  <a:lnTo>
                                    <a:pt x="96" y="91"/>
                                  </a:lnTo>
                                  <a:lnTo>
                                    <a:pt x="96" y="86"/>
                                  </a:lnTo>
                                  <a:lnTo>
                                    <a:pt x="105" y="77"/>
                                  </a:lnTo>
                                  <a:lnTo>
                                    <a:pt x="105" y="72"/>
                                  </a:lnTo>
                                  <a:lnTo>
                                    <a:pt x="110" y="67"/>
                                  </a:lnTo>
                                  <a:lnTo>
                                    <a:pt x="110" y="62"/>
                                  </a:lnTo>
                                  <a:lnTo>
                                    <a:pt x="115" y="57"/>
                                  </a:lnTo>
                                  <a:lnTo>
                                    <a:pt x="115" y="53"/>
                                  </a:lnTo>
                                  <a:lnTo>
                                    <a:pt x="125" y="43"/>
                                  </a:lnTo>
                                  <a:lnTo>
                                    <a:pt x="125" y="38"/>
                                  </a:lnTo>
                                  <a:lnTo>
                                    <a:pt x="129" y="33"/>
                                  </a:lnTo>
                                  <a:lnTo>
                                    <a:pt x="129" y="29"/>
                                  </a:lnTo>
                                  <a:lnTo>
                                    <a:pt x="134" y="24"/>
                                  </a:lnTo>
                                  <a:lnTo>
                                    <a:pt x="134" y="19"/>
                                  </a:lnTo>
                                  <a:lnTo>
                                    <a:pt x="144" y="9"/>
                                  </a:lnTo>
                                  <a:lnTo>
                                    <a:pt x="144" y="5"/>
                                  </a:lnTo>
                                  <a:lnTo>
                                    <a:pt x="14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29"/>
                          <wps:cNvSpPr>
                            <a:spLocks/>
                          </wps:cNvSpPr>
                          <wps:spPr bwMode="auto">
                            <a:xfrm>
                              <a:off x="3735" y="3563"/>
                              <a:ext cx="148" cy="259"/>
                            </a:xfrm>
                            <a:custGeom>
                              <a:avLst/>
                              <a:gdLst>
                                <a:gd name="T0" fmla="*/ 0 w 148"/>
                                <a:gd name="T1" fmla="*/ 259 h 259"/>
                                <a:gd name="T2" fmla="*/ 0 w 148"/>
                                <a:gd name="T3" fmla="*/ 254 h 259"/>
                                <a:gd name="T4" fmla="*/ 4 w 148"/>
                                <a:gd name="T5" fmla="*/ 249 h 259"/>
                                <a:gd name="T6" fmla="*/ 9 w 148"/>
                                <a:gd name="T7" fmla="*/ 244 h 259"/>
                                <a:gd name="T8" fmla="*/ 9 w 148"/>
                                <a:gd name="T9" fmla="*/ 240 h 259"/>
                                <a:gd name="T10" fmla="*/ 14 w 148"/>
                                <a:gd name="T11" fmla="*/ 235 h 259"/>
                                <a:gd name="T12" fmla="*/ 14 w 148"/>
                                <a:gd name="T13" fmla="*/ 230 h 259"/>
                                <a:gd name="T14" fmla="*/ 19 w 148"/>
                                <a:gd name="T15" fmla="*/ 225 h 259"/>
                                <a:gd name="T16" fmla="*/ 19 w 148"/>
                                <a:gd name="T17" fmla="*/ 220 h 259"/>
                                <a:gd name="T18" fmla="*/ 28 w 148"/>
                                <a:gd name="T19" fmla="*/ 211 h 259"/>
                                <a:gd name="T20" fmla="*/ 28 w 148"/>
                                <a:gd name="T21" fmla="*/ 206 h 259"/>
                                <a:gd name="T22" fmla="*/ 33 w 148"/>
                                <a:gd name="T23" fmla="*/ 201 h 259"/>
                                <a:gd name="T24" fmla="*/ 33 w 148"/>
                                <a:gd name="T25" fmla="*/ 196 h 259"/>
                                <a:gd name="T26" fmla="*/ 38 w 148"/>
                                <a:gd name="T27" fmla="*/ 192 h 259"/>
                                <a:gd name="T28" fmla="*/ 38 w 148"/>
                                <a:gd name="T29" fmla="*/ 187 h 259"/>
                                <a:gd name="T30" fmla="*/ 48 w 148"/>
                                <a:gd name="T31" fmla="*/ 177 h 259"/>
                                <a:gd name="T32" fmla="*/ 48 w 148"/>
                                <a:gd name="T33" fmla="*/ 172 h 259"/>
                                <a:gd name="T34" fmla="*/ 52 w 148"/>
                                <a:gd name="T35" fmla="*/ 168 h 259"/>
                                <a:gd name="T36" fmla="*/ 52 w 148"/>
                                <a:gd name="T37" fmla="*/ 163 h 259"/>
                                <a:gd name="T38" fmla="*/ 62 w 148"/>
                                <a:gd name="T39" fmla="*/ 153 h 259"/>
                                <a:gd name="T40" fmla="*/ 62 w 148"/>
                                <a:gd name="T41" fmla="*/ 148 h 259"/>
                                <a:gd name="T42" fmla="*/ 67 w 148"/>
                                <a:gd name="T43" fmla="*/ 144 h 259"/>
                                <a:gd name="T44" fmla="*/ 67 w 148"/>
                                <a:gd name="T45" fmla="*/ 139 h 259"/>
                                <a:gd name="T46" fmla="*/ 72 w 148"/>
                                <a:gd name="T47" fmla="*/ 134 h 259"/>
                                <a:gd name="T48" fmla="*/ 72 w 148"/>
                                <a:gd name="T49" fmla="*/ 129 h 259"/>
                                <a:gd name="T50" fmla="*/ 81 w 148"/>
                                <a:gd name="T51" fmla="*/ 120 h 259"/>
                                <a:gd name="T52" fmla="*/ 81 w 148"/>
                                <a:gd name="T53" fmla="*/ 115 h 259"/>
                                <a:gd name="T54" fmla="*/ 86 w 148"/>
                                <a:gd name="T55" fmla="*/ 110 h 259"/>
                                <a:gd name="T56" fmla="*/ 86 w 148"/>
                                <a:gd name="T57" fmla="*/ 105 h 259"/>
                                <a:gd name="T58" fmla="*/ 91 w 148"/>
                                <a:gd name="T59" fmla="*/ 100 h 259"/>
                                <a:gd name="T60" fmla="*/ 91 w 148"/>
                                <a:gd name="T61" fmla="*/ 96 h 259"/>
                                <a:gd name="T62" fmla="*/ 100 w 148"/>
                                <a:gd name="T63" fmla="*/ 86 h 259"/>
                                <a:gd name="T64" fmla="*/ 100 w 148"/>
                                <a:gd name="T65" fmla="*/ 81 h 259"/>
                                <a:gd name="T66" fmla="*/ 105 w 148"/>
                                <a:gd name="T67" fmla="*/ 76 h 259"/>
                                <a:gd name="T68" fmla="*/ 105 w 148"/>
                                <a:gd name="T69" fmla="*/ 72 h 259"/>
                                <a:gd name="T70" fmla="*/ 115 w 148"/>
                                <a:gd name="T71" fmla="*/ 62 h 259"/>
                                <a:gd name="T72" fmla="*/ 115 w 148"/>
                                <a:gd name="T73" fmla="*/ 57 h 259"/>
                                <a:gd name="T74" fmla="*/ 120 w 148"/>
                                <a:gd name="T75" fmla="*/ 52 h 259"/>
                                <a:gd name="T76" fmla="*/ 120 w 148"/>
                                <a:gd name="T77" fmla="*/ 48 h 259"/>
                                <a:gd name="T78" fmla="*/ 124 w 148"/>
                                <a:gd name="T79" fmla="*/ 43 h 259"/>
                                <a:gd name="T80" fmla="*/ 124 w 148"/>
                                <a:gd name="T81" fmla="*/ 38 h 259"/>
                                <a:gd name="T82" fmla="*/ 134 w 148"/>
                                <a:gd name="T83" fmla="*/ 28 h 259"/>
                                <a:gd name="T84" fmla="*/ 134 w 148"/>
                                <a:gd name="T85" fmla="*/ 24 h 259"/>
                                <a:gd name="T86" fmla="*/ 139 w 148"/>
                                <a:gd name="T87" fmla="*/ 19 h 259"/>
                                <a:gd name="T88" fmla="*/ 139 w 148"/>
                                <a:gd name="T89" fmla="*/ 14 h 259"/>
                                <a:gd name="T90" fmla="*/ 144 w 148"/>
                                <a:gd name="T91" fmla="*/ 9 h 259"/>
                                <a:gd name="T92" fmla="*/ 144 w 148"/>
                                <a:gd name="T93" fmla="*/ 4 h 259"/>
                                <a:gd name="T94" fmla="*/ 148 w 148"/>
                                <a:gd name="T9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259">
                                  <a:moveTo>
                                    <a:pt x="0" y="259"/>
                                  </a:moveTo>
                                  <a:lnTo>
                                    <a:pt x="0" y="254"/>
                                  </a:lnTo>
                                  <a:lnTo>
                                    <a:pt x="4" y="249"/>
                                  </a:lnTo>
                                  <a:lnTo>
                                    <a:pt x="9" y="244"/>
                                  </a:lnTo>
                                  <a:lnTo>
                                    <a:pt x="9" y="240"/>
                                  </a:lnTo>
                                  <a:lnTo>
                                    <a:pt x="14" y="235"/>
                                  </a:lnTo>
                                  <a:lnTo>
                                    <a:pt x="14" y="230"/>
                                  </a:lnTo>
                                  <a:lnTo>
                                    <a:pt x="19" y="225"/>
                                  </a:lnTo>
                                  <a:lnTo>
                                    <a:pt x="19" y="220"/>
                                  </a:lnTo>
                                  <a:lnTo>
                                    <a:pt x="28" y="211"/>
                                  </a:lnTo>
                                  <a:lnTo>
                                    <a:pt x="28" y="206"/>
                                  </a:lnTo>
                                  <a:lnTo>
                                    <a:pt x="33" y="201"/>
                                  </a:lnTo>
                                  <a:lnTo>
                                    <a:pt x="33" y="196"/>
                                  </a:lnTo>
                                  <a:lnTo>
                                    <a:pt x="38" y="192"/>
                                  </a:lnTo>
                                  <a:lnTo>
                                    <a:pt x="38" y="187"/>
                                  </a:lnTo>
                                  <a:lnTo>
                                    <a:pt x="48" y="177"/>
                                  </a:lnTo>
                                  <a:lnTo>
                                    <a:pt x="48" y="172"/>
                                  </a:lnTo>
                                  <a:lnTo>
                                    <a:pt x="52" y="168"/>
                                  </a:lnTo>
                                  <a:lnTo>
                                    <a:pt x="52" y="163"/>
                                  </a:lnTo>
                                  <a:lnTo>
                                    <a:pt x="62" y="153"/>
                                  </a:lnTo>
                                  <a:lnTo>
                                    <a:pt x="62" y="148"/>
                                  </a:lnTo>
                                  <a:lnTo>
                                    <a:pt x="67" y="144"/>
                                  </a:lnTo>
                                  <a:lnTo>
                                    <a:pt x="67" y="139"/>
                                  </a:lnTo>
                                  <a:lnTo>
                                    <a:pt x="72" y="134"/>
                                  </a:lnTo>
                                  <a:lnTo>
                                    <a:pt x="72" y="129"/>
                                  </a:lnTo>
                                  <a:lnTo>
                                    <a:pt x="81" y="120"/>
                                  </a:lnTo>
                                  <a:lnTo>
                                    <a:pt x="81" y="115"/>
                                  </a:lnTo>
                                  <a:lnTo>
                                    <a:pt x="86" y="110"/>
                                  </a:lnTo>
                                  <a:lnTo>
                                    <a:pt x="86" y="105"/>
                                  </a:lnTo>
                                  <a:lnTo>
                                    <a:pt x="91" y="100"/>
                                  </a:lnTo>
                                  <a:lnTo>
                                    <a:pt x="91" y="96"/>
                                  </a:lnTo>
                                  <a:lnTo>
                                    <a:pt x="100" y="86"/>
                                  </a:lnTo>
                                  <a:lnTo>
                                    <a:pt x="100" y="81"/>
                                  </a:lnTo>
                                  <a:lnTo>
                                    <a:pt x="105" y="76"/>
                                  </a:lnTo>
                                  <a:lnTo>
                                    <a:pt x="105" y="72"/>
                                  </a:lnTo>
                                  <a:lnTo>
                                    <a:pt x="115" y="62"/>
                                  </a:lnTo>
                                  <a:lnTo>
                                    <a:pt x="115" y="57"/>
                                  </a:lnTo>
                                  <a:lnTo>
                                    <a:pt x="120" y="52"/>
                                  </a:lnTo>
                                  <a:lnTo>
                                    <a:pt x="120" y="48"/>
                                  </a:lnTo>
                                  <a:lnTo>
                                    <a:pt x="124" y="43"/>
                                  </a:lnTo>
                                  <a:lnTo>
                                    <a:pt x="124" y="38"/>
                                  </a:lnTo>
                                  <a:lnTo>
                                    <a:pt x="134" y="28"/>
                                  </a:lnTo>
                                  <a:lnTo>
                                    <a:pt x="134" y="24"/>
                                  </a:lnTo>
                                  <a:lnTo>
                                    <a:pt x="139" y="19"/>
                                  </a:lnTo>
                                  <a:lnTo>
                                    <a:pt x="139" y="14"/>
                                  </a:lnTo>
                                  <a:lnTo>
                                    <a:pt x="144" y="9"/>
                                  </a:lnTo>
                                  <a:lnTo>
                                    <a:pt x="144" y="4"/>
                                  </a:lnTo>
                                  <a:lnTo>
                                    <a:pt x="1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30"/>
                          <wps:cNvSpPr>
                            <a:spLocks/>
                          </wps:cNvSpPr>
                          <wps:spPr bwMode="auto">
                            <a:xfrm>
                              <a:off x="3826" y="3726"/>
                              <a:ext cx="24" cy="48"/>
                            </a:xfrm>
                            <a:custGeom>
                              <a:avLst/>
                              <a:gdLst>
                                <a:gd name="T0" fmla="*/ 0 w 24"/>
                                <a:gd name="T1" fmla="*/ 48 h 48"/>
                                <a:gd name="T2" fmla="*/ 0 w 24"/>
                                <a:gd name="T3" fmla="*/ 43 h 48"/>
                                <a:gd name="T4" fmla="*/ 5 w 24"/>
                                <a:gd name="T5" fmla="*/ 38 h 48"/>
                                <a:gd name="T6" fmla="*/ 5 w 24"/>
                                <a:gd name="T7" fmla="*/ 33 h 48"/>
                                <a:gd name="T8" fmla="*/ 9 w 24"/>
                                <a:gd name="T9" fmla="*/ 29 h 48"/>
                                <a:gd name="T10" fmla="*/ 14 w 24"/>
                                <a:gd name="T11" fmla="*/ 24 h 48"/>
                                <a:gd name="T12" fmla="*/ 14 w 24"/>
                                <a:gd name="T13" fmla="*/ 19 h 48"/>
                                <a:gd name="T14" fmla="*/ 19 w 24"/>
                                <a:gd name="T15" fmla="*/ 14 h 48"/>
                                <a:gd name="T16" fmla="*/ 19 w 24"/>
                                <a:gd name="T17" fmla="*/ 9 h 48"/>
                                <a:gd name="T18" fmla="*/ 24 w 24"/>
                                <a:gd name="T19" fmla="*/ 5 h 48"/>
                                <a:gd name="T20" fmla="*/ 24 w 24"/>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48"/>
                                  </a:moveTo>
                                  <a:lnTo>
                                    <a:pt x="0" y="43"/>
                                  </a:lnTo>
                                  <a:lnTo>
                                    <a:pt x="5" y="38"/>
                                  </a:lnTo>
                                  <a:lnTo>
                                    <a:pt x="5" y="33"/>
                                  </a:lnTo>
                                  <a:lnTo>
                                    <a:pt x="9" y="29"/>
                                  </a:lnTo>
                                  <a:lnTo>
                                    <a:pt x="14" y="24"/>
                                  </a:lnTo>
                                  <a:lnTo>
                                    <a:pt x="14" y="19"/>
                                  </a:lnTo>
                                  <a:lnTo>
                                    <a:pt x="19" y="14"/>
                                  </a:lnTo>
                                  <a:lnTo>
                                    <a:pt x="19" y="9"/>
                                  </a:lnTo>
                                  <a:lnTo>
                                    <a:pt x="24"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31"/>
                          <wps:cNvSpPr>
                            <a:spLocks/>
                          </wps:cNvSpPr>
                          <wps:spPr bwMode="auto">
                            <a:xfrm>
                              <a:off x="3696" y="1647"/>
                              <a:ext cx="48" cy="81"/>
                            </a:xfrm>
                            <a:custGeom>
                              <a:avLst/>
                              <a:gdLst>
                                <a:gd name="T0" fmla="*/ 0 w 48"/>
                                <a:gd name="T1" fmla="*/ 0 h 81"/>
                                <a:gd name="T2" fmla="*/ 5 w 48"/>
                                <a:gd name="T3" fmla="*/ 5 h 81"/>
                                <a:gd name="T4" fmla="*/ 5 w 48"/>
                                <a:gd name="T5" fmla="*/ 9 h 81"/>
                                <a:gd name="T6" fmla="*/ 10 w 48"/>
                                <a:gd name="T7" fmla="*/ 14 h 81"/>
                                <a:gd name="T8" fmla="*/ 10 w 48"/>
                                <a:gd name="T9" fmla="*/ 19 h 81"/>
                                <a:gd name="T10" fmla="*/ 19 w 48"/>
                                <a:gd name="T11" fmla="*/ 29 h 81"/>
                                <a:gd name="T12" fmla="*/ 19 w 48"/>
                                <a:gd name="T13" fmla="*/ 33 h 81"/>
                                <a:gd name="T14" fmla="*/ 24 w 48"/>
                                <a:gd name="T15" fmla="*/ 38 h 81"/>
                                <a:gd name="T16" fmla="*/ 24 w 48"/>
                                <a:gd name="T17" fmla="*/ 43 h 81"/>
                                <a:gd name="T18" fmla="*/ 29 w 48"/>
                                <a:gd name="T19" fmla="*/ 48 h 81"/>
                                <a:gd name="T20" fmla="*/ 29 w 48"/>
                                <a:gd name="T21" fmla="*/ 53 h 81"/>
                                <a:gd name="T22" fmla="*/ 39 w 48"/>
                                <a:gd name="T23" fmla="*/ 62 h 81"/>
                                <a:gd name="T24" fmla="*/ 39 w 48"/>
                                <a:gd name="T25" fmla="*/ 67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5"/>
                                  </a:lnTo>
                                  <a:lnTo>
                                    <a:pt x="5" y="9"/>
                                  </a:lnTo>
                                  <a:lnTo>
                                    <a:pt x="10" y="14"/>
                                  </a:lnTo>
                                  <a:lnTo>
                                    <a:pt x="10" y="19"/>
                                  </a:lnTo>
                                  <a:lnTo>
                                    <a:pt x="19" y="29"/>
                                  </a:lnTo>
                                  <a:lnTo>
                                    <a:pt x="19" y="33"/>
                                  </a:lnTo>
                                  <a:lnTo>
                                    <a:pt x="24" y="38"/>
                                  </a:lnTo>
                                  <a:lnTo>
                                    <a:pt x="24" y="43"/>
                                  </a:lnTo>
                                  <a:lnTo>
                                    <a:pt x="29" y="48"/>
                                  </a:lnTo>
                                  <a:lnTo>
                                    <a:pt x="29" y="53"/>
                                  </a:lnTo>
                                  <a:lnTo>
                                    <a:pt x="39" y="62"/>
                                  </a:lnTo>
                                  <a:lnTo>
                                    <a:pt x="39" y="67"/>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32"/>
                          <wps:cNvSpPr>
                            <a:spLocks/>
                          </wps:cNvSpPr>
                          <wps:spPr bwMode="auto">
                            <a:xfrm>
                              <a:off x="3629" y="1632"/>
                              <a:ext cx="77" cy="135"/>
                            </a:xfrm>
                            <a:custGeom>
                              <a:avLst/>
                              <a:gdLst>
                                <a:gd name="T0" fmla="*/ 0 w 77"/>
                                <a:gd name="T1" fmla="*/ 0 h 135"/>
                                <a:gd name="T2" fmla="*/ 0 w 77"/>
                                <a:gd name="T3" fmla="*/ 5 h 135"/>
                                <a:gd name="T4" fmla="*/ 5 w 77"/>
                                <a:gd name="T5" fmla="*/ 10 h 135"/>
                                <a:gd name="T6" fmla="*/ 5 w 77"/>
                                <a:gd name="T7" fmla="*/ 15 h 135"/>
                                <a:gd name="T8" fmla="*/ 10 w 77"/>
                                <a:gd name="T9" fmla="*/ 20 h 135"/>
                                <a:gd name="T10" fmla="*/ 10 w 77"/>
                                <a:gd name="T11" fmla="*/ 24 h 135"/>
                                <a:gd name="T12" fmla="*/ 14 w 77"/>
                                <a:gd name="T13" fmla="*/ 29 h 135"/>
                                <a:gd name="T14" fmla="*/ 19 w 77"/>
                                <a:gd name="T15" fmla="*/ 34 h 135"/>
                                <a:gd name="T16" fmla="*/ 19 w 77"/>
                                <a:gd name="T17" fmla="*/ 39 h 135"/>
                                <a:gd name="T18" fmla="*/ 24 w 77"/>
                                <a:gd name="T19" fmla="*/ 44 h 135"/>
                                <a:gd name="T20" fmla="*/ 24 w 77"/>
                                <a:gd name="T21" fmla="*/ 48 h 135"/>
                                <a:gd name="T22" fmla="*/ 34 w 77"/>
                                <a:gd name="T23" fmla="*/ 58 h 135"/>
                                <a:gd name="T24" fmla="*/ 34 w 77"/>
                                <a:gd name="T25" fmla="*/ 63 h 135"/>
                                <a:gd name="T26" fmla="*/ 38 w 77"/>
                                <a:gd name="T27" fmla="*/ 68 h 135"/>
                                <a:gd name="T28" fmla="*/ 38 w 77"/>
                                <a:gd name="T29" fmla="*/ 72 h 135"/>
                                <a:gd name="T30" fmla="*/ 43 w 77"/>
                                <a:gd name="T31" fmla="*/ 77 h 135"/>
                                <a:gd name="T32" fmla="*/ 43 w 77"/>
                                <a:gd name="T33" fmla="*/ 82 h 135"/>
                                <a:gd name="T34" fmla="*/ 53 w 77"/>
                                <a:gd name="T35" fmla="*/ 92 h 135"/>
                                <a:gd name="T36" fmla="*/ 53 w 77"/>
                                <a:gd name="T37" fmla="*/ 96 h 135"/>
                                <a:gd name="T38" fmla="*/ 58 w 77"/>
                                <a:gd name="T39" fmla="*/ 101 h 135"/>
                                <a:gd name="T40" fmla="*/ 58 w 77"/>
                                <a:gd name="T41" fmla="*/ 106 h 135"/>
                                <a:gd name="T42" fmla="*/ 62 w 77"/>
                                <a:gd name="T43" fmla="*/ 111 h 135"/>
                                <a:gd name="T44" fmla="*/ 62 w 77"/>
                                <a:gd name="T45" fmla="*/ 116 h 135"/>
                                <a:gd name="T46" fmla="*/ 72 w 77"/>
                                <a:gd name="T47" fmla="*/ 125 h 135"/>
                                <a:gd name="T48" fmla="*/ 72 w 77"/>
                                <a:gd name="T49" fmla="*/ 130 h 135"/>
                                <a:gd name="T50" fmla="*/ 77 w 77"/>
                                <a:gd name="T5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5">
                                  <a:moveTo>
                                    <a:pt x="0" y="0"/>
                                  </a:moveTo>
                                  <a:lnTo>
                                    <a:pt x="0" y="5"/>
                                  </a:lnTo>
                                  <a:lnTo>
                                    <a:pt x="5" y="10"/>
                                  </a:lnTo>
                                  <a:lnTo>
                                    <a:pt x="5" y="15"/>
                                  </a:lnTo>
                                  <a:lnTo>
                                    <a:pt x="10" y="20"/>
                                  </a:lnTo>
                                  <a:lnTo>
                                    <a:pt x="10" y="24"/>
                                  </a:lnTo>
                                  <a:lnTo>
                                    <a:pt x="14" y="29"/>
                                  </a:lnTo>
                                  <a:lnTo>
                                    <a:pt x="19" y="34"/>
                                  </a:lnTo>
                                  <a:lnTo>
                                    <a:pt x="19" y="39"/>
                                  </a:lnTo>
                                  <a:lnTo>
                                    <a:pt x="24" y="44"/>
                                  </a:lnTo>
                                  <a:lnTo>
                                    <a:pt x="24" y="48"/>
                                  </a:lnTo>
                                  <a:lnTo>
                                    <a:pt x="34" y="58"/>
                                  </a:lnTo>
                                  <a:lnTo>
                                    <a:pt x="34" y="63"/>
                                  </a:lnTo>
                                  <a:lnTo>
                                    <a:pt x="38" y="68"/>
                                  </a:lnTo>
                                  <a:lnTo>
                                    <a:pt x="38" y="72"/>
                                  </a:lnTo>
                                  <a:lnTo>
                                    <a:pt x="43" y="77"/>
                                  </a:lnTo>
                                  <a:lnTo>
                                    <a:pt x="43" y="82"/>
                                  </a:lnTo>
                                  <a:lnTo>
                                    <a:pt x="53" y="92"/>
                                  </a:lnTo>
                                  <a:lnTo>
                                    <a:pt x="53" y="96"/>
                                  </a:lnTo>
                                  <a:lnTo>
                                    <a:pt x="58" y="101"/>
                                  </a:lnTo>
                                  <a:lnTo>
                                    <a:pt x="58" y="106"/>
                                  </a:lnTo>
                                  <a:lnTo>
                                    <a:pt x="62" y="111"/>
                                  </a:lnTo>
                                  <a:lnTo>
                                    <a:pt x="62" y="116"/>
                                  </a:lnTo>
                                  <a:lnTo>
                                    <a:pt x="72" y="125"/>
                                  </a:lnTo>
                                  <a:lnTo>
                                    <a:pt x="72" y="130"/>
                                  </a:lnTo>
                                  <a:lnTo>
                                    <a:pt x="77"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33"/>
                          <wps:cNvSpPr>
                            <a:spLocks/>
                          </wps:cNvSpPr>
                          <wps:spPr bwMode="auto">
                            <a:xfrm>
                              <a:off x="3917" y="2137"/>
                              <a:ext cx="29" cy="48"/>
                            </a:xfrm>
                            <a:custGeom>
                              <a:avLst/>
                              <a:gdLst>
                                <a:gd name="T0" fmla="*/ 0 w 29"/>
                                <a:gd name="T1" fmla="*/ 0 h 48"/>
                                <a:gd name="T2" fmla="*/ 10 w 29"/>
                                <a:gd name="T3" fmla="*/ 9 h 48"/>
                                <a:gd name="T4" fmla="*/ 10 w 29"/>
                                <a:gd name="T5" fmla="*/ 14 h 48"/>
                                <a:gd name="T6" fmla="*/ 14 w 29"/>
                                <a:gd name="T7" fmla="*/ 19 h 48"/>
                                <a:gd name="T8" fmla="*/ 14 w 29"/>
                                <a:gd name="T9" fmla="*/ 24 h 48"/>
                                <a:gd name="T10" fmla="*/ 24 w 29"/>
                                <a:gd name="T11" fmla="*/ 33 h 48"/>
                                <a:gd name="T12" fmla="*/ 24 w 29"/>
                                <a:gd name="T13" fmla="*/ 38 h 48"/>
                                <a:gd name="T14" fmla="*/ 29 w 29"/>
                                <a:gd name="T15" fmla="*/ 43 h 48"/>
                                <a:gd name="T16" fmla="*/ 29 w 29"/>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0"/>
                                  </a:moveTo>
                                  <a:lnTo>
                                    <a:pt x="10" y="9"/>
                                  </a:lnTo>
                                  <a:lnTo>
                                    <a:pt x="10" y="14"/>
                                  </a:lnTo>
                                  <a:lnTo>
                                    <a:pt x="14" y="19"/>
                                  </a:lnTo>
                                  <a:lnTo>
                                    <a:pt x="14" y="24"/>
                                  </a:lnTo>
                                  <a:lnTo>
                                    <a:pt x="24" y="33"/>
                                  </a:lnTo>
                                  <a:lnTo>
                                    <a:pt x="24" y="38"/>
                                  </a:lnTo>
                                  <a:lnTo>
                                    <a:pt x="29"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34"/>
                          <wps:cNvSpPr>
                            <a:spLocks/>
                          </wps:cNvSpPr>
                          <wps:spPr bwMode="auto">
                            <a:xfrm>
                              <a:off x="3562" y="1623"/>
                              <a:ext cx="105" cy="182"/>
                            </a:xfrm>
                            <a:custGeom>
                              <a:avLst/>
                              <a:gdLst>
                                <a:gd name="T0" fmla="*/ 0 w 105"/>
                                <a:gd name="T1" fmla="*/ 0 h 182"/>
                                <a:gd name="T2" fmla="*/ 0 w 105"/>
                                <a:gd name="T3" fmla="*/ 5 h 182"/>
                                <a:gd name="T4" fmla="*/ 5 w 105"/>
                                <a:gd name="T5" fmla="*/ 9 h 182"/>
                                <a:gd name="T6" fmla="*/ 9 w 105"/>
                                <a:gd name="T7" fmla="*/ 14 h 182"/>
                                <a:gd name="T8" fmla="*/ 9 w 105"/>
                                <a:gd name="T9" fmla="*/ 19 h 182"/>
                                <a:gd name="T10" fmla="*/ 14 w 105"/>
                                <a:gd name="T11" fmla="*/ 24 h 182"/>
                                <a:gd name="T12" fmla="*/ 14 w 105"/>
                                <a:gd name="T13" fmla="*/ 29 h 182"/>
                                <a:gd name="T14" fmla="*/ 24 w 105"/>
                                <a:gd name="T15" fmla="*/ 38 h 182"/>
                                <a:gd name="T16" fmla="*/ 24 w 105"/>
                                <a:gd name="T17" fmla="*/ 43 h 182"/>
                                <a:gd name="T18" fmla="*/ 29 w 105"/>
                                <a:gd name="T19" fmla="*/ 48 h 182"/>
                                <a:gd name="T20" fmla="*/ 29 w 105"/>
                                <a:gd name="T21" fmla="*/ 53 h 182"/>
                                <a:gd name="T22" fmla="*/ 33 w 105"/>
                                <a:gd name="T23" fmla="*/ 57 h 182"/>
                                <a:gd name="T24" fmla="*/ 33 w 105"/>
                                <a:gd name="T25" fmla="*/ 62 h 182"/>
                                <a:gd name="T26" fmla="*/ 43 w 105"/>
                                <a:gd name="T27" fmla="*/ 72 h 182"/>
                                <a:gd name="T28" fmla="*/ 43 w 105"/>
                                <a:gd name="T29" fmla="*/ 77 h 182"/>
                                <a:gd name="T30" fmla="*/ 48 w 105"/>
                                <a:gd name="T31" fmla="*/ 81 h 182"/>
                                <a:gd name="T32" fmla="*/ 48 w 105"/>
                                <a:gd name="T33" fmla="*/ 86 h 182"/>
                                <a:gd name="T34" fmla="*/ 53 w 105"/>
                                <a:gd name="T35" fmla="*/ 91 h 182"/>
                                <a:gd name="T36" fmla="*/ 53 w 105"/>
                                <a:gd name="T37" fmla="*/ 96 h 182"/>
                                <a:gd name="T38" fmla="*/ 62 w 105"/>
                                <a:gd name="T39" fmla="*/ 105 h 182"/>
                                <a:gd name="T40" fmla="*/ 62 w 105"/>
                                <a:gd name="T41" fmla="*/ 110 h 182"/>
                                <a:gd name="T42" fmla="*/ 67 w 105"/>
                                <a:gd name="T43" fmla="*/ 115 h 182"/>
                                <a:gd name="T44" fmla="*/ 67 w 105"/>
                                <a:gd name="T45" fmla="*/ 120 h 182"/>
                                <a:gd name="T46" fmla="*/ 72 w 105"/>
                                <a:gd name="T47" fmla="*/ 125 h 182"/>
                                <a:gd name="T48" fmla="*/ 72 w 105"/>
                                <a:gd name="T49" fmla="*/ 129 h 182"/>
                                <a:gd name="T50" fmla="*/ 81 w 105"/>
                                <a:gd name="T51" fmla="*/ 139 h 182"/>
                                <a:gd name="T52" fmla="*/ 81 w 105"/>
                                <a:gd name="T53" fmla="*/ 144 h 182"/>
                                <a:gd name="T54" fmla="*/ 86 w 105"/>
                                <a:gd name="T55" fmla="*/ 149 h 182"/>
                                <a:gd name="T56" fmla="*/ 86 w 105"/>
                                <a:gd name="T57" fmla="*/ 153 h 182"/>
                                <a:gd name="T58" fmla="*/ 96 w 105"/>
                                <a:gd name="T59" fmla="*/ 163 h 182"/>
                                <a:gd name="T60" fmla="*/ 96 w 105"/>
                                <a:gd name="T61" fmla="*/ 168 h 182"/>
                                <a:gd name="T62" fmla="*/ 101 w 105"/>
                                <a:gd name="T63" fmla="*/ 173 h 182"/>
                                <a:gd name="T64" fmla="*/ 101 w 105"/>
                                <a:gd name="T65" fmla="*/ 177 h 182"/>
                                <a:gd name="T66" fmla="*/ 105 w 105"/>
                                <a:gd name="T67"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5" h="182">
                                  <a:moveTo>
                                    <a:pt x="0" y="0"/>
                                  </a:moveTo>
                                  <a:lnTo>
                                    <a:pt x="0" y="5"/>
                                  </a:lnTo>
                                  <a:lnTo>
                                    <a:pt x="5" y="9"/>
                                  </a:lnTo>
                                  <a:lnTo>
                                    <a:pt x="9" y="14"/>
                                  </a:lnTo>
                                  <a:lnTo>
                                    <a:pt x="9" y="19"/>
                                  </a:lnTo>
                                  <a:lnTo>
                                    <a:pt x="14" y="24"/>
                                  </a:lnTo>
                                  <a:lnTo>
                                    <a:pt x="14" y="29"/>
                                  </a:lnTo>
                                  <a:lnTo>
                                    <a:pt x="24" y="38"/>
                                  </a:lnTo>
                                  <a:lnTo>
                                    <a:pt x="24" y="43"/>
                                  </a:lnTo>
                                  <a:lnTo>
                                    <a:pt x="29" y="48"/>
                                  </a:lnTo>
                                  <a:lnTo>
                                    <a:pt x="29"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lnTo>
                                    <a:pt x="72" y="125"/>
                                  </a:lnTo>
                                  <a:lnTo>
                                    <a:pt x="72" y="129"/>
                                  </a:lnTo>
                                  <a:lnTo>
                                    <a:pt x="81" y="139"/>
                                  </a:lnTo>
                                  <a:lnTo>
                                    <a:pt x="81" y="144"/>
                                  </a:lnTo>
                                  <a:lnTo>
                                    <a:pt x="86" y="149"/>
                                  </a:lnTo>
                                  <a:lnTo>
                                    <a:pt x="86" y="153"/>
                                  </a:lnTo>
                                  <a:lnTo>
                                    <a:pt x="96" y="163"/>
                                  </a:lnTo>
                                  <a:lnTo>
                                    <a:pt x="96" y="168"/>
                                  </a:lnTo>
                                  <a:lnTo>
                                    <a:pt x="101" y="173"/>
                                  </a:lnTo>
                                  <a:lnTo>
                                    <a:pt x="101" y="177"/>
                                  </a:lnTo>
                                  <a:lnTo>
                                    <a:pt x="105" y="1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35"/>
                          <wps:cNvSpPr>
                            <a:spLocks/>
                          </wps:cNvSpPr>
                          <wps:spPr bwMode="auto">
                            <a:xfrm>
                              <a:off x="3840" y="2103"/>
                              <a:ext cx="67" cy="120"/>
                            </a:xfrm>
                            <a:custGeom>
                              <a:avLst/>
                              <a:gdLst>
                                <a:gd name="T0" fmla="*/ 0 w 67"/>
                                <a:gd name="T1" fmla="*/ 0 h 120"/>
                                <a:gd name="T2" fmla="*/ 0 w 67"/>
                                <a:gd name="T3" fmla="*/ 5 h 120"/>
                                <a:gd name="T4" fmla="*/ 5 w 67"/>
                                <a:gd name="T5" fmla="*/ 10 h 120"/>
                                <a:gd name="T6" fmla="*/ 5 w 67"/>
                                <a:gd name="T7" fmla="*/ 14 h 120"/>
                                <a:gd name="T8" fmla="*/ 10 w 67"/>
                                <a:gd name="T9" fmla="*/ 19 h 120"/>
                                <a:gd name="T10" fmla="*/ 15 w 67"/>
                                <a:gd name="T11" fmla="*/ 24 h 120"/>
                                <a:gd name="T12" fmla="*/ 15 w 67"/>
                                <a:gd name="T13" fmla="*/ 29 h 120"/>
                                <a:gd name="T14" fmla="*/ 19 w 67"/>
                                <a:gd name="T15" fmla="*/ 34 h 120"/>
                                <a:gd name="T16" fmla="*/ 19 w 67"/>
                                <a:gd name="T17" fmla="*/ 38 h 120"/>
                                <a:gd name="T18" fmla="*/ 24 w 67"/>
                                <a:gd name="T19" fmla="*/ 43 h 120"/>
                                <a:gd name="T20" fmla="*/ 24 w 67"/>
                                <a:gd name="T21" fmla="*/ 48 h 120"/>
                                <a:gd name="T22" fmla="*/ 34 w 67"/>
                                <a:gd name="T23" fmla="*/ 58 h 120"/>
                                <a:gd name="T24" fmla="*/ 34 w 67"/>
                                <a:gd name="T25" fmla="*/ 62 h 120"/>
                                <a:gd name="T26" fmla="*/ 39 w 67"/>
                                <a:gd name="T27" fmla="*/ 67 h 120"/>
                                <a:gd name="T28" fmla="*/ 39 w 67"/>
                                <a:gd name="T29" fmla="*/ 72 h 120"/>
                                <a:gd name="T30" fmla="*/ 43 w 67"/>
                                <a:gd name="T31" fmla="*/ 77 h 120"/>
                                <a:gd name="T32" fmla="*/ 43 w 67"/>
                                <a:gd name="T33" fmla="*/ 82 h 120"/>
                                <a:gd name="T34" fmla="*/ 53 w 67"/>
                                <a:gd name="T35" fmla="*/ 91 h 120"/>
                                <a:gd name="T36" fmla="*/ 53 w 67"/>
                                <a:gd name="T37" fmla="*/ 96 h 120"/>
                                <a:gd name="T38" fmla="*/ 58 w 67"/>
                                <a:gd name="T39" fmla="*/ 101 h 120"/>
                                <a:gd name="T40" fmla="*/ 58 w 67"/>
                                <a:gd name="T41" fmla="*/ 106 h 120"/>
                                <a:gd name="T42" fmla="*/ 67 w 67"/>
                                <a:gd name="T43" fmla="*/ 115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3" y="77"/>
                                  </a:lnTo>
                                  <a:lnTo>
                                    <a:pt x="43" y="82"/>
                                  </a:lnTo>
                                  <a:lnTo>
                                    <a:pt x="53" y="91"/>
                                  </a:lnTo>
                                  <a:lnTo>
                                    <a:pt x="53" y="96"/>
                                  </a:lnTo>
                                  <a:lnTo>
                                    <a:pt x="58" y="101"/>
                                  </a:lnTo>
                                  <a:lnTo>
                                    <a:pt x="58" y="106"/>
                                  </a:lnTo>
                                  <a:lnTo>
                                    <a:pt x="67"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36"/>
                          <wps:cNvSpPr>
                            <a:spLocks/>
                          </wps:cNvSpPr>
                          <wps:spPr bwMode="auto">
                            <a:xfrm>
                              <a:off x="3475" y="1584"/>
                              <a:ext cx="154" cy="269"/>
                            </a:xfrm>
                            <a:custGeom>
                              <a:avLst/>
                              <a:gdLst>
                                <a:gd name="T0" fmla="*/ 0 w 154"/>
                                <a:gd name="T1" fmla="*/ 0 h 269"/>
                                <a:gd name="T2" fmla="*/ 0 w 154"/>
                                <a:gd name="T3" fmla="*/ 5 h 269"/>
                                <a:gd name="T4" fmla="*/ 5 w 154"/>
                                <a:gd name="T5" fmla="*/ 10 h 269"/>
                                <a:gd name="T6" fmla="*/ 10 w 154"/>
                                <a:gd name="T7" fmla="*/ 15 h 269"/>
                                <a:gd name="T8" fmla="*/ 10 w 154"/>
                                <a:gd name="T9" fmla="*/ 20 h 269"/>
                                <a:gd name="T10" fmla="*/ 15 w 154"/>
                                <a:gd name="T11" fmla="*/ 24 h 269"/>
                                <a:gd name="T12" fmla="*/ 15 w 154"/>
                                <a:gd name="T13" fmla="*/ 29 h 269"/>
                                <a:gd name="T14" fmla="*/ 20 w 154"/>
                                <a:gd name="T15" fmla="*/ 34 h 269"/>
                                <a:gd name="T16" fmla="*/ 20 w 154"/>
                                <a:gd name="T17" fmla="*/ 39 h 269"/>
                                <a:gd name="T18" fmla="*/ 29 w 154"/>
                                <a:gd name="T19" fmla="*/ 48 h 269"/>
                                <a:gd name="T20" fmla="*/ 29 w 154"/>
                                <a:gd name="T21" fmla="*/ 53 h 269"/>
                                <a:gd name="T22" fmla="*/ 34 w 154"/>
                                <a:gd name="T23" fmla="*/ 58 h 269"/>
                                <a:gd name="T24" fmla="*/ 34 w 154"/>
                                <a:gd name="T25" fmla="*/ 63 h 269"/>
                                <a:gd name="T26" fmla="*/ 39 w 154"/>
                                <a:gd name="T27" fmla="*/ 68 h 269"/>
                                <a:gd name="T28" fmla="*/ 39 w 154"/>
                                <a:gd name="T29" fmla="*/ 72 h 269"/>
                                <a:gd name="T30" fmla="*/ 48 w 154"/>
                                <a:gd name="T31" fmla="*/ 82 h 269"/>
                                <a:gd name="T32" fmla="*/ 48 w 154"/>
                                <a:gd name="T33" fmla="*/ 87 h 269"/>
                                <a:gd name="T34" fmla="*/ 53 w 154"/>
                                <a:gd name="T35" fmla="*/ 92 h 269"/>
                                <a:gd name="T36" fmla="*/ 53 w 154"/>
                                <a:gd name="T37" fmla="*/ 96 h 269"/>
                                <a:gd name="T38" fmla="*/ 63 w 154"/>
                                <a:gd name="T39" fmla="*/ 106 h 269"/>
                                <a:gd name="T40" fmla="*/ 63 w 154"/>
                                <a:gd name="T41" fmla="*/ 111 h 269"/>
                                <a:gd name="T42" fmla="*/ 68 w 154"/>
                                <a:gd name="T43" fmla="*/ 116 h 269"/>
                                <a:gd name="T44" fmla="*/ 68 w 154"/>
                                <a:gd name="T45" fmla="*/ 120 h 269"/>
                                <a:gd name="T46" fmla="*/ 72 w 154"/>
                                <a:gd name="T47" fmla="*/ 125 h 269"/>
                                <a:gd name="T48" fmla="*/ 72 w 154"/>
                                <a:gd name="T49" fmla="*/ 130 h 269"/>
                                <a:gd name="T50" fmla="*/ 82 w 154"/>
                                <a:gd name="T51" fmla="*/ 140 h 269"/>
                                <a:gd name="T52" fmla="*/ 82 w 154"/>
                                <a:gd name="T53" fmla="*/ 144 h 269"/>
                                <a:gd name="T54" fmla="*/ 87 w 154"/>
                                <a:gd name="T55" fmla="*/ 149 h 269"/>
                                <a:gd name="T56" fmla="*/ 87 w 154"/>
                                <a:gd name="T57" fmla="*/ 154 h 269"/>
                                <a:gd name="T58" fmla="*/ 92 w 154"/>
                                <a:gd name="T59" fmla="*/ 159 h 269"/>
                                <a:gd name="T60" fmla="*/ 92 w 154"/>
                                <a:gd name="T61" fmla="*/ 164 h 269"/>
                                <a:gd name="T62" fmla="*/ 101 w 154"/>
                                <a:gd name="T63" fmla="*/ 173 h 269"/>
                                <a:gd name="T64" fmla="*/ 101 w 154"/>
                                <a:gd name="T65" fmla="*/ 178 h 269"/>
                                <a:gd name="T66" fmla="*/ 106 w 154"/>
                                <a:gd name="T67" fmla="*/ 183 h 269"/>
                                <a:gd name="T68" fmla="*/ 106 w 154"/>
                                <a:gd name="T69" fmla="*/ 188 h 269"/>
                                <a:gd name="T70" fmla="*/ 111 w 154"/>
                                <a:gd name="T71" fmla="*/ 192 h 269"/>
                                <a:gd name="T72" fmla="*/ 111 w 154"/>
                                <a:gd name="T73" fmla="*/ 197 h 269"/>
                                <a:gd name="T74" fmla="*/ 120 w 154"/>
                                <a:gd name="T75" fmla="*/ 207 h 269"/>
                                <a:gd name="T76" fmla="*/ 120 w 154"/>
                                <a:gd name="T77" fmla="*/ 212 h 269"/>
                                <a:gd name="T78" fmla="*/ 125 w 154"/>
                                <a:gd name="T79" fmla="*/ 216 h 269"/>
                                <a:gd name="T80" fmla="*/ 125 w 154"/>
                                <a:gd name="T81" fmla="*/ 221 h 269"/>
                                <a:gd name="T82" fmla="*/ 135 w 154"/>
                                <a:gd name="T83" fmla="*/ 231 h 269"/>
                                <a:gd name="T84" fmla="*/ 135 w 154"/>
                                <a:gd name="T85" fmla="*/ 236 h 269"/>
                                <a:gd name="T86" fmla="*/ 140 w 154"/>
                                <a:gd name="T87" fmla="*/ 240 h 269"/>
                                <a:gd name="T88" fmla="*/ 140 w 154"/>
                                <a:gd name="T89" fmla="*/ 245 h 269"/>
                                <a:gd name="T90" fmla="*/ 144 w 154"/>
                                <a:gd name="T91" fmla="*/ 250 h 269"/>
                                <a:gd name="T92" fmla="*/ 144 w 154"/>
                                <a:gd name="T93" fmla="*/ 255 h 269"/>
                                <a:gd name="T94" fmla="*/ 154 w 154"/>
                                <a:gd name="T95" fmla="*/ 265 h 269"/>
                                <a:gd name="T96" fmla="*/ 154 w 154"/>
                                <a:gd name="T97"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 h="269">
                                  <a:moveTo>
                                    <a:pt x="0" y="0"/>
                                  </a:moveTo>
                                  <a:lnTo>
                                    <a:pt x="0" y="5"/>
                                  </a:lnTo>
                                  <a:lnTo>
                                    <a:pt x="5" y="10"/>
                                  </a:lnTo>
                                  <a:lnTo>
                                    <a:pt x="10" y="15"/>
                                  </a:lnTo>
                                  <a:lnTo>
                                    <a:pt x="10" y="20"/>
                                  </a:lnTo>
                                  <a:lnTo>
                                    <a:pt x="15" y="24"/>
                                  </a:lnTo>
                                  <a:lnTo>
                                    <a:pt x="15" y="29"/>
                                  </a:lnTo>
                                  <a:lnTo>
                                    <a:pt x="20" y="34"/>
                                  </a:lnTo>
                                  <a:lnTo>
                                    <a:pt x="20" y="39"/>
                                  </a:lnTo>
                                  <a:lnTo>
                                    <a:pt x="29" y="48"/>
                                  </a:lnTo>
                                  <a:lnTo>
                                    <a:pt x="29" y="53"/>
                                  </a:lnTo>
                                  <a:lnTo>
                                    <a:pt x="34" y="58"/>
                                  </a:lnTo>
                                  <a:lnTo>
                                    <a:pt x="34" y="63"/>
                                  </a:lnTo>
                                  <a:lnTo>
                                    <a:pt x="39" y="68"/>
                                  </a:lnTo>
                                  <a:lnTo>
                                    <a:pt x="39" y="72"/>
                                  </a:lnTo>
                                  <a:lnTo>
                                    <a:pt x="48" y="82"/>
                                  </a:lnTo>
                                  <a:lnTo>
                                    <a:pt x="48" y="87"/>
                                  </a:lnTo>
                                  <a:lnTo>
                                    <a:pt x="53" y="92"/>
                                  </a:lnTo>
                                  <a:lnTo>
                                    <a:pt x="53" y="96"/>
                                  </a:lnTo>
                                  <a:lnTo>
                                    <a:pt x="63" y="106"/>
                                  </a:lnTo>
                                  <a:lnTo>
                                    <a:pt x="63" y="111"/>
                                  </a:lnTo>
                                  <a:lnTo>
                                    <a:pt x="68" y="116"/>
                                  </a:lnTo>
                                  <a:lnTo>
                                    <a:pt x="68" y="120"/>
                                  </a:lnTo>
                                  <a:lnTo>
                                    <a:pt x="72" y="125"/>
                                  </a:lnTo>
                                  <a:lnTo>
                                    <a:pt x="72" y="130"/>
                                  </a:lnTo>
                                  <a:lnTo>
                                    <a:pt x="82" y="140"/>
                                  </a:lnTo>
                                  <a:lnTo>
                                    <a:pt x="82" y="144"/>
                                  </a:lnTo>
                                  <a:lnTo>
                                    <a:pt x="87" y="149"/>
                                  </a:lnTo>
                                  <a:lnTo>
                                    <a:pt x="87" y="154"/>
                                  </a:lnTo>
                                  <a:lnTo>
                                    <a:pt x="92" y="159"/>
                                  </a:lnTo>
                                  <a:lnTo>
                                    <a:pt x="92" y="164"/>
                                  </a:lnTo>
                                  <a:lnTo>
                                    <a:pt x="101" y="173"/>
                                  </a:lnTo>
                                  <a:lnTo>
                                    <a:pt x="101" y="178"/>
                                  </a:lnTo>
                                  <a:lnTo>
                                    <a:pt x="106" y="183"/>
                                  </a:lnTo>
                                  <a:lnTo>
                                    <a:pt x="106" y="188"/>
                                  </a:lnTo>
                                  <a:lnTo>
                                    <a:pt x="111" y="192"/>
                                  </a:lnTo>
                                  <a:lnTo>
                                    <a:pt x="111" y="197"/>
                                  </a:lnTo>
                                  <a:lnTo>
                                    <a:pt x="120" y="207"/>
                                  </a:lnTo>
                                  <a:lnTo>
                                    <a:pt x="120" y="212"/>
                                  </a:lnTo>
                                  <a:lnTo>
                                    <a:pt x="125" y="216"/>
                                  </a:lnTo>
                                  <a:lnTo>
                                    <a:pt x="125" y="221"/>
                                  </a:lnTo>
                                  <a:lnTo>
                                    <a:pt x="135" y="231"/>
                                  </a:lnTo>
                                  <a:lnTo>
                                    <a:pt x="135" y="236"/>
                                  </a:lnTo>
                                  <a:lnTo>
                                    <a:pt x="140" y="240"/>
                                  </a:lnTo>
                                  <a:lnTo>
                                    <a:pt x="140" y="245"/>
                                  </a:lnTo>
                                  <a:lnTo>
                                    <a:pt x="144" y="250"/>
                                  </a:lnTo>
                                  <a:lnTo>
                                    <a:pt x="144" y="255"/>
                                  </a:lnTo>
                                  <a:lnTo>
                                    <a:pt x="154" y="265"/>
                                  </a:lnTo>
                                  <a:lnTo>
                                    <a:pt x="154"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37"/>
                          <wps:cNvSpPr>
                            <a:spLocks/>
                          </wps:cNvSpPr>
                          <wps:spPr bwMode="auto">
                            <a:xfrm>
                              <a:off x="3701" y="1978"/>
                              <a:ext cx="24" cy="43"/>
                            </a:xfrm>
                            <a:custGeom>
                              <a:avLst/>
                              <a:gdLst>
                                <a:gd name="T0" fmla="*/ 0 w 24"/>
                                <a:gd name="T1" fmla="*/ 0 h 43"/>
                                <a:gd name="T2" fmla="*/ 5 w 24"/>
                                <a:gd name="T3" fmla="*/ 5 h 43"/>
                                <a:gd name="T4" fmla="*/ 5 w 24"/>
                                <a:gd name="T5" fmla="*/ 10 h 43"/>
                                <a:gd name="T6" fmla="*/ 10 w 24"/>
                                <a:gd name="T7" fmla="*/ 15 h 43"/>
                                <a:gd name="T8" fmla="*/ 10 w 24"/>
                                <a:gd name="T9" fmla="*/ 19 h 43"/>
                                <a:gd name="T10" fmla="*/ 19 w 24"/>
                                <a:gd name="T11" fmla="*/ 29 h 43"/>
                                <a:gd name="T12" fmla="*/ 19 w 24"/>
                                <a:gd name="T13" fmla="*/ 34 h 43"/>
                                <a:gd name="T14" fmla="*/ 24 w 24"/>
                                <a:gd name="T15" fmla="*/ 39 h 43"/>
                                <a:gd name="T16" fmla="*/ 24 w 24"/>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0"/>
                                  </a:moveTo>
                                  <a:lnTo>
                                    <a:pt x="5" y="5"/>
                                  </a:lnTo>
                                  <a:lnTo>
                                    <a:pt x="5" y="10"/>
                                  </a:lnTo>
                                  <a:lnTo>
                                    <a:pt x="10" y="15"/>
                                  </a:lnTo>
                                  <a:lnTo>
                                    <a:pt x="10" y="19"/>
                                  </a:lnTo>
                                  <a:lnTo>
                                    <a:pt x="19" y="29"/>
                                  </a:lnTo>
                                  <a:lnTo>
                                    <a:pt x="19" y="34"/>
                                  </a:lnTo>
                                  <a:lnTo>
                                    <a:pt x="24" y="39"/>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38"/>
                          <wps:cNvSpPr>
                            <a:spLocks/>
                          </wps:cNvSpPr>
                          <wps:spPr bwMode="auto">
                            <a:xfrm>
                              <a:off x="3773" y="2098"/>
                              <a:ext cx="82" cy="144"/>
                            </a:xfrm>
                            <a:custGeom>
                              <a:avLst/>
                              <a:gdLst>
                                <a:gd name="T0" fmla="*/ 0 w 82"/>
                                <a:gd name="T1" fmla="*/ 0 h 144"/>
                                <a:gd name="T2" fmla="*/ 0 w 82"/>
                                <a:gd name="T3" fmla="*/ 5 h 144"/>
                                <a:gd name="T4" fmla="*/ 5 w 82"/>
                                <a:gd name="T5" fmla="*/ 10 h 144"/>
                                <a:gd name="T6" fmla="*/ 5 w 82"/>
                                <a:gd name="T7" fmla="*/ 15 h 144"/>
                                <a:gd name="T8" fmla="*/ 10 w 82"/>
                                <a:gd name="T9" fmla="*/ 19 h 144"/>
                                <a:gd name="T10" fmla="*/ 10 w 82"/>
                                <a:gd name="T11" fmla="*/ 24 h 144"/>
                                <a:gd name="T12" fmla="*/ 14 w 82"/>
                                <a:gd name="T13" fmla="*/ 29 h 144"/>
                                <a:gd name="T14" fmla="*/ 19 w 82"/>
                                <a:gd name="T15" fmla="*/ 34 h 144"/>
                                <a:gd name="T16" fmla="*/ 19 w 82"/>
                                <a:gd name="T17" fmla="*/ 39 h 144"/>
                                <a:gd name="T18" fmla="*/ 24 w 82"/>
                                <a:gd name="T19" fmla="*/ 43 h 144"/>
                                <a:gd name="T20" fmla="*/ 24 w 82"/>
                                <a:gd name="T21" fmla="*/ 48 h 144"/>
                                <a:gd name="T22" fmla="*/ 34 w 82"/>
                                <a:gd name="T23" fmla="*/ 58 h 144"/>
                                <a:gd name="T24" fmla="*/ 34 w 82"/>
                                <a:gd name="T25" fmla="*/ 63 h 144"/>
                                <a:gd name="T26" fmla="*/ 38 w 82"/>
                                <a:gd name="T27" fmla="*/ 67 h 144"/>
                                <a:gd name="T28" fmla="*/ 38 w 82"/>
                                <a:gd name="T29" fmla="*/ 72 h 144"/>
                                <a:gd name="T30" fmla="*/ 43 w 82"/>
                                <a:gd name="T31" fmla="*/ 77 h 144"/>
                                <a:gd name="T32" fmla="*/ 43 w 82"/>
                                <a:gd name="T33" fmla="*/ 82 h 144"/>
                                <a:gd name="T34" fmla="*/ 53 w 82"/>
                                <a:gd name="T35" fmla="*/ 91 h 144"/>
                                <a:gd name="T36" fmla="*/ 53 w 82"/>
                                <a:gd name="T37" fmla="*/ 96 h 144"/>
                                <a:gd name="T38" fmla="*/ 58 w 82"/>
                                <a:gd name="T39" fmla="*/ 101 h 144"/>
                                <a:gd name="T40" fmla="*/ 58 w 82"/>
                                <a:gd name="T41" fmla="*/ 106 h 144"/>
                                <a:gd name="T42" fmla="*/ 62 w 82"/>
                                <a:gd name="T43" fmla="*/ 111 h 144"/>
                                <a:gd name="T44" fmla="*/ 62 w 82"/>
                                <a:gd name="T45" fmla="*/ 115 h 144"/>
                                <a:gd name="T46" fmla="*/ 72 w 82"/>
                                <a:gd name="T47" fmla="*/ 125 h 144"/>
                                <a:gd name="T48" fmla="*/ 72 w 82"/>
                                <a:gd name="T49" fmla="*/ 130 h 144"/>
                                <a:gd name="T50" fmla="*/ 77 w 82"/>
                                <a:gd name="T51" fmla="*/ 135 h 144"/>
                                <a:gd name="T52" fmla="*/ 77 w 82"/>
                                <a:gd name="T53" fmla="*/ 139 h 144"/>
                                <a:gd name="T54" fmla="*/ 82 w 82"/>
                                <a:gd name="T5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144">
                                  <a:moveTo>
                                    <a:pt x="0" y="0"/>
                                  </a:moveTo>
                                  <a:lnTo>
                                    <a:pt x="0" y="5"/>
                                  </a:lnTo>
                                  <a:lnTo>
                                    <a:pt x="5" y="10"/>
                                  </a:lnTo>
                                  <a:lnTo>
                                    <a:pt x="5" y="15"/>
                                  </a:lnTo>
                                  <a:lnTo>
                                    <a:pt x="10" y="19"/>
                                  </a:lnTo>
                                  <a:lnTo>
                                    <a:pt x="10" y="24"/>
                                  </a:lnTo>
                                  <a:lnTo>
                                    <a:pt x="14" y="29"/>
                                  </a:lnTo>
                                  <a:lnTo>
                                    <a:pt x="19" y="34"/>
                                  </a:lnTo>
                                  <a:lnTo>
                                    <a:pt x="19" y="39"/>
                                  </a:lnTo>
                                  <a:lnTo>
                                    <a:pt x="24" y="43"/>
                                  </a:lnTo>
                                  <a:lnTo>
                                    <a:pt x="24" y="48"/>
                                  </a:lnTo>
                                  <a:lnTo>
                                    <a:pt x="34" y="58"/>
                                  </a:lnTo>
                                  <a:lnTo>
                                    <a:pt x="34" y="63"/>
                                  </a:lnTo>
                                  <a:lnTo>
                                    <a:pt x="38" y="67"/>
                                  </a:lnTo>
                                  <a:lnTo>
                                    <a:pt x="38" y="72"/>
                                  </a:lnTo>
                                  <a:lnTo>
                                    <a:pt x="43" y="77"/>
                                  </a:lnTo>
                                  <a:lnTo>
                                    <a:pt x="43" y="82"/>
                                  </a:lnTo>
                                  <a:lnTo>
                                    <a:pt x="53" y="91"/>
                                  </a:lnTo>
                                  <a:lnTo>
                                    <a:pt x="53" y="96"/>
                                  </a:lnTo>
                                  <a:lnTo>
                                    <a:pt x="58" y="101"/>
                                  </a:lnTo>
                                  <a:lnTo>
                                    <a:pt x="58" y="106"/>
                                  </a:lnTo>
                                  <a:lnTo>
                                    <a:pt x="62" y="111"/>
                                  </a:lnTo>
                                  <a:lnTo>
                                    <a:pt x="62" y="115"/>
                                  </a:lnTo>
                                  <a:lnTo>
                                    <a:pt x="72" y="125"/>
                                  </a:lnTo>
                                  <a:lnTo>
                                    <a:pt x="72" y="130"/>
                                  </a:lnTo>
                                  <a:lnTo>
                                    <a:pt x="77" y="135"/>
                                  </a:lnTo>
                                  <a:lnTo>
                                    <a:pt x="77" y="139"/>
                                  </a:lnTo>
                                  <a:lnTo>
                                    <a:pt x="82"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39"/>
                          <wps:cNvSpPr>
                            <a:spLocks/>
                          </wps:cNvSpPr>
                          <wps:spPr bwMode="auto">
                            <a:xfrm>
                              <a:off x="3403" y="1575"/>
                              <a:ext cx="197" cy="336"/>
                            </a:xfrm>
                            <a:custGeom>
                              <a:avLst/>
                              <a:gdLst>
                                <a:gd name="T0" fmla="*/ 0 w 197"/>
                                <a:gd name="T1" fmla="*/ 0 h 336"/>
                                <a:gd name="T2" fmla="*/ 10 w 197"/>
                                <a:gd name="T3" fmla="*/ 9 h 336"/>
                                <a:gd name="T4" fmla="*/ 10 w 197"/>
                                <a:gd name="T5" fmla="*/ 14 h 336"/>
                                <a:gd name="T6" fmla="*/ 15 w 197"/>
                                <a:gd name="T7" fmla="*/ 19 h 336"/>
                                <a:gd name="T8" fmla="*/ 15 w 197"/>
                                <a:gd name="T9" fmla="*/ 24 h 336"/>
                                <a:gd name="T10" fmla="*/ 20 w 197"/>
                                <a:gd name="T11" fmla="*/ 29 h 336"/>
                                <a:gd name="T12" fmla="*/ 20 w 197"/>
                                <a:gd name="T13" fmla="*/ 33 h 336"/>
                                <a:gd name="T14" fmla="*/ 29 w 197"/>
                                <a:gd name="T15" fmla="*/ 43 h 336"/>
                                <a:gd name="T16" fmla="*/ 29 w 197"/>
                                <a:gd name="T17" fmla="*/ 48 h 336"/>
                                <a:gd name="T18" fmla="*/ 34 w 197"/>
                                <a:gd name="T19" fmla="*/ 53 h 336"/>
                                <a:gd name="T20" fmla="*/ 34 w 197"/>
                                <a:gd name="T21" fmla="*/ 57 h 336"/>
                                <a:gd name="T22" fmla="*/ 39 w 197"/>
                                <a:gd name="T23" fmla="*/ 62 h 336"/>
                                <a:gd name="T24" fmla="*/ 39 w 197"/>
                                <a:gd name="T25" fmla="*/ 67 h 336"/>
                                <a:gd name="T26" fmla="*/ 48 w 197"/>
                                <a:gd name="T27" fmla="*/ 77 h 336"/>
                                <a:gd name="T28" fmla="*/ 48 w 197"/>
                                <a:gd name="T29" fmla="*/ 81 h 336"/>
                                <a:gd name="T30" fmla="*/ 53 w 197"/>
                                <a:gd name="T31" fmla="*/ 86 h 336"/>
                                <a:gd name="T32" fmla="*/ 53 w 197"/>
                                <a:gd name="T33" fmla="*/ 91 h 336"/>
                                <a:gd name="T34" fmla="*/ 63 w 197"/>
                                <a:gd name="T35" fmla="*/ 101 h 336"/>
                                <a:gd name="T36" fmla="*/ 63 w 197"/>
                                <a:gd name="T37" fmla="*/ 105 h 336"/>
                                <a:gd name="T38" fmla="*/ 68 w 197"/>
                                <a:gd name="T39" fmla="*/ 110 h 336"/>
                                <a:gd name="T40" fmla="*/ 68 w 197"/>
                                <a:gd name="T41" fmla="*/ 115 h 336"/>
                                <a:gd name="T42" fmla="*/ 72 w 197"/>
                                <a:gd name="T43" fmla="*/ 120 h 336"/>
                                <a:gd name="T44" fmla="*/ 72 w 197"/>
                                <a:gd name="T45" fmla="*/ 125 h 336"/>
                                <a:gd name="T46" fmla="*/ 82 w 197"/>
                                <a:gd name="T47" fmla="*/ 134 h 336"/>
                                <a:gd name="T48" fmla="*/ 82 w 197"/>
                                <a:gd name="T49" fmla="*/ 139 h 336"/>
                                <a:gd name="T50" fmla="*/ 87 w 197"/>
                                <a:gd name="T51" fmla="*/ 144 h 336"/>
                                <a:gd name="T52" fmla="*/ 87 w 197"/>
                                <a:gd name="T53" fmla="*/ 149 h 336"/>
                                <a:gd name="T54" fmla="*/ 92 w 197"/>
                                <a:gd name="T55" fmla="*/ 153 h 336"/>
                                <a:gd name="T56" fmla="*/ 92 w 197"/>
                                <a:gd name="T57" fmla="*/ 158 h 336"/>
                                <a:gd name="T58" fmla="*/ 101 w 197"/>
                                <a:gd name="T59" fmla="*/ 168 h 336"/>
                                <a:gd name="T60" fmla="*/ 101 w 197"/>
                                <a:gd name="T61" fmla="*/ 173 h 336"/>
                                <a:gd name="T62" fmla="*/ 106 w 197"/>
                                <a:gd name="T63" fmla="*/ 177 h 336"/>
                                <a:gd name="T64" fmla="*/ 106 w 197"/>
                                <a:gd name="T65" fmla="*/ 182 h 336"/>
                                <a:gd name="T66" fmla="*/ 116 w 197"/>
                                <a:gd name="T67" fmla="*/ 192 h 336"/>
                                <a:gd name="T68" fmla="*/ 116 w 197"/>
                                <a:gd name="T69" fmla="*/ 197 h 336"/>
                                <a:gd name="T70" fmla="*/ 120 w 197"/>
                                <a:gd name="T71" fmla="*/ 201 h 336"/>
                                <a:gd name="T72" fmla="*/ 120 w 197"/>
                                <a:gd name="T73" fmla="*/ 206 h 336"/>
                                <a:gd name="T74" fmla="*/ 125 w 197"/>
                                <a:gd name="T75" fmla="*/ 211 h 336"/>
                                <a:gd name="T76" fmla="*/ 125 w 197"/>
                                <a:gd name="T77" fmla="*/ 216 h 336"/>
                                <a:gd name="T78" fmla="*/ 135 w 197"/>
                                <a:gd name="T79" fmla="*/ 225 h 336"/>
                                <a:gd name="T80" fmla="*/ 135 w 197"/>
                                <a:gd name="T81" fmla="*/ 230 h 336"/>
                                <a:gd name="T82" fmla="*/ 140 w 197"/>
                                <a:gd name="T83" fmla="*/ 235 h 336"/>
                                <a:gd name="T84" fmla="*/ 140 w 197"/>
                                <a:gd name="T85" fmla="*/ 240 h 336"/>
                                <a:gd name="T86" fmla="*/ 144 w 197"/>
                                <a:gd name="T87" fmla="*/ 245 h 336"/>
                                <a:gd name="T88" fmla="*/ 144 w 197"/>
                                <a:gd name="T89" fmla="*/ 249 h 336"/>
                                <a:gd name="T90" fmla="*/ 154 w 197"/>
                                <a:gd name="T91" fmla="*/ 259 h 336"/>
                                <a:gd name="T92" fmla="*/ 154 w 197"/>
                                <a:gd name="T93" fmla="*/ 264 h 336"/>
                                <a:gd name="T94" fmla="*/ 159 w 197"/>
                                <a:gd name="T95" fmla="*/ 269 h 336"/>
                                <a:gd name="T96" fmla="*/ 159 w 197"/>
                                <a:gd name="T97" fmla="*/ 274 h 336"/>
                                <a:gd name="T98" fmla="*/ 168 w 197"/>
                                <a:gd name="T99" fmla="*/ 283 h 336"/>
                                <a:gd name="T100" fmla="*/ 168 w 197"/>
                                <a:gd name="T101" fmla="*/ 288 h 336"/>
                                <a:gd name="T102" fmla="*/ 173 w 197"/>
                                <a:gd name="T103" fmla="*/ 293 h 336"/>
                                <a:gd name="T104" fmla="*/ 173 w 197"/>
                                <a:gd name="T105" fmla="*/ 298 h 336"/>
                                <a:gd name="T106" fmla="*/ 178 w 197"/>
                                <a:gd name="T107" fmla="*/ 302 h 336"/>
                                <a:gd name="T108" fmla="*/ 178 w 197"/>
                                <a:gd name="T109" fmla="*/ 307 h 336"/>
                                <a:gd name="T110" fmla="*/ 188 w 197"/>
                                <a:gd name="T111" fmla="*/ 317 h 336"/>
                                <a:gd name="T112" fmla="*/ 188 w 197"/>
                                <a:gd name="T113" fmla="*/ 322 h 336"/>
                                <a:gd name="T114" fmla="*/ 192 w 197"/>
                                <a:gd name="T115" fmla="*/ 326 h 336"/>
                                <a:gd name="T116" fmla="*/ 192 w 197"/>
                                <a:gd name="T117" fmla="*/ 331 h 336"/>
                                <a:gd name="T118" fmla="*/ 197 w 197"/>
                                <a:gd name="T11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 h="336">
                                  <a:moveTo>
                                    <a:pt x="0" y="0"/>
                                  </a:moveTo>
                                  <a:lnTo>
                                    <a:pt x="10" y="9"/>
                                  </a:lnTo>
                                  <a:lnTo>
                                    <a:pt x="10" y="14"/>
                                  </a:lnTo>
                                  <a:lnTo>
                                    <a:pt x="15" y="19"/>
                                  </a:lnTo>
                                  <a:lnTo>
                                    <a:pt x="15" y="24"/>
                                  </a:lnTo>
                                  <a:lnTo>
                                    <a:pt x="20" y="29"/>
                                  </a:lnTo>
                                  <a:lnTo>
                                    <a:pt x="20" y="33"/>
                                  </a:lnTo>
                                  <a:lnTo>
                                    <a:pt x="29" y="43"/>
                                  </a:lnTo>
                                  <a:lnTo>
                                    <a:pt x="29" y="48"/>
                                  </a:lnTo>
                                  <a:lnTo>
                                    <a:pt x="34" y="53"/>
                                  </a:lnTo>
                                  <a:lnTo>
                                    <a:pt x="34" y="57"/>
                                  </a:lnTo>
                                  <a:lnTo>
                                    <a:pt x="39" y="62"/>
                                  </a:lnTo>
                                  <a:lnTo>
                                    <a:pt x="39" y="67"/>
                                  </a:lnTo>
                                  <a:lnTo>
                                    <a:pt x="48" y="77"/>
                                  </a:lnTo>
                                  <a:lnTo>
                                    <a:pt x="48" y="81"/>
                                  </a:lnTo>
                                  <a:lnTo>
                                    <a:pt x="53" y="86"/>
                                  </a:lnTo>
                                  <a:lnTo>
                                    <a:pt x="53" y="91"/>
                                  </a:lnTo>
                                  <a:lnTo>
                                    <a:pt x="63" y="101"/>
                                  </a:lnTo>
                                  <a:lnTo>
                                    <a:pt x="63" y="105"/>
                                  </a:lnTo>
                                  <a:lnTo>
                                    <a:pt x="68" y="110"/>
                                  </a:lnTo>
                                  <a:lnTo>
                                    <a:pt x="68" y="115"/>
                                  </a:lnTo>
                                  <a:lnTo>
                                    <a:pt x="72" y="120"/>
                                  </a:lnTo>
                                  <a:lnTo>
                                    <a:pt x="72" y="125"/>
                                  </a:lnTo>
                                  <a:lnTo>
                                    <a:pt x="82" y="134"/>
                                  </a:lnTo>
                                  <a:lnTo>
                                    <a:pt x="82" y="139"/>
                                  </a:lnTo>
                                  <a:lnTo>
                                    <a:pt x="87" y="144"/>
                                  </a:lnTo>
                                  <a:lnTo>
                                    <a:pt x="87" y="149"/>
                                  </a:lnTo>
                                  <a:lnTo>
                                    <a:pt x="92" y="153"/>
                                  </a:lnTo>
                                  <a:lnTo>
                                    <a:pt x="92" y="158"/>
                                  </a:lnTo>
                                  <a:lnTo>
                                    <a:pt x="101" y="168"/>
                                  </a:lnTo>
                                  <a:lnTo>
                                    <a:pt x="101" y="173"/>
                                  </a:lnTo>
                                  <a:lnTo>
                                    <a:pt x="106" y="177"/>
                                  </a:lnTo>
                                  <a:lnTo>
                                    <a:pt x="106" y="182"/>
                                  </a:lnTo>
                                  <a:lnTo>
                                    <a:pt x="116" y="192"/>
                                  </a:lnTo>
                                  <a:lnTo>
                                    <a:pt x="116" y="197"/>
                                  </a:lnTo>
                                  <a:lnTo>
                                    <a:pt x="120" y="201"/>
                                  </a:lnTo>
                                  <a:lnTo>
                                    <a:pt x="120" y="206"/>
                                  </a:lnTo>
                                  <a:lnTo>
                                    <a:pt x="125" y="211"/>
                                  </a:lnTo>
                                  <a:lnTo>
                                    <a:pt x="125" y="216"/>
                                  </a:lnTo>
                                  <a:lnTo>
                                    <a:pt x="135" y="225"/>
                                  </a:lnTo>
                                  <a:lnTo>
                                    <a:pt x="135" y="230"/>
                                  </a:lnTo>
                                  <a:lnTo>
                                    <a:pt x="140" y="235"/>
                                  </a:lnTo>
                                  <a:lnTo>
                                    <a:pt x="140" y="240"/>
                                  </a:lnTo>
                                  <a:lnTo>
                                    <a:pt x="144" y="245"/>
                                  </a:lnTo>
                                  <a:lnTo>
                                    <a:pt x="144" y="249"/>
                                  </a:lnTo>
                                  <a:lnTo>
                                    <a:pt x="154" y="259"/>
                                  </a:lnTo>
                                  <a:lnTo>
                                    <a:pt x="154" y="264"/>
                                  </a:lnTo>
                                  <a:lnTo>
                                    <a:pt x="159" y="269"/>
                                  </a:lnTo>
                                  <a:lnTo>
                                    <a:pt x="159" y="274"/>
                                  </a:lnTo>
                                  <a:lnTo>
                                    <a:pt x="168" y="283"/>
                                  </a:lnTo>
                                  <a:lnTo>
                                    <a:pt x="168" y="288"/>
                                  </a:lnTo>
                                  <a:lnTo>
                                    <a:pt x="173" y="293"/>
                                  </a:lnTo>
                                  <a:lnTo>
                                    <a:pt x="173" y="298"/>
                                  </a:lnTo>
                                  <a:lnTo>
                                    <a:pt x="178" y="302"/>
                                  </a:lnTo>
                                  <a:lnTo>
                                    <a:pt x="178" y="307"/>
                                  </a:lnTo>
                                  <a:lnTo>
                                    <a:pt x="188" y="317"/>
                                  </a:lnTo>
                                  <a:lnTo>
                                    <a:pt x="188" y="322"/>
                                  </a:lnTo>
                                  <a:lnTo>
                                    <a:pt x="192" y="326"/>
                                  </a:lnTo>
                                  <a:lnTo>
                                    <a:pt x="192" y="331"/>
                                  </a:lnTo>
                                  <a:lnTo>
                                    <a:pt x="197" y="3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40"/>
                          <wps:cNvSpPr>
                            <a:spLocks/>
                          </wps:cNvSpPr>
                          <wps:spPr bwMode="auto">
                            <a:xfrm>
                              <a:off x="3643" y="1988"/>
                              <a:ext cx="53" cy="91"/>
                            </a:xfrm>
                            <a:custGeom>
                              <a:avLst/>
                              <a:gdLst>
                                <a:gd name="T0" fmla="*/ 0 w 53"/>
                                <a:gd name="T1" fmla="*/ 0 h 91"/>
                                <a:gd name="T2" fmla="*/ 5 w 53"/>
                                <a:gd name="T3" fmla="*/ 5 h 91"/>
                                <a:gd name="T4" fmla="*/ 5 w 53"/>
                                <a:gd name="T5" fmla="*/ 9 h 91"/>
                                <a:gd name="T6" fmla="*/ 10 w 53"/>
                                <a:gd name="T7" fmla="*/ 14 h 91"/>
                                <a:gd name="T8" fmla="*/ 10 w 53"/>
                                <a:gd name="T9" fmla="*/ 19 h 91"/>
                                <a:gd name="T10" fmla="*/ 20 w 53"/>
                                <a:gd name="T11" fmla="*/ 29 h 91"/>
                                <a:gd name="T12" fmla="*/ 20 w 53"/>
                                <a:gd name="T13" fmla="*/ 33 h 91"/>
                                <a:gd name="T14" fmla="*/ 24 w 53"/>
                                <a:gd name="T15" fmla="*/ 38 h 91"/>
                                <a:gd name="T16" fmla="*/ 24 w 53"/>
                                <a:gd name="T17" fmla="*/ 43 h 91"/>
                                <a:gd name="T18" fmla="*/ 29 w 53"/>
                                <a:gd name="T19" fmla="*/ 48 h 91"/>
                                <a:gd name="T20" fmla="*/ 29 w 53"/>
                                <a:gd name="T21" fmla="*/ 53 h 91"/>
                                <a:gd name="T22" fmla="*/ 39 w 53"/>
                                <a:gd name="T23" fmla="*/ 62 h 91"/>
                                <a:gd name="T24" fmla="*/ 39 w 53"/>
                                <a:gd name="T25" fmla="*/ 67 h 91"/>
                                <a:gd name="T26" fmla="*/ 44 w 53"/>
                                <a:gd name="T27" fmla="*/ 72 h 91"/>
                                <a:gd name="T28" fmla="*/ 44 w 53"/>
                                <a:gd name="T29" fmla="*/ 77 h 91"/>
                                <a:gd name="T30" fmla="*/ 53 w 53"/>
                                <a:gd name="T31" fmla="*/ 86 h 91"/>
                                <a:gd name="T32" fmla="*/ 53 w 53"/>
                                <a:gd name="T33"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91">
                                  <a:moveTo>
                                    <a:pt x="0" y="0"/>
                                  </a:moveTo>
                                  <a:lnTo>
                                    <a:pt x="5" y="5"/>
                                  </a:lnTo>
                                  <a:lnTo>
                                    <a:pt x="5" y="9"/>
                                  </a:lnTo>
                                  <a:lnTo>
                                    <a:pt x="10" y="14"/>
                                  </a:lnTo>
                                  <a:lnTo>
                                    <a:pt x="10" y="19"/>
                                  </a:lnTo>
                                  <a:lnTo>
                                    <a:pt x="20" y="29"/>
                                  </a:lnTo>
                                  <a:lnTo>
                                    <a:pt x="20" y="33"/>
                                  </a:lnTo>
                                  <a:lnTo>
                                    <a:pt x="24" y="38"/>
                                  </a:lnTo>
                                  <a:lnTo>
                                    <a:pt x="24" y="43"/>
                                  </a:lnTo>
                                  <a:lnTo>
                                    <a:pt x="29" y="48"/>
                                  </a:lnTo>
                                  <a:lnTo>
                                    <a:pt x="29" y="53"/>
                                  </a:lnTo>
                                  <a:lnTo>
                                    <a:pt x="39" y="62"/>
                                  </a:lnTo>
                                  <a:lnTo>
                                    <a:pt x="39" y="67"/>
                                  </a:lnTo>
                                  <a:lnTo>
                                    <a:pt x="44" y="72"/>
                                  </a:lnTo>
                                  <a:lnTo>
                                    <a:pt x="44" y="77"/>
                                  </a:lnTo>
                                  <a:lnTo>
                                    <a:pt x="53"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41"/>
                          <wps:cNvSpPr>
                            <a:spLocks/>
                          </wps:cNvSpPr>
                          <wps:spPr bwMode="auto">
                            <a:xfrm>
                              <a:off x="3735" y="2141"/>
                              <a:ext cx="52" cy="92"/>
                            </a:xfrm>
                            <a:custGeom>
                              <a:avLst/>
                              <a:gdLst>
                                <a:gd name="T0" fmla="*/ 0 w 52"/>
                                <a:gd name="T1" fmla="*/ 0 h 92"/>
                                <a:gd name="T2" fmla="*/ 0 w 52"/>
                                <a:gd name="T3" fmla="*/ 5 h 92"/>
                                <a:gd name="T4" fmla="*/ 4 w 52"/>
                                <a:gd name="T5" fmla="*/ 10 h 92"/>
                                <a:gd name="T6" fmla="*/ 4 w 52"/>
                                <a:gd name="T7" fmla="*/ 15 h 92"/>
                                <a:gd name="T8" fmla="*/ 9 w 52"/>
                                <a:gd name="T9" fmla="*/ 20 h 92"/>
                                <a:gd name="T10" fmla="*/ 14 w 52"/>
                                <a:gd name="T11" fmla="*/ 24 h 92"/>
                                <a:gd name="T12" fmla="*/ 14 w 52"/>
                                <a:gd name="T13" fmla="*/ 29 h 92"/>
                                <a:gd name="T14" fmla="*/ 19 w 52"/>
                                <a:gd name="T15" fmla="*/ 34 h 92"/>
                                <a:gd name="T16" fmla="*/ 19 w 52"/>
                                <a:gd name="T17" fmla="*/ 39 h 92"/>
                                <a:gd name="T18" fmla="*/ 24 w 52"/>
                                <a:gd name="T19" fmla="*/ 44 h 92"/>
                                <a:gd name="T20" fmla="*/ 24 w 52"/>
                                <a:gd name="T21" fmla="*/ 48 h 92"/>
                                <a:gd name="T22" fmla="*/ 33 w 52"/>
                                <a:gd name="T23" fmla="*/ 58 h 92"/>
                                <a:gd name="T24" fmla="*/ 33 w 52"/>
                                <a:gd name="T25" fmla="*/ 63 h 92"/>
                                <a:gd name="T26" fmla="*/ 38 w 52"/>
                                <a:gd name="T27" fmla="*/ 68 h 92"/>
                                <a:gd name="T28" fmla="*/ 38 w 52"/>
                                <a:gd name="T29" fmla="*/ 72 h 92"/>
                                <a:gd name="T30" fmla="*/ 43 w 52"/>
                                <a:gd name="T31" fmla="*/ 77 h 92"/>
                                <a:gd name="T32" fmla="*/ 43 w 52"/>
                                <a:gd name="T33" fmla="*/ 82 h 92"/>
                                <a:gd name="T34" fmla="*/ 52 w 52"/>
                                <a:gd name="T3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2">
                                  <a:moveTo>
                                    <a:pt x="0" y="0"/>
                                  </a:moveTo>
                                  <a:lnTo>
                                    <a:pt x="0" y="5"/>
                                  </a:lnTo>
                                  <a:lnTo>
                                    <a:pt x="4" y="10"/>
                                  </a:lnTo>
                                  <a:lnTo>
                                    <a:pt x="4" y="15"/>
                                  </a:lnTo>
                                  <a:lnTo>
                                    <a:pt x="9" y="20"/>
                                  </a:lnTo>
                                  <a:lnTo>
                                    <a:pt x="14"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2"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2"/>
                          <wps:cNvSpPr>
                            <a:spLocks/>
                          </wps:cNvSpPr>
                          <wps:spPr bwMode="auto">
                            <a:xfrm>
                              <a:off x="3351" y="1584"/>
                              <a:ext cx="307" cy="533"/>
                            </a:xfrm>
                            <a:custGeom>
                              <a:avLst/>
                              <a:gdLst>
                                <a:gd name="T0" fmla="*/ 0 w 307"/>
                                <a:gd name="T1" fmla="*/ 5 h 533"/>
                                <a:gd name="T2" fmla="*/ 9 w 307"/>
                                <a:gd name="T3" fmla="*/ 15 h 533"/>
                                <a:gd name="T4" fmla="*/ 14 w 307"/>
                                <a:gd name="T5" fmla="*/ 24 h 533"/>
                                <a:gd name="T6" fmla="*/ 19 w 307"/>
                                <a:gd name="T7" fmla="*/ 34 h 533"/>
                                <a:gd name="T8" fmla="*/ 28 w 307"/>
                                <a:gd name="T9" fmla="*/ 48 h 533"/>
                                <a:gd name="T10" fmla="*/ 33 w 307"/>
                                <a:gd name="T11" fmla="*/ 58 h 533"/>
                                <a:gd name="T12" fmla="*/ 38 w 307"/>
                                <a:gd name="T13" fmla="*/ 68 h 533"/>
                                <a:gd name="T14" fmla="*/ 48 w 307"/>
                                <a:gd name="T15" fmla="*/ 82 h 533"/>
                                <a:gd name="T16" fmla="*/ 52 w 307"/>
                                <a:gd name="T17" fmla="*/ 92 h 533"/>
                                <a:gd name="T18" fmla="*/ 62 w 307"/>
                                <a:gd name="T19" fmla="*/ 106 h 533"/>
                                <a:gd name="T20" fmla="*/ 67 w 307"/>
                                <a:gd name="T21" fmla="*/ 116 h 533"/>
                                <a:gd name="T22" fmla="*/ 72 w 307"/>
                                <a:gd name="T23" fmla="*/ 125 h 533"/>
                                <a:gd name="T24" fmla="*/ 81 w 307"/>
                                <a:gd name="T25" fmla="*/ 140 h 533"/>
                                <a:gd name="T26" fmla="*/ 86 w 307"/>
                                <a:gd name="T27" fmla="*/ 149 h 533"/>
                                <a:gd name="T28" fmla="*/ 91 w 307"/>
                                <a:gd name="T29" fmla="*/ 159 h 533"/>
                                <a:gd name="T30" fmla="*/ 100 w 307"/>
                                <a:gd name="T31" fmla="*/ 173 h 533"/>
                                <a:gd name="T32" fmla="*/ 105 w 307"/>
                                <a:gd name="T33" fmla="*/ 183 h 533"/>
                                <a:gd name="T34" fmla="*/ 115 w 307"/>
                                <a:gd name="T35" fmla="*/ 197 h 533"/>
                                <a:gd name="T36" fmla="*/ 120 w 307"/>
                                <a:gd name="T37" fmla="*/ 207 h 533"/>
                                <a:gd name="T38" fmla="*/ 124 w 307"/>
                                <a:gd name="T39" fmla="*/ 216 h 533"/>
                                <a:gd name="T40" fmla="*/ 134 w 307"/>
                                <a:gd name="T41" fmla="*/ 231 h 533"/>
                                <a:gd name="T42" fmla="*/ 139 w 307"/>
                                <a:gd name="T43" fmla="*/ 240 h 533"/>
                                <a:gd name="T44" fmla="*/ 144 w 307"/>
                                <a:gd name="T45" fmla="*/ 250 h 533"/>
                                <a:gd name="T46" fmla="*/ 153 w 307"/>
                                <a:gd name="T47" fmla="*/ 265 h 533"/>
                                <a:gd name="T48" fmla="*/ 158 w 307"/>
                                <a:gd name="T49" fmla="*/ 274 h 533"/>
                                <a:gd name="T50" fmla="*/ 168 w 307"/>
                                <a:gd name="T51" fmla="*/ 289 h 533"/>
                                <a:gd name="T52" fmla="*/ 172 w 307"/>
                                <a:gd name="T53" fmla="*/ 298 h 533"/>
                                <a:gd name="T54" fmla="*/ 177 w 307"/>
                                <a:gd name="T55" fmla="*/ 308 h 533"/>
                                <a:gd name="T56" fmla="*/ 187 w 307"/>
                                <a:gd name="T57" fmla="*/ 322 h 533"/>
                                <a:gd name="T58" fmla="*/ 192 w 307"/>
                                <a:gd name="T59" fmla="*/ 332 h 533"/>
                                <a:gd name="T60" fmla="*/ 196 w 307"/>
                                <a:gd name="T61" fmla="*/ 341 h 533"/>
                                <a:gd name="T62" fmla="*/ 206 w 307"/>
                                <a:gd name="T63" fmla="*/ 356 h 533"/>
                                <a:gd name="T64" fmla="*/ 211 w 307"/>
                                <a:gd name="T65" fmla="*/ 365 h 533"/>
                                <a:gd name="T66" fmla="*/ 220 w 307"/>
                                <a:gd name="T67" fmla="*/ 380 h 533"/>
                                <a:gd name="T68" fmla="*/ 225 w 307"/>
                                <a:gd name="T69" fmla="*/ 389 h 533"/>
                                <a:gd name="T70" fmla="*/ 230 w 307"/>
                                <a:gd name="T71" fmla="*/ 399 h 533"/>
                                <a:gd name="T72" fmla="*/ 240 w 307"/>
                                <a:gd name="T73" fmla="*/ 413 h 533"/>
                                <a:gd name="T74" fmla="*/ 244 w 307"/>
                                <a:gd name="T75" fmla="*/ 423 h 533"/>
                                <a:gd name="T76" fmla="*/ 249 w 307"/>
                                <a:gd name="T77" fmla="*/ 433 h 533"/>
                                <a:gd name="T78" fmla="*/ 259 w 307"/>
                                <a:gd name="T79" fmla="*/ 447 h 533"/>
                                <a:gd name="T80" fmla="*/ 264 w 307"/>
                                <a:gd name="T81" fmla="*/ 457 h 533"/>
                                <a:gd name="T82" fmla="*/ 273 w 307"/>
                                <a:gd name="T83" fmla="*/ 471 h 533"/>
                                <a:gd name="T84" fmla="*/ 278 w 307"/>
                                <a:gd name="T85" fmla="*/ 481 h 533"/>
                                <a:gd name="T86" fmla="*/ 283 w 307"/>
                                <a:gd name="T87" fmla="*/ 490 h 533"/>
                                <a:gd name="T88" fmla="*/ 292 w 307"/>
                                <a:gd name="T89" fmla="*/ 505 h 533"/>
                                <a:gd name="T90" fmla="*/ 297 w 307"/>
                                <a:gd name="T91" fmla="*/ 514 h 533"/>
                                <a:gd name="T92" fmla="*/ 307 w 307"/>
                                <a:gd name="T93" fmla="*/ 52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7" h="533">
                                  <a:moveTo>
                                    <a:pt x="0" y="0"/>
                                  </a:moveTo>
                                  <a:lnTo>
                                    <a:pt x="0" y="5"/>
                                  </a:lnTo>
                                  <a:lnTo>
                                    <a:pt x="4" y="10"/>
                                  </a:lnTo>
                                  <a:lnTo>
                                    <a:pt x="9" y="15"/>
                                  </a:lnTo>
                                  <a:lnTo>
                                    <a:pt x="9" y="20"/>
                                  </a:lnTo>
                                  <a:lnTo>
                                    <a:pt x="14" y="24"/>
                                  </a:lnTo>
                                  <a:lnTo>
                                    <a:pt x="14" y="29"/>
                                  </a:lnTo>
                                  <a:lnTo>
                                    <a:pt x="19" y="34"/>
                                  </a:lnTo>
                                  <a:lnTo>
                                    <a:pt x="19" y="39"/>
                                  </a:lnTo>
                                  <a:lnTo>
                                    <a:pt x="28" y="48"/>
                                  </a:lnTo>
                                  <a:lnTo>
                                    <a:pt x="28" y="53"/>
                                  </a:lnTo>
                                  <a:lnTo>
                                    <a:pt x="33" y="58"/>
                                  </a:lnTo>
                                  <a:lnTo>
                                    <a:pt x="33" y="63"/>
                                  </a:lnTo>
                                  <a:lnTo>
                                    <a:pt x="38" y="68"/>
                                  </a:lnTo>
                                  <a:lnTo>
                                    <a:pt x="38" y="72"/>
                                  </a:lnTo>
                                  <a:lnTo>
                                    <a:pt x="48" y="82"/>
                                  </a:lnTo>
                                  <a:lnTo>
                                    <a:pt x="48" y="87"/>
                                  </a:lnTo>
                                  <a:lnTo>
                                    <a:pt x="52" y="92"/>
                                  </a:lnTo>
                                  <a:lnTo>
                                    <a:pt x="52" y="96"/>
                                  </a:lnTo>
                                  <a:lnTo>
                                    <a:pt x="62" y="106"/>
                                  </a:lnTo>
                                  <a:lnTo>
                                    <a:pt x="62" y="111"/>
                                  </a:lnTo>
                                  <a:lnTo>
                                    <a:pt x="67" y="116"/>
                                  </a:lnTo>
                                  <a:lnTo>
                                    <a:pt x="67" y="120"/>
                                  </a:lnTo>
                                  <a:lnTo>
                                    <a:pt x="72" y="125"/>
                                  </a:lnTo>
                                  <a:lnTo>
                                    <a:pt x="72" y="130"/>
                                  </a:lnTo>
                                  <a:lnTo>
                                    <a:pt x="81" y="140"/>
                                  </a:lnTo>
                                  <a:lnTo>
                                    <a:pt x="81" y="144"/>
                                  </a:lnTo>
                                  <a:lnTo>
                                    <a:pt x="86" y="149"/>
                                  </a:lnTo>
                                  <a:lnTo>
                                    <a:pt x="86" y="154"/>
                                  </a:lnTo>
                                  <a:lnTo>
                                    <a:pt x="91" y="159"/>
                                  </a:lnTo>
                                  <a:lnTo>
                                    <a:pt x="91" y="164"/>
                                  </a:lnTo>
                                  <a:lnTo>
                                    <a:pt x="100" y="173"/>
                                  </a:lnTo>
                                  <a:lnTo>
                                    <a:pt x="100" y="178"/>
                                  </a:lnTo>
                                  <a:lnTo>
                                    <a:pt x="105" y="183"/>
                                  </a:lnTo>
                                  <a:lnTo>
                                    <a:pt x="105" y="188"/>
                                  </a:lnTo>
                                  <a:lnTo>
                                    <a:pt x="115" y="197"/>
                                  </a:lnTo>
                                  <a:lnTo>
                                    <a:pt x="115" y="202"/>
                                  </a:lnTo>
                                  <a:lnTo>
                                    <a:pt x="120" y="207"/>
                                  </a:lnTo>
                                  <a:lnTo>
                                    <a:pt x="120" y="212"/>
                                  </a:lnTo>
                                  <a:lnTo>
                                    <a:pt x="124" y="216"/>
                                  </a:lnTo>
                                  <a:lnTo>
                                    <a:pt x="124" y="221"/>
                                  </a:lnTo>
                                  <a:lnTo>
                                    <a:pt x="134" y="231"/>
                                  </a:lnTo>
                                  <a:lnTo>
                                    <a:pt x="134" y="236"/>
                                  </a:lnTo>
                                  <a:lnTo>
                                    <a:pt x="139" y="240"/>
                                  </a:lnTo>
                                  <a:lnTo>
                                    <a:pt x="139" y="245"/>
                                  </a:lnTo>
                                  <a:lnTo>
                                    <a:pt x="144" y="250"/>
                                  </a:lnTo>
                                  <a:lnTo>
                                    <a:pt x="144" y="255"/>
                                  </a:lnTo>
                                  <a:lnTo>
                                    <a:pt x="153" y="265"/>
                                  </a:lnTo>
                                  <a:lnTo>
                                    <a:pt x="153" y="269"/>
                                  </a:lnTo>
                                  <a:lnTo>
                                    <a:pt x="158" y="274"/>
                                  </a:lnTo>
                                  <a:lnTo>
                                    <a:pt x="158" y="279"/>
                                  </a:lnTo>
                                  <a:lnTo>
                                    <a:pt x="168" y="289"/>
                                  </a:lnTo>
                                  <a:lnTo>
                                    <a:pt x="168" y="293"/>
                                  </a:lnTo>
                                  <a:lnTo>
                                    <a:pt x="172" y="298"/>
                                  </a:lnTo>
                                  <a:lnTo>
                                    <a:pt x="172" y="303"/>
                                  </a:lnTo>
                                  <a:lnTo>
                                    <a:pt x="177" y="308"/>
                                  </a:lnTo>
                                  <a:lnTo>
                                    <a:pt x="177" y="313"/>
                                  </a:lnTo>
                                  <a:lnTo>
                                    <a:pt x="187" y="322"/>
                                  </a:lnTo>
                                  <a:lnTo>
                                    <a:pt x="187" y="327"/>
                                  </a:lnTo>
                                  <a:lnTo>
                                    <a:pt x="192" y="332"/>
                                  </a:lnTo>
                                  <a:lnTo>
                                    <a:pt x="192" y="337"/>
                                  </a:lnTo>
                                  <a:lnTo>
                                    <a:pt x="196" y="341"/>
                                  </a:lnTo>
                                  <a:lnTo>
                                    <a:pt x="196" y="346"/>
                                  </a:lnTo>
                                  <a:lnTo>
                                    <a:pt x="206" y="356"/>
                                  </a:lnTo>
                                  <a:lnTo>
                                    <a:pt x="206" y="361"/>
                                  </a:lnTo>
                                  <a:lnTo>
                                    <a:pt x="211" y="365"/>
                                  </a:lnTo>
                                  <a:lnTo>
                                    <a:pt x="211" y="370"/>
                                  </a:lnTo>
                                  <a:lnTo>
                                    <a:pt x="220" y="380"/>
                                  </a:lnTo>
                                  <a:lnTo>
                                    <a:pt x="220" y="385"/>
                                  </a:lnTo>
                                  <a:lnTo>
                                    <a:pt x="225" y="389"/>
                                  </a:lnTo>
                                  <a:lnTo>
                                    <a:pt x="225" y="394"/>
                                  </a:lnTo>
                                  <a:lnTo>
                                    <a:pt x="230" y="399"/>
                                  </a:lnTo>
                                  <a:lnTo>
                                    <a:pt x="230" y="404"/>
                                  </a:lnTo>
                                  <a:lnTo>
                                    <a:pt x="240" y="413"/>
                                  </a:lnTo>
                                  <a:lnTo>
                                    <a:pt x="240" y="418"/>
                                  </a:lnTo>
                                  <a:lnTo>
                                    <a:pt x="244" y="423"/>
                                  </a:lnTo>
                                  <a:lnTo>
                                    <a:pt x="244" y="428"/>
                                  </a:lnTo>
                                  <a:lnTo>
                                    <a:pt x="249" y="433"/>
                                  </a:lnTo>
                                  <a:lnTo>
                                    <a:pt x="249" y="437"/>
                                  </a:lnTo>
                                  <a:lnTo>
                                    <a:pt x="259" y="447"/>
                                  </a:lnTo>
                                  <a:lnTo>
                                    <a:pt x="259" y="452"/>
                                  </a:lnTo>
                                  <a:lnTo>
                                    <a:pt x="264" y="457"/>
                                  </a:lnTo>
                                  <a:lnTo>
                                    <a:pt x="264" y="461"/>
                                  </a:lnTo>
                                  <a:lnTo>
                                    <a:pt x="273" y="471"/>
                                  </a:lnTo>
                                  <a:lnTo>
                                    <a:pt x="273" y="476"/>
                                  </a:lnTo>
                                  <a:lnTo>
                                    <a:pt x="278" y="481"/>
                                  </a:lnTo>
                                  <a:lnTo>
                                    <a:pt x="278" y="485"/>
                                  </a:lnTo>
                                  <a:lnTo>
                                    <a:pt x="283" y="490"/>
                                  </a:lnTo>
                                  <a:lnTo>
                                    <a:pt x="283" y="495"/>
                                  </a:lnTo>
                                  <a:lnTo>
                                    <a:pt x="292" y="505"/>
                                  </a:lnTo>
                                  <a:lnTo>
                                    <a:pt x="292" y="509"/>
                                  </a:lnTo>
                                  <a:lnTo>
                                    <a:pt x="297" y="514"/>
                                  </a:lnTo>
                                  <a:lnTo>
                                    <a:pt x="297" y="519"/>
                                  </a:lnTo>
                                  <a:lnTo>
                                    <a:pt x="307" y="529"/>
                                  </a:lnTo>
                                  <a:lnTo>
                                    <a:pt x="307" y="5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3"/>
                          <wps:cNvSpPr>
                            <a:spLocks/>
                          </wps:cNvSpPr>
                          <wps:spPr bwMode="auto">
                            <a:xfrm>
                              <a:off x="3696" y="2185"/>
                              <a:ext cx="43" cy="76"/>
                            </a:xfrm>
                            <a:custGeom>
                              <a:avLst/>
                              <a:gdLst>
                                <a:gd name="T0" fmla="*/ 0 w 43"/>
                                <a:gd name="T1" fmla="*/ 0 h 76"/>
                                <a:gd name="T2" fmla="*/ 5 w 43"/>
                                <a:gd name="T3" fmla="*/ 4 h 76"/>
                                <a:gd name="T4" fmla="*/ 5 w 43"/>
                                <a:gd name="T5" fmla="*/ 9 h 76"/>
                                <a:gd name="T6" fmla="*/ 15 w 43"/>
                                <a:gd name="T7" fmla="*/ 19 h 76"/>
                                <a:gd name="T8" fmla="*/ 15 w 43"/>
                                <a:gd name="T9" fmla="*/ 24 h 76"/>
                                <a:gd name="T10" fmla="*/ 19 w 43"/>
                                <a:gd name="T11" fmla="*/ 28 h 76"/>
                                <a:gd name="T12" fmla="*/ 19 w 43"/>
                                <a:gd name="T13" fmla="*/ 33 h 76"/>
                                <a:gd name="T14" fmla="*/ 24 w 43"/>
                                <a:gd name="T15" fmla="*/ 38 h 76"/>
                                <a:gd name="T16" fmla="*/ 24 w 43"/>
                                <a:gd name="T17" fmla="*/ 43 h 76"/>
                                <a:gd name="T18" fmla="*/ 34 w 43"/>
                                <a:gd name="T19" fmla="*/ 52 h 76"/>
                                <a:gd name="T20" fmla="*/ 34 w 43"/>
                                <a:gd name="T21" fmla="*/ 57 h 76"/>
                                <a:gd name="T22" fmla="*/ 39 w 43"/>
                                <a:gd name="T23" fmla="*/ 62 h 76"/>
                                <a:gd name="T24" fmla="*/ 39 w 43"/>
                                <a:gd name="T25" fmla="*/ 67 h 76"/>
                                <a:gd name="T26" fmla="*/ 43 w 43"/>
                                <a:gd name="T27" fmla="*/ 72 h 76"/>
                                <a:gd name="T28" fmla="*/ 43 w 43"/>
                                <a:gd name="T2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0"/>
                                  </a:moveTo>
                                  <a:lnTo>
                                    <a:pt x="5" y="4"/>
                                  </a:lnTo>
                                  <a:lnTo>
                                    <a:pt x="5" y="9"/>
                                  </a:lnTo>
                                  <a:lnTo>
                                    <a:pt x="15" y="19"/>
                                  </a:lnTo>
                                  <a:lnTo>
                                    <a:pt x="15" y="24"/>
                                  </a:lnTo>
                                  <a:lnTo>
                                    <a:pt x="19" y="28"/>
                                  </a:lnTo>
                                  <a:lnTo>
                                    <a:pt x="19" y="33"/>
                                  </a:lnTo>
                                  <a:lnTo>
                                    <a:pt x="24" y="38"/>
                                  </a:lnTo>
                                  <a:lnTo>
                                    <a:pt x="24" y="43"/>
                                  </a:lnTo>
                                  <a:lnTo>
                                    <a:pt x="34" y="52"/>
                                  </a:lnTo>
                                  <a:lnTo>
                                    <a:pt x="34" y="57"/>
                                  </a:lnTo>
                                  <a:lnTo>
                                    <a:pt x="39" y="62"/>
                                  </a:lnTo>
                                  <a:lnTo>
                                    <a:pt x="39" y="67"/>
                                  </a:lnTo>
                                  <a:lnTo>
                                    <a:pt x="43" y="72"/>
                                  </a:lnTo>
                                  <a:lnTo>
                                    <a:pt x="43"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4"/>
                          <wps:cNvSpPr>
                            <a:spLocks/>
                          </wps:cNvSpPr>
                          <wps:spPr bwMode="auto">
                            <a:xfrm>
                              <a:off x="3298" y="1599"/>
                              <a:ext cx="302" cy="523"/>
                            </a:xfrm>
                            <a:custGeom>
                              <a:avLst/>
                              <a:gdLst>
                                <a:gd name="T0" fmla="*/ 0 w 302"/>
                                <a:gd name="T1" fmla="*/ 5 h 523"/>
                                <a:gd name="T2" fmla="*/ 9 w 302"/>
                                <a:gd name="T3" fmla="*/ 14 h 523"/>
                                <a:gd name="T4" fmla="*/ 14 w 302"/>
                                <a:gd name="T5" fmla="*/ 24 h 523"/>
                                <a:gd name="T6" fmla="*/ 24 w 302"/>
                                <a:gd name="T7" fmla="*/ 38 h 523"/>
                                <a:gd name="T8" fmla="*/ 29 w 302"/>
                                <a:gd name="T9" fmla="*/ 48 h 523"/>
                                <a:gd name="T10" fmla="*/ 33 w 302"/>
                                <a:gd name="T11" fmla="*/ 57 h 523"/>
                                <a:gd name="T12" fmla="*/ 43 w 302"/>
                                <a:gd name="T13" fmla="*/ 72 h 523"/>
                                <a:gd name="T14" fmla="*/ 48 w 302"/>
                                <a:gd name="T15" fmla="*/ 81 h 523"/>
                                <a:gd name="T16" fmla="*/ 53 w 302"/>
                                <a:gd name="T17" fmla="*/ 91 h 523"/>
                                <a:gd name="T18" fmla="*/ 62 w 302"/>
                                <a:gd name="T19" fmla="*/ 105 h 523"/>
                                <a:gd name="T20" fmla="*/ 67 w 302"/>
                                <a:gd name="T21" fmla="*/ 115 h 523"/>
                                <a:gd name="T22" fmla="*/ 77 w 302"/>
                                <a:gd name="T23" fmla="*/ 129 h 523"/>
                                <a:gd name="T24" fmla="*/ 81 w 302"/>
                                <a:gd name="T25" fmla="*/ 139 h 523"/>
                                <a:gd name="T26" fmla="*/ 86 w 302"/>
                                <a:gd name="T27" fmla="*/ 149 h 523"/>
                                <a:gd name="T28" fmla="*/ 96 w 302"/>
                                <a:gd name="T29" fmla="*/ 163 h 523"/>
                                <a:gd name="T30" fmla="*/ 101 w 302"/>
                                <a:gd name="T31" fmla="*/ 173 h 523"/>
                                <a:gd name="T32" fmla="*/ 105 w 302"/>
                                <a:gd name="T33" fmla="*/ 182 h 523"/>
                                <a:gd name="T34" fmla="*/ 115 w 302"/>
                                <a:gd name="T35" fmla="*/ 197 h 523"/>
                                <a:gd name="T36" fmla="*/ 120 w 302"/>
                                <a:gd name="T37" fmla="*/ 206 h 523"/>
                                <a:gd name="T38" fmla="*/ 129 w 302"/>
                                <a:gd name="T39" fmla="*/ 221 h 523"/>
                                <a:gd name="T40" fmla="*/ 134 w 302"/>
                                <a:gd name="T41" fmla="*/ 230 h 523"/>
                                <a:gd name="T42" fmla="*/ 139 w 302"/>
                                <a:gd name="T43" fmla="*/ 240 h 523"/>
                                <a:gd name="T44" fmla="*/ 149 w 302"/>
                                <a:gd name="T45" fmla="*/ 254 h 523"/>
                                <a:gd name="T46" fmla="*/ 153 w 302"/>
                                <a:gd name="T47" fmla="*/ 264 h 523"/>
                                <a:gd name="T48" fmla="*/ 158 w 302"/>
                                <a:gd name="T49" fmla="*/ 274 h 523"/>
                                <a:gd name="T50" fmla="*/ 168 w 302"/>
                                <a:gd name="T51" fmla="*/ 288 h 523"/>
                                <a:gd name="T52" fmla="*/ 173 w 302"/>
                                <a:gd name="T53" fmla="*/ 298 h 523"/>
                                <a:gd name="T54" fmla="*/ 182 w 302"/>
                                <a:gd name="T55" fmla="*/ 312 h 523"/>
                                <a:gd name="T56" fmla="*/ 187 w 302"/>
                                <a:gd name="T57" fmla="*/ 322 h 523"/>
                                <a:gd name="T58" fmla="*/ 192 w 302"/>
                                <a:gd name="T59" fmla="*/ 331 h 523"/>
                                <a:gd name="T60" fmla="*/ 201 w 302"/>
                                <a:gd name="T61" fmla="*/ 346 h 523"/>
                                <a:gd name="T62" fmla="*/ 206 w 302"/>
                                <a:gd name="T63" fmla="*/ 355 h 523"/>
                                <a:gd name="T64" fmla="*/ 211 w 302"/>
                                <a:gd name="T65" fmla="*/ 365 h 523"/>
                                <a:gd name="T66" fmla="*/ 221 w 302"/>
                                <a:gd name="T67" fmla="*/ 379 h 523"/>
                                <a:gd name="T68" fmla="*/ 225 w 302"/>
                                <a:gd name="T69" fmla="*/ 389 h 523"/>
                                <a:gd name="T70" fmla="*/ 235 w 302"/>
                                <a:gd name="T71" fmla="*/ 403 h 523"/>
                                <a:gd name="T72" fmla="*/ 240 w 302"/>
                                <a:gd name="T73" fmla="*/ 413 h 523"/>
                                <a:gd name="T74" fmla="*/ 245 w 302"/>
                                <a:gd name="T75" fmla="*/ 422 h 523"/>
                                <a:gd name="T76" fmla="*/ 254 w 302"/>
                                <a:gd name="T77" fmla="*/ 437 h 523"/>
                                <a:gd name="T78" fmla="*/ 259 w 302"/>
                                <a:gd name="T79" fmla="*/ 446 h 523"/>
                                <a:gd name="T80" fmla="*/ 264 w 302"/>
                                <a:gd name="T81" fmla="*/ 456 h 523"/>
                                <a:gd name="T82" fmla="*/ 273 w 302"/>
                                <a:gd name="T83" fmla="*/ 470 h 523"/>
                                <a:gd name="T84" fmla="*/ 278 w 302"/>
                                <a:gd name="T85" fmla="*/ 480 h 523"/>
                                <a:gd name="T86" fmla="*/ 283 w 302"/>
                                <a:gd name="T87" fmla="*/ 490 h 523"/>
                                <a:gd name="T88" fmla="*/ 293 w 302"/>
                                <a:gd name="T89" fmla="*/ 504 h 523"/>
                                <a:gd name="T90" fmla="*/ 297 w 302"/>
                                <a:gd name="T91" fmla="*/ 514 h 523"/>
                                <a:gd name="T92" fmla="*/ 302 w 302"/>
                                <a:gd name="T93" fmla="*/ 523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2" h="523">
                                  <a:moveTo>
                                    <a:pt x="0" y="0"/>
                                  </a:moveTo>
                                  <a:lnTo>
                                    <a:pt x="0" y="5"/>
                                  </a:lnTo>
                                  <a:lnTo>
                                    <a:pt x="5" y="9"/>
                                  </a:lnTo>
                                  <a:lnTo>
                                    <a:pt x="9" y="14"/>
                                  </a:lnTo>
                                  <a:lnTo>
                                    <a:pt x="9" y="19"/>
                                  </a:lnTo>
                                  <a:lnTo>
                                    <a:pt x="14" y="24"/>
                                  </a:lnTo>
                                  <a:lnTo>
                                    <a:pt x="14" y="29"/>
                                  </a:lnTo>
                                  <a:lnTo>
                                    <a:pt x="24" y="38"/>
                                  </a:lnTo>
                                  <a:lnTo>
                                    <a:pt x="24" y="43"/>
                                  </a:lnTo>
                                  <a:lnTo>
                                    <a:pt x="29" y="48"/>
                                  </a:lnTo>
                                  <a:lnTo>
                                    <a:pt x="29"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lnTo>
                                    <a:pt x="77" y="129"/>
                                  </a:lnTo>
                                  <a:lnTo>
                                    <a:pt x="77" y="134"/>
                                  </a:lnTo>
                                  <a:lnTo>
                                    <a:pt x="81" y="139"/>
                                  </a:lnTo>
                                  <a:lnTo>
                                    <a:pt x="81" y="144"/>
                                  </a:lnTo>
                                  <a:lnTo>
                                    <a:pt x="86" y="149"/>
                                  </a:lnTo>
                                  <a:lnTo>
                                    <a:pt x="86" y="153"/>
                                  </a:lnTo>
                                  <a:lnTo>
                                    <a:pt x="96" y="163"/>
                                  </a:lnTo>
                                  <a:lnTo>
                                    <a:pt x="96" y="168"/>
                                  </a:lnTo>
                                  <a:lnTo>
                                    <a:pt x="101" y="173"/>
                                  </a:lnTo>
                                  <a:lnTo>
                                    <a:pt x="101" y="177"/>
                                  </a:lnTo>
                                  <a:lnTo>
                                    <a:pt x="105" y="182"/>
                                  </a:lnTo>
                                  <a:lnTo>
                                    <a:pt x="105" y="187"/>
                                  </a:lnTo>
                                  <a:lnTo>
                                    <a:pt x="115" y="197"/>
                                  </a:lnTo>
                                  <a:lnTo>
                                    <a:pt x="115" y="201"/>
                                  </a:lnTo>
                                  <a:lnTo>
                                    <a:pt x="120" y="206"/>
                                  </a:lnTo>
                                  <a:lnTo>
                                    <a:pt x="120" y="211"/>
                                  </a:lnTo>
                                  <a:lnTo>
                                    <a:pt x="129" y="221"/>
                                  </a:lnTo>
                                  <a:lnTo>
                                    <a:pt x="129" y="225"/>
                                  </a:lnTo>
                                  <a:lnTo>
                                    <a:pt x="134" y="230"/>
                                  </a:lnTo>
                                  <a:lnTo>
                                    <a:pt x="134" y="235"/>
                                  </a:lnTo>
                                  <a:lnTo>
                                    <a:pt x="139" y="240"/>
                                  </a:lnTo>
                                  <a:lnTo>
                                    <a:pt x="139" y="245"/>
                                  </a:lnTo>
                                  <a:lnTo>
                                    <a:pt x="149" y="254"/>
                                  </a:lnTo>
                                  <a:lnTo>
                                    <a:pt x="149" y="259"/>
                                  </a:lnTo>
                                  <a:lnTo>
                                    <a:pt x="153" y="264"/>
                                  </a:lnTo>
                                  <a:lnTo>
                                    <a:pt x="153" y="269"/>
                                  </a:lnTo>
                                  <a:lnTo>
                                    <a:pt x="158" y="274"/>
                                  </a:lnTo>
                                  <a:lnTo>
                                    <a:pt x="158" y="278"/>
                                  </a:lnTo>
                                  <a:lnTo>
                                    <a:pt x="168" y="288"/>
                                  </a:lnTo>
                                  <a:lnTo>
                                    <a:pt x="168" y="293"/>
                                  </a:lnTo>
                                  <a:lnTo>
                                    <a:pt x="173" y="298"/>
                                  </a:lnTo>
                                  <a:lnTo>
                                    <a:pt x="173"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1" y="365"/>
                                  </a:lnTo>
                                  <a:lnTo>
                                    <a:pt x="211" y="370"/>
                                  </a:lnTo>
                                  <a:lnTo>
                                    <a:pt x="221" y="379"/>
                                  </a:lnTo>
                                  <a:lnTo>
                                    <a:pt x="221" y="384"/>
                                  </a:lnTo>
                                  <a:lnTo>
                                    <a:pt x="225" y="389"/>
                                  </a:lnTo>
                                  <a:lnTo>
                                    <a:pt x="225" y="394"/>
                                  </a:lnTo>
                                  <a:lnTo>
                                    <a:pt x="235" y="403"/>
                                  </a:lnTo>
                                  <a:lnTo>
                                    <a:pt x="235" y="408"/>
                                  </a:lnTo>
                                  <a:lnTo>
                                    <a:pt x="240" y="413"/>
                                  </a:lnTo>
                                  <a:lnTo>
                                    <a:pt x="240" y="418"/>
                                  </a:lnTo>
                                  <a:lnTo>
                                    <a:pt x="245" y="422"/>
                                  </a:lnTo>
                                  <a:lnTo>
                                    <a:pt x="245" y="427"/>
                                  </a:lnTo>
                                  <a:lnTo>
                                    <a:pt x="254" y="437"/>
                                  </a:lnTo>
                                  <a:lnTo>
                                    <a:pt x="254" y="442"/>
                                  </a:lnTo>
                                  <a:lnTo>
                                    <a:pt x="259" y="446"/>
                                  </a:lnTo>
                                  <a:lnTo>
                                    <a:pt x="259" y="451"/>
                                  </a:lnTo>
                                  <a:lnTo>
                                    <a:pt x="264" y="456"/>
                                  </a:lnTo>
                                  <a:lnTo>
                                    <a:pt x="264" y="461"/>
                                  </a:lnTo>
                                  <a:lnTo>
                                    <a:pt x="273" y="470"/>
                                  </a:lnTo>
                                  <a:lnTo>
                                    <a:pt x="273" y="475"/>
                                  </a:lnTo>
                                  <a:lnTo>
                                    <a:pt x="278" y="480"/>
                                  </a:lnTo>
                                  <a:lnTo>
                                    <a:pt x="278" y="485"/>
                                  </a:lnTo>
                                  <a:lnTo>
                                    <a:pt x="283" y="490"/>
                                  </a:lnTo>
                                  <a:lnTo>
                                    <a:pt x="283" y="494"/>
                                  </a:lnTo>
                                  <a:lnTo>
                                    <a:pt x="293" y="504"/>
                                  </a:lnTo>
                                  <a:lnTo>
                                    <a:pt x="293" y="509"/>
                                  </a:lnTo>
                                  <a:lnTo>
                                    <a:pt x="297" y="514"/>
                                  </a:lnTo>
                                  <a:lnTo>
                                    <a:pt x="297" y="518"/>
                                  </a:lnTo>
                                  <a:lnTo>
                                    <a:pt x="302" y="5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45"/>
                          <wps:cNvSpPr>
                            <a:spLocks/>
                          </wps:cNvSpPr>
                          <wps:spPr bwMode="auto">
                            <a:xfrm>
                              <a:off x="3663" y="2228"/>
                              <a:ext cx="52" cy="96"/>
                            </a:xfrm>
                            <a:custGeom>
                              <a:avLst/>
                              <a:gdLst>
                                <a:gd name="T0" fmla="*/ 0 w 52"/>
                                <a:gd name="T1" fmla="*/ 0 h 96"/>
                                <a:gd name="T2" fmla="*/ 0 w 52"/>
                                <a:gd name="T3" fmla="*/ 5 h 96"/>
                                <a:gd name="T4" fmla="*/ 4 w 52"/>
                                <a:gd name="T5" fmla="*/ 9 h 96"/>
                                <a:gd name="T6" fmla="*/ 4 w 52"/>
                                <a:gd name="T7" fmla="*/ 14 h 96"/>
                                <a:gd name="T8" fmla="*/ 9 w 52"/>
                                <a:gd name="T9" fmla="*/ 19 h 96"/>
                                <a:gd name="T10" fmla="*/ 14 w 52"/>
                                <a:gd name="T11" fmla="*/ 24 h 96"/>
                                <a:gd name="T12" fmla="*/ 14 w 52"/>
                                <a:gd name="T13" fmla="*/ 29 h 96"/>
                                <a:gd name="T14" fmla="*/ 19 w 52"/>
                                <a:gd name="T15" fmla="*/ 33 h 96"/>
                                <a:gd name="T16" fmla="*/ 19 w 52"/>
                                <a:gd name="T17" fmla="*/ 38 h 96"/>
                                <a:gd name="T18" fmla="*/ 24 w 52"/>
                                <a:gd name="T19" fmla="*/ 43 h 96"/>
                                <a:gd name="T20" fmla="*/ 24 w 52"/>
                                <a:gd name="T21" fmla="*/ 48 h 96"/>
                                <a:gd name="T22" fmla="*/ 33 w 52"/>
                                <a:gd name="T23" fmla="*/ 57 h 96"/>
                                <a:gd name="T24" fmla="*/ 33 w 52"/>
                                <a:gd name="T25" fmla="*/ 62 h 96"/>
                                <a:gd name="T26" fmla="*/ 38 w 52"/>
                                <a:gd name="T27" fmla="*/ 67 h 96"/>
                                <a:gd name="T28" fmla="*/ 38 w 52"/>
                                <a:gd name="T29" fmla="*/ 72 h 96"/>
                                <a:gd name="T30" fmla="*/ 48 w 52"/>
                                <a:gd name="T31" fmla="*/ 81 h 96"/>
                                <a:gd name="T32" fmla="*/ 48 w 52"/>
                                <a:gd name="T33" fmla="*/ 86 h 96"/>
                                <a:gd name="T34" fmla="*/ 52 w 52"/>
                                <a:gd name="T35" fmla="*/ 91 h 96"/>
                                <a:gd name="T36" fmla="*/ 52 w 52"/>
                                <a:gd name="T3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 h="96">
                                  <a:moveTo>
                                    <a:pt x="0" y="0"/>
                                  </a:moveTo>
                                  <a:lnTo>
                                    <a:pt x="0" y="5"/>
                                  </a:lnTo>
                                  <a:lnTo>
                                    <a:pt x="4" y="9"/>
                                  </a:lnTo>
                                  <a:lnTo>
                                    <a:pt x="4" y="14"/>
                                  </a:lnTo>
                                  <a:lnTo>
                                    <a:pt x="9" y="19"/>
                                  </a:lnTo>
                                  <a:lnTo>
                                    <a:pt x="14" y="24"/>
                                  </a:lnTo>
                                  <a:lnTo>
                                    <a:pt x="14" y="29"/>
                                  </a:lnTo>
                                  <a:lnTo>
                                    <a:pt x="19" y="33"/>
                                  </a:lnTo>
                                  <a:lnTo>
                                    <a:pt x="19" y="38"/>
                                  </a:lnTo>
                                  <a:lnTo>
                                    <a:pt x="24" y="43"/>
                                  </a:lnTo>
                                  <a:lnTo>
                                    <a:pt x="24" y="48"/>
                                  </a:lnTo>
                                  <a:lnTo>
                                    <a:pt x="33" y="57"/>
                                  </a:lnTo>
                                  <a:lnTo>
                                    <a:pt x="33" y="62"/>
                                  </a:lnTo>
                                  <a:lnTo>
                                    <a:pt x="38" y="67"/>
                                  </a:lnTo>
                                  <a:lnTo>
                                    <a:pt x="38" y="72"/>
                                  </a:lnTo>
                                  <a:lnTo>
                                    <a:pt x="48" y="81"/>
                                  </a:lnTo>
                                  <a:lnTo>
                                    <a:pt x="48" y="86"/>
                                  </a:lnTo>
                                  <a:lnTo>
                                    <a:pt x="52" y="91"/>
                                  </a:lnTo>
                                  <a:lnTo>
                                    <a:pt x="52"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46"/>
                          <wps:cNvSpPr>
                            <a:spLocks/>
                          </wps:cNvSpPr>
                          <wps:spPr bwMode="auto">
                            <a:xfrm>
                              <a:off x="3739" y="2367"/>
                              <a:ext cx="24" cy="34"/>
                            </a:xfrm>
                            <a:custGeom>
                              <a:avLst/>
                              <a:gdLst>
                                <a:gd name="T0" fmla="*/ 0 w 24"/>
                                <a:gd name="T1" fmla="*/ 0 h 34"/>
                                <a:gd name="T2" fmla="*/ 10 w 24"/>
                                <a:gd name="T3" fmla="*/ 10 h 34"/>
                                <a:gd name="T4" fmla="*/ 10 w 24"/>
                                <a:gd name="T5" fmla="*/ 14 h 34"/>
                                <a:gd name="T6" fmla="*/ 15 w 24"/>
                                <a:gd name="T7" fmla="*/ 19 h 34"/>
                                <a:gd name="T8" fmla="*/ 15 w 24"/>
                                <a:gd name="T9" fmla="*/ 24 h 34"/>
                                <a:gd name="T10" fmla="*/ 24 w 24"/>
                                <a:gd name="T11" fmla="*/ 34 h 34"/>
                              </a:gdLst>
                              <a:ahLst/>
                              <a:cxnLst>
                                <a:cxn ang="0">
                                  <a:pos x="T0" y="T1"/>
                                </a:cxn>
                                <a:cxn ang="0">
                                  <a:pos x="T2" y="T3"/>
                                </a:cxn>
                                <a:cxn ang="0">
                                  <a:pos x="T4" y="T5"/>
                                </a:cxn>
                                <a:cxn ang="0">
                                  <a:pos x="T6" y="T7"/>
                                </a:cxn>
                                <a:cxn ang="0">
                                  <a:pos x="T8" y="T9"/>
                                </a:cxn>
                                <a:cxn ang="0">
                                  <a:pos x="T10" y="T11"/>
                                </a:cxn>
                              </a:cxnLst>
                              <a:rect l="0" t="0" r="r" b="b"/>
                              <a:pathLst>
                                <a:path w="24" h="34">
                                  <a:moveTo>
                                    <a:pt x="0" y="0"/>
                                  </a:moveTo>
                                  <a:lnTo>
                                    <a:pt x="10" y="10"/>
                                  </a:lnTo>
                                  <a:lnTo>
                                    <a:pt x="10" y="14"/>
                                  </a:lnTo>
                                  <a:lnTo>
                                    <a:pt x="15" y="19"/>
                                  </a:lnTo>
                                  <a:lnTo>
                                    <a:pt x="15" y="24"/>
                                  </a:lnTo>
                                  <a:lnTo>
                                    <a:pt x="24"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47"/>
                          <wps:cNvSpPr>
                            <a:spLocks/>
                          </wps:cNvSpPr>
                          <wps:spPr bwMode="auto">
                            <a:xfrm>
                              <a:off x="3235" y="1604"/>
                              <a:ext cx="293" cy="504"/>
                            </a:xfrm>
                            <a:custGeom>
                              <a:avLst/>
                              <a:gdLst>
                                <a:gd name="T0" fmla="*/ 10 w 293"/>
                                <a:gd name="T1" fmla="*/ 9 h 504"/>
                                <a:gd name="T2" fmla="*/ 15 w 293"/>
                                <a:gd name="T3" fmla="*/ 19 h 504"/>
                                <a:gd name="T4" fmla="*/ 20 w 293"/>
                                <a:gd name="T5" fmla="*/ 28 h 504"/>
                                <a:gd name="T6" fmla="*/ 29 w 293"/>
                                <a:gd name="T7" fmla="*/ 43 h 504"/>
                                <a:gd name="T8" fmla="*/ 34 w 293"/>
                                <a:gd name="T9" fmla="*/ 52 h 504"/>
                                <a:gd name="T10" fmla="*/ 44 w 293"/>
                                <a:gd name="T11" fmla="*/ 67 h 504"/>
                                <a:gd name="T12" fmla="*/ 48 w 293"/>
                                <a:gd name="T13" fmla="*/ 76 h 504"/>
                                <a:gd name="T14" fmla="*/ 53 w 293"/>
                                <a:gd name="T15" fmla="*/ 86 h 504"/>
                                <a:gd name="T16" fmla="*/ 63 w 293"/>
                                <a:gd name="T17" fmla="*/ 100 h 504"/>
                                <a:gd name="T18" fmla="*/ 68 w 293"/>
                                <a:gd name="T19" fmla="*/ 110 h 504"/>
                                <a:gd name="T20" fmla="*/ 72 w 293"/>
                                <a:gd name="T21" fmla="*/ 120 h 504"/>
                                <a:gd name="T22" fmla="*/ 82 w 293"/>
                                <a:gd name="T23" fmla="*/ 134 h 504"/>
                                <a:gd name="T24" fmla="*/ 87 w 293"/>
                                <a:gd name="T25" fmla="*/ 144 h 504"/>
                                <a:gd name="T26" fmla="*/ 92 w 293"/>
                                <a:gd name="T27" fmla="*/ 153 h 504"/>
                                <a:gd name="T28" fmla="*/ 101 w 293"/>
                                <a:gd name="T29" fmla="*/ 168 h 504"/>
                                <a:gd name="T30" fmla="*/ 106 w 293"/>
                                <a:gd name="T31" fmla="*/ 177 h 504"/>
                                <a:gd name="T32" fmla="*/ 116 w 293"/>
                                <a:gd name="T33" fmla="*/ 192 h 504"/>
                                <a:gd name="T34" fmla="*/ 120 w 293"/>
                                <a:gd name="T35" fmla="*/ 201 h 504"/>
                                <a:gd name="T36" fmla="*/ 125 w 293"/>
                                <a:gd name="T37" fmla="*/ 211 h 504"/>
                                <a:gd name="T38" fmla="*/ 135 w 293"/>
                                <a:gd name="T39" fmla="*/ 225 h 504"/>
                                <a:gd name="T40" fmla="*/ 140 w 293"/>
                                <a:gd name="T41" fmla="*/ 235 h 504"/>
                                <a:gd name="T42" fmla="*/ 144 w 293"/>
                                <a:gd name="T43" fmla="*/ 245 h 504"/>
                                <a:gd name="T44" fmla="*/ 154 w 293"/>
                                <a:gd name="T45" fmla="*/ 259 h 504"/>
                                <a:gd name="T46" fmla="*/ 159 w 293"/>
                                <a:gd name="T47" fmla="*/ 269 h 504"/>
                                <a:gd name="T48" fmla="*/ 164 w 293"/>
                                <a:gd name="T49" fmla="*/ 278 h 504"/>
                                <a:gd name="T50" fmla="*/ 173 w 293"/>
                                <a:gd name="T51" fmla="*/ 293 h 504"/>
                                <a:gd name="T52" fmla="*/ 178 w 293"/>
                                <a:gd name="T53" fmla="*/ 302 h 504"/>
                                <a:gd name="T54" fmla="*/ 188 w 293"/>
                                <a:gd name="T55" fmla="*/ 317 h 504"/>
                                <a:gd name="T56" fmla="*/ 192 w 293"/>
                                <a:gd name="T57" fmla="*/ 326 h 504"/>
                                <a:gd name="T58" fmla="*/ 197 w 293"/>
                                <a:gd name="T59" fmla="*/ 336 h 504"/>
                                <a:gd name="T60" fmla="*/ 207 w 293"/>
                                <a:gd name="T61" fmla="*/ 350 h 504"/>
                                <a:gd name="T62" fmla="*/ 212 w 293"/>
                                <a:gd name="T63" fmla="*/ 360 h 504"/>
                                <a:gd name="T64" fmla="*/ 216 w 293"/>
                                <a:gd name="T65" fmla="*/ 369 h 504"/>
                                <a:gd name="T66" fmla="*/ 226 w 293"/>
                                <a:gd name="T67" fmla="*/ 384 h 504"/>
                                <a:gd name="T68" fmla="*/ 231 w 293"/>
                                <a:gd name="T69" fmla="*/ 393 h 504"/>
                                <a:gd name="T70" fmla="*/ 240 w 293"/>
                                <a:gd name="T71" fmla="*/ 408 h 504"/>
                                <a:gd name="T72" fmla="*/ 245 w 293"/>
                                <a:gd name="T73" fmla="*/ 417 h 504"/>
                                <a:gd name="T74" fmla="*/ 250 w 293"/>
                                <a:gd name="T75" fmla="*/ 427 h 504"/>
                                <a:gd name="T76" fmla="*/ 260 w 293"/>
                                <a:gd name="T77" fmla="*/ 441 h 504"/>
                                <a:gd name="T78" fmla="*/ 264 w 293"/>
                                <a:gd name="T79" fmla="*/ 451 h 504"/>
                                <a:gd name="T80" fmla="*/ 269 w 293"/>
                                <a:gd name="T81" fmla="*/ 461 h 504"/>
                                <a:gd name="T82" fmla="*/ 279 w 293"/>
                                <a:gd name="T83" fmla="*/ 475 h 504"/>
                                <a:gd name="T84" fmla="*/ 284 w 293"/>
                                <a:gd name="T85" fmla="*/ 485 h 504"/>
                                <a:gd name="T86" fmla="*/ 288 w 293"/>
                                <a:gd name="T87" fmla="*/ 494 h 504"/>
                                <a:gd name="T88" fmla="*/ 293 w 293"/>
                                <a:gd name="T89" fmla="*/ 504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3" h="504">
                                  <a:moveTo>
                                    <a:pt x="0" y="0"/>
                                  </a:moveTo>
                                  <a:lnTo>
                                    <a:pt x="10" y="9"/>
                                  </a:lnTo>
                                  <a:lnTo>
                                    <a:pt x="10" y="14"/>
                                  </a:lnTo>
                                  <a:lnTo>
                                    <a:pt x="15" y="19"/>
                                  </a:lnTo>
                                  <a:lnTo>
                                    <a:pt x="15" y="24"/>
                                  </a:lnTo>
                                  <a:lnTo>
                                    <a:pt x="20" y="28"/>
                                  </a:lnTo>
                                  <a:lnTo>
                                    <a:pt x="20" y="33"/>
                                  </a:lnTo>
                                  <a:lnTo>
                                    <a:pt x="29" y="43"/>
                                  </a:lnTo>
                                  <a:lnTo>
                                    <a:pt x="29" y="48"/>
                                  </a:lnTo>
                                  <a:lnTo>
                                    <a:pt x="34" y="52"/>
                                  </a:lnTo>
                                  <a:lnTo>
                                    <a:pt x="34" y="57"/>
                                  </a:lnTo>
                                  <a:lnTo>
                                    <a:pt x="44" y="67"/>
                                  </a:lnTo>
                                  <a:lnTo>
                                    <a:pt x="44" y="72"/>
                                  </a:lnTo>
                                  <a:lnTo>
                                    <a:pt x="48" y="76"/>
                                  </a:lnTo>
                                  <a:lnTo>
                                    <a:pt x="48" y="81"/>
                                  </a:lnTo>
                                  <a:lnTo>
                                    <a:pt x="53" y="86"/>
                                  </a:lnTo>
                                  <a:lnTo>
                                    <a:pt x="53" y="91"/>
                                  </a:lnTo>
                                  <a:lnTo>
                                    <a:pt x="63" y="100"/>
                                  </a:lnTo>
                                  <a:lnTo>
                                    <a:pt x="63" y="105"/>
                                  </a:lnTo>
                                  <a:lnTo>
                                    <a:pt x="68" y="110"/>
                                  </a:lnTo>
                                  <a:lnTo>
                                    <a:pt x="68" y="115"/>
                                  </a:lnTo>
                                  <a:lnTo>
                                    <a:pt x="72" y="120"/>
                                  </a:lnTo>
                                  <a:lnTo>
                                    <a:pt x="72" y="124"/>
                                  </a:lnTo>
                                  <a:lnTo>
                                    <a:pt x="82" y="134"/>
                                  </a:lnTo>
                                  <a:lnTo>
                                    <a:pt x="82" y="139"/>
                                  </a:lnTo>
                                  <a:lnTo>
                                    <a:pt x="87" y="144"/>
                                  </a:lnTo>
                                  <a:lnTo>
                                    <a:pt x="87" y="148"/>
                                  </a:lnTo>
                                  <a:lnTo>
                                    <a:pt x="92" y="153"/>
                                  </a:lnTo>
                                  <a:lnTo>
                                    <a:pt x="92" y="158"/>
                                  </a:lnTo>
                                  <a:lnTo>
                                    <a:pt x="101" y="168"/>
                                  </a:lnTo>
                                  <a:lnTo>
                                    <a:pt x="101" y="172"/>
                                  </a:lnTo>
                                  <a:lnTo>
                                    <a:pt x="106" y="177"/>
                                  </a:lnTo>
                                  <a:lnTo>
                                    <a:pt x="106" y="182"/>
                                  </a:lnTo>
                                  <a:lnTo>
                                    <a:pt x="116" y="192"/>
                                  </a:lnTo>
                                  <a:lnTo>
                                    <a:pt x="116" y="196"/>
                                  </a:lnTo>
                                  <a:lnTo>
                                    <a:pt x="120" y="201"/>
                                  </a:lnTo>
                                  <a:lnTo>
                                    <a:pt x="120" y="206"/>
                                  </a:lnTo>
                                  <a:lnTo>
                                    <a:pt x="125" y="211"/>
                                  </a:lnTo>
                                  <a:lnTo>
                                    <a:pt x="125" y="216"/>
                                  </a:lnTo>
                                  <a:lnTo>
                                    <a:pt x="135" y="225"/>
                                  </a:lnTo>
                                  <a:lnTo>
                                    <a:pt x="135" y="230"/>
                                  </a:lnTo>
                                  <a:lnTo>
                                    <a:pt x="140" y="235"/>
                                  </a:lnTo>
                                  <a:lnTo>
                                    <a:pt x="140" y="240"/>
                                  </a:lnTo>
                                  <a:lnTo>
                                    <a:pt x="144" y="245"/>
                                  </a:lnTo>
                                  <a:lnTo>
                                    <a:pt x="144" y="249"/>
                                  </a:lnTo>
                                  <a:lnTo>
                                    <a:pt x="154" y="259"/>
                                  </a:lnTo>
                                  <a:lnTo>
                                    <a:pt x="154" y="264"/>
                                  </a:lnTo>
                                  <a:lnTo>
                                    <a:pt x="159" y="269"/>
                                  </a:lnTo>
                                  <a:lnTo>
                                    <a:pt x="159" y="273"/>
                                  </a:lnTo>
                                  <a:lnTo>
                                    <a:pt x="164" y="278"/>
                                  </a:lnTo>
                                  <a:lnTo>
                                    <a:pt x="164" y="283"/>
                                  </a:lnTo>
                                  <a:lnTo>
                                    <a:pt x="173" y="293"/>
                                  </a:lnTo>
                                  <a:lnTo>
                                    <a:pt x="173" y="297"/>
                                  </a:lnTo>
                                  <a:lnTo>
                                    <a:pt x="178" y="302"/>
                                  </a:lnTo>
                                  <a:lnTo>
                                    <a:pt x="178" y="307"/>
                                  </a:lnTo>
                                  <a:lnTo>
                                    <a:pt x="188" y="317"/>
                                  </a:lnTo>
                                  <a:lnTo>
                                    <a:pt x="188" y="321"/>
                                  </a:lnTo>
                                  <a:lnTo>
                                    <a:pt x="192" y="326"/>
                                  </a:lnTo>
                                  <a:lnTo>
                                    <a:pt x="192" y="331"/>
                                  </a:lnTo>
                                  <a:lnTo>
                                    <a:pt x="197" y="336"/>
                                  </a:lnTo>
                                  <a:lnTo>
                                    <a:pt x="197" y="341"/>
                                  </a:lnTo>
                                  <a:lnTo>
                                    <a:pt x="207" y="350"/>
                                  </a:lnTo>
                                  <a:lnTo>
                                    <a:pt x="207" y="355"/>
                                  </a:lnTo>
                                  <a:lnTo>
                                    <a:pt x="212" y="360"/>
                                  </a:lnTo>
                                  <a:lnTo>
                                    <a:pt x="212" y="365"/>
                                  </a:lnTo>
                                  <a:lnTo>
                                    <a:pt x="216" y="369"/>
                                  </a:lnTo>
                                  <a:lnTo>
                                    <a:pt x="216" y="374"/>
                                  </a:lnTo>
                                  <a:lnTo>
                                    <a:pt x="226" y="384"/>
                                  </a:lnTo>
                                  <a:lnTo>
                                    <a:pt x="226" y="389"/>
                                  </a:lnTo>
                                  <a:lnTo>
                                    <a:pt x="231" y="393"/>
                                  </a:lnTo>
                                  <a:lnTo>
                                    <a:pt x="231" y="398"/>
                                  </a:lnTo>
                                  <a:lnTo>
                                    <a:pt x="240" y="408"/>
                                  </a:lnTo>
                                  <a:lnTo>
                                    <a:pt x="240" y="413"/>
                                  </a:lnTo>
                                  <a:lnTo>
                                    <a:pt x="245" y="417"/>
                                  </a:lnTo>
                                  <a:lnTo>
                                    <a:pt x="245" y="422"/>
                                  </a:lnTo>
                                  <a:lnTo>
                                    <a:pt x="250" y="427"/>
                                  </a:lnTo>
                                  <a:lnTo>
                                    <a:pt x="250" y="432"/>
                                  </a:lnTo>
                                  <a:lnTo>
                                    <a:pt x="260" y="441"/>
                                  </a:lnTo>
                                  <a:lnTo>
                                    <a:pt x="260" y="446"/>
                                  </a:lnTo>
                                  <a:lnTo>
                                    <a:pt x="264" y="451"/>
                                  </a:lnTo>
                                  <a:lnTo>
                                    <a:pt x="264" y="456"/>
                                  </a:lnTo>
                                  <a:lnTo>
                                    <a:pt x="269" y="461"/>
                                  </a:lnTo>
                                  <a:lnTo>
                                    <a:pt x="269" y="465"/>
                                  </a:lnTo>
                                  <a:lnTo>
                                    <a:pt x="279" y="475"/>
                                  </a:lnTo>
                                  <a:lnTo>
                                    <a:pt x="279" y="480"/>
                                  </a:lnTo>
                                  <a:lnTo>
                                    <a:pt x="284" y="485"/>
                                  </a:lnTo>
                                  <a:lnTo>
                                    <a:pt x="284" y="489"/>
                                  </a:lnTo>
                                  <a:lnTo>
                                    <a:pt x="288" y="494"/>
                                  </a:lnTo>
                                  <a:lnTo>
                                    <a:pt x="288" y="499"/>
                                  </a:lnTo>
                                  <a:lnTo>
                                    <a:pt x="293" y="5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48"/>
                          <wps:cNvSpPr>
                            <a:spLocks/>
                          </wps:cNvSpPr>
                          <wps:spPr bwMode="auto">
                            <a:xfrm>
                              <a:off x="3586" y="2209"/>
                              <a:ext cx="115" cy="201"/>
                            </a:xfrm>
                            <a:custGeom>
                              <a:avLst/>
                              <a:gdLst>
                                <a:gd name="T0" fmla="*/ 0 w 115"/>
                                <a:gd name="T1" fmla="*/ 0 h 201"/>
                                <a:gd name="T2" fmla="*/ 5 w 115"/>
                                <a:gd name="T3" fmla="*/ 4 h 201"/>
                                <a:gd name="T4" fmla="*/ 5 w 115"/>
                                <a:gd name="T5" fmla="*/ 9 h 201"/>
                                <a:gd name="T6" fmla="*/ 9 w 115"/>
                                <a:gd name="T7" fmla="*/ 14 h 201"/>
                                <a:gd name="T8" fmla="*/ 9 w 115"/>
                                <a:gd name="T9" fmla="*/ 19 h 201"/>
                                <a:gd name="T10" fmla="*/ 19 w 115"/>
                                <a:gd name="T11" fmla="*/ 28 h 201"/>
                                <a:gd name="T12" fmla="*/ 19 w 115"/>
                                <a:gd name="T13" fmla="*/ 33 h 201"/>
                                <a:gd name="T14" fmla="*/ 24 w 115"/>
                                <a:gd name="T15" fmla="*/ 38 h 201"/>
                                <a:gd name="T16" fmla="*/ 24 w 115"/>
                                <a:gd name="T17" fmla="*/ 43 h 201"/>
                                <a:gd name="T18" fmla="*/ 33 w 115"/>
                                <a:gd name="T19" fmla="*/ 52 h 201"/>
                                <a:gd name="T20" fmla="*/ 33 w 115"/>
                                <a:gd name="T21" fmla="*/ 57 h 201"/>
                                <a:gd name="T22" fmla="*/ 38 w 115"/>
                                <a:gd name="T23" fmla="*/ 62 h 201"/>
                                <a:gd name="T24" fmla="*/ 38 w 115"/>
                                <a:gd name="T25" fmla="*/ 67 h 201"/>
                                <a:gd name="T26" fmla="*/ 43 w 115"/>
                                <a:gd name="T27" fmla="*/ 72 h 201"/>
                                <a:gd name="T28" fmla="*/ 43 w 115"/>
                                <a:gd name="T29" fmla="*/ 76 h 201"/>
                                <a:gd name="T30" fmla="*/ 53 w 115"/>
                                <a:gd name="T31" fmla="*/ 86 h 201"/>
                                <a:gd name="T32" fmla="*/ 53 w 115"/>
                                <a:gd name="T33" fmla="*/ 91 h 201"/>
                                <a:gd name="T34" fmla="*/ 57 w 115"/>
                                <a:gd name="T35" fmla="*/ 96 h 201"/>
                                <a:gd name="T36" fmla="*/ 57 w 115"/>
                                <a:gd name="T37" fmla="*/ 100 h 201"/>
                                <a:gd name="T38" fmla="*/ 62 w 115"/>
                                <a:gd name="T39" fmla="*/ 105 h 201"/>
                                <a:gd name="T40" fmla="*/ 62 w 115"/>
                                <a:gd name="T41" fmla="*/ 110 h 201"/>
                                <a:gd name="T42" fmla="*/ 72 w 115"/>
                                <a:gd name="T43" fmla="*/ 120 h 201"/>
                                <a:gd name="T44" fmla="*/ 72 w 115"/>
                                <a:gd name="T45" fmla="*/ 124 h 201"/>
                                <a:gd name="T46" fmla="*/ 77 w 115"/>
                                <a:gd name="T47" fmla="*/ 129 h 201"/>
                                <a:gd name="T48" fmla="*/ 77 w 115"/>
                                <a:gd name="T49" fmla="*/ 134 h 201"/>
                                <a:gd name="T50" fmla="*/ 86 w 115"/>
                                <a:gd name="T51" fmla="*/ 144 h 201"/>
                                <a:gd name="T52" fmla="*/ 86 w 115"/>
                                <a:gd name="T53" fmla="*/ 148 h 201"/>
                                <a:gd name="T54" fmla="*/ 91 w 115"/>
                                <a:gd name="T55" fmla="*/ 153 h 201"/>
                                <a:gd name="T56" fmla="*/ 91 w 115"/>
                                <a:gd name="T57" fmla="*/ 158 h 201"/>
                                <a:gd name="T58" fmla="*/ 96 w 115"/>
                                <a:gd name="T59" fmla="*/ 163 h 201"/>
                                <a:gd name="T60" fmla="*/ 96 w 115"/>
                                <a:gd name="T61" fmla="*/ 168 h 201"/>
                                <a:gd name="T62" fmla="*/ 105 w 115"/>
                                <a:gd name="T63" fmla="*/ 177 h 201"/>
                                <a:gd name="T64" fmla="*/ 105 w 115"/>
                                <a:gd name="T65" fmla="*/ 182 h 201"/>
                                <a:gd name="T66" fmla="*/ 110 w 115"/>
                                <a:gd name="T67" fmla="*/ 187 h 201"/>
                                <a:gd name="T68" fmla="*/ 110 w 115"/>
                                <a:gd name="T69" fmla="*/ 192 h 201"/>
                                <a:gd name="T70" fmla="*/ 115 w 115"/>
                                <a:gd name="T71" fmla="*/ 196 h 201"/>
                                <a:gd name="T72" fmla="*/ 115 w 115"/>
                                <a:gd name="T7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201">
                                  <a:moveTo>
                                    <a:pt x="0" y="0"/>
                                  </a:moveTo>
                                  <a:lnTo>
                                    <a:pt x="5" y="4"/>
                                  </a:lnTo>
                                  <a:lnTo>
                                    <a:pt x="5" y="9"/>
                                  </a:lnTo>
                                  <a:lnTo>
                                    <a:pt x="9" y="14"/>
                                  </a:lnTo>
                                  <a:lnTo>
                                    <a:pt x="9" y="19"/>
                                  </a:lnTo>
                                  <a:lnTo>
                                    <a:pt x="19" y="28"/>
                                  </a:lnTo>
                                  <a:lnTo>
                                    <a:pt x="19" y="33"/>
                                  </a:lnTo>
                                  <a:lnTo>
                                    <a:pt x="24" y="38"/>
                                  </a:lnTo>
                                  <a:lnTo>
                                    <a:pt x="24" y="43"/>
                                  </a:lnTo>
                                  <a:lnTo>
                                    <a:pt x="33" y="52"/>
                                  </a:lnTo>
                                  <a:lnTo>
                                    <a:pt x="33" y="57"/>
                                  </a:lnTo>
                                  <a:lnTo>
                                    <a:pt x="38" y="62"/>
                                  </a:lnTo>
                                  <a:lnTo>
                                    <a:pt x="38" y="67"/>
                                  </a:lnTo>
                                  <a:lnTo>
                                    <a:pt x="43" y="72"/>
                                  </a:lnTo>
                                  <a:lnTo>
                                    <a:pt x="43" y="76"/>
                                  </a:lnTo>
                                  <a:lnTo>
                                    <a:pt x="53" y="86"/>
                                  </a:lnTo>
                                  <a:lnTo>
                                    <a:pt x="53" y="91"/>
                                  </a:lnTo>
                                  <a:lnTo>
                                    <a:pt x="57" y="96"/>
                                  </a:lnTo>
                                  <a:lnTo>
                                    <a:pt x="57" y="100"/>
                                  </a:lnTo>
                                  <a:lnTo>
                                    <a:pt x="62" y="105"/>
                                  </a:lnTo>
                                  <a:lnTo>
                                    <a:pt x="62" y="110"/>
                                  </a:lnTo>
                                  <a:lnTo>
                                    <a:pt x="72" y="120"/>
                                  </a:lnTo>
                                  <a:lnTo>
                                    <a:pt x="72" y="124"/>
                                  </a:lnTo>
                                  <a:lnTo>
                                    <a:pt x="77" y="129"/>
                                  </a:lnTo>
                                  <a:lnTo>
                                    <a:pt x="77" y="134"/>
                                  </a:lnTo>
                                  <a:lnTo>
                                    <a:pt x="86" y="144"/>
                                  </a:lnTo>
                                  <a:lnTo>
                                    <a:pt x="86" y="148"/>
                                  </a:lnTo>
                                  <a:lnTo>
                                    <a:pt x="91" y="153"/>
                                  </a:lnTo>
                                  <a:lnTo>
                                    <a:pt x="91" y="158"/>
                                  </a:lnTo>
                                  <a:lnTo>
                                    <a:pt x="96" y="163"/>
                                  </a:lnTo>
                                  <a:lnTo>
                                    <a:pt x="96" y="168"/>
                                  </a:lnTo>
                                  <a:lnTo>
                                    <a:pt x="105" y="177"/>
                                  </a:lnTo>
                                  <a:lnTo>
                                    <a:pt x="105" y="182"/>
                                  </a:lnTo>
                                  <a:lnTo>
                                    <a:pt x="110" y="187"/>
                                  </a:lnTo>
                                  <a:lnTo>
                                    <a:pt x="110" y="192"/>
                                  </a:lnTo>
                                  <a:lnTo>
                                    <a:pt x="115" y="196"/>
                                  </a:lnTo>
                                  <a:lnTo>
                                    <a:pt x="115" y="2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49"/>
                          <wps:cNvSpPr>
                            <a:spLocks/>
                          </wps:cNvSpPr>
                          <wps:spPr bwMode="auto">
                            <a:xfrm>
                              <a:off x="3178" y="1613"/>
                              <a:ext cx="278" cy="485"/>
                            </a:xfrm>
                            <a:custGeom>
                              <a:avLst/>
                              <a:gdLst>
                                <a:gd name="T0" fmla="*/ 5 w 278"/>
                                <a:gd name="T1" fmla="*/ 5 h 485"/>
                                <a:gd name="T2" fmla="*/ 9 w 278"/>
                                <a:gd name="T3" fmla="*/ 15 h 485"/>
                                <a:gd name="T4" fmla="*/ 19 w 278"/>
                                <a:gd name="T5" fmla="*/ 29 h 485"/>
                                <a:gd name="T6" fmla="*/ 24 w 278"/>
                                <a:gd name="T7" fmla="*/ 39 h 485"/>
                                <a:gd name="T8" fmla="*/ 29 w 278"/>
                                <a:gd name="T9" fmla="*/ 48 h 485"/>
                                <a:gd name="T10" fmla="*/ 38 w 278"/>
                                <a:gd name="T11" fmla="*/ 63 h 485"/>
                                <a:gd name="T12" fmla="*/ 43 w 278"/>
                                <a:gd name="T13" fmla="*/ 72 h 485"/>
                                <a:gd name="T14" fmla="*/ 53 w 278"/>
                                <a:gd name="T15" fmla="*/ 87 h 485"/>
                                <a:gd name="T16" fmla="*/ 57 w 278"/>
                                <a:gd name="T17" fmla="*/ 96 h 485"/>
                                <a:gd name="T18" fmla="*/ 62 w 278"/>
                                <a:gd name="T19" fmla="*/ 106 h 485"/>
                                <a:gd name="T20" fmla="*/ 72 w 278"/>
                                <a:gd name="T21" fmla="*/ 120 h 485"/>
                                <a:gd name="T22" fmla="*/ 77 w 278"/>
                                <a:gd name="T23" fmla="*/ 130 h 485"/>
                                <a:gd name="T24" fmla="*/ 81 w 278"/>
                                <a:gd name="T25" fmla="*/ 139 h 485"/>
                                <a:gd name="T26" fmla="*/ 91 w 278"/>
                                <a:gd name="T27" fmla="*/ 154 h 485"/>
                                <a:gd name="T28" fmla="*/ 96 w 278"/>
                                <a:gd name="T29" fmla="*/ 163 h 485"/>
                                <a:gd name="T30" fmla="*/ 101 w 278"/>
                                <a:gd name="T31" fmla="*/ 173 h 485"/>
                                <a:gd name="T32" fmla="*/ 110 w 278"/>
                                <a:gd name="T33" fmla="*/ 187 h 485"/>
                                <a:gd name="T34" fmla="*/ 115 w 278"/>
                                <a:gd name="T35" fmla="*/ 197 h 485"/>
                                <a:gd name="T36" fmla="*/ 125 w 278"/>
                                <a:gd name="T37" fmla="*/ 211 h 485"/>
                                <a:gd name="T38" fmla="*/ 129 w 278"/>
                                <a:gd name="T39" fmla="*/ 221 h 485"/>
                                <a:gd name="T40" fmla="*/ 134 w 278"/>
                                <a:gd name="T41" fmla="*/ 231 h 485"/>
                                <a:gd name="T42" fmla="*/ 144 w 278"/>
                                <a:gd name="T43" fmla="*/ 245 h 485"/>
                                <a:gd name="T44" fmla="*/ 149 w 278"/>
                                <a:gd name="T45" fmla="*/ 255 h 485"/>
                                <a:gd name="T46" fmla="*/ 153 w 278"/>
                                <a:gd name="T47" fmla="*/ 264 h 485"/>
                                <a:gd name="T48" fmla="*/ 163 w 278"/>
                                <a:gd name="T49" fmla="*/ 279 h 485"/>
                                <a:gd name="T50" fmla="*/ 168 w 278"/>
                                <a:gd name="T51" fmla="*/ 288 h 485"/>
                                <a:gd name="T52" fmla="*/ 173 w 278"/>
                                <a:gd name="T53" fmla="*/ 298 h 485"/>
                                <a:gd name="T54" fmla="*/ 182 w 278"/>
                                <a:gd name="T55" fmla="*/ 312 h 485"/>
                                <a:gd name="T56" fmla="*/ 187 w 278"/>
                                <a:gd name="T57" fmla="*/ 322 h 485"/>
                                <a:gd name="T58" fmla="*/ 197 w 278"/>
                                <a:gd name="T59" fmla="*/ 336 h 485"/>
                                <a:gd name="T60" fmla="*/ 201 w 278"/>
                                <a:gd name="T61" fmla="*/ 346 h 485"/>
                                <a:gd name="T62" fmla="*/ 206 w 278"/>
                                <a:gd name="T63" fmla="*/ 356 h 485"/>
                                <a:gd name="T64" fmla="*/ 216 w 278"/>
                                <a:gd name="T65" fmla="*/ 370 h 485"/>
                                <a:gd name="T66" fmla="*/ 221 w 278"/>
                                <a:gd name="T67" fmla="*/ 380 h 485"/>
                                <a:gd name="T68" fmla="*/ 225 w 278"/>
                                <a:gd name="T69" fmla="*/ 389 h 485"/>
                                <a:gd name="T70" fmla="*/ 235 w 278"/>
                                <a:gd name="T71" fmla="*/ 404 h 485"/>
                                <a:gd name="T72" fmla="*/ 240 w 278"/>
                                <a:gd name="T73" fmla="*/ 413 h 485"/>
                                <a:gd name="T74" fmla="*/ 249 w 278"/>
                                <a:gd name="T75" fmla="*/ 428 h 485"/>
                                <a:gd name="T76" fmla="*/ 254 w 278"/>
                                <a:gd name="T77" fmla="*/ 437 h 485"/>
                                <a:gd name="T78" fmla="*/ 259 w 278"/>
                                <a:gd name="T79" fmla="*/ 447 h 485"/>
                                <a:gd name="T80" fmla="*/ 269 w 278"/>
                                <a:gd name="T81" fmla="*/ 461 h 485"/>
                                <a:gd name="T82" fmla="*/ 273 w 278"/>
                                <a:gd name="T83" fmla="*/ 471 h 485"/>
                                <a:gd name="T84" fmla="*/ 278 w 278"/>
                                <a:gd name="T85" fmla="*/ 480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8" h="485">
                                  <a:moveTo>
                                    <a:pt x="0" y="0"/>
                                  </a:moveTo>
                                  <a:lnTo>
                                    <a:pt x="5" y="5"/>
                                  </a:lnTo>
                                  <a:lnTo>
                                    <a:pt x="5" y="10"/>
                                  </a:lnTo>
                                  <a:lnTo>
                                    <a:pt x="9" y="15"/>
                                  </a:lnTo>
                                  <a:lnTo>
                                    <a:pt x="9" y="19"/>
                                  </a:lnTo>
                                  <a:lnTo>
                                    <a:pt x="19" y="29"/>
                                  </a:lnTo>
                                  <a:lnTo>
                                    <a:pt x="19" y="34"/>
                                  </a:lnTo>
                                  <a:lnTo>
                                    <a:pt x="24" y="39"/>
                                  </a:lnTo>
                                  <a:lnTo>
                                    <a:pt x="24" y="43"/>
                                  </a:lnTo>
                                  <a:lnTo>
                                    <a:pt x="29" y="48"/>
                                  </a:lnTo>
                                  <a:lnTo>
                                    <a:pt x="29" y="53"/>
                                  </a:lnTo>
                                  <a:lnTo>
                                    <a:pt x="38" y="63"/>
                                  </a:lnTo>
                                  <a:lnTo>
                                    <a:pt x="38" y="67"/>
                                  </a:lnTo>
                                  <a:lnTo>
                                    <a:pt x="43" y="72"/>
                                  </a:lnTo>
                                  <a:lnTo>
                                    <a:pt x="43" y="77"/>
                                  </a:lnTo>
                                  <a:lnTo>
                                    <a:pt x="53" y="87"/>
                                  </a:lnTo>
                                  <a:lnTo>
                                    <a:pt x="53" y="91"/>
                                  </a:lnTo>
                                  <a:lnTo>
                                    <a:pt x="57" y="96"/>
                                  </a:lnTo>
                                  <a:lnTo>
                                    <a:pt x="57" y="101"/>
                                  </a:lnTo>
                                  <a:lnTo>
                                    <a:pt x="62" y="106"/>
                                  </a:lnTo>
                                  <a:lnTo>
                                    <a:pt x="62" y="111"/>
                                  </a:lnTo>
                                  <a:lnTo>
                                    <a:pt x="72" y="120"/>
                                  </a:lnTo>
                                  <a:lnTo>
                                    <a:pt x="72" y="125"/>
                                  </a:lnTo>
                                  <a:lnTo>
                                    <a:pt x="77" y="130"/>
                                  </a:lnTo>
                                  <a:lnTo>
                                    <a:pt x="77" y="135"/>
                                  </a:lnTo>
                                  <a:lnTo>
                                    <a:pt x="81" y="139"/>
                                  </a:lnTo>
                                  <a:lnTo>
                                    <a:pt x="81" y="144"/>
                                  </a:lnTo>
                                  <a:lnTo>
                                    <a:pt x="91" y="154"/>
                                  </a:lnTo>
                                  <a:lnTo>
                                    <a:pt x="91" y="159"/>
                                  </a:lnTo>
                                  <a:lnTo>
                                    <a:pt x="96" y="163"/>
                                  </a:lnTo>
                                  <a:lnTo>
                                    <a:pt x="96" y="168"/>
                                  </a:lnTo>
                                  <a:lnTo>
                                    <a:pt x="101" y="173"/>
                                  </a:lnTo>
                                  <a:lnTo>
                                    <a:pt x="101" y="178"/>
                                  </a:lnTo>
                                  <a:lnTo>
                                    <a:pt x="110" y="187"/>
                                  </a:lnTo>
                                  <a:lnTo>
                                    <a:pt x="110" y="192"/>
                                  </a:lnTo>
                                  <a:lnTo>
                                    <a:pt x="115" y="197"/>
                                  </a:lnTo>
                                  <a:lnTo>
                                    <a:pt x="115" y="202"/>
                                  </a:lnTo>
                                  <a:lnTo>
                                    <a:pt x="125" y="211"/>
                                  </a:lnTo>
                                  <a:lnTo>
                                    <a:pt x="125" y="216"/>
                                  </a:lnTo>
                                  <a:lnTo>
                                    <a:pt x="129" y="221"/>
                                  </a:lnTo>
                                  <a:lnTo>
                                    <a:pt x="129" y="226"/>
                                  </a:lnTo>
                                  <a:lnTo>
                                    <a:pt x="134" y="231"/>
                                  </a:lnTo>
                                  <a:lnTo>
                                    <a:pt x="134" y="236"/>
                                  </a:lnTo>
                                  <a:lnTo>
                                    <a:pt x="144" y="245"/>
                                  </a:lnTo>
                                  <a:lnTo>
                                    <a:pt x="144" y="250"/>
                                  </a:lnTo>
                                  <a:lnTo>
                                    <a:pt x="149" y="255"/>
                                  </a:lnTo>
                                  <a:lnTo>
                                    <a:pt x="149" y="260"/>
                                  </a:lnTo>
                                  <a:lnTo>
                                    <a:pt x="153" y="264"/>
                                  </a:lnTo>
                                  <a:lnTo>
                                    <a:pt x="153" y="269"/>
                                  </a:lnTo>
                                  <a:lnTo>
                                    <a:pt x="163" y="279"/>
                                  </a:lnTo>
                                  <a:lnTo>
                                    <a:pt x="163" y="284"/>
                                  </a:lnTo>
                                  <a:lnTo>
                                    <a:pt x="168" y="288"/>
                                  </a:lnTo>
                                  <a:lnTo>
                                    <a:pt x="168" y="293"/>
                                  </a:lnTo>
                                  <a:lnTo>
                                    <a:pt x="173" y="298"/>
                                  </a:lnTo>
                                  <a:lnTo>
                                    <a:pt x="173" y="303"/>
                                  </a:lnTo>
                                  <a:lnTo>
                                    <a:pt x="182" y="312"/>
                                  </a:lnTo>
                                  <a:lnTo>
                                    <a:pt x="182" y="317"/>
                                  </a:lnTo>
                                  <a:lnTo>
                                    <a:pt x="187" y="322"/>
                                  </a:lnTo>
                                  <a:lnTo>
                                    <a:pt x="187" y="327"/>
                                  </a:lnTo>
                                  <a:lnTo>
                                    <a:pt x="197" y="336"/>
                                  </a:lnTo>
                                  <a:lnTo>
                                    <a:pt x="197" y="341"/>
                                  </a:lnTo>
                                  <a:lnTo>
                                    <a:pt x="201" y="346"/>
                                  </a:lnTo>
                                  <a:lnTo>
                                    <a:pt x="201" y="351"/>
                                  </a:lnTo>
                                  <a:lnTo>
                                    <a:pt x="206" y="356"/>
                                  </a:lnTo>
                                  <a:lnTo>
                                    <a:pt x="206" y="360"/>
                                  </a:lnTo>
                                  <a:lnTo>
                                    <a:pt x="216" y="370"/>
                                  </a:lnTo>
                                  <a:lnTo>
                                    <a:pt x="216" y="375"/>
                                  </a:lnTo>
                                  <a:lnTo>
                                    <a:pt x="221" y="380"/>
                                  </a:lnTo>
                                  <a:lnTo>
                                    <a:pt x="221" y="384"/>
                                  </a:lnTo>
                                  <a:lnTo>
                                    <a:pt x="225" y="389"/>
                                  </a:lnTo>
                                  <a:lnTo>
                                    <a:pt x="225" y="394"/>
                                  </a:lnTo>
                                  <a:lnTo>
                                    <a:pt x="235" y="404"/>
                                  </a:lnTo>
                                  <a:lnTo>
                                    <a:pt x="235" y="408"/>
                                  </a:lnTo>
                                  <a:lnTo>
                                    <a:pt x="240" y="413"/>
                                  </a:lnTo>
                                  <a:lnTo>
                                    <a:pt x="240" y="418"/>
                                  </a:lnTo>
                                  <a:lnTo>
                                    <a:pt x="249" y="428"/>
                                  </a:lnTo>
                                  <a:lnTo>
                                    <a:pt x="249" y="432"/>
                                  </a:lnTo>
                                  <a:lnTo>
                                    <a:pt x="254" y="437"/>
                                  </a:lnTo>
                                  <a:lnTo>
                                    <a:pt x="254" y="442"/>
                                  </a:lnTo>
                                  <a:lnTo>
                                    <a:pt x="259" y="447"/>
                                  </a:lnTo>
                                  <a:lnTo>
                                    <a:pt x="259" y="452"/>
                                  </a:lnTo>
                                  <a:lnTo>
                                    <a:pt x="269" y="461"/>
                                  </a:lnTo>
                                  <a:lnTo>
                                    <a:pt x="269" y="466"/>
                                  </a:lnTo>
                                  <a:lnTo>
                                    <a:pt x="273" y="471"/>
                                  </a:lnTo>
                                  <a:lnTo>
                                    <a:pt x="273" y="476"/>
                                  </a:lnTo>
                                  <a:lnTo>
                                    <a:pt x="278" y="480"/>
                                  </a:lnTo>
                                  <a:lnTo>
                                    <a:pt x="278" y="4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0"/>
                          <wps:cNvSpPr>
                            <a:spLocks/>
                          </wps:cNvSpPr>
                          <wps:spPr bwMode="auto">
                            <a:xfrm>
                              <a:off x="3523" y="2213"/>
                              <a:ext cx="68" cy="116"/>
                            </a:xfrm>
                            <a:custGeom>
                              <a:avLst/>
                              <a:gdLst>
                                <a:gd name="T0" fmla="*/ 0 w 68"/>
                                <a:gd name="T1" fmla="*/ 0 h 116"/>
                                <a:gd name="T2" fmla="*/ 5 w 68"/>
                                <a:gd name="T3" fmla="*/ 5 h 116"/>
                                <a:gd name="T4" fmla="*/ 5 w 68"/>
                                <a:gd name="T5" fmla="*/ 10 h 116"/>
                                <a:gd name="T6" fmla="*/ 15 w 68"/>
                                <a:gd name="T7" fmla="*/ 20 h 116"/>
                                <a:gd name="T8" fmla="*/ 15 w 68"/>
                                <a:gd name="T9" fmla="*/ 24 h 116"/>
                                <a:gd name="T10" fmla="*/ 20 w 68"/>
                                <a:gd name="T11" fmla="*/ 29 h 116"/>
                                <a:gd name="T12" fmla="*/ 20 w 68"/>
                                <a:gd name="T13" fmla="*/ 34 h 116"/>
                                <a:gd name="T14" fmla="*/ 24 w 68"/>
                                <a:gd name="T15" fmla="*/ 39 h 116"/>
                                <a:gd name="T16" fmla="*/ 24 w 68"/>
                                <a:gd name="T17" fmla="*/ 44 h 116"/>
                                <a:gd name="T18" fmla="*/ 34 w 68"/>
                                <a:gd name="T19" fmla="*/ 53 h 116"/>
                                <a:gd name="T20" fmla="*/ 34 w 68"/>
                                <a:gd name="T21" fmla="*/ 58 h 116"/>
                                <a:gd name="T22" fmla="*/ 39 w 68"/>
                                <a:gd name="T23" fmla="*/ 63 h 116"/>
                                <a:gd name="T24" fmla="*/ 39 w 68"/>
                                <a:gd name="T25" fmla="*/ 68 h 116"/>
                                <a:gd name="T26" fmla="*/ 48 w 68"/>
                                <a:gd name="T27" fmla="*/ 77 h 116"/>
                                <a:gd name="T28" fmla="*/ 48 w 68"/>
                                <a:gd name="T29" fmla="*/ 82 h 116"/>
                                <a:gd name="T30" fmla="*/ 53 w 68"/>
                                <a:gd name="T31" fmla="*/ 87 h 116"/>
                                <a:gd name="T32" fmla="*/ 53 w 68"/>
                                <a:gd name="T33" fmla="*/ 92 h 116"/>
                                <a:gd name="T34" fmla="*/ 58 w 68"/>
                                <a:gd name="T35" fmla="*/ 96 h 116"/>
                                <a:gd name="T36" fmla="*/ 58 w 68"/>
                                <a:gd name="T37" fmla="*/ 101 h 116"/>
                                <a:gd name="T38" fmla="*/ 68 w 68"/>
                                <a:gd name="T39" fmla="*/ 111 h 116"/>
                                <a:gd name="T40" fmla="*/ 68 w 68"/>
                                <a:gd name="T4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116">
                                  <a:moveTo>
                                    <a:pt x="0" y="0"/>
                                  </a:moveTo>
                                  <a:lnTo>
                                    <a:pt x="5" y="5"/>
                                  </a:lnTo>
                                  <a:lnTo>
                                    <a:pt x="5" y="10"/>
                                  </a:lnTo>
                                  <a:lnTo>
                                    <a:pt x="15" y="20"/>
                                  </a:lnTo>
                                  <a:lnTo>
                                    <a:pt x="15" y="24"/>
                                  </a:lnTo>
                                  <a:lnTo>
                                    <a:pt x="20" y="29"/>
                                  </a:lnTo>
                                  <a:lnTo>
                                    <a:pt x="20" y="34"/>
                                  </a:lnTo>
                                  <a:lnTo>
                                    <a:pt x="24" y="39"/>
                                  </a:lnTo>
                                  <a:lnTo>
                                    <a:pt x="24" y="44"/>
                                  </a:lnTo>
                                  <a:lnTo>
                                    <a:pt x="34" y="53"/>
                                  </a:lnTo>
                                  <a:lnTo>
                                    <a:pt x="34" y="58"/>
                                  </a:lnTo>
                                  <a:lnTo>
                                    <a:pt x="39" y="63"/>
                                  </a:lnTo>
                                  <a:lnTo>
                                    <a:pt x="39" y="68"/>
                                  </a:lnTo>
                                  <a:lnTo>
                                    <a:pt x="48" y="77"/>
                                  </a:lnTo>
                                  <a:lnTo>
                                    <a:pt x="48" y="82"/>
                                  </a:lnTo>
                                  <a:lnTo>
                                    <a:pt x="53" y="87"/>
                                  </a:lnTo>
                                  <a:lnTo>
                                    <a:pt x="53" y="92"/>
                                  </a:lnTo>
                                  <a:lnTo>
                                    <a:pt x="58" y="96"/>
                                  </a:lnTo>
                                  <a:lnTo>
                                    <a:pt x="58" y="101"/>
                                  </a:lnTo>
                                  <a:lnTo>
                                    <a:pt x="68" y="111"/>
                                  </a:lnTo>
                                  <a:lnTo>
                                    <a:pt x="68" y="1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51"/>
                          <wps:cNvSpPr>
                            <a:spLocks/>
                          </wps:cNvSpPr>
                          <wps:spPr bwMode="auto">
                            <a:xfrm>
                              <a:off x="3615" y="2367"/>
                              <a:ext cx="28" cy="53"/>
                            </a:xfrm>
                            <a:custGeom>
                              <a:avLst/>
                              <a:gdLst>
                                <a:gd name="T0" fmla="*/ 0 w 28"/>
                                <a:gd name="T1" fmla="*/ 0 h 53"/>
                                <a:gd name="T2" fmla="*/ 0 w 28"/>
                                <a:gd name="T3" fmla="*/ 5 h 53"/>
                                <a:gd name="T4" fmla="*/ 4 w 28"/>
                                <a:gd name="T5" fmla="*/ 10 h 53"/>
                                <a:gd name="T6" fmla="*/ 9 w 28"/>
                                <a:gd name="T7" fmla="*/ 14 h 53"/>
                                <a:gd name="T8" fmla="*/ 9 w 28"/>
                                <a:gd name="T9" fmla="*/ 19 h 53"/>
                                <a:gd name="T10" fmla="*/ 14 w 28"/>
                                <a:gd name="T11" fmla="*/ 24 h 53"/>
                                <a:gd name="T12" fmla="*/ 14 w 28"/>
                                <a:gd name="T13" fmla="*/ 29 h 53"/>
                                <a:gd name="T14" fmla="*/ 19 w 28"/>
                                <a:gd name="T15" fmla="*/ 34 h 53"/>
                                <a:gd name="T16" fmla="*/ 19 w 28"/>
                                <a:gd name="T17" fmla="*/ 38 h 53"/>
                                <a:gd name="T18" fmla="*/ 28 w 28"/>
                                <a:gd name="T19" fmla="*/ 48 h 53"/>
                                <a:gd name="T20" fmla="*/ 28 w 28"/>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53">
                                  <a:moveTo>
                                    <a:pt x="0" y="0"/>
                                  </a:moveTo>
                                  <a:lnTo>
                                    <a:pt x="0" y="5"/>
                                  </a:lnTo>
                                  <a:lnTo>
                                    <a:pt x="4" y="10"/>
                                  </a:lnTo>
                                  <a:lnTo>
                                    <a:pt x="9" y="14"/>
                                  </a:lnTo>
                                  <a:lnTo>
                                    <a:pt x="9" y="19"/>
                                  </a:lnTo>
                                  <a:lnTo>
                                    <a:pt x="14" y="24"/>
                                  </a:lnTo>
                                  <a:lnTo>
                                    <a:pt x="14" y="29"/>
                                  </a:lnTo>
                                  <a:lnTo>
                                    <a:pt x="19" y="34"/>
                                  </a:lnTo>
                                  <a:lnTo>
                                    <a:pt x="19" y="38"/>
                                  </a:lnTo>
                                  <a:lnTo>
                                    <a:pt x="28"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52"/>
                          <wps:cNvSpPr>
                            <a:spLocks/>
                          </wps:cNvSpPr>
                          <wps:spPr bwMode="auto">
                            <a:xfrm>
                              <a:off x="3034" y="1464"/>
                              <a:ext cx="48" cy="87"/>
                            </a:xfrm>
                            <a:custGeom>
                              <a:avLst/>
                              <a:gdLst>
                                <a:gd name="T0" fmla="*/ 0 w 48"/>
                                <a:gd name="T1" fmla="*/ 0 h 87"/>
                                <a:gd name="T2" fmla="*/ 0 w 48"/>
                                <a:gd name="T3" fmla="*/ 5 h 87"/>
                                <a:gd name="T4" fmla="*/ 5 w 48"/>
                                <a:gd name="T5" fmla="*/ 10 h 87"/>
                                <a:gd name="T6" fmla="*/ 9 w 48"/>
                                <a:gd name="T7" fmla="*/ 15 h 87"/>
                                <a:gd name="T8" fmla="*/ 9 w 48"/>
                                <a:gd name="T9" fmla="*/ 20 h 87"/>
                                <a:gd name="T10" fmla="*/ 14 w 48"/>
                                <a:gd name="T11" fmla="*/ 24 h 87"/>
                                <a:gd name="T12" fmla="*/ 14 w 48"/>
                                <a:gd name="T13" fmla="*/ 29 h 87"/>
                                <a:gd name="T14" fmla="*/ 24 w 48"/>
                                <a:gd name="T15" fmla="*/ 39 h 87"/>
                                <a:gd name="T16" fmla="*/ 24 w 48"/>
                                <a:gd name="T17" fmla="*/ 44 h 87"/>
                                <a:gd name="T18" fmla="*/ 29 w 48"/>
                                <a:gd name="T19" fmla="*/ 48 h 87"/>
                                <a:gd name="T20" fmla="*/ 29 w 48"/>
                                <a:gd name="T21" fmla="*/ 53 h 87"/>
                                <a:gd name="T22" fmla="*/ 33 w 48"/>
                                <a:gd name="T23" fmla="*/ 58 h 87"/>
                                <a:gd name="T24" fmla="*/ 33 w 48"/>
                                <a:gd name="T25" fmla="*/ 63 h 87"/>
                                <a:gd name="T26" fmla="*/ 43 w 48"/>
                                <a:gd name="T27" fmla="*/ 72 h 87"/>
                                <a:gd name="T28" fmla="*/ 43 w 48"/>
                                <a:gd name="T29" fmla="*/ 77 h 87"/>
                                <a:gd name="T30" fmla="*/ 48 w 48"/>
                                <a:gd name="T31" fmla="*/ 82 h 87"/>
                                <a:gd name="T32" fmla="*/ 48 w 48"/>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0"/>
                                  </a:moveTo>
                                  <a:lnTo>
                                    <a:pt x="0" y="5"/>
                                  </a:lnTo>
                                  <a:lnTo>
                                    <a:pt x="5" y="10"/>
                                  </a:lnTo>
                                  <a:lnTo>
                                    <a:pt x="9" y="15"/>
                                  </a:lnTo>
                                  <a:lnTo>
                                    <a:pt x="9" y="20"/>
                                  </a:lnTo>
                                  <a:lnTo>
                                    <a:pt x="14" y="24"/>
                                  </a:lnTo>
                                  <a:lnTo>
                                    <a:pt x="14" y="29"/>
                                  </a:lnTo>
                                  <a:lnTo>
                                    <a:pt x="24" y="39"/>
                                  </a:lnTo>
                                  <a:lnTo>
                                    <a:pt x="24" y="44"/>
                                  </a:lnTo>
                                  <a:lnTo>
                                    <a:pt x="29" y="48"/>
                                  </a:lnTo>
                                  <a:lnTo>
                                    <a:pt x="29" y="53"/>
                                  </a:lnTo>
                                  <a:lnTo>
                                    <a:pt x="33" y="58"/>
                                  </a:lnTo>
                                  <a:lnTo>
                                    <a:pt x="33" y="63"/>
                                  </a:lnTo>
                                  <a:lnTo>
                                    <a:pt x="43" y="72"/>
                                  </a:lnTo>
                                  <a:lnTo>
                                    <a:pt x="43" y="77"/>
                                  </a:lnTo>
                                  <a:lnTo>
                                    <a:pt x="48" y="82"/>
                                  </a:lnTo>
                                  <a:lnTo>
                                    <a:pt x="4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53"/>
                          <wps:cNvSpPr>
                            <a:spLocks/>
                          </wps:cNvSpPr>
                          <wps:spPr bwMode="auto">
                            <a:xfrm>
                              <a:off x="3120" y="1618"/>
                              <a:ext cx="288" cy="495"/>
                            </a:xfrm>
                            <a:custGeom>
                              <a:avLst/>
                              <a:gdLst>
                                <a:gd name="T0" fmla="*/ 10 w 288"/>
                                <a:gd name="T1" fmla="*/ 10 h 495"/>
                                <a:gd name="T2" fmla="*/ 15 w 288"/>
                                <a:gd name="T3" fmla="*/ 19 h 495"/>
                                <a:gd name="T4" fmla="*/ 19 w 288"/>
                                <a:gd name="T5" fmla="*/ 29 h 495"/>
                                <a:gd name="T6" fmla="*/ 29 w 288"/>
                                <a:gd name="T7" fmla="*/ 43 h 495"/>
                                <a:gd name="T8" fmla="*/ 34 w 288"/>
                                <a:gd name="T9" fmla="*/ 53 h 495"/>
                                <a:gd name="T10" fmla="*/ 39 w 288"/>
                                <a:gd name="T11" fmla="*/ 62 h 495"/>
                                <a:gd name="T12" fmla="*/ 48 w 288"/>
                                <a:gd name="T13" fmla="*/ 77 h 495"/>
                                <a:gd name="T14" fmla="*/ 53 w 288"/>
                                <a:gd name="T15" fmla="*/ 86 h 495"/>
                                <a:gd name="T16" fmla="*/ 63 w 288"/>
                                <a:gd name="T17" fmla="*/ 101 h 495"/>
                                <a:gd name="T18" fmla="*/ 67 w 288"/>
                                <a:gd name="T19" fmla="*/ 110 h 495"/>
                                <a:gd name="T20" fmla="*/ 72 w 288"/>
                                <a:gd name="T21" fmla="*/ 120 h 495"/>
                                <a:gd name="T22" fmla="*/ 82 w 288"/>
                                <a:gd name="T23" fmla="*/ 134 h 495"/>
                                <a:gd name="T24" fmla="*/ 87 w 288"/>
                                <a:gd name="T25" fmla="*/ 144 h 495"/>
                                <a:gd name="T26" fmla="*/ 91 w 288"/>
                                <a:gd name="T27" fmla="*/ 154 h 495"/>
                                <a:gd name="T28" fmla="*/ 101 w 288"/>
                                <a:gd name="T29" fmla="*/ 168 h 495"/>
                                <a:gd name="T30" fmla="*/ 106 w 288"/>
                                <a:gd name="T31" fmla="*/ 178 h 495"/>
                                <a:gd name="T32" fmla="*/ 115 w 288"/>
                                <a:gd name="T33" fmla="*/ 192 h 495"/>
                                <a:gd name="T34" fmla="*/ 120 w 288"/>
                                <a:gd name="T35" fmla="*/ 202 h 495"/>
                                <a:gd name="T36" fmla="*/ 125 w 288"/>
                                <a:gd name="T37" fmla="*/ 211 h 495"/>
                                <a:gd name="T38" fmla="*/ 135 w 288"/>
                                <a:gd name="T39" fmla="*/ 226 h 495"/>
                                <a:gd name="T40" fmla="*/ 139 w 288"/>
                                <a:gd name="T41" fmla="*/ 235 h 495"/>
                                <a:gd name="T42" fmla="*/ 144 w 288"/>
                                <a:gd name="T43" fmla="*/ 245 h 495"/>
                                <a:gd name="T44" fmla="*/ 154 w 288"/>
                                <a:gd name="T45" fmla="*/ 259 h 495"/>
                                <a:gd name="T46" fmla="*/ 159 w 288"/>
                                <a:gd name="T47" fmla="*/ 269 h 495"/>
                                <a:gd name="T48" fmla="*/ 168 w 288"/>
                                <a:gd name="T49" fmla="*/ 283 h 495"/>
                                <a:gd name="T50" fmla="*/ 173 w 288"/>
                                <a:gd name="T51" fmla="*/ 293 h 495"/>
                                <a:gd name="T52" fmla="*/ 178 w 288"/>
                                <a:gd name="T53" fmla="*/ 303 h 495"/>
                                <a:gd name="T54" fmla="*/ 187 w 288"/>
                                <a:gd name="T55" fmla="*/ 317 h 495"/>
                                <a:gd name="T56" fmla="*/ 192 w 288"/>
                                <a:gd name="T57" fmla="*/ 327 h 495"/>
                                <a:gd name="T58" fmla="*/ 197 w 288"/>
                                <a:gd name="T59" fmla="*/ 336 h 495"/>
                                <a:gd name="T60" fmla="*/ 207 w 288"/>
                                <a:gd name="T61" fmla="*/ 351 h 495"/>
                                <a:gd name="T62" fmla="*/ 211 w 288"/>
                                <a:gd name="T63" fmla="*/ 360 h 495"/>
                                <a:gd name="T64" fmla="*/ 221 w 288"/>
                                <a:gd name="T65" fmla="*/ 375 h 495"/>
                                <a:gd name="T66" fmla="*/ 226 w 288"/>
                                <a:gd name="T67" fmla="*/ 384 h 495"/>
                                <a:gd name="T68" fmla="*/ 231 w 288"/>
                                <a:gd name="T69" fmla="*/ 394 h 495"/>
                                <a:gd name="T70" fmla="*/ 240 w 288"/>
                                <a:gd name="T71" fmla="*/ 408 h 495"/>
                                <a:gd name="T72" fmla="*/ 245 w 288"/>
                                <a:gd name="T73" fmla="*/ 418 h 495"/>
                                <a:gd name="T74" fmla="*/ 250 w 288"/>
                                <a:gd name="T75" fmla="*/ 427 h 495"/>
                                <a:gd name="T76" fmla="*/ 259 w 288"/>
                                <a:gd name="T77" fmla="*/ 442 h 495"/>
                                <a:gd name="T78" fmla="*/ 264 w 288"/>
                                <a:gd name="T79" fmla="*/ 451 h 495"/>
                                <a:gd name="T80" fmla="*/ 274 w 288"/>
                                <a:gd name="T81" fmla="*/ 466 h 495"/>
                                <a:gd name="T82" fmla="*/ 279 w 288"/>
                                <a:gd name="T83" fmla="*/ 475 h 495"/>
                                <a:gd name="T84" fmla="*/ 283 w 288"/>
                                <a:gd name="T85" fmla="*/ 485 h 495"/>
                                <a:gd name="T86" fmla="*/ 288 w 288"/>
                                <a:gd name="T87" fmla="*/ 49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495">
                                  <a:moveTo>
                                    <a:pt x="0" y="0"/>
                                  </a:moveTo>
                                  <a:lnTo>
                                    <a:pt x="10" y="10"/>
                                  </a:lnTo>
                                  <a:lnTo>
                                    <a:pt x="10" y="14"/>
                                  </a:lnTo>
                                  <a:lnTo>
                                    <a:pt x="15" y="19"/>
                                  </a:lnTo>
                                  <a:lnTo>
                                    <a:pt x="15" y="24"/>
                                  </a:lnTo>
                                  <a:lnTo>
                                    <a:pt x="19" y="29"/>
                                  </a:lnTo>
                                  <a:lnTo>
                                    <a:pt x="19" y="34"/>
                                  </a:lnTo>
                                  <a:lnTo>
                                    <a:pt x="29" y="43"/>
                                  </a:lnTo>
                                  <a:lnTo>
                                    <a:pt x="29" y="48"/>
                                  </a:lnTo>
                                  <a:lnTo>
                                    <a:pt x="34" y="53"/>
                                  </a:lnTo>
                                  <a:lnTo>
                                    <a:pt x="34" y="58"/>
                                  </a:lnTo>
                                  <a:lnTo>
                                    <a:pt x="39" y="62"/>
                                  </a:lnTo>
                                  <a:lnTo>
                                    <a:pt x="39" y="67"/>
                                  </a:lnTo>
                                  <a:lnTo>
                                    <a:pt x="48" y="77"/>
                                  </a:lnTo>
                                  <a:lnTo>
                                    <a:pt x="48" y="82"/>
                                  </a:lnTo>
                                  <a:lnTo>
                                    <a:pt x="53" y="86"/>
                                  </a:lnTo>
                                  <a:lnTo>
                                    <a:pt x="53" y="91"/>
                                  </a:lnTo>
                                  <a:lnTo>
                                    <a:pt x="63" y="101"/>
                                  </a:lnTo>
                                  <a:lnTo>
                                    <a:pt x="63" y="106"/>
                                  </a:lnTo>
                                  <a:lnTo>
                                    <a:pt x="67" y="110"/>
                                  </a:lnTo>
                                  <a:lnTo>
                                    <a:pt x="67" y="115"/>
                                  </a:lnTo>
                                  <a:lnTo>
                                    <a:pt x="72" y="120"/>
                                  </a:lnTo>
                                  <a:lnTo>
                                    <a:pt x="72" y="125"/>
                                  </a:lnTo>
                                  <a:lnTo>
                                    <a:pt x="82" y="134"/>
                                  </a:lnTo>
                                  <a:lnTo>
                                    <a:pt x="82" y="139"/>
                                  </a:lnTo>
                                  <a:lnTo>
                                    <a:pt x="87" y="144"/>
                                  </a:lnTo>
                                  <a:lnTo>
                                    <a:pt x="87" y="149"/>
                                  </a:lnTo>
                                  <a:lnTo>
                                    <a:pt x="91" y="154"/>
                                  </a:lnTo>
                                  <a:lnTo>
                                    <a:pt x="91" y="158"/>
                                  </a:lnTo>
                                  <a:lnTo>
                                    <a:pt x="101" y="168"/>
                                  </a:lnTo>
                                  <a:lnTo>
                                    <a:pt x="101" y="173"/>
                                  </a:lnTo>
                                  <a:lnTo>
                                    <a:pt x="106" y="178"/>
                                  </a:lnTo>
                                  <a:lnTo>
                                    <a:pt x="106" y="182"/>
                                  </a:lnTo>
                                  <a:lnTo>
                                    <a:pt x="115" y="192"/>
                                  </a:lnTo>
                                  <a:lnTo>
                                    <a:pt x="115" y="197"/>
                                  </a:lnTo>
                                  <a:lnTo>
                                    <a:pt x="120" y="202"/>
                                  </a:lnTo>
                                  <a:lnTo>
                                    <a:pt x="120" y="206"/>
                                  </a:lnTo>
                                  <a:lnTo>
                                    <a:pt x="125" y="211"/>
                                  </a:lnTo>
                                  <a:lnTo>
                                    <a:pt x="125" y="216"/>
                                  </a:lnTo>
                                  <a:lnTo>
                                    <a:pt x="135" y="226"/>
                                  </a:lnTo>
                                  <a:lnTo>
                                    <a:pt x="135" y="231"/>
                                  </a:lnTo>
                                  <a:lnTo>
                                    <a:pt x="139" y="235"/>
                                  </a:lnTo>
                                  <a:lnTo>
                                    <a:pt x="139" y="240"/>
                                  </a:lnTo>
                                  <a:lnTo>
                                    <a:pt x="144" y="245"/>
                                  </a:lnTo>
                                  <a:lnTo>
                                    <a:pt x="144" y="250"/>
                                  </a:lnTo>
                                  <a:lnTo>
                                    <a:pt x="154" y="259"/>
                                  </a:lnTo>
                                  <a:lnTo>
                                    <a:pt x="154" y="264"/>
                                  </a:lnTo>
                                  <a:lnTo>
                                    <a:pt x="159" y="269"/>
                                  </a:lnTo>
                                  <a:lnTo>
                                    <a:pt x="159" y="274"/>
                                  </a:lnTo>
                                  <a:lnTo>
                                    <a:pt x="168" y="283"/>
                                  </a:lnTo>
                                  <a:lnTo>
                                    <a:pt x="168" y="288"/>
                                  </a:lnTo>
                                  <a:lnTo>
                                    <a:pt x="173" y="293"/>
                                  </a:lnTo>
                                  <a:lnTo>
                                    <a:pt x="173" y="298"/>
                                  </a:lnTo>
                                  <a:lnTo>
                                    <a:pt x="178" y="303"/>
                                  </a:lnTo>
                                  <a:lnTo>
                                    <a:pt x="178" y="307"/>
                                  </a:lnTo>
                                  <a:lnTo>
                                    <a:pt x="187" y="317"/>
                                  </a:lnTo>
                                  <a:lnTo>
                                    <a:pt x="187" y="322"/>
                                  </a:lnTo>
                                  <a:lnTo>
                                    <a:pt x="192" y="327"/>
                                  </a:lnTo>
                                  <a:lnTo>
                                    <a:pt x="192" y="331"/>
                                  </a:lnTo>
                                  <a:lnTo>
                                    <a:pt x="197" y="336"/>
                                  </a:lnTo>
                                  <a:lnTo>
                                    <a:pt x="197" y="341"/>
                                  </a:lnTo>
                                  <a:lnTo>
                                    <a:pt x="207" y="351"/>
                                  </a:lnTo>
                                  <a:lnTo>
                                    <a:pt x="207" y="355"/>
                                  </a:lnTo>
                                  <a:lnTo>
                                    <a:pt x="211" y="360"/>
                                  </a:lnTo>
                                  <a:lnTo>
                                    <a:pt x="211" y="365"/>
                                  </a:lnTo>
                                  <a:lnTo>
                                    <a:pt x="221" y="375"/>
                                  </a:lnTo>
                                  <a:lnTo>
                                    <a:pt x="221" y="379"/>
                                  </a:lnTo>
                                  <a:lnTo>
                                    <a:pt x="226" y="384"/>
                                  </a:lnTo>
                                  <a:lnTo>
                                    <a:pt x="226" y="389"/>
                                  </a:lnTo>
                                  <a:lnTo>
                                    <a:pt x="231" y="394"/>
                                  </a:lnTo>
                                  <a:lnTo>
                                    <a:pt x="231" y="399"/>
                                  </a:lnTo>
                                  <a:lnTo>
                                    <a:pt x="240" y="408"/>
                                  </a:lnTo>
                                  <a:lnTo>
                                    <a:pt x="240" y="413"/>
                                  </a:lnTo>
                                  <a:lnTo>
                                    <a:pt x="245" y="418"/>
                                  </a:lnTo>
                                  <a:lnTo>
                                    <a:pt x="245" y="423"/>
                                  </a:lnTo>
                                  <a:lnTo>
                                    <a:pt x="250" y="427"/>
                                  </a:lnTo>
                                  <a:lnTo>
                                    <a:pt x="250" y="432"/>
                                  </a:lnTo>
                                  <a:lnTo>
                                    <a:pt x="259" y="442"/>
                                  </a:lnTo>
                                  <a:lnTo>
                                    <a:pt x="259" y="447"/>
                                  </a:lnTo>
                                  <a:lnTo>
                                    <a:pt x="264" y="451"/>
                                  </a:lnTo>
                                  <a:lnTo>
                                    <a:pt x="264" y="456"/>
                                  </a:lnTo>
                                  <a:lnTo>
                                    <a:pt x="274" y="466"/>
                                  </a:lnTo>
                                  <a:lnTo>
                                    <a:pt x="274" y="471"/>
                                  </a:lnTo>
                                  <a:lnTo>
                                    <a:pt x="279" y="475"/>
                                  </a:lnTo>
                                  <a:lnTo>
                                    <a:pt x="279" y="480"/>
                                  </a:lnTo>
                                  <a:lnTo>
                                    <a:pt x="283" y="485"/>
                                  </a:lnTo>
                                  <a:lnTo>
                                    <a:pt x="283" y="490"/>
                                  </a:lnTo>
                                  <a:lnTo>
                                    <a:pt x="288" y="49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54"/>
                          <wps:cNvSpPr>
                            <a:spLocks/>
                          </wps:cNvSpPr>
                          <wps:spPr bwMode="auto">
                            <a:xfrm>
                              <a:off x="3480" y="2237"/>
                              <a:ext cx="63" cy="106"/>
                            </a:xfrm>
                            <a:custGeom>
                              <a:avLst/>
                              <a:gdLst>
                                <a:gd name="T0" fmla="*/ 0 w 63"/>
                                <a:gd name="T1" fmla="*/ 0 h 106"/>
                                <a:gd name="T2" fmla="*/ 5 w 63"/>
                                <a:gd name="T3" fmla="*/ 5 h 106"/>
                                <a:gd name="T4" fmla="*/ 5 w 63"/>
                                <a:gd name="T5" fmla="*/ 10 h 106"/>
                                <a:gd name="T6" fmla="*/ 10 w 63"/>
                                <a:gd name="T7" fmla="*/ 15 h 106"/>
                                <a:gd name="T8" fmla="*/ 10 w 63"/>
                                <a:gd name="T9" fmla="*/ 20 h 106"/>
                                <a:gd name="T10" fmla="*/ 15 w 63"/>
                                <a:gd name="T11" fmla="*/ 24 h 106"/>
                                <a:gd name="T12" fmla="*/ 15 w 63"/>
                                <a:gd name="T13" fmla="*/ 29 h 106"/>
                                <a:gd name="T14" fmla="*/ 24 w 63"/>
                                <a:gd name="T15" fmla="*/ 39 h 106"/>
                                <a:gd name="T16" fmla="*/ 24 w 63"/>
                                <a:gd name="T17" fmla="*/ 44 h 106"/>
                                <a:gd name="T18" fmla="*/ 29 w 63"/>
                                <a:gd name="T19" fmla="*/ 48 h 106"/>
                                <a:gd name="T20" fmla="*/ 29 w 63"/>
                                <a:gd name="T21" fmla="*/ 53 h 106"/>
                                <a:gd name="T22" fmla="*/ 39 w 63"/>
                                <a:gd name="T23" fmla="*/ 63 h 106"/>
                                <a:gd name="T24" fmla="*/ 39 w 63"/>
                                <a:gd name="T25" fmla="*/ 68 h 106"/>
                                <a:gd name="T26" fmla="*/ 43 w 63"/>
                                <a:gd name="T27" fmla="*/ 72 h 106"/>
                                <a:gd name="T28" fmla="*/ 43 w 63"/>
                                <a:gd name="T29" fmla="*/ 77 h 106"/>
                                <a:gd name="T30" fmla="*/ 48 w 63"/>
                                <a:gd name="T31" fmla="*/ 82 h 106"/>
                                <a:gd name="T32" fmla="*/ 48 w 63"/>
                                <a:gd name="T33" fmla="*/ 87 h 106"/>
                                <a:gd name="T34" fmla="*/ 58 w 63"/>
                                <a:gd name="T35" fmla="*/ 96 h 106"/>
                                <a:gd name="T36" fmla="*/ 58 w 63"/>
                                <a:gd name="T37" fmla="*/ 101 h 106"/>
                                <a:gd name="T38" fmla="*/ 63 w 63"/>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106">
                                  <a:moveTo>
                                    <a:pt x="0" y="0"/>
                                  </a:moveTo>
                                  <a:lnTo>
                                    <a:pt x="5" y="5"/>
                                  </a:lnTo>
                                  <a:lnTo>
                                    <a:pt x="5" y="10"/>
                                  </a:lnTo>
                                  <a:lnTo>
                                    <a:pt x="10" y="15"/>
                                  </a:lnTo>
                                  <a:lnTo>
                                    <a:pt x="10" y="20"/>
                                  </a:lnTo>
                                  <a:lnTo>
                                    <a:pt x="15" y="24"/>
                                  </a:lnTo>
                                  <a:lnTo>
                                    <a:pt x="15" y="29"/>
                                  </a:lnTo>
                                  <a:lnTo>
                                    <a:pt x="24" y="39"/>
                                  </a:lnTo>
                                  <a:lnTo>
                                    <a:pt x="24" y="44"/>
                                  </a:lnTo>
                                  <a:lnTo>
                                    <a:pt x="29" y="48"/>
                                  </a:lnTo>
                                  <a:lnTo>
                                    <a:pt x="29" y="53"/>
                                  </a:lnTo>
                                  <a:lnTo>
                                    <a:pt x="39" y="63"/>
                                  </a:lnTo>
                                  <a:lnTo>
                                    <a:pt x="39" y="68"/>
                                  </a:lnTo>
                                  <a:lnTo>
                                    <a:pt x="43" y="72"/>
                                  </a:lnTo>
                                  <a:lnTo>
                                    <a:pt x="43" y="77"/>
                                  </a:lnTo>
                                  <a:lnTo>
                                    <a:pt x="48" y="82"/>
                                  </a:lnTo>
                                  <a:lnTo>
                                    <a:pt x="48" y="87"/>
                                  </a:lnTo>
                                  <a:lnTo>
                                    <a:pt x="58" y="96"/>
                                  </a:lnTo>
                                  <a:lnTo>
                                    <a:pt x="58" y="101"/>
                                  </a:lnTo>
                                  <a:lnTo>
                                    <a:pt x="63"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55"/>
                          <wps:cNvSpPr>
                            <a:spLocks/>
                          </wps:cNvSpPr>
                          <wps:spPr bwMode="auto">
                            <a:xfrm>
                              <a:off x="3595" y="2434"/>
                              <a:ext cx="10" cy="19"/>
                            </a:xfrm>
                            <a:custGeom>
                              <a:avLst/>
                              <a:gdLst>
                                <a:gd name="T0" fmla="*/ 0 w 10"/>
                                <a:gd name="T1" fmla="*/ 0 h 19"/>
                                <a:gd name="T2" fmla="*/ 0 w 10"/>
                                <a:gd name="T3" fmla="*/ 5 h 19"/>
                                <a:gd name="T4" fmla="*/ 5 w 10"/>
                                <a:gd name="T5" fmla="*/ 10 h 19"/>
                                <a:gd name="T6" fmla="*/ 5 w 10"/>
                                <a:gd name="T7" fmla="*/ 15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0" y="5"/>
                                  </a:lnTo>
                                  <a:lnTo>
                                    <a:pt x="5" y="10"/>
                                  </a:lnTo>
                                  <a:lnTo>
                                    <a:pt x="5" y="15"/>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56"/>
                          <wps:cNvSpPr>
                            <a:spLocks/>
                          </wps:cNvSpPr>
                          <wps:spPr bwMode="auto">
                            <a:xfrm>
                              <a:off x="2967" y="1455"/>
                              <a:ext cx="408" cy="710"/>
                            </a:xfrm>
                            <a:custGeom>
                              <a:avLst/>
                              <a:gdLst>
                                <a:gd name="T0" fmla="*/ 0 w 408"/>
                                <a:gd name="T1" fmla="*/ 5 h 710"/>
                                <a:gd name="T2" fmla="*/ 4 w 408"/>
                                <a:gd name="T3" fmla="*/ 14 h 710"/>
                                <a:gd name="T4" fmla="*/ 14 w 408"/>
                                <a:gd name="T5" fmla="*/ 24 h 710"/>
                                <a:gd name="T6" fmla="*/ 19 w 408"/>
                                <a:gd name="T7" fmla="*/ 33 h 710"/>
                                <a:gd name="T8" fmla="*/ 24 w 408"/>
                                <a:gd name="T9" fmla="*/ 43 h 710"/>
                                <a:gd name="T10" fmla="*/ 33 w 408"/>
                                <a:gd name="T11" fmla="*/ 57 h 710"/>
                                <a:gd name="T12" fmla="*/ 38 w 408"/>
                                <a:gd name="T13" fmla="*/ 67 h 710"/>
                                <a:gd name="T14" fmla="*/ 48 w 408"/>
                                <a:gd name="T15" fmla="*/ 81 h 710"/>
                                <a:gd name="T16" fmla="*/ 52 w 408"/>
                                <a:gd name="T17" fmla="*/ 91 h 710"/>
                                <a:gd name="T18" fmla="*/ 57 w 408"/>
                                <a:gd name="T19" fmla="*/ 101 h 710"/>
                                <a:gd name="T20" fmla="*/ 67 w 408"/>
                                <a:gd name="T21" fmla="*/ 115 h 710"/>
                                <a:gd name="T22" fmla="*/ 72 w 408"/>
                                <a:gd name="T23" fmla="*/ 125 h 710"/>
                                <a:gd name="T24" fmla="*/ 76 w 408"/>
                                <a:gd name="T25" fmla="*/ 134 h 710"/>
                                <a:gd name="T26" fmla="*/ 86 w 408"/>
                                <a:gd name="T27" fmla="*/ 149 h 710"/>
                                <a:gd name="T28" fmla="*/ 91 w 408"/>
                                <a:gd name="T29" fmla="*/ 158 h 710"/>
                                <a:gd name="T30" fmla="*/ 96 w 408"/>
                                <a:gd name="T31" fmla="*/ 168 h 710"/>
                                <a:gd name="T32" fmla="*/ 105 w 408"/>
                                <a:gd name="T33" fmla="*/ 182 h 710"/>
                                <a:gd name="T34" fmla="*/ 110 w 408"/>
                                <a:gd name="T35" fmla="*/ 192 h 710"/>
                                <a:gd name="T36" fmla="*/ 120 w 408"/>
                                <a:gd name="T37" fmla="*/ 206 h 710"/>
                                <a:gd name="T38" fmla="*/ 124 w 408"/>
                                <a:gd name="T39" fmla="*/ 216 h 710"/>
                                <a:gd name="T40" fmla="*/ 129 w 408"/>
                                <a:gd name="T41" fmla="*/ 225 h 710"/>
                                <a:gd name="T42" fmla="*/ 139 w 408"/>
                                <a:gd name="T43" fmla="*/ 240 h 710"/>
                                <a:gd name="T44" fmla="*/ 144 w 408"/>
                                <a:gd name="T45" fmla="*/ 249 h 710"/>
                                <a:gd name="T46" fmla="*/ 148 w 408"/>
                                <a:gd name="T47" fmla="*/ 259 h 710"/>
                                <a:gd name="T48" fmla="*/ 158 w 408"/>
                                <a:gd name="T49" fmla="*/ 273 h 710"/>
                                <a:gd name="T50" fmla="*/ 163 w 408"/>
                                <a:gd name="T51" fmla="*/ 283 h 710"/>
                                <a:gd name="T52" fmla="*/ 172 w 408"/>
                                <a:gd name="T53" fmla="*/ 297 h 710"/>
                                <a:gd name="T54" fmla="*/ 177 w 408"/>
                                <a:gd name="T55" fmla="*/ 307 h 710"/>
                                <a:gd name="T56" fmla="*/ 182 w 408"/>
                                <a:gd name="T57" fmla="*/ 317 h 710"/>
                                <a:gd name="T58" fmla="*/ 192 w 408"/>
                                <a:gd name="T59" fmla="*/ 331 h 710"/>
                                <a:gd name="T60" fmla="*/ 196 w 408"/>
                                <a:gd name="T61" fmla="*/ 341 h 710"/>
                                <a:gd name="T62" fmla="*/ 201 w 408"/>
                                <a:gd name="T63" fmla="*/ 350 h 710"/>
                                <a:gd name="T64" fmla="*/ 211 w 408"/>
                                <a:gd name="T65" fmla="*/ 365 h 710"/>
                                <a:gd name="T66" fmla="*/ 216 w 408"/>
                                <a:gd name="T67" fmla="*/ 374 h 710"/>
                                <a:gd name="T68" fmla="*/ 220 w 408"/>
                                <a:gd name="T69" fmla="*/ 384 h 710"/>
                                <a:gd name="T70" fmla="*/ 230 w 408"/>
                                <a:gd name="T71" fmla="*/ 398 h 710"/>
                                <a:gd name="T72" fmla="*/ 235 w 408"/>
                                <a:gd name="T73" fmla="*/ 408 h 710"/>
                                <a:gd name="T74" fmla="*/ 244 w 408"/>
                                <a:gd name="T75" fmla="*/ 422 h 710"/>
                                <a:gd name="T76" fmla="*/ 249 w 408"/>
                                <a:gd name="T77" fmla="*/ 432 h 710"/>
                                <a:gd name="T78" fmla="*/ 254 w 408"/>
                                <a:gd name="T79" fmla="*/ 442 h 710"/>
                                <a:gd name="T80" fmla="*/ 264 w 408"/>
                                <a:gd name="T81" fmla="*/ 456 h 710"/>
                                <a:gd name="T82" fmla="*/ 268 w 408"/>
                                <a:gd name="T83" fmla="*/ 466 h 710"/>
                                <a:gd name="T84" fmla="*/ 273 w 408"/>
                                <a:gd name="T85" fmla="*/ 475 h 710"/>
                                <a:gd name="T86" fmla="*/ 283 w 408"/>
                                <a:gd name="T87" fmla="*/ 490 h 710"/>
                                <a:gd name="T88" fmla="*/ 288 w 408"/>
                                <a:gd name="T89" fmla="*/ 499 h 710"/>
                                <a:gd name="T90" fmla="*/ 292 w 408"/>
                                <a:gd name="T91" fmla="*/ 509 h 710"/>
                                <a:gd name="T92" fmla="*/ 302 w 408"/>
                                <a:gd name="T93" fmla="*/ 523 h 710"/>
                                <a:gd name="T94" fmla="*/ 307 w 408"/>
                                <a:gd name="T95" fmla="*/ 533 h 710"/>
                                <a:gd name="T96" fmla="*/ 316 w 408"/>
                                <a:gd name="T97" fmla="*/ 547 h 710"/>
                                <a:gd name="T98" fmla="*/ 321 w 408"/>
                                <a:gd name="T99" fmla="*/ 557 h 710"/>
                                <a:gd name="T100" fmla="*/ 326 w 408"/>
                                <a:gd name="T101" fmla="*/ 566 h 710"/>
                                <a:gd name="T102" fmla="*/ 336 w 408"/>
                                <a:gd name="T103" fmla="*/ 581 h 710"/>
                                <a:gd name="T104" fmla="*/ 340 w 408"/>
                                <a:gd name="T105" fmla="*/ 590 h 710"/>
                                <a:gd name="T106" fmla="*/ 345 w 408"/>
                                <a:gd name="T107" fmla="*/ 600 h 710"/>
                                <a:gd name="T108" fmla="*/ 355 w 408"/>
                                <a:gd name="T109" fmla="*/ 614 h 710"/>
                                <a:gd name="T110" fmla="*/ 360 w 408"/>
                                <a:gd name="T111" fmla="*/ 624 h 710"/>
                                <a:gd name="T112" fmla="*/ 369 w 408"/>
                                <a:gd name="T113" fmla="*/ 638 h 710"/>
                                <a:gd name="T114" fmla="*/ 374 w 408"/>
                                <a:gd name="T115" fmla="*/ 648 h 710"/>
                                <a:gd name="T116" fmla="*/ 379 w 408"/>
                                <a:gd name="T117" fmla="*/ 658 h 710"/>
                                <a:gd name="T118" fmla="*/ 388 w 408"/>
                                <a:gd name="T119" fmla="*/ 672 h 710"/>
                                <a:gd name="T120" fmla="*/ 393 w 408"/>
                                <a:gd name="T121" fmla="*/ 682 h 710"/>
                                <a:gd name="T122" fmla="*/ 398 w 408"/>
                                <a:gd name="T123" fmla="*/ 691 h 710"/>
                                <a:gd name="T124" fmla="*/ 408 w 408"/>
                                <a:gd name="T125" fmla="*/ 706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8" h="710">
                                  <a:moveTo>
                                    <a:pt x="0" y="0"/>
                                  </a:moveTo>
                                  <a:lnTo>
                                    <a:pt x="0" y="5"/>
                                  </a:lnTo>
                                  <a:lnTo>
                                    <a:pt x="4" y="9"/>
                                  </a:lnTo>
                                  <a:lnTo>
                                    <a:pt x="4" y="14"/>
                                  </a:lnTo>
                                  <a:lnTo>
                                    <a:pt x="9" y="19"/>
                                  </a:lnTo>
                                  <a:lnTo>
                                    <a:pt x="14" y="24"/>
                                  </a:lnTo>
                                  <a:lnTo>
                                    <a:pt x="14" y="29"/>
                                  </a:lnTo>
                                  <a:lnTo>
                                    <a:pt x="19" y="33"/>
                                  </a:lnTo>
                                  <a:lnTo>
                                    <a:pt x="19" y="38"/>
                                  </a:lnTo>
                                  <a:lnTo>
                                    <a:pt x="24" y="43"/>
                                  </a:lnTo>
                                  <a:lnTo>
                                    <a:pt x="24" y="48"/>
                                  </a:lnTo>
                                  <a:lnTo>
                                    <a:pt x="33" y="57"/>
                                  </a:lnTo>
                                  <a:lnTo>
                                    <a:pt x="33" y="62"/>
                                  </a:lnTo>
                                  <a:lnTo>
                                    <a:pt x="38" y="67"/>
                                  </a:lnTo>
                                  <a:lnTo>
                                    <a:pt x="38" y="72"/>
                                  </a:lnTo>
                                  <a:lnTo>
                                    <a:pt x="48" y="81"/>
                                  </a:lnTo>
                                  <a:lnTo>
                                    <a:pt x="48" y="86"/>
                                  </a:lnTo>
                                  <a:lnTo>
                                    <a:pt x="52" y="91"/>
                                  </a:lnTo>
                                  <a:lnTo>
                                    <a:pt x="52" y="96"/>
                                  </a:lnTo>
                                  <a:lnTo>
                                    <a:pt x="57" y="101"/>
                                  </a:lnTo>
                                  <a:lnTo>
                                    <a:pt x="57" y="105"/>
                                  </a:lnTo>
                                  <a:lnTo>
                                    <a:pt x="67" y="115"/>
                                  </a:lnTo>
                                  <a:lnTo>
                                    <a:pt x="67" y="120"/>
                                  </a:lnTo>
                                  <a:lnTo>
                                    <a:pt x="72" y="125"/>
                                  </a:lnTo>
                                  <a:lnTo>
                                    <a:pt x="72" y="129"/>
                                  </a:lnTo>
                                  <a:lnTo>
                                    <a:pt x="76" y="134"/>
                                  </a:lnTo>
                                  <a:lnTo>
                                    <a:pt x="76" y="139"/>
                                  </a:lnTo>
                                  <a:lnTo>
                                    <a:pt x="86" y="149"/>
                                  </a:lnTo>
                                  <a:lnTo>
                                    <a:pt x="86" y="153"/>
                                  </a:lnTo>
                                  <a:lnTo>
                                    <a:pt x="91" y="158"/>
                                  </a:lnTo>
                                  <a:lnTo>
                                    <a:pt x="91" y="163"/>
                                  </a:lnTo>
                                  <a:lnTo>
                                    <a:pt x="96" y="168"/>
                                  </a:lnTo>
                                  <a:lnTo>
                                    <a:pt x="96" y="173"/>
                                  </a:lnTo>
                                  <a:lnTo>
                                    <a:pt x="105" y="182"/>
                                  </a:lnTo>
                                  <a:lnTo>
                                    <a:pt x="105" y="187"/>
                                  </a:lnTo>
                                  <a:lnTo>
                                    <a:pt x="110" y="192"/>
                                  </a:lnTo>
                                  <a:lnTo>
                                    <a:pt x="110" y="197"/>
                                  </a:lnTo>
                                  <a:lnTo>
                                    <a:pt x="120" y="206"/>
                                  </a:lnTo>
                                  <a:lnTo>
                                    <a:pt x="120" y="211"/>
                                  </a:lnTo>
                                  <a:lnTo>
                                    <a:pt x="124" y="216"/>
                                  </a:lnTo>
                                  <a:lnTo>
                                    <a:pt x="124" y="221"/>
                                  </a:lnTo>
                                  <a:lnTo>
                                    <a:pt x="129" y="225"/>
                                  </a:lnTo>
                                  <a:lnTo>
                                    <a:pt x="129" y="230"/>
                                  </a:lnTo>
                                  <a:lnTo>
                                    <a:pt x="139" y="240"/>
                                  </a:lnTo>
                                  <a:lnTo>
                                    <a:pt x="139" y="245"/>
                                  </a:lnTo>
                                  <a:lnTo>
                                    <a:pt x="144" y="249"/>
                                  </a:lnTo>
                                  <a:lnTo>
                                    <a:pt x="144" y="254"/>
                                  </a:lnTo>
                                  <a:lnTo>
                                    <a:pt x="148" y="259"/>
                                  </a:lnTo>
                                  <a:lnTo>
                                    <a:pt x="148" y="264"/>
                                  </a:lnTo>
                                  <a:lnTo>
                                    <a:pt x="158" y="273"/>
                                  </a:lnTo>
                                  <a:lnTo>
                                    <a:pt x="158" y="278"/>
                                  </a:lnTo>
                                  <a:lnTo>
                                    <a:pt x="163" y="283"/>
                                  </a:lnTo>
                                  <a:lnTo>
                                    <a:pt x="163" y="288"/>
                                  </a:lnTo>
                                  <a:lnTo>
                                    <a:pt x="172" y="297"/>
                                  </a:lnTo>
                                  <a:lnTo>
                                    <a:pt x="172" y="302"/>
                                  </a:lnTo>
                                  <a:lnTo>
                                    <a:pt x="177" y="307"/>
                                  </a:lnTo>
                                  <a:lnTo>
                                    <a:pt x="177" y="312"/>
                                  </a:lnTo>
                                  <a:lnTo>
                                    <a:pt x="182" y="317"/>
                                  </a:lnTo>
                                  <a:lnTo>
                                    <a:pt x="182" y="321"/>
                                  </a:lnTo>
                                  <a:lnTo>
                                    <a:pt x="192" y="331"/>
                                  </a:lnTo>
                                  <a:lnTo>
                                    <a:pt x="192" y="336"/>
                                  </a:lnTo>
                                  <a:lnTo>
                                    <a:pt x="196" y="341"/>
                                  </a:lnTo>
                                  <a:lnTo>
                                    <a:pt x="196" y="345"/>
                                  </a:lnTo>
                                  <a:lnTo>
                                    <a:pt x="201" y="350"/>
                                  </a:lnTo>
                                  <a:lnTo>
                                    <a:pt x="201" y="355"/>
                                  </a:lnTo>
                                  <a:lnTo>
                                    <a:pt x="211" y="365"/>
                                  </a:lnTo>
                                  <a:lnTo>
                                    <a:pt x="211" y="369"/>
                                  </a:lnTo>
                                  <a:lnTo>
                                    <a:pt x="216" y="374"/>
                                  </a:lnTo>
                                  <a:lnTo>
                                    <a:pt x="216" y="379"/>
                                  </a:lnTo>
                                  <a:lnTo>
                                    <a:pt x="220" y="384"/>
                                  </a:lnTo>
                                  <a:lnTo>
                                    <a:pt x="220" y="389"/>
                                  </a:lnTo>
                                  <a:lnTo>
                                    <a:pt x="230" y="398"/>
                                  </a:lnTo>
                                  <a:lnTo>
                                    <a:pt x="230" y="403"/>
                                  </a:lnTo>
                                  <a:lnTo>
                                    <a:pt x="235" y="408"/>
                                  </a:lnTo>
                                  <a:lnTo>
                                    <a:pt x="235" y="413"/>
                                  </a:lnTo>
                                  <a:lnTo>
                                    <a:pt x="244" y="422"/>
                                  </a:lnTo>
                                  <a:lnTo>
                                    <a:pt x="244" y="427"/>
                                  </a:lnTo>
                                  <a:lnTo>
                                    <a:pt x="249" y="432"/>
                                  </a:lnTo>
                                  <a:lnTo>
                                    <a:pt x="249" y="437"/>
                                  </a:lnTo>
                                  <a:lnTo>
                                    <a:pt x="254" y="442"/>
                                  </a:lnTo>
                                  <a:lnTo>
                                    <a:pt x="254" y="446"/>
                                  </a:lnTo>
                                  <a:lnTo>
                                    <a:pt x="264" y="456"/>
                                  </a:lnTo>
                                  <a:lnTo>
                                    <a:pt x="264" y="461"/>
                                  </a:lnTo>
                                  <a:lnTo>
                                    <a:pt x="268" y="466"/>
                                  </a:lnTo>
                                  <a:lnTo>
                                    <a:pt x="268" y="470"/>
                                  </a:lnTo>
                                  <a:lnTo>
                                    <a:pt x="273" y="475"/>
                                  </a:lnTo>
                                  <a:lnTo>
                                    <a:pt x="273" y="480"/>
                                  </a:lnTo>
                                  <a:lnTo>
                                    <a:pt x="283" y="490"/>
                                  </a:lnTo>
                                  <a:lnTo>
                                    <a:pt x="283" y="494"/>
                                  </a:lnTo>
                                  <a:lnTo>
                                    <a:pt x="288" y="499"/>
                                  </a:lnTo>
                                  <a:lnTo>
                                    <a:pt x="288" y="504"/>
                                  </a:lnTo>
                                  <a:lnTo>
                                    <a:pt x="292" y="509"/>
                                  </a:lnTo>
                                  <a:lnTo>
                                    <a:pt x="292" y="514"/>
                                  </a:lnTo>
                                  <a:lnTo>
                                    <a:pt x="302" y="523"/>
                                  </a:lnTo>
                                  <a:lnTo>
                                    <a:pt x="302" y="528"/>
                                  </a:lnTo>
                                  <a:lnTo>
                                    <a:pt x="307" y="533"/>
                                  </a:lnTo>
                                  <a:lnTo>
                                    <a:pt x="307" y="538"/>
                                  </a:lnTo>
                                  <a:lnTo>
                                    <a:pt x="316" y="547"/>
                                  </a:lnTo>
                                  <a:lnTo>
                                    <a:pt x="316" y="552"/>
                                  </a:lnTo>
                                  <a:lnTo>
                                    <a:pt x="321" y="557"/>
                                  </a:lnTo>
                                  <a:lnTo>
                                    <a:pt x="321" y="562"/>
                                  </a:lnTo>
                                  <a:lnTo>
                                    <a:pt x="326" y="566"/>
                                  </a:lnTo>
                                  <a:lnTo>
                                    <a:pt x="326" y="571"/>
                                  </a:lnTo>
                                  <a:lnTo>
                                    <a:pt x="336" y="581"/>
                                  </a:lnTo>
                                  <a:lnTo>
                                    <a:pt x="336" y="586"/>
                                  </a:lnTo>
                                  <a:lnTo>
                                    <a:pt x="340" y="590"/>
                                  </a:lnTo>
                                  <a:lnTo>
                                    <a:pt x="340" y="595"/>
                                  </a:lnTo>
                                  <a:lnTo>
                                    <a:pt x="345" y="600"/>
                                  </a:lnTo>
                                  <a:lnTo>
                                    <a:pt x="345" y="605"/>
                                  </a:lnTo>
                                  <a:lnTo>
                                    <a:pt x="355" y="614"/>
                                  </a:lnTo>
                                  <a:lnTo>
                                    <a:pt x="355" y="619"/>
                                  </a:lnTo>
                                  <a:lnTo>
                                    <a:pt x="360" y="624"/>
                                  </a:lnTo>
                                  <a:lnTo>
                                    <a:pt x="360" y="629"/>
                                  </a:lnTo>
                                  <a:lnTo>
                                    <a:pt x="369" y="638"/>
                                  </a:lnTo>
                                  <a:lnTo>
                                    <a:pt x="369" y="643"/>
                                  </a:lnTo>
                                  <a:lnTo>
                                    <a:pt x="374" y="648"/>
                                  </a:lnTo>
                                  <a:lnTo>
                                    <a:pt x="374" y="653"/>
                                  </a:lnTo>
                                  <a:lnTo>
                                    <a:pt x="379" y="658"/>
                                  </a:lnTo>
                                  <a:lnTo>
                                    <a:pt x="379" y="662"/>
                                  </a:lnTo>
                                  <a:lnTo>
                                    <a:pt x="388" y="672"/>
                                  </a:lnTo>
                                  <a:lnTo>
                                    <a:pt x="388" y="677"/>
                                  </a:lnTo>
                                  <a:lnTo>
                                    <a:pt x="393" y="682"/>
                                  </a:lnTo>
                                  <a:lnTo>
                                    <a:pt x="393" y="686"/>
                                  </a:lnTo>
                                  <a:lnTo>
                                    <a:pt x="398" y="691"/>
                                  </a:lnTo>
                                  <a:lnTo>
                                    <a:pt x="398" y="696"/>
                                  </a:lnTo>
                                  <a:lnTo>
                                    <a:pt x="408" y="706"/>
                                  </a:lnTo>
                                  <a:lnTo>
                                    <a:pt x="408" y="7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57"/>
                          <wps:cNvSpPr>
                            <a:spLocks/>
                          </wps:cNvSpPr>
                          <wps:spPr bwMode="auto">
                            <a:xfrm>
                              <a:off x="3413" y="2233"/>
                              <a:ext cx="77" cy="134"/>
                            </a:xfrm>
                            <a:custGeom>
                              <a:avLst/>
                              <a:gdLst>
                                <a:gd name="T0" fmla="*/ 0 w 77"/>
                                <a:gd name="T1" fmla="*/ 0 h 134"/>
                                <a:gd name="T2" fmla="*/ 5 w 77"/>
                                <a:gd name="T3" fmla="*/ 4 h 134"/>
                                <a:gd name="T4" fmla="*/ 5 w 77"/>
                                <a:gd name="T5" fmla="*/ 9 h 134"/>
                                <a:gd name="T6" fmla="*/ 14 w 77"/>
                                <a:gd name="T7" fmla="*/ 19 h 134"/>
                                <a:gd name="T8" fmla="*/ 14 w 77"/>
                                <a:gd name="T9" fmla="*/ 24 h 134"/>
                                <a:gd name="T10" fmla="*/ 19 w 77"/>
                                <a:gd name="T11" fmla="*/ 28 h 134"/>
                                <a:gd name="T12" fmla="*/ 19 w 77"/>
                                <a:gd name="T13" fmla="*/ 33 h 134"/>
                                <a:gd name="T14" fmla="*/ 24 w 77"/>
                                <a:gd name="T15" fmla="*/ 38 h 134"/>
                                <a:gd name="T16" fmla="*/ 24 w 77"/>
                                <a:gd name="T17" fmla="*/ 43 h 134"/>
                                <a:gd name="T18" fmla="*/ 34 w 77"/>
                                <a:gd name="T19" fmla="*/ 52 h 134"/>
                                <a:gd name="T20" fmla="*/ 34 w 77"/>
                                <a:gd name="T21" fmla="*/ 57 h 134"/>
                                <a:gd name="T22" fmla="*/ 38 w 77"/>
                                <a:gd name="T23" fmla="*/ 62 h 134"/>
                                <a:gd name="T24" fmla="*/ 38 w 77"/>
                                <a:gd name="T25" fmla="*/ 67 h 134"/>
                                <a:gd name="T26" fmla="*/ 43 w 77"/>
                                <a:gd name="T27" fmla="*/ 72 h 134"/>
                                <a:gd name="T28" fmla="*/ 43 w 77"/>
                                <a:gd name="T29" fmla="*/ 76 h 134"/>
                                <a:gd name="T30" fmla="*/ 53 w 77"/>
                                <a:gd name="T31" fmla="*/ 86 h 134"/>
                                <a:gd name="T32" fmla="*/ 53 w 77"/>
                                <a:gd name="T33" fmla="*/ 91 h 134"/>
                                <a:gd name="T34" fmla="*/ 58 w 77"/>
                                <a:gd name="T35" fmla="*/ 96 h 134"/>
                                <a:gd name="T36" fmla="*/ 58 w 77"/>
                                <a:gd name="T37" fmla="*/ 100 h 134"/>
                                <a:gd name="T38" fmla="*/ 67 w 77"/>
                                <a:gd name="T39" fmla="*/ 110 h 134"/>
                                <a:gd name="T40" fmla="*/ 67 w 77"/>
                                <a:gd name="T41" fmla="*/ 115 h 134"/>
                                <a:gd name="T42" fmla="*/ 72 w 77"/>
                                <a:gd name="T43" fmla="*/ 120 h 134"/>
                                <a:gd name="T44" fmla="*/ 72 w 77"/>
                                <a:gd name="T45" fmla="*/ 124 h 134"/>
                                <a:gd name="T46" fmla="*/ 77 w 77"/>
                                <a:gd name="T47" fmla="*/ 129 h 134"/>
                                <a:gd name="T48" fmla="*/ 77 w 77"/>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4">
                                  <a:moveTo>
                                    <a:pt x="0" y="0"/>
                                  </a:moveTo>
                                  <a:lnTo>
                                    <a:pt x="5" y="4"/>
                                  </a:lnTo>
                                  <a:lnTo>
                                    <a:pt x="5" y="9"/>
                                  </a:lnTo>
                                  <a:lnTo>
                                    <a:pt x="14" y="19"/>
                                  </a:lnTo>
                                  <a:lnTo>
                                    <a:pt x="14" y="24"/>
                                  </a:lnTo>
                                  <a:lnTo>
                                    <a:pt x="19" y="28"/>
                                  </a:lnTo>
                                  <a:lnTo>
                                    <a:pt x="19" y="33"/>
                                  </a:lnTo>
                                  <a:lnTo>
                                    <a:pt x="24" y="38"/>
                                  </a:lnTo>
                                  <a:lnTo>
                                    <a:pt x="24" y="43"/>
                                  </a:lnTo>
                                  <a:lnTo>
                                    <a:pt x="34" y="52"/>
                                  </a:lnTo>
                                  <a:lnTo>
                                    <a:pt x="34" y="57"/>
                                  </a:lnTo>
                                  <a:lnTo>
                                    <a:pt x="38" y="62"/>
                                  </a:lnTo>
                                  <a:lnTo>
                                    <a:pt x="38" y="67"/>
                                  </a:lnTo>
                                  <a:lnTo>
                                    <a:pt x="43" y="72"/>
                                  </a:lnTo>
                                  <a:lnTo>
                                    <a:pt x="43" y="76"/>
                                  </a:lnTo>
                                  <a:lnTo>
                                    <a:pt x="53" y="86"/>
                                  </a:lnTo>
                                  <a:lnTo>
                                    <a:pt x="53" y="91"/>
                                  </a:lnTo>
                                  <a:lnTo>
                                    <a:pt x="58" y="96"/>
                                  </a:lnTo>
                                  <a:lnTo>
                                    <a:pt x="58" y="100"/>
                                  </a:lnTo>
                                  <a:lnTo>
                                    <a:pt x="67" y="110"/>
                                  </a:lnTo>
                                  <a:lnTo>
                                    <a:pt x="67" y="115"/>
                                  </a:lnTo>
                                  <a:lnTo>
                                    <a:pt x="72" y="120"/>
                                  </a:lnTo>
                                  <a:lnTo>
                                    <a:pt x="72" y="124"/>
                                  </a:lnTo>
                                  <a:lnTo>
                                    <a:pt x="77"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558"/>
                          <wps:cNvSpPr>
                            <a:spLocks/>
                          </wps:cNvSpPr>
                          <wps:spPr bwMode="auto">
                            <a:xfrm>
                              <a:off x="3725" y="2770"/>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59"/>
                          <wps:cNvSpPr>
                            <a:spLocks/>
                          </wps:cNvSpPr>
                          <wps:spPr bwMode="auto">
                            <a:xfrm>
                              <a:off x="2904" y="1464"/>
                              <a:ext cx="538" cy="927"/>
                            </a:xfrm>
                            <a:custGeom>
                              <a:avLst/>
                              <a:gdLst>
                                <a:gd name="T0" fmla="*/ 10 w 538"/>
                                <a:gd name="T1" fmla="*/ 15 h 927"/>
                                <a:gd name="T2" fmla="*/ 19 w 538"/>
                                <a:gd name="T3" fmla="*/ 29 h 927"/>
                                <a:gd name="T4" fmla="*/ 29 w 538"/>
                                <a:gd name="T5" fmla="*/ 48 h 927"/>
                                <a:gd name="T6" fmla="*/ 39 w 538"/>
                                <a:gd name="T7" fmla="*/ 63 h 927"/>
                                <a:gd name="T8" fmla="*/ 48 w 538"/>
                                <a:gd name="T9" fmla="*/ 82 h 927"/>
                                <a:gd name="T10" fmla="*/ 63 w 538"/>
                                <a:gd name="T11" fmla="*/ 101 h 927"/>
                                <a:gd name="T12" fmla="*/ 67 w 538"/>
                                <a:gd name="T13" fmla="*/ 116 h 927"/>
                                <a:gd name="T14" fmla="*/ 82 w 538"/>
                                <a:gd name="T15" fmla="*/ 135 h 927"/>
                                <a:gd name="T16" fmla="*/ 87 w 538"/>
                                <a:gd name="T17" fmla="*/ 149 h 927"/>
                                <a:gd name="T18" fmla="*/ 101 w 538"/>
                                <a:gd name="T19" fmla="*/ 168 h 927"/>
                                <a:gd name="T20" fmla="*/ 106 w 538"/>
                                <a:gd name="T21" fmla="*/ 183 h 927"/>
                                <a:gd name="T22" fmla="*/ 120 w 538"/>
                                <a:gd name="T23" fmla="*/ 202 h 927"/>
                                <a:gd name="T24" fmla="*/ 125 w 538"/>
                                <a:gd name="T25" fmla="*/ 216 h 927"/>
                                <a:gd name="T26" fmla="*/ 139 w 538"/>
                                <a:gd name="T27" fmla="*/ 236 h 927"/>
                                <a:gd name="T28" fmla="*/ 144 w 538"/>
                                <a:gd name="T29" fmla="*/ 250 h 927"/>
                                <a:gd name="T30" fmla="*/ 159 w 538"/>
                                <a:gd name="T31" fmla="*/ 269 h 927"/>
                                <a:gd name="T32" fmla="*/ 163 w 538"/>
                                <a:gd name="T33" fmla="*/ 284 h 927"/>
                                <a:gd name="T34" fmla="*/ 178 w 538"/>
                                <a:gd name="T35" fmla="*/ 303 h 927"/>
                                <a:gd name="T36" fmla="*/ 187 w 538"/>
                                <a:gd name="T37" fmla="*/ 322 h 927"/>
                                <a:gd name="T38" fmla="*/ 197 w 538"/>
                                <a:gd name="T39" fmla="*/ 336 h 927"/>
                                <a:gd name="T40" fmla="*/ 207 w 538"/>
                                <a:gd name="T41" fmla="*/ 356 h 927"/>
                                <a:gd name="T42" fmla="*/ 216 w 538"/>
                                <a:gd name="T43" fmla="*/ 370 h 927"/>
                                <a:gd name="T44" fmla="*/ 226 w 538"/>
                                <a:gd name="T45" fmla="*/ 389 h 927"/>
                                <a:gd name="T46" fmla="*/ 235 w 538"/>
                                <a:gd name="T47" fmla="*/ 404 h 927"/>
                                <a:gd name="T48" fmla="*/ 245 w 538"/>
                                <a:gd name="T49" fmla="*/ 423 h 927"/>
                                <a:gd name="T50" fmla="*/ 259 w 538"/>
                                <a:gd name="T51" fmla="*/ 442 h 927"/>
                                <a:gd name="T52" fmla="*/ 264 w 538"/>
                                <a:gd name="T53" fmla="*/ 457 h 927"/>
                                <a:gd name="T54" fmla="*/ 279 w 538"/>
                                <a:gd name="T55" fmla="*/ 476 h 927"/>
                                <a:gd name="T56" fmla="*/ 283 w 538"/>
                                <a:gd name="T57" fmla="*/ 490 h 927"/>
                                <a:gd name="T58" fmla="*/ 298 w 538"/>
                                <a:gd name="T59" fmla="*/ 509 h 927"/>
                                <a:gd name="T60" fmla="*/ 303 w 538"/>
                                <a:gd name="T61" fmla="*/ 524 h 927"/>
                                <a:gd name="T62" fmla="*/ 317 w 538"/>
                                <a:gd name="T63" fmla="*/ 543 h 927"/>
                                <a:gd name="T64" fmla="*/ 322 w 538"/>
                                <a:gd name="T65" fmla="*/ 557 h 927"/>
                                <a:gd name="T66" fmla="*/ 336 w 538"/>
                                <a:gd name="T67" fmla="*/ 577 h 927"/>
                                <a:gd name="T68" fmla="*/ 341 w 538"/>
                                <a:gd name="T69" fmla="*/ 591 h 927"/>
                                <a:gd name="T70" fmla="*/ 355 w 538"/>
                                <a:gd name="T71" fmla="*/ 610 h 927"/>
                                <a:gd name="T72" fmla="*/ 360 w 538"/>
                                <a:gd name="T73" fmla="*/ 625 h 927"/>
                                <a:gd name="T74" fmla="*/ 375 w 538"/>
                                <a:gd name="T75" fmla="*/ 644 h 927"/>
                                <a:gd name="T76" fmla="*/ 384 w 538"/>
                                <a:gd name="T77" fmla="*/ 663 h 927"/>
                                <a:gd name="T78" fmla="*/ 394 w 538"/>
                                <a:gd name="T79" fmla="*/ 677 h 927"/>
                                <a:gd name="T80" fmla="*/ 403 w 538"/>
                                <a:gd name="T81" fmla="*/ 697 h 927"/>
                                <a:gd name="T82" fmla="*/ 413 w 538"/>
                                <a:gd name="T83" fmla="*/ 711 h 927"/>
                                <a:gd name="T84" fmla="*/ 423 w 538"/>
                                <a:gd name="T85" fmla="*/ 730 h 927"/>
                                <a:gd name="T86" fmla="*/ 432 w 538"/>
                                <a:gd name="T87" fmla="*/ 745 h 927"/>
                                <a:gd name="T88" fmla="*/ 442 w 538"/>
                                <a:gd name="T89" fmla="*/ 764 h 927"/>
                                <a:gd name="T90" fmla="*/ 456 w 538"/>
                                <a:gd name="T91" fmla="*/ 783 h 927"/>
                                <a:gd name="T92" fmla="*/ 461 w 538"/>
                                <a:gd name="T93" fmla="*/ 797 h 927"/>
                                <a:gd name="T94" fmla="*/ 475 w 538"/>
                                <a:gd name="T95" fmla="*/ 817 h 927"/>
                                <a:gd name="T96" fmla="*/ 480 w 538"/>
                                <a:gd name="T97" fmla="*/ 831 h 927"/>
                                <a:gd name="T98" fmla="*/ 495 w 538"/>
                                <a:gd name="T99" fmla="*/ 850 h 927"/>
                                <a:gd name="T100" fmla="*/ 499 w 538"/>
                                <a:gd name="T101" fmla="*/ 865 h 927"/>
                                <a:gd name="T102" fmla="*/ 514 w 538"/>
                                <a:gd name="T103" fmla="*/ 884 h 927"/>
                                <a:gd name="T104" fmla="*/ 519 w 538"/>
                                <a:gd name="T105" fmla="*/ 898 h 927"/>
                                <a:gd name="T106" fmla="*/ 533 w 538"/>
                                <a:gd name="T107" fmla="*/ 917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8" h="927">
                                  <a:moveTo>
                                    <a:pt x="0" y="0"/>
                                  </a:moveTo>
                                  <a:lnTo>
                                    <a:pt x="10" y="10"/>
                                  </a:lnTo>
                                  <a:lnTo>
                                    <a:pt x="10" y="15"/>
                                  </a:lnTo>
                                  <a:lnTo>
                                    <a:pt x="15" y="20"/>
                                  </a:lnTo>
                                  <a:lnTo>
                                    <a:pt x="15" y="24"/>
                                  </a:lnTo>
                                  <a:lnTo>
                                    <a:pt x="19" y="29"/>
                                  </a:lnTo>
                                  <a:lnTo>
                                    <a:pt x="19" y="34"/>
                                  </a:lnTo>
                                  <a:lnTo>
                                    <a:pt x="29" y="44"/>
                                  </a:lnTo>
                                  <a:lnTo>
                                    <a:pt x="29" y="48"/>
                                  </a:lnTo>
                                  <a:lnTo>
                                    <a:pt x="34" y="53"/>
                                  </a:lnTo>
                                  <a:lnTo>
                                    <a:pt x="34" y="58"/>
                                  </a:lnTo>
                                  <a:lnTo>
                                    <a:pt x="39" y="63"/>
                                  </a:lnTo>
                                  <a:lnTo>
                                    <a:pt x="39" y="68"/>
                                  </a:lnTo>
                                  <a:lnTo>
                                    <a:pt x="48" y="77"/>
                                  </a:lnTo>
                                  <a:lnTo>
                                    <a:pt x="48" y="82"/>
                                  </a:lnTo>
                                  <a:lnTo>
                                    <a:pt x="53" y="87"/>
                                  </a:lnTo>
                                  <a:lnTo>
                                    <a:pt x="53" y="92"/>
                                  </a:lnTo>
                                  <a:lnTo>
                                    <a:pt x="63" y="101"/>
                                  </a:lnTo>
                                  <a:lnTo>
                                    <a:pt x="63" y="106"/>
                                  </a:lnTo>
                                  <a:lnTo>
                                    <a:pt x="67" y="111"/>
                                  </a:lnTo>
                                  <a:lnTo>
                                    <a:pt x="67" y="116"/>
                                  </a:lnTo>
                                  <a:lnTo>
                                    <a:pt x="72" y="120"/>
                                  </a:lnTo>
                                  <a:lnTo>
                                    <a:pt x="72" y="125"/>
                                  </a:lnTo>
                                  <a:lnTo>
                                    <a:pt x="82" y="135"/>
                                  </a:lnTo>
                                  <a:lnTo>
                                    <a:pt x="82" y="140"/>
                                  </a:lnTo>
                                  <a:lnTo>
                                    <a:pt x="87" y="144"/>
                                  </a:lnTo>
                                  <a:lnTo>
                                    <a:pt x="87" y="149"/>
                                  </a:lnTo>
                                  <a:lnTo>
                                    <a:pt x="91" y="154"/>
                                  </a:lnTo>
                                  <a:lnTo>
                                    <a:pt x="91" y="159"/>
                                  </a:lnTo>
                                  <a:lnTo>
                                    <a:pt x="101" y="168"/>
                                  </a:lnTo>
                                  <a:lnTo>
                                    <a:pt x="101" y="173"/>
                                  </a:lnTo>
                                  <a:lnTo>
                                    <a:pt x="106" y="178"/>
                                  </a:lnTo>
                                  <a:lnTo>
                                    <a:pt x="106" y="183"/>
                                  </a:lnTo>
                                  <a:lnTo>
                                    <a:pt x="111" y="188"/>
                                  </a:lnTo>
                                  <a:lnTo>
                                    <a:pt x="111" y="192"/>
                                  </a:lnTo>
                                  <a:lnTo>
                                    <a:pt x="120" y="202"/>
                                  </a:lnTo>
                                  <a:lnTo>
                                    <a:pt x="120" y="207"/>
                                  </a:lnTo>
                                  <a:lnTo>
                                    <a:pt x="125" y="212"/>
                                  </a:lnTo>
                                  <a:lnTo>
                                    <a:pt x="125" y="216"/>
                                  </a:lnTo>
                                  <a:lnTo>
                                    <a:pt x="135" y="226"/>
                                  </a:lnTo>
                                  <a:lnTo>
                                    <a:pt x="135" y="231"/>
                                  </a:lnTo>
                                  <a:lnTo>
                                    <a:pt x="139" y="236"/>
                                  </a:lnTo>
                                  <a:lnTo>
                                    <a:pt x="139" y="240"/>
                                  </a:lnTo>
                                  <a:lnTo>
                                    <a:pt x="144" y="245"/>
                                  </a:lnTo>
                                  <a:lnTo>
                                    <a:pt x="144" y="250"/>
                                  </a:lnTo>
                                  <a:lnTo>
                                    <a:pt x="154" y="260"/>
                                  </a:lnTo>
                                  <a:lnTo>
                                    <a:pt x="154" y="264"/>
                                  </a:lnTo>
                                  <a:lnTo>
                                    <a:pt x="159" y="269"/>
                                  </a:lnTo>
                                  <a:lnTo>
                                    <a:pt x="159" y="274"/>
                                  </a:lnTo>
                                  <a:lnTo>
                                    <a:pt x="163" y="279"/>
                                  </a:lnTo>
                                  <a:lnTo>
                                    <a:pt x="163" y="284"/>
                                  </a:lnTo>
                                  <a:lnTo>
                                    <a:pt x="173" y="293"/>
                                  </a:lnTo>
                                  <a:lnTo>
                                    <a:pt x="173" y="298"/>
                                  </a:lnTo>
                                  <a:lnTo>
                                    <a:pt x="178" y="303"/>
                                  </a:lnTo>
                                  <a:lnTo>
                                    <a:pt x="178" y="308"/>
                                  </a:lnTo>
                                  <a:lnTo>
                                    <a:pt x="187" y="317"/>
                                  </a:lnTo>
                                  <a:lnTo>
                                    <a:pt x="187" y="322"/>
                                  </a:lnTo>
                                  <a:lnTo>
                                    <a:pt x="192" y="327"/>
                                  </a:lnTo>
                                  <a:lnTo>
                                    <a:pt x="192" y="332"/>
                                  </a:lnTo>
                                  <a:lnTo>
                                    <a:pt x="197" y="336"/>
                                  </a:lnTo>
                                  <a:lnTo>
                                    <a:pt x="197" y="341"/>
                                  </a:lnTo>
                                  <a:lnTo>
                                    <a:pt x="207" y="351"/>
                                  </a:lnTo>
                                  <a:lnTo>
                                    <a:pt x="207" y="356"/>
                                  </a:lnTo>
                                  <a:lnTo>
                                    <a:pt x="211" y="360"/>
                                  </a:lnTo>
                                  <a:lnTo>
                                    <a:pt x="211" y="365"/>
                                  </a:lnTo>
                                  <a:lnTo>
                                    <a:pt x="216" y="370"/>
                                  </a:lnTo>
                                  <a:lnTo>
                                    <a:pt x="216" y="375"/>
                                  </a:lnTo>
                                  <a:lnTo>
                                    <a:pt x="226" y="385"/>
                                  </a:lnTo>
                                  <a:lnTo>
                                    <a:pt x="226" y="389"/>
                                  </a:lnTo>
                                  <a:lnTo>
                                    <a:pt x="231" y="394"/>
                                  </a:lnTo>
                                  <a:lnTo>
                                    <a:pt x="231" y="399"/>
                                  </a:lnTo>
                                  <a:lnTo>
                                    <a:pt x="235" y="404"/>
                                  </a:lnTo>
                                  <a:lnTo>
                                    <a:pt x="235" y="409"/>
                                  </a:lnTo>
                                  <a:lnTo>
                                    <a:pt x="245" y="418"/>
                                  </a:lnTo>
                                  <a:lnTo>
                                    <a:pt x="245" y="423"/>
                                  </a:lnTo>
                                  <a:lnTo>
                                    <a:pt x="250" y="428"/>
                                  </a:lnTo>
                                  <a:lnTo>
                                    <a:pt x="250" y="433"/>
                                  </a:lnTo>
                                  <a:lnTo>
                                    <a:pt x="259" y="442"/>
                                  </a:lnTo>
                                  <a:lnTo>
                                    <a:pt x="259" y="447"/>
                                  </a:lnTo>
                                  <a:lnTo>
                                    <a:pt x="264" y="452"/>
                                  </a:lnTo>
                                  <a:lnTo>
                                    <a:pt x="264" y="457"/>
                                  </a:lnTo>
                                  <a:lnTo>
                                    <a:pt x="269" y="461"/>
                                  </a:lnTo>
                                  <a:lnTo>
                                    <a:pt x="269" y="466"/>
                                  </a:lnTo>
                                  <a:lnTo>
                                    <a:pt x="279" y="476"/>
                                  </a:lnTo>
                                  <a:lnTo>
                                    <a:pt x="279" y="481"/>
                                  </a:lnTo>
                                  <a:lnTo>
                                    <a:pt x="283" y="485"/>
                                  </a:lnTo>
                                  <a:lnTo>
                                    <a:pt x="283" y="490"/>
                                  </a:lnTo>
                                  <a:lnTo>
                                    <a:pt x="288" y="495"/>
                                  </a:lnTo>
                                  <a:lnTo>
                                    <a:pt x="288" y="500"/>
                                  </a:lnTo>
                                  <a:lnTo>
                                    <a:pt x="298" y="509"/>
                                  </a:lnTo>
                                  <a:lnTo>
                                    <a:pt x="298" y="514"/>
                                  </a:lnTo>
                                  <a:lnTo>
                                    <a:pt x="303" y="519"/>
                                  </a:lnTo>
                                  <a:lnTo>
                                    <a:pt x="303" y="524"/>
                                  </a:lnTo>
                                  <a:lnTo>
                                    <a:pt x="307" y="529"/>
                                  </a:lnTo>
                                  <a:lnTo>
                                    <a:pt x="307" y="533"/>
                                  </a:lnTo>
                                  <a:lnTo>
                                    <a:pt x="317" y="543"/>
                                  </a:lnTo>
                                  <a:lnTo>
                                    <a:pt x="317" y="548"/>
                                  </a:lnTo>
                                  <a:lnTo>
                                    <a:pt x="322" y="553"/>
                                  </a:lnTo>
                                  <a:lnTo>
                                    <a:pt x="322" y="557"/>
                                  </a:lnTo>
                                  <a:lnTo>
                                    <a:pt x="331" y="567"/>
                                  </a:lnTo>
                                  <a:lnTo>
                                    <a:pt x="331" y="572"/>
                                  </a:lnTo>
                                  <a:lnTo>
                                    <a:pt x="336" y="577"/>
                                  </a:lnTo>
                                  <a:lnTo>
                                    <a:pt x="336" y="581"/>
                                  </a:lnTo>
                                  <a:lnTo>
                                    <a:pt x="341" y="586"/>
                                  </a:lnTo>
                                  <a:lnTo>
                                    <a:pt x="341" y="591"/>
                                  </a:lnTo>
                                  <a:lnTo>
                                    <a:pt x="351" y="601"/>
                                  </a:lnTo>
                                  <a:lnTo>
                                    <a:pt x="351" y="605"/>
                                  </a:lnTo>
                                  <a:lnTo>
                                    <a:pt x="355" y="610"/>
                                  </a:lnTo>
                                  <a:lnTo>
                                    <a:pt x="355" y="615"/>
                                  </a:lnTo>
                                  <a:lnTo>
                                    <a:pt x="360" y="620"/>
                                  </a:lnTo>
                                  <a:lnTo>
                                    <a:pt x="360" y="625"/>
                                  </a:lnTo>
                                  <a:lnTo>
                                    <a:pt x="370" y="634"/>
                                  </a:lnTo>
                                  <a:lnTo>
                                    <a:pt x="370" y="639"/>
                                  </a:lnTo>
                                  <a:lnTo>
                                    <a:pt x="375" y="644"/>
                                  </a:lnTo>
                                  <a:lnTo>
                                    <a:pt x="375" y="649"/>
                                  </a:lnTo>
                                  <a:lnTo>
                                    <a:pt x="384" y="658"/>
                                  </a:lnTo>
                                  <a:lnTo>
                                    <a:pt x="384" y="663"/>
                                  </a:lnTo>
                                  <a:lnTo>
                                    <a:pt x="389" y="668"/>
                                  </a:lnTo>
                                  <a:lnTo>
                                    <a:pt x="389" y="673"/>
                                  </a:lnTo>
                                  <a:lnTo>
                                    <a:pt x="394" y="677"/>
                                  </a:lnTo>
                                  <a:lnTo>
                                    <a:pt x="394" y="682"/>
                                  </a:lnTo>
                                  <a:lnTo>
                                    <a:pt x="403" y="692"/>
                                  </a:lnTo>
                                  <a:lnTo>
                                    <a:pt x="403" y="697"/>
                                  </a:lnTo>
                                  <a:lnTo>
                                    <a:pt x="408" y="701"/>
                                  </a:lnTo>
                                  <a:lnTo>
                                    <a:pt x="408" y="706"/>
                                  </a:lnTo>
                                  <a:lnTo>
                                    <a:pt x="413" y="711"/>
                                  </a:lnTo>
                                  <a:lnTo>
                                    <a:pt x="413" y="716"/>
                                  </a:lnTo>
                                  <a:lnTo>
                                    <a:pt x="423" y="725"/>
                                  </a:lnTo>
                                  <a:lnTo>
                                    <a:pt x="423" y="730"/>
                                  </a:lnTo>
                                  <a:lnTo>
                                    <a:pt x="427" y="735"/>
                                  </a:lnTo>
                                  <a:lnTo>
                                    <a:pt x="427" y="740"/>
                                  </a:lnTo>
                                  <a:lnTo>
                                    <a:pt x="432" y="745"/>
                                  </a:lnTo>
                                  <a:lnTo>
                                    <a:pt x="432" y="749"/>
                                  </a:lnTo>
                                  <a:lnTo>
                                    <a:pt x="442" y="759"/>
                                  </a:lnTo>
                                  <a:lnTo>
                                    <a:pt x="442" y="764"/>
                                  </a:lnTo>
                                  <a:lnTo>
                                    <a:pt x="447" y="769"/>
                                  </a:lnTo>
                                  <a:lnTo>
                                    <a:pt x="447" y="773"/>
                                  </a:lnTo>
                                  <a:lnTo>
                                    <a:pt x="456" y="783"/>
                                  </a:lnTo>
                                  <a:lnTo>
                                    <a:pt x="456" y="788"/>
                                  </a:lnTo>
                                  <a:lnTo>
                                    <a:pt x="461" y="793"/>
                                  </a:lnTo>
                                  <a:lnTo>
                                    <a:pt x="461" y="797"/>
                                  </a:lnTo>
                                  <a:lnTo>
                                    <a:pt x="466" y="802"/>
                                  </a:lnTo>
                                  <a:lnTo>
                                    <a:pt x="466" y="807"/>
                                  </a:lnTo>
                                  <a:lnTo>
                                    <a:pt x="475" y="817"/>
                                  </a:lnTo>
                                  <a:lnTo>
                                    <a:pt x="475" y="821"/>
                                  </a:lnTo>
                                  <a:lnTo>
                                    <a:pt x="480" y="826"/>
                                  </a:lnTo>
                                  <a:lnTo>
                                    <a:pt x="480" y="831"/>
                                  </a:lnTo>
                                  <a:lnTo>
                                    <a:pt x="485" y="836"/>
                                  </a:lnTo>
                                  <a:lnTo>
                                    <a:pt x="485" y="841"/>
                                  </a:lnTo>
                                  <a:lnTo>
                                    <a:pt x="495" y="850"/>
                                  </a:lnTo>
                                  <a:lnTo>
                                    <a:pt x="495" y="855"/>
                                  </a:lnTo>
                                  <a:lnTo>
                                    <a:pt x="499" y="860"/>
                                  </a:lnTo>
                                  <a:lnTo>
                                    <a:pt x="499" y="865"/>
                                  </a:lnTo>
                                  <a:lnTo>
                                    <a:pt x="504" y="869"/>
                                  </a:lnTo>
                                  <a:lnTo>
                                    <a:pt x="504" y="874"/>
                                  </a:lnTo>
                                  <a:lnTo>
                                    <a:pt x="514" y="884"/>
                                  </a:lnTo>
                                  <a:lnTo>
                                    <a:pt x="514" y="889"/>
                                  </a:lnTo>
                                  <a:lnTo>
                                    <a:pt x="519" y="893"/>
                                  </a:lnTo>
                                  <a:lnTo>
                                    <a:pt x="519" y="898"/>
                                  </a:lnTo>
                                  <a:lnTo>
                                    <a:pt x="528" y="908"/>
                                  </a:lnTo>
                                  <a:lnTo>
                                    <a:pt x="528" y="913"/>
                                  </a:lnTo>
                                  <a:lnTo>
                                    <a:pt x="533" y="917"/>
                                  </a:lnTo>
                                  <a:lnTo>
                                    <a:pt x="533" y="922"/>
                                  </a:lnTo>
                                  <a:lnTo>
                                    <a:pt x="538" y="9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60"/>
                          <wps:cNvSpPr>
                            <a:spLocks/>
                          </wps:cNvSpPr>
                          <wps:spPr bwMode="auto">
                            <a:xfrm>
                              <a:off x="3677" y="2799"/>
                              <a:ext cx="14" cy="29"/>
                            </a:xfrm>
                            <a:custGeom>
                              <a:avLst/>
                              <a:gdLst>
                                <a:gd name="T0" fmla="*/ 0 w 14"/>
                                <a:gd name="T1" fmla="*/ 0 h 29"/>
                                <a:gd name="T2" fmla="*/ 5 w 14"/>
                                <a:gd name="T3" fmla="*/ 5 h 29"/>
                                <a:gd name="T4" fmla="*/ 5 w 14"/>
                                <a:gd name="T5" fmla="*/ 10 h 29"/>
                                <a:gd name="T6" fmla="*/ 10 w 14"/>
                                <a:gd name="T7" fmla="*/ 15 h 29"/>
                                <a:gd name="T8" fmla="*/ 10 w 14"/>
                                <a:gd name="T9" fmla="*/ 19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5" y="5"/>
                                  </a:lnTo>
                                  <a:lnTo>
                                    <a:pt x="5" y="10"/>
                                  </a:lnTo>
                                  <a:lnTo>
                                    <a:pt x="10" y="15"/>
                                  </a:lnTo>
                                  <a:lnTo>
                                    <a:pt x="10" y="19"/>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61"/>
                          <wps:cNvSpPr>
                            <a:spLocks/>
                          </wps:cNvSpPr>
                          <wps:spPr bwMode="auto">
                            <a:xfrm>
                              <a:off x="2784" y="1364"/>
                              <a:ext cx="29" cy="48"/>
                            </a:xfrm>
                            <a:custGeom>
                              <a:avLst/>
                              <a:gdLst>
                                <a:gd name="T0" fmla="*/ 0 w 29"/>
                                <a:gd name="T1" fmla="*/ 0 h 48"/>
                                <a:gd name="T2" fmla="*/ 10 w 29"/>
                                <a:gd name="T3" fmla="*/ 9 h 48"/>
                                <a:gd name="T4" fmla="*/ 10 w 29"/>
                                <a:gd name="T5" fmla="*/ 14 h 48"/>
                                <a:gd name="T6" fmla="*/ 15 w 29"/>
                                <a:gd name="T7" fmla="*/ 19 h 48"/>
                                <a:gd name="T8" fmla="*/ 15 w 29"/>
                                <a:gd name="T9" fmla="*/ 24 h 48"/>
                                <a:gd name="T10" fmla="*/ 19 w 29"/>
                                <a:gd name="T11" fmla="*/ 28 h 48"/>
                                <a:gd name="T12" fmla="*/ 19 w 29"/>
                                <a:gd name="T13" fmla="*/ 33 h 48"/>
                                <a:gd name="T14" fmla="*/ 29 w 29"/>
                                <a:gd name="T15" fmla="*/ 43 h 48"/>
                                <a:gd name="T16" fmla="*/ 29 w 29"/>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0"/>
                                  </a:moveTo>
                                  <a:lnTo>
                                    <a:pt x="10" y="9"/>
                                  </a:lnTo>
                                  <a:lnTo>
                                    <a:pt x="10" y="14"/>
                                  </a:lnTo>
                                  <a:lnTo>
                                    <a:pt x="15" y="19"/>
                                  </a:lnTo>
                                  <a:lnTo>
                                    <a:pt x="15" y="24"/>
                                  </a:lnTo>
                                  <a:lnTo>
                                    <a:pt x="19" y="28"/>
                                  </a:lnTo>
                                  <a:lnTo>
                                    <a:pt x="19" y="33"/>
                                  </a:lnTo>
                                  <a:lnTo>
                                    <a:pt x="29"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62"/>
                          <wps:cNvSpPr>
                            <a:spLocks/>
                          </wps:cNvSpPr>
                          <wps:spPr bwMode="auto">
                            <a:xfrm>
                              <a:off x="2818" y="1421"/>
                              <a:ext cx="638" cy="1104"/>
                            </a:xfrm>
                            <a:custGeom>
                              <a:avLst/>
                              <a:gdLst>
                                <a:gd name="T0" fmla="*/ 14 w 638"/>
                                <a:gd name="T1" fmla="*/ 19 h 1104"/>
                                <a:gd name="T2" fmla="*/ 29 w 638"/>
                                <a:gd name="T3" fmla="*/ 43 h 1104"/>
                                <a:gd name="T4" fmla="*/ 38 w 638"/>
                                <a:gd name="T5" fmla="*/ 63 h 1104"/>
                                <a:gd name="T6" fmla="*/ 53 w 638"/>
                                <a:gd name="T7" fmla="*/ 87 h 1104"/>
                                <a:gd name="T8" fmla="*/ 67 w 638"/>
                                <a:gd name="T9" fmla="*/ 111 h 1104"/>
                                <a:gd name="T10" fmla="*/ 77 w 638"/>
                                <a:gd name="T11" fmla="*/ 130 h 1104"/>
                                <a:gd name="T12" fmla="*/ 91 w 638"/>
                                <a:gd name="T13" fmla="*/ 154 h 1104"/>
                                <a:gd name="T14" fmla="*/ 105 w 638"/>
                                <a:gd name="T15" fmla="*/ 178 h 1104"/>
                                <a:gd name="T16" fmla="*/ 120 w 638"/>
                                <a:gd name="T17" fmla="*/ 202 h 1104"/>
                                <a:gd name="T18" fmla="*/ 129 w 638"/>
                                <a:gd name="T19" fmla="*/ 221 h 1104"/>
                                <a:gd name="T20" fmla="*/ 144 w 638"/>
                                <a:gd name="T21" fmla="*/ 245 h 1104"/>
                                <a:gd name="T22" fmla="*/ 158 w 638"/>
                                <a:gd name="T23" fmla="*/ 269 h 1104"/>
                                <a:gd name="T24" fmla="*/ 173 w 638"/>
                                <a:gd name="T25" fmla="*/ 293 h 1104"/>
                                <a:gd name="T26" fmla="*/ 182 w 638"/>
                                <a:gd name="T27" fmla="*/ 312 h 1104"/>
                                <a:gd name="T28" fmla="*/ 197 w 638"/>
                                <a:gd name="T29" fmla="*/ 336 h 1104"/>
                                <a:gd name="T30" fmla="*/ 211 w 638"/>
                                <a:gd name="T31" fmla="*/ 360 h 1104"/>
                                <a:gd name="T32" fmla="*/ 225 w 638"/>
                                <a:gd name="T33" fmla="*/ 384 h 1104"/>
                                <a:gd name="T34" fmla="*/ 235 w 638"/>
                                <a:gd name="T35" fmla="*/ 403 h 1104"/>
                                <a:gd name="T36" fmla="*/ 249 w 638"/>
                                <a:gd name="T37" fmla="*/ 428 h 1104"/>
                                <a:gd name="T38" fmla="*/ 264 w 638"/>
                                <a:gd name="T39" fmla="*/ 452 h 1104"/>
                                <a:gd name="T40" fmla="*/ 273 w 638"/>
                                <a:gd name="T41" fmla="*/ 471 h 1104"/>
                                <a:gd name="T42" fmla="*/ 288 w 638"/>
                                <a:gd name="T43" fmla="*/ 495 h 1104"/>
                                <a:gd name="T44" fmla="*/ 302 w 638"/>
                                <a:gd name="T45" fmla="*/ 519 h 1104"/>
                                <a:gd name="T46" fmla="*/ 317 w 638"/>
                                <a:gd name="T47" fmla="*/ 543 h 1104"/>
                                <a:gd name="T48" fmla="*/ 326 w 638"/>
                                <a:gd name="T49" fmla="*/ 562 h 1104"/>
                                <a:gd name="T50" fmla="*/ 341 w 638"/>
                                <a:gd name="T51" fmla="*/ 586 h 1104"/>
                                <a:gd name="T52" fmla="*/ 355 w 638"/>
                                <a:gd name="T53" fmla="*/ 610 h 1104"/>
                                <a:gd name="T54" fmla="*/ 369 w 638"/>
                                <a:gd name="T55" fmla="*/ 634 h 1104"/>
                                <a:gd name="T56" fmla="*/ 379 w 638"/>
                                <a:gd name="T57" fmla="*/ 653 h 1104"/>
                                <a:gd name="T58" fmla="*/ 393 w 638"/>
                                <a:gd name="T59" fmla="*/ 677 h 1104"/>
                                <a:gd name="T60" fmla="*/ 408 w 638"/>
                                <a:gd name="T61" fmla="*/ 701 h 1104"/>
                                <a:gd name="T62" fmla="*/ 422 w 638"/>
                                <a:gd name="T63" fmla="*/ 725 h 1104"/>
                                <a:gd name="T64" fmla="*/ 432 w 638"/>
                                <a:gd name="T65" fmla="*/ 744 h 1104"/>
                                <a:gd name="T66" fmla="*/ 446 w 638"/>
                                <a:gd name="T67" fmla="*/ 768 h 1104"/>
                                <a:gd name="T68" fmla="*/ 461 w 638"/>
                                <a:gd name="T69" fmla="*/ 792 h 1104"/>
                                <a:gd name="T70" fmla="*/ 470 w 638"/>
                                <a:gd name="T71" fmla="*/ 812 h 1104"/>
                                <a:gd name="T72" fmla="*/ 485 w 638"/>
                                <a:gd name="T73" fmla="*/ 836 h 1104"/>
                                <a:gd name="T74" fmla="*/ 499 w 638"/>
                                <a:gd name="T75" fmla="*/ 860 h 1104"/>
                                <a:gd name="T76" fmla="*/ 513 w 638"/>
                                <a:gd name="T77" fmla="*/ 884 h 1104"/>
                                <a:gd name="T78" fmla="*/ 523 w 638"/>
                                <a:gd name="T79" fmla="*/ 903 h 1104"/>
                                <a:gd name="T80" fmla="*/ 537 w 638"/>
                                <a:gd name="T81" fmla="*/ 927 h 1104"/>
                                <a:gd name="T82" fmla="*/ 552 w 638"/>
                                <a:gd name="T83" fmla="*/ 951 h 1104"/>
                                <a:gd name="T84" fmla="*/ 566 w 638"/>
                                <a:gd name="T85" fmla="*/ 975 h 1104"/>
                                <a:gd name="T86" fmla="*/ 576 w 638"/>
                                <a:gd name="T87" fmla="*/ 994 h 1104"/>
                                <a:gd name="T88" fmla="*/ 590 w 638"/>
                                <a:gd name="T89" fmla="*/ 1018 h 1104"/>
                                <a:gd name="T90" fmla="*/ 605 w 638"/>
                                <a:gd name="T91" fmla="*/ 1042 h 1104"/>
                                <a:gd name="T92" fmla="*/ 619 w 638"/>
                                <a:gd name="T93" fmla="*/ 1066 h 1104"/>
                                <a:gd name="T94" fmla="*/ 629 w 638"/>
                                <a:gd name="T95" fmla="*/ 1085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38" h="1104">
                                  <a:moveTo>
                                    <a:pt x="0" y="0"/>
                                  </a:moveTo>
                                  <a:lnTo>
                                    <a:pt x="5" y="5"/>
                                  </a:lnTo>
                                  <a:lnTo>
                                    <a:pt x="5" y="10"/>
                                  </a:lnTo>
                                  <a:lnTo>
                                    <a:pt x="14" y="19"/>
                                  </a:lnTo>
                                  <a:lnTo>
                                    <a:pt x="14" y="24"/>
                                  </a:lnTo>
                                  <a:lnTo>
                                    <a:pt x="19" y="29"/>
                                  </a:lnTo>
                                  <a:lnTo>
                                    <a:pt x="19" y="34"/>
                                  </a:lnTo>
                                  <a:lnTo>
                                    <a:pt x="29" y="43"/>
                                  </a:lnTo>
                                  <a:lnTo>
                                    <a:pt x="29" y="48"/>
                                  </a:lnTo>
                                  <a:lnTo>
                                    <a:pt x="33" y="53"/>
                                  </a:lnTo>
                                  <a:lnTo>
                                    <a:pt x="33" y="58"/>
                                  </a:lnTo>
                                  <a:lnTo>
                                    <a:pt x="38" y="63"/>
                                  </a:lnTo>
                                  <a:lnTo>
                                    <a:pt x="38" y="67"/>
                                  </a:lnTo>
                                  <a:lnTo>
                                    <a:pt x="48" y="77"/>
                                  </a:lnTo>
                                  <a:lnTo>
                                    <a:pt x="48" y="82"/>
                                  </a:lnTo>
                                  <a:lnTo>
                                    <a:pt x="53" y="87"/>
                                  </a:lnTo>
                                  <a:lnTo>
                                    <a:pt x="53" y="91"/>
                                  </a:lnTo>
                                  <a:lnTo>
                                    <a:pt x="57" y="96"/>
                                  </a:lnTo>
                                  <a:lnTo>
                                    <a:pt x="57" y="101"/>
                                  </a:lnTo>
                                  <a:lnTo>
                                    <a:pt x="67" y="111"/>
                                  </a:lnTo>
                                  <a:lnTo>
                                    <a:pt x="67" y="115"/>
                                  </a:lnTo>
                                  <a:lnTo>
                                    <a:pt x="72" y="120"/>
                                  </a:lnTo>
                                  <a:lnTo>
                                    <a:pt x="72" y="125"/>
                                  </a:lnTo>
                                  <a:lnTo>
                                    <a:pt x="77" y="130"/>
                                  </a:lnTo>
                                  <a:lnTo>
                                    <a:pt x="77" y="135"/>
                                  </a:lnTo>
                                  <a:lnTo>
                                    <a:pt x="86" y="144"/>
                                  </a:lnTo>
                                  <a:lnTo>
                                    <a:pt x="86" y="149"/>
                                  </a:lnTo>
                                  <a:lnTo>
                                    <a:pt x="91" y="154"/>
                                  </a:lnTo>
                                  <a:lnTo>
                                    <a:pt x="91" y="159"/>
                                  </a:lnTo>
                                  <a:lnTo>
                                    <a:pt x="101" y="168"/>
                                  </a:lnTo>
                                  <a:lnTo>
                                    <a:pt x="101" y="173"/>
                                  </a:lnTo>
                                  <a:lnTo>
                                    <a:pt x="105" y="178"/>
                                  </a:lnTo>
                                  <a:lnTo>
                                    <a:pt x="105" y="183"/>
                                  </a:lnTo>
                                  <a:lnTo>
                                    <a:pt x="110" y="187"/>
                                  </a:lnTo>
                                  <a:lnTo>
                                    <a:pt x="110" y="192"/>
                                  </a:lnTo>
                                  <a:lnTo>
                                    <a:pt x="120" y="202"/>
                                  </a:lnTo>
                                  <a:lnTo>
                                    <a:pt x="120" y="207"/>
                                  </a:lnTo>
                                  <a:lnTo>
                                    <a:pt x="125" y="211"/>
                                  </a:lnTo>
                                  <a:lnTo>
                                    <a:pt x="125" y="216"/>
                                  </a:lnTo>
                                  <a:lnTo>
                                    <a:pt x="129" y="221"/>
                                  </a:lnTo>
                                  <a:lnTo>
                                    <a:pt x="129" y="226"/>
                                  </a:lnTo>
                                  <a:lnTo>
                                    <a:pt x="139" y="235"/>
                                  </a:lnTo>
                                  <a:lnTo>
                                    <a:pt x="139" y="240"/>
                                  </a:lnTo>
                                  <a:lnTo>
                                    <a:pt x="144" y="245"/>
                                  </a:lnTo>
                                  <a:lnTo>
                                    <a:pt x="144" y="250"/>
                                  </a:lnTo>
                                  <a:lnTo>
                                    <a:pt x="149" y="255"/>
                                  </a:lnTo>
                                  <a:lnTo>
                                    <a:pt x="149" y="259"/>
                                  </a:lnTo>
                                  <a:lnTo>
                                    <a:pt x="158" y="269"/>
                                  </a:lnTo>
                                  <a:lnTo>
                                    <a:pt x="158" y="274"/>
                                  </a:lnTo>
                                  <a:lnTo>
                                    <a:pt x="163" y="279"/>
                                  </a:lnTo>
                                  <a:lnTo>
                                    <a:pt x="163" y="283"/>
                                  </a:lnTo>
                                  <a:lnTo>
                                    <a:pt x="173" y="293"/>
                                  </a:lnTo>
                                  <a:lnTo>
                                    <a:pt x="173" y="298"/>
                                  </a:lnTo>
                                  <a:lnTo>
                                    <a:pt x="177" y="303"/>
                                  </a:lnTo>
                                  <a:lnTo>
                                    <a:pt x="177" y="307"/>
                                  </a:lnTo>
                                  <a:lnTo>
                                    <a:pt x="182" y="312"/>
                                  </a:lnTo>
                                  <a:lnTo>
                                    <a:pt x="182" y="317"/>
                                  </a:lnTo>
                                  <a:lnTo>
                                    <a:pt x="192" y="327"/>
                                  </a:lnTo>
                                  <a:lnTo>
                                    <a:pt x="192" y="331"/>
                                  </a:lnTo>
                                  <a:lnTo>
                                    <a:pt x="197" y="336"/>
                                  </a:lnTo>
                                  <a:lnTo>
                                    <a:pt x="197" y="341"/>
                                  </a:lnTo>
                                  <a:lnTo>
                                    <a:pt x="201" y="346"/>
                                  </a:lnTo>
                                  <a:lnTo>
                                    <a:pt x="201" y="351"/>
                                  </a:lnTo>
                                  <a:lnTo>
                                    <a:pt x="211" y="360"/>
                                  </a:lnTo>
                                  <a:lnTo>
                                    <a:pt x="211" y="365"/>
                                  </a:lnTo>
                                  <a:lnTo>
                                    <a:pt x="216" y="370"/>
                                  </a:lnTo>
                                  <a:lnTo>
                                    <a:pt x="216" y="375"/>
                                  </a:lnTo>
                                  <a:lnTo>
                                    <a:pt x="225" y="384"/>
                                  </a:lnTo>
                                  <a:lnTo>
                                    <a:pt x="225" y="389"/>
                                  </a:lnTo>
                                  <a:lnTo>
                                    <a:pt x="230" y="394"/>
                                  </a:lnTo>
                                  <a:lnTo>
                                    <a:pt x="230" y="399"/>
                                  </a:lnTo>
                                  <a:lnTo>
                                    <a:pt x="235" y="403"/>
                                  </a:lnTo>
                                  <a:lnTo>
                                    <a:pt x="235" y="408"/>
                                  </a:lnTo>
                                  <a:lnTo>
                                    <a:pt x="245" y="418"/>
                                  </a:lnTo>
                                  <a:lnTo>
                                    <a:pt x="245" y="423"/>
                                  </a:lnTo>
                                  <a:lnTo>
                                    <a:pt x="249" y="428"/>
                                  </a:lnTo>
                                  <a:lnTo>
                                    <a:pt x="249" y="432"/>
                                  </a:lnTo>
                                  <a:lnTo>
                                    <a:pt x="254" y="437"/>
                                  </a:lnTo>
                                  <a:lnTo>
                                    <a:pt x="254" y="442"/>
                                  </a:lnTo>
                                  <a:lnTo>
                                    <a:pt x="264" y="452"/>
                                  </a:lnTo>
                                  <a:lnTo>
                                    <a:pt x="264" y="456"/>
                                  </a:lnTo>
                                  <a:lnTo>
                                    <a:pt x="269" y="461"/>
                                  </a:lnTo>
                                  <a:lnTo>
                                    <a:pt x="269" y="466"/>
                                  </a:lnTo>
                                  <a:lnTo>
                                    <a:pt x="273" y="471"/>
                                  </a:lnTo>
                                  <a:lnTo>
                                    <a:pt x="273" y="476"/>
                                  </a:lnTo>
                                  <a:lnTo>
                                    <a:pt x="283" y="485"/>
                                  </a:lnTo>
                                  <a:lnTo>
                                    <a:pt x="283" y="490"/>
                                  </a:lnTo>
                                  <a:lnTo>
                                    <a:pt x="288" y="495"/>
                                  </a:lnTo>
                                  <a:lnTo>
                                    <a:pt x="288" y="500"/>
                                  </a:lnTo>
                                  <a:lnTo>
                                    <a:pt x="297" y="509"/>
                                  </a:lnTo>
                                  <a:lnTo>
                                    <a:pt x="297" y="514"/>
                                  </a:lnTo>
                                  <a:lnTo>
                                    <a:pt x="302" y="519"/>
                                  </a:lnTo>
                                  <a:lnTo>
                                    <a:pt x="302" y="524"/>
                                  </a:lnTo>
                                  <a:lnTo>
                                    <a:pt x="307" y="528"/>
                                  </a:lnTo>
                                  <a:lnTo>
                                    <a:pt x="307" y="533"/>
                                  </a:lnTo>
                                  <a:lnTo>
                                    <a:pt x="317" y="543"/>
                                  </a:lnTo>
                                  <a:lnTo>
                                    <a:pt x="317" y="548"/>
                                  </a:lnTo>
                                  <a:lnTo>
                                    <a:pt x="321" y="552"/>
                                  </a:lnTo>
                                  <a:lnTo>
                                    <a:pt x="321" y="557"/>
                                  </a:lnTo>
                                  <a:lnTo>
                                    <a:pt x="326" y="562"/>
                                  </a:lnTo>
                                  <a:lnTo>
                                    <a:pt x="326" y="567"/>
                                  </a:lnTo>
                                  <a:lnTo>
                                    <a:pt x="336" y="576"/>
                                  </a:lnTo>
                                  <a:lnTo>
                                    <a:pt x="336" y="581"/>
                                  </a:lnTo>
                                  <a:lnTo>
                                    <a:pt x="341" y="586"/>
                                  </a:lnTo>
                                  <a:lnTo>
                                    <a:pt x="341" y="591"/>
                                  </a:lnTo>
                                  <a:lnTo>
                                    <a:pt x="345" y="596"/>
                                  </a:lnTo>
                                  <a:lnTo>
                                    <a:pt x="345" y="600"/>
                                  </a:lnTo>
                                  <a:lnTo>
                                    <a:pt x="355" y="610"/>
                                  </a:lnTo>
                                  <a:lnTo>
                                    <a:pt x="355" y="615"/>
                                  </a:lnTo>
                                  <a:lnTo>
                                    <a:pt x="360" y="620"/>
                                  </a:lnTo>
                                  <a:lnTo>
                                    <a:pt x="360" y="624"/>
                                  </a:lnTo>
                                  <a:lnTo>
                                    <a:pt x="369" y="634"/>
                                  </a:lnTo>
                                  <a:lnTo>
                                    <a:pt x="369" y="639"/>
                                  </a:lnTo>
                                  <a:lnTo>
                                    <a:pt x="374" y="644"/>
                                  </a:lnTo>
                                  <a:lnTo>
                                    <a:pt x="374" y="648"/>
                                  </a:lnTo>
                                  <a:lnTo>
                                    <a:pt x="379" y="653"/>
                                  </a:lnTo>
                                  <a:lnTo>
                                    <a:pt x="379" y="658"/>
                                  </a:lnTo>
                                  <a:lnTo>
                                    <a:pt x="389" y="668"/>
                                  </a:lnTo>
                                  <a:lnTo>
                                    <a:pt x="389" y="672"/>
                                  </a:lnTo>
                                  <a:lnTo>
                                    <a:pt x="393" y="677"/>
                                  </a:lnTo>
                                  <a:lnTo>
                                    <a:pt x="393" y="682"/>
                                  </a:lnTo>
                                  <a:lnTo>
                                    <a:pt x="398" y="687"/>
                                  </a:lnTo>
                                  <a:lnTo>
                                    <a:pt x="398" y="692"/>
                                  </a:lnTo>
                                  <a:lnTo>
                                    <a:pt x="408" y="701"/>
                                  </a:lnTo>
                                  <a:lnTo>
                                    <a:pt x="408" y="706"/>
                                  </a:lnTo>
                                  <a:lnTo>
                                    <a:pt x="413" y="711"/>
                                  </a:lnTo>
                                  <a:lnTo>
                                    <a:pt x="413" y="716"/>
                                  </a:lnTo>
                                  <a:lnTo>
                                    <a:pt x="422" y="725"/>
                                  </a:lnTo>
                                  <a:lnTo>
                                    <a:pt x="422" y="730"/>
                                  </a:lnTo>
                                  <a:lnTo>
                                    <a:pt x="427" y="735"/>
                                  </a:lnTo>
                                  <a:lnTo>
                                    <a:pt x="427" y="740"/>
                                  </a:lnTo>
                                  <a:lnTo>
                                    <a:pt x="432" y="744"/>
                                  </a:lnTo>
                                  <a:lnTo>
                                    <a:pt x="432" y="749"/>
                                  </a:lnTo>
                                  <a:lnTo>
                                    <a:pt x="441" y="759"/>
                                  </a:lnTo>
                                  <a:lnTo>
                                    <a:pt x="441" y="764"/>
                                  </a:lnTo>
                                  <a:lnTo>
                                    <a:pt x="446" y="768"/>
                                  </a:lnTo>
                                  <a:lnTo>
                                    <a:pt x="446" y="773"/>
                                  </a:lnTo>
                                  <a:lnTo>
                                    <a:pt x="451" y="778"/>
                                  </a:lnTo>
                                  <a:lnTo>
                                    <a:pt x="451" y="783"/>
                                  </a:lnTo>
                                  <a:lnTo>
                                    <a:pt x="461" y="792"/>
                                  </a:lnTo>
                                  <a:lnTo>
                                    <a:pt x="461" y="797"/>
                                  </a:lnTo>
                                  <a:lnTo>
                                    <a:pt x="465" y="802"/>
                                  </a:lnTo>
                                  <a:lnTo>
                                    <a:pt x="465" y="807"/>
                                  </a:lnTo>
                                  <a:lnTo>
                                    <a:pt x="470" y="812"/>
                                  </a:lnTo>
                                  <a:lnTo>
                                    <a:pt x="470" y="816"/>
                                  </a:lnTo>
                                  <a:lnTo>
                                    <a:pt x="480" y="826"/>
                                  </a:lnTo>
                                  <a:lnTo>
                                    <a:pt x="480" y="831"/>
                                  </a:lnTo>
                                  <a:lnTo>
                                    <a:pt x="485" y="836"/>
                                  </a:lnTo>
                                  <a:lnTo>
                                    <a:pt x="485" y="840"/>
                                  </a:lnTo>
                                  <a:lnTo>
                                    <a:pt x="494" y="850"/>
                                  </a:lnTo>
                                  <a:lnTo>
                                    <a:pt x="494" y="855"/>
                                  </a:lnTo>
                                  <a:lnTo>
                                    <a:pt x="499" y="860"/>
                                  </a:lnTo>
                                  <a:lnTo>
                                    <a:pt x="499" y="864"/>
                                  </a:lnTo>
                                  <a:lnTo>
                                    <a:pt x="504" y="869"/>
                                  </a:lnTo>
                                  <a:lnTo>
                                    <a:pt x="504" y="874"/>
                                  </a:lnTo>
                                  <a:lnTo>
                                    <a:pt x="513" y="884"/>
                                  </a:lnTo>
                                  <a:lnTo>
                                    <a:pt x="513" y="888"/>
                                  </a:lnTo>
                                  <a:lnTo>
                                    <a:pt x="518" y="893"/>
                                  </a:lnTo>
                                  <a:lnTo>
                                    <a:pt x="518" y="898"/>
                                  </a:lnTo>
                                  <a:lnTo>
                                    <a:pt x="523" y="903"/>
                                  </a:lnTo>
                                  <a:lnTo>
                                    <a:pt x="523" y="908"/>
                                  </a:lnTo>
                                  <a:lnTo>
                                    <a:pt x="533" y="917"/>
                                  </a:lnTo>
                                  <a:lnTo>
                                    <a:pt x="533" y="922"/>
                                  </a:lnTo>
                                  <a:lnTo>
                                    <a:pt x="537" y="927"/>
                                  </a:lnTo>
                                  <a:lnTo>
                                    <a:pt x="537" y="932"/>
                                  </a:lnTo>
                                  <a:lnTo>
                                    <a:pt x="542" y="936"/>
                                  </a:lnTo>
                                  <a:lnTo>
                                    <a:pt x="542" y="941"/>
                                  </a:lnTo>
                                  <a:lnTo>
                                    <a:pt x="552" y="951"/>
                                  </a:lnTo>
                                  <a:lnTo>
                                    <a:pt x="552" y="956"/>
                                  </a:lnTo>
                                  <a:lnTo>
                                    <a:pt x="557" y="960"/>
                                  </a:lnTo>
                                  <a:lnTo>
                                    <a:pt x="557" y="965"/>
                                  </a:lnTo>
                                  <a:lnTo>
                                    <a:pt x="566" y="975"/>
                                  </a:lnTo>
                                  <a:lnTo>
                                    <a:pt x="566" y="980"/>
                                  </a:lnTo>
                                  <a:lnTo>
                                    <a:pt x="571" y="984"/>
                                  </a:lnTo>
                                  <a:lnTo>
                                    <a:pt x="571" y="989"/>
                                  </a:lnTo>
                                  <a:lnTo>
                                    <a:pt x="576" y="994"/>
                                  </a:lnTo>
                                  <a:lnTo>
                                    <a:pt x="576" y="999"/>
                                  </a:lnTo>
                                  <a:lnTo>
                                    <a:pt x="585" y="1008"/>
                                  </a:lnTo>
                                  <a:lnTo>
                                    <a:pt x="585" y="1013"/>
                                  </a:lnTo>
                                  <a:lnTo>
                                    <a:pt x="590" y="1018"/>
                                  </a:lnTo>
                                  <a:lnTo>
                                    <a:pt x="590" y="1023"/>
                                  </a:lnTo>
                                  <a:lnTo>
                                    <a:pt x="595" y="1028"/>
                                  </a:lnTo>
                                  <a:lnTo>
                                    <a:pt x="595" y="1032"/>
                                  </a:lnTo>
                                  <a:lnTo>
                                    <a:pt x="605" y="1042"/>
                                  </a:lnTo>
                                  <a:lnTo>
                                    <a:pt x="605" y="1047"/>
                                  </a:lnTo>
                                  <a:lnTo>
                                    <a:pt x="609" y="1052"/>
                                  </a:lnTo>
                                  <a:lnTo>
                                    <a:pt x="609" y="1056"/>
                                  </a:lnTo>
                                  <a:lnTo>
                                    <a:pt x="619" y="1066"/>
                                  </a:lnTo>
                                  <a:lnTo>
                                    <a:pt x="619" y="1071"/>
                                  </a:lnTo>
                                  <a:lnTo>
                                    <a:pt x="624" y="1076"/>
                                  </a:lnTo>
                                  <a:lnTo>
                                    <a:pt x="624" y="1080"/>
                                  </a:lnTo>
                                  <a:lnTo>
                                    <a:pt x="629" y="1085"/>
                                  </a:lnTo>
                                  <a:lnTo>
                                    <a:pt x="629" y="1090"/>
                                  </a:lnTo>
                                  <a:lnTo>
                                    <a:pt x="638" y="1100"/>
                                  </a:lnTo>
                                  <a:lnTo>
                                    <a:pt x="638" y="11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63"/>
                          <wps:cNvSpPr>
                            <a:spLocks/>
                          </wps:cNvSpPr>
                          <wps:spPr bwMode="auto">
                            <a:xfrm>
                              <a:off x="3557" y="2703"/>
                              <a:ext cx="19" cy="29"/>
                            </a:xfrm>
                            <a:custGeom>
                              <a:avLst/>
                              <a:gdLst>
                                <a:gd name="T0" fmla="*/ 0 w 19"/>
                                <a:gd name="T1" fmla="*/ 0 h 29"/>
                                <a:gd name="T2" fmla="*/ 10 w 19"/>
                                <a:gd name="T3" fmla="*/ 10 h 29"/>
                                <a:gd name="T4" fmla="*/ 10 w 19"/>
                                <a:gd name="T5" fmla="*/ 15 h 29"/>
                                <a:gd name="T6" fmla="*/ 14 w 19"/>
                                <a:gd name="T7" fmla="*/ 19 h 29"/>
                                <a:gd name="T8" fmla="*/ 14 w 19"/>
                                <a:gd name="T9" fmla="*/ 24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10" y="10"/>
                                  </a:lnTo>
                                  <a:lnTo>
                                    <a:pt x="10" y="15"/>
                                  </a:lnTo>
                                  <a:lnTo>
                                    <a:pt x="14" y="19"/>
                                  </a:lnTo>
                                  <a:lnTo>
                                    <a:pt x="14" y="24"/>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64"/>
                          <wps:cNvSpPr>
                            <a:spLocks/>
                          </wps:cNvSpPr>
                          <wps:spPr bwMode="auto">
                            <a:xfrm>
                              <a:off x="3615" y="2799"/>
                              <a:ext cx="52" cy="91"/>
                            </a:xfrm>
                            <a:custGeom>
                              <a:avLst/>
                              <a:gdLst>
                                <a:gd name="T0" fmla="*/ 0 w 52"/>
                                <a:gd name="T1" fmla="*/ 0 h 91"/>
                                <a:gd name="T2" fmla="*/ 4 w 52"/>
                                <a:gd name="T3" fmla="*/ 5 h 91"/>
                                <a:gd name="T4" fmla="*/ 4 w 52"/>
                                <a:gd name="T5" fmla="*/ 10 h 91"/>
                                <a:gd name="T6" fmla="*/ 9 w 52"/>
                                <a:gd name="T7" fmla="*/ 15 h 91"/>
                                <a:gd name="T8" fmla="*/ 9 w 52"/>
                                <a:gd name="T9" fmla="*/ 19 h 91"/>
                                <a:gd name="T10" fmla="*/ 19 w 52"/>
                                <a:gd name="T11" fmla="*/ 29 h 91"/>
                                <a:gd name="T12" fmla="*/ 19 w 52"/>
                                <a:gd name="T13" fmla="*/ 34 h 91"/>
                                <a:gd name="T14" fmla="*/ 24 w 52"/>
                                <a:gd name="T15" fmla="*/ 39 h 91"/>
                                <a:gd name="T16" fmla="*/ 24 w 52"/>
                                <a:gd name="T17" fmla="*/ 43 h 91"/>
                                <a:gd name="T18" fmla="*/ 28 w 52"/>
                                <a:gd name="T19" fmla="*/ 48 h 91"/>
                                <a:gd name="T20" fmla="*/ 28 w 52"/>
                                <a:gd name="T21" fmla="*/ 53 h 91"/>
                                <a:gd name="T22" fmla="*/ 38 w 52"/>
                                <a:gd name="T23" fmla="*/ 63 h 91"/>
                                <a:gd name="T24" fmla="*/ 38 w 52"/>
                                <a:gd name="T25" fmla="*/ 67 h 91"/>
                                <a:gd name="T26" fmla="*/ 43 w 52"/>
                                <a:gd name="T27" fmla="*/ 72 h 91"/>
                                <a:gd name="T28" fmla="*/ 43 w 52"/>
                                <a:gd name="T29" fmla="*/ 77 h 91"/>
                                <a:gd name="T30" fmla="*/ 48 w 52"/>
                                <a:gd name="T31" fmla="*/ 82 h 91"/>
                                <a:gd name="T32" fmla="*/ 48 w 52"/>
                                <a:gd name="T33" fmla="*/ 87 h 91"/>
                                <a:gd name="T34" fmla="*/ 52 w 5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1">
                                  <a:moveTo>
                                    <a:pt x="0" y="0"/>
                                  </a:moveTo>
                                  <a:lnTo>
                                    <a:pt x="4" y="5"/>
                                  </a:lnTo>
                                  <a:lnTo>
                                    <a:pt x="4" y="10"/>
                                  </a:lnTo>
                                  <a:lnTo>
                                    <a:pt x="9" y="15"/>
                                  </a:lnTo>
                                  <a:lnTo>
                                    <a:pt x="9" y="19"/>
                                  </a:lnTo>
                                  <a:lnTo>
                                    <a:pt x="19" y="29"/>
                                  </a:lnTo>
                                  <a:lnTo>
                                    <a:pt x="19" y="34"/>
                                  </a:lnTo>
                                  <a:lnTo>
                                    <a:pt x="24" y="39"/>
                                  </a:lnTo>
                                  <a:lnTo>
                                    <a:pt x="24" y="43"/>
                                  </a:lnTo>
                                  <a:lnTo>
                                    <a:pt x="28" y="48"/>
                                  </a:lnTo>
                                  <a:lnTo>
                                    <a:pt x="28" y="53"/>
                                  </a:lnTo>
                                  <a:lnTo>
                                    <a:pt x="38" y="63"/>
                                  </a:lnTo>
                                  <a:lnTo>
                                    <a:pt x="38" y="67"/>
                                  </a:lnTo>
                                  <a:lnTo>
                                    <a:pt x="43" y="72"/>
                                  </a:lnTo>
                                  <a:lnTo>
                                    <a:pt x="43" y="77"/>
                                  </a:lnTo>
                                  <a:lnTo>
                                    <a:pt x="48" y="82"/>
                                  </a:lnTo>
                                  <a:lnTo>
                                    <a:pt x="48" y="87"/>
                                  </a:lnTo>
                                  <a:lnTo>
                                    <a:pt x="52"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65"/>
                          <wps:cNvSpPr>
                            <a:spLocks/>
                          </wps:cNvSpPr>
                          <wps:spPr bwMode="auto">
                            <a:xfrm>
                              <a:off x="2727" y="1364"/>
                              <a:ext cx="691" cy="1200"/>
                            </a:xfrm>
                            <a:custGeom>
                              <a:avLst/>
                              <a:gdLst>
                                <a:gd name="T0" fmla="*/ 9 w 691"/>
                                <a:gd name="T1" fmla="*/ 14 h 1200"/>
                                <a:gd name="T2" fmla="*/ 24 w 691"/>
                                <a:gd name="T3" fmla="*/ 38 h 1200"/>
                                <a:gd name="T4" fmla="*/ 33 w 691"/>
                                <a:gd name="T5" fmla="*/ 57 h 1200"/>
                                <a:gd name="T6" fmla="*/ 48 w 691"/>
                                <a:gd name="T7" fmla="*/ 81 h 1200"/>
                                <a:gd name="T8" fmla="*/ 62 w 691"/>
                                <a:gd name="T9" fmla="*/ 105 h 1200"/>
                                <a:gd name="T10" fmla="*/ 76 w 691"/>
                                <a:gd name="T11" fmla="*/ 129 h 1200"/>
                                <a:gd name="T12" fmla="*/ 86 w 691"/>
                                <a:gd name="T13" fmla="*/ 148 h 1200"/>
                                <a:gd name="T14" fmla="*/ 100 w 691"/>
                                <a:gd name="T15" fmla="*/ 172 h 1200"/>
                                <a:gd name="T16" fmla="*/ 115 w 691"/>
                                <a:gd name="T17" fmla="*/ 196 h 1200"/>
                                <a:gd name="T18" fmla="*/ 124 w 691"/>
                                <a:gd name="T19" fmla="*/ 216 h 1200"/>
                                <a:gd name="T20" fmla="*/ 139 w 691"/>
                                <a:gd name="T21" fmla="*/ 240 h 1200"/>
                                <a:gd name="T22" fmla="*/ 153 w 691"/>
                                <a:gd name="T23" fmla="*/ 264 h 1200"/>
                                <a:gd name="T24" fmla="*/ 168 w 691"/>
                                <a:gd name="T25" fmla="*/ 288 h 1200"/>
                                <a:gd name="T26" fmla="*/ 177 w 691"/>
                                <a:gd name="T27" fmla="*/ 307 h 1200"/>
                                <a:gd name="T28" fmla="*/ 192 w 691"/>
                                <a:gd name="T29" fmla="*/ 331 h 1200"/>
                                <a:gd name="T30" fmla="*/ 206 w 691"/>
                                <a:gd name="T31" fmla="*/ 355 h 1200"/>
                                <a:gd name="T32" fmla="*/ 220 w 691"/>
                                <a:gd name="T33" fmla="*/ 379 h 1200"/>
                                <a:gd name="T34" fmla="*/ 230 w 691"/>
                                <a:gd name="T35" fmla="*/ 398 h 1200"/>
                                <a:gd name="T36" fmla="*/ 244 w 691"/>
                                <a:gd name="T37" fmla="*/ 422 h 1200"/>
                                <a:gd name="T38" fmla="*/ 259 w 691"/>
                                <a:gd name="T39" fmla="*/ 446 h 1200"/>
                                <a:gd name="T40" fmla="*/ 273 w 691"/>
                                <a:gd name="T41" fmla="*/ 470 h 1200"/>
                                <a:gd name="T42" fmla="*/ 283 w 691"/>
                                <a:gd name="T43" fmla="*/ 489 h 1200"/>
                                <a:gd name="T44" fmla="*/ 297 w 691"/>
                                <a:gd name="T45" fmla="*/ 513 h 1200"/>
                                <a:gd name="T46" fmla="*/ 312 w 691"/>
                                <a:gd name="T47" fmla="*/ 537 h 1200"/>
                                <a:gd name="T48" fmla="*/ 321 w 691"/>
                                <a:gd name="T49" fmla="*/ 557 h 1200"/>
                                <a:gd name="T50" fmla="*/ 336 w 691"/>
                                <a:gd name="T51" fmla="*/ 581 h 1200"/>
                                <a:gd name="T52" fmla="*/ 350 w 691"/>
                                <a:gd name="T53" fmla="*/ 605 h 1200"/>
                                <a:gd name="T54" fmla="*/ 364 w 691"/>
                                <a:gd name="T55" fmla="*/ 629 h 1200"/>
                                <a:gd name="T56" fmla="*/ 374 w 691"/>
                                <a:gd name="T57" fmla="*/ 648 h 1200"/>
                                <a:gd name="T58" fmla="*/ 388 w 691"/>
                                <a:gd name="T59" fmla="*/ 672 h 1200"/>
                                <a:gd name="T60" fmla="*/ 403 w 691"/>
                                <a:gd name="T61" fmla="*/ 696 h 1200"/>
                                <a:gd name="T62" fmla="*/ 417 w 691"/>
                                <a:gd name="T63" fmla="*/ 720 h 1200"/>
                                <a:gd name="T64" fmla="*/ 427 w 691"/>
                                <a:gd name="T65" fmla="*/ 739 h 1200"/>
                                <a:gd name="T66" fmla="*/ 441 w 691"/>
                                <a:gd name="T67" fmla="*/ 763 h 1200"/>
                                <a:gd name="T68" fmla="*/ 456 w 691"/>
                                <a:gd name="T69" fmla="*/ 787 h 1200"/>
                                <a:gd name="T70" fmla="*/ 470 w 691"/>
                                <a:gd name="T71" fmla="*/ 811 h 1200"/>
                                <a:gd name="T72" fmla="*/ 480 w 691"/>
                                <a:gd name="T73" fmla="*/ 830 h 1200"/>
                                <a:gd name="T74" fmla="*/ 494 w 691"/>
                                <a:gd name="T75" fmla="*/ 854 h 1200"/>
                                <a:gd name="T76" fmla="*/ 508 w 691"/>
                                <a:gd name="T77" fmla="*/ 878 h 1200"/>
                                <a:gd name="T78" fmla="*/ 518 w 691"/>
                                <a:gd name="T79" fmla="*/ 897 h 1200"/>
                                <a:gd name="T80" fmla="*/ 532 w 691"/>
                                <a:gd name="T81" fmla="*/ 921 h 1200"/>
                                <a:gd name="T82" fmla="*/ 547 w 691"/>
                                <a:gd name="T83" fmla="*/ 945 h 1200"/>
                                <a:gd name="T84" fmla="*/ 561 w 691"/>
                                <a:gd name="T85" fmla="*/ 969 h 1200"/>
                                <a:gd name="T86" fmla="*/ 571 w 691"/>
                                <a:gd name="T87" fmla="*/ 989 h 1200"/>
                                <a:gd name="T88" fmla="*/ 585 w 691"/>
                                <a:gd name="T89" fmla="*/ 1013 h 1200"/>
                                <a:gd name="T90" fmla="*/ 600 w 691"/>
                                <a:gd name="T91" fmla="*/ 1037 h 1200"/>
                                <a:gd name="T92" fmla="*/ 614 w 691"/>
                                <a:gd name="T93" fmla="*/ 1061 h 1200"/>
                                <a:gd name="T94" fmla="*/ 624 w 691"/>
                                <a:gd name="T95" fmla="*/ 1080 h 1200"/>
                                <a:gd name="T96" fmla="*/ 638 w 691"/>
                                <a:gd name="T97" fmla="*/ 1104 h 1200"/>
                                <a:gd name="T98" fmla="*/ 652 w 691"/>
                                <a:gd name="T99" fmla="*/ 1128 h 1200"/>
                                <a:gd name="T100" fmla="*/ 667 w 691"/>
                                <a:gd name="T101" fmla="*/ 1152 h 1200"/>
                                <a:gd name="T102" fmla="*/ 676 w 691"/>
                                <a:gd name="T103" fmla="*/ 1171 h 1200"/>
                                <a:gd name="T104" fmla="*/ 691 w 691"/>
                                <a:gd name="T105" fmla="*/ 1195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91" h="1200">
                                  <a:moveTo>
                                    <a:pt x="0" y="0"/>
                                  </a:moveTo>
                                  <a:lnTo>
                                    <a:pt x="0" y="4"/>
                                  </a:lnTo>
                                  <a:lnTo>
                                    <a:pt x="4" y="9"/>
                                  </a:lnTo>
                                  <a:lnTo>
                                    <a:pt x="9" y="14"/>
                                  </a:lnTo>
                                  <a:lnTo>
                                    <a:pt x="9" y="19"/>
                                  </a:lnTo>
                                  <a:lnTo>
                                    <a:pt x="14" y="24"/>
                                  </a:lnTo>
                                  <a:lnTo>
                                    <a:pt x="14" y="28"/>
                                  </a:lnTo>
                                  <a:lnTo>
                                    <a:pt x="24" y="38"/>
                                  </a:lnTo>
                                  <a:lnTo>
                                    <a:pt x="24" y="43"/>
                                  </a:lnTo>
                                  <a:lnTo>
                                    <a:pt x="28" y="48"/>
                                  </a:lnTo>
                                  <a:lnTo>
                                    <a:pt x="28" y="52"/>
                                  </a:lnTo>
                                  <a:lnTo>
                                    <a:pt x="33" y="57"/>
                                  </a:lnTo>
                                  <a:lnTo>
                                    <a:pt x="33" y="62"/>
                                  </a:lnTo>
                                  <a:lnTo>
                                    <a:pt x="43" y="72"/>
                                  </a:lnTo>
                                  <a:lnTo>
                                    <a:pt x="43" y="76"/>
                                  </a:lnTo>
                                  <a:lnTo>
                                    <a:pt x="48" y="81"/>
                                  </a:lnTo>
                                  <a:lnTo>
                                    <a:pt x="48" y="86"/>
                                  </a:lnTo>
                                  <a:lnTo>
                                    <a:pt x="52" y="91"/>
                                  </a:lnTo>
                                  <a:lnTo>
                                    <a:pt x="52" y="96"/>
                                  </a:lnTo>
                                  <a:lnTo>
                                    <a:pt x="62" y="105"/>
                                  </a:lnTo>
                                  <a:lnTo>
                                    <a:pt x="62" y="110"/>
                                  </a:lnTo>
                                  <a:lnTo>
                                    <a:pt x="67" y="115"/>
                                  </a:lnTo>
                                  <a:lnTo>
                                    <a:pt x="67" y="120"/>
                                  </a:lnTo>
                                  <a:lnTo>
                                    <a:pt x="76" y="129"/>
                                  </a:lnTo>
                                  <a:lnTo>
                                    <a:pt x="76" y="134"/>
                                  </a:lnTo>
                                  <a:lnTo>
                                    <a:pt x="81" y="139"/>
                                  </a:lnTo>
                                  <a:lnTo>
                                    <a:pt x="81" y="144"/>
                                  </a:lnTo>
                                  <a:lnTo>
                                    <a:pt x="86" y="148"/>
                                  </a:lnTo>
                                  <a:lnTo>
                                    <a:pt x="86" y="153"/>
                                  </a:lnTo>
                                  <a:lnTo>
                                    <a:pt x="96" y="163"/>
                                  </a:lnTo>
                                  <a:lnTo>
                                    <a:pt x="96" y="168"/>
                                  </a:lnTo>
                                  <a:lnTo>
                                    <a:pt x="100" y="172"/>
                                  </a:lnTo>
                                  <a:lnTo>
                                    <a:pt x="100" y="177"/>
                                  </a:lnTo>
                                  <a:lnTo>
                                    <a:pt x="105" y="182"/>
                                  </a:lnTo>
                                  <a:lnTo>
                                    <a:pt x="105" y="187"/>
                                  </a:lnTo>
                                  <a:lnTo>
                                    <a:pt x="115" y="196"/>
                                  </a:lnTo>
                                  <a:lnTo>
                                    <a:pt x="115" y="201"/>
                                  </a:lnTo>
                                  <a:lnTo>
                                    <a:pt x="120" y="206"/>
                                  </a:lnTo>
                                  <a:lnTo>
                                    <a:pt x="120" y="211"/>
                                  </a:lnTo>
                                  <a:lnTo>
                                    <a:pt x="124" y="216"/>
                                  </a:lnTo>
                                  <a:lnTo>
                                    <a:pt x="124" y="220"/>
                                  </a:lnTo>
                                  <a:lnTo>
                                    <a:pt x="134" y="230"/>
                                  </a:lnTo>
                                  <a:lnTo>
                                    <a:pt x="134" y="235"/>
                                  </a:lnTo>
                                  <a:lnTo>
                                    <a:pt x="139" y="240"/>
                                  </a:lnTo>
                                  <a:lnTo>
                                    <a:pt x="139" y="244"/>
                                  </a:lnTo>
                                  <a:lnTo>
                                    <a:pt x="148" y="254"/>
                                  </a:lnTo>
                                  <a:lnTo>
                                    <a:pt x="148" y="259"/>
                                  </a:lnTo>
                                  <a:lnTo>
                                    <a:pt x="153" y="264"/>
                                  </a:lnTo>
                                  <a:lnTo>
                                    <a:pt x="153" y="268"/>
                                  </a:lnTo>
                                  <a:lnTo>
                                    <a:pt x="158" y="273"/>
                                  </a:lnTo>
                                  <a:lnTo>
                                    <a:pt x="158" y="278"/>
                                  </a:lnTo>
                                  <a:lnTo>
                                    <a:pt x="168" y="288"/>
                                  </a:lnTo>
                                  <a:lnTo>
                                    <a:pt x="168" y="292"/>
                                  </a:lnTo>
                                  <a:lnTo>
                                    <a:pt x="172" y="297"/>
                                  </a:lnTo>
                                  <a:lnTo>
                                    <a:pt x="172" y="302"/>
                                  </a:lnTo>
                                  <a:lnTo>
                                    <a:pt x="177" y="307"/>
                                  </a:lnTo>
                                  <a:lnTo>
                                    <a:pt x="177" y="312"/>
                                  </a:lnTo>
                                  <a:lnTo>
                                    <a:pt x="187" y="321"/>
                                  </a:lnTo>
                                  <a:lnTo>
                                    <a:pt x="187" y="326"/>
                                  </a:lnTo>
                                  <a:lnTo>
                                    <a:pt x="192" y="331"/>
                                  </a:lnTo>
                                  <a:lnTo>
                                    <a:pt x="192" y="336"/>
                                  </a:lnTo>
                                  <a:lnTo>
                                    <a:pt x="196" y="340"/>
                                  </a:lnTo>
                                  <a:lnTo>
                                    <a:pt x="196" y="345"/>
                                  </a:lnTo>
                                  <a:lnTo>
                                    <a:pt x="206" y="355"/>
                                  </a:lnTo>
                                  <a:lnTo>
                                    <a:pt x="206" y="360"/>
                                  </a:lnTo>
                                  <a:lnTo>
                                    <a:pt x="211" y="364"/>
                                  </a:lnTo>
                                  <a:lnTo>
                                    <a:pt x="211" y="369"/>
                                  </a:lnTo>
                                  <a:lnTo>
                                    <a:pt x="220" y="379"/>
                                  </a:lnTo>
                                  <a:lnTo>
                                    <a:pt x="220" y="384"/>
                                  </a:lnTo>
                                  <a:lnTo>
                                    <a:pt x="225" y="388"/>
                                  </a:lnTo>
                                  <a:lnTo>
                                    <a:pt x="225" y="393"/>
                                  </a:lnTo>
                                  <a:lnTo>
                                    <a:pt x="230" y="398"/>
                                  </a:lnTo>
                                  <a:lnTo>
                                    <a:pt x="230" y="403"/>
                                  </a:lnTo>
                                  <a:lnTo>
                                    <a:pt x="240" y="412"/>
                                  </a:lnTo>
                                  <a:lnTo>
                                    <a:pt x="240" y="417"/>
                                  </a:lnTo>
                                  <a:lnTo>
                                    <a:pt x="244" y="422"/>
                                  </a:lnTo>
                                  <a:lnTo>
                                    <a:pt x="244" y="427"/>
                                  </a:lnTo>
                                  <a:lnTo>
                                    <a:pt x="249" y="432"/>
                                  </a:lnTo>
                                  <a:lnTo>
                                    <a:pt x="249" y="436"/>
                                  </a:lnTo>
                                  <a:lnTo>
                                    <a:pt x="259" y="446"/>
                                  </a:lnTo>
                                  <a:lnTo>
                                    <a:pt x="259" y="451"/>
                                  </a:lnTo>
                                  <a:lnTo>
                                    <a:pt x="264" y="456"/>
                                  </a:lnTo>
                                  <a:lnTo>
                                    <a:pt x="264" y="460"/>
                                  </a:lnTo>
                                  <a:lnTo>
                                    <a:pt x="273" y="470"/>
                                  </a:lnTo>
                                  <a:lnTo>
                                    <a:pt x="273" y="475"/>
                                  </a:lnTo>
                                  <a:lnTo>
                                    <a:pt x="278" y="480"/>
                                  </a:lnTo>
                                  <a:lnTo>
                                    <a:pt x="278" y="485"/>
                                  </a:lnTo>
                                  <a:lnTo>
                                    <a:pt x="283" y="489"/>
                                  </a:lnTo>
                                  <a:lnTo>
                                    <a:pt x="283" y="494"/>
                                  </a:lnTo>
                                  <a:lnTo>
                                    <a:pt x="292" y="504"/>
                                  </a:lnTo>
                                  <a:lnTo>
                                    <a:pt x="292" y="509"/>
                                  </a:lnTo>
                                  <a:lnTo>
                                    <a:pt x="297" y="513"/>
                                  </a:lnTo>
                                  <a:lnTo>
                                    <a:pt x="297" y="518"/>
                                  </a:lnTo>
                                  <a:lnTo>
                                    <a:pt x="302" y="523"/>
                                  </a:lnTo>
                                  <a:lnTo>
                                    <a:pt x="302" y="528"/>
                                  </a:lnTo>
                                  <a:lnTo>
                                    <a:pt x="312" y="537"/>
                                  </a:lnTo>
                                  <a:lnTo>
                                    <a:pt x="312" y="542"/>
                                  </a:lnTo>
                                  <a:lnTo>
                                    <a:pt x="316" y="547"/>
                                  </a:lnTo>
                                  <a:lnTo>
                                    <a:pt x="316" y="552"/>
                                  </a:lnTo>
                                  <a:lnTo>
                                    <a:pt x="321" y="557"/>
                                  </a:lnTo>
                                  <a:lnTo>
                                    <a:pt x="321" y="561"/>
                                  </a:lnTo>
                                  <a:lnTo>
                                    <a:pt x="331" y="571"/>
                                  </a:lnTo>
                                  <a:lnTo>
                                    <a:pt x="331" y="576"/>
                                  </a:lnTo>
                                  <a:lnTo>
                                    <a:pt x="336" y="581"/>
                                  </a:lnTo>
                                  <a:lnTo>
                                    <a:pt x="336" y="585"/>
                                  </a:lnTo>
                                  <a:lnTo>
                                    <a:pt x="345" y="595"/>
                                  </a:lnTo>
                                  <a:lnTo>
                                    <a:pt x="345" y="600"/>
                                  </a:lnTo>
                                  <a:lnTo>
                                    <a:pt x="350" y="605"/>
                                  </a:lnTo>
                                  <a:lnTo>
                                    <a:pt x="350" y="609"/>
                                  </a:lnTo>
                                  <a:lnTo>
                                    <a:pt x="355" y="614"/>
                                  </a:lnTo>
                                  <a:lnTo>
                                    <a:pt x="355" y="619"/>
                                  </a:lnTo>
                                  <a:lnTo>
                                    <a:pt x="364" y="629"/>
                                  </a:lnTo>
                                  <a:lnTo>
                                    <a:pt x="364" y="633"/>
                                  </a:lnTo>
                                  <a:lnTo>
                                    <a:pt x="369" y="638"/>
                                  </a:lnTo>
                                  <a:lnTo>
                                    <a:pt x="369" y="643"/>
                                  </a:lnTo>
                                  <a:lnTo>
                                    <a:pt x="374" y="648"/>
                                  </a:lnTo>
                                  <a:lnTo>
                                    <a:pt x="374" y="653"/>
                                  </a:lnTo>
                                  <a:lnTo>
                                    <a:pt x="384" y="662"/>
                                  </a:lnTo>
                                  <a:lnTo>
                                    <a:pt x="384" y="667"/>
                                  </a:lnTo>
                                  <a:lnTo>
                                    <a:pt x="388" y="672"/>
                                  </a:lnTo>
                                  <a:lnTo>
                                    <a:pt x="388" y="677"/>
                                  </a:lnTo>
                                  <a:lnTo>
                                    <a:pt x="393" y="681"/>
                                  </a:lnTo>
                                  <a:lnTo>
                                    <a:pt x="393" y="686"/>
                                  </a:lnTo>
                                  <a:lnTo>
                                    <a:pt x="403" y="696"/>
                                  </a:lnTo>
                                  <a:lnTo>
                                    <a:pt x="403" y="701"/>
                                  </a:lnTo>
                                  <a:lnTo>
                                    <a:pt x="408" y="705"/>
                                  </a:lnTo>
                                  <a:lnTo>
                                    <a:pt x="408" y="710"/>
                                  </a:lnTo>
                                  <a:lnTo>
                                    <a:pt x="417" y="720"/>
                                  </a:lnTo>
                                  <a:lnTo>
                                    <a:pt x="417" y="725"/>
                                  </a:lnTo>
                                  <a:lnTo>
                                    <a:pt x="422" y="729"/>
                                  </a:lnTo>
                                  <a:lnTo>
                                    <a:pt x="422" y="734"/>
                                  </a:lnTo>
                                  <a:lnTo>
                                    <a:pt x="427" y="739"/>
                                  </a:lnTo>
                                  <a:lnTo>
                                    <a:pt x="427" y="744"/>
                                  </a:lnTo>
                                  <a:lnTo>
                                    <a:pt x="436" y="753"/>
                                  </a:lnTo>
                                  <a:lnTo>
                                    <a:pt x="436" y="758"/>
                                  </a:lnTo>
                                  <a:lnTo>
                                    <a:pt x="441" y="763"/>
                                  </a:lnTo>
                                  <a:lnTo>
                                    <a:pt x="441" y="768"/>
                                  </a:lnTo>
                                  <a:lnTo>
                                    <a:pt x="446" y="773"/>
                                  </a:lnTo>
                                  <a:lnTo>
                                    <a:pt x="446" y="777"/>
                                  </a:lnTo>
                                  <a:lnTo>
                                    <a:pt x="456" y="787"/>
                                  </a:lnTo>
                                  <a:lnTo>
                                    <a:pt x="456" y="792"/>
                                  </a:lnTo>
                                  <a:lnTo>
                                    <a:pt x="460" y="797"/>
                                  </a:lnTo>
                                  <a:lnTo>
                                    <a:pt x="460" y="801"/>
                                  </a:lnTo>
                                  <a:lnTo>
                                    <a:pt x="470" y="811"/>
                                  </a:lnTo>
                                  <a:lnTo>
                                    <a:pt x="470" y="816"/>
                                  </a:lnTo>
                                  <a:lnTo>
                                    <a:pt x="475" y="821"/>
                                  </a:lnTo>
                                  <a:lnTo>
                                    <a:pt x="475" y="825"/>
                                  </a:lnTo>
                                  <a:lnTo>
                                    <a:pt x="480" y="830"/>
                                  </a:lnTo>
                                  <a:lnTo>
                                    <a:pt x="480" y="835"/>
                                  </a:lnTo>
                                  <a:lnTo>
                                    <a:pt x="489" y="845"/>
                                  </a:lnTo>
                                  <a:lnTo>
                                    <a:pt x="489" y="849"/>
                                  </a:lnTo>
                                  <a:lnTo>
                                    <a:pt x="494" y="854"/>
                                  </a:lnTo>
                                  <a:lnTo>
                                    <a:pt x="494" y="859"/>
                                  </a:lnTo>
                                  <a:lnTo>
                                    <a:pt x="499" y="864"/>
                                  </a:lnTo>
                                  <a:lnTo>
                                    <a:pt x="499" y="869"/>
                                  </a:lnTo>
                                  <a:lnTo>
                                    <a:pt x="508" y="878"/>
                                  </a:lnTo>
                                  <a:lnTo>
                                    <a:pt x="508" y="883"/>
                                  </a:lnTo>
                                  <a:lnTo>
                                    <a:pt x="513" y="888"/>
                                  </a:lnTo>
                                  <a:lnTo>
                                    <a:pt x="513" y="893"/>
                                  </a:lnTo>
                                  <a:lnTo>
                                    <a:pt x="518" y="897"/>
                                  </a:lnTo>
                                  <a:lnTo>
                                    <a:pt x="518" y="902"/>
                                  </a:lnTo>
                                  <a:lnTo>
                                    <a:pt x="528" y="912"/>
                                  </a:lnTo>
                                  <a:lnTo>
                                    <a:pt x="528" y="917"/>
                                  </a:lnTo>
                                  <a:lnTo>
                                    <a:pt x="532" y="921"/>
                                  </a:lnTo>
                                  <a:lnTo>
                                    <a:pt x="532" y="926"/>
                                  </a:lnTo>
                                  <a:lnTo>
                                    <a:pt x="542" y="936"/>
                                  </a:lnTo>
                                  <a:lnTo>
                                    <a:pt x="542" y="941"/>
                                  </a:lnTo>
                                  <a:lnTo>
                                    <a:pt x="547" y="945"/>
                                  </a:lnTo>
                                  <a:lnTo>
                                    <a:pt x="547" y="950"/>
                                  </a:lnTo>
                                  <a:lnTo>
                                    <a:pt x="552" y="955"/>
                                  </a:lnTo>
                                  <a:lnTo>
                                    <a:pt x="552" y="960"/>
                                  </a:lnTo>
                                  <a:lnTo>
                                    <a:pt x="561" y="969"/>
                                  </a:lnTo>
                                  <a:lnTo>
                                    <a:pt x="561" y="974"/>
                                  </a:lnTo>
                                  <a:lnTo>
                                    <a:pt x="566" y="979"/>
                                  </a:lnTo>
                                  <a:lnTo>
                                    <a:pt x="566" y="984"/>
                                  </a:lnTo>
                                  <a:lnTo>
                                    <a:pt x="571" y="989"/>
                                  </a:lnTo>
                                  <a:lnTo>
                                    <a:pt x="571" y="993"/>
                                  </a:lnTo>
                                  <a:lnTo>
                                    <a:pt x="580" y="1003"/>
                                  </a:lnTo>
                                  <a:lnTo>
                                    <a:pt x="580" y="1008"/>
                                  </a:lnTo>
                                  <a:lnTo>
                                    <a:pt x="585" y="1013"/>
                                  </a:lnTo>
                                  <a:lnTo>
                                    <a:pt x="585" y="1017"/>
                                  </a:lnTo>
                                  <a:lnTo>
                                    <a:pt x="590" y="1022"/>
                                  </a:lnTo>
                                  <a:lnTo>
                                    <a:pt x="590" y="1027"/>
                                  </a:lnTo>
                                  <a:lnTo>
                                    <a:pt x="600" y="1037"/>
                                  </a:lnTo>
                                  <a:lnTo>
                                    <a:pt x="600" y="1041"/>
                                  </a:lnTo>
                                  <a:lnTo>
                                    <a:pt x="604" y="1046"/>
                                  </a:lnTo>
                                  <a:lnTo>
                                    <a:pt x="604" y="1051"/>
                                  </a:lnTo>
                                  <a:lnTo>
                                    <a:pt x="614" y="1061"/>
                                  </a:lnTo>
                                  <a:lnTo>
                                    <a:pt x="614" y="1065"/>
                                  </a:lnTo>
                                  <a:lnTo>
                                    <a:pt x="619" y="1070"/>
                                  </a:lnTo>
                                  <a:lnTo>
                                    <a:pt x="619" y="1075"/>
                                  </a:lnTo>
                                  <a:lnTo>
                                    <a:pt x="624" y="1080"/>
                                  </a:lnTo>
                                  <a:lnTo>
                                    <a:pt x="624" y="1085"/>
                                  </a:lnTo>
                                  <a:lnTo>
                                    <a:pt x="633" y="1094"/>
                                  </a:lnTo>
                                  <a:lnTo>
                                    <a:pt x="633" y="1099"/>
                                  </a:lnTo>
                                  <a:lnTo>
                                    <a:pt x="638" y="1104"/>
                                  </a:lnTo>
                                  <a:lnTo>
                                    <a:pt x="638" y="1109"/>
                                  </a:lnTo>
                                  <a:lnTo>
                                    <a:pt x="643" y="1113"/>
                                  </a:lnTo>
                                  <a:lnTo>
                                    <a:pt x="643" y="1118"/>
                                  </a:lnTo>
                                  <a:lnTo>
                                    <a:pt x="652" y="1128"/>
                                  </a:lnTo>
                                  <a:lnTo>
                                    <a:pt x="652" y="1133"/>
                                  </a:lnTo>
                                  <a:lnTo>
                                    <a:pt x="657" y="1137"/>
                                  </a:lnTo>
                                  <a:lnTo>
                                    <a:pt x="657" y="1142"/>
                                  </a:lnTo>
                                  <a:lnTo>
                                    <a:pt x="667" y="1152"/>
                                  </a:lnTo>
                                  <a:lnTo>
                                    <a:pt x="667" y="1157"/>
                                  </a:lnTo>
                                  <a:lnTo>
                                    <a:pt x="672" y="1161"/>
                                  </a:lnTo>
                                  <a:lnTo>
                                    <a:pt x="672" y="1166"/>
                                  </a:lnTo>
                                  <a:lnTo>
                                    <a:pt x="676" y="1171"/>
                                  </a:lnTo>
                                  <a:lnTo>
                                    <a:pt x="676" y="1176"/>
                                  </a:lnTo>
                                  <a:lnTo>
                                    <a:pt x="686" y="1185"/>
                                  </a:lnTo>
                                  <a:lnTo>
                                    <a:pt x="686" y="1190"/>
                                  </a:lnTo>
                                  <a:lnTo>
                                    <a:pt x="691" y="1195"/>
                                  </a:lnTo>
                                  <a:lnTo>
                                    <a:pt x="691" y="12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66"/>
                          <wps:cNvSpPr>
                            <a:spLocks/>
                          </wps:cNvSpPr>
                          <wps:spPr bwMode="auto">
                            <a:xfrm>
                              <a:off x="3485" y="2674"/>
                              <a:ext cx="168" cy="293"/>
                            </a:xfrm>
                            <a:custGeom>
                              <a:avLst/>
                              <a:gdLst>
                                <a:gd name="T0" fmla="*/ 0 w 168"/>
                                <a:gd name="T1" fmla="*/ 0 h 293"/>
                                <a:gd name="T2" fmla="*/ 0 w 168"/>
                                <a:gd name="T3" fmla="*/ 5 h 293"/>
                                <a:gd name="T4" fmla="*/ 5 w 168"/>
                                <a:gd name="T5" fmla="*/ 10 h 293"/>
                                <a:gd name="T6" fmla="*/ 5 w 168"/>
                                <a:gd name="T7" fmla="*/ 15 h 293"/>
                                <a:gd name="T8" fmla="*/ 10 w 168"/>
                                <a:gd name="T9" fmla="*/ 20 h 293"/>
                                <a:gd name="T10" fmla="*/ 10 w 168"/>
                                <a:gd name="T11" fmla="*/ 24 h 293"/>
                                <a:gd name="T12" fmla="*/ 14 w 168"/>
                                <a:gd name="T13" fmla="*/ 29 h 293"/>
                                <a:gd name="T14" fmla="*/ 19 w 168"/>
                                <a:gd name="T15" fmla="*/ 34 h 293"/>
                                <a:gd name="T16" fmla="*/ 19 w 168"/>
                                <a:gd name="T17" fmla="*/ 39 h 293"/>
                                <a:gd name="T18" fmla="*/ 24 w 168"/>
                                <a:gd name="T19" fmla="*/ 44 h 293"/>
                                <a:gd name="T20" fmla="*/ 24 w 168"/>
                                <a:gd name="T21" fmla="*/ 48 h 293"/>
                                <a:gd name="T22" fmla="*/ 29 w 168"/>
                                <a:gd name="T23" fmla="*/ 53 h 293"/>
                                <a:gd name="T24" fmla="*/ 29 w 168"/>
                                <a:gd name="T25" fmla="*/ 58 h 293"/>
                                <a:gd name="T26" fmla="*/ 38 w 168"/>
                                <a:gd name="T27" fmla="*/ 68 h 293"/>
                                <a:gd name="T28" fmla="*/ 38 w 168"/>
                                <a:gd name="T29" fmla="*/ 72 h 293"/>
                                <a:gd name="T30" fmla="*/ 43 w 168"/>
                                <a:gd name="T31" fmla="*/ 77 h 293"/>
                                <a:gd name="T32" fmla="*/ 43 w 168"/>
                                <a:gd name="T33" fmla="*/ 82 h 293"/>
                                <a:gd name="T34" fmla="*/ 53 w 168"/>
                                <a:gd name="T35" fmla="*/ 92 h 293"/>
                                <a:gd name="T36" fmla="*/ 53 w 168"/>
                                <a:gd name="T37" fmla="*/ 96 h 293"/>
                                <a:gd name="T38" fmla="*/ 58 w 168"/>
                                <a:gd name="T39" fmla="*/ 101 h 293"/>
                                <a:gd name="T40" fmla="*/ 58 w 168"/>
                                <a:gd name="T41" fmla="*/ 106 h 293"/>
                                <a:gd name="T42" fmla="*/ 62 w 168"/>
                                <a:gd name="T43" fmla="*/ 111 h 293"/>
                                <a:gd name="T44" fmla="*/ 62 w 168"/>
                                <a:gd name="T45" fmla="*/ 116 h 293"/>
                                <a:gd name="T46" fmla="*/ 72 w 168"/>
                                <a:gd name="T47" fmla="*/ 125 h 293"/>
                                <a:gd name="T48" fmla="*/ 72 w 168"/>
                                <a:gd name="T49" fmla="*/ 130 h 293"/>
                                <a:gd name="T50" fmla="*/ 77 w 168"/>
                                <a:gd name="T51" fmla="*/ 135 h 293"/>
                                <a:gd name="T52" fmla="*/ 77 w 168"/>
                                <a:gd name="T53" fmla="*/ 140 h 293"/>
                                <a:gd name="T54" fmla="*/ 82 w 168"/>
                                <a:gd name="T55" fmla="*/ 144 h 293"/>
                                <a:gd name="T56" fmla="*/ 82 w 168"/>
                                <a:gd name="T57" fmla="*/ 149 h 293"/>
                                <a:gd name="T58" fmla="*/ 91 w 168"/>
                                <a:gd name="T59" fmla="*/ 159 h 293"/>
                                <a:gd name="T60" fmla="*/ 91 w 168"/>
                                <a:gd name="T61" fmla="*/ 164 h 293"/>
                                <a:gd name="T62" fmla="*/ 96 w 168"/>
                                <a:gd name="T63" fmla="*/ 168 h 293"/>
                                <a:gd name="T64" fmla="*/ 96 w 168"/>
                                <a:gd name="T65" fmla="*/ 173 h 293"/>
                                <a:gd name="T66" fmla="*/ 106 w 168"/>
                                <a:gd name="T67" fmla="*/ 183 h 293"/>
                                <a:gd name="T68" fmla="*/ 106 w 168"/>
                                <a:gd name="T69" fmla="*/ 188 h 293"/>
                                <a:gd name="T70" fmla="*/ 110 w 168"/>
                                <a:gd name="T71" fmla="*/ 192 h 293"/>
                                <a:gd name="T72" fmla="*/ 110 w 168"/>
                                <a:gd name="T73" fmla="*/ 197 h 293"/>
                                <a:gd name="T74" fmla="*/ 115 w 168"/>
                                <a:gd name="T75" fmla="*/ 202 h 293"/>
                                <a:gd name="T76" fmla="*/ 115 w 168"/>
                                <a:gd name="T77" fmla="*/ 207 h 293"/>
                                <a:gd name="T78" fmla="*/ 125 w 168"/>
                                <a:gd name="T79" fmla="*/ 216 h 293"/>
                                <a:gd name="T80" fmla="*/ 125 w 168"/>
                                <a:gd name="T81" fmla="*/ 221 h 293"/>
                                <a:gd name="T82" fmla="*/ 130 w 168"/>
                                <a:gd name="T83" fmla="*/ 226 h 293"/>
                                <a:gd name="T84" fmla="*/ 130 w 168"/>
                                <a:gd name="T85" fmla="*/ 231 h 293"/>
                                <a:gd name="T86" fmla="*/ 134 w 168"/>
                                <a:gd name="T87" fmla="*/ 236 h 293"/>
                                <a:gd name="T88" fmla="*/ 134 w 168"/>
                                <a:gd name="T89" fmla="*/ 240 h 293"/>
                                <a:gd name="T90" fmla="*/ 144 w 168"/>
                                <a:gd name="T91" fmla="*/ 250 h 293"/>
                                <a:gd name="T92" fmla="*/ 144 w 168"/>
                                <a:gd name="T93" fmla="*/ 255 h 293"/>
                                <a:gd name="T94" fmla="*/ 149 w 168"/>
                                <a:gd name="T95" fmla="*/ 260 h 293"/>
                                <a:gd name="T96" fmla="*/ 149 w 168"/>
                                <a:gd name="T97" fmla="*/ 264 h 293"/>
                                <a:gd name="T98" fmla="*/ 154 w 168"/>
                                <a:gd name="T99" fmla="*/ 269 h 293"/>
                                <a:gd name="T100" fmla="*/ 154 w 168"/>
                                <a:gd name="T101" fmla="*/ 274 h 293"/>
                                <a:gd name="T102" fmla="*/ 163 w 168"/>
                                <a:gd name="T103" fmla="*/ 284 h 293"/>
                                <a:gd name="T104" fmla="*/ 163 w 168"/>
                                <a:gd name="T105" fmla="*/ 288 h 293"/>
                                <a:gd name="T106" fmla="*/ 168 w 168"/>
                                <a:gd name="T107"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8" h="293">
                                  <a:moveTo>
                                    <a:pt x="0" y="0"/>
                                  </a:moveTo>
                                  <a:lnTo>
                                    <a:pt x="0" y="5"/>
                                  </a:lnTo>
                                  <a:lnTo>
                                    <a:pt x="5" y="10"/>
                                  </a:lnTo>
                                  <a:lnTo>
                                    <a:pt x="5" y="15"/>
                                  </a:lnTo>
                                  <a:lnTo>
                                    <a:pt x="10" y="20"/>
                                  </a:lnTo>
                                  <a:lnTo>
                                    <a:pt x="10" y="24"/>
                                  </a:lnTo>
                                  <a:lnTo>
                                    <a:pt x="14" y="29"/>
                                  </a:lnTo>
                                  <a:lnTo>
                                    <a:pt x="19" y="34"/>
                                  </a:lnTo>
                                  <a:lnTo>
                                    <a:pt x="19" y="39"/>
                                  </a:lnTo>
                                  <a:lnTo>
                                    <a:pt x="24" y="44"/>
                                  </a:lnTo>
                                  <a:lnTo>
                                    <a:pt x="24" y="48"/>
                                  </a:lnTo>
                                  <a:lnTo>
                                    <a:pt x="29" y="53"/>
                                  </a:lnTo>
                                  <a:lnTo>
                                    <a:pt x="29" y="58"/>
                                  </a:lnTo>
                                  <a:lnTo>
                                    <a:pt x="38" y="68"/>
                                  </a:lnTo>
                                  <a:lnTo>
                                    <a:pt x="38" y="72"/>
                                  </a:lnTo>
                                  <a:lnTo>
                                    <a:pt x="43" y="77"/>
                                  </a:lnTo>
                                  <a:lnTo>
                                    <a:pt x="43" y="82"/>
                                  </a:lnTo>
                                  <a:lnTo>
                                    <a:pt x="53" y="92"/>
                                  </a:lnTo>
                                  <a:lnTo>
                                    <a:pt x="53" y="96"/>
                                  </a:lnTo>
                                  <a:lnTo>
                                    <a:pt x="58" y="101"/>
                                  </a:lnTo>
                                  <a:lnTo>
                                    <a:pt x="58" y="106"/>
                                  </a:lnTo>
                                  <a:lnTo>
                                    <a:pt x="62" y="111"/>
                                  </a:lnTo>
                                  <a:lnTo>
                                    <a:pt x="62" y="116"/>
                                  </a:lnTo>
                                  <a:lnTo>
                                    <a:pt x="72" y="125"/>
                                  </a:lnTo>
                                  <a:lnTo>
                                    <a:pt x="72" y="130"/>
                                  </a:lnTo>
                                  <a:lnTo>
                                    <a:pt x="77" y="135"/>
                                  </a:lnTo>
                                  <a:lnTo>
                                    <a:pt x="77" y="140"/>
                                  </a:lnTo>
                                  <a:lnTo>
                                    <a:pt x="82" y="144"/>
                                  </a:lnTo>
                                  <a:lnTo>
                                    <a:pt x="82" y="149"/>
                                  </a:lnTo>
                                  <a:lnTo>
                                    <a:pt x="91" y="159"/>
                                  </a:lnTo>
                                  <a:lnTo>
                                    <a:pt x="91" y="164"/>
                                  </a:lnTo>
                                  <a:lnTo>
                                    <a:pt x="96" y="168"/>
                                  </a:lnTo>
                                  <a:lnTo>
                                    <a:pt x="96" y="173"/>
                                  </a:lnTo>
                                  <a:lnTo>
                                    <a:pt x="106" y="183"/>
                                  </a:lnTo>
                                  <a:lnTo>
                                    <a:pt x="106" y="188"/>
                                  </a:lnTo>
                                  <a:lnTo>
                                    <a:pt x="110" y="192"/>
                                  </a:lnTo>
                                  <a:lnTo>
                                    <a:pt x="110" y="197"/>
                                  </a:lnTo>
                                  <a:lnTo>
                                    <a:pt x="115" y="202"/>
                                  </a:lnTo>
                                  <a:lnTo>
                                    <a:pt x="115" y="207"/>
                                  </a:lnTo>
                                  <a:lnTo>
                                    <a:pt x="125" y="216"/>
                                  </a:lnTo>
                                  <a:lnTo>
                                    <a:pt x="125" y="221"/>
                                  </a:lnTo>
                                  <a:lnTo>
                                    <a:pt x="130" y="226"/>
                                  </a:lnTo>
                                  <a:lnTo>
                                    <a:pt x="130" y="231"/>
                                  </a:lnTo>
                                  <a:lnTo>
                                    <a:pt x="134" y="236"/>
                                  </a:lnTo>
                                  <a:lnTo>
                                    <a:pt x="134" y="240"/>
                                  </a:lnTo>
                                  <a:lnTo>
                                    <a:pt x="144" y="250"/>
                                  </a:lnTo>
                                  <a:lnTo>
                                    <a:pt x="144" y="255"/>
                                  </a:lnTo>
                                  <a:lnTo>
                                    <a:pt x="149" y="260"/>
                                  </a:lnTo>
                                  <a:lnTo>
                                    <a:pt x="149" y="264"/>
                                  </a:lnTo>
                                  <a:lnTo>
                                    <a:pt x="154" y="269"/>
                                  </a:lnTo>
                                  <a:lnTo>
                                    <a:pt x="154" y="274"/>
                                  </a:lnTo>
                                  <a:lnTo>
                                    <a:pt x="163" y="284"/>
                                  </a:lnTo>
                                  <a:lnTo>
                                    <a:pt x="163" y="288"/>
                                  </a:lnTo>
                                  <a:lnTo>
                                    <a:pt x="168" y="2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67"/>
                          <wps:cNvSpPr>
                            <a:spLocks/>
                          </wps:cNvSpPr>
                          <wps:spPr bwMode="auto">
                            <a:xfrm>
                              <a:off x="2712" y="1450"/>
                              <a:ext cx="672" cy="1162"/>
                            </a:xfrm>
                            <a:custGeom>
                              <a:avLst/>
                              <a:gdLst>
                                <a:gd name="T0" fmla="*/ 10 w 672"/>
                                <a:gd name="T1" fmla="*/ 14 h 1162"/>
                                <a:gd name="T2" fmla="*/ 24 w 672"/>
                                <a:gd name="T3" fmla="*/ 38 h 1162"/>
                                <a:gd name="T4" fmla="*/ 34 w 672"/>
                                <a:gd name="T5" fmla="*/ 58 h 1162"/>
                                <a:gd name="T6" fmla="*/ 48 w 672"/>
                                <a:gd name="T7" fmla="*/ 82 h 1162"/>
                                <a:gd name="T8" fmla="*/ 63 w 672"/>
                                <a:gd name="T9" fmla="*/ 106 h 1162"/>
                                <a:gd name="T10" fmla="*/ 77 w 672"/>
                                <a:gd name="T11" fmla="*/ 130 h 1162"/>
                                <a:gd name="T12" fmla="*/ 87 w 672"/>
                                <a:gd name="T13" fmla="*/ 149 h 1162"/>
                                <a:gd name="T14" fmla="*/ 101 w 672"/>
                                <a:gd name="T15" fmla="*/ 173 h 1162"/>
                                <a:gd name="T16" fmla="*/ 115 w 672"/>
                                <a:gd name="T17" fmla="*/ 197 h 1162"/>
                                <a:gd name="T18" fmla="*/ 130 w 672"/>
                                <a:gd name="T19" fmla="*/ 221 h 1162"/>
                                <a:gd name="T20" fmla="*/ 139 w 672"/>
                                <a:gd name="T21" fmla="*/ 240 h 1162"/>
                                <a:gd name="T22" fmla="*/ 154 w 672"/>
                                <a:gd name="T23" fmla="*/ 264 h 1162"/>
                                <a:gd name="T24" fmla="*/ 168 w 672"/>
                                <a:gd name="T25" fmla="*/ 288 h 1162"/>
                                <a:gd name="T26" fmla="*/ 183 w 672"/>
                                <a:gd name="T27" fmla="*/ 312 h 1162"/>
                                <a:gd name="T28" fmla="*/ 192 w 672"/>
                                <a:gd name="T29" fmla="*/ 331 h 1162"/>
                                <a:gd name="T30" fmla="*/ 207 w 672"/>
                                <a:gd name="T31" fmla="*/ 355 h 1162"/>
                                <a:gd name="T32" fmla="*/ 221 w 672"/>
                                <a:gd name="T33" fmla="*/ 379 h 1162"/>
                                <a:gd name="T34" fmla="*/ 235 w 672"/>
                                <a:gd name="T35" fmla="*/ 403 h 1162"/>
                                <a:gd name="T36" fmla="*/ 245 w 672"/>
                                <a:gd name="T37" fmla="*/ 423 h 1162"/>
                                <a:gd name="T38" fmla="*/ 259 w 672"/>
                                <a:gd name="T39" fmla="*/ 447 h 1162"/>
                                <a:gd name="T40" fmla="*/ 274 w 672"/>
                                <a:gd name="T41" fmla="*/ 471 h 1162"/>
                                <a:gd name="T42" fmla="*/ 288 w 672"/>
                                <a:gd name="T43" fmla="*/ 495 h 1162"/>
                                <a:gd name="T44" fmla="*/ 298 w 672"/>
                                <a:gd name="T45" fmla="*/ 514 h 1162"/>
                                <a:gd name="T46" fmla="*/ 312 w 672"/>
                                <a:gd name="T47" fmla="*/ 538 h 1162"/>
                                <a:gd name="T48" fmla="*/ 327 w 672"/>
                                <a:gd name="T49" fmla="*/ 562 h 1162"/>
                                <a:gd name="T50" fmla="*/ 341 w 672"/>
                                <a:gd name="T51" fmla="*/ 586 h 1162"/>
                                <a:gd name="T52" fmla="*/ 351 w 672"/>
                                <a:gd name="T53" fmla="*/ 605 h 1162"/>
                                <a:gd name="T54" fmla="*/ 365 w 672"/>
                                <a:gd name="T55" fmla="*/ 629 h 1162"/>
                                <a:gd name="T56" fmla="*/ 379 w 672"/>
                                <a:gd name="T57" fmla="*/ 653 h 1162"/>
                                <a:gd name="T58" fmla="*/ 394 w 672"/>
                                <a:gd name="T59" fmla="*/ 677 h 1162"/>
                                <a:gd name="T60" fmla="*/ 403 w 672"/>
                                <a:gd name="T61" fmla="*/ 696 h 1162"/>
                                <a:gd name="T62" fmla="*/ 418 w 672"/>
                                <a:gd name="T63" fmla="*/ 720 h 1162"/>
                                <a:gd name="T64" fmla="*/ 432 w 672"/>
                                <a:gd name="T65" fmla="*/ 744 h 1162"/>
                                <a:gd name="T66" fmla="*/ 447 w 672"/>
                                <a:gd name="T67" fmla="*/ 768 h 1162"/>
                                <a:gd name="T68" fmla="*/ 456 w 672"/>
                                <a:gd name="T69" fmla="*/ 787 h 1162"/>
                                <a:gd name="T70" fmla="*/ 471 w 672"/>
                                <a:gd name="T71" fmla="*/ 811 h 1162"/>
                                <a:gd name="T72" fmla="*/ 485 w 672"/>
                                <a:gd name="T73" fmla="*/ 835 h 1162"/>
                                <a:gd name="T74" fmla="*/ 495 w 672"/>
                                <a:gd name="T75" fmla="*/ 855 h 1162"/>
                                <a:gd name="T76" fmla="*/ 509 w 672"/>
                                <a:gd name="T77" fmla="*/ 879 h 1162"/>
                                <a:gd name="T78" fmla="*/ 523 w 672"/>
                                <a:gd name="T79" fmla="*/ 903 h 1162"/>
                                <a:gd name="T80" fmla="*/ 538 w 672"/>
                                <a:gd name="T81" fmla="*/ 927 h 1162"/>
                                <a:gd name="T82" fmla="*/ 547 w 672"/>
                                <a:gd name="T83" fmla="*/ 946 h 1162"/>
                                <a:gd name="T84" fmla="*/ 562 w 672"/>
                                <a:gd name="T85" fmla="*/ 970 h 1162"/>
                                <a:gd name="T86" fmla="*/ 576 w 672"/>
                                <a:gd name="T87" fmla="*/ 994 h 1162"/>
                                <a:gd name="T88" fmla="*/ 591 w 672"/>
                                <a:gd name="T89" fmla="*/ 1018 h 1162"/>
                                <a:gd name="T90" fmla="*/ 600 w 672"/>
                                <a:gd name="T91" fmla="*/ 1037 h 1162"/>
                                <a:gd name="T92" fmla="*/ 615 w 672"/>
                                <a:gd name="T93" fmla="*/ 1061 h 1162"/>
                                <a:gd name="T94" fmla="*/ 629 w 672"/>
                                <a:gd name="T95" fmla="*/ 1085 h 1162"/>
                                <a:gd name="T96" fmla="*/ 643 w 672"/>
                                <a:gd name="T97" fmla="*/ 1109 h 1162"/>
                                <a:gd name="T98" fmla="*/ 653 w 672"/>
                                <a:gd name="T99" fmla="*/ 1128 h 1162"/>
                                <a:gd name="T100" fmla="*/ 667 w 672"/>
                                <a:gd name="T101" fmla="*/ 1152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2" h="1162">
                                  <a:moveTo>
                                    <a:pt x="0" y="0"/>
                                  </a:moveTo>
                                  <a:lnTo>
                                    <a:pt x="5" y="5"/>
                                  </a:lnTo>
                                  <a:lnTo>
                                    <a:pt x="5" y="10"/>
                                  </a:lnTo>
                                  <a:lnTo>
                                    <a:pt x="10" y="14"/>
                                  </a:lnTo>
                                  <a:lnTo>
                                    <a:pt x="10" y="19"/>
                                  </a:lnTo>
                                  <a:lnTo>
                                    <a:pt x="15" y="24"/>
                                  </a:lnTo>
                                  <a:lnTo>
                                    <a:pt x="15" y="29"/>
                                  </a:lnTo>
                                  <a:lnTo>
                                    <a:pt x="24" y="38"/>
                                  </a:lnTo>
                                  <a:lnTo>
                                    <a:pt x="24" y="43"/>
                                  </a:lnTo>
                                  <a:lnTo>
                                    <a:pt x="29" y="48"/>
                                  </a:lnTo>
                                  <a:lnTo>
                                    <a:pt x="29" y="53"/>
                                  </a:lnTo>
                                  <a:lnTo>
                                    <a:pt x="34" y="58"/>
                                  </a:lnTo>
                                  <a:lnTo>
                                    <a:pt x="34" y="62"/>
                                  </a:lnTo>
                                  <a:lnTo>
                                    <a:pt x="43" y="72"/>
                                  </a:lnTo>
                                  <a:lnTo>
                                    <a:pt x="43" y="77"/>
                                  </a:lnTo>
                                  <a:lnTo>
                                    <a:pt x="48" y="82"/>
                                  </a:lnTo>
                                  <a:lnTo>
                                    <a:pt x="48" y="86"/>
                                  </a:lnTo>
                                  <a:lnTo>
                                    <a:pt x="58" y="96"/>
                                  </a:lnTo>
                                  <a:lnTo>
                                    <a:pt x="58" y="101"/>
                                  </a:lnTo>
                                  <a:lnTo>
                                    <a:pt x="63" y="106"/>
                                  </a:lnTo>
                                  <a:lnTo>
                                    <a:pt x="63" y="110"/>
                                  </a:lnTo>
                                  <a:lnTo>
                                    <a:pt x="67" y="115"/>
                                  </a:lnTo>
                                  <a:lnTo>
                                    <a:pt x="67" y="120"/>
                                  </a:lnTo>
                                  <a:lnTo>
                                    <a:pt x="77" y="130"/>
                                  </a:lnTo>
                                  <a:lnTo>
                                    <a:pt x="77" y="134"/>
                                  </a:lnTo>
                                  <a:lnTo>
                                    <a:pt x="82" y="139"/>
                                  </a:lnTo>
                                  <a:lnTo>
                                    <a:pt x="82" y="144"/>
                                  </a:lnTo>
                                  <a:lnTo>
                                    <a:pt x="87" y="149"/>
                                  </a:lnTo>
                                  <a:lnTo>
                                    <a:pt x="87" y="154"/>
                                  </a:lnTo>
                                  <a:lnTo>
                                    <a:pt x="96" y="163"/>
                                  </a:lnTo>
                                  <a:lnTo>
                                    <a:pt x="96" y="168"/>
                                  </a:lnTo>
                                  <a:lnTo>
                                    <a:pt x="101" y="173"/>
                                  </a:lnTo>
                                  <a:lnTo>
                                    <a:pt x="101" y="178"/>
                                  </a:lnTo>
                                  <a:lnTo>
                                    <a:pt x="111" y="187"/>
                                  </a:lnTo>
                                  <a:lnTo>
                                    <a:pt x="111" y="192"/>
                                  </a:lnTo>
                                  <a:lnTo>
                                    <a:pt x="115" y="197"/>
                                  </a:lnTo>
                                  <a:lnTo>
                                    <a:pt x="115" y="202"/>
                                  </a:lnTo>
                                  <a:lnTo>
                                    <a:pt x="120" y="206"/>
                                  </a:lnTo>
                                  <a:lnTo>
                                    <a:pt x="120" y="211"/>
                                  </a:lnTo>
                                  <a:lnTo>
                                    <a:pt x="130" y="221"/>
                                  </a:lnTo>
                                  <a:lnTo>
                                    <a:pt x="130" y="226"/>
                                  </a:lnTo>
                                  <a:lnTo>
                                    <a:pt x="135" y="230"/>
                                  </a:lnTo>
                                  <a:lnTo>
                                    <a:pt x="135" y="235"/>
                                  </a:lnTo>
                                  <a:lnTo>
                                    <a:pt x="139" y="240"/>
                                  </a:lnTo>
                                  <a:lnTo>
                                    <a:pt x="139" y="245"/>
                                  </a:lnTo>
                                  <a:lnTo>
                                    <a:pt x="149" y="254"/>
                                  </a:lnTo>
                                  <a:lnTo>
                                    <a:pt x="149" y="259"/>
                                  </a:lnTo>
                                  <a:lnTo>
                                    <a:pt x="154" y="264"/>
                                  </a:lnTo>
                                  <a:lnTo>
                                    <a:pt x="154" y="269"/>
                                  </a:lnTo>
                                  <a:lnTo>
                                    <a:pt x="163" y="278"/>
                                  </a:lnTo>
                                  <a:lnTo>
                                    <a:pt x="163" y="283"/>
                                  </a:lnTo>
                                  <a:lnTo>
                                    <a:pt x="168" y="288"/>
                                  </a:lnTo>
                                  <a:lnTo>
                                    <a:pt x="168" y="293"/>
                                  </a:lnTo>
                                  <a:lnTo>
                                    <a:pt x="173" y="298"/>
                                  </a:lnTo>
                                  <a:lnTo>
                                    <a:pt x="173" y="302"/>
                                  </a:lnTo>
                                  <a:lnTo>
                                    <a:pt x="183" y="312"/>
                                  </a:lnTo>
                                  <a:lnTo>
                                    <a:pt x="183" y="317"/>
                                  </a:lnTo>
                                  <a:lnTo>
                                    <a:pt x="187" y="322"/>
                                  </a:lnTo>
                                  <a:lnTo>
                                    <a:pt x="187" y="326"/>
                                  </a:lnTo>
                                  <a:lnTo>
                                    <a:pt x="192" y="331"/>
                                  </a:lnTo>
                                  <a:lnTo>
                                    <a:pt x="192" y="336"/>
                                  </a:lnTo>
                                  <a:lnTo>
                                    <a:pt x="202" y="346"/>
                                  </a:lnTo>
                                  <a:lnTo>
                                    <a:pt x="202" y="350"/>
                                  </a:lnTo>
                                  <a:lnTo>
                                    <a:pt x="207" y="355"/>
                                  </a:lnTo>
                                  <a:lnTo>
                                    <a:pt x="207" y="360"/>
                                  </a:lnTo>
                                  <a:lnTo>
                                    <a:pt x="211" y="365"/>
                                  </a:lnTo>
                                  <a:lnTo>
                                    <a:pt x="211" y="370"/>
                                  </a:lnTo>
                                  <a:lnTo>
                                    <a:pt x="221" y="379"/>
                                  </a:lnTo>
                                  <a:lnTo>
                                    <a:pt x="221" y="384"/>
                                  </a:lnTo>
                                  <a:lnTo>
                                    <a:pt x="226" y="389"/>
                                  </a:lnTo>
                                  <a:lnTo>
                                    <a:pt x="226" y="394"/>
                                  </a:lnTo>
                                  <a:lnTo>
                                    <a:pt x="235" y="403"/>
                                  </a:lnTo>
                                  <a:lnTo>
                                    <a:pt x="235" y="408"/>
                                  </a:lnTo>
                                  <a:lnTo>
                                    <a:pt x="240" y="413"/>
                                  </a:lnTo>
                                  <a:lnTo>
                                    <a:pt x="240" y="418"/>
                                  </a:lnTo>
                                  <a:lnTo>
                                    <a:pt x="245" y="423"/>
                                  </a:lnTo>
                                  <a:lnTo>
                                    <a:pt x="245" y="427"/>
                                  </a:lnTo>
                                  <a:lnTo>
                                    <a:pt x="255" y="437"/>
                                  </a:lnTo>
                                  <a:lnTo>
                                    <a:pt x="255" y="442"/>
                                  </a:lnTo>
                                  <a:lnTo>
                                    <a:pt x="259" y="447"/>
                                  </a:lnTo>
                                  <a:lnTo>
                                    <a:pt x="259" y="451"/>
                                  </a:lnTo>
                                  <a:lnTo>
                                    <a:pt x="264" y="456"/>
                                  </a:lnTo>
                                  <a:lnTo>
                                    <a:pt x="264" y="461"/>
                                  </a:lnTo>
                                  <a:lnTo>
                                    <a:pt x="274" y="471"/>
                                  </a:lnTo>
                                  <a:lnTo>
                                    <a:pt x="274" y="475"/>
                                  </a:lnTo>
                                  <a:lnTo>
                                    <a:pt x="279" y="480"/>
                                  </a:lnTo>
                                  <a:lnTo>
                                    <a:pt x="279" y="485"/>
                                  </a:lnTo>
                                  <a:lnTo>
                                    <a:pt x="288" y="495"/>
                                  </a:lnTo>
                                  <a:lnTo>
                                    <a:pt x="288" y="499"/>
                                  </a:lnTo>
                                  <a:lnTo>
                                    <a:pt x="293" y="504"/>
                                  </a:lnTo>
                                  <a:lnTo>
                                    <a:pt x="293" y="509"/>
                                  </a:lnTo>
                                  <a:lnTo>
                                    <a:pt x="298" y="514"/>
                                  </a:lnTo>
                                  <a:lnTo>
                                    <a:pt x="298" y="519"/>
                                  </a:lnTo>
                                  <a:lnTo>
                                    <a:pt x="307" y="528"/>
                                  </a:lnTo>
                                  <a:lnTo>
                                    <a:pt x="307" y="533"/>
                                  </a:lnTo>
                                  <a:lnTo>
                                    <a:pt x="312" y="538"/>
                                  </a:lnTo>
                                  <a:lnTo>
                                    <a:pt x="312" y="543"/>
                                  </a:lnTo>
                                  <a:lnTo>
                                    <a:pt x="317" y="547"/>
                                  </a:lnTo>
                                  <a:lnTo>
                                    <a:pt x="317" y="552"/>
                                  </a:lnTo>
                                  <a:lnTo>
                                    <a:pt x="327" y="562"/>
                                  </a:lnTo>
                                  <a:lnTo>
                                    <a:pt x="327" y="567"/>
                                  </a:lnTo>
                                  <a:lnTo>
                                    <a:pt x="331" y="571"/>
                                  </a:lnTo>
                                  <a:lnTo>
                                    <a:pt x="331" y="576"/>
                                  </a:lnTo>
                                  <a:lnTo>
                                    <a:pt x="341" y="586"/>
                                  </a:lnTo>
                                  <a:lnTo>
                                    <a:pt x="341" y="591"/>
                                  </a:lnTo>
                                  <a:lnTo>
                                    <a:pt x="346" y="595"/>
                                  </a:lnTo>
                                  <a:lnTo>
                                    <a:pt x="346" y="600"/>
                                  </a:lnTo>
                                  <a:lnTo>
                                    <a:pt x="351" y="605"/>
                                  </a:lnTo>
                                  <a:lnTo>
                                    <a:pt x="351" y="610"/>
                                  </a:lnTo>
                                  <a:lnTo>
                                    <a:pt x="360" y="619"/>
                                  </a:lnTo>
                                  <a:lnTo>
                                    <a:pt x="360" y="624"/>
                                  </a:lnTo>
                                  <a:lnTo>
                                    <a:pt x="365" y="629"/>
                                  </a:lnTo>
                                  <a:lnTo>
                                    <a:pt x="365" y="634"/>
                                  </a:lnTo>
                                  <a:lnTo>
                                    <a:pt x="370" y="639"/>
                                  </a:lnTo>
                                  <a:lnTo>
                                    <a:pt x="370" y="643"/>
                                  </a:lnTo>
                                  <a:lnTo>
                                    <a:pt x="379" y="653"/>
                                  </a:lnTo>
                                  <a:lnTo>
                                    <a:pt x="379" y="658"/>
                                  </a:lnTo>
                                  <a:lnTo>
                                    <a:pt x="384" y="663"/>
                                  </a:lnTo>
                                  <a:lnTo>
                                    <a:pt x="384" y="667"/>
                                  </a:lnTo>
                                  <a:lnTo>
                                    <a:pt x="394" y="677"/>
                                  </a:lnTo>
                                  <a:lnTo>
                                    <a:pt x="394" y="682"/>
                                  </a:lnTo>
                                  <a:lnTo>
                                    <a:pt x="399" y="687"/>
                                  </a:lnTo>
                                  <a:lnTo>
                                    <a:pt x="399" y="691"/>
                                  </a:lnTo>
                                  <a:lnTo>
                                    <a:pt x="403" y="696"/>
                                  </a:lnTo>
                                  <a:lnTo>
                                    <a:pt x="403" y="701"/>
                                  </a:lnTo>
                                  <a:lnTo>
                                    <a:pt x="413" y="711"/>
                                  </a:lnTo>
                                  <a:lnTo>
                                    <a:pt x="413" y="715"/>
                                  </a:lnTo>
                                  <a:lnTo>
                                    <a:pt x="418" y="720"/>
                                  </a:lnTo>
                                  <a:lnTo>
                                    <a:pt x="418" y="725"/>
                                  </a:lnTo>
                                  <a:lnTo>
                                    <a:pt x="423" y="730"/>
                                  </a:lnTo>
                                  <a:lnTo>
                                    <a:pt x="423" y="735"/>
                                  </a:lnTo>
                                  <a:lnTo>
                                    <a:pt x="432" y="744"/>
                                  </a:lnTo>
                                  <a:lnTo>
                                    <a:pt x="432" y="749"/>
                                  </a:lnTo>
                                  <a:lnTo>
                                    <a:pt x="437" y="754"/>
                                  </a:lnTo>
                                  <a:lnTo>
                                    <a:pt x="437" y="759"/>
                                  </a:lnTo>
                                  <a:lnTo>
                                    <a:pt x="447" y="768"/>
                                  </a:lnTo>
                                  <a:lnTo>
                                    <a:pt x="447" y="773"/>
                                  </a:lnTo>
                                  <a:lnTo>
                                    <a:pt x="451" y="778"/>
                                  </a:lnTo>
                                  <a:lnTo>
                                    <a:pt x="451" y="783"/>
                                  </a:lnTo>
                                  <a:lnTo>
                                    <a:pt x="456" y="787"/>
                                  </a:lnTo>
                                  <a:lnTo>
                                    <a:pt x="456" y="792"/>
                                  </a:lnTo>
                                  <a:lnTo>
                                    <a:pt x="466" y="802"/>
                                  </a:lnTo>
                                  <a:lnTo>
                                    <a:pt x="466" y="807"/>
                                  </a:lnTo>
                                  <a:lnTo>
                                    <a:pt x="471" y="811"/>
                                  </a:lnTo>
                                  <a:lnTo>
                                    <a:pt x="471" y="816"/>
                                  </a:lnTo>
                                  <a:lnTo>
                                    <a:pt x="475" y="821"/>
                                  </a:lnTo>
                                  <a:lnTo>
                                    <a:pt x="475" y="826"/>
                                  </a:lnTo>
                                  <a:lnTo>
                                    <a:pt x="485" y="835"/>
                                  </a:lnTo>
                                  <a:lnTo>
                                    <a:pt x="485" y="840"/>
                                  </a:lnTo>
                                  <a:lnTo>
                                    <a:pt x="490" y="845"/>
                                  </a:lnTo>
                                  <a:lnTo>
                                    <a:pt x="490" y="850"/>
                                  </a:lnTo>
                                  <a:lnTo>
                                    <a:pt x="495" y="855"/>
                                  </a:lnTo>
                                  <a:lnTo>
                                    <a:pt x="495" y="859"/>
                                  </a:lnTo>
                                  <a:lnTo>
                                    <a:pt x="504" y="869"/>
                                  </a:lnTo>
                                  <a:lnTo>
                                    <a:pt x="504" y="874"/>
                                  </a:lnTo>
                                  <a:lnTo>
                                    <a:pt x="509" y="879"/>
                                  </a:lnTo>
                                  <a:lnTo>
                                    <a:pt x="509" y="883"/>
                                  </a:lnTo>
                                  <a:lnTo>
                                    <a:pt x="519" y="893"/>
                                  </a:lnTo>
                                  <a:lnTo>
                                    <a:pt x="519" y="898"/>
                                  </a:lnTo>
                                  <a:lnTo>
                                    <a:pt x="523" y="903"/>
                                  </a:lnTo>
                                  <a:lnTo>
                                    <a:pt x="523" y="907"/>
                                  </a:lnTo>
                                  <a:lnTo>
                                    <a:pt x="528" y="912"/>
                                  </a:lnTo>
                                  <a:lnTo>
                                    <a:pt x="528" y="917"/>
                                  </a:lnTo>
                                  <a:lnTo>
                                    <a:pt x="538" y="927"/>
                                  </a:lnTo>
                                  <a:lnTo>
                                    <a:pt x="538" y="931"/>
                                  </a:lnTo>
                                  <a:lnTo>
                                    <a:pt x="543" y="936"/>
                                  </a:lnTo>
                                  <a:lnTo>
                                    <a:pt x="543" y="941"/>
                                  </a:lnTo>
                                  <a:lnTo>
                                    <a:pt x="547" y="946"/>
                                  </a:lnTo>
                                  <a:lnTo>
                                    <a:pt x="547" y="951"/>
                                  </a:lnTo>
                                  <a:lnTo>
                                    <a:pt x="557" y="960"/>
                                  </a:lnTo>
                                  <a:lnTo>
                                    <a:pt x="557" y="965"/>
                                  </a:lnTo>
                                  <a:lnTo>
                                    <a:pt x="562" y="970"/>
                                  </a:lnTo>
                                  <a:lnTo>
                                    <a:pt x="562" y="975"/>
                                  </a:lnTo>
                                  <a:lnTo>
                                    <a:pt x="571" y="984"/>
                                  </a:lnTo>
                                  <a:lnTo>
                                    <a:pt x="571" y="989"/>
                                  </a:lnTo>
                                  <a:lnTo>
                                    <a:pt x="576" y="994"/>
                                  </a:lnTo>
                                  <a:lnTo>
                                    <a:pt x="576" y="999"/>
                                  </a:lnTo>
                                  <a:lnTo>
                                    <a:pt x="581" y="1003"/>
                                  </a:lnTo>
                                  <a:lnTo>
                                    <a:pt x="581" y="1008"/>
                                  </a:lnTo>
                                  <a:lnTo>
                                    <a:pt x="591" y="1018"/>
                                  </a:lnTo>
                                  <a:lnTo>
                                    <a:pt x="591" y="1023"/>
                                  </a:lnTo>
                                  <a:lnTo>
                                    <a:pt x="595" y="1027"/>
                                  </a:lnTo>
                                  <a:lnTo>
                                    <a:pt x="595" y="1032"/>
                                  </a:lnTo>
                                  <a:lnTo>
                                    <a:pt x="600" y="1037"/>
                                  </a:lnTo>
                                  <a:lnTo>
                                    <a:pt x="600" y="1042"/>
                                  </a:lnTo>
                                  <a:lnTo>
                                    <a:pt x="610" y="1051"/>
                                  </a:lnTo>
                                  <a:lnTo>
                                    <a:pt x="610" y="1056"/>
                                  </a:lnTo>
                                  <a:lnTo>
                                    <a:pt x="615" y="1061"/>
                                  </a:lnTo>
                                  <a:lnTo>
                                    <a:pt x="615" y="1066"/>
                                  </a:lnTo>
                                  <a:lnTo>
                                    <a:pt x="624" y="1075"/>
                                  </a:lnTo>
                                  <a:lnTo>
                                    <a:pt x="624" y="1080"/>
                                  </a:lnTo>
                                  <a:lnTo>
                                    <a:pt x="629" y="1085"/>
                                  </a:lnTo>
                                  <a:lnTo>
                                    <a:pt x="629" y="1090"/>
                                  </a:lnTo>
                                  <a:lnTo>
                                    <a:pt x="634" y="1095"/>
                                  </a:lnTo>
                                  <a:lnTo>
                                    <a:pt x="634" y="1099"/>
                                  </a:lnTo>
                                  <a:lnTo>
                                    <a:pt x="643" y="1109"/>
                                  </a:lnTo>
                                  <a:lnTo>
                                    <a:pt x="643" y="1114"/>
                                  </a:lnTo>
                                  <a:lnTo>
                                    <a:pt x="648" y="1119"/>
                                  </a:lnTo>
                                  <a:lnTo>
                                    <a:pt x="648" y="1124"/>
                                  </a:lnTo>
                                  <a:lnTo>
                                    <a:pt x="653" y="1128"/>
                                  </a:lnTo>
                                  <a:lnTo>
                                    <a:pt x="653" y="1133"/>
                                  </a:lnTo>
                                  <a:lnTo>
                                    <a:pt x="663" y="1143"/>
                                  </a:lnTo>
                                  <a:lnTo>
                                    <a:pt x="663" y="1148"/>
                                  </a:lnTo>
                                  <a:lnTo>
                                    <a:pt x="667" y="1152"/>
                                  </a:lnTo>
                                  <a:lnTo>
                                    <a:pt x="667" y="1157"/>
                                  </a:lnTo>
                                  <a:lnTo>
                                    <a:pt x="672" y="11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8"/>
                          <wps:cNvSpPr>
                            <a:spLocks/>
                          </wps:cNvSpPr>
                          <wps:spPr bwMode="auto">
                            <a:xfrm>
                              <a:off x="3423" y="2679"/>
                              <a:ext cx="139" cy="240"/>
                            </a:xfrm>
                            <a:custGeom>
                              <a:avLst/>
                              <a:gdLst>
                                <a:gd name="T0" fmla="*/ 0 w 139"/>
                                <a:gd name="T1" fmla="*/ 0 h 240"/>
                                <a:gd name="T2" fmla="*/ 4 w 139"/>
                                <a:gd name="T3" fmla="*/ 5 h 240"/>
                                <a:gd name="T4" fmla="*/ 4 w 139"/>
                                <a:gd name="T5" fmla="*/ 10 h 240"/>
                                <a:gd name="T6" fmla="*/ 9 w 139"/>
                                <a:gd name="T7" fmla="*/ 15 h 240"/>
                                <a:gd name="T8" fmla="*/ 9 w 139"/>
                                <a:gd name="T9" fmla="*/ 19 h 240"/>
                                <a:gd name="T10" fmla="*/ 19 w 139"/>
                                <a:gd name="T11" fmla="*/ 29 h 240"/>
                                <a:gd name="T12" fmla="*/ 19 w 139"/>
                                <a:gd name="T13" fmla="*/ 34 h 240"/>
                                <a:gd name="T14" fmla="*/ 24 w 139"/>
                                <a:gd name="T15" fmla="*/ 39 h 240"/>
                                <a:gd name="T16" fmla="*/ 24 w 139"/>
                                <a:gd name="T17" fmla="*/ 43 h 240"/>
                                <a:gd name="T18" fmla="*/ 28 w 139"/>
                                <a:gd name="T19" fmla="*/ 48 h 240"/>
                                <a:gd name="T20" fmla="*/ 28 w 139"/>
                                <a:gd name="T21" fmla="*/ 53 h 240"/>
                                <a:gd name="T22" fmla="*/ 38 w 139"/>
                                <a:gd name="T23" fmla="*/ 63 h 240"/>
                                <a:gd name="T24" fmla="*/ 38 w 139"/>
                                <a:gd name="T25" fmla="*/ 67 h 240"/>
                                <a:gd name="T26" fmla="*/ 43 w 139"/>
                                <a:gd name="T27" fmla="*/ 72 h 240"/>
                                <a:gd name="T28" fmla="*/ 43 w 139"/>
                                <a:gd name="T29" fmla="*/ 77 h 240"/>
                                <a:gd name="T30" fmla="*/ 48 w 139"/>
                                <a:gd name="T31" fmla="*/ 82 h 240"/>
                                <a:gd name="T32" fmla="*/ 48 w 139"/>
                                <a:gd name="T33" fmla="*/ 87 h 240"/>
                                <a:gd name="T34" fmla="*/ 57 w 139"/>
                                <a:gd name="T35" fmla="*/ 96 h 240"/>
                                <a:gd name="T36" fmla="*/ 57 w 139"/>
                                <a:gd name="T37" fmla="*/ 101 h 240"/>
                                <a:gd name="T38" fmla="*/ 62 w 139"/>
                                <a:gd name="T39" fmla="*/ 106 h 240"/>
                                <a:gd name="T40" fmla="*/ 62 w 139"/>
                                <a:gd name="T41" fmla="*/ 111 h 240"/>
                                <a:gd name="T42" fmla="*/ 67 w 139"/>
                                <a:gd name="T43" fmla="*/ 115 h 240"/>
                                <a:gd name="T44" fmla="*/ 67 w 139"/>
                                <a:gd name="T45" fmla="*/ 120 h 240"/>
                                <a:gd name="T46" fmla="*/ 76 w 139"/>
                                <a:gd name="T47" fmla="*/ 130 h 240"/>
                                <a:gd name="T48" fmla="*/ 76 w 139"/>
                                <a:gd name="T49" fmla="*/ 135 h 240"/>
                                <a:gd name="T50" fmla="*/ 81 w 139"/>
                                <a:gd name="T51" fmla="*/ 139 h 240"/>
                                <a:gd name="T52" fmla="*/ 81 w 139"/>
                                <a:gd name="T53" fmla="*/ 144 h 240"/>
                                <a:gd name="T54" fmla="*/ 91 w 139"/>
                                <a:gd name="T55" fmla="*/ 154 h 240"/>
                                <a:gd name="T56" fmla="*/ 91 w 139"/>
                                <a:gd name="T57" fmla="*/ 159 h 240"/>
                                <a:gd name="T58" fmla="*/ 96 w 139"/>
                                <a:gd name="T59" fmla="*/ 163 h 240"/>
                                <a:gd name="T60" fmla="*/ 96 w 139"/>
                                <a:gd name="T61" fmla="*/ 168 h 240"/>
                                <a:gd name="T62" fmla="*/ 100 w 139"/>
                                <a:gd name="T63" fmla="*/ 173 h 240"/>
                                <a:gd name="T64" fmla="*/ 100 w 139"/>
                                <a:gd name="T65" fmla="*/ 178 h 240"/>
                                <a:gd name="T66" fmla="*/ 110 w 139"/>
                                <a:gd name="T67" fmla="*/ 187 h 240"/>
                                <a:gd name="T68" fmla="*/ 110 w 139"/>
                                <a:gd name="T69" fmla="*/ 192 h 240"/>
                                <a:gd name="T70" fmla="*/ 115 w 139"/>
                                <a:gd name="T71" fmla="*/ 197 h 240"/>
                                <a:gd name="T72" fmla="*/ 115 w 139"/>
                                <a:gd name="T73" fmla="*/ 202 h 240"/>
                                <a:gd name="T74" fmla="*/ 120 w 139"/>
                                <a:gd name="T75" fmla="*/ 207 h 240"/>
                                <a:gd name="T76" fmla="*/ 120 w 139"/>
                                <a:gd name="T77" fmla="*/ 211 h 240"/>
                                <a:gd name="T78" fmla="*/ 129 w 139"/>
                                <a:gd name="T79" fmla="*/ 221 h 240"/>
                                <a:gd name="T80" fmla="*/ 129 w 139"/>
                                <a:gd name="T81" fmla="*/ 226 h 240"/>
                                <a:gd name="T82" fmla="*/ 134 w 139"/>
                                <a:gd name="T83" fmla="*/ 231 h 240"/>
                                <a:gd name="T84" fmla="*/ 134 w 139"/>
                                <a:gd name="T85" fmla="*/ 235 h 240"/>
                                <a:gd name="T86" fmla="*/ 139 w 139"/>
                                <a:gd name="T87"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9" h="240">
                                  <a:moveTo>
                                    <a:pt x="0" y="0"/>
                                  </a:moveTo>
                                  <a:lnTo>
                                    <a:pt x="4" y="5"/>
                                  </a:lnTo>
                                  <a:lnTo>
                                    <a:pt x="4" y="10"/>
                                  </a:lnTo>
                                  <a:lnTo>
                                    <a:pt x="9" y="15"/>
                                  </a:lnTo>
                                  <a:lnTo>
                                    <a:pt x="9" y="19"/>
                                  </a:lnTo>
                                  <a:lnTo>
                                    <a:pt x="19" y="29"/>
                                  </a:lnTo>
                                  <a:lnTo>
                                    <a:pt x="19" y="34"/>
                                  </a:lnTo>
                                  <a:lnTo>
                                    <a:pt x="24" y="39"/>
                                  </a:lnTo>
                                  <a:lnTo>
                                    <a:pt x="24" y="43"/>
                                  </a:lnTo>
                                  <a:lnTo>
                                    <a:pt x="28" y="48"/>
                                  </a:lnTo>
                                  <a:lnTo>
                                    <a:pt x="28" y="53"/>
                                  </a:lnTo>
                                  <a:lnTo>
                                    <a:pt x="38" y="63"/>
                                  </a:lnTo>
                                  <a:lnTo>
                                    <a:pt x="38" y="67"/>
                                  </a:lnTo>
                                  <a:lnTo>
                                    <a:pt x="43" y="72"/>
                                  </a:lnTo>
                                  <a:lnTo>
                                    <a:pt x="43" y="77"/>
                                  </a:lnTo>
                                  <a:lnTo>
                                    <a:pt x="48" y="82"/>
                                  </a:lnTo>
                                  <a:lnTo>
                                    <a:pt x="48" y="87"/>
                                  </a:lnTo>
                                  <a:lnTo>
                                    <a:pt x="57" y="96"/>
                                  </a:lnTo>
                                  <a:lnTo>
                                    <a:pt x="57" y="101"/>
                                  </a:lnTo>
                                  <a:lnTo>
                                    <a:pt x="62" y="106"/>
                                  </a:lnTo>
                                  <a:lnTo>
                                    <a:pt x="62" y="111"/>
                                  </a:lnTo>
                                  <a:lnTo>
                                    <a:pt x="67" y="115"/>
                                  </a:lnTo>
                                  <a:lnTo>
                                    <a:pt x="67" y="120"/>
                                  </a:lnTo>
                                  <a:lnTo>
                                    <a:pt x="76" y="130"/>
                                  </a:lnTo>
                                  <a:lnTo>
                                    <a:pt x="76" y="135"/>
                                  </a:lnTo>
                                  <a:lnTo>
                                    <a:pt x="81" y="139"/>
                                  </a:lnTo>
                                  <a:lnTo>
                                    <a:pt x="81" y="144"/>
                                  </a:lnTo>
                                  <a:lnTo>
                                    <a:pt x="91" y="154"/>
                                  </a:lnTo>
                                  <a:lnTo>
                                    <a:pt x="91" y="159"/>
                                  </a:lnTo>
                                  <a:lnTo>
                                    <a:pt x="96" y="163"/>
                                  </a:lnTo>
                                  <a:lnTo>
                                    <a:pt x="96" y="168"/>
                                  </a:lnTo>
                                  <a:lnTo>
                                    <a:pt x="100" y="173"/>
                                  </a:lnTo>
                                  <a:lnTo>
                                    <a:pt x="100" y="178"/>
                                  </a:lnTo>
                                  <a:lnTo>
                                    <a:pt x="110" y="187"/>
                                  </a:lnTo>
                                  <a:lnTo>
                                    <a:pt x="110" y="192"/>
                                  </a:lnTo>
                                  <a:lnTo>
                                    <a:pt x="115" y="197"/>
                                  </a:lnTo>
                                  <a:lnTo>
                                    <a:pt x="115" y="202"/>
                                  </a:lnTo>
                                  <a:lnTo>
                                    <a:pt x="120" y="207"/>
                                  </a:lnTo>
                                  <a:lnTo>
                                    <a:pt x="120" y="211"/>
                                  </a:lnTo>
                                  <a:lnTo>
                                    <a:pt x="129" y="221"/>
                                  </a:lnTo>
                                  <a:lnTo>
                                    <a:pt x="129" y="226"/>
                                  </a:lnTo>
                                  <a:lnTo>
                                    <a:pt x="134" y="231"/>
                                  </a:lnTo>
                                  <a:lnTo>
                                    <a:pt x="134" y="235"/>
                                  </a:lnTo>
                                  <a:lnTo>
                                    <a:pt x="139" y="2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69"/>
                          <wps:cNvSpPr>
                            <a:spLocks/>
                          </wps:cNvSpPr>
                          <wps:spPr bwMode="auto">
                            <a:xfrm>
                              <a:off x="3691" y="3145"/>
                              <a:ext cx="44" cy="77"/>
                            </a:xfrm>
                            <a:custGeom>
                              <a:avLst/>
                              <a:gdLst>
                                <a:gd name="T0" fmla="*/ 0 w 44"/>
                                <a:gd name="T1" fmla="*/ 0 h 77"/>
                                <a:gd name="T2" fmla="*/ 5 w 44"/>
                                <a:gd name="T3" fmla="*/ 5 h 77"/>
                                <a:gd name="T4" fmla="*/ 5 w 44"/>
                                <a:gd name="T5" fmla="*/ 9 h 77"/>
                                <a:gd name="T6" fmla="*/ 10 w 44"/>
                                <a:gd name="T7" fmla="*/ 14 h 77"/>
                                <a:gd name="T8" fmla="*/ 10 w 44"/>
                                <a:gd name="T9" fmla="*/ 19 h 77"/>
                                <a:gd name="T10" fmla="*/ 20 w 44"/>
                                <a:gd name="T11" fmla="*/ 29 h 77"/>
                                <a:gd name="T12" fmla="*/ 20 w 44"/>
                                <a:gd name="T13" fmla="*/ 33 h 77"/>
                                <a:gd name="T14" fmla="*/ 24 w 44"/>
                                <a:gd name="T15" fmla="*/ 38 h 77"/>
                                <a:gd name="T16" fmla="*/ 24 w 44"/>
                                <a:gd name="T17" fmla="*/ 43 h 77"/>
                                <a:gd name="T18" fmla="*/ 34 w 44"/>
                                <a:gd name="T19" fmla="*/ 53 h 77"/>
                                <a:gd name="T20" fmla="*/ 34 w 44"/>
                                <a:gd name="T21" fmla="*/ 57 h 77"/>
                                <a:gd name="T22" fmla="*/ 39 w 44"/>
                                <a:gd name="T23" fmla="*/ 62 h 77"/>
                                <a:gd name="T24" fmla="*/ 39 w 44"/>
                                <a:gd name="T25" fmla="*/ 67 h 77"/>
                                <a:gd name="T26" fmla="*/ 44 w 44"/>
                                <a:gd name="T27" fmla="*/ 72 h 77"/>
                                <a:gd name="T28" fmla="*/ 44 w 44"/>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77">
                                  <a:moveTo>
                                    <a:pt x="0" y="0"/>
                                  </a:moveTo>
                                  <a:lnTo>
                                    <a:pt x="5" y="5"/>
                                  </a:lnTo>
                                  <a:lnTo>
                                    <a:pt x="5" y="9"/>
                                  </a:lnTo>
                                  <a:lnTo>
                                    <a:pt x="10" y="14"/>
                                  </a:lnTo>
                                  <a:lnTo>
                                    <a:pt x="10" y="19"/>
                                  </a:lnTo>
                                  <a:lnTo>
                                    <a:pt x="20" y="29"/>
                                  </a:lnTo>
                                  <a:lnTo>
                                    <a:pt x="20" y="33"/>
                                  </a:lnTo>
                                  <a:lnTo>
                                    <a:pt x="24" y="38"/>
                                  </a:lnTo>
                                  <a:lnTo>
                                    <a:pt x="24" y="43"/>
                                  </a:lnTo>
                                  <a:lnTo>
                                    <a:pt x="34" y="53"/>
                                  </a:lnTo>
                                  <a:lnTo>
                                    <a:pt x="34" y="57"/>
                                  </a:lnTo>
                                  <a:lnTo>
                                    <a:pt x="39" y="62"/>
                                  </a:lnTo>
                                  <a:lnTo>
                                    <a:pt x="39" y="67"/>
                                  </a:lnTo>
                                  <a:lnTo>
                                    <a:pt x="44" y="72"/>
                                  </a:lnTo>
                                  <a:lnTo>
                                    <a:pt x="44"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70"/>
                          <wps:cNvSpPr>
                            <a:spLocks/>
                          </wps:cNvSpPr>
                          <wps:spPr bwMode="auto">
                            <a:xfrm>
                              <a:off x="2688" y="1517"/>
                              <a:ext cx="807" cy="1393"/>
                            </a:xfrm>
                            <a:custGeom>
                              <a:avLst/>
                              <a:gdLst>
                                <a:gd name="T0" fmla="*/ 10 w 807"/>
                                <a:gd name="T1" fmla="*/ 15 h 1393"/>
                                <a:gd name="T2" fmla="*/ 24 w 807"/>
                                <a:gd name="T3" fmla="*/ 39 h 1393"/>
                                <a:gd name="T4" fmla="*/ 39 w 807"/>
                                <a:gd name="T5" fmla="*/ 63 h 1393"/>
                                <a:gd name="T6" fmla="*/ 48 w 807"/>
                                <a:gd name="T7" fmla="*/ 82 h 1393"/>
                                <a:gd name="T8" fmla="*/ 63 w 807"/>
                                <a:gd name="T9" fmla="*/ 106 h 1393"/>
                                <a:gd name="T10" fmla="*/ 77 w 807"/>
                                <a:gd name="T11" fmla="*/ 130 h 1393"/>
                                <a:gd name="T12" fmla="*/ 91 w 807"/>
                                <a:gd name="T13" fmla="*/ 154 h 1393"/>
                                <a:gd name="T14" fmla="*/ 101 w 807"/>
                                <a:gd name="T15" fmla="*/ 173 h 1393"/>
                                <a:gd name="T16" fmla="*/ 115 w 807"/>
                                <a:gd name="T17" fmla="*/ 197 h 1393"/>
                                <a:gd name="T18" fmla="*/ 130 w 807"/>
                                <a:gd name="T19" fmla="*/ 221 h 1393"/>
                                <a:gd name="T20" fmla="*/ 139 w 807"/>
                                <a:gd name="T21" fmla="*/ 240 h 1393"/>
                                <a:gd name="T22" fmla="*/ 154 w 807"/>
                                <a:gd name="T23" fmla="*/ 264 h 1393"/>
                                <a:gd name="T24" fmla="*/ 168 w 807"/>
                                <a:gd name="T25" fmla="*/ 288 h 1393"/>
                                <a:gd name="T26" fmla="*/ 183 w 807"/>
                                <a:gd name="T27" fmla="*/ 312 h 1393"/>
                                <a:gd name="T28" fmla="*/ 192 w 807"/>
                                <a:gd name="T29" fmla="*/ 332 h 1393"/>
                                <a:gd name="T30" fmla="*/ 207 w 807"/>
                                <a:gd name="T31" fmla="*/ 356 h 1393"/>
                                <a:gd name="T32" fmla="*/ 221 w 807"/>
                                <a:gd name="T33" fmla="*/ 380 h 1393"/>
                                <a:gd name="T34" fmla="*/ 235 w 807"/>
                                <a:gd name="T35" fmla="*/ 404 h 1393"/>
                                <a:gd name="T36" fmla="*/ 245 w 807"/>
                                <a:gd name="T37" fmla="*/ 423 h 1393"/>
                                <a:gd name="T38" fmla="*/ 259 w 807"/>
                                <a:gd name="T39" fmla="*/ 447 h 1393"/>
                                <a:gd name="T40" fmla="*/ 274 w 807"/>
                                <a:gd name="T41" fmla="*/ 471 h 1393"/>
                                <a:gd name="T42" fmla="*/ 288 w 807"/>
                                <a:gd name="T43" fmla="*/ 495 h 1393"/>
                                <a:gd name="T44" fmla="*/ 298 w 807"/>
                                <a:gd name="T45" fmla="*/ 514 h 1393"/>
                                <a:gd name="T46" fmla="*/ 312 w 807"/>
                                <a:gd name="T47" fmla="*/ 538 h 1393"/>
                                <a:gd name="T48" fmla="*/ 327 w 807"/>
                                <a:gd name="T49" fmla="*/ 562 h 1393"/>
                                <a:gd name="T50" fmla="*/ 336 w 807"/>
                                <a:gd name="T51" fmla="*/ 581 h 1393"/>
                                <a:gd name="T52" fmla="*/ 351 w 807"/>
                                <a:gd name="T53" fmla="*/ 605 h 1393"/>
                                <a:gd name="T54" fmla="*/ 365 w 807"/>
                                <a:gd name="T55" fmla="*/ 629 h 1393"/>
                                <a:gd name="T56" fmla="*/ 379 w 807"/>
                                <a:gd name="T57" fmla="*/ 653 h 1393"/>
                                <a:gd name="T58" fmla="*/ 389 w 807"/>
                                <a:gd name="T59" fmla="*/ 672 h 1393"/>
                                <a:gd name="T60" fmla="*/ 403 w 807"/>
                                <a:gd name="T61" fmla="*/ 696 h 1393"/>
                                <a:gd name="T62" fmla="*/ 418 w 807"/>
                                <a:gd name="T63" fmla="*/ 720 h 1393"/>
                                <a:gd name="T64" fmla="*/ 432 w 807"/>
                                <a:gd name="T65" fmla="*/ 744 h 1393"/>
                                <a:gd name="T66" fmla="*/ 442 w 807"/>
                                <a:gd name="T67" fmla="*/ 764 h 1393"/>
                                <a:gd name="T68" fmla="*/ 456 w 807"/>
                                <a:gd name="T69" fmla="*/ 788 h 1393"/>
                                <a:gd name="T70" fmla="*/ 471 w 807"/>
                                <a:gd name="T71" fmla="*/ 812 h 1393"/>
                                <a:gd name="T72" fmla="*/ 485 w 807"/>
                                <a:gd name="T73" fmla="*/ 836 h 1393"/>
                                <a:gd name="T74" fmla="*/ 495 w 807"/>
                                <a:gd name="T75" fmla="*/ 855 h 1393"/>
                                <a:gd name="T76" fmla="*/ 509 w 807"/>
                                <a:gd name="T77" fmla="*/ 879 h 1393"/>
                                <a:gd name="T78" fmla="*/ 523 w 807"/>
                                <a:gd name="T79" fmla="*/ 903 h 1393"/>
                                <a:gd name="T80" fmla="*/ 533 w 807"/>
                                <a:gd name="T81" fmla="*/ 922 h 1393"/>
                                <a:gd name="T82" fmla="*/ 547 w 807"/>
                                <a:gd name="T83" fmla="*/ 946 h 1393"/>
                                <a:gd name="T84" fmla="*/ 562 w 807"/>
                                <a:gd name="T85" fmla="*/ 970 h 1393"/>
                                <a:gd name="T86" fmla="*/ 576 w 807"/>
                                <a:gd name="T87" fmla="*/ 994 h 1393"/>
                                <a:gd name="T88" fmla="*/ 586 w 807"/>
                                <a:gd name="T89" fmla="*/ 1013 h 1393"/>
                                <a:gd name="T90" fmla="*/ 600 w 807"/>
                                <a:gd name="T91" fmla="*/ 1037 h 1393"/>
                                <a:gd name="T92" fmla="*/ 615 w 807"/>
                                <a:gd name="T93" fmla="*/ 1061 h 1393"/>
                                <a:gd name="T94" fmla="*/ 629 w 807"/>
                                <a:gd name="T95" fmla="*/ 1085 h 1393"/>
                                <a:gd name="T96" fmla="*/ 639 w 807"/>
                                <a:gd name="T97" fmla="*/ 1105 h 1393"/>
                                <a:gd name="T98" fmla="*/ 653 w 807"/>
                                <a:gd name="T99" fmla="*/ 1129 h 1393"/>
                                <a:gd name="T100" fmla="*/ 667 w 807"/>
                                <a:gd name="T101" fmla="*/ 1153 h 1393"/>
                                <a:gd name="T102" fmla="*/ 682 w 807"/>
                                <a:gd name="T103" fmla="*/ 1177 h 1393"/>
                                <a:gd name="T104" fmla="*/ 691 w 807"/>
                                <a:gd name="T105" fmla="*/ 1196 h 1393"/>
                                <a:gd name="T106" fmla="*/ 706 w 807"/>
                                <a:gd name="T107" fmla="*/ 1220 h 1393"/>
                                <a:gd name="T108" fmla="*/ 720 w 807"/>
                                <a:gd name="T109" fmla="*/ 1244 h 1393"/>
                                <a:gd name="T110" fmla="*/ 730 w 807"/>
                                <a:gd name="T111" fmla="*/ 1263 h 1393"/>
                                <a:gd name="T112" fmla="*/ 744 w 807"/>
                                <a:gd name="T113" fmla="*/ 1287 h 1393"/>
                                <a:gd name="T114" fmla="*/ 759 w 807"/>
                                <a:gd name="T115" fmla="*/ 1311 h 1393"/>
                                <a:gd name="T116" fmla="*/ 773 w 807"/>
                                <a:gd name="T117" fmla="*/ 1335 h 1393"/>
                                <a:gd name="T118" fmla="*/ 783 w 807"/>
                                <a:gd name="T119" fmla="*/ 1354 h 1393"/>
                                <a:gd name="T120" fmla="*/ 797 w 807"/>
                                <a:gd name="T121" fmla="*/ 1378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7" h="1393">
                                  <a:moveTo>
                                    <a:pt x="0" y="0"/>
                                  </a:moveTo>
                                  <a:lnTo>
                                    <a:pt x="5" y="5"/>
                                  </a:lnTo>
                                  <a:lnTo>
                                    <a:pt x="5" y="10"/>
                                  </a:lnTo>
                                  <a:lnTo>
                                    <a:pt x="10" y="15"/>
                                  </a:lnTo>
                                  <a:lnTo>
                                    <a:pt x="10" y="19"/>
                                  </a:lnTo>
                                  <a:lnTo>
                                    <a:pt x="19" y="29"/>
                                  </a:lnTo>
                                  <a:lnTo>
                                    <a:pt x="19" y="34"/>
                                  </a:lnTo>
                                  <a:lnTo>
                                    <a:pt x="24" y="39"/>
                                  </a:lnTo>
                                  <a:lnTo>
                                    <a:pt x="24" y="43"/>
                                  </a:lnTo>
                                  <a:lnTo>
                                    <a:pt x="29" y="48"/>
                                  </a:lnTo>
                                  <a:lnTo>
                                    <a:pt x="29" y="53"/>
                                  </a:lnTo>
                                  <a:lnTo>
                                    <a:pt x="39" y="63"/>
                                  </a:lnTo>
                                  <a:lnTo>
                                    <a:pt x="39" y="67"/>
                                  </a:lnTo>
                                  <a:lnTo>
                                    <a:pt x="43" y="72"/>
                                  </a:lnTo>
                                  <a:lnTo>
                                    <a:pt x="43" y="77"/>
                                  </a:lnTo>
                                  <a:lnTo>
                                    <a:pt x="48" y="82"/>
                                  </a:lnTo>
                                  <a:lnTo>
                                    <a:pt x="48" y="87"/>
                                  </a:lnTo>
                                  <a:lnTo>
                                    <a:pt x="58" y="96"/>
                                  </a:lnTo>
                                  <a:lnTo>
                                    <a:pt x="58" y="101"/>
                                  </a:lnTo>
                                  <a:lnTo>
                                    <a:pt x="63" y="106"/>
                                  </a:lnTo>
                                  <a:lnTo>
                                    <a:pt x="63" y="111"/>
                                  </a:lnTo>
                                  <a:lnTo>
                                    <a:pt x="67" y="115"/>
                                  </a:lnTo>
                                  <a:lnTo>
                                    <a:pt x="67" y="120"/>
                                  </a:lnTo>
                                  <a:lnTo>
                                    <a:pt x="77" y="130"/>
                                  </a:lnTo>
                                  <a:lnTo>
                                    <a:pt x="77" y="135"/>
                                  </a:lnTo>
                                  <a:lnTo>
                                    <a:pt x="82" y="139"/>
                                  </a:lnTo>
                                  <a:lnTo>
                                    <a:pt x="82" y="144"/>
                                  </a:lnTo>
                                  <a:lnTo>
                                    <a:pt x="91" y="154"/>
                                  </a:lnTo>
                                  <a:lnTo>
                                    <a:pt x="91" y="159"/>
                                  </a:lnTo>
                                  <a:lnTo>
                                    <a:pt x="96" y="163"/>
                                  </a:lnTo>
                                  <a:lnTo>
                                    <a:pt x="96" y="168"/>
                                  </a:lnTo>
                                  <a:lnTo>
                                    <a:pt x="101" y="173"/>
                                  </a:lnTo>
                                  <a:lnTo>
                                    <a:pt x="101" y="178"/>
                                  </a:lnTo>
                                  <a:lnTo>
                                    <a:pt x="111" y="187"/>
                                  </a:lnTo>
                                  <a:lnTo>
                                    <a:pt x="111" y="192"/>
                                  </a:lnTo>
                                  <a:lnTo>
                                    <a:pt x="115" y="197"/>
                                  </a:lnTo>
                                  <a:lnTo>
                                    <a:pt x="115" y="202"/>
                                  </a:lnTo>
                                  <a:lnTo>
                                    <a:pt x="120" y="207"/>
                                  </a:lnTo>
                                  <a:lnTo>
                                    <a:pt x="120" y="211"/>
                                  </a:lnTo>
                                  <a:lnTo>
                                    <a:pt x="130" y="221"/>
                                  </a:lnTo>
                                  <a:lnTo>
                                    <a:pt x="130" y="226"/>
                                  </a:lnTo>
                                  <a:lnTo>
                                    <a:pt x="135" y="231"/>
                                  </a:lnTo>
                                  <a:lnTo>
                                    <a:pt x="135" y="235"/>
                                  </a:lnTo>
                                  <a:lnTo>
                                    <a:pt x="139" y="240"/>
                                  </a:lnTo>
                                  <a:lnTo>
                                    <a:pt x="139" y="245"/>
                                  </a:lnTo>
                                  <a:lnTo>
                                    <a:pt x="149" y="255"/>
                                  </a:lnTo>
                                  <a:lnTo>
                                    <a:pt x="149" y="259"/>
                                  </a:lnTo>
                                  <a:lnTo>
                                    <a:pt x="154" y="264"/>
                                  </a:lnTo>
                                  <a:lnTo>
                                    <a:pt x="154" y="269"/>
                                  </a:lnTo>
                                  <a:lnTo>
                                    <a:pt x="163" y="279"/>
                                  </a:lnTo>
                                  <a:lnTo>
                                    <a:pt x="163" y="283"/>
                                  </a:lnTo>
                                  <a:lnTo>
                                    <a:pt x="168" y="288"/>
                                  </a:lnTo>
                                  <a:lnTo>
                                    <a:pt x="168" y="293"/>
                                  </a:lnTo>
                                  <a:lnTo>
                                    <a:pt x="173" y="298"/>
                                  </a:lnTo>
                                  <a:lnTo>
                                    <a:pt x="173" y="303"/>
                                  </a:lnTo>
                                  <a:lnTo>
                                    <a:pt x="183" y="312"/>
                                  </a:lnTo>
                                  <a:lnTo>
                                    <a:pt x="183" y="317"/>
                                  </a:lnTo>
                                  <a:lnTo>
                                    <a:pt x="187" y="322"/>
                                  </a:lnTo>
                                  <a:lnTo>
                                    <a:pt x="187" y="327"/>
                                  </a:lnTo>
                                  <a:lnTo>
                                    <a:pt x="192" y="332"/>
                                  </a:lnTo>
                                  <a:lnTo>
                                    <a:pt x="192" y="336"/>
                                  </a:lnTo>
                                  <a:lnTo>
                                    <a:pt x="202" y="346"/>
                                  </a:lnTo>
                                  <a:lnTo>
                                    <a:pt x="202" y="351"/>
                                  </a:lnTo>
                                  <a:lnTo>
                                    <a:pt x="207" y="356"/>
                                  </a:lnTo>
                                  <a:lnTo>
                                    <a:pt x="207" y="360"/>
                                  </a:lnTo>
                                  <a:lnTo>
                                    <a:pt x="216" y="370"/>
                                  </a:lnTo>
                                  <a:lnTo>
                                    <a:pt x="216" y="375"/>
                                  </a:lnTo>
                                  <a:lnTo>
                                    <a:pt x="221" y="380"/>
                                  </a:lnTo>
                                  <a:lnTo>
                                    <a:pt x="221" y="384"/>
                                  </a:lnTo>
                                  <a:lnTo>
                                    <a:pt x="226" y="389"/>
                                  </a:lnTo>
                                  <a:lnTo>
                                    <a:pt x="226" y="394"/>
                                  </a:lnTo>
                                  <a:lnTo>
                                    <a:pt x="235" y="404"/>
                                  </a:lnTo>
                                  <a:lnTo>
                                    <a:pt x="235" y="408"/>
                                  </a:lnTo>
                                  <a:lnTo>
                                    <a:pt x="240" y="413"/>
                                  </a:lnTo>
                                  <a:lnTo>
                                    <a:pt x="240" y="418"/>
                                  </a:lnTo>
                                  <a:lnTo>
                                    <a:pt x="245" y="423"/>
                                  </a:lnTo>
                                  <a:lnTo>
                                    <a:pt x="245" y="428"/>
                                  </a:lnTo>
                                  <a:lnTo>
                                    <a:pt x="255" y="437"/>
                                  </a:lnTo>
                                  <a:lnTo>
                                    <a:pt x="255" y="442"/>
                                  </a:lnTo>
                                  <a:lnTo>
                                    <a:pt x="259" y="447"/>
                                  </a:lnTo>
                                  <a:lnTo>
                                    <a:pt x="259" y="452"/>
                                  </a:lnTo>
                                  <a:lnTo>
                                    <a:pt x="264" y="456"/>
                                  </a:lnTo>
                                  <a:lnTo>
                                    <a:pt x="264" y="461"/>
                                  </a:lnTo>
                                  <a:lnTo>
                                    <a:pt x="274" y="471"/>
                                  </a:lnTo>
                                  <a:lnTo>
                                    <a:pt x="274" y="476"/>
                                  </a:lnTo>
                                  <a:lnTo>
                                    <a:pt x="279" y="480"/>
                                  </a:lnTo>
                                  <a:lnTo>
                                    <a:pt x="279" y="485"/>
                                  </a:lnTo>
                                  <a:lnTo>
                                    <a:pt x="288" y="495"/>
                                  </a:lnTo>
                                  <a:lnTo>
                                    <a:pt x="288" y="500"/>
                                  </a:lnTo>
                                  <a:lnTo>
                                    <a:pt x="293" y="504"/>
                                  </a:lnTo>
                                  <a:lnTo>
                                    <a:pt x="293" y="509"/>
                                  </a:lnTo>
                                  <a:lnTo>
                                    <a:pt x="298" y="514"/>
                                  </a:lnTo>
                                  <a:lnTo>
                                    <a:pt x="298" y="519"/>
                                  </a:lnTo>
                                  <a:lnTo>
                                    <a:pt x="307" y="528"/>
                                  </a:lnTo>
                                  <a:lnTo>
                                    <a:pt x="307" y="533"/>
                                  </a:lnTo>
                                  <a:lnTo>
                                    <a:pt x="312" y="538"/>
                                  </a:lnTo>
                                  <a:lnTo>
                                    <a:pt x="312" y="543"/>
                                  </a:lnTo>
                                  <a:lnTo>
                                    <a:pt x="317" y="548"/>
                                  </a:lnTo>
                                  <a:lnTo>
                                    <a:pt x="317" y="552"/>
                                  </a:lnTo>
                                  <a:lnTo>
                                    <a:pt x="327" y="562"/>
                                  </a:lnTo>
                                  <a:lnTo>
                                    <a:pt x="327" y="567"/>
                                  </a:lnTo>
                                  <a:lnTo>
                                    <a:pt x="331" y="572"/>
                                  </a:lnTo>
                                  <a:lnTo>
                                    <a:pt x="331" y="576"/>
                                  </a:lnTo>
                                  <a:lnTo>
                                    <a:pt x="336" y="581"/>
                                  </a:lnTo>
                                  <a:lnTo>
                                    <a:pt x="336" y="586"/>
                                  </a:lnTo>
                                  <a:lnTo>
                                    <a:pt x="346" y="596"/>
                                  </a:lnTo>
                                  <a:lnTo>
                                    <a:pt x="346" y="600"/>
                                  </a:lnTo>
                                  <a:lnTo>
                                    <a:pt x="351" y="605"/>
                                  </a:lnTo>
                                  <a:lnTo>
                                    <a:pt x="351" y="610"/>
                                  </a:lnTo>
                                  <a:lnTo>
                                    <a:pt x="360" y="620"/>
                                  </a:lnTo>
                                  <a:lnTo>
                                    <a:pt x="360" y="624"/>
                                  </a:lnTo>
                                  <a:lnTo>
                                    <a:pt x="365" y="629"/>
                                  </a:lnTo>
                                  <a:lnTo>
                                    <a:pt x="365" y="634"/>
                                  </a:lnTo>
                                  <a:lnTo>
                                    <a:pt x="370" y="639"/>
                                  </a:lnTo>
                                  <a:lnTo>
                                    <a:pt x="370" y="644"/>
                                  </a:lnTo>
                                  <a:lnTo>
                                    <a:pt x="379" y="653"/>
                                  </a:lnTo>
                                  <a:lnTo>
                                    <a:pt x="379" y="658"/>
                                  </a:lnTo>
                                  <a:lnTo>
                                    <a:pt x="384" y="663"/>
                                  </a:lnTo>
                                  <a:lnTo>
                                    <a:pt x="384" y="668"/>
                                  </a:lnTo>
                                  <a:lnTo>
                                    <a:pt x="389" y="672"/>
                                  </a:lnTo>
                                  <a:lnTo>
                                    <a:pt x="389" y="677"/>
                                  </a:lnTo>
                                  <a:lnTo>
                                    <a:pt x="399" y="687"/>
                                  </a:lnTo>
                                  <a:lnTo>
                                    <a:pt x="399" y="692"/>
                                  </a:lnTo>
                                  <a:lnTo>
                                    <a:pt x="403" y="696"/>
                                  </a:lnTo>
                                  <a:lnTo>
                                    <a:pt x="403" y="701"/>
                                  </a:lnTo>
                                  <a:lnTo>
                                    <a:pt x="413" y="711"/>
                                  </a:lnTo>
                                  <a:lnTo>
                                    <a:pt x="413" y="716"/>
                                  </a:lnTo>
                                  <a:lnTo>
                                    <a:pt x="418" y="720"/>
                                  </a:lnTo>
                                  <a:lnTo>
                                    <a:pt x="418" y="725"/>
                                  </a:lnTo>
                                  <a:lnTo>
                                    <a:pt x="423" y="730"/>
                                  </a:lnTo>
                                  <a:lnTo>
                                    <a:pt x="423" y="735"/>
                                  </a:lnTo>
                                  <a:lnTo>
                                    <a:pt x="432" y="744"/>
                                  </a:lnTo>
                                  <a:lnTo>
                                    <a:pt x="432" y="749"/>
                                  </a:lnTo>
                                  <a:lnTo>
                                    <a:pt x="437" y="754"/>
                                  </a:lnTo>
                                  <a:lnTo>
                                    <a:pt x="437" y="759"/>
                                  </a:lnTo>
                                  <a:lnTo>
                                    <a:pt x="442" y="764"/>
                                  </a:lnTo>
                                  <a:lnTo>
                                    <a:pt x="442" y="768"/>
                                  </a:lnTo>
                                  <a:lnTo>
                                    <a:pt x="451" y="778"/>
                                  </a:lnTo>
                                  <a:lnTo>
                                    <a:pt x="451" y="783"/>
                                  </a:lnTo>
                                  <a:lnTo>
                                    <a:pt x="456" y="788"/>
                                  </a:lnTo>
                                  <a:lnTo>
                                    <a:pt x="456" y="792"/>
                                  </a:lnTo>
                                  <a:lnTo>
                                    <a:pt x="461" y="797"/>
                                  </a:lnTo>
                                  <a:lnTo>
                                    <a:pt x="461" y="802"/>
                                  </a:lnTo>
                                  <a:lnTo>
                                    <a:pt x="471" y="812"/>
                                  </a:lnTo>
                                  <a:lnTo>
                                    <a:pt x="471" y="816"/>
                                  </a:lnTo>
                                  <a:lnTo>
                                    <a:pt x="475" y="821"/>
                                  </a:lnTo>
                                  <a:lnTo>
                                    <a:pt x="475" y="826"/>
                                  </a:lnTo>
                                  <a:lnTo>
                                    <a:pt x="485" y="836"/>
                                  </a:lnTo>
                                  <a:lnTo>
                                    <a:pt x="485" y="840"/>
                                  </a:lnTo>
                                  <a:lnTo>
                                    <a:pt x="490" y="845"/>
                                  </a:lnTo>
                                  <a:lnTo>
                                    <a:pt x="490" y="850"/>
                                  </a:lnTo>
                                  <a:lnTo>
                                    <a:pt x="495" y="855"/>
                                  </a:lnTo>
                                  <a:lnTo>
                                    <a:pt x="495" y="860"/>
                                  </a:lnTo>
                                  <a:lnTo>
                                    <a:pt x="504" y="869"/>
                                  </a:lnTo>
                                  <a:lnTo>
                                    <a:pt x="504" y="874"/>
                                  </a:lnTo>
                                  <a:lnTo>
                                    <a:pt x="509" y="879"/>
                                  </a:lnTo>
                                  <a:lnTo>
                                    <a:pt x="509" y="884"/>
                                  </a:lnTo>
                                  <a:lnTo>
                                    <a:pt x="514" y="888"/>
                                  </a:lnTo>
                                  <a:lnTo>
                                    <a:pt x="514" y="893"/>
                                  </a:lnTo>
                                  <a:lnTo>
                                    <a:pt x="523" y="903"/>
                                  </a:lnTo>
                                  <a:lnTo>
                                    <a:pt x="523" y="908"/>
                                  </a:lnTo>
                                  <a:lnTo>
                                    <a:pt x="528" y="912"/>
                                  </a:lnTo>
                                  <a:lnTo>
                                    <a:pt x="528" y="917"/>
                                  </a:lnTo>
                                  <a:lnTo>
                                    <a:pt x="533" y="922"/>
                                  </a:lnTo>
                                  <a:lnTo>
                                    <a:pt x="533" y="927"/>
                                  </a:lnTo>
                                  <a:lnTo>
                                    <a:pt x="543" y="936"/>
                                  </a:lnTo>
                                  <a:lnTo>
                                    <a:pt x="543" y="941"/>
                                  </a:lnTo>
                                  <a:lnTo>
                                    <a:pt x="547" y="946"/>
                                  </a:lnTo>
                                  <a:lnTo>
                                    <a:pt x="547" y="951"/>
                                  </a:lnTo>
                                  <a:lnTo>
                                    <a:pt x="557" y="960"/>
                                  </a:lnTo>
                                  <a:lnTo>
                                    <a:pt x="557" y="965"/>
                                  </a:lnTo>
                                  <a:lnTo>
                                    <a:pt x="562" y="970"/>
                                  </a:lnTo>
                                  <a:lnTo>
                                    <a:pt x="562" y="975"/>
                                  </a:lnTo>
                                  <a:lnTo>
                                    <a:pt x="567" y="980"/>
                                  </a:lnTo>
                                  <a:lnTo>
                                    <a:pt x="567" y="984"/>
                                  </a:lnTo>
                                  <a:lnTo>
                                    <a:pt x="576" y="994"/>
                                  </a:lnTo>
                                  <a:lnTo>
                                    <a:pt x="576" y="999"/>
                                  </a:lnTo>
                                  <a:lnTo>
                                    <a:pt x="581" y="1004"/>
                                  </a:lnTo>
                                  <a:lnTo>
                                    <a:pt x="581" y="1008"/>
                                  </a:lnTo>
                                  <a:lnTo>
                                    <a:pt x="586" y="1013"/>
                                  </a:lnTo>
                                  <a:lnTo>
                                    <a:pt x="586" y="1018"/>
                                  </a:lnTo>
                                  <a:lnTo>
                                    <a:pt x="595" y="1028"/>
                                  </a:lnTo>
                                  <a:lnTo>
                                    <a:pt x="595" y="1032"/>
                                  </a:lnTo>
                                  <a:lnTo>
                                    <a:pt x="600" y="1037"/>
                                  </a:lnTo>
                                  <a:lnTo>
                                    <a:pt x="600" y="1042"/>
                                  </a:lnTo>
                                  <a:lnTo>
                                    <a:pt x="610" y="1052"/>
                                  </a:lnTo>
                                  <a:lnTo>
                                    <a:pt x="610" y="1057"/>
                                  </a:lnTo>
                                  <a:lnTo>
                                    <a:pt x="615" y="1061"/>
                                  </a:lnTo>
                                  <a:lnTo>
                                    <a:pt x="615" y="1066"/>
                                  </a:lnTo>
                                  <a:lnTo>
                                    <a:pt x="619" y="1071"/>
                                  </a:lnTo>
                                  <a:lnTo>
                                    <a:pt x="619" y="1076"/>
                                  </a:lnTo>
                                  <a:lnTo>
                                    <a:pt x="629" y="1085"/>
                                  </a:lnTo>
                                  <a:lnTo>
                                    <a:pt x="629" y="1090"/>
                                  </a:lnTo>
                                  <a:lnTo>
                                    <a:pt x="634" y="1095"/>
                                  </a:lnTo>
                                  <a:lnTo>
                                    <a:pt x="634" y="1100"/>
                                  </a:lnTo>
                                  <a:lnTo>
                                    <a:pt x="639" y="1105"/>
                                  </a:lnTo>
                                  <a:lnTo>
                                    <a:pt x="639" y="1109"/>
                                  </a:lnTo>
                                  <a:lnTo>
                                    <a:pt x="648" y="1119"/>
                                  </a:lnTo>
                                  <a:lnTo>
                                    <a:pt x="648" y="1124"/>
                                  </a:lnTo>
                                  <a:lnTo>
                                    <a:pt x="653" y="1129"/>
                                  </a:lnTo>
                                  <a:lnTo>
                                    <a:pt x="653" y="1133"/>
                                  </a:lnTo>
                                  <a:lnTo>
                                    <a:pt x="658" y="1138"/>
                                  </a:lnTo>
                                  <a:lnTo>
                                    <a:pt x="658" y="1143"/>
                                  </a:lnTo>
                                  <a:lnTo>
                                    <a:pt x="667" y="1153"/>
                                  </a:lnTo>
                                  <a:lnTo>
                                    <a:pt x="667" y="1157"/>
                                  </a:lnTo>
                                  <a:lnTo>
                                    <a:pt x="672" y="1162"/>
                                  </a:lnTo>
                                  <a:lnTo>
                                    <a:pt x="672" y="1167"/>
                                  </a:lnTo>
                                  <a:lnTo>
                                    <a:pt x="682" y="1177"/>
                                  </a:lnTo>
                                  <a:lnTo>
                                    <a:pt x="682" y="1181"/>
                                  </a:lnTo>
                                  <a:lnTo>
                                    <a:pt x="687" y="1186"/>
                                  </a:lnTo>
                                  <a:lnTo>
                                    <a:pt x="687" y="1191"/>
                                  </a:lnTo>
                                  <a:lnTo>
                                    <a:pt x="691" y="1196"/>
                                  </a:lnTo>
                                  <a:lnTo>
                                    <a:pt x="691" y="1201"/>
                                  </a:lnTo>
                                  <a:lnTo>
                                    <a:pt x="701" y="1210"/>
                                  </a:lnTo>
                                  <a:lnTo>
                                    <a:pt x="701" y="1215"/>
                                  </a:lnTo>
                                  <a:lnTo>
                                    <a:pt x="706" y="1220"/>
                                  </a:lnTo>
                                  <a:lnTo>
                                    <a:pt x="706" y="1225"/>
                                  </a:lnTo>
                                  <a:lnTo>
                                    <a:pt x="711" y="1229"/>
                                  </a:lnTo>
                                  <a:lnTo>
                                    <a:pt x="711" y="1234"/>
                                  </a:lnTo>
                                  <a:lnTo>
                                    <a:pt x="720" y="1244"/>
                                  </a:lnTo>
                                  <a:lnTo>
                                    <a:pt x="720" y="1249"/>
                                  </a:lnTo>
                                  <a:lnTo>
                                    <a:pt x="725" y="1253"/>
                                  </a:lnTo>
                                  <a:lnTo>
                                    <a:pt x="725" y="1258"/>
                                  </a:lnTo>
                                  <a:lnTo>
                                    <a:pt x="730" y="1263"/>
                                  </a:lnTo>
                                  <a:lnTo>
                                    <a:pt x="730" y="1268"/>
                                  </a:lnTo>
                                  <a:lnTo>
                                    <a:pt x="739" y="1277"/>
                                  </a:lnTo>
                                  <a:lnTo>
                                    <a:pt x="739" y="1282"/>
                                  </a:lnTo>
                                  <a:lnTo>
                                    <a:pt x="744" y="1287"/>
                                  </a:lnTo>
                                  <a:lnTo>
                                    <a:pt x="744" y="1292"/>
                                  </a:lnTo>
                                  <a:lnTo>
                                    <a:pt x="754" y="1301"/>
                                  </a:lnTo>
                                  <a:lnTo>
                                    <a:pt x="754" y="1306"/>
                                  </a:lnTo>
                                  <a:lnTo>
                                    <a:pt x="759" y="1311"/>
                                  </a:lnTo>
                                  <a:lnTo>
                                    <a:pt x="759" y="1316"/>
                                  </a:lnTo>
                                  <a:lnTo>
                                    <a:pt x="763" y="1321"/>
                                  </a:lnTo>
                                  <a:lnTo>
                                    <a:pt x="763" y="1325"/>
                                  </a:lnTo>
                                  <a:lnTo>
                                    <a:pt x="773" y="1335"/>
                                  </a:lnTo>
                                  <a:lnTo>
                                    <a:pt x="773" y="1340"/>
                                  </a:lnTo>
                                  <a:lnTo>
                                    <a:pt x="778" y="1345"/>
                                  </a:lnTo>
                                  <a:lnTo>
                                    <a:pt x="778" y="1349"/>
                                  </a:lnTo>
                                  <a:lnTo>
                                    <a:pt x="783" y="1354"/>
                                  </a:lnTo>
                                  <a:lnTo>
                                    <a:pt x="783" y="1359"/>
                                  </a:lnTo>
                                  <a:lnTo>
                                    <a:pt x="792" y="1369"/>
                                  </a:lnTo>
                                  <a:lnTo>
                                    <a:pt x="792" y="1373"/>
                                  </a:lnTo>
                                  <a:lnTo>
                                    <a:pt x="797" y="1378"/>
                                  </a:lnTo>
                                  <a:lnTo>
                                    <a:pt x="797" y="1383"/>
                                  </a:lnTo>
                                  <a:lnTo>
                                    <a:pt x="807" y="13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571"/>
                          <wps:cNvSpPr>
                            <a:spLocks/>
                          </wps:cNvSpPr>
                          <wps:spPr bwMode="auto">
                            <a:xfrm>
                              <a:off x="3643" y="3169"/>
                              <a:ext cx="48" cy="86"/>
                            </a:xfrm>
                            <a:custGeom>
                              <a:avLst/>
                              <a:gdLst>
                                <a:gd name="T0" fmla="*/ 0 w 48"/>
                                <a:gd name="T1" fmla="*/ 0 h 86"/>
                                <a:gd name="T2" fmla="*/ 0 w 48"/>
                                <a:gd name="T3" fmla="*/ 5 h 86"/>
                                <a:gd name="T4" fmla="*/ 5 w 48"/>
                                <a:gd name="T5" fmla="*/ 9 h 86"/>
                                <a:gd name="T6" fmla="*/ 5 w 48"/>
                                <a:gd name="T7" fmla="*/ 14 h 86"/>
                                <a:gd name="T8" fmla="*/ 10 w 48"/>
                                <a:gd name="T9" fmla="*/ 19 h 86"/>
                                <a:gd name="T10" fmla="*/ 15 w 48"/>
                                <a:gd name="T11" fmla="*/ 24 h 86"/>
                                <a:gd name="T12" fmla="*/ 15 w 48"/>
                                <a:gd name="T13" fmla="*/ 29 h 86"/>
                                <a:gd name="T14" fmla="*/ 20 w 48"/>
                                <a:gd name="T15" fmla="*/ 33 h 86"/>
                                <a:gd name="T16" fmla="*/ 20 w 48"/>
                                <a:gd name="T17" fmla="*/ 38 h 86"/>
                                <a:gd name="T18" fmla="*/ 24 w 48"/>
                                <a:gd name="T19" fmla="*/ 43 h 86"/>
                                <a:gd name="T20" fmla="*/ 24 w 48"/>
                                <a:gd name="T21" fmla="*/ 48 h 86"/>
                                <a:gd name="T22" fmla="*/ 34 w 48"/>
                                <a:gd name="T23" fmla="*/ 57 h 86"/>
                                <a:gd name="T24" fmla="*/ 34 w 48"/>
                                <a:gd name="T25" fmla="*/ 62 h 86"/>
                                <a:gd name="T26" fmla="*/ 39 w 48"/>
                                <a:gd name="T27" fmla="*/ 67 h 86"/>
                                <a:gd name="T28" fmla="*/ 39 w 48"/>
                                <a:gd name="T29" fmla="*/ 72 h 86"/>
                                <a:gd name="T30" fmla="*/ 48 w 48"/>
                                <a:gd name="T31" fmla="*/ 81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5"/>
                                  </a:lnTo>
                                  <a:lnTo>
                                    <a:pt x="5" y="9"/>
                                  </a:lnTo>
                                  <a:lnTo>
                                    <a:pt x="5" y="14"/>
                                  </a:lnTo>
                                  <a:lnTo>
                                    <a:pt x="10" y="19"/>
                                  </a:lnTo>
                                  <a:lnTo>
                                    <a:pt x="15" y="24"/>
                                  </a:lnTo>
                                  <a:lnTo>
                                    <a:pt x="15" y="29"/>
                                  </a:lnTo>
                                  <a:lnTo>
                                    <a:pt x="20" y="33"/>
                                  </a:lnTo>
                                  <a:lnTo>
                                    <a:pt x="20" y="38"/>
                                  </a:lnTo>
                                  <a:lnTo>
                                    <a:pt x="24" y="43"/>
                                  </a:lnTo>
                                  <a:lnTo>
                                    <a:pt x="24" y="48"/>
                                  </a:lnTo>
                                  <a:lnTo>
                                    <a:pt x="34" y="57"/>
                                  </a:lnTo>
                                  <a:lnTo>
                                    <a:pt x="34" y="62"/>
                                  </a:lnTo>
                                  <a:lnTo>
                                    <a:pt x="39" y="67"/>
                                  </a:lnTo>
                                  <a:lnTo>
                                    <a:pt x="39" y="72"/>
                                  </a:lnTo>
                                  <a:lnTo>
                                    <a:pt x="48"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72"/>
                          <wps:cNvSpPr>
                            <a:spLocks/>
                          </wps:cNvSpPr>
                          <wps:spPr bwMode="auto">
                            <a:xfrm>
                              <a:off x="3730" y="3323"/>
                              <a:ext cx="86" cy="148"/>
                            </a:xfrm>
                            <a:custGeom>
                              <a:avLst/>
                              <a:gdLst>
                                <a:gd name="T0" fmla="*/ 0 w 86"/>
                                <a:gd name="T1" fmla="*/ 0 h 148"/>
                                <a:gd name="T2" fmla="*/ 5 w 86"/>
                                <a:gd name="T3" fmla="*/ 4 h 148"/>
                                <a:gd name="T4" fmla="*/ 5 w 86"/>
                                <a:gd name="T5" fmla="*/ 9 h 148"/>
                                <a:gd name="T6" fmla="*/ 9 w 86"/>
                                <a:gd name="T7" fmla="*/ 14 h 148"/>
                                <a:gd name="T8" fmla="*/ 9 w 86"/>
                                <a:gd name="T9" fmla="*/ 19 h 148"/>
                                <a:gd name="T10" fmla="*/ 19 w 86"/>
                                <a:gd name="T11" fmla="*/ 28 h 148"/>
                                <a:gd name="T12" fmla="*/ 19 w 86"/>
                                <a:gd name="T13" fmla="*/ 33 h 148"/>
                                <a:gd name="T14" fmla="*/ 24 w 86"/>
                                <a:gd name="T15" fmla="*/ 38 h 148"/>
                                <a:gd name="T16" fmla="*/ 24 w 86"/>
                                <a:gd name="T17" fmla="*/ 43 h 148"/>
                                <a:gd name="T18" fmla="*/ 33 w 86"/>
                                <a:gd name="T19" fmla="*/ 52 h 148"/>
                                <a:gd name="T20" fmla="*/ 33 w 86"/>
                                <a:gd name="T21" fmla="*/ 57 h 148"/>
                                <a:gd name="T22" fmla="*/ 38 w 86"/>
                                <a:gd name="T23" fmla="*/ 62 h 148"/>
                                <a:gd name="T24" fmla="*/ 38 w 86"/>
                                <a:gd name="T25" fmla="*/ 67 h 148"/>
                                <a:gd name="T26" fmla="*/ 43 w 86"/>
                                <a:gd name="T27" fmla="*/ 72 h 148"/>
                                <a:gd name="T28" fmla="*/ 43 w 86"/>
                                <a:gd name="T29" fmla="*/ 76 h 148"/>
                                <a:gd name="T30" fmla="*/ 53 w 86"/>
                                <a:gd name="T31" fmla="*/ 86 h 148"/>
                                <a:gd name="T32" fmla="*/ 53 w 86"/>
                                <a:gd name="T33" fmla="*/ 91 h 148"/>
                                <a:gd name="T34" fmla="*/ 57 w 86"/>
                                <a:gd name="T35" fmla="*/ 96 h 148"/>
                                <a:gd name="T36" fmla="*/ 57 w 86"/>
                                <a:gd name="T37" fmla="*/ 100 h 148"/>
                                <a:gd name="T38" fmla="*/ 62 w 86"/>
                                <a:gd name="T39" fmla="*/ 105 h 148"/>
                                <a:gd name="T40" fmla="*/ 62 w 86"/>
                                <a:gd name="T41" fmla="*/ 110 h 148"/>
                                <a:gd name="T42" fmla="*/ 72 w 86"/>
                                <a:gd name="T43" fmla="*/ 120 h 148"/>
                                <a:gd name="T44" fmla="*/ 72 w 86"/>
                                <a:gd name="T45" fmla="*/ 124 h 148"/>
                                <a:gd name="T46" fmla="*/ 77 w 86"/>
                                <a:gd name="T47" fmla="*/ 129 h 148"/>
                                <a:gd name="T48" fmla="*/ 77 w 86"/>
                                <a:gd name="T49" fmla="*/ 134 h 148"/>
                                <a:gd name="T50" fmla="*/ 81 w 86"/>
                                <a:gd name="T51" fmla="*/ 139 h 148"/>
                                <a:gd name="T52" fmla="*/ 81 w 86"/>
                                <a:gd name="T53" fmla="*/ 144 h 148"/>
                                <a:gd name="T54" fmla="*/ 86 w 86"/>
                                <a:gd name="T5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48">
                                  <a:moveTo>
                                    <a:pt x="0" y="0"/>
                                  </a:moveTo>
                                  <a:lnTo>
                                    <a:pt x="5" y="4"/>
                                  </a:lnTo>
                                  <a:lnTo>
                                    <a:pt x="5" y="9"/>
                                  </a:lnTo>
                                  <a:lnTo>
                                    <a:pt x="9" y="14"/>
                                  </a:lnTo>
                                  <a:lnTo>
                                    <a:pt x="9" y="19"/>
                                  </a:lnTo>
                                  <a:lnTo>
                                    <a:pt x="19" y="28"/>
                                  </a:lnTo>
                                  <a:lnTo>
                                    <a:pt x="19" y="33"/>
                                  </a:lnTo>
                                  <a:lnTo>
                                    <a:pt x="24" y="38"/>
                                  </a:lnTo>
                                  <a:lnTo>
                                    <a:pt x="24" y="43"/>
                                  </a:lnTo>
                                  <a:lnTo>
                                    <a:pt x="33" y="52"/>
                                  </a:lnTo>
                                  <a:lnTo>
                                    <a:pt x="33" y="57"/>
                                  </a:lnTo>
                                  <a:lnTo>
                                    <a:pt x="38" y="62"/>
                                  </a:lnTo>
                                  <a:lnTo>
                                    <a:pt x="38" y="67"/>
                                  </a:lnTo>
                                  <a:lnTo>
                                    <a:pt x="43" y="72"/>
                                  </a:lnTo>
                                  <a:lnTo>
                                    <a:pt x="43" y="76"/>
                                  </a:lnTo>
                                  <a:lnTo>
                                    <a:pt x="53" y="86"/>
                                  </a:lnTo>
                                  <a:lnTo>
                                    <a:pt x="53" y="91"/>
                                  </a:lnTo>
                                  <a:lnTo>
                                    <a:pt x="57" y="96"/>
                                  </a:lnTo>
                                  <a:lnTo>
                                    <a:pt x="57" y="100"/>
                                  </a:lnTo>
                                  <a:lnTo>
                                    <a:pt x="62" y="105"/>
                                  </a:lnTo>
                                  <a:lnTo>
                                    <a:pt x="62" y="110"/>
                                  </a:lnTo>
                                  <a:lnTo>
                                    <a:pt x="72" y="120"/>
                                  </a:lnTo>
                                  <a:lnTo>
                                    <a:pt x="72" y="124"/>
                                  </a:lnTo>
                                  <a:lnTo>
                                    <a:pt x="77" y="129"/>
                                  </a:lnTo>
                                  <a:lnTo>
                                    <a:pt x="77" y="134"/>
                                  </a:lnTo>
                                  <a:lnTo>
                                    <a:pt x="81" y="139"/>
                                  </a:lnTo>
                                  <a:lnTo>
                                    <a:pt x="81" y="144"/>
                                  </a:lnTo>
                                  <a:lnTo>
                                    <a:pt x="86" y="1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73"/>
                          <wps:cNvSpPr>
                            <a:spLocks/>
                          </wps:cNvSpPr>
                          <wps:spPr bwMode="auto">
                            <a:xfrm>
                              <a:off x="3835" y="3500"/>
                              <a:ext cx="44" cy="82"/>
                            </a:xfrm>
                            <a:custGeom>
                              <a:avLst/>
                              <a:gdLst>
                                <a:gd name="T0" fmla="*/ 0 w 44"/>
                                <a:gd name="T1" fmla="*/ 0 h 82"/>
                                <a:gd name="T2" fmla="*/ 0 w 44"/>
                                <a:gd name="T3" fmla="*/ 5 h 82"/>
                                <a:gd name="T4" fmla="*/ 5 w 44"/>
                                <a:gd name="T5" fmla="*/ 10 h 82"/>
                                <a:gd name="T6" fmla="*/ 5 w 44"/>
                                <a:gd name="T7" fmla="*/ 15 h 82"/>
                                <a:gd name="T8" fmla="*/ 10 w 44"/>
                                <a:gd name="T9" fmla="*/ 19 h 82"/>
                                <a:gd name="T10" fmla="*/ 10 w 44"/>
                                <a:gd name="T11" fmla="*/ 24 h 82"/>
                                <a:gd name="T12" fmla="*/ 15 w 44"/>
                                <a:gd name="T13" fmla="*/ 29 h 82"/>
                                <a:gd name="T14" fmla="*/ 20 w 44"/>
                                <a:gd name="T15" fmla="*/ 34 h 82"/>
                                <a:gd name="T16" fmla="*/ 20 w 44"/>
                                <a:gd name="T17" fmla="*/ 39 h 82"/>
                                <a:gd name="T18" fmla="*/ 24 w 44"/>
                                <a:gd name="T19" fmla="*/ 43 h 82"/>
                                <a:gd name="T20" fmla="*/ 24 w 44"/>
                                <a:gd name="T21" fmla="*/ 48 h 82"/>
                                <a:gd name="T22" fmla="*/ 29 w 44"/>
                                <a:gd name="T23" fmla="*/ 53 h 82"/>
                                <a:gd name="T24" fmla="*/ 29 w 44"/>
                                <a:gd name="T25" fmla="*/ 58 h 82"/>
                                <a:gd name="T26" fmla="*/ 39 w 44"/>
                                <a:gd name="T27" fmla="*/ 67 h 82"/>
                                <a:gd name="T28" fmla="*/ 39 w 44"/>
                                <a:gd name="T29" fmla="*/ 72 h 82"/>
                                <a:gd name="T30" fmla="*/ 44 w 44"/>
                                <a:gd name="T31" fmla="*/ 77 h 82"/>
                                <a:gd name="T32" fmla="*/ 44 w 44"/>
                                <a:gd name="T33"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82">
                                  <a:moveTo>
                                    <a:pt x="0" y="0"/>
                                  </a:moveTo>
                                  <a:lnTo>
                                    <a:pt x="0" y="5"/>
                                  </a:lnTo>
                                  <a:lnTo>
                                    <a:pt x="5" y="10"/>
                                  </a:lnTo>
                                  <a:lnTo>
                                    <a:pt x="5" y="15"/>
                                  </a:lnTo>
                                  <a:lnTo>
                                    <a:pt x="10" y="19"/>
                                  </a:lnTo>
                                  <a:lnTo>
                                    <a:pt x="10" y="24"/>
                                  </a:lnTo>
                                  <a:lnTo>
                                    <a:pt x="15" y="29"/>
                                  </a:lnTo>
                                  <a:lnTo>
                                    <a:pt x="20" y="34"/>
                                  </a:lnTo>
                                  <a:lnTo>
                                    <a:pt x="20" y="39"/>
                                  </a:lnTo>
                                  <a:lnTo>
                                    <a:pt x="24" y="43"/>
                                  </a:lnTo>
                                  <a:lnTo>
                                    <a:pt x="24" y="48"/>
                                  </a:lnTo>
                                  <a:lnTo>
                                    <a:pt x="29" y="53"/>
                                  </a:lnTo>
                                  <a:lnTo>
                                    <a:pt x="29" y="58"/>
                                  </a:lnTo>
                                  <a:lnTo>
                                    <a:pt x="39" y="67"/>
                                  </a:lnTo>
                                  <a:lnTo>
                                    <a:pt x="39" y="72"/>
                                  </a:lnTo>
                                  <a:lnTo>
                                    <a:pt x="44" y="77"/>
                                  </a:lnTo>
                                  <a:lnTo>
                                    <a:pt x="44"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74"/>
                          <wps:cNvSpPr>
                            <a:spLocks/>
                          </wps:cNvSpPr>
                          <wps:spPr bwMode="auto">
                            <a:xfrm>
                              <a:off x="2655" y="1570"/>
                              <a:ext cx="758" cy="1316"/>
                            </a:xfrm>
                            <a:custGeom>
                              <a:avLst/>
                              <a:gdLst>
                                <a:gd name="T0" fmla="*/ 9 w 758"/>
                                <a:gd name="T1" fmla="*/ 14 h 1316"/>
                                <a:gd name="T2" fmla="*/ 24 w 758"/>
                                <a:gd name="T3" fmla="*/ 38 h 1316"/>
                                <a:gd name="T4" fmla="*/ 33 w 758"/>
                                <a:gd name="T5" fmla="*/ 58 h 1316"/>
                                <a:gd name="T6" fmla="*/ 48 w 758"/>
                                <a:gd name="T7" fmla="*/ 82 h 1316"/>
                                <a:gd name="T8" fmla="*/ 62 w 758"/>
                                <a:gd name="T9" fmla="*/ 106 h 1316"/>
                                <a:gd name="T10" fmla="*/ 76 w 758"/>
                                <a:gd name="T11" fmla="*/ 130 h 1316"/>
                                <a:gd name="T12" fmla="*/ 86 w 758"/>
                                <a:gd name="T13" fmla="*/ 149 h 1316"/>
                                <a:gd name="T14" fmla="*/ 100 w 758"/>
                                <a:gd name="T15" fmla="*/ 173 h 1316"/>
                                <a:gd name="T16" fmla="*/ 115 w 758"/>
                                <a:gd name="T17" fmla="*/ 197 h 1316"/>
                                <a:gd name="T18" fmla="*/ 124 w 758"/>
                                <a:gd name="T19" fmla="*/ 216 h 1316"/>
                                <a:gd name="T20" fmla="*/ 139 w 758"/>
                                <a:gd name="T21" fmla="*/ 240 h 1316"/>
                                <a:gd name="T22" fmla="*/ 153 w 758"/>
                                <a:gd name="T23" fmla="*/ 264 h 1316"/>
                                <a:gd name="T24" fmla="*/ 168 w 758"/>
                                <a:gd name="T25" fmla="*/ 288 h 1316"/>
                                <a:gd name="T26" fmla="*/ 177 w 758"/>
                                <a:gd name="T27" fmla="*/ 307 h 1316"/>
                                <a:gd name="T28" fmla="*/ 192 w 758"/>
                                <a:gd name="T29" fmla="*/ 331 h 1316"/>
                                <a:gd name="T30" fmla="*/ 206 w 758"/>
                                <a:gd name="T31" fmla="*/ 355 h 1316"/>
                                <a:gd name="T32" fmla="*/ 220 w 758"/>
                                <a:gd name="T33" fmla="*/ 379 h 1316"/>
                                <a:gd name="T34" fmla="*/ 230 w 758"/>
                                <a:gd name="T35" fmla="*/ 399 h 1316"/>
                                <a:gd name="T36" fmla="*/ 244 w 758"/>
                                <a:gd name="T37" fmla="*/ 423 h 1316"/>
                                <a:gd name="T38" fmla="*/ 259 w 758"/>
                                <a:gd name="T39" fmla="*/ 447 h 1316"/>
                                <a:gd name="T40" fmla="*/ 273 w 758"/>
                                <a:gd name="T41" fmla="*/ 471 h 1316"/>
                                <a:gd name="T42" fmla="*/ 283 w 758"/>
                                <a:gd name="T43" fmla="*/ 490 h 1316"/>
                                <a:gd name="T44" fmla="*/ 297 w 758"/>
                                <a:gd name="T45" fmla="*/ 514 h 1316"/>
                                <a:gd name="T46" fmla="*/ 312 w 758"/>
                                <a:gd name="T47" fmla="*/ 538 h 1316"/>
                                <a:gd name="T48" fmla="*/ 321 w 758"/>
                                <a:gd name="T49" fmla="*/ 557 h 1316"/>
                                <a:gd name="T50" fmla="*/ 336 w 758"/>
                                <a:gd name="T51" fmla="*/ 581 h 1316"/>
                                <a:gd name="T52" fmla="*/ 350 w 758"/>
                                <a:gd name="T53" fmla="*/ 605 h 1316"/>
                                <a:gd name="T54" fmla="*/ 364 w 758"/>
                                <a:gd name="T55" fmla="*/ 629 h 1316"/>
                                <a:gd name="T56" fmla="*/ 374 w 758"/>
                                <a:gd name="T57" fmla="*/ 648 h 1316"/>
                                <a:gd name="T58" fmla="*/ 388 w 758"/>
                                <a:gd name="T59" fmla="*/ 672 h 1316"/>
                                <a:gd name="T60" fmla="*/ 403 w 758"/>
                                <a:gd name="T61" fmla="*/ 696 h 1316"/>
                                <a:gd name="T62" fmla="*/ 417 w 758"/>
                                <a:gd name="T63" fmla="*/ 720 h 1316"/>
                                <a:gd name="T64" fmla="*/ 427 w 758"/>
                                <a:gd name="T65" fmla="*/ 739 h 1316"/>
                                <a:gd name="T66" fmla="*/ 441 w 758"/>
                                <a:gd name="T67" fmla="*/ 763 h 1316"/>
                                <a:gd name="T68" fmla="*/ 456 w 758"/>
                                <a:gd name="T69" fmla="*/ 787 h 1316"/>
                                <a:gd name="T70" fmla="*/ 470 w 758"/>
                                <a:gd name="T71" fmla="*/ 811 h 1316"/>
                                <a:gd name="T72" fmla="*/ 480 w 758"/>
                                <a:gd name="T73" fmla="*/ 831 h 1316"/>
                                <a:gd name="T74" fmla="*/ 494 w 758"/>
                                <a:gd name="T75" fmla="*/ 855 h 1316"/>
                                <a:gd name="T76" fmla="*/ 508 w 758"/>
                                <a:gd name="T77" fmla="*/ 879 h 1316"/>
                                <a:gd name="T78" fmla="*/ 518 w 758"/>
                                <a:gd name="T79" fmla="*/ 898 h 1316"/>
                                <a:gd name="T80" fmla="*/ 532 w 758"/>
                                <a:gd name="T81" fmla="*/ 922 h 1316"/>
                                <a:gd name="T82" fmla="*/ 547 w 758"/>
                                <a:gd name="T83" fmla="*/ 946 h 1316"/>
                                <a:gd name="T84" fmla="*/ 561 w 758"/>
                                <a:gd name="T85" fmla="*/ 970 h 1316"/>
                                <a:gd name="T86" fmla="*/ 571 w 758"/>
                                <a:gd name="T87" fmla="*/ 989 h 1316"/>
                                <a:gd name="T88" fmla="*/ 585 w 758"/>
                                <a:gd name="T89" fmla="*/ 1013 h 1316"/>
                                <a:gd name="T90" fmla="*/ 600 w 758"/>
                                <a:gd name="T91" fmla="*/ 1037 h 1316"/>
                                <a:gd name="T92" fmla="*/ 614 w 758"/>
                                <a:gd name="T93" fmla="*/ 1061 h 1316"/>
                                <a:gd name="T94" fmla="*/ 624 w 758"/>
                                <a:gd name="T95" fmla="*/ 1080 h 1316"/>
                                <a:gd name="T96" fmla="*/ 638 w 758"/>
                                <a:gd name="T97" fmla="*/ 1104 h 1316"/>
                                <a:gd name="T98" fmla="*/ 652 w 758"/>
                                <a:gd name="T99" fmla="*/ 1128 h 1316"/>
                                <a:gd name="T100" fmla="*/ 667 w 758"/>
                                <a:gd name="T101" fmla="*/ 1152 h 1316"/>
                                <a:gd name="T102" fmla="*/ 676 w 758"/>
                                <a:gd name="T103" fmla="*/ 1172 h 1316"/>
                                <a:gd name="T104" fmla="*/ 691 w 758"/>
                                <a:gd name="T105" fmla="*/ 1196 h 1316"/>
                                <a:gd name="T106" fmla="*/ 705 w 758"/>
                                <a:gd name="T107" fmla="*/ 1220 h 1316"/>
                                <a:gd name="T108" fmla="*/ 715 w 758"/>
                                <a:gd name="T109" fmla="*/ 1239 h 1316"/>
                                <a:gd name="T110" fmla="*/ 729 w 758"/>
                                <a:gd name="T111" fmla="*/ 1263 h 1316"/>
                                <a:gd name="T112" fmla="*/ 744 w 758"/>
                                <a:gd name="T113" fmla="*/ 1287 h 1316"/>
                                <a:gd name="T114" fmla="*/ 758 w 758"/>
                                <a:gd name="T115" fmla="*/ 1311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8" h="1316">
                                  <a:moveTo>
                                    <a:pt x="0" y="0"/>
                                  </a:moveTo>
                                  <a:lnTo>
                                    <a:pt x="4" y="5"/>
                                  </a:lnTo>
                                  <a:lnTo>
                                    <a:pt x="4" y="10"/>
                                  </a:lnTo>
                                  <a:lnTo>
                                    <a:pt x="9" y="14"/>
                                  </a:lnTo>
                                  <a:lnTo>
                                    <a:pt x="9" y="19"/>
                                  </a:lnTo>
                                  <a:lnTo>
                                    <a:pt x="14" y="24"/>
                                  </a:lnTo>
                                  <a:lnTo>
                                    <a:pt x="14" y="29"/>
                                  </a:lnTo>
                                  <a:lnTo>
                                    <a:pt x="24" y="38"/>
                                  </a:lnTo>
                                  <a:lnTo>
                                    <a:pt x="24" y="43"/>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6" y="130"/>
                                  </a:lnTo>
                                  <a:lnTo>
                                    <a:pt x="76" y="134"/>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4" y="216"/>
                                  </a:lnTo>
                                  <a:lnTo>
                                    <a:pt x="124" y="221"/>
                                  </a:lnTo>
                                  <a:lnTo>
                                    <a:pt x="134" y="230"/>
                                  </a:lnTo>
                                  <a:lnTo>
                                    <a:pt x="134" y="235"/>
                                  </a:lnTo>
                                  <a:lnTo>
                                    <a:pt x="139" y="240"/>
                                  </a:lnTo>
                                  <a:lnTo>
                                    <a:pt x="139" y="245"/>
                                  </a:lnTo>
                                  <a:lnTo>
                                    <a:pt x="148" y="254"/>
                                  </a:lnTo>
                                  <a:lnTo>
                                    <a:pt x="148" y="259"/>
                                  </a:lnTo>
                                  <a:lnTo>
                                    <a:pt x="153" y="264"/>
                                  </a:lnTo>
                                  <a:lnTo>
                                    <a:pt x="153" y="269"/>
                                  </a:lnTo>
                                  <a:lnTo>
                                    <a:pt x="158" y="274"/>
                                  </a:lnTo>
                                  <a:lnTo>
                                    <a:pt x="158" y="279"/>
                                  </a:lnTo>
                                  <a:lnTo>
                                    <a:pt x="168" y="288"/>
                                  </a:lnTo>
                                  <a:lnTo>
                                    <a:pt x="168" y="293"/>
                                  </a:lnTo>
                                  <a:lnTo>
                                    <a:pt x="172" y="298"/>
                                  </a:lnTo>
                                  <a:lnTo>
                                    <a:pt x="172" y="303"/>
                                  </a:lnTo>
                                  <a:lnTo>
                                    <a:pt x="177" y="307"/>
                                  </a:lnTo>
                                  <a:lnTo>
                                    <a:pt x="177" y="312"/>
                                  </a:lnTo>
                                  <a:lnTo>
                                    <a:pt x="187" y="322"/>
                                  </a:lnTo>
                                  <a:lnTo>
                                    <a:pt x="187" y="327"/>
                                  </a:lnTo>
                                  <a:lnTo>
                                    <a:pt x="192" y="331"/>
                                  </a:lnTo>
                                  <a:lnTo>
                                    <a:pt x="192" y="336"/>
                                  </a:lnTo>
                                  <a:lnTo>
                                    <a:pt x="201" y="346"/>
                                  </a:lnTo>
                                  <a:lnTo>
                                    <a:pt x="201" y="351"/>
                                  </a:lnTo>
                                  <a:lnTo>
                                    <a:pt x="206" y="355"/>
                                  </a:lnTo>
                                  <a:lnTo>
                                    <a:pt x="206" y="360"/>
                                  </a:lnTo>
                                  <a:lnTo>
                                    <a:pt x="211" y="365"/>
                                  </a:lnTo>
                                  <a:lnTo>
                                    <a:pt x="211" y="370"/>
                                  </a:lnTo>
                                  <a:lnTo>
                                    <a:pt x="220" y="379"/>
                                  </a:lnTo>
                                  <a:lnTo>
                                    <a:pt x="220" y="384"/>
                                  </a:lnTo>
                                  <a:lnTo>
                                    <a:pt x="225" y="389"/>
                                  </a:lnTo>
                                  <a:lnTo>
                                    <a:pt x="225" y="394"/>
                                  </a:lnTo>
                                  <a:lnTo>
                                    <a:pt x="230" y="399"/>
                                  </a:lnTo>
                                  <a:lnTo>
                                    <a:pt x="230" y="403"/>
                                  </a:lnTo>
                                  <a:lnTo>
                                    <a:pt x="240" y="413"/>
                                  </a:lnTo>
                                  <a:lnTo>
                                    <a:pt x="240" y="418"/>
                                  </a:lnTo>
                                  <a:lnTo>
                                    <a:pt x="244" y="423"/>
                                  </a:lnTo>
                                  <a:lnTo>
                                    <a:pt x="244" y="427"/>
                                  </a:lnTo>
                                  <a:lnTo>
                                    <a:pt x="249" y="432"/>
                                  </a:lnTo>
                                  <a:lnTo>
                                    <a:pt x="249" y="437"/>
                                  </a:lnTo>
                                  <a:lnTo>
                                    <a:pt x="259" y="447"/>
                                  </a:lnTo>
                                  <a:lnTo>
                                    <a:pt x="259" y="451"/>
                                  </a:lnTo>
                                  <a:lnTo>
                                    <a:pt x="264" y="456"/>
                                  </a:lnTo>
                                  <a:lnTo>
                                    <a:pt x="264" y="461"/>
                                  </a:lnTo>
                                  <a:lnTo>
                                    <a:pt x="273" y="471"/>
                                  </a:lnTo>
                                  <a:lnTo>
                                    <a:pt x="273" y="475"/>
                                  </a:lnTo>
                                  <a:lnTo>
                                    <a:pt x="278" y="480"/>
                                  </a:lnTo>
                                  <a:lnTo>
                                    <a:pt x="278" y="485"/>
                                  </a:lnTo>
                                  <a:lnTo>
                                    <a:pt x="283" y="490"/>
                                  </a:lnTo>
                                  <a:lnTo>
                                    <a:pt x="283" y="495"/>
                                  </a:lnTo>
                                  <a:lnTo>
                                    <a:pt x="292" y="504"/>
                                  </a:lnTo>
                                  <a:lnTo>
                                    <a:pt x="292" y="509"/>
                                  </a:lnTo>
                                  <a:lnTo>
                                    <a:pt x="297" y="514"/>
                                  </a:lnTo>
                                  <a:lnTo>
                                    <a:pt x="297" y="519"/>
                                  </a:lnTo>
                                  <a:lnTo>
                                    <a:pt x="302" y="523"/>
                                  </a:lnTo>
                                  <a:lnTo>
                                    <a:pt x="302" y="528"/>
                                  </a:lnTo>
                                  <a:lnTo>
                                    <a:pt x="312" y="538"/>
                                  </a:lnTo>
                                  <a:lnTo>
                                    <a:pt x="312" y="543"/>
                                  </a:lnTo>
                                  <a:lnTo>
                                    <a:pt x="316" y="547"/>
                                  </a:lnTo>
                                  <a:lnTo>
                                    <a:pt x="316" y="552"/>
                                  </a:lnTo>
                                  <a:lnTo>
                                    <a:pt x="321" y="557"/>
                                  </a:lnTo>
                                  <a:lnTo>
                                    <a:pt x="321" y="562"/>
                                  </a:lnTo>
                                  <a:lnTo>
                                    <a:pt x="331" y="571"/>
                                  </a:lnTo>
                                  <a:lnTo>
                                    <a:pt x="331" y="576"/>
                                  </a:lnTo>
                                  <a:lnTo>
                                    <a:pt x="336" y="581"/>
                                  </a:lnTo>
                                  <a:lnTo>
                                    <a:pt x="336" y="586"/>
                                  </a:lnTo>
                                  <a:lnTo>
                                    <a:pt x="345" y="595"/>
                                  </a:lnTo>
                                  <a:lnTo>
                                    <a:pt x="345" y="600"/>
                                  </a:lnTo>
                                  <a:lnTo>
                                    <a:pt x="350" y="605"/>
                                  </a:lnTo>
                                  <a:lnTo>
                                    <a:pt x="350" y="610"/>
                                  </a:lnTo>
                                  <a:lnTo>
                                    <a:pt x="355" y="615"/>
                                  </a:lnTo>
                                  <a:lnTo>
                                    <a:pt x="355" y="619"/>
                                  </a:lnTo>
                                  <a:lnTo>
                                    <a:pt x="364" y="629"/>
                                  </a:lnTo>
                                  <a:lnTo>
                                    <a:pt x="364" y="634"/>
                                  </a:lnTo>
                                  <a:lnTo>
                                    <a:pt x="369" y="639"/>
                                  </a:lnTo>
                                  <a:lnTo>
                                    <a:pt x="369" y="643"/>
                                  </a:lnTo>
                                  <a:lnTo>
                                    <a:pt x="374" y="648"/>
                                  </a:lnTo>
                                  <a:lnTo>
                                    <a:pt x="374" y="653"/>
                                  </a:lnTo>
                                  <a:lnTo>
                                    <a:pt x="384" y="663"/>
                                  </a:lnTo>
                                  <a:lnTo>
                                    <a:pt x="384" y="667"/>
                                  </a:lnTo>
                                  <a:lnTo>
                                    <a:pt x="388" y="672"/>
                                  </a:lnTo>
                                  <a:lnTo>
                                    <a:pt x="388" y="677"/>
                                  </a:lnTo>
                                  <a:lnTo>
                                    <a:pt x="398" y="687"/>
                                  </a:lnTo>
                                  <a:lnTo>
                                    <a:pt x="398" y="691"/>
                                  </a:lnTo>
                                  <a:lnTo>
                                    <a:pt x="403" y="696"/>
                                  </a:lnTo>
                                  <a:lnTo>
                                    <a:pt x="403" y="701"/>
                                  </a:lnTo>
                                  <a:lnTo>
                                    <a:pt x="408" y="706"/>
                                  </a:lnTo>
                                  <a:lnTo>
                                    <a:pt x="408" y="711"/>
                                  </a:lnTo>
                                  <a:lnTo>
                                    <a:pt x="417" y="720"/>
                                  </a:lnTo>
                                  <a:lnTo>
                                    <a:pt x="417" y="725"/>
                                  </a:lnTo>
                                  <a:lnTo>
                                    <a:pt x="422" y="730"/>
                                  </a:lnTo>
                                  <a:lnTo>
                                    <a:pt x="422" y="735"/>
                                  </a:lnTo>
                                  <a:lnTo>
                                    <a:pt x="427" y="739"/>
                                  </a:lnTo>
                                  <a:lnTo>
                                    <a:pt x="427" y="744"/>
                                  </a:lnTo>
                                  <a:lnTo>
                                    <a:pt x="436" y="754"/>
                                  </a:lnTo>
                                  <a:lnTo>
                                    <a:pt x="436" y="759"/>
                                  </a:lnTo>
                                  <a:lnTo>
                                    <a:pt x="441" y="763"/>
                                  </a:lnTo>
                                  <a:lnTo>
                                    <a:pt x="441" y="768"/>
                                  </a:lnTo>
                                  <a:lnTo>
                                    <a:pt x="446" y="773"/>
                                  </a:lnTo>
                                  <a:lnTo>
                                    <a:pt x="446" y="778"/>
                                  </a:lnTo>
                                  <a:lnTo>
                                    <a:pt x="456" y="787"/>
                                  </a:lnTo>
                                  <a:lnTo>
                                    <a:pt x="456" y="792"/>
                                  </a:lnTo>
                                  <a:lnTo>
                                    <a:pt x="460" y="797"/>
                                  </a:lnTo>
                                  <a:lnTo>
                                    <a:pt x="460" y="802"/>
                                  </a:lnTo>
                                  <a:lnTo>
                                    <a:pt x="470" y="811"/>
                                  </a:lnTo>
                                  <a:lnTo>
                                    <a:pt x="470" y="816"/>
                                  </a:lnTo>
                                  <a:lnTo>
                                    <a:pt x="475" y="821"/>
                                  </a:lnTo>
                                  <a:lnTo>
                                    <a:pt x="475" y="826"/>
                                  </a:lnTo>
                                  <a:lnTo>
                                    <a:pt x="480" y="831"/>
                                  </a:lnTo>
                                  <a:lnTo>
                                    <a:pt x="480" y="835"/>
                                  </a:lnTo>
                                  <a:lnTo>
                                    <a:pt x="489" y="845"/>
                                  </a:lnTo>
                                  <a:lnTo>
                                    <a:pt x="489" y="850"/>
                                  </a:lnTo>
                                  <a:lnTo>
                                    <a:pt x="494" y="855"/>
                                  </a:lnTo>
                                  <a:lnTo>
                                    <a:pt x="494" y="859"/>
                                  </a:lnTo>
                                  <a:lnTo>
                                    <a:pt x="499" y="864"/>
                                  </a:lnTo>
                                  <a:lnTo>
                                    <a:pt x="499" y="869"/>
                                  </a:lnTo>
                                  <a:lnTo>
                                    <a:pt x="508" y="879"/>
                                  </a:lnTo>
                                  <a:lnTo>
                                    <a:pt x="508" y="883"/>
                                  </a:lnTo>
                                  <a:lnTo>
                                    <a:pt x="513" y="888"/>
                                  </a:lnTo>
                                  <a:lnTo>
                                    <a:pt x="513" y="893"/>
                                  </a:lnTo>
                                  <a:lnTo>
                                    <a:pt x="518" y="898"/>
                                  </a:lnTo>
                                  <a:lnTo>
                                    <a:pt x="518" y="903"/>
                                  </a:lnTo>
                                  <a:lnTo>
                                    <a:pt x="528" y="912"/>
                                  </a:lnTo>
                                  <a:lnTo>
                                    <a:pt x="528" y="917"/>
                                  </a:lnTo>
                                  <a:lnTo>
                                    <a:pt x="532" y="922"/>
                                  </a:lnTo>
                                  <a:lnTo>
                                    <a:pt x="532" y="927"/>
                                  </a:lnTo>
                                  <a:lnTo>
                                    <a:pt x="542" y="936"/>
                                  </a:lnTo>
                                  <a:lnTo>
                                    <a:pt x="542" y="941"/>
                                  </a:lnTo>
                                  <a:lnTo>
                                    <a:pt x="547" y="946"/>
                                  </a:lnTo>
                                  <a:lnTo>
                                    <a:pt x="547" y="951"/>
                                  </a:lnTo>
                                  <a:lnTo>
                                    <a:pt x="552" y="955"/>
                                  </a:lnTo>
                                  <a:lnTo>
                                    <a:pt x="552" y="960"/>
                                  </a:lnTo>
                                  <a:lnTo>
                                    <a:pt x="561" y="970"/>
                                  </a:lnTo>
                                  <a:lnTo>
                                    <a:pt x="561" y="975"/>
                                  </a:lnTo>
                                  <a:lnTo>
                                    <a:pt x="566" y="979"/>
                                  </a:lnTo>
                                  <a:lnTo>
                                    <a:pt x="566" y="984"/>
                                  </a:lnTo>
                                  <a:lnTo>
                                    <a:pt x="571" y="989"/>
                                  </a:lnTo>
                                  <a:lnTo>
                                    <a:pt x="571" y="994"/>
                                  </a:lnTo>
                                  <a:lnTo>
                                    <a:pt x="580" y="1004"/>
                                  </a:lnTo>
                                  <a:lnTo>
                                    <a:pt x="580" y="1008"/>
                                  </a:lnTo>
                                  <a:lnTo>
                                    <a:pt x="585" y="1013"/>
                                  </a:lnTo>
                                  <a:lnTo>
                                    <a:pt x="585" y="1018"/>
                                  </a:lnTo>
                                  <a:lnTo>
                                    <a:pt x="595" y="1028"/>
                                  </a:lnTo>
                                  <a:lnTo>
                                    <a:pt x="595" y="1032"/>
                                  </a:lnTo>
                                  <a:lnTo>
                                    <a:pt x="600" y="1037"/>
                                  </a:lnTo>
                                  <a:lnTo>
                                    <a:pt x="600" y="1042"/>
                                  </a:lnTo>
                                  <a:lnTo>
                                    <a:pt x="604" y="1047"/>
                                  </a:lnTo>
                                  <a:lnTo>
                                    <a:pt x="604" y="1052"/>
                                  </a:lnTo>
                                  <a:lnTo>
                                    <a:pt x="614" y="1061"/>
                                  </a:lnTo>
                                  <a:lnTo>
                                    <a:pt x="614" y="1066"/>
                                  </a:lnTo>
                                  <a:lnTo>
                                    <a:pt x="619" y="1071"/>
                                  </a:lnTo>
                                  <a:lnTo>
                                    <a:pt x="619" y="1076"/>
                                  </a:lnTo>
                                  <a:lnTo>
                                    <a:pt x="624" y="1080"/>
                                  </a:lnTo>
                                  <a:lnTo>
                                    <a:pt x="624" y="1085"/>
                                  </a:lnTo>
                                  <a:lnTo>
                                    <a:pt x="633" y="1095"/>
                                  </a:lnTo>
                                  <a:lnTo>
                                    <a:pt x="633" y="1100"/>
                                  </a:lnTo>
                                  <a:lnTo>
                                    <a:pt x="638" y="1104"/>
                                  </a:lnTo>
                                  <a:lnTo>
                                    <a:pt x="638" y="1109"/>
                                  </a:lnTo>
                                  <a:lnTo>
                                    <a:pt x="643" y="1114"/>
                                  </a:lnTo>
                                  <a:lnTo>
                                    <a:pt x="643" y="1119"/>
                                  </a:lnTo>
                                  <a:lnTo>
                                    <a:pt x="652" y="1128"/>
                                  </a:lnTo>
                                  <a:lnTo>
                                    <a:pt x="652" y="1133"/>
                                  </a:lnTo>
                                  <a:lnTo>
                                    <a:pt x="657" y="1138"/>
                                  </a:lnTo>
                                  <a:lnTo>
                                    <a:pt x="657" y="1143"/>
                                  </a:lnTo>
                                  <a:lnTo>
                                    <a:pt x="667" y="1152"/>
                                  </a:lnTo>
                                  <a:lnTo>
                                    <a:pt x="667" y="1157"/>
                                  </a:lnTo>
                                  <a:lnTo>
                                    <a:pt x="672" y="1162"/>
                                  </a:lnTo>
                                  <a:lnTo>
                                    <a:pt x="672" y="1167"/>
                                  </a:lnTo>
                                  <a:lnTo>
                                    <a:pt x="676" y="1172"/>
                                  </a:lnTo>
                                  <a:lnTo>
                                    <a:pt x="676" y="1176"/>
                                  </a:lnTo>
                                  <a:lnTo>
                                    <a:pt x="686" y="1186"/>
                                  </a:lnTo>
                                  <a:lnTo>
                                    <a:pt x="686" y="1191"/>
                                  </a:lnTo>
                                  <a:lnTo>
                                    <a:pt x="691" y="1196"/>
                                  </a:lnTo>
                                  <a:lnTo>
                                    <a:pt x="691" y="1200"/>
                                  </a:lnTo>
                                  <a:lnTo>
                                    <a:pt x="696" y="1205"/>
                                  </a:lnTo>
                                  <a:lnTo>
                                    <a:pt x="696" y="1210"/>
                                  </a:lnTo>
                                  <a:lnTo>
                                    <a:pt x="705" y="1220"/>
                                  </a:lnTo>
                                  <a:lnTo>
                                    <a:pt x="705" y="1224"/>
                                  </a:lnTo>
                                  <a:lnTo>
                                    <a:pt x="710" y="1229"/>
                                  </a:lnTo>
                                  <a:lnTo>
                                    <a:pt x="710" y="1234"/>
                                  </a:lnTo>
                                  <a:lnTo>
                                    <a:pt x="715" y="1239"/>
                                  </a:lnTo>
                                  <a:lnTo>
                                    <a:pt x="715" y="1244"/>
                                  </a:lnTo>
                                  <a:lnTo>
                                    <a:pt x="724" y="1253"/>
                                  </a:lnTo>
                                  <a:lnTo>
                                    <a:pt x="724" y="1258"/>
                                  </a:lnTo>
                                  <a:lnTo>
                                    <a:pt x="729" y="1263"/>
                                  </a:lnTo>
                                  <a:lnTo>
                                    <a:pt x="729" y="1268"/>
                                  </a:lnTo>
                                  <a:lnTo>
                                    <a:pt x="739" y="1277"/>
                                  </a:lnTo>
                                  <a:lnTo>
                                    <a:pt x="739" y="1282"/>
                                  </a:lnTo>
                                  <a:lnTo>
                                    <a:pt x="744" y="1287"/>
                                  </a:lnTo>
                                  <a:lnTo>
                                    <a:pt x="744" y="1292"/>
                                  </a:lnTo>
                                  <a:lnTo>
                                    <a:pt x="748" y="1296"/>
                                  </a:lnTo>
                                  <a:lnTo>
                                    <a:pt x="748" y="1301"/>
                                  </a:lnTo>
                                  <a:lnTo>
                                    <a:pt x="758" y="1311"/>
                                  </a:lnTo>
                                  <a:lnTo>
                                    <a:pt x="758" y="13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75"/>
                          <wps:cNvSpPr>
                            <a:spLocks/>
                          </wps:cNvSpPr>
                          <wps:spPr bwMode="auto">
                            <a:xfrm>
                              <a:off x="3485" y="3006"/>
                              <a:ext cx="14" cy="28"/>
                            </a:xfrm>
                            <a:custGeom>
                              <a:avLst/>
                              <a:gdLst>
                                <a:gd name="T0" fmla="*/ 0 w 14"/>
                                <a:gd name="T1" fmla="*/ 0 h 28"/>
                                <a:gd name="T2" fmla="*/ 0 w 14"/>
                                <a:gd name="T3" fmla="*/ 4 h 28"/>
                                <a:gd name="T4" fmla="*/ 5 w 14"/>
                                <a:gd name="T5" fmla="*/ 9 h 28"/>
                                <a:gd name="T6" fmla="*/ 5 w 14"/>
                                <a:gd name="T7" fmla="*/ 14 h 28"/>
                                <a:gd name="T8" fmla="*/ 10 w 14"/>
                                <a:gd name="T9" fmla="*/ 19 h 28"/>
                                <a:gd name="T10" fmla="*/ 10 w 14"/>
                                <a:gd name="T11" fmla="*/ 24 h 28"/>
                                <a:gd name="T12" fmla="*/ 14 w 14"/>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4" h="28">
                                  <a:moveTo>
                                    <a:pt x="0" y="0"/>
                                  </a:moveTo>
                                  <a:lnTo>
                                    <a:pt x="0" y="4"/>
                                  </a:lnTo>
                                  <a:lnTo>
                                    <a:pt x="5" y="9"/>
                                  </a:lnTo>
                                  <a:lnTo>
                                    <a:pt x="5" y="14"/>
                                  </a:lnTo>
                                  <a:lnTo>
                                    <a:pt x="10" y="19"/>
                                  </a:lnTo>
                                  <a:lnTo>
                                    <a:pt x="10" y="24"/>
                                  </a:lnTo>
                                  <a:lnTo>
                                    <a:pt x="14"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76"/>
                          <wps:cNvSpPr>
                            <a:spLocks/>
                          </wps:cNvSpPr>
                          <wps:spPr bwMode="auto">
                            <a:xfrm>
                              <a:off x="3581" y="3174"/>
                              <a:ext cx="72" cy="124"/>
                            </a:xfrm>
                            <a:custGeom>
                              <a:avLst/>
                              <a:gdLst>
                                <a:gd name="T0" fmla="*/ 0 w 72"/>
                                <a:gd name="T1" fmla="*/ 0 h 124"/>
                                <a:gd name="T2" fmla="*/ 0 w 72"/>
                                <a:gd name="T3" fmla="*/ 4 h 124"/>
                                <a:gd name="T4" fmla="*/ 5 w 72"/>
                                <a:gd name="T5" fmla="*/ 9 h 124"/>
                                <a:gd name="T6" fmla="*/ 10 w 72"/>
                                <a:gd name="T7" fmla="*/ 14 h 124"/>
                                <a:gd name="T8" fmla="*/ 10 w 72"/>
                                <a:gd name="T9" fmla="*/ 19 h 124"/>
                                <a:gd name="T10" fmla="*/ 14 w 72"/>
                                <a:gd name="T11" fmla="*/ 24 h 124"/>
                                <a:gd name="T12" fmla="*/ 14 w 72"/>
                                <a:gd name="T13" fmla="*/ 28 h 124"/>
                                <a:gd name="T14" fmla="*/ 19 w 72"/>
                                <a:gd name="T15" fmla="*/ 33 h 124"/>
                                <a:gd name="T16" fmla="*/ 19 w 72"/>
                                <a:gd name="T17" fmla="*/ 38 h 124"/>
                                <a:gd name="T18" fmla="*/ 29 w 72"/>
                                <a:gd name="T19" fmla="*/ 48 h 124"/>
                                <a:gd name="T20" fmla="*/ 29 w 72"/>
                                <a:gd name="T21" fmla="*/ 52 h 124"/>
                                <a:gd name="T22" fmla="*/ 34 w 72"/>
                                <a:gd name="T23" fmla="*/ 57 h 124"/>
                                <a:gd name="T24" fmla="*/ 34 w 72"/>
                                <a:gd name="T25" fmla="*/ 62 h 124"/>
                                <a:gd name="T26" fmla="*/ 38 w 72"/>
                                <a:gd name="T27" fmla="*/ 67 h 124"/>
                                <a:gd name="T28" fmla="*/ 38 w 72"/>
                                <a:gd name="T29" fmla="*/ 72 h 124"/>
                                <a:gd name="T30" fmla="*/ 48 w 72"/>
                                <a:gd name="T31" fmla="*/ 81 h 124"/>
                                <a:gd name="T32" fmla="*/ 48 w 72"/>
                                <a:gd name="T33" fmla="*/ 86 h 124"/>
                                <a:gd name="T34" fmla="*/ 53 w 72"/>
                                <a:gd name="T35" fmla="*/ 91 h 124"/>
                                <a:gd name="T36" fmla="*/ 53 w 72"/>
                                <a:gd name="T37" fmla="*/ 96 h 124"/>
                                <a:gd name="T38" fmla="*/ 62 w 72"/>
                                <a:gd name="T39" fmla="*/ 105 h 124"/>
                                <a:gd name="T40" fmla="*/ 62 w 72"/>
                                <a:gd name="T41" fmla="*/ 110 h 124"/>
                                <a:gd name="T42" fmla="*/ 67 w 72"/>
                                <a:gd name="T43" fmla="*/ 115 h 124"/>
                                <a:gd name="T44" fmla="*/ 67 w 72"/>
                                <a:gd name="T45" fmla="*/ 120 h 124"/>
                                <a:gd name="T46" fmla="*/ 72 w 72"/>
                                <a:gd name="T4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4">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77"/>
                          <wps:cNvSpPr>
                            <a:spLocks/>
                          </wps:cNvSpPr>
                          <wps:spPr bwMode="auto">
                            <a:xfrm>
                              <a:off x="3667" y="3323"/>
                              <a:ext cx="197" cy="340"/>
                            </a:xfrm>
                            <a:custGeom>
                              <a:avLst/>
                              <a:gdLst>
                                <a:gd name="T0" fmla="*/ 0 w 197"/>
                                <a:gd name="T1" fmla="*/ 0 h 340"/>
                                <a:gd name="T2" fmla="*/ 0 w 197"/>
                                <a:gd name="T3" fmla="*/ 4 h 340"/>
                                <a:gd name="T4" fmla="*/ 5 w 197"/>
                                <a:gd name="T5" fmla="*/ 9 h 340"/>
                                <a:gd name="T6" fmla="*/ 5 w 197"/>
                                <a:gd name="T7" fmla="*/ 14 h 340"/>
                                <a:gd name="T8" fmla="*/ 10 w 197"/>
                                <a:gd name="T9" fmla="*/ 19 h 340"/>
                                <a:gd name="T10" fmla="*/ 15 w 197"/>
                                <a:gd name="T11" fmla="*/ 24 h 340"/>
                                <a:gd name="T12" fmla="*/ 15 w 197"/>
                                <a:gd name="T13" fmla="*/ 28 h 340"/>
                                <a:gd name="T14" fmla="*/ 20 w 197"/>
                                <a:gd name="T15" fmla="*/ 33 h 340"/>
                                <a:gd name="T16" fmla="*/ 20 w 197"/>
                                <a:gd name="T17" fmla="*/ 38 h 340"/>
                                <a:gd name="T18" fmla="*/ 24 w 197"/>
                                <a:gd name="T19" fmla="*/ 43 h 340"/>
                                <a:gd name="T20" fmla="*/ 24 w 197"/>
                                <a:gd name="T21" fmla="*/ 48 h 340"/>
                                <a:gd name="T22" fmla="*/ 34 w 197"/>
                                <a:gd name="T23" fmla="*/ 57 h 340"/>
                                <a:gd name="T24" fmla="*/ 34 w 197"/>
                                <a:gd name="T25" fmla="*/ 62 h 340"/>
                                <a:gd name="T26" fmla="*/ 39 w 197"/>
                                <a:gd name="T27" fmla="*/ 67 h 340"/>
                                <a:gd name="T28" fmla="*/ 39 w 197"/>
                                <a:gd name="T29" fmla="*/ 72 h 340"/>
                                <a:gd name="T30" fmla="*/ 48 w 197"/>
                                <a:gd name="T31" fmla="*/ 81 h 340"/>
                                <a:gd name="T32" fmla="*/ 48 w 197"/>
                                <a:gd name="T33" fmla="*/ 86 h 340"/>
                                <a:gd name="T34" fmla="*/ 53 w 197"/>
                                <a:gd name="T35" fmla="*/ 91 h 340"/>
                                <a:gd name="T36" fmla="*/ 53 w 197"/>
                                <a:gd name="T37" fmla="*/ 96 h 340"/>
                                <a:gd name="T38" fmla="*/ 58 w 197"/>
                                <a:gd name="T39" fmla="*/ 100 h 340"/>
                                <a:gd name="T40" fmla="*/ 58 w 197"/>
                                <a:gd name="T41" fmla="*/ 105 h 340"/>
                                <a:gd name="T42" fmla="*/ 68 w 197"/>
                                <a:gd name="T43" fmla="*/ 115 h 340"/>
                                <a:gd name="T44" fmla="*/ 68 w 197"/>
                                <a:gd name="T45" fmla="*/ 120 h 340"/>
                                <a:gd name="T46" fmla="*/ 72 w 197"/>
                                <a:gd name="T47" fmla="*/ 124 h 340"/>
                                <a:gd name="T48" fmla="*/ 72 w 197"/>
                                <a:gd name="T49" fmla="*/ 129 h 340"/>
                                <a:gd name="T50" fmla="*/ 77 w 197"/>
                                <a:gd name="T51" fmla="*/ 134 h 340"/>
                                <a:gd name="T52" fmla="*/ 77 w 197"/>
                                <a:gd name="T53" fmla="*/ 139 h 340"/>
                                <a:gd name="T54" fmla="*/ 87 w 197"/>
                                <a:gd name="T55" fmla="*/ 148 h 340"/>
                                <a:gd name="T56" fmla="*/ 87 w 197"/>
                                <a:gd name="T57" fmla="*/ 153 h 340"/>
                                <a:gd name="T58" fmla="*/ 92 w 197"/>
                                <a:gd name="T59" fmla="*/ 158 h 340"/>
                                <a:gd name="T60" fmla="*/ 92 w 197"/>
                                <a:gd name="T61" fmla="*/ 163 h 340"/>
                                <a:gd name="T62" fmla="*/ 96 w 197"/>
                                <a:gd name="T63" fmla="*/ 168 h 340"/>
                                <a:gd name="T64" fmla="*/ 96 w 197"/>
                                <a:gd name="T65" fmla="*/ 172 h 340"/>
                                <a:gd name="T66" fmla="*/ 106 w 197"/>
                                <a:gd name="T67" fmla="*/ 182 h 340"/>
                                <a:gd name="T68" fmla="*/ 106 w 197"/>
                                <a:gd name="T69" fmla="*/ 187 h 340"/>
                                <a:gd name="T70" fmla="*/ 111 w 197"/>
                                <a:gd name="T71" fmla="*/ 192 h 340"/>
                                <a:gd name="T72" fmla="*/ 111 w 197"/>
                                <a:gd name="T73" fmla="*/ 196 h 340"/>
                                <a:gd name="T74" fmla="*/ 120 w 197"/>
                                <a:gd name="T75" fmla="*/ 206 h 340"/>
                                <a:gd name="T76" fmla="*/ 120 w 197"/>
                                <a:gd name="T77" fmla="*/ 211 h 340"/>
                                <a:gd name="T78" fmla="*/ 125 w 197"/>
                                <a:gd name="T79" fmla="*/ 216 h 340"/>
                                <a:gd name="T80" fmla="*/ 125 w 197"/>
                                <a:gd name="T81" fmla="*/ 220 h 340"/>
                                <a:gd name="T82" fmla="*/ 130 w 197"/>
                                <a:gd name="T83" fmla="*/ 225 h 340"/>
                                <a:gd name="T84" fmla="*/ 130 w 197"/>
                                <a:gd name="T85" fmla="*/ 230 h 340"/>
                                <a:gd name="T86" fmla="*/ 140 w 197"/>
                                <a:gd name="T87" fmla="*/ 240 h 340"/>
                                <a:gd name="T88" fmla="*/ 140 w 197"/>
                                <a:gd name="T89" fmla="*/ 244 h 340"/>
                                <a:gd name="T90" fmla="*/ 144 w 197"/>
                                <a:gd name="T91" fmla="*/ 249 h 340"/>
                                <a:gd name="T92" fmla="*/ 144 w 197"/>
                                <a:gd name="T93" fmla="*/ 254 h 340"/>
                                <a:gd name="T94" fmla="*/ 149 w 197"/>
                                <a:gd name="T95" fmla="*/ 259 h 340"/>
                                <a:gd name="T96" fmla="*/ 149 w 197"/>
                                <a:gd name="T97" fmla="*/ 264 h 340"/>
                                <a:gd name="T98" fmla="*/ 159 w 197"/>
                                <a:gd name="T99" fmla="*/ 273 h 340"/>
                                <a:gd name="T100" fmla="*/ 159 w 197"/>
                                <a:gd name="T101" fmla="*/ 278 h 340"/>
                                <a:gd name="T102" fmla="*/ 164 w 197"/>
                                <a:gd name="T103" fmla="*/ 283 h 340"/>
                                <a:gd name="T104" fmla="*/ 164 w 197"/>
                                <a:gd name="T105" fmla="*/ 288 h 340"/>
                                <a:gd name="T106" fmla="*/ 173 w 197"/>
                                <a:gd name="T107" fmla="*/ 297 h 340"/>
                                <a:gd name="T108" fmla="*/ 173 w 197"/>
                                <a:gd name="T109" fmla="*/ 302 h 340"/>
                                <a:gd name="T110" fmla="*/ 178 w 197"/>
                                <a:gd name="T111" fmla="*/ 307 h 340"/>
                                <a:gd name="T112" fmla="*/ 178 w 197"/>
                                <a:gd name="T113" fmla="*/ 312 h 340"/>
                                <a:gd name="T114" fmla="*/ 183 w 197"/>
                                <a:gd name="T115" fmla="*/ 316 h 340"/>
                                <a:gd name="T116" fmla="*/ 183 w 197"/>
                                <a:gd name="T117" fmla="*/ 321 h 340"/>
                                <a:gd name="T118" fmla="*/ 192 w 197"/>
                                <a:gd name="T119" fmla="*/ 331 h 340"/>
                                <a:gd name="T120" fmla="*/ 192 w 197"/>
                                <a:gd name="T121" fmla="*/ 336 h 340"/>
                                <a:gd name="T122" fmla="*/ 197 w 197"/>
                                <a:gd name="T123" fmla="*/ 34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7" h="340">
                                  <a:moveTo>
                                    <a:pt x="0" y="0"/>
                                  </a:moveTo>
                                  <a:lnTo>
                                    <a:pt x="0" y="4"/>
                                  </a:lnTo>
                                  <a:lnTo>
                                    <a:pt x="5" y="9"/>
                                  </a:lnTo>
                                  <a:lnTo>
                                    <a:pt x="5" y="14"/>
                                  </a:lnTo>
                                  <a:lnTo>
                                    <a:pt x="10" y="19"/>
                                  </a:lnTo>
                                  <a:lnTo>
                                    <a:pt x="15" y="24"/>
                                  </a:lnTo>
                                  <a:lnTo>
                                    <a:pt x="15" y="28"/>
                                  </a:lnTo>
                                  <a:lnTo>
                                    <a:pt x="20" y="33"/>
                                  </a:lnTo>
                                  <a:lnTo>
                                    <a:pt x="20" y="38"/>
                                  </a:lnTo>
                                  <a:lnTo>
                                    <a:pt x="24" y="43"/>
                                  </a:lnTo>
                                  <a:lnTo>
                                    <a:pt x="24" y="48"/>
                                  </a:lnTo>
                                  <a:lnTo>
                                    <a:pt x="34" y="57"/>
                                  </a:lnTo>
                                  <a:lnTo>
                                    <a:pt x="34" y="62"/>
                                  </a:lnTo>
                                  <a:lnTo>
                                    <a:pt x="39" y="67"/>
                                  </a:lnTo>
                                  <a:lnTo>
                                    <a:pt x="39" y="72"/>
                                  </a:lnTo>
                                  <a:lnTo>
                                    <a:pt x="48" y="81"/>
                                  </a:lnTo>
                                  <a:lnTo>
                                    <a:pt x="48" y="86"/>
                                  </a:lnTo>
                                  <a:lnTo>
                                    <a:pt x="53" y="91"/>
                                  </a:lnTo>
                                  <a:lnTo>
                                    <a:pt x="53" y="96"/>
                                  </a:lnTo>
                                  <a:lnTo>
                                    <a:pt x="58" y="100"/>
                                  </a:lnTo>
                                  <a:lnTo>
                                    <a:pt x="58" y="105"/>
                                  </a:lnTo>
                                  <a:lnTo>
                                    <a:pt x="68" y="115"/>
                                  </a:lnTo>
                                  <a:lnTo>
                                    <a:pt x="68" y="120"/>
                                  </a:lnTo>
                                  <a:lnTo>
                                    <a:pt x="72" y="124"/>
                                  </a:lnTo>
                                  <a:lnTo>
                                    <a:pt x="72" y="129"/>
                                  </a:lnTo>
                                  <a:lnTo>
                                    <a:pt x="77" y="134"/>
                                  </a:lnTo>
                                  <a:lnTo>
                                    <a:pt x="77" y="139"/>
                                  </a:lnTo>
                                  <a:lnTo>
                                    <a:pt x="87" y="148"/>
                                  </a:lnTo>
                                  <a:lnTo>
                                    <a:pt x="87" y="153"/>
                                  </a:lnTo>
                                  <a:lnTo>
                                    <a:pt x="92" y="158"/>
                                  </a:lnTo>
                                  <a:lnTo>
                                    <a:pt x="92" y="163"/>
                                  </a:lnTo>
                                  <a:lnTo>
                                    <a:pt x="96" y="168"/>
                                  </a:lnTo>
                                  <a:lnTo>
                                    <a:pt x="96" y="172"/>
                                  </a:lnTo>
                                  <a:lnTo>
                                    <a:pt x="106" y="182"/>
                                  </a:lnTo>
                                  <a:lnTo>
                                    <a:pt x="106" y="187"/>
                                  </a:lnTo>
                                  <a:lnTo>
                                    <a:pt x="111" y="192"/>
                                  </a:lnTo>
                                  <a:lnTo>
                                    <a:pt x="111" y="196"/>
                                  </a:lnTo>
                                  <a:lnTo>
                                    <a:pt x="120" y="206"/>
                                  </a:lnTo>
                                  <a:lnTo>
                                    <a:pt x="120" y="211"/>
                                  </a:lnTo>
                                  <a:lnTo>
                                    <a:pt x="125" y="216"/>
                                  </a:lnTo>
                                  <a:lnTo>
                                    <a:pt x="125" y="220"/>
                                  </a:lnTo>
                                  <a:lnTo>
                                    <a:pt x="130" y="225"/>
                                  </a:lnTo>
                                  <a:lnTo>
                                    <a:pt x="130" y="230"/>
                                  </a:lnTo>
                                  <a:lnTo>
                                    <a:pt x="140" y="240"/>
                                  </a:lnTo>
                                  <a:lnTo>
                                    <a:pt x="140" y="244"/>
                                  </a:lnTo>
                                  <a:lnTo>
                                    <a:pt x="144" y="249"/>
                                  </a:lnTo>
                                  <a:lnTo>
                                    <a:pt x="144" y="254"/>
                                  </a:lnTo>
                                  <a:lnTo>
                                    <a:pt x="149" y="259"/>
                                  </a:lnTo>
                                  <a:lnTo>
                                    <a:pt x="149" y="264"/>
                                  </a:lnTo>
                                  <a:lnTo>
                                    <a:pt x="159" y="273"/>
                                  </a:lnTo>
                                  <a:lnTo>
                                    <a:pt x="159" y="278"/>
                                  </a:lnTo>
                                  <a:lnTo>
                                    <a:pt x="164" y="283"/>
                                  </a:lnTo>
                                  <a:lnTo>
                                    <a:pt x="164" y="288"/>
                                  </a:lnTo>
                                  <a:lnTo>
                                    <a:pt x="173" y="297"/>
                                  </a:lnTo>
                                  <a:lnTo>
                                    <a:pt x="173" y="302"/>
                                  </a:lnTo>
                                  <a:lnTo>
                                    <a:pt x="178" y="307"/>
                                  </a:lnTo>
                                  <a:lnTo>
                                    <a:pt x="178" y="312"/>
                                  </a:lnTo>
                                  <a:lnTo>
                                    <a:pt x="183" y="316"/>
                                  </a:lnTo>
                                  <a:lnTo>
                                    <a:pt x="183" y="321"/>
                                  </a:lnTo>
                                  <a:lnTo>
                                    <a:pt x="192" y="331"/>
                                  </a:lnTo>
                                  <a:lnTo>
                                    <a:pt x="192" y="336"/>
                                  </a:lnTo>
                                  <a:lnTo>
                                    <a:pt x="197" y="3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78"/>
                          <wps:cNvSpPr>
                            <a:spLocks/>
                          </wps:cNvSpPr>
                          <wps:spPr bwMode="auto">
                            <a:xfrm>
                              <a:off x="2597" y="1575"/>
                              <a:ext cx="782" cy="1349"/>
                            </a:xfrm>
                            <a:custGeom>
                              <a:avLst/>
                              <a:gdLst>
                                <a:gd name="T0" fmla="*/ 10 w 782"/>
                                <a:gd name="T1" fmla="*/ 14 h 1349"/>
                                <a:gd name="T2" fmla="*/ 24 w 782"/>
                                <a:gd name="T3" fmla="*/ 38 h 1349"/>
                                <a:gd name="T4" fmla="*/ 38 w 782"/>
                                <a:gd name="T5" fmla="*/ 62 h 1349"/>
                                <a:gd name="T6" fmla="*/ 53 w 782"/>
                                <a:gd name="T7" fmla="*/ 86 h 1349"/>
                                <a:gd name="T8" fmla="*/ 62 w 782"/>
                                <a:gd name="T9" fmla="*/ 105 h 1349"/>
                                <a:gd name="T10" fmla="*/ 77 w 782"/>
                                <a:gd name="T11" fmla="*/ 129 h 1349"/>
                                <a:gd name="T12" fmla="*/ 91 w 782"/>
                                <a:gd name="T13" fmla="*/ 153 h 1349"/>
                                <a:gd name="T14" fmla="*/ 106 w 782"/>
                                <a:gd name="T15" fmla="*/ 177 h 1349"/>
                                <a:gd name="T16" fmla="*/ 115 w 782"/>
                                <a:gd name="T17" fmla="*/ 197 h 1349"/>
                                <a:gd name="T18" fmla="*/ 130 w 782"/>
                                <a:gd name="T19" fmla="*/ 221 h 1349"/>
                                <a:gd name="T20" fmla="*/ 144 w 782"/>
                                <a:gd name="T21" fmla="*/ 245 h 1349"/>
                                <a:gd name="T22" fmla="*/ 158 w 782"/>
                                <a:gd name="T23" fmla="*/ 269 h 1349"/>
                                <a:gd name="T24" fmla="*/ 168 w 782"/>
                                <a:gd name="T25" fmla="*/ 288 h 1349"/>
                                <a:gd name="T26" fmla="*/ 182 w 782"/>
                                <a:gd name="T27" fmla="*/ 312 h 1349"/>
                                <a:gd name="T28" fmla="*/ 197 w 782"/>
                                <a:gd name="T29" fmla="*/ 336 h 1349"/>
                                <a:gd name="T30" fmla="*/ 211 w 782"/>
                                <a:gd name="T31" fmla="*/ 360 h 1349"/>
                                <a:gd name="T32" fmla="*/ 221 w 782"/>
                                <a:gd name="T33" fmla="*/ 379 h 1349"/>
                                <a:gd name="T34" fmla="*/ 235 w 782"/>
                                <a:gd name="T35" fmla="*/ 403 h 1349"/>
                                <a:gd name="T36" fmla="*/ 250 w 782"/>
                                <a:gd name="T37" fmla="*/ 427 h 1349"/>
                                <a:gd name="T38" fmla="*/ 264 w 782"/>
                                <a:gd name="T39" fmla="*/ 451 h 1349"/>
                                <a:gd name="T40" fmla="*/ 274 w 782"/>
                                <a:gd name="T41" fmla="*/ 470 h 1349"/>
                                <a:gd name="T42" fmla="*/ 288 w 782"/>
                                <a:gd name="T43" fmla="*/ 494 h 1349"/>
                                <a:gd name="T44" fmla="*/ 302 w 782"/>
                                <a:gd name="T45" fmla="*/ 518 h 1349"/>
                                <a:gd name="T46" fmla="*/ 317 w 782"/>
                                <a:gd name="T47" fmla="*/ 542 h 1349"/>
                                <a:gd name="T48" fmla="*/ 326 w 782"/>
                                <a:gd name="T49" fmla="*/ 562 h 1349"/>
                                <a:gd name="T50" fmla="*/ 341 w 782"/>
                                <a:gd name="T51" fmla="*/ 586 h 1349"/>
                                <a:gd name="T52" fmla="*/ 355 w 782"/>
                                <a:gd name="T53" fmla="*/ 610 h 1349"/>
                                <a:gd name="T54" fmla="*/ 370 w 782"/>
                                <a:gd name="T55" fmla="*/ 634 h 1349"/>
                                <a:gd name="T56" fmla="*/ 379 w 782"/>
                                <a:gd name="T57" fmla="*/ 653 h 1349"/>
                                <a:gd name="T58" fmla="*/ 394 w 782"/>
                                <a:gd name="T59" fmla="*/ 677 h 1349"/>
                                <a:gd name="T60" fmla="*/ 408 w 782"/>
                                <a:gd name="T61" fmla="*/ 701 h 1349"/>
                                <a:gd name="T62" fmla="*/ 422 w 782"/>
                                <a:gd name="T63" fmla="*/ 725 h 1349"/>
                                <a:gd name="T64" fmla="*/ 432 w 782"/>
                                <a:gd name="T65" fmla="*/ 744 h 1349"/>
                                <a:gd name="T66" fmla="*/ 446 w 782"/>
                                <a:gd name="T67" fmla="*/ 768 h 1349"/>
                                <a:gd name="T68" fmla="*/ 461 w 782"/>
                                <a:gd name="T69" fmla="*/ 792 h 1349"/>
                                <a:gd name="T70" fmla="*/ 470 w 782"/>
                                <a:gd name="T71" fmla="*/ 811 h 1349"/>
                                <a:gd name="T72" fmla="*/ 485 w 782"/>
                                <a:gd name="T73" fmla="*/ 835 h 1349"/>
                                <a:gd name="T74" fmla="*/ 499 w 782"/>
                                <a:gd name="T75" fmla="*/ 859 h 1349"/>
                                <a:gd name="T76" fmla="*/ 514 w 782"/>
                                <a:gd name="T77" fmla="*/ 883 h 1349"/>
                                <a:gd name="T78" fmla="*/ 523 w 782"/>
                                <a:gd name="T79" fmla="*/ 902 h 1349"/>
                                <a:gd name="T80" fmla="*/ 538 w 782"/>
                                <a:gd name="T81" fmla="*/ 926 h 1349"/>
                                <a:gd name="T82" fmla="*/ 552 w 782"/>
                                <a:gd name="T83" fmla="*/ 950 h 1349"/>
                                <a:gd name="T84" fmla="*/ 566 w 782"/>
                                <a:gd name="T85" fmla="*/ 974 h 1349"/>
                                <a:gd name="T86" fmla="*/ 576 w 782"/>
                                <a:gd name="T87" fmla="*/ 994 h 1349"/>
                                <a:gd name="T88" fmla="*/ 590 w 782"/>
                                <a:gd name="T89" fmla="*/ 1018 h 1349"/>
                                <a:gd name="T90" fmla="*/ 605 w 782"/>
                                <a:gd name="T91" fmla="*/ 1042 h 1349"/>
                                <a:gd name="T92" fmla="*/ 619 w 782"/>
                                <a:gd name="T93" fmla="*/ 1066 h 1349"/>
                                <a:gd name="T94" fmla="*/ 629 w 782"/>
                                <a:gd name="T95" fmla="*/ 1085 h 1349"/>
                                <a:gd name="T96" fmla="*/ 643 w 782"/>
                                <a:gd name="T97" fmla="*/ 1109 h 1349"/>
                                <a:gd name="T98" fmla="*/ 658 w 782"/>
                                <a:gd name="T99" fmla="*/ 1133 h 1349"/>
                                <a:gd name="T100" fmla="*/ 672 w 782"/>
                                <a:gd name="T101" fmla="*/ 1157 h 1349"/>
                                <a:gd name="T102" fmla="*/ 682 w 782"/>
                                <a:gd name="T103" fmla="*/ 1176 h 1349"/>
                                <a:gd name="T104" fmla="*/ 696 w 782"/>
                                <a:gd name="T105" fmla="*/ 1200 h 1349"/>
                                <a:gd name="T106" fmla="*/ 710 w 782"/>
                                <a:gd name="T107" fmla="*/ 1224 h 1349"/>
                                <a:gd name="T108" fmla="*/ 725 w 782"/>
                                <a:gd name="T109" fmla="*/ 1248 h 1349"/>
                                <a:gd name="T110" fmla="*/ 734 w 782"/>
                                <a:gd name="T111" fmla="*/ 1267 h 1349"/>
                                <a:gd name="T112" fmla="*/ 749 w 782"/>
                                <a:gd name="T113" fmla="*/ 1291 h 1349"/>
                                <a:gd name="T114" fmla="*/ 763 w 782"/>
                                <a:gd name="T115" fmla="*/ 1315 h 1349"/>
                                <a:gd name="T116" fmla="*/ 778 w 782"/>
                                <a:gd name="T117" fmla="*/ 1339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2" h="1349">
                                  <a:moveTo>
                                    <a:pt x="0" y="0"/>
                                  </a:moveTo>
                                  <a:lnTo>
                                    <a:pt x="5" y="5"/>
                                  </a:lnTo>
                                  <a:lnTo>
                                    <a:pt x="5" y="9"/>
                                  </a:lnTo>
                                  <a:lnTo>
                                    <a:pt x="10" y="14"/>
                                  </a:lnTo>
                                  <a:lnTo>
                                    <a:pt x="10" y="19"/>
                                  </a:lnTo>
                                  <a:lnTo>
                                    <a:pt x="19" y="29"/>
                                  </a:lnTo>
                                  <a:lnTo>
                                    <a:pt x="19" y="33"/>
                                  </a:lnTo>
                                  <a:lnTo>
                                    <a:pt x="24" y="38"/>
                                  </a:lnTo>
                                  <a:lnTo>
                                    <a:pt x="24" y="43"/>
                                  </a:lnTo>
                                  <a:lnTo>
                                    <a:pt x="34" y="53"/>
                                  </a:lnTo>
                                  <a:lnTo>
                                    <a:pt x="34" y="57"/>
                                  </a:lnTo>
                                  <a:lnTo>
                                    <a:pt x="38" y="62"/>
                                  </a:lnTo>
                                  <a:lnTo>
                                    <a:pt x="38" y="67"/>
                                  </a:lnTo>
                                  <a:lnTo>
                                    <a:pt x="43" y="72"/>
                                  </a:lnTo>
                                  <a:lnTo>
                                    <a:pt x="43" y="77"/>
                                  </a:lnTo>
                                  <a:lnTo>
                                    <a:pt x="53" y="86"/>
                                  </a:lnTo>
                                  <a:lnTo>
                                    <a:pt x="53" y="91"/>
                                  </a:lnTo>
                                  <a:lnTo>
                                    <a:pt x="58" y="96"/>
                                  </a:lnTo>
                                  <a:lnTo>
                                    <a:pt x="58" y="101"/>
                                  </a:lnTo>
                                  <a:lnTo>
                                    <a:pt x="62" y="105"/>
                                  </a:lnTo>
                                  <a:lnTo>
                                    <a:pt x="62" y="110"/>
                                  </a:lnTo>
                                  <a:lnTo>
                                    <a:pt x="72" y="120"/>
                                  </a:lnTo>
                                  <a:lnTo>
                                    <a:pt x="72" y="125"/>
                                  </a:lnTo>
                                  <a:lnTo>
                                    <a:pt x="77" y="129"/>
                                  </a:lnTo>
                                  <a:lnTo>
                                    <a:pt x="77" y="134"/>
                                  </a:lnTo>
                                  <a:lnTo>
                                    <a:pt x="86" y="144"/>
                                  </a:lnTo>
                                  <a:lnTo>
                                    <a:pt x="86" y="149"/>
                                  </a:lnTo>
                                  <a:lnTo>
                                    <a:pt x="91" y="153"/>
                                  </a:lnTo>
                                  <a:lnTo>
                                    <a:pt x="91" y="158"/>
                                  </a:lnTo>
                                  <a:lnTo>
                                    <a:pt x="96" y="163"/>
                                  </a:lnTo>
                                  <a:lnTo>
                                    <a:pt x="96" y="168"/>
                                  </a:lnTo>
                                  <a:lnTo>
                                    <a:pt x="106" y="177"/>
                                  </a:lnTo>
                                  <a:lnTo>
                                    <a:pt x="106" y="182"/>
                                  </a:lnTo>
                                  <a:lnTo>
                                    <a:pt x="110" y="187"/>
                                  </a:lnTo>
                                  <a:lnTo>
                                    <a:pt x="110" y="192"/>
                                  </a:lnTo>
                                  <a:lnTo>
                                    <a:pt x="115" y="197"/>
                                  </a:lnTo>
                                  <a:lnTo>
                                    <a:pt x="115" y="201"/>
                                  </a:lnTo>
                                  <a:lnTo>
                                    <a:pt x="125" y="211"/>
                                  </a:lnTo>
                                  <a:lnTo>
                                    <a:pt x="125" y="216"/>
                                  </a:lnTo>
                                  <a:lnTo>
                                    <a:pt x="130" y="221"/>
                                  </a:lnTo>
                                  <a:lnTo>
                                    <a:pt x="130" y="225"/>
                                  </a:lnTo>
                                  <a:lnTo>
                                    <a:pt x="139" y="235"/>
                                  </a:lnTo>
                                  <a:lnTo>
                                    <a:pt x="139" y="240"/>
                                  </a:lnTo>
                                  <a:lnTo>
                                    <a:pt x="144" y="245"/>
                                  </a:lnTo>
                                  <a:lnTo>
                                    <a:pt x="144" y="249"/>
                                  </a:lnTo>
                                  <a:lnTo>
                                    <a:pt x="149" y="254"/>
                                  </a:lnTo>
                                  <a:lnTo>
                                    <a:pt x="149" y="259"/>
                                  </a:lnTo>
                                  <a:lnTo>
                                    <a:pt x="158" y="269"/>
                                  </a:lnTo>
                                  <a:lnTo>
                                    <a:pt x="158" y="274"/>
                                  </a:lnTo>
                                  <a:lnTo>
                                    <a:pt x="163" y="278"/>
                                  </a:lnTo>
                                  <a:lnTo>
                                    <a:pt x="163" y="283"/>
                                  </a:lnTo>
                                  <a:lnTo>
                                    <a:pt x="168" y="288"/>
                                  </a:lnTo>
                                  <a:lnTo>
                                    <a:pt x="168" y="293"/>
                                  </a:lnTo>
                                  <a:lnTo>
                                    <a:pt x="178" y="302"/>
                                  </a:lnTo>
                                  <a:lnTo>
                                    <a:pt x="178" y="307"/>
                                  </a:lnTo>
                                  <a:lnTo>
                                    <a:pt x="182" y="312"/>
                                  </a:lnTo>
                                  <a:lnTo>
                                    <a:pt x="182" y="317"/>
                                  </a:lnTo>
                                  <a:lnTo>
                                    <a:pt x="187" y="322"/>
                                  </a:lnTo>
                                  <a:lnTo>
                                    <a:pt x="187" y="326"/>
                                  </a:lnTo>
                                  <a:lnTo>
                                    <a:pt x="197" y="336"/>
                                  </a:lnTo>
                                  <a:lnTo>
                                    <a:pt x="197" y="341"/>
                                  </a:lnTo>
                                  <a:lnTo>
                                    <a:pt x="202" y="346"/>
                                  </a:lnTo>
                                  <a:lnTo>
                                    <a:pt x="202" y="350"/>
                                  </a:lnTo>
                                  <a:lnTo>
                                    <a:pt x="211" y="360"/>
                                  </a:lnTo>
                                  <a:lnTo>
                                    <a:pt x="211" y="365"/>
                                  </a:lnTo>
                                  <a:lnTo>
                                    <a:pt x="216" y="370"/>
                                  </a:lnTo>
                                  <a:lnTo>
                                    <a:pt x="216" y="374"/>
                                  </a:lnTo>
                                  <a:lnTo>
                                    <a:pt x="221" y="379"/>
                                  </a:lnTo>
                                  <a:lnTo>
                                    <a:pt x="221" y="384"/>
                                  </a:lnTo>
                                  <a:lnTo>
                                    <a:pt x="230" y="394"/>
                                  </a:lnTo>
                                  <a:lnTo>
                                    <a:pt x="230" y="398"/>
                                  </a:lnTo>
                                  <a:lnTo>
                                    <a:pt x="235" y="403"/>
                                  </a:lnTo>
                                  <a:lnTo>
                                    <a:pt x="235" y="408"/>
                                  </a:lnTo>
                                  <a:lnTo>
                                    <a:pt x="240" y="413"/>
                                  </a:lnTo>
                                  <a:lnTo>
                                    <a:pt x="240" y="418"/>
                                  </a:lnTo>
                                  <a:lnTo>
                                    <a:pt x="250" y="427"/>
                                  </a:lnTo>
                                  <a:lnTo>
                                    <a:pt x="250" y="432"/>
                                  </a:lnTo>
                                  <a:lnTo>
                                    <a:pt x="254" y="437"/>
                                  </a:lnTo>
                                  <a:lnTo>
                                    <a:pt x="254" y="442"/>
                                  </a:lnTo>
                                  <a:lnTo>
                                    <a:pt x="264" y="451"/>
                                  </a:lnTo>
                                  <a:lnTo>
                                    <a:pt x="264" y="456"/>
                                  </a:lnTo>
                                  <a:lnTo>
                                    <a:pt x="269" y="461"/>
                                  </a:lnTo>
                                  <a:lnTo>
                                    <a:pt x="269" y="466"/>
                                  </a:lnTo>
                                  <a:lnTo>
                                    <a:pt x="274" y="470"/>
                                  </a:lnTo>
                                  <a:lnTo>
                                    <a:pt x="274" y="475"/>
                                  </a:lnTo>
                                  <a:lnTo>
                                    <a:pt x="283" y="485"/>
                                  </a:lnTo>
                                  <a:lnTo>
                                    <a:pt x="283" y="490"/>
                                  </a:lnTo>
                                  <a:lnTo>
                                    <a:pt x="288" y="494"/>
                                  </a:lnTo>
                                  <a:lnTo>
                                    <a:pt x="288" y="499"/>
                                  </a:lnTo>
                                  <a:lnTo>
                                    <a:pt x="293" y="504"/>
                                  </a:lnTo>
                                  <a:lnTo>
                                    <a:pt x="293" y="509"/>
                                  </a:lnTo>
                                  <a:lnTo>
                                    <a:pt x="302" y="518"/>
                                  </a:lnTo>
                                  <a:lnTo>
                                    <a:pt x="302" y="523"/>
                                  </a:lnTo>
                                  <a:lnTo>
                                    <a:pt x="307" y="528"/>
                                  </a:lnTo>
                                  <a:lnTo>
                                    <a:pt x="307" y="533"/>
                                  </a:lnTo>
                                  <a:lnTo>
                                    <a:pt x="317" y="542"/>
                                  </a:lnTo>
                                  <a:lnTo>
                                    <a:pt x="317" y="547"/>
                                  </a:lnTo>
                                  <a:lnTo>
                                    <a:pt x="322" y="552"/>
                                  </a:lnTo>
                                  <a:lnTo>
                                    <a:pt x="322" y="557"/>
                                  </a:lnTo>
                                  <a:lnTo>
                                    <a:pt x="326" y="562"/>
                                  </a:lnTo>
                                  <a:lnTo>
                                    <a:pt x="326" y="566"/>
                                  </a:lnTo>
                                  <a:lnTo>
                                    <a:pt x="336" y="576"/>
                                  </a:lnTo>
                                  <a:lnTo>
                                    <a:pt x="336" y="581"/>
                                  </a:lnTo>
                                  <a:lnTo>
                                    <a:pt x="341" y="586"/>
                                  </a:lnTo>
                                  <a:lnTo>
                                    <a:pt x="341" y="590"/>
                                  </a:lnTo>
                                  <a:lnTo>
                                    <a:pt x="346" y="595"/>
                                  </a:lnTo>
                                  <a:lnTo>
                                    <a:pt x="346" y="600"/>
                                  </a:lnTo>
                                  <a:lnTo>
                                    <a:pt x="355" y="610"/>
                                  </a:lnTo>
                                  <a:lnTo>
                                    <a:pt x="355" y="614"/>
                                  </a:lnTo>
                                  <a:lnTo>
                                    <a:pt x="360" y="619"/>
                                  </a:lnTo>
                                  <a:lnTo>
                                    <a:pt x="360" y="624"/>
                                  </a:lnTo>
                                  <a:lnTo>
                                    <a:pt x="370" y="634"/>
                                  </a:lnTo>
                                  <a:lnTo>
                                    <a:pt x="370" y="638"/>
                                  </a:lnTo>
                                  <a:lnTo>
                                    <a:pt x="374" y="643"/>
                                  </a:lnTo>
                                  <a:lnTo>
                                    <a:pt x="374" y="648"/>
                                  </a:lnTo>
                                  <a:lnTo>
                                    <a:pt x="379" y="653"/>
                                  </a:lnTo>
                                  <a:lnTo>
                                    <a:pt x="379" y="658"/>
                                  </a:lnTo>
                                  <a:lnTo>
                                    <a:pt x="389" y="667"/>
                                  </a:lnTo>
                                  <a:lnTo>
                                    <a:pt x="389" y="672"/>
                                  </a:lnTo>
                                  <a:lnTo>
                                    <a:pt x="394" y="677"/>
                                  </a:lnTo>
                                  <a:lnTo>
                                    <a:pt x="394" y="682"/>
                                  </a:lnTo>
                                  <a:lnTo>
                                    <a:pt x="398" y="686"/>
                                  </a:lnTo>
                                  <a:lnTo>
                                    <a:pt x="398" y="691"/>
                                  </a:lnTo>
                                  <a:lnTo>
                                    <a:pt x="408" y="701"/>
                                  </a:lnTo>
                                  <a:lnTo>
                                    <a:pt x="408" y="706"/>
                                  </a:lnTo>
                                  <a:lnTo>
                                    <a:pt x="413" y="710"/>
                                  </a:lnTo>
                                  <a:lnTo>
                                    <a:pt x="413" y="715"/>
                                  </a:lnTo>
                                  <a:lnTo>
                                    <a:pt x="422" y="725"/>
                                  </a:lnTo>
                                  <a:lnTo>
                                    <a:pt x="422" y="730"/>
                                  </a:lnTo>
                                  <a:lnTo>
                                    <a:pt x="427" y="734"/>
                                  </a:lnTo>
                                  <a:lnTo>
                                    <a:pt x="427" y="739"/>
                                  </a:lnTo>
                                  <a:lnTo>
                                    <a:pt x="432" y="744"/>
                                  </a:lnTo>
                                  <a:lnTo>
                                    <a:pt x="432" y="749"/>
                                  </a:lnTo>
                                  <a:lnTo>
                                    <a:pt x="442" y="758"/>
                                  </a:lnTo>
                                  <a:lnTo>
                                    <a:pt x="442" y="763"/>
                                  </a:lnTo>
                                  <a:lnTo>
                                    <a:pt x="446" y="768"/>
                                  </a:lnTo>
                                  <a:lnTo>
                                    <a:pt x="446" y="773"/>
                                  </a:lnTo>
                                  <a:lnTo>
                                    <a:pt x="451" y="778"/>
                                  </a:lnTo>
                                  <a:lnTo>
                                    <a:pt x="451" y="782"/>
                                  </a:lnTo>
                                  <a:lnTo>
                                    <a:pt x="461" y="792"/>
                                  </a:lnTo>
                                  <a:lnTo>
                                    <a:pt x="461" y="797"/>
                                  </a:lnTo>
                                  <a:lnTo>
                                    <a:pt x="466" y="802"/>
                                  </a:lnTo>
                                  <a:lnTo>
                                    <a:pt x="466" y="806"/>
                                  </a:lnTo>
                                  <a:lnTo>
                                    <a:pt x="470" y="811"/>
                                  </a:lnTo>
                                  <a:lnTo>
                                    <a:pt x="470" y="816"/>
                                  </a:lnTo>
                                  <a:lnTo>
                                    <a:pt x="480" y="826"/>
                                  </a:lnTo>
                                  <a:lnTo>
                                    <a:pt x="480" y="830"/>
                                  </a:lnTo>
                                  <a:lnTo>
                                    <a:pt x="485" y="835"/>
                                  </a:lnTo>
                                  <a:lnTo>
                                    <a:pt x="485" y="840"/>
                                  </a:lnTo>
                                  <a:lnTo>
                                    <a:pt x="494" y="850"/>
                                  </a:lnTo>
                                  <a:lnTo>
                                    <a:pt x="494" y="854"/>
                                  </a:lnTo>
                                  <a:lnTo>
                                    <a:pt x="499" y="859"/>
                                  </a:lnTo>
                                  <a:lnTo>
                                    <a:pt x="499" y="864"/>
                                  </a:lnTo>
                                  <a:lnTo>
                                    <a:pt x="504" y="869"/>
                                  </a:lnTo>
                                  <a:lnTo>
                                    <a:pt x="504" y="874"/>
                                  </a:lnTo>
                                  <a:lnTo>
                                    <a:pt x="514" y="883"/>
                                  </a:lnTo>
                                  <a:lnTo>
                                    <a:pt x="514" y="888"/>
                                  </a:lnTo>
                                  <a:lnTo>
                                    <a:pt x="518" y="893"/>
                                  </a:lnTo>
                                  <a:lnTo>
                                    <a:pt x="518" y="898"/>
                                  </a:lnTo>
                                  <a:lnTo>
                                    <a:pt x="523" y="902"/>
                                  </a:lnTo>
                                  <a:lnTo>
                                    <a:pt x="523" y="907"/>
                                  </a:lnTo>
                                  <a:lnTo>
                                    <a:pt x="533" y="917"/>
                                  </a:lnTo>
                                  <a:lnTo>
                                    <a:pt x="533" y="922"/>
                                  </a:lnTo>
                                  <a:lnTo>
                                    <a:pt x="538" y="926"/>
                                  </a:lnTo>
                                  <a:lnTo>
                                    <a:pt x="538" y="931"/>
                                  </a:lnTo>
                                  <a:lnTo>
                                    <a:pt x="547" y="941"/>
                                  </a:lnTo>
                                  <a:lnTo>
                                    <a:pt x="547" y="946"/>
                                  </a:lnTo>
                                  <a:lnTo>
                                    <a:pt x="552" y="950"/>
                                  </a:lnTo>
                                  <a:lnTo>
                                    <a:pt x="552" y="955"/>
                                  </a:lnTo>
                                  <a:lnTo>
                                    <a:pt x="557" y="960"/>
                                  </a:lnTo>
                                  <a:lnTo>
                                    <a:pt x="557" y="965"/>
                                  </a:lnTo>
                                  <a:lnTo>
                                    <a:pt x="566" y="974"/>
                                  </a:lnTo>
                                  <a:lnTo>
                                    <a:pt x="566" y="979"/>
                                  </a:lnTo>
                                  <a:lnTo>
                                    <a:pt x="571" y="984"/>
                                  </a:lnTo>
                                  <a:lnTo>
                                    <a:pt x="571" y="989"/>
                                  </a:lnTo>
                                  <a:lnTo>
                                    <a:pt x="576" y="994"/>
                                  </a:lnTo>
                                  <a:lnTo>
                                    <a:pt x="576" y="999"/>
                                  </a:lnTo>
                                  <a:lnTo>
                                    <a:pt x="586" y="1008"/>
                                  </a:lnTo>
                                  <a:lnTo>
                                    <a:pt x="586" y="1013"/>
                                  </a:lnTo>
                                  <a:lnTo>
                                    <a:pt x="590" y="1018"/>
                                  </a:lnTo>
                                  <a:lnTo>
                                    <a:pt x="590" y="1023"/>
                                  </a:lnTo>
                                  <a:lnTo>
                                    <a:pt x="600" y="1032"/>
                                  </a:lnTo>
                                  <a:lnTo>
                                    <a:pt x="600" y="1037"/>
                                  </a:lnTo>
                                  <a:lnTo>
                                    <a:pt x="605" y="1042"/>
                                  </a:lnTo>
                                  <a:lnTo>
                                    <a:pt x="605" y="1047"/>
                                  </a:lnTo>
                                  <a:lnTo>
                                    <a:pt x="610" y="1051"/>
                                  </a:lnTo>
                                  <a:lnTo>
                                    <a:pt x="610" y="1056"/>
                                  </a:lnTo>
                                  <a:lnTo>
                                    <a:pt x="619" y="1066"/>
                                  </a:lnTo>
                                  <a:lnTo>
                                    <a:pt x="619" y="1071"/>
                                  </a:lnTo>
                                  <a:lnTo>
                                    <a:pt x="624" y="1075"/>
                                  </a:lnTo>
                                  <a:lnTo>
                                    <a:pt x="624" y="1080"/>
                                  </a:lnTo>
                                  <a:lnTo>
                                    <a:pt x="629" y="1085"/>
                                  </a:lnTo>
                                  <a:lnTo>
                                    <a:pt x="629" y="1090"/>
                                  </a:lnTo>
                                  <a:lnTo>
                                    <a:pt x="638" y="1099"/>
                                  </a:lnTo>
                                  <a:lnTo>
                                    <a:pt x="638" y="1104"/>
                                  </a:lnTo>
                                  <a:lnTo>
                                    <a:pt x="643" y="1109"/>
                                  </a:lnTo>
                                  <a:lnTo>
                                    <a:pt x="643" y="1114"/>
                                  </a:lnTo>
                                  <a:lnTo>
                                    <a:pt x="653" y="1123"/>
                                  </a:lnTo>
                                  <a:lnTo>
                                    <a:pt x="653" y="1128"/>
                                  </a:lnTo>
                                  <a:lnTo>
                                    <a:pt x="658" y="1133"/>
                                  </a:lnTo>
                                  <a:lnTo>
                                    <a:pt x="658" y="1138"/>
                                  </a:lnTo>
                                  <a:lnTo>
                                    <a:pt x="662" y="1143"/>
                                  </a:lnTo>
                                  <a:lnTo>
                                    <a:pt x="662" y="1147"/>
                                  </a:lnTo>
                                  <a:lnTo>
                                    <a:pt x="672" y="1157"/>
                                  </a:lnTo>
                                  <a:lnTo>
                                    <a:pt x="672" y="1162"/>
                                  </a:lnTo>
                                  <a:lnTo>
                                    <a:pt x="677" y="1167"/>
                                  </a:lnTo>
                                  <a:lnTo>
                                    <a:pt x="677" y="1171"/>
                                  </a:lnTo>
                                  <a:lnTo>
                                    <a:pt x="682" y="1176"/>
                                  </a:lnTo>
                                  <a:lnTo>
                                    <a:pt x="682" y="1181"/>
                                  </a:lnTo>
                                  <a:lnTo>
                                    <a:pt x="691" y="1191"/>
                                  </a:lnTo>
                                  <a:lnTo>
                                    <a:pt x="691" y="1195"/>
                                  </a:lnTo>
                                  <a:lnTo>
                                    <a:pt x="696" y="1200"/>
                                  </a:lnTo>
                                  <a:lnTo>
                                    <a:pt x="696" y="1205"/>
                                  </a:lnTo>
                                  <a:lnTo>
                                    <a:pt x="706" y="1215"/>
                                  </a:lnTo>
                                  <a:lnTo>
                                    <a:pt x="706" y="1219"/>
                                  </a:lnTo>
                                  <a:lnTo>
                                    <a:pt x="710" y="1224"/>
                                  </a:lnTo>
                                  <a:lnTo>
                                    <a:pt x="710" y="1229"/>
                                  </a:lnTo>
                                  <a:lnTo>
                                    <a:pt x="715" y="1234"/>
                                  </a:lnTo>
                                  <a:lnTo>
                                    <a:pt x="715" y="1239"/>
                                  </a:lnTo>
                                  <a:lnTo>
                                    <a:pt x="725" y="1248"/>
                                  </a:lnTo>
                                  <a:lnTo>
                                    <a:pt x="725" y="1253"/>
                                  </a:lnTo>
                                  <a:lnTo>
                                    <a:pt x="730" y="1258"/>
                                  </a:lnTo>
                                  <a:lnTo>
                                    <a:pt x="730" y="1263"/>
                                  </a:lnTo>
                                  <a:lnTo>
                                    <a:pt x="734" y="1267"/>
                                  </a:lnTo>
                                  <a:lnTo>
                                    <a:pt x="734" y="1272"/>
                                  </a:lnTo>
                                  <a:lnTo>
                                    <a:pt x="744" y="1282"/>
                                  </a:lnTo>
                                  <a:lnTo>
                                    <a:pt x="744" y="1287"/>
                                  </a:lnTo>
                                  <a:lnTo>
                                    <a:pt x="749" y="1291"/>
                                  </a:lnTo>
                                  <a:lnTo>
                                    <a:pt x="749" y="1296"/>
                                  </a:lnTo>
                                  <a:lnTo>
                                    <a:pt x="754" y="1301"/>
                                  </a:lnTo>
                                  <a:lnTo>
                                    <a:pt x="754" y="1306"/>
                                  </a:lnTo>
                                  <a:lnTo>
                                    <a:pt x="763" y="1315"/>
                                  </a:lnTo>
                                  <a:lnTo>
                                    <a:pt x="763" y="1320"/>
                                  </a:lnTo>
                                  <a:lnTo>
                                    <a:pt x="768" y="1325"/>
                                  </a:lnTo>
                                  <a:lnTo>
                                    <a:pt x="768" y="1330"/>
                                  </a:lnTo>
                                  <a:lnTo>
                                    <a:pt x="778" y="1339"/>
                                  </a:lnTo>
                                  <a:lnTo>
                                    <a:pt x="778" y="1344"/>
                                  </a:lnTo>
                                  <a:lnTo>
                                    <a:pt x="782" y="13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79"/>
                          <wps:cNvSpPr>
                            <a:spLocks/>
                          </wps:cNvSpPr>
                          <wps:spPr bwMode="auto">
                            <a:xfrm>
                              <a:off x="3432" y="3020"/>
                              <a:ext cx="48" cy="82"/>
                            </a:xfrm>
                            <a:custGeom>
                              <a:avLst/>
                              <a:gdLst>
                                <a:gd name="T0" fmla="*/ 0 w 48"/>
                                <a:gd name="T1" fmla="*/ 0 h 82"/>
                                <a:gd name="T2" fmla="*/ 5 w 48"/>
                                <a:gd name="T3" fmla="*/ 5 h 82"/>
                                <a:gd name="T4" fmla="*/ 5 w 48"/>
                                <a:gd name="T5" fmla="*/ 10 h 82"/>
                                <a:gd name="T6" fmla="*/ 15 w 48"/>
                                <a:gd name="T7" fmla="*/ 19 h 82"/>
                                <a:gd name="T8" fmla="*/ 15 w 48"/>
                                <a:gd name="T9" fmla="*/ 24 h 82"/>
                                <a:gd name="T10" fmla="*/ 19 w 48"/>
                                <a:gd name="T11" fmla="*/ 29 h 82"/>
                                <a:gd name="T12" fmla="*/ 19 w 48"/>
                                <a:gd name="T13" fmla="*/ 34 h 82"/>
                                <a:gd name="T14" fmla="*/ 24 w 48"/>
                                <a:gd name="T15" fmla="*/ 38 h 82"/>
                                <a:gd name="T16" fmla="*/ 24 w 48"/>
                                <a:gd name="T17" fmla="*/ 43 h 82"/>
                                <a:gd name="T18" fmla="*/ 34 w 48"/>
                                <a:gd name="T19" fmla="*/ 53 h 82"/>
                                <a:gd name="T20" fmla="*/ 34 w 48"/>
                                <a:gd name="T21" fmla="*/ 58 h 82"/>
                                <a:gd name="T22" fmla="*/ 39 w 48"/>
                                <a:gd name="T23" fmla="*/ 62 h 82"/>
                                <a:gd name="T24" fmla="*/ 39 w 48"/>
                                <a:gd name="T25" fmla="*/ 67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5" y="5"/>
                                  </a:lnTo>
                                  <a:lnTo>
                                    <a:pt x="5" y="10"/>
                                  </a:lnTo>
                                  <a:lnTo>
                                    <a:pt x="15" y="19"/>
                                  </a:lnTo>
                                  <a:lnTo>
                                    <a:pt x="15" y="24"/>
                                  </a:lnTo>
                                  <a:lnTo>
                                    <a:pt x="19" y="29"/>
                                  </a:lnTo>
                                  <a:lnTo>
                                    <a:pt x="19" y="34"/>
                                  </a:lnTo>
                                  <a:lnTo>
                                    <a:pt x="24" y="38"/>
                                  </a:lnTo>
                                  <a:lnTo>
                                    <a:pt x="24" y="43"/>
                                  </a:lnTo>
                                  <a:lnTo>
                                    <a:pt x="34" y="53"/>
                                  </a:lnTo>
                                  <a:lnTo>
                                    <a:pt x="34" y="58"/>
                                  </a:lnTo>
                                  <a:lnTo>
                                    <a:pt x="39" y="62"/>
                                  </a:lnTo>
                                  <a:lnTo>
                                    <a:pt x="39" y="67"/>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80"/>
                          <wps:cNvSpPr>
                            <a:spLocks/>
                          </wps:cNvSpPr>
                          <wps:spPr bwMode="auto">
                            <a:xfrm>
                              <a:off x="3514" y="3159"/>
                              <a:ext cx="331" cy="576"/>
                            </a:xfrm>
                            <a:custGeom>
                              <a:avLst/>
                              <a:gdLst>
                                <a:gd name="T0" fmla="*/ 5 w 331"/>
                                <a:gd name="T1" fmla="*/ 5 h 576"/>
                                <a:gd name="T2" fmla="*/ 9 w 331"/>
                                <a:gd name="T3" fmla="*/ 15 h 576"/>
                                <a:gd name="T4" fmla="*/ 19 w 331"/>
                                <a:gd name="T5" fmla="*/ 29 h 576"/>
                                <a:gd name="T6" fmla="*/ 24 w 331"/>
                                <a:gd name="T7" fmla="*/ 39 h 576"/>
                                <a:gd name="T8" fmla="*/ 29 w 331"/>
                                <a:gd name="T9" fmla="*/ 48 h 576"/>
                                <a:gd name="T10" fmla="*/ 38 w 331"/>
                                <a:gd name="T11" fmla="*/ 63 h 576"/>
                                <a:gd name="T12" fmla="*/ 43 w 331"/>
                                <a:gd name="T13" fmla="*/ 72 h 576"/>
                                <a:gd name="T14" fmla="*/ 48 w 331"/>
                                <a:gd name="T15" fmla="*/ 82 h 576"/>
                                <a:gd name="T16" fmla="*/ 57 w 331"/>
                                <a:gd name="T17" fmla="*/ 96 h 576"/>
                                <a:gd name="T18" fmla="*/ 62 w 331"/>
                                <a:gd name="T19" fmla="*/ 106 h 576"/>
                                <a:gd name="T20" fmla="*/ 72 w 331"/>
                                <a:gd name="T21" fmla="*/ 120 h 576"/>
                                <a:gd name="T22" fmla="*/ 77 w 331"/>
                                <a:gd name="T23" fmla="*/ 130 h 576"/>
                                <a:gd name="T24" fmla="*/ 81 w 331"/>
                                <a:gd name="T25" fmla="*/ 139 h 576"/>
                                <a:gd name="T26" fmla="*/ 91 w 331"/>
                                <a:gd name="T27" fmla="*/ 154 h 576"/>
                                <a:gd name="T28" fmla="*/ 96 w 331"/>
                                <a:gd name="T29" fmla="*/ 164 h 576"/>
                                <a:gd name="T30" fmla="*/ 101 w 331"/>
                                <a:gd name="T31" fmla="*/ 173 h 576"/>
                                <a:gd name="T32" fmla="*/ 110 w 331"/>
                                <a:gd name="T33" fmla="*/ 188 h 576"/>
                                <a:gd name="T34" fmla="*/ 115 w 331"/>
                                <a:gd name="T35" fmla="*/ 197 h 576"/>
                                <a:gd name="T36" fmla="*/ 120 w 331"/>
                                <a:gd name="T37" fmla="*/ 207 h 576"/>
                                <a:gd name="T38" fmla="*/ 129 w 331"/>
                                <a:gd name="T39" fmla="*/ 221 h 576"/>
                                <a:gd name="T40" fmla="*/ 134 w 331"/>
                                <a:gd name="T41" fmla="*/ 231 h 576"/>
                                <a:gd name="T42" fmla="*/ 144 w 331"/>
                                <a:gd name="T43" fmla="*/ 245 h 576"/>
                                <a:gd name="T44" fmla="*/ 149 w 331"/>
                                <a:gd name="T45" fmla="*/ 255 h 576"/>
                                <a:gd name="T46" fmla="*/ 153 w 331"/>
                                <a:gd name="T47" fmla="*/ 264 h 576"/>
                                <a:gd name="T48" fmla="*/ 163 w 331"/>
                                <a:gd name="T49" fmla="*/ 279 h 576"/>
                                <a:gd name="T50" fmla="*/ 168 w 331"/>
                                <a:gd name="T51" fmla="*/ 288 h 576"/>
                                <a:gd name="T52" fmla="*/ 173 w 331"/>
                                <a:gd name="T53" fmla="*/ 298 h 576"/>
                                <a:gd name="T54" fmla="*/ 182 w 331"/>
                                <a:gd name="T55" fmla="*/ 312 h 576"/>
                                <a:gd name="T56" fmla="*/ 187 w 331"/>
                                <a:gd name="T57" fmla="*/ 322 h 576"/>
                                <a:gd name="T58" fmla="*/ 197 w 331"/>
                                <a:gd name="T59" fmla="*/ 336 h 576"/>
                                <a:gd name="T60" fmla="*/ 201 w 331"/>
                                <a:gd name="T61" fmla="*/ 346 h 576"/>
                                <a:gd name="T62" fmla="*/ 206 w 331"/>
                                <a:gd name="T63" fmla="*/ 356 h 576"/>
                                <a:gd name="T64" fmla="*/ 216 w 331"/>
                                <a:gd name="T65" fmla="*/ 370 h 576"/>
                                <a:gd name="T66" fmla="*/ 221 w 331"/>
                                <a:gd name="T67" fmla="*/ 380 h 576"/>
                                <a:gd name="T68" fmla="*/ 225 w 331"/>
                                <a:gd name="T69" fmla="*/ 389 h 576"/>
                                <a:gd name="T70" fmla="*/ 235 w 331"/>
                                <a:gd name="T71" fmla="*/ 404 h 576"/>
                                <a:gd name="T72" fmla="*/ 240 w 331"/>
                                <a:gd name="T73" fmla="*/ 413 h 576"/>
                                <a:gd name="T74" fmla="*/ 249 w 331"/>
                                <a:gd name="T75" fmla="*/ 428 h 576"/>
                                <a:gd name="T76" fmla="*/ 254 w 331"/>
                                <a:gd name="T77" fmla="*/ 437 h 576"/>
                                <a:gd name="T78" fmla="*/ 259 w 331"/>
                                <a:gd name="T79" fmla="*/ 447 h 576"/>
                                <a:gd name="T80" fmla="*/ 269 w 331"/>
                                <a:gd name="T81" fmla="*/ 461 h 576"/>
                                <a:gd name="T82" fmla="*/ 273 w 331"/>
                                <a:gd name="T83" fmla="*/ 471 h 576"/>
                                <a:gd name="T84" fmla="*/ 278 w 331"/>
                                <a:gd name="T85" fmla="*/ 480 h 576"/>
                                <a:gd name="T86" fmla="*/ 288 w 331"/>
                                <a:gd name="T87" fmla="*/ 495 h 576"/>
                                <a:gd name="T88" fmla="*/ 293 w 331"/>
                                <a:gd name="T89" fmla="*/ 504 h 576"/>
                                <a:gd name="T90" fmla="*/ 302 w 331"/>
                                <a:gd name="T91" fmla="*/ 519 h 576"/>
                                <a:gd name="T92" fmla="*/ 307 w 331"/>
                                <a:gd name="T93" fmla="*/ 528 h 576"/>
                                <a:gd name="T94" fmla="*/ 312 w 331"/>
                                <a:gd name="T95" fmla="*/ 538 h 576"/>
                                <a:gd name="T96" fmla="*/ 321 w 331"/>
                                <a:gd name="T97" fmla="*/ 552 h 576"/>
                                <a:gd name="T98" fmla="*/ 326 w 331"/>
                                <a:gd name="T99" fmla="*/ 562 h 576"/>
                                <a:gd name="T100" fmla="*/ 331 w 331"/>
                                <a:gd name="T101" fmla="*/ 572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1" h="576">
                                  <a:moveTo>
                                    <a:pt x="0" y="0"/>
                                  </a:moveTo>
                                  <a:lnTo>
                                    <a:pt x="5" y="5"/>
                                  </a:lnTo>
                                  <a:lnTo>
                                    <a:pt x="5" y="10"/>
                                  </a:lnTo>
                                  <a:lnTo>
                                    <a:pt x="9" y="15"/>
                                  </a:lnTo>
                                  <a:lnTo>
                                    <a:pt x="9"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7" y="96"/>
                                  </a:lnTo>
                                  <a:lnTo>
                                    <a:pt x="57" y="101"/>
                                  </a:lnTo>
                                  <a:lnTo>
                                    <a:pt x="62" y="106"/>
                                  </a:lnTo>
                                  <a:lnTo>
                                    <a:pt x="62" y="111"/>
                                  </a:lnTo>
                                  <a:lnTo>
                                    <a:pt x="72" y="120"/>
                                  </a:lnTo>
                                  <a:lnTo>
                                    <a:pt x="72" y="125"/>
                                  </a:lnTo>
                                  <a:lnTo>
                                    <a:pt x="77" y="130"/>
                                  </a:lnTo>
                                  <a:lnTo>
                                    <a:pt x="77" y="135"/>
                                  </a:lnTo>
                                  <a:lnTo>
                                    <a:pt x="81" y="139"/>
                                  </a:lnTo>
                                  <a:lnTo>
                                    <a:pt x="81" y="144"/>
                                  </a:lnTo>
                                  <a:lnTo>
                                    <a:pt x="91" y="154"/>
                                  </a:lnTo>
                                  <a:lnTo>
                                    <a:pt x="91" y="159"/>
                                  </a:lnTo>
                                  <a:lnTo>
                                    <a:pt x="96" y="164"/>
                                  </a:lnTo>
                                  <a:lnTo>
                                    <a:pt x="96" y="168"/>
                                  </a:lnTo>
                                  <a:lnTo>
                                    <a:pt x="101" y="173"/>
                                  </a:lnTo>
                                  <a:lnTo>
                                    <a:pt x="101"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44" y="245"/>
                                  </a:lnTo>
                                  <a:lnTo>
                                    <a:pt x="144" y="250"/>
                                  </a:lnTo>
                                  <a:lnTo>
                                    <a:pt x="149" y="255"/>
                                  </a:lnTo>
                                  <a:lnTo>
                                    <a:pt x="149" y="260"/>
                                  </a:lnTo>
                                  <a:lnTo>
                                    <a:pt x="153" y="264"/>
                                  </a:lnTo>
                                  <a:lnTo>
                                    <a:pt x="153" y="269"/>
                                  </a:lnTo>
                                  <a:lnTo>
                                    <a:pt x="163" y="279"/>
                                  </a:lnTo>
                                  <a:lnTo>
                                    <a:pt x="163" y="284"/>
                                  </a:lnTo>
                                  <a:lnTo>
                                    <a:pt x="168" y="288"/>
                                  </a:lnTo>
                                  <a:lnTo>
                                    <a:pt x="168" y="293"/>
                                  </a:lnTo>
                                  <a:lnTo>
                                    <a:pt x="173" y="298"/>
                                  </a:lnTo>
                                  <a:lnTo>
                                    <a:pt x="173" y="303"/>
                                  </a:lnTo>
                                  <a:lnTo>
                                    <a:pt x="182" y="312"/>
                                  </a:lnTo>
                                  <a:lnTo>
                                    <a:pt x="182" y="317"/>
                                  </a:lnTo>
                                  <a:lnTo>
                                    <a:pt x="187" y="322"/>
                                  </a:lnTo>
                                  <a:lnTo>
                                    <a:pt x="187" y="327"/>
                                  </a:lnTo>
                                  <a:lnTo>
                                    <a:pt x="197" y="336"/>
                                  </a:lnTo>
                                  <a:lnTo>
                                    <a:pt x="197" y="341"/>
                                  </a:lnTo>
                                  <a:lnTo>
                                    <a:pt x="201" y="346"/>
                                  </a:lnTo>
                                  <a:lnTo>
                                    <a:pt x="201" y="351"/>
                                  </a:lnTo>
                                  <a:lnTo>
                                    <a:pt x="206" y="356"/>
                                  </a:lnTo>
                                  <a:lnTo>
                                    <a:pt x="206" y="360"/>
                                  </a:lnTo>
                                  <a:lnTo>
                                    <a:pt x="216" y="370"/>
                                  </a:lnTo>
                                  <a:lnTo>
                                    <a:pt x="216" y="375"/>
                                  </a:lnTo>
                                  <a:lnTo>
                                    <a:pt x="221" y="380"/>
                                  </a:lnTo>
                                  <a:lnTo>
                                    <a:pt x="221" y="384"/>
                                  </a:lnTo>
                                  <a:lnTo>
                                    <a:pt x="225" y="389"/>
                                  </a:lnTo>
                                  <a:lnTo>
                                    <a:pt x="225" y="394"/>
                                  </a:lnTo>
                                  <a:lnTo>
                                    <a:pt x="235" y="404"/>
                                  </a:lnTo>
                                  <a:lnTo>
                                    <a:pt x="235" y="408"/>
                                  </a:lnTo>
                                  <a:lnTo>
                                    <a:pt x="240" y="413"/>
                                  </a:lnTo>
                                  <a:lnTo>
                                    <a:pt x="240" y="418"/>
                                  </a:lnTo>
                                  <a:lnTo>
                                    <a:pt x="249" y="428"/>
                                  </a:lnTo>
                                  <a:lnTo>
                                    <a:pt x="249" y="432"/>
                                  </a:lnTo>
                                  <a:lnTo>
                                    <a:pt x="254" y="437"/>
                                  </a:lnTo>
                                  <a:lnTo>
                                    <a:pt x="254" y="442"/>
                                  </a:lnTo>
                                  <a:lnTo>
                                    <a:pt x="259" y="447"/>
                                  </a:lnTo>
                                  <a:lnTo>
                                    <a:pt x="259" y="452"/>
                                  </a:lnTo>
                                  <a:lnTo>
                                    <a:pt x="269" y="461"/>
                                  </a:lnTo>
                                  <a:lnTo>
                                    <a:pt x="269" y="466"/>
                                  </a:lnTo>
                                  <a:lnTo>
                                    <a:pt x="273" y="471"/>
                                  </a:lnTo>
                                  <a:lnTo>
                                    <a:pt x="273" y="476"/>
                                  </a:lnTo>
                                  <a:lnTo>
                                    <a:pt x="278" y="480"/>
                                  </a:lnTo>
                                  <a:lnTo>
                                    <a:pt x="278" y="485"/>
                                  </a:lnTo>
                                  <a:lnTo>
                                    <a:pt x="288" y="495"/>
                                  </a:lnTo>
                                  <a:lnTo>
                                    <a:pt x="288" y="500"/>
                                  </a:lnTo>
                                  <a:lnTo>
                                    <a:pt x="293" y="504"/>
                                  </a:lnTo>
                                  <a:lnTo>
                                    <a:pt x="293" y="509"/>
                                  </a:lnTo>
                                  <a:lnTo>
                                    <a:pt x="302" y="519"/>
                                  </a:lnTo>
                                  <a:lnTo>
                                    <a:pt x="302" y="524"/>
                                  </a:lnTo>
                                  <a:lnTo>
                                    <a:pt x="307" y="528"/>
                                  </a:lnTo>
                                  <a:lnTo>
                                    <a:pt x="307" y="533"/>
                                  </a:lnTo>
                                  <a:lnTo>
                                    <a:pt x="312" y="538"/>
                                  </a:lnTo>
                                  <a:lnTo>
                                    <a:pt x="312" y="543"/>
                                  </a:lnTo>
                                  <a:lnTo>
                                    <a:pt x="321" y="552"/>
                                  </a:lnTo>
                                  <a:lnTo>
                                    <a:pt x="321" y="557"/>
                                  </a:lnTo>
                                  <a:lnTo>
                                    <a:pt x="326" y="562"/>
                                  </a:lnTo>
                                  <a:lnTo>
                                    <a:pt x="326" y="567"/>
                                  </a:lnTo>
                                  <a:lnTo>
                                    <a:pt x="331" y="572"/>
                                  </a:lnTo>
                                  <a:lnTo>
                                    <a:pt x="331" y="5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81"/>
                          <wps:cNvSpPr>
                            <a:spLocks/>
                          </wps:cNvSpPr>
                          <wps:spPr bwMode="auto">
                            <a:xfrm>
                              <a:off x="2535" y="1570"/>
                              <a:ext cx="811" cy="1407"/>
                            </a:xfrm>
                            <a:custGeom>
                              <a:avLst/>
                              <a:gdLst>
                                <a:gd name="T0" fmla="*/ 4 w 811"/>
                                <a:gd name="T1" fmla="*/ 14 h 1407"/>
                                <a:gd name="T2" fmla="*/ 19 w 811"/>
                                <a:gd name="T3" fmla="*/ 34 h 1407"/>
                                <a:gd name="T4" fmla="*/ 33 w 811"/>
                                <a:gd name="T5" fmla="*/ 58 h 1407"/>
                                <a:gd name="T6" fmla="*/ 43 w 811"/>
                                <a:gd name="T7" fmla="*/ 77 h 1407"/>
                                <a:gd name="T8" fmla="*/ 57 w 811"/>
                                <a:gd name="T9" fmla="*/ 101 h 1407"/>
                                <a:gd name="T10" fmla="*/ 72 w 811"/>
                                <a:gd name="T11" fmla="*/ 125 h 1407"/>
                                <a:gd name="T12" fmla="*/ 81 w 811"/>
                                <a:gd name="T13" fmla="*/ 144 h 1407"/>
                                <a:gd name="T14" fmla="*/ 96 w 811"/>
                                <a:gd name="T15" fmla="*/ 168 h 1407"/>
                                <a:gd name="T16" fmla="*/ 110 w 811"/>
                                <a:gd name="T17" fmla="*/ 192 h 1407"/>
                                <a:gd name="T18" fmla="*/ 124 w 811"/>
                                <a:gd name="T19" fmla="*/ 216 h 1407"/>
                                <a:gd name="T20" fmla="*/ 134 w 811"/>
                                <a:gd name="T21" fmla="*/ 235 h 1407"/>
                                <a:gd name="T22" fmla="*/ 148 w 811"/>
                                <a:gd name="T23" fmla="*/ 259 h 1407"/>
                                <a:gd name="T24" fmla="*/ 163 w 811"/>
                                <a:gd name="T25" fmla="*/ 283 h 1407"/>
                                <a:gd name="T26" fmla="*/ 177 w 811"/>
                                <a:gd name="T27" fmla="*/ 307 h 1407"/>
                                <a:gd name="T28" fmla="*/ 187 w 811"/>
                                <a:gd name="T29" fmla="*/ 327 h 1407"/>
                                <a:gd name="T30" fmla="*/ 201 w 811"/>
                                <a:gd name="T31" fmla="*/ 351 h 1407"/>
                                <a:gd name="T32" fmla="*/ 216 w 811"/>
                                <a:gd name="T33" fmla="*/ 375 h 1407"/>
                                <a:gd name="T34" fmla="*/ 230 w 811"/>
                                <a:gd name="T35" fmla="*/ 399 h 1407"/>
                                <a:gd name="T36" fmla="*/ 240 w 811"/>
                                <a:gd name="T37" fmla="*/ 418 h 1407"/>
                                <a:gd name="T38" fmla="*/ 254 w 811"/>
                                <a:gd name="T39" fmla="*/ 442 h 1407"/>
                                <a:gd name="T40" fmla="*/ 268 w 811"/>
                                <a:gd name="T41" fmla="*/ 466 h 1407"/>
                                <a:gd name="T42" fmla="*/ 278 w 811"/>
                                <a:gd name="T43" fmla="*/ 485 h 1407"/>
                                <a:gd name="T44" fmla="*/ 292 w 811"/>
                                <a:gd name="T45" fmla="*/ 509 h 1407"/>
                                <a:gd name="T46" fmla="*/ 307 w 811"/>
                                <a:gd name="T47" fmla="*/ 533 h 1407"/>
                                <a:gd name="T48" fmla="*/ 321 w 811"/>
                                <a:gd name="T49" fmla="*/ 557 h 1407"/>
                                <a:gd name="T50" fmla="*/ 331 w 811"/>
                                <a:gd name="T51" fmla="*/ 576 h 1407"/>
                                <a:gd name="T52" fmla="*/ 345 w 811"/>
                                <a:gd name="T53" fmla="*/ 600 h 1407"/>
                                <a:gd name="T54" fmla="*/ 360 w 811"/>
                                <a:gd name="T55" fmla="*/ 624 h 1407"/>
                                <a:gd name="T56" fmla="*/ 374 w 811"/>
                                <a:gd name="T57" fmla="*/ 648 h 1407"/>
                                <a:gd name="T58" fmla="*/ 384 w 811"/>
                                <a:gd name="T59" fmla="*/ 667 h 1407"/>
                                <a:gd name="T60" fmla="*/ 398 w 811"/>
                                <a:gd name="T61" fmla="*/ 691 h 1407"/>
                                <a:gd name="T62" fmla="*/ 412 w 811"/>
                                <a:gd name="T63" fmla="*/ 715 h 1407"/>
                                <a:gd name="T64" fmla="*/ 427 w 811"/>
                                <a:gd name="T65" fmla="*/ 739 h 1407"/>
                                <a:gd name="T66" fmla="*/ 436 w 811"/>
                                <a:gd name="T67" fmla="*/ 759 h 1407"/>
                                <a:gd name="T68" fmla="*/ 451 w 811"/>
                                <a:gd name="T69" fmla="*/ 783 h 1407"/>
                                <a:gd name="T70" fmla="*/ 465 w 811"/>
                                <a:gd name="T71" fmla="*/ 807 h 1407"/>
                                <a:gd name="T72" fmla="*/ 475 w 811"/>
                                <a:gd name="T73" fmla="*/ 826 h 1407"/>
                                <a:gd name="T74" fmla="*/ 489 w 811"/>
                                <a:gd name="T75" fmla="*/ 850 h 1407"/>
                                <a:gd name="T76" fmla="*/ 504 w 811"/>
                                <a:gd name="T77" fmla="*/ 874 h 1407"/>
                                <a:gd name="T78" fmla="*/ 518 w 811"/>
                                <a:gd name="T79" fmla="*/ 898 h 1407"/>
                                <a:gd name="T80" fmla="*/ 528 w 811"/>
                                <a:gd name="T81" fmla="*/ 917 h 1407"/>
                                <a:gd name="T82" fmla="*/ 542 w 811"/>
                                <a:gd name="T83" fmla="*/ 941 h 1407"/>
                                <a:gd name="T84" fmla="*/ 556 w 811"/>
                                <a:gd name="T85" fmla="*/ 965 h 1407"/>
                                <a:gd name="T86" fmla="*/ 571 w 811"/>
                                <a:gd name="T87" fmla="*/ 989 h 1407"/>
                                <a:gd name="T88" fmla="*/ 580 w 811"/>
                                <a:gd name="T89" fmla="*/ 1008 h 1407"/>
                                <a:gd name="T90" fmla="*/ 595 w 811"/>
                                <a:gd name="T91" fmla="*/ 1032 h 1407"/>
                                <a:gd name="T92" fmla="*/ 609 w 811"/>
                                <a:gd name="T93" fmla="*/ 1056 h 1407"/>
                                <a:gd name="T94" fmla="*/ 624 w 811"/>
                                <a:gd name="T95" fmla="*/ 1080 h 1407"/>
                                <a:gd name="T96" fmla="*/ 633 w 811"/>
                                <a:gd name="T97" fmla="*/ 1100 h 1407"/>
                                <a:gd name="T98" fmla="*/ 648 w 811"/>
                                <a:gd name="T99" fmla="*/ 1124 h 1407"/>
                                <a:gd name="T100" fmla="*/ 662 w 811"/>
                                <a:gd name="T101" fmla="*/ 1148 h 1407"/>
                                <a:gd name="T102" fmla="*/ 672 w 811"/>
                                <a:gd name="T103" fmla="*/ 1167 h 1407"/>
                                <a:gd name="T104" fmla="*/ 686 w 811"/>
                                <a:gd name="T105" fmla="*/ 1191 h 1407"/>
                                <a:gd name="T106" fmla="*/ 700 w 811"/>
                                <a:gd name="T107" fmla="*/ 1215 h 1407"/>
                                <a:gd name="T108" fmla="*/ 715 w 811"/>
                                <a:gd name="T109" fmla="*/ 1239 h 1407"/>
                                <a:gd name="T110" fmla="*/ 724 w 811"/>
                                <a:gd name="T111" fmla="*/ 1258 h 1407"/>
                                <a:gd name="T112" fmla="*/ 739 w 811"/>
                                <a:gd name="T113" fmla="*/ 1282 h 1407"/>
                                <a:gd name="T114" fmla="*/ 753 w 811"/>
                                <a:gd name="T115" fmla="*/ 1306 h 1407"/>
                                <a:gd name="T116" fmla="*/ 768 w 811"/>
                                <a:gd name="T117" fmla="*/ 1330 h 1407"/>
                                <a:gd name="T118" fmla="*/ 777 w 811"/>
                                <a:gd name="T119" fmla="*/ 1349 h 1407"/>
                                <a:gd name="T120" fmla="*/ 792 w 811"/>
                                <a:gd name="T121" fmla="*/ 1373 h 1407"/>
                                <a:gd name="T122" fmla="*/ 806 w 811"/>
                                <a:gd name="T123" fmla="*/ 1397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1" h="1407">
                                  <a:moveTo>
                                    <a:pt x="0" y="0"/>
                                  </a:moveTo>
                                  <a:lnTo>
                                    <a:pt x="0" y="5"/>
                                  </a:lnTo>
                                  <a:lnTo>
                                    <a:pt x="4" y="10"/>
                                  </a:lnTo>
                                  <a:lnTo>
                                    <a:pt x="4" y="14"/>
                                  </a:lnTo>
                                  <a:lnTo>
                                    <a:pt x="9" y="19"/>
                                  </a:lnTo>
                                  <a:lnTo>
                                    <a:pt x="9" y="24"/>
                                  </a:lnTo>
                                  <a:lnTo>
                                    <a:pt x="14" y="29"/>
                                  </a:lnTo>
                                  <a:lnTo>
                                    <a:pt x="19" y="34"/>
                                  </a:lnTo>
                                  <a:lnTo>
                                    <a:pt x="19" y="38"/>
                                  </a:lnTo>
                                  <a:lnTo>
                                    <a:pt x="24" y="43"/>
                                  </a:lnTo>
                                  <a:lnTo>
                                    <a:pt x="24" y="48"/>
                                  </a:lnTo>
                                  <a:lnTo>
                                    <a:pt x="33" y="58"/>
                                  </a:lnTo>
                                  <a:lnTo>
                                    <a:pt x="33" y="62"/>
                                  </a:lnTo>
                                  <a:lnTo>
                                    <a:pt x="38" y="67"/>
                                  </a:lnTo>
                                  <a:lnTo>
                                    <a:pt x="38" y="72"/>
                                  </a:lnTo>
                                  <a:lnTo>
                                    <a:pt x="43" y="77"/>
                                  </a:lnTo>
                                  <a:lnTo>
                                    <a:pt x="43" y="82"/>
                                  </a:lnTo>
                                  <a:lnTo>
                                    <a:pt x="52" y="91"/>
                                  </a:lnTo>
                                  <a:lnTo>
                                    <a:pt x="52" y="96"/>
                                  </a:lnTo>
                                  <a:lnTo>
                                    <a:pt x="57" y="101"/>
                                  </a:lnTo>
                                  <a:lnTo>
                                    <a:pt x="57" y="106"/>
                                  </a:lnTo>
                                  <a:lnTo>
                                    <a:pt x="62" y="110"/>
                                  </a:lnTo>
                                  <a:lnTo>
                                    <a:pt x="62" y="115"/>
                                  </a:lnTo>
                                  <a:lnTo>
                                    <a:pt x="72" y="125"/>
                                  </a:lnTo>
                                  <a:lnTo>
                                    <a:pt x="72" y="130"/>
                                  </a:lnTo>
                                  <a:lnTo>
                                    <a:pt x="76" y="134"/>
                                  </a:lnTo>
                                  <a:lnTo>
                                    <a:pt x="76"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2"/>
                                  </a:lnTo>
                                  <a:lnTo>
                                    <a:pt x="115" y="206"/>
                                  </a:lnTo>
                                  <a:lnTo>
                                    <a:pt x="124" y="216"/>
                                  </a:lnTo>
                                  <a:lnTo>
                                    <a:pt x="124" y="221"/>
                                  </a:lnTo>
                                  <a:lnTo>
                                    <a:pt x="129" y="226"/>
                                  </a:lnTo>
                                  <a:lnTo>
                                    <a:pt x="129" y="230"/>
                                  </a:lnTo>
                                  <a:lnTo>
                                    <a:pt x="134" y="235"/>
                                  </a:lnTo>
                                  <a:lnTo>
                                    <a:pt x="134" y="240"/>
                                  </a:lnTo>
                                  <a:lnTo>
                                    <a:pt x="144" y="250"/>
                                  </a:lnTo>
                                  <a:lnTo>
                                    <a:pt x="144" y="254"/>
                                  </a:lnTo>
                                  <a:lnTo>
                                    <a:pt x="148" y="259"/>
                                  </a:lnTo>
                                  <a:lnTo>
                                    <a:pt x="148" y="264"/>
                                  </a:lnTo>
                                  <a:lnTo>
                                    <a:pt x="153" y="269"/>
                                  </a:lnTo>
                                  <a:lnTo>
                                    <a:pt x="153" y="274"/>
                                  </a:lnTo>
                                  <a:lnTo>
                                    <a:pt x="163" y="283"/>
                                  </a:lnTo>
                                  <a:lnTo>
                                    <a:pt x="163" y="288"/>
                                  </a:lnTo>
                                  <a:lnTo>
                                    <a:pt x="168" y="293"/>
                                  </a:lnTo>
                                  <a:lnTo>
                                    <a:pt x="168" y="298"/>
                                  </a:lnTo>
                                  <a:lnTo>
                                    <a:pt x="177" y="307"/>
                                  </a:lnTo>
                                  <a:lnTo>
                                    <a:pt x="177" y="312"/>
                                  </a:lnTo>
                                  <a:lnTo>
                                    <a:pt x="182" y="317"/>
                                  </a:lnTo>
                                  <a:lnTo>
                                    <a:pt x="182" y="322"/>
                                  </a:lnTo>
                                  <a:lnTo>
                                    <a:pt x="187" y="327"/>
                                  </a:lnTo>
                                  <a:lnTo>
                                    <a:pt x="187" y="331"/>
                                  </a:lnTo>
                                  <a:lnTo>
                                    <a:pt x="196" y="341"/>
                                  </a:lnTo>
                                  <a:lnTo>
                                    <a:pt x="196" y="346"/>
                                  </a:lnTo>
                                  <a:lnTo>
                                    <a:pt x="201" y="351"/>
                                  </a:lnTo>
                                  <a:lnTo>
                                    <a:pt x="201" y="355"/>
                                  </a:lnTo>
                                  <a:lnTo>
                                    <a:pt x="206" y="360"/>
                                  </a:lnTo>
                                  <a:lnTo>
                                    <a:pt x="206" y="365"/>
                                  </a:lnTo>
                                  <a:lnTo>
                                    <a:pt x="216" y="375"/>
                                  </a:lnTo>
                                  <a:lnTo>
                                    <a:pt x="216" y="379"/>
                                  </a:lnTo>
                                  <a:lnTo>
                                    <a:pt x="220" y="384"/>
                                  </a:lnTo>
                                  <a:lnTo>
                                    <a:pt x="220" y="389"/>
                                  </a:lnTo>
                                  <a:lnTo>
                                    <a:pt x="230" y="399"/>
                                  </a:lnTo>
                                  <a:lnTo>
                                    <a:pt x="230" y="403"/>
                                  </a:lnTo>
                                  <a:lnTo>
                                    <a:pt x="235" y="408"/>
                                  </a:lnTo>
                                  <a:lnTo>
                                    <a:pt x="235" y="413"/>
                                  </a:lnTo>
                                  <a:lnTo>
                                    <a:pt x="240" y="418"/>
                                  </a:lnTo>
                                  <a:lnTo>
                                    <a:pt x="240" y="423"/>
                                  </a:lnTo>
                                  <a:lnTo>
                                    <a:pt x="249" y="432"/>
                                  </a:lnTo>
                                  <a:lnTo>
                                    <a:pt x="249" y="437"/>
                                  </a:lnTo>
                                  <a:lnTo>
                                    <a:pt x="254" y="442"/>
                                  </a:lnTo>
                                  <a:lnTo>
                                    <a:pt x="254" y="447"/>
                                  </a:lnTo>
                                  <a:lnTo>
                                    <a:pt x="259" y="451"/>
                                  </a:lnTo>
                                  <a:lnTo>
                                    <a:pt x="259" y="456"/>
                                  </a:lnTo>
                                  <a:lnTo>
                                    <a:pt x="268" y="466"/>
                                  </a:lnTo>
                                  <a:lnTo>
                                    <a:pt x="268" y="471"/>
                                  </a:lnTo>
                                  <a:lnTo>
                                    <a:pt x="273" y="475"/>
                                  </a:lnTo>
                                  <a:lnTo>
                                    <a:pt x="273" y="480"/>
                                  </a:lnTo>
                                  <a:lnTo>
                                    <a:pt x="278" y="485"/>
                                  </a:lnTo>
                                  <a:lnTo>
                                    <a:pt x="278" y="490"/>
                                  </a:lnTo>
                                  <a:lnTo>
                                    <a:pt x="288" y="499"/>
                                  </a:lnTo>
                                  <a:lnTo>
                                    <a:pt x="288" y="504"/>
                                  </a:lnTo>
                                  <a:lnTo>
                                    <a:pt x="292" y="509"/>
                                  </a:lnTo>
                                  <a:lnTo>
                                    <a:pt x="292" y="514"/>
                                  </a:lnTo>
                                  <a:lnTo>
                                    <a:pt x="302" y="523"/>
                                  </a:lnTo>
                                  <a:lnTo>
                                    <a:pt x="302" y="528"/>
                                  </a:lnTo>
                                  <a:lnTo>
                                    <a:pt x="307" y="533"/>
                                  </a:lnTo>
                                  <a:lnTo>
                                    <a:pt x="307" y="538"/>
                                  </a:lnTo>
                                  <a:lnTo>
                                    <a:pt x="312" y="543"/>
                                  </a:lnTo>
                                  <a:lnTo>
                                    <a:pt x="312" y="547"/>
                                  </a:lnTo>
                                  <a:lnTo>
                                    <a:pt x="321" y="557"/>
                                  </a:lnTo>
                                  <a:lnTo>
                                    <a:pt x="321" y="562"/>
                                  </a:lnTo>
                                  <a:lnTo>
                                    <a:pt x="326" y="567"/>
                                  </a:lnTo>
                                  <a:lnTo>
                                    <a:pt x="326" y="571"/>
                                  </a:lnTo>
                                  <a:lnTo>
                                    <a:pt x="331" y="576"/>
                                  </a:lnTo>
                                  <a:lnTo>
                                    <a:pt x="331" y="581"/>
                                  </a:lnTo>
                                  <a:lnTo>
                                    <a:pt x="340" y="591"/>
                                  </a:lnTo>
                                  <a:lnTo>
                                    <a:pt x="340" y="595"/>
                                  </a:lnTo>
                                  <a:lnTo>
                                    <a:pt x="345" y="600"/>
                                  </a:lnTo>
                                  <a:lnTo>
                                    <a:pt x="345" y="605"/>
                                  </a:lnTo>
                                  <a:lnTo>
                                    <a:pt x="350" y="610"/>
                                  </a:lnTo>
                                  <a:lnTo>
                                    <a:pt x="350" y="615"/>
                                  </a:lnTo>
                                  <a:lnTo>
                                    <a:pt x="360" y="624"/>
                                  </a:lnTo>
                                  <a:lnTo>
                                    <a:pt x="360" y="629"/>
                                  </a:lnTo>
                                  <a:lnTo>
                                    <a:pt x="364" y="634"/>
                                  </a:lnTo>
                                  <a:lnTo>
                                    <a:pt x="364" y="639"/>
                                  </a:lnTo>
                                  <a:lnTo>
                                    <a:pt x="374" y="648"/>
                                  </a:lnTo>
                                  <a:lnTo>
                                    <a:pt x="374" y="653"/>
                                  </a:lnTo>
                                  <a:lnTo>
                                    <a:pt x="379" y="658"/>
                                  </a:lnTo>
                                  <a:lnTo>
                                    <a:pt x="379" y="663"/>
                                  </a:lnTo>
                                  <a:lnTo>
                                    <a:pt x="384" y="667"/>
                                  </a:lnTo>
                                  <a:lnTo>
                                    <a:pt x="384" y="672"/>
                                  </a:lnTo>
                                  <a:lnTo>
                                    <a:pt x="393" y="682"/>
                                  </a:lnTo>
                                  <a:lnTo>
                                    <a:pt x="393" y="687"/>
                                  </a:lnTo>
                                  <a:lnTo>
                                    <a:pt x="398" y="691"/>
                                  </a:lnTo>
                                  <a:lnTo>
                                    <a:pt x="398" y="696"/>
                                  </a:lnTo>
                                  <a:lnTo>
                                    <a:pt x="403" y="701"/>
                                  </a:lnTo>
                                  <a:lnTo>
                                    <a:pt x="403" y="706"/>
                                  </a:lnTo>
                                  <a:lnTo>
                                    <a:pt x="412" y="715"/>
                                  </a:lnTo>
                                  <a:lnTo>
                                    <a:pt x="412" y="720"/>
                                  </a:lnTo>
                                  <a:lnTo>
                                    <a:pt x="417" y="725"/>
                                  </a:lnTo>
                                  <a:lnTo>
                                    <a:pt x="417" y="730"/>
                                  </a:lnTo>
                                  <a:lnTo>
                                    <a:pt x="427" y="739"/>
                                  </a:lnTo>
                                  <a:lnTo>
                                    <a:pt x="427" y="744"/>
                                  </a:lnTo>
                                  <a:lnTo>
                                    <a:pt x="432" y="749"/>
                                  </a:lnTo>
                                  <a:lnTo>
                                    <a:pt x="432" y="754"/>
                                  </a:lnTo>
                                  <a:lnTo>
                                    <a:pt x="436" y="759"/>
                                  </a:lnTo>
                                  <a:lnTo>
                                    <a:pt x="436" y="763"/>
                                  </a:lnTo>
                                  <a:lnTo>
                                    <a:pt x="446" y="773"/>
                                  </a:lnTo>
                                  <a:lnTo>
                                    <a:pt x="446" y="778"/>
                                  </a:lnTo>
                                  <a:lnTo>
                                    <a:pt x="451" y="783"/>
                                  </a:lnTo>
                                  <a:lnTo>
                                    <a:pt x="451" y="787"/>
                                  </a:lnTo>
                                  <a:lnTo>
                                    <a:pt x="456" y="792"/>
                                  </a:lnTo>
                                  <a:lnTo>
                                    <a:pt x="456" y="797"/>
                                  </a:lnTo>
                                  <a:lnTo>
                                    <a:pt x="465" y="807"/>
                                  </a:lnTo>
                                  <a:lnTo>
                                    <a:pt x="465" y="811"/>
                                  </a:lnTo>
                                  <a:lnTo>
                                    <a:pt x="470" y="816"/>
                                  </a:lnTo>
                                  <a:lnTo>
                                    <a:pt x="470" y="821"/>
                                  </a:lnTo>
                                  <a:lnTo>
                                    <a:pt x="475" y="826"/>
                                  </a:lnTo>
                                  <a:lnTo>
                                    <a:pt x="475" y="831"/>
                                  </a:lnTo>
                                  <a:lnTo>
                                    <a:pt x="484" y="840"/>
                                  </a:lnTo>
                                  <a:lnTo>
                                    <a:pt x="484" y="845"/>
                                  </a:lnTo>
                                  <a:lnTo>
                                    <a:pt x="489" y="850"/>
                                  </a:lnTo>
                                  <a:lnTo>
                                    <a:pt x="489" y="855"/>
                                  </a:lnTo>
                                  <a:lnTo>
                                    <a:pt x="499" y="864"/>
                                  </a:lnTo>
                                  <a:lnTo>
                                    <a:pt x="499" y="869"/>
                                  </a:lnTo>
                                  <a:lnTo>
                                    <a:pt x="504" y="874"/>
                                  </a:lnTo>
                                  <a:lnTo>
                                    <a:pt x="504" y="879"/>
                                  </a:lnTo>
                                  <a:lnTo>
                                    <a:pt x="508" y="883"/>
                                  </a:lnTo>
                                  <a:lnTo>
                                    <a:pt x="508" y="888"/>
                                  </a:lnTo>
                                  <a:lnTo>
                                    <a:pt x="518" y="898"/>
                                  </a:lnTo>
                                  <a:lnTo>
                                    <a:pt x="518" y="903"/>
                                  </a:lnTo>
                                  <a:lnTo>
                                    <a:pt x="523" y="907"/>
                                  </a:lnTo>
                                  <a:lnTo>
                                    <a:pt x="523" y="912"/>
                                  </a:lnTo>
                                  <a:lnTo>
                                    <a:pt x="528" y="917"/>
                                  </a:lnTo>
                                  <a:lnTo>
                                    <a:pt x="528" y="922"/>
                                  </a:lnTo>
                                  <a:lnTo>
                                    <a:pt x="537" y="931"/>
                                  </a:lnTo>
                                  <a:lnTo>
                                    <a:pt x="537" y="936"/>
                                  </a:lnTo>
                                  <a:lnTo>
                                    <a:pt x="542" y="941"/>
                                  </a:lnTo>
                                  <a:lnTo>
                                    <a:pt x="542" y="946"/>
                                  </a:lnTo>
                                  <a:lnTo>
                                    <a:pt x="547" y="951"/>
                                  </a:lnTo>
                                  <a:lnTo>
                                    <a:pt x="547" y="955"/>
                                  </a:lnTo>
                                  <a:lnTo>
                                    <a:pt x="556" y="965"/>
                                  </a:lnTo>
                                  <a:lnTo>
                                    <a:pt x="556" y="970"/>
                                  </a:lnTo>
                                  <a:lnTo>
                                    <a:pt x="561" y="975"/>
                                  </a:lnTo>
                                  <a:lnTo>
                                    <a:pt x="561" y="979"/>
                                  </a:lnTo>
                                  <a:lnTo>
                                    <a:pt x="571" y="989"/>
                                  </a:lnTo>
                                  <a:lnTo>
                                    <a:pt x="571" y="994"/>
                                  </a:lnTo>
                                  <a:lnTo>
                                    <a:pt x="576" y="999"/>
                                  </a:lnTo>
                                  <a:lnTo>
                                    <a:pt x="576" y="1004"/>
                                  </a:lnTo>
                                  <a:lnTo>
                                    <a:pt x="580" y="1008"/>
                                  </a:lnTo>
                                  <a:lnTo>
                                    <a:pt x="580" y="1013"/>
                                  </a:lnTo>
                                  <a:lnTo>
                                    <a:pt x="590" y="1023"/>
                                  </a:lnTo>
                                  <a:lnTo>
                                    <a:pt x="590" y="1028"/>
                                  </a:lnTo>
                                  <a:lnTo>
                                    <a:pt x="595" y="1032"/>
                                  </a:lnTo>
                                  <a:lnTo>
                                    <a:pt x="595" y="1037"/>
                                  </a:lnTo>
                                  <a:lnTo>
                                    <a:pt x="600" y="1042"/>
                                  </a:lnTo>
                                  <a:lnTo>
                                    <a:pt x="600" y="1047"/>
                                  </a:lnTo>
                                  <a:lnTo>
                                    <a:pt x="609" y="1056"/>
                                  </a:lnTo>
                                  <a:lnTo>
                                    <a:pt x="609" y="1061"/>
                                  </a:lnTo>
                                  <a:lnTo>
                                    <a:pt x="614" y="1066"/>
                                  </a:lnTo>
                                  <a:lnTo>
                                    <a:pt x="614" y="1071"/>
                                  </a:lnTo>
                                  <a:lnTo>
                                    <a:pt x="624" y="1080"/>
                                  </a:lnTo>
                                  <a:lnTo>
                                    <a:pt x="624" y="1085"/>
                                  </a:lnTo>
                                  <a:lnTo>
                                    <a:pt x="628" y="1090"/>
                                  </a:lnTo>
                                  <a:lnTo>
                                    <a:pt x="628" y="1095"/>
                                  </a:lnTo>
                                  <a:lnTo>
                                    <a:pt x="633" y="1100"/>
                                  </a:lnTo>
                                  <a:lnTo>
                                    <a:pt x="633" y="1104"/>
                                  </a:lnTo>
                                  <a:lnTo>
                                    <a:pt x="643" y="1114"/>
                                  </a:lnTo>
                                  <a:lnTo>
                                    <a:pt x="643" y="1119"/>
                                  </a:lnTo>
                                  <a:lnTo>
                                    <a:pt x="648" y="1124"/>
                                  </a:lnTo>
                                  <a:lnTo>
                                    <a:pt x="648" y="1128"/>
                                  </a:lnTo>
                                  <a:lnTo>
                                    <a:pt x="652" y="1133"/>
                                  </a:lnTo>
                                  <a:lnTo>
                                    <a:pt x="652" y="1138"/>
                                  </a:lnTo>
                                  <a:lnTo>
                                    <a:pt x="662" y="1148"/>
                                  </a:lnTo>
                                  <a:lnTo>
                                    <a:pt x="662" y="1152"/>
                                  </a:lnTo>
                                  <a:lnTo>
                                    <a:pt x="667" y="1157"/>
                                  </a:lnTo>
                                  <a:lnTo>
                                    <a:pt x="667" y="1162"/>
                                  </a:lnTo>
                                  <a:lnTo>
                                    <a:pt x="672" y="1167"/>
                                  </a:lnTo>
                                  <a:lnTo>
                                    <a:pt x="672" y="1172"/>
                                  </a:lnTo>
                                  <a:lnTo>
                                    <a:pt x="681" y="1181"/>
                                  </a:lnTo>
                                  <a:lnTo>
                                    <a:pt x="681" y="1186"/>
                                  </a:lnTo>
                                  <a:lnTo>
                                    <a:pt x="686" y="1191"/>
                                  </a:lnTo>
                                  <a:lnTo>
                                    <a:pt x="686" y="1196"/>
                                  </a:lnTo>
                                  <a:lnTo>
                                    <a:pt x="696" y="1205"/>
                                  </a:lnTo>
                                  <a:lnTo>
                                    <a:pt x="696" y="1210"/>
                                  </a:lnTo>
                                  <a:lnTo>
                                    <a:pt x="700" y="1215"/>
                                  </a:lnTo>
                                  <a:lnTo>
                                    <a:pt x="700" y="1220"/>
                                  </a:lnTo>
                                  <a:lnTo>
                                    <a:pt x="705" y="1224"/>
                                  </a:lnTo>
                                  <a:lnTo>
                                    <a:pt x="705" y="1229"/>
                                  </a:lnTo>
                                  <a:lnTo>
                                    <a:pt x="715" y="1239"/>
                                  </a:lnTo>
                                  <a:lnTo>
                                    <a:pt x="715" y="1244"/>
                                  </a:lnTo>
                                  <a:lnTo>
                                    <a:pt x="720" y="1248"/>
                                  </a:lnTo>
                                  <a:lnTo>
                                    <a:pt x="720" y="1253"/>
                                  </a:lnTo>
                                  <a:lnTo>
                                    <a:pt x="724" y="1258"/>
                                  </a:lnTo>
                                  <a:lnTo>
                                    <a:pt x="724" y="1263"/>
                                  </a:lnTo>
                                  <a:lnTo>
                                    <a:pt x="734" y="1272"/>
                                  </a:lnTo>
                                  <a:lnTo>
                                    <a:pt x="734" y="1277"/>
                                  </a:lnTo>
                                  <a:lnTo>
                                    <a:pt x="739" y="1282"/>
                                  </a:lnTo>
                                  <a:lnTo>
                                    <a:pt x="739" y="1287"/>
                                  </a:lnTo>
                                  <a:lnTo>
                                    <a:pt x="744" y="1292"/>
                                  </a:lnTo>
                                  <a:lnTo>
                                    <a:pt x="744" y="1296"/>
                                  </a:lnTo>
                                  <a:lnTo>
                                    <a:pt x="753" y="1306"/>
                                  </a:lnTo>
                                  <a:lnTo>
                                    <a:pt x="753" y="1311"/>
                                  </a:lnTo>
                                  <a:lnTo>
                                    <a:pt x="758" y="1316"/>
                                  </a:lnTo>
                                  <a:lnTo>
                                    <a:pt x="758" y="1320"/>
                                  </a:lnTo>
                                  <a:lnTo>
                                    <a:pt x="768" y="1330"/>
                                  </a:lnTo>
                                  <a:lnTo>
                                    <a:pt x="768" y="1335"/>
                                  </a:lnTo>
                                  <a:lnTo>
                                    <a:pt x="772" y="1340"/>
                                  </a:lnTo>
                                  <a:lnTo>
                                    <a:pt x="772" y="1344"/>
                                  </a:lnTo>
                                  <a:lnTo>
                                    <a:pt x="777" y="1349"/>
                                  </a:lnTo>
                                  <a:lnTo>
                                    <a:pt x="777" y="1354"/>
                                  </a:lnTo>
                                  <a:lnTo>
                                    <a:pt x="787" y="1364"/>
                                  </a:lnTo>
                                  <a:lnTo>
                                    <a:pt x="787" y="1368"/>
                                  </a:lnTo>
                                  <a:lnTo>
                                    <a:pt x="792" y="1373"/>
                                  </a:lnTo>
                                  <a:lnTo>
                                    <a:pt x="792" y="1378"/>
                                  </a:lnTo>
                                  <a:lnTo>
                                    <a:pt x="796" y="1383"/>
                                  </a:lnTo>
                                  <a:lnTo>
                                    <a:pt x="796" y="1388"/>
                                  </a:lnTo>
                                  <a:lnTo>
                                    <a:pt x="806" y="1397"/>
                                  </a:lnTo>
                                  <a:lnTo>
                                    <a:pt x="806" y="1402"/>
                                  </a:lnTo>
                                  <a:lnTo>
                                    <a:pt x="811" y="14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82"/>
                          <wps:cNvSpPr>
                            <a:spLocks/>
                          </wps:cNvSpPr>
                          <wps:spPr bwMode="auto">
                            <a:xfrm>
                              <a:off x="3384" y="3044"/>
                              <a:ext cx="427" cy="739"/>
                            </a:xfrm>
                            <a:custGeom>
                              <a:avLst/>
                              <a:gdLst>
                                <a:gd name="T0" fmla="*/ 5 w 427"/>
                                <a:gd name="T1" fmla="*/ 10 h 739"/>
                                <a:gd name="T2" fmla="*/ 15 w 427"/>
                                <a:gd name="T3" fmla="*/ 24 h 739"/>
                                <a:gd name="T4" fmla="*/ 19 w 427"/>
                                <a:gd name="T5" fmla="*/ 38 h 739"/>
                                <a:gd name="T6" fmla="*/ 34 w 427"/>
                                <a:gd name="T7" fmla="*/ 58 h 739"/>
                                <a:gd name="T8" fmla="*/ 43 w 427"/>
                                <a:gd name="T9" fmla="*/ 77 h 739"/>
                                <a:gd name="T10" fmla="*/ 53 w 427"/>
                                <a:gd name="T11" fmla="*/ 91 h 739"/>
                                <a:gd name="T12" fmla="*/ 63 w 427"/>
                                <a:gd name="T13" fmla="*/ 110 h 739"/>
                                <a:gd name="T14" fmla="*/ 72 w 427"/>
                                <a:gd name="T15" fmla="*/ 125 h 739"/>
                                <a:gd name="T16" fmla="*/ 82 w 427"/>
                                <a:gd name="T17" fmla="*/ 144 h 739"/>
                                <a:gd name="T18" fmla="*/ 91 w 427"/>
                                <a:gd name="T19" fmla="*/ 158 h 739"/>
                                <a:gd name="T20" fmla="*/ 101 w 427"/>
                                <a:gd name="T21" fmla="*/ 178 h 739"/>
                                <a:gd name="T22" fmla="*/ 115 w 427"/>
                                <a:gd name="T23" fmla="*/ 197 h 739"/>
                                <a:gd name="T24" fmla="*/ 120 w 427"/>
                                <a:gd name="T25" fmla="*/ 211 h 739"/>
                                <a:gd name="T26" fmla="*/ 135 w 427"/>
                                <a:gd name="T27" fmla="*/ 230 h 739"/>
                                <a:gd name="T28" fmla="*/ 139 w 427"/>
                                <a:gd name="T29" fmla="*/ 245 h 739"/>
                                <a:gd name="T30" fmla="*/ 154 w 427"/>
                                <a:gd name="T31" fmla="*/ 264 h 739"/>
                                <a:gd name="T32" fmla="*/ 159 w 427"/>
                                <a:gd name="T33" fmla="*/ 279 h 739"/>
                                <a:gd name="T34" fmla="*/ 173 w 427"/>
                                <a:gd name="T35" fmla="*/ 298 h 739"/>
                                <a:gd name="T36" fmla="*/ 178 w 427"/>
                                <a:gd name="T37" fmla="*/ 312 h 739"/>
                                <a:gd name="T38" fmla="*/ 192 w 427"/>
                                <a:gd name="T39" fmla="*/ 331 h 739"/>
                                <a:gd name="T40" fmla="*/ 197 w 427"/>
                                <a:gd name="T41" fmla="*/ 346 h 739"/>
                                <a:gd name="T42" fmla="*/ 211 w 427"/>
                                <a:gd name="T43" fmla="*/ 365 h 739"/>
                                <a:gd name="T44" fmla="*/ 216 w 427"/>
                                <a:gd name="T45" fmla="*/ 379 h 739"/>
                                <a:gd name="T46" fmla="*/ 231 w 427"/>
                                <a:gd name="T47" fmla="*/ 399 h 739"/>
                                <a:gd name="T48" fmla="*/ 240 w 427"/>
                                <a:gd name="T49" fmla="*/ 418 h 739"/>
                                <a:gd name="T50" fmla="*/ 250 w 427"/>
                                <a:gd name="T51" fmla="*/ 432 h 739"/>
                                <a:gd name="T52" fmla="*/ 259 w 427"/>
                                <a:gd name="T53" fmla="*/ 451 h 739"/>
                                <a:gd name="T54" fmla="*/ 269 w 427"/>
                                <a:gd name="T55" fmla="*/ 466 h 739"/>
                                <a:gd name="T56" fmla="*/ 279 w 427"/>
                                <a:gd name="T57" fmla="*/ 485 h 739"/>
                                <a:gd name="T58" fmla="*/ 288 w 427"/>
                                <a:gd name="T59" fmla="*/ 499 h 739"/>
                                <a:gd name="T60" fmla="*/ 298 w 427"/>
                                <a:gd name="T61" fmla="*/ 519 h 739"/>
                                <a:gd name="T62" fmla="*/ 312 w 427"/>
                                <a:gd name="T63" fmla="*/ 538 h 739"/>
                                <a:gd name="T64" fmla="*/ 317 w 427"/>
                                <a:gd name="T65" fmla="*/ 552 h 739"/>
                                <a:gd name="T66" fmla="*/ 331 w 427"/>
                                <a:gd name="T67" fmla="*/ 571 h 739"/>
                                <a:gd name="T68" fmla="*/ 336 w 427"/>
                                <a:gd name="T69" fmla="*/ 586 h 739"/>
                                <a:gd name="T70" fmla="*/ 351 w 427"/>
                                <a:gd name="T71" fmla="*/ 605 h 739"/>
                                <a:gd name="T72" fmla="*/ 355 w 427"/>
                                <a:gd name="T73" fmla="*/ 619 h 739"/>
                                <a:gd name="T74" fmla="*/ 370 w 427"/>
                                <a:gd name="T75" fmla="*/ 639 h 739"/>
                                <a:gd name="T76" fmla="*/ 375 w 427"/>
                                <a:gd name="T77" fmla="*/ 653 h 739"/>
                                <a:gd name="T78" fmla="*/ 389 w 427"/>
                                <a:gd name="T79" fmla="*/ 672 h 739"/>
                                <a:gd name="T80" fmla="*/ 394 w 427"/>
                                <a:gd name="T81" fmla="*/ 687 h 739"/>
                                <a:gd name="T82" fmla="*/ 408 w 427"/>
                                <a:gd name="T83" fmla="*/ 706 h 739"/>
                                <a:gd name="T84" fmla="*/ 413 w 427"/>
                                <a:gd name="T85" fmla="*/ 720 h 739"/>
                                <a:gd name="T86" fmla="*/ 427 w 427"/>
                                <a:gd name="T87" fmla="*/ 739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7" h="739">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43" y="72"/>
                                  </a:lnTo>
                                  <a:lnTo>
                                    <a:pt x="43" y="77"/>
                                  </a:lnTo>
                                  <a:lnTo>
                                    <a:pt x="48" y="82"/>
                                  </a:lnTo>
                                  <a:lnTo>
                                    <a:pt x="48" y="86"/>
                                  </a:lnTo>
                                  <a:lnTo>
                                    <a:pt x="53" y="91"/>
                                  </a:lnTo>
                                  <a:lnTo>
                                    <a:pt x="53" y="96"/>
                                  </a:lnTo>
                                  <a:lnTo>
                                    <a:pt x="63" y="106"/>
                                  </a:lnTo>
                                  <a:lnTo>
                                    <a:pt x="63" y="110"/>
                                  </a:lnTo>
                                  <a:lnTo>
                                    <a:pt x="67" y="115"/>
                                  </a:lnTo>
                                  <a:lnTo>
                                    <a:pt x="67" y="120"/>
                                  </a:lnTo>
                                  <a:lnTo>
                                    <a:pt x="72" y="125"/>
                                  </a:lnTo>
                                  <a:lnTo>
                                    <a:pt x="72" y="130"/>
                                  </a:lnTo>
                                  <a:lnTo>
                                    <a:pt x="82" y="139"/>
                                  </a:lnTo>
                                  <a:lnTo>
                                    <a:pt x="82" y="144"/>
                                  </a:lnTo>
                                  <a:lnTo>
                                    <a:pt x="87" y="149"/>
                                  </a:lnTo>
                                  <a:lnTo>
                                    <a:pt x="87" y="154"/>
                                  </a:lnTo>
                                  <a:lnTo>
                                    <a:pt x="91" y="158"/>
                                  </a:lnTo>
                                  <a:lnTo>
                                    <a:pt x="91" y="163"/>
                                  </a:lnTo>
                                  <a:lnTo>
                                    <a:pt x="101" y="173"/>
                                  </a:lnTo>
                                  <a:lnTo>
                                    <a:pt x="101" y="178"/>
                                  </a:lnTo>
                                  <a:lnTo>
                                    <a:pt x="106" y="182"/>
                                  </a:lnTo>
                                  <a:lnTo>
                                    <a:pt x="106" y="187"/>
                                  </a:lnTo>
                                  <a:lnTo>
                                    <a:pt x="115" y="197"/>
                                  </a:lnTo>
                                  <a:lnTo>
                                    <a:pt x="115" y="202"/>
                                  </a:lnTo>
                                  <a:lnTo>
                                    <a:pt x="120" y="206"/>
                                  </a:lnTo>
                                  <a:lnTo>
                                    <a:pt x="120" y="211"/>
                                  </a:lnTo>
                                  <a:lnTo>
                                    <a:pt x="125" y="216"/>
                                  </a:lnTo>
                                  <a:lnTo>
                                    <a:pt x="125" y="221"/>
                                  </a:lnTo>
                                  <a:lnTo>
                                    <a:pt x="135" y="230"/>
                                  </a:lnTo>
                                  <a:lnTo>
                                    <a:pt x="135" y="235"/>
                                  </a:lnTo>
                                  <a:lnTo>
                                    <a:pt x="139" y="240"/>
                                  </a:lnTo>
                                  <a:lnTo>
                                    <a:pt x="139" y="245"/>
                                  </a:lnTo>
                                  <a:lnTo>
                                    <a:pt x="144" y="250"/>
                                  </a:lnTo>
                                  <a:lnTo>
                                    <a:pt x="144" y="254"/>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7" y="322"/>
                                  </a:lnTo>
                                  <a:lnTo>
                                    <a:pt x="187" y="327"/>
                                  </a:lnTo>
                                  <a:lnTo>
                                    <a:pt x="192" y="331"/>
                                  </a:lnTo>
                                  <a:lnTo>
                                    <a:pt x="192" y="336"/>
                                  </a:lnTo>
                                  <a:lnTo>
                                    <a:pt x="197" y="341"/>
                                  </a:lnTo>
                                  <a:lnTo>
                                    <a:pt x="197" y="346"/>
                                  </a:lnTo>
                                  <a:lnTo>
                                    <a:pt x="207" y="355"/>
                                  </a:lnTo>
                                  <a:lnTo>
                                    <a:pt x="207" y="360"/>
                                  </a:lnTo>
                                  <a:lnTo>
                                    <a:pt x="211" y="365"/>
                                  </a:lnTo>
                                  <a:lnTo>
                                    <a:pt x="211" y="370"/>
                                  </a:lnTo>
                                  <a:lnTo>
                                    <a:pt x="216" y="375"/>
                                  </a:lnTo>
                                  <a:lnTo>
                                    <a:pt x="216" y="379"/>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69" y="466"/>
                                  </a:lnTo>
                                  <a:lnTo>
                                    <a:pt x="269" y="471"/>
                                  </a:lnTo>
                                  <a:lnTo>
                                    <a:pt x="279" y="480"/>
                                  </a:lnTo>
                                  <a:lnTo>
                                    <a:pt x="279" y="485"/>
                                  </a:lnTo>
                                  <a:lnTo>
                                    <a:pt x="283" y="490"/>
                                  </a:lnTo>
                                  <a:lnTo>
                                    <a:pt x="283" y="495"/>
                                  </a:lnTo>
                                  <a:lnTo>
                                    <a:pt x="288" y="499"/>
                                  </a:lnTo>
                                  <a:lnTo>
                                    <a:pt x="288" y="504"/>
                                  </a:lnTo>
                                  <a:lnTo>
                                    <a:pt x="298" y="514"/>
                                  </a:lnTo>
                                  <a:lnTo>
                                    <a:pt x="298" y="519"/>
                                  </a:lnTo>
                                  <a:lnTo>
                                    <a:pt x="303" y="523"/>
                                  </a:lnTo>
                                  <a:lnTo>
                                    <a:pt x="303" y="528"/>
                                  </a:lnTo>
                                  <a:lnTo>
                                    <a:pt x="312" y="538"/>
                                  </a:lnTo>
                                  <a:lnTo>
                                    <a:pt x="312" y="543"/>
                                  </a:lnTo>
                                  <a:lnTo>
                                    <a:pt x="317" y="547"/>
                                  </a:lnTo>
                                  <a:lnTo>
                                    <a:pt x="317" y="552"/>
                                  </a:lnTo>
                                  <a:lnTo>
                                    <a:pt x="322" y="557"/>
                                  </a:lnTo>
                                  <a:lnTo>
                                    <a:pt x="322" y="562"/>
                                  </a:lnTo>
                                  <a:lnTo>
                                    <a:pt x="331" y="571"/>
                                  </a:lnTo>
                                  <a:lnTo>
                                    <a:pt x="331" y="576"/>
                                  </a:lnTo>
                                  <a:lnTo>
                                    <a:pt x="336" y="581"/>
                                  </a:lnTo>
                                  <a:lnTo>
                                    <a:pt x="336" y="586"/>
                                  </a:lnTo>
                                  <a:lnTo>
                                    <a:pt x="341" y="591"/>
                                  </a:lnTo>
                                  <a:lnTo>
                                    <a:pt x="341" y="595"/>
                                  </a:lnTo>
                                  <a:lnTo>
                                    <a:pt x="351" y="605"/>
                                  </a:lnTo>
                                  <a:lnTo>
                                    <a:pt x="351" y="610"/>
                                  </a:lnTo>
                                  <a:lnTo>
                                    <a:pt x="355" y="615"/>
                                  </a:lnTo>
                                  <a:lnTo>
                                    <a:pt x="355" y="619"/>
                                  </a:lnTo>
                                  <a:lnTo>
                                    <a:pt x="365" y="629"/>
                                  </a:lnTo>
                                  <a:lnTo>
                                    <a:pt x="365" y="634"/>
                                  </a:lnTo>
                                  <a:lnTo>
                                    <a:pt x="370" y="639"/>
                                  </a:lnTo>
                                  <a:lnTo>
                                    <a:pt x="370" y="643"/>
                                  </a:lnTo>
                                  <a:lnTo>
                                    <a:pt x="375" y="648"/>
                                  </a:lnTo>
                                  <a:lnTo>
                                    <a:pt x="375" y="653"/>
                                  </a:lnTo>
                                  <a:lnTo>
                                    <a:pt x="384" y="663"/>
                                  </a:lnTo>
                                  <a:lnTo>
                                    <a:pt x="384" y="667"/>
                                  </a:lnTo>
                                  <a:lnTo>
                                    <a:pt x="389" y="672"/>
                                  </a:lnTo>
                                  <a:lnTo>
                                    <a:pt x="389" y="677"/>
                                  </a:lnTo>
                                  <a:lnTo>
                                    <a:pt x="394" y="682"/>
                                  </a:lnTo>
                                  <a:lnTo>
                                    <a:pt x="394" y="687"/>
                                  </a:lnTo>
                                  <a:lnTo>
                                    <a:pt x="403" y="696"/>
                                  </a:lnTo>
                                  <a:lnTo>
                                    <a:pt x="403" y="701"/>
                                  </a:lnTo>
                                  <a:lnTo>
                                    <a:pt x="408" y="706"/>
                                  </a:lnTo>
                                  <a:lnTo>
                                    <a:pt x="408" y="711"/>
                                  </a:lnTo>
                                  <a:lnTo>
                                    <a:pt x="413" y="715"/>
                                  </a:lnTo>
                                  <a:lnTo>
                                    <a:pt x="413" y="720"/>
                                  </a:lnTo>
                                  <a:lnTo>
                                    <a:pt x="423" y="730"/>
                                  </a:lnTo>
                                  <a:lnTo>
                                    <a:pt x="423" y="735"/>
                                  </a:lnTo>
                                  <a:lnTo>
                                    <a:pt x="427" y="7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83"/>
                          <wps:cNvSpPr>
                            <a:spLocks/>
                          </wps:cNvSpPr>
                          <wps:spPr bwMode="auto">
                            <a:xfrm>
                              <a:off x="2400" y="1450"/>
                              <a:ext cx="927" cy="1604"/>
                            </a:xfrm>
                            <a:custGeom>
                              <a:avLst/>
                              <a:gdLst>
                                <a:gd name="T0" fmla="*/ 10 w 927"/>
                                <a:gd name="T1" fmla="*/ 19 h 1604"/>
                                <a:gd name="T2" fmla="*/ 24 w 927"/>
                                <a:gd name="T3" fmla="*/ 43 h 1604"/>
                                <a:gd name="T4" fmla="*/ 39 w 927"/>
                                <a:gd name="T5" fmla="*/ 72 h 1604"/>
                                <a:gd name="T6" fmla="*/ 58 w 927"/>
                                <a:gd name="T7" fmla="*/ 101 h 1604"/>
                                <a:gd name="T8" fmla="*/ 72 w 927"/>
                                <a:gd name="T9" fmla="*/ 130 h 1604"/>
                                <a:gd name="T10" fmla="*/ 91 w 927"/>
                                <a:gd name="T11" fmla="*/ 158 h 1604"/>
                                <a:gd name="T12" fmla="*/ 106 w 927"/>
                                <a:gd name="T13" fmla="*/ 187 h 1604"/>
                                <a:gd name="T14" fmla="*/ 125 w 927"/>
                                <a:gd name="T15" fmla="*/ 216 h 1604"/>
                                <a:gd name="T16" fmla="*/ 139 w 927"/>
                                <a:gd name="T17" fmla="*/ 245 h 1604"/>
                                <a:gd name="T18" fmla="*/ 159 w 927"/>
                                <a:gd name="T19" fmla="*/ 274 h 1604"/>
                                <a:gd name="T20" fmla="*/ 168 w 927"/>
                                <a:gd name="T21" fmla="*/ 298 h 1604"/>
                                <a:gd name="T22" fmla="*/ 192 w 927"/>
                                <a:gd name="T23" fmla="*/ 331 h 1604"/>
                                <a:gd name="T24" fmla="*/ 202 w 927"/>
                                <a:gd name="T25" fmla="*/ 355 h 1604"/>
                                <a:gd name="T26" fmla="*/ 221 w 927"/>
                                <a:gd name="T27" fmla="*/ 384 h 1604"/>
                                <a:gd name="T28" fmla="*/ 235 w 927"/>
                                <a:gd name="T29" fmla="*/ 413 h 1604"/>
                                <a:gd name="T30" fmla="*/ 255 w 927"/>
                                <a:gd name="T31" fmla="*/ 442 h 1604"/>
                                <a:gd name="T32" fmla="*/ 269 w 927"/>
                                <a:gd name="T33" fmla="*/ 471 h 1604"/>
                                <a:gd name="T34" fmla="*/ 288 w 927"/>
                                <a:gd name="T35" fmla="*/ 499 h 1604"/>
                                <a:gd name="T36" fmla="*/ 303 w 927"/>
                                <a:gd name="T37" fmla="*/ 528 h 1604"/>
                                <a:gd name="T38" fmla="*/ 322 w 927"/>
                                <a:gd name="T39" fmla="*/ 557 h 1604"/>
                                <a:gd name="T40" fmla="*/ 336 w 927"/>
                                <a:gd name="T41" fmla="*/ 586 h 1604"/>
                                <a:gd name="T42" fmla="*/ 355 w 927"/>
                                <a:gd name="T43" fmla="*/ 615 h 1604"/>
                                <a:gd name="T44" fmla="*/ 365 w 927"/>
                                <a:gd name="T45" fmla="*/ 639 h 1604"/>
                                <a:gd name="T46" fmla="*/ 389 w 927"/>
                                <a:gd name="T47" fmla="*/ 672 h 1604"/>
                                <a:gd name="T48" fmla="*/ 399 w 927"/>
                                <a:gd name="T49" fmla="*/ 696 h 1604"/>
                                <a:gd name="T50" fmla="*/ 418 w 927"/>
                                <a:gd name="T51" fmla="*/ 725 h 1604"/>
                                <a:gd name="T52" fmla="*/ 432 w 927"/>
                                <a:gd name="T53" fmla="*/ 754 h 1604"/>
                                <a:gd name="T54" fmla="*/ 451 w 927"/>
                                <a:gd name="T55" fmla="*/ 783 h 1604"/>
                                <a:gd name="T56" fmla="*/ 466 w 927"/>
                                <a:gd name="T57" fmla="*/ 811 h 1604"/>
                                <a:gd name="T58" fmla="*/ 485 w 927"/>
                                <a:gd name="T59" fmla="*/ 840 h 1604"/>
                                <a:gd name="T60" fmla="*/ 499 w 927"/>
                                <a:gd name="T61" fmla="*/ 869 h 1604"/>
                                <a:gd name="T62" fmla="*/ 519 w 927"/>
                                <a:gd name="T63" fmla="*/ 898 h 1604"/>
                                <a:gd name="T64" fmla="*/ 533 w 927"/>
                                <a:gd name="T65" fmla="*/ 927 h 1604"/>
                                <a:gd name="T66" fmla="*/ 552 w 927"/>
                                <a:gd name="T67" fmla="*/ 955 h 1604"/>
                                <a:gd name="T68" fmla="*/ 562 w 927"/>
                                <a:gd name="T69" fmla="*/ 979 h 1604"/>
                                <a:gd name="T70" fmla="*/ 586 w 927"/>
                                <a:gd name="T71" fmla="*/ 1013 h 1604"/>
                                <a:gd name="T72" fmla="*/ 595 w 927"/>
                                <a:gd name="T73" fmla="*/ 1037 h 1604"/>
                                <a:gd name="T74" fmla="*/ 615 w 927"/>
                                <a:gd name="T75" fmla="*/ 1066 h 1604"/>
                                <a:gd name="T76" fmla="*/ 629 w 927"/>
                                <a:gd name="T77" fmla="*/ 1095 h 1604"/>
                                <a:gd name="T78" fmla="*/ 648 w 927"/>
                                <a:gd name="T79" fmla="*/ 1124 h 1604"/>
                                <a:gd name="T80" fmla="*/ 663 w 927"/>
                                <a:gd name="T81" fmla="*/ 1152 h 1604"/>
                                <a:gd name="T82" fmla="*/ 682 w 927"/>
                                <a:gd name="T83" fmla="*/ 1181 h 1604"/>
                                <a:gd name="T84" fmla="*/ 696 w 927"/>
                                <a:gd name="T85" fmla="*/ 1210 h 1604"/>
                                <a:gd name="T86" fmla="*/ 715 w 927"/>
                                <a:gd name="T87" fmla="*/ 1239 h 1604"/>
                                <a:gd name="T88" fmla="*/ 730 w 927"/>
                                <a:gd name="T89" fmla="*/ 1268 h 1604"/>
                                <a:gd name="T90" fmla="*/ 749 w 927"/>
                                <a:gd name="T91" fmla="*/ 1296 h 1604"/>
                                <a:gd name="T92" fmla="*/ 759 w 927"/>
                                <a:gd name="T93" fmla="*/ 1320 h 1604"/>
                                <a:gd name="T94" fmla="*/ 783 w 927"/>
                                <a:gd name="T95" fmla="*/ 1354 h 1604"/>
                                <a:gd name="T96" fmla="*/ 792 w 927"/>
                                <a:gd name="T97" fmla="*/ 1378 h 1604"/>
                                <a:gd name="T98" fmla="*/ 811 w 927"/>
                                <a:gd name="T99" fmla="*/ 1407 h 1604"/>
                                <a:gd name="T100" fmla="*/ 826 w 927"/>
                                <a:gd name="T101" fmla="*/ 1436 h 1604"/>
                                <a:gd name="T102" fmla="*/ 845 w 927"/>
                                <a:gd name="T103" fmla="*/ 1464 h 1604"/>
                                <a:gd name="T104" fmla="*/ 859 w 927"/>
                                <a:gd name="T105" fmla="*/ 1493 h 1604"/>
                                <a:gd name="T106" fmla="*/ 879 w 927"/>
                                <a:gd name="T107" fmla="*/ 1522 h 1604"/>
                                <a:gd name="T108" fmla="*/ 893 w 927"/>
                                <a:gd name="T109" fmla="*/ 1551 h 1604"/>
                                <a:gd name="T110" fmla="*/ 912 w 927"/>
                                <a:gd name="T111" fmla="*/ 1580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7" h="1604">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3" y="77"/>
                                  </a:lnTo>
                                  <a:lnTo>
                                    <a:pt x="43" y="82"/>
                                  </a:lnTo>
                                  <a:lnTo>
                                    <a:pt x="53" y="91"/>
                                  </a:lnTo>
                                  <a:lnTo>
                                    <a:pt x="53" y="96"/>
                                  </a:lnTo>
                                  <a:lnTo>
                                    <a:pt x="58" y="101"/>
                                  </a:lnTo>
                                  <a:lnTo>
                                    <a:pt x="58" y="106"/>
                                  </a:lnTo>
                                  <a:lnTo>
                                    <a:pt x="67" y="115"/>
                                  </a:lnTo>
                                  <a:lnTo>
                                    <a:pt x="67" y="120"/>
                                  </a:lnTo>
                                  <a:lnTo>
                                    <a:pt x="72" y="125"/>
                                  </a:lnTo>
                                  <a:lnTo>
                                    <a:pt x="72" y="130"/>
                                  </a:lnTo>
                                  <a:lnTo>
                                    <a:pt x="77" y="134"/>
                                  </a:lnTo>
                                  <a:lnTo>
                                    <a:pt x="77" y="139"/>
                                  </a:lnTo>
                                  <a:lnTo>
                                    <a:pt x="87" y="149"/>
                                  </a:lnTo>
                                  <a:lnTo>
                                    <a:pt x="87" y="154"/>
                                  </a:lnTo>
                                  <a:lnTo>
                                    <a:pt x="91" y="158"/>
                                  </a:lnTo>
                                  <a:lnTo>
                                    <a:pt x="91" y="163"/>
                                  </a:lnTo>
                                  <a:lnTo>
                                    <a:pt x="96" y="168"/>
                                  </a:lnTo>
                                  <a:lnTo>
                                    <a:pt x="96" y="173"/>
                                  </a:lnTo>
                                  <a:lnTo>
                                    <a:pt x="106" y="182"/>
                                  </a:lnTo>
                                  <a:lnTo>
                                    <a:pt x="106" y="187"/>
                                  </a:lnTo>
                                  <a:lnTo>
                                    <a:pt x="111" y="192"/>
                                  </a:lnTo>
                                  <a:lnTo>
                                    <a:pt x="111" y="197"/>
                                  </a:lnTo>
                                  <a:lnTo>
                                    <a:pt x="120" y="206"/>
                                  </a:lnTo>
                                  <a:lnTo>
                                    <a:pt x="120" y="211"/>
                                  </a:lnTo>
                                  <a:lnTo>
                                    <a:pt x="125" y="216"/>
                                  </a:lnTo>
                                  <a:lnTo>
                                    <a:pt x="125" y="221"/>
                                  </a:lnTo>
                                  <a:lnTo>
                                    <a:pt x="130" y="226"/>
                                  </a:lnTo>
                                  <a:lnTo>
                                    <a:pt x="130" y="230"/>
                                  </a:lnTo>
                                  <a:lnTo>
                                    <a:pt x="139" y="240"/>
                                  </a:lnTo>
                                  <a:lnTo>
                                    <a:pt x="139" y="245"/>
                                  </a:lnTo>
                                  <a:lnTo>
                                    <a:pt x="144" y="250"/>
                                  </a:lnTo>
                                  <a:lnTo>
                                    <a:pt x="144" y="254"/>
                                  </a:lnTo>
                                  <a:lnTo>
                                    <a:pt x="149" y="259"/>
                                  </a:lnTo>
                                  <a:lnTo>
                                    <a:pt x="149" y="264"/>
                                  </a:lnTo>
                                  <a:lnTo>
                                    <a:pt x="159" y="274"/>
                                  </a:lnTo>
                                  <a:lnTo>
                                    <a:pt x="159" y="278"/>
                                  </a:lnTo>
                                  <a:lnTo>
                                    <a:pt x="163" y="283"/>
                                  </a:lnTo>
                                  <a:lnTo>
                                    <a:pt x="163" y="288"/>
                                  </a:lnTo>
                                  <a:lnTo>
                                    <a:pt x="168" y="293"/>
                                  </a:lnTo>
                                  <a:lnTo>
                                    <a:pt x="168" y="298"/>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1" y="365"/>
                                  </a:lnTo>
                                  <a:lnTo>
                                    <a:pt x="211" y="370"/>
                                  </a:lnTo>
                                  <a:lnTo>
                                    <a:pt x="216" y="374"/>
                                  </a:lnTo>
                                  <a:lnTo>
                                    <a:pt x="216" y="379"/>
                                  </a:lnTo>
                                  <a:lnTo>
                                    <a:pt x="221" y="384"/>
                                  </a:lnTo>
                                  <a:lnTo>
                                    <a:pt x="221" y="389"/>
                                  </a:lnTo>
                                  <a:lnTo>
                                    <a:pt x="231" y="399"/>
                                  </a:lnTo>
                                  <a:lnTo>
                                    <a:pt x="231" y="403"/>
                                  </a:lnTo>
                                  <a:lnTo>
                                    <a:pt x="235" y="408"/>
                                  </a:lnTo>
                                  <a:lnTo>
                                    <a:pt x="235" y="413"/>
                                  </a:lnTo>
                                  <a:lnTo>
                                    <a:pt x="240" y="418"/>
                                  </a:lnTo>
                                  <a:lnTo>
                                    <a:pt x="240" y="423"/>
                                  </a:lnTo>
                                  <a:lnTo>
                                    <a:pt x="250" y="432"/>
                                  </a:lnTo>
                                  <a:lnTo>
                                    <a:pt x="250" y="437"/>
                                  </a:lnTo>
                                  <a:lnTo>
                                    <a:pt x="255" y="442"/>
                                  </a:lnTo>
                                  <a:lnTo>
                                    <a:pt x="255" y="447"/>
                                  </a:lnTo>
                                  <a:lnTo>
                                    <a:pt x="264" y="456"/>
                                  </a:lnTo>
                                  <a:lnTo>
                                    <a:pt x="264" y="461"/>
                                  </a:lnTo>
                                  <a:lnTo>
                                    <a:pt x="269" y="466"/>
                                  </a:lnTo>
                                  <a:lnTo>
                                    <a:pt x="269" y="471"/>
                                  </a:lnTo>
                                  <a:lnTo>
                                    <a:pt x="274" y="475"/>
                                  </a:lnTo>
                                  <a:lnTo>
                                    <a:pt x="274" y="480"/>
                                  </a:lnTo>
                                  <a:lnTo>
                                    <a:pt x="283" y="490"/>
                                  </a:lnTo>
                                  <a:lnTo>
                                    <a:pt x="283" y="495"/>
                                  </a:lnTo>
                                  <a:lnTo>
                                    <a:pt x="288" y="499"/>
                                  </a:lnTo>
                                  <a:lnTo>
                                    <a:pt x="288" y="504"/>
                                  </a:lnTo>
                                  <a:lnTo>
                                    <a:pt x="293" y="509"/>
                                  </a:lnTo>
                                  <a:lnTo>
                                    <a:pt x="293" y="514"/>
                                  </a:lnTo>
                                  <a:lnTo>
                                    <a:pt x="303" y="523"/>
                                  </a:lnTo>
                                  <a:lnTo>
                                    <a:pt x="303" y="528"/>
                                  </a:lnTo>
                                  <a:lnTo>
                                    <a:pt x="307" y="533"/>
                                  </a:lnTo>
                                  <a:lnTo>
                                    <a:pt x="307" y="538"/>
                                  </a:lnTo>
                                  <a:lnTo>
                                    <a:pt x="317" y="547"/>
                                  </a:lnTo>
                                  <a:lnTo>
                                    <a:pt x="317" y="552"/>
                                  </a:lnTo>
                                  <a:lnTo>
                                    <a:pt x="322" y="557"/>
                                  </a:lnTo>
                                  <a:lnTo>
                                    <a:pt x="322" y="562"/>
                                  </a:lnTo>
                                  <a:lnTo>
                                    <a:pt x="327" y="567"/>
                                  </a:lnTo>
                                  <a:lnTo>
                                    <a:pt x="327" y="571"/>
                                  </a:lnTo>
                                  <a:lnTo>
                                    <a:pt x="336" y="581"/>
                                  </a:lnTo>
                                  <a:lnTo>
                                    <a:pt x="336" y="586"/>
                                  </a:lnTo>
                                  <a:lnTo>
                                    <a:pt x="341" y="591"/>
                                  </a:lnTo>
                                  <a:lnTo>
                                    <a:pt x="341" y="595"/>
                                  </a:lnTo>
                                  <a:lnTo>
                                    <a:pt x="346" y="600"/>
                                  </a:lnTo>
                                  <a:lnTo>
                                    <a:pt x="346" y="605"/>
                                  </a:lnTo>
                                  <a:lnTo>
                                    <a:pt x="355" y="615"/>
                                  </a:lnTo>
                                  <a:lnTo>
                                    <a:pt x="355" y="619"/>
                                  </a:lnTo>
                                  <a:lnTo>
                                    <a:pt x="360" y="624"/>
                                  </a:lnTo>
                                  <a:lnTo>
                                    <a:pt x="360" y="629"/>
                                  </a:lnTo>
                                  <a:lnTo>
                                    <a:pt x="365" y="634"/>
                                  </a:lnTo>
                                  <a:lnTo>
                                    <a:pt x="365" y="639"/>
                                  </a:lnTo>
                                  <a:lnTo>
                                    <a:pt x="375" y="648"/>
                                  </a:lnTo>
                                  <a:lnTo>
                                    <a:pt x="375" y="653"/>
                                  </a:lnTo>
                                  <a:lnTo>
                                    <a:pt x="379" y="658"/>
                                  </a:lnTo>
                                  <a:lnTo>
                                    <a:pt x="379" y="663"/>
                                  </a:lnTo>
                                  <a:lnTo>
                                    <a:pt x="389" y="672"/>
                                  </a:lnTo>
                                  <a:lnTo>
                                    <a:pt x="389" y="677"/>
                                  </a:lnTo>
                                  <a:lnTo>
                                    <a:pt x="394" y="682"/>
                                  </a:lnTo>
                                  <a:lnTo>
                                    <a:pt x="394" y="687"/>
                                  </a:lnTo>
                                  <a:lnTo>
                                    <a:pt x="399" y="691"/>
                                  </a:lnTo>
                                  <a:lnTo>
                                    <a:pt x="399" y="696"/>
                                  </a:lnTo>
                                  <a:lnTo>
                                    <a:pt x="408" y="706"/>
                                  </a:lnTo>
                                  <a:lnTo>
                                    <a:pt x="408" y="711"/>
                                  </a:lnTo>
                                  <a:lnTo>
                                    <a:pt x="413" y="715"/>
                                  </a:lnTo>
                                  <a:lnTo>
                                    <a:pt x="413" y="720"/>
                                  </a:lnTo>
                                  <a:lnTo>
                                    <a:pt x="418" y="725"/>
                                  </a:lnTo>
                                  <a:lnTo>
                                    <a:pt x="418" y="730"/>
                                  </a:lnTo>
                                  <a:lnTo>
                                    <a:pt x="427" y="739"/>
                                  </a:lnTo>
                                  <a:lnTo>
                                    <a:pt x="427" y="744"/>
                                  </a:lnTo>
                                  <a:lnTo>
                                    <a:pt x="432" y="749"/>
                                  </a:lnTo>
                                  <a:lnTo>
                                    <a:pt x="432" y="754"/>
                                  </a:lnTo>
                                  <a:lnTo>
                                    <a:pt x="437" y="759"/>
                                  </a:lnTo>
                                  <a:lnTo>
                                    <a:pt x="437" y="763"/>
                                  </a:lnTo>
                                  <a:lnTo>
                                    <a:pt x="447" y="773"/>
                                  </a:lnTo>
                                  <a:lnTo>
                                    <a:pt x="447" y="778"/>
                                  </a:lnTo>
                                  <a:lnTo>
                                    <a:pt x="451" y="783"/>
                                  </a:lnTo>
                                  <a:lnTo>
                                    <a:pt x="451" y="787"/>
                                  </a:lnTo>
                                  <a:lnTo>
                                    <a:pt x="461" y="797"/>
                                  </a:lnTo>
                                  <a:lnTo>
                                    <a:pt x="461" y="802"/>
                                  </a:lnTo>
                                  <a:lnTo>
                                    <a:pt x="466" y="807"/>
                                  </a:lnTo>
                                  <a:lnTo>
                                    <a:pt x="466" y="811"/>
                                  </a:lnTo>
                                  <a:lnTo>
                                    <a:pt x="471" y="816"/>
                                  </a:lnTo>
                                  <a:lnTo>
                                    <a:pt x="471" y="821"/>
                                  </a:lnTo>
                                  <a:lnTo>
                                    <a:pt x="480" y="831"/>
                                  </a:lnTo>
                                  <a:lnTo>
                                    <a:pt x="480" y="835"/>
                                  </a:lnTo>
                                  <a:lnTo>
                                    <a:pt x="485" y="840"/>
                                  </a:lnTo>
                                  <a:lnTo>
                                    <a:pt x="485" y="845"/>
                                  </a:lnTo>
                                  <a:lnTo>
                                    <a:pt x="490" y="850"/>
                                  </a:lnTo>
                                  <a:lnTo>
                                    <a:pt x="490" y="855"/>
                                  </a:lnTo>
                                  <a:lnTo>
                                    <a:pt x="499" y="864"/>
                                  </a:lnTo>
                                  <a:lnTo>
                                    <a:pt x="499" y="869"/>
                                  </a:lnTo>
                                  <a:lnTo>
                                    <a:pt x="504" y="874"/>
                                  </a:lnTo>
                                  <a:lnTo>
                                    <a:pt x="504" y="879"/>
                                  </a:lnTo>
                                  <a:lnTo>
                                    <a:pt x="514" y="888"/>
                                  </a:lnTo>
                                  <a:lnTo>
                                    <a:pt x="514" y="893"/>
                                  </a:lnTo>
                                  <a:lnTo>
                                    <a:pt x="519" y="898"/>
                                  </a:lnTo>
                                  <a:lnTo>
                                    <a:pt x="519" y="903"/>
                                  </a:lnTo>
                                  <a:lnTo>
                                    <a:pt x="523" y="907"/>
                                  </a:lnTo>
                                  <a:lnTo>
                                    <a:pt x="523" y="912"/>
                                  </a:lnTo>
                                  <a:lnTo>
                                    <a:pt x="533" y="922"/>
                                  </a:lnTo>
                                  <a:lnTo>
                                    <a:pt x="533" y="927"/>
                                  </a:lnTo>
                                  <a:lnTo>
                                    <a:pt x="538" y="931"/>
                                  </a:lnTo>
                                  <a:lnTo>
                                    <a:pt x="538" y="936"/>
                                  </a:lnTo>
                                  <a:lnTo>
                                    <a:pt x="543" y="941"/>
                                  </a:lnTo>
                                  <a:lnTo>
                                    <a:pt x="543" y="946"/>
                                  </a:lnTo>
                                  <a:lnTo>
                                    <a:pt x="552" y="955"/>
                                  </a:lnTo>
                                  <a:lnTo>
                                    <a:pt x="552" y="960"/>
                                  </a:lnTo>
                                  <a:lnTo>
                                    <a:pt x="557" y="965"/>
                                  </a:lnTo>
                                  <a:lnTo>
                                    <a:pt x="557" y="970"/>
                                  </a:lnTo>
                                  <a:lnTo>
                                    <a:pt x="562" y="975"/>
                                  </a:lnTo>
                                  <a:lnTo>
                                    <a:pt x="562" y="979"/>
                                  </a:lnTo>
                                  <a:lnTo>
                                    <a:pt x="571" y="989"/>
                                  </a:lnTo>
                                  <a:lnTo>
                                    <a:pt x="571" y="994"/>
                                  </a:lnTo>
                                  <a:lnTo>
                                    <a:pt x="576" y="999"/>
                                  </a:lnTo>
                                  <a:lnTo>
                                    <a:pt x="576" y="1003"/>
                                  </a:lnTo>
                                  <a:lnTo>
                                    <a:pt x="586" y="1013"/>
                                  </a:lnTo>
                                  <a:lnTo>
                                    <a:pt x="586" y="1018"/>
                                  </a:lnTo>
                                  <a:lnTo>
                                    <a:pt x="591" y="1023"/>
                                  </a:lnTo>
                                  <a:lnTo>
                                    <a:pt x="591" y="1027"/>
                                  </a:lnTo>
                                  <a:lnTo>
                                    <a:pt x="595" y="1032"/>
                                  </a:lnTo>
                                  <a:lnTo>
                                    <a:pt x="595" y="1037"/>
                                  </a:lnTo>
                                  <a:lnTo>
                                    <a:pt x="605" y="1047"/>
                                  </a:lnTo>
                                  <a:lnTo>
                                    <a:pt x="605" y="1051"/>
                                  </a:lnTo>
                                  <a:lnTo>
                                    <a:pt x="610" y="1056"/>
                                  </a:lnTo>
                                  <a:lnTo>
                                    <a:pt x="610" y="1061"/>
                                  </a:lnTo>
                                  <a:lnTo>
                                    <a:pt x="615" y="1066"/>
                                  </a:lnTo>
                                  <a:lnTo>
                                    <a:pt x="615" y="1071"/>
                                  </a:lnTo>
                                  <a:lnTo>
                                    <a:pt x="624" y="1080"/>
                                  </a:lnTo>
                                  <a:lnTo>
                                    <a:pt x="624" y="1085"/>
                                  </a:lnTo>
                                  <a:lnTo>
                                    <a:pt x="629" y="1090"/>
                                  </a:lnTo>
                                  <a:lnTo>
                                    <a:pt x="629" y="1095"/>
                                  </a:lnTo>
                                  <a:lnTo>
                                    <a:pt x="634" y="1099"/>
                                  </a:lnTo>
                                  <a:lnTo>
                                    <a:pt x="634" y="1104"/>
                                  </a:lnTo>
                                  <a:lnTo>
                                    <a:pt x="643" y="1114"/>
                                  </a:lnTo>
                                  <a:lnTo>
                                    <a:pt x="643" y="1119"/>
                                  </a:lnTo>
                                  <a:lnTo>
                                    <a:pt x="648" y="1124"/>
                                  </a:lnTo>
                                  <a:lnTo>
                                    <a:pt x="648" y="1128"/>
                                  </a:lnTo>
                                  <a:lnTo>
                                    <a:pt x="658" y="1138"/>
                                  </a:lnTo>
                                  <a:lnTo>
                                    <a:pt x="658" y="1143"/>
                                  </a:lnTo>
                                  <a:lnTo>
                                    <a:pt x="663" y="1148"/>
                                  </a:lnTo>
                                  <a:lnTo>
                                    <a:pt x="663" y="1152"/>
                                  </a:lnTo>
                                  <a:lnTo>
                                    <a:pt x="667" y="1157"/>
                                  </a:lnTo>
                                  <a:lnTo>
                                    <a:pt x="667" y="1162"/>
                                  </a:lnTo>
                                  <a:lnTo>
                                    <a:pt x="677" y="1172"/>
                                  </a:lnTo>
                                  <a:lnTo>
                                    <a:pt x="677" y="1176"/>
                                  </a:lnTo>
                                  <a:lnTo>
                                    <a:pt x="682" y="1181"/>
                                  </a:lnTo>
                                  <a:lnTo>
                                    <a:pt x="682" y="1186"/>
                                  </a:lnTo>
                                  <a:lnTo>
                                    <a:pt x="687" y="1191"/>
                                  </a:lnTo>
                                  <a:lnTo>
                                    <a:pt x="687" y="1196"/>
                                  </a:lnTo>
                                  <a:lnTo>
                                    <a:pt x="696" y="1205"/>
                                  </a:lnTo>
                                  <a:lnTo>
                                    <a:pt x="696" y="1210"/>
                                  </a:lnTo>
                                  <a:lnTo>
                                    <a:pt x="701" y="1215"/>
                                  </a:lnTo>
                                  <a:lnTo>
                                    <a:pt x="701" y="1220"/>
                                  </a:lnTo>
                                  <a:lnTo>
                                    <a:pt x="711" y="1229"/>
                                  </a:lnTo>
                                  <a:lnTo>
                                    <a:pt x="711" y="1234"/>
                                  </a:lnTo>
                                  <a:lnTo>
                                    <a:pt x="715" y="1239"/>
                                  </a:lnTo>
                                  <a:lnTo>
                                    <a:pt x="715" y="1244"/>
                                  </a:lnTo>
                                  <a:lnTo>
                                    <a:pt x="720" y="1248"/>
                                  </a:lnTo>
                                  <a:lnTo>
                                    <a:pt x="720" y="1253"/>
                                  </a:lnTo>
                                  <a:lnTo>
                                    <a:pt x="730" y="1263"/>
                                  </a:lnTo>
                                  <a:lnTo>
                                    <a:pt x="730" y="1268"/>
                                  </a:lnTo>
                                  <a:lnTo>
                                    <a:pt x="735" y="1272"/>
                                  </a:lnTo>
                                  <a:lnTo>
                                    <a:pt x="735" y="1277"/>
                                  </a:lnTo>
                                  <a:lnTo>
                                    <a:pt x="739" y="1282"/>
                                  </a:lnTo>
                                  <a:lnTo>
                                    <a:pt x="739" y="1287"/>
                                  </a:lnTo>
                                  <a:lnTo>
                                    <a:pt x="749" y="1296"/>
                                  </a:lnTo>
                                  <a:lnTo>
                                    <a:pt x="749" y="1301"/>
                                  </a:lnTo>
                                  <a:lnTo>
                                    <a:pt x="754" y="1306"/>
                                  </a:lnTo>
                                  <a:lnTo>
                                    <a:pt x="754" y="1311"/>
                                  </a:lnTo>
                                  <a:lnTo>
                                    <a:pt x="759" y="1316"/>
                                  </a:lnTo>
                                  <a:lnTo>
                                    <a:pt x="759" y="1320"/>
                                  </a:lnTo>
                                  <a:lnTo>
                                    <a:pt x="768" y="1330"/>
                                  </a:lnTo>
                                  <a:lnTo>
                                    <a:pt x="768" y="1335"/>
                                  </a:lnTo>
                                  <a:lnTo>
                                    <a:pt x="773" y="1340"/>
                                  </a:lnTo>
                                  <a:lnTo>
                                    <a:pt x="773" y="1344"/>
                                  </a:lnTo>
                                  <a:lnTo>
                                    <a:pt x="783" y="1354"/>
                                  </a:lnTo>
                                  <a:lnTo>
                                    <a:pt x="783" y="1359"/>
                                  </a:lnTo>
                                  <a:lnTo>
                                    <a:pt x="787" y="1364"/>
                                  </a:lnTo>
                                  <a:lnTo>
                                    <a:pt x="787" y="1368"/>
                                  </a:lnTo>
                                  <a:lnTo>
                                    <a:pt x="792" y="1373"/>
                                  </a:lnTo>
                                  <a:lnTo>
                                    <a:pt x="792" y="1378"/>
                                  </a:lnTo>
                                  <a:lnTo>
                                    <a:pt x="802" y="1388"/>
                                  </a:lnTo>
                                  <a:lnTo>
                                    <a:pt x="802" y="1392"/>
                                  </a:lnTo>
                                  <a:lnTo>
                                    <a:pt x="807" y="1397"/>
                                  </a:lnTo>
                                  <a:lnTo>
                                    <a:pt x="807" y="1402"/>
                                  </a:lnTo>
                                  <a:lnTo>
                                    <a:pt x="811" y="1407"/>
                                  </a:lnTo>
                                  <a:lnTo>
                                    <a:pt x="811" y="1412"/>
                                  </a:lnTo>
                                  <a:lnTo>
                                    <a:pt x="821" y="1421"/>
                                  </a:lnTo>
                                  <a:lnTo>
                                    <a:pt x="821" y="1426"/>
                                  </a:lnTo>
                                  <a:lnTo>
                                    <a:pt x="826" y="1431"/>
                                  </a:lnTo>
                                  <a:lnTo>
                                    <a:pt x="826" y="1436"/>
                                  </a:lnTo>
                                  <a:lnTo>
                                    <a:pt x="831" y="1440"/>
                                  </a:lnTo>
                                  <a:lnTo>
                                    <a:pt x="831" y="1445"/>
                                  </a:lnTo>
                                  <a:lnTo>
                                    <a:pt x="840" y="1455"/>
                                  </a:lnTo>
                                  <a:lnTo>
                                    <a:pt x="840" y="1460"/>
                                  </a:lnTo>
                                  <a:lnTo>
                                    <a:pt x="845" y="1464"/>
                                  </a:lnTo>
                                  <a:lnTo>
                                    <a:pt x="845" y="1469"/>
                                  </a:lnTo>
                                  <a:lnTo>
                                    <a:pt x="855" y="1479"/>
                                  </a:lnTo>
                                  <a:lnTo>
                                    <a:pt x="855" y="1484"/>
                                  </a:lnTo>
                                  <a:lnTo>
                                    <a:pt x="859" y="1488"/>
                                  </a:lnTo>
                                  <a:lnTo>
                                    <a:pt x="859" y="1493"/>
                                  </a:lnTo>
                                  <a:lnTo>
                                    <a:pt x="864" y="1498"/>
                                  </a:lnTo>
                                  <a:lnTo>
                                    <a:pt x="864" y="1503"/>
                                  </a:lnTo>
                                  <a:lnTo>
                                    <a:pt x="874" y="1512"/>
                                  </a:lnTo>
                                  <a:lnTo>
                                    <a:pt x="874" y="1517"/>
                                  </a:lnTo>
                                  <a:lnTo>
                                    <a:pt x="879" y="1522"/>
                                  </a:lnTo>
                                  <a:lnTo>
                                    <a:pt x="879" y="1527"/>
                                  </a:lnTo>
                                  <a:lnTo>
                                    <a:pt x="883" y="1532"/>
                                  </a:lnTo>
                                  <a:lnTo>
                                    <a:pt x="883" y="1536"/>
                                  </a:lnTo>
                                  <a:lnTo>
                                    <a:pt x="893" y="1546"/>
                                  </a:lnTo>
                                  <a:lnTo>
                                    <a:pt x="893" y="1551"/>
                                  </a:lnTo>
                                  <a:lnTo>
                                    <a:pt x="898" y="1556"/>
                                  </a:lnTo>
                                  <a:lnTo>
                                    <a:pt x="898" y="1560"/>
                                  </a:lnTo>
                                  <a:lnTo>
                                    <a:pt x="907" y="1570"/>
                                  </a:lnTo>
                                  <a:lnTo>
                                    <a:pt x="907" y="1575"/>
                                  </a:lnTo>
                                  <a:lnTo>
                                    <a:pt x="912" y="1580"/>
                                  </a:lnTo>
                                  <a:lnTo>
                                    <a:pt x="912" y="1584"/>
                                  </a:lnTo>
                                  <a:lnTo>
                                    <a:pt x="917" y="1589"/>
                                  </a:lnTo>
                                  <a:lnTo>
                                    <a:pt x="917" y="1594"/>
                                  </a:lnTo>
                                  <a:lnTo>
                                    <a:pt x="927" y="16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84"/>
                          <wps:cNvSpPr>
                            <a:spLocks/>
                          </wps:cNvSpPr>
                          <wps:spPr bwMode="auto">
                            <a:xfrm>
                              <a:off x="3331" y="3068"/>
                              <a:ext cx="428" cy="739"/>
                            </a:xfrm>
                            <a:custGeom>
                              <a:avLst/>
                              <a:gdLst>
                                <a:gd name="T0" fmla="*/ 5 w 428"/>
                                <a:gd name="T1" fmla="*/ 10 h 739"/>
                                <a:gd name="T2" fmla="*/ 20 w 428"/>
                                <a:gd name="T3" fmla="*/ 29 h 739"/>
                                <a:gd name="T4" fmla="*/ 24 w 428"/>
                                <a:gd name="T5" fmla="*/ 43 h 739"/>
                                <a:gd name="T6" fmla="*/ 39 w 428"/>
                                <a:gd name="T7" fmla="*/ 62 h 739"/>
                                <a:gd name="T8" fmla="*/ 48 w 428"/>
                                <a:gd name="T9" fmla="*/ 82 h 739"/>
                                <a:gd name="T10" fmla="*/ 58 w 428"/>
                                <a:gd name="T11" fmla="*/ 96 h 739"/>
                                <a:gd name="T12" fmla="*/ 68 w 428"/>
                                <a:gd name="T13" fmla="*/ 115 h 739"/>
                                <a:gd name="T14" fmla="*/ 77 w 428"/>
                                <a:gd name="T15" fmla="*/ 130 h 739"/>
                                <a:gd name="T16" fmla="*/ 87 w 428"/>
                                <a:gd name="T17" fmla="*/ 149 h 739"/>
                                <a:gd name="T18" fmla="*/ 96 w 428"/>
                                <a:gd name="T19" fmla="*/ 163 h 739"/>
                                <a:gd name="T20" fmla="*/ 106 w 428"/>
                                <a:gd name="T21" fmla="*/ 182 h 739"/>
                                <a:gd name="T22" fmla="*/ 120 w 428"/>
                                <a:gd name="T23" fmla="*/ 202 h 739"/>
                                <a:gd name="T24" fmla="*/ 125 w 428"/>
                                <a:gd name="T25" fmla="*/ 216 h 739"/>
                                <a:gd name="T26" fmla="*/ 140 w 428"/>
                                <a:gd name="T27" fmla="*/ 235 h 739"/>
                                <a:gd name="T28" fmla="*/ 144 w 428"/>
                                <a:gd name="T29" fmla="*/ 250 h 739"/>
                                <a:gd name="T30" fmla="*/ 159 w 428"/>
                                <a:gd name="T31" fmla="*/ 269 h 739"/>
                                <a:gd name="T32" fmla="*/ 164 w 428"/>
                                <a:gd name="T33" fmla="*/ 283 h 739"/>
                                <a:gd name="T34" fmla="*/ 178 w 428"/>
                                <a:gd name="T35" fmla="*/ 303 h 739"/>
                                <a:gd name="T36" fmla="*/ 183 w 428"/>
                                <a:gd name="T37" fmla="*/ 317 h 739"/>
                                <a:gd name="T38" fmla="*/ 197 w 428"/>
                                <a:gd name="T39" fmla="*/ 336 h 739"/>
                                <a:gd name="T40" fmla="*/ 202 w 428"/>
                                <a:gd name="T41" fmla="*/ 351 h 739"/>
                                <a:gd name="T42" fmla="*/ 216 w 428"/>
                                <a:gd name="T43" fmla="*/ 370 h 739"/>
                                <a:gd name="T44" fmla="*/ 221 w 428"/>
                                <a:gd name="T45" fmla="*/ 384 h 739"/>
                                <a:gd name="T46" fmla="*/ 236 w 428"/>
                                <a:gd name="T47" fmla="*/ 403 h 739"/>
                                <a:gd name="T48" fmla="*/ 245 w 428"/>
                                <a:gd name="T49" fmla="*/ 423 h 739"/>
                                <a:gd name="T50" fmla="*/ 255 w 428"/>
                                <a:gd name="T51" fmla="*/ 437 h 739"/>
                                <a:gd name="T52" fmla="*/ 264 w 428"/>
                                <a:gd name="T53" fmla="*/ 456 h 739"/>
                                <a:gd name="T54" fmla="*/ 274 w 428"/>
                                <a:gd name="T55" fmla="*/ 471 h 739"/>
                                <a:gd name="T56" fmla="*/ 284 w 428"/>
                                <a:gd name="T57" fmla="*/ 490 h 739"/>
                                <a:gd name="T58" fmla="*/ 293 w 428"/>
                                <a:gd name="T59" fmla="*/ 504 h 739"/>
                                <a:gd name="T60" fmla="*/ 303 w 428"/>
                                <a:gd name="T61" fmla="*/ 523 h 739"/>
                                <a:gd name="T62" fmla="*/ 317 w 428"/>
                                <a:gd name="T63" fmla="*/ 543 h 739"/>
                                <a:gd name="T64" fmla="*/ 322 w 428"/>
                                <a:gd name="T65" fmla="*/ 557 h 739"/>
                                <a:gd name="T66" fmla="*/ 336 w 428"/>
                                <a:gd name="T67" fmla="*/ 576 h 739"/>
                                <a:gd name="T68" fmla="*/ 341 w 428"/>
                                <a:gd name="T69" fmla="*/ 591 h 739"/>
                                <a:gd name="T70" fmla="*/ 356 w 428"/>
                                <a:gd name="T71" fmla="*/ 610 h 739"/>
                                <a:gd name="T72" fmla="*/ 360 w 428"/>
                                <a:gd name="T73" fmla="*/ 624 h 739"/>
                                <a:gd name="T74" fmla="*/ 375 w 428"/>
                                <a:gd name="T75" fmla="*/ 643 h 739"/>
                                <a:gd name="T76" fmla="*/ 380 w 428"/>
                                <a:gd name="T77" fmla="*/ 658 h 739"/>
                                <a:gd name="T78" fmla="*/ 394 w 428"/>
                                <a:gd name="T79" fmla="*/ 677 h 739"/>
                                <a:gd name="T80" fmla="*/ 399 w 428"/>
                                <a:gd name="T81" fmla="*/ 691 h 739"/>
                                <a:gd name="T82" fmla="*/ 413 w 428"/>
                                <a:gd name="T83" fmla="*/ 711 h 739"/>
                                <a:gd name="T84" fmla="*/ 418 w 428"/>
                                <a:gd name="T85" fmla="*/ 725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8" h="739">
                                  <a:moveTo>
                                    <a:pt x="0" y="0"/>
                                  </a:moveTo>
                                  <a:lnTo>
                                    <a:pt x="5" y="5"/>
                                  </a:lnTo>
                                  <a:lnTo>
                                    <a:pt x="5" y="10"/>
                                  </a:lnTo>
                                  <a:lnTo>
                                    <a:pt x="15" y="19"/>
                                  </a:lnTo>
                                  <a:lnTo>
                                    <a:pt x="15" y="24"/>
                                  </a:lnTo>
                                  <a:lnTo>
                                    <a:pt x="20" y="29"/>
                                  </a:lnTo>
                                  <a:lnTo>
                                    <a:pt x="20" y="34"/>
                                  </a:lnTo>
                                  <a:lnTo>
                                    <a:pt x="24" y="38"/>
                                  </a:lnTo>
                                  <a:lnTo>
                                    <a:pt x="24" y="43"/>
                                  </a:lnTo>
                                  <a:lnTo>
                                    <a:pt x="34" y="53"/>
                                  </a:lnTo>
                                  <a:lnTo>
                                    <a:pt x="34" y="58"/>
                                  </a:lnTo>
                                  <a:lnTo>
                                    <a:pt x="39" y="62"/>
                                  </a:lnTo>
                                  <a:lnTo>
                                    <a:pt x="39" y="67"/>
                                  </a:lnTo>
                                  <a:lnTo>
                                    <a:pt x="48" y="77"/>
                                  </a:lnTo>
                                  <a:lnTo>
                                    <a:pt x="48" y="82"/>
                                  </a:lnTo>
                                  <a:lnTo>
                                    <a:pt x="53" y="86"/>
                                  </a:lnTo>
                                  <a:lnTo>
                                    <a:pt x="53" y="91"/>
                                  </a:lnTo>
                                  <a:lnTo>
                                    <a:pt x="58" y="96"/>
                                  </a:lnTo>
                                  <a:lnTo>
                                    <a:pt x="58" y="101"/>
                                  </a:lnTo>
                                  <a:lnTo>
                                    <a:pt x="68" y="110"/>
                                  </a:lnTo>
                                  <a:lnTo>
                                    <a:pt x="68" y="115"/>
                                  </a:lnTo>
                                  <a:lnTo>
                                    <a:pt x="72" y="120"/>
                                  </a:lnTo>
                                  <a:lnTo>
                                    <a:pt x="72" y="125"/>
                                  </a:lnTo>
                                  <a:lnTo>
                                    <a:pt x="77" y="130"/>
                                  </a:lnTo>
                                  <a:lnTo>
                                    <a:pt x="77" y="134"/>
                                  </a:lnTo>
                                  <a:lnTo>
                                    <a:pt x="87" y="144"/>
                                  </a:lnTo>
                                  <a:lnTo>
                                    <a:pt x="87" y="149"/>
                                  </a:lnTo>
                                  <a:lnTo>
                                    <a:pt x="92" y="154"/>
                                  </a:lnTo>
                                  <a:lnTo>
                                    <a:pt x="92" y="158"/>
                                  </a:lnTo>
                                  <a:lnTo>
                                    <a:pt x="96" y="163"/>
                                  </a:lnTo>
                                  <a:lnTo>
                                    <a:pt x="96" y="168"/>
                                  </a:lnTo>
                                  <a:lnTo>
                                    <a:pt x="106" y="178"/>
                                  </a:lnTo>
                                  <a:lnTo>
                                    <a:pt x="106" y="182"/>
                                  </a:lnTo>
                                  <a:lnTo>
                                    <a:pt x="111" y="187"/>
                                  </a:lnTo>
                                  <a:lnTo>
                                    <a:pt x="111" y="192"/>
                                  </a:lnTo>
                                  <a:lnTo>
                                    <a:pt x="120" y="202"/>
                                  </a:lnTo>
                                  <a:lnTo>
                                    <a:pt x="120" y="206"/>
                                  </a:lnTo>
                                  <a:lnTo>
                                    <a:pt x="125" y="211"/>
                                  </a:lnTo>
                                  <a:lnTo>
                                    <a:pt x="125" y="216"/>
                                  </a:lnTo>
                                  <a:lnTo>
                                    <a:pt x="130" y="221"/>
                                  </a:lnTo>
                                  <a:lnTo>
                                    <a:pt x="130" y="226"/>
                                  </a:lnTo>
                                  <a:lnTo>
                                    <a:pt x="140" y="235"/>
                                  </a:lnTo>
                                  <a:lnTo>
                                    <a:pt x="140" y="240"/>
                                  </a:lnTo>
                                  <a:lnTo>
                                    <a:pt x="144" y="245"/>
                                  </a:lnTo>
                                  <a:lnTo>
                                    <a:pt x="144" y="250"/>
                                  </a:lnTo>
                                  <a:lnTo>
                                    <a:pt x="149" y="255"/>
                                  </a:lnTo>
                                  <a:lnTo>
                                    <a:pt x="149" y="259"/>
                                  </a:lnTo>
                                  <a:lnTo>
                                    <a:pt x="159" y="269"/>
                                  </a:lnTo>
                                  <a:lnTo>
                                    <a:pt x="159" y="274"/>
                                  </a:lnTo>
                                  <a:lnTo>
                                    <a:pt x="164" y="279"/>
                                  </a:lnTo>
                                  <a:lnTo>
                                    <a:pt x="164" y="283"/>
                                  </a:lnTo>
                                  <a:lnTo>
                                    <a:pt x="173" y="293"/>
                                  </a:lnTo>
                                  <a:lnTo>
                                    <a:pt x="173" y="298"/>
                                  </a:lnTo>
                                  <a:lnTo>
                                    <a:pt x="178" y="303"/>
                                  </a:lnTo>
                                  <a:lnTo>
                                    <a:pt x="178" y="307"/>
                                  </a:lnTo>
                                  <a:lnTo>
                                    <a:pt x="183" y="312"/>
                                  </a:lnTo>
                                  <a:lnTo>
                                    <a:pt x="183" y="317"/>
                                  </a:lnTo>
                                  <a:lnTo>
                                    <a:pt x="192" y="327"/>
                                  </a:lnTo>
                                  <a:lnTo>
                                    <a:pt x="192" y="331"/>
                                  </a:lnTo>
                                  <a:lnTo>
                                    <a:pt x="197" y="336"/>
                                  </a:lnTo>
                                  <a:lnTo>
                                    <a:pt x="197" y="341"/>
                                  </a:lnTo>
                                  <a:lnTo>
                                    <a:pt x="202" y="346"/>
                                  </a:lnTo>
                                  <a:lnTo>
                                    <a:pt x="202" y="351"/>
                                  </a:lnTo>
                                  <a:lnTo>
                                    <a:pt x="212" y="360"/>
                                  </a:lnTo>
                                  <a:lnTo>
                                    <a:pt x="212" y="365"/>
                                  </a:lnTo>
                                  <a:lnTo>
                                    <a:pt x="216" y="370"/>
                                  </a:lnTo>
                                  <a:lnTo>
                                    <a:pt x="216" y="375"/>
                                  </a:lnTo>
                                  <a:lnTo>
                                    <a:pt x="221" y="379"/>
                                  </a:lnTo>
                                  <a:lnTo>
                                    <a:pt x="221" y="384"/>
                                  </a:lnTo>
                                  <a:lnTo>
                                    <a:pt x="231" y="394"/>
                                  </a:lnTo>
                                  <a:lnTo>
                                    <a:pt x="231" y="399"/>
                                  </a:lnTo>
                                  <a:lnTo>
                                    <a:pt x="236" y="403"/>
                                  </a:lnTo>
                                  <a:lnTo>
                                    <a:pt x="236" y="408"/>
                                  </a:lnTo>
                                  <a:lnTo>
                                    <a:pt x="245" y="418"/>
                                  </a:lnTo>
                                  <a:lnTo>
                                    <a:pt x="245" y="423"/>
                                  </a:lnTo>
                                  <a:lnTo>
                                    <a:pt x="250" y="427"/>
                                  </a:lnTo>
                                  <a:lnTo>
                                    <a:pt x="250" y="432"/>
                                  </a:lnTo>
                                  <a:lnTo>
                                    <a:pt x="255" y="437"/>
                                  </a:lnTo>
                                  <a:lnTo>
                                    <a:pt x="255" y="442"/>
                                  </a:lnTo>
                                  <a:lnTo>
                                    <a:pt x="264" y="451"/>
                                  </a:lnTo>
                                  <a:lnTo>
                                    <a:pt x="264" y="456"/>
                                  </a:lnTo>
                                  <a:lnTo>
                                    <a:pt x="269" y="461"/>
                                  </a:lnTo>
                                  <a:lnTo>
                                    <a:pt x="269" y="466"/>
                                  </a:lnTo>
                                  <a:lnTo>
                                    <a:pt x="274" y="471"/>
                                  </a:lnTo>
                                  <a:lnTo>
                                    <a:pt x="274" y="475"/>
                                  </a:lnTo>
                                  <a:lnTo>
                                    <a:pt x="284" y="485"/>
                                  </a:lnTo>
                                  <a:lnTo>
                                    <a:pt x="284" y="490"/>
                                  </a:lnTo>
                                  <a:lnTo>
                                    <a:pt x="288" y="495"/>
                                  </a:lnTo>
                                  <a:lnTo>
                                    <a:pt x="288" y="499"/>
                                  </a:lnTo>
                                  <a:lnTo>
                                    <a:pt x="293" y="504"/>
                                  </a:lnTo>
                                  <a:lnTo>
                                    <a:pt x="293" y="509"/>
                                  </a:lnTo>
                                  <a:lnTo>
                                    <a:pt x="303" y="519"/>
                                  </a:lnTo>
                                  <a:lnTo>
                                    <a:pt x="303" y="523"/>
                                  </a:lnTo>
                                  <a:lnTo>
                                    <a:pt x="308" y="528"/>
                                  </a:lnTo>
                                  <a:lnTo>
                                    <a:pt x="308" y="533"/>
                                  </a:lnTo>
                                  <a:lnTo>
                                    <a:pt x="317" y="543"/>
                                  </a:lnTo>
                                  <a:lnTo>
                                    <a:pt x="317" y="547"/>
                                  </a:lnTo>
                                  <a:lnTo>
                                    <a:pt x="322" y="552"/>
                                  </a:lnTo>
                                  <a:lnTo>
                                    <a:pt x="322" y="557"/>
                                  </a:lnTo>
                                  <a:lnTo>
                                    <a:pt x="327" y="562"/>
                                  </a:lnTo>
                                  <a:lnTo>
                                    <a:pt x="327" y="567"/>
                                  </a:lnTo>
                                  <a:lnTo>
                                    <a:pt x="336" y="576"/>
                                  </a:lnTo>
                                  <a:lnTo>
                                    <a:pt x="336" y="581"/>
                                  </a:lnTo>
                                  <a:lnTo>
                                    <a:pt x="341" y="586"/>
                                  </a:lnTo>
                                  <a:lnTo>
                                    <a:pt x="341" y="591"/>
                                  </a:lnTo>
                                  <a:lnTo>
                                    <a:pt x="346" y="595"/>
                                  </a:lnTo>
                                  <a:lnTo>
                                    <a:pt x="346" y="600"/>
                                  </a:lnTo>
                                  <a:lnTo>
                                    <a:pt x="356" y="610"/>
                                  </a:lnTo>
                                  <a:lnTo>
                                    <a:pt x="356" y="615"/>
                                  </a:lnTo>
                                  <a:lnTo>
                                    <a:pt x="360" y="619"/>
                                  </a:lnTo>
                                  <a:lnTo>
                                    <a:pt x="360" y="624"/>
                                  </a:lnTo>
                                  <a:lnTo>
                                    <a:pt x="370" y="634"/>
                                  </a:lnTo>
                                  <a:lnTo>
                                    <a:pt x="370" y="639"/>
                                  </a:lnTo>
                                  <a:lnTo>
                                    <a:pt x="375" y="643"/>
                                  </a:lnTo>
                                  <a:lnTo>
                                    <a:pt x="375" y="648"/>
                                  </a:lnTo>
                                  <a:lnTo>
                                    <a:pt x="380" y="653"/>
                                  </a:lnTo>
                                  <a:lnTo>
                                    <a:pt x="380" y="658"/>
                                  </a:lnTo>
                                  <a:lnTo>
                                    <a:pt x="389" y="667"/>
                                  </a:lnTo>
                                  <a:lnTo>
                                    <a:pt x="389" y="672"/>
                                  </a:lnTo>
                                  <a:lnTo>
                                    <a:pt x="394" y="677"/>
                                  </a:lnTo>
                                  <a:lnTo>
                                    <a:pt x="394" y="682"/>
                                  </a:lnTo>
                                  <a:lnTo>
                                    <a:pt x="399" y="687"/>
                                  </a:lnTo>
                                  <a:lnTo>
                                    <a:pt x="399" y="691"/>
                                  </a:lnTo>
                                  <a:lnTo>
                                    <a:pt x="408" y="701"/>
                                  </a:lnTo>
                                  <a:lnTo>
                                    <a:pt x="408" y="706"/>
                                  </a:lnTo>
                                  <a:lnTo>
                                    <a:pt x="413" y="711"/>
                                  </a:lnTo>
                                  <a:lnTo>
                                    <a:pt x="413" y="715"/>
                                  </a:lnTo>
                                  <a:lnTo>
                                    <a:pt x="418" y="720"/>
                                  </a:lnTo>
                                  <a:lnTo>
                                    <a:pt x="418" y="725"/>
                                  </a:lnTo>
                                  <a:lnTo>
                                    <a:pt x="428" y="735"/>
                                  </a:lnTo>
                                  <a:lnTo>
                                    <a:pt x="428" y="7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85"/>
                          <wps:cNvSpPr>
                            <a:spLocks/>
                          </wps:cNvSpPr>
                          <wps:spPr bwMode="auto">
                            <a:xfrm>
                              <a:off x="2362" y="1488"/>
                              <a:ext cx="168" cy="298"/>
                            </a:xfrm>
                            <a:custGeom>
                              <a:avLst/>
                              <a:gdLst>
                                <a:gd name="T0" fmla="*/ 0 w 168"/>
                                <a:gd name="T1" fmla="*/ 0 h 298"/>
                                <a:gd name="T2" fmla="*/ 0 w 168"/>
                                <a:gd name="T3" fmla="*/ 5 h 298"/>
                                <a:gd name="T4" fmla="*/ 5 w 168"/>
                                <a:gd name="T5" fmla="*/ 10 h 298"/>
                                <a:gd name="T6" fmla="*/ 5 w 168"/>
                                <a:gd name="T7" fmla="*/ 15 h 298"/>
                                <a:gd name="T8" fmla="*/ 9 w 168"/>
                                <a:gd name="T9" fmla="*/ 20 h 298"/>
                                <a:gd name="T10" fmla="*/ 9 w 168"/>
                                <a:gd name="T11" fmla="*/ 24 h 298"/>
                                <a:gd name="T12" fmla="*/ 14 w 168"/>
                                <a:gd name="T13" fmla="*/ 29 h 298"/>
                                <a:gd name="T14" fmla="*/ 19 w 168"/>
                                <a:gd name="T15" fmla="*/ 34 h 298"/>
                                <a:gd name="T16" fmla="*/ 19 w 168"/>
                                <a:gd name="T17" fmla="*/ 39 h 298"/>
                                <a:gd name="T18" fmla="*/ 24 w 168"/>
                                <a:gd name="T19" fmla="*/ 44 h 298"/>
                                <a:gd name="T20" fmla="*/ 24 w 168"/>
                                <a:gd name="T21" fmla="*/ 48 h 298"/>
                                <a:gd name="T22" fmla="*/ 33 w 168"/>
                                <a:gd name="T23" fmla="*/ 58 h 298"/>
                                <a:gd name="T24" fmla="*/ 33 w 168"/>
                                <a:gd name="T25" fmla="*/ 63 h 298"/>
                                <a:gd name="T26" fmla="*/ 38 w 168"/>
                                <a:gd name="T27" fmla="*/ 68 h 298"/>
                                <a:gd name="T28" fmla="*/ 38 w 168"/>
                                <a:gd name="T29" fmla="*/ 72 h 298"/>
                                <a:gd name="T30" fmla="*/ 43 w 168"/>
                                <a:gd name="T31" fmla="*/ 77 h 298"/>
                                <a:gd name="T32" fmla="*/ 43 w 168"/>
                                <a:gd name="T33" fmla="*/ 82 h 298"/>
                                <a:gd name="T34" fmla="*/ 53 w 168"/>
                                <a:gd name="T35" fmla="*/ 92 h 298"/>
                                <a:gd name="T36" fmla="*/ 53 w 168"/>
                                <a:gd name="T37" fmla="*/ 96 h 298"/>
                                <a:gd name="T38" fmla="*/ 57 w 168"/>
                                <a:gd name="T39" fmla="*/ 101 h 298"/>
                                <a:gd name="T40" fmla="*/ 57 w 168"/>
                                <a:gd name="T41" fmla="*/ 106 h 298"/>
                                <a:gd name="T42" fmla="*/ 62 w 168"/>
                                <a:gd name="T43" fmla="*/ 111 h 298"/>
                                <a:gd name="T44" fmla="*/ 62 w 168"/>
                                <a:gd name="T45" fmla="*/ 116 h 298"/>
                                <a:gd name="T46" fmla="*/ 72 w 168"/>
                                <a:gd name="T47" fmla="*/ 125 h 298"/>
                                <a:gd name="T48" fmla="*/ 72 w 168"/>
                                <a:gd name="T49" fmla="*/ 130 h 298"/>
                                <a:gd name="T50" fmla="*/ 77 w 168"/>
                                <a:gd name="T51" fmla="*/ 135 h 298"/>
                                <a:gd name="T52" fmla="*/ 77 w 168"/>
                                <a:gd name="T53" fmla="*/ 140 h 298"/>
                                <a:gd name="T54" fmla="*/ 86 w 168"/>
                                <a:gd name="T55" fmla="*/ 149 h 298"/>
                                <a:gd name="T56" fmla="*/ 86 w 168"/>
                                <a:gd name="T57" fmla="*/ 154 h 298"/>
                                <a:gd name="T58" fmla="*/ 91 w 168"/>
                                <a:gd name="T59" fmla="*/ 159 h 298"/>
                                <a:gd name="T60" fmla="*/ 91 w 168"/>
                                <a:gd name="T61" fmla="*/ 164 h 298"/>
                                <a:gd name="T62" fmla="*/ 96 w 168"/>
                                <a:gd name="T63" fmla="*/ 168 h 298"/>
                                <a:gd name="T64" fmla="*/ 96 w 168"/>
                                <a:gd name="T65" fmla="*/ 173 h 298"/>
                                <a:gd name="T66" fmla="*/ 105 w 168"/>
                                <a:gd name="T67" fmla="*/ 183 h 298"/>
                                <a:gd name="T68" fmla="*/ 105 w 168"/>
                                <a:gd name="T69" fmla="*/ 188 h 298"/>
                                <a:gd name="T70" fmla="*/ 110 w 168"/>
                                <a:gd name="T71" fmla="*/ 192 h 298"/>
                                <a:gd name="T72" fmla="*/ 110 w 168"/>
                                <a:gd name="T73" fmla="*/ 197 h 298"/>
                                <a:gd name="T74" fmla="*/ 115 w 168"/>
                                <a:gd name="T75" fmla="*/ 202 h 298"/>
                                <a:gd name="T76" fmla="*/ 115 w 168"/>
                                <a:gd name="T77" fmla="*/ 207 h 298"/>
                                <a:gd name="T78" fmla="*/ 125 w 168"/>
                                <a:gd name="T79" fmla="*/ 216 h 298"/>
                                <a:gd name="T80" fmla="*/ 125 w 168"/>
                                <a:gd name="T81" fmla="*/ 221 h 298"/>
                                <a:gd name="T82" fmla="*/ 129 w 168"/>
                                <a:gd name="T83" fmla="*/ 226 h 298"/>
                                <a:gd name="T84" fmla="*/ 129 w 168"/>
                                <a:gd name="T85" fmla="*/ 231 h 298"/>
                                <a:gd name="T86" fmla="*/ 139 w 168"/>
                                <a:gd name="T87" fmla="*/ 240 h 298"/>
                                <a:gd name="T88" fmla="*/ 139 w 168"/>
                                <a:gd name="T89" fmla="*/ 245 h 298"/>
                                <a:gd name="T90" fmla="*/ 144 w 168"/>
                                <a:gd name="T91" fmla="*/ 250 h 298"/>
                                <a:gd name="T92" fmla="*/ 144 w 168"/>
                                <a:gd name="T93" fmla="*/ 255 h 298"/>
                                <a:gd name="T94" fmla="*/ 149 w 168"/>
                                <a:gd name="T95" fmla="*/ 260 h 298"/>
                                <a:gd name="T96" fmla="*/ 149 w 168"/>
                                <a:gd name="T97" fmla="*/ 264 h 298"/>
                                <a:gd name="T98" fmla="*/ 158 w 168"/>
                                <a:gd name="T99" fmla="*/ 274 h 298"/>
                                <a:gd name="T100" fmla="*/ 158 w 168"/>
                                <a:gd name="T101" fmla="*/ 279 h 298"/>
                                <a:gd name="T102" fmla="*/ 163 w 168"/>
                                <a:gd name="T103" fmla="*/ 284 h 298"/>
                                <a:gd name="T104" fmla="*/ 163 w 168"/>
                                <a:gd name="T105" fmla="*/ 288 h 298"/>
                                <a:gd name="T106" fmla="*/ 168 w 168"/>
                                <a:gd name="T107" fmla="*/ 293 h 298"/>
                                <a:gd name="T108" fmla="*/ 168 w 168"/>
                                <a:gd name="T10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8" h="298">
                                  <a:moveTo>
                                    <a:pt x="0" y="0"/>
                                  </a:moveTo>
                                  <a:lnTo>
                                    <a:pt x="0" y="5"/>
                                  </a:lnTo>
                                  <a:lnTo>
                                    <a:pt x="5" y="10"/>
                                  </a:lnTo>
                                  <a:lnTo>
                                    <a:pt x="5" y="15"/>
                                  </a:lnTo>
                                  <a:lnTo>
                                    <a:pt x="9" y="20"/>
                                  </a:lnTo>
                                  <a:lnTo>
                                    <a:pt x="9"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3" y="92"/>
                                  </a:lnTo>
                                  <a:lnTo>
                                    <a:pt x="53" y="96"/>
                                  </a:lnTo>
                                  <a:lnTo>
                                    <a:pt x="57" y="101"/>
                                  </a:lnTo>
                                  <a:lnTo>
                                    <a:pt x="57" y="106"/>
                                  </a:lnTo>
                                  <a:lnTo>
                                    <a:pt x="62" y="111"/>
                                  </a:lnTo>
                                  <a:lnTo>
                                    <a:pt x="62" y="116"/>
                                  </a:lnTo>
                                  <a:lnTo>
                                    <a:pt x="72" y="125"/>
                                  </a:lnTo>
                                  <a:lnTo>
                                    <a:pt x="72" y="130"/>
                                  </a:lnTo>
                                  <a:lnTo>
                                    <a:pt x="77" y="135"/>
                                  </a:lnTo>
                                  <a:lnTo>
                                    <a:pt x="77" y="140"/>
                                  </a:lnTo>
                                  <a:lnTo>
                                    <a:pt x="86" y="149"/>
                                  </a:lnTo>
                                  <a:lnTo>
                                    <a:pt x="86" y="154"/>
                                  </a:lnTo>
                                  <a:lnTo>
                                    <a:pt x="91" y="159"/>
                                  </a:lnTo>
                                  <a:lnTo>
                                    <a:pt x="91" y="164"/>
                                  </a:lnTo>
                                  <a:lnTo>
                                    <a:pt x="96" y="168"/>
                                  </a:lnTo>
                                  <a:lnTo>
                                    <a:pt x="96" y="173"/>
                                  </a:lnTo>
                                  <a:lnTo>
                                    <a:pt x="105" y="183"/>
                                  </a:lnTo>
                                  <a:lnTo>
                                    <a:pt x="105" y="188"/>
                                  </a:lnTo>
                                  <a:lnTo>
                                    <a:pt x="110" y="192"/>
                                  </a:lnTo>
                                  <a:lnTo>
                                    <a:pt x="110" y="197"/>
                                  </a:lnTo>
                                  <a:lnTo>
                                    <a:pt x="115" y="202"/>
                                  </a:lnTo>
                                  <a:lnTo>
                                    <a:pt x="115" y="207"/>
                                  </a:lnTo>
                                  <a:lnTo>
                                    <a:pt x="125" y="216"/>
                                  </a:lnTo>
                                  <a:lnTo>
                                    <a:pt x="125" y="221"/>
                                  </a:lnTo>
                                  <a:lnTo>
                                    <a:pt x="129" y="226"/>
                                  </a:lnTo>
                                  <a:lnTo>
                                    <a:pt x="129" y="231"/>
                                  </a:lnTo>
                                  <a:lnTo>
                                    <a:pt x="139" y="240"/>
                                  </a:lnTo>
                                  <a:lnTo>
                                    <a:pt x="139" y="245"/>
                                  </a:lnTo>
                                  <a:lnTo>
                                    <a:pt x="144" y="250"/>
                                  </a:lnTo>
                                  <a:lnTo>
                                    <a:pt x="144" y="255"/>
                                  </a:lnTo>
                                  <a:lnTo>
                                    <a:pt x="149" y="260"/>
                                  </a:lnTo>
                                  <a:lnTo>
                                    <a:pt x="149" y="264"/>
                                  </a:lnTo>
                                  <a:lnTo>
                                    <a:pt x="158" y="274"/>
                                  </a:lnTo>
                                  <a:lnTo>
                                    <a:pt x="158" y="279"/>
                                  </a:lnTo>
                                  <a:lnTo>
                                    <a:pt x="163" y="284"/>
                                  </a:lnTo>
                                  <a:lnTo>
                                    <a:pt x="163" y="288"/>
                                  </a:lnTo>
                                  <a:lnTo>
                                    <a:pt x="168" y="293"/>
                                  </a:lnTo>
                                  <a:lnTo>
                                    <a:pt x="168" y="29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86"/>
                          <wps:cNvSpPr>
                            <a:spLocks/>
                          </wps:cNvSpPr>
                          <wps:spPr bwMode="auto">
                            <a:xfrm>
                              <a:off x="2554" y="1820"/>
                              <a:ext cx="1075" cy="1858"/>
                            </a:xfrm>
                            <a:custGeom>
                              <a:avLst/>
                              <a:gdLst>
                                <a:gd name="T0" fmla="*/ 9 w 1075"/>
                                <a:gd name="T1" fmla="*/ 24 h 1858"/>
                                <a:gd name="T2" fmla="*/ 29 w 1075"/>
                                <a:gd name="T3" fmla="*/ 53 h 1858"/>
                                <a:gd name="T4" fmla="*/ 53 w 1075"/>
                                <a:gd name="T5" fmla="*/ 91 h 1858"/>
                                <a:gd name="T6" fmla="*/ 72 w 1075"/>
                                <a:gd name="T7" fmla="*/ 125 h 1858"/>
                                <a:gd name="T8" fmla="*/ 91 w 1075"/>
                                <a:gd name="T9" fmla="*/ 158 h 1858"/>
                                <a:gd name="T10" fmla="*/ 110 w 1075"/>
                                <a:gd name="T11" fmla="*/ 192 h 1858"/>
                                <a:gd name="T12" fmla="*/ 129 w 1075"/>
                                <a:gd name="T13" fmla="*/ 225 h 1858"/>
                                <a:gd name="T14" fmla="*/ 149 w 1075"/>
                                <a:gd name="T15" fmla="*/ 259 h 1858"/>
                                <a:gd name="T16" fmla="*/ 168 w 1075"/>
                                <a:gd name="T17" fmla="*/ 293 h 1858"/>
                                <a:gd name="T18" fmla="*/ 187 w 1075"/>
                                <a:gd name="T19" fmla="*/ 326 h 1858"/>
                                <a:gd name="T20" fmla="*/ 211 w 1075"/>
                                <a:gd name="T21" fmla="*/ 365 h 1858"/>
                                <a:gd name="T22" fmla="*/ 230 w 1075"/>
                                <a:gd name="T23" fmla="*/ 398 h 1858"/>
                                <a:gd name="T24" fmla="*/ 249 w 1075"/>
                                <a:gd name="T25" fmla="*/ 432 h 1858"/>
                                <a:gd name="T26" fmla="*/ 269 w 1075"/>
                                <a:gd name="T27" fmla="*/ 465 h 1858"/>
                                <a:gd name="T28" fmla="*/ 288 w 1075"/>
                                <a:gd name="T29" fmla="*/ 499 h 1858"/>
                                <a:gd name="T30" fmla="*/ 307 w 1075"/>
                                <a:gd name="T31" fmla="*/ 533 h 1858"/>
                                <a:gd name="T32" fmla="*/ 326 w 1075"/>
                                <a:gd name="T33" fmla="*/ 566 h 1858"/>
                                <a:gd name="T34" fmla="*/ 345 w 1075"/>
                                <a:gd name="T35" fmla="*/ 600 h 1858"/>
                                <a:gd name="T36" fmla="*/ 369 w 1075"/>
                                <a:gd name="T37" fmla="*/ 638 h 1858"/>
                                <a:gd name="T38" fmla="*/ 389 w 1075"/>
                                <a:gd name="T39" fmla="*/ 672 h 1858"/>
                                <a:gd name="T40" fmla="*/ 408 w 1075"/>
                                <a:gd name="T41" fmla="*/ 705 h 1858"/>
                                <a:gd name="T42" fmla="*/ 427 w 1075"/>
                                <a:gd name="T43" fmla="*/ 739 h 1858"/>
                                <a:gd name="T44" fmla="*/ 446 w 1075"/>
                                <a:gd name="T45" fmla="*/ 773 h 1858"/>
                                <a:gd name="T46" fmla="*/ 465 w 1075"/>
                                <a:gd name="T47" fmla="*/ 806 h 1858"/>
                                <a:gd name="T48" fmla="*/ 485 w 1075"/>
                                <a:gd name="T49" fmla="*/ 840 h 1858"/>
                                <a:gd name="T50" fmla="*/ 509 w 1075"/>
                                <a:gd name="T51" fmla="*/ 878 h 1858"/>
                                <a:gd name="T52" fmla="*/ 528 w 1075"/>
                                <a:gd name="T53" fmla="*/ 912 h 1858"/>
                                <a:gd name="T54" fmla="*/ 547 w 1075"/>
                                <a:gd name="T55" fmla="*/ 946 h 1858"/>
                                <a:gd name="T56" fmla="*/ 566 w 1075"/>
                                <a:gd name="T57" fmla="*/ 979 h 1858"/>
                                <a:gd name="T58" fmla="*/ 585 w 1075"/>
                                <a:gd name="T59" fmla="*/ 1013 h 1858"/>
                                <a:gd name="T60" fmla="*/ 605 w 1075"/>
                                <a:gd name="T61" fmla="*/ 1046 h 1858"/>
                                <a:gd name="T62" fmla="*/ 624 w 1075"/>
                                <a:gd name="T63" fmla="*/ 1080 h 1858"/>
                                <a:gd name="T64" fmla="*/ 643 w 1075"/>
                                <a:gd name="T65" fmla="*/ 1114 h 1858"/>
                                <a:gd name="T66" fmla="*/ 667 w 1075"/>
                                <a:gd name="T67" fmla="*/ 1152 h 1858"/>
                                <a:gd name="T68" fmla="*/ 686 w 1075"/>
                                <a:gd name="T69" fmla="*/ 1186 h 1858"/>
                                <a:gd name="T70" fmla="*/ 705 w 1075"/>
                                <a:gd name="T71" fmla="*/ 1219 h 1858"/>
                                <a:gd name="T72" fmla="*/ 725 w 1075"/>
                                <a:gd name="T73" fmla="*/ 1253 h 1858"/>
                                <a:gd name="T74" fmla="*/ 744 w 1075"/>
                                <a:gd name="T75" fmla="*/ 1286 h 1858"/>
                                <a:gd name="T76" fmla="*/ 763 w 1075"/>
                                <a:gd name="T77" fmla="*/ 1320 h 1858"/>
                                <a:gd name="T78" fmla="*/ 782 w 1075"/>
                                <a:gd name="T79" fmla="*/ 1354 h 1858"/>
                                <a:gd name="T80" fmla="*/ 801 w 1075"/>
                                <a:gd name="T81" fmla="*/ 1387 h 1858"/>
                                <a:gd name="T82" fmla="*/ 825 w 1075"/>
                                <a:gd name="T83" fmla="*/ 1426 h 1858"/>
                                <a:gd name="T84" fmla="*/ 845 w 1075"/>
                                <a:gd name="T85" fmla="*/ 1459 h 1858"/>
                                <a:gd name="T86" fmla="*/ 864 w 1075"/>
                                <a:gd name="T87" fmla="*/ 1493 h 1858"/>
                                <a:gd name="T88" fmla="*/ 883 w 1075"/>
                                <a:gd name="T89" fmla="*/ 1527 h 1858"/>
                                <a:gd name="T90" fmla="*/ 902 w 1075"/>
                                <a:gd name="T91" fmla="*/ 1560 h 1858"/>
                                <a:gd name="T92" fmla="*/ 921 w 1075"/>
                                <a:gd name="T93" fmla="*/ 1594 h 1858"/>
                                <a:gd name="T94" fmla="*/ 941 w 1075"/>
                                <a:gd name="T95" fmla="*/ 1627 h 1858"/>
                                <a:gd name="T96" fmla="*/ 960 w 1075"/>
                                <a:gd name="T97" fmla="*/ 1661 h 1858"/>
                                <a:gd name="T98" fmla="*/ 984 w 1075"/>
                                <a:gd name="T99" fmla="*/ 1699 h 1858"/>
                                <a:gd name="T100" fmla="*/ 1003 w 1075"/>
                                <a:gd name="T101" fmla="*/ 1733 h 1858"/>
                                <a:gd name="T102" fmla="*/ 1022 w 1075"/>
                                <a:gd name="T103" fmla="*/ 1767 h 1858"/>
                                <a:gd name="T104" fmla="*/ 1041 w 1075"/>
                                <a:gd name="T105" fmla="*/ 1800 h 1858"/>
                                <a:gd name="T106" fmla="*/ 1061 w 1075"/>
                                <a:gd name="T107" fmla="*/ 1834 h 1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5" h="1858">
                                  <a:moveTo>
                                    <a:pt x="0" y="0"/>
                                  </a:moveTo>
                                  <a:lnTo>
                                    <a:pt x="0" y="4"/>
                                  </a:lnTo>
                                  <a:lnTo>
                                    <a:pt x="5" y="9"/>
                                  </a:lnTo>
                                  <a:lnTo>
                                    <a:pt x="5" y="14"/>
                                  </a:lnTo>
                                  <a:lnTo>
                                    <a:pt x="9" y="19"/>
                                  </a:lnTo>
                                  <a:lnTo>
                                    <a:pt x="9" y="24"/>
                                  </a:lnTo>
                                  <a:lnTo>
                                    <a:pt x="14" y="29"/>
                                  </a:lnTo>
                                  <a:lnTo>
                                    <a:pt x="19" y="33"/>
                                  </a:lnTo>
                                  <a:lnTo>
                                    <a:pt x="19" y="38"/>
                                  </a:lnTo>
                                  <a:lnTo>
                                    <a:pt x="24" y="43"/>
                                  </a:lnTo>
                                  <a:lnTo>
                                    <a:pt x="24" y="48"/>
                                  </a:lnTo>
                                  <a:lnTo>
                                    <a:pt x="29" y="53"/>
                                  </a:lnTo>
                                  <a:lnTo>
                                    <a:pt x="29" y="57"/>
                                  </a:lnTo>
                                  <a:lnTo>
                                    <a:pt x="38" y="67"/>
                                  </a:lnTo>
                                  <a:lnTo>
                                    <a:pt x="38" y="72"/>
                                  </a:lnTo>
                                  <a:lnTo>
                                    <a:pt x="43" y="77"/>
                                  </a:lnTo>
                                  <a:lnTo>
                                    <a:pt x="43" y="81"/>
                                  </a:lnTo>
                                  <a:lnTo>
                                    <a:pt x="53" y="91"/>
                                  </a:lnTo>
                                  <a:lnTo>
                                    <a:pt x="53" y="96"/>
                                  </a:lnTo>
                                  <a:lnTo>
                                    <a:pt x="57" y="101"/>
                                  </a:lnTo>
                                  <a:lnTo>
                                    <a:pt x="57" y="105"/>
                                  </a:lnTo>
                                  <a:lnTo>
                                    <a:pt x="62" y="110"/>
                                  </a:lnTo>
                                  <a:lnTo>
                                    <a:pt x="62" y="115"/>
                                  </a:lnTo>
                                  <a:lnTo>
                                    <a:pt x="72" y="125"/>
                                  </a:lnTo>
                                  <a:lnTo>
                                    <a:pt x="72" y="129"/>
                                  </a:lnTo>
                                  <a:lnTo>
                                    <a:pt x="77" y="134"/>
                                  </a:lnTo>
                                  <a:lnTo>
                                    <a:pt x="77"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1"/>
                                  </a:lnTo>
                                  <a:lnTo>
                                    <a:pt x="115" y="206"/>
                                  </a:lnTo>
                                  <a:lnTo>
                                    <a:pt x="125" y="216"/>
                                  </a:lnTo>
                                  <a:lnTo>
                                    <a:pt x="125" y="221"/>
                                  </a:lnTo>
                                  <a:lnTo>
                                    <a:pt x="129" y="225"/>
                                  </a:lnTo>
                                  <a:lnTo>
                                    <a:pt x="129"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3"/>
                                  </a:lnTo>
                                  <a:lnTo>
                                    <a:pt x="168" y="297"/>
                                  </a:lnTo>
                                  <a:lnTo>
                                    <a:pt x="177" y="307"/>
                                  </a:lnTo>
                                  <a:lnTo>
                                    <a:pt x="177" y="312"/>
                                  </a:lnTo>
                                  <a:lnTo>
                                    <a:pt x="182" y="317"/>
                                  </a:lnTo>
                                  <a:lnTo>
                                    <a:pt x="182" y="321"/>
                                  </a:lnTo>
                                  <a:lnTo>
                                    <a:pt x="187" y="326"/>
                                  </a:lnTo>
                                  <a:lnTo>
                                    <a:pt x="187" y="331"/>
                                  </a:lnTo>
                                  <a:lnTo>
                                    <a:pt x="197" y="341"/>
                                  </a:lnTo>
                                  <a:lnTo>
                                    <a:pt x="197" y="345"/>
                                  </a:lnTo>
                                  <a:lnTo>
                                    <a:pt x="201" y="350"/>
                                  </a:lnTo>
                                  <a:lnTo>
                                    <a:pt x="201" y="355"/>
                                  </a:lnTo>
                                  <a:lnTo>
                                    <a:pt x="211" y="365"/>
                                  </a:lnTo>
                                  <a:lnTo>
                                    <a:pt x="211" y="369"/>
                                  </a:lnTo>
                                  <a:lnTo>
                                    <a:pt x="216" y="374"/>
                                  </a:lnTo>
                                  <a:lnTo>
                                    <a:pt x="216" y="379"/>
                                  </a:lnTo>
                                  <a:lnTo>
                                    <a:pt x="221" y="384"/>
                                  </a:lnTo>
                                  <a:lnTo>
                                    <a:pt x="221" y="389"/>
                                  </a:lnTo>
                                  <a:lnTo>
                                    <a:pt x="230" y="398"/>
                                  </a:lnTo>
                                  <a:lnTo>
                                    <a:pt x="230" y="403"/>
                                  </a:lnTo>
                                  <a:lnTo>
                                    <a:pt x="235" y="408"/>
                                  </a:lnTo>
                                  <a:lnTo>
                                    <a:pt x="235" y="413"/>
                                  </a:lnTo>
                                  <a:lnTo>
                                    <a:pt x="240" y="417"/>
                                  </a:lnTo>
                                  <a:lnTo>
                                    <a:pt x="240" y="422"/>
                                  </a:lnTo>
                                  <a:lnTo>
                                    <a:pt x="249" y="432"/>
                                  </a:lnTo>
                                  <a:lnTo>
                                    <a:pt x="249" y="437"/>
                                  </a:lnTo>
                                  <a:lnTo>
                                    <a:pt x="254" y="441"/>
                                  </a:lnTo>
                                  <a:lnTo>
                                    <a:pt x="254" y="446"/>
                                  </a:lnTo>
                                  <a:lnTo>
                                    <a:pt x="264" y="456"/>
                                  </a:lnTo>
                                  <a:lnTo>
                                    <a:pt x="264" y="461"/>
                                  </a:lnTo>
                                  <a:lnTo>
                                    <a:pt x="269" y="465"/>
                                  </a:lnTo>
                                  <a:lnTo>
                                    <a:pt x="269" y="470"/>
                                  </a:lnTo>
                                  <a:lnTo>
                                    <a:pt x="273" y="475"/>
                                  </a:lnTo>
                                  <a:lnTo>
                                    <a:pt x="273" y="480"/>
                                  </a:lnTo>
                                  <a:lnTo>
                                    <a:pt x="283" y="489"/>
                                  </a:lnTo>
                                  <a:lnTo>
                                    <a:pt x="283" y="494"/>
                                  </a:lnTo>
                                  <a:lnTo>
                                    <a:pt x="288" y="499"/>
                                  </a:lnTo>
                                  <a:lnTo>
                                    <a:pt x="288" y="504"/>
                                  </a:lnTo>
                                  <a:lnTo>
                                    <a:pt x="293" y="509"/>
                                  </a:lnTo>
                                  <a:lnTo>
                                    <a:pt x="293" y="513"/>
                                  </a:lnTo>
                                  <a:lnTo>
                                    <a:pt x="302" y="523"/>
                                  </a:lnTo>
                                  <a:lnTo>
                                    <a:pt x="302" y="528"/>
                                  </a:lnTo>
                                  <a:lnTo>
                                    <a:pt x="307" y="533"/>
                                  </a:lnTo>
                                  <a:lnTo>
                                    <a:pt x="307" y="537"/>
                                  </a:lnTo>
                                  <a:lnTo>
                                    <a:pt x="317" y="547"/>
                                  </a:lnTo>
                                  <a:lnTo>
                                    <a:pt x="317" y="552"/>
                                  </a:lnTo>
                                  <a:lnTo>
                                    <a:pt x="321" y="557"/>
                                  </a:lnTo>
                                  <a:lnTo>
                                    <a:pt x="321" y="561"/>
                                  </a:lnTo>
                                  <a:lnTo>
                                    <a:pt x="326" y="566"/>
                                  </a:lnTo>
                                  <a:lnTo>
                                    <a:pt x="326" y="571"/>
                                  </a:lnTo>
                                  <a:lnTo>
                                    <a:pt x="336" y="581"/>
                                  </a:lnTo>
                                  <a:lnTo>
                                    <a:pt x="336" y="585"/>
                                  </a:lnTo>
                                  <a:lnTo>
                                    <a:pt x="341" y="590"/>
                                  </a:lnTo>
                                  <a:lnTo>
                                    <a:pt x="341" y="595"/>
                                  </a:lnTo>
                                  <a:lnTo>
                                    <a:pt x="345" y="600"/>
                                  </a:lnTo>
                                  <a:lnTo>
                                    <a:pt x="345" y="605"/>
                                  </a:lnTo>
                                  <a:lnTo>
                                    <a:pt x="355" y="614"/>
                                  </a:lnTo>
                                  <a:lnTo>
                                    <a:pt x="355" y="619"/>
                                  </a:lnTo>
                                  <a:lnTo>
                                    <a:pt x="360" y="624"/>
                                  </a:lnTo>
                                  <a:lnTo>
                                    <a:pt x="360" y="629"/>
                                  </a:lnTo>
                                  <a:lnTo>
                                    <a:pt x="369" y="638"/>
                                  </a:lnTo>
                                  <a:lnTo>
                                    <a:pt x="369" y="643"/>
                                  </a:lnTo>
                                  <a:lnTo>
                                    <a:pt x="374" y="648"/>
                                  </a:lnTo>
                                  <a:lnTo>
                                    <a:pt x="374" y="653"/>
                                  </a:lnTo>
                                  <a:lnTo>
                                    <a:pt x="379" y="657"/>
                                  </a:lnTo>
                                  <a:lnTo>
                                    <a:pt x="379" y="662"/>
                                  </a:lnTo>
                                  <a:lnTo>
                                    <a:pt x="389" y="672"/>
                                  </a:lnTo>
                                  <a:lnTo>
                                    <a:pt x="389" y="677"/>
                                  </a:lnTo>
                                  <a:lnTo>
                                    <a:pt x="393" y="681"/>
                                  </a:lnTo>
                                  <a:lnTo>
                                    <a:pt x="393" y="686"/>
                                  </a:lnTo>
                                  <a:lnTo>
                                    <a:pt x="403" y="696"/>
                                  </a:lnTo>
                                  <a:lnTo>
                                    <a:pt x="403" y="701"/>
                                  </a:lnTo>
                                  <a:lnTo>
                                    <a:pt x="408" y="705"/>
                                  </a:lnTo>
                                  <a:lnTo>
                                    <a:pt x="408" y="710"/>
                                  </a:lnTo>
                                  <a:lnTo>
                                    <a:pt x="413" y="715"/>
                                  </a:lnTo>
                                  <a:lnTo>
                                    <a:pt x="413" y="720"/>
                                  </a:lnTo>
                                  <a:lnTo>
                                    <a:pt x="422" y="729"/>
                                  </a:lnTo>
                                  <a:lnTo>
                                    <a:pt x="422" y="734"/>
                                  </a:lnTo>
                                  <a:lnTo>
                                    <a:pt x="427" y="739"/>
                                  </a:lnTo>
                                  <a:lnTo>
                                    <a:pt x="427" y="744"/>
                                  </a:lnTo>
                                  <a:lnTo>
                                    <a:pt x="432" y="749"/>
                                  </a:lnTo>
                                  <a:lnTo>
                                    <a:pt x="432" y="754"/>
                                  </a:lnTo>
                                  <a:lnTo>
                                    <a:pt x="441" y="763"/>
                                  </a:lnTo>
                                  <a:lnTo>
                                    <a:pt x="441" y="768"/>
                                  </a:lnTo>
                                  <a:lnTo>
                                    <a:pt x="446" y="773"/>
                                  </a:lnTo>
                                  <a:lnTo>
                                    <a:pt x="446" y="778"/>
                                  </a:lnTo>
                                  <a:lnTo>
                                    <a:pt x="456" y="787"/>
                                  </a:lnTo>
                                  <a:lnTo>
                                    <a:pt x="456" y="792"/>
                                  </a:lnTo>
                                  <a:lnTo>
                                    <a:pt x="461" y="797"/>
                                  </a:lnTo>
                                  <a:lnTo>
                                    <a:pt x="461" y="802"/>
                                  </a:lnTo>
                                  <a:lnTo>
                                    <a:pt x="465" y="806"/>
                                  </a:lnTo>
                                  <a:lnTo>
                                    <a:pt x="465" y="811"/>
                                  </a:lnTo>
                                  <a:lnTo>
                                    <a:pt x="475" y="821"/>
                                  </a:lnTo>
                                  <a:lnTo>
                                    <a:pt x="475" y="826"/>
                                  </a:lnTo>
                                  <a:lnTo>
                                    <a:pt x="480" y="830"/>
                                  </a:lnTo>
                                  <a:lnTo>
                                    <a:pt x="480" y="835"/>
                                  </a:lnTo>
                                  <a:lnTo>
                                    <a:pt x="485" y="840"/>
                                  </a:lnTo>
                                  <a:lnTo>
                                    <a:pt x="485" y="845"/>
                                  </a:lnTo>
                                  <a:lnTo>
                                    <a:pt x="494" y="854"/>
                                  </a:lnTo>
                                  <a:lnTo>
                                    <a:pt x="494" y="859"/>
                                  </a:lnTo>
                                  <a:lnTo>
                                    <a:pt x="499" y="864"/>
                                  </a:lnTo>
                                  <a:lnTo>
                                    <a:pt x="499" y="869"/>
                                  </a:lnTo>
                                  <a:lnTo>
                                    <a:pt x="509" y="878"/>
                                  </a:lnTo>
                                  <a:lnTo>
                                    <a:pt x="509" y="883"/>
                                  </a:lnTo>
                                  <a:lnTo>
                                    <a:pt x="513" y="888"/>
                                  </a:lnTo>
                                  <a:lnTo>
                                    <a:pt x="513" y="893"/>
                                  </a:lnTo>
                                  <a:lnTo>
                                    <a:pt x="518" y="898"/>
                                  </a:lnTo>
                                  <a:lnTo>
                                    <a:pt x="518" y="902"/>
                                  </a:lnTo>
                                  <a:lnTo>
                                    <a:pt x="528" y="912"/>
                                  </a:lnTo>
                                  <a:lnTo>
                                    <a:pt x="528" y="917"/>
                                  </a:lnTo>
                                  <a:lnTo>
                                    <a:pt x="533" y="922"/>
                                  </a:lnTo>
                                  <a:lnTo>
                                    <a:pt x="533" y="926"/>
                                  </a:lnTo>
                                  <a:lnTo>
                                    <a:pt x="537" y="931"/>
                                  </a:lnTo>
                                  <a:lnTo>
                                    <a:pt x="537" y="936"/>
                                  </a:lnTo>
                                  <a:lnTo>
                                    <a:pt x="547" y="946"/>
                                  </a:lnTo>
                                  <a:lnTo>
                                    <a:pt x="547" y="950"/>
                                  </a:lnTo>
                                  <a:lnTo>
                                    <a:pt x="552" y="955"/>
                                  </a:lnTo>
                                  <a:lnTo>
                                    <a:pt x="552" y="960"/>
                                  </a:lnTo>
                                  <a:lnTo>
                                    <a:pt x="561" y="970"/>
                                  </a:lnTo>
                                  <a:lnTo>
                                    <a:pt x="561" y="974"/>
                                  </a:lnTo>
                                  <a:lnTo>
                                    <a:pt x="566" y="979"/>
                                  </a:lnTo>
                                  <a:lnTo>
                                    <a:pt x="566" y="984"/>
                                  </a:lnTo>
                                  <a:lnTo>
                                    <a:pt x="571" y="989"/>
                                  </a:lnTo>
                                  <a:lnTo>
                                    <a:pt x="571" y="994"/>
                                  </a:lnTo>
                                  <a:lnTo>
                                    <a:pt x="581" y="1003"/>
                                  </a:lnTo>
                                  <a:lnTo>
                                    <a:pt x="581" y="1008"/>
                                  </a:lnTo>
                                  <a:lnTo>
                                    <a:pt x="585" y="1013"/>
                                  </a:lnTo>
                                  <a:lnTo>
                                    <a:pt x="585" y="1018"/>
                                  </a:lnTo>
                                  <a:lnTo>
                                    <a:pt x="590" y="1022"/>
                                  </a:lnTo>
                                  <a:lnTo>
                                    <a:pt x="590" y="1027"/>
                                  </a:lnTo>
                                  <a:lnTo>
                                    <a:pt x="600" y="1037"/>
                                  </a:lnTo>
                                  <a:lnTo>
                                    <a:pt x="600" y="1042"/>
                                  </a:lnTo>
                                  <a:lnTo>
                                    <a:pt x="605" y="1046"/>
                                  </a:lnTo>
                                  <a:lnTo>
                                    <a:pt x="605" y="1051"/>
                                  </a:lnTo>
                                  <a:lnTo>
                                    <a:pt x="614" y="1061"/>
                                  </a:lnTo>
                                  <a:lnTo>
                                    <a:pt x="614" y="1066"/>
                                  </a:lnTo>
                                  <a:lnTo>
                                    <a:pt x="619" y="1070"/>
                                  </a:lnTo>
                                  <a:lnTo>
                                    <a:pt x="619" y="1075"/>
                                  </a:lnTo>
                                  <a:lnTo>
                                    <a:pt x="624" y="1080"/>
                                  </a:lnTo>
                                  <a:lnTo>
                                    <a:pt x="624" y="1085"/>
                                  </a:lnTo>
                                  <a:lnTo>
                                    <a:pt x="633" y="1094"/>
                                  </a:lnTo>
                                  <a:lnTo>
                                    <a:pt x="633" y="1099"/>
                                  </a:lnTo>
                                  <a:lnTo>
                                    <a:pt x="638" y="1104"/>
                                  </a:lnTo>
                                  <a:lnTo>
                                    <a:pt x="638" y="1109"/>
                                  </a:lnTo>
                                  <a:lnTo>
                                    <a:pt x="643" y="1114"/>
                                  </a:lnTo>
                                  <a:lnTo>
                                    <a:pt x="643" y="1118"/>
                                  </a:lnTo>
                                  <a:lnTo>
                                    <a:pt x="653" y="1128"/>
                                  </a:lnTo>
                                  <a:lnTo>
                                    <a:pt x="653" y="1133"/>
                                  </a:lnTo>
                                  <a:lnTo>
                                    <a:pt x="657" y="1138"/>
                                  </a:lnTo>
                                  <a:lnTo>
                                    <a:pt x="657" y="1142"/>
                                  </a:lnTo>
                                  <a:lnTo>
                                    <a:pt x="667" y="1152"/>
                                  </a:lnTo>
                                  <a:lnTo>
                                    <a:pt x="667" y="1157"/>
                                  </a:lnTo>
                                  <a:lnTo>
                                    <a:pt x="672" y="1162"/>
                                  </a:lnTo>
                                  <a:lnTo>
                                    <a:pt x="672" y="1166"/>
                                  </a:lnTo>
                                  <a:lnTo>
                                    <a:pt x="677" y="1171"/>
                                  </a:lnTo>
                                  <a:lnTo>
                                    <a:pt x="677" y="1176"/>
                                  </a:lnTo>
                                  <a:lnTo>
                                    <a:pt x="686" y="1186"/>
                                  </a:lnTo>
                                  <a:lnTo>
                                    <a:pt x="686" y="1190"/>
                                  </a:lnTo>
                                  <a:lnTo>
                                    <a:pt x="691" y="1195"/>
                                  </a:lnTo>
                                  <a:lnTo>
                                    <a:pt x="691" y="1200"/>
                                  </a:lnTo>
                                  <a:lnTo>
                                    <a:pt x="696" y="1205"/>
                                  </a:lnTo>
                                  <a:lnTo>
                                    <a:pt x="696" y="1210"/>
                                  </a:lnTo>
                                  <a:lnTo>
                                    <a:pt x="705" y="1219"/>
                                  </a:lnTo>
                                  <a:lnTo>
                                    <a:pt x="705" y="1224"/>
                                  </a:lnTo>
                                  <a:lnTo>
                                    <a:pt x="710" y="1229"/>
                                  </a:lnTo>
                                  <a:lnTo>
                                    <a:pt x="710" y="1234"/>
                                  </a:lnTo>
                                  <a:lnTo>
                                    <a:pt x="720" y="1243"/>
                                  </a:lnTo>
                                  <a:lnTo>
                                    <a:pt x="720" y="1248"/>
                                  </a:lnTo>
                                  <a:lnTo>
                                    <a:pt x="725" y="1253"/>
                                  </a:lnTo>
                                  <a:lnTo>
                                    <a:pt x="725" y="1258"/>
                                  </a:lnTo>
                                  <a:lnTo>
                                    <a:pt x="729" y="1262"/>
                                  </a:lnTo>
                                  <a:lnTo>
                                    <a:pt x="729" y="1267"/>
                                  </a:lnTo>
                                  <a:lnTo>
                                    <a:pt x="739" y="1277"/>
                                  </a:lnTo>
                                  <a:lnTo>
                                    <a:pt x="739" y="1282"/>
                                  </a:lnTo>
                                  <a:lnTo>
                                    <a:pt x="744" y="1286"/>
                                  </a:lnTo>
                                  <a:lnTo>
                                    <a:pt x="744" y="1291"/>
                                  </a:lnTo>
                                  <a:lnTo>
                                    <a:pt x="749" y="1296"/>
                                  </a:lnTo>
                                  <a:lnTo>
                                    <a:pt x="749" y="1301"/>
                                  </a:lnTo>
                                  <a:lnTo>
                                    <a:pt x="758" y="1310"/>
                                  </a:lnTo>
                                  <a:lnTo>
                                    <a:pt x="758" y="1315"/>
                                  </a:lnTo>
                                  <a:lnTo>
                                    <a:pt x="763" y="1320"/>
                                  </a:lnTo>
                                  <a:lnTo>
                                    <a:pt x="763" y="1325"/>
                                  </a:lnTo>
                                  <a:lnTo>
                                    <a:pt x="773" y="1334"/>
                                  </a:lnTo>
                                  <a:lnTo>
                                    <a:pt x="773" y="1339"/>
                                  </a:lnTo>
                                  <a:lnTo>
                                    <a:pt x="777" y="1344"/>
                                  </a:lnTo>
                                  <a:lnTo>
                                    <a:pt x="777" y="1349"/>
                                  </a:lnTo>
                                  <a:lnTo>
                                    <a:pt x="782" y="1354"/>
                                  </a:lnTo>
                                  <a:lnTo>
                                    <a:pt x="782" y="1358"/>
                                  </a:lnTo>
                                  <a:lnTo>
                                    <a:pt x="792" y="1368"/>
                                  </a:lnTo>
                                  <a:lnTo>
                                    <a:pt x="792" y="1373"/>
                                  </a:lnTo>
                                  <a:lnTo>
                                    <a:pt x="797" y="1378"/>
                                  </a:lnTo>
                                  <a:lnTo>
                                    <a:pt x="797" y="1382"/>
                                  </a:lnTo>
                                  <a:lnTo>
                                    <a:pt x="801" y="1387"/>
                                  </a:lnTo>
                                  <a:lnTo>
                                    <a:pt x="801" y="1392"/>
                                  </a:lnTo>
                                  <a:lnTo>
                                    <a:pt x="811" y="1402"/>
                                  </a:lnTo>
                                  <a:lnTo>
                                    <a:pt x="811" y="1406"/>
                                  </a:lnTo>
                                  <a:lnTo>
                                    <a:pt x="816" y="1411"/>
                                  </a:lnTo>
                                  <a:lnTo>
                                    <a:pt x="816" y="1416"/>
                                  </a:lnTo>
                                  <a:lnTo>
                                    <a:pt x="825" y="1426"/>
                                  </a:lnTo>
                                  <a:lnTo>
                                    <a:pt x="825" y="1430"/>
                                  </a:lnTo>
                                  <a:lnTo>
                                    <a:pt x="830" y="1435"/>
                                  </a:lnTo>
                                  <a:lnTo>
                                    <a:pt x="830" y="1440"/>
                                  </a:lnTo>
                                  <a:lnTo>
                                    <a:pt x="835" y="1445"/>
                                  </a:lnTo>
                                  <a:lnTo>
                                    <a:pt x="835" y="1450"/>
                                  </a:lnTo>
                                  <a:lnTo>
                                    <a:pt x="845" y="1459"/>
                                  </a:lnTo>
                                  <a:lnTo>
                                    <a:pt x="845" y="1464"/>
                                  </a:lnTo>
                                  <a:lnTo>
                                    <a:pt x="849" y="1469"/>
                                  </a:lnTo>
                                  <a:lnTo>
                                    <a:pt x="849" y="1474"/>
                                  </a:lnTo>
                                  <a:lnTo>
                                    <a:pt x="854" y="1478"/>
                                  </a:lnTo>
                                  <a:lnTo>
                                    <a:pt x="854" y="1483"/>
                                  </a:lnTo>
                                  <a:lnTo>
                                    <a:pt x="864" y="1493"/>
                                  </a:lnTo>
                                  <a:lnTo>
                                    <a:pt x="864" y="1498"/>
                                  </a:lnTo>
                                  <a:lnTo>
                                    <a:pt x="869" y="1503"/>
                                  </a:lnTo>
                                  <a:lnTo>
                                    <a:pt x="869" y="1507"/>
                                  </a:lnTo>
                                  <a:lnTo>
                                    <a:pt x="878" y="1517"/>
                                  </a:lnTo>
                                  <a:lnTo>
                                    <a:pt x="878" y="1522"/>
                                  </a:lnTo>
                                  <a:lnTo>
                                    <a:pt x="883" y="1527"/>
                                  </a:lnTo>
                                  <a:lnTo>
                                    <a:pt x="883" y="1531"/>
                                  </a:lnTo>
                                  <a:lnTo>
                                    <a:pt x="888" y="1536"/>
                                  </a:lnTo>
                                  <a:lnTo>
                                    <a:pt x="888" y="1541"/>
                                  </a:lnTo>
                                  <a:lnTo>
                                    <a:pt x="897" y="1551"/>
                                  </a:lnTo>
                                  <a:lnTo>
                                    <a:pt x="897" y="1555"/>
                                  </a:lnTo>
                                  <a:lnTo>
                                    <a:pt x="902" y="1560"/>
                                  </a:lnTo>
                                  <a:lnTo>
                                    <a:pt x="902" y="1565"/>
                                  </a:lnTo>
                                  <a:lnTo>
                                    <a:pt x="907" y="1570"/>
                                  </a:lnTo>
                                  <a:lnTo>
                                    <a:pt x="907" y="1575"/>
                                  </a:lnTo>
                                  <a:lnTo>
                                    <a:pt x="917" y="1584"/>
                                  </a:lnTo>
                                  <a:lnTo>
                                    <a:pt x="917" y="1589"/>
                                  </a:lnTo>
                                  <a:lnTo>
                                    <a:pt x="921" y="1594"/>
                                  </a:lnTo>
                                  <a:lnTo>
                                    <a:pt x="921" y="1599"/>
                                  </a:lnTo>
                                  <a:lnTo>
                                    <a:pt x="931" y="1608"/>
                                  </a:lnTo>
                                  <a:lnTo>
                                    <a:pt x="931" y="1613"/>
                                  </a:lnTo>
                                  <a:lnTo>
                                    <a:pt x="936" y="1618"/>
                                  </a:lnTo>
                                  <a:lnTo>
                                    <a:pt x="936" y="1623"/>
                                  </a:lnTo>
                                  <a:lnTo>
                                    <a:pt x="941" y="1627"/>
                                  </a:lnTo>
                                  <a:lnTo>
                                    <a:pt x="941" y="1632"/>
                                  </a:lnTo>
                                  <a:lnTo>
                                    <a:pt x="950" y="1642"/>
                                  </a:lnTo>
                                  <a:lnTo>
                                    <a:pt x="950" y="1647"/>
                                  </a:lnTo>
                                  <a:lnTo>
                                    <a:pt x="955" y="1651"/>
                                  </a:lnTo>
                                  <a:lnTo>
                                    <a:pt x="955" y="1656"/>
                                  </a:lnTo>
                                  <a:lnTo>
                                    <a:pt x="960" y="1661"/>
                                  </a:lnTo>
                                  <a:lnTo>
                                    <a:pt x="960" y="1666"/>
                                  </a:lnTo>
                                  <a:lnTo>
                                    <a:pt x="969" y="1675"/>
                                  </a:lnTo>
                                  <a:lnTo>
                                    <a:pt x="969" y="1680"/>
                                  </a:lnTo>
                                  <a:lnTo>
                                    <a:pt x="974" y="1685"/>
                                  </a:lnTo>
                                  <a:lnTo>
                                    <a:pt x="974" y="1690"/>
                                  </a:lnTo>
                                  <a:lnTo>
                                    <a:pt x="984" y="1699"/>
                                  </a:lnTo>
                                  <a:lnTo>
                                    <a:pt x="984" y="1704"/>
                                  </a:lnTo>
                                  <a:lnTo>
                                    <a:pt x="989" y="1709"/>
                                  </a:lnTo>
                                  <a:lnTo>
                                    <a:pt x="989" y="1714"/>
                                  </a:lnTo>
                                  <a:lnTo>
                                    <a:pt x="993" y="1719"/>
                                  </a:lnTo>
                                  <a:lnTo>
                                    <a:pt x="993" y="1723"/>
                                  </a:lnTo>
                                  <a:lnTo>
                                    <a:pt x="1003" y="1733"/>
                                  </a:lnTo>
                                  <a:lnTo>
                                    <a:pt x="1003" y="1738"/>
                                  </a:lnTo>
                                  <a:lnTo>
                                    <a:pt x="1008" y="1743"/>
                                  </a:lnTo>
                                  <a:lnTo>
                                    <a:pt x="1008" y="1747"/>
                                  </a:lnTo>
                                  <a:lnTo>
                                    <a:pt x="1013" y="1752"/>
                                  </a:lnTo>
                                  <a:lnTo>
                                    <a:pt x="1013" y="1757"/>
                                  </a:lnTo>
                                  <a:lnTo>
                                    <a:pt x="1022" y="1767"/>
                                  </a:lnTo>
                                  <a:lnTo>
                                    <a:pt x="1022" y="1771"/>
                                  </a:lnTo>
                                  <a:lnTo>
                                    <a:pt x="1027" y="1776"/>
                                  </a:lnTo>
                                  <a:lnTo>
                                    <a:pt x="1027" y="1781"/>
                                  </a:lnTo>
                                  <a:lnTo>
                                    <a:pt x="1037" y="1791"/>
                                  </a:lnTo>
                                  <a:lnTo>
                                    <a:pt x="1037" y="1795"/>
                                  </a:lnTo>
                                  <a:lnTo>
                                    <a:pt x="1041" y="1800"/>
                                  </a:lnTo>
                                  <a:lnTo>
                                    <a:pt x="1041" y="1805"/>
                                  </a:lnTo>
                                  <a:lnTo>
                                    <a:pt x="1046" y="1810"/>
                                  </a:lnTo>
                                  <a:lnTo>
                                    <a:pt x="1046" y="1815"/>
                                  </a:lnTo>
                                  <a:lnTo>
                                    <a:pt x="1056" y="1824"/>
                                  </a:lnTo>
                                  <a:lnTo>
                                    <a:pt x="1056" y="1829"/>
                                  </a:lnTo>
                                  <a:lnTo>
                                    <a:pt x="1061" y="1834"/>
                                  </a:lnTo>
                                  <a:lnTo>
                                    <a:pt x="1061" y="1839"/>
                                  </a:lnTo>
                                  <a:lnTo>
                                    <a:pt x="1065" y="1843"/>
                                  </a:lnTo>
                                  <a:lnTo>
                                    <a:pt x="1065" y="1848"/>
                                  </a:lnTo>
                                  <a:lnTo>
                                    <a:pt x="1075" y="18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87"/>
                          <wps:cNvSpPr>
                            <a:spLocks/>
                          </wps:cNvSpPr>
                          <wps:spPr bwMode="auto">
                            <a:xfrm>
                              <a:off x="3701" y="3803"/>
                              <a:ext cx="14" cy="24"/>
                            </a:xfrm>
                            <a:custGeom>
                              <a:avLst/>
                              <a:gdLst>
                                <a:gd name="T0" fmla="*/ 0 w 14"/>
                                <a:gd name="T1" fmla="*/ 0 h 24"/>
                                <a:gd name="T2" fmla="*/ 0 w 14"/>
                                <a:gd name="T3" fmla="*/ 4 h 24"/>
                                <a:gd name="T4" fmla="*/ 5 w 14"/>
                                <a:gd name="T5" fmla="*/ 9 h 24"/>
                                <a:gd name="T6" fmla="*/ 5 w 14"/>
                                <a:gd name="T7" fmla="*/ 14 h 24"/>
                                <a:gd name="T8" fmla="*/ 10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0" y="4"/>
                                  </a:lnTo>
                                  <a:lnTo>
                                    <a:pt x="5" y="9"/>
                                  </a:lnTo>
                                  <a:lnTo>
                                    <a:pt x="5" y="14"/>
                                  </a:lnTo>
                                  <a:lnTo>
                                    <a:pt x="10"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88"/>
                          <wps:cNvSpPr>
                            <a:spLocks/>
                          </wps:cNvSpPr>
                          <wps:spPr bwMode="auto">
                            <a:xfrm>
                              <a:off x="2328" y="1536"/>
                              <a:ext cx="87" cy="154"/>
                            </a:xfrm>
                            <a:custGeom>
                              <a:avLst/>
                              <a:gdLst>
                                <a:gd name="T0" fmla="*/ 0 w 87"/>
                                <a:gd name="T1" fmla="*/ 0 h 154"/>
                                <a:gd name="T2" fmla="*/ 0 w 87"/>
                                <a:gd name="T3" fmla="*/ 5 h 154"/>
                                <a:gd name="T4" fmla="*/ 5 w 87"/>
                                <a:gd name="T5" fmla="*/ 10 h 154"/>
                                <a:gd name="T6" fmla="*/ 5 w 87"/>
                                <a:gd name="T7" fmla="*/ 15 h 154"/>
                                <a:gd name="T8" fmla="*/ 10 w 87"/>
                                <a:gd name="T9" fmla="*/ 20 h 154"/>
                                <a:gd name="T10" fmla="*/ 15 w 87"/>
                                <a:gd name="T11" fmla="*/ 24 h 154"/>
                                <a:gd name="T12" fmla="*/ 15 w 87"/>
                                <a:gd name="T13" fmla="*/ 29 h 154"/>
                                <a:gd name="T14" fmla="*/ 19 w 87"/>
                                <a:gd name="T15" fmla="*/ 34 h 154"/>
                                <a:gd name="T16" fmla="*/ 19 w 87"/>
                                <a:gd name="T17" fmla="*/ 39 h 154"/>
                                <a:gd name="T18" fmla="*/ 24 w 87"/>
                                <a:gd name="T19" fmla="*/ 44 h 154"/>
                                <a:gd name="T20" fmla="*/ 24 w 87"/>
                                <a:gd name="T21" fmla="*/ 48 h 154"/>
                                <a:gd name="T22" fmla="*/ 34 w 87"/>
                                <a:gd name="T23" fmla="*/ 58 h 154"/>
                                <a:gd name="T24" fmla="*/ 34 w 87"/>
                                <a:gd name="T25" fmla="*/ 63 h 154"/>
                                <a:gd name="T26" fmla="*/ 39 w 87"/>
                                <a:gd name="T27" fmla="*/ 68 h 154"/>
                                <a:gd name="T28" fmla="*/ 39 w 87"/>
                                <a:gd name="T29" fmla="*/ 72 h 154"/>
                                <a:gd name="T30" fmla="*/ 48 w 87"/>
                                <a:gd name="T31" fmla="*/ 82 h 154"/>
                                <a:gd name="T32" fmla="*/ 48 w 87"/>
                                <a:gd name="T33" fmla="*/ 87 h 154"/>
                                <a:gd name="T34" fmla="*/ 53 w 87"/>
                                <a:gd name="T35" fmla="*/ 92 h 154"/>
                                <a:gd name="T36" fmla="*/ 53 w 87"/>
                                <a:gd name="T37" fmla="*/ 96 h 154"/>
                                <a:gd name="T38" fmla="*/ 58 w 87"/>
                                <a:gd name="T39" fmla="*/ 101 h 154"/>
                                <a:gd name="T40" fmla="*/ 58 w 87"/>
                                <a:gd name="T41" fmla="*/ 106 h 154"/>
                                <a:gd name="T42" fmla="*/ 67 w 87"/>
                                <a:gd name="T43" fmla="*/ 116 h 154"/>
                                <a:gd name="T44" fmla="*/ 67 w 87"/>
                                <a:gd name="T45" fmla="*/ 120 h 154"/>
                                <a:gd name="T46" fmla="*/ 72 w 87"/>
                                <a:gd name="T47" fmla="*/ 125 h 154"/>
                                <a:gd name="T48" fmla="*/ 72 w 87"/>
                                <a:gd name="T49" fmla="*/ 130 h 154"/>
                                <a:gd name="T50" fmla="*/ 77 w 87"/>
                                <a:gd name="T51" fmla="*/ 135 h 154"/>
                                <a:gd name="T52" fmla="*/ 77 w 87"/>
                                <a:gd name="T53" fmla="*/ 140 h 154"/>
                                <a:gd name="T54" fmla="*/ 87 w 87"/>
                                <a:gd name="T55" fmla="*/ 149 h 154"/>
                                <a:gd name="T56" fmla="*/ 87 w 87"/>
                                <a:gd name="T5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 h="154">
                                  <a:moveTo>
                                    <a:pt x="0" y="0"/>
                                  </a:moveTo>
                                  <a:lnTo>
                                    <a:pt x="0" y="5"/>
                                  </a:lnTo>
                                  <a:lnTo>
                                    <a:pt x="5" y="10"/>
                                  </a:lnTo>
                                  <a:lnTo>
                                    <a:pt x="5" y="15"/>
                                  </a:lnTo>
                                  <a:lnTo>
                                    <a:pt x="10" y="20"/>
                                  </a:lnTo>
                                  <a:lnTo>
                                    <a:pt x="15" y="24"/>
                                  </a:lnTo>
                                  <a:lnTo>
                                    <a:pt x="15" y="29"/>
                                  </a:lnTo>
                                  <a:lnTo>
                                    <a:pt x="19" y="34"/>
                                  </a:lnTo>
                                  <a:lnTo>
                                    <a:pt x="19" y="39"/>
                                  </a:lnTo>
                                  <a:lnTo>
                                    <a:pt x="24" y="44"/>
                                  </a:lnTo>
                                  <a:lnTo>
                                    <a:pt x="24" y="48"/>
                                  </a:lnTo>
                                  <a:lnTo>
                                    <a:pt x="34" y="58"/>
                                  </a:lnTo>
                                  <a:lnTo>
                                    <a:pt x="34" y="63"/>
                                  </a:lnTo>
                                  <a:lnTo>
                                    <a:pt x="39" y="68"/>
                                  </a:lnTo>
                                  <a:lnTo>
                                    <a:pt x="39" y="72"/>
                                  </a:lnTo>
                                  <a:lnTo>
                                    <a:pt x="48" y="82"/>
                                  </a:lnTo>
                                  <a:lnTo>
                                    <a:pt x="48" y="87"/>
                                  </a:lnTo>
                                  <a:lnTo>
                                    <a:pt x="53" y="92"/>
                                  </a:lnTo>
                                  <a:lnTo>
                                    <a:pt x="53" y="96"/>
                                  </a:lnTo>
                                  <a:lnTo>
                                    <a:pt x="58" y="101"/>
                                  </a:lnTo>
                                  <a:lnTo>
                                    <a:pt x="58" y="106"/>
                                  </a:lnTo>
                                  <a:lnTo>
                                    <a:pt x="67" y="116"/>
                                  </a:lnTo>
                                  <a:lnTo>
                                    <a:pt x="67" y="120"/>
                                  </a:lnTo>
                                  <a:lnTo>
                                    <a:pt x="72" y="125"/>
                                  </a:lnTo>
                                  <a:lnTo>
                                    <a:pt x="72" y="130"/>
                                  </a:lnTo>
                                  <a:lnTo>
                                    <a:pt x="77" y="135"/>
                                  </a:lnTo>
                                  <a:lnTo>
                                    <a:pt x="77" y="140"/>
                                  </a:lnTo>
                                  <a:lnTo>
                                    <a:pt x="87" y="149"/>
                                  </a:lnTo>
                                  <a:lnTo>
                                    <a:pt x="87"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89"/>
                          <wps:cNvSpPr>
                            <a:spLocks/>
                          </wps:cNvSpPr>
                          <wps:spPr bwMode="auto">
                            <a:xfrm>
                              <a:off x="2511" y="1853"/>
                              <a:ext cx="1051" cy="1820"/>
                            </a:xfrm>
                            <a:custGeom>
                              <a:avLst/>
                              <a:gdLst>
                                <a:gd name="T0" fmla="*/ 14 w 1051"/>
                                <a:gd name="T1" fmla="*/ 24 h 1820"/>
                                <a:gd name="T2" fmla="*/ 33 w 1051"/>
                                <a:gd name="T3" fmla="*/ 58 h 1820"/>
                                <a:gd name="T4" fmla="*/ 52 w 1051"/>
                                <a:gd name="T5" fmla="*/ 92 h 1820"/>
                                <a:gd name="T6" fmla="*/ 72 w 1051"/>
                                <a:gd name="T7" fmla="*/ 125 h 1820"/>
                                <a:gd name="T8" fmla="*/ 91 w 1051"/>
                                <a:gd name="T9" fmla="*/ 159 h 1820"/>
                                <a:gd name="T10" fmla="*/ 115 w 1051"/>
                                <a:gd name="T11" fmla="*/ 197 h 1820"/>
                                <a:gd name="T12" fmla="*/ 134 w 1051"/>
                                <a:gd name="T13" fmla="*/ 231 h 1820"/>
                                <a:gd name="T14" fmla="*/ 153 w 1051"/>
                                <a:gd name="T15" fmla="*/ 264 h 1820"/>
                                <a:gd name="T16" fmla="*/ 172 w 1051"/>
                                <a:gd name="T17" fmla="*/ 298 h 1820"/>
                                <a:gd name="T18" fmla="*/ 192 w 1051"/>
                                <a:gd name="T19" fmla="*/ 332 h 1820"/>
                                <a:gd name="T20" fmla="*/ 211 w 1051"/>
                                <a:gd name="T21" fmla="*/ 365 h 1820"/>
                                <a:gd name="T22" fmla="*/ 230 w 1051"/>
                                <a:gd name="T23" fmla="*/ 399 h 1820"/>
                                <a:gd name="T24" fmla="*/ 249 w 1051"/>
                                <a:gd name="T25" fmla="*/ 432 h 1820"/>
                                <a:gd name="T26" fmla="*/ 268 w 1051"/>
                                <a:gd name="T27" fmla="*/ 466 h 1820"/>
                                <a:gd name="T28" fmla="*/ 288 w 1051"/>
                                <a:gd name="T29" fmla="*/ 500 h 1820"/>
                                <a:gd name="T30" fmla="*/ 312 w 1051"/>
                                <a:gd name="T31" fmla="*/ 538 h 1820"/>
                                <a:gd name="T32" fmla="*/ 331 w 1051"/>
                                <a:gd name="T33" fmla="*/ 572 h 1820"/>
                                <a:gd name="T34" fmla="*/ 350 w 1051"/>
                                <a:gd name="T35" fmla="*/ 605 h 1820"/>
                                <a:gd name="T36" fmla="*/ 369 w 1051"/>
                                <a:gd name="T37" fmla="*/ 639 h 1820"/>
                                <a:gd name="T38" fmla="*/ 388 w 1051"/>
                                <a:gd name="T39" fmla="*/ 672 h 1820"/>
                                <a:gd name="T40" fmla="*/ 408 w 1051"/>
                                <a:gd name="T41" fmla="*/ 706 h 1820"/>
                                <a:gd name="T42" fmla="*/ 427 w 1051"/>
                                <a:gd name="T43" fmla="*/ 740 h 1820"/>
                                <a:gd name="T44" fmla="*/ 446 w 1051"/>
                                <a:gd name="T45" fmla="*/ 773 h 1820"/>
                                <a:gd name="T46" fmla="*/ 465 w 1051"/>
                                <a:gd name="T47" fmla="*/ 807 h 1820"/>
                                <a:gd name="T48" fmla="*/ 484 w 1051"/>
                                <a:gd name="T49" fmla="*/ 841 h 1820"/>
                                <a:gd name="T50" fmla="*/ 508 w 1051"/>
                                <a:gd name="T51" fmla="*/ 879 h 1820"/>
                                <a:gd name="T52" fmla="*/ 528 w 1051"/>
                                <a:gd name="T53" fmla="*/ 913 h 1820"/>
                                <a:gd name="T54" fmla="*/ 547 w 1051"/>
                                <a:gd name="T55" fmla="*/ 946 h 1820"/>
                                <a:gd name="T56" fmla="*/ 566 w 1051"/>
                                <a:gd name="T57" fmla="*/ 980 h 1820"/>
                                <a:gd name="T58" fmla="*/ 585 w 1051"/>
                                <a:gd name="T59" fmla="*/ 1013 h 1820"/>
                                <a:gd name="T60" fmla="*/ 604 w 1051"/>
                                <a:gd name="T61" fmla="*/ 1047 h 1820"/>
                                <a:gd name="T62" fmla="*/ 624 w 1051"/>
                                <a:gd name="T63" fmla="*/ 1081 h 1820"/>
                                <a:gd name="T64" fmla="*/ 643 w 1051"/>
                                <a:gd name="T65" fmla="*/ 1114 h 1820"/>
                                <a:gd name="T66" fmla="*/ 662 w 1051"/>
                                <a:gd name="T67" fmla="*/ 1148 h 1820"/>
                                <a:gd name="T68" fmla="*/ 681 w 1051"/>
                                <a:gd name="T69" fmla="*/ 1181 h 1820"/>
                                <a:gd name="T70" fmla="*/ 705 w 1051"/>
                                <a:gd name="T71" fmla="*/ 1220 h 1820"/>
                                <a:gd name="T72" fmla="*/ 724 w 1051"/>
                                <a:gd name="T73" fmla="*/ 1253 h 1820"/>
                                <a:gd name="T74" fmla="*/ 744 w 1051"/>
                                <a:gd name="T75" fmla="*/ 1287 h 1820"/>
                                <a:gd name="T76" fmla="*/ 763 w 1051"/>
                                <a:gd name="T77" fmla="*/ 1321 h 1820"/>
                                <a:gd name="T78" fmla="*/ 782 w 1051"/>
                                <a:gd name="T79" fmla="*/ 1354 h 1820"/>
                                <a:gd name="T80" fmla="*/ 801 w 1051"/>
                                <a:gd name="T81" fmla="*/ 1388 h 1820"/>
                                <a:gd name="T82" fmla="*/ 820 w 1051"/>
                                <a:gd name="T83" fmla="*/ 1421 h 1820"/>
                                <a:gd name="T84" fmla="*/ 840 w 1051"/>
                                <a:gd name="T85" fmla="*/ 1455 h 1820"/>
                                <a:gd name="T86" fmla="*/ 859 w 1051"/>
                                <a:gd name="T87" fmla="*/ 1489 h 1820"/>
                                <a:gd name="T88" fmla="*/ 878 w 1051"/>
                                <a:gd name="T89" fmla="*/ 1522 h 1820"/>
                                <a:gd name="T90" fmla="*/ 902 w 1051"/>
                                <a:gd name="T91" fmla="*/ 1561 h 1820"/>
                                <a:gd name="T92" fmla="*/ 921 w 1051"/>
                                <a:gd name="T93" fmla="*/ 1594 h 1820"/>
                                <a:gd name="T94" fmla="*/ 940 w 1051"/>
                                <a:gd name="T95" fmla="*/ 1628 h 1820"/>
                                <a:gd name="T96" fmla="*/ 960 w 1051"/>
                                <a:gd name="T97" fmla="*/ 1662 h 1820"/>
                                <a:gd name="T98" fmla="*/ 979 w 1051"/>
                                <a:gd name="T99" fmla="*/ 1695 h 1820"/>
                                <a:gd name="T100" fmla="*/ 998 w 1051"/>
                                <a:gd name="T101" fmla="*/ 1729 h 1820"/>
                                <a:gd name="T102" fmla="*/ 1017 w 1051"/>
                                <a:gd name="T103" fmla="*/ 1762 h 1820"/>
                                <a:gd name="T104" fmla="*/ 1036 w 1051"/>
                                <a:gd name="T105" fmla="*/ 1796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51" h="1820">
                                  <a:moveTo>
                                    <a:pt x="0" y="0"/>
                                  </a:moveTo>
                                  <a:lnTo>
                                    <a:pt x="0" y="5"/>
                                  </a:lnTo>
                                  <a:lnTo>
                                    <a:pt x="4" y="10"/>
                                  </a:lnTo>
                                  <a:lnTo>
                                    <a:pt x="9" y="15"/>
                                  </a:lnTo>
                                  <a:lnTo>
                                    <a:pt x="9" y="20"/>
                                  </a:lnTo>
                                  <a:lnTo>
                                    <a:pt x="14" y="24"/>
                                  </a:lnTo>
                                  <a:lnTo>
                                    <a:pt x="14" y="29"/>
                                  </a:lnTo>
                                  <a:lnTo>
                                    <a:pt x="19" y="34"/>
                                  </a:lnTo>
                                  <a:lnTo>
                                    <a:pt x="19" y="39"/>
                                  </a:lnTo>
                                  <a:lnTo>
                                    <a:pt x="28" y="48"/>
                                  </a:lnTo>
                                  <a:lnTo>
                                    <a:pt x="28" y="53"/>
                                  </a:lnTo>
                                  <a:lnTo>
                                    <a:pt x="33" y="58"/>
                                  </a:lnTo>
                                  <a:lnTo>
                                    <a:pt x="33" y="63"/>
                                  </a:lnTo>
                                  <a:lnTo>
                                    <a:pt x="38" y="68"/>
                                  </a:lnTo>
                                  <a:lnTo>
                                    <a:pt x="38" y="72"/>
                                  </a:lnTo>
                                  <a:lnTo>
                                    <a:pt x="48" y="82"/>
                                  </a:lnTo>
                                  <a:lnTo>
                                    <a:pt x="48" y="87"/>
                                  </a:lnTo>
                                  <a:lnTo>
                                    <a:pt x="52" y="92"/>
                                  </a:lnTo>
                                  <a:lnTo>
                                    <a:pt x="52" y="96"/>
                                  </a:lnTo>
                                  <a:lnTo>
                                    <a:pt x="62" y="106"/>
                                  </a:lnTo>
                                  <a:lnTo>
                                    <a:pt x="62" y="111"/>
                                  </a:lnTo>
                                  <a:lnTo>
                                    <a:pt x="67" y="116"/>
                                  </a:lnTo>
                                  <a:lnTo>
                                    <a:pt x="67" y="120"/>
                                  </a:lnTo>
                                  <a:lnTo>
                                    <a:pt x="72" y="125"/>
                                  </a:lnTo>
                                  <a:lnTo>
                                    <a:pt x="72" y="130"/>
                                  </a:lnTo>
                                  <a:lnTo>
                                    <a:pt x="81" y="140"/>
                                  </a:lnTo>
                                  <a:lnTo>
                                    <a:pt x="81" y="144"/>
                                  </a:lnTo>
                                  <a:lnTo>
                                    <a:pt x="86" y="149"/>
                                  </a:lnTo>
                                  <a:lnTo>
                                    <a:pt x="86" y="154"/>
                                  </a:lnTo>
                                  <a:lnTo>
                                    <a:pt x="91" y="159"/>
                                  </a:lnTo>
                                  <a:lnTo>
                                    <a:pt x="91" y="164"/>
                                  </a:lnTo>
                                  <a:lnTo>
                                    <a:pt x="100" y="173"/>
                                  </a:lnTo>
                                  <a:lnTo>
                                    <a:pt x="100" y="178"/>
                                  </a:lnTo>
                                  <a:lnTo>
                                    <a:pt x="105" y="183"/>
                                  </a:lnTo>
                                  <a:lnTo>
                                    <a:pt x="105" y="188"/>
                                  </a:lnTo>
                                  <a:lnTo>
                                    <a:pt x="115" y="197"/>
                                  </a:lnTo>
                                  <a:lnTo>
                                    <a:pt x="115" y="202"/>
                                  </a:lnTo>
                                  <a:lnTo>
                                    <a:pt x="120" y="207"/>
                                  </a:lnTo>
                                  <a:lnTo>
                                    <a:pt x="120" y="212"/>
                                  </a:lnTo>
                                  <a:lnTo>
                                    <a:pt x="124" y="216"/>
                                  </a:lnTo>
                                  <a:lnTo>
                                    <a:pt x="124" y="221"/>
                                  </a:lnTo>
                                  <a:lnTo>
                                    <a:pt x="134" y="231"/>
                                  </a:lnTo>
                                  <a:lnTo>
                                    <a:pt x="134" y="236"/>
                                  </a:lnTo>
                                  <a:lnTo>
                                    <a:pt x="139" y="240"/>
                                  </a:lnTo>
                                  <a:lnTo>
                                    <a:pt x="139" y="245"/>
                                  </a:lnTo>
                                  <a:lnTo>
                                    <a:pt x="144" y="250"/>
                                  </a:lnTo>
                                  <a:lnTo>
                                    <a:pt x="144" y="255"/>
                                  </a:lnTo>
                                  <a:lnTo>
                                    <a:pt x="153" y="264"/>
                                  </a:lnTo>
                                  <a:lnTo>
                                    <a:pt x="153" y="269"/>
                                  </a:lnTo>
                                  <a:lnTo>
                                    <a:pt x="158" y="274"/>
                                  </a:lnTo>
                                  <a:lnTo>
                                    <a:pt x="158" y="279"/>
                                  </a:lnTo>
                                  <a:lnTo>
                                    <a:pt x="163" y="284"/>
                                  </a:lnTo>
                                  <a:lnTo>
                                    <a:pt x="163" y="288"/>
                                  </a:lnTo>
                                  <a:lnTo>
                                    <a:pt x="172" y="298"/>
                                  </a:lnTo>
                                  <a:lnTo>
                                    <a:pt x="172" y="303"/>
                                  </a:lnTo>
                                  <a:lnTo>
                                    <a:pt x="177" y="308"/>
                                  </a:lnTo>
                                  <a:lnTo>
                                    <a:pt x="177" y="312"/>
                                  </a:lnTo>
                                  <a:lnTo>
                                    <a:pt x="187" y="322"/>
                                  </a:lnTo>
                                  <a:lnTo>
                                    <a:pt x="187" y="327"/>
                                  </a:lnTo>
                                  <a:lnTo>
                                    <a:pt x="192" y="332"/>
                                  </a:lnTo>
                                  <a:lnTo>
                                    <a:pt x="192" y="336"/>
                                  </a:lnTo>
                                  <a:lnTo>
                                    <a:pt x="196" y="341"/>
                                  </a:lnTo>
                                  <a:lnTo>
                                    <a:pt x="196" y="346"/>
                                  </a:lnTo>
                                  <a:lnTo>
                                    <a:pt x="206" y="356"/>
                                  </a:lnTo>
                                  <a:lnTo>
                                    <a:pt x="206" y="360"/>
                                  </a:lnTo>
                                  <a:lnTo>
                                    <a:pt x="211" y="365"/>
                                  </a:lnTo>
                                  <a:lnTo>
                                    <a:pt x="211" y="370"/>
                                  </a:lnTo>
                                  <a:lnTo>
                                    <a:pt x="216" y="375"/>
                                  </a:lnTo>
                                  <a:lnTo>
                                    <a:pt x="216" y="380"/>
                                  </a:lnTo>
                                  <a:lnTo>
                                    <a:pt x="225" y="389"/>
                                  </a:lnTo>
                                  <a:lnTo>
                                    <a:pt x="225" y="394"/>
                                  </a:lnTo>
                                  <a:lnTo>
                                    <a:pt x="230" y="399"/>
                                  </a:lnTo>
                                  <a:lnTo>
                                    <a:pt x="230" y="404"/>
                                  </a:lnTo>
                                  <a:lnTo>
                                    <a:pt x="235" y="408"/>
                                  </a:lnTo>
                                  <a:lnTo>
                                    <a:pt x="235" y="413"/>
                                  </a:lnTo>
                                  <a:lnTo>
                                    <a:pt x="244" y="423"/>
                                  </a:lnTo>
                                  <a:lnTo>
                                    <a:pt x="244" y="428"/>
                                  </a:lnTo>
                                  <a:lnTo>
                                    <a:pt x="249" y="432"/>
                                  </a:lnTo>
                                  <a:lnTo>
                                    <a:pt x="249" y="437"/>
                                  </a:lnTo>
                                  <a:lnTo>
                                    <a:pt x="259" y="447"/>
                                  </a:lnTo>
                                  <a:lnTo>
                                    <a:pt x="259" y="452"/>
                                  </a:lnTo>
                                  <a:lnTo>
                                    <a:pt x="264" y="456"/>
                                  </a:lnTo>
                                  <a:lnTo>
                                    <a:pt x="264" y="461"/>
                                  </a:lnTo>
                                  <a:lnTo>
                                    <a:pt x="268" y="466"/>
                                  </a:lnTo>
                                  <a:lnTo>
                                    <a:pt x="268" y="471"/>
                                  </a:lnTo>
                                  <a:lnTo>
                                    <a:pt x="278" y="480"/>
                                  </a:lnTo>
                                  <a:lnTo>
                                    <a:pt x="278" y="485"/>
                                  </a:lnTo>
                                  <a:lnTo>
                                    <a:pt x="283" y="490"/>
                                  </a:lnTo>
                                  <a:lnTo>
                                    <a:pt x="283" y="495"/>
                                  </a:lnTo>
                                  <a:lnTo>
                                    <a:pt x="288" y="500"/>
                                  </a:lnTo>
                                  <a:lnTo>
                                    <a:pt x="288" y="504"/>
                                  </a:lnTo>
                                  <a:lnTo>
                                    <a:pt x="297" y="514"/>
                                  </a:lnTo>
                                  <a:lnTo>
                                    <a:pt x="297" y="519"/>
                                  </a:lnTo>
                                  <a:lnTo>
                                    <a:pt x="302" y="524"/>
                                  </a:lnTo>
                                  <a:lnTo>
                                    <a:pt x="302" y="528"/>
                                  </a:lnTo>
                                  <a:lnTo>
                                    <a:pt x="312" y="538"/>
                                  </a:lnTo>
                                  <a:lnTo>
                                    <a:pt x="312" y="543"/>
                                  </a:lnTo>
                                  <a:lnTo>
                                    <a:pt x="316" y="548"/>
                                  </a:lnTo>
                                  <a:lnTo>
                                    <a:pt x="316" y="552"/>
                                  </a:lnTo>
                                  <a:lnTo>
                                    <a:pt x="321" y="557"/>
                                  </a:lnTo>
                                  <a:lnTo>
                                    <a:pt x="321" y="562"/>
                                  </a:lnTo>
                                  <a:lnTo>
                                    <a:pt x="331" y="572"/>
                                  </a:lnTo>
                                  <a:lnTo>
                                    <a:pt x="331" y="576"/>
                                  </a:lnTo>
                                  <a:lnTo>
                                    <a:pt x="336" y="581"/>
                                  </a:lnTo>
                                  <a:lnTo>
                                    <a:pt x="336" y="586"/>
                                  </a:lnTo>
                                  <a:lnTo>
                                    <a:pt x="340" y="591"/>
                                  </a:lnTo>
                                  <a:lnTo>
                                    <a:pt x="340" y="596"/>
                                  </a:lnTo>
                                  <a:lnTo>
                                    <a:pt x="350" y="605"/>
                                  </a:lnTo>
                                  <a:lnTo>
                                    <a:pt x="350" y="610"/>
                                  </a:lnTo>
                                  <a:lnTo>
                                    <a:pt x="355" y="615"/>
                                  </a:lnTo>
                                  <a:lnTo>
                                    <a:pt x="355" y="620"/>
                                  </a:lnTo>
                                  <a:lnTo>
                                    <a:pt x="360" y="624"/>
                                  </a:lnTo>
                                  <a:lnTo>
                                    <a:pt x="360" y="629"/>
                                  </a:lnTo>
                                  <a:lnTo>
                                    <a:pt x="369" y="639"/>
                                  </a:lnTo>
                                  <a:lnTo>
                                    <a:pt x="369" y="644"/>
                                  </a:lnTo>
                                  <a:lnTo>
                                    <a:pt x="374" y="648"/>
                                  </a:lnTo>
                                  <a:lnTo>
                                    <a:pt x="374" y="653"/>
                                  </a:lnTo>
                                  <a:lnTo>
                                    <a:pt x="384" y="663"/>
                                  </a:lnTo>
                                  <a:lnTo>
                                    <a:pt x="384" y="668"/>
                                  </a:lnTo>
                                  <a:lnTo>
                                    <a:pt x="388" y="672"/>
                                  </a:lnTo>
                                  <a:lnTo>
                                    <a:pt x="388" y="677"/>
                                  </a:lnTo>
                                  <a:lnTo>
                                    <a:pt x="393" y="682"/>
                                  </a:lnTo>
                                  <a:lnTo>
                                    <a:pt x="393" y="687"/>
                                  </a:lnTo>
                                  <a:lnTo>
                                    <a:pt x="403" y="696"/>
                                  </a:lnTo>
                                  <a:lnTo>
                                    <a:pt x="403" y="701"/>
                                  </a:lnTo>
                                  <a:lnTo>
                                    <a:pt x="408" y="706"/>
                                  </a:lnTo>
                                  <a:lnTo>
                                    <a:pt x="408" y="711"/>
                                  </a:lnTo>
                                  <a:lnTo>
                                    <a:pt x="412" y="716"/>
                                  </a:lnTo>
                                  <a:lnTo>
                                    <a:pt x="412" y="721"/>
                                  </a:lnTo>
                                  <a:lnTo>
                                    <a:pt x="422" y="730"/>
                                  </a:lnTo>
                                  <a:lnTo>
                                    <a:pt x="422" y="735"/>
                                  </a:lnTo>
                                  <a:lnTo>
                                    <a:pt x="427" y="740"/>
                                  </a:lnTo>
                                  <a:lnTo>
                                    <a:pt x="427" y="745"/>
                                  </a:lnTo>
                                  <a:lnTo>
                                    <a:pt x="432" y="749"/>
                                  </a:lnTo>
                                  <a:lnTo>
                                    <a:pt x="432" y="754"/>
                                  </a:lnTo>
                                  <a:lnTo>
                                    <a:pt x="441" y="764"/>
                                  </a:lnTo>
                                  <a:lnTo>
                                    <a:pt x="441" y="769"/>
                                  </a:lnTo>
                                  <a:lnTo>
                                    <a:pt x="446" y="773"/>
                                  </a:lnTo>
                                  <a:lnTo>
                                    <a:pt x="446" y="778"/>
                                  </a:lnTo>
                                  <a:lnTo>
                                    <a:pt x="456" y="788"/>
                                  </a:lnTo>
                                  <a:lnTo>
                                    <a:pt x="456" y="793"/>
                                  </a:lnTo>
                                  <a:lnTo>
                                    <a:pt x="460" y="797"/>
                                  </a:lnTo>
                                  <a:lnTo>
                                    <a:pt x="460" y="802"/>
                                  </a:lnTo>
                                  <a:lnTo>
                                    <a:pt x="465" y="807"/>
                                  </a:lnTo>
                                  <a:lnTo>
                                    <a:pt x="465" y="812"/>
                                  </a:lnTo>
                                  <a:lnTo>
                                    <a:pt x="475" y="821"/>
                                  </a:lnTo>
                                  <a:lnTo>
                                    <a:pt x="475" y="826"/>
                                  </a:lnTo>
                                  <a:lnTo>
                                    <a:pt x="480" y="831"/>
                                  </a:lnTo>
                                  <a:lnTo>
                                    <a:pt x="480" y="836"/>
                                  </a:lnTo>
                                  <a:lnTo>
                                    <a:pt x="484" y="841"/>
                                  </a:lnTo>
                                  <a:lnTo>
                                    <a:pt x="484" y="845"/>
                                  </a:lnTo>
                                  <a:lnTo>
                                    <a:pt x="494" y="855"/>
                                  </a:lnTo>
                                  <a:lnTo>
                                    <a:pt x="494" y="860"/>
                                  </a:lnTo>
                                  <a:lnTo>
                                    <a:pt x="499" y="865"/>
                                  </a:lnTo>
                                  <a:lnTo>
                                    <a:pt x="499" y="869"/>
                                  </a:lnTo>
                                  <a:lnTo>
                                    <a:pt x="508" y="879"/>
                                  </a:lnTo>
                                  <a:lnTo>
                                    <a:pt x="508" y="884"/>
                                  </a:lnTo>
                                  <a:lnTo>
                                    <a:pt x="513" y="889"/>
                                  </a:lnTo>
                                  <a:lnTo>
                                    <a:pt x="513" y="893"/>
                                  </a:lnTo>
                                  <a:lnTo>
                                    <a:pt x="518" y="898"/>
                                  </a:lnTo>
                                  <a:lnTo>
                                    <a:pt x="518" y="903"/>
                                  </a:lnTo>
                                  <a:lnTo>
                                    <a:pt x="528" y="913"/>
                                  </a:lnTo>
                                  <a:lnTo>
                                    <a:pt x="528" y="917"/>
                                  </a:lnTo>
                                  <a:lnTo>
                                    <a:pt x="532" y="922"/>
                                  </a:lnTo>
                                  <a:lnTo>
                                    <a:pt x="532" y="927"/>
                                  </a:lnTo>
                                  <a:lnTo>
                                    <a:pt x="537" y="932"/>
                                  </a:lnTo>
                                  <a:lnTo>
                                    <a:pt x="537" y="937"/>
                                  </a:lnTo>
                                  <a:lnTo>
                                    <a:pt x="547" y="946"/>
                                  </a:lnTo>
                                  <a:lnTo>
                                    <a:pt x="547" y="951"/>
                                  </a:lnTo>
                                  <a:lnTo>
                                    <a:pt x="552" y="956"/>
                                  </a:lnTo>
                                  <a:lnTo>
                                    <a:pt x="552" y="961"/>
                                  </a:lnTo>
                                  <a:lnTo>
                                    <a:pt x="556" y="965"/>
                                  </a:lnTo>
                                  <a:lnTo>
                                    <a:pt x="556" y="970"/>
                                  </a:lnTo>
                                  <a:lnTo>
                                    <a:pt x="566" y="980"/>
                                  </a:lnTo>
                                  <a:lnTo>
                                    <a:pt x="566" y="985"/>
                                  </a:lnTo>
                                  <a:lnTo>
                                    <a:pt x="571" y="989"/>
                                  </a:lnTo>
                                  <a:lnTo>
                                    <a:pt x="571" y="994"/>
                                  </a:lnTo>
                                  <a:lnTo>
                                    <a:pt x="580" y="1004"/>
                                  </a:lnTo>
                                  <a:lnTo>
                                    <a:pt x="580" y="1009"/>
                                  </a:lnTo>
                                  <a:lnTo>
                                    <a:pt x="585" y="1013"/>
                                  </a:lnTo>
                                  <a:lnTo>
                                    <a:pt x="585" y="1018"/>
                                  </a:lnTo>
                                  <a:lnTo>
                                    <a:pt x="590" y="1023"/>
                                  </a:lnTo>
                                  <a:lnTo>
                                    <a:pt x="590" y="1028"/>
                                  </a:lnTo>
                                  <a:lnTo>
                                    <a:pt x="600" y="1037"/>
                                  </a:lnTo>
                                  <a:lnTo>
                                    <a:pt x="600" y="1042"/>
                                  </a:lnTo>
                                  <a:lnTo>
                                    <a:pt x="604" y="1047"/>
                                  </a:lnTo>
                                  <a:lnTo>
                                    <a:pt x="604" y="1052"/>
                                  </a:lnTo>
                                  <a:lnTo>
                                    <a:pt x="609" y="1057"/>
                                  </a:lnTo>
                                  <a:lnTo>
                                    <a:pt x="609" y="1061"/>
                                  </a:lnTo>
                                  <a:lnTo>
                                    <a:pt x="619" y="1071"/>
                                  </a:lnTo>
                                  <a:lnTo>
                                    <a:pt x="619" y="1076"/>
                                  </a:lnTo>
                                  <a:lnTo>
                                    <a:pt x="624" y="1081"/>
                                  </a:lnTo>
                                  <a:lnTo>
                                    <a:pt x="624" y="1085"/>
                                  </a:lnTo>
                                  <a:lnTo>
                                    <a:pt x="628" y="1090"/>
                                  </a:lnTo>
                                  <a:lnTo>
                                    <a:pt x="628" y="1095"/>
                                  </a:lnTo>
                                  <a:lnTo>
                                    <a:pt x="638" y="1105"/>
                                  </a:lnTo>
                                  <a:lnTo>
                                    <a:pt x="638" y="1109"/>
                                  </a:lnTo>
                                  <a:lnTo>
                                    <a:pt x="643" y="1114"/>
                                  </a:lnTo>
                                  <a:lnTo>
                                    <a:pt x="643" y="1119"/>
                                  </a:lnTo>
                                  <a:lnTo>
                                    <a:pt x="652" y="1129"/>
                                  </a:lnTo>
                                  <a:lnTo>
                                    <a:pt x="652" y="1133"/>
                                  </a:lnTo>
                                  <a:lnTo>
                                    <a:pt x="657" y="1138"/>
                                  </a:lnTo>
                                  <a:lnTo>
                                    <a:pt x="657" y="1143"/>
                                  </a:lnTo>
                                  <a:lnTo>
                                    <a:pt x="662" y="1148"/>
                                  </a:lnTo>
                                  <a:lnTo>
                                    <a:pt x="662" y="1153"/>
                                  </a:lnTo>
                                  <a:lnTo>
                                    <a:pt x="672" y="1162"/>
                                  </a:lnTo>
                                  <a:lnTo>
                                    <a:pt x="672" y="1167"/>
                                  </a:lnTo>
                                  <a:lnTo>
                                    <a:pt x="676" y="1172"/>
                                  </a:lnTo>
                                  <a:lnTo>
                                    <a:pt x="676" y="1177"/>
                                  </a:lnTo>
                                  <a:lnTo>
                                    <a:pt x="681" y="1181"/>
                                  </a:lnTo>
                                  <a:lnTo>
                                    <a:pt x="681" y="1186"/>
                                  </a:lnTo>
                                  <a:lnTo>
                                    <a:pt x="691" y="1196"/>
                                  </a:lnTo>
                                  <a:lnTo>
                                    <a:pt x="691" y="1201"/>
                                  </a:lnTo>
                                  <a:lnTo>
                                    <a:pt x="696" y="1205"/>
                                  </a:lnTo>
                                  <a:lnTo>
                                    <a:pt x="696" y="1210"/>
                                  </a:lnTo>
                                  <a:lnTo>
                                    <a:pt x="705" y="1220"/>
                                  </a:lnTo>
                                  <a:lnTo>
                                    <a:pt x="705" y="1225"/>
                                  </a:lnTo>
                                  <a:lnTo>
                                    <a:pt x="710" y="1229"/>
                                  </a:lnTo>
                                  <a:lnTo>
                                    <a:pt x="710" y="1234"/>
                                  </a:lnTo>
                                  <a:lnTo>
                                    <a:pt x="715" y="1239"/>
                                  </a:lnTo>
                                  <a:lnTo>
                                    <a:pt x="715" y="1244"/>
                                  </a:lnTo>
                                  <a:lnTo>
                                    <a:pt x="724" y="1253"/>
                                  </a:lnTo>
                                  <a:lnTo>
                                    <a:pt x="724" y="1258"/>
                                  </a:lnTo>
                                  <a:lnTo>
                                    <a:pt x="729" y="1263"/>
                                  </a:lnTo>
                                  <a:lnTo>
                                    <a:pt x="729" y="1268"/>
                                  </a:lnTo>
                                  <a:lnTo>
                                    <a:pt x="734" y="1273"/>
                                  </a:lnTo>
                                  <a:lnTo>
                                    <a:pt x="734" y="1277"/>
                                  </a:lnTo>
                                  <a:lnTo>
                                    <a:pt x="744" y="1287"/>
                                  </a:lnTo>
                                  <a:lnTo>
                                    <a:pt x="744" y="1292"/>
                                  </a:lnTo>
                                  <a:lnTo>
                                    <a:pt x="748" y="1297"/>
                                  </a:lnTo>
                                  <a:lnTo>
                                    <a:pt x="748" y="1301"/>
                                  </a:lnTo>
                                  <a:lnTo>
                                    <a:pt x="753" y="1306"/>
                                  </a:lnTo>
                                  <a:lnTo>
                                    <a:pt x="753" y="1311"/>
                                  </a:lnTo>
                                  <a:lnTo>
                                    <a:pt x="763" y="1321"/>
                                  </a:lnTo>
                                  <a:lnTo>
                                    <a:pt x="763" y="1325"/>
                                  </a:lnTo>
                                  <a:lnTo>
                                    <a:pt x="768" y="1330"/>
                                  </a:lnTo>
                                  <a:lnTo>
                                    <a:pt x="768" y="1335"/>
                                  </a:lnTo>
                                  <a:lnTo>
                                    <a:pt x="777" y="1345"/>
                                  </a:lnTo>
                                  <a:lnTo>
                                    <a:pt x="777" y="1349"/>
                                  </a:lnTo>
                                  <a:lnTo>
                                    <a:pt x="782" y="1354"/>
                                  </a:lnTo>
                                  <a:lnTo>
                                    <a:pt x="782" y="1359"/>
                                  </a:lnTo>
                                  <a:lnTo>
                                    <a:pt x="787" y="1364"/>
                                  </a:lnTo>
                                  <a:lnTo>
                                    <a:pt x="787" y="1369"/>
                                  </a:lnTo>
                                  <a:lnTo>
                                    <a:pt x="796" y="1378"/>
                                  </a:lnTo>
                                  <a:lnTo>
                                    <a:pt x="796" y="1383"/>
                                  </a:lnTo>
                                  <a:lnTo>
                                    <a:pt x="801" y="1388"/>
                                  </a:lnTo>
                                  <a:lnTo>
                                    <a:pt x="801" y="1393"/>
                                  </a:lnTo>
                                  <a:lnTo>
                                    <a:pt x="806" y="1397"/>
                                  </a:lnTo>
                                  <a:lnTo>
                                    <a:pt x="806" y="1402"/>
                                  </a:lnTo>
                                  <a:lnTo>
                                    <a:pt x="816" y="1412"/>
                                  </a:lnTo>
                                  <a:lnTo>
                                    <a:pt x="816" y="1417"/>
                                  </a:lnTo>
                                  <a:lnTo>
                                    <a:pt x="820" y="1421"/>
                                  </a:lnTo>
                                  <a:lnTo>
                                    <a:pt x="820" y="1426"/>
                                  </a:lnTo>
                                  <a:lnTo>
                                    <a:pt x="825" y="1431"/>
                                  </a:lnTo>
                                  <a:lnTo>
                                    <a:pt x="825" y="1436"/>
                                  </a:lnTo>
                                  <a:lnTo>
                                    <a:pt x="835" y="1445"/>
                                  </a:lnTo>
                                  <a:lnTo>
                                    <a:pt x="835" y="1450"/>
                                  </a:lnTo>
                                  <a:lnTo>
                                    <a:pt x="840" y="1455"/>
                                  </a:lnTo>
                                  <a:lnTo>
                                    <a:pt x="840" y="1460"/>
                                  </a:lnTo>
                                  <a:lnTo>
                                    <a:pt x="849" y="1470"/>
                                  </a:lnTo>
                                  <a:lnTo>
                                    <a:pt x="849" y="1474"/>
                                  </a:lnTo>
                                  <a:lnTo>
                                    <a:pt x="854" y="1479"/>
                                  </a:lnTo>
                                  <a:lnTo>
                                    <a:pt x="854" y="1484"/>
                                  </a:lnTo>
                                  <a:lnTo>
                                    <a:pt x="859" y="1489"/>
                                  </a:lnTo>
                                  <a:lnTo>
                                    <a:pt x="859" y="1494"/>
                                  </a:lnTo>
                                  <a:lnTo>
                                    <a:pt x="868" y="1503"/>
                                  </a:lnTo>
                                  <a:lnTo>
                                    <a:pt x="868" y="1508"/>
                                  </a:lnTo>
                                  <a:lnTo>
                                    <a:pt x="873" y="1513"/>
                                  </a:lnTo>
                                  <a:lnTo>
                                    <a:pt x="873" y="1518"/>
                                  </a:lnTo>
                                  <a:lnTo>
                                    <a:pt x="878" y="1522"/>
                                  </a:lnTo>
                                  <a:lnTo>
                                    <a:pt x="878" y="1527"/>
                                  </a:lnTo>
                                  <a:lnTo>
                                    <a:pt x="888" y="1537"/>
                                  </a:lnTo>
                                  <a:lnTo>
                                    <a:pt x="888" y="1542"/>
                                  </a:lnTo>
                                  <a:lnTo>
                                    <a:pt x="892" y="1546"/>
                                  </a:lnTo>
                                  <a:lnTo>
                                    <a:pt x="892" y="1551"/>
                                  </a:lnTo>
                                  <a:lnTo>
                                    <a:pt x="902" y="1561"/>
                                  </a:lnTo>
                                  <a:lnTo>
                                    <a:pt x="902" y="1566"/>
                                  </a:lnTo>
                                  <a:lnTo>
                                    <a:pt x="907" y="1570"/>
                                  </a:lnTo>
                                  <a:lnTo>
                                    <a:pt x="907" y="1575"/>
                                  </a:lnTo>
                                  <a:lnTo>
                                    <a:pt x="912" y="1580"/>
                                  </a:lnTo>
                                  <a:lnTo>
                                    <a:pt x="912" y="1585"/>
                                  </a:lnTo>
                                  <a:lnTo>
                                    <a:pt x="921" y="1594"/>
                                  </a:lnTo>
                                  <a:lnTo>
                                    <a:pt x="921" y="1599"/>
                                  </a:lnTo>
                                  <a:lnTo>
                                    <a:pt x="926" y="1604"/>
                                  </a:lnTo>
                                  <a:lnTo>
                                    <a:pt x="926" y="1609"/>
                                  </a:lnTo>
                                  <a:lnTo>
                                    <a:pt x="931" y="1614"/>
                                  </a:lnTo>
                                  <a:lnTo>
                                    <a:pt x="931" y="1618"/>
                                  </a:lnTo>
                                  <a:lnTo>
                                    <a:pt x="940" y="1628"/>
                                  </a:lnTo>
                                  <a:lnTo>
                                    <a:pt x="940" y="1633"/>
                                  </a:lnTo>
                                  <a:lnTo>
                                    <a:pt x="945" y="1638"/>
                                  </a:lnTo>
                                  <a:lnTo>
                                    <a:pt x="945" y="1642"/>
                                  </a:lnTo>
                                  <a:lnTo>
                                    <a:pt x="950" y="1647"/>
                                  </a:lnTo>
                                  <a:lnTo>
                                    <a:pt x="950" y="1652"/>
                                  </a:lnTo>
                                  <a:lnTo>
                                    <a:pt x="960" y="1662"/>
                                  </a:lnTo>
                                  <a:lnTo>
                                    <a:pt x="960" y="1666"/>
                                  </a:lnTo>
                                  <a:lnTo>
                                    <a:pt x="964" y="1671"/>
                                  </a:lnTo>
                                  <a:lnTo>
                                    <a:pt x="964" y="1676"/>
                                  </a:lnTo>
                                  <a:lnTo>
                                    <a:pt x="974" y="1686"/>
                                  </a:lnTo>
                                  <a:lnTo>
                                    <a:pt x="974" y="1690"/>
                                  </a:lnTo>
                                  <a:lnTo>
                                    <a:pt x="979" y="1695"/>
                                  </a:lnTo>
                                  <a:lnTo>
                                    <a:pt x="979" y="1700"/>
                                  </a:lnTo>
                                  <a:lnTo>
                                    <a:pt x="984" y="1705"/>
                                  </a:lnTo>
                                  <a:lnTo>
                                    <a:pt x="984" y="1710"/>
                                  </a:lnTo>
                                  <a:lnTo>
                                    <a:pt x="993" y="1719"/>
                                  </a:lnTo>
                                  <a:lnTo>
                                    <a:pt x="993" y="1724"/>
                                  </a:lnTo>
                                  <a:lnTo>
                                    <a:pt x="998" y="1729"/>
                                  </a:lnTo>
                                  <a:lnTo>
                                    <a:pt x="998" y="1734"/>
                                  </a:lnTo>
                                  <a:lnTo>
                                    <a:pt x="1003" y="1738"/>
                                  </a:lnTo>
                                  <a:lnTo>
                                    <a:pt x="1003" y="1743"/>
                                  </a:lnTo>
                                  <a:lnTo>
                                    <a:pt x="1012" y="1753"/>
                                  </a:lnTo>
                                  <a:lnTo>
                                    <a:pt x="1012" y="1758"/>
                                  </a:lnTo>
                                  <a:lnTo>
                                    <a:pt x="1017" y="1762"/>
                                  </a:lnTo>
                                  <a:lnTo>
                                    <a:pt x="1017" y="1767"/>
                                  </a:lnTo>
                                  <a:lnTo>
                                    <a:pt x="1022" y="1772"/>
                                  </a:lnTo>
                                  <a:lnTo>
                                    <a:pt x="1022" y="1777"/>
                                  </a:lnTo>
                                  <a:lnTo>
                                    <a:pt x="1032" y="1786"/>
                                  </a:lnTo>
                                  <a:lnTo>
                                    <a:pt x="1032" y="1791"/>
                                  </a:lnTo>
                                  <a:lnTo>
                                    <a:pt x="1036" y="1796"/>
                                  </a:lnTo>
                                  <a:lnTo>
                                    <a:pt x="1036" y="1801"/>
                                  </a:lnTo>
                                  <a:lnTo>
                                    <a:pt x="1046" y="1810"/>
                                  </a:lnTo>
                                  <a:lnTo>
                                    <a:pt x="1046" y="1815"/>
                                  </a:lnTo>
                                  <a:lnTo>
                                    <a:pt x="1051" y="18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90"/>
                          <wps:cNvSpPr>
                            <a:spLocks/>
                          </wps:cNvSpPr>
                          <wps:spPr bwMode="auto">
                            <a:xfrm>
                              <a:off x="2295" y="1594"/>
                              <a:ext cx="48" cy="82"/>
                            </a:xfrm>
                            <a:custGeom>
                              <a:avLst/>
                              <a:gdLst>
                                <a:gd name="T0" fmla="*/ 0 w 48"/>
                                <a:gd name="T1" fmla="*/ 0 h 82"/>
                                <a:gd name="T2" fmla="*/ 4 w 48"/>
                                <a:gd name="T3" fmla="*/ 5 h 82"/>
                                <a:gd name="T4" fmla="*/ 4 w 48"/>
                                <a:gd name="T5" fmla="*/ 10 h 82"/>
                                <a:gd name="T6" fmla="*/ 14 w 48"/>
                                <a:gd name="T7" fmla="*/ 19 h 82"/>
                                <a:gd name="T8" fmla="*/ 14 w 48"/>
                                <a:gd name="T9" fmla="*/ 24 h 82"/>
                                <a:gd name="T10" fmla="*/ 19 w 48"/>
                                <a:gd name="T11" fmla="*/ 29 h 82"/>
                                <a:gd name="T12" fmla="*/ 19 w 48"/>
                                <a:gd name="T13" fmla="*/ 34 h 82"/>
                                <a:gd name="T14" fmla="*/ 24 w 48"/>
                                <a:gd name="T15" fmla="*/ 38 h 82"/>
                                <a:gd name="T16" fmla="*/ 24 w 48"/>
                                <a:gd name="T17" fmla="*/ 43 h 82"/>
                                <a:gd name="T18" fmla="*/ 33 w 48"/>
                                <a:gd name="T19" fmla="*/ 53 h 82"/>
                                <a:gd name="T20" fmla="*/ 33 w 48"/>
                                <a:gd name="T21" fmla="*/ 58 h 82"/>
                                <a:gd name="T22" fmla="*/ 38 w 48"/>
                                <a:gd name="T23" fmla="*/ 62 h 82"/>
                                <a:gd name="T24" fmla="*/ 38 w 48"/>
                                <a:gd name="T25" fmla="*/ 67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4" y="5"/>
                                  </a:lnTo>
                                  <a:lnTo>
                                    <a:pt x="4" y="10"/>
                                  </a:lnTo>
                                  <a:lnTo>
                                    <a:pt x="14" y="19"/>
                                  </a:lnTo>
                                  <a:lnTo>
                                    <a:pt x="14" y="24"/>
                                  </a:lnTo>
                                  <a:lnTo>
                                    <a:pt x="19" y="29"/>
                                  </a:lnTo>
                                  <a:lnTo>
                                    <a:pt x="19" y="34"/>
                                  </a:lnTo>
                                  <a:lnTo>
                                    <a:pt x="24" y="38"/>
                                  </a:lnTo>
                                  <a:lnTo>
                                    <a:pt x="24" y="43"/>
                                  </a:lnTo>
                                  <a:lnTo>
                                    <a:pt x="33" y="53"/>
                                  </a:lnTo>
                                  <a:lnTo>
                                    <a:pt x="33" y="58"/>
                                  </a:lnTo>
                                  <a:lnTo>
                                    <a:pt x="38" y="62"/>
                                  </a:lnTo>
                                  <a:lnTo>
                                    <a:pt x="38" y="67"/>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1"/>
                          <wps:cNvSpPr>
                            <a:spLocks/>
                          </wps:cNvSpPr>
                          <wps:spPr bwMode="auto">
                            <a:xfrm>
                              <a:off x="2453" y="1868"/>
                              <a:ext cx="917" cy="1584"/>
                            </a:xfrm>
                            <a:custGeom>
                              <a:avLst/>
                              <a:gdLst>
                                <a:gd name="T0" fmla="*/ 14 w 917"/>
                                <a:gd name="T1" fmla="*/ 24 h 1584"/>
                                <a:gd name="T2" fmla="*/ 34 w 917"/>
                                <a:gd name="T3" fmla="*/ 53 h 1584"/>
                                <a:gd name="T4" fmla="*/ 48 w 917"/>
                                <a:gd name="T5" fmla="*/ 81 h 1584"/>
                                <a:gd name="T6" fmla="*/ 67 w 917"/>
                                <a:gd name="T7" fmla="*/ 110 h 1584"/>
                                <a:gd name="T8" fmla="*/ 77 w 917"/>
                                <a:gd name="T9" fmla="*/ 134 h 1584"/>
                                <a:gd name="T10" fmla="*/ 96 w 917"/>
                                <a:gd name="T11" fmla="*/ 163 h 1584"/>
                                <a:gd name="T12" fmla="*/ 110 w 917"/>
                                <a:gd name="T13" fmla="*/ 192 h 1584"/>
                                <a:gd name="T14" fmla="*/ 130 w 917"/>
                                <a:gd name="T15" fmla="*/ 221 h 1584"/>
                                <a:gd name="T16" fmla="*/ 144 w 917"/>
                                <a:gd name="T17" fmla="*/ 249 h 1584"/>
                                <a:gd name="T18" fmla="*/ 163 w 917"/>
                                <a:gd name="T19" fmla="*/ 278 h 1584"/>
                                <a:gd name="T20" fmla="*/ 178 w 917"/>
                                <a:gd name="T21" fmla="*/ 307 h 1584"/>
                                <a:gd name="T22" fmla="*/ 197 w 917"/>
                                <a:gd name="T23" fmla="*/ 336 h 1584"/>
                                <a:gd name="T24" fmla="*/ 211 w 917"/>
                                <a:gd name="T25" fmla="*/ 365 h 1584"/>
                                <a:gd name="T26" fmla="*/ 230 w 917"/>
                                <a:gd name="T27" fmla="*/ 393 h 1584"/>
                                <a:gd name="T28" fmla="*/ 245 w 917"/>
                                <a:gd name="T29" fmla="*/ 422 h 1584"/>
                                <a:gd name="T30" fmla="*/ 264 w 917"/>
                                <a:gd name="T31" fmla="*/ 451 h 1584"/>
                                <a:gd name="T32" fmla="*/ 278 w 917"/>
                                <a:gd name="T33" fmla="*/ 480 h 1584"/>
                                <a:gd name="T34" fmla="*/ 298 w 917"/>
                                <a:gd name="T35" fmla="*/ 509 h 1584"/>
                                <a:gd name="T36" fmla="*/ 307 w 917"/>
                                <a:gd name="T37" fmla="*/ 533 h 1584"/>
                                <a:gd name="T38" fmla="*/ 331 w 917"/>
                                <a:gd name="T39" fmla="*/ 566 h 1584"/>
                                <a:gd name="T40" fmla="*/ 341 w 917"/>
                                <a:gd name="T41" fmla="*/ 590 h 1584"/>
                                <a:gd name="T42" fmla="*/ 360 w 917"/>
                                <a:gd name="T43" fmla="*/ 619 h 1584"/>
                                <a:gd name="T44" fmla="*/ 374 w 917"/>
                                <a:gd name="T45" fmla="*/ 648 h 1584"/>
                                <a:gd name="T46" fmla="*/ 394 w 917"/>
                                <a:gd name="T47" fmla="*/ 677 h 1584"/>
                                <a:gd name="T48" fmla="*/ 408 w 917"/>
                                <a:gd name="T49" fmla="*/ 706 h 1584"/>
                                <a:gd name="T50" fmla="*/ 427 w 917"/>
                                <a:gd name="T51" fmla="*/ 734 h 1584"/>
                                <a:gd name="T52" fmla="*/ 442 w 917"/>
                                <a:gd name="T53" fmla="*/ 763 h 1584"/>
                                <a:gd name="T54" fmla="*/ 461 w 917"/>
                                <a:gd name="T55" fmla="*/ 792 h 1584"/>
                                <a:gd name="T56" fmla="*/ 475 w 917"/>
                                <a:gd name="T57" fmla="*/ 821 h 1584"/>
                                <a:gd name="T58" fmla="*/ 494 w 917"/>
                                <a:gd name="T59" fmla="*/ 850 h 1584"/>
                                <a:gd name="T60" fmla="*/ 509 w 917"/>
                                <a:gd name="T61" fmla="*/ 878 h 1584"/>
                                <a:gd name="T62" fmla="*/ 528 w 917"/>
                                <a:gd name="T63" fmla="*/ 907 h 1584"/>
                                <a:gd name="T64" fmla="*/ 538 w 917"/>
                                <a:gd name="T65" fmla="*/ 931 h 1584"/>
                                <a:gd name="T66" fmla="*/ 562 w 917"/>
                                <a:gd name="T67" fmla="*/ 965 h 1584"/>
                                <a:gd name="T68" fmla="*/ 571 w 917"/>
                                <a:gd name="T69" fmla="*/ 989 h 1584"/>
                                <a:gd name="T70" fmla="*/ 590 w 917"/>
                                <a:gd name="T71" fmla="*/ 1018 h 1584"/>
                                <a:gd name="T72" fmla="*/ 605 w 917"/>
                                <a:gd name="T73" fmla="*/ 1046 h 1584"/>
                                <a:gd name="T74" fmla="*/ 624 w 917"/>
                                <a:gd name="T75" fmla="*/ 1075 h 1584"/>
                                <a:gd name="T76" fmla="*/ 638 w 917"/>
                                <a:gd name="T77" fmla="*/ 1104 h 1584"/>
                                <a:gd name="T78" fmla="*/ 658 w 917"/>
                                <a:gd name="T79" fmla="*/ 1133 h 1584"/>
                                <a:gd name="T80" fmla="*/ 672 w 917"/>
                                <a:gd name="T81" fmla="*/ 1162 h 1584"/>
                                <a:gd name="T82" fmla="*/ 691 w 917"/>
                                <a:gd name="T83" fmla="*/ 1190 h 1584"/>
                                <a:gd name="T84" fmla="*/ 706 w 917"/>
                                <a:gd name="T85" fmla="*/ 1219 h 1584"/>
                                <a:gd name="T86" fmla="*/ 725 w 917"/>
                                <a:gd name="T87" fmla="*/ 1248 h 1584"/>
                                <a:gd name="T88" fmla="*/ 739 w 917"/>
                                <a:gd name="T89" fmla="*/ 1277 h 1584"/>
                                <a:gd name="T90" fmla="*/ 758 w 917"/>
                                <a:gd name="T91" fmla="*/ 1306 h 1584"/>
                                <a:gd name="T92" fmla="*/ 768 w 917"/>
                                <a:gd name="T93" fmla="*/ 1330 h 1584"/>
                                <a:gd name="T94" fmla="*/ 792 w 917"/>
                                <a:gd name="T95" fmla="*/ 1363 h 1584"/>
                                <a:gd name="T96" fmla="*/ 802 w 917"/>
                                <a:gd name="T97" fmla="*/ 1387 h 1584"/>
                                <a:gd name="T98" fmla="*/ 821 w 917"/>
                                <a:gd name="T99" fmla="*/ 1416 h 1584"/>
                                <a:gd name="T100" fmla="*/ 835 w 917"/>
                                <a:gd name="T101" fmla="*/ 1445 h 1584"/>
                                <a:gd name="T102" fmla="*/ 854 w 917"/>
                                <a:gd name="T103" fmla="*/ 1474 h 1584"/>
                                <a:gd name="T104" fmla="*/ 869 w 917"/>
                                <a:gd name="T105" fmla="*/ 1503 h 1584"/>
                                <a:gd name="T106" fmla="*/ 888 w 917"/>
                                <a:gd name="T107" fmla="*/ 1531 h 1584"/>
                                <a:gd name="T108" fmla="*/ 902 w 917"/>
                                <a:gd name="T109" fmla="*/ 156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7" h="1584">
                                  <a:moveTo>
                                    <a:pt x="0" y="0"/>
                                  </a:moveTo>
                                  <a:lnTo>
                                    <a:pt x="5" y="5"/>
                                  </a:lnTo>
                                  <a:lnTo>
                                    <a:pt x="5" y="9"/>
                                  </a:lnTo>
                                  <a:lnTo>
                                    <a:pt x="14" y="19"/>
                                  </a:lnTo>
                                  <a:lnTo>
                                    <a:pt x="14" y="24"/>
                                  </a:lnTo>
                                  <a:lnTo>
                                    <a:pt x="19" y="29"/>
                                  </a:lnTo>
                                  <a:lnTo>
                                    <a:pt x="19" y="33"/>
                                  </a:lnTo>
                                  <a:lnTo>
                                    <a:pt x="24" y="38"/>
                                  </a:lnTo>
                                  <a:lnTo>
                                    <a:pt x="24" y="43"/>
                                  </a:lnTo>
                                  <a:lnTo>
                                    <a:pt x="34" y="53"/>
                                  </a:lnTo>
                                  <a:lnTo>
                                    <a:pt x="34" y="57"/>
                                  </a:lnTo>
                                  <a:lnTo>
                                    <a:pt x="38" y="62"/>
                                  </a:lnTo>
                                  <a:lnTo>
                                    <a:pt x="38" y="67"/>
                                  </a:lnTo>
                                  <a:lnTo>
                                    <a:pt x="48" y="77"/>
                                  </a:lnTo>
                                  <a:lnTo>
                                    <a:pt x="48" y="81"/>
                                  </a:lnTo>
                                  <a:lnTo>
                                    <a:pt x="53" y="86"/>
                                  </a:lnTo>
                                  <a:lnTo>
                                    <a:pt x="53" y="91"/>
                                  </a:lnTo>
                                  <a:lnTo>
                                    <a:pt x="58" y="96"/>
                                  </a:lnTo>
                                  <a:lnTo>
                                    <a:pt x="58" y="101"/>
                                  </a:lnTo>
                                  <a:lnTo>
                                    <a:pt x="67" y="110"/>
                                  </a:lnTo>
                                  <a:lnTo>
                                    <a:pt x="67" y="115"/>
                                  </a:lnTo>
                                  <a:lnTo>
                                    <a:pt x="72" y="120"/>
                                  </a:lnTo>
                                  <a:lnTo>
                                    <a:pt x="72" y="125"/>
                                  </a:lnTo>
                                  <a:lnTo>
                                    <a:pt x="77" y="129"/>
                                  </a:lnTo>
                                  <a:lnTo>
                                    <a:pt x="77" y="134"/>
                                  </a:lnTo>
                                  <a:lnTo>
                                    <a:pt x="86" y="144"/>
                                  </a:lnTo>
                                  <a:lnTo>
                                    <a:pt x="86" y="149"/>
                                  </a:lnTo>
                                  <a:lnTo>
                                    <a:pt x="91" y="153"/>
                                  </a:lnTo>
                                  <a:lnTo>
                                    <a:pt x="91" y="158"/>
                                  </a:lnTo>
                                  <a:lnTo>
                                    <a:pt x="96" y="163"/>
                                  </a:lnTo>
                                  <a:lnTo>
                                    <a:pt x="96" y="168"/>
                                  </a:lnTo>
                                  <a:lnTo>
                                    <a:pt x="106" y="177"/>
                                  </a:lnTo>
                                  <a:lnTo>
                                    <a:pt x="106" y="182"/>
                                  </a:lnTo>
                                  <a:lnTo>
                                    <a:pt x="110" y="187"/>
                                  </a:lnTo>
                                  <a:lnTo>
                                    <a:pt x="110" y="192"/>
                                  </a:lnTo>
                                  <a:lnTo>
                                    <a:pt x="120" y="201"/>
                                  </a:lnTo>
                                  <a:lnTo>
                                    <a:pt x="120" y="206"/>
                                  </a:lnTo>
                                  <a:lnTo>
                                    <a:pt x="125" y="211"/>
                                  </a:lnTo>
                                  <a:lnTo>
                                    <a:pt x="125" y="216"/>
                                  </a:lnTo>
                                  <a:lnTo>
                                    <a:pt x="130" y="221"/>
                                  </a:lnTo>
                                  <a:lnTo>
                                    <a:pt x="130" y="225"/>
                                  </a:lnTo>
                                  <a:lnTo>
                                    <a:pt x="139" y="235"/>
                                  </a:lnTo>
                                  <a:lnTo>
                                    <a:pt x="139" y="240"/>
                                  </a:lnTo>
                                  <a:lnTo>
                                    <a:pt x="144" y="245"/>
                                  </a:lnTo>
                                  <a:lnTo>
                                    <a:pt x="144" y="249"/>
                                  </a:lnTo>
                                  <a:lnTo>
                                    <a:pt x="149" y="254"/>
                                  </a:lnTo>
                                  <a:lnTo>
                                    <a:pt x="149" y="259"/>
                                  </a:lnTo>
                                  <a:lnTo>
                                    <a:pt x="158" y="269"/>
                                  </a:lnTo>
                                  <a:lnTo>
                                    <a:pt x="158" y="273"/>
                                  </a:lnTo>
                                  <a:lnTo>
                                    <a:pt x="163" y="278"/>
                                  </a:lnTo>
                                  <a:lnTo>
                                    <a:pt x="163" y="283"/>
                                  </a:lnTo>
                                  <a:lnTo>
                                    <a:pt x="173" y="293"/>
                                  </a:lnTo>
                                  <a:lnTo>
                                    <a:pt x="173" y="297"/>
                                  </a:lnTo>
                                  <a:lnTo>
                                    <a:pt x="178" y="302"/>
                                  </a:lnTo>
                                  <a:lnTo>
                                    <a:pt x="178" y="307"/>
                                  </a:lnTo>
                                  <a:lnTo>
                                    <a:pt x="182" y="312"/>
                                  </a:lnTo>
                                  <a:lnTo>
                                    <a:pt x="182" y="317"/>
                                  </a:lnTo>
                                  <a:lnTo>
                                    <a:pt x="192" y="326"/>
                                  </a:lnTo>
                                  <a:lnTo>
                                    <a:pt x="192" y="331"/>
                                  </a:lnTo>
                                  <a:lnTo>
                                    <a:pt x="197" y="336"/>
                                  </a:lnTo>
                                  <a:lnTo>
                                    <a:pt x="197" y="341"/>
                                  </a:lnTo>
                                  <a:lnTo>
                                    <a:pt x="202" y="345"/>
                                  </a:lnTo>
                                  <a:lnTo>
                                    <a:pt x="202" y="350"/>
                                  </a:lnTo>
                                  <a:lnTo>
                                    <a:pt x="211" y="360"/>
                                  </a:lnTo>
                                  <a:lnTo>
                                    <a:pt x="211" y="365"/>
                                  </a:lnTo>
                                  <a:lnTo>
                                    <a:pt x="216" y="369"/>
                                  </a:lnTo>
                                  <a:lnTo>
                                    <a:pt x="216" y="374"/>
                                  </a:lnTo>
                                  <a:lnTo>
                                    <a:pt x="226" y="384"/>
                                  </a:lnTo>
                                  <a:lnTo>
                                    <a:pt x="226" y="389"/>
                                  </a:lnTo>
                                  <a:lnTo>
                                    <a:pt x="230" y="393"/>
                                  </a:lnTo>
                                  <a:lnTo>
                                    <a:pt x="230" y="398"/>
                                  </a:lnTo>
                                  <a:lnTo>
                                    <a:pt x="235" y="403"/>
                                  </a:lnTo>
                                  <a:lnTo>
                                    <a:pt x="235" y="408"/>
                                  </a:lnTo>
                                  <a:lnTo>
                                    <a:pt x="245" y="417"/>
                                  </a:lnTo>
                                  <a:lnTo>
                                    <a:pt x="245" y="422"/>
                                  </a:lnTo>
                                  <a:lnTo>
                                    <a:pt x="250" y="427"/>
                                  </a:lnTo>
                                  <a:lnTo>
                                    <a:pt x="250" y="432"/>
                                  </a:lnTo>
                                  <a:lnTo>
                                    <a:pt x="254" y="437"/>
                                  </a:lnTo>
                                  <a:lnTo>
                                    <a:pt x="254" y="441"/>
                                  </a:lnTo>
                                  <a:lnTo>
                                    <a:pt x="264" y="451"/>
                                  </a:lnTo>
                                  <a:lnTo>
                                    <a:pt x="264" y="456"/>
                                  </a:lnTo>
                                  <a:lnTo>
                                    <a:pt x="269" y="461"/>
                                  </a:lnTo>
                                  <a:lnTo>
                                    <a:pt x="269" y="465"/>
                                  </a:lnTo>
                                  <a:lnTo>
                                    <a:pt x="278" y="475"/>
                                  </a:lnTo>
                                  <a:lnTo>
                                    <a:pt x="278" y="480"/>
                                  </a:lnTo>
                                  <a:lnTo>
                                    <a:pt x="283" y="485"/>
                                  </a:lnTo>
                                  <a:lnTo>
                                    <a:pt x="283" y="489"/>
                                  </a:lnTo>
                                  <a:lnTo>
                                    <a:pt x="288" y="494"/>
                                  </a:lnTo>
                                  <a:lnTo>
                                    <a:pt x="288" y="499"/>
                                  </a:lnTo>
                                  <a:lnTo>
                                    <a:pt x="298" y="509"/>
                                  </a:lnTo>
                                  <a:lnTo>
                                    <a:pt x="298" y="513"/>
                                  </a:lnTo>
                                  <a:lnTo>
                                    <a:pt x="302" y="518"/>
                                  </a:lnTo>
                                  <a:lnTo>
                                    <a:pt x="302" y="523"/>
                                  </a:lnTo>
                                  <a:lnTo>
                                    <a:pt x="307" y="528"/>
                                  </a:lnTo>
                                  <a:lnTo>
                                    <a:pt x="307" y="533"/>
                                  </a:lnTo>
                                  <a:lnTo>
                                    <a:pt x="317" y="542"/>
                                  </a:lnTo>
                                  <a:lnTo>
                                    <a:pt x="317" y="547"/>
                                  </a:lnTo>
                                  <a:lnTo>
                                    <a:pt x="322" y="552"/>
                                  </a:lnTo>
                                  <a:lnTo>
                                    <a:pt x="322" y="557"/>
                                  </a:lnTo>
                                  <a:lnTo>
                                    <a:pt x="331" y="566"/>
                                  </a:lnTo>
                                  <a:lnTo>
                                    <a:pt x="331" y="571"/>
                                  </a:lnTo>
                                  <a:lnTo>
                                    <a:pt x="336" y="576"/>
                                  </a:lnTo>
                                  <a:lnTo>
                                    <a:pt x="336" y="581"/>
                                  </a:lnTo>
                                  <a:lnTo>
                                    <a:pt x="341" y="585"/>
                                  </a:lnTo>
                                  <a:lnTo>
                                    <a:pt x="341" y="590"/>
                                  </a:lnTo>
                                  <a:lnTo>
                                    <a:pt x="350" y="600"/>
                                  </a:lnTo>
                                  <a:lnTo>
                                    <a:pt x="350" y="605"/>
                                  </a:lnTo>
                                  <a:lnTo>
                                    <a:pt x="355" y="609"/>
                                  </a:lnTo>
                                  <a:lnTo>
                                    <a:pt x="355" y="614"/>
                                  </a:lnTo>
                                  <a:lnTo>
                                    <a:pt x="360" y="619"/>
                                  </a:lnTo>
                                  <a:lnTo>
                                    <a:pt x="360" y="624"/>
                                  </a:lnTo>
                                  <a:lnTo>
                                    <a:pt x="370" y="633"/>
                                  </a:lnTo>
                                  <a:lnTo>
                                    <a:pt x="370" y="638"/>
                                  </a:lnTo>
                                  <a:lnTo>
                                    <a:pt x="374" y="643"/>
                                  </a:lnTo>
                                  <a:lnTo>
                                    <a:pt x="374" y="648"/>
                                  </a:lnTo>
                                  <a:lnTo>
                                    <a:pt x="379" y="653"/>
                                  </a:lnTo>
                                  <a:lnTo>
                                    <a:pt x="379" y="657"/>
                                  </a:lnTo>
                                  <a:lnTo>
                                    <a:pt x="389" y="667"/>
                                  </a:lnTo>
                                  <a:lnTo>
                                    <a:pt x="389" y="672"/>
                                  </a:lnTo>
                                  <a:lnTo>
                                    <a:pt x="394" y="677"/>
                                  </a:lnTo>
                                  <a:lnTo>
                                    <a:pt x="394" y="681"/>
                                  </a:lnTo>
                                  <a:lnTo>
                                    <a:pt x="403" y="691"/>
                                  </a:lnTo>
                                  <a:lnTo>
                                    <a:pt x="403" y="696"/>
                                  </a:lnTo>
                                  <a:lnTo>
                                    <a:pt x="408" y="701"/>
                                  </a:lnTo>
                                  <a:lnTo>
                                    <a:pt x="408" y="706"/>
                                  </a:lnTo>
                                  <a:lnTo>
                                    <a:pt x="413" y="710"/>
                                  </a:lnTo>
                                  <a:lnTo>
                                    <a:pt x="413" y="715"/>
                                  </a:lnTo>
                                  <a:lnTo>
                                    <a:pt x="422" y="725"/>
                                  </a:lnTo>
                                  <a:lnTo>
                                    <a:pt x="422" y="730"/>
                                  </a:lnTo>
                                  <a:lnTo>
                                    <a:pt x="427" y="734"/>
                                  </a:lnTo>
                                  <a:lnTo>
                                    <a:pt x="427" y="739"/>
                                  </a:lnTo>
                                  <a:lnTo>
                                    <a:pt x="432" y="744"/>
                                  </a:lnTo>
                                  <a:lnTo>
                                    <a:pt x="432" y="749"/>
                                  </a:lnTo>
                                  <a:lnTo>
                                    <a:pt x="442" y="758"/>
                                  </a:lnTo>
                                  <a:lnTo>
                                    <a:pt x="442" y="763"/>
                                  </a:lnTo>
                                  <a:lnTo>
                                    <a:pt x="446" y="768"/>
                                  </a:lnTo>
                                  <a:lnTo>
                                    <a:pt x="446" y="773"/>
                                  </a:lnTo>
                                  <a:lnTo>
                                    <a:pt x="456" y="782"/>
                                  </a:lnTo>
                                  <a:lnTo>
                                    <a:pt x="456" y="787"/>
                                  </a:lnTo>
                                  <a:lnTo>
                                    <a:pt x="461" y="792"/>
                                  </a:lnTo>
                                  <a:lnTo>
                                    <a:pt x="461" y="797"/>
                                  </a:lnTo>
                                  <a:lnTo>
                                    <a:pt x="466" y="802"/>
                                  </a:lnTo>
                                  <a:lnTo>
                                    <a:pt x="466" y="806"/>
                                  </a:lnTo>
                                  <a:lnTo>
                                    <a:pt x="475" y="816"/>
                                  </a:lnTo>
                                  <a:lnTo>
                                    <a:pt x="475" y="821"/>
                                  </a:lnTo>
                                  <a:lnTo>
                                    <a:pt x="480" y="826"/>
                                  </a:lnTo>
                                  <a:lnTo>
                                    <a:pt x="480" y="830"/>
                                  </a:lnTo>
                                  <a:lnTo>
                                    <a:pt x="485" y="835"/>
                                  </a:lnTo>
                                  <a:lnTo>
                                    <a:pt x="485" y="840"/>
                                  </a:lnTo>
                                  <a:lnTo>
                                    <a:pt x="494" y="850"/>
                                  </a:lnTo>
                                  <a:lnTo>
                                    <a:pt x="494" y="854"/>
                                  </a:lnTo>
                                  <a:lnTo>
                                    <a:pt x="499" y="859"/>
                                  </a:lnTo>
                                  <a:lnTo>
                                    <a:pt x="499" y="864"/>
                                  </a:lnTo>
                                  <a:lnTo>
                                    <a:pt x="509" y="874"/>
                                  </a:lnTo>
                                  <a:lnTo>
                                    <a:pt x="509" y="878"/>
                                  </a:lnTo>
                                  <a:lnTo>
                                    <a:pt x="514" y="883"/>
                                  </a:lnTo>
                                  <a:lnTo>
                                    <a:pt x="514" y="888"/>
                                  </a:lnTo>
                                  <a:lnTo>
                                    <a:pt x="518" y="893"/>
                                  </a:lnTo>
                                  <a:lnTo>
                                    <a:pt x="518" y="898"/>
                                  </a:lnTo>
                                  <a:lnTo>
                                    <a:pt x="528" y="907"/>
                                  </a:lnTo>
                                  <a:lnTo>
                                    <a:pt x="528" y="912"/>
                                  </a:lnTo>
                                  <a:lnTo>
                                    <a:pt x="533" y="917"/>
                                  </a:lnTo>
                                  <a:lnTo>
                                    <a:pt x="533" y="922"/>
                                  </a:lnTo>
                                  <a:lnTo>
                                    <a:pt x="538" y="926"/>
                                  </a:lnTo>
                                  <a:lnTo>
                                    <a:pt x="538" y="931"/>
                                  </a:lnTo>
                                  <a:lnTo>
                                    <a:pt x="547" y="941"/>
                                  </a:lnTo>
                                  <a:lnTo>
                                    <a:pt x="547" y="946"/>
                                  </a:lnTo>
                                  <a:lnTo>
                                    <a:pt x="552" y="950"/>
                                  </a:lnTo>
                                  <a:lnTo>
                                    <a:pt x="552" y="955"/>
                                  </a:lnTo>
                                  <a:lnTo>
                                    <a:pt x="562" y="965"/>
                                  </a:lnTo>
                                  <a:lnTo>
                                    <a:pt x="562" y="970"/>
                                  </a:lnTo>
                                  <a:lnTo>
                                    <a:pt x="566" y="974"/>
                                  </a:lnTo>
                                  <a:lnTo>
                                    <a:pt x="566" y="979"/>
                                  </a:lnTo>
                                  <a:lnTo>
                                    <a:pt x="571" y="984"/>
                                  </a:lnTo>
                                  <a:lnTo>
                                    <a:pt x="571" y="989"/>
                                  </a:lnTo>
                                  <a:lnTo>
                                    <a:pt x="581" y="998"/>
                                  </a:lnTo>
                                  <a:lnTo>
                                    <a:pt x="581" y="1003"/>
                                  </a:lnTo>
                                  <a:lnTo>
                                    <a:pt x="586" y="1008"/>
                                  </a:lnTo>
                                  <a:lnTo>
                                    <a:pt x="586" y="1013"/>
                                  </a:lnTo>
                                  <a:lnTo>
                                    <a:pt x="590" y="1018"/>
                                  </a:lnTo>
                                  <a:lnTo>
                                    <a:pt x="590" y="1022"/>
                                  </a:lnTo>
                                  <a:lnTo>
                                    <a:pt x="600" y="1032"/>
                                  </a:lnTo>
                                  <a:lnTo>
                                    <a:pt x="600" y="1037"/>
                                  </a:lnTo>
                                  <a:lnTo>
                                    <a:pt x="605" y="1042"/>
                                  </a:lnTo>
                                  <a:lnTo>
                                    <a:pt x="605" y="1046"/>
                                  </a:lnTo>
                                  <a:lnTo>
                                    <a:pt x="614" y="1056"/>
                                  </a:lnTo>
                                  <a:lnTo>
                                    <a:pt x="614" y="1061"/>
                                  </a:lnTo>
                                  <a:lnTo>
                                    <a:pt x="619" y="1066"/>
                                  </a:lnTo>
                                  <a:lnTo>
                                    <a:pt x="619" y="1070"/>
                                  </a:lnTo>
                                  <a:lnTo>
                                    <a:pt x="624" y="1075"/>
                                  </a:lnTo>
                                  <a:lnTo>
                                    <a:pt x="624" y="1080"/>
                                  </a:lnTo>
                                  <a:lnTo>
                                    <a:pt x="634" y="1090"/>
                                  </a:lnTo>
                                  <a:lnTo>
                                    <a:pt x="634" y="1094"/>
                                  </a:lnTo>
                                  <a:lnTo>
                                    <a:pt x="638" y="1099"/>
                                  </a:lnTo>
                                  <a:lnTo>
                                    <a:pt x="638" y="1104"/>
                                  </a:lnTo>
                                  <a:lnTo>
                                    <a:pt x="643" y="1109"/>
                                  </a:lnTo>
                                  <a:lnTo>
                                    <a:pt x="643" y="1114"/>
                                  </a:lnTo>
                                  <a:lnTo>
                                    <a:pt x="653" y="1123"/>
                                  </a:lnTo>
                                  <a:lnTo>
                                    <a:pt x="653" y="1128"/>
                                  </a:lnTo>
                                  <a:lnTo>
                                    <a:pt x="658" y="1133"/>
                                  </a:lnTo>
                                  <a:lnTo>
                                    <a:pt x="658" y="1138"/>
                                  </a:lnTo>
                                  <a:lnTo>
                                    <a:pt x="662" y="1142"/>
                                  </a:lnTo>
                                  <a:lnTo>
                                    <a:pt x="662" y="1147"/>
                                  </a:lnTo>
                                  <a:lnTo>
                                    <a:pt x="672" y="1157"/>
                                  </a:lnTo>
                                  <a:lnTo>
                                    <a:pt x="672" y="1162"/>
                                  </a:lnTo>
                                  <a:lnTo>
                                    <a:pt x="677" y="1166"/>
                                  </a:lnTo>
                                  <a:lnTo>
                                    <a:pt x="677" y="1171"/>
                                  </a:lnTo>
                                  <a:lnTo>
                                    <a:pt x="686" y="1181"/>
                                  </a:lnTo>
                                  <a:lnTo>
                                    <a:pt x="686" y="1186"/>
                                  </a:lnTo>
                                  <a:lnTo>
                                    <a:pt x="691" y="1190"/>
                                  </a:lnTo>
                                  <a:lnTo>
                                    <a:pt x="691" y="1195"/>
                                  </a:lnTo>
                                  <a:lnTo>
                                    <a:pt x="696" y="1200"/>
                                  </a:lnTo>
                                  <a:lnTo>
                                    <a:pt x="696" y="1205"/>
                                  </a:lnTo>
                                  <a:lnTo>
                                    <a:pt x="706" y="1214"/>
                                  </a:lnTo>
                                  <a:lnTo>
                                    <a:pt x="706" y="1219"/>
                                  </a:lnTo>
                                  <a:lnTo>
                                    <a:pt x="710" y="1224"/>
                                  </a:lnTo>
                                  <a:lnTo>
                                    <a:pt x="710" y="1229"/>
                                  </a:lnTo>
                                  <a:lnTo>
                                    <a:pt x="715" y="1234"/>
                                  </a:lnTo>
                                  <a:lnTo>
                                    <a:pt x="715" y="1238"/>
                                  </a:lnTo>
                                  <a:lnTo>
                                    <a:pt x="725" y="1248"/>
                                  </a:lnTo>
                                  <a:lnTo>
                                    <a:pt x="725" y="1253"/>
                                  </a:lnTo>
                                  <a:lnTo>
                                    <a:pt x="730" y="1258"/>
                                  </a:lnTo>
                                  <a:lnTo>
                                    <a:pt x="730" y="1262"/>
                                  </a:lnTo>
                                  <a:lnTo>
                                    <a:pt x="739" y="1272"/>
                                  </a:lnTo>
                                  <a:lnTo>
                                    <a:pt x="739" y="1277"/>
                                  </a:lnTo>
                                  <a:lnTo>
                                    <a:pt x="744" y="1282"/>
                                  </a:lnTo>
                                  <a:lnTo>
                                    <a:pt x="744" y="1286"/>
                                  </a:lnTo>
                                  <a:lnTo>
                                    <a:pt x="749" y="1291"/>
                                  </a:lnTo>
                                  <a:lnTo>
                                    <a:pt x="749" y="1296"/>
                                  </a:lnTo>
                                  <a:lnTo>
                                    <a:pt x="758" y="1306"/>
                                  </a:lnTo>
                                  <a:lnTo>
                                    <a:pt x="758" y="1310"/>
                                  </a:lnTo>
                                  <a:lnTo>
                                    <a:pt x="763" y="1315"/>
                                  </a:lnTo>
                                  <a:lnTo>
                                    <a:pt x="763" y="1320"/>
                                  </a:lnTo>
                                  <a:lnTo>
                                    <a:pt x="768" y="1325"/>
                                  </a:lnTo>
                                  <a:lnTo>
                                    <a:pt x="768" y="1330"/>
                                  </a:lnTo>
                                  <a:lnTo>
                                    <a:pt x="778" y="1339"/>
                                  </a:lnTo>
                                  <a:lnTo>
                                    <a:pt x="778" y="1344"/>
                                  </a:lnTo>
                                  <a:lnTo>
                                    <a:pt x="782" y="1349"/>
                                  </a:lnTo>
                                  <a:lnTo>
                                    <a:pt x="782" y="1354"/>
                                  </a:lnTo>
                                  <a:lnTo>
                                    <a:pt x="792" y="1363"/>
                                  </a:lnTo>
                                  <a:lnTo>
                                    <a:pt x="792" y="1368"/>
                                  </a:lnTo>
                                  <a:lnTo>
                                    <a:pt x="797" y="1373"/>
                                  </a:lnTo>
                                  <a:lnTo>
                                    <a:pt x="797" y="1378"/>
                                  </a:lnTo>
                                  <a:lnTo>
                                    <a:pt x="802" y="1382"/>
                                  </a:lnTo>
                                  <a:lnTo>
                                    <a:pt x="802" y="1387"/>
                                  </a:lnTo>
                                  <a:lnTo>
                                    <a:pt x="811" y="1397"/>
                                  </a:lnTo>
                                  <a:lnTo>
                                    <a:pt x="811" y="1402"/>
                                  </a:lnTo>
                                  <a:lnTo>
                                    <a:pt x="816" y="1406"/>
                                  </a:lnTo>
                                  <a:lnTo>
                                    <a:pt x="816" y="1411"/>
                                  </a:lnTo>
                                  <a:lnTo>
                                    <a:pt x="821" y="1416"/>
                                  </a:lnTo>
                                  <a:lnTo>
                                    <a:pt x="821" y="1421"/>
                                  </a:lnTo>
                                  <a:lnTo>
                                    <a:pt x="830" y="1430"/>
                                  </a:lnTo>
                                  <a:lnTo>
                                    <a:pt x="830" y="1435"/>
                                  </a:lnTo>
                                  <a:lnTo>
                                    <a:pt x="835" y="1440"/>
                                  </a:lnTo>
                                  <a:lnTo>
                                    <a:pt x="835" y="1445"/>
                                  </a:lnTo>
                                  <a:lnTo>
                                    <a:pt x="845" y="1455"/>
                                  </a:lnTo>
                                  <a:lnTo>
                                    <a:pt x="845" y="1459"/>
                                  </a:lnTo>
                                  <a:lnTo>
                                    <a:pt x="850" y="1464"/>
                                  </a:lnTo>
                                  <a:lnTo>
                                    <a:pt x="850" y="1469"/>
                                  </a:lnTo>
                                  <a:lnTo>
                                    <a:pt x="854" y="1474"/>
                                  </a:lnTo>
                                  <a:lnTo>
                                    <a:pt x="854" y="1479"/>
                                  </a:lnTo>
                                  <a:lnTo>
                                    <a:pt x="864" y="1488"/>
                                  </a:lnTo>
                                  <a:lnTo>
                                    <a:pt x="864" y="1493"/>
                                  </a:lnTo>
                                  <a:lnTo>
                                    <a:pt x="869" y="1498"/>
                                  </a:lnTo>
                                  <a:lnTo>
                                    <a:pt x="869" y="1503"/>
                                  </a:lnTo>
                                  <a:lnTo>
                                    <a:pt x="874" y="1507"/>
                                  </a:lnTo>
                                  <a:lnTo>
                                    <a:pt x="874" y="1512"/>
                                  </a:lnTo>
                                  <a:lnTo>
                                    <a:pt x="883" y="1522"/>
                                  </a:lnTo>
                                  <a:lnTo>
                                    <a:pt x="883" y="1527"/>
                                  </a:lnTo>
                                  <a:lnTo>
                                    <a:pt x="888" y="1531"/>
                                  </a:lnTo>
                                  <a:lnTo>
                                    <a:pt x="888" y="1536"/>
                                  </a:lnTo>
                                  <a:lnTo>
                                    <a:pt x="898" y="1546"/>
                                  </a:lnTo>
                                  <a:lnTo>
                                    <a:pt x="898" y="1551"/>
                                  </a:lnTo>
                                  <a:lnTo>
                                    <a:pt x="902" y="1555"/>
                                  </a:lnTo>
                                  <a:lnTo>
                                    <a:pt x="902" y="1560"/>
                                  </a:lnTo>
                                  <a:lnTo>
                                    <a:pt x="907" y="1565"/>
                                  </a:lnTo>
                                  <a:lnTo>
                                    <a:pt x="907" y="1570"/>
                                  </a:lnTo>
                                  <a:lnTo>
                                    <a:pt x="917" y="1579"/>
                                  </a:lnTo>
                                  <a:lnTo>
                                    <a:pt x="917" y="15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92"/>
                          <wps:cNvSpPr>
                            <a:spLocks/>
                          </wps:cNvSpPr>
                          <wps:spPr bwMode="auto">
                            <a:xfrm>
                              <a:off x="3394" y="3491"/>
                              <a:ext cx="110" cy="192"/>
                            </a:xfrm>
                            <a:custGeom>
                              <a:avLst/>
                              <a:gdLst>
                                <a:gd name="T0" fmla="*/ 0 w 110"/>
                                <a:gd name="T1" fmla="*/ 0 h 192"/>
                                <a:gd name="T2" fmla="*/ 0 w 110"/>
                                <a:gd name="T3" fmla="*/ 4 h 192"/>
                                <a:gd name="T4" fmla="*/ 5 w 110"/>
                                <a:gd name="T5" fmla="*/ 9 h 192"/>
                                <a:gd name="T6" fmla="*/ 5 w 110"/>
                                <a:gd name="T7" fmla="*/ 14 h 192"/>
                                <a:gd name="T8" fmla="*/ 9 w 110"/>
                                <a:gd name="T9" fmla="*/ 19 h 192"/>
                                <a:gd name="T10" fmla="*/ 14 w 110"/>
                                <a:gd name="T11" fmla="*/ 24 h 192"/>
                                <a:gd name="T12" fmla="*/ 14 w 110"/>
                                <a:gd name="T13" fmla="*/ 28 h 192"/>
                                <a:gd name="T14" fmla="*/ 19 w 110"/>
                                <a:gd name="T15" fmla="*/ 33 h 192"/>
                                <a:gd name="T16" fmla="*/ 19 w 110"/>
                                <a:gd name="T17" fmla="*/ 38 h 192"/>
                                <a:gd name="T18" fmla="*/ 29 w 110"/>
                                <a:gd name="T19" fmla="*/ 48 h 192"/>
                                <a:gd name="T20" fmla="*/ 29 w 110"/>
                                <a:gd name="T21" fmla="*/ 52 h 192"/>
                                <a:gd name="T22" fmla="*/ 33 w 110"/>
                                <a:gd name="T23" fmla="*/ 57 h 192"/>
                                <a:gd name="T24" fmla="*/ 33 w 110"/>
                                <a:gd name="T25" fmla="*/ 62 h 192"/>
                                <a:gd name="T26" fmla="*/ 38 w 110"/>
                                <a:gd name="T27" fmla="*/ 67 h 192"/>
                                <a:gd name="T28" fmla="*/ 38 w 110"/>
                                <a:gd name="T29" fmla="*/ 72 h 192"/>
                                <a:gd name="T30" fmla="*/ 48 w 110"/>
                                <a:gd name="T31" fmla="*/ 81 h 192"/>
                                <a:gd name="T32" fmla="*/ 48 w 110"/>
                                <a:gd name="T33" fmla="*/ 86 h 192"/>
                                <a:gd name="T34" fmla="*/ 53 w 110"/>
                                <a:gd name="T35" fmla="*/ 91 h 192"/>
                                <a:gd name="T36" fmla="*/ 53 w 110"/>
                                <a:gd name="T37" fmla="*/ 96 h 192"/>
                                <a:gd name="T38" fmla="*/ 57 w 110"/>
                                <a:gd name="T39" fmla="*/ 100 h 192"/>
                                <a:gd name="T40" fmla="*/ 57 w 110"/>
                                <a:gd name="T41" fmla="*/ 105 h 192"/>
                                <a:gd name="T42" fmla="*/ 67 w 110"/>
                                <a:gd name="T43" fmla="*/ 115 h 192"/>
                                <a:gd name="T44" fmla="*/ 67 w 110"/>
                                <a:gd name="T45" fmla="*/ 120 h 192"/>
                                <a:gd name="T46" fmla="*/ 72 w 110"/>
                                <a:gd name="T47" fmla="*/ 124 h 192"/>
                                <a:gd name="T48" fmla="*/ 72 w 110"/>
                                <a:gd name="T49" fmla="*/ 129 h 192"/>
                                <a:gd name="T50" fmla="*/ 81 w 110"/>
                                <a:gd name="T51" fmla="*/ 139 h 192"/>
                                <a:gd name="T52" fmla="*/ 81 w 110"/>
                                <a:gd name="T53" fmla="*/ 144 h 192"/>
                                <a:gd name="T54" fmla="*/ 86 w 110"/>
                                <a:gd name="T55" fmla="*/ 148 h 192"/>
                                <a:gd name="T56" fmla="*/ 86 w 110"/>
                                <a:gd name="T57" fmla="*/ 153 h 192"/>
                                <a:gd name="T58" fmla="*/ 91 w 110"/>
                                <a:gd name="T59" fmla="*/ 158 h 192"/>
                                <a:gd name="T60" fmla="*/ 91 w 110"/>
                                <a:gd name="T61" fmla="*/ 163 h 192"/>
                                <a:gd name="T62" fmla="*/ 101 w 110"/>
                                <a:gd name="T63" fmla="*/ 172 h 192"/>
                                <a:gd name="T64" fmla="*/ 101 w 110"/>
                                <a:gd name="T65" fmla="*/ 177 h 192"/>
                                <a:gd name="T66" fmla="*/ 105 w 110"/>
                                <a:gd name="T67" fmla="*/ 182 h 192"/>
                                <a:gd name="T68" fmla="*/ 105 w 110"/>
                                <a:gd name="T69" fmla="*/ 187 h 192"/>
                                <a:gd name="T70" fmla="*/ 110 w 110"/>
                                <a:gd name="T7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92">
                                  <a:moveTo>
                                    <a:pt x="0" y="0"/>
                                  </a:moveTo>
                                  <a:lnTo>
                                    <a:pt x="0" y="4"/>
                                  </a:lnTo>
                                  <a:lnTo>
                                    <a:pt x="5" y="9"/>
                                  </a:lnTo>
                                  <a:lnTo>
                                    <a:pt x="5" y="14"/>
                                  </a:lnTo>
                                  <a:lnTo>
                                    <a:pt x="9" y="19"/>
                                  </a:lnTo>
                                  <a:lnTo>
                                    <a:pt x="14" y="24"/>
                                  </a:lnTo>
                                  <a:lnTo>
                                    <a:pt x="14" y="28"/>
                                  </a:lnTo>
                                  <a:lnTo>
                                    <a:pt x="19" y="33"/>
                                  </a:lnTo>
                                  <a:lnTo>
                                    <a:pt x="19" y="38"/>
                                  </a:lnTo>
                                  <a:lnTo>
                                    <a:pt x="29" y="48"/>
                                  </a:lnTo>
                                  <a:lnTo>
                                    <a:pt x="29" y="52"/>
                                  </a:lnTo>
                                  <a:lnTo>
                                    <a:pt x="33" y="57"/>
                                  </a:lnTo>
                                  <a:lnTo>
                                    <a:pt x="33" y="62"/>
                                  </a:lnTo>
                                  <a:lnTo>
                                    <a:pt x="38" y="67"/>
                                  </a:lnTo>
                                  <a:lnTo>
                                    <a:pt x="38" y="72"/>
                                  </a:lnTo>
                                  <a:lnTo>
                                    <a:pt x="48" y="81"/>
                                  </a:lnTo>
                                  <a:lnTo>
                                    <a:pt x="48" y="86"/>
                                  </a:lnTo>
                                  <a:lnTo>
                                    <a:pt x="53" y="91"/>
                                  </a:lnTo>
                                  <a:lnTo>
                                    <a:pt x="53" y="96"/>
                                  </a:lnTo>
                                  <a:lnTo>
                                    <a:pt x="57" y="100"/>
                                  </a:lnTo>
                                  <a:lnTo>
                                    <a:pt x="57" y="105"/>
                                  </a:lnTo>
                                  <a:lnTo>
                                    <a:pt x="67" y="115"/>
                                  </a:lnTo>
                                  <a:lnTo>
                                    <a:pt x="67" y="120"/>
                                  </a:lnTo>
                                  <a:lnTo>
                                    <a:pt x="72" y="124"/>
                                  </a:lnTo>
                                  <a:lnTo>
                                    <a:pt x="72" y="129"/>
                                  </a:lnTo>
                                  <a:lnTo>
                                    <a:pt x="81" y="139"/>
                                  </a:lnTo>
                                  <a:lnTo>
                                    <a:pt x="81" y="144"/>
                                  </a:lnTo>
                                  <a:lnTo>
                                    <a:pt x="86" y="148"/>
                                  </a:lnTo>
                                  <a:lnTo>
                                    <a:pt x="86" y="153"/>
                                  </a:lnTo>
                                  <a:lnTo>
                                    <a:pt x="91" y="158"/>
                                  </a:lnTo>
                                  <a:lnTo>
                                    <a:pt x="91" y="163"/>
                                  </a:lnTo>
                                  <a:lnTo>
                                    <a:pt x="101" y="172"/>
                                  </a:lnTo>
                                  <a:lnTo>
                                    <a:pt x="101" y="177"/>
                                  </a:lnTo>
                                  <a:lnTo>
                                    <a:pt x="105" y="182"/>
                                  </a:lnTo>
                                  <a:lnTo>
                                    <a:pt x="105" y="187"/>
                                  </a:lnTo>
                                  <a:lnTo>
                                    <a:pt x="110"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93"/>
                          <wps:cNvSpPr>
                            <a:spLocks/>
                          </wps:cNvSpPr>
                          <wps:spPr bwMode="auto">
                            <a:xfrm>
                              <a:off x="2232" y="1594"/>
                              <a:ext cx="15" cy="24"/>
                            </a:xfrm>
                            <a:custGeom>
                              <a:avLst/>
                              <a:gdLst>
                                <a:gd name="T0" fmla="*/ 0 w 15"/>
                                <a:gd name="T1" fmla="*/ 0 h 24"/>
                                <a:gd name="T2" fmla="*/ 5 w 15"/>
                                <a:gd name="T3" fmla="*/ 5 h 24"/>
                                <a:gd name="T4" fmla="*/ 5 w 15"/>
                                <a:gd name="T5" fmla="*/ 10 h 24"/>
                                <a:gd name="T6" fmla="*/ 15 w 15"/>
                                <a:gd name="T7" fmla="*/ 19 h 24"/>
                                <a:gd name="T8" fmla="*/ 15 w 15"/>
                                <a:gd name="T9" fmla="*/ 24 h 24"/>
                              </a:gdLst>
                              <a:ahLst/>
                              <a:cxnLst>
                                <a:cxn ang="0">
                                  <a:pos x="T0" y="T1"/>
                                </a:cxn>
                                <a:cxn ang="0">
                                  <a:pos x="T2" y="T3"/>
                                </a:cxn>
                                <a:cxn ang="0">
                                  <a:pos x="T4" y="T5"/>
                                </a:cxn>
                                <a:cxn ang="0">
                                  <a:pos x="T6" y="T7"/>
                                </a:cxn>
                                <a:cxn ang="0">
                                  <a:pos x="T8" y="T9"/>
                                </a:cxn>
                              </a:cxnLst>
                              <a:rect l="0" t="0" r="r" b="b"/>
                              <a:pathLst>
                                <a:path w="15" h="24">
                                  <a:moveTo>
                                    <a:pt x="0" y="0"/>
                                  </a:moveTo>
                                  <a:lnTo>
                                    <a:pt x="5" y="5"/>
                                  </a:lnTo>
                                  <a:lnTo>
                                    <a:pt x="5" y="10"/>
                                  </a:lnTo>
                                  <a:lnTo>
                                    <a:pt x="15" y="19"/>
                                  </a:lnTo>
                                  <a:lnTo>
                                    <a:pt x="15"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94"/>
                          <wps:cNvSpPr>
                            <a:spLocks/>
                          </wps:cNvSpPr>
                          <wps:spPr bwMode="auto">
                            <a:xfrm>
                              <a:off x="2400" y="1882"/>
                              <a:ext cx="912" cy="1580"/>
                            </a:xfrm>
                            <a:custGeom>
                              <a:avLst/>
                              <a:gdLst>
                                <a:gd name="T0" fmla="*/ 10 w 912"/>
                                <a:gd name="T1" fmla="*/ 19 h 1580"/>
                                <a:gd name="T2" fmla="*/ 29 w 912"/>
                                <a:gd name="T3" fmla="*/ 48 h 1580"/>
                                <a:gd name="T4" fmla="*/ 43 w 912"/>
                                <a:gd name="T5" fmla="*/ 77 h 1580"/>
                                <a:gd name="T6" fmla="*/ 63 w 912"/>
                                <a:gd name="T7" fmla="*/ 106 h 1580"/>
                                <a:gd name="T8" fmla="*/ 77 w 912"/>
                                <a:gd name="T9" fmla="*/ 135 h 1580"/>
                                <a:gd name="T10" fmla="*/ 96 w 912"/>
                                <a:gd name="T11" fmla="*/ 163 h 1580"/>
                                <a:gd name="T12" fmla="*/ 106 w 912"/>
                                <a:gd name="T13" fmla="*/ 187 h 1580"/>
                                <a:gd name="T14" fmla="*/ 130 w 912"/>
                                <a:gd name="T15" fmla="*/ 221 h 1580"/>
                                <a:gd name="T16" fmla="*/ 139 w 912"/>
                                <a:gd name="T17" fmla="*/ 245 h 1580"/>
                                <a:gd name="T18" fmla="*/ 159 w 912"/>
                                <a:gd name="T19" fmla="*/ 274 h 1580"/>
                                <a:gd name="T20" fmla="*/ 173 w 912"/>
                                <a:gd name="T21" fmla="*/ 303 h 1580"/>
                                <a:gd name="T22" fmla="*/ 192 w 912"/>
                                <a:gd name="T23" fmla="*/ 331 h 1580"/>
                                <a:gd name="T24" fmla="*/ 207 w 912"/>
                                <a:gd name="T25" fmla="*/ 360 h 1580"/>
                                <a:gd name="T26" fmla="*/ 226 w 912"/>
                                <a:gd name="T27" fmla="*/ 389 h 1580"/>
                                <a:gd name="T28" fmla="*/ 240 w 912"/>
                                <a:gd name="T29" fmla="*/ 418 h 1580"/>
                                <a:gd name="T30" fmla="*/ 259 w 912"/>
                                <a:gd name="T31" fmla="*/ 447 h 1580"/>
                                <a:gd name="T32" fmla="*/ 274 w 912"/>
                                <a:gd name="T33" fmla="*/ 475 h 1580"/>
                                <a:gd name="T34" fmla="*/ 293 w 912"/>
                                <a:gd name="T35" fmla="*/ 504 h 1580"/>
                                <a:gd name="T36" fmla="*/ 303 w 912"/>
                                <a:gd name="T37" fmla="*/ 528 h 1580"/>
                                <a:gd name="T38" fmla="*/ 327 w 912"/>
                                <a:gd name="T39" fmla="*/ 562 h 1580"/>
                                <a:gd name="T40" fmla="*/ 336 w 912"/>
                                <a:gd name="T41" fmla="*/ 586 h 1580"/>
                                <a:gd name="T42" fmla="*/ 355 w 912"/>
                                <a:gd name="T43" fmla="*/ 615 h 1580"/>
                                <a:gd name="T44" fmla="*/ 370 w 912"/>
                                <a:gd name="T45" fmla="*/ 643 h 1580"/>
                                <a:gd name="T46" fmla="*/ 389 w 912"/>
                                <a:gd name="T47" fmla="*/ 672 h 1580"/>
                                <a:gd name="T48" fmla="*/ 403 w 912"/>
                                <a:gd name="T49" fmla="*/ 701 h 1580"/>
                                <a:gd name="T50" fmla="*/ 423 w 912"/>
                                <a:gd name="T51" fmla="*/ 730 h 1580"/>
                                <a:gd name="T52" fmla="*/ 437 w 912"/>
                                <a:gd name="T53" fmla="*/ 759 h 1580"/>
                                <a:gd name="T54" fmla="*/ 456 w 912"/>
                                <a:gd name="T55" fmla="*/ 788 h 1580"/>
                                <a:gd name="T56" fmla="*/ 471 w 912"/>
                                <a:gd name="T57" fmla="*/ 816 h 1580"/>
                                <a:gd name="T58" fmla="*/ 490 w 912"/>
                                <a:gd name="T59" fmla="*/ 845 h 1580"/>
                                <a:gd name="T60" fmla="*/ 499 w 912"/>
                                <a:gd name="T61" fmla="*/ 869 h 1580"/>
                                <a:gd name="T62" fmla="*/ 523 w 912"/>
                                <a:gd name="T63" fmla="*/ 903 h 1580"/>
                                <a:gd name="T64" fmla="*/ 533 w 912"/>
                                <a:gd name="T65" fmla="*/ 927 h 1580"/>
                                <a:gd name="T66" fmla="*/ 552 w 912"/>
                                <a:gd name="T67" fmla="*/ 956 h 1580"/>
                                <a:gd name="T68" fmla="*/ 567 w 912"/>
                                <a:gd name="T69" fmla="*/ 984 h 1580"/>
                                <a:gd name="T70" fmla="*/ 586 w 912"/>
                                <a:gd name="T71" fmla="*/ 1013 h 1580"/>
                                <a:gd name="T72" fmla="*/ 600 w 912"/>
                                <a:gd name="T73" fmla="*/ 1042 h 1580"/>
                                <a:gd name="T74" fmla="*/ 619 w 912"/>
                                <a:gd name="T75" fmla="*/ 1071 h 1580"/>
                                <a:gd name="T76" fmla="*/ 634 w 912"/>
                                <a:gd name="T77" fmla="*/ 1100 h 1580"/>
                                <a:gd name="T78" fmla="*/ 653 w 912"/>
                                <a:gd name="T79" fmla="*/ 1128 h 1580"/>
                                <a:gd name="T80" fmla="*/ 667 w 912"/>
                                <a:gd name="T81" fmla="*/ 1157 h 1580"/>
                                <a:gd name="T82" fmla="*/ 687 w 912"/>
                                <a:gd name="T83" fmla="*/ 1186 h 1580"/>
                                <a:gd name="T84" fmla="*/ 696 w 912"/>
                                <a:gd name="T85" fmla="*/ 1210 h 1580"/>
                                <a:gd name="T86" fmla="*/ 720 w 912"/>
                                <a:gd name="T87" fmla="*/ 1244 h 1580"/>
                                <a:gd name="T88" fmla="*/ 730 w 912"/>
                                <a:gd name="T89" fmla="*/ 1268 h 1580"/>
                                <a:gd name="T90" fmla="*/ 749 w 912"/>
                                <a:gd name="T91" fmla="*/ 1296 h 1580"/>
                                <a:gd name="T92" fmla="*/ 763 w 912"/>
                                <a:gd name="T93" fmla="*/ 1325 h 1580"/>
                                <a:gd name="T94" fmla="*/ 783 w 912"/>
                                <a:gd name="T95" fmla="*/ 1354 h 1580"/>
                                <a:gd name="T96" fmla="*/ 797 w 912"/>
                                <a:gd name="T97" fmla="*/ 1383 h 1580"/>
                                <a:gd name="T98" fmla="*/ 816 w 912"/>
                                <a:gd name="T99" fmla="*/ 1412 h 1580"/>
                                <a:gd name="T100" fmla="*/ 831 w 912"/>
                                <a:gd name="T101" fmla="*/ 1441 h 1580"/>
                                <a:gd name="T102" fmla="*/ 850 w 912"/>
                                <a:gd name="T103" fmla="*/ 1469 h 1580"/>
                                <a:gd name="T104" fmla="*/ 864 w 912"/>
                                <a:gd name="T105" fmla="*/ 1498 h 1580"/>
                                <a:gd name="T106" fmla="*/ 883 w 912"/>
                                <a:gd name="T107" fmla="*/ 1527 h 1580"/>
                                <a:gd name="T108" fmla="*/ 893 w 912"/>
                                <a:gd name="T109" fmla="*/ 1551 h 1580"/>
                                <a:gd name="T110" fmla="*/ 912 w 912"/>
                                <a:gd name="T111" fmla="*/ 1580 h 1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2" h="1580">
                                  <a:moveTo>
                                    <a:pt x="0" y="0"/>
                                  </a:moveTo>
                                  <a:lnTo>
                                    <a:pt x="5"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3" y="72"/>
                                  </a:lnTo>
                                  <a:lnTo>
                                    <a:pt x="43" y="77"/>
                                  </a:lnTo>
                                  <a:lnTo>
                                    <a:pt x="48" y="82"/>
                                  </a:lnTo>
                                  <a:lnTo>
                                    <a:pt x="48" y="87"/>
                                  </a:lnTo>
                                  <a:lnTo>
                                    <a:pt x="53" y="91"/>
                                  </a:lnTo>
                                  <a:lnTo>
                                    <a:pt x="53" y="96"/>
                                  </a:lnTo>
                                  <a:lnTo>
                                    <a:pt x="63" y="106"/>
                                  </a:lnTo>
                                  <a:lnTo>
                                    <a:pt x="63" y="111"/>
                                  </a:lnTo>
                                  <a:lnTo>
                                    <a:pt x="67" y="115"/>
                                  </a:lnTo>
                                  <a:lnTo>
                                    <a:pt x="67" y="120"/>
                                  </a:lnTo>
                                  <a:lnTo>
                                    <a:pt x="77" y="130"/>
                                  </a:lnTo>
                                  <a:lnTo>
                                    <a:pt x="77" y="135"/>
                                  </a:lnTo>
                                  <a:lnTo>
                                    <a:pt x="82" y="139"/>
                                  </a:lnTo>
                                  <a:lnTo>
                                    <a:pt x="82" y="144"/>
                                  </a:lnTo>
                                  <a:lnTo>
                                    <a:pt x="87" y="149"/>
                                  </a:lnTo>
                                  <a:lnTo>
                                    <a:pt x="87" y="154"/>
                                  </a:lnTo>
                                  <a:lnTo>
                                    <a:pt x="96" y="163"/>
                                  </a:lnTo>
                                  <a:lnTo>
                                    <a:pt x="96" y="168"/>
                                  </a:lnTo>
                                  <a:lnTo>
                                    <a:pt x="101" y="173"/>
                                  </a:lnTo>
                                  <a:lnTo>
                                    <a:pt x="101" y="178"/>
                                  </a:lnTo>
                                  <a:lnTo>
                                    <a:pt x="106" y="183"/>
                                  </a:lnTo>
                                  <a:lnTo>
                                    <a:pt x="106" y="187"/>
                                  </a:lnTo>
                                  <a:lnTo>
                                    <a:pt x="115" y="197"/>
                                  </a:lnTo>
                                  <a:lnTo>
                                    <a:pt x="115" y="202"/>
                                  </a:lnTo>
                                  <a:lnTo>
                                    <a:pt x="120" y="207"/>
                                  </a:lnTo>
                                  <a:lnTo>
                                    <a:pt x="120" y="211"/>
                                  </a:lnTo>
                                  <a:lnTo>
                                    <a:pt x="130" y="221"/>
                                  </a:lnTo>
                                  <a:lnTo>
                                    <a:pt x="130" y="226"/>
                                  </a:lnTo>
                                  <a:lnTo>
                                    <a:pt x="135" y="231"/>
                                  </a:lnTo>
                                  <a:lnTo>
                                    <a:pt x="135" y="235"/>
                                  </a:lnTo>
                                  <a:lnTo>
                                    <a:pt x="139" y="240"/>
                                  </a:lnTo>
                                  <a:lnTo>
                                    <a:pt x="139" y="245"/>
                                  </a:lnTo>
                                  <a:lnTo>
                                    <a:pt x="149" y="255"/>
                                  </a:lnTo>
                                  <a:lnTo>
                                    <a:pt x="149" y="259"/>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7" y="322"/>
                                  </a:lnTo>
                                  <a:lnTo>
                                    <a:pt x="187" y="327"/>
                                  </a:lnTo>
                                  <a:lnTo>
                                    <a:pt x="192" y="331"/>
                                  </a:lnTo>
                                  <a:lnTo>
                                    <a:pt x="192" y="336"/>
                                  </a:lnTo>
                                  <a:lnTo>
                                    <a:pt x="202" y="346"/>
                                  </a:lnTo>
                                  <a:lnTo>
                                    <a:pt x="202" y="351"/>
                                  </a:lnTo>
                                  <a:lnTo>
                                    <a:pt x="207" y="355"/>
                                  </a:lnTo>
                                  <a:lnTo>
                                    <a:pt x="207" y="360"/>
                                  </a:lnTo>
                                  <a:lnTo>
                                    <a:pt x="211" y="365"/>
                                  </a:lnTo>
                                  <a:lnTo>
                                    <a:pt x="211" y="370"/>
                                  </a:lnTo>
                                  <a:lnTo>
                                    <a:pt x="221" y="379"/>
                                  </a:lnTo>
                                  <a:lnTo>
                                    <a:pt x="221" y="384"/>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74" y="471"/>
                                  </a:lnTo>
                                  <a:lnTo>
                                    <a:pt x="274" y="475"/>
                                  </a:lnTo>
                                  <a:lnTo>
                                    <a:pt x="279" y="480"/>
                                  </a:lnTo>
                                  <a:lnTo>
                                    <a:pt x="279" y="485"/>
                                  </a:lnTo>
                                  <a:lnTo>
                                    <a:pt x="283" y="490"/>
                                  </a:lnTo>
                                  <a:lnTo>
                                    <a:pt x="283" y="495"/>
                                  </a:lnTo>
                                  <a:lnTo>
                                    <a:pt x="293" y="504"/>
                                  </a:lnTo>
                                  <a:lnTo>
                                    <a:pt x="293" y="509"/>
                                  </a:lnTo>
                                  <a:lnTo>
                                    <a:pt x="298" y="514"/>
                                  </a:lnTo>
                                  <a:lnTo>
                                    <a:pt x="298" y="519"/>
                                  </a:lnTo>
                                  <a:lnTo>
                                    <a:pt x="303" y="523"/>
                                  </a:lnTo>
                                  <a:lnTo>
                                    <a:pt x="303" y="528"/>
                                  </a:lnTo>
                                  <a:lnTo>
                                    <a:pt x="312" y="538"/>
                                  </a:lnTo>
                                  <a:lnTo>
                                    <a:pt x="312" y="543"/>
                                  </a:lnTo>
                                  <a:lnTo>
                                    <a:pt x="317" y="547"/>
                                  </a:lnTo>
                                  <a:lnTo>
                                    <a:pt x="317" y="552"/>
                                  </a:lnTo>
                                  <a:lnTo>
                                    <a:pt x="327" y="562"/>
                                  </a:lnTo>
                                  <a:lnTo>
                                    <a:pt x="327" y="567"/>
                                  </a:lnTo>
                                  <a:lnTo>
                                    <a:pt x="331" y="571"/>
                                  </a:lnTo>
                                  <a:lnTo>
                                    <a:pt x="331" y="576"/>
                                  </a:lnTo>
                                  <a:lnTo>
                                    <a:pt x="336" y="581"/>
                                  </a:lnTo>
                                  <a:lnTo>
                                    <a:pt x="336" y="586"/>
                                  </a:lnTo>
                                  <a:lnTo>
                                    <a:pt x="346" y="595"/>
                                  </a:lnTo>
                                  <a:lnTo>
                                    <a:pt x="346" y="600"/>
                                  </a:lnTo>
                                  <a:lnTo>
                                    <a:pt x="351" y="605"/>
                                  </a:lnTo>
                                  <a:lnTo>
                                    <a:pt x="351" y="610"/>
                                  </a:lnTo>
                                  <a:lnTo>
                                    <a:pt x="355" y="615"/>
                                  </a:lnTo>
                                  <a:lnTo>
                                    <a:pt x="355" y="619"/>
                                  </a:lnTo>
                                  <a:lnTo>
                                    <a:pt x="365" y="629"/>
                                  </a:lnTo>
                                  <a:lnTo>
                                    <a:pt x="365" y="634"/>
                                  </a:lnTo>
                                  <a:lnTo>
                                    <a:pt x="370" y="639"/>
                                  </a:lnTo>
                                  <a:lnTo>
                                    <a:pt x="370" y="643"/>
                                  </a:lnTo>
                                  <a:lnTo>
                                    <a:pt x="375" y="648"/>
                                  </a:lnTo>
                                  <a:lnTo>
                                    <a:pt x="375" y="653"/>
                                  </a:lnTo>
                                  <a:lnTo>
                                    <a:pt x="384" y="663"/>
                                  </a:lnTo>
                                  <a:lnTo>
                                    <a:pt x="384" y="667"/>
                                  </a:lnTo>
                                  <a:lnTo>
                                    <a:pt x="389" y="672"/>
                                  </a:lnTo>
                                  <a:lnTo>
                                    <a:pt x="389" y="677"/>
                                  </a:lnTo>
                                  <a:lnTo>
                                    <a:pt x="399" y="687"/>
                                  </a:lnTo>
                                  <a:lnTo>
                                    <a:pt x="399" y="692"/>
                                  </a:lnTo>
                                  <a:lnTo>
                                    <a:pt x="403" y="696"/>
                                  </a:lnTo>
                                  <a:lnTo>
                                    <a:pt x="403" y="701"/>
                                  </a:lnTo>
                                  <a:lnTo>
                                    <a:pt x="408" y="706"/>
                                  </a:lnTo>
                                  <a:lnTo>
                                    <a:pt x="408" y="711"/>
                                  </a:lnTo>
                                  <a:lnTo>
                                    <a:pt x="418" y="720"/>
                                  </a:lnTo>
                                  <a:lnTo>
                                    <a:pt x="418" y="725"/>
                                  </a:lnTo>
                                  <a:lnTo>
                                    <a:pt x="423" y="730"/>
                                  </a:lnTo>
                                  <a:lnTo>
                                    <a:pt x="423" y="735"/>
                                  </a:lnTo>
                                  <a:lnTo>
                                    <a:pt x="427" y="740"/>
                                  </a:lnTo>
                                  <a:lnTo>
                                    <a:pt x="427" y="744"/>
                                  </a:lnTo>
                                  <a:lnTo>
                                    <a:pt x="437" y="754"/>
                                  </a:lnTo>
                                  <a:lnTo>
                                    <a:pt x="437" y="759"/>
                                  </a:lnTo>
                                  <a:lnTo>
                                    <a:pt x="442" y="764"/>
                                  </a:lnTo>
                                  <a:lnTo>
                                    <a:pt x="442" y="768"/>
                                  </a:lnTo>
                                  <a:lnTo>
                                    <a:pt x="447" y="773"/>
                                  </a:lnTo>
                                  <a:lnTo>
                                    <a:pt x="447" y="778"/>
                                  </a:lnTo>
                                  <a:lnTo>
                                    <a:pt x="456" y="788"/>
                                  </a:lnTo>
                                  <a:lnTo>
                                    <a:pt x="456" y="792"/>
                                  </a:lnTo>
                                  <a:lnTo>
                                    <a:pt x="461" y="797"/>
                                  </a:lnTo>
                                  <a:lnTo>
                                    <a:pt x="461" y="802"/>
                                  </a:lnTo>
                                  <a:lnTo>
                                    <a:pt x="471" y="812"/>
                                  </a:lnTo>
                                  <a:lnTo>
                                    <a:pt x="471" y="816"/>
                                  </a:lnTo>
                                  <a:lnTo>
                                    <a:pt x="475" y="821"/>
                                  </a:lnTo>
                                  <a:lnTo>
                                    <a:pt x="475" y="826"/>
                                  </a:lnTo>
                                  <a:lnTo>
                                    <a:pt x="480" y="831"/>
                                  </a:lnTo>
                                  <a:lnTo>
                                    <a:pt x="480" y="836"/>
                                  </a:lnTo>
                                  <a:lnTo>
                                    <a:pt x="490" y="845"/>
                                  </a:lnTo>
                                  <a:lnTo>
                                    <a:pt x="490" y="850"/>
                                  </a:lnTo>
                                  <a:lnTo>
                                    <a:pt x="495" y="855"/>
                                  </a:lnTo>
                                  <a:lnTo>
                                    <a:pt x="495" y="860"/>
                                  </a:lnTo>
                                  <a:lnTo>
                                    <a:pt x="499" y="864"/>
                                  </a:lnTo>
                                  <a:lnTo>
                                    <a:pt x="499" y="869"/>
                                  </a:lnTo>
                                  <a:lnTo>
                                    <a:pt x="509" y="879"/>
                                  </a:lnTo>
                                  <a:lnTo>
                                    <a:pt x="509" y="884"/>
                                  </a:lnTo>
                                  <a:lnTo>
                                    <a:pt x="514" y="888"/>
                                  </a:lnTo>
                                  <a:lnTo>
                                    <a:pt x="514" y="893"/>
                                  </a:lnTo>
                                  <a:lnTo>
                                    <a:pt x="523" y="903"/>
                                  </a:lnTo>
                                  <a:lnTo>
                                    <a:pt x="523" y="908"/>
                                  </a:lnTo>
                                  <a:lnTo>
                                    <a:pt x="528" y="912"/>
                                  </a:lnTo>
                                  <a:lnTo>
                                    <a:pt x="528" y="917"/>
                                  </a:lnTo>
                                  <a:lnTo>
                                    <a:pt x="533" y="922"/>
                                  </a:lnTo>
                                  <a:lnTo>
                                    <a:pt x="533" y="927"/>
                                  </a:lnTo>
                                  <a:lnTo>
                                    <a:pt x="543" y="936"/>
                                  </a:lnTo>
                                  <a:lnTo>
                                    <a:pt x="543" y="941"/>
                                  </a:lnTo>
                                  <a:lnTo>
                                    <a:pt x="547" y="946"/>
                                  </a:lnTo>
                                  <a:lnTo>
                                    <a:pt x="547" y="951"/>
                                  </a:lnTo>
                                  <a:lnTo>
                                    <a:pt x="552" y="956"/>
                                  </a:lnTo>
                                  <a:lnTo>
                                    <a:pt x="552" y="960"/>
                                  </a:lnTo>
                                  <a:lnTo>
                                    <a:pt x="562" y="970"/>
                                  </a:lnTo>
                                  <a:lnTo>
                                    <a:pt x="562" y="975"/>
                                  </a:lnTo>
                                  <a:lnTo>
                                    <a:pt x="567" y="980"/>
                                  </a:lnTo>
                                  <a:lnTo>
                                    <a:pt x="567" y="984"/>
                                  </a:lnTo>
                                  <a:lnTo>
                                    <a:pt x="571" y="989"/>
                                  </a:lnTo>
                                  <a:lnTo>
                                    <a:pt x="571" y="994"/>
                                  </a:lnTo>
                                  <a:lnTo>
                                    <a:pt x="581" y="1004"/>
                                  </a:lnTo>
                                  <a:lnTo>
                                    <a:pt x="581" y="1008"/>
                                  </a:lnTo>
                                  <a:lnTo>
                                    <a:pt x="586" y="1013"/>
                                  </a:lnTo>
                                  <a:lnTo>
                                    <a:pt x="586" y="1018"/>
                                  </a:lnTo>
                                  <a:lnTo>
                                    <a:pt x="595" y="1028"/>
                                  </a:lnTo>
                                  <a:lnTo>
                                    <a:pt x="595" y="1032"/>
                                  </a:lnTo>
                                  <a:lnTo>
                                    <a:pt x="600" y="1037"/>
                                  </a:lnTo>
                                  <a:lnTo>
                                    <a:pt x="600" y="1042"/>
                                  </a:lnTo>
                                  <a:lnTo>
                                    <a:pt x="605" y="1047"/>
                                  </a:lnTo>
                                  <a:lnTo>
                                    <a:pt x="605" y="1052"/>
                                  </a:lnTo>
                                  <a:lnTo>
                                    <a:pt x="615" y="1061"/>
                                  </a:lnTo>
                                  <a:lnTo>
                                    <a:pt x="615" y="1066"/>
                                  </a:lnTo>
                                  <a:lnTo>
                                    <a:pt x="619" y="1071"/>
                                  </a:lnTo>
                                  <a:lnTo>
                                    <a:pt x="619" y="1076"/>
                                  </a:lnTo>
                                  <a:lnTo>
                                    <a:pt x="624" y="1080"/>
                                  </a:lnTo>
                                  <a:lnTo>
                                    <a:pt x="624" y="1085"/>
                                  </a:lnTo>
                                  <a:lnTo>
                                    <a:pt x="634" y="1095"/>
                                  </a:lnTo>
                                  <a:lnTo>
                                    <a:pt x="634" y="1100"/>
                                  </a:lnTo>
                                  <a:lnTo>
                                    <a:pt x="639" y="1104"/>
                                  </a:lnTo>
                                  <a:lnTo>
                                    <a:pt x="639" y="1109"/>
                                  </a:lnTo>
                                  <a:lnTo>
                                    <a:pt x="643" y="1114"/>
                                  </a:lnTo>
                                  <a:lnTo>
                                    <a:pt x="643" y="1119"/>
                                  </a:lnTo>
                                  <a:lnTo>
                                    <a:pt x="653" y="1128"/>
                                  </a:lnTo>
                                  <a:lnTo>
                                    <a:pt x="653" y="1133"/>
                                  </a:lnTo>
                                  <a:lnTo>
                                    <a:pt x="658" y="1138"/>
                                  </a:lnTo>
                                  <a:lnTo>
                                    <a:pt x="658" y="1143"/>
                                  </a:lnTo>
                                  <a:lnTo>
                                    <a:pt x="667" y="1152"/>
                                  </a:lnTo>
                                  <a:lnTo>
                                    <a:pt x="667" y="1157"/>
                                  </a:lnTo>
                                  <a:lnTo>
                                    <a:pt x="672" y="1162"/>
                                  </a:lnTo>
                                  <a:lnTo>
                                    <a:pt x="672" y="1167"/>
                                  </a:lnTo>
                                  <a:lnTo>
                                    <a:pt x="677" y="1172"/>
                                  </a:lnTo>
                                  <a:lnTo>
                                    <a:pt x="677" y="1176"/>
                                  </a:lnTo>
                                  <a:lnTo>
                                    <a:pt x="687" y="1186"/>
                                  </a:lnTo>
                                  <a:lnTo>
                                    <a:pt x="687" y="1191"/>
                                  </a:lnTo>
                                  <a:lnTo>
                                    <a:pt x="691" y="1196"/>
                                  </a:lnTo>
                                  <a:lnTo>
                                    <a:pt x="691" y="1200"/>
                                  </a:lnTo>
                                  <a:lnTo>
                                    <a:pt x="696" y="1205"/>
                                  </a:lnTo>
                                  <a:lnTo>
                                    <a:pt x="696" y="1210"/>
                                  </a:lnTo>
                                  <a:lnTo>
                                    <a:pt x="706" y="1220"/>
                                  </a:lnTo>
                                  <a:lnTo>
                                    <a:pt x="706" y="1224"/>
                                  </a:lnTo>
                                  <a:lnTo>
                                    <a:pt x="711" y="1229"/>
                                  </a:lnTo>
                                  <a:lnTo>
                                    <a:pt x="711" y="1234"/>
                                  </a:lnTo>
                                  <a:lnTo>
                                    <a:pt x="720" y="1244"/>
                                  </a:lnTo>
                                  <a:lnTo>
                                    <a:pt x="720" y="1248"/>
                                  </a:lnTo>
                                  <a:lnTo>
                                    <a:pt x="725" y="1253"/>
                                  </a:lnTo>
                                  <a:lnTo>
                                    <a:pt x="725" y="1258"/>
                                  </a:lnTo>
                                  <a:lnTo>
                                    <a:pt x="730" y="1263"/>
                                  </a:lnTo>
                                  <a:lnTo>
                                    <a:pt x="730" y="1268"/>
                                  </a:lnTo>
                                  <a:lnTo>
                                    <a:pt x="739" y="1277"/>
                                  </a:lnTo>
                                  <a:lnTo>
                                    <a:pt x="739" y="1282"/>
                                  </a:lnTo>
                                  <a:lnTo>
                                    <a:pt x="744" y="1287"/>
                                  </a:lnTo>
                                  <a:lnTo>
                                    <a:pt x="744" y="1292"/>
                                  </a:lnTo>
                                  <a:lnTo>
                                    <a:pt x="749" y="1296"/>
                                  </a:lnTo>
                                  <a:lnTo>
                                    <a:pt x="749" y="1301"/>
                                  </a:lnTo>
                                  <a:lnTo>
                                    <a:pt x="759" y="1311"/>
                                  </a:lnTo>
                                  <a:lnTo>
                                    <a:pt x="759" y="1316"/>
                                  </a:lnTo>
                                  <a:lnTo>
                                    <a:pt x="763" y="1320"/>
                                  </a:lnTo>
                                  <a:lnTo>
                                    <a:pt x="763" y="1325"/>
                                  </a:lnTo>
                                  <a:lnTo>
                                    <a:pt x="768" y="1330"/>
                                  </a:lnTo>
                                  <a:lnTo>
                                    <a:pt x="768" y="1335"/>
                                  </a:lnTo>
                                  <a:lnTo>
                                    <a:pt x="778" y="1344"/>
                                  </a:lnTo>
                                  <a:lnTo>
                                    <a:pt x="778" y="1349"/>
                                  </a:lnTo>
                                  <a:lnTo>
                                    <a:pt x="783" y="1354"/>
                                  </a:lnTo>
                                  <a:lnTo>
                                    <a:pt x="783" y="1359"/>
                                  </a:lnTo>
                                  <a:lnTo>
                                    <a:pt x="792" y="1368"/>
                                  </a:lnTo>
                                  <a:lnTo>
                                    <a:pt x="792" y="1373"/>
                                  </a:lnTo>
                                  <a:lnTo>
                                    <a:pt x="797" y="1378"/>
                                  </a:lnTo>
                                  <a:lnTo>
                                    <a:pt x="797" y="1383"/>
                                  </a:lnTo>
                                  <a:lnTo>
                                    <a:pt x="802" y="1388"/>
                                  </a:lnTo>
                                  <a:lnTo>
                                    <a:pt x="802" y="1392"/>
                                  </a:lnTo>
                                  <a:lnTo>
                                    <a:pt x="811" y="1402"/>
                                  </a:lnTo>
                                  <a:lnTo>
                                    <a:pt x="811" y="1407"/>
                                  </a:lnTo>
                                  <a:lnTo>
                                    <a:pt x="816" y="1412"/>
                                  </a:lnTo>
                                  <a:lnTo>
                                    <a:pt x="816" y="1416"/>
                                  </a:lnTo>
                                  <a:lnTo>
                                    <a:pt x="821" y="1421"/>
                                  </a:lnTo>
                                  <a:lnTo>
                                    <a:pt x="821" y="1426"/>
                                  </a:lnTo>
                                  <a:lnTo>
                                    <a:pt x="831" y="1436"/>
                                  </a:lnTo>
                                  <a:lnTo>
                                    <a:pt x="831" y="1441"/>
                                  </a:lnTo>
                                  <a:lnTo>
                                    <a:pt x="835" y="1445"/>
                                  </a:lnTo>
                                  <a:lnTo>
                                    <a:pt x="835" y="1450"/>
                                  </a:lnTo>
                                  <a:lnTo>
                                    <a:pt x="840" y="1455"/>
                                  </a:lnTo>
                                  <a:lnTo>
                                    <a:pt x="840" y="1460"/>
                                  </a:lnTo>
                                  <a:lnTo>
                                    <a:pt x="850" y="1469"/>
                                  </a:lnTo>
                                  <a:lnTo>
                                    <a:pt x="850" y="1474"/>
                                  </a:lnTo>
                                  <a:lnTo>
                                    <a:pt x="855" y="1479"/>
                                  </a:lnTo>
                                  <a:lnTo>
                                    <a:pt x="855" y="1484"/>
                                  </a:lnTo>
                                  <a:lnTo>
                                    <a:pt x="864" y="1493"/>
                                  </a:lnTo>
                                  <a:lnTo>
                                    <a:pt x="864" y="1498"/>
                                  </a:lnTo>
                                  <a:lnTo>
                                    <a:pt x="869" y="1503"/>
                                  </a:lnTo>
                                  <a:lnTo>
                                    <a:pt x="869" y="1508"/>
                                  </a:lnTo>
                                  <a:lnTo>
                                    <a:pt x="874" y="1513"/>
                                  </a:lnTo>
                                  <a:lnTo>
                                    <a:pt x="874" y="1517"/>
                                  </a:lnTo>
                                  <a:lnTo>
                                    <a:pt x="883" y="1527"/>
                                  </a:lnTo>
                                  <a:lnTo>
                                    <a:pt x="883" y="1532"/>
                                  </a:lnTo>
                                  <a:lnTo>
                                    <a:pt x="888" y="1537"/>
                                  </a:lnTo>
                                  <a:lnTo>
                                    <a:pt x="888" y="1541"/>
                                  </a:lnTo>
                                  <a:lnTo>
                                    <a:pt x="893" y="1546"/>
                                  </a:lnTo>
                                  <a:lnTo>
                                    <a:pt x="893" y="1551"/>
                                  </a:lnTo>
                                  <a:lnTo>
                                    <a:pt x="903" y="1561"/>
                                  </a:lnTo>
                                  <a:lnTo>
                                    <a:pt x="903" y="1565"/>
                                  </a:lnTo>
                                  <a:lnTo>
                                    <a:pt x="907" y="1570"/>
                                  </a:lnTo>
                                  <a:lnTo>
                                    <a:pt x="907" y="1575"/>
                                  </a:lnTo>
                                  <a:lnTo>
                                    <a:pt x="912" y="15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95"/>
                          <wps:cNvSpPr>
                            <a:spLocks/>
                          </wps:cNvSpPr>
                          <wps:spPr bwMode="auto">
                            <a:xfrm>
                              <a:off x="3389" y="3596"/>
                              <a:ext cx="62" cy="106"/>
                            </a:xfrm>
                            <a:custGeom>
                              <a:avLst/>
                              <a:gdLst>
                                <a:gd name="T0" fmla="*/ 0 w 62"/>
                                <a:gd name="T1" fmla="*/ 0 h 106"/>
                                <a:gd name="T2" fmla="*/ 5 w 62"/>
                                <a:gd name="T3" fmla="*/ 5 h 106"/>
                                <a:gd name="T4" fmla="*/ 5 w 62"/>
                                <a:gd name="T5" fmla="*/ 10 h 106"/>
                                <a:gd name="T6" fmla="*/ 10 w 62"/>
                                <a:gd name="T7" fmla="*/ 15 h 106"/>
                                <a:gd name="T8" fmla="*/ 10 w 62"/>
                                <a:gd name="T9" fmla="*/ 19 h 106"/>
                                <a:gd name="T10" fmla="*/ 19 w 62"/>
                                <a:gd name="T11" fmla="*/ 29 h 106"/>
                                <a:gd name="T12" fmla="*/ 19 w 62"/>
                                <a:gd name="T13" fmla="*/ 34 h 106"/>
                                <a:gd name="T14" fmla="*/ 24 w 62"/>
                                <a:gd name="T15" fmla="*/ 39 h 106"/>
                                <a:gd name="T16" fmla="*/ 24 w 62"/>
                                <a:gd name="T17" fmla="*/ 43 h 106"/>
                                <a:gd name="T18" fmla="*/ 29 w 62"/>
                                <a:gd name="T19" fmla="*/ 48 h 106"/>
                                <a:gd name="T20" fmla="*/ 29 w 62"/>
                                <a:gd name="T21" fmla="*/ 53 h 106"/>
                                <a:gd name="T22" fmla="*/ 38 w 62"/>
                                <a:gd name="T23" fmla="*/ 63 h 106"/>
                                <a:gd name="T24" fmla="*/ 38 w 62"/>
                                <a:gd name="T25" fmla="*/ 67 h 106"/>
                                <a:gd name="T26" fmla="*/ 43 w 62"/>
                                <a:gd name="T27" fmla="*/ 72 h 106"/>
                                <a:gd name="T28" fmla="*/ 43 w 62"/>
                                <a:gd name="T29" fmla="*/ 77 h 106"/>
                                <a:gd name="T30" fmla="*/ 48 w 62"/>
                                <a:gd name="T31" fmla="*/ 82 h 106"/>
                                <a:gd name="T32" fmla="*/ 48 w 62"/>
                                <a:gd name="T33" fmla="*/ 87 h 106"/>
                                <a:gd name="T34" fmla="*/ 58 w 62"/>
                                <a:gd name="T35" fmla="*/ 96 h 106"/>
                                <a:gd name="T36" fmla="*/ 58 w 62"/>
                                <a:gd name="T37" fmla="*/ 101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10"/>
                                  </a:lnTo>
                                  <a:lnTo>
                                    <a:pt x="10" y="15"/>
                                  </a:lnTo>
                                  <a:lnTo>
                                    <a:pt x="10"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96"/>
                          <wps:cNvSpPr>
                            <a:spLocks/>
                          </wps:cNvSpPr>
                          <wps:spPr bwMode="auto">
                            <a:xfrm>
                              <a:off x="2174" y="1604"/>
                              <a:ext cx="10" cy="19"/>
                            </a:xfrm>
                            <a:custGeom>
                              <a:avLst/>
                              <a:gdLst>
                                <a:gd name="T0" fmla="*/ 0 w 10"/>
                                <a:gd name="T1" fmla="*/ 0 h 19"/>
                                <a:gd name="T2" fmla="*/ 5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5"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97"/>
                          <wps:cNvSpPr>
                            <a:spLocks/>
                          </wps:cNvSpPr>
                          <wps:spPr bwMode="auto">
                            <a:xfrm>
                              <a:off x="2352" y="1906"/>
                              <a:ext cx="231" cy="403"/>
                            </a:xfrm>
                            <a:custGeom>
                              <a:avLst/>
                              <a:gdLst>
                                <a:gd name="T0" fmla="*/ 0 w 231"/>
                                <a:gd name="T1" fmla="*/ 5 h 403"/>
                                <a:gd name="T2" fmla="*/ 5 w 231"/>
                                <a:gd name="T3" fmla="*/ 15 h 403"/>
                                <a:gd name="T4" fmla="*/ 15 w 231"/>
                                <a:gd name="T5" fmla="*/ 24 h 403"/>
                                <a:gd name="T6" fmla="*/ 19 w 231"/>
                                <a:gd name="T7" fmla="*/ 34 h 403"/>
                                <a:gd name="T8" fmla="*/ 24 w 231"/>
                                <a:gd name="T9" fmla="*/ 43 h 403"/>
                                <a:gd name="T10" fmla="*/ 34 w 231"/>
                                <a:gd name="T11" fmla="*/ 58 h 403"/>
                                <a:gd name="T12" fmla="*/ 39 w 231"/>
                                <a:gd name="T13" fmla="*/ 67 h 403"/>
                                <a:gd name="T14" fmla="*/ 43 w 231"/>
                                <a:gd name="T15" fmla="*/ 77 h 403"/>
                                <a:gd name="T16" fmla="*/ 53 w 231"/>
                                <a:gd name="T17" fmla="*/ 91 h 403"/>
                                <a:gd name="T18" fmla="*/ 58 w 231"/>
                                <a:gd name="T19" fmla="*/ 101 h 403"/>
                                <a:gd name="T20" fmla="*/ 67 w 231"/>
                                <a:gd name="T21" fmla="*/ 115 h 403"/>
                                <a:gd name="T22" fmla="*/ 72 w 231"/>
                                <a:gd name="T23" fmla="*/ 125 h 403"/>
                                <a:gd name="T24" fmla="*/ 77 w 231"/>
                                <a:gd name="T25" fmla="*/ 135 h 403"/>
                                <a:gd name="T26" fmla="*/ 87 w 231"/>
                                <a:gd name="T27" fmla="*/ 149 h 403"/>
                                <a:gd name="T28" fmla="*/ 91 w 231"/>
                                <a:gd name="T29" fmla="*/ 159 h 403"/>
                                <a:gd name="T30" fmla="*/ 96 w 231"/>
                                <a:gd name="T31" fmla="*/ 168 h 403"/>
                                <a:gd name="T32" fmla="*/ 106 w 231"/>
                                <a:gd name="T33" fmla="*/ 183 h 403"/>
                                <a:gd name="T34" fmla="*/ 111 w 231"/>
                                <a:gd name="T35" fmla="*/ 192 h 403"/>
                                <a:gd name="T36" fmla="*/ 120 w 231"/>
                                <a:gd name="T37" fmla="*/ 207 h 403"/>
                                <a:gd name="T38" fmla="*/ 125 w 231"/>
                                <a:gd name="T39" fmla="*/ 216 h 403"/>
                                <a:gd name="T40" fmla="*/ 130 w 231"/>
                                <a:gd name="T41" fmla="*/ 226 h 403"/>
                                <a:gd name="T42" fmla="*/ 139 w 231"/>
                                <a:gd name="T43" fmla="*/ 240 h 403"/>
                                <a:gd name="T44" fmla="*/ 144 w 231"/>
                                <a:gd name="T45" fmla="*/ 250 h 403"/>
                                <a:gd name="T46" fmla="*/ 149 w 231"/>
                                <a:gd name="T47" fmla="*/ 259 h 403"/>
                                <a:gd name="T48" fmla="*/ 159 w 231"/>
                                <a:gd name="T49" fmla="*/ 274 h 403"/>
                                <a:gd name="T50" fmla="*/ 163 w 231"/>
                                <a:gd name="T51" fmla="*/ 283 h 403"/>
                                <a:gd name="T52" fmla="*/ 173 w 231"/>
                                <a:gd name="T53" fmla="*/ 298 h 403"/>
                                <a:gd name="T54" fmla="*/ 178 w 231"/>
                                <a:gd name="T55" fmla="*/ 307 h 403"/>
                                <a:gd name="T56" fmla="*/ 183 w 231"/>
                                <a:gd name="T57" fmla="*/ 317 h 403"/>
                                <a:gd name="T58" fmla="*/ 192 w 231"/>
                                <a:gd name="T59" fmla="*/ 331 h 403"/>
                                <a:gd name="T60" fmla="*/ 197 w 231"/>
                                <a:gd name="T61" fmla="*/ 341 h 403"/>
                                <a:gd name="T62" fmla="*/ 202 w 231"/>
                                <a:gd name="T63" fmla="*/ 351 h 403"/>
                                <a:gd name="T64" fmla="*/ 211 w 231"/>
                                <a:gd name="T65" fmla="*/ 365 h 403"/>
                                <a:gd name="T66" fmla="*/ 216 w 231"/>
                                <a:gd name="T67" fmla="*/ 375 h 403"/>
                                <a:gd name="T68" fmla="*/ 226 w 231"/>
                                <a:gd name="T69" fmla="*/ 389 h 403"/>
                                <a:gd name="T70" fmla="*/ 231 w 231"/>
                                <a:gd name="T71" fmla="*/ 399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1" h="403">
                                  <a:moveTo>
                                    <a:pt x="0" y="0"/>
                                  </a:moveTo>
                                  <a:lnTo>
                                    <a:pt x="0" y="5"/>
                                  </a:lnTo>
                                  <a:lnTo>
                                    <a:pt x="5" y="10"/>
                                  </a:lnTo>
                                  <a:lnTo>
                                    <a:pt x="5" y="15"/>
                                  </a:lnTo>
                                  <a:lnTo>
                                    <a:pt x="10" y="19"/>
                                  </a:lnTo>
                                  <a:lnTo>
                                    <a:pt x="15" y="24"/>
                                  </a:lnTo>
                                  <a:lnTo>
                                    <a:pt x="15" y="29"/>
                                  </a:lnTo>
                                  <a:lnTo>
                                    <a:pt x="19" y="34"/>
                                  </a:lnTo>
                                  <a:lnTo>
                                    <a:pt x="19" y="39"/>
                                  </a:lnTo>
                                  <a:lnTo>
                                    <a:pt x="24" y="43"/>
                                  </a:lnTo>
                                  <a:lnTo>
                                    <a:pt x="24" y="48"/>
                                  </a:lnTo>
                                  <a:lnTo>
                                    <a:pt x="34" y="58"/>
                                  </a:lnTo>
                                  <a:lnTo>
                                    <a:pt x="34" y="63"/>
                                  </a:lnTo>
                                  <a:lnTo>
                                    <a:pt x="39" y="67"/>
                                  </a:lnTo>
                                  <a:lnTo>
                                    <a:pt x="39" y="72"/>
                                  </a:lnTo>
                                  <a:lnTo>
                                    <a:pt x="43" y="77"/>
                                  </a:lnTo>
                                  <a:lnTo>
                                    <a:pt x="43" y="82"/>
                                  </a:lnTo>
                                  <a:lnTo>
                                    <a:pt x="53" y="91"/>
                                  </a:lnTo>
                                  <a:lnTo>
                                    <a:pt x="53" y="96"/>
                                  </a:lnTo>
                                  <a:lnTo>
                                    <a:pt x="58" y="101"/>
                                  </a:lnTo>
                                  <a:lnTo>
                                    <a:pt x="58" y="106"/>
                                  </a:lnTo>
                                  <a:lnTo>
                                    <a:pt x="67" y="115"/>
                                  </a:lnTo>
                                  <a:lnTo>
                                    <a:pt x="67" y="120"/>
                                  </a:lnTo>
                                  <a:lnTo>
                                    <a:pt x="72" y="125"/>
                                  </a:lnTo>
                                  <a:lnTo>
                                    <a:pt x="72" y="130"/>
                                  </a:lnTo>
                                  <a:lnTo>
                                    <a:pt x="77" y="135"/>
                                  </a:lnTo>
                                  <a:lnTo>
                                    <a:pt x="77" y="139"/>
                                  </a:lnTo>
                                  <a:lnTo>
                                    <a:pt x="87" y="149"/>
                                  </a:lnTo>
                                  <a:lnTo>
                                    <a:pt x="87" y="154"/>
                                  </a:lnTo>
                                  <a:lnTo>
                                    <a:pt x="91" y="159"/>
                                  </a:lnTo>
                                  <a:lnTo>
                                    <a:pt x="91" y="163"/>
                                  </a:lnTo>
                                  <a:lnTo>
                                    <a:pt x="96" y="168"/>
                                  </a:lnTo>
                                  <a:lnTo>
                                    <a:pt x="96" y="173"/>
                                  </a:lnTo>
                                  <a:lnTo>
                                    <a:pt x="106" y="183"/>
                                  </a:lnTo>
                                  <a:lnTo>
                                    <a:pt x="106" y="187"/>
                                  </a:lnTo>
                                  <a:lnTo>
                                    <a:pt x="111" y="192"/>
                                  </a:lnTo>
                                  <a:lnTo>
                                    <a:pt x="111" y="197"/>
                                  </a:lnTo>
                                  <a:lnTo>
                                    <a:pt x="120" y="207"/>
                                  </a:lnTo>
                                  <a:lnTo>
                                    <a:pt x="120" y="211"/>
                                  </a:lnTo>
                                  <a:lnTo>
                                    <a:pt x="125" y="216"/>
                                  </a:lnTo>
                                  <a:lnTo>
                                    <a:pt x="125" y="221"/>
                                  </a:lnTo>
                                  <a:lnTo>
                                    <a:pt x="130" y="226"/>
                                  </a:lnTo>
                                  <a:lnTo>
                                    <a:pt x="130" y="231"/>
                                  </a:lnTo>
                                  <a:lnTo>
                                    <a:pt x="139" y="240"/>
                                  </a:lnTo>
                                  <a:lnTo>
                                    <a:pt x="139" y="245"/>
                                  </a:lnTo>
                                  <a:lnTo>
                                    <a:pt x="144" y="250"/>
                                  </a:lnTo>
                                  <a:lnTo>
                                    <a:pt x="144" y="255"/>
                                  </a:lnTo>
                                  <a:lnTo>
                                    <a:pt x="149" y="259"/>
                                  </a:lnTo>
                                  <a:lnTo>
                                    <a:pt x="149" y="264"/>
                                  </a:lnTo>
                                  <a:lnTo>
                                    <a:pt x="159" y="274"/>
                                  </a:lnTo>
                                  <a:lnTo>
                                    <a:pt x="159" y="279"/>
                                  </a:lnTo>
                                  <a:lnTo>
                                    <a:pt x="163" y="283"/>
                                  </a:lnTo>
                                  <a:lnTo>
                                    <a:pt x="163" y="288"/>
                                  </a:lnTo>
                                  <a:lnTo>
                                    <a:pt x="173" y="298"/>
                                  </a:lnTo>
                                  <a:lnTo>
                                    <a:pt x="173" y="303"/>
                                  </a:lnTo>
                                  <a:lnTo>
                                    <a:pt x="178" y="307"/>
                                  </a:lnTo>
                                  <a:lnTo>
                                    <a:pt x="178" y="312"/>
                                  </a:lnTo>
                                  <a:lnTo>
                                    <a:pt x="183" y="317"/>
                                  </a:lnTo>
                                  <a:lnTo>
                                    <a:pt x="183" y="322"/>
                                  </a:lnTo>
                                  <a:lnTo>
                                    <a:pt x="192" y="331"/>
                                  </a:lnTo>
                                  <a:lnTo>
                                    <a:pt x="192" y="336"/>
                                  </a:lnTo>
                                  <a:lnTo>
                                    <a:pt x="197" y="341"/>
                                  </a:lnTo>
                                  <a:lnTo>
                                    <a:pt x="197" y="346"/>
                                  </a:lnTo>
                                  <a:lnTo>
                                    <a:pt x="202" y="351"/>
                                  </a:lnTo>
                                  <a:lnTo>
                                    <a:pt x="202" y="355"/>
                                  </a:lnTo>
                                  <a:lnTo>
                                    <a:pt x="211" y="365"/>
                                  </a:lnTo>
                                  <a:lnTo>
                                    <a:pt x="211" y="370"/>
                                  </a:lnTo>
                                  <a:lnTo>
                                    <a:pt x="216" y="375"/>
                                  </a:lnTo>
                                  <a:lnTo>
                                    <a:pt x="216" y="379"/>
                                  </a:lnTo>
                                  <a:lnTo>
                                    <a:pt x="226" y="389"/>
                                  </a:lnTo>
                                  <a:lnTo>
                                    <a:pt x="226" y="394"/>
                                  </a:lnTo>
                                  <a:lnTo>
                                    <a:pt x="231" y="399"/>
                                  </a:lnTo>
                                  <a:lnTo>
                                    <a:pt x="231"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8"/>
                          <wps:cNvSpPr>
                            <a:spLocks/>
                          </wps:cNvSpPr>
                          <wps:spPr bwMode="auto">
                            <a:xfrm>
                              <a:off x="2645" y="2415"/>
                              <a:ext cx="101" cy="173"/>
                            </a:xfrm>
                            <a:custGeom>
                              <a:avLst/>
                              <a:gdLst>
                                <a:gd name="T0" fmla="*/ 0 w 101"/>
                                <a:gd name="T1" fmla="*/ 0 h 173"/>
                                <a:gd name="T2" fmla="*/ 5 w 101"/>
                                <a:gd name="T3" fmla="*/ 5 h 173"/>
                                <a:gd name="T4" fmla="*/ 5 w 101"/>
                                <a:gd name="T5" fmla="*/ 10 h 173"/>
                                <a:gd name="T6" fmla="*/ 10 w 101"/>
                                <a:gd name="T7" fmla="*/ 14 h 173"/>
                                <a:gd name="T8" fmla="*/ 10 w 101"/>
                                <a:gd name="T9" fmla="*/ 19 h 173"/>
                                <a:gd name="T10" fmla="*/ 14 w 101"/>
                                <a:gd name="T11" fmla="*/ 24 h 173"/>
                                <a:gd name="T12" fmla="*/ 14 w 101"/>
                                <a:gd name="T13" fmla="*/ 29 h 173"/>
                                <a:gd name="T14" fmla="*/ 24 w 101"/>
                                <a:gd name="T15" fmla="*/ 38 h 173"/>
                                <a:gd name="T16" fmla="*/ 24 w 101"/>
                                <a:gd name="T17" fmla="*/ 43 h 173"/>
                                <a:gd name="T18" fmla="*/ 29 w 101"/>
                                <a:gd name="T19" fmla="*/ 48 h 173"/>
                                <a:gd name="T20" fmla="*/ 29 w 101"/>
                                <a:gd name="T21" fmla="*/ 53 h 173"/>
                                <a:gd name="T22" fmla="*/ 38 w 101"/>
                                <a:gd name="T23" fmla="*/ 62 h 173"/>
                                <a:gd name="T24" fmla="*/ 38 w 101"/>
                                <a:gd name="T25" fmla="*/ 67 h 173"/>
                                <a:gd name="T26" fmla="*/ 43 w 101"/>
                                <a:gd name="T27" fmla="*/ 72 h 173"/>
                                <a:gd name="T28" fmla="*/ 43 w 101"/>
                                <a:gd name="T29" fmla="*/ 77 h 173"/>
                                <a:gd name="T30" fmla="*/ 48 w 101"/>
                                <a:gd name="T31" fmla="*/ 82 h 173"/>
                                <a:gd name="T32" fmla="*/ 48 w 101"/>
                                <a:gd name="T33" fmla="*/ 86 h 173"/>
                                <a:gd name="T34" fmla="*/ 58 w 101"/>
                                <a:gd name="T35" fmla="*/ 96 h 173"/>
                                <a:gd name="T36" fmla="*/ 58 w 101"/>
                                <a:gd name="T37" fmla="*/ 101 h 173"/>
                                <a:gd name="T38" fmla="*/ 62 w 101"/>
                                <a:gd name="T39" fmla="*/ 106 h 173"/>
                                <a:gd name="T40" fmla="*/ 62 w 101"/>
                                <a:gd name="T41" fmla="*/ 110 h 173"/>
                                <a:gd name="T42" fmla="*/ 67 w 101"/>
                                <a:gd name="T43" fmla="*/ 115 h 173"/>
                                <a:gd name="T44" fmla="*/ 67 w 101"/>
                                <a:gd name="T45" fmla="*/ 120 h 173"/>
                                <a:gd name="T46" fmla="*/ 77 w 101"/>
                                <a:gd name="T47" fmla="*/ 130 h 173"/>
                                <a:gd name="T48" fmla="*/ 77 w 101"/>
                                <a:gd name="T49" fmla="*/ 134 h 173"/>
                                <a:gd name="T50" fmla="*/ 82 w 101"/>
                                <a:gd name="T51" fmla="*/ 139 h 173"/>
                                <a:gd name="T52" fmla="*/ 82 w 101"/>
                                <a:gd name="T53" fmla="*/ 144 h 173"/>
                                <a:gd name="T54" fmla="*/ 91 w 101"/>
                                <a:gd name="T55" fmla="*/ 154 h 173"/>
                                <a:gd name="T56" fmla="*/ 91 w 101"/>
                                <a:gd name="T57" fmla="*/ 159 h 173"/>
                                <a:gd name="T58" fmla="*/ 96 w 101"/>
                                <a:gd name="T59" fmla="*/ 163 h 173"/>
                                <a:gd name="T60" fmla="*/ 96 w 101"/>
                                <a:gd name="T61" fmla="*/ 168 h 173"/>
                                <a:gd name="T62" fmla="*/ 101 w 101"/>
                                <a:gd name="T63"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0"/>
                                  </a:moveTo>
                                  <a:lnTo>
                                    <a:pt x="5" y="5"/>
                                  </a:lnTo>
                                  <a:lnTo>
                                    <a:pt x="5" y="10"/>
                                  </a:lnTo>
                                  <a:lnTo>
                                    <a:pt x="10" y="14"/>
                                  </a:lnTo>
                                  <a:lnTo>
                                    <a:pt x="10" y="19"/>
                                  </a:lnTo>
                                  <a:lnTo>
                                    <a:pt x="14" y="24"/>
                                  </a:lnTo>
                                  <a:lnTo>
                                    <a:pt x="14" y="29"/>
                                  </a:lnTo>
                                  <a:lnTo>
                                    <a:pt x="24" y="38"/>
                                  </a:lnTo>
                                  <a:lnTo>
                                    <a:pt x="24" y="43"/>
                                  </a:lnTo>
                                  <a:lnTo>
                                    <a:pt x="29" y="48"/>
                                  </a:lnTo>
                                  <a:lnTo>
                                    <a:pt x="29" y="53"/>
                                  </a:lnTo>
                                  <a:lnTo>
                                    <a:pt x="38" y="62"/>
                                  </a:lnTo>
                                  <a:lnTo>
                                    <a:pt x="38" y="67"/>
                                  </a:lnTo>
                                  <a:lnTo>
                                    <a:pt x="43" y="72"/>
                                  </a:lnTo>
                                  <a:lnTo>
                                    <a:pt x="43" y="77"/>
                                  </a:lnTo>
                                  <a:lnTo>
                                    <a:pt x="48" y="82"/>
                                  </a:lnTo>
                                  <a:lnTo>
                                    <a:pt x="48" y="86"/>
                                  </a:lnTo>
                                  <a:lnTo>
                                    <a:pt x="58" y="96"/>
                                  </a:lnTo>
                                  <a:lnTo>
                                    <a:pt x="58" y="101"/>
                                  </a:lnTo>
                                  <a:lnTo>
                                    <a:pt x="62" y="106"/>
                                  </a:lnTo>
                                  <a:lnTo>
                                    <a:pt x="62" y="110"/>
                                  </a:lnTo>
                                  <a:lnTo>
                                    <a:pt x="67" y="115"/>
                                  </a:lnTo>
                                  <a:lnTo>
                                    <a:pt x="67" y="120"/>
                                  </a:lnTo>
                                  <a:lnTo>
                                    <a:pt x="77" y="130"/>
                                  </a:lnTo>
                                  <a:lnTo>
                                    <a:pt x="77" y="134"/>
                                  </a:lnTo>
                                  <a:lnTo>
                                    <a:pt x="82" y="139"/>
                                  </a:lnTo>
                                  <a:lnTo>
                                    <a:pt x="82" y="144"/>
                                  </a:lnTo>
                                  <a:lnTo>
                                    <a:pt x="91" y="154"/>
                                  </a:lnTo>
                                  <a:lnTo>
                                    <a:pt x="91" y="159"/>
                                  </a:lnTo>
                                  <a:lnTo>
                                    <a:pt x="96" y="163"/>
                                  </a:lnTo>
                                  <a:lnTo>
                                    <a:pt x="96" y="168"/>
                                  </a:lnTo>
                                  <a:lnTo>
                                    <a:pt x="101" y="1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99"/>
                          <wps:cNvSpPr>
                            <a:spLocks/>
                          </wps:cNvSpPr>
                          <wps:spPr bwMode="auto">
                            <a:xfrm>
                              <a:off x="2851" y="2770"/>
                              <a:ext cx="221" cy="384"/>
                            </a:xfrm>
                            <a:custGeom>
                              <a:avLst/>
                              <a:gdLst>
                                <a:gd name="T0" fmla="*/ 0 w 221"/>
                                <a:gd name="T1" fmla="*/ 5 h 384"/>
                                <a:gd name="T2" fmla="*/ 10 w 221"/>
                                <a:gd name="T3" fmla="*/ 15 h 384"/>
                                <a:gd name="T4" fmla="*/ 15 w 221"/>
                                <a:gd name="T5" fmla="*/ 24 h 384"/>
                                <a:gd name="T6" fmla="*/ 24 w 221"/>
                                <a:gd name="T7" fmla="*/ 39 h 384"/>
                                <a:gd name="T8" fmla="*/ 29 w 221"/>
                                <a:gd name="T9" fmla="*/ 48 h 384"/>
                                <a:gd name="T10" fmla="*/ 34 w 221"/>
                                <a:gd name="T11" fmla="*/ 58 h 384"/>
                                <a:gd name="T12" fmla="*/ 44 w 221"/>
                                <a:gd name="T13" fmla="*/ 72 h 384"/>
                                <a:gd name="T14" fmla="*/ 48 w 221"/>
                                <a:gd name="T15" fmla="*/ 82 h 384"/>
                                <a:gd name="T16" fmla="*/ 53 w 221"/>
                                <a:gd name="T17" fmla="*/ 92 h 384"/>
                                <a:gd name="T18" fmla="*/ 63 w 221"/>
                                <a:gd name="T19" fmla="*/ 106 h 384"/>
                                <a:gd name="T20" fmla="*/ 68 w 221"/>
                                <a:gd name="T21" fmla="*/ 116 h 384"/>
                                <a:gd name="T22" fmla="*/ 77 w 221"/>
                                <a:gd name="T23" fmla="*/ 130 h 384"/>
                                <a:gd name="T24" fmla="*/ 82 w 221"/>
                                <a:gd name="T25" fmla="*/ 140 h 384"/>
                                <a:gd name="T26" fmla="*/ 87 w 221"/>
                                <a:gd name="T27" fmla="*/ 149 h 384"/>
                                <a:gd name="T28" fmla="*/ 96 w 221"/>
                                <a:gd name="T29" fmla="*/ 164 h 384"/>
                                <a:gd name="T30" fmla="*/ 101 w 221"/>
                                <a:gd name="T31" fmla="*/ 173 h 384"/>
                                <a:gd name="T32" fmla="*/ 106 w 221"/>
                                <a:gd name="T33" fmla="*/ 183 h 384"/>
                                <a:gd name="T34" fmla="*/ 116 w 221"/>
                                <a:gd name="T35" fmla="*/ 197 h 384"/>
                                <a:gd name="T36" fmla="*/ 120 w 221"/>
                                <a:gd name="T37" fmla="*/ 207 h 384"/>
                                <a:gd name="T38" fmla="*/ 130 w 221"/>
                                <a:gd name="T39" fmla="*/ 221 h 384"/>
                                <a:gd name="T40" fmla="*/ 135 w 221"/>
                                <a:gd name="T41" fmla="*/ 231 h 384"/>
                                <a:gd name="T42" fmla="*/ 140 w 221"/>
                                <a:gd name="T43" fmla="*/ 240 h 384"/>
                                <a:gd name="T44" fmla="*/ 149 w 221"/>
                                <a:gd name="T45" fmla="*/ 255 h 384"/>
                                <a:gd name="T46" fmla="*/ 154 w 221"/>
                                <a:gd name="T47" fmla="*/ 264 h 384"/>
                                <a:gd name="T48" fmla="*/ 159 w 221"/>
                                <a:gd name="T49" fmla="*/ 274 h 384"/>
                                <a:gd name="T50" fmla="*/ 168 w 221"/>
                                <a:gd name="T51" fmla="*/ 288 h 384"/>
                                <a:gd name="T52" fmla="*/ 173 w 221"/>
                                <a:gd name="T53" fmla="*/ 298 h 384"/>
                                <a:gd name="T54" fmla="*/ 183 w 221"/>
                                <a:gd name="T55" fmla="*/ 312 h 384"/>
                                <a:gd name="T56" fmla="*/ 188 w 221"/>
                                <a:gd name="T57" fmla="*/ 322 h 384"/>
                                <a:gd name="T58" fmla="*/ 192 w 221"/>
                                <a:gd name="T59" fmla="*/ 332 h 384"/>
                                <a:gd name="T60" fmla="*/ 202 w 221"/>
                                <a:gd name="T61" fmla="*/ 346 h 384"/>
                                <a:gd name="T62" fmla="*/ 207 w 221"/>
                                <a:gd name="T63" fmla="*/ 356 h 384"/>
                                <a:gd name="T64" fmla="*/ 212 w 221"/>
                                <a:gd name="T65" fmla="*/ 365 h 384"/>
                                <a:gd name="T66" fmla="*/ 221 w 221"/>
                                <a:gd name="T67" fmla="*/ 38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384">
                                  <a:moveTo>
                                    <a:pt x="0" y="0"/>
                                  </a:moveTo>
                                  <a:lnTo>
                                    <a:pt x="0" y="5"/>
                                  </a:lnTo>
                                  <a:lnTo>
                                    <a:pt x="5" y="10"/>
                                  </a:lnTo>
                                  <a:lnTo>
                                    <a:pt x="10" y="15"/>
                                  </a:lnTo>
                                  <a:lnTo>
                                    <a:pt x="10" y="20"/>
                                  </a:lnTo>
                                  <a:lnTo>
                                    <a:pt x="15" y="24"/>
                                  </a:lnTo>
                                  <a:lnTo>
                                    <a:pt x="15" y="29"/>
                                  </a:lnTo>
                                  <a:lnTo>
                                    <a:pt x="24" y="39"/>
                                  </a:lnTo>
                                  <a:lnTo>
                                    <a:pt x="24" y="44"/>
                                  </a:lnTo>
                                  <a:lnTo>
                                    <a:pt x="29" y="48"/>
                                  </a:lnTo>
                                  <a:lnTo>
                                    <a:pt x="29" y="53"/>
                                  </a:lnTo>
                                  <a:lnTo>
                                    <a:pt x="34" y="58"/>
                                  </a:lnTo>
                                  <a:lnTo>
                                    <a:pt x="34" y="63"/>
                                  </a:lnTo>
                                  <a:lnTo>
                                    <a:pt x="44" y="72"/>
                                  </a:lnTo>
                                  <a:lnTo>
                                    <a:pt x="44" y="77"/>
                                  </a:lnTo>
                                  <a:lnTo>
                                    <a:pt x="48" y="82"/>
                                  </a:lnTo>
                                  <a:lnTo>
                                    <a:pt x="48" y="87"/>
                                  </a:lnTo>
                                  <a:lnTo>
                                    <a:pt x="53" y="92"/>
                                  </a:lnTo>
                                  <a:lnTo>
                                    <a:pt x="53" y="96"/>
                                  </a:lnTo>
                                  <a:lnTo>
                                    <a:pt x="63" y="106"/>
                                  </a:lnTo>
                                  <a:lnTo>
                                    <a:pt x="63" y="111"/>
                                  </a:lnTo>
                                  <a:lnTo>
                                    <a:pt x="68" y="116"/>
                                  </a:lnTo>
                                  <a:lnTo>
                                    <a:pt x="68" y="120"/>
                                  </a:lnTo>
                                  <a:lnTo>
                                    <a:pt x="77" y="130"/>
                                  </a:lnTo>
                                  <a:lnTo>
                                    <a:pt x="77" y="135"/>
                                  </a:lnTo>
                                  <a:lnTo>
                                    <a:pt x="82" y="140"/>
                                  </a:lnTo>
                                  <a:lnTo>
                                    <a:pt x="82" y="144"/>
                                  </a:lnTo>
                                  <a:lnTo>
                                    <a:pt x="87" y="149"/>
                                  </a:lnTo>
                                  <a:lnTo>
                                    <a:pt x="87" y="154"/>
                                  </a:lnTo>
                                  <a:lnTo>
                                    <a:pt x="96" y="164"/>
                                  </a:lnTo>
                                  <a:lnTo>
                                    <a:pt x="96" y="168"/>
                                  </a:lnTo>
                                  <a:lnTo>
                                    <a:pt x="101" y="173"/>
                                  </a:lnTo>
                                  <a:lnTo>
                                    <a:pt x="101" y="178"/>
                                  </a:lnTo>
                                  <a:lnTo>
                                    <a:pt x="106" y="183"/>
                                  </a:lnTo>
                                  <a:lnTo>
                                    <a:pt x="106" y="188"/>
                                  </a:lnTo>
                                  <a:lnTo>
                                    <a:pt x="116" y="197"/>
                                  </a:lnTo>
                                  <a:lnTo>
                                    <a:pt x="116" y="202"/>
                                  </a:lnTo>
                                  <a:lnTo>
                                    <a:pt x="120" y="207"/>
                                  </a:lnTo>
                                  <a:lnTo>
                                    <a:pt x="120" y="212"/>
                                  </a:lnTo>
                                  <a:lnTo>
                                    <a:pt x="130" y="221"/>
                                  </a:lnTo>
                                  <a:lnTo>
                                    <a:pt x="130" y="226"/>
                                  </a:lnTo>
                                  <a:lnTo>
                                    <a:pt x="135" y="231"/>
                                  </a:lnTo>
                                  <a:lnTo>
                                    <a:pt x="135" y="236"/>
                                  </a:lnTo>
                                  <a:lnTo>
                                    <a:pt x="140" y="240"/>
                                  </a:lnTo>
                                  <a:lnTo>
                                    <a:pt x="140" y="245"/>
                                  </a:lnTo>
                                  <a:lnTo>
                                    <a:pt x="149" y="255"/>
                                  </a:lnTo>
                                  <a:lnTo>
                                    <a:pt x="149" y="260"/>
                                  </a:lnTo>
                                  <a:lnTo>
                                    <a:pt x="154" y="264"/>
                                  </a:lnTo>
                                  <a:lnTo>
                                    <a:pt x="154" y="269"/>
                                  </a:lnTo>
                                  <a:lnTo>
                                    <a:pt x="159" y="274"/>
                                  </a:lnTo>
                                  <a:lnTo>
                                    <a:pt x="159" y="279"/>
                                  </a:lnTo>
                                  <a:lnTo>
                                    <a:pt x="168" y="288"/>
                                  </a:lnTo>
                                  <a:lnTo>
                                    <a:pt x="168" y="293"/>
                                  </a:lnTo>
                                  <a:lnTo>
                                    <a:pt x="173" y="298"/>
                                  </a:lnTo>
                                  <a:lnTo>
                                    <a:pt x="173" y="303"/>
                                  </a:lnTo>
                                  <a:lnTo>
                                    <a:pt x="183" y="312"/>
                                  </a:lnTo>
                                  <a:lnTo>
                                    <a:pt x="183" y="317"/>
                                  </a:lnTo>
                                  <a:lnTo>
                                    <a:pt x="188" y="322"/>
                                  </a:lnTo>
                                  <a:lnTo>
                                    <a:pt x="188" y="327"/>
                                  </a:lnTo>
                                  <a:lnTo>
                                    <a:pt x="192" y="332"/>
                                  </a:lnTo>
                                  <a:lnTo>
                                    <a:pt x="192" y="336"/>
                                  </a:lnTo>
                                  <a:lnTo>
                                    <a:pt x="202" y="346"/>
                                  </a:lnTo>
                                  <a:lnTo>
                                    <a:pt x="202" y="351"/>
                                  </a:lnTo>
                                  <a:lnTo>
                                    <a:pt x="207" y="356"/>
                                  </a:lnTo>
                                  <a:lnTo>
                                    <a:pt x="207" y="360"/>
                                  </a:lnTo>
                                  <a:lnTo>
                                    <a:pt x="212" y="365"/>
                                  </a:lnTo>
                                  <a:lnTo>
                                    <a:pt x="212" y="370"/>
                                  </a:lnTo>
                                  <a:lnTo>
                                    <a:pt x="221" y="380"/>
                                  </a:lnTo>
                                  <a:lnTo>
                                    <a:pt x="221" y="3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600"/>
                          <wps:cNvSpPr>
                            <a:spLocks/>
                          </wps:cNvSpPr>
                          <wps:spPr bwMode="auto">
                            <a:xfrm>
                              <a:off x="3250" y="3462"/>
                              <a:ext cx="19" cy="29"/>
                            </a:xfrm>
                            <a:custGeom>
                              <a:avLst/>
                              <a:gdLst>
                                <a:gd name="T0" fmla="*/ 0 w 19"/>
                                <a:gd name="T1" fmla="*/ 0 h 29"/>
                                <a:gd name="T2" fmla="*/ 5 w 19"/>
                                <a:gd name="T3" fmla="*/ 5 h 29"/>
                                <a:gd name="T4" fmla="*/ 5 w 19"/>
                                <a:gd name="T5" fmla="*/ 9 h 29"/>
                                <a:gd name="T6" fmla="*/ 14 w 19"/>
                                <a:gd name="T7" fmla="*/ 19 h 29"/>
                                <a:gd name="T8" fmla="*/ 14 w 19"/>
                                <a:gd name="T9" fmla="*/ 24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5" y="5"/>
                                  </a:lnTo>
                                  <a:lnTo>
                                    <a:pt x="5" y="9"/>
                                  </a:lnTo>
                                  <a:lnTo>
                                    <a:pt x="14" y="19"/>
                                  </a:lnTo>
                                  <a:lnTo>
                                    <a:pt x="14" y="24"/>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601"/>
                          <wps:cNvSpPr>
                            <a:spLocks/>
                          </wps:cNvSpPr>
                          <wps:spPr bwMode="auto">
                            <a:xfrm>
                              <a:off x="2136" y="1642"/>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02"/>
                          <wps:cNvSpPr>
                            <a:spLocks/>
                          </wps:cNvSpPr>
                          <wps:spPr bwMode="auto">
                            <a:xfrm>
                              <a:off x="2299" y="1921"/>
                              <a:ext cx="87" cy="148"/>
                            </a:xfrm>
                            <a:custGeom>
                              <a:avLst/>
                              <a:gdLst>
                                <a:gd name="T0" fmla="*/ 0 w 87"/>
                                <a:gd name="T1" fmla="*/ 0 h 148"/>
                                <a:gd name="T2" fmla="*/ 0 w 87"/>
                                <a:gd name="T3" fmla="*/ 4 h 148"/>
                                <a:gd name="T4" fmla="*/ 5 w 87"/>
                                <a:gd name="T5" fmla="*/ 9 h 148"/>
                                <a:gd name="T6" fmla="*/ 10 w 87"/>
                                <a:gd name="T7" fmla="*/ 14 h 148"/>
                                <a:gd name="T8" fmla="*/ 10 w 87"/>
                                <a:gd name="T9" fmla="*/ 19 h 148"/>
                                <a:gd name="T10" fmla="*/ 15 w 87"/>
                                <a:gd name="T11" fmla="*/ 24 h 148"/>
                                <a:gd name="T12" fmla="*/ 15 w 87"/>
                                <a:gd name="T13" fmla="*/ 28 h 148"/>
                                <a:gd name="T14" fmla="*/ 20 w 87"/>
                                <a:gd name="T15" fmla="*/ 33 h 148"/>
                                <a:gd name="T16" fmla="*/ 20 w 87"/>
                                <a:gd name="T17" fmla="*/ 38 h 148"/>
                                <a:gd name="T18" fmla="*/ 29 w 87"/>
                                <a:gd name="T19" fmla="*/ 48 h 148"/>
                                <a:gd name="T20" fmla="*/ 29 w 87"/>
                                <a:gd name="T21" fmla="*/ 52 h 148"/>
                                <a:gd name="T22" fmla="*/ 34 w 87"/>
                                <a:gd name="T23" fmla="*/ 57 h 148"/>
                                <a:gd name="T24" fmla="*/ 34 w 87"/>
                                <a:gd name="T25" fmla="*/ 62 h 148"/>
                                <a:gd name="T26" fmla="*/ 39 w 87"/>
                                <a:gd name="T27" fmla="*/ 67 h 148"/>
                                <a:gd name="T28" fmla="*/ 39 w 87"/>
                                <a:gd name="T29" fmla="*/ 72 h 148"/>
                                <a:gd name="T30" fmla="*/ 48 w 87"/>
                                <a:gd name="T31" fmla="*/ 81 h 148"/>
                                <a:gd name="T32" fmla="*/ 48 w 87"/>
                                <a:gd name="T33" fmla="*/ 86 h 148"/>
                                <a:gd name="T34" fmla="*/ 53 w 87"/>
                                <a:gd name="T35" fmla="*/ 91 h 148"/>
                                <a:gd name="T36" fmla="*/ 53 w 87"/>
                                <a:gd name="T37" fmla="*/ 96 h 148"/>
                                <a:gd name="T38" fmla="*/ 63 w 87"/>
                                <a:gd name="T39" fmla="*/ 105 h 148"/>
                                <a:gd name="T40" fmla="*/ 63 w 87"/>
                                <a:gd name="T41" fmla="*/ 110 h 148"/>
                                <a:gd name="T42" fmla="*/ 68 w 87"/>
                                <a:gd name="T43" fmla="*/ 115 h 148"/>
                                <a:gd name="T44" fmla="*/ 68 w 87"/>
                                <a:gd name="T45" fmla="*/ 120 h 148"/>
                                <a:gd name="T46" fmla="*/ 72 w 87"/>
                                <a:gd name="T47" fmla="*/ 124 h 148"/>
                                <a:gd name="T48" fmla="*/ 72 w 87"/>
                                <a:gd name="T49" fmla="*/ 129 h 148"/>
                                <a:gd name="T50" fmla="*/ 82 w 87"/>
                                <a:gd name="T51" fmla="*/ 139 h 148"/>
                                <a:gd name="T52" fmla="*/ 82 w 87"/>
                                <a:gd name="T53" fmla="*/ 144 h 148"/>
                                <a:gd name="T54" fmla="*/ 87 w 87"/>
                                <a:gd name="T5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48">
                                  <a:moveTo>
                                    <a:pt x="0" y="0"/>
                                  </a:moveTo>
                                  <a:lnTo>
                                    <a:pt x="0" y="4"/>
                                  </a:lnTo>
                                  <a:lnTo>
                                    <a:pt x="5" y="9"/>
                                  </a:lnTo>
                                  <a:lnTo>
                                    <a:pt x="10" y="14"/>
                                  </a:lnTo>
                                  <a:lnTo>
                                    <a:pt x="10" y="19"/>
                                  </a:lnTo>
                                  <a:lnTo>
                                    <a:pt x="15" y="24"/>
                                  </a:lnTo>
                                  <a:lnTo>
                                    <a:pt x="15" y="28"/>
                                  </a:lnTo>
                                  <a:lnTo>
                                    <a:pt x="20" y="33"/>
                                  </a:lnTo>
                                  <a:lnTo>
                                    <a:pt x="20" y="38"/>
                                  </a:lnTo>
                                  <a:lnTo>
                                    <a:pt x="29" y="48"/>
                                  </a:lnTo>
                                  <a:lnTo>
                                    <a:pt x="29" y="52"/>
                                  </a:lnTo>
                                  <a:lnTo>
                                    <a:pt x="34" y="57"/>
                                  </a:lnTo>
                                  <a:lnTo>
                                    <a:pt x="34" y="62"/>
                                  </a:lnTo>
                                  <a:lnTo>
                                    <a:pt x="39" y="67"/>
                                  </a:lnTo>
                                  <a:lnTo>
                                    <a:pt x="39" y="72"/>
                                  </a:lnTo>
                                  <a:lnTo>
                                    <a:pt x="48" y="81"/>
                                  </a:lnTo>
                                  <a:lnTo>
                                    <a:pt x="48" y="86"/>
                                  </a:lnTo>
                                  <a:lnTo>
                                    <a:pt x="53" y="91"/>
                                  </a:lnTo>
                                  <a:lnTo>
                                    <a:pt x="53" y="96"/>
                                  </a:lnTo>
                                  <a:lnTo>
                                    <a:pt x="63" y="105"/>
                                  </a:lnTo>
                                  <a:lnTo>
                                    <a:pt x="63" y="110"/>
                                  </a:lnTo>
                                  <a:lnTo>
                                    <a:pt x="68" y="115"/>
                                  </a:lnTo>
                                  <a:lnTo>
                                    <a:pt x="68" y="120"/>
                                  </a:lnTo>
                                  <a:lnTo>
                                    <a:pt x="72" y="124"/>
                                  </a:lnTo>
                                  <a:lnTo>
                                    <a:pt x="72" y="129"/>
                                  </a:lnTo>
                                  <a:lnTo>
                                    <a:pt x="82" y="139"/>
                                  </a:lnTo>
                                  <a:lnTo>
                                    <a:pt x="82" y="144"/>
                                  </a:lnTo>
                                  <a:lnTo>
                                    <a:pt x="87" y="1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603"/>
                          <wps:cNvSpPr>
                            <a:spLocks/>
                          </wps:cNvSpPr>
                          <wps:spPr bwMode="auto">
                            <a:xfrm>
                              <a:off x="2391" y="2079"/>
                              <a:ext cx="139" cy="245"/>
                            </a:xfrm>
                            <a:custGeom>
                              <a:avLst/>
                              <a:gdLst>
                                <a:gd name="T0" fmla="*/ 0 w 139"/>
                                <a:gd name="T1" fmla="*/ 0 h 245"/>
                                <a:gd name="T2" fmla="*/ 0 w 139"/>
                                <a:gd name="T3" fmla="*/ 5 h 245"/>
                                <a:gd name="T4" fmla="*/ 4 w 139"/>
                                <a:gd name="T5" fmla="*/ 10 h 245"/>
                                <a:gd name="T6" fmla="*/ 9 w 139"/>
                                <a:gd name="T7" fmla="*/ 14 h 245"/>
                                <a:gd name="T8" fmla="*/ 9 w 139"/>
                                <a:gd name="T9" fmla="*/ 19 h 245"/>
                                <a:gd name="T10" fmla="*/ 14 w 139"/>
                                <a:gd name="T11" fmla="*/ 24 h 245"/>
                                <a:gd name="T12" fmla="*/ 14 w 139"/>
                                <a:gd name="T13" fmla="*/ 29 h 245"/>
                                <a:gd name="T14" fmla="*/ 19 w 139"/>
                                <a:gd name="T15" fmla="*/ 34 h 245"/>
                                <a:gd name="T16" fmla="*/ 19 w 139"/>
                                <a:gd name="T17" fmla="*/ 38 h 245"/>
                                <a:gd name="T18" fmla="*/ 28 w 139"/>
                                <a:gd name="T19" fmla="*/ 48 h 245"/>
                                <a:gd name="T20" fmla="*/ 28 w 139"/>
                                <a:gd name="T21" fmla="*/ 53 h 245"/>
                                <a:gd name="T22" fmla="*/ 33 w 139"/>
                                <a:gd name="T23" fmla="*/ 58 h 245"/>
                                <a:gd name="T24" fmla="*/ 33 w 139"/>
                                <a:gd name="T25" fmla="*/ 62 h 245"/>
                                <a:gd name="T26" fmla="*/ 43 w 139"/>
                                <a:gd name="T27" fmla="*/ 72 h 245"/>
                                <a:gd name="T28" fmla="*/ 43 w 139"/>
                                <a:gd name="T29" fmla="*/ 77 h 245"/>
                                <a:gd name="T30" fmla="*/ 48 w 139"/>
                                <a:gd name="T31" fmla="*/ 82 h 245"/>
                                <a:gd name="T32" fmla="*/ 48 w 139"/>
                                <a:gd name="T33" fmla="*/ 86 h 245"/>
                                <a:gd name="T34" fmla="*/ 52 w 139"/>
                                <a:gd name="T35" fmla="*/ 91 h 245"/>
                                <a:gd name="T36" fmla="*/ 52 w 139"/>
                                <a:gd name="T37" fmla="*/ 96 h 245"/>
                                <a:gd name="T38" fmla="*/ 62 w 139"/>
                                <a:gd name="T39" fmla="*/ 106 h 245"/>
                                <a:gd name="T40" fmla="*/ 62 w 139"/>
                                <a:gd name="T41" fmla="*/ 110 h 245"/>
                                <a:gd name="T42" fmla="*/ 67 w 139"/>
                                <a:gd name="T43" fmla="*/ 115 h 245"/>
                                <a:gd name="T44" fmla="*/ 67 w 139"/>
                                <a:gd name="T45" fmla="*/ 120 h 245"/>
                                <a:gd name="T46" fmla="*/ 72 w 139"/>
                                <a:gd name="T47" fmla="*/ 125 h 245"/>
                                <a:gd name="T48" fmla="*/ 72 w 139"/>
                                <a:gd name="T49" fmla="*/ 130 h 245"/>
                                <a:gd name="T50" fmla="*/ 81 w 139"/>
                                <a:gd name="T51" fmla="*/ 139 h 245"/>
                                <a:gd name="T52" fmla="*/ 81 w 139"/>
                                <a:gd name="T53" fmla="*/ 144 h 245"/>
                                <a:gd name="T54" fmla="*/ 86 w 139"/>
                                <a:gd name="T55" fmla="*/ 149 h 245"/>
                                <a:gd name="T56" fmla="*/ 86 w 139"/>
                                <a:gd name="T57" fmla="*/ 154 h 245"/>
                                <a:gd name="T58" fmla="*/ 96 w 139"/>
                                <a:gd name="T59" fmla="*/ 163 h 245"/>
                                <a:gd name="T60" fmla="*/ 96 w 139"/>
                                <a:gd name="T61" fmla="*/ 168 h 245"/>
                                <a:gd name="T62" fmla="*/ 100 w 139"/>
                                <a:gd name="T63" fmla="*/ 173 h 245"/>
                                <a:gd name="T64" fmla="*/ 100 w 139"/>
                                <a:gd name="T65" fmla="*/ 178 h 245"/>
                                <a:gd name="T66" fmla="*/ 105 w 139"/>
                                <a:gd name="T67" fmla="*/ 182 h 245"/>
                                <a:gd name="T68" fmla="*/ 105 w 139"/>
                                <a:gd name="T69" fmla="*/ 187 h 245"/>
                                <a:gd name="T70" fmla="*/ 115 w 139"/>
                                <a:gd name="T71" fmla="*/ 197 h 245"/>
                                <a:gd name="T72" fmla="*/ 115 w 139"/>
                                <a:gd name="T73" fmla="*/ 202 h 245"/>
                                <a:gd name="T74" fmla="*/ 120 w 139"/>
                                <a:gd name="T75" fmla="*/ 206 h 245"/>
                                <a:gd name="T76" fmla="*/ 120 w 139"/>
                                <a:gd name="T77" fmla="*/ 211 h 245"/>
                                <a:gd name="T78" fmla="*/ 124 w 139"/>
                                <a:gd name="T79" fmla="*/ 216 h 245"/>
                                <a:gd name="T80" fmla="*/ 124 w 139"/>
                                <a:gd name="T81" fmla="*/ 221 h 245"/>
                                <a:gd name="T82" fmla="*/ 134 w 139"/>
                                <a:gd name="T83" fmla="*/ 230 h 245"/>
                                <a:gd name="T84" fmla="*/ 134 w 139"/>
                                <a:gd name="T85" fmla="*/ 235 h 245"/>
                                <a:gd name="T86" fmla="*/ 139 w 139"/>
                                <a:gd name="T87" fmla="*/ 240 h 245"/>
                                <a:gd name="T88" fmla="*/ 139 w 139"/>
                                <a:gd name="T89"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9" h="245">
                                  <a:moveTo>
                                    <a:pt x="0" y="0"/>
                                  </a:moveTo>
                                  <a:lnTo>
                                    <a:pt x="0" y="5"/>
                                  </a:lnTo>
                                  <a:lnTo>
                                    <a:pt x="4" y="10"/>
                                  </a:lnTo>
                                  <a:lnTo>
                                    <a:pt x="9" y="14"/>
                                  </a:lnTo>
                                  <a:lnTo>
                                    <a:pt x="9" y="19"/>
                                  </a:lnTo>
                                  <a:lnTo>
                                    <a:pt x="14" y="24"/>
                                  </a:lnTo>
                                  <a:lnTo>
                                    <a:pt x="14" y="29"/>
                                  </a:lnTo>
                                  <a:lnTo>
                                    <a:pt x="19" y="34"/>
                                  </a:lnTo>
                                  <a:lnTo>
                                    <a:pt x="19" y="38"/>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2" y="125"/>
                                  </a:lnTo>
                                  <a:lnTo>
                                    <a:pt x="72" y="130"/>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4" y="216"/>
                                  </a:lnTo>
                                  <a:lnTo>
                                    <a:pt x="124" y="221"/>
                                  </a:lnTo>
                                  <a:lnTo>
                                    <a:pt x="134" y="230"/>
                                  </a:lnTo>
                                  <a:lnTo>
                                    <a:pt x="134" y="235"/>
                                  </a:lnTo>
                                  <a:lnTo>
                                    <a:pt x="139" y="240"/>
                                  </a:lnTo>
                                  <a:lnTo>
                                    <a:pt x="139" y="2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04"/>
                          <wps:cNvSpPr>
                            <a:spLocks/>
                          </wps:cNvSpPr>
                          <wps:spPr bwMode="auto">
                            <a:xfrm>
                              <a:off x="2827" y="2833"/>
                              <a:ext cx="135" cy="235"/>
                            </a:xfrm>
                            <a:custGeom>
                              <a:avLst/>
                              <a:gdLst>
                                <a:gd name="T0" fmla="*/ 0 w 135"/>
                                <a:gd name="T1" fmla="*/ 0 h 235"/>
                                <a:gd name="T2" fmla="*/ 0 w 135"/>
                                <a:gd name="T3" fmla="*/ 5 h 235"/>
                                <a:gd name="T4" fmla="*/ 5 w 135"/>
                                <a:gd name="T5" fmla="*/ 9 h 235"/>
                                <a:gd name="T6" fmla="*/ 5 w 135"/>
                                <a:gd name="T7" fmla="*/ 14 h 235"/>
                                <a:gd name="T8" fmla="*/ 10 w 135"/>
                                <a:gd name="T9" fmla="*/ 19 h 235"/>
                                <a:gd name="T10" fmla="*/ 15 w 135"/>
                                <a:gd name="T11" fmla="*/ 24 h 235"/>
                                <a:gd name="T12" fmla="*/ 15 w 135"/>
                                <a:gd name="T13" fmla="*/ 29 h 235"/>
                                <a:gd name="T14" fmla="*/ 20 w 135"/>
                                <a:gd name="T15" fmla="*/ 33 h 235"/>
                                <a:gd name="T16" fmla="*/ 20 w 135"/>
                                <a:gd name="T17" fmla="*/ 38 h 235"/>
                                <a:gd name="T18" fmla="*/ 24 w 135"/>
                                <a:gd name="T19" fmla="*/ 43 h 235"/>
                                <a:gd name="T20" fmla="*/ 24 w 135"/>
                                <a:gd name="T21" fmla="*/ 48 h 235"/>
                                <a:gd name="T22" fmla="*/ 34 w 135"/>
                                <a:gd name="T23" fmla="*/ 57 h 235"/>
                                <a:gd name="T24" fmla="*/ 34 w 135"/>
                                <a:gd name="T25" fmla="*/ 62 h 235"/>
                                <a:gd name="T26" fmla="*/ 39 w 135"/>
                                <a:gd name="T27" fmla="*/ 67 h 235"/>
                                <a:gd name="T28" fmla="*/ 39 w 135"/>
                                <a:gd name="T29" fmla="*/ 72 h 235"/>
                                <a:gd name="T30" fmla="*/ 48 w 135"/>
                                <a:gd name="T31" fmla="*/ 81 h 235"/>
                                <a:gd name="T32" fmla="*/ 48 w 135"/>
                                <a:gd name="T33" fmla="*/ 86 h 235"/>
                                <a:gd name="T34" fmla="*/ 53 w 135"/>
                                <a:gd name="T35" fmla="*/ 91 h 235"/>
                                <a:gd name="T36" fmla="*/ 53 w 135"/>
                                <a:gd name="T37" fmla="*/ 96 h 235"/>
                                <a:gd name="T38" fmla="*/ 58 w 135"/>
                                <a:gd name="T39" fmla="*/ 101 h 235"/>
                                <a:gd name="T40" fmla="*/ 58 w 135"/>
                                <a:gd name="T41" fmla="*/ 105 h 235"/>
                                <a:gd name="T42" fmla="*/ 68 w 135"/>
                                <a:gd name="T43" fmla="*/ 115 h 235"/>
                                <a:gd name="T44" fmla="*/ 68 w 135"/>
                                <a:gd name="T45" fmla="*/ 120 h 235"/>
                                <a:gd name="T46" fmla="*/ 72 w 135"/>
                                <a:gd name="T47" fmla="*/ 125 h 235"/>
                                <a:gd name="T48" fmla="*/ 72 w 135"/>
                                <a:gd name="T49" fmla="*/ 129 h 235"/>
                                <a:gd name="T50" fmla="*/ 77 w 135"/>
                                <a:gd name="T51" fmla="*/ 134 h 235"/>
                                <a:gd name="T52" fmla="*/ 77 w 135"/>
                                <a:gd name="T53" fmla="*/ 139 h 235"/>
                                <a:gd name="T54" fmla="*/ 87 w 135"/>
                                <a:gd name="T55" fmla="*/ 149 h 235"/>
                                <a:gd name="T56" fmla="*/ 87 w 135"/>
                                <a:gd name="T57" fmla="*/ 153 h 235"/>
                                <a:gd name="T58" fmla="*/ 92 w 135"/>
                                <a:gd name="T59" fmla="*/ 158 h 235"/>
                                <a:gd name="T60" fmla="*/ 92 w 135"/>
                                <a:gd name="T61" fmla="*/ 163 h 235"/>
                                <a:gd name="T62" fmla="*/ 101 w 135"/>
                                <a:gd name="T63" fmla="*/ 173 h 235"/>
                                <a:gd name="T64" fmla="*/ 101 w 135"/>
                                <a:gd name="T65" fmla="*/ 177 h 235"/>
                                <a:gd name="T66" fmla="*/ 106 w 135"/>
                                <a:gd name="T67" fmla="*/ 182 h 235"/>
                                <a:gd name="T68" fmla="*/ 106 w 135"/>
                                <a:gd name="T69" fmla="*/ 187 h 235"/>
                                <a:gd name="T70" fmla="*/ 111 w 135"/>
                                <a:gd name="T71" fmla="*/ 192 h 235"/>
                                <a:gd name="T72" fmla="*/ 111 w 135"/>
                                <a:gd name="T73" fmla="*/ 197 h 235"/>
                                <a:gd name="T74" fmla="*/ 120 w 135"/>
                                <a:gd name="T75" fmla="*/ 206 h 235"/>
                                <a:gd name="T76" fmla="*/ 120 w 135"/>
                                <a:gd name="T77" fmla="*/ 211 h 235"/>
                                <a:gd name="T78" fmla="*/ 125 w 135"/>
                                <a:gd name="T79" fmla="*/ 216 h 235"/>
                                <a:gd name="T80" fmla="*/ 125 w 135"/>
                                <a:gd name="T81" fmla="*/ 221 h 235"/>
                                <a:gd name="T82" fmla="*/ 130 w 135"/>
                                <a:gd name="T83" fmla="*/ 225 h 235"/>
                                <a:gd name="T84" fmla="*/ 130 w 135"/>
                                <a:gd name="T85" fmla="*/ 230 h 235"/>
                                <a:gd name="T86" fmla="*/ 135 w 135"/>
                                <a:gd name="T87"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5" h="235">
                                  <a:moveTo>
                                    <a:pt x="0" y="0"/>
                                  </a:moveTo>
                                  <a:lnTo>
                                    <a:pt x="0" y="5"/>
                                  </a:lnTo>
                                  <a:lnTo>
                                    <a:pt x="5" y="9"/>
                                  </a:lnTo>
                                  <a:lnTo>
                                    <a:pt x="5" y="14"/>
                                  </a:lnTo>
                                  <a:lnTo>
                                    <a:pt x="10" y="19"/>
                                  </a:lnTo>
                                  <a:lnTo>
                                    <a:pt x="15" y="24"/>
                                  </a:lnTo>
                                  <a:lnTo>
                                    <a:pt x="15" y="29"/>
                                  </a:lnTo>
                                  <a:lnTo>
                                    <a:pt x="20" y="33"/>
                                  </a:lnTo>
                                  <a:lnTo>
                                    <a:pt x="20" y="38"/>
                                  </a:lnTo>
                                  <a:lnTo>
                                    <a:pt x="24" y="43"/>
                                  </a:lnTo>
                                  <a:lnTo>
                                    <a:pt x="24" y="48"/>
                                  </a:lnTo>
                                  <a:lnTo>
                                    <a:pt x="34" y="57"/>
                                  </a:lnTo>
                                  <a:lnTo>
                                    <a:pt x="34" y="62"/>
                                  </a:lnTo>
                                  <a:lnTo>
                                    <a:pt x="39" y="67"/>
                                  </a:lnTo>
                                  <a:lnTo>
                                    <a:pt x="39" y="72"/>
                                  </a:lnTo>
                                  <a:lnTo>
                                    <a:pt x="48" y="81"/>
                                  </a:lnTo>
                                  <a:lnTo>
                                    <a:pt x="48" y="86"/>
                                  </a:lnTo>
                                  <a:lnTo>
                                    <a:pt x="53" y="91"/>
                                  </a:lnTo>
                                  <a:lnTo>
                                    <a:pt x="53" y="96"/>
                                  </a:lnTo>
                                  <a:lnTo>
                                    <a:pt x="58" y="101"/>
                                  </a:lnTo>
                                  <a:lnTo>
                                    <a:pt x="58" y="105"/>
                                  </a:lnTo>
                                  <a:lnTo>
                                    <a:pt x="68" y="115"/>
                                  </a:lnTo>
                                  <a:lnTo>
                                    <a:pt x="68" y="120"/>
                                  </a:lnTo>
                                  <a:lnTo>
                                    <a:pt x="72" y="125"/>
                                  </a:lnTo>
                                  <a:lnTo>
                                    <a:pt x="72" y="129"/>
                                  </a:lnTo>
                                  <a:lnTo>
                                    <a:pt x="77" y="134"/>
                                  </a:lnTo>
                                  <a:lnTo>
                                    <a:pt x="77" y="139"/>
                                  </a:lnTo>
                                  <a:lnTo>
                                    <a:pt x="87" y="149"/>
                                  </a:lnTo>
                                  <a:lnTo>
                                    <a:pt x="87" y="153"/>
                                  </a:lnTo>
                                  <a:lnTo>
                                    <a:pt x="92" y="158"/>
                                  </a:lnTo>
                                  <a:lnTo>
                                    <a:pt x="92" y="163"/>
                                  </a:lnTo>
                                  <a:lnTo>
                                    <a:pt x="101" y="173"/>
                                  </a:lnTo>
                                  <a:lnTo>
                                    <a:pt x="101" y="177"/>
                                  </a:lnTo>
                                  <a:lnTo>
                                    <a:pt x="106" y="182"/>
                                  </a:lnTo>
                                  <a:lnTo>
                                    <a:pt x="106" y="187"/>
                                  </a:lnTo>
                                  <a:lnTo>
                                    <a:pt x="111" y="192"/>
                                  </a:lnTo>
                                  <a:lnTo>
                                    <a:pt x="111" y="197"/>
                                  </a:lnTo>
                                  <a:lnTo>
                                    <a:pt x="120" y="206"/>
                                  </a:lnTo>
                                  <a:lnTo>
                                    <a:pt x="120" y="211"/>
                                  </a:lnTo>
                                  <a:lnTo>
                                    <a:pt x="125" y="216"/>
                                  </a:lnTo>
                                  <a:lnTo>
                                    <a:pt x="125" y="221"/>
                                  </a:lnTo>
                                  <a:lnTo>
                                    <a:pt x="130" y="225"/>
                                  </a:lnTo>
                                  <a:lnTo>
                                    <a:pt x="130" y="230"/>
                                  </a:lnTo>
                                  <a:lnTo>
                                    <a:pt x="135" y="2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605"/>
                          <wps:cNvSpPr>
                            <a:spLocks/>
                          </wps:cNvSpPr>
                          <wps:spPr bwMode="auto">
                            <a:xfrm>
                              <a:off x="3000" y="3130"/>
                              <a:ext cx="19" cy="34"/>
                            </a:xfrm>
                            <a:custGeom>
                              <a:avLst/>
                              <a:gdLst>
                                <a:gd name="T0" fmla="*/ 0 w 19"/>
                                <a:gd name="T1" fmla="*/ 0 h 34"/>
                                <a:gd name="T2" fmla="*/ 0 w 19"/>
                                <a:gd name="T3" fmla="*/ 5 h 34"/>
                                <a:gd name="T4" fmla="*/ 5 w 19"/>
                                <a:gd name="T5" fmla="*/ 10 h 34"/>
                                <a:gd name="T6" fmla="*/ 5 w 19"/>
                                <a:gd name="T7" fmla="*/ 15 h 34"/>
                                <a:gd name="T8" fmla="*/ 10 w 19"/>
                                <a:gd name="T9" fmla="*/ 20 h 34"/>
                                <a:gd name="T10" fmla="*/ 10 w 19"/>
                                <a:gd name="T11" fmla="*/ 24 h 34"/>
                                <a:gd name="T12" fmla="*/ 15 w 19"/>
                                <a:gd name="T13" fmla="*/ 29 h 34"/>
                                <a:gd name="T14" fmla="*/ 19 w 1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0"/>
                                  </a:moveTo>
                                  <a:lnTo>
                                    <a:pt x="0" y="5"/>
                                  </a:lnTo>
                                  <a:lnTo>
                                    <a:pt x="5" y="10"/>
                                  </a:lnTo>
                                  <a:lnTo>
                                    <a:pt x="5" y="15"/>
                                  </a:lnTo>
                                  <a:lnTo>
                                    <a:pt x="10" y="20"/>
                                  </a:lnTo>
                                  <a:lnTo>
                                    <a:pt x="10" y="24"/>
                                  </a:lnTo>
                                  <a:lnTo>
                                    <a:pt x="15"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06"/>
                          <wps:cNvSpPr>
                            <a:spLocks/>
                          </wps:cNvSpPr>
                          <wps:spPr bwMode="auto">
                            <a:xfrm>
                              <a:off x="3216" y="3505"/>
                              <a:ext cx="10" cy="19"/>
                            </a:xfrm>
                            <a:custGeom>
                              <a:avLst/>
                              <a:gdLst>
                                <a:gd name="T0" fmla="*/ 0 w 10"/>
                                <a:gd name="T1" fmla="*/ 0 h 19"/>
                                <a:gd name="T2" fmla="*/ 0 w 10"/>
                                <a:gd name="T3" fmla="*/ 5 h 19"/>
                                <a:gd name="T4" fmla="*/ 5 w 10"/>
                                <a:gd name="T5" fmla="*/ 10 h 19"/>
                                <a:gd name="T6" fmla="*/ 5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0" y="5"/>
                                  </a:lnTo>
                                  <a:lnTo>
                                    <a:pt x="5" y="10"/>
                                  </a:lnTo>
                                  <a:lnTo>
                                    <a:pt x="5"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607"/>
                          <wps:cNvSpPr>
                            <a:spLocks/>
                          </wps:cNvSpPr>
                          <wps:spPr bwMode="auto">
                            <a:xfrm>
                              <a:off x="2098" y="1680"/>
                              <a:ext cx="4" cy="10"/>
                            </a:xfrm>
                            <a:custGeom>
                              <a:avLst/>
                              <a:gdLst>
                                <a:gd name="T0" fmla="*/ 0 w 4"/>
                                <a:gd name="T1" fmla="*/ 0 h 10"/>
                                <a:gd name="T2" fmla="*/ 0 w 4"/>
                                <a:gd name="T3" fmla="*/ 5 h 10"/>
                                <a:gd name="T4" fmla="*/ 4 w 4"/>
                                <a:gd name="T5" fmla="*/ 10 h 10"/>
                              </a:gdLst>
                              <a:ahLst/>
                              <a:cxnLst>
                                <a:cxn ang="0">
                                  <a:pos x="T0" y="T1"/>
                                </a:cxn>
                                <a:cxn ang="0">
                                  <a:pos x="T2" y="T3"/>
                                </a:cxn>
                                <a:cxn ang="0">
                                  <a:pos x="T4" y="T5"/>
                                </a:cxn>
                              </a:cxnLst>
                              <a:rect l="0" t="0" r="r" b="b"/>
                              <a:pathLst>
                                <a:path w="4" h="10">
                                  <a:moveTo>
                                    <a:pt x="0" y="0"/>
                                  </a:moveTo>
                                  <a:lnTo>
                                    <a:pt x="0" y="5"/>
                                  </a:lnTo>
                                  <a:lnTo>
                                    <a:pt x="4"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7" name="Group 809"/>
                        <wpg:cNvGrpSpPr>
                          <a:grpSpLocks/>
                        </wpg:cNvGrpSpPr>
                        <wpg:grpSpPr bwMode="auto">
                          <a:xfrm>
                            <a:off x="518160" y="802005"/>
                            <a:ext cx="5120640" cy="2212975"/>
                            <a:chOff x="816" y="1263"/>
                            <a:chExt cx="8064" cy="3485"/>
                          </a:xfrm>
                        </wpg:grpSpPr>
                        <wps:wsp>
                          <wps:cNvPr id="608" name="Freeform 609"/>
                          <wps:cNvSpPr>
                            <a:spLocks/>
                          </wps:cNvSpPr>
                          <wps:spPr bwMode="auto">
                            <a:xfrm>
                              <a:off x="2232" y="1916"/>
                              <a:ext cx="48" cy="81"/>
                            </a:xfrm>
                            <a:custGeom>
                              <a:avLst/>
                              <a:gdLst>
                                <a:gd name="T0" fmla="*/ 0 w 48"/>
                                <a:gd name="T1" fmla="*/ 0 h 81"/>
                                <a:gd name="T2" fmla="*/ 5 w 48"/>
                                <a:gd name="T3" fmla="*/ 5 h 81"/>
                                <a:gd name="T4" fmla="*/ 5 w 48"/>
                                <a:gd name="T5" fmla="*/ 9 h 81"/>
                                <a:gd name="T6" fmla="*/ 10 w 48"/>
                                <a:gd name="T7" fmla="*/ 14 h 81"/>
                                <a:gd name="T8" fmla="*/ 10 w 48"/>
                                <a:gd name="T9" fmla="*/ 19 h 81"/>
                                <a:gd name="T10" fmla="*/ 19 w 48"/>
                                <a:gd name="T11" fmla="*/ 29 h 81"/>
                                <a:gd name="T12" fmla="*/ 19 w 48"/>
                                <a:gd name="T13" fmla="*/ 33 h 81"/>
                                <a:gd name="T14" fmla="*/ 24 w 48"/>
                                <a:gd name="T15" fmla="*/ 38 h 81"/>
                                <a:gd name="T16" fmla="*/ 24 w 48"/>
                                <a:gd name="T17" fmla="*/ 43 h 81"/>
                                <a:gd name="T18" fmla="*/ 34 w 48"/>
                                <a:gd name="T19" fmla="*/ 53 h 81"/>
                                <a:gd name="T20" fmla="*/ 34 w 48"/>
                                <a:gd name="T21" fmla="*/ 57 h 81"/>
                                <a:gd name="T22" fmla="*/ 39 w 48"/>
                                <a:gd name="T23" fmla="*/ 62 h 81"/>
                                <a:gd name="T24" fmla="*/ 39 w 48"/>
                                <a:gd name="T25" fmla="*/ 67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5"/>
                                  </a:lnTo>
                                  <a:lnTo>
                                    <a:pt x="5" y="9"/>
                                  </a:lnTo>
                                  <a:lnTo>
                                    <a:pt x="10" y="14"/>
                                  </a:lnTo>
                                  <a:lnTo>
                                    <a:pt x="10" y="19"/>
                                  </a:lnTo>
                                  <a:lnTo>
                                    <a:pt x="19" y="29"/>
                                  </a:lnTo>
                                  <a:lnTo>
                                    <a:pt x="19" y="33"/>
                                  </a:lnTo>
                                  <a:lnTo>
                                    <a:pt x="24" y="38"/>
                                  </a:lnTo>
                                  <a:lnTo>
                                    <a:pt x="24" y="43"/>
                                  </a:lnTo>
                                  <a:lnTo>
                                    <a:pt x="34" y="53"/>
                                  </a:lnTo>
                                  <a:lnTo>
                                    <a:pt x="34" y="57"/>
                                  </a:lnTo>
                                  <a:lnTo>
                                    <a:pt x="39" y="62"/>
                                  </a:lnTo>
                                  <a:lnTo>
                                    <a:pt x="39" y="67"/>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0"/>
                          <wps:cNvSpPr>
                            <a:spLocks/>
                          </wps:cNvSpPr>
                          <wps:spPr bwMode="auto">
                            <a:xfrm>
                              <a:off x="2371" y="2156"/>
                              <a:ext cx="111" cy="187"/>
                            </a:xfrm>
                            <a:custGeom>
                              <a:avLst/>
                              <a:gdLst>
                                <a:gd name="T0" fmla="*/ 0 w 111"/>
                                <a:gd name="T1" fmla="*/ 0 h 187"/>
                                <a:gd name="T2" fmla="*/ 5 w 111"/>
                                <a:gd name="T3" fmla="*/ 5 h 187"/>
                                <a:gd name="T4" fmla="*/ 5 w 111"/>
                                <a:gd name="T5" fmla="*/ 9 h 187"/>
                                <a:gd name="T6" fmla="*/ 10 w 111"/>
                                <a:gd name="T7" fmla="*/ 14 h 187"/>
                                <a:gd name="T8" fmla="*/ 10 w 111"/>
                                <a:gd name="T9" fmla="*/ 19 h 187"/>
                                <a:gd name="T10" fmla="*/ 20 w 111"/>
                                <a:gd name="T11" fmla="*/ 29 h 187"/>
                                <a:gd name="T12" fmla="*/ 20 w 111"/>
                                <a:gd name="T13" fmla="*/ 33 h 187"/>
                                <a:gd name="T14" fmla="*/ 24 w 111"/>
                                <a:gd name="T15" fmla="*/ 38 h 187"/>
                                <a:gd name="T16" fmla="*/ 24 w 111"/>
                                <a:gd name="T17" fmla="*/ 43 h 187"/>
                                <a:gd name="T18" fmla="*/ 29 w 111"/>
                                <a:gd name="T19" fmla="*/ 48 h 187"/>
                                <a:gd name="T20" fmla="*/ 29 w 111"/>
                                <a:gd name="T21" fmla="*/ 53 h 187"/>
                                <a:gd name="T22" fmla="*/ 39 w 111"/>
                                <a:gd name="T23" fmla="*/ 62 h 187"/>
                                <a:gd name="T24" fmla="*/ 39 w 111"/>
                                <a:gd name="T25" fmla="*/ 67 h 187"/>
                                <a:gd name="T26" fmla="*/ 44 w 111"/>
                                <a:gd name="T27" fmla="*/ 72 h 187"/>
                                <a:gd name="T28" fmla="*/ 44 w 111"/>
                                <a:gd name="T29" fmla="*/ 77 h 187"/>
                                <a:gd name="T30" fmla="*/ 48 w 111"/>
                                <a:gd name="T31" fmla="*/ 81 h 187"/>
                                <a:gd name="T32" fmla="*/ 48 w 111"/>
                                <a:gd name="T33" fmla="*/ 86 h 187"/>
                                <a:gd name="T34" fmla="*/ 58 w 111"/>
                                <a:gd name="T35" fmla="*/ 96 h 187"/>
                                <a:gd name="T36" fmla="*/ 58 w 111"/>
                                <a:gd name="T37" fmla="*/ 101 h 187"/>
                                <a:gd name="T38" fmla="*/ 63 w 111"/>
                                <a:gd name="T39" fmla="*/ 105 h 187"/>
                                <a:gd name="T40" fmla="*/ 63 w 111"/>
                                <a:gd name="T41" fmla="*/ 110 h 187"/>
                                <a:gd name="T42" fmla="*/ 68 w 111"/>
                                <a:gd name="T43" fmla="*/ 115 h 187"/>
                                <a:gd name="T44" fmla="*/ 68 w 111"/>
                                <a:gd name="T45" fmla="*/ 120 h 187"/>
                                <a:gd name="T46" fmla="*/ 77 w 111"/>
                                <a:gd name="T47" fmla="*/ 129 h 187"/>
                                <a:gd name="T48" fmla="*/ 77 w 111"/>
                                <a:gd name="T49" fmla="*/ 134 h 187"/>
                                <a:gd name="T50" fmla="*/ 82 w 111"/>
                                <a:gd name="T51" fmla="*/ 139 h 187"/>
                                <a:gd name="T52" fmla="*/ 82 w 111"/>
                                <a:gd name="T53" fmla="*/ 144 h 187"/>
                                <a:gd name="T54" fmla="*/ 92 w 111"/>
                                <a:gd name="T55" fmla="*/ 153 h 187"/>
                                <a:gd name="T56" fmla="*/ 92 w 111"/>
                                <a:gd name="T57" fmla="*/ 158 h 187"/>
                                <a:gd name="T58" fmla="*/ 96 w 111"/>
                                <a:gd name="T59" fmla="*/ 163 h 187"/>
                                <a:gd name="T60" fmla="*/ 96 w 111"/>
                                <a:gd name="T61" fmla="*/ 168 h 187"/>
                                <a:gd name="T62" fmla="*/ 101 w 111"/>
                                <a:gd name="T63" fmla="*/ 173 h 187"/>
                                <a:gd name="T64" fmla="*/ 101 w 111"/>
                                <a:gd name="T65" fmla="*/ 177 h 187"/>
                                <a:gd name="T66" fmla="*/ 111 w 111"/>
                                <a:gd name="T67"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87">
                                  <a:moveTo>
                                    <a:pt x="0" y="0"/>
                                  </a:moveTo>
                                  <a:lnTo>
                                    <a:pt x="5" y="5"/>
                                  </a:lnTo>
                                  <a:lnTo>
                                    <a:pt x="5" y="9"/>
                                  </a:lnTo>
                                  <a:lnTo>
                                    <a:pt x="10" y="14"/>
                                  </a:lnTo>
                                  <a:lnTo>
                                    <a:pt x="10" y="19"/>
                                  </a:lnTo>
                                  <a:lnTo>
                                    <a:pt x="20" y="29"/>
                                  </a:lnTo>
                                  <a:lnTo>
                                    <a:pt x="20" y="33"/>
                                  </a:lnTo>
                                  <a:lnTo>
                                    <a:pt x="24" y="38"/>
                                  </a:lnTo>
                                  <a:lnTo>
                                    <a:pt x="24" y="43"/>
                                  </a:lnTo>
                                  <a:lnTo>
                                    <a:pt x="29" y="48"/>
                                  </a:lnTo>
                                  <a:lnTo>
                                    <a:pt x="29" y="53"/>
                                  </a:lnTo>
                                  <a:lnTo>
                                    <a:pt x="39" y="62"/>
                                  </a:lnTo>
                                  <a:lnTo>
                                    <a:pt x="39" y="67"/>
                                  </a:lnTo>
                                  <a:lnTo>
                                    <a:pt x="44" y="72"/>
                                  </a:lnTo>
                                  <a:lnTo>
                                    <a:pt x="44" y="77"/>
                                  </a:lnTo>
                                  <a:lnTo>
                                    <a:pt x="48" y="81"/>
                                  </a:lnTo>
                                  <a:lnTo>
                                    <a:pt x="48" y="86"/>
                                  </a:lnTo>
                                  <a:lnTo>
                                    <a:pt x="58" y="96"/>
                                  </a:lnTo>
                                  <a:lnTo>
                                    <a:pt x="58" y="101"/>
                                  </a:lnTo>
                                  <a:lnTo>
                                    <a:pt x="63" y="105"/>
                                  </a:lnTo>
                                  <a:lnTo>
                                    <a:pt x="63" y="110"/>
                                  </a:lnTo>
                                  <a:lnTo>
                                    <a:pt x="68" y="115"/>
                                  </a:lnTo>
                                  <a:lnTo>
                                    <a:pt x="68" y="120"/>
                                  </a:lnTo>
                                  <a:lnTo>
                                    <a:pt x="77" y="129"/>
                                  </a:lnTo>
                                  <a:lnTo>
                                    <a:pt x="77" y="134"/>
                                  </a:lnTo>
                                  <a:lnTo>
                                    <a:pt x="82" y="139"/>
                                  </a:lnTo>
                                  <a:lnTo>
                                    <a:pt x="82" y="144"/>
                                  </a:lnTo>
                                  <a:lnTo>
                                    <a:pt x="92" y="153"/>
                                  </a:lnTo>
                                  <a:lnTo>
                                    <a:pt x="92" y="158"/>
                                  </a:lnTo>
                                  <a:lnTo>
                                    <a:pt x="96" y="163"/>
                                  </a:lnTo>
                                  <a:lnTo>
                                    <a:pt x="96" y="168"/>
                                  </a:lnTo>
                                  <a:lnTo>
                                    <a:pt x="101" y="173"/>
                                  </a:lnTo>
                                  <a:lnTo>
                                    <a:pt x="101" y="177"/>
                                  </a:lnTo>
                                  <a:lnTo>
                                    <a:pt x="111" y="1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11"/>
                          <wps:cNvSpPr>
                            <a:spLocks/>
                          </wps:cNvSpPr>
                          <wps:spPr bwMode="auto">
                            <a:xfrm>
                              <a:off x="2794" y="2886"/>
                              <a:ext cx="139" cy="244"/>
                            </a:xfrm>
                            <a:custGeom>
                              <a:avLst/>
                              <a:gdLst>
                                <a:gd name="T0" fmla="*/ 0 w 139"/>
                                <a:gd name="T1" fmla="*/ 0 h 244"/>
                                <a:gd name="T2" fmla="*/ 0 w 139"/>
                                <a:gd name="T3" fmla="*/ 4 h 244"/>
                                <a:gd name="T4" fmla="*/ 5 w 139"/>
                                <a:gd name="T5" fmla="*/ 9 h 244"/>
                                <a:gd name="T6" fmla="*/ 9 w 139"/>
                                <a:gd name="T7" fmla="*/ 14 h 244"/>
                                <a:gd name="T8" fmla="*/ 9 w 139"/>
                                <a:gd name="T9" fmla="*/ 19 h 244"/>
                                <a:gd name="T10" fmla="*/ 14 w 139"/>
                                <a:gd name="T11" fmla="*/ 24 h 244"/>
                                <a:gd name="T12" fmla="*/ 14 w 139"/>
                                <a:gd name="T13" fmla="*/ 28 h 244"/>
                                <a:gd name="T14" fmla="*/ 19 w 139"/>
                                <a:gd name="T15" fmla="*/ 33 h 244"/>
                                <a:gd name="T16" fmla="*/ 19 w 139"/>
                                <a:gd name="T17" fmla="*/ 38 h 244"/>
                                <a:gd name="T18" fmla="*/ 29 w 139"/>
                                <a:gd name="T19" fmla="*/ 48 h 244"/>
                                <a:gd name="T20" fmla="*/ 29 w 139"/>
                                <a:gd name="T21" fmla="*/ 52 h 244"/>
                                <a:gd name="T22" fmla="*/ 33 w 139"/>
                                <a:gd name="T23" fmla="*/ 57 h 244"/>
                                <a:gd name="T24" fmla="*/ 33 w 139"/>
                                <a:gd name="T25" fmla="*/ 62 h 244"/>
                                <a:gd name="T26" fmla="*/ 38 w 139"/>
                                <a:gd name="T27" fmla="*/ 67 h 244"/>
                                <a:gd name="T28" fmla="*/ 38 w 139"/>
                                <a:gd name="T29" fmla="*/ 72 h 244"/>
                                <a:gd name="T30" fmla="*/ 48 w 139"/>
                                <a:gd name="T31" fmla="*/ 81 h 244"/>
                                <a:gd name="T32" fmla="*/ 48 w 139"/>
                                <a:gd name="T33" fmla="*/ 86 h 244"/>
                                <a:gd name="T34" fmla="*/ 53 w 139"/>
                                <a:gd name="T35" fmla="*/ 91 h 244"/>
                                <a:gd name="T36" fmla="*/ 53 w 139"/>
                                <a:gd name="T37" fmla="*/ 96 h 244"/>
                                <a:gd name="T38" fmla="*/ 62 w 139"/>
                                <a:gd name="T39" fmla="*/ 105 h 244"/>
                                <a:gd name="T40" fmla="*/ 62 w 139"/>
                                <a:gd name="T41" fmla="*/ 110 h 244"/>
                                <a:gd name="T42" fmla="*/ 67 w 139"/>
                                <a:gd name="T43" fmla="*/ 115 h 244"/>
                                <a:gd name="T44" fmla="*/ 67 w 139"/>
                                <a:gd name="T45" fmla="*/ 120 h 244"/>
                                <a:gd name="T46" fmla="*/ 72 w 139"/>
                                <a:gd name="T47" fmla="*/ 124 h 244"/>
                                <a:gd name="T48" fmla="*/ 72 w 139"/>
                                <a:gd name="T49" fmla="*/ 129 h 244"/>
                                <a:gd name="T50" fmla="*/ 81 w 139"/>
                                <a:gd name="T51" fmla="*/ 139 h 244"/>
                                <a:gd name="T52" fmla="*/ 81 w 139"/>
                                <a:gd name="T53" fmla="*/ 144 h 244"/>
                                <a:gd name="T54" fmla="*/ 86 w 139"/>
                                <a:gd name="T55" fmla="*/ 148 h 244"/>
                                <a:gd name="T56" fmla="*/ 86 w 139"/>
                                <a:gd name="T57" fmla="*/ 153 h 244"/>
                                <a:gd name="T58" fmla="*/ 91 w 139"/>
                                <a:gd name="T59" fmla="*/ 158 h 244"/>
                                <a:gd name="T60" fmla="*/ 91 w 139"/>
                                <a:gd name="T61" fmla="*/ 163 h 244"/>
                                <a:gd name="T62" fmla="*/ 101 w 139"/>
                                <a:gd name="T63" fmla="*/ 172 h 244"/>
                                <a:gd name="T64" fmla="*/ 101 w 139"/>
                                <a:gd name="T65" fmla="*/ 177 h 244"/>
                                <a:gd name="T66" fmla="*/ 105 w 139"/>
                                <a:gd name="T67" fmla="*/ 182 h 244"/>
                                <a:gd name="T68" fmla="*/ 105 w 139"/>
                                <a:gd name="T69" fmla="*/ 187 h 244"/>
                                <a:gd name="T70" fmla="*/ 110 w 139"/>
                                <a:gd name="T71" fmla="*/ 192 h 244"/>
                                <a:gd name="T72" fmla="*/ 110 w 139"/>
                                <a:gd name="T73" fmla="*/ 196 h 244"/>
                                <a:gd name="T74" fmla="*/ 120 w 139"/>
                                <a:gd name="T75" fmla="*/ 206 h 244"/>
                                <a:gd name="T76" fmla="*/ 120 w 139"/>
                                <a:gd name="T77" fmla="*/ 211 h 244"/>
                                <a:gd name="T78" fmla="*/ 125 w 139"/>
                                <a:gd name="T79" fmla="*/ 216 h 244"/>
                                <a:gd name="T80" fmla="*/ 125 w 139"/>
                                <a:gd name="T81" fmla="*/ 220 h 244"/>
                                <a:gd name="T82" fmla="*/ 134 w 139"/>
                                <a:gd name="T83" fmla="*/ 230 h 244"/>
                                <a:gd name="T84" fmla="*/ 134 w 139"/>
                                <a:gd name="T85" fmla="*/ 235 h 244"/>
                                <a:gd name="T86" fmla="*/ 139 w 139"/>
                                <a:gd name="T87" fmla="*/ 240 h 244"/>
                                <a:gd name="T88" fmla="*/ 139 w 139"/>
                                <a:gd name="T89"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9" h="244">
                                  <a:moveTo>
                                    <a:pt x="0" y="0"/>
                                  </a:moveTo>
                                  <a:lnTo>
                                    <a:pt x="0" y="4"/>
                                  </a:lnTo>
                                  <a:lnTo>
                                    <a:pt x="5" y="9"/>
                                  </a:lnTo>
                                  <a:lnTo>
                                    <a:pt x="9" y="14"/>
                                  </a:lnTo>
                                  <a:lnTo>
                                    <a:pt x="9" y="19"/>
                                  </a:lnTo>
                                  <a:lnTo>
                                    <a:pt x="14" y="24"/>
                                  </a:lnTo>
                                  <a:lnTo>
                                    <a:pt x="14" y="28"/>
                                  </a:lnTo>
                                  <a:lnTo>
                                    <a:pt x="19" y="33"/>
                                  </a:lnTo>
                                  <a:lnTo>
                                    <a:pt x="19" y="38"/>
                                  </a:lnTo>
                                  <a:lnTo>
                                    <a:pt x="29" y="48"/>
                                  </a:lnTo>
                                  <a:lnTo>
                                    <a:pt x="29" y="52"/>
                                  </a:lnTo>
                                  <a:lnTo>
                                    <a:pt x="33" y="57"/>
                                  </a:lnTo>
                                  <a:lnTo>
                                    <a:pt x="33"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lnTo>
                                    <a:pt x="72" y="129"/>
                                  </a:lnTo>
                                  <a:lnTo>
                                    <a:pt x="81" y="139"/>
                                  </a:lnTo>
                                  <a:lnTo>
                                    <a:pt x="81" y="144"/>
                                  </a:lnTo>
                                  <a:lnTo>
                                    <a:pt x="86" y="148"/>
                                  </a:lnTo>
                                  <a:lnTo>
                                    <a:pt x="86" y="153"/>
                                  </a:lnTo>
                                  <a:lnTo>
                                    <a:pt x="91" y="158"/>
                                  </a:lnTo>
                                  <a:lnTo>
                                    <a:pt x="91" y="163"/>
                                  </a:lnTo>
                                  <a:lnTo>
                                    <a:pt x="101" y="172"/>
                                  </a:lnTo>
                                  <a:lnTo>
                                    <a:pt x="101" y="177"/>
                                  </a:lnTo>
                                  <a:lnTo>
                                    <a:pt x="105" y="182"/>
                                  </a:lnTo>
                                  <a:lnTo>
                                    <a:pt x="105" y="187"/>
                                  </a:lnTo>
                                  <a:lnTo>
                                    <a:pt x="110" y="192"/>
                                  </a:lnTo>
                                  <a:lnTo>
                                    <a:pt x="110" y="196"/>
                                  </a:lnTo>
                                  <a:lnTo>
                                    <a:pt x="120" y="206"/>
                                  </a:lnTo>
                                  <a:lnTo>
                                    <a:pt x="120" y="211"/>
                                  </a:lnTo>
                                  <a:lnTo>
                                    <a:pt x="125" y="216"/>
                                  </a:lnTo>
                                  <a:lnTo>
                                    <a:pt x="125" y="220"/>
                                  </a:lnTo>
                                  <a:lnTo>
                                    <a:pt x="134" y="230"/>
                                  </a:lnTo>
                                  <a:lnTo>
                                    <a:pt x="134" y="235"/>
                                  </a:lnTo>
                                  <a:lnTo>
                                    <a:pt x="139" y="240"/>
                                  </a:lnTo>
                                  <a:lnTo>
                                    <a:pt x="139" y="2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12"/>
                          <wps:cNvSpPr>
                            <a:spLocks/>
                          </wps:cNvSpPr>
                          <wps:spPr bwMode="auto">
                            <a:xfrm>
                              <a:off x="2050" y="1709"/>
                              <a:ext cx="62" cy="111"/>
                            </a:xfrm>
                            <a:custGeom>
                              <a:avLst/>
                              <a:gdLst>
                                <a:gd name="T0" fmla="*/ 0 w 62"/>
                                <a:gd name="T1" fmla="*/ 0 h 111"/>
                                <a:gd name="T2" fmla="*/ 4 w 62"/>
                                <a:gd name="T3" fmla="*/ 5 h 111"/>
                                <a:gd name="T4" fmla="*/ 4 w 62"/>
                                <a:gd name="T5" fmla="*/ 10 h 111"/>
                                <a:gd name="T6" fmla="*/ 9 w 62"/>
                                <a:gd name="T7" fmla="*/ 15 h 111"/>
                                <a:gd name="T8" fmla="*/ 9 w 62"/>
                                <a:gd name="T9" fmla="*/ 19 h 111"/>
                                <a:gd name="T10" fmla="*/ 14 w 62"/>
                                <a:gd name="T11" fmla="*/ 24 h 111"/>
                                <a:gd name="T12" fmla="*/ 14 w 62"/>
                                <a:gd name="T13" fmla="*/ 29 h 111"/>
                                <a:gd name="T14" fmla="*/ 24 w 62"/>
                                <a:gd name="T15" fmla="*/ 39 h 111"/>
                                <a:gd name="T16" fmla="*/ 24 w 62"/>
                                <a:gd name="T17" fmla="*/ 43 h 111"/>
                                <a:gd name="T18" fmla="*/ 28 w 62"/>
                                <a:gd name="T19" fmla="*/ 48 h 111"/>
                                <a:gd name="T20" fmla="*/ 28 w 62"/>
                                <a:gd name="T21" fmla="*/ 53 h 111"/>
                                <a:gd name="T22" fmla="*/ 33 w 62"/>
                                <a:gd name="T23" fmla="*/ 58 h 111"/>
                                <a:gd name="T24" fmla="*/ 33 w 62"/>
                                <a:gd name="T25" fmla="*/ 63 h 111"/>
                                <a:gd name="T26" fmla="*/ 43 w 62"/>
                                <a:gd name="T27" fmla="*/ 72 h 111"/>
                                <a:gd name="T28" fmla="*/ 43 w 62"/>
                                <a:gd name="T29" fmla="*/ 77 h 111"/>
                                <a:gd name="T30" fmla="*/ 48 w 62"/>
                                <a:gd name="T31" fmla="*/ 82 h 111"/>
                                <a:gd name="T32" fmla="*/ 48 w 62"/>
                                <a:gd name="T33" fmla="*/ 87 h 111"/>
                                <a:gd name="T34" fmla="*/ 57 w 62"/>
                                <a:gd name="T35" fmla="*/ 96 h 111"/>
                                <a:gd name="T36" fmla="*/ 57 w 62"/>
                                <a:gd name="T37" fmla="*/ 101 h 111"/>
                                <a:gd name="T38" fmla="*/ 62 w 62"/>
                                <a:gd name="T39" fmla="*/ 106 h 111"/>
                                <a:gd name="T40" fmla="*/ 62 w 62"/>
                                <a:gd name="T4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1">
                                  <a:moveTo>
                                    <a:pt x="0" y="0"/>
                                  </a:moveTo>
                                  <a:lnTo>
                                    <a:pt x="4" y="5"/>
                                  </a:lnTo>
                                  <a:lnTo>
                                    <a:pt x="4" y="10"/>
                                  </a:lnTo>
                                  <a:lnTo>
                                    <a:pt x="9" y="15"/>
                                  </a:lnTo>
                                  <a:lnTo>
                                    <a:pt x="9" y="19"/>
                                  </a:lnTo>
                                  <a:lnTo>
                                    <a:pt x="14" y="24"/>
                                  </a:lnTo>
                                  <a:lnTo>
                                    <a:pt x="14" y="29"/>
                                  </a:lnTo>
                                  <a:lnTo>
                                    <a:pt x="24" y="39"/>
                                  </a:lnTo>
                                  <a:lnTo>
                                    <a:pt x="24" y="43"/>
                                  </a:lnTo>
                                  <a:lnTo>
                                    <a:pt x="28" y="48"/>
                                  </a:lnTo>
                                  <a:lnTo>
                                    <a:pt x="28" y="53"/>
                                  </a:lnTo>
                                  <a:lnTo>
                                    <a:pt x="33" y="58"/>
                                  </a:lnTo>
                                  <a:lnTo>
                                    <a:pt x="33" y="63"/>
                                  </a:lnTo>
                                  <a:lnTo>
                                    <a:pt x="43" y="72"/>
                                  </a:lnTo>
                                  <a:lnTo>
                                    <a:pt x="43" y="77"/>
                                  </a:lnTo>
                                  <a:lnTo>
                                    <a:pt x="48" y="82"/>
                                  </a:lnTo>
                                  <a:lnTo>
                                    <a:pt x="48" y="87"/>
                                  </a:lnTo>
                                  <a:lnTo>
                                    <a:pt x="57" y="96"/>
                                  </a:lnTo>
                                  <a:lnTo>
                                    <a:pt x="57" y="101"/>
                                  </a:lnTo>
                                  <a:lnTo>
                                    <a:pt x="62" y="106"/>
                                  </a:lnTo>
                                  <a:lnTo>
                                    <a:pt x="62"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13"/>
                          <wps:cNvSpPr>
                            <a:spLocks/>
                          </wps:cNvSpPr>
                          <wps:spPr bwMode="auto">
                            <a:xfrm>
                              <a:off x="2170" y="1916"/>
                              <a:ext cx="67" cy="120"/>
                            </a:xfrm>
                            <a:custGeom>
                              <a:avLst/>
                              <a:gdLst>
                                <a:gd name="T0" fmla="*/ 0 w 67"/>
                                <a:gd name="T1" fmla="*/ 0 h 120"/>
                                <a:gd name="T2" fmla="*/ 0 w 67"/>
                                <a:gd name="T3" fmla="*/ 5 h 120"/>
                                <a:gd name="T4" fmla="*/ 4 w 67"/>
                                <a:gd name="T5" fmla="*/ 9 h 120"/>
                                <a:gd name="T6" fmla="*/ 9 w 67"/>
                                <a:gd name="T7" fmla="*/ 14 h 120"/>
                                <a:gd name="T8" fmla="*/ 9 w 67"/>
                                <a:gd name="T9" fmla="*/ 19 h 120"/>
                                <a:gd name="T10" fmla="*/ 14 w 67"/>
                                <a:gd name="T11" fmla="*/ 24 h 120"/>
                                <a:gd name="T12" fmla="*/ 14 w 67"/>
                                <a:gd name="T13" fmla="*/ 29 h 120"/>
                                <a:gd name="T14" fmla="*/ 19 w 67"/>
                                <a:gd name="T15" fmla="*/ 33 h 120"/>
                                <a:gd name="T16" fmla="*/ 19 w 67"/>
                                <a:gd name="T17" fmla="*/ 38 h 120"/>
                                <a:gd name="T18" fmla="*/ 28 w 67"/>
                                <a:gd name="T19" fmla="*/ 48 h 120"/>
                                <a:gd name="T20" fmla="*/ 28 w 67"/>
                                <a:gd name="T21" fmla="*/ 53 h 120"/>
                                <a:gd name="T22" fmla="*/ 33 w 67"/>
                                <a:gd name="T23" fmla="*/ 57 h 120"/>
                                <a:gd name="T24" fmla="*/ 33 w 67"/>
                                <a:gd name="T25" fmla="*/ 62 h 120"/>
                                <a:gd name="T26" fmla="*/ 43 w 67"/>
                                <a:gd name="T27" fmla="*/ 72 h 120"/>
                                <a:gd name="T28" fmla="*/ 43 w 67"/>
                                <a:gd name="T29" fmla="*/ 77 h 120"/>
                                <a:gd name="T30" fmla="*/ 48 w 67"/>
                                <a:gd name="T31" fmla="*/ 81 h 120"/>
                                <a:gd name="T32" fmla="*/ 48 w 67"/>
                                <a:gd name="T33" fmla="*/ 86 h 120"/>
                                <a:gd name="T34" fmla="*/ 53 w 67"/>
                                <a:gd name="T35" fmla="*/ 91 h 120"/>
                                <a:gd name="T36" fmla="*/ 53 w 67"/>
                                <a:gd name="T37" fmla="*/ 96 h 120"/>
                                <a:gd name="T38" fmla="*/ 62 w 67"/>
                                <a:gd name="T39" fmla="*/ 105 h 120"/>
                                <a:gd name="T40" fmla="*/ 62 w 67"/>
                                <a:gd name="T41" fmla="*/ 110 h 120"/>
                                <a:gd name="T42" fmla="*/ 67 w 67"/>
                                <a:gd name="T43" fmla="*/ 115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0" y="5"/>
                                  </a:lnTo>
                                  <a:lnTo>
                                    <a:pt x="4" y="9"/>
                                  </a:lnTo>
                                  <a:lnTo>
                                    <a:pt x="9" y="14"/>
                                  </a:lnTo>
                                  <a:lnTo>
                                    <a:pt x="9" y="19"/>
                                  </a:lnTo>
                                  <a:lnTo>
                                    <a:pt x="14" y="24"/>
                                  </a:lnTo>
                                  <a:lnTo>
                                    <a:pt x="14" y="29"/>
                                  </a:lnTo>
                                  <a:lnTo>
                                    <a:pt x="19" y="33"/>
                                  </a:lnTo>
                                  <a:lnTo>
                                    <a:pt x="19" y="38"/>
                                  </a:lnTo>
                                  <a:lnTo>
                                    <a:pt x="28" y="48"/>
                                  </a:lnTo>
                                  <a:lnTo>
                                    <a:pt x="28"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14"/>
                          <wps:cNvSpPr>
                            <a:spLocks/>
                          </wps:cNvSpPr>
                          <wps:spPr bwMode="auto">
                            <a:xfrm>
                              <a:off x="2381" y="2281"/>
                              <a:ext cx="48" cy="81"/>
                            </a:xfrm>
                            <a:custGeom>
                              <a:avLst/>
                              <a:gdLst>
                                <a:gd name="T0" fmla="*/ 0 w 48"/>
                                <a:gd name="T1" fmla="*/ 0 h 81"/>
                                <a:gd name="T2" fmla="*/ 0 w 48"/>
                                <a:gd name="T3" fmla="*/ 4 h 81"/>
                                <a:gd name="T4" fmla="*/ 5 w 48"/>
                                <a:gd name="T5" fmla="*/ 9 h 81"/>
                                <a:gd name="T6" fmla="*/ 10 w 48"/>
                                <a:gd name="T7" fmla="*/ 14 h 81"/>
                                <a:gd name="T8" fmla="*/ 10 w 48"/>
                                <a:gd name="T9" fmla="*/ 19 h 81"/>
                                <a:gd name="T10" fmla="*/ 14 w 48"/>
                                <a:gd name="T11" fmla="*/ 24 h 81"/>
                                <a:gd name="T12" fmla="*/ 14 w 48"/>
                                <a:gd name="T13" fmla="*/ 28 h 81"/>
                                <a:gd name="T14" fmla="*/ 19 w 48"/>
                                <a:gd name="T15" fmla="*/ 33 h 81"/>
                                <a:gd name="T16" fmla="*/ 19 w 48"/>
                                <a:gd name="T17" fmla="*/ 38 h 81"/>
                                <a:gd name="T18" fmla="*/ 29 w 48"/>
                                <a:gd name="T19" fmla="*/ 48 h 81"/>
                                <a:gd name="T20" fmla="*/ 29 w 48"/>
                                <a:gd name="T21" fmla="*/ 52 h 81"/>
                                <a:gd name="T22" fmla="*/ 34 w 48"/>
                                <a:gd name="T23" fmla="*/ 57 h 81"/>
                                <a:gd name="T24" fmla="*/ 34 w 48"/>
                                <a:gd name="T25" fmla="*/ 62 h 81"/>
                                <a:gd name="T26" fmla="*/ 38 w 48"/>
                                <a:gd name="T27" fmla="*/ 67 h 81"/>
                                <a:gd name="T28" fmla="*/ 38 w 48"/>
                                <a:gd name="T29" fmla="*/ 72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15"/>
                          <wps:cNvSpPr>
                            <a:spLocks/>
                          </wps:cNvSpPr>
                          <wps:spPr bwMode="auto">
                            <a:xfrm>
                              <a:off x="2679" y="2794"/>
                              <a:ext cx="14" cy="29"/>
                            </a:xfrm>
                            <a:custGeom>
                              <a:avLst/>
                              <a:gdLst>
                                <a:gd name="T0" fmla="*/ 0 w 14"/>
                                <a:gd name="T1" fmla="*/ 0 h 29"/>
                                <a:gd name="T2" fmla="*/ 0 w 14"/>
                                <a:gd name="T3" fmla="*/ 5 h 29"/>
                                <a:gd name="T4" fmla="*/ 4 w 14"/>
                                <a:gd name="T5" fmla="*/ 10 h 29"/>
                                <a:gd name="T6" fmla="*/ 4 w 14"/>
                                <a:gd name="T7" fmla="*/ 15 h 29"/>
                                <a:gd name="T8" fmla="*/ 9 w 14"/>
                                <a:gd name="T9" fmla="*/ 20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0" y="5"/>
                                  </a:lnTo>
                                  <a:lnTo>
                                    <a:pt x="4" y="10"/>
                                  </a:lnTo>
                                  <a:lnTo>
                                    <a:pt x="4" y="15"/>
                                  </a:lnTo>
                                  <a:lnTo>
                                    <a:pt x="9" y="20"/>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16"/>
                          <wps:cNvSpPr>
                            <a:spLocks/>
                          </wps:cNvSpPr>
                          <wps:spPr bwMode="auto">
                            <a:xfrm>
                              <a:off x="2746" y="2910"/>
                              <a:ext cx="177" cy="307"/>
                            </a:xfrm>
                            <a:custGeom>
                              <a:avLst/>
                              <a:gdLst>
                                <a:gd name="T0" fmla="*/ 0 w 177"/>
                                <a:gd name="T1" fmla="*/ 0 h 307"/>
                                <a:gd name="T2" fmla="*/ 0 w 177"/>
                                <a:gd name="T3" fmla="*/ 4 h 307"/>
                                <a:gd name="T4" fmla="*/ 5 w 177"/>
                                <a:gd name="T5" fmla="*/ 9 h 307"/>
                                <a:gd name="T6" fmla="*/ 5 w 177"/>
                                <a:gd name="T7" fmla="*/ 14 h 307"/>
                                <a:gd name="T8" fmla="*/ 9 w 177"/>
                                <a:gd name="T9" fmla="*/ 19 h 307"/>
                                <a:gd name="T10" fmla="*/ 9 w 177"/>
                                <a:gd name="T11" fmla="*/ 24 h 307"/>
                                <a:gd name="T12" fmla="*/ 14 w 177"/>
                                <a:gd name="T13" fmla="*/ 28 h 307"/>
                                <a:gd name="T14" fmla="*/ 19 w 177"/>
                                <a:gd name="T15" fmla="*/ 33 h 307"/>
                                <a:gd name="T16" fmla="*/ 19 w 177"/>
                                <a:gd name="T17" fmla="*/ 38 h 307"/>
                                <a:gd name="T18" fmla="*/ 24 w 177"/>
                                <a:gd name="T19" fmla="*/ 43 h 307"/>
                                <a:gd name="T20" fmla="*/ 24 w 177"/>
                                <a:gd name="T21" fmla="*/ 48 h 307"/>
                                <a:gd name="T22" fmla="*/ 33 w 177"/>
                                <a:gd name="T23" fmla="*/ 57 h 307"/>
                                <a:gd name="T24" fmla="*/ 33 w 177"/>
                                <a:gd name="T25" fmla="*/ 62 h 307"/>
                                <a:gd name="T26" fmla="*/ 38 w 177"/>
                                <a:gd name="T27" fmla="*/ 67 h 307"/>
                                <a:gd name="T28" fmla="*/ 38 w 177"/>
                                <a:gd name="T29" fmla="*/ 72 h 307"/>
                                <a:gd name="T30" fmla="*/ 43 w 177"/>
                                <a:gd name="T31" fmla="*/ 76 h 307"/>
                                <a:gd name="T32" fmla="*/ 43 w 177"/>
                                <a:gd name="T33" fmla="*/ 81 h 307"/>
                                <a:gd name="T34" fmla="*/ 53 w 177"/>
                                <a:gd name="T35" fmla="*/ 91 h 307"/>
                                <a:gd name="T36" fmla="*/ 53 w 177"/>
                                <a:gd name="T37" fmla="*/ 96 h 307"/>
                                <a:gd name="T38" fmla="*/ 57 w 177"/>
                                <a:gd name="T39" fmla="*/ 100 h 307"/>
                                <a:gd name="T40" fmla="*/ 57 w 177"/>
                                <a:gd name="T41" fmla="*/ 105 h 307"/>
                                <a:gd name="T42" fmla="*/ 62 w 177"/>
                                <a:gd name="T43" fmla="*/ 110 h 307"/>
                                <a:gd name="T44" fmla="*/ 62 w 177"/>
                                <a:gd name="T45" fmla="*/ 115 h 307"/>
                                <a:gd name="T46" fmla="*/ 72 w 177"/>
                                <a:gd name="T47" fmla="*/ 124 h 307"/>
                                <a:gd name="T48" fmla="*/ 72 w 177"/>
                                <a:gd name="T49" fmla="*/ 129 h 307"/>
                                <a:gd name="T50" fmla="*/ 77 w 177"/>
                                <a:gd name="T51" fmla="*/ 134 h 307"/>
                                <a:gd name="T52" fmla="*/ 77 w 177"/>
                                <a:gd name="T53" fmla="*/ 139 h 307"/>
                                <a:gd name="T54" fmla="*/ 86 w 177"/>
                                <a:gd name="T55" fmla="*/ 148 h 307"/>
                                <a:gd name="T56" fmla="*/ 86 w 177"/>
                                <a:gd name="T57" fmla="*/ 153 h 307"/>
                                <a:gd name="T58" fmla="*/ 91 w 177"/>
                                <a:gd name="T59" fmla="*/ 158 h 307"/>
                                <a:gd name="T60" fmla="*/ 91 w 177"/>
                                <a:gd name="T61" fmla="*/ 163 h 307"/>
                                <a:gd name="T62" fmla="*/ 96 w 177"/>
                                <a:gd name="T63" fmla="*/ 168 h 307"/>
                                <a:gd name="T64" fmla="*/ 96 w 177"/>
                                <a:gd name="T65" fmla="*/ 172 h 307"/>
                                <a:gd name="T66" fmla="*/ 105 w 177"/>
                                <a:gd name="T67" fmla="*/ 182 h 307"/>
                                <a:gd name="T68" fmla="*/ 105 w 177"/>
                                <a:gd name="T69" fmla="*/ 187 h 307"/>
                                <a:gd name="T70" fmla="*/ 110 w 177"/>
                                <a:gd name="T71" fmla="*/ 192 h 307"/>
                                <a:gd name="T72" fmla="*/ 110 w 177"/>
                                <a:gd name="T73" fmla="*/ 196 h 307"/>
                                <a:gd name="T74" fmla="*/ 115 w 177"/>
                                <a:gd name="T75" fmla="*/ 201 h 307"/>
                                <a:gd name="T76" fmla="*/ 115 w 177"/>
                                <a:gd name="T77" fmla="*/ 206 h 307"/>
                                <a:gd name="T78" fmla="*/ 125 w 177"/>
                                <a:gd name="T79" fmla="*/ 216 h 307"/>
                                <a:gd name="T80" fmla="*/ 125 w 177"/>
                                <a:gd name="T81" fmla="*/ 220 h 307"/>
                                <a:gd name="T82" fmla="*/ 129 w 177"/>
                                <a:gd name="T83" fmla="*/ 225 h 307"/>
                                <a:gd name="T84" fmla="*/ 129 w 177"/>
                                <a:gd name="T85" fmla="*/ 230 h 307"/>
                                <a:gd name="T86" fmla="*/ 134 w 177"/>
                                <a:gd name="T87" fmla="*/ 235 h 307"/>
                                <a:gd name="T88" fmla="*/ 134 w 177"/>
                                <a:gd name="T89" fmla="*/ 240 h 307"/>
                                <a:gd name="T90" fmla="*/ 144 w 177"/>
                                <a:gd name="T91" fmla="*/ 249 h 307"/>
                                <a:gd name="T92" fmla="*/ 144 w 177"/>
                                <a:gd name="T93" fmla="*/ 254 h 307"/>
                                <a:gd name="T94" fmla="*/ 149 w 177"/>
                                <a:gd name="T95" fmla="*/ 259 h 307"/>
                                <a:gd name="T96" fmla="*/ 149 w 177"/>
                                <a:gd name="T97" fmla="*/ 264 h 307"/>
                                <a:gd name="T98" fmla="*/ 158 w 177"/>
                                <a:gd name="T99" fmla="*/ 273 h 307"/>
                                <a:gd name="T100" fmla="*/ 158 w 177"/>
                                <a:gd name="T101" fmla="*/ 278 h 307"/>
                                <a:gd name="T102" fmla="*/ 163 w 177"/>
                                <a:gd name="T103" fmla="*/ 283 h 307"/>
                                <a:gd name="T104" fmla="*/ 163 w 177"/>
                                <a:gd name="T105" fmla="*/ 288 h 307"/>
                                <a:gd name="T106" fmla="*/ 168 w 177"/>
                                <a:gd name="T107" fmla="*/ 292 h 307"/>
                                <a:gd name="T108" fmla="*/ 168 w 177"/>
                                <a:gd name="T109" fmla="*/ 297 h 307"/>
                                <a:gd name="T110" fmla="*/ 177 w 177"/>
                                <a:gd name="T111"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 h="307">
                                  <a:moveTo>
                                    <a:pt x="0" y="0"/>
                                  </a:moveTo>
                                  <a:lnTo>
                                    <a:pt x="0" y="4"/>
                                  </a:lnTo>
                                  <a:lnTo>
                                    <a:pt x="5" y="9"/>
                                  </a:lnTo>
                                  <a:lnTo>
                                    <a:pt x="5" y="14"/>
                                  </a:lnTo>
                                  <a:lnTo>
                                    <a:pt x="9" y="19"/>
                                  </a:lnTo>
                                  <a:lnTo>
                                    <a:pt x="9" y="24"/>
                                  </a:lnTo>
                                  <a:lnTo>
                                    <a:pt x="14" y="28"/>
                                  </a:lnTo>
                                  <a:lnTo>
                                    <a:pt x="19" y="33"/>
                                  </a:lnTo>
                                  <a:lnTo>
                                    <a:pt x="19" y="38"/>
                                  </a:lnTo>
                                  <a:lnTo>
                                    <a:pt x="24" y="43"/>
                                  </a:lnTo>
                                  <a:lnTo>
                                    <a:pt x="24" y="48"/>
                                  </a:lnTo>
                                  <a:lnTo>
                                    <a:pt x="33" y="57"/>
                                  </a:lnTo>
                                  <a:lnTo>
                                    <a:pt x="33" y="62"/>
                                  </a:lnTo>
                                  <a:lnTo>
                                    <a:pt x="38" y="67"/>
                                  </a:lnTo>
                                  <a:lnTo>
                                    <a:pt x="38" y="72"/>
                                  </a:lnTo>
                                  <a:lnTo>
                                    <a:pt x="43" y="76"/>
                                  </a:lnTo>
                                  <a:lnTo>
                                    <a:pt x="43" y="81"/>
                                  </a:lnTo>
                                  <a:lnTo>
                                    <a:pt x="53" y="91"/>
                                  </a:lnTo>
                                  <a:lnTo>
                                    <a:pt x="53" y="96"/>
                                  </a:lnTo>
                                  <a:lnTo>
                                    <a:pt x="57" y="100"/>
                                  </a:lnTo>
                                  <a:lnTo>
                                    <a:pt x="57" y="105"/>
                                  </a:lnTo>
                                  <a:lnTo>
                                    <a:pt x="62" y="110"/>
                                  </a:lnTo>
                                  <a:lnTo>
                                    <a:pt x="62" y="115"/>
                                  </a:lnTo>
                                  <a:lnTo>
                                    <a:pt x="72" y="124"/>
                                  </a:lnTo>
                                  <a:lnTo>
                                    <a:pt x="72" y="129"/>
                                  </a:lnTo>
                                  <a:lnTo>
                                    <a:pt x="77" y="134"/>
                                  </a:lnTo>
                                  <a:lnTo>
                                    <a:pt x="77" y="139"/>
                                  </a:lnTo>
                                  <a:lnTo>
                                    <a:pt x="86" y="148"/>
                                  </a:lnTo>
                                  <a:lnTo>
                                    <a:pt x="86" y="153"/>
                                  </a:lnTo>
                                  <a:lnTo>
                                    <a:pt x="91" y="158"/>
                                  </a:lnTo>
                                  <a:lnTo>
                                    <a:pt x="91" y="163"/>
                                  </a:lnTo>
                                  <a:lnTo>
                                    <a:pt x="96" y="168"/>
                                  </a:lnTo>
                                  <a:lnTo>
                                    <a:pt x="96" y="172"/>
                                  </a:lnTo>
                                  <a:lnTo>
                                    <a:pt x="105" y="182"/>
                                  </a:lnTo>
                                  <a:lnTo>
                                    <a:pt x="105" y="187"/>
                                  </a:lnTo>
                                  <a:lnTo>
                                    <a:pt x="110" y="192"/>
                                  </a:lnTo>
                                  <a:lnTo>
                                    <a:pt x="110" y="196"/>
                                  </a:lnTo>
                                  <a:lnTo>
                                    <a:pt x="115" y="201"/>
                                  </a:lnTo>
                                  <a:lnTo>
                                    <a:pt x="115" y="206"/>
                                  </a:lnTo>
                                  <a:lnTo>
                                    <a:pt x="125" y="216"/>
                                  </a:lnTo>
                                  <a:lnTo>
                                    <a:pt x="125" y="220"/>
                                  </a:lnTo>
                                  <a:lnTo>
                                    <a:pt x="129" y="225"/>
                                  </a:lnTo>
                                  <a:lnTo>
                                    <a:pt x="129"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2"/>
                                  </a:lnTo>
                                  <a:lnTo>
                                    <a:pt x="168" y="297"/>
                                  </a:lnTo>
                                  <a:lnTo>
                                    <a:pt x="177" y="3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17"/>
                          <wps:cNvSpPr>
                            <a:spLocks/>
                          </wps:cNvSpPr>
                          <wps:spPr bwMode="auto">
                            <a:xfrm>
                              <a:off x="1939" y="1623"/>
                              <a:ext cx="29" cy="53"/>
                            </a:xfrm>
                            <a:custGeom>
                              <a:avLst/>
                              <a:gdLst>
                                <a:gd name="T0" fmla="*/ 0 w 29"/>
                                <a:gd name="T1" fmla="*/ 0 h 53"/>
                                <a:gd name="T2" fmla="*/ 0 w 29"/>
                                <a:gd name="T3" fmla="*/ 5 h 53"/>
                                <a:gd name="T4" fmla="*/ 5 w 29"/>
                                <a:gd name="T5" fmla="*/ 9 h 53"/>
                                <a:gd name="T6" fmla="*/ 5 w 29"/>
                                <a:gd name="T7" fmla="*/ 14 h 53"/>
                                <a:gd name="T8" fmla="*/ 10 w 29"/>
                                <a:gd name="T9" fmla="*/ 19 h 53"/>
                                <a:gd name="T10" fmla="*/ 15 w 29"/>
                                <a:gd name="T11" fmla="*/ 24 h 53"/>
                                <a:gd name="T12" fmla="*/ 15 w 29"/>
                                <a:gd name="T13" fmla="*/ 29 h 53"/>
                                <a:gd name="T14" fmla="*/ 19 w 29"/>
                                <a:gd name="T15" fmla="*/ 33 h 53"/>
                                <a:gd name="T16" fmla="*/ 19 w 29"/>
                                <a:gd name="T17" fmla="*/ 38 h 53"/>
                                <a:gd name="T18" fmla="*/ 29 w 29"/>
                                <a:gd name="T19" fmla="*/ 48 h 53"/>
                                <a:gd name="T20" fmla="*/ 29 w 29"/>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0"/>
                                  </a:moveTo>
                                  <a:lnTo>
                                    <a:pt x="0" y="5"/>
                                  </a:lnTo>
                                  <a:lnTo>
                                    <a:pt x="5" y="9"/>
                                  </a:lnTo>
                                  <a:lnTo>
                                    <a:pt x="5" y="14"/>
                                  </a:lnTo>
                                  <a:lnTo>
                                    <a:pt x="10" y="19"/>
                                  </a:lnTo>
                                  <a:lnTo>
                                    <a:pt x="15" y="24"/>
                                  </a:lnTo>
                                  <a:lnTo>
                                    <a:pt x="15" y="29"/>
                                  </a:lnTo>
                                  <a:lnTo>
                                    <a:pt x="19" y="33"/>
                                  </a:lnTo>
                                  <a:lnTo>
                                    <a:pt x="19" y="38"/>
                                  </a:lnTo>
                                  <a:lnTo>
                                    <a:pt x="29" y="48"/>
                                  </a:lnTo>
                                  <a:lnTo>
                                    <a:pt x="2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18"/>
                          <wps:cNvSpPr>
                            <a:spLocks/>
                          </wps:cNvSpPr>
                          <wps:spPr bwMode="auto">
                            <a:xfrm>
                              <a:off x="1987" y="1709"/>
                              <a:ext cx="15" cy="24"/>
                            </a:xfrm>
                            <a:custGeom>
                              <a:avLst/>
                              <a:gdLst>
                                <a:gd name="T0" fmla="*/ 0 w 15"/>
                                <a:gd name="T1" fmla="*/ 0 h 24"/>
                                <a:gd name="T2" fmla="*/ 5 w 15"/>
                                <a:gd name="T3" fmla="*/ 5 h 24"/>
                                <a:gd name="T4" fmla="*/ 5 w 15"/>
                                <a:gd name="T5" fmla="*/ 10 h 24"/>
                                <a:gd name="T6" fmla="*/ 10 w 15"/>
                                <a:gd name="T7" fmla="*/ 15 h 24"/>
                                <a:gd name="T8" fmla="*/ 10 w 15"/>
                                <a:gd name="T9" fmla="*/ 19 h 24"/>
                                <a:gd name="T10" fmla="*/ 15 w 15"/>
                                <a:gd name="T11" fmla="*/ 24 h 24"/>
                              </a:gdLst>
                              <a:ahLst/>
                              <a:cxnLst>
                                <a:cxn ang="0">
                                  <a:pos x="T0" y="T1"/>
                                </a:cxn>
                                <a:cxn ang="0">
                                  <a:pos x="T2" y="T3"/>
                                </a:cxn>
                                <a:cxn ang="0">
                                  <a:pos x="T4" y="T5"/>
                                </a:cxn>
                                <a:cxn ang="0">
                                  <a:pos x="T6" y="T7"/>
                                </a:cxn>
                                <a:cxn ang="0">
                                  <a:pos x="T8" y="T9"/>
                                </a:cxn>
                                <a:cxn ang="0">
                                  <a:pos x="T10" y="T11"/>
                                </a:cxn>
                              </a:cxnLst>
                              <a:rect l="0" t="0" r="r" b="b"/>
                              <a:pathLst>
                                <a:path w="15" h="24">
                                  <a:moveTo>
                                    <a:pt x="0" y="0"/>
                                  </a:moveTo>
                                  <a:lnTo>
                                    <a:pt x="5" y="5"/>
                                  </a:lnTo>
                                  <a:lnTo>
                                    <a:pt x="5" y="10"/>
                                  </a:lnTo>
                                  <a:lnTo>
                                    <a:pt x="10" y="15"/>
                                  </a:lnTo>
                                  <a:lnTo>
                                    <a:pt x="10" y="19"/>
                                  </a:lnTo>
                                  <a:lnTo>
                                    <a:pt x="15"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9"/>
                          <wps:cNvSpPr>
                            <a:spLocks/>
                          </wps:cNvSpPr>
                          <wps:spPr bwMode="auto">
                            <a:xfrm>
                              <a:off x="2040" y="1796"/>
                              <a:ext cx="48" cy="86"/>
                            </a:xfrm>
                            <a:custGeom>
                              <a:avLst/>
                              <a:gdLst>
                                <a:gd name="T0" fmla="*/ 0 w 48"/>
                                <a:gd name="T1" fmla="*/ 0 h 86"/>
                                <a:gd name="T2" fmla="*/ 0 w 48"/>
                                <a:gd name="T3" fmla="*/ 4 h 86"/>
                                <a:gd name="T4" fmla="*/ 5 w 48"/>
                                <a:gd name="T5" fmla="*/ 9 h 86"/>
                                <a:gd name="T6" fmla="*/ 5 w 48"/>
                                <a:gd name="T7" fmla="*/ 14 h 86"/>
                                <a:gd name="T8" fmla="*/ 10 w 48"/>
                                <a:gd name="T9" fmla="*/ 19 h 86"/>
                                <a:gd name="T10" fmla="*/ 10 w 48"/>
                                <a:gd name="T11" fmla="*/ 24 h 86"/>
                                <a:gd name="T12" fmla="*/ 14 w 48"/>
                                <a:gd name="T13" fmla="*/ 28 h 86"/>
                                <a:gd name="T14" fmla="*/ 19 w 48"/>
                                <a:gd name="T15" fmla="*/ 33 h 86"/>
                                <a:gd name="T16" fmla="*/ 19 w 48"/>
                                <a:gd name="T17" fmla="*/ 38 h 86"/>
                                <a:gd name="T18" fmla="*/ 24 w 48"/>
                                <a:gd name="T19" fmla="*/ 43 h 86"/>
                                <a:gd name="T20" fmla="*/ 24 w 48"/>
                                <a:gd name="T21" fmla="*/ 48 h 86"/>
                                <a:gd name="T22" fmla="*/ 34 w 48"/>
                                <a:gd name="T23" fmla="*/ 57 h 86"/>
                                <a:gd name="T24" fmla="*/ 34 w 48"/>
                                <a:gd name="T25" fmla="*/ 62 h 86"/>
                                <a:gd name="T26" fmla="*/ 38 w 48"/>
                                <a:gd name="T27" fmla="*/ 67 h 86"/>
                                <a:gd name="T28" fmla="*/ 38 w 48"/>
                                <a:gd name="T29" fmla="*/ 72 h 86"/>
                                <a:gd name="T30" fmla="*/ 43 w 48"/>
                                <a:gd name="T31" fmla="*/ 77 h 86"/>
                                <a:gd name="T32" fmla="*/ 43 w 48"/>
                                <a:gd name="T33" fmla="*/ 81 h 86"/>
                                <a:gd name="T34" fmla="*/ 48 w 48"/>
                                <a:gd name="T3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6">
                                  <a:moveTo>
                                    <a:pt x="0" y="0"/>
                                  </a:moveTo>
                                  <a:lnTo>
                                    <a:pt x="0" y="4"/>
                                  </a:lnTo>
                                  <a:lnTo>
                                    <a:pt x="5" y="9"/>
                                  </a:lnTo>
                                  <a:lnTo>
                                    <a:pt x="5" y="14"/>
                                  </a:lnTo>
                                  <a:lnTo>
                                    <a:pt x="10" y="19"/>
                                  </a:lnTo>
                                  <a:lnTo>
                                    <a:pt x="10" y="24"/>
                                  </a:lnTo>
                                  <a:lnTo>
                                    <a:pt x="14" y="28"/>
                                  </a:lnTo>
                                  <a:lnTo>
                                    <a:pt x="19" y="33"/>
                                  </a:lnTo>
                                  <a:lnTo>
                                    <a:pt x="19" y="38"/>
                                  </a:lnTo>
                                  <a:lnTo>
                                    <a:pt x="24" y="43"/>
                                  </a:lnTo>
                                  <a:lnTo>
                                    <a:pt x="24" y="48"/>
                                  </a:lnTo>
                                  <a:lnTo>
                                    <a:pt x="34" y="57"/>
                                  </a:lnTo>
                                  <a:lnTo>
                                    <a:pt x="34" y="62"/>
                                  </a:lnTo>
                                  <a:lnTo>
                                    <a:pt x="38" y="67"/>
                                  </a:lnTo>
                                  <a:lnTo>
                                    <a:pt x="38" y="72"/>
                                  </a:lnTo>
                                  <a:lnTo>
                                    <a:pt x="43" y="77"/>
                                  </a:lnTo>
                                  <a:lnTo>
                                    <a:pt x="43"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20"/>
                          <wps:cNvSpPr>
                            <a:spLocks/>
                          </wps:cNvSpPr>
                          <wps:spPr bwMode="auto">
                            <a:xfrm>
                              <a:off x="2122" y="1940"/>
                              <a:ext cx="76" cy="134"/>
                            </a:xfrm>
                            <a:custGeom>
                              <a:avLst/>
                              <a:gdLst>
                                <a:gd name="T0" fmla="*/ 0 w 76"/>
                                <a:gd name="T1" fmla="*/ 0 h 134"/>
                                <a:gd name="T2" fmla="*/ 4 w 76"/>
                                <a:gd name="T3" fmla="*/ 5 h 134"/>
                                <a:gd name="T4" fmla="*/ 4 w 76"/>
                                <a:gd name="T5" fmla="*/ 9 h 134"/>
                                <a:gd name="T6" fmla="*/ 9 w 76"/>
                                <a:gd name="T7" fmla="*/ 14 h 134"/>
                                <a:gd name="T8" fmla="*/ 9 w 76"/>
                                <a:gd name="T9" fmla="*/ 19 h 134"/>
                                <a:gd name="T10" fmla="*/ 14 w 76"/>
                                <a:gd name="T11" fmla="*/ 24 h 134"/>
                                <a:gd name="T12" fmla="*/ 14 w 76"/>
                                <a:gd name="T13" fmla="*/ 29 h 134"/>
                                <a:gd name="T14" fmla="*/ 24 w 76"/>
                                <a:gd name="T15" fmla="*/ 38 h 134"/>
                                <a:gd name="T16" fmla="*/ 24 w 76"/>
                                <a:gd name="T17" fmla="*/ 43 h 134"/>
                                <a:gd name="T18" fmla="*/ 28 w 76"/>
                                <a:gd name="T19" fmla="*/ 48 h 134"/>
                                <a:gd name="T20" fmla="*/ 28 w 76"/>
                                <a:gd name="T21" fmla="*/ 53 h 134"/>
                                <a:gd name="T22" fmla="*/ 33 w 76"/>
                                <a:gd name="T23" fmla="*/ 57 h 134"/>
                                <a:gd name="T24" fmla="*/ 33 w 76"/>
                                <a:gd name="T25" fmla="*/ 62 h 134"/>
                                <a:gd name="T26" fmla="*/ 43 w 76"/>
                                <a:gd name="T27" fmla="*/ 72 h 134"/>
                                <a:gd name="T28" fmla="*/ 43 w 76"/>
                                <a:gd name="T29" fmla="*/ 77 h 134"/>
                                <a:gd name="T30" fmla="*/ 48 w 76"/>
                                <a:gd name="T31" fmla="*/ 81 h 134"/>
                                <a:gd name="T32" fmla="*/ 48 w 76"/>
                                <a:gd name="T33" fmla="*/ 86 h 134"/>
                                <a:gd name="T34" fmla="*/ 57 w 76"/>
                                <a:gd name="T35" fmla="*/ 96 h 134"/>
                                <a:gd name="T36" fmla="*/ 57 w 76"/>
                                <a:gd name="T37" fmla="*/ 101 h 134"/>
                                <a:gd name="T38" fmla="*/ 62 w 76"/>
                                <a:gd name="T39" fmla="*/ 105 h 134"/>
                                <a:gd name="T40" fmla="*/ 62 w 76"/>
                                <a:gd name="T41" fmla="*/ 110 h 134"/>
                                <a:gd name="T42" fmla="*/ 67 w 76"/>
                                <a:gd name="T43" fmla="*/ 115 h 134"/>
                                <a:gd name="T44" fmla="*/ 67 w 76"/>
                                <a:gd name="T45" fmla="*/ 120 h 134"/>
                                <a:gd name="T46" fmla="*/ 76 w 76"/>
                                <a:gd name="T47" fmla="*/ 129 h 134"/>
                                <a:gd name="T48" fmla="*/ 76 w 76"/>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34">
                                  <a:moveTo>
                                    <a:pt x="0" y="0"/>
                                  </a:moveTo>
                                  <a:lnTo>
                                    <a:pt x="4" y="5"/>
                                  </a:lnTo>
                                  <a:lnTo>
                                    <a:pt x="4" y="9"/>
                                  </a:lnTo>
                                  <a:lnTo>
                                    <a:pt x="9" y="14"/>
                                  </a:lnTo>
                                  <a:lnTo>
                                    <a:pt x="9" y="19"/>
                                  </a:lnTo>
                                  <a:lnTo>
                                    <a:pt x="14" y="24"/>
                                  </a:lnTo>
                                  <a:lnTo>
                                    <a:pt x="14" y="29"/>
                                  </a:lnTo>
                                  <a:lnTo>
                                    <a:pt x="24" y="38"/>
                                  </a:lnTo>
                                  <a:lnTo>
                                    <a:pt x="24" y="43"/>
                                  </a:lnTo>
                                  <a:lnTo>
                                    <a:pt x="28" y="48"/>
                                  </a:lnTo>
                                  <a:lnTo>
                                    <a:pt x="28" y="53"/>
                                  </a:lnTo>
                                  <a:lnTo>
                                    <a:pt x="33" y="57"/>
                                  </a:lnTo>
                                  <a:lnTo>
                                    <a:pt x="33" y="62"/>
                                  </a:lnTo>
                                  <a:lnTo>
                                    <a:pt x="43" y="72"/>
                                  </a:lnTo>
                                  <a:lnTo>
                                    <a:pt x="43" y="77"/>
                                  </a:lnTo>
                                  <a:lnTo>
                                    <a:pt x="48" y="81"/>
                                  </a:lnTo>
                                  <a:lnTo>
                                    <a:pt x="48" y="86"/>
                                  </a:lnTo>
                                  <a:lnTo>
                                    <a:pt x="57" y="96"/>
                                  </a:lnTo>
                                  <a:lnTo>
                                    <a:pt x="57" y="101"/>
                                  </a:lnTo>
                                  <a:lnTo>
                                    <a:pt x="62" y="105"/>
                                  </a:lnTo>
                                  <a:lnTo>
                                    <a:pt x="62" y="110"/>
                                  </a:lnTo>
                                  <a:lnTo>
                                    <a:pt x="67" y="115"/>
                                  </a:lnTo>
                                  <a:lnTo>
                                    <a:pt x="67" y="120"/>
                                  </a:lnTo>
                                  <a:lnTo>
                                    <a:pt x="76" y="129"/>
                                  </a:lnTo>
                                  <a:lnTo>
                                    <a:pt x="76"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21"/>
                          <wps:cNvSpPr>
                            <a:spLocks/>
                          </wps:cNvSpPr>
                          <wps:spPr bwMode="auto">
                            <a:xfrm>
                              <a:off x="2611" y="2790"/>
                              <a:ext cx="284" cy="484"/>
                            </a:xfrm>
                            <a:custGeom>
                              <a:avLst/>
                              <a:gdLst>
                                <a:gd name="T0" fmla="*/ 10 w 284"/>
                                <a:gd name="T1" fmla="*/ 9 h 484"/>
                                <a:gd name="T2" fmla="*/ 15 w 284"/>
                                <a:gd name="T3" fmla="*/ 19 h 484"/>
                                <a:gd name="T4" fmla="*/ 24 w 284"/>
                                <a:gd name="T5" fmla="*/ 33 h 484"/>
                                <a:gd name="T6" fmla="*/ 29 w 284"/>
                                <a:gd name="T7" fmla="*/ 43 h 484"/>
                                <a:gd name="T8" fmla="*/ 34 w 284"/>
                                <a:gd name="T9" fmla="*/ 52 h 484"/>
                                <a:gd name="T10" fmla="*/ 44 w 284"/>
                                <a:gd name="T11" fmla="*/ 67 h 484"/>
                                <a:gd name="T12" fmla="*/ 48 w 284"/>
                                <a:gd name="T13" fmla="*/ 76 h 484"/>
                                <a:gd name="T14" fmla="*/ 53 w 284"/>
                                <a:gd name="T15" fmla="*/ 86 h 484"/>
                                <a:gd name="T16" fmla="*/ 63 w 284"/>
                                <a:gd name="T17" fmla="*/ 100 h 484"/>
                                <a:gd name="T18" fmla="*/ 68 w 284"/>
                                <a:gd name="T19" fmla="*/ 110 h 484"/>
                                <a:gd name="T20" fmla="*/ 77 w 284"/>
                                <a:gd name="T21" fmla="*/ 124 h 484"/>
                                <a:gd name="T22" fmla="*/ 82 w 284"/>
                                <a:gd name="T23" fmla="*/ 134 h 484"/>
                                <a:gd name="T24" fmla="*/ 87 w 284"/>
                                <a:gd name="T25" fmla="*/ 144 h 484"/>
                                <a:gd name="T26" fmla="*/ 96 w 284"/>
                                <a:gd name="T27" fmla="*/ 158 h 484"/>
                                <a:gd name="T28" fmla="*/ 101 w 284"/>
                                <a:gd name="T29" fmla="*/ 168 h 484"/>
                                <a:gd name="T30" fmla="*/ 106 w 284"/>
                                <a:gd name="T31" fmla="*/ 177 h 484"/>
                                <a:gd name="T32" fmla="*/ 116 w 284"/>
                                <a:gd name="T33" fmla="*/ 192 h 484"/>
                                <a:gd name="T34" fmla="*/ 120 w 284"/>
                                <a:gd name="T35" fmla="*/ 201 h 484"/>
                                <a:gd name="T36" fmla="*/ 130 w 284"/>
                                <a:gd name="T37" fmla="*/ 216 h 484"/>
                                <a:gd name="T38" fmla="*/ 135 w 284"/>
                                <a:gd name="T39" fmla="*/ 225 h 484"/>
                                <a:gd name="T40" fmla="*/ 140 w 284"/>
                                <a:gd name="T41" fmla="*/ 235 h 484"/>
                                <a:gd name="T42" fmla="*/ 149 w 284"/>
                                <a:gd name="T43" fmla="*/ 249 h 484"/>
                                <a:gd name="T44" fmla="*/ 154 w 284"/>
                                <a:gd name="T45" fmla="*/ 259 h 484"/>
                                <a:gd name="T46" fmla="*/ 159 w 284"/>
                                <a:gd name="T47" fmla="*/ 268 h 484"/>
                                <a:gd name="T48" fmla="*/ 168 w 284"/>
                                <a:gd name="T49" fmla="*/ 283 h 484"/>
                                <a:gd name="T50" fmla="*/ 173 w 284"/>
                                <a:gd name="T51" fmla="*/ 292 h 484"/>
                                <a:gd name="T52" fmla="*/ 183 w 284"/>
                                <a:gd name="T53" fmla="*/ 307 h 484"/>
                                <a:gd name="T54" fmla="*/ 188 w 284"/>
                                <a:gd name="T55" fmla="*/ 316 h 484"/>
                                <a:gd name="T56" fmla="*/ 192 w 284"/>
                                <a:gd name="T57" fmla="*/ 326 h 484"/>
                                <a:gd name="T58" fmla="*/ 202 w 284"/>
                                <a:gd name="T59" fmla="*/ 340 h 484"/>
                                <a:gd name="T60" fmla="*/ 207 w 284"/>
                                <a:gd name="T61" fmla="*/ 350 h 484"/>
                                <a:gd name="T62" fmla="*/ 212 w 284"/>
                                <a:gd name="T63" fmla="*/ 360 h 484"/>
                                <a:gd name="T64" fmla="*/ 221 w 284"/>
                                <a:gd name="T65" fmla="*/ 374 h 484"/>
                                <a:gd name="T66" fmla="*/ 226 w 284"/>
                                <a:gd name="T67" fmla="*/ 384 h 484"/>
                                <a:gd name="T68" fmla="*/ 236 w 284"/>
                                <a:gd name="T69" fmla="*/ 398 h 484"/>
                                <a:gd name="T70" fmla="*/ 240 w 284"/>
                                <a:gd name="T71" fmla="*/ 408 h 484"/>
                                <a:gd name="T72" fmla="*/ 245 w 284"/>
                                <a:gd name="T73" fmla="*/ 417 h 484"/>
                                <a:gd name="T74" fmla="*/ 255 w 284"/>
                                <a:gd name="T75" fmla="*/ 432 h 484"/>
                                <a:gd name="T76" fmla="*/ 260 w 284"/>
                                <a:gd name="T77" fmla="*/ 441 h 484"/>
                                <a:gd name="T78" fmla="*/ 264 w 284"/>
                                <a:gd name="T79" fmla="*/ 451 h 484"/>
                                <a:gd name="T80" fmla="*/ 274 w 284"/>
                                <a:gd name="T81" fmla="*/ 465 h 484"/>
                                <a:gd name="T82" fmla="*/ 279 w 284"/>
                                <a:gd name="T83" fmla="*/ 475 h 484"/>
                                <a:gd name="T84" fmla="*/ 284 w 284"/>
                                <a:gd name="T85" fmla="*/ 48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4" h="484">
                                  <a:moveTo>
                                    <a:pt x="0" y="0"/>
                                  </a:moveTo>
                                  <a:lnTo>
                                    <a:pt x="10" y="9"/>
                                  </a:lnTo>
                                  <a:lnTo>
                                    <a:pt x="10" y="14"/>
                                  </a:lnTo>
                                  <a:lnTo>
                                    <a:pt x="15" y="19"/>
                                  </a:lnTo>
                                  <a:lnTo>
                                    <a:pt x="15" y="24"/>
                                  </a:lnTo>
                                  <a:lnTo>
                                    <a:pt x="24" y="33"/>
                                  </a:lnTo>
                                  <a:lnTo>
                                    <a:pt x="24" y="38"/>
                                  </a:lnTo>
                                  <a:lnTo>
                                    <a:pt x="29" y="43"/>
                                  </a:lnTo>
                                  <a:lnTo>
                                    <a:pt x="29" y="48"/>
                                  </a:lnTo>
                                  <a:lnTo>
                                    <a:pt x="34" y="52"/>
                                  </a:lnTo>
                                  <a:lnTo>
                                    <a:pt x="34" y="57"/>
                                  </a:lnTo>
                                  <a:lnTo>
                                    <a:pt x="44" y="67"/>
                                  </a:lnTo>
                                  <a:lnTo>
                                    <a:pt x="44" y="72"/>
                                  </a:lnTo>
                                  <a:lnTo>
                                    <a:pt x="48" y="76"/>
                                  </a:lnTo>
                                  <a:lnTo>
                                    <a:pt x="48" y="81"/>
                                  </a:lnTo>
                                  <a:lnTo>
                                    <a:pt x="53" y="86"/>
                                  </a:lnTo>
                                  <a:lnTo>
                                    <a:pt x="53" y="91"/>
                                  </a:lnTo>
                                  <a:lnTo>
                                    <a:pt x="63" y="100"/>
                                  </a:lnTo>
                                  <a:lnTo>
                                    <a:pt x="63" y="105"/>
                                  </a:lnTo>
                                  <a:lnTo>
                                    <a:pt x="68" y="110"/>
                                  </a:lnTo>
                                  <a:lnTo>
                                    <a:pt x="68" y="115"/>
                                  </a:lnTo>
                                  <a:lnTo>
                                    <a:pt x="77" y="124"/>
                                  </a:lnTo>
                                  <a:lnTo>
                                    <a:pt x="77" y="129"/>
                                  </a:lnTo>
                                  <a:lnTo>
                                    <a:pt x="82" y="134"/>
                                  </a:lnTo>
                                  <a:lnTo>
                                    <a:pt x="82" y="139"/>
                                  </a:lnTo>
                                  <a:lnTo>
                                    <a:pt x="87" y="144"/>
                                  </a:lnTo>
                                  <a:lnTo>
                                    <a:pt x="87" y="148"/>
                                  </a:lnTo>
                                  <a:lnTo>
                                    <a:pt x="96" y="158"/>
                                  </a:lnTo>
                                  <a:lnTo>
                                    <a:pt x="96" y="163"/>
                                  </a:lnTo>
                                  <a:lnTo>
                                    <a:pt x="101" y="168"/>
                                  </a:lnTo>
                                  <a:lnTo>
                                    <a:pt x="101" y="172"/>
                                  </a:lnTo>
                                  <a:lnTo>
                                    <a:pt x="106" y="177"/>
                                  </a:lnTo>
                                  <a:lnTo>
                                    <a:pt x="106" y="182"/>
                                  </a:lnTo>
                                  <a:lnTo>
                                    <a:pt x="116" y="192"/>
                                  </a:lnTo>
                                  <a:lnTo>
                                    <a:pt x="116" y="196"/>
                                  </a:lnTo>
                                  <a:lnTo>
                                    <a:pt x="120" y="201"/>
                                  </a:lnTo>
                                  <a:lnTo>
                                    <a:pt x="120" y="206"/>
                                  </a:lnTo>
                                  <a:lnTo>
                                    <a:pt x="130" y="216"/>
                                  </a:lnTo>
                                  <a:lnTo>
                                    <a:pt x="130" y="220"/>
                                  </a:lnTo>
                                  <a:lnTo>
                                    <a:pt x="135" y="225"/>
                                  </a:lnTo>
                                  <a:lnTo>
                                    <a:pt x="135" y="230"/>
                                  </a:lnTo>
                                  <a:lnTo>
                                    <a:pt x="140" y="235"/>
                                  </a:lnTo>
                                  <a:lnTo>
                                    <a:pt x="140" y="240"/>
                                  </a:lnTo>
                                  <a:lnTo>
                                    <a:pt x="149" y="249"/>
                                  </a:lnTo>
                                  <a:lnTo>
                                    <a:pt x="149" y="254"/>
                                  </a:lnTo>
                                  <a:lnTo>
                                    <a:pt x="154" y="259"/>
                                  </a:lnTo>
                                  <a:lnTo>
                                    <a:pt x="154" y="264"/>
                                  </a:lnTo>
                                  <a:lnTo>
                                    <a:pt x="159" y="268"/>
                                  </a:lnTo>
                                  <a:lnTo>
                                    <a:pt x="159" y="273"/>
                                  </a:lnTo>
                                  <a:lnTo>
                                    <a:pt x="168" y="283"/>
                                  </a:lnTo>
                                  <a:lnTo>
                                    <a:pt x="168" y="288"/>
                                  </a:lnTo>
                                  <a:lnTo>
                                    <a:pt x="173" y="292"/>
                                  </a:lnTo>
                                  <a:lnTo>
                                    <a:pt x="173" y="297"/>
                                  </a:lnTo>
                                  <a:lnTo>
                                    <a:pt x="183" y="307"/>
                                  </a:lnTo>
                                  <a:lnTo>
                                    <a:pt x="183" y="312"/>
                                  </a:lnTo>
                                  <a:lnTo>
                                    <a:pt x="188" y="316"/>
                                  </a:lnTo>
                                  <a:lnTo>
                                    <a:pt x="188" y="321"/>
                                  </a:lnTo>
                                  <a:lnTo>
                                    <a:pt x="192" y="326"/>
                                  </a:lnTo>
                                  <a:lnTo>
                                    <a:pt x="192" y="331"/>
                                  </a:lnTo>
                                  <a:lnTo>
                                    <a:pt x="202" y="340"/>
                                  </a:lnTo>
                                  <a:lnTo>
                                    <a:pt x="202" y="345"/>
                                  </a:lnTo>
                                  <a:lnTo>
                                    <a:pt x="207" y="350"/>
                                  </a:lnTo>
                                  <a:lnTo>
                                    <a:pt x="207" y="355"/>
                                  </a:lnTo>
                                  <a:lnTo>
                                    <a:pt x="212" y="360"/>
                                  </a:lnTo>
                                  <a:lnTo>
                                    <a:pt x="212" y="364"/>
                                  </a:lnTo>
                                  <a:lnTo>
                                    <a:pt x="221" y="374"/>
                                  </a:lnTo>
                                  <a:lnTo>
                                    <a:pt x="221" y="379"/>
                                  </a:lnTo>
                                  <a:lnTo>
                                    <a:pt x="226" y="384"/>
                                  </a:lnTo>
                                  <a:lnTo>
                                    <a:pt x="226" y="388"/>
                                  </a:lnTo>
                                  <a:lnTo>
                                    <a:pt x="236" y="398"/>
                                  </a:lnTo>
                                  <a:lnTo>
                                    <a:pt x="236" y="403"/>
                                  </a:lnTo>
                                  <a:lnTo>
                                    <a:pt x="240" y="408"/>
                                  </a:lnTo>
                                  <a:lnTo>
                                    <a:pt x="240" y="412"/>
                                  </a:lnTo>
                                  <a:lnTo>
                                    <a:pt x="245" y="417"/>
                                  </a:lnTo>
                                  <a:lnTo>
                                    <a:pt x="245" y="422"/>
                                  </a:lnTo>
                                  <a:lnTo>
                                    <a:pt x="255" y="432"/>
                                  </a:lnTo>
                                  <a:lnTo>
                                    <a:pt x="255" y="436"/>
                                  </a:lnTo>
                                  <a:lnTo>
                                    <a:pt x="260" y="441"/>
                                  </a:lnTo>
                                  <a:lnTo>
                                    <a:pt x="260" y="446"/>
                                  </a:lnTo>
                                  <a:lnTo>
                                    <a:pt x="264" y="451"/>
                                  </a:lnTo>
                                  <a:lnTo>
                                    <a:pt x="264" y="456"/>
                                  </a:lnTo>
                                  <a:lnTo>
                                    <a:pt x="274" y="465"/>
                                  </a:lnTo>
                                  <a:lnTo>
                                    <a:pt x="274" y="470"/>
                                  </a:lnTo>
                                  <a:lnTo>
                                    <a:pt x="279" y="475"/>
                                  </a:lnTo>
                                  <a:lnTo>
                                    <a:pt x="279" y="480"/>
                                  </a:lnTo>
                                  <a:lnTo>
                                    <a:pt x="284" y="4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22"/>
                          <wps:cNvSpPr>
                            <a:spLocks/>
                          </wps:cNvSpPr>
                          <wps:spPr bwMode="auto">
                            <a:xfrm>
                              <a:off x="1896" y="1652"/>
                              <a:ext cx="53" cy="91"/>
                            </a:xfrm>
                            <a:custGeom>
                              <a:avLst/>
                              <a:gdLst>
                                <a:gd name="T0" fmla="*/ 0 w 53"/>
                                <a:gd name="T1" fmla="*/ 0 h 91"/>
                                <a:gd name="T2" fmla="*/ 0 w 53"/>
                                <a:gd name="T3" fmla="*/ 4 h 91"/>
                                <a:gd name="T4" fmla="*/ 5 w 53"/>
                                <a:gd name="T5" fmla="*/ 9 h 91"/>
                                <a:gd name="T6" fmla="*/ 5 w 53"/>
                                <a:gd name="T7" fmla="*/ 14 h 91"/>
                                <a:gd name="T8" fmla="*/ 10 w 53"/>
                                <a:gd name="T9" fmla="*/ 19 h 91"/>
                                <a:gd name="T10" fmla="*/ 10 w 53"/>
                                <a:gd name="T11" fmla="*/ 24 h 91"/>
                                <a:gd name="T12" fmla="*/ 14 w 53"/>
                                <a:gd name="T13" fmla="*/ 28 h 91"/>
                                <a:gd name="T14" fmla="*/ 19 w 53"/>
                                <a:gd name="T15" fmla="*/ 33 h 91"/>
                                <a:gd name="T16" fmla="*/ 19 w 53"/>
                                <a:gd name="T17" fmla="*/ 38 h 91"/>
                                <a:gd name="T18" fmla="*/ 24 w 53"/>
                                <a:gd name="T19" fmla="*/ 43 h 91"/>
                                <a:gd name="T20" fmla="*/ 24 w 53"/>
                                <a:gd name="T21" fmla="*/ 48 h 91"/>
                                <a:gd name="T22" fmla="*/ 34 w 53"/>
                                <a:gd name="T23" fmla="*/ 57 h 91"/>
                                <a:gd name="T24" fmla="*/ 34 w 53"/>
                                <a:gd name="T25" fmla="*/ 62 h 91"/>
                                <a:gd name="T26" fmla="*/ 38 w 53"/>
                                <a:gd name="T27" fmla="*/ 67 h 91"/>
                                <a:gd name="T28" fmla="*/ 38 w 53"/>
                                <a:gd name="T29" fmla="*/ 72 h 91"/>
                                <a:gd name="T30" fmla="*/ 43 w 53"/>
                                <a:gd name="T31" fmla="*/ 76 h 91"/>
                                <a:gd name="T32" fmla="*/ 43 w 53"/>
                                <a:gd name="T33" fmla="*/ 81 h 91"/>
                                <a:gd name="T34" fmla="*/ 53 w 53"/>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0"/>
                                  </a:moveTo>
                                  <a:lnTo>
                                    <a:pt x="0" y="4"/>
                                  </a:lnTo>
                                  <a:lnTo>
                                    <a:pt x="5" y="9"/>
                                  </a:lnTo>
                                  <a:lnTo>
                                    <a:pt x="5" y="14"/>
                                  </a:lnTo>
                                  <a:lnTo>
                                    <a:pt x="10" y="19"/>
                                  </a:lnTo>
                                  <a:lnTo>
                                    <a:pt x="10" y="24"/>
                                  </a:lnTo>
                                  <a:lnTo>
                                    <a:pt x="14" y="28"/>
                                  </a:lnTo>
                                  <a:lnTo>
                                    <a:pt x="19" y="33"/>
                                  </a:lnTo>
                                  <a:lnTo>
                                    <a:pt x="19" y="38"/>
                                  </a:lnTo>
                                  <a:lnTo>
                                    <a:pt x="24" y="43"/>
                                  </a:lnTo>
                                  <a:lnTo>
                                    <a:pt x="24" y="48"/>
                                  </a:lnTo>
                                  <a:lnTo>
                                    <a:pt x="34" y="57"/>
                                  </a:lnTo>
                                  <a:lnTo>
                                    <a:pt x="34" y="62"/>
                                  </a:lnTo>
                                  <a:lnTo>
                                    <a:pt x="38" y="67"/>
                                  </a:lnTo>
                                  <a:lnTo>
                                    <a:pt x="38" y="72"/>
                                  </a:lnTo>
                                  <a:lnTo>
                                    <a:pt x="43" y="76"/>
                                  </a:lnTo>
                                  <a:lnTo>
                                    <a:pt x="43" y="81"/>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623"/>
                          <wps:cNvSpPr>
                            <a:spLocks/>
                          </wps:cNvSpPr>
                          <wps:spPr bwMode="auto">
                            <a:xfrm>
                              <a:off x="2131" y="2065"/>
                              <a:ext cx="34" cy="57"/>
                            </a:xfrm>
                            <a:custGeom>
                              <a:avLst/>
                              <a:gdLst>
                                <a:gd name="T0" fmla="*/ 0 w 34"/>
                                <a:gd name="T1" fmla="*/ 0 h 57"/>
                                <a:gd name="T2" fmla="*/ 5 w 34"/>
                                <a:gd name="T3" fmla="*/ 4 h 57"/>
                                <a:gd name="T4" fmla="*/ 5 w 34"/>
                                <a:gd name="T5" fmla="*/ 9 h 57"/>
                                <a:gd name="T6" fmla="*/ 15 w 34"/>
                                <a:gd name="T7" fmla="*/ 19 h 57"/>
                                <a:gd name="T8" fmla="*/ 15 w 34"/>
                                <a:gd name="T9" fmla="*/ 24 h 57"/>
                                <a:gd name="T10" fmla="*/ 19 w 34"/>
                                <a:gd name="T11" fmla="*/ 28 h 57"/>
                                <a:gd name="T12" fmla="*/ 19 w 34"/>
                                <a:gd name="T13" fmla="*/ 33 h 57"/>
                                <a:gd name="T14" fmla="*/ 24 w 34"/>
                                <a:gd name="T15" fmla="*/ 38 h 57"/>
                                <a:gd name="T16" fmla="*/ 24 w 34"/>
                                <a:gd name="T17" fmla="*/ 43 h 57"/>
                                <a:gd name="T18" fmla="*/ 34 w 34"/>
                                <a:gd name="T19" fmla="*/ 52 h 57"/>
                                <a:gd name="T20" fmla="*/ 34 w 34"/>
                                <a:gd name="T2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7">
                                  <a:moveTo>
                                    <a:pt x="0" y="0"/>
                                  </a:moveTo>
                                  <a:lnTo>
                                    <a:pt x="5" y="4"/>
                                  </a:lnTo>
                                  <a:lnTo>
                                    <a:pt x="5" y="9"/>
                                  </a:lnTo>
                                  <a:lnTo>
                                    <a:pt x="15" y="19"/>
                                  </a:lnTo>
                                  <a:lnTo>
                                    <a:pt x="15" y="24"/>
                                  </a:lnTo>
                                  <a:lnTo>
                                    <a:pt x="19" y="28"/>
                                  </a:lnTo>
                                  <a:lnTo>
                                    <a:pt x="19" y="33"/>
                                  </a:lnTo>
                                  <a:lnTo>
                                    <a:pt x="24" y="38"/>
                                  </a:lnTo>
                                  <a:lnTo>
                                    <a:pt x="24" y="43"/>
                                  </a:lnTo>
                                  <a:lnTo>
                                    <a:pt x="34" y="52"/>
                                  </a:lnTo>
                                  <a:lnTo>
                                    <a:pt x="34"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24"/>
                          <wps:cNvSpPr>
                            <a:spLocks/>
                          </wps:cNvSpPr>
                          <wps:spPr bwMode="auto">
                            <a:xfrm>
                              <a:off x="2554" y="2794"/>
                              <a:ext cx="173" cy="303"/>
                            </a:xfrm>
                            <a:custGeom>
                              <a:avLst/>
                              <a:gdLst>
                                <a:gd name="T0" fmla="*/ 0 w 173"/>
                                <a:gd name="T1" fmla="*/ 0 h 303"/>
                                <a:gd name="T2" fmla="*/ 5 w 173"/>
                                <a:gd name="T3" fmla="*/ 5 h 303"/>
                                <a:gd name="T4" fmla="*/ 5 w 173"/>
                                <a:gd name="T5" fmla="*/ 10 h 303"/>
                                <a:gd name="T6" fmla="*/ 9 w 173"/>
                                <a:gd name="T7" fmla="*/ 15 h 303"/>
                                <a:gd name="T8" fmla="*/ 9 w 173"/>
                                <a:gd name="T9" fmla="*/ 20 h 303"/>
                                <a:gd name="T10" fmla="*/ 14 w 173"/>
                                <a:gd name="T11" fmla="*/ 24 h 303"/>
                                <a:gd name="T12" fmla="*/ 14 w 173"/>
                                <a:gd name="T13" fmla="*/ 29 h 303"/>
                                <a:gd name="T14" fmla="*/ 24 w 173"/>
                                <a:gd name="T15" fmla="*/ 39 h 303"/>
                                <a:gd name="T16" fmla="*/ 24 w 173"/>
                                <a:gd name="T17" fmla="*/ 44 h 303"/>
                                <a:gd name="T18" fmla="*/ 29 w 173"/>
                                <a:gd name="T19" fmla="*/ 48 h 303"/>
                                <a:gd name="T20" fmla="*/ 29 w 173"/>
                                <a:gd name="T21" fmla="*/ 53 h 303"/>
                                <a:gd name="T22" fmla="*/ 38 w 173"/>
                                <a:gd name="T23" fmla="*/ 63 h 303"/>
                                <a:gd name="T24" fmla="*/ 38 w 173"/>
                                <a:gd name="T25" fmla="*/ 68 h 303"/>
                                <a:gd name="T26" fmla="*/ 43 w 173"/>
                                <a:gd name="T27" fmla="*/ 72 h 303"/>
                                <a:gd name="T28" fmla="*/ 43 w 173"/>
                                <a:gd name="T29" fmla="*/ 77 h 303"/>
                                <a:gd name="T30" fmla="*/ 48 w 173"/>
                                <a:gd name="T31" fmla="*/ 82 h 303"/>
                                <a:gd name="T32" fmla="*/ 48 w 173"/>
                                <a:gd name="T33" fmla="*/ 87 h 303"/>
                                <a:gd name="T34" fmla="*/ 57 w 173"/>
                                <a:gd name="T35" fmla="*/ 96 h 303"/>
                                <a:gd name="T36" fmla="*/ 57 w 173"/>
                                <a:gd name="T37" fmla="*/ 101 h 303"/>
                                <a:gd name="T38" fmla="*/ 62 w 173"/>
                                <a:gd name="T39" fmla="*/ 106 h 303"/>
                                <a:gd name="T40" fmla="*/ 62 w 173"/>
                                <a:gd name="T41" fmla="*/ 111 h 303"/>
                                <a:gd name="T42" fmla="*/ 67 w 173"/>
                                <a:gd name="T43" fmla="*/ 116 h 303"/>
                                <a:gd name="T44" fmla="*/ 67 w 173"/>
                                <a:gd name="T45" fmla="*/ 120 h 303"/>
                                <a:gd name="T46" fmla="*/ 77 w 173"/>
                                <a:gd name="T47" fmla="*/ 130 h 303"/>
                                <a:gd name="T48" fmla="*/ 77 w 173"/>
                                <a:gd name="T49" fmla="*/ 135 h 303"/>
                                <a:gd name="T50" fmla="*/ 81 w 173"/>
                                <a:gd name="T51" fmla="*/ 140 h 303"/>
                                <a:gd name="T52" fmla="*/ 81 w 173"/>
                                <a:gd name="T53" fmla="*/ 144 h 303"/>
                                <a:gd name="T54" fmla="*/ 91 w 173"/>
                                <a:gd name="T55" fmla="*/ 154 h 303"/>
                                <a:gd name="T56" fmla="*/ 91 w 173"/>
                                <a:gd name="T57" fmla="*/ 159 h 303"/>
                                <a:gd name="T58" fmla="*/ 96 w 173"/>
                                <a:gd name="T59" fmla="*/ 164 h 303"/>
                                <a:gd name="T60" fmla="*/ 96 w 173"/>
                                <a:gd name="T61" fmla="*/ 168 h 303"/>
                                <a:gd name="T62" fmla="*/ 101 w 173"/>
                                <a:gd name="T63" fmla="*/ 173 h 303"/>
                                <a:gd name="T64" fmla="*/ 101 w 173"/>
                                <a:gd name="T65" fmla="*/ 178 h 303"/>
                                <a:gd name="T66" fmla="*/ 110 w 173"/>
                                <a:gd name="T67" fmla="*/ 188 h 303"/>
                                <a:gd name="T68" fmla="*/ 110 w 173"/>
                                <a:gd name="T69" fmla="*/ 192 h 303"/>
                                <a:gd name="T70" fmla="*/ 115 w 173"/>
                                <a:gd name="T71" fmla="*/ 197 h 303"/>
                                <a:gd name="T72" fmla="*/ 115 w 173"/>
                                <a:gd name="T73" fmla="*/ 202 h 303"/>
                                <a:gd name="T74" fmla="*/ 120 w 173"/>
                                <a:gd name="T75" fmla="*/ 207 h 303"/>
                                <a:gd name="T76" fmla="*/ 120 w 173"/>
                                <a:gd name="T77" fmla="*/ 212 h 303"/>
                                <a:gd name="T78" fmla="*/ 129 w 173"/>
                                <a:gd name="T79" fmla="*/ 221 h 303"/>
                                <a:gd name="T80" fmla="*/ 129 w 173"/>
                                <a:gd name="T81" fmla="*/ 226 h 303"/>
                                <a:gd name="T82" fmla="*/ 134 w 173"/>
                                <a:gd name="T83" fmla="*/ 231 h 303"/>
                                <a:gd name="T84" fmla="*/ 134 w 173"/>
                                <a:gd name="T85" fmla="*/ 236 h 303"/>
                                <a:gd name="T86" fmla="*/ 139 w 173"/>
                                <a:gd name="T87" fmla="*/ 240 h 303"/>
                                <a:gd name="T88" fmla="*/ 139 w 173"/>
                                <a:gd name="T89" fmla="*/ 245 h 303"/>
                                <a:gd name="T90" fmla="*/ 149 w 173"/>
                                <a:gd name="T91" fmla="*/ 255 h 303"/>
                                <a:gd name="T92" fmla="*/ 149 w 173"/>
                                <a:gd name="T93" fmla="*/ 260 h 303"/>
                                <a:gd name="T94" fmla="*/ 153 w 173"/>
                                <a:gd name="T95" fmla="*/ 264 h 303"/>
                                <a:gd name="T96" fmla="*/ 153 w 173"/>
                                <a:gd name="T97" fmla="*/ 269 h 303"/>
                                <a:gd name="T98" fmla="*/ 163 w 173"/>
                                <a:gd name="T99" fmla="*/ 279 h 303"/>
                                <a:gd name="T100" fmla="*/ 163 w 173"/>
                                <a:gd name="T101" fmla="*/ 284 h 303"/>
                                <a:gd name="T102" fmla="*/ 168 w 173"/>
                                <a:gd name="T103" fmla="*/ 288 h 303"/>
                                <a:gd name="T104" fmla="*/ 168 w 173"/>
                                <a:gd name="T105" fmla="*/ 293 h 303"/>
                                <a:gd name="T106" fmla="*/ 173 w 173"/>
                                <a:gd name="T107" fmla="*/ 298 h 303"/>
                                <a:gd name="T108" fmla="*/ 173 w 173"/>
                                <a:gd name="T109" fmla="*/ 303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3" h="303">
                                  <a:moveTo>
                                    <a:pt x="0" y="0"/>
                                  </a:moveTo>
                                  <a:lnTo>
                                    <a:pt x="5" y="5"/>
                                  </a:lnTo>
                                  <a:lnTo>
                                    <a:pt x="5" y="10"/>
                                  </a:lnTo>
                                  <a:lnTo>
                                    <a:pt x="9" y="15"/>
                                  </a:lnTo>
                                  <a:lnTo>
                                    <a:pt x="9" y="20"/>
                                  </a:lnTo>
                                  <a:lnTo>
                                    <a:pt x="14" y="24"/>
                                  </a:lnTo>
                                  <a:lnTo>
                                    <a:pt x="14" y="29"/>
                                  </a:lnTo>
                                  <a:lnTo>
                                    <a:pt x="24" y="39"/>
                                  </a:lnTo>
                                  <a:lnTo>
                                    <a:pt x="24" y="44"/>
                                  </a:lnTo>
                                  <a:lnTo>
                                    <a:pt x="29" y="48"/>
                                  </a:lnTo>
                                  <a:lnTo>
                                    <a:pt x="29" y="53"/>
                                  </a:lnTo>
                                  <a:lnTo>
                                    <a:pt x="38" y="63"/>
                                  </a:lnTo>
                                  <a:lnTo>
                                    <a:pt x="38" y="68"/>
                                  </a:lnTo>
                                  <a:lnTo>
                                    <a:pt x="43" y="72"/>
                                  </a:lnTo>
                                  <a:lnTo>
                                    <a:pt x="43" y="77"/>
                                  </a:lnTo>
                                  <a:lnTo>
                                    <a:pt x="48" y="82"/>
                                  </a:lnTo>
                                  <a:lnTo>
                                    <a:pt x="48" y="87"/>
                                  </a:lnTo>
                                  <a:lnTo>
                                    <a:pt x="57" y="96"/>
                                  </a:lnTo>
                                  <a:lnTo>
                                    <a:pt x="57" y="101"/>
                                  </a:lnTo>
                                  <a:lnTo>
                                    <a:pt x="62" y="106"/>
                                  </a:lnTo>
                                  <a:lnTo>
                                    <a:pt x="62" y="111"/>
                                  </a:lnTo>
                                  <a:lnTo>
                                    <a:pt x="67" y="116"/>
                                  </a:lnTo>
                                  <a:lnTo>
                                    <a:pt x="67" y="120"/>
                                  </a:lnTo>
                                  <a:lnTo>
                                    <a:pt x="77" y="130"/>
                                  </a:lnTo>
                                  <a:lnTo>
                                    <a:pt x="77" y="135"/>
                                  </a:lnTo>
                                  <a:lnTo>
                                    <a:pt x="81" y="140"/>
                                  </a:lnTo>
                                  <a:lnTo>
                                    <a:pt x="81" y="144"/>
                                  </a:lnTo>
                                  <a:lnTo>
                                    <a:pt x="91" y="154"/>
                                  </a:lnTo>
                                  <a:lnTo>
                                    <a:pt x="91" y="159"/>
                                  </a:lnTo>
                                  <a:lnTo>
                                    <a:pt x="96" y="164"/>
                                  </a:lnTo>
                                  <a:lnTo>
                                    <a:pt x="96" y="168"/>
                                  </a:lnTo>
                                  <a:lnTo>
                                    <a:pt x="101" y="173"/>
                                  </a:lnTo>
                                  <a:lnTo>
                                    <a:pt x="101"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39" y="240"/>
                                  </a:lnTo>
                                  <a:lnTo>
                                    <a:pt x="139" y="245"/>
                                  </a:lnTo>
                                  <a:lnTo>
                                    <a:pt x="149" y="255"/>
                                  </a:lnTo>
                                  <a:lnTo>
                                    <a:pt x="149" y="260"/>
                                  </a:lnTo>
                                  <a:lnTo>
                                    <a:pt x="153" y="264"/>
                                  </a:lnTo>
                                  <a:lnTo>
                                    <a:pt x="153" y="269"/>
                                  </a:lnTo>
                                  <a:lnTo>
                                    <a:pt x="163" y="279"/>
                                  </a:lnTo>
                                  <a:lnTo>
                                    <a:pt x="163" y="284"/>
                                  </a:lnTo>
                                  <a:lnTo>
                                    <a:pt x="168" y="288"/>
                                  </a:lnTo>
                                  <a:lnTo>
                                    <a:pt x="168" y="293"/>
                                  </a:lnTo>
                                  <a:lnTo>
                                    <a:pt x="173" y="298"/>
                                  </a:lnTo>
                                  <a:lnTo>
                                    <a:pt x="173" y="3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25"/>
                          <wps:cNvSpPr>
                            <a:spLocks/>
                          </wps:cNvSpPr>
                          <wps:spPr bwMode="auto">
                            <a:xfrm>
                              <a:off x="2813" y="3241"/>
                              <a:ext cx="38" cy="67"/>
                            </a:xfrm>
                            <a:custGeom>
                              <a:avLst/>
                              <a:gdLst>
                                <a:gd name="T0" fmla="*/ 0 w 38"/>
                                <a:gd name="T1" fmla="*/ 0 h 67"/>
                                <a:gd name="T2" fmla="*/ 0 w 38"/>
                                <a:gd name="T3" fmla="*/ 5 h 67"/>
                                <a:gd name="T4" fmla="*/ 5 w 38"/>
                                <a:gd name="T5" fmla="*/ 9 h 67"/>
                                <a:gd name="T6" fmla="*/ 5 w 38"/>
                                <a:gd name="T7" fmla="*/ 14 h 67"/>
                                <a:gd name="T8" fmla="*/ 10 w 38"/>
                                <a:gd name="T9" fmla="*/ 19 h 67"/>
                                <a:gd name="T10" fmla="*/ 14 w 38"/>
                                <a:gd name="T11" fmla="*/ 24 h 67"/>
                                <a:gd name="T12" fmla="*/ 14 w 38"/>
                                <a:gd name="T13" fmla="*/ 29 h 67"/>
                                <a:gd name="T14" fmla="*/ 19 w 38"/>
                                <a:gd name="T15" fmla="*/ 33 h 67"/>
                                <a:gd name="T16" fmla="*/ 19 w 38"/>
                                <a:gd name="T17" fmla="*/ 38 h 67"/>
                                <a:gd name="T18" fmla="*/ 29 w 38"/>
                                <a:gd name="T19" fmla="*/ 48 h 67"/>
                                <a:gd name="T20" fmla="*/ 29 w 38"/>
                                <a:gd name="T21" fmla="*/ 53 h 67"/>
                                <a:gd name="T22" fmla="*/ 34 w 38"/>
                                <a:gd name="T23" fmla="*/ 57 h 67"/>
                                <a:gd name="T24" fmla="*/ 34 w 38"/>
                                <a:gd name="T25" fmla="*/ 62 h 67"/>
                                <a:gd name="T26" fmla="*/ 38 w 38"/>
                                <a:gd name="T2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0"/>
                                  </a:moveTo>
                                  <a:lnTo>
                                    <a:pt x="0" y="5"/>
                                  </a:lnTo>
                                  <a:lnTo>
                                    <a:pt x="5" y="9"/>
                                  </a:lnTo>
                                  <a:lnTo>
                                    <a:pt x="5" y="14"/>
                                  </a:lnTo>
                                  <a:lnTo>
                                    <a:pt x="10" y="19"/>
                                  </a:lnTo>
                                  <a:lnTo>
                                    <a:pt x="14" y="24"/>
                                  </a:lnTo>
                                  <a:lnTo>
                                    <a:pt x="14" y="29"/>
                                  </a:lnTo>
                                  <a:lnTo>
                                    <a:pt x="19" y="33"/>
                                  </a:lnTo>
                                  <a:lnTo>
                                    <a:pt x="19" y="38"/>
                                  </a:lnTo>
                                  <a:lnTo>
                                    <a:pt x="29" y="48"/>
                                  </a:lnTo>
                                  <a:lnTo>
                                    <a:pt x="29" y="53"/>
                                  </a:lnTo>
                                  <a:lnTo>
                                    <a:pt x="34" y="57"/>
                                  </a:lnTo>
                                  <a:lnTo>
                                    <a:pt x="34" y="62"/>
                                  </a:lnTo>
                                  <a:lnTo>
                                    <a:pt x="3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26"/>
                          <wps:cNvSpPr>
                            <a:spLocks/>
                          </wps:cNvSpPr>
                          <wps:spPr bwMode="auto">
                            <a:xfrm>
                              <a:off x="1853" y="1690"/>
                              <a:ext cx="33" cy="62"/>
                            </a:xfrm>
                            <a:custGeom>
                              <a:avLst/>
                              <a:gdLst>
                                <a:gd name="T0" fmla="*/ 0 w 33"/>
                                <a:gd name="T1" fmla="*/ 0 h 62"/>
                                <a:gd name="T2" fmla="*/ 0 w 33"/>
                                <a:gd name="T3" fmla="*/ 5 h 62"/>
                                <a:gd name="T4" fmla="*/ 5 w 33"/>
                                <a:gd name="T5" fmla="*/ 10 h 62"/>
                                <a:gd name="T6" fmla="*/ 9 w 33"/>
                                <a:gd name="T7" fmla="*/ 14 h 62"/>
                                <a:gd name="T8" fmla="*/ 9 w 33"/>
                                <a:gd name="T9" fmla="*/ 19 h 62"/>
                                <a:gd name="T10" fmla="*/ 14 w 33"/>
                                <a:gd name="T11" fmla="*/ 24 h 62"/>
                                <a:gd name="T12" fmla="*/ 14 w 33"/>
                                <a:gd name="T13" fmla="*/ 29 h 62"/>
                                <a:gd name="T14" fmla="*/ 19 w 33"/>
                                <a:gd name="T15" fmla="*/ 34 h 62"/>
                                <a:gd name="T16" fmla="*/ 19 w 33"/>
                                <a:gd name="T17" fmla="*/ 38 h 62"/>
                                <a:gd name="T18" fmla="*/ 29 w 33"/>
                                <a:gd name="T19" fmla="*/ 48 h 62"/>
                                <a:gd name="T20" fmla="*/ 29 w 33"/>
                                <a:gd name="T21" fmla="*/ 53 h 62"/>
                                <a:gd name="T22" fmla="*/ 33 w 33"/>
                                <a:gd name="T23" fmla="*/ 58 h 62"/>
                                <a:gd name="T24" fmla="*/ 33 w 33"/>
                                <a:gd name="T2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62">
                                  <a:moveTo>
                                    <a:pt x="0" y="0"/>
                                  </a:moveTo>
                                  <a:lnTo>
                                    <a:pt x="0" y="5"/>
                                  </a:lnTo>
                                  <a:lnTo>
                                    <a:pt x="5" y="10"/>
                                  </a:lnTo>
                                  <a:lnTo>
                                    <a:pt x="9" y="14"/>
                                  </a:lnTo>
                                  <a:lnTo>
                                    <a:pt x="9" y="19"/>
                                  </a:lnTo>
                                  <a:lnTo>
                                    <a:pt x="14" y="24"/>
                                  </a:lnTo>
                                  <a:lnTo>
                                    <a:pt x="14" y="29"/>
                                  </a:lnTo>
                                  <a:lnTo>
                                    <a:pt x="19" y="34"/>
                                  </a:lnTo>
                                  <a:lnTo>
                                    <a:pt x="19" y="38"/>
                                  </a:lnTo>
                                  <a:lnTo>
                                    <a:pt x="29" y="48"/>
                                  </a:lnTo>
                                  <a:lnTo>
                                    <a:pt x="29" y="53"/>
                                  </a:lnTo>
                                  <a:lnTo>
                                    <a:pt x="33" y="58"/>
                                  </a:lnTo>
                                  <a:lnTo>
                                    <a:pt x="33"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27"/>
                          <wps:cNvSpPr>
                            <a:spLocks/>
                          </wps:cNvSpPr>
                          <wps:spPr bwMode="auto">
                            <a:xfrm>
                              <a:off x="2088" y="2098"/>
                              <a:ext cx="58" cy="101"/>
                            </a:xfrm>
                            <a:custGeom>
                              <a:avLst/>
                              <a:gdLst>
                                <a:gd name="T0" fmla="*/ 0 w 58"/>
                                <a:gd name="T1" fmla="*/ 0 h 101"/>
                                <a:gd name="T2" fmla="*/ 5 w 58"/>
                                <a:gd name="T3" fmla="*/ 5 h 101"/>
                                <a:gd name="T4" fmla="*/ 5 w 58"/>
                                <a:gd name="T5" fmla="*/ 10 h 101"/>
                                <a:gd name="T6" fmla="*/ 10 w 58"/>
                                <a:gd name="T7" fmla="*/ 15 h 101"/>
                                <a:gd name="T8" fmla="*/ 10 w 58"/>
                                <a:gd name="T9" fmla="*/ 19 h 101"/>
                                <a:gd name="T10" fmla="*/ 14 w 58"/>
                                <a:gd name="T11" fmla="*/ 24 h 101"/>
                                <a:gd name="T12" fmla="*/ 14 w 58"/>
                                <a:gd name="T13" fmla="*/ 29 h 101"/>
                                <a:gd name="T14" fmla="*/ 24 w 58"/>
                                <a:gd name="T15" fmla="*/ 39 h 101"/>
                                <a:gd name="T16" fmla="*/ 24 w 58"/>
                                <a:gd name="T17" fmla="*/ 43 h 101"/>
                                <a:gd name="T18" fmla="*/ 29 w 58"/>
                                <a:gd name="T19" fmla="*/ 48 h 101"/>
                                <a:gd name="T20" fmla="*/ 29 w 58"/>
                                <a:gd name="T21" fmla="*/ 53 h 101"/>
                                <a:gd name="T22" fmla="*/ 38 w 58"/>
                                <a:gd name="T23" fmla="*/ 63 h 101"/>
                                <a:gd name="T24" fmla="*/ 38 w 58"/>
                                <a:gd name="T25" fmla="*/ 67 h 101"/>
                                <a:gd name="T26" fmla="*/ 43 w 58"/>
                                <a:gd name="T27" fmla="*/ 72 h 101"/>
                                <a:gd name="T28" fmla="*/ 43 w 58"/>
                                <a:gd name="T29" fmla="*/ 77 h 101"/>
                                <a:gd name="T30" fmla="*/ 48 w 58"/>
                                <a:gd name="T31" fmla="*/ 82 h 101"/>
                                <a:gd name="T32" fmla="*/ 48 w 58"/>
                                <a:gd name="T33" fmla="*/ 87 h 101"/>
                                <a:gd name="T34" fmla="*/ 58 w 58"/>
                                <a:gd name="T35" fmla="*/ 96 h 101"/>
                                <a:gd name="T36" fmla="*/ 58 w 58"/>
                                <a:gd name="T3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101">
                                  <a:moveTo>
                                    <a:pt x="0" y="0"/>
                                  </a:moveTo>
                                  <a:lnTo>
                                    <a:pt x="5" y="5"/>
                                  </a:lnTo>
                                  <a:lnTo>
                                    <a:pt x="5" y="10"/>
                                  </a:lnTo>
                                  <a:lnTo>
                                    <a:pt x="10" y="15"/>
                                  </a:lnTo>
                                  <a:lnTo>
                                    <a:pt x="10" y="19"/>
                                  </a:lnTo>
                                  <a:lnTo>
                                    <a:pt x="14" y="24"/>
                                  </a:lnTo>
                                  <a:lnTo>
                                    <a:pt x="14" y="29"/>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28"/>
                          <wps:cNvSpPr>
                            <a:spLocks/>
                          </wps:cNvSpPr>
                          <wps:spPr bwMode="auto">
                            <a:xfrm>
                              <a:off x="2511" y="2828"/>
                              <a:ext cx="148" cy="254"/>
                            </a:xfrm>
                            <a:custGeom>
                              <a:avLst/>
                              <a:gdLst>
                                <a:gd name="T0" fmla="*/ 0 w 148"/>
                                <a:gd name="T1" fmla="*/ 0 h 254"/>
                                <a:gd name="T2" fmla="*/ 0 w 148"/>
                                <a:gd name="T3" fmla="*/ 5 h 254"/>
                                <a:gd name="T4" fmla="*/ 4 w 148"/>
                                <a:gd name="T5" fmla="*/ 10 h 254"/>
                                <a:gd name="T6" fmla="*/ 9 w 148"/>
                                <a:gd name="T7" fmla="*/ 14 h 254"/>
                                <a:gd name="T8" fmla="*/ 9 w 148"/>
                                <a:gd name="T9" fmla="*/ 19 h 254"/>
                                <a:gd name="T10" fmla="*/ 14 w 148"/>
                                <a:gd name="T11" fmla="*/ 24 h 254"/>
                                <a:gd name="T12" fmla="*/ 14 w 148"/>
                                <a:gd name="T13" fmla="*/ 29 h 254"/>
                                <a:gd name="T14" fmla="*/ 24 w 148"/>
                                <a:gd name="T15" fmla="*/ 38 h 254"/>
                                <a:gd name="T16" fmla="*/ 24 w 148"/>
                                <a:gd name="T17" fmla="*/ 43 h 254"/>
                                <a:gd name="T18" fmla="*/ 28 w 148"/>
                                <a:gd name="T19" fmla="*/ 48 h 254"/>
                                <a:gd name="T20" fmla="*/ 28 w 148"/>
                                <a:gd name="T21" fmla="*/ 53 h 254"/>
                                <a:gd name="T22" fmla="*/ 33 w 148"/>
                                <a:gd name="T23" fmla="*/ 58 h 254"/>
                                <a:gd name="T24" fmla="*/ 33 w 148"/>
                                <a:gd name="T25" fmla="*/ 62 h 254"/>
                                <a:gd name="T26" fmla="*/ 43 w 148"/>
                                <a:gd name="T27" fmla="*/ 72 h 254"/>
                                <a:gd name="T28" fmla="*/ 43 w 148"/>
                                <a:gd name="T29" fmla="*/ 77 h 254"/>
                                <a:gd name="T30" fmla="*/ 48 w 148"/>
                                <a:gd name="T31" fmla="*/ 82 h 254"/>
                                <a:gd name="T32" fmla="*/ 48 w 148"/>
                                <a:gd name="T33" fmla="*/ 86 h 254"/>
                                <a:gd name="T34" fmla="*/ 52 w 148"/>
                                <a:gd name="T35" fmla="*/ 91 h 254"/>
                                <a:gd name="T36" fmla="*/ 52 w 148"/>
                                <a:gd name="T37" fmla="*/ 96 h 254"/>
                                <a:gd name="T38" fmla="*/ 62 w 148"/>
                                <a:gd name="T39" fmla="*/ 106 h 254"/>
                                <a:gd name="T40" fmla="*/ 62 w 148"/>
                                <a:gd name="T41" fmla="*/ 110 h 254"/>
                                <a:gd name="T42" fmla="*/ 67 w 148"/>
                                <a:gd name="T43" fmla="*/ 115 h 254"/>
                                <a:gd name="T44" fmla="*/ 67 w 148"/>
                                <a:gd name="T45" fmla="*/ 120 h 254"/>
                                <a:gd name="T46" fmla="*/ 76 w 148"/>
                                <a:gd name="T47" fmla="*/ 130 h 254"/>
                                <a:gd name="T48" fmla="*/ 76 w 148"/>
                                <a:gd name="T49" fmla="*/ 134 h 254"/>
                                <a:gd name="T50" fmla="*/ 81 w 148"/>
                                <a:gd name="T51" fmla="*/ 139 h 254"/>
                                <a:gd name="T52" fmla="*/ 81 w 148"/>
                                <a:gd name="T53" fmla="*/ 144 h 254"/>
                                <a:gd name="T54" fmla="*/ 86 w 148"/>
                                <a:gd name="T55" fmla="*/ 149 h 254"/>
                                <a:gd name="T56" fmla="*/ 86 w 148"/>
                                <a:gd name="T57" fmla="*/ 154 h 254"/>
                                <a:gd name="T58" fmla="*/ 96 w 148"/>
                                <a:gd name="T59" fmla="*/ 163 h 254"/>
                                <a:gd name="T60" fmla="*/ 96 w 148"/>
                                <a:gd name="T61" fmla="*/ 168 h 254"/>
                                <a:gd name="T62" fmla="*/ 100 w 148"/>
                                <a:gd name="T63" fmla="*/ 173 h 254"/>
                                <a:gd name="T64" fmla="*/ 100 w 148"/>
                                <a:gd name="T65" fmla="*/ 178 h 254"/>
                                <a:gd name="T66" fmla="*/ 105 w 148"/>
                                <a:gd name="T67" fmla="*/ 182 h 254"/>
                                <a:gd name="T68" fmla="*/ 105 w 148"/>
                                <a:gd name="T69" fmla="*/ 187 h 254"/>
                                <a:gd name="T70" fmla="*/ 115 w 148"/>
                                <a:gd name="T71" fmla="*/ 197 h 254"/>
                                <a:gd name="T72" fmla="*/ 115 w 148"/>
                                <a:gd name="T73" fmla="*/ 202 h 254"/>
                                <a:gd name="T74" fmla="*/ 120 w 148"/>
                                <a:gd name="T75" fmla="*/ 206 h 254"/>
                                <a:gd name="T76" fmla="*/ 120 w 148"/>
                                <a:gd name="T77" fmla="*/ 211 h 254"/>
                                <a:gd name="T78" fmla="*/ 129 w 148"/>
                                <a:gd name="T79" fmla="*/ 221 h 254"/>
                                <a:gd name="T80" fmla="*/ 129 w 148"/>
                                <a:gd name="T81" fmla="*/ 226 h 254"/>
                                <a:gd name="T82" fmla="*/ 134 w 148"/>
                                <a:gd name="T83" fmla="*/ 230 h 254"/>
                                <a:gd name="T84" fmla="*/ 134 w 148"/>
                                <a:gd name="T85" fmla="*/ 235 h 254"/>
                                <a:gd name="T86" fmla="*/ 139 w 148"/>
                                <a:gd name="T87" fmla="*/ 240 h 254"/>
                                <a:gd name="T88" fmla="*/ 139 w 148"/>
                                <a:gd name="T89" fmla="*/ 245 h 254"/>
                                <a:gd name="T90" fmla="*/ 148 w 148"/>
                                <a:gd name="T91"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8" h="254">
                                  <a:moveTo>
                                    <a:pt x="0" y="0"/>
                                  </a:moveTo>
                                  <a:lnTo>
                                    <a:pt x="0" y="5"/>
                                  </a:lnTo>
                                  <a:lnTo>
                                    <a:pt x="4" y="10"/>
                                  </a:lnTo>
                                  <a:lnTo>
                                    <a:pt x="9" y="14"/>
                                  </a:lnTo>
                                  <a:lnTo>
                                    <a:pt x="9" y="19"/>
                                  </a:lnTo>
                                  <a:lnTo>
                                    <a:pt x="14" y="24"/>
                                  </a:lnTo>
                                  <a:lnTo>
                                    <a:pt x="14" y="29"/>
                                  </a:lnTo>
                                  <a:lnTo>
                                    <a:pt x="24" y="38"/>
                                  </a:lnTo>
                                  <a:lnTo>
                                    <a:pt x="24" y="43"/>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6" y="130"/>
                                  </a:lnTo>
                                  <a:lnTo>
                                    <a:pt x="76" y="134"/>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9" y="221"/>
                                  </a:lnTo>
                                  <a:lnTo>
                                    <a:pt x="129" y="226"/>
                                  </a:lnTo>
                                  <a:lnTo>
                                    <a:pt x="134" y="230"/>
                                  </a:lnTo>
                                  <a:lnTo>
                                    <a:pt x="134" y="235"/>
                                  </a:lnTo>
                                  <a:lnTo>
                                    <a:pt x="139" y="240"/>
                                  </a:lnTo>
                                  <a:lnTo>
                                    <a:pt x="139" y="245"/>
                                  </a:lnTo>
                                  <a:lnTo>
                                    <a:pt x="148"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629"/>
                          <wps:cNvSpPr>
                            <a:spLocks/>
                          </wps:cNvSpPr>
                          <wps:spPr bwMode="auto">
                            <a:xfrm>
                              <a:off x="1781" y="1676"/>
                              <a:ext cx="48" cy="81"/>
                            </a:xfrm>
                            <a:custGeom>
                              <a:avLst/>
                              <a:gdLst>
                                <a:gd name="T0" fmla="*/ 0 w 48"/>
                                <a:gd name="T1" fmla="*/ 0 h 81"/>
                                <a:gd name="T2" fmla="*/ 5 w 48"/>
                                <a:gd name="T3" fmla="*/ 4 h 81"/>
                                <a:gd name="T4" fmla="*/ 5 w 48"/>
                                <a:gd name="T5" fmla="*/ 9 h 81"/>
                                <a:gd name="T6" fmla="*/ 9 w 48"/>
                                <a:gd name="T7" fmla="*/ 14 h 81"/>
                                <a:gd name="T8" fmla="*/ 9 w 48"/>
                                <a:gd name="T9" fmla="*/ 19 h 81"/>
                                <a:gd name="T10" fmla="*/ 19 w 48"/>
                                <a:gd name="T11" fmla="*/ 28 h 81"/>
                                <a:gd name="T12" fmla="*/ 19 w 48"/>
                                <a:gd name="T13" fmla="*/ 33 h 81"/>
                                <a:gd name="T14" fmla="*/ 24 w 48"/>
                                <a:gd name="T15" fmla="*/ 38 h 81"/>
                                <a:gd name="T16" fmla="*/ 24 w 48"/>
                                <a:gd name="T17" fmla="*/ 43 h 81"/>
                                <a:gd name="T18" fmla="*/ 29 w 48"/>
                                <a:gd name="T19" fmla="*/ 48 h 81"/>
                                <a:gd name="T20" fmla="*/ 29 w 48"/>
                                <a:gd name="T21" fmla="*/ 52 h 81"/>
                                <a:gd name="T22" fmla="*/ 38 w 48"/>
                                <a:gd name="T23" fmla="*/ 62 h 81"/>
                                <a:gd name="T24" fmla="*/ 38 w 48"/>
                                <a:gd name="T25" fmla="*/ 67 h 81"/>
                                <a:gd name="T26" fmla="*/ 43 w 48"/>
                                <a:gd name="T27" fmla="*/ 72 h 81"/>
                                <a:gd name="T28" fmla="*/ 43 w 48"/>
                                <a:gd name="T29" fmla="*/ 76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4"/>
                                  </a:lnTo>
                                  <a:lnTo>
                                    <a:pt x="5" y="9"/>
                                  </a:lnTo>
                                  <a:lnTo>
                                    <a:pt x="9" y="14"/>
                                  </a:lnTo>
                                  <a:lnTo>
                                    <a:pt x="9" y="19"/>
                                  </a:lnTo>
                                  <a:lnTo>
                                    <a:pt x="19" y="28"/>
                                  </a:lnTo>
                                  <a:lnTo>
                                    <a:pt x="19" y="33"/>
                                  </a:lnTo>
                                  <a:lnTo>
                                    <a:pt x="24" y="38"/>
                                  </a:lnTo>
                                  <a:lnTo>
                                    <a:pt x="24" y="43"/>
                                  </a:lnTo>
                                  <a:lnTo>
                                    <a:pt x="29" y="48"/>
                                  </a:lnTo>
                                  <a:lnTo>
                                    <a:pt x="29" y="52"/>
                                  </a:lnTo>
                                  <a:lnTo>
                                    <a:pt x="38" y="62"/>
                                  </a:lnTo>
                                  <a:lnTo>
                                    <a:pt x="38" y="67"/>
                                  </a:lnTo>
                                  <a:lnTo>
                                    <a:pt x="43" y="72"/>
                                  </a:lnTo>
                                  <a:lnTo>
                                    <a:pt x="43" y="76"/>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30"/>
                          <wps:cNvSpPr>
                            <a:spLocks/>
                          </wps:cNvSpPr>
                          <wps:spPr bwMode="auto">
                            <a:xfrm>
                              <a:off x="2059" y="2156"/>
                              <a:ext cx="58" cy="101"/>
                            </a:xfrm>
                            <a:custGeom>
                              <a:avLst/>
                              <a:gdLst>
                                <a:gd name="T0" fmla="*/ 0 w 58"/>
                                <a:gd name="T1" fmla="*/ 0 h 101"/>
                                <a:gd name="T2" fmla="*/ 0 w 58"/>
                                <a:gd name="T3" fmla="*/ 5 h 101"/>
                                <a:gd name="T4" fmla="*/ 5 w 58"/>
                                <a:gd name="T5" fmla="*/ 9 h 101"/>
                                <a:gd name="T6" fmla="*/ 10 w 58"/>
                                <a:gd name="T7" fmla="*/ 14 h 101"/>
                                <a:gd name="T8" fmla="*/ 10 w 58"/>
                                <a:gd name="T9" fmla="*/ 19 h 101"/>
                                <a:gd name="T10" fmla="*/ 15 w 58"/>
                                <a:gd name="T11" fmla="*/ 24 h 101"/>
                                <a:gd name="T12" fmla="*/ 15 w 58"/>
                                <a:gd name="T13" fmla="*/ 29 h 101"/>
                                <a:gd name="T14" fmla="*/ 19 w 58"/>
                                <a:gd name="T15" fmla="*/ 33 h 101"/>
                                <a:gd name="T16" fmla="*/ 19 w 58"/>
                                <a:gd name="T17" fmla="*/ 38 h 101"/>
                                <a:gd name="T18" fmla="*/ 29 w 58"/>
                                <a:gd name="T19" fmla="*/ 48 h 101"/>
                                <a:gd name="T20" fmla="*/ 29 w 58"/>
                                <a:gd name="T21" fmla="*/ 53 h 101"/>
                                <a:gd name="T22" fmla="*/ 34 w 58"/>
                                <a:gd name="T23" fmla="*/ 57 h 101"/>
                                <a:gd name="T24" fmla="*/ 34 w 58"/>
                                <a:gd name="T25" fmla="*/ 62 h 101"/>
                                <a:gd name="T26" fmla="*/ 43 w 58"/>
                                <a:gd name="T27" fmla="*/ 72 h 101"/>
                                <a:gd name="T28" fmla="*/ 43 w 58"/>
                                <a:gd name="T29" fmla="*/ 77 h 101"/>
                                <a:gd name="T30" fmla="*/ 48 w 58"/>
                                <a:gd name="T31" fmla="*/ 81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9"/>
                                  </a:lnTo>
                                  <a:lnTo>
                                    <a:pt x="10" y="14"/>
                                  </a:lnTo>
                                  <a:lnTo>
                                    <a:pt x="10" y="19"/>
                                  </a:lnTo>
                                  <a:lnTo>
                                    <a:pt x="15" y="24"/>
                                  </a:lnTo>
                                  <a:lnTo>
                                    <a:pt x="15" y="29"/>
                                  </a:lnTo>
                                  <a:lnTo>
                                    <a:pt x="19" y="33"/>
                                  </a:lnTo>
                                  <a:lnTo>
                                    <a:pt x="19" y="38"/>
                                  </a:lnTo>
                                  <a:lnTo>
                                    <a:pt x="29" y="48"/>
                                  </a:lnTo>
                                  <a:lnTo>
                                    <a:pt x="29" y="53"/>
                                  </a:lnTo>
                                  <a:lnTo>
                                    <a:pt x="34" y="57"/>
                                  </a:lnTo>
                                  <a:lnTo>
                                    <a:pt x="34" y="62"/>
                                  </a:lnTo>
                                  <a:lnTo>
                                    <a:pt x="43" y="72"/>
                                  </a:lnTo>
                                  <a:lnTo>
                                    <a:pt x="43" y="77"/>
                                  </a:lnTo>
                                  <a:lnTo>
                                    <a:pt x="48" y="81"/>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31"/>
                          <wps:cNvSpPr>
                            <a:spLocks/>
                          </wps:cNvSpPr>
                          <wps:spPr bwMode="auto">
                            <a:xfrm>
                              <a:off x="1718" y="1666"/>
                              <a:ext cx="58" cy="101"/>
                            </a:xfrm>
                            <a:custGeom>
                              <a:avLst/>
                              <a:gdLst>
                                <a:gd name="T0" fmla="*/ 0 w 58"/>
                                <a:gd name="T1" fmla="*/ 0 h 101"/>
                                <a:gd name="T2" fmla="*/ 0 w 58"/>
                                <a:gd name="T3" fmla="*/ 5 h 101"/>
                                <a:gd name="T4" fmla="*/ 5 w 58"/>
                                <a:gd name="T5" fmla="*/ 10 h 101"/>
                                <a:gd name="T6" fmla="*/ 5 w 58"/>
                                <a:gd name="T7" fmla="*/ 14 h 101"/>
                                <a:gd name="T8" fmla="*/ 10 w 58"/>
                                <a:gd name="T9" fmla="*/ 19 h 101"/>
                                <a:gd name="T10" fmla="*/ 10 w 58"/>
                                <a:gd name="T11" fmla="*/ 24 h 101"/>
                                <a:gd name="T12" fmla="*/ 15 w 58"/>
                                <a:gd name="T13" fmla="*/ 29 h 101"/>
                                <a:gd name="T14" fmla="*/ 20 w 58"/>
                                <a:gd name="T15" fmla="*/ 34 h 101"/>
                                <a:gd name="T16" fmla="*/ 20 w 58"/>
                                <a:gd name="T17" fmla="*/ 38 h 101"/>
                                <a:gd name="T18" fmla="*/ 24 w 58"/>
                                <a:gd name="T19" fmla="*/ 43 h 101"/>
                                <a:gd name="T20" fmla="*/ 24 w 58"/>
                                <a:gd name="T21" fmla="*/ 48 h 101"/>
                                <a:gd name="T22" fmla="*/ 29 w 58"/>
                                <a:gd name="T23" fmla="*/ 53 h 101"/>
                                <a:gd name="T24" fmla="*/ 29 w 58"/>
                                <a:gd name="T25" fmla="*/ 58 h 101"/>
                                <a:gd name="T26" fmla="*/ 39 w 58"/>
                                <a:gd name="T27" fmla="*/ 67 h 101"/>
                                <a:gd name="T28" fmla="*/ 39 w 58"/>
                                <a:gd name="T29" fmla="*/ 72 h 101"/>
                                <a:gd name="T30" fmla="*/ 44 w 58"/>
                                <a:gd name="T31" fmla="*/ 77 h 101"/>
                                <a:gd name="T32" fmla="*/ 44 w 58"/>
                                <a:gd name="T33" fmla="*/ 82 h 101"/>
                                <a:gd name="T34" fmla="*/ 48 w 58"/>
                                <a:gd name="T35" fmla="*/ 86 h 101"/>
                                <a:gd name="T36" fmla="*/ 48 w 58"/>
                                <a:gd name="T37" fmla="*/ 91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10"/>
                                  </a:lnTo>
                                  <a:lnTo>
                                    <a:pt x="5" y="14"/>
                                  </a:lnTo>
                                  <a:lnTo>
                                    <a:pt x="10" y="19"/>
                                  </a:lnTo>
                                  <a:lnTo>
                                    <a:pt x="10" y="24"/>
                                  </a:lnTo>
                                  <a:lnTo>
                                    <a:pt x="15" y="29"/>
                                  </a:lnTo>
                                  <a:lnTo>
                                    <a:pt x="20" y="34"/>
                                  </a:lnTo>
                                  <a:lnTo>
                                    <a:pt x="20" y="38"/>
                                  </a:lnTo>
                                  <a:lnTo>
                                    <a:pt x="24" y="43"/>
                                  </a:lnTo>
                                  <a:lnTo>
                                    <a:pt x="24" y="48"/>
                                  </a:lnTo>
                                  <a:lnTo>
                                    <a:pt x="29" y="53"/>
                                  </a:lnTo>
                                  <a:lnTo>
                                    <a:pt x="29" y="58"/>
                                  </a:lnTo>
                                  <a:lnTo>
                                    <a:pt x="39" y="67"/>
                                  </a:lnTo>
                                  <a:lnTo>
                                    <a:pt x="39" y="72"/>
                                  </a:lnTo>
                                  <a:lnTo>
                                    <a:pt x="44" y="77"/>
                                  </a:lnTo>
                                  <a:lnTo>
                                    <a:pt x="44" y="82"/>
                                  </a:lnTo>
                                  <a:lnTo>
                                    <a:pt x="48" y="86"/>
                                  </a:lnTo>
                                  <a:lnTo>
                                    <a:pt x="48" y="91"/>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32"/>
                          <wps:cNvSpPr>
                            <a:spLocks/>
                          </wps:cNvSpPr>
                          <wps:spPr bwMode="auto">
                            <a:xfrm>
                              <a:off x="2030" y="2213"/>
                              <a:ext cx="48" cy="82"/>
                            </a:xfrm>
                            <a:custGeom>
                              <a:avLst/>
                              <a:gdLst>
                                <a:gd name="T0" fmla="*/ 0 w 48"/>
                                <a:gd name="T1" fmla="*/ 0 h 82"/>
                                <a:gd name="T2" fmla="*/ 5 w 48"/>
                                <a:gd name="T3" fmla="*/ 5 h 82"/>
                                <a:gd name="T4" fmla="*/ 5 w 48"/>
                                <a:gd name="T5" fmla="*/ 10 h 82"/>
                                <a:gd name="T6" fmla="*/ 15 w 48"/>
                                <a:gd name="T7" fmla="*/ 20 h 82"/>
                                <a:gd name="T8" fmla="*/ 15 w 48"/>
                                <a:gd name="T9" fmla="*/ 24 h 82"/>
                                <a:gd name="T10" fmla="*/ 20 w 48"/>
                                <a:gd name="T11" fmla="*/ 29 h 82"/>
                                <a:gd name="T12" fmla="*/ 20 w 48"/>
                                <a:gd name="T13" fmla="*/ 34 h 82"/>
                                <a:gd name="T14" fmla="*/ 29 w 48"/>
                                <a:gd name="T15" fmla="*/ 44 h 82"/>
                                <a:gd name="T16" fmla="*/ 29 w 48"/>
                                <a:gd name="T17" fmla="*/ 48 h 82"/>
                                <a:gd name="T18" fmla="*/ 34 w 48"/>
                                <a:gd name="T19" fmla="*/ 53 h 82"/>
                                <a:gd name="T20" fmla="*/ 34 w 48"/>
                                <a:gd name="T21" fmla="*/ 58 h 82"/>
                                <a:gd name="T22" fmla="*/ 39 w 48"/>
                                <a:gd name="T23" fmla="*/ 63 h 82"/>
                                <a:gd name="T24" fmla="*/ 39 w 48"/>
                                <a:gd name="T25" fmla="*/ 68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5" y="5"/>
                                  </a:lnTo>
                                  <a:lnTo>
                                    <a:pt x="5" y="10"/>
                                  </a:lnTo>
                                  <a:lnTo>
                                    <a:pt x="15" y="20"/>
                                  </a:lnTo>
                                  <a:lnTo>
                                    <a:pt x="15" y="24"/>
                                  </a:lnTo>
                                  <a:lnTo>
                                    <a:pt x="20" y="29"/>
                                  </a:lnTo>
                                  <a:lnTo>
                                    <a:pt x="20" y="34"/>
                                  </a:lnTo>
                                  <a:lnTo>
                                    <a:pt x="29" y="44"/>
                                  </a:lnTo>
                                  <a:lnTo>
                                    <a:pt x="29" y="48"/>
                                  </a:lnTo>
                                  <a:lnTo>
                                    <a:pt x="34" y="53"/>
                                  </a:lnTo>
                                  <a:lnTo>
                                    <a:pt x="34" y="58"/>
                                  </a:lnTo>
                                  <a:lnTo>
                                    <a:pt x="39" y="63"/>
                                  </a:lnTo>
                                  <a:lnTo>
                                    <a:pt x="39" y="68"/>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33"/>
                          <wps:cNvSpPr>
                            <a:spLocks/>
                          </wps:cNvSpPr>
                          <wps:spPr bwMode="auto">
                            <a:xfrm>
                              <a:off x="1661" y="1685"/>
                              <a:ext cx="62" cy="106"/>
                            </a:xfrm>
                            <a:custGeom>
                              <a:avLst/>
                              <a:gdLst>
                                <a:gd name="T0" fmla="*/ 0 w 62"/>
                                <a:gd name="T1" fmla="*/ 0 h 106"/>
                                <a:gd name="T2" fmla="*/ 9 w 62"/>
                                <a:gd name="T3" fmla="*/ 10 h 106"/>
                                <a:gd name="T4" fmla="*/ 9 w 62"/>
                                <a:gd name="T5" fmla="*/ 15 h 106"/>
                                <a:gd name="T6" fmla="*/ 14 w 62"/>
                                <a:gd name="T7" fmla="*/ 19 h 106"/>
                                <a:gd name="T8" fmla="*/ 14 w 62"/>
                                <a:gd name="T9" fmla="*/ 24 h 106"/>
                                <a:gd name="T10" fmla="*/ 19 w 62"/>
                                <a:gd name="T11" fmla="*/ 29 h 106"/>
                                <a:gd name="T12" fmla="*/ 19 w 62"/>
                                <a:gd name="T13" fmla="*/ 34 h 106"/>
                                <a:gd name="T14" fmla="*/ 29 w 62"/>
                                <a:gd name="T15" fmla="*/ 43 h 106"/>
                                <a:gd name="T16" fmla="*/ 29 w 62"/>
                                <a:gd name="T17" fmla="*/ 48 h 106"/>
                                <a:gd name="T18" fmla="*/ 33 w 62"/>
                                <a:gd name="T19" fmla="*/ 53 h 106"/>
                                <a:gd name="T20" fmla="*/ 33 w 62"/>
                                <a:gd name="T21" fmla="*/ 58 h 106"/>
                                <a:gd name="T22" fmla="*/ 43 w 62"/>
                                <a:gd name="T23" fmla="*/ 67 h 106"/>
                                <a:gd name="T24" fmla="*/ 43 w 62"/>
                                <a:gd name="T25" fmla="*/ 72 h 106"/>
                                <a:gd name="T26" fmla="*/ 48 w 62"/>
                                <a:gd name="T27" fmla="*/ 77 h 106"/>
                                <a:gd name="T28" fmla="*/ 48 w 62"/>
                                <a:gd name="T29" fmla="*/ 82 h 106"/>
                                <a:gd name="T30" fmla="*/ 53 w 62"/>
                                <a:gd name="T31" fmla="*/ 87 h 106"/>
                                <a:gd name="T32" fmla="*/ 53 w 62"/>
                                <a:gd name="T33" fmla="*/ 91 h 106"/>
                                <a:gd name="T34" fmla="*/ 62 w 62"/>
                                <a:gd name="T35" fmla="*/ 101 h 106"/>
                                <a:gd name="T36" fmla="*/ 62 w 62"/>
                                <a:gd name="T37"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106">
                                  <a:moveTo>
                                    <a:pt x="0" y="0"/>
                                  </a:moveTo>
                                  <a:lnTo>
                                    <a:pt x="9" y="10"/>
                                  </a:lnTo>
                                  <a:lnTo>
                                    <a:pt x="9" y="15"/>
                                  </a:lnTo>
                                  <a:lnTo>
                                    <a:pt x="14" y="19"/>
                                  </a:lnTo>
                                  <a:lnTo>
                                    <a:pt x="14" y="24"/>
                                  </a:lnTo>
                                  <a:lnTo>
                                    <a:pt x="19" y="29"/>
                                  </a:lnTo>
                                  <a:lnTo>
                                    <a:pt x="19" y="34"/>
                                  </a:lnTo>
                                  <a:lnTo>
                                    <a:pt x="29" y="43"/>
                                  </a:lnTo>
                                  <a:lnTo>
                                    <a:pt x="29" y="48"/>
                                  </a:lnTo>
                                  <a:lnTo>
                                    <a:pt x="33" y="53"/>
                                  </a:lnTo>
                                  <a:lnTo>
                                    <a:pt x="33" y="58"/>
                                  </a:lnTo>
                                  <a:lnTo>
                                    <a:pt x="43" y="67"/>
                                  </a:lnTo>
                                  <a:lnTo>
                                    <a:pt x="43" y="72"/>
                                  </a:lnTo>
                                  <a:lnTo>
                                    <a:pt x="48" y="77"/>
                                  </a:lnTo>
                                  <a:lnTo>
                                    <a:pt x="48" y="82"/>
                                  </a:lnTo>
                                  <a:lnTo>
                                    <a:pt x="53" y="87"/>
                                  </a:lnTo>
                                  <a:lnTo>
                                    <a:pt x="53" y="91"/>
                                  </a:lnTo>
                                  <a:lnTo>
                                    <a:pt x="62" y="101"/>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34"/>
                          <wps:cNvSpPr>
                            <a:spLocks/>
                          </wps:cNvSpPr>
                          <wps:spPr bwMode="auto">
                            <a:xfrm>
                              <a:off x="2006" y="2276"/>
                              <a:ext cx="5" cy="9"/>
                            </a:xfrm>
                            <a:custGeom>
                              <a:avLst/>
                              <a:gdLst>
                                <a:gd name="T0" fmla="*/ 0 w 5"/>
                                <a:gd name="T1" fmla="*/ 0 h 9"/>
                                <a:gd name="T2" fmla="*/ 0 w 5"/>
                                <a:gd name="T3" fmla="*/ 5 h 9"/>
                                <a:gd name="T4" fmla="*/ 5 w 5"/>
                                <a:gd name="T5" fmla="*/ 9 h 9"/>
                              </a:gdLst>
                              <a:ahLst/>
                              <a:cxnLst>
                                <a:cxn ang="0">
                                  <a:pos x="T0" y="T1"/>
                                </a:cxn>
                                <a:cxn ang="0">
                                  <a:pos x="T2" y="T3"/>
                                </a:cxn>
                                <a:cxn ang="0">
                                  <a:pos x="T4" y="T5"/>
                                </a:cxn>
                              </a:cxnLst>
                              <a:rect l="0" t="0" r="r" b="b"/>
                              <a:pathLst>
                                <a:path w="5" h="9">
                                  <a:moveTo>
                                    <a:pt x="0" y="0"/>
                                  </a:moveTo>
                                  <a:lnTo>
                                    <a:pt x="0" y="5"/>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35"/>
                          <wps:cNvSpPr>
                            <a:spLocks/>
                          </wps:cNvSpPr>
                          <wps:spPr bwMode="auto">
                            <a:xfrm>
                              <a:off x="1608" y="1695"/>
                              <a:ext cx="67" cy="120"/>
                            </a:xfrm>
                            <a:custGeom>
                              <a:avLst/>
                              <a:gdLst>
                                <a:gd name="T0" fmla="*/ 0 w 67"/>
                                <a:gd name="T1" fmla="*/ 0 h 120"/>
                                <a:gd name="T2" fmla="*/ 0 w 67"/>
                                <a:gd name="T3" fmla="*/ 5 h 120"/>
                                <a:gd name="T4" fmla="*/ 5 w 67"/>
                                <a:gd name="T5" fmla="*/ 9 h 120"/>
                                <a:gd name="T6" fmla="*/ 5 w 67"/>
                                <a:gd name="T7" fmla="*/ 14 h 120"/>
                                <a:gd name="T8" fmla="*/ 10 w 67"/>
                                <a:gd name="T9" fmla="*/ 19 h 120"/>
                                <a:gd name="T10" fmla="*/ 14 w 67"/>
                                <a:gd name="T11" fmla="*/ 24 h 120"/>
                                <a:gd name="T12" fmla="*/ 14 w 67"/>
                                <a:gd name="T13" fmla="*/ 29 h 120"/>
                                <a:gd name="T14" fmla="*/ 19 w 67"/>
                                <a:gd name="T15" fmla="*/ 33 h 120"/>
                                <a:gd name="T16" fmla="*/ 19 w 67"/>
                                <a:gd name="T17" fmla="*/ 38 h 120"/>
                                <a:gd name="T18" fmla="*/ 24 w 67"/>
                                <a:gd name="T19" fmla="*/ 43 h 120"/>
                                <a:gd name="T20" fmla="*/ 24 w 67"/>
                                <a:gd name="T21" fmla="*/ 48 h 120"/>
                                <a:gd name="T22" fmla="*/ 34 w 67"/>
                                <a:gd name="T23" fmla="*/ 57 h 120"/>
                                <a:gd name="T24" fmla="*/ 34 w 67"/>
                                <a:gd name="T25" fmla="*/ 62 h 120"/>
                                <a:gd name="T26" fmla="*/ 38 w 67"/>
                                <a:gd name="T27" fmla="*/ 67 h 120"/>
                                <a:gd name="T28" fmla="*/ 38 w 67"/>
                                <a:gd name="T29" fmla="*/ 72 h 120"/>
                                <a:gd name="T30" fmla="*/ 43 w 67"/>
                                <a:gd name="T31" fmla="*/ 77 h 120"/>
                                <a:gd name="T32" fmla="*/ 43 w 67"/>
                                <a:gd name="T33" fmla="*/ 81 h 120"/>
                                <a:gd name="T34" fmla="*/ 53 w 67"/>
                                <a:gd name="T35" fmla="*/ 91 h 120"/>
                                <a:gd name="T36" fmla="*/ 53 w 67"/>
                                <a:gd name="T37" fmla="*/ 96 h 120"/>
                                <a:gd name="T38" fmla="*/ 58 w 67"/>
                                <a:gd name="T39" fmla="*/ 101 h 120"/>
                                <a:gd name="T40" fmla="*/ 58 w 67"/>
                                <a:gd name="T41" fmla="*/ 105 h 120"/>
                                <a:gd name="T42" fmla="*/ 62 w 67"/>
                                <a:gd name="T43" fmla="*/ 110 h 120"/>
                                <a:gd name="T44" fmla="*/ 62 w 67"/>
                                <a:gd name="T45" fmla="*/ 115 h 120"/>
                                <a:gd name="T46" fmla="*/ 67 w 67"/>
                                <a:gd name="T4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 h="120">
                                  <a:moveTo>
                                    <a:pt x="0" y="0"/>
                                  </a:moveTo>
                                  <a:lnTo>
                                    <a:pt x="0" y="5"/>
                                  </a:lnTo>
                                  <a:lnTo>
                                    <a:pt x="5" y="9"/>
                                  </a:lnTo>
                                  <a:lnTo>
                                    <a:pt x="5" y="14"/>
                                  </a:lnTo>
                                  <a:lnTo>
                                    <a:pt x="10" y="19"/>
                                  </a:lnTo>
                                  <a:lnTo>
                                    <a:pt x="14" y="24"/>
                                  </a:lnTo>
                                  <a:lnTo>
                                    <a:pt x="14" y="29"/>
                                  </a:lnTo>
                                  <a:lnTo>
                                    <a:pt x="19" y="33"/>
                                  </a:lnTo>
                                  <a:lnTo>
                                    <a:pt x="19" y="38"/>
                                  </a:lnTo>
                                  <a:lnTo>
                                    <a:pt x="24" y="43"/>
                                  </a:lnTo>
                                  <a:lnTo>
                                    <a:pt x="24" y="48"/>
                                  </a:lnTo>
                                  <a:lnTo>
                                    <a:pt x="34" y="57"/>
                                  </a:lnTo>
                                  <a:lnTo>
                                    <a:pt x="34" y="62"/>
                                  </a:lnTo>
                                  <a:lnTo>
                                    <a:pt x="38" y="67"/>
                                  </a:lnTo>
                                  <a:lnTo>
                                    <a:pt x="38" y="72"/>
                                  </a:lnTo>
                                  <a:lnTo>
                                    <a:pt x="43" y="77"/>
                                  </a:lnTo>
                                  <a:lnTo>
                                    <a:pt x="43" y="81"/>
                                  </a:lnTo>
                                  <a:lnTo>
                                    <a:pt x="53" y="91"/>
                                  </a:lnTo>
                                  <a:lnTo>
                                    <a:pt x="53" y="96"/>
                                  </a:lnTo>
                                  <a:lnTo>
                                    <a:pt x="58" y="101"/>
                                  </a:lnTo>
                                  <a:lnTo>
                                    <a:pt x="58" y="105"/>
                                  </a:lnTo>
                                  <a:lnTo>
                                    <a:pt x="62" y="110"/>
                                  </a:lnTo>
                                  <a:lnTo>
                                    <a:pt x="62"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36"/>
                          <wps:cNvSpPr>
                            <a:spLocks/>
                          </wps:cNvSpPr>
                          <wps:spPr bwMode="auto">
                            <a:xfrm>
                              <a:off x="1550" y="1709"/>
                              <a:ext cx="87" cy="149"/>
                            </a:xfrm>
                            <a:custGeom>
                              <a:avLst/>
                              <a:gdLst>
                                <a:gd name="T0" fmla="*/ 0 w 87"/>
                                <a:gd name="T1" fmla="*/ 0 h 149"/>
                                <a:gd name="T2" fmla="*/ 5 w 87"/>
                                <a:gd name="T3" fmla="*/ 5 h 149"/>
                                <a:gd name="T4" fmla="*/ 5 w 87"/>
                                <a:gd name="T5" fmla="*/ 10 h 149"/>
                                <a:gd name="T6" fmla="*/ 10 w 87"/>
                                <a:gd name="T7" fmla="*/ 15 h 149"/>
                                <a:gd name="T8" fmla="*/ 10 w 87"/>
                                <a:gd name="T9" fmla="*/ 19 h 149"/>
                                <a:gd name="T10" fmla="*/ 15 w 87"/>
                                <a:gd name="T11" fmla="*/ 24 h 149"/>
                                <a:gd name="T12" fmla="*/ 15 w 87"/>
                                <a:gd name="T13" fmla="*/ 29 h 149"/>
                                <a:gd name="T14" fmla="*/ 24 w 87"/>
                                <a:gd name="T15" fmla="*/ 39 h 149"/>
                                <a:gd name="T16" fmla="*/ 24 w 87"/>
                                <a:gd name="T17" fmla="*/ 43 h 149"/>
                                <a:gd name="T18" fmla="*/ 29 w 87"/>
                                <a:gd name="T19" fmla="*/ 48 h 149"/>
                                <a:gd name="T20" fmla="*/ 29 w 87"/>
                                <a:gd name="T21" fmla="*/ 53 h 149"/>
                                <a:gd name="T22" fmla="*/ 34 w 87"/>
                                <a:gd name="T23" fmla="*/ 58 h 149"/>
                                <a:gd name="T24" fmla="*/ 34 w 87"/>
                                <a:gd name="T25" fmla="*/ 63 h 149"/>
                                <a:gd name="T26" fmla="*/ 44 w 87"/>
                                <a:gd name="T27" fmla="*/ 72 h 149"/>
                                <a:gd name="T28" fmla="*/ 44 w 87"/>
                                <a:gd name="T29" fmla="*/ 77 h 149"/>
                                <a:gd name="T30" fmla="*/ 48 w 87"/>
                                <a:gd name="T31" fmla="*/ 82 h 149"/>
                                <a:gd name="T32" fmla="*/ 48 w 87"/>
                                <a:gd name="T33" fmla="*/ 87 h 149"/>
                                <a:gd name="T34" fmla="*/ 58 w 87"/>
                                <a:gd name="T35" fmla="*/ 96 h 149"/>
                                <a:gd name="T36" fmla="*/ 58 w 87"/>
                                <a:gd name="T37" fmla="*/ 101 h 149"/>
                                <a:gd name="T38" fmla="*/ 63 w 87"/>
                                <a:gd name="T39" fmla="*/ 106 h 149"/>
                                <a:gd name="T40" fmla="*/ 63 w 87"/>
                                <a:gd name="T41" fmla="*/ 111 h 149"/>
                                <a:gd name="T42" fmla="*/ 68 w 87"/>
                                <a:gd name="T43" fmla="*/ 115 h 149"/>
                                <a:gd name="T44" fmla="*/ 68 w 87"/>
                                <a:gd name="T45" fmla="*/ 120 h 149"/>
                                <a:gd name="T46" fmla="*/ 77 w 87"/>
                                <a:gd name="T47" fmla="*/ 130 h 149"/>
                                <a:gd name="T48" fmla="*/ 77 w 87"/>
                                <a:gd name="T49" fmla="*/ 135 h 149"/>
                                <a:gd name="T50" fmla="*/ 82 w 87"/>
                                <a:gd name="T51" fmla="*/ 140 h 149"/>
                                <a:gd name="T52" fmla="*/ 82 w 87"/>
                                <a:gd name="T53" fmla="*/ 144 h 149"/>
                                <a:gd name="T54" fmla="*/ 87 w 87"/>
                                <a:gd name="T5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49">
                                  <a:moveTo>
                                    <a:pt x="0" y="0"/>
                                  </a:moveTo>
                                  <a:lnTo>
                                    <a:pt x="5"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lnTo>
                                    <a:pt x="44" y="77"/>
                                  </a:lnTo>
                                  <a:lnTo>
                                    <a:pt x="48" y="82"/>
                                  </a:lnTo>
                                  <a:lnTo>
                                    <a:pt x="48" y="87"/>
                                  </a:lnTo>
                                  <a:lnTo>
                                    <a:pt x="58" y="96"/>
                                  </a:lnTo>
                                  <a:lnTo>
                                    <a:pt x="58" y="101"/>
                                  </a:lnTo>
                                  <a:lnTo>
                                    <a:pt x="63" y="106"/>
                                  </a:lnTo>
                                  <a:lnTo>
                                    <a:pt x="63" y="111"/>
                                  </a:lnTo>
                                  <a:lnTo>
                                    <a:pt x="68" y="115"/>
                                  </a:lnTo>
                                  <a:lnTo>
                                    <a:pt x="68" y="120"/>
                                  </a:lnTo>
                                  <a:lnTo>
                                    <a:pt x="77" y="130"/>
                                  </a:lnTo>
                                  <a:lnTo>
                                    <a:pt x="77" y="135"/>
                                  </a:lnTo>
                                  <a:lnTo>
                                    <a:pt x="82" y="140"/>
                                  </a:lnTo>
                                  <a:lnTo>
                                    <a:pt x="82" y="144"/>
                                  </a:lnTo>
                                  <a:lnTo>
                                    <a:pt x="8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7"/>
                          <wps:cNvSpPr>
                            <a:spLocks/>
                          </wps:cNvSpPr>
                          <wps:spPr bwMode="auto">
                            <a:xfrm>
                              <a:off x="1512" y="1743"/>
                              <a:ext cx="67" cy="115"/>
                            </a:xfrm>
                            <a:custGeom>
                              <a:avLst/>
                              <a:gdLst>
                                <a:gd name="T0" fmla="*/ 0 w 67"/>
                                <a:gd name="T1" fmla="*/ 0 h 115"/>
                                <a:gd name="T2" fmla="*/ 5 w 67"/>
                                <a:gd name="T3" fmla="*/ 5 h 115"/>
                                <a:gd name="T4" fmla="*/ 5 w 67"/>
                                <a:gd name="T5" fmla="*/ 9 h 115"/>
                                <a:gd name="T6" fmla="*/ 10 w 67"/>
                                <a:gd name="T7" fmla="*/ 14 h 115"/>
                                <a:gd name="T8" fmla="*/ 10 w 67"/>
                                <a:gd name="T9" fmla="*/ 19 h 115"/>
                                <a:gd name="T10" fmla="*/ 19 w 67"/>
                                <a:gd name="T11" fmla="*/ 29 h 115"/>
                                <a:gd name="T12" fmla="*/ 19 w 67"/>
                                <a:gd name="T13" fmla="*/ 33 h 115"/>
                                <a:gd name="T14" fmla="*/ 24 w 67"/>
                                <a:gd name="T15" fmla="*/ 38 h 115"/>
                                <a:gd name="T16" fmla="*/ 24 w 67"/>
                                <a:gd name="T17" fmla="*/ 43 h 115"/>
                                <a:gd name="T18" fmla="*/ 29 w 67"/>
                                <a:gd name="T19" fmla="*/ 48 h 115"/>
                                <a:gd name="T20" fmla="*/ 29 w 67"/>
                                <a:gd name="T21" fmla="*/ 53 h 115"/>
                                <a:gd name="T22" fmla="*/ 38 w 67"/>
                                <a:gd name="T23" fmla="*/ 62 h 115"/>
                                <a:gd name="T24" fmla="*/ 38 w 67"/>
                                <a:gd name="T25" fmla="*/ 67 h 115"/>
                                <a:gd name="T26" fmla="*/ 43 w 67"/>
                                <a:gd name="T27" fmla="*/ 72 h 115"/>
                                <a:gd name="T28" fmla="*/ 43 w 67"/>
                                <a:gd name="T29" fmla="*/ 77 h 115"/>
                                <a:gd name="T30" fmla="*/ 48 w 67"/>
                                <a:gd name="T31" fmla="*/ 81 h 115"/>
                                <a:gd name="T32" fmla="*/ 48 w 67"/>
                                <a:gd name="T33" fmla="*/ 86 h 115"/>
                                <a:gd name="T34" fmla="*/ 58 w 67"/>
                                <a:gd name="T35" fmla="*/ 96 h 115"/>
                                <a:gd name="T36" fmla="*/ 58 w 67"/>
                                <a:gd name="T37" fmla="*/ 101 h 115"/>
                                <a:gd name="T38" fmla="*/ 62 w 67"/>
                                <a:gd name="T39" fmla="*/ 106 h 115"/>
                                <a:gd name="T40" fmla="*/ 62 w 67"/>
                                <a:gd name="T41" fmla="*/ 110 h 115"/>
                                <a:gd name="T42" fmla="*/ 67 w 67"/>
                                <a:gd name="T43"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7" h="115">
                                  <a:moveTo>
                                    <a:pt x="0" y="0"/>
                                  </a:moveTo>
                                  <a:lnTo>
                                    <a:pt x="5" y="5"/>
                                  </a:lnTo>
                                  <a:lnTo>
                                    <a:pt x="5" y="9"/>
                                  </a:lnTo>
                                  <a:lnTo>
                                    <a:pt x="10" y="14"/>
                                  </a:lnTo>
                                  <a:lnTo>
                                    <a:pt x="10" y="19"/>
                                  </a:lnTo>
                                  <a:lnTo>
                                    <a:pt x="19" y="29"/>
                                  </a:lnTo>
                                  <a:lnTo>
                                    <a:pt x="19" y="33"/>
                                  </a:lnTo>
                                  <a:lnTo>
                                    <a:pt x="24" y="38"/>
                                  </a:lnTo>
                                  <a:lnTo>
                                    <a:pt x="24" y="43"/>
                                  </a:lnTo>
                                  <a:lnTo>
                                    <a:pt x="29" y="48"/>
                                  </a:lnTo>
                                  <a:lnTo>
                                    <a:pt x="29" y="53"/>
                                  </a:lnTo>
                                  <a:lnTo>
                                    <a:pt x="38" y="62"/>
                                  </a:lnTo>
                                  <a:lnTo>
                                    <a:pt x="38" y="67"/>
                                  </a:lnTo>
                                  <a:lnTo>
                                    <a:pt x="43" y="72"/>
                                  </a:lnTo>
                                  <a:lnTo>
                                    <a:pt x="43" y="77"/>
                                  </a:lnTo>
                                  <a:lnTo>
                                    <a:pt x="48" y="81"/>
                                  </a:lnTo>
                                  <a:lnTo>
                                    <a:pt x="48" y="86"/>
                                  </a:lnTo>
                                  <a:lnTo>
                                    <a:pt x="58" y="96"/>
                                  </a:lnTo>
                                  <a:lnTo>
                                    <a:pt x="58" y="101"/>
                                  </a:lnTo>
                                  <a:lnTo>
                                    <a:pt x="62" y="106"/>
                                  </a:lnTo>
                                  <a:lnTo>
                                    <a:pt x="62" y="110"/>
                                  </a:lnTo>
                                  <a:lnTo>
                                    <a:pt x="67"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8"/>
                          <wps:cNvSpPr>
                            <a:spLocks/>
                          </wps:cNvSpPr>
                          <wps:spPr bwMode="auto">
                            <a:xfrm>
                              <a:off x="1488" y="1810"/>
                              <a:ext cx="24" cy="48"/>
                            </a:xfrm>
                            <a:custGeom>
                              <a:avLst/>
                              <a:gdLst>
                                <a:gd name="T0" fmla="*/ 0 w 24"/>
                                <a:gd name="T1" fmla="*/ 0 h 48"/>
                                <a:gd name="T2" fmla="*/ 0 w 24"/>
                                <a:gd name="T3" fmla="*/ 5 h 48"/>
                                <a:gd name="T4" fmla="*/ 5 w 24"/>
                                <a:gd name="T5" fmla="*/ 10 h 48"/>
                                <a:gd name="T6" fmla="*/ 5 w 24"/>
                                <a:gd name="T7" fmla="*/ 14 h 48"/>
                                <a:gd name="T8" fmla="*/ 10 w 24"/>
                                <a:gd name="T9" fmla="*/ 19 h 48"/>
                                <a:gd name="T10" fmla="*/ 14 w 24"/>
                                <a:gd name="T11" fmla="*/ 24 h 48"/>
                                <a:gd name="T12" fmla="*/ 14 w 24"/>
                                <a:gd name="T13" fmla="*/ 29 h 48"/>
                                <a:gd name="T14" fmla="*/ 19 w 24"/>
                                <a:gd name="T15" fmla="*/ 34 h 48"/>
                                <a:gd name="T16" fmla="*/ 19 w 24"/>
                                <a:gd name="T17" fmla="*/ 39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5" y="10"/>
                                  </a:lnTo>
                                  <a:lnTo>
                                    <a:pt x="5" y="14"/>
                                  </a:lnTo>
                                  <a:lnTo>
                                    <a:pt x="10" y="19"/>
                                  </a:lnTo>
                                  <a:lnTo>
                                    <a:pt x="14" y="24"/>
                                  </a:lnTo>
                                  <a:lnTo>
                                    <a:pt x="14" y="29"/>
                                  </a:lnTo>
                                  <a:lnTo>
                                    <a:pt x="19" y="34"/>
                                  </a:lnTo>
                                  <a:lnTo>
                                    <a:pt x="19" y="39"/>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9"/>
                          <wps:cNvSpPr>
                            <a:spLocks/>
                          </wps:cNvSpPr>
                          <wps:spPr bwMode="auto">
                            <a:xfrm>
                              <a:off x="1478" y="1344"/>
                              <a:ext cx="2415" cy="2497"/>
                            </a:xfrm>
                            <a:custGeom>
                              <a:avLst/>
                              <a:gdLst>
                                <a:gd name="T0" fmla="*/ 1071 w 2415"/>
                                <a:gd name="T1" fmla="*/ 216 h 2497"/>
                                <a:gd name="T2" fmla="*/ 927 w 2415"/>
                                <a:gd name="T3" fmla="*/ 92 h 2497"/>
                                <a:gd name="T4" fmla="*/ 500 w 2415"/>
                                <a:gd name="T5" fmla="*/ 365 h 2497"/>
                                <a:gd name="T6" fmla="*/ 120 w 2415"/>
                                <a:gd name="T7" fmla="*/ 346 h 2497"/>
                                <a:gd name="T8" fmla="*/ 101 w 2415"/>
                                <a:gd name="T9" fmla="*/ 519 h 2497"/>
                                <a:gd name="T10" fmla="*/ 543 w 2415"/>
                                <a:gd name="T11" fmla="*/ 485 h 2497"/>
                                <a:gd name="T12" fmla="*/ 600 w 2415"/>
                                <a:gd name="T13" fmla="*/ 375 h 2497"/>
                                <a:gd name="T14" fmla="*/ 961 w 2415"/>
                                <a:gd name="T15" fmla="*/ 332 h 2497"/>
                                <a:gd name="T16" fmla="*/ 1042 w 2415"/>
                                <a:gd name="T17" fmla="*/ 505 h 2497"/>
                                <a:gd name="T18" fmla="*/ 634 w 2415"/>
                                <a:gd name="T19" fmla="*/ 625 h 2497"/>
                                <a:gd name="T20" fmla="*/ 562 w 2415"/>
                                <a:gd name="T21" fmla="*/ 841 h 2497"/>
                                <a:gd name="T22" fmla="*/ 663 w 2415"/>
                                <a:gd name="T23" fmla="*/ 821 h 2497"/>
                                <a:gd name="T24" fmla="*/ 889 w 2415"/>
                                <a:gd name="T25" fmla="*/ 821 h 2497"/>
                                <a:gd name="T26" fmla="*/ 1129 w 2415"/>
                                <a:gd name="T27" fmla="*/ 965 h 2497"/>
                                <a:gd name="T28" fmla="*/ 1297 w 2415"/>
                                <a:gd name="T29" fmla="*/ 1249 h 2497"/>
                                <a:gd name="T30" fmla="*/ 1277 w 2415"/>
                                <a:gd name="T31" fmla="*/ 1561 h 2497"/>
                                <a:gd name="T32" fmla="*/ 1085 w 2415"/>
                                <a:gd name="T33" fmla="*/ 1446 h 2497"/>
                                <a:gd name="T34" fmla="*/ 1085 w 2415"/>
                                <a:gd name="T35" fmla="*/ 1580 h 2497"/>
                                <a:gd name="T36" fmla="*/ 1258 w 2415"/>
                                <a:gd name="T37" fmla="*/ 1753 h 2497"/>
                                <a:gd name="T38" fmla="*/ 1345 w 2415"/>
                                <a:gd name="T39" fmla="*/ 1964 h 2497"/>
                                <a:gd name="T40" fmla="*/ 1522 w 2415"/>
                                <a:gd name="T41" fmla="*/ 1724 h 2497"/>
                                <a:gd name="T42" fmla="*/ 1671 w 2415"/>
                                <a:gd name="T43" fmla="*/ 1930 h 2497"/>
                                <a:gd name="T44" fmla="*/ 1791 w 2415"/>
                                <a:gd name="T45" fmla="*/ 2079 h 2497"/>
                                <a:gd name="T46" fmla="*/ 1906 w 2415"/>
                                <a:gd name="T47" fmla="*/ 2315 h 2497"/>
                                <a:gd name="T48" fmla="*/ 2223 w 2415"/>
                                <a:gd name="T49" fmla="*/ 2420 h 2497"/>
                                <a:gd name="T50" fmla="*/ 2415 w 2415"/>
                                <a:gd name="T51" fmla="*/ 2175 h 2497"/>
                                <a:gd name="T52" fmla="*/ 2170 w 2415"/>
                                <a:gd name="T53" fmla="*/ 1974 h 2497"/>
                                <a:gd name="T54" fmla="*/ 2156 w 2415"/>
                                <a:gd name="T55" fmla="*/ 1983 h 2497"/>
                                <a:gd name="T56" fmla="*/ 2329 w 2415"/>
                                <a:gd name="T57" fmla="*/ 2147 h 2497"/>
                                <a:gd name="T58" fmla="*/ 2213 w 2415"/>
                                <a:gd name="T59" fmla="*/ 2487 h 2497"/>
                                <a:gd name="T60" fmla="*/ 1906 w 2415"/>
                                <a:gd name="T61" fmla="*/ 2343 h 2497"/>
                                <a:gd name="T62" fmla="*/ 1690 w 2415"/>
                                <a:gd name="T63" fmla="*/ 2209 h 2497"/>
                                <a:gd name="T64" fmla="*/ 1714 w 2415"/>
                                <a:gd name="T65" fmla="*/ 1983 h 2497"/>
                                <a:gd name="T66" fmla="*/ 1609 w 2415"/>
                                <a:gd name="T67" fmla="*/ 1801 h 2497"/>
                                <a:gd name="T68" fmla="*/ 1489 w 2415"/>
                                <a:gd name="T69" fmla="*/ 1705 h 2497"/>
                                <a:gd name="T70" fmla="*/ 1354 w 2415"/>
                                <a:gd name="T71" fmla="*/ 1849 h 2497"/>
                                <a:gd name="T72" fmla="*/ 1172 w 2415"/>
                                <a:gd name="T73" fmla="*/ 1734 h 2497"/>
                                <a:gd name="T74" fmla="*/ 1095 w 2415"/>
                                <a:gd name="T75" fmla="*/ 1575 h 2497"/>
                                <a:gd name="T76" fmla="*/ 1215 w 2415"/>
                                <a:gd name="T77" fmla="*/ 1455 h 2497"/>
                                <a:gd name="T78" fmla="*/ 1340 w 2415"/>
                                <a:gd name="T79" fmla="*/ 1518 h 2497"/>
                                <a:gd name="T80" fmla="*/ 1301 w 2415"/>
                                <a:gd name="T81" fmla="*/ 1244 h 2497"/>
                                <a:gd name="T82" fmla="*/ 1153 w 2415"/>
                                <a:gd name="T83" fmla="*/ 961 h 2497"/>
                                <a:gd name="T84" fmla="*/ 908 w 2415"/>
                                <a:gd name="T85" fmla="*/ 893 h 2497"/>
                                <a:gd name="T86" fmla="*/ 711 w 2415"/>
                                <a:gd name="T87" fmla="*/ 730 h 2497"/>
                                <a:gd name="T88" fmla="*/ 533 w 2415"/>
                                <a:gd name="T89" fmla="*/ 932 h 2497"/>
                                <a:gd name="T90" fmla="*/ 663 w 2415"/>
                                <a:gd name="T91" fmla="*/ 716 h 2497"/>
                                <a:gd name="T92" fmla="*/ 845 w 2415"/>
                                <a:gd name="T93" fmla="*/ 581 h 2497"/>
                                <a:gd name="T94" fmla="*/ 989 w 2415"/>
                                <a:gd name="T95" fmla="*/ 423 h 2497"/>
                                <a:gd name="T96" fmla="*/ 826 w 2415"/>
                                <a:gd name="T97" fmla="*/ 269 h 2497"/>
                                <a:gd name="T98" fmla="*/ 629 w 2415"/>
                                <a:gd name="T99" fmla="*/ 495 h 2497"/>
                                <a:gd name="T100" fmla="*/ 322 w 2415"/>
                                <a:gd name="T101" fmla="*/ 404 h 2497"/>
                                <a:gd name="T102" fmla="*/ 10 w 2415"/>
                                <a:gd name="T103" fmla="*/ 490 h 2497"/>
                                <a:gd name="T104" fmla="*/ 298 w 2415"/>
                                <a:gd name="T105" fmla="*/ 336 h 2497"/>
                                <a:gd name="T106" fmla="*/ 596 w 2415"/>
                                <a:gd name="T107" fmla="*/ 370 h 2497"/>
                                <a:gd name="T108" fmla="*/ 932 w 2415"/>
                                <a:gd name="T109" fmla="*/ 101 h 2497"/>
                                <a:gd name="T110" fmla="*/ 1162 w 2415"/>
                                <a:gd name="T111" fmla="*/ 245 h 2497"/>
                                <a:gd name="T112" fmla="*/ 1268 w 2415"/>
                                <a:gd name="T113" fmla="*/ 0 h 2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15" h="2497">
                                  <a:moveTo>
                                    <a:pt x="1268" y="0"/>
                                  </a:moveTo>
                                  <a:lnTo>
                                    <a:pt x="1263" y="0"/>
                                  </a:lnTo>
                                  <a:lnTo>
                                    <a:pt x="1234" y="20"/>
                                  </a:lnTo>
                                  <a:lnTo>
                                    <a:pt x="1234" y="58"/>
                                  </a:lnTo>
                                  <a:lnTo>
                                    <a:pt x="1229" y="135"/>
                                  </a:lnTo>
                                  <a:lnTo>
                                    <a:pt x="1229" y="130"/>
                                  </a:lnTo>
                                  <a:lnTo>
                                    <a:pt x="1157" y="236"/>
                                  </a:lnTo>
                                  <a:lnTo>
                                    <a:pt x="1162" y="236"/>
                                  </a:lnTo>
                                  <a:lnTo>
                                    <a:pt x="1071" y="216"/>
                                  </a:lnTo>
                                  <a:lnTo>
                                    <a:pt x="1033" y="221"/>
                                  </a:lnTo>
                                  <a:lnTo>
                                    <a:pt x="975" y="202"/>
                                  </a:lnTo>
                                  <a:lnTo>
                                    <a:pt x="980" y="207"/>
                                  </a:lnTo>
                                  <a:lnTo>
                                    <a:pt x="985" y="140"/>
                                  </a:lnTo>
                                  <a:lnTo>
                                    <a:pt x="980" y="101"/>
                                  </a:lnTo>
                                  <a:lnTo>
                                    <a:pt x="980" y="96"/>
                                  </a:lnTo>
                                  <a:lnTo>
                                    <a:pt x="975" y="96"/>
                                  </a:lnTo>
                                  <a:lnTo>
                                    <a:pt x="932" y="92"/>
                                  </a:lnTo>
                                  <a:lnTo>
                                    <a:pt x="927" y="92"/>
                                  </a:lnTo>
                                  <a:lnTo>
                                    <a:pt x="860" y="154"/>
                                  </a:lnTo>
                                  <a:lnTo>
                                    <a:pt x="860" y="159"/>
                                  </a:lnTo>
                                  <a:lnTo>
                                    <a:pt x="812" y="250"/>
                                  </a:lnTo>
                                  <a:lnTo>
                                    <a:pt x="817" y="245"/>
                                  </a:lnTo>
                                  <a:lnTo>
                                    <a:pt x="696" y="245"/>
                                  </a:lnTo>
                                  <a:lnTo>
                                    <a:pt x="586" y="360"/>
                                  </a:lnTo>
                                  <a:lnTo>
                                    <a:pt x="591" y="360"/>
                                  </a:lnTo>
                                  <a:lnTo>
                                    <a:pt x="495" y="360"/>
                                  </a:lnTo>
                                  <a:lnTo>
                                    <a:pt x="500" y="365"/>
                                  </a:lnTo>
                                  <a:lnTo>
                                    <a:pt x="480" y="264"/>
                                  </a:lnTo>
                                  <a:lnTo>
                                    <a:pt x="480" y="260"/>
                                  </a:lnTo>
                                  <a:lnTo>
                                    <a:pt x="471" y="260"/>
                                  </a:lnTo>
                                  <a:lnTo>
                                    <a:pt x="356" y="346"/>
                                  </a:lnTo>
                                  <a:lnTo>
                                    <a:pt x="360" y="346"/>
                                  </a:lnTo>
                                  <a:lnTo>
                                    <a:pt x="298" y="327"/>
                                  </a:lnTo>
                                  <a:lnTo>
                                    <a:pt x="245" y="317"/>
                                  </a:lnTo>
                                  <a:lnTo>
                                    <a:pt x="144" y="346"/>
                                  </a:lnTo>
                                  <a:lnTo>
                                    <a:pt x="120" y="346"/>
                                  </a:lnTo>
                                  <a:lnTo>
                                    <a:pt x="68" y="360"/>
                                  </a:lnTo>
                                  <a:lnTo>
                                    <a:pt x="63" y="360"/>
                                  </a:lnTo>
                                  <a:lnTo>
                                    <a:pt x="24" y="394"/>
                                  </a:lnTo>
                                  <a:lnTo>
                                    <a:pt x="24" y="399"/>
                                  </a:lnTo>
                                  <a:lnTo>
                                    <a:pt x="0" y="495"/>
                                  </a:lnTo>
                                  <a:lnTo>
                                    <a:pt x="0" y="500"/>
                                  </a:lnTo>
                                  <a:lnTo>
                                    <a:pt x="15" y="519"/>
                                  </a:lnTo>
                                  <a:lnTo>
                                    <a:pt x="106" y="519"/>
                                  </a:lnTo>
                                  <a:lnTo>
                                    <a:pt x="101" y="519"/>
                                  </a:lnTo>
                                  <a:lnTo>
                                    <a:pt x="130" y="557"/>
                                  </a:lnTo>
                                  <a:lnTo>
                                    <a:pt x="140" y="557"/>
                                  </a:lnTo>
                                  <a:lnTo>
                                    <a:pt x="183" y="485"/>
                                  </a:lnTo>
                                  <a:lnTo>
                                    <a:pt x="178" y="485"/>
                                  </a:lnTo>
                                  <a:lnTo>
                                    <a:pt x="322" y="413"/>
                                  </a:lnTo>
                                  <a:lnTo>
                                    <a:pt x="365" y="418"/>
                                  </a:lnTo>
                                  <a:lnTo>
                                    <a:pt x="581" y="384"/>
                                  </a:lnTo>
                                  <a:lnTo>
                                    <a:pt x="576" y="380"/>
                                  </a:lnTo>
                                  <a:lnTo>
                                    <a:pt x="543" y="485"/>
                                  </a:lnTo>
                                  <a:lnTo>
                                    <a:pt x="586" y="567"/>
                                  </a:lnTo>
                                  <a:lnTo>
                                    <a:pt x="586" y="572"/>
                                  </a:lnTo>
                                  <a:lnTo>
                                    <a:pt x="596" y="572"/>
                                  </a:lnTo>
                                  <a:lnTo>
                                    <a:pt x="639" y="500"/>
                                  </a:lnTo>
                                  <a:lnTo>
                                    <a:pt x="639" y="495"/>
                                  </a:lnTo>
                                  <a:lnTo>
                                    <a:pt x="648" y="442"/>
                                  </a:lnTo>
                                  <a:lnTo>
                                    <a:pt x="648" y="437"/>
                                  </a:lnTo>
                                  <a:lnTo>
                                    <a:pt x="600" y="365"/>
                                  </a:lnTo>
                                  <a:lnTo>
                                    <a:pt x="600" y="375"/>
                                  </a:lnTo>
                                  <a:lnTo>
                                    <a:pt x="701" y="284"/>
                                  </a:lnTo>
                                  <a:lnTo>
                                    <a:pt x="696" y="284"/>
                                  </a:lnTo>
                                  <a:lnTo>
                                    <a:pt x="821" y="279"/>
                                  </a:lnTo>
                                  <a:lnTo>
                                    <a:pt x="817" y="279"/>
                                  </a:lnTo>
                                  <a:lnTo>
                                    <a:pt x="850" y="336"/>
                                  </a:lnTo>
                                  <a:lnTo>
                                    <a:pt x="855" y="336"/>
                                  </a:lnTo>
                                  <a:lnTo>
                                    <a:pt x="932" y="351"/>
                                  </a:lnTo>
                                  <a:lnTo>
                                    <a:pt x="965" y="336"/>
                                  </a:lnTo>
                                  <a:lnTo>
                                    <a:pt x="961" y="332"/>
                                  </a:lnTo>
                                  <a:lnTo>
                                    <a:pt x="965" y="370"/>
                                  </a:lnTo>
                                  <a:lnTo>
                                    <a:pt x="985" y="428"/>
                                  </a:lnTo>
                                  <a:lnTo>
                                    <a:pt x="985" y="432"/>
                                  </a:lnTo>
                                  <a:lnTo>
                                    <a:pt x="989" y="432"/>
                                  </a:lnTo>
                                  <a:lnTo>
                                    <a:pt x="1076" y="452"/>
                                  </a:lnTo>
                                  <a:lnTo>
                                    <a:pt x="1071" y="447"/>
                                  </a:lnTo>
                                  <a:lnTo>
                                    <a:pt x="1071" y="480"/>
                                  </a:lnTo>
                                  <a:lnTo>
                                    <a:pt x="1071" y="476"/>
                                  </a:lnTo>
                                  <a:lnTo>
                                    <a:pt x="1042" y="505"/>
                                  </a:lnTo>
                                  <a:lnTo>
                                    <a:pt x="1047" y="505"/>
                                  </a:lnTo>
                                  <a:lnTo>
                                    <a:pt x="927" y="529"/>
                                  </a:lnTo>
                                  <a:lnTo>
                                    <a:pt x="845" y="572"/>
                                  </a:lnTo>
                                  <a:lnTo>
                                    <a:pt x="764" y="567"/>
                                  </a:lnTo>
                                  <a:lnTo>
                                    <a:pt x="701" y="562"/>
                                  </a:lnTo>
                                  <a:lnTo>
                                    <a:pt x="644" y="591"/>
                                  </a:lnTo>
                                  <a:lnTo>
                                    <a:pt x="639" y="591"/>
                                  </a:lnTo>
                                  <a:lnTo>
                                    <a:pt x="639" y="596"/>
                                  </a:lnTo>
                                  <a:lnTo>
                                    <a:pt x="634" y="625"/>
                                  </a:lnTo>
                                  <a:lnTo>
                                    <a:pt x="634" y="629"/>
                                  </a:lnTo>
                                  <a:lnTo>
                                    <a:pt x="648" y="649"/>
                                  </a:lnTo>
                                  <a:lnTo>
                                    <a:pt x="648" y="644"/>
                                  </a:lnTo>
                                  <a:lnTo>
                                    <a:pt x="653" y="716"/>
                                  </a:lnTo>
                                  <a:lnTo>
                                    <a:pt x="653" y="711"/>
                                  </a:lnTo>
                                  <a:lnTo>
                                    <a:pt x="596" y="749"/>
                                  </a:lnTo>
                                  <a:lnTo>
                                    <a:pt x="596" y="754"/>
                                  </a:lnTo>
                                  <a:lnTo>
                                    <a:pt x="562" y="845"/>
                                  </a:lnTo>
                                  <a:lnTo>
                                    <a:pt x="562" y="841"/>
                                  </a:lnTo>
                                  <a:lnTo>
                                    <a:pt x="524" y="898"/>
                                  </a:lnTo>
                                  <a:lnTo>
                                    <a:pt x="524" y="941"/>
                                  </a:lnTo>
                                  <a:lnTo>
                                    <a:pt x="572" y="970"/>
                                  </a:lnTo>
                                  <a:lnTo>
                                    <a:pt x="576" y="970"/>
                                  </a:lnTo>
                                  <a:lnTo>
                                    <a:pt x="620" y="946"/>
                                  </a:lnTo>
                                  <a:lnTo>
                                    <a:pt x="624" y="946"/>
                                  </a:lnTo>
                                  <a:lnTo>
                                    <a:pt x="672" y="865"/>
                                  </a:lnTo>
                                  <a:lnTo>
                                    <a:pt x="672" y="860"/>
                                  </a:lnTo>
                                  <a:lnTo>
                                    <a:pt x="663" y="821"/>
                                  </a:lnTo>
                                  <a:lnTo>
                                    <a:pt x="663" y="826"/>
                                  </a:lnTo>
                                  <a:lnTo>
                                    <a:pt x="720" y="740"/>
                                  </a:lnTo>
                                  <a:lnTo>
                                    <a:pt x="754" y="711"/>
                                  </a:lnTo>
                                  <a:lnTo>
                                    <a:pt x="817" y="644"/>
                                  </a:lnTo>
                                  <a:lnTo>
                                    <a:pt x="807" y="644"/>
                                  </a:lnTo>
                                  <a:lnTo>
                                    <a:pt x="855" y="697"/>
                                  </a:lnTo>
                                  <a:lnTo>
                                    <a:pt x="908" y="730"/>
                                  </a:lnTo>
                                  <a:lnTo>
                                    <a:pt x="908" y="725"/>
                                  </a:lnTo>
                                  <a:lnTo>
                                    <a:pt x="889" y="821"/>
                                  </a:lnTo>
                                  <a:lnTo>
                                    <a:pt x="898" y="893"/>
                                  </a:lnTo>
                                  <a:lnTo>
                                    <a:pt x="898" y="937"/>
                                  </a:lnTo>
                                  <a:lnTo>
                                    <a:pt x="889" y="980"/>
                                  </a:lnTo>
                                  <a:lnTo>
                                    <a:pt x="889" y="985"/>
                                  </a:lnTo>
                                  <a:lnTo>
                                    <a:pt x="903" y="1009"/>
                                  </a:lnTo>
                                  <a:lnTo>
                                    <a:pt x="908" y="1009"/>
                                  </a:lnTo>
                                  <a:lnTo>
                                    <a:pt x="941" y="1023"/>
                                  </a:lnTo>
                                  <a:lnTo>
                                    <a:pt x="1057" y="985"/>
                                  </a:lnTo>
                                  <a:lnTo>
                                    <a:pt x="1129" y="965"/>
                                  </a:lnTo>
                                  <a:lnTo>
                                    <a:pt x="1153" y="970"/>
                                  </a:lnTo>
                                  <a:lnTo>
                                    <a:pt x="1148" y="965"/>
                                  </a:lnTo>
                                  <a:lnTo>
                                    <a:pt x="1177" y="1037"/>
                                  </a:lnTo>
                                  <a:lnTo>
                                    <a:pt x="1162" y="1076"/>
                                  </a:lnTo>
                                  <a:lnTo>
                                    <a:pt x="1162" y="1172"/>
                                  </a:lnTo>
                                  <a:lnTo>
                                    <a:pt x="1205" y="1239"/>
                                  </a:lnTo>
                                  <a:lnTo>
                                    <a:pt x="1210" y="1239"/>
                                  </a:lnTo>
                                  <a:lnTo>
                                    <a:pt x="1301" y="1254"/>
                                  </a:lnTo>
                                  <a:lnTo>
                                    <a:pt x="1297" y="1249"/>
                                  </a:lnTo>
                                  <a:lnTo>
                                    <a:pt x="1301" y="1278"/>
                                  </a:lnTo>
                                  <a:lnTo>
                                    <a:pt x="1325" y="1350"/>
                                  </a:lnTo>
                                  <a:lnTo>
                                    <a:pt x="1325" y="1354"/>
                                  </a:lnTo>
                                  <a:lnTo>
                                    <a:pt x="1378" y="1407"/>
                                  </a:lnTo>
                                  <a:lnTo>
                                    <a:pt x="1378" y="1402"/>
                                  </a:lnTo>
                                  <a:lnTo>
                                    <a:pt x="1354" y="1465"/>
                                  </a:lnTo>
                                  <a:lnTo>
                                    <a:pt x="1330" y="1518"/>
                                  </a:lnTo>
                                  <a:lnTo>
                                    <a:pt x="1330" y="1513"/>
                                  </a:lnTo>
                                  <a:lnTo>
                                    <a:pt x="1277" y="1561"/>
                                  </a:lnTo>
                                  <a:lnTo>
                                    <a:pt x="1282" y="1561"/>
                                  </a:lnTo>
                                  <a:lnTo>
                                    <a:pt x="1229" y="1561"/>
                                  </a:lnTo>
                                  <a:lnTo>
                                    <a:pt x="1234" y="1566"/>
                                  </a:lnTo>
                                  <a:lnTo>
                                    <a:pt x="1215" y="1513"/>
                                  </a:lnTo>
                                  <a:lnTo>
                                    <a:pt x="1220" y="1450"/>
                                  </a:lnTo>
                                  <a:lnTo>
                                    <a:pt x="1220" y="1446"/>
                                  </a:lnTo>
                                  <a:lnTo>
                                    <a:pt x="1215" y="1446"/>
                                  </a:lnTo>
                                  <a:lnTo>
                                    <a:pt x="1157" y="1441"/>
                                  </a:lnTo>
                                  <a:lnTo>
                                    <a:pt x="1085" y="1446"/>
                                  </a:lnTo>
                                  <a:lnTo>
                                    <a:pt x="1033" y="1460"/>
                                  </a:lnTo>
                                  <a:lnTo>
                                    <a:pt x="1028" y="1460"/>
                                  </a:lnTo>
                                  <a:lnTo>
                                    <a:pt x="1028" y="1465"/>
                                  </a:lnTo>
                                  <a:lnTo>
                                    <a:pt x="1018" y="1508"/>
                                  </a:lnTo>
                                  <a:lnTo>
                                    <a:pt x="1033" y="1570"/>
                                  </a:lnTo>
                                  <a:lnTo>
                                    <a:pt x="1033" y="1575"/>
                                  </a:lnTo>
                                  <a:lnTo>
                                    <a:pt x="1037" y="1575"/>
                                  </a:lnTo>
                                  <a:lnTo>
                                    <a:pt x="1090" y="1585"/>
                                  </a:lnTo>
                                  <a:lnTo>
                                    <a:pt x="1085" y="1580"/>
                                  </a:lnTo>
                                  <a:lnTo>
                                    <a:pt x="1081" y="1623"/>
                                  </a:lnTo>
                                  <a:lnTo>
                                    <a:pt x="1081" y="1628"/>
                                  </a:lnTo>
                                  <a:lnTo>
                                    <a:pt x="1129" y="1657"/>
                                  </a:lnTo>
                                  <a:lnTo>
                                    <a:pt x="1129" y="1652"/>
                                  </a:lnTo>
                                  <a:lnTo>
                                    <a:pt x="1129" y="1690"/>
                                  </a:lnTo>
                                  <a:lnTo>
                                    <a:pt x="1167" y="1743"/>
                                  </a:lnTo>
                                  <a:lnTo>
                                    <a:pt x="1172" y="1743"/>
                                  </a:lnTo>
                                  <a:lnTo>
                                    <a:pt x="1263" y="1758"/>
                                  </a:lnTo>
                                  <a:lnTo>
                                    <a:pt x="1258" y="1753"/>
                                  </a:lnTo>
                                  <a:lnTo>
                                    <a:pt x="1277" y="1791"/>
                                  </a:lnTo>
                                  <a:lnTo>
                                    <a:pt x="1277" y="1796"/>
                                  </a:lnTo>
                                  <a:lnTo>
                                    <a:pt x="1282" y="1796"/>
                                  </a:lnTo>
                                  <a:lnTo>
                                    <a:pt x="1316" y="1810"/>
                                  </a:lnTo>
                                  <a:lnTo>
                                    <a:pt x="1311" y="1810"/>
                                  </a:lnTo>
                                  <a:lnTo>
                                    <a:pt x="1345" y="1854"/>
                                  </a:lnTo>
                                  <a:lnTo>
                                    <a:pt x="1345" y="1849"/>
                                  </a:lnTo>
                                  <a:lnTo>
                                    <a:pt x="1330" y="1897"/>
                                  </a:lnTo>
                                  <a:lnTo>
                                    <a:pt x="1345" y="1964"/>
                                  </a:lnTo>
                                  <a:lnTo>
                                    <a:pt x="1345" y="1969"/>
                                  </a:lnTo>
                                  <a:lnTo>
                                    <a:pt x="1402" y="1969"/>
                                  </a:lnTo>
                                  <a:lnTo>
                                    <a:pt x="1402" y="1964"/>
                                  </a:lnTo>
                                  <a:lnTo>
                                    <a:pt x="1436" y="1902"/>
                                  </a:lnTo>
                                  <a:lnTo>
                                    <a:pt x="1460" y="1844"/>
                                  </a:lnTo>
                                  <a:lnTo>
                                    <a:pt x="1460" y="1777"/>
                                  </a:lnTo>
                                  <a:lnTo>
                                    <a:pt x="1498" y="1705"/>
                                  </a:lnTo>
                                  <a:lnTo>
                                    <a:pt x="1493" y="1710"/>
                                  </a:lnTo>
                                  <a:lnTo>
                                    <a:pt x="1522" y="1724"/>
                                  </a:lnTo>
                                  <a:lnTo>
                                    <a:pt x="1517" y="1719"/>
                                  </a:lnTo>
                                  <a:lnTo>
                                    <a:pt x="1517" y="1825"/>
                                  </a:lnTo>
                                  <a:lnTo>
                                    <a:pt x="1556" y="1825"/>
                                  </a:lnTo>
                                  <a:lnTo>
                                    <a:pt x="1609" y="1810"/>
                                  </a:lnTo>
                                  <a:lnTo>
                                    <a:pt x="1642" y="1825"/>
                                  </a:lnTo>
                                  <a:lnTo>
                                    <a:pt x="1637" y="1820"/>
                                  </a:lnTo>
                                  <a:lnTo>
                                    <a:pt x="1647" y="1854"/>
                                  </a:lnTo>
                                  <a:lnTo>
                                    <a:pt x="1671" y="1926"/>
                                  </a:lnTo>
                                  <a:lnTo>
                                    <a:pt x="1671" y="1930"/>
                                  </a:lnTo>
                                  <a:lnTo>
                                    <a:pt x="1705" y="1969"/>
                                  </a:lnTo>
                                  <a:lnTo>
                                    <a:pt x="1705" y="1964"/>
                                  </a:lnTo>
                                  <a:lnTo>
                                    <a:pt x="1705" y="1988"/>
                                  </a:lnTo>
                                  <a:lnTo>
                                    <a:pt x="1729" y="1988"/>
                                  </a:lnTo>
                                  <a:lnTo>
                                    <a:pt x="1724" y="1988"/>
                                  </a:lnTo>
                                  <a:lnTo>
                                    <a:pt x="1772" y="2022"/>
                                  </a:lnTo>
                                  <a:lnTo>
                                    <a:pt x="1772" y="2017"/>
                                  </a:lnTo>
                                  <a:lnTo>
                                    <a:pt x="1791" y="2084"/>
                                  </a:lnTo>
                                  <a:lnTo>
                                    <a:pt x="1791" y="2079"/>
                                  </a:lnTo>
                                  <a:lnTo>
                                    <a:pt x="1690" y="2209"/>
                                  </a:lnTo>
                                  <a:lnTo>
                                    <a:pt x="1690" y="2219"/>
                                  </a:lnTo>
                                  <a:lnTo>
                                    <a:pt x="1700" y="2219"/>
                                  </a:lnTo>
                                  <a:lnTo>
                                    <a:pt x="1839" y="2123"/>
                                  </a:lnTo>
                                  <a:lnTo>
                                    <a:pt x="1834" y="2123"/>
                                  </a:lnTo>
                                  <a:lnTo>
                                    <a:pt x="1921" y="2108"/>
                                  </a:lnTo>
                                  <a:lnTo>
                                    <a:pt x="1916" y="2103"/>
                                  </a:lnTo>
                                  <a:lnTo>
                                    <a:pt x="1911" y="2185"/>
                                  </a:lnTo>
                                  <a:lnTo>
                                    <a:pt x="1906" y="2315"/>
                                  </a:lnTo>
                                  <a:lnTo>
                                    <a:pt x="1901" y="2348"/>
                                  </a:lnTo>
                                  <a:lnTo>
                                    <a:pt x="1901" y="2353"/>
                                  </a:lnTo>
                                  <a:lnTo>
                                    <a:pt x="1906" y="2353"/>
                                  </a:lnTo>
                                  <a:lnTo>
                                    <a:pt x="1954" y="2367"/>
                                  </a:lnTo>
                                  <a:lnTo>
                                    <a:pt x="2060" y="2334"/>
                                  </a:lnTo>
                                  <a:lnTo>
                                    <a:pt x="2141" y="2334"/>
                                  </a:lnTo>
                                  <a:lnTo>
                                    <a:pt x="2228" y="2372"/>
                                  </a:lnTo>
                                  <a:lnTo>
                                    <a:pt x="2223" y="2367"/>
                                  </a:lnTo>
                                  <a:lnTo>
                                    <a:pt x="2223" y="2420"/>
                                  </a:lnTo>
                                  <a:lnTo>
                                    <a:pt x="2209" y="2492"/>
                                  </a:lnTo>
                                  <a:lnTo>
                                    <a:pt x="2209" y="2497"/>
                                  </a:lnTo>
                                  <a:lnTo>
                                    <a:pt x="2213" y="2497"/>
                                  </a:lnTo>
                                  <a:lnTo>
                                    <a:pt x="2281" y="2473"/>
                                  </a:lnTo>
                                  <a:lnTo>
                                    <a:pt x="2285" y="2473"/>
                                  </a:lnTo>
                                  <a:lnTo>
                                    <a:pt x="2372" y="2420"/>
                                  </a:lnTo>
                                  <a:lnTo>
                                    <a:pt x="2372" y="2415"/>
                                  </a:lnTo>
                                  <a:lnTo>
                                    <a:pt x="2415" y="2180"/>
                                  </a:lnTo>
                                  <a:lnTo>
                                    <a:pt x="2415" y="2175"/>
                                  </a:lnTo>
                                  <a:lnTo>
                                    <a:pt x="2410" y="2175"/>
                                  </a:lnTo>
                                  <a:lnTo>
                                    <a:pt x="2333" y="2142"/>
                                  </a:lnTo>
                                  <a:lnTo>
                                    <a:pt x="2338" y="2147"/>
                                  </a:lnTo>
                                  <a:lnTo>
                                    <a:pt x="2357" y="2075"/>
                                  </a:lnTo>
                                  <a:lnTo>
                                    <a:pt x="2357" y="2070"/>
                                  </a:lnTo>
                                  <a:lnTo>
                                    <a:pt x="2300" y="1979"/>
                                  </a:lnTo>
                                  <a:lnTo>
                                    <a:pt x="2295" y="1979"/>
                                  </a:lnTo>
                                  <a:lnTo>
                                    <a:pt x="2213" y="1974"/>
                                  </a:lnTo>
                                  <a:lnTo>
                                    <a:pt x="2170" y="1974"/>
                                  </a:lnTo>
                                  <a:lnTo>
                                    <a:pt x="2161" y="1979"/>
                                  </a:lnTo>
                                  <a:lnTo>
                                    <a:pt x="2165" y="1983"/>
                                  </a:lnTo>
                                  <a:lnTo>
                                    <a:pt x="2161" y="1969"/>
                                  </a:lnTo>
                                  <a:lnTo>
                                    <a:pt x="2161" y="1974"/>
                                  </a:lnTo>
                                  <a:lnTo>
                                    <a:pt x="2281" y="1854"/>
                                  </a:lnTo>
                                  <a:lnTo>
                                    <a:pt x="2281" y="1844"/>
                                  </a:lnTo>
                                  <a:lnTo>
                                    <a:pt x="2151" y="1964"/>
                                  </a:lnTo>
                                  <a:lnTo>
                                    <a:pt x="2151" y="1969"/>
                                  </a:lnTo>
                                  <a:lnTo>
                                    <a:pt x="2156" y="1983"/>
                                  </a:lnTo>
                                  <a:lnTo>
                                    <a:pt x="2156" y="1988"/>
                                  </a:lnTo>
                                  <a:lnTo>
                                    <a:pt x="2161" y="1988"/>
                                  </a:lnTo>
                                  <a:lnTo>
                                    <a:pt x="2170" y="1983"/>
                                  </a:lnTo>
                                  <a:lnTo>
                                    <a:pt x="2213" y="1983"/>
                                  </a:lnTo>
                                  <a:lnTo>
                                    <a:pt x="2295" y="1988"/>
                                  </a:lnTo>
                                  <a:lnTo>
                                    <a:pt x="2290" y="1988"/>
                                  </a:lnTo>
                                  <a:lnTo>
                                    <a:pt x="2348" y="2079"/>
                                  </a:lnTo>
                                  <a:lnTo>
                                    <a:pt x="2348" y="2075"/>
                                  </a:lnTo>
                                  <a:lnTo>
                                    <a:pt x="2329" y="2147"/>
                                  </a:lnTo>
                                  <a:lnTo>
                                    <a:pt x="2329" y="2151"/>
                                  </a:lnTo>
                                  <a:lnTo>
                                    <a:pt x="2333" y="2151"/>
                                  </a:lnTo>
                                  <a:lnTo>
                                    <a:pt x="2410" y="2185"/>
                                  </a:lnTo>
                                  <a:lnTo>
                                    <a:pt x="2405" y="2180"/>
                                  </a:lnTo>
                                  <a:lnTo>
                                    <a:pt x="2362" y="2415"/>
                                  </a:lnTo>
                                  <a:lnTo>
                                    <a:pt x="2362" y="2411"/>
                                  </a:lnTo>
                                  <a:lnTo>
                                    <a:pt x="2276" y="2463"/>
                                  </a:lnTo>
                                  <a:lnTo>
                                    <a:pt x="2281" y="2463"/>
                                  </a:lnTo>
                                  <a:lnTo>
                                    <a:pt x="2213" y="2487"/>
                                  </a:lnTo>
                                  <a:lnTo>
                                    <a:pt x="2218" y="2492"/>
                                  </a:lnTo>
                                  <a:lnTo>
                                    <a:pt x="2233" y="2420"/>
                                  </a:lnTo>
                                  <a:lnTo>
                                    <a:pt x="2233" y="2367"/>
                                  </a:lnTo>
                                  <a:lnTo>
                                    <a:pt x="2233" y="2363"/>
                                  </a:lnTo>
                                  <a:lnTo>
                                    <a:pt x="2228" y="2363"/>
                                  </a:lnTo>
                                  <a:lnTo>
                                    <a:pt x="2141" y="2324"/>
                                  </a:lnTo>
                                  <a:lnTo>
                                    <a:pt x="2060" y="2324"/>
                                  </a:lnTo>
                                  <a:lnTo>
                                    <a:pt x="1954" y="2358"/>
                                  </a:lnTo>
                                  <a:lnTo>
                                    <a:pt x="1906" y="2343"/>
                                  </a:lnTo>
                                  <a:lnTo>
                                    <a:pt x="1911" y="2348"/>
                                  </a:lnTo>
                                  <a:lnTo>
                                    <a:pt x="1916" y="2315"/>
                                  </a:lnTo>
                                  <a:lnTo>
                                    <a:pt x="1921" y="2185"/>
                                  </a:lnTo>
                                  <a:lnTo>
                                    <a:pt x="1925" y="2103"/>
                                  </a:lnTo>
                                  <a:lnTo>
                                    <a:pt x="1925" y="2099"/>
                                  </a:lnTo>
                                  <a:lnTo>
                                    <a:pt x="1921" y="2099"/>
                                  </a:lnTo>
                                  <a:lnTo>
                                    <a:pt x="1834" y="2113"/>
                                  </a:lnTo>
                                  <a:lnTo>
                                    <a:pt x="1829" y="2113"/>
                                  </a:lnTo>
                                  <a:lnTo>
                                    <a:pt x="1690" y="2209"/>
                                  </a:lnTo>
                                  <a:lnTo>
                                    <a:pt x="1700" y="2219"/>
                                  </a:lnTo>
                                  <a:lnTo>
                                    <a:pt x="1801" y="2089"/>
                                  </a:lnTo>
                                  <a:lnTo>
                                    <a:pt x="1801" y="2084"/>
                                  </a:lnTo>
                                  <a:lnTo>
                                    <a:pt x="1781" y="2017"/>
                                  </a:lnTo>
                                  <a:lnTo>
                                    <a:pt x="1781" y="2012"/>
                                  </a:lnTo>
                                  <a:lnTo>
                                    <a:pt x="1733" y="1979"/>
                                  </a:lnTo>
                                  <a:lnTo>
                                    <a:pt x="1729" y="1979"/>
                                  </a:lnTo>
                                  <a:lnTo>
                                    <a:pt x="1709" y="1979"/>
                                  </a:lnTo>
                                  <a:lnTo>
                                    <a:pt x="1714" y="1983"/>
                                  </a:lnTo>
                                  <a:lnTo>
                                    <a:pt x="1714" y="1964"/>
                                  </a:lnTo>
                                  <a:lnTo>
                                    <a:pt x="1714" y="1959"/>
                                  </a:lnTo>
                                  <a:lnTo>
                                    <a:pt x="1681" y="1921"/>
                                  </a:lnTo>
                                  <a:lnTo>
                                    <a:pt x="1681" y="1926"/>
                                  </a:lnTo>
                                  <a:lnTo>
                                    <a:pt x="1657" y="1854"/>
                                  </a:lnTo>
                                  <a:lnTo>
                                    <a:pt x="1647" y="1820"/>
                                  </a:lnTo>
                                  <a:lnTo>
                                    <a:pt x="1647" y="1815"/>
                                  </a:lnTo>
                                  <a:lnTo>
                                    <a:pt x="1642" y="1815"/>
                                  </a:lnTo>
                                  <a:lnTo>
                                    <a:pt x="1609" y="1801"/>
                                  </a:lnTo>
                                  <a:lnTo>
                                    <a:pt x="1556" y="1815"/>
                                  </a:lnTo>
                                  <a:lnTo>
                                    <a:pt x="1522" y="1815"/>
                                  </a:lnTo>
                                  <a:lnTo>
                                    <a:pt x="1527" y="1820"/>
                                  </a:lnTo>
                                  <a:lnTo>
                                    <a:pt x="1527" y="1719"/>
                                  </a:lnTo>
                                  <a:lnTo>
                                    <a:pt x="1527" y="1714"/>
                                  </a:lnTo>
                                  <a:lnTo>
                                    <a:pt x="1522" y="1714"/>
                                  </a:lnTo>
                                  <a:lnTo>
                                    <a:pt x="1493" y="1700"/>
                                  </a:lnTo>
                                  <a:lnTo>
                                    <a:pt x="1489" y="1700"/>
                                  </a:lnTo>
                                  <a:lnTo>
                                    <a:pt x="1489" y="1705"/>
                                  </a:lnTo>
                                  <a:lnTo>
                                    <a:pt x="1450" y="1777"/>
                                  </a:lnTo>
                                  <a:lnTo>
                                    <a:pt x="1450" y="1844"/>
                                  </a:lnTo>
                                  <a:lnTo>
                                    <a:pt x="1426" y="1902"/>
                                  </a:lnTo>
                                  <a:lnTo>
                                    <a:pt x="1393" y="1964"/>
                                  </a:lnTo>
                                  <a:lnTo>
                                    <a:pt x="1397" y="1959"/>
                                  </a:lnTo>
                                  <a:lnTo>
                                    <a:pt x="1349" y="1959"/>
                                  </a:lnTo>
                                  <a:lnTo>
                                    <a:pt x="1354" y="1964"/>
                                  </a:lnTo>
                                  <a:lnTo>
                                    <a:pt x="1340" y="1897"/>
                                  </a:lnTo>
                                  <a:lnTo>
                                    <a:pt x="1354" y="1849"/>
                                  </a:lnTo>
                                  <a:lnTo>
                                    <a:pt x="1354" y="1844"/>
                                  </a:lnTo>
                                  <a:lnTo>
                                    <a:pt x="1321" y="1801"/>
                                  </a:lnTo>
                                  <a:lnTo>
                                    <a:pt x="1316" y="1801"/>
                                  </a:lnTo>
                                  <a:lnTo>
                                    <a:pt x="1282" y="1786"/>
                                  </a:lnTo>
                                  <a:lnTo>
                                    <a:pt x="1287" y="1791"/>
                                  </a:lnTo>
                                  <a:lnTo>
                                    <a:pt x="1268" y="1753"/>
                                  </a:lnTo>
                                  <a:lnTo>
                                    <a:pt x="1268" y="1748"/>
                                  </a:lnTo>
                                  <a:lnTo>
                                    <a:pt x="1263" y="1748"/>
                                  </a:lnTo>
                                  <a:lnTo>
                                    <a:pt x="1172" y="1734"/>
                                  </a:lnTo>
                                  <a:lnTo>
                                    <a:pt x="1177" y="1734"/>
                                  </a:lnTo>
                                  <a:lnTo>
                                    <a:pt x="1138" y="1681"/>
                                  </a:lnTo>
                                  <a:lnTo>
                                    <a:pt x="1138" y="1686"/>
                                  </a:lnTo>
                                  <a:lnTo>
                                    <a:pt x="1138" y="1652"/>
                                  </a:lnTo>
                                  <a:lnTo>
                                    <a:pt x="1138" y="1647"/>
                                  </a:lnTo>
                                  <a:lnTo>
                                    <a:pt x="1090" y="1618"/>
                                  </a:lnTo>
                                  <a:lnTo>
                                    <a:pt x="1090" y="1623"/>
                                  </a:lnTo>
                                  <a:lnTo>
                                    <a:pt x="1095" y="1580"/>
                                  </a:lnTo>
                                  <a:lnTo>
                                    <a:pt x="1095" y="1575"/>
                                  </a:lnTo>
                                  <a:lnTo>
                                    <a:pt x="1090" y="1575"/>
                                  </a:lnTo>
                                  <a:lnTo>
                                    <a:pt x="1037" y="1566"/>
                                  </a:lnTo>
                                  <a:lnTo>
                                    <a:pt x="1042" y="1570"/>
                                  </a:lnTo>
                                  <a:lnTo>
                                    <a:pt x="1028" y="1508"/>
                                  </a:lnTo>
                                  <a:lnTo>
                                    <a:pt x="1037" y="1465"/>
                                  </a:lnTo>
                                  <a:lnTo>
                                    <a:pt x="1033" y="1470"/>
                                  </a:lnTo>
                                  <a:lnTo>
                                    <a:pt x="1085" y="1455"/>
                                  </a:lnTo>
                                  <a:lnTo>
                                    <a:pt x="1157" y="1450"/>
                                  </a:lnTo>
                                  <a:lnTo>
                                    <a:pt x="1215" y="1455"/>
                                  </a:lnTo>
                                  <a:lnTo>
                                    <a:pt x="1210" y="1450"/>
                                  </a:lnTo>
                                  <a:lnTo>
                                    <a:pt x="1205" y="1513"/>
                                  </a:lnTo>
                                  <a:lnTo>
                                    <a:pt x="1225" y="1566"/>
                                  </a:lnTo>
                                  <a:lnTo>
                                    <a:pt x="1225" y="1570"/>
                                  </a:lnTo>
                                  <a:lnTo>
                                    <a:pt x="1229" y="1570"/>
                                  </a:lnTo>
                                  <a:lnTo>
                                    <a:pt x="1282" y="1570"/>
                                  </a:lnTo>
                                  <a:lnTo>
                                    <a:pt x="1287" y="1570"/>
                                  </a:lnTo>
                                  <a:lnTo>
                                    <a:pt x="1340" y="1522"/>
                                  </a:lnTo>
                                  <a:lnTo>
                                    <a:pt x="1340" y="1518"/>
                                  </a:lnTo>
                                  <a:lnTo>
                                    <a:pt x="1364" y="1465"/>
                                  </a:lnTo>
                                  <a:lnTo>
                                    <a:pt x="1388" y="1402"/>
                                  </a:lnTo>
                                  <a:lnTo>
                                    <a:pt x="1388" y="1398"/>
                                  </a:lnTo>
                                  <a:lnTo>
                                    <a:pt x="1335" y="1345"/>
                                  </a:lnTo>
                                  <a:lnTo>
                                    <a:pt x="1335" y="1350"/>
                                  </a:lnTo>
                                  <a:lnTo>
                                    <a:pt x="1311" y="1278"/>
                                  </a:lnTo>
                                  <a:lnTo>
                                    <a:pt x="1306" y="1249"/>
                                  </a:lnTo>
                                  <a:lnTo>
                                    <a:pt x="1306" y="1244"/>
                                  </a:lnTo>
                                  <a:lnTo>
                                    <a:pt x="1301" y="1244"/>
                                  </a:lnTo>
                                  <a:lnTo>
                                    <a:pt x="1210" y="1230"/>
                                  </a:lnTo>
                                  <a:lnTo>
                                    <a:pt x="1215" y="1230"/>
                                  </a:lnTo>
                                  <a:lnTo>
                                    <a:pt x="1172" y="1162"/>
                                  </a:lnTo>
                                  <a:lnTo>
                                    <a:pt x="1172" y="1167"/>
                                  </a:lnTo>
                                  <a:lnTo>
                                    <a:pt x="1172" y="1076"/>
                                  </a:lnTo>
                                  <a:lnTo>
                                    <a:pt x="1186" y="1037"/>
                                  </a:lnTo>
                                  <a:lnTo>
                                    <a:pt x="1157" y="965"/>
                                  </a:lnTo>
                                  <a:lnTo>
                                    <a:pt x="1157" y="961"/>
                                  </a:lnTo>
                                  <a:lnTo>
                                    <a:pt x="1153" y="961"/>
                                  </a:lnTo>
                                  <a:lnTo>
                                    <a:pt x="1129" y="956"/>
                                  </a:lnTo>
                                  <a:lnTo>
                                    <a:pt x="1057" y="975"/>
                                  </a:lnTo>
                                  <a:lnTo>
                                    <a:pt x="941" y="1013"/>
                                  </a:lnTo>
                                  <a:lnTo>
                                    <a:pt x="908" y="999"/>
                                  </a:lnTo>
                                  <a:lnTo>
                                    <a:pt x="913" y="999"/>
                                  </a:lnTo>
                                  <a:lnTo>
                                    <a:pt x="898" y="975"/>
                                  </a:lnTo>
                                  <a:lnTo>
                                    <a:pt x="898" y="980"/>
                                  </a:lnTo>
                                  <a:lnTo>
                                    <a:pt x="908" y="937"/>
                                  </a:lnTo>
                                  <a:lnTo>
                                    <a:pt x="908" y="893"/>
                                  </a:lnTo>
                                  <a:lnTo>
                                    <a:pt x="898" y="821"/>
                                  </a:lnTo>
                                  <a:lnTo>
                                    <a:pt x="917" y="725"/>
                                  </a:lnTo>
                                  <a:lnTo>
                                    <a:pt x="917" y="721"/>
                                  </a:lnTo>
                                  <a:lnTo>
                                    <a:pt x="865" y="687"/>
                                  </a:lnTo>
                                  <a:lnTo>
                                    <a:pt x="817" y="634"/>
                                  </a:lnTo>
                                  <a:lnTo>
                                    <a:pt x="812" y="634"/>
                                  </a:lnTo>
                                  <a:lnTo>
                                    <a:pt x="807" y="634"/>
                                  </a:lnTo>
                                  <a:lnTo>
                                    <a:pt x="745" y="701"/>
                                  </a:lnTo>
                                  <a:lnTo>
                                    <a:pt x="711" y="730"/>
                                  </a:lnTo>
                                  <a:lnTo>
                                    <a:pt x="653" y="817"/>
                                  </a:lnTo>
                                  <a:lnTo>
                                    <a:pt x="653" y="821"/>
                                  </a:lnTo>
                                  <a:lnTo>
                                    <a:pt x="663" y="860"/>
                                  </a:lnTo>
                                  <a:lnTo>
                                    <a:pt x="663" y="855"/>
                                  </a:lnTo>
                                  <a:lnTo>
                                    <a:pt x="615" y="937"/>
                                  </a:lnTo>
                                  <a:lnTo>
                                    <a:pt x="620" y="937"/>
                                  </a:lnTo>
                                  <a:lnTo>
                                    <a:pt x="576" y="961"/>
                                  </a:lnTo>
                                  <a:lnTo>
                                    <a:pt x="581" y="961"/>
                                  </a:lnTo>
                                  <a:lnTo>
                                    <a:pt x="533" y="932"/>
                                  </a:lnTo>
                                  <a:lnTo>
                                    <a:pt x="533" y="937"/>
                                  </a:lnTo>
                                  <a:lnTo>
                                    <a:pt x="533" y="903"/>
                                  </a:lnTo>
                                  <a:lnTo>
                                    <a:pt x="533" y="908"/>
                                  </a:lnTo>
                                  <a:lnTo>
                                    <a:pt x="572" y="850"/>
                                  </a:lnTo>
                                  <a:lnTo>
                                    <a:pt x="572" y="845"/>
                                  </a:lnTo>
                                  <a:lnTo>
                                    <a:pt x="605" y="754"/>
                                  </a:lnTo>
                                  <a:lnTo>
                                    <a:pt x="605" y="759"/>
                                  </a:lnTo>
                                  <a:lnTo>
                                    <a:pt x="663" y="721"/>
                                  </a:lnTo>
                                  <a:lnTo>
                                    <a:pt x="663" y="716"/>
                                  </a:lnTo>
                                  <a:lnTo>
                                    <a:pt x="658" y="644"/>
                                  </a:lnTo>
                                  <a:lnTo>
                                    <a:pt x="658" y="639"/>
                                  </a:lnTo>
                                  <a:lnTo>
                                    <a:pt x="644" y="620"/>
                                  </a:lnTo>
                                  <a:lnTo>
                                    <a:pt x="644" y="625"/>
                                  </a:lnTo>
                                  <a:lnTo>
                                    <a:pt x="648" y="596"/>
                                  </a:lnTo>
                                  <a:lnTo>
                                    <a:pt x="644" y="601"/>
                                  </a:lnTo>
                                  <a:lnTo>
                                    <a:pt x="701" y="572"/>
                                  </a:lnTo>
                                  <a:lnTo>
                                    <a:pt x="764" y="577"/>
                                  </a:lnTo>
                                  <a:lnTo>
                                    <a:pt x="845" y="581"/>
                                  </a:lnTo>
                                  <a:lnTo>
                                    <a:pt x="927" y="538"/>
                                  </a:lnTo>
                                  <a:lnTo>
                                    <a:pt x="1047" y="514"/>
                                  </a:lnTo>
                                  <a:lnTo>
                                    <a:pt x="1052" y="514"/>
                                  </a:lnTo>
                                  <a:lnTo>
                                    <a:pt x="1081" y="485"/>
                                  </a:lnTo>
                                  <a:lnTo>
                                    <a:pt x="1081" y="480"/>
                                  </a:lnTo>
                                  <a:lnTo>
                                    <a:pt x="1081" y="447"/>
                                  </a:lnTo>
                                  <a:lnTo>
                                    <a:pt x="1081" y="442"/>
                                  </a:lnTo>
                                  <a:lnTo>
                                    <a:pt x="1076" y="442"/>
                                  </a:lnTo>
                                  <a:lnTo>
                                    <a:pt x="989" y="423"/>
                                  </a:lnTo>
                                  <a:lnTo>
                                    <a:pt x="994" y="428"/>
                                  </a:lnTo>
                                  <a:lnTo>
                                    <a:pt x="975" y="370"/>
                                  </a:lnTo>
                                  <a:lnTo>
                                    <a:pt x="970" y="332"/>
                                  </a:lnTo>
                                  <a:lnTo>
                                    <a:pt x="970" y="327"/>
                                  </a:lnTo>
                                  <a:lnTo>
                                    <a:pt x="965" y="327"/>
                                  </a:lnTo>
                                  <a:lnTo>
                                    <a:pt x="932" y="341"/>
                                  </a:lnTo>
                                  <a:lnTo>
                                    <a:pt x="855" y="327"/>
                                  </a:lnTo>
                                  <a:lnTo>
                                    <a:pt x="860" y="327"/>
                                  </a:lnTo>
                                  <a:lnTo>
                                    <a:pt x="826" y="269"/>
                                  </a:lnTo>
                                  <a:lnTo>
                                    <a:pt x="821" y="269"/>
                                  </a:lnTo>
                                  <a:lnTo>
                                    <a:pt x="696" y="274"/>
                                  </a:lnTo>
                                  <a:lnTo>
                                    <a:pt x="692" y="274"/>
                                  </a:lnTo>
                                  <a:lnTo>
                                    <a:pt x="591" y="365"/>
                                  </a:lnTo>
                                  <a:lnTo>
                                    <a:pt x="591" y="370"/>
                                  </a:lnTo>
                                  <a:lnTo>
                                    <a:pt x="591" y="375"/>
                                  </a:lnTo>
                                  <a:lnTo>
                                    <a:pt x="639" y="447"/>
                                  </a:lnTo>
                                  <a:lnTo>
                                    <a:pt x="639" y="442"/>
                                  </a:lnTo>
                                  <a:lnTo>
                                    <a:pt x="629" y="495"/>
                                  </a:lnTo>
                                  <a:lnTo>
                                    <a:pt x="629" y="490"/>
                                  </a:lnTo>
                                  <a:lnTo>
                                    <a:pt x="586" y="562"/>
                                  </a:lnTo>
                                  <a:lnTo>
                                    <a:pt x="596" y="567"/>
                                  </a:lnTo>
                                  <a:lnTo>
                                    <a:pt x="552" y="485"/>
                                  </a:lnTo>
                                  <a:lnTo>
                                    <a:pt x="586" y="380"/>
                                  </a:lnTo>
                                  <a:lnTo>
                                    <a:pt x="586" y="375"/>
                                  </a:lnTo>
                                  <a:lnTo>
                                    <a:pt x="581" y="375"/>
                                  </a:lnTo>
                                  <a:lnTo>
                                    <a:pt x="365" y="408"/>
                                  </a:lnTo>
                                  <a:lnTo>
                                    <a:pt x="322" y="404"/>
                                  </a:lnTo>
                                  <a:lnTo>
                                    <a:pt x="178" y="476"/>
                                  </a:lnTo>
                                  <a:lnTo>
                                    <a:pt x="173" y="476"/>
                                  </a:lnTo>
                                  <a:lnTo>
                                    <a:pt x="130" y="548"/>
                                  </a:lnTo>
                                  <a:lnTo>
                                    <a:pt x="140" y="548"/>
                                  </a:lnTo>
                                  <a:lnTo>
                                    <a:pt x="111" y="509"/>
                                  </a:lnTo>
                                  <a:lnTo>
                                    <a:pt x="106" y="509"/>
                                  </a:lnTo>
                                  <a:lnTo>
                                    <a:pt x="20" y="509"/>
                                  </a:lnTo>
                                  <a:lnTo>
                                    <a:pt x="24" y="509"/>
                                  </a:lnTo>
                                  <a:lnTo>
                                    <a:pt x="10" y="490"/>
                                  </a:lnTo>
                                  <a:lnTo>
                                    <a:pt x="10" y="495"/>
                                  </a:lnTo>
                                  <a:lnTo>
                                    <a:pt x="34" y="399"/>
                                  </a:lnTo>
                                  <a:lnTo>
                                    <a:pt x="34" y="404"/>
                                  </a:lnTo>
                                  <a:lnTo>
                                    <a:pt x="72" y="370"/>
                                  </a:lnTo>
                                  <a:lnTo>
                                    <a:pt x="68" y="370"/>
                                  </a:lnTo>
                                  <a:lnTo>
                                    <a:pt x="120" y="356"/>
                                  </a:lnTo>
                                  <a:lnTo>
                                    <a:pt x="144" y="356"/>
                                  </a:lnTo>
                                  <a:lnTo>
                                    <a:pt x="245" y="327"/>
                                  </a:lnTo>
                                  <a:lnTo>
                                    <a:pt x="298" y="336"/>
                                  </a:lnTo>
                                  <a:lnTo>
                                    <a:pt x="360" y="356"/>
                                  </a:lnTo>
                                  <a:lnTo>
                                    <a:pt x="365" y="356"/>
                                  </a:lnTo>
                                  <a:lnTo>
                                    <a:pt x="480" y="269"/>
                                  </a:lnTo>
                                  <a:lnTo>
                                    <a:pt x="471" y="264"/>
                                  </a:lnTo>
                                  <a:lnTo>
                                    <a:pt x="490" y="365"/>
                                  </a:lnTo>
                                  <a:lnTo>
                                    <a:pt x="490" y="370"/>
                                  </a:lnTo>
                                  <a:lnTo>
                                    <a:pt x="495" y="370"/>
                                  </a:lnTo>
                                  <a:lnTo>
                                    <a:pt x="591" y="370"/>
                                  </a:lnTo>
                                  <a:lnTo>
                                    <a:pt x="596" y="370"/>
                                  </a:lnTo>
                                  <a:lnTo>
                                    <a:pt x="706" y="255"/>
                                  </a:lnTo>
                                  <a:lnTo>
                                    <a:pt x="701" y="255"/>
                                  </a:lnTo>
                                  <a:lnTo>
                                    <a:pt x="817" y="255"/>
                                  </a:lnTo>
                                  <a:lnTo>
                                    <a:pt x="821" y="255"/>
                                  </a:lnTo>
                                  <a:lnTo>
                                    <a:pt x="821" y="250"/>
                                  </a:lnTo>
                                  <a:lnTo>
                                    <a:pt x="869" y="159"/>
                                  </a:lnTo>
                                  <a:lnTo>
                                    <a:pt x="869" y="164"/>
                                  </a:lnTo>
                                  <a:lnTo>
                                    <a:pt x="937" y="101"/>
                                  </a:lnTo>
                                  <a:lnTo>
                                    <a:pt x="932" y="101"/>
                                  </a:lnTo>
                                  <a:lnTo>
                                    <a:pt x="975" y="106"/>
                                  </a:lnTo>
                                  <a:lnTo>
                                    <a:pt x="970" y="101"/>
                                  </a:lnTo>
                                  <a:lnTo>
                                    <a:pt x="975" y="140"/>
                                  </a:lnTo>
                                  <a:lnTo>
                                    <a:pt x="970" y="207"/>
                                  </a:lnTo>
                                  <a:lnTo>
                                    <a:pt x="970" y="212"/>
                                  </a:lnTo>
                                  <a:lnTo>
                                    <a:pt x="975" y="212"/>
                                  </a:lnTo>
                                  <a:lnTo>
                                    <a:pt x="1033" y="231"/>
                                  </a:lnTo>
                                  <a:lnTo>
                                    <a:pt x="1071" y="226"/>
                                  </a:lnTo>
                                  <a:lnTo>
                                    <a:pt x="1162" y="245"/>
                                  </a:lnTo>
                                  <a:lnTo>
                                    <a:pt x="1167" y="245"/>
                                  </a:lnTo>
                                  <a:lnTo>
                                    <a:pt x="1239" y="140"/>
                                  </a:lnTo>
                                  <a:lnTo>
                                    <a:pt x="1239" y="135"/>
                                  </a:lnTo>
                                  <a:lnTo>
                                    <a:pt x="1244" y="58"/>
                                  </a:lnTo>
                                  <a:lnTo>
                                    <a:pt x="1244" y="24"/>
                                  </a:lnTo>
                                  <a:lnTo>
                                    <a:pt x="1244" y="29"/>
                                  </a:lnTo>
                                  <a:lnTo>
                                    <a:pt x="1273" y="10"/>
                                  </a:lnTo>
                                  <a:lnTo>
                                    <a:pt x="1268" y="10"/>
                                  </a:lnTo>
                                  <a:lnTo>
                                    <a:pt x="1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40"/>
                          <wps:cNvSpPr>
                            <a:spLocks/>
                          </wps:cNvSpPr>
                          <wps:spPr bwMode="auto">
                            <a:xfrm>
                              <a:off x="2746" y="1344"/>
                              <a:ext cx="1219" cy="1974"/>
                            </a:xfrm>
                            <a:custGeom>
                              <a:avLst/>
                              <a:gdLst>
                                <a:gd name="T0" fmla="*/ 955 w 1219"/>
                                <a:gd name="T1" fmla="*/ 1782 h 1974"/>
                                <a:gd name="T2" fmla="*/ 801 w 1219"/>
                                <a:gd name="T3" fmla="*/ 1806 h 1974"/>
                                <a:gd name="T4" fmla="*/ 768 w 1219"/>
                                <a:gd name="T5" fmla="*/ 1647 h 1974"/>
                                <a:gd name="T6" fmla="*/ 605 w 1219"/>
                                <a:gd name="T7" fmla="*/ 1614 h 1974"/>
                                <a:gd name="T8" fmla="*/ 840 w 1219"/>
                                <a:gd name="T9" fmla="*/ 1575 h 1974"/>
                                <a:gd name="T10" fmla="*/ 931 w 1219"/>
                                <a:gd name="T11" fmla="*/ 1503 h 1974"/>
                                <a:gd name="T12" fmla="*/ 912 w 1219"/>
                                <a:gd name="T13" fmla="*/ 1455 h 1974"/>
                                <a:gd name="T14" fmla="*/ 830 w 1219"/>
                                <a:gd name="T15" fmla="*/ 1374 h 1974"/>
                                <a:gd name="T16" fmla="*/ 638 w 1219"/>
                                <a:gd name="T17" fmla="*/ 1326 h 1974"/>
                                <a:gd name="T18" fmla="*/ 749 w 1219"/>
                                <a:gd name="T19" fmla="*/ 1167 h 1974"/>
                                <a:gd name="T20" fmla="*/ 696 w 1219"/>
                                <a:gd name="T21" fmla="*/ 1052 h 1974"/>
                                <a:gd name="T22" fmla="*/ 859 w 1219"/>
                                <a:gd name="T23" fmla="*/ 1057 h 1974"/>
                                <a:gd name="T24" fmla="*/ 902 w 1219"/>
                                <a:gd name="T25" fmla="*/ 1081 h 1974"/>
                                <a:gd name="T26" fmla="*/ 974 w 1219"/>
                                <a:gd name="T27" fmla="*/ 999 h 1974"/>
                                <a:gd name="T28" fmla="*/ 1080 w 1219"/>
                                <a:gd name="T29" fmla="*/ 898 h 1974"/>
                                <a:gd name="T30" fmla="*/ 1142 w 1219"/>
                                <a:gd name="T31" fmla="*/ 759 h 1974"/>
                                <a:gd name="T32" fmla="*/ 912 w 1219"/>
                                <a:gd name="T33" fmla="*/ 884 h 1974"/>
                                <a:gd name="T34" fmla="*/ 681 w 1219"/>
                                <a:gd name="T35" fmla="*/ 898 h 1974"/>
                                <a:gd name="T36" fmla="*/ 686 w 1219"/>
                                <a:gd name="T37" fmla="*/ 745 h 1974"/>
                                <a:gd name="T38" fmla="*/ 878 w 1219"/>
                                <a:gd name="T39" fmla="*/ 783 h 1974"/>
                                <a:gd name="T40" fmla="*/ 993 w 1219"/>
                                <a:gd name="T41" fmla="*/ 634 h 1974"/>
                                <a:gd name="T42" fmla="*/ 864 w 1219"/>
                                <a:gd name="T43" fmla="*/ 649 h 1974"/>
                                <a:gd name="T44" fmla="*/ 1017 w 1219"/>
                                <a:gd name="T45" fmla="*/ 370 h 1974"/>
                                <a:gd name="T46" fmla="*/ 859 w 1219"/>
                                <a:gd name="T47" fmla="*/ 284 h 1974"/>
                                <a:gd name="T48" fmla="*/ 773 w 1219"/>
                                <a:gd name="T49" fmla="*/ 250 h 1974"/>
                                <a:gd name="T50" fmla="*/ 331 w 1219"/>
                                <a:gd name="T51" fmla="*/ 279 h 1974"/>
                                <a:gd name="T52" fmla="*/ 350 w 1219"/>
                                <a:gd name="T53" fmla="*/ 125 h 1974"/>
                                <a:gd name="T54" fmla="*/ 120 w 1219"/>
                                <a:gd name="T55" fmla="*/ 87 h 1974"/>
                                <a:gd name="T56" fmla="*/ 62 w 1219"/>
                                <a:gd name="T57" fmla="*/ 20 h 1974"/>
                                <a:gd name="T58" fmla="*/ 53 w 1219"/>
                                <a:gd name="T59" fmla="*/ 24 h 1974"/>
                                <a:gd name="T60" fmla="*/ 110 w 1219"/>
                                <a:gd name="T61" fmla="*/ 96 h 1974"/>
                                <a:gd name="T62" fmla="*/ 341 w 1219"/>
                                <a:gd name="T63" fmla="*/ 130 h 1974"/>
                                <a:gd name="T64" fmla="*/ 321 w 1219"/>
                                <a:gd name="T65" fmla="*/ 284 h 1974"/>
                                <a:gd name="T66" fmla="*/ 763 w 1219"/>
                                <a:gd name="T67" fmla="*/ 255 h 1974"/>
                                <a:gd name="T68" fmla="*/ 859 w 1219"/>
                                <a:gd name="T69" fmla="*/ 293 h 1974"/>
                                <a:gd name="T70" fmla="*/ 1008 w 1219"/>
                                <a:gd name="T71" fmla="*/ 360 h 1974"/>
                                <a:gd name="T72" fmla="*/ 854 w 1219"/>
                                <a:gd name="T73" fmla="*/ 658 h 1974"/>
                                <a:gd name="T74" fmla="*/ 974 w 1219"/>
                                <a:gd name="T75" fmla="*/ 701 h 1974"/>
                                <a:gd name="T76" fmla="*/ 840 w 1219"/>
                                <a:gd name="T77" fmla="*/ 773 h 1974"/>
                                <a:gd name="T78" fmla="*/ 624 w 1219"/>
                                <a:gd name="T79" fmla="*/ 821 h 1974"/>
                                <a:gd name="T80" fmla="*/ 677 w 1219"/>
                                <a:gd name="T81" fmla="*/ 908 h 1974"/>
                                <a:gd name="T82" fmla="*/ 917 w 1219"/>
                                <a:gd name="T83" fmla="*/ 893 h 1974"/>
                                <a:gd name="T84" fmla="*/ 1209 w 1219"/>
                                <a:gd name="T85" fmla="*/ 826 h 1974"/>
                                <a:gd name="T86" fmla="*/ 1027 w 1219"/>
                                <a:gd name="T87" fmla="*/ 884 h 1974"/>
                                <a:gd name="T88" fmla="*/ 965 w 1219"/>
                                <a:gd name="T89" fmla="*/ 1004 h 1974"/>
                                <a:gd name="T90" fmla="*/ 821 w 1219"/>
                                <a:gd name="T91" fmla="*/ 1129 h 1974"/>
                                <a:gd name="T92" fmla="*/ 873 w 1219"/>
                                <a:gd name="T93" fmla="*/ 970 h 1974"/>
                                <a:gd name="T94" fmla="*/ 705 w 1219"/>
                                <a:gd name="T95" fmla="*/ 1143 h 1974"/>
                                <a:gd name="T96" fmla="*/ 681 w 1219"/>
                                <a:gd name="T97" fmla="*/ 1191 h 1974"/>
                                <a:gd name="T98" fmla="*/ 638 w 1219"/>
                                <a:gd name="T99" fmla="*/ 1335 h 1974"/>
                                <a:gd name="T100" fmla="*/ 821 w 1219"/>
                                <a:gd name="T101" fmla="*/ 1383 h 1974"/>
                                <a:gd name="T102" fmla="*/ 917 w 1219"/>
                                <a:gd name="T103" fmla="*/ 1465 h 1974"/>
                                <a:gd name="T104" fmla="*/ 921 w 1219"/>
                                <a:gd name="T105" fmla="*/ 1503 h 1974"/>
                                <a:gd name="T106" fmla="*/ 797 w 1219"/>
                                <a:gd name="T107" fmla="*/ 1580 h 1974"/>
                                <a:gd name="T108" fmla="*/ 571 w 1219"/>
                                <a:gd name="T109" fmla="*/ 1729 h 1974"/>
                                <a:gd name="T110" fmla="*/ 758 w 1219"/>
                                <a:gd name="T111" fmla="*/ 1652 h 1974"/>
                                <a:gd name="T112" fmla="*/ 792 w 1219"/>
                                <a:gd name="T113" fmla="*/ 1815 h 1974"/>
                                <a:gd name="T114" fmla="*/ 965 w 1219"/>
                                <a:gd name="T115" fmla="*/ 1791 h 1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19" h="1974">
                                  <a:moveTo>
                                    <a:pt x="893" y="1974"/>
                                  </a:moveTo>
                                  <a:lnTo>
                                    <a:pt x="1022" y="1854"/>
                                  </a:lnTo>
                                  <a:lnTo>
                                    <a:pt x="1022" y="1844"/>
                                  </a:lnTo>
                                  <a:lnTo>
                                    <a:pt x="965" y="1782"/>
                                  </a:lnTo>
                                  <a:lnTo>
                                    <a:pt x="955" y="1782"/>
                                  </a:lnTo>
                                  <a:lnTo>
                                    <a:pt x="907" y="1820"/>
                                  </a:lnTo>
                                  <a:lnTo>
                                    <a:pt x="912" y="1820"/>
                                  </a:lnTo>
                                  <a:lnTo>
                                    <a:pt x="816" y="1825"/>
                                  </a:lnTo>
                                  <a:lnTo>
                                    <a:pt x="821" y="1825"/>
                                  </a:lnTo>
                                  <a:lnTo>
                                    <a:pt x="801" y="1806"/>
                                  </a:lnTo>
                                  <a:lnTo>
                                    <a:pt x="797" y="1806"/>
                                  </a:lnTo>
                                  <a:lnTo>
                                    <a:pt x="715" y="1815"/>
                                  </a:lnTo>
                                  <a:lnTo>
                                    <a:pt x="720" y="1820"/>
                                  </a:lnTo>
                                  <a:lnTo>
                                    <a:pt x="768" y="1652"/>
                                  </a:lnTo>
                                  <a:lnTo>
                                    <a:pt x="768" y="1647"/>
                                  </a:lnTo>
                                  <a:lnTo>
                                    <a:pt x="763" y="1647"/>
                                  </a:lnTo>
                                  <a:lnTo>
                                    <a:pt x="677" y="1671"/>
                                  </a:lnTo>
                                  <a:lnTo>
                                    <a:pt x="576" y="1724"/>
                                  </a:lnTo>
                                  <a:lnTo>
                                    <a:pt x="581" y="1729"/>
                                  </a:lnTo>
                                  <a:lnTo>
                                    <a:pt x="605" y="1614"/>
                                  </a:lnTo>
                                  <a:lnTo>
                                    <a:pt x="605" y="1618"/>
                                  </a:lnTo>
                                  <a:lnTo>
                                    <a:pt x="686" y="1537"/>
                                  </a:lnTo>
                                  <a:lnTo>
                                    <a:pt x="681" y="1537"/>
                                  </a:lnTo>
                                  <a:lnTo>
                                    <a:pt x="797" y="1590"/>
                                  </a:lnTo>
                                  <a:lnTo>
                                    <a:pt x="840" y="1575"/>
                                  </a:lnTo>
                                  <a:lnTo>
                                    <a:pt x="835" y="1575"/>
                                  </a:lnTo>
                                  <a:lnTo>
                                    <a:pt x="902" y="1628"/>
                                  </a:lnTo>
                                  <a:lnTo>
                                    <a:pt x="912" y="1628"/>
                                  </a:lnTo>
                                  <a:lnTo>
                                    <a:pt x="912" y="1623"/>
                                  </a:lnTo>
                                  <a:lnTo>
                                    <a:pt x="931" y="1503"/>
                                  </a:lnTo>
                                  <a:lnTo>
                                    <a:pt x="931" y="1508"/>
                                  </a:lnTo>
                                  <a:lnTo>
                                    <a:pt x="1013" y="1407"/>
                                  </a:lnTo>
                                  <a:lnTo>
                                    <a:pt x="1013" y="1398"/>
                                  </a:lnTo>
                                  <a:lnTo>
                                    <a:pt x="1003" y="1398"/>
                                  </a:lnTo>
                                  <a:lnTo>
                                    <a:pt x="912" y="1455"/>
                                  </a:lnTo>
                                  <a:lnTo>
                                    <a:pt x="917" y="1455"/>
                                  </a:lnTo>
                                  <a:lnTo>
                                    <a:pt x="854" y="1450"/>
                                  </a:lnTo>
                                  <a:lnTo>
                                    <a:pt x="859" y="1455"/>
                                  </a:lnTo>
                                  <a:lnTo>
                                    <a:pt x="830" y="1378"/>
                                  </a:lnTo>
                                  <a:lnTo>
                                    <a:pt x="830" y="1374"/>
                                  </a:lnTo>
                                  <a:lnTo>
                                    <a:pt x="806" y="1345"/>
                                  </a:lnTo>
                                  <a:lnTo>
                                    <a:pt x="801" y="1345"/>
                                  </a:lnTo>
                                  <a:lnTo>
                                    <a:pt x="753" y="1326"/>
                                  </a:lnTo>
                                  <a:lnTo>
                                    <a:pt x="681" y="1330"/>
                                  </a:lnTo>
                                  <a:lnTo>
                                    <a:pt x="638" y="1326"/>
                                  </a:lnTo>
                                  <a:lnTo>
                                    <a:pt x="643" y="1330"/>
                                  </a:lnTo>
                                  <a:lnTo>
                                    <a:pt x="643" y="1273"/>
                                  </a:lnTo>
                                  <a:lnTo>
                                    <a:pt x="643" y="1278"/>
                                  </a:lnTo>
                                  <a:lnTo>
                                    <a:pt x="691" y="1201"/>
                                  </a:lnTo>
                                  <a:lnTo>
                                    <a:pt x="749" y="1167"/>
                                  </a:lnTo>
                                  <a:lnTo>
                                    <a:pt x="749" y="1157"/>
                                  </a:lnTo>
                                  <a:lnTo>
                                    <a:pt x="744" y="1157"/>
                                  </a:lnTo>
                                  <a:lnTo>
                                    <a:pt x="710" y="1138"/>
                                  </a:lnTo>
                                  <a:lnTo>
                                    <a:pt x="715" y="1143"/>
                                  </a:lnTo>
                                  <a:lnTo>
                                    <a:pt x="696" y="1052"/>
                                  </a:lnTo>
                                  <a:lnTo>
                                    <a:pt x="691" y="1057"/>
                                  </a:lnTo>
                                  <a:lnTo>
                                    <a:pt x="797" y="1004"/>
                                  </a:lnTo>
                                  <a:lnTo>
                                    <a:pt x="873" y="980"/>
                                  </a:lnTo>
                                  <a:lnTo>
                                    <a:pt x="869" y="975"/>
                                  </a:lnTo>
                                  <a:lnTo>
                                    <a:pt x="859" y="1057"/>
                                  </a:lnTo>
                                  <a:lnTo>
                                    <a:pt x="821" y="1133"/>
                                  </a:lnTo>
                                  <a:lnTo>
                                    <a:pt x="821" y="1138"/>
                                  </a:lnTo>
                                  <a:lnTo>
                                    <a:pt x="830" y="1138"/>
                                  </a:lnTo>
                                  <a:lnTo>
                                    <a:pt x="907" y="1081"/>
                                  </a:lnTo>
                                  <a:lnTo>
                                    <a:pt x="902" y="1081"/>
                                  </a:lnTo>
                                  <a:lnTo>
                                    <a:pt x="1027" y="1061"/>
                                  </a:lnTo>
                                  <a:lnTo>
                                    <a:pt x="1032" y="1061"/>
                                  </a:lnTo>
                                  <a:lnTo>
                                    <a:pt x="1032" y="1052"/>
                                  </a:lnTo>
                                  <a:lnTo>
                                    <a:pt x="974" y="994"/>
                                  </a:lnTo>
                                  <a:lnTo>
                                    <a:pt x="974" y="999"/>
                                  </a:lnTo>
                                  <a:lnTo>
                                    <a:pt x="974" y="937"/>
                                  </a:lnTo>
                                  <a:lnTo>
                                    <a:pt x="974" y="941"/>
                                  </a:lnTo>
                                  <a:lnTo>
                                    <a:pt x="1032" y="893"/>
                                  </a:lnTo>
                                  <a:lnTo>
                                    <a:pt x="1027" y="893"/>
                                  </a:lnTo>
                                  <a:lnTo>
                                    <a:pt x="1080" y="898"/>
                                  </a:lnTo>
                                  <a:lnTo>
                                    <a:pt x="1137" y="908"/>
                                  </a:lnTo>
                                  <a:lnTo>
                                    <a:pt x="1142" y="908"/>
                                  </a:lnTo>
                                  <a:lnTo>
                                    <a:pt x="1219" y="826"/>
                                  </a:lnTo>
                                  <a:lnTo>
                                    <a:pt x="1219" y="817"/>
                                  </a:lnTo>
                                  <a:lnTo>
                                    <a:pt x="1142" y="759"/>
                                  </a:lnTo>
                                  <a:lnTo>
                                    <a:pt x="1137" y="759"/>
                                  </a:lnTo>
                                  <a:lnTo>
                                    <a:pt x="1017" y="749"/>
                                  </a:lnTo>
                                  <a:lnTo>
                                    <a:pt x="1013" y="749"/>
                                  </a:lnTo>
                                  <a:lnTo>
                                    <a:pt x="907" y="884"/>
                                  </a:lnTo>
                                  <a:lnTo>
                                    <a:pt x="912" y="884"/>
                                  </a:lnTo>
                                  <a:lnTo>
                                    <a:pt x="869" y="860"/>
                                  </a:lnTo>
                                  <a:lnTo>
                                    <a:pt x="797" y="855"/>
                                  </a:lnTo>
                                  <a:lnTo>
                                    <a:pt x="725" y="893"/>
                                  </a:lnTo>
                                  <a:lnTo>
                                    <a:pt x="677" y="898"/>
                                  </a:lnTo>
                                  <a:lnTo>
                                    <a:pt x="681" y="898"/>
                                  </a:lnTo>
                                  <a:lnTo>
                                    <a:pt x="653" y="860"/>
                                  </a:lnTo>
                                  <a:lnTo>
                                    <a:pt x="653" y="865"/>
                                  </a:lnTo>
                                  <a:lnTo>
                                    <a:pt x="633" y="826"/>
                                  </a:lnTo>
                                  <a:lnTo>
                                    <a:pt x="633" y="831"/>
                                  </a:lnTo>
                                  <a:lnTo>
                                    <a:pt x="686" y="745"/>
                                  </a:lnTo>
                                  <a:lnTo>
                                    <a:pt x="681" y="745"/>
                                  </a:lnTo>
                                  <a:lnTo>
                                    <a:pt x="744" y="773"/>
                                  </a:lnTo>
                                  <a:lnTo>
                                    <a:pt x="792" y="769"/>
                                  </a:lnTo>
                                  <a:lnTo>
                                    <a:pt x="840" y="783"/>
                                  </a:lnTo>
                                  <a:lnTo>
                                    <a:pt x="878" y="783"/>
                                  </a:lnTo>
                                  <a:lnTo>
                                    <a:pt x="912" y="778"/>
                                  </a:lnTo>
                                  <a:lnTo>
                                    <a:pt x="917" y="778"/>
                                  </a:lnTo>
                                  <a:lnTo>
                                    <a:pt x="984" y="706"/>
                                  </a:lnTo>
                                  <a:lnTo>
                                    <a:pt x="984" y="701"/>
                                  </a:lnTo>
                                  <a:lnTo>
                                    <a:pt x="993" y="634"/>
                                  </a:lnTo>
                                  <a:lnTo>
                                    <a:pt x="993" y="629"/>
                                  </a:lnTo>
                                  <a:lnTo>
                                    <a:pt x="989" y="629"/>
                                  </a:lnTo>
                                  <a:lnTo>
                                    <a:pt x="917" y="634"/>
                                  </a:lnTo>
                                  <a:lnTo>
                                    <a:pt x="859" y="649"/>
                                  </a:lnTo>
                                  <a:lnTo>
                                    <a:pt x="864" y="649"/>
                                  </a:lnTo>
                                  <a:lnTo>
                                    <a:pt x="835" y="601"/>
                                  </a:lnTo>
                                  <a:lnTo>
                                    <a:pt x="835" y="605"/>
                                  </a:lnTo>
                                  <a:lnTo>
                                    <a:pt x="907" y="480"/>
                                  </a:lnTo>
                                  <a:lnTo>
                                    <a:pt x="907" y="485"/>
                                  </a:lnTo>
                                  <a:lnTo>
                                    <a:pt x="1017" y="370"/>
                                  </a:lnTo>
                                  <a:lnTo>
                                    <a:pt x="1017" y="360"/>
                                  </a:lnTo>
                                  <a:lnTo>
                                    <a:pt x="974" y="303"/>
                                  </a:lnTo>
                                  <a:lnTo>
                                    <a:pt x="969" y="303"/>
                                  </a:lnTo>
                                  <a:lnTo>
                                    <a:pt x="902" y="279"/>
                                  </a:lnTo>
                                  <a:lnTo>
                                    <a:pt x="859" y="284"/>
                                  </a:lnTo>
                                  <a:lnTo>
                                    <a:pt x="801" y="274"/>
                                  </a:lnTo>
                                  <a:lnTo>
                                    <a:pt x="763" y="274"/>
                                  </a:lnTo>
                                  <a:lnTo>
                                    <a:pt x="768" y="279"/>
                                  </a:lnTo>
                                  <a:lnTo>
                                    <a:pt x="773" y="255"/>
                                  </a:lnTo>
                                  <a:lnTo>
                                    <a:pt x="773" y="250"/>
                                  </a:lnTo>
                                  <a:lnTo>
                                    <a:pt x="768" y="250"/>
                                  </a:lnTo>
                                  <a:lnTo>
                                    <a:pt x="686" y="221"/>
                                  </a:lnTo>
                                  <a:lnTo>
                                    <a:pt x="513" y="255"/>
                                  </a:lnTo>
                                  <a:lnTo>
                                    <a:pt x="326" y="274"/>
                                  </a:lnTo>
                                  <a:lnTo>
                                    <a:pt x="331" y="279"/>
                                  </a:lnTo>
                                  <a:lnTo>
                                    <a:pt x="321" y="260"/>
                                  </a:lnTo>
                                  <a:lnTo>
                                    <a:pt x="355" y="168"/>
                                  </a:lnTo>
                                  <a:lnTo>
                                    <a:pt x="360" y="154"/>
                                  </a:lnTo>
                                  <a:lnTo>
                                    <a:pt x="350" y="130"/>
                                  </a:lnTo>
                                  <a:lnTo>
                                    <a:pt x="350" y="125"/>
                                  </a:lnTo>
                                  <a:lnTo>
                                    <a:pt x="345" y="125"/>
                                  </a:lnTo>
                                  <a:lnTo>
                                    <a:pt x="230" y="106"/>
                                  </a:lnTo>
                                  <a:lnTo>
                                    <a:pt x="134" y="116"/>
                                  </a:lnTo>
                                  <a:lnTo>
                                    <a:pt x="139" y="116"/>
                                  </a:lnTo>
                                  <a:lnTo>
                                    <a:pt x="120" y="87"/>
                                  </a:lnTo>
                                  <a:lnTo>
                                    <a:pt x="115" y="87"/>
                                  </a:lnTo>
                                  <a:lnTo>
                                    <a:pt x="67" y="72"/>
                                  </a:lnTo>
                                  <a:lnTo>
                                    <a:pt x="72" y="77"/>
                                  </a:lnTo>
                                  <a:lnTo>
                                    <a:pt x="62" y="24"/>
                                  </a:lnTo>
                                  <a:lnTo>
                                    <a:pt x="62" y="20"/>
                                  </a:lnTo>
                                  <a:lnTo>
                                    <a:pt x="57" y="20"/>
                                  </a:lnTo>
                                  <a:lnTo>
                                    <a:pt x="0" y="0"/>
                                  </a:lnTo>
                                  <a:lnTo>
                                    <a:pt x="0" y="10"/>
                                  </a:lnTo>
                                  <a:lnTo>
                                    <a:pt x="57" y="29"/>
                                  </a:lnTo>
                                  <a:lnTo>
                                    <a:pt x="53" y="24"/>
                                  </a:lnTo>
                                  <a:lnTo>
                                    <a:pt x="62" y="77"/>
                                  </a:lnTo>
                                  <a:lnTo>
                                    <a:pt x="62" y="82"/>
                                  </a:lnTo>
                                  <a:lnTo>
                                    <a:pt x="67" y="82"/>
                                  </a:lnTo>
                                  <a:lnTo>
                                    <a:pt x="115" y="96"/>
                                  </a:lnTo>
                                  <a:lnTo>
                                    <a:pt x="110" y="96"/>
                                  </a:lnTo>
                                  <a:lnTo>
                                    <a:pt x="129" y="125"/>
                                  </a:lnTo>
                                  <a:lnTo>
                                    <a:pt x="134" y="125"/>
                                  </a:lnTo>
                                  <a:lnTo>
                                    <a:pt x="230" y="116"/>
                                  </a:lnTo>
                                  <a:lnTo>
                                    <a:pt x="345" y="135"/>
                                  </a:lnTo>
                                  <a:lnTo>
                                    <a:pt x="341" y="130"/>
                                  </a:lnTo>
                                  <a:lnTo>
                                    <a:pt x="350" y="154"/>
                                  </a:lnTo>
                                  <a:lnTo>
                                    <a:pt x="345" y="168"/>
                                  </a:lnTo>
                                  <a:lnTo>
                                    <a:pt x="312" y="260"/>
                                  </a:lnTo>
                                  <a:lnTo>
                                    <a:pt x="321" y="279"/>
                                  </a:lnTo>
                                  <a:lnTo>
                                    <a:pt x="321" y="284"/>
                                  </a:lnTo>
                                  <a:lnTo>
                                    <a:pt x="326" y="284"/>
                                  </a:lnTo>
                                  <a:lnTo>
                                    <a:pt x="513" y="264"/>
                                  </a:lnTo>
                                  <a:lnTo>
                                    <a:pt x="686" y="231"/>
                                  </a:lnTo>
                                  <a:lnTo>
                                    <a:pt x="768" y="260"/>
                                  </a:lnTo>
                                  <a:lnTo>
                                    <a:pt x="763" y="255"/>
                                  </a:lnTo>
                                  <a:lnTo>
                                    <a:pt x="758" y="279"/>
                                  </a:lnTo>
                                  <a:lnTo>
                                    <a:pt x="758" y="284"/>
                                  </a:lnTo>
                                  <a:lnTo>
                                    <a:pt x="763" y="284"/>
                                  </a:lnTo>
                                  <a:lnTo>
                                    <a:pt x="801" y="284"/>
                                  </a:lnTo>
                                  <a:lnTo>
                                    <a:pt x="859" y="293"/>
                                  </a:lnTo>
                                  <a:lnTo>
                                    <a:pt x="902" y="288"/>
                                  </a:lnTo>
                                  <a:lnTo>
                                    <a:pt x="969" y="312"/>
                                  </a:lnTo>
                                  <a:lnTo>
                                    <a:pt x="965" y="312"/>
                                  </a:lnTo>
                                  <a:lnTo>
                                    <a:pt x="1008" y="370"/>
                                  </a:lnTo>
                                  <a:lnTo>
                                    <a:pt x="1008" y="360"/>
                                  </a:lnTo>
                                  <a:lnTo>
                                    <a:pt x="897" y="476"/>
                                  </a:lnTo>
                                  <a:lnTo>
                                    <a:pt x="897" y="480"/>
                                  </a:lnTo>
                                  <a:lnTo>
                                    <a:pt x="825" y="605"/>
                                  </a:lnTo>
                                  <a:lnTo>
                                    <a:pt x="825" y="610"/>
                                  </a:lnTo>
                                  <a:lnTo>
                                    <a:pt x="854" y="658"/>
                                  </a:lnTo>
                                  <a:lnTo>
                                    <a:pt x="859" y="658"/>
                                  </a:lnTo>
                                  <a:lnTo>
                                    <a:pt x="917" y="644"/>
                                  </a:lnTo>
                                  <a:lnTo>
                                    <a:pt x="989" y="639"/>
                                  </a:lnTo>
                                  <a:lnTo>
                                    <a:pt x="984" y="634"/>
                                  </a:lnTo>
                                  <a:lnTo>
                                    <a:pt x="974" y="701"/>
                                  </a:lnTo>
                                  <a:lnTo>
                                    <a:pt x="974" y="697"/>
                                  </a:lnTo>
                                  <a:lnTo>
                                    <a:pt x="907" y="769"/>
                                  </a:lnTo>
                                  <a:lnTo>
                                    <a:pt x="912" y="769"/>
                                  </a:lnTo>
                                  <a:lnTo>
                                    <a:pt x="878" y="773"/>
                                  </a:lnTo>
                                  <a:lnTo>
                                    <a:pt x="840" y="773"/>
                                  </a:lnTo>
                                  <a:lnTo>
                                    <a:pt x="792" y="759"/>
                                  </a:lnTo>
                                  <a:lnTo>
                                    <a:pt x="744" y="764"/>
                                  </a:lnTo>
                                  <a:lnTo>
                                    <a:pt x="681" y="735"/>
                                  </a:lnTo>
                                  <a:lnTo>
                                    <a:pt x="677" y="735"/>
                                  </a:lnTo>
                                  <a:lnTo>
                                    <a:pt x="624" y="821"/>
                                  </a:lnTo>
                                  <a:lnTo>
                                    <a:pt x="624" y="826"/>
                                  </a:lnTo>
                                  <a:lnTo>
                                    <a:pt x="643" y="865"/>
                                  </a:lnTo>
                                  <a:lnTo>
                                    <a:pt x="643" y="869"/>
                                  </a:lnTo>
                                  <a:lnTo>
                                    <a:pt x="672" y="908"/>
                                  </a:lnTo>
                                  <a:lnTo>
                                    <a:pt x="677" y="908"/>
                                  </a:lnTo>
                                  <a:lnTo>
                                    <a:pt x="725" y="903"/>
                                  </a:lnTo>
                                  <a:lnTo>
                                    <a:pt x="797" y="865"/>
                                  </a:lnTo>
                                  <a:lnTo>
                                    <a:pt x="869" y="869"/>
                                  </a:lnTo>
                                  <a:lnTo>
                                    <a:pt x="912" y="893"/>
                                  </a:lnTo>
                                  <a:lnTo>
                                    <a:pt x="917" y="893"/>
                                  </a:lnTo>
                                  <a:lnTo>
                                    <a:pt x="1022" y="759"/>
                                  </a:lnTo>
                                  <a:lnTo>
                                    <a:pt x="1017" y="759"/>
                                  </a:lnTo>
                                  <a:lnTo>
                                    <a:pt x="1137" y="769"/>
                                  </a:lnTo>
                                  <a:lnTo>
                                    <a:pt x="1133" y="769"/>
                                  </a:lnTo>
                                  <a:lnTo>
                                    <a:pt x="1209" y="826"/>
                                  </a:lnTo>
                                  <a:lnTo>
                                    <a:pt x="1209" y="817"/>
                                  </a:lnTo>
                                  <a:lnTo>
                                    <a:pt x="1133" y="898"/>
                                  </a:lnTo>
                                  <a:lnTo>
                                    <a:pt x="1137" y="898"/>
                                  </a:lnTo>
                                  <a:lnTo>
                                    <a:pt x="1080" y="889"/>
                                  </a:lnTo>
                                  <a:lnTo>
                                    <a:pt x="1027" y="884"/>
                                  </a:lnTo>
                                  <a:lnTo>
                                    <a:pt x="1022" y="884"/>
                                  </a:lnTo>
                                  <a:lnTo>
                                    <a:pt x="965" y="932"/>
                                  </a:lnTo>
                                  <a:lnTo>
                                    <a:pt x="965" y="937"/>
                                  </a:lnTo>
                                  <a:lnTo>
                                    <a:pt x="965" y="999"/>
                                  </a:lnTo>
                                  <a:lnTo>
                                    <a:pt x="965" y="1004"/>
                                  </a:lnTo>
                                  <a:lnTo>
                                    <a:pt x="1022" y="1061"/>
                                  </a:lnTo>
                                  <a:lnTo>
                                    <a:pt x="1027" y="1052"/>
                                  </a:lnTo>
                                  <a:lnTo>
                                    <a:pt x="902" y="1071"/>
                                  </a:lnTo>
                                  <a:lnTo>
                                    <a:pt x="897" y="1071"/>
                                  </a:lnTo>
                                  <a:lnTo>
                                    <a:pt x="821" y="1129"/>
                                  </a:lnTo>
                                  <a:lnTo>
                                    <a:pt x="830" y="1133"/>
                                  </a:lnTo>
                                  <a:lnTo>
                                    <a:pt x="869" y="1057"/>
                                  </a:lnTo>
                                  <a:lnTo>
                                    <a:pt x="878" y="975"/>
                                  </a:lnTo>
                                  <a:lnTo>
                                    <a:pt x="878" y="970"/>
                                  </a:lnTo>
                                  <a:lnTo>
                                    <a:pt x="873" y="970"/>
                                  </a:lnTo>
                                  <a:lnTo>
                                    <a:pt x="797" y="994"/>
                                  </a:lnTo>
                                  <a:lnTo>
                                    <a:pt x="691" y="1047"/>
                                  </a:lnTo>
                                  <a:lnTo>
                                    <a:pt x="686" y="1047"/>
                                  </a:lnTo>
                                  <a:lnTo>
                                    <a:pt x="686" y="1052"/>
                                  </a:lnTo>
                                  <a:lnTo>
                                    <a:pt x="705" y="1143"/>
                                  </a:lnTo>
                                  <a:lnTo>
                                    <a:pt x="705" y="1148"/>
                                  </a:lnTo>
                                  <a:lnTo>
                                    <a:pt x="710" y="1148"/>
                                  </a:lnTo>
                                  <a:lnTo>
                                    <a:pt x="744" y="1167"/>
                                  </a:lnTo>
                                  <a:lnTo>
                                    <a:pt x="739" y="1157"/>
                                  </a:lnTo>
                                  <a:lnTo>
                                    <a:pt x="681" y="1191"/>
                                  </a:lnTo>
                                  <a:lnTo>
                                    <a:pt x="633" y="1268"/>
                                  </a:lnTo>
                                  <a:lnTo>
                                    <a:pt x="633" y="1273"/>
                                  </a:lnTo>
                                  <a:lnTo>
                                    <a:pt x="633" y="1330"/>
                                  </a:lnTo>
                                  <a:lnTo>
                                    <a:pt x="633" y="1335"/>
                                  </a:lnTo>
                                  <a:lnTo>
                                    <a:pt x="638" y="1335"/>
                                  </a:lnTo>
                                  <a:lnTo>
                                    <a:pt x="681" y="1340"/>
                                  </a:lnTo>
                                  <a:lnTo>
                                    <a:pt x="753" y="1335"/>
                                  </a:lnTo>
                                  <a:lnTo>
                                    <a:pt x="801" y="1354"/>
                                  </a:lnTo>
                                  <a:lnTo>
                                    <a:pt x="797" y="1354"/>
                                  </a:lnTo>
                                  <a:lnTo>
                                    <a:pt x="821" y="1383"/>
                                  </a:lnTo>
                                  <a:lnTo>
                                    <a:pt x="821" y="1378"/>
                                  </a:lnTo>
                                  <a:lnTo>
                                    <a:pt x="849" y="1455"/>
                                  </a:lnTo>
                                  <a:lnTo>
                                    <a:pt x="849" y="1460"/>
                                  </a:lnTo>
                                  <a:lnTo>
                                    <a:pt x="854" y="1460"/>
                                  </a:lnTo>
                                  <a:lnTo>
                                    <a:pt x="917" y="1465"/>
                                  </a:lnTo>
                                  <a:lnTo>
                                    <a:pt x="921" y="1465"/>
                                  </a:lnTo>
                                  <a:lnTo>
                                    <a:pt x="1013" y="1407"/>
                                  </a:lnTo>
                                  <a:lnTo>
                                    <a:pt x="1003" y="1398"/>
                                  </a:lnTo>
                                  <a:lnTo>
                                    <a:pt x="921" y="1498"/>
                                  </a:lnTo>
                                  <a:lnTo>
                                    <a:pt x="921" y="1503"/>
                                  </a:lnTo>
                                  <a:lnTo>
                                    <a:pt x="902" y="1623"/>
                                  </a:lnTo>
                                  <a:lnTo>
                                    <a:pt x="912" y="1618"/>
                                  </a:lnTo>
                                  <a:lnTo>
                                    <a:pt x="845" y="1566"/>
                                  </a:lnTo>
                                  <a:lnTo>
                                    <a:pt x="840" y="1566"/>
                                  </a:lnTo>
                                  <a:lnTo>
                                    <a:pt x="797" y="1580"/>
                                  </a:lnTo>
                                  <a:lnTo>
                                    <a:pt x="681" y="1527"/>
                                  </a:lnTo>
                                  <a:lnTo>
                                    <a:pt x="677" y="1527"/>
                                  </a:lnTo>
                                  <a:lnTo>
                                    <a:pt x="595" y="1609"/>
                                  </a:lnTo>
                                  <a:lnTo>
                                    <a:pt x="595" y="1614"/>
                                  </a:lnTo>
                                  <a:lnTo>
                                    <a:pt x="571" y="1729"/>
                                  </a:lnTo>
                                  <a:lnTo>
                                    <a:pt x="571" y="1734"/>
                                  </a:lnTo>
                                  <a:lnTo>
                                    <a:pt x="576" y="1734"/>
                                  </a:lnTo>
                                  <a:lnTo>
                                    <a:pt x="677" y="1681"/>
                                  </a:lnTo>
                                  <a:lnTo>
                                    <a:pt x="763" y="1657"/>
                                  </a:lnTo>
                                  <a:lnTo>
                                    <a:pt x="758" y="1652"/>
                                  </a:lnTo>
                                  <a:lnTo>
                                    <a:pt x="710" y="1820"/>
                                  </a:lnTo>
                                  <a:lnTo>
                                    <a:pt x="710" y="1825"/>
                                  </a:lnTo>
                                  <a:lnTo>
                                    <a:pt x="715" y="1825"/>
                                  </a:lnTo>
                                  <a:lnTo>
                                    <a:pt x="797" y="1815"/>
                                  </a:lnTo>
                                  <a:lnTo>
                                    <a:pt x="792" y="1815"/>
                                  </a:lnTo>
                                  <a:lnTo>
                                    <a:pt x="811" y="1834"/>
                                  </a:lnTo>
                                  <a:lnTo>
                                    <a:pt x="816" y="1834"/>
                                  </a:lnTo>
                                  <a:lnTo>
                                    <a:pt x="912" y="1830"/>
                                  </a:lnTo>
                                  <a:lnTo>
                                    <a:pt x="917" y="1830"/>
                                  </a:lnTo>
                                  <a:lnTo>
                                    <a:pt x="965" y="1791"/>
                                  </a:lnTo>
                                  <a:lnTo>
                                    <a:pt x="955" y="1791"/>
                                  </a:lnTo>
                                  <a:lnTo>
                                    <a:pt x="1013" y="1854"/>
                                  </a:lnTo>
                                  <a:lnTo>
                                    <a:pt x="893" y="19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41"/>
                          <wps:cNvSpPr>
                            <a:spLocks/>
                          </wps:cNvSpPr>
                          <wps:spPr bwMode="auto">
                            <a:xfrm>
                              <a:off x="8631" y="3063"/>
                              <a:ext cx="33" cy="34"/>
                            </a:xfrm>
                            <a:custGeom>
                              <a:avLst/>
                              <a:gdLst>
                                <a:gd name="T0" fmla="*/ 24 w 33"/>
                                <a:gd name="T1" fmla="*/ 0 h 34"/>
                                <a:gd name="T2" fmla="*/ 9 w 33"/>
                                <a:gd name="T3" fmla="*/ 5 h 34"/>
                                <a:gd name="T4" fmla="*/ 0 w 33"/>
                                <a:gd name="T5" fmla="*/ 15 h 34"/>
                                <a:gd name="T6" fmla="*/ 0 w 33"/>
                                <a:gd name="T7" fmla="*/ 24 h 34"/>
                                <a:gd name="T8" fmla="*/ 14 w 33"/>
                                <a:gd name="T9" fmla="*/ 34 h 34"/>
                                <a:gd name="T10" fmla="*/ 33 w 33"/>
                                <a:gd name="T11" fmla="*/ 19 h 34"/>
                                <a:gd name="T12" fmla="*/ 33 w 33"/>
                                <a:gd name="T13" fmla="*/ 15 h 34"/>
                                <a:gd name="T14" fmla="*/ 24 w 33"/>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4">
                                  <a:moveTo>
                                    <a:pt x="24" y="0"/>
                                  </a:moveTo>
                                  <a:lnTo>
                                    <a:pt x="9" y="5"/>
                                  </a:lnTo>
                                  <a:lnTo>
                                    <a:pt x="0" y="15"/>
                                  </a:lnTo>
                                  <a:lnTo>
                                    <a:pt x="0" y="24"/>
                                  </a:lnTo>
                                  <a:lnTo>
                                    <a:pt x="14" y="34"/>
                                  </a:lnTo>
                                  <a:lnTo>
                                    <a:pt x="33" y="19"/>
                                  </a:lnTo>
                                  <a:lnTo>
                                    <a:pt x="33" y="15"/>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42"/>
                          <wps:cNvSpPr>
                            <a:spLocks/>
                          </wps:cNvSpPr>
                          <wps:spPr bwMode="auto">
                            <a:xfrm>
                              <a:off x="8626" y="3058"/>
                              <a:ext cx="43" cy="44"/>
                            </a:xfrm>
                            <a:custGeom>
                              <a:avLst/>
                              <a:gdLst>
                                <a:gd name="T0" fmla="*/ 34 w 43"/>
                                <a:gd name="T1" fmla="*/ 0 h 44"/>
                                <a:gd name="T2" fmla="*/ 29 w 43"/>
                                <a:gd name="T3" fmla="*/ 0 h 44"/>
                                <a:gd name="T4" fmla="*/ 14 w 43"/>
                                <a:gd name="T5" fmla="*/ 5 h 44"/>
                                <a:gd name="T6" fmla="*/ 10 w 43"/>
                                <a:gd name="T7" fmla="*/ 5 h 44"/>
                                <a:gd name="T8" fmla="*/ 0 w 43"/>
                                <a:gd name="T9" fmla="*/ 15 h 44"/>
                                <a:gd name="T10" fmla="*/ 0 w 43"/>
                                <a:gd name="T11" fmla="*/ 34 h 44"/>
                                <a:gd name="T12" fmla="*/ 14 w 43"/>
                                <a:gd name="T13" fmla="*/ 44 h 44"/>
                                <a:gd name="T14" fmla="*/ 24 w 43"/>
                                <a:gd name="T15" fmla="*/ 44 h 44"/>
                                <a:gd name="T16" fmla="*/ 43 w 43"/>
                                <a:gd name="T17" fmla="*/ 29 h 44"/>
                                <a:gd name="T18" fmla="*/ 43 w 43"/>
                                <a:gd name="T19" fmla="*/ 15 h 44"/>
                                <a:gd name="T20" fmla="*/ 34 w 43"/>
                                <a:gd name="T21" fmla="*/ 0 h 44"/>
                                <a:gd name="T22" fmla="*/ 24 w 43"/>
                                <a:gd name="T23" fmla="*/ 10 h 44"/>
                                <a:gd name="T24" fmla="*/ 34 w 43"/>
                                <a:gd name="T25" fmla="*/ 24 h 44"/>
                                <a:gd name="T26" fmla="*/ 34 w 43"/>
                                <a:gd name="T27" fmla="*/ 20 h 44"/>
                                <a:gd name="T28" fmla="*/ 34 w 43"/>
                                <a:gd name="T29" fmla="*/ 24 h 44"/>
                                <a:gd name="T30" fmla="*/ 34 w 43"/>
                                <a:gd name="T31" fmla="*/ 20 h 44"/>
                                <a:gd name="T32" fmla="*/ 14 w 43"/>
                                <a:gd name="T33" fmla="*/ 34 h 44"/>
                                <a:gd name="T34" fmla="*/ 24 w 43"/>
                                <a:gd name="T35" fmla="*/ 34 h 44"/>
                                <a:gd name="T36" fmla="*/ 10 w 43"/>
                                <a:gd name="T37" fmla="*/ 24 h 44"/>
                                <a:gd name="T38" fmla="*/ 10 w 43"/>
                                <a:gd name="T39" fmla="*/ 29 h 44"/>
                                <a:gd name="T40" fmla="*/ 10 w 43"/>
                                <a:gd name="T41" fmla="*/ 20 h 44"/>
                                <a:gd name="T42" fmla="*/ 10 w 43"/>
                                <a:gd name="T43" fmla="*/ 24 h 44"/>
                                <a:gd name="T44" fmla="*/ 19 w 43"/>
                                <a:gd name="T45" fmla="*/ 15 h 44"/>
                                <a:gd name="T46" fmla="*/ 14 w 43"/>
                                <a:gd name="T47" fmla="*/ 15 h 44"/>
                                <a:gd name="T48" fmla="*/ 29 w 43"/>
                                <a:gd name="T49" fmla="*/ 10 h 44"/>
                                <a:gd name="T50" fmla="*/ 24 w 43"/>
                                <a:gd name="T51" fmla="*/ 10 h 44"/>
                                <a:gd name="T52" fmla="*/ 34 w 43"/>
                                <a:gd name="T5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 h="44">
                                  <a:moveTo>
                                    <a:pt x="34" y="0"/>
                                  </a:moveTo>
                                  <a:lnTo>
                                    <a:pt x="29" y="0"/>
                                  </a:lnTo>
                                  <a:lnTo>
                                    <a:pt x="14" y="5"/>
                                  </a:lnTo>
                                  <a:lnTo>
                                    <a:pt x="10" y="5"/>
                                  </a:lnTo>
                                  <a:lnTo>
                                    <a:pt x="0" y="15"/>
                                  </a:lnTo>
                                  <a:lnTo>
                                    <a:pt x="0" y="34"/>
                                  </a:lnTo>
                                  <a:lnTo>
                                    <a:pt x="14" y="44"/>
                                  </a:lnTo>
                                  <a:lnTo>
                                    <a:pt x="24" y="44"/>
                                  </a:lnTo>
                                  <a:lnTo>
                                    <a:pt x="43" y="29"/>
                                  </a:lnTo>
                                  <a:lnTo>
                                    <a:pt x="43" y="15"/>
                                  </a:lnTo>
                                  <a:lnTo>
                                    <a:pt x="34" y="0"/>
                                  </a:lnTo>
                                  <a:lnTo>
                                    <a:pt x="24" y="10"/>
                                  </a:lnTo>
                                  <a:lnTo>
                                    <a:pt x="34" y="24"/>
                                  </a:lnTo>
                                  <a:lnTo>
                                    <a:pt x="34" y="20"/>
                                  </a:lnTo>
                                  <a:lnTo>
                                    <a:pt x="34" y="24"/>
                                  </a:lnTo>
                                  <a:lnTo>
                                    <a:pt x="34" y="20"/>
                                  </a:lnTo>
                                  <a:lnTo>
                                    <a:pt x="14" y="34"/>
                                  </a:lnTo>
                                  <a:lnTo>
                                    <a:pt x="24" y="34"/>
                                  </a:lnTo>
                                  <a:lnTo>
                                    <a:pt x="10" y="24"/>
                                  </a:lnTo>
                                  <a:lnTo>
                                    <a:pt x="10" y="29"/>
                                  </a:lnTo>
                                  <a:lnTo>
                                    <a:pt x="10" y="20"/>
                                  </a:lnTo>
                                  <a:lnTo>
                                    <a:pt x="10" y="24"/>
                                  </a:lnTo>
                                  <a:lnTo>
                                    <a:pt x="19" y="15"/>
                                  </a:lnTo>
                                  <a:lnTo>
                                    <a:pt x="14" y="15"/>
                                  </a:lnTo>
                                  <a:lnTo>
                                    <a:pt x="29" y="10"/>
                                  </a:lnTo>
                                  <a:lnTo>
                                    <a:pt x="2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3"/>
                          <wps:cNvSpPr>
                            <a:spLocks/>
                          </wps:cNvSpPr>
                          <wps:spPr bwMode="auto">
                            <a:xfrm>
                              <a:off x="4085" y="1268"/>
                              <a:ext cx="931" cy="144"/>
                            </a:xfrm>
                            <a:custGeom>
                              <a:avLst/>
                              <a:gdLst>
                                <a:gd name="T0" fmla="*/ 931 w 931"/>
                                <a:gd name="T1" fmla="*/ 0 h 144"/>
                                <a:gd name="T2" fmla="*/ 922 w 931"/>
                                <a:gd name="T3" fmla="*/ 0 h 144"/>
                                <a:gd name="T4" fmla="*/ 898 w 931"/>
                                <a:gd name="T5" fmla="*/ 4 h 144"/>
                                <a:gd name="T6" fmla="*/ 821 w 931"/>
                                <a:gd name="T7" fmla="*/ 19 h 144"/>
                                <a:gd name="T8" fmla="*/ 706 w 931"/>
                                <a:gd name="T9" fmla="*/ 19 h 144"/>
                                <a:gd name="T10" fmla="*/ 667 w 931"/>
                                <a:gd name="T11" fmla="*/ 48 h 144"/>
                                <a:gd name="T12" fmla="*/ 629 w 931"/>
                                <a:gd name="T13" fmla="*/ 62 h 144"/>
                                <a:gd name="T14" fmla="*/ 600 w 931"/>
                                <a:gd name="T15" fmla="*/ 72 h 144"/>
                                <a:gd name="T16" fmla="*/ 590 w 931"/>
                                <a:gd name="T17" fmla="*/ 76 h 144"/>
                                <a:gd name="T18" fmla="*/ 581 w 931"/>
                                <a:gd name="T19" fmla="*/ 76 h 144"/>
                                <a:gd name="T20" fmla="*/ 552 w 931"/>
                                <a:gd name="T21" fmla="*/ 72 h 144"/>
                                <a:gd name="T22" fmla="*/ 480 w 931"/>
                                <a:gd name="T23" fmla="*/ 62 h 144"/>
                                <a:gd name="T24" fmla="*/ 456 w 931"/>
                                <a:gd name="T25" fmla="*/ 86 h 144"/>
                                <a:gd name="T26" fmla="*/ 427 w 931"/>
                                <a:gd name="T27" fmla="*/ 105 h 144"/>
                                <a:gd name="T28" fmla="*/ 403 w 931"/>
                                <a:gd name="T29" fmla="*/ 120 h 144"/>
                                <a:gd name="T30" fmla="*/ 384 w 931"/>
                                <a:gd name="T31" fmla="*/ 129 h 144"/>
                                <a:gd name="T32" fmla="*/ 370 w 931"/>
                                <a:gd name="T33" fmla="*/ 139 h 144"/>
                                <a:gd name="T34" fmla="*/ 365 w 931"/>
                                <a:gd name="T35" fmla="*/ 139 h 144"/>
                                <a:gd name="T36" fmla="*/ 355 w 931"/>
                                <a:gd name="T37" fmla="*/ 139 h 144"/>
                                <a:gd name="T38" fmla="*/ 336 w 931"/>
                                <a:gd name="T39" fmla="*/ 144 h 144"/>
                                <a:gd name="T40" fmla="*/ 264 w 931"/>
                                <a:gd name="T41" fmla="*/ 144 h 144"/>
                                <a:gd name="T42" fmla="*/ 250 w 931"/>
                                <a:gd name="T43" fmla="*/ 144 h 144"/>
                                <a:gd name="T44" fmla="*/ 240 w 931"/>
                                <a:gd name="T45" fmla="*/ 134 h 144"/>
                                <a:gd name="T46" fmla="*/ 230 w 931"/>
                                <a:gd name="T47" fmla="*/ 129 h 144"/>
                                <a:gd name="T48" fmla="*/ 216 w 931"/>
                                <a:gd name="T49" fmla="*/ 129 h 144"/>
                                <a:gd name="T50" fmla="*/ 187 w 931"/>
                                <a:gd name="T51" fmla="*/ 124 h 144"/>
                                <a:gd name="T52" fmla="*/ 154 w 931"/>
                                <a:gd name="T53" fmla="*/ 120 h 144"/>
                                <a:gd name="T54" fmla="*/ 139 w 931"/>
                                <a:gd name="T55" fmla="*/ 120 h 144"/>
                                <a:gd name="T56" fmla="*/ 110 w 931"/>
                                <a:gd name="T57" fmla="*/ 129 h 144"/>
                                <a:gd name="T58" fmla="*/ 34 w 931"/>
                                <a:gd name="T59" fmla="*/ 110 h 144"/>
                                <a:gd name="T60" fmla="*/ 0 w 931"/>
                                <a:gd name="T61" fmla="*/ 19 h 144"/>
                                <a:gd name="T62" fmla="*/ 10 w 931"/>
                                <a:gd name="T63" fmla="*/ 0 h 144"/>
                                <a:gd name="T64" fmla="*/ 173 w 931"/>
                                <a:gd name="T65" fmla="*/ 0 h 144"/>
                                <a:gd name="T66" fmla="*/ 173 w 931"/>
                                <a:gd name="T67" fmla="*/ 72 h 144"/>
                                <a:gd name="T68" fmla="*/ 259 w 931"/>
                                <a:gd name="T69" fmla="*/ 52 h 144"/>
                                <a:gd name="T70" fmla="*/ 331 w 931"/>
                                <a:gd name="T71" fmla="*/ 24 h 144"/>
                                <a:gd name="T72" fmla="*/ 365 w 931"/>
                                <a:gd name="T73" fmla="*/ 28 h 144"/>
                                <a:gd name="T74" fmla="*/ 394 w 931"/>
                                <a:gd name="T75" fmla="*/ 0 h 144"/>
                                <a:gd name="T76" fmla="*/ 931 w 931"/>
                                <a:gd name="T7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31" h="144">
                                  <a:moveTo>
                                    <a:pt x="931" y="0"/>
                                  </a:moveTo>
                                  <a:lnTo>
                                    <a:pt x="922" y="0"/>
                                  </a:lnTo>
                                  <a:lnTo>
                                    <a:pt x="898" y="4"/>
                                  </a:lnTo>
                                  <a:lnTo>
                                    <a:pt x="821" y="19"/>
                                  </a:lnTo>
                                  <a:lnTo>
                                    <a:pt x="706" y="19"/>
                                  </a:lnTo>
                                  <a:lnTo>
                                    <a:pt x="667" y="48"/>
                                  </a:lnTo>
                                  <a:lnTo>
                                    <a:pt x="629" y="62"/>
                                  </a:lnTo>
                                  <a:lnTo>
                                    <a:pt x="600" y="72"/>
                                  </a:lnTo>
                                  <a:lnTo>
                                    <a:pt x="590" y="76"/>
                                  </a:lnTo>
                                  <a:lnTo>
                                    <a:pt x="581" y="76"/>
                                  </a:lnTo>
                                  <a:lnTo>
                                    <a:pt x="552" y="72"/>
                                  </a:lnTo>
                                  <a:lnTo>
                                    <a:pt x="480" y="62"/>
                                  </a:lnTo>
                                  <a:lnTo>
                                    <a:pt x="456" y="86"/>
                                  </a:lnTo>
                                  <a:lnTo>
                                    <a:pt x="427" y="105"/>
                                  </a:lnTo>
                                  <a:lnTo>
                                    <a:pt x="403" y="120"/>
                                  </a:lnTo>
                                  <a:lnTo>
                                    <a:pt x="384" y="129"/>
                                  </a:lnTo>
                                  <a:lnTo>
                                    <a:pt x="370" y="139"/>
                                  </a:lnTo>
                                  <a:lnTo>
                                    <a:pt x="365" y="139"/>
                                  </a:lnTo>
                                  <a:lnTo>
                                    <a:pt x="355" y="139"/>
                                  </a:lnTo>
                                  <a:lnTo>
                                    <a:pt x="336" y="144"/>
                                  </a:lnTo>
                                  <a:lnTo>
                                    <a:pt x="264" y="144"/>
                                  </a:lnTo>
                                  <a:lnTo>
                                    <a:pt x="250" y="144"/>
                                  </a:lnTo>
                                  <a:lnTo>
                                    <a:pt x="240" y="134"/>
                                  </a:lnTo>
                                  <a:lnTo>
                                    <a:pt x="230" y="129"/>
                                  </a:lnTo>
                                  <a:lnTo>
                                    <a:pt x="216" y="129"/>
                                  </a:lnTo>
                                  <a:lnTo>
                                    <a:pt x="187" y="124"/>
                                  </a:lnTo>
                                  <a:lnTo>
                                    <a:pt x="154" y="120"/>
                                  </a:lnTo>
                                  <a:lnTo>
                                    <a:pt x="139" y="120"/>
                                  </a:lnTo>
                                  <a:lnTo>
                                    <a:pt x="110" y="129"/>
                                  </a:lnTo>
                                  <a:lnTo>
                                    <a:pt x="34" y="110"/>
                                  </a:lnTo>
                                  <a:lnTo>
                                    <a:pt x="0" y="19"/>
                                  </a:lnTo>
                                  <a:lnTo>
                                    <a:pt x="10" y="0"/>
                                  </a:lnTo>
                                  <a:lnTo>
                                    <a:pt x="173" y="0"/>
                                  </a:lnTo>
                                  <a:lnTo>
                                    <a:pt x="173" y="72"/>
                                  </a:lnTo>
                                  <a:lnTo>
                                    <a:pt x="259" y="52"/>
                                  </a:lnTo>
                                  <a:lnTo>
                                    <a:pt x="331" y="24"/>
                                  </a:lnTo>
                                  <a:lnTo>
                                    <a:pt x="365" y="28"/>
                                  </a:lnTo>
                                  <a:lnTo>
                                    <a:pt x="394" y="0"/>
                                  </a:lnTo>
                                  <a:lnTo>
                                    <a:pt x="93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4"/>
                          <wps:cNvSpPr>
                            <a:spLocks/>
                          </wps:cNvSpPr>
                          <wps:spPr bwMode="auto">
                            <a:xfrm>
                              <a:off x="4080" y="1263"/>
                              <a:ext cx="941" cy="153"/>
                            </a:xfrm>
                            <a:custGeom>
                              <a:avLst/>
                              <a:gdLst>
                                <a:gd name="T0" fmla="*/ 936 w 941"/>
                                <a:gd name="T1" fmla="*/ 0 h 153"/>
                                <a:gd name="T2" fmla="*/ 903 w 941"/>
                                <a:gd name="T3" fmla="*/ 5 h 153"/>
                                <a:gd name="T4" fmla="*/ 706 w 941"/>
                                <a:gd name="T5" fmla="*/ 19 h 153"/>
                                <a:gd name="T6" fmla="*/ 672 w 941"/>
                                <a:gd name="T7" fmla="*/ 48 h 153"/>
                                <a:gd name="T8" fmla="*/ 605 w 941"/>
                                <a:gd name="T9" fmla="*/ 72 h 153"/>
                                <a:gd name="T10" fmla="*/ 586 w 941"/>
                                <a:gd name="T11" fmla="*/ 77 h 153"/>
                                <a:gd name="T12" fmla="*/ 485 w 941"/>
                                <a:gd name="T13" fmla="*/ 62 h 153"/>
                                <a:gd name="T14" fmla="*/ 456 w 941"/>
                                <a:gd name="T15" fmla="*/ 86 h 153"/>
                                <a:gd name="T16" fmla="*/ 403 w 941"/>
                                <a:gd name="T17" fmla="*/ 120 h 153"/>
                                <a:gd name="T18" fmla="*/ 389 w 941"/>
                                <a:gd name="T19" fmla="*/ 129 h 153"/>
                                <a:gd name="T20" fmla="*/ 370 w 941"/>
                                <a:gd name="T21" fmla="*/ 139 h 153"/>
                                <a:gd name="T22" fmla="*/ 360 w 941"/>
                                <a:gd name="T23" fmla="*/ 139 h 153"/>
                                <a:gd name="T24" fmla="*/ 255 w 941"/>
                                <a:gd name="T25" fmla="*/ 144 h 153"/>
                                <a:gd name="T26" fmla="*/ 250 w 941"/>
                                <a:gd name="T27" fmla="*/ 134 h 153"/>
                                <a:gd name="T28" fmla="*/ 235 w 941"/>
                                <a:gd name="T29" fmla="*/ 129 h 153"/>
                                <a:gd name="T30" fmla="*/ 192 w 941"/>
                                <a:gd name="T31" fmla="*/ 125 h 153"/>
                                <a:gd name="T32" fmla="*/ 144 w 941"/>
                                <a:gd name="T33" fmla="*/ 120 h 153"/>
                                <a:gd name="T34" fmla="*/ 39 w 941"/>
                                <a:gd name="T35" fmla="*/ 110 h 153"/>
                                <a:gd name="T36" fmla="*/ 10 w 941"/>
                                <a:gd name="T37" fmla="*/ 24 h 153"/>
                                <a:gd name="T38" fmla="*/ 15 w 941"/>
                                <a:gd name="T39" fmla="*/ 9 h 153"/>
                                <a:gd name="T40" fmla="*/ 173 w 941"/>
                                <a:gd name="T41" fmla="*/ 5 h 153"/>
                                <a:gd name="T42" fmla="*/ 178 w 941"/>
                                <a:gd name="T43" fmla="*/ 81 h 153"/>
                                <a:gd name="T44" fmla="*/ 336 w 941"/>
                                <a:gd name="T45" fmla="*/ 33 h 153"/>
                                <a:gd name="T46" fmla="*/ 375 w 941"/>
                                <a:gd name="T47" fmla="*/ 38 h 153"/>
                                <a:gd name="T48" fmla="*/ 399 w 941"/>
                                <a:gd name="T49" fmla="*/ 9 h 153"/>
                                <a:gd name="T50" fmla="*/ 936 w 941"/>
                                <a:gd name="T51" fmla="*/ 0 h 153"/>
                                <a:gd name="T52" fmla="*/ 394 w 941"/>
                                <a:gd name="T53" fmla="*/ 0 h 153"/>
                                <a:gd name="T54" fmla="*/ 370 w 941"/>
                                <a:gd name="T55" fmla="*/ 29 h 153"/>
                                <a:gd name="T56" fmla="*/ 264 w 941"/>
                                <a:gd name="T57" fmla="*/ 53 h 153"/>
                                <a:gd name="T58" fmla="*/ 183 w 941"/>
                                <a:gd name="T59" fmla="*/ 77 h 153"/>
                                <a:gd name="T60" fmla="*/ 183 w 941"/>
                                <a:gd name="T61" fmla="*/ 0 h 153"/>
                                <a:gd name="T62" fmla="*/ 15 w 941"/>
                                <a:gd name="T63" fmla="*/ 0 h 153"/>
                                <a:gd name="T64" fmla="*/ 10 w 941"/>
                                <a:gd name="T65" fmla="*/ 5 h 153"/>
                                <a:gd name="T66" fmla="*/ 34 w 941"/>
                                <a:gd name="T67" fmla="*/ 115 h 153"/>
                                <a:gd name="T68" fmla="*/ 39 w 941"/>
                                <a:gd name="T69" fmla="*/ 120 h 153"/>
                                <a:gd name="T70" fmla="*/ 144 w 941"/>
                                <a:gd name="T71" fmla="*/ 129 h 153"/>
                                <a:gd name="T72" fmla="*/ 192 w 941"/>
                                <a:gd name="T73" fmla="*/ 134 h 153"/>
                                <a:gd name="T74" fmla="*/ 235 w 941"/>
                                <a:gd name="T75" fmla="*/ 139 h 153"/>
                                <a:gd name="T76" fmla="*/ 240 w 941"/>
                                <a:gd name="T77" fmla="*/ 144 h 153"/>
                                <a:gd name="T78" fmla="*/ 255 w 941"/>
                                <a:gd name="T79" fmla="*/ 153 h 153"/>
                                <a:gd name="T80" fmla="*/ 360 w 941"/>
                                <a:gd name="T81" fmla="*/ 149 h 153"/>
                                <a:gd name="T82" fmla="*/ 379 w 941"/>
                                <a:gd name="T83" fmla="*/ 149 h 153"/>
                                <a:gd name="T84" fmla="*/ 389 w 941"/>
                                <a:gd name="T85" fmla="*/ 139 h 153"/>
                                <a:gd name="T86" fmla="*/ 413 w 941"/>
                                <a:gd name="T87" fmla="*/ 129 h 153"/>
                                <a:gd name="T88" fmla="*/ 466 w 941"/>
                                <a:gd name="T89" fmla="*/ 96 h 153"/>
                                <a:gd name="T90" fmla="*/ 485 w 941"/>
                                <a:gd name="T91" fmla="*/ 72 h 153"/>
                                <a:gd name="T92" fmla="*/ 586 w 941"/>
                                <a:gd name="T93" fmla="*/ 86 h 153"/>
                                <a:gd name="T94" fmla="*/ 605 w 941"/>
                                <a:gd name="T95" fmla="*/ 81 h 153"/>
                                <a:gd name="T96" fmla="*/ 672 w 941"/>
                                <a:gd name="T97" fmla="*/ 57 h 153"/>
                                <a:gd name="T98" fmla="*/ 715 w 941"/>
                                <a:gd name="T99" fmla="*/ 29 h 153"/>
                                <a:gd name="T100" fmla="*/ 826 w 941"/>
                                <a:gd name="T101" fmla="*/ 29 h 153"/>
                                <a:gd name="T102" fmla="*/ 927 w 941"/>
                                <a:gd name="T103" fmla="*/ 9 h 153"/>
                                <a:gd name="T104" fmla="*/ 941 w 941"/>
                                <a:gd name="T105" fmla="*/ 9 h 153"/>
                                <a:gd name="T106" fmla="*/ 941 w 941"/>
                                <a:gd name="T107" fmla="*/ 0 h 153"/>
                                <a:gd name="T108" fmla="*/ 936 w 941"/>
                                <a:gd name="T109" fmla="*/ 9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1" h="153">
                                  <a:moveTo>
                                    <a:pt x="936" y="9"/>
                                  </a:moveTo>
                                  <a:lnTo>
                                    <a:pt x="936" y="0"/>
                                  </a:lnTo>
                                  <a:lnTo>
                                    <a:pt x="927" y="0"/>
                                  </a:lnTo>
                                  <a:lnTo>
                                    <a:pt x="903" y="5"/>
                                  </a:lnTo>
                                  <a:lnTo>
                                    <a:pt x="826" y="19"/>
                                  </a:lnTo>
                                  <a:lnTo>
                                    <a:pt x="706" y="19"/>
                                  </a:lnTo>
                                  <a:lnTo>
                                    <a:pt x="667" y="48"/>
                                  </a:lnTo>
                                  <a:lnTo>
                                    <a:pt x="672" y="48"/>
                                  </a:lnTo>
                                  <a:lnTo>
                                    <a:pt x="634" y="62"/>
                                  </a:lnTo>
                                  <a:lnTo>
                                    <a:pt x="605" y="72"/>
                                  </a:lnTo>
                                  <a:lnTo>
                                    <a:pt x="595" y="77"/>
                                  </a:lnTo>
                                  <a:lnTo>
                                    <a:pt x="586" y="77"/>
                                  </a:lnTo>
                                  <a:lnTo>
                                    <a:pt x="557" y="72"/>
                                  </a:lnTo>
                                  <a:lnTo>
                                    <a:pt x="485" y="62"/>
                                  </a:lnTo>
                                  <a:lnTo>
                                    <a:pt x="480" y="62"/>
                                  </a:lnTo>
                                  <a:lnTo>
                                    <a:pt x="456" y="86"/>
                                  </a:lnTo>
                                  <a:lnTo>
                                    <a:pt x="427" y="105"/>
                                  </a:lnTo>
                                  <a:lnTo>
                                    <a:pt x="403" y="120"/>
                                  </a:lnTo>
                                  <a:lnTo>
                                    <a:pt x="408" y="120"/>
                                  </a:lnTo>
                                  <a:lnTo>
                                    <a:pt x="389" y="129"/>
                                  </a:lnTo>
                                  <a:lnTo>
                                    <a:pt x="384" y="129"/>
                                  </a:lnTo>
                                  <a:lnTo>
                                    <a:pt x="370" y="139"/>
                                  </a:lnTo>
                                  <a:lnTo>
                                    <a:pt x="375" y="139"/>
                                  </a:lnTo>
                                  <a:lnTo>
                                    <a:pt x="360" y="139"/>
                                  </a:lnTo>
                                  <a:lnTo>
                                    <a:pt x="341" y="144"/>
                                  </a:lnTo>
                                  <a:lnTo>
                                    <a:pt x="255" y="144"/>
                                  </a:lnTo>
                                  <a:lnTo>
                                    <a:pt x="259" y="144"/>
                                  </a:lnTo>
                                  <a:lnTo>
                                    <a:pt x="250" y="134"/>
                                  </a:lnTo>
                                  <a:lnTo>
                                    <a:pt x="245" y="134"/>
                                  </a:lnTo>
                                  <a:lnTo>
                                    <a:pt x="235" y="129"/>
                                  </a:lnTo>
                                  <a:lnTo>
                                    <a:pt x="221" y="129"/>
                                  </a:lnTo>
                                  <a:lnTo>
                                    <a:pt x="192" y="125"/>
                                  </a:lnTo>
                                  <a:lnTo>
                                    <a:pt x="159" y="120"/>
                                  </a:lnTo>
                                  <a:lnTo>
                                    <a:pt x="144" y="120"/>
                                  </a:lnTo>
                                  <a:lnTo>
                                    <a:pt x="115" y="129"/>
                                  </a:lnTo>
                                  <a:lnTo>
                                    <a:pt x="39" y="110"/>
                                  </a:lnTo>
                                  <a:lnTo>
                                    <a:pt x="43" y="115"/>
                                  </a:lnTo>
                                  <a:lnTo>
                                    <a:pt x="10" y="24"/>
                                  </a:lnTo>
                                  <a:lnTo>
                                    <a:pt x="19" y="5"/>
                                  </a:lnTo>
                                  <a:lnTo>
                                    <a:pt x="15" y="9"/>
                                  </a:lnTo>
                                  <a:lnTo>
                                    <a:pt x="178" y="9"/>
                                  </a:lnTo>
                                  <a:lnTo>
                                    <a:pt x="173" y="5"/>
                                  </a:lnTo>
                                  <a:lnTo>
                                    <a:pt x="173" y="81"/>
                                  </a:lnTo>
                                  <a:lnTo>
                                    <a:pt x="178" y="81"/>
                                  </a:lnTo>
                                  <a:lnTo>
                                    <a:pt x="264" y="62"/>
                                  </a:lnTo>
                                  <a:lnTo>
                                    <a:pt x="336" y="33"/>
                                  </a:lnTo>
                                  <a:lnTo>
                                    <a:pt x="370" y="38"/>
                                  </a:lnTo>
                                  <a:lnTo>
                                    <a:pt x="375" y="38"/>
                                  </a:lnTo>
                                  <a:lnTo>
                                    <a:pt x="403" y="9"/>
                                  </a:lnTo>
                                  <a:lnTo>
                                    <a:pt x="399" y="9"/>
                                  </a:lnTo>
                                  <a:lnTo>
                                    <a:pt x="936" y="9"/>
                                  </a:lnTo>
                                  <a:lnTo>
                                    <a:pt x="936" y="0"/>
                                  </a:lnTo>
                                  <a:lnTo>
                                    <a:pt x="399" y="0"/>
                                  </a:lnTo>
                                  <a:lnTo>
                                    <a:pt x="394" y="0"/>
                                  </a:lnTo>
                                  <a:lnTo>
                                    <a:pt x="365" y="29"/>
                                  </a:lnTo>
                                  <a:lnTo>
                                    <a:pt x="370" y="29"/>
                                  </a:lnTo>
                                  <a:lnTo>
                                    <a:pt x="336" y="24"/>
                                  </a:lnTo>
                                  <a:lnTo>
                                    <a:pt x="264" y="53"/>
                                  </a:lnTo>
                                  <a:lnTo>
                                    <a:pt x="178" y="72"/>
                                  </a:lnTo>
                                  <a:lnTo>
                                    <a:pt x="183" y="77"/>
                                  </a:lnTo>
                                  <a:lnTo>
                                    <a:pt x="183" y="5"/>
                                  </a:lnTo>
                                  <a:lnTo>
                                    <a:pt x="183" y="0"/>
                                  </a:lnTo>
                                  <a:lnTo>
                                    <a:pt x="178" y="0"/>
                                  </a:lnTo>
                                  <a:lnTo>
                                    <a:pt x="15" y="0"/>
                                  </a:lnTo>
                                  <a:lnTo>
                                    <a:pt x="10" y="0"/>
                                  </a:lnTo>
                                  <a:lnTo>
                                    <a:pt x="10" y="5"/>
                                  </a:lnTo>
                                  <a:lnTo>
                                    <a:pt x="0" y="24"/>
                                  </a:lnTo>
                                  <a:lnTo>
                                    <a:pt x="34" y="115"/>
                                  </a:lnTo>
                                  <a:lnTo>
                                    <a:pt x="34" y="120"/>
                                  </a:lnTo>
                                  <a:lnTo>
                                    <a:pt x="39" y="120"/>
                                  </a:lnTo>
                                  <a:lnTo>
                                    <a:pt x="115" y="139"/>
                                  </a:lnTo>
                                  <a:lnTo>
                                    <a:pt x="144" y="129"/>
                                  </a:lnTo>
                                  <a:lnTo>
                                    <a:pt x="159" y="129"/>
                                  </a:lnTo>
                                  <a:lnTo>
                                    <a:pt x="192" y="134"/>
                                  </a:lnTo>
                                  <a:lnTo>
                                    <a:pt x="221" y="139"/>
                                  </a:lnTo>
                                  <a:lnTo>
                                    <a:pt x="235" y="139"/>
                                  </a:lnTo>
                                  <a:lnTo>
                                    <a:pt x="245" y="144"/>
                                  </a:lnTo>
                                  <a:lnTo>
                                    <a:pt x="240" y="144"/>
                                  </a:lnTo>
                                  <a:lnTo>
                                    <a:pt x="250" y="153"/>
                                  </a:lnTo>
                                  <a:lnTo>
                                    <a:pt x="255" y="153"/>
                                  </a:lnTo>
                                  <a:lnTo>
                                    <a:pt x="341" y="153"/>
                                  </a:lnTo>
                                  <a:lnTo>
                                    <a:pt x="360" y="149"/>
                                  </a:lnTo>
                                  <a:lnTo>
                                    <a:pt x="375" y="149"/>
                                  </a:lnTo>
                                  <a:lnTo>
                                    <a:pt x="379" y="149"/>
                                  </a:lnTo>
                                  <a:lnTo>
                                    <a:pt x="394" y="139"/>
                                  </a:lnTo>
                                  <a:lnTo>
                                    <a:pt x="389" y="139"/>
                                  </a:lnTo>
                                  <a:lnTo>
                                    <a:pt x="408" y="129"/>
                                  </a:lnTo>
                                  <a:lnTo>
                                    <a:pt x="413" y="129"/>
                                  </a:lnTo>
                                  <a:lnTo>
                                    <a:pt x="437" y="115"/>
                                  </a:lnTo>
                                  <a:lnTo>
                                    <a:pt x="466" y="96"/>
                                  </a:lnTo>
                                  <a:lnTo>
                                    <a:pt x="490" y="72"/>
                                  </a:lnTo>
                                  <a:lnTo>
                                    <a:pt x="485" y="72"/>
                                  </a:lnTo>
                                  <a:lnTo>
                                    <a:pt x="557" y="81"/>
                                  </a:lnTo>
                                  <a:lnTo>
                                    <a:pt x="586" y="86"/>
                                  </a:lnTo>
                                  <a:lnTo>
                                    <a:pt x="595" y="86"/>
                                  </a:lnTo>
                                  <a:lnTo>
                                    <a:pt x="605" y="81"/>
                                  </a:lnTo>
                                  <a:lnTo>
                                    <a:pt x="634" y="72"/>
                                  </a:lnTo>
                                  <a:lnTo>
                                    <a:pt x="672" y="57"/>
                                  </a:lnTo>
                                  <a:lnTo>
                                    <a:pt x="677" y="57"/>
                                  </a:lnTo>
                                  <a:lnTo>
                                    <a:pt x="715" y="29"/>
                                  </a:lnTo>
                                  <a:lnTo>
                                    <a:pt x="711" y="29"/>
                                  </a:lnTo>
                                  <a:lnTo>
                                    <a:pt x="826" y="29"/>
                                  </a:lnTo>
                                  <a:lnTo>
                                    <a:pt x="903" y="14"/>
                                  </a:lnTo>
                                  <a:lnTo>
                                    <a:pt x="927" y="9"/>
                                  </a:lnTo>
                                  <a:lnTo>
                                    <a:pt x="936" y="9"/>
                                  </a:lnTo>
                                  <a:lnTo>
                                    <a:pt x="941" y="9"/>
                                  </a:lnTo>
                                  <a:lnTo>
                                    <a:pt x="941" y="5"/>
                                  </a:lnTo>
                                  <a:lnTo>
                                    <a:pt x="941" y="0"/>
                                  </a:lnTo>
                                  <a:lnTo>
                                    <a:pt x="936" y="0"/>
                                  </a:lnTo>
                                  <a:lnTo>
                                    <a:pt x="9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45"/>
                          <wps:cNvSpPr>
                            <a:spLocks/>
                          </wps:cNvSpPr>
                          <wps:spPr bwMode="auto">
                            <a:xfrm>
                              <a:off x="8674" y="3106"/>
                              <a:ext cx="158" cy="159"/>
                            </a:xfrm>
                            <a:custGeom>
                              <a:avLst/>
                              <a:gdLst>
                                <a:gd name="T0" fmla="*/ 86 w 158"/>
                                <a:gd name="T1" fmla="*/ 0 h 159"/>
                                <a:gd name="T2" fmla="*/ 0 w 158"/>
                                <a:gd name="T3" fmla="*/ 87 h 159"/>
                                <a:gd name="T4" fmla="*/ 14 w 158"/>
                                <a:gd name="T5" fmla="*/ 135 h 159"/>
                                <a:gd name="T6" fmla="*/ 14 w 158"/>
                                <a:gd name="T7" fmla="*/ 159 h 159"/>
                                <a:gd name="T8" fmla="*/ 86 w 158"/>
                                <a:gd name="T9" fmla="*/ 154 h 159"/>
                                <a:gd name="T10" fmla="*/ 154 w 158"/>
                                <a:gd name="T11" fmla="*/ 87 h 159"/>
                                <a:gd name="T12" fmla="*/ 158 w 158"/>
                                <a:gd name="T13" fmla="*/ 24 h 159"/>
                                <a:gd name="T14" fmla="*/ 120 w 158"/>
                                <a:gd name="T15" fmla="*/ 5 h 159"/>
                                <a:gd name="T16" fmla="*/ 86 w 158"/>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159">
                                  <a:moveTo>
                                    <a:pt x="86" y="0"/>
                                  </a:moveTo>
                                  <a:lnTo>
                                    <a:pt x="0" y="87"/>
                                  </a:lnTo>
                                  <a:lnTo>
                                    <a:pt x="14" y="135"/>
                                  </a:lnTo>
                                  <a:lnTo>
                                    <a:pt x="14" y="159"/>
                                  </a:lnTo>
                                  <a:lnTo>
                                    <a:pt x="86" y="154"/>
                                  </a:lnTo>
                                  <a:lnTo>
                                    <a:pt x="154" y="87"/>
                                  </a:lnTo>
                                  <a:lnTo>
                                    <a:pt x="158" y="24"/>
                                  </a:lnTo>
                                  <a:lnTo>
                                    <a:pt x="120" y="5"/>
                                  </a:lnTo>
                                  <a:lnTo>
                                    <a:pt x="8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6"/>
                          <wps:cNvSpPr>
                            <a:spLocks/>
                          </wps:cNvSpPr>
                          <wps:spPr bwMode="auto">
                            <a:xfrm>
                              <a:off x="8669" y="3102"/>
                              <a:ext cx="168" cy="168"/>
                            </a:xfrm>
                            <a:custGeom>
                              <a:avLst/>
                              <a:gdLst>
                                <a:gd name="T0" fmla="*/ 91 w 168"/>
                                <a:gd name="T1" fmla="*/ 0 h 168"/>
                                <a:gd name="T2" fmla="*/ 87 w 168"/>
                                <a:gd name="T3" fmla="*/ 0 h 168"/>
                                <a:gd name="T4" fmla="*/ 0 w 168"/>
                                <a:gd name="T5" fmla="*/ 86 h 168"/>
                                <a:gd name="T6" fmla="*/ 0 w 168"/>
                                <a:gd name="T7" fmla="*/ 91 h 168"/>
                                <a:gd name="T8" fmla="*/ 15 w 168"/>
                                <a:gd name="T9" fmla="*/ 139 h 168"/>
                                <a:gd name="T10" fmla="*/ 15 w 168"/>
                                <a:gd name="T11" fmla="*/ 168 h 168"/>
                                <a:gd name="T12" fmla="*/ 19 w 168"/>
                                <a:gd name="T13" fmla="*/ 168 h 168"/>
                                <a:gd name="T14" fmla="*/ 91 w 168"/>
                                <a:gd name="T15" fmla="*/ 163 h 168"/>
                                <a:gd name="T16" fmla="*/ 96 w 168"/>
                                <a:gd name="T17" fmla="*/ 163 h 168"/>
                                <a:gd name="T18" fmla="*/ 163 w 168"/>
                                <a:gd name="T19" fmla="*/ 96 h 168"/>
                                <a:gd name="T20" fmla="*/ 163 w 168"/>
                                <a:gd name="T21" fmla="*/ 91 h 168"/>
                                <a:gd name="T22" fmla="*/ 168 w 168"/>
                                <a:gd name="T23" fmla="*/ 28 h 168"/>
                                <a:gd name="T24" fmla="*/ 168 w 168"/>
                                <a:gd name="T25" fmla="*/ 24 h 168"/>
                                <a:gd name="T26" fmla="*/ 163 w 168"/>
                                <a:gd name="T27" fmla="*/ 24 h 168"/>
                                <a:gd name="T28" fmla="*/ 125 w 168"/>
                                <a:gd name="T29" fmla="*/ 4 h 168"/>
                                <a:gd name="T30" fmla="*/ 91 w 168"/>
                                <a:gd name="T31" fmla="*/ 0 h 168"/>
                                <a:gd name="T32" fmla="*/ 91 w 168"/>
                                <a:gd name="T33" fmla="*/ 9 h 168"/>
                                <a:gd name="T34" fmla="*/ 125 w 168"/>
                                <a:gd name="T35" fmla="*/ 14 h 168"/>
                                <a:gd name="T36" fmla="*/ 163 w 168"/>
                                <a:gd name="T37" fmla="*/ 33 h 168"/>
                                <a:gd name="T38" fmla="*/ 159 w 168"/>
                                <a:gd name="T39" fmla="*/ 28 h 168"/>
                                <a:gd name="T40" fmla="*/ 154 w 168"/>
                                <a:gd name="T41" fmla="*/ 91 h 168"/>
                                <a:gd name="T42" fmla="*/ 154 w 168"/>
                                <a:gd name="T43" fmla="*/ 86 h 168"/>
                                <a:gd name="T44" fmla="*/ 87 w 168"/>
                                <a:gd name="T45" fmla="*/ 153 h 168"/>
                                <a:gd name="T46" fmla="*/ 91 w 168"/>
                                <a:gd name="T47" fmla="*/ 153 h 168"/>
                                <a:gd name="T48" fmla="*/ 19 w 168"/>
                                <a:gd name="T49" fmla="*/ 158 h 168"/>
                                <a:gd name="T50" fmla="*/ 24 w 168"/>
                                <a:gd name="T51" fmla="*/ 163 h 168"/>
                                <a:gd name="T52" fmla="*/ 24 w 168"/>
                                <a:gd name="T53" fmla="*/ 139 h 168"/>
                                <a:gd name="T54" fmla="*/ 10 w 168"/>
                                <a:gd name="T55" fmla="*/ 91 h 168"/>
                                <a:gd name="T56" fmla="*/ 10 w 168"/>
                                <a:gd name="T57" fmla="*/ 96 h 168"/>
                                <a:gd name="T58" fmla="*/ 96 w 168"/>
                                <a:gd name="T59" fmla="*/ 9 h 168"/>
                                <a:gd name="T60" fmla="*/ 91 w 168"/>
                                <a:gd name="T61" fmla="*/ 9 h 168"/>
                                <a:gd name="T62" fmla="*/ 91 w 168"/>
                                <a:gd name="T6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8">
                                  <a:moveTo>
                                    <a:pt x="91" y="0"/>
                                  </a:moveTo>
                                  <a:lnTo>
                                    <a:pt x="87" y="0"/>
                                  </a:lnTo>
                                  <a:lnTo>
                                    <a:pt x="0" y="86"/>
                                  </a:lnTo>
                                  <a:lnTo>
                                    <a:pt x="0" y="91"/>
                                  </a:lnTo>
                                  <a:lnTo>
                                    <a:pt x="15" y="139"/>
                                  </a:lnTo>
                                  <a:lnTo>
                                    <a:pt x="15" y="168"/>
                                  </a:lnTo>
                                  <a:lnTo>
                                    <a:pt x="19" y="168"/>
                                  </a:lnTo>
                                  <a:lnTo>
                                    <a:pt x="91" y="163"/>
                                  </a:lnTo>
                                  <a:lnTo>
                                    <a:pt x="96" y="163"/>
                                  </a:lnTo>
                                  <a:lnTo>
                                    <a:pt x="163" y="96"/>
                                  </a:lnTo>
                                  <a:lnTo>
                                    <a:pt x="163" y="91"/>
                                  </a:lnTo>
                                  <a:lnTo>
                                    <a:pt x="168" y="28"/>
                                  </a:lnTo>
                                  <a:lnTo>
                                    <a:pt x="168" y="24"/>
                                  </a:lnTo>
                                  <a:lnTo>
                                    <a:pt x="163" y="24"/>
                                  </a:lnTo>
                                  <a:lnTo>
                                    <a:pt x="125" y="4"/>
                                  </a:lnTo>
                                  <a:lnTo>
                                    <a:pt x="91" y="0"/>
                                  </a:lnTo>
                                  <a:lnTo>
                                    <a:pt x="91" y="9"/>
                                  </a:lnTo>
                                  <a:lnTo>
                                    <a:pt x="125" y="14"/>
                                  </a:lnTo>
                                  <a:lnTo>
                                    <a:pt x="163" y="33"/>
                                  </a:lnTo>
                                  <a:lnTo>
                                    <a:pt x="159" y="28"/>
                                  </a:lnTo>
                                  <a:lnTo>
                                    <a:pt x="154" y="91"/>
                                  </a:lnTo>
                                  <a:lnTo>
                                    <a:pt x="154" y="86"/>
                                  </a:lnTo>
                                  <a:lnTo>
                                    <a:pt x="87" y="153"/>
                                  </a:lnTo>
                                  <a:lnTo>
                                    <a:pt x="91" y="153"/>
                                  </a:lnTo>
                                  <a:lnTo>
                                    <a:pt x="19" y="158"/>
                                  </a:lnTo>
                                  <a:lnTo>
                                    <a:pt x="24" y="163"/>
                                  </a:lnTo>
                                  <a:lnTo>
                                    <a:pt x="24" y="139"/>
                                  </a:lnTo>
                                  <a:lnTo>
                                    <a:pt x="10" y="91"/>
                                  </a:lnTo>
                                  <a:lnTo>
                                    <a:pt x="10" y="96"/>
                                  </a:lnTo>
                                  <a:lnTo>
                                    <a:pt x="96" y="9"/>
                                  </a:lnTo>
                                  <a:lnTo>
                                    <a:pt x="91" y="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7"/>
                          <wps:cNvSpPr>
                            <a:spLocks/>
                          </wps:cNvSpPr>
                          <wps:spPr bwMode="auto">
                            <a:xfrm>
                              <a:off x="1584" y="1268"/>
                              <a:ext cx="43" cy="14"/>
                            </a:xfrm>
                            <a:custGeom>
                              <a:avLst/>
                              <a:gdLst>
                                <a:gd name="T0" fmla="*/ 43 w 43"/>
                                <a:gd name="T1" fmla="*/ 0 h 14"/>
                                <a:gd name="T2" fmla="*/ 0 w 43"/>
                                <a:gd name="T3" fmla="*/ 0 h 14"/>
                                <a:gd name="T4" fmla="*/ 14 w 43"/>
                                <a:gd name="T5" fmla="*/ 14 h 14"/>
                                <a:gd name="T6" fmla="*/ 29 w 43"/>
                                <a:gd name="T7" fmla="*/ 14 h 14"/>
                                <a:gd name="T8" fmla="*/ 43 w 43"/>
                                <a:gd name="T9" fmla="*/ 0 h 14"/>
                              </a:gdLst>
                              <a:ahLst/>
                              <a:cxnLst>
                                <a:cxn ang="0">
                                  <a:pos x="T0" y="T1"/>
                                </a:cxn>
                                <a:cxn ang="0">
                                  <a:pos x="T2" y="T3"/>
                                </a:cxn>
                                <a:cxn ang="0">
                                  <a:pos x="T4" y="T5"/>
                                </a:cxn>
                                <a:cxn ang="0">
                                  <a:pos x="T6" y="T7"/>
                                </a:cxn>
                                <a:cxn ang="0">
                                  <a:pos x="T8" y="T9"/>
                                </a:cxn>
                              </a:cxnLst>
                              <a:rect l="0" t="0" r="r" b="b"/>
                              <a:pathLst>
                                <a:path w="43" h="14">
                                  <a:moveTo>
                                    <a:pt x="43" y="0"/>
                                  </a:moveTo>
                                  <a:lnTo>
                                    <a:pt x="0" y="0"/>
                                  </a:lnTo>
                                  <a:lnTo>
                                    <a:pt x="14" y="14"/>
                                  </a:lnTo>
                                  <a:lnTo>
                                    <a:pt x="29" y="14"/>
                                  </a:lnTo>
                                  <a:lnTo>
                                    <a:pt x="4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8"/>
                          <wps:cNvSpPr>
                            <a:spLocks/>
                          </wps:cNvSpPr>
                          <wps:spPr bwMode="auto">
                            <a:xfrm>
                              <a:off x="1579" y="1263"/>
                              <a:ext cx="53" cy="24"/>
                            </a:xfrm>
                            <a:custGeom>
                              <a:avLst/>
                              <a:gdLst>
                                <a:gd name="T0" fmla="*/ 53 w 53"/>
                                <a:gd name="T1" fmla="*/ 9 h 24"/>
                                <a:gd name="T2" fmla="*/ 53 w 53"/>
                                <a:gd name="T3" fmla="*/ 0 h 24"/>
                                <a:gd name="T4" fmla="*/ 0 w 53"/>
                                <a:gd name="T5" fmla="*/ 0 h 24"/>
                                <a:gd name="T6" fmla="*/ 0 w 53"/>
                                <a:gd name="T7" fmla="*/ 9 h 24"/>
                                <a:gd name="T8" fmla="*/ 15 w 53"/>
                                <a:gd name="T9" fmla="*/ 24 h 24"/>
                                <a:gd name="T10" fmla="*/ 39 w 53"/>
                                <a:gd name="T11" fmla="*/ 24 h 24"/>
                                <a:gd name="T12" fmla="*/ 53 w 53"/>
                                <a:gd name="T13" fmla="*/ 9 h 24"/>
                                <a:gd name="T14" fmla="*/ 43 w 53"/>
                                <a:gd name="T15" fmla="*/ 0 h 24"/>
                                <a:gd name="T16" fmla="*/ 29 w 53"/>
                                <a:gd name="T17" fmla="*/ 14 h 24"/>
                                <a:gd name="T18" fmla="*/ 34 w 53"/>
                                <a:gd name="T19" fmla="*/ 14 h 24"/>
                                <a:gd name="T20" fmla="*/ 19 w 53"/>
                                <a:gd name="T21" fmla="*/ 14 h 24"/>
                                <a:gd name="T22" fmla="*/ 24 w 53"/>
                                <a:gd name="T23" fmla="*/ 14 h 24"/>
                                <a:gd name="T24" fmla="*/ 10 w 53"/>
                                <a:gd name="T25" fmla="*/ 0 h 24"/>
                                <a:gd name="T26" fmla="*/ 5 w 53"/>
                                <a:gd name="T27" fmla="*/ 9 h 24"/>
                                <a:gd name="T28" fmla="*/ 48 w 53"/>
                                <a:gd name="T29" fmla="*/ 9 h 24"/>
                                <a:gd name="T30" fmla="*/ 43 w 53"/>
                                <a:gd name="T31" fmla="*/ 0 h 24"/>
                                <a:gd name="T32" fmla="*/ 53 w 53"/>
                                <a:gd name="T33"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24">
                                  <a:moveTo>
                                    <a:pt x="53" y="9"/>
                                  </a:moveTo>
                                  <a:lnTo>
                                    <a:pt x="53" y="0"/>
                                  </a:lnTo>
                                  <a:lnTo>
                                    <a:pt x="0" y="0"/>
                                  </a:lnTo>
                                  <a:lnTo>
                                    <a:pt x="0" y="9"/>
                                  </a:lnTo>
                                  <a:lnTo>
                                    <a:pt x="15" y="24"/>
                                  </a:lnTo>
                                  <a:lnTo>
                                    <a:pt x="39" y="24"/>
                                  </a:lnTo>
                                  <a:lnTo>
                                    <a:pt x="53" y="9"/>
                                  </a:lnTo>
                                  <a:lnTo>
                                    <a:pt x="43" y="0"/>
                                  </a:lnTo>
                                  <a:lnTo>
                                    <a:pt x="29" y="14"/>
                                  </a:lnTo>
                                  <a:lnTo>
                                    <a:pt x="34" y="14"/>
                                  </a:lnTo>
                                  <a:lnTo>
                                    <a:pt x="19" y="14"/>
                                  </a:lnTo>
                                  <a:lnTo>
                                    <a:pt x="24" y="14"/>
                                  </a:lnTo>
                                  <a:lnTo>
                                    <a:pt x="10" y="0"/>
                                  </a:lnTo>
                                  <a:lnTo>
                                    <a:pt x="5" y="9"/>
                                  </a:lnTo>
                                  <a:lnTo>
                                    <a:pt x="48" y="9"/>
                                  </a:lnTo>
                                  <a:lnTo>
                                    <a:pt x="43" y="0"/>
                                  </a:lnTo>
                                  <a:lnTo>
                                    <a:pt x="5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49"/>
                          <wps:cNvSpPr>
                            <a:spLocks/>
                          </wps:cNvSpPr>
                          <wps:spPr bwMode="auto">
                            <a:xfrm>
                              <a:off x="1810" y="1268"/>
                              <a:ext cx="62" cy="28"/>
                            </a:xfrm>
                            <a:custGeom>
                              <a:avLst/>
                              <a:gdLst>
                                <a:gd name="T0" fmla="*/ 62 w 62"/>
                                <a:gd name="T1" fmla="*/ 0 h 28"/>
                                <a:gd name="T2" fmla="*/ 0 w 62"/>
                                <a:gd name="T3" fmla="*/ 0 h 28"/>
                                <a:gd name="T4" fmla="*/ 0 w 62"/>
                                <a:gd name="T5" fmla="*/ 24 h 28"/>
                                <a:gd name="T6" fmla="*/ 33 w 62"/>
                                <a:gd name="T7" fmla="*/ 28 h 28"/>
                                <a:gd name="T8" fmla="*/ 62 w 62"/>
                                <a:gd name="T9" fmla="*/ 0 h 28"/>
                              </a:gdLst>
                              <a:ahLst/>
                              <a:cxnLst>
                                <a:cxn ang="0">
                                  <a:pos x="T0" y="T1"/>
                                </a:cxn>
                                <a:cxn ang="0">
                                  <a:pos x="T2" y="T3"/>
                                </a:cxn>
                                <a:cxn ang="0">
                                  <a:pos x="T4" y="T5"/>
                                </a:cxn>
                                <a:cxn ang="0">
                                  <a:pos x="T6" y="T7"/>
                                </a:cxn>
                                <a:cxn ang="0">
                                  <a:pos x="T8" y="T9"/>
                                </a:cxn>
                              </a:cxnLst>
                              <a:rect l="0" t="0" r="r" b="b"/>
                              <a:pathLst>
                                <a:path w="62" h="28">
                                  <a:moveTo>
                                    <a:pt x="62" y="0"/>
                                  </a:moveTo>
                                  <a:lnTo>
                                    <a:pt x="0" y="0"/>
                                  </a:lnTo>
                                  <a:lnTo>
                                    <a:pt x="0" y="24"/>
                                  </a:lnTo>
                                  <a:lnTo>
                                    <a:pt x="33" y="28"/>
                                  </a:lnTo>
                                  <a:lnTo>
                                    <a:pt x="62"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50"/>
                          <wps:cNvSpPr>
                            <a:spLocks/>
                          </wps:cNvSpPr>
                          <wps:spPr bwMode="auto">
                            <a:xfrm>
                              <a:off x="1805" y="1263"/>
                              <a:ext cx="72" cy="38"/>
                            </a:xfrm>
                            <a:custGeom>
                              <a:avLst/>
                              <a:gdLst>
                                <a:gd name="T0" fmla="*/ 72 w 72"/>
                                <a:gd name="T1" fmla="*/ 9 h 38"/>
                                <a:gd name="T2" fmla="*/ 72 w 72"/>
                                <a:gd name="T3" fmla="*/ 0 h 38"/>
                                <a:gd name="T4" fmla="*/ 0 w 72"/>
                                <a:gd name="T5" fmla="*/ 0 h 38"/>
                                <a:gd name="T6" fmla="*/ 0 w 72"/>
                                <a:gd name="T7" fmla="*/ 33 h 38"/>
                                <a:gd name="T8" fmla="*/ 5 w 72"/>
                                <a:gd name="T9" fmla="*/ 33 h 38"/>
                                <a:gd name="T10" fmla="*/ 38 w 72"/>
                                <a:gd name="T11" fmla="*/ 38 h 38"/>
                                <a:gd name="T12" fmla="*/ 43 w 72"/>
                                <a:gd name="T13" fmla="*/ 38 h 38"/>
                                <a:gd name="T14" fmla="*/ 72 w 72"/>
                                <a:gd name="T15" fmla="*/ 9 h 38"/>
                                <a:gd name="T16" fmla="*/ 62 w 72"/>
                                <a:gd name="T17" fmla="*/ 0 h 38"/>
                                <a:gd name="T18" fmla="*/ 33 w 72"/>
                                <a:gd name="T19" fmla="*/ 29 h 38"/>
                                <a:gd name="T20" fmla="*/ 38 w 72"/>
                                <a:gd name="T21" fmla="*/ 29 h 38"/>
                                <a:gd name="T22" fmla="*/ 5 w 72"/>
                                <a:gd name="T23" fmla="*/ 24 h 38"/>
                                <a:gd name="T24" fmla="*/ 9 w 72"/>
                                <a:gd name="T25" fmla="*/ 29 h 38"/>
                                <a:gd name="T26" fmla="*/ 9 w 72"/>
                                <a:gd name="T27" fmla="*/ 5 h 38"/>
                                <a:gd name="T28" fmla="*/ 5 w 72"/>
                                <a:gd name="T29" fmla="*/ 9 h 38"/>
                                <a:gd name="T30" fmla="*/ 67 w 72"/>
                                <a:gd name="T31" fmla="*/ 9 h 38"/>
                                <a:gd name="T32" fmla="*/ 62 w 72"/>
                                <a:gd name="T33" fmla="*/ 0 h 38"/>
                                <a:gd name="T34" fmla="*/ 72 w 72"/>
                                <a:gd name="T35"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38">
                                  <a:moveTo>
                                    <a:pt x="72" y="9"/>
                                  </a:moveTo>
                                  <a:lnTo>
                                    <a:pt x="72" y="0"/>
                                  </a:lnTo>
                                  <a:lnTo>
                                    <a:pt x="0" y="0"/>
                                  </a:lnTo>
                                  <a:lnTo>
                                    <a:pt x="0" y="33"/>
                                  </a:lnTo>
                                  <a:lnTo>
                                    <a:pt x="5" y="33"/>
                                  </a:lnTo>
                                  <a:lnTo>
                                    <a:pt x="38" y="38"/>
                                  </a:lnTo>
                                  <a:lnTo>
                                    <a:pt x="43" y="38"/>
                                  </a:lnTo>
                                  <a:lnTo>
                                    <a:pt x="72" y="9"/>
                                  </a:lnTo>
                                  <a:lnTo>
                                    <a:pt x="62" y="0"/>
                                  </a:lnTo>
                                  <a:lnTo>
                                    <a:pt x="33" y="29"/>
                                  </a:lnTo>
                                  <a:lnTo>
                                    <a:pt x="38" y="29"/>
                                  </a:lnTo>
                                  <a:lnTo>
                                    <a:pt x="5" y="24"/>
                                  </a:lnTo>
                                  <a:lnTo>
                                    <a:pt x="9" y="29"/>
                                  </a:lnTo>
                                  <a:lnTo>
                                    <a:pt x="9" y="5"/>
                                  </a:lnTo>
                                  <a:lnTo>
                                    <a:pt x="5" y="9"/>
                                  </a:lnTo>
                                  <a:lnTo>
                                    <a:pt x="67" y="9"/>
                                  </a:lnTo>
                                  <a:lnTo>
                                    <a:pt x="62" y="0"/>
                                  </a:lnTo>
                                  <a:lnTo>
                                    <a:pt x="7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51"/>
                          <wps:cNvSpPr>
                            <a:spLocks/>
                          </wps:cNvSpPr>
                          <wps:spPr bwMode="auto">
                            <a:xfrm>
                              <a:off x="4162" y="3390"/>
                              <a:ext cx="216" cy="201"/>
                            </a:xfrm>
                            <a:custGeom>
                              <a:avLst/>
                              <a:gdLst>
                                <a:gd name="T0" fmla="*/ 0 w 216"/>
                                <a:gd name="T1" fmla="*/ 201 h 201"/>
                                <a:gd name="T2" fmla="*/ 9 w 216"/>
                                <a:gd name="T3" fmla="*/ 139 h 201"/>
                                <a:gd name="T4" fmla="*/ 62 w 216"/>
                                <a:gd name="T5" fmla="*/ 72 h 201"/>
                                <a:gd name="T6" fmla="*/ 129 w 216"/>
                                <a:gd name="T7" fmla="*/ 19 h 201"/>
                                <a:gd name="T8" fmla="*/ 177 w 216"/>
                                <a:gd name="T9" fmla="*/ 0 h 201"/>
                                <a:gd name="T10" fmla="*/ 201 w 216"/>
                                <a:gd name="T11" fmla="*/ 0 h 201"/>
                                <a:gd name="T12" fmla="*/ 206 w 216"/>
                                <a:gd name="T13" fmla="*/ 77 h 201"/>
                                <a:gd name="T14" fmla="*/ 216 w 216"/>
                                <a:gd name="T15" fmla="*/ 144 h 201"/>
                                <a:gd name="T16" fmla="*/ 173 w 216"/>
                                <a:gd name="T17" fmla="*/ 177 h 201"/>
                                <a:gd name="T18" fmla="*/ 57 w 216"/>
                                <a:gd name="T19" fmla="*/ 177 h 201"/>
                                <a:gd name="T20" fmla="*/ 0 w 216"/>
                                <a:gd name="T21"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 h="201">
                                  <a:moveTo>
                                    <a:pt x="0" y="201"/>
                                  </a:moveTo>
                                  <a:lnTo>
                                    <a:pt x="9" y="139"/>
                                  </a:lnTo>
                                  <a:lnTo>
                                    <a:pt x="62" y="72"/>
                                  </a:lnTo>
                                  <a:lnTo>
                                    <a:pt x="129" y="19"/>
                                  </a:lnTo>
                                  <a:lnTo>
                                    <a:pt x="177" y="0"/>
                                  </a:lnTo>
                                  <a:lnTo>
                                    <a:pt x="201" y="0"/>
                                  </a:lnTo>
                                  <a:lnTo>
                                    <a:pt x="206" y="77"/>
                                  </a:lnTo>
                                  <a:lnTo>
                                    <a:pt x="216" y="144"/>
                                  </a:lnTo>
                                  <a:lnTo>
                                    <a:pt x="173" y="177"/>
                                  </a:lnTo>
                                  <a:lnTo>
                                    <a:pt x="57" y="177"/>
                                  </a:lnTo>
                                  <a:lnTo>
                                    <a:pt x="0" y="20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52"/>
                          <wps:cNvSpPr>
                            <a:spLocks/>
                          </wps:cNvSpPr>
                          <wps:spPr bwMode="auto">
                            <a:xfrm>
                              <a:off x="4157" y="3385"/>
                              <a:ext cx="226" cy="211"/>
                            </a:xfrm>
                            <a:custGeom>
                              <a:avLst/>
                              <a:gdLst>
                                <a:gd name="T0" fmla="*/ 5 w 226"/>
                                <a:gd name="T1" fmla="*/ 202 h 211"/>
                                <a:gd name="T2" fmla="*/ 10 w 226"/>
                                <a:gd name="T3" fmla="*/ 206 h 211"/>
                                <a:gd name="T4" fmla="*/ 19 w 226"/>
                                <a:gd name="T5" fmla="*/ 144 h 211"/>
                                <a:gd name="T6" fmla="*/ 19 w 226"/>
                                <a:gd name="T7" fmla="*/ 149 h 211"/>
                                <a:gd name="T8" fmla="*/ 72 w 226"/>
                                <a:gd name="T9" fmla="*/ 82 h 211"/>
                                <a:gd name="T10" fmla="*/ 139 w 226"/>
                                <a:gd name="T11" fmla="*/ 29 h 211"/>
                                <a:gd name="T12" fmla="*/ 134 w 226"/>
                                <a:gd name="T13" fmla="*/ 29 h 211"/>
                                <a:gd name="T14" fmla="*/ 182 w 226"/>
                                <a:gd name="T15" fmla="*/ 10 h 211"/>
                                <a:gd name="T16" fmla="*/ 206 w 226"/>
                                <a:gd name="T17" fmla="*/ 10 h 211"/>
                                <a:gd name="T18" fmla="*/ 202 w 226"/>
                                <a:gd name="T19" fmla="*/ 5 h 211"/>
                                <a:gd name="T20" fmla="*/ 206 w 226"/>
                                <a:gd name="T21" fmla="*/ 82 h 211"/>
                                <a:gd name="T22" fmla="*/ 216 w 226"/>
                                <a:gd name="T23" fmla="*/ 149 h 211"/>
                                <a:gd name="T24" fmla="*/ 216 w 226"/>
                                <a:gd name="T25" fmla="*/ 144 h 211"/>
                                <a:gd name="T26" fmla="*/ 173 w 226"/>
                                <a:gd name="T27" fmla="*/ 178 h 211"/>
                                <a:gd name="T28" fmla="*/ 178 w 226"/>
                                <a:gd name="T29" fmla="*/ 178 h 211"/>
                                <a:gd name="T30" fmla="*/ 62 w 226"/>
                                <a:gd name="T31" fmla="*/ 178 h 211"/>
                                <a:gd name="T32" fmla="*/ 5 w 226"/>
                                <a:gd name="T33" fmla="*/ 202 h 211"/>
                                <a:gd name="T34" fmla="*/ 5 w 226"/>
                                <a:gd name="T35" fmla="*/ 211 h 211"/>
                                <a:gd name="T36" fmla="*/ 62 w 226"/>
                                <a:gd name="T37" fmla="*/ 187 h 211"/>
                                <a:gd name="T38" fmla="*/ 178 w 226"/>
                                <a:gd name="T39" fmla="*/ 187 h 211"/>
                                <a:gd name="T40" fmla="*/ 182 w 226"/>
                                <a:gd name="T41" fmla="*/ 187 h 211"/>
                                <a:gd name="T42" fmla="*/ 226 w 226"/>
                                <a:gd name="T43" fmla="*/ 154 h 211"/>
                                <a:gd name="T44" fmla="*/ 226 w 226"/>
                                <a:gd name="T45" fmla="*/ 149 h 211"/>
                                <a:gd name="T46" fmla="*/ 216 w 226"/>
                                <a:gd name="T47" fmla="*/ 82 h 211"/>
                                <a:gd name="T48" fmla="*/ 211 w 226"/>
                                <a:gd name="T49" fmla="*/ 5 h 211"/>
                                <a:gd name="T50" fmla="*/ 211 w 226"/>
                                <a:gd name="T51" fmla="*/ 0 h 211"/>
                                <a:gd name="T52" fmla="*/ 206 w 226"/>
                                <a:gd name="T53" fmla="*/ 0 h 211"/>
                                <a:gd name="T54" fmla="*/ 182 w 226"/>
                                <a:gd name="T55" fmla="*/ 0 h 211"/>
                                <a:gd name="T56" fmla="*/ 134 w 226"/>
                                <a:gd name="T57" fmla="*/ 19 h 211"/>
                                <a:gd name="T58" fmla="*/ 130 w 226"/>
                                <a:gd name="T59" fmla="*/ 19 h 211"/>
                                <a:gd name="T60" fmla="*/ 62 w 226"/>
                                <a:gd name="T61" fmla="*/ 72 h 211"/>
                                <a:gd name="T62" fmla="*/ 10 w 226"/>
                                <a:gd name="T63" fmla="*/ 139 h 211"/>
                                <a:gd name="T64" fmla="*/ 10 w 226"/>
                                <a:gd name="T65" fmla="*/ 144 h 211"/>
                                <a:gd name="T66" fmla="*/ 0 w 226"/>
                                <a:gd name="T67" fmla="*/ 206 h 211"/>
                                <a:gd name="T68" fmla="*/ 0 w 226"/>
                                <a:gd name="T69" fmla="*/ 211 h 211"/>
                                <a:gd name="T70" fmla="*/ 5 w 226"/>
                                <a:gd name="T71" fmla="*/ 211 h 211"/>
                                <a:gd name="T72" fmla="*/ 5 w 226"/>
                                <a:gd name="T73" fmla="*/ 20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6" h="211">
                                  <a:moveTo>
                                    <a:pt x="5" y="202"/>
                                  </a:moveTo>
                                  <a:lnTo>
                                    <a:pt x="10" y="206"/>
                                  </a:lnTo>
                                  <a:lnTo>
                                    <a:pt x="19" y="144"/>
                                  </a:lnTo>
                                  <a:lnTo>
                                    <a:pt x="19" y="149"/>
                                  </a:lnTo>
                                  <a:lnTo>
                                    <a:pt x="72" y="82"/>
                                  </a:lnTo>
                                  <a:lnTo>
                                    <a:pt x="139" y="29"/>
                                  </a:lnTo>
                                  <a:lnTo>
                                    <a:pt x="134" y="29"/>
                                  </a:lnTo>
                                  <a:lnTo>
                                    <a:pt x="182" y="10"/>
                                  </a:lnTo>
                                  <a:lnTo>
                                    <a:pt x="206" y="10"/>
                                  </a:lnTo>
                                  <a:lnTo>
                                    <a:pt x="202" y="5"/>
                                  </a:lnTo>
                                  <a:lnTo>
                                    <a:pt x="206" y="82"/>
                                  </a:lnTo>
                                  <a:lnTo>
                                    <a:pt x="216" y="149"/>
                                  </a:lnTo>
                                  <a:lnTo>
                                    <a:pt x="216" y="144"/>
                                  </a:lnTo>
                                  <a:lnTo>
                                    <a:pt x="173" y="178"/>
                                  </a:lnTo>
                                  <a:lnTo>
                                    <a:pt x="178" y="178"/>
                                  </a:lnTo>
                                  <a:lnTo>
                                    <a:pt x="62" y="178"/>
                                  </a:lnTo>
                                  <a:lnTo>
                                    <a:pt x="5" y="202"/>
                                  </a:lnTo>
                                  <a:lnTo>
                                    <a:pt x="5" y="211"/>
                                  </a:lnTo>
                                  <a:lnTo>
                                    <a:pt x="62" y="187"/>
                                  </a:lnTo>
                                  <a:lnTo>
                                    <a:pt x="178" y="187"/>
                                  </a:lnTo>
                                  <a:lnTo>
                                    <a:pt x="182" y="187"/>
                                  </a:lnTo>
                                  <a:lnTo>
                                    <a:pt x="226" y="154"/>
                                  </a:lnTo>
                                  <a:lnTo>
                                    <a:pt x="226" y="149"/>
                                  </a:lnTo>
                                  <a:lnTo>
                                    <a:pt x="216" y="82"/>
                                  </a:lnTo>
                                  <a:lnTo>
                                    <a:pt x="211" y="5"/>
                                  </a:lnTo>
                                  <a:lnTo>
                                    <a:pt x="211" y="0"/>
                                  </a:lnTo>
                                  <a:lnTo>
                                    <a:pt x="206" y="0"/>
                                  </a:lnTo>
                                  <a:lnTo>
                                    <a:pt x="182" y="0"/>
                                  </a:lnTo>
                                  <a:lnTo>
                                    <a:pt x="134" y="19"/>
                                  </a:lnTo>
                                  <a:lnTo>
                                    <a:pt x="130" y="19"/>
                                  </a:lnTo>
                                  <a:lnTo>
                                    <a:pt x="62" y="72"/>
                                  </a:lnTo>
                                  <a:lnTo>
                                    <a:pt x="10" y="139"/>
                                  </a:lnTo>
                                  <a:lnTo>
                                    <a:pt x="10" y="144"/>
                                  </a:lnTo>
                                  <a:lnTo>
                                    <a:pt x="0" y="206"/>
                                  </a:lnTo>
                                  <a:lnTo>
                                    <a:pt x="0" y="211"/>
                                  </a:lnTo>
                                  <a:lnTo>
                                    <a:pt x="5" y="211"/>
                                  </a:lnTo>
                                  <a:lnTo>
                                    <a:pt x="5"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3"/>
                          <wps:cNvSpPr>
                            <a:spLocks/>
                          </wps:cNvSpPr>
                          <wps:spPr bwMode="auto">
                            <a:xfrm>
                              <a:off x="6211" y="2780"/>
                              <a:ext cx="240" cy="341"/>
                            </a:xfrm>
                            <a:custGeom>
                              <a:avLst/>
                              <a:gdLst>
                                <a:gd name="T0" fmla="*/ 159 w 240"/>
                                <a:gd name="T1" fmla="*/ 0 h 341"/>
                                <a:gd name="T2" fmla="*/ 58 w 240"/>
                                <a:gd name="T3" fmla="*/ 144 h 341"/>
                                <a:gd name="T4" fmla="*/ 10 w 240"/>
                                <a:gd name="T5" fmla="*/ 178 h 341"/>
                                <a:gd name="T6" fmla="*/ 10 w 240"/>
                                <a:gd name="T7" fmla="*/ 245 h 341"/>
                                <a:gd name="T8" fmla="*/ 0 w 240"/>
                                <a:gd name="T9" fmla="*/ 307 h 341"/>
                                <a:gd name="T10" fmla="*/ 10 w 240"/>
                                <a:gd name="T11" fmla="*/ 341 h 341"/>
                                <a:gd name="T12" fmla="*/ 58 w 240"/>
                                <a:gd name="T13" fmla="*/ 336 h 341"/>
                                <a:gd name="T14" fmla="*/ 125 w 240"/>
                                <a:gd name="T15" fmla="*/ 298 h 341"/>
                                <a:gd name="T16" fmla="*/ 101 w 240"/>
                                <a:gd name="T17" fmla="*/ 182 h 341"/>
                                <a:gd name="T18" fmla="*/ 188 w 240"/>
                                <a:gd name="T19" fmla="*/ 130 h 341"/>
                                <a:gd name="T20" fmla="*/ 240 w 240"/>
                                <a:gd name="T21" fmla="*/ 72 h 341"/>
                                <a:gd name="T22" fmla="*/ 221 w 240"/>
                                <a:gd name="T23" fmla="*/ 14 h 341"/>
                                <a:gd name="T24" fmla="*/ 159 w 240"/>
                                <a:gd name="T25"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 h="341">
                                  <a:moveTo>
                                    <a:pt x="159" y="0"/>
                                  </a:moveTo>
                                  <a:lnTo>
                                    <a:pt x="58" y="144"/>
                                  </a:lnTo>
                                  <a:lnTo>
                                    <a:pt x="10" y="178"/>
                                  </a:lnTo>
                                  <a:lnTo>
                                    <a:pt x="10" y="245"/>
                                  </a:lnTo>
                                  <a:lnTo>
                                    <a:pt x="0" y="307"/>
                                  </a:lnTo>
                                  <a:lnTo>
                                    <a:pt x="10" y="341"/>
                                  </a:lnTo>
                                  <a:lnTo>
                                    <a:pt x="58" y="336"/>
                                  </a:lnTo>
                                  <a:lnTo>
                                    <a:pt x="125" y="298"/>
                                  </a:lnTo>
                                  <a:lnTo>
                                    <a:pt x="101" y="182"/>
                                  </a:lnTo>
                                  <a:lnTo>
                                    <a:pt x="188" y="130"/>
                                  </a:lnTo>
                                  <a:lnTo>
                                    <a:pt x="240" y="72"/>
                                  </a:lnTo>
                                  <a:lnTo>
                                    <a:pt x="221" y="14"/>
                                  </a:lnTo>
                                  <a:lnTo>
                                    <a:pt x="15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4"/>
                          <wps:cNvSpPr>
                            <a:spLocks/>
                          </wps:cNvSpPr>
                          <wps:spPr bwMode="auto">
                            <a:xfrm>
                              <a:off x="6207" y="2775"/>
                              <a:ext cx="249" cy="351"/>
                            </a:xfrm>
                            <a:custGeom>
                              <a:avLst/>
                              <a:gdLst>
                                <a:gd name="T0" fmla="*/ 163 w 249"/>
                                <a:gd name="T1" fmla="*/ 0 h 351"/>
                                <a:gd name="T2" fmla="*/ 158 w 249"/>
                                <a:gd name="T3" fmla="*/ 0 h 351"/>
                                <a:gd name="T4" fmla="*/ 57 w 249"/>
                                <a:gd name="T5" fmla="*/ 144 h 351"/>
                                <a:gd name="T6" fmla="*/ 9 w 249"/>
                                <a:gd name="T7" fmla="*/ 178 h 351"/>
                                <a:gd name="T8" fmla="*/ 9 w 249"/>
                                <a:gd name="T9" fmla="*/ 250 h 351"/>
                                <a:gd name="T10" fmla="*/ 0 w 249"/>
                                <a:gd name="T11" fmla="*/ 312 h 351"/>
                                <a:gd name="T12" fmla="*/ 9 w 249"/>
                                <a:gd name="T13" fmla="*/ 346 h 351"/>
                                <a:gd name="T14" fmla="*/ 9 w 249"/>
                                <a:gd name="T15" fmla="*/ 351 h 351"/>
                                <a:gd name="T16" fmla="*/ 14 w 249"/>
                                <a:gd name="T17" fmla="*/ 351 h 351"/>
                                <a:gd name="T18" fmla="*/ 62 w 249"/>
                                <a:gd name="T19" fmla="*/ 346 h 351"/>
                                <a:gd name="T20" fmla="*/ 129 w 249"/>
                                <a:gd name="T21" fmla="*/ 307 h 351"/>
                                <a:gd name="T22" fmla="*/ 134 w 249"/>
                                <a:gd name="T23" fmla="*/ 307 h 351"/>
                                <a:gd name="T24" fmla="*/ 134 w 249"/>
                                <a:gd name="T25" fmla="*/ 303 h 351"/>
                                <a:gd name="T26" fmla="*/ 110 w 249"/>
                                <a:gd name="T27" fmla="*/ 187 h 351"/>
                                <a:gd name="T28" fmla="*/ 110 w 249"/>
                                <a:gd name="T29" fmla="*/ 192 h 351"/>
                                <a:gd name="T30" fmla="*/ 196 w 249"/>
                                <a:gd name="T31" fmla="*/ 139 h 351"/>
                                <a:gd name="T32" fmla="*/ 249 w 249"/>
                                <a:gd name="T33" fmla="*/ 82 h 351"/>
                                <a:gd name="T34" fmla="*/ 249 w 249"/>
                                <a:gd name="T35" fmla="*/ 77 h 351"/>
                                <a:gd name="T36" fmla="*/ 230 w 249"/>
                                <a:gd name="T37" fmla="*/ 19 h 351"/>
                                <a:gd name="T38" fmla="*/ 230 w 249"/>
                                <a:gd name="T39" fmla="*/ 15 h 351"/>
                                <a:gd name="T40" fmla="*/ 225 w 249"/>
                                <a:gd name="T41" fmla="*/ 15 h 351"/>
                                <a:gd name="T42" fmla="*/ 163 w 249"/>
                                <a:gd name="T43" fmla="*/ 0 h 351"/>
                                <a:gd name="T44" fmla="*/ 163 w 249"/>
                                <a:gd name="T45" fmla="*/ 10 h 351"/>
                                <a:gd name="T46" fmla="*/ 225 w 249"/>
                                <a:gd name="T47" fmla="*/ 24 h 351"/>
                                <a:gd name="T48" fmla="*/ 220 w 249"/>
                                <a:gd name="T49" fmla="*/ 19 h 351"/>
                                <a:gd name="T50" fmla="*/ 240 w 249"/>
                                <a:gd name="T51" fmla="*/ 77 h 351"/>
                                <a:gd name="T52" fmla="*/ 240 w 249"/>
                                <a:gd name="T53" fmla="*/ 72 h 351"/>
                                <a:gd name="T54" fmla="*/ 187 w 249"/>
                                <a:gd name="T55" fmla="*/ 130 h 351"/>
                                <a:gd name="T56" fmla="*/ 100 w 249"/>
                                <a:gd name="T57" fmla="*/ 183 h 351"/>
                                <a:gd name="T58" fmla="*/ 100 w 249"/>
                                <a:gd name="T59" fmla="*/ 187 h 351"/>
                                <a:gd name="T60" fmla="*/ 124 w 249"/>
                                <a:gd name="T61" fmla="*/ 303 h 351"/>
                                <a:gd name="T62" fmla="*/ 129 w 249"/>
                                <a:gd name="T63" fmla="*/ 298 h 351"/>
                                <a:gd name="T64" fmla="*/ 62 w 249"/>
                                <a:gd name="T65" fmla="*/ 336 h 351"/>
                                <a:gd name="T66" fmla="*/ 14 w 249"/>
                                <a:gd name="T67" fmla="*/ 341 h 351"/>
                                <a:gd name="T68" fmla="*/ 19 w 249"/>
                                <a:gd name="T69" fmla="*/ 346 h 351"/>
                                <a:gd name="T70" fmla="*/ 9 w 249"/>
                                <a:gd name="T71" fmla="*/ 312 h 351"/>
                                <a:gd name="T72" fmla="*/ 19 w 249"/>
                                <a:gd name="T73" fmla="*/ 250 h 351"/>
                                <a:gd name="T74" fmla="*/ 19 w 249"/>
                                <a:gd name="T75" fmla="*/ 183 h 351"/>
                                <a:gd name="T76" fmla="*/ 19 w 249"/>
                                <a:gd name="T77" fmla="*/ 187 h 351"/>
                                <a:gd name="T78" fmla="*/ 67 w 249"/>
                                <a:gd name="T79" fmla="*/ 154 h 351"/>
                                <a:gd name="T80" fmla="*/ 168 w 249"/>
                                <a:gd name="T81" fmla="*/ 10 h 351"/>
                                <a:gd name="T82" fmla="*/ 163 w 249"/>
                                <a:gd name="T83" fmla="*/ 10 h 351"/>
                                <a:gd name="T84" fmla="*/ 163 w 249"/>
                                <a:gd name="T8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9" h="351">
                                  <a:moveTo>
                                    <a:pt x="163" y="0"/>
                                  </a:moveTo>
                                  <a:lnTo>
                                    <a:pt x="158" y="0"/>
                                  </a:lnTo>
                                  <a:lnTo>
                                    <a:pt x="57" y="144"/>
                                  </a:lnTo>
                                  <a:lnTo>
                                    <a:pt x="9" y="178"/>
                                  </a:lnTo>
                                  <a:lnTo>
                                    <a:pt x="9" y="250"/>
                                  </a:lnTo>
                                  <a:lnTo>
                                    <a:pt x="0" y="312"/>
                                  </a:lnTo>
                                  <a:lnTo>
                                    <a:pt x="9" y="346"/>
                                  </a:lnTo>
                                  <a:lnTo>
                                    <a:pt x="9" y="351"/>
                                  </a:lnTo>
                                  <a:lnTo>
                                    <a:pt x="14" y="351"/>
                                  </a:lnTo>
                                  <a:lnTo>
                                    <a:pt x="62" y="346"/>
                                  </a:lnTo>
                                  <a:lnTo>
                                    <a:pt x="129" y="307"/>
                                  </a:lnTo>
                                  <a:lnTo>
                                    <a:pt x="134" y="307"/>
                                  </a:lnTo>
                                  <a:lnTo>
                                    <a:pt x="134" y="303"/>
                                  </a:lnTo>
                                  <a:lnTo>
                                    <a:pt x="110" y="187"/>
                                  </a:lnTo>
                                  <a:lnTo>
                                    <a:pt x="110" y="192"/>
                                  </a:lnTo>
                                  <a:lnTo>
                                    <a:pt x="196" y="139"/>
                                  </a:lnTo>
                                  <a:lnTo>
                                    <a:pt x="249" y="82"/>
                                  </a:lnTo>
                                  <a:lnTo>
                                    <a:pt x="249" y="77"/>
                                  </a:lnTo>
                                  <a:lnTo>
                                    <a:pt x="230" y="19"/>
                                  </a:lnTo>
                                  <a:lnTo>
                                    <a:pt x="230" y="15"/>
                                  </a:lnTo>
                                  <a:lnTo>
                                    <a:pt x="225" y="15"/>
                                  </a:lnTo>
                                  <a:lnTo>
                                    <a:pt x="163" y="0"/>
                                  </a:lnTo>
                                  <a:lnTo>
                                    <a:pt x="163" y="10"/>
                                  </a:lnTo>
                                  <a:lnTo>
                                    <a:pt x="225" y="24"/>
                                  </a:lnTo>
                                  <a:lnTo>
                                    <a:pt x="220" y="19"/>
                                  </a:lnTo>
                                  <a:lnTo>
                                    <a:pt x="240" y="77"/>
                                  </a:lnTo>
                                  <a:lnTo>
                                    <a:pt x="240" y="72"/>
                                  </a:lnTo>
                                  <a:lnTo>
                                    <a:pt x="187" y="130"/>
                                  </a:lnTo>
                                  <a:lnTo>
                                    <a:pt x="100" y="183"/>
                                  </a:lnTo>
                                  <a:lnTo>
                                    <a:pt x="100" y="187"/>
                                  </a:lnTo>
                                  <a:lnTo>
                                    <a:pt x="124" y="303"/>
                                  </a:lnTo>
                                  <a:lnTo>
                                    <a:pt x="129" y="298"/>
                                  </a:lnTo>
                                  <a:lnTo>
                                    <a:pt x="62" y="336"/>
                                  </a:lnTo>
                                  <a:lnTo>
                                    <a:pt x="14" y="341"/>
                                  </a:lnTo>
                                  <a:lnTo>
                                    <a:pt x="19" y="346"/>
                                  </a:lnTo>
                                  <a:lnTo>
                                    <a:pt x="9" y="312"/>
                                  </a:lnTo>
                                  <a:lnTo>
                                    <a:pt x="19" y="250"/>
                                  </a:lnTo>
                                  <a:lnTo>
                                    <a:pt x="19" y="183"/>
                                  </a:lnTo>
                                  <a:lnTo>
                                    <a:pt x="19" y="187"/>
                                  </a:lnTo>
                                  <a:lnTo>
                                    <a:pt x="67" y="154"/>
                                  </a:lnTo>
                                  <a:lnTo>
                                    <a:pt x="168" y="10"/>
                                  </a:lnTo>
                                  <a:lnTo>
                                    <a:pt x="163" y="10"/>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5"/>
                          <wps:cNvSpPr>
                            <a:spLocks/>
                          </wps:cNvSpPr>
                          <wps:spPr bwMode="auto">
                            <a:xfrm>
                              <a:off x="6893" y="2833"/>
                              <a:ext cx="91" cy="62"/>
                            </a:xfrm>
                            <a:custGeom>
                              <a:avLst/>
                              <a:gdLst>
                                <a:gd name="T0" fmla="*/ 63 w 91"/>
                                <a:gd name="T1" fmla="*/ 0 h 62"/>
                                <a:gd name="T2" fmla="*/ 29 w 91"/>
                                <a:gd name="T3" fmla="*/ 14 h 62"/>
                                <a:gd name="T4" fmla="*/ 0 w 91"/>
                                <a:gd name="T5" fmla="*/ 62 h 62"/>
                                <a:gd name="T6" fmla="*/ 53 w 91"/>
                                <a:gd name="T7" fmla="*/ 57 h 62"/>
                                <a:gd name="T8" fmla="*/ 91 w 91"/>
                                <a:gd name="T9" fmla="*/ 19 h 62"/>
                                <a:gd name="T10" fmla="*/ 63 w 91"/>
                                <a:gd name="T11" fmla="*/ 0 h 62"/>
                              </a:gdLst>
                              <a:ahLst/>
                              <a:cxnLst>
                                <a:cxn ang="0">
                                  <a:pos x="T0" y="T1"/>
                                </a:cxn>
                                <a:cxn ang="0">
                                  <a:pos x="T2" y="T3"/>
                                </a:cxn>
                                <a:cxn ang="0">
                                  <a:pos x="T4" y="T5"/>
                                </a:cxn>
                                <a:cxn ang="0">
                                  <a:pos x="T6" y="T7"/>
                                </a:cxn>
                                <a:cxn ang="0">
                                  <a:pos x="T8" y="T9"/>
                                </a:cxn>
                                <a:cxn ang="0">
                                  <a:pos x="T10" y="T11"/>
                                </a:cxn>
                              </a:cxnLst>
                              <a:rect l="0" t="0" r="r" b="b"/>
                              <a:pathLst>
                                <a:path w="91" h="62">
                                  <a:moveTo>
                                    <a:pt x="63" y="0"/>
                                  </a:moveTo>
                                  <a:lnTo>
                                    <a:pt x="29" y="14"/>
                                  </a:lnTo>
                                  <a:lnTo>
                                    <a:pt x="0" y="62"/>
                                  </a:lnTo>
                                  <a:lnTo>
                                    <a:pt x="53" y="57"/>
                                  </a:lnTo>
                                  <a:lnTo>
                                    <a:pt x="91" y="19"/>
                                  </a:lnTo>
                                  <a:lnTo>
                                    <a:pt x="6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6"/>
                          <wps:cNvSpPr>
                            <a:spLocks/>
                          </wps:cNvSpPr>
                          <wps:spPr bwMode="auto">
                            <a:xfrm>
                              <a:off x="6888" y="2828"/>
                              <a:ext cx="101" cy="72"/>
                            </a:xfrm>
                            <a:custGeom>
                              <a:avLst/>
                              <a:gdLst>
                                <a:gd name="T0" fmla="*/ 72 w 101"/>
                                <a:gd name="T1" fmla="*/ 0 h 72"/>
                                <a:gd name="T2" fmla="*/ 68 w 101"/>
                                <a:gd name="T3" fmla="*/ 0 h 72"/>
                                <a:gd name="T4" fmla="*/ 34 w 101"/>
                                <a:gd name="T5" fmla="*/ 14 h 72"/>
                                <a:gd name="T6" fmla="*/ 29 w 101"/>
                                <a:gd name="T7" fmla="*/ 14 h 72"/>
                                <a:gd name="T8" fmla="*/ 0 w 101"/>
                                <a:gd name="T9" fmla="*/ 62 h 72"/>
                                <a:gd name="T10" fmla="*/ 0 w 101"/>
                                <a:gd name="T11" fmla="*/ 72 h 72"/>
                                <a:gd name="T12" fmla="*/ 5 w 101"/>
                                <a:gd name="T13" fmla="*/ 72 h 72"/>
                                <a:gd name="T14" fmla="*/ 58 w 101"/>
                                <a:gd name="T15" fmla="*/ 67 h 72"/>
                                <a:gd name="T16" fmla="*/ 63 w 101"/>
                                <a:gd name="T17" fmla="*/ 67 h 72"/>
                                <a:gd name="T18" fmla="*/ 101 w 101"/>
                                <a:gd name="T19" fmla="*/ 29 h 72"/>
                                <a:gd name="T20" fmla="*/ 101 w 101"/>
                                <a:gd name="T21" fmla="*/ 19 h 72"/>
                                <a:gd name="T22" fmla="*/ 72 w 101"/>
                                <a:gd name="T23" fmla="*/ 0 h 72"/>
                                <a:gd name="T24" fmla="*/ 63 w 101"/>
                                <a:gd name="T25" fmla="*/ 10 h 72"/>
                                <a:gd name="T26" fmla="*/ 92 w 101"/>
                                <a:gd name="T27" fmla="*/ 29 h 72"/>
                                <a:gd name="T28" fmla="*/ 92 w 101"/>
                                <a:gd name="T29" fmla="*/ 19 h 72"/>
                                <a:gd name="T30" fmla="*/ 53 w 101"/>
                                <a:gd name="T31" fmla="*/ 58 h 72"/>
                                <a:gd name="T32" fmla="*/ 58 w 101"/>
                                <a:gd name="T33" fmla="*/ 58 h 72"/>
                                <a:gd name="T34" fmla="*/ 5 w 101"/>
                                <a:gd name="T35" fmla="*/ 62 h 72"/>
                                <a:gd name="T36" fmla="*/ 10 w 101"/>
                                <a:gd name="T37" fmla="*/ 72 h 72"/>
                                <a:gd name="T38" fmla="*/ 39 w 101"/>
                                <a:gd name="T39" fmla="*/ 24 h 72"/>
                                <a:gd name="T40" fmla="*/ 34 w 101"/>
                                <a:gd name="T41" fmla="*/ 24 h 72"/>
                                <a:gd name="T42" fmla="*/ 68 w 101"/>
                                <a:gd name="T43" fmla="*/ 10 h 72"/>
                                <a:gd name="T44" fmla="*/ 63 w 101"/>
                                <a:gd name="T45" fmla="*/ 10 h 72"/>
                                <a:gd name="T46" fmla="*/ 72 w 101"/>
                                <a:gd name="T4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72">
                                  <a:moveTo>
                                    <a:pt x="72" y="0"/>
                                  </a:moveTo>
                                  <a:lnTo>
                                    <a:pt x="68" y="0"/>
                                  </a:lnTo>
                                  <a:lnTo>
                                    <a:pt x="34" y="14"/>
                                  </a:lnTo>
                                  <a:lnTo>
                                    <a:pt x="29" y="14"/>
                                  </a:lnTo>
                                  <a:lnTo>
                                    <a:pt x="0" y="62"/>
                                  </a:lnTo>
                                  <a:lnTo>
                                    <a:pt x="0" y="72"/>
                                  </a:lnTo>
                                  <a:lnTo>
                                    <a:pt x="5" y="72"/>
                                  </a:lnTo>
                                  <a:lnTo>
                                    <a:pt x="58" y="67"/>
                                  </a:lnTo>
                                  <a:lnTo>
                                    <a:pt x="63" y="67"/>
                                  </a:lnTo>
                                  <a:lnTo>
                                    <a:pt x="101" y="29"/>
                                  </a:lnTo>
                                  <a:lnTo>
                                    <a:pt x="101" y="19"/>
                                  </a:lnTo>
                                  <a:lnTo>
                                    <a:pt x="72" y="0"/>
                                  </a:lnTo>
                                  <a:lnTo>
                                    <a:pt x="63" y="10"/>
                                  </a:lnTo>
                                  <a:lnTo>
                                    <a:pt x="92" y="29"/>
                                  </a:lnTo>
                                  <a:lnTo>
                                    <a:pt x="92" y="19"/>
                                  </a:lnTo>
                                  <a:lnTo>
                                    <a:pt x="53" y="58"/>
                                  </a:lnTo>
                                  <a:lnTo>
                                    <a:pt x="58" y="58"/>
                                  </a:lnTo>
                                  <a:lnTo>
                                    <a:pt x="5" y="62"/>
                                  </a:lnTo>
                                  <a:lnTo>
                                    <a:pt x="10" y="72"/>
                                  </a:lnTo>
                                  <a:lnTo>
                                    <a:pt x="39" y="24"/>
                                  </a:lnTo>
                                  <a:lnTo>
                                    <a:pt x="34" y="24"/>
                                  </a:lnTo>
                                  <a:lnTo>
                                    <a:pt x="68" y="10"/>
                                  </a:lnTo>
                                  <a:lnTo>
                                    <a:pt x="63"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7"/>
                          <wps:cNvSpPr>
                            <a:spLocks/>
                          </wps:cNvSpPr>
                          <wps:spPr bwMode="auto">
                            <a:xfrm>
                              <a:off x="7138" y="3150"/>
                              <a:ext cx="106" cy="57"/>
                            </a:xfrm>
                            <a:custGeom>
                              <a:avLst/>
                              <a:gdLst>
                                <a:gd name="T0" fmla="*/ 53 w 106"/>
                                <a:gd name="T1" fmla="*/ 24 h 57"/>
                                <a:gd name="T2" fmla="*/ 34 w 106"/>
                                <a:gd name="T3" fmla="*/ 0 h 57"/>
                                <a:gd name="T4" fmla="*/ 0 w 106"/>
                                <a:gd name="T5" fmla="*/ 43 h 57"/>
                                <a:gd name="T6" fmla="*/ 19 w 106"/>
                                <a:gd name="T7" fmla="*/ 57 h 57"/>
                                <a:gd name="T8" fmla="*/ 106 w 106"/>
                                <a:gd name="T9" fmla="*/ 43 h 57"/>
                                <a:gd name="T10" fmla="*/ 53 w 106"/>
                                <a:gd name="T11" fmla="*/ 24 h 57"/>
                              </a:gdLst>
                              <a:ahLst/>
                              <a:cxnLst>
                                <a:cxn ang="0">
                                  <a:pos x="T0" y="T1"/>
                                </a:cxn>
                                <a:cxn ang="0">
                                  <a:pos x="T2" y="T3"/>
                                </a:cxn>
                                <a:cxn ang="0">
                                  <a:pos x="T4" y="T5"/>
                                </a:cxn>
                                <a:cxn ang="0">
                                  <a:pos x="T6" y="T7"/>
                                </a:cxn>
                                <a:cxn ang="0">
                                  <a:pos x="T8" y="T9"/>
                                </a:cxn>
                                <a:cxn ang="0">
                                  <a:pos x="T10" y="T11"/>
                                </a:cxn>
                              </a:cxnLst>
                              <a:rect l="0" t="0" r="r" b="b"/>
                              <a:pathLst>
                                <a:path w="106" h="57">
                                  <a:moveTo>
                                    <a:pt x="53" y="24"/>
                                  </a:moveTo>
                                  <a:lnTo>
                                    <a:pt x="34" y="0"/>
                                  </a:lnTo>
                                  <a:lnTo>
                                    <a:pt x="0" y="43"/>
                                  </a:lnTo>
                                  <a:lnTo>
                                    <a:pt x="19" y="57"/>
                                  </a:lnTo>
                                  <a:lnTo>
                                    <a:pt x="106" y="43"/>
                                  </a:lnTo>
                                  <a:lnTo>
                                    <a:pt x="53" y="2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8"/>
                          <wps:cNvSpPr>
                            <a:spLocks/>
                          </wps:cNvSpPr>
                          <wps:spPr bwMode="auto">
                            <a:xfrm>
                              <a:off x="7133" y="3145"/>
                              <a:ext cx="115" cy="67"/>
                            </a:xfrm>
                            <a:custGeom>
                              <a:avLst/>
                              <a:gdLst>
                                <a:gd name="T0" fmla="*/ 58 w 115"/>
                                <a:gd name="T1" fmla="*/ 24 h 67"/>
                                <a:gd name="T2" fmla="*/ 63 w 115"/>
                                <a:gd name="T3" fmla="*/ 24 h 67"/>
                                <a:gd name="T4" fmla="*/ 43 w 115"/>
                                <a:gd name="T5" fmla="*/ 0 h 67"/>
                                <a:gd name="T6" fmla="*/ 34 w 115"/>
                                <a:gd name="T7" fmla="*/ 0 h 67"/>
                                <a:gd name="T8" fmla="*/ 0 w 115"/>
                                <a:gd name="T9" fmla="*/ 43 h 67"/>
                                <a:gd name="T10" fmla="*/ 0 w 115"/>
                                <a:gd name="T11" fmla="*/ 53 h 67"/>
                                <a:gd name="T12" fmla="*/ 19 w 115"/>
                                <a:gd name="T13" fmla="*/ 67 h 67"/>
                                <a:gd name="T14" fmla="*/ 24 w 115"/>
                                <a:gd name="T15" fmla="*/ 67 h 67"/>
                                <a:gd name="T16" fmla="*/ 111 w 115"/>
                                <a:gd name="T17" fmla="*/ 53 h 67"/>
                                <a:gd name="T18" fmla="*/ 115 w 115"/>
                                <a:gd name="T19" fmla="*/ 53 h 67"/>
                                <a:gd name="T20" fmla="*/ 115 w 115"/>
                                <a:gd name="T21" fmla="*/ 43 h 67"/>
                                <a:gd name="T22" fmla="*/ 111 w 115"/>
                                <a:gd name="T23" fmla="*/ 43 h 67"/>
                                <a:gd name="T24" fmla="*/ 58 w 115"/>
                                <a:gd name="T25" fmla="*/ 24 h 67"/>
                                <a:gd name="T26" fmla="*/ 58 w 115"/>
                                <a:gd name="T27" fmla="*/ 33 h 67"/>
                                <a:gd name="T28" fmla="*/ 111 w 115"/>
                                <a:gd name="T29" fmla="*/ 53 h 67"/>
                                <a:gd name="T30" fmla="*/ 111 w 115"/>
                                <a:gd name="T31" fmla="*/ 43 h 67"/>
                                <a:gd name="T32" fmla="*/ 24 w 115"/>
                                <a:gd name="T33" fmla="*/ 57 h 67"/>
                                <a:gd name="T34" fmla="*/ 29 w 115"/>
                                <a:gd name="T35" fmla="*/ 57 h 67"/>
                                <a:gd name="T36" fmla="*/ 10 w 115"/>
                                <a:gd name="T37" fmla="*/ 43 h 67"/>
                                <a:gd name="T38" fmla="*/ 10 w 115"/>
                                <a:gd name="T39" fmla="*/ 53 h 67"/>
                                <a:gd name="T40" fmla="*/ 43 w 115"/>
                                <a:gd name="T41" fmla="*/ 9 h 67"/>
                                <a:gd name="T42" fmla="*/ 34 w 115"/>
                                <a:gd name="T43" fmla="*/ 9 h 67"/>
                                <a:gd name="T44" fmla="*/ 53 w 115"/>
                                <a:gd name="T45" fmla="*/ 33 h 67"/>
                                <a:gd name="T46" fmla="*/ 58 w 115"/>
                                <a:gd name="T47" fmla="*/ 33 h 67"/>
                                <a:gd name="T48" fmla="*/ 58 w 115"/>
                                <a:gd name="T49"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67">
                                  <a:moveTo>
                                    <a:pt x="58" y="24"/>
                                  </a:moveTo>
                                  <a:lnTo>
                                    <a:pt x="63" y="24"/>
                                  </a:lnTo>
                                  <a:lnTo>
                                    <a:pt x="43" y="0"/>
                                  </a:lnTo>
                                  <a:lnTo>
                                    <a:pt x="34" y="0"/>
                                  </a:lnTo>
                                  <a:lnTo>
                                    <a:pt x="0" y="43"/>
                                  </a:lnTo>
                                  <a:lnTo>
                                    <a:pt x="0" y="53"/>
                                  </a:lnTo>
                                  <a:lnTo>
                                    <a:pt x="19" y="67"/>
                                  </a:lnTo>
                                  <a:lnTo>
                                    <a:pt x="24" y="67"/>
                                  </a:lnTo>
                                  <a:lnTo>
                                    <a:pt x="111" y="53"/>
                                  </a:lnTo>
                                  <a:lnTo>
                                    <a:pt x="115" y="53"/>
                                  </a:lnTo>
                                  <a:lnTo>
                                    <a:pt x="115" y="43"/>
                                  </a:lnTo>
                                  <a:lnTo>
                                    <a:pt x="111" y="43"/>
                                  </a:lnTo>
                                  <a:lnTo>
                                    <a:pt x="58" y="24"/>
                                  </a:lnTo>
                                  <a:lnTo>
                                    <a:pt x="58" y="33"/>
                                  </a:lnTo>
                                  <a:lnTo>
                                    <a:pt x="111" y="53"/>
                                  </a:lnTo>
                                  <a:lnTo>
                                    <a:pt x="111" y="43"/>
                                  </a:lnTo>
                                  <a:lnTo>
                                    <a:pt x="24" y="57"/>
                                  </a:lnTo>
                                  <a:lnTo>
                                    <a:pt x="29" y="57"/>
                                  </a:lnTo>
                                  <a:lnTo>
                                    <a:pt x="10" y="43"/>
                                  </a:lnTo>
                                  <a:lnTo>
                                    <a:pt x="10" y="53"/>
                                  </a:lnTo>
                                  <a:lnTo>
                                    <a:pt x="43" y="9"/>
                                  </a:lnTo>
                                  <a:lnTo>
                                    <a:pt x="34" y="9"/>
                                  </a:lnTo>
                                  <a:lnTo>
                                    <a:pt x="53" y="33"/>
                                  </a:lnTo>
                                  <a:lnTo>
                                    <a:pt x="58" y="33"/>
                                  </a:lnTo>
                                  <a:lnTo>
                                    <a:pt x="5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9"/>
                          <wps:cNvSpPr>
                            <a:spLocks/>
                          </wps:cNvSpPr>
                          <wps:spPr bwMode="auto">
                            <a:xfrm>
                              <a:off x="8170" y="3999"/>
                              <a:ext cx="48" cy="121"/>
                            </a:xfrm>
                            <a:custGeom>
                              <a:avLst/>
                              <a:gdLst>
                                <a:gd name="T0" fmla="*/ 19 w 48"/>
                                <a:gd name="T1" fmla="*/ 0 h 121"/>
                                <a:gd name="T2" fmla="*/ 14 w 48"/>
                                <a:gd name="T3" fmla="*/ 92 h 121"/>
                                <a:gd name="T4" fmla="*/ 0 w 48"/>
                                <a:gd name="T5" fmla="*/ 121 h 121"/>
                                <a:gd name="T6" fmla="*/ 24 w 48"/>
                                <a:gd name="T7" fmla="*/ 121 h 121"/>
                                <a:gd name="T8" fmla="*/ 48 w 48"/>
                                <a:gd name="T9" fmla="*/ 73 h 121"/>
                                <a:gd name="T10" fmla="*/ 19 w 48"/>
                                <a:gd name="T11" fmla="*/ 0 h 121"/>
                              </a:gdLst>
                              <a:ahLst/>
                              <a:cxnLst>
                                <a:cxn ang="0">
                                  <a:pos x="T0" y="T1"/>
                                </a:cxn>
                                <a:cxn ang="0">
                                  <a:pos x="T2" y="T3"/>
                                </a:cxn>
                                <a:cxn ang="0">
                                  <a:pos x="T4" y="T5"/>
                                </a:cxn>
                                <a:cxn ang="0">
                                  <a:pos x="T6" y="T7"/>
                                </a:cxn>
                                <a:cxn ang="0">
                                  <a:pos x="T8" y="T9"/>
                                </a:cxn>
                                <a:cxn ang="0">
                                  <a:pos x="T10" y="T11"/>
                                </a:cxn>
                              </a:cxnLst>
                              <a:rect l="0" t="0" r="r" b="b"/>
                              <a:pathLst>
                                <a:path w="48" h="121">
                                  <a:moveTo>
                                    <a:pt x="19" y="0"/>
                                  </a:moveTo>
                                  <a:lnTo>
                                    <a:pt x="14" y="92"/>
                                  </a:lnTo>
                                  <a:lnTo>
                                    <a:pt x="0" y="121"/>
                                  </a:lnTo>
                                  <a:lnTo>
                                    <a:pt x="24" y="121"/>
                                  </a:lnTo>
                                  <a:lnTo>
                                    <a:pt x="48" y="73"/>
                                  </a:lnTo>
                                  <a:lnTo>
                                    <a:pt x="1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0"/>
                          <wps:cNvSpPr>
                            <a:spLocks/>
                          </wps:cNvSpPr>
                          <wps:spPr bwMode="auto">
                            <a:xfrm>
                              <a:off x="8165" y="3995"/>
                              <a:ext cx="58" cy="129"/>
                            </a:xfrm>
                            <a:custGeom>
                              <a:avLst/>
                              <a:gdLst>
                                <a:gd name="T0" fmla="*/ 29 w 58"/>
                                <a:gd name="T1" fmla="*/ 4 h 129"/>
                                <a:gd name="T2" fmla="*/ 29 w 58"/>
                                <a:gd name="T3" fmla="*/ 0 h 129"/>
                                <a:gd name="T4" fmla="*/ 19 w 58"/>
                                <a:gd name="T5" fmla="*/ 0 h 129"/>
                                <a:gd name="T6" fmla="*/ 19 w 58"/>
                                <a:gd name="T7" fmla="*/ 4 h 129"/>
                                <a:gd name="T8" fmla="*/ 15 w 58"/>
                                <a:gd name="T9" fmla="*/ 96 h 129"/>
                                <a:gd name="T10" fmla="*/ 0 w 58"/>
                                <a:gd name="T11" fmla="*/ 125 h 129"/>
                                <a:gd name="T12" fmla="*/ 0 w 58"/>
                                <a:gd name="T13" fmla="*/ 129 h 129"/>
                                <a:gd name="T14" fmla="*/ 34 w 58"/>
                                <a:gd name="T15" fmla="*/ 129 h 129"/>
                                <a:gd name="T16" fmla="*/ 34 w 58"/>
                                <a:gd name="T17" fmla="*/ 125 h 129"/>
                                <a:gd name="T18" fmla="*/ 58 w 58"/>
                                <a:gd name="T19" fmla="*/ 77 h 129"/>
                                <a:gd name="T20" fmla="*/ 29 w 58"/>
                                <a:gd name="T21" fmla="*/ 4 h 129"/>
                                <a:gd name="T22" fmla="*/ 19 w 58"/>
                                <a:gd name="T23" fmla="*/ 4 h 129"/>
                                <a:gd name="T24" fmla="*/ 48 w 58"/>
                                <a:gd name="T25" fmla="*/ 77 h 129"/>
                                <a:gd name="T26" fmla="*/ 24 w 58"/>
                                <a:gd name="T27" fmla="*/ 125 h 129"/>
                                <a:gd name="T28" fmla="*/ 29 w 58"/>
                                <a:gd name="T29" fmla="*/ 120 h 129"/>
                                <a:gd name="T30" fmla="*/ 5 w 58"/>
                                <a:gd name="T31" fmla="*/ 120 h 129"/>
                                <a:gd name="T32" fmla="*/ 10 w 58"/>
                                <a:gd name="T33" fmla="*/ 125 h 129"/>
                                <a:gd name="T34" fmla="*/ 24 w 58"/>
                                <a:gd name="T35" fmla="*/ 96 h 129"/>
                                <a:gd name="T36" fmla="*/ 29 w 58"/>
                                <a:gd name="T37" fmla="*/ 4 h 129"/>
                                <a:gd name="T38" fmla="*/ 19 w 58"/>
                                <a:gd name="T39" fmla="*/ 4 h 129"/>
                                <a:gd name="T40" fmla="*/ 29 w 58"/>
                                <a:gd name="T41" fmla="*/ 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129">
                                  <a:moveTo>
                                    <a:pt x="29" y="4"/>
                                  </a:moveTo>
                                  <a:lnTo>
                                    <a:pt x="29" y="0"/>
                                  </a:lnTo>
                                  <a:lnTo>
                                    <a:pt x="19" y="0"/>
                                  </a:lnTo>
                                  <a:lnTo>
                                    <a:pt x="19" y="4"/>
                                  </a:lnTo>
                                  <a:lnTo>
                                    <a:pt x="15" y="96"/>
                                  </a:lnTo>
                                  <a:lnTo>
                                    <a:pt x="0" y="125"/>
                                  </a:lnTo>
                                  <a:lnTo>
                                    <a:pt x="0" y="129"/>
                                  </a:lnTo>
                                  <a:lnTo>
                                    <a:pt x="34" y="129"/>
                                  </a:lnTo>
                                  <a:lnTo>
                                    <a:pt x="34" y="125"/>
                                  </a:lnTo>
                                  <a:lnTo>
                                    <a:pt x="58" y="77"/>
                                  </a:lnTo>
                                  <a:lnTo>
                                    <a:pt x="29" y="4"/>
                                  </a:lnTo>
                                  <a:lnTo>
                                    <a:pt x="19" y="4"/>
                                  </a:lnTo>
                                  <a:lnTo>
                                    <a:pt x="48" y="77"/>
                                  </a:lnTo>
                                  <a:lnTo>
                                    <a:pt x="24" y="125"/>
                                  </a:lnTo>
                                  <a:lnTo>
                                    <a:pt x="29" y="120"/>
                                  </a:lnTo>
                                  <a:lnTo>
                                    <a:pt x="5" y="120"/>
                                  </a:lnTo>
                                  <a:lnTo>
                                    <a:pt x="10" y="125"/>
                                  </a:lnTo>
                                  <a:lnTo>
                                    <a:pt x="24" y="96"/>
                                  </a:lnTo>
                                  <a:lnTo>
                                    <a:pt x="29" y="4"/>
                                  </a:lnTo>
                                  <a:lnTo>
                                    <a:pt x="19" y="4"/>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61"/>
                          <wps:cNvSpPr>
                            <a:spLocks/>
                          </wps:cNvSpPr>
                          <wps:spPr bwMode="auto">
                            <a:xfrm>
                              <a:off x="5635" y="1277"/>
                              <a:ext cx="1292" cy="192"/>
                            </a:xfrm>
                            <a:custGeom>
                              <a:avLst/>
                              <a:gdLst>
                                <a:gd name="T0" fmla="*/ 0 w 1292"/>
                                <a:gd name="T1" fmla="*/ 96 h 192"/>
                                <a:gd name="T2" fmla="*/ 173 w 1292"/>
                                <a:gd name="T3" fmla="*/ 72 h 192"/>
                                <a:gd name="T4" fmla="*/ 399 w 1292"/>
                                <a:gd name="T5" fmla="*/ 53 h 192"/>
                                <a:gd name="T6" fmla="*/ 504 w 1292"/>
                                <a:gd name="T7" fmla="*/ 0 h 192"/>
                                <a:gd name="T8" fmla="*/ 562 w 1292"/>
                                <a:gd name="T9" fmla="*/ 48 h 192"/>
                                <a:gd name="T10" fmla="*/ 624 w 1292"/>
                                <a:gd name="T11" fmla="*/ 48 h 192"/>
                                <a:gd name="T12" fmla="*/ 735 w 1292"/>
                                <a:gd name="T13" fmla="*/ 0 h 192"/>
                                <a:gd name="T14" fmla="*/ 783 w 1292"/>
                                <a:gd name="T15" fmla="*/ 53 h 192"/>
                                <a:gd name="T16" fmla="*/ 956 w 1292"/>
                                <a:gd name="T17" fmla="*/ 34 h 192"/>
                                <a:gd name="T18" fmla="*/ 1090 w 1292"/>
                                <a:gd name="T19" fmla="*/ 19 h 192"/>
                                <a:gd name="T20" fmla="*/ 1153 w 1292"/>
                                <a:gd name="T21" fmla="*/ 29 h 192"/>
                                <a:gd name="T22" fmla="*/ 1273 w 1292"/>
                                <a:gd name="T23" fmla="*/ 24 h 192"/>
                                <a:gd name="T24" fmla="*/ 1292 w 1292"/>
                                <a:gd name="T25" fmla="*/ 101 h 192"/>
                                <a:gd name="T26" fmla="*/ 1191 w 1292"/>
                                <a:gd name="T27" fmla="*/ 178 h 192"/>
                                <a:gd name="T28" fmla="*/ 1081 w 1292"/>
                                <a:gd name="T29" fmla="*/ 163 h 192"/>
                                <a:gd name="T30" fmla="*/ 1008 w 1292"/>
                                <a:gd name="T31" fmla="*/ 168 h 192"/>
                                <a:gd name="T32" fmla="*/ 860 w 1292"/>
                                <a:gd name="T33" fmla="*/ 149 h 192"/>
                                <a:gd name="T34" fmla="*/ 749 w 1292"/>
                                <a:gd name="T35" fmla="*/ 192 h 192"/>
                                <a:gd name="T36" fmla="*/ 701 w 1292"/>
                                <a:gd name="T37" fmla="*/ 135 h 192"/>
                                <a:gd name="T38" fmla="*/ 624 w 1292"/>
                                <a:gd name="T39" fmla="*/ 125 h 192"/>
                                <a:gd name="T40" fmla="*/ 404 w 1292"/>
                                <a:gd name="T41" fmla="*/ 125 h 192"/>
                                <a:gd name="T42" fmla="*/ 212 w 1292"/>
                                <a:gd name="T43" fmla="*/ 125 h 192"/>
                                <a:gd name="T44" fmla="*/ 0 w 1292"/>
                                <a:gd name="T4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2" h="192">
                                  <a:moveTo>
                                    <a:pt x="0" y="96"/>
                                  </a:moveTo>
                                  <a:lnTo>
                                    <a:pt x="173" y="72"/>
                                  </a:lnTo>
                                  <a:lnTo>
                                    <a:pt x="399" y="53"/>
                                  </a:lnTo>
                                  <a:lnTo>
                                    <a:pt x="504" y="0"/>
                                  </a:lnTo>
                                  <a:lnTo>
                                    <a:pt x="562" y="48"/>
                                  </a:lnTo>
                                  <a:lnTo>
                                    <a:pt x="624" y="48"/>
                                  </a:lnTo>
                                  <a:lnTo>
                                    <a:pt x="735" y="0"/>
                                  </a:lnTo>
                                  <a:lnTo>
                                    <a:pt x="783" y="53"/>
                                  </a:lnTo>
                                  <a:lnTo>
                                    <a:pt x="956" y="34"/>
                                  </a:lnTo>
                                  <a:lnTo>
                                    <a:pt x="1090" y="19"/>
                                  </a:lnTo>
                                  <a:lnTo>
                                    <a:pt x="1153" y="29"/>
                                  </a:lnTo>
                                  <a:lnTo>
                                    <a:pt x="1273" y="24"/>
                                  </a:lnTo>
                                  <a:lnTo>
                                    <a:pt x="1292" y="101"/>
                                  </a:lnTo>
                                  <a:lnTo>
                                    <a:pt x="1191" y="178"/>
                                  </a:lnTo>
                                  <a:lnTo>
                                    <a:pt x="1081" y="163"/>
                                  </a:lnTo>
                                  <a:lnTo>
                                    <a:pt x="1008" y="168"/>
                                  </a:lnTo>
                                  <a:lnTo>
                                    <a:pt x="860" y="149"/>
                                  </a:lnTo>
                                  <a:lnTo>
                                    <a:pt x="749" y="192"/>
                                  </a:lnTo>
                                  <a:lnTo>
                                    <a:pt x="701" y="135"/>
                                  </a:lnTo>
                                  <a:lnTo>
                                    <a:pt x="624" y="125"/>
                                  </a:lnTo>
                                  <a:lnTo>
                                    <a:pt x="404" y="125"/>
                                  </a:lnTo>
                                  <a:lnTo>
                                    <a:pt x="212" y="125"/>
                                  </a:lnTo>
                                  <a:lnTo>
                                    <a:pt x="0" y="96"/>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2"/>
                          <wps:cNvSpPr>
                            <a:spLocks/>
                          </wps:cNvSpPr>
                          <wps:spPr bwMode="auto">
                            <a:xfrm>
                              <a:off x="5631" y="1272"/>
                              <a:ext cx="1301" cy="202"/>
                            </a:xfrm>
                            <a:custGeom>
                              <a:avLst/>
                              <a:gdLst>
                                <a:gd name="T0" fmla="*/ 4 w 1301"/>
                                <a:gd name="T1" fmla="*/ 106 h 202"/>
                                <a:gd name="T2" fmla="*/ 403 w 1301"/>
                                <a:gd name="T3" fmla="*/ 63 h 202"/>
                                <a:gd name="T4" fmla="*/ 504 w 1301"/>
                                <a:gd name="T5" fmla="*/ 10 h 202"/>
                                <a:gd name="T6" fmla="*/ 628 w 1301"/>
                                <a:gd name="T7" fmla="*/ 58 h 202"/>
                                <a:gd name="T8" fmla="*/ 734 w 1301"/>
                                <a:gd name="T9" fmla="*/ 10 h 202"/>
                                <a:gd name="T10" fmla="*/ 787 w 1301"/>
                                <a:gd name="T11" fmla="*/ 63 h 202"/>
                                <a:gd name="T12" fmla="*/ 1094 w 1301"/>
                                <a:gd name="T13" fmla="*/ 29 h 202"/>
                                <a:gd name="T14" fmla="*/ 1277 w 1301"/>
                                <a:gd name="T15" fmla="*/ 34 h 202"/>
                                <a:gd name="T16" fmla="*/ 1291 w 1301"/>
                                <a:gd name="T17" fmla="*/ 106 h 202"/>
                                <a:gd name="T18" fmla="*/ 1190 w 1301"/>
                                <a:gd name="T19" fmla="*/ 178 h 202"/>
                                <a:gd name="T20" fmla="*/ 1085 w 1301"/>
                                <a:gd name="T21" fmla="*/ 164 h 202"/>
                                <a:gd name="T22" fmla="*/ 864 w 1301"/>
                                <a:gd name="T23" fmla="*/ 149 h 202"/>
                                <a:gd name="T24" fmla="*/ 758 w 1301"/>
                                <a:gd name="T25" fmla="*/ 192 h 202"/>
                                <a:gd name="T26" fmla="*/ 705 w 1301"/>
                                <a:gd name="T27" fmla="*/ 135 h 202"/>
                                <a:gd name="T28" fmla="*/ 216 w 1301"/>
                                <a:gd name="T29" fmla="*/ 125 h 202"/>
                                <a:gd name="T30" fmla="*/ 4 w 1301"/>
                                <a:gd name="T31" fmla="*/ 106 h 202"/>
                                <a:gd name="T32" fmla="*/ 628 w 1301"/>
                                <a:gd name="T33" fmla="*/ 135 h 202"/>
                                <a:gd name="T34" fmla="*/ 700 w 1301"/>
                                <a:gd name="T35" fmla="*/ 144 h 202"/>
                                <a:gd name="T36" fmla="*/ 753 w 1301"/>
                                <a:gd name="T37" fmla="*/ 202 h 202"/>
                                <a:gd name="T38" fmla="*/ 1012 w 1301"/>
                                <a:gd name="T39" fmla="*/ 178 h 202"/>
                                <a:gd name="T40" fmla="*/ 1195 w 1301"/>
                                <a:gd name="T41" fmla="*/ 188 h 202"/>
                                <a:gd name="T42" fmla="*/ 1301 w 1301"/>
                                <a:gd name="T43" fmla="*/ 111 h 202"/>
                                <a:gd name="T44" fmla="*/ 1281 w 1301"/>
                                <a:gd name="T45" fmla="*/ 29 h 202"/>
                                <a:gd name="T46" fmla="*/ 1277 w 1301"/>
                                <a:gd name="T47" fmla="*/ 24 h 202"/>
                                <a:gd name="T48" fmla="*/ 1094 w 1301"/>
                                <a:gd name="T49" fmla="*/ 20 h 202"/>
                                <a:gd name="T50" fmla="*/ 787 w 1301"/>
                                <a:gd name="T51" fmla="*/ 53 h 202"/>
                                <a:gd name="T52" fmla="*/ 744 w 1301"/>
                                <a:gd name="T53" fmla="*/ 0 h 202"/>
                                <a:gd name="T54" fmla="*/ 628 w 1301"/>
                                <a:gd name="T55" fmla="*/ 48 h 202"/>
                                <a:gd name="T56" fmla="*/ 571 w 1301"/>
                                <a:gd name="T57" fmla="*/ 48 h 202"/>
                                <a:gd name="T58" fmla="*/ 508 w 1301"/>
                                <a:gd name="T59" fmla="*/ 0 h 202"/>
                                <a:gd name="T60" fmla="*/ 177 w 1301"/>
                                <a:gd name="T61" fmla="*/ 72 h 202"/>
                                <a:gd name="T62" fmla="*/ 0 w 1301"/>
                                <a:gd name="T63" fmla="*/ 96 h 202"/>
                                <a:gd name="T64" fmla="*/ 0 w 1301"/>
                                <a:gd name="T65" fmla="*/ 106 h 202"/>
                                <a:gd name="T66" fmla="*/ 4 w 1301"/>
                                <a:gd name="T67" fmla="*/ 96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01" h="202">
                                  <a:moveTo>
                                    <a:pt x="4" y="96"/>
                                  </a:moveTo>
                                  <a:lnTo>
                                    <a:pt x="4" y="106"/>
                                  </a:lnTo>
                                  <a:lnTo>
                                    <a:pt x="177" y="82"/>
                                  </a:lnTo>
                                  <a:lnTo>
                                    <a:pt x="403" y="63"/>
                                  </a:lnTo>
                                  <a:lnTo>
                                    <a:pt x="508" y="10"/>
                                  </a:lnTo>
                                  <a:lnTo>
                                    <a:pt x="504" y="10"/>
                                  </a:lnTo>
                                  <a:lnTo>
                                    <a:pt x="561" y="58"/>
                                  </a:lnTo>
                                  <a:lnTo>
                                    <a:pt x="628" y="58"/>
                                  </a:lnTo>
                                  <a:lnTo>
                                    <a:pt x="739" y="10"/>
                                  </a:lnTo>
                                  <a:lnTo>
                                    <a:pt x="734" y="10"/>
                                  </a:lnTo>
                                  <a:lnTo>
                                    <a:pt x="782" y="63"/>
                                  </a:lnTo>
                                  <a:lnTo>
                                    <a:pt x="787" y="63"/>
                                  </a:lnTo>
                                  <a:lnTo>
                                    <a:pt x="960" y="44"/>
                                  </a:lnTo>
                                  <a:lnTo>
                                    <a:pt x="1094" y="29"/>
                                  </a:lnTo>
                                  <a:lnTo>
                                    <a:pt x="1157" y="39"/>
                                  </a:lnTo>
                                  <a:lnTo>
                                    <a:pt x="1277" y="34"/>
                                  </a:lnTo>
                                  <a:lnTo>
                                    <a:pt x="1272" y="29"/>
                                  </a:lnTo>
                                  <a:lnTo>
                                    <a:pt x="1291" y="106"/>
                                  </a:lnTo>
                                  <a:lnTo>
                                    <a:pt x="1291" y="101"/>
                                  </a:lnTo>
                                  <a:lnTo>
                                    <a:pt x="1190" y="178"/>
                                  </a:lnTo>
                                  <a:lnTo>
                                    <a:pt x="1195" y="178"/>
                                  </a:lnTo>
                                  <a:lnTo>
                                    <a:pt x="1085" y="164"/>
                                  </a:lnTo>
                                  <a:lnTo>
                                    <a:pt x="1012" y="168"/>
                                  </a:lnTo>
                                  <a:lnTo>
                                    <a:pt x="864" y="149"/>
                                  </a:lnTo>
                                  <a:lnTo>
                                    <a:pt x="753" y="192"/>
                                  </a:lnTo>
                                  <a:lnTo>
                                    <a:pt x="758" y="192"/>
                                  </a:lnTo>
                                  <a:lnTo>
                                    <a:pt x="710" y="135"/>
                                  </a:lnTo>
                                  <a:lnTo>
                                    <a:pt x="705" y="135"/>
                                  </a:lnTo>
                                  <a:lnTo>
                                    <a:pt x="628" y="125"/>
                                  </a:lnTo>
                                  <a:lnTo>
                                    <a:pt x="216" y="125"/>
                                  </a:lnTo>
                                  <a:lnTo>
                                    <a:pt x="4" y="96"/>
                                  </a:lnTo>
                                  <a:lnTo>
                                    <a:pt x="4" y="106"/>
                                  </a:lnTo>
                                  <a:lnTo>
                                    <a:pt x="216" y="135"/>
                                  </a:lnTo>
                                  <a:lnTo>
                                    <a:pt x="628" y="135"/>
                                  </a:lnTo>
                                  <a:lnTo>
                                    <a:pt x="705" y="144"/>
                                  </a:lnTo>
                                  <a:lnTo>
                                    <a:pt x="700" y="144"/>
                                  </a:lnTo>
                                  <a:lnTo>
                                    <a:pt x="748" y="202"/>
                                  </a:lnTo>
                                  <a:lnTo>
                                    <a:pt x="753" y="202"/>
                                  </a:lnTo>
                                  <a:lnTo>
                                    <a:pt x="864" y="159"/>
                                  </a:lnTo>
                                  <a:lnTo>
                                    <a:pt x="1012" y="178"/>
                                  </a:lnTo>
                                  <a:lnTo>
                                    <a:pt x="1085" y="173"/>
                                  </a:lnTo>
                                  <a:lnTo>
                                    <a:pt x="1195" y="188"/>
                                  </a:lnTo>
                                  <a:lnTo>
                                    <a:pt x="1200" y="188"/>
                                  </a:lnTo>
                                  <a:lnTo>
                                    <a:pt x="1301" y="111"/>
                                  </a:lnTo>
                                  <a:lnTo>
                                    <a:pt x="1301" y="106"/>
                                  </a:lnTo>
                                  <a:lnTo>
                                    <a:pt x="1281" y="29"/>
                                  </a:lnTo>
                                  <a:lnTo>
                                    <a:pt x="1281" y="24"/>
                                  </a:lnTo>
                                  <a:lnTo>
                                    <a:pt x="1277" y="24"/>
                                  </a:lnTo>
                                  <a:lnTo>
                                    <a:pt x="1157" y="29"/>
                                  </a:lnTo>
                                  <a:lnTo>
                                    <a:pt x="1094" y="20"/>
                                  </a:lnTo>
                                  <a:lnTo>
                                    <a:pt x="960" y="34"/>
                                  </a:lnTo>
                                  <a:lnTo>
                                    <a:pt x="787" y="53"/>
                                  </a:lnTo>
                                  <a:lnTo>
                                    <a:pt x="792" y="53"/>
                                  </a:lnTo>
                                  <a:lnTo>
                                    <a:pt x="744" y="0"/>
                                  </a:lnTo>
                                  <a:lnTo>
                                    <a:pt x="739" y="0"/>
                                  </a:lnTo>
                                  <a:lnTo>
                                    <a:pt x="628" y="48"/>
                                  </a:lnTo>
                                  <a:lnTo>
                                    <a:pt x="566" y="48"/>
                                  </a:lnTo>
                                  <a:lnTo>
                                    <a:pt x="571" y="48"/>
                                  </a:lnTo>
                                  <a:lnTo>
                                    <a:pt x="513" y="0"/>
                                  </a:lnTo>
                                  <a:lnTo>
                                    <a:pt x="508" y="0"/>
                                  </a:lnTo>
                                  <a:lnTo>
                                    <a:pt x="403" y="53"/>
                                  </a:lnTo>
                                  <a:lnTo>
                                    <a:pt x="177" y="72"/>
                                  </a:lnTo>
                                  <a:lnTo>
                                    <a:pt x="4" y="96"/>
                                  </a:lnTo>
                                  <a:lnTo>
                                    <a:pt x="0" y="96"/>
                                  </a:lnTo>
                                  <a:lnTo>
                                    <a:pt x="0" y="101"/>
                                  </a:lnTo>
                                  <a:lnTo>
                                    <a:pt x="0" y="106"/>
                                  </a:lnTo>
                                  <a:lnTo>
                                    <a:pt x="4" y="106"/>
                                  </a:lnTo>
                                  <a:lnTo>
                                    <a:pt x="4"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3"/>
                          <wps:cNvSpPr>
                            <a:spLocks/>
                          </wps:cNvSpPr>
                          <wps:spPr bwMode="auto">
                            <a:xfrm>
                              <a:off x="6879" y="1493"/>
                              <a:ext cx="283" cy="173"/>
                            </a:xfrm>
                            <a:custGeom>
                              <a:avLst/>
                              <a:gdLst>
                                <a:gd name="T0" fmla="*/ 0 w 283"/>
                                <a:gd name="T1" fmla="*/ 173 h 173"/>
                                <a:gd name="T2" fmla="*/ 29 w 283"/>
                                <a:gd name="T3" fmla="*/ 106 h 173"/>
                                <a:gd name="T4" fmla="*/ 77 w 283"/>
                                <a:gd name="T5" fmla="*/ 82 h 173"/>
                                <a:gd name="T6" fmla="*/ 173 w 283"/>
                                <a:gd name="T7" fmla="*/ 58 h 173"/>
                                <a:gd name="T8" fmla="*/ 283 w 283"/>
                                <a:gd name="T9" fmla="*/ 0 h 173"/>
                                <a:gd name="T10" fmla="*/ 235 w 283"/>
                                <a:gd name="T11" fmla="*/ 106 h 173"/>
                                <a:gd name="T12" fmla="*/ 177 w 283"/>
                                <a:gd name="T13" fmla="*/ 168 h 173"/>
                                <a:gd name="T14" fmla="*/ 67 w 283"/>
                                <a:gd name="T15" fmla="*/ 139 h 173"/>
                                <a:gd name="T16" fmla="*/ 0 w 283"/>
                                <a:gd name="T1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173">
                                  <a:moveTo>
                                    <a:pt x="0" y="173"/>
                                  </a:moveTo>
                                  <a:lnTo>
                                    <a:pt x="29" y="106"/>
                                  </a:lnTo>
                                  <a:lnTo>
                                    <a:pt x="77" y="82"/>
                                  </a:lnTo>
                                  <a:lnTo>
                                    <a:pt x="173" y="58"/>
                                  </a:lnTo>
                                  <a:lnTo>
                                    <a:pt x="283" y="0"/>
                                  </a:lnTo>
                                  <a:lnTo>
                                    <a:pt x="235" y="106"/>
                                  </a:lnTo>
                                  <a:lnTo>
                                    <a:pt x="177" y="168"/>
                                  </a:lnTo>
                                  <a:lnTo>
                                    <a:pt x="67" y="139"/>
                                  </a:lnTo>
                                  <a:lnTo>
                                    <a:pt x="0" y="17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4"/>
                          <wps:cNvSpPr>
                            <a:spLocks/>
                          </wps:cNvSpPr>
                          <wps:spPr bwMode="auto">
                            <a:xfrm>
                              <a:off x="6874" y="1488"/>
                              <a:ext cx="293" cy="183"/>
                            </a:xfrm>
                            <a:custGeom>
                              <a:avLst/>
                              <a:gdLst>
                                <a:gd name="T0" fmla="*/ 5 w 293"/>
                                <a:gd name="T1" fmla="*/ 173 h 183"/>
                                <a:gd name="T2" fmla="*/ 10 w 293"/>
                                <a:gd name="T3" fmla="*/ 178 h 183"/>
                                <a:gd name="T4" fmla="*/ 38 w 293"/>
                                <a:gd name="T5" fmla="*/ 111 h 183"/>
                                <a:gd name="T6" fmla="*/ 34 w 293"/>
                                <a:gd name="T7" fmla="*/ 116 h 183"/>
                                <a:gd name="T8" fmla="*/ 82 w 293"/>
                                <a:gd name="T9" fmla="*/ 92 h 183"/>
                                <a:gd name="T10" fmla="*/ 178 w 293"/>
                                <a:gd name="T11" fmla="*/ 68 h 183"/>
                                <a:gd name="T12" fmla="*/ 288 w 293"/>
                                <a:gd name="T13" fmla="*/ 10 h 183"/>
                                <a:gd name="T14" fmla="*/ 283 w 293"/>
                                <a:gd name="T15" fmla="*/ 5 h 183"/>
                                <a:gd name="T16" fmla="*/ 235 w 293"/>
                                <a:gd name="T17" fmla="*/ 111 h 183"/>
                                <a:gd name="T18" fmla="*/ 235 w 293"/>
                                <a:gd name="T19" fmla="*/ 106 h 183"/>
                                <a:gd name="T20" fmla="*/ 178 w 293"/>
                                <a:gd name="T21" fmla="*/ 168 h 183"/>
                                <a:gd name="T22" fmla="*/ 182 w 293"/>
                                <a:gd name="T23" fmla="*/ 168 h 183"/>
                                <a:gd name="T24" fmla="*/ 72 w 293"/>
                                <a:gd name="T25" fmla="*/ 140 h 183"/>
                                <a:gd name="T26" fmla="*/ 5 w 293"/>
                                <a:gd name="T27" fmla="*/ 173 h 183"/>
                                <a:gd name="T28" fmla="*/ 5 w 293"/>
                                <a:gd name="T29" fmla="*/ 183 h 183"/>
                                <a:gd name="T30" fmla="*/ 72 w 293"/>
                                <a:gd name="T31" fmla="*/ 149 h 183"/>
                                <a:gd name="T32" fmla="*/ 182 w 293"/>
                                <a:gd name="T33" fmla="*/ 178 h 183"/>
                                <a:gd name="T34" fmla="*/ 187 w 293"/>
                                <a:gd name="T35" fmla="*/ 178 h 183"/>
                                <a:gd name="T36" fmla="*/ 245 w 293"/>
                                <a:gd name="T37" fmla="*/ 116 h 183"/>
                                <a:gd name="T38" fmla="*/ 245 w 293"/>
                                <a:gd name="T39" fmla="*/ 111 h 183"/>
                                <a:gd name="T40" fmla="*/ 293 w 293"/>
                                <a:gd name="T41" fmla="*/ 5 h 183"/>
                                <a:gd name="T42" fmla="*/ 293 w 293"/>
                                <a:gd name="T43" fmla="*/ 0 h 183"/>
                                <a:gd name="T44" fmla="*/ 288 w 293"/>
                                <a:gd name="T45" fmla="*/ 0 h 183"/>
                                <a:gd name="T46" fmla="*/ 178 w 293"/>
                                <a:gd name="T47" fmla="*/ 58 h 183"/>
                                <a:gd name="T48" fmla="*/ 82 w 293"/>
                                <a:gd name="T49" fmla="*/ 82 h 183"/>
                                <a:gd name="T50" fmla="*/ 34 w 293"/>
                                <a:gd name="T51" fmla="*/ 106 h 183"/>
                                <a:gd name="T52" fmla="*/ 29 w 293"/>
                                <a:gd name="T53" fmla="*/ 106 h 183"/>
                                <a:gd name="T54" fmla="*/ 29 w 293"/>
                                <a:gd name="T55" fmla="*/ 111 h 183"/>
                                <a:gd name="T56" fmla="*/ 0 w 293"/>
                                <a:gd name="T57" fmla="*/ 178 h 183"/>
                                <a:gd name="T58" fmla="*/ 0 w 293"/>
                                <a:gd name="T59" fmla="*/ 183 h 183"/>
                                <a:gd name="T60" fmla="*/ 5 w 293"/>
                                <a:gd name="T61" fmla="*/ 183 h 183"/>
                                <a:gd name="T62" fmla="*/ 5 w 293"/>
                                <a:gd name="T63" fmla="*/ 17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183">
                                  <a:moveTo>
                                    <a:pt x="5" y="173"/>
                                  </a:moveTo>
                                  <a:lnTo>
                                    <a:pt x="10" y="178"/>
                                  </a:lnTo>
                                  <a:lnTo>
                                    <a:pt x="38" y="111"/>
                                  </a:lnTo>
                                  <a:lnTo>
                                    <a:pt x="34" y="116"/>
                                  </a:lnTo>
                                  <a:lnTo>
                                    <a:pt x="82" y="92"/>
                                  </a:lnTo>
                                  <a:lnTo>
                                    <a:pt x="178" y="68"/>
                                  </a:lnTo>
                                  <a:lnTo>
                                    <a:pt x="288" y="10"/>
                                  </a:lnTo>
                                  <a:lnTo>
                                    <a:pt x="283" y="5"/>
                                  </a:lnTo>
                                  <a:lnTo>
                                    <a:pt x="235" y="111"/>
                                  </a:lnTo>
                                  <a:lnTo>
                                    <a:pt x="235" y="106"/>
                                  </a:lnTo>
                                  <a:lnTo>
                                    <a:pt x="178" y="168"/>
                                  </a:lnTo>
                                  <a:lnTo>
                                    <a:pt x="182" y="168"/>
                                  </a:lnTo>
                                  <a:lnTo>
                                    <a:pt x="72" y="140"/>
                                  </a:lnTo>
                                  <a:lnTo>
                                    <a:pt x="5" y="173"/>
                                  </a:lnTo>
                                  <a:lnTo>
                                    <a:pt x="5" y="183"/>
                                  </a:lnTo>
                                  <a:lnTo>
                                    <a:pt x="72" y="149"/>
                                  </a:lnTo>
                                  <a:lnTo>
                                    <a:pt x="182" y="178"/>
                                  </a:lnTo>
                                  <a:lnTo>
                                    <a:pt x="187" y="178"/>
                                  </a:lnTo>
                                  <a:lnTo>
                                    <a:pt x="245" y="116"/>
                                  </a:lnTo>
                                  <a:lnTo>
                                    <a:pt x="245" y="111"/>
                                  </a:lnTo>
                                  <a:lnTo>
                                    <a:pt x="293" y="5"/>
                                  </a:lnTo>
                                  <a:lnTo>
                                    <a:pt x="293" y="0"/>
                                  </a:lnTo>
                                  <a:lnTo>
                                    <a:pt x="288" y="0"/>
                                  </a:lnTo>
                                  <a:lnTo>
                                    <a:pt x="178" y="58"/>
                                  </a:lnTo>
                                  <a:lnTo>
                                    <a:pt x="82" y="82"/>
                                  </a:lnTo>
                                  <a:lnTo>
                                    <a:pt x="34" y="106"/>
                                  </a:lnTo>
                                  <a:lnTo>
                                    <a:pt x="29" y="106"/>
                                  </a:lnTo>
                                  <a:lnTo>
                                    <a:pt x="29" y="111"/>
                                  </a:lnTo>
                                  <a:lnTo>
                                    <a:pt x="0" y="178"/>
                                  </a:lnTo>
                                  <a:lnTo>
                                    <a:pt x="0" y="183"/>
                                  </a:lnTo>
                                  <a:lnTo>
                                    <a:pt x="5" y="183"/>
                                  </a:lnTo>
                                  <a:lnTo>
                                    <a:pt x="5"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5"/>
                          <wps:cNvSpPr>
                            <a:spLocks/>
                          </wps:cNvSpPr>
                          <wps:spPr bwMode="auto">
                            <a:xfrm>
                              <a:off x="6384" y="1570"/>
                              <a:ext cx="399" cy="206"/>
                            </a:xfrm>
                            <a:custGeom>
                              <a:avLst/>
                              <a:gdLst>
                                <a:gd name="T0" fmla="*/ 245 w 399"/>
                                <a:gd name="T1" fmla="*/ 10 h 206"/>
                                <a:gd name="T2" fmla="*/ 197 w 399"/>
                                <a:gd name="T3" fmla="*/ 0 h 206"/>
                                <a:gd name="T4" fmla="*/ 111 w 399"/>
                                <a:gd name="T5" fmla="*/ 5 h 206"/>
                                <a:gd name="T6" fmla="*/ 0 w 399"/>
                                <a:gd name="T7" fmla="*/ 29 h 206"/>
                                <a:gd name="T8" fmla="*/ 67 w 399"/>
                                <a:gd name="T9" fmla="*/ 62 h 206"/>
                                <a:gd name="T10" fmla="*/ 192 w 399"/>
                                <a:gd name="T11" fmla="*/ 67 h 206"/>
                                <a:gd name="T12" fmla="*/ 173 w 399"/>
                                <a:gd name="T13" fmla="*/ 115 h 206"/>
                                <a:gd name="T14" fmla="*/ 173 w 399"/>
                                <a:gd name="T15" fmla="*/ 163 h 206"/>
                                <a:gd name="T16" fmla="*/ 183 w 399"/>
                                <a:gd name="T17" fmla="*/ 187 h 206"/>
                                <a:gd name="T18" fmla="*/ 235 w 399"/>
                                <a:gd name="T19" fmla="*/ 206 h 206"/>
                                <a:gd name="T20" fmla="*/ 327 w 399"/>
                                <a:gd name="T21" fmla="*/ 178 h 206"/>
                                <a:gd name="T22" fmla="*/ 384 w 399"/>
                                <a:gd name="T23" fmla="*/ 154 h 206"/>
                                <a:gd name="T24" fmla="*/ 399 w 399"/>
                                <a:gd name="T25" fmla="*/ 134 h 206"/>
                                <a:gd name="T26" fmla="*/ 375 w 399"/>
                                <a:gd name="T27" fmla="*/ 106 h 206"/>
                                <a:gd name="T28" fmla="*/ 327 w 399"/>
                                <a:gd name="T29" fmla="*/ 106 h 206"/>
                                <a:gd name="T30" fmla="*/ 259 w 399"/>
                                <a:gd name="T31" fmla="*/ 101 h 206"/>
                                <a:gd name="T32" fmla="*/ 255 w 399"/>
                                <a:gd name="T33" fmla="*/ 58 h 206"/>
                                <a:gd name="T34" fmla="*/ 245 w 399"/>
                                <a:gd name="T35" fmla="*/ 1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9" h="206">
                                  <a:moveTo>
                                    <a:pt x="245" y="10"/>
                                  </a:moveTo>
                                  <a:lnTo>
                                    <a:pt x="197" y="0"/>
                                  </a:lnTo>
                                  <a:lnTo>
                                    <a:pt x="111" y="5"/>
                                  </a:lnTo>
                                  <a:lnTo>
                                    <a:pt x="0" y="29"/>
                                  </a:lnTo>
                                  <a:lnTo>
                                    <a:pt x="67" y="62"/>
                                  </a:lnTo>
                                  <a:lnTo>
                                    <a:pt x="192" y="67"/>
                                  </a:lnTo>
                                  <a:lnTo>
                                    <a:pt x="173" y="115"/>
                                  </a:lnTo>
                                  <a:lnTo>
                                    <a:pt x="173" y="163"/>
                                  </a:lnTo>
                                  <a:lnTo>
                                    <a:pt x="183" y="187"/>
                                  </a:lnTo>
                                  <a:lnTo>
                                    <a:pt x="235" y="206"/>
                                  </a:lnTo>
                                  <a:lnTo>
                                    <a:pt x="327" y="178"/>
                                  </a:lnTo>
                                  <a:lnTo>
                                    <a:pt x="384" y="154"/>
                                  </a:lnTo>
                                  <a:lnTo>
                                    <a:pt x="399" y="134"/>
                                  </a:lnTo>
                                  <a:lnTo>
                                    <a:pt x="375" y="106"/>
                                  </a:lnTo>
                                  <a:lnTo>
                                    <a:pt x="327" y="106"/>
                                  </a:lnTo>
                                  <a:lnTo>
                                    <a:pt x="259" y="101"/>
                                  </a:lnTo>
                                  <a:lnTo>
                                    <a:pt x="255" y="58"/>
                                  </a:lnTo>
                                  <a:lnTo>
                                    <a:pt x="245" y="1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6"/>
                          <wps:cNvSpPr>
                            <a:spLocks/>
                          </wps:cNvSpPr>
                          <wps:spPr bwMode="auto">
                            <a:xfrm>
                              <a:off x="6379" y="1565"/>
                              <a:ext cx="409" cy="216"/>
                            </a:xfrm>
                            <a:custGeom>
                              <a:avLst/>
                              <a:gdLst>
                                <a:gd name="T0" fmla="*/ 255 w 409"/>
                                <a:gd name="T1" fmla="*/ 15 h 216"/>
                                <a:gd name="T2" fmla="*/ 255 w 409"/>
                                <a:gd name="T3" fmla="*/ 10 h 216"/>
                                <a:gd name="T4" fmla="*/ 250 w 409"/>
                                <a:gd name="T5" fmla="*/ 10 h 216"/>
                                <a:gd name="T6" fmla="*/ 202 w 409"/>
                                <a:gd name="T7" fmla="*/ 0 h 216"/>
                                <a:gd name="T8" fmla="*/ 116 w 409"/>
                                <a:gd name="T9" fmla="*/ 5 h 216"/>
                                <a:gd name="T10" fmla="*/ 5 w 409"/>
                                <a:gd name="T11" fmla="*/ 29 h 216"/>
                                <a:gd name="T12" fmla="*/ 0 w 409"/>
                                <a:gd name="T13" fmla="*/ 29 h 216"/>
                                <a:gd name="T14" fmla="*/ 0 w 409"/>
                                <a:gd name="T15" fmla="*/ 39 h 216"/>
                                <a:gd name="T16" fmla="*/ 5 w 409"/>
                                <a:gd name="T17" fmla="*/ 39 h 216"/>
                                <a:gd name="T18" fmla="*/ 72 w 409"/>
                                <a:gd name="T19" fmla="*/ 72 h 216"/>
                                <a:gd name="T20" fmla="*/ 197 w 409"/>
                                <a:gd name="T21" fmla="*/ 77 h 216"/>
                                <a:gd name="T22" fmla="*/ 192 w 409"/>
                                <a:gd name="T23" fmla="*/ 72 h 216"/>
                                <a:gd name="T24" fmla="*/ 173 w 409"/>
                                <a:gd name="T25" fmla="*/ 120 h 216"/>
                                <a:gd name="T26" fmla="*/ 173 w 409"/>
                                <a:gd name="T27" fmla="*/ 168 h 216"/>
                                <a:gd name="T28" fmla="*/ 183 w 409"/>
                                <a:gd name="T29" fmla="*/ 192 h 216"/>
                                <a:gd name="T30" fmla="*/ 183 w 409"/>
                                <a:gd name="T31" fmla="*/ 197 h 216"/>
                                <a:gd name="T32" fmla="*/ 188 w 409"/>
                                <a:gd name="T33" fmla="*/ 197 h 216"/>
                                <a:gd name="T34" fmla="*/ 240 w 409"/>
                                <a:gd name="T35" fmla="*/ 216 h 216"/>
                                <a:gd name="T36" fmla="*/ 332 w 409"/>
                                <a:gd name="T37" fmla="*/ 187 h 216"/>
                                <a:gd name="T38" fmla="*/ 389 w 409"/>
                                <a:gd name="T39" fmla="*/ 163 h 216"/>
                                <a:gd name="T40" fmla="*/ 394 w 409"/>
                                <a:gd name="T41" fmla="*/ 163 h 216"/>
                                <a:gd name="T42" fmla="*/ 409 w 409"/>
                                <a:gd name="T43" fmla="*/ 144 h 216"/>
                                <a:gd name="T44" fmla="*/ 409 w 409"/>
                                <a:gd name="T45" fmla="*/ 135 h 216"/>
                                <a:gd name="T46" fmla="*/ 385 w 409"/>
                                <a:gd name="T47" fmla="*/ 106 h 216"/>
                                <a:gd name="T48" fmla="*/ 332 w 409"/>
                                <a:gd name="T49" fmla="*/ 106 h 216"/>
                                <a:gd name="T50" fmla="*/ 264 w 409"/>
                                <a:gd name="T51" fmla="*/ 101 h 216"/>
                                <a:gd name="T52" fmla="*/ 269 w 409"/>
                                <a:gd name="T53" fmla="*/ 106 h 216"/>
                                <a:gd name="T54" fmla="*/ 264 w 409"/>
                                <a:gd name="T55" fmla="*/ 63 h 216"/>
                                <a:gd name="T56" fmla="*/ 255 w 409"/>
                                <a:gd name="T57" fmla="*/ 15 h 216"/>
                                <a:gd name="T58" fmla="*/ 245 w 409"/>
                                <a:gd name="T59" fmla="*/ 15 h 216"/>
                                <a:gd name="T60" fmla="*/ 255 w 409"/>
                                <a:gd name="T61" fmla="*/ 63 h 216"/>
                                <a:gd name="T62" fmla="*/ 260 w 409"/>
                                <a:gd name="T63" fmla="*/ 106 h 216"/>
                                <a:gd name="T64" fmla="*/ 260 w 409"/>
                                <a:gd name="T65" fmla="*/ 111 h 216"/>
                                <a:gd name="T66" fmla="*/ 264 w 409"/>
                                <a:gd name="T67" fmla="*/ 111 h 216"/>
                                <a:gd name="T68" fmla="*/ 332 w 409"/>
                                <a:gd name="T69" fmla="*/ 115 h 216"/>
                                <a:gd name="T70" fmla="*/ 380 w 409"/>
                                <a:gd name="T71" fmla="*/ 115 h 216"/>
                                <a:gd name="T72" fmla="*/ 375 w 409"/>
                                <a:gd name="T73" fmla="*/ 115 h 216"/>
                                <a:gd name="T74" fmla="*/ 399 w 409"/>
                                <a:gd name="T75" fmla="*/ 144 h 216"/>
                                <a:gd name="T76" fmla="*/ 399 w 409"/>
                                <a:gd name="T77" fmla="*/ 135 h 216"/>
                                <a:gd name="T78" fmla="*/ 385 w 409"/>
                                <a:gd name="T79" fmla="*/ 154 h 216"/>
                                <a:gd name="T80" fmla="*/ 389 w 409"/>
                                <a:gd name="T81" fmla="*/ 154 h 216"/>
                                <a:gd name="T82" fmla="*/ 332 w 409"/>
                                <a:gd name="T83" fmla="*/ 178 h 216"/>
                                <a:gd name="T84" fmla="*/ 240 w 409"/>
                                <a:gd name="T85" fmla="*/ 207 h 216"/>
                                <a:gd name="T86" fmla="*/ 188 w 409"/>
                                <a:gd name="T87" fmla="*/ 187 h 216"/>
                                <a:gd name="T88" fmla="*/ 192 w 409"/>
                                <a:gd name="T89" fmla="*/ 192 h 216"/>
                                <a:gd name="T90" fmla="*/ 183 w 409"/>
                                <a:gd name="T91" fmla="*/ 168 h 216"/>
                                <a:gd name="T92" fmla="*/ 183 w 409"/>
                                <a:gd name="T93" fmla="*/ 120 h 216"/>
                                <a:gd name="T94" fmla="*/ 202 w 409"/>
                                <a:gd name="T95" fmla="*/ 72 h 216"/>
                                <a:gd name="T96" fmla="*/ 202 w 409"/>
                                <a:gd name="T97" fmla="*/ 67 h 216"/>
                                <a:gd name="T98" fmla="*/ 197 w 409"/>
                                <a:gd name="T99" fmla="*/ 67 h 216"/>
                                <a:gd name="T100" fmla="*/ 72 w 409"/>
                                <a:gd name="T101" fmla="*/ 63 h 216"/>
                                <a:gd name="T102" fmla="*/ 5 w 409"/>
                                <a:gd name="T103" fmla="*/ 29 h 216"/>
                                <a:gd name="T104" fmla="*/ 5 w 409"/>
                                <a:gd name="T105" fmla="*/ 39 h 216"/>
                                <a:gd name="T106" fmla="*/ 116 w 409"/>
                                <a:gd name="T107" fmla="*/ 15 h 216"/>
                                <a:gd name="T108" fmla="*/ 202 w 409"/>
                                <a:gd name="T109" fmla="*/ 10 h 216"/>
                                <a:gd name="T110" fmla="*/ 250 w 409"/>
                                <a:gd name="T111" fmla="*/ 19 h 216"/>
                                <a:gd name="T112" fmla="*/ 245 w 409"/>
                                <a:gd name="T113" fmla="*/ 15 h 216"/>
                                <a:gd name="T114" fmla="*/ 255 w 409"/>
                                <a:gd name="T115" fmla="*/ 15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9" h="216">
                                  <a:moveTo>
                                    <a:pt x="255" y="15"/>
                                  </a:moveTo>
                                  <a:lnTo>
                                    <a:pt x="255" y="10"/>
                                  </a:lnTo>
                                  <a:lnTo>
                                    <a:pt x="250" y="10"/>
                                  </a:lnTo>
                                  <a:lnTo>
                                    <a:pt x="202" y="0"/>
                                  </a:lnTo>
                                  <a:lnTo>
                                    <a:pt x="116" y="5"/>
                                  </a:lnTo>
                                  <a:lnTo>
                                    <a:pt x="5" y="29"/>
                                  </a:lnTo>
                                  <a:lnTo>
                                    <a:pt x="0" y="29"/>
                                  </a:lnTo>
                                  <a:lnTo>
                                    <a:pt x="0" y="39"/>
                                  </a:lnTo>
                                  <a:lnTo>
                                    <a:pt x="5" y="39"/>
                                  </a:lnTo>
                                  <a:lnTo>
                                    <a:pt x="72" y="72"/>
                                  </a:lnTo>
                                  <a:lnTo>
                                    <a:pt x="197" y="77"/>
                                  </a:lnTo>
                                  <a:lnTo>
                                    <a:pt x="192" y="72"/>
                                  </a:lnTo>
                                  <a:lnTo>
                                    <a:pt x="173" y="120"/>
                                  </a:lnTo>
                                  <a:lnTo>
                                    <a:pt x="173" y="168"/>
                                  </a:lnTo>
                                  <a:lnTo>
                                    <a:pt x="183" y="192"/>
                                  </a:lnTo>
                                  <a:lnTo>
                                    <a:pt x="183" y="197"/>
                                  </a:lnTo>
                                  <a:lnTo>
                                    <a:pt x="188" y="197"/>
                                  </a:lnTo>
                                  <a:lnTo>
                                    <a:pt x="240" y="216"/>
                                  </a:lnTo>
                                  <a:lnTo>
                                    <a:pt x="332" y="187"/>
                                  </a:lnTo>
                                  <a:lnTo>
                                    <a:pt x="389" y="163"/>
                                  </a:lnTo>
                                  <a:lnTo>
                                    <a:pt x="394" y="163"/>
                                  </a:lnTo>
                                  <a:lnTo>
                                    <a:pt x="409" y="144"/>
                                  </a:lnTo>
                                  <a:lnTo>
                                    <a:pt x="409" y="135"/>
                                  </a:lnTo>
                                  <a:lnTo>
                                    <a:pt x="385" y="106"/>
                                  </a:lnTo>
                                  <a:lnTo>
                                    <a:pt x="332" y="106"/>
                                  </a:lnTo>
                                  <a:lnTo>
                                    <a:pt x="264" y="101"/>
                                  </a:lnTo>
                                  <a:lnTo>
                                    <a:pt x="269" y="106"/>
                                  </a:lnTo>
                                  <a:lnTo>
                                    <a:pt x="264" y="63"/>
                                  </a:lnTo>
                                  <a:lnTo>
                                    <a:pt x="255" y="15"/>
                                  </a:lnTo>
                                  <a:lnTo>
                                    <a:pt x="245" y="15"/>
                                  </a:lnTo>
                                  <a:lnTo>
                                    <a:pt x="255" y="63"/>
                                  </a:lnTo>
                                  <a:lnTo>
                                    <a:pt x="260" y="106"/>
                                  </a:lnTo>
                                  <a:lnTo>
                                    <a:pt x="260" y="111"/>
                                  </a:lnTo>
                                  <a:lnTo>
                                    <a:pt x="264" y="111"/>
                                  </a:lnTo>
                                  <a:lnTo>
                                    <a:pt x="332" y="115"/>
                                  </a:lnTo>
                                  <a:lnTo>
                                    <a:pt x="380" y="115"/>
                                  </a:lnTo>
                                  <a:lnTo>
                                    <a:pt x="375" y="115"/>
                                  </a:lnTo>
                                  <a:lnTo>
                                    <a:pt x="399" y="144"/>
                                  </a:lnTo>
                                  <a:lnTo>
                                    <a:pt x="399" y="135"/>
                                  </a:lnTo>
                                  <a:lnTo>
                                    <a:pt x="385" y="154"/>
                                  </a:lnTo>
                                  <a:lnTo>
                                    <a:pt x="389" y="154"/>
                                  </a:lnTo>
                                  <a:lnTo>
                                    <a:pt x="332" y="178"/>
                                  </a:lnTo>
                                  <a:lnTo>
                                    <a:pt x="240" y="207"/>
                                  </a:lnTo>
                                  <a:lnTo>
                                    <a:pt x="188" y="187"/>
                                  </a:lnTo>
                                  <a:lnTo>
                                    <a:pt x="192" y="192"/>
                                  </a:lnTo>
                                  <a:lnTo>
                                    <a:pt x="183" y="168"/>
                                  </a:lnTo>
                                  <a:lnTo>
                                    <a:pt x="183" y="120"/>
                                  </a:lnTo>
                                  <a:lnTo>
                                    <a:pt x="202" y="72"/>
                                  </a:lnTo>
                                  <a:lnTo>
                                    <a:pt x="202" y="67"/>
                                  </a:lnTo>
                                  <a:lnTo>
                                    <a:pt x="197" y="67"/>
                                  </a:lnTo>
                                  <a:lnTo>
                                    <a:pt x="72" y="63"/>
                                  </a:lnTo>
                                  <a:lnTo>
                                    <a:pt x="5" y="29"/>
                                  </a:lnTo>
                                  <a:lnTo>
                                    <a:pt x="5" y="39"/>
                                  </a:lnTo>
                                  <a:lnTo>
                                    <a:pt x="116" y="15"/>
                                  </a:lnTo>
                                  <a:lnTo>
                                    <a:pt x="202" y="10"/>
                                  </a:lnTo>
                                  <a:lnTo>
                                    <a:pt x="250" y="19"/>
                                  </a:lnTo>
                                  <a:lnTo>
                                    <a:pt x="245" y="15"/>
                                  </a:lnTo>
                                  <a:lnTo>
                                    <a:pt x="25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7"/>
                          <wps:cNvSpPr>
                            <a:spLocks/>
                          </wps:cNvSpPr>
                          <wps:spPr bwMode="auto">
                            <a:xfrm>
                              <a:off x="7440" y="1743"/>
                              <a:ext cx="173" cy="269"/>
                            </a:xfrm>
                            <a:custGeom>
                              <a:avLst/>
                              <a:gdLst>
                                <a:gd name="T0" fmla="*/ 154 w 173"/>
                                <a:gd name="T1" fmla="*/ 0 h 269"/>
                                <a:gd name="T2" fmla="*/ 68 w 173"/>
                                <a:gd name="T3" fmla="*/ 14 h 269"/>
                                <a:gd name="T4" fmla="*/ 20 w 173"/>
                                <a:gd name="T5" fmla="*/ 62 h 269"/>
                                <a:gd name="T6" fmla="*/ 0 w 173"/>
                                <a:gd name="T7" fmla="*/ 91 h 269"/>
                                <a:gd name="T8" fmla="*/ 10 w 173"/>
                                <a:gd name="T9" fmla="*/ 168 h 269"/>
                                <a:gd name="T10" fmla="*/ 24 w 173"/>
                                <a:gd name="T11" fmla="*/ 202 h 269"/>
                                <a:gd name="T12" fmla="*/ 0 w 173"/>
                                <a:gd name="T13" fmla="*/ 269 h 269"/>
                                <a:gd name="T14" fmla="*/ 77 w 173"/>
                                <a:gd name="T15" fmla="*/ 226 h 269"/>
                                <a:gd name="T16" fmla="*/ 106 w 173"/>
                                <a:gd name="T17" fmla="*/ 216 h 269"/>
                                <a:gd name="T18" fmla="*/ 173 w 173"/>
                                <a:gd name="T19" fmla="*/ 197 h 269"/>
                                <a:gd name="T20" fmla="*/ 120 w 173"/>
                                <a:gd name="T21" fmla="*/ 154 h 269"/>
                                <a:gd name="T22" fmla="*/ 154 w 173"/>
                                <a:gd name="T23"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3" h="269">
                                  <a:moveTo>
                                    <a:pt x="154" y="0"/>
                                  </a:moveTo>
                                  <a:lnTo>
                                    <a:pt x="68" y="14"/>
                                  </a:lnTo>
                                  <a:lnTo>
                                    <a:pt x="20" y="62"/>
                                  </a:lnTo>
                                  <a:lnTo>
                                    <a:pt x="0" y="91"/>
                                  </a:lnTo>
                                  <a:lnTo>
                                    <a:pt x="10" y="168"/>
                                  </a:lnTo>
                                  <a:lnTo>
                                    <a:pt x="24" y="202"/>
                                  </a:lnTo>
                                  <a:lnTo>
                                    <a:pt x="0" y="269"/>
                                  </a:lnTo>
                                  <a:lnTo>
                                    <a:pt x="77" y="226"/>
                                  </a:lnTo>
                                  <a:lnTo>
                                    <a:pt x="106" y="216"/>
                                  </a:lnTo>
                                  <a:lnTo>
                                    <a:pt x="173" y="197"/>
                                  </a:lnTo>
                                  <a:lnTo>
                                    <a:pt x="120" y="154"/>
                                  </a:lnTo>
                                  <a:lnTo>
                                    <a:pt x="15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8"/>
                          <wps:cNvSpPr>
                            <a:spLocks/>
                          </wps:cNvSpPr>
                          <wps:spPr bwMode="auto">
                            <a:xfrm>
                              <a:off x="7436" y="1738"/>
                              <a:ext cx="182" cy="279"/>
                            </a:xfrm>
                            <a:custGeom>
                              <a:avLst/>
                              <a:gdLst>
                                <a:gd name="T0" fmla="*/ 163 w 182"/>
                                <a:gd name="T1" fmla="*/ 5 h 279"/>
                                <a:gd name="T2" fmla="*/ 163 w 182"/>
                                <a:gd name="T3" fmla="*/ 0 h 279"/>
                                <a:gd name="T4" fmla="*/ 158 w 182"/>
                                <a:gd name="T5" fmla="*/ 0 h 279"/>
                                <a:gd name="T6" fmla="*/ 72 w 182"/>
                                <a:gd name="T7" fmla="*/ 14 h 279"/>
                                <a:gd name="T8" fmla="*/ 67 w 182"/>
                                <a:gd name="T9" fmla="*/ 14 h 279"/>
                                <a:gd name="T10" fmla="*/ 19 w 182"/>
                                <a:gd name="T11" fmla="*/ 62 h 279"/>
                                <a:gd name="T12" fmla="*/ 0 w 182"/>
                                <a:gd name="T13" fmla="*/ 91 h 279"/>
                                <a:gd name="T14" fmla="*/ 0 w 182"/>
                                <a:gd name="T15" fmla="*/ 96 h 279"/>
                                <a:gd name="T16" fmla="*/ 9 w 182"/>
                                <a:gd name="T17" fmla="*/ 173 h 279"/>
                                <a:gd name="T18" fmla="*/ 24 w 182"/>
                                <a:gd name="T19" fmla="*/ 207 h 279"/>
                                <a:gd name="T20" fmla="*/ 0 w 182"/>
                                <a:gd name="T21" fmla="*/ 274 h 279"/>
                                <a:gd name="T22" fmla="*/ 0 w 182"/>
                                <a:gd name="T23" fmla="*/ 279 h 279"/>
                                <a:gd name="T24" fmla="*/ 4 w 182"/>
                                <a:gd name="T25" fmla="*/ 279 h 279"/>
                                <a:gd name="T26" fmla="*/ 81 w 182"/>
                                <a:gd name="T27" fmla="*/ 235 h 279"/>
                                <a:gd name="T28" fmla="*/ 110 w 182"/>
                                <a:gd name="T29" fmla="*/ 226 h 279"/>
                                <a:gd name="T30" fmla="*/ 177 w 182"/>
                                <a:gd name="T31" fmla="*/ 207 h 279"/>
                                <a:gd name="T32" fmla="*/ 182 w 182"/>
                                <a:gd name="T33" fmla="*/ 207 h 279"/>
                                <a:gd name="T34" fmla="*/ 182 w 182"/>
                                <a:gd name="T35" fmla="*/ 197 h 279"/>
                                <a:gd name="T36" fmla="*/ 129 w 182"/>
                                <a:gd name="T37" fmla="*/ 154 h 279"/>
                                <a:gd name="T38" fmla="*/ 129 w 182"/>
                                <a:gd name="T39" fmla="*/ 159 h 279"/>
                                <a:gd name="T40" fmla="*/ 163 w 182"/>
                                <a:gd name="T41" fmla="*/ 5 h 279"/>
                                <a:gd name="T42" fmla="*/ 153 w 182"/>
                                <a:gd name="T43" fmla="*/ 5 h 279"/>
                                <a:gd name="T44" fmla="*/ 120 w 182"/>
                                <a:gd name="T45" fmla="*/ 159 h 279"/>
                                <a:gd name="T46" fmla="*/ 120 w 182"/>
                                <a:gd name="T47" fmla="*/ 163 h 279"/>
                                <a:gd name="T48" fmla="*/ 172 w 182"/>
                                <a:gd name="T49" fmla="*/ 207 h 279"/>
                                <a:gd name="T50" fmla="*/ 177 w 182"/>
                                <a:gd name="T51" fmla="*/ 197 h 279"/>
                                <a:gd name="T52" fmla="*/ 110 w 182"/>
                                <a:gd name="T53" fmla="*/ 216 h 279"/>
                                <a:gd name="T54" fmla="*/ 81 w 182"/>
                                <a:gd name="T55" fmla="*/ 226 h 279"/>
                                <a:gd name="T56" fmla="*/ 4 w 182"/>
                                <a:gd name="T57" fmla="*/ 269 h 279"/>
                                <a:gd name="T58" fmla="*/ 9 w 182"/>
                                <a:gd name="T59" fmla="*/ 274 h 279"/>
                                <a:gd name="T60" fmla="*/ 33 w 182"/>
                                <a:gd name="T61" fmla="*/ 207 h 279"/>
                                <a:gd name="T62" fmla="*/ 19 w 182"/>
                                <a:gd name="T63" fmla="*/ 173 h 279"/>
                                <a:gd name="T64" fmla="*/ 9 w 182"/>
                                <a:gd name="T65" fmla="*/ 96 h 279"/>
                                <a:gd name="T66" fmla="*/ 9 w 182"/>
                                <a:gd name="T67" fmla="*/ 101 h 279"/>
                                <a:gd name="T68" fmla="*/ 28 w 182"/>
                                <a:gd name="T69" fmla="*/ 72 h 279"/>
                                <a:gd name="T70" fmla="*/ 76 w 182"/>
                                <a:gd name="T71" fmla="*/ 24 h 279"/>
                                <a:gd name="T72" fmla="*/ 72 w 182"/>
                                <a:gd name="T73" fmla="*/ 24 h 279"/>
                                <a:gd name="T74" fmla="*/ 158 w 182"/>
                                <a:gd name="T75" fmla="*/ 10 h 279"/>
                                <a:gd name="T76" fmla="*/ 153 w 182"/>
                                <a:gd name="T77" fmla="*/ 5 h 279"/>
                                <a:gd name="T78" fmla="*/ 163 w 182"/>
                                <a:gd name="T79" fmla="*/ 5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2" h="279">
                                  <a:moveTo>
                                    <a:pt x="163" y="5"/>
                                  </a:moveTo>
                                  <a:lnTo>
                                    <a:pt x="163" y="0"/>
                                  </a:lnTo>
                                  <a:lnTo>
                                    <a:pt x="158" y="0"/>
                                  </a:lnTo>
                                  <a:lnTo>
                                    <a:pt x="72" y="14"/>
                                  </a:lnTo>
                                  <a:lnTo>
                                    <a:pt x="67" y="14"/>
                                  </a:lnTo>
                                  <a:lnTo>
                                    <a:pt x="19" y="62"/>
                                  </a:lnTo>
                                  <a:lnTo>
                                    <a:pt x="0" y="91"/>
                                  </a:lnTo>
                                  <a:lnTo>
                                    <a:pt x="0" y="96"/>
                                  </a:lnTo>
                                  <a:lnTo>
                                    <a:pt x="9" y="173"/>
                                  </a:lnTo>
                                  <a:lnTo>
                                    <a:pt x="24" y="207"/>
                                  </a:lnTo>
                                  <a:lnTo>
                                    <a:pt x="0" y="274"/>
                                  </a:lnTo>
                                  <a:lnTo>
                                    <a:pt x="0" y="279"/>
                                  </a:lnTo>
                                  <a:lnTo>
                                    <a:pt x="4" y="279"/>
                                  </a:lnTo>
                                  <a:lnTo>
                                    <a:pt x="81" y="235"/>
                                  </a:lnTo>
                                  <a:lnTo>
                                    <a:pt x="110" y="226"/>
                                  </a:lnTo>
                                  <a:lnTo>
                                    <a:pt x="177" y="207"/>
                                  </a:lnTo>
                                  <a:lnTo>
                                    <a:pt x="182" y="207"/>
                                  </a:lnTo>
                                  <a:lnTo>
                                    <a:pt x="182" y="197"/>
                                  </a:lnTo>
                                  <a:lnTo>
                                    <a:pt x="129" y="154"/>
                                  </a:lnTo>
                                  <a:lnTo>
                                    <a:pt x="129" y="159"/>
                                  </a:lnTo>
                                  <a:lnTo>
                                    <a:pt x="163" y="5"/>
                                  </a:lnTo>
                                  <a:lnTo>
                                    <a:pt x="153" y="5"/>
                                  </a:lnTo>
                                  <a:lnTo>
                                    <a:pt x="120" y="159"/>
                                  </a:lnTo>
                                  <a:lnTo>
                                    <a:pt x="120" y="163"/>
                                  </a:lnTo>
                                  <a:lnTo>
                                    <a:pt x="172" y="207"/>
                                  </a:lnTo>
                                  <a:lnTo>
                                    <a:pt x="177" y="197"/>
                                  </a:lnTo>
                                  <a:lnTo>
                                    <a:pt x="110" y="216"/>
                                  </a:lnTo>
                                  <a:lnTo>
                                    <a:pt x="81" y="226"/>
                                  </a:lnTo>
                                  <a:lnTo>
                                    <a:pt x="4" y="269"/>
                                  </a:lnTo>
                                  <a:lnTo>
                                    <a:pt x="9" y="274"/>
                                  </a:lnTo>
                                  <a:lnTo>
                                    <a:pt x="33" y="207"/>
                                  </a:lnTo>
                                  <a:lnTo>
                                    <a:pt x="19" y="173"/>
                                  </a:lnTo>
                                  <a:lnTo>
                                    <a:pt x="9" y="96"/>
                                  </a:lnTo>
                                  <a:lnTo>
                                    <a:pt x="9" y="101"/>
                                  </a:lnTo>
                                  <a:lnTo>
                                    <a:pt x="28" y="72"/>
                                  </a:lnTo>
                                  <a:lnTo>
                                    <a:pt x="76" y="24"/>
                                  </a:lnTo>
                                  <a:lnTo>
                                    <a:pt x="72" y="24"/>
                                  </a:lnTo>
                                  <a:lnTo>
                                    <a:pt x="158" y="10"/>
                                  </a:lnTo>
                                  <a:lnTo>
                                    <a:pt x="153" y="5"/>
                                  </a:lnTo>
                                  <a:lnTo>
                                    <a:pt x="16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9"/>
                          <wps:cNvSpPr>
                            <a:spLocks/>
                          </wps:cNvSpPr>
                          <wps:spPr bwMode="auto">
                            <a:xfrm>
                              <a:off x="6975" y="1287"/>
                              <a:ext cx="168" cy="153"/>
                            </a:xfrm>
                            <a:custGeom>
                              <a:avLst/>
                              <a:gdLst>
                                <a:gd name="T0" fmla="*/ 163 w 168"/>
                                <a:gd name="T1" fmla="*/ 0 h 153"/>
                                <a:gd name="T2" fmla="*/ 81 w 168"/>
                                <a:gd name="T3" fmla="*/ 24 h 153"/>
                                <a:gd name="T4" fmla="*/ 0 w 168"/>
                                <a:gd name="T5" fmla="*/ 81 h 153"/>
                                <a:gd name="T6" fmla="*/ 24 w 168"/>
                                <a:gd name="T7" fmla="*/ 144 h 153"/>
                                <a:gd name="T8" fmla="*/ 86 w 168"/>
                                <a:gd name="T9" fmla="*/ 153 h 153"/>
                                <a:gd name="T10" fmla="*/ 125 w 168"/>
                                <a:gd name="T11" fmla="*/ 115 h 153"/>
                                <a:gd name="T12" fmla="*/ 149 w 168"/>
                                <a:gd name="T13" fmla="*/ 86 h 153"/>
                                <a:gd name="T14" fmla="*/ 168 w 168"/>
                                <a:gd name="T15" fmla="*/ 38 h 153"/>
                                <a:gd name="T16" fmla="*/ 163 w 168"/>
                                <a:gd name="T1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153">
                                  <a:moveTo>
                                    <a:pt x="163" y="0"/>
                                  </a:moveTo>
                                  <a:lnTo>
                                    <a:pt x="81" y="24"/>
                                  </a:lnTo>
                                  <a:lnTo>
                                    <a:pt x="0" y="81"/>
                                  </a:lnTo>
                                  <a:lnTo>
                                    <a:pt x="24" y="144"/>
                                  </a:lnTo>
                                  <a:lnTo>
                                    <a:pt x="86" y="153"/>
                                  </a:lnTo>
                                  <a:lnTo>
                                    <a:pt x="125" y="115"/>
                                  </a:lnTo>
                                  <a:lnTo>
                                    <a:pt x="149" y="86"/>
                                  </a:lnTo>
                                  <a:lnTo>
                                    <a:pt x="168" y="38"/>
                                  </a:lnTo>
                                  <a:lnTo>
                                    <a:pt x="16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70"/>
                          <wps:cNvSpPr>
                            <a:spLocks/>
                          </wps:cNvSpPr>
                          <wps:spPr bwMode="auto">
                            <a:xfrm>
                              <a:off x="6970" y="1282"/>
                              <a:ext cx="178" cy="163"/>
                            </a:xfrm>
                            <a:custGeom>
                              <a:avLst/>
                              <a:gdLst>
                                <a:gd name="T0" fmla="*/ 173 w 178"/>
                                <a:gd name="T1" fmla="*/ 5 h 163"/>
                                <a:gd name="T2" fmla="*/ 173 w 178"/>
                                <a:gd name="T3" fmla="*/ 0 h 163"/>
                                <a:gd name="T4" fmla="*/ 168 w 178"/>
                                <a:gd name="T5" fmla="*/ 0 h 163"/>
                                <a:gd name="T6" fmla="*/ 86 w 178"/>
                                <a:gd name="T7" fmla="*/ 24 h 163"/>
                                <a:gd name="T8" fmla="*/ 82 w 178"/>
                                <a:gd name="T9" fmla="*/ 24 h 163"/>
                                <a:gd name="T10" fmla="*/ 0 w 178"/>
                                <a:gd name="T11" fmla="*/ 82 h 163"/>
                                <a:gd name="T12" fmla="*/ 0 w 178"/>
                                <a:gd name="T13" fmla="*/ 86 h 163"/>
                                <a:gd name="T14" fmla="*/ 24 w 178"/>
                                <a:gd name="T15" fmla="*/ 149 h 163"/>
                                <a:gd name="T16" fmla="*/ 24 w 178"/>
                                <a:gd name="T17" fmla="*/ 154 h 163"/>
                                <a:gd name="T18" fmla="*/ 29 w 178"/>
                                <a:gd name="T19" fmla="*/ 154 h 163"/>
                                <a:gd name="T20" fmla="*/ 91 w 178"/>
                                <a:gd name="T21" fmla="*/ 163 h 163"/>
                                <a:gd name="T22" fmla="*/ 96 w 178"/>
                                <a:gd name="T23" fmla="*/ 163 h 163"/>
                                <a:gd name="T24" fmla="*/ 134 w 178"/>
                                <a:gd name="T25" fmla="*/ 125 h 163"/>
                                <a:gd name="T26" fmla="*/ 158 w 178"/>
                                <a:gd name="T27" fmla="*/ 96 h 163"/>
                                <a:gd name="T28" fmla="*/ 158 w 178"/>
                                <a:gd name="T29" fmla="*/ 91 h 163"/>
                                <a:gd name="T30" fmla="*/ 178 w 178"/>
                                <a:gd name="T31" fmla="*/ 43 h 163"/>
                                <a:gd name="T32" fmla="*/ 173 w 178"/>
                                <a:gd name="T33" fmla="*/ 5 h 163"/>
                                <a:gd name="T34" fmla="*/ 163 w 178"/>
                                <a:gd name="T35" fmla="*/ 5 h 163"/>
                                <a:gd name="T36" fmla="*/ 168 w 178"/>
                                <a:gd name="T37" fmla="*/ 43 h 163"/>
                                <a:gd name="T38" fmla="*/ 149 w 178"/>
                                <a:gd name="T39" fmla="*/ 91 h 163"/>
                                <a:gd name="T40" fmla="*/ 149 w 178"/>
                                <a:gd name="T41" fmla="*/ 86 h 163"/>
                                <a:gd name="T42" fmla="*/ 125 w 178"/>
                                <a:gd name="T43" fmla="*/ 115 h 163"/>
                                <a:gd name="T44" fmla="*/ 86 w 178"/>
                                <a:gd name="T45" fmla="*/ 154 h 163"/>
                                <a:gd name="T46" fmla="*/ 91 w 178"/>
                                <a:gd name="T47" fmla="*/ 154 h 163"/>
                                <a:gd name="T48" fmla="*/ 29 w 178"/>
                                <a:gd name="T49" fmla="*/ 144 h 163"/>
                                <a:gd name="T50" fmla="*/ 34 w 178"/>
                                <a:gd name="T51" fmla="*/ 149 h 163"/>
                                <a:gd name="T52" fmla="*/ 10 w 178"/>
                                <a:gd name="T53" fmla="*/ 86 h 163"/>
                                <a:gd name="T54" fmla="*/ 10 w 178"/>
                                <a:gd name="T55" fmla="*/ 91 h 163"/>
                                <a:gd name="T56" fmla="*/ 91 w 178"/>
                                <a:gd name="T57" fmla="*/ 34 h 163"/>
                                <a:gd name="T58" fmla="*/ 86 w 178"/>
                                <a:gd name="T59" fmla="*/ 34 h 163"/>
                                <a:gd name="T60" fmla="*/ 168 w 178"/>
                                <a:gd name="T61" fmla="*/ 10 h 163"/>
                                <a:gd name="T62" fmla="*/ 163 w 178"/>
                                <a:gd name="T63" fmla="*/ 5 h 163"/>
                                <a:gd name="T64" fmla="*/ 173 w 178"/>
                                <a:gd name="T6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63">
                                  <a:moveTo>
                                    <a:pt x="173" y="5"/>
                                  </a:moveTo>
                                  <a:lnTo>
                                    <a:pt x="173" y="0"/>
                                  </a:lnTo>
                                  <a:lnTo>
                                    <a:pt x="168" y="0"/>
                                  </a:lnTo>
                                  <a:lnTo>
                                    <a:pt x="86" y="24"/>
                                  </a:lnTo>
                                  <a:lnTo>
                                    <a:pt x="82" y="24"/>
                                  </a:lnTo>
                                  <a:lnTo>
                                    <a:pt x="0" y="82"/>
                                  </a:lnTo>
                                  <a:lnTo>
                                    <a:pt x="0" y="86"/>
                                  </a:lnTo>
                                  <a:lnTo>
                                    <a:pt x="24" y="149"/>
                                  </a:lnTo>
                                  <a:lnTo>
                                    <a:pt x="24" y="154"/>
                                  </a:lnTo>
                                  <a:lnTo>
                                    <a:pt x="29" y="154"/>
                                  </a:lnTo>
                                  <a:lnTo>
                                    <a:pt x="91" y="163"/>
                                  </a:lnTo>
                                  <a:lnTo>
                                    <a:pt x="96" y="163"/>
                                  </a:lnTo>
                                  <a:lnTo>
                                    <a:pt x="134" y="125"/>
                                  </a:lnTo>
                                  <a:lnTo>
                                    <a:pt x="158" y="96"/>
                                  </a:lnTo>
                                  <a:lnTo>
                                    <a:pt x="158" y="91"/>
                                  </a:lnTo>
                                  <a:lnTo>
                                    <a:pt x="178" y="43"/>
                                  </a:lnTo>
                                  <a:lnTo>
                                    <a:pt x="173" y="5"/>
                                  </a:lnTo>
                                  <a:lnTo>
                                    <a:pt x="163" y="5"/>
                                  </a:lnTo>
                                  <a:lnTo>
                                    <a:pt x="168" y="43"/>
                                  </a:lnTo>
                                  <a:lnTo>
                                    <a:pt x="149" y="91"/>
                                  </a:lnTo>
                                  <a:lnTo>
                                    <a:pt x="149" y="86"/>
                                  </a:lnTo>
                                  <a:lnTo>
                                    <a:pt x="125" y="115"/>
                                  </a:lnTo>
                                  <a:lnTo>
                                    <a:pt x="86" y="154"/>
                                  </a:lnTo>
                                  <a:lnTo>
                                    <a:pt x="91" y="154"/>
                                  </a:lnTo>
                                  <a:lnTo>
                                    <a:pt x="29" y="144"/>
                                  </a:lnTo>
                                  <a:lnTo>
                                    <a:pt x="34" y="149"/>
                                  </a:lnTo>
                                  <a:lnTo>
                                    <a:pt x="10" y="86"/>
                                  </a:lnTo>
                                  <a:lnTo>
                                    <a:pt x="10" y="91"/>
                                  </a:lnTo>
                                  <a:lnTo>
                                    <a:pt x="91" y="34"/>
                                  </a:lnTo>
                                  <a:lnTo>
                                    <a:pt x="86" y="34"/>
                                  </a:lnTo>
                                  <a:lnTo>
                                    <a:pt x="168" y="10"/>
                                  </a:lnTo>
                                  <a:lnTo>
                                    <a:pt x="163" y="5"/>
                                  </a:lnTo>
                                  <a:lnTo>
                                    <a:pt x="17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71"/>
                          <wps:cNvSpPr>
                            <a:spLocks/>
                          </wps:cNvSpPr>
                          <wps:spPr bwMode="auto">
                            <a:xfrm>
                              <a:off x="6994" y="1637"/>
                              <a:ext cx="461" cy="408"/>
                            </a:xfrm>
                            <a:custGeom>
                              <a:avLst/>
                              <a:gdLst>
                                <a:gd name="T0" fmla="*/ 173 w 461"/>
                                <a:gd name="T1" fmla="*/ 101 h 408"/>
                                <a:gd name="T2" fmla="*/ 226 w 461"/>
                                <a:gd name="T3" fmla="*/ 149 h 408"/>
                                <a:gd name="T4" fmla="*/ 293 w 461"/>
                                <a:gd name="T5" fmla="*/ 144 h 408"/>
                                <a:gd name="T6" fmla="*/ 370 w 461"/>
                                <a:gd name="T7" fmla="*/ 82 h 408"/>
                                <a:gd name="T8" fmla="*/ 403 w 461"/>
                                <a:gd name="T9" fmla="*/ 0 h 408"/>
                                <a:gd name="T10" fmla="*/ 451 w 461"/>
                                <a:gd name="T11" fmla="*/ 29 h 408"/>
                                <a:gd name="T12" fmla="*/ 461 w 461"/>
                                <a:gd name="T13" fmla="*/ 82 h 408"/>
                                <a:gd name="T14" fmla="*/ 398 w 461"/>
                                <a:gd name="T15" fmla="*/ 135 h 408"/>
                                <a:gd name="T16" fmla="*/ 360 w 461"/>
                                <a:gd name="T17" fmla="*/ 192 h 408"/>
                                <a:gd name="T18" fmla="*/ 355 w 461"/>
                                <a:gd name="T19" fmla="*/ 308 h 408"/>
                                <a:gd name="T20" fmla="*/ 288 w 461"/>
                                <a:gd name="T21" fmla="*/ 356 h 408"/>
                                <a:gd name="T22" fmla="*/ 187 w 461"/>
                                <a:gd name="T23" fmla="*/ 399 h 408"/>
                                <a:gd name="T24" fmla="*/ 72 w 461"/>
                                <a:gd name="T25" fmla="*/ 408 h 408"/>
                                <a:gd name="T26" fmla="*/ 110 w 461"/>
                                <a:gd name="T27" fmla="*/ 250 h 408"/>
                                <a:gd name="T28" fmla="*/ 29 w 461"/>
                                <a:gd name="T29" fmla="*/ 240 h 408"/>
                                <a:gd name="T30" fmla="*/ 0 w 461"/>
                                <a:gd name="T31" fmla="*/ 187 h 408"/>
                                <a:gd name="T32" fmla="*/ 62 w 461"/>
                                <a:gd name="T33" fmla="*/ 135 h 408"/>
                                <a:gd name="T34" fmla="*/ 149 w 461"/>
                                <a:gd name="T35" fmla="*/ 106 h 408"/>
                                <a:gd name="T36" fmla="*/ 173 w 461"/>
                                <a:gd name="T37" fmla="*/ 101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408">
                                  <a:moveTo>
                                    <a:pt x="173" y="101"/>
                                  </a:moveTo>
                                  <a:lnTo>
                                    <a:pt x="226" y="149"/>
                                  </a:lnTo>
                                  <a:lnTo>
                                    <a:pt x="293" y="144"/>
                                  </a:lnTo>
                                  <a:lnTo>
                                    <a:pt x="370" y="82"/>
                                  </a:lnTo>
                                  <a:lnTo>
                                    <a:pt x="403" y="0"/>
                                  </a:lnTo>
                                  <a:lnTo>
                                    <a:pt x="451" y="29"/>
                                  </a:lnTo>
                                  <a:lnTo>
                                    <a:pt x="461" y="82"/>
                                  </a:lnTo>
                                  <a:lnTo>
                                    <a:pt x="398" y="135"/>
                                  </a:lnTo>
                                  <a:lnTo>
                                    <a:pt x="360" y="192"/>
                                  </a:lnTo>
                                  <a:lnTo>
                                    <a:pt x="355" y="308"/>
                                  </a:lnTo>
                                  <a:lnTo>
                                    <a:pt x="288" y="356"/>
                                  </a:lnTo>
                                  <a:lnTo>
                                    <a:pt x="187" y="399"/>
                                  </a:lnTo>
                                  <a:lnTo>
                                    <a:pt x="72" y="408"/>
                                  </a:lnTo>
                                  <a:lnTo>
                                    <a:pt x="110" y="250"/>
                                  </a:lnTo>
                                  <a:lnTo>
                                    <a:pt x="29" y="240"/>
                                  </a:lnTo>
                                  <a:lnTo>
                                    <a:pt x="0" y="187"/>
                                  </a:lnTo>
                                  <a:lnTo>
                                    <a:pt x="62" y="135"/>
                                  </a:lnTo>
                                  <a:lnTo>
                                    <a:pt x="149" y="106"/>
                                  </a:lnTo>
                                  <a:lnTo>
                                    <a:pt x="173" y="10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72"/>
                          <wps:cNvSpPr>
                            <a:spLocks/>
                          </wps:cNvSpPr>
                          <wps:spPr bwMode="auto">
                            <a:xfrm>
                              <a:off x="6989" y="1632"/>
                              <a:ext cx="471" cy="418"/>
                            </a:xfrm>
                            <a:custGeom>
                              <a:avLst/>
                              <a:gdLst>
                                <a:gd name="T0" fmla="*/ 173 w 471"/>
                                <a:gd name="T1" fmla="*/ 111 h 418"/>
                                <a:gd name="T2" fmla="*/ 231 w 471"/>
                                <a:gd name="T3" fmla="*/ 159 h 418"/>
                                <a:gd name="T4" fmla="*/ 303 w 471"/>
                                <a:gd name="T5" fmla="*/ 154 h 418"/>
                                <a:gd name="T6" fmla="*/ 379 w 471"/>
                                <a:gd name="T7" fmla="*/ 87 h 418"/>
                                <a:gd name="T8" fmla="*/ 403 w 471"/>
                                <a:gd name="T9" fmla="*/ 10 h 418"/>
                                <a:gd name="T10" fmla="*/ 451 w 471"/>
                                <a:gd name="T11" fmla="*/ 34 h 418"/>
                                <a:gd name="T12" fmla="*/ 461 w 471"/>
                                <a:gd name="T13" fmla="*/ 82 h 418"/>
                                <a:gd name="T14" fmla="*/ 360 w 471"/>
                                <a:gd name="T15" fmla="*/ 192 h 418"/>
                                <a:gd name="T16" fmla="*/ 355 w 471"/>
                                <a:gd name="T17" fmla="*/ 313 h 418"/>
                                <a:gd name="T18" fmla="*/ 288 w 471"/>
                                <a:gd name="T19" fmla="*/ 356 h 418"/>
                                <a:gd name="T20" fmla="*/ 192 w 471"/>
                                <a:gd name="T21" fmla="*/ 399 h 418"/>
                                <a:gd name="T22" fmla="*/ 82 w 471"/>
                                <a:gd name="T23" fmla="*/ 413 h 418"/>
                                <a:gd name="T24" fmla="*/ 120 w 471"/>
                                <a:gd name="T25" fmla="*/ 250 h 418"/>
                                <a:gd name="T26" fmla="*/ 34 w 471"/>
                                <a:gd name="T27" fmla="*/ 241 h 418"/>
                                <a:gd name="T28" fmla="*/ 10 w 471"/>
                                <a:gd name="T29" fmla="*/ 192 h 418"/>
                                <a:gd name="T30" fmla="*/ 72 w 471"/>
                                <a:gd name="T31" fmla="*/ 144 h 418"/>
                                <a:gd name="T32" fmla="*/ 154 w 471"/>
                                <a:gd name="T33" fmla="*/ 116 h 418"/>
                                <a:gd name="T34" fmla="*/ 178 w 471"/>
                                <a:gd name="T35" fmla="*/ 101 h 418"/>
                                <a:gd name="T36" fmla="*/ 67 w 471"/>
                                <a:gd name="T37" fmla="*/ 135 h 418"/>
                                <a:gd name="T38" fmla="*/ 0 w 471"/>
                                <a:gd name="T39" fmla="*/ 188 h 418"/>
                                <a:gd name="T40" fmla="*/ 29 w 471"/>
                                <a:gd name="T41" fmla="*/ 245 h 418"/>
                                <a:gd name="T42" fmla="*/ 34 w 471"/>
                                <a:gd name="T43" fmla="*/ 250 h 418"/>
                                <a:gd name="T44" fmla="*/ 111 w 471"/>
                                <a:gd name="T45" fmla="*/ 255 h 418"/>
                                <a:gd name="T46" fmla="*/ 72 w 471"/>
                                <a:gd name="T47" fmla="*/ 418 h 418"/>
                                <a:gd name="T48" fmla="*/ 192 w 471"/>
                                <a:gd name="T49" fmla="*/ 409 h 418"/>
                                <a:gd name="T50" fmla="*/ 298 w 471"/>
                                <a:gd name="T51" fmla="*/ 365 h 418"/>
                                <a:gd name="T52" fmla="*/ 365 w 471"/>
                                <a:gd name="T53" fmla="*/ 313 h 418"/>
                                <a:gd name="T54" fmla="*/ 370 w 471"/>
                                <a:gd name="T55" fmla="*/ 202 h 418"/>
                                <a:gd name="T56" fmla="*/ 471 w 471"/>
                                <a:gd name="T57" fmla="*/ 92 h 418"/>
                                <a:gd name="T58" fmla="*/ 461 w 471"/>
                                <a:gd name="T59" fmla="*/ 34 h 418"/>
                                <a:gd name="T60" fmla="*/ 413 w 471"/>
                                <a:gd name="T61" fmla="*/ 0 h 418"/>
                                <a:gd name="T62" fmla="*/ 403 w 471"/>
                                <a:gd name="T63" fmla="*/ 0 h 418"/>
                                <a:gd name="T64" fmla="*/ 370 w 471"/>
                                <a:gd name="T65" fmla="*/ 87 h 418"/>
                                <a:gd name="T66" fmla="*/ 293 w 471"/>
                                <a:gd name="T67" fmla="*/ 144 h 418"/>
                                <a:gd name="T68" fmla="*/ 231 w 471"/>
                                <a:gd name="T69" fmla="*/ 149 h 418"/>
                                <a:gd name="T70" fmla="*/ 183 w 471"/>
                                <a:gd name="T71" fmla="*/ 101 h 418"/>
                                <a:gd name="T72" fmla="*/ 178 w 471"/>
                                <a:gd name="T73" fmla="*/ 1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1" h="418">
                                  <a:moveTo>
                                    <a:pt x="178" y="111"/>
                                  </a:moveTo>
                                  <a:lnTo>
                                    <a:pt x="173" y="111"/>
                                  </a:lnTo>
                                  <a:lnTo>
                                    <a:pt x="226" y="159"/>
                                  </a:lnTo>
                                  <a:lnTo>
                                    <a:pt x="231" y="159"/>
                                  </a:lnTo>
                                  <a:lnTo>
                                    <a:pt x="298" y="154"/>
                                  </a:lnTo>
                                  <a:lnTo>
                                    <a:pt x="303" y="154"/>
                                  </a:lnTo>
                                  <a:lnTo>
                                    <a:pt x="379" y="92"/>
                                  </a:lnTo>
                                  <a:lnTo>
                                    <a:pt x="379" y="87"/>
                                  </a:lnTo>
                                  <a:lnTo>
                                    <a:pt x="413" y="5"/>
                                  </a:lnTo>
                                  <a:lnTo>
                                    <a:pt x="403" y="10"/>
                                  </a:lnTo>
                                  <a:lnTo>
                                    <a:pt x="451" y="39"/>
                                  </a:lnTo>
                                  <a:lnTo>
                                    <a:pt x="451" y="34"/>
                                  </a:lnTo>
                                  <a:lnTo>
                                    <a:pt x="461" y="87"/>
                                  </a:lnTo>
                                  <a:lnTo>
                                    <a:pt x="461" y="82"/>
                                  </a:lnTo>
                                  <a:lnTo>
                                    <a:pt x="399" y="135"/>
                                  </a:lnTo>
                                  <a:lnTo>
                                    <a:pt x="360" y="192"/>
                                  </a:lnTo>
                                  <a:lnTo>
                                    <a:pt x="360" y="197"/>
                                  </a:lnTo>
                                  <a:lnTo>
                                    <a:pt x="355" y="313"/>
                                  </a:lnTo>
                                  <a:lnTo>
                                    <a:pt x="355" y="308"/>
                                  </a:lnTo>
                                  <a:lnTo>
                                    <a:pt x="288" y="356"/>
                                  </a:lnTo>
                                  <a:lnTo>
                                    <a:pt x="293" y="356"/>
                                  </a:lnTo>
                                  <a:lnTo>
                                    <a:pt x="192" y="399"/>
                                  </a:lnTo>
                                  <a:lnTo>
                                    <a:pt x="77" y="409"/>
                                  </a:lnTo>
                                  <a:lnTo>
                                    <a:pt x="82" y="413"/>
                                  </a:lnTo>
                                  <a:lnTo>
                                    <a:pt x="120" y="255"/>
                                  </a:lnTo>
                                  <a:lnTo>
                                    <a:pt x="120" y="250"/>
                                  </a:lnTo>
                                  <a:lnTo>
                                    <a:pt x="115" y="250"/>
                                  </a:lnTo>
                                  <a:lnTo>
                                    <a:pt x="34" y="241"/>
                                  </a:lnTo>
                                  <a:lnTo>
                                    <a:pt x="39" y="245"/>
                                  </a:lnTo>
                                  <a:lnTo>
                                    <a:pt x="10" y="192"/>
                                  </a:lnTo>
                                  <a:lnTo>
                                    <a:pt x="10" y="197"/>
                                  </a:lnTo>
                                  <a:lnTo>
                                    <a:pt x="72" y="144"/>
                                  </a:lnTo>
                                  <a:lnTo>
                                    <a:pt x="67" y="144"/>
                                  </a:lnTo>
                                  <a:lnTo>
                                    <a:pt x="154" y="116"/>
                                  </a:lnTo>
                                  <a:lnTo>
                                    <a:pt x="178" y="111"/>
                                  </a:lnTo>
                                  <a:lnTo>
                                    <a:pt x="178" y="101"/>
                                  </a:lnTo>
                                  <a:lnTo>
                                    <a:pt x="154" y="106"/>
                                  </a:lnTo>
                                  <a:lnTo>
                                    <a:pt x="67" y="135"/>
                                  </a:lnTo>
                                  <a:lnTo>
                                    <a:pt x="63" y="135"/>
                                  </a:lnTo>
                                  <a:lnTo>
                                    <a:pt x="0" y="188"/>
                                  </a:lnTo>
                                  <a:lnTo>
                                    <a:pt x="0" y="192"/>
                                  </a:lnTo>
                                  <a:lnTo>
                                    <a:pt x="29" y="245"/>
                                  </a:lnTo>
                                  <a:lnTo>
                                    <a:pt x="29" y="250"/>
                                  </a:lnTo>
                                  <a:lnTo>
                                    <a:pt x="34" y="250"/>
                                  </a:lnTo>
                                  <a:lnTo>
                                    <a:pt x="115" y="260"/>
                                  </a:lnTo>
                                  <a:lnTo>
                                    <a:pt x="111" y="255"/>
                                  </a:lnTo>
                                  <a:lnTo>
                                    <a:pt x="72" y="413"/>
                                  </a:lnTo>
                                  <a:lnTo>
                                    <a:pt x="72" y="418"/>
                                  </a:lnTo>
                                  <a:lnTo>
                                    <a:pt x="77" y="418"/>
                                  </a:lnTo>
                                  <a:lnTo>
                                    <a:pt x="192" y="409"/>
                                  </a:lnTo>
                                  <a:lnTo>
                                    <a:pt x="293" y="365"/>
                                  </a:lnTo>
                                  <a:lnTo>
                                    <a:pt x="298" y="365"/>
                                  </a:lnTo>
                                  <a:lnTo>
                                    <a:pt x="365" y="317"/>
                                  </a:lnTo>
                                  <a:lnTo>
                                    <a:pt x="365" y="313"/>
                                  </a:lnTo>
                                  <a:lnTo>
                                    <a:pt x="370" y="197"/>
                                  </a:lnTo>
                                  <a:lnTo>
                                    <a:pt x="370" y="202"/>
                                  </a:lnTo>
                                  <a:lnTo>
                                    <a:pt x="408" y="144"/>
                                  </a:lnTo>
                                  <a:lnTo>
                                    <a:pt x="471" y="92"/>
                                  </a:lnTo>
                                  <a:lnTo>
                                    <a:pt x="471" y="87"/>
                                  </a:lnTo>
                                  <a:lnTo>
                                    <a:pt x="461" y="34"/>
                                  </a:lnTo>
                                  <a:lnTo>
                                    <a:pt x="461" y="29"/>
                                  </a:lnTo>
                                  <a:lnTo>
                                    <a:pt x="413" y="0"/>
                                  </a:lnTo>
                                  <a:lnTo>
                                    <a:pt x="408" y="0"/>
                                  </a:lnTo>
                                  <a:lnTo>
                                    <a:pt x="403" y="0"/>
                                  </a:lnTo>
                                  <a:lnTo>
                                    <a:pt x="403" y="5"/>
                                  </a:lnTo>
                                  <a:lnTo>
                                    <a:pt x="370" y="87"/>
                                  </a:lnTo>
                                  <a:lnTo>
                                    <a:pt x="370" y="82"/>
                                  </a:lnTo>
                                  <a:lnTo>
                                    <a:pt x="293" y="144"/>
                                  </a:lnTo>
                                  <a:lnTo>
                                    <a:pt x="298" y="144"/>
                                  </a:lnTo>
                                  <a:lnTo>
                                    <a:pt x="231" y="149"/>
                                  </a:lnTo>
                                  <a:lnTo>
                                    <a:pt x="235" y="149"/>
                                  </a:lnTo>
                                  <a:lnTo>
                                    <a:pt x="183" y="101"/>
                                  </a:lnTo>
                                  <a:lnTo>
                                    <a:pt x="178" y="101"/>
                                  </a:lnTo>
                                  <a:lnTo>
                                    <a:pt x="17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73"/>
                          <wps:cNvSpPr>
                            <a:spLocks/>
                          </wps:cNvSpPr>
                          <wps:spPr bwMode="auto">
                            <a:xfrm>
                              <a:off x="6936" y="2074"/>
                              <a:ext cx="202" cy="125"/>
                            </a:xfrm>
                            <a:custGeom>
                              <a:avLst/>
                              <a:gdLst>
                                <a:gd name="T0" fmla="*/ 116 w 202"/>
                                <a:gd name="T1" fmla="*/ 0 h 125"/>
                                <a:gd name="T2" fmla="*/ 202 w 202"/>
                                <a:gd name="T3" fmla="*/ 15 h 125"/>
                                <a:gd name="T4" fmla="*/ 173 w 202"/>
                                <a:gd name="T5" fmla="*/ 101 h 125"/>
                                <a:gd name="T6" fmla="*/ 116 w 202"/>
                                <a:gd name="T7" fmla="*/ 125 h 125"/>
                                <a:gd name="T8" fmla="*/ 87 w 202"/>
                                <a:gd name="T9" fmla="*/ 125 h 125"/>
                                <a:gd name="T10" fmla="*/ 0 w 202"/>
                                <a:gd name="T11" fmla="*/ 96 h 125"/>
                                <a:gd name="T12" fmla="*/ 116 w 202"/>
                                <a:gd name="T13" fmla="*/ 0 h 125"/>
                              </a:gdLst>
                              <a:ahLst/>
                              <a:cxnLst>
                                <a:cxn ang="0">
                                  <a:pos x="T0" y="T1"/>
                                </a:cxn>
                                <a:cxn ang="0">
                                  <a:pos x="T2" y="T3"/>
                                </a:cxn>
                                <a:cxn ang="0">
                                  <a:pos x="T4" y="T5"/>
                                </a:cxn>
                                <a:cxn ang="0">
                                  <a:pos x="T6" y="T7"/>
                                </a:cxn>
                                <a:cxn ang="0">
                                  <a:pos x="T8" y="T9"/>
                                </a:cxn>
                                <a:cxn ang="0">
                                  <a:pos x="T10" y="T11"/>
                                </a:cxn>
                                <a:cxn ang="0">
                                  <a:pos x="T12" y="T13"/>
                                </a:cxn>
                              </a:cxnLst>
                              <a:rect l="0" t="0" r="r" b="b"/>
                              <a:pathLst>
                                <a:path w="202" h="125">
                                  <a:moveTo>
                                    <a:pt x="116" y="0"/>
                                  </a:moveTo>
                                  <a:lnTo>
                                    <a:pt x="202" y="15"/>
                                  </a:lnTo>
                                  <a:lnTo>
                                    <a:pt x="173" y="101"/>
                                  </a:lnTo>
                                  <a:lnTo>
                                    <a:pt x="116" y="125"/>
                                  </a:lnTo>
                                  <a:lnTo>
                                    <a:pt x="87" y="125"/>
                                  </a:lnTo>
                                  <a:lnTo>
                                    <a:pt x="0" y="96"/>
                                  </a:lnTo>
                                  <a:lnTo>
                                    <a:pt x="11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74"/>
                          <wps:cNvSpPr>
                            <a:spLocks/>
                          </wps:cNvSpPr>
                          <wps:spPr bwMode="auto">
                            <a:xfrm>
                              <a:off x="6932" y="2069"/>
                              <a:ext cx="211" cy="135"/>
                            </a:xfrm>
                            <a:custGeom>
                              <a:avLst/>
                              <a:gdLst>
                                <a:gd name="T0" fmla="*/ 124 w 211"/>
                                <a:gd name="T1" fmla="*/ 10 h 135"/>
                                <a:gd name="T2" fmla="*/ 120 w 211"/>
                                <a:gd name="T3" fmla="*/ 10 h 135"/>
                                <a:gd name="T4" fmla="*/ 206 w 211"/>
                                <a:gd name="T5" fmla="*/ 24 h 135"/>
                                <a:gd name="T6" fmla="*/ 201 w 211"/>
                                <a:gd name="T7" fmla="*/ 20 h 135"/>
                                <a:gd name="T8" fmla="*/ 172 w 211"/>
                                <a:gd name="T9" fmla="*/ 106 h 135"/>
                                <a:gd name="T10" fmla="*/ 177 w 211"/>
                                <a:gd name="T11" fmla="*/ 101 h 135"/>
                                <a:gd name="T12" fmla="*/ 120 w 211"/>
                                <a:gd name="T13" fmla="*/ 125 h 135"/>
                                <a:gd name="T14" fmla="*/ 91 w 211"/>
                                <a:gd name="T15" fmla="*/ 125 h 135"/>
                                <a:gd name="T16" fmla="*/ 4 w 211"/>
                                <a:gd name="T17" fmla="*/ 96 h 135"/>
                                <a:gd name="T18" fmla="*/ 9 w 211"/>
                                <a:gd name="T19" fmla="*/ 106 h 135"/>
                                <a:gd name="T20" fmla="*/ 124 w 211"/>
                                <a:gd name="T21" fmla="*/ 10 h 135"/>
                                <a:gd name="T22" fmla="*/ 115 w 211"/>
                                <a:gd name="T23" fmla="*/ 0 h 135"/>
                                <a:gd name="T24" fmla="*/ 0 w 211"/>
                                <a:gd name="T25" fmla="*/ 96 h 135"/>
                                <a:gd name="T26" fmla="*/ 0 w 211"/>
                                <a:gd name="T27" fmla="*/ 101 h 135"/>
                                <a:gd name="T28" fmla="*/ 0 w 211"/>
                                <a:gd name="T29" fmla="*/ 106 h 135"/>
                                <a:gd name="T30" fmla="*/ 4 w 211"/>
                                <a:gd name="T31" fmla="*/ 106 h 135"/>
                                <a:gd name="T32" fmla="*/ 91 w 211"/>
                                <a:gd name="T33" fmla="*/ 135 h 135"/>
                                <a:gd name="T34" fmla="*/ 120 w 211"/>
                                <a:gd name="T35" fmla="*/ 135 h 135"/>
                                <a:gd name="T36" fmla="*/ 177 w 211"/>
                                <a:gd name="T37" fmla="*/ 111 h 135"/>
                                <a:gd name="T38" fmla="*/ 182 w 211"/>
                                <a:gd name="T39" fmla="*/ 111 h 135"/>
                                <a:gd name="T40" fmla="*/ 182 w 211"/>
                                <a:gd name="T41" fmla="*/ 106 h 135"/>
                                <a:gd name="T42" fmla="*/ 211 w 211"/>
                                <a:gd name="T43" fmla="*/ 20 h 135"/>
                                <a:gd name="T44" fmla="*/ 211 w 211"/>
                                <a:gd name="T45" fmla="*/ 15 h 135"/>
                                <a:gd name="T46" fmla="*/ 206 w 211"/>
                                <a:gd name="T47" fmla="*/ 15 h 135"/>
                                <a:gd name="T48" fmla="*/ 120 w 211"/>
                                <a:gd name="T49" fmla="*/ 0 h 135"/>
                                <a:gd name="T50" fmla="*/ 115 w 211"/>
                                <a:gd name="T51" fmla="*/ 0 h 135"/>
                                <a:gd name="T52" fmla="*/ 124 w 211"/>
                                <a:gd name="T53" fmla="*/ 1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1" h="135">
                                  <a:moveTo>
                                    <a:pt x="124" y="10"/>
                                  </a:moveTo>
                                  <a:lnTo>
                                    <a:pt x="120" y="10"/>
                                  </a:lnTo>
                                  <a:lnTo>
                                    <a:pt x="206" y="24"/>
                                  </a:lnTo>
                                  <a:lnTo>
                                    <a:pt x="201" y="20"/>
                                  </a:lnTo>
                                  <a:lnTo>
                                    <a:pt x="172" y="106"/>
                                  </a:lnTo>
                                  <a:lnTo>
                                    <a:pt x="177" y="101"/>
                                  </a:lnTo>
                                  <a:lnTo>
                                    <a:pt x="120" y="125"/>
                                  </a:lnTo>
                                  <a:lnTo>
                                    <a:pt x="91" y="125"/>
                                  </a:lnTo>
                                  <a:lnTo>
                                    <a:pt x="4" y="96"/>
                                  </a:lnTo>
                                  <a:lnTo>
                                    <a:pt x="9" y="106"/>
                                  </a:lnTo>
                                  <a:lnTo>
                                    <a:pt x="124" y="10"/>
                                  </a:lnTo>
                                  <a:lnTo>
                                    <a:pt x="115" y="0"/>
                                  </a:lnTo>
                                  <a:lnTo>
                                    <a:pt x="0" y="96"/>
                                  </a:lnTo>
                                  <a:lnTo>
                                    <a:pt x="0" y="101"/>
                                  </a:lnTo>
                                  <a:lnTo>
                                    <a:pt x="0" y="106"/>
                                  </a:lnTo>
                                  <a:lnTo>
                                    <a:pt x="4" y="106"/>
                                  </a:lnTo>
                                  <a:lnTo>
                                    <a:pt x="91" y="135"/>
                                  </a:lnTo>
                                  <a:lnTo>
                                    <a:pt x="120" y="135"/>
                                  </a:lnTo>
                                  <a:lnTo>
                                    <a:pt x="177" y="111"/>
                                  </a:lnTo>
                                  <a:lnTo>
                                    <a:pt x="182" y="111"/>
                                  </a:lnTo>
                                  <a:lnTo>
                                    <a:pt x="182" y="106"/>
                                  </a:lnTo>
                                  <a:lnTo>
                                    <a:pt x="211" y="20"/>
                                  </a:lnTo>
                                  <a:lnTo>
                                    <a:pt x="211" y="15"/>
                                  </a:lnTo>
                                  <a:lnTo>
                                    <a:pt x="206" y="15"/>
                                  </a:lnTo>
                                  <a:lnTo>
                                    <a:pt x="120" y="0"/>
                                  </a:lnTo>
                                  <a:lnTo>
                                    <a:pt x="115" y="0"/>
                                  </a:lnTo>
                                  <a:lnTo>
                                    <a:pt x="1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5"/>
                          <wps:cNvSpPr>
                            <a:spLocks/>
                          </wps:cNvSpPr>
                          <wps:spPr bwMode="auto">
                            <a:xfrm>
                              <a:off x="7815" y="2756"/>
                              <a:ext cx="221" cy="168"/>
                            </a:xfrm>
                            <a:custGeom>
                              <a:avLst/>
                              <a:gdLst>
                                <a:gd name="T0" fmla="*/ 149 w 221"/>
                                <a:gd name="T1" fmla="*/ 0 h 168"/>
                                <a:gd name="T2" fmla="*/ 38 w 221"/>
                                <a:gd name="T3" fmla="*/ 48 h 168"/>
                                <a:gd name="T4" fmla="*/ 0 w 221"/>
                                <a:gd name="T5" fmla="*/ 96 h 168"/>
                                <a:gd name="T6" fmla="*/ 0 w 221"/>
                                <a:gd name="T7" fmla="*/ 130 h 168"/>
                                <a:gd name="T8" fmla="*/ 38 w 221"/>
                                <a:gd name="T9" fmla="*/ 125 h 168"/>
                                <a:gd name="T10" fmla="*/ 149 w 221"/>
                                <a:gd name="T11" fmla="*/ 168 h 168"/>
                                <a:gd name="T12" fmla="*/ 211 w 221"/>
                                <a:gd name="T13" fmla="*/ 96 h 168"/>
                                <a:gd name="T14" fmla="*/ 221 w 221"/>
                                <a:gd name="T15" fmla="*/ 24 h 168"/>
                                <a:gd name="T16" fmla="*/ 149 w 221"/>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168">
                                  <a:moveTo>
                                    <a:pt x="149" y="0"/>
                                  </a:moveTo>
                                  <a:lnTo>
                                    <a:pt x="38" y="48"/>
                                  </a:lnTo>
                                  <a:lnTo>
                                    <a:pt x="0" y="96"/>
                                  </a:lnTo>
                                  <a:lnTo>
                                    <a:pt x="0" y="130"/>
                                  </a:lnTo>
                                  <a:lnTo>
                                    <a:pt x="38" y="125"/>
                                  </a:lnTo>
                                  <a:lnTo>
                                    <a:pt x="149" y="168"/>
                                  </a:lnTo>
                                  <a:lnTo>
                                    <a:pt x="211" y="96"/>
                                  </a:lnTo>
                                  <a:lnTo>
                                    <a:pt x="221" y="24"/>
                                  </a:lnTo>
                                  <a:lnTo>
                                    <a:pt x="14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6"/>
                          <wps:cNvSpPr>
                            <a:spLocks/>
                          </wps:cNvSpPr>
                          <wps:spPr bwMode="auto">
                            <a:xfrm>
                              <a:off x="7810" y="2751"/>
                              <a:ext cx="230" cy="178"/>
                            </a:xfrm>
                            <a:custGeom>
                              <a:avLst/>
                              <a:gdLst>
                                <a:gd name="T0" fmla="*/ 154 w 230"/>
                                <a:gd name="T1" fmla="*/ 0 h 178"/>
                                <a:gd name="T2" fmla="*/ 43 w 230"/>
                                <a:gd name="T3" fmla="*/ 48 h 178"/>
                                <a:gd name="T4" fmla="*/ 38 w 230"/>
                                <a:gd name="T5" fmla="*/ 48 h 178"/>
                                <a:gd name="T6" fmla="*/ 0 w 230"/>
                                <a:gd name="T7" fmla="*/ 96 h 178"/>
                                <a:gd name="T8" fmla="*/ 0 w 230"/>
                                <a:gd name="T9" fmla="*/ 139 h 178"/>
                                <a:gd name="T10" fmla="*/ 5 w 230"/>
                                <a:gd name="T11" fmla="*/ 139 h 178"/>
                                <a:gd name="T12" fmla="*/ 43 w 230"/>
                                <a:gd name="T13" fmla="*/ 135 h 178"/>
                                <a:gd name="T14" fmla="*/ 154 w 230"/>
                                <a:gd name="T15" fmla="*/ 178 h 178"/>
                                <a:gd name="T16" fmla="*/ 158 w 230"/>
                                <a:gd name="T17" fmla="*/ 178 h 178"/>
                                <a:gd name="T18" fmla="*/ 221 w 230"/>
                                <a:gd name="T19" fmla="*/ 106 h 178"/>
                                <a:gd name="T20" fmla="*/ 221 w 230"/>
                                <a:gd name="T21" fmla="*/ 101 h 178"/>
                                <a:gd name="T22" fmla="*/ 230 w 230"/>
                                <a:gd name="T23" fmla="*/ 29 h 178"/>
                                <a:gd name="T24" fmla="*/ 230 w 230"/>
                                <a:gd name="T25" fmla="*/ 24 h 178"/>
                                <a:gd name="T26" fmla="*/ 226 w 230"/>
                                <a:gd name="T27" fmla="*/ 24 h 178"/>
                                <a:gd name="T28" fmla="*/ 154 w 230"/>
                                <a:gd name="T29" fmla="*/ 0 h 178"/>
                                <a:gd name="T30" fmla="*/ 154 w 230"/>
                                <a:gd name="T31" fmla="*/ 10 h 178"/>
                                <a:gd name="T32" fmla="*/ 226 w 230"/>
                                <a:gd name="T33" fmla="*/ 34 h 178"/>
                                <a:gd name="T34" fmla="*/ 221 w 230"/>
                                <a:gd name="T35" fmla="*/ 29 h 178"/>
                                <a:gd name="T36" fmla="*/ 211 w 230"/>
                                <a:gd name="T37" fmla="*/ 101 h 178"/>
                                <a:gd name="T38" fmla="*/ 211 w 230"/>
                                <a:gd name="T39" fmla="*/ 96 h 178"/>
                                <a:gd name="T40" fmla="*/ 149 w 230"/>
                                <a:gd name="T41" fmla="*/ 168 h 178"/>
                                <a:gd name="T42" fmla="*/ 154 w 230"/>
                                <a:gd name="T43" fmla="*/ 168 h 178"/>
                                <a:gd name="T44" fmla="*/ 43 w 230"/>
                                <a:gd name="T45" fmla="*/ 125 h 178"/>
                                <a:gd name="T46" fmla="*/ 5 w 230"/>
                                <a:gd name="T47" fmla="*/ 130 h 178"/>
                                <a:gd name="T48" fmla="*/ 10 w 230"/>
                                <a:gd name="T49" fmla="*/ 135 h 178"/>
                                <a:gd name="T50" fmla="*/ 10 w 230"/>
                                <a:gd name="T51" fmla="*/ 101 h 178"/>
                                <a:gd name="T52" fmla="*/ 10 w 230"/>
                                <a:gd name="T53" fmla="*/ 106 h 178"/>
                                <a:gd name="T54" fmla="*/ 48 w 230"/>
                                <a:gd name="T55" fmla="*/ 58 h 178"/>
                                <a:gd name="T56" fmla="*/ 43 w 230"/>
                                <a:gd name="T57" fmla="*/ 58 h 178"/>
                                <a:gd name="T58" fmla="*/ 154 w 230"/>
                                <a:gd name="T59" fmla="*/ 10 h 178"/>
                                <a:gd name="T60" fmla="*/ 154 w 230"/>
                                <a:gd name="T6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30" h="178">
                                  <a:moveTo>
                                    <a:pt x="154" y="0"/>
                                  </a:moveTo>
                                  <a:lnTo>
                                    <a:pt x="43" y="48"/>
                                  </a:lnTo>
                                  <a:lnTo>
                                    <a:pt x="38" y="48"/>
                                  </a:lnTo>
                                  <a:lnTo>
                                    <a:pt x="0" y="96"/>
                                  </a:lnTo>
                                  <a:lnTo>
                                    <a:pt x="0" y="139"/>
                                  </a:lnTo>
                                  <a:lnTo>
                                    <a:pt x="5" y="139"/>
                                  </a:lnTo>
                                  <a:lnTo>
                                    <a:pt x="43" y="135"/>
                                  </a:lnTo>
                                  <a:lnTo>
                                    <a:pt x="154" y="178"/>
                                  </a:lnTo>
                                  <a:lnTo>
                                    <a:pt x="158" y="178"/>
                                  </a:lnTo>
                                  <a:lnTo>
                                    <a:pt x="221" y="106"/>
                                  </a:lnTo>
                                  <a:lnTo>
                                    <a:pt x="221" y="101"/>
                                  </a:lnTo>
                                  <a:lnTo>
                                    <a:pt x="230" y="29"/>
                                  </a:lnTo>
                                  <a:lnTo>
                                    <a:pt x="230" y="24"/>
                                  </a:lnTo>
                                  <a:lnTo>
                                    <a:pt x="226" y="24"/>
                                  </a:lnTo>
                                  <a:lnTo>
                                    <a:pt x="154" y="0"/>
                                  </a:lnTo>
                                  <a:lnTo>
                                    <a:pt x="154" y="10"/>
                                  </a:lnTo>
                                  <a:lnTo>
                                    <a:pt x="226" y="34"/>
                                  </a:lnTo>
                                  <a:lnTo>
                                    <a:pt x="221" y="29"/>
                                  </a:lnTo>
                                  <a:lnTo>
                                    <a:pt x="211" y="101"/>
                                  </a:lnTo>
                                  <a:lnTo>
                                    <a:pt x="211" y="96"/>
                                  </a:lnTo>
                                  <a:lnTo>
                                    <a:pt x="149" y="168"/>
                                  </a:lnTo>
                                  <a:lnTo>
                                    <a:pt x="154" y="168"/>
                                  </a:lnTo>
                                  <a:lnTo>
                                    <a:pt x="43" y="125"/>
                                  </a:lnTo>
                                  <a:lnTo>
                                    <a:pt x="5" y="130"/>
                                  </a:lnTo>
                                  <a:lnTo>
                                    <a:pt x="10" y="135"/>
                                  </a:lnTo>
                                  <a:lnTo>
                                    <a:pt x="10" y="101"/>
                                  </a:lnTo>
                                  <a:lnTo>
                                    <a:pt x="10" y="106"/>
                                  </a:lnTo>
                                  <a:lnTo>
                                    <a:pt x="48" y="58"/>
                                  </a:lnTo>
                                  <a:lnTo>
                                    <a:pt x="43" y="58"/>
                                  </a:lnTo>
                                  <a:lnTo>
                                    <a:pt x="154" y="10"/>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7"/>
                          <wps:cNvSpPr>
                            <a:spLocks/>
                          </wps:cNvSpPr>
                          <wps:spPr bwMode="auto">
                            <a:xfrm>
                              <a:off x="7580" y="3390"/>
                              <a:ext cx="76" cy="86"/>
                            </a:xfrm>
                            <a:custGeom>
                              <a:avLst/>
                              <a:gdLst>
                                <a:gd name="T0" fmla="*/ 67 w 76"/>
                                <a:gd name="T1" fmla="*/ 0 h 86"/>
                                <a:gd name="T2" fmla="*/ 0 w 76"/>
                                <a:gd name="T3" fmla="*/ 24 h 86"/>
                                <a:gd name="T4" fmla="*/ 9 w 76"/>
                                <a:gd name="T5" fmla="*/ 72 h 86"/>
                                <a:gd name="T6" fmla="*/ 43 w 76"/>
                                <a:gd name="T7" fmla="*/ 86 h 86"/>
                                <a:gd name="T8" fmla="*/ 76 w 76"/>
                                <a:gd name="T9" fmla="*/ 24 h 86"/>
                                <a:gd name="T10" fmla="*/ 67 w 76"/>
                                <a:gd name="T11" fmla="*/ 0 h 86"/>
                              </a:gdLst>
                              <a:ahLst/>
                              <a:cxnLst>
                                <a:cxn ang="0">
                                  <a:pos x="T0" y="T1"/>
                                </a:cxn>
                                <a:cxn ang="0">
                                  <a:pos x="T2" y="T3"/>
                                </a:cxn>
                                <a:cxn ang="0">
                                  <a:pos x="T4" y="T5"/>
                                </a:cxn>
                                <a:cxn ang="0">
                                  <a:pos x="T6" y="T7"/>
                                </a:cxn>
                                <a:cxn ang="0">
                                  <a:pos x="T8" y="T9"/>
                                </a:cxn>
                                <a:cxn ang="0">
                                  <a:pos x="T10" y="T11"/>
                                </a:cxn>
                              </a:cxnLst>
                              <a:rect l="0" t="0" r="r" b="b"/>
                              <a:pathLst>
                                <a:path w="76" h="86">
                                  <a:moveTo>
                                    <a:pt x="67" y="0"/>
                                  </a:moveTo>
                                  <a:lnTo>
                                    <a:pt x="0" y="24"/>
                                  </a:lnTo>
                                  <a:lnTo>
                                    <a:pt x="9" y="72"/>
                                  </a:lnTo>
                                  <a:lnTo>
                                    <a:pt x="43" y="86"/>
                                  </a:lnTo>
                                  <a:lnTo>
                                    <a:pt x="76" y="24"/>
                                  </a:lnTo>
                                  <a:lnTo>
                                    <a:pt x="6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8"/>
                          <wps:cNvSpPr>
                            <a:spLocks/>
                          </wps:cNvSpPr>
                          <wps:spPr bwMode="auto">
                            <a:xfrm>
                              <a:off x="7575" y="3385"/>
                              <a:ext cx="86" cy="96"/>
                            </a:xfrm>
                            <a:custGeom>
                              <a:avLst/>
                              <a:gdLst>
                                <a:gd name="T0" fmla="*/ 77 w 86"/>
                                <a:gd name="T1" fmla="*/ 5 h 96"/>
                                <a:gd name="T2" fmla="*/ 77 w 86"/>
                                <a:gd name="T3" fmla="*/ 0 h 96"/>
                                <a:gd name="T4" fmla="*/ 72 w 86"/>
                                <a:gd name="T5" fmla="*/ 0 h 96"/>
                                <a:gd name="T6" fmla="*/ 5 w 86"/>
                                <a:gd name="T7" fmla="*/ 24 h 96"/>
                                <a:gd name="T8" fmla="*/ 0 w 86"/>
                                <a:gd name="T9" fmla="*/ 24 h 96"/>
                                <a:gd name="T10" fmla="*/ 0 w 86"/>
                                <a:gd name="T11" fmla="*/ 29 h 96"/>
                                <a:gd name="T12" fmla="*/ 9 w 86"/>
                                <a:gd name="T13" fmla="*/ 77 h 96"/>
                                <a:gd name="T14" fmla="*/ 9 w 86"/>
                                <a:gd name="T15" fmla="*/ 82 h 96"/>
                                <a:gd name="T16" fmla="*/ 14 w 86"/>
                                <a:gd name="T17" fmla="*/ 82 h 96"/>
                                <a:gd name="T18" fmla="*/ 48 w 86"/>
                                <a:gd name="T19" fmla="*/ 96 h 96"/>
                                <a:gd name="T20" fmla="*/ 53 w 86"/>
                                <a:gd name="T21" fmla="*/ 96 h 96"/>
                                <a:gd name="T22" fmla="*/ 53 w 86"/>
                                <a:gd name="T23" fmla="*/ 91 h 96"/>
                                <a:gd name="T24" fmla="*/ 86 w 86"/>
                                <a:gd name="T25" fmla="*/ 29 h 96"/>
                                <a:gd name="T26" fmla="*/ 77 w 86"/>
                                <a:gd name="T27" fmla="*/ 5 h 96"/>
                                <a:gd name="T28" fmla="*/ 67 w 86"/>
                                <a:gd name="T29" fmla="*/ 5 h 96"/>
                                <a:gd name="T30" fmla="*/ 77 w 86"/>
                                <a:gd name="T31" fmla="*/ 29 h 96"/>
                                <a:gd name="T32" fmla="*/ 43 w 86"/>
                                <a:gd name="T33" fmla="*/ 91 h 96"/>
                                <a:gd name="T34" fmla="*/ 48 w 86"/>
                                <a:gd name="T35" fmla="*/ 86 h 96"/>
                                <a:gd name="T36" fmla="*/ 14 w 86"/>
                                <a:gd name="T37" fmla="*/ 72 h 96"/>
                                <a:gd name="T38" fmla="*/ 19 w 86"/>
                                <a:gd name="T39" fmla="*/ 77 h 96"/>
                                <a:gd name="T40" fmla="*/ 9 w 86"/>
                                <a:gd name="T41" fmla="*/ 29 h 96"/>
                                <a:gd name="T42" fmla="*/ 5 w 86"/>
                                <a:gd name="T43" fmla="*/ 34 h 96"/>
                                <a:gd name="T44" fmla="*/ 72 w 86"/>
                                <a:gd name="T45" fmla="*/ 10 h 96"/>
                                <a:gd name="T46" fmla="*/ 67 w 86"/>
                                <a:gd name="T47" fmla="*/ 5 h 96"/>
                                <a:gd name="T48" fmla="*/ 77 w 86"/>
                                <a:gd name="T49"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96">
                                  <a:moveTo>
                                    <a:pt x="77" y="5"/>
                                  </a:moveTo>
                                  <a:lnTo>
                                    <a:pt x="77" y="0"/>
                                  </a:lnTo>
                                  <a:lnTo>
                                    <a:pt x="72" y="0"/>
                                  </a:lnTo>
                                  <a:lnTo>
                                    <a:pt x="5" y="24"/>
                                  </a:lnTo>
                                  <a:lnTo>
                                    <a:pt x="0" y="24"/>
                                  </a:lnTo>
                                  <a:lnTo>
                                    <a:pt x="0" y="29"/>
                                  </a:lnTo>
                                  <a:lnTo>
                                    <a:pt x="9" y="77"/>
                                  </a:lnTo>
                                  <a:lnTo>
                                    <a:pt x="9" y="82"/>
                                  </a:lnTo>
                                  <a:lnTo>
                                    <a:pt x="14" y="82"/>
                                  </a:lnTo>
                                  <a:lnTo>
                                    <a:pt x="48" y="96"/>
                                  </a:lnTo>
                                  <a:lnTo>
                                    <a:pt x="53" y="96"/>
                                  </a:lnTo>
                                  <a:lnTo>
                                    <a:pt x="53" y="91"/>
                                  </a:lnTo>
                                  <a:lnTo>
                                    <a:pt x="86" y="29"/>
                                  </a:lnTo>
                                  <a:lnTo>
                                    <a:pt x="77" y="5"/>
                                  </a:lnTo>
                                  <a:lnTo>
                                    <a:pt x="67" y="5"/>
                                  </a:lnTo>
                                  <a:lnTo>
                                    <a:pt x="77" y="29"/>
                                  </a:lnTo>
                                  <a:lnTo>
                                    <a:pt x="43" y="91"/>
                                  </a:lnTo>
                                  <a:lnTo>
                                    <a:pt x="48" y="86"/>
                                  </a:lnTo>
                                  <a:lnTo>
                                    <a:pt x="14" y="72"/>
                                  </a:lnTo>
                                  <a:lnTo>
                                    <a:pt x="19" y="77"/>
                                  </a:lnTo>
                                  <a:lnTo>
                                    <a:pt x="9" y="29"/>
                                  </a:lnTo>
                                  <a:lnTo>
                                    <a:pt x="5" y="34"/>
                                  </a:lnTo>
                                  <a:lnTo>
                                    <a:pt x="72" y="10"/>
                                  </a:lnTo>
                                  <a:lnTo>
                                    <a:pt x="67" y="5"/>
                                  </a:lnTo>
                                  <a:lnTo>
                                    <a:pt x="7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9"/>
                          <wps:cNvSpPr>
                            <a:spLocks/>
                          </wps:cNvSpPr>
                          <wps:spPr bwMode="auto">
                            <a:xfrm>
                              <a:off x="7800" y="3174"/>
                              <a:ext cx="120" cy="211"/>
                            </a:xfrm>
                            <a:custGeom>
                              <a:avLst/>
                              <a:gdLst>
                                <a:gd name="T0" fmla="*/ 44 w 120"/>
                                <a:gd name="T1" fmla="*/ 0 h 211"/>
                                <a:gd name="T2" fmla="*/ 5 w 120"/>
                                <a:gd name="T3" fmla="*/ 129 h 211"/>
                                <a:gd name="T4" fmla="*/ 0 w 120"/>
                                <a:gd name="T5" fmla="*/ 177 h 211"/>
                                <a:gd name="T6" fmla="*/ 29 w 120"/>
                                <a:gd name="T7" fmla="*/ 197 h 211"/>
                                <a:gd name="T8" fmla="*/ 53 w 120"/>
                                <a:gd name="T9" fmla="*/ 211 h 211"/>
                                <a:gd name="T10" fmla="*/ 120 w 120"/>
                                <a:gd name="T11" fmla="*/ 129 h 211"/>
                                <a:gd name="T12" fmla="*/ 68 w 120"/>
                                <a:gd name="T13" fmla="*/ 0 h 211"/>
                                <a:gd name="T14" fmla="*/ 44 w 120"/>
                                <a:gd name="T15" fmla="*/ 0 h 2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11">
                                  <a:moveTo>
                                    <a:pt x="44" y="0"/>
                                  </a:moveTo>
                                  <a:lnTo>
                                    <a:pt x="5" y="129"/>
                                  </a:lnTo>
                                  <a:lnTo>
                                    <a:pt x="0" y="177"/>
                                  </a:lnTo>
                                  <a:lnTo>
                                    <a:pt x="29" y="197"/>
                                  </a:lnTo>
                                  <a:lnTo>
                                    <a:pt x="53" y="211"/>
                                  </a:lnTo>
                                  <a:lnTo>
                                    <a:pt x="120" y="129"/>
                                  </a:lnTo>
                                  <a:lnTo>
                                    <a:pt x="68" y="0"/>
                                  </a:lnTo>
                                  <a:lnTo>
                                    <a:pt x="4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80"/>
                          <wps:cNvSpPr>
                            <a:spLocks/>
                          </wps:cNvSpPr>
                          <wps:spPr bwMode="auto">
                            <a:xfrm>
                              <a:off x="7796" y="3169"/>
                              <a:ext cx="129" cy="221"/>
                            </a:xfrm>
                            <a:custGeom>
                              <a:avLst/>
                              <a:gdLst>
                                <a:gd name="T0" fmla="*/ 48 w 129"/>
                                <a:gd name="T1" fmla="*/ 0 h 221"/>
                                <a:gd name="T2" fmla="*/ 43 w 129"/>
                                <a:gd name="T3" fmla="*/ 0 h 221"/>
                                <a:gd name="T4" fmla="*/ 43 w 129"/>
                                <a:gd name="T5" fmla="*/ 5 h 221"/>
                                <a:gd name="T6" fmla="*/ 4 w 129"/>
                                <a:gd name="T7" fmla="*/ 134 h 221"/>
                                <a:gd name="T8" fmla="*/ 0 w 129"/>
                                <a:gd name="T9" fmla="*/ 182 h 221"/>
                                <a:gd name="T10" fmla="*/ 0 w 129"/>
                                <a:gd name="T11" fmla="*/ 187 h 221"/>
                                <a:gd name="T12" fmla="*/ 28 w 129"/>
                                <a:gd name="T13" fmla="*/ 206 h 221"/>
                                <a:gd name="T14" fmla="*/ 52 w 129"/>
                                <a:gd name="T15" fmla="*/ 221 h 221"/>
                                <a:gd name="T16" fmla="*/ 62 w 129"/>
                                <a:gd name="T17" fmla="*/ 221 h 221"/>
                                <a:gd name="T18" fmla="*/ 129 w 129"/>
                                <a:gd name="T19" fmla="*/ 139 h 221"/>
                                <a:gd name="T20" fmla="*/ 129 w 129"/>
                                <a:gd name="T21" fmla="*/ 134 h 221"/>
                                <a:gd name="T22" fmla="*/ 76 w 129"/>
                                <a:gd name="T23" fmla="*/ 5 h 221"/>
                                <a:gd name="T24" fmla="*/ 76 w 129"/>
                                <a:gd name="T25" fmla="*/ 0 h 221"/>
                                <a:gd name="T26" fmla="*/ 72 w 129"/>
                                <a:gd name="T27" fmla="*/ 0 h 221"/>
                                <a:gd name="T28" fmla="*/ 48 w 129"/>
                                <a:gd name="T29" fmla="*/ 0 h 221"/>
                                <a:gd name="T30" fmla="*/ 48 w 129"/>
                                <a:gd name="T31" fmla="*/ 9 h 221"/>
                                <a:gd name="T32" fmla="*/ 72 w 129"/>
                                <a:gd name="T33" fmla="*/ 9 h 221"/>
                                <a:gd name="T34" fmla="*/ 67 w 129"/>
                                <a:gd name="T35" fmla="*/ 5 h 221"/>
                                <a:gd name="T36" fmla="*/ 120 w 129"/>
                                <a:gd name="T37" fmla="*/ 134 h 221"/>
                                <a:gd name="T38" fmla="*/ 120 w 129"/>
                                <a:gd name="T39" fmla="*/ 129 h 221"/>
                                <a:gd name="T40" fmla="*/ 52 w 129"/>
                                <a:gd name="T41" fmla="*/ 211 h 221"/>
                                <a:gd name="T42" fmla="*/ 62 w 129"/>
                                <a:gd name="T43" fmla="*/ 211 h 221"/>
                                <a:gd name="T44" fmla="*/ 38 w 129"/>
                                <a:gd name="T45" fmla="*/ 197 h 221"/>
                                <a:gd name="T46" fmla="*/ 9 w 129"/>
                                <a:gd name="T47" fmla="*/ 178 h 221"/>
                                <a:gd name="T48" fmla="*/ 9 w 129"/>
                                <a:gd name="T49" fmla="*/ 182 h 221"/>
                                <a:gd name="T50" fmla="*/ 14 w 129"/>
                                <a:gd name="T51" fmla="*/ 134 h 221"/>
                                <a:gd name="T52" fmla="*/ 52 w 129"/>
                                <a:gd name="T53" fmla="*/ 5 h 221"/>
                                <a:gd name="T54" fmla="*/ 48 w 129"/>
                                <a:gd name="T55" fmla="*/ 9 h 221"/>
                                <a:gd name="T56" fmla="*/ 48 w 129"/>
                                <a:gd name="T57"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9" h="221">
                                  <a:moveTo>
                                    <a:pt x="48" y="0"/>
                                  </a:moveTo>
                                  <a:lnTo>
                                    <a:pt x="43" y="0"/>
                                  </a:lnTo>
                                  <a:lnTo>
                                    <a:pt x="43" y="5"/>
                                  </a:lnTo>
                                  <a:lnTo>
                                    <a:pt x="4" y="134"/>
                                  </a:lnTo>
                                  <a:lnTo>
                                    <a:pt x="0" y="182"/>
                                  </a:lnTo>
                                  <a:lnTo>
                                    <a:pt x="0" y="187"/>
                                  </a:lnTo>
                                  <a:lnTo>
                                    <a:pt x="28" y="206"/>
                                  </a:lnTo>
                                  <a:lnTo>
                                    <a:pt x="52" y="221"/>
                                  </a:lnTo>
                                  <a:lnTo>
                                    <a:pt x="62" y="221"/>
                                  </a:lnTo>
                                  <a:lnTo>
                                    <a:pt x="129" y="139"/>
                                  </a:lnTo>
                                  <a:lnTo>
                                    <a:pt x="129" y="134"/>
                                  </a:lnTo>
                                  <a:lnTo>
                                    <a:pt x="76" y="5"/>
                                  </a:lnTo>
                                  <a:lnTo>
                                    <a:pt x="76" y="0"/>
                                  </a:lnTo>
                                  <a:lnTo>
                                    <a:pt x="72" y="0"/>
                                  </a:lnTo>
                                  <a:lnTo>
                                    <a:pt x="48" y="0"/>
                                  </a:lnTo>
                                  <a:lnTo>
                                    <a:pt x="48" y="9"/>
                                  </a:lnTo>
                                  <a:lnTo>
                                    <a:pt x="72" y="9"/>
                                  </a:lnTo>
                                  <a:lnTo>
                                    <a:pt x="67" y="5"/>
                                  </a:lnTo>
                                  <a:lnTo>
                                    <a:pt x="120" y="134"/>
                                  </a:lnTo>
                                  <a:lnTo>
                                    <a:pt x="120" y="129"/>
                                  </a:lnTo>
                                  <a:lnTo>
                                    <a:pt x="52" y="211"/>
                                  </a:lnTo>
                                  <a:lnTo>
                                    <a:pt x="62" y="211"/>
                                  </a:lnTo>
                                  <a:lnTo>
                                    <a:pt x="38" y="197"/>
                                  </a:lnTo>
                                  <a:lnTo>
                                    <a:pt x="9" y="178"/>
                                  </a:lnTo>
                                  <a:lnTo>
                                    <a:pt x="9" y="182"/>
                                  </a:lnTo>
                                  <a:lnTo>
                                    <a:pt x="14" y="134"/>
                                  </a:lnTo>
                                  <a:lnTo>
                                    <a:pt x="52" y="5"/>
                                  </a:lnTo>
                                  <a:lnTo>
                                    <a:pt x="4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1"/>
                          <wps:cNvSpPr>
                            <a:spLocks/>
                          </wps:cNvSpPr>
                          <wps:spPr bwMode="auto">
                            <a:xfrm>
                              <a:off x="3711" y="1436"/>
                              <a:ext cx="110" cy="120"/>
                            </a:xfrm>
                            <a:custGeom>
                              <a:avLst/>
                              <a:gdLst>
                                <a:gd name="T0" fmla="*/ 96 w 110"/>
                                <a:gd name="T1" fmla="*/ 14 h 120"/>
                                <a:gd name="T2" fmla="*/ 57 w 110"/>
                                <a:gd name="T3" fmla="*/ 0 h 120"/>
                                <a:gd name="T4" fmla="*/ 0 w 110"/>
                                <a:gd name="T5" fmla="*/ 48 h 120"/>
                                <a:gd name="T6" fmla="*/ 4 w 110"/>
                                <a:gd name="T7" fmla="*/ 105 h 120"/>
                                <a:gd name="T8" fmla="*/ 62 w 110"/>
                                <a:gd name="T9" fmla="*/ 120 h 120"/>
                                <a:gd name="T10" fmla="*/ 110 w 110"/>
                                <a:gd name="T11" fmla="*/ 52 h 120"/>
                                <a:gd name="T12" fmla="*/ 96 w 110"/>
                                <a:gd name="T13" fmla="*/ 14 h 120"/>
                              </a:gdLst>
                              <a:ahLst/>
                              <a:cxnLst>
                                <a:cxn ang="0">
                                  <a:pos x="T0" y="T1"/>
                                </a:cxn>
                                <a:cxn ang="0">
                                  <a:pos x="T2" y="T3"/>
                                </a:cxn>
                                <a:cxn ang="0">
                                  <a:pos x="T4" y="T5"/>
                                </a:cxn>
                                <a:cxn ang="0">
                                  <a:pos x="T6" y="T7"/>
                                </a:cxn>
                                <a:cxn ang="0">
                                  <a:pos x="T8" y="T9"/>
                                </a:cxn>
                                <a:cxn ang="0">
                                  <a:pos x="T10" y="T11"/>
                                </a:cxn>
                                <a:cxn ang="0">
                                  <a:pos x="T12" y="T13"/>
                                </a:cxn>
                              </a:cxnLst>
                              <a:rect l="0" t="0" r="r" b="b"/>
                              <a:pathLst>
                                <a:path w="110" h="120">
                                  <a:moveTo>
                                    <a:pt x="96" y="14"/>
                                  </a:moveTo>
                                  <a:lnTo>
                                    <a:pt x="57" y="0"/>
                                  </a:lnTo>
                                  <a:lnTo>
                                    <a:pt x="0" y="48"/>
                                  </a:lnTo>
                                  <a:lnTo>
                                    <a:pt x="4" y="105"/>
                                  </a:lnTo>
                                  <a:lnTo>
                                    <a:pt x="62" y="120"/>
                                  </a:lnTo>
                                  <a:lnTo>
                                    <a:pt x="110" y="52"/>
                                  </a:lnTo>
                                  <a:lnTo>
                                    <a:pt x="96" y="1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2"/>
                          <wps:cNvSpPr>
                            <a:spLocks/>
                          </wps:cNvSpPr>
                          <wps:spPr bwMode="auto">
                            <a:xfrm>
                              <a:off x="3706" y="1431"/>
                              <a:ext cx="120" cy="129"/>
                            </a:xfrm>
                            <a:custGeom>
                              <a:avLst/>
                              <a:gdLst>
                                <a:gd name="T0" fmla="*/ 105 w 120"/>
                                <a:gd name="T1" fmla="*/ 19 h 129"/>
                                <a:gd name="T2" fmla="*/ 105 w 120"/>
                                <a:gd name="T3" fmla="*/ 14 h 129"/>
                                <a:gd name="T4" fmla="*/ 101 w 120"/>
                                <a:gd name="T5" fmla="*/ 14 h 129"/>
                                <a:gd name="T6" fmla="*/ 62 w 120"/>
                                <a:gd name="T7" fmla="*/ 0 h 129"/>
                                <a:gd name="T8" fmla="*/ 57 w 120"/>
                                <a:gd name="T9" fmla="*/ 0 h 129"/>
                                <a:gd name="T10" fmla="*/ 0 w 120"/>
                                <a:gd name="T11" fmla="*/ 48 h 129"/>
                                <a:gd name="T12" fmla="*/ 0 w 120"/>
                                <a:gd name="T13" fmla="*/ 53 h 129"/>
                                <a:gd name="T14" fmla="*/ 5 w 120"/>
                                <a:gd name="T15" fmla="*/ 110 h 129"/>
                                <a:gd name="T16" fmla="*/ 5 w 120"/>
                                <a:gd name="T17" fmla="*/ 115 h 129"/>
                                <a:gd name="T18" fmla="*/ 9 w 120"/>
                                <a:gd name="T19" fmla="*/ 115 h 129"/>
                                <a:gd name="T20" fmla="*/ 67 w 120"/>
                                <a:gd name="T21" fmla="*/ 129 h 129"/>
                                <a:gd name="T22" fmla="*/ 72 w 120"/>
                                <a:gd name="T23" fmla="*/ 129 h 129"/>
                                <a:gd name="T24" fmla="*/ 120 w 120"/>
                                <a:gd name="T25" fmla="*/ 62 h 129"/>
                                <a:gd name="T26" fmla="*/ 120 w 120"/>
                                <a:gd name="T27" fmla="*/ 57 h 129"/>
                                <a:gd name="T28" fmla="*/ 105 w 120"/>
                                <a:gd name="T29" fmla="*/ 19 h 129"/>
                                <a:gd name="T30" fmla="*/ 96 w 120"/>
                                <a:gd name="T31" fmla="*/ 19 h 129"/>
                                <a:gd name="T32" fmla="*/ 110 w 120"/>
                                <a:gd name="T33" fmla="*/ 57 h 129"/>
                                <a:gd name="T34" fmla="*/ 110 w 120"/>
                                <a:gd name="T35" fmla="*/ 53 h 129"/>
                                <a:gd name="T36" fmla="*/ 62 w 120"/>
                                <a:gd name="T37" fmla="*/ 120 h 129"/>
                                <a:gd name="T38" fmla="*/ 67 w 120"/>
                                <a:gd name="T39" fmla="*/ 120 h 129"/>
                                <a:gd name="T40" fmla="*/ 9 w 120"/>
                                <a:gd name="T41" fmla="*/ 105 h 129"/>
                                <a:gd name="T42" fmla="*/ 14 w 120"/>
                                <a:gd name="T43" fmla="*/ 110 h 129"/>
                                <a:gd name="T44" fmla="*/ 9 w 120"/>
                                <a:gd name="T45" fmla="*/ 53 h 129"/>
                                <a:gd name="T46" fmla="*/ 9 w 120"/>
                                <a:gd name="T47" fmla="*/ 57 h 129"/>
                                <a:gd name="T48" fmla="*/ 67 w 120"/>
                                <a:gd name="T49" fmla="*/ 9 h 129"/>
                                <a:gd name="T50" fmla="*/ 62 w 120"/>
                                <a:gd name="T51" fmla="*/ 9 h 129"/>
                                <a:gd name="T52" fmla="*/ 101 w 120"/>
                                <a:gd name="T53" fmla="*/ 24 h 129"/>
                                <a:gd name="T54" fmla="*/ 96 w 120"/>
                                <a:gd name="T55" fmla="*/ 19 h 129"/>
                                <a:gd name="T56" fmla="*/ 105 w 120"/>
                                <a:gd name="T57" fmla="*/ 1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0" h="129">
                                  <a:moveTo>
                                    <a:pt x="105" y="19"/>
                                  </a:moveTo>
                                  <a:lnTo>
                                    <a:pt x="105" y="14"/>
                                  </a:lnTo>
                                  <a:lnTo>
                                    <a:pt x="101" y="14"/>
                                  </a:lnTo>
                                  <a:lnTo>
                                    <a:pt x="62" y="0"/>
                                  </a:lnTo>
                                  <a:lnTo>
                                    <a:pt x="57" y="0"/>
                                  </a:lnTo>
                                  <a:lnTo>
                                    <a:pt x="0" y="48"/>
                                  </a:lnTo>
                                  <a:lnTo>
                                    <a:pt x="0" y="53"/>
                                  </a:lnTo>
                                  <a:lnTo>
                                    <a:pt x="5" y="110"/>
                                  </a:lnTo>
                                  <a:lnTo>
                                    <a:pt x="5" y="115"/>
                                  </a:lnTo>
                                  <a:lnTo>
                                    <a:pt x="9" y="115"/>
                                  </a:lnTo>
                                  <a:lnTo>
                                    <a:pt x="67" y="129"/>
                                  </a:lnTo>
                                  <a:lnTo>
                                    <a:pt x="72" y="129"/>
                                  </a:lnTo>
                                  <a:lnTo>
                                    <a:pt x="120" y="62"/>
                                  </a:lnTo>
                                  <a:lnTo>
                                    <a:pt x="120" y="57"/>
                                  </a:lnTo>
                                  <a:lnTo>
                                    <a:pt x="105" y="19"/>
                                  </a:lnTo>
                                  <a:lnTo>
                                    <a:pt x="96" y="19"/>
                                  </a:lnTo>
                                  <a:lnTo>
                                    <a:pt x="110" y="57"/>
                                  </a:lnTo>
                                  <a:lnTo>
                                    <a:pt x="110" y="53"/>
                                  </a:lnTo>
                                  <a:lnTo>
                                    <a:pt x="62" y="120"/>
                                  </a:lnTo>
                                  <a:lnTo>
                                    <a:pt x="67" y="120"/>
                                  </a:lnTo>
                                  <a:lnTo>
                                    <a:pt x="9" y="105"/>
                                  </a:lnTo>
                                  <a:lnTo>
                                    <a:pt x="14" y="110"/>
                                  </a:lnTo>
                                  <a:lnTo>
                                    <a:pt x="9" y="53"/>
                                  </a:lnTo>
                                  <a:lnTo>
                                    <a:pt x="9" y="57"/>
                                  </a:lnTo>
                                  <a:lnTo>
                                    <a:pt x="67" y="9"/>
                                  </a:lnTo>
                                  <a:lnTo>
                                    <a:pt x="62" y="9"/>
                                  </a:lnTo>
                                  <a:lnTo>
                                    <a:pt x="101" y="24"/>
                                  </a:lnTo>
                                  <a:lnTo>
                                    <a:pt x="96" y="19"/>
                                  </a:lnTo>
                                  <a:lnTo>
                                    <a:pt x="1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3"/>
                          <wps:cNvSpPr>
                            <a:spLocks/>
                          </wps:cNvSpPr>
                          <wps:spPr bwMode="auto">
                            <a:xfrm>
                              <a:off x="3831" y="1556"/>
                              <a:ext cx="201" cy="168"/>
                            </a:xfrm>
                            <a:custGeom>
                              <a:avLst/>
                              <a:gdLst>
                                <a:gd name="T0" fmla="*/ 168 w 201"/>
                                <a:gd name="T1" fmla="*/ 0 h 168"/>
                                <a:gd name="T2" fmla="*/ 52 w 201"/>
                                <a:gd name="T3" fmla="*/ 14 h 168"/>
                                <a:gd name="T4" fmla="*/ 0 w 201"/>
                                <a:gd name="T5" fmla="*/ 43 h 168"/>
                                <a:gd name="T6" fmla="*/ 19 w 201"/>
                                <a:gd name="T7" fmla="*/ 76 h 168"/>
                                <a:gd name="T8" fmla="*/ 48 w 201"/>
                                <a:gd name="T9" fmla="*/ 168 h 168"/>
                                <a:gd name="T10" fmla="*/ 192 w 201"/>
                                <a:gd name="T11" fmla="*/ 48 h 168"/>
                                <a:gd name="T12" fmla="*/ 201 w 201"/>
                                <a:gd name="T13" fmla="*/ 9 h 168"/>
                                <a:gd name="T14" fmla="*/ 168 w 201"/>
                                <a:gd name="T15" fmla="*/ 0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168">
                                  <a:moveTo>
                                    <a:pt x="168" y="0"/>
                                  </a:moveTo>
                                  <a:lnTo>
                                    <a:pt x="52" y="14"/>
                                  </a:lnTo>
                                  <a:lnTo>
                                    <a:pt x="0" y="43"/>
                                  </a:lnTo>
                                  <a:lnTo>
                                    <a:pt x="19" y="76"/>
                                  </a:lnTo>
                                  <a:lnTo>
                                    <a:pt x="48" y="168"/>
                                  </a:lnTo>
                                  <a:lnTo>
                                    <a:pt x="192" y="48"/>
                                  </a:lnTo>
                                  <a:lnTo>
                                    <a:pt x="201" y="9"/>
                                  </a:lnTo>
                                  <a:lnTo>
                                    <a:pt x="16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4"/>
                          <wps:cNvSpPr>
                            <a:spLocks/>
                          </wps:cNvSpPr>
                          <wps:spPr bwMode="auto">
                            <a:xfrm>
                              <a:off x="3826" y="1551"/>
                              <a:ext cx="211" cy="177"/>
                            </a:xfrm>
                            <a:custGeom>
                              <a:avLst/>
                              <a:gdLst>
                                <a:gd name="T0" fmla="*/ 173 w 211"/>
                                <a:gd name="T1" fmla="*/ 0 h 177"/>
                                <a:gd name="T2" fmla="*/ 57 w 211"/>
                                <a:gd name="T3" fmla="*/ 14 h 177"/>
                                <a:gd name="T4" fmla="*/ 5 w 211"/>
                                <a:gd name="T5" fmla="*/ 43 h 177"/>
                                <a:gd name="T6" fmla="*/ 0 w 211"/>
                                <a:gd name="T7" fmla="*/ 43 h 177"/>
                                <a:gd name="T8" fmla="*/ 0 w 211"/>
                                <a:gd name="T9" fmla="*/ 48 h 177"/>
                                <a:gd name="T10" fmla="*/ 19 w 211"/>
                                <a:gd name="T11" fmla="*/ 81 h 177"/>
                                <a:gd name="T12" fmla="*/ 48 w 211"/>
                                <a:gd name="T13" fmla="*/ 173 h 177"/>
                                <a:gd name="T14" fmla="*/ 48 w 211"/>
                                <a:gd name="T15" fmla="*/ 177 h 177"/>
                                <a:gd name="T16" fmla="*/ 57 w 211"/>
                                <a:gd name="T17" fmla="*/ 177 h 177"/>
                                <a:gd name="T18" fmla="*/ 201 w 211"/>
                                <a:gd name="T19" fmla="*/ 57 h 177"/>
                                <a:gd name="T20" fmla="*/ 201 w 211"/>
                                <a:gd name="T21" fmla="*/ 53 h 177"/>
                                <a:gd name="T22" fmla="*/ 211 w 211"/>
                                <a:gd name="T23" fmla="*/ 14 h 177"/>
                                <a:gd name="T24" fmla="*/ 211 w 211"/>
                                <a:gd name="T25" fmla="*/ 9 h 177"/>
                                <a:gd name="T26" fmla="*/ 206 w 211"/>
                                <a:gd name="T27" fmla="*/ 9 h 177"/>
                                <a:gd name="T28" fmla="*/ 173 w 211"/>
                                <a:gd name="T29" fmla="*/ 0 h 177"/>
                                <a:gd name="T30" fmla="*/ 173 w 211"/>
                                <a:gd name="T31" fmla="*/ 9 h 177"/>
                                <a:gd name="T32" fmla="*/ 206 w 211"/>
                                <a:gd name="T33" fmla="*/ 19 h 177"/>
                                <a:gd name="T34" fmla="*/ 201 w 211"/>
                                <a:gd name="T35" fmla="*/ 14 h 177"/>
                                <a:gd name="T36" fmla="*/ 192 w 211"/>
                                <a:gd name="T37" fmla="*/ 53 h 177"/>
                                <a:gd name="T38" fmla="*/ 192 w 211"/>
                                <a:gd name="T39" fmla="*/ 48 h 177"/>
                                <a:gd name="T40" fmla="*/ 48 w 211"/>
                                <a:gd name="T41" fmla="*/ 168 h 177"/>
                                <a:gd name="T42" fmla="*/ 57 w 211"/>
                                <a:gd name="T43" fmla="*/ 173 h 177"/>
                                <a:gd name="T44" fmla="*/ 29 w 211"/>
                                <a:gd name="T45" fmla="*/ 81 h 177"/>
                                <a:gd name="T46" fmla="*/ 9 w 211"/>
                                <a:gd name="T47" fmla="*/ 48 h 177"/>
                                <a:gd name="T48" fmla="*/ 5 w 211"/>
                                <a:gd name="T49" fmla="*/ 53 h 177"/>
                                <a:gd name="T50" fmla="*/ 57 w 211"/>
                                <a:gd name="T51" fmla="*/ 24 h 177"/>
                                <a:gd name="T52" fmla="*/ 173 w 211"/>
                                <a:gd name="T53" fmla="*/ 9 h 177"/>
                                <a:gd name="T54" fmla="*/ 173 w 211"/>
                                <a:gd name="T5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1" h="177">
                                  <a:moveTo>
                                    <a:pt x="173" y="0"/>
                                  </a:moveTo>
                                  <a:lnTo>
                                    <a:pt x="57" y="14"/>
                                  </a:lnTo>
                                  <a:lnTo>
                                    <a:pt x="5" y="43"/>
                                  </a:lnTo>
                                  <a:lnTo>
                                    <a:pt x="0" y="43"/>
                                  </a:lnTo>
                                  <a:lnTo>
                                    <a:pt x="0" y="48"/>
                                  </a:lnTo>
                                  <a:lnTo>
                                    <a:pt x="19" y="81"/>
                                  </a:lnTo>
                                  <a:lnTo>
                                    <a:pt x="48" y="173"/>
                                  </a:lnTo>
                                  <a:lnTo>
                                    <a:pt x="48" y="177"/>
                                  </a:lnTo>
                                  <a:lnTo>
                                    <a:pt x="57" y="177"/>
                                  </a:lnTo>
                                  <a:lnTo>
                                    <a:pt x="201" y="57"/>
                                  </a:lnTo>
                                  <a:lnTo>
                                    <a:pt x="201" y="53"/>
                                  </a:lnTo>
                                  <a:lnTo>
                                    <a:pt x="211" y="14"/>
                                  </a:lnTo>
                                  <a:lnTo>
                                    <a:pt x="211" y="9"/>
                                  </a:lnTo>
                                  <a:lnTo>
                                    <a:pt x="206" y="9"/>
                                  </a:lnTo>
                                  <a:lnTo>
                                    <a:pt x="173" y="0"/>
                                  </a:lnTo>
                                  <a:lnTo>
                                    <a:pt x="173" y="9"/>
                                  </a:lnTo>
                                  <a:lnTo>
                                    <a:pt x="206" y="19"/>
                                  </a:lnTo>
                                  <a:lnTo>
                                    <a:pt x="201" y="14"/>
                                  </a:lnTo>
                                  <a:lnTo>
                                    <a:pt x="192" y="53"/>
                                  </a:lnTo>
                                  <a:lnTo>
                                    <a:pt x="192" y="48"/>
                                  </a:lnTo>
                                  <a:lnTo>
                                    <a:pt x="48" y="168"/>
                                  </a:lnTo>
                                  <a:lnTo>
                                    <a:pt x="57" y="173"/>
                                  </a:lnTo>
                                  <a:lnTo>
                                    <a:pt x="29" y="81"/>
                                  </a:lnTo>
                                  <a:lnTo>
                                    <a:pt x="9" y="48"/>
                                  </a:lnTo>
                                  <a:lnTo>
                                    <a:pt x="5" y="53"/>
                                  </a:lnTo>
                                  <a:lnTo>
                                    <a:pt x="57" y="24"/>
                                  </a:lnTo>
                                  <a:lnTo>
                                    <a:pt x="173" y="9"/>
                                  </a:lnTo>
                                  <a:lnTo>
                                    <a:pt x="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5"/>
                          <wps:cNvSpPr>
                            <a:spLocks/>
                          </wps:cNvSpPr>
                          <wps:spPr bwMode="auto">
                            <a:xfrm>
                              <a:off x="4032" y="1402"/>
                              <a:ext cx="2415" cy="2141"/>
                            </a:xfrm>
                            <a:custGeom>
                              <a:avLst/>
                              <a:gdLst>
                                <a:gd name="T0" fmla="*/ 197 w 2415"/>
                                <a:gd name="T1" fmla="*/ 62 h 2141"/>
                                <a:gd name="T2" fmla="*/ 365 w 2415"/>
                                <a:gd name="T3" fmla="*/ 144 h 2141"/>
                                <a:gd name="T4" fmla="*/ 643 w 2415"/>
                                <a:gd name="T5" fmla="*/ 72 h 2141"/>
                                <a:gd name="T6" fmla="*/ 927 w 2415"/>
                                <a:gd name="T7" fmla="*/ 19 h 2141"/>
                                <a:gd name="T8" fmla="*/ 1133 w 2415"/>
                                <a:gd name="T9" fmla="*/ 53 h 2141"/>
                                <a:gd name="T10" fmla="*/ 1363 w 2415"/>
                                <a:gd name="T11" fmla="*/ 48 h 2141"/>
                                <a:gd name="T12" fmla="*/ 1671 w 2415"/>
                                <a:gd name="T13" fmla="*/ 82 h 2141"/>
                                <a:gd name="T14" fmla="*/ 1853 w 2415"/>
                                <a:gd name="T15" fmla="*/ 202 h 2141"/>
                                <a:gd name="T16" fmla="*/ 1987 w 2415"/>
                                <a:gd name="T17" fmla="*/ 106 h 2141"/>
                                <a:gd name="T18" fmla="*/ 2165 w 2415"/>
                                <a:gd name="T19" fmla="*/ 154 h 2141"/>
                                <a:gd name="T20" fmla="*/ 2007 w 2415"/>
                                <a:gd name="T21" fmla="*/ 427 h 2141"/>
                                <a:gd name="T22" fmla="*/ 2122 w 2415"/>
                                <a:gd name="T23" fmla="*/ 586 h 2141"/>
                                <a:gd name="T24" fmla="*/ 2271 w 2415"/>
                                <a:gd name="T25" fmla="*/ 538 h 2141"/>
                                <a:gd name="T26" fmla="*/ 2285 w 2415"/>
                                <a:gd name="T27" fmla="*/ 711 h 2141"/>
                                <a:gd name="T28" fmla="*/ 2376 w 2415"/>
                                <a:gd name="T29" fmla="*/ 850 h 2141"/>
                                <a:gd name="T30" fmla="*/ 2203 w 2415"/>
                                <a:gd name="T31" fmla="*/ 936 h 2141"/>
                                <a:gd name="T32" fmla="*/ 2007 w 2415"/>
                                <a:gd name="T33" fmla="*/ 1071 h 2141"/>
                                <a:gd name="T34" fmla="*/ 2122 w 2415"/>
                                <a:gd name="T35" fmla="*/ 1167 h 2141"/>
                                <a:gd name="T36" fmla="*/ 2007 w 2415"/>
                                <a:gd name="T37" fmla="*/ 1287 h 2141"/>
                                <a:gd name="T38" fmla="*/ 1791 w 2415"/>
                                <a:gd name="T39" fmla="*/ 1368 h 2141"/>
                                <a:gd name="T40" fmla="*/ 1848 w 2415"/>
                                <a:gd name="T41" fmla="*/ 1517 h 2141"/>
                                <a:gd name="T42" fmla="*/ 1728 w 2415"/>
                                <a:gd name="T43" fmla="*/ 1647 h 2141"/>
                                <a:gd name="T44" fmla="*/ 1723 w 2415"/>
                                <a:gd name="T45" fmla="*/ 1767 h 2141"/>
                                <a:gd name="T46" fmla="*/ 1771 w 2415"/>
                                <a:gd name="T47" fmla="*/ 1887 h 2141"/>
                                <a:gd name="T48" fmla="*/ 1579 w 2415"/>
                                <a:gd name="T49" fmla="*/ 1776 h 2141"/>
                                <a:gd name="T50" fmla="*/ 1531 w 2415"/>
                                <a:gd name="T51" fmla="*/ 1877 h 2141"/>
                                <a:gd name="T52" fmla="*/ 1666 w 2415"/>
                                <a:gd name="T53" fmla="*/ 1940 h 2141"/>
                                <a:gd name="T54" fmla="*/ 1757 w 2415"/>
                                <a:gd name="T55" fmla="*/ 2012 h 2141"/>
                                <a:gd name="T56" fmla="*/ 1435 w 2415"/>
                                <a:gd name="T57" fmla="*/ 2141 h 2141"/>
                                <a:gd name="T58" fmla="*/ 1195 w 2415"/>
                                <a:gd name="T59" fmla="*/ 2036 h 2141"/>
                                <a:gd name="T60" fmla="*/ 1133 w 2415"/>
                                <a:gd name="T61" fmla="*/ 1901 h 2141"/>
                                <a:gd name="T62" fmla="*/ 1099 w 2415"/>
                                <a:gd name="T63" fmla="*/ 1724 h 2141"/>
                                <a:gd name="T64" fmla="*/ 1311 w 2415"/>
                                <a:gd name="T65" fmla="*/ 1680 h 2141"/>
                                <a:gd name="T66" fmla="*/ 1320 w 2415"/>
                                <a:gd name="T67" fmla="*/ 1829 h 2141"/>
                                <a:gd name="T68" fmla="*/ 1479 w 2415"/>
                                <a:gd name="T69" fmla="*/ 1709 h 2141"/>
                                <a:gd name="T70" fmla="*/ 1383 w 2415"/>
                                <a:gd name="T71" fmla="*/ 1628 h 2141"/>
                                <a:gd name="T72" fmla="*/ 1459 w 2415"/>
                                <a:gd name="T73" fmla="*/ 1522 h 2141"/>
                                <a:gd name="T74" fmla="*/ 1522 w 2415"/>
                                <a:gd name="T75" fmla="*/ 1397 h 2141"/>
                                <a:gd name="T76" fmla="*/ 1407 w 2415"/>
                                <a:gd name="T77" fmla="*/ 1368 h 2141"/>
                                <a:gd name="T78" fmla="*/ 1263 w 2415"/>
                                <a:gd name="T79" fmla="*/ 1306 h 2141"/>
                                <a:gd name="T80" fmla="*/ 1133 w 2415"/>
                                <a:gd name="T81" fmla="*/ 1325 h 2141"/>
                                <a:gd name="T82" fmla="*/ 1056 w 2415"/>
                                <a:gd name="T83" fmla="*/ 1450 h 2141"/>
                                <a:gd name="T84" fmla="*/ 922 w 2415"/>
                                <a:gd name="T85" fmla="*/ 1508 h 2141"/>
                                <a:gd name="T86" fmla="*/ 984 w 2415"/>
                                <a:gd name="T87" fmla="*/ 1354 h 2141"/>
                                <a:gd name="T88" fmla="*/ 946 w 2415"/>
                                <a:gd name="T89" fmla="*/ 1344 h 2141"/>
                                <a:gd name="T90" fmla="*/ 797 w 2415"/>
                                <a:gd name="T91" fmla="*/ 1349 h 2141"/>
                                <a:gd name="T92" fmla="*/ 643 w 2415"/>
                                <a:gd name="T93" fmla="*/ 1268 h 2141"/>
                                <a:gd name="T94" fmla="*/ 619 w 2415"/>
                                <a:gd name="T95" fmla="*/ 1181 h 2141"/>
                                <a:gd name="T96" fmla="*/ 643 w 2415"/>
                                <a:gd name="T97" fmla="*/ 1027 h 2141"/>
                                <a:gd name="T98" fmla="*/ 461 w 2415"/>
                                <a:gd name="T99" fmla="*/ 1109 h 2141"/>
                                <a:gd name="T100" fmla="*/ 571 w 2415"/>
                                <a:gd name="T101" fmla="*/ 951 h 2141"/>
                                <a:gd name="T102" fmla="*/ 418 w 2415"/>
                                <a:gd name="T103" fmla="*/ 907 h 2141"/>
                                <a:gd name="T104" fmla="*/ 279 w 2415"/>
                                <a:gd name="T105" fmla="*/ 1018 h 2141"/>
                                <a:gd name="T106" fmla="*/ 327 w 2415"/>
                                <a:gd name="T107" fmla="*/ 773 h 2141"/>
                                <a:gd name="T108" fmla="*/ 245 w 2415"/>
                                <a:gd name="T109" fmla="*/ 595 h 2141"/>
                                <a:gd name="T110" fmla="*/ 187 w 2415"/>
                                <a:gd name="T111" fmla="*/ 427 h 2141"/>
                                <a:gd name="T112" fmla="*/ 0 w 2415"/>
                                <a:gd name="T113" fmla="*/ 394 h 2141"/>
                                <a:gd name="T114" fmla="*/ 53 w 2415"/>
                                <a:gd name="T115" fmla="*/ 264 h 2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15" h="2141">
                                  <a:moveTo>
                                    <a:pt x="135" y="197"/>
                                  </a:moveTo>
                                  <a:lnTo>
                                    <a:pt x="135" y="144"/>
                                  </a:lnTo>
                                  <a:lnTo>
                                    <a:pt x="149" y="82"/>
                                  </a:lnTo>
                                  <a:lnTo>
                                    <a:pt x="197" y="62"/>
                                  </a:lnTo>
                                  <a:lnTo>
                                    <a:pt x="235" y="82"/>
                                  </a:lnTo>
                                  <a:lnTo>
                                    <a:pt x="231" y="158"/>
                                  </a:lnTo>
                                  <a:lnTo>
                                    <a:pt x="307" y="144"/>
                                  </a:lnTo>
                                  <a:lnTo>
                                    <a:pt x="365" y="144"/>
                                  </a:lnTo>
                                  <a:lnTo>
                                    <a:pt x="418" y="168"/>
                                  </a:lnTo>
                                  <a:lnTo>
                                    <a:pt x="528" y="101"/>
                                  </a:lnTo>
                                  <a:lnTo>
                                    <a:pt x="586" y="82"/>
                                  </a:lnTo>
                                  <a:lnTo>
                                    <a:pt x="643" y="72"/>
                                  </a:lnTo>
                                  <a:lnTo>
                                    <a:pt x="682" y="53"/>
                                  </a:lnTo>
                                  <a:lnTo>
                                    <a:pt x="759" y="29"/>
                                  </a:lnTo>
                                  <a:lnTo>
                                    <a:pt x="869" y="29"/>
                                  </a:lnTo>
                                  <a:lnTo>
                                    <a:pt x="927" y="19"/>
                                  </a:lnTo>
                                  <a:lnTo>
                                    <a:pt x="970" y="14"/>
                                  </a:lnTo>
                                  <a:lnTo>
                                    <a:pt x="1066" y="0"/>
                                  </a:lnTo>
                                  <a:lnTo>
                                    <a:pt x="1104" y="19"/>
                                  </a:lnTo>
                                  <a:lnTo>
                                    <a:pt x="1133" y="53"/>
                                  </a:lnTo>
                                  <a:lnTo>
                                    <a:pt x="1215" y="53"/>
                                  </a:lnTo>
                                  <a:lnTo>
                                    <a:pt x="1229" y="62"/>
                                  </a:lnTo>
                                  <a:lnTo>
                                    <a:pt x="1325" y="62"/>
                                  </a:lnTo>
                                  <a:lnTo>
                                    <a:pt x="1363" y="48"/>
                                  </a:lnTo>
                                  <a:lnTo>
                                    <a:pt x="1440" y="48"/>
                                  </a:lnTo>
                                  <a:lnTo>
                                    <a:pt x="1459" y="62"/>
                                  </a:lnTo>
                                  <a:lnTo>
                                    <a:pt x="1555" y="82"/>
                                  </a:lnTo>
                                  <a:lnTo>
                                    <a:pt x="1671" y="82"/>
                                  </a:lnTo>
                                  <a:lnTo>
                                    <a:pt x="1719" y="149"/>
                                  </a:lnTo>
                                  <a:lnTo>
                                    <a:pt x="1781" y="149"/>
                                  </a:lnTo>
                                  <a:lnTo>
                                    <a:pt x="1848" y="125"/>
                                  </a:lnTo>
                                  <a:lnTo>
                                    <a:pt x="1853" y="202"/>
                                  </a:lnTo>
                                  <a:lnTo>
                                    <a:pt x="1863" y="230"/>
                                  </a:lnTo>
                                  <a:lnTo>
                                    <a:pt x="1891" y="259"/>
                                  </a:lnTo>
                                  <a:lnTo>
                                    <a:pt x="1925" y="197"/>
                                  </a:lnTo>
                                  <a:lnTo>
                                    <a:pt x="1987" y="106"/>
                                  </a:lnTo>
                                  <a:lnTo>
                                    <a:pt x="1987" y="86"/>
                                  </a:lnTo>
                                  <a:lnTo>
                                    <a:pt x="2122" y="72"/>
                                  </a:lnTo>
                                  <a:lnTo>
                                    <a:pt x="2170" y="86"/>
                                  </a:lnTo>
                                  <a:lnTo>
                                    <a:pt x="2165" y="154"/>
                                  </a:lnTo>
                                  <a:lnTo>
                                    <a:pt x="2175" y="202"/>
                                  </a:lnTo>
                                  <a:lnTo>
                                    <a:pt x="2117" y="230"/>
                                  </a:lnTo>
                                  <a:lnTo>
                                    <a:pt x="2035" y="312"/>
                                  </a:lnTo>
                                  <a:lnTo>
                                    <a:pt x="2007" y="427"/>
                                  </a:lnTo>
                                  <a:lnTo>
                                    <a:pt x="2031" y="514"/>
                                  </a:lnTo>
                                  <a:lnTo>
                                    <a:pt x="2021" y="543"/>
                                  </a:lnTo>
                                  <a:lnTo>
                                    <a:pt x="2074" y="586"/>
                                  </a:lnTo>
                                  <a:lnTo>
                                    <a:pt x="2122" y="586"/>
                                  </a:lnTo>
                                  <a:lnTo>
                                    <a:pt x="2194" y="538"/>
                                  </a:lnTo>
                                  <a:lnTo>
                                    <a:pt x="2232" y="475"/>
                                  </a:lnTo>
                                  <a:lnTo>
                                    <a:pt x="2295" y="471"/>
                                  </a:lnTo>
                                  <a:lnTo>
                                    <a:pt x="2271" y="538"/>
                                  </a:lnTo>
                                  <a:lnTo>
                                    <a:pt x="2266" y="557"/>
                                  </a:lnTo>
                                  <a:lnTo>
                                    <a:pt x="2271" y="595"/>
                                  </a:lnTo>
                                  <a:lnTo>
                                    <a:pt x="2275" y="653"/>
                                  </a:lnTo>
                                  <a:lnTo>
                                    <a:pt x="2285" y="711"/>
                                  </a:lnTo>
                                  <a:lnTo>
                                    <a:pt x="2347" y="711"/>
                                  </a:lnTo>
                                  <a:lnTo>
                                    <a:pt x="2415" y="696"/>
                                  </a:lnTo>
                                  <a:lnTo>
                                    <a:pt x="2376" y="768"/>
                                  </a:lnTo>
                                  <a:lnTo>
                                    <a:pt x="2376" y="850"/>
                                  </a:lnTo>
                                  <a:lnTo>
                                    <a:pt x="2405" y="879"/>
                                  </a:lnTo>
                                  <a:lnTo>
                                    <a:pt x="2347" y="951"/>
                                  </a:lnTo>
                                  <a:lnTo>
                                    <a:pt x="2232" y="912"/>
                                  </a:lnTo>
                                  <a:lnTo>
                                    <a:pt x="2203" y="936"/>
                                  </a:lnTo>
                                  <a:lnTo>
                                    <a:pt x="2141" y="994"/>
                                  </a:lnTo>
                                  <a:lnTo>
                                    <a:pt x="2117" y="1047"/>
                                  </a:lnTo>
                                  <a:lnTo>
                                    <a:pt x="2045" y="1066"/>
                                  </a:lnTo>
                                  <a:lnTo>
                                    <a:pt x="2007" y="1071"/>
                                  </a:lnTo>
                                  <a:lnTo>
                                    <a:pt x="1978" y="1104"/>
                                  </a:lnTo>
                                  <a:lnTo>
                                    <a:pt x="1968" y="1143"/>
                                  </a:lnTo>
                                  <a:lnTo>
                                    <a:pt x="2007" y="1133"/>
                                  </a:lnTo>
                                  <a:lnTo>
                                    <a:pt x="2122" y="1167"/>
                                  </a:lnTo>
                                  <a:lnTo>
                                    <a:pt x="2232" y="1099"/>
                                  </a:lnTo>
                                  <a:lnTo>
                                    <a:pt x="2141" y="1224"/>
                                  </a:lnTo>
                                  <a:lnTo>
                                    <a:pt x="2074" y="1268"/>
                                  </a:lnTo>
                                  <a:lnTo>
                                    <a:pt x="2007" y="1287"/>
                                  </a:lnTo>
                                  <a:lnTo>
                                    <a:pt x="1959" y="1272"/>
                                  </a:lnTo>
                                  <a:lnTo>
                                    <a:pt x="1891" y="1253"/>
                                  </a:lnTo>
                                  <a:lnTo>
                                    <a:pt x="1786" y="1335"/>
                                  </a:lnTo>
                                  <a:lnTo>
                                    <a:pt x="1791" y="1368"/>
                                  </a:lnTo>
                                  <a:lnTo>
                                    <a:pt x="1795" y="1397"/>
                                  </a:lnTo>
                                  <a:lnTo>
                                    <a:pt x="1805" y="1426"/>
                                  </a:lnTo>
                                  <a:lnTo>
                                    <a:pt x="1829" y="1455"/>
                                  </a:lnTo>
                                  <a:lnTo>
                                    <a:pt x="1848" y="1517"/>
                                  </a:lnTo>
                                  <a:lnTo>
                                    <a:pt x="1858" y="1565"/>
                                  </a:lnTo>
                                  <a:lnTo>
                                    <a:pt x="1810" y="1580"/>
                                  </a:lnTo>
                                  <a:lnTo>
                                    <a:pt x="1762" y="1604"/>
                                  </a:lnTo>
                                  <a:lnTo>
                                    <a:pt x="1728" y="1647"/>
                                  </a:lnTo>
                                  <a:lnTo>
                                    <a:pt x="1709" y="1676"/>
                                  </a:lnTo>
                                  <a:lnTo>
                                    <a:pt x="1695" y="1724"/>
                                  </a:lnTo>
                                  <a:lnTo>
                                    <a:pt x="1685" y="1767"/>
                                  </a:lnTo>
                                  <a:lnTo>
                                    <a:pt x="1723" y="1767"/>
                                  </a:lnTo>
                                  <a:lnTo>
                                    <a:pt x="1776" y="1767"/>
                                  </a:lnTo>
                                  <a:lnTo>
                                    <a:pt x="1829" y="1733"/>
                                  </a:lnTo>
                                  <a:lnTo>
                                    <a:pt x="1791" y="1796"/>
                                  </a:lnTo>
                                  <a:lnTo>
                                    <a:pt x="1771" y="1887"/>
                                  </a:lnTo>
                                  <a:lnTo>
                                    <a:pt x="1699" y="1868"/>
                                  </a:lnTo>
                                  <a:lnTo>
                                    <a:pt x="1603" y="1853"/>
                                  </a:lnTo>
                                  <a:lnTo>
                                    <a:pt x="1594" y="1800"/>
                                  </a:lnTo>
                                  <a:lnTo>
                                    <a:pt x="1579" y="1776"/>
                                  </a:lnTo>
                                  <a:lnTo>
                                    <a:pt x="1551" y="1757"/>
                                  </a:lnTo>
                                  <a:lnTo>
                                    <a:pt x="1517" y="1786"/>
                                  </a:lnTo>
                                  <a:lnTo>
                                    <a:pt x="1531" y="1815"/>
                                  </a:lnTo>
                                  <a:lnTo>
                                    <a:pt x="1531" y="1877"/>
                                  </a:lnTo>
                                  <a:lnTo>
                                    <a:pt x="1527" y="1921"/>
                                  </a:lnTo>
                                  <a:lnTo>
                                    <a:pt x="1565" y="1921"/>
                                  </a:lnTo>
                                  <a:lnTo>
                                    <a:pt x="1651" y="1916"/>
                                  </a:lnTo>
                                  <a:lnTo>
                                    <a:pt x="1666" y="1940"/>
                                  </a:lnTo>
                                  <a:lnTo>
                                    <a:pt x="1767" y="1911"/>
                                  </a:lnTo>
                                  <a:lnTo>
                                    <a:pt x="1762" y="1949"/>
                                  </a:lnTo>
                                  <a:lnTo>
                                    <a:pt x="1762" y="1973"/>
                                  </a:lnTo>
                                  <a:lnTo>
                                    <a:pt x="1757" y="2012"/>
                                  </a:lnTo>
                                  <a:lnTo>
                                    <a:pt x="1666" y="2098"/>
                                  </a:lnTo>
                                  <a:lnTo>
                                    <a:pt x="1613" y="2069"/>
                                  </a:lnTo>
                                  <a:lnTo>
                                    <a:pt x="1551" y="2098"/>
                                  </a:lnTo>
                                  <a:lnTo>
                                    <a:pt x="1435" y="2141"/>
                                  </a:lnTo>
                                  <a:lnTo>
                                    <a:pt x="1421" y="2132"/>
                                  </a:lnTo>
                                  <a:lnTo>
                                    <a:pt x="1325" y="2017"/>
                                  </a:lnTo>
                                  <a:lnTo>
                                    <a:pt x="1215" y="2050"/>
                                  </a:lnTo>
                                  <a:lnTo>
                                    <a:pt x="1195" y="2036"/>
                                  </a:lnTo>
                                  <a:lnTo>
                                    <a:pt x="1075" y="2026"/>
                                  </a:lnTo>
                                  <a:lnTo>
                                    <a:pt x="1090" y="1983"/>
                                  </a:lnTo>
                                  <a:lnTo>
                                    <a:pt x="1104" y="1930"/>
                                  </a:lnTo>
                                  <a:lnTo>
                                    <a:pt x="1133" y="1901"/>
                                  </a:lnTo>
                                  <a:lnTo>
                                    <a:pt x="1099" y="1858"/>
                                  </a:lnTo>
                                  <a:lnTo>
                                    <a:pt x="1075" y="1810"/>
                                  </a:lnTo>
                                  <a:lnTo>
                                    <a:pt x="1042" y="1786"/>
                                  </a:lnTo>
                                  <a:lnTo>
                                    <a:pt x="1099" y="1724"/>
                                  </a:lnTo>
                                  <a:lnTo>
                                    <a:pt x="1143" y="1656"/>
                                  </a:lnTo>
                                  <a:lnTo>
                                    <a:pt x="1210" y="1570"/>
                                  </a:lnTo>
                                  <a:lnTo>
                                    <a:pt x="1258" y="1632"/>
                                  </a:lnTo>
                                  <a:lnTo>
                                    <a:pt x="1311" y="1680"/>
                                  </a:lnTo>
                                  <a:lnTo>
                                    <a:pt x="1296" y="1752"/>
                                  </a:lnTo>
                                  <a:lnTo>
                                    <a:pt x="1296" y="1796"/>
                                  </a:lnTo>
                                  <a:lnTo>
                                    <a:pt x="1272" y="1839"/>
                                  </a:lnTo>
                                  <a:lnTo>
                                    <a:pt x="1320" y="1829"/>
                                  </a:lnTo>
                                  <a:lnTo>
                                    <a:pt x="1378" y="1791"/>
                                  </a:lnTo>
                                  <a:lnTo>
                                    <a:pt x="1407" y="1767"/>
                                  </a:lnTo>
                                  <a:lnTo>
                                    <a:pt x="1440" y="1748"/>
                                  </a:lnTo>
                                  <a:lnTo>
                                    <a:pt x="1479" y="1709"/>
                                  </a:lnTo>
                                  <a:lnTo>
                                    <a:pt x="1507" y="1676"/>
                                  </a:lnTo>
                                  <a:lnTo>
                                    <a:pt x="1493" y="1623"/>
                                  </a:lnTo>
                                  <a:lnTo>
                                    <a:pt x="1440" y="1594"/>
                                  </a:lnTo>
                                  <a:lnTo>
                                    <a:pt x="1383" y="1628"/>
                                  </a:lnTo>
                                  <a:lnTo>
                                    <a:pt x="1354" y="1642"/>
                                  </a:lnTo>
                                  <a:lnTo>
                                    <a:pt x="1416" y="1560"/>
                                  </a:lnTo>
                                  <a:lnTo>
                                    <a:pt x="1440" y="1546"/>
                                  </a:lnTo>
                                  <a:lnTo>
                                    <a:pt x="1459" y="1522"/>
                                  </a:lnTo>
                                  <a:lnTo>
                                    <a:pt x="1488" y="1488"/>
                                  </a:lnTo>
                                  <a:lnTo>
                                    <a:pt x="1517" y="1445"/>
                                  </a:lnTo>
                                  <a:lnTo>
                                    <a:pt x="1522" y="1421"/>
                                  </a:lnTo>
                                  <a:lnTo>
                                    <a:pt x="1522" y="1397"/>
                                  </a:lnTo>
                                  <a:lnTo>
                                    <a:pt x="1531" y="1354"/>
                                  </a:lnTo>
                                  <a:lnTo>
                                    <a:pt x="1488" y="1359"/>
                                  </a:lnTo>
                                  <a:lnTo>
                                    <a:pt x="1440" y="1359"/>
                                  </a:lnTo>
                                  <a:lnTo>
                                    <a:pt x="1407" y="1368"/>
                                  </a:lnTo>
                                  <a:lnTo>
                                    <a:pt x="1383" y="1277"/>
                                  </a:lnTo>
                                  <a:lnTo>
                                    <a:pt x="1325" y="1296"/>
                                  </a:lnTo>
                                  <a:lnTo>
                                    <a:pt x="1282" y="1301"/>
                                  </a:lnTo>
                                  <a:lnTo>
                                    <a:pt x="1263" y="1306"/>
                                  </a:lnTo>
                                  <a:lnTo>
                                    <a:pt x="1239" y="1311"/>
                                  </a:lnTo>
                                  <a:lnTo>
                                    <a:pt x="1210" y="1292"/>
                                  </a:lnTo>
                                  <a:lnTo>
                                    <a:pt x="1176" y="1306"/>
                                  </a:lnTo>
                                  <a:lnTo>
                                    <a:pt x="1133" y="1325"/>
                                  </a:lnTo>
                                  <a:lnTo>
                                    <a:pt x="1114" y="1340"/>
                                  </a:lnTo>
                                  <a:lnTo>
                                    <a:pt x="1085" y="1388"/>
                                  </a:lnTo>
                                  <a:lnTo>
                                    <a:pt x="1071" y="1431"/>
                                  </a:lnTo>
                                  <a:lnTo>
                                    <a:pt x="1056" y="1450"/>
                                  </a:lnTo>
                                  <a:lnTo>
                                    <a:pt x="1018" y="1479"/>
                                  </a:lnTo>
                                  <a:lnTo>
                                    <a:pt x="989" y="1503"/>
                                  </a:lnTo>
                                  <a:lnTo>
                                    <a:pt x="984" y="1508"/>
                                  </a:lnTo>
                                  <a:lnTo>
                                    <a:pt x="922" y="1508"/>
                                  </a:lnTo>
                                  <a:lnTo>
                                    <a:pt x="927" y="1474"/>
                                  </a:lnTo>
                                  <a:lnTo>
                                    <a:pt x="936" y="1440"/>
                                  </a:lnTo>
                                  <a:lnTo>
                                    <a:pt x="955" y="1402"/>
                                  </a:lnTo>
                                  <a:lnTo>
                                    <a:pt x="984" y="1354"/>
                                  </a:lnTo>
                                  <a:lnTo>
                                    <a:pt x="1013" y="1344"/>
                                  </a:lnTo>
                                  <a:lnTo>
                                    <a:pt x="1047" y="1335"/>
                                  </a:lnTo>
                                  <a:lnTo>
                                    <a:pt x="989" y="1325"/>
                                  </a:lnTo>
                                  <a:lnTo>
                                    <a:pt x="946" y="1344"/>
                                  </a:lnTo>
                                  <a:lnTo>
                                    <a:pt x="912" y="1364"/>
                                  </a:lnTo>
                                  <a:lnTo>
                                    <a:pt x="874" y="1383"/>
                                  </a:lnTo>
                                  <a:lnTo>
                                    <a:pt x="816" y="1383"/>
                                  </a:lnTo>
                                  <a:lnTo>
                                    <a:pt x="797" y="1349"/>
                                  </a:lnTo>
                                  <a:lnTo>
                                    <a:pt x="768" y="1325"/>
                                  </a:lnTo>
                                  <a:lnTo>
                                    <a:pt x="754" y="1320"/>
                                  </a:lnTo>
                                  <a:lnTo>
                                    <a:pt x="706" y="1272"/>
                                  </a:lnTo>
                                  <a:lnTo>
                                    <a:pt x="643" y="1268"/>
                                  </a:lnTo>
                                  <a:lnTo>
                                    <a:pt x="528" y="1335"/>
                                  </a:lnTo>
                                  <a:lnTo>
                                    <a:pt x="557" y="1272"/>
                                  </a:lnTo>
                                  <a:lnTo>
                                    <a:pt x="591" y="1220"/>
                                  </a:lnTo>
                                  <a:lnTo>
                                    <a:pt x="619" y="1181"/>
                                  </a:lnTo>
                                  <a:lnTo>
                                    <a:pt x="643" y="1157"/>
                                  </a:lnTo>
                                  <a:lnTo>
                                    <a:pt x="720" y="1104"/>
                                  </a:lnTo>
                                  <a:lnTo>
                                    <a:pt x="706" y="1047"/>
                                  </a:lnTo>
                                  <a:lnTo>
                                    <a:pt x="643" y="1027"/>
                                  </a:lnTo>
                                  <a:lnTo>
                                    <a:pt x="619" y="1061"/>
                                  </a:lnTo>
                                  <a:lnTo>
                                    <a:pt x="586" y="1114"/>
                                  </a:lnTo>
                                  <a:lnTo>
                                    <a:pt x="533" y="1162"/>
                                  </a:lnTo>
                                  <a:lnTo>
                                    <a:pt x="461" y="1109"/>
                                  </a:lnTo>
                                  <a:lnTo>
                                    <a:pt x="499" y="1066"/>
                                  </a:lnTo>
                                  <a:lnTo>
                                    <a:pt x="528" y="1042"/>
                                  </a:lnTo>
                                  <a:lnTo>
                                    <a:pt x="600" y="994"/>
                                  </a:lnTo>
                                  <a:lnTo>
                                    <a:pt x="571" y="951"/>
                                  </a:lnTo>
                                  <a:lnTo>
                                    <a:pt x="557" y="879"/>
                                  </a:lnTo>
                                  <a:lnTo>
                                    <a:pt x="543" y="864"/>
                                  </a:lnTo>
                                  <a:lnTo>
                                    <a:pt x="456" y="879"/>
                                  </a:lnTo>
                                  <a:lnTo>
                                    <a:pt x="418" y="907"/>
                                  </a:lnTo>
                                  <a:lnTo>
                                    <a:pt x="394" y="951"/>
                                  </a:lnTo>
                                  <a:lnTo>
                                    <a:pt x="365" y="994"/>
                                  </a:lnTo>
                                  <a:lnTo>
                                    <a:pt x="303" y="1032"/>
                                  </a:lnTo>
                                  <a:lnTo>
                                    <a:pt x="279" y="1018"/>
                                  </a:lnTo>
                                  <a:lnTo>
                                    <a:pt x="298" y="989"/>
                                  </a:lnTo>
                                  <a:lnTo>
                                    <a:pt x="298" y="888"/>
                                  </a:lnTo>
                                  <a:lnTo>
                                    <a:pt x="279" y="879"/>
                                  </a:lnTo>
                                  <a:lnTo>
                                    <a:pt x="327" y="773"/>
                                  </a:lnTo>
                                  <a:lnTo>
                                    <a:pt x="327" y="749"/>
                                  </a:lnTo>
                                  <a:lnTo>
                                    <a:pt x="303" y="749"/>
                                  </a:lnTo>
                                  <a:lnTo>
                                    <a:pt x="245" y="706"/>
                                  </a:lnTo>
                                  <a:lnTo>
                                    <a:pt x="245" y="595"/>
                                  </a:lnTo>
                                  <a:lnTo>
                                    <a:pt x="192" y="591"/>
                                  </a:lnTo>
                                  <a:lnTo>
                                    <a:pt x="163" y="562"/>
                                  </a:lnTo>
                                  <a:lnTo>
                                    <a:pt x="115" y="543"/>
                                  </a:lnTo>
                                  <a:lnTo>
                                    <a:pt x="187" y="427"/>
                                  </a:lnTo>
                                  <a:lnTo>
                                    <a:pt x="120" y="379"/>
                                  </a:lnTo>
                                  <a:lnTo>
                                    <a:pt x="72" y="379"/>
                                  </a:lnTo>
                                  <a:lnTo>
                                    <a:pt x="29" y="384"/>
                                  </a:lnTo>
                                  <a:lnTo>
                                    <a:pt x="0" y="394"/>
                                  </a:lnTo>
                                  <a:lnTo>
                                    <a:pt x="5" y="350"/>
                                  </a:lnTo>
                                  <a:lnTo>
                                    <a:pt x="10" y="312"/>
                                  </a:lnTo>
                                  <a:lnTo>
                                    <a:pt x="34" y="288"/>
                                  </a:lnTo>
                                  <a:lnTo>
                                    <a:pt x="53" y="264"/>
                                  </a:lnTo>
                                  <a:lnTo>
                                    <a:pt x="77" y="245"/>
                                  </a:lnTo>
                                  <a:lnTo>
                                    <a:pt x="135" y="19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6"/>
                          <wps:cNvSpPr>
                            <a:spLocks/>
                          </wps:cNvSpPr>
                          <wps:spPr bwMode="auto">
                            <a:xfrm>
                              <a:off x="4162" y="1397"/>
                              <a:ext cx="2289" cy="2151"/>
                            </a:xfrm>
                            <a:custGeom>
                              <a:avLst/>
                              <a:gdLst>
                                <a:gd name="T0" fmla="*/ 96 w 2289"/>
                                <a:gd name="T1" fmla="*/ 168 h 2151"/>
                                <a:gd name="T2" fmla="*/ 513 w 2289"/>
                                <a:gd name="T3" fmla="*/ 82 h 2151"/>
                                <a:gd name="T4" fmla="*/ 998 w 2289"/>
                                <a:gd name="T5" fmla="*/ 63 h 2151"/>
                                <a:gd name="T6" fmla="*/ 1329 w 2289"/>
                                <a:gd name="T7" fmla="*/ 72 h 2151"/>
                                <a:gd name="T8" fmla="*/ 1728 w 2289"/>
                                <a:gd name="T9" fmla="*/ 235 h 2151"/>
                                <a:gd name="T10" fmla="*/ 1857 w 2289"/>
                                <a:gd name="T11" fmla="*/ 96 h 2151"/>
                                <a:gd name="T12" fmla="*/ 1901 w 2289"/>
                                <a:gd name="T13" fmla="*/ 312 h 2151"/>
                                <a:gd name="T14" fmla="*/ 2107 w 2289"/>
                                <a:gd name="T15" fmla="*/ 485 h 2151"/>
                                <a:gd name="T16" fmla="*/ 2150 w 2289"/>
                                <a:gd name="T17" fmla="*/ 720 h 2151"/>
                                <a:gd name="T18" fmla="*/ 2217 w 2289"/>
                                <a:gd name="T19" fmla="*/ 951 h 2151"/>
                                <a:gd name="T20" fmla="*/ 1877 w 2289"/>
                                <a:gd name="T21" fmla="*/ 1071 h 2151"/>
                                <a:gd name="T22" fmla="*/ 1997 w 2289"/>
                                <a:gd name="T23" fmla="*/ 1177 h 2151"/>
                                <a:gd name="T24" fmla="*/ 1757 w 2289"/>
                                <a:gd name="T25" fmla="*/ 1253 h 2151"/>
                                <a:gd name="T26" fmla="*/ 1713 w 2289"/>
                                <a:gd name="T27" fmla="*/ 1522 h 2151"/>
                                <a:gd name="T28" fmla="*/ 1560 w 2289"/>
                                <a:gd name="T29" fmla="*/ 1729 h 2151"/>
                                <a:gd name="T30" fmla="*/ 1641 w 2289"/>
                                <a:gd name="T31" fmla="*/ 1887 h 2151"/>
                                <a:gd name="T32" fmla="*/ 1382 w 2289"/>
                                <a:gd name="T33" fmla="*/ 1786 h 2151"/>
                                <a:gd name="T34" fmla="*/ 1531 w 2289"/>
                                <a:gd name="T35" fmla="*/ 1950 h 2151"/>
                                <a:gd name="T36" fmla="*/ 1536 w 2289"/>
                                <a:gd name="T37" fmla="*/ 2098 h 2151"/>
                                <a:gd name="T38" fmla="*/ 1089 w 2289"/>
                                <a:gd name="T39" fmla="*/ 2050 h 2151"/>
                                <a:gd name="T40" fmla="*/ 1008 w 2289"/>
                                <a:gd name="T41" fmla="*/ 1901 h 2151"/>
                                <a:gd name="T42" fmla="*/ 1085 w 2289"/>
                                <a:gd name="T43" fmla="*/ 1580 h 2151"/>
                                <a:gd name="T44" fmla="*/ 1142 w 2289"/>
                                <a:gd name="T45" fmla="*/ 1849 h 2151"/>
                                <a:gd name="T46" fmla="*/ 1382 w 2289"/>
                                <a:gd name="T47" fmla="*/ 1685 h 2151"/>
                                <a:gd name="T48" fmla="*/ 1224 w 2289"/>
                                <a:gd name="T49" fmla="*/ 1642 h 2151"/>
                                <a:gd name="T50" fmla="*/ 1397 w 2289"/>
                                <a:gd name="T51" fmla="*/ 1402 h 2151"/>
                                <a:gd name="T52" fmla="*/ 1272 w 2289"/>
                                <a:gd name="T53" fmla="*/ 1373 h 2151"/>
                                <a:gd name="T54" fmla="*/ 1382 w 2289"/>
                                <a:gd name="T55" fmla="*/ 1450 h 2151"/>
                                <a:gd name="T56" fmla="*/ 1224 w 2289"/>
                                <a:gd name="T57" fmla="*/ 1652 h 2151"/>
                                <a:gd name="T58" fmla="*/ 1344 w 2289"/>
                                <a:gd name="T59" fmla="*/ 1709 h 2151"/>
                                <a:gd name="T60" fmla="*/ 1147 w 2289"/>
                                <a:gd name="T61" fmla="*/ 1844 h 2151"/>
                                <a:gd name="T62" fmla="*/ 1008 w 2289"/>
                                <a:gd name="T63" fmla="*/ 1657 h 2151"/>
                                <a:gd name="T64" fmla="*/ 998 w 2289"/>
                                <a:gd name="T65" fmla="*/ 1911 h 2151"/>
                                <a:gd name="T66" fmla="*/ 1061 w 2289"/>
                                <a:gd name="T67" fmla="*/ 2046 h 2151"/>
                                <a:gd name="T68" fmla="*/ 1483 w 2289"/>
                                <a:gd name="T69" fmla="*/ 2079 h 2151"/>
                                <a:gd name="T70" fmla="*/ 1637 w 2289"/>
                                <a:gd name="T71" fmla="*/ 1911 h 2151"/>
                                <a:gd name="T72" fmla="*/ 1406 w 2289"/>
                                <a:gd name="T73" fmla="*/ 1820 h 2151"/>
                                <a:gd name="T74" fmla="*/ 1469 w 2289"/>
                                <a:gd name="T75" fmla="*/ 1863 h 2151"/>
                                <a:gd name="T76" fmla="*/ 1704 w 2289"/>
                                <a:gd name="T77" fmla="*/ 1738 h 2151"/>
                                <a:gd name="T78" fmla="*/ 1584 w 2289"/>
                                <a:gd name="T79" fmla="*/ 1681 h 2151"/>
                                <a:gd name="T80" fmla="*/ 1723 w 2289"/>
                                <a:gd name="T81" fmla="*/ 1522 h 2151"/>
                                <a:gd name="T82" fmla="*/ 1766 w 2289"/>
                                <a:gd name="T83" fmla="*/ 1263 h 2151"/>
                                <a:gd name="T84" fmla="*/ 2107 w 2289"/>
                                <a:gd name="T85" fmla="*/ 1100 h 2151"/>
                                <a:gd name="T86" fmla="*/ 1853 w 2289"/>
                                <a:gd name="T87" fmla="*/ 1114 h 2151"/>
                                <a:gd name="T88" fmla="*/ 2078 w 2289"/>
                                <a:gd name="T89" fmla="*/ 946 h 2151"/>
                                <a:gd name="T90" fmla="*/ 2251 w 2289"/>
                                <a:gd name="T91" fmla="*/ 855 h 2151"/>
                                <a:gd name="T92" fmla="*/ 2145 w 2289"/>
                                <a:gd name="T93" fmla="*/ 600 h 2151"/>
                                <a:gd name="T94" fmla="*/ 1987 w 2289"/>
                                <a:gd name="T95" fmla="*/ 586 h 2151"/>
                                <a:gd name="T96" fmla="*/ 1910 w 2289"/>
                                <a:gd name="T97" fmla="*/ 322 h 2151"/>
                                <a:gd name="T98" fmla="*/ 2040 w 2289"/>
                                <a:gd name="T99" fmla="*/ 87 h 2151"/>
                                <a:gd name="T100" fmla="*/ 1757 w 2289"/>
                                <a:gd name="T101" fmla="*/ 264 h 2151"/>
                                <a:gd name="T102" fmla="*/ 1589 w 2289"/>
                                <a:gd name="T103" fmla="*/ 149 h 2151"/>
                                <a:gd name="T104" fmla="*/ 1233 w 2289"/>
                                <a:gd name="T105" fmla="*/ 48 h 2151"/>
                                <a:gd name="T106" fmla="*/ 974 w 2289"/>
                                <a:gd name="T107" fmla="*/ 19 h 2151"/>
                                <a:gd name="T108" fmla="*/ 398 w 2289"/>
                                <a:gd name="T109" fmla="*/ 101 h 2151"/>
                                <a:gd name="T110" fmla="*/ 110 w 2289"/>
                                <a:gd name="T111" fmla="*/ 82 h 2151"/>
                                <a:gd name="T112" fmla="*/ 9 w 2289"/>
                                <a:gd name="T113" fmla="*/ 207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89" h="2151">
                                  <a:moveTo>
                                    <a:pt x="9" y="207"/>
                                  </a:moveTo>
                                  <a:lnTo>
                                    <a:pt x="9" y="149"/>
                                  </a:lnTo>
                                  <a:lnTo>
                                    <a:pt x="24" y="87"/>
                                  </a:lnTo>
                                  <a:lnTo>
                                    <a:pt x="19" y="91"/>
                                  </a:lnTo>
                                  <a:lnTo>
                                    <a:pt x="67" y="72"/>
                                  </a:lnTo>
                                  <a:lnTo>
                                    <a:pt x="105" y="91"/>
                                  </a:lnTo>
                                  <a:lnTo>
                                    <a:pt x="101" y="87"/>
                                  </a:lnTo>
                                  <a:lnTo>
                                    <a:pt x="96" y="163"/>
                                  </a:lnTo>
                                  <a:lnTo>
                                    <a:pt x="96" y="168"/>
                                  </a:lnTo>
                                  <a:lnTo>
                                    <a:pt x="101" y="168"/>
                                  </a:lnTo>
                                  <a:lnTo>
                                    <a:pt x="177" y="154"/>
                                  </a:lnTo>
                                  <a:lnTo>
                                    <a:pt x="235" y="154"/>
                                  </a:lnTo>
                                  <a:lnTo>
                                    <a:pt x="288" y="178"/>
                                  </a:lnTo>
                                  <a:lnTo>
                                    <a:pt x="293" y="178"/>
                                  </a:lnTo>
                                  <a:lnTo>
                                    <a:pt x="403" y="111"/>
                                  </a:lnTo>
                                  <a:lnTo>
                                    <a:pt x="398" y="111"/>
                                  </a:lnTo>
                                  <a:lnTo>
                                    <a:pt x="456" y="91"/>
                                  </a:lnTo>
                                  <a:lnTo>
                                    <a:pt x="513" y="82"/>
                                  </a:lnTo>
                                  <a:lnTo>
                                    <a:pt x="552" y="63"/>
                                  </a:lnTo>
                                  <a:lnTo>
                                    <a:pt x="629" y="39"/>
                                  </a:lnTo>
                                  <a:lnTo>
                                    <a:pt x="739" y="39"/>
                                  </a:lnTo>
                                  <a:lnTo>
                                    <a:pt x="797" y="29"/>
                                  </a:lnTo>
                                  <a:lnTo>
                                    <a:pt x="840" y="24"/>
                                  </a:lnTo>
                                  <a:lnTo>
                                    <a:pt x="936" y="10"/>
                                  </a:lnTo>
                                  <a:lnTo>
                                    <a:pt x="974" y="29"/>
                                  </a:lnTo>
                                  <a:lnTo>
                                    <a:pt x="969" y="29"/>
                                  </a:lnTo>
                                  <a:lnTo>
                                    <a:pt x="998" y="63"/>
                                  </a:lnTo>
                                  <a:lnTo>
                                    <a:pt x="1085" y="63"/>
                                  </a:lnTo>
                                  <a:lnTo>
                                    <a:pt x="1080" y="63"/>
                                  </a:lnTo>
                                  <a:lnTo>
                                    <a:pt x="1094" y="72"/>
                                  </a:lnTo>
                                  <a:lnTo>
                                    <a:pt x="1195" y="72"/>
                                  </a:lnTo>
                                  <a:lnTo>
                                    <a:pt x="1233" y="58"/>
                                  </a:lnTo>
                                  <a:lnTo>
                                    <a:pt x="1310" y="58"/>
                                  </a:lnTo>
                                  <a:lnTo>
                                    <a:pt x="1305" y="58"/>
                                  </a:lnTo>
                                  <a:lnTo>
                                    <a:pt x="1325" y="72"/>
                                  </a:lnTo>
                                  <a:lnTo>
                                    <a:pt x="1329" y="72"/>
                                  </a:lnTo>
                                  <a:lnTo>
                                    <a:pt x="1425" y="91"/>
                                  </a:lnTo>
                                  <a:lnTo>
                                    <a:pt x="1541" y="91"/>
                                  </a:lnTo>
                                  <a:lnTo>
                                    <a:pt x="1536" y="91"/>
                                  </a:lnTo>
                                  <a:lnTo>
                                    <a:pt x="1584" y="159"/>
                                  </a:lnTo>
                                  <a:lnTo>
                                    <a:pt x="1651" y="159"/>
                                  </a:lnTo>
                                  <a:lnTo>
                                    <a:pt x="1718" y="135"/>
                                  </a:lnTo>
                                  <a:lnTo>
                                    <a:pt x="1713" y="130"/>
                                  </a:lnTo>
                                  <a:lnTo>
                                    <a:pt x="1718" y="207"/>
                                  </a:lnTo>
                                  <a:lnTo>
                                    <a:pt x="1728" y="235"/>
                                  </a:lnTo>
                                  <a:lnTo>
                                    <a:pt x="1728" y="240"/>
                                  </a:lnTo>
                                  <a:lnTo>
                                    <a:pt x="1757" y="269"/>
                                  </a:lnTo>
                                  <a:lnTo>
                                    <a:pt x="1766" y="269"/>
                                  </a:lnTo>
                                  <a:lnTo>
                                    <a:pt x="1766" y="264"/>
                                  </a:lnTo>
                                  <a:lnTo>
                                    <a:pt x="1800" y="202"/>
                                  </a:lnTo>
                                  <a:lnTo>
                                    <a:pt x="1800" y="207"/>
                                  </a:lnTo>
                                  <a:lnTo>
                                    <a:pt x="1862" y="115"/>
                                  </a:lnTo>
                                  <a:lnTo>
                                    <a:pt x="1862" y="91"/>
                                  </a:lnTo>
                                  <a:lnTo>
                                    <a:pt x="1857" y="96"/>
                                  </a:lnTo>
                                  <a:lnTo>
                                    <a:pt x="1992" y="82"/>
                                  </a:lnTo>
                                  <a:lnTo>
                                    <a:pt x="2040" y="96"/>
                                  </a:lnTo>
                                  <a:lnTo>
                                    <a:pt x="2035" y="91"/>
                                  </a:lnTo>
                                  <a:lnTo>
                                    <a:pt x="2030" y="159"/>
                                  </a:lnTo>
                                  <a:lnTo>
                                    <a:pt x="2040" y="207"/>
                                  </a:lnTo>
                                  <a:lnTo>
                                    <a:pt x="2045" y="202"/>
                                  </a:lnTo>
                                  <a:lnTo>
                                    <a:pt x="1987" y="231"/>
                                  </a:lnTo>
                                  <a:lnTo>
                                    <a:pt x="1982" y="231"/>
                                  </a:lnTo>
                                  <a:lnTo>
                                    <a:pt x="1901" y="312"/>
                                  </a:lnTo>
                                  <a:lnTo>
                                    <a:pt x="1901" y="317"/>
                                  </a:lnTo>
                                  <a:lnTo>
                                    <a:pt x="1872" y="432"/>
                                  </a:lnTo>
                                  <a:lnTo>
                                    <a:pt x="1896" y="519"/>
                                  </a:lnTo>
                                  <a:lnTo>
                                    <a:pt x="1886" y="548"/>
                                  </a:lnTo>
                                  <a:lnTo>
                                    <a:pt x="1886" y="552"/>
                                  </a:lnTo>
                                  <a:lnTo>
                                    <a:pt x="1939" y="596"/>
                                  </a:lnTo>
                                  <a:lnTo>
                                    <a:pt x="1997" y="596"/>
                                  </a:lnTo>
                                  <a:lnTo>
                                    <a:pt x="2069" y="548"/>
                                  </a:lnTo>
                                  <a:lnTo>
                                    <a:pt x="2107" y="485"/>
                                  </a:lnTo>
                                  <a:lnTo>
                                    <a:pt x="2102" y="485"/>
                                  </a:lnTo>
                                  <a:lnTo>
                                    <a:pt x="2165" y="480"/>
                                  </a:lnTo>
                                  <a:lnTo>
                                    <a:pt x="2160" y="476"/>
                                  </a:lnTo>
                                  <a:lnTo>
                                    <a:pt x="2136" y="543"/>
                                  </a:lnTo>
                                  <a:lnTo>
                                    <a:pt x="2131" y="562"/>
                                  </a:lnTo>
                                  <a:lnTo>
                                    <a:pt x="2136" y="600"/>
                                  </a:lnTo>
                                  <a:lnTo>
                                    <a:pt x="2141" y="658"/>
                                  </a:lnTo>
                                  <a:lnTo>
                                    <a:pt x="2150" y="716"/>
                                  </a:lnTo>
                                  <a:lnTo>
                                    <a:pt x="2150" y="720"/>
                                  </a:lnTo>
                                  <a:lnTo>
                                    <a:pt x="2217" y="720"/>
                                  </a:lnTo>
                                  <a:lnTo>
                                    <a:pt x="2285" y="706"/>
                                  </a:lnTo>
                                  <a:lnTo>
                                    <a:pt x="2280" y="701"/>
                                  </a:lnTo>
                                  <a:lnTo>
                                    <a:pt x="2241" y="773"/>
                                  </a:lnTo>
                                  <a:lnTo>
                                    <a:pt x="2241" y="860"/>
                                  </a:lnTo>
                                  <a:lnTo>
                                    <a:pt x="2270" y="888"/>
                                  </a:lnTo>
                                  <a:lnTo>
                                    <a:pt x="2270" y="879"/>
                                  </a:lnTo>
                                  <a:lnTo>
                                    <a:pt x="2213" y="951"/>
                                  </a:lnTo>
                                  <a:lnTo>
                                    <a:pt x="2217" y="951"/>
                                  </a:lnTo>
                                  <a:lnTo>
                                    <a:pt x="2102" y="912"/>
                                  </a:lnTo>
                                  <a:lnTo>
                                    <a:pt x="2097" y="912"/>
                                  </a:lnTo>
                                  <a:lnTo>
                                    <a:pt x="2069" y="936"/>
                                  </a:lnTo>
                                  <a:lnTo>
                                    <a:pt x="2006" y="994"/>
                                  </a:lnTo>
                                  <a:lnTo>
                                    <a:pt x="2006" y="999"/>
                                  </a:lnTo>
                                  <a:lnTo>
                                    <a:pt x="1982" y="1052"/>
                                  </a:lnTo>
                                  <a:lnTo>
                                    <a:pt x="1987" y="1047"/>
                                  </a:lnTo>
                                  <a:lnTo>
                                    <a:pt x="1915" y="1066"/>
                                  </a:lnTo>
                                  <a:lnTo>
                                    <a:pt x="1877" y="1071"/>
                                  </a:lnTo>
                                  <a:lnTo>
                                    <a:pt x="1872" y="1071"/>
                                  </a:lnTo>
                                  <a:lnTo>
                                    <a:pt x="1843" y="1104"/>
                                  </a:lnTo>
                                  <a:lnTo>
                                    <a:pt x="1843" y="1109"/>
                                  </a:lnTo>
                                  <a:lnTo>
                                    <a:pt x="1833" y="1148"/>
                                  </a:lnTo>
                                  <a:lnTo>
                                    <a:pt x="1833" y="1152"/>
                                  </a:lnTo>
                                  <a:lnTo>
                                    <a:pt x="1838" y="1152"/>
                                  </a:lnTo>
                                  <a:lnTo>
                                    <a:pt x="1877" y="1143"/>
                                  </a:lnTo>
                                  <a:lnTo>
                                    <a:pt x="1992" y="1177"/>
                                  </a:lnTo>
                                  <a:lnTo>
                                    <a:pt x="1997" y="1177"/>
                                  </a:lnTo>
                                  <a:lnTo>
                                    <a:pt x="2107" y="1109"/>
                                  </a:lnTo>
                                  <a:lnTo>
                                    <a:pt x="2097" y="1100"/>
                                  </a:lnTo>
                                  <a:lnTo>
                                    <a:pt x="2006" y="1225"/>
                                  </a:lnTo>
                                  <a:lnTo>
                                    <a:pt x="1939" y="1268"/>
                                  </a:lnTo>
                                  <a:lnTo>
                                    <a:pt x="1944" y="1268"/>
                                  </a:lnTo>
                                  <a:lnTo>
                                    <a:pt x="1877" y="1287"/>
                                  </a:lnTo>
                                  <a:lnTo>
                                    <a:pt x="1829" y="1273"/>
                                  </a:lnTo>
                                  <a:lnTo>
                                    <a:pt x="1761" y="1253"/>
                                  </a:lnTo>
                                  <a:lnTo>
                                    <a:pt x="1757" y="1253"/>
                                  </a:lnTo>
                                  <a:lnTo>
                                    <a:pt x="1651" y="1335"/>
                                  </a:lnTo>
                                  <a:lnTo>
                                    <a:pt x="1651" y="1340"/>
                                  </a:lnTo>
                                  <a:lnTo>
                                    <a:pt x="1656" y="1373"/>
                                  </a:lnTo>
                                  <a:lnTo>
                                    <a:pt x="1661" y="1402"/>
                                  </a:lnTo>
                                  <a:lnTo>
                                    <a:pt x="1670" y="1431"/>
                                  </a:lnTo>
                                  <a:lnTo>
                                    <a:pt x="1670" y="1436"/>
                                  </a:lnTo>
                                  <a:lnTo>
                                    <a:pt x="1694" y="1465"/>
                                  </a:lnTo>
                                  <a:lnTo>
                                    <a:pt x="1694" y="1460"/>
                                  </a:lnTo>
                                  <a:lnTo>
                                    <a:pt x="1713" y="1522"/>
                                  </a:lnTo>
                                  <a:lnTo>
                                    <a:pt x="1723" y="1570"/>
                                  </a:lnTo>
                                  <a:lnTo>
                                    <a:pt x="1728" y="1565"/>
                                  </a:lnTo>
                                  <a:lnTo>
                                    <a:pt x="1680" y="1580"/>
                                  </a:lnTo>
                                  <a:lnTo>
                                    <a:pt x="1632" y="1604"/>
                                  </a:lnTo>
                                  <a:lnTo>
                                    <a:pt x="1627" y="1604"/>
                                  </a:lnTo>
                                  <a:lnTo>
                                    <a:pt x="1593" y="1647"/>
                                  </a:lnTo>
                                  <a:lnTo>
                                    <a:pt x="1574" y="1676"/>
                                  </a:lnTo>
                                  <a:lnTo>
                                    <a:pt x="1574" y="1681"/>
                                  </a:lnTo>
                                  <a:lnTo>
                                    <a:pt x="1560" y="1729"/>
                                  </a:lnTo>
                                  <a:lnTo>
                                    <a:pt x="1550" y="1772"/>
                                  </a:lnTo>
                                  <a:lnTo>
                                    <a:pt x="1550" y="1777"/>
                                  </a:lnTo>
                                  <a:lnTo>
                                    <a:pt x="1651" y="1777"/>
                                  </a:lnTo>
                                  <a:lnTo>
                                    <a:pt x="1704" y="1743"/>
                                  </a:lnTo>
                                  <a:lnTo>
                                    <a:pt x="1694" y="1733"/>
                                  </a:lnTo>
                                  <a:lnTo>
                                    <a:pt x="1656" y="1796"/>
                                  </a:lnTo>
                                  <a:lnTo>
                                    <a:pt x="1656" y="1801"/>
                                  </a:lnTo>
                                  <a:lnTo>
                                    <a:pt x="1637" y="1892"/>
                                  </a:lnTo>
                                  <a:lnTo>
                                    <a:pt x="1641" y="1887"/>
                                  </a:lnTo>
                                  <a:lnTo>
                                    <a:pt x="1569" y="1868"/>
                                  </a:lnTo>
                                  <a:lnTo>
                                    <a:pt x="1473" y="1853"/>
                                  </a:lnTo>
                                  <a:lnTo>
                                    <a:pt x="1478" y="1858"/>
                                  </a:lnTo>
                                  <a:lnTo>
                                    <a:pt x="1469" y="1805"/>
                                  </a:lnTo>
                                  <a:lnTo>
                                    <a:pt x="1469" y="1801"/>
                                  </a:lnTo>
                                  <a:lnTo>
                                    <a:pt x="1454" y="1777"/>
                                  </a:lnTo>
                                  <a:lnTo>
                                    <a:pt x="1425" y="1757"/>
                                  </a:lnTo>
                                  <a:lnTo>
                                    <a:pt x="1416" y="1757"/>
                                  </a:lnTo>
                                  <a:lnTo>
                                    <a:pt x="1382" y="1786"/>
                                  </a:lnTo>
                                  <a:lnTo>
                                    <a:pt x="1382" y="1791"/>
                                  </a:lnTo>
                                  <a:lnTo>
                                    <a:pt x="1397" y="1820"/>
                                  </a:lnTo>
                                  <a:lnTo>
                                    <a:pt x="1397" y="1882"/>
                                  </a:lnTo>
                                  <a:lnTo>
                                    <a:pt x="1392" y="1926"/>
                                  </a:lnTo>
                                  <a:lnTo>
                                    <a:pt x="1392" y="1930"/>
                                  </a:lnTo>
                                  <a:lnTo>
                                    <a:pt x="1435" y="1930"/>
                                  </a:lnTo>
                                  <a:lnTo>
                                    <a:pt x="1521" y="1926"/>
                                  </a:lnTo>
                                  <a:lnTo>
                                    <a:pt x="1517" y="1926"/>
                                  </a:lnTo>
                                  <a:lnTo>
                                    <a:pt x="1531" y="1950"/>
                                  </a:lnTo>
                                  <a:lnTo>
                                    <a:pt x="1536" y="1950"/>
                                  </a:lnTo>
                                  <a:lnTo>
                                    <a:pt x="1637" y="1921"/>
                                  </a:lnTo>
                                  <a:lnTo>
                                    <a:pt x="1632" y="1916"/>
                                  </a:lnTo>
                                  <a:lnTo>
                                    <a:pt x="1627" y="1954"/>
                                  </a:lnTo>
                                  <a:lnTo>
                                    <a:pt x="1627" y="1978"/>
                                  </a:lnTo>
                                  <a:lnTo>
                                    <a:pt x="1622" y="2017"/>
                                  </a:lnTo>
                                  <a:lnTo>
                                    <a:pt x="1622" y="2012"/>
                                  </a:lnTo>
                                  <a:lnTo>
                                    <a:pt x="1531" y="2098"/>
                                  </a:lnTo>
                                  <a:lnTo>
                                    <a:pt x="1536" y="2098"/>
                                  </a:lnTo>
                                  <a:lnTo>
                                    <a:pt x="1483" y="2070"/>
                                  </a:lnTo>
                                  <a:lnTo>
                                    <a:pt x="1421" y="2098"/>
                                  </a:lnTo>
                                  <a:lnTo>
                                    <a:pt x="1305" y="2142"/>
                                  </a:lnTo>
                                  <a:lnTo>
                                    <a:pt x="1310" y="2142"/>
                                  </a:lnTo>
                                  <a:lnTo>
                                    <a:pt x="1296" y="2132"/>
                                  </a:lnTo>
                                  <a:lnTo>
                                    <a:pt x="1200" y="2017"/>
                                  </a:lnTo>
                                  <a:lnTo>
                                    <a:pt x="1195" y="2017"/>
                                  </a:lnTo>
                                  <a:lnTo>
                                    <a:pt x="1085" y="2050"/>
                                  </a:lnTo>
                                  <a:lnTo>
                                    <a:pt x="1089" y="2050"/>
                                  </a:lnTo>
                                  <a:lnTo>
                                    <a:pt x="1070" y="2036"/>
                                  </a:lnTo>
                                  <a:lnTo>
                                    <a:pt x="1065" y="2036"/>
                                  </a:lnTo>
                                  <a:lnTo>
                                    <a:pt x="945" y="2026"/>
                                  </a:lnTo>
                                  <a:lnTo>
                                    <a:pt x="950" y="2031"/>
                                  </a:lnTo>
                                  <a:lnTo>
                                    <a:pt x="965" y="1988"/>
                                  </a:lnTo>
                                  <a:lnTo>
                                    <a:pt x="979" y="1935"/>
                                  </a:lnTo>
                                  <a:lnTo>
                                    <a:pt x="979" y="1940"/>
                                  </a:lnTo>
                                  <a:lnTo>
                                    <a:pt x="1008" y="1911"/>
                                  </a:lnTo>
                                  <a:lnTo>
                                    <a:pt x="1008" y="1901"/>
                                  </a:lnTo>
                                  <a:lnTo>
                                    <a:pt x="974" y="1858"/>
                                  </a:lnTo>
                                  <a:lnTo>
                                    <a:pt x="974" y="1863"/>
                                  </a:lnTo>
                                  <a:lnTo>
                                    <a:pt x="950" y="1815"/>
                                  </a:lnTo>
                                  <a:lnTo>
                                    <a:pt x="950" y="1810"/>
                                  </a:lnTo>
                                  <a:lnTo>
                                    <a:pt x="917" y="1786"/>
                                  </a:lnTo>
                                  <a:lnTo>
                                    <a:pt x="917" y="1796"/>
                                  </a:lnTo>
                                  <a:lnTo>
                                    <a:pt x="974" y="1733"/>
                                  </a:lnTo>
                                  <a:lnTo>
                                    <a:pt x="1017" y="1666"/>
                                  </a:lnTo>
                                  <a:lnTo>
                                    <a:pt x="1085" y="1580"/>
                                  </a:lnTo>
                                  <a:lnTo>
                                    <a:pt x="1075" y="1580"/>
                                  </a:lnTo>
                                  <a:lnTo>
                                    <a:pt x="1123" y="1642"/>
                                  </a:lnTo>
                                  <a:lnTo>
                                    <a:pt x="1176" y="1690"/>
                                  </a:lnTo>
                                  <a:lnTo>
                                    <a:pt x="1176" y="1685"/>
                                  </a:lnTo>
                                  <a:lnTo>
                                    <a:pt x="1161" y="1757"/>
                                  </a:lnTo>
                                  <a:lnTo>
                                    <a:pt x="1161" y="1801"/>
                                  </a:lnTo>
                                  <a:lnTo>
                                    <a:pt x="1137" y="1844"/>
                                  </a:lnTo>
                                  <a:lnTo>
                                    <a:pt x="1137" y="1849"/>
                                  </a:lnTo>
                                  <a:lnTo>
                                    <a:pt x="1142" y="1849"/>
                                  </a:lnTo>
                                  <a:lnTo>
                                    <a:pt x="1190" y="1839"/>
                                  </a:lnTo>
                                  <a:lnTo>
                                    <a:pt x="1195" y="1839"/>
                                  </a:lnTo>
                                  <a:lnTo>
                                    <a:pt x="1253" y="1801"/>
                                  </a:lnTo>
                                  <a:lnTo>
                                    <a:pt x="1281" y="1777"/>
                                  </a:lnTo>
                                  <a:lnTo>
                                    <a:pt x="1277" y="1777"/>
                                  </a:lnTo>
                                  <a:lnTo>
                                    <a:pt x="1310" y="1757"/>
                                  </a:lnTo>
                                  <a:lnTo>
                                    <a:pt x="1315" y="1757"/>
                                  </a:lnTo>
                                  <a:lnTo>
                                    <a:pt x="1353" y="1719"/>
                                  </a:lnTo>
                                  <a:lnTo>
                                    <a:pt x="1382" y="1685"/>
                                  </a:lnTo>
                                  <a:lnTo>
                                    <a:pt x="1382" y="1681"/>
                                  </a:lnTo>
                                  <a:lnTo>
                                    <a:pt x="1368" y="1628"/>
                                  </a:lnTo>
                                  <a:lnTo>
                                    <a:pt x="1368" y="1623"/>
                                  </a:lnTo>
                                  <a:lnTo>
                                    <a:pt x="1363" y="1623"/>
                                  </a:lnTo>
                                  <a:lnTo>
                                    <a:pt x="1310" y="1594"/>
                                  </a:lnTo>
                                  <a:lnTo>
                                    <a:pt x="1305" y="1594"/>
                                  </a:lnTo>
                                  <a:lnTo>
                                    <a:pt x="1248" y="1628"/>
                                  </a:lnTo>
                                  <a:lnTo>
                                    <a:pt x="1253" y="1628"/>
                                  </a:lnTo>
                                  <a:lnTo>
                                    <a:pt x="1224" y="1642"/>
                                  </a:lnTo>
                                  <a:lnTo>
                                    <a:pt x="1229" y="1652"/>
                                  </a:lnTo>
                                  <a:lnTo>
                                    <a:pt x="1291" y="1570"/>
                                  </a:lnTo>
                                  <a:lnTo>
                                    <a:pt x="1315" y="1556"/>
                                  </a:lnTo>
                                  <a:lnTo>
                                    <a:pt x="1334" y="1532"/>
                                  </a:lnTo>
                                  <a:lnTo>
                                    <a:pt x="1363" y="1498"/>
                                  </a:lnTo>
                                  <a:lnTo>
                                    <a:pt x="1392" y="1455"/>
                                  </a:lnTo>
                                  <a:lnTo>
                                    <a:pt x="1392" y="1450"/>
                                  </a:lnTo>
                                  <a:lnTo>
                                    <a:pt x="1397" y="1426"/>
                                  </a:lnTo>
                                  <a:lnTo>
                                    <a:pt x="1397" y="1402"/>
                                  </a:lnTo>
                                  <a:lnTo>
                                    <a:pt x="1406" y="1359"/>
                                  </a:lnTo>
                                  <a:lnTo>
                                    <a:pt x="1406" y="1354"/>
                                  </a:lnTo>
                                  <a:lnTo>
                                    <a:pt x="1401" y="1354"/>
                                  </a:lnTo>
                                  <a:lnTo>
                                    <a:pt x="1358" y="1359"/>
                                  </a:lnTo>
                                  <a:lnTo>
                                    <a:pt x="1310" y="1359"/>
                                  </a:lnTo>
                                  <a:lnTo>
                                    <a:pt x="1277" y="1369"/>
                                  </a:lnTo>
                                  <a:lnTo>
                                    <a:pt x="1281" y="1373"/>
                                  </a:lnTo>
                                  <a:lnTo>
                                    <a:pt x="1248" y="1282"/>
                                  </a:lnTo>
                                  <a:lnTo>
                                    <a:pt x="1272" y="1373"/>
                                  </a:lnTo>
                                  <a:lnTo>
                                    <a:pt x="1272" y="1378"/>
                                  </a:lnTo>
                                  <a:lnTo>
                                    <a:pt x="1277" y="1378"/>
                                  </a:lnTo>
                                  <a:lnTo>
                                    <a:pt x="1310" y="1369"/>
                                  </a:lnTo>
                                  <a:lnTo>
                                    <a:pt x="1358" y="1369"/>
                                  </a:lnTo>
                                  <a:lnTo>
                                    <a:pt x="1401" y="1364"/>
                                  </a:lnTo>
                                  <a:lnTo>
                                    <a:pt x="1397" y="1359"/>
                                  </a:lnTo>
                                  <a:lnTo>
                                    <a:pt x="1387" y="1402"/>
                                  </a:lnTo>
                                  <a:lnTo>
                                    <a:pt x="1387" y="1426"/>
                                  </a:lnTo>
                                  <a:lnTo>
                                    <a:pt x="1382" y="1450"/>
                                  </a:lnTo>
                                  <a:lnTo>
                                    <a:pt x="1382" y="1445"/>
                                  </a:lnTo>
                                  <a:lnTo>
                                    <a:pt x="1353" y="1489"/>
                                  </a:lnTo>
                                  <a:lnTo>
                                    <a:pt x="1325" y="1522"/>
                                  </a:lnTo>
                                  <a:lnTo>
                                    <a:pt x="1305" y="1546"/>
                                  </a:lnTo>
                                  <a:lnTo>
                                    <a:pt x="1281" y="1561"/>
                                  </a:lnTo>
                                  <a:lnTo>
                                    <a:pt x="1219" y="1642"/>
                                  </a:lnTo>
                                  <a:lnTo>
                                    <a:pt x="1219" y="1647"/>
                                  </a:lnTo>
                                  <a:lnTo>
                                    <a:pt x="1219" y="1652"/>
                                  </a:lnTo>
                                  <a:lnTo>
                                    <a:pt x="1224" y="1652"/>
                                  </a:lnTo>
                                  <a:lnTo>
                                    <a:pt x="1253" y="1637"/>
                                  </a:lnTo>
                                  <a:lnTo>
                                    <a:pt x="1257" y="1637"/>
                                  </a:lnTo>
                                  <a:lnTo>
                                    <a:pt x="1315" y="1604"/>
                                  </a:lnTo>
                                  <a:lnTo>
                                    <a:pt x="1310" y="1604"/>
                                  </a:lnTo>
                                  <a:lnTo>
                                    <a:pt x="1363" y="1633"/>
                                  </a:lnTo>
                                  <a:lnTo>
                                    <a:pt x="1358" y="1628"/>
                                  </a:lnTo>
                                  <a:lnTo>
                                    <a:pt x="1373" y="1681"/>
                                  </a:lnTo>
                                  <a:lnTo>
                                    <a:pt x="1373" y="1676"/>
                                  </a:lnTo>
                                  <a:lnTo>
                                    <a:pt x="1344" y="1709"/>
                                  </a:lnTo>
                                  <a:lnTo>
                                    <a:pt x="1305" y="1748"/>
                                  </a:lnTo>
                                  <a:lnTo>
                                    <a:pt x="1310" y="1748"/>
                                  </a:lnTo>
                                  <a:lnTo>
                                    <a:pt x="1277" y="1767"/>
                                  </a:lnTo>
                                  <a:lnTo>
                                    <a:pt x="1272" y="1767"/>
                                  </a:lnTo>
                                  <a:lnTo>
                                    <a:pt x="1243" y="1791"/>
                                  </a:lnTo>
                                  <a:lnTo>
                                    <a:pt x="1185" y="1829"/>
                                  </a:lnTo>
                                  <a:lnTo>
                                    <a:pt x="1190" y="1829"/>
                                  </a:lnTo>
                                  <a:lnTo>
                                    <a:pt x="1142" y="1839"/>
                                  </a:lnTo>
                                  <a:lnTo>
                                    <a:pt x="1147" y="1844"/>
                                  </a:lnTo>
                                  <a:lnTo>
                                    <a:pt x="1171" y="1801"/>
                                  </a:lnTo>
                                  <a:lnTo>
                                    <a:pt x="1171" y="1757"/>
                                  </a:lnTo>
                                  <a:lnTo>
                                    <a:pt x="1185" y="1685"/>
                                  </a:lnTo>
                                  <a:lnTo>
                                    <a:pt x="1185" y="1681"/>
                                  </a:lnTo>
                                  <a:lnTo>
                                    <a:pt x="1133" y="1633"/>
                                  </a:lnTo>
                                  <a:lnTo>
                                    <a:pt x="1085" y="1570"/>
                                  </a:lnTo>
                                  <a:lnTo>
                                    <a:pt x="1080" y="1570"/>
                                  </a:lnTo>
                                  <a:lnTo>
                                    <a:pt x="1075" y="1570"/>
                                  </a:lnTo>
                                  <a:lnTo>
                                    <a:pt x="1008" y="1657"/>
                                  </a:lnTo>
                                  <a:lnTo>
                                    <a:pt x="965" y="1724"/>
                                  </a:lnTo>
                                  <a:lnTo>
                                    <a:pt x="907" y="1786"/>
                                  </a:lnTo>
                                  <a:lnTo>
                                    <a:pt x="907" y="1791"/>
                                  </a:lnTo>
                                  <a:lnTo>
                                    <a:pt x="907" y="1796"/>
                                  </a:lnTo>
                                  <a:lnTo>
                                    <a:pt x="941" y="1820"/>
                                  </a:lnTo>
                                  <a:lnTo>
                                    <a:pt x="941" y="1815"/>
                                  </a:lnTo>
                                  <a:lnTo>
                                    <a:pt x="965" y="1863"/>
                                  </a:lnTo>
                                  <a:lnTo>
                                    <a:pt x="965" y="1868"/>
                                  </a:lnTo>
                                  <a:lnTo>
                                    <a:pt x="998" y="1911"/>
                                  </a:lnTo>
                                  <a:lnTo>
                                    <a:pt x="998" y="1901"/>
                                  </a:lnTo>
                                  <a:lnTo>
                                    <a:pt x="969" y="1930"/>
                                  </a:lnTo>
                                  <a:lnTo>
                                    <a:pt x="969" y="1935"/>
                                  </a:lnTo>
                                  <a:lnTo>
                                    <a:pt x="955" y="1988"/>
                                  </a:lnTo>
                                  <a:lnTo>
                                    <a:pt x="941" y="2031"/>
                                  </a:lnTo>
                                  <a:lnTo>
                                    <a:pt x="941" y="2036"/>
                                  </a:lnTo>
                                  <a:lnTo>
                                    <a:pt x="945" y="2036"/>
                                  </a:lnTo>
                                  <a:lnTo>
                                    <a:pt x="1065" y="2046"/>
                                  </a:lnTo>
                                  <a:lnTo>
                                    <a:pt x="1061" y="2046"/>
                                  </a:lnTo>
                                  <a:lnTo>
                                    <a:pt x="1080" y="2060"/>
                                  </a:lnTo>
                                  <a:lnTo>
                                    <a:pt x="1085" y="2060"/>
                                  </a:lnTo>
                                  <a:lnTo>
                                    <a:pt x="1195" y="2026"/>
                                  </a:lnTo>
                                  <a:lnTo>
                                    <a:pt x="1190" y="2026"/>
                                  </a:lnTo>
                                  <a:lnTo>
                                    <a:pt x="1286" y="2142"/>
                                  </a:lnTo>
                                  <a:lnTo>
                                    <a:pt x="1301" y="2151"/>
                                  </a:lnTo>
                                  <a:lnTo>
                                    <a:pt x="1305" y="2151"/>
                                  </a:lnTo>
                                  <a:lnTo>
                                    <a:pt x="1421" y="2108"/>
                                  </a:lnTo>
                                  <a:lnTo>
                                    <a:pt x="1483" y="2079"/>
                                  </a:lnTo>
                                  <a:lnTo>
                                    <a:pt x="1536" y="2108"/>
                                  </a:lnTo>
                                  <a:lnTo>
                                    <a:pt x="1541" y="2108"/>
                                  </a:lnTo>
                                  <a:lnTo>
                                    <a:pt x="1632" y="2022"/>
                                  </a:lnTo>
                                  <a:lnTo>
                                    <a:pt x="1632" y="2017"/>
                                  </a:lnTo>
                                  <a:lnTo>
                                    <a:pt x="1637" y="1978"/>
                                  </a:lnTo>
                                  <a:lnTo>
                                    <a:pt x="1637" y="1954"/>
                                  </a:lnTo>
                                  <a:lnTo>
                                    <a:pt x="1641" y="1916"/>
                                  </a:lnTo>
                                  <a:lnTo>
                                    <a:pt x="1641" y="1911"/>
                                  </a:lnTo>
                                  <a:lnTo>
                                    <a:pt x="1637" y="1911"/>
                                  </a:lnTo>
                                  <a:lnTo>
                                    <a:pt x="1536" y="1940"/>
                                  </a:lnTo>
                                  <a:lnTo>
                                    <a:pt x="1541" y="1940"/>
                                  </a:lnTo>
                                  <a:lnTo>
                                    <a:pt x="1526" y="1916"/>
                                  </a:lnTo>
                                  <a:lnTo>
                                    <a:pt x="1521" y="1916"/>
                                  </a:lnTo>
                                  <a:lnTo>
                                    <a:pt x="1435" y="1921"/>
                                  </a:lnTo>
                                  <a:lnTo>
                                    <a:pt x="1397" y="1921"/>
                                  </a:lnTo>
                                  <a:lnTo>
                                    <a:pt x="1401" y="1926"/>
                                  </a:lnTo>
                                  <a:lnTo>
                                    <a:pt x="1406" y="1882"/>
                                  </a:lnTo>
                                  <a:lnTo>
                                    <a:pt x="1406" y="1820"/>
                                  </a:lnTo>
                                  <a:lnTo>
                                    <a:pt x="1392" y="1791"/>
                                  </a:lnTo>
                                  <a:lnTo>
                                    <a:pt x="1392" y="1796"/>
                                  </a:lnTo>
                                  <a:lnTo>
                                    <a:pt x="1425" y="1767"/>
                                  </a:lnTo>
                                  <a:lnTo>
                                    <a:pt x="1416" y="1767"/>
                                  </a:lnTo>
                                  <a:lnTo>
                                    <a:pt x="1445" y="1786"/>
                                  </a:lnTo>
                                  <a:lnTo>
                                    <a:pt x="1459" y="1810"/>
                                  </a:lnTo>
                                  <a:lnTo>
                                    <a:pt x="1459" y="1805"/>
                                  </a:lnTo>
                                  <a:lnTo>
                                    <a:pt x="1469" y="1858"/>
                                  </a:lnTo>
                                  <a:lnTo>
                                    <a:pt x="1469" y="1863"/>
                                  </a:lnTo>
                                  <a:lnTo>
                                    <a:pt x="1473" y="1863"/>
                                  </a:lnTo>
                                  <a:lnTo>
                                    <a:pt x="1569" y="1877"/>
                                  </a:lnTo>
                                  <a:lnTo>
                                    <a:pt x="1641" y="1897"/>
                                  </a:lnTo>
                                  <a:lnTo>
                                    <a:pt x="1646" y="1897"/>
                                  </a:lnTo>
                                  <a:lnTo>
                                    <a:pt x="1646" y="1892"/>
                                  </a:lnTo>
                                  <a:lnTo>
                                    <a:pt x="1665" y="1801"/>
                                  </a:lnTo>
                                  <a:lnTo>
                                    <a:pt x="1665" y="1805"/>
                                  </a:lnTo>
                                  <a:lnTo>
                                    <a:pt x="1704" y="1743"/>
                                  </a:lnTo>
                                  <a:lnTo>
                                    <a:pt x="1704" y="1738"/>
                                  </a:lnTo>
                                  <a:lnTo>
                                    <a:pt x="1704" y="1733"/>
                                  </a:lnTo>
                                  <a:lnTo>
                                    <a:pt x="1699" y="1733"/>
                                  </a:lnTo>
                                  <a:lnTo>
                                    <a:pt x="1694" y="1733"/>
                                  </a:lnTo>
                                  <a:lnTo>
                                    <a:pt x="1641" y="1767"/>
                                  </a:lnTo>
                                  <a:lnTo>
                                    <a:pt x="1646" y="1767"/>
                                  </a:lnTo>
                                  <a:lnTo>
                                    <a:pt x="1555" y="1767"/>
                                  </a:lnTo>
                                  <a:lnTo>
                                    <a:pt x="1560" y="1772"/>
                                  </a:lnTo>
                                  <a:lnTo>
                                    <a:pt x="1569" y="1729"/>
                                  </a:lnTo>
                                  <a:lnTo>
                                    <a:pt x="1584" y="1681"/>
                                  </a:lnTo>
                                  <a:lnTo>
                                    <a:pt x="1584" y="1685"/>
                                  </a:lnTo>
                                  <a:lnTo>
                                    <a:pt x="1603" y="1657"/>
                                  </a:lnTo>
                                  <a:lnTo>
                                    <a:pt x="1637" y="1613"/>
                                  </a:lnTo>
                                  <a:lnTo>
                                    <a:pt x="1632" y="1613"/>
                                  </a:lnTo>
                                  <a:lnTo>
                                    <a:pt x="1680" y="1589"/>
                                  </a:lnTo>
                                  <a:lnTo>
                                    <a:pt x="1728" y="1575"/>
                                  </a:lnTo>
                                  <a:lnTo>
                                    <a:pt x="1733" y="1575"/>
                                  </a:lnTo>
                                  <a:lnTo>
                                    <a:pt x="1733" y="1570"/>
                                  </a:lnTo>
                                  <a:lnTo>
                                    <a:pt x="1723" y="1522"/>
                                  </a:lnTo>
                                  <a:lnTo>
                                    <a:pt x="1704" y="1460"/>
                                  </a:lnTo>
                                  <a:lnTo>
                                    <a:pt x="1704" y="1455"/>
                                  </a:lnTo>
                                  <a:lnTo>
                                    <a:pt x="1680" y="1426"/>
                                  </a:lnTo>
                                  <a:lnTo>
                                    <a:pt x="1680" y="1431"/>
                                  </a:lnTo>
                                  <a:lnTo>
                                    <a:pt x="1670" y="1402"/>
                                  </a:lnTo>
                                  <a:lnTo>
                                    <a:pt x="1665" y="1373"/>
                                  </a:lnTo>
                                  <a:lnTo>
                                    <a:pt x="1661" y="1340"/>
                                  </a:lnTo>
                                  <a:lnTo>
                                    <a:pt x="1661" y="1345"/>
                                  </a:lnTo>
                                  <a:lnTo>
                                    <a:pt x="1766" y="1263"/>
                                  </a:lnTo>
                                  <a:lnTo>
                                    <a:pt x="1761" y="1263"/>
                                  </a:lnTo>
                                  <a:lnTo>
                                    <a:pt x="1829" y="1282"/>
                                  </a:lnTo>
                                  <a:lnTo>
                                    <a:pt x="1877" y="1297"/>
                                  </a:lnTo>
                                  <a:lnTo>
                                    <a:pt x="1944" y="1277"/>
                                  </a:lnTo>
                                  <a:lnTo>
                                    <a:pt x="1949" y="1277"/>
                                  </a:lnTo>
                                  <a:lnTo>
                                    <a:pt x="2016" y="1234"/>
                                  </a:lnTo>
                                  <a:lnTo>
                                    <a:pt x="2107" y="1109"/>
                                  </a:lnTo>
                                  <a:lnTo>
                                    <a:pt x="2107" y="1104"/>
                                  </a:lnTo>
                                  <a:lnTo>
                                    <a:pt x="2107" y="1100"/>
                                  </a:lnTo>
                                  <a:lnTo>
                                    <a:pt x="2102" y="1100"/>
                                  </a:lnTo>
                                  <a:lnTo>
                                    <a:pt x="2097" y="1100"/>
                                  </a:lnTo>
                                  <a:lnTo>
                                    <a:pt x="1987" y="1167"/>
                                  </a:lnTo>
                                  <a:lnTo>
                                    <a:pt x="1992" y="1167"/>
                                  </a:lnTo>
                                  <a:lnTo>
                                    <a:pt x="1877" y="1133"/>
                                  </a:lnTo>
                                  <a:lnTo>
                                    <a:pt x="1838" y="1143"/>
                                  </a:lnTo>
                                  <a:lnTo>
                                    <a:pt x="1843" y="1148"/>
                                  </a:lnTo>
                                  <a:lnTo>
                                    <a:pt x="1853" y="1109"/>
                                  </a:lnTo>
                                  <a:lnTo>
                                    <a:pt x="1853" y="1114"/>
                                  </a:lnTo>
                                  <a:lnTo>
                                    <a:pt x="1881" y="1080"/>
                                  </a:lnTo>
                                  <a:lnTo>
                                    <a:pt x="1877" y="1080"/>
                                  </a:lnTo>
                                  <a:lnTo>
                                    <a:pt x="1915" y="1076"/>
                                  </a:lnTo>
                                  <a:lnTo>
                                    <a:pt x="1987" y="1056"/>
                                  </a:lnTo>
                                  <a:lnTo>
                                    <a:pt x="1992" y="1056"/>
                                  </a:lnTo>
                                  <a:lnTo>
                                    <a:pt x="1992" y="1052"/>
                                  </a:lnTo>
                                  <a:lnTo>
                                    <a:pt x="2016" y="999"/>
                                  </a:lnTo>
                                  <a:lnTo>
                                    <a:pt x="2016" y="1004"/>
                                  </a:lnTo>
                                  <a:lnTo>
                                    <a:pt x="2078" y="946"/>
                                  </a:lnTo>
                                  <a:lnTo>
                                    <a:pt x="2107" y="922"/>
                                  </a:lnTo>
                                  <a:lnTo>
                                    <a:pt x="2102" y="922"/>
                                  </a:lnTo>
                                  <a:lnTo>
                                    <a:pt x="2217" y="960"/>
                                  </a:lnTo>
                                  <a:lnTo>
                                    <a:pt x="2222" y="960"/>
                                  </a:lnTo>
                                  <a:lnTo>
                                    <a:pt x="2280" y="888"/>
                                  </a:lnTo>
                                  <a:lnTo>
                                    <a:pt x="2280" y="884"/>
                                  </a:lnTo>
                                  <a:lnTo>
                                    <a:pt x="2280" y="879"/>
                                  </a:lnTo>
                                  <a:lnTo>
                                    <a:pt x="2251" y="850"/>
                                  </a:lnTo>
                                  <a:lnTo>
                                    <a:pt x="2251" y="855"/>
                                  </a:lnTo>
                                  <a:lnTo>
                                    <a:pt x="2251" y="773"/>
                                  </a:lnTo>
                                  <a:lnTo>
                                    <a:pt x="2289" y="701"/>
                                  </a:lnTo>
                                  <a:lnTo>
                                    <a:pt x="2289" y="696"/>
                                  </a:lnTo>
                                  <a:lnTo>
                                    <a:pt x="2285" y="696"/>
                                  </a:lnTo>
                                  <a:lnTo>
                                    <a:pt x="2217" y="711"/>
                                  </a:lnTo>
                                  <a:lnTo>
                                    <a:pt x="2155" y="711"/>
                                  </a:lnTo>
                                  <a:lnTo>
                                    <a:pt x="2160" y="716"/>
                                  </a:lnTo>
                                  <a:lnTo>
                                    <a:pt x="2150" y="658"/>
                                  </a:lnTo>
                                  <a:lnTo>
                                    <a:pt x="2145" y="600"/>
                                  </a:lnTo>
                                  <a:lnTo>
                                    <a:pt x="2141" y="562"/>
                                  </a:lnTo>
                                  <a:lnTo>
                                    <a:pt x="2145" y="543"/>
                                  </a:lnTo>
                                  <a:lnTo>
                                    <a:pt x="2169" y="476"/>
                                  </a:lnTo>
                                  <a:lnTo>
                                    <a:pt x="2169" y="471"/>
                                  </a:lnTo>
                                  <a:lnTo>
                                    <a:pt x="2165" y="471"/>
                                  </a:lnTo>
                                  <a:lnTo>
                                    <a:pt x="2102" y="476"/>
                                  </a:lnTo>
                                  <a:lnTo>
                                    <a:pt x="2097" y="476"/>
                                  </a:lnTo>
                                  <a:lnTo>
                                    <a:pt x="2059" y="538"/>
                                  </a:lnTo>
                                  <a:lnTo>
                                    <a:pt x="1987" y="586"/>
                                  </a:lnTo>
                                  <a:lnTo>
                                    <a:pt x="1992" y="586"/>
                                  </a:lnTo>
                                  <a:lnTo>
                                    <a:pt x="1944" y="586"/>
                                  </a:lnTo>
                                  <a:lnTo>
                                    <a:pt x="1949" y="586"/>
                                  </a:lnTo>
                                  <a:lnTo>
                                    <a:pt x="1896" y="543"/>
                                  </a:lnTo>
                                  <a:lnTo>
                                    <a:pt x="1896" y="548"/>
                                  </a:lnTo>
                                  <a:lnTo>
                                    <a:pt x="1905" y="519"/>
                                  </a:lnTo>
                                  <a:lnTo>
                                    <a:pt x="1881" y="432"/>
                                  </a:lnTo>
                                  <a:lnTo>
                                    <a:pt x="1910" y="317"/>
                                  </a:lnTo>
                                  <a:lnTo>
                                    <a:pt x="1910" y="322"/>
                                  </a:lnTo>
                                  <a:lnTo>
                                    <a:pt x="1992" y="240"/>
                                  </a:lnTo>
                                  <a:lnTo>
                                    <a:pt x="1987" y="240"/>
                                  </a:lnTo>
                                  <a:lnTo>
                                    <a:pt x="2045" y="211"/>
                                  </a:lnTo>
                                  <a:lnTo>
                                    <a:pt x="2049" y="211"/>
                                  </a:lnTo>
                                  <a:lnTo>
                                    <a:pt x="2049" y="207"/>
                                  </a:lnTo>
                                  <a:lnTo>
                                    <a:pt x="2040" y="159"/>
                                  </a:lnTo>
                                  <a:lnTo>
                                    <a:pt x="2045" y="91"/>
                                  </a:lnTo>
                                  <a:lnTo>
                                    <a:pt x="2045" y="87"/>
                                  </a:lnTo>
                                  <a:lnTo>
                                    <a:pt x="2040" y="87"/>
                                  </a:lnTo>
                                  <a:lnTo>
                                    <a:pt x="1992" y="72"/>
                                  </a:lnTo>
                                  <a:lnTo>
                                    <a:pt x="1857" y="87"/>
                                  </a:lnTo>
                                  <a:lnTo>
                                    <a:pt x="1853" y="87"/>
                                  </a:lnTo>
                                  <a:lnTo>
                                    <a:pt x="1853" y="91"/>
                                  </a:lnTo>
                                  <a:lnTo>
                                    <a:pt x="1853" y="111"/>
                                  </a:lnTo>
                                  <a:lnTo>
                                    <a:pt x="1853" y="106"/>
                                  </a:lnTo>
                                  <a:lnTo>
                                    <a:pt x="1790" y="197"/>
                                  </a:lnTo>
                                  <a:lnTo>
                                    <a:pt x="1790" y="202"/>
                                  </a:lnTo>
                                  <a:lnTo>
                                    <a:pt x="1757" y="264"/>
                                  </a:lnTo>
                                  <a:lnTo>
                                    <a:pt x="1766" y="259"/>
                                  </a:lnTo>
                                  <a:lnTo>
                                    <a:pt x="1737" y="231"/>
                                  </a:lnTo>
                                  <a:lnTo>
                                    <a:pt x="1737" y="235"/>
                                  </a:lnTo>
                                  <a:lnTo>
                                    <a:pt x="1728" y="207"/>
                                  </a:lnTo>
                                  <a:lnTo>
                                    <a:pt x="1723" y="130"/>
                                  </a:lnTo>
                                  <a:lnTo>
                                    <a:pt x="1723" y="125"/>
                                  </a:lnTo>
                                  <a:lnTo>
                                    <a:pt x="1718" y="125"/>
                                  </a:lnTo>
                                  <a:lnTo>
                                    <a:pt x="1651" y="149"/>
                                  </a:lnTo>
                                  <a:lnTo>
                                    <a:pt x="1589" y="149"/>
                                  </a:lnTo>
                                  <a:lnTo>
                                    <a:pt x="1593" y="149"/>
                                  </a:lnTo>
                                  <a:lnTo>
                                    <a:pt x="1545" y="82"/>
                                  </a:lnTo>
                                  <a:lnTo>
                                    <a:pt x="1541" y="82"/>
                                  </a:lnTo>
                                  <a:lnTo>
                                    <a:pt x="1425" y="82"/>
                                  </a:lnTo>
                                  <a:lnTo>
                                    <a:pt x="1329" y="63"/>
                                  </a:lnTo>
                                  <a:lnTo>
                                    <a:pt x="1334" y="63"/>
                                  </a:lnTo>
                                  <a:lnTo>
                                    <a:pt x="1315" y="48"/>
                                  </a:lnTo>
                                  <a:lnTo>
                                    <a:pt x="1310" y="48"/>
                                  </a:lnTo>
                                  <a:lnTo>
                                    <a:pt x="1233" y="48"/>
                                  </a:lnTo>
                                  <a:lnTo>
                                    <a:pt x="1195" y="63"/>
                                  </a:lnTo>
                                  <a:lnTo>
                                    <a:pt x="1099" y="63"/>
                                  </a:lnTo>
                                  <a:lnTo>
                                    <a:pt x="1104" y="63"/>
                                  </a:lnTo>
                                  <a:lnTo>
                                    <a:pt x="1089" y="53"/>
                                  </a:lnTo>
                                  <a:lnTo>
                                    <a:pt x="1085" y="53"/>
                                  </a:lnTo>
                                  <a:lnTo>
                                    <a:pt x="1003" y="53"/>
                                  </a:lnTo>
                                  <a:lnTo>
                                    <a:pt x="1008" y="53"/>
                                  </a:lnTo>
                                  <a:lnTo>
                                    <a:pt x="979" y="19"/>
                                  </a:lnTo>
                                  <a:lnTo>
                                    <a:pt x="974" y="19"/>
                                  </a:lnTo>
                                  <a:lnTo>
                                    <a:pt x="936" y="0"/>
                                  </a:lnTo>
                                  <a:lnTo>
                                    <a:pt x="840" y="15"/>
                                  </a:lnTo>
                                  <a:lnTo>
                                    <a:pt x="797" y="19"/>
                                  </a:lnTo>
                                  <a:lnTo>
                                    <a:pt x="739" y="29"/>
                                  </a:lnTo>
                                  <a:lnTo>
                                    <a:pt x="629" y="29"/>
                                  </a:lnTo>
                                  <a:lnTo>
                                    <a:pt x="552" y="53"/>
                                  </a:lnTo>
                                  <a:lnTo>
                                    <a:pt x="513" y="72"/>
                                  </a:lnTo>
                                  <a:lnTo>
                                    <a:pt x="456" y="82"/>
                                  </a:lnTo>
                                  <a:lnTo>
                                    <a:pt x="398" y="101"/>
                                  </a:lnTo>
                                  <a:lnTo>
                                    <a:pt x="393" y="101"/>
                                  </a:lnTo>
                                  <a:lnTo>
                                    <a:pt x="283" y="168"/>
                                  </a:lnTo>
                                  <a:lnTo>
                                    <a:pt x="288" y="168"/>
                                  </a:lnTo>
                                  <a:lnTo>
                                    <a:pt x="235" y="144"/>
                                  </a:lnTo>
                                  <a:lnTo>
                                    <a:pt x="177" y="144"/>
                                  </a:lnTo>
                                  <a:lnTo>
                                    <a:pt x="101" y="159"/>
                                  </a:lnTo>
                                  <a:lnTo>
                                    <a:pt x="105" y="163"/>
                                  </a:lnTo>
                                  <a:lnTo>
                                    <a:pt x="110" y="87"/>
                                  </a:lnTo>
                                  <a:lnTo>
                                    <a:pt x="110" y="82"/>
                                  </a:lnTo>
                                  <a:lnTo>
                                    <a:pt x="105" y="82"/>
                                  </a:lnTo>
                                  <a:lnTo>
                                    <a:pt x="67" y="63"/>
                                  </a:lnTo>
                                  <a:lnTo>
                                    <a:pt x="19" y="82"/>
                                  </a:lnTo>
                                  <a:lnTo>
                                    <a:pt x="14" y="82"/>
                                  </a:lnTo>
                                  <a:lnTo>
                                    <a:pt x="14" y="87"/>
                                  </a:lnTo>
                                  <a:lnTo>
                                    <a:pt x="0" y="149"/>
                                  </a:lnTo>
                                  <a:lnTo>
                                    <a:pt x="0" y="202"/>
                                  </a:lnTo>
                                  <a:lnTo>
                                    <a:pt x="0" y="197"/>
                                  </a:lnTo>
                                  <a:lnTo>
                                    <a:pt x="9"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7"/>
                          <wps:cNvSpPr>
                            <a:spLocks/>
                          </wps:cNvSpPr>
                          <wps:spPr bwMode="auto">
                            <a:xfrm>
                              <a:off x="4027" y="1594"/>
                              <a:ext cx="1416" cy="1320"/>
                            </a:xfrm>
                            <a:custGeom>
                              <a:avLst/>
                              <a:gdLst>
                                <a:gd name="T0" fmla="*/ 1330 w 1416"/>
                                <a:gd name="T1" fmla="*/ 1100 h 1320"/>
                                <a:gd name="T2" fmla="*/ 1220 w 1416"/>
                                <a:gd name="T3" fmla="*/ 1095 h 1320"/>
                                <a:gd name="T4" fmla="*/ 1114 w 1416"/>
                                <a:gd name="T5" fmla="*/ 1143 h 1320"/>
                                <a:gd name="T6" fmla="*/ 1056 w 1416"/>
                                <a:gd name="T7" fmla="*/ 1253 h 1320"/>
                                <a:gd name="T8" fmla="*/ 927 w 1416"/>
                                <a:gd name="T9" fmla="*/ 1311 h 1320"/>
                                <a:gd name="T10" fmla="*/ 965 w 1416"/>
                                <a:gd name="T11" fmla="*/ 1215 h 1320"/>
                                <a:gd name="T12" fmla="*/ 1056 w 1416"/>
                                <a:gd name="T13" fmla="*/ 1148 h 1320"/>
                                <a:gd name="T14" fmla="*/ 917 w 1416"/>
                                <a:gd name="T15" fmla="*/ 1167 h 1320"/>
                                <a:gd name="T16" fmla="*/ 807 w 1416"/>
                                <a:gd name="T17" fmla="*/ 1152 h 1320"/>
                                <a:gd name="T18" fmla="*/ 716 w 1416"/>
                                <a:gd name="T19" fmla="*/ 1076 h 1320"/>
                                <a:gd name="T20" fmla="*/ 538 w 1416"/>
                                <a:gd name="T21" fmla="*/ 1143 h 1320"/>
                                <a:gd name="T22" fmla="*/ 653 w 1416"/>
                                <a:gd name="T23" fmla="*/ 970 h 1320"/>
                                <a:gd name="T24" fmla="*/ 711 w 1416"/>
                                <a:gd name="T25" fmla="*/ 850 h 1320"/>
                                <a:gd name="T26" fmla="*/ 533 w 1416"/>
                                <a:gd name="T27" fmla="*/ 965 h 1320"/>
                                <a:gd name="T28" fmla="*/ 538 w 1416"/>
                                <a:gd name="T29" fmla="*/ 855 h 1320"/>
                                <a:gd name="T30" fmla="*/ 567 w 1416"/>
                                <a:gd name="T31" fmla="*/ 687 h 1320"/>
                                <a:gd name="T32" fmla="*/ 456 w 1416"/>
                                <a:gd name="T33" fmla="*/ 682 h 1320"/>
                                <a:gd name="T34" fmla="*/ 365 w 1416"/>
                                <a:gd name="T35" fmla="*/ 797 h 1320"/>
                                <a:gd name="T36" fmla="*/ 308 w 1416"/>
                                <a:gd name="T37" fmla="*/ 802 h 1320"/>
                                <a:gd name="T38" fmla="*/ 336 w 1416"/>
                                <a:gd name="T39" fmla="*/ 581 h 1320"/>
                                <a:gd name="T40" fmla="*/ 255 w 1416"/>
                                <a:gd name="T41" fmla="*/ 514 h 1320"/>
                                <a:gd name="T42" fmla="*/ 173 w 1416"/>
                                <a:gd name="T43" fmla="*/ 365 h 1320"/>
                                <a:gd name="T44" fmla="*/ 197 w 1416"/>
                                <a:gd name="T45" fmla="*/ 230 h 1320"/>
                                <a:gd name="T46" fmla="*/ 10 w 1416"/>
                                <a:gd name="T47" fmla="*/ 202 h 1320"/>
                                <a:gd name="T48" fmla="*/ 63 w 1416"/>
                                <a:gd name="T49" fmla="*/ 77 h 1320"/>
                                <a:gd name="T50" fmla="*/ 53 w 1416"/>
                                <a:gd name="T51" fmla="*/ 67 h 1320"/>
                                <a:gd name="T52" fmla="*/ 0 w 1416"/>
                                <a:gd name="T53" fmla="*/ 202 h 1320"/>
                                <a:gd name="T54" fmla="*/ 125 w 1416"/>
                                <a:gd name="T55" fmla="*/ 192 h 1320"/>
                                <a:gd name="T56" fmla="*/ 116 w 1416"/>
                                <a:gd name="T57" fmla="*/ 351 h 1320"/>
                                <a:gd name="T58" fmla="*/ 192 w 1416"/>
                                <a:gd name="T59" fmla="*/ 403 h 1320"/>
                                <a:gd name="T60" fmla="*/ 245 w 1416"/>
                                <a:gd name="T61" fmla="*/ 519 h 1320"/>
                                <a:gd name="T62" fmla="*/ 327 w 1416"/>
                                <a:gd name="T63" fmla="*/ 581 h 1320"/>
                                <a:gd name="T64" fmla="*/ 298 w 1416"/>
                                <a:gd name="T65" fmla="*/ 696 h 1320"/>
                                <a:gd name="T66" fmla="*/ 279 w 1416"/>
                                <a:gd name="T67" fmla="*/ 831 h 1320"/>
                                <a:gd name="T68" fmla="*/ 404 w 1416"/>
                                <a:gd name="T69" fmla="*/ 763 h 1320"/>
                                <a:gd name="T70" fmla="*/ 461 w 1416"/>
                                <a:gd name="T71" fmla="*/ 691 h 1320"/>
                                <a:gd name="T72" fmla="*/ 572 w 1416"/>
                                <a:gd name="T73" fmla="*/ 759 h 1320"/>
                                <a:gd name="T74" fmla="*/ 500 w 1416"/>
                                <a:gd name="T75" fmla="*/ 869 h 1320"/>
                                <a:gd name="T76" fmla="*/ 538 w 1416"/>
                                <a:gd name="T77" fmla="*/ 975 h 1320"/>
                                <a:gd name="T78" fmla="*/ 648 w 1416"/>
                                <a:gd name="T79" fmla="*/ 840 h 1320"/>
                                <a:gd name="T80" fmla="*/ 644 w 1416"/>
                                <a:gd name="T81" fmla="*/ 960 h 1320"/>
                                <a:gd name="T82" fmla="*/ 528 w 1416"/>
                                <a:gd name="T83" fmla="*/ 1143 h 1320"/>
                                <a:gd name="T84" fmla="*/ 648 w 1416"/>
                                <a:gd name="T85" fmla="*/ 1080 h 1320"/>
                                <a:gd name="T86" fmla="*/ 773 w 1416"/>
                                <a:gd name="T87" fmla="*/ 1138 h 1320"/>
                                <a:gd name="T88" fmla="*/ 816 w 1416"/>
                                <a:gd name="T89" fmla="*/ 1196 h 1320"/>
                                <a:gd name="T90" fmla="*/ 994 w 1416"/>
                                <a:gd name="T91" fmla="*/ 1138 h 1320"/>
                                <a:gd name="T92" fmla="*/ 984 w 1416"/>
                                <a:gd name="T93" fmla="*/ 1157 h 1320"/>
                                <a:gd name="T94" fmla="*/ 922 w 1416"/>
                                <a:gd name="T95" fmla="*/ 1316 h 1320"/>
                                <a:gd name="T96" fmla="*/ 999 w 1416"/>
                                <a:gd name="T97" fmla="*/ 1316 h 1320"/>
                                <a:gd name="T98" fmla="*/ 1095 w 1416"/>
                                <a:gd name="T99" fmla="*/ 1196 h 1320"/>
                                <a:gd name="T100" fmla="*/ 1181 w 1416"/>
                                <a:gd name="T101" fmla="*/ 1119 h 1320"/>
                                <a:gd name="T102" fmla="*/ 1268 w 1416"/>
                                <a:gd name="T103" fmla="*/ 1119 h 1320"/>
                                <a:gd name="T104" fmla="*/ 1416 w 1416"/>
                                <a:gd name="T105" fmla="*/ 1176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6" h="1320">
                                  <a:moveTo>
                                    <a:pt x="1416" y="1176"/>
                                  </a:moveTo>
                                  <a:lnTo>
                                    <a:pt x="1392" y="1085"/>
                                  </a:lnTo>
                                  <a:lnTo>
                                    <a:pt x="1392" y="1080"/>
                                  </a:lnTo>
                                  <a:lnTo>
                                    <a:pt x="1388" y="1080"/>
                                  </a:lnTo>
                                  <a:lnTo>
                                    <a:pt x="1330" y="1100"/>
                                  </a:lnTo>
                                  <a:lnTo>
                                    <a:pt x="1287" y="1104"/>
                                  </a:lnTo>
                                  <a:lnTo>
                                    <a:pt x="1268" y="1109"/>
                                  </a:lnTo>
                                  <a:lnTo>
                                    <a:pt x="1244" y="1114"/>
                                  </a:lnTo>
                                  <a:lnTo>
                                    <a:pt x="1248" y="1114"/>
                                  </a:lnTo>
                                  <a:lnTo>
                                    <a:pt x="1220" y="1095"/>
                                  </a:lnTo>
                                  <a:lnTo>
                                    <a:pt x="1215" y="1095"/>
                                  </a:lnTo>
                                  <a:lnTo>
                                    <a:pt x="1181" y="1109"/>
                                  </a:lnTo>
                                  <a:lnTo>
                                    <a:pt x="1138" y="1128"/>
                                  </a:lnTo>
                                  <a:lnTo>
                                    <a:pt x="1133" y="1128"/>
                                  </a:lnTo>
                                  <a:lnTo>
                                    <a:pt x="1114" y="1143"/>
                                  </a:lnTo>
                                  <a:lnTo>
                                    <a:pt x="1085" y="1191"/>
                                  </a:lnTo>
                                  <a:lnTo>
                                    <a:pt x="1085" y="1196"/>
                                  </a:lnTo>
                                  <a:lnTo>
                                    <a:pt x="1071" y="1239"/>
                                  </a:lnTo>
                                  <a:lnTo>
                                    <a:pt x="1071" y="1234"/>
                                  </a:lnTo>
                                  <a:lnTo>
                                    <a:pt x="1056" y="1253"/>
                                  </a:lnTo>
                                  <a:lnTo>
                                    <a:pt x="1018" y="1282"/>
                                  </a:lnTo>
                                  <a:lnTo>
                                    <a:pt x="989" y="1306"/>
                                  </a:lnTo>
                                  <a:lnTo>
                                    <a:pt x="984" y="1311"/>
                                  </a:lnTo>
                                  <a:lnTo>
                                    <a:pt x="989" y="1311"/>
                                  </a:lnTo>
                                  <a:lnTo>
                                    <a:pt x="927" y="1311"/>
                                  </a:lnTo>
                                  <a:lnTo>
                                    <a:pt x="932" y="1316"/>
                                  </a:lnTo>
                                  <a:lnTo>
                                    <a:pt x="936" y="1282"/>
                                  </a:lnTo>
                                  <a:lnTo>
                                    <a:pt x="946" y="1248"/>
                                  </a:lnTo>
                                  <a:lnTo>
                                    <a:pt x="965" y="1210"/>
                                  </a:lnTo>
                                  <a:lnTo>
                                    <a:pt x="965" y="1215"/>
                                  </a:lnTo>
                                  <a:lnTo>
                                    <a:pt x="994" y="1167"/>
                                  </a:lnTo>
                                  <a:lnTo>
                                    <a:pt x="989" y="1167"/>
                                  </a:lnTo>
                                  <a:lnTo>
                                    <a:pt x="1018" y="1157"/>
                                  </a:lnTo>
                                  <a:lnTo>
                                    <a:pt x="1052" y="1148"/>
                                  </a:lnTo>
                                  <a:lnTo>
                                    <a:pt x="1056" y="1148"/>
                                  </a:lnTo>
                                  <a:lnTo>
                                    <a:pt x="1056" y="1138"/>
                                  </a:lnTo>
                                  <a:lnTo>
                                    <a:pt x="1052" y="1138"/>
                                  </a:lnTo>
                                  <a:lnTo>
                                    <a:pt x="994" y="1128"/>
                                  </a:lnTo>
                                  <a:lnTo>
                                    <a:pt x="951" y="1148"/>
                                  </a:lnTo>
                                  <a:lnTo>
                                    <a:pt x="917" y="1167"/>
                                  </a:lnTo>
                                  <a:lnTo>
                                    <a:pt x="879" y="1186"/>
                                  </a:lnTo>
                                  <a:lnTo>
                                    <a:pt x="821" y="1186"/>
                                  </a:lnTo>
                                  <a:lnTo>
                                    <a:pt x="826" y="1191"/>
                                  </a:lnTo>
                                  <a:lnTo>
                                    <a:pt x="807" y="1157"/>
                                  </a:lnTo>
                                  <a:lnTo>
                                    <a:pt x="807" y="1152"/>
                                  </a:lnTo>
                                  <a:lnTo>
                                    <a:pt x="778" y="1128"/>
                                  </a:lnTo>
                                  <a:lnTo>
                                    <a:pt x="773" y="1128"/>
                                  </a:lnTo>
                                  <a:lnTo>
                                    <a:pt x="759" y="1124"/>
                                  </a:lnTo>
                                  <a:lnTo>
                                    <a:pt x="764" y="1124"/>
                                  </a:lnTo>
                                  <a:lnTo>
                                    <a:pt x="716" y="1076"/>
                                  </a:lnTo>
                                  <a:lnTo>
                                    <a:pt x="711" y="1076"/>
                                  </a:lnTo>
                                  <a:lnTo>
                                    <a:pt x="648" y="1071"/>
                                  </a:lnTo>
                                  <a:lnTo>
                                    <a:pt x="644" y="1071"/>
                                  </a:lnTo>
                                  <a:lnTo>
                                    <a:pt x="528" y="1138"/>
                                  </a:lnTo>
                                  <a:lnTo>
                                    <a:pt x="538" y="1143"/>
                                  </a:lnTo>
                                  <a:lnTo>
                                    <a:pt x="567" y="1080"/>
                                  </a:lnTo>
                                  <a:lnTo>
                                    <a:pt x="567" y="1085"/>
                                  </a:lnTo>
                                  <a:lnTo>
                                    <a:pt x="600" y="1032"/>
                                  </a:lnTo>
                                  <a:lnTo>
                                    <a:pt x="629" y="994"/>
                                  </a:lnTo>
                                  <a:lnTo>
                                    <a:pt x="653" y="970"/>
                                  </a:lnTo>
                                  <a:lnTo>
                                    <a:pt x="730" y="917"/>
                                  </a:lnTo>
                                  <a:lnTo>
                                    <a:pt x="730" y="912"/>
                                  </a:lnTo>
                                  <a:lnTo>
                                    <a:pt x="716" y="855"/>
                                  </a:lnTo>
                                  <a:lnTo>
                                    <a:pt x="716" y="850"/>
                                  </a:lnTo>
                                  <a:lnTo>
                                    <a:pt x="711" y="850"/>
                                  </a:lnTo>
                                  <a:lnTo>
                                    <a:pt x="648" y="831"/>
                                  </a:lnTo>
                                  <a:lnTo>
                                    <a:pt x="644" y="831"/>
                                  </a:lnTo>
                                  <a:lnTo>
                                    <a:pt x="620" y="864"/>
                                  </a:lnTo>
                                  <a:lnTo>
                                    <a:pt x="586" y="917"/>
                                  </a:lnTo>
                                  <a:lnTo>
                                    <a:pt x="533" y="965"/>
                                  </a:lnTo>
                                  <a:lnTo>
                                    <a:pt x="543" y="965"/>
                                  </a:lnTo>
                                  <a:lnTo>
                                    <a:pt x="471" y="912"/>
                                  </a:lnTo>
                                  <a:lnTo>
                                    <a:pt x="471" y="922"/>
                                  </a:lnTo>
                                  <a:lnTo>
                                    <a:pt x="509" y="879"/>
                                  </a:lnTo>
                                  <a:lnTo>
                                    <a:pt x="538" y="855"/>
                                  </a:lnTo>
                                  <a:lnTo>
                                    <a:pt x="610" y="807"/>
                                  </a:lnTo>
                                  <a:lnTo>
                                    <a:pt x="610" y="797"/>
                                  </a:lnTo>
                                  <a:lnTo>
                                    <a:pt x="581" y="754"/>
                                  </a:lnTo>
                                  <a:lnTo>
                                    <a:pt x="581" y="759"/>
                                  </a:lnTo>
                                  <a:lnTo>
                                    <a:pt x="567" y="687"/>
                                  </a:lnTo>
                                  <a:lnTo>
                                    <a:pt x="567" y="682"/>
                                  </a:lnTo>
                                  <a:lnTo>
                                    <a:pt x="552" y="667"/>
                                  </a:lnTo>
                                  <a:lnTo>
                                    <a:pt x="548" y="667"/>
                                  </a:lnTo>
                                  <a:lnTo>
                                    <a:pt x="461" y="682"/>
                                  </a:lnTo>
                                  <a:lnTo>
                                    <a:pt x="456" y="682"/>
                                  </a:lnTo>
                                  <a:lnTo>
                                    <a:pt x="418" y="711"/>
                                  </a:lnTo>
                                  <a:lnTo>
                                    <a:pt x="418" y="715"/>
                                  </a:lnTo>
                                  <a:lnTo>
                                    <a:pt x="394" y="759"/>
                                  </a:lnTo>
                                  <a:lnTo>
                                    <a:pt x="394" y="754"/>
                                  </a:lnTo>
                                  <a:lnTo>
                                    <a:pt x="365" y="797"/>
                                  </a:lnTo>
                                  <a:lnTo>
                                    <a:pt x="303" y="835"/>
                                  </a:lnTo>
                                  <a:lnTo>
                                    <a:pt x="312" y="835"/>
                                  </a:lnTo>
                                  <a:lnTo>
                                    <a:pt x="288" y="821"/>
                                  </a:lnTo>
                                  <a:lnTo>
                                    <a:pt x="288" y="831"/>
                                  </a:lnTo>
                                  <a:lnTo>
                                    <a:pt x="308" y="802"/>
                                  </a:lnTo>
                                  <a:lnTo>
                                    <a:pt x="308" y="691"/>
                                  </a:lnTo>
                                  <a:lnTo>
                                    <a:pt x="303" y="691"/>
                                  </a:lnTo>
                                  <a:lnTo>
                                    <a:pt x="284" y="682"/>
                                  </a:lnTo>
                                  <a:lnTo>
                                    <a:pt x="288" y="687"/>
                                  </a:lnTo>
                                  <a:lnTo>
                                    <a:pt x="336" y="581"/>
                                  </a:lnTo>
                                  <a:lnTo>
                                    <a:pt x="336" y="552"/>
                                  </a:lnTo>
                                  <a:lnTo>
                                    <a:pt x="308" y="552"/>
                                  </a:lnTo>
                                  <a:lnTo>
                                    <a:pt x="312" y="552"/>
                                  </a:lnTo>
                                  <a:lnTo>
                                    <a:pt x="255" y="509"/>
                                  </a:lnTo>
                                  <a:lnTo>
                                    <a:pt x="255" y="514"/>
                                  </a:lnTo>
                                  <a:lnTo>
                                    <a:pt x="255" y="399"/>
                                  </a:lnTo>
                                  <a:lnTo>
                                    <a:pt x="250" y="399"/>
                                  </a:lnTo>
                                  <a:lnTo>
                                    <a:pt x="197" y="394"/>
                                  </a:lnTo>
                                  <a:lnTo>
                                    <a:pt x="202" y="394"/>
                                  </a:lnTo>
                                  <a:lnTo>
                                    <a:pt x="173" y="365"/>
                                  </a:lnTo>
                                  <a:lnTo>
                                    <a:pt x="168" y="365"/>
                                  </a:lnTo>
                                  <a:lnTo>
                                    <a:pt x="120" y="346"/>
                                  </a:lnTo>
                                  <a:lnTo>
                                    <a:pt x="125" y="355"/>
                                  </a:lnTo>
                                  <a:lnTo>
                                    <a:pt x="197" y="240"/>
                                  </a:lnTo>
                                  <a:lnTo>
                                    <a:pt x="197" y="230"/>
                                  </a:lnTo>
                                  <a:lnTo>
                                    <a:pt x="130" y="182"/>
                                  </a:lnTo>
                                  <a:lnTo>
                                    <a:pt x="77" y="182"/>
                                  </a:lnTo>
                                  <a:lnTo>
                                    <a:pt x="34" y="187"/>
                                  </a:lnTo>
                                  <a:lnTo>
                                    <a:pt x="5" y="197"/>
                                  </a:lnTo>
                                  <a:lnTo>
                                    <a:pt x="10" y="202"/>
                                  </a:lnTo>
                                  <a:lnTo>
                                    <a:pt x="15" y="158"/>
                                  </a:lnTo>
                                  <a:lnTo>
                                    <a:pt x="20" y="120"/>
                                  </a:lnTo>
                                  <a:lnTo>
                                    <a:pt x="20" y="125"/>
                                  </a:lnTo>
                                  <a:lnTo>
                                    <a:pt x="44" y="101"/>
                                  </a:lnTo>
                                  <a:lnTo>
                                    <a:pt x="63" y="77"/>
                                  </a:lnTo>
                                  <a:lnTo>
                                    <a:pt x="87" y="58"/>
                                  </a:lnTo>
                                  <a:lnTo>
                                    <a:pt x="144" y="10"/>
                                  </a:lnTo>
                                  <a:lnTo>
                                    <a:pt x="135" y="0"/>
                                  </a:lnTo>
                                  <a:lnTo>
                                    <a:pt x="77" y="48"/>
                                  </a:lnTo>
                                  <a:lnTo>
                                    <a:pt x="53" y="67"/>
                                  </a:lnTo>
                                  <a:lnTo>
                                    <a:pt x="34" y="91"/>
                                  </a:lnTo>
                                  <a:lnTo>
                                    <a:pt x="10" y="115"/>
                                  </a:lnTo>
                                  <a:lnTo>
                                    <a:pt x="10" y="120"/>
                                  </a:lnTo>
                                  <a:lnTo>
                                    <a:pt x="5" y="158"/>
                                  </a:lnTo>
                                  <a:lnTo>
                                    <a:pt x="0" y="202"/>
                                  </a:lnTo>
                                  <a:lnTo>
                                    <a:pt x="0" y="206"/>
                                  </a:lnTo>
                                  <a:lnTo>
                                    <a:pt x="5" y="206"/>
                                  </a:lnTo>
                                  <a:lnTo>
                                    <a:pt x="34" y="197"/>
                                  </a:lnTo>
                                  <a:lnTo>
                                    <a:pt x="77" y="192"/>
                                  </a:lnTo>
                                  <a:lnTo>
                                    <a:pt x="125" y="192"/>
                                  </a:lnTo>
                                  <a:lnTo>
                                    <a:pt x="120" y="192"/>
                                  </a:lnTo>
                                  <a:lnTo>
                                    <a:pt x="188" y="240"/>
                                  </a:lnTo>
                                  <a:lnTo>
                                    <a:pt x="188" y="230"/>
                                  </a:lnTo>
                                  <a:lnTo>
                                    <a:pt x="116" y="346"/>
                                  </a:lnTo>
                                  <a:lnTo>
                                    <a:pt x="116" y="351"/>
                                  </a:lnTo>
                                  <a:lnTo>
                                    <a:pt x="116" y="355"/>
                                  </a:lnTo>
                                  <a:lnTo>
                                    <a:pt x="120" y="355"/>
                                  </a:lnTo>
                                  <a:lnTo>
                                    <a:pt x="168" y="375"/>
                                  </a:lnTo>
                                  <a:lnTo>
                                    <a:pt x="164" y="375"/>
                                  </a:lnTo>
                                  <a:lnTo>
                                    <a:pt x="192" y="403"/>
                                  </a:lnTo>
                                  <a:lnTo>
                                    <a:pt x="197" y="403"/>
                                  </a:lnTo>
                                  <a:lnTo>
                                    <a:pt x="250" y="408"/>
                                  </a:lnTo>
                                  <a:lnTo>
                                    <a:pt x="245" y="403"/>
                                  </a:lnTo>
                                  <a:lnTo>
                                    <a:pt x="245" y="514"/>
                                  </a:lnTo>
                                  <a:lnTo>
                                    <a:pt x="245" y="519"/>
                                  </a:lnTo>
                                  <a:lnTo>
                                    <a:pt x="303" y="562"/>
                                  </a:lnTo>
                                  <a:lnTo>
                                    <a:pt x="308" y="562"/>
                                  </a:lnTo>
                                  <a:lnTo>
                                    <a:pt x="332" y="562"/>
                                  </a:lnTo>
                                  <a:lnTo>
                                    <a:pt x="327" y="557"/>
                                  </a:lnTo>
                                  <a:lnTo>
                                    <a:pt x="327" y="581"/>
                                  </a:lnTo>
                                  <a:lnTo>
                                    <a:pt x="279" y="687"/>
                                  </a:lnTo>
                                  <a:lnTo>
                                    <a:pt x="279" y="691"/>
                                  </a:lnTo>
                                  <a:lnTo>
                                    <a:pt x="284" y="691"/>
                                  </a:lnTo>
                                  <a:lnTo>
                                    <a:pt x="303" y="701"/>
                                  </a:lnTo>
                                  <a:lnTo>
                                    <a:pt x="298" y="696"/>
                                  </a:lnTo>
                                  <a:lnTo>
                                    <a:pt x="298" y="797"/>
                                  </a:lnTo>
                                  <a:lnTo>
                                    <a:pt x="298" y="792"/>
                                  </a:lnTo>
                                  <a:lnTo>
                                    <a:pt x="279" y="821"/>
                                  </a:lnTo>
                                  <a:lnTo>
                                    <a:pt x="279" y="826"/>
                                  </a:lnTo>
                                  <a:lnTo>
                                    <a:pt x="279" y="831"/>
                                  </a:lnTo>
                                  <a:lnTo>
                                    <a:pt x="303" y="845"/>
                                  </a:lnTo>
                                  <a:lnTo>
                                    <a:pt x="308" y="845"/>
                                  </a:lnTo>
                                  <a:lnTo>
                                    <a:pt x="312" y="845"/>
                                  </a:lnTo>
                                  <a:lnTo>
                                    <a:pt x="375" y="807"/>
                                  </a:lnTo>
                                  <a:lnTo>
                                    <a:pt x="404" y="763"/>
                                  </a:lnTo>
                                  <a:lnTo>
                                    <a:pt x="404" y="759"/>
                                  </a:lnTo>
                                  <a:lnTo>
                                    <a:pt x="428" y="715"/>
                                  </a:lnTo>
                                  <a:lnTo>
                                    <a:pt x="428" y="720"/>
                                  </a:lnTo>
                                  <a:lnTo>
                                    <a:pt x="466" y="691"/>
                                  </a:lnTo>
                                  <a:lnTo>
                                    <a:pt x="461" y="691"/>
                                  </a:lnTo>
                                  <a:lnTo>
                                    <a:pt x="548" y="677"/>
                                  </a:lnTo>
                                  <a:lnTo>
                                    <a:pt x="543" y="677"/>
                                  </a:lnTo>
                                  <a:lnTo>
                                    <a:pt x="557" y="691"/>
                                  </a:lnTo>
                                  <a:lnTo>
                                    <a:pt x="557" y="687"/>
                                  </a:lnTo>
                                  <a:lnTo>
                                    <a:pt x="572" y="759"/>
                                  </a:lnTo>
                                  <a:lnTo>
                                    <a:pt x="572" y="763"/>
                                  </a:lnTo>
                                  <a:lnTo>
                                    <a:pt x="600" y="807"/>
                                  </a:lnTo>
                                  <a:lnTo>
                                    <a:pt x="600" y="797"/>
                                  </a:lnTo>
                                  <a:lnTo>
                                    <a:pt x="528" y="845"/>
                                  </a:lnTo>
                                  <a:lnTo>
                                    <a:pt x="500" y="869"/>
                                  </a:lnTo>
                                  <a:lnTo>
                                    <a:pt x="461" y="912"/>
                                  </a:lnTo>
                                  <a:lnTo>
                                    <a:pt x="461" y="917"/>
                                  </a:lnTo>
                                  <a:lnTo>
                                    <a:pt x="461" y="922"/>
                                  </a:lnTo>
                                  <a:lnTo>
                                    <a:pt x="533" y="975"/>
                                  </a:lnTo>
                                  <a:lnTo>
                                    <a:pt x="538" y="975"/>
                                  </a:lnTo>
                                  <a:lnTo>
                                    <a:pt x="543" y="975"/>
                                  </a:lnTo>
                                  <a:lnTo>
                                    <a:pt x="596" y="927"/>
                                  </a:lnTo>
                                  <a:lnTo>
                                    <a:pt x="629" y="874"/>
                                  </a:lnTo>
                                  <a:lnTo>
                                    <a:pt x="653" y="840"/>
                                  </a:lnTo>
                                  <a:lnTo>
                                    <a:pt x="648" y="840"/>
                                  </a:lnTo>
                                  <a:lnTo>
                                    <a:pt x="711" y="859"/>
                                  </a:lnTo>
                                  <a:lnTo>
                                    <a:pt x="706" y="855"/>
                                  </a:lnTo>
                                  <a:lnTo>
                                    <a:pt x="720" y="912"/>
                                  </a:lnTo>
                                  <a:lnTo>
                                    <a:pt x="720" y="907"/>
                                  </a:lnTo>
                                  <a:lnTo>
                                    <a:pt x="644" y="960"/>
                                  </a:lnTo>
                                  <a:lnTo>
                                    <a:pt x="620" y="984"/>
                                  </a:lnTo>
                                  <a:lnTo>
                                    <a:pt x="591" y="1023"/>
                                  </a:lnTo>
                                  <a:lnTo>
                                    <a:pt x="557" y="1076"/>
                                  </a:lnTo>
                                  <a:lnTo>
                                    <a:pt x="557" y="1080"/>
                                  </a:lnTo>
                                  <a:lnTo>
                                    <a:pt x="528" y="1143"/>
                                  </a:lnTo>
                                  <a:lnTo>
                                    <a:pt x="528" y="1148"/>
                                  </a:lnTo>
                                  <a:lnTo>
                                    <a:pt x="533" y="1148"/>
                                  </a:lnTo>
                                  <a:lnTo>
                                    <a:pt x="538" y="1148"/>
                                  </a:lnTo>
                                  <a:lnTo>
                                    <a:pt x="653" y="1080"/>
                                  </a:lnTo>
                                  <a:lnTo>
                                    <a:pt x="648" y="1080"/>
                                  </a:lnTo>
                                  <a:lnTo>
                                    <a:pt x="711" y="1085"/>
                                  </a:lnTo>
                                  <a:lnTo>
                                    <a:pt x="706" y="1085"/>
                                  </a:lnTo>
                                  <a:lnTo>
                                    <a:pt x="754" y="1133"/>
                                  </a:lnTo>
                                  <a:lnTo>
                                    <a:pt x="759" y="1133"/>
                                  </a:lnTo>
                                  <a:lnTo>
                                    <a:pt x="773" y="1138"/>
                                  </a:lnTo>
                                  <a:lnTo>
                                    <a:pt x="768" y="1138"/>
                                  </a:lnTo>
                                  <a:lnTo>
                                    <a:pt x="797" y="1162"/>
                                  </a:lnTo>
                                  <a:lnTo>
                                    <a:pt x="797" y="1157"/>
                                  </a:lnTo>
                                  <a:lnTo>
                                    <a:pt x="816" y="1191"/>
                                  </a:lnTo>
                                  <a:lnTo>
                                    <a:pt x="816" y="1196"/>
                                  </a:lnTo>
                                  <a:lnTo>
                                    <a:pt x="821" y="1196"/>
                                  </a:lnTo>
                                  <a:lnTo>
                                    <a:pt x="879" y="1196"/>
                                  </a:lnTo>
                                  <a:lnTo>
                                    <a:pt x="917" y="1176"/>
                                  </a:lnTo>
                                  <a:lnTo>
                                    <a:pt x="951" y="1157"/>
                                  </a:lnTo>
                                  <a:lnTo>
                                    <a:pt x="994" y="1138"/>
                                  </a:lnTo>
                                  <a:lnTo>
                                    <a:pt x="1052" y="1148"/>
                                  </a:lnTo>
                                  <a:lnTo>
                                    <a:pt x="1052" y="1138"/>
                                  </a:lnTo>
                                  <a:lnTo>
                                    <a:pt x="1018" y="1148"/>
                                  </a:lnTo>
                                  <a:lnTo>
                                    <a:pt x="989" y="1157"/>
                                  </a:lnTo>
                                  <a:lnTo>
                                    <a:pt x="984" y="1157"/>
                                  </a:lnTo>
                                  <a:lnTo>
                                    <a:pt x="956" y="1205"/>
                                  </a:lnTo>
                                  <a:lnTo>
                                    <a:pt x="956" y="1210"/>
                                  </a:lnTo>
                                  <a:lnTo>
                                    <a:pt x="936" y="1248"/>
                                  </a:lnTo>
                                  <a:lnTo>
                                    <a:pt x="927" y="1282"/>
                                  </a:lnTo>
                                  <a:lnTo>
                                    <a:pt x="922" y="1316"/>
                                  </a:lnTo>
                                  <a:lnTo>
                                    <a:pt x="922" y="1320"/>
                                  </a:lnTo>
                                  <a:lnTo>
                                    <a:pt x="927" y="1320"/>
                                  </a:lnTo>
                                  <a:lnTo>
                                    <a:pt x="989" y="1320"/>
                                  </a:lnTo>
                                  <a:lnTo>
                                    <a:pt x="994" y="1320"/>
                                  </a:lnTo>
                                  <a:lnTo>
                                    <a:pt x="999" y="1316"/>
                                  </a:lnTo>
                                  <a:lnTo>
                                    <a:pt x="1028" y="1292"/>
                                  </a:lnTo>
                                  <a:lnTo>
                                    <a:pt x="1066" y="1263"/>
                                  </a:lnTo>
                                  <a:lnTo>
                                    <a:pt x="1080" y="1244"/>
                                  </a:lnTo>
                                  <a:lnTo>
                                    <a:pt x="1080" y="1239"/>
                                  </a:lnTo>
                                  <a:lnTo>
                                    <a:pt x="1095" y="1196"/>
                                  </a:lnTo>
                                  <a:lnTo>
                                    <a:pt x="1095" y="1200"/>
                                  </a:lnTo>
                                  <a:lnTo>
                                    <a:pt x="1124" y="1152"/>
                                  </a:lnTo>
                                  <a:lnTo>
                                    <a:pt x="1143" y="1138"/>
                                  </a:lnTo>
                                  <a:lnTo>
                                    <a:pt x="1138" y="1138"/>
                                  </a:lnTo>
                                  <a:lnTo>
                                    <a:pt x="1181" y="1119"/>
                                  </a:lnTo>
                                  <a:lnTo>
                                    <a:pt x="1215" y="1104"/>
                                  </a:lnTo>
                                  <a:lnTo>
                                    <a:pt x="1210" y="1104"/>
                                  </a:lnTo>
                                  <a:lnTo>
                                    <a:pt x="1239" y="1124"/>
                                  </a:lnTo>
                                  <a:lnTo>
                                    <a:pt x="1244" y="1124"/>
                                  </a:lnTo>
                                  <a:lnTo>
                                    <a:pt x="1268" y="1119"/>
                                  </a:lnTo>
                                  <a:lnTo>
                                    <a:pt x="1287" y="1114"/>
                                  </a:lnTo>
                                  <a:lnTo>
                                    <a:pt x="1330" y="1109"/>
                                  </a:lnTo>
                                  <a:lnTo>
                                    <a:pt x="1388" y="1090"/>
                                  </a:lnTo>
                                  <a:lnTo>
                                    <a:pt x="1383" y="1085"/>
                                  </a:lnTo>
                                  <a:lnTo>
                                    <a:pt x="1416" y="1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8"/>
                          <wps:cNvSpPr>
                            <a:spLocks/>
                          </wps:cNvSpPr>
                          <wps:spPr bwMode="auto">
                            <a:xfrm>
                              <a:off x="4805" y="2881"/>
                              <a:ext cx="427" cy="422"/>
                            </a:xfrm>
                            <a:custGeom>
                              <a:avLst/>
                              <a:gdLst>
                                <a:gd name="T0" fmla="*/ 101 w 427"/>
                                <a:gd name="T1" fmla="*/ 201 h 422"/>
                                <a:gd name="T2" fmla="*/ 0 w 427"/>
                                <a:gd name="T3" fmla="*/ 312 h 422"/>
                                <a:gd name="T4" fmla="*/ 77 w 427"/>
                                <a:gd name="T5" fmla="*/ 331 h 422"/>
                                <a:gd name="T6" fmla="*/ 101 w 427"/>
                                <a:gd name="T7" fmla="*/ 422 h 422"/>
                                <a:gd name="T8" fmla="*/ 192 w 427"/>
                                <a:gd name="T9" fmla="*/ 307 h 422"/>
                                <a:gd name="T10" fmla="*/ 211 w 427"/>
                                <a:gd name="T11" fmla="*/ 225 h 422"/>
                                <a:gd name="T12" fmla="*/ 336 w 427"/>
                                <a:gd name="T13" fmla="*/ 149 h 422"/>
                                <a:gd name="T14" fmla="*/ 427 w 427"/>
                                <a:gd name="T15" fmla="*/ 81 h 422"/>
                                <a:gd name="T16" fmla="*/ 408 w 427"/>
                                <a:gd name="T17" fmla="*/ 0 h 422"/>
                                <a:gd name="T18" fmla="*/ 322 w 427"/>
                                <a:gd name="T19" fmla="*/ 9 h 422"/>
                                <a:gd name="T20" fmla="*/ 211 w 427"/>
                                <a:gd name="T21" fmla="*/ 173 h 422"/>
                                <a:gd name="T22" fmla="*/ 144 w 427"/>
                                <a:gd name="T23" fmla="*/ 197 h 422"/>
                                <a:gd name="T24" fmla="*/ 101 w 427"/>
                                <a:gd name="T25" fmla="*/ 201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7" h="422">
                                  <a:moveTo>
                                    <a:pt x="101" y="201"/>
                                  </a:moveTo>
                                  <a:lnTo>
                                    <a:pt x="0" y="312"/>
                                  </a:lnTo>
                                  <a:lnTo>
                                    <a:pt x="77" y="331"/>
                                  </a:lnTo>
                                  <a:lnTo>
                                    <a:pt x="101" y="422"/>
                                  </a:lnTo>
                                  <a:lnTo>
                                    <a:pt x="192" y="307"/>
                                  </a:lnTo>
                                  <a:lnTo>
                                    <a:pt x="211" y="225"/>
                                  </a:lnTo>
                                  <a:lnTo>
                                    <a:pt x="336" y="149"/>
                                  </a:lnTo>
                                  <a:lnTo>
                                    <a:pt x="427" y="81"/>
                                  </a:lnTo>
                                  <a:lnTo>
                                    <a:pt x="408" y="0"/>
                                  </a:lnTo>
                                  <a:lnTo>
                                    <a:pt x="322" y="9"/>
                                  </a:lnTo>
                                  <a:lnTo>
                                    <a:pt x="211" y="173"/>
                                  </a:lnTo>
                                  <a:lnTo>
                                    <a:pt x="144" y="197"/>
                                  </a:lnTo>
                                  <a:lnTo>
                                    <a:pt x="101" y="20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9"/>
                          <wps:cNvSpPr>
                            <a:spLocks/>
                          </wps:cNvSpPr>
                          <wps:spPr bwMode="auto">
                            <a:xfrm>
                              <a:off x="4800" y="2876"/>
                              <a:ext cx="437" cy="432"/>
                            </a:xfrm>
                            <a:custGeom>
                              <a:avLst/>
                              <a:gdLst>
                                <a:gd name="T0" fmla="*/ 106 w 437"/>
                                <a:gd name="T1" fmla="*/ 202 h 432"/>
                                <a:gd name="T2" fmla="*/ 101 w 437"/>
                                <a:gd name="T3" fmla="*/ 202 h 432"/>
                                <a:gd name="T4" fmla="*/ 0 w 437"/>
                                <a:gd name="T5" fmla="*/ 312 h 432"/>
                                <a:gd name="T6" fmla="*/ 0 w 437"/>
                                <a:gd name="T7" fmla="*/ 322 h 432"/>
                                <a:gd name="T8" fmla="*/ 5 w 437"/>
                                <a:gd name="T9" fmla="*/ 322 h 432"/>
                                <a:gd name="T10" fmla="*/ 82 w 437"/>
                                <a:gd name="T11" fmla="*/ 341 h 432"/>
                                <a:gd name="T12" fmla="*/ 77 w 437"/>
                                <a:gd name="T13" fmla="*/ 336 h 432"/>
                                <a:gd name="T14" fmla="*/ 101 w 437"/>
                                <a:gd name="T15" fmla="*/ 427 h 432"/>
                                <a:gd name="T16" fmla="*/ 101 w 437"/>
                                <a:gd name="T17" fmla="*/ 432 h 432"/>
                                <a:gd name="T18" fmla="*/ 111 w 437"/>
                                <a:gd name="T19" fmla="*/ 432 h 432"/>
                                <a:gd name="T20" fmla="*/ 202 w 437"/>
                                <a:gd name="T21" fmla="*/ 317 h 432"/>
                                <a:gd name="T22" fmla="*/ 202 w 437"/>
                                <a:gd name="T23" fmla="*/ 312 h 432"/>
                                <a:gd name="T24" fmla="*/ 221 w 437"/>
                                <a:gd name="T25" fmla="*/ 230 h 432"/>
                                <a:gd name="T26" fmla="*/ 221 w 437"/>
                                <a:gd name="T27" fmla="*/ 235 h 432"/>
                                <a:gd name="T28" fmla="*/ 346 w 437"/>
                                <a:gd name="T29" fmla="*/ 158 h 432"/>
                                <a:gd name="T30" fmla="*/ 437 w 437"/>
                                <a:gd name="T31" fmla="*/ 91 h 432"/>
                                <a:gd name="T32" fmla="*/ 437 w 437"/>
                                <a:gd name="T33" fmla="*/ 86 h 432"/>
                                <a:gd name="T34" fmla="*/ 418 w 437"/>
                                <a:gd name="T35" fmla="*/ 5 h 432"/>
                                <a:gd name="T36" fmla="*/ 418 w 437"/>
                                <a:gd name="T37" fmla="*/ 0 h 432"/>
                                <a:gd name="T38" fmla="*/ 413 w 437"/>
                                <a:gd name="T39" fmla="*/ 0 h 432"/>
                                <a:gd name="T40" fmla="*/ 327 w 437"/>
                                <a:gd name="T41" fmla="*/ 10 h 432"/>
                                <a:gd name="T42" fmla="*/ 322 w 437"/>
                                <a:gd name="T43" fmla="*/ 10 h 432"/>
                                <a:gd name="T44" fmla="*/ 211 w 437"/>
                                <a:gd name="T45" fmla="*/ 173 h 432"/>
                                <a:gd name="T46" fmla="*/ 216 w 437"/>
                                <a:gd name="T47" fmla="*/ 173 h 432"/>
                                <a:gd name="T48" fmla="*/ 149 w 437"/>
                                <a:gd name="T49" fmla="*/ 197 h 432"/>
                                <a:gd name="T50" fmla="*/ 106 w 437"/>
                                <a:gd name="T51" fmla="*/ 202 h 432"/>
                                <a:gd name="T52" fmla="*/ 106 w 437"/>
                                <a:gd name="T53" fmla="*/ 211 h 432"/>
                                <a:gd name="T54" fmla="*/ 149 w 437"/>
                                <a:gd name="T55" fmla="*/ 206 h 432"/>
                                <a:gd name="T56" fmla="*/ 221 w 437"/>
                                <a:gd name="T57" fmla="*/ 182 h 432"/>
                                <a:gd name="T58" fmla="*/ 331 w 437"/>
                                <a:gd name="T59" fmla="*/ 19 h 432"/>
                                <a:gd name="T60" fmla="*/ 327 w 437"/>
                                <a:gd name="T61" fmla="*/ 19 h 432"/>
                                <a:gd name="T62" fmla="*/ 413 w 437"/>
                                <a:gd name="T63" fmla="*/ 10 h 432"/>
                                <a:gd name="T64" fmla="*/ 408 w 437"/>
                                <a:gd name="T65" fmla="*/ 5 h 432"/>
                                <a:gd name="T66" fmla="*/ 427 w 437"/>
                                <a:gd name="T67" fmla="*/ 86 h 432"/>
                                <a:gd name="T68" fmla="*/ 427 w 437"/>
                                <a:gd name="T69" fmla="*/ 82 h 432"/>
                                <a:gd name="T70" fmla="*/ 336 w 437"/>
                                <a:gd name="T71" fmla="*/ 149 h 432"/>
                                <a:gd name="T72" fmla="*/ 211 w 437"/>
                                <a:gd name="T73" fmla="*/ 226 h 432"/>
                                <a:gd name="T74" fmla="*/ 211 w 437"/>
                                <a:gd name="T75" fmla="*/ 230 h 432"/>
                                <a:gd name="T76" fmla="*/ 192 w 437"/>
                                <a:gd name="T77" fmla="*/ 312 h 432"/>
                                <a:gd name="T78" fmla="*/ 192 w 437"/>
                                <a:gd name="T79" fmla="*/ 307 h 432"/>
                                <a:gd name="T80" fmla="*/ 101 w 437"/>
                                <a:gd name="T81" fmla="*/ 422 h 432"/>
                                <a:gd name="T82" fmla="*/ 111 w 437"/>
                                <a:gd name="T83" fmla="*/ 427 h 432"/>
                                <a:gd name="T84" fmla="*/ 87 w 437"/>
                                <a:gd name="T85" fmla="*/ 336 h 432"/>
                                <a:gd name="T86" fmla="*/ 87 w 437"/>
                                <a:gd name="T87" fmla="*/ 331 h 432"/>
                                <a:gd name="T88" fmla="*/ 82 w 437"/>
                                <a:gd name="T89" fmla="*/ 331 h 432"/>
                                <a:gd name="T90" fmla="*/ 5 w 437"/>
                                <a:gd name="T91" fmla="*/ 312 h 432"/>
                                <a:gd name="T92" fmla="*/ 10 w 437"/>
                                <a:gd name="T93" fmla="*/ 322 h 432"/>
                                <a:gd name="T94" fmla="*/ 111 w 437"/>
                                <a:gd name="T95" fmla="*/ 211 h 432"/>
                                <a:gd name="T96" fmla="*/ 106 w 437"/>
                                <a:gd name="T97" fmla="*/ 211 h 432"/>
                                <a:gd name="T98" fmla="*/ 106 w 437"/>
                                <a:gd name="T99" fmla="*/ 20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7" h="432">
                                  <a:moveTo>
                                    <a:pt x="106" y="202"/>
                                  </a:moveTo>
                                  <a:lnTo>
                                    <a:pt x="101" y="202"/>
                                  </a:lnTo>
                                  <a:lnTo>
                                    <a:pt x="0" y="312"/>
                                  </a:lnTo>
                                  <a:lnTo>
                                    <a:pt x="0" y="322"/>
                                  </a:lnTo>
                                  <a:lnTo>
                                    <a:pt x="5" y="322"/>
                                  </a:lnTo>
                                  <a:lnTo>
                                    <a:pt x="82" y="341"/>
                                  </a:lnTo>
                                  <a:lnTo>
                                    <a:pt x="77" y="336"/>
                                  </a:lnTo>
                                  <a:lnTo>
                                    <a:pt x="101" y="427"/>
                                  </a:lnTo>
                                  <a:lnTo>
                                    <a:pt x="101" y="432"/>
                                  </a:lnTo>
                                  <a:lnTo>
                                    <a:pt x="111" y="432"/>
                                  </a:lnTo>
                                  <a:lnTo>
                                    <a:pt x="202" y="317"/>
                                  </a:lnTo>
                                  <a:lnTo>
                                    <a:pt x="202" y="312"/>
                                  </a:lnTo>
                                  <a:lnTo>
                                    <a:pt x="221" y="230"/>
                                  </a:lnTo>
                                  <a:lnTo>
                                    <a:pt x="221" y="235"/>
                                  </a:lnTo>
                                  <a:lnTo>
                                    <a:pt x="346" y="158"/>
                                  </a:lnTo>
                                  <a:lnTo>
                                    <a:pt x="437" y="91"/>
                                  </a:lnTo>
                                  <a:lnTo>
                                    <a:pt x="437" y="86"/>
                                  </a:lnTo>
                                  <a:lnTo>
                                    <a:pt x="418" y="5"/>
                                  </a:lnTo>
                                  <a:lnTo>
                                    <a:pt x="418" y="0"/>
                                  </a:lnTo>
                                  <a:lnTo>
                                    <a:pt x="413" y="0"/>
                                  </a:lnTo>
                                  <a:lnTo>
                                    <a:pt x="327" y="10"/>
                                  </a:lnTo>
                                  <a:lnTo>
                                    <a:pt x="322" y="10"/>
                                  </a:lnTo>
                                  <a:lnTo>
                                    <a:pt x="211" y="173"/>
                                  </a:lnTo>
                                  <a:lnTo>
                                    <a:pt x="216" y="173"/>
                                  </a:lnTo>
                                  <a:lnTo>
                                    <a:pt x="149" y="197"/>
                                  </a:lnTo>
                                  <a:lnTo>
                                    <a:pt x="106" y="202"/>
                                  </a:lnTo>
                                  <a:lnTo>
                                    <a:pt x="106" y="211"/>
                                  </a:lnTo>
                                  <a:lnTo>
                                    <a:pt x="149" y="206"/>
                                  </a:lnTo>
                                  <a:lnTo>
                                    <a:pt x="221" y="182"/>
                                  </a:lnTo>
                                  <a:lnTo>
                                    <a:pt x="331" y="19"/>
                                  </a:lnTo>
                                  <a:lnTo>
                                    <a:pt x="327" y="19"/>
                                  </a:lnTo>
                                  <a:lnTo>
                                    <a:pt x="413" y="10"/>
                                  </a:lnTo>
                                  <a:lnTo>
                                    <a:pt x="408" y="5"/>
                                  </a:lnTo>
                                  <a:lnTo>
                                    <a:pt x="427" y="86"/>
                                  </a:lnTo>
                                  <a:lnTo>
                                    <a:pt x="427" y="82"/>
                                  </a:lnTo>
                                  <a:lnTo>
                                    <a:pt x="336" y="149"/>
                                  </a:lnTo>
                                  <a:lnTo>
                                    <a:pt x="211" y="226"/>
                                  </a:lnTo>
                                  <a:lnTo>
                                    <a:pt x="211" y="230"/>
                                  </a:lnTo>
                                  <a:lnTo>
                                    <a:pt x="192" y="312"/>
                                  </a:lnTo>
                                  <a:lnTo>
                                    <a:pt x="192" y="307"/>
                                  </a:lnTo>
                                  <a:lnTo>
                                    <a:pt x="101" y="422"/>
                                  </a:lnTo>
                                  <a:lnTo>
                                    <a:pt x="111" y="427"/>
                                  </a:lnTo>
                                  <a:lnTo>
                                    <a:pt x="87" y="336"/>
                                  </a:lnTo>
                                  <a:lnTo>
                                    <a:pt x="87" y="331"/>
                                  </a:lnTo>
                                  <a:lnTo>
                                    <a:pt x="82" y="331"/>
                                  </a:lnTo>
                                  <a:lnTo>
                                    <a:pt x="5" y="312"/>
                                  </a:lnTo>
                                  <a:lnTo>
                                    <a:pt x="10" y="322"/>
                                  </a:lnTo>
                                  <a:lnTo>
                                    <a:pt x="111" y="211"/>
                                  </a:lnTo>
                                  <a:lnTo>
                                    <a:pt x="106" y="211"/>
                                  </a:lnTo>
                                  <a:lnTo>
                                    <a:pt x="106"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0"/>
                          <wps:cNvSpPr>
                            <a:spLocks/>
                          </wps:cNvSpPr>
                          <wps:spPr bwMode="auto">
                            <a:xfrm>
                              <a:off x="6226" y="2689"/>
                              <a:ext cx="81" cy="96"/>
                            </a:xfrm>
                            <a:custGeom>
                              <a:avLst/>
                              <a:gdLst>
                                <a:gd name="T0" fmla="*/ 81 w 81"/>
                                <a:gd name="T1" fmla="*/ 0 h 96"/>
                                <a:gd name="T2" fmla="*/ 33 w 81"/>
                                <a:gd name="T3" fmla="*/ 5 h 96"/>
                                <a:gd name="T4" fmla="*/ 5 w 81"/>
                                <a:gd name="T5" fmla="*/ 48 h 96"/>
                                <a:gd name="T6" fmla="*/ 0 w 81"/>
                                <a:gd name="T7" fmla="*/ 81 h 96"/>
                                <a:gd name="T8" fmla="*/ 38 w 81"/>
                                <a:gd name="T9" fmla="*/ 96 h 96"/>
                                <a:gd name="T10" fmla="*/ 72 w 81"/>
                                <a:gd name="T11" fmla="*/ 43 h 96"/>
                                <a:gd name="T12" fmla="*/ 81 w 81"/>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81" h="96">
                                  <a:moveTo>
                                    <a:pt x="81" y="0"/>
                                  </a:moveTo>
                                  <a:lnTo>
                                    <a:pt x="33" y="5"/>
                                  </a:lnTo>
                                  <a:lnTo>
                                    <a:pt x="5" y="48"/>
                                  </a:lnTo>
                                  <a:lnTo>
                                    <a:pt x="0" y="81"/>
                                  </a:lnTo>
                                  <a:lnTo>
                                    <a:pt x="38" y="96"/>
                                  </a:lnTo>
                                  <a:lnTo>
                                    <a:pt x="72" y="43"/>
                                  </a:lnTo>
                                  <a:lnTo>
                                    <a:pt x="8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91"/>
                          <wps:cNvSpPr>
                            <a:spLocks/>
                          </wps:cNvSpPr>
                          <wps:spPr bwMode="auto">
                            <a:xfrm>
                              <a:off x="6221" y="2684"/>
                              <a:ext cx="91" cy="106"/>
                            </a:xfrm>
                            <a:custGeom>
                              <a:avLst/>
                              <a:gdLst>
                                <a:gd name="T0" fmla="*/ 91 w 91"/>
                                <a:gd name="T1" fmla="*/ 5 h 106"/>
                                <a:gd name="T2" fmla="*/ 91 w 91"/>
                                <a:gd name="T3" fmla="*/ 0 h 106"/>
                                <a:gd name="T4" fmla="*/ 86 w 91"/>
                                <a:gd name="T5" fmla="*/ 0 h 106"/>
                                <a:gd name="T6" fmla="*/ 38 w 91"/>
                                <a:gd name="T7" fmla="*/ 5 h 106"/>
                                <a:gd name="T8" fmla="*/ 34 w 91"/>
                                <a:gd name="T9" fmla="*/ 5 h 106"/>
                                <a:gd name="T10" fmla="*/ 5 w 91"/>
                                <a:gd name="T11" fmla="*/ 48 h 106"/>
                                <a:gd name="T12" fmla="*/ 5 w 91"/>
                                <a:gd name="T13" fmla="*/ 53 h 106"/>
                                <a:gd name="T14" fmla="*/ 0 w 91"/>
                                <a:gd name="T15" fmla="*/ 86 h 106"/>
                                <a:gd name="T16" fmla="*/ 0 w 91"/>
                                <a:gd name="T17" fmla="*/ 91 h 106"/>
                                <a:gd name="T18" fmla="*/ 5 w 91"/>
                                <a:gd name="T19" fmla="*/ 91 h 106"/>
                                <a:gd name="T20" fmla="*/ 43 w 91"/>
                                <a:gd name="T21" fmla="*/ 106 h 106"/>
                                <a:gd name="T22" fmla="*/ 48 w 91"/>
                                <a:gd name="T23" fmla="*/ 106 h 106"/>
                                <a:gd name="T24" fmla="*/ 82 w 91"/>
                                <a:gd name="T25" fmla="*/ 53 h 106"/>
                                <a:gd name="T26" fmla="*/ 82 w 91"/>
                                <a:gd name="T27" fmla="*/ 48 h 106"/>
                                <a:gd name="T28" fmla="*/ 91 w 91"/>
                                <a:gd name="T29" fmla="*/ 5 h 106"/>
                                <a:gd name="T30" fmla="*/ 82 w 91"/>
                                <a:gd name="T31" fmla="*/ 5 h 106"/>
                                <a:gd name="T32" fmla="*/ 72 w 91"/>
                                <a:gd name="T33" fmla="*/ 48 h 106"/>
                                <a:gd name="T34" fmla="*/ 72 w 91"/>
                                <a:gd name="T35" fmla="*/ 43 h 106"/>
                                <a:gd name="T36" fmla="*/ 38 w 91"/>
                                <a:gd name="T37" fmla="*/ 96 h 106"/>
                                <a:gd name="T38" fmla="*/ 43 w 91"/>
                                <a:gd name="T39" fmla="*/ 96 h 106"/>
                                <a:gd name="T40" fmla="*/ 5 w 91"/>
                                <a:gd name="T41" fmla="*/ 82 h 106"/>
                                <a:gd name="T42" fmla="*/ 10 w 91"/>
                                <a:gd name="T43" fmla="*/ 86 h 106"/>
                                <a:gd name="T44" fmla="*/ 14 w 91"/>
                                <a:gd name="T45" fmla="*/ 53 h 106"/>
                                <a:gd name="T46" fmla="*/ 14 w 91"/>
                                <a:gd name="T47" fmla="*/ 58 h 106"/>
                                <a:gd name="T48" fmla="*/ 43 w 91"/>
                                <a:gd name="T49" fmla="*/ 14 h 106"/>
                                <a:gd name="T50" fmla="*/ 38 w 91"/>
                                <a:gd name="T51" fmla="*/ 14 h 106"/>
                                <a:gd name="T52" fmla="*/ 86 w 91"/>
                                <a:gd name="T53" fmla="*/ 10 h 106"/>
                                <a:gd name="T54" fmla="*/ 82 w 91"/>
                                <a:gd name="T55" fmla="*/ 5 h 106"/>
                                <a:gd name="T56" fmla="*/ 91 w 91"/>
                                <a:gd name="T57"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106">
                                  <a:moveTo>
                                    <a:pt x="91" y="5"/>
                                  </a:moveTo>
                                  <a:lnTo>
                                    <a:pt x="91" y="0"/>
                                  </a:lnTo>
                                  <a:lnTo>
                                    <a:pt x="86" y="0"/>
                                  </a:lnTo>
                                  <a:lnTo>
                                    <a:pt x="38" y="5"/>
                                  </a:lnTo>
                                  <a:lnTo>
                                    <a:pt x="34" y="5"/>
                                  </a:lnTo>
                                  <a:lnTo>
                                    <a:pt x="5" y="48"/>
                                  </a:lnTo>
                                  <a:lnTo>
                                    <a:pt x="5" y="53"/>
                                  </a:lnTo>
                                  <a:lnTo>
                                    <a:pt x="0" y="86"/>
                                  </a:lnTo>
                                  <a:lnTo>
                                    <a:pt x="0" y="91"/>
                                  </a:lnTo>
                                  <a:lnTo>
                                    <a:pt x="5" y="91"/>
                                  </a:lnTo>
                                  <a:lnTo>
                                    <a:pt x="43" y="106"/>
                                  </a:lnTo>
                                  <a:lnTo>
                                    <a:pt x="48" y="106"/>
                                  </a:lnTo>
                                  <a:lnTo>
                                    <a:pt x="82" y="53"/>
                                  </a:lnTo>
                                  <a:lnTo>
                                    <a:pt x="82" y="48"/>
                                  </a:lnTo>
                                  <a:lnTo>
                                    <a:pt x="91" y="5"/>
                                  </a:lnTo>
                                  <a:lnTo>
                                    <a:pt x="82" y="5"/>
                                  </a:lnTo>
                                  <a:lnTo>
                                    <a:pt x="72" y="48"/>
                                  </a:lnTo>
                                  <a:lnTo>
                                    <a:pt x="72" y="43"/>
                                  </a:lnTo>
                                  <a:lnTo>
                                    <a:pt x="38" y="96"/>
                                  </a:lnTo>
                                  <a:lnTo>
                                    <a:pt x="43" y="96"/>
                                  </a:lnTo>
                                  <a:lnTo>
                                    <a:pt x="5" y="82"/>
                                  </a:lnTo>
                                  <a:lnTo>
                                    <a:pt x="10" y="86"/>
                                  </a:lnTo>
                                  <a:lnTo>
                                    <a:pt x="14" y="53"/>
                                  </a:lnTo>
                                  <a:lnTo>
                                    <a:pt x="14" y="58"/>
                                  </a:lnTo>
                                  <a:lnTo>
                                    <a:pt x="43" y="14"/>
                                  </a:lnTo>
                                  <a:lnTo>
                                    <a:pt x="38" y="14"/>
                                  </a:lnTo>
                                  <a:lnTo>
                                    <a:pt x="86" y="10"/>
                                  </a:lnTo>
                                  <a:lnTo>
                                    <a:pt x="82" y="5"/>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92"/>
                          <wps:cNvSpPr>
                            <a:spLocks/>
                          </wps:cNvSpPr>
                          <wps:spPr bwMode="auto">
                            <a:xfrm>
                              <a:off x="5971" y="2814"/>
                              <a:ext cx="77" cy="100"/>
                            </a:xfrm>
                            <a:custGeom>
                              <a:avLst/>
                              <a:gdLst>
                                <a:gd name="T0" fmla="*/ 0 w 77"/>
                                <a:gd name="T1" fmla="*/ 100 h 100"/>
                                <a:gd name="T2" fmla="*/ 20 w 77"/>
                                <a:gd name="T3" fmla="*/ 33 h 100"/>
                                <a:gd name="T4" fmla="*/ 68 w 77"/>
                                <a:gd name="T5" fmla="*/ 0 h 100"/>
                                <a:gd name="T6" fmla="*/ 77 w 77"/>
                                <a:gd name="T7" fmla="*/ 38 h 100"/>
                                <a:gd name="T8" fmla="*/ 0 w 77"/>
                                <a:gd name="T9" fmla="*/ 100 h 100"/>
                              </a:gdLst>
                              <a:ahLst/>
                              <a:cxnLst>
                                <a:cxn ang="0">
                                  <a:pos x="T0" y="T1"/>
                                </a:cxn>
                                <a:cxn ang="0">
                                  <a:pos x="T2" y="T3"/>
                                </a:cxn>
                                <a:cxn ang="0">
                                  <a:pos x="T4" y="T5"/>
                                </a:cxn>
                                <a:cxn ang="0">
                                  <a:pos x="T6" y="T7"/>
                                </a:cxn>
                                <a:cxn ang="0">
                                  <a:pos x="T8" y="T9"/>
                                </a:cxn>
                              </a:cxnLst>
                              <a:rect l="0" t="0" r="r" b="b"/>
                              <a:pathLst>
                                <a:path w="77" h="100">
                                  <a:moveTo>
                                    <a:pt x="0" y="100"/>
                                  </a:moveTo>
                                  <a:lnTo>
                                    <a:pt x="20" y="33"/>
                                  </a:lnTo>
                                  <a:lnTo>
                                    <a:pt x="68" y="0"/>
                                  </a:lnTo>
                                  <a:lnTo>
                                    <a:pt x="77" y="38"/>
                                  </a:lnTo>
                                  <a:lnTo>
                                    <a:pt x="0" y="10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93"/>
                          <wps:cNvSpPr>
                            <a:spLocks/>
                          </wps:cNvSpPr>
                          <wps:spPr bwMode="auto">
                            <a:xfrm>
                              <a:off x="5967" y="2809"/>
                              <a:ext cx="86" cy="110"/>
                            </a:xfrm>
                            <a:custGeom>
                              <a:avLst/>
                              <a:gdLst>
                                <a:gd name="T0" fmla="*/ 0 w 86"/>
                                <a:gd name="T1" fmla="*/ 101 h 110"/>
                                <a:gd name="T2" fmla="*/ 9 w 86"/>
                                <a:gd name="T3" fmla="*/ 105 h 110"/>
                                <a:gd name="T4" fmla="*/ 28 w 86"/>
                                <a:gd name="T5" fmla="*/ 38 h 110"/>
                                <a:gd name="T6" fmla="*/ 28 w 86"/>
                                <a:gd name="T7" fmla="*/ 43 h 110"/>
                                <a:gd name="T8" fmla="*/ 76 w 86"/>
                                <a:gd name="T9" fmla="*/ 9 h 110"/>
                                <a:gd name="T10" fmla="*/ 67 w 86"/>
                                <a:gd name="T11" fmla="*/ 5 h 110"/>
                                <a:gd name="T12" fmla="*/ 76 w 86"/>
                                <a:gd name="T13" fmla="*/ 43 h 110"/>
                                <a:gd name="T14" fmla="*/ 76 w 86"/>
                                <a:gd name="T15" fmla="*/ 38 h 110"/>
                                <a:gd name="T16" fmla="*/ 0 w 86"/>
                                <a:gd name="T17" fmla="*/ 101 h 110"/>
                                <a:gd name="T18" fmla="*/ 9 w 86"/>
                                <a:gd name="T19" fmla="*/ 110 h 110"/>
                                <a:gd name="T20" fmla="*/ 86 w 86"/>
                                <a:gd name="T21" fmla="*/ 48 h 110"/>
                                <a:gd name="T22" fmla="*/ 86 w 86"/>
                                <a:gd name="T23" fmla="*/ 43 h 110"/>
                                <a:gd name="T24" fmla="*/ 76 w 86"/>
                                <a:gd name="T25" fmla="*/ 5 h 110"/>
                                <a:gd name="T26" fmla="*/ 76 w 86"/>
                                <a:gd name="T27" fmla="*/ 0 h 110"/>
                                <a:gd name="T28" fmla="*/ 72 w 86"/>
                                <a:gd name="T29" fmla="*/ 0 h 110"/>
                                <a:gd name="T30" fmla="*/ 67 w 86"/>
                                <a:gd name="T31" fmla="*/ 0 h 110"/>
                                <a:gd name="T32" fmla="*/ 19 w 86"/>
                                <a:gd name="T33" fmla="*/ 33 h 110"/>
                                <a:gd name="T34" fmla="*/ 19 w 86"/>
                                <a:gd name="T35" fmla="*/ 38 h 110"/>
                                <a:gd name="T36" fmla="*/ 0 w 86"/>
                                <a:gd name="T37" fmla="*/ 105 h 110"/>
                                <a:gd name="T38" fmla="*/ 0 w 86"/>
                                <a:gd name="T39" fmla="*/ 110 h 110"/>
                                <a:gd name="T40" fmla="*/ 4 w 86"/>
                                <a:gd name="T41" fmla="*/ 110 h 110"/>
                                <a:gd name="T42" fmla="*/ 9 w 86"/>
                                <a:gd name="T43" fmla="*/ 110 h 110"/>
                                <a:gd name="T44" fmla="*/ 0 w 86"/>
                                <a:gd name="T45"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10">
                                  <a:moveTo>
                                    <a:pt x="0" y="101"/>
                                  </a:moveTo>
                                  <a:lnTo>
                                    <a:pt x="9" y="105"/>
                                  </a:lnTo>
                                  <a:lnTo>
                                    <a:pt x="28" y="38"/>
                                  </a:lnTo>
                                  <a:lnTo>
                                    <a:pt x="28" y="43"/>
                                  </a:lnTo>
                                  <a:lnTo>
                                    <a:pt x="76" y="9"/>
                                  </a:lnTo>
                                  <a:lnTo>
                                    <a:pt x="67" y="5"/>
                                  </a:lnTo>
                                  <a:lnTo>
                                    <a:pt x="76" y="43"/>
                                  </a:lnTo>
                                  <a:lnTo>
                                    <a:pt x="76" y="38"/>
                                  </a:lnTo>
                                  <a:lnTo>
                                    <a:pt x="0" y="101"/>
                                  </a:lnTo>
                                  <a:lnTo>
                                    <a:pt x="9" y="110"/>
                                  </a:lnTo>
                                  <a:lnTo>
                                    <a:pt x="86" y="48"/>
                                  </a:lnTo>
                                  <a:lnTo>
                                    <a:pt x="86" y="43"/>
                                  </a:lnTo>
                                  <a:lnTo>
                                    <a:pt x="76" y="5"/>
                                  </a:lnTo>
                                  <a:lnTo>
                                    <a:pt x="76" y="0"/>
                                  </a:lnTo>
                                  <a:lnTo>
                                    <a:pt x="72" y="0"/>
                                  </a:lnTo>
                                  <a:lnTo>
                                    <a:pt x="67" y="0"/>
                                  </a:lnTo>
                                  <a:lnTo>
                                    <a:pt x="19" y="33"/>
                                  </a:lnTo>
                                  <a:lnTo>
                                    <a:pt x="19" y="38"/>
                                  </a:lnTo>
                                  <a:lnTo>
                                    <a:pt x="0" y="105"/>
                                  </a:lnTo>
                                  <a:lnTo>
                                    <a:pt x="0" y="110"/>
                                  </a:lnTo>
                                  <a:lnTo>
                                    <a:pt x="4" y="110"/>
                                  </a:lnTo>
                                  <a:lnTo>
                                    <a:pt x="9" y="11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94"/>
                          <wps:cNvSpPr>
                            <a:spLocks/>
                          </wps:cNvSpPr>
                          <wps:spPr bwMode="auto">
                            <a:xfrm>
                              <a:off x="6903" y="2285"/>
                              <a:ext cx="149" cy="144"/>
                            </a:xfrm>
                            <a:custGeom>
                              <a:avLst/>
                              <a:gdLst>
                                <a:gd name="T0" fmla="*/ 139 w 149"/>
                                <a:gd name="T1" fmla="*/ 0 h 144"/>
                                <a:gd name="T2" fmla="*/ 43 w 149"/>
                                <a:gd name="T3" fmla="*/ 44 h 144"/>
                                <a:gd name="T4" fmla="*/ 0 w 149"/>
                                <a:gd name="T5" fmla="*/ 111 h 144"/>
                                <a:gd name="T6" fmla="*/ 29 w 149"/>
                                <a:gd name="T7" fmla="*/ 125 h 144"/>
                                <a:gd name="T8" fmla="*/ 43 w 149"/>
                                <a:gd name="T9" fmla="*/ 144 h 144"/>
                                <a:gd name="T10" fmla="*/ 48 w 149"/>
                                <a:gd name="T11" fmla="*/ 111 h 144"/>
                                <a:gd name="T12" fmla="*/ 149 w 149"/>
                                <a:gd name="T13" fmla="*/ 5 h 144"/>
                                <a:gd name="T14" fmla="*/ 139 w 149"/>
                                <a:gd name="T15" fmla="*/ 0 h 1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144">
                                  <a:moveTo>
                                    <a:pt x="139" y="0"/>
                                  </a:moveTo>
                                  <a:lnTo>
                                    <a:pt x="43" y="44"/>
                                  </a:lnTo>
                                  <a:lnTo>
                                    <a:pt x="0" y="111"/>
                                  </a:lnTo>
                                  <a:lnTo>
                                    <a:pt x="29" y="125"/>
                                  </a:lnTo>
                                  <a:lnTo>
                                    <a:pt x="43" y="144"/>
                                  </a:lnTo>
                                  <a:lnTo>
                                    <a:pt x="48" y="111"/>
                                  </a:lnTo>
                                  <a:lnTo>
                                    <a:pt x="149" y="5"/>
                                  </a:lnTo>
                                  <a:lnTo>
                                    <a:pt x="13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5"/>
                          <wps:cNvSpPr>
                            <a:spLocks/>
                          </wps:cNvSpPr>
                          <wps:spPr bwMode="auto">
                            <a:xfrm>
                              <a:off x="6898" y="2281"/>
                              <a:ext cx="158" cy="153"/>
                            </a:xfrm>
                            <a:custGeom>
                              <a:avLst/>
                              <a:gdLst>
                                <a:gd name="T0" fmla="*/ 144 w 158"/>
                                <a:gd name="T1" fmla="*/ 0 h 153"/>
                                <a:gd name="T2" fmla="*/ 48 w 158"/>
                                <a:gd name="T3" fmla="*/ 43 h 153"/>
                                <a:gd name="T4" fmla="*/ 43 w 158"/>
                                <a:gd name="T5" fmla="*/ 43 h 153"/>
                                <a:gd name="T6" fmla="*/ 0 w 158"/>
                                <a:gd name="T7" fmla="*/ 110 h 153"/>
                                <a:gd name="T8" fmla="*/ 0 w 158"/>
                                <a:gd name="T9" fmla="*/ 120 h 153"/>
                                <a:gd name="T10" fmla="*/ 5 w 158"/>
                                <a:gd name="T11" fmla="*/ 120 h 153"/>
                                <a:gd name="T12" fmla="*/ 34 w 158"/>
                                <a:gd name="T13" fmla="*/ 134 h 153"/>
                                <a:gd name="T14" fmla="*/ 29 w 158"/>
                                <a:gd name="T15" fmla="*/ 134 h 153"/>
                                <a:gd name="T16" fmla="*/ 43 w 158"/>
                                <a:gd name="T17" fmla="*/ 153 h 153"/>
                                <a:gd name="T18" fmla="*/ 53 w 158"/>
                                <a:gd name="T19" fmla="*/ 153 h 153"/>
                                <a:gd name="T20" fmla="*/ 53 w 158"/>
                                <a:gd name="T21" fmla="*/ 148 h 153"/>
                                <a:gd name="T22" fmla="*/ 58 w 158"/>
                                <a:gd name="T23" fmla="*/ 115 h 153"/>
                                <a:gd name="T24" fmla="*/ 58 w 158"/>
                                <a:gd name="T25" fmla="*/ 120 h 153"/>
                                <a:gd name="T26" fmla="*/ 158 w 158"/>
                                <a:gd name="T27" fmla="*/ 14 h 153"/>
                                <a:gd name="T28" fmla="*/ 158 w 158"/>
                                <a:gd name="T29" fmla="*/ 4 h 153"/>
                                <a:gd name="T30" fmla="*/ 154 w 158"/>
                                <a:gd name="T31" fmla="*/ 4 h 153"/>
                                <a:gd name="T32" fmla="*/ 144 w 158"/>
                                <a:gd name="T33" fmla="*/ 0 h 153"/>
                                <a:gd name="T34" fmla="*/ 144 w 158"/>
                                <a:gd name="T35" fmla="*/ 9 h 153"/>
                                <a:gd name="T36" fmla="*/ 154 w 158"/>
                                <a:gd name="T37" fmla="*/ 14 h 153"/>
                                <a:gd name="T38" fmla="*/ 149 w 158"/>
                                <a:gd name="T39" fmla="*/ 4 h 153"/>
                                <a:gd name="T40" fmla="*/ 48 w 158"/>
                                <a:gd name="T41" fmla="*/ 110 h 153"/>
                                <a:gd name="T42" fmla="*/ 48 w 158"/>
                                <a:gd name="T43" fmla="*/ 115 h 153"/>
                                <a:gd name="T44" fmla="*/ 43 w 158"/>
                                <a:gd name="T45" fmla="*/ 148 h 153"/>
                                <a:gd name="T46" fmla="*/ 53 w 158"/>
                                <a:gd name="T47" fmla="*/ 144 h 153"/>
                                <a:gd name="T48" fmla="*/ 38 w 158"/>
                                <a:gd name="T49" fmla="*/ 124 h 153"/>
                                <a:gd name="T50" fmla="*/ 34 w 158"/>
                                <a:gd name="T51" fmla="*/ 124 h 153"/>
                                <a:gd name="T52" fmla="*/ 5 w 158"/>
                                <a:gd name="T53" fmla="*/ 110 h 153"/>
                                <a:gd name="T54" fmla="*/ 10 w 158"/>
                                <a:gd name="T55" fmla="*/ 120 h 153"/>
                                <a:gd name="T56" fmla="*/ 53 w 158"/>
                                <a:gd name="T57" fmla="*/ 52 h 153"/>
                                <a:gd name="T58" fmla="*/ 48 w 158"/>
                                <a:gd name="T59" fmla="*/ 52 h 153"/>
                                <a:gd name="T60" fmla="*/ 144 w 158"/>
                                <a:gd name="T61" fmla="*/ 9 h 153"/>
                                <a:gd name="T62" fmla="*/ 144 w 158"/>
                                <a:gd name="T6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 h="153">
                                  <a:moveTo>
                                    <a:pt x="144" y="0"/>
                                  </a:moveTo>
                                  <a:lnTo>
                                    <a:pt x="48" y="43"/>
                                  </a:lnTo>
                                  <a:lnTo>
                                    <a:pt x="43" y="43"/>
                                  </a:lnTo>
                                  <a:lnTo>
                                    <a:pt x="0" y="110"/>
                                  </a:lnTo>
                                  <a:lnTo>
                                    <a:pt x="0" y="120"/>
                                  </a:lnTo>
                                  <a:lnTo>
                                    <a:pt x="5" y="120"/>
                                  </a:lnTo>
                                  <a:lnTo>
                                    <a:pt x="34" y="134"/>
                                  </a:lnTo>
                                  <a:lnTo>
                                    <a:pt x="29" y="134"/>
                                  </a:lnTo>
                                  <a:lnTo>
                                    <a:pt x="43" y="153"/>
                                  </a:lnTo>
                                  <a:lnTo>
                                    <a:pt x="53" y="153"/>
                                  </a:lnTo>
                                  <a:lnTo>
                                    <a:pt x="53" y="148"/>
                                  </a:lnTo>
                                  <a:lnTo>
                                    <a:pt x="58" y="115"/>
                                  </a:lnTo>
                                  <a:lnTo>
                                    <a:pt x="58" y="120"/>
                                  </a:lnTo>
                                  <a:lnTo>
                                    <a:pt x="158" y="14"/>
                                  </a:lnTo>
                                  <a:lnTo>
                                    <a:pt x="158" y="4"/>
                                  </a:lnTo>
                                  <a:lnTo>
                                    <a:pt x="154" y="4"/>
                                  </a:lnTo>
                                  <a:lnTo>
                                    <a:pt x="144" y="0"/>
                                  </a:lnTo>
                                  <a:lnTo>
                                    <a:pt x="144" y="9"/>
                                  </a:lnTo>
                                  <a:lnTo>
                                    <a:pt x="154" y="14"/>
                                  </a:lnTo>
                                  <a:lnTo>
                                    <a:pt x="149" y="4"/>
                                  </a:lnTo>
                                  <a:lnTo>
                                    <a:pt x="48" y="110"/>
                                  </a:lnTo>
                                  <a:lnTo>
                                    <a:pt x="48" y="115"/>
                                  </a:lnTo>
                                  <a:lnTo>
                                    <a:pt x="43" y="148"/>
                                  </a:lnTo>
                                  <a:lnTo>
                                    <a:pt x="53" y="144"/>
                                  </a:lnTo>
                                  <a:lnTo>
                                    <a:pt x="38" y="124"/>
                                  </a:lnTo>
                                  <a:lnTo>
                                    <a:pt x="34" y="124"/>
                                  </a:lnTo>
                                  <a:lnTo>
                                    <a:pt x="5" y="110"/>
                                  </a:lnTo>
                                  <a:lnTo>
                                    <a:pt x="10" y="120"/>
                                  </a:lnTo>
                                  <a:lnTo>
                                    <a:pt x="53" y="52"/>
                                  </a:lnTo>
                                  <a:lnTo>
                                    <a:pt x="48" y="52"/>
                                  </a:lnTo>
                                  <a:lnTo>
                                    <a:pt x="144" y="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6"/>
                          <wps:cNvSpPr>
                            <a:spLocks/>
                          </wps:cNvSpPr>
                          <wps:spPr bwMode="auto">
                            <a:xfrm>
                              <a:off x="3202" y="3495"/>
                              <a:ext cx="134" cy="336"/>
                            </a:xfrm>
                            <a:custGeom>
                              <a:avLst/>
                              <a:gdLst>
                                <a:gd name="T0" fmla="*/ 110 w 134"/>
                                <a:gd name="T1" fmla="*/ 0 h 336"/>
                                <a:gd name="T2" fmla="*/ 72 w 134"/>
                                <a:gd name="T3" fmla="*/ 154 h 336"/>
                                <a:gd name="T4" fmla="*/ 0 w 134"/>
                                <a:gd name="T5" fmla="*/ 264 h 336"/>
                                <a:gd name="T6" fmla="*/ 19 w 134"/>
                                <a:gd name="T7" fmla="*/ 269 h 336"/>
                                <a:gd name="T8" fmla="*/ 43 w 134"/>
                                <a:gd name="T9" fmla="*/ 336 h 336"/>
                                <a:gd name="T10" fmla="*/ 125 w 134"/>
                                <a:gd name="T11" fmla="*/ 274 h 336"/>
                                <a:gd name="T12" fmla="*/ 120 w 134"/>
                                <a:gd name="T13" fmla="*/ 226 h 336"/>
                                <a:gd name="T14" fmla="*/ 134 w 134"/>
                                <a:gd name="T15" fmla="*/ 154 h 336"/>
                                <a:gd name="T16" fmla="*/ 110 w 134"/>
                                <a:gd name="T17"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336">
                                  <a:moveTo>
                                    <a:pt x="110" y="0"/>
                                  </a:moveTo>
                                  <a:lnTo>
                                    <a:pt x="72" y="154"/>
                                  </a:lnTo>
                                  <a:lnTo>
                                    <a:pt x="0" y="264"/>
                                  </a:lnTo>
                                  <a:lnTo>
                                    <a:pt x="19" y="269"/>
                                  </a:lnTo>
                                  <a:lnTo>
                                    <a:pt x="43" y="336"/>
                                  </a:lnTo>
                                  <a:lnTo>
                                    <a:pt x="125" y="274"/>
                                  </a:lnTo>
                                  <a:lnTo>
                                    <a:pt x="120" y="226"/>
                                  </a:lnTo>
                                  <a:lnTo>
                                    <a:pt x="134" y="154"/>
                                  </a:lnTo>
                                  <a:lnTo>
                                    <a:pt x="11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7"/>
                          <wps:cNvSpPr>
                            <a:spLocks/>
                          </wps:cNvSpPr>
                          <wps:spPr bwMode="auto">
                            <a:xfrm>
                              <a:off x="3197" y="3491"/>
                              <a:ext cx="144" cy="345"/>
                            </a:xfrm>
                            <a:custGeom>
                              <a:avLst/>
                              <a:gdLst>
                                <a:gd name="T0" fmla="*/ 120 w 144"/>
                                <a:gd name="T1" fmla="*/ 4 h 345"/>
                                <a:gd name="T2" fmla="*/ 120 w 144"/>
                                <a:gd name="T3" fmla="*/ 0 h 345"/>
                                <a:gd name="T4" fmla="*/ 110 w 144"/>
                                <a:gd name="T5" fmla="*/ 0 h 345"/>
                                <a:gd name="T6" fmla="*/ 110 w 144"/>
                                <a:gd name="T7" fmla="*/ 4 h 345"/>
                                <a:gd name="T8" fmla="*/ 72 w 144"/>
                                <a:gd name="T9" fmla="*/ 158 h 345"/>
                                <a:gd name="T10" fmla="*/ 72 w 144"/>
                                <a:gd name="T11" fmla="*/ 153 h 345"/>
                                <a:gd name="T12" fmla="*/ 0 w 144"/>
                                <a:gd name="T13" fmla="*/ 264 h 345"/>
                                <a:gd name="T14" fmla="*/ 0 w 144"/>
                                <a:gd name="T15" fmla="*/ 273 h 345"/>
                                <a:gd name="T16" fmla="*/ 5 w 144"/>
                                <a:gd name="T17" fmla="*/ 273 h 345"/>
                                <a:gd name="T18" fmla="*/ 24 w 144"/>
                                <a:gd name="T19" fmla="*/ 278 h 345"/>
                                <a:gd name="T20" fmla="*/ 19 w 144"/>
                                <a:gd name="T21" fmla="*/ 273 h 345"/>
                                <a:gd name="T22" fmla="*/ 43 w 144"/>
                                <a:gd name="T23" fmla="*/ 340 h 345"/>
                                <a:gd name="T24" fmla="*/ 43 w 144"/>
                                <a:gd name="T25" fmla="*/ 345 h 345"/>
                                <a:gd name="T26" fmla="*/ 53 w 144"/>
                                <a:gd name="T27" fmla="*/ 345 h 345"/>
                                <a:gd name="T28" fmla="*/ 134 w 144"/>
                                <a:gd name="T29" fmla="*/ 283 h 345"/>
                                <a:gd name="T30" fmla="*/ 134 w 144"/>
                                <a:gd name="T31" fmla="*/ 278 h 345"/>
                                <a:gd name="T32" fmla="*/ 130 w 144"/>
                                <a:gd name="T33" fmla="*/ 230 h 345"/>
                                <a:gd name="T34" fmla="*/ 144 w 144"/>
                                <a:gd name="T35" fmla="*/ 158 h 345"/>
                                <a:gd name="T36" fmla="*/ 120 w 144"/>
                                <a:gd name="T37" fmla="*/ 4 h 345"/>
                                <a:gd name="T38" fmla="*/ 110 w 144"/>
                                <a:gd name="T39" fmla="*/ 4 h 345"/>
                                <a:gd name="T40" fmla="*/ 134 w 144"/>
                                <a:gd name="T41" fmla="*/ 158 h 345"/>
                                <a:gd name="T42" fmla="*/ 120 w 144"/>
                                <a:gd name="T43" fmla="*/ 230 h 345"/>
                                <a:gd name="T44" fmla="*/ 125 w 144"/>
                                <a:gd name="T45" fmla="*/ 278 h 345"/>
                                <a:gd name="T46" fmla="*/ 125 w 144"/>
                                <a:gd name="T47" fmla="*/ 273 h 345"/>
                                <a:gd name="T48" fmla="*/ 43 w 144"/>
                                <a:gd name="T49" fmla="*/ 336 h 345"/>
                                <a:gd name="T50" fmla="*/ 53 w 144"/>
                                <a:gd name="T51" fmla="*/ 340 h 345"/>
                                <a:gd name="T52" fmla="*/ 29 w 144"/>
                                <a:gd name="T53" fmla="*/ 273 h 345"/>
                                <a:gd name="T54" fmla="*/ 29 w 144"/>
                                <a:gd name="T55" fmla="*/ 268 h 345"/>
                                <a:gd name="T56" fmla="*/ 24 w 144"/>
                                <a:gd name="T57" fmla="*/ 268 h 345"/>
                                <a:gd name="T58" fmla="*/ 5 w 144"/>
                                <a:gd name="T59" fmla="*/ 264 h 345"/>
                                <a:gd name="T60" fmla="*/ 10 w 144"/>
                                <a:gd name="T61" fmla="*/ 273 h 345"/>
                                <a:gd name="T62" fmla="*/ 82 w 144"/>
                                <a:gd name="T63" fmla="*/ 163 h 345"/>
                                <a:gd name="T64" fmla="*/ 82 w 144"/>
                                <a:gd name="T65" fmla="*/ 158 h 345"/>
                                <a:gd name="T66" fmla="*/ 120 w 144"/>
                                <a:gd name="T67" fmla="*/ 4 h 345"/>
                                <a:gd name="T68" fmla="*/ 110 w 144"/>
                                <a:gd name="T69" fmla="*/ 4 h 345"/>
                                <a:gd name="T70" fmla="*/ 120 w 144"/>
                                <a:gd name="T71" fmla="*/ 4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4" h="345">
                                  <a:moveTo>
                                    <a:pt x="120" y="4"/>
                                  </a:moveTo>
                                  <a:lnTo>
                                    <a:pt x="120" y="0"/>
                                  </a:lnTo>
                                  <a:lnTo>
                                    <a:pt x="110" y="0"/>
                                  </a:lnTo>
                                  <a:lnTo>
                                    <a:pt x="110" y="4"/>
                                  </a:lnTo>
                                  <a:lnTo>
                                    <a:pt x="72" y="158"/>
                                  </a:lnTo>
                                  <a:lnTo>
                                    <a:pt x="72" y="153"/>
                                  </a:lnTo>
                                  <a:lnTo>
                                    <a:pt x="0" y="264"/>
                                  </a:lnTo>
                                  <a:lnTo>
                                    <a:pt x="0" y="273"/>
                                  </a:lnTo>
                                  <a:lnTo>
                                    <a:pt x="5" y="273"/>
                                  </a:lnTo>
                                  <a:lnTo>
                                    <a:pt x="24" y="278"/>
                                  </a:lnTo>
                                  <a:lnTo>
                                    <a:pt x="19" y="273"/>
                                  </a:lnTo>
                                  <a:lnTo>
                                    <a:pt x="43" y="340"/>
                                  </a:lnTo>
                                  <a:lnTo>
                                    <a:pt x="43" y="345"/>
                                  </a:lnTo>
                                  <a:lnTo>
                                    <a:pt x="53" y="345"/>
                                  </a:lnTo>
                                  <a:lnTo>
                                    <a:pt x="134" y="283"/>
                                  </a:lnTo>
                                  <a:lnTo>
                                    <a:pt x="134" y="278"/>
                                  </a:lnTo>
                                  <a:lnTo>
                                    <a:pt x="130" y="230"/>
                                  </a:lnTo>
                                  <a:lnTo>
                                    <a:pt x="144" y="158"/>
                                  </a:lnTo>
                                  <a:lnTo>
                                    <a:pt x="120" y="4"/>
                                  </a:lnTo>
                                  <a:lnTo>
                                    <a:pt x="110" y="4"/>
                                  </a:lnTo>
                                  <a:lnTo>
                                    <a:pt x="134" y="158"/>
                                  </a:lnTo>
                                  <a:lnTo>
                                    <a:pt x="120" y="230"/>
                                  </a:lnTo>
                                  <a:lnTo>
                                    <a:pt x="125" y="278"/>
                                  </a:lnTo>
                                  <a:lnTo>
                                    <a:pt x="125" y="273"/>
                                  </a:lnTo>
                                  <a:lnTo>
                                    <a:pt x="43" y="336"/>
                                  </a:lnTo>
                                  <a:lnTo>
                                    <a:pt x="53" y="340"/>
                                  </a:lnTo>
                                  <a:lnTo>
                                    <a:pt x="29" y="273"/>
                                  </a:lnTo>
                                  <a:lnTo>
                                    <a:pt x="29" y="268"/>
                                  </a:lnTo>
                                  <a:lnTo>
                                    <a:pt x="24" y="268"/>
                                  </a:lnTo>
                                  <a:lnTo>
                                    <a:pt x="5" y="264"/>
                                  </a:lnTo>
                                  <a:lnTo>
                                    <a:pt x="10" y="273"/>
                                  </a:lnTo>
                                  <a:lnTo>
                                    <a:pt x="82" y="163"/>
                                  </a:lnTo>
                                  <a:lnTo>
                                    <a:pt x="82" y="158"/>
                                  </a:lnTo>
                                  <a:lnTo>
                                    <a:pt x="120" y="4"/>
                                  </a:lnTo>
                                  <a:lnTo>
                                    <a:pt x="110" y="4"/>
                                  </a:lnTo>
                                  <a:lnTo>
                                    <a:pt x="1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8"/>
                          <wps:cNvSpPr>
                            <a:spLocks/>
                          </wps:cNvSpPr>
                          <wps:spPr bwMode="auto">
                            <a:xfrm>
                              <a:off x="4061" y="4187"/>
                              <a:ext cx="67" cy="48"/>
                            </a:xfrm>
                            <a:custGeom>
                              <a:avLst/>
                              <a:gdLst>
                                <a:gd name="T0" fmla="*/ 48 w 67"/>
                                <a:gd name="T1" fmla="*/ 0 h 48"/>
                                <a:gd name="T2" fmla="*/ 0 w 67"/>
                                <a:gd name="T3" fmla="*/ 24 h 48"/>
                                <a:gd name="T4" fmla="*/ 29 w 67"/>
                                <a:gd name="T5" fmla="*/ 43 h 48"/>
                                <a:gd name="T6" fmla="*/ 53 w 67"/>
                                <a:gd name="T7" fmla="*/ 48 h 48"/>
                                <a:gd name="T8" fmla="*/ 67 w 67"/>
                                <a:gd name="T9" fmla="*/ 24 h 48"/>
                                <a:gd name="T10" fmla="*/ 67 w 67"/>
                                <a:gd name="T11" fmla="*/ 9 h 48"/>
                                <a:gd name="T12" fmla="*/ 48 w 67"/>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67" h="48">
                                  <a:moveTo>
                                    <a:pt x="48" y="0"/>
                                  </a:moveTo>
                                  <a:lnTo>
                                    <a:pt x="0" y="24"/>
                                  </a:lnTo>
                                  <a:lnTo>
                                    <a:pt x="29" y="43"/>
                                  </a:lnTo>
                                  <a:lnTo>
                                    <a:pt x="53" y="48"/>
                                  </a:lnTo>
                                  <a:lnTo>
                                    <a:pt x="67" y="24"/>
                                  </a:lnTo>
                                  <a:lnTo>
                                    <a:pt x="67" y="9"/>
                                  </a:lnTo>
                                  <a:lnTo>
                                    <a:pt x="4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9"/>
                          <wps:cNvSpPr>
                            <a:spLocks/>
                          </wps:cNvSpPr>
                          <wps:spPr bwMode="auto">
                            <a:xfrm>
                              <a:off x="4056" y="4182"/>
                              <a:ext cx="77" cy="58"/>
                            </a:xfrm>
                            <a:custGeom>
                              <a:avLst/>
                              <a:gdLst>
                                <a:gd name="T0" fmla="*/ 53 w 77"/>
                                <a:gd name="T1" fmla="*/ 0 h 58"/>
                                <a:gd name="T2" fmla="*/ 5 w 77"/>
                                <a:gd name="T3" fmla="*/ 24 h 58"/>
                                <a:gd name="T4" fmla="*/ 0 w 77"/>
                                <a:gd name="T5" fmla="*/ 24 h 58"/>
                                <a:gd name="T6" fmla="*/ 0 w 77"/>
                                <a:gd name="T7" fmla="*/ 34 h 58"/>
                                <a:gd name="T8" fmla="*/ 29 w 77"/>
                                <a:gd name="T9" fmla="*/ 53 h 58"/>
                                <a:gd name="T10" fmla="*/ 34 w 77"/>
                                <a:gd name="T11" fmla="*/ 53 h 58"/>
                                <a:gd name="T12" fmla="*/ 58 w 77"/>
                                <a:gd name="T13" fmla="*/ 58 h 58"/>
                                <a:gd name="T14" fmla="*/ 63 w 77"/>
                                <a:gd name="T15" fmla="*/ 58 h 58"/>
                                <a:gd name="T16" fmla="*/ 77 w 77"/>
                                <a:gd name="T17" fmla="*/ 34 h 58"/>
                                <a:gd name="T18" fmla="*/ 77 w 77"/>
                                <a:gd name="T19" fmla="*/ 10 h 58"/>
                                <a:gd name="T20" fmla="*/ 72 w 77"/>
                                <a:gd name="T21" fmla="*/ 10 h 58"/>
                                <a:gd name="T22" fmla="*/ 53 w 77"/>
                                <a:gd name="T23" fmla="*/ 0 h 58"/>
                                <a:gd name="T24" fmla="*/ 53 w 77"/>
                                <a:gd name="T25" fmla="*/ 10 h 58"/>
                                <a:gd name="T26" fmla="*/ 72 w 77"/>
                                <a:gd name="T27" fmla="*/ 19 h 58"/>
                                <a:gd name="T28" fmla="*/ 67 w 77"/>
                                <a:gd name="T29" fmla="*/ 14 h 58"/>
                                <a:gd name="T30" fmla="*/ 67 w 77"/>
                                <a:gd name="T31" fmla="*/ 29 h 58"/>
                                <a:gd name="T32" fmla="*/ 67 w 77"/>
                                <a:gd name="T33" fmla="*/ 24 h 58"/>
                                <a:gd name="T34" fmla="*/ 53 w 77"/>
                                <a:gd name="T35" fmla="*/ 48 h 58"/>
                                <a:gd name="T36" fmla="*/ 58 w 77"/>
                                <a:gd name="T37" fmla="*/ 48 h 58"/>
                                <a:gd name="T38" fmla="*/ 34 w 77"/>
                                <a:gd name="T39" fmla="*/ 43 h 58"/>
                                <a:gd name="T40" fmla="*/ 39 w 77"/>
                                <a:gd name="T41" fmla="*/ 43 h 58"/>
                                <a:gd name="T42" fmla="*/ 10 w 77"/>
                                <a:gd name="T43" fmla="*/ 24 h 58"/>
                                <a:gd name="T44" fmla="*/ 5 w 77"/>
                                <a:gd name="T45" fmla="*/ 34 h 58"/>
                                <a:gd name="T46" fmla="*/ 53 w 77"/>
                                <a:gd name="T47" fmla="*/ 10 h 58"/>
                                <a:gd name="T48" fmla="*/ 53 w 77"/>
                                <a:gd name="T4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58">
                                  <a:moveTo>
                                    <a:pt x="53" y="0"/>
                                  </a:moveTo>
                                  <a:lnTo>
                                    <a:pt x="5" y="24"/>
                                  </a:lnTo>
                                  <a:lnTo>
                                    <a:pt x="0" y="24"/>
                                  </a:lnTo>
                                  <a:lnTo>
                                    <a:pt x="0" y="34"/>
                                  </a:lnTo>
                                  <a:lnTo>
                                    <a:pt x="29" y="53"/>
                                  </a:lnTo>
                                  <a:lnTo>
                                    <a:pt x="34" y="53"/>
                                  </a:lnTo>
                                  <a:lnTo>
                                    <a:pt x="58" y="58"/>
                                  </a:lnTo>
                                  <a:lnTo>
                                    <a:pt x="63" y="58"/>
                                  </a:lnTo>
                                  <a:lnTo>
                                    <a:pt x="77" y="34"/>
                                  </a:lnTo>
                                  <a:lnTo>
                                    <a:pt x="77" y="10"/>
                                  </a:lnTo>
                                  <a:lnTo>
                                    <a:pt x="72" y="10"/>
                                  </a:lnTo>
                                  <a:lnTo>
                                    <a:pt x="53" y="0"/>
                                  </a:lnTo>
                                  <a:lnTo>
                                    <a:pt x="53" y="10"/>
                                  </a:lnTo>
                                  <a:lnTo>
                                    <a:pt x="72" y="19"/>
                                  </a:lnTo>
                                  <a:lnTo>
                                    <a:pt x="67" y="14"/>
                                  </a:lnTo>
                                  <a:lnTo>
                                    <a:pt x="67" y="29"/>
                                  </a:lnTo>
                                  <a:lnTo>
                                    <a:pt x="67" y="24"/>
                                  </a:lnTo>
                                  <a:lnTo>
                                    <a:pt x="53" y="48"/>
                                  </a:lnTo>
                                  <a:lnTo>
                                    <a:pt x="58" y="48"/>
                                  </a:lnTo>
                                  <a:lnTo>
                                    <a:pt x="34" y="43"/>
                                  </a:lnTo>
                                  <a:lnTo>
                                    <a:pt x="39" y="43"/>
                                  </a:lnTo>
                                  <a:lnTo>
                                    <a:pt x="10" y="24"/>
                                  </a:lnTo>
                                  <a:lnTo>
                                    <a:pt x="5" y="34"/>
                                  </a:lnTo>
                                  <a:lnTo>
                                    <a:pt x="53" y="1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00"/>
                          <wps:cNvSpPr>
                            <a:spLocks/>
                          </wps:cNvSpPr>
                          <wps:spPr bwMode="auto">
                            <a:xfrm>
                              <a:off x="3499" y="2257"/>
                              <a:ext cx="96" cy="62"/>
                            </a:xfrm>
                            <a:custGeom>
                              <a:avLst/>
                              <a:gdLst>
                                <a:gd name="T0" fmla="*/ 44 w 96"/>
                                <a:gd name="T1" fmla="*/ 0 h 62"/>
                                <a:gd name="T2" fmla="*/ 0 w 96"/>
                                <a:gd name="T3" fmla="*/ 24 h 62"/>
                                <a:gd name="T4" fmla="*/ 10 w 96"/>
                                <a:gd name="T5" fmla="*/ 62 h 62"/>
                                <a:gd name="T6" fmla="*/ 53 w 96"/>
                                <a:gd name="T7" fmla="*/ 43 h 62"/>
                                <a:gd name="T8" fmla="*/ 96 w 96"/>
                                <a:gd name="T9" fmla="*/ 24 h 62"/>
                                <a:gd name="T10" fmla="*/ 63 w 96"/>
                                <a:gd name="T11" fmla="*/ 4 h 62"/>
                                <a:gd name="T12" fmla="*/ 44 w 96"/>
                                <a:gd name="T13" fmla="*/ 0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44" y="0"/>
                                  </a:moveTo>
                                  <a:lnTo>
                                    <a:pt x="0" y="24"/>
                                  </a:lnTo>
                                  <a:lnTo>
                                    <a:pt x="10" y="62"/>
                                  </a:lnTo>
                                  <a:lnTo>
                                    <a:pt x="53" y="43"/>
                                  </a:lnTo>
                                  <a:lnTo>
                                    <a:pt x="96" y="24"/>
                                  </a:lnTo>
                                  <a:lnTo>
                                    <a:pt x="63" y="4"/>
                                  </a:lnTo>
                                  <a:lnTo>
                                    <a:pt x="4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1"/>
                          <wps:cNvSpPr>
                            <a:spLocks/>
                          </wps:cNvSpPr>
                          <wps:spPr bwMode="auto">
                            <a:xfrm>
                              <a:off x="3495" y="2252"/>
                              <a:ext cx="105" cy="72"/>
                            </a:xfrm>
                            <a:custGeom>
                              <a:avLst/>
                              <a:gdLst>
                                <a:gd name="T0" fmla="*/ 48 w 105"/>
                                <a:gd name="T1" fmla="*/ 0 h 72"/>
                                <a:gd name="T2" fmla="*/ 4 w 105"/>
                                <a:gd name="T3" fmla="*/ 24 h 72"/>
                                <a:gd name="T4" fmla="*/ 0 w 105"/>
                                <a:gd name="T5" fmla="*/ 24 h 72"/>
                                <a:gd name="T6" fmla="*/ 0 w 105"/>
                                <a:gd name="T7" fmla="*/ 29 h 72"/>
                                <a:gd name="T8" fmla="*/ 9 w 105"/>
                                <a:gd name="T9" fmla="*/ 67 h 72"/>
                                <a:gd name="T10" fmla="*/ 9 w 105"/>
                                <a:gd name="T11" fmla="*/ 72 h 72"/>
                                <a:gd name="T12" fmla="*/ 14 w 105"/>
                                <a:gd name="T13" fmla="*/ 72 h 72"/>
                                <a:gd name="T14" fmla="*/ 100 w 105"/>
                                <a:gd name="T15" fmla="*/ 33 h 72"/>
                                <a:gd name="T16" fmla="*/ 105 w 105"/>
                                <a:gd name="T17" fmla="*/ 33 h 72"/>
                                <a:gd name="T18" fmla="*/ 105 w 105"/>
                                <a:gd name="T19" fmla="*/ 24 h 72"/>
                                <a:gd name="T20" fmla="*/ 100 w 105"/>
                                <a:gd name="T21" fmla="*/ 24 h 72"/>
                                <a:gd name="T22" fmla="*/ 67 w 105"/>
                                <a:gd name="T23" fmla="*/ 5 h 72"/>
                                <a:gd name="T24" fmla="*/ 48 w 105"/>
                                <a:gd name="T25" fmla="*/ 0 h 72"/>
                                <a:gd name="T26" fmla="*/ 48 w 105"/>
                                <a:gd name="T27" fmla="*/ 9 h 72"/>
                                <a:gd name="T28" fmla="*/ 67 w 105"/>
                                <a:gd name="T29" fmla="*/ 14 h 72"/>
                                <a:gd name="T30" fmla="*/ 100 w 105"/>
                                <a:gd name="T31" fmla="*/ 33 h 72"/>
                                <a:gd name="T32" fmla="*/ 100 w 105"/>
                                <a:gd name="T33" fmla="*/ 24 h 72"/>
                                <a:gd name="T34" fmla="*/ 14 w 105"/>
                                <a:gd name="T35" fmla="*/ 62 h 72"/>
                                <a:gd name="T36" fmla="*/ 19 w 105"/>
                                <a:gd name="T37" fmla="*/ 67 h 72"/>
                                <a:gd name="T38" fmla="*/ 9 w 105"/>
                                <a:gd name="T39" fmla="*/ 29 h 72"/>
                                <a:gd name="T40" fmla="*/ 4 w 105"/>
                                <a:gd name="T41" fmla="*/ 33 h 72"/>
                                <a:gd name="T42" fmla="*/ 48 w 105"/>
                                <a:gd name="T43" fmla="*/ 9 h 72"/>
                                <a:gd name="T44" fmla="*/ 48 w 105"/>
                                <a:gd name="T4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5" h="72">
                                  <a:moveTo>
                                    <a:pt x="48" y="0"/>
                                  </a:moveTo>
                                  <a:lnTo>
                                    <a:pt x="4" y="24"/>
                                  </a:lnTo>
                                  <a:lnTo>
                                    <a:pt x="0" y="24"/>
                                  </a:lnTo>
                                  <a:lnTo>
                                    <a:pt x="0" y="29"/>
                                  </a:lnTo>
                                  <a:lnTo>
                                    <a:pt x="9" y="67"/>
                                  </a:lnTo>
                                  <a:lnTo>
                                    <a:pt x="9" y="72"/>
                                  </a:lnTo>
                                  <a:lnTo>
                                    <a:pt x="14" y="72"/>
                                  </a:lnTo>
                                  <a:lnTo>
                                    <a:pt x="100" y="33"/>
                                  </a:lnTo>
                                  <a:lnTo>
                                    <a:pt x="105" y="33"/>
                                  </a:lnTo>
                                  <a:lnTo>
                                    <a:pt x="105" y="24"/>
                                  </a:lnTo>
                                  <a:lnTo>
                                    <a:pt x="100" y="24"/>
                                  </a:lnTo>
                                  <a:lnTo>
                                    <a:pt x="67" y="5"/>
                                  </a:lnTo>
                                  <a:lnTo>
                                    <a:pt x="48" y="0"/>
                                  </a:lnTo>
                                  <a:lnTo>
                                    <a:pt x="48" y="9"/>
                                  </a:lnTo>
                                  <a:lnTo>
                                    <a:pt x="67" y="14"/>
                                  </a:lnTo>
                                  <a:lnTo>
                                    <a:pt x="100" y="33"/>
                                  </a:lnTo>
                                  <a:lnTo>
                                    <a:pt x="100" y="24"/>
                                  </a:lnTo>
                                  <a:lnTo>
                                    <a:pt x="14" y="62"/>
                                  </a:lnTo>
                                  <a:lnTo>
                                    <a:pt x="19" y="67"/>
                                  </a:lnTo>
                                  <a:lnTo>
                                    <a:pt x="9" y="29"/>
                                  </a:lnTo>
                                  <a:lnTo>
                                    <a:pt x="4" y="33"/>
                                  </a:lnTo>
                                  <a:lnTo>
                                    <a:pt x="4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2"/>
                          <wps:cNvSpPr>
                            <a:spLocks/>
                          </wps:cNvSpPr>
                          <wps:spPr bwMode="auto">
                            <a:xfrm>
                              <a:off x="2784" y="2242"/>
                              <a:ext cx="408" cy="317"/>
                            </a:xfrm>
                            <a:custGeom>
                              <a:avLst/>
                              <a:gdLst>
                                <a:gd name="T0" fmla="*/ 307 w 408"/>
                                <a:gd name="T1" fmla="*/ 0 h 317"/>
                                <a:gd name="T2" fmla="*/ 192 w 408"/>
                                <a:gd name="T3" fmla="*/ 63 h 317"/>
                                <a:gd name="T4" fmla="*/ 173 w 408"/>
                                <a:gd name="T5" fmla="*/ 58 h 317"/>
                                <a:gd name="T6" fmla="*/ 72 w 408"/>
                                <a:gd name="T7" fmla="*/ 91 h 317"/>
                                <a:gd name="T8" fmla="*/ 5 w 408"/>
                                <a:gd name="T9" fmla="*/ 154 h 317"/>
                                <a:gd name="T10" fmla="*/ 0 w 408"/>
                                <a:gd name="T11" fmla="*/ 226 h 317"/>
                                <a:gd name="T12" fmla="*/ 82 w 408"/>
                                <a:gd name="T13" fmla="*/ 231 h 317"/>
                                <a:gd name="T14" fmla="*/ 125 w 408"/>
                                <a:gd name="T15" fmla="*/ 226 h 317"/>
                                <a:gd name="T16" fmla="*/ 144 w 408"/>
                                <a:gd name="T17" fmla="*/ 264 h 317"/>
                                <a:gd name="T18" fmla="*/ 144 w 408"/>
                                <a:gd name="T19" fmla="*/ 317 h 317"/>
                                <a:gd name="T20" fmla="*/ 231 w 408"/>
                                <a:gd name="T21" fmla="*/ 264 h 317"/>
                                <a:gd name="T22" fmla="*/ 221 w 408"/>
                                <a:gd name="T23" fmla="*/ 235 h 317"/>
                                <a:gd name="T24" fmla="*/ 235 w 408"/>
                                <a:gd name="T25" fmla="*/ 154 h 317"/>
                                <a:gd name="T26" fmla="*/ 307 w 408"/>
                                <a:gd name="T27" fmla="*/ 67 h 317"/>
                                <a:gd name="T28" fmla="*/ 408 w 408"/>
                                <a:gd name="T29" fmla="*/ 39 h 317"/>
                                <a:gd name="T30" fmla="*/ 307 w 408"/>
                                <a:gd name="T31"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8" h="317">
                                  <a:moveTo>
                                    <a:pt x="307" y="0"/>
                                  </a:moveTo>
                                  <a:lnTo>
                                    <a:pt x="192" y="63"/>
                                  </a:lnTo>
                                  <a:lnTo>
                                    <a:pt x="173" y="58"/>
                                  </a:lnTo>
                                  <a:lnTo>
                                    <a:pt x="72" y="91"/>
                                  </a:lnTo>
                                  <a:lnTo>
                                    <a:pt x="5" y="154"/>
                                  </a:lnTo>
                                  <a:lnTo>
                                    <a:pt x="0" y="226"/>
                                  </a:lnTo>
                                  <a:lnTo>
                                    <a:pt x="82" y="231"/>
                                  </a:lnTo>
                                  <a:lnTo>
                                    <a:pt x="125" y="226"/>
                                  </a:lnTo>
                                  <a:lnTo>
                                    <a:pt x="144" y="264"/>
                                  </a:lnTo>
                                  <a:lnTo>
                                    <a:pt x="144" y="317"/>
                                  </a:lnTo>
                                  <a:lnTo>
                                    <a:pt x="231" y="264"/>
                                  </a:lnTo>
                                  <a:lnTo>
                                    <a:pt x="221" y="235"/>
                                  </a:lnTo>
                                  <a:lnTo>
                                    <a:pt x="235" y="154"/>
                                  </a:lnTo>
                                  <a:lnTo>
                                    <a:pt x="307" y="67"/>
                                  </a:lnTo>
                                  <a:lnTo>
                                    <a:pt x="408" y="39"/>
                                  </a:lnTo>
                                  <a:lnTo>
                                    <a:pt x="30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3"/>
                          <wps:cNvSpPr>
                            <a:spLocks/>
                          </wps:cNvSpPr>
                          <wps:spPr bwMode="auto">
                            <a:xfrm>
                              <a:off x="2779" y="2237"/>
                              <a:ext cx="418" cy="327"/>
                            </a:xfrm>
                            <a:custGeom>
                              <a:avLst/>
                              <a:gdLst>
                                <a:gd name="T0" fmla="*/ 312 w 418"/>
                                <a:gd name="T1" fmla="*/ 0 h 327"/>
                                <a:gd name="T2" fmla="*/ 197 w 418"/>
                                <a:gd name="T3" fmla="*/ 63 h 327"/>
                                <a:gd name="T4" fmla="*/ 178 w 418"/>
                                <a:gd name="T5" fmla="*/ 58 h 327"/>
                                <a:gd name="T6" fmla="*/ 77 w 418"/>
                                <a:gd name="T7" fmla="*/ 92 h 327"/>
                                <a:gd name="T8" fmla="*/ 72 w 418"/>
                                <a:gd name="T9" fmla="*/ 92 h 327"/>
                                <a:gd name="T10" fmla="*/ 5 w 418"/>
                                <a:gd name="T11" fmla="*/ 154 h 327"/>
                                <a:gd name="T12" fmla="*/ 5 w 418"/>
                                <a:gd name="T13" fmla="*/ 159 h 327"/>
                                <a:gd name="T14" fmla="*/ 0 w 418"/>
                                <a:gd name="T15" fmla="*/ 231 h 327"/>
                                <a:gd name="T16" fmla="*/ 0 w 418"/>
                                <a:gd name="T17" fmla="*/ 236 h 327"/>
                                <a:gd name="T18" fmla="*/ 5 w 418"/>
                                <a:gd name="T19" fmla="*/ 236 h 327"/>
                                <a:gd name="T20" fmla="*/ 87 w 418"/>
                                <a:gd name="T21" fmla="*/ 240 h 327"/>
                                <a:gd name="T22" fmla="*/ 130 w 418"/>
                                <a:gd name="T23" fmla="*/ 236 h 327"/>
                                <a:gd name="T24" fmla="*/ 125 w 418"/>
                                <a:gd name="T25" fmla="*/ 231 h 327"/>
                                <a:gd name="T26" fmla="*/ 144 w 418"/>
                                <a:gd name="T27" fmla="*/ 269 h 327"/>
                                <a:gd name="T28" fmla="*/ 144 w 418"/>
                                <a:gd name="T29" fmla="*/ 327 h 327"/>
                                <a:gd name="T30" fmla="*/ 154 w 418"/>
                                <a:gd name="T31" fmla="*/ 327 h 327"/>
                                <a:gd name="T32" fmla="*/ 240 w 418"/>
                                <a:gd name="T33" fmla="*/ 274 h 327"/>
                                <a:gd name="T34" fmla="*/ 240 w 418"/>
                                <a:gd name="T35" fmla="*/ 269 h 327"/>
                                <a:gd name="T36" fmla="*/ 231 w 418"/>
                                <a:gd name="T37" fmla="*/ 240 h 327"/>
                                <a:gd name="T38" fmla="*/ 245 w 418"/>
                                <a:gd name="T39" fmla="*/ 159 h 327"/>
                                <a:gd name="T40" fmla="*/ 245 w 418"/>
                                <a:gd name="T41" fmla="*/ 164 h 327"/>
                                <a:gd name="T42" fmla="*/ 317 w 418"/>
                                <a:gd name="T43" fmla="*/ 77 h 327"/>
                                <a:gd name="T44" fmla="*/ 312 w 418"/>
                                <a:gd name="T45" fmla="*/ 77 h 327"/>
                                <a:gd name="T46" fmla="*/ 413 w 418"/>
                                <a:gd name="T47" fmla="*/ 48 h 327"/>
                                <a:gd name="T48" fmla="*/ 418 w 418"/>
                                <a:gd name="T49" fmla="*/ 48 h 327"/>
                                <a:gd name="T50" fmla="*/ 418 w 418"/>
                                <a:gd name="T51" fmla="*/ 39 h 327"/>
                                <a:gd name="T52" fmla="*/ 413 w 418"/>
                                <a:gd name="T53" fmla="*/ 39 h 327"/>
                                <a:gd name="T54" fmla="*/ 312 w 418"/>
                                <a:gd name="T55" fmla="*/ 0 h 327"/>
                                <a:gd name="T56" fmla="*/ 312 w 418"/>
                                <a:gd name="T57" fmla="*/ 10 h 327"/>
                                <a:gd name="T58" fmla="*/ 413 w 418"/>
                                <a:gd name="T59" fmla="*/ 48 h 327"/>
                                <a:gd name="T60" fmla="*/ 413 w 418"/>
                                <a:gd name="T61" fmla="*/ 39 h 327"/>
                                <a:gd name="T62" fmla="*/ 312 w 418"/>
                                <a:gd name="T63" fmla="*/ 68 h 327"/>
                                <a:gd name="T64" fmla="*/ 308 w 418"/>
                                <a:gd name="T65" fmla="*/ 68 h 327"/>
                                <a:gd name="T66" fmla="*/ 236 w 418"/>
                                <a:gd name="T67" fmla="*/ 154 h 327"/>
                                <a:gd name="T68" fmla="*/ 236 w 418"/>
                                <a:gd name="T69" fmla="*/ 159 h 327"/>
                                <a:gd name="T70" fmla="*/ 221 w 418"/>
                                <a:gd name="T71" fmla="*/ 240 h 327"/>
                                <a:gd name="T72" fmla="*/ 231 w 418"/>
                                <a:gd name="T73" fmla="*/ 269 h 327"/>
                                <a:gd name="T74" fmla="*/ 231 w 418"/>
                                <a:gd name="T75" fmla="*/ 264 h 327"/>
                                <a:gd name="T76" fmla="*/ 144 w 418"/>
                                <a:gd name="T77" fmla="*/ 317 h 327"/>
                                <a:gd name="T78" fmla="*/ 154 w 418"/>
                                <a:gd name="T79" fmla="*/ 322 h 327"/>
                                <a:gd name="T80" fmla="*/ 154 w 418"/>
                                <a:gd name="T81" fmla="*/ 269 h 327"/>
                                <a:gd name="T82" fmla="*/ 135 w 418"/>
                                <a:gd name="T83" fmla="*/ 231 h 327"/>
                                <a:gd name="T84" fmla="*/ 135 w 418"/>
                                <a:gd name="T85" fmla="*/ 226 h 327"/>
                                <a:gd name="T86" fmla="*/ 130 w 418"/>
                                <a:gd name="T87" fmla="*/ 226 h 327"/>
                                <a:gd name="T88" fmla="*/ 87 w 418"/>
                                <a:gd name="T89" fmla="*/ 231 h 327"/>
                                <a:gd name="T90" fmla="*/ 5 w 418"/>
                                <a:gd name="T91" fmla="*/ 226 h 327"/>
                                <a:gd name="T92" fmla="*/ 10 w 418"/>
                                <a:gd name="T93" fmla="*/ 231 h 327"/>
                                <a:gd name="T94" fmla="*/ 15 w 418"/>
                                <a:gd name="T95" fmla="*/ 159 h 327"/>
                                <a:gd name="T96" fmla="*/ 15 w 418"/>
                                <a:gd name="T97" fmla="*/ 164 h 327"/>
                                <a:gd name="T98" fmla="*/ 82 w 418"/>
                                <a:gd name="T99" fmla="*/ 101 h 327"/>
                                <a:gd name="T100" fmla="*/ 77 w 418"/>
                                <a:gd name="T101" fmla="*/ 101 h 327"/>
                                <a:gd name="T102" fmla="*/ 178 w 418"/>
                                <a:gd name="T103" fmla="*/ 68 h 327"/>
                                <a:gd name="T104" fmla="*/ 197 w 418"/>
                                <a:gd name="T105" fmla="*/ 72 h 327"/>
                                <a:gd name="T106" fmla="*/ 312 w 418"/>
                                <a:gd name="T107" fmla="*/ 10 h 327"/>
                                <a:gd name="T108" fmla="*/ 312 w 418"/>
                                <a:gd name="T109"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8" h="327">
                                  <a:moveTo>
                                    <a:pt x="312" y="0"/>
                                  </a:moveTo>
                                  <a:lnTo>
                                    <a:pt x="197" y="63"/>
                                  </a:lnTo>
                                  <a:lnTo>
                                    <a:pt x="178" y="58"/>
                                  </a:lnTo>
                                  <a:lnTo>
                                    <a:pt x="77" y="92"/>
                                  </a:lnTo>
                                  <a:lnTo>
                                    <a:pt x="72" y="92"/>
                                  </a:lnTo>
                                  <a:lnTo>
                                    <a:pt x="5" y="154"/>
                                  </a:lnTo>
                                  <a:lnTo>
                                    <a:pt x="5" y="159"/>
                                  </a:lnTo>
                                  <a:lnTo>
                                    <a:pt x="0" y="231"/>
                                  </a:lnTo>
                                  <a:lnTo>
                                    <a:pt x="0" y="236"/>
                                  </a:lnTo>
                                  <a:lnTo>
                                    <a:pt x="5" y="236"/>
                                  </a:lnTo>
                                  <a:lnTo>
                                    <a:pt x="87" y="240"/>
                                  </a:lnTo>
                                  <a:lnTo>
                                    <a:pt x="130" y="236"/>
                                  </a:lnTo>
                                  <a:lnTo>
                                    <a:pt x="125" y="231"/>
                                  </a:lnTo>
                                  <a:lnTo>
                                    <a:pt x="144" y="269"/>
                                  </a:lnTo>
                                  <a:lnTo>
                                    <a:pt x="144" y="327"/>
                                  </a:lnTo>
                                  <a:lnTo>
                                    <a:pt x="154" y="327"/>
                                  </a:lnTo>
                                  <a:lnTo>
                                    <a:pt x="240" y="274"/>
                                  </a:lnTo>
                                  <a:lnTo>
                                    <a:pt x="240" y="269"/>
                                  </a:lnTo>
                                  <a:lnTo>
                                    <a:pt x="231" y="240"/>
                                  </a:lnTo>
                                  <a:lnTo>
                                    <a:pt x="245" y="159"/>
                                  </a:lnTo>
                                  <a:lnTo>
                                    <a:pt x="245" y="164"/>
                                  </a:lnTo>
                                  <a:lnTo>
                                    <a:pt x="317" y="77"/>
                                  </a:lnTo>
                                  <a:lnTo>
                                    <a:pt x="312" y="77"/>
                                  </a:lnTo>
                                  <a:lnTo>
                                    <a:pt x="413" y="48"/>
                                  </a:lnTo>
                                  <a:lnTo>
                                    <a:pt x="418" y="48"/>
                                  </a:lnTo>
                                  <a:lnTo>
                                    <a:pt x="418" y="39"/>
                                  </a:lnTo>
                                  <a:lnTo>
                                    <a:pt x="413" y="39"/>
                                  </a:lnTo>
                                  <a:lnTo>
                                    <a:pt x="312" y="0"/>
                                  </a:lnTo>
                                  <a:lnTo>
                                    <a:pt x="312" y="10"/>
                                  </a:lnTo>
                                  <a:lnTo>
                                    <a:pt x="413" y="48"/>
                                  </a:lnTo>
                                  <a:lnTo>
                                    <a:pt x="413" y="39"/>
                                  </a:lnTo>
                                  <a:lnTo>
                                    <a:pt x="312" y="68"/>
                                  </a:lnTo>
                                  <a:lnTo>
                                    <a:pt x="308" y="68"/>
                                  </a:lnTo>
                                  <a:lnTo>
                                    <a:pt x="236" y="154"/>
                                  </a:lnTo>
                                  <a:lnTo>
                                    <a:pt x="236" y="159"/>
                                  </a:lnTo>
                                  <a:lnTo>
                                    <a:pt x="221" y="240"/>
                                  </a:lnTo>
                                  <a:lnTo>
                                    <a:pt x="231" y="269"/>
                                  </a:lnTo>
                                  <a:lnTo>
                                    <a:pt x="231" y="264"/>
                                  </a:lnTo>
                                  <a:lnTo>
                                    <a:pt x="144" y="317"/>
                                  </a:lnTo>
                                  <a:lnTo>
                                    <a:pt x="154" y="322"/>
                                  </a:lnTo>
                                  <a:lnTo>
                                    <a:pt x="154" y="269"/>
                                  </a:lnTo>
                                  <a:lnTo>
                                    <a:pt x="135" y="231"/>
                                  </a:lnTo>
                                  <a:lnTo>
                                    <a:pt x="135" y="226"/>
                                  </a:lnTo>
                                  <a:lnTo>
                                    <a:pt x="130" y="226"/>
                                  </a:lnTo>
                                  <a:lnTo>
                                    <a:pt x="87" y="231"/>
                                  </a:lnTo>
                                  <a:lnTo>
                                    <a:pt x="5" y="226"/>
                                  </a:lnTo>
                                  <a:lnTo>
                                    <a:pt x="10" y="231"/>
                                  </a:lnTo>
                                  <a:lnTo>
                                    <a:pt x="15" y="159"/>
                                  </a:lnTo>
                                  <a:lnTo>
                                    <a:pt x="15" y="164"/>
                                  </a:lnTo>
                                  <a:lnTo>
                                    <a:pt x="82" y="101"/>
                                  </a:lnTo>
                                  <a:lnTo>
                                    <a:pt x="77" y="101"/>
                                  </a:lnTo>
                                  <a:lnTo>
                                    <a:pt x="178" y="68"/>
                                  </a:lnTo>
                                  <a:lnTo>
                                    <a:pt x="197" y="72"/>
                                  </a:lnTo>
                                  <a:lnTo>
                                    <a:pt x="312" y="10"/>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4"/>
                          <wps:cNvSpPr>
                            <a:spLocks/>
                          </wps:cNvSpPr>
                          <wps:spPr bwMode="auto">
                            <a:xfrm>
                              <a:off x="3183" y="2463"/>
                              <a:ext cx="62" cy="72"/>
                            </a:xfrm>
                            <a:custGeom>
                              <a:avLst/>
                              <a:gdLst>
                                <a:gd name="T0" fmla="*/ 24 w 62"/>
                                <a:gd name="T1" fmla="*/ 0 h 72"/>
                                <a:gd name="T2" fmla="*/ 4 w 62"/>
                                <a:gd name="T3" fmla="*/ 38 h 72"/>
                                <a:gd name="T4" fmla="*/ 0 w 62"/>
                                <a:gd name="T5" fmla="*/ 72 h 72"/>
                                <a:gd name="T6" fmla="*/ 33 w 62"/>
                                <a:gd name="T7" fmla="*/ 48 h 72"/>
                                <a:gd name="T8" fmla="*/ 62 w 62"/>
                                <a:gd name="T9" fmla="*/ 0 h 72"/>
                                <a:gd name="T10" fmla="*/ 24 w 62"/>
                                <a:gd name="T11" fmla="*/ 0 h 72"/>
                              </a:gdLst>
                              <a:ahLst/>
                              <a:cxnLst>
                                <a:cxn ang="0">
                                  <a:pos x="T0" y="T1"/>
                                </a:cxn>
                                <a:cxn ang="0">
                                  <a:pos x="T2" y="T3"/>
                                </a:cxn>
                                <a:cxn ang="0">
                                  <a:pos x="T4" y="T5"/>
                                </a:cxn>
                                <a:cxn ang="0">
                                  <a:pos x="T6" y="T7"/>
                                </a:cxn>
                                <a:cxn ang="0">
                                  <a:pos x="T8" y="T9"/>
                                </a:cxn>
                                <a:cxn ang="0">
                                  <a:pos x="T10" y="T11"/>
                                </a:cxn>
                              </a:cxnLst>
                              <a:rect l="0" t="0" r="r" b="b"/>
                              <a:pathLst>
                                <a:path w="62" h="72">
                                  <a:moveTo>
                                    <a:pt x="24" y="0"/>
                                  </a:moveTo>
                                  <a:lnTo>
                                    <a:pt x="4" y="38"/>
                                  </a:lnTo>
                                  <a:lnTo>
                                    <a:pt x="0" y="72"/>
                                  </a:lnTo>
                                  <a:lnTo>
                                    <a:pt x="33" y="48"/>
                                  </a:lnTo>
                                  <a:lnTo>
                                    <a:pt x="62" y="0"/>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5"/>
                          <wps:cNvSpPr>
                            <a:spLocks/>
                          </wps:cNvSpPr>
                          <wps:spPr bwMode="auto">
                            <a:xfrm>
                              <a:off x="3178" y="2458"/>
                              <a:ext cx="72" cy="82"/>
                            </a:xfrm>
                            <a:custGeom>
                              <a:avLst/>
                              <a:gdLst>
                                <a:gd name="T0" fmla="*/ 29 w 72"/>
                                <a:gd name="T1" fmla="*/ 0 h 82"/>
                                <a:gd name="T2" fmla="*/ 24 w 72"/>
                                <a:gd name="T3" fmla="*/ 0 h 82"/>
                                <a:gd name="T4" fmla="*/ 24 w 72"/>
                                <a:gd name="T5" fmla="*/ 5 h 82"/>
                                <a:gd name="T6" fmla="*/ 5 w 72"/>
                                <a:gd name="T7" fmla="*/ 43 h 82"/>
                                <a:gd name="T8" fmla="*/ 0 w 72"/>
                                <a:gd name="T9" fmla="*/ 77 h 82"/>
                                <a:gd name="T10" fmla="*/ 0 w 72"/>
                                <a:gd name="T11" fmla="*/ 82 h 82"/>
                                <a:gd name="T12" fmla="*/ 9 w 72"/>
                                <a:gd name="T13" fmla="*/ 82 h 82"/>
                                <a:gd name="T14" fmla="*/ 43 w 72"/>
                                <a:gd name="T15" fmla="*/ 58 h 82"/>
                                <a:gd name="T16" fmla="*/ 72 w 72"/>
                                <a:gd name="T17" fmla="*/ 10 h 82"/>
                                <a:gd name="T18" fmla="*/ 72 w 72"/>
                                <a:gd name="T19" fmla="*/ 0 h 82"/>
                                <a:gd name="T20" fmla="*/ 67 w 72"/>
                                <a:gd name="T21" fmla="*/ 0 h 82"/>
                                <a:gd name="T22" fmla="*/ 29 w 72"/>
                                <a:gd name="T23" fmla="*/ 0 h 82"/>
                                <a:gd name="T24" fmla="*/ 29 w 72"/>
                                <a:gd name="T25" fmla="*/ 10 h 82"/>
                                <a:gd name="T26" fmla="*/ 67 w 72"/>
                                <a:gd name="T27" fmla="*/ 10 h 82"/>
                                <a:gd name="T28" fmla="*/ 62 w 72"/>
                                <a:gd name="T29" fmla="*/ 0 h 82"/>
                                <a:gd name="T30" fmla="*/ 33 w 72"/>
                                <a:gd name="T31" fmla="*/ 48 h 82"/>
                                <a:gd name="T32" fmla="*/ 0 w 72"/>
                                <a:gd name="T33" fmla="*/ 72 h 82"/>
                                <a:gd name="T34" fmla="*/ 9 w 72"/>
                                <a:gd name="T35" fmla="*/ 77 h 82"/>
                                <a:gd name="T36" fmla="*/ 14 w 72"/>
                                <a:gd name="T37" fmla="*/ 43 h 82"/>
                                <a:gd name="T38" fmla="*/ 33 w 72"/>
                                <a:gd name="T39" fmla="*/ 5 h 82"/>
                                <a:gd name="T40" fmla="*/ 29 w 72"/>
                                <a:gd name="T41" fmla="*/ 10 h 82"/>
                                <a:gd name="T42" fmla="*/ 29 w 72"/>
                                <a:gd name="T4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 h="82">
                                  <a:moveTo>
                                    <a:pt x="29" y="0"/>
                                  </a:moveTo>
                                  <a:lnTo>
                                    <a:pt x="24" y="0"/>
                                  </a:lnTo>
                                  <a:lnTo>
                                    <a:pt x="24" y="5"/>
                                  </a:lnTo>
                                  <a:lnTo>
                                    <a:pt x="5" y="43"/>
                                  </a:lnTo>
                                  <a:lnTo>
                                    <a:pt x="0" y="77"/>
                                  </a:lnTo>
                                  <a:lnTo>
                                    <a:pt x="0" y="82"/>
                                  </a:lnTo>
                                  <a:lnTo>
                                    <a:pt x="9" y="82"/>
                                  </a:lnTo>
                                  <a:lnTo>
                                    <a:pt x="43" y="58"/>
                                  </a:lnTo>
                                  <a:lnTo>
                                    <a:pt x="72" y="10"/>
                                  </a:lnTo>
                                  <a:lnTo>
                                    <a:pt x="72" y="0"/>
                                  </a:lnTo>
                                  <a:lnTo>
                                    <a:pt x="67" y="0"/>
                                  </a:lnTo>
                                  <a:lnTo>
                                    <a:pt x="29" y="0"/>
                                  </a:lnTo>
                                  <a:lnTo>
                                    <a:pt x="29" y="10"/>
                                  </a:lnTo>
                                  <a:lnTo>
                                    <a:pt x="67" y="10"/>
                                  </a:lnTo>
                                  <a:lnTo>
                                    <a:pt x="62" y="0"/>
                                  </a:lnTo>
                                  <a:lnTo>
                                    <a:pt x="33" y="48"/>
                                  </a:lnTo>
                                  <a:lnTo>
                                    <a:pt x="0" y="72"/>
                                  </a:lnTo>
                                  <a:lnTo>
                                    <a:pt x="9" y="77"/>
                                  </a:lnTo>
                                  <a:lnTo>
                                    <a:pt x="14" y="43"/>
                                  </a:lnTo>
                                  <a:lnTo>
                                    <a:pt x="33" y="5"/>
                                  </a:lnTo>
                                  <a:lnTo>
                                    <a:pt x="29"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06"/>
                          <wps:cNvSpPr>
                            <a:spLocks/>
                          </wps:cNvSpPr>
                          <wps:spPr bwMode="auto">
                            <a:xfrm>
                              <a:off x="3528" y="2386"/>
                              <a:ext cx="24" cy="24"/>
                            </a:xfrm>
                            <a:custGeom>
                              <a:avLst/>
                              <a:gdLst>
                                <a:gd name="T0" fmla="*/ 24 w 24"/>
                                <a:gd name="T1" fmla="*/ 0 h 24"/>
                                <a:gd name="T2" fmla="*/ 5 w 24"/>
                                <a:gd name="T3" fmla="*/ 5 h 24"/>
                                <a:gd name="T4" fmla="*/ 0 w 24"/>
                                <a:gd name="T5" fmla="*/ 19 h 24"/>
                                <a:gd name="T6" fmla="*/ 15 w 24"/>
                                <a:gd name="T7" fmla="*/ 24 h 24"/>
                                <a:gd name="T8" fmla="*/ 19 w 24"/>
                                <a:gd name="T9" fmla="*/ 15 h 24"/>
                                <a:gd name="T10" fmla="*/ 24 w 24"/>
                                <a:gd name="T11" fmla="*/ 0 h 24"/>
                              </a:gdLst>
                              <a:ahLst/>
                              <a:cxnLst>
                                <a:cxn ang="0">
                                  <a:pos x="T0" y="T1"/>
                                </a:cxn>
                                <a:cxn ang="0">
                                  <a:pos x="T2" y="T3"/>
                                </a:cxn>
                                <a:cxn ang="0">
                                  <a:pos x="T4" y="T5"/>
                                </a:cxn>
                                <a:cxn ang="0">
                                  <a:pos x="T6" y="T7"/>
                                </a:cxn>
                                <a:cxn ang="0">
                                  <a:pos x="T8" y="T9"/>
                                </a:cxn>
                                <a:cxn ang="0">
                                  <a:pos x="T10" y="T11"/>
                                </a:cxn>
                              </a:cxnLst>
                              <a:rect l="0" t="0" r="r" b="b"/>
                              <a:pathLst>
                                <a:path w="24" h="24">
                                  <a:moveTo>
                                    <a:pt x="24" y="0"/>
                                  </a:moveTo>
                                  <a:lnTo>
                                    <a:pt x="5" y="5"/>
                                  </a:lnTo>
                                  <a:lnTo>
                                    <a:pt x="0" y="19"/>
                                  </a:lnTo>
                                  <a:lnTo>
                                    <a:pt x="15" y="24"/>
                                  </a:lnTo>
                                  <a:lnTo>
                                    <a:pt x="19" y="15"/>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07"/>
                          <wps:cNvSpPr>
                            <a:spLocks/>
                          </wps:cNvSpPr>
                          <wps:spPr bwMode="auto">
                            <a:xfrm>
                              <a:off x="3523" y="2381"/>
                              <a:ext cx="34" cy="34"/>
                            </a:xfrm>
                            <a:custGeom>
                              <a:avLst/>
                              <a:gdLst>
                                <a:gd name="T0" fmla="*/ 34 w 34"/>
                                <a:gd name="T1" fmla="*/ 5 h 34"/>
                                <a:gd name="T2" fmla="*/ 34 w 34"/>
                                <a:gd name="T3" fmla="*/ 0 h 34"/>
                                <a:gd name="T4" fmla="*/ 29 w 34"/>
                                <a:gd name="T5" fmla="*/ 0 h 34"/>
                                <a:gd name="T6" fmla="*/ 10 w 34"/>
                                <a:gd name="T7" fmla="*/ 5 h 34"/>
                                <a:gd name="T8" fmla="*/ 5 w 34"/>
                                <a:gd name="T9" fmla="*/ 5 h 34"/>
                                <a:gd name="T10" fmla="*/ 5 w 34"/>
                                <a:gd name="T11" fmla="*/ 10 h 34"/>
                                <a:gd name="T12" fmla="*/ 0 w 34"/>
                                <a:gd name="T13" fmla="*/ 24 h 34"/>
                                <a:gd name="T14" fmla="*/ 0 w 34"/>
                                <a:gd name="T15" fmla="*/ 29 h 34"/>
                                <a:gd name="T16" fmla="*/ 5 w 34"/>
                                <a:gd name="T17" fmla="*/ 29 h 34"/>
                                <a:gd name="T18" fmla="*/ 20 w 34"/>
                                <a:gd name="T19" fmla="*/ 34 h 34"/>
                                <a:gd name="T20" fmla="*/ 24 w 34"/>
                                <a:gd name="T21" fmla="*/ 34 h 34"/>
                                <a:gd name="T22" fmla="*/ 24 w 34"/>
                                <a:gd name="T23" fmla="*/ 29 h 34"/>
                                <a:gd name="T24" fmla="*/ 29 w 34"/>
                                <a:gd name="T25" fmla="*/ 20 h 34"/>
                                <a:gd name="T26" fmla="*/ 34 w 34"/>
                                <a:gd name="T27" fmla="*/ 5 h 34"/>
                                <a:gd name="T28" fmla="*/ 24 w 34"/>
                                <a:gd name="T29" fmla="*/ 5 h 34"/>
                                <a:gd name="T30" fmla="*/ 20 w 34"/>
                                <a:gd name="T31" fmla="*/ 20 h 34"/>
                                <a:gd name="T32" fmla="*/ 15 w 34"/>
                                <a:gd name="T33" fmla="*/ 29 h 34"/>
                                <a:gd name="T34" fmla="*/ 20 w 34"/>
                                <a:gd name="T35" fmla="*/ 24 h 34"/>
                                <a:gd name="T36" fmla="*/ 5 w 34"/>
                                <a:gd name="T37" fmla="*/ 20 h 34"/>
                                <a:gd name="T38" fmla="*/ 10 w 34"/>
                                <a:gd name="T39" fmla="*/ 24 h 34"/>
                                <a:gd name="T40" fmla="*/ 15 w 34"/>
                                <a:gd name="T41" fmla="*/ 10 h 34"/>
                                <a:gd name="T42" fmla="*/ 10 w 34"/>
                                <a:gd name="T43" fmla="*/ 15 h 34"/>
                                <a:gd name="T44" fmla="*/ 29 w 34"/>
                                <a:gd name="T45" fmla="*/ 10 h 34"/>
                                <a:gd name="T46" fmla="*/ 24 w 34"/>
                                <a:gd name="T47" fmla="*/ 5 h 34"/>
                                <a:gd name="T48" fmla="*/ 34 w 34"/>
                                <a:gd name="T49"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34">
                                  <a:moveTo>
                                    <a:pt x="34" y="5"/>
                                  </a:moveTo>
                                  <a:lnTo>
                                    <a:pt x="34" y="0"/>
                                  </a:lnTo>
                                  <a:lnTo>
                                    <a:pt x="29" y="0"/>
                                  </a:lnTo>
                                  <a:lnTo>
                                    <a:pt x="10" y="5"/>
                                  </a:lnTo>
                                  <a:lnTo>
                                    <a:pt x="5" y="5"/>
                                  </a:lnTo>
                                  <a:lnTo>
                                    <a:pt x="5" y="10"/>
                                  </a:lnTo>
                                  <a:lnTo>
                                    <a:pt x="0" y="24"/>
                                  </a:lnTo>
                                  <a:lnTo>
                                    <a:pt x="0" y="29"/>
                                  </a:lnTo>
                                  <a:lnTo>
                                    <a:pt x="5" y="29"/>
                                  </a:lnTo>
                                  <a:lnTo>
                                    <a:pt x="20" y="34"/>
                                  </a:lnTo>
                                  <a:lnTo>
                                    <a:pt x="24" y="34"/>
                                  </a:lnTo>
                                  <a:lnTo>
                                    <a:pt x="24" y="29"/>
                                  </a:lnTo>
                                  <a:lnTo>
                                    <a:pt x="29" y="20"/>
                                  </a:lnTo>
                                  <a:lnTo>
                                    <a:pt x="34" y="5"/>
                                  </a:lnTo>
                                  <a:lnTo>
                                    <a:pt x="24" y="5"/>
                                  </a:lnTo>
                                  <a:lnTo>
                                    <a:pt x="20" y="20"/>
                                  </a:lnTo>
                                  <a:lnTo>
                                    <a:pt x="15" y="29"/>
                                  </a:lnTo>
                                  <a:lnTo>
                                    <a:pt x="20" y="24"/>
                                  </a:lnTo>
                                  <a:lnTo>
                                    <a:pt x="5" y="20"/>
                                  </a:lnTo>
                                  <a:lnTo>
                                    <a:pt x="10" y="24"/>
                                  </a:lnTo>
                                  <a:lnTo>
                                    <a:pt x="15" y="10"/>
                                  </a:lnTo>
                                  <a:lnTo>
                                    <a:pt x="10" y="15"/>
                                  </a:lnTo>
                                  <a:lnTo>
                                    <a:pt x="29" y="10"/>
                                  </a:lnTo>
                                  <a:lnTo>
                                    <a:pt x="24" y="5"/>
                                  </a:lnTo>
                                  <a:lnTo>
                                    <a:pt x="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8"/>
                          <wps:cNvSpPr>
                            <a:spLocks/>
                          </wps:cNvSpPr>
                          <wps:spPr bwMode="auto">
                            <a:xfrm>
                              <a:off x="2698" y="1666"/>
                              <a:ext cx="336" cy="245"/>
                            </a:xfrm>
                            <a:custGeom>
                              <a:avLst/>
                              <a:gdLst>
                                <a:gd name="T0" fmla="*/ 278 w 336"/>
                                <a:gd name="T1" fmla="*/ 0 h 245"/>
                                <a:gd name="T2" fmla="*/ 259 w 336"/>
                                <a:gd name="T3" fmla="*/ 48 h 245"/>
                                <a:gd name="T4" fmla="*/ 163 w 336"/>
                                <a:gd name="T5" fmla="*/ 144 h 245"/>
                                <a:gd name="T6" fmla="*/ 9 w 336"/>
                                <a:gd name="T7" fmla="*/ 163 h 245"/>
                                <a:gd name="T8" fmla="*/ 0 w 336"/>
                                <a:gd name="T9" fmla="*/ 211 h 245"/>
                                <a:gd name="T10" fmla="*/ 53 w 336"/>
                                <a:gd name="T11" fmla="*/ 173 h 245"/>
                                <a:gd name="T12" fmla="*/ 139 w 336"/>
                                <a:gd name="T13" fmla="*/ 187 h 245"/>
                                <a:gd name="T14" fmla="*/ 163 w 336"/>
                                <a:gd name="T15" fmla="*/ 245 h 245"/>
                                <a:gd name="T16" fmla="*/ 221 w 336"/>
                                <a:gd name="T17" fmla="*/ 154 h 245"/>
                                <a:gd name="T18" fmla="*/ 273 w 336"/>
                                <a:gd name="T19" fmla="*/ 96 h 245"/>
                                <a:gd name="T20" fmla="*/ 336 w 336"/>
                                <a:gd name="T21" fmla="*/ 48 h 245"/>
                                <a:gd name="T22" fmla="*/ 297 w 336"/>
                                <a:gd name="T23" fmla="*/ 29 h 245"/>
                                <a:gd name="T24" fmla="*/ 278 w 336"/>
                                <a:gd name="T25"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45">
                                  <a:moveTo>
                                    <a:pt x="278" y="0"/>
                                  </a:moveTo>
                                  <a:lnTo>
                                    <a:pt x="259" y="48"/>
                                  </a:lnTo>
                                  <a:lnTo>
                                    <a:pt x="163" y="144"/>
                                  </a:lnTo>
                                  <a:lnTo>
                                    <a:pt x="9" y="163"/>
                                  </a:lnTo>
                                  <a:lnTo>
                                    <a:pt x="0" y="211"/>
                                  </a:lnTo>
                                  <a:lnTo>
                                    <a:pt x="53" y="173"/>
                                  </a:lnTo>
                                  <a:lnTo>
                                    <a:pt x="139" y="187"/>
                                  </a:lnTo>
                                  <a:lnTo>
                                    <a:pt x="163" y="245"/>
                                  </a:lnTo>
                                  <a:lnTo>
                                    <a:pt x="221" y="154"/>
                                  </a:lnTo>
                                  <a:lnTo>
                                    <a:pt x="273" y="96"/>
                                  </a:lnTo>
                                  <a:lnTo>
                                    <a:pt x="336" y="48"/>
                                  </a:lnTo>
                                  <a:lnTo>
                                    <a:pt x="297" y="29"/>
                                  </a:lnTo>
                                  <a:lnTo>
                                    <a:pt x="27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9"/>
                          <wps:cNvSpPr>
                            <a:spLocks/>
                          </wps:cNvSpPr>
                          <wps:spPr bwMode="auto">
                            <a:xfrm>
                              <a:off x="2693" y="1661"/>
                              <a:ext cx="346" cy="255"/>
                            </a:xfrm>
                            <a:custGeom>
                              <a:avLst/>
                              <a:gdLst>
                                <a:gd name="T0" fmla="*/ 288 w 346"/>
                                <a:gd name="T1" fmla="*/ 0 h 255"/>
                                <a:gd name="T2" fmla="*/ 278 w 346"/>
                                <a:gd name="T3" fmla="*/ 0 h 255"/>
                                <a:gd name="T4" fmla="*/ 278 w 346"/>
                                <a:gd name="T5" fmla="*/ 5 h 255"/>
                                <a:gd name="T6" fmla="*/ 259 w 346"/>
                                <a:gd name="T7" fmla="*/ 53 h 255"/>
                                <a:gd name="T8" fmla="*/ 259 w 346"/>
                                <a:gd name="T9" fmla="*/ 48 h 255"/>
                                <a:gd name="T10" fmla="*/ 163 w 346"/>
                                <a:gd name="T11" fmla="*/ 144 h 255"/>
                                <a:gd name="T12" fmla="*/ 168 w 346"/>
                                <a:gd name="T13" fmla="*/ 144 h 255"/>
                                <a:gd name="T14" fmla="*/ 14 w 346"/>
                                <a:gd name="T15" fmla="*/ 163 h 255"/>
                                <a:gd name="T16" fmla="*/ 10 w 346"/>
                                <a:gd name="T17" fmla="*/ 163 h 255"/>
                                <a:gd name="T18" fmla="*/ 10 w 346"/>
                                <a:gd name="T19" fmla="*/ 168 h 255"/>
                                <a:gd name="T20" fmla="*/ 0 w 346"/>
                                <a:gd name="T21" fmla="*/ 216 h 255"/>
                                <a:gd name="T22" fmla="*/ 0 w 346"/>
                                <a:gd name="T23" fmla="*/ 221 h 255"/>
                                <a:gd name="T24" fmla="*/ 10 w 346"/>
                                <a:gd name="T25" fmla="*/ 221 h 255"/>
                                <a:gd name="T26" fmla="*/ 62 w 346"/>
                                <a:gd name="T27" fmla="*/ 183 h 255"/>
                                <a:gd name="T28" fmla="*/ 58 w 346"/>
                                <a:gd name="T29" fmla="*/ 183 h 255"/>
                                <a:gd name="T30" fmla="*/ 144 w 346"/>
                                <a:gd name="T31" fmla="*/ 197 h 255"/>
                                <a:gd name="T32" fmla="*/ 139 w 346"/>
                                <a:gd name="T33" fmla="*/ 192 h 255"/>
                                <a:gd name="T34" fmla="*/ 163 w 346"/>
                                <a:gd name="T35" fmla="*/ 250 h 255"/>
                                <a:gd name="T36" fmla="*/ 163 w 346"/>
                                <a:gd name="T37" fmla="*/ 255 h 255"/>
                                <a:gd name="T38" fmla="*/ 173 w 346"/>
                                <a:gd name="T39" fmla="*/ 255 h 255"/>
                                <a:gd name="T40" fmla="*/ 230 w 346"/>
                                <a:gd name="T41" fmla="*/ 163 h 255"/>
                                <a:gd name="T42" fmla="*/ 283 w 346"/>
                                <a:gd name="T43" fmla="*/ 106 h 255"/>
                                <a:gd name="T44" fmla="*/ 346 w 346"/>
                                <a:gd name="T45" fmla="*/ 58 h 255"/>
                                <a:gd name="T46" fmla="*/ 346 w 346"/>
                                <a:gd name="T47" fmla="*/ 48 h 255"/>
                                <a:gd name="T48" fmla="*/ 341 w 346"/>
                                <a:gd name="T49" fmla="*/ 48 h 255"/>
                                <a:gd name="T50" fmla="*/ 302 w 346"/>
                                <a:gd name="T51" fmla="*/ 29 h 255"/>
                                <a:gd name="T52" fmla="*/ 307 w 346"/>
                                <a:gd name="T53" fmla="*/ 29 h 255"/>
                                <a:gd name="T54" fmla="*/ 288 w 346"/>
                                <a:gd name="T55" fmla="*/ 0 h 255"/>
                                <a:gd name="T56" fmla="*/ 278 w 346"/>
                                <a:gd name="T57" fmla="*/ 10 h 255"/>
                                <a:gd name="T58" fmla="*/ 298 w 346"/>
                                <a:gd name="T59" fmla="*/ 39 h 255"/>
                                <a:gd name="T60" fmla="*/ 302 w 346"/>
                                <a:gd name="T61" fmla="*/ 39 h 255"/>
                                <a:gd name="T62" fmla="*/ 341 w 346"/>
                                <a:gd name="T63" fmla="*/ 58 h 255"/>
                                <a:gd name="T64" fmla="*/ 336 w 346"/>
                                <a:gd name="T65" fmla="*/ 48 h 255"/>
                                <a:gd name="T66" fmla="*/ 274 w 346"/>
                                <a:gd name="T67" fmla="*/ 96 h 255"/>
                                <a:gd name="T68" fmla="*/ 221 w 346"/>
                                <a:gd name="T69" fmla="*/ 154 h 255"/>
                                <a:gd name="T70" fmla="*/ 163 w 346"/>
                                <a:gd name="T71" fmla="*/ 245 h 255"/>
                                <a:gd name="T72" fmla="*/ 173 w 346"/>
                                <a:gd name="T73" fmla="*/ 250 h 255"/>
                                <a:gd name="T74" fmla="*/ 149 w 346"/>
                                <a:gd name="T75" fmla="*/ 192 h 255"/>
                                <a:gd name="T76" fmla="*/ 149 w 346"/>
                                <a:gd name="T77" fmla="*/ 188 h 255"/>
                                <a:gd name="T78" fmla="*/ 144 w 346"/>
                                <a:gd name="T79" fmla="*/ 188 h 255"/>
                                <a:gd name="T80" fmla="*/ 58 w 346"/>
                                <a:gd name="T81" fmla="*/ 173 h 255"/>
                                <a:gd name="T82" fmla="*/ 53 w 346"/>
                                <a:gd name="T83" fmla="*/ 173 h 255"/>
                                <a:gd name="T84" fmla="*/ 0 w 346"/>
                                <a:gd name="T85" fmla="*/ 212 h 255"/>
                                <a:gd name="T86" fmla="*/ 10 w 346"/>
                                <a:gd name="T87" fmla="*/ 216 h 255"/>
                                <a:gd name="T88" fmla="*/ 19 w 346"/>
                                <a:gd name="T89" fmla="*/ 168 h 255"/>
                                <a:gd name="T90" fmla="*/ 14 w 346"/>
                                <a:gd name="T91" fmla="*/ 173 h 255"/>
                                <a:gd name="T92" fmla="*/ 168 w 346"/>
                                <a:gd name="T93" fmla="*/ 154 h 255"/>
                                <a:gd name="T94" fmla="*/ 173 w 346"/>
                                <a:gd name="T95" fmla="*/ 154 h 255"/>
                                <a:gd name="T96" fmla="*/ 269 w 346"/>
                                <a:gd name="T97" fmla="*/ 58 h 255"/>
                                <a:gd name="T98" fmla="*/ 269 w 346"/>
                                <a:gd name="T99" fmla="*/ 53 h 255"/>
                                <a:gd name="T100" fmla="*/ 288 w 346"/>
                                <a:gd name="T101" fmla="*/ 5 h 255"/>
                                <a:gd name="T102" fmla="*/ 278 w 346"/>
                                <a:gd name="T103" fmla="*/ 10 h 255"/>
                                <a:gd name="T104" fmla="*/ 288 w 346"/>
                                <a:gd name="T105"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46" h="255">
                                  <a:moveTo>
                                    <a:pt x="288" y="0"/>
                                  </a:moveTo>
                                  <a:lnTo>
                                    <a:pt x="278" y="0"/>
                                  </a:lnTo>
                                  <a:lnTo>
                                    <a:pt x="278" y="5"/>
                                  </a:lnTo>
                                  <a:lnTo>
                                    <a:pt x="259" y="53"/>
                                  </a:lnTo>
                                  <a:lnTo>
                                    <a:pt x="259" y="48"/>
                                  </a:lnTo>
                                  <a:lnTo>
                                    <a:pt x="163" y="144"/>
                                  </a:lnTo>
                                  <a:lnTo>
                                    <a:pt x="168" y="144"/>
                                  </a:lnTo>
                                  <a:lnTo>
                                    <a:pt x="14" y="163"/>
                                  </a:lnTo>
                                  <a:lnTo>
                                    <a:pt x="10" y="163"/>
                                  </a:lnTo>
                                  <a:lnTo>
                                    <a:pt x="10" y="168"/>
                                  </a:lnTo>
                                  <a:lnTo>
                                    <a:pt x="0" y="216"/>
                                  </a:lnTo>
                                  <a:lnTo>
                                    <a:pt x="0" y="221"/>
                                  </a:lnTo>
                                  <a:lnTo>
                                    <a:pt x="10" y="221"/>
                                  </a:lnTo>
                                  <a:lnTo>
                                    <a:pt x="62" y="183"/>
                                  </a:lnTo>
                                  <a:lnTo>
                                    <a:pt x="58" y="183"/>
                                  </a:lnTo>
                                  <a:lnTo>
                                    <a:pt x="144" y="197"/>
                                  </a:lnTo>
                                  <a:lnTo>
                                    <a:pt x="139" y="192"/>
                                  </a:lnTo>
                                  <a:lnTo>
                                    <a:pt x="163" y="250"/>
                                  </a:lnTo>
                                  <a:lnTo>
                                    <a:pt x="163" y="255"/>
                                  </a:lnTo>
                                  <a:lnTo>
                                    <a:pt x="173" y="255"/>
                                  </a:lnTo>
                                  <a:lnTo>
                                    <a:pt x="230" y="163"/>
                                  </a:lnTo>
                                  <a:lnTo>
                                    <a:pt x="283" y="106"/>
                                  </a:lnTo>
                                  <a:lnTo>
                                    <a:pt x="346" y="58"/>
                                  </a:lnTo>
                                  <a:lnTo>
                                    <a:pt x="346" y="48"/>
                                  </a:lnTo>
                                  <a:lnTo>
                                    <a:pt x="341" y="48"/>
                                  </a:lnTo>
                                  <a:lnTo>
                                    <a:pt x="302" y="29"/>
                                  </a:lnTo>
                                  <a:lnTo>
                                    <a:pt x="307" y="29"/>
                                  </a:lnTo>
                                  <a:lnTo>
                                    <a:pt x="288" y="0"/>
                                  </a:lnTo>
                                  <a:lnTo>
                                    <a:pt x="278" y="10"/>
                                  </a:lnTo>
                                  <a:lnTo>
                                    <a:pt x="298" y="39"/>
                                  </a:lnTo>
                                  <a:lnTo>
                                    <a:pt x="302" y="39"/>
                                  </a:lnTo>
                                  <a:lnTo>
                                    <a:pt x="341" y="58"/>
                                  </a:lnTo>
                                  <a:lnTo>
                                    <a:pt x="336" y="48"/>
                                  </a:lnTo>
                                  <a:lnTo>
                                    <a:pt x="274" y="96"/>
                                  </a:lnTo>
                                  <a:lnTo>
                                    <a:pt x="221" y="154"/>
                                  </a:lnTo>
                                  <a:lnTo>
                                    <a:pt x="163" y="245"/>
                                  </a:lnTo>
                                  <a:lnTo>
                                    <a:pt x="173" y="250"/>
                                  </a:lnTo>
                                  <a:lnTo>
                                    <a:pt x="149" y="192"/>
                                  </a:lnTo>
                                  <a:lnTo>
                                    <a:pt x="149" y="188"/>
                                  </a:lnTo>
                                  <a:lnTo>
                                    <a:pt x="144" y="188"/>
                                  </a:lnTo>
                                  <a:lnTo>
                                    <a:pt x="58" y="173"/>
                                  </a:lnTo>
                                  <a:lnTo>
                                    <a:pt x="53" y="173"/>
                                  </a:lnTo>
                                  <a:lnTo>
                                    <a:pt x="0" y="212"/>
                                  </a:lnTo>
                                  <a:lnTo>
                                    <a:pt x="10" y="216"/>
                                  </a:lnTo>
                                  <a:lnTo>
                                    <a:pt x="19" y="168"/>
                                  </a:lnTo>
                                  <a:lnTo>
                                    <a:pt x="14" y="173"/>
                                  </a:lnTo>
                                  <a:lnTo>
                                    <a:pt x="168" y="154"/>
                                  </a:lnTo>
                                  <a:lnTo>
                                    <a:pt x="173" y="154"/>
                                  </a:lnTo>
                                  <a:lnTo>
                                    <a:pt x="269" y="58"/>
                                  </a:lnTo>
                                  <a:lnTo>
                                    <a:pt x="269" y="53"/>
                                  </a:lnTo>
                                  <a:lnTo>
                                    <a:pt x="288" y="5"/>
                                  </a:lnTo>
                                  <a:lnTo>
                                    <a:pt x="278" y="10"/>
                                  </a:lnTo>
                                  <a:lnTo>
                                    <a:pt x="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10"/>
                          <wps:cNvSpPr>
                            <a:spLocks/>
                          </wps:cNvSpPr>
                          <wps:spPr bwMode="auto">
                            <a:xfrm>
                              <a:off x="2899" y="1887"/>
                              <a:ext cx="130" cy="77"/>
                            </a:xfrm>
                            <a:custGeom>
                              <a:avLst/>
                              <a:gdLst>
                                <a:gd name="T0" fmla="*/ 130 w 130"/>
                                <a:gd name="T1" fmla="*/ 0 h 77"/>
                                <a:gd name="T2" fmla="*/ 72 w 130"/>
                                <a:gd name="T3" fmla="*/ 19 h 77"/>
                                <a:gd name="T4" fmla="*/ 0 w 130"/>
                                <a:gd name="T5" fmla="*/ 58 h 77"/>
                                <a:gd name="T6" fmla="*/ 48 w 130"/>
                                <a:gd name="T7" fmla="*/ 77 h 77"/>
                                <a:gd name="T8" fmla="*/ 82 w 130"/>
                                <a:gd name="T9" fmla="*/ 72 h 77"/>
                                <a:gd name="T10" fmla="*/ 111 w 130"/>
                                <a:gd name="T11" fmla="*/ 53 h 77"/>
                                <a:gd name="T12" fmla="*/ 130 w 130"/>
                                <a:gd name="T13" fmla="*/ 0 h 77"/>
                              </a:gdLst>
                              <a:ahLst/>
                              <a:cxnLst>
                                <a:cxn ang="0">
                                  <a:pos x="T0" y="T1"/>
                                </a:cxn>
                                <a:cxn ang="0">
                                  <a:pos x="T2" y="T3"/>
                                </a:cxn>
                                <a:cxn ang="0">
                                  <a:pos x="T4" y="T5"/>
                                </a:cxn>
                                <a:cxn ang="0">
                                  <a:pos x="T6" y="T7"/>
                                </a:cxn>
                                <a:cxn ang="0">
                                  <a:pos x="T8" y="T9"/>
                                </a:cxn>
                                <a:cxn ang="0">
                                  <a:pos x="T10" y="T11"/>
                                </a:cxn>
                                <a:cxn ang="0">
                                  <a:pos x="T12" y="T13"/>
                                </a:cxn>
                              </a:cxnLst>
                              <a:rect l="0" t="0" r="r" b="b"/>
                              <a:pathLst>
                                <a:path w="130" h="77">
                                  <a:moveTo>
                                    <a:pt x="130" y="0"/>
                                  </a:moveTo>
                                  <a:lnTo>
                                    <a:pt x="72" y="19"/>
                                  </a:lnTo>
                                  <a:lnTo>
                                    <a:pt x="0" y="58"/>
                                  </a:lnTo>
                                  <a:lnTo>
                                    <a:pt x="48" y="77"/>
                                  </a:lnTo>
                                  <a:lnTo>
                                    <a:pt x="82" y="72"/>
                                  </a:lnTo>
                                  <a:lnTo>
                                    <a:pt x="111" y="53"/>
                                  </a:lnTo>
                                  <a:lnTo>
                                    <a:pt x="13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11"/>
                          <wps:cNvSpPr>
                            <a:spLocks/>
                          </wps:cNvSpPr>
                          <wps:spPr bwMode="auto">
                            <a:xfrm>
                              <a:off x="2895" y="1882"/>
                              <a:ext cx="139" cy="87"/>
                            </a:xfrm>
                            <a:custGeom>
                              <a:avLst/>
                              <a:gdLst>
                                <a:gd name="T0" fmla="*/ 139 w 139"/>
                                <a:gd name="T1" fmla="*/ 5 h 87"/>
                                <a:gd name="T2" fmla="*/ 139 w 139"/>
                                <a:gd name="T3" fmla="*/ 0 h 87"/>
                                <a:gd name="T4" fmla="*/ 134 w 139"/>
                                <a:gd name="T5" fmla="*/ 0 h 87"/>
                                <a:gd name="T6" fmla="*/ 76 w 139"/>
                                <a:gd name="T7" fmla="*/ 19 h 87"/>
                                <a:gd name="T8" fmla="*/ 4 w 139"/>
                                <a:gd name="T9" fmla="*/ 58 h 87"/>
                                <a:gd name="T10" fmla="*/ 0 w 139"/>
                                <a:gd name="T11" fmla="*/ 58 h 87"/>
                                <a:gd name="T12" fmla="*/ 0 w 139"/>
                                <a:gd name="T13" fmla="*/ 67 h 87"/>
                                <a:gd name="T14" fmla="*/ 4 w 139"/>
                                <a:gd name="T15" fmla="*/ 67 h 87"/>
                                <a:gd name="T16" fmla="*/ 52 w 139"/>
                                <a:gd name="T17" fmla="*/ 87 h 87"/>
                                <a:gd name="T18" fmla="*/ 86 w 139"/>
                                <a:gd name="T19" fmla="*/ 82 h 87"/>
                                <a:gd name="T20" fmla="*/ 91 w 139"/>
                                <a:gd name="T21" fmla="*/ 82 h 87"/>
                                <a:gd name="T22" fmla="*/ 120 w 139"/>
                                <a:gd name="T23" fmla="*/ 63 h 87"/>
                                <a:gd name="T24" fmla="*/ 120 w 139"/>
                                <a:gd name="T25" fmla="*/ 58 h 87"/>
                                <a:gd name="T26" fmla="*/ 139 w 139"/>
                                <a:gd name="T27" fmla="*/ 5 h 87"/>
                                <a:gd name="T28" fmla="*/ 129 w 139"/>
                                <a:gd name="T29" fmla="*/ 5 h 87"/>
                                <a:gd name="T30" fmla="*/ 110 w 139"/>
                                <a:gd name="T31" fmla="*/ 58 h 87"/>
                                <a:gd name="T32" fmla="*/ 110 w 139"/>
                                <a:gd name="T33" fmla="*/ 53 h 87"/>
                                <a:gd name="T34" fmla="*/ 81 w 139"/>
                                <a:gd name="T35" fmla="*/ 72 h 87"/>
                                <a:gd name="T36" fmla="*/ 86 w 139"/>
                                <a:gd name="T37" fmla="*/ 72 h 87"/>
                                <a:gd name="T38" fmla="*/ 52 w 139"/>
                                <a:gd name="T39" fmla="*/ 77 h 87"/>
                                <a:gd name="T40" fmla="*/ 4 w 139"/>
                                <a:gd name="T41" fmla="*/ 58 h 87"/>
                                <a:gd name="T42" fmla="*/ 4 w 139"/>
                                <a:gd name="T43" fmla="*/ 67 h 87"/>
                                <a:gd name="T44" fmla="*/ 76 w 139"/>
                                <a:gd name="T45" fmla="*/ 29 h 87"/>
                                <a:gd name="T46" fmla="*/ 134 w 139"/>
                                <a:gd name="T47" fmla="*/ 10 h 87"/>
                                <a:gd name="T48" fmla="*/ 129 w 139"/>
                                <a:gd name="T49" fmla="*/ 5 h 87"/>
                                <a:gd name="T50" fmla="*/ 139 w 139"/>
                                <a:gd name="T51" fmla="*/ 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87">
                                  <a:moveTo>
                                    <a:pt x="139" y="5"/>
                                  </a:moveTo>
                                  <a:lnTo>
                                    <a:pt x="139" y="0"/>
                                  </a:lnTo>
                                  <a:lnTo>
                                    <a:pt x="134" y="0"/>
                                  </a:lnTo>
                                  <a:lnTo>
                                    <a:pt x="76" y="19"/>
                                  </a:lnTo>
                                  <a:lnTo>
                                    <a:pt x="4" y="58"/>
                                  </a:lnTo>
                                  <a:lnTo>
                                    <a:pt x="0" y="58"/>
                                  </a:lnTo>
                                  <a:lnTo>
                                    <a:pt x="0" y="67"/>
                                  </a:lnTo>
                                  <a:lnTo>
                                    <a:pt x="4" y="67"/>
                                  </a:lnTo>
                                  <a:lnTo>
                                    <a:pt x="52" y="87"/>
                                  </a:lnTo>
                                  <a:lnTo>
                                    <a:pt x="86" y="82"/>
                                  </a:lnTo>
                                  <a:lnTo>
                                    <a:pt x="91" y="82"/>
                                  </a:lnTo>
                                  <a:lnTo>
                                    <a:pt x="120" y="63"/>
                                  </a:lnTo>
                                  <a:lnTo>
                                    <a:pt x="120" y="58"/>
                                  </a:lnTo>
                                  <a:lnTo>
                                    <a:pt x="139" y="5"/>
                                  </a:lnTo>
                                  <a:lnTo>
                                    <a:pt x="129" y="5"/>
                                  </a:lnTo>
                                  <a:lnTo>
                                    <a:pt x="110" y="58"/>
                                  </a:lnTo>
                                  <a:lnTo>
                                    <a:pt x="110" y="53"/>
                                  </a:lnTo>
                                  <a:lnTo>
                                    <a:pt x="81" y="72"/>
                                  </a:lnTo>
                                  <a:lnTo>
                                    <a:pt x="86" y="72"/>
                                  </a:lnTo>
                                  <a:lnTo>
                                    <a:pt x="52" y="77"/>
                                  </a:lnTo>
                                  <a:lnTo>
                                    <a:pt x="4" y="58"/>
                                  </a:lnTo>
                                  <a:lnTo>
                                    <a:pt x="4" y="67"/>
                                  </a:lnTo>
                                  <a:lnTo>
                                    <a:pt x="76" y="29"/>
                                  </a:lnTo>
                                  <a:lnTo>
                                    <a:pt x="134" y="10"/>
                                  </a:lnTo>
                                  <a:lnTo>
                                    <a:pt x="129" y="5"/>
                                  </a:lnTo>
                                  <a:lnTo>
                                    <a:pt x="1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12"/>
                          <wps:cNvSpPr>
                            <a:spLocks/>
                          </wps:cNvSpPr>
                          <wps:spPr bwMode="auto">
                            <a:xfrm>
                              <a:off x="4311" y="2722"/>
                              <a:ext cx="33" cy="39"/>
                            </a:xfrm>
                            <a:custGeom>
                              <a:avLst/>
                              <a:gdLst>
                                <a:gd name="T0" fmla="*/ 28 w 33"/>
                                <a:gd name="T1" fmla="*/ 0 h 39"/>
                                <a:gd name="T2" fmla="*/ 0 w 33"/>
                                <a:gd name="T3" fmla="*/ 15 h 39"/>
                                <a:gd name="T4" fmla="*/ 9 w 33"/>
                                <a:gd name="T5" fmla="*/ 34 h 39"/>
                                <a:gd name="T6" fmla="*/ 28 w 33"/>
                                <a:gd name="T7" fmla="*/ 39 h 39"/>
                                <a:gd name="T8" fmla="*/ 33 w 33"/>
                                <a:gd name="T9" fmla="*/ 15 h 39"/>
                                <a:gd name="T10" fmla="*/ 28 w 33"/>
                                <a:gd name="T11" fmla="*/ 0 h 39"/>
                              </a:gdLst>
                              <a:ahLst/>
                              <a:cxnLst>
                                <a:cxn ang="0">
                                  <a:pos x="T0" y="T1"/>
                                </a:cxn>
                                <a:cxn ang="0">
                                  <a:pos x="T2" y="T3"/>
                                </a:cxn>
                                <a:cxn ang="0">
                                  <a:pos x="T4" y="T5"/>
                                </a:cxn>
                                <a:cxn ang="0">
                                  <a:pos x="T6" y="T7"/>
                                </a:cxn>
                                <a:cxn ang="0">
                                  <a:pos x="T8" y="T9"/>
                                </a:cxn>
                                <a:cxn ang="0">
                                  <a:pos x="T10" y="T11"/>
                                </a:cxn>
                              </a:cxnLst>
                              <a:rect l="0" t="0" r="r" b="b"/>
                              <a:pathLst>
                                <a:path w="33" h="39">
                                  <a:moveTo>
                                    <a:pt x="28" y="0"/>
                                  </a:moveTo>
                                  <a:lnTo>
                                    <a:pt x="0" y="15"/>
                                  </a:lnTo>
                                  <a:lnTo>
                                    <a:pt x="9" y="34"/>
                                  </a:lnTo>
                                  <a:lnTo>
                                    <a:pt x="28" y="39"/>
                                  </a:lnTo>
                                  <a:lnTo>
                                    <a:pt x="33" y="15"/>
                                  </a:lnTo>
                                  <a:lnTo>
                                    <a:pt x="2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13"/>
                          <wps:cNvSpPr>
                            <a:spLocks/>
                          </wps:cNvSpPr>
                          <wps:spPr bwMode="auto">
                            <a:xfrm>
                              <a:off x="4306" y="2718"/>
                              <a:ext cx="43" cy="48"/>
                            </a:xfrm>
                            <a:custGeom>
                              <a:avLst/>
                              <a:gdLst>
                                <a:gd name="T0" fmla="*/ 38 w 43"/>
                                <a:gd name="T1" fmla="*/ 4 h 48"/>
                                <a:gd name="T2" fmla="*/ 38 w 43"/>
                                <a:gd name="T3" fmla="*/ 0 h 48"/>
                                <a:gd name="T4" fmla="*/ 33 w 43"/>
                                <a:gd name="T5" fmla="*/ 0 h 48"/>
                                <a:gd name="T6" fmla="*/ 5 w 43"/>
                                <a:gd name="T7" fmla="*/ 14 h 48"/>
                                <a:gd name="T8" fmla="*/ 0 w 43"/>
                                <a:gd name="T9" fmla="*/ 14 h 48"/>
                                <a:gd name="T10" fmla="*/ 0 w 43"/>
                                <a:gd name="T11" fmla="*/ 19 h 48"/>
                                <a:gd name="T12" fmla="*/ 9 w 43"/>
                                <a:gd name="T13" fmla="*/ 38 h 48"/>
                                <a:gd name="T14" fmla="*/ 9 w 43"/>
                                <a:gd name="T15" fmla="*/ 43 h 48"/>
                                <a:gd name="T16" fmla="*/ 14 w 43"/>
                                <a:gd name="T17" fmla="*/ 43 h 48"/>
                                <a:gd name="T18" fmla="*/ 33 w 43"/>
                                <a:gd name="T19" fmla="*/ 48 h 48"/>
                                <a:gd name="T20" fmla="*/ 38 w 43"/>
                                <a:gd name="T21" fmla="*/ 48 h 48"/>
                                <a:gd name="T22" fmla="*/ 38 w 43"/>
                                <a:gd name="T23" fmla="*/ 43 h 48"/>
                                <a:gd name="T24" fmla="*/ 43 w 43"/>
                                <a:gd name="T25" fmla="*/ 19 h 48"/>
                                <a:gd name="T26" fmla="*/ 38 w 43"/>
                                <a:gd name="T27" fmla="*/ 4 h 48"/>
                                <a:gd name="T28" fmla="*/ 29 w 43"/>
                                <a:gd name="T29" fmla="*/ 4 h 48"/>
                                <a:gd name="T30" fmla="*/ 33 w 43"/>
                                <a:gd name="T31" fmla="*/ 19 h 48"/>
                                <a:gd name="T32" fmla="*/ 29 w 43"/>
                                <a:gd name="T33" fmla="*/ 43 h 48"/>
                                <a:gd name="T34" fmla="*/ 33 w 43"/>
                                <a:gd name="T35" fmla="*/ 38 h 48"/>
                                <a:gd name="T36" fmla="*/ 14 w 43"/>
                                <a:gd name="T37" fmla="*/ 33 h 48"/>
                                <a:gd name="T38" fmla="*/ 19 w 43"/>
                                <a:gd name="T39" fmla="*/ 38 h 48"/>
                                <a:gd name="T40" fmla="*/ 9 w 43"/>
                                <a:gd name="T41" fmla="*/ 19 h 48"/>
                                <a:gd name="T42" fmla="*/ 5 w 43"/>
                                <a:gd name="T43" fmla="*/ 24 h 48"/>
                                <a:gd name="T44" fmla="*/ 33 w 43"/>
                                <a:gd name="T45" fmla="*/ 9 h 48"/>
                                <a:gd name="T46" fmla="*/ 29 w 43"/>
                                <a:gd name="T47" fmla="*/ 4 h 48"/>
                                <a:gd name="T48" fmla="*/ 38 w 43"/>
                                <a:gd name="T49"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 h="48">
                                  <a:moveTo>
                                    <a:pt x="38" y="4"/>
                                  </a:moveTo>
                                  <a:lnTo>
                                    <a:pt x="38" y="0"/>
                                  </a:lnTo>
                                  <a:lnTo>
                                    <a:pt x="33" y="0"/>
                                  </a:lnTo>
                                  <a:lnTo>
                                    <a:pt x="5" y="14"/>
                                  </a:lnTo>
                                  <a:lnTo>
                                    <a:pt x="0" y="14"/>
                                  </a:lnTo>
                                  <a:lnTo>
                                    <a:pt x="0" y="19"/>
                                  </a:lnTo>
                                  <a:lnTo>
                                    <a:pt x="9" y="38"/>
                                  </a:lnTo>
                                  <a:lnTo>
                                    <a:pt x="9" y="43"/>
                                  </a:lnTo>
                                  <a:lnTo>
                                    <a:pt x="14" y="43"/>
                                  </a:lnTo>
                                  <a:lnTo>
                                    <a:pt x="33" y="48"/>
                                  </a:lnTo>
                                  <a:lnTo>
                                    <a:pt x="38" y="48"/>
                                  </a:lnTo>
                                  <a:lnTo>
                                    <a:pt x="38" y="43"/>
                                  </a:lnTo>
                                  <a:lnTo>
                                    <a:pt x="43" y="19"/>
                                  </a:lnTo>
                                  <a:lnTo>
                                    <a:pt x="38" y="4"/>
                                  </a:lnTo>
                                  <a:lnTo>
                                    <a:pt x="29" y="4"/>
                                  </a:lnTo>
                                  <a:lnTo>
                                    <a:pt x="33" y="19"/>
                                  </a:lnTo>
                                  <a:lnTo>
                                    <a:pt x="29" y="43"/>
                                  </a:lnTo>
                                  <a:lnTo>
                                    <a:pt x="33" y="38"/>
                                  </a:lnTo>
                                  <a:lnTo>
                                    <a:pt x="14" y="33"/>
                                  </a:lnTo>
                                  <a:lnTo>
                                    <a:pt x="19" y="38"/>
                                  </a:lnTo>
                                  <a:lnTo>
                                    <a:pt x="9" y="19"/>
                                  </a:lnTo>
                                  <a:lnTo>
                                    <a:pt x="5" y="24"/>
                                  </a:lnTo>
                                  <a:lnTo>
                                    <a:pt x="33" y="9"/>
                                  </a:lnTo>
                                  <a:lnTo>
                                    <a:pt x="29" y="4"/>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14"/>
                          <wps:cNvSpPr>
                            <a:spLocks/>
                          </wps:cNvSpPr>
                          <wps:spPr bwMode="auto">
                            <a:xfrm>
                              <a:off x="2827" y="3001"/>
                              <a:ext cx="68" cy="96"/>
                            </a:xfrm>
                            <a:custGeom>
                              <a:avLst/>
                              <a:gdLst>
                                <a:gd name="T0" fmla="*/ 34 w 68"/>
                                <a:gd name="T1" fmla="*/ 0 h 96"/>
                                <a:gd name="T2" fmla="*/ 0 w 68"/>
                                <a:gd name="T3" fmla="*/ 72 h 96"/>
                                <a:gd name="T4" fmla="*/ 20 w 68"/>
                                <a:gd name="T5" fmla="*/ 81 h 96"/>
                                <a:gd name="T6" fmla="*/ 29 w 68"/>
                                <a:gd name="T7" fmla="*/ 96 h 96"/>
                                <a:gd name="T8" fmla="*/ 68 w 68"/>
                                <a:gd name="T9" fmla="*/ 48 h 96"/>
                                <a:gd name="T10" fmla="*/ 34 w 68"/>
                                <a:gd name="T11" fmla="*/ 0 h 96"/>
                              </a:gdLst>
                              <a:ahLst/>
                              <a:cxnLst>
                                <a:cxn ang="0">
                                  <a:pos x="T0" y="T1"/>
                                </a:cxn>
                                <a:cxn ang="0">
                                  <a:pos x="T2" y="T3"/>
                                </a:cxn>
                                <a:cxn ang="0">
                                  <a:pos x="T4" y="T5"/>
                                </a:cxn>
                                <a:cxn ang="0">
                                  <a:pos x="T6" y="T7"/>
                                </a:cxn>
                                <a:cxn ang="0">
                                  <a:pos x="T8" y="T9"/>
                                </a:cxn>
                                <a:cxn ang="0">
                                  <a:pos x="T10" y="T11"/>
                                </a:cxn>
                              </a:cxnLst>
                              <a:rect l="0" t="0" r="r" b="b"/>
                              <a:pathLst>
                                <a:path w="68" h="96">
                                  <a:moveTo>
                                    <a:pt x="34" y="0"/>
                                  </a:moveTo>
                                  <a:lnTo>
                                    <a:pt x="0" y="72"/>
                                  </a:lnTo>
                                  <a:lnTo>
                                    <a:pt x="20" y="81"/>
                                  </a:lnTo>
                                  <a:lnTo>
                                    <a:pt x="29" y="96"/>
                                  </a:lnTo>
                                  <a:lnTo>
                                    <a:pt x="68" y="48"/>
                                  </a:lnTo>
                                  <a:lnTo>
                                    <a:pt x="3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15"/>
                          <wps:cNvSpPr>
                            <a:spLocks/>
                          </wps:cNvSpPr>
                          <wps:spPr bwMode="auto">
                            <a:xfrm>
                              <a:off x="2823" y="2996"/>
                              <a:ext cx="76" cy="106"/>
                            </a:xfrm>
                            <a:custGeom>
                              <a:avLst/>
                              <a:gdLst>
                                <a:gd name="T0" fmla="*/ 43 w 76"/>
                                <a:gd name="T1" fmla="*/ 0 h 106"/>
                                <a:gd name="T2" fmla="*/ 33 w 76"/>
                                <a:gd name="T3" fmla="*/ 0 h 106"/>
                                <a:gd name="T4" fmla="*/ 33 w 76"/>
                                <a:gd name="T5" fmla="*/ 5 h 106"/>
                                <a:gd name="T6" fmla="*/ 0 w 76"/>
                                <a:gd name="T7" fmla="*/ 77 h 106"/>
                                <a:gd name="T8" fmla="*/ 0 w 76"/>
                                <a:gd name="T9" fmla="*/ 82 h 106"/>
                                <a:gd name="T10" fmla="*/ 4 w 76"/>
                                <a:gd name="T11" fmla="*/ 82 h 106"/>
                                <a:gd name="T12" fmla="*/ 24 w 76"/>
                                <a:gd name="T13" fmla="*/ 91 h 106"/>
                                <a:gd name="T14" fmla="*/ 19 w 76"/>
                                <a:gd name="T15" fmla="*/ 91 h 106"/>
                                <a:gd name="T16" fmla="*/ 28 w 76"/>
                                <a:gd name="T17" fmla="*/ 106 h 106"/>
                                <a:gd name="T18" fmla="*/ 38 w 76"/>
                                <a:gd name="T19" fmla="*/ 106 h 106"/>
                                <a:gd name="T20" fmla="*/ 76 w 76"/>
                                <a:gd name="T21" fmla="*/ 58 h 106"/>
                                <a:gd name="T22" fmla="*/ 76 w 76"/>
                                <a:gd name="T23" fmla="*/ 48 h 106"/>
                                <a:gd name="T24" fmla="*/ 43 w 76"/>
                                <a:gd name="T25" fmla="*/ 0 h 106"/>
                                <a:gd name="T26" fmla="*/ 33 w 76"/>
                                <a:gd name="T27" fmla="*/ 10 h 106"/>
                                <a:gd name="T28" fmla="*/ 67 w 76"/>
                                <a:gd name="T29" fmla="*/ 58 h 106"/>
                                <a:gd name="T30" fmla="*/ 67 w 76"/>
                                <a:gd name="T31" fmla="*/ 48 h 106"/>
                                <a:gd name="T32" fmla="*/ 28 w 76"/>
                                <a:gd name="T33" fmla="*/ 96 h 106"/>
                                <a:gd name="T34" fmla="*/ 38 w 76"/>
                                <a:gd name="T35" fmla="*/ 96 h 106"/>
                                <a:gd name="T36" fmla="*/ 28 w 76"/>
                                <a:gd name="T37" fmla="*/ 82 h 106"/>
                                <a:gd name="T38" fmla="*/ 24 w 76"/>
                                <a:gd name="T39" fmla="*/ 82 h 106"/>
                                <a:gd name="T40" fmla="*/ 4 w 76"/>
                                <a:gd name="T41" fmla="*/ 72 h 106"/>
                                <a:gd name="T42" fmla="*/ 9 w 76"/>
                                <a:gd name="T43" fmla="*/ 77 h 106"/>
                                <a:gd name="T44" fmla="*/ 43 w 76"/>
                                <a:gd name="T45" fmla="*/ 5 h 106"/>
                                <a:gd name="T46" fmla="*/ 33 w 76"/>
                                <a:gd name="T47" fmla="*/ 10 h 106"/>
                                <a:gd name="T48" fmla="*/ 43 w 76"/>
                                <a:gd name="T4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06">
                                  <a:moveTo>
                                    <a:pt x="43" y="0"/>
                                  </a:moveTo>
                                  <a:lnTo>
                                    <a:pt x="33" y="0"/>
                                  </a:lnTo>
                                  <a:lnTo>
                                    <a:pt x="33" y="5"/>
                                  </a:lnTo>
                                  <a:lnTo>
                                    <a:pt x="0" y="77"/>
                                  </a:lnTo>
                                  <a:lnTo>
                                    <a:pt x="0" y="82"/>
                                  </a:lnTo>
                                  <a:lnTo>
                                    <a:pt x="4" y="82"/>
                                  </a:lnTo>
                                  <a:lnTo>
                                    <a:pt x="24" y="91"/>
                                  </a:lnTo>
                                  <a:lnTo>
                                    <a:pt x="19" y="91"/>
                                  </a:lnTo>
                                  <a:lnTo>
                                    <a:pt x="28" y="106"/>
                                  </a:lnTo>
                                  <a:lnTo>
                                    <a:pt x="38" y="106"/>
                                  </a:lnTo>
                                  <a:lnTo>
                                    <a:pt x="76" y="58"/>
                                  </a:lnTo>
                                  <a:lnTo>
                                    <a:pt x="76" y="48"/>
                                  </a:lnTo>
                                  <a:lnTo>
                                    <a:pt x="43" y="0"/>
                                  </a:lnTo>
                                  <a:lnTo>
                                    <a:pt x="33" y="10"/>
                                  </a:lnTo>
                                  <a:lnTo>
                                    <a:pt x="67" y="58"/>
                                  </a:lnTo>
                                  <a:lnTo>
                                    <a:pt x="67" y="48"/>
                                  </a:lnTo>
                                  <a:lnTo>
                                    <a:pt x="28" y="96"/>
                                  </a:lnTo>
                                  <a:lnTo>
                                    <a:pt x="38" y="96"/>
                                  </a:lnTo>
                                  <a:lnTo>
                                    <a:pt x="28" y="82"/>
                                  </a:lnTo>
                                  <a:lnTo>
                                    <a:pt x="24" y="82"/>
                                  </a:lnTo>
                                  <a:lnTo>
                                    <a:pt x="4" y="72"/>
                                  </a:lnTo>
                                  <a:lnTo>
                                    <a:pt x="9" y="77"/>
                                  </a:lnTo>
                                  <a:lnTo>
                                    <a:pt x="43" y="5"/>
                                  </a:lnTo>
                                  <a:lnTo>
                                    <a:pt x="33" y="1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6"/>
                          <wps:cNvSpPr>
                            <a:spLocks/>
                          </wps:cNvSpPr>
                          <wps:spPr bwMode="auto">
                            <a:xfrm>
                              <a:off x="3139" y="3001"/>
                              <a:ext cx="92" cy="206"/>
                            </a:xfrm>
                            <a:custGeom>
                              <a:avLst/>
                              <a:gdLst>
                                <a:gd name="T0" fmla="*/ 63 w 92"/>
                                <a:gd name="T1" fmla="*/ 0 h 206"/>
                                <a:gd name="T2" fmla="*/ 0 w 92"/>
                                <a:gd name="T3" fmla="*/ 77 h 206"/>
                                <a:gd name="T4" fmla="*/ 44 w 92"/>
                                <a:gd name="T5" fmla="*/ 96 h 206"/>
                                <a:gd name="T6" fmla="*/ 53 w 92"/>
                                <a:gd name="T7" fmla="*/ 192 h 206"/>
                                <a:gd name="T8" fmla="*/ 68 w 92"/>
                                <a:gd name="T9" fmla="*/ 206 h 206"/>
                                <a:gd name="T10" fmla="*/ 82 w 92"/>
                                <a:gd name="T11" fmla="*/ 187 h 206"/>
                                <a:gd name="T12" fmla="*/ 77 w 92"/>
                                <a:gd name="T13" fmla="*/ 173 h 206"/>
                                <a:gd name="T14" fmla="*/ 92 w 92"/>
                                <a:gd name="T15" fmla="*/ 43 h 206"/>
                                <a:gd name="T16" fmla="*/ 63 w 92"/>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206">
                                  <a:moveTo>
                                    <a:pt x="63" y="0"/>
                                  </a:moveTo>
                                  <a:lnTo>
                                    <a:pt x="0" y="77"/>
                                  </a:lnTo>
                                  <a:lnTo>
                                    <a:pt x="44" y="96"/>
                                  </a:lnTo>
                                  <a:lnTo>
                                    <a:pt x="53" y="192"/>
                                  </a:lnTo>
                                  <a:lnTo>
                                    <a:pt x="68" y="206"/>
                                  </a:lnTo>
                                  <a:lnTo>
                                    <a:pt x="82" y="187"/>
                                  </a:lnTo>
                                  <a:lnTo>
                                    <a:pt x="77" y="173"/>
                                  </a:lnTo>
                                  <a:lnTo>
                                    <a:pt x="92" y="43"/>
                                  </a:lnTo>
                                  <a:lnTo>
                                    <a:pt x="6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7"/>
                          <wps:cNvSpPr>
                            <a:spLocks/>
                          </wps:cNvSpPr>
                          <wps:spPr bwMode="auto">
                            <a:xfrm>
                              <a:off x="3135" y="2996"/>
                              <a:ext cx="100" cy="216"/>
                            </a:xfrm>
                            <a:custGeom>
                              <a:avLst/>
                              <a:gdLst>
                                <a:gd name="T0" fmla="*/ 72 w 100"/>
                                <a:gd name="T1" fmla="*/ 0 h 216"/>
                                <a:gd name="T2" fmla="*/ 62 w 100"/>
                                <a:gd name="T3" fmla="*/ 0 h 216"/>
                                <a:gd name="T4" fmla="*/ 0 w 100"/>
                                <a:gd name="T5" fmla="*/ 77 h 216"/>
                                <a:gd name="T6" fmla="*/ 0 w 100"/>
                                <a:gd name="T7" fmla="*/ 86 h 216"/>
                                <a:gd name="T8" fmla="*/ 4 w 100"/>
                                <a:gd name="T9" fmla="*/ 86 h 216"/>
                                <a:gd name="T10" fmla="*/ 48 w 100"/>
                                <a:gd name="T11" fmla="*/ 106 h 216"/>
                                <a:gd name="T12" fmla="*/ 43 w 100"/>
                                <a:gd name="T13" fmla="*/ 101 h 216"/>
                                <a:gd name="T14" fmla="*/ 52 w 100"/>
                                <a:gd name="T15" fmla="*/ 197 h 216"/>
                                <a:gd name="T16" fmla="*/ 52 w 100"/>
                                <a:gd name="T17" fmla="*/ 202 h 216"/>
                                <a:gd name="T18" fmla="*/ 67 w 100"/>
                                <a:gd name="T19" fmla="*/ 216 h 216"/>
                                <a:gd name="T20" fmla="*/ 76 w 100"/>
                                <a:gd name="T21" fmla="*/ 216 h 216"/>
                                <a:gd name="T22" fmla="*/ 91 w 100"/>
                                <a:gd name="T23" fmla="*/ 197 h 216"/>
                                <a:gd name="T24" fmla="*/ 91 w 100"/>
                                <a:gd name="T25" fmla="*/ 192 h 216"/>
                                <a:gd name="T26" fmla="*/ 86 w 100"/>
                                <a:gd name="T27" fmla="*/ 178 h 216"/>
                                <a:gd name="T28" fmla="*/ 100 w 100"/>
                                <a:gd name="T29" fmla="*/ 48 h 216"/>
                                <a:gd name="T30" fmla="*/ 100 w 100"/>
                                <a:gd name="T31" fmla="*/ 43 h 216"/>
                                <a:gd name="T32" fmla="*/ 72 w 100"/>
                                <a:gd name="T33" fmla="*/ 0 h 216"/>
                                <a:gd name="T34" fmla="*/ 62 w 100"/>
                                <a:gd name="T35" fmla="*/ 10 h 216"/>
                                <a:gd name="T36" fmla="*/ 91 w 100"/>
                                <a:gd name="T37" fmla="*/ 53 h 216"/>
                                <a:gd name="T38" fmla="*/ 91 w 100"/>
                                <a:gd name="T39" fmla="*/ 48 h 216"/>
                                <a:gd name="T40" fmla="*/ 76 w 100"/>
                                <a:gd name="T41" fmla="*/ 178 h 216"/>
                                <a:gd name="T42" fmla="*/ 81 w 100"/>
                                <a:gd name="T43" fmla="*/ 192 h 216"/>
                                <a:gd name="T44" fmla="*/ 81 w 100"/>
                                <a:gd name="T45" fmla="*/ 187 h 216"/>
                                <a:gd name="T46" fmla="*/ 67 w 100"/>
                                <a:gd name="T47" fmla="*/ 206 h 216"/>
                                <a:gd name="T48" fmla="*/ 76 w 100"/>
                                <a:gd name="T49" fmla="*/ 206 h 216"/>
                                <a:gd name="T50" fmla="*/ 62 w 100"/>
                                <a:gd name="T51" fmla="*/ 192 h 216"/>
                                <a:gd name="T52" fmla="*/ 62 w 100"/>
                                <a:gd name="T53" fmla="*/ 197 h 216"/>
                                <a:gd name="T54" fmla="*/ 52 w 100"/>
                                <a:gd name="T55" fmla="*/ 101 h 216"/>
                                <a:gd name="T56" fmla="*/ 52 w 100"/>
                                <a:gd name="T57" fmla="*/ 96 h 216"/>
                                <a:gd name="T58" fmla="*/ 4 w 100"/>
                                <a:gd name="T59" fmla="*/ 77 h 216"/>
                                <a:gd name="T60" fmla="*/ 9 w 100"/>
                                <a:gd name="T61" fmla="*/ 86 h 216"/>
                                <a:gd name="T62" fmla="*/ 72 w 100"/>
                                <a:gd name="T63" fmla="*/ 10 h 216"/>
                                <a:gd name="T64" fmla="*/ 62 w 100"/>
                                <a:gd name="T65" fmla="*/ 10 h 216"/>
                                <a:gd name="T66" fmla="*/ 72 w 100"/>
                                <a:gd name="T6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 h="216">
                                  <a:moveTo>
                                    <a:pt x="72" y="0"/>
                                  </a:moveTo>
                                  <a:lnTo>
                                    <a:pt x="62" y="0"/>
                                  </a:lnTo>
                                  <a:lnTo>
                                    <a:pt x="0" y="77"/>
                                  </a:lnTo>
                                  <a:lnTo>
                                    <a:pt x="0" y="86"/>
                                  </a:lnTo>
                                  <a:lnTo>
                                    <a:pt x="4" y="86"/>
                                  </a:lnTo>
                                  <a:lnTo>
                                    <a:pt x="48" y="106"/>
                                  </a:lnTo>
                                  <a:lnTo>
                                    <a:pt x="43" y="101"/>
                                  </a:lnTo>
                                  <a:lnTo>
                                    <a:pt x="52" y="197"/>
                                  </a:lnTo>
                                  <a:lnTo>
                                    <a:pt x="52" y="202"/>
                                  </a:lnTo>
                                  <a:lnTo>
                                    <a:pt x="67" y="216"/>
                                  </a:lnTo>
                                  <a:lnTo>
                                    <a:pt x="76" y="216"/>
                                  </a:lnTo>
                                  <a:lnTo>
                                    <a:pt x="91" y="197"/>
                                  </a:lnTo>
                                  <a:lnTo>
                                    <a:pt x="91" y="192"/>
                                  </a:lnTo>
                                  <a:lnTo>
                                    <a:pt x="86" y="178"/>
                                  </a:lnTo>
                                  <a:lnTo>
                                    <a:pt x="100" y="48"/>
                                  </a:lnTo>
                                  <a:lnTo>
                                    <a:pt x="100" y="43"/>
                                  </a:lnTo>
                                  <a:lnTo>
                                    <a:pt x="72" y="0"/>
                                  </a:lnTo>
                                  <a:lnTo>
                                    <a:pt x="62" y="10"/>
                                  </a:lnTo>
                                  <a:lnTo>
                                    <a:pt x="91" y="53"/>
                                  </a:lnTo>
                                  <a:lnTo>
                                    <a:pt x="91" y="48"/>
                                  </a:lnTo>
                                  <a:lnTo>
                                    <a:pt x="76" y="178"/>
                                  </a:lnTo>
                                  <a:lnTo>
                                    <a:pt x="81" y="192"/>
                                  </a:lnTo>
                                  <a:lnTo>
                                    <a:pt x="81" y="187"/>
                                  </a:lnTo>
                                  <a:lnTo>
                                    <a:pt x="67" y="206"/>
                                  </a:lnTo>
                                  <a:lnTo>
                                    <a:pt x="76" y="206"/>
                                  </a:lnTo>
                                  <a:lnTo>
                                    <a:pt x="62" y="192"/>
                                  </a:lnTo>
                                  <a:lnTo>
                                    <a:pt x="62" y="197"/>
                                  </a:lnTo>
                                  <a:lnTo>
                                    <a:pt x="52" y="101"/>
                                  </a:lnTo>
                                  <a:lnTo>
                                    <a:pt x="52" y="96"/>
                                  </a:lnTo>
                                  <a:lnTo>
                                    <a:pt x="4" y="77"/>
                                  </a:lnTo>
                                  <a:lnTo>
                                    <a:pt x="9" y="86"/>
                                  </a:lnTo>
                                  <a:lnTo>
                                    <a:pt x="72" y="10"/>
                                  </a:lnTo>
                                  <a:lnTo>
                                    <a:pt x="62"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18"/>
                          <wps:cNvSpPr>
                            <a:spLocks/>
                          </wps:cNvSpPr>
                          <wps:spPr bwMode="auto">
                            <a:xfrm>
                              <a:off x="2621" y="2924"/>
                              <a:ext cx="67" cy="58"/>
                            </a:xfrm>
                            <a:custGeom>
                              <a:avLst/>
                              <a:gdLst>
                                <a:gd name="T0" fmla="*/ 0 w 67"/>
                                <a:gd name="T1" fmla="*/ 38 h 58"/>
                                <a:gd name="T2" fmla="*/ 10 w 67"/>
                                <a:gd name="T3" fmla="*/ 48 h 58"/>
                                <a:gd name="T4" fmla="*/ 14 w 67"/>
                                <a:gd name="T5" fmla="*/ 58 h 58"/>
                                <a:gd name="T6" fmla="*/ 67 w 67"/>
                                <a:gd name="T7" fmla="*/ 38 h 58"/>
                                <a:gd name="T8" fmla="*/ 24 w 67"/>
                                <a:gd name="T9" fmla="*/ 29 h 58"/>
                                <a:gd name="T10" fmla="*/ 14 w 67"/>
                                <a:gd name="T11" fmla="*/ 0 h 58"/>
                                <a:gd name="T12" fmla="*/ 0 w 67"/>
                                <a:gd name="T13" fmla="*/ 38 h 58"/>
                              </a:gdLst>
                              <a:ahLst/>
                              <a:cxnLst>
                                <a:cxn ang="0">
                                  <a:pos x="T0" y="T1"/>
                                </a:cxn>
                                <a:cxn ang="0">
                                  <a:pos x="T2" y="T3"/>
                                </a:cxn>
                                <a:cxn ang="0">
                                  <a:pos x="T4" y="T5"/>
                                </a:cxn>
                                <a:cxn ang="0">
                                  <a:pos x="T6" y="T7"/>
                                </a:cxn>
                                <a:cxn ang="0">
                                  <a:pos x="T8" y="T9"/>
                                </a:cxn>
                                <a:cxn ang="0">
                                  <a:pos x="T10" y="T11"/>
                                </a:cxn>
                                <a:cxn ang="0">
                                  <a:pos x="T12" y="T13"/>
                                </a:cxn>
                              </a:cxnLst>
                              <a:rect l="0" t="0" r="r" b="b"/>
                              <a:pathLst>
                                <a:path w="67" h="58">
                                  <a:moveTo>
                                    <a:pt x="0" y="38"/>
                                  </a:moveTo>
                                  <a:lnTo>
                                    <a:pt x="10" y="48"/>
                                  </a:lnTo>
                                  <a:lnTo>
                                    <a:pt x="14" y="58"/>
                                  </a:lnTo>
                                  <a:lnTo>
                                    <a:pt x="67" y="38"/>
                                  </a:lnTo>
                                  <a:lnTo>
                                    <a:pt x="24" y="29"/>
                                  </a:lnTo>
                                  <a:lnTo>
                                    <a:pt x="14" y="0"/>
                                  </a:lnTo>
                                  <a:lnTo>
                                    <a:pt x="0" y="3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19"/>
                          <wps:cNvSpPr>
                            <a:spLocks/>
                          </wps:cNvSpPr>
                          <wps:spPr bwMode="auto">
                            <a:xfrm>
                              <a:off x="2616" y="2919"/>
                              <a:ext cx="77" cy="67"/>
                            </a:xfrm>
                            <a:custGeom>
                              <a:avLst/>
                              <a:gdLst>
                                <a:gd name="T0" fmla="*/ 0 w 77"/>
                                <a:gd name="T1" fmla="*/ 43 h 67"/>
                                <a:gd name="T2" fmla="*/ 0 w 77"/>
                                <a:gd name="T3" fmla="*/ 48 h 67"/>
                                <a:gd name="T4" fmla="*/ 10 w 77"/>
                                <a:gd name="T5" fmla="*/ 58 h 67"/>
                                <a:gd name="T6" fmla="*/ 10 w 77"/>
                                <a:gd name="T7" fmla="*/ 53 h 67"/>
                                <a:gd name="T8" fmla="*/ 15 w 77"/>
                                <a:gd name="T9" fmla="*/ 63 h 67"/>
                                <a:gd name="T10" fmla="*/ 15 w 77"/>
                                <a:gd name="T11" fmla="*/ 67 h 67"/>
                                <a:gd name="T12" fmla="*/ 19 w 77"/>
                                <a:gd name="T13" fmla="*/ 67 h 67"/>
                                <a:gd name="T14" fmla="*/ 72 w 77"/>
                                <a:gd name="T15" fmla="*/ 48 h 67"/>
                                <a:gd name="T16" fmla="*/ 77 w 77"/>
                                <a:gd name="T17" fmla="*/ 48 h 67"/>
                                <a:gd name="T18" fmla="*/ 77 w 77"/>
                                <a:gd name="T19" fmla="*/ 39 h 67"/>
                                <a:gd name="T20" fmla="*/ 72 w 77"/>
                                <a:gd name="T21" fmla="*/ 39 h 67"/>
                                <a:gd name="T22" fmla="*/ 29 w 77"/>
                                <a:gd name="T23" fmla="*/ 29 h 67"/>
                                <a:gd name="T24" fmla="*/ 34 w 77"/>
                                <a:gd name="T25" fmla="*/ 34 h 67"/>
                                <a:gd name="T26" fmla="*/ 24 w 77"/>
                                <a:gd name="T27" fmla="*/ 5 h 67"/>
                                <a:gd name="T28" fmla="*/ 24 w 77"/>
                                <a:gd name="T29" fmla="*/ 0 h 67"/>
                                <a:gd name="T30" fmla="*/ 15 w 77"/>
                                <a:gd name="T31" fmla="*/ 0 h 67"/>
                                <a:gd name="T32" fmla="*/ 15 w 77"/>
                                <a:gd name="T33" fmla="*/ 5 h 67"/>
                                <a:gd name="T34" fmla="*/ 0 w 77"/>
                                <a:gd name="T35" fmla="*/ 43 h 67"/>
                                <a:gd name="T36" fmla="*/ 10 w 77"/>
                                <a:gd name="T37" fmla="*/ 43 h 67"/>
                                <a:gd name="T38" fmla="*/ 24 w 77"/>
                                <a:gd name="T39" fmla="*/ 5 h 67"/>
                                <a:gd name="T40" fmla="*/ 15 w 77"/>
                                <a:gd name="T41" fmla="*/ 5 h 67"/>
                                <a:gd name="T42" fmla="*/ 24 w 77"/>
                                <a:gd name="T43" fmla="*/ 34 h 67"/>
                                <a:gd name="T44" fmla="*/ 24 w 77"/>
                                <a:gd name="T45" fmla="*/ 39 h 67"/>
                                <a:gd name="T46" fmla="*/ 29 w 77"/>
                                <a:gd name="T47" fmla="*/ 39 h 67"/>
                                <a:gd name="T48" fmla="*/ 72 w 77"/>
                                <a:gd name="T49" fmla="*/ 48 h 67"/>
                                <a:gd name="T50" fmla="*/ 72 w 77"/>
                                <a:gd name="T51" fmla="*/ 39 h 67"/>
                                <a:gd name="T52" fmla="*/ 19 w 77"/>
                                <a:gd name="T53" fmla="*/ 58 h 67"/>
                                <a:gd name="T54" fmla="*/ 24 w 77"/>
                                <a:gd name="T55" fmla="*/ 63 h 67"/>
                                <a:gd name="T56" fmla="*/ 19 w 77"/>
                                <a:gd name="T57" fmla="*/ 53 h 67"/>
                                <a:gd name="T58" fmla="*/ 19 w 77"/>
                                <a:gd name="T59" fmla="*/ 48 h 67"/>
                                <a:gd name="T60" fmla="*/ 10 w 77"/>
                                <a:gd name="T61" fmla="*/ 39 h 67"/>
                                <a:gd name="T62" fmla="*/ 10 w 77"/>
                                <a:gd name="T63" fmla="*/ 43 h 67"/>
                                <a:gd name="T64" fmla="*/ 0 w 77"/>
                                <a:gd name="T65"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67">
                                  <a:moveTo>
                                    <a:pt x="0" y="43"/>
                                  </a:moveTo>
                                  <a:lnTo>
                                    <a:pt x="0" y="48"/>
                                  </a:lnTo>
                                  <a:lnTo>
                                    <a:pt x="10" y="58"/>
                                  </a:lnTo>
                                  <a:lnTo>
                                    <a:pt x="10" y="53"/>
                                  </a:lnTo>
                                  <a:lnTo>
                                    <a:pt x="15" y="63"/>
                                  </a:lnTo>
                                  <a:lnTo>
                                    <a:pt x="15" y="67"/>
                                  </a:lnTo>
                                  <a:lnTo>
                                    <a:pt x="19" y="67"/>
                                  </a:lnTo>
                                  <a:lnTo>
                                    <a:pt x="72" y="48"/>
                                  </a:lnTo>
                                  <a:lnTo>
                                    <a:pt x="77" y="48"/>
                                  </a:lnTo>
                                  <a:lnTo>
                                    <a:pt x="77" y="39"/>
                                  </a:lnTo>
                                  <a:lnTo>
                                    <a:pt x="72" y="39"/>
                                  </a:lnTo>
                                  <a:lnTo>
                                    <a:pt x="29" y="29"/>
                                  </a:lnTo>
                                  <a:lnTo>
                                    <a:pt x="34" y="34"/>
                                  </a:lnTo>
                                  <a:lnTo>
                                    <a:pt x="24" y="5"/>
                                  </a:lnTo>
                                  <a:lnTo>
                                    <a:pt x="24" y="0"/>
                                  </a:lnTo>
                                  <a:lnTo>
                                    <a:pt x="15" y="0"/>
                                  </a:lnTo>
                                  <a:lnTo>
                                    <a:pt x="15" y="5"/>
                                  </a:lnTo>
                                  <a:lnTo>
                                    <a:pt x="0" y="43"/>
                                  </a:lnTo>
                                  <a:lnTo>
                                    <a:pt x="10" y="43"/>
                                  </a:lnTo>
                                  <a:lnTo>
                                    <a:pt x="24" y="5"/>
                                  </a:lnTo>
                                  <a:lnTo>
                                    <a:pt x="15" y="5"/>
                                  </a:lnTo>
                                  <a:lnTo>
                                    <a:pt x="24" y="34"/>
                                  </a:lnTo>
                                  <a:lnTo>
                                    <a:pt x="24" y="39"/>
                                  </a:lnTo>
                                  <a:lnTo>
                                    <a:pt x="29" y="39"/>
                                  </a:lnTo>
                                  <a:lnTo>
                                    <a:pt x="72" y="48"/>
                                  </a:lnTo>
                                  <a:lnTo>
                                    <a:pt x="72" y="39"/>
                                  </a:lnTo>
                                  <a:lnTo>
                                    <a:pt x="19" y="58"/>
                                  </a:lnTo>
                                  <a:lnTo>
                                    <a:pt x="24" y="63"/>
                                  </a:lnTo>
                                  <a:lnTo>
                                    <a:pt x="19" y="53"/>
                                  </a:lnTo>
                                  <a:lnTo>
                                    <a:pt x="19" y="48"/>
                                  </a:lnTo>
                                  <a:lnTo>
                                    <a:pt x="10" y="39"/>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20"/>
                          <wps:cNvSpPr>
                            <a:spLocks/>
                          </wps:cNvSpPr>
                          <wps:spPr bwMode="auto">
                            <a:xfrm>
                              <a:off x="2928" y="2838"/>
                              <a:ext cx="63" cy="57"/>
                            </a:xfrm>
                            <a:custGeom>
                              <a:avLst/>
                              <a:gdLst>
                                <a:gd name="T0" fmla="*/ 0 w 63"/>
                                <a:gd name="T1" fmla="*/ 57 h 57"/>
                                <a:gd name="T2" fmla="*/ 43 w 63"/>
                                <a:gd name="T3" fmla="*/ 0 h 57"/>
                                <a:gd name="T4" fmla="*/ 63 w 63"/>
                                <a:gd name="T5" fmla="*/ 19 h 57"/>
                                <a:gd name="T6" fmla="*/ 0 w 63"/>
                                <a:gd name="T7" fmla="*/ 57 h 57"/>
                              </a:gdLst>
                              <a:ahLst/>
                              <a:cxnLst>
                                <a:cxn ang="0">
                                  <a:pos x="T0" y="T1"/>
                                </a:cxn>
                                <a:cxn ang="0">
                                  <a:pos x="T2" y="T3"/>
                                </a:cxn>
                                <a:cxn ang="0">
                                  <a:pos x="T4" y="T5"/>
                                </a:cxn>
                                <a:cxn ang="0">
                                  <a:pos x="T6" y="T7"/>
                                </a:cxn>
                              </a:cxnLst>
                              <a:rect l="0" t="0" r="r" b="b"/>
                              <a:pathLst>
                                <a:path w="63" h="57">
                                  <a:moveTo>
                                    <a:pt x="0" y="57"/>
                                  </a:moveTo>
                                  <a:lnTo>
                                    <a:pt x="43" y="0"/>
                                  </a:lnTo>
                                  <a:lnTo>
                                    <a:pt x="63" y="19"/>
                                  </a:lnTo>
                                  <a:lnTo>
                                    <a:pt x="0" y="5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21"/>
                          <wps:cNvSpPr>
                            <a:spLocks/>
                          </wps:cNvSpPr>
                          <wps:spPr bwMode="auto">
                            <a:xfrm>
                              <a:off x="2923" y="2833"/>
                              <a:ext cx="72" cy="67"/>
                            </a:xfrm>
                            <a:custGeom>
                              <a:avLst/>
                              <a:gdLst>
                                <a:gd name="T0" fmla="*/ 0 w 72"/>
                                <a:gd name="T1" fmla="*/ 57 h 67"/>
                                <a:gd name="T2" fmla="*/ 10 w 72"/>
                                <a:gd name="T3" fmla="*/ 67 h 67"/>
                                <a:gd name="T4" fmla="*/ 53 w 72"/>
                                <a:gd name="T5" fmla="*/ 9 h 67"/>
                                <a:gd name="T6" fmla="*/ 44 w 72"/>
                                <a:gd name="T7" fmla="*/ 9 h 67"/>
                                <a:gd name="T8" fmla="*/ 63 w 72"/>
                                <a:gd name="T9" fmla="*/ 29 h 67"/>
                                <a:gd name="T10" fmla="*/ 63 w 72"/>
                                <a:gd name="T11" fmla="*/ 19 h 67"/>
                                <a:gd name="T12" fmla="*/ 0 w 72"/>
                                <a:gd name="T13" fmla="*/ 57 h 67"/>
                                <a:gd name="T14" fmla="*/ 10 w 72"/>
                                <a:gd name="T15" fmla="*/ 67 h 67"/>
                                <a:gd name="T16" fmla="*/ 72 w 72"/>
                                <a:gd name="T17" fmla="*/ 29 h 67"/>
                                <a:gd name="T18" fmla="*/ 72 w 72"/>
                                <a:gd name="T19" fmla="*/ 24 h 67"/>
                                <a:gd name="T20" fmla="*/ 72 w 72"/>
                                <a:gd name="T21" fmla="*/ 19 h 67"/>
                                <a:gd name="T22" fmla="*/ 53 w 72"/>
                                <a:gd name="T23" fmla="*/ 0 h 67"/>
                                <a:gd name="T24" fmla="*/ 48 w 72"/>
                                <a:gd name="T25" fmla="*/ 0 h 67"/>
                                <a:gd name="T26" fmla="*/ 44 w 72"/>
                                <a:gd name="T27" fmla="*/ 0 h 67"/>
                                <a:gd name="T28" fmla="*/ 0 w 72"/>
                                <a:gd name="T29" fmla="*/ 57 h 67"/>
                                <a:gd name="T30" fmla="*/ 0 w 72"/>
                                <a:gd name="T31" fmla="*/ 62 h 67"/>
                                <a:gd name="T32" fmla="*/ 0 w 72"/>
                                <a:gd name="T33" fmla="*/ 67 h 67"/>
                                <a:gd name="T34" fmla="*/ 5 w 72"/>
                                <a:gd name="T35" fmla="*/ 67 h 67"/>
                                <a:gd name="T36" fmla="*/ 10 w 72"/>
                                <a:gd name="T37" fmla="*/ 67 h 67"/>
                                <a:gd name="T38" fmla="*/ 0 w 72"/>
                                <a:gd name="T39"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67">
                                  <a:moveTo>
                                    <a:pt x="0" y="57"/>
                                  </a:moveTo>
                                  <a:lnTo>
                                    <a:pt x="10" y="67"/>
                                  </a:lnTo>
                                  <a:lnTo>
                                    <a:pt x="53" y="9"/>
                                  </a:lnTo>
                                  <a:lnTo>
                                    <a:pt x="44" y="9"/>
                                  </a:lnTo>
                                  <a:lnTo>
                                    <a:pt x="63" y="29"/>
                                  </a:lnTo>
                                  <a:lnTo>
                                    <a:pt x="63" y="19"/>
                                  </a:lnTo>
                                  <a:lnTo>
                                    <a:pt x="0" y="57"/>
                                  </a:lnTo>
                                  <a:lnTo>
                                    <a:pt x="10" y="67"/>
                                  </a:lnTo>
                                  <a:lnTo>
                                    <a:pt x="72" y="29"/>
                                  </a:lnTo>
                                  <a:lnTo>
                                    <a:pt x="72" y="24"/>
                                  </a:lnTo>
                                  <a:lnTo>
                                    <a:pt x="72" y="19"/>
                                  </a:lnTo>
                                  <a:lnTo>
                                    <a:pt x="53" y="0"/>
                                  </a:lnTo>
                                  <a:lnTo>
                                    <a:pt x="48" y="0"/>
                                  </a:lnTo>
                                  <a:lnTo>
                                    <a:pt x="44" y="0"/>
                                  </a:lnTo>
                                  <a:lnTo>
                                    <a:pt x="0" y="57"/>
                                  </a:lnTo>
                                  <a:lnTo>
                                    <a:pt x="0" y="62"/>
                                  </a:lnTo>
                                  <a:lnTo>
                                    <a:pt x="0" y="67"/>
                                  </a:lnTo>
                                  <a:lnTo>
                                    <a:pt x="5" y="67"/>
                                  </a:lnTo>
                                  <a:lnTo>
                                    <a:pt x="10" y="67"/>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22"/>
                          <wps:cNvSpPr>
                            <a:spLocks/>
                          </wps:cNvSpPr>
                          <wps:spPr bwMode="auto">
                            <a:xfrm>
                              <a:off x="2405" y="2698"/>
                              <a:ext cx="43" cy="44"/>
                            </a:xfrm>
                            <a:custGeom>
                              <a:avLst/>
                              <a:gdLst>
                                <a:gd name="T0" fmla="*/ 0 w 43"/>
                                <a:gd name="T1" fmla="*/ 29 h 44"/>
                                <a:gd name="T2" fmla="*/ 43 w 43"/>
                                <a:gd name="T3" fmla="*/ 0 h 44"/>
                                <a:gd name="T4" fmla="*/ 10 w 43"/>
                                <a:gd name="T5" fmla="*/ 44 h 44"/>
                                <a:gd name="T6" fmla="*/ 0 w 43"/>
                                <a:gd name="T7" fmla="*/ 29 h 44"/>
                              </a:gdLst>
                              <a:ahLst/>
                              <a:cxnLst>
                                <a:cxn ang="0">
                                  <a:pos x="T0" y="T1"/>
                                </a:cxn>
                                <a:cxn ang="0">
                                  <a:pos x="T2" y="T3"/>
                                </a:cxn>
                                <a:cxn ang="0">
                                  <a:pos x="T4" y="T5"/>
                                </a:cxn>
                                <a:cxn ang="0">
                                  <a:pos x="T6" y="T7"/>
                                </a:cxn>
                              </a:cxnLst>
                              <a:rect l="0" t="0" r="r" b="b"/>
                              <a:pathLst>
                                <a:path w="43" h="44">
                                  <a:moveTo>
                                    <a:pt x="0" y="29"/>
                                  </a:moveTo>
                                  <a:lnTo>
                                    <a:pt x="43" y="0"/>
                                  </a:lnTo>
                                  <a:lnTo>
                                    <a:pt x="10" y="44"/>
                                  </a:lnTo>
                                  <a:lnTo>
                                    <a:pt x="0" y="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23"/>
                          <wps:cNvSpPr>
                            <a:spLocks/>
                          </wps:cNvSpPr>
                          <wps:spPr bwMode="auto">
                            <a:xfrm>
                              <a:off x="2400" y="2694"/>
                              <a:ext cx="53" cy="52"/>
                            </a:xfrm>
                            <a:custGeom>
                              <a:avLst/>
                              <a:gdLst>
                                <a:gd name="T0" fmla="*/ 10 w 53"/>
                                <a:gd name="T1" fmla="*/ 28 h 52"/>
                                <a:gd name="T2" fmla="*/ 10 w 53"/>
                                <a:gd name="T3" fmla="*/ 38 h 52"/>
                                <a:gd name="T4" fmla="*/ 53 w 53"/>
                                <a:gd name="T5" fmla="*/ 9 h 52"/>
                                <a:gd name="T6" fmla="*/ 43 w 53"/>
                                <a:gd name="T7" fmla="*/ 0 h 52"/>
                                <a:gd name="T8" fmla="*/ 10 w 53"/>
                                <a:gd name="T9" fmla="*/ 43 h 52"/>
                                <a:gd name="T10" fmla="*/ 19 w 53"/>
                                <a:gd name="T11" fmla="*/ 43 h 52"/>
                                <a:gd name="T12" fmla="*/ 10 w 53"/>
                                <a:gd name="T13" fmla="*/ 28 h 52"/>
                                <a:gd name="T14" fmla="*/ 0 w 53"/>
                                <a:gd name="T15" fmla="*/ 38 h 52"/>
                                <a:gd name="T16" fmla="*/ 10 w 53"/>
                                <a:gd name="T17" fmla="*/ 52 h 52"/>
                                <a:gd name="T18" fmla="*/ 15 w 53"/>
                                <a:gd name="T19" fmla="*/ 52 h 52"/>
                                <a:gd name="T20" fmla="*/ 19 w 53"/>
                                <a:gd name="T21" fmla="*/ 52 h 52"/>
                                <a:gd name="T22" fmla="*/ 53 w 53"/>
                                <a:gd name="T23" fmla="*/ 9 h 52"/>
                                <a:gd name="T24" fmla="*/ 53 w 53"/>
                                <a:gd name="T25" fmla="*/ 4 h 52"/>
                                <a:gd name="T26" fmla="*/ 53 w 53"/>
                                <a:gd name="T27" fmla="*/ 0 h 52"/>
                                <a:gd name="T28" fmla="*/ 48 w 53"/>
                                <a:gd name="T29" fmla="*/ 0 h 52"/>
                                <a:gd name="T30" fmla="*/ 43 w 53"/>
                                <a:gd name="T31" fmla="*/ 0 h 52"/>
                                <a:gd name="T32" fmla="*/ 0 w 53"/>
                                <a:gd name="T33" fmla="*/ 28 h 52"/>
                                <a:gd name="T34" fmla="*/ 0 w 53"/>
                                <a:gd name="T35" fmla="*/ 33 h 52"/>
                                <a:gd name="T36" fmla="*/ 0 w 53"/>
                                <a:gd name="T37" fmla="*/ 38 h 52"/>
                                <a:gd name="T38" fmla="*/ 10 w 53"/>
                                <a:gd name="T39"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2">
                                  <a:moveTo>
                                    <a:pt x="10" y="28"/>
                                  </a:moveTo>
                                  <a:lnTo>
                                    <a:pt x="10" y="38"/>
                                  </a:lnTo>
                                  <a:lnTo>
                                    <a:pt x="53" y="9"/>
                                  </a:lnTo>
                                  <a:lnTo>
                                    <a:pt x="43" y="0"/>
                                  </a:lnTo>
                                  <a:lnTo>
                                    <a:pt x="10" y="43"/>
                                  </a:lnTo>
                                  <a:lnTo>
                                    <a:pt x="19" y="43"/>
                                  </a:lnTo>
                                  <a:lnTo>
                                    <a:pt x="10" y="28"/>
                                  </a:lnTo>
                                  <a:lnTo>
                                    <a:pt x="0" y="38"/>
                                  </a:lnTo>
                                  <a:lnTo>
                                    <a:pt x="10" y="52"/>
                                  </a:lnTo>
                                  <a:lnTo>
                                    <a:pt x="15" y="52"/>
                                  </a:lnTo>
                                  <a:lnTo>
                                    <a:pt x="19" y="52"/>
                                  </a:lnTo>
                                  <a:lnTo>
                                    <a:pt x="53" y="9"/>
                                  </a:lnTo>
                                  <a:lnTo>
                                    <a:pt x="53" y="4"/>
                                  </a:lnTo>
                                  <a:lnTo>
                                    <a:pt x="53" y="0"/>
                                  </a:lnTo>
                                  <a:lnTo>
                                    <a:pt x="48" y="0"/>
                                  </a:lnTo>
                                  <a:lnTo>
                                    <a:pt x="43" y="0"/>
                                  </a:lnTo>
                                  <a:lnTo>
                                    <a:pt x="0" y="28"/>
                                  </a:lnTo>
                                  <a:lnTo>
                                    <a:pt x="0" y="33"/>
                                  </a:lnTo>
                                  <a:lnTo>
                                    <a:pt x="0" y="38"/>
                                  </a:lnTo>
                                  <a:lnTo>
                                    <a:pt x="1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4"/>
                          <wps:cNvSpPr>
                            <a:spLocks/>
                          </wps:cNvSpPr>
                          <wps:spPr bwMode="auto">
                            <a:xfrm>
                              <a:off x="3317" y="3279"/>
                              <a:ext cx="130" cy="58"/>
                            </a:xfrm>
                            <a:custGeom>
                              <a:avLst/>
                              <a:gdLst>
                                <a:gd name="T0" fmla="*/ 115 w 130"/>
                                <a:gd name="T1" fmla="*/ 0 h 58"/>
                                <a:gd name="T2" fmla="*/ 0 w 130"/>
                                <a:gd name="T3" fmla="*/ 19 h 58"/>
                                <a:gd name="T4" fmla="*/ 0 w 130"/>
                                <a:gd name="T5" fmla="*/ 44 h 58"/>
                                <a:gd name="T6" fmla="*/ 53 w 130"/>
                                <a:gd name="T7" fmla="*/ 53 h 58"/>
                                <a:gd name="T8" fmla="*/ 82 w 130"/>
                                <a:gd name="T9" fmla="*/ 58 h 58"/>
                                <a:gd name="T10" fmla="*/ 130 w 130"/>
                                <a:gd name="T11" fmla="*/ 39 h 58"/>
                                <a:gd name="T12" fmla="*/ 130 w 130"/>
                                <a:gd name="T13" fmla="*/ 29 h 58"/>
                                <a:gd name="T14" fmla="*/ 115 w 130"/>
                                <a:gd name="T15" fmla="*/ 0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0" h="58">
                                  <a:moveTo>
                                    <a:pt x="115" y="0"/>
                                  </a:moveTo>
                                  <a:lnTo>
                                    <a:pt x="0" y="19"/>
                                  </a:lnTo>
                                  <a:lnTo>
                                    <a:pt x="0" y="44"/>
                                  </a:lnTo>
                                  <a:lnTo>
                                    <a:pt x="53" y="53"/>
                                  </a:lnTo>
                                  <a:lnTo>
                                    <a:pt x="82" y="58"/>
                                  </a:lnTo>
                                  <a:lnTo>
                                    <a:pt x="130" y="39"/>
                                  </a:lnTo>
                                  <a:lnTo>
                                    <a:pt x="130" y="29"/>
                                  </a:lnTo>
                                  <a:lnTo>
                                    <a:pt x="115"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5"/>
                          <wps:cNvSpPr>
                            <a:spLocks/>
                          </wps:cNvSpPr>
                          <wps:spPr bwMode="auto">
                            <a:xfrm>
                              <a:off x="3312" y="3274"/>
                              <a:ext cx="139" cy="68"/>
                            </a:xfrm>
                            <a:custGeom>
                              <a:avLst/>
                              <a:gdLst>
                                <a:gd name="T0" fmla="*/ 125 w 139"/>
                                <a:gd name="T1" fmla="*/ 5 h 68"/>
                                <a:gd name="T2" fmla="*/ 125 w 139"/>
                                <a:gd name="T3" fmla="*/ 0 h 68"/>
                                <a:gd name="T4" fmla="*/ 120 w 139"/>
                                <a:gd name="T5" fmla="*/ 0 h 68"/>
                                <a:gd name="T6" fmla="*/ 5 w 139"/>
                                <a:gd name="T7" fmla="*/ 20 h 68"/>
                                <a:gd name="T8" fmla="*/ 0 w 139"/>
                                <a:gd name="T9" fmla="*/ 20 h 68"/>
                                <a:gd name="T10" fmla="*/ 0 w 139"/>
                                <a:gd name="T11" fmla="*/ 53 h 68"/>
                                <a:gd name="T12" fmla="*/ 5 w 139"/>
                                <a:gd name="T13" fmla="*/ 53 h 68"/>
                                <a:gd name="T14" fmla="*/ 58 w 139"/>
                                <a:gd name="T15" fmla="*/ 63 h 68"/>
                                <a:gd name="T16" fmla="*/ 87 w 139"/>
                                <a:gd name="T17" fmla="*/ 68 h 68"/>
                                <a:gd name="T18" fmla="*/ 135 w 139"/>
                                <a:gd name="T19" fmla="*/ 49 h 68"/>
                                <a:gd name="T20" fmla="*/ 139 w 139"/>
                                <a:gd name="T21" fmla="*/ 49 h 68"/>
                                <a:gd name="T22" fmla="*/ 139 w 139"/>
                                <a:gd name="T23" fmla="*/ 34 h 68"/>
                                <a:gd name="T24" fmla="*/ 125 w 139"/>
                                <a:gd name="T25" fmla="*/ 5 h 68"/>
                                <a:gd name="T26" fmla="*/ 115 w 139"/>
                                <a:gd name="T27" fmla="*/ 5 h 68"/>
                                <a:gd name="T28" fmla="*/ 130 w 139"/>
                                <a:gd name="T29" fmla="*/ 34 h 68"/>
                                <a:gd name="T30" fmla="*/ 130 w 139"/>
                                <a:gd name="T31" fmla="*/ 44 h 68"/>
                                <a:gd name="T32" fmla="*/ 135 w 139"/>
                                <a:gd name="T33" fmla="*/ 39 h 68"/>
                                <a:gd name="T34" fmla="*/ 87 w 139"/>
                                <a:gd name="T35" fmla="*/ 58 h 68"/>
                                <a:gd name="T36" fmla="*/ 58 w 139"/>
                                <a:gd name="T37" fmla="*/ 53 h 68"/>
                                <a:gd name="T38" fmla="*/ 5 w 139"/>
                                <a:gd name="T39" fmla="*/ 44 h 68"/>
                                <a:gd name="T40" fmla="*/ 10 w 139"/>
                                <a:gd name="T41" fmla="*/ 49 h 68"/>
                                <a:gd name="T42" fmla="*/ 10 w 139"/>
                                <a:gd name="T43" fmla="*/ 24 h 68"/>
                                <a:gd name="T44" fmla="*/ 5 w 139"/>
                                <a:gd name="T45" fmla="*/ 29 h 68"/>
                                <a:gd name="T46" fmla="*/ 120 w 139"/>
                                <a:gd name="T47" fmla="*/ 10 h 68"/>
                                <a:gd name="T48" fmla="*/ 115 w 139"/>
                                <a:gd name="T49" fmla="*/ 5 h 68"/>
                                <a:gd name="T50" fmla="*/ 125 w 139"/>
                                <a:gd name="T51"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68">
                                  <a:moveTo>
                                    <a:pt x="125" y="5"/>
                                  </a:moveTo>
                                  <a:lnTo>
                                    <a:pt x="125" y="0"/>
                                  </a:lnTo>
                                  <a:lnTo>
                                    <a:pt x="120" y="0"/>
                                  </a:lnTo>
                                  <a:lnTo>
                                    <a:pt x="5" y="20"/>
                                  </a:lnTo>
                                  <a:lnTo>
                                    <a:pt x="0" y="20"/>
                                  </a:lnTo>
                                  <a:lnTo>
                                    <a:pt x="0" y="53"/>
                                  </a:lnTo>
                                  <a:lnTo>
                                    <a:pt x="5" y="53"/>
                                  </a:lnTo>
                                  <a:lnTo>
                                    <a:pt x="58" y="63"/>
                                  </a:lnTo>
                                  <a:lnTo>
                                    <a:pt x="87" y="68"/>
                                  </a:lnTo>
                                  <a:lnTo>
                                    <a:pt x="135" y="49"/>
                                  </a:lnTo>
                                  <a:lnTo>
                                    <a:pt x="139" y="49"/>
                                  </a:lnTo>
                                  <a:lnTo>
                                    <a:pt x="139" y="34"/>
                                  </a:lnTo>
                                  <a:lnTo>
                                    <a:pt x="125" y="5"/>
                                  </a:lnTo>
                                  <a:lnTo>
                                    <a:pt x="115" y="5"/>
                                  </a:lnTo>
                                  <a:lnTo>
                                    <a:pt x="130" y="34"/>
                                  </a:lnTo>
                                  <a:lnTo>
                                    <a:pt x="130" y="44"/>
                                  </a:lnTo>
                                  <a:lnTo>
                                    <a:pt x="135" y="39"/>
                                  </a:lnTo>
                                  <a:lnTo>
                                    <a:pt x="87" y="58"/>
                                  </a:lnTo>
                                  <a:lnTo>
                                    <a:pt x="58" y="53"/>
                                  </a:lnTo>
                                  <a:lnTo>
                                    <a:pt x="5" y="44"/>
                                  </a:lnTo>
                                  <a:lnTo>
                                    <a:pt x="10" y="49"/>
                                  </a:lnTo>
                                  <a:lnTo>
                                    <a:pt x="10" y="24"/>
                                  </a:lnTo>
                                  <a:lnTo>
                                    <a:pt x="5" y="29"/>
                                  </a:lnTo>
                                  <a:lnTo>
                                    <a:pt x="120" y="10"/>
                                  </a:lnTo>
                                  <a:lnTo>
                                    <a:pt x="115" y="5"/>
                                  </a:lnTo>
                                  <a:lnTo>
                                    <a:pt x="1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6"/>
                          <wps:cNvSpPr>
                            <a:spLocks/>
                          </wps:cNvSpPr>
                          <wps:spPr bwMode="auto">
                            <a:xfrm>
                              <a:off x="6466" y="1925"/>
                              <a:ext cx="33" cy="48"/>
                            </a:xfrm>
                            <a:custGeom>
                              <a:avLst/>
                              <a:gdLst>
                                <a:gd name="T0" fmla="*/ 24 w 33"/>
                                <a:gd name="T1" fmla="*/ 0 h 48"/>
                                <a:gd name="T2" fmla="*/ 5 w 33"/>
                                <a:gd name="T3" fmla="*/ 10 h 48"/>
                                <a:gd name="T4" fmla="*/ 0 w 33"/>
                                <a:gd name="T5" fmla="*/ 39 h 48"/>
                                <a:gd name="T6" fmla="*/ 19 w 33"/>
                                <a:gd name="T7" fmla="*/ 48 h 48"/>
                                <a:gd name="T8" fmla="*/ 33 w 33"/>
                                <a:gd name="T9" fmla="*/ 10 h 48"/>
                                <a:gd name="T10" fmla="*/ 24 w 33"/>
                                <a:gd name="T11" fmla="*/ 0 h 48"/>
                              </a:gdLst>
                              <a:ahLst/>
                              <a:cxnLst>
                                <a:cxn ang="0">
                                  <a:pos x="T0" y="T1"/>
                                </a:cxn>
                                <a:cxn ang="0">
                                  <a:pos x="T2" y="T3"/>
                                </a:cxn>
                                <a:cxn ang="0">
                                  <a:pos x="T4" y="T5"/>
                                </a:cxn>
                                <a:cxn ang="0">
                                  <a:pos x="T6" y="T7"/>
                                </a:cxn>
                                <a:cxn ang="0">
                                  <a:pos x="T8" y="T9"/>
                                </a:cxn>
                                <a:cxn ang="0">
                                  <a:pos x="T10" y="T11"/>
                                </a:cxn>
                              </a:cxnLst>
                              <a:rect l="0" t="0" r="r" b="b"/>
                              <a:pathLst>
                                <a:path w="33" h="48">
                                  <a:moveTo>
                                    <a:pt x="24" y="0"/>
                                  </a:moveTo>
                                  <a:lnTo>
                                    <a:pt x="5" y="10"/>
                                  </a:lnTo>
                                  <a:lnTo>
                                    <a:pt x="0" y="39"/>
                                  </a:lnTo>
                                  <a:lnTo>
                                    <a:pt x="19" y="48"/>
                                  </a:lnTo>
                                  <a:lnTo>
                                    <a:pt x="33" y="10"/>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7"/>
                          <wps:cNvSpPr>
                            <a:spLocks/>
                          </wps:cNvSpPr>
                          <wps:spPr bwMode="auto">
                            <a:xfrm>
                              <a:off x="6461" y="1921"/>
                              <a:ext cx="43" cy="57"/>
                            </a:xfrm>
                            <a:custGeom>
                              <a:avLst/>
                              <a:gdLst>
                                <a:gd name="T0" fmla="*/ 34 w 43"/>
                                <a:gd name="T1" fmla="*/ 0 h 57"/>
                                <a:gd name="T2" fmla="*/ 29 w 43"/>
                                <a:gd name="T3" fmla="*/ 0 h 57"/>
                                <a:gd name="T4" fmla="*/ 10 w 43"/>
                                <a:gd name="T5" fmla="*/ 9 h 57"/>
                                <a:gd name="T6" fmla="*/ 5 w 43"/>
                                <a:gd name="T7" fmla="*/ 9 h 57"/>
                                <a:gd name="T8" fmla="*/ 5 w 43"/>
                                <a:gd name="T9" fmla="*/ 14 h 57"/>
                                <a:gd name="T10" fmla="*/ 0 w 43"/>
                                <a:gd name="T11" fmla="*/ 43 h 57"/>
                                <a:gd name="T12" fmla="*/ 0 w 43"/>
                                <a:gd name="T13" fmla="*/ 48 h 57"/>
                                <a:gd name="T14" fmla="*/ 5 w 43"/>
                                <a:gd name="T15" fmla="*/ 48 h 57"/>
                                <a:gd name="T16" fmla="*/ 24 w 43"/>
                                <a:gd name="T17" fmla="*/ 57 h 57"/>
                                <a:gd name="T18" fmla="*/ 29 w 43"/>
                                <a:gd name="T19" fmla="*/ 57 h 57"/>
                                <a:gd name="T20" fmla="*/ 29 w 43"/>
                                <a:gd name="T21" fmla="*/ 52 h 57"/>
                                <a:gd name="T22" fmla="*/ 43 w 43"/>
                                <a:gd name="T23" fmla="*/ 14 h 57"/>
                                <a:gd name="T24" fmla="*/ 43 w 43"/>
                                <a:gd name="T25" fmla="*/ 9 h 57"/>
                                <a:gd name="T26" fmla="*/ 34 w 43"/>
                                <a:gd name="T27" fmla="*/ 0 h 57"/>
                                <a:gd name="T28" fmla="*/ 24 w 43"/>
                                <a:gd name="T29" fmla="*/ 9 h 57"/>
                                <a:gd name="T30" fmla="*/ 34 w 43"/>
                                <a:gd name="T31" fmla="*/ 19 h 57"/>
                                <a:gd name="T32" fmla="*/ 34 w 43"/>
                                <a:gd name="T33" fmla="*/ 14 h 57"/>
                                <a:gd name="T34" fmla="*/ 19 w 43"/>
                                <a:gd name="T35" fmla="*/ 52 h 57"/>
                                <a:gd name="T36" fmla="*/ 24 w 43"/>
                                <a:gd name="T37" fmla="*/ 48 h 57"/>
                                <a:gd name="T38" fmla="*/ 5 w 43"/>
                                <a:gd name="T39" fmla="*/ 38 h 57"/>
                                <a:gd name="T40" fmla="*/ 10 w 43"/>
                                <a:gd name="T41" fmla="*/ 43 h 57"/>
                                <a:gd name="T42" fmla="*/ 14 w 43"/>
                                <a:gd name="T43" fmla="*/ 14 h 57"/>
                                <a:gd name="T44" fmla="*/ 10 w 43"/>
                                <a:gd name="T45" fmla="*/ 19 h 57"/>
                                <a:gd name="T46" fmla="*/ 29 w 43"/>
                                <a:gd name="T47" fmla="*/ 9 h 57"/>
                                <a:gd name="T48" fmla="*/ 24 w 43"/>
                                <a:gd name="T49" fmla="*/ 9 h 57"/>
                                <a:gd name="T50" fmla="*/ 34 w 43"/>
                                <a:gd name="T5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57">
                                  <a:moveTo>
                                    <a:pt x="34" y="0"/>
                                  </a:moveTo>
                                  <a:lnTo>
                                    <a:pt x="29" y="0"/>
                                  </a:lnTo>
                                  <a:lnTo>
                                    <a:pt x="10" y="9"/>
                                  </a:lnTo>
                                  <a:lnTo>
                                    <a:pt x="5" y="9"/>
                                  </a:lnTo>
                                  <a:lnTo>
                                    <a:pt x="5" y="14"/>
                                  </a:lnTo>
                                  <a:lnTo>
                                    <a:pt x="0" y="43"/>
                                  </a:lnTo>
                                  <a:lnTo>
                                    <a:pt x="0" y="48"/>
                                  </a:lnTo>
                                  <a:lnTo>
                                    <a:pt x="5" y="48"/>
                                  </a:lnTo>
                                  <a:lnTo>
                                    <a:pt x="24" y="57"/>
                                  </a:lnTo>
                                  <a:lnTo>
                                    <a:pt x="29" y="57"/>
                                  </a:lnTo>
                                  <a:lnTo>
                                    <a:pt x="29" y="52"/>
                                  </a:lnTo>
                                  <a:lnTo>
                                    <a:pt x="43" y="14"/>
                                  </a:lnTo>
                                  <a:lnTo>
                                    <a:pt x="43" y="9"/>
                                  </a:lnTo>
                                  <a:lnTo>
                                    <a:pt x="34" y="0"/>
                                  </a:lnTo>
                                  <a:lnTo>
                                    <a:pt x="24" y="9"/>
                                  </a:lnTo>
                                  <a:lnTo>
                                    <a:pt x="34" y="19"/>
                                  </a:lnTo>
                                  <a:lnTo>
                                    <a:pt x="34" y="14"/>
                                  </a:lnTo>
                                  <a:lnTo>
                                    <a:pt x="19" y="52"/>
                                  </a:lnTo>
                                  <a:lnTo>
                                    <a:pt x="24" y="48"/>
                                  </a:lnTo>
                                  <a:lnTo>
                                    <a:pt x="5" y="38"/>
                                  </a:lnTo>
                                  <a:lnTo>
                                    <a:pt x="10" y="43"/>
                                  </a:lnTo>
                                  <a:lnTo>
                                    <a:pt x="14" y="14"/>
                                  </a:lnTo>
                                  <a:lnTo>
                                    <a:pt x="10" y="19"/>
                                  </a:lnTo>
                                  <a:lnTo>
                                    <a:pt x="29" y="9"/>
                                  </a:lnTo>
                                  <a:lnTo>
                                    <a:pt x="2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8"/>
                          <wps:cNvSpPr>
                            <a:spLocks/>
                          </wps:cNvSpPr>
                          <wps:spPr bwMode="auto">
                            <a:xfrm>
                              <a:off x="1723" y="2156"/>
                              <a:ext cx="19" cy="19"/>
                            </a:xfrm>
                            <a:custGeom>
                              <a:avLst/>
                              <a:gdLst>
                                <a:gd name="T0" fmla="*/ 15 w 19"/>
                                <a:gd name="T1" fmla="*/ 0 h 19"/>
                                <a:gd name="T2" fmla="*/ 0 w 19"/>
                                <a:gd name="T3" fmla="*/ 14 h 19"/>
                                <a:gd name="T4" fmla="*/ 5 w 19"/>
                                <a:gd name="T5" fmla="*/ 19 h 19"/>
                                <a:gd name="T6" fmla="*/ 19 w 19"/>
                                <a:gd name="T7" fmla="*/ 5 h 19"/>
                                <a:gd name="T8" fmla="*/ 15 w 19"/>
                                <a:gd name="T9" fmla="*/ 0 h 19"/>
                              </a:gdLst>
                              <a:ahLst/>
                              <a:cxnLst>
                                <a:cxn ang="0">
                                  <a:pos x="T0" y="T1"/>
                                </a:cxn>
                                <a:cxn ang="0">
                                  <a:pos x="T2" y="T3"/>
                                </a:cxn>
                                <a:cxn ang="0">
                                  <a:pos x="T4" y="T5"/>
                                </a:cxn>
                                <a:cxn ang="0">
                                  <a:pos x="T6" y="T7"/>
                                </a:cxn>
                                <a:cxn ang="0">
                                  <a:pos x="T8" y="T9"/>
                                </a:cxn>
                              </a:cxnLst>
                              <a:rect l="0" t="0" r="r" b="b"/>
                              <a:pathLst>
                                <a:path w="19" h="19">
                                  <a:moveTo>
                                    <a:pt x="15" y="0"/>
                                  </a:moveTo>
                                  <a:lnTo>
                                    <a:pt x="0" y="14"/>
                                  </a:lnTo>
                                  <a:lnTo>
                                    <a:pt x="5" y="19"/>
                                  </a:lnTo>
                                  <a:lnTo>
                                    <a:pt x="19" y="5"/>
                                  </a:lnTo>
                                  <a:lnTo>
                                    <a:pt x="15"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9"/>
                          <wps:cNvSpPr>
                            <a:spLocks/>
                          </wps:cNvSpPr>
                          <wps:spPr bwMode="auto">
                            <a:xfrm>
                              <a:off x="1718" y="2151"/>
                              <a:ext cx="29" cy="29"/>
                            </a:xfrm>
                            <a:custGeom>
                              <a:avLst/>
                              <a:gdLst>
                                <a:gd name="T0" fmla="*/ 24 w 29"/>
                                <a:gd name="T1" fmla="*/ 0 h 29"/>
                                <a:gd name="T2" fmla="*/ 15 w 29"/>
                                <a:gd name="T3" fmla="*/ 0 h 29"/>
                                <a:gd name="T4" fmla="*/ 0 w 29"/>
                                <a:gd name="T5" fmla="*/ 14 h 29"/>
                                <a:gd name="T6" fmla="*/ 0 w 29"/>
                                <a:gd name="T7" fmla="*/ 24 h 29"/>
                                <a:gd name="T8" fmla="*/ 5 w 29"/>
                                <a:gd name="T9" fmla="*/ 29 h 29"/>
                                <a:gd name="T10" fmla="*/ 15 w 29"/>
                                <a:gd name="T11" fmla="*/ 29 h 29"/>
                                <a:gd name="T12" fmla="*/ 29 w 29"/>
                                <a:gd name="T13" fmla="*/ 14 h 29"/>
                                <a:gd name="T14" fmla="*/ 29 w 29"/>
                                <a:gd name="T15" fmla="*/ 5 h 29"/>
                                <a:gd name="T16" fmla="*/ 24 w 29"/>
                                <a:gd name="T17" fmla="*/ 0 h 29"/>
                                <a:gd name="T18" fmla="*/ 15 w 29"/>
                                <a:gd name="T19" fmla="*/ 10 h 29"/>
                                <a:gd name="T20" fmla="*/ 20 w 29"/>
                                <a:gd name="T21" fmla="*/ 14 h 29"/>
                                <a:gd name="T22" fmla="*/ 20 w 29"/>
                                <a:gd name="T23" fmla="*/ 5 h 29"/>
                                <a:gd name="T24" fmla="*/ 5 w 29"/>
                                <a:gd name="T25" fmla="*/ 19 h 29"/>
                                <a:gd name="T26" fmla="*/ 15 w 29"/>
                                <a:gd name="T27" fmla="*/ 19 h 29"/>
                                <a:gd name="T28" fmla="*/ 10 w 29"/>
                                <a:gd name="T29" fmla="*/ 14 h 29"/>
                                <a:gd name="T30" fmla="*/ 10 w 29"/>
                                <a:gd name="T31" fmla="*/ 24 h 29"/>
                                <a:gd name="T32" fmla="*/ 24 w 29"/>
                                <a:gd name="T33" fmla="*/ 10 h 29"/>
                                <a:gd name="T34" fmla="*/ 15 w 29"/>
                                <a:gd name="T35" fmla="*/ 10 h 29"/>
                                <a:gd name="T36" fmla="*/ 24 w 29"/>
                                <a:gd name="T3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 h="29">
                                  <a:moveTo>
                                    <a:pt x="24" y="0"/>
                                  </a:moveTo>
                                  <a:lnTo>
                                    <a:pt x="15" y="0"/>
                                  </a:lnTo>
                                  <a:lnTo>
                                    <a:pt x="0" y="14"/>
                                  </a:lnTo>
                                  <a:lnTo>
                                    <a:pt x="0" y="24"/>
                                  </a:lnTo>
                                  <a:lnTo>
                                    <a:pt x="5" y="29"/>
                                  </a:lnTo>
                                  <a:lnTo>
                                    <a:pt x="15" y="29"/>
                                  </a:lnTo>
                                  <a:lnTo>
                                    <a:pt x="29" y="14"/>
                                  </a:lnTo>
                                  <a:lnTo>
                                    <a:pt x="29" y="5"/>
                                  </a:lnTo>
                                  <a:lnTo>
                                    <a:pt x="24" y="0"/>
                                  </a:lnTo>
                                  <a:lnTo>
                                    <a:pt x="15" y="10"/>
                                  </a:lnTo>
                                  <a:lnTo>
                                    <a:pt x="20" y="14"/>
                                  </a:lnTo>
                                  <a:lnTo>
                                    <a:pt x="20" y="5"/>
                                  </a:lnTo>
                                  <a:lnTo>
                                    <a:pt x="5" y="19"/>
                                  </a:lnTo>
                                  <a:lnTo>
                                    <a:pt x="15" y="19"/>
                                  </a:lnTo>
                                  <a:lnTo>
                                    <a:pt x="10" y="14"/>
                                  </a:lnTo>
                                  <a:lnTo>
                                    <a:pt x="10" y="24"/>
                                  </a:lnTo>
                                  <a:lnTo>
                                    <a:pt x="24" y="10"/>
                                  </a:lnTo>
                                  <a:lnTo>
                                    <a:pt x="15"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30"/>
                          <wps:cNvSpPr>
                            <a:spLocks/>
                          </wps:cNvSpPr>
                          <wps:spPr bwMode="auto">
                            <a:xfrm>
                              <a:off x="821" y="1268"/>
                              <a:ext cx="8055" cy="3106"/>
                            </a:xfrm>
                            <a:custGeom>
                              <a:avLst/>
                              <a:gdLst>
                                <a:gd name="T0" fmla="*/ 7248 w 8055"/>
                                <a:gd name="T1" fmla="*/ 566 h 3106"/>
                                <a:gd name="T2" fmla="*/ 6691 w 8055"/>
                                <a:gd name="T3" fmla="*/ 273 h 3106"/>
                                <a:gd name="T4" fmla="*/ 6571 w 8055"/>
                                <a:gd name="T5" fmla="*/ 24 h 3106"/>
                                <a:gd name="T6" fmla="*/ 7306 w 8055"/>
                                <a:gd name="T7" fmla="*/ 168 h 3106"/>
                                <a:gd name="T8" fmla="*/ 7488 w 8055"/>
                                <a:gd name="T9" fmla="*/ 182 h 3106"/>
                                <a:gd name="T10" fmla="*/ 7968 w 8055"/>
                                <a:gd name="T11" fmla="*/ 648 h 3106"/>
                                <a:gd name="T12" fmla="*/ 7618 w 8055"/>
                                <a:gd name="T13" fmla="*/ 1238 h 3106"/>
                                <a:gd name="T14" fmla="*/ 7824 w 8055"/>
                                <a:gd name="T15" fmla="*/ 2093 h 3106"/>
                                <a:gd name="T16" fmla="*/ 7623 w 8055"/>
                                <a:gd name="T17" fmla="*/ 3029 h 3106"/>
                                <a:gd name="T18" fmla="*/ 6739 w 8055"/>
                                <a:gd name="T19" fmla="*/ 2828 h 3106"/>
                                <a:gd name="T20" fmla="*/ 7023 w 8055"/>
                                <a:gd name="T21" fmla="*/ 2491 h 3106"/>
                                <a:gd name="T22" fmla="*/ 6408 w 8055"/>
                                <a:gd name="T23" fmla="*/ 2266 h 3106"/>
                                <a:gd name="T24" fmla="*/ 5318 w 8055"/>
                                <a:gd name="T25" fmla="*/ 2103 h 3106"/>
                                <a:gd name="T26" fmla="*/ 4877 w 8055"/>
                                <a:gd name="T27" fmla="*/ 2909 h 3106"/>
                                <a:gd name="T28" fmla="*/ 4080 w 8055"/>
                                <a:gd name="T29" fmla="*/ 2799 h 3106"/>
                                <a:gd name="T30" fmla="*/ 3989 w 8055"/>
                                <a:gd name="T31" fmla="*/ 2175 h 3106"/>
                                <a:gd name="T32" fmla="*/ 3298 w 8055"/>
                                <a:gd name="T33" fmla="*/ 1642 h 3106"/>
                                <a:gd name="T34" fmla="*/ 3178 w 8055"/>
                                <a:gd name="T35" fmla="*/ 2616 h 3106"/>
                                <a:gd name="T36" fmla="*/ 2722 w 8055"/>
                                <a:gd name="T37" fmla="*/ 2924 h 3106"/>
                                <a:gd name="T38" fmla="*/ 2203 w 8055"/>
                                <a:gd name="T39" fmla="*/ 2491 h 3106"/>
                                <a:gd name="T40" fmla="*/ 1858 w 8055"/>
                                <a:gd name="T41" fmla="*/ 1910 h 3106"/>
                                <a:gd name="T42" fmla="*/ 1498 w 8055"/>
                                <a:gd name="T43" fmla="*/ 1469 h 3106"/>
                                <a:gd name="T44" fmla="*/ 1296 w 8055"/>
                                <a:gd name="T45" fmla="*/ 1065 h 3106"/>
                                <a:gd name="T46" fmla="*/ 907 w 8055"/>
                                <a:gd name="T47" fmla="*/ 758 h 3106"/>
                                <a:gd name="T48" fmla="*/ 225 w 8055"/>
                                <a:gd name="T49" fmla="*/ 523 h 3106"/>
                                <a:gd name="T50" fmla="*/ 432 w 8055"/>
                                <a:gd name="T51" fmla="*/ 0 h 3106"/>
                                <a:gd name="T52" fmla="*/ 297 w 8055"/>
                                <a:gd name="T53" fmla="*/ 494 h 3106"/>
                                <a:gd name="T54" fmla="*/ 777 w 8055"/>
                                <a:gd name="T55" fmla="*/ 201 h 3106"/>
                                <a:gd name="T56" fmla="*/ 1550 w 8055"/>
                                <a:gd name="T57" fmla="*/ 76 h 3106"/>
                                <a:gd name="T58" fmla="*/ 2362 w 8055"/>
                                <a:gd name="T59" fmla="*/ 120 h 3106"/>
                                <a:gd name="T60" fmla="*/ 2664 w 8055"/>
                                <a:gd name="T61" fmla="*/ 244 h 3106"/>
                                <a:gd name="T62" fmla="*/ 2078 w 8055"/>
                                <a:gd name="T63" fmla="*/ 81 h 3106"/>
                                <a:gd name="T64" fmla="*/ 1469 w 8055"/>
                                <a:gd name="T65" fmla="*/ 225 h 3106"/>
                                <a:gd name="T66" fmla="*/ 1253 w 8055"/>
                                <a:gd name="T67" fmla="*/ 307 h 3106"/>
                                <a:gd name="T68" fmla="*/ 801 w 8055"/>
                                <a:gd name="T69" fmla="*/ 705 h 3106"/>
                                <a:gd name="T70" fmla="*/ 1113 w 8055"/>
                                <a:gd name="T71" fmla="*/ 1032 h 3106"/>
                                <a:gd name="T72" fmla="*/ 1560 w 8055"/>
                                <a:gd name="T73" fmla="*/ 1382 h 3106"/>
                                <a:gd name="T74" fmla="*/ 1786 w 8055"/>
                                <a:gd name="T75" fmla="*/ 1843 h 3106"/>
                                <a:gd name="T76" fmla="*/ 2107 w 8055"/>
                                <a:gd name="T77" fmla="*/ 2155 h 3106"/>
                                <a:gd name="T78" fmla="*/ 2165 w 8055"/>
                                <a:gd name="T79" fmla="*/ 2962 h 3106"/>
                                <a:gd name="T80" fmla="*/ 2808 w 8055"/>
                                <a:gd name="T81" fmla="*/ 2972 h 3106"/>
                                <a:gd name="T82" fmla="*/ 3274 w 8055"/>
                                <a:gd name="T83" fmla="*/ 2621 h 3106"/>
                                <a:gd name="T84" fmla="*/ 3058 w 8055"/>
                                <a:gd name="T85" fmla="*/ 2069 h 3106"/>
                                <a:gd name="T86" fmla="*/ 3168 w 8055"/>
                                <a:gd name="T87" fmla="*/ 1541 h 3106"/>
                                <a:gd name="T88" fmla="*/ 2822 w 8055"/>
                                <a:gd name="T89" fmla="*/ 1762 h 3106"/>
                                <a:gd name="T90" fmla="*/ 2918 w 8055"/>
                                <a:gd name="T91" fmla="*/ 1426 h 3106"/>
                                <a:gd name="T92" fmla="*/ 3163 w 8055"/>
                                <a:gd name="T93" fmla="*/ 941 h 3106"/>
                                <a:gd name="T94" fmla="*/ 3360 w 8055"/>
                                <a:gd name="T95" fmla="*/ 897 h 3106"/>
                                <a:gd name="T96" fmla="*/ 3240 w 8055"/>
                                <a:gd name="T97" fmla="*/ 1243 h 3106"/>
                                <a:gd name="T98" fmla="*/ 3523 w 8055"/>
                                <a:gd name="T99" fmla="*/ 1949 h 3106"/>
                                <a:gd name="T100" fmla="*/ 4354 w 8055"/>
                                <a:gd name="T101" fmla="*/ 2261 h 3106"/>
                                <a:gd name="T102" fmla="*/ 4997 w 8055"/>
                                <a:gd name="T103" fmla="*/ 2760 h 3106"/>
                                <a:gd name="T104" fmla="*/ 5746 w 8055"/>
                                <a:gd name="T105" fmla="*/ 1512 h 3106"/>
                                <a:gd name="T106" fmla="*/ 6125 w 8055"/>
                                <a:gd name="T107" fmla="*/ 2059 h 3106"/>
                                <a:gd name="T108" fmla="*/ 7075 w 8055"/>
                                <a:gd name="T109" fmla="*/ 2146 h 3106"/>
                                <a:gd name="T110" fmla="*/ 6763 w 8055"/>
                                <a:gd name="T111" fmla="*/ 2722 h 3106"/>
                                <a:gd name="T112" fmla="*/ 7171 w 8055"/>
                                <a:gd name="T113" fmla="*/ 2919 h 3106"/>
                                <a:gd name="T114" fmla="*/ 7911 w 8055"/>
                                <a:gd name="T115" fmla="*/ 2491 h 3106"/>
                                <a:gd name="T116" fmla="*/ 7589 w 8055"/>
                                <a:gd name="T117" fmla="*/ 2266 h 3106"/>
                                <a:gd name="T118" fmla="*/ 7296 w 8055"/>
                                <a:gd name="T119" fmla="*/ 1541 h 3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55" h="3106">
                                  <a:moveTo>
                                    <a:pt x="7795" y="672"/>
                                  </a:moveTo>
                                  <a:lnTo>
                                    <a:pt x="7896" y="561"/>
                                  </a:lnTo>
                                  <a:lnTo>
                                    <a:pt x="7887" y="499"/>
                                  </a:lnTo>
                                  <a:lnTo>
                                    <a:pt x="7819" y="480"/>
                                  </a:lnTo>
                                  <a:lnTo>
                                    <a:pt x="7771" y="494"/>
                                  </a:lnTo>
                                  <a:lnTo>
                                    <a:pt x="7757" y="451"/>
                                  </a:lnTo>
                                  <a:lnTo>
                                    <a:pt x="7723" y="432"/>
                                  </a:lnTo>
                                  <a:lnTo>
                                    <a:pt x="7714" y="432"/>
                                  </a:lnTo>
                                  <a:lnTo>
                                    <a:pt x="7608" y="451"/>
                                  </a:lnTo>
                                  <a:lnTo>
                                    <a:pt x="7661" y="489"/>
                                  </a:lnTo>
                                  <a:lnTo>
                                    <a:pt x="7647" y="566"/>
                                  </a:lnTo>
                                  <a:lnTo>
                                    <a:pt x="7603" y="585"/>
                                  </a:lnTo>
                                  <a:lnTo>
                                    <a:pt x="7546" y="648"/>
                                  </a:lnTo>
                                  <a:lnTo>
                                    <a:pt x="7474" y="715"/>
                                  </a:lnTo>
                                  <a:lnTo>
                                    <a:pt x="7455" y="696"/>
                                  </a:lnTo>
                                  <a:lnTo>
                                    <a:pt x="7445" y="677"/>
                                  </a:lnTo>
                                  <a:lnTo>
                                    <a:pt x="7435" y="614"/>
                                  </a:lnTo>
                                  <a:lnTo>
                                    <a:pt x="7373" y="609"/>
                                  </a:lnTo>
                                  <a:lnTo>
                                    <a:pt x="7320" y="609"/>
                                  </a:lnTo>
                                  <a:lnTo>
                                    <a:pt x="7248" y="566"/>
                                  </a:lnTo>
                                  <a:lnTo>
                                    <a:pt x="7378" y="518"/>
                                  </a:lnTo>
                                  <a:lnTo>
                                    <a:pt x="7445" y="451"/>
                                  </a:lnTo>
                                  <a:lnTo>
                                    <a:pt x="7512" y="336"/>
                                  </a:lnTo>
                                  <a:lnTo>
                                    <a:pt x="7512" y="340"/>
                                  </a:lnTo>
                                  <a:lnTo>
                                    <a:pt x="7503" y="312"/>
                                  </a:lnTo>
                                  <a:lnTo>
                                    <a:pt x="7479" y="312"/>
                                  </a:lnTo>
                                  <a:lnTo>
                                    <a:pt x="7378" y="355"/>
                                  </a:lnTo>
                                  <a:lnTo>
                                    <a:pt x="7349" y="355"/>
                                  </a:lnTo>
                                  <a:lnTo>
                                    <a:pt x="7258" y="369"/>
                                  </a:lnTo>
                                  <a:lnTo>
                                    <a:pt x="7147" y="446"/>
                                  </a:lnTo>
                                  <a:lnTo>
                                    <a:pt x="7075" y="456"/>
                                  </a:lnTo>
                                  <a:lnTo>
                                    <a:pt x="6970" y="470"/>
                                  </a:lnTo>
                                  <a:lnTo>
                                    <a:pt x="6917" y="470"/>
                                  </a:lnTo>
                                  <a:lnTo>
                                    <a:pt x="6888" y="475"/>
                                  </a:lnTo>
                                  <a:lnTo>
                                    <a:pt x="6821" y="427"/>
                                  </a:lnTo>
                                  <a:lnTo>
                                    <a:pt x="6773" y="417"/>
                                  </a:lnTo>
                                  <a:lnTo>
                                    <a:pt x="6730" y="398"/>
                                  </a:lnTo>
                                  <a:lnTo>
                                    <a:pt x="6739" y="350"/>
                                  </a:lnTo>
                                  <a:lnTo>
                                    <a:pt x="6735" y="283"/>
                                  </a:lnTo>
                                  <a:lnTo>
                                    <a:pt x="6691" y="273"/>
                                  </a:lnTo>
                                  <a:lnTo>
                                    <a:pt x="6619" y="292"/>
                                  </a:lnTo>
                                  <a:lnTo>
                                    <a:pt x="6605" y="235"/>
                                  </a:lnTo>
                                  <a:lnTo>
                                    <a:pt x="6586" y="211"/>
                                  </a:lnTo>
                                  <a:lnTo>
                                    <a:pt x="6471" y="211"/>
                                  </a:lnTo>
                                  <a:lnTo>
                                    <a:pt x="6461" y="187"/>
                                  </a:lnTo>
                                  <a:lnTo>
                                    <a:pt x="6355" y="211"/>
                                  </a:lnTo>
                                  <a:lnTo>
                                    <a:pt x="6408" y="120"/>
                                  </a:lnTo>
                                  <a:lnTo>
                                    <a:pt x="6413" y="43"/>
                                  </a:lnTo>
                                  <a:lnTo>
                                    <a:pt x="6394" y="4"/>
                                  </a:lnTo>
                                  <a:lnTo>
                                    <a:pt x="6624" y="4"/>
                                  </a:lnTo>
                                  <a:lnTo>
                                    <a:pt x="6663" y="28"/>
                                  </a:lnTo>
                                  <a:lnTo>
                                    <a:pt x="6811" y="28"/>
                                  </a:lnTo>
                                  <a:lnTo>
                                    <a:pt x="6845" y="0"/>
                                  </a:lnTo>
                                  <a:lnTo>
                                    <a:pt x="6931" y="0"/>
                                  </a:lnTo>
                                  <a:lnTo>
                                    <a:pt x="6917" y="19"/>
                                  </a:lnTo>
                                  <a:lnTo>
                                    <a:pt x="6907" y="24"/>
                                  </a:lnTo>
                                  <a:lnTo>
                                    <a:pt x="6893" y="19"/>
                                  </a:lnTo>
                                  <a:lnTo>
                                    <a:pt x="6802" y="67"/>
                                  </a:lnTo>
                                  <a:lnTo>
                                    <a:pt x="6615" y="72"/>
                                  </a:lnTo>
                                  <a:lnTo>
                                    <a:pt x="6571" y="24"/>
                                  </a:lnTo>
                                  <a:lnTo>
                                    <a:pt x="6499" y="105"/>
                                  </a:lnTo>
                                  <a:lnTo>
                                    <a:pt x="6533" y="153"/>
                                  </a:lnTo>
                                  <a:lnTo>
                                    <a:pt x="6624" y="158"/>
                                  </a:lnTo>
                                  <a:lnTo>
                                    <a:pt x="6639" y="158"/>
                                  </a:lnTo>
                                  <a:lnTo>
                                    <a:pt x="6691" y="196"/>
                                  </a:lnTo>
                                  <a:lnTo>
                                    <a:pt x="6711" y="196"/>
                                  </a:lnTo>
                                  <a:lnTo>
                                    <a:pt x="6730" y="216"/>
                                  </a:lnTo>
                                  <a:lnTo>
                                    <a:pt x="6783" y="240"/>
                                  </a:lnTo>
                                  <a:lnTo>
                                    <a:pt x="6783" y="278"/>
                                  </a:lnTo>
                                  <a:lnTo>
                                    <a:pt x="6783" y="350"/>
                                  </a:lnTo>
                                  <a:lnTo>
                                    <a:pt x="6816" y="355"/>
                                  </a:lnTo>
                                  <a:lnTo>
                                    <a:pt x="6883" y="360"/>
                                  </a:lnTo>
                                  <a:lnTo>
                                    <a:pt x="6907" y="374"/>
                                  </a:lnTo>
                                  <a:lnTo>
                                    <a:pt x="7023" y="379"/>
                                  </a:lnTo>
                                  <a:lnTo>
                                    <a:pt x="7143" y="364"/>
                                  </a:lnTo>
                                  <a:lnTo>
                                    <a:pt x="7181" y="350"/>
                                  </a:lnTo>
                                  <a:lnTo>
                                    <a:pt x="7219" y="326"/>
                                  </a:lnTo>
                                  <a:lnTo>
                                    <a:pt x="7263" y="307"/>
                                  </a:lnTo>
                                  <a:lnTo>
                                    <a:pt x="7315" y="220"/>
                                  </a:lnTo>
                                  <a:lnTo>
                                    <a:pt x="7306" y="168"/>
                                  </a:lnTo>
                                  <a:lnTo>
                                    <a:pt x="7263" y="158"/>
                                  </a:lnTo>
                                  <a:lnTo>
                                    <a:pt x="7205" y="158"/>
                                  </a:lnTo>
                                  <a:lnTo>
                                    <a:pt x="7200" y="105"/>
                                  </a:lnTo>
                                  <a:lnTo>
                                    <a:pt x="7263" y="57"/>
                                  </a:lnTo>
                                  <a:lnTo>
                                    <a:pt x="7291" y="57"/>
                                  </a:lnTo>
                                  <a:lnTo>
                                    <a:pt x="7359" y="48"/>
                                  </a:lnTo>
                                  <a:lnTo>
                                    <a:pt x="7407" y="43"/>
                                  </a:lnTo>
                                  <a:lnTo>
                                    <a:pt x="7488" y="33"/>
                                  </a:lnTo>
                                  <a:lnTo>
                                    <a:pt x="7522" y="38"/>
                                  </a:lnTo>
                                  <a:lnTo>
                                    <a:pt x="7599" y="38"/>
                                  </a:lnTo>
                                  <a:lnTo>
                                    <a:pt x="7632" y="38"/>
                                  </a:lnTo>
                                  <a:lnTo>
                                    <a:pt x="7666" y="43"/>
                                  </a:lnTo>
                                  <a:lnTo>
                                    <a:pt x="7709" y="72"/>
                                  </a:lnTo>
                                  <a:lnTo>
                                    <a:pt x="7752" y="76"/>
                                  </a:lnTo>
                                  <a:lnTo>
                                    <a:pt x="7767" y="105"/>
                                  </a:lnTo>
                                  <a:lnTo>
                                    <a:pt x="7704" y="153"/>
                                  </a:lnTo>
                                  <a:lnTo>
                                    <a:pt x="7671" y="148"/>
                                  </a:lnTo>
                                  <a:lnTo>
                                    <a:pt x="7647" y="158"/>
                                  </a:lnTo>
                                  <a:lnTo>
                                    <a:pt x="7594" y="177"/>
                                  </a:lnTo>
                                  <a:lnTo>
                                    <a:pt x="7488" y="182"/>
                                  </a:lnTo>
                                  <a:lnTo>
                                    <a:pt x="7435" y="220"/>
                                  </a:lnTo>
                                  <a:lnTo>
                                    <a:pt x="7416" y="283"/>
                                  </a:lnTo>
                                  <a:lnTo>
                                    <a:pt x="7483" y="259"/>
                                  </a:lnTo>
                                  <a:lnTo>
                                    <a:pt x="7555" y="259"/>
                                  </a:lnTo>
                                  <a:lnTo>
                                    <a:pt x="7584" y="326"/>
                                  </a:lnTo>
                                  <a:lnTo>
                                    <a:pt x="7546" y="384"/>
                                  </a:lnTo>
                                  <a:lnTo>
                                    <a:pt x="7599" y="355"/>
                                  </a:lnTo>
                                  <a:lnTo>
                                    <a:pt x="7671" y="379"/>
                                  </a:lnTo>
                                  <a:lnTo>
                                    <a:pt x="7719" y="374"/>
                                  </a:lnTo>
                                  <a:lnTo>
                                    <a:pt x="7776" y="379"/>
                                  </a:lnTo>
                                  <a:lnTo>
                                    <a:pt x="7824" y="403"/>
                                  </a:lnTo>
                                  <a:lnTo>
                                    <a:pt x="7882" y="393"/>
                                  </a:lnTo>
                                  <a:lnTo>
                                    <a:pt x="7939" y="432"/>
                                  </a:lnTo>
                                  <a:lnTo>
                                    <a:pt x="8035" y="336"/>
                                  </a:lnTo>
                                  <a:lnTo>
                                    <a:pt x="8050" y="340"/>
                                  </a:lnTo>
                                  <a:lnTo>
                                    <a:pt x="7954" y="446"/>
                                  </a:lnTo>
                                  <a:lnTo>
                                    <a:pt x="8002" y="499"/>
                                  </a:lnTo>
                                  <a:lnTo>
                                    <a:pt x="8055" y="470"/>
                                  </a:lnTo>
                                  <a:lnTo>
                                    <a:pt x="8045" y="619"/>
                                  </a:lnTo>
                                  <a:lnTo>
                                    <a:pt x="7968" y="648"/>
                                  </a:lnTo>
                                  <a:lnTo>
                                    <a:pt x="7939" y="638"/>
                                  </a:lnTo>
                                  <a:lnTo>
                                    <a:pt x="7815" y="739"/>
                                  </a:lnTo>
                                  <a:lnTo>
                                    <a:pt x="7771" y="720"/>
                                  </a:lnTo>
                                  <a:lnTo>
                                    <a:pt x="7651" y="787"/>
                                  </a:lnTo>
                                  <a:lnTo>
                                    <a:pt x="7685" y="854"/>
                                  </a:lnTo>
                                  <a:lnTo>
                                    <a:pt x="7675" y="859"/>
                                  </a:lnTo>
                                  <a:lnTo>
                                    <a:pt x="7666" y="945"/>
                                  </a:lnTo>
                                  <a:lnTo>
                                    <a:pt x="7714" y="974"/>
                                  </a:lnTo>
                                  <a:lnTo>
                                    <a:pt x="7819" y="821"/>
                                  </a:lnTo>
                                  <a:lnTo>
                                    <a:pt x="7872" y="845"/>
                                  </a:lnTo>
                                  <a:lnTo>
                                    <a:pt x="7939" y="835"/>
                                  </a:lnTo>
                                  <a:lnTo>
                                    <a:pt x="8002" y="835"/>
                                  </a:lnTo>
                                  <a:lnTo>
                                    <a:pt x="8002" y="902"/>
                                  </a:lnTo>
                                  <a:lnTo>
                                    <a:pt x="7968" y="931"/>
                                  </a:lnTo>
                                  <a:lnTo>
                                    <a:pt x="7939" y="965"/>
                                  </a:lnTo>
                                  <a:lnTo>
                                    <a:pt x="7872" y="965"/>
                                  </a:lnTo>
                                  <a:lnTo>
                                    <a:pt x="7824" y="955"/>
                                  </a:lnTo>
                                  <a:lnTo>
                                    <a:pt x="7728" y="1032"/>
                                  </a:lnTo>
                                  <a:lnTo>
                                    <a:pt x="7623" y="1209"/>
                                  </a:lnTo>
                                  <a:lnTo>
                                    <a:pt x="7618" y="1238"/>
                                  </a:lnTo>
                                  <a:lnTo>
                                    <a:pt x="7594" y="1267"/>
                                  </a:lnTo>
                                  <a:lnTo>
                                    <a:pt x="7565" y="1267"/>
                                  </a:lnTo>
                                  <a:lnTo>
                                    <a:pt x="7512" y="1306"/>
                                  </a:lnTo>
                                  <a:lnTo>
                                    <a:pt x="7402" y="1354"/>
                                  </a:lnTo>
                                  <a:lnTo>
                                    <a:pt x="7363" y="1382"/>
                                  </a:lnTo>
                                  <a:lnTo>
                                    <a:pt x="7335" y="1469"/>
                                  </a:lnTo>
                                  <a:lnTo>
                                    <a:pt x="7335" y="1507"/>
                                  </a:lnTo>
                                  <a:lnTo>
                                    <a:pt x="7445" y="1507"/>
                                  </a:lnTo>
                                  <a:lnTo>
                                    <a:pt x="7469" y="1579"/>
                                  </a:lnTo>
                                  <a:lnTo>
                                    <a:pt x="7455" y="1622"/>
                                  </a:lnTo>
                                  <a:lnTo>
                                    <a:pt x="7488" y="1685"/>
                                  </a:lnTo>
                                  <a:lnTo>
                                    <a:pt x="7426" y="1805"/>
                                  </a:lnTo>
                                  <a:lnTo>
                                    <a:pt x="7464" y="1838"/>
                                  </a:lnTo>
                                  <a:lnTo>
                                    <a:pt x="7474" y="1910"/>
                                  </a:lnTo>
                                  <a:lnTo>
                                    <a:pt x="7488" y="2074"/>
                                  </a:lnTo>
                                  <a:lnTo>
                                    <a:pt x="7517" y="2122"/>
                                  </a:lnTo>
                                  <a:lnTo>
                                    <a:pt x="7589" y="2122"/>
                                  </a:lnTo>
                                  <a:lnTo>
                                    <a:pt x="7714" y="2112"/>
                                  </a:lnTo>
                                  <a:lnTo>
                                    <a:pt x="7776" y="2112"/>
                                  </a:lnTo>
                                  <a:lnTo>
                                    <a:pt x="7824" y="2093"/>
                                  </a:lnTo>
                                  <a:lnTo>
                                    <a:pt x="7877" y="2088"/>
                                  </a:lnTo>
                                  <a:lnTo>
                                    <a:pt x="7887" y="2151"/>
                                  </a:lnTo>
                                  <a:lnTo>
                                    <a:pt x="7829" y="2203"/>
                                  </a:lnTo>
                                  <a:lnTo>
                                    <a:pt x="7704" y="2266"/>
                                  </a:lnTo>
                                  <a:lnTo>
                                    <a:pt x="7757" y="2314"/>
                                  </a:lnTo>
                                  <a:lnTo>
                                    <a:pt x="7829" y="2323"/>
                                  </a:lnTo>
                                  <a:lnTo>
                                    <a:pt x="7901" y="2319"/>
                                  </a:lnTo>
                                  <a:lnTo>
                                    <a:pt x="7949" y="2304"/>
                                  </a:lnTo>
                                  <a:lnTo>
                                    <a:pt x="8055" y="2304"/>
                                  </a:lnTo>
                                  <a:lnTo>
                                    <a:pt x="8055" y="3106"/>
                                  </a:lnTo>
                                  <a:lnTo>
                                    <a:pt x="8021" y="3092"/>
                                  </a:lnTo>
                                  <a:lnTo>
                                    <a:pt x="7959" y="3058"/>
                                  </a:lnTo>
                                  <a:lnTo>
                                    <a:pt x="7973" y="3010"/>
                                  </a:lnTo>
                                  <a:lnTo>
                                    <a:pt x="7983" y="2948"/>
                                  </a:lnTo>
                                  <a:lnTo>
                                    <a:pt x="7978" y="2909"/>
                                  </a:lnTo>
                                  <a:lnTo>
                                    <a:pt x="7925" y="2904"/>
                                  </a:lnTo>
                                  <a:lnTo>
                                    <a:pt x="7882" y="2928"/>
                                  </a:lnTo>
                                  <a:lnTo>
                                    <a:pt x="7839" y="2943"/>
                                  </a:lnTo>
                                  <a:lnTo>
                                    <a:pt x="7704" y="3024"/>
                                  </a:lnTo>
                                  <a:lnTo>
                                    <a:pt x="7623" y="3029"/>
                                  </a:lnTo>
                                  <a:lnTo>
                                    <a:pt x="7599" y="2972"/>
                                  </a:lnTo>
                                  <a:lnTo>
                                    <a:pt x="7474" y="2952"/>
                                  </a:lnTo>
                                  <a:lnTo>
                                    <a:pt x="7373" y="3015"/>
                                  </a:lnTo>
                                  <a:lnTo>
                                    <a:pt x="7258" y="3020"/>
                                  </a:lnTo>
                                  <a:lnTo>
                                    <a:pt x="7157" y="3044"/>
                                  </a:lnTo>
                                  <a:lnTo>
                                    <a:pt x="7138" y="3015"/>
                                  </a:lnTo>
                                  <a:lnTo>
                                    <a:pt x="7099" y="3058"/>
                                  </a:lnTo>
                                  <a:lnTo>
                                    <a:pt x="7032" y="3096"/>
                                  </a:lnTo>
                                  <a:lnTo>
                                    <a:pt x="6989" y="3101"/>
                                  </a:lnTo>
                                  <a:lnTo>
                                    <a:pt x="6989" y="3063"/>
                                  </a:lnTo>
                                  <a:lnTo>
                                    <a:pt x="7003" y="2962"/>
                                  </a:lnTo>
                                  <a:lnTo>
                                    <a:pt x="6917" y="3015"/>
                                  </a:lnTo>
                                  <a:lnTo>
                                    <a:pt x="6845" y="3020"/>
                                  </a:lnTo>
                                  <a:lnTo>
                                    <a:pt x="6845" y="2938"/>
                                  </a:lnTo>
                                  <a:lnTo>
                                    <a:pt x="6859" y="2890"/>
                                  </a:lnTo>
                                  <a:lnTo>
                                    <a:pt x="6864" y="2832"/>
                                  </a:lnTo>
                                  <a:lnTo>
                                    <a:pt x="6840" y="2789"/>
                                  </a:lnTo>
                                  <a:lnTo>
                                    <a:pt x="6807" y="2794"/>
                                  </a:lnTo>
                                  <a:lnTo>
                                    <a:pt x="6768" y="2808"/>
                                  </a:lnTo>
                                  <a:lnTo>
                                    <a:pt x="6739" y="2828"/>
                                  </a:lnTo>
                                  <a:lnTo>
                                    <a:pt x="6701" y="2866"/>
                                  </a:lnTo>
                                  <a:lnTo>
                                    <a:pt x="6639" y="2943"/>
                                  </a:lnTo>
                                  <a:lnTo>
                                    <a:pt x="6615" y="2967"/>
                                  </a:lnTo>
                                  <a:lnTo>
                                    <a:pt x="6571" y="3015"/>
                                  </a:lnTo>
                                  <a:lnTo>
                                    <a:pt x="6514" y="3010"/>
                                  </a:lnTo>
                                  <a:lnTo>
                                    <a:pt x="6509" y="2948"/>
                                  </a:lnTo>
                                  <a:lnTo>
                                    <a:pt x="6562" y="2871"/>
                                  </a:lnTo>
                                  <a:lnTo>
                                    <a:pt x="6629" y="2828"/>
                                  </a:lnTo>
                                  <a:lnTo>
                                    <a:pt x="6634" y="2823"/>
                                  </a:lnTo>
                                  <a:lnTo>
                                    <a:pt x="6643" y="2813"/>
                                  </a:lnTo>
                                  <a:lnTo>
                                    <a:pt x="6672" y="2780"/>
                                  </a:lnTo>
                                  <a:lnTo>
                                    <a:pt x="6706" y="2731"/>
                                  </a:lnTo>
                                  <a:lnTo>
                                    <a:pt x="6715" y="2712"/>
                                  </a:lnTo>
                                  <a:lnTo>
                                    <a:pt x="6720" y="2707"/>
                                  </a:lnTo>
                                  <a:lnTo>
                                    <a:pt x="6797" y="2635"/>
                                  </a:lnTo>
                                  <a:lnTo>
                                    <a:pt x="6859" y="2616"/>
                                  </a:lnTo>
                                  <a:lnTo>
                                    <a:pt x="6912" y="2506"/>
                                  </a:lnTo>
                                  <a:lnTo>
                                    <a:pt x="6922" y="2506"/>
                                  </a:lnTo>
                                  <a:lnTo>
                                    <a:pt x="6951" y="2501"/>
                                  </a:lnTo>
                                  <a:lnTo>
                                    <a:pt x="7023" y="2491"/>
                                  </a:lnTo>
                                  <a:lnTo>
                                    <a:pt x="6946" y="2487"/>
                                  </a:lnTo>
                                  <a:lnTo>
                                    <a:pt x="6917" y="2491"/>
                                  </a:lnTo>
                                  <a:lnTo>
                                    <a:pt x="6907" y="2491"/>
                                  </a:lnTo>
                                  <a:lnTo>
                                    <a:pt x="6802" y="2578"/>
                                  </a:lnTo>
                                  <a:lnTo>
                                    <a:pt x="6725" y="2578"/>
                                  </a:lnTo>
                                  <a:lnTo>
                                    <a:pt x="6667" y="2578"/>
                                  </a:lnTo>
                                  <a:lnTo>
                                    <a:pt x="6619" y="2563"/>
                                  </a:lnTo>
                                  <a:lnTo>
                                    <a:pt x="6619" y="2458"/>
                                  </a:lnTo>
                                  <a:lnTo>
                                    <a:pt x="6605" y="2400"/>
                                  </a:lnTo>
                                  <a:lnTo>
                                    <a:pt x="6600" y="2352"/>
                                  </a:lnTo>
                                  <a:lnTo>
                                    <a:pt x="6610" y="2232"/>
                                  </a:lnTo>
                                  <a:lnTo>
                                    <a:pt x="6576" y="2131"/>
                                  </a:lnTo>
                                  <a:lnTo>
                                    <a:pt x="6547" y="2184"/>
                                  </a:lnTo>
                                  <a:lnTo>
                                    <a:pt x="6519" y="2266"/>
                                  </a:lnTo>
                                  <a:lnTo>
                                    <a:pt x="6475" y="2309"/>
                                  </a:lnTo>
                                  <a:lnTo>
                                    <a:pt x="6427" y="2371"/>
                                  </a:lnTo>
                                  <a:lnTo>
                                    <a:pt x="6355" y="2439"/>
                                  </a:lnTo>
                                  <a:lnTo>
                                    <a:pt x="6283" y="2443"/>
                                  </a:lnTo>
                                  <a:lnTo>
                                    <a:pt x="6283" y="2371"/>
                                  </a:lnTo>
                                  <a:lnTo>
                                    <a:pt x="6408" y="2266"/>
                                  </a:lnTo>
                                  <a:lnTo>
                                    <a:pt x="6389" y="2232"/>
                                  </a:lnTo>
                                  <a:lnTo>
                                    <a:pt x="6279" y="2223"/>
                                  </a:lnTo>
                                  <a:lnTo>
                                    <a:pt x="6245" y="2213"/>
                                  </a:lnTo>
                                  <a:lnTo>
                                    <a:pt x="6245" y="2203"/>
                                  </a:lnTo>
                                  <a:lnTo>
                                    <a:pt x="6178" y="2203"/>
                                  </a:lnTo>
                                  <a:lnTo>
                                    <a:pt x="6178" y="2141"/>
                                  </a:lnTo>
                                  <a:lnTo>
                                    <a:pt x="6125" y="2103"/>
                                  </a:lnTo>
                                  <a:lnTo>
                                    <a:pt x="6053" y="2103"/>
                                  </a:lnTo>
                                  <a:lnTo>
                                    <a:pt x="6053" y="2035"/>
                                  </a:lnTo>
                                  <a:lnTo>
                                    <a:pt x="6015" y="1958"/>
                                  </a:lnTo>
                                  <a:lnTo>
                                    <a:pt x="5971" y="1963"/>
                                  </a:lnTo>
                                  <a:lnTo>
                                    <a:pt x="5914" y="1901"/>
                                  </a:lnTo>
                                  <a:lnTo>
                                    <a:pt x="5899" y="1853"/>
                                  </a:lnTo>
                                  <a:lnTo>
                                    <a:pt x="5822" y="1925"/>
                                  </a:lnTo>
                                  <a:lnTo>
                                    <a:pt x="5789" y="1939"/>
                                  </a:lnTo>
                                  <a:lnTo>
                                    <a:pt x="5674" y="1968"/>
                                  </a:lnTo>
                                  <a:lnTo>
                                    <a:pt x="5558" y="1958"/>
                                  </a:lnTo>
                                  <a:lnTo>
                                    <a:pt x="5443" y="2040"/>
                                  </a:lnTo>
                                  <a:lnTo>
                                    <a:pt x="5338" y="2079"/>
                                  </a:lnTo>
                                  <a:lnTo>
                                    <a:pt x="5318" y="2103"/>
                                  </a:lnTo>
                                  <a:lnTo>
                                    <a:pt x="5309" y="2170"/>
                                  </a:lnTo>
                                  <a:lnTo>
                                    <a:pt x="5347" y="2184"/>
                                  </a:lnTo>
                                  <a:lnTo>
                                    <a:pt x="5405" y="2189"/>
                                  </a:lnTo>
                                  <a:lnTo>
                                    <a:pt x="5414" y="2227"/>
                                  </a:lnTo>
                                  <a:lnTo>
                                    <a:pt x="5438" y="2266"/>
                                  </a:lnTo>
                                  <a:lnTo>
                                    <a:pt x="5530" y="2295"/>
                                  </a:lnTo>
                                  <a:lnTo>
                                    <a:pt x="5549" y="2338"/>
                                  </a:lnTo>
                                  <a:lnTo>
                                    <a:pt x="5563" y="2376"/>
                                  </a:lnTo>
                                  <a:lnTo>
                                    <a:pt x="5520" y="2487"/>
                                  </a:lnTo>
                                  <a:lnTo>
                                    <a:pt x="5438" y="2592"/>
                                  </a:lnTo>
                                  <a:lnTo>
                                    <a:pt x="5347" y="2587"/>
                                  </a:lnTo>
                                  <a:lnTo>
                                    <a:pt x="5285" y="2539"/>
                                  </a:lnTo>
                                  <a:lnTo>
                                    <a:pt x="5222" y="2525"/>
                                  </a:lnTo>
                                  <a:lnTo>
                                    <a:pt x="5155" y="2597"/>
                                  </a:lnTo>
                                  <a:lnTo>
                                    <a:pt x="5160" y="2712"/>
                                  </a:lnTo>
                                  <a:lnTo>
                                    <a:pt x="5107" y="2775"/>
                                  </a:lnTo>
                                  <a:lnTo>
                                    <a:pt x="5054" y="2775"/>
                                  </a:lnTo>
                                  <a:lnTo>
                                    <a:pt x="4982" y="2799"/>
                                  </a:lnTo>
                                  <a:lnTo>
                                    <a:pt x="4882" y="2904"/>
                                  </a:lnTo>
                                  <a:lnTo>
                                    <a:pt x="4877" y="2909"/>
                                  </a:lnTo>
                                  <a:lnTo>
                                    <a:pt x="4858" y="2919"/>
                                  </a:lnTo>
                                  <a:lnTo>
                                    <a:pt x="4810" y="2952"/>
                                  </a:lnTo>
                                  <a:lnTo>
                                    <a:pt x="4776" y="2991"/>
                                  </a:lnTo>
                                  <a:lnTo>
                                    <a:pt x="4766" y="3000"/>
                                  </a:lnTo>
                                  <a:lnTo>
                                    <a:pt x="4762" y="3005"/>
                                  </a:lnTo>
                                  <a:lnTo>
                                    <a:pt x="4704" y="3005"/>
                                  </a:lnTo>
                                  <a:lnTo>
                                    <a:pt x="4651" y="3015"/>
                                  </a:lnTo>
                                  <a:lnTo>
                                    <a:pt x="4579" y="3015"/>
                                  </a:lnTo>
                                  <a:lnTo>
                                    <a:pt x="4579" y="2943"/>
                                  </a:lnTo>
                                  <a:lnTo>
                                    <a:pt x="4594" y="2880"/>
                                  </a:lnTo>
                                  <a:lnTo>
                                    <a:pt x="4546" y="2823"/>
                                  </a:lnTo>
                                  <a:lnTo>
                                    <a:pt x="4536" y="2823"/>
                                  </a:lnTo>
                                  <a:lnTo>
                                    <a:pt x="4426" y="2880"/>
                                  </a:lnTo>
                                  <a:lnTo>
                                    <a:pt x="4378" y="2880"/>
                                  </a:lnTo>
                                  <a:lnTo>
                                    <a:pt x="4378" y="2837"/>
                                  </a:lnTo>
                                  <a:lnTo>
                                    <a:pt x="4339" y="2799"/>
                                  </a:lnTo>
                                  <a:lnTo>
                                    <a:pt x="4234" y="2794"/>
                                  </a:lnTo>
                                  <a:lnTo>
                                    <a:pt x="4195" y="2741"/>
                                  </a:lnTo>
                                  <a:lnTo>
                                    <a:pt x="4171" y="2741"/>
                                  </a:lnTo>
                                  <a:lnTo>
                                    <a:pt x="4080" y="2799"/>
                                  </a:lnTo>
                                  <a:lnTo>
                                    <a:pt x="3994" y="2799"/>
                                  </a:lnTo>
                                  <a:lnTo>
                                    <a:pt x="3998" y="2717"/>
                                  </a:lnTo>
                                  <a:lnTo>
                                    <a:pt x="4085" y="2631"/>
                                  </a:lnTo>
                                  <a:lnTo>
                                    <a:pt x="4147" y="2607"/>
                                  </a:lnTo>
                                  <a:lnTo>
                                    <a:pt x="4190" y="2491"/>
                                  </a:lnTo>
                                  <a:lnTo>
                                    <a:pt x="4152" y="2453"/>
                                  </a:lnTo>
                                  <a:lnTo>
                                    <a:pt x="4147" y="2453"/>
                                  </a:lnTo>
                                  <a:lnTo>
                                    <a:pt x="4133" y="2434"/>
                                  </a:lnTo>
                                  <a:lnTo>
                                    <a:pt x="4104" y="2371"/>
                                  </a:lnTo>
                                  <a:lnTo>
                                    <a:pt x="4114" y="2343"/>
                                  </a:lnTo>
                                  <a:lnTo>
                                    <a:pt x="4080" y="2357"/>
                                  </a:lnTo>
                                  <a:lnTo>
                                    <a:pt x="4066" y="2357"/>
                                  </a:lnTo>
                                  <a:lnTo>
                                    <a:pt x="4032" y="2352"/>
                                  </a:lnTo>
                                  <a:lnTo>
                                    <a:pt x="3998" y="2343"/>
                                  </a:lnTo>
                                  <a:lnTo>
                                    <a:pt x="3974" y="2323"/>
                                  </a:lnTo>
                                  <a:lnTo>
                                    <a:pt x="3955" y="2314"/>
                                  </a:lnTo>
                                  <a:lnTo>
                                    <a:pt x="3922" y="2314"/>
                                  </a:lnTo>
                                  <a:lnTo>
                                    <a:pt x="3926" y="2256"/>
                                  </a:lnTo>
                                  <a:lnTo>
                                    <a:pt x="3965" y="2223"/>
                                  </a:lnTo>
                                  <a:lnTo>
                                    <a:pt x="3989" y="2175"/>
                                  </a:lnTo>
                                  <a:lnTo>
                                    <a:pt x="4003" y="2151"/>
                                  </a:lnTo>
                                  <a:lnTo>
                                    <a:pt x="3994" y="2016"/>
                                  </a:lnTo>
                                  <a:lnTo>
                                    <a:pt x="3965" y="2011"/>
                                  </a:lnTo>
                                  <a:lnTo>
                                    <a:pt x="3912" y="2045"/>
                                  </a:lnTo>
                                  <a:lnTo>
                                    <a:pt x="3854" y="2107"/>
                                  </a:lnTo>
                                  <a:lnTo>
                                    <a:pt x="3787" y="2107"/>
                                  </a:lnTo>
                                  <a:lnTo>
                                    <a:pt x="3782" y="2045"/>
                                  </a:lnTo>
                                  <a:lnTo>
                                    <a:pt x="3773" y="2006"/>
                                  </a:lnTo>
                                  <a:lnTo>
                                    <a:pt x="3725" y="2002"/>
                                  </a:lnTo>
                                  <a:lnTo>
                                    <a:pt x="3557" y="2002"/>
                                  </a:lnTo>
                                  <a:lnTo>
                                    <a:pt x="3528" y="1997"/>
                                  </a:lnTo>
                                  <a:lnTo>
                                    <a:pt x="3490" y="1987"/>
                                  </a:lnTo>
                                  <a:lnTo>
                                    <a:pt x="3446" y="1992"/>
                                  </a:lnTo>
                                  <a:lnTo>
                                    <a:pt x="3413" y="1915"/>
                                  </a:lnTo>
                                  <a:lnTo>
                                    <a:pt x="3413" y="1805"/>
                                  </a:lnTo>
                                  <a:lnTo>
                                    <a:pt x="3322" y="1776"/>
                                  </a:lnTo>
                                  <a:lnTo>
                                    <a:pt x="3341" y="1694"/>
                                  </a:lnTo>
                                  <a:lnTo>
                                    <a:pt x="3331" y="1675"/>
                                  </a:lnTo>
                                  <a:lnTo>
                                    <a:pt x="3317" y="1661"/>
                                  </a:lnTo>
                                  <a:lnTo>
                                    <a:pt x="3298" y="1642"/>
                                  </a:lnTo>
                                  <a:lnTo>
                                    <a:pt x="3288" y="1637"/>
                                  </a:lnTo>
                                  <a:lnTo>
                                    <a:pt x="3250" y="1694"/>
                                  </a:lnTo>
                                  <a:lnTo>
                                    <a:pt x="3221" y="1762"/>
                                  </a:lnTo>
                                  <a:lnTo>
                                    <a:pt x="3264" y="1834"/>
                                  </a:lnTo>
                                  <a:lnTo>
                                    <a:pt x="3274" y="1939"/>
                                  </a:lnTo>
                                  <a:lnTo>
                                    <a:pt x="3384" y="1939"/>
                                  </a:lnTo>
                                  <a:lnTo>
                                    <a:pt x="3331" y="2107"/>
                                  </a:lnTo>
                                  <a:lnTo>
                                    <a:pt x="3427" y="2127"/>
                                  </a:lnTo>
                                  <a:lnTo>
                                    <a:pt x="3514" y="2079"/>
                                  </a:lnTo>
                                  <a:lnTo>
                                    <a:pt x="3586" y="2079"/>
                                  </a:lnTo>
                                  <a:lnTo>
                                    <a:pt x="3590" y="2261"/>
                                  </a:lnTo>
                                  <a:lnTo>
                                    <a:pt x="3514" y="2338"/>
                                  </a:lnTo>
                                  <a:lnTo>
                                    <a:pt x="3413" y="2343"/>
                                  </a:lnTo>
                                  <a:lnTo>
                                    <a:pt x="3365" y="2352"/>
                                  </a:lnTo>
                                  <a:lnTo>
                                    <a:pt x="3302" y="2381"/>
                                  </a:lnTo>
                                  <a:lnTo>
                                    <a:pt x="3384" y="2496"/>
                                  </a:lnTo>
                                  <a:lnTo>
                                    <a:pt x="3350" y="2607"/>
                                  </a:lnTo>
                                  <a:lnTo>
                                    <a:pt x="3288" y="2669"/>
                                  </a:lnTo>
                                  <a:lnTo>
                                    <a:pt x="3221" y="2669"/>
                                  </a:lnTo>
                                  <a:lnTo>
                                    <a:pt x="3178" y="2616"/>
                                  </a:lnTo>
                                  <a:lnTo>
                                    <a:pt x="3125" y="2640"/>
                                  </a:lnTo>
                                  <a:lnTo>
                                    <a:pt x="3067" y="2679"/>
                                  </a:lnTo>
                                  <a:lnTo>
                                    <a:pt x="3043" y="2707"/>
                                  </a:lnTo>
                                  <a:lnTo>
                                    <a:pt x="3024" y="2751"/>
                                  </a:lnTo>
                                  <a:lnTo>
                                    <a:pt x="3072" y="2751"/>
                                  </a:lnTo>
                                  <a:lnTo>
                                    <a:pt x="3178" y="2760"/>
                                  </a:lnTo>
                                  <a:lnTo>
                                    <a:pt x="3245" y="2760"/>
                                  </a:lnTo>
                                  <a:lnTo>
                                    <a:pt x="3245" y="2828"/>
                                  </a:lnTo>
                                  <a:lnTo>
                                    <a:pt x="3197" y="2890"/>
                                  </a:lnTo>
                                  <a:lnTo>
                                    <a:pt x="3158" y="2948"/>
                                  </a:lnTo>
                                  <a:lnTo>
                                    <a:pt x="3062" y="3024"/>
                                  </a:lnTo>
                                  <a:lnTo>
                                    <a:pt x="2962" y="3044"/>
                                  </a:lnTo>
                                  <a:lnTo>
                                    <a:pt x="2947" y="3024"/>
                                  </a:lnTo>
                                  <a:lnTo>
                                    <a:pt x="2904" y="2991"/>
                                  </a:lnTo>
                                  <a:lnTo>
                                    <a:pt x="2861" y="3005"/>
                                  </a:lnTo>
                                  <a:lnTo>
                                    <a:pt x="2837" y="3015"/>
                                  </a:lnTo>
                                  <a:lnTo>
                                    <a:pt x="2765" y="3015"/>
                                  </a:lnTo>
                                  <a:lnTo>
                                    <a:pt x="2750" y="2976"/>
                                  </a:lnTo>
                                  <a:lnTo>
                                    <a:pt x="2741" y="2933"/>
                                  </a:lnTo>
                                  <a:lnTo>
                                    <a:pt x="2722" y="2924"/>
                                  </a:lnTo>
                                  <a:lnTo>
                                    <a:pt x="2674" y="2948"/>
                                  </a:lnTo>
                                  <a:lnTo>
                                    <a:pt x="2606" y="2991"/>
                                  </a:lnTo>
                                  <a:lnTo>
                                    <a:pt x="2554" y="3000"/>
                                  </a:lnTo>
                                  <a:lnTo>
                                    <a:pt x="2501" y="2967"/>
                                  </a:lnTo>
                                  <a:lnTo>
                                    <a:pt x="2482" y="2962"/>
                                  </a:lnTo>
                                  <a:lnTo>
                                    <a:pt x="2381" y="3015"/>
                                  </a:lnTo>
                                  <a:lnTo>
                                    <a:pt x="2318" y="3010"/>
                                  </a:lnTo>
                                  <a:lnTo>
                                    <a:pt x="2270" y="2991"/>
                                  </a:lnTo>
                                  <a:lnTo>
                                    <a:pt x="2218" y="2991"/>
                                  </a:lnTo>
                                  <a:lnTo>
                                    <a:pt x="2155" y="3010"/>
                                  </a:lnTo>
                                  <a:lnTo>
                                    <a:pt x="2088" y="3010"/>
                                  </a:lnTo>
                                  <a:lnTo>
                                    <a:pt x="2050" y="3000"/>
                                  </a:lnTo>
                                  <a:lnTo>
                                    <a:pt x="2054" y="2996"/>
                                  </a:lnTo>
                                  <a:lnTo>
                                    <a:pt x="1987" y="2996"/>
                                  </a:lnTo>
                                  <a:lnTo>
                                    <a:pt x="1987" y="2938"/>
                                  </a:lnTo>
                                  <a:lnTo>
                                    <a:pt x="1968" y="2904"/>
                                  </a:lnTo>
                                  <a:lnTo>
                                    <a:pt x="1968" y="2813"/>
                                  </a:lnTo>
                                  <a:lnTo>
                                    <a:pt x="1963" y="2712"/>
                                  </a:lnTo>
                                  <a:lnTo>
                                    <a:pt x="2088" y="2597"/>
                                  </a:lnTo>
                                  <a:lnTo>
                                    <a:pt x="2203" y="2491"/>
                                  </a:lnTo>
                                  <a:lnTo>
                                    <a:pt x="2194" y="2453"/>
                                  </a:lnTo>
                                  <a:lnTo>
                                    <a:pt x="2155" y="2453"/>
                                  </a:lnTo>
                                  <a:lnTo>
                                    <a:pt x="2078" y="2453"/>
                                  </a:lnTo>
                                  <a:lnTo>
                                    <a:pt x="2078" y="2376"/>
                                  </a:lnTo>
                                  <a:lnTo>
                                    <a:pt x="2074" y="2343"/>
                                  </a:lnTo>
                                  <a:lnTo>
                                    <a:pt x="2035" y="2333"/>
                                  </a:lnTo>
                                  <a:lnTo>
                                    <a:pt x="1973" y="2333"/>
                                  </a:lnTo>
                                  <a:lnTo>
                                    <a:pt x="1973" y="2266"/>
                                  </a:lnTo>
                                  <a:lnTo>
                                    <a:pt x="1987" y="2237"/>
                                  </a:lnTo>
                                  <a:lnTo>
                                    <a:pt x="1997" y="2213"/>
                                  </a:lnTo>
                                  <a:lnTo>
                                    <a:pt x="2002" y="2194"/>
                                  </a:lnTo>
                                  <a:lnTo>
                                    <a:pt x="2002" y="2189"/>
                                  </a:lnTo>
                                  <a:lnTo>
                                    <a:pt x="2002" y="2151"/>
                                  </a:lnTo>
                                  <a:lnTo>
                                    <a:pt x="1997" y="2141"/>
                                  </a:lnTo>
                                  <a:lnTo>
                                    <a:pt x="1978" y="2122"/>
                                  </a:lnTo>
                                  <a:lnTo>
                                    <a:pt x="1954" y="2107"/>
                                  </a:lnTo>
                                  <a:lnTo>
                                    <a:pt x="1925" y="2107"/>
                                  </a:lnTo>
                                  <a:lnTo>
                                    <a:pt x="1858" y="2107"/>
                                  </a:lnTo>
                                  <a:lnTo>
                                    <a:pt x="1867" y="1925"/>
                                  </a:lnTo>
                                  <a:lnTo>
                                    <a:pt x="1858" y="1910"/>
                                  </a:lnTo>
                                  <a:lnTo>
                                    <a:pt x="1843" y="1891"/>
                                  </a:lnTo>
                                  <a:lnTo>
                                    <a:pt x="1819" y="1886"/>
                                  </a:lnTo>
                                  <a:lnTo>
                                    <a:pt x="1742" y="1886"/>
                                  </a:lnTo>
                                  <a:lnTo>
                                    <a:pt x="1742" y="1838"/>
                                  </a:lnTo>
                                  <a:lnTo>
                                    <a:pt x="1738" y="1800"/>
                                  </a:lnTo>
                                  <a:lnTo>
                                    <a:pt x="1723" y="1776"/>
                                  </a:lnTo>
                                  <a:lnTo>
                                    <a:pt x="1704" y="1766"/>
                                  </a:lnTo>
                                  <a:lnTo>
                                    <a:pt x="1632" y="1766"/>
                                  </a:lnTo>
                                  <a:lnTo>
                                    <a:pt x="1627" y="1690"/>
                                  </a:lnTo>
                                  <a:lnTo>
                                    <a:pt x="1598" y="1584"/>
                                  </a:lnTo>
                                  <a:lnTo>
                                    <a:pt x="1608" y="1574"/>
                                  </a:lnTo>
                                  <a:lnTo>
                                    <a:pt x="1613" y="1565"/>
                                  </a:lnTo>
                                  <a:lnTo>
                                    <a:pt x="1608" y="1560"/>
                                  </a:lnTo>
                                  <a:lnTo>
                                    <a:pt x="1589" y="1570"/>
                                  </a:lnTo>
                                  <a:lnTo>
                                    <a:pt x="1541" y="1555"/>
                                  </a:lnTo>
                                  <a:lnTo>
                                    <a:pt x="1522" y="1546"/>
                                  </a:lnTo>
                                  <a:lnTo>
                                    <a:pt x="1512" y="1541"/>
                                  </a:lnTo>
                                  <a:lnTo>
                                    <a:pt x="1512" y="1536"/>
                                  </a:lnTo>
                                  <a:lnTo>
                                    <a:pt x="1507" y="1517"/>
                                  </a:lnTo>
                                  <a:lnTo>
                                    <a:pt x="1498" y="1469"/>
                                  </a:lnTo>
                                  <a:lnTo>
                                    <a:pt x="1498" y="1445"/>
                                  </a:lnTo>
                                  <a:lnTo>
                                    <a:pt x="1474" y="1445"/>
                                  </a:lnTo>
                                  <a:lnTo>
                                    <a:pt x="1426" y="1435"/>
                                  </a:lnTo>
                                  <a:lnTo>
                                    <a:pt x="1411" y="1430"/>
                                  </a:lnTo>
                                  <a:lnTo>
                                    <a:pt x="1402" y="1430"/>
                                  </a:lnTo>
                                  <a:lnTo>
                                    <a:pt x="1397" y="1320"/>
                                  </a:lnTo>
                                  <a:lnTo>
                                    <a:pt x="1363" y="1291"/>
                                  </a:lnTo>
                                  <a:lnTo>
                                    <a:pt x="1248" y="1382"/>
                                  </a:lnTo>
                                  <a:lnTo>
                                    <a:pt x="1219" y="1387"/>
                                  </a:lnTo>
                                  <a:lnTo>
                                    <a:pt x="1214" y="1354"/>
                                  </a:lnTo>
                                  <a:lnTo>
                                    <a:pt x="1176" y="1310"/>
                                  </a:lnTo>
                                  <a:lnTo>
                                    <a:pt x="1181" y="1233"/>
                                  </a:lnTo>
                                  <a:lnTo>
                                    <a:pt x="1253" y="1171"/>
                                  </a:lnTo>
                                  <a:lnTo>
                                    <a:pt x="1320" y="1171"/>
                                  </a:lnTo>
                                  <a:lnTo>
                                    <a:pt x="1358" y="1190"/>
                                  </a:lnTo>
                                  <a:lnTo>
                                    <a:pt x="1411" y="1128"/>
                                  </a:lnTo>
                                  <a:lnTo>
                                    <a:pt x="1430" y="1061"/>
                                  </a:lnTo>
                                  <a:lnTo>
                                    <a:pt x="1397" y="1051"/>
                                  </a:lnTo>
                                  <a:lnTo>
                                    <a:pt x="1329" y="1046"/>
                                  </a:lnTo>
                                  <a:lnTo>
                                    <a:pt x="1296" y="1065"/>
                                  </a:lnTo>
                                  <a:lnTo>
                                    <a:pt x="1253" y="1099"/>
                                  </a:lnTo>
                                  <a:lnTo>
                                    <a:pt x="1171" y="1099"/>
                                  </a:lnTo>
                                  <a:lnTo>
                                    <a:pt x="1128" y="1085"/>
                                  </a:lnTo>
                                  <a:lnTo>
                                    <a:pt x="1070" y="1085"/>
                                  </a:lnTo>
                                  <a:lnTo>
                                    <a:pt x="1070" y="1013"/>
                                  </a:lnTo>
                                  <a:lnTo>
                                    <a:pt x="1133" y="902"/>
                                  </a:lnTo>
                                  <a:lnTo>
                                    <a:pt x="1099" y="902"/>
                                  </a:lnTo>
                                  <a:lnTo>
                                    <a:pt x="1037" y="893"/>
                                  </a:lnTo>
                                  <a:lnTo>
                                    <a:pt x="1022" y="888"/>
                                  </a:lnTo>
                                  <a:lnTo>
                                    <a:pt x="1017" y="883"/>
                                  </a:lnTo>
                                  <a:lnTo>
                                    <a:pt x="1013" y="902"/>
                                  </a:lnTo>
                                  <a:lnTo>
                                    <a:pt x="907" y="960"/>
                                  </a:lnTo>
                                  <a:lnTo>
                                    <a:pt x="849" y="960"/>
                                  </a:lnTo>
                                  <a:lnTo>
                                    <a:pt x="854" y="897"/>
                                  </a:lnTo>
                                  <a:lnTo>
                                    <a:pt x="912" y="816"/>
                                  </a:lnTo>
                                  <a:lnTo>
                                    <a:pt x="941" y="797"/>
                                  </a:lnTo>
                                  <a:lnTo>
                                    <a:pt x="950" y="787"/>
                                  </a:lnTo>
                                  <a:lnTo>
                                    <a:pt x="945" y="782"/>
                                  </a:lnTo>
                                  <a:lnTo>
                                    <a:pt x="936" y="777"/>
                                  </a:lnTo>
                                  <a:lnTo>
                                    <a:pt x="907" y="758"/>
                                  </a:lnTo>
                                  <a:lnTo>
                                    <a:pt x="864" y="739"/>
                                  </a:lnTo>
                                  <a:lnTo>
                                    <a:pt x="849" y="734"/>
                                  </a:lnTo>
                                  <a:lnTo>
                                    <a:pt x="845" y="734"/>
                                  </a:lnTo>
                                  <a:lnTo>
                                    <a:pt x="797" y="744"/>
                                  </a:lnTo>
                                  <a:lnTo>
                                    <a:pt x="734" y="749"/>
                                  </a:lnTo>
                                  <a:lnTo>
                                    <a:pt x="681" y="734"/>
                                  </a:lnTo>
                                  <a:lnTo>
                                    <a:pt x="624" y="734"/>
                                  </a:lnTo>
                                  <a:lnTo>
                                    <a:pt x="590" y="696"/>
                                  </a:lnTo>
                                  <a:lnTo>
                                    <a:pt x="566" y="653"/>
                                  </a:lnTo>
                                  <a:lnTo>
                                    <a:pt x="561" y="662"/>
                                  </a:lnTo>
                                  <a:lnTo>
                                    <a:pt x="542" y="672"/>
                                  </a:lnTo>
                                  <a:lnTo>
                                    <a:pt x="489" y="691"/>
                                  </a:lnTo>
                                  <a:lnTo>
                                    <a:pt x="470" y="696"/>
                                  </a:lnTo>
                                  <a:lnTo>
                                    <a:pt x="461" y="696"/>
                                  </a:lnTo>
                                  <a:lnTo>
                                    <a:pt x="321" y="696"/>
                                  </a:lnTo>
                                  <a:lnTo>
                                    <a:pt x="317" y="672"/>
                                  </a:lnTo>
                                  <a:lnTo>
                                    <a:pt x="273" y="643"/>
                                  </a:lnTo>
                                  <a:lnTo>
                                    <a:pt x="264" y="561"/>
                                  </a:lnTo>
                                  <a:lnTo>
                                    <a:pt x="264" y="528"/>
                                  </a:lnTo>
                                  <a:lnTo>
                                    <a:pt x="225" y="523"/>
                                  </a:lnTo>
                                  <a:lnTo>
                                    <a:pt x="173" y="576"/>
                                  </a:lnTo>
                                  <a:lnTo>
                                    <a:pt x="115" y="629"/>
                                  </a:lnTo>
                                  <a:lnTo>
                                    <a:pt x="48" y="633"/>
                                  </a:lnTo>
                                  <a:lnTo>
                                    <a:pt x="5" y="609"/>
                                  </a:lnTo>
                                  <a:lnTo>
                                    <a:pt x="0" y="499"/>
                                  </a:lnTo>
                                  <a:lnTo>
                                    <a:pt x="96" y="480"/>
                                  </a:lnTo>
                                  <a:lnTo>
                                    <a:pt x="129" y="456"/>
                                  </a:lnTo>
                                  <a:lnTo>
                                    <a:pt x="149" y="412"/>
                                  </a:lnTo>
                                  <a:lnTo>
                                    <a:pt x="110" y="427"/>
                                  </a:lnTo>
                                  <a:lnTo>
                                    <a:pt x="77" y="422"/>
                                  </a:lnTo>
                                  <a:lnTo>
                                    <a:pt x="5" y="412"/>
                                  </a:lnTo>
                                  <a:lnTo>
                                    <a:pt x="5" y="230"/>
                                  </a:lnTo>
                                  <a:lnTo>
                                    <a:pt x="115" y="144"/>
                                  </a:lnTo>
                                  <a:lnTo>
                                    <a:pt x="192" y="134"/>
                                  </a:lnTo>
                                  <a:lnTo>
                                    <a:pt x="230" y="134"/>
                                  </a:lnTo>
                                  <a:lnTo>
                                    <a:pt x="331" y="115"/>
                                  </a:lnTo>
                                  <a:lnTo>
                                    <a:pt x="350" y="110"/>
                                  </a:lnTo>
                                  <a:lnTo>
                                    <a:pt x="355" y="86"/>
                                  </a:lnTo>
                                  <a:lnTo>
                                    <a:pt x="360" y="0"/>
                                  </a:lnTo>
                                  <a:lnTo>
                                    <a:pt x="432" y="0"/>
                                  </a:lnTo>
                                  <a:lnTo>
                                    <a:pt x="427" y="24"/>
                                  </a:lnTo>
                                  <a:lnTo>
                                    <a:pt x="398" y="110"/>
                                  </a:lnTo>
                                  <a:lnTo>
                                    <a:pt x="341" y="168"/>
                                  </a:lnTo>
                                  <a:lnTo>
                                    <a:pt x="288" y="163"/>
                                  </a:lnTo>
                                  <a:lnTo>
                                    <a:pt x="230" y="172"/>
                                  </a:lnTo>
                                  <a:lnTo>
                                    <a:pt x="134" y="172"/>
                                  </a:lnTo>
                                  <a:lnTo>
                                    <a:pt x="120" y="172"/>
                                  </a:lnTo>
                                  <a:lnTo>
                                    <a:pt x="48" y="225"/>
                                  </a:lnTo>
                                  <a:lnTo>
                                    <a:pt x="5" y="283"/>
                                  </a:lnTo>
                                  <a:lnTo>
                                    <a:pt x="0" y="369"/>
                                  </a:lnTo>
                                  <a:lnTo>
                                    <a:pt x="57" y="369"/>
                                  </a:lnTo>
                                  <a:lnTo>
                                    <a:pt x="115" y="374"/>
                                  </a:lnTo>
                                  <a:lnTo>
                                    <a:pt x="230" y="331"/>
                                  </a:lnTo>
                                  <a:lnTo>
                                    <a:pt x="177" y="451"/>
                                  </a:lnTo>
                                  <a:lnTo>
                                    <a:pt x="115" y="523"/>
                                  </a:lnTo>
                                  <a:lnTo>
                                    <a:pt x="24" y="561"/>
                                  </a:lnTo>
                                  <a:lnTo>
                                    <a:pt x="86" y="590"/>
                                  </a:lnTo>
                                  <a:lnTo>
                                    <a:pt x="115" y="590"/>
                                  </a:lnTo>
                                  <a:lnTo>
                                    <a:pt x="225" y="489"/>
                                  </a:lnTo>
                                  <a:lnTo>
                                    <a:pt x="297" y="494"/>
                                  </a:lnTo>
                                  <a:lnTo>
                                    <a:pt x="307" y="561"/>
                                  </a:lnTo>
                                  <a:lnTo>
                                    <a:pt x="307" y="590"/>
                                  </a:lnTo>
                                  <a:lnTo>
                                    <a:pt x="345" y="619"/>
                                  </a:lnTo>
                                  <a:lnTo>
                                    <a:pt x="403" y="561"/>
                                  </a:lnTo>
                                  <a:lnTo>
                                    <a:pt x="413" y="484"/>
                                  </a:lnTo>
                                  <a:lnTo>
                                    <a:pt x="427" y="432"/>
                                  </a:lnTo>
                                  <a:lnTo>
                                    <a:pt x="432" y="355"/>
                                  </a:lnTo>
                                  <a:lnTo>
                                    <a:pt x="413" y="331"/>
                                  </a:lnTo>
                                  <a:lnTo>
                                    <a:pt x="451" y="278"/>
                                  </a:lnTo>
                                  <a:lnTo>
                                    <a:pt x="489" y="278"/>
                                  </a:lnTo>
                                  <a:lnTo>
                                    <a:pt x="513" y="273"/>
                                  </a:lnTo>
                                  <a:lnTo>
                                    <a:pt x="547" y="268"/>
                                  </a:lnTo>
                                  <a:lnTo>
                                    <a:pt x="585" y="264"/>
                                  </a:lnTo>
                                  <a:lnTo>
                                    <a:pt x="633" y="254"/>
                                  </a:lnTo>
                                  <a:lnTo>
                                    <a:pt x="677" y="244"/>
                                  </a:lnTo>
                                  <a:lnTo>
                                    <a:pt x="691" y="235"/>
                                  </a:lnTo>
                                  <a:lnTo>
                                    <a:pt x="701" y="230"/>
                                  </a:lnTo>
                                  <a:lnTo>
                                    <a:pt x="710" y="220"/>
                                  </a:lnTo>
                                  <a:lnTo>
                                    <a:pt x="729" y="216"/>
                                  </a:lnTo>
                                  <a:lnTo>
                                    <a:pt x="777" y="201"/>
                                  </a:lnTo>
                                  <a:lnTo>
                                    <a:pt x="845" y="187"/>
                                  </a:lnTo>
                                  <a:lnTo>
                                    <a:pt x="931" y="172"/>
                                  </a:lnTo>
                                  <a:lnTo>
                                    <a:pt x="1022" y="168"/>
                                  </a:lnTo>
                                  <a:lnTo>
                                    <a:pt x="1051" y="134"/>
                                  </a:lnTo>
                                  <a:lnTo>
                                    <a:pt x="1075" y="100"/>
                                  </a:lnTo>
                                  <a:lnTo>
                                    <a:pt x="1133" y="43"/>
                                  </a:lnTo>
                                  <a:lnTo>
                                    <a:pt x="1171" y="38"/>
                                  </a:lnTo>
                                  <a:lnTo>
                                    <a:pt x="1190" y="33"/>
                                  </a:lnTo>
                                  <a:lnTo>
                                    <a:pt x="1205" y="28"/>
                                  </a:lnTo>
                                  <a:lnTo>
                                    <a:pt x="1214" y="28"/>
                                  </a:lnTo>
                                  <a:lnTo>
                                    <a:pt x="1224" y="38"/>
                                  </a:lnTo>
                                  <a:lnTo>
                                    <a:pt x="1238" y="48"/>
                                  </a:lnTo>
                                  <a:lnTo>
                                    <a:pt x="1243" y="52"/>
                                  </a:lnTo>
                                  <a:lnTo>
                                    <a:pt x="1267" y="28"/>
                                  </a:lnTo>
                                  <a:lnTo>
                                    <a:pt x="1286" y="0"/>
                                  </a:lnTo>
                                  <a:lnTo>
                                    <a:pt x="1546" y="0"/>
                                  </a:lnTo>
                                  <a:lnTo>
                                    <a:pt x="1526" y="38"/>
                                  </a:lnTo>
                                  <a:lnTo>
                                    <a:pt x="1512" y="72"/>
                                  </a:lnTo>
                                  <a:lnTo>
                                    <a:pt x="1526" y="72"/>
                                  </a:lnTo>
                                  <a:lnTo>
                                    <a:pt x="1550" y="76"/>
                                  </a:lnTo>
                                  <a:lnTo>
                                    <a:pt x="1613" y="81"/>
                                  </a:lnTo>
                                  <a:lnTo>
                                    <a:pt x="1661" y="62"/>
                                  </a:lnTo>
                                  <a:lnTo>
                                    <a:pt x="1704" y="38"/>
                                  </a:lnTo>
                                  <a:lnTo>
                                    <a:pt x="1718" y="24"/>
                                  </a:lnTo>
                                  <a:lnTo>
                                    <a:pt x="1728" y="14"/>
                                  </a:lnTo>
                                  <a:lnTo>
                                    <a:pt x="1738" y="0"/>
                                  </a:lnTo>
                                  <a:lnTo>
                                    <a:pt x="2006" y="0"/>
                                  </a:lnTo>
                                  <a:lnTo>
                                    <a:pt x="2016" y="9"/>
                                  </a:lnTo>
                                  <a:lnTo>
                                    <a:pt x="2026" y="14"/>
                                  </a:lnTo>
                                  <a:lnTo>
                                    <a:pt x="2045" y="19"/>
                                  </a:lnTo>
                                  <a:lnTo>
                                    <a:pt x="2074" y="24"/>
                                  </a:lnTo>
                                  <a:lnTo>
                                    <a:pt x="2126" y="24"/>
                                  </a:lnTo>
                                  <a:lnTo>
                                    <a:pt x="2155" y="62"/>
                                  </a:lnTo>
                                  <a:lnTo>
                                    <a:pt x="2179" y="62"/>
                                  </a:lnTo>
                                  <a:lnTo>
                                    <a:pt x="2203" y="57"/>
                                  </a:lnTo>
                                  <a:lnTo>
                                    <a:pt x="2218" y="91"/>
                                  </a:lnTo>
                                  <a:lnTo>
                                    <a:pt x="2237" y="110"/>
                                  </a:lnTo>
                                  <a:lnTo>
                                    <a:pt x="2304" y="115"/>
                                  </a:lnTo>
                                  <a:lnTo>
                                    <a:pt x="2338" y="120"/>
                                  </a:lnTo>
                                  <a:lnTo>
                                    <a:pt x="2362" y="120"/>
                                  </a:lnTo>
                                  <a:lnTo>
                                    <a:pt x="2376" y="129"/>
                                  </a:lnTo>
                                  <a:lnTo>
                                    <a:pt x="2386" y="134"/>
                                  </a:lnTo>
                                  <a:lnTo>
                                    <a:pt x="2434" y="129"/>
                                  </a:lnTo>
                                  <a:lnTo>
                                    <a:pt x="2482" y="120"/>
                                  </a:lnTo>
                                  <a:lnTo>
                                    <a:pt x="2491" y="124"/>
                                  </a:lnTo>
                                  <a:lnTo>
                                    <a:pt x="2496" y="129"/>
                                  </a:lnTo>
                                  <a:lnTo>
                                    <a:pt x="2496" y="115"/>
                                  </a:lnTo>
                                  <a:lnTo>
                                    <a:pt x="2525" y="81"/>
                                  </a:lnTo>
                                  <a:lnTo>
                                    <a:pt x="2534" y="62"/>
                                  </a:lnTo>
                                  <a:lnTo>
                                    <a:pt x="2549" y="48"/>
                                  </a:lnTo>
                                  <a:lnTo>
                                    <a:pt x="2554" y="28"/>
                                  </a:lnTo>
                                  <a:lnTo>
                                    <a:pt x="2558" y="19"/>
                                  </a:lnTo>
                                  <a:lnTo>
                                    <a:pt x="2558" y="0"/>
                                  </a:lnTo>
                                  <a:lnTo>
                                    <a:pt x="2947" y="0"/>
                                  </a:lnTo>
                                  <a:lnTo>
                                    <a:pt x="2837" y="105"/>
                                  </a:lnTo>
                                  <a:lnTo>
                                    <a:pt x="2774" y="216"/>
                                  </a:lnTo>
                                  <a:lnTo>
                                    <a:pt x="2750" y="249"/>
                                  </a:lnTo>
                                  <a:lnTo>
                                    <a:pt x="2722" y="264"/>
                                  </a:lnTo>
                                  <a:lnTo>
                                    <a:pt x="2693" y="259"/>
                                  </a:lnTo>
                                  <a:lnTo>
                                    <a:pt x="2664" y="244"/>
                                  </a:lnTo>
                                  <a:lnTo>
                                    <a:pt x="2630" y="230"/>
                                  </a:lnTo>
                                  <a:lnTo>
                                    <a:pt x="2602" y="225"/>
                                  </a:lnTo>
                                  <a:lnTo>
                                    <a:pt x="2568" y="235"/>
                                  </a:lnTo>
                                  <a:lnTo>
                                    <a:pt x="2491" y="264"/>
                                  </a:lnTo>
                                  <a:lnTo>
                                    <a:pt x="2453" y="264"/>
                                  </a:lnTo>
                                  <a:lnTo>
                                    <a:pt x="2448" y="264"/>
                                  </a:lnTo>
                                  <a:lnTo>
                                    <a:pt x="2429" y="254"/>
                                  </a:lnTo>
                                  <a:lnTo>
                                    <a:pt x="2381" y="240"/>
                                  </a:lnTo>
                                  <a:lnTo>
                                    <a:pt x="2366" y="240"/>
                                  </a:lnTo>
                                  <a:lnTo>
                                    <a:pt x="2366" y="216"/>
                                  </a:lnTo>
                                  <a:lnTo>
                                    <a:pt x="2342" y="196"/>
                                  </a:lnTo>
                                  <a:lnTo>
                                    <a:pt x="2333" y="182"/>
                                  </a:lnTo>
                                  <a:lnTo>
                                    <a:pt x="2323" y="172"/>
                                  </a:lnTo>
                                  <a:lnTo>
                                    <a:pt x="2323" y="168"/>
                                  </a:lnTo>
                                  <a:lnTo>
                                    <a:pt x="2270" y="163"/>
                                  </a:lnTo>
                                  <a:lnTo>
                                    <a:pt x="2160" y="134"/>
                                  </a:lnTo>
                                  <a:lnTo>
                                    <a:pt x="2117" y="144"/>
                                  </a:lnTo>
                                  <a:lnTo>
                                    <a:pt x="2112" y="134"/>
                                  </a:lnTo>
                                  <a:lnTo>
                                    <a:pt x="2107" y="120"/>
                                  </a:lnTo>
                                  <a:lnTo>
                                    <a:pt x="2078" y="81"/>
                                  </a:lnTo>
                                  <a:lnTo>
                                    <a:pt x="2054" y="72"/>
                                  </a:lnTo>
                                  <a:lnTo>
                                    <a:pt x="2011" y="72"/>
                                  </a:lnTo>
                                  <a:lnTo>
                                    <a:pt x="1930" y="4"/>
                                  </a:lnTo>
                                  <a:lnTo>
                                    <a:pt x="1814" y="86"/>
                                  </a:lnTo>
                                  <a:lnTo>
                                    <a:pt x="1810" y="96"/>
                                  </a:lnTo>
                                  <a:lnTo>
                                    <a:pt x="1795" y="115"/>
                                  </a:lnTo>
                                  <a:lnTo>
                                    <a:pt x="1786" y="134"/>
                                  </a:lnTo>
                                  <a:lnTo>
                                    <a:pt x="1776" y="148"/>
                                  </a:lnTo>
                                  <a:lnTo>
                                    <a:pt x="1781" y="153"/>
                                  </a:lnTo>
                                  <a:lnTo>
                                    <a:pt x="1795" y="158"/>
                                  </a:lnTo>
                                  <a:lnTo>
                                    <a:pt x="1810" y="158"/>
                                  </a:lnTo>
                                  <a:lnTo>
                                    <a:pt x="1819" y="168"/>
                                  </a:lnTo>
                                  <a:lnTo>
                                    <a:pt x="1824" y="187"/>
                                  </a:lnTo>
                                  <a:lnTo>
                                    <a:pt x="1829" y="211"/>
                                  </a:lnTo>
                                  <a:lnTo>
                                    <a:pt x="1824" y="225"/>
                                  </a:lnTo>
                                  <a:lnTo>
                                    <a:pt x="1824" y="235"/>
                                  </a:lnTo>
                                  <a:lnTo>
                                    <a:pt x="1694" y="235"/>
                                  </a:lnTo>
                                  <a:lnTo>
                                    <a:pt x="1675" y="139"/>
                                  </a:lnTo>
                                  <a:lnTo>
                                    <a:pt x="1589" y="115"/>
                                  </a:lnTo>
                                  <a:lnTo>
                                    <a:pt x="1469" y="225"/>
                                  </a:lnTo>
                                  <a:lnTo>
                                    <a:pt x="1426" y="153"/>
                                  </a:lnTo>
                                  <a:lnTo>
                                    <a:pt x="1430" y="148"/>
                                  </a:lnTo>
                                  <a:lnTo>
                                    <a:pt x="1440" y="139"/>
                                  </a:lnTo>
                                  <a:lnTo>
                                    <a:pt x="1454" y="105"/>
                                  </a:lnTo>
                                  <a:lnTo>
                                    <a:pt x="1435" y="62"/>
                                  </a:lnTo>
                                  <a:lnTo>
                                    <a:pt x="1430" y="48"/>
                                  </a:lnTo>
                                  <a:lnTo>
                                    <a:pt x="1426" y="43"/>
                                  </a:lnTo>
                                  <a:lnTo>
                                    <a:pt x="1368" y="48"/>
                                  </a:lnTo>
                                  <a:lnTo>
                                    <a:pt x="1358" y="52"/>
                                  </a:lnTo>
                                  <a:lnTo>
                                    <a:pt x="1334" y="62"/>
                                  </a:lnTo>
                                  <a:lnTo>
                                    <a:pt x="1305" y="81"/>
                                  </a:lnTo>
                                  <a:lnTo>
                                    <a:pt x="1286" y="105"/>
                                  </a:lnTo>
                                  <a:lnTo>
                                    <a:pt x="1281" y="124"/>
                                  </a:lnTo>
                                  <a:lnTo>
                                    <a:pt x="1272" y="158"/>
                                  </a:lnTo>
                                  <a:lnTo>
                                    <a:pt x="1267" y="187"/>
                                  </a:lnTo>
                                  <a:lnTo>
                                    <a:pt x="1262" y="201"/>
                                  </a:lnTo>
                                  <a:lnTo>
                                    <a:pt x="1277" y="211"/>
                                  </a:lnTo>
                                  <a:lnTo>
                                    <a:pt x="1286" y="225"/>
                                  </a:lnTo>
                                  <a:lnTo>
                                    <a:pt x="1262" y="288"/>
                                  </a:lnTo>
                                  <a:lnTo>
                                    <a:pt x="1253" y="307"/>
                                  </a:lnTo>
                                  <a:lnTo>
                                    <a:pt x="1248" y="316"/>
                                  </a:lnTo>
                                  <a:lnTo>
                                    <a:pt x="1248" y="307"/>
                                  </a:lnTo>
                                  <a:lnTo>
                                    <a:pt x="1243" y="283"/>
                                  </a:lnTo>
                                  <a:lnTo>
                                    <a:pt x="1233" y="235"/>
                                  </a:lnTo>
                                  <a:lnTo>
                                    <a:pt x="1205" y="244"/>
                                  </a:lnTo>
                                  <a:lnTo>
                                    <a:pt x="1171" y="254"/>
                                  </a:lnTo>
                                  <a:lnTo>
                                    <a:pt x="1142" y="264"/>
                                  </a:lnTo>
                                  <a:lnTo>
                                    <a:pt x="1128" y="268"/>
                                  </a:lnTo>
                                  <a:lnTo>
                                    <a:pt x="1022" y="350"/>
                                  </a:lnTo>
                                  <a:lnTo>
                                    <a:pt x="907" y="345"/>
                                  </a:lnTo>
                                  <a:lnTo>
                                    <a:pt x="849" y="355"/>
                                  </a:lnTo>
                                  <a:lnTo>
                                    <a:pt x="825" y="355"/>
                                  </a:lnTo>
                                  <a:lnTo>
                                    <a:pt x="768" y="364"/>
                                  </a:lnTo>
                                  <a:lnTo>
                                    <a:pt x="710" y="369"/>
                                  </a:lnTo>
                                  <a:lnTo>
                                    <a:pt x="681" y="369"/>
                                  </a:lnTo>
                                  <a:lnTo>
                                    <a:pt x="629" y="456"/>
                                  </a:lnTo>
                                  <a:lnTo>
                                    <a:pt x="614" y="609"/>
                                  </a:lnTo>
                                  <a:lnTo>
                                    <a:pt x="662" y="667"/>
                                  </a:lnTo>
                                  <a:lnTo>
                                    <a:pt x="729" y="701"/>
                                  </a:lnTo>
                                  <a:lnTo>
                                    <a:pt x="801" y="705"/>
                                  </a:lnTo>
                                  <a:lnTo>
                                    <a:pt x="811" y="701"/>
                                  </a:lnTo>
                                  <a:lnTo>
                                    <a:pt x="835" y="696"/>
                                  </a:lnTo>
                                  <a:lnTo>
                                    <a:pt x="907" y="686"/>
                                  </a:lnTo>
                                  <a:lnTo>
                                    <a:pt x="979" y="739"/>
                                  </a:lnTo>
                                  <a:lnTo>
                                    <a:pt x="1008" y="753"/>
                                  </a:lnTo>
                                  <a:lnTo>
                                    <a:pt x="1017" y="758"/>
                                  </a:lnTo>
                                  <a:lnTo>
                                    <a:pt x="1104" y="705"/>
                                  </a:lnTo>
                                  <a:lnTo>
                                    <a:pt x="1094" y="715"/>
                                  </a:lnTo>
                                  <a:lnTo>
                                    <a:pt x="1080" y="744"/>
                                  </a:lnTo>
                                  <a:lnTo>
                                    <a:pt x="1070" y="773"/>
                                  </a:lnTo>
                                  <a:lnTo>
                                    <a:pt x="1070" y="797"/>
                                  </a:lnTo>
                                  <a:lnTo>
                                    <a:pt x="1099" y="825"/>
                                  </a:lnTo>
                                  <a:lnTo>
                                    <a:pt x="1171" y="830"/>
                                  </a:lnTo>
                                  <a:lnTo>
                                    <a:pt x="1190" y="835"/>
                                  </a:lnTo>
                                  <a:lnTo>
                                    <a:pt x="1200" y="835"/>
                                  </a:lnTo>
                                  <a:lnTo>
                                    <a:pt x="1185" y="902"/>
                                  </a:lnTo>
                                  <a:lnTo>
                                    <a:pt x="1176" y="912"/>
                                  </a:lnTo>
                                  <a:lnTo>
                                    <a:pt x="1161" y="941"/>
                                  </a:lnTo>
                                  <a:lnTo>
                                    <a:pt x="1118" y="1013"/>
                                  </a:lnTo>
                                  <a:lnTo>
                                    <a:pt x="1113" y="1032"/>
                                  </a:lnTo>
                                  <a:lnTo>
                                    <a:pt x="1113" y="1037"/>
                                  </a:lnTo>
                                  <a:lnTo>
                                    <a:pt x="1209" y="1065"/>
                                  </a:lnTo>
                                  <a:lnTo>
                                    <a:pt x="1257" y="1061"/>
                                  </a:lnTo>
                                  <a:lnTo>
                                    <a:pt x="1305" y="1032"/>
                                  </a:lnTo>
                                  <a:lnTo>
                                    <a:pt x="1373" y="955"/>
                                  </a:lnTo>
                                  <a:lnTo>
                                    <a:pt x="1440" y="921"/>
                                  </a:lnTo>
                                  <a:lnTo>
                                    <a:pt x="1474" y="907"/>
                                  </a:lnTo>
                                  <a:lnTo>
                                    <a:pt x="1502" y="1008"/>
                                  </a:lnTo>
                                  <a:lnTo>
                                    <a:pt x="1478" y="1113"/>
                                  </a:lnTo>
                                  <a:lnTo>
                                    <a:pt x="1377" y="1243"/>
                                  </a:lnTo>
                                  <a:lnTo>
                                    <a:pt x="1382" y="1248"/>
                                  </a:lnTo>
                                  <a:lnTo>
                                    <a:pt x="1392" y="1257"/>
                                  </a:lnTo>
                                  <a:lnTo>
                                    <a:pt x="1430" y="1281"/>
                                  </a:lnTo>
                                  <a:lnTo>
                                    <a:pt x="1435" y="1306"/>
                                  </a:lnTo>
                                  <a:lnTo>
                                    <a:pt x="1435" y="1368"/>
                                  </a:lnTo>
                                  <a:lnTo>
                                    <a:pt x="1440" y="1387"/>
                                  </a:lnTo>
                                  <a:lnTo>
                                    <a:pt x="1474" y="1397"/>
                                  </a:lnTo>
                                  <a:lnTo>
                                    <a:pt x="1517" y="1397"/>
                                  </a:lnTo>
                                  <a:lnTo>
                                    <a:pt x="1550" y="1387"/>
                                  </a:lnTo>
                                  <a:lnTo>
                                    <a:pt x="1560" y="1382"/>
                                  </a:lnTo>
                                  <a:lnTo>
                                    <a:pt x="1565" y="1382"/>
                                  </a:lnTo>
                                  <a:lnTo>
                                    <a:pt x="1560" y="1392"/>
                                  </a:lnTo>
                                  <a:lnTo>
                                    <a:pt x="1550" y="1411"/>
                                  </a:lnTo>
                                  <a:lnTo>
                                    <a:pt x="1541" y="1469"/>
                                  </a:lnTo>
                                  <a:lnTo>
                                    <a:pt x="1550" y="1507"/>
                                  </a:lnTo>
                                  <a:lnTo>
                                    <a:pt x="1574" y="1517"/>
                                  </a:lnTo>
                                  <a:lnTo>
                                    <a:pt x="1589" y="1522"/>
                                  </a:lnTo>
                                  <a:lnTo>
                                    <a:pt x="1685" y="1483"/>
                                  </a:lnTo>
                                  <a:lnTo>
                                    <a:pt x="1642" y="1579"/>
                                  </a:lnTo>
                                  <a:lnTo>
                                    <a:pt x="1646" y="1589"/>
                                  </a:lnTo>
                                  <a:lnTo>
                                    <a:pt x="1651" y="1622"/>
                                  </a:lnTo>
                                  <a:lnTo>
                                    <a:pt x="1670" y="1694"/>
                                  </a:lnTo>
                                  <a:lnTo>
                                    <a:pt x="1675" y="1714"/>
                                  </a:lnTo>
                                  <a:lnTo>
                                    <a:pt x="1675" y="1718"/>
                                  </a:lnTo>
                                  <a:lnTo>
                                    <a:pt x="1685" y="1718"/>
                                  </a:lnTo>
                                  <a:lnTo>
                                    <a:pt x="1704" y="1723"/>
                                  </a:lnTo>
                                  <a:lnTo>
                                    <a:pt x="1738" y="1742"/>
                                  </a:lnTo>
                                  <a:lnTo>
                                    <a:pt x="1752" y="1747"/>
                                  </a:lnTo>
                                  <a:lnTo>
                                    <a:pt x="1757" y="1752"/>
                                  </a:lnTo>
                                  <a:lnTo>
                                    <a:pt x="1786" y="1843"/>
                                  </a:lnTo>
                                  <a:lnTo>
                                    <a:pt x="1877" y="1858"/>
                                  </a:lnTo>
                                  <a:lnTo>
                                    <a:pt x="1915" y="1925"/>
                                  </a:lnTo>
                                  <a:lnTo>
                                    <a:pt x="1901" y="2064"/>
                                  </a:lnTo>
                                  <a:lnTo>
                                    <a:pt x="1939" y="2069"/>
                                  </a:lnTo>
                                  <a:lnTo>
                                    <a:pt x="2002" y="2074"/>
                                  </a:lnTo>
                                  <a:lnTo>
                                    <a:pt x="2040" y="2117"/>
                                  </a:lnTo>
                                  <a:lnTo>
                                    <a:pt x="2155" y="2035"/>
                                  </a:lnTo>
                                  <a:lnTo>
                                    <a:pt x="2261" y="2016"/>
                                  </a:lnTo>
                                  <a:lnTo>
                                    <a:pt x="2280" y="2045"/>
                                  </a:lnTo>
                                  <a:lnTo>
                                    <a:pt x="2280" y="2136"/>
                                  </a:lnTo>
                                  <a:lnTo>
                                    <a:pt x="2342" y="2151"/>
                                  </a:lnTo>
                                  <a:lnTo>
                                    <a:pt x="2371" y="2165"/>
                                  </a:lnTo>
                                  <a:lnTo>
                                    <a:pt x="2304" y="2266"/>
                                  </a:lnTo>
                                  <a:lnTo>
                                    <a:pt x="2270" y="2299"/>
                                  </a:lnTo>
                                  <a:lnTo>
                                    <a:pt x="2232" y="2299"/>
                                  </a:lnTo>
                                  <a:lnTo>
                                    <a:pt x="2256" y="2160"/>
                                  </a:lnTo>
                                  <a:lnTo>
                                    <a:pt x="2237" y="2151"/>
                                  </a:lnTo>
                                  <a:lnTo>
                                    <a:pt x="2237" y="2064"/>
                                  </a:lnTo>
                                  <a:lnTo>
                                    <a:pt x="2155" y="2045"/>
                                  </a:lnTo>
                                  <a:lnTo>
                                    <a:pt x="2107" y="2155"/>
                                  </a:lnTo>
                                  <a:lnTo>
                                    <a:pt x="2045" y="2199"/>
                                  </a:lnTo>
                                  <a:lnTo>
                                    <a:pt x="2016" y="2261"/>
                                  </a:lnTo>
                                  <a:lnTo>
                                    <a:pt x="2016" y="2290"/>
                                  </a:lnTo>
                                  <a:lnTo>
                                    <a:pt x="2050" y="2295"/>
                                  </a:lnTo>
                                  <a:lnTo>
                                    <a:pt x="2112" y="2314"/>
                                  </a:lnTo>
                                  <a:lnTo>
                                    <a:pt x="2117" y="2419"/>
                                  </a:lnTo>
                                  <a:lnTo>
                                    <a:pt x="2232" y="2415"/>
                                  </a:lnTo>
                                  <a:lnTo>
                                    <a:pt x="2251" y="2491"/>
                                  </a:lnTo>
                                  <a:lnTo>
                                    <a:pt x="1992" y="2717"/>
                                  </a:lnTo>
                                  <a:lnTo>
                                    <a:pt x="2011" y="2828"/>
                                  </a:lnTo>
                                  <a:lnTo>
                                    <a:pt x="2011" y="2866"/>
                                  </a:lnTo>
                                  <a:lnTo>
                                    <a:pt x="2040" y="2928"/>
                                  </a:lnTo>
                                  <a:lnTo>
                                    <a:pt x="2122" y="2828"/>
                                  </a:lnTo>
                                  <a:lnTo>
                                    <a:pt x="2122" y="2741"/>
                                  </a:lnTo>
                                  <a:lnTo>
                                    <a:pt x="2150" y="2679"/>
                                  </a:lnTo>
                                  <a:lnTo>
                                    <a:pt x="2203" y="2722"/>
                                  </a:lnTo>
                                  <a:lnTo>
                                    <a:pt x="2208" y="2837"/>
                                  </a:lnTo>
                                  <a:lnTo>
                                    <a:pt x="2074" y="2943"/>
                                  </a:lnTo>
                                  <a:lnTo>
                                    <a:pt x="2136" y="2962"/>
                                  </a:lnTo>
                                  <a:lnTo>
                                    <a:pt x="2165" y="2962"/>
                                  </a:lnTo>
                                  <a:lnTo>
                                    <a:pt x="2227" y="2943"/>
                                  </a:lnTo>
                                  <a:lnTo>
                                    <a:pt x="2270" y="2895"/>
                                  </a:lnTo>
                                  <a:lnTo>
                                    <a:pt x="2318" y="2900"/>
                                  </a:lnTo>
                                  <a:lnTo>
                                    <a:pt x="2328" y="2948"/>
                                  </a:lnTo>
                                  <a:lnTo>
                                    <a:pt x="2381" y="2962"/>
                                  </a:lnTo>
                                  <a:lnTo>
                                    <a:pt x="2419" y="2938"/>
                                  </a:lnTo>
                                  <a:lnTo>
                                    <a:pt x="2438" y="2828"/>
                                  </a:lnTo>
                                  <a:lnTo>
                                    <a:pt x="2424" y="2794"/>
                                  </a:lnTo>
                                  <a:lnTo>
                                    <a:pt x="2371" y="2784"/>
                                  </a:lnTo>
                                  <a:lnTo>
                                    <a:pt x="2309" y="2789"/>
                                  </a:lnTo>
                                  <a:lnTo>
                                    <a:pt x="2314" y="2717"/>
                                  </a:lnTo>
                                  <a:lnTo>
                                    <a:pt x="2376" y="2611"/>
                                  </a:lnTo>
                                  <a:lnTo>
                                    <a:pt x="2472" y="2635"/>
                                  </a:lnTo>
                                  <a:lnTo>
                                    <a:pt x="2611" y="2607"/>
                                  </a:lnTo>
                                  <a:lnTo>
                                    <a:pt x="2611" y="2727"/>
                                  </a:lnTo>
                                  <a:lnTo>
                                    <a:pt x="2645" y="2832"/>
                                  </a:lnTo>
                                  <a:lnTo>
                                    <a:pt x="2645" y="2909"/>
                                  </a:lnTo>
                                  <a:lnTo>
                                    <a:pt x="2722" y="2871"/>
                                  </a:lnTo>
                                  <a:lnTo>
                                    <a:pt x="2779" y="2890"/>
                                  </a:lnTo>
                                  <a:lnTo>
                                    <a:pt x="2808" y="2972"/>
                                  </a:lnTo>
                                  <a:lnTo>
                                    <a:pt x="2851" y="2972"/>
                                  </a:lnTo>
                                  <a:lnTo>
                                    <a:pt x="2918" y="2938"/>
                                  </a:lnTo>
                                  <a:lnTo>
                                    <a:pt x="2947" y="2900"/>
                                  </a:lnTo>
                                  <a:lnTo>
                                    <a:pt x="2976" y="2919"/>
                                  </a:lnTo>
                                  <a:lnTo>
                                    <a:pt x="2976" y="2948"/>
                                  </a:lnTo>
                                  <a:lnTo>
                                    <a:pt x="3010" y="3000"/>
                                  </a:lnTo>
                                  <a:lnTo>
                                    <a:pt x="3072" y="2986"/>
                                  </a:lnTo>
                                  <a:lnTo>
                                    <a:pt x="3130" y="2924"/>
                                  </a:lnTo>
                                  <a:lnTo>
                                    <a:pt x="3197" y="2832"/>
                                  </a:lnTo>
                                  <a:lnTo>
                                    <a:pt x="3202" y="2808"/>
                                  </a:lnTo>
                                  <a:lnTo>
                                    <a:pt x="3173" y="2808"/>
                                  </a:lnTo>
                                  <a:lnTo>
                                    <a:pt x="3062" y="2794"/>
                                  </a:lnTo>
                                  <a:lnTo>
                                    <a:pt x="2976" y="2804"/>
                                  </a:lnTo>
                                  <a:lnTo>
                                    <a:pt x="3000" y="2712"/>
                                  </a:lnTo>
                                  <a:lnTo>
                                    <a:pt x="3062" y="2635"/>
                                  </a:lnTo>
                                  <a:lnTo>
                                    <a:pt x="3149" y="2573"/>
                                  </a:lnTo>
                                  <a:lnTo>
                                    <a:pt x="3230" y="2530"/>
                                  </a:lnTo>
                                  <a:lnTo>
                                    <a:pt x="3269" y="2511"/>
                                  </a:lnTo>
                                  <a:lnTo>
                                    <a:pt x="3264" y="2602"/>
                                  </a:lnTo>
                                  <a:lnTo>
                                    <a:pt x="3274" y="2621"/>
                                  </a:lnTo>
                                  <a:lnTo>
                                    <a:pt x="3293" y="2621"/>
                                  </a:lnTo>
                                  <a:lnTo>
                                    <a:pt x="3312" y="2578"/>
                                  </a:lnTo>
                                  <a:lnTo>
                                    <a:pt x="3298" y="2477"/>
                                  </a:lnTo>
                                  <a:lnTo>
                                    <a:pt x="3250" y="2434"/>
                                  </a:lnTo>
                                  <a:lnTo>
                                    <a:pt x="3178" y="2391"/>
                                  </a:lnTo>
                                  <a:lnTo>
                                    <a:pt x="3158" y="2395"/>
                                  </a:lnTo>
                                  <a:lnTo>
                                    <a:pt x="3158" y="2376"/>
                                  </a:lnTo>
                                  <a:lnTo>
                                    <a:pt x="3182" y="2251"/>
                                  </a:lnTo>
                                  <a:lnTo>
                                    <a:pt x="3130" y="2151"/>
                                  </a:lnTo>
                                  <a:lnTo>
                                    <a:pt x="3173" y="2117"/>
                                  </a:lnTo>
                                  <a:lnTo>
                                    <a:pt x="3293" y="2107"/>
                                  </a:lnTo>
                                  <a:lnTo>
                                    <a:pt x="3326" y="1997"/>
                                  </a:lnTo>
                                  <a:lnTo>
                                    <a:pt x="3264" y="1992"/>
                                  </a:lnTo>
                                  <a:lnTo>
                                    <a:pt x="3221" y="1992"/>
                                  </a:lnTo>
                                  <a:lnTo>
                                    <a:pt x="3221" y="1882"/>
                                  </a:lnTo>
                                  <a:lnTo>
                                    <a:pt x="3178" y="1838"/>
                                  </a:lnTo>
                                  <a:lnTo>
                                    <a:pt x="3106" y="1925"/>
                                  </a:lnTo>
                                  <a:lnTo>
                                    <a:pt x="3086" y="2006"/>
                                  </a:lnTo>
                                  <a:lnTo>
                                    <a:pt x="3086" y="2040"/>
                                  </a:lnTo>
                                  <a:lnTo>
                                    <a:pt x="3058" y="2069"/>
                                  </a:lnTo>
                                  <a:lnTo>
                                    <a:pt x="3038" y="2045"/>
                                  </a:lnTo>
                                  <a:lnTo>
                                    <a:pt x="3034" y="2026"/>
                                  </a:lnTo>
                                  <a:lnTo>
                                    <a:pt x="3024" y="2002"/>
                                  </a:lnTo>
                                  <a:lnTo>
                                    <a:pt x="3019" y="1978"/>
                                  </a:lnTo>
                                  <a:lnTo>
                                    <a:pt x="3010" y="1949"/>
                                  </a:lnTo>
                                  <a:lnTo>
                                    <a:pt x="3029" y="1901"/>
                                  </a:lnTo>
                                  <a:lnTo>
                                    <a:pt x="3043" y="1886"/>
                                  </a:lnTo>
                                  <a:lnTo>
                                    <a:pt x="3062" y="1867"/>
                                  </a:lnTo>
                                  <a:lnTo>
                                    <a:pt x="3115" y="1829"/>
                                  </a:lnTo>
                                  <a:lnTo>
                                    <a:pt x="3158" y="1795"/>
                                  </a:lnTo>
                                  <a:lnTo>
                                    <a:pt x="3173" y="1786"/>
                                  </a:lnTo>
                                  <a:lnTo>
                                    <a:pt x="3178" y="1781"/>
                                  </a:lnTo>
                                  <a:lnTo>
                                    <a:pt x="3211" y="1704"/>
                                  </a:lnTo>
                                  <a:lnTo>
                                    <a:pt x="3245" y="1642"/>
                                  </a:lnTo>
                                  <a:lnTo>
                                    <a:pt x="3269" y="1598"/>
                                  </a:lnTo>
                                  <a:lnTo>
                                    <a:pt x="3274" y="1589"/>
                                  </a:lnTo>
                                  <a:lnTo>
                                    <a:pt x="3278" y="1584"/>
                                  </a:lnTo>
                                  <a:lnTo>
                                    <a:pt x="3240" y="1555"/>
                                  </a:lnTo>
                                  <a:lnTo>
                                    <a:pt x="3206" y="1541"/>
                                  </a:lnTo>
                                  <a:lnTo>
                                    <a:pt x="3168" y="1541"/>
                                  </a:lnTo>
                                  <a:lnTo>
                                    <a:pt x="3149" y="1555"/>
                                  </a:lnTo>
                                  <a:lnTo>
                                    <a:pt x="3120" y="1574"/>
                                  </a:lnTo>
                                  <a:lnTo>
                                    <a:pt x="3082" y="1656"/>
                                  </a:lnTo>
                                  <a:lnTo>
                                    <a:pt x="3062" y="1694"/>
                                  </a:lnTo>
                                  <a:lnTo>
                                    <a:pt x="3058" y="1704"/>
                                  </a:lnTo>
                                  <a:lnTo>
                                    <a:pt x="3058" y="1709"/>
                                  </a:lnTo>
                                  <a:lnTo>
                                    <a:pt x="3048" y="1714"/>
                                  </a:lnTo>
                                  <a:lnTo>
                                    <a:pt x="3024" y="1723"/>
                                  </a:lnTo>
                                  <a:lnTo>
                                    <a:pt x="2986" y="1738"/>
                                  </a:lnTo>
                                  <a:lnTo>
                                    <a:pt x="2947" y="1762"/>
                                  </a:lnTo>
                                  <a:lnTo>
                                    <a:pt x="2899" y="1805"/>
                                  </a:lnTo>
                                  <a:lnTo>
                                    <a:pt x="2870" y="1829"/>
                                  </a:lnTo>
                                  <a:lnTo>
                                    <a:pt x="2832" y="1848"/>
                                  </a:lnTo>
                                  <a:lnTo>
                                    <a:pt x="2789" y="1848"/>
                                  </a:lnTo>
                                  <a:lnTo>
                                    <a:pt x="2770" y="1834"/>
                                  </a:lnTo>
                                  <a:lnTo>
                                    <a:pt x="2741" y="1810"/>
                                  </a:lnTo>
                                  <a:lnTo>
                                    <a:pt x="2736" y="1810"/>
                                  </a:lnTo>
                                  <a:lnTo>
                                    <a:pt x="2746" y="1805"/>
                                  </a:lnTo>
                                  <a:lnTo>
                                    <a:pt x="2779" y="1786"/>
                                  </a:lnTo>
                                  <a:lnTo>
                                    <a:pt x="2822" y="1762"/>
                                  </a:lnTo>
                                  <a:lnTo>
                                    <a:pt x="2837" y="1757"/>
                                  </a:lnTo>
                                  <a:lnTo>
                                    <a:pt x="2842" y="1752"/>
                                  </a:lnTo>
                                  <a:lnTo>
                                    <a:pt x="2851" y="1742"/>
                                  </a:lnTo>
                                  <a:lnTo>
                                    <a:pt x="2866" y="1723"/>
                                  </a:lnTo>
                                  <a:lnTo>
                                    <a:pt x="2899" y="1694"/>
                                  </a:lnTo>
                                  <a:lnTo>
                                    <a:pt x="2880" y="1661"/>
                                  </a:lnTo>
                                  <a:lnTo>
                                    <a:pt x="2880" y="1627"/>
                                  </a:lnTo>
                                  <a:lnTo>
                                    <a:pt x="2890" y="1594"/>
                                  </a:lnTo>
                                  <a:lnTo>
                                    <a:pt x="2904" y="1565"/>
                                  </a:lnTo>
                                  <a:lnTo>
                                    <a:pt x="2938" y="1522"/>
                                  </a:lnTo>
                                  <a:lnTo>
                                    <a:pt x="2952" y="1512"/>
                                  </a:lnTo>
                                  <a:lnTo>
                                    <a:pt x="2957" y="1507"/>
                                  </a:lnTo>
                                  <a:lnTo>
                                    <a:pt x="2981" y="1474"/>
                                  </a:lnTo>
                                  <a:lnTo>
                                    <a:pt x="2990" y="1454"/>
                                  </a:lnTo>
                                  <a:lnTo>
                                    <a:pt x="2986" y="1430"/>
                                  </a:lnTo>
                                  <a:lnTo>
                                    <a:pt x="2981" y="1430"/>
                                  </a:lnTo>
                                  <a:lnTo>
                                    <a:pt x="2952" y="1421"/>
                                  </a:lnTo>
                                  <a:lnTo>
                                    <a:pt x="2947" y="1416"/>
                                  </a:lnTo>
                                  <a:lnTo>
                                    <a:pt x="2938" y="1421"/>
                                  </a:lnTo>
                                  <a:lnTo>
                                    <a:pt x="2918" y="1426"/>
                                  </a:lnTo>
                                  <a:lnTo>
                                    <a:pt x="2866" y="1440"/>
                                  </a:lnTo>
                                  <a:lnTo>
                                    <a:pt x="2842" y="1421"/>
                                  </a:lnTo>
                                  <a:lnTo>
                                    <a:pt x="2827" y="1397"/>
                                  </a:lnTo>
                                  <a:lnTo>
                                    <a:pt x="2818" y="1373"/>
                                  </a:lnTo>
                                  <a:lnTo>
                                    <a:pt x="2813" y="1363"/>
                                  </a:lnTo>
                                  <a:lnTo>
                                    <a:pt x="2746" y="1330"/>
                                  </a:lnTo>
                                  <a:lnTo>
                                    <a:pt x="2746" y="1281"/>
                                  </a:lnTo>
                                  <a:lnTo>
                                    <a:pt x="2755" y="1243"/>
                                  </a:lnTo>
                                  <a:lnTo>
                                    <a:pt x="2774" y="1224"/>
                                  </a:lnTo>
                                  <a:lnTo>
                                    <a:pt x="2808" y="1200"/>
                                  </a:lnTo>
                                  <a:lnTo>
                                    <a:pt x="2837" y="1185"/>
                                  </a:lnTo>
                                  <a:lnTo>
                                    <a:pt x="2894" y="1166"/>
                                  </a:lnTo>
                                  <a:lnTo>
                                    <a:pt x="2947" y="1166"/>
                                  </a:lnTo>
                                  <a:lnTo>
                                    <a:pt x="2952" y="1161"/>
                                  </a:lnTo>
                                  <a:lnTo>
                                    <a:pt x="2962" y="1157"/>
                                  </a:lnTo>
                                  <a:lnTo>
                                    <a:pt x="2990" y="1128"/>
                                  </a:lnTo>
                                  <a:lnTo>
                                    <a:pt x="3019" y="1094"/>
                                  </a:lnTo>
                                  <a:lnTo>
                                    <a:pt x="3038" y="1065"/>
                                  </a:lnTo>
                                  <a:lnTo>
                                    <a:pt x="3130" y="974"/>
                                  </a:lnTo>
                                  <a:lnTo>
                                    <a:pt x="3163" y="941"/>
                                  </a:lnTo>
                                  <a:lnTo>
                                    <a:pt x="3173" y="931"/>
                                  </a:lnTo>
                                  <a:lnTo>
                                    <a:pt x="3178" y="926"/>
                                  </a:lnTo>
                                  <a:lnTo>
                                    <a:pt x="3187" y="917"/>
                                  </a:lnTo>
                                  <a:lnTo>
                                    <a:pt x="3206" y="888"/>
                                  </a:lnTo>
                                  <a:lnTo>
                                    <a:pt x="3216" y="859"/>
                                  </a:lnTo>
                                  <a:lnTo>
                                    <a:pt x="3182" y="849"/>
                                  </a:lnTo>
                                  <a:lnTo>
                                    <a:pt x="3154" y="830"/>
                                  </a:lnTo>
                                  <a:lnTo>
                                    <a:pt x="3139" y="816"/>
                                  </a:lnTo>
                                  <a:lnTo>
                                    <a:pt x="3125" y="806"/>
                                  </a:lnTo>
                                  <a:lnTo>
                                    <a:pt x="3101" y="787"/>
                                  </a:lnTo>
                                  <a:lnTo>
                                    <a:pt x="3149" y="763"/>
                                  </a:lnTo>
                                  <a:lnTo>
                                    <a:pt x="3192" y="753"/>
                                  </a:lnTo>
                                  <a:lnTo>
                                    <a:pt x="3221" y="749"/>
                                  </a:lnTo>
                                  <a:lnTo>
                                    <a:pt x="3235" y="749"/>
                                  </a:lnTo>
                                  <a:lnTo>
                                    <a:pt x="3293" y="749"/>
                                  </a:lnTo>
                                  <a:lnTo>
                                    <a:pt x="3302" y="753"/>
                                  </a:lnTo>
                                  <a:lnTo>
                                    <a:pt x="3326" y="768"/>
                                  </a:lnTo>
                                  <a:lnTo>
                                    <a:pt x="3350" y="792"/>
                                  </a:lnTo>
                                  <a:lnTo>
                                    <a:pt x="3365" y="825"/>
                                  </a:lnTo>
                                  <a:lnTo>
                                    <a:pt x="3360" y="897"/>
                                  </a:lnTo>
                                  <a:lnTo>
                                    <a:pt x="3350" y="921"/>
                                  </a:lnTo>
                                  <a:lnTo>
                                    <a:pt x="3350" y="931"/>
                                  </a:lnTo>
                                  <a:lnTo>
                                    <a:pt x="3322" y="1013"/>
                                  </a:lnTo>
                                  <a:lnTo>
                                    <a:pt x="3326" y="1022"/>
                                  </a:lnTo>
                                  <a:lnTo>
                                    <a:pt x="3336" y="1046"/>
                                  </a:lnTo>
                                  <a:lnTo>
                                    <a:pt x="3360" y="1070"/>
                                  </a:lnTo>
                                  <a:lnTo>
                                    <a:pt x="3379" y="1080"/>
                                  </a:lnTo>
                                  <a:lnTo>
                                    <a:pt x="3398" y="1080"/>
                                  </a:lnTo>
                                  <a:lnTo>
                                    <a:pt x="3394" y="1085"/>
                                  </a:lnTo>
                                  <a:lnTo>
                                    <a:pt x="3403" y="1089"/>
                                  </a:lnTo>
                                  <a:lnTo>
                                    <a:pt x="3418" y="1094"/>
                                  </a:lnTo>
                                  <a:lnTo>
                                    <a:pt x="3437" y="1099"/>
                                  </a:lnTo>
                                  <a:lnTo>
                                    <a:pt x="3432" y="1128"/>
                                  </a:lnTo>
                                  <a:lnTo>
                                    <a:pt x="3422" y="1152"/>
                                  </a:lnTo>
                                  <a:lnTo>
                                    <a:pt x="3413" y="1166"/>
                                  </a:lnTo>
                                  <a:lnTo>
                                    <a:pt x="3398" y="1176"/>
                                  </a:lnTo>
                                  <a:lnTo>
                                    <a:pt x="3355" y="1176"/>
                                  </a:lnTo>
                                  <a:lnTo>
                                    <a:pt x="3298" y="1195"/>
                                  </a:lnTo>
                                  <a:lnTo>
                                    <a:pt x="3269" y="1214"/>
                                  </a:lnTo>
                                  <a:lnTo>
                                    <a:pt x="3240" y="1243"/>
                                  </a:lnTo>
                                  <a:lnTo>
                                    <a:pt x="3240" y="1291"/>
                                  </a:lnTo>
                                  <a:lnTo>
                                    <a:pt x="3283" y="1286"/>
                                  </a:lnTo>
                                  <a:lnTo>
                                    <a:pt x="3312" y="1286"/>
                                  </a:lnTo>
                                  <a:lnTo>
                                    <a:pt x="3360" y="1281"/>
                                  </a:lnTo>
                                  <a:lnTo>
                                    <a:pt x="3370" y="1296"/>
                                  </a:lnTo>
                                  <a:lnTo>
                                    <a:pt x="3374" y="1320"/>
                                  </a:lnTo>
                                  <a:lnTo>
                                    <a:pt x="3374" y="1373"/>
                                  </a:lnTo>
                                  <a:lnTo>
                                    <a:pt x="3365" y="1397"/>
                                  </a:lnTo>
                                  <a:lnTo>
                                    <a:pt x="3365" y="1421"/>
                                  </a:lnTo>
                                  <a:lnTo>
                                    <a:pt x="3355" y="1440"/>
                                  </a:lnTo>
                                  <a:lnTo>
                                    <a:pt x="3322" y="1536"/>
                                  </a:lnTo>
                                  <a:lnTo>
                                    <a:pt x="3307" y="1570"/>
                                  </a:lnTo>
                                  <a:lnTo>
                                    <a:pt x="3298" y="1579"/>
                                  </a:lnTo>
                                  <a:lnTo>
                                    <a:pt x="3298" y="1584"/>
                                  </a:lnTo>
                                  <a:lnTo>
                                    <a:pt x="3346" y="1627"/>
                                  </a:lnTo>
                                  <a:lnTo>
                                    <a:pt x="3384" y="1685"/>
                                  </a:lnTo>
                                  <a:lnTo>
                                    <a:pt x="3389" y="1704"/>
                                  </a:lnTo>
                                  <a:lnTo>
                                    <a:pt x="3451" y="1757"/>
                                  </a:lnTo>
                                  <a:lnTo>
                                    <a:pt x="3494" y="1949"/>
                                  </a:lnTo>
                                  <a:lnTo>
                                    <a:pt x="3523" y="1949"/>
                                  </a:lnTo>
                                  <a:lnTo>
                                    <a:pt x="3590" y="1968"/>
                                  </a:lnTo>
                                  <a:lnTo>
                                    <a:pt x="3754" y="1973"/>
                                  </a:lnTo>
                                  <a:lnTo>
                                    <a:pt x="3802" y="1978"/>
                                  </a:lnTo>
                                  <a:lnTo>
                                    <a:pt x="3821" y="2030"/>
                                  </a:lnTo>
                                  <a:lnTo>
                                    <a:pt x="3826" y="2064"/>
                                  </a:lnTo>
                                  <a:lnTo>
                                    <a:pt x="3850" y="2064"/>
                                  </a:lnTo>
                                  <a:lnTo>
                                    <a:pt x="3965" y="1978"/>
                                  </a:lnTo>
                                  <a:lnTo>
                                    <a:pt x="4018" y="1992"/>
                                  </a:lnTo>
                                  <a:lnTo>
                                    <a:pt x="4027" y="2069"/>
                                  </a:lnTo>
                                  <a:lnTo>
                                    <a:pt x="4027" y="2098"/>
                                  </a:lnTo>
                                  <a:lnTo>
                                    <a:pt x="4037" y="2151"/>
                                  </a:lnTo>
                                  <a:lnTo>
                                    <a:pt x="3989" y="2242"/>
                                  </a:lnTo>
                                  <a:lnTo>
                                    <a:pt x="4027" y="2280"/>
                                  </a:lnTo>
                                  <a:lnTo>
                                    <a:pt x="4075" y="2299"/>
                                  </a:lnTo>
                                  <a:lnTo>
                                    <a:pt x="4152" y="2266"/>
                                  </a:lnTo>
                                  <a:lnTo>
                                    <a:pt x="4200" y="2151"/>
                                  </a:lnTo>
                                  <a:lnTo>
                                    <a:pt x="4214" y="2247"/>
                                  </a:lnTo>
                                  <a:lnTo>
                                    <a:pt x="4291" y="2247"/>
                                  </a:lnTo>
                                  <a:lnTo>
                                    <a:pt x="4325" y="2247"/>
                                  </a:lnTo>
                                  <a:lnTo>
                                    <a:pt x="4354" y="2261"/>
                                  </a:lnTo>
                                  <a:lnTo>
                                    <a:pt x="4229" y="2347"/>
                                  </a:lnTo>
                                  <a:lnTo>
                                    <a:pt x="4200" y="2343"/>
                                  </a:lnTo>
                                  <a:lnTo>
                                    <a:pt x="4186" y="2381"/>
                                  </a:lnTo>
                                  <a:lnTo>
                                    <a:pt x="4238" y="2448"/>
                                  </a:lnTo>
                                  <a:lnTo>
                                    <a:pt x="4210" y="2592"/>
                                  </a:lnTo>
                                  <a:lnTo>
                                    <a:pt x="4229" y="2607"/>
                                  </a:lnTo>
                                  <a:lnTo>
                                    <a:pt x="4253" y="2655"/>
                                  </a:lnTo>
                                  <a:lnTo>
                                    <a:pt x="4243" y="2717"/>
                                  </a:lnTo>
                                  <a:lnTo>
                                    <a:pt x="4267" y="2755"/>
                                  </a:lnTo>
                                  <a:lnTo>
                                    <a:pt x="4382" y="2765"/>
                                  </a:lnTo>
                                  <a:lnTo>
                                    <a:pt x="4435" y="2813"/>
                                  </a:lnTo>
                                  <a:lnTo>
                                    <a:pt x="4541" y="2770"/>
                                  </a:lnTo>
                                  <a:lnTo>
                                    <a:pt x="4608" y="2760"/>
                                  </a:lnTo>
                                  <a:lnTo>
                                    <a:pt x="4666" y="2828"/>
                                  </a:lnTo>
                                  <a:lnTo>
                                    <a:pt x="4651" y="2837"/>
                                  </a:lnTo>
                                  <a:lnTo>
                                    <a:pt x="4622" y="2948"/>
                                  </a:lnTo>
                                  <a:lnTo>
                                    <a:pt x="4622" y="2976"/>
                                  </a:lnTo>
                                  <a:lnTo>
                                    <a:pt x="4766" y="2948"/>
                                  </a:lnTo>
                                  <a:lnTo>
                                    <a:pt x="4896" y="2847"/>
                                  </a:lnTo>
                                  <a:lnTo>
                                    <a:pt x="4997" y="2760"/>
                                  </a:lnTo>
                                  <a:lnTo>
                                    <a:pt x="5093" y="2712"/>
                                  </a:lnTo>
                                  <a:lnTo>
                                    <a:pt x="5093" y="2487"/>
                                  </a:lnTo>
                                  <a:lnTo>
                                    <a:pt x="5232" y="2352"/>
                                  </a:lnTo>
                                  <a:lnTo>
                                    <a:pt x="5333" y="2347"/>
                                  </a:lnTo>
                                  <a:lnTo>
                                    <a:pt x="5376" y="2261"/>
                                  </a:lnTo>
                                  <a:lnTo>
                                    <a:pt x="5366" y="2227"/>
                                  </a:lnTo>
                                  <a:lnTo>
                                    <a:pt x="5280" y="2203"/>
                                  </a:lnTo>
                                  <a:lnTo>
                                    <a:pt x="5275" y="2146"/>
                                  </a:lnTo>
                                  <a:lnTo>
                                    <a:pt x="5299" y="2069"/>
                                  </a:lnTo>
                                  <a:lnTo>
                                    <a:pt x="5299" y="2030"/>
                                  </a:lnTo>
                                  <a:lnTo>
                                    <a:pt x="5347" y="2006"/>
                                  </a:lnTo>
                                  <a:lnTo>
                                    <a:pt x="5443" y="1992"/>
                                  </a:lnTo>
                                  <a:lnTo>
                                    <a:pt x="5525" y="1925"/>
                                  </a:lnTo>
                                  <a:lnTo>
                                    <a:pt x="5554" y="1882"/>
                                  </a:lnTo>
                                  <a:lnTo>
                                    <a:pt x="5592" y="1800"/>
                                  </a:lnTo>
                                  <a:lnTo>
                                    <a:pt x="5707" y="1699"/>
                                  </a:lnTo>
                                  <a:lnTo>
                                    <a:pt x="5770" y="1584"/>
                                  </a:lnTo>
                                  <a:lnTo>
                                    <a:pt x="5755" y="1536"/>
                                  </a:lnTo>
                                  <a:lnTo>
                                    <a:pt x="5750" y="1517"/>
                                  </a:lnTo>
                                  <a:lnTo>
                                    <a:pt x="5746" y="1512"/>
                                  </a:lnTo>
                                  <a:lnTo>
                                    <a:pt x="5779" y="1435"/>
                                  </a:lnTo>
                                  <a:lnTo>
                                    <a:pt x="5851" y="1358"/>
                                  </a:lnTo>
                                  <a:lnTo>
                                    <a:pt x="5895" y="1325"/>
                                  </a:lnTo>
                                  <a:lnTo>
                                    <a:pt x="5933" y="1320"/>
                                  </a:lnTo>
                                  <a:lnTo>
                                    <a:pt x="6000" y="1358"/>
                                  </a:lnTo>
                                  <a:lnTo>
                                    <a:pt x="5943" y="1469"/>
                                  </a:lnTo>
                                  <a:lnTo>
                                    <a:pt x="5957" y="1517"/>
                                  </a:lnTo>
                                  <a:lnTo>
                                    <a:pt x="5943" y="1570"/>
                                  </a:lnTo>
                                  <a:lnTo>
                                    <a:pt x="5943" y="1584"/>
                                  </a:lnTo>
                                  <a:lnTo>
                                    <a:pt x="5947" y="1618"/>
                                  </a:lnTo>
                                  <a:lnTo>
                                    <a:pt x="5957" y="1661"/>
                                  </a:lnTo>
                                  <a:lnTo>
                                    <a:pt x="5976" y="1699"/>
                                  </a:lnTo>
                                  <a:lnTo>
                                    <a:pt x="5952" y="1805"/>
                                  </a:lnTo>
                                  <a:lnTo>
                                    <a:pt x="5967" y="1858"/>
                                  </a:lnTo>
                                  <a:lnTo>
                                    <a:pt x="6010" y="1886"/>
                                  </a:lnTo>
                                  <a:lnTo>
                                    <a:pt x="6043" y="1882"/>
                                  </a:lnTo>
                                  <a:lnTo>
                                    <a:pt x="6034" y="1930"/>
                                  </a:lnTo>
                                  <a:lnTo>
                                    <a:pt x="6096" y="2030"/>
                                  </a:lnTo>
                                  <a:lnTo>
                                    <a:pt x="6096" y="2059"/>
                                  </a:lnTo>
                                  <a:lnTo>
                                    <a:pt x="6125" y="2059"/>
                                  </a:lnTo>
                                  <a:lnTo>
                                    <a:pt x="6187" y="2083"/>
                                  </a:lnTo>
                                  <a:lnTo>
                                    <a:pt x="6245" y="2151"/>
                                  </a:lnTo>
                                  <a:lnTo>
                                    <a:pt x="6317" y="2184"/>
                                  </a:lnTo>
                                  <a:lnTo>
                                    <a:pt x="6360" y="2189"/>
                                  </a:lnTo>
                                  <a:lnTo>
                                    <a:pt x="6418" y="2194"/>
                                  </a:lnTo>
                                  <a:lnTo>
                                    <a:pt x="6461" y="2251"/>
                                  </a:lnTo>
                                  <a:lnTo>
                                    <a:pt x="6523" y="2151"/>
                                  </a:lnTo>
                                  <a:lnTo>
                                    <a:pt x="6581" y="2088"/>
                                  </a:lnTo>
                                  <a:lnTo>
                                    <a:pt x="6682" y="2040"/>
                                  </a:lnTo>
                                  <a:lnTo>
                                    <a:pt x="6639" y="2151"/>
                                  </a:lnTo>
                                  <a:lnTo>
                                    <a:pt x="6653" y="2189"/>
                                  </a:lnTo>
                                  <a:lnTo>
                                    <a:pt x="6643" y="2328"/>
                                  </a:lnTo>
                                  <a:lnTo>
                                    <a:pt x="6653" y="2424"/>
                                  </a:lnTo>
                                  <a:lnTo>
                                    <a:pt x="6653" y="2525"/>
                                  </a:lnTo>
                                  <a:lnTo>
                                    <a:pt x="6807" y="2530"/>
                                  </a:lnTo>
                                  <a:lnTo>
                                    <a:pt x="6855" y="2491"/>
                                  </a:lnTo>
                                  <a:lnTo>
                                    <a:pt x="6855" y="2381"/>
                                  </a:lnTo>
                                  <a:lnTo>
                                    <a:pt x="7018" y="2266"/>
                                  </a:lnTo>
                                  <a:lnTo>
                                    <a:pt x="7032" y="2203"/>
                                  </a:lnTo>
                                  <a:lnTo>
                                    <a:pt x="7075" y="2146"/>
                                  </a:lnTo>
                                  <a:lnTo>
                                    <a:pt x="7143" y="2088"/>
                                  </a:lnTo>
                                  <a:lnTo>
                                    <a:pt x="7191" y="2107"/>
                                  </a:lnTo>
                                  <a:lnTo>
                                    <a:pt x="7335" y="2074"/>
                                  </a:lnTo>
                                  <a:lnTo>
                                    <a:pt x="7296" y="2155"/>
                                  </a:lnTo>
                                  <a:lnTo>
                                    <a:pt x="7258" y="2338"/>
                                  </a:lnTo>
                                  <a:lnTo>
                                    <a:pt x="7239" y="2285"/>
                                  </a:lnTo>
                                  <a:lnTo>
                                    <a:pt x="7243" y="2261"/>
                                  </a:lnTo>
                                  <a:lnTo>
                                    <a:pt x="7210" y="2199"/>
                                  </a:lnTo>
                                  <a:lnTo>
                                    <a:pt x="7143" y="2189"/>
                                  </a:lnTo>
                                  <a:lnTo>
                                    <a:pt x="7051" y="2261"/>
                                  </a:lnTo>
                                  <a:lnTo>
                                    <a:pt x="7018" y="2381"/>
                                  </a:lnTo>
                                  <a:lnTo>
                                    <a:pt x="7095" y="2453"/>
                                  </a:lnTo>
                                  <a:lnTo>
                                    <a:pt x="7143" y="2487"/>
                                  </a:lnTo>
                                  <a:lnTo>
                                    <a:pt x="7191" y="2443"/>
                                  </a:lnTo>
                                  <a:lnTo>
                                    <a:pt x="7229" y="2491"/>
                                  </a:lnTo>
                                  <a:lnTo>
                                    <a:pt x="7128" y="2506"/>
                                  </a:lnTo>
                                  <a:lnTo>
                                    <a:pt x="6922" y="2645"/>
                                  </a:lnTo>
                                  <a:lnTo>
                                    <a:pt x="6864" y="2655"/>
                                  </a:lnTo>
                                  <a:lnTo>
                                    <a:pt x="6797" y="2683"/>
                                  </a:lnTo>
                                  <a:lnTo>
                                    <a:pt x="6763" y="2722"/>
                                  </a:lnTo>
                                  <a:lnTo>
                                    <a:pt x="6730" y="2794"/>
                                  </a:lnTo>
                                  <a:lnTo>
                                    <a:pt x="6802" y="2751"/>
                                  </a:lnTo>
                                  <a:lnTo>
                                    <a:pt x="6879" y="2755"/>
                                  </a:lnTo>
                                  <a:lnTo>
                                    <a:pt x="6917" y="2828"/>
                                  </a:lnTo>
                                  <a:lnTo>
                                    <a:pt x="6883" y="2943"/>
                                  </a:lnTo>
                                  <a:lnTo>
                                    <a:pt x="6883" y="2976"/>
                                  </a:lnTo>
                                  <a:lnTo>
                                    <a:pt x="6917" y="2976"/>
                                  </a:lnTo>
                                  <a:lnTo>
                                    <a:pt x="6975" y="2943"/>
                                  </a:lnTo>
                                  <a:lnTo>
                                    <a:pt x="7042" y="2880"/>
                                  </a:lnTo>
                                  <a:lnTo>
                                    <a:pt x="7123" y="2823"/>
                                  </a:lnTo>
                                  <a:lnTo>
                                    <a:pt x="7239" y="2717"/>
                                  </a:lnTo>
                                  <a:lnTo>
                                    <a:pt x="7243" y="2616"/>
                                  </a:lnTo>
                                  <a:lnTo>
                                    <a:pt x="7229" y="2602"/>
                                  </a:lnTo>
                                  <a:lnTo>
                                    <a:pt x="7258" y="2511"/>
                                  </a:lnTo>
                                  <a:lnTo>
                                    <a:pt x="7349" y="2511"/>
                                  </a:lnTo>
                                  <a:lnTo>
                                    <a:pt x="7363" y="2611"/>
                                  </a:lnTo>
                                  <a:lnTo>
                                    <a:pt x="7368" y="2722"/>
                                  </a:lnTo>
                                  <a:lnTo>
                                    <a:pt x="7253" y="2727"/>
                                  </a:lnTo>
                                  <a:lnTo>
                                    <a:pt x="7162" y="2832"/>
                                  </a:lnTo>
                                  <a:lnTo>
                                    <a:pt x="7171" y="2919"/>
                                  </a:lnTo>
                                  <a:lnTo>
                                    <a:pt x="7219" y="2986"/>
                                  </a:lnTo>
                                  <a:lnTo>
                                    <a:pt x="7267" y="2972"/>
                                  </a:lnTo>
                                  <a:lnTo>
                                    <a:pt x="7282" y="2976"/>
                                  </a:lnTo>
                                  <a:lnTo>
                                    <a:pt x="7373" y="2972"/>
                                  </a:lnTo>
                                  <a:lnTo>
                                    <a:pt x="7431" y="2933"/>
                                  </a:lnTo>
                                  <a:lnTo>
                                    <a:pt x="7483" y="2895"/>
                                  </a:lnTo>
                                  <a:lnTo>
                                    <a:pt x="7541" y="2904"/>
                                  </a:lnTo>
                                  <a:lnTo>
                                    <a:pt x="7589" y="2909"/>
                                  </a:lnTo>
                                  <a:lnTo>
                                    <a:pt x="7642" y="2900"/>
                                  </a:lnTo>
                                  <a:lnTo>
                                    <a:pt x="7632" y="2943"/>
                                  </a:lnTo>
                                  <a:lnTo>
                                    <a:pt x="7661" y="3000"/>
                                  </a:lnTo>
                                  <a:lnTo>
                                    <a:pt x="7714" y="3000"/>
                                  </a:lnTo>
                                  <a:lnTo>
                                    <a:pt x="7781" y="2948"/>
                                  </a:lnTo>
                                  <a:lnTo>
                                    <a:pt x="7810" y="2847"/>
                                  </a:lnTo>
                                  <a:lnTo>
                                    <a:pt x="7800" y="2837"/>
                                  </a:lnTo>
                                  <a:lnTo>
                                    <a:pt x="7824" y="2784"/>
                                  </a:lnTo>
                                  <a:lnTo>
                                    <a:pt x="7930" y="2722"/>
                                  </a:lnTo>
                                  <a:lnTo>
                                    <a:pt x="7877" y="2669"/>
                                  </a:lnTo>
                                  <a:lnTo>
                                    <a:pt x="7915" y="2602"/>
                                  </a:lnTo>
                                  <a:lnTo>
                                    <a:pt x="7911" y="2491"/>
                                  </a:lnTo>
                                  <a:lnTo>
                                    <a:pt x="7935" y="2443"/>
                                  </a:lnTo>
                                  <a:lnTo>
                                    <a:pt x="7968" y="2463"/>
                                  </a:lnTo>
                                  <a:lnTo>
                                    <a:pt x="8050" y="2443"/>
                                  </a:lnTo>
                                  <a:lnTo>
                                    <a:pt x="8045" y="2386"/>
                                  </a:lnTo>
                                  <a:lnTo>
                                    <a:pt x="8035" y="2391"/>
                                  </a:lnTo>
                                  <a:lnTo>
                                    <a:pt x="8016" y="2381"/>
                                  </a:lnTo>
                                  <a:lnTo>
                                    <a:pt x="8040" y="2367"/>
                                  </a:lnTo>
                                  <a:lnTo>
                                    <a:pt x="8045" y="2338"/>
                                  </a:lnTo>
                                  <a:lnTo>
                                    <a:pt x="7954" y="2347"/>
                                  </a:lnTo>
                                  <a:lnTo>
                                    <a:pt x="7939" y="2347"/>
                                  </a:lnTo>
                                  <a:lnTo>
                                    <a:pt x="7819" y="2381"/>
                                  </a:lnTo>
                                  <a:lnTo>
                                    <a:pt x="7719" y="2371"/>
                                  </a:lnTo>
                                  <a:lnTo>
                                    <a:pt x="7632" y="2343"/>
                                  </a:lnTo>
                                  <a:lnTo>
                                    <a:pt x="7594" y="2275"/>
                                  </a:lnTo>
                                  <a:lnTo>
                                    <a:pt x="7522" y="2376"/>
                                  </a:lnTo>
                                  <a:lnTo>
                                    <a:pt x="7479" y="2395"/>
                                  </a:lnTo>
                                  <a:lnTo>
                                    <a:pt x="7373" y="2482"/>
                                  </a:lnTo>
                                  <a:lnTo>
                                    <a:pt x="7440" y="2371"/>
                                  </a:lnTo>
                                  <a:lnTo>
                                    <a:pt x="7483" y="2357"/>
                                  </a:lnTo>
                                  <a:lnTo>
                                    <a:pt x="7589" y="2266"/>
                                  </a:lnTo>
                                  <a:lnTo>
                                    <a:pt x="7551" y="2189"/>
                                  </a:lnTo>
                                  <a:lnTo>
                                    <a:pt x="7488" y="2194"/>
                                  </a:lnTo>
                                  <a:lnTo>
                                    <a:pt x="7450" y="2184"/>
                                  </a:lnTo>
                                  <a:lnTo>
                                    <a:pt x="7445" y="2131"/>
                                  </a:lnTo>
                                  <a:lnTo>
                                    <a:pt x="7435" y="2079"/>
                                  </a:lnTo>
                                  <a:lnTo>
                                    <a:pt x="7397" y="2030"/>
                                  </a:lnTo>
                                  <a:lnTo>
                                    <a:pt x="7402" y="1891"/>
                                  </a:lnTo>
                                  <a:lnTo>
                                    <a:pt x="7368" y="1877"/>
                                  </a:lnTo>
                                  <a:lnTo>
                                    <a:pt x="7301" y="1877"/>
                                  </a:lnTo>
                                  <a:lnTo>
                                    <a:pt x="7258" y="1872"/>
                                  </a:lnTo>
                                  <a:lnTo>
                                    <a:pt x="7219" y="1853"/>
                                  </a:lnTo>
                                  <a:lnTo>
                                    <a:pt x="7215" y="1800"/>
                                  </a:lnTo>
                                  <a:lnTo>
                                    <a:pt x="7205" y="1742"/>
                                  </a:lnTo>
                                  <a:lnTo>
                                    <a:pt x="7195" y="1694"/>
                                  </a:lnTo>
                                  <a:lnTo>
                                    <a:pt x="7253" y="1646"/>
                                  </a:lnTo>
                                  <a:lnTo>
                                    <a:pt x="7311" y="1642"/>
                                  </a:lnTo>
                                  <a:lnTo>
                                    <a:pt x="7373" y="1690"/>
                                  </a:lnTo>
                                  <a:lnTo>
                                    <a:pt x="7416" y="1579"/>
                                  </a:lnTo>
                                  <a:lnTo>
                                    <a:pt x="7407" y="1546"/>
                                  </a:lnTo>
                                  <a:lnTo>
                                    <a:pt x="7296" y="1541"/>
                                  </a:lnTo>
                                  <a:lnTo>
                                    <a:pt x="7291" y="1464"/>
                                  </a:lnTo>
                                  <a:lnTo>
                                    <a:pt x="7335" y="1354"/>
                                  </a:lnTo>
                                  <a:lnTo>
                                    <a:pt x="7373" y="1315"/>
                                  </a:lnTo>
                                  <a:lnTo>
                                    <a:pt x="7411" y="1310"/>
                                  </a:lnTo>
                                  <a:lnTo>
                                    <a:pt x="7493" y="1281"/>
                                  </a:lnTo>
                                  <a:lnTo>
                                    <a:pt x="7560" y="1233"/>
                                  </a:lnTo>
                                  <a:lnTo>
                                    <a:pt x="7613" y="1181"/>
                                  </a:lnTo>
                                  <a:lnTo>
                                    <a:pt x="7651" y="1123"/>
                                  </a:lnTo>
                                  <a:lnTo>
                                    <a:pt x="7685" y="1037"/>
                                  </a:lnTo>
                                  <a:lnTo>
                                    <a:pt x="7661" y="1017"/>
                                  </a:lnTo>
                                  <a:lnTo>
                                    <a:pt x="7623" y="993"/>
                                  </a:lnTo>
                                  <a:lnTo>
                                    <a:pt x="7632" y="854"/>
                                  </a:lnTo>
                                  <a:lnTo>
                                    <a:pt x="7594" y="811"/>
                                  </a:lnTo>
                                  <a:lnTo>
                                    <a:pt x="7536" y="845"/>
                                  </a:lnTo>
                                  <a:lnTo>
                                    <a:pt x="7594" y="768"/>
                                  </a:lnTo>
                                  <a:lnTo>
                                    <a:pt x="7623" y="763"/>
                                  </a:lnTo>
                                  <a:lnTo>
                                    <a:pt x="7795" y="6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31"/>
                          <wps:cNvSpPr>
                            <a:spLocks/>
                          </wps:cNvSpPr>
                          <wps:spPr bwMode="auto">
                            <a:xfrm>
                              <a:off x="7172" y="1263"/>
                              <a:ext cx="1708" cy="1392"/>
                            </a:xfrm>
                            <a:custGeom>
                              <a:avLst/>
                              <a:gdLst>
                                <a:gd name="T0" fmla="*/ 1420 w 1708"/>
                                <a:gd name="T1" fmla="*/ 494 h 1392"/>
                                <a:gd name="T2" fmla="*/ 1252 w 1708"/>
                                <a:gd name="T3" fmla="*/ 461 h 1392"/>
                                <a:gd name="T4" fmla="*/ 1128 w 1708"/>
                                <a:gd name="T5" fmla="*/ 715 h 1392"/>
                                <a:gd name="T6" fmla="*/ 974 w 1708"/>
                                <a:gd name="T7" fmla="*/ 610 h 1392"/>
                                <a:gd name="T8" fmla="*/ 1166 w 1708"/>
                                <a:gd name="T9" fmla="*/ 345 h 1392"/>
                                <a:gd name="T10" fmla="*/ 796 w 1708"/>
                                <a:gd name="T11" fmla="*/ 446 h 1392"/>
                                <a:gd name="T12" fmla="*/ 379 w 1708"/>
                                <a:gd name="T13" fmla="*/ 398 h 1392"/>
                                <a:gd name="T14" fmla="*/ 259 w 1708"/>
                                <a:gd name="T15" fmla="*/ 240 h 1392"/>
                                <a:gd name="T16" fmla="*/ 9 w 1708"/>
                                <a:gd name="T17" fmla="*/ 221 h 1392"/>
                                <a:gd name="T18" fmla="*/ 465 w 1708"/>
                                <a:gd name="T19" fmla="*/ 38 h 1392"/>
                                <a:gd name="T20" fmla="*/ 451 w 1708"/>
                                <a:gd name="T21" fmla="*/ 67 h 1392"/>
                                <a:gd name="T22" fmla="*/ 273 w 1708"/>
                                <a:gd name="T23" fmla="*/ 168 h 1392"/>
                                <a:gd name="T24" fmla="*/ 427 w 1708"/>
                                <a:gd name="T25" fmla="*/ 245 h 1392"/>
                                <a:gd name="T26" fmla="*/ 792 w 1708"/>
                                <a:gd name="T27" fmla="*/ 374 h 1392"/>
                                <a:gd name="T28" fmla="*/ 960 w 1708"/>
                                <a:gd name="T29" fmla="*/ 173 h 1392"/>
                                <a:gd name="T30" fmla="*/ 912 w 1708"/>
                                <a:gd name="T31" fmla="*/ 67 h 1392"/>
                                <a:gd name="T32" fmla="*/ 1353 w 1708"/>
                                <a:gd name="T33" fmla="*/ 81 h 1392"/>
                                <a:gd name="T34" fmla="*/ 1296 w 1708"/>
                                <a:gd name="T35" fmla="*/ 158 h 1392"/>
                                <a:gd name="T36" fmla="*/ 1132 w 1708"/>
                                <a:gd name="T37" fmla="*/ 269 h 1392"/>
                                <a:gd name="T38" fmla="*/ 1320 w 1708"/>
                                <a:gd name="T39" fmla="*/ 389 h 1392"/>
                                <a:gd name="T40" fmla="*/ 1684 w 1708"/>
                                <a:gd name="T41" fmla="*/ 345 h 1392"/>
                                <a:gd name="T42" fmla="*/ 1689 w 1708"/>
                                <a:gd name="T43" fmla="*/ 624 h 1392"/>
                                <a:gd name="T44" fmla="*/ 1296 w 1708"/>
                                <a:gd name="T45" fmla="*/ 787 h 1392"/>
                                <a:gd name="T46" fmla="*/ 1358 w 1708"/>
                                <a:gd name="T47" fmla="*/ 984 h 1392"/>
                                <a:gd name="T48" fmla="*/ 1646 w 1708"/>
                                <a:gd name="T49" fmla="*/ 902 h 1392"/>
                                <a:gd name="T50" fmla="*/ 1267 w 1708"/>
                                <a:gd name="T51" fmla="*/ 1214 h 1392"/>
                                <a:gd name="T52" fmla="*/ 1046 w 1708"/>
                                <a:gd name="T53" fmla="*/ 1354 h 1392"/>
                                <a:gd name="T54" fmla="*/ 1219 w 1708"/>
                                <a:gd name="T55" fmla="*/ 1277 h 1392"/>
                                <a:gd name="T56" fmla="*/ 1478 w 1708"/>
                                <a:gd name="T57" fmla="*/ 965 h 1392"/>
                                <a:gd name="T58" fmla="*/ 1656 w 1708"/>
                                <a:gd name="T59" fmla="*/ 835 h 1392"/>
                                <a:gd name="T60" fmla="*/ 1320 w 1708"/>
                                <a:gd name="T61" fmla="*/ 950 h 1392"/>
                                <a:gd name="T62" fmla="*/ 1464 w 1708"/>
                                <a:gd name="T63" fmla="*/ 749 h 1392"/>
                                <a:gd name="T64" fmla="*/ 1708 w 1708"/>
                                <a:gd name="T65" fmla="*/ 470 h 1392"/>
                                <a:gd name="T66" fmla="*/ 1699 w 1708"/>
                                <a:gd name="T67" fmla="*/ 341 h 1392"/>
                                <a:gd name="T68" fmla="*/ 1368 w 1708"/>
                                <a:gd name="T69" fmla="*/ 374 h 1392"/>
                                <a:gd name="T70" fmla="*/ 1204 w 1708"/>
                                <a:gd name="T71" fmla="*/ 259 h 1392"/>
                                <a:gd name="T72" fmla="*/ 1296 w 1708"/>
                                <a:gd name="T73" fmla="*/ 168 h 1392"/>
                                <a:gd name="T74" fmla="*/ 1358 w 1708"/>
                                <a:gd name="T75" fmla="*/ 72 h 1392"/>
                                <a:gd name="T76" fmla="*/ 940 w 1708"/>
                                <a:gd name="T77" fmla="*/ 57 h 1392"/>
                                <a:gd name="T78" fmla="*/ 955 w 1708"/>
                                <a:gd name="T79" fmla="*/ 177 h 1392"/>
                                <a:gd name="T80" fmla="*/ 830 w 1708"/>
                                <a:gd name="T81" fmla="*/ 350 h 1392"/>
                                <a:gd name="T82" fmla="*/ 436 w 1708"/>
                                <a:gd name="T83" fmla="*/ 355 h 1392"/>
                                <a:gd name="T84" fmla="*/ 345 w 1708"/>
                                <a:gd name="T85" fmla="*/ 197 h 1392"/>
                                <a:gd name="T86" fmla="*/ 216 w 1708"/>
                                <a:gd name="T87" fmla="*/ 33 h 1392"/>
                                <a:gd name="T88" fmla="*/ 585 w 1708"/>
                                <a:gd name="T89" fmla="*/ 5 h 1392"/>
                                <a:gd name="T90" fmla="*/ 278 w 1708"/>
                                <a:gd name="T91" fmla="*/ 5 h 1392"/>
                                <a:gd name="T92" fmla="*/ 0 w 1708"/>
                                <a:gd name="T93" fmla="*/ 216 h 1392"/>
                                <a:gd name="T94" fmla="*/ 230 w 1708"/>
                                <a:gd name="T95" fmla="*/ 221 h 1392"/>
                                <a:gd name="T96" fmla="*/ 384 w 1708"/>
                                <a:gd name="T97" fmla="*/ 355 h 1392"/>
                                <a:gd name="T98" fmla="*/ 566 w 1708"/>
                                <a:gd name="T99" fmla="*/ 480 h 1392"/>
                                <a:gd name="T100" fmla="*/ 1128 w 1708"/>
                                <a:gd name="T101" fmla="*/ 321 h 1392"/>
                                <a:gd name="T102" fmla="*/ 1166 w 1708"/>
                                <a:gd name="T103" fmla="*/ 336 h 1392"/>
                                <a:gd name="T104" fmla="*/ 892 w 1708"/>
                                <a:gd name="T105" fmla="*/ 576 h 1392"/>
                                <a:gd name="T106" fmla="*/ 1118 w 1708"/>
                                <a:gd name="T107" fmla="*/ 725 h 1392"/>
                                <a:gd name="T108" fmla="*/ 1315 w 1708"/>
                                <a:gd name="T109" fmla="*/ 494 h 1392"/>
                                <a:gd name="T110" fmla="*/ 1416 w 1708"/>
                                <a:gd name="T111" fmla="*/ 504 h 1392"/>
                                <a:gd name="T112" fmla="*/ 1444 w 1708"/>
                                <a:gd name="T113" fmla="*/ 682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08" h="1392">
                                  <a:moveTo>
                                    <a:pt x="1444" y="682"/>
                                  </a:moveTo>
                                  <a:lnTo>
                                    <a:pt x="1449" y="682"/>
                                  </a:lnTo>
                                  <a:lnTo>
                                    <a:pt x="1550" y="571"/>
                                  </a:lnTo>
                                  <a:lnTo>
                                    <a:pt x="1550" y="566"/>
                                  </a:lnTo>
                                  <a:lnTo>
                                    <a:pt x="1540" y="504"/>
                                  </a:lnTo>
                                  <a:lnTo>
                                    <a:pt x="1540" y="499"/>
                                  </a:lnTo>
                                  <a:lnTo>
                                    <a:pt x="1536" y="499"/>
                                  </a:lnTo>
                                  <a:lnTo>
                                    <a:pt x="1468" y="480"/>
                                  </a:lnTo>
                                  <a:lnTo>
                                    <a:pt x="1420" y="494"/>
                                  </a:lnTo>
                                  <a:lnTo>
                                    <a:pt x="1425" y="499"/>
                                  </a:lnTo>
                                  <a:lnTo>
                                    <a:pt x="1411" y="456"/>
                                  </a:lnTo>
                                  <a:lnTo>
                                    <a:pt x="1411" y="451"/>
                                  </a:lnTo>
                                  <a:lnTo>
                                    <a:pt x="1406" y="451"/>
                                  </a:lnTo>
                                  <a:lnTo>
                                    <a:pt x="1372" y="432"/>
                                  </a:lnTo>
                                  <a:lnTo>
                                    <a:pt x="1363" y="432"/>
                                  </a:lnTo>
                                  <a:lnTo>
                                    <a:pt x="1257" y="451"/>
                                  </a:lnTo>
                                  <a:lnTo>
                                    <a:pt x="1252" y="451"/>
                                  </a:lnTo>
                                  <a:lnTo>
                                    <a:pt x="1252" y="461"/>
                                  </a:lnTo>
                                  <a:lnTo>
                                    <a:pt x="1305" y="499"/>
                                  </a:lnTo>
                                  <a:lnTo>
                                    <a:pt x="1305" y="494"/>
                                  </a:lnTo>
                                  <a:lnTo>
                                    <a:pt x="1291" y="571"/>
                                  </a:lnTo>
                                  <a:lnTo>
                                    <a:pt x="1296" y="566"/>
                                  </a:lnTo>
                                  <a:lnTo>
                                    <a:pt x="1252" y="586"/>
                                  </a:lnTo>
                                  <a:lnTo>
                                    <a:pt x="1248" y="586"/>
                                  </a:lnTo>
                                  <a:lnTo>
                                    <a:pt x="1190" y="648"/>
                                  </a:lnTo>
                                  <a:lnTo>
                                    <a:pt x="1118" y="715"/>
                                  </a:lnTo>
                                  <a:lnTo>
                                    <a:pt x="1128" y="715"/>
                                  </a:lnTo>
                                  <a:lnTo>
                                    <a:pt x="1108" y="696"/>
                                  </a:lnTo>
                                  <a:lnTo>
                                    <a:pt x="1108" y="701"/>
                                  </a:lnTo>
                                  <a:lnTo>
                                    <a:pt x="1099" y="682"/>
                                  </a:lnTo>
                                  <a:lnTo>
                                    <a:pt x="1089" y="619"/>
                                  </a:lnTo>
                                  <a:lnTo>
                                    <a:pt x="1089" y="614"/>
                                  </a:lnTo>
                                  <a:lnTo>
                                    <a:pt x="1084" y="614"/>
                                  </a:lnTo>
                                  <a:lnTo>
                                    <a:pt x="1022" y="610"/>
                                  </a:lnTo>
                                  <a:lnTo>
                                    <a:pt x="969" y="610"/>
                                  </a:lnTo>
                                  <a:lnTo>
                                    <a:pt x="974" y="610"/>
                                  </a:lnTo>
                                  <a:lnTo>
                                    <a:pt x="902" y="566"/>
                                  </a:lnTo>
                                  <a:lnTo>
                                    <a:pt x="897" y="576"/>
                                  </a:lnTo>
                                  <a:lnTo>
                                    <a:pt x="1027" y="528"/>
                                  </a:lnTo>
                                  <a:lnTo>
                                    <a:pt x="1032" y="528"/>
                                  </a:lnTo>
                                  <a:lnTo>
                                    <a:pt x="1099" y="461"/>
                                  </a:lnTo>
                                  <a:lnTo>
                                    <a:pt x="1166" y="345"/>
                                  </a:lnTo>
                                  <a:lnTo>
                                    <a:pt x="1156" y="341"/>
                                  </a:lnTo>
                                  <a:lnTo>
                                    <a:pt x="1156" y="345"/>
                                  </a:lnTo>
                                  <a:lnTo>
                                    <a:pt x="1166" y="345"/>
                                  </a:lnTo>
                                  <a:lnTo>
                                    <a:pt x="1156" y="317"/>
                                  </a:lnTo>
                                  <a:lnTo>
                                    <a:pt x="1156" y="312"/>
                                  </a:lnTo>
                                  <a:lnTo>
                                    <a:pt x="1128" y="312"/>
                                  </a:lnTo>
                                  <a:lnTo>
                                    <a:pt x="1027" y="355"/>
                                  </a:lnTo>
                                  <a:lnTo>
                                    <a:pt x="998" y="355"/>
                                  </a:lnTo>
                                  <a:lnTo>
                                    <a:pt x="907" y="369"/>
                                  </a:lnTo>
                                  <a:lnTo>
                                    <a:pt x="902" y="369"/>
                                  </a:lnTo>
                                  <a:lnTo>
                                    <a:pt x="792" y="446"/>
                                  </a:lnTo>
                                  <a:lnTo>
                                    <a:pt x="796" y="446"/>
                                  </a:lnTo>
                                  <a:lnTo>
                                    <a:pt x="724" y="456"/>
                                  </a:lnTo>
                                  <a:lnTo>
                                    <a:pt x="619" y="470"/>
                                  </a:lnTo>
                                  <a:lnTo>
                                    <a:pt x="566" y="470"/>
                                  </a:lnTo>
                                  <a:lnTo>
                                    <a:pt x="537" y="475"/>
                                  </a:lnTo>
                                  <a:lnTo>
                                    <a:pt x="542" y="475"/>
                                  </a:lnTo>
                                  <a:lnTo>
                                    <a:pt x="475" y="427"/>
                                  </a:lnTo>
                                  <a:lnTo>
                                    <a:pt x="470" y="427"/>
                                  </a:lnTo>
                                  <a:lnTo>
                                    <a:pt x="422" y="417"/>
                                  </a:lnTo>
                                  <a:lnTo>
                                    <a:pt x="379" y="398"/>
                                  </a:lnTo>
                                  <a:lnTo>
                                    <a:pt x="384" y="403"/>
                                  </a:lnTo>
                                  <a:lnTo>
                                    <a:pt x="393" y="355"/>
                                  </a:lnTo>
                                  <a:lnTo>
                                    <a:pt x="388" y="288"/>
                                  </a:lnTo>
                                  <a:lnTo>
                                    <a:pt x="388" y="283"/>
                                  </a:lnTo>
                                  <a:lnTo>
                                    <a:pt x="384" y="283"/>
                                  </a:lnTo>
                                  <a:lnTo>
                                    <a:pt x="340" y="273"/>
                                  </a:lnTo>
                                  <a:lnTo>
                                    <a:pt x="268" y="293"/>
                                  </a:lnTo>
                                  <a:lnTo>
                                    <a:pt x="273" y="297"/>
                                  </a:lnTo>
                                  <a:lnTo>
                                    <a:pt x="259" y="240"/>
                                  </a:lnTo>
                                  <a:lnTo>
                                    <a:pt x="259" y="235"/>
                                  </a:lnTo>
                                  <a:lnTo>
                                    <a:pt x="240" y="211"/>
                                  </a:lnTo>
                                  <a:lnTo>
                                    <a:pt x="120" y="211"/>
                                  </a:lnTo>
                                  <a:lnTo>
                                    <a:pt x="124" y="216"/>
                                  </a:lnTo>
                                  <a:lnTo>
                                    <a:pt x="115" y="192"/>
                                  </a:lnTo>
                                  <a:lnTo>
                                    <a:pt x="115" y="187"/>
                                  </a:lnTo>
                                  <a:lnTo>
                                    <a:pt x="110" y="187"/>
                                  </a:lnTo>
                                  <a:lnTo>
                                    <a:pt x="4" y="211"/>
                                  </a:lnTo>
                                  <a:lnTo>
                                    <a:pt x="9" y="221"/>
                                  </a:lnTo>
                                  <a:lnTo>
                                    <a:pt x="62" y="129"/>
                                  </a:lnTo>
                                  <a:lnTo>
                                    <a:pt x="62" y="125"/>
                                  </a:lnTo>
                                  <a:lnTo>
                                    <a:pt x="67" y="48"/>
                                  </a:lnTo>
                                  <a:lnTo>
                                    <a:pt x="48" y="9"/>
                                  </a:lnTo>
                                  <a:lnTo>
                                    <a:pt x="43" y="14"/>
                                  </a:lnTo>
                                  <a:lnTo>
                                    <a:pt x="273" y="14"/>
                                  </a:lnTo>
                                  <a:lnTo>
                                    <a:pt x="268" y="14"/>
                                  </a:lnTo>
                                  <a:lnTo>
                                    <a:pt x="307" y="38"/>
                                  </a:lnTo>
                                  <a:lnTo>
                                    <a:pt x="465" y="38"/>
                                  </a:lnTo>
                                  <a:lnTo>
                                    <a:pt x="499" y="9"/>
                                  </a:lnTo>
                                  <a:lnTo>
                                    <a:pt x="494" y="9"/>
                                  </a:lnTo>
                                  <a:lnTo>
                                    <a:pt x="580" y="9"/>
                                  </a:lnTo>
                                  <a:lnTo>
                                    <a:pt x="576" y="0"/>
                                  </a:lnTo>
                                  <a:lnTo>
                                    <a:pt x="561" y="19"/>
                                  </a:lnTo>
                                  <a:lnTo>
                                    <a:pt x="566" y="19"/>
                                  </a:lnTo>
                                  <a:lnTo>
                                    <a:pt x="556" y="24"/>
                                  </a:lnTo>
                                  <a:lnTo>
                                    <a:pt x="542" y="19"/>
                                  </a:lnTo>
                                  <a:lnTo>
                                    <a:pt x="451" y="67"/>
                                  </a:lnTo>
                                  <a:lnTo>
                                    <a:pt x="264" y="72"/>
                                  </a:lnTo>
                                  <a:lnTo>
                                    <a:pt x="268" y="72"/>
                                  </a:lnTo>
                                  <a:lnTo>
                                    <a:pt x="225" y="24"/>
                                  </a:lnTo>
                                  <a:lnTo>
                                    <a:pt x="216" y="24"/>
                                  </a:lnTo>
                                  <a:lnTo>
                                    <a:pt x="144" y="105"/>
                                  </a:lnTo>
                                  <a:lnTo>
                                    <a:pt x="144" y="115"/>
                                  </a:lnTo>
                                  <a:lnTo>
                                    <a:pt x="177" y="163"/>
                                  </a:lnTo>
                                  <a:lnTo>
                                    <a:pt x="182" y="163"/>
                                  </a:lnTo>
                                  <a:lnTo>
                                    <a:pt x="273" y="168"/>
                                  </a:lnTo>
                                  <a:lnTo>
                                    <a:pt x="288" y="168"/>
                                  </a:lnTo>
                                  <a:lnTo>
                                    <a:pt x="283" y="168"/>
                                  </a:lnTo>
                                  <a:lnTo>
                                    <a:pt x="336" y="206"/>
                                  </a:lnTo>
                                  <a:lnTo>
                                    <a:pt x="360" y="206"/>
                                  </a:lnTo>
                                  <a:lnTo>
                                    <a:pt x="355" y="206"/>
                                  </a:lnTo>
                                  <a:lnTo>
                                    <a:pt x="374" y="225"/>
                                  </a:lnTo>
                                  <a:lnTo>
                                    <a:pt x="379" y="225"/>
                                  </a:lnTo>
                                  <a:lnTo>
                                    <a:pt x="432" y="249"/>
                                  </a:lnTo>
                                  <a:lnTo>
                                    <a:pt x="427" y="245"/>
                                  </a:lnTo>
                                  <a:lnTo>
                                    <a:pt x="427" y="360"/>
                                  </a:lnTo>
                                  <a:lnTo>
                                    <a:pt x="432" y="360"/>
                                  </a:lnTo>
                                  <a:lnTo>
                                    <a:pt x="465" y="365"/>
                                  </a:lnTo>
                                  <a:lnTo>
                                    <a:pt x="532" y="369"/>
                                  </a:lnTo>
                                  <a:lnTo>
                                    <a:pt x="528" y="369"/>
                                  </a:lnTo>
                                  <a:lnTo>
                                    <a:pt x="552" y="384"/>
                                  </a:lnTo>
                                  <a:lnTo>
                                    <a:pt x="556" y="384"/>
                                  </a:lnTo>
                                  <a:lnTo>
                                    <a:pt x="672" y="389"/>
                                  </a:lnTo>
                                  <a:lnTo>
                                    <a:pt x="792" y="374"/>
                                  </a:lnTo>
                                  <a:lnTo>
                                    <a:pt x="830" y="360"/>
                                  </a:lnTo>
                                  <a:lnTo>
                                    <a:pt x="835" y="360"/>
                                  </a:lnTo>
                                  <a:lnTo>
                                    <a:pt x="873" y="336"/>
                                  </a:lnTo>
                                  <a:lnTo>
                                    <a:pt x="868" y="336"/>
                                  </a:lnTo>
                                  <a:lnTo>
                                    <a:pt x="912" y="317"/>
                                  </a:lnTo>
                                  <a:lnTo>
                                    <a:pt x="916" y="317"/>
                                  </a:lnTo>
                                  <a:lnTo>
                                    <a:pt x="969" y="230"/>
                                  </a:lnTo>
                                  <a:lnTo>
                                    <a:pt x="969" y="225"/>
                                  </a:lnTo>
                                  <a:lnTo>
                                    <a:pt x="960" y="173"/>
                                  </a:lnTo>
                                  <a:lnTo>
                                    <a:pt x="960" y="168"/>
                                  </a:lnTo>
                                  <a:lnTo>
                                    <a:pt x="955" y="168"/>
                                  </a:lnTo>
                                  <a:lnTo>
                                    <a:pt x="912" y="158"/>
                                  </a:lnTo>
                                  <a:lnTo>
                                    <a:pt x="854" y="158"/>
                                  </a:lnTo>
                                  <a:lnTo>
                                    <a:pt x="859" y="163"/>
                                  </a:lnTo>
                                  <a:lnTo>
                                    <a:pt x="854" y="110"/>
                                  </a:lnTo>
                                  <a:lnTo>
                                    <a:pt x="854" y="115"/>
                                  </a:lnTo>
                                  <a:lnTo>
                                    <a:pt x="916" y="67"/>
                                  </a:lnTo>
                                  <a:lnTo>
                                    <a:pt x="912" y="67"/>
                                  </a:lnTo>
                                  <a:lnTo>
                                    <a:pt x="940" y="67"/>
                                  </a:lnTo>
                                  <a:lnTo>
                                    <a:pt x="1008" y="57"/>
                                  </a:lnTo>
                                  <a:lnTo>
                                    <a:pt x="1056" y="53"/>
                                  </a:lnTo>
                                  <a:lnTo>
                                    <a:pt x="1137" y="43"/>
                                  </a:lnTo>
                                  <a:lnTo>
                                    <a:pt x="1171" y="48"/>
                                  </a:lnTo>
                                  <a:lnTo>
                                    <a:pt x="1281" y="48"/>
                                  </a:lnTo>
                                  <a:lnTo>
                                    <a:pt x="1315" y="53"/>
                                  </a:lnTo>
                                  <a:lnTo>
                                    <a:pt x="1310" y="53"/>
                                  </a:lnTo>
                                  <a:lnTo>
                                    <a:pt x="1353" y="81"/>
                                  </a:lnTo>
                                  <a:lnTo>
                                    <a:pt x="1358" y="81"/>
                                  </a:lnTo>
                                  <a:lnTo>
                                    <a:pt x="1401" y="86"/>
                                  </a:lnTo>
                                  <a:lnTo>
                                    <a:pt x="1396" y="81"/>
                                  </a:lnTo>
                                  <a:lnTo>
                                    <a:pt x="1411" y="110"/>
                                  </a:lnTo>
                                  <a:lnTo>
                                    <a:pt x="1411" y="105"/>
                                  </a:lnTo>
                                  <a:lnTo>
                                    <a:pt x="1348" y="153"/>
                                  </a:lnTo>
                                  <a:lnTo>
                                    <a:pt x="1353" y="153"/>
                                  </a:lnTo>
                                  <a:lnTo>
                                    <a:pt x="1320" y="149"/>
                                  </a:lnTo>
                                  <a:lnTo>
                                    <a:pt x="1296" y="158"/>
                                  </a:lnTo>
                                  <a:lnTo>
                                    <a:pt x="1243" y="177"/>
                                  </a:lnTo>
                                  <a:lnTo>
                                    <a:pt x="1137" y="182"/>
                                  </a:lnTo>
                                  <a:lnTo>
                                    <a:pt x="1132" y="182"/>
                                  </a:lnTo>
                                  <a:lnTo>
                                    <a:pt x="1080" y="221"/>
                                  </a:lnTo>
                                  <a:lnTo>
                                    <a:pt x="1080" y="225"/>
                                  </a:lnTo>
                                  <a:lnTo>
                                    <a:pt x="1060" y="288"/>
                                  </a:lnTo>
                                  <a:lnTo>
                                    <a:pt x="1060" y="293"/>
                                  </a:lnTo>
                                  <a:lnTo>
                                    <a:pt x="1065" y="293"/>
                                  </a:lnTo>
                                  <a:lnTo>
                                    <a:pt x="1132" y="269"/>
                                  </a:lnTo>
                                  <a:lnTo>
                                    <a:pt x="1204" y="269"/>
                                  </a:lnTo>
                                  <a:lnTo>
                                    <a:pt x="1200" y="264"/>
                                  </a:lnTo>
                                  <a:lnTo>
                                    <a:pt x="1228" y="331"/>
                                  </a:lnTo>
                                  <a:lnTo>
                                    <a:pt x="1228" y="326"/>
                                  </a:lnTo>
                                  <a:lnTo>
                                    <a:pt x="1190" y="384"/>
                                  </a:lnTo>
                                  <a:lnTo>
                                    <a:pt x="1190" y="393"/>
                                  </a:lnTo>
                                  <a:lnTo>
                                    <a:pt x="1195" y="393"/>
                                  </a:lnTo>
                                  <a:lnTo>
                                    <a:pt x="1248" y="365"/>
                                  </a:lnTo>
                                  <a:lnTo>
                                    <a:pt x="1320" y="389"/>
                                  </a:lnTo>
                                  <a:lnTo>
                                    <a:pt x="1368" y="384"/>
                                  </a:lnTo>
                                  <a:lnTo>
                                    <a:pt x="1425" y="389"/>
                                  </a:lnTo>
                                  <a:lnTo>
                                    <a:pt x="1473" y="413"/>
                                  </a:lnTo>
                                  <a:lnTo>
                                    <a:pt x="1531" y="403"/>
                                  </a:lnTo>
                                  <a:lnTo>
                                    <a:pt x="1526" y="403"/>
                                  </a:lnTo>
                                  <a:lnTo>
                                    <a:pt x="1584" y="441"/>
                                  </a:lnTo>
                                  <a:lnTo>
                                    <a:pt x="1593" y="441"/>
                                  </a:lnTo>
                                  <a:lnTo>
                                    <a:pt x="1689" y="345"/>
                                  </a:lnTo>
                                  <a:lnTo>
                                    <a:pt x="1684" y="345"/>
                                  </a:lnTo>
                                  <a:lnTo>
                                    <a:pt x="1699" y="350"/>
                                  </a:lnTo>
                                  <a:lnTo>
                                    <a:pt x="1694" y="341"/>
                                  </a:lnTo>
                                  <a:lnTo>
                                    <a:pt x="1598" y="446"/>
                                  </a:lnTo>
                                  <a:lnTo>
                                    <a:pt x="1598" y="456"/>
                                  </a:lnTo>
                                  <a:lnTo>
                                    <a:pt x="1646" y="509"/>
                                  </a:lnTo>
                                  <a:lnTo>
                                    <a:pt x="1651" y="509"/>
                                  </a:lnTo>
                                  <a:lnTo>
                                    <a:pt x="1704" y="480"/>
                                  </a:lnTo>
                                  <a:lnTo>
                                    <a:pt x="1699" y="475"/>
                                  </a:lnTo>
                                  <a:lnTo>
                                    <a:pt x="1689" y="624"/>
                                  </a:lnTo>
                                  <a:lnTo>
                                    <a:pt x="1694" y="619"/>
                                  </a:lnTo>
                                  <a:lnTo>
                                    <a:pt x="1617" y="648"/>
                                  </a:lnTo>
                                  <a:lnTo>
                                    <a:pt x="1588" y="638"/>
                                  </a:lnTo>
                                  <a:lnTo>
                                    <a:pt x="1584" y="638"/>
                                  </a:lnTo>
                                  <a:lnTo>
                                    <a:pt x="1459" y="739"/>
                                  </a:lnTo>
                                  <a:lnTo>
                                    <a:pt x="1464" y="739"/>
                                  </a:lnTo>
                                  <a:lnTo>
                                    <a:pt x="1420" y="720"/>
                                  </a:lnTo>
                                  <a:lnTo>
                                    <a:pt x="1300" y="787"/>
                                  </a:lnTo>
                                  <a:lnTo>
                                    <a:pt x="1296" y="787"/>
                                  </a:lnTo>
                                  <a:lnTo>
                                    <a:pt x="1296" y="792"/>
                                  </a:lnTo>
                                  <a:lnTo>
                                    <a:pt x="1329" y="859"/>
                                  </a:lnTo>
                                  <a:lnTo>
                                    <a:pt x="1334" y="854"/>
                                  </a:lnTo>
                                  <a:lnTo>
                                    <a:pt x="1324" y="859"/>
                                  </a:lnTo>
                                  <a:lnTo>
                                    <a:pt x="1320" y="859"/>
                                  </a:lnTo>
                                  <a:lnTo>
                                    <a:pt x="1320" y="864"/>
                                  </a:lnTo>
                                  <a:lnTo>
                                    <a:pt x="1310" y="950"/>
                                  </a:lnTo>
                                  <a:lnTo>
                                    <a:pt x="1310" y="955"/>
                                  </a:lnTo>
                                  <a:lnTo>
                                    <a:pt x="1358" y="984"/>
                                  </a:lnTo>
                                  <a:lnTo>
                                    <a:pt x="1368" y="984"/>
                                  </a:lnTo>
                                  <a:lnTo>
                                    <a:pt x="1473" y="830"/>
                                  </a:lnTo>
                                  <a:lnTo>
                                    <a:pt x="1468" y="830"/>
                                  </a:lnTo>
                                  <a:lnTo>
                                    <a:pt x="1521" y="854"/>
                                  </a:lnTo>
                                  <a:lnTo>
                                    <a:pt x="1588" y="845"/>
                                  </a:lnTo>
                                  <a:lnTo>
                                    <a:pt x="1651" y="845"/>
                                  </a:lnTo>
                                  <a:lnTo>
                                    <a:pt x="1646" y="840"/>
                                  </a:lnTo>
                                  <a:lnTo>
                                    <a:pt x="1646" y="907"/>
                                  </a:lnTo>
                                  <a:lnTo>
                                    <a:pt x="1646" y="902"/>
                                  </a:lnTo>
                                  <a:lnTo>
                                    <a:pt x="1612" y="931"/>
                                  </a:lnTo>
                                  <a:lnTo>
                                    <a:pt x="1584" y="965"/>
                                  </a:lnTo>
                                  <a:lnTo>
                                    <a:pt x="1588" y="965"/>
                                  </a:lnTo>
                                  <a:lnTo>
                                    <a:pt x="1521" y="965"/>
                                  </a:lnTo>
                                  <a:lnTo>
                                    <a:pt x="1473" y="955"/>
                                  </a:lnTo>
                                  <a:lnTo>
                                    <a:pt x="1468" y="955"/>
                                  </a:lnTo>
                                  <a:lnTo>
                                    <a:pt x="1372" y="1032"/>
                                  </a:lnTo>
                                  <a:lnTo>
                                    <a:pt x="1267" y="1210"/>
                                  </a:lnTo>
                                  <a:lnTo>
                                    <a:pt x="1267" y="1214"/>
                                  </a:lnTo>
                                  <a:lnTo>
                                    <a:pt x="1262" y="1243"/>
                                  </a:lnTo>
                                  <a:lnTo>
                                    <a:pt x="1262" y="1238"/>
                                  </a:lnTo>
                                  <a:lnTo>
                                    <a:pt x="1238" y="1267"/>
                                  </a:lnTo>
                                  <a:lnTo>
                                    <a:pt x="1243" y="1267"/>
                                  </a:lnTo>
                                  <a:lnTo>
                                    <a:pt x="1209" y="1267"/>
                                  </a:lnTo>
                                  <a:lnTo>
                                    <a:pt x="1156" y="1306"/>
                                  </a:lnTo>
                                  <a:lnTo>
                                    <a:pt x="1161" y="1306"/>
                                  </a:lnTo>
                                  <a:lnTo>
                                    <a:pt x="1051" y="1354"/>
                                  </a:lnTo>
                                  <a:lnTo>
                                    <a:pt x="1046" y="1354"/>
                                  </a:lnTo>
                                  <a:lnTo>
                                    <a:pt x="1008" y="1383"/>
                                  </a:lnTo>
                                  <a:lnTo>
                                    <a:pt x="1008" y="1387"/>
                                  </a:lnTo>
                                  <a:lnTo>
                                    <a:pt x="1017" y="1387"/>
                                  </a:lnTo>
                                  <a:lnTo>
                                    <a:pt x="1017" y="1392"/>
                                  </a:lnTo>
                                  <a:lnTo>
                                    <a:pt x="1056" y="1363"/>
                                  </a:lnTo>
                                  <a:lnTo>
                                    <a:pt x="1051" y="1363"/>
                                  </a:lnTo>
                                  <a:lnTo>
                                    <a:pt x="1161" y="1315"/>
                                  </a:lnTo>
                                  <a:lnTo>
                                    <a:pt x="1166" y="1315"/>
                                  </a:lnTo>
                                  <a:lnTo>
                                    <a:pt x="1219" y="1277"/>
                                  </a:lnTo>
                                  <a:lnTo>
                                    <a:pt x="1214" y="1277"/>
                                  </a:lnTo>
                                  <a:lnTo>
                                    <a:pt x="1243" y="1277"/>
                                  </a:lnTo>
                                  <a:lnTo>
                                    <a:pt x="1248" y="1277"/>
                                  </a:lnTo>
                                  <a:lnTo>
                                    <a:pt x="1272" y="1248"/>
                                  </a:lnTo>
                                  <a:lnTo>
                                    <a:pt x="1272" y="1243"/>
                                  </a:lnTo>
                                  <a:lnTo>
                                    <a:pt x="1276" y="1214"/>
                                  </a:lnTo>
                                  <a:lnTo>
                                    <a:pt x="1276" y="1219"/>
                                  </a:lnTo>
                                  <a:lnTo>
                                    <a:pt x="1382" y="1042"/>
                                  </a:lnTo>
                                  <a:lnTo>
                                    <a:pt x="1478" y="965"/>
                                  </a:lnTo>
                                  <a:lnTo>
                                    <a:pt x="1473" y="965"/>
                                  </a:lnTo>
                                  <a:lnTo>
                                    <a:pt x="1521" y="974"/>
                                  </a:lnTo>
                                  <a:lnTo>
                                    <a:pt x="1588" y="974"/>
                                  </a:lnTo>
                                  <a:lnTo>
                                    <a:pt x="1593" y="974"/>
                                  </a:lnTo>
                                  <a:lnTo>
                                    <a:pt x="1622" y="941"/>
                                  </a:lnTo>
                                  <a:lnTo>
                                    <a:pt x="1656" y="912"/>
                                  </a:lnTo>
                                  <a:lnTo>
                                    <a:pt x="1656" y="907"/>
                                  </a:lnTo>
                                  <a:lnTo>
                                    <a:pt x="1656" y="840"/>
                                  </a:lnTo>
                                  <a:lnTo>
                                    <a:pt x="1656" y="835"/>
                                  </a:lnTo>
                                  <a:lnTo>
                                    <a:pt x="1651" y="835"/>
                                  </a:lnTo>
                                  <a:lnTo>
                                    <a:pt x="1588" y="835"/>
                                  </a:lnTo>
                                  <a:lnTo>
                                    <a:pt x="1521" y="845"/>
                                  </a:lnTo>
                                  <a:lnTo>
                                    <a:pt x="1468" y="821"/>
                                  </a:lnTo>
                                  <a:lnTo>
                                    <a:pt x="1464" y="821"/>
                                  </a:lnTo>
                                  <a:lnTo>
                                    <a:pt x="1358" y="974"/>
                                  </a:lnTo>
                                  <a:lnTo>
                                    <a:pt x="1368" y="974"/>
                                  </a:lnTo>
                                  <a:lnTo>
                                    <a:pt x="1320" y="946"/>
                                  </a:lnTo>
                                  <a:lnTo>
                                    <a:pt x="1320" y="950"/>
                                  </a:lnTo>
                                  <a:lnTo>
                                    <a:pt x="1329" y="864"/>
                                  </a:lnTo>
                                  <a:lnTo>
                                    <a:pt x="1324" y="869"/>
                                  </a:lnTo>
                                  <a:lnTo>
                                    <a:pt x="1334" y="864"/>
                                  </a:lnTo>
                                  <a:lnTo>
                                    <a:pt x="1339" y="864"/>
                                  </a:lnTo>
                                  <a:lnTo>
                                    <a:pt x="1339" y="859"/>
                                  </a:lnTo>
                                  <a:lnTo>
                                    <a:pt x="1305" y="792"/>
                                  </a:lnTo>
                                  <a:lnTo>
                                    <a:pt x="1300" y="797"/>
                                  </a:lnTo>
                                  <a:lnTo>
                                    <a:pt x="1420" y="730"/>
                                  </a:lnTo>
                                  <a:lnTo>
                                    <a:pt x="1464" y="749"/>
                                  </a:lnTo>
                                  <a:lnTo>
                                    <a:pt x="1468" y="749"/>
                                  </a:lnTo>
                                  <a:lnTo>
                                    <a:pt x="1593" y="648"/>
                                  </a:lnTo>
                                  <a:lnTo>
                                    <a:pt x="1588" y="648"/>
                                  </a:lnTo>
                                  <a:lnTo>
                                    <a:pt x="1617" y="658"/>
                                  </a:lnTo>
                                  <a:lnTo>
                                    <a:pt x="1694" y="629"/>
                                  </a:lnTo>
                                  <a:lnTo>
                                    <a:pt x="1699" y="629"/>
                                  </a:lnTo>
                                  <a:lnTo>
                                    <a:pt x="1699" y="624"/>
                                  </a:lnTo>
                                  <a:lnTo>
                                    <a:pt x="1708" y="475"/>
                                  </a:lnTo>
                                  <a:lnTo>
                                    <a:pt x="1708" y="470"/>
                                  </a:lnTo>
                                  <a:lnTo>
                                    <a:pt x="1704" y="470"/>
                                  </a:lnTo>
                                  <a:lnTo>
                                    <a:pt x="1651" y="499"/>
                                  </a:lnTo>
                                  <a:lnTo>
                                    <a:pt x="1656" y="499"/>
                                  </a:lnTo>
                                  <a:lnTo>
                                    <a:pt x="1608" y="446"/>
                                  </a:lnTo>
                                  <a:lnTo>
                                    <a:pt x="1608" y="456"/>
                                  </a:lnTo>
                                  <a:lnTo>
                                    <a:pt x="1704" y="350"/>
                                  </a:lnTo>
                                  <a:lnTo>
                                    <a:pt x="1704" y="345"/>
                                  </a:lnTo>
                                  <a:lnTo>
                                    <a:pt x="1704" y="341"/>
                                  </a:lnTo>
                                  <a:lnTo>
                                    <a:pt x="1699" y="341"/>
                                  </a:lnTo>
                                  <a:lnTo>
                                    <a:pt x="1684" y="336"/>
                                  </a:lnTo>
                                  <a:lnTo>
                                    <a:pt x="1680" y="336"/>
                                  </a:lnTo>
                                  <a:lnTo>
                                    <a:pt x="1584" y="432"/>
                                  </a:lnTo>
                                  <a:lnTo>
                                    <a:pt x="1593" y="432"/>
                                  </a:lnTo>
                                  <a:lnTo>
                                    <a:pt x="1536" y="393"/>
                                  </a:lnTo>
                                  <a:lnTo>
                                    <a:pt x="1531" y="393"/>
                                  </a:lnTo>
                                  <a:lnTo>
                                    <a:pt x="1473" y="403"/>
                                  </a:lnTo>
                                  <a:lnTo>
                                    <a:pt x="1425" y="379"/>
                                  </a:lnTo>
                                  <a:lnTo>
                                    <a:pt x="1368" y="374"/>
                                  </a:lnTo>
                                  <a:lnTo>
                                    <a:pt x="1320" y="379"/>
                                  </a:lnTo>
                                  <a:lnTo>
                                    <a:pt x="1248" y="355"/>
                                  </a:lnTo>
                                  <a:lnTo>
                                    <a:pt x="1195" y="384"/>
                                  </a:lnTo>
                                  <a:lnTo>
                                    <a:pt x="1200" y="393"/>
                                  </a:lnTo>
                                  <a:lnTo>
                                    <a:pt x="1238" y="336"/>
                                  </a:lnTo>
                                  <a:lnTo>
                                    <a:pt x="1238" y="331"/>
                                  </a:lnTo>
                                  <a:lnTo>
                                    <a:pt x="1209" y="264"/>
                                  </a:lnTo>
                                  <a:lnTo>
                                    <a:pt x="1209" y="259"/>
                                  </a:lnTo>
                                  <a:lnTo>
                                    <a:pt x="1204" y="259"/>
                                  </a:lnTo>
                                  <a:lnTo>
                                    <a:pt x="1132" y="259"/>
                                  </a:lnTo>
                                  <a:lnTo>
                                    <a:pt x="1065" y="283"/>
                                  </a:lnTo>
                                  <a:lnTo>
                                    <a:pt x="1070" y="288"/>
                                  </a:lnTo>
                                  <a:lnTo>
                                    <a:pt x="1089" y="225"/>
                                  </a:lnTo>
                                  <a:lnTo>
                                    <a:pt x="1089" y="230"/>
                                  </a:lnTo>
                                  <a:lnTo>
                                    <a:pt x="1142" y="192"/>
                                  </a:lnTo>
                                  <a:lnTo>
                                    <a:pt x="1137" y="192"/>
                                  </a:lnTo>
                                  <a:lnTo>
                                    <a:pt x="1243" y="187"/>
                                  </a:lnTo>
                                  <a:lnTo>
                                    <a:pt x="1296" y="168"/>
                                  </a:lnTo>
                                  <a:lnTo>
                                    <a:pt x="1320" y="158"/>
                                  </a:lnTo>
                                  <a:lnTo>
                                    <a:pt x="1353" y="163"/>
                                  </a:lnTo>
                                  <a:lnTo>
                                    <a:pt x="1358" y="163"/>
                                  </a:lnTo>
                                  <a:lnTo>
                                    <a:pt x="1420" y="115"/>
                                  </a:lnTo>
                                  <a:lnTo>
                                    <a:pt x="1420" y="110"/>
                                  </a:lnTo>
                                  <a:lnTo>
                                    <a:pt x="1406" y="81"/>
                                  </a:lnTo>
                                  <a:lnTo>
                                    <a:pt x="1406" y="77"/>
                                  </a:lnTo>
                                  <a:lnTo>
                                    <a:pt x="1401" y="77"/>
                                  </a:lnTo>
                                  <a:lnTo>
                                    <a:pt x="1358" y="72"/>
                                  </a:lnTo>
                                  <a:lnTo>
                                    <a:pt x="1363" y="72"/>
                                  </a:lnTo>
                                  <a:lnTo>
                                    <a:pt x="1320" y="43"/>
                                  </a:lnTo>
                                  <a:lnTo>
                                    <a:pt x="1315" y="43"/>
                                  </a:lnTo>
                                  <a:lnTo>
                                    <a:pt x="1281" y="38"/>
                                  </a:lnTo>
                                  <a:lnTo>
                                    <a:pt x="1171" y="38"/>
                                  </a:lnTo>
                                  <a:lnTo>
                                    <a:pt x="1137" y="33"/>
                                  </a:lnTo>
                                  <a:lnTo>
                                    <a:pt x="1056" y="43"/>
                                  </a:lnTo>
                                  <a:lnTo>
                                    <a:pt x="1008" y="48"/>
                                  </a:lnTo>
                                  <a:lnTo>
                                    <a:pt x="940" y="57"/>
                                  </a:lnTo>
                                  <a:lnTo>
                                    <a:pt x="912" y="57"/>
                                  </a:lnTo>
                                  <a:lnTo>
                                    <a:pt x="907" y="57"/>
                                  </a:lnTo>
                                  <a:lnTo>
                                    <a:pt x="844" y="105"/>
                                  </a:lnTo>
                                  <a:lnTo>
                                    <a:pt x="844" y="110"/>
                                  </a:lnTo>
                                  <a:lnTo>
                                    <a:pt x="849" y="163"/>
                                  </a:lnTo>
                                  <a:lnTo>
                                    <a:pt x="849" y="168"/>
                                  </a:lnTo>
                                  <a:lnTo>
                                    <a:pt x="854" y="168"/>
                                  </a:lnTo>
                                  <a:lnTo>
                                    <a:pt x="912" y="168"/>
                                  </a:lnTo>
                                  <a:lnTo>
                                    <a:pt x="955" y="177"/>
                                  </a:lnTo>
                                  <a:lnTo>
                                    <a:pt x="950" y="173"/>
                                  </a:lnTo>
                                  <a:lnTo>
                                    <a:pt x="960" y="225"/>
                                  </a:lnTo>
                                  <a:lnTo>
                                    <a:pt x="960" y="221"/>
                                  </a:lnTo>
                                  <a:lnTo>
                                    <a:pt x="907" y="307"/>
                                  </a:lnTo>
                                  <a:lnTo>
                                    <a:pt x="912" y="307"/>
                                  </a:lnTo>
                                  <a:lnTo>
                                    <a:pt x="868" y="326"/>
                                  </a:lnTo>
                                  <a:lnTo>
                                    <a:pt x="864" y="326"/>
                                  </a:lnTo>
                                  <a:lnTo>
                                    <a:pt x="825" y="350"/>
                                  </a:lnTo>
                                  <a:lnTo>
                                    <a:pt x="830" y="350"/>
                                  </a:lnTo>
                                  <a:lnTo>
                                    <a:pt x="792" y="365"/>
                                  </a:lnTo>
                                  <a:lnTo>
                                    <a:pt x="672" y="379"/>
                                  </a:lnTo>
                                  <a:lnTo>
                                    <a:pt x="556" y="374"/>
                                  </a:lnTo>
                                  <a:lnTo>
                                    <a:pt x="561" y="374"/>
                                  </a:lnTo>
                                  <a:lnTo>
                                    <a:pt x="537" y="360"/>
                                  </a:lnTo>
                                  <a:lnTo>
                                    <a:pt x="532" y="360"/>
                                  </a:lnTo>
                                  <a:lnTo>
                                    <a:pt x="465" y="355"/>
                                  </a:lnTo>
                                  <a:lnTo>
                                    <a:pt x="432" y="350"/>
                                  </a:lnTo>
                                  <a:lnTo>
                                    <a:pt x="436" y="355"/>
                                  </a:lnTo>
                                  <a:lnTo>
                                    <a:pt x="436" y="245"/>
                                  </a:lnTo>
                                  <a:lnTo>
                                    <a:pt x="436" y="240"/>
                                  </a:lnTo>
                                  <a:lnTo>
                                    <a:pt x="432" y="240"/>
                                  </a:lnTo>
                                  <a:lnTo>
                                    <a:pt x="379" y="216"/>
                                  </a:lnTo>
                                  <a:lnTo>
                                    <a:pt x="384" y="216"/>
                                  </a:lnTo>
                                  <a:lnTo>
                                    <a:pt x="364" y="197"/>
                                  </a:lnTo>
                                  <a:lnTo>
                                    <a:pt x="360" y="197"/>
                                  </a:lnTo>
                                  <a:lnTo>
                                    <a:pt x="340" y="197"/>
                                  </a:lnTo>
                                  <a:lnTo>
                                    <a:pt x="345" y="197"/>
                                  </a:lnTo>
                                  <a:lnTo>
                                    <a:pt x="292" y="158"/>
                                  </a:lnTo>
                                  <a:lnTo>
                                    <a:pt x="288" y="158"/>
                                  </a:lnTo>
                                  <a:lnTo>
                                    <a:pt x="273" y="158"/>
                                  </a:lnTo>
                                  <a:lnTo>
                                    <a:pt x="182" y="153"/>
                                  </a:lnTo>
                                  <a:lnTo>
                                    <a:pt x="187" y="153"/>
                                  </a:lnTo>
                                  <a:lnTo>
                                    <a:pt x="153" y="105"/>
                                  </a:lnTo>
                                  <a:lnTo>
                                    <a:pt x="153" y="115"/>
                                  </a:lnTo>
                                  <a:lnTo>
                                    <a:pt x="225" y="33"/>
                                  </a:lnTo>
                                  <a:lnTo>
                                    <a:pt x="216" y="33"/>
                                  </a:lnTo>
                                  <a:lnTo>
                                    <a:pt x="259" y="81"/>
                                  </a:lnTo>
                                  <a:lnTo>
                                    <a:pt x="264" y="81"/>
                                  </a:lnTo>
                                  <a:lnTo>
                                    <a:pt x="451" y="77"/>
                                  </a:lnTo>
                                  <a:lnTo>
                                    <a:pt x="542" y="29"/>
                                  </a:lnTo>
                                  <a:lnTo>
                                    <a:pt x="556" y="33"/>
                                  </a:lnTo>
                                  <a:lnTo>
                                    <a:pt x="566" y="29"/>
                                  </a:lnTo>
                                  <a:lnTo>
                                    <a:pt x="571" y="29"/>
                                  </a:lnTo>
                                  <a:lnTo>
                                    <a:pt x="585" y="9"/>
                                  </a:lnTo>
                                  <a:lnTo>
                                    <a:pt x="585" y="5"/>
                                  </a:lnTo>
                                  <a:lnTo>
                                    <a:pt x="585" y="0"/>
                                  </a:lnTo>
                                  <a:lnTo>
                                    <a:pt x="580" y="0"/>
                                  </a:lnTo>
                                  <a:lnTo>
                                    <a:pt x="494" y="0"/>
                                  </a:lnTo>
                                  <a:lnTo>
                                    <a:pt x="489" y="0"/>
                                  </a:lnTo>
                                  <a:lnTo>
                                    <a:pt x="456" y="29"/>
                                  </a:lnTo>
                                  <a:lnTo>
                                    <a:pt x="460" y="29"/>
                                  </a:lnTo>
                                  <a:lnTo>
                                    <a:pt x="312" y="29"/>
                                  </a:lnTo>
                                  <a:lnTo>
                                    <a:pt x="316" y="29"/>
                                  </a:lnTo>
                                  <a:lnTo>
                                    <a:pt x="278" y="5"/>
                                  </a:lnTo>
                                  <a:lnTo>
                                    <a:pt x="273" y="5"/>
                                  </a:lnTo>
                                  <a:lnTo>
                                    <a:pt x="43" y="5"/>
                                  </a:lnTo>
                                  <a:lnTo>
                                    <a:pt x="38" y="5"/>
                                  </a:lnTo>
                                  <a:lnTo>
                                    <a:pt x="38" y="9"/>
                                  </a:lnTo>
                                  <a:lnTo>
                                    <a:pt x="57" y="48"/>
                                  </a:lnTo>
                                  <a:lnTo>
                                    <a:pt x="52" y="125"/>
                                  </a:lnTo>
                                  <a:lnTo>
                                    <a:pt x="52" y="120"/>
                                  </a:lnTo>
                                  <a:lnTo>
                                    <a:pt x="0" y="211"/>
                                  </a:lnTo>
                                  <a:lnTo>
                                    <a:pt x="0" y="216"/>
                                  </a:lnTo>
                                  <a:lnTo>
                                    <a:pt x="0" y="221"/>
                                  </a:lnTo>
                                  <a:lnTo>
                                    <a:pt x="4" y="221"/>
                                  </a:lnTo>
                                  <a:lnTo>
                                    <a:pt x="110" y="197"/>
                                  </a:lnTo>
                                  <a:lnTo>
                                    <a:pt x="105" y="192"/>
                                  </a:lnTo>
                                  <a:lnTo>
                                    <a:pt x="115" y="216"/>
                                  </a:lnTo>
                                  <a:lnTo>
                                    <a:pt x="115" y="221"/>
                                  </a:lnTo>
                                  <a:lnTo>
                                    <a:pt x="120" y="221"/>
                                  </a:lnTo>
                                  <a:lnTo>
                                    <a:pt x="235" y="221"/>
                                  </a:lnTo>
                                  <a:lnTo>
                                    <a:pt x="230" y="221"/>
                                  </a:lnTo>
                                  <a:lnTo>
                                    <a:pt x="249" y="245"/>
                                  </a:lnTo>
                                  <a:lnTo>
                                    <a:pt x="249" y="240"/>
                                  </a:lnTo>
                                  <a:lnTo>
                                    <a:pt x="264" y="297"/>
                                  </a:lnTo>
                                  <a:lnTo>
                                    <a:pt x="264" y="302"/>
                                  </a:lnTo>
                                  <a:lnTo>
                                    <a:pt x="268" y="302"/>
                                  </a:lnTo>
                                  <a:lnTo>
                                    <a:pt x="340" y="283"/>
                                  </a:lnTo>
                                  <a:lnTo>
                                    <a:pt x="384" y="293"/>
                                  </a:lnTo>
                                  <a:lnTo>
                                    <a:pt x="379" y="288"/>
                                  </a:lnTo>
                                  <a:lnTo>
                                    <a:pt x="384" y="355"/>
                                  </a:lnTo>
                                  <a:lnTo>
                                    <a:pt x="374" y="403"/>
                                  </a:lnTo>
                                  <a:lnTo>
                                    <a:pt x="374" y="408"/>
                                  </a:lnTo>
                                  <a:lnTo>
                                    <a:pt x="379" y="408"/>
                                  </a:lnTo>
                                  <a:lnTo>
                                    <a:pt x="422" y="427"/>
                                  </a:lnTo>
                                  <a:lnTo>
                                    <a:pt x="470" y="437"/>
                                  </a:lnTo>
                                  <a:lnTo>
                                    <a:pt x="465" y="437"/>
                                  </a:lnTo>
                                  <a:lnTo>
                                    <a:pt x="532" y="485"/>
                                  </a:lnTo>
                                  <a:lnTo>
                                    <a:pt x="537" y="485"/>
                                  </a:lnTo>
                                  <a:lnTo>
                                    <a:pt x="566" y="480"/>
                                  </a:lnTo>
                                  <a:lnTo>
                                    <a:pt x="619" y="480"/>
                                  </a:lnTo>
                                  <a:lnTo>
                                    <a:pt x="724" y="465"/>
                                  </a:lnTo>
                                  <a:lnTo>
                                    <a:pt x="796" y="456"/>
                                  </a:lnTo>
                                  <a:lnTo>
                                    <a:pt x="801" y="456"/>
                                  </a:lnTo>
                                  <a:lnTo>
                                    <a:pt x="912" y="379"/>
                                  </a:lnTo>
                                  <a:lnTo>
                                    <a:pt x="907" y="379"/>
                                  </a:lnTo>
                                  <a:lnTo>
                                    <a:pt x="998" y="365"/>
                                  </a:lnTo>
                                  <a:lnTo>
                                    <a:pt x="1027" y="365"/>
                                  </a:lnTo>
                                  <a:lnTo>
                                    <a:pt x="1128" y="321"/>
                                  </a:lnTo>
                                  <a:lnTo>
                                    <a:pt x="1152" y="321"/>
                                  </a:lnTo>
                                  <a:lnTo>
                                    <a:pt x="1147" y="317"/>
                                  </a:lnTo>
                                  <a:lnTo>
                                    <a:pt x="1156" y="345"/>
                                  </a:lnTo>
                                  <a:lnTo>
                                    <a:pt x="1156" y="350"/>
                                  </a:lnTo>
                                  <a:lnTo>
                                    <a:pt x="1161" y="350"/>
                                  </a:lnTo>
                                  <a:lnTo>
                                    <a:pt x="1166" y="350"/>
                                  </a:lnTo>
                                  <a:lnTo>
                                    <a:pt x="1166" y="345"/>
                                  </a:lnTo>
                                  <a:lnTo>
                                    <a:pt x="1166" y="341"/>
                                  </a:lnTo>
                                  <a:lnTo>
                                    <a:pt x="1166" y="336"/>
                                  </a:lnTo>
                                  <a:lnTo>
                                    <a:pt x="1161" y="336"/>
                                  </a:lnTo>
                                  <a:lnTo>
                                    <a:pt x="1156" y="336"/>
                                  </a:lnTo>
                                  <a:lnTo>
                                    <a:pt x="1089" y="451"/>
                                  </a:lnTo>
                                  <a:lnTo>
                                    <a:pt x="1022" y="518"/>
                                  </a:lnTo>
                                  <a:lnTo>
                                    <a:pt x="1027" y="518"/>
                                  </a:lnTo>
                                  <a:lnTo>
                                    <a:pt x="897" y="566"/>
                                  </a:lnTo>
                                  <a:lnTo>
                                    <a:pt x="892" y="566"/>
                                  </a:lnTo>
                                  <a:lnTo>
                                    <a:pt x="892" y="571"/>
                                  </a:lnTo>
                                  <a:lnTo>
                                    <a:pt x="892" y="576"/>
                                  </a:lnTo>
                                  <a:lnTo>
                                    <a:pt x="964" y="619"/>
                                  </a:lnTo>
                                  <a:lnTo>
                                    <a:pt x="969" y="619"/>
                                  </a:lnTo>
                                  <a:lnTo>
                                    <a:pt x="1022" y="619"/>
                                  </a:lnTo>
                                  <a:lnTo>
                                    <a:pt x="1084" y="624"/>
                                  </a:lnTo>
                                  <a:lnTo>
                                    <a:pt x="1080" y="619"/>
                                  </a:lnTo>
                                  <a:lnTo>
                                    <a:pt x="1089" y="682"/>
                                  </a:lnTo>
                                  <a:lnTo>
                                    <a:pt x="1099" y="701"/>
                                  </a:lnTo>
                                  <a:lnTo>
                                    <a:pt x="1099" y="706"/>
                                  </a:lnTo>
                                  <a:lnTo>
                                    <a:pt x="1118" y="725"/>
                                  </a:lnTo>
                                  <a:lnTo>
                                    <a:pt x="1123" y="725"/>
                                  </a:lnTo>
                                  <a:lnTo>
                                    <a:pt x="1128" y="725"/>
                                  </a:lnTo>
                                  <a:lnTo>
                                    <a:pt x="1200" y="658"/>
                                  </a:lnTo>
                                  <a:lnTo>
                                    <a:pt x="1257" y="595"/>
                                  </a:lnTo>
                                  <a:lnTo>
                                    <a:pt x="1252" y="595"/>
                                  </a:lnTo>
                                  <a:lnTo>
                                    <a:pt x="1296" y="576"/>
                                  </a:lnTo>
                                  <a:lnTo>
                                    <a:pt x="1300" y="576"/>
                                  </a:lnTo>
                                  <a:lnTo>
                                    <a:pt x="1300" y="571"/>
                                  </a:lnTo>
                                  <a:lnTo>
                                    <a:pt x="1315" y="494"/>
                                  </a:lnTo>
                                  <a:lnTo>
                                    <a:pt x="1315" y="489"/>
                                  </a:lnTo>
                                  <a:lnTo>
                                    <a:pt x="1262" y="451"/>
                                  </a:lnTo>
                                  <a:lnTo>
                                    <a:pt x="1257" y="461"/>
                                  </a:lnTo>
                                  <a:lnTo>
                                    <a:pt x="1363" y="441"/>
                                  </a:lnTo>
                                  <a:lnTo>
                                    <a:pt x="1372" y="441"/>
                                  </a:lnTo>
                                  <a:lnTo>
                                    <a:pt x="1406" y="461"/>
                                  </a:lnTo>
                                  <a:lnTo>
                                    <a:pt x="1401" y="456"/>
                                  </a:lnTo>
                                  <a:lnTo>
                                    <a:pt x="1416" y="499"/>
                                  </a:lnTo>
                                  <a:lnTo>
                                    <a:pt x="1416" y="504"/>
                                  </a:lnTo>
                                  <a:lnTo>
                                    <a:pt x="1420" y="504"/>
                                  </a:lnTo>
                                  <a:lnTo>
                                    <a:pt x="1468" y="489"/>
                                  </a:lnTo>
                                  <a:lnTo>
                                    <a:pt x="1536" y="509"/>
                                  </a:lnTo>
                                  <a:lnTo>
                                    <a:pt x="1531" y="504"/>
                                  </a:lnTo>
                                  <a:lnTo>
                                    <a:pt x="1540" y="566"/>
                                  </a:lnTo>
                                  <a:lnTo>
                                    <a:pt x="1540" y="561"/>
                                  </a:lnTo>
                                  <a:lnTo>
                                    <a:pt x="1440" y="672"/>
                                  </a:lnTo>
                                  <a:lnTo>
                                    <a:pt x="1444" y="672"/>
                                  </a:lnTo>
                                  <a:lnTo>
                                    <a:pt x="1444" y="6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2"/>
                          <wps:cNvSpPr>
                            <a:spLocks/>
                          </wps:cNvSpPr>
                          <wps:spPr bwMode="auto">
                            <a:xfrm>
                              <a:off x="4815" y="2650"/>
                              <a:ext cx="4065" cy="1729"/>
                            </a:xfrm>
                            <a:custGeom>
                              <a:avLst/>
                              <a:gdLst>
                                <a:gd name="T0" fmla="*/ 3427 w 4065"/>
                                <a:gd name="T1" fmla="*/ 423 h 1729"/>
                                <a:gd name="T2" fmla="*/ 3720 w 4065"/>
                                <a:gd name="T3" fmla="*/ 735 h 1729"/>
                                <a:gd name="T4" fmla="*/ 3710 w 4065"/>
                                <a:gd name="T5" fmla="*/ 879 h 1729"/>
                                <a:gd name="T6" fmla="*/ 4056 w 4065"/>
                                <a:gd name="T7" fmla="*/ 922 h 1729"/>
                                <a:gd name="T8" fmla="*/ 3989 w 4065"/>
                                <a:gd name="T9" fmla="*/ 1522 h 1729"/>
                                <a:gd name="T10" fmla="*/ 3633 w 4065"/>
                                <a:gd name="T11" fmla="*/ 1647 h 1729"/>
                                <a:gd name="T12" fmla="*/ 3163 w 4065"/>
                                <a:gd name="T13" fmla="*/ 1657 h 1729"/>
                                <a:gd name="T14" fmla="*/ 3000 w 4065"/>
                                <a:gd name="T15" fmla="*/ 1681 h 1729"/>
                                <a:gd name="T16" fmla="*/ 2870 w 4065"/>
                                <a:gd name="T17" fmla="*/ 1508 h 1729"/>
                                <a:gd name="T18" fmla="*/ 2702 w 4065"/>
                                <a:gd name="T19" fmla="*/ 1479 h 1729"/>
                                <a:gd name="T20" fmla="*/ 2573 w 4065"/>
                                <a:gd name="T21" fmla="*/ 1494 h 1729"/>
                                <a:gd name="T22" fmla="*/ 2808 w 4065"/>
                                <a:gd name="T23" fmla="*/ 1258 h 1729"/>
                                <a:gd name="T24" fmla="*/ 3029 w 4065"/>
                                <a:gd name="T25" fmla="*/ 1114 h 1729"/>
                                <a:gd name="T26" fmla="*/ 2673 w 4065"/>
                                <a:gd name="T27" fmla="*/ 1191 h 1729"/>
                                <a:gd name="T28" fmla="*/ 2577 w 4065"/>
                                <a:gd name="T29" fmla="*/ 745 h 1729"/>
                                <a:gd name="T30" fmla="*/ 2289 w 4065"/>
                                <a:gd name="T31" fmla="*/ 1057 h 1729"/>
                                <a:gd name="T32" fmla="*/ 2285 w 4065"/>
                                <a:gd name="T33" fmla="*/ 836 h 1729"/>
                                <a:gd name="T34" fmla="*/ 2064 w 4065"/>
                                <a:gd name="T35" fmla="*/ 721 h 1729"/>
                                <a:gd name="T36" fmla="*/ 1910 w 4065"/>
                                <a:gd name="T37" fmla="*/ 471 h 1729"/>
                                <a:gd name="T38" fmla="*/ 1444 w 4065"/>
                                <a:gd name="T39" fmla="*/ 653 h 1729"/>
                                <a:gd name="T40" fmla="*/ 1353 w 4065"/>
                                <a:gd name="T41" fmla="*/ 807 h 1729"/>
                                <a:gd name="T42" fmla="*/ 1550 w 4065"/>
                                <a:gd name="T43" fmla="*/ 956 h 1729"/>
                                <a:gd name="T44" fmla="*/ 1291 w 4065"/>
                                <a:gd name="T45" fmla="*/ 1153 h 1729"/>
                                <a:gd name="T46" fmla="*/ 1060 w 4065"/>
                                <a:gd name="T47" fmla="*/ 1388 h 1729"/>
                                <a:gd name="T48" fmla="*/ 777 w 4065"/>
                                <a:gd name="T49" fmla="*/ 1604 h 1729"/>
                                <a:gd name="T50" fmla="*/ 604 w 4065"/>
                                <a:gd name="T51" fmla="*/ 1494 h 1729"/>
                                <a:gd name="T52" fmla="*/ 240 w 4065"/>
                                <a:gd name="T53" fmla="*/ 1407 h 1729"/>
                                <a:gd name="T54" fmla="*/ 182 w 4065"/>
                                <a:gd name="T55" fmla="*/ 1364 h 1729"/>
                                <a:gd name="T56" fmla="*/ 379 w 4065"/>
                                <a:gd name="T57" fmla="*/ 1455 h 1729"/>
                                <a:gd name="T58" fmla="*/ 595 w 4065"/>
                                <a:gd name="T59" fmla="*/ 1498 h 1729"/>
                                <a:gd name="T60" fmla="*/ 787 w 4065"/>
                                <a:gd name="T61" fmla="*/ 1614 h 1729"/>
                                <a:gd name="T62" fmla="*/ 1060 w 4065"/>
                                <a:gd name="T63" fmla="*/ 1398 h 1729"/>
                                <a:gd name="T64" fmla="*/ 1291 w 4065"/>
                                <a:gd name="T65" fmla="*/ 1162 h 1729"/>
                                <a:gd name="T66" fmla="*/ 1560 w 4065"/>
                                <a:gd name="T67" fmla="*/ 956 h 1729"/>
                                <a:gd name="T68" fmla="*/ 1416 w 4065"/>
                                <a:gd name="T69" fmla="*/ 802 h 1729"/>
                                <a:gd name="T70" fmla="*/ 1449 w 4065"/>
                                <a:gd name="T71" fmla="*/ 663 h 1729"/>
                                <a:gd name="T72" fmla="*/ 1901 w 4065"/>
                                <a:gd name="T73" fmla="*/ 471 h 1729"/>
                                <a:gd name="T74" fmla="*/ 2054 w 4065"/>
                                <a:gd name="T75" fmla="*/ 725 h 1729"/>
                                <a:gd name="T76" fmla="*/ 2251 w 4065"/>
                                <a:gd name="T77" fmla="*/ 826 h 1729"/>
                                <a:gd name="T78" fmla="*/ 2409 w 4065"/>
                                <a:gd name="T79" fmla="*/ 879 h 1729"/>
                                <a:gd name="T80" fmla="*/ 2486 w 4065"/>
                                <a:gd name="T81" fmla="*/ 932 h 1729"/>
                                <a:gd name="T82" fmla="*/ 2621 w 4065"/>
                                <a:gd name="T83" fmla="*/ 1076 h 1729"/>
                                <a:gd name="T84" fmla="*/ 2923 w 4065"/>
                                <a:gd name="T85" fmla="*/ 1114 h 1729"/>
                                <a:gd name="T86" fmla="*/ 2861 w 4065"/>
                                <a:gd name="T87" fmla="*/ 1234 h 1729"/>
                                <a:gd name="T88" fmla="*/ 2673 w 4065"/>
                                <a:gd name="T89" fmla="*/ 1393 h 1729"/>
                                <a:gd name="T90" fmla="*/ 2577 w 4065"/>
                                <a:gd name="T91" fmla="*/ 1638 h 1729"/>
                                <a:gd name="T92" fmla="*/ 2846 w 4065"/>
                                <a:gd name="T93" fmla="*/ 1412 h 1729"/>
                                <a:gd name="T94" fmla="*/ 2928 w 4065"/>
                                <a:gd name="T95" fmla="*/ 1638 h 1729"/>
                                <a:gd name="T96" fmla="*/ 3110 w 4065"/>
                                <a:gd name="T97" fmla="*/ 1681 h 1729"/>
                                <a:gd name="T98" fmla="*/ 3480 w 4065"/>
                                <a:gd name="T99" fmla="*/ 1575 h 1729"/>
                                <a:gd name="T100" fmla="*/ 3845 w 4065"/>
                                <a:gd name="T101" fmla="*/ 1566 h 1729"/>
                                <a:gd name="T102" fmla="*/ 3965 w 4065"/>
                                <a:gd name="T103" fmla="*/ 1681 h 1729"/>
                                <a:gd name="T104" fmla="*/ 3907 w 4065"/>
                                <a:gd name="T105" fmla="*/ 932 h 1729"/>
                                <a:gd name="T106" fmla="*/ 3897 w 4065"/>
                                <a:gd name="T107" fmla="*/ 769 h 1729"/>
                                <a:gd name="T108" fmla="*/ 3528 w 4065"/>
                                <a:gd name="T109" fmla="*/ 735 h 1729"/>
                                <a:gd name="T110" fmla="*/ 3465 w 4065"/>
                                <a:gd name="T111" fmla="*/ 240 h 1729"/>
                                <a:gd name="T112" fmla="*/ 3365 w 4065"/>
                                <a:gd name="T113" fmla="*/ 0 h 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65" h="1729">
                                  <a:moveTo>
                                    <a:pt x="3365" y="0"/>
                                  </a:moveTo>
                                  <a:lnTo>
                                    <a:pt x="3336" y="87"/>
                                  </a:lnTo>
                                  <a:lnTo>
                                    <a:pt x="3336" y="130"/>
                                  </a:lnTo>
                                  <a:lnTo>
                                    <a:pt x="3451" y="130"/>
                                  </a:lnTo>
                                  <a:lnTo>
                                    <a:pt x="3446" y="125"/>
                                  </a:lnTo>
                                  <a:lnTo>
                                    <a:pt x="3470" y="197"/>
                                  </a:lnTo>
                                  <a:lnTo>
                                    <a:pt x="3456" y="240"/>
                                  </a:lnTo>
                                  <a:lnTo>
                                    <a:pt x="3489" y="303"/>
                                  </a:lnTo>
                                  <a:lnTo>
                                    <a:pt x="3427" y="423"/>
                                  </a:lnTo>
                                  <a:lnTo>
                                    <a:pt x="3427" y="428"/>
                                  </a:lnTo>
                                  <a:lnTo>
                                    <a:pt x="3465" y="461"/>
                                  </a:lnTo>
                                  <a:lnTo>
                                    <a:pt x="3465" y="456"/>
                                  </a:lnTo>
                                  <a:lnTo>
                                    <a:pt x="3475" y="528"/>
                                  </a:lnTo>
                                  <a:lnTo>
                                    <a:pt x="3489" y="692"/>
                                  </a:lnTo>
                                  <a:lnTo>
                                    <a:pt x="3489" y="697"/>
                                  </a:lnTo>
                                  <a:lnTo>
                                    <a:pt x="3518" y="745"/>
                                  </a:lnTo>
                                  <a:lnTo>
                                    <a:pt x="3595" y="745"/>
                                  </a:lnTo>
                                  <a:lnTo>
                                    <a:pt x="3720" y="735"/>
                                  </a:lnTo>
                                  <a:lnTo>
                                    <a:pt x="3782" y="735"/>
                                  </a:lnTo>
                                  <a:lnTo>
                                    <a:pt x="3830" y="716"/>
                                  </a:lnTo>
                                  <a:lnTo>
                                    <a:pt x="3883" y="711"/>
                                  </a:lnTo>
                                  <a:lnTo>
                                    <a:pt x="3878" y="706"/>
                                  </a:lnTo>
                                  <a:lnTo>
                                    <a:pt x="3888" y="769"/>
                                  </a:lnTo>
                                  <a:lnTo>
                                    <a:pt x="3888" y="764"/>
                                  </a:lnTo>
                                  <a:lnTo>
                                    <a:pt x="3830" y="817"/>
                                  </a:lnTo>
                                  <a:lnTo>
                                    <a:pt x="3835" y="817"/>
                                  </a:lnTo>
                                  <a:lnTo>
                                    <a:pt x="3710" y="879"/>
                                  </a:lnTo>
                                  <a:lnTo>
                                    <a:pt x="3705" y="879"/>
                                  </a:lnTo>
                                  <a:lnTo>
                                    <a:pt x="3705" y="889"/>
                                  </a:lnTo>
                                  <a:lnTo>
                                    <a:pt x="3758" y="937"/>
                                  </a:lnTo>
                                  <a:lnTo>
                                    <a:pt x="3763" y="937"/>
                                  </a:lnTo>
                                  <a:lnTo>
                                    <a:pt x="3835" y="946"/>
                                  </a:lnTo>
                                  <a:lnTo>
                                    <a:pt x="3907" y="941"/>
                                  </a:lnTo>
                                  <a:lnTo>
                                    <a:pt x="3955" y="927"/>
                                  </a:lnTo>
                                  <a:lnTo>
                                    <a:pt x="4061" y="927"/>
                                  </a:lnTo>
                                  <a:lnTo>
                                    <a:pt x="4056" y="922"/>
                                  </a:lnTo>
                                  <a:lnTo>
                                    <a:pt x="4056" y="1724"/>
                                  </a:lnTo>
                                  <a:lnTo>
                                    <a:pt x="4061" y="1719"/>
                                  </a:lnTo>
                                  <a:lnTo>
                                    <a:pt x="4027" y="1705"/>
                                  </a:lnTo>
                                  <a:lnTo>
                                    <a:pt x="3965" y="1671"/>
                                  </a:lnTo>
                                  <a:lnTo>
                                    <a:pt x="3969" y="1676"/>
                                  </a:lnTo>
                                  <a:lnTo>
                                    <a:pt x="3984" y="1628"/>
                                  </a:lnTo>
                                  <a:lnTo>
                                    <a:pt x="3993" y="1566"/>
                                  </a:lnTo>
                                  <a:lnTo>
                                    <a:pt x="3989" y="1527"/>
                                  </a:lnTo>
                                  <a:lnTo>
                                    <a:pt x="3989" y="1522"/>
                                  </a:lnTo>
                                  <a:lnTo>
                                    <a:pt x="3984" y="1522"/>
                                  </a:lnTo>
                                  <a:lnTo>
                                    <a:pt x="3931" y="1518"/>
                                  </a:lnTo>
                                  <a:lnTo>
                                    <a:pt x="3888" y="1542"/>
                                  </a:lnTo>
                                  <a:lnTo>
                                    <a:pt x="3845" y="1556"/>
                                  </a:lnTo>
                                  <a:lnTo>
                                    <a:pt x="3840" y="1556"/>
                                  </a:lnTo>
                                  <a:lnTo>
                                    <a:pt x="3705" y="1638"/>
                                  </a:lnTo>
                                  <a:lnTo>
                                    <a:pt x="3710" y="1638"/>
                                  </a:lnTo>
                                  <a:lnTo>
                                    <a:pt x="3629" y="1642"/>
                                  </a:lnTo>
                                  <a:lnTo>
                                    <a:pt x="3633" y="1647"/>
                                  </a:lnTo>
                                  <a:lnTo>
                                    <a:pt x="3609" y="1590"/>
                                  </a:lnTo>
                                  <a:lnTo>
                                    <a:pt x="3609" y="1585"/>
                                  </a:lnTo>
                                  <a:lnTo>
                                    <a:pt x="3605" y="1585"/>
                                  </a:lnTo>
                                  <a:lnTo>
                                    <a:pt x="3480" y="1566"/>
                                  </a:lnTo>
                                  <a:lnTo>
                                    <a:pt x="3475" y="1566"/>
                                  </a:lnTo>
                                  <a:lnTo>
                                    <a:pt x="3374" y="1628"/>
                                  </a:lnTo>
                                  <a:lnTo>
                                    <a:pt x="3379" y="1628"/>
                                  </a:lnTo>
                                  <a:lnTo>
                                    <a:pt x="3264" y="1633"/>
                                  </a:lnTo>
                                  <a:lnTo>
                                    <a:pt x="3163" y="1657"/>
                                  </a:lnTo>
                                  <a:lnTo>
                                    <a:pt x="3168" y="1657"/>
                                  </a:lnTo>
                                  <a:lnTo>
                                    <a:pt x="3149" y="1628"/>
                                  </a:lnTo>
                                  <a:lnTo>
                                    <a:pt x="3139" y="1628"/>
                                  </a:lnTo>
                                  <a:lnTo>
                                    <a:pt x="3101" y="1671"/>
                                  </a:lnTo>
                                  <a:lnTo>
                                    <a:pt x="3105" y="1671"/>
                                  </a:lnTo>
                                  <a:lnTo>
                                    <a:pt x="3038" y="1710"/>
                                  </a:lnTo>
                                  <a:lnTo>
                                    <a:pt x="2995" y="1714"/>
                                  </a:lnTo>
                                  <a:lnTo>
                                    <a:pt x="3000" y="1719"/>
                                  </a:lnTo>
                                  <a:lnTo>
                                    <a:pt x="3000" y="1681"/>
                                  </a:lnTo>
                                  <a:lnTo>
                                    <a:pt x="3014" y="1580"/>
                                  </a:lnTo>
                                  <a:lnTo>
                                    <a:pt x="3014" y="1575"/>
                                  </a:lnTo>
                                  <a:lnTo>
                                    <a:pt x="3005" y="1575"/>
                                  </a:lnTo>
                                  <a:lnTo>
                                    <a:pt x="2918" y="1628"/>
                                  </a:lnTo>
                                  <a:lnTo>
                                    <a:pt x="2923" y="1628"/>
                                  </a:lnTo>
                                  <a:lnTo>
                                    <a:pt x="2851" y="1633"/>
                                  </a:lnTo>
                                  <a:lnTo>
                                    <a:pt x="2856" y="1638"/>
                                  </a:lnTo>
                                  <a:lnTo>
                                    <a:pt x="2856" y="1556"/>
                                  </a:lnTo>
                                  <a:lnTo>
                                    <a:pt x="2870" y="1508"/>
                                  </a:lnTo>
                                  <a:lnTo>
                                    <a:pt x="2875" y="1450"/>
                                  </a:lnTo>
                                  <a:lnTo>
                                    <a:pt x="2851" y="1407"/>
                                  </a:lnTo>
                                  <a:lnTo>
                                    <a:pt x="2851" y="1402"/>
                                  </a:lnTo>
                                  <a:lnTo>
                                    <a:pt x="2846" y="1402"/>
                                  </a:lnTo>
                                  <a:lnTo>
                                    <a:pt x="2813" y="1407"/>
                                  </a:lnTo>
                                  <a:lnTo>
                                    <a:pt x="2774" y="1422"/>
                                  </a:lnTo>
                                  <a:lnTo>
                                    <a:pt x="2769" y="1422"/>
                                  </a:lnTo>
                                  <a:lnTo>
                                    <a:pt x="2741" y="1441"/>
                                  </a:lnTo>
                                  <a:lnTo>
                                    <a:pt x="2702" y="1479"/>
                                  </a:lnTo>
                                  <a:lnTo>
                                    <a:pt x="2640" y="1556"/>
                                  </a:lnTo>
                                  <a:lnTo>
                                    <a:pt x="2616" y="1580"/>
                                  </a:lnTo>
                                  <a:lnTo>
                                    <a:pt x="2573" y="1628"/>
                                  </a:lnTo>
                                  <a:lnTo>
                                    <a:pt x="2577" y="1628"/>
                                  </a:lnTo>
                                  <a:lnTo>
                                    <a:pt x="2520" y="1623"/>
                                  </a:lnTo>
                                  <a:lnTo>
                                    <a:pt x="2525" y="1628"/>
                                  </a:lnTo>
                                  <a:lnTo>
                                    <a:pt x="2520" y="1566"/>
                                  </a:lnTo>
                                  <a:lnTo>
                                    <a:pt x="2520" y="1570"/>
                                  </a:lnTo>
                                  <a:lnTo>
                                    <a:pt x="2573" y="1494"/>
                                  </a:lnTo>
                                  <a:lnTo>
                                    <a:pt x="2640" y="1450"/>
                                  </a:lnTo>
                                  <a:lnTo>
                                    <a:pt x="2654" y="1436"/>
                                  </a:lnTo>
                                  <a:lnTo>
                                    <a:pt x="2683" y="1402"/>
                                  </a:lnTo>
                                  <a:lnTo>
                                    <a:pt x="2717" y="1354"/>
                                  </a:lnTo>
                                  <a:lnTo>
                                    <a:pt x="2717" y="1349"/>
                                  </a:lnTo>
                                  <a:lnTo>
                                    <a:pt x="2726" y="1330"/>
                                  </a:lnTo>
                                  <a:lnTo>
                                    <a:pt x="2726" y="1335"/>
                                  </a:lnTo>
                                  <a:lnTo>
                                    <a:pt x="2731" y="1330"/>
                                  </a:lnTo>
                                  <a:lnTo>
                                    <a:pt x="2808" y="1258"/>
                                  </a:lnTo>
                                  <a:lnTo>
                                    <a:pt x="2803" y="1258"/>
                                  </a:lnTo>
                                  <a:lnTo>
                                    <a:pt x="2865" y="1239"/>
                                  </a:lnTo>
                                  <a:lnTo>
                                    <a:pt x="2870" y="1239"/>
                                  </a:lnTo>
                                  <a:lnTo>
                                    <a:pt x="2870" y="1234"/>
                                  </a:lnTo>
                                  <a:lnTo>
                                    <a:pt x="2923" y="1124"/>
                                  </a:lnTo>
                                  <a:lnTo>
                                    <a:pt x="2918" y="1129"/>
                                  </a:lnTo>
                                  <a:lnTo>
                                    <a:pt x="2928" y="1129"/>
                                  </a:lnTo>
                                  <a:lnTo>
                                    <a:pt x="2957" y="1124"/>
                                  </a:lnTo>
                                  <a:lnTo>
                                    <a:pt x="3029" y="1114"/>
                                  </a:lnTo>
                                  <a:lnTo>
                                    <a:pt x="3033" y="1114"/>
                                  </a:lnTo>
                                  <a:lnTo>
                                    <a:pt x="3033" y="1105"/>
                                  </a:lnTo>
                                  <a:lnTo>
                                    <a:pt x="3029" y="1105"/>
                                  </a:lnTo>
                                  <a:lnTo>
                                    <a:pt x="2952" y="1100"/>
                                  </a:lnTo>
                                  <a:lnTo>
                                    <a:pt x="2923" y="1105"/>
                                  </a:lnTo>
                                  <a:lnTo>
                                    <a:pt x="2909" y="1105"/>
                                  </a:lnTo>
                                  <a:lnTo>
                                    <a:pt x="2803" y="1191"/>
                                  </a:lnTo>
                                  <a:lnTo>
                                    <a:pt x="2808" y="1191"/>
                                  </a:lnTo>
                                  <a:lnTo>
                                    <a:pt x="2673" y="1191"/>
                                  </a:lnTo>
                                  <a:lnTo>
                                    <a:pt x="2625" y="1177"/>
                                  </a:lnTo>
                                  <a:lnTo>
                                    <a:pt x="2630" y="1181"/>
                                  </a:lnTo>
                                  <a:lnTo>
                                    <a:pt x="2630" y="1076"/>
                                  </a:lnTo>
                                  <a:lnTo>
                                    <a:pt x="2616" y="1018"/>
                                  </a:lnTo>
                                  <a:lnTo>
                                    <a:pt x="2611" y="970"/>
                                  </a:lnTo>
                                  <a:lnTo>
                                    <a:pt x="2621" y="850"/>
                                  </a:lnTo>
                                  <a:lnTo>
                                    <a:pt x="2587" y="749"/>
                                  </a:lnTo>
                                  <a:lnTo>
                                    <a:pt x="2587" y="745"/>
                                  </a:lnTo>
                                  <a:lnTo>
                                    <a:pt x="2577" y="745"/>
                                  </a:lnTo>
                                  <a:lnTo>
                                    <a:pt x="2577" y="749"/>
                                  </a:lnTo>
                                  <a:lnTo>
                                    <a:pt x="2549" y="802"/>
                                  </a:lnTo>
                                  <a:lnTo>
                                    <a:pt x="2520" y="884"/>
                                  </a:lnTo>
                                  <a:lnTo>
                                    <a:pt x="2520" y="879"/>
                                  </a:lnTo>
                                  <a:lnTo>
                                    <a:pt x="2477" y="922"/>
                                  </a:lnTo>
                                  <a:lnTo>
                                    <a:pt x="2429" y="985"/>
                                  </a:lnTo>
                                  <a:lnTo>
                                    <a:pt x="2357" y="1052"/>
                                  </a:lnTo>
                                  <a:lnTo>
                                    <a:pt x="2361" y="1052"/>
                                  </a:lnTo>
                                  <a:lnTo>
                                    <a:pt x="2289" y="1057"/>
                                  </a:lnTo>
                                  <a:lnTo>
                                    <a:pt x="2294" y="1061"/>
                                  </a:lnTo>
                                  <a:lnTo>
                                    <a:pt x="2294" y="989"/>
                                  </a:lnTo>
                                  <a:lnTo>
                                    <a:pt x="2294" y="994"/>
                                  </a:lnTo>
                                  <a:lnTo>
                                    <a:pt x="2419" y="889"/>
                                  </a:lnTo>
                                  <a:lnTo>
                                    <a:pt x="2419" y="884"/>
                                  </a:lnTo>
                                  <a:lnTo>
                                    <a:pt x="2400" y="850"/>
                                  </a:lnTo>
                                  <a:lnTo>
                                    <a:pt x="2400" y="845"/>
                                  </a:lnTo>
                                  <a:lnTo>
                                    <a:pt x="2395" y="845"/>
                                  </a:lnTo>
                                  <a:lnTo>
                                    <a:pt x="2285" y="836"/>
                                  </a:lnTo>
                                  <a:lnTo>
                                    <a:pt x="2251" y="826"/>
                                  </a:lnTo>
                                  <a:lnTo>
                                    <a:pt x="2256" y="831"/>
                                  </a:lnTo>
                                  <a:lnTo>
                                    <a:pt x="2256" y="817"/>
                                  </a:lnTo>
                                  <a:lnTo>
                                    <a:pt x="2184" y="817"/>
                                  </a:lnTo>
                                  <a:lnTo>
                                    <a:pt x="2189" y="821"/>
                                  </a:lnTo>
                                  <a:lnTo>
                                    <a:pt x="2189" y="754"/>
                                  </a:lnTo>
                                  <a:lnTo>
                                    <a:pt x="2136" y="716"/>
                                  </a:lnTo>
                                  <a:lnTo>
                                    <a:pt x="2059" y="716"/>
                                  </a:lnTo>
                                  <a:lnTo>
                                    <a:pt x="2064" y="721"/>
                                  </a:lnTo>
                                  <a:lnTo>
                                    <a:pt x="2064" y="653"/>
                                  </a:lnTo>
                                  <a:lnTo>
                                    <a:pt x="2025" y="576"/>
                                  </a:lnTo>
                                  <a:lnTo>
                                    <a:pt x="2025" y="572"/>
                                  </a:lnTo>
                                  <a:lnTo>
                                    <a:pt x="2021" y="572"/>
                                  </a:lnTo>
                                  <a:lnTo>
                                    <a:pt x="1977" y="576"/>
                                  </a:lnTo>
                                  <a:lnTo>
                                    <a:pt x="1982" y="576"/>
                                  </a:lnTo>
                                  <a:lnTo>
                                    <a:pt x="1925" y="514"/>
                                  </a:lnTo>
                                  <a:lnTo>
                                    <a:pt x="1925" y="519"/>
                                  </a:lnTo>
                                  <a:lnTo>
                                    <a:pt x="1910" y="471"/>
                                  </a:lnTo>
                                  <a:lnTo>
                                    <a:pt x="1910" y="466"/>
                                  </a:lnTo>
                                  <a:lnTo>
                                    <a:pt x="1901" y="466"/>
                                  </a:lnTo>
                                  <a:lnTo>
                                    <a:pt x="1824" y="538"/>
                                  </a:lnTo>
                                  <a:lnTo>
                                    <a:pt x="1828" y="538"/>
                                  </a:lnTo>
                                  <a:lnTo>
                                    <a:pt x="1795" y="552"/>
                                  </a:lnTo>
                                  <a:lnTo>
                                    <a:pt x="1680" y="581"/>
                                  </a:lnTo>
                                  <a:lnTo>
                                    <a:pt x="1564" y="572"/>
                                  </a:lnTo>
                                  <a:lnTo>
                                    <a:pt x="1560" y="572"/>
                                  </a:lnTo>
                                  <a:lnTo>
                                    <a:pt x="1444" y="653"/>
                                  </a:lnTo>
                                  <a:lnTo>
                                    <a:pt x="1449" y="653"/>
                                  </a:lnTo>
                                  <a:lnTo>
                                    <a:pt x="1344" y="692"/>
                                  </a:lnTo>
                                  <a:lnTo>
                                    <a:pt x="1339" y="692"/>
                                  </a:lnTo>
                                  <a:lnTo>
                                    <a:pt x="1320" y="716"/>
                                  </a:lnTo>
                                  <a:lnTo>
                                    <a:pt x="1320" y="721"/>
                                  </a:lnTo>
                                  <a:lnTo>
                                    <a:pt x="1310" y="788"/>
                                  </a:lnTo>
                                  <a:lnTo>
                                    <a:pt x="1310" y="793"/>
                                  </a:lnTo>
                                  <a:lnTo>
                                    <a:pt x="1315" y="793"/>
                                  </a:lnTo>
                                  <a:lnTo>
                                    <a:pt x="1353" y="807"/>
                                  </a:lnTo>
                                  <a:lnTo>
                                    <a:pt x="1411" y="812"/>
                                  </a:lnTo>
                                  <a:lnTo>
                                    <a:pt x="1406" y="807"/>
                                  </a:lnTo>
                                  <a:lnTo>
                                    <a:pt x="1416" y="845"/>
                                  </a:lnTo>
                                  <a:lnTo>
                                    <a:pt x="1416" y="850"/>
                                  </a:lnTo>
                                  <a:lnTo>
                                    <a:pt x="1440" y="889"/>
                                  </a:lnTo>
                                  <a:lnTo>
                                    <a:pt x="1444" y="889"/>
                                  </a:lnTo>
                                  <a:lnTo>
                                    <a:pt x="1536" y="917"/>
                                  </a:lnTo>
                                  <a:lnTo>
                                    <a:pt x="1531" y="913"/>
                                  </a:lnTo>
                                  <a:lnTo>
                                    <a:pt x="1550" y="956"/>
                                  </a:lnTo>
                                  <a:lnTo>
                                    <a:pt x="1564" y="994"/>
                                  </a:lnTo>
                                  <a:lnTo>
                                    <a:pt x="1521" y="1105"/>
                                  </a:lnTo>
                                  <a:lnTo>
                                    <a:pt x="1521" y="1100"/>
                                  </a:lnTo>
                                  <a:lnTo>
                                    <a:pt x="1440" y="1205"/>
                                  </a:lnTo>
                                  <a:lnTo>
                                    <a:pt x="1444" y="1205"/>
                                  </a:lnTo>
                                  <a:lnTo>
                                    <a:pt x="1353" y="1201"/>
                                  </a:lnTo>
                                  <a:lnTo>
                                    <a:pt x="1358" y="1201"/>
                                  </a:lnTo>
                                  <a:lnTo>
                                    <a:pt x="1296" y="1153"/>
                                  </a:lnTo>
                                  <a:lnTo>
                                    <a:pt x="1291" y="1153"/>
                                  </a:lnTo>
                                  <a:lnTo>
                                    <a:pt x="1228" y="1138"/>
                                  </a:lnTo>
                                  <a:lnTo>
                                    <a:pt x="1224" y="1138"/>
                                  </a:lnTo>
                                  <a:lnTo>
                                    <a:pt x="1156" y="1210"/>
                                  </a:lnTo>
                                  <a:lnTo>
                                    <a:pt x="1156" y="1215"/>
                                  </a:lnTo>
                                  <a:lnTo>
                                    <a:pt x="1161" y="1330"/>
                                  </a:lnTo>
                                  <a:lnTo>
                                    <a:pt x="1161" y="1325"/>
                                  </a:lnTo>
                                  <a:lnTo>
                                    <a:pt x="1108" y="1388"/>
                                  </a:lnTo>
                                  <a:lnTo>
                                    <a:pt x="1113" y="1388"/>
                                  </a:lnTo>
                                  <a:lnTo>
                                    <a:pt x="1060" y="1388"/>
                                  </a:lnTo>
                                  <a:lnTo>
                                    <a:pt x="988" y="1412"/>
                                  </a:lnTo>
                                  <a:lnTo>
                                    <a:pt x="984" y="1412"/>
                                  </a:lnTo>
                                  <a:lnTo>
                                    <a:pt x="883" y="1518"/>
                                  </a:lnTo>
                                  <a:lnTo>
                                    <a:pt x="878" y="1522"/>
                                  </a:lnTo>
                                  <a:lnTo>
                                    <a:pt x="883" y="1522"/>
                                  </a:lnTo>
                                  <a:lnTo>
                                    <a:pt x="864" y="1532"/>
                                  </a:lnTo>
                                  <a:lnTo>
                                    <a:pt x="859" y="1532"/>
                                  </a:lnTo>
                                  <a:lnTo>
                                    <a:pt x="811" y="1566"/>
                                  </a:lnTo>
                                  <a:lnTo>
                                    <a:pt x="777" y="1604"/>
                                  </a:lnTo>
                                  <a:lnTo>
                                    <a:pt x="763" y="1618"/>
                                  </a:lnTo>
                                  <a:lnTo>
                                    <a:pt x="768" y="1618"/>
                                  </a:lnTo>
                                  <a:lnTo>
                                    <a:pt x="710" y="1618"/>
                                  </a:lnTo>
                                  <a:lnTo>
                                    <a:pt x="657" y="1628"/>
                                  </a:lnTo>
                                  <a:lnTo>
                                    <a:pt x="585" y="1628"/>
                                  </a:lnTo>
                                  <a:lnTo>
                                    <a:pt x="590" y="1633"/>
                                  </a:lnTo>
                                  <a:lnTo>
                                    <a:pt x="590" y="1561"/>
                                  </a:lnTo>
                                  <a:lnTo>
                                    <a:pt x="604" y="1498"/>
                                  </a:lnTo>
                                  <a:lnTo>
                                    <a:pt x="604" y="1494"/>
                                  </a:lnTo>
                                  <a:lnTo>
                                    <a:pt x="556" y="1436"/>
                                  </a:lnTo>
                                  <a:lnTo>
                                    <a:pt x="542" y="1436"/>
                                  </a:lnTo>
                                  <a:lnTo>
                                    <a:pt x="432" y="1494"/>
                                  </a:lnTo>
                                  <a:lnTo>
                                    <a:pt x="384" y="1494"/>
                                  </a:lnTo>
                                  <a:lnTo>
                                    <a:pt x="388" y="1498"/>
                                  </a:lnTo>
                                  <a:lnTo>
                                    <a:pt x="388" y="1450"/>
                                  </a:lnTo>
                                  <a:lnTo>
                                    <a:pt x="350" y="1412"/>
                                  </a:lnTo>
                                  <a:lnTo>
                                    <a:pt x="345" y="1412"/>
                                  </a:lnTo>
                                  <a:lnTo>
                                    <a:pt x="240" y="1407"/>
                                  </a:lnTo>
                                  <a:lnTo>
                                    <a:pt x="244" y="1407"/>
                                  </a:lnTo>
                                  <a:lnTo>
                                    <a:pt x="206" y="1354"/>
                                  </a:lnTo>
                                  <a:lnTo>
                                    <a:pt x="172" y="1354"/>
                                  </a:lnTo>
                                  <a:lnTo>
                                    <a:pt x="81" y="1412"/>
                                  </a:lnTo>
                                  <a:lnTo>
                                    <a:pt x="86" y="1412"/>
                                  </a:lnTo>
                                  <a:lnTo>
                                    <a:pt x="0" y="1412"/>
                                  </a:lnTo>
                                  <a:lnTo>
                                    <a:pt x="86" y="1422"/>
                                  </a:lnTo>
                                  <a:lnTo>
                                    <a:pt x="91" y="1422"/>
                                  </a:lnTo>
                                  <a:lnTo>
                                    <a:pt x="182" y="1364"/>
                                  </a:lnTo>
                                  <a:lnTo>
                                    <a:pt x="177" y="1364"/>
                                  </a:lnTo>
                                  <a:lnTo>
                                    <a:pt x="201" y="1364"/>
                                  </a:lnTo>
                                  <a:lnTo>
                                    <a:pt x="196" y="1364"/>
                                  </a:lnTo>
                                  <a:lnTo>
                                    <a:pt x="235" y="1417"/>
                                  </a:lnTo>
                                  <a:lnTo>
                                    <a:pt x="240" y="1417"/>
                                  </a:lnTo>
                                  <a:lnTo>
                                    <a:pt x="345" y="1422"/>
                                  </a:lnTo>
                                  <a:lnTo>
                                    <a:pt x="340" y="1422"/>
                                  </a:lnTo>
                                  <a:lnTo>
                                    <a:pt x="379" y="1460"/>
                                  </a:lnTo>
                                  <a:lnTo>
                                    <a:pt x="379" y="1455"/>
                                  </a:lnTo>
                                  <a:lnTo>
                                    <a:pt x="379" y="1498"/>
                                  </a:lnTo>
                                  <a:lnTo>
                                    <a:pt x="379" y="1503"/>
                                  </a:lnTo>
                                  <a:lnTo>
                                    <a:pt x="384" y="1503"/>
                                  </a:lnTo>
                                  <a:lnTo>
                                    <a:pt x="432" y="1503"/>
                                  </a:lnTo>
                                  <a:lnTo>
                                    <a:pt x="542" y="1446"/>
                                  </a:lnTo>
                                  <a:lnTo>
                                    <a:pt x="552" y="1446"/>
                                  </a:lnTo>
                                  <a:lnTo>
                                    <a:pt x="547" y="1446"/>
                                  </a:lnTo>
                                  <a:lnTo>
                                    <a:pt x="595" y="1503"/>
                                  </a:lnTo>
                                  <a:lnTo>
                                    <a:pt x="595" y="1498"/>
                                  </a:lnTo>
                                  <a:lnTo>
                                    <a:pt x="580" y="1561"/>
                                  </a:lnTo>
                                  <a:lnTo>
                                    <a:pt x="580" y="1633"/>
                                  </a:lnTo>
                                  <a:lnTo>
                                    <a:pt x="580" y="1638"/>
                                  </a:lnTo>
                                  <a:lnTo>
                                    <a:pt x="585" y="1638"/>
                                  </a:lnTo>
                                  <a:lnTo>
                                    <a:pt x="657" y="1638"/>
                                  </a:lnTo>
                                  <a:lnTo>
                                    <a:pt x="710" y="1628"/>
                                  </a:lnTo>
                                  <a:lnTo>
                                    <a:pt x="768" y="1628"/>
                                  </a:lnTo>
                                  <a:lnTo>
                                    <a:pt x="772" y="1628"/>
                                  </a:lnTo>
                                  <a:lnTo>
                                    <a:pt x="787" y="1614"/>
                                  </a:lnTo>
                                  <a:lnTo>
                                    <a:pt x="820" y="1575"/>
                                  </a:lnTo>
                                  <a:lnTo>
                                    <a:pt x="868" y="1542"/>
                                  </a:lnTo>
                                  <a:lnTo>
                                    <a:pt x="864" y="1542"/>
                                  </a:lnTo>
                                  <a:lnTo>
                                    <a:pt x="883" y="1532"/>
                                  </a:lnTo>
                                  <a:lnTo>
                                    <a:pt x="888" y="1532"/>
                                  </a:lnTo>
                                  <a:lnTo>
                                    <a:pt x="892" y="1527"/>
                                  </a:lnTo>
                                  <a:lnTo>
                                    <a:pt x="993" y="1422"/>
                                  </a:lnTo>
                                  <a:lnTo>
                                    <a:pt x="988" y="1422"/>
                                  </a:lnTo>
                                  <a:lnTo>
                                    <a:pt x="1060" y="1398"/>
                                  </a:lnTo>
                                  <a:lnTo>
                                    <a:pt x="1113" y="1398"/>
                                  </a:lnTo>
                                  <a:lnTo>
                                    <a:pt x="1118" y="1398"/>
                                  </a:lnTo>
                                  <a:lnTo>
                                    <a:pt x="1171" y="1335"/>
                                  </a:lnTo>
                                  <a:lnTo>
                                    <a:pt x="1171" y="1330"/>
                                  </a:lnTo>
                                  <a:lnTo>
                                    <a:pt x="1166" y="1215"/>
                                  </a:lnTo>
                                  <a:lnTo>
                                    <a:pt x="1166" y="1220"/>
                                  </a:lnTo>
                                  <a:lnTo>
                                    <a:pt x="1233" y="1148"/>
                                  </a:lnTo>
                                  <a:lnTo>
                                    <a:pt x="1228" y="1148"/>
                                  </a:lnTo>
                                  <a:lnTo>
                                    <a:pt x="1291" y="1162"/>
                                  </a:lnTo>
                                  <a:lnTo>
                                    <a:pt x="1286" y="1162"/>
                                  </a:lnTo>
                                  <a:lnTo>
                                    <a:pt x="1348" y="1210"/>
                                  </a:lnTo>
                                  <a:lnTo>
                                    <a:pt x="1353" y="1210"/>
                                  </a:lnTo>
                                  <a:lnTo>
                                    <a:pt x="1444" y="1215"/>
                                  </a:lnTo>
                                  <a:lnTo>
                                    <a:pt x="1449" y="1215"/>
                                  </a:lnTo>
                                  <a:lnTo>
                                    <a:pt x="1531" y="1109"/>
                                  </a:lnTo>
                                  <a:lnTo>
                                    <a:pt x="1531" y="1105"/>
                                  </a:lnTo>
                                  <a:lnTo>
                                    <a:pt x="1574" y="994"/>
                                  </a:lnTo>
                                  <a:lnTo>
                                    <a:pt x="1560" y="956"/>
                                  </a:lnTo>
                                  <a:lnTo>
                                    <a:pt x="1540" y="913"/>
                                  </a:lnTo>
                                  <a:lnTo>
                                    <a:pt x="1540" y="908"/>
                                  </a:lnTo>
                                  <a:lnTo>
                                    <a:pt x="1536" y="908"/>
                                  </a:lnTo>
                                  <a:lnTo>
                                    <a:pt x="1444" y="879"/>
                                  </a:lnTo>
                                  <a:lnTo>
                                    <a:pt x="1449" y="879"/>
                                  </a:lnTo>
                                  <a:lnTo>
                                    <a:pt x="1425" y="841"/>
                                  </a:lnTo>
                                  <a:lnTo>
                                    <a:pt x="1425" y="845"/>
                                  </a:lnTo>
                                  <a:lnTo>
                                    <a:pt x="1416" y="807"/>
                                  </a:lnTo>
                                  <a:lnTo>
                                    <a:pt x="1416" y="802"/>
                                  </a:lnTo>
                                  <a:lnTo>
                                    <a:pt x="1411" y="802"/>
                                  </a:lnTo>
                                  <a:lnTo>
                                    <a:pt x="1353" y="797"/>
                                  </a:lnTo>
                                  <a:lnTo>
                                    <a:pt x="1315" y="783"/>
                                  </a:lnTo>
                                  <a:lnTo>
                                    <a:pt x="1320" y="788"/>
                                  </a:lnTo>
                                  <a:lnTo>
                                    <a:pt x="1329" y="721"/>
                                  </a:lnTo>
                                  <a:lnTo>
                                    <a:pt x="1329" y="725"/>
                                  </a:lnTo>
                                  <a:lnTo>
                                    <a:pt x="1348" y="701"/>
                                  </a:lnTo>
                                  <a:lnTo>
                                    <a:pt x="1344" y="701"/>
                                  </a:lnTo>
                                  <a:lnTo>
                                    <a:pt x="1449" y="663"/>
                                  </a:lnTo>
                                  <a:lnTo>
                                    <a:pt x="1454" y="663"/>
                                  </a:lnTo>
                                  <a:lnTo>
                                    <a:pt x="1569" y="581"/>
                                  </a:lnTo>
                                  <a:lnTo>
                                    <a:pt x="1564" y="581"/>
                                  </a:lnTo>
                                  <a:lnTo>
                                    <a:pt x="1680" y="591"/>
                                  </a:lnTo>
                                  <a:lnTo>
                                    <a:pt x="1795" y="562"/>
                                  </a:lnTo>
                                  <a:lnTo>
                                    <a:pt x="1828" y="548"/>
                                  </a:lnTo>
                                  <a:lnTo>
                                    <a:pt x="1833" y="548"/>
                                  </a:lnTo>
                                  <a:lnTo>
                                    <a:pt x="1910" y="476"/>
                                  </a:lnTo>
                                  <a:lnTo>
                                    <a:pt x="1901" y="471"/>
                                  </a:lnTo>
                                  <a:lnTo>
                                    <a:pt x="1915" y="519"/>
                                  </a:lnTo>
                                  <a:lnTo>
                                    <a:pt x="1915" y="524"/>
                                  </a:lnTo>
                                  <a:lnTo>
                                    <a:pt x="1973" y="586"/>
                                  </a:lnTo>
                                  <a:lnTo>
                                    <a:pt x="1977" y="586"/>
                                  </a:lnTo>
                                  <a:lnTo>
                                    <a:pt x="2021" y="581"/>
                                  </a:lnTo>
                                  <a:lnTo>
                                    <a:pt x="2016" y="576"/>
                                  </a:lnTo>
                                  <a:lnTo>
                                    <a:pt x="2054" y="653"/>
                                  </a:lnTo>
                                  <a:lnTo>
                                    <a:pt x="2054" y="721"/>
                                  </a:lnTo>
                                  <a:lnTo>
                                    <a:pt x="2054" y="725"/>
                                  </a:lnTo>
                                  <a:lnTo>
                                    <a:pt x="2059" y="725"/>
                                  </a:lnTo>
                                  <a:lnTo>
                                    <a:pt x="2131" y="725"/>
                                  </a:lnTo>
                                  <a:lnTo>
                                    <a:pt x="2126" y="725"/>
                                  </a:lnTo>
                                  <a:lnTo>
                                    <a:pt x="2179" y="764"/>
                                  </a:lnTo>
                                  <a:lnTo>
                                    <a:pt x="2179" y="759"/>
                                  </a:lnTo>
                                  <a:lnTo>
                                    <a:pt x="2179" y="821"/>
                                  </a:lnTo>
                                  <a:lnTo>
                                    <a:pt x="2179" y="826"/>
                                  </a:lnTo>
                                  <a:lnTo>
                                    <a:pt x="2184" y="826"/>
                                  </a:lnTo>
                                  <a:lnTo>
                                    <a:pt x="2251" y="826"/>
                                  </a:lnTo>
                                  <a:lnTo>
                                    <a:pt x="2246" y="821"/>
                                  </a:lnTo>
                                  <a:lnTo>
                                    <a:pt x="2246" y="831"/>
                                  </a:lnTo>
                                  <a:lnTo>
                                    <a:pt x="2246" y="836"/>
                                  </a:lnTo>
                                  <a:lnTo>
                                    <a:pt x="2251" y="836"/>
                                  </a:lnTo>
                                  <a:lnTo>
                                    <a:pt x="2285" y="845"/>
                                  </a:lnTo>
                                  <a:lnTo>
                                    <a:pt x="2395" y="855"/>
                                  </a:lnTo>
                                  <a:lnTo>
                                    <a:pt x="2390" y="850"/>
                                  </a:lnTo>
                                  <a:lnTo>
                                    <a:pt x="2409" y="884"/>
                                  </a:lnTo>
                                  <a:lnTo>
                                    <a:pt x="2409" y="879"/>
                                  </a:lnTo>
                                  <a:lnTo>
                                    <a:pt x="2285" y="985"/>
                                  </a:lnTo>
                                  <a:lnTo>
                                    <a:pt x="2285" y="989"/>
                                  </a:lnTo>
                                  <a:lnTo>
                                    <a:pt x="2285" y="1061"/>
                                  </a:lnTo>
                                  <a:lnTo>
                                    <a:pt x="2285" y="1066"/>
                                  </a:lnTo>
                                  <a:lnTo>
                                    <a:pt x="2289" y="1066"/>
                                  </a:lnTo>
                                  <a:lnTo>
                                    <a:pt x="2361" y="1061"/>
                                  </a:lnTo>
                                  <a:lnTo>
                                    <a:pt x="2366" y="1061"/>
                                  </a:lnTo>
                                  <a:lnTo>
                                    <a:pt x="2438" y="994"/>
                                  </a:lnTo>
                                  <a:lnTo>
                                    <a:pt x="2486" y="932"/>
                                  </a:lnTo>
                                  <a:lnTo>
                                    <a:pt x="2529" y="889"/>
                                  </a:lnTo>
                                  <a:lnTo>
                                    <a:pt x="2529" y="884"/>
                                  </a:lnTo>
                                  <a:lnTo>
                                    <a:pt x="2558" y="802"/>
                                  </a:lnTo>
                                  <a:lnTo>
                                    <a:pt x="2587" y="749"/>
                                  </a:lnTo>
                                  <a:lnTo>
                                    <a:pt x="2577" y="749"/>
                                  </a:lnTo>
                                  <a:lnTo>
                                    <a:pt x="2611" y="850"/>
                                  </a:lnTo>
                                  <a:lnTo>
                                    <a:pt x="2601" y="970"/>
                                  </a:lnTo>
                                  <a:lnTo>
                                    <a:pt x="2606" y="1018"/>
                                  </a:lnTo>
                                  <a:lnTo>
                                    <a:pt x="2621" y="1076"/>
                                  </a:lnTo>
                                  <a:lnTo>
                                    <a:pt x="2621" y="1181"/>
                                  </a:lnTo>
                                  <a:lnTo>
                                    <a:pt x="2621" y="1186"/>
                                  </a:lnTo>
                                  <a:lnTo>
                                    <a:pt x="2625" y="1186"/>
                                  </a:lnTo>
                                  <a:lnTo>
                                    <a:pt x="2673" y="1201"/>
                                  </a:lnTo>
                                  <a:lnTo>
                                    <a:pt x="2808" y="1201"/>
                                  </a:lnTo>
                                  <a:lnTo>
                                    <a:pt x="2813" y="1201"/>
                                  </a:lnTo>
                                  <a:lnTo>
                                    <a:pt x="2918" y="1114"/>
                                  </a:lnTo>
                                  <a:lnTo>
                                    <a:pt x="2913" y="1114"/>
                                  </a:lnTo>
                                  <a:lnTo>
                                    <a:pt x="2923" y="1114"/>
                                  </a:lnTo>
                                  <a:lnTo>
                                    <a:pt x="2952" y="1109"/>
                                  </a:lnTo>
                                  <a:lnTo>
                                    <a:pt x="3029" y="1114"/>
                                  </a:lnTo>
                                  <a:lnTo>
                                    <a:pt x="3029" y="1105"/>
                                  </a:lnTo>
                                  <a:lnTo>
                                    <a:pt x="2957" y="1114"/>
                                  </a:lnTo>
                                  <a:lnTo>
                                    <a:pt x="2928" y="1119"/>
                                  </a:lnTo>
                                  <a:lnTo>
                                    <a:pt x="2918" y="1119"/>
                                  </a:lnTo>
                                  <a:lnTo>
                                    <a:pt x="2913" y="1119"/>
                                  </a:lnTo>
                                  <a:lnTo>
                                    <a:pt x="2913" y="1124"/>
                                  </a:lnTo>
                                  <a:lnTo>
                                    <a:pt x="2861" y="1234"/>
                                  </a:lnTo>
                                  <a:lnTo>
                                    <a:pt x="2865" y="1229"/>
                                  </a:lnTo>
                                  <a:lnTo>
                                    <a:pt x="2803" y="1249"/>
                                  </a:lnTo>
                                  <a:lnTo>
                                    <a:pt x="2798" y="1249"/>
                                  </a:lnTo>
                                  <a:lnTo>
                                    <a:pt x="2721" y="1321"/>
                                  </a:lnTo>
                                  <a:lnTo>
                                    <a:pt x="2717" y="1325"/>
                                  </a:lnTo>
                                  <a:lnTo>
                                    <a:pt x="2717" y="1330"/>
                                  </a:lnTo>
                                  <a:lnTo>
                                    <a:pt x="2707" y="1349"/>
                                  </a:lnTo>
                                  <a:lnTo>
                                    <a:pt x="2707" y="1345"/>
                                  </a:lnTo>
                                  <a:lnTo>
                                    <a:pt x="2673" y="1393"/>
                                  </a:lnTo>
                                  <a:lnTo>
                                    <a:pt x="2645" y="1426"/>
                                  </a:lnTo>
                                  <a:lnTo>
                                    <a:pt x="2630" y="1441"/>
                                  </a:lnTo>
                                  <a:lnTo>
                                    <a:pt x="2563" y="1484"/>
                                  </a:lnTo>
                                  <a:lnTo>
                                    <a:pt x="2510" y="1561"/>
                                  </a:lnTo>
                                  <a:lnTo>
                                    <a:pt x="2510" y="1566"/>
                                  </a:lnTo>
                                  <a:lnTo>
                                    <a:pt x="2515" y="1628"/>
                                  </a:lnTo>
                                  <a:lnTo>
                                    <a:pt x="2515" y="1633"/>
                                  </a:lnTo>
                                  <a:lnTo>
                                    <a:pt x="2520" y="1633"/>
                                  </a:lnTo>
                                  <a:lnTo>
                                    <a:pt x="2577" y="1638"/>
                                  </a:lnTo>
                                  <a:lnTo>
                                    <a:pt x="2582" y="1638"/>
                                  </a:lnTo>
                                  <a:lnTo>
                                    <a:pt x="2625" y="1590"/>
                                  </a:lnTo>
                                  <a:lnTo>
                                    <a:pt x="2649" y="1566"/>
                                  </a:lnTo>
                                  <a:lnTo>
                                    <a:pt x="2712" y="1489"/>
                                  </a:lnTo>
                                  <a:lnTo>
                                    <a:pt x="2750" y="1450"/>
                                  </a:lnTo>
                                  <a:lnTo>
                                    <a:pt x="2779" y="1431"/>
                                  </a:lnTo>
                                  <a:lnTo>
                                    <a:pt x="2774" y="1431"/>
                                  </a:lnTo>
                                  <a:lnTo>
                                    <a:pt x="2813" y="1417"/>
                                  </a:lnTo>
                                  <a:lnTo>
                                    <a:pt x="2846" y="1412"/>
                                  </a:lnTo>
                                  <a:lnTo>
                                    <a:pt x="2841" y="1407"/>
                                  </a:lnTo>
                                  <a:lnTo>
                                    <a:pt x="2865" y="1450"/>
                                  </a:lnTo>
                                  <a:lnTo>
                                    <a:pt x="2861" y="1508"/>
                                  </a:lnTo>
                                  <a:lnTo>
                                    <a:pt x="2846" y="1556"/>
                                  </a:lnTo>
                                  <a:lnTo>
                                    <a:pt x="2846" y="1638"/>
                                  </a:lnTo>
                                  <a:lnTo>
                                    <a:pt x="2846" y="1642"/>
                                  </a:lnTo>
                                  <a:lnTo>
                                    <a:pt x="2851" y="1642"/>
                                  </a:lnTo>
                                  <a:lnTo>
                                    <a:pt x="2923" y="1638"/>
                                  </a:lnTo>
                                  <a:lnTo>
                                    <a:pt x="2928" y="1638"/>
                                  </a:lnTo>
                                  <a:lnTo>
                                    <a:pt x="3014" y="1585"/>
                                  </a:lnTo>
                                  <a:lnTo>
                                    <a:pt x="3005" y="1580"/>
                                  </a:lnTo>
                                  <a:lnTo>
                                    <a:pt x="2990" y="1681"/>
                                  </a:lnTo>
                                  <a:lnTo>
                                    <a:pt x="2990" y="1719"/>
                                  </a:lnTo>
                                  <a:lnTo>
                                    <a:pt x="2990" y="1724"/>
                                  </a:lnTo>
                                  <a:lnTo>
                                    <a:pt x="2995" y="1724"/>
                                  </a:lnTo>
                                  <a:lnTo>
                                    <a:pt x="3038" y="1719"/>
                                  </a:lnTo>
                                  <a:lnTo>
                                    <a:pt x="3105" y="1681"/>
                                  </a:lnTo>
                                  <a:lnTo>
                                    <a:pt x="3110" y="1681"/>
                                  </a:lnTo>
                                  <a:lnTo>
                                    <a:pt x="3149" y="1638"/>
                                  </a:lnTo>
                                  <a:lnTo>
                                    <a:pt x="3139" y="1638"/>
                                  </a:lnTo>
                                  <a:lnTo>
                                    <a:pt x="3158" y="1666"/>
                                  </a:lnTo>
                                  <a:lnTo>
                                    <a:pt x="3163" y="1666"/>
                                  </a:lnTo>
                                  <a:lnTo>
                                    <a:pt x="3264" y="1642"/>
                                  </a:lnTo>
                                  <a:lnTo>
                                    <a:pt x="3379" y="1638"/>
                                  </a:lnTo>
                                  <a:lnTo>
                                    <a:pt x="3384" y="1638"/>
                                  </a:lnTo>
                                  <a:lnTo>
                                    <a:pt x="3485" y="1575"/>
                                  </a:lnTo>
                                  <a:lnTo>
                                    <a:pt x="3480" y="1575"/>
                                  </a:lnTo>
                                  <a:lnTo>
                                    <a:pt x="3605" y="1594"/>
                                  </a:lnTo>
                                  <a:lnTo>
                                    <a:pt x="3600" y="1590"/>
                                  </a:lnTo>
                                  <a:lnTo>
                                    <a:pt x="3624" y="1647"/>
                                  </a:lnTo>
                                  <a:lnTo>
                                    <a:pt x="3624" y="1652"/>
                                  </a:lnTo>
                                  <a:lnTo>
                                    <a:pt x="3629" y="1652"/>
                                  </a:lnTo>
                                  <a:lnTo>
                                    <a:pt x="3710" y="1647"/>
                                  </a:lnTo>
                                  <a:lnTo>
                                    <a:pt x="3715" y="1647"/>
                                  </a:lnTo>
                                  <a:lnTo>
                                    <a:pt x="3849" y="1566"/>
                                  </a:lnTo>
                                  <a:lnTo>
                                    <a:pt x="3845" y="1566"/>
                                  </a:lnTo>
                                  <a:lnTo>
                                    <a:pt x="3888" y="1551"/>
                                  </a:lnTo>
                                  <a:lnTo>
                                    <a:pt x="3931" y="1527"/>
                                  </a:lnTo>
                                  <a:lnTo>
                                    <a:pt x="3984" y="1532"/>
                                  </a:lnTo>
                                  <a:lnTo>
                                    <a:pt x="3979" y="1527"/>
                                  </a:lnTo>
                                  <a:lnTo>
                                    <a:pt x="3984" y="1566"/>
                                  </a:lnTo>
                                  <a:lnTo>
                                    <a:pt x="3974" y="1628"/>
                                  </a:lnTo>
                                  <a:lnTo>
                                    <a:pt x="3960" y="1676"/>
                                  </a:lnTo>
                                  <a:lnTo>
                                    <a:pt x="3960" y="1681"/>
                                  </a:lnTo>
                                  <a:lnTo>
                                    <a:pt x="3965" y="1681"/>
                                  </a:lnTo>
                                  <a:lnTo>
                                    <a:pt x="4027" y="1714"/>
                                  </a:lnTo>
                                  <a:lnTo>
                                    <a:pt x="4061" y="1729"/>
                                  </a:lnTo>
                                  <a:lnTo>
                                    <a:pt x="4065" y="1729"/>
                                  </a:lnTo>
                                  <a:lnTo>
                                    <a:pt x="4065" y="1724"/>
                                  </a:lnTo>
                                  <a:lnTo>
                                    <a:pt x="4065" y="922"/>
                                  </a:lnTo>
                                  <a:lnTo>
                                    <a:pt x="4065" y="917"/>
                                  </a:lnTo>
                                  <a:lnTo>
                                    <a:pt x="4061" y="917"/>
                                  </a:lnTo>
                                  <a:lnTo>
                                    <a:pt x="3955" y="917"/>
                                  </a:lnTo>
                                  <a:lnTo>
                                    <a:pt x="3907" y="932"/>
                                  </a:lnTo>
                                  <a:lnTo>
                                    <a:pt x="3835" y="937"/>
                                  </a:lnTo>
                                  <a:lnTo>
                                    <a:pt x="3763" y="927"/>
                                  </a:lnTo>
                                  <a:lnTo>
                                    <a:pt x="3768" y="927"/>
                                  </a:lnTo>
                                  <a:lnTo>
                                    <a:pt x="3715" y="879"/>
                                  </a:lnTo>
                                  <a:lnTo>
                                    <a:pt x="3710" y="889"/>
                                  </a:lnTo>
                                  <a:lnTo>
                                    <a:pt x="3835" y="826"/>
                                  </a:lnTo>
                                  <a:lnTo>
                                    <a:pt x="3840" y="826"/>
                                  </a:lnTo>
                                  <a:lnTo>
                                    <a:pt x="3897" y="773"/>
                                  </a:lnTo>
                                  <a:lnTo>
                                    <a:pt x="3897" y="769"/>
                                  </a:lnTo>
                                  <a:lnTo>
                                    <a:pt x="3888" y="706"/>
                                  </a:lnTo>
                                  <a:lnTo>
                                    <a:pt x="3888" y="701"/>
                                  </a:lnTo>
                                  <a:lnTo>
                                    <a:pt x="3883" y="701"/>
                                  </a:lnTo>
                                  <a:lnTo>
                                    <a:pt x="3830" y="706"/>
                                  </a:lnTo>
                                  <a:lnTo>
                                    <a:pt x="3782" y="725"/>
                                  </a:lnTo>
                                  <a:lnTo>
                                    <a:pt x="3720" y="725"/>
                                  </a:lnTo>
                                  <a:lnTo>
                                    <a:pt x="3595" y="735"/>
                                  </a:lnTo>
                                  <a:lnTo>
                                    <a:pt x="3523" y="735"/>
                                  </a:lnTo>
                                  <a:lnTo>
                                    <a:pt x="3528" y="735"/>
                                  </a:lnTo>
                                  <a:lnTo>
                                    <a:pt x="3499" y="687"/>
                                  </a:lnTo>
                                  <a:lnTo>
                                    <a:pt x="3499" y="692"/>
                                  </a:lnTo>
                                  <a:lnTo>
                                    <a:pt x="3485" y="528"/>
                                  </a:lnTo>
                                  <a:lnTo>
                                    <a:pt x="3475" y="456"/>
                                  </a:lnTo>
                                  <a:lnTo>
                                    <a:pt x="3475" y="452"/>
                                  </a:lnTo>
                                  <a:lnTo>
                                    <a:pt x="3437" y="418"/>
                                  </a:lnTo>
                                  <a:lnTo>
                                    <a:pt x="3437" y="423"/>
                                  </a:lnTo>
                                  <a:lnTo>
                                    <a:pt x="3499" y="303"/>
                                  </a:lnTo>
                                  <a:lnTo>
                                    <a:pt x="3465" y="240"/>
                                  </a:lnTo>
                                  <a:lnTo>
                                    <a:pt x="3480" y="197"/>
                                  </a:lnTo>
                                  <a:lnTo>
                                    <a:pt x="3456" y="125"/>
                                  </a:lnTo>
                                  <a:lnTo>
                                    <a:pt x="3456" y="120"/>
                                  </a:lnTo>
                                  <a:lnTo>
                                    <a:pt x="3451" y="120"/>
                                  </a:lnTo>
                                  <a:lnTo>
                                    <a:pt x="3341" y="120"/>
                                  </a:lnTo>
                                  <a:lnTo>
                                    <a:pt x="3345" y="125"/>
                                  </a:lnTo>
                                  <a:lnTo>
                                    <a:pt x="3345" y="87"/>
                                  </a:lnTo>
                                  <a:lnTo>
                                    <a:pt x="3374" y="0"/>
                                  </a:lnTo>
                                  <a:lnTo>
                                    <a:pt x="3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33"/>
                          <wps:cNvSpPr>
                            <a:spLocks/>
                          </wps:cNvSpPr>
                          <wps:spPr bwMode="auto">
                            <a:xfrm>
                              <a:off x="1992" y="2329"/>
                              <a:ext cx="3024" cy="1987"/>
                            </a:xfrm>
                            <a:custGeom>
                              <a:avLst/>
                              <a:gdLst>
                                <a:gd name="T0" fmla="*/ 2981 w 3024"/>
                                <a:gd name="T1" fmla="*/ 1546 h 1987"/>
                                <a:gd name="T2" fmla="*/ 2947 w 3024"/>
                                <a:gd name="T3" fmla="*/ 1282 h 1987"/>
                                <a:gd name="T4" fmla="*/ 2803 w 3024"/>
                                <a:gd name="T5" fmla="*/ 1258 h 1987"/>
                                <a:gd name="T6" fmla="*/ 2823 w 3024"/>
                                <a:gd name="T7" fmla="*/ 1118 h 1987"/>
                                <a:gd name="T8" fmla="*/ 2679 w 3024"/>
                                <a:gd name="T9" fmla="*/ 1042 h 1987"/>
                                <a:gd name="T10" fmla="*/ 2386 w 3024"/>
                                <a:gd name="T11" fmla="*/ 936 h 1987"/>
                                <a:gd name="T12" fmla="*/ 2155 w 3024"/>
                                <a:gd name="T13" fmla="*/ 715 h 1987"/>
                                <a:gd name="T14" fmla="*/ 2074 w 3024"/>
                                <a:gd name="T15" fmla="*/ 633 h 1987"/>
                                <a:gd name="T16" fmla="*/ 2155 w 3024"/>
                                <a:gd name="T17" fmla="*/ 1046 h 1987"/>
                                <a:gd name="T18" fmla="*/ 2338 w 3024"/>
                                <a:gd name="T19" fmla="*/ 1272 h 1987"/>
                                <a:gd name="T20" fmla="*/ 2175 w 3024"/>
                                <a:gd name="T21" fmla="*/ 1546 h 1987"/>
                                <a:gd name="T22" fmla="*/ 1949 w 3024"/>
                                <a:gd name="T23" fmla="*/ 1574 h 1987"/>
                                <a:gd name="T24" fmla="*/ 2069 w 3024"/>
                                <a:gd name="T25" fmla="*/ 1699 h 1987"/>
                                <a:gd name="T26" fmla="*/ 1781 w 3024"/>
                                <a:gd name="T27" fmla="*/ 1959 h 1987"/>
                                <a:gd name="T28" fmla="*/ 1575 w 3024"/>
                                <a:gd name="T29" fmla="*/ 1867 h 1987"/>
                                <a:gd name="T30" fmla="*/ 1335 w 3024"/>
                                <a:gd name="T31" fmla="*/ 1901 h 1987"/>
                                <a:gd name="T32" fmla="*/ 879 w 3024"/>
                                <a:gd name="T33" fmla="*/ 1935 h 1987"/>
                                <a:gd name="T34" fmla="*/ 797 w 3024"/>
                                <a:gd name="T35" fmla="*/ 1651 h 1987"/>
                                <a:gd name="T36" fmla="*/ 912 w 3024"/>
                                <a:gd name="T37" fmla="*/ 1315 h 1987"/>
                                <a:gd name="T38" fmla="*/ 831 w 3024"/>
                                <a:gd name="T39" fmla="*/ 1152 h 1987"/>
                                <a:gd name="T40" fmla="*/ 701 w 3024"/>
                                <a:gd name="T41" fmla="*/ 864 h 1987"/>
                                <a:gd name="T42" fmla="*/ 571 w 3024"/>
                                <a:gd name="T43" fmla="*/ 739 h 1987"/>
                                <a:gd name="T44" fmla="*/ 432 w 3024"/>
                                <a:gd name="T45" fmla="*/ 528 h 1987"/>
                                <a:gd name="T46" fmla="*/ 341 w 3024"/>
                                <a:gd name="T47" fmla="*/ 475 h 1987"/>
                                <a:gd name="T48" fmla="*/ 231 w 3024"/>
                                <a:gd name="T49" fmla="*/ 365 h 1987"/>
                                <a:gd name="T50" fmla="*/ 53 w 3024"/>
                                <a:gd name="T51" fmla="*/ 326 h 1987"/>
                                <a:gd name="T52" fmla="*/ 149 w 3024"/>
                                <a:gd name="T53" fmla="*/ 115 h 1987"/>
                                <a:gd name="T54" fmla="*/ 182 w 3024"/>
                                <a:gd name="T55" fmla="*/ 124 h 1987"/>
                                <a:gd name="T56" fmla="*/ 38 w 3024"/>
                                <a:gd name="T57" fmla="*/ 297 h 1987"/>
                                <a:gd name="T58" fmla="*/ 221 w 3024"/>
                                <a:gd name="T59" fmla="*/ 264 h 1987"/>
                                <a:gd name="T60" fmla="*/ 322 w 3024"/>
                                <a:gd name="T61" fmla="*/ 384 h 1987"/>
                                <a:gd name="T62" fmla="*/ 437 w 3024"/>
                                <a:gd name="T63" fmla="*/ 504 h 1987"/>
                                <a:gd name="T64" fmla="*/ 456 w 3024"/>
                                <a:gd name="T65" fmla="*/ 705 h 1987"/>
                                <a:gd name="T66" fmla="*/ 567 w 3024"/>
                                <a:gd name="T67" fmla="*/ 825 h 1987"/>
                                <a:gd name="T68" fmla="*/ 682 w 3024"/>
                                <a:gd name="T69" fmla="*/ 1046 h 1987"/>
                                <a:gd name="T70" fmla="*/ 826 w 3024"/>
                                <a:gd name="T71" fmla="*/ 1133 h 1987"/>
                                <a:gd name="T72" fmla="*/ 898 w 3024"/>
                                <a:gd name="T73" fmla="*/ 1282 h 1987"/>
                                <a:gd name="T74" fmla="*/ 912 w 3024"/>
                                <a:gd name="T75" fmla="*/ 1531 h 1987"/>
                                <a:gd name="T76" fmla="*/ 883 w 3024"/>
                                <a:gd name="T77" fmla="*/ 1939 h 1987"/>
                                <a:gd name="T78" fmla="*/ 1099 w 3024"/>
                                <a:gd name="T79" fmla="*/ 1935 h 1987"/>
                                <a:gd name="T80" fmla="*/ 1440 w 3024"/>
                                <a:gd name="T81" fmla="*/ 1935 h 1987"/>
                                <a:gd name="T82" fmla="*/ 1594 w 3024"/>
                                <a:gd name="T83" fmla="*/ 1959 h 1987"/>
                                <a:gd name="T84" fmla="*/ 1896 w 3024"/>
                                <a:gd name="T85" fmla="*/ 1968 h 1987"/>
                                <a:gd name="T86" fmla="*/ 1901 w 3024"/>
                                <a:gd name="T87" fmla="*/ 1685 h 1987"/>
                                <a:gd name="T88" fmla="*/ 2002 w 3024"/>
                                <a:gd name="T89" fmla="*/ 1560 h 1987"/>
                                <a:gd name="T90" fmla="*/ 2136 w 3024"/>
                                <a:gd name="T91" fmla="*/ 1315 h 1987"/>
                                <a:gd name="T92" fmla="*/ 2419 w 3024"/>
                                <a:gd name="T93" fmla="*/ 1013 h 1987"/>
                                <a:gd name="T94" fmla="*/ 2103 w 3024"/>
                                <a:gd name="T95" fmla="*/ 873 h 1987"/>
                                <a:gd name="T96" fmla="*/ 2117 w 3024"/>
                                <a:gd name="T97" fmla="*/ 581 h 1987"/>
                                <a:gd name="T98" fmla="*/ 2242 w 3024"/>
                                <a:gd name="T99" fmla="*/ 749 h 1987"/>
                                <a:gd name="T100" fmla="*/ 2554 w 3024"/>
                                <a:gd name="T101" fmla="*/ 945 h 1987"/>
                                <a:gd name="T102" fmla="*/ 2746 w 3024"/>
                                <a:gd name="T103" fmla="*/ 989 h 1987"/>
                                <a:gd name="T104" fmla="*/ 2789 w 3024"/>
                                <a:gd name="T105" fmla="*/ 1162 h 1987"/>
                                <a:gd name="T106" fmla="*/ 2799 w 3024"/>
                                <a:gd name="T107" fmla="*/ 1267 h 1987"/>
                                <a:gd name="T108" fmla="*/ 2957 w 3024"/>
                                <a:gd name="T109" fmla="*/ 1373 h 1987"/>
                                <a:gd name="T110" fmla="*/ 2976 w 3024"/>
                                <a:gd name="T111" fmla="*/ 1541 h 1987"/>
                                <a:gd name="T112" fmla="*/ 2823 w 3024"/>
                                <a:gd name="T113" fmla="*/ 1733 h 1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24" h="1987">
                                  <a:moveTo>
                                    <a:pt x="2823" y="1733"/>
                                  </a:moveTo>
                                  <a:lnTo>
                                    <a:pt x="2827" y="1738"/>
                                  </a:lnTo>
                                  <a:lnTo>
                                    <a:pt x="2832" y="1656"/>
                                  </a:lnTo>
                                  <a:lnTo>
                                    <a:pt x="2832" y="1661"/>
                                  </a:lnTo>
                                  <a:lnTo>
                                    <a:pt x="2919" y="1574"/>
                                  </a:lnTo>
                                  <a:lnTo>
                                    <a:pt x="2914" y="1574"/>
                                  </a:lnTo>
                                  <a:lnTo>
                                    <a:pt x="2976" y="1550"/>
                                  </a:lnTo>
                                  <a:lnTo>
                                    <a:pt x="2981" y="1550"/>
                                  </a:lnTo>
                                  <a:lnTo>
                                    <a:pt x="2981" y="1546"/>
                                  </a:lnTo>
                                  <a:lnTo>
                                    <a:pt x="3024" y="1430"/>
                                  </a:lnTo>
                                  <a:lnTo>
                                    <a:pt x="3024" y="1426"/>
                                  </a:lnTo>
                                  <a:lnTo>
                                    <a:pt x="2986" y="1387"/>
                                  </a:lnTo>
                                  <a:lnTo>
                                    <a:pt x="2976" y="1387"/>
                                  </a:lnTo>
                                  <a:lnTo>
                                    <a:pt x="2981" y="1387"/>
                                  </a:lnTo>
                                  <a:lnTo>
                                    <a:pt x="2967" y="1368"/>
                                  </a:lnTo>
                                  <a:lnTo>
                                    <a:pt x="2967" y="1373"/>
                                  </a:lnTo>
                                  <a:lnTo>
                                    <a:pt x="2938" y="1310"/>
                                  </a:lnTo>
                                  <a:lnTo>
                                    <a:pt x="2947" y="1282"/>
                                  </a:lnTo>
                                  <a:lnTo>
                                    <a:pt x="2947" y="1277"/>
                                  </a:lnTo>
                                  <a:lnTo>
                                    <a:pt x="2943" y="1277"/>
                                  </a:lnTo>
                                  <a:lnTo>
                                    <a:pt x="2909" y="1291"/>
                                  </a:lnTo>
                                  <a:lnTo>
                                    <a:pt x="2895" y="1291"/>
                                  </a:lnTo>
                                  <a:lnTo>
                                    <a:pt x="2861" y="1286"/>
                                  </a:lnTo>
                                  <a:lnTo>
                                    <a:pt x="2827" y="1277"/>
                                  </a:lnTo>
                                  <a:lnTo>
                                    <a:pt x="2832" y="1277"/>
                                  </a:lnTo>
                                  <a:lnTo>
                                    <a:pt x="2808" y="1258"/>
                                  </a:lnTo>
                                  <a:lnTo>
                                    <a:pt x="2803" y="1258"/>
                                  </a:lnTo>
                                  <a:lnTo>
                                    <a:pt x="2784" y="1248"/>
                                  </a:lnTo>
                                  <a:lnTo>
                                    <a:pt x="2751" y="1248"/>
                                  </a:lnTo>
                                  <a:lnTo>
                                    <a:pt x="2755" y="1253"/>
                                  </a:lnTo>
                                  <a:lnTo>
                                    <a:pt x="2760" y="1195"/>
                                  </a:lnTo>
                                  <a:lnTo>
                                    <a:pt x="2760" y="1200"/>
                                  </a:lnTo>
                                  <a:lnTo>
                                    <a:pt x="2799" y="1166"/>
                                  </a:lnTo>
                                  <a:lnTo>
                                    <a:pt x="2799" y="1162"/>
                                  </a:lnTo>
                                  <a:lnTo>
                                    <a:pt x="2823" y="1114"/>
                                  </a:lnTo>
                                  <a:lnTo>
                                    <a:pt x="2823" y="1118"/>
                                  </a:lnTo>
                                  <a:lnTo>
                                    <a:pt x="2837" y="1094"/>
                                  </a:lnTo>
                                  <a:lnTo>
                                    <a:pt x="2837" y="1090"/>
                                  </a:lnTo>
                                  <a:lnTo>
                                    <a:pt x="2827" y="955"/>
                                  </a:lnTo>
                                  <a:lnTo>
                                    <a:pt x="2827" y="950"/>
                                  </a:lnTo>
                                  <a:lnTo>
                                    <a:pt x="2823" y="950"/>
                                  </a:lnTo>
                                  <a:lnTo>
                                    <a:pt x="2794" y="945"/>
                                  </a:lnTo>
                                  <a:lnTo>
                                    <a:pt x="2789" y="945"/>
                                  </a:lnTo>
                                  <a:lnTo>
                                    <a:pt x="2736" y="979"/>
                                  </a:lnTo>
                                  <a:lnTo>
                                    <a:pt x="2679" y="1042"/>
                                  </a:lnTo>
                                  <a:lnTo>
                                    <a:pt x="2683" y="1042"/>
                                  </a:lnTo>
                                  <a:lnTo>
                                    <a:pt x="2616" y="1042"/>
                                  </a:lnTo>
                                  <a:lnTo>
                                    <a:pt x="2621" y="1046"/>
                                  </a:lnTo>
                                  <a:lnTo>
                                    <a:pt x="2616" y="984"/>
                                  </a:lnTo>
                                  <a:lnTo>
                                    <a:pt x="2607" y="945"/>
                                  </a:lnTo>
                                  <a:lnTo>
                                    <a:pt x="2607" y="941"/>
                                  </a:lnTo>
                                  <a:lnTo>
                                    <a:pt x="2602" y="941"/>
                                  </a:lnTo>
                                  <a:lnTo>
                                    <a:pt x="2554" y="936"/>
                                  </a:lnTo>
                                  <a:lnTo>
                                    <a:pt x="2386" y="936"/>
                                  </a:lnTo>
                                  <a:lnTo>
                                    <a:pt x="2357" y="931"/>
                                  </a:lnTo>
                                  <a:lnTo>
                                    <a:pt x="2319" y="921"/>
                                  </a:lnTo>
                                  <a:lnTo>
                                    <a:pt x="2275" y="926"/>
                                  </a:lnTo>
                                  <a:lnTo>
                                    <a:pt x="2280" y="931"/>
                                  </a:lnTo>
                                  <a:lnTo>
                                    <a:pt x="2247" y="854"/>
                                  </a:lnTo>
                                  <a:lnTo>
                                    <a:pt x="2247" y="739"/>
                                  </a:lnTo>
                                  <a:lnTo>
                                    <a:pt x="2242" y="739"/>
                                  </a:lnTo>
                                  <a:lnTo>
                                    <a:pt x="2151" y="710"/>
                                  </a:lnTo>
                                  <a:lnTo>
                                    <a:pt x="2155" y="715"/>
                                  </a:lnTo>
                                  <a:lnTo>
                                    <a:pt x="2175" y="633"/>
                                  </a:lnTo>
                                  <a:lnTo>
                                    <a:pt x="2165" y="614"/>
                                  </a:lnTo>
                                  <a:lnTo>
                                    <a:pt x="2165" y="609"/>
                                  </a:lnTo>
                                  <a:lnTo>
                                    <a:pt x="2131" y="576"/>
                                  </a:lnTo>
                                  <a:lnTo>
                                    <a:pt x="2127" y="576"/>
                                  </a:lnTo>
                                  <a:lnTo>
                                    <a:pt x="2117" y="571"/>
                                  </a:lnTo>
                                  <a:lnTo>
                                    <a:pt x="2112" y="571"/>
                                  </a:lnTo>
                                  <a:lnTo>
                                    <a:pt x="2074" y="629"/>
                                  </a:lnTo>
                                  <a:lnTo>
                                    <a:pt x="2074" y="633"/>
                                  </a:lnTo>
                                  <a:lnTo>
                                    <a:pt x="2045" y="701"/>
                                  </a:lnTo>
                                  <a:lnTo>
                                    <a:pt x="2045" y="705"/>
                                  </a:lnTo>
                                  <a:lnTo>
                                    <a:pt x="2088" y="777"/>
                                  </a:lnTo>
                                  <a:lnTo>
                                    <a:pt x="2088" y="773"/>
                                  </a:lnTo>
                                  <a:lnTo>
                                    <a:pt x="2098" y="878"/>
                                  </a:lnTo>
                                  <a:lnTo>
                                    <a:pt x="2098" y="883"/>
                                  </a:lnTo>
                                  <a:lnTo>
                                    <a:pt x="2213" y="883"/>
                                  </a:lnTo>
                                  <a:lnTo>
                                    <a:pt x="2208" y="878"/>
                                  </a:lnTo>
                                  <a:lnTo>
                                    <a:pt x="2155" y="1046"/>
                                  </a:lnTo>
                                  <a:lnTo>
                                    <a:pt x="2155" y="1051"/>
                                  </a:lnTo>
                                  <a:lnTo>
                                    <a:pt x="2160" y="1051"/>
                                  </a:lnTo>
                                  <a:lnTo>
                                    <a:pt x="2256" y="1070"/>
                                  </a:lnTo>
                                  <a:lnTo>
                                    <a:pt x="2343" y="1022"/>
                                  </a:lnTo>
                                  <a:lnTo>
                                    <a:pt x="2415" y="1022"/>
                                  </a:lnTo>
                                  <a:lnTo>
                                    <a:pt x="2410" y="1018"/>
                                  </a:lnTo>
                                  <a:lnTo>
                                    <a:pt x="2415" y="1200"/>
                                  </a:lnTo>
                                  <a:lnTo>
                                    <a:pt x="2415" y="1195"/>
                                  </a:lnTo>
                                  <a:lnTo>
                                    <a:pt x="2338" y="1272"/>
                                  </a:lnTo>
                                  <a:lnTo>
                                    <a:pt x="2343" y="1272"/>
                                  </a:lnTo>
                                  <a:lnTo>
                                    <a:pt x="2242" y="1277"/>
                                  </a:lnTo>
                                  <a:lnTo>
                                    <a:pt x="2194" y="1286"/>
                                  </a:lnTo>
                                  <a:lnTo>
                                    <a:pt x="2131" y="1315"/>
                                  </a:lnTo>
                                  <a:lnTo>
                                    <a:pt x="2127" y="1315"/>
                                  </a:lnTo>
                                  <a:lnTo>
                                    <a:pt x="2127" y="1325"/>
                                  </a:lnTo>
                                  <a:lnTo>
                                    <a:pt x="2208" y="1440"/>
                                  </a:lnTo>
                                  <a:lnTo>
                                    <a:pt x="2208" y="1435"/>
                                  </a:lnTo>
                                  <a:lnTo>
                                    <a:pt x="2175" y="1546"/>
                                  </a:lnTo>
                                  <a:lnTo>
                                    <a:pt x="2175" y="1541"/>
                                  </a:lnTo>
                                  <a:lnTo>
                                    <a:pt x="2112" y="1603"/>
                                  </a:lnTo>
                                  <a:lnTo>
                                    <a:pt x="2117" y="1603"/>
                                  </a:lnTo>
                                  <a:lnTo>
                                    <a:pt x="2050" y="1603"/>
                                  </a:lnTo>
                                  <a:lnTo>
                                    <a:pt x="2055" y="1603"/>
                                  </a:lnTo>
                                  <a:lnTo>
                                    <a:pt x="2011" y="1550"/>
                                  </a:lnTo>
                                  <a:lnTo>
                                    <a:pt x="2007" y="1550"/>
                                  </a:lnTo>
                                  <a:lnTo>
                                    <a:pt x="1954" y="1574"/>
                                  </a:lnTo>
                                  <a:lnTo>
                                    <a:pt x="1949" y="1574"/>
                                  </a:lnTo>
                                  <a:lnTo>
                                    <a:pt x="1891" y="1613"/>
                                  </a:lnTo>
                                  <a:lnTo>
                                    <a:pt x="1867" y="1642"/>
                                  </a:lnTo>
                                  <a:lnTo>
                                    <a:pt x="1867" y="1646"/>
                                  </a:lnTo>
                                  <a:lnTo>
                                    <a:pt x="1848" y="1690"/>
                                  </a:lnTo>
                                  <a:lnTo>
                                    <a:pt x="1848" y="1694"/>
                                  </a:lnTo>
                                  <a:lnTo>
                                    <a:pt x="1901" y="1694"/>
                                  </a:lnTo>
                                  <a:lnTo>
                                    <a:pt x="2007" y="1704"/>
                                  </a:lnTo>
                                  <a:lnTo>
                                    <a:pt x="2074" y="1704"/>
                                  </a:lnTo>
                                  <a:lnTo>
                                    <a:pt x="2069" y="1699"/>
                                  </a:lnTo>
                                  <a:lnTo>
                                    <a:pt x="2069" y="1767"/>
                                  </a:lnTo>
                                  <a:lnTo>
                                    <a:pt x="2069" y="1762"/>
                                  </a:lnTo>
                                  <a:lnTo>
                                    <a:pt x="2021" y="1824"/>
                                  </a:lnTo>
                                  <a:lnTo>
                                    <a:pt x="1983" y="1882"/>
                                  </a:lnTo>
                                  <a:lnTo>
                                    <a:pt x="1887" y="1959"/>
                                  </a:lnTo>
                                  <a:lnTo>
                                    <a:pt x="1891" y="1959"/>
                                  </a:lnTo>
                                  <a:lnTo>
                                    <a:pt x="1791" y="1978"/>
                                  </a:lnTo>
                                  <a:lnTo>
                                    <a:pt x="1795" y="1978"/>
                                  </a:lnTo>
                                  <a:lnTo>
                                    <a:pt x="1781" y="1959"/>
                                  </a:lnTo>
                                  <a:lnTo>
                                    <a:pt x="1738" y="1925"/>
                                  </a:lnTo>
                                  <a:lnTo>
                                    <a:pt x="1733" y="1925"/>
                                  </a:lnTo>
                                  <a:lnTo>
                                    <a:pt x="1690" y="1939"/>
                                  </a:lnTo>
                                  <a:lnTo>
                                    <a:pt x="1666" y="1949"/>
                                  </a:lnTo>
                                  <a:lnTo>
                                    <a:pt x="1594" y="1949"/>
                                  </a:lnTo>
                                  <a:lnTo>
                                    <a:pt x="1599" y="1954"/>
                                  </a:lnTo>
                                  <a:lnTo>
                                    <a:pt x="1584" y="1915"/>
                                  </a:lnTo>
                                  <a:lnTo>
                                    <a:pt x="1575" y="1872"/>
                                  </a:lnTo>
                                  <a:lnTo>
                                    <a:pt x="1575" y="1867"/>
                                  </a:lnTo>
                                  <a:lnTo>
                                    <a:pt x="1570" y="1867"/>
                                  </a:lnTo>
                                  <a:lnTo>
                                    <a:pt x="1551" y="1858"/>
                                  </a:lnTo>
                                  <a:lnTo>
                                    <a:pt x="1503" y="1882"/>
                                  </a:lnTo>
                                  <a:lnTo>
                                    <a:pt x="1498" y="1882"/>
                                  </a:lnTo>
                                  <a:lnTo>
                                    <a:pt x="1431" y="1925"/>
                                  </a:lnTo>
                                  <a:lnTo>
                                    <a:pt x="1435" y="1925"/>
                                  </a:lnTo>
                                  <a:lnTo>
                                    <a:pt x="1383" y="1935"/>
                                  </a:lnTo>
                                  <a:lnTo>
                                    <a:pt x="1387" y="1935"/>
                                  </a:lnTo>
                                  <a:lnTo>
                                    <a:pt x="1335" y="1901"/>
                                  </a:lnTo>
                                  <a:lnTo>
                                    <a:pt x="1330" y="1901"/>
                                  </a:lnTo>
                                  <a:lnTo>
                                    <a:pt x="1311" y="1896"/>
                                  </a:lnTo>
                                  <a:lnTo>
                                    <a:pt x="1210" y="1949"/>
                                  </a:lnTo>
                                  <a:lnTo>
                                    <a:pt x="1147" y="1944"/>
                                  </a:lnTo>
                                  <a:lnTo>
                                    <a:pt x="1099" y="1925"/>
                                  </a:lnTo>
                                  <a:lnTo>
                                    <a:pt x="1047" y="1925"/>
                                  </a:lnTo>
                                  <a:lnTo>
                                    <a:pt x="984" y="1944"/>
                                  </a:lnTo>
                                  <a:lnTo>
                                    <a:pt x="917" y="1944"/>
                                  </a:lnTo>
                                  <a:lnTo>
                                    <a:pt x="879" y="1935"/>
                                  </a:lnTo>
                                  <a:lnTo>
                                    <a:pt x="883" y="1944"/>
                                  </a:lnTo>
                                  <a:lnTo>
                                    <a:pt x="888" y="1939"/>
                                  </a:lnTo>
                                  <a:lnTo>
                                    <a:pt x="888" y="1930"/>
                                  </a:lnTo>
                                  <a:lnTo>
                                    <a:pt x="816" y="1930"/>
                                  </a:lnTo>
                                  <a:lnTo>
                                    <a:pt x="821" y="1935"/>
                                  </a:lnTo>
                                  <a:lnTo>
                                    <a:pt x="821" y="1877"/>
                                  </a:lnTo>
                                  <a:lnTo>
                                    <a:pt x="802" y="1843"/>
                                  </a:lnTo>
                                  <a:lnTo>
                                    <a:pt x="802" y="1752"/>
                                  </a:lnTo>
                                  <a:lnTo>
                                    <a:pt x="797" y="1651"/>
                                  </a:lnTo>
                                  <a:lnTo>
                                    <a:pt x="797" y="1656"/>
                                  </a:lnTo>
                                  <a:lnTo>
                                    <a:pt x="922" y="1541"/>
                                  </a:lnTo>
                                  <a:lnTo>
                                    <a:pt x="1037" y="1435"/>
                                  </a:lnTo>
                                  <a:lnTo>
                                    <a:pt x="1037" y="1430"/>
                                  </a:lnTo>
                                  <a:lnTo>
                                    <a:pt x="1027" y="1392"/>
                                  </a:lnTo>
                                  <a:lnTo>
                                    <a:pt x="1027" y="1387"/>
                                  </a:lnTo>
                                  <a:lnTo>
                                    <a:pt x="907" y="1387"/>
                                  </a:lnTo>
                                  <a:lnTo>
                                    <a:pt x="912" y="1392"/>
                                  </a:lnTo>
                                  <a:lnTo>
                                    <a:pt x="912" y="1315"/>
                                  </a:lnTo>
                                  <a:lnTo>
                                    <a:pt x="907" y="1282"/>
                                  </a:lnTo>
                                  <a:lnTo>
                                    <a:pt x="907" y="1277"/>
                                  </a:lnTo>
                                  <a:lnTo>
                                    <a:pt x="903" y="1277"/>
                                  </a:lnTo>
                                  <a:lnTo>
                                    <a:pt x="864" y="1267"/>
                                  </a:lnTo>
                                  <a:lnTo>
                                    <a:pt x="802" y="1267"/>
                                  </a:lnTo>
                                  <a:lnTo>
                                    <a:pt x="807" y="1272"/>
                                  </a:lnTo>
                                  <a:lnTo>
                                    <a:pt x="807" y="1205"/>
                                  </a:lnTo>
                                  <a:lnTo>
                                    <a:pt x="821" y="1176"/>
                                  </a:lnTo>
                                  <a:lnTo>
                                    <a:pt x="831" y="1152"/>
                                  </a:lnTo>
                                  <a:lnTo>
                                    <a:pt x="835" y="1133"/>
                                  </a:lnTo>
                                  <a:lnTo>
                                    <a:pt x="835" y="1090"/>
                                  </a:lnTo>
                                  <a:lnTo>
                                    <a:pt x="831" y="1080"/>
                                  </a:lnTo>
                                  <a:lnTo>
                                    <a:pt x="831" y="1075"/>
                                  </a:lnTo>
                                  <a:lnTo>
                                    <a:pt x="811" y="1056"/>
                                  </a:lnTo>
                                  <a:lnTo>
                                    <a:pt x="787" y="1042"/>
                                  </a:lnTo>
                                  <a:lnTo>
                                    <a:pt x="687" y="1042"/>
                                  </a:lnTo>
                                  <a:lnTo>
                                    <a:pt x="691" y="1046"/>
                                  </a:lnTo>
                                  <a:lnTo>
                                    <a:pt x="701" y="864"/>
                                  </a:lnTo>
                                  <a:lnTo>
                                    <a:pt x="701" y="859"/>
                                  </a:lnTo>
                                  <a:lnTo>
                                    <a:pt x="691" y="845"/>
                                  </a:lnTo>
                                  <a:lnTo>
                                    <a:pt x="677" y="825"/>
                                  </a:lnTo>
                                  <a:lnTo>
                                    <a:pt x="672" y="825"/>
                                  </a:lnTo>
                                  <a:lnTo>
                                    <a:pt x="648" y="821"/>
                                  </a:lnTo>
                                  <a:lnTo>
                                    <a:pt x="571" y="821"/>
                                  </a:lnTo>
                                  <a:lnTo>
                                    <a:pt x="576" y="825"/>
                                  </a:lnTo>
                                  <a:lnTo>
                                    <a:pt x="576" y="777"/>
                                  </a:lnTo>
                                  <a:lnTo>
                                    <a:pt x="571" y="739"/>
                                  </a:lnTo>
                                  <a:lnTo>
                                    <a:pt x="571" y="734"/>
                                  </a:lnTo>
                                  <a:lnTo>
                                    <a:pt x="557" y="710"/>
                                  </a:lnTo>
                                  <a:lnTo>
                                    <a:pt x="552" y="710"/>
                                  </a:lnTo>
                                  <a:lnTo>
                                    <a:pt x="533" y="701"/>
                                  </a:lnTo>
                                  <a:lnTo>
                                    <a:pt x="461" y="701"/>
                                  </a:lnTo>
                                  <a:lnTo>
                                    <a:pt x="466" y="705"/>
                                  </a:lnTo>
                                  <a:lnTo>
                                    <a:pt x="461" y="629"/>
                                  </a:lnTo>
                                  <a:lnTo>
                                    <a:pt x="432" y="523"/>
                                  </a:lnTo>
                                  <a:lnTo>
                                    <a:pt x="432" y="528"/>
                                  </a:lnTo>
                                  <a:lnTo>
                                    <a:pt x="442" y="518"/>
                                  </a:lnTo>
                                  <a:lnTo>
                                    <a:pt x="442" y="513"/>
                                  </a:lnTo>
                                  <a:lnTo>
                                    <a:pt x="447" y="504"/>
                                  </a:lnTo>
                                  <a:lnTo>
                                    <a:pt x="447" y="499"/>
                                  </a:lnTo>
                                  <a:lnTo>
                                    <a:pt x="442" y="494"/>
                                  </a:lnTo>
                                  <a:lnTo>
                                    <a:pt x="437" y="494"/>
                                  </a:lnTo>
                                  <a:lnTo>
                                    <a:pt x="418" y="504"/>
                                  </a:lnTo>
                                  <a:lnTo>
                                    <a:pt x="370" y="489"/>
                                  </a:lnTo>
                                  <a:lnTo>
                                    <a:pt x="341" y="475"/>
                                  </a:lnTo>
                                  <a:lnTo>
                                    <a:pt x="346" y="480"/>
                                  </a:lnTo>
                                  <a:lnTo>
                                    <a:pt x="346" y="475"/>
                                  </a:lnTo>
                                  <a:lnTo>
                                    <a:pt x="341" y="456"/>
                                  </a:lnTo>
                                  <a:lnTo>
                                    <a:pt x="331" y="408"/>
                                  </a:lnTo>
                                  <a:lnTo>
                                    <a:pt x="331" y="379"/>
                                  </a:lnTo>
                                  <a:lnTo>
                                    <a:pt x="303" y="379"/>
                                  </a:lnTo>
                                  <a:lnTo>
                                    <a:pt x="255" y="369"/>
                                  </a:lnTo>
                                  <a:lnTo>
                                    <a:pt x="240" y="365"/>
                                  </a:lnTo>
                                  <a:lnTo>
                                    <a:pt x="231" y="365"/>
                                  </a:lnTo>
                                  <a:lnTo>
                                    <a:pt x="235" y="369"/>
                                  </a:lnTo>
                                  <a:lnTo>
                                    <a:pt x="231" y="259"/>
                                  </a:lnTo>
                                  <a:lnTo>
                                    <a:pt x="231" y="254"/>
                                  </a:lnTo>
                                  <a:lnTo>
                                    <a:pt x="197" y="225"/>
                                  </a:lnTo>
                                  <a:lnTo>
                                    <a:pt x="187" y="225"/>
                                  </a:lnTo>
                                  <a:lnTo>
                                    <a:pt x="72" y="317"/>
                                  </a:lnTo>
                                  <a:lnTo>
                                    <a:pt x="77" y="317"/>
                                  </a:lnTo>
                                  <a:lnTo>
                                    <a:pt x="48" y="321"/>
                                  </a:lnTo>
                                  <a:lnTo>
                                    <a:pt x="53" y="326"/>
                                  </a:lnTo>
                                  <a:lnTo>
                                    <a:pt x="48" y="293"/>
                                  </a:lnTo>
                                  <a:lnTo>
                                    <a:pt x="48" y="288"/>
                                  </a:lnTo>
                                  <a:lnTo>
                                    <a:pt x="10" y="245"/>
                                  </a:lnTo>
                                  <a:lnTo>
                                    <a:pt x="10" y="249"/>
                                  </a:lnTo>
                                  <a:lnTo>
                                    <a:pt x="14" y="172"/>
                                  </a:lnTo>
                                  <a:lnTo>
                                    <a:pt x="14" y="177"/>
                                  </a:lnTo>
                                  <a:lnTo>
                                    <a:pt x="86" y="115"/>
                                  </a:lnTo>
                                  <a:lnTo>
                                    <a:pt x="82" y="115"/>
                                  </a:lnTo>
                                  <a:lnTo>
                                    <a:pt x="149" y="115"/>
                                  </a:lnTo>
                                  <a:lnTo>
                                    <a:pt x="187" y="134"/>
                                  </a:lnTo>
                                  <a:lnTo>
                                    <a:pt x="192" y="134"/>
                                  </a:lnTo>
                                  <a:lnTo>
                                    <a:pt x="245" y="72"/>
                                  </a:lnTo>
                                  <a:lnTo>
                                    <a:pt x="245" y="67"/>
                                  </a:lnTo>
                                  <a:lnTo>
                                    <a:pt x="259" y="4"/>
                                  </a:lnTo>
                                  <a:lnTo>
                                    <a:pt x="255" y="0"/>
                                  </a:lnTo>
                                  <a:lnTo>
                                    <a:pt x="235" y="67"/>
                                  </a:lnTo>
                                  <a:lnTo>
                                    <a:pt x="235" y="62"/>
                                  </a:lnTo>
                                  <a:lnTo>
                                    <a:pt x="182" y="124"/>
                                  </a:lnTo>
                                  <a:lnTo>
                                    <a:pt x="187" y="124"/>
                                  </a:lnTo>
                                  <a:lnTo>
                                    <a:pt x="149" y="105"/>
                                  </a:lnTo>
                                  <a:lnTo>
                                    <a:pt x="82" y="105"/>
                                  </a:lnTo>
                                  <a:lnTo>
                                    <a:pt x="77" y="105"/>
                                  </a:lnTo>
                                  <a:lnTo>
                                    <a:pt x="5" y="168"/>
                                  </a:lnTo>
                                  <a:lnTo>
                                    <a:pt x="5" y="172"/>
                                  </a:lnTo>
                                  <a:lnTo>
                                    <a:pt x="0" y="249"/>
                                  </a:lnTo>
                                  <a:lnTo>
                                    <a:pt x="0" y="254"/>
                                  </a:lnTo>
                                  <a:lnTo>
                                    <a:pt x="38" y="297"/>
                                  </a:lnTo>
                                  <a:lnTo>
                                    <a:pt x="38" y="293"/>
                                  </a:lnTo>
                                  <a:lnTo>
                                    <a:pt x="43" y="326"/>
                                  </a:lnTo>
                                  <a:lnTo>
                                    <a:pt x="43" y="331"/>
                                  </a:lnTo>
                                  <a:lnTo>
                                    <a:pt x="48" y="331"/>
                                  </a:lnTo>
                                  <a:lnTo>
                                    <a:pt x="77" y="326"/>
                                  </a:lnTo>
                                  <a:lnTo>
                                    <a:pt x="82" y="326"/>
                                  </a:lnTo>
                                  <a:lnTo>
                                    <a:pt x="197" y="235"/>
                                  </a:lnTo>
                                  <a:lnTo>
                                    <a:pt x="187" y="235"/>
                                  </a:lnTo>
                                  <a:lnTo>
                                    <a:pt x="221" y="264"/>
                                  </a:lnTo>
                                  <a:lnTo>
                                    <a:pt x="221" y="259"/>
                                  </a:lnTo>
                                  <a:lnTo>
                                    <a:pt x="226" y="369"/>
                                  </a:lnTo>
                                  <a:lnTo>
                                    <a:pt x="226" y="374"/>
                                  </a:lnTo>
                                  <a:lnTo>
                                    <a:pt x="231" y="374"/>
                                  </a:lnTo>
                                  <a:lnTo>
                                    <a:pt x="240" y="374"/>
                                  </a:lnTo>
                                  <a:lnTo>
                                    <a:pt x="255" y="379"/>
                                  </a:lnTo>
                                  <a:lnTo>
                                    <a:pt x="303" y="389"/>
                                  </a:lnTo>
                                  <a:lnTo>
                                    <a:pt x="327" y="389"/>
                                  </a:lnTo>
                                  <a:lnTo>
                                    <a:pt x="322" y="384"/>
                                  </a:lnTo>
                                  <a:lnTo>
                                    <a:pt x="322" y="408"/>
                                  </a:lnTo>
                                  <a:lnTo>
                                    <a:pt x="331" y="456"/>
                                  </a:lnTo>
                                  <a:lnTo>
                                    <a:pt x="336" y="475"/>
                                  </a:lnTo>
                                  <a:lnTo>
                                    <a:pt x="336" y="480"/>
                                  </a:lnTo>
                                  <a:lnTo>
                                    <a:pt x="336" y="485"/>
                                  </a:lnTo>
                                  <a:lnTo>
                                    <a:pt x="341" y="485"/>
                                  </a:lnTo>
                                  <a:lnTo>
                                    <a:pt x="370" y="499"/>
                                  </a:lnTo>
                                  <a:lnTo>
                                    <a:pt x="418" y="513"/>
                                  </a:lnTo>
                                  <a:lnTo>
                                    <a:pt x="437" y="504"/>
                                  </a:lnTo>
                                  <a:lnTo>
                                    <a:pt x="432" y="504"/>
                                  </a:lnTo>
                                  <a:lnTo>
                                    <a:pt x="437" y="509"/>
                                  </a:lnTo>
                                  <a:lnTo>
                                    <a:pt x="437" y="504"/>
                                  </a:lnTo>
                                  <a:lnTo>
                                    <a:pt x="432" y="513"/>
                                  </a:lnTo>
                                  <a:lnTo>
                                    <a:pt x="432" y="509"/>
                                  </a:lnTo>
                                  <a:lnTo>
                                    <a:pt x="423" y="518"/>
                                  </a:lnTo>
                                  <a:lnTo>
                                    <a:pt x="423" y="523"/>
                                  </a:lnTo>
                                  <a:lnTo>
                                    <a:pt x="451" y="629"/>
                                  </a:lnTo>
                                  <a:lnTo>
                                    <a:pt x="456" y="705"/>
                                  </a:lnTo>
                                  <a:lnTo>
                                    <a:pt x="456" y="710"/>
                                  </a:lnTo>
                                  <a:lnTo>
                                    <a:pt x="461" y="710"/>
                                  </a:lnTo>
                                  <a:lnTo>
                                    <a:pt x="533" y="710"/>
                                  </a:lnTo>
                                  <a:lnTo>
                                    <a:pt x="552" y="720"/>
                                  </a:lnTo>
                                  <a:lnTo>
                                    <a:pt x="547" y="720"/>
                                  </a:lnTo>
                                  <a:lnTo>
                                    <a:pt x="562" y="744"/>
                                  </a:lnTo>
                                  <a:lnTo>
                                    <a:pt x="562" y="739"/>
                                  </a:lnTo>
                                  <a:lnTo>
                                    <a:pt x="567" y="777"/>
                                  </a:lnTo>
                                  <a:lnTo>
                                    <a:pt x="567" y="825"/>
                                  </a:lnTo>
                                  <a:lnTo>
                                    <a:pt x="567" y="830"/>
                                  </a:lnTo>
                                  <a:lnTo>
                                    <a:pt x="571" y="830"/>
                                  </a:lnTo>
                                  <a:lnTo>
                                    <a:pt x="648" y="830"/>
                                  </a:lnTo>
                                  <a:lnTo>
                                    <a:pt x="672" y="835"/>
                                  </a:lnTo>
                                  <a:lnTo>
                                    <a:pt x="667" y="835"/>
                                  </a:lnTo>
                                  <a:lnTo>
                                    <a:pt x="682" y="854"/>
                                  </a:lnTo>
                                  <a:lnTo>
                                    <a:pt x="691" y="869"/>
                                  </a:lnTo>
                                  <a:lnTo>
                                    <a:pt x="691" y="864"/>
                                  </a:lnTo>
                                  <a:lnTo>
                                    <a:pt x="682" y="1046"/>
                                  </a:lnTo>
                                  <a:lnTo>
                                    <a:pt x="682" y="1051"/>
                                  </a:lnTo>
                                  <a:lnTo>
                                    <a:pt x="687" y="1051"/>
                                  </a:lnTo>
                                  <a:lnTo>
                                    <a:pt x="783" y="1051"/>
                                  </a:lnTo>
                                  <a:lnTo>
                                    <a:pt x="778" y="1051"/>
                                  </a:lnTo>
                                  <a:lnTo>
                                    <a:pt x="802" y="1066"/>
                                  </a:lnTo>
                                  <a:lnTo>
                                    <a:pt x="821" y="1085"/>
                                  </a:lnTo>
                                  <a:lnTo>
                                    <a:pt x="821" y="1080"/>
                                  </a:lnTo>
                                  <a:lnTo>
                                    <a:pt x="826" y="1090"/>
                                  </a:lnTo>
                                  <a:lnTo>
                                    <a:pt x="826" y="1133"/>
                                  </a:lnTo>
                                  <a:lnTo>
                                    <a:pt x="821" y="1152"/>
                                  </a:lnTo>
                                  <a:lnTo>
                                    <a:pt x="811" y="1176"/>
                                  </a:lnTo>
                                  <a:lnTo>
                                    <a:pt x="797" y="1205"/>
                                  </a:lnTo>
                                  <a:lnTo>
                                    <a:pt x="797" y="1272"/>
                                  </a:lnTo>
                                  <a:lnTo>
                                    <a:pt x="797" y="1277"/>
                                  </a:lnTo>
                                  <a:lnTo>
                                    <a:pt x="802" y="1277"/>
                                  </a:lnTo>
                                  <a:lnTo>
                                    <a:pt x="864" y="1277"/>
                                  </a:lnTo>
                                  <a:lnTo>
                                    <a:pt x="903" y="1286"/>
                                  </a:lnTo>
                                  <a:lnTo>
                                    <a:pt x="898" y="1282"/>
                                  </a:lnTo>
                                  <a:lnTo>
                                    <a:pt x="903" y="1315"/>
                                  </a:lnTo>
                                  <a:lnTo>
                                    <a:pt x="903" y="1392"/>
                                  </a:lnTo>
                                  <a:lnTo>
                                    <a:pt x="903" y="1397"/>
                                  </a:lnTo>
                                  <a:lnTo>
                                    <a:pt x="907" y="1397"/>
                                  </a:lnTo>
                                  <a:lnTo>
                                    <a:pt x="1023" y="1397"/>
                                  </a:lnTo>
                                  <a:lnTo>
                                    <a:pt x="1018" y="1392"/>
                                  </a:lnTo>
                                  <a:lnTo>
                                    <a:pt x="1027" y="1430"/>
                                  </a:lnTo>
                                  <a:lnTo>
                                    <a:pt x="1027" y="1426"/>
                                  </a:lnTo>
                                  <a:lnTo>
                                    <a:pt x="912" y="1531"/>
                                  </a:lnTo>
                                  <a:lnTo>
                                    <a:pt x="787" y="1646"/>
                                  </a:lnTo>
                                  <a:lnTo>
                                    <a:pt x="787" y="1651"/>
                                  </a:lnTo>
                                  <a:lnTo>
                                    <a:pt x="792" y="1752"/>
                                  </a:lnTo>
                                  <a:lnTo>
                                    <a:pt x="792" y="1843"/>
                                  </a:lnTo>
                                  <a:lnTo>
                                    <a:pt x="811" y="1877"/>
                                  </a:lnTo>
                                  <a:lnTo>
                                    <a:pt x="811" y="1935"/>
                                  </a:lnTo>
                                  <a:lnTo>
                                    <a:pt x="811" y="1939"/>
                                  </a:lnTo>
                                  <a:lnTo>
                                    <a:pt x="816" y="1939"/>
                                  </a:lnTo>
                                  <a:lnTo>
                                    <a:pt x="883" y="1939"/>
                                  </a:lnTo>
                                  <a:lnTo>
                                    <a:pt x="879" y="1930"/>
                                  </a:lnTo>
                                  <a:lnTo>
                                    <a:pt x="874" y="1935"/>
                                  </a:lnTo>
                                  <a:lnTo>
                                    <a:pt x="874" y="1939"/>
                                  </a:lnTo>
                                  <a:lnTo>
                                    <a:pt x="874" y="1944"/>
                                  </a:lnTo>
                                  <a:lnTo>
                                    <a:pt x="879" y="1944"/>
                                  </a:lnTo>
                                  <a:lnTo>
                                    <a:pt x="917" y="1954"/>
                                  </a:lnTo>
                                  <a:lnTo>
                                    <a:pt x="984" y="1954"/>
                                  </a:lnTo>
                                  <a:lnTo>
                                    <a:pt x="1047" y="1935"/>
                                  </a:lnTo>
                                  <a:lnTo>
                                    <a:pt x="1099" y="1935"/>
                                  </a:lnTo>
                                  <a:lnTo>
                                    <a:pt x="1147" y="1954"/>
                                  </a:lnTo>
                                  <a:lnTo>
                                    <a:pt x="1210" y="1959"/>
                                  </a:lnTo>
                                  <a:lnTo>
                                    <a:pt x="1311" y="1906"/>
                                  </a:lnTo>
                                  <a:lnTo>
                                    <a:pt x="1330" y="1911"/>
                                  </a:lnTo>
                                  <a:lnTo>
                                    <a:pt x="1325" y="1911"/>
                                  </a:lnTo>
                                  <a:lnTo>
                                    <a:pt x="1378" y="1944"/>
                                  </a:lnTo>
                                  <a:lnTo>
                                    <a:pt x="1383" y="1944"/>
                                  </a:lnTo>
                                  <a:lnTo>
                                    <a:pt x="1435" y="1935"/>
                                  </a:lnTo>
                                  <a:lnTo>
                                    <a:pt x="1440" y="1935"/>
                                  </a:lnTo>
                                  <a:lnTo>
                                    <a:pt x="1507" y="1891"/>
                                  </a:lnTo>
                                  <a:lnTo>
                                    <a:pt x="1503" y="1891"/>
                                  </a:lnTo>
                                  <a:lnTo>
                                    <a:pt x="1551" y="1867"/>
                                  </a:lnTo>
                                  <a:lnTo>
                                    <a:pt x="1570" y="1877"/>
                                  </a:lnTo>
                                  <a:lnTo>
                                    <a:pt x="1565" y="1872"/>
                                  </a:lnTo>
                                  <a:lnTo>
                                    <a:pt x="1575" y="1915"/>
                                  </a:lnTo>
                                  <a:lnTo>
                                    <a:pt x="1589" y="1954"/>
                                  </a:lnTo>
                                  <a:lnTo>
                                    <a:pt x="1589" y="1959"/>
                                  </a:lnTo>
                                  <a:lnTo>
                                    <a:pt x="1594" y="1959"/>
                                  </a:lnTo>
                                  <a:lnTo>
                                    <a:pt x="1666" y="1959"/>
                                  </a:lnTo>
                                  <a:lnTo>
                                    <a:pt x="1690" y="1949"/>
                                  </a:lnTo>
                                  <a:lnTo>
                                    <a:pt x="1733" y="1935"/>
                                  </a:lnTo>
                                  <a:lnTo>
                                    <a:pt x="1728" y="1935"/>
                                  </a:lnTo>
                                  <a:lnTo>
                                    <a:pt x="1771" y="1968"/>
                                  </a:lnTo>
                                  <a:lnTo>
                                    <a:pt x="1786" y="1987"/>
                                  </a:lnTo>
                                  <a:lnTo>
                                    <a:pt x="1791" y="1987"/>
                                  </a:lnTo>
                                  <a:lnTo>
                                    <a:pt x="1891" y="1968"/>
                                  </a:lnTo>
                                  <a:lnTo>
                                    <a:pt x="1896" y="1968"/>
                                  </a:lnTo>
                                  <a:lnTo>
                                    <a:pt x="1992" y="1891"/>
                                  </a:lnTo>
                                  <a:lnTo>
                                    <a:pt x="2031" y="1834"/>
                                  </a:lnTo>
                                  <a:lnTo>
                                    <a:pt x="2079" y="1771"/>
                                  </a:lnTo>
                                  <a:lnTo>
                                    <a:pt x="2079" y="1767"/>
                                  </a:lnTo>
                                  <a:lnTo>
                                    <a:pt x="2079" y="1699"/>
                                  </a:lnTo>
                                  <a:lnTo>
                                    <a:pt x="2079" y="1694"/>
                                  </a:lnTo>
                                  <a:lnTo>
                                    <a:pt x="2074" y="1694"/>
                                  </a:lnTo>
                                  <a:lnTo>
                                    <a:pt x="2007" y="1694"/>
                                  </a:lnTo>
                                  <a:lnTo>
                                    <a:pt x="1901" y="1685"/>
                                  </a:lnTo>
                                  <a:lnTo>
                                    <a:pt x="1853" y="1685"/>
                                  </a:lnTo>
                                  <a:lnTo>
                                    <a:pt x="1858" y="1690"/>
                                  </a:lnTo>
                                  <a:lnTo>
                                    <a:pt x="1877" y="1646"/>
                                  </a:lnTo>
                                  <a:lnTo>
                                    <a:pt x="1877" y="1651"/>
                                  </a:lnTo>
                                  <a:lnTo>
                                    <a:pt x="1901" y="1622"/>
                                  </a:lnTo>
                                  <a:lnTo>
                                    <a:pt x="1959" y="1584"/>
                                  </a:lnTo>
                                  <a:lnTo>
                                    <a:pt x="1954" y="1584"/>
                                  </a:lnTo>
                                  <a:lnTo>
                                    <a:pt x="2007" y="1560"/>
                                  </a:lnTo>
                                  <a:lnTo>
                                    <a:pt x="2002" y="1560"/>
                                  </a:lnTo>
                                  <a:lnTo>
                                    <a:pt x="2045" y="1613"/>
                                  </a:lnTo>
                                  <a:lnTo>
                                    <a:pt x="2050" y="1613"/>
                                  </a:lnTo>
                                  <a:lnTo>
                                    <a:pt x="2117" y="1613"/>
                                  </a:lnTo>
                                  <a:lnTo>
                                    <a:pt x="2122" y="1613"/>
                                  </a:lnTo>
                                  <a:lnTo>
                                    <a:pt x="2184" y="1550"/>
                                  </a:lnTo>
                                  <a:lnTo>
                                    <a:pt x="2184" y="1546"/>
                                  </a:lnTo>
                                  <a:lnTo>
                                    <a:pt x="2218" y="1435"/>
                                  </a:lnTo>
                                  <a:lnTo>
                                    <a:pt x="2218" y="1430"/>
                                  </a:lnTo>
                                  <a:lnTo>
                                    <a:pt x="2136" y="1315"/>
                                  </a:lnTo>
                                  <a:lnTo>
                                    <a:pt x="2131" y="1325"/>
                                  </a:lnTo>
                                  <a:lnTo>
                                    <a:pt x="2194" y="1296"/>
                                  </a:lnTo>
                                  <a:lnTo>
                                    <a:pt x="2242" y="1286"/>
                                  </a:lnTo>
                                  <a:lnTo>
                                    <a:pt x="2343" y="1282"/>
                                  </a:lnTo>
                                  <a:lnTo>
                                    <a:pt x="2347" y="1282"/>
                                  </a:lnTo>
                                  <a:lnTo>
                                    <a:pt x="2424" y="1205"/>
                                  </a:lnTo>
                                  <a:lnTo>
                                    <a:pt x="2424" y="1200"/>
                                  </a:lnTo>
                                  <a:lnTo>
                                    <a:pt x="2419" y="1018"/>
                                  </a:lnTo>
                                  <a:lnTo>
                                    <a:pt x="2419" y="1013"/>
                                  </a:lnTo>
                                  <a:lnTo>
                                    <a:pt x="2415" y="1013"/>
                                  </a:lnTo>
                                  <a:lnTo>
                                    <a:pt x="2343" y="1013"/>
                                  </a:lnTo>
                                  <a:lnTo>
                                    <a:pt x="2256" y="1061"/>
                                  </a:lnTo>
                                  <a:lnTo>
                                    <a:pt x="2160" y="1042"/>
                                  </a:lnTo>
                                  <a:lnTo>
                                    <a:pt x="2165" y="1046"/>
                                  </a:lnTo>
                                  <a:lnTo>
                                    <a:pt x="2218" y="878"/>
                                  </a:lnTo>
                                  <a:lnTo>
                                    <a:pt x="2218" y="873"/>
                                  </a:lnTo>
                                  <a:lnTo>
                                    <a:pt x="2213" y="873"/>
                                  </a:lnTo>
                                  <a:lnTo>
                                    <a:pt x="2103" y="873"/>
                                  </a:lnTo>
                                  <a:lnTo>
                                    <a:pt x="2107" y="878"/>
                                  </a:lnTo>
                                  <a:lnTo>
                                    <a:pt x="2098" y="773"/>
                                  </a:lnTo>
                                  <a:lnTo>
                                    <a:pt x="2098" y="768"/>
                                  </a:lnTo>
                                  <a:lnTo>
                                    <a:pt x="2055" y="696"/>
                                  </a:lnTo>
                                  <a:lnTo>
                                    <a:pt x="2055" y="701"/>
                                  </a:lnTo>
                                  <a:lnTo>
                                    <a:pt x="2083" y="633"/>
                                  </a:lnTo>
                                  <a:lnTo>
                                    <a:pt x="2083" y="638"/>
                                  </a:lnTo>
                                  <a:lnTo>
                                    <a:pt x="2122" y="581"/>
                                  </a:lnTo>
                                  <a:lnTo>
                                    <a:pt x="2117" y="581"/>
                                  </a:lnTo>
                                  <a:lnTo>
                                    <a:pt x="2127" y="585"/>
                                  </a:lnTo>
                                  <a:lnTo>
                                    <a:pt x="2122" y="585"/>
                                  </a:lnTo>
                                  <a:lnTo>
                                    <a:pt x="2155" y="619"/>
                                  </a:lnTo>
                                  <a:lnTo>
                                    <a:pt x="2155" y="614"/>
                                  </a:lnTo>
                                  <a:lnTo>
                                    <a:pt x="2165" y="633"/>
                                  </a:lnTo>
                                  <a:lnTo>
                                    <a:pt x="2146" y="715"/>
                                  </a:lnTo>
                                  <a:lnTo>
                                    <a:pt x="2146" y="720"/>
                                  </a:lnTo>
                                  <a:lnTo>
                                    <a:pt x="2151" y="720"/>
                                  </a:lnTo>
                                  <a:lnTo>
                                    <a:pt x="2242" y="749"/>
                                  </a:lnTo>
                                  <a:lnTo>
                                    <a:pt x="2237" y="744"/>
                                  </a:lnTo>
                                  <a:lnTo>
                                    <a:pt x="2237" y="854"/>
                                  </a:lnTo>
                                  <a:lnTo>
                                    <a:pt x="2271" y="931"/>
                                  </a:lnTo>
                                  <a:lnTo>
                                    <a:pt x="2271" y="936"/>
                                  </a:lnTo>
                                  <a:lnTo>
                                    <a:pt x="2275" y="936"/>
                                  </a:lnTo>
                                  <a:lnTo>
                                    <a:pt x="2319" y="931"/>
                                  </a:lnTo>
                                  <a:lnTo>
                                    <a:pt x="2357" y="941"/>
                                  </a:lnTo>
                                  <a:lnTo>
                                    <a:pt x="2386" y="945"/>
                                  </a:lnTo>
                                  <a:lnTo>
                                    <a:pt x="2554" y="945"/>
                                  </a:lnTo>
                                  <a:lnTo>
                                    <a:pt x="2602" y="950"/>
                                  </a:lnTo>
                                  <a:lnTo>
                                    <a:pt x="2597" y="945"/>
                                  </a:lnTo>
                                  <a:lnTo>
                                    <a:pt x="2607" y="984"/>
                                  </a:lnTo>
                                  <a:lnTo>
                                    <a:pt x="2611" y="1046"/>
                                  </a:lnTo>
                                  <a:lnTo>
                                    <a:pt x="2611" y="1051"/>
                                  </a:lnTo>
                                  <a:lnTo>
                                    <a:pt x="2616" y="1051"/>
                                  </a:lnTo>
                                  <a:lnTo>
                                    <a:pt x="2683" y="1051"/>
                                  </a:lnTo>
                                  <a:lnTo>
                                    <a:pt x="2688" y="1051"/>
                                  </a:lnTo>
                                  <a:lnTo>
                                    <a:pt x="2746" y="989"/>
                                  </a:lnTo>
                                  <a:lnTo>
                                    <a:pt x="2799" y="955"/>
                                  </a:lnTo>
                                  <a:lnTo>
                                    <a:pt x="2794" y="955"/>
                                  </a:lnTo>
                                  <a:lnTo>
                                    <a:pt x="2823" y="960"/>
                                  </a:lnTo>
                                  <a:lnTo>
                                    <a:pt x="2818" y="955"/>
                                  </a:lnTo>
                                  <a:lnTo>
                                    <a:pt x="2827" y="1090"/>
                                  </a:lnTo>
                                  <a:lnTo>
                                    <a:pt x="2827" y="1085"/>
                                  </a:lnTo>
                                  <a:lnTo>
                                    <a:pt x="2813" y="1109"/>
                                  </a:lnTo>
                                  <a:lnTo>
                                    <a:pt x="2813" y="1114"/>
                                  </a:lnTo>
                                  <a:lnTo>
                                    <a:pt x="2789" y="1162"/>
                                  </a:lnTo>
                                  <a:lnTo>
                                    <a:pt x="2789" y="1157"/>
                                  </a:lnTo>
                                  <a:lnTo>
                                    <a:pt x="2751" y="1190"/>
                                  </a:lnTo>
                                  <a:lnTo>
                                    <a:pt x="2751" y="1195"/>
                                  </a:lnTo>
                                  <a:lnTo>
                                    <a:pt x="2746" y="1253"/>
                                  </a:lnTo>
                                  <a:lnTo>
                                    <a:pt x="2746" y="1258"/>
                                  </a:lnTo>
                                  <a:lnTo>
                                    <a:pt x="2751" y="1258"/>
                                  </a:lnTo>
                                  <a:lnTo>
                                    <a:pt x="2784" y="1258"/>
                                  </a:lnTo>
                                  <a:lnTo>
                                    <a:pt x="2803" y="1267"/>
                                  </a:lnTo>
                                  <a:lnTo>
                                    <a:pt x="2799" y="1267"/>
                                  </a:lnTo>
                                  <a:lnTo>
                                    <a:pt x="2823" y="1286"/>
                                  </a:lnTo>
                                  <a:lnTo>
                                    <a:pt x="2827" y="1286"/>
                                  </a:lnTo>
                                  <a:lnTo>
                                    <a:pt x="2861" y="1296"/>
                                  </a:lnTo>
                                  <a:lnTo>
                                    <a:pt x="2895" y="1301"/>
                                  </a:lnTo>
                                  <a:lnTo>
                                    <a:pt x="2909" y="1301"/>
                                  </a:lnTo>
                                  <a:lnTo>
                                    <a:pt x="2943" y="1286"/>
                                  </a:lnTo>
                                  <a:lnTo>
                                    <a:pt x="2938" y="1282"/>
                                  </a:lnTo>
                                  <a:lnTo>
                                    <a:pt x="2928" y="1310"/>
                                  </a:lnTo>
                                  <a:lnTo>
                                    <a:pt x="2957" y="1373"/>
                                  </a:lnTo>
                                  <a:lnTo>
                                    <a:pt x="2957" y="1378"/>
                                  </a:lnTo>
                                  <a:lnTo>
                                    <a:pt x="2971" y="1397"/>
                                  </a:lnTo>
                                  <a:lnTo>
                                    <a:pt x="2976" y="1397"/>
                                  </a:lnTo>
                                  <a:lnTo>
                                    <a:pt x="2981" y="1397"/>
                                  </a:lnTo>
                                  <a:lnTo>
                                    <a:pt x="2976" y="1397"/>
                                  </a:lnTo>
                                  <a:lnTo>
                                    <a:pt x="3015" y="1435"/>
                                  </a:lnTo>
                                  <a:lnTo>
                                    <a:pt x="3015" y="1430"/>
                                  </a:lnTo>
                                  <a:lnTo>
                                    <a:pt x="2971" y="1546"/>
                                  </a:lnTo>
                                  <a:lnTo>
                                    <a:pt x="2976" y="1541"/>
                                  </a:lnTo>
                                  <a:lnTo>
                                    <a:pt x="2914" y="1565"/>
                                  </a:lnTo>
                                  <a:lnTo>
                                    <a:pt x="2909" y="1565"/>
                                  </a:lnTo>
                                  <a:lnTo>
                                    <a:pt x="2823" y="1651"/>
                                  </a:lnTo>
                                  <a:lnTo>
                                    <a:pt x="2823" y="1656"/>
                                  </a:lnTo>
                                  <a:lnTo>
                                    <a:pt x="2818" y="1738"/>
                                  </a:lnTo>
                                  <a:lnTo>
                                    <a:pt x="2818" y="1743"/>
                                  </a:lnTo>
                                  <a:lnTo>
                                    <a:pt x="2823" y="1743"/>
                                  </a:lnTo>
                                  <a:lnTo>
                                    <a:pt x="2909" y="1743"/>
                                  </a:lnTo>
                                  <a:lnTo>
                                    <a:pt x="2823" y="17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34"/>
                          <wps:cNvSpPr>
                            <a:spLocks/>
                          </wps:cNvSpPr>
                          <wps:spPr bwMode="auto">
                            <a:xfrm>
                              <a:off x="816" y="1263"/>
                              <a:ext cx="2957" cy="1133"/>
                            </a:xfrm>
                            <a:custGeom>
                              <a:avLst/>
                              <a:gdLst>
                                <a:gd name="T0" fmla="*/ 1253 w 2957"/>
                                <a:gd name="T1" fmla="*/ 1099 h 1133"/>
                                <a:gd name="T2" fmla="*/ 1104 w 2957"/>
                                <a:gd name="T3" fmla="*/ 902 h 1133"/>
                                <a:gd name="T4" fmla="*/ 912 w 2957"/>
                                <a:gd name="T5" fmla="*/ 960 h 1133"/>
                                <a:gd name="T6" fmla="*/ 955 w 2957"/>
                                <a:gd name="T7" fmla="*/ 782 h 1133"/>
                                <a:gd name="T8" fmla="*/ 802 w 2957"/>
                                <a:gd name="T9" fmla="*/ 744 h 1133"/>
                                <a:gd name="T10" fmla="*/ 566 w 2957"/>
                                <a:gd name="T11" fmla="*/ 653 h 1133"/>
                                <a:gd name="T12" fmla="*/ 326 w 2957"/>
                                <a:gd name="T13" fmla="*/ 677 h 1133"/>
                                <a:gd name="T14" fmla="*/ 173 w 2957"/>
                                <a:gd name="T15" fmla="*/ 576 h 1133"/>
                                <a:gd name="T16" fmla="*/ 106 w 2957"/>
                                <a:gd name="T17" fmla="*/ 489 h 1133"/>
                                <a:gd name="T18" fmla="*/ 14 w 2957"/>
                                <a:gd name="T19" fmla="*/ 417 h 1133"/>
                                <a:gd name="T20" fmla="*/ 360 w 2957"/>
                                <a:gd name="T21" fmla="*/ 120 h 1133"/>
                                <a:gd name="T22" fmla="*/ 398 w 2957"/>
                                <a:gd name="T23" fmla="*/ 110 h 1133"/>
                                <a:gd name="T24" fmla="*/ 0 w 2957"/>
                                <a:gd name="T25" fmla="*/ 374 h 1133"/>
                                <a:gd name="T26" fmla="*/ 120 w 2957"/>
                                <a:gd name="T27" fmla="*/ 523 h 1133"/>
                                <a:gd name="T28" fmla="*/ 302 w 2957"/>
                                <a:gd name="T29" fmla="*/ 504 h 1133"/>
                                <a:gd name="T30" fmla="*/ 437 w 2957"/>
                                <a:gd name="T31" fmla="*/ 437 h 1133"/>
                                <a:gd name="T32" fmla="*/ 552 w 2957"/>
                                <a:gd name="T33" fmla="*/ 278 h 1133"/>
                                <a:gd name="T34" fmla="*/ 720 w 2957"/>
                                <a:gd name="T35" fmla="*/ 230 h 1133"/>
                                <a:gd name="T36" fmla="*/ 1085 w 2957"/>
                                <a:gd name="T37" fmla="*/ 110 h 1133"/>
                                <a:gd name="T38" fmla="*/ 1238 w 2957"/>
                                <a:gd name="T39" fmla="*/ 57 h 1133"/>
                                <a:gd name="T40" fmla="*/ 1512 w 2957"/>
                                <a:gd name="T41" fmla="*/ 77 h 1133"/>
                                <a:gd name="T42" fmla="*/ 1747 w 2957"/>
                                <a:gd name="T43" fmla="*/ 9 h 1133"/>
                                <a:gd name="T44" fmla="*/ 2131 w 2957"/>
                                <a:gd name="T45" fmla="*/ 33 h 1133"/>
                                <a:gd name="T46" fmla="*/ 2242 w 2957"/>
                                <a:gd name="T47" fmla="*/ 120 h 1133"/>
                                <a:gd name="T48" fmla="*/ 2487 w 2957"/>
                                <a:gd name="T49" fmla="*/ 129 h 1133"/>
                                <a:gd name="T50" fmla="*/ 2544 w 2957"/>
                                <a:gd name="T51" fmla="*/ 67 h 1133"/>
                                <a:gd name="T52" fmla="*/ 2947 w 2957"/>
                                <a:gd name="T53" fmla="*/ 0 h 1133"/>
                                <a:gd name="T54" fmla="*/ 2755 w 2957"/>
                                <a:gd name="T55" fmla="*/ 259 h 1133"/>
                                <a:gd name="T56" fmla="*/ 2952 w 2957"/>
                                <a:gd name="T57" fmla="*/ 0 h 1133"/>
                                <a:gd name="T58" fmla="*/ 2535 w 2957"/>
                                <a:gd name="T59" fmla="*/ 67 h 1133"/>
                                <a:gd name="T60" fmla="*/ 2487 w 2957"/>
                                <a:gd name="T61" fmla="*/ 120 h 1133"/>
                                <a:gd name="T62" fmla="*/ 2242 w 2957"/>
                                <a:gd name="T63" fmla="*/ 110 h 1133"/>
                                <a:gd name="T64" fmla="*/ 2165 w 2957"/>
                                <a:gd name="T65" fmla="*/ 62 h 1133"/>
                                <a:gd name="T66" fmla="*/ 2011 w 2957"/>
                                <a:gd name="T67" fmla="*/ 0 h 1133"/>
                                <a:gd name="T68" fmla="*/ 1531 w 2957"/>
                                <a:gd name="T69" fmla="*/ 72 h 1133"/>
                                <a:gd name="T70" fmla="*/ 1267 w 2957"/>
                                <a:gd name="T71" fmla="*/ 29 h 1133"/>
                                <a:gd name="T72" fmla="*/ 1176 w 2957"/>
                                <a:gd name="T73" fmla="*/ 38 h 1133"/>
                                <a:gd name="T74" fmla="*/ 782 w 2957"/>
                                <a:gd name="T75" fmla="*/ 201 h 1133"/>
                                <a:gd name="T76" fmla="*/ 682 w 2957"/>
                                <a:gd name="T77" fmla="*/ 245 h 1133"/>
                                <a:gd name="T78" fmla="*/ 413 w 2957"/>
                                <a:gd name="T79" fmla="*/ 336 h 1133"/>
                                <a:gd name="T80" fmla="*/ 355 w 2957"/>
                                <a:gd name="T81" fmla="*/ 619 h 1133"/>
                                <a:gd name="T82" fmla="*/ 115 w 2957"/>
                                <a:gd name="T83" fmla="*/ 590 h 1133"/>
                                <a:gd name="T84" fmla="*/ 240 w 2957"/>
                                <a:gd name="T85" fmla="*/ 336 h 1133"/>
                                <a:gd name="T86" fmla="*/ 58 w 2957"/>
                                <a:gd name="T87" fmla="*/ 235 h 1133"/>
                                <a:gd name="T88" fmla="*/ 437 w 2957"/>
                                <a:gd name="T89" fmla="*/ 29 h 1133"/>
                                <a:gd name="T90" fmla="*/ 355 w 2957"/>
                                <a:gd name="T91" fmla="*/ 110 h 1133"/>
                                <a:gd name="T92" fmla="*/ 5 w 2957"/>
                                <a:gd name="T93" fmla="*/ 422 h 1133"/>
                                <a:gd name="T94" fmla="*/ 101 w 2957"/>
                                <a:gd name="T95" fmla="*/ 480 h 1133"/>
                                <a:gd name="T96" fmla="*/ 125 w 2957"/>
                                <a:gd name="T97" fmla="*/ 638 h 1133"/>
                                <a:gd name="T98" fmla="*/ 317 w 2957"/>
                                <a:gd name="T99" fmla="*/ 682 h 1133"/>
                                <a:gd name="T100" fmla="*/ 571 w 2957"/>
                                <a:gd name="T101" fmla="*/ 672 h 1133"/>
                                <a:gd name="T102" fmla="*/ 739 w 2957"/>
                                <a:gd name="T103" fmla="*/ 758 h 1133"/>
                                <a:gd name="T104" fmla="*/ 950 w 2957"/>
                                <a:gd name="T105" fmla="*/ 792 h 1133"/>
                                <a:gd name="T106" fmla="*/ 850 w 2957"/>
                                <a:gd name="T107" fmla="*/ 970 h 1133"/>
                                <a:gd name="T108" fmla="*/ 1027 w 2957"/>
                                <a:gd name="T109" fmla="*/ 898 h 1133"/>
                                <a:gd name="T110" fmla="*/ 1133 w 2957"/>
                                <a:gd name="T111" fmla="*/ 1094 h 1133"/>
                                <a:gd name="T112" fmla="*/ 1421 w 2957"/>
                                <a:gd name="T113" fmla="*/ 1133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57" h="1133">
                                  <a:moveTo>
                                    <a:pt x="1421" y="1133"/>
                                  </a:moveTo>
                                  <a:lnTo>
                                    <a:pt x="1440" y="1066"/>
                                  </a:lnTo>
                                  <a:lnTo>
                                    <a:pt x="1440" y="1061"/>
                                  </a:lnTo>
                                  <a:lnTo>
                                    <a:pt x="1435" y="1061"/>
                                  </a:lnTo>
                                  <a:lnTo>
                                    <a:pt x="1402" y="1051"/>
                                  </a:lnTo>
                                  <a:lnTo>
                                    <a:pt x="1334" y="1046"/>
                                  </a:lnTo>
                                  <a:lnTo>
                                    <a:pt x="1301" y="1066"/>
                                  </a:lnTo>
                                  <a:lnTo>
                                    <a:pt x="1296" y="1066"/>
                                  </a:lnTo>
                                  <a:lnTo>
                                    <a:pt x="1253" y="1099"/>
                                  </a:lnTo>
                                  <a:lnTo>
                                    <a:pt x="1258" y="1099"/>
                                  </a:lnTo>
                                  <a:lnTo>
                                    <a:pt x="1176" y="1099"/>
                                  </a:lnTo>
                                  <a:lnTo>
                                    <a:pt x="1133" y="1085"/>
                                  </a:lnTo>
                                  <a:lnTo>
                                    <a:pt x="1075" y="1085"/>
                                  </a:lnTo>
                                  <a:lnTo>
                                    <a:pt x="1080" y="1090"/>
                                  </a:lnTo>
                                  <a:lnTo>
                                    <a:pt x="1080" y="1018"/>
                                  </a:lnTo>
                                  <a:lnTo>
                                    <a:pt x="1142" y="907"/>
                                  </a:lnTo>
                                  <a:lnTo>
                                    <a:pt x="1142" y="902"/>
                                  </a:lnTo>
                                  <a:lnTo>
                                    <a:pt x="1104" y="902"/>
                                  </a:lnTo>
                                  <a:lnTo>
                                    <a:pt x="1042" y="893"/>
                                  </a:lnTo>
                                  <a:lnTo>
                                    <a:pt x="1027" y="888"/>
                                  </a:lnTo>
                                  <a:lnTo>
                                    <a:pt x="1032" y="888"/>
                                  </a:lnTo>
                                  <a:lnTo>
                                    <a:pt x="1027" y="883"/>
                                  </a:lnTo>
                                  <a:lnTo>
                                    <a:pt x="1018" y="883"/>
                                  </a:lnTo>
                                  <a:lnTo>
                                    <a:pt x="1018" y="888"/>
                                  </a:lnTo>
                                  <a:lnTo>
                                    <a:pt x="1013" y="907"/>
                                  </a:lnTo>
                                  <a:lnTo>
                                    <a:pt x="1018" y="902"/>
                                  </a:lnTo>
                                  <a:lnTo>
                                    <a:pt x="912" y="960"/>
                                  </a:lnTo>
                                  <a:lnTo>
                                    <a:pt x="854" y="960"/>
                                  </a:lnTo>
                                  <a:lnTo>
                                    <a:pt x="859" y="965"/>
                                  </a:lnTo>
                                  <a:lnTo>
                                    <a:pt x="864" y="902"/>
                                  </a:lnTo>
                                  <a:lnTo>
                                    <a:pt x="864" y="907"/>
                                  </a:lnTo>
                                  <a:lnTo>
                                    <a:pt x="922" y="826"/>
                                  </a:lnTo>
                                  <a:lnTo>
                                    <a:pt x="950" y="806"/>
                                  </a:lnTo>
                                  <a:lnTo>
                                    <a:pt x="960" y="797"/>
                                  </a:lnTo>
                                  <a:lnTo>
                                    <a:pt x="960" y="787"/>
                                  </a:lnTo>
                                  <a:lnTo>
                                    <a:pt x="955" y="782"/>
                                  </a:lnTo>
                                  <a:lnTo>
                                    <a:pt x="950" y="782"/>
                                  </a:lnTo>
                                  <a:lnTo>
                                    <a:pt x="941" y="778"/>
                                  </a:lnTo>
                                  <a:lnTo>
                                    <a:pt x="946" y="778"/>
                                  </a:lnTo>
                                  <a:lnTo>
                                    <a:pt x="917" y="758"/>
                                  </a:lnTo>
                                  <a:lnTo>
                                    <a:pt x="912" y="758"/>
                                  </a:lnTo>
                                  <a:lnTo>
                                    <a:pt x="869" y="739"/>
                                  </a:lnTo>
                                  <a:lnTo>
                                    <a:pt x="854" y="734"/>
                                  </a:lnTo>
                                  <a:lnTo>
                                    <a:pt x="850" y="734"/>
                                  </a:lnTo>
                                  <a:lnTo>
                                    <a:pt x="802" y="744"/>
                                  </a:lnTo>
                                  <a:lnTo>
                                    <a:pt x="739" y="749"/>
                                  </a:lnTo>
                                  <a:lnTo>
                                    <a:pt x="686" y="734"/>
                                  </a:lnTo>
                                  <a:lnTo>
                                    <a:pt x="629" y="734"/>
                                  </a:lnTo>
                                  <a:lnTo>
                                    <a:pt x="634" y="734"/>
                                  </a:lnTo>
                                  <a:lnTo>
                                    <a:pt x="600" y="696"/>
                                  </a:lnTo>
                                  <a:lnTo>
                                    <a:pt x="600" y="701"/>
                                  </a:lnTo>
                                  <a:lnTo>
                                    <a:pt x="576" y="658"/>
                                  </a:lnTo>
                                  <a:lnTo>
                                    <a:pt x="576" y="653"/>
                                  </a:lnTo>
                                  <a:lnTo>
                                    <a:pt x="566" y="653"/>
                                  </a:lnTo>
                                  <a:lnTo>
                                    <a:pt x="566" y="658"/>
                                  </a:lnTo>
                                  <a:lnTo>
                                    <a:pt x="562" y="667"/>
                                  </a:lnTo>
                                  <a:lnTo>
                                    <a:pt x="566" y="662"/>
                                  </a:lnTo>
                                  <a:lnTo>
                                    <a:pt x="547" y="672"/>
                                  </a:lnTo>
                                  <a:lnTo>
                                    <a:pt x="494" y="691"/>
                                  </a:lnTo>
                                  <a:lnTo>
                                    <a:pt x="475" y="696"/>
                                  </a:lnTo>
                                  <a:lnTo>
                                    <a:pt x="326" y="696"/>
                                  </a:lnTo>
                                  <a:lnTo>
                                    <a:pt x="331" y="701"/>
                                  </a:lnTo>
                                  <a:lnTo>
                                    <a:pt x="326" y="677"/>
                                  </a:lnTo>
                                  <a:lnTo>
                                    <a:pt x="326" y="672"/>
                                  </a:lnTo>
                                  <a:lnTo>
                                    <a:pt x="283" y="643"/>
                                  </a:lnTo>
                                  <a:lnTo>
                                    <a:pt x="283" y="648"/>
                                  </a:lnTo>
                                  <a:lnTo>
                                    <a:pt x="274" y="566"/>
                                  </a:lnTo>
                                  <a:lnTo>
                                    <a:pt x="274" y="528"/>
                                  </a:lnTo>
                                  <a:lnTo>
                                    <a:pt x="269" y="528"/>
                                  </a:lnTo>
                                  <a:lnTo>
                                    <a:pt x="230" y="523"/>
                                  </a:lnTo>
                                  <a:lnTo>
                                    <a:pt x="226" y="523"/>
                                  </a:lnTo>
                                  <a:lnTo>
                                    <a:pt x="173" y="576"/>
                                  </a:lnTo>
                                  <a:lnTo>
                                    <a:pt x="115" y="629"/>
                                  </a:lnTo>
                                  <a:lnTo>
                                    <a:pt x="120" y="629"/>
                                  </a:lnTo>
                                  <a:lnTo>
                                    <a:pt x="53" y="634"/>
                                  </a:lnTo>
                                  <a:lnTo>
                                    <a:pt x="10" y="610"/>
                                  </a:lnTo>
                                  <a:lnTo>
                                    <a:pt x="14" y="614"/>
                                  </a:lnTo>
                                  <a:lnTo>
                                    <a:pt x="10" y="504"/>
                                  </a:lnTo>
                                  <a:lnTo>
                                    <a:pt x="5" y="509"/>
                                  </a:lnTo>
                                  <a:lnTo>
                                    <a:pt x="101" y="489"/>
                                  </a:lnTo>
                                  <a:lnTo>
                                    <a:pt x="106" y="489"/>
                                  </a:lnTo>
                                  <a:lnTo>
                                    <a:pt x="139" y="465"/>
                                  </a:lnTo>
                                  <a:lnTo>
                                    <a:pt x="139" y="461"/>
                                  </a:lnTo>
                                  <a:lnTo>
                                    <a:pt x="158" y="417"/>
                                  </a:lnTo>
                                  <a:lnTo>
                                    <a:pt x="158" y="413"/>
                                  </a:lnTo>
                                  <a:lnTo>
                                    <a:pt x="154" y="413"/>
                                  </a:lnTo>
                                  <a:lnTo>
                                    <a:pt x="115" y="427"/>
                                  </a:lnTo>
                                  <a:lnTo>
                                    <a:pt x="82" y="422"/>
                                  </a:lnTo>
                                  <a:lnTo>
                                    <a:pt x="10" y="413"/>
                                  </a:lnTo>
                                  <a:lnTo>
                                    <a:pt x="14" y="417"/>
                                  </a:lnTo>
                                  <a:lnTo>
                                    <a:pt x="14" y="235"/>
                                  </a:lnTo>
                                  <a:lnTo>
                                    <a:pt x="14" y="240"/>
                                  </a:lnTo>
                                  <a:lnTo>
                                    <a:pt x="125" y="153"/>
                                  </a:lnTo>
                                  <a:lnTo>
                                    <a:pt x="120" y="153"/>
                                  </a:lnTo>
                                  <a:lnTo>
                                    <a:pt x="197" y="144"/>
                                  </a:lnTo>
                                  <a:lnTo>
                                    <a:pt x="235" y="144"/>
                                  </a:lnTo>
                                  <a:lnTo>
                                    <a:pt x="336" y="125"/>
                                  </a:lnTo>
                                  <a:lnTo>
                                    <a:pt x="355" y="120"/>
                                  </a:lnTo>
                                  <a:lnTo>
                                    <a:pt x="360" y="120"/>
                                  </a:lnTo>
                                  <a:lnTo>
                                    <a:pt x="360" y="115"/>
                                  </a:lnTo>
                                  <a:lnTo>
                                    <a:pt x="365" y="91"/>
                                  </a:lnTo>
                                  <a:lnTo>
                                    <a:pt x="370" y="5"/>
                                  </a:lnTo>
                                  <a:lnTo>
                                    <a:pt x="365" y="9"/>
                                  </a:lnTo>
                                  <a:lnTo>
                                    <a:pt x="437" y="9"/>
                                  </a:lnTo>
                                  <a:lnTo>
                                    <a:pt x="432" y="5"/>
                                  </a:lnTo>
                                  <a:lnTo>
                                    <a:pt x="427" y="29"/>
                                  </a:lnTo>
                                  <a:lnTo>
                                    <a:pt x="398" y="115"/>
                                  </a:lnTo>
                                  <a:lnTo>
                                    <a:pt x="398" y="110"/>
                                  </a:lnTo>
                                  <a:lnTo>
                                    <a:pt x="341" y="168"/>
                                  </a:lnTo>
                                  <a:lnTo>
                                    <a:pt x="346" y="168"/>
                                  </a:lnTo>
                                  <a:lnTo>
                                    <a:pt x="293" y="163"/>
                                  </a:lnTo>
                                  <a:lnTo>
                                    <a:pt x="235" y="173"/>
                                  </a:lnTo>
                                  <a:lnTo>
                                    <a:pt x="120" y="173"/>
                                  </a:lnTo>
                                  <a:lnTo>
                                    <a:pt x="48" y="225"/>
                                  </a:lnTo>
                                  <a:lnTo>
                                    <a:pt x="5" y="283"/>
                                  </a:lnTo>
                                  <a:lnTo>
                                    <a:pt x="5" y="288"/>
                                  </a:lnTo>
                                  <a:lnTo>
                                    <a:pt x="0" y="374"/>
                                  </a:lnTo>
                                  <a:lnTo>
                                    <a:pt x="0" y="379"/>
                                  </a:lnTo>
                                  <a:lnTo>
                                    <a:pt x="62" y="379"/>
                                  </a:lnTo>
                                  <a:lnTo>
                                    <a:pt x="120" y="384"/>
                                  </a:lnTo>
                                  <a:lnTo>
                                    <a:pt x="235" y="341"/>
                                  </a:lnTo>
                                  <a:lnTo>
                                    <a:pt x="230" y="336"/>
                                  </a:lnTo>
                                  <a:lnTo>
                                    <a:pt x="178" y="456"/>
                                  </a:lnTo>
                                  <a:lnTo>
                                    <a:pt x="178" y="451"/>
                                  </a:lnTo>
                                  <a:lnTo>
                                    <a:pt x="115" y="523"/>
                                  </a:lnTo>
                                  <a:lnTo>
                                    <a:pt x="120" y="523"/>
                                  </a:lnTo>
                                  <a:lnTo>
                                    <a:pt x="29" y="561"/>
                                  </a:lnTo>
                                  <a:lnTo>
                                    <a:pt x="24" y="561"/>
                                  </a:lnTo>
                                  <a:lnTo>
                                    <a:pt x="24" y="571"/>
                                  </a:lnTo>
                                  <a:lnTo>
                                    <a:pt x="29" y="571"/>
                                  </a:lnTo>
                                  <a:lnTo>
                                    <a:pt x="91" y="600"/>
                                  </a:lnTo>
                                  <a:lnTo>
                                    <a:pt x="125" y="600"/>
                                  </a:lnTo>
                                  <a:lnTo>
                                    <a:pt x="235" y="499"/>
                                  </a:lnTo>
                                  <a:lnTo>
                                    <a:pt x="230" y="499"/>
                                  </a:lnTo>
                                  <a:lnTo>
                                    <a:pt x="302" y="504"/>
                                  </a:lnTo>
                                  <a:lnTo>
                                    <a:pt x="298" y="499"/>
                                  </a:lnTo>
                                  <a:lnTo>
                                    <a:pt x="307" y="566"/>
                                  </a:lnTo>
                                  <a:lnTo>
                                    <a:pt x="307" y="600"/>
                                  </a:lnTo>
                                  <a:lnTo>
                                    <a:pt x="346" y="629"/>
                                  </a:lnTo>
                                  <a:lnTo>
                                    <a:pt x="355" y="629"/>
                                  </a:lnTo>
                                  <a:lnTo>
                                    <a:pt x="413" y="571"/>
                                  </a:lnTo>
                                  <a:lnTo>
                                    <a:pt x="413" y="566"/>
                                  </a:lnTo>
                                  <a:lnTo>
                                    <a:pt x="422" y="489"/>
                                  </a:lnTo>
                                  <a:lnTo>
                                    <a:pt x="437" y="437"/>
                                  </a:lnTo>
                                  <a:lnTo>
                                    <a:pt x="442" y="360"/>
                                  </a:lnTo>
                                  <a:lnTo>
                                    <a:pt x="442" y="355"/>
                                  </a:lnTo>
                                  <a:lnTo>
                                    <a:pt x="422" y="331"/>
                                  </a:lnTo>
                                  <a:lnTo>
                                    <a:pt x="422" y="341"/>
                                  </a:lnTo>
                                  <a:lnTo>
                                    <a:pt x="461" y="288"/>
                                  </a:lnTo>
                                  <a:lnTo>
                                    <a:pt x="456" y="288"/>
                                  </a:lnTo>
                                  <a:lnTo>
                                    <a:pt x="494" y="288"/>
                                  </a:lnTo>
                                  <a:lnTo>
                                    <a:pt x="518" y="283"/>
                                  </a:lnTo>
                                  <a:lnTo>
                                    <a:pt x="552" y="278"/>
                                  </a:lnTo>
                                  <a:lnTo>
                                    <a:pt x="590" y="273"/>
                                  </a:lnTo>
                                  <a:lnTo>
                                    <a:pt x="638" y="264"/>
                                  </a:lnTo>
                                  <a:lnTo>
                                    <a:pt x="682" y="254"/>
                                  </a:lnTo>
                                  <a:lnTo>
                                    <a:pt x="686" y="254"/>
                                  </a:lnTo>
                                  <a:lnTo>
                                    <a:pt x="701" y="245"/>
                                  </a:lnTo>
                                  <a:lnTo>
                                    <a:pt x="696" y="245"/>
                                  </a:lnTo>
                                  <a:lnTo>
                                    <a:pt x="706" y="240"/>
                                  </a:lnTo>
                                  <a:lnTo>
                                    <a:pt x="710" y="240"/>
                                  </a:lnTo>
                                  <a:lnTo>
                                    <a:pt x="720" y="230"/>
                                  </a:lnTo>
                                  <a:lnTo>
                                    <a:pt x="715" y="230"/>
                                  </a:lnTo>
                                  <a:lnTo>
                                    <a:pt x="734" y="225"/>
                                  </a:lnTo>
                                  <a:lnTo>
                                    <a:pt x="782" y="211"/>
                                  </a:lnTo>
                                  <a:lnTo>
                                    <a:pt x="850" y="197"/>
                                  </a:lnTo>
                                  <a:lnTo>
                                    <a:pt x="936" y="182"/>
                                  </a:lnTo>
                                  <a:lnTo>
                                    <a:pt x="1027" y="177"/>
                                  </a:lnTo>
                                  <a:lnTo>
                                    <a:pt x="1032" y="177"/>
                                  </a:lnTo>
                                  <a:lnTo>
                                    <a:pt x="1061" y="144"/>
                                  </a:lnTo>
                                  <a:lnTo>
                                    <a:pt x="1085" y="110"/>
                                  </a:lnTo>
                                  <a:lnTo>
                                    <a:pt x="1142" y="53"/>
                                  </a:lnTo>
                                  <a:lnTo>
                                    <a:pt x="1138" y="53"/>
                                  </a:lnTo>
                                  <a:lnTo>
                                    <a:pt x="1176" y="48"/>
                                  </a:lnTo>
                                  <a:lnTo>
                                    <a:pt x="1195" y="43"/>
                                  </a:lnTo>
                                  <a:lnTo>
                                    <a:pt x="1210" y="38"/>
                                  </a:lnTo>
                                  <a:lnTo>
                                    <a:pt x="1219" y="38"/>
                                  </a:lnTo>
                                  <a:lnTo>
                                    <a:pt x="1214" y="38"/>
                                  </a:lnTo>
                                  <a:lnTo>
                                    <a:pt x="1224" y="48"/>
                                  </a:lnTo>
                                  <a:lnTo>
                                    <a:pt x="1238" y="57"/>
                                  </a:lnTo>
                                  <a:lnTo>
                                    <a:pt x="1243" y="62"/>
                                  </a:lnTo>
                                  <a:lnTo>
                                    <a:pt x="1253" y="62"/>
                                  </a:lnTo>
                                  <a:lnTo>
                                    <a:pt x="1277" y="38"/>
                                  </a:lnTo>
                                  <a:lnTo>
                                    <a:pt x="1296" y="9"/>
                                  </a:lnTo>
                                  <a:lnTo>
                                    <a:pt x="1291" y="9"/>
                                  </a:lnTo>
                                  <a:lnTo>
                                    <a:pt x="1551" y="9"/>
                                  </a:lnTo>
                                  <a:lnTo>
                                    <a:pt x="1546" y="5"/>
                                  </a:lnTo>
                                  <a:lnTo>
                                    <a:pt x="1527" y="43"/>
                                  </a:lnTo>
                                  <a:lnTo>
                                    <a:pt x="1512" y="77"/>
                                  </a:lnTo>
                                  <a:lnTo>
                                    <a:pt x="1512" y="81"/>
                                  </a:lnTo>
                                  <a:lnTo>
                                    <a:pt x="1531" y="81"/>
                                  </a:lnTo>
                                  <a:lnTo>
                                    <a:pt x="1555" y="86"/>
                                  </a:lnTo>
                                  <a:lnTo>
                                    <a:pt x="1618" y="91"/>
                                  </a:lnTo>
                                  <a:lnTo>
                                    <a:pt x="1666" y="72"/>
                                  </a:lnTo>
                                  <a:lnTo>
                                    <a:pt x="1709" y="48"/>
                                  </a:lnTo>
                                  <a:lnTo>
                                    <a:pt x="1714" y="48"/>
                                  </a:lnTo>
                                  <a:lnTo>
                                    <a:pt x="1738" y="24"/>
                                  </a:lnTo>
                                  <a:lnTo>
                                    <a:pt x="1747" y="9"/>
                                  </a:lnTo>
                                  <a:lnTo>
                                    <a:pt x="1743" y="9"/>
                                  </a:lnTo>
                                  <a:lnTo>
                                    <a:pt x="2011" y="9"/>
                                  </a:lnTo>
                                  <a:lnTo>
                                    <a:pt x="2007" y="9"/>
                                  </a:lnTo>
                                  <a:lnTo>
                                    <a:pt x="2016" y="19"/>
                                  </a:lnTo>
                                  <a:lnTo>
                                    <a:pt x="2021" y="19"/>
                                  </a:lnTo>
                                  <a:lnTo>
                                    <a:pt x="2031" y="24"/>
                                  </a:lnTo>
                                  <a:lnTo>
                                    <a:pt x="2050" y="29"/>
                                  </a:lnTo>
                                  <a:lnTo>
                                    <a:pt x="2079" y="33"/>
                                  </a:lnTo>
                                  <a:lnTo>
                                    <a:pt x="2131" y="33"/>
                                  </a:lnTo>
                                  <a:lnTo>
                                    <a:pt x="2127" y="33"/>
                                  </a:lnTo>
                                  <a:lnTo>
                                    <a:pt x="2155" y="72"/>
                                  </a:lnTo>
                                  <a:lnTo>
                                    <a:pt x="2184" y="72"/>
                                  </a:lnTo>
                                  <a:lnTo>
                                    <a:pt x="2208" y="67"/>
                                  </a:lnTo>
                                  <a:lnTo>
                                    <a:pt x="2203" y="62"/>
                                  </a:lnTo>
                                  <a:lnTo>
                                    <a:pt x="2218" y="96"/>
                                  </a:lnTo>
                                  <a:lnTo>
                                    <a:pt x="2218" y="101"/>
                                  </a:lnTo>
                                  <a:lnTo>
                                    <a:pt x="2237" y="120"/>
                                  </a:lnTo>
                                  <a:lnTo>
                                    <a:pt x="2242" y="120"/>
                                  </a:lnTo>
                                  <a:lnTo>
                                    <a:pt x="2309" y="125"/>
                                  </a:lnTo>
                                  <a:lnTo>
                                    <a:pt x="2343" y="129"/>
                                  </a:lnTo>
                                  <a:lnTo>
                                    <a:pt x="2367" y="129"/>
                                  </a:lnTo>
                                  <a:lnTo>
                                    <a:pt x="2362" y="129"/>
                                  </a:lnTo>
                                  <a:lnTo>
                                    <a:pt x="2376" y="139"/>
                                  </a:lnTo>
                                  <a:lnTo>
                                    <a:pt x="2381" y="139"/>
                                  </a:lnTo>
                                  <a:lnTo>
                                    <a:pt x="2391" y="144"/>
                                  </a:lnTo>
                                  <a:lnTo>
                                    <a:pt x="2439" y="139"/>
                                  </a:lnTo>
                                  <a:lnTo>
                                    <a:pt x="2487" y="129"/>
                                  </a:lnTo>
                                  <a:lnTo>
                                    <a:pt x="2496" y="134"/>
                                  </a:lnTo>
                                  <a:lnTo>
                                    <a:pt x="2491" y="134"/>
                                  </a:lnTo>
                                  <a:lnTo>
                                    <a:pt x="2496" y="139"/>
                                  </a:lnTo>
                                  <a:lnTo>
                                    <a:pt x="2506" y="139"/>
                                  </a:lnTo>
                                  <a:lnTo>
                                    <a:pt x="2506" y="120"/>
                                  </a:lnTo>
                                  <a:lnTo>
                                    <a:pt x="2506" y="125"/>
                                  </a:lnTo>
                                  <a:lnTo>
                                    <a:pt x="2535" y="91"/>
                                  </a:lnTo>
                                  <a:lnTo>
                                    <a:pt x="2535" y="86"/>
                                  </a:lnTo>
                                  <a:lnTo>
                                    <a:pt x="2544" y="67"/>
                                  </a:lnTo>
                                  <a:lnTo>
                                    <a:pt x="2544" y="72"/>
                                  </a:lnTo>
                                  <a:lnTo>
                                    <a:pt x="2559" y="57"/>
                                  </a:lnTo>
                                  <a:lnTo>
                                    <a:pt x="2559" y="53"/>
                                  </a:lnTo>
                                  <a:lnTo>
                                    <a:pt x="2563" y="33"/>
                                  </a:lnTo>
                                  <a:lnTo>
                                    <a:pt x="2568" y="24"/>
                                  </a:lnTo>
                                  <a:lnTo>
                                    <a:pt x="2568" y="5"/>
                                  </a:lnTo>
                                  <a:lnTo>
                                    <a:pt x="2563" y="9"/>
                                  </a:lnTo>
                                  <a:lnTo>
                                    <a:pt x="2952" y="9"/>
                                  </a:lnTo>
                                  <a:lnTo>
                                    <a:pt x="2947" y="0"/>
                                  </a:lnTo>
                                  <a:lnTo>
                                    <a:pt x="2837" y="105"/>
                                  </a:lnTo>
                                  <a:lnTo>
                                    <a:pt x="2837" y="110"/>
                                  </a:lnTo>
                                  <a:lnTo>
                                    <a:pt x="2775" y="221"/>
                                  </a:lnTo>
                                  <a:lnTo>
                                    <a:pt x="2775" y="216"/>
                                  </a:lnTo>
                                  <a:lnTo>
                                    <a:pt x="2751" y="249"/>
                                  </a:lnTo>
                                  <a:lnTo>
                                    <a:pt x="2755" y="249"/>
                                  </a:lnTo>
                                  <a:lnTo>
                                    <a:pt x="2727" y="264"/>
                                  </a:lnTo>
                                  <a:lnTo>
                                    <a:pt x="2727" y="273"/>
                                  </a:lnTo>
                                  <a:lnTo>
                                    <a:pt x="2755" y="259"/>
                                  </a:lnTo>
                                  <a:lnTo>
                                    <a:pt x="2760" y="259"/>
                                  </a:lnTo>
                                  <a:lnTo>
                                    <a:pt x="2784" y="225"/>
                                  </a:lnTo>
                                  <a:lnTo>
                                    <a:pt x="2784" y="221"/>
                                  </a:lnTo>
                                  <a:lnTo>
                                    <a:pt x="2847" y="110"/>
                                  </a:lnTo>
                                  <a:lnTo>
                                    <a:pt x="2847" y="115"/>
                                  </a:lnTo>
                                  <a:lnTo>
                                    <a:pt x="2957" y="9"/>
                                  </a:lnTo>
                                  <a:lnTo>
                                    <a:pt x="2957" y="5"/>
                                  </a:lnTo>
                                  <a:lnTo>
                                    <a:pt x="2957" y="0"/>
                                  </a:lnTo>
                                  <a:lnTo>
                                    <a:pt x="2952" y="0"/>
                                  </a:lnTo>
                                  <a:lnTo>
                                    <a:pt x="2563" y="0"/>
                                  </a:lnTo>
                                  <a:lnTo>
                                    <a:pt x="2559" y="0"/>
                                  </a:lnTo>
                                  <a:lnTo>
                                    <a:pt x="2559" y="5"/>
                                  </a:lnTo>
                                  <a:lnTo>
                                    <a:pt x="2559" y="24"/>
                                  </a:lnTo>
                                  <a:lnTo>
                                    <a:pt x="2554" y="33"/>
                                  </a:lnTo>
                                  <a:lnTo>
                                    <a:pt x="2549" y="53"/>
                                  </a:lnTo>
                                  <a:lnTo>
                                    <a:pt x="2549" y="48"/>
                                  </a:lnTo>
                                  <a:lnTo>
                                    <a:pt x="2535" y="62"/>
                                  </a:lnTo>
                                  <a:lnTo>
                                    <a:pt x="2535" y="67"/>
                                  </a:lnTo>
                                  <a:lnTo>
                                    <a:pt x="2525" y="86"/>
                                  </a:lnTo>
                                  <a:lnTo>
                                    <a:pt x="2525" y="81"/>
                                  </a:lnTo>
                                  <a:lnTo>
                                    <a:pt x="2496" y="115"/>
                                  </a:lnTo>
                                  <a:lnTo>
                                    <a:pt x="2496" y="120"/>
                                  </a:lnTo>
                                  <a:lnTo>
                                    <a:pt x="2496" y="134"/>
                                  </a:lnTo>
                                  <a:lnTo>
                                    <a:pt x="2506" y="129"/>
                                  </a:lnTo>
                                  <a:lnTo>
                                    <a:pt x="2501" y="125"/>
                                  </a:lnTo>
                                  <a:lnTo>
                                    <a:pt x="2496" y="125"/>
                                  </a:lnTo>
                                  <a:lnTo>
                                    <a:pt x="2487" y="120"/>
                                  </a:lnTo>
                                  <a:lnTo>
                                    <a:pt x="2439" y="129"/>
                                  </a:lnTo>
                                  <a:lnTo>
                                    <a:pt x="2391" y="134"/>
                                  </a:lnTo>
                                  <a:lnTo>
                                    <a:pt x="2381" y="129"/>
                                  </a:lnTo>
                                  <a:lnTo>
                                    <a:pt x="2386" y="129"/>
                                  </a:lnTo>
                                  <a:lnTo>
                                    <a:pt x="2371" y="120"/>
                                  </a:lnTo>
                                  <a:lnTo>
                                    <a:pt x="2367" y="120"/>
                                  </a:lnTo>
                                  <a:lnTo>
                                    <a:pt x="2343" y="120"/>
                                  </a:lnTo>
                                  <a:lnTo>
                                    <a:pt x="2309" y="115"/>
                                  </a:lnTo>
                                  <a:lnTo>
                                    <a:pt x="2242" y="110"/>
                                  </a:lnTo>
                                  <a:lnTo>
                                    <a:pt x="2247" y="110"/>
                                  </a:lnTo>
                                  <a:lnTo>
                                    <a:pt x="2227" y="91"/>
                                  </a:lnTo>
                                  <a:lnTo>
                                    <a:pt x="2227" y="96"/>
                                  </a:lnTo>
                                  <a:lnTo>
                                    <a:pt x="2213" y="62"/>
                                  </a:lnTo>
                                  <a:lnTo>
                                    <a:pt x="2213" y="57"/>
                                  </a:lnTo>
                                  <a:lnTo>
                                    <a:pt x="2208" y="57"/>
                                  </a:lnTo>
                                  <a:lnTo>
                                    <a:pt x="2184" y="62"/>
                                  </a:lnTo>
                                  <a:lnTo>
                                    <a:pt x="2160" y="62"/>
                                  </a:lnTo>
                                  <a:lnTo>
                                    <a:pt x="2165" y="62"/>
                                  </a:lnTo>
                                  <a:lnTo>
                                    <a:pt x="2136" y="24"/>
                                  </a:lnTo>
                                  <a:lnTo>
                                    <a:pt x="2131" y="24"/>
                                  </a:lnTo>
                                  <a:lnTo>
                                    <a:pt x="2079" y="24"/>
                                  </a:lnTo>
                                  <a:lnTo>
                                    <a:pt x="2050" y="19"/>
                                  </a:lnTo>
                                  <a:lnTo>
                                    <a:pt x="2031" y="14"/>
                                  </a:lnTo>
                                  <a:lnTo>
                                    <a:pt x="2021" y="9"/>
                                  </a:lnTo>
                                  <a:lnTo>
                                    <a:pt x="2026" y="9"/>
                                  </a:lnTo>
                                  <a:lnTo>
                                    <a:pt x="2016" y="0"/>
                                  </a:lnTo>
                                  <a:lnTo>
                                    <a:pt x="2011" y="0"/>
                                  </a:lnTo>
                                  <a:lnTo>
                                    <a:pt x="1743" y="0"/>
                                  </a:lnTo>
                                  <a:lnTo>
                                    <a:pt x="1738" y="0"/>
                                  </a:lnTo>
                                  <a:lnTo>
                                    <a:pt x="1728" y="14"/>
                                  </a:lnTo>
                                  <a:lnTo>
                                    <a:pt x="1704" y="38"/>
                                  </a:lnTo>
                                  <a:lnTo>
                                    <a:pt x="1709" y="38"/>
                                  </a:lnTo>
                                  <a:lnTo>
                                    <a:pt x="1666" y="62"/>
                                  </a:lnTo>
                                  <a:lnTo>
                                    <a:pt x="1618" y="81"/>
                                  </a:lnTo>
                                  <a:lnTo>
                                    <a:pt x="1555" y="77"/>
                                  </a:lnTo>
                                  <a:lnTo>
                                    <a:pt x="1531" y="72"/>
                                  </a:lnTo>
                                  <a:lnTo>
                                    <a:pt x="1517" y="72"/>
                                  </a:lnTo>
                                  <a:lnTo>
                                    <a:pt x="1522" y="77"/>
                                  </a:lnTo>
                                  <a:lnTo>
                                    <a:pt x="1536" y="43"/>
                                  </a:lnTo>
                                  <a:lnTo>
                                    <a:pt x="1555" y="5"/>
                                  </a:lnTo>
                                  <a:lnTo>
                                    <a:pt x="1555" y="0"/>
                                  </a:lnTo>
                                  <a:lnTo>
                                    <a:pt x="1551" y="0"/>
                                  </a:lnTo>
                                  <a:lnTo>
                                    <a:pt x="1291" y="0"/>
                                  </a:lnTo>
                                  <a:lnTo>
                                    <a:pt x="1286" y="0"/>
                                  </a:lnTo>
                                  <a:lnTo>
                                    <a:pt x="1267" y="29"/>
                                  </a:lnTo>
                                  <a:lnTo>
                                    <a:pt x="1243" y="53"/>
                                  </a:lnTo>
                                  <a:lnTo>
                                    <a:pt x="1253" y="53"/>
                                  </a:lnTo>
                                  <a:lnTo>
                                    <a:pt x="1248" y="48"/>
                                  </a:lnTo>
                                  <a:lnTo>
                                    <a:pt x="1234" y="38"/>
                                  </a:lnTo>
                                  <a:lnTo>
                                    <a:pt x="1224" y="29"/>
                                  </a:lnTo>
                                  <a:lnTo>
                                    <a:pt x="1219" y="29"/>
                                  </a:lnTo>
                                  <a:lnTo>
                                    <a:pt x="1210" y="29"/>
                                  </a:lnTo>
                                  <a:lnTo>
                                    <a:pt x="1195" y="33"/>
                                  </a:lnTo>
                                  <a:lnTo>
                                    <a:pt x="1176" y="38"/>
                                  </a:lnTo>
                                  <a:lnTo>
                                    <a:pt x="1138" y="43"/>
                                  </a:lnTo>
                                  <a:lnTo>
                                    <a:pt x="1133" y="43"/>
                                  </a:lnTo>
                                  <a:lnTo>
                                    <a:pt x="1075" y="101"/>
                                  </a:lnTo>
                                  <a:lnTo>
                                    <a:pt x="1051" y="134"/>
                                  </a:lnTo>
                                  <a:lnTo>
                                    <a:pt x="1022" y="168"/>
                                  </a:lnTo>
                                  <a:lnTo>
                                    <a:pt x="1027" y="168"/>
                                  </a:lnTo>
                                  <a:lnTo>
                                    <a:pt x="936" y="173"/>
                                  </a:lnTo>
                                  <a:lnTo>
                                    <a:pt x="850" y="187"/>
                                  </a:lnTo>
                                  <a:lnTo>
                                    <a:pt x="782" y="201"/>
                                  </a:lnTo>
                                  <a:lnTo>
                                    <a:pt x="734" y="216"/>
                                  </a:lnTo>
                                  <a:lnTo>
                                    <a:pt x="715" y="221"/>
                                  </a:lnTo>
                                  <a:lnTo>
                                    <a:pt x="710" y="221"/>
                                  </a:lnTo>
                                  <a:lnTo>
                                    <a:pt x="701" y="230"/>
                                  </a:lnTo>
                                  <a:lnTo>
                                    <a:pt x="706" y="230"/>
                                  </a:lnTo>
                                  <a:lnTo>
                                    <a:pt x="696" y="235"/>
                                  </a:lnTo>
                                  <a:lnTo>
                                    <a:pt x="691" y="235"/>
                                  </a:lnTo>
                                  <a:lnTo>
                                    <a:pt x="677" y="245"/>
                                  </a:lnTo>
                                  <a:lnTo>
                                    <a:pt x="682" y="245"/>
                                  </a:lnTo>
                                  <a:lnTo>
                                    <a:pt x="638" y="254"/>
                                  </a:lnTo>
                                  <a:lnTo>
                                    <a:pt x="590" y="264"/>
                                  </a:lnTo>
                                  <a:lnTo>
                                    <a:pt x="552" y="269"/>
                                  </a:lnTo>
                                  <a:lnTo>
                                    <a:pt x="518" y="273"/>
                                  </a:lnTo>
                                  <a:lnTo>
                                    <a:pt x="494" y="278"/>
                                  </a:lnTo>
                                  <a:lnTo>
                                    <a:pt x="456" y="278"/>
                                  </a:lnTo>
                                  <a:lnTo>
                                    <a:pt x="451" y="278"/>
                                  </a:lnTo>
                                  <a:lnTo>
                                    <a:pt x="413" y="331"/>
                                  </a:lnTo>
                                  <a:lnTo>
                                    <a:pt x="413" y="336"/>
                                  </a:lnTo>
                                  <a:lnTo>
                                    <a:pt x="413" y="341"/>
                                  </a:lnTo>
                                  <a:lnTo>
                                    <a:pt x="432" y="365"/>
                                  </a:lnTo>
                                  <a:lnTo>
                                    <a:pt x="432" y="360"/>
                                  </a:lnTo>
                                  <a:lnTo>
                                    <a:pt x="427" y="437"/>
                                  </a:lnTo>
                                  <a:lnTo>
                                    <a:pt x="413" y="489"/>
                                  </a:lnTo>
                                  <a:lnTo>
                                    <a:pt x="403" y="566"/>
                                  </a:lnTo>
                                  <a:lnTo>
                                    <a:pt x="403" y="561"/>
                                  </a:lnTo>
                                  <a:lnTo>
                                    <a:pt x="346" y="619"/>
                                  </a:lnTo>
                                  <a:lnTo>
                                    <a:pt x="355" y="619"/>
                                  </a:lnTo>
                                  <a:lnTo>
                                    <a:pt x="317" y="590"/>
                                  </a:lnTo>
                                  <a:lnTo>
                                    <a:pt x="317" y="595"/>
                                  </a:lnTo>
                                  <a:lnTo>
                                    <a:pt x="317" y="566"/>
                                  </a:lnTo>
                                  <a:lnTo>
                                    <a:pt x="307" y="499"/>
                                  </a:lnTo>
                                  <a:lnTo>
                                    <a:pt x="307" y="494"/>
                                  </a:lnTo>
                                  <a:lnTo>
                                    <a:pt x="302" y="494"/>
                                  </a:lnTo>
                                  <a:lnTo>
                                    <a:pt x="230" y="489"/>
                                  </a:lnTo>
                                  <a:lnTo>
                                    <a:pt x="226" y="489"/>
                                  </a:lnTo>
                                  <a:lnTo>
                                    <a:pt x="115" y="590"/>
                                  </a:lnTo>
                                  <a:lnTo>
                                    <a:pt x="120" y="590"/>
                                  </a:lnTo>
                                  <a:lnTo>
                                    <a:pt x="91" y="590"/>
                                  </a:lnTo>
                                  <a:lnTo>
                                    <a:pt x="29" y="561"/>
                                  </a:lnTo>
                                  <a:lnTo>
                                    <a:pt x="29" y="571"/>
                                  </a:lnTo>
                                  <a:lnTo>
                                    <a:pt x="120" y="533"/>
                                  </a:lnTo>
                                  <a:lnTo>
                                    <a:pt x="125" y="533"/>
                                  </a:lnTo>
                                  <a:lnTo>
                                    <a:pt x="187" y="461"/>
                                  </a:lnTo>
                                  <a:lnTo>
                                    <a:pt x="187" y="456"/>
                                  </a:lnTo>
                                  <a:lnTo>
                                    <a:pt x="240" y="336"/>
                                  </a:lnTo>
                                  <a:lnTo>
                                    <a:pt x="240" y="331"/>
                                  </a:lnTo>
                                  <a:lnTo>
                                    <a:pt x="235" y="331"/>
                                  </a:lnTo>
                                  <a:lnTo>
                                    <a:pt x="120" y="374"/>
                                  </a:lnTo>
                                  <a:lnTo>
                                    <a:pt x="62" y="369"/>
                                  </a:lnTo>
                                  <a:lnTo>
                                    <a:pt x="5" y="369"/>
                                  </a:lnTo>
                                  <a:lnTo>
                                    <a:pt x="10" y="374"/>
                                  </a:lnTo>
                                  <a:lnTo>
                                    <a:pt x="14" y="288"/>
                                  </a:lnTo>
                                  <a:lnTo>
                                    <a:pt x="14" y="293"/>
                                  </a:lnTo>
                                  <a:lnTo>
                                    <a:pt x="58" y="235"/>
                                  </a:lnTo>
                                  <a:lnTo>
                                    <a:pt x="130" y="182"/>
                                  </a:lnTo>
                                  <a:lnTo>
                                    <a:pt x="125" y="182"/>
                                  </a:lnTo>
                                  <a:lnTo>
                                    <a:pt x="235" y="182"/>
                                  </a:lnTo>
                                  <a:lnTo>
                                    <a:pt x="293" y="173"/>
                                  </a:lnTo>
                                  <a:lnTo>
                                    <a:pt x="346" y="177"/>
                                  </a:lnTo>
                                  <a:lnTo>
                                    <a:pt x="350" y="177"/>
                                  </a:lnTo>
                                  <a:lnTo>
                                    <a:pt x="408" y="120"/>
                                  </a:lnTo>
                                  <a:lnTo>
                                    <a:pt x="408" y="115"/>
                                  </a:lnTo>
                                  <a:lnTo>
                                    <a:pt x="437" y="29"/>
                                  </a:lnTo>
                                  <a:lnTo>
                                    <a:pt x="442" y="5"/>
                                  </a:lnTo>
                                  <a:lnTo>
                                    <a:pt x="442" y="0"/>
                                  </a:lnTo>
                                  <a:lnTo>
                                    <a:pt x="437" y="0"/>
                                  </a:lnTo>
                                  <a:lnTo>
                                    <a:pt x="365" y="0"/>
                                  </a:lnTo>
                                  <a:lnTo>
                                    <a:pt x="360" y="0"/>
                                  </a:lnTo>
                                  <a:lnTo>
                                    <a:pt x="360" y="5"/>
                                  </a:lnTo>
                                  <a:lnTo>
                                    <a:pt x="355" y="91"/>
                                  </a:lnTo>
                                  <a:lnTo>
                                    <a:pt x="350" y="115"/>
                                  </a:lnTo>
                                  <a:lnTo>
                                    <a:pt x="355" y="110"/>
                                  </a:lnTo>
                                  <a:lnTo>
                                    <a:pt x="336" y="115"/>
                                  </a:lnTo>
                                  <a:lnTo>
                                    <a:pt x="235" y="134"/>
                                  </a:lnTo>
                                  <a:lnTo>
                                    <a:pt x="197" y="134"/>
                                  </a:lnTo>
                                  <a:lnTo>
                                    <a:pt x="120" y="144"/>
                                  </a:lnTo>
                                  <a:lnTo>
                                    <a:pt x="115" y="144"/>
                                  </a:lnTo>
                                  <a:lnTo>
                                    <a:pt x="5" y="230"/>
                                  </a:lnTo>
                                  <a:lnTo>
                                    <a:pt x="5" y="235"/>
                                  </a:lnTo>
                                  <a:lnTo>
                                    <a:pt x="5" y="417"/>
                                  </a:lnTo>
                                  <a:lnTo>
                                    <a:pt x="5" y="422"/>
                                  </a:lnTo>
                                  <a:lnTo>
                                    <a:pt x="10" y="422"/>
                                  </a:lnTo>
                                  <a:lnTo>
                                    <a:pt x="82" y="432"/>
                                  </a:lnTo>
                                  <a:lnTo>
                                    <a:pt x="115" y="437"/>
                                  </a:lnTo>
                                  <a:lnTo>
                                    <a:pt x="154" y="422"/>
                                  </a:lnTo>
                                  <a:lnTo>
                                    <a:pt x="149" y="417"/>
                                  </a:lnTo>
                                  <a:lnTo>
                                    <a:pt x="130" y="461"/>
                                  </a:lnTo>
                                  <a:lnTo>
                                    <a:pt x="130" y="456"/>
                                  </a:lnTo>
                                  <a:lnTo>
                                    <a:pt x="96" y="480"/>
                                  </a:lnTo>
                                  <a:lnTo>
                                    <a:pt x="101" y="480"/>
                                  </a:lnTo>
                                  <a:lnTo>
                                    <a:pt x="5" y="499"/>
                                  </a:lnTo>
                                  <a:lnTo>
                                    <a:pt x="0" y="499"/>
                                  </a:lnTo>
                                  <a:lnTo>
                                    <a:pt x="0" y="504"/>
                                  </a:lnTo>
                                  <a:lnTo>
                                    <a:pt x="5" y="614"/>
                                  </a:lnTo>
                                  <a:lnTo>
                                    <a:pt x="5" y="619"/>
                                  </a:lnTo>
                                  <a:lnTo>
                                    <a:pt x="10" y="619"/>
                                  </a:lnTo>
                                  <a:lnTo>
                                    <a:pt x="53" y="643"/>
                                  </a:lnTo>
                                  <a:lnTo>
                                    <a:pt x="120" y="638"/>
                                  </a:lnTo>
                                  <a:lnTo>
                                    <a:pt x="125" y="638"/>
                                  </a:lnTo>
                                  <a:lnTo>
                                    <a:pt x="182" y="586"/>
                                  </a:lnTo>
                                  <a:lnTo>
                                    <a:pt x="235" y="533"/>
                                  </a:lnTo>
                                  <a:lnTo>
                                    <a:pt x="230" y="533"/>
                                  </a:lnTo>
                                  <a:lnTo>
                                    <a:pt x="269" y="537"/>
                                  </a:lnTo>
                                  <a:lnTo>
                                    <a:pt x="264" y="533"/>
                                  </a:lnTo>
                                  <a:lnTo>
                                    <a:pt x="264" y="566"/>
                                  </a:lnTo>
                                  <a:lnTo>
                                    <a:pt x="274" y="648"/>
                                  </a:lnTo>
                                  <a:lnTo>
                                    <a:pt x="274" y="653"/>
                                  </a:lnTo>
                                  <a:lnTo>
                                    <a:pt x="317" y="682"/>
                                  </a:lnTo>
                                  <a:lnTo>
                                    <a:pt x="317" y="677"/>
                                  </a:lnTo>
                                  <a:lnTo>
                                    <a:pt x="322" y="701"/>
                                  </a:lnTo>
                                  <a:lnTo>
                                    <a:pt x="322" y="706"/>
                                  </a:lnTo>
                                  <a:lnTo>
                                    <a:pt x="326" y="706"/>
                                  </a:lnTo>
                                  <a:lnTo>
                                    <a:pt x="475" y="706"/>
                                  </a:lnTo>
                                  <a:lnTo>
                                    <a:pt x="494" y="701"/>
                                  </a:lnTo>
                                  <a:lnTo>
                                    <a:pt x="547" y="682"/>
                                  </a:lnTo>
                                  <a:lnTo>
                                    <a:pt x="566" y="672"/>
                                  </a:lnTo>
                                  <a:lnTo>
                                    <a:pt x="571" y="672"/>
                                  </a:lnTo>
                                  <a:lnTo>
                                    <a:pt x="571" y="667"/>
                                  </a:lnTo>
                                  <a:lnTo>
                                    <a:pt x="576" y="658"/>
                                  </a:lnTo>
                                  <a:lnTo>
                                    <a:pt x="566" y="658"/>
                                  </a:lnTo>
                                  <a:lnTo>
                                    <a:pt x="590" y="701"/>
                                  </a:lnTo>
                                  <a:lnTo>
                                    <a:pt x="590" y="706"/>
                                  </a:lnTo>
                                  <a:lnTo>
                                    <a:pt x="624" y="744"/>
                                  </a:lnTo>
                                  <a:lnTo>
                                    <a:pt x="629" y="744"/>
                                  </a:lnTo>
                                  <a:lnTo>
                                    <a:pt x="686" y="744"/>
                                  </a:lnTo>
                                  <a:lnTo>
                                    <a:pt x="739" y="758"/>
                                  </a:lnTo>
                                  <a:lnTo>
                                    <a:pt x="802" y="754"/>
                                  </a:lnTo>
                                  <a:lnTo>
                                    <a:pt x="850" y="744"/>
                                  </a:lnTo>
                                  <a:lnTo>
                                    <a:pt x="854" y="744"/>
                                  </a:lnTo>
                                  <a:lnTo>
                                    <a:pt x="869" y="749"/>
                                  </a:lnTo>
                                  <a:lnTo>
                                    <a:pt x="912" y="768"/>
                                  </a:lnTo>
                                  <a:lnTo>
                                    <a:pt x="907" y="768"/>
                                  </a:lnTo>
                                  <a:lnTo>
                                    <a:pt x="936" y="787"/>
                                  </a:lnTo>
                                  <a:lnTo>
                                    <a:pt x="941" y="787"/>
                                  </a:lnTo>
                                  <a:lnTo>
                                    <a:pt x="950" y="792"/>
                                  </a:lnTo>
                                  <a:lnTo>
                                    <a:pt x="946" y="792"/>
                                  </a:lnTo>
                                  <a:lnTo>
                                    <a:pt x="950" y="797"/>
                                  </a:lnTo>
                                  <a:lnTo>
                                    <a:pt x="950" y="787"/>
                                  </a:lnTo>
                                  <a:lnTo>
                                    <a:pt x="941" y="797"/>
                                  </a:lnTo>
                                  <a:lnTo>
                                    <a:pt x="912" y="816"/>
                                  </a:lnTo>
                                  <a:lnTo>
                                    <a:pt x="854" y="898"/>
                                  </a:lnTo>
                                  <a:lnTo>
                                    <a:pt x="854" y="902"/>
                                  </a:lnTo>
                                  <a:lnTo>
                                    <a:pt x="850" y="965"/>
                                  </a:lnTo>
                                  <a:lnTo>
                                    <a:pt x="850" y="970"/>
                                  </a:lnTo>
                                  <a:lnTo>
                                    <a:pt x="854" y="970"/>
                                  </a:lnTo>
                                  <a:lnTo>
                                    <a:pt x="912" y="970"/>
                                  </a:lnTo>
                                  <a:lnTo>
                                    <a:pt x="1018" y="912"/>
                                  </a:lnTo>
                                  <a:lnTo>
                                    <a:pt x="1022" y="912"/>
                                  </a:lnTo>
                                  <a:lnTo>
                                    <a:pt x="1022" y="907"/>
                                  </a:lnTo>
                                  <a:lnTo>
                                    <a:pt x="1027" y="888"/>
                                  </a:lnTo>
                                  <a:lnTo>
                                    <a:pt x="1018" y="893"/>
                                  </a:lnTo>
                                  <a:lnTo>
                                    <a:pt x="1022" y="898"/>
                                  </a:lnTo>
                                  <a:lnTo>
                                    <a:pt x="1027" y="898"/>
                                  </a:lnTo>
                                  <a:lnTo>
                                    <a:pt x="1042" y="902"/>
                                  </a:lnTo>
                                  <a:lnTo>
                                    <a:pt x="1104" y="912"/>
                                  </a:lnTo>
                                  <a:lnTo>
                                    <a:pt x="1138" y="912"/>
                                  </a:lnTo>
                                  <a:lnTo>
                                    <a:pt x="1133" y="907"/>
                                  </a:lnTo>
                                  <a:lnTo>
                                    <a:pt x="1070" y="1018"/>
                                  </a:lnTo>
                                  <a:lnTo>
                                    <a:pt x="1070" y="1090"/>
                                  </a:lnTo>
                                  <a:lnTo>
                                    <a:pt x="1070" y="1094"/>
                                  </a:lnTo>
                                  <a:lnTo>
                                    <a:pt x="1075" y="1094"/>
                                  </a:lnTo>
                                  <a:lnTo>
                                    <a:pt x="1133" y="1094"/>
                                  </a:lnTo>
                                  <a:lnTo>
                                    <a:pt x="1176" y="1109"/>
                                  </a:lnTo>
                                  <a:lnTo>
                                    <a:pt x="1258" y="1109"/>
                                  </a:lnTo>
                                  <a:lnTo>
                                    <a:pt x="1262" y="1109"/>
                                  </a:lnTo>
                                  <a:lnTo>
                                    <a:pt x="1306" y="1075"/>
                                  </a:lnTo>
                                  <a:lnTo>
                                    <a:pt x="1301" y="1075"/>
                                  </a:lnTo>
                                  <a:lnTo>
                                    <a:pt x="1334" y="1056"/>
                                  </a:lnTo>
                                  <a:lnTo>
                                    <a:pt x="1402" y="1061"/>
                                  </a:lnTo>
                                  <a:lnTo>
                                    <a:pt x="1435" y="1070"/>
                                  </a:lnTo>
                                  <a:lnTo>
                                    <a:pt x="1421" y="1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5"/>
                          <wps:cNvSpPr>
                            <a:spLocks/>
                          </wps:cNvSpPr>
                          <wps:spPr bwMode="auto">
                            <a:xfrm>
                              <a:off x="1430" y="1268"/>
                              <a:ext cx="2113" cy="2319"/>
                            </a:xfrm>
                            <a:custGeom>
                              <a:avLst/>
                              <a:gdLst>
                                <a:gd name="T0" fmla="*/ 1820 w 2113"/>
                                <a:gd name="T1" fmla="*/ 249 h 2319"/>
                                <a:gd name="T2" fmla="*/ 1719 w 2113"/>
                                <a:gd name="T3" fmla="*/ 163 h 2319"/>
                                <a:gd name="T4" fmla="*/ 1474 w 2113"/>
                                <a:gd name="T5" fmla="*/ 76 h 2319"/>
                                <a:gd name="T6" fmla="*/ 1196 w 2113"/>
                                <a:gd name="T7" fmla="*/ 96 h 2319"/>
                                <a:gd name="T8" fmla="*/ 1172 w 2113"/>
                                <a:gd name="T9" fmla="*/ 158 h 2319"/>
                                <a:gd name="T10" fmla="*/ 1210 w 2113"/>
                                <a:gd name="T11" fmla="*/ 235 h 2319"/>
                                <a:gd name="T12" fmla="*/ 855 w 2113"/>
                                <a:gd name="T13" fmla="*/ 220 h 2319"/>
                                <a:gd name="T14" fmla="*/ 826 w 2113"/>
                                <a:gd name="T15" fmla="*/ 43 h 2319"/>
                                <a:gd name="T16" fmla="*/ 672 w 2113"/>
                                <a:gd name="T17" fmla="*/ 105 h 2319"/>
                                <a:gd name="T18" fmla="*/ 648 w 2113"/>
                                <a:gd name="T19" fmla="*/ 288 h 2319"/>
                                <a:gd name="T20" fmla="*/ 519 w 2113"/>
                                <a:gd name="T21" fmla="*/ 264 h 2319"/>
                                <a:gd name="T22" fmla="*/ 68 w 2113"/>
                                <a:gd name="T23" fmla="*/ 364 h 2319"/>
                                <a:gd name="T24" fmla="*/ 202 w 2113"/>
                                <a:gd name="T25" fmla="*/ 705 h 2319"/>
                                <a:gd name="T26" fmla="*/ 490 w 2113"/>
                                <a:gd name="T27" fmla="*/ 701 h 2319"/>
                                <a:gd name="T28" fmla="*/ 581 w 2113"/>
                                <a:gd name="T29" fmla="*/ 840 h 2319"/>
                                <a:gd name="T30" fmla="*/ 504 w 2113"/>
                                <a:gd name="T31" fmla="*/ 1008 h 2319"/>
                                <a:gd name="T32" fmla="*/ 768 w 2113"/>
                                <a:gd name="T33" fmla="*/ 960 h 2319"/>
                                <a:gd name="T34" fmla="*/ 764 w 2113"/>
                                <a:gd name="T35" fmla="*/ 1248 h 2319"/>
                                <a:gd name="T36" fmla="*/ 865 w 2113"/>
                                <a:gd name="T37" fmla="*/ 1402 h 2319"/>
                                <a:gd name="T38" fmla="*/ 937 w 2113"/>
                                <a:gd name="T39" fmla="*/ 1512 h 2319"/>
                                <a:gd name="T40" fmla="*/ 1057 w 2113"/>
                                <a:gd name="T41" fmla="*/ 1694 h 2319"/>
                                <a:gd name="T42" fmla="*/ 1143 w 2113"/>
                                <a:gd name="T43" fmla="*/ 1752 h 2319"/>
                                <a:gd name="T44" fmla="*/ 1292 w 2113"/>
                                <a:gd name="T45" fmla="*/ 2069 h 2319"/>
                                <a:gd name="T46" fmla="*/ 1647 w 2113"/>
                                <a:gd name="T47" fmla="*/ 2021 h 2319"/>
                                <a:gd name="T48" fmla="*/ 1657 w 2113"/>
                                <a:gd name="T49" fmla="*/ 2295 h 2319"/>
                                <a:gd name="T50" fmla="*/ 1633 w 2113"/>
                                <a:gd name="T51" fmla="*/ 2059 h 2319"/>
                                <a:gd name="T52" fmla="*/ 1402 w 2113"/>
                                <a:gd name="T53" fmla="*/ 2261 h 2319"/>
                                <a:gd name="T54" fmla="*/ 1412 w 2113"/>
                                <a:gd name="T55" fmla="*/ 2290 h 2319"/>
                                <a:gd name="T56" fmla="*/ 1623 w 2113"/>
                                <a:gd name="T57" fmla="*/ 2064 h 2319"/>
                                <a:gd name="T58" fmla="*/ 1661 w 2113"/>
                                <a:gd name="T59" fmla="*/ 2304 h 2319"/>
                                <a:gd name="T60" fmla="*/ 1676 w 2113"/>
                                <a:gd name="T61" fmla="*/ 2136 h 2319"/>
                                <a:gd name="T62" fmla="*/ 1397 w 2113"/>
                                <a:gd name="T63" fmla="*/ 2069 h 2319"/>
                                <a:gd name="T64" fmla="*/ 1177 w 2113"/>
                                <a:gd name="T65" fmla="*/ 1838 h 2319"/>
                                <a:gd name="T66" fmla="*/ 1066 w 2113"/>
                                <a:gd name="T67" fmla="*/ 1714 h 2319"/>
                                <a:gd name="T68" fmla="*/ 1076 w 2113"/>
                                <a:gd name="T69" fmla="*/ 1478 h 2319"/>
                                <a:gd name="T70" fmla="*/ 956 w 2113"/>
                                <a:gd name="T71" fmla="*/ 1378 h 2319"/>
                                <a:gd name="T72" fmla="*/ 826 w 2113"/>
                                <a:gd name="T73" fmla="*/ 1281 h 2319"/>
                                <a:gd name="T74" fmla="*/ 869 w 2113"/>
                                <a:gd name="T75" fmla="*/ 902 h 2319"/>
                                <a:gd name="T76" fmla="*/ 504 w 2113"/>
                                <a:gd name="T77" fmla="*/ 1032 h 2319"/>
                                <a:gd name="T78" fmla="*/ 581 w 2113"/>
                                <a:gd name="T79" fmla="*/ 907 h 2319"/>
                                <a:gd name="T80" fmla="*/ 466 w 2113"/>
                                <a:gd name="T81" fmla="*/ 792 h 2319"/>
                                <a:gd name="T82" fmla="*/ 495 w 2113"/>
                                <a:gd name="T83" fmla="*/ 701 h 2319"/>
                                <a:gd name="T84" fmla="*/ 202 w 2113"/>
                                <a:gd name="T85" fmla="*/ 696 h 2319"/>
                                <a:gd name="T86" fmla="*/ 77 w 2113"/>
                                <a:gd name="T87" fmla="*/ 374 h 2319"/>
                                <a:gd name="T88" fmla="*/ 524 w 2113"/>
                                <a:gd name="T89" fmla="*/ 273 h 2319"/>
                                <a:gd name="T90" fmla="*/ 639 w 2113"/>
                                <a:gd name="T91" fmla="*/ 321 h 2319"/>
                                <a:gd name="T92" fmla="*/ 663 w 2113"/>
                                <a:gd name="T93" fmla="*/ 187 h 2319"/>
                                <a:gd name="T94" fmla="*/ 759 w 2113"/>
                                <a:gd name="T95" fmla="*/ 52 h 2319"/>
                                <a:gd name="T96" fmla="*/ 812 w 2113"/>
                                <a:gd name="T97" fmla="*/ 148 h 2319"/>
                                <a:gd name="T98" fmla="*/ 1061 w 2113"/>
                                <a:gd name="T99" fmla="*/ 139 h 2319"/>
                                <a:gd name="T100" fmla="*/ 1220 w 2113"/>
                                <a:gd name="T101" fmla="*/ 187 h 2319"/>
                                <a:gd name="T102" fmla="*/ 1172 w 2113"/>
                                <a:gd name="T103" fmla="*/ 153 h 2319"/>
                                <a:gd name="T104" fmla="*/ 1325 w 2113"/>
                                <a:gd name="T105" fmla="*/ 9 h 2319"/>
                                <a:gd name="T106" fmla="*/ 1498 w 2113"/>
                                <a:gd name="T107" fmla="*/ 134 h 2319"/>
                                <a:gd name="T108" fmla="*/ 1709 w 2113"/>
                                <a:gd name="T109" fmla="*/ 177 h 2319"/>
                                <a:gd name="T110" fmla="*/ 1820 w 2113"/>
                                <a:gd name="T111" fmla="*/ 259 h 2319"/>
                                <a:gd name="T112" fmla="*/ 2113 w 2113"/>
                                <a:gd name="T113" fmla="*/ 259 h 2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13" h="2319">
                                  <a:moveTo>
                                    <a:pt x="2113" y="259"/>
                                  </a:moveTo>
                                  <a:lnTo>
                                    <a:pt x="2084" y="254"/>
                                  </a:lnTo>
                                  <a:lnTo>
                                    <a:pt x="2055" y="240"/>
                                  </a:lnTo>
                                  <a:lnTo>
                                    <a:pt x="2021" y="225"/>
                                  </a:lnTo>
                                  <a:lnTo>
                                    <a:pt x="1993" y="220"/>
                                  </a:lnTo>
                                  <a:lnTo>
                                    <a:pt x="1959" y="230"/>
                                  </a:lnTo>
                                  <a:lnTo>
                                    <a:pt x="1882" y="259"/>
                                  </a:lnTo>
                                  <a:lnTo>
                                    <a:pt x="1839" y="259"/>
                                  </a:lnTo>
                                  <a:lnTo>
                                    <a:pt x="1820" y="249"/>
                                  </a:lnTo>
                                  <a:lnTo>
                                    <a:pt x="1772" y="235"/>
                                  </a:lnTo>
                                  <a:lnTo>
                                    <a:pt x="1757" y="235"/>
                                  </a:lnTo>
                                  <a:lnTo>
                                    <a:pt x="1762" y="240"/>
                                  </a:lnTo>
                                  <a:lnTo>
                                    <a:pt x="1762" y="211"/>
                                  </a:lnTo>
                                  <a:lnTo>
                                    <a:pt x="1738" y="192"/>
                                  </a:lnTo>
                                  <a:lnTo>
                                    <a:pt x="1729" y="177"/>
                                  </a:lnTo>
                                  <a:lnTo>
                                    <a:pt x="1719" y="168"/>
                                  </a:lnTo>
                                  <a:lnTo>
                                    <a:pt x="1719" y="172"/>
                                  </a:lnTo>
                                  <a:lnTo>
                                    <a:pt x="1719" y="163"/>
                                  </a:lnTo>
                                  <a:lnTo>
                                    <a:pt x="1714" y="163"/>
                                  </a:lnTo>
                                  <a:lnTo>
                                    <a:pt x="1661" y="158"/>
                                  </a:lnTo>
                                  <a:lnTo>
                                    <a:pt x="1551" y="129"/>
                                  </a:lnTo>
                                  <a:lnTo>
                                    <a:pt x="1508" y="139"/>
                                  </a:lnTo>
                                  <a:lnTo>
                                    <a:pt x="1513" y="144"/>
                                  </a:lnTo>
                                  <a:lnTo>
                                    <a:pt x="1508" y="134"/>
                                  </a:lnTo>
                                  <a:lnTo>
                                    <a:pt x="1503" y="120"/>
                                  </a:lnTo>
                                  <a:lnTo>
                                    <a:pt x="1503" y="115"/>
                                  </a:lnTo>
                                  <a:lnTo>
                                    <a:pt x="1474" y="76"/>
                                  </a:lnTo>
                                  <a:lnTo>
                                    <a:pt x="1469" y="76"/>
                                  </a:lnTo>
                                  <a:lnTo>
                                    <a:pt x="1445" y="67"/>
                                  </a:lnTo>
                                  <a:lnTo>
                                    <a:pt x="1402" y="67"/>
                                  </a:lnTo>
                                  <a:lnTo>
                                    <a:pt x="1407" y="67"/>
                                  </a:lnTo>
                                  <a:lnTo>
                                    <a:pt x="1325" y="0"/>
                                  </a:lnTo>
                                  <a:lnTo>
                                    <a:pt x="1316" y="0"/>
                                  </a:lnTo>
                                  <a:lnTo>
                                    <a:pt x="1201" y="81"/>
                                  </a:lnTo>
                                  <a:lnTo>
                                    <a:pt x="1201" y="86"/>
                                  </a:lnTo>
                                  <a:lnTo>
                                    <a:pt x="1196" y="96"/>
                                  </a:lnTo>
                                  <a:lnTo>
                                    <a:pt x="1196" y="91"/>
                                  </a:lnTo>
                                  <a:lnTo>
                                    <a:pt x="1181" y="110"/>
                                  </a:lnTo>
                                  <a:lnTo>
                                    <a:pt x="1181" y="115"/>
                                  </a:lnTo>
                                  <a:lnTo>
                                    <a:pt x="1172" y="134"/>
                                  </a:lnTo>
                                  <a:lnTo>
                                    <a:pt x="1172" y="129"/>
                                  </a:lnTo>
                                  <a:lnTo>
                                    <a:pt x="1162" y="144"/>
                                  </a:lnTo>
                                  <a:lnTo>
                                    <a:pt x="1162" y="153"/>
                                  </a:lnTo>
                                  <a:lnTo>
                                    <a:pt x="1167" y="158"/>
                                  </a:lnTo>
                                  <a:lnTo>
                                    <a:pt x="1172" y="158"/>
                                  </a:lnTo>
                                  <a:lnTo>
                                    <a:pt x="1186" y="163"/>
                                  </a:lnTo>
                                  <a:lnTo>
                                    <a:pt x="1201" y="163"/>
                                  </a:lnTo>
                                  <a:lnTo>
                                    <a:pt x="1196" y="163"/>
                                  </a:lnTo>
                                  <a:lnTo>
                                    <a:pt x="1205" y="172"/>
                                  </a:lnTo>
                                  <a:lnTo>
                                    <a:pt x="1205" y="168"/>
                                  </a:lnTo>
                                  <a:lnTo>
                                    <a:pt x="1210" y="187"/>
                                  </a:lnTo>
                                  <a:lnTo>
                                    <a:pt x="1215" y="211"/>
                                  </a:lnTo>
                                  <a:lnTo>
                                    <a:pt x="1210" y="225"/>
                                  </a:lnTo>
                                  <a:lnTo>
                                    <a:pt x="1210" y="235"/>
                                  </a:lnTo>
                                  <a:lnTo>
                                    <a:pt x="1215" y="230"/>
                                  </a:lnTo>
                                  <a:lnTo>
                                    <a:pt x="1085" y="230"/>
                                  </a:lnTo>
                                  <a:lnTo>
                                    <a:pt x="1090" y="235"/>
                                  </a:lnTo>
                                  <a:lnTo>
                                    <a:pt x="1071" y="139"/>
                                  </a:lnTo>
                                  <a:lnTo>
                                    <a:pt x="1071" y="134"/>
                                  </a:lnTo>
                                  <a:lnTo>
                                    <a:pt x="1066" y="134"/>
                                  </a:lnTo>
                                  <a:lnTo>
                                    <a:pt x="980" y="110"/>
                                  </a:lnTo>
                                  <a:lnTo>
                                    <a:pt x="975" y="110"/>
                                  </a:lnTo>
                                  <a:lnTo>
                                    <a:pt x="855" y="220"/>
                                  </a:lnTo>
                                  <a:lnTo>
                                    <a:pt x="865" y="220"/>
                                  </a:lnTo>
                                  <a:lnTo>
                                    <a:pt x="821" y="148"/>
                                  </a:lnTo>
                                  <a:lnTo>
                                    <a:pt x="821" y="158"/>
                                  </a:lnTo>
                                  <a:lnTo>
                                    <a:pt x="836" y="144"/>
                                  </a:lnTo>
                                  <a:lnTo>
                                    <a:pt x="836" y="139"/>
                                  </a:lnTo>
                                  <a:lnTo>
                                    <a:pt x="850" y="105"/>
                                  </a:lnTo>
                                  <a:lnTo>
                                    <a:pt x="831" y="62"/>
                                  </a:lnTo>
                                  <a:lnTo>
                                    <a:pt x="826" y="48"/>
                                  </a:lnTo>
                                  <a:lnTo>
                                    <a:pt x="826" y="43"/>
                                  </a:lnTo>
                                  <a:lnTo>
                                    <a:pt x="821" y="38"/>
                                  </a:lnTo>
                                  <a:lnTo>
                                    <a:pt x="817" y="38"/>
                                  </a:lnTo>
                                  <a:lnTo>
                                    <a:pt x="759" y="43"/>
                                  </a:lnTo>
                                  <a:lnTo>
                                    <a:pt x="749" y="48"/>
                                  </a:lnTo>
                                  <a:lnTo>
                                    <a:pt x="725" y="57"/>
                                  </a:lnTo>
                                  <a:lnTo>
                                    <a:pt x="720" y="57"/>
                                  </a:lnTo>
                                  <a:lnTo>
                                    <a:pt x="692" y="76"/>
                                  </a:lnTo>
                                  <a:lnTo>
                                    <a:pt x="672" y="100"/>
                                  </a:lnTo>
                                  <a:lnTo>
                                    <a:pt x="672" y="105"/>
                                  </a:lnTo>
                                  <a:lnTo>
                                    <a:pt x="668" y="124"/>
                                  </a:lnTo>
                                  <a:lnTo>
                                    <a:pt x="658" y="158"/>
                                  </a:lnTo>
                                  <a:lnTo>
                                    <a:pt x="653" y="187"/>
                                  </a:lnTo>
                                  <a:lnTo>
                                    <a:pt x="648" y="201"/>
                                  </a:lnTo>
                                  <a:lnTo>
                                    <a:pt x="648" y="206"/>
                                  </a:lnTo>
                                  <a:lnTo>
                                    <a:pt x="663" y="216"/>
                                  </a:lnTo>
                                  <a:lnTo>
                                    <a:pt x="672" y="230"/>
                                  </a:lnTo>
                                  <a:lnTo>
                                    <a:pt x="672" y="225"/>
                                  </a:lnTo>
                                  <a:lnTo>
                                    <a:pt x="648" y="288"/>
                                  </a:lnTo>
                                  <a:lnTo>
                                    <a:pt x="634" y="316"/>
                                  </a:lnTo>
                                  <a:lnTo>
                                    <a:pt x="644" y="316"/>
                                  </a:lnTo>
                                  <a:lnTo>
                                    <a:pt x="644" y="307"/>
                                  </a:lnTo>
                                  <a:lnTo>
                                    <a:pt x="629" y="235"/>
                                  </a:lnTo>
                                  <a:lnTo>
                                    <a:pt x="629" y="230"/>
                                  </a:lnTo>
                                  <a:lnTo>
                                    <a:pt x="624" y="230"/>
                                  </a:lnTo>
                                  <a:lnTo>
                                    <a:pt x="596" y="240"/>
                                  </a:lnTo>
                                  <a:lnTo>
                                    <a:pt x="562" y="249"/>
                                  </a:lnTo>
                                  <a:lnTo>
                                    <a:pt x="519" y="264"/>
                                  </a:lnTo>
                                  <a:lnTo>
                                    <a:pt x="514" y="264"/>
                                  </a:lnTo>
                                  <a:lnTo>
                                    <a:pt x="408" y="345"/>
                                  </a:lnTo>
                                  <a:lnTo>
                                    <a:pt x="413" y="345"/>
                                  </a:lnTo>
                                  <a:lnTo>
                                    <a:pt x="298" y="340"/>
                                  </a:lnTo>
                                  <a:lnTo>
                                    <a:pt x="240" y="350"/>
                                  </a:lnTo>
                                  <a:lnTo>
                                    <a:pt x="216" y="350"/>
                                  </a:lnTo>
                                  <a:lnTo>
                                    <a:pt x="159" y="360"/>
                                  </a:lnTo>
                                  <a:lnTo>
                                    <a:pt x="101" y="364"/>
                                  </a:lnTo>
                                  <a:lnTo>
                                    <a:pt x="68" y="364"/>
                                  </a:lnTo>
                                  <a:lnTo>
                                    <a:pt x="15" y="451"/>
                                  </a:lnTo>
                                  <a:lnTo>
                                    <a:pt x="15" y="456"/>
                                  </a:lnTo>
                                  <a:lnTo>
                                    <a:pt x="0" y="609"/>
                                  </a:lnTo>
                                  <a:lnTo>
                                    <a:pt x="0" y="614"/>
                                  </a:lnTo>
                                  <a:lnTo>
                                    <a:pt x="48" y="672"/>
                                  </a:lnTo>
                                  <a:lnTo>
                                    <a:pt x="53" y="672"/>
                                  </a:lnTo>
                                  <a:lnTo>
                                    <a:pt x="120" y="705"/>
                                  </a:lnTo>
                                  <a:lnTo>
                                    <a:pt x="192" y="710"/>
                                  </a:lnTo>
                                  <a:lnTo>
                                    <a:pt x="202" y="705"/>
                                  </a:lnTo>
                                  <a:lnTo>
                                    <a:pt x="226" y="701"/>
                                  </a:lnTo>
                                  <a:lnTo>
                                    <a:pt x="298" y="691"/>
                                  </a:lnTo>
                                  <a:lnTo>
                                    <a:pt x="293" y="691"/>
                                  </a:lnTo>
                                  <a:lnTo>
                                    <a:pt x="365" y="744"/>
                                  </a:lnTo>
                                  <a:lnTo>
                                    <a:pt x="370" y="744"/>
                                  </a:lnTo>
                                  <a:lnTo>
                                    <a:pt x="408" y="763"/>
                                  </a:lnTo>
                                  <a:lnTo>
                                    <a:pt x="413" y="763"/>
                                  </a:lnTo>
                                  <a:lnTo>
                                    <a:pt x="500" y="710"/>
                                  </a:lnTo>
                                  <a:lnTo>
                                    <a:pt x="490" y="701"/>
                                  </a:lnTo>
                                  <a:lnTo>
                                    <a:pt x="480" y="710"/>
                                  </a:lnTo>
                                  <a:lnTo>
                                    <a:pt x="480" y="715"/>
                                  </a:lnTo>
                                  <a:lnTo>
                                    <a:pt x="466" y="744"/>
                                  </a:lnTo>
                                  <a:lnTo>
                                    <a:pt x="456" y="773"/>
                                  </a:lnTo>
                                  <a:lnTo>
                                    <a:pt x="456" y="801"/>
                                  </a:lnTo>
                                  <a:lnTo>
                                    <a:pt x="485" y="830"/>
                                  </a:lnTo>
                                  <a:lnTo>
                                    <a:pt x="490" y="830"/>
                                  </a:lnTo>
                                  <a:lnTo>
                                    <a:pt x="562" y="835"/>
                                  </a:lnTo>
                                  <a:lnTo>
                                    <a:pt x="581" y="840"/>
                                  </a:lnTo>
                                  <a:lnTo>
                                    <a:pt x="591" y="840"/>
                                  </a:lnTo>
                                  <a:lnTo>
                                    <a:pt x="586" y="835"/>
                                  </a:lnTo>
                                  <a:lnTo>
                                    <a:pt x="572" y="902"/>
                                  </a:lnTo>
                                  <a:lnTo>
                                    <a:pt x="572" y="897"/>
                                  </a:lnTo>
                                  <a:lnTo>
                                    <a:pt x="562" y="907"/>
                                  </a:lnTo>
                                  <a:lnTo>
                                    <a:pt x="562" y="912"/>
                                  </a:lnTo>
                                  <a:lnTo>
                                    <a:pt x="548" y="941"/>
                                  </a:lnTo>
                                  <a:lnTo>
                                    <a:pt x="548" y="936"/>
                                  </a:lnTo>
                                  <a:lnTo>
                                    <a:pt x="504" y="1008"/>
                                  </a:lnTo>
                                  <a:lnTo>
                                    <a:pt x="504" y="1013"/>
                                  </a:lnTo>
                                  <a:lnTo>
                                    <a:pt x="500" y="1032"/>
                                  </a:lnTo>
                                  <a:lnTo>
                                    <a:pt x="500" y="1041"/>
                                  </a:lnTo>
                                  <a:lnTo>
                                    <a:pt x="504" y="1041"/>
                                  </a:lnTo>
                                  <a:lnTo>
                                    <a:pt x="600" y="1070"/>
                                  </a:lnTo>
                                  <a:lnTo>
                                    <a:pt x="648" y="1065"/>
                                  </a:lnTo>
                                  <a:lnTo>
                                    <a:pt x="653" y="1065"/>
                                  </a:lnTo>
                                  <a:lnTo>
                                    <a:pt x="701" y="1037"/>
                                  </a:lnTo>
                                  <a:lnTo>
                                    <a:pt x="768" y="960"/>
                                  </a:lnTo>
                                  <a:lnTo>
                                    <a:pt x="764" y="960"/>
                                  </a:lnTo>
                                  <a:lnTo>
                                    <a:pt x="831" y="926"/>
                                  </a:lnTo>
                                  <a:lnTo>
                                    <a:pt x="865" y="912"/>
                                  </a:lnTo>
                                  <a:lnTo>
                                    <a:pt x="860" y="907"/>
                                  </a:lnTo>
                                  <a:lnTo>
                                    <a:pt x="889" y="1008"/>
                                  </a:lnTo>
                                  <a:lnTo>
                                    <a:pt x="865" y="1113"/>
                                  </a:lnTo>
                                  <a:lnTo>
                                    <a:pt x="865" y="1109"/>
                                  </a:lnTo>
                                  <a:lnTo>
                                    <a:pt x="764" y="1238"/>
                                  </a:lnTo>
                                  <a:lnTo>
                                    <a:pt x="764" y="1248"/>
                                  </a:lnTo>
                                  <a:lnTo>
                                    <a:pt x="778" y="1262"/>
                                  </a:lnTo>
                                  <a:lnTo>
                                    <a:pt x="817" y="1286"/>
                                  </a:lnTo>
                                  <a:lnTo>
                                    <a:pt x="817" y="1281"/>
                                  </a:lnTo>
                                  <a:lnTo>
                                    <a:pt x="821" y="1306"/>
                                  </a:lnTo>
                                  <a:lnTo>
                                    <a:pt x="821" y="1368"/>
                                  </a:lnTo>
                                  <a:lnTo>
                                    <a:pt x="826" y="1387"/>
                                  </a:lnTo>
                                  <a:lnTo>
                                    <a:pt x="826" y="1392"/>
                                  </a:lnTo>
                                  <a:lnTo>
                                    <a:pt x="831" y="1392"/>
                                  </a:lnTo>
                                  <a:lnTo>
                                    <a:pt x="865" y="1402"/>
                                  </a:lnTo>
                                  <a:lnTo>
                                    <a:pt x="908" y="1402"/>
                                  </a:lnTo>
                                  <a:lnTo>
                                    <a:pt x="941" y="1392"/>
                                  </a:lnTo>
                                  <a:lnTo>
                                    <a:pt x="951" y="1387"/>
                                  </a:lnTo>
                                  <a:lnTo>
                                    <a:pt x="956" y="1387"/>
                                  </a:lnTo>
                                  <a:lnTo>
                                    <a:pt x="951" y="1382"/>
                                  </a:lnTo>
                                  <a:lnTo>
                                    <a:pt x="937" y="1411"/>
                                  </a:lnTo>
                                  <a:lnTo>
                                    <a:pt x="927" y="1469"/>
                                  </a:lnTo>
                                  <a:lnTo>
                                    <a:pt x="937" y="1507"/>
                                  </a:lnTo>
                                  <a:lnTo>
                                    <a:pt x="937" y="1512"/>
                                  </a:lnTo>
                                  <a:lnTo>
                                    <a:pt x="941" y="1512"/>
                                  </a:lnTo>
                                  <a:lnTo>
                                    <a:pt x="965" y="1522"/>
                                  </a:lnTo>
                                  <a:lnTo>
                                    <a:pt x="980" y="1526"/>
                                  </a:lnTo>
                                  <a:lnTo>
                                    <a:pt x="1076" y="1488"/>
                                  </a:lnTo>
                                  <a:lnTo>
                                    <a:pt x="1071" y="1483"/>
                                  </a:lnTo>
                                  <a:lnTo>
                                    <a:pt x="1028" y="1579"/>
                                  </a:lnTo>
                                  <a:lnTo>
                                    <a:pt x="1033" y="1589"/>
                                  </a:lnTo>
                                  <a:lnTo>
                                    <a:pt x="1037" y="1622"/>
                                  </a:lnTo>
                                  <a:lnTo>
                                    <a:pt x="1057" y="1694"/>
                                  </a:lnTo>
                                  <a:lnTo>
                                    <a:pt x="1061" y="1714"/>
                                  </a:lnTo>
                                  <a:lnTo>
                                    <a:pt x="1061" y="1723"/>
                                  </a:lnTo>
                                  <a:lnTo>
                                    <a:pt x="1076" y="1723"/>
                                  </a:lnTo>
                                  <a:lnTo>
                                    <a:pt x="1095" y="1728"/>
                                  </a:lnTo>
                                  <a:lnTo>
                                    <a:pt x="1129" y="1747"/>
                                  </a:lnTo>
                                  <a:lnTo>
                                    <a:pt x="1143" y="1752"/>
                                  </a:lnTo>
                                  <a:lnTo>
                                    <a:pt x="1138" y="1752"/>
                                  </a:lnTo>
                                  <a:lnTo>
                                    <a:pt x="1143" y="1757"/>
                                  </a:lnTo>
                                  <a:lnTo>
                                    <a:pt x="1143" y="1752"/>
                                  </a:lnTo>
                                  <a:lnTo>
                                    <a:pt x="1172" y="1843"/>
                                  </a:lnTo>
                                  <a:lnTo>
                                    <a:pt x="1172" y="1848"/>
                                  </a:lnTo>
                                  <a:lnTo>
                                    <a:pt x="1177" y="1848"/>
                                  </a:lnTo>
                                  <a:lnTo>
                                    <a:pt x="1268" y="1862"/>
                                  </a:lnTo>
                                  <a:lnTo>
                                    <a:pt x="1263" y="1858"/>
                                  </a:lnTo>
                                  <a:lnTo>
                                    <a:pt x="1301" y="1925"/>
                                  </a:lnTo>
                                  <a:lnTo>
                                    <a:pt x="1287" y="2064"/>
                                  </a:lnTo>
                                  <a:lnTo>
                                    <a:pt x="1287" y="2069"/>
                                  </a:lnTo>
                                  <a:lnTo>
                                    <a:pt x="1292" y="2069"/>
                                  </a:lnTo>
                                  <a:lnTo>
                                    <a:pt x="1330" y="2074"/>
                                  </a:lnTo>
                                  <a:lnTo>
                                    <a:pt x="1393" y="2079"/>
                                  </a:lnTo>
                                  <a:lnTo>
                                    <a:pt x="1388" y="2079"/>
                                  </a:lnTo>
                                  <a:lnTo>
                                    <a:pt x="1426" y="2122"/>
                                  </a:lnTo>
                                  <a:lnTo>
                                    <a:pt x="1436" y="2122"/>
                                  </a:lnTo>
                                  <a:lnTo>
                                    <a:pt x="1551" y="2040"/>
                                  </a:lnTo>
                                  <a:lnTo>
                                    <a:pt x="1546" y="2040"/>
                                  </a:lnTo>
                                  <a:lnTo>
                                    <a:pt x="1652" y="2021"/>
                                  </a:lnTo>
                                  <a:lnTo>
                                    <a:pt x="1647" y="2021"/>
                                  </a:lnTo>
                                  <a:lnTo>
                                    <a:pt x="1666" y="2050"/>
                                  </a:lnTo>
                                  <a:lnTo>
                                    <a:pt x="1666" y="2045"/>
                                  </a:lnTo>
                                  <a:lnTo>
                                    <a:pt x="1666" y="2141"/>
                                  </a:lnTo>
                                  <a:lnTo>
                                    <a:pt x="1671" y="2141"/>
                                  </a:lnTo>
                                  <a:lnTo>
                                    <a:pt x="1733" y="2155"/>
                                  </a:lnTo>
                                  <a:lnTo>
                                    <a:pt x="1762" y="2170"/>
                                  </a:lnTo>
                                  <a:lnTo>
                                    <a:pt x="1757" y="2160"/>
                                  </a:lnTo>
                                  <a:lnTo>
                                    <a:pt x="1690" y="2261"/>
                                  </a:lnTo>
                                  <a:lnTo>
                                    <a:pt x="1657" y="2295"/>
                                  </a:lnTo>
                                  <a:lnTo>
                                    <a:pt x="1661" y="2295"/>
                                  </a:lnTo>
                                  <a:lnTo>
                                    <a:pt x="1623" y="2295"/>
                                  </a:lnTo>
                                  <a:lnTo>
                                    <a:pt x="1628" y="2299"/>
                                  </a:lnTo>
                                  <a:lnTo>
                                    <a:pt x="1652" y="2160"/>
                                  </a:lnTo>
                                  <a:lnTo>
                                    <a:pt x="1652" y="2155"/>
                                  </a:lnTo>
                                  <a:lnTo>
                                    <a:pt x="1647" y="2155"/>
                                  </a:lnTo>
                                  <a:lnTo>
                                    <a:pt x="1628" y="2146"/>
                                  </a:lnTo>
                                  <a:lnTo>
                                    <a:pt x="1633" y="2151"/>
                                  </a:lnTo>
                                  <a:lnTo>
                                    <a:pt x="1633" y="2059"/>
                                  </a:lnTo>
                                  <a:lnTo>
                                    <a:pt x="1628" y="2059"/>
                                  </a:lnTo>
                                  <a:lnTo>
                                    <a:pt x="1546" y="2040"/>
                                  </a:lnTo>
                                  <a:lnTo>
                                    <a:pt x="1541" y="2040"/>
                                  </a:lnTo>
                                  <a:lnTo>
                                    <a:pt x="1541" y="2045"/>
                                  </a:lnTo>
                                  <a:lnTo>
                                    <a:pt x="1493" y="2155"/>
                                  </a:lnTo>
                                  <a:lnTo>
                                    <a:pt x="1493" y="2151"/>
                                  </a:lnTo>
                                  <a:lnTo>
                                    <a:pt x="1431" y="2194"/>
                                  </a:lnTo>
                                  <a:lnTo>
                                    <a:pt x="1431" y="2199"/>
                                  </a:lnTo>
                                  <a:lnTo>
                                    <a:pt x="1402" y="2261"/>
                                  </a:lnTo>
                                  <a:lnTo>
                                    <a:pt x="1402" y="2295"/>
                                  </a:lnTo>
                                  <a:lnTo>
                                    <a:pt x="1407" y="2295"/>
                                  </a:lnTo>
                                  <a:lnTo>
                                    <a:pt x="1441" y="2299"/>
                                  </a:lnTo>
                                  <a:lnTo>
                                    <a:pt x="1503" y="2319"/>
                                  </a:lnTo>
                                  <a:lnTo>
                                    <a:pt x="1498" y="2314"/>
                                  </a:lnTo>
                                  <a:lnTo>
                                    <a:pt x="1503" y="2309"/>
                                  </a:lnTo>
                                  <a:lnTo>
                                    <a:pt x="1441" y="2290"/>
                                  </a:lnTo>
                                  <a:lnTo>
                                    <a:pt x="1407" y="2285"/>
                                  </a:lnTo>
                                  <a:lnTo>
                                    <a:pt x="1412" y="2290"/>
                                  </a:lnTo>
                                  <a:lnTo>
                                    <a:pt x="1412" y="2261"/>
                                  </a:lnTo>
                                  <a:lnTo>
                                    <a:pt x="1441" y="2199"/>
                                  </a:lnTo>
                                  <a:lnTo>
                                    <a:pt x="1441" y="2203"/>
                                  </a:lnTo>
                                  <a:lnTo>
                                    <a:pt x="1503" y="2160"/>
                                  </a:lnTo>
                                  <a:lnTo>
                                    <a:pt x="1503" y="2155"/>
                                  </a:lnTo>
                                  <a:lnTo>
                                    <a:pt x="1551" y="2045"/>
                                  </a:lnTo>
                                  <a:lnTo>
                                    <a:pt x="1546" y="2050"/>
                                  </a:lnTo>
                                  <a:lnTo>
                                    <a:pt x="1628" y="2069"/>
                                  </a:lnTo>
                                  <a:lnTo>
                                    <a:pt x="1623" y="2064"/>
                                  </a:lnTo>
                                  <a:lnTo>
                                    <a:pt x="1623" y="2151"/>
                                  </a:lnTo>
                                  <a:lnTo>
                                    <a:pt x="1623" y="2155"/>
                                  </a:lnTo>
                                  <a:lnTo>
                                    <a:pt x="1628" y="2155"/>
                                  </a:lnTo>
                                  <a:lnTo>
                                    <a:pt x="1647" y="2165"/>
                                  </a:lnTo>
                                  <a:lnTo>
                                    <a:pt x="1642" y="2160"/>
                                  </a:lnTo>
                                  <a:lnTo>
                                    <a:pt x="1618" y="2299"/>
                                  </a:lnTo>
                                  <a:lnTo>
                                    <a:pt x="1618" y="2304"/>
                                  </a:lnTo>
                                  <a:lnTo>
                                    <a:pt x="1623" y="2304"/>
                                  </a:lnTo>
                                  <a:lnTo>
                                    <a:pt x="1661" y="2304"/>
                                  </a:lnTo>
                                  <a:lnTo>
                                    <a:pt x="1666" y="2304"/>
                                  </a:lnTo>
                                  <a:lnTo>
                                    <a:pt x="1700" y="2271"/>
                                  </a:lnTo>
                                  <a:lnTo>
                                    <a:pt x="1767" y="2170"/>
                                  </a:lnTo>
                                  <a:lnTo>
                                    <a:pt x="1767" y="2165"/>
                                  </a:lnTo>
                                  <a:lnTo>
                                    <a:pt x="1767" y="2160"/>
                                  </a:lnTo>
                                  <a:lnTo>
                                    <a:pt x="1762" y="2160"/>
                                  </a:lnTo>
                                  <a:lnTo>
                                    <a:pt x="1733" y="2146"/>
                                  </a:lnTo>
                                  <a:lnTo>
                                    <a:pt x="1671" y="2131"/>
                                  </a:lnTo>
                                  <a:lnTo>
                                    <a:pt x="1676" y="2136"/>
                                  </a:lnTo>
                                  <a:lnTo>
                                    <a:pt x="1676" y="2045"/>
                                  </a:lnTo>
                                  <a:lnTo>
                                    <a:pt x="1676" y="2040"/>
                                  </a:lnTo>
                                  <a:lnTo>
                                    <a:pt x="1657" y="2011"/>
                                  </a:lnTo>
                                  <a:lnTo>
                                    <a:pt x="1652" y="2011"/>
                                  </a:lnTo>
                                  <a:lnTo>
                                    <a:pt x="1546" y="2030"/>
                                  </a:lnTo>
                                  <a:lnTo>
                                    <a:pt x="1541" y="2030"/>
                                  </a:lnTo>
                                  <a:lnTo>
                                    <a:pt x="1426" y="2112"/>
                                  </a:lnTo>
                                  <a:lnTo>
                                    <a:pt x="1436" y="2112"/>
                                  </a:lnTo>
                                  <a:lnTo>
                                    <a:pt x="1397" y="2069"/>
                                  </a:lnTo>
                                  <a:lnTo>
                                    <a:pt x="1393" y="2069"/>
                                  </a:lnTo>
                                  <a:lnTo>
                                    <a:pt x="1330" y="2064"/>
                                  </a:lnTo>
                                  <a:lnTo>
                                    <a:pt x="1292" y="2059"/>
                                  </a:lnTo>
                                  <a:lnTo>
                                    <a:pt x="1297" y="2064"/>
                                  </a:lnTo>
                                  <a:lnTo>
                                    <a:pt x="1311" y="1925"/>
                                  </a:lnTo>
                                  <a:lnTo>
                                    <a:pt x="1273" y="1858"/>
                                  </a:lnTo>
                                  <a:lnTo>
                                    <a:pt x="1273" y="1853"/>
                                  </a:lnTo>
                                  <a:lnTo>
                                    <a:pt x="1268" y="1853"/>
                                  </a:lnTo>
                                  <a:lnTo>
                                    <a:pt x="1177" y="1838"/>
                                  </a:lnTo>
                                  <a:lnTo>
                                    <a:pt x="1181" y="1843"/>
                                  </a:lnTo>
                                  <a:lnTo>
                                    <a:pt x="1153" y="1752"/>
                                  </a:lnTo>
                                  <a:lnTo>
                                    <a:pt x="1153" y="1747"/>
                                  </a:lnTo>
                                  <a:lnTo>
                                    <a:pt x="1148" y="1742"/>
                                  </a:lnTo>
                                  <a:lnTo>
                                    <a:pt x="1143" y="1742"/>
                                  </a:lnTo>
                                  <a:lnTo>
                                    <a:pt x="1129" y="1738"/>
                                  </a:lnTo>
                                  <a:lnTo>
                                    <a:pt x="1095" y="1718"/>
                                  </a:lnTo>
                                  <a:lnTo>
                                    <a:pt x="1076" y="1714"/>
                                  </a:lnTo>
                                  <a:lnTo>
                                    <a:pt x="1066" y="1714"/>
                                  </a:lnTo>
                                  <a:lnTo>
                                    <a:pt x="1071" y="1718"/>
                                  </a:lnTo>
                                  <a:lnTo>
                                    <a:pt x="1071" y="1714"/>
                                  </a:lnTo>
                                  <a:lnTo>
                                    <a:pt x="1066" y="1694"/>
                                  </a:lnTo>
                                  <a:lnTo>
                                    <a:pt x="1047" y="1622"/>
                                  </a:lnTo>
                                  <a:lnTo>
                                    <a:pt x="1042" y="1589"/>
                                  </a:lnTo>
                                  <a:lnTo>
                                    <a:pt x="1037" y="1579"/>
                                  </a:lnTo>
                                  <a:lnTo>
                                    <a:pt x="1081" y="1483"/>
                                  </a:lnTo>
                                  <a:lnTo>
                                    <a:pt x="1081" y="1478"/>
                                  </a:lnTo>
                                  <a:lnTo>
                                    <a:pt x="1076" y="1478"/>
                                  </a:lnTo>
                                  <a:lnTo>
                                    <a:pt x="980" y="1517"/>
                                  </a:lnTo>
                                  <a:lnTo>
                                    <a:pt x="965" y="1512"/>
                                  </a:lnTo>
                                  <a:lnTo>
                                    <a:pt x="941" y="1502"/>
                                  </a:lnTo>
                                  <a:lnTo>
                                    <a:pt x="946" y="1507"/>
                                  </a:lnTo>
                                  <a:lnTo>
                                    <a:pt x="937" y="1469"/>
                                  </a:lnTo>
                                  <a:lnTo>
                                    <a:pt x="946" y="1411"/>
                                  </a:lnTo>
                                  <a:lnTo>
                                    <a:pt x="961" y="1382"/>
                                  </a:lnTo>
                                  <a:lnTo>
                                    <a:pt x="961" y="1378"/>
                                  </a:lnTo>
                                  <a:lnTo>
                                    <a:pt x="956" y="1378"/>
                                  </a:lnTo>
                                  <a:lnTo>
                                    <a:pt x="951" y="1378"/>
                                  </a:lnTo>
                                  <a:lnTo>
                                    <a:pt x="941" y="1382"/>
                                  </a:lnTo>
                                  <a:lnTo>
                                    <a:pt x="908" y="1392"/>
                                  </a:lnTo>
                                  <a:lnTo>
                                    <a:pt x="865" y="1392"/>
                                  </a:lnTo>
                                  <a:lnTo>
                                    <a:pt x="831" y="1382"/>
                                  </a:lnTo>
                                  <a:lnTo>
                                    <a:pt x="836" y="1387"/>
                                  </a:lnTo>
                                  <a:lnTo>
                                    <a:pt x="831" y="1368"/>
                                  </a:lnTo>
                                  <a:lnTo>
                                    <a:pt x="831" y="1306"/>
                                  </a:lnTo>
                                  <a:lnTo>
                                    <a:pt x="826" y="1281"/>
                                  </a:lnTo>
                                  <a:lnTo>
                                    <a:pt x="826" y="1277"/>
                                  </a:lnTo>
                                  <a:lnTo>
                                    <a:pt x="788" y="1253"/>
                                  </a:lnTo>
                                  <a:lnTo>
                                    <a:pt x="773" y="1238"/>
                                  </a:lnTo>
                                  <a:lnTo>
                                    <a:pt x="773" y="1248"/>
                                  </a:lnTo>
                                  <a:lnTo>
                                    <a:pt x="874" y="1118"/>
                                  </a:lnTo>
                                  <a:lnTo>
                                    <a:pt x="874" y="1113"/>
                                  </a:lnTo>
                                  <a:lnTo>
                                    <a:pt x="898" y="1008"/>
                                  </a:lnTo>
                                  <a:lnTo>
                                    <a:pt x="869" y="907"/>
                                  </a:lnTo>
                                  <a:lnTo>
                                    <a:pt x="869" y="902"/>
                                  </a:lnTo>
                                  <a:lnTo>
                                    <a:pt x="865" y="902"/>
                                  </a:lnTo>
                                  <a:lnTo>
                                    <a:pt x="831" y="917"/>
                                  </a:lnTo>
                                  <a:lnTo>
                                    <a:pt x="764" y="950"/>
                                  </a:lnTo>
                                  <a:lnTo>
                                    <a:pt x="759" y="950"/>
                                  </a:lnTo>
                                  <a:lnTo>
                                    <a:pt x="692" y="1027"/>
                                  </a:lnTo>
                                  <a:lnTo>
                                    <a:pt x="644" y="1056"/>
                                  </a:lnTo>
                                  <a:lnTo>
                                    <a:pt x="648" y="1056"/>
                                  </a:lnTo>
                                  <a:lnTo>
                                    <a:pt x="600" y="1061"/>
                                  </a:lnTo>
                                  <a:lnTo>
                                    <a:pt x="504" y="1032"/>
                                  </a:lnTo>
                                  <a:lnTo>
                                    <a:pt x="509" y="1037"/>
                                  </a:lnTo>
                                  <a:lnTo>
                                    <a:pt x="509" y="1032"/>
                                  </a:lnTo>
                                  <a:lnTo>
                                    <a:pt x="514" y="1013"/>
                                  </a:lnTo>
                                  <a:lnTo>
                                    <a:pt x="514" y="1017"/>
                                  </a:lnTo>
                                  <a:lnTo>
                                    <a:pt x="557" y="945"/>
                                  </a:lnTo>
                                  <a:lnTo>
                                    <a:pt x="557" y="941"/>
                                  </a:lnTo>
                                  <a:lnTo>
                                    <a:pt x="572" y="912"/>
                                  </a:lnTo>
                                  <a:lnTo>
                                    <a:pt x="572" y="917"/>
                                  </a:lnTo>
                                  <a:lnTo>
                                    <a:pt x="581" y="907"/>
                                  </a:lnTo>
                                  <a:lnTo>
                                    <a:pt x="581" y="902"/>
                                  </a:lnTo>
                                  <a:lnTo>
                                    <a:pt x="596" y="835"/>
                                  </a:lnTo>
                                  <a:lnTo>
                                    <a:pt x="596" y="830"/>
                                  </a:lnTo>
                                  <a:lnTo>
                                    <a:pt x="591" y="830"/>
                                  </a:lnTo>
                                  <a:lnTo>
                                    <a:pt x="581" y="830"/>
                                  </a:lnTo>
                                  <a:lnTo>
                                    <a:pt x="562" y="825"/>
                                  </a:lnTo>
                                  <a:lnTo>
                                    <a:pt x="490" y="821"/>
                                  </a:lnTo>
                                  <a:lnTo>
                                    <a:pt x="495" y="821"/>
                                  </a:lnTo>
                                  <a:lnTo>
                                    <a:pt x="466" y="792"/>
                                  </a:lnTo>
                                  <a:lnTo>
                                    <a:pt x="466" y="797"/>
                                  </a:lnTo>
                                  <a:lnTo>
                                    <a:pt x="466" y="773"/>
                                  </a:lnTo>
                                  <a:lnTo>
                                    <a:pt x="476" y="744"/>
                                  </a:lnTo>
                                  <a:lnTo>
                                    <a:pt x="490" y="715"/>
                                  </a:lnTo>
                                  <a:lnTo>
                                    <a:pt x="490" y="720"/>
                                  </a:lnTo>
                                  <a:lnTo>
                                    <a:pt x="500" y="710"/>
                                  </a:lnTo>
                                  <a:lnTo>
                                    <a:pt x="500" y="705"/>
                                  </a:lnTo>
                                  <a:lnTo>
                                    <a:pt x="500" y="701"/>
                                  </a:lnTo>
                                  <a:lnTo>
                                    <a:pt x="495" y="701"/>
                                  </a:lnTo>
                                  <a:lnTo>
                                    <a:pt x="490" y="701"/>
                                  </a:lnTo>
                                  <a:lnTo>
                                    <a:pt x="404" y="753"/>
                                  </a:lnTo>
                                  <a:lnTo>
                                    <a:pt x="408" y="753"/>
                                  </a:lnTo>
                                  <a:lnTo>
                                    <a:pt x="370" y="734"/>
                                  </a:lnTo>
                                  <a:lnTo>
                                    <a:pt x="375" y="734"/>
                                  </a:lnTo>
                                  <a:lnTo>
                                    <a:pt x="303" y="681"/>
                                  </a:lnTo>
                                  <a:lnTo>
                                    <a:pt x="298" y="681"/>
                                  </a:lnTo>
                                  <a:lnTo>
                                    <a:pt x="226" y="691"/>
                                  </a:lnTo>
                                  <a:lnTo>
                                    <a:pt x="202" y="696"/>
                                  </a:lnTo>
                                  <a:lnTo>
                                    <a:pt x="192" y="701"/>
                                  </a:lnTo>
                                  <a:lnTo>
                                    <a:pt x="120" y="696"/>
                                  </a:lnTo>
                                  <a:lnTo>
                                    <a:pt x="53" y="662"/>
                                  </a:lnTo>
                                  <a:lnTo>
                                    <a:pt x="58" y="662"/>
                                  </a:lnTo>
                                  <a:lnTo>
                                    <a:pt x="10" y="605"/>
                                  </a:lnTo>
                                  <a:lnTo>
                                    <a:pt x="10" y="609"/>
                                  </a:lnTo>
                                  <a:lnTo>
                                    <a:pt x="24" y="456"/>
                                  </a:lnTo>
                                  <a:lnTo>
                                    <a:pt x="24" y="460"/>
                                  </a:lnTo>
                                  <a:lnTo>
                                    <a:pt x="77" y="374"/>
                                  </a:lnTo>
                                  <a:lnTo>
                                    <a:pt x="72" y="374"/>
                                  </a:lnTo>
                                  <a:lnTo>
                                    <a:pt x="101" y="374"/>
                                  </a:lnTo>
                                  <a:lnTo>
                                    <a:pt x="159" y="369"/>
                                  </a:lnTo>
                                  <a:lnTo>
                                    <a:pt x="216" y="360"/>
                                  </a:lnTo>
                                  <a:lnTo>
                                    <a:pt x="240" y="360"/>
                                  </a:lnTo>
                                  <a:lnTo>
                                    <a:pt x="298" y="350"/>
                                  </a:lnTo>
                                  <a:lnTo>
                                    <a:pt x="413" y="355"/>
                                  </a:lnTo>
                                  <a:lnTo>
                                    <a:pt x="418" y="355"/>
                                  </a:lnTo>
                                  <a:lnTo>
                                    <a:pt x="524" y="273"/>
                                  </a:lnTo>
                                  <a:lnTo>
                                    <a:pt x="519" y="273"/>
                                  </a:lnTo>
                                  <a:lnTo>
                                    <a:pt x="562" y="259"/>
                                  </a:lnTo>
                                  <a:lnTo>
                                    <a:pt x="596" y="249"/>
                                  </a:lnTo>
                                  <a:lnTo>
                                    <a:pt x="624" y="240"/>
                                  </a:lnTo>
                                  <a:lnTo>
                                    <a:pt x="620" y="235"/>
                                  </a:lnTo>
                                  <a:lnTo>
                                    <a:pt x="634" y="307"/>
                                  </a:lnTo>
                                  <a:lnTo>
                                    <a:pt x="634" y="316"/>
                                  </a:lnTo>
                                  <a:lnTo>
                                    <a:pt x="634" y="321"/>
                                  </a:lnTo>
                                  <a:lnTo>
                                    <a:pt x="639" y="321"/>
                                  </a:lnTo>
                                  <a:lnTo>
                                    <a:pt x="644" y="321"/>
                                  </a:lnTo>
                                  <a:lnTo>
                                    <a:pt x="644" y="316"/>
                                  </a:lnTo>
                                  <a:lnTo>
                                    <a:pt x="658" y="288"/>
                                  </a:lnTo>
                                  <a:lnTo>
                                    <a:pt x="682" y="225"/>
                                  </a:lnTo>
                                  <a:lnTo>
                                    <a:pt x="682" y="220"/>
                                  </a:lnTo>
                                  <a:lnTo>
                                    <a:pt x="672" y="206"/>
                                  </a:lnTo>
                                  <a:lnTo>
                                    <a:pt x="658" y="196"/>
                                  </a:lnTo>
                                  <a:lnTo>
                                    <a:pt x="658" y="201"/>
                                  </a:lnTo>
                                  <a:lnTo>
                                    <a:pt x="663" y="187"/>
                                  </a:lnTo>
                                  <a:lnTo>
                                    <a:pt x="668" y="158"/>
                                  </a:lnTo>
                                  <a:lnTo>
                                    <a:pt x="677" y="124"/>
                                  </a:lnTo>
                                  <a:lnTo>
                                    <a:pt x="682" y="105"/>
                                  </a:lnTo>
                                  <a:lnTo>
                                    <a:pt x="682" y="110"/>
                                  </a:lnTo>
                                  <a:lnTo>
                                    <a:pt x="701" y="86"/>
                                  </a:lnTo>
                                  <a:lnTo>
                                    <a:pt x="730" y="67"/>
                                  </a:lnTo>
                                  <a:lnTo>
                                    <a:pt x="725" y="67"/>
                                  </a:lnTo>
                                  <a:lnTo>
                                    <a:pt x="749" y="57"/>
                                  </a:lnTo>
                                  <a:lnTo>
                                    <a:pt x="759" y="52"/>
                                  </a:lnTo>
                                  <a:lnTo>
                                    <a:pt x="817" y="48"/>
                                  </a:lnTo>
                                  <a:lnTo>
                                    <a:pt x="812" y="48"/>
                                  </a:lnTo>
                                  <a:lnTo>
                                    <a:pt x="817" y="52"/>
                                  </a:lnTo>
                                  <a:lnTo>
                                    <a:pt x="817" y="48"/>
                                  </a:lnTo>
                                  <a:lnTo>
                                    <a:pt x="821" y="62"/>
                                  </a:lnTo>
                                  <a:lnTo>
                                    <a:pt x="841" y="105"/>
                                  </a:lnTo>
                                  <a:lnTo>
                                    <a:pt x="826" y="139"/>
                                  </a:lnTo>
                                  <a:lnTo>
                                    <a:pt x="826" y="134"/>
                                  </a:lnTo>
                                  <a:lnTo>
                                    <a:pt x="812" y="148"/>
                                  </a:lnTo>
                                  <a:lnTo>
                                    <a:pt x="812" y="153"/>
                                  </a:lnTo>
                                  <a:lnTo>
                                    <a:pt x="812" y="158"/>
                                  </a:lnTo>
                                  <a:lnTo>
                                    <a:pt x="855" y="230"/>
                                  </a:lnTo>
                                  <a:lnTo>
                                    <a:pt x="860" y="230"/>
                                  </a:lnTo>
                                  <a:lnTo>
                                    <a:pt x="865" y="230"/>
                                  </a:lnTo>
                                  <a:lnTo>
                                    <a:pt x="985" y="120"/>
                                  </a:lnTo>
                                  <a:lnTo>
                                    <a:pt x="980" y="120"/>
                                  </a:lnTo>
                                  <a:lnTo>
                                    <a:pt x="1066" y="144"/>
                                  </a:lnTo>
                                  <a:lnTo>
                                    <a:pt x="1061" y="139"/>
                                  </a:lnTo>
                                  <a:lnTo>
                                    <a:pt x="1081" y="235"/>
                                  </a:lnTo>
                                  <a:lnTo>
                                    <a:pt x="1081" y="240"/>
                                  </a:lnTo>
                                  <a:lnTo>
                                    <a:pt x="1085" y="240"/>
                                  </a:lnTo>
                                  <a:lnTo>
                                    <a:pt x="1215" y="240"/>
                                  </a:lnTo>
                                  <a:lnTo>
                                    <a:pt x="1220" y="240"/>
                                  </a:lnTo>
                                  <a:lnTo>
                                    <a:pt x="1220" y="235"/>
                                  </a:lnTo>
                                  <a:lnTo>
                                    <a:pt x="1220" y="225"/>
                                  </a:lnTo>
                                  <a:lnTo>
                                    <a:pt x="1225" y="211"/>
                                  </a:lnTo>
                                  <a:lnTo>
                                    <a:pt x="1220" y="187"/>
                                  </a:lnTo>
                                  <a:lnTo>
                                    <a:pt x="1215" y="168"/>
                                  </a:lnTo>
                                  <a:lnTo>
                                    <a:pt x="1215" y="163"/>
                                  </a:lnTo>
                                  <a:lnTo>
                                    <a:pt x="1205" y="153"/>
                                  </a:lnTo>
                                  <a:lnTo>
                                    <a:pt x="1201" y="153"/>
                                  </a:lnTo>
                                  <a:lnTo>
                                    <a:pt x="1186" y="153"/>
                                  </a:lnTo>
                                  <a:lnTo>
                                    <a:pt x="1172" y="148"/>
                                  </a:lnTo>
                                  <a:lnTo>
                                    <a:pt x="1177" y="148"/>
                                  </a:lnTo>
                                  <a:lnTo>
                                    <a:pt x="1172" y="144"/>
                                  </a:lnTo>
                                  <a:lnTo>
                                    <a:pt x="1172" y="153"/>
                                  </a:lnTo>
                                  <a:lnTo>
                                    <a:pt x="1181" y="139"/>
                                  </a:lnTo>
                                  <a:lnTo>
                                    <a:pt x="1181" y="134"/>
                                  </a:lnTo>
                                  <a:lnTo>
                                    <a:pt x="1191" y="115"/>
                                  </a:lnTo>
                                  <a:lnTo>
                                    <a:pt x="1191" y="120"/>
                                  </a:lnTo>
                                  <a:lnTo>
                                    <a:pt x="1205" y="100"/>
                                  </a:lnTo>
                                  <a:lnTo>
                                    <a:pt x="1205" y="96"/>
                                  </a:lnTo>
                                  <a:lnTo>
                                    <a:pt x="1210" y="86"/>
                                  </a:lnTo>
                                  <a:lnTo>
                                    <a:pt x="1210" y="91"/>
                                  </a:lnTo>
                                  <a:lnTo>
                                    <a:pt x="1325" y="9"/>
                                  </a:lnTo>
                                  <a:lnTo>
                                    <a:pt x="1316" y="9"/>
                                  </a:lnTo>
                                  <a:lnTo>
                                    <a:pt x="1397" y="76"/>
                                  </a:lnTo>
                                  <a:lnTo>
                                    <a:pt x="1402" y="76"/>
                                  </a:lnTo>
                                  <a:lnTo>
                                    <a:pt x="1445" y="76"/>
                                  </a:lnTo>
                                  <a:lnTo>
                                    <a:pt x="1469" y="86"/>
                                  </a:lnTo>
                                  <a:lnTo>
                                    <a:pt x="1465" y="86"/>
                                  </a:lnTo>
                                  <a:lnTo>
                                    <a:pt x="1493" y="124"/>
                                  </a:lnTo>
                                  <a:lnTo>
                                    <a:pt x="1493" y="120"/>
                                  </a:lnTo>
                                  <a:lnTo>
                                    <a:pt x="1498" y="134"/>
                                  </a:lnTo>
                                  <a:lnTo>
                                    <a:pt x="1503" y="144"/>
                                  </a:lnTo>
                                  <a:lnTo>
                                    <a:pt x="1503" y="148"/>
                                  </a:lnTo>
                                  <a:lnTo>
                                    <a:pt x="1508" y="148"/>
                                  </a:lnTo>
                                  <a:lnTo>
                                    <a:pt x="1551" y="139"/>
                                  </a:lnTo>
                                  <a:lnTo>
                                    <a:pt x="1661" y="168"/>
                                  </a:lnTo>
                                  <a:lnTo>
                                    <a:pt x="1714" y="172"/>
                                  </a:lnTo>
                                  <a:lnTo>
                                    <a:pt x="1709" y="168"/>
                                  </a:lnTo>
                                  <a:lnTo>
                                    <a:pt x="1709" y="172"/>
                                  </a:lnTo>
                                  <a:lnTo>
                                    <a:pt x="1709" y="177"/>
                                  </a:lnTo>
                                  <a:lnTo>
                                    <a:pt x="1719" y="187"/>
                                  </a:lnTo>
                                  <a:lnTo>
                                    <a:pt x="1729" y="201"/>
                                  </a:lnTo>
                                  <a:lnTo>
                                    <a:pt x="1753" y="220"/>
                                  </a:lnTo>
                                  <a:lnTo>
                                    <a:pt x="1753" y="216"/>
                                  </a:lnTo>
                                  <a:lnTo>
                                    <a:pt x="1753" y="240"/>
                                  </a:lnTo>
                                  <a:lnTo>
                                    <a:pt x="1753" y="244"/>
                                  </a:lnTo>
                                  <a:lnTo>
                                    <a:pt x="1757" y="244"/>
                                  </a:lnTo>
                                  <a:lnTo>
                                    <a:pt x="1772" y="244"/>
                                  </a:lnTo>
                                  <a:lnTo>
                                    <a:pt x="1820" y="259"/>
                                  </a:lnTo>
                                  <a:lnTo>
                                    <a:pt x="1839" y="268"/>
                                  </a:lnTo>
                                  <a:lnTo>
                                    <a:pt x="1882" y="268"/>
                                  </a:lnTo>
                                  <a:lnTo>
                                    <a:pt x="1959" y="240"/>
                                  </a:lnTo>
                                  <a:lnTo>
                                    <a:pt x="1993" y="230"/>
                                  </a:lnTo>
                                  <a:lnTo>
                                    <a:pt x="2021" y="235"/>
                                  </a:lnTo>
                                  <a:lnTo>
                                    <a:pt x="2055" y="249"/>
                                  </a:lnTo>
                                  <a:lnTo>
                                    <a:pt x="2084" y="264"/>
                                  </a:lnTo>
                                  <a:lnTo>
                                    <a:pt x="2113" y="268"/>
                                  </a:lnTo>
                                  <a:lnTo>
                                    <a:pt x="2113"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6"/>
                          <wps:cNvSpPr>
                            <a:spLocks/>
                          </wps:cNvSpPr>
                          <wps:spPr bwMode="auto">
                            <a:xfrm>
                              <a:off x="2808" y="2050"/>
                              <a:ext cx="1344" cy="2223"/>
                            </a:xfrm>
                            <a:custGeom>
                              <a:avLst/>
                              <a:gdLst>
                                <a:gd name="T0" fmla="*/ 0 w 1344"/>
                                <a:gd name="T1" fmla="*/ 1930 h 2223"/>
                                <a:gd name="T2" fmla="*/ 168 w 1344"/>
                                <a:gd name="T3" fmla="*/ 1897 h 2223"/>
                                <a:gd name="T4" fmla="*/ 149 w 1344"/>
                                <a:gd name="T5" fmla="*/ 2185 h 2223"/>
                                <a:gd name="T6" fmla="*/ 336 w 1344"/>
                                <a:gd name="T7" fmla="*/ 2170 h 2223"/>
                                <a:gd name="T8" fmla="*/ 437 w 1344"/>
                                <a:gd name="T9" fmla="*/ 2007 h 2223"/>
                                <a:gd name="T10" fmla="*/ 624 w 1344"/>
                                <a:gd name="T11" fmla="*/ 1829 h 2223"/>
                                <a:gd name="T12" fmla="*/ 816 w 1344"/>
                                <a:gd name="T13" fmla="*/ 2190 h 2223"/>
                                <a:gd name="T14" fmla="*/ 984 w 1344"/>
                                <a:gd name="T15" fmla="*/ 2170 h 2223"/>
                                <a:gd name="T16" fmla="*/ 1219 w 1344"/>
                                <a:gd name="T17" fmla="*/ 2022 h 2223"/>
                                <a:gd name="T18" fmla="*/ 1162 w 1344"/>
                                <a:gd name="T19" fmla="*/ 1796 h 2223"/>
                                <a:gd name="T20" fmla="*/ 1330 w 1344"/>
                                <a:gd name="T21" fmla="*/ 1796 h 2223"/>
                                <a:gd name="T22" fmla="*/ 1200 w 1344"/>
                                <a:gd name="T23" fmla="*/ 1469 h 2223"/>
                                <a:gd name="T24" fmla="*/ 1344 w 1344"/>
                                <a:gd name="T25" fmla="*/ 1210 h 2223"/>
                                <a:gd name="T26" fmla="*/ 1114 w 1344"/>
                                <a:gd name="T27" fmla="*/ 1143 h 2223"/>
                                <a:gd name="T28" fmla="*/ 1042 w 1344"/>
                                <a:gd name="T29" fmla="*/ 1220 h 2223"/>
                                <a:gd name="T30" fmla="*/ 1195 w 1344"/>
                                <a:gd name="T31" fmla="*/ 1004 h 2223"/>
                                <a:gd name="T32" fmla="*/ 1258 w 1344"/>
                                <a:gd name="T33" fmla="*/ 768 h 2223"/>
                                <a:gd name="T34" fmla="*/ 1066 w 1344"/>
                                <a:gd name="T35" fmla="*/ 927 h 2223"/>
                                <a:gd name="T36" fmla="*/ 883 w 1344"/>
                                <a:gd name="T37" fmla="*/ 1042 h 2223"/>
                                <a:gd name="T38" fmla="*/ 792 w 1344"/>
                                <a:gd name="T39" fmla="*/ 1008 h 2223"/>
                                <a:gd name="T40" fmla="*/ 898 w 1344"/>
                                <a:gd name="T41" fmla="*/ 845 h 2223"/>
                                <a:gd name="T42" fmla="*/ 1008 w 1344"/>
                                <a:gd name="T43" fmla="*/ 672 h 2223"/>
                                <a:gd name="T44" fmla="*/ 931 w 1344"/>
                                <a:gd name="T45" fmla="*/ 639 h 2223"/>
                                <a:gd name="T46" fmla="*/ 826 w 1344"/>
                                <a:gd name="T47" fmla="*/ 576 h 2223"/>
                                <a:gd name="T48" fmla="*/ 850 w 1344"/>
                                <a:gd name="T49" fmla="*/ 408 h 2223"/>
                                <a:gd name="T50" fmla="*/ 1056 w 1344"/>
                                <a:gd name="T51" fmla="*/ 288 h 2223"/>
                                <a:gd name="T52" fmla="*/ 1171 w 1344"/>
                                <a:gd name="T53" fmla="*/ 43 h 2223"/>
                                <a:gd name="T54" fmla="*/ 1147 w 1344"/>
                                <a:gd name="T55" fmla="*/ 39 h 2223"/>
                                <a:gd name="T56" fmla="*/ 1047 w 1344"/>
                                <a:gd name="T57" fmla="*/ 279 h 2223"/>
                                <a:gd name="T58" fmla="*/ 907 w 1344"/>
                                <a:gd name="T59" fmla="*/ 379 h 2223"/>
                                <a:gd name="T60" fmla="*/ 754 w 1344"/>
                                <a:gd name="T61" fmla="*/ 552 h 2223"/>
                                <a:gd name="T62" fmla="*/ 879 w 1344"/>
                                <a:gd name="T63" fmla="*/ 663 h 2223"/>
                                <a:gd name="T64" fmla="*/ 994 w 1344"/>
                                <a:gd name="T65" fmla="*/ 648 h 2223"/>
                                <a:gd name="T66" fmla="*/ 898 w 1344"/>
                                <a:gd name="T67" fmla="*/ 812 h 2223"/>
                                <a:gd name="T68" fmla="*/ 835 w 1344"/>
                                <a:gd name="T69" fmla="*/ 975 h 2223"/>
                                <a:gd name="T70" fmla="*/ 749 w 1344"/>
                                <a:gd name="T71" fmla="*/ 1032 h 2223"/>
                                <a:gd name="T72" fmla="*/ 1003 w 1344"/>
                                <a:gd name="T73" fmla="*/ 960 h 2223"/>
                                <a:gd name="T74" fmla="*/ 1138 w 1344"/>
                                <a:gd name="T75" fmla="*/ 792 h 2223"/>
                                <a:gd name="T76" fmla="*/ 1287 w 1344"/>
                                <a:gd name="T77" fmla="*/ 797 h 2223"/>
                                <a:gd name="T78" fmla="*/ 1167 w 1344"/>
                                <a:gd name="T79" fmla="*/ 1008 h 2223"/>
                                <a:gd name="T80" fmla="*/ 1047 w 1344"/>
                                <a:gd name="T81" fmla="*/ 1263 h 2223"/>
                                <a:gd name="T82" fmla="*/ 1123 w 1344"/>
                                <a:gd name="T83" fmla="*/ 1148 h 2223"/>
                                <a:gd name="T84" fmla="*/ 1339 w 1344"/>
                                <a:gd name="T85" fmla="*/ 1220 h 2223"/>
                                <a:gd name="T86" fmla="*/ 1167 w 1344"/>
                                <a:gd name="T87" fmla="*/ 1594 h 2223"/>
                                <a:gd name="T88" fmla="*/ 1320 w 1344"/>
                                <a:gd name="T89" fmla="*/ 1796 h 2223"/>
                                <a:gd name="T90" fmla="*/ 1243 w 1344"/>
                                <a:gd name="T91" fmla="*/ 1743 h 2223"/>
                                <a:gd name="T92" fmla="*/ 1075 w 1344"/>
                                <a:gd name="T93" fmla="*/ 2017 h 2223"/>
                                <a:gd name="T94" fmla="*/ 1023 w 1344"/>
                                <a:gd name="T95" fmla="*/ 2214 h 2223"/>
                                <a:gd name="T96" fmla="*/ 927 w 1344"/>
                                <a:gd name="T97" fmla="*/ 2151 h 2223"/>
                                <a:gd name="T98" fmla="*/ 658 w 1344"/>
                                <a:gd name="T99" fmla="*/ 2122 h 2223"/>
                                <a:gd name="T100" fmla="*/ 384 w 1344"/>
                                <a:gd name="T101" fmla="*/ 1825 h 2223"/>
                                <a:gd name="T102" fmla="*/ 447 w 1344"/>
                                <a:gd name="T103" fmla="*/ 2046 h 2223"/>
                                <a:gd name="T104" fmla="*/ 331 w 1344"/>
                                <a:gd name="T105" fmla="*/ 2113 h 2223"/>
                                <a:gd name="T106" fmla="*/ 226 w 1344"/>
                                <a:gd name="T107" fmla="*/ 2060 h 2223"/>
                                <a:gd name="T108" fmla="*/ 130 w 1344"/>
                                <a:gd name="T109" fmla="*/ 2046 h 2223"/>
                                <a:gd name="T110" fmla="*/ 269 w 1344"/>
                                <a:gd name="T111" fmla="*/ 1709 h 2223"/>
                                <a:gd name="T112" fmla="*/ 120 w 1344"/>
                                <a:gd name="T113" fmla="*/ 1532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44" h="2223">
                                  <a:moveTo>
                                    <a:pt x="120" y="1532"/>
                                  </a:moveTo>
                                  <a:lnTo>
                                    <a:pt x="125" y="1637"/>
                                  </a:lnTo>
                                  <a:lnTo>
                                    <a:pt x="125" y="1642"/>
                                  </a:lnTo>
                                  <a:lnTo>
                                    <a:pt x="130" y="1642"/>
                                  </a:lnTo>
                                  <a:lnTo>
                                    <a:pt x="245" y="1637"/>
                                  </a:lnTo>
                                  <a:lnTo>
                                    <a:pt x="240" y="1633"/>
                                  </a:lnTo>
                                  <a:lnTo>
                                    <a:pt x="259" y="1709"/>
                                  </a:lnTo>
                                  <a:lnTo>
                                    <a:pt x="259" y="1705"/>
                                  </a:lnTo>
                                  <a:lnTo>
                                    <a:pt x="0" y="1930"/>
                                  </a:lnTo>
                                  <a:lnTo>
                                    <a:pt x="0" y="1935"/>
                                  </a:lnTo>
                                  <a:lnTo>
                                    <a:pt x="19" y="2046"/>
                                  </a:lnTo>
                                  <a:lnTo>
                                    <a:pt x="19" y="2084"/>
                                  </a:lnTo>
                                  <a:lnTo>
                                    <a:pt x="48" y="2146"/>
                                  </a:lnTo>
                                  <a:lnTo>
                                    <a:pt x="48" y="2151"/>
                                  </a:lnTo>
                                  <a:lnTo>
                                    <a:pt x="58" y="2151"/>
                                  </a:lnTo>
                                  <a:lnTo>
                                    <a:pt x="139" y="2050"/>
                                  </a:lnTo>
                                  <a:lnTo>
                                    <a:pt x="139" y="1959"/>
                                  </a:lnTo>
                                  <a:lnTo>
                                    <a:pt x="168" y="1897"/>
                                  </a:lnTo>
                                  <a:lnTo>
                                    <a:pt x="159" y="1901"/>
                                  </a:lnTo>
                                  <a:lnTo>
                                    <a:pt x="211" y="1945"/>
                                  </a:lnTo>
                                  <a:lnTo>
                                    <a:pt x="211" y="1940"/>
                                  </a:lnTo>
                                  <a:lnTo>
                                    <a:pt x="216" y="2055"/>
                                  </a:lnTo>
                                  <a:lnTo>
                                    <a:pt x="216" y="2050"/>
                                  </a:lnTo>
                                  <a:lnTo>
                                    <a:pt x="82" y="2156"/>
                                  </a:lnTo>
                                  <a:lnTo>
                                    <a:pt x="82" y="2166"/>
                                  </a:lnTo>
                                  <a:lnTo>
                                    <a:pt x="87" y="2166"/>
                                  </a:lnTo>
                                  <a:lnTo>
                                    <a:pt x="149" y="2185"/>
                                  </a:lnTo>
                                  <a:lnTo>
                                    <a:pt x="178" y="2185"/>
                                  </a:lnTo>
                                  <a:lnTo>
                                    <a:pt x="240" y="2166"/>
                                  </a:lnTo>
                                  <a:lnTo>
                                    <a:pt x="245" y="2166"/>
                                  </a:lnTo>
                                  <a:lnTo>
                                    <a:pt x="288" y="2118"/>
                                  </a:lnTo>
                                  <a:lnTo>
                                    <a:pt x="283" y="2118"/>
                                  </a:lnTo>
                                  <a:lnTo>
                                    <a:pt x="331" y="2122"/>
                                  </a:lnTo>
                                  <a:lnTo>
                                    <a:pt x="327" y="2118"/>
                                  </a:lnTo>
                                  <a:lnTo>
                                    <a:pt x="336" y="2166"/>
                                  </a:lnTo>
                                  <a:lnTo>
                                    <a:pt x="336" y="2170"/>
                                  </a:lnTo>
                                  <a:lnTo>
                                    <a:pt x="341" y="2170"/>
                                  </a:lnTo>
                                  <a:lnTo>
                                    <a:pt x="394" y="2185"/>
                                  </a:lnTo>
                                  <a:lnTo>
                                    <a:pt x="399" y="2185"/>
                                  </a:lnTo>
                                  <a:lnTo>
                                    <a:pt x="437" y="2161"/>
                                  </a:lnTo>
                                  <a:lnTo>
                                    <a:pt x="437" y="2156"/>
                                  </a:lnTo>
                                  <a:lnTo>
                                    <a:pt x="456" y="2046"/>
                                  </a:lnTo>
                                  <a:lnTo>
                                    <a:pt x="442" y="2012"/>
                                  </a:lnTo>
                                  <a:lnTo>
                                    <a:pt x="442" y="2007"/>
                                  </a:lnTo>
                                  <a:lnTo>
                                    <a:pt x="437" y="2007"/>
                                  </a:lnTo>
                                  <a:lnTo>
                                    <a:pt x="384" y="1998"/>
                                  </a:lnTo>
                                  <a:lnTo>
                                    <a:pt x="322" y="2002"/>
                                  </a:lnTo>
                                  <a:lnTo>
                                    <a:pt x="327" y="2007"/>
                                  </a:lnTo>
                                  <a:lnTo>
                                    <a:pt x="331" y="1935"/>
                                  </a:lnTo>
                                  <a:lnTo>
                                    <a:pt x="331" y="1940"/>
                                  </a:lnTo>
                                  <a:lnTo>
                                    <a:pt x="394" y="1834"/>
                                  </a:lnTo>
                                  <a:lnTo>
                                    <a:pt x="389" y="1834"/>
                                  </a:lnTo>
                                  <a:lnTo>
                                    <a:pt x="485" y="1858"/>
                                  </a:lnTo>
                                  <a:lnTo>
                                    <a:pt x="624" y="1829"/>
                                  </a:lnTo>
                                  <a:lnTo>
                                    <a:pt x="619" y="1825"/>
                                  </a:lnTo>
                                  <a:lnTo>
                                    <a:pt x="619" y="1945"/>
                                  </a:lnTo>
                                  <a:lnTo>
                                    <a:pt x="653" y="2050"/>
                                  </a:lnTo>
                                  <a:lnTo>
                                    <a:pt x="653" y="2132"/>
                                  </a:lnTo>
                                  <a:lnTo>
                                    <a:pt x="658" y="2132"/>
                                  </a:lnTo>
                                  <a:lnTo>
                                    <a:pt x="735" y="2094"/>
                                  </a:lnTo>
                                  <a:lnTo>
                                    <a:pt x="792" y="2113"/>
                                  </a:lnTo>
                                  <a:lnTo>
                                    <a:pt x="787" y="2108"/>
                                  </a:lnTo>
                                  <a:lnTo>
                                    <a:pt x="816" y="2190"/>
                                  </a:lnTo>
                                  <a:lnTo>
                                    <a:pt x="816" y="2194"/>
                                  </a:lnTo>
                                  <a:lnTo>
                                    <a:pt x="864" y="2194"/>
                                  </a:lnTo>
                                  <a:lnTo>
                                    <a:pt x="931" y="2161"/>
                                  </a:lnTo>
                                  <a:lnTo>
                                    <a:pt x="936" y="2161"/>
                                  </a:lnTo>
                                  <a:lnTo>
                                    <a:pt x="965" y="2122"/>
                                  </a:lnTo>
                                  <a:lnTo>
                                    <a:pt x="955" y="2122"/>
                                  </a:lnTo>
                                  <a:lnTo>
                                    <a:pt x="984" y="2142"/>
                                  </a:lnTo>
                                  <a:lnTo>
                                    <a:pt x="984" y="2137"/>
                                  </a:lnTo>
                                  <a:lnTo>
                                    <a:pt x="984" y="2170"/>
                                  </a:lnTo>
                                  <a:lnTo>
                                    <a:pt x="1018" y="2223"/>
                                  </a:lnTo>
                                  <a:lnTo>
                                    <a:pt x="1023" y="2223"/>
                                  </a:lnTo>
                                  <a:lnTo>
                                    <a:pt x="1085" y="2209"/>
                                  </a:lnTo>
                                  <a:lnTo>
                                    <a:pt x="1090" y="2209"/>
                                  </a:lnTo>
                                  <a:lnTo>
                                    <a:pt x="1147" y="2146"/>
                                  </a:lnTo>
                                  <a:lnTo>
                                    <a:pt x="1215" y="2055"/>
                                  </a:lnTo>
                                  <a:lnTo>
                                    <a:pt x="1215" y="2050"/>
                                  </a:lnTo>
                                  <a:lnTo>
                                    <a:pt x="1219" y="2026"/>
                                  </a:lnTo>
                                  <a:lnTo>
                                    <a:pt x="1219" y="2022"/>
                                  </a:lnTo>
                                  <a:lnTo>
                                    <a:pt x="1186" y="2022"/>
                                  </a:lnTo>
                                  <a:lnTo>
                                    <a:pt x="1075" y="2007"/>
                                  </a:lnTo>
                                  <a:lnTo>
                                    <a:pt x="989" y="2017"/>
                                  </a:lnTo>
                                  <a:lnTo>
                                    <a:pt x="994" y="2022"/>
                                  </a:lnTo>
                                  <a:lnTo>
                                    <a:pt x="1018" y="1930"/>
                                  </a:lnTo>
                                  <a:lnTo>
                                    <a:pt x="1018" y="1935"/>
                                  </a:lnTo>
                                  <a:lnTo>
                                    <a:pt x="1080" y="1858"/>
                                  </a:lnTo>
                                  <a:lnTo>
                                    <a:pt x="1167" y="1796"/>
                                  </a:lnTo>
                                  <a:lnTo>
                                    <a:pt x="1162" y="1796"/>
                                  </a:lnTo>
                                  <a:lnTo>
                                    <a:pt x="1243" y="1753"/>
                                  </a:lnTo>
                                  <a:lnTo>
                                    <a:pt x="1282" y="1733"/>
                                  </a:lnTo>
                                  <a:lnTo>
                                    <a:pt x="1277" y="1729"/>
                                  </a:lnTo>
                                  <a:lnTo>
                                    <a:pt x="1272" y="1820"/>
                                  </a:lnTo>
                                  <a:lnTo>
                                    <a:pt x="1282" y="1839"/>
                                  </a:lnTo>
                                  <a:lnTo>
                                    <a:pt x="1282" y="1844"/>
                                  </a:lnTo>
                                  <a:lnTo>
                                    <a:pt x="1311" y="1844"/>
                                  </a:lnTo>
                                  <a:lnTo>
                                    <a:pt x="1311" y="1839"/>
                                  </a:lnTo>
                                  <a:lnTo>
                                    <a:pt x="1330" y="1796"/>
                                  </a:lnTo>
                                  <a:lnTo>
                                    <a:pt x="1315" y="1695"/>
                                  </a:lnTo>
                                  <a:lnTo>
                                    <a:pt x="1315" y="1690"/>
                                  </a:lnTo>
                                  <a:lnTo>
                                    <a:pt x="1267" y="1647"/>
                                  </a:lnTo>
                                  <a:lnTo>
                                    <a:pt x="1195" y="1604"/>
                                  </a:lnTo>
                                  <a:lnTo>
                                    <a:pt x="1191" y="1604"/>
                                  </a:lnTo>
                                  <a:lnTo>
                                    <a:pt x="1171" y="1609"/>
                                  </a:lnTo>
                                  <a:lnTo>
                                    <a:pt x="1176" y="1613"/>
                                  </a:lnTo>
                                  <a:lnTo>
                                    <a:pt x="1176" y="1594"/>
                                  </a:lnTo>
                                  <a:lnTo>
                                    <a:pt x="1200" y="1469"/>
                                  </a:lnTo>
                                  <a:lnTo>
                                    <a:pt x="1147" y="1369"/>
                                  </a:lnTo>
                                  <a:lnTo>
                                    <a:pt x="1147" y="1373"/>
                                  </a:lnTo>
                                  <a:lnTo>
                                    <a:pt x="1191" y="1340"/>
                                  </a:lnTo>
                                  <a:lnTo>
                                    <a:pt x="1186" y="1340"/>
                                  </a:lnTo>
                                  <a:lnTo>
                                    <a:pt x="1306" y="1330"/>
                                  </a:lnTo>
                                  <a:lnTo>
                                    <a:pt x="1311" y="1330"/>
                                  </a:lnTo>
                                  <a:lnTo>
                                    <a:pt x="1311" y="1325"/>
                                  </a:lnTo>
                                  <a:lnTo>
                                    <a:pt x="1344" y="1215"/>
                                  </a:lnTo>
                                  <a:lnTo>
                                    <a:pt x="1344" y="1210"/>
                                  </a:lnTo>
                                  <a:lnTo>
                                    <a:pt x="1339" y="1210"/>
                                  </a:lnTo>
                                  <a:lnTo>
                                    <a:pt x="1277" y="1205"/>
                                  </a:lnTo>
                                  <a:lnTo>
                                    <a:pt x="1234" y="1205"/>
                                  </a:lnTo>
                                  <a:lnTo>
                                    <a:pt x="1239" y="1210"/>
                                  </a:lnTo>
                                  <a:lnTo>
                                    <a:pt x="1239" y="1095"/>
                                  </a:lnTo>
                                  <a:lnTo>
                                    <a:pt x="1195" y="1052"/>
                                  </a:lnTo>
                                  <a:lnTo>
                                    <a:pt x="1186" y="1052"/>
                                  </a:lnTo>
                                  <a:lnTo>
                                    <a:pt x="1114" y="1138"/>
                                  </a:lnTo>
                                  <a:lnTo>
                                    <a:pt x="1114" y="1143"/>
                                  </a:lnTo>
                                  <a:lnTo>
                                    <a:pt x="1095" y="1224"/>
                                  </a:lnTo>
                                  <a:lnTo>
                                    <a:pt x="1095" y="1258"/>
                                  </a:lnTo>
                                  <a:lnTo>
                                    <a:pt x="1095" y="1253"/>
                                  </a:lnTo>
                                  <a:lnTo>
                                    <a:pt x="1066" y="1282"/>
                                  </a:lnTo>
                                  <a:lnTo>
                                    <a:pt x="1075" y="1282"/>
                                  </a:lnTo>
                                  <a:lnTo>
                                    <a:pt x="1056" y="1258"/>
                                  </a:lnTo>
                                  <a:lnTo>
                                    <a:pt x="1056" y="1263"/>
                                  </a:lnTo>
                                  <a:lnTo>
                                    <a:pt x="1051" y="1244"/>
                                  </a:lnTo>
                                  <a:lnTo>
                                    <a:pt x="1042" y="1220"/>
                                  </a:lnTo>
                                  <a:lnTo>
                                    <a:pt x="1037" y="1196"/>
                                  </a:lnTo>
                                  <a:lnTo>
                                    <a:pt x="1027" y="1167"/>
                                  </a:lnTo>
                                  <a:lnTo>
                                    <a:pt x="1047" y="1119"/>
                                  </a:lnTo>
                                  <a:lnTo>
                                    <a:pt x="1047" y="1124"/>
                                  </a:lnTo>
                                  <a:lnTo>
                                    <a:pt x="1080" y="1090"/>
                                  </a:lnTo>
                                  <a:lnTo>
                                    <a:pt x="1133" y="1052"/>
                                  </a:lnTo>
                                  <a:lnTo>
                                    <a:pt x="1176" y="1018"/>
                                  </a:lnTo>
                                  <a:lnTo>
                                    <a:pt x="1191" y="1008"/>
                                  </a:lnTo>
                                  <a:lnTo>
                                    <a:pt x="1195" y="1004"/>
                                  </a:lnTo>
                                  <a:lnTo>
                                    <a:pt x="1195" y="999"/>
                                  </a:lnTo>
                                  <a:lnTo>
                                    <a:pt x="1229" y="922"/>
                                  </a:lnTo>
                                  <a:lnTo>
                                    <a:pt x="1263" y="860"/>
                                  </a:lnTo>
                                  <a:lnTo>
                                    <a:pt x="1287" y="816"/>
                                  </a:lnTo>
                                  <a:lnTo>
                                    <a:pt x="1291" y="807"/>
                                  </a:lnTo>
                                  <a:lnTo>
                                    <a:pt x="1291" y="812"/>
                                  </a:lnTo>
                                  <a:lnTo>
                                    <a:pt x="1296" y="807"/>
                                  </a:lnTo>
                                  <a:lnTo>
                                    <a:pt x="1296" y="797"/>
                                  </a:lnTo>
                                  <a:lnTo>
                                    <a:pt x="1258" y="768"/>
                                  </a:lnTo>
                                  <a:lnTo>
                                    <a:pt x="1253" y="768"/>
                                  </a:lnTo>
                                  <a:lnTo>
                                    <a:pt x="1219" y="754"/>
                                  </a:lnTo>
                                  <a:lnTo>
                                    <a:pt x="1176" y="754"/>
                                  </a:lnTo>
                                  <a:lnTo>
                                    <a:pt x="1157" y="768"/>
                                  </a:lnTo>
                                  <a:lnTo>
                                    <a:pt x="1128" y="788"/>
                                  </a:lnTo>
                                  <a:lnTo>
                                    <a:pt x="1128" y="792"/>
                                  </a:lnTo>
                                  <a:lnTo>
                                    <a:pt x="1090" y="874"/>
                                  </a:lnTo>
                                  <a:lnTo>
                                    <a:pt x="1066" y="922"/>
                                  </a:lnTo>
                                  <a:lnTo>
                                    <a:pt x="1066" y="927"/>
                                  </a:lnTo>
                                  <a:lnTo>
                                    <a:pt x="1071" y="922"/>
                                  </a:lnTo>
                                  <a:lnTo>
                                    <a:pt x="1061" y="927"/>
                                  </a:lnTo>
                                  <a:lnTo>
                                    <a:pt x="1037" y="936"/>
                                  </a:lnTo>
                                  <a:lnTo>
                                    <a:pt x="999" y="951"/>
                                  </a:lnTo>
                                  <a:lnTo>
                                    <a:pt x="994" y="951"/>
                                  </a:lnTo>
                                  <a:lnTo>
                                    <a:pt x="955" y="975"/>
                                  </a:lnTo>
                                  <a:lnTo>
                                    <a:pt x="907" y="1018"/>
                                  </a:lnTo>
                                  <a:lnTo>
                                    <a:pt x="879" y="1042"/>
                                  </a:lnTo>
                                  <a:lnTo>
                                    <a:pt x="883" y="1042"/>
                                  </a:lnTo>
                                  <a:lnTo>
                                    <a:pt x="845" y="1061"/>
                                  </a:lnTo>
                                  <a:lnTo>
                                    <a:pt x="802" y="1061"/>
                                  </a:lnTo>
                                  <a:lnTo>
                                    <a:pt x="807" y="1061"/>
                                  </a:lnTo>
                                  <a:lnTo>
                                    <a:pt x="787" y="1047"/>
                                  </a:lnTo>
                                  <a:lnTo>
                                    <a:pt x="759" y="1023"/>
                                  </a:lnTo>
                                  <a:lnTo>
                                    <a:pt x="749" y="1023"/>
                                  </a:lnTo>
                                  <a:lnTo>
                                    <a:pt x="749" y="1032"/>
                                  </a:lnTo>
                                  <a:lnTo>
                                    <a:pt x="759" y="1028"/>
                                  </a:lnTo>
                                  <a:lnTo>
                                    <a:pt x="792" y="1008"/>
                                  </a:lnTo>
                                  <a:lnTo>
                                    <a:pt x="835" y="984"/>
                                  </a:lnTo>
                                  <a:lnTo>
                                    <a:pt x="850" y="980"/>
                                  </a:lnTo>
                                  <a:lnTo>
                                    <a:pt x="855" y="980"/>
                                  </a:lnTo>
                                  <a:lnTo>
                                    <a:pt x="869" y="965"/>
                                  </a:lnTo>
                                  <a:lnTo>
                                    <a:pt x="883" y="946"/>
                                  </a:lnTo>
                                  <a:lnTo>
                                    <a:pt x="917" y="917"/>
                                  </a:lnTo>
                                  <a:lnTo>
                                    <a:pt x="917" y="912"/>
                                  </a:lnTo>
                                  <a:lnTo>
                                    <a:pt x="898" y="879"/>
                                  </a:lnTo>
                                  <a:lnTo>
                                    <a:pt x="898" y="845"/>
                                  </a:lnTo>
                                  <a:lnTo>
                                    <a:pt x="907" y="812"/>
                                  </a:lnTo>
                                  <a:lnTo>
                                    <a:pt x="922" y="783"/>
                                  </a:lnTo>
                                  <a:lnTo>
                                    <a:pt x="922" y="788"/>
                                  </a:lnTo>
                                  <a:lnTo>
                                    <a:pt x="955" y="744"/>
                                  </a:lnTo>
                                  <a:lnTo>
                                    <a:pt x="970" y="735"/>
                                  </a:lnTo>
                                  <a:lnTo>
                                    <a:pt x="975" y="730"/>
                                  </a:lnTo>
                                  <a:lnTo>
                                    <a:pt x="999" y="696"/>
                                  </a:lnTo>
                                  <a:lnTo>
                                    <a:pt x="999" y="692"/>
                                  </a:lnTo>
                                  <a:lnTo>
                                    <a:pt x="1008" y="672"/>
                                  </a:lnTo>
                                  <a:lnTo>
                                    <a:pt x="1003" y="648"/>
                                  </a:lnTo>
                                  <a:lnTo>
                                    <a:pt x="1003" y="644"/>
                                  </a:lnTo>
                                  <a:lnTo>
                                    <a:pt x="994" y="644"/>
                                  </a:lnTo>
                                  <a:lnTo>
                                    <a:pt x="965" y="634"/>
                                  </a:lnTo>
                                  <a:lnTo>
                                    <a:pt x="970" y="634"/>
                                  </a:lnTo>
                                  <a:lnTo>
                                    <a:pt x="965" y="629"/>
                                  </a:lnTo>
                                  <a:lnTo>
                                    <a:pt x="960" y="629"/>
                                  </a:lnTo>
                                  <a:lnTo>
                                    <a:pt x="951" y="634"/>
                                  </a:lnTo>
                                  <a:lnTo>
                                    <a:pt x="931" y="639"/>
                                  </a:lnTo>
                                  <a:lnTo>
                                    <a:pt x="879" y="653"/>
                                  </a:lnTo>
                                  <a:lnTo>
                                    <a:pt x="883" y="653"/>
                                  </a:lnTo>
                                  <a:lnTo>
                                    <a:pt x="859" y="634"/>
                                  </a:lnTo>
                                  <a:lnTo>
                                    <a:pt x="845" y="610"/>
                                  </a:lnTo>
                                  <a:lnTo>
                                    <a:pt x="845" y="615"/>
                                  </a:lnTo>
                                  <a:lnTo>
                                    <a:pt x="835" y="591"/>
                                  </a:lnTo>
                                  <a:lnTo>
                                    <a:pt x="831" y="581"/>
                                  </a:lnTo>
                                  <a:lnTo>
                                    <a:pt x="831" y="576"/>
                                  </a:lnTo>
                                  <a:lnTo>
                                    <a:pt x="826" y="576"/>
                                  </a:lnTo>
                                  <a:lnTo>
                                    <a:pt x="759" y="543"/>
                                  </a:lnTo>
                                  <a:lnTo>
                                    <a:pt x="763" y="548"/>
                                  </a:lnTo>
                                  <a:lnTo>
                                    <a:pt x="763" y="499"/>
                                  </a:lnTo>
                                  <a:lnTo>
                                    <a:pt x="773" y="461"/>
                                  </a:lnTo>
                                  <a:lnTo>
                                    <a:pt x="773" y="466"/>
                                  </a:lnTo>
                                  <a:lnTo>
                                    <a:pt x="792" y="447"/>
                                  </a:lnTo>
                                  <a:lnTo>
                                    <a:pt x="826" y="423"/>
                                  </a:lnTo>
                                  <a:lnTo>
                                    <a:pt x="821" y="423"/>
                                  </a:lnTo>
                                  <a:lnTo>
                                    <a:pt x="850" y="408"/>
                                  </a:lnTo>
                                  <a:lnTo>
                                    <a:pt x="907" y="389"/>
                                  </a:lnTo>
                                  <a:lnTo>
                                    <a:pt x="965" y="389"/>
                                  </a:lnTo>
                                  <a:lnTo>
                                    <a:pt x="970" y="384"/>
                                  </a:lnTo>
                                  <a:lnTo>
                                    <a:pt x="965" y="384"/>
                                  </a:lnTo>
                                  <a:lnTo>
                                    <a:pt x="975" y="379"/>
                                  </a:lnTo>
                                  <a:lnTo>
                                    <a:pt x="979" y="379"/>
                                  </a:lnTo>
                                  <a:lnTo>
                                    <a:pt x="1008" y="351"/>
                                  </a:lnTo>
                                  <a:lnTo>
                                    <a:pt x="1037" y="317"/>
                                  </a:lnTo>
                                  <a:lnTo>
                                    <a:pt x="1056" y="288"/>
                                  </a:lnTo>
                                  <a:lnTo>
                                    <a:pt x="1205" y="139"/>
                                  </a:lnTo>
                                  <a:lnTo>
                                    <a:pt x="1224" y="111"/>
                                  </a:lnTo>
                                  <a:lnTo>
                                    <a:pt x="1224" y="106"/>
                                  </a:lnTo>
                                  <a:lnTo>
                                    <a:pt x="1234" y="77"/>
                                  </a:lnTo>
                                  <a:lnTo>
                                    <a:pt x="1234" y="72"/>
                                  </a:lnTo>
                                  <a:lnTo>
                                    <a:pt x="1229" y="72"/>
                                  </a:lnTo>
                                  <a:lnTo>
                                    <a:pt x="1195" y="63"/>
                                  </a:lnTo>
                                  <a:lnTo>
                                    <a:pt x="1200" y="63"/>
                                  </a:lnTo>
                                  <a:lnTo>
                                    <a:pt x="1171" y="43"/>
                                  </a:lnTo>
                                  <a:lnTo>
                                    <a:pt x="1157" y="29"/>
                                  </a:lnTo>
                                  <a:lnTo>
                                    <a:pt x="1143" y="19"/>
                                  </a:lnTo>
                                  <a:lnTo>
                                    <a:pt x="1119" y="0"/>
                                  </a:lnTo>
                                  <a:lnTo>
                                    <a:pt x="1114" y="10"/>
                                  </a:lnTo>
                                  <a:lnTo>
                                    <a:pt x="1109" y="0"/>
                                  </a:lnTo>
                                  <a:lnTo>
                                    <a:pt x="1109" y="5"/>
                                  </a:lnTo>
                                  <a:lnTo>
                                    <a:pt x="1109" y="10"/>
                                  </a:lnTo>
                                  <a:lnTo>
                                    <a:pt x="1133" y="29"/>
                                  </a:lnTo>
                                  <a:lnTo>
                                    <a:pt x="1147" y="39"/>
                                  </a:lnTo>
                                  <a:lnTo>
                                    <a:pt x="1162" y="53"/>
                                  </a:lnTo>
                                  <a:lnTo>
                                    <a:pt x="1191" y="72"/>
                                  </a:lnTo>
                                  <a:lnTo>
                                    <a:pt x="1195" y="72"/>
                                  </a:lnTo>
                                  <a:lnTo>
                                    <a:pt x="1229" y="82"/>
                                  </a:lnTo>
                                  <a:lnTo>
                                    <a:pt x="1224" y="77"/>
                                  </a:lnTo>
                                  <a:lnTo>
                                    <a:pt x="1215" y="106"/>
                                  </a:lnTo>
                                  <a:lnTo>
                                    <a:pt x="1215" y="101"/>
                                  </a:lnTo>
                                  <a:lnTo>
                                    <a:pt x="1195" y="130"/>
                                  </a:lnTo>
                                  <a:lnTo>
                                    <a:pt x="1047" y="279"/>
                                  </a:lnTo>
                                  <a:lnTo>
                                    <a:pt x="1027" y="307"/>
                                  </a:lnTo>
                                  <a:lnTo>
                                    <a:pt x="999" y="341"/>
                                  </a:lnTo>
                                  <a:lnTo>
                                    <a:pt x="970" y="370"/>
                                  </a:lnTo>
                                  <a:lnTo>
                                    <a:pt x="975" y="370"/>
                                  </a:lnTo>
                                  <a:lnTo>
                                    <a:pt x="965" y="375"/>
                                  </a:lnTo>
                                  <a:lnTo>
                                    <a:pt x="960" y="375"/>
                                  </a:lnTo>
                                  <a:lnTo>
                                    <a:pt x="955" y="379"/>
                                  </a:lnTo>
                                  <a:lnTo>
                                    <a:pt x="960" y="379"/>
                                  </a:lnTo>
                                  <a:lnTo>
                                    <a:pt x="907" y="379"/>
                                  </a:lnTo>
                                  <a:lnTo>
                                    <a:pt x="850" y="399"/>
                                  </a:lnTo>
                                  <a:lnTo>
                                    <a:pt x="821" y="413"/>
                                  </a:lnTo>
                                  <a:lnTo>
                                    <a:pt x="816" y="413"/>
                                  </a:lnTo>
                                  <a:lnTo>
                                    <a:pt x="783" y="437"/>
                                  </a:lnTo>
                                  <a:lnTo>
                                    <a:pt x="763" y="456"/>
                                  </a:lnTo>
                                  <a:lnTo>
                                    <a:pt x="763" y="461"/>
                                  </a:lnTo>
                                  <a:lnTo>
                                    <a:pt x="754" y="499"/>
                                  </a:lnTo>
                                  <a:lnTo>
                                    <a:pt x="754" y="548"/>
                                  </a:lnTo>
                                  <a:lnTo>
                                    <a:pt x="754" y="552"/>
                                  </a:lnTo>
                                  <a:lnTo>
                                    <a:pt x="759" y="552"/>
                                  </a:lnTo>
                                  <a:lnTo>
                                    <a:pt x="826" y="586"/>
                                  </a:lnTo>
                                  <a:lnTo>
                                    <a:pt x="821" y="581"/>
                                  </a:lnTo>
                                  <a:lnTo>
                                    <a:pt x="826" y="591"/>
                                  </a:lnTo>
                                  <a:lnTo>
                                    <a:pt x="835" y="615"/>
                                  </a:lnTo>
                                  <a:lnTo>
                                    <a:pt x="835" y="620"/>
                                  </a:lnTo>
                                  <a:lnTo>
                                    <a:pt x="850" y="644"/>
                                  </a:lnTo>
                                  <a:lnTo>
                                    <a:pt x="874" y="663"/>
                                  </a:lnTo>
                                  <a:lnTo>
                                    <a:pt x="879" y="663"/>
                                  </a:lnTo>
                                  <a:lnTo>
                                    <a:pt x="931" y="648"/>
                                  </a:lnTo>
                                  <a:lnTo>
                                    <a:pt x="951" y="644"/>
                                  </a:lnTo>
                                  <a:lnTo>
                                    <a:pt x="960" y="639"/>
                                  </a:lnTo>
                                  <a:lnTo>
                                    <a:pt x="955" y="639"/>
                                  </a:lnTo>
                                  <a:lnTo>
                                    <a:pt x="960" y="644"/>
                                  </a:lnTo>
                                  <a:lnTo>
                                    <a:pt x="965" y="644"/>
                                  </a:lnTo>
                                  <a:lnTo>
                                    <a:pt x="994" y="653"/>
                                  </a:lnTo>
                                  <a:lnTo>
                                    <a:pt x="999" y="653"/>
                                  </a:lnTo>
                                  <a:lnTo>
                                    <a:pt x="994" y="648"/>
                                  </a:lnTo>
                                  <a:lnTo>
                                    <a:pt x="999" y="672"/>
                                  </a:lnTo>
                                  <a:lnTo>
                                    <a:pt x="989" y="692"/>
                                  </a:lnTo>
                                  <a:lnTo>
                                    <a:pt x="989" y="687"/>
                                  </a:lnTo>
                                  <a:lnTo>
                                    <a:pt x="965" y="720"/>
                                  </a:lnTo>
                                  <a:lnTo>
                                    <a:pt x="960" y="725"/>
                                  </a:lnTo>
                                  <a:lnTo>
                                    <a:pt x="946" y="735"/>
                                  </a:lnTo>
                                  <a:lnTo>
                                    <a:pt x="912" y="778"/>
                                  </a:lnTo>
                                  <a:lnTo>
                                    <a:pt x="912" y="783"/>
                                  </a:lnTo>
                                  <a:lnTo>
                                    <a:pt x="898" y="812"/>
                                  </a:lnTo>
                                  <a:lnTo>
                                    <a:pt x="888" y="845"/>
                                  </a:lnTo>
                                  <a:lnTo>
                                    <a:pt x="888" y="879"/>
                                  </a:lnTo>
                                  <a:lnTo>
                                    <a:pt x="907" y="912"/>
                                  </a:lnTo>
                                  <a:lnTo>
                                    <a:pt x="907" y="908"/>
                                  </a:lnTo>
                                  <a:lnTo>
                                    <a:pt x="874" y="936"/>
                                  </a:lnTo>
                                  <a:lnTo>
                                    <a:pt x="859" y="956"/>
                                  </a:lnTo>
                                  <a:lnTo>
                                    <a:pt x="845" y="970"/>
                                  </a:lnTo>
                                  <a:lnTo>
                                    <a:pt x="850" y="970"/>
                                  </a:lnTo>
                                  <a:lnTo>
                                    <a:pt x="835" y="975"/>
                                  </a:lnTo>
                                  <a:lnTo>
                                    <a:pt x="792" y="999"/>
                                  </a:lnTo>
                                  <a:lnTo>
                                    <a:pt x="759" y="1018"/>
                                  </a:lnTo>
                                  <a:lnTo>
                                    <a:pt x="749" y="1023"/>
                                  </a:lnTo>
                                  <a:lnTo>
                                    <a:pt x="744" y="1023"/>
                                  </a:lnTo>
                                  <a:lnTo>
                                    <a:pt x="744" y="1028"/>
                                  </a:lnTo>
                                  <a:lnTo>
                                    <a:pt x="744" y="1032"/>
                                  </a:lnTo>
                                  <a:lnTo>
                                    <a:pt x="749" y="1032"/>
                                  </a:lnTo>
                                  <a:lnTo>
                                    <a:pt x="754" y="1032"/>
                                  </a:lnTo>
                                  <a:lnTo>
                                    <a:pt x="749" y="1032"/>
                                  </a:lnTo>
                                  <a:lnTo>
                                    <a:pt x="778" y="1056"/>
                                  </a:lnTo>
                                  <a:lnTo>
                                    <a:pt x="797" y="1071"/>
                                  </a:lnTo>
                                  <a:lnTo>
                                    <a:pt x="802" y="1071"/>
                                  </a:lnTo>
                                  <a:lnTo>
                                    <a:pt x="845" y="1071"/>
                                  </a:lnTo>
                                  <a:lnTo>
                                    <a:pt x="883" y="1052"/>
                                  </a:lnTo>
                                  <a:lnTo>
                                    <a:pt x="888" y="1052"/>
                                  </a:lnTo>
                                  <a:lnTo>
                                    <a:pt x="917" y="1028"/>
                                  </a:lnTo>
                                  <a:lnTo>
                                    <a:pt x="965" y="984"/>
                                  </a:lnTo>
                                  <a:lnTo>
                                    <a:pt x="1003" y="960"/>
                                  </a:lnTo>
                                  <a:lnTo>
                                    <a:pt x="999" y="960"/>
                                  </a:lnTo>
                                  <a:lnTo>
                                    <a:pt x="1037" y="946"/>
                                  </a:lnTo>
                                  <a:lnTo>
                                    <a:pt x="1061" y="936"/>
                                  </a:lnTo>
                                  <a:lnTo>
                                    <a:pt x="1071" y="932"/>
                                  </a:lnTo>
                                  <a:lnTo>
                                    <a:pt x="1075" y="932"/>
                                  </a:lnTo>
                                  <a:lnTo>
                                    <a:pt x="1075" y="927"/>
                                  </a:lnTo>
                                  <a:lnTo>
                                    <a:pt x="1075" y="922"/>
                                  </a:lnTo>
                                  <a:lnTo>
                                    <a:pt x="1099" y="874"/>
                                  </a:lnTo>
                                  <a:lnTo>
                                    <a:pt x="1138" y="792"/>
                                  </a:lnTo>
                                  <a:lnTo>
                                    <a:pt x="1138" y="797"/>
                                  </a:lnTo>
                                  <a:lnTo>
                                    <a:pt x="1167" y="778"/>
                                  </a:lnTo>
                                  <a:lnTo>
                                    <a:pt x="1186" y="764"/>
                                  </a:lnTo>
                                  <a:lnTo>
                                    <a:pt x="1181" y="764"/>
                                  </a:lnTo>
                                  <a:lnTo>
                                    <a:pt x="1219" y="764"/>
                                  </a:lnTo>
                                  <a:lnTo>
                                    <a:pt x="1253" y="778"/>
                                  </a:lnTo>
                                  <a:lnTo>
                                    <a:pt x="1248" y="778"/>
                                  </a:lnTo>
                                  <a:lnTo>
                                    <a:pt x="1287" y="807"/>
                                  </a:lnTo>
                                  <a:lnTo>
                                    <a:pt x="1287" y="797"/>
                                  </a:lnTo>
                                  <a:lnTo>
                                    <a:pt x="1282" y="802"/>
                                  </a:lnTo>
                                  <a:lnTo>
                                    <a:pt x="1282" y="807"/>
                                  </a:lnTo>
                                  <a:lnTo>
                                    <a:pt x="1277" y="816"/>
                                  </a:lnTo>
                                  <a:lnTo>
                                    <a:pt x="1253" y="860"/>
                                  </a:lnTo>
                                  <a:lnTo>
                                    <a:pt x="1219" y="922"/>
                                  </a:lnTo>
                                  <a:lnTo>
                                    <a:pt x="1186" y="999"/>
                                  </a:lnTo>
                                  <a:lnTo>
                                    <a:pt x="1186" y="994"/>
                                  </a:lnTo>
                                  <a:lnTo>
                                    <a:pt x="1181" y="999"/>
                                  </a:lnTo>
                                  <a:lnTo>
                                    <a:pt x="1167" y="1008"/>
                                  </a:lnTo>
                                  <a:lnTo>
                                    <a:pt x="1123" y="1042"/>
                                  </a:lnTo>
                                  <a:lnTo>
                                    <a:pt x="1071" y="1080"/>
                                  </a:lnTo>
                                  <a:lnTo>
                                    <a:pt x="1037" y="1114"/>
                                  </a:lnTo>
                                  <a:lnTo>
                                    <a:pt x="1037" y="1119"/>
                                  </a:lnTo>
                                  <a:lnTo>
                                    <a:pt x="1018" y="1167"/>
                                  </a:lnTo>
                                  <a:lnTo>
                                    <a:pt x="1027" y="1196"/>
                                  </a:lnTo>
                                  <a:lnTo>
                                    <a:pt x="1032" y="1220"/>
                                  </a:lnTo>
                                  <a:lnTo>
                                    <a:pt x="1042" y="1244"/>
                                  </a:lnTo>
                                  <a:lnTo>
                                    <a:pt x="1047" y="1263"/>
                                  </a:lnTo>
                                  <a:lnTo>
                                    <a:pt x="1047" y="1268"/>
                                  </a:lnTo>
                                  <a:lnTo>
                                    <a:pt x="1066" y="1292"/>
                                  </a:lnTo>
                                  <a:lnTo>
                                    <a:pt x="1071" y="1292"/>
                                  </a:lnTo>
                                  <a:lnTo>
                                    <a:pt x="1075" y="1292"/>
                                  </a:lnTo>
                                  <a:lnTo>
                                    <a:pt x="1104" y="1263"/>
                                  </a:lnTo>
                                  <a:lnTo>
                                    <a:pt x="1104" y="1258"/>
                                  </a:lnTo>
                                  <a:lnTo>
                                    <a:pt x="1104" y="1224"/>
                                  </a:lnTo>
                                  <a:lnTo>
                                    <a:pt x="1123" y="1143"/>
                                  </a:lnTo>
                                  <a:lnTo>
                                    <a:pt x="1123" y="1148"/>
                                  </a:lnTo>
                                  <a:lnTo>
                                    <a:pt x="1195" y="1061"/>
                                  </a:lnTo>
                                  <a:lnTo>
                                    <a:pt x="1186" y="1061"/>
                                  </a:lnTo>
                                  <a:lnTo>
                                    <a:pt x="1229" y="1104"/>
                                  </a:lnTo>
                                  <a:lnTo>
                                    <a:pt x="1229" y="1100"/>
                                  </a:lnTo>
                                  <a:lnTo>
                                    <a:pt x="1229" y="1210"/>
                                  </a:lnTo>
                                  <a:lnTo>
                                    <a:pt x="1229" y="1215"/>
                                  </a:lnTo>
                                  <a:lnTo>
                                    <a:pt x="1234" y="1215"/>
                                  </a:lnTo>
                                  <a:lnTo>
                                    <a:pt x="1277" y="1215"/>
                                  </a:lnTo>
                                  <a:lnTo>
                                    <a:pt x="1339" y="1220"/>
                                  </a:lnTo>
                                  <a:lnTo>
                                    <a:pt x="1335" y="1215"/>
                                  </a:lnTo>
                                  <a:lnTo>
                                    <a:pt x="1301" y="1325"/>
                                  </a:lnTo>
                                  <a:lnTo>
                                    <a:pt x="1306" y="1321"/>
                                  </a:lnTo>
                                  <a:lnTo>
                                    <a:pt x="1186" y="1330"/>
                                  </a:lnTo>
                                  <a:lnTo>
                                    <a:pt x="1181" y="1330"/>
                                  </a:lnTo>
                                  <a:lnTo>
                                    <a:pt x="1138" y="1364"/>
                                  </a:lnTo>
                                  <a:lnTo>
                                    <a:pt x="1138" y="1369"/>
                                  </a:lnTo>
                                  <a:lnTo>
                                    <a:pt x="1191" y="1469"/>
                                  </a:lnTo>
                                  <a:lnTo>
                                    <a:pt x="1167" y="1594"/>
                                  </a:lnTo>
                                  <a:lnTo>
                                    <a:pt x="1167" y="1613"/>
                                  </a:lnTo>
                                  <a:lnTo>
                                    <a:pt x="1167" y="1618"/>
                                  </a:lnTo>
                                  <a:lnTo>
                                    <a:pt x="1171" y="1618"/>
                                  </a:lnTo>
                                  <a:lnTo>
                                    <a:pt x="1191" y="1613"/>
                                  </a:lnTo>
                                  <a:lnTo>
                                    <a:pt x="1186" y="1613"/>
                                  </a:lnTo>
                                  <a:lnTo>
                                    <a:pt x="1258" y="1657"/>
                                  </a:lnTo>
                                  <a:lnTo>
                                    <a:pt x="1306" y="1700"/>
                                  </a:lnTo>
                                  <a:lnTo>
                                    <a:pt x="1306" y="1695"/>
                                  </a:lnTo>
                                  <a:lnTo>
                                    <a:pt x="1320" y="1796"/>
                                  </a:lnTo>
                                  <a:lnTo>
                                    <a:pt x="1301" y="1839"/>
                                  </a:lnTo>
                                  <a:lnTo>
                                    <a:pt x="1306" y="1834"/>
                                  </a:lnTo>
                                  <a:lnTo>
                                    <a:pt x="1287" y="1834"/>
                                  </a:lnTo>
                                  <a:lnTo>
                                    <a:pt x="1291" y="1839"/>
                                  </a:lnTo>
                                  <a:lnTo>
                                    <a:pt x="1282" y="1820"/>
                                  </a:lnTo>
                                  <a:lnTo>
                                    <a:pt x="1287" y="1729"/>
                                  </a:lnTo>
                                  <a:lnTo>
                                    <a:pt x="1287" y="1724"/>
                                  </a:lnTo>
                                  <a:lnTo>
                                    <a:pt x="1282" y="1724"/>
                                  </a:lnTo>
                                  <a:lnTo>
                                    <a:pt x="1243" y="1743"/>
                                  </a:lnTo>
                                  <a:lnTo>
                                    <a:pt x="1162" y="1786"/>
                                  </a:lnTo>
                                  <a:lnTo>
                                    <a:pt x="1157" y="1786"/>
                                  </a:lnTo>
                                  <a:lnTo>
                                    <a:pt x="1071" y="1849"/>
                                  </a:lnTo>
                                  <a:lnTo>
                                    <a:pt x="1008" y="1925"/>
                                  </a:lnTo>
                                  <a:lnTo>
                                    <a:pt x="1008" y="1930"/>
                                  </a:lnTo>
                                  <a:lnTo>
                                    <a:pt x="984" y="2022"/>
                                  </a:lnTo>
                                  <a:lnTo>
                                    <a:pt x="984" y="2026"/>
                                  </a:lnTo>
                                  <a:lnTo>
                                    <a:pt x="989" y="2026"/>
                                  </a:lnTo>
                                  <a:lnTo>
                                    <a:pt x="1075" y="2017"/>
                                  </a:lnTo>
                                  <a:lnTo>
                                    <a:pt x="1186" y="2031"/>
                                  </a:lnTo>
                                  <a:lnTo>
                                    <a:pt x="1215" y="2031"/>
                                  </a:lnTo>
                                  <a:lnTo>
                                    <a:pt x="1210" y="2026"/>
                                  </a:lnTo>
                                  <a:lnTo>
                                    <a:pt x="1205" y="2050"/>
                                  </a:lnTo>
                                  <a:lnTo>
                                    <a:pt x="1205" y="2046"/>
                                  </a:lnTo>
                                  <a:lnTo>
                                    <a:pt x="1138" y="2137"/>
                                  </a:lnTo>
                                  <a:lnTo>
                                    <a:pt x="1080" y="2199"/>
                                  </a:lnTo>
                                  <a:lnTo>
                                    <a:pt x="1085" y="2199"/>
                                  </a:lnTo>
                                  <a:lnTo>
                                    <a:pt x="1023" y="2214"/>
                                  </a:lnTo>
                                  <a:lnTo>
                                    <a:pt x="1027" y="2214"/>
                                  </a:lnTo>
                                  <a:lnTo>
                                    <a:pt x="994" y="2161"/>
                                  </a:lnTo>
                                  <a:lnTo>
                                    <a:pt x="994" y="2166"/>
                                  </a:lnTo>
                                  <a:lnTo>
                                    <a:pt x="994" y="2137"/>
                                  </a:lnTo>
                                  <a:lnTo>
                                    <a:pt x="994" y="2132"/>
                                  </a:lnTo>
                                  <a:lnTo>
                                    <a:pt x="965" y="2113"/>
                                  </a:lnTo>
                                  <a:lnTo>
                                    <a:pt x="960" y="2113"/>
                                  </a:lnTo>
                                  <a:lnTo>
                                    <a:pt x="955" y="2113"/>
                                  </a:lnTo>
                                  <a:lnTo>
                                    <a:pt x="927" y="2151"/>
                                  </a:lnTo>
                                  <a:lnTo>
                                    <a:pt x="931" y="2151"/>
                                  </a:lnTo>
                                  <a:lnTo>
                                    <a:pt x="864" y="2185"/>
                                  </a:lnTo>
                                  <a:lnTo>
                                    <a:pt x="821" y="2185"/>
                                  </a:lnTo>
                                  <a:lnTo>
                                    <a:pt x="826" y="2190"/>
                                  </a:lnTo>
                                  <a:lnTo>
                                    <a:pt x="797" y="2108"/>
                                  </a:lnTo>
                                  <a:lnTo>
                                    <a:pt x="797" y="2103"/>
                                  </a:lnTo>
                                  <a:lnTo>
                                    <a:pt x="792" y="2103"/>
                                  </a:lnTo>
                                  <a:lnTo>
                                    <a:pt x="735" y="2084"/>
                                  </a:lnTo>
                                  <a:lnTo>
                                    <a:pt x="658" y="2122"/>
                                  </a:lnTo>
                                  <a:lnTo>
                                    <a:pt x="663" y="2127"/>
                                  </a:lnTo>
                                  <a:lnTo>
                                    <a:pt x="663" y="2050"/>
                                  </a:lnTo>
                                  <a:lnTo>
                                    <a:pt x="629" y="1945"/>
                                  </a:lnTo>
                                  <a:lnTo>
                                    <a:pt x="629" y="1825"/>
                                  </a:lnTo>
                                  <a:lnTo>
                                    <a:pt x="629" y="1820"/>
                                  </a:lnTo>
                                  <a:lnTo>
                                    <a:pt x="624" y="1820"/>
                                  </a:lnTo>
                                  <a:lnTo>
                                    <a:pt x="485" y="1849"/>
                                  </a:lnTo>
                                  <a:lnTo>
                                    <a:pt x="389" y="1825"/>
                                  </a:lnTo>
                                  <a:lnTo>
                                    <a:pt x="384" y="1825"/>
                                  </a:lnTo>
                                  <a:lnTo>
                                    <a:pt x="322" y="1930"/>
                                  </a:lnTo>
                                  <a:lnTo>
                                    <a:pt x="322" y="1935"/>
                                  </a:lnTo>
                                  <a:lnTo>
                                    <a:pt x="317" y="2007"/>
                                  </a:lnTo>
                                  <a:lnTo>
                                    <a:pt x="317" y="2012"/>
                                  </a:lnTo>
                                  <a:lnTo>
                                    <a:pt x="322" y="2012"/>
                                  </a:lnTo>
                                  <a:lnTo>
                                    <a:pt x="384" y="2007"/>
                                  </a:lnTo>
                                  <a:lnTo>
                                    <a:pt x="437" y="2017"/>
                                  </a:lnTo>
                                  <a:lnTo>
                                    <a:pt x="432" y="2012"/>
                                  </a:lnTo>
                                  <a:lnTo>
                                    <a:pt x="447" y="2046"/>
                                  </a:lnTo>
                                  <a:lnTo>
                                    <a:pt x="427" y="2156"/>
                                  </a:lnTo>
                                  <a:lnTo>
                                    <a:pt x="427" y="2151"/>
                                  </a:lnTo>
                                  <a:lnTo>
                                    <a:pt x="389" y="2175"/>
                                  </a:lnTo>
                                  <a:lnTo>
                                    <a:pt x="394" y="2175"/>
                                  </a:lnTo>
                                  <a:lnTo>
                                    <a:pt x="341" y="2161"/>
                                  </a:lnTo>
                                  <a:lnTo>
                                    <a:pt x="346" y="2166"/>
                                  </a:lnTo>
                                  <a:lnTo>
                                    <a:pt x="336" y="2118"/>
                                  </a:lnTo>
                                  <a:lnTo>
                                    <a:pt x="336" y="2113"/>
                                  </a:lnTo>
                                  <a:lnTo>
                                    <a:pt x="331" y="2113"/>
                                  </a:lnTo>
                                  <a:lnTo>
                                    <a:pt x="283" y="2108"/>
                                  </a:lnTo>
                                  <a:lnTo>
                                    <a:pt x="279" y="2108"/>
                                  </a:lnTo>
                                  <a:lnTo>
                                    <a:pt x="235" y="2156"/>
                                  </a:lnTo>
                                  <a:lnTo>
                                    <a:pt x="240" y="2156"/>
                                  </a:lnTo>
                                  <a:lnTo>
                                    <a:pt x="178" y="2175"/>
                                  </a:lnTo>
                                  <a:lnTo>
                                    <a:pt x="149" y="2175"/>
                                  </a:lnTo>
                                  <a:lnTo>
                                    <a:pt x="87" y="2156"/>
                                  </a:lnTo>
                                  <a:lnTo>
                                    <a:pt x="91" y="2166"/>
                                  </a:lnTo>
                                  <a:lnTo>
                                    <a:pt x="226" y="2060"/>
                                  </a:lnTo>
                                  <a:lnTo>
                                    <a:pt x="226" y="2055"/>
                                  </a:lnTo>
                                  <a:lnTo>
                                    <a:pt x="221" y="1940"/>
                                  </a:lnTo>
                                  <a:lnTo>
                                    <a:pt x="221" y="1935"/>
                                  </a:lnTo>
                                  <a:lnTo>
                                    <a:pt x="168" y="1892"/>
                                  </a:lnTo>
                                  <a:lnTo>
                                    <a:pt x="163" y="1892"/>
                                  </a:lnTo>
                                  <a:lnTo>
                                    <a:pt x="159" y="1892"/>
                                  </a:lnTo>
                                  <a:lnTo>
                                    <a:pt x="159" y="1897"/>
                                  </a:lnTo>
                                  <a:lnTo>
                                    <a:pt x="130" y="1959"/>
                                  </a:lnTo>
                                  <a:lnTo>
                                    <a:pt x="130" y="2046"/>
                                  </a:lnTo>
                                  <a:lnTo>
                                    <a:pt x="130" y="2041"/>
                                  </a:lnTo>
                                  <a:lnTo>
                                    <a:pt x="48" y="2142"/>
                                  </a:lnTo>
                                  <a:lnTo>
                                    <a:pt x="58" y="2146"/>
                                  </a:lnTo>
                                  <a:lnTo>
                                    <a:pt x="29" y="2084"/>
                                  </a:lnTo>
                                  <a:lnTo>
                                    <a:pt x="29" y="2046"/>
                                  </a:lnTo>
                                  <a:lnTo>
                                    <a:pt x="10" y="1935"/>
                                  </a:lnTo>
                                  <a:lnTo>
                                    <a:pt x="10" y="1940"/>
                                  </a:lnTo>
                                  <a:lnTo>
                                    <a:pt x="269" y="1714"/>
                                  </a:lnTo>
                                  <a:lnTo>
                                    <a:pt x="269" y="1709"/>
                                  </a:lnTo>
                                  <a:lnTo>
                                    <a:pt x="250" y="1633"/>
                                  </a:lnTo>
                                  <a:lnTo>
                                    <a:pt x="250" y="1628"/>
                                  </a:lnTo>
                                  <a:lnTo>
                                    <a:pt x="245" y="1628"/>
                                  </a:lnTo>
                                  <a:lnTo>
                                    <a:pt x="130" y="1633"/>
                                  </a:lnTo>
                                  <a:lnTo>
                                    <a:pt x="135" y="1637"/>
                                  </a:lnTo>
                                  <a:lnTo>
                                    <a:pt x="130" y="1532"/>
                                  </a:lnTo>
                                  <a:lnTo>
                                    <a:pt x="130" y="1527"/>
                                  </a:lnTo>
                                  <a:lnTo>
                                    <a:pt x="125" y="1527"/>
                                  </a:lnTo>
                                  <a:lnTo>
                                    <a:pt x="120" y="1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37"/>
                          <wps:cNvSpPr>
                            <a:spLocks/>
                          </wps:cNvSpPr>
                          <wps:spPr bwMode="auto">
                            <a:xfrm>
                              <a:off x="3917" y="2012"/>
                              <a:ext cx="4243" cy="2237"/>
                            </a:xfrm>
                            <a:custGeom>
                              <a:avLst/>
                              <a:gdLst>
                                <a:gd name="T0" fmla="*/ 250 w 4243"/>
                                <a:gd name="T1" fmla="*/ 53 h 2237"/>
                                <a:gd name="T2" fmla="*/ 235 w 4243"/>
                                <a:gd name="T3" fmla="*/ 307 h 2237"/>
                                <a:gd name="T4" fmla="*/ 307 w 4243"/>
                                <a:gd name="T5" fmla="*/ 350 h 2237"/>
                                <a:gd name="T6" fmla="*/ 302 w 4243"/>
                                <a:gd name="T7" fmla="*/ 427 h 2237"/>
                                <a:gd name="T8" fmla="*/ 216 w 4243"/>
                                <a:gd name="T9" fmla="*/ 547 h 2237"/>
                                <a:gd name="T10" fmla="*/ 254 w 4243"/>
                                <a:gd name="T11" fmla="*/ 696 h 2237"/>
                                <a:gd name="T12" fmla="*/ 288 w 4243"/>
                                <a:gd name="T13" fmla="*/ 960 h 2237"/>
                                <a:gd name="T14" fmla="*/ 706 w 4243"/>
                                <a:gd name="T15" fmla="*/ 1238 h 2237"/>
                                <a:gd name="T16" fmla="*/ 917 w 4243"/>
                                <a:gd name="T17" fmla="*/ 1248 h 2237"/>
                                <a:gd name="T18" fmla="*/ 1056 w 4243"/>
                                <a:gd name="T19" fmla="*/ 1527 h 2237"/>
                                <a:gd name="T20" fmla="*/ 1253 w 4243"/>
                                <a:gd name="T21" fmla="*/ 1512 h 2237"/>
                                <a:gd name="T22" fmla="*/ 1138 w 4243"/>
                                <a:gd name="T23" fmla="*/ 1704 h 2237"/>
                                <a:gd name="T24" fmla="*/ 1171 w 4243"/>
                                <a:gd name="T25" fmla="*/ 2016 h 2237"/>
                                <a:gd name="T26" fmla="*/ 1565 w 4243"/>
                                <a:gd name="T27" fmla="*/ 2079 h 2237"/>
                                <a:gd name="T28" fmla="*/ 1906 w 4243"/>
                                <a:gd name="T29" fmla="*/ 2021 h 2237"/>
                                <a:gd name="T30" fmla="*/ 2242 w 4243"/>
                                <a:gd name="T31" fmla="*/ 1608 h 2237"/>
                                <a:gd name="T32" fmla="*/ 2208 w 4243"/>
                                <a:gd name="T33" fmla="*/ 1325 h 2237"/>
                                <a:gd name="T34" fmla="*/ 2501 w 4243"/>
                                <a:gd name="T35" fmla="*/ 1056 h 2237"/>
                                <a:gd name="T36" fmla="*/ 2654 w 4243"/>
                                <a:gd name="T37" fmla="*/ 768 h 2237"/>
                                <a:gd name="T38" fmla="*/ 2842 w 4243"/>
                                <a:gd name="T39" fmla="*/ 725 h 2237"/>
                                <a:gd name="T40" fmla="*/ 2866 w 4243"/>
                                <a:gd name="T41" fmla="*/ 1118 h 2237"/>
                                <a:gd name="T42" fmla="*/ 2995 w 4243"/>
                                <a:gd name="T43" fmla="*/ 1320 h 2237"/>
                                <a:gd name="T44" fmla="*/ 3317 w 4243"/>
                                <a:gd name="T45" fmla="*/ 1455 h 2237"/>
                                <a:gd name="T46" fmla="*/ 3552 w 4243"/>
                                <a:gd name="T47" fmla="*/ 1445 h 2237"/>
                                <a:gd name="T48" fmla="*/ 3763 w 4243"/>
                                <a:gd name="T49" fmla="*/ 1642 h 2237"/>
                                <a:gd name="T50" fmla="*/ 4239 w 4243"/>
                                <a:gd name="T51" fmla="*/ 1335 h 2237"/>
                                <a:gd name="T52" fmla="*/ 4114 w 4243"/>
                                <a:gd name="T53" fmla="*/ 1450 h 2237"/>
                                <a:gd name="T54" fmla="*/ 4138 w 4243"/>
                                <a:gd name="T55" fmla="*/ 1541 h 2237"/>
                                <a:gd name="T56" fmla="*/ 4239 w 4243"/>
                                <a:gd name="T57" fmla="*/ 1325 h 2237"/>
                                <a:gd name="T58" fmla="*/ 3754 w 4243"/>
                                <a:gd name="T59" fmla="*/ 1632 h 2237"/>
                                <a:gd name="T60" fmla="*/ 3552 w 4243"/>
                                <a:gd name="T61" fmla="*/ 1584 h 2237"/>
                                <a:gd name="T62" fmla="*/ 3360 w 4243"/>
                                <a:gd name="T63" fmla="*/ 1503 h 2237"/>
                                <a:gd name="T64" fmla="*/ 3091 w 4243"/>
                                <a:gd name="T65" fmla="*/ 1335 h 2237"/>
                                <a:gd name="T66" fmla="*/ 2952 w 4243"/>
                                <a:gd name="T67" fmla="*/ 1133 h 2237"/>
                                <a:gd name="T68" fmla="*/ 2856 w 4243"/>
                                <a:gd name="T69" fmla="*/ 874 h 2237"/>
                                <a:gd name="T70" fmla="*/ 2799 w 4243"/>
                                <a:gd name="T71" fmla="*/ 576 h 2237"/>
                                <a:gd name="T72" fmla="*/ 2654 w 4243"/>
                                <a:gd name="T73" fmla="*/ 792 h 2237"/>
                                <a:gd name="T74" fmla="*/ 2342 w 4243"/>
                                <a:gd name="T75" fmla="*/ 1243 h 2237"/>
                                <a:gd name="T76" fmla="*/ 2179 w 4243"/>
                                <a:gd name="T77" fmla="*/ 1464 h 2237"/>
                                <a:gd name="T78" fmla="*/ 1992 w 4243"/>
                                <a:gd name="T79" fmla="*/ 1738 h 2237"/>
                                <a:gd name="T80" fmla="*/ 1526 w 4243"/>
                                <a:gd name="T81" fmla="*/ 2228 h 2237"/>
                                <a:gd name="T82" fmla="*/ 1512 w 4243"/>
                                <a:gd name="T83" fmla="*/ 2011 h 2237"/>
                                <a:gd name="T84" fmla="*/ 1152 w 4243"/>
                                <a:gd name="T85" fmla="*/ 1973 h 2237"/>
                                <a:gd name="T86" fmla="*/ 1094 w 4243"/>
                                <a:gd name="T87" fmla="*/ 1637 h 2237"/>
                                <a:gd name="T88" fmla="*/ 1229 w 4243"/>
                                <a:gd name="T89" fmla="*/ 1498 h 2237"/>
                                <a:gd name="T90" fmla="*/ 1056 w 4243"/>
                                <a:gd name="T91" fmla="*/ 1517 h 2237"/>
                                <a:gd name="T92" fmla="*/ 926 w 4243"/>
                                <a:gd name="T93" fmla="*/ 1248 h 2237"/>
                                <a:gd name="T94" fmla="*/ 730 w 4243"/>
                                <a:gd name="T95" fmla="*/ 1286 h 2237"/>
                                <a:gd name="T96" fmla="*/ 360 w 4243"/>
                                <a:gd name="T97" fmla="*/ 1013 h 2237"/>
                                <a:gd name="T98" fmla="*/ 206 w 4243"/>
                                <a:gd name="T99" fmla="*/ 835 h 2237"/>
                                <a:gd name="T100" fmla="*/ 283 w 4243"/>
                                <a:gd name="T101" fmla="*/ 576 h 2237"/>
                                <a:gd name="T102" fmla="*/ 149 w 4243"/>
                                <a:gd name="T103" fmla="*/ 499 h 2237"/>
                                <a:gd name="T104" fmla="*/ 331 w 4243"/>
                                <a:gd name="T105" fmla="*/ 413 h 2237"/>
                                <a:gd name="T106" fmla="*/ 302 w 4243"/>
                                <a:gd name="T107" fmla="*/ 345 h 2237"/>
                                <a:gd name="T108" fmla="*/ 245 w 4243"/>
                                <a:gd name="T109" fmla="*/ 302 h 2237"/>
                                <a:gd name="T110" fmla="*/ 235 w 4243"/>
                                <a:gd name="T111" fmla="*/ 19 h 2237"/>
                                <a:gd name="T112" fmla="*/ 5 w 4243"/>
                                <a:gd name="T113" fmla="*/ 48 h 2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43" h="2237">
                                  <a:moveTo>
                                    <a:pt x="5" y="48"/>
                                  </a:moveTo>
                                  <a:lnTo>
                                    <a:pt x="53" y="24"/>
                                  </a:lnTo>
                                  <a:lnTo>
                                    <a:pt x="96" y="14"/>
                                  </a:lnTo>
                                  <a:lnTo>
                                    <a:pt x="125" y="9"/>
                                  </a:lnTo>
                                  <a:lnTo>
                                    <a:pt x="197" y="9"/>
                                  </a:lnTo>
                                  <a:lnTo>
                                    <a:pt x="206" y="14"/>
                                  </a:lnTo>
                                  <a:lnTo>
                                    <a:pt x="202" y="14"/>
                                  </a:lnTo>
                                  <a:lnTo>
                                    <a:pt x="226" y="29"/>
                                  </a:lnTo>
                                  <a:lnTo>
                                    <a:pt x="250" y="53"/>
                                  </a:lnTo>
                                  <a:lnTo>
                                    <a:pt x="250" y="48"/>
                                  </a:lnTo>
                                  <a:lnTo>
                                    <a:pt x="264" y="81"/>
                                  </a:lnTo>
                                  <a:lnTo>
                                    <a:pt x="259" y="153"/>
                                  </a:lnTo>
                                  <a:lnTo>
                                    <a:pt x="250" y="177"/>
                                  </a:lnTo>
                                  <a:lnTo>
                                    <a:pt x="250" y="187"/>
                                  </a:lnTo>
                                  <a:lnTo>
                                    <a:pt x="221" y="269"/>
                                  </a:lnTo>
                                  <a:lnTo>
                                    <a:pt x="226" y="278"/>
                                  </a:lnTo>
                                  <a:lnTo>
                                    <a:pt x="235" y="302"/>
                                  </a:lnTo>
                                  <a:lnTo>
                                    <a:pt x="235" y="307"/>
                                  </a:lnTo>
                                  <a:lnTo>
                                    <a:pt x="259" y="331"/>
                                  </a:lnTo>
                                  <a:lnTo>
                                    <a:pt x="264" y="331"/>
                                  </a:lnTo>
                                  <a:lnTo>
                                    <a:pt x="283" y="341"/>
                                  </a:lnTo>
                                  <a:lnTo>
                                    <a:pt x="302" y="341"/>
                                  </a:lnTo>
                                  <a:lnTo>
                                    <a:pt x="298" y="331"/>
                                  </a:lnTo>
                                  <a:lnTo>
                                    <a:pt x="293" y="336"/>
                                  </a:lnTo>
                                  <a:lnTo>
                                    <a:pt x="293" y="345"/>
                                  </a:lnTo>
                                  <a:lnTo>
                                    <a:pt x="298" y="345"/>
                                  </a:lnTo>
                                  <a:lnTo>
                                    <a:pt x="307" y="350"/>
                                  </a:lnTo>
                                  <a:lnTo>
                                    <a:pt x="322" y="355"/>
                                  </a:lnTo>
                                  <a:lnTo>
                                    <a:pt x="341" y="360"/>
                                  </a:lnTo>
                                  <a:lnTo>
                                    <a:pt x="336" y="355"/>
                                  </a:lnTo>
                                  <a:lnTo>
                                    <a:pt x="331" y="384"/>
                                  </a:lnTo>
                                  <a:lnTo>
                                    <a:pt x="322" y="408"/>
                                  </a:lnTo>
                                  <a:lnTo>
                                    <a:pt x="322" y="403"/>
                                  </a:lnTo>
                                  <a:lnTo>
                                    <a:pt x="312" y="417"/>
                                  </a:lnTo>
                                  <a:lnTo>
                                    <a:pt x="298" y="427"/>
                                  </a:lnTo>
                                  <a:lnTo>
                                    <a:pt x="302" y="427"/>
                                  </a:lnTo>
                                  <a:lnTo>
                                    <a:pt x="259" y="427"/>
                                  </a:lnTo>
                                  <a:lnTo>
                                    <a:pt x="202" y="446"/>
                                  </a:lnTo>
                                  <a:lnTo>
                                    <a:pt x="197" y="446"/>
                                  </a:lnTo>
                                  <a:lnTo>
                                    <a:pt x="168" y="465"/>
                                  </a:lnTo>
                                  <a:lnTo>
                                    <a:pt x="139" y="494"/>
                                  </a:lnTo>
                                  <a:lnTo>
                                    <a:pt x="139" y="552"/>
                                  </a:lnTo>
                                  <a:lnTo>
                                    <a:pt x="144" y="552"/>
                                  </a:lnTo>
                                  <a:lnTo>
                                    <a:pt x="187" y="547"/>
                                  </a:lnTo>
                                  <a:lnTo>
                                    <a:pt x="216" y="547"/>
                                  </a:lnTo>
                                  <a:lnTo>
                                    <a:pt x="264" y="542"/>
                                  </a:lnTo>
                                  <a:lnTo>
                                    <a:pt x="259" y="542"/>
                                  </a:lnTo>
                                  <a:lnTo>
                                    <a:pt x="269" y="557"/>
                                  </a:lnTo>
                                  <a:lnTo>
                                    <a:pt x="269" y="552"/>
                                  </a:lnTo>
                                  <a:lnTo>
                                    <a:pt x="274" y="576"/>
                                  </a:lnTo>
                                  <a:lnTo>
                                    <a:pt x="274" y="629"/>
                                  </a:lnTo>
                                  <a:lnTo>
                                    <a:pt x="264" y="653"/>
                                  </a:lnTo>
                                  <a:lnTo>
                                    <a:pt x="264" y="677"/>
                                  </a:lnTo>
                                  <a:lnTo>
                                    <a:pt x="254" y="696"/>
                                  </a:lnTo>
                                  <a:lnTo>
                                    <a:pt x="221" y="792"/>
                                  </a:lnTo>
                                  <a:lnTo>
                                    <a:pt x="206" y="826"/>
                                  </a:lnTo>
                                  <a:lnTo>
                                    <a:pt x="206" y="821"/>
                                  </a:lnTo>
                                  <a:lnTo>
                                    <a:pt x="197" y="830"/>
                                  </a:lnTo>
                                  <a:lnTo>
                                    <a:pt x="197" y="845"/>
                                  </a:lnTo>
                                  <a:lnTo>
                                    <a:pt x="245" y="888"/>
                                  </a:lnTo>
                                  <a:lnTo>
                                    <a:pt x="283" y="946"/>
                                  </a:lnTo>
                                  <a:lnTo>
                                    <a:pt x="283" y="941"/>
                                  </a:lnTo>
                                  <a:lnTo>
                                    <a:pt x="288" y="960"/>
                                  </a:lnTo>
                                  <a:lnTo>
                                    <a:pt x="288" y="965"/>
                                  </a:lnTo>
                                  <a:lnTo>
                                    <a:pt x="350" y="1018"/>
                                  </a:lnTo>
                                  <a:lnTo>
                                    <a:pt x="350" y="1013"/>
                                  </a:lnTo>
                                  <a:lnTo>
                                    <a:pt x="394" y="1205"/>
                                  </a:lnTo>
                                  <a:lnTo>
                                    <a:pt x="394" y="1210"/>
                                  </a:lnTo>
                                  <a:lnTo>
                                    <a:pt x="427" y="1210"/>
                                  </a:lnTo>
                                  <a:lnTo>
                                    <a:pt x="494" y="1229"/>
                                  </a:lnTo>
                                  <a:lnTo>
                                    <a:pt x="658" y="1234"/>
                                  </a:lnTo>
                                  <a:lnTo>
                                    <a:pt x="706" y="1238"/>
                                  </a:lnTo>
                                  <a:lnTo>
                                    <a:pt x="701" y="1234"/>
                                  </a:lnTo>
                                  <a:lnTo>
                                    <a:pt x="720" y="1286"/>
                                  </a:lnTo>
                                  <a:lnTo>
                                    <a:pt x="725" y="1320"/>
                                  </a:lnTo>
                                  <a:lnTo>
                                    <a:pt x="725" y="1325"/>
                                  </a:lnTo>
                                  <a:lnTo>
                                    <a:pt x="758" y="1325"/>
                                  </a:lnTo>
                                  <a:lnTo>
                                    <a:pt x="874" y="1238"/>
                                  </a:lnTo>
                                  <a:lnTo>
                                    <a:pt x="869" y="1238"/>
                                  </a:lnTo>
                                  <a:lnTo>
                                    <a:pt x="922" y="1253"/>
                                  </a:lnTo>
                                  <a:lnTo>
                                    <a:pt x="917" y="1248"/>
                                  </a:lnTo>
                                  <a:lnTo>
                                    <a:pt x="926" y="1325"/>
                                  </a:lnTo>
                                  <a:lnTo>
                                    <a:pt x="926" y="1354"/>
                                  </a:lnTo>
                                  <a:lnTo>
                                    <a:pt x="936" y="1407"/>
                                  </a:lnTo>
                                  <a:lnTo>
                                    <a:pt x="888" y="1498"/>
                                  </a:lnTo>
                                  <a:lnTo>
                                    <a:pt x="888" y="1503"/>
                                  </a:lnTo>
                                  <a:lnTo>
                                    <a:pt x="926" y="1541"/>
                                  </a:lnTo>
                                  <a:lnTo>
                                    <a:pt x="931" y="1541"/>
                                  </a:lnTo>
                                  <a:lnTo>
                                    <a:pt x="979" y="1560"/>
                                  </a:lnTo>
                                  <a:lnTo>
                                    <a:pt x="1056" y="1527"/>
                                  </a:lnTo>
                                  <a:lnTo>
                                    <a:pt x="1061" y="1527"/>
                                  </a:lnTo>
                                  <a:lnTo>
                                    <a:pt x="1061" y="1522"/>
                                  </a:lnTo>
                                  <a:lnTo>
                                    <a:pt x="1109" y="1407"/>
                                  </a:lnTo>
                                  <a:lnTo>
                                    <a:pt x="1099" y="1407"/>
                                  </a:lnTo>
                                  <a:lnTo>
                                    <a:pt x="1114" y="1503"/>
                                  </a:lnTo>
                                  <a:lnTo>
                                    <a:pt x="1114" y="1507"/>
                                  </a:lnTo>
                                  <a:lnTo>
                                    <a:pt x="1229" y="1507"/>
                                  </a:lnTo>
                                  <a:lnTo>
                                    <a:pt x="1258" y="1522"/>
                                  </a:lnTo>
                                  <a:lnTo>
                                    <a:pt x="1253" y="1512"/>
                                  </a:lnTo>
                                  <a:lnTo>
                                    <a:pt x="1128" y="1599"/>
                                  </a:lnTo>
                                  <a:lnTo>
                                    <a:pt x="1133" y="1599"/>
                                  </a:lnTo>
                                  <a:lnTo>
                                    <a:pt x="1104" y="1594"/>
                                  </a:lnTo>
                                  <a:lnTo>
                                    <a:pt x="1099" y="1594"/>
                                  </a:lnTo>
                                  <a:lnTo>
                                    <a:pt x="1099" y="1599"/>
                                  </a:lnTo>
                                  <a:lnTo>
                                    <a:pt x="1085" y="1637"/>
                                  </a:lnTo>
                                  <a:lnTo>
                                    <a:pt x="1085" y="1642"/>
                                  </a:lnTo>
                                  <a:lnTo>
                                    <a:pt x="1138" y="1709"/>
                                  </a:lnTo>
                                  <a:lnTo>
                                    <a:pt x="1138" y="1704"/>
                                  </a:lnTo>
                                  <a:lnTo>
                                    <a:pt x="1109" y="1848"/>
                                  </a:lnTo>
                                  <a:lnTo>
                                    <a:pt x="1109" y="1853"/>
                                  </a:lnTo>
                                  <a:lnTo>
                                    <a:pt x="1128" y="1867"/>
                                  </a:lnTo>
                                  <a:lnTo>
                                    <a:pt x="1128" y="1863"/>
                                  </a:lnTo>
                                  <a:lnTo>
                                    <a:pt x="1152" y="1911"/>
                                  </a:lnTo>
                                  <a:lnTo>
                                    <a:pt x="1142" y="1973"/>
                                  </a:lnTo>
                                  <a:lnTo>
                                    <a:pt x="1142" y="1978"/>
                                  </a:lnTo>
                                  <a:lnTo>
                                    <a:pt x="1166" y="2016"/>
                                  </a:lnTo>
                                  <a:lnTo>
                                    <a:pt x="1171" y="2016"/>
                                  </a:lnTo>
                                  <a:lnTo>
                                    <a:pt x="1286" y="2026"/>
                                  </a:lnTo>
                                  <a:lnTo>
                                    <a:pt x="1282" y="2026"/>
                                  </a:lnTo>
                                  <a:lnTo>
                                    <a:pt x="1334" y="2074"/>
                                  </a:lnTo>
                                  <a:lnTo>
                                    <a:pt x="1339" y="2074"/>
                                  </a:lnTo>
                                  <a:lnTo>
                                    <a:pt x="1445" y="2031"/>
                                  </a:lnTo>
                                  <a:lnTo>
                                    <a:pt x="1512" y="2021"/>
                                  </a:lnTo>
                                  <a:lnTo>
                                    <a:pt x="1507" y="2021"/>
                                  </a:lnTo>
                                  <a:lnTo>
                                    <a:pt x="1565" y="2088"/>
                                  </a:lnTo>
                                  <a:lnTo>
                                    <a:pt x="1565" y="2079"/>
                                  </a:lnTo>
                                  <a:lnTo>
                                    <a:pt x="1550" y="2088"/>
                                  </a:lnTo>
                                  <a:lnTo>
                                    <a:pt x="1550" y="2093"/>
                                  </a:lnTo>
                                  <a:lnTo>
                                    <a:pt x="1522" y="2204"/>
                                  </a:lnTo>
                                  <a:lnTo>
                                    <a:pt x="1522" y="2237"/>
                                  </a:lnTo>
                                  <a:lnTo>
                                    <a:pt x="1526" y="2237"/>
                                  </a:lnTo>
                                  <a:lnTo>
                                    <a:pt x="1670" y="2208"/>
                                  </a:lnTo>
                                  <a:lnTo>
                                    <a:pt x="1675" y="2208"/>
                                  </a:lnTo>
                                  <a:lnTo>
                                    <a:pt x="1805" y="2108"/>
                                  </a:lnTo>
                                  <a:lnTo>
                                    <a:pt x="1906" y="2021"/>
                                  </a:lnTo>
                                  <a:lnTo>
                                    <a:pt x="1901" y="2021"/>
                                  </a:lnTo>
                                  <a:lnTo>
                                    <a:pt x="1997" y="1973"/>
                                  </a:lnTo>
                                  <a:lnTo>
                                    <a:pt x="2002" y="1973"/>
                                  </a:lnTo>
                                  <a:lnTo>
                                    <a:pt x="2002" y="1743"/>
                                  </a:lnTo>
                                  <a:lnTo>
                                    <a:pt x="2002" y="1747"/>
                                  </a:lnTo>
                                  <a:lnTo>
                                    <a:pt x="2141" y="1613"/>
                                  </a:lnTo>
                                  <a:lnTo>
                                    <a:pt x="2136" y="1613"/>
                                  </a:lnTo>
                                  <a:lnTo>
                                    <a:pt x="2237" y="1608"/>
                                  </a:lnTo>
                                  <a:lnTo>
                                    <a:pt x="2242" y="1608"/>
                                  </a:lnTo>
                                  <a:lnTo>
                                    <a:pt x="2242" y="1603"/>
                                  </a:lnTo>
                                  <a:lnTo>
                                    <a:pt x="2285" y="1517"/>
                                  </a:lnTo>
                                  <a:lnTo>
                                    <a:pt x="2275" y="1483"/>
                                  </a:lnTo>
                                  <a:lnTo>
                                    <a:pt x="2275" y="1479"/>
                                  </a:lnTo>
                                  <a:lnTo>
                                    <a:pt x="2270" y="1479"/>
                                  </a:lnTo>
                                  <a:lnTo>
                                    <a:pt x="2184" y="1455"/>
                                  </a:lnTo>
                                  <a:lnTo>
                                    <a:pt x="2189" y="1459"/>
                                  </a:lnTo>
                                  <a:lnTo>
                                    <a:pt x="2184" y="1402"/>
                                  </a:lnTo>
                                  <a:lnTo>
                                    <a:pt x="2208" y="1325"/>
                                  </a:lnTo>
                                  <a:lnTo>
                                    <a:pt x="2208" y="1286"/>
                                  </a:lnTo>
                                  <a:lnTo>
                                    <a:pt x="2203" y="1291"/>
                                  </a:lnTo>
                                  <a:lnTo>
                                    <a:pt x="2251" y="1267"/>
                                  </a:lnTo>
                                  <a:lnTo>
                                    <a:pt x="2347" y="1253"/>
                                  </a:lnTo>
                                  <a:lnTo>
                                    <a:pt x="2352" y="1253"/>
                                  </a:lnTo>
                                  <a:lnTo>
                                    <a:pt x="2434" y="1186"/>
                                  </a:lnTo>
                                  <a:lnTo>
                                    <a:pt x="2462" y="1142"/>
                                  </a:lnTo>
                                  <a:lnTo>
                                    <a:pt x="2462" y="1138"/>
                                  </a:lnTo>
                                  <a:lnTo>
                                    <a:pt x="2501" y="1056"/>
                                  </a:lnTo>
                                  <a:lnTo>
                                    <a:pt x="2501" y="1061"/>
                                  </a:lnTo>
                                  <a:lnTo>
                                    <a:pt x="2616" y="960"/>
                                  </a:lnTo>
                                  <a:lnTo>
                                    <a:pt x="2616" y="955"/>
                                  </a:lnTo>
                                  <a:lnTo>
                                    <a:pt x="2678" y="840"/>
                                  </a:lnTo>
                                  <a:lnTo>
                                    <a:pt x="2664" y="792"/>
                                  </a:lnTo>
                                  <a:lnTo>
                                    <a:pt x="2659" y="773"/>
                                  </a:lnTo>
                                  <a:lnTo>
                                    <a:pt x="2659" y="768"/>
                                  </a:lnTo>
                                  <a:lnTo>
                                    <a:pt x="2654" y="763"/>
                                  </a:lnTo>
                                  <a:lnTo>
                                    <a:pt x="2654" y="768"/>
                                  </a:lnTo>
                                  <a:lnTo>
                                    <a:pt x="2688" y="691"/>
                                  </a:lnTo>
                                  <a:lnTo>
                                    <a:pt x="2688" y="696"/>
                                  </a:lnTo>
                                  <a:lnTo>
                                    <a:pt x="2760" y="619"/>
                                  </a:lnTo>
                                  <a:lnTo>
                                    <a:pt x="2803" y="586"/>
                                  </a:lnTo>
                                  <a:lnTo>
                                    <a:pt x="2799" y="586"/>
                                  </a:lnTo>
                                  <a:lnTo>
                                    <a:pt x="2837" y="581"/>
                                  </a:lnTo>
                                  <a:lnTo>
                                    <a:pt x="2904" y="619"/>
                                  </a:lnTo>
                                  <a:lnTo>
                                    <a:pt x="2899" y="614"/>
                                  </a:lnTo>
                                  <a:lnTo>
                                    <a:pt x="2842" y="725"/>
                                  </a:lnTo>
                                  <a:lnTo>
                                    <a:pt x="2856" y="773"/>
                                  </a:lnTo>
                                  <a:lnTo>
                                    <a:pt x="2842" y="826"/>
                                  </a:lnTo>
                                  <a:lnTo>
                                    <a:pt x="2842" y="840"/>
                                  </a:lnTo>
                                  <a:lnTo>
                                    <a:pt x="2847" y="874"/>
                                  </a:lnTo>
                                  <a:lnTo>
                                    <a:pt x="2856" y="917"/>
                                  </a:lnTo>
                                  <a:lnTo>
                                    <a:pt x="2875" y="955"/>
                                  </a:lnTo>
                                  <a:lnTo>
                                    <a:pt x="2851" y="1061"/>
                                  </a:lnTo>
                                  <a:lnTo>
                                    <a:pt x="2866" y="1114"/>
                                  </a:lnTo>
                                  <a:lnTo>
                                    <a:pt x="2866" y="1118"/>
                                  </a:lnTo>
                                  <a:lnTo>
                                    <a:pt x="2909" y="1147"/>
                                  </a:lnTo>
                                  <a:lnTo>
                                    <a:pt x="2914" y="1147"/>
                                  </a:lnTo>
                                  <a:lnTo>
                                    <a:pt x="2947" y="1142"/>
                                  </a:lnTo>
                                  <a:lnTo>
                                    <a:pt x="2943" y="1138"/>
                                  </a:lnTo>
                                  <a:lnTo>
                                    <a:pt x="2933" y="1186"/>
                                  </a:lnTo>
                                  <a:lnTo>
                                    <a:pt x="2933" y="1190"/>
                                  </a:lnTo>
                                  <a:lnTo>
                                    <a:pt x="2995" y="1291"/>
                                  </a:lnTo>
                                  <a:lnTo>
                                    <a:pt x="2995" y="1286"/>
                                  </a:lnTo>
                                  <a:lnTo>
                                    <a:pt x="2995" y="1320"/>
                                  </a:lnTo>
                                  <a:lnTo>
                                    <a:pt x="3029" y="1320"/>
                                  </a:lnTo>
                                  <a:lnTo>
                                    <a:pt x="3091" y="1344"/>
                                  </a:lnTo>
                                  <a:lnTo>
                                    <a:pt x="3087" y="1344"/>
                                  </a:lnTo>
                                  <a:lnTo>
                                    <a:pt x="3144" y="1411"/>
                                  </a:lnTo>
                                  <a:lnTo>
                                    <a:pt x="3149" y="1411"/>
                                  </a:lnTo>
                                  <a:lnTo>
                                    <a:pt x="3221" y="1445"/>
                                  </a:lnTo>
                                  <a:lnTo>
                                    <a:pt x="3264" y="1450"/>
                                  </a:lnTo>
                                  <a:lnTo>
                                    <a:pt x="3322" y="1455"/>
                                  </a:lnTo>
                                  <a:lnTo>
                                    <a:pt x="3317" y="1455"/>
                                  </a:lnTo>
                                  <a:lnTo>
                                    <a:pt x="3360" y="1512"/>
                                  </a:lnTo>
                                  <a:lnTo>
                                    <a:pt x="3370" y="1512"/>
                                  </a:lnTo>
                                  <a:lnTo>
                                    <a:pt x="3432" y="1411"/>
                                  </a:lnTo>
                                  <a:lnTo>
                                    <a:pt x="3490" y="1349"/>
                                  </a:lnTo>
                                  <a:lnTo>
                                    <a:pt x="3485" y="1349"/>
                                  </a:lnTo>
                                  <a:lnTo>
                                    <a:pt x="3586" y="1301"/>
                                  </a:lnTo>
                                  <a:lnTo>
                                    <a:pt x="3581" y="1296"/>
                                  </a:lnTo>
                                  <a:lnTo>
                                    <a:pt x="3538" y="1407"/>
                                  </a:lnTo>
                                  <a:lnTo>
                                    <a:pt x="3552" y="1445"/>
                                  </a:lnTo>
                                  <a:lnTo>
                                    <a:pt x="3543" y="1584"/>
                                  </a:lnTo>
                                  <a:lnTo>
                                    <a:pt x="3552" y="1680"/>
                                  </a:lnTo>
                                  <a:lnTo>
                                    <a:pt x="3552" y="1786"/>
                                  </a:lnTo>
                                  <a:lnTo>
                                    <a:pt x="3557" y="1786"/>
                                  </a:lnTo>
                                  <a:lnTo>
                                    <a:pt x="3711" y="1791"/>
                                  </a:lnTo>
                                  <a:lnTo>
                                    <a:pt x="3715" y="1791"/>
                                  </a:lnTo>
                                  <a:lnTo>
                                    <a:pt x="3763" y="1752"/>
                                  </a:lnTo>
                                  <a:lnTo>
                                    <a:pt x="3763" y="1637"/>
                                  </a:lnTo>
                                  <a:lnTo>
                                    <a:pt x="3763" y="1642"/>
                                  </a:lnTo>
                                  <a:lnTo>
                                    <a:pt x="3927" y="1527"/>
                                  </a:lnTo>
                                  <a:lnTo>
                                    <a:pt x="3927" y="1522"/>
                                  </a:lnTo>
                                  <a:lnTo>
                                    <a:pt x="3941" y="1459"/>
                                  </a:lnTo>
                                  <a:lnTo>
                                    <a:pt x="3941" y="1464"/>
                                  </a:lnTo>
                                  <a:lnTo>
                                    <a:pt x="3984" y="1407"/>
                                  </a:lnTo>
                                  <a:lnTo>
                                    <a:pt x="4051" y="1349"/>
                                  </a:lnTo>
                                  <a:lnTo>
                                    <a:pt x="4047" y="1349"/>
                                  </a:lnTo>
                                  <a:lnTo>
                                    <a:pt x="4095" y="1368"/>
                                  </a:lnTo>
                                  <a:lnTo>
                                    <a:pt x="4239" y="1335"/>
                                  </a:lnTo>
                                  <a:lnTo>
                                    <a:pt x="4234" y="1330"/>
                                  </a:lnTo>
                                  <a:lnTo>
                                    <a:pt x="4195" y="1411"/>
                                  </a:lnTo>
                                  <a:lnTo>
                                    <a:pt x="4157" y="1594"/>
                                  </a:lnTo>
                                  <a:lnTo>
                                    <a:pt x="4167" y="1594"/>
                                  </a:lnTo>
                                  <a:lnTo>
                                    <a:pt x="4147" y="1541"/>
                                  </a:lnTo>
                                  <a:lnTo>
                                    <a:pt x="4152" y="1517"/>
                                  </a:lnTo>
                                  <a:lnTo>
                                    <a:pt x="4119" y="1455"/>
                                  </a:lnTo>
                                  <a:lnTo>
                                    <a:pt x="4119" y="1450"/>
                                  </a:lnTo>
                                  <a:lnTo>
                                    <a:pt x="4114" y="1450"/>
                                  </a:lnTo>
                                  <a:lnTo>
                                    <a:pt x="4047" y="1440"/>
                                  </a:lnTo>
                                  <a:lnTo>
                                    <a:pt x="4042" y="1440"/>
                                  </a:lnTo>
                                  <a:lnTo>
                                    <a:pt x="3960" y="1522"/>
                                  </a:lnTo>
                                  <a:lnTo>
                                    <a:pt x="4051" y="1450"/>
                                  </a:lnTo>
                                  <a:lnTo>
                                    <a:pt x="4047" y="1450"/>
                                  </a:lnTo>
                                  <a:lnTo>
                                    <a:pt x="4114" y="1459"/>
                                  </a:lnTo>
                                  <a:lnTo>
                                    <a:pt x="4109" y="1455"/>
                                  </a:lnTo>
                                  <a:lnTo>
                                    <a:pt x="4143" y="1517"/>
                                  </a:lnTo>
                                  <a:lnTo>
                                    <a:pt x="4138" y="1541"/>
                                  </a:lnTo>
                                  <a:lnTo>
                                    <a:pt x="4157" y="1594"/>
                                  </a:lnTo>
                                  <a:lnTo>
                                    <a:pt x="4157" y="1599"/>
                                  </a:lnTo>
                                  <a:lnTo>
                                    <a:pt x="4162" y="1599"/>
                                  </a:lnTo>
                                  <a:lnTo>
                                    <a:pt x="4167" y="1599"/>
                                  </a:lnTo>
                                  <a:lnTo>
                                    <a:pt x="4167" y="1594"/>
                                  </a:lnTo>
                                  <a:lnTo>
                                    <a:pt x="4205" y="1411"/>
                                  </a:lnTo>
                                  <a:lnTo>
                                    <a:pt x="4243" y="1330"/>
                                  </a:lnTo>
                                  <a:lnTo>
                                    <a:pt x="4243" y="1325"/>
                                  </a:lnTo>
                                  <a:lnTo>
                                    <a:pt x="4239" y="1325"/>
                                  </a:lnTo>
                                  <a:lnTo>
                                    <a:pt x="4095" y="1359"/>
                                  </a:lnTo>
                                  <a:lnTo>
                                    <a:pt x="4047" y="1339"/>
                                  </a:lnTo>
                                  <a:lnTo>
                                    <a:pt x="4042" y="1339"/>
                                  </a:lnTo>
                                  <a:lnTo>
                                    <a:pt x="3975" y="1397"/>
                                  </a:lnTo>
                                  <a:lnTo>
                                    <a:pt x="3931" y="1455"/>
                                  </a:lnTo>
                                  <a:lnTo>
                                    <a:pt x="3931" y="1459"/>
                                  </a:lnTo>
                                  <a:lnTo>
                                    <a:pt x="3917" y="1522"/>
                                  </a:lnTo>
                                  <a:lnTo>
                                    <a:pt x="3917" y="1517"/>
                                  </a:lnTo>
                                  <a:lnTo>
                                    <a:pt x="3754" y="1632"/>
                                  </a:lnTo>
                                  <a:lnTo>
                                    <a:pt x="3754" y="1637"/>
                                  </a:lnTo>
                                  <a:lnTo>
                                    <a:pt x="3754" y="1747"/>
                                  </a:lnTo>
                                  <a:lnTo>
                                    <a:pt x="3754" y="1743"/>
                                  </a:lnTo>
                                  <a:lnTo>
                                    <a:pt x="3706" y="1781"/>
                                  </a:lnTo>
                                  <a:lnTo>
                                    <a:pt x="3711" y="1781"/>
                                  </a:lnTo>
                                  <a:lnTo>
                                    <a:pt x="3557" y="1776"/>
                                  </a:lnTo>
                                  <a:lnTo>
                                    <a:pt x="3562" y="1781"/>
                                  </a:lnTo>
                                  <a:lnTo>
                                    <a:pt x="3562" y="1680"/>
                                  </a:lnTo>
                                  <a:lnTo>
                                    <a:pt x="3552" y="1584"/>
                                  </a:lnTo>
                                  <a:lnTo>
                                    <a:pt x="3562" y="1445"/>
                                  </a:lnTo>
                                  <a:lnTo>
                                    <a:pt x="3547" y="1407"/>
                                  </a:lnTo>
                                  <a:lnTo>
                                    <a:pt x="3591" y="1296"/>
                                  </a:lnTo>
                                  <a:lnTo>
                                    <a:pt x="3591" y="1291"/>
                                  </a:lnTo>
                                  <a:lnTo>
                                    <a:pt x="3586" y="1291"/>
                                  </a:lnTo>
                                  <a:lnTo>
                                    <a:pt x="3485" y="1339"/>
                                  </a:lnTo>
                                  <a:lnTo>
                                    <a:pt x="3480" y="1339"/>
                                  </a:lnTo>
                                  <a:lnTo>
                                    <a:pt x="3423" y="1402"/>
                                  </a:lnTo>
                                  <a:lnTo>
                                    <a:pt x="3360" y="1503"/>
                                  </a:lnTo>
                                  <a:lnTo>
                                    <a:pt x="3370" y="1503"/>
                                  </a:lnTo>
                                  <a:lnTo>
                                    <a:pt x="3327" y="1445"/>
                                  </a:lnTo>
                                  <a:lnTo>
                                    <a:pt x="3322" y="1445"/>
                                  </a:lnTo>
                                  <a:lnTo>
                                    <a:pt x="3264" y="1440"/>
                                  </a:lnTo>
                                  <a:lnTo>
                                    <a:pt x="3221" y="1435"/>
                                  </a:lnTo>
                                  <a:lnTo>
                                    <a:pt x="3149" y="1402"/>
                                  </a:lnTo>
                                  <a:lnTo>
                                    <a:pt x="3154" y="1402"/>
                                  </a:lnTo>
                                  <a:lnTo>
                                    <a:pt x="3096" y="1335"/>
                                  </a:lnTo>
                                  <a:lnTo>
                                    <a:pt x="3091" y="1335"/>
                                  </a:lnTo>
                                  <a:lnTo>
                                    <a:pt x="3029" y="1311"/>
                                  </a:lnTo>
                                  <a:lnTo>
                                    <a:pt x="3000" y="1311"/>
                                  </a:lnTo>
                                  <a:lnTo>
                                    <a:pt x="3005" y="1315"/>
                                  </a:lnTo>
                                  <a:lnTo>
                                    <a:pt x="3005" y="1286"/>
                                  </a:lnTo>
                                  <a:lnTo>
                                    <a:pt x="3005" y="1282"/>
                                  </a:lnTo>
                                  <a:lnTo>
                                    <a:pt x="2943" y="1181"/>
                                  </a:lnTo>
                                  <a:lnTo>
                                    <a:pt x="2943" y="1186"/>
                                  </a:lnTo>
                                  <a:lnTo>
                                    <a:pt x="2952" y="1138"/>
                                  </a:lnTo>
                                  <a:lnTo>
                                    <a:pt x="2952" y="1133"/>
                                  </a:lnTo>
                                  <a:lnTo>
                                    <a:pt x="2947" y="1133"/>
                                  </a:lnTo>
                                  <a:lnTo>
                                    <a:pt x="2914" y="1138"/>
                                  </a:lnTo>
                                  <a:lnTo>
                                    <a:pt x="2919" y="1138"/>
                                  </a:lnTo>
                                  <a:lnTo>
                                    <a:pt x="2875" y="1109"/>
                                  </a:lnTo>
                                  <a:lnTo>
                                    <a:pt x="2875" y="1114"/>
                                  </a:lnTo>
                                  <a:lnTo>
                                    <a:pt x="2861" y="1061"/>
                                  </a:lnTo>
                                  <a:lnTo>
                                    <a:pt x="2885" y="955"/>
                                  </a:lnTo>
                                  <a:lnTo>
                                    <a:pt x="2866" y="917"/>
                                  </a:lnTo>
                                  <a:lnTo>
                                    <a:pt x="2856" y="874"/>
                                  </a:lnTo>
                                  <a:lnTo>
                                    <a:pt x="2851" y="840"/>
                                  </a:lnTo>
                                  <a:lnTo>
                                    <a:pt x="2851" y="826"/>
                                  </a:lnTo>
                                  <a:lnTo>
                                    <a:pt x="2866" y="773"/>
                                  </a:lnTo>
                                  <a:lnTo>
                                    <a:pt x="2851" y="725"/>
                                  </a:lnTo>
                                  <a:lnTo>
                                    <a:pt x="2909" y="614"/>
                                  </a:lnTo>
                                  <a:lnTo>
                                    <a:pt x="2909" y="610"/>
                                  </a:lnTo>
                                  <a:lnTo>
                                    <a:pt x="2904" y="610"/>
                                  </a:lnTo>
                                  <a:lnTo>
                                    <a:pt x="2837" y="571"/>
                                  </a:lnTo>
                                  <a:lnTo>
                                    <a:pt x="2799" y="576"/>
                                  </a:lnTo>
                                  <a:lnTo>
                                    <a:pt x="2794" y="576"/>
                                  </a:lnTo>
                                  <a:lnTo>
                                    <a:pt x="2751" y="610"/>
                                  </a:lnTo>
                                  <a:lnTo>
                                    <a:pt x="2678" y="686"/>
                                  </a:lnTo>
                                  <a:lnTo>
                                    <a:pt x="2678" y="691"/>
                                  </a:lnTo>
                                  <a:lnTo>
                                    <a:pt x="2645" y="768"/>
                                  </a:lnTo>
                                  <a:lnTo>
                                    <a:pt x="2645" y="773"/>
                                  </a:lnTo>
                                  <a:lnTo>
                                    <a:pt x="2650" y="778"/>
                                  </a:lnTo>
                                  <a:lnTo>
                                    <a:pt x="2650" y="773"/>
                                  </a:lnTo>
                                  <a:lnTo>
                                    <a:pt x="2654" y="792"/>
                                  </a:lnTo>
                                  <a:lnTo>
                                    <a:pt x="2669" y="840"/>
                                  </a:lnTo>
                                  <a:lnTo>
                                    <a:pt x="2606" y="955"/>
                                  </a:lnTo>
                                  <a:lnTo>
                                    <a:pt x="2606" y="950"/>
                                  </a:lnTo>
                                  <a:lnTo>
                                    <a:pt x="2491" y="1051"/>
                                  </a:lnTo>
                                  <a:lnTo>
                                    <a:pt x="2491" y="1056"/>
                                  </a:lnTo>
                                  <a:lnTo>
                                    <a:pt x="2453" y="1138"/>
                                  </a:lnTo>
                                  <a:lnTo>
                                    <a:pt x="2453" y="1133"/>
                                  </a:lnTo>
                                  <a:lnTo>
                                    <a:pt x="2424" y="1176"/>
                                  </a:lnTo>
                                  <a:lnTo>
                                    <a:pt x="2342" y="1243"/>
                                  </a:lnTo>
                                  <a:lnTo>
                                    <a:pt x="2347" y="1243"/>
                                  </a:lnTo>
                                  <a:lnTo>
                                    <a:pt x="2251" y="1258"/>
                                  </a:lnTo>
                                  <a:lnTo>
                                    <a:pt x="2203" y="1282"/>
                                  </a:lnTo>
                                  <a:lnTo>
                                    <a:pt x="2198" y="1282"/>
                                  </a:lnTo>
                                  <a:lnTo>
                                    <a:pt x="2198" y="1286"/>
                                  </a:lnTo>
                                  <a:lnTo>
                                    <a:pt x="2198" y="1325"/>
                                  </a:lnTo>
                                  <a:lnTo>
                                    <a:pt x="2174" y="1402"/>
                                  </a:lnTo>
                                  <a:lnTo>
                                    <a:pt x="2179" y="1459"/>
                                  </a:lnTo>
                                  <a:lnTo>
                                    <a:pt x="2179" y="1464"/>
                                  </a:lnTo>
                                  <a:lnTo>
                                    <a:pt x="2184" y="1464"/>
                                  </a:lnTo>
                                  <a:lnTo>
                                    <a:pt x="2270" y="1488"/>
                                  </a:lnTo>
                                  <a:lnTo>
                                    <a:pt x="2266" y="1483"/>
                                  </a:lnTo>
                                  <a:lnTo>
                                    <a:pt x="2275" y="1517"/>
                                  </a:lnTo>
                                  <a:lnTo>
                                    <a:pt x="2232" y="1603"/>
                                  </a:lnTo>
                                  <a:lnTo>
                                    <a:pt x="2237" y="1599"/>
                                  </a:lnTo>
                                  <a:lnTo>
                                    <a:pt x="2136" y="1603"/>
                                  </a:lnTo>
                                  <a:lnTo>
                                    <a:pt x="2131" y="1603"/>
                                  </a:lnTo>
                                  <a:lnTo>
                                    <a:pt x="1992" y="1738"/>
                                  </a:lnTo>
                                  <a:lnTo>
                                    <a:pt x="1992" y="1743"/>
                                  </a:lnTo>
                                  <a:lnTo>
                                    <a:pt x="1992" y="1968"/>
                                  </a:lnTo>
                                  <a:lnTo>
                                    <a:pt x="1997" y="1963"/>
                                  </a:lnTo>
                                  <a:lnTo>
                                    <a:pt x="1901" y="2011"/>
                                  </a:lnTo>
                                  <a:lnTo>
                                    <a:pt x="1896" y="2011"/>
                                  </a:lnTo>
                                  <a:lnTo>
                                    <a:pt x="1795" y="2098"/>
                                  </a:lnTo>
                                  <a:lnTo>
                                    <a:pt x="1666" y="2199"/>
                                  </a:lnTo>
                                  <a:lnTo>
                                    <a:pt x="1670" y="2199"/>
                                  </a:lnTo>
                                  <a:lnTo>
                                    <a:pt x="1526" y="2228"/>
                                  </a:lnTo>
                                  <a:lnTo>
                                    <a:pt x="1531" y="2232"/>
                                  </a:lnTo>
                                  <a:lnTo>
                                    <a:pt x="1531" y="2204"/>
                                  </a:lnTo>
                                  <a:lnTo>
                                    <a:pt x="1560" y="2093"/>
                                  </a:lnTo>
                                  <a:lnTo>
                                    <a:pt x="1560" y="2098"/>
                                  </a:lnTo>
                                  <a:lnTo>
                                    <a:pt x="1574" y="2088"/>
                                  </a:lnTo>
                                  <a:lnTo>
                                    <a:pt x="1574" y="2084"/>
                                  </a:lnTo>
                                  <a:lnTo>
                                    <a:pt x="1574" y="2079"/>
                                  </a:lnTo>
                                  <a:lnTo>
                                    <a:pt x="1517" y="2011"/>
                                  </a:lnTo>
                                  <a:lnTo>
                                    <a:pt x="1512" y="2011"/>
                                  </a:lnTo>
                                  <a:lnTo>
                                    <a:pt x="1445" y="2021"/>
                                  </a:lnTo>
                                  <a:lnTo>
                                    <a:pt x="1339" y="2064"/>
                                  </a:lnTo>
                                  <a:lnTo>
                                    <a:pt x="1344" y="2064"/>
                                  </a:lnTo>
                                  <a:lnTo>
                                    <a:pt x="1291" y="2016"/>
                                  </a:lnTo>
                                  <a:lnTo>
                                    <a:pt x="1286" y="2016"/>
                                  </a:lnTo>
                                  <a:lnTo>
                                    <a:pt x="1171" y="2007"/>
                                  </a:lnTo>
                                  <a:lnTo>
                                    <a:pt x="1176" y="2007"/>
                                  </a:lnTo>
                                  <a:lnTo>
                                    <a:pt x="1152" y="1968"/>
                                  </a:lnTo>
                                  <a:lnTo>
                                    <a:pt x="1152" y="1973"/>
                                  </a:lnTo>
                                  <a:lnTo>
                                    <a:pt x="1162" y="1911"/>
                                  </a:lnTo>
                                  <a:lnTo>
                                    <a:pt x="1138" y="1863"/>
                                  </a:lnTo>
                                  <a:lnTo>
                                    <a:pt x="1138" y="1858"/>
                                  </a:lnTo>
                                  <a:lnTo>
                                    <a:pt x="1118" y="1843"/>
                                  </a:lnTo>
                                  <a:lnTo>
                                    <a:pt x="1118" y="1848"/>
                                  </a:lnTo>
                                  <a:lnTo>
                                    <a:pt x="1147" y="1704"/>
                                  </a:lnTo>
                                  <a:lnTo>
                                    <a:pt x="1147" y="1699"/>
                                  </a:lnTo>
                                  <a:lnTo>
                                    <a:pt x="1094" y="1632"/>
                                  </a:lnTo>
                                  <a:lnTo>
                                    <a:pt x="1094" y="1637"/>
                                  </a:lnTo>
                                  <a:lnTo>
                                    <a:pt x="1109" y="1599"/>
                                  </a:lnTo>
                                  <a:lnTo>
                                    <a:pt x="1104" y="1603"/>
                                  </a:lnTo>
                                  <a:lnTo>
                                    <a:pt x="1133" y="1608"/>
                                  </a:lnTo>
                                  <a:lnTo>
                                    <a:pt x="1138" y="1608"/>
                                  </a:lnTo>
                                  <a:lnTo>
                                    <a:pt x="1262" y="1522"/>
                                  </a:lnTo>
                                  <a:lnTo>
                                    <a:pt x="1262" y="1517"/>
                                  </a:lnTo>
                                  <a:lnTo>
                                    <a:pt x="1262" y="1512"/>
                                  </a:lnTo>
                                  <a:lnTo>
                                    <a:pt x="1258" y="1512"/>
                                  </a:lnTo>
                                  <a:lnTo>
                                    <a:pt x="1229" y="1498"/>
                                  </a:lnTo>
                                  <a:lnTo>
                                    <a:pt x="1118" y="1498"/>
                                  </a:lnTo>
                                  <a:lnTo>
                                    <a:pt x="1123" y="1503"/>
                                  </a:lnTo>
                                  <a:lnTo>
                                    <a:pt x="1109" y="1407"/>
                                  </a:lnTo>
                                  <a:lnTo>
                                    <a:pt x="1109" y="1402"/>
                                  </a:lnTo>
                                  <a:lnTo>
                                    <a:pt x="1104" y="1402"/>
                                  </a:lnTo>
                                  <a:lnTo>
                                    <a:pt x="1099" y="1402"/>
                                  </a:lnTo>
                                  <a:lnTo>
                                    <a:pt x="1099" y="1407"/>
                                  </a:lnTo>
                                  <a:lnTo>
                                    <a:pt x="1051" y="1522"/>
                                  </a:lnTo>
                                  <a:lnTo>
                                    <a:pt x="1056" y="1517"/>
                                  </a:lnTo>
                                  <a:lnTo>
                                    <a:pt x="979" y="1551"/>
                                  </a:lnTo>
                                  <a:lnTo>
                                    <a:pt x="931" y="1531"/>
                                  </a:lnTo>
                                  <a:lnTo>
                                    <a:pt x="936" y="1531"/>
                                  </a:lnTo>
                                  <a:lnTo>
                                    <a:pt x="898" y="1493"/>
                                  </a:lnTo>
                                  <a:lnTo>
                                    <a:pt x="898" y="1498"/>
                                  </a:lnTo>
                                  <a:lnTo>
                                    <a:pt x="946" y="1407"/>
                                  </a:lnTo>
                                  <a:lnTo>
                                    <a:pt x="936" y="1354"/>
                                  </a:lnTo>
                                  <a:lnTo>
                                    <a:pt x="936" y="1325"/>
                                  </a:lnTo>
                                  <a:lnTo>
                                    <a:pt x="926" y="1248"/>
                                  </a:lnTo>
                                  <a:lnTo>
                                    <a:pt x="926" y="1243"/>
                                  </a:lnTo>
                                  <a:lnTo>
                                    <a:pt x="922" y="1243"/>
                                  </a:lnTo>
                                  <a:lnTo>
                                    <a:pt x="869" y="1229"/>
                                  </a:lnTo>
                                  <a:lnTo>
                                    <a:pt x="864" y="1229"/>
                                  </a:lnTo>
                                  <a:lnTo>
                                    <a:pt x="749" y="1315"/>
                                  </a:lnTo>
                                  <a:lnTo>
                                    <a:pt x="754" y="1315"/>
                                  </a:lnTo>
                                  <a:lnTo>
                                    <a:pt x="730" y="1315"/>
                                  </a:lnTo>
                                  <a:lnTo>
                                    <a:pt x="734" y="1320"/>
                                  </a:lnTo>
                                  <a:lnTo>
                                    <a:pt x="730" y="1286"/>
                                  </a:lnTo>
                                  <a:lnTo>
                                    <a:pt x="710" y="1234"/>
                                  </a:lnTo>
                                  <a:lnTo>
                                    <a:pt x="710" y="1229"/>
                                  </a:lnTo>
                                  <a:lnTo>
                                    <a:pt x="706" y="1229"/>
                                  </a:lnTo>
                                  <a:lnTo>
                                    <a:pt x="658" y="1224"/>
                                  </a:lnTo>
                                  <a:lnTo>
                                    <a:pt x="494" y="1219"/>
                                  </a:lnTo>
                                  <a:lnTo>
                                    <a:pt x="427" y="1200"/>
                                  </a:lnTo>
                                  <a:lnTo>
                                    <a:pt x="398" y="1200"/>
                                  </a:lnTo>
                                  <a:lnTo>
                                    <a:pt x="403" y="1205"/>
                                  </a:lnTo>
                                  <a:lnTo>
                                    <a:pt x="360" y="1013"/>
                                  </a:lnTo>
                                  <a:lnTo>
                                    <a:pt x="360" y="1008"/>
                                  </a:lnTo>
                                  <a:lnTo>
                                    <a:pt x="298" y="955"/>
                                  </a:lnTo>
                                  <a:lnTo>
                                    <a:pt x="298" y="960"/>
                                  </a:lnTo>
                                  <a:lnTo>
                                    <a:pt x="293" y="941"/>
                                  </a:lnTo>
                                  <a:lnTo>
                                    <a:pt x="293" y="936"/>
                                  </a:lnTo>
                                  <a:lnTo>
                                    <a:pt x="254" y="878"/>
                                  </a:lnTo>
                                  <a:lnTo>
                                    <a:pt x="206" y="835"/>
                                  </a:lnTo>
                                  <a:lnTo>
                                    <a:pt x="206" y="840"/>
                                  </a:lnTo>
                                  <a:lnTo>
                                    <a:pt x="206" y="835"/>
                                  </a:lnTo>
                                  <a:lnTo>
                                    <a:pt x="206" y="840"/>
                                  </a:lnTo>
                                  <a:lnTo>
                                    <a:pt x="216" y="830"/>
                                  </a:lnTo>
                                  <a:lnTo>
                                    <a:pt x="216" y="826"/>
                                  </a:lnTo>
                                  <a:lnTo>
                                    <a:pt x="230" y="792"/>
                                  </a:lnTo>
                                  <a:lnTo>
                                    <a:pt x="264" y="696"/>
                                  </a:lnTo>
                                  <a:lnTo>
                                    <a:pt x="274" y="677"/>
                                  </a:lnTo>
                                  <a:lnTo>
                                    <a:pt x="274" y="653"/>
                                  </a:lnTo>
                                  <a:lnTo>
                                    <a:pt x="283" y="629"/>
                                  </a:lnTo>
                                  <a:lnTo>
                                    <a:pt x="283" y="576"/>
                                  </a:lnTo>
                                  <a:lnTo>
                                    <a:pt x="278" y="552"/>
                                  </a:lnTo>
                                  <a:lnTo>
                                    <a:pt x="278" y="547"/>
                                  </a:lnTo>
                                  <a:lnTo>
                                    <a:pt x="269" y="533"/>
                                  </a:lnTo>
                                  <a:lnTo>
                                    <a:pt x="264" y="533"/>
                                  </a:lnTo>
                                  <a:lnTo>
                                    <a:pt x="216" y="537"/>
                                  </a:lnTo>
                                  <a:lnTo>
                                    <a:pt x="187" y="537"/>
                                  </a:lnTo>
                                  <a:lnTo>
                                    <a:pt x="144" y="542"/>
                                  </a:lnTo>
                                  <a:lnTo>
                                    <a:pt x="149" y="547"/>
                                  </a:lnTo>
                                  <a:lnTo>
                                    <a:pt x="149" y="499"/>
                                  </a:lnTo>
                                  <a:lnTo>
                                    <a:pt x="149" y="504"/>
                                  </a:lnTo>
                                  <a:lnTo>
                                    <a:pt x="178" y="475"/>
                                  </a:lnTo>
                                  <a:lnTo>
                                    <a:pt x="206" y="456"/>
                                  </a:lnTo>
                                  <a:lnTo>
                                    <a:pt x="202" y="456"/>
                                  </a:lnTo>
                                  <a:lnTo>
                                    <a:pt x="259" y="437"/>
                                  </a:lnTo>
                                  <a:lnTo>
                                    <a:pt x="302" y="437"/>
                                  </a:lnTo>
                                  <a:lnTo>
                                    <a:pt x="307" y="437"/>
                                  </a:lnTo>
                                  <a:lnTo>
                                    <a:pt x="322" y="427"/>
                                  </a:lnTo>
                                  <a:lnTo>
                                    <a:pt x="331" y="413"/>
                                  </a:lnTo>
                                  <a:lnTo>
                                    <a:pt x="331" y="408"/>
                                  </a:lnTo>
                                  <a:lnTo>
                                    <a:pt x="341" y="384"/>
                                  </a:lnTo>
                                  <a:lnTo>
                                    <a:pt x="346" y="355"/>
                                  </a:lnTo>
                                  <a:lnTo>
                                    <a:pt x="346" y="350"/>
                                  </a:lnTo>
                                  <a:lnTo>
                                    <a:pt x="341" y="350"/>
                                  </a:lnTo>
                                  <a:lnTo>
                                    <a:pt x="322" y="345"/>
                                  </a:lnTo>
                                  <a:lnTo>
                                    <a:pt x="307" y="341"/>
                                  </a:lnTo>
                                  <a:lnTo>
                                    <a:pt x="298" y="336"/>
                                  </a:lnTo>
                                  <a:lnTo>
                                    <a:pt x="302" y="345"/>
                                  </a:lnTo>
                                  <a:lnTo>
                                    <a:pt x="307" y="341"/>
                                  </a:lnTo>
                                  <a:lnTo>
                                    <a:pt x="307" y="336"/>
                                  </a:lnTo>
                                  <a:lnTo>
                                    <a:pt x="307" y="331"/>
                                  </a:lnTo>
                                  <a:lnTo>
                                    <a:pt x="302" y="331"/>
                                  </a:lnTo>
                                  <a:lnTo>
                                    <a:pt x="283" y="331"/>
                                  </a:lnTo>
                                  <a:lnTo>
                                    <a:pt x="264" y="321"/>
                                  </a:lnTo>
                                  <a:lnTo>
                                    <a:pt x="269" y="321"/>
                                  </a:lnTo>
                                  <a:lnTo>
                                    <a:pt x="245" y="297"/>
                                  </a:lnTo>
                                  <a:lnTo>
                                    <a:pt x="245" y="302"/>
                                  </a:lnTo>
                                  <a:lnTo>
                                    <a:pt x="235" y="278"/>
                                  </a:lnTo>
                                  <a:lnTo>
                                    <a:pt x="230" y="269"/>
                                  </a:lnTo>
                                  <a:lnTo>
                                    <a:pt x="259" y="187"/>
                                  </a:lnTo>
                                  <a:lnTo>
                                    <a:pt x="259" y="177"/>
                                  </a:lnTo>
                                  <a:lnTo>
                                    <a:pt x="269" y="153"/>
                                  </a:lnTo>
                                  <a:lnTo>
                                    <a:pt x="274" y="81"/>
                                  </a:lnTo>
                                  <a:lnTo>
                                    <a:pt x="259" y="48"/>
                                  </a:lnTo>
                                  <a:lnTo>
                                    <a:pt x="259" y="43"/>
                                  </a:lnTo>
                                  <a:lnTo>
                                    <a:pt x="235" y="19"/>
                                  </a:lnTo>
                                  <a:lnTo>
                                    <a:pt x="211" y="5"/>
                                  </a:lnTo>
                                  <a:lnTo>
                                    <a:pt x="206" y="5"/>
                                  </a:lnTo>
                                  <a:lnTo>
                                    <a:pt x="197" y="0"/>
                                  </a:lnTo>
                                  <a:lnTo>
                                    <a:pt x="125" y="0"/>
                                  </a:lnTo>
                                  <a:lnTo>
                                    <a:pt x="96" y="5"/>
                                  </a:lnTo>
                                  <a:lnTo>
                                    <a:pt x="53" y="14"/>
                                  </a:lnTo>
                                  <a:lnTo>
                                    <a:pt x="5" y="38"/>
                                  </a:lnTo>
                                  <a:lnTo>
                                    <a:pt x="0" y="38"/>
                                  </a:lnTo>
                                  <a:lnTo>
                                    <a:pt x="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38"/>
                          <wps:cNvSpPr>
                            <a:spLocks/>
                          </wps:cNvSpPr>
                          <wps:spPr bwMode="auto">
                            <a:xfrm>
                              <a:off x="7546" y="1935"/>
                              <a:ext cx="1330" cy="2338"/>
                            </a:xfrm>
                            <a:custGeom>
                              <a:avLst/>
                              <a:gdLst>
                                <a:gd name="T0" fmla="*/ 413 w 1330"/>
                                <a:gd name="T1" fmla="*/ 1824 h 2338"/>
                                <a:gd name="T2" fmla="*/ 398 w 1330"/>
                                <a:gd name="T3" fmla="*/ 1834 h 2338"/>
                                <a:gd name="T4" fmla="*/ 34 w 1330"/>
                                <a:gd name="T5" fmla="*/ 2055 h 2338"/>
                                <a:gd name="T6" fmla="*/ 149 w 1330"/>
                                <a:gd name="T7" fmla="*/ 2088 h 2338"/>
                                <a:gd name="T8" fmla="*/ 403 w 1330"/>
                                <a:gd name="T9" fmla="*/ 2161 h 2338"/>
                                <a:gd name="T10" fmla="*/ 538 w 1330"/>
                                <a:gd name="T11" fmla="*/ 1844 h 2338"/>
                                <a:gd name="T12" fmla="*/ 528 w 1330"/>
                                <a:gd name="T13" fmla="*/ 2055 h 2338"/>
                                <a:gd name="T14" fmla="*/ 494 w 1330"/>
                                <a:gd name="T15" fmla="*/ 2324 h 2338"/>
                                <a:gd name="T16" fmla="*/ 758 w 1330"/>
                                <a:gd name="T17" fmla="*/ 2233 h 2338"/>
                                <a:gd name="T18" fmla="*/ 931 w 1330"/>
                                <a:gd name="T19" fmla="*/ 2338 h 2338"/>
                                <a:gd name="T20" fmla="*/ 1080 w 1330"/>
                                <a:gd name="T21" fmla="*/ 2170 h 2338"/>
                                <a:gd name="T22" fmla="*/ 1195 w 1330"/>
                                <a:gd name="T23" fmla="*/ 1935 h 2338"/>
                                <a:gd name="T24" fmla="*/ 1330 w 1330"/>
                                <a:gd name="T25" fmla="*/ 1776 h 2338"/>
                                <a:gd name="T26" fmla="*/ 1320 w 1330"/>
                                <a:gd name="T27" fmla="*/ 1704 h 2338"/>
                                <a:gd name="T28" fmla="*/ 1094 w 1330"/>
                                <a:gd name="T29" fmla="*/ 1709 h 2338"/>
                                <a:gd name="T30" fmla="*/ 792 w 1330"/>
                                <a:gd name="T31" fmla="*/ 1704 h 2338"/>
                                <a:gd name="T32" fmla="*/ 715 w 1330"/>
                                <a:gd name="T33" fmla="*/ 1709 h 2338"/>
                                <a:gd name="T34" fmla="*/ 826 w 1330"/>
                                <a:gd name="T35" fmla="*/ 1517 h 2338"/>
                                <a:gd name="T36" fmla="*/ 677 w 1330"/>
                                <a:gd name="T37" fmla="*/ 1359 h 2338"/>
                                <a:gd name="T38" fmla="*/ 533 w 1330"/>
                                <a:gd name="T39" fmla="*/ 1200 h 2338"/>
                                <a:gd name="T40" fmla="*/ 533 w 1330"/>
                                <a:gd name="T41" fmla="*/ 984 h 2338"/>
                                <a:gd name="T42" fmla="*/ 696 w 1330"/>
                                <a:gd name="T43" fmla="*/ 912 h 2338"/>
                                <a:gd name="T44" fmla="*/ 614 w 1330"/>
                                <a:gd name="T45" fmla="*/ 687 h 2338"/>
                                <a:gd name="T46" fmla="*/ 840 w 1330"/>
                                <a:gd name="T47" fmla="*/ 571 h 2338"/>
                                <a:gd name="T48" fmla="*/ 902 w 1330"/>
                                <a:gd name="T49" fmla="*/ 322 h 2338"/>
                                <a:gd name="T50" fmla="*/ 816 w 1330"/>
                                <a:gd name="T51" fmla="*/ 182 h 2338"/>
                                <a:gd name="T52" fmla="*/ 869 w 1330"/>
                                <a:gd name="T53" fmla="*/ 96 h 2338"/>
                                <a:gd name="T54" fmla="*/ 874 w 1330"/>
                                <a:gd name="T55" fmla="*/ 149 h 2338"/>
                                <a:gd name="T56" fmla="*/ 955 w 1330"/>
                                <a:gd name="T57" fmla="*/ 374 h 2338"/>
                                <a:gd name="T58" fmla="*/ 768 w 1330"/>
                                <a:gd name="T59" fmla="*/ 610 h 2338"/>
                                <a:gd name="T60" fmla="*/ 566 w 1330"/>
                                <a:gd name="T61" fmla="*/ 874 h 2338"/>
                                <a:gd name="T62" fmla="*/ 653 w 1330"/>
                                <a:gd name="T63" fmla="*/ 1018 h 2338"/>
                                <a:gd name="T64" fmla="*/ 475 w 1330"/>
                                <a:gd name="T65" fmla="*/ 1075 h 2338"/>
                                <a:gd name="T66" fmla="*/ 643 w 1330"/>
                                <a:gd name="T67" fmla="*/ 1215 h 2338"/>
                                <a:gd name="T68" fmla="*/ 715 w 1330"/>
                                <a:gd name="T69" fmla="*/ 1464 h 2338"/>
                                <a:gd name="T70" fmla="*/ 859 w 1330"/>
                                <a:gd name="T71" fmla="*/ 1599 h 2338"/>
                                <a:gd name="T72" fmla="*/ 643 w 1330"/>
                                <a:gd name="T73" fmla="*/ 1815 h 2338"/>
                                <a:gd name="T74" fmla="*/ 802 w 1330"/>
                                <a:gd name="T75" fmla="*/ 1714 h 2338"/>
                                <a:gd name="T76" fmla="*/ 1094 w 1330"/>
                                <a:gd name="T77" fmla="*/ 1719 h 2338"/>
                                <a:gd name="T78" fmla="*/ 1286 w 1330"/>
                                <a:gd name="T79" fmla="*/ 1719 h 2338"/>
                                <a:gd name="T80" fmla="*/ 1243 w 1330"/>
                                <a:gd name="T81" fmla="*/ 1791 h 2338"/>
                                <a:gd name="T82" fmla="*/ 1147 w 1330"/>
                                <a:gd name="T83" fmla="*/ 2007 h 2338"/>
                                <a:gd name="T84" fmla="*/ 1080 w 1330"/>
                                <a:gd name="T85" fmla="*/ 2185 h 2338"/>
                                <a:gd name="T86" fmla="*/ 941 w 1330"/>
                                <a:gd name="T87" fmla="*/ 2333 h 2338"/>
                                <a:gd name="T88" fmla="*/ 758 w 1330"/>
                                <a:gd name="T89" fmla="*/ 2223 h 2338"/>
                                <a:gd name="T90" fmla="*/ 494 w 1330"/>
                                <a:gd name="T91" fmla="*/ 2314 h 2338"/>
                                <a:gd name="T92" fmla="*/ 528 w 1330"/>
                                <a:gd name="T93" fmla="*/ 2064 h 2338"/>
                                <a:gd name="T94" fmla="*/ 624 w 1330"/>
                                <a:gd name="T95" fmla="*/ 1839 h 2338"/>
                                <a:gd name="T96" fmla="*/ 514 w 1330"/>
                                <a:gd name="T97" fmla="*/ 1949 h 2338"/>
                                <a:gd name="T98" fmla="*/ 192 w 1330"/>
                                <a:gd name="T99" fmla="*/ 2305 h 2338"/>
                                <a:gd name="T100" fmla="*/ 154 w 1330"/>
                                <a:gd name="T101" fmla="*/ 2084 h 2338"/>
                                <a:gd name="T102" fmla="*/ 77 w 1330"/>
                                <a:gd name="T103" fmla="*/ 2021 h 2338"/>
                                <a:gd name="T104" fmla="*/ 504 w 1330"/>
                                <a:gd name="T105" fmla="*/ 1829 h 2338"/>
                                <a:gd name="T106" fmla="*/ 413 w 1330"/>
                                <a:gd name="T107" fmla="*/ 1815 h 2338"/>
                                <a:gd name="T108" fmla="*/ 413 w 1330"/>
                                <a:gd name="T109" fmla="*/ 1517 h 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30" h="2338">
                                  <a:moveTo>
                                    <a:pt x="413" y="1517"/>
                                  </a:moveTo>
                                  <a:lnTo>
                                    <a:pt x="322" y="1589"/>
                                  </a:lnTo>
                                  <a:lnTo>
                                    <a:pt x="322" y="1594"/>
                                  </a:lnTo>
                                  <a:lnTo>
                                    <a:pt x="288" y="1714"/>
                                  </a:lnTo>
                                  <a:lnTo>
                                    <a:pt x="288" y="1719"/>
                                  </a:lnTo>
                                  <a:lnTo>
                                    <a:pt x="365" y="1791"/>
                                  </a:lnTo>
                                  <a:lnTo>
                                    <a:pt x="413" y="1824"/>
                                  </a:lnTo>
                                  <a:lnTo>
                                    <a:pt x="422" y="1824"/>
                                  </a:lnTo>
                                  <a:lnTo>
                                    <a:pt x="470" y="1781"/>
                                  </a:lnTo>
                                  <a:lnTo>
                                    <a:pt x="461" y="1781"/>
                                  </a:lnTo>
                                  <a:lnTo>
                                    <a:pt x="499" y="1829"/>
                                  </a:lnTo>
                                  <a:lnTo>
                                    <a:pt x="504" y="1820"/>
                                  </a:lnTo>
                                  <a:lnTo>
                                    <a:pt x="403" y="1834"/>
                                  </a:lnTo>
                                  <a:lnTo>
                                    <a:pt x="398" y="1834"/>
                                  </a:lnTo>
                                  <a:lnTo>
                                    <a:pt x="192" y="1973"/>
                                  </a:lnTo>
                                  <a:lnTo>
                                    <a:pt x="197" y="1973"/>
                                  </a:lnTo>
                                  <a:lnTo>
                                    <a:pt x="139" y="1983"/>
                                  </a:lnTo>
                                  <a:lnTo>
                                    <a:pt x="72" y="2012"/>
                                  </a:lnTo>
                                  <a:lnTo>
                                    <a:pt x="67" y="2012"/>
                                  </a:lnTo>
                                  <a:lnTo>
                                    <a:pt x="34" y="2050"/>
                                  </a:lnTo>
                                  <a:lnTo>
                                    <a:pt x="34" y="2055"/>
                                  </a:lnTo>
                                  <a:lnTo>
                                    <a:pt x="0" y="2127"/>
                                  </a:lnTo>
                                  <a:lnTo>
                                    <a:pt x="0" y="2132"/>
                                  </a:lnTo>
                                  <a:lnTo>
                                    <a:pt x="10" y="2132"/>
                                  </a:lnTo>
                                  <a:lnTo>
                                    <a:pt x="82" y="2088"/>
                                  </a:lnTo>
                                  <a:lnTo>
                                    <a:pt x="77" y="2088"/>
                                  </a:lnTo>
                                  <a:lnTo>
                                    <a:pt x="154" y="2093"/>
                                  </a:lnTo>
                                  <a:lnTo>
                                    <a:pt x="149" y="2088"/>
                                  </a:lnTo>
                                  <a:lnTo>
                                    <a:pt x="187" y="2161"/>
                                  </a:lnTo>
                                  <a:lnTo>
                                    <a:pt x="154" y="2276"/>
                                  </a:lnTo>
                                  <a:lnTo>
                                    <a:pt x="154" y="2314"/>
                                  </a:lnTo>
                                  <a:lnTo>
                                    <a:pt x="197" y="2314"/>
                                  </a:lnTo>
                                  <a:lnTo>
                                    <a:pt x="254" y="2281"/>
                                  </a:lnTo>
                                  <a:lnTo>
                                    <a:pt x="322" y="2218"/>
                                  </a:lnTo>
                                  <a:lnTo>
                                    <a:pt x="403" y="2161"/>
                                  </a:lnTo>
                                  <a:lnTo>
                                    <a:pt x="518" y="2055"/>
                                  </a:lnTo>
                                  <a:lnTo>
                                    <a:pt x="518" y="2050"/>
                                  </a:lnTo>
                                  <a:lnTo>
                                    <a:pt x="523" y="1949"/>
                                  </a:lnTo>
                                  <a:lnTo>
                                    <a:pt x="523" y="1944"/>
                                  </a:lnTo>
                                  <a:lnTo>
                                    <a:pt x="509" y="1930"/>
                                  </a:lnTo>
                                  <a:lnTo>
                                    <a:pt x="509" y="1935"/>
                                  </a:lnTo>
                                  <a:lnTo>
                                    <a:pt x="538" y="1844"/>
                                  </a:lnTo>
                                  <a:lnTo>
                                    <a:pt x="533" y="1848"/>
                                  </a:lnTo>
                                  <a:lnTo>
                                    <a:pt x="624" y="1848"/>
                                  </a:lnTo>
                                  <a:lnTo>
                                    <a:pt x="619" y="1844"/>
                                  </a:lnTo>
                                  <a:lnTo>
                                    <a:pt x="634" y="1944"/>
                                  </a:lnTo>
                                  <a:lnTo>
                                    <a:pt x="638" y="2055"/>
                                  </a:lnTo>
                                  <a:lnTo>
                                    <a:pt x="643" y="2050"/>
                                  </a:lnTo>
                                  <a:lnTo>
                                    <a:pt x="528" y="2055"/>
                                  </a:lnTo>
                                  <a:lnTo>
                                    <a:pt x="523" y="2055"/>
                                  </a:lnTo>
                                  <a:lnTo>
                                    <a:pt x="432" y="2161"/>
                                  </a:lnTo>
                                  <a:lnTo>
                                    <a:pt x="432" y="2165"/>
                                  </a:lnTo>
                                  <a:lnTo>
                                    <a:pt x="442" y="2252"/>
                                  </a:lnTo>
                                  <a:lnTo>
                                    <a:pt x="442" y="2257"/>
                                  </a:lnTo>
                                  <a:lnTo>
                                    <a:pt x="490" y="2324"/>
                                  </a:lnTo>
                                  <a:lnTo>
                                    <a:pt x="494" y="2324"/>
                                  </a:lnTo>
                                  <a:lnTo>
                                    <a:pt x="542" y="2309"/>
                                  </a:lnTo>
                                  <a:lnTo>
                                    <a:pt x="557" y="2314"/>
                                  </a:lnTo>
                                  <a:lnTo>
                                    <a:pt x="648" y="2309"/>
                                  </a:lnTo>
                                  <a:lnTo>
                                    <a:pt x="653" y="2309"/>
                                  </a:lnTo>
                                  <a:lnTo>
                                    <a:pt x="710" y="2271"/>
                                  </a:lnTo>
                                  <a:lnTo>
                                    <a:pt x="763" y="2233"/>
                                  </a:lnTo>
                                  <a:lnTo>
                                    <a:pt x="758" y="2233"/>
                                  </a:lnTo>
                                  <a:lnTo>
                                    <a:pt x="816" y="2242"/>
                                  </a:lnTo>
                                  <a:lnTo>
                                    <a:pt x="864" y="2247"/>
                                  </a:lnTo>
                                  <a:lnTo>
                                    <a:pt x="917" y="2237"/>
                                  </a:lnTo>
                                  <a:lnTo>
                                    <a:pt x="912" y="2233"/>
                                  </a:lnTo>
                                  <a:lnTo>
                                    <a:pt x="902" y="2276"/>
                                  </a:lnTo>
                                  <a:lnTo>
                                    <a:pt x="931" y="2333"/>
                                  </a:lnTo>
                                  <a:lnTo>
                                    <a:pt x="931" y="2338"/>
                                  </a:lnTo>
                                  <a:lnTo>
                                    <a:pt x="994" y="2338"/>
                                  </a:lnTo>
                                  <a:lnTo>
                                    <a:pt x="1061" y="2285"/>
                                  </a:lnTo>
                                  <a:lnTo>
                                    <a:pt x="1061" y="2281"/>
                                  </a:lnTo>
                                  <a:lnTo>
                                    <a:pt x="1090" y="2180"/>
                                  </a:lnTo>
                                  <a:lnTo>
                                    <a:pt x="1090" y="2175"/>
                                  </a:lnTo>
                                  <a:lnTo>
                                    <a:pt x="1080" y="2165"/>
                                  </a:lnTo>
                                  <a:lnTo>
                                    <a:pt x="1080" y="2170"/>
                                  </a:lnTo>
                                  <a:lnTo>
                                    <a:pt x="1104" y="2117"/>
                                  </a:lnTo>
                                  <a:lnTo>
                                    <a:pt x="1104" y="2122"/>
                                  </a:lnTo>
                                  <a:lnTo>
                                    <a:pt x="1210" y="2060"/>
                                  </a:lnTo>
                                  <a:lnTo>
                                    <a:pt x="1210" y="2050"/>
                                  </a:lnTo>
                                  <a:lnTo>
                                    <a:pt x="1157" y="1997"/>
                                  </a:lnTo>
                                  <a:lnTo>
                                    <a:pt x="1157" y="2002"/>
                                  </a:lnTo>
                                  <a:lnTo>
                                    <a:pt x="1195" y="1935"/>
                                  </a:lnTo>
                                  <a:lnTo>
                                    <a:pt x="1190" y="1824"/>
                                  </a:lnTo>
                                  <a:lnTo>
                                    <a:pt x="1214" y="1776"/>
                                  </a:lnTo>
                                  <a:lnTo>
                                    <a:pt x="1210" y="1781"/>
                                  </a:lnTo>
                                  <a:lnTo>
                                    <a:pt x="1243" y="1800"/>
                                  </a:lnTo>
                                  <a:lnTo>
                                    <a:pt x="1325" y="1781"/>
                                  </a:lnTo>
                                  <a:lnTo>
                                    <a:pt x="1330" y="1781"/>
                                  </a:lnTo>
                                  <a:lnTo>
                                    <a:pt x="1330" y="1776"/>
                                  </a:lnTo>
                                  <a:lnTo>
                                    <a:pt x="1325" y="1719"/>
                                  </a:lnTo>
                                  <a:lnTo>
                                    <a:pt x="1325" y="1714"/>
                                  </a:lnTo>
                                  <a:lnTo>
                                    <a:pt x="1320" y="1714"/>
                                  </a:lnTo>
                                  <a:lnTo>
                                    <a:pt x="1310" y="1719"/>
                                  </a:lnTo>
                                  <a:lnTo>
                                    <a:pt x="1291" y="1709"/>
                                  </a:lnTo>
                                  <a:lnTo>
                                    <a:pt x="1296" y="1719"/>
                                  </a:lnTo>
                                  <a:lnTo>
                                    <a:pt x="1320" y="1704"/>
                                  </a:lnTo>
                                  <a:lnTo>
                                    <a:pt x="1320" y="1700"/>
                                  </a:lnTo>
                                  <a:lnTo>
                                    <a:pt x="1325" y="1671"/>
                                  </a:lnTo>
                                  <a:lnTo>
                                    <a:pt x="1325" y="1666"/>
                                  </a:lnTo>
                                  <a:lnTo>
                                    <a:pt x="1320" y="1666"/>
                                  </a:lnTo>
                                  <a:lnTo>
                                    <a:pt x="1229" y="1676"/>
                                  </a:lnTo>
                                  <a:lnTo>
                                    <a:pt x="1214" y="1676"/>
                                  </a:lnTo>
                                  <a:lnTo>
                                    <a:pt x="1094" y="1709"/>
                                  </a:lnTo>
                                  <a:lnTo>
                                    <a:pt x="994" y="1700"/>
                                  </a:lnTo>
                                  <a:lnTo>
                                    <a:pt x="907" y="1671"/>
                                  </a:lnTo>
                                  <a:lnTo>
                                    <a:pt x="912" y="1676"/>
                                  </a:lnTo>
                                  <a:lnTo>
                                    <a:pt x="874" y="1608"/>
                                  </a:lnTo>
                                  <a:lnTo>
                                    <a:pt x="874" y="1604"/>
                                  </a:lnTo>
                                  <a:lnTo>
                                    <a:pt x="864" y="1604"/>
                                  </a:lnTo>
                                  <a:lnTo>
                                    <a:pt x="792" y="1704"/>
                                  </a:lnTo>
                                  <a:lnTo>
                                    <a:pt x="797" y="1704"/>
                                  </a:lnTo>
                                  <a:lnTo>
                                    <a:pt x="754" y="1724"/>
                                  </a:lnTo>
                                  <a:lnTo>
                                    <a:pt x="749" y="1724"/>
                                  </a:lnTo>
                                  <a:lnTo>
                                    <a:pt x="643" y="1810"/>
                                  </a:lnTo>
                                  <a:lnTo>
                                    <a:pt x="653" y="1820"/>
                                  </a:lnTo>
                                  <a:lnTo>
                                    <a:pt x="720" y="1709"/>
                                  </a:lnTo>
                                  <a:lnTo>
                                    <a:pt x="715" y="1709"/>
                                  </a:lnTo>
                                  <a:lnTo>
                                    <a:pt x="758" y="1695"/>
                                  </a:lnTo>
                                  <a:lnTo>
                                    <a:pt x="763" y="1695"/>
                                  </a:lnTo>
                                  <a:lnTo>
                                    <a:pt x="869" y="1604"/>
                                  </a:lnTo>
                                  <a:lnTo>
                                    <a:pt x="869" y="1599"/>
                                  </a:lnTo>
                                  <a:lnTo>
                                    <a:pt x="830" y="1522"/>
                                  </a:lnTo>
                                  <a:lnTo>
                                    <a:pt x="830" y="1517"/>
                                  </a:lnTo>
                                  <a:lnTo>
                                    <a:pt x="826" y="1517"/>
                                  </a:lnTo>
                                  <a:lnTo>
                                    <a:pt x="763" y="1522"/>
                                  </a:lnTo>
                                  <a:lnTo>
                                    <a:pt x="725" y="1512"/>
                                  </a:lnTo>
                                  <a:lnTo>
                                    <a:pt x="730" y="1517"/>
                                  </a:lnTo>
                                  <a:lnTo>
                                    <a:pt x="725" y="1464"/>
                                  </a:lnTo>
                                  <a:lnTo>
                                    <a:pt x="715" y="1412"/>
                                  </a:lnTo>
                                  <a:lnTo>
                                    <a:pt x="715" y="1407"/>
                                  </a:lnTo>
                                  <a:lnTo>
                                    <a:pt x="677" y="1359"/>
                                  </a:lnTo>
                                  <a:lnTo>
                                    <a:pt x="677" y="1363"/>
                                  </a:lnTo>
                                  <a:lnTo>
                                    <a:pt x="682" y="1224"/>
                                  </a:lnTo>
                                  <a:lnTo>
                                    <a:pt x="682" y="1219"/>
                                  </a:lnTo>
                                  <a:lnTo>
                                    <a:pt x="677" y="1219"/>
                                  </a:lnTo>
                                  <a:lnTo>
                                    <a:pt x="643" y="1205"/>
                                  </a:lnTo>
                                  <a:lnTo>
                                    <a:pt x="576" y="1205"/>
                                  </a:lnTo>
                                  <a:lnTo>
                                    <a:pt x="533" y="1200"/>
                                  </a:lnTo>
                                  <a:lnTo>
                                    <a:pt x="494" y="1181"/>
                                  </a:lnTo>
                                  <a:lnTo>
                                    <a:pt x="499" y="1186"/>
                                  </a:lnTo>
                                  <a:lnTo>
                                    <a:pt x="494" y="1133"/>
                                  </a:lnTo>
                                  <a:lnTo>
                                    <a:pt x="485" y="1075"/>
                                  </a:lnTo>
                                  <a:lnTo>
                                    <a:pt x="475" y="1027"/>
                                  </a:lnTo>
                                  <a:lnTo>
                                    <a:pt x="475" y="1032"/>
                                  </a:lnTo>
                                  <a:lnTo>
                                    <a:pt x="533" y="984"/>
                                  </a:lnTo>
                                  <a:lnTo>
                                    <a:pt x="528" y="984"/>
                                  </a:lnTo>
                                  <a:lnTo>
                                    <a:pt x="586" y="979"/>
                                  </a:lnTo>
                                  <a:lnTo>
                                    <a:pt x="581" y="979"/>
                                  </a:lnTo>
                                  <a:lnTo>
                                    <a:pt x="643" y="1027"/>
                                  </a:lnTo>
                                  <a:lnTo>
                                    <a:pt x="653" y="1027"/>
                                  </a:lnTo>
                                  <a:lnTo>
                                    <a:pt x="653" y="1023"/>
                                  </a:lnTo>
                                  <a:lnTo>
                                    <a:pt x="696" y="912"/>
                                  </a:lnTo>
                                  <a:lnTo>
                                    <a:pt x="686" y="879"/>
                                  </a:lnTo>
                                  <a:lnTo>
                                    <a:pt x="686" y="874"/>
                                  </a:lnTo>
                                  <a:lnTo>
                                    <a:pt x="682" y="874"/>
                                  </a:lnTo>
                                  <a:lnTo>
                                    <a:pt x="571" y="869"/>
                                  </a:lnTo>
                                  <a:lnTo>
                                    <a:pt x="576" y="874"/>
                                  </a:lnTo>
                                  <a:lnTo>
                                    <a:pt x="571" y="797"/>
                                  </a:lnTo>
                                  <a:lnTo>
                                    <a:pt x="614" y="687"/>
                                  </a:lnTo>
                                  <a:lnTo>
                                    <a:pt x="614" y="691"/>
                                  </a:lnTo>
                                  <a:lnTo>
                                    <a:pt x="653" y="653"/>
                                  </a:lnTo>
                                  <a:lnTo>
                                    <a:pt x="648" y="653"/>
                                  </a:lnTo>
                                  <a:lnTo>
                                    <a:pt x="686" y="648"/>
                                  </a:lnTo>
                                  <a:lnTo>
                                    <a:pt x="768" y="619"/>
                                  </a:lnTo>
                                  <a:lnTo>
                                    <a:pt x="773" y="619"/>
                                  </a:lnTo>
                                  <a:lnTo>
                                    <a:pt x="840" y="571"/>
                                  </a:lnTo>
                                  <a:lnTo>
                                    <a:pt x="893" y="518"/>
                                  </a:lnTo>
                                  <a:lnTo>
                                    <a:pt x="931" y="461"/>
                                  </a:lnTo>
                                  <a:lnTo>
                                    <a:pt x="931" y="456"/>
                                  </a:lnTo>
                                  <a:lnTo>
                                    <a:pt x="965" y="370"/>
                                  </a:lnTo>
                                  <a:lnTo>
                                    <a:pt x="965" y="365"/>
                                  </a:lnTo>
                                  <a:lnTo>
                                    <a:pt x="941" y="346"/>
                                  </a:lnTo>
                                  <a:lnTo>
                                    <a:pt x="902" y="322"/>
                                  </a:lnTo>
                                  <a:lnTo>
                                    <a:pt x="902" y="326"/>
                                  </a:lnTo>
                                  <a:lnTo>
                                    <a:pt x="912" y="187"/>
                                  </a:lnTo>
                                  <a:lnTo>
                                    <a:pt x="912" y="182"/>
                                  </a:lnTo>
                                  <a:lnTo>
                                    <a:pt x="874" y="139"/>
                                  </a:lnTo>
                                  <a:lnTo>
                                    <a:pt x="864" y="139"/>
                                  </a:lnTo>
                                  <a:lnTo>
                                    <a:pt x="806" y="173"/>
                                  </a:lnTo>
                                  <a:lnTo>
                                    <a:pt x="816" y="182"/>
                                  </a:lnTo>
                                  <a:lnTo>
                                    <a:pt x="874" y="106"/>
                                  </a:lnTo>
                                  <a:lnTo>
                                    <a:pt x="869" y="106"/>
                                  </a:lnTo>
                                  <a:lnTo>
                                    <a:pt x="898" y="101"/>
                                  </a:lnTo>
                                  <a:lnTo>
                                    <a:pt x="1070" y="10"/>
                                  </a:lnTo>
                                  <a:lnTo>
                                    <a:pt x="1070" y="0"/>
                                  </a:lnTo>
                                  <a:lnTo>
                                    <a:pt x="898" y="91"/>
                                  </a:lnTo>
                                  <a:lnTo>
                                    <a:pt x="869" y="96"/>
                                  </a:lnTo>
                                  <a:lnTo>
                                    <a:pt x="864" y="96"/>
                                  </a:lnTo>
                                  <a:lnTo>
                                    <a:pt x="806" y="173"/>
                                  </a:lnTo>
                                  <a:lnTo>
                                    <a:pt x="806" y="178"/>
                                  </a:lnTo>
                                  <a:lnTo>
                                    <a:pt x="806" y="182"/>
                                  </a:lnTo>
                                  <a:lnTo>
                                    <a:pt x="811" y="182"/>
                                  </a:lnTo>
                                  <a:lnTo>
                                    <a:pt x="816" y="182"/>
                                  </a:lnTo>
                                  <a:lnTo>
                                    <a:pt x="874" y="149"/>
                                  </a:lnTo>
                                  <a:lnTo>
                                    <a:pt x="864" y="149"/>
                                  </a:lnTo>
                                  <a:lnTo>
                                    <a:pt x="902" y="192"/>
                                  </a:lnTo>
                                  <a:lnTo>
                                    <a:pt x="902" y="187"/>
                                  </a:lnTo>
                                  <a:lnTo>
                                    <a:pt x="893" y="326"/>
                                  </a:lnTo>
                                  <a:lnTo>
                                    <a:pt x="893" y="331"/>
                                  </a:lnTo>
                                  <a:lnTo>
                                    <a:pt x="931" y="355"/>
                                  </a:lnTo>
                                  <a:lnTo>
                                    <a:pt x="955" y="374"/>
                                  </a:lnTo>
                                  <a:lnTo>
                                    <a:pt x="955" y="370"/>
                                  </a:lnTo>
                                  <a:lnTo>
                                    <a:pt x="922" y="456"/>
                                  </a:lnTo>
                                  <a:lnTo>
                                    <a:pt x="922" y="451"/>
                                  </a:lnTo>
                                  <a:lnTo>
                                    <a:pt x="883" y="509"/>
                                  </a:lnTo>
                                  <a:lnTo>
                                    <a:pt x="830" y="562"/>
                                  </a:lnTo>
                                  <a:lnTo>
                                    <a:pt x="763" y="610"/>
                                  </a:lnTo>
                                  <a:lnTo>
                                    <a:pt x="768" y="610"/>
                                  </a:lnTo>
                                  <a:lnTo>
                                    <a:pt x="686" y="639"/>
                                  </a:lnTo>
                                  <a:lnTo>
                                    <a:pt x="648" y="643"/>
                                  </a:lnTo>
                                  <a:lnTo>
                                    <a:pt x="643" y="643"/>
                                  </a:lnTo>
                                  <a:lnTo>
                                    <a:pt x="605" y="682"/>
                                  </a:lnTo>
                                  <a:lnTo>
                                    <a:pt x="605" y="687"/>
                                  </a:lnTo>
                                  <a:lnTo>
                                    <a:pt x="562" y="797"/>
                                  </a:lnTo>
                                  <a:lnTo>
                                    <a:pt x="566" y="874"/>
                                  </a:lnTo>
                                  <a:lnTo>
                                    <a:pt x="566" y="879"/>
                                  </a:lnTo>
                                  <a:lnTo>
                                    <a:pt x="571" y="879"/>
                                  </a:lnTo>
                                  <a:lnTo>
                                    <a:pt x="682" y="883"/>
                                  </a:lnTo>
                                  <a:lnTo>
                                    <a:pt x="677" y="879"/>
                                  </a:lnTo>
                                  <a:lnTo>
                                    <a:pt x="686" y="912"/>
                                  </a:lnTo>
                                  <a:lnTo>
                                    <a:pt x="643" y="1023"/>
                                  </a:lnTo>
                                  <a:lnTo>
                                    <a:pt x="653" y="1018"/>
                                  </a:lnTo>
                                  <a:lnTo>
                                    <a:pt x="590" y="970"/>
                                  </a:lnTo>
                                  <a:lnTo>
                                    <a:pt x="586" y="970"/>
                                  </a:lnTo>
                                  <a:lnTo>
                                    <a:pt x="528" y="975"/>
                                  </a:lnTo>
                                  <a:lnTo>
                                    <a:pt x="523" y="975"/>
                                  </a:lnTo>
                                  <a:lnTo>
                                    <a:pt x="466" y="1023"/>
                                  </a:lnTo>
                                  <a:lnTo>
                                    <a:pt x="466" y="1027"/>
                                  </a:lnTo>
                                  <a:lnTo>
                                    <a:pt x="475" y="1075"/>
                                  </a:lnTo>
                                  <a:lnTo>
                                    <a:pt x="485" y="1133"/>
                                  </a:lnTo>
                                  <a:lnTo>
                                    <a:pt x="490" y="1186"/>
                                  </a:lnTo>
                                  <a:lnTo>
                                    <a:pt x="490" y="1191"/>
                                  </a:lnTo>
                                  <a:lnTo>
                                    <a:pt x="494" y="1191"/>
                                  </a:lnTo>
                                  <a:lnTo>
                                    <a:pt x="533" y="1210"/>
                                  </a:lnTo>
                                  <a:lnTo>
                                    <a:pt x="576" y="1215"/>
                                  </a:lnTo>
                                  <a:lnTo>
                                    <a:pt x="643" y="1215"/>
                                  </a:lnTo>
                                  <a:lnTo>
                                    <a:pt x="677" y="1229"/>
                                  </a:lnTo>
                                  <a:lnTo>
                                    <a:pt x="672" y="1224"/>
                                  </a:lnTo>
                                  <a:lnTo>
                                    <a:pt x="667" y="1363"/>
                                  </a:lnTo>
                                  <a:lnTo>
                                    <a:pt x="667" y="1368"/>
                                  </a:lnTo>
                                  <a:lnTo>
                                    <a:pt x="706" y="1416"/>
                                  </a:lnTo>
                                  <a:lnTo>
                                    <a:pt x="706" y="1412"/>
                                  </a:lnTo>
                                  <a:lnTo>
                                    <a:pt x="715" y="1464"/>
                                  </a:lnTo>
                                  <a:lnTo>
                                    <a:pt x="720" y="1517"/>
                                  </a:lnTo>
                                  <a:lnTo>
                                    <a:pt x="720" y="1522"/>
                                  </a:lnTo>
                                  <a:lnTo>
                                    <a:pt x="725" y="1522"/>
                                  </a:lnTo>
                                  <a:lnTo>
                                    <a:pt x="763" y="1532"/>
                                  </a:lnTo>
                                  <a:lnTo>
                                    <a:pt x="826" y="1527"/>
                                  </a:lnTo>
                                  <a:lnTo>
                                    <a:pt x="821" y="1522"/>
                                  </a:lnTo>
                                  <a:lnTo>
                                    <a:pt x="859" y="1599"/>
                                  </a:lnTo>
                                  <a:lnTo>
                                    <a:pt x="859" y="1594"/>
                                  </a:lnTo>
                                  <a:lnTo>
                                    <a:pt x="754" y="1685"/>
                                  </a:lnTo>
                                  <a:lnTo>
                                    <a:pt x="758" y="1685"/>
                                  </a:lnTo>
                                  <a:lnTo>
                                    <a:pt x="715" y="1700"/>
                                  </a:lnTo>
                                  <a:lnTo>
                                    <a:pt x="710" y="1700"/>
                                  </a:lnTo>
                                  <a:lnTo>
                                    <a:pt x="643" y="1810"/>
                                  </a:lnTo>
                                  <a:lnTo>
                                    <a:pt x="643" y="1815"/>
                                  </a:lnTo>
                                  <a:lnTo>
                                    <a:pt x="643" y="1820"/>
                                  </a:lnTo>
                                  <a:lnTo>
                                    <a:pt x="648" y="1820"/>
                                  </a:lnTo>
                                  <a:lnTo>
                                    <a:pt x="653" y="1820"/>
                                  </a:lnTo>
                                  <a:lnTo>
                                    <a:pt x="758" y="1733"/>
                                  </a:lnTo>
                                  <a:lnTo>
                                    <a:pt x="754" y="1733"/>
                                  </a:lnTo>
                                  <a:lnTo>
                                    <a:pt x="797" y="1714"/>
                                  </a:lnTo>
                                  <a:lnTo>
                                    <a:pt x="802" y="1714"/>
                                  </a:lnTo>
                                  <a:lnTo>
                                    <a:pt x="874" y="1613"/>
                                  </a:lnTo>
                                  <a:lnTo>
                                    <a:pt x="864" y="1608"/>
                                  </a:lnTo>
                                  <a:lnTo>
                                    <a:pt x="902" y="1676"/>
                                  </a:lnTo>
                                  <a:lnTo>
                                    <a:pt x="902" y="1680"/>
                                  </a:lnTo>
                                  <a:lnTo>
                                    <a:pt x="907" y="1680"/>
                                  </a:lnTo>
                                  <a:lnTo>
                                    <a:pt x="994" y="1709"/>
                                  </a:lnTo>
                                  <a:lnTo>
                                    <a:pt x="1094" y="1719"/>
                                  </a:lnTo>
                                  <a:lnTo>
                                    <a:pt x="1214" y="1685"/>
                                  </a:lnTo>
                                  <a:lnTo>
                                    <a:pt x="1315" y="1671"/>
                                  </a:lnTo>
                                  <a:lnTo>
                                    <a:pt x="1310" y="1700"/>
                                  </a:lnTo>
                                  <a:lnTo>
                                    <a:pt x="1310" y="1695"/>
                                  </a:lnTo>
                                  <a:lnTo>
                                    <a:pt x="1286" y="1709"/>
                                  </a:lnTo>
                                  <a:lnTo>
                                    <a:pt x="1286" y="1714"/>
                                  </a:lnTo>
                                  <a:lnTo>
                                    <a:pt x="1286" y="1719"/>
                                  </a:lnTo>
                                  <a:lnTo>
                                    <a:pt x="1291" y="1719"/>
                                  </a:lnTo>
                                  <a:lnTo>
                                    <a:pt x="1310" y="1728"/>
                                  </a:lnTo>
                                  <a:lnTo>
                                    <a:pt x="1320" y="1724"/>
                                  </a:lnTo>
                                  <a:lnTo>
                                    <a:pt x="1315" y="1719"/>
                                  </a:lnTo>
                                  <a:lnTo>
                                    <a:pt x="1320" y="1776"/>
                                  </a:lnTo>
                                  <a:lnTo>
                                    <a:pt x="1325" y="1772"/>
                                  </a:lnTo>
                                  <a:lnTo>
                                    <a:pt x="1243" y="1791"/>
                                  </a:lnTo>
                                  <a:lnTo>
                                    <a:pt x="1210" y="1772"/>
                                  </a:lnTo>
                                  <a:lnTo>
                                    <a:pt x="1205" y="1772"/>
                                  </a:lnTo>
                                  <a:lnTo>
                                    <a:pt x="1205" y="1776"/>
                                  </a:lnTo>
                                  <a:lnTo>
                                    <a:pt x="1181" y="1824"/>
                                  </a:lnTo>
                                  <a:lnTo>
                                    <a:pt x="1186" y="1935"/>
                                  </a:lnTo>
                                  <a:lnTo>
                                    <a:pt x="1147" y="2002"/>
                                  </a:lnTo>
                                  <a:lnTo>
                                    <a:pt x="1147" y="2007"/>
                                  </a:lnTo>
                                  <a:lnTo>
                                    <a:pt x="1200" y="2060"/>
                                  </a:lnTo>
                                  <a:lnTo>
                                    <a:pt x="1200" y="2050"/>
                                  </a:lnTo>
                                  <a:lnTo>
                                    <a:pt x="1094" y="2113"/>
                                  </a:lnTo>
                                  <a:lnTo>
                                    <a:pt x="1094" y="2117"/>
                                  </a:lnTo>
                                  <a:lnTo>
                                    <a:pt x="1070" y="2170"/>
                                  </a:lnTo>
                                  <a:lnTo>
                                    <a:pt x="1070" y="2175"/>
                                  </a:lnTo>
                                  <a:lnTo>
                                    <a:pt x="1080" y="2185"/>
                                  </a:lnTo>
                                  <a:lnTo>
                                    <a:pt x="1080" y="2180"/>
                                  </a:lnTo>
                                  <a:lnTo>
                                    <a:pt x="1051" y="2281"/>
                                  </a:lnTo>
                                  <a:lnTo>
                                    <a:pt x="1051" y="2276"/>
                                  </a:lnTo>
                                  <a:lnTo>
                                    <a:pt x="984" y="2329"/>
                                  </a:lnTo>
                                  <a:lnTo>
                                    <a:pt x="989" y="2329"/>
                                  </a:lnTo>
                                  <a:lnTo>
                                    <a:pt x="936" y="2329"/>
                                  </a:lnTo>
                                  <a:lnTo>
                                    <a:pt x="941" y="2333"/>
                                  </a:lnTo>
                                  <a:lnTo>
                                    <a:pt x="912" y="2276"/>
                                  </a:lnTo>
                                  <a:lnTo>
                                    <a:pt x="922" y="2233"/>
                                  </a:lnTo>
                                  <a:lnTo>
                                    <a:pt x="922" y="2228"/>
                                  </a:lnTo>
                                  <a:lnTo>
                                    <a:pt x="917" y="2228"/>
                                  </a:lnTo>
                                  <a:lnTo>
                                    <a:pt x="864" y="2237"/>
                                  </a:lnTo>
                                  <a:lnTo>
                                    <a:pt x="816" y="2233"/>
                                  </a:lnTo>
                                  <a:lnTo>
                                    <a:pt x="758" y="2223"/>
                                  </a:lnTo>
                                  <a:lnTo>
                                    <a:pt x="754" y="2223"/>
                                  </a:lnTo>
                                  <a:lnTo>
                                    <a:pt x="701" y="2261"/>
                                  </a:lnTo>
                                  <a:lnTo>
                                    <a:pt x="643" y="2300"/>
                                  </a:lnTo>
                                  <a:lnTo>
                                    <a:pt x="648" y="2300"/>
                                  </a:lnTo>
                                  <a:lnTo>
                                    <a:pt x="557" y="2305"/>
                                  </a:lnTo>
                                  <a:lnTo>
                                    <a:pt x="542" y="2300"/>
                                  </a:lnTo>
                                  <a:lnTo>
                                    <a:pt x="494" y="2314"/>
                                  </a:lnTo>
                                  <a:lnTo>
                                    <a:pt x="499" y="2314"/>
                                  </a:lnTo>
                                  <a:lnTo>
                                    <a:pt x="451" y="2247"/>
                                  </a:lnTo>
                                  <a:lnTo>
                                    <a:pt x="451" y="2252"/>
                                  </a:lnTo>
                                  <a:lnTo>
                                    <a:pt x="442" y="2165"/>
                                  </a:lnTo>
                                  <a:lnTo>
                                    <a:pt x="442" y="2170"/>
                                  </a:lnTo>
                                  <a:lnTo>
                                    <a:pt x="533" y="2064"/>
                                  </a:lnTo>
                                  <a:lnTo>
                                    <a:pt x="528" y="2064"/>
                                  </a:lnTo>
                                  <a:lnTo>
                                    <a:pt x="643" y="2060"/>
                                  </a:lnTo>
                                  <a:lnTo>
                                    <a:pt x="648" y="2060"/>
                                  </a:lnTo>
                                  <a:lnTo>
                                    <a:pt x="648" y="2055"/>
                                  </a:lnTo>
                                  <a:lnTo>
                                    <a:pt x="643" y="1944"/>
                                  </a:lnTo>
                                  <a:lnTo>
                                    <a:pt x="629" y="1844"/>
                                  </a:lnTo>
                                  <a:lnTo>
                                    <a:pt x="629" y="1839"/>
                                  </a:lnTo>
                                  <a:lnTo>
                                    <a:pt x="624" y="1839"/>
                                  </a:lnTo>
                                  <a:lnTo>
                                    <a:pt x="533" y="1839"/>
                                  </a:lnTo>
                                  <a:lnTo>
                                    <a:pt x="528" y="1839"/>
                                  </a:lnTo>
                                  <a:lnTo>
                                    <a:pt x="528" y="1844"/>
                                  </a:lnTo>
                                  <a:lnTo>
                                    <a:pt x="499" y="1935"/>
                                  </a:lnTo>
                                  <a:lnTo>
                                    <a:pt x="499" y="1940"/>
                                  </a:lnTo>
                                  <a:lnTo>
                                    <a:pt x="514" y="1954"/>
                                  </a:lnTo>
                                  <a:lnTo>
                                    <a:pt x="514" y="1949"/>
                                  </a:lnTo>
                                  <a:lnTo>
                                    <a:pt x="509" y="2050"/>
                                  </a:lnTo>
                                  <a:lnTo>
                                    <a:pt x="509" y="2045"/>
                                  </a:lnTo>
                                  <a:lnTo>
                                    <a:pt x="394" y="2151"/>
                                  </a:lnTo>
                                  <a:lnTo>
                                    <a:pt x="312" y="2209"/>
                                  </a:lnTo>
                                  <a:lnTo>
                                    <a:pt x="245" y="2271"/>
                                  </a:lnTo>
                                  <a:lnTo>
                                    <a:pt x="187" y="2305"/>
                                  </a:lnTo>
                                  <a:lnTo>
                                    <a:pt x="192" y="2305"/>
                                  </a:lnTo>
                                  <a:lnTo>
                                    <a:pt x="158" y="2305"/>
                                  </a:lnTo>
                                  <a:lnTo>
                                    <a:pt x="163" y="2309"/>
                                  </a:lnTo>
                                  <a:lnTo>
                                    <a:pt x="163" y="2276"/>
                                  </a:lnTo>
                                  <a:lnTo>
                                    <a:pt x="197" y="2161"/>
                                  </a:lnTo>
                                  <a:lnTo>
                                    <a:pt x="158" y="2088"/>
                                  </a:lnTo>
                                  <a:lnTo>
                                    <a:pt x="158" y="2084"/>
                                  </a:lnTo>
                                  <a:lnTo>
                                    <a:pt x="154" y="2084"/>
                                  </a:lnTo>
                                  <a:lnTo>
                                    <a:pt x="77" y="2079"/>
                                  </a:lnTo>
                                  <a:lnTo>
                                    <a:pt x="72" y="2079"/>
                                  </a:lnTo>
                                  <a:lnTo>
                                    <a:pt x="0" y="2122"/>
                                  </a:lnTo>
                                  <a:lnTo>
                                    <a:pt x="10" y="2127"/>
                                  </a:lnTo>
                                  <a:lnTo>
                                    <a:pt x="43" y="2055"/>
                                  </a:lnTo>
                                  <a:lnTo>
                                    <a:pt x="43" y="2060"/>
                                  </a:lnTo>
                                  <a:lnTo>
                                    <a:pt x="77" y="2021"/>
                                  </a:lnTo>
                                  <a:lnTo>
                                    <a:pt x="72" y="2021"/>
                                  </a:lnTo>
                                  <a:lnTo>
                                    <a:pt x="139" y="1992"/>
                                  </a:lnTo>
                                  <a:lnTo>
                                    <a:pt x="197" y="1983"/>
                                  </a:lnTo>
                                  <a:lnTo>
                                    <a:pt x="202" y="1983"/>
                                  </a:lnTo>
                                  <a:lnTo>
                                    <a:pt x="408" y="1844"/>
                                  </a:lnTo>
                                  <a:lnTo>
                                    <a:pt x="403" y="1844"/>
                                  </a:lnTo>
                                  <a:lnTo>
                                    <a:pt x="504" y="1829"/>
                                  </a:lnTo>
                                  <a:lnTo>
                                    <a:pt x="509" y="1829"/>
                                  </a:lnTo>
                                  <a:lnTo>
                                    <a:pt x="509" y="1824"/>
                                  </a:lnTo>
                                  <a:lnTo>
                                    <a:pt x="509" y="1820"/>
                                  </a:lnTo>
                                  <a:lnTo>
                                    <a:pt x="470" y="1772"/>
                                  </a:lnTo>
                                  <a:lnTo>
                                    <a:pt x="466" y="1772"/>
                                  </a:lnTo>
                                  <a:lnTo>
                                    <a:pt x="461" y="1772"/>
                                  </a:lnTo>
                                  <a:lnTo>
                                    <a:pt x="413" y="1815"/>
                                  </a:lnTo>
                                  <a:lnTo>
                                    <a:pt x="422" y="1815"/>
                                  </a:lnTo>
                                  <a:lnTo>
                                    <a:pt x="374" y="1781"/>
                                  </a:lnTo>
                                  <a:lnTo>
                                    <a:pt x="298" y="1709"/>
                                  </a:lnTo>
                                  <a:lnTo>
                                    <a:pt x="298" y="1714"/>
                                  </a:lnTo>
                                  <a:lnTo>
                                    <a:pt x="331" y="1594"/>
                                  </a:lnTo>
                                  <a:lnTo>
                                    <a:pt x="331" y="1599"/>
                                  </a:lnTo>
                                  <a:lnTo>
                                    <a:pt x="413"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39"/>
                          <wps:cNvSpPr>
                            <a:spLocks/>
                          </wps:cNvSpPr>
                          <wps:spPr bwMode="auto">
                            <a:xfrm>
                              <a:off x="2799" y="4494"/>
                              <a:ext cx="153" cy="115"/>
                            </a:xfrm>
                            <a:custGeom>
                              <a:avLst/>
                              <a:gdLst>
                                <a:gd name="T0" fmla="*/ 72 w 153"/>
                                <a:gd name="T1" fmla="*/ 0 h 115"/>
                                <a:gd name="T2" fmla="*/ 0 w 153"/>
                                <a:gd name="T3" fmla="*/ 62 h 115"/>
                                <a:gd name="T4" fmla="*/ 0 w 153"/>
                                <a:gd name="T5" fmla="*/ 115 h 115"/>
                                <a:gd name="T6" fmla="*/ 72 w 153"/>
                                <a:gd name="T7" fmla="*/ 115 h 115"/>
                                <a:gd name="T8" fmla="*/ 153 w 153"/>
                                <a:gd name="T9" fmla="*/ 62 h 115"/>
                                <a:gd name="T10" fmla="*/ 115 w 153"/>
                                <a:gd name="T11" fmla="*/ 5 h 115"/>
                                <a:gd name="T12" fmla="*/ 72 w 153"/>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72" y="0"/>
                                  </a:moveTo>
                                  <a:lnTo>
                                    <a:pt x="0" y="62"/>
                                  </a:lnTo>
                                  <a:lnTo>
                                    <a:pt x="0" y="115"/>
                                  </a:lnTo>
                                  <a:lnTo>
                                    <a:pt x="72" y="115"/>
                                  </a:lnTo>
                                  <a:lnTo>
                                    <a:pt x="153" y="62"/>
                                  </a:lnTo>
                                  <a:lnTo>
                                    <a:pt x="115" y="5"/>
                                  </a:lnTo>
                                  <a:lnTo>
                                    <a:pt x="72"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40"/>
                          <wps:cNvSpPr>
                            <a:spLocks/>
                          </wps:cNvSpPr>
                          <wps:spPr bwMode="auto">
                            <a:xfrm>
                              <a:off x="2794" y="4489"/>
                              <a:ext cx="163" cy="125"/>
                            </a:xfrm>
                            <a:custGeom>
                              <a:avLst/>
                              <a:gdLst>
                                <a:gd name="T0" fmla="*/ 77 w 163"/>
                                <a:gd name="T1" fmla="*/ 0 h 125"/>
                                <a:gd name="T2" fmla="*/ 72 w 163"/>
                                <a:gd name="T3" fmla="*/ 0 h 125"/>
                                <a:gd name="T4" fmla="*/ 0 w 163"/>
                                <a:gd name="T5" fmla="*/ 63 h 125"/>
                                <a:gd name="T6" fmla="*/ 0 w 163"/>
                                <a:gd name="T7" fmla="*/ 125 h 125"/>
                                <a:gd name="T8" fmla="*/ 81 w 163"/>
                                <a:gd name="T9" fmla="*/ 125 h 125"/>
                                <a:gd name="T10" fmla="*/ 163 w 163"/>
                                <a:gd name="T11" fmla="*/ 72 h 125"/>
                                <a:gd name="T12" fmla="*/ 163 w 163"/>
                                <a:gd name="T13" fmla="*/ 63 h 125"/>
                                <a:gd name="T14" fmla="*/ 125 w 163"/>
                                <a:gd name="T15" fmla="*/ 5 h 125"/>
                                <a:gd name="T16" fmla="*/ 120 w 163"/>
                                <a:gd name="T17" fmla="*/ 5 h 125"/>
                                <a:gd name="T18" fmla="*/ 77 w 163"/>
                                <a:gd name="T19" fmla="*/ 0 h 125"/>
                                <a:gd name="T20" fmla="*/ 77 w 163"/>
                                <a:gd name="T21" fmla="*/ 10 h 125"/>
                                <a:gd name="T22" fmla="*/ 120 w 163"/>
                                <a:gd name="T23" fmla="*/ 15 h 125"/>
                                <a:gd name="T24" fmla="*/ 115 w 163"/>
                                <a:gd name="T25" fmla="*/ 15 h 125"/>
                                <a:gd name="T26" fmla="*/ 153 w 163"/>
                                <a:gd name="T27" fmla="*/ 72 h 125"/>
                                <a:gd name="T28" fmla="*/ 153 w 163"/>
                                <a:gd name="T29" fmla="*/ 63 h 125"/>
                                <a:gd name="T30" fmla="*/ 72 w 163"/>
                                <a:gd name="T31" fmla="*/ 115 h 125"/>
                                <a:gd name="T32" fmla="*/ 77 w 163"/>
                                <a:gd name="T33" fmla="*/ 115 h 125"/>
                                <a:gd name="T34" fmla="*/ 5 w 163"/>
                                <a:gd name="T35" fmla="*/ 115 h 125"/>
                                <a:gd name="T36" fmla="*/ 9 w 163"/>
                                <a:gd name="T37" fmla="*/ 120 h 125"/>
                                <a:gd name="T38" fmla="*/ 9 w 163"/>
                                <a:gd name="T39" fmla="*/ 67 h 125"/>
                                <a:gd name="T40" fmla="*/ 9 w 163"/>
                                <a:gd name="T41" fmla="*/ 72 h 125"/>
                                <a:gd name="T42" fmla="*/ 81 w 163"/>
                                <a:gd name="T43" fmla="*/ 10 h 125"/>
                                <a:gd name="T44" fmla="*/ 77 w 163"/>
                                <a:gd name="T45" fmla="*/ 10 h 125"/>
                                <a:gd name="T46" fmla="*/ 77 w 163"/>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3" h="125">
                                  <a:moveTo>
                                    <a:pt x="77" y="0"/>
                                  </a:moveTo>
                                  <a:lnTo>
                                    <a:pt x="72" y="0"/>
                                  </a:lnTo>
                                  <a:lnTo>
                                    <a:pt x="0" y="63"/>
                                  </a:lnTo>
                                  <a:lnTo>
                                    <a:pt x="0" y="125"/>
                                  </a:lnTo>
                                  <a:lnTo>
                                    <a:pt x="81" y="125"/>
                                  </a:lnTo>
                                  <a:lnTo>
                                    <a:pt x="163" y="72"/>
                                  </a:lnTo>
                                  <a:lnTo>
                                    <a:pt x="163" y="63"/>
                                  </a:lnTo>
                                  <a:lnTo>
                                    <a:pt x="125" y="5"/>
                                  </a:lnTo>
                                  <a:lnTo>
                                    <a:pt x="120" y="5"/>
                                  </a:lnTo>
                                  <a:lnTo>
                                    <a:pt x="77" y="0"/>
                                  </a:lnTo>
                                  <a:lnTo>
                                    <a:pt x="77" y="10"/>
                                  </a:lnTo>
                                  <a:lnTo>
                                    <a:pt x="120" y="15"/>
                                  </a:lnTo>
                                  <a:lnTo>
                                    <a:pt x="115" y="15"/>
                                  </a:lnTo>
                                  <a:lnTo>
                                    <a:pt x="153" y="72"/>
                                  </a:lnTo>
                                  <a:lnTo>
                                    <a:pt x="153" y="63"/>
                                  </a:lnTo>
                                  <a:lnTo>
                                    <a:pt x="72" y="115"/>
                                  </a:lnTo>
                                  <a:lnTo>
                                    <a:pt x="77" y="115"/>
                                  </a:lnTo>
                                  <a:lnTo>
                                    <a:pt x="5" y="115"/>
                                  </a:lnTo>
                                  <a:lnTo>
                                    <a:pt x="9" y="120"/>
                                  </a:lnTo>
                                  <a:lnTo>
                                    <a:pt x="9" y="67"/>
                                  </a:lnTo>
                                  <a:lnTo>
                                    <a:pt x="9" y="72"/>
                                  </a:lnTo>
                                  <a:lnTo>
                                    <a:pt x="81" y="10"/>
                                  </a:lnTo>
                                  <a:lnTo>
                                    <a:pt x="77"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41"/>
                          <wps:cNvSpPr>
                            <a:spLocks/>
                          </wps:cNvSpPr>
                          <wps:spPr bwMode="auto">
                            <a:xfrm>
                              <a:off x="3000" y="4537"/>
                              <a:ext cx="192" cy="207"/>
                            </a:xfrm>
                            <a:custGeom>
                              <a:avLst/>
                              <a:gdLst>
                                <a:gd name="T0" fmla="*/ 91 w 192"/>
                                <a:gd name="T1" fmla="*/ 0 h 207"/>
                                <a:gd name="T2" fmla="*/ 43 w 192"/>
                                <a:gd name="T3" fmla="*/ 15 h 207"/>
                                <a:gd name="T4" fmla="*/ 67 w 192"/>
                                <a:gd name="T5" fmla="*/ 34 h 207"/>
                                <a:gd name="T6" fmla="*/ 0 w 192"/>
                                <a:gd name="T7" fmla="*/ 130 h 207"/>
                                <a:gd name="T8" fmla="*/ 10 w 192"/>
                                <a:gd name="T9" fmla="*/ 207 h 207"/>
                                <a:gd name="T10" fmla="*/ 91 w 192"/>
                                <a:gd name="T11" fmla="*/ 207 h 207"/>
                                <a:gd name="T12" fmla="*/ 168 w 192"/>
                                <a:gd name="T13" fmla="*/ 130 h 207"/>
                                <a:gd name="T14" fmla="*/ 192 w 192"/>
                                <a:gd name="T15" fmla="*/ 24 h 207"/>
                                <a:gd name="T16" fmla="*/ 130 w 192"/>
                                <a:gd name="T17" fmla="*/ 15 h 207"/>
                                <a:gd name="T18" fmla="*/ 91 w 192"/>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07">
                                  <a:moveTo>
                                    <a:pt x="91" y="0"/>
                                  </a:moveTo>
                                  <a:lnTo>
                                    <a:pt x="43" y="15"/>
                                  </a:lnTo>
                                  <a:lnTo>
                                    <a:pt x="67" y="34"/>
                                  </a:lnTo>
                                  <a:lnTo>
                                    <a:pt x="0" y="130"/>
                                  </a:lnTo>
                                  <a:lnTo>
                                    <a:pt x="10" y="207"/>
                                  </a:lnTo>
                                  <a:lnTo>
                                    <a:pt x="91" y="207"/>
                                  </a:lnTo>
                                  <a:lnTo>
                                    <a:pt x="168" y="130"/>
                                  </a:lnTo>
                                  <a:lnTo>
                                    <a:pt x="192" y="24"/>
                                  </a:lnTo>
                                  <a:lnTo>
                                    <a:pt x="130" y="15"/>
                                  </a:lnTo>
                                  <a:lnTo>
                                    <a:pt x="9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42"/>
                          <wps:cNvSpPr>
                            <a:spLocks/>
                          </wps:cNvSpPr>
                          <wps:spPr bwMode="auto">
                            <a:xfrm>
                              <a:off x="2995" y="4532"/>
                              <a:ext cx="202" cy="216"/>
                            </a:xfrm>
                            <a:custGeom>
                              <a:avLst/>
                              <a:gdLst>
                                <a:gd name="T0" fmla="*/ 96 w 202"/>
                                <a:gd name="T1" fmla="*/ 0 h 216"/>
                                <a:gd name="T2" fmla="*/ 48 w 202"/>
                                <a:gd name="T3" fmla="*/ 15 h 216"/>
                                <a:gd name="T4" fmla="*/ 44 w 202"/>
                                <a:gd name="T5" fmla="*/ 15 h 216"/>
                                <a:gd name="T6" fmla="*/ 44 w 202"/>
                                <a:gd name="T7" fmla="*/ 24 h 216"/>
                                <a:gd name="T8" fmla="*/ 68 w 202"/>
                                <a:gd name="T9" fmla="*/ 44 h 216"/>
                                <a:gd name="T10" fmla="*/ 68 w 202"/>
                                <a:gd name="T11" fmla="*/ 34 h 216"/>
                                <a:gd name="T12" fmla="*/ 0 w 202"/>
                                <a:gd name="T13" fmla="*/ 130 h 216"/>
                                <a:gd name="T14" fmla="*/ 0 w 202"/>
                                <a:gd name="T15" fmla="*/ 135 h 216"/>
                                <a:gd name="T16" fmla="*/ 10 w 202"/>
                                <a:gd name="T17" fmla="*/ 212 h 216"/>
                                <a:gd name="T18" fmla="*/ 10 w 202"/>
                                <a:gd name="T19" fmla="*/ 216 h 216"/>
                                <a:gd name="T20" fmla="*/ 101 w 202"/>
                                <a:gd name="T21" fmla="*/ 216 h 216"/>
                                <a:gd name="T22" fmla="*/ 178 w 202"/>
                                <a:gd name="T23" fmla="*/ 140 h 216"/>
                                <a:gd name="T24" fmla="*/ 178 w 202"/>
                                <a:gd name="T25" fmla="*/ 135 h 216"/>
                                <a:gd name="T26" fmla="*/ 202 w 202"/>
                                <a:gd name="T27" fmla="*/ 29 h 216"/>
                                <a:gd name="T28" fmla="*/ 202 w 202"/>
                                <a:gd name="T29" fmla="*/ 24 h 216"/>
                                <a:gd name="T30" fmla="*/ 197 w 202"/>
                                <a:gd name="T31" fmla="*/ 24 h 216"/>
                                <a:gd name="T32" fmla="*/ 135 w 202"/>
                                <a:gd name="T33" fmla="*/ 15 h 216"/>
                                <a:gd name="T34" fmla="*/ 96 w 202"/>
                                <a:gd name="T35" fmla="*/ 0 h 216"/>
                                <a:gd name="T36" fmla="*/ 96 w 202"/>
                                <a:gd name="T37" fmla="*/ 10 h 216"/>
                                <a:gd name="T38" fmla="*/ 135 w 202"/>
                                <a:gd name="T39" fmla="*/ 24 h 216"/>
                                <a:gd name="T40" fmla="*/ 197 w 202"/>
                                <a:gd name="T41" fmla="*/ 34 h 216"/>
                                <a:gd name="T42" fmla="*/ 192 w 202"/>
                                <a:gd name="T43" fmla="*/ 29 h 216"/>
                                <a:gd name="T44" fmla="*/ 168 w 202"/>
                                <a:gd name="T45" fmla="*/ 135 h 216"/>
                                <a:gd name="T46" fmla="*/ 168 w 202"/>
                                <a:gd name="T47" fmla="*/ 130 h 216"/>
                                <a:gd name="T48" fmla="*/ 92 w 202"/>
                                <a:gd name="T49" fmla="*/ 207 h 216"/>
                                <a:gd name="T50" fmla="*/ 96 w 202"/>
                                <a:gd name="T51" fmla="*/ 207 h 216"/>
                                <a:gd name="T52" fmla="*/ 15 w 202"/>
                                <a:gd name="T53" fmla="*/ 207 h 216"/>
                                <a:gd name="T54" fmla="*/ 20 w 202"/>
                                <a:gd name="T55" fmla="*/ 212 h 216"/>
                                <a:gd name="T56" fmla="*/ 10 w 202"/>
                                <a:gd name="T57" fmla="*/ 135 h 216"/>
                                <a:gd name="T58" fmla="*/ 10 w 202"/>
                                <a:gd name="T59" fmla="*/ 140 h 216"/>
                                <a:gd name="T60" fmla="*/ 77 w 202"/>
                                <a:gd name="T61" fmla="*/ 44 h 216"/>
                                <a:gd name="T62" fmla="*/ 77 w 202"/>
                                <a:gd name="T63" fmla="*/ 39 h 216"/>
                                <a:gd name="T64" fmla="*/ 77 w 202"/>
                                <a:gd name="T65" fmla="*/ 34 h 216"/>
                                <a:gd name="T66" fmla="*/ 53 w 202"/>
                                <a:gd name="T67" fmla="*/ 15 h 216"/>
                                <a:gd name="T68" fmla="*/ 48 w 202"/>
                                <a:gd name="T69" fmla="*/ 24 h 216"/>
                                <a:gd name="T70" fmla="*/ 96 w 202"/>
                                <a:gd name="T71" fmla="*/ 10 h 216"/>
                                <a:gd name="T72" fmla="*/ 96 w 202"/>
                                <a:gd name="T73"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2" h="216">
                                  <a:moveTo>
                                    <a:pt x="96" y="0"/>
                                  </a:moveTo>
                                  <a:lnTo>
                                    <a:pt x="48" y="15"/>
                                  </a:lnTo>
                                  <a:lnTo>
                                    <a:pt x="44" y="15"/>
                                  </a:lnTo>
                                  <a:lnTo>
                                    <a:pt x="44" y="24"/>
                                  </a:lnTo>
                                  <a:lnTo>
                                    <a:pt x="68" y="44"/>
                                  </a:lnTo>
                                  <a:lnTo>
                                    <a:pt x="68" y="34"/>
                                  </a:lnTo>
                                  <a:lnTo>
                                    <a:pt x="0" y="130"/>
                                  </a:lnTo>
                                  <a:lnTo>
                                    <a:pt x="0" y="135"/>
                                  </a:lnTo>
                                  <a:lnTo>
                                    <a:pt x="10" y="212"/>
                                  </a:lnTo>
                                  <a:lnTo>
                                    <a:pt x="10" y="216"/>
                                  </a:lnTo>
                                  <a:lnTo>
                                    <a:pt x="101" y="216"/>
                                  </a:lnTo>
                                  <a:lnTo>
                                    <a:pt x="178" y="140"/>
                                  </a:lnTo>
                                  <a:lnTo>
                                    <a:pt x="178" y="135"/>
                                  </a:lnTo>
                                  <a:lnTo>
                                    <a:pt x="202" y="29"/>
                                  </a:lnTo>
                                  <a:lnTo>
                                    <a:pt x="202" y="24"/>
                                  </a:lnTo>
                                  <a:lnTo>
                                    <a:pt x="197" y="24"/>
                                  </a:lnTo>
                                  <a:lnTo>
                                    <a:pt x="135" y="15"/>
                                  </a:lnTo>
                                  <a:lnTo>
                                    <a:pt x="96" y="0"/>
                                  </a:lnTo>
                                  <a:lnTo>
                                    <a:pt x="96" y="10"/>
                                  </a:lnTo>
                                  <a:lnTo>
                                    <a:pt x="135" y="24"/>
                                  </a:lnTo>
                                  <a:lnTo>
                                    <a:pt x="197" y="34"/>
                                  </a:lnTo>
                                  <a:lnTo>
                                    <a:pt x="192" y="29"/>
                                  </a:lnTo>
                                  <a:lnTo>
                                    <a:pt x="168" y="135"/>
                                  </a:lnTo>
                                  <a:lnTo>
                                    <a:pt x="168" y="130"/>
                                  </a:lnTo>
                                  <a:lnTo>
                                    <a:pt x="92" y="207"/>
                                  </a:lnTo>
                                  <a:lnTo>
                                    <a:pt x="96" y="207"/>
                                  </a:lnTo>
                                  <a:lnTo>
                                    <a:pt x="15" y="207"/>
                                  </a:lnTo>
                                  <a:lnTo>
                                    <a:pt x="20" y="212"/>
                                  </a:lnTo>
                                  <a:lnTo>
                                    <a:pt x="10" y="135"/>
                                  </a:lnTo>
                                  <a:lnTo>
                                    <a:pt x="10" y="140"/>
                                  </a:lnTo>
                                  <a:lnTo>
                                    <a:pt x="77" y="44"/>
                                  </a:lnTo>
                                  <a:lnTo>
                                    <a:pt x="77" y="39"/>
                                  </a:lnTo>
                                  <a:lnTo>
                                    <a:pt x="77" y="34"/>
                                  </a:lnTo>
                                  <a:lnTo>
                                    <a:pt x="53" y="15"/>
                                  </a:lnTo>
                                  <a:lnTo>
                                    <a:pt x="48" y="24"/>
                                  </a:lnTo>
                                  <a:lnTo>
                                    <a:pt x="9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43"/>
                          <wps:cNvSpPr>
                            <a:spLocks/>
                          </wps:cNvSpPr>
                          <wps:spPr bwMode="auto">
                            <a:xfrm>
                              <a:off x="821" y="3683"/>
                              <a:ext cx="528" cy="840"/>
                            </a:xfrm>
                            <a:custGeom>
                              <a:avLst/>
                              <a:gdLst>
                                <a:gd name="T0" fmla="*/ 0 w 528"/>
                                <a:gd name="T1" fmla="*/ 840 h 840"/>
                                <a:gd name="T2" fmla="*/ 77 w 528"/>
                                <a:gd name="T3" fmla="*/ 753 h 840"/>
                                <a:gd name="T4" fmla="*/ 96 w 528"/>
                                <a:gd name="T5" fmla="*/ 662 h 840"/>
                                <a:gd name="T6" fmla="*/ 77 w 528"/>
                                <a:gd name="T7" fmla="*/ 643 h 840"/>
                                <a:gd name="T8" fmla="*/ 163 w 528"/>
                                <a:gd name="T9" fmla="*/ 595 h 840"/>
                                <a:gd name="T10" fmla="*/ 225 w 528"/>
                                <a:gd name="T11" fmla="*/ 605 h 840"/>
                                <a:gd name="T12" fmla="*/ 331 w 528"/>
                                <a:gd name="T13" fmla="*/ 542 h 840"/>
                                <a:gd name="T14" fmla="*/ 245 w 528"/>
                                <a:gd name="T15" fmla="*/ 643 h 840"/>
                                <a:gd name="T16" fmla="*/ 269 w 528"/>
                                <a:gd name="T17" fmla="*/ 715 h 840"/>
                                <a:gd name="T18" fmla="*/ 341 w 528"/>
                                <a:gd name="T19" fmla="*/ 715 h 840"/>
                                <a:gd name="T20" fmla="*/ 413 w 528"/>
                                <a:gd name="T21" fmla="*/ 643 h 840"/>
                                <a:gd name="T22" fmla="*/ 413 w 528"/>
                                <a:gd name="T23" fmla="*/ 571 h 840"/>
                                <a:gd name="T24" fmla="*/ 345 w 528"/>
                                <a:gd name="T25" fmla="*/ 533 h 840"/>
                                <a:gd name="T26" fmla="*/ 456 w 528"/>
                                <a:gd name="T27" fmla="*/ 489 h 840"/>
                                <a:gd name="T28" fmla="*/ 528 w 528"/>
                                <a:gd name="T29" fmla="*/ 417 h 840"/>
                                <a:gd name="T30" fmla="*/ 528 w 528"/>
                                <a:gd name="T31" fmla="*/ 345 h 840"/>
                                <a:gd name="T32" fmla="*/ 456 w 528"/>
                                <a:gd name="T33" fmla="*/ 345 h 840"/>
                                <a:gd name="T34" fmla="*/ 398 w 528"/>
                                <a:gd name="T35" fmla="*/ 360 h 840"/>
                                <a:gd name="T36" fmla="*/ 393 w 528"/>
                                <a:gd name="T37" fmla="*/ 307 h 840"/>
                                <a:gd name="T38" fmla="*/ 403 w 528"/>
                                <a:gd name="T39" fmla="*/ 244 h 840"/>
                                <a:gd name="T40" fmla="*/ 341 w 528"/>
                                <a:gd name="T41" fmla="*/ 230 h 840"/>
                                <a:gd name="T42" fmla="*/ 317 w 528"/>
                                <a:gd name="T43" fmla="*/ 216 h 840"/>
                                <a:gd name="T44" fmla="*/ 307 w 528"/>
                                <a:gd name="T45" fmla="*/ 187 h 840"/>
                                <a:gd name="T46" fmla="*/ 345 w 528"/>
                                <a:gd name="T47" fmla="*/ 163 h 840"/>
                                <a:gd name="T48" fmla="*/ 413 w 528"/>
                                <a:gd name="T49" fmla="*/ 76 h 840"/>
                                <a:gd name="T50" fmla="*/ 413 w 528"/>
                                <a:gd name="T51" fmla="*/ 4 h 840"/>
                                <a:gd name="T52" fmla="*/ 326 w 528"/>
                                <a:gd name="T53" fmla="*/ 4 h 840"/>
                                <a:gd name="T54" fmla="*/ 312 w 528"/>
                                <a:gd name="T55" fmla="*/ 0 h 840"/>
                                <a:gd name="T56" fmla="*/ 115 w 528"/>
                                <a:gd name="T57" fmla="*/ 0 h 840"/>
                                <a:gd name="T58" fmla="*/ 19 w 528"/>
                                <a:gd name="T59" fmla="*/ 76 h 840"/>
                                <a:gd name="T60" fmla="*/ 0 w 528"/>
                                <a:gd name="T61" fmla="*/ 144 h 840"/>
                                <a:gd name="T62" fmla="*/ 0 w 528"/>
                                <a:gd name="T63" fmla="*/ 84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8" h="840">
                                  <a:moveTo>
                                    <a:pt x="0" y="840"/>
                                  </a:moveTo>
                                  <a:lnTo>
                                    <a:pt x="77" y="753"/>
                                  </a:lnTo>
                                  <a:lnTo>
                                    <a:pt x="96" y="662"/>
                                  </a:lnTo>
                                  <a:lnTo>
                                    <a:pt x="77" y="643"/>
                                  </a:lnTo>
                                  <a:lnTo>
                                    <a:pt x="163" y="595"/>
                                  </a:lnTo>
                                  <a:lnTo>
                                    <a:pt x="225" y="605"/>
                                  </a:lnTo>
                                  <a:lnTo>
                                    <a:pt x="331" y="542"/>
                                  </a:lnTo>
                                  <a:lnTo>
                                    <a:pt x="245" y="643"/>
                                  </a:lnTo>
                                  <a:lnTo>
                                    <a:pt x="269" y="715"/>
                                  </a:lnTo>
                                  <a:lnTo>
                                    <a:pt x="341" y="715"/>
                                  </a:lnTo>
                                  <a:lnTo>
                                    <a:pt x="413" y="643"/>
                                  </a:lnTo>
                                  <a:lnTo>
                                    <a:pt x="413" y="571"/>
                                  </a:lnTo>
                                  <a:lnTo>
                                    <a:pt x="345" y="533"/>
                                  </a:lnTo>
                                  <a:lnTo>
                                    <a:pt x="456" y="489"/>
                                  </a:lnTo>
                                  <a:lnTo>
                                    <a:pt x="528" y="417"/>
                                  </a:lnTo>
                                  <a:lnTo>
                                    <a:pt x="528" y="345"/>
                                  </a:lnTo>
                                  <a:lnTo>
                                    <a:pt x="456" y="345"/>
                                  </a:lnTo>
                                  <a:lnTo>
                                    <a:pt x="398" y="360"/>
                                  </a:lnTo>
                                  <a:lnTo>
                                    <a:pt x="393" y="307"/>
                                  </a:lnTo>
                                  <a:lnTo>
                                    <a:pt x="403" y="244"/>
                                  </a:lnTo>
                                  <a:lnTo>
                                    <a:pt x="341" y="230"/>
                                  </a:lnTo>
                                  <a:lnTo>
                                    <a:pt x="317" y="216"/>
                                  </a:lnTo>
                                  <a:lnTo>
                                    <a:pt x="307" y="187"/>
                                  </a:lnTo>
                                  <a:lnTo>
                                    <a:pt x="345" y="163"/>
                                  </a:lnTo>
                                  <a:lnTo>
                                    <a:pt x="413" y="76"/>
                                  </a:lnTo>
                                  <a:lnTo>
                                    <a:pt x="413" y="4"/>
                                  </a:lnTo>
                                  <a:lnTo>
                                    <a:pt x="326" y="4"/>
                                  </a:lnTo>
                                  <a:lnTo>
                                    <a:pt x="312" y="0"/>
                                  </a:lnTo>
                                  <a:lnTo>
                                    <a:pt x="115" y="0"/>
                                  </a:lnTo>
                                  <a:lnTo>
                                    <a:pt x="19" y="76"/>
                                  </a:lnTo>
                                  <a:lnTo>
                                    <a:pt x="0" y="144"/>
                                  </a:lnTo>
                                  <a:lnTo>
                                    <a:pt x="0" y="8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4"/>
                          <wps:cNvSpPr>
                            <a:spLocks/>
                          </wps:cNvSpPr>
                          <wps:spPr bwMode="auto">
                            <a:xfrm>
                              <a:off x="816" y="3678"/>
                              <a:ext cx="538" cy="850"/>
                            </a:xfrm>
                            <a:custGeom>
                              <a:avLst/>
                              <a:gdLst>
                                <a:gd name="T0" fmla="*/ 0 w 538"/>
                                <a:gd name="T1" fmla="*/ 850 h 850"/>
                                <a:gd name="T2" fmla="*/ 86 w 538"/>
                                <a:gd name="T3" fmla="*/ 763 h 850"/>
                                <a:gd name="T4" fmla="*/ 106 w 538"/>
                                <a:gd name="T5" fmla="*/ 667 h 850"/>
                                <a:gd name="T6" fmla="*/ 86 w 538"/>
                                <a:gd name="T7" fmla="*/ 643 h 850"/>
                                <a:gd name="T8" fmla="*/ 168 w 538"/>
                                <a:gd name="T9" fmla="*/ 605 h 850"/>
                                <a:gd name="T10" fmla="*/ 235 w 538"/>
                                <a:gd name="T11" fmla="*/ 614 h 850"/>
                                <a:gd name="T12" fmla="*/ 331 w 538"/>
                                <a:gd name="T13" fmla="*/ 542 h 850"/>
                                <a:gd name="T14" fmla="*/ 245 w 538"/>
                                <a:gd name="T15" fmla="*/ 648 h 850"/>
                                <a:gd name="T16" fmla="*/ 269 w 538"/>
                                <a:gd name="T17" fmla="*/ 725 h 850"/>
                                <a:gd name="T18" fmla="*/ 422 w 538"/>
                                <a:gd name="T19" fmla="*/ 653 h 850"/>
                                <a:gd name="T20" fmla="*/ 418 w 538"/>
                                <a:gd name="T21" fmla="*/ 571 h 850"/>
                                <a:gd name="T22" fmla="*/ 350 w 538"/>
                                <a:gd name="T23" fmla="*/ 542 h 850"/>
                                <a:gd name="T24" fmla="*/ 466 w 538"/>
                                <a:gd name="T25" fmla="*/ 499 h 850"/>
                                <a:gd name="T26" fmla="*/ 538 w 538"/>
                                <a:gd name="T27" fmla="*/ 345 h 850"/>
                                <a:gd name="T28" fmla="*/ 403 w 538"/>
                                <a:gd name="T29" fmla="*/ 360 h 850"/>
                                <a:gd name="T30" fmla="*/ 403 w 538"/>
                                <a:gd name="T31" fmla="*/ 312 h 850"/>
                                <a:gd name="T32" fmla="*/ 413 w 538"/>
                                <a:gd name="T33" fmla="*/ 245 h 850"/>
                                <a:gd name="T34" fmla="*/ 346 w 538"/>
                                <a:gd name="T35" fmla="*/ 230 h 850"/>
                                <a:gd name="T36" fmla="*/ 326 w 538"/>
                                <a:gd name="T37" fmla="*/ 216 h 850"/>
                                <a:gd name="T38" fmla="*/ 317 w 538"/>
                                <a:gd name="T39" fmla="*/ 192 h 850"/>
                                <a:gd name="T40" fmla="*/ 355 w 538"/>
                                <a:gd name="T41" fmla="*/ 173 h 850"/>
                                <a:gd name="T42" fmla="*/ 422 w 538"/>
                                <a:gd name="T43" fmla="*/ 5 h 850"/>
                                <a:gd name="T44" fmla="*/ 317 w 538"/>
                                <a:gd name="T45" fmla="*/ 0 h 850"/>
                                <a:gd name="T46" fmla="*/ 19 w 538"/>
                                <a:gd name="T47" fmla="*/ 77 h 850"/>
                                <a:gd name="T48" fmla="*/ 0 w 538"/>
                                <a:gd name="T49" fmla="*/ 149 h 850"/>
                                <a:gd name="T50" fmla="*/ 10 w 538"/>
                                <a:gd name="T51" fmla="*/ 845 h 850"/>
                                <a:gd name="T52" fmla="*/ 29 w 538"/>
                                <a:gd name="T53" fmla="*/ 81 h 850"/>
                                <a:gd name="T54" fmla="*/ 125 w 538"/>
                                <a:gd name="T55" fmla="*/ 9 h 850"/>
                                <a:gd name="T56" fmla="*/ 317 w 538"/>
                                <a:gd name="T57" fmla="*/ 9 h 850"/>
                                <a:gd name="T58" fmla="*/ 418 w 538"/>
                                <a:gd name="T59" fmla="*/ 14 h 850"/>
                                <a:gd name="T60" fmla="*/ 413 w 538"/>
                                <a:gd name="T61" fmla="*/ 81 h 850"/>
                                <a:gd name="T62" fmla="*/ 346 w 538"/>
                                <a:gd name="T63" fmla="*/ 163 h 850"/>
                                <a:gd name="T64" fmla="*/ 307 w 538"/>
                                <a:gd name="T65" fmla="*/ 192 h 850"/>
                                <a:gd name="T66" fmla="*/ 317 w 538"/>
                                <a:gd name="T67" fmla="*/ 225 h 850"/>
                                <a:gd name="T68" fmla="*/ 346 w 538"/>
                                <a:gd name="T69" fmla="*/ 240 h 850"/>
                                <a:gd name="T70" fmla="*/ 403 w 538"/>
                                <a:gd name="T71" fmla="*/ 249 h 850"/>
                                <a:gd name="T72" fmla="*/ 398 w 538"/>
                                <a:gd name="T73" fmla="*/ 365 h 850"/>
                                <a:gd name="T74" fmla="*/ 403 w 538"/>
                                <a:gd name="T75" fmla="*/ 370 h 850"/>
                                <a:gd name="T76" fmla="*/ 533 w 538"/>
                                <a:gd name="T77" fmla="*/ 355 h 850"/>
                                <a:gd name="T78" fmla="*/ 528 w 538"/>
                                <a:gd name="T79" fmla="*/ 422 h 850"/>
                                <a:gd name="T80" fmla="*/ 456 w 538"/>
                                <a:gd name="T81" fmla="*/ 490 h 850"/>
                                <a:gd name="T82" fmla="*/ 350 w 538"/>
                                <a:gd name="T83" fmla="*/ 533 h 850"/>
                                <a:gd name="T84" fmla="*/ 346 w 538"/>
                                <a:gd name="T85" fmla="*/ 538 h 850"/>
                                <a:gd name="T86" fmla="*/ 350 w 538"/>
                                <a:gd name="T87" fmla="*/ 542 h 850"/>
                                <a:gd name="T88" fmla="*/ 413 w 538"/>
                                <a:gd name="T89" fmla="*/ 576 h 850"/>
                                <a:gd name="T90" fmla="*/ 413 w 538"/>
                                <a:gd name="T91" fmla="*/ 643 h 850"/>
                                <a:gd name="T92" fmla="*/ 346 w 538"/>
                                <a:gd name="T93" fmla="*/ 715 h 850"/>
                                <a:gd name="T94" fmla="*/ 278 w 538"/>
                                <a:gd name="T95" fmla="*/ 720 h 850"/>
                                <a:gd name="T96" fmla="*/ 254 w 538"/>
                                <a:gd name="T97" fmla="*/ 653 h 850"/>
                                <a:gd name="T98" fmla="*/ 341 w 538"/>
                                <a:gd name="T99" fmla="*/ 547 h 850"/>
                                <a:gd name="T100" fmla="*/ 336 w 538"/>
                                <a:gd name="T101" fmla="*/ 542 h 850"/>
                                <a:gd name="T102" fmla="*/ 226 w 538"/>
                                <a:gd name="T103" fmla="*/ 605 h 850"/>
                                <a:gd name="T104" fmla="*/ 168 w 538"/>
                                <a:gd name="T105" fmla="*/ 595 h 850"/>
                                <a:gd name="T106" fmla="*/ 77 w 538"/>
                                <a:gd name="T107" fmla="*/ 643 h 850"/>
                                <a:gd name="T108" fmla="*/ 77 w 538"/>
                                <a:gd name="T109" fmla="*/ 653 h 850"/>
                                <a:gd name="T110" fmla="*/ 96 w 538"/>
                                <a:gd name="T111" fmla="*/ 667 h 850"/>
                                <a:gd name="T112" fmla="*/ 77 w 538"/>
                                <a:gd name="T113" fmla="*/ 754 h 850"/>
                                <a:gd name="T114" fmla="*/ 10 w 538"/>
                                <a:gd name="T115" fmla="*/ 845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8" h="850">
                                  <a:moveTo>
                                    <a:pt x="0" y="845"/>
                                  </a:moveTo>
                                  <a:lnTo>
                                    <a:pt x="0" y="850"/>
                                  </a:lnTo>
                                  <a:lnTo>
                                    <a:pt x="10" y="850"/>
                                  </a:lnTo>
                                  <a:lnTo>
                                    <a:pt x="86" y="763"/>
                                  </a:lnTo>
                                  <a:lnTo>
                                    <a:pt x="86" y="758"/>
                                  </a:lnTo>
                                  <a:lnTo>
                                    <a:pt x="106" y="667"/>
                                  </a:lnTo>
                                  <a:lnTo>
                                    <a:pt x="106" y="662"/>
                                  </a:lnTo>
                                  <a:lnTo>
                                    <a:pt x="86" y="643"/>
                                  </a:lnTo>
                                  <a:lnTo>
                                    <a:pt x="82" y="653"/>
                                  </a:lnTo>
                                  <a:lnTo>
                                    <a:pt x="168" y="605"/>
                                  </a:lnTo>
                                  <a:lnTo>
                                    <a:pt x="230" y="614"/>
                                  </a:lnTo>
                                  <a:lnTo>
                                    <a:pt x="235" y="614"/>
                                  </a:lnTo>
                                  <a:lnTo>
                                    <a:pt x="341" y="552"/>
                                  </a:lnTo>
                                  <a:lnTo>
                                    <a:pt x="331" y="542"/>
                                  </a:lnTo>
                                  <a:lnTo>
                                    <a:pt x="245" y="643"/>
                                  </a:lnTo>
                                  <a:lnTo>
                                    <a:pt x="245" y="648"/>
                                  </a:lnTo>
                                  <a:lnTo>
                                    <a:pt x="269" y="720"/>
                                  </a:lnTo>
                                  <a:lnTo>
                                    <a:pt x="269" y="725"/>
                                  </a:lnTo>
                                  <a:lnTo>
                                    <a:pt x="350" y="725"/>
                                  </a:lnTo>
                                  <a:lnTo>
                                    <a:pt x="422" y="653"/>
                                  </a:lnTo>
                                  <a:lnTo>
                                    <a:pt x="422" y="571"/>
                                  </a:lnTo>
                                  <a:lnTo>
                                    <a:pt x="418" y="571"/>
                                  </a:lnTo>
                                  <a:lnTo>
                                    <a:pt x="350" y="533"/>
                                  </a:lnTo>
                                  <a:lnTo>
                                    <a:pt x="350" y="542"/>
                                  </a:lnTo>
                                  <a:lnTo>
                                    <a:pt x="461" y="499"/>
                                  </a:lnTo>
                                  <a:lnTo>
                                    <a:pt x="466" y="499"/>
                                  </a:lnTo>
                                  <a:lnTo>
                                    <a:pt x="538" y="427"/>
                                  </a:lnTo>
                                  <a:lnTo>
                                    <a:pt x="538" y="345"/>
                                  </a:lnTo>
                                  <a:lnTo>
                                    <a:pt x="461" y="345"/>
                                  </a:lnTo>
                                  <a:lnTo>
                                    <a:pt x="403" y="360"/>
                                  </a:lnTo>
                                  <a:lnTo>
                                    <a:pt x="408" y="365"/>
                                  </a:lnTo>
                                  <a:lnTo>
                                    <a:pt x="403" y="312"/>
                                  </a:lnTo>
                                  <a:lnTo>
                                    <a:pt x="413" y="249"/>
                                  </a:lnTo>
                                  <a:lnTo>
                                    <a:pt x="413" y="245"/>
                                  </a:lnTo>
                                  <a:lnTo>
                                    <a:pt x="408" y="245"/>
                                  </a:lnTo>
                                  <a:lnTo>
                                    <a:pt x="346" y="230"/>
                                  </a:lnTo>
                                  <a:lnTo>
                                    <a:pt x="350" y="230"/>
                                  </a:lnTo>
                                  <a:lnTo>
                                    <a:pt x="326" y="216"/>
                                  </a:lnTo>
                                  <a:lnTo>
                                    <a:pt x="326" y="221"/>
                                  </a:lnTo>
                                  <a:lnTo>
                                    <a:pt x="317" y="192"/>
                                  </a:lnTo>
                                  <a:lnTo>
                                    <a:pt x="317" y="197"/>
                                  </a:lnTo>
                                  <a:lnTo>
                                    <a:pt x="355" y="173"/>
                                  </a:lnTo>
                                  <a:lnTo>
                                    <a:pt x="422" y="86"/>
                                  </a:lnTo>
                                  <a:lnTo>
                                    <a:pt x="422" y="5"/>
                                  </a:lnTo>
                                  <a:lnTo>
                                    <a:pt x="331" y="5"/>
                                  </a:lnTo>
                                  <a:lnTo>
                                    <a:pt x="317" y="0"/>
                                  </a:lnTo>
                                  <a:lnTo>
                                    <a:pt x="115" y="0"/>
                                  </a:lnTo>
                                  <a:lnTo>
                                    <a:pt x="19" y="77"/>
                                  </a:lnTo>
                                  <a:lnTo>
                                    <a:pt x="19" y="81"/>
                                  </a:lnTo>
                                  <a:lnTo>
                                    <a:pt x="0" y="149"/>
                                  </a:lnTo>
                                  <a:lnTo>
                                    <a:pt x="0" y="845"/>
                                  </a:lnTo>
                                  <a:lnTo>
                                    <a:pt x="10" y="845"/>
                                  </a:lnTo>
                                  <a:lnTo>
                                    <a:pt x="10" y="149"/>
                                  </a:lnTo>
                                  <a:lnTo>
                                    <a:pt x="29" y="81"/>
                                  </a:lnTo>
                                  <a:lnTo>
                                    <a:pt x="29" y="86"/>
                                  </a:lnTo>
                                  <a:lnTo>
                                    <a:pt x="125" y="9"/>
                                  </a:lnTo>
                                  <a:lnTo>
                                    <a:pt x="120" y="9"/>
                                  </a:lnTo>
                                  <a:lnTo>
                                    <a:pt x="317" y="9"/>
                                  </a:lnTo>
                                  <a:lnTo>
                                    <a:pt x="331" y="14"/>
                                  </a:lnTo>
                                  <a:lnTo>
                                    <a:pt x="418" y="14"/>
                                  </a:lnTo>
                                  <a:lnTo>
                                    <a:pt x="413" y="9"/>
                                  </a:lnTo>
                                  <a:lnTo>
                                    <a:pt x="413" y="81"/>
                                  </a:lnTo>
                                  <a:lnTo>
                                    <a:pt x="413" y="77"/>
                                  </a:lnTo>
                                  <a:lnTo>
                                    <a:pt x="346" y="163"/>
                                  </a:lnTo>
                                  <a:lnTo>
                                    <a:pt x="307" y="187"/>
                                  </a:lnTo>
                                  <a:lnTo>
                                    <a:pt x="307" y="192"/>
                                  </a:lnTo>
                                  <a:lnTo>
                                    <a:pt x="317" y="221"/>
                                  </a:lnTo>
                                  <a:lnTo>
                                    <a:pt x="317" y="225"/>
                                  </a:lnTo>
                                  <a:lnTo>
                                    <a:pt x="341" y="240"/>
                                  </a:lnTo>
                                  <a:lnTo>
                                    <a:pt x="346" y="240"/>
                                  </a:lnTo>
                                  <a:lnTo>
                                    <a:pt x="408" y="254"/>
                                  </a:lnTo>
                                  <a:lnTo>
                                    <a:pt x="403" y="249"/>
                                  </a:lnTo>
                                  <a:lnTo>
                                    <a:pt x="394" y="312"/>
                                  </a:lnTo>
                                  <a:lnTo>
                                    <a:pt x="398" y="365"/>
                                  </a:lnTo>
                                  <a:lnTo>
                                    <a:pt x="398" y="370"/>
                                  </a:lnTo>
                                  <a:lnTo>
                                    <a:pt x="403" y="370"/>
                                  </a:lnTo>
                                  <a:lnTo>
                                    <a:pt x="461" y="355"/>
                                  </a:lnTo>
                                  <a:lnTo>
                                    <a:pt x="533" y="355"/>
                                  </a:lnTo>
                                  <a:lnTo>
                                    <a:pt x="528" y="350"/>
                                  </a:lnTo>
                                  <a:lnTo>
                                    <a:pt x="528" y="422"/>
                                  </a:lnTo>
                                  <a:lnTo>
                                    <a:pt x="528" y="418"/>
                                  </a:lnTo>
                                  <a:lnTo>
                                    <a:pt x="456" y="490"/>
                                  </a:lnTo>
                                  <a:lnTo>
                                    <a:pt x="461" y="490"/>
                                  </a:lnTo>
                                  <a:lnTo>
                                    <a:pt x="350" y="533"/>
                                  </a:lnTo>
                                  <a:lnTo>
                                    <a:pt x="346" y="533"/>
                                  </a:lnTo>
                                  <a:lnTo>
                                    <a:pt x="346" y="538"/>
                                  </a:lnTo>
                                  <a:lnTo>
                                    <a:pt x="346" y="542"/>
                                  </a:lnTo>
                                  <a:lnTo>
                                    <a:pt x="350" y="542"/>
                                  </a:lnTo>
                                  <a:lnTo>
                                    <a:pt x="418" y="581"/>
                                  </a:lnTo>
                                  <a:lnTo>
                                    <a:pt x="413" y="576"/>
                                  </a:lnTo>
                                  <a:lnTo>
                                    <a:pt x="413" y="648"/>
                                  </a:lnTo>
                                  <a:lnTo>
                                    <a:pt x="413" y="643"/>
                                  </a:lnTo>
                                  <a:lnTo>
                                    <a:pt x="341" y="715"/>
                                  </a:lnTo>
                                  <a:lnTo>
                                    <a:pt x="346" y="715"/>
                                  </a:lnTo>
                                  <a:lnTo>
                                    <a:pt x="274" y="715"/>
                                  </a:lnTo>
                                  <a:lnTo>
                                    <a:pt x="278" y="720"/>
                                  </a:lnTo>
                                  <a:lnTo>
                                    <a:pt x="254" y="648"/>
                                  </a:lnTo>
                                  <a:lnTo>
                                    <a:pt x="254" y="653"/>
                                  </a:lnTo>
                                  <a:lnTo>
                                    <a:pt x="341" y="552"/>
                                  </a:lnTo>
                                  <a:lnTo>
                                    <a:pt x="341" y="547"/>
                                  </a:lnTo>
                                  <a:lnTo>
                                    <a:pt x="341" y="542"/>
                                  </a:lnTo>
                                  <a:lnTo>
                                    <a:pt x="336" y="542"/>
                                  </a:lnTo>
                                  <a:lnTo>
                                    <a:pt x="331" y="542"/>
                                  </a:lnTo>
                                  <a:lnTo>
                                    <a:pt x="226" y="605"/>
                                  </a:lnTo>
                                  <a:lnTo>
                                    <a:pt x="230" y="605"/>
                                  </a:lnTo>
                                  <a:lnTo>
                                    <a:pt x="168" y="595"/>
                                  </a:lnTo>
                                  <a:lnTo>
                                    <a:pt x="82" y="643"/>
                                  </a:lnTo>
                                  <a:lnTo>
                                    <a:pt x="77" y="643"/>
                                  </a:lnTo>
                                  <a:lnTo>
                                    <a:pt x="77" y="648"/>
                                  </a:lnTo>
                                  <a:lnTo>
                                    <a:pt x="77" y="653"/>
                                  </a:lnTo>
                                  <a:lnTo>
                                    <a:pt x="96" y="672"/>
                                  </a:lnTo>
                                  <a:lnTo>
                                    <a:pt x="96" y="667"/>
                                  </a:lnTo>
                                  <a:lnTo>
                                    <a:pt x="77" y="758"/>
                                  </a:lnTo>
                                  <a:lnTo>
                                    <a:pt x="77" y="754"/>
                                  </a:lnTo>
                                  <a:lnTo>
                                    <a:pt x="0" y="840"/>
                                  </a:lnTo>
                                  <a:lnTo>
                                    <a:pt x="10" y="845"/>
                                  </a:lnTo>
                                  <a:lnTo>
                                    <a:pt x="0" y="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45"/>
                          <wps:cNvSpPr>
                            <a:spLocks/>
                          </wps:cNvSpPr>
                          <wps:spPr bwMode="auto">
                            <a:xfrm>
                              <a:off x="4853" y="3889"/>
                              <a:ext cx="144" cy="149"/>
                            </a:xfrm>
                            <a:custGeom>
                              <a:avLst/>
                              <a:gdLst>
                                <a:gd name="T0" fmla="*/ 144 w 144"/>
                                <a:gd name="T1" fmla="*/ 0 h 149"/>
                                <a:gd name="T2" fmla="*/ 53 w 144"/>
                                <a:gd name="T3" fmla="*/ 43 h 149"/>
                                <a:gd name="T4" fmla="*/ 0 w 144"/>
                                <a:gd name="T5" fmla="*/ 96 h 149"/>
                                <a:gd name="T6" fmla="*/ 0 w 144"/>
                                <a:gd name="T7" fmla="*/ 149 h 149"/>
                                <a:gd name="T8" fmla="*/ 53 w 144"/>
                                <a:gd name="T9" fmla="*/ 149 h 149"/>
                                <a:gd name="T10" fmla="*/ 125 w 144"/>
                                <a:gd name="T11" fmla="*/ 101 h 149"/>
                                <a:gd name="T12" fmla="*/ 144 w 144"/>
                                <a:gd name="T13" fmla="*/ 0 h 149"/>
                              </a:gdLst>
                              <a:ahLst/>
                              <a:cxnLst>
                                <a:cxn ang="0">
                                  <a:pos x="T0" y="T1"/>
                                </a:cxn>
                                <a:cxn ang="0">
                                  <a:pos x="T2" y="T3"/>
                                </a:cxn>
                                <a:cxn ang="0">
                                  <a:pos x="T4" y="T5"/>
                                </a:cxn>
                                <a:cxn ang="0">
                                  <a:pos x="T6" y="T7"/>
                                </a:cxn>
                                <a:cxn ang="0">
                                  <a:pos x="T8" y="T9"/>
                                </a:cxn>
                                <a:cxn ang="0">
                                  <a:pos x="T10" y="T11"/>
                                </a:cxn>
                                <a:cxn ang="0">
                                  <a:pos x="T12" y="T13"/>
                                </a:cxn>
                              </a:cxnLst>
                              <a:rect l="0" t="0" r="r" b="b"/>
                              <a:pathLst>
                                <a:path w="144" h="149">
                                  <a:moveTo>
                                    <a:pt x="144" y="0"/>
                                  </a:moveTo>
                                  <a:lnTo>
                                    <a:pt x="53" y="43"/>
                                  </a:lnTo>
                                  <a:lnTo>
                                    <a:pt x="0" y="96"/>
                                  </a:lnTo>
                                  <a:lnTo>
                                    <a:pt x="0" y="149"/>
                                  </a:lnTo>
                                  <a:lnTo>
                                    <a:pt x="53" y="149"/>
                                  </a:lnTo>
                                  <a:lnTo>
                                    <a:pt x="125" y="101"/>
                                  </a:lnTo>
                                  <a:lnTo>
                                    <a:pt x="1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46"/>
                          <wps:cNvSpPr>
                            <a:spLocks/>
                          </wps:cNvSpPr>
                          <wps:spPr bwMode="auto">
                            <a:xfrm>
                              <a:off x="4848" y="3884"/>
                              <a:ext cx="154" cy="159"/>
                            </a:xfrm>
                            <a:custGeom>
                              <a:avLst/>
                              <a:gdLst>
                                <a:gd name="T0" fmla="*/ 154 w 154"/>
                                <a:gd name="T1" fmla="*/ 5 h 159"/>
                                <a:gd name="T2" fmla="*/ 154 w 154"/>
                                <a:gd name="T3" fmla="*/ 0 h 159"/>
                                <a:gd name="T4" fmla="*/ 149 w 154"/>
                                <a:gd name="T5" fmla="*/ 0 h 159"/>
                                <a:gd name="T6" fmla="*/ 58 w 154"/>
                                <a:gd name="T7" fmla="*/ 43 h 159"/>
                                <a:gd name="T8" fmla="*/ 53 w 154"/>
                                <a:gd name="T9" fmla="*/ 43 h 159"/>
                                <a:gd name="T10" fmla="*/ 0 w 154"/>
                                <a:gd name="T11" fmla="*/ 96 h 159"/>
                                <a:gd name="T12" fmla="*/ 0 w 154"/>
                                <a:gd name="T13" fmla="*/ 159 h 159"/>
                                <a:gd name="T14" fmla="*/ 63 w 154"/>
                                <a:gd name="T15" fmla="*/ 159 h 159"/>
                                <a:gd name="T16" fmla="*/ 135 w 154"/>
                                <a:gd name="T17" fmla="*/ 111 h 159"/>
                                <a:gd name="T18" fmla="*/ 135 w 154"/>
                                <a:gd name="T19" fmla="*/ 106 h 159"/>
                                <a:gd name="T20" fmla="*/ 154 w 154"/>
                                <a:gd name="T21" fmla="*/ 5 h 159"/>
                                <a:gd name="T22" fmla="*/ 144 w 154"/>
                                <a:gd name="T23" fmla="*/ 5 h 159"/>
                                <a:gd name="T24" fmla="*/ 125 w 154"/>
                                <a:gd name="T25" fmla="*/ 106 h 159"/>
                                <a:gd name="T26" fmla="*/ 125 w 154"/>
                                <a:gd name="T27" fmla="*/ 101 h 159"/>
                                <a:gd name="T28" fmla="*/ 53 w 154"/>
                                <a:gd name="T29" fmla="*/ 149 h 159"/>
                                <a:gd name="T30" fmla="*/ 58 w 154"/>
                                <a:gd name="T31" fmla="*/ 149 h 159"/>
                                <a:gd name="T32" fmla="*/ 5 w 154"/>
                                <a:gd name="T33" fmla="*/ 149 h 159"/>
                                <a:gd name="T34" fmla="*/ 10 w 154"/>
                                <a:gd name="T35" fmla="*/ 154 h 159"/>
                                <a:gd name="T36" fmla="*/ 10 w 154"/>
                                <a:gd name="T37" fmla="*/ 101 h 159"/>
                                <a:gd name="T38" fmla="*/ 10 w 154"/>
                                <a:gd name="T39" fmla="*/ 106 h 159"/>
                                <a:gd name="T40" fmla="*/ 63 w 154"/>
                                <a:gd name="T41" fmla="*/ 53 h 159"/>
                                <a:gd name="T42" fmla="*/ 58 w 154"/>
                                <a:gd name="T43" fmla="*/ 53 h 159"/>
                                <a:gd name="T44" fmla="*/ 149 w 154"/>
                                <a:gd name="T45" fmla="*/ 10 h 159"/>
                                <a:gd name="T46" fmla="*/ 144 w 154"/>
                                <a:gd name="T47" fmla="*/ 5 h 159"/>
                                <a:gd name="T48" fmla="*/ 154 w 154"/>
                                <a:gd name="T49" fmla="*/ 5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4" h="159">
                                  <a:moveTo>
                                    <a:pt x="154" y="5"/>
                                  </a:moveTo>
                                  <a:lnTo>
                                    <a:pt x="154" y="0"/>
                                  </a:lnTo>
                                  <a:lnTo>
                                    <a:pt x="149" y="0"/>
                                  </a:lnTo>
                                  <a:lnTo>
                                    <a:pt x="58" y="43"/>
                                  </a:lnTo>
                                  <a:lnTo>
                                    <a:pt x="53" y="43"/>
                                  </a:lnTo>
                                  <a:lnTo>
                                    <a:pt x="0" y="96"/>
                                  </a:lnTo>
                                  <a:lnTo>
                                    <a:pt x="0" y="159"/>
                                  </a:lnTo>
                                  <a:lnTo>
                                    <a:pt x="63" y="159"/>
                                  </a:lnTo>
                                  <a:lnTo>
                                    <a:pt x="135" y="111"/>
                                  </a:lnTo>
                                  <a:lnTo>
                                    <a:pt x="135" y="106"/>
                                  </a:lnTo>
                                  <a:lnTo>
                                    <a:pt x="154" y="5"/>
                                  </a:lnTo>
                                  <a:lnTo>
                                    <a:pt x="144" y="5"/>
                                  </a:lnTo>
                                  <a:lnTo>
                                    <a:pt x="125" y="106"/>
                                  </a:lnTo>
                                  <a:lnTo>
                                    <a:pt x="125" y="101"/>
                                  </a:lnTo>
                                  <a:lnTo>
                                    <a:pt x="53" y="149"/>
                                  </a:lnTo>
                                  <a:lnTo>
                                    <a:pt x="58" y="149"/>
                                  </a:lnTo>
                                  <a:lnTo>
                                    <a:pt x="5" y="149"/>
                                  </a:lnTo>
                                  <a:lnTo>
                                    <a:pt x="10" y="154"/>
                                  </a:lnTo>
                                  <a:lnTo>
                                    <a:pt x="10" y="101"/>
                                  </a:lnTo>
                                  <a:lnTo>
                                    <a:pt x="10" y="106"/>
                                  </a:lnTo>
                                  <a:lnTo>
                                    <a:pt x="63" y="53"/>
                                  </a:lnTo>
                                  <a:lnTo>
                                    <a:pt x="58" y="53"/>
                                  </a:lnTo>
                                  <a:lnTo>
                                    <a:pt x="149" y="10"/>
                                  </a:lnTo>
                                  <a:lnTo>
                                    <a:pt x="144" y="5"/>
                                  </a:lnTo>
                                  <a:lnTo>
                                    <a:pt x="15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7"/>
                          <wps:cNvSpPr>
                            <a:spLocks/>
                          </wps:cNvSpPr>
                          <wps:spPr bwMode="auto">
                            <a:xfrm>
                              <a:off x="826" y="1268"/>
                              <a:ext cx="1286" cy="619"/>
                            </a:xfrm>
                            <a:custGeom>
                              <a:avLst/>
                              <a:gdLst>
                                <a:gd name="T0" fmla="*/ 432 w 1286"/>
                                <a:gd name="T1" fmla="*/ 4 h 619"/>
                                <a:gd name="T2" fmla="*/ 388 w 1286"/>
                                <a:gd name="T3" fmla="*/ 115 h 619"/>
                                <a:gd name="T4" fmla="*/ 364 w 1286"/>
                                <a:gd name="T5" fmla="*/ 139 h 619"/>
                                <a:gd name="T6" fmla="*/ 326 w 1286"/>
                                <a:gd name="T7" fmla="*/ 168 h 619"/>
                                <a:gd name="T8" fmla="*/ 273 w 1286"/>
                                <a:gd name="T9" fmla="*/ 163 h 619"/>
                                <a:gd name="T10" fmla="*/ 259 w 1286"/>
                                <a:gd name="T11" fmla="*/ 172 h 619"/>
                                <a:gd name="T12" fmla="*/ 168 w 1286"/>
                                <a:gd name="T13" fmla="*/ 172 h 619"/>
                                <a:gd name="T14" fmla="*/ 148 w 1286"/>
                                <a:gd name="T15" fmla="*/ 172 h 619"/>
                                <a:gd name="T16" fmla="*/ 110 w 1286"/>
                                <a:gd name="T17" fmla="*/ 172 h 619"/>
                                <a:gd name="T18" fmla="*/ 67 w 1286"/>
                                <a:gd name="T19" fmla="*/ 211 h 619"/>
                                <a:gd name="T20" fmla="*/ 9 w 1286"/>
                                <a:gd name="T21" fmla="*/ 273 h 619"/>
                                <a:gd name="T22" fmla="*/ 0 w 1286"/>
                                <a:gd name="T23" fmla="*/ 364 h 619"/>
                                <a:gd name="T24" fmla="*/ 57 w 1286"/>
                                <a:gd name="T25" fmla="*/ 369 h 619"/>
                                <a:gd name="T26" fmla="*/ 110 w 1286"/>
                                <a:gd name="T27" fmla="*/ 374 h 619"/>
                                <a:gd name="T28" fmla="*/ 163 w 1286"/>
                                <a:gd name="T29" fmla="*/ 355 h 619"/>
                                <a:gd name="T30" fmla="*/ 216 w 1286"/>
                                <a:gd name="T31" fmla="*/ 336 h 619"/>
                                <a:gd name="T32" fmla="*/ 211 w 1286"/>
                                <a:gd name="T33" fmla="*/ 360 h 619"/>
                                <a:gd name="T34" fmla="*/ 206 w 1286"/>
                                <a:gd name="T35" fmla="*/ 374 h 619"/>
                                <a:gd name="T36" fmla="*/ 201 w 1286"/>
                                <a:gd name="T37" fmla="*/ 398 h 619"/>
                                <a:gd name="T38" fmla="*/ 187 w 1286"/>
                                <a:gd name="T39" fmla="*/ 417 h 619"/>
                                <a:gd name="T40" fmla="*/ 172 w 1286"/>
                                <a:gd name="T41" fmla="*/ 456 h 619"/>
                                <a:gd name="T42" fmla="*/ 134 w 1286"/>
                                <a:gd name="T43" fmla="*/ 489 h 619"/>
                                <a:gd name="T44" fmla="*/ 100 w 1286"/>
                                <a:gd name="T45" fmla="*/ 528 h 619"/>
                                <a:gd name="T46" fmla="*/ 24 w 1286"/>
                                <a:gd name="T47" fmla="*/ 561 h 619"/>
                                <a:gd name="T48" fmla="*/ 72 w 1286"/>
                                <a:gd name="T49" fmla="*/ 585 h 619"/>
                                <a:gd name="T50" fmla="*/ 105 w 1286"/>
                                <a:gd name="T51" fmla="*/ 590 h 619"/>
                                <a:gd name="T52" fmla="*/ 129 w 1286"/>
                                <a:gd name="T53" fmla="*/ 566 h 619"/>
                                <a:gd name="T54" fmla="*/ 158 w 1286"/>
                                <a:gd name="T55" fmla="*/ 542 h 619"/>
                                <a:gd name="T56" fmla="*/ 187 w 1286"/>
                                <a:gd name="T57" fmla="*/ 518 h 619"/>
                                <a:gd name="T58" fmla="*/ 220 w 1286"/>
                                <a:gd name="T59" fmla="*/ 489 h 619"/>
                                <a:gd name="T60" fmla="*/ 259 w 1286"/>
                                <a:gd name="T61" fmla="*/ 489 h 619"/>
                                <a:gd name="T62" fmla="*/ 292 w 1286"/>
                                <a:gd name="T63" fmla="*/ 494 h 619"/>
                                <a:gd name="T64" fmla="*/ 297 w 1286"/>
                                <a:gd name="T65" fmla="*/ 547 h 619"/>
                                <a:gd name="T66" fmla="*/ 302 w 1286"/>
                                <a:gd name="T67" fmla="*/ 595 h 619"/>
                                <a:gd name="T68" fmla="*/ 340 w 1286"/>
                                <a:gd name="T69" fmla="*/ 619 h 619"/>
                                <a:gd name="T70" fmla="*/ 398 w 1286"/>
                                <a:gd name="T71" fmla="*/ 561 h 619"/>
                                <a:gd name="T72" fmla="*/ 408 w 1286"/>
                                <a:gd name="T73" fmla="*/ 494 h 619"/>
                                <a:gd name="T74" fmla="*/ 417 w 1286"/>
                                <a:gd name="T75" fmla="*/ 451 h 619"/>
                                <a:gd name="T76" fmla="*/ 436 w 1286"/>
                                <a:gd name="T77" fmla="*/ 364 h 619"/>
                                <a:gd name="T78" fmla="*/ 403 w 1286"/>
                                <a:gd name="T79" fmla="*/ 331 h 619"/>
                                <a:gd name="T80" fmla="*/ 451 w 1286"/>
                                <a:gd name="T81" fmla="*/ 278 h 619"/>
                                <a:gd name="T82" fmla="*/ 561 w 1286"/>
                                <a:gd name="T83" fmla="*/ 268 h 619"/>
                                <a:gd name="T84" fmla="*/ 643 w 1286"/>
                                <a:gd name="T85" fmla="*/ 249 h 619"/>
                                <a:gd name="T86" fmla="*/ 676 w 1286"/>
                                <a:gd name="T87" fmla="*/ 249 h 619"/>
                                <a:gd name="T88" fmla="*/ 710 w 1286"/>
                                <a:gd name="T89" fmla="*/ 216 h 619"/>
                                <a:gd name="T90" fmla="*/ 792 w 1286"/>
                                <a:gd name="T91" fmla="*/ 196 h 619"/>
                                <a:gd name="T92" fmla="*/ 1017 w 1286"/>
                                <a:gd name="T93" fmla="*/ 163 h 619"/>
                                <a:gd name="T94" fmla="*/ 1075 w 1286"/>
                                <a:gd name="T95" fmla="*/ 96 h 619"/>
                                <a:gd name="T96" fmla="*/ 1128 w 1286"/>
                                <a:gd name="T97" fmla="*/ 38 h 619"/>
                                <a:gd name="T98" fmla="*/ 1209 w 1286"/>
                                <a:gd name="T99" fmla="*/ 28 h 619"/>
                                <a:gd name="T100" fmla="*/ 1248 w 1286"/>
                                <a:gd name="T101" fmla="*/ 52 h 619"/>
                                <a:gd name="T102" fmla="*/ 1286 w 1286"/>
                                <a:gd name="T103" fmla="*/ 0 h 619"/>
                                <a:gd name="T104" fmla="*/ 432 w 1286"/>
                                <a:gd name="T105" fmla="*/ 4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86" h="619">
                                  <a:moveTo>
                                    <a:pt x="432" y="4"/>
                                  </a:moveTo>
                                  <a:lnTo>
                                    <a:pt x="388" y="115"/>
                                  </a:lnTo>
                                  <a:lnTo>
                                    <a:pt x="364" y="139"/>
                                  </a:lnTo>
                                  <a:lnTo>
                                    <a:pt x="326" y="168"/>
                                  </a:lnTo>
                                  <a:lnTo>
                                    <a:pt x="273" y="163"/>
                                  </a:lnTo>
                                  <a:lnTo>
                                    <a:pt x="259" y="172"/>
                                  </a:lnTo>
                                  <a:lnTo>
                                    <a:pt x="168" y="172"/>
                                  </a:lnTo>
                                  <a:lnTo>
                                    <a:pt x="148" y="172"/>
                                  </a:lnTo>
                                  <a:lnTo>
                                    <a:pt x="110" y="172"/>
                                  </a:lnTo>
                                  <a:lnTo>
                                    <a:pt x="67" y="211"/>
                                  </a:lnTo>
                                  <a:lnTo>
                                    <a:pt x="9" y="273"/>
                                  </a:lnTo>
                                  <a:lnTo>
                                    <a:pt x="0" y="364"/>
                                  </a:lnTo>
                                  <a:lnTo>
                                    <a:pt x="57" y="369"/>
                                  </a:lnTo>
                                  <a:lnTo>
                                    <a:pt x="110" y="374"/>
                                  </a:lnTo>
                                  <a:lnTo>
                                    <a:pt x="163" y="355"/>
                                  </a:lnTo>
                                  <a:lnTo>
                                    <a:pt x="216" y="336"/>
                                  </a:lnTo>
                                  <a:lnTo>
                                    <a:pt x="211" y="360"/>
                                  </a:lnTo>
                                  <a:lnTo>
                                    <a:pt x="206" y="374"/>
                                  </a:lnTo>
                                  <a:lnTo>
                                    <a:pt x="201" y="398"/>
                                  </a:lnTo>
                                  <a:lnTo>
                                    <a:pt x="187" y="417"/>
                                  </a:lnTo>
                                  <a:lnTo>
                                    <a:pt x="172" y="456"/>
                                  </a:lnTo>
                                  <a:lnTo>
                                    <a:pt x="134" y="489"/>
                                  </a:lnTo>
                                  <a:lnTo>
                                    <a:pt x="100" y="528"/>
                                  </a:lnTo>
                                  <a:lnTo>
                                    <a:pt x="24" y="561"/>
                                  </a:lnTo>
                                  <a:lnTo>
                                    <a:pt x="72" y="585"/>
                                  </a:lnTo>
                                  <a:lnTo>
                                    <a:pt x="105" y="590"/>
                                  </a:lnTo>
                                  <a:lnTo>
                                    <a:pt x="129" y="566"/>
                                  </a:lnTo>
                                  <a:lnTo>
                                    <a:pt x="158" y="542"/>
                                  </a:lnTo>
                                  <a:lnTo>
                                    <a:pt x="187" y="518"/>
                                  </a:lnTo>
                                  <a:lnTo>
                                    <a:pt x="220" y="489"/>
                                  </a:lnTo>
                                  <a:lnTo>
                                    <a:pt x="259" y="489"/>
                                  </a:lnTo>
                                  <a:lnTo>
                                    <a:pt x="292" y="494"/>
                                  </a:lnTo>
                                  <a:lnTo>
                                    <a:pt x="297" y="547"/>
                                  </a:lnTo>
                                  <a:lnTo>
                                    <a:pt x="302" y="595"/>
                                  </a:lnTo>
                                  <a:lnTo>
                                    <a:pt x="340" y="619"/>
                                  </a:lnTo>
                                  <a:lnTo>
                                    <a:pt x="398" y="561"/>
                                  </a:lnTo>
                                  <a:lnTo>
                                    <a:pt x="408" y="494"/>
                                  </a:lnTo>
                                  <a:lnTo>
                                    <a:pt x="417" y="451"/>
                                  </a:lnTo>
                                  <a:lnTo>
                                    <a:pt x="436" y="364"/>
                                  </a:lnTo>
                                  <a:lnTo>
                                    <a:pt x="403" y="331"/>
                                  </a:lnTo>
                                  <a:lnTo>
                                    <a:pt x="451" y="278"/>
                                  </a:lnTo>
                                  <a:lnTo>
                                    <a:pt x="561" y="268"/>
                                  </a:lnTo>
                                  <a:lnTo>
                                    <a:pt x="643" y="249"/>
                                  </a:lnTo>
                                  <a:lnTo>
                                    <a:pt x="676" y="249"/>
                                  </a:lnTo>
                                  <a:lnTo>
                                    <a:pt x="710" y="216"/>
                                  </a:lnTo>
                                  <a:lnTo>
                                    <a:pt x="792" y="196"/>
                                  </a:lnTo>
                                  <a:lnTo>
                                    <a:pt x="1017" y="163"/>
                                  </a:lnTo>
                                  <a:lnTo>
                                    <a:pt x="1075" y="96"/>
                                  </a:lnTo>
                                  <a:lnTo>
                                    <a:pt x="1128" y="38"/>
                                  </a:lnTo>
                                  <a:lnTo>
                                    <a:pt x="1209" y="28"/>
                                  </a:lnTo>
                                  <a:lnTo>
                                    <a:pt x="1248" y="52"/>
                                  </a:lnTo>
                                  <a:lnTo>
                                    <a:pt x="1286" y="0"/>
                                  </a:lnTo>
                                  <a:lnTo>
                                    <a:pt x="432" y="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48"/>
                          <wps:cNvSpPr>
                            <a:spLocks/>
                          </wps:cNvSpPr>
                          <wps:spPr bwMode="auto">
                            <a:xfrm>
                              <a:off x="821" y="1263"/>
                              <a:ext cx="1296" cy="629"/>
                            </a:xfrm>
                            <a:custGeom>
                              <a:avLst/>
                              <a:gdLst>
                                <a:gd name="T0" fmla="*/ 432 w 1296"/>
                                <a:gd name="T1" fmla="*/ 9 h 629"/>
                                <a:gd name="T2" fmla="*/ 365 w 1296"/>
                                <a:gd name="T3" fmla="*/ 139 h 629"/>
                                <a:gd name="T4" fmla="*/ 278 w 1296"/>
                                <a:gd name="T5" fmla="*/ 163 h 629"/>
                                <a:gd name="T6" fmla="*/ 264 w 1296"/>
                                <a:gd name="T7" fmla="*/ 173 h 629"/>
                                <a:gd name="T8" fmla="*/ 9 w 1296"/>
                                <a:gd name="T9" fmla="*/ 273 h 629"/>
                                <a:gd name="T10" fmla="*/ 0 w 1296"/>
                                <a:gd name="T11" fmla="*/ 374 h 629"/>
                                <a:gd name="T12" fmla="*/ 115 w 1296"/>
                                <a:gd name="T13" fmla="*/ 384 h 629"/>
                                <a:gd name="T14" fmla="*/ 211 w 1296"/>
                                <a:gd name="T15" fmla="*/ 365 h 629"/>
                                <a:gd name="T16" fmla="*/ 201 w 1296"/>
                                <a:gd name="T17" fmla="*/ 398 h 629"/>
                                <a:gd name="T18" fmla="*/ 173 w 1296"/>
                                <a:gd name="T19" fmla="*/ 461 h 629"/>
                                <a:gd name="T20" fmla="*/ 101 w 1296"/>
                                <a:gd name="T21" fmla="*/ 528 h 629"/>
                                <a:gd name="T22" fmla="*/ 24 w 1296"/>
                                <a:gd name="T23" fmla="*/ 561 h 629"/>
                                <a:gd name="T24" fmla="*/ 77 w 1296"/>
                                <a:gd name="T25" fmla="*/ 595 h 629"/>
                                <a:gd name="T26" fmla="*/ 139 w 1296"/>
                                <a:gd name="T27" fmla="*/ 576 h 629"/>
                                <a:gd name="T28" fmla="*/ 225 w 1296"/>
                                <a:gd name="T29" fmla="*/ 499 h 629"/>
                                <a:gd name="T30" fmla="*/ 293 w 1296"/>
                                <a:gd name="T31" fmla="*/ 499 h 629"/>
                                <a:gd name="T32" fmla="*/ 302 w 1296"/>
                                <a:gd name="T33" fmla="*/ 605 h 629"/>
                                <a:gd name="T34" fmla="*/ 408 w 1296"/>
                                <a:gd name="T35" fmla="*/ 571 h 629"/>
                                <a:gd name="T36" fmla="*/ 446 w 1296"/>
                                <a:gd name="T37" fmla="*/ 369 h 629"/>
                                <a:gd name="T38" fmla="*/ 413 w 1296"/>
                                <a:gd name="T39" fmla="*/ 341 h 629"/>
                                <a:gd name="T40" fmla="*/ 566 w 1296"/>
                                <a:gd name="T41" fmla="*/ 278 h 629"/>
                                <a:gd name="T42" fmla="*/ 720 w 1296"/>
                                <a:gd name="T43" fmla="*/ 225 h 629"/>
                                <a:gd name="T44" fmla="*/ 1022 w 1296"/>
                                <a:gd name="T45" fmla="*/ 173 h 629"/>
                                <a:gd name="T46" fmla="*/ 1137 w 1296"/>
                                <a:gd name="T47" fmla="*/ 48 h 629"/>
                                <a:gd name="T48" fmla="*/ 1209 w 1296"/>
                                <a:gd name="T49" fmla="*/ 38 h 629"/>
                                <a:gd name="T50" fmla="*/ 1296 w 1296"/>
                                <a:gd name="T51" fmla="*/ 9 h 629"/>
                                <a:gd name="T52" fmla="*/ 437 w 1296"/>
                                <a:gd name="T53" fmla="*/ 5 h 629"/>
                                <a:gd name="T54" fmla="*/ 1286 w 1296"/>
                                <a:gd name="T55" fmla="*/ 0 h 629"/>
                                <a:gd name="T56" fmla="*/ 1219 w 1296"/>
                                <a:gd name="T57" fmla="*/ 29 h 629"/>
                                <a:gd name="T58" fmla="*/ 1128 w 1296"/>
                                <a:gd name="T59" fmla="*/ 38 h 629"/>
                                <a:gd name="T60" fmla="*/ 1022 w 1296"/>
                                <a:gd name="T61" fmla="*/ 163 h 629"/>
                                <a:gd name="T62" fmla="*/ 710 w 1296"/>
                                <a:gd name="T63" fmla="*/ 216 h 629"/>
                                <a:gd name="T64" fmla="*/ 648 w 1296"/>
                                <a:gd name="T65" fmla="*/ 249 h 629"/>
                                <a:gd name="T66" fmla="*/ 451 w 1296"/>
                                <a:gd name="T67" fmla="*/ 278 h 629"/>
                                <a:gd name="T68" fmla="*/ 403 w 1296"/>
                                <a:gd name="T69" fmla="*/ 341 h 629"/>
                                <a:gd name="T70" fmla="*/ 408 w 1296"/>
                                <a:gd name="T71" fmla="*/ 499 h 629"/>
                                <a:gd name="T72" fmla="*/ 341 w 1296"/>
                                <a:gd name="T73" fmla="*/ 619 h 629"/>
                                <a:gd name="T74" fmla="*/ 312 w 1296"/>
                                <a:gd name="T75" fmla="*/ 600 h 629"/>
                                <a:gd name="T76" fmla="*/ 302 w 1296"/>
                                <a:gd name="T77" fmla="*/ 494 h 629"/>
                                <a:gd name="T78" fmla="*/ 225 w 1296"/>
                                <a:gd name="T79" fmla="*/ 489 h 629"/>
                                <a:gd name="T80" fmla="*/ 129 w 1296"/>
                                <a:gd name="T81" fmla="*/ 566 h 629"/>
                                <a:gd name="T82" fmla="*/ 77 w 1296"/>
                                <a:gd name="T83" fmla="*/ 586 h 629"/>
                                <a:gd name="T84" fmla="*/ 105 w 1296"/>
                                <a:gd name="T85" fmla="*/ 537 h 629"/>
                                <a:gd name="T86" fmla="*/ 182 w 1296"/>
                                <a:gd name="T87" fmla="*/ 465 h 629"/>
                                <a:gd name="T88" fmla="*/ 197 w 1296"/>
                                <a:gd name="T89" fmla="*/ 427 h 629"/>
                                <a:gd name="T90" fmla="*/ 216 w 1296"/>
                                <a:gd name="T91" fmla="*/ 379 h 629"/>
                                <a:gd name="T92" fmla="*/ 225 w 1296"/>
                                <a:gd name="T93" fmla="*/ 336 h 629"/>
                                <a:gd name="T94" fmla="*/ 62 w 1296"/>
                                <a:gd name="T95" fmla="*/ 369 h 629"/>
                                <a:gd name="T96" fmla="*/ 19 w 1296"/>
                                <a:gd name="T97" fmla="*/ 278 h 629"/>
                                <a:gd name="T98" fmla="*/ 120 w 1296"/>
                                <a:gd name="T99" fmla="*/ 182 h 629"/>
                                <a:gd name="T100" fmla="*/ 269 w 1296"/>
                                <a:gd name="T101" fmla="*/ 182 h 629"/>
                                <a:gd name="T102" fmla="*/ 331 w 1296"/>
                                <a:gd name="T103" fmla="*/ 177 h 629"/>
                                <a:gd name="T104" fmla="*/ 398 w 1296"/>
                                <a:gd name="T105" fmla="*/ 125 h 629"/>
                                <a:gd name="T106" fmla="*/ 437 w 1296"/>
                                <a:gd name="T107" fmla="*/ 14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96" h="629">
                                  <a:moveTo>
                                    <a:pt x="437" y="5"/>
                                  </a:moveTo>
                                  <a:lnTo>
                                    <a:pt x="432" y="5"/>
                                  </a:lnTo>
                                  <a:lnTo>
                                    <a:pt x="432" y="9"/>
                                  </a:lnTo>
                                  <a:lnTo>
                                    <a:pt x="389" y="120"/>
                                  </a:lnTo>
                                  <a:lnTo>
                                    <a:pt x="389" y="115"/>
                                  </a:lnTo>
                                  <a:lnTo>
                                    <a:pt x="365" y="139"/>
                                  </a:lnTo>
                                  <a:lnTo>
                                    <a:pt x="326" y="168"/>
                                  </a:lnTo>
                                  <a:lnTo>
                                    <a:pt x="331" y="168"/>
                                  </a:lnTo>
                                  <a:lnTo>
                                    <a:pt x="278" y="163"/>
                                  </a:lnTo>
                                  <a:lnTo>
                                    <a:pt x="273" y="163"/>
                                  </a:lnTo>
                                  <a:lnTo>
                                    <a:pt x="259" y="173"/>
                                  </a:lnTo>
                                  <a:lnTo>
                                    <a:pt x="264" y="173"/>
                                  </a:lnTo>
                                  <a:lnTo>
                                    <a:pt x="110" y="173"/>
                                  </a:lnTo>
                                  <a:lnTo>
                                    <a:pt x="67" y="211"/>
                                  </a:lnTo>
                                  <a:lnTo>
                                    <a:pt x="9" y="273"/>
                                  </a:lnTo>
                                  <a:lnTo>
                                    <a:pt x="9" y="278"/>
                                  </a:lnTo>
                                  <a:lnTo>
                                    <a:pt x="0" y="369"/>
                                  </a:lnTo>
                                  <a:lnTo>
                                    <a:pt x="0" y="374"/>
                                  </a:lnTo>
                                  <a:lnTo>
                                    <a:pt x="5" y="374"/>
                                  </a:lnTo>
                                  <a:lnTo>
                                    <a:pt x="62" y="379"/>
                                  </a:lnTo>
                                  <a:lnTo>
                                    <a:pt x="115" y="384"/>
                                  </a:lnTo>
                                  <a:lnTo>
                                    <a:pt x="221" y="345"/>
                                  </a:lnTo>
                                  <a:lnTo>
                                    <a:pt x="216" y="341"/>
                                  </a:lnTo>
                                  <a:lnTo>
                                    <a:pt x="211" y="365"/>
                                  </a:lnTo>
                                  <a:lnTo>
                                    <a:pt x="206" y="379"/>
                                  </a:lnTo>
                                  <a:lnTo>
                                    <a:pt x="201" y="403"/>
                                  </a:lnTo>
                                  <a:lnTo>
                                    <a:pt x="201" y="398"/>
                                  </a:lnTo>
                                  <a:lnTo>
                                    <a:pt x="187" y="417"/>
                                  </a:lnTo>
                                  <a:lnTo>
                                    <a:pt x="187" y="422"/>
                                  </a:lnTo>
                                  <a:lnTo>
                                    <a:pt x="173" y="461"/>
                                  </a:lnTo>
                                  <a:lnTo>
                                    <a:pt x="173" y="456"/>
                                  </a:lnTo>
                                  <a:lnTo>
                                    <a:pt x="134" y="489"/>
                                  </a:lnTo>
                                  <a:lnTo>
                                    <a:pt x="101" y="528"/>
                                  </a:lnTo>
                                  <a:lnTo>
                                    <a:pt x="105" y="528"/>
                                  </a:lnTo>
                                  <a:lnTo>
                                    <a:pt x="29" y="561"/>
                                  </a:lnTo>
                                  <a:lnTo>
                                    <a:pt x="24" y="561"/>
                                  </a:lnTo>
                                  <a:lnTo>
                                    <a:pt x="24" y="571"/>
                                  </a:lnTo>
                                  <a:lnTo>
                                    <a:pt x="29" y="571"/>
                                  </a:lnTo>
                                  <a:lnTo>
                                    <a:pt x="77" y="595"/>
                                  </a:lnTo>
                                  <a:lnTo>
                                    <a:pt x="110" y="600"/>
                                  </a:lnTo>
                                  <a:lnTo>
                                    <a:pt x="115" y="600"/>
                                  </a:lnTo>
                                  <a:lnTo>
                                    <a:pt x="139" y="576"/>
                                  </a:lnTo>
                                  <a:lnTo>
                                    <a:pt x="197" y="528"/>
                                  </a:lnTo>
                                  <a:lnTo>
                                    <a:pt x="230" y="499"/>
                                  </a:lnTo>
                                  <a:lnTo>
                                    <a:pt x="225" y="499"/>
                                  </a:lnTo>
                                  <a:lnTo>
                                    <a:pt x="264" y="499"/>
                                  </a:lnTo>
                                  <a:lnTo>
                                    <a:pt x="297" y="504"/>
                                  </a:lnTo>
                                  <a:lnTo>
                                    <a:pt x="293" y="499"/>
                                  </a:lnTo>
                                  <a:lnTo>
                                    <a:pt x="297" y="552"/>
                                  </a:lnTo>
                                  <a:lnTo>
                                    <a:pt x="302" y="600"/>
                                  </a:lnTo>
                                  <a:lnTo>
                                    <a:pt x="302" y="605"/>
                                  </a:lnTo>
                                  <a:lnTo>
                                    <a:pt x="341" y="629"/>
                                  </a:lnTo>
                                  <a:lnTo>
                                    <a:pt x="350" y="629"/>
                                  </a:lnTo>
                                  <a:lnTo>
                                    <a:pt x="408" y="571"/>
                                  </a:lnTo>
                                  <a:lnTo>
                                    <a:pt x="408" y="566"/>
                                  </a:lnTo>
                                  <a:lnTo>
                                    <a:pt x="417" y="499"/>
                                  </a:lnTo>
                                  <a:lnTo>
                                    <a:pt x="446" y="369"/>
                                  </a:lnTo>
                                  <a:lnTo>
                                    <a:pt x="446" y="365"/>
                                  </a:lnTo>
                                  <a:lnTo>
                                    <a:pt x="413" y="331"/>
                                  </a:lnTo>
                                  <a:lnTo>
                                    <a:pt x="413" y="341"/>
                                  </a:lnTo>
                                  <a:lnTo>
                                    <a:pt x="461" y="288"/>
                                  </a:lnTo>
                                  <a:lnTo>
                                    <a:pt x="456" y="288"/>
                                  </a:lnTo>
                                  <a:lnTo>
                                    <a:pt x="566" y="278"/>
                                  </a:lnTo>
                                  <a:lnTo>
                                    <a:pt x="648" y="259"/>
                                  </a:lnTo>
                                  <a:lnTo>
                                    <a:pt x="686" y="259"/>
                                  </a:lnTo>
                                  <a:lnTo>
                                    <a:pt x="720" y="225"/>
                                  </a:lnTo>
                                  <a:lnTo>
                                    <a:pt x="715" y="225"/>
                                  </a:lnTo>
                                  <a:lnTo>
                                    <a:pt x="797" y="206"/>
                                  </a:lnTo>
                                  <a:lnTo>
                                    <a:pt x="1022" y="173"/>
                                  </a:lnTo>
                                  <a:lnTo>
                                    <a:pt x="1027" y="173"/>
                                  </a:lnTo>
                                  <a:lnTo>
                                    <a:pt x="1085" y="105"/>
                                  </a:lnTo>
                                  <a:lnTo>
                                    <a:pt x="1137" y="48"/>
                                  </a:lnTo>
                                  <a:lnTo>
                                    <a:pt x="1133" y="48"/>
                                  </a:lnTo>
                                  <a:lnTo>
                                    <a:pt x="1214" y="38"/>
                                  </a:lnTo>
                                  <a:lnTo>
                                    <a:pt x="1209" y="38"/>
                                  </a:lnTo>
                                  <a:lnTo>
                                    <a:pt x="1248" y="62"/>
                                  </a:lnTo>
                                  <a:lnTo>
                                    <a:pt x="1257" y="62"/>
                                  </a:lnTo>
                                  <a:lnTo>
                                    <a:pt x="1296" y="9"/>
                                  </a:lnTo>
                                  <a:lnTo>
                                    <a:pt x="1296" y="0"/>
                                  </a:lnTo>
                                  <a:lnTo>
                                    <a:pt x="1291" y="0"/>
                                  </a:lnTo>
                                  <a:lnTo>
                                    <a:pt x="437" y="5"/>
                                  </a:lnTo>
                                  <a:lnTo>
                                    <a:pt x="437" y="14"/>
                                  </a:lnTo>
                                  <a:lnTo>
                                    <a:pt x="1291" y="9"/>
                                  </a:lnTo>
                                  <a:lnTo>
                                    <a:pt x="1286" y="0"/>
                                  </a:lnTo>
                                  <a:lnTo>
                                    <a:pt x="1248" y="53"/>
                                  </a:lnTo>
                                  <a:lnTo>
                                    <a:pt x="1257" y="53"/>
                                  </a:lnTo>
                                  <a:lnTo>
                                    <a:pt x="1219" y="29"/>
                                  </a:lnTo>
                                  <a:lnTo>
                                    <a:pt x="1214" y="29"/>
                                  </a:lnTo>
                                  <a:lnTo>
                                    <a:pt x="1133" y="38"/>
                                  </a:lnTo>
                                  <a:lnTo>
                                    <a:pt x="1128" y="38"/>
                                  </a:lnTo>
                                  <a:lnTo>
                                    <a:pt x="1075" y="96"/>
                                  </a:lnTo>
                                  <a:lnTo>
                                    <a:pt x="1017" y="163"/>
                                  </a:lnTo>
                                  <a:lnTo>
                                    <a:pt x="1022" y="163"/>
                                  </a:lnTo>
                                  <a:lnTo>
                                    <a:pt x="797" y="197"/>
                                  </a:lnTo>
                                  <a:lnTo>
                                    <a:pt x="715" y="216"/>
                                  </a:lnTo>
                                  <a:lnTo>
                                    <a:pt x="710" y="216"/>
                                  </a:lnTo>
                                  <a:lnTo>
                                    <a:pt x="677" y="249"/>
                                  </a:lnTo>
                                  <a:lnTo>
                                    <a:pt x="681" y="249"/>
                                  </a:lnTo>
                                  <a:lnTo>
                                    <a:pt x="648" y="249"/>
                                  </a:lnTo>
                                  <a:lnTo>
                                    <a:pt x="566" y="269"/>
                                  </a:lnTo>
                                  <a:lnTo>
                                    <a:pt x="456" y="278"/>
                                  </a:lnTo>
                                  <a:lnTo>
                                    <a:pt x="451" y="278"/>
                                  </a:lnTo>
                                  <a:lnTo>
                                    <a:pt x="403" y="331"/>
                                  </a:lnTo>
                                  <a:lnTo>
                                    <a:pt x="403" y="336"/>
                                  </a:lnTo>
                                  <a:lnTo>
                                    <a:pt x="403" y="341"/>
                                  </a:lnTo>
                                  <a:lnTo>
                                    <a:pt x="437" y="374"/>
                                  </a:lnTo>
                                  <a:lnTo>
                                    <a:pt x="437" y="369"/>
                                  </a:lnTo>
                                  <a:lnTo>
                                    <a:pt x="408" y="499"/>
                                  </a:lnTo>
                                  <a:lnTo>
                                    <a:pt x="398" y="566"/>
                                  </a:lnTo>
                                  <a:lnTo>
                                    <a:pt x="398" y="561"/>
                                  </a:lnTo>
                                  <a:lnTo>
                                    <a:pt x="341" y="619"/>
                                  </a:lnTo>
                                  <a:lnTo>
                                    <a:pt x="350" y="619"/>
                                  </a:lnTo>
                                  <a:lnTo>
                                    <a:pt x="312" y="595"/>
                                  </a:lnTo>
                                  <a:lnTo>
                                    <a:pt x="312" y="600"/>
                                  </a:lnTo>
                                  <a:lnTo>
                                    <a:pt x="307" y="552"/>
                                  </a:lnTo>
                                  <a:lnTo>
                                    <a:pt x="302" y="499"/>
                                  </a:lnTo>
                                  <a:lnTo>
                                    <a:pt x="302" y="494"/>
                                  </a:lnTo>
                                  <a:lnTo>
                                    <a:pt x="297" y="494"/>
                                  </a:lnTo>
                                  <a:lnTo>
                                    <a:pt x="264" y="489"/>
                                  </a:lnTo>
                                  <a:lnTo>
                                    <a:pt x="225" y="489"/>
                                  </a:lnTo>
                                  <a:lnTo>
                                    <a:pt x="221" y="489"/>
                                  </a:lnTo>
                                  <a:lnTo>
                                    <a:pt x="187" y="518"/>
                                  </a:lnTo>
                                  <a:lnTo>
                                    <a:pt x="129" y="566"/>
                                  </a:lnTo>
                                  <a:lnTo>
                                    <a:pt x="105" y="590"/>
                                  </a:lnTo>
                                  <a:lnTo>
                                    <a:pt x="110" y="590"/>
                                  </a:lnTo>
                                  <a:lnTo>
                                    <a:pt x="77" y="586"/>
                                  </a:lnTo>
                                  <a:lnTo>
                                    <a:pt x="29" y="561"/>
                                  </a:lnTo>
                                  <a:lnTo>
                                    <a:pt x="29" y="571"/>
                                  </a:lnTo>
                                  <a:lnTo>
                                    <a:pt x="105" y="537"/>
                                  </a:lnTo>
                                  <a:lnTo>
                                    <a:pt x="110" y="537"/>
                                  </a:lnTo>
                                  <a:lnTo>
                                    <a:pt x="144" y="499"/>
                                  </a:lnTo>
                                  <a:lnTo>
                                    <a:pt x="182" y="465"/>
                                  </a:lnTo>
                                  <a:lnTo>
                                    <a:pt x="182" y="461"/>
                                  </a:lnTo>
                                  <a:lnTo>
                                    <a:pt x="197" y="422"/>
                                  </a:lnTo>
                                  <a:lnTo>
                                    <a:pt x="197" y="427"/>
                                  </a:lnTo>
                                  <a:lnTo>
                                    <a:pt x="211" y="408"/>
                                  </a:lnTo>
                                  <a:lnTo>
                                    <a:pt x="211" y="403"/>
                                  </a:lnTo>
                                  <a:lnTo>
                                    <a:pt x="216" y="379"/>
                                  </a:lnTo>
                                  <a:lnTo>
                                    <a:pt x="221" y="365"/>
                                  </a:lnTo>
                                  <a:lnTo>
                                    <a:pt x="225" y="341"/>
                                  </a:lnTo>
                                  <a:lnTo>
                                    <a:pt x="225" y="336"/>
                                  </a:lnTo>
                                  <a:lnTo>
                                    <a:pt x="221" y="336"/>
                                  </a:lnTo>
                                  <a:lnTo>
                                    <a:pt x="115" y="374"/>
                                  </a:lnTo>
                                  <a:lnTo>
                                    <a:pt x="62" y="369"/>
                                  </a:lnTo>
                                  <a:lnTo>
                                    <a:pt x="5" y="365"/>
                                  </a:lnTo>
                                  <a:lnTo>
                                    <a:pt x="9" y="369"/>
                                  </a:lnTo>
                                  <a:lnTo>
                                    <a:pt x="19" y="278"/>
                                  </a:lnTo>
                                  <a:lnTo>
                                    <a:pt x="19" y="283"/>
                                  </a:lnTo>
                                  <a:lnTo>
                                    <a:pt x="77" y="221"/>
                                  </a:lnTo>
                                  <a:lnTo>
                                    <a:pt x="120" y="182"/>
                                  </a:lnTo>
                                  <a:lnTo>
                                    <a:pt x="115" y="182"/>
                                  </a:lnTo>
                                  <a:lnTo>
                                    <a:pt x="264" y="182"/>
                                  </a:lnTo>
                                  <a:lnTo>
                                    <a:pt x="269" y="182"/>
                                  </a:lnTo>
                                  <a:lnTo>
                                    <a:pt x="283" y="173"/>
                                  </a:lnTo>
                                  <a:lnTo>
                                    <a:pt x="278" y="173"/>
                                  </a:lnTo>
                                  <a:lnTo>
                                    <a:pt x="331" y="177"/>
                                  </a:lnTo>
                                  <a:lnTo>
                                    <a:pt x="336" y="177"/>
                                  </a:lnTo>
                                  <a:lnTo>
                                    <a:pt x="374" y="149"/>
                                  </a:lnTo>
                                  <a:lnTo>
                                    <a:pt x="398" y="125"/>
                                  </a:lnTo>
                                  <a:lnTo>
                                    <a:pt x="398" y="120"/>
                                  </a:lnTo>
                                  <a:lnTo>
                                    <a:pt x="441" y="9"/>
                                  </a:lnTo>
                                  <a:lnTo>
                                    <a:pt x="437" y="14"/>
                                  </a:lnTo>
                                  <a:lnTo>
                                    <a:pt x="4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49"/>
                          <wps:cNvSpPr>
                            <a:spLocks/>
                          </wps:cNvSpPr>
                          <wps:spPr bwMode="auto">
                            <a:xfrm>
                              <a:off x="2338" y="1268"/>
                              <a:ext cx="225" cy="76"/>
                            </a:xfrm>
                            <a:custGeom>
                              <a:avLst/>
                              <a:gdLst>
                                <a:gd name="T0" fmla="*/ 29 w 225"/>
                                <a:gd name="T1" fmla="*/ 0 h 76"/>
                                <a:gd name="T2" fmla="*/ 0 w 225"/>
                                <a:gd name="T3" fmla="*/ 76 h 76"/>
                                <a:gd name="T4" fmla="*/ 62 w 225"/>
                                <a:gd name="T5" fmla="*/ 76 h 76"/>
                                <a:gd name="T6" fmla="*/ 101 w 225"/>
                                <a:gd name="T7" fmla="*/ 76 h 76"/>
                                <a:gd name="T8" fmla="*/ 206 w 225"/>
                                <a:gd name="T9" fmla="*/ 24 h 76"/>
                                <a:gd name="T10" fmla="*/ 225 w 225"/>
                                <a:gd name="T11" fmla="*/ 0 h 76"/>
                                <a:gd name="T12" fmla="*/ 29 w 225"/>
                                <a:gd name="T13" fmla="*/ 0 h 76"/>
                              </a:gdLst>
                              <a:ahLst/>
                              <a:cxnLst>
                                <a:cxn ang="0">
                                  <a:pos x="T0" y="T1"/>
                                </a:cxn>
                                <a:cxn ang="0">
                                  <a:pos x="T2" y="T3"/>
                                </a:cxn>
                                <a:cxn ang="0">
                                  <a:pos x="T4" y="T5"/>
                                </a:cxn>
                                <a:cxn ang="0">
                                  <a:pos x="T6" y="T7"/>
                                </a:cxn>
                                <a:cxn ang="0">
                                  <a:pos x="T8" y="T9"/>
                                </a:cxn>
                                <a:cxn ang="0">
                                  <a:pos x="T10" y="T11"/>
                                </a:cxn>
                                <a:cxn ang="0">
                                  <a:pos x="T12" y="T13"/>
                                </a:cxn>
                              </a:cxnLst>
                              <a:rect l="0" t="0" r="r" b="b"/>
                              <a:pathLst>
                                <a:path w="225" h="76">
                                  <a:moveTo>
                                    <a:pt x="29" y="0"/>
                                  </a:moveTo>
                                  <a:lnTo>
                                    <a:pt x="0" y="76"/>
                                  </a:lnTo>
                                  <a:lnTo>
                                    <a:pt x="62" y="76"/>
                                  </a:lnTo>
                                  <a:lnTo>
                                    <a:pt x="101" y="76"/>
                                  </a:lnTo>
                                  <a:lnTo>
                                    <a:pt x="206" y="24"/>
                                  </a:lnTo>
                                  <a:lnTo>
                                    <a:pt x="225" y="0"/>
                                  </a:lnTo>
                                  <a:lnTo>
                                    <a:pt x="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50"/>
                          <wps:cNvSpPr>
                            <a:spLocks/>
                          </wps:cNvSpPr>
                          <wps:spPr bwMode="auto">
                            <a:xfrm>
                              <a:off x="2333" y="1263"/>
                              <a:ext cx="235" cy="86"/>
                            </a:xfrm>
                            <a:custGeom>
                              <a:avLst/>
                              <a:gdLst>
                                <a:gd name="T0" fmla="*/ 34 w 235"/>
                                <a:gd name="T1" fmla="*/ 0 h 86"/>
                                <a:gd name="T2" fmla="*/ 29 w 235"/>
                                <a:gd name="T3" fmla="*/ 0 h 86"/>
                                <a:gd name="T4" fmla="*/ 29 w 235"/>
                                <a:gd name="T5" fmla="*/ 5 h 86"/>
                                <a:gd name="T6" fmla="*/ 0 w 235"/>
                                <a:gd name="T7" fmla="*/ 81 h 86"/>
                                <a:gd name="T8" fmla="*/ 0 w 235"/>
                                <a:gd name="T9" fmla="*/ 86 h 86"/>
                                <a:gd name="T10" fmla="*/ 106 w 235"/>
                                <a:gd name="T11" fmla="*/ 86 h 86"/>
                                <a:gd name="T12" fmla="*/ 211 w 235"/>
                                <a:gd name="T13" fmla="*/ 33 h 86"/>
                                <a:gd name="T14" fmla="*/ 216 w 235"/>
                                <a:gd name="T15" fmla="*/ 33 h 86"/>
                                <a:gd name="T16" fmla="*/ 235 w 235"/>
                                <a:gd name="T17" fmla="*/ 9 h 86"/>
                                <a:gd name="T18" fmla="*/ 235 w 235"/>
                                <a:gd name="T19" fmla="*/ 0 h 86"/>
                                <a:gd name="T20" fmla="*/ 230 w 235"/>
                                <a:gd name="T21" fmla="*/ 0 h 86"/>
                                <a:gd name="T22" fmla="*/ 34 w 235"/>
                                <a:gd name="T23" fmla="*/ 0 h 86"/>
                                <a:gd name="T24" fmla="*/ 34 w 235"/>
                                <a:gd name="T25" fmla="*/ 9 h 86"/>
                                <a:gd name="T26" fmla="*/ 230 w 235"/>
                                <a:gd name="T27" fmla="*/ 9 h 86"/>
                                <a:gd name="T28" fmla="*/ 226 w 235"/>
                                <a:gd name="T29" fmla="*/ 0 h 86"/>
                                <a:gd name="T30" fmla="*/ 206 w 235"/>
                                <a:gd name="T31" fmla="*/ 24 h 86"/>
                                <a:gd name="T32" fmla="*/ 211 w 235"/>
                                <a:gd name="T33" fmla="*/ 24 h 86"/>
                                <a:gd name="T34" fmla="*/ 106 w 235"/>
                                <a:gd name="T35" fmla="*/ 77 h 86"/>
                                <a:gd name="T36" fmla="*/ 5 w 235"/>
                                <a:gd name="T37" fmla="*/ 77 h 86"/>
                                <a:gd name="T38" fmla="*/ 10 w 235"/>
                                <a:gd name="T39" fmla="*/ 81 h 86"/>
                                <a:gd name="T40" fmla="*/ 38 w 235"/>
                                <a:gd name="T41" fmla="*/ 5 h 86"/>
                                <a:gd name="T42" fmla="*/ 34 w 235"/>
                                <a:gd name="T43" fmla="*/ 9 h 86"/>
                                <a:gd name="T44" fmla="*/ 34 w 235"/>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5" h="86">
                                  <a:moveTo>
                                    <a:pt x="34" y="0"/>
                                  </a:moveTo>
                                  <a:lnTo>
                                    <a:pt x="29" y="0"/>
                                  </a:lnTo>
                                  <a:lnTo>
                                    <a:pt x="29" y="5"/>
                                  </a:lnTo>
                                  <a:lnTo>
                                    <a:pt x="0" y="81"/>
                                  </a:lnTo>
                                  <a:lnTo>
                                    <a:pt x="0" y="86"/>
                                  </a:lnTo>
                                  <a:lnTo>
                                    <a:pt x="106" y="86"/>
                                  </a:lnTo>
                                  <a:lnTo>
                                    <a:pt x="211" y="33"/>
                                  </a:lnTo>
                                  <a:lnTo>
                                    <a:pt x="216" y="33"/>
                                  </a:lnTo>
                                  <a:lnTo>
                                    <a:pt x="235" y="9"/>
                                  </a:lnTo>
                                  <a:lnTo>
                                    <a:pt x="235" y="0"/>
                                  </a:lnTo>
                                  <a:lnTo>
                                    <a:pt x="230" y="0"/>
                                  </a:lnTo>
                                  <a:lnTo>
                                    <a:pt x="34" y="0"/>
                                  </a:lnTo>
                                  <a:lnTo>
                                    <a:pt x="34" y="9"/>
                                  </a:lnTo>
                                  <a:lnTo>
                                    <a:pt x="230" y="9"/>
                                  </a:lnTo>
                                  <a:lnTo>
                                    <a:pt x="226" y="0"/>
                                  </a:lnTo>
                                  <a:lnTo>
                                    <a:pt x="206" y="24"/>
                                  </a:lnTo>
                                  <a:lnTo>
                                    <a:pt x="211" y="24"/>
                                  </a:lnTo>
                                  <a:lnTo>
                                    <a:pt x="106" y="77"/>
                                  </a:lnTo>
                                  <a:lnTo>
                                    <a:pt x="5" y="77"/>
                                  </a:lnTo>
                                  <a:lnTo>
                                    <a:pt x="10" y="81"/>
                                  </a:lnTo>
                                  <a:lnTo>
                                    <a:pt x="38" y="5"/>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51"/>
                          <wps:cNvSpPr>
                            <a:spLocks/>
                          </wps:cNvSpPr>
                          <wps:spPr bwMode="auto">
                            <a:xfrm>
                              <a:off x="1430" y="1268"/>
                              <a:ext cx="7436" cy="3000"/>
                            </a:xfrm>
                            <a:custGeom>
                              <a:avLst/>
                              <a:gdLst>
                                <a:gd name="T0" fmla="*/ 1714 w 7436"/>
                                <a:gd name="T1" fmla="*/ 163 h 3000"/>
                                <a:gd name="T2" fmla="*/ 941 w 7436"/>
                                <a:gd name="T3" fmla="*/ 144 h 3000"/>
                                <a:gd name="T4" fmla="*/ 183 w 7436"/>
                                <a:gd name="T5" fmla="*/ 355 h 3000"/>
                                <a:gd name="T6" fmla="*/ 586 w 7436"/>
                                <a:gd name="T7" fmla="*/ 840 h 3000"/>
                                <a:gd name="T8" fmla="*/ 826 w 7436"/>
                                <a:gd name="T9" fmla="*/ 1339 h 3000"/>
                                <a:gd name="T10" fmla="*/ 1172 w 7436"/>
                                <a:gd name="T11" fmla="*/ 1848 h 3000"/>
                                <a:gd name="T12" fmla="*/ 1628 w 7436"/>
                                <a:gd name="T13" fmla="*/ 2151 h 3000"/>
                                <a:gd name="T14" fmla="*/ 1517 w 7436"/>
                                <a:gd name="T15" fmla="*/ 2717 h 3000"/>
                                <a:gd name="T16" fmla="*/ 1753 w 7436"/>
                                <a:gd name="T17" fmla="*/ 2640 h 3000"/>
                                <a:gd name="T18" fmla="*/ 2367 w 7436"/>
                                <a:gd name="T19" fmla="*/ 2914 h 3000"/>
                                <a:gd name="T20" fmla="*/ 2665 w 7436"/>
                                <a:gd name="T21" fmla="*/ 2616 h 3000"/>
                                <a:gd name="T22" fmla="*/ 2626 w 7436"/>
                                <a:gd name="T23" fmla="*/ 1992 h 3000"/>
                                <a:gd name="T24" fmla="*/ 2847 w 7436"/>
                                <a:gd name="T25" fmla="*/ 1757 h 3000"/>
                                <a:gd name="T26" fmla="*/ 3380 w 7436"/>
                                <a:gd name="T27" fmla="*/ 2247 h 3000"/>
                                <a:gd name="T28" fmla="*/ 3701 w 7436"/>
                                <a:gd name="T29" fmla="*/ 2760 h 3000"/>
                                <a:gd name="T30" fmla="*/ 4719 w 7436"/>
                                <a:gd name="T31" fmla="*/ 2352 h 3000"/>
                                <a:gd name="T32" fmla="*/ 5132 w 7436"/>
                                <a:gd name="T33" fmla="*/ 1512 h 3000"/>
                                <a:gd name="T34" fmla="*/ 5516 w 7436"/>
                                <a:gd name="T35" fmla="*/ 2059 h 3000"/>
                                <a:gd name="T36" fmla="*/ 6246 w 7436"/>
                                <a:gd name="T37" fmla="*/ 2487 h 3000"/>
                                <a:gd name="T38" fmla="*/ 6279 w 7436"/>
                                <a:gd name="T39" fmla="*/ 2976 h 3000"/>
                                <a:gd name="T40" fmla="*/ 6874 w 7436"/>
                                <a:gd name="T41" fmla="*/ 2895 h 3000"/>
                                <a:gd name="T42" fmla="*/ 7426 w 7436"/>
                                <a:gd name="T43" fmla="*/ 2391 h 3000"/>
                                <a:gd name="T44" fmla="*/ 6692 w 7436"/>
                                <a:gd name="T45" fmla="*/ 1877 h 3000"/>
                                <a:gd name="T46" fmla="*/ 6807 w 7436"/>
                                <a:gd name="T47" fmla="*/ 1310 h 3000"/>
                                <a:gd name="T48" fmla="*/ 7114 w 7436"/>
                                <a:gd name="T49" fmla="*/ 432 h 3000"/>
                                <a:gd name="T50" fmla="*/ 6764 w 7436"/>
                                <a:gd name="T51" fmla="*/ 355 h 3000"/>
                                <a:gd name="T52" fmla="*/ 5876 w 7436"/>
                                <a:gd name="T53" fmla="*/ 211 h 3000"/>
                                <a:gd name="T54" fmla="*/ 5372 w 7436"/>
                                <a:gd name="T55" fmla="*/ 0 h 3000"/>
                                <a:gd name="T56" fmla="*/ 4887 w 7436"/>
                                <a:gd name="T57" fmla="*/ 230 h 3000"/>
                                <a:gd name="T58" fmla="*/ 5257 w 7436"/>
                                <a:gd name="T59" fmla="*/ 681 h 3000"/>
                                <a:gd name="T60" fmla="*/ 5794 w 7436"/>
                                <a:gd name="T61" fmla="*/ 787 h 3000"/>
                                <a:gd name="T62" fmla="*/ 6596 w 7436"/>
                                <a:gd name="T63" fmla="*/ 451 h 3000"/>
                                <a:gd name="T64" fmla="*/ 6375 w 7436"/>
                                <a:gd name="T65" fmla="*/ 1113 h 3000"/>
                                <a:gd name="T66" fmla="*/ 6874 w 7436"/>
                                <a:gd name="T67" fmla="*/ 1253 h 3000"/>
                                <a:gd name="T68" fmla="*/ 6313 w 7436"/>
                                <a:gd name="T69" fmla="*/ 1690 h 3000"/>
                                <a:gd name="T70" fmla="*/ 6246 w 7436"/>
                                <a:gd name="T71" fmla="*/ 2256 h 3000"/>
                                <a:gd name="T72" fmla="*/ 5967 w 7436"/>
                                <a:gd name="T73" fmla="*/ 1819 h 3000"/>
                                <a:gd name="T74" fmla="*/ 5406 w 7436"/>
                                <a:gd name="T75" fmla="*/ 1517 h 3000"/>
                                <a:gd name="T76" fmla="*/ 4709 w 7436"/>
                                <a:gd name="T77" fmla="*/ 1718 h 3000"/>
                                <a:gd name="T78" fmla="*/ 4604 w 7436"/>
                                <a:gd name="T79" fmla="*/ 2309 h 3000"/>
                                <a:gd name="T80" fmla="*/ 4196 w 7436"/>
                                <a:gd name="T81" fmla="*/ 2477 h 3000"/>
                                <a:gd name="T82" fmla="*/ 3922 w 7436"/>
                                <a:gd name="T83" fmla="*/ 2410 h 3000"/>
                                <a:gd name="T84" fmla="*/ 3279 w 7436"/>
                                <a:gd name="T85" fmla="*/ 2006 h 3000"/>
                                <a:gd name="T86" fmla="*/ 2756 w 7436"/>
                                <a:gd name="T87" fmla="*/ 1589 h 3000"/>
                                <a:gd name="T88" fmla="*/ 2679 w 7436"/>
                                <a:gd name="T89" fmla="*/ 701 h 3000"/>
                                <a:gd name="T90" fmla="*/ 2295 w 7436"/>
                                <a:gd name="T91" fmla="*/ 787 h 3000"/>
                                <a:gd name="T92" fmla="*/ 2530 w 7436"/>
                                <a:gd name="T93" fmla="*/ 902 h 3000"/>
                                <a:gd name="T94" fmla="*/ 1973 w 7436"/>
                                <a:gd name="T95" fmla="*/ 1315 h 3000"/>
                                <a:gd name="T96" fmla="*/ 1892 w 7436"/>
                                <a:gd name="T97" fmla="*/ 1786 h 3000"/>
                                <a:gd name="T98" fmla="*/ 2381 w 7436"/>
                                <a:gd name="T99" fmla="*/ 2223 h 3000"/>
                                <a:gd name="T100" fmla="*/ 1757 w 7436"/>
                                <a:gd name="T101" fmla="*/ 2055 h 3000"/>
                                <a:gd name="T102" fmla="*/ 1325 w 7436"/>
                                <a:gd name="T103" fmla="*/ 1862 h 3000"/>
                                <a:gd name="T104" fmla="*/ 1412 w 7436"/>
                                <a:gd name="T105" fmla="*/ 1526 h 3000"/>
                                <a:gd name="T106" fmla="*/ 965 w 7436"/>
                                <a:gd name="T107" fmla="*/ 801 h 3000"/>
                                <a:gd name="T108" fmla="*/ 706 w 7436"/>
                                <a:gd name="T109" fmla="*/ 787 h 3000"/>
                                <a:gd name="T110" fmla="*/ 749 w 7436"/>
                                <a:gd name="T111" fmla="*/ 355 h 3000"/>
                                <a:gd name="T112" fmla="*/ 216 w 7436"/>
                                <a:gd name="T113" fmla="*/ 417 h 3000"/>
                                <a:gd name="T114" fmla="*/ 1129 w 7436"/>
                                <a:gd name="T115" fmla="*/ 302 h 3000"/>
                                <a:gd name="T116" fmla="*/ 1887 w 7436"/>
                                <a:gd name="T117" fmla="*/ 326 h 3000"/>
                                <a:gd name="T118" fmla="*/ 2794 w 7436"/>
                                <a:gd name="T119" fmla="*/ 163 h 3000"/>
                                <a:gd name="T120" fmla="*/ 2914 w 7436"/>
                                <a:gd name="T121" fmla="*/ 144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436" h="3000">
                                  <a:moveTo>
                                    <a:pt x="2669" y="0"/>
                                  </a:moveTo>
                                  <a:lnTo>
                                    <a:pt x="2593" y="0"/>
                                  </a:lnTo>
                                  <a:lnTo>
                                    <a:pt x="2549" y="57"/>
                                  </a:lnTo>
                                  <a:lnTo>
                                    <a:pt x="2501" y="96"/>
                                  </a:lnTo>
                                  <a:lnTo>
                                    <a:pt x="2453" y="201"/>
                                  </a:lnTo>
                                  <a:lnTo>
                                    <a:pt x="2425" y="134"/>
                                  </a:lnTo>
                                  <a:lnTo>
                                    <a:pt x="2343" y="105"/>
                                  </a:lnTo>
                                  <a:lnTo>
                                    <a:pt x="2415" y="4"/>
                                  </a:lnTo>
                                  <a:lnTo>
                                    <a:pt x="2338" y="0"/>
                                  </a:lnTo>
                                  <a:lnTo>
                                    <a:pt x="2228" y="105"/>
                                  </a:lnTo>
                                  <a:lnTo>
                                    <a:pt x="2161" y="220"/>
                                  </a:lnTo>
                                  <a:lnTo>
                                    <a:pt x="2113" y="264"/>
                                  </a:lnTo>
                                  <a:lnTo>
                                    <a:pt x="1997" y="220"/>
                                  </a:lnTo>
                                  <a:lnTo>
                                    <a:pt x="1887" y="264"/>
                                  </a:lnTo>
                                  <a:lnTo>
                                    <a:pt x="1844" y="264"/>
                                  </a:lnTo>
                                  <a:lnTo>
                                    <a:pt x="1772" y="240"/>
                                  </a:lnTo>
                                  <a:lnTo>
                                    <a:pt x="1753" y="240"/>
                                  </a:lnTo>
                                  <a:lnTo>
                                    <a:pt x="1757" y="225"/>
                                  </a:lnTo>
                                  <a:lnTo>
                                    <a:pt x="1714" y="163"/>
                                  </a:lnTo>
                                  <a:lnTo>
                                    <a:pt x="1661" y="163"/>
                                  </a:lnTo>
                                  <a:lnTo>
                                    <a:pt x="1546" y="144"/>
                                  </a:lnTo>
                                  <a:lnTo>
                                    <a:pt x="1513" y="148"/>
                                  </a:lnTo>
                                  <a:lnTo>
                                    <a:pt x="1484" y="105"/>
                                  </a:lnTo>
                                  <a:lnTo>
                                    <a:pt x="1465" y="76"/>
                                  </a:lnTo>
                                  <a:lnTo>
                                    <a:pt x="1431" y="72"/>
                                  </a:lnTo>
                                  <a:lnTo>
                                    <a:pt x="1378" y="52"/>
                                  </a:lnTo>
                                  <a:lnTo>
                                    <a:pt x="1321" y="4"/>
                                  </a:lnTo>
                                  <a:lnTo>
                                    <a:pt x="1205" y="81"/>
                                  </a:lnTo>
                                  <a:lnTo>
                                    <a:pt x="1162" y="153"/>
                                  </a:lnTo>
                                  <a:lnTo>
                                    <a:pt x="1210" y="153"/>
                                  </a:lnTo>
                                  <a:lnTo>
                                    <a:pt x="1220" y="220"/>
                                  </a:lnTo>
                                  <a:lnTo>
                                    <a:pt x="1205" y="235"/>
                                  </a:lnTo>
                                  <a:lnTo>
                                    <a:pt x="1081" y="230"/>
                                  </a:lnTo>
                                  <a:lnTo>
                                    <a:pt x="1076" y="187"/>
                                  </a:lnTo>
                                  <a:lnTo>
                                    <a:pt x="1071" y="148"/>
                                  </a:lnTo>
                                  <a:lnTo>
                                    <a:pt x="1023" y="124"/>
                                  </a:lnTo>
                                  <a:lnTo>
                                    <a:pt x="975" y="124"/>
                                  </a:lnTo>
                                  <a:lnTo>
                                    <a:pt x="941" y="144"/>
                                  </a:lnTo>
                                  <a:lnTo>
                                    <a:pt x="869" y="220"/>
                                  </a:lnTo>
                                  <a:lnTo>
                                    <a:pt x="841" y="206"/>
                                  </a:lnTo>
                                  <a:lnTo>
                                    <a:pt x="836" y="177"/>
                                  </a:lnTo>
                                  <a:lnTo>
                                    <a:pt x="821" y="172"/>
                                  </a:lnTo>
                                  <a:lnTo>
                                    <a:pt x="821" y="144"/>
                                  </a:lnTo>
                                  <a:lnTo>
                                    <a:pt x="841" y="124"/>
                                  </a:lnTo>
                                  <a:lnTo>
                                    <a:pt x="845" y="105"/>
                                  </a:lnTo>
                                  <a:lnTo>
                                    <a:pt x="817" y="43"/>
                                  </a:lnTo>
                                  <a:lnTo>
                                    <a:pt x="754" y="48"/>
                                  </a:lnTo>
                                  <a:lnTo>
                                    <a:pt x="716" y="76"/>
                                  </a:lnTo>
                                  <a:lnTo>
                                    <a:pt x="682" y="100"/>
                                  </a:lnTo>
                                  <a:lnTo>
                                    <a:pt x="658" y="206"/>
                                  </a:lnTo>
                                  <a:lnTo>
                                    <a:pt x="682" y="216"/>
                                  </a:lnTo>
                                  <a:lnTo>
                                    <a:pt x="644" y="312"/>
                                  </a:lnTo>
                                  <a:lnTo>
                                    <a:pt x="624" y="235"/>
                                  </a:lnTo>
                                  <a:lnTo>
                                    <a:pt x="528" y="264"/>
                                  </a:lnTo>
                                  <a:lnTo>
                                    <a:pt x="418" y="350"/>
                                  </a:lnTo>
                                  <a:lnTo>
                                    <a:pt x="303" y="350"/>
                                  </a:lnTo>
                                  <a:lnTo>
                                    <a:pt x="183" y="355"/>
                                  </a:lnTo>
                                  <a:lnTo>
                                    <a:pt x="159" y="364"/>
                                  </a:lnTo>
                                  <a:lnTo>
                                    <a:pt x="77" y="364"/>
                                  </a:lnTo>
                                  <a:lnTo>
                                    <a:pt x="20" y="446"/>
                                  </a:lnTo>
                                  <a:lnTo>
                                    <a:pt x="20" y="480"/>
                                  </a:lnTo>
                                  <a:lnTo>
                                    <a:pt x="0" y="571"/>
                                  </a:lnTo>
                                  <a:lnTo>
                                    <a:pt x="5" y="619"/>
                                  </a:lnTo>
                                  <a:lnTo>
                                    <a:pt x="48" y="662"/>
                                  </a:lnTo>
                                  <a:lnTo>
                                    <a:pt x="92" y="691"/>
                                  </a:lnTo>
                                  <a:lnTo>
                                    <a:pt x="154" y="710"/>
                                  </a:lnTo>
                                  <a:lnTo>
                                    <a:pt x="192" y="705"/>
                                  </a:lnTo>
                                  <a:lnTo>
                                    <a:pt x="260" y="691"/>
                                  </a:lnTo>
                                  <a:lnTo>
                                    <a:pt x="298" y="677"/>
                                  </a:lnTo>
                                  <a:lnTo>
                                    <a:pt x="356" y="729"/>
                                  </a:lnTo>
                                  <a:lnTo>
                                    <a:pt x="413" y="763"/>
                                  </a:lnTo>
                                  <a:lnTo>
                                    <a:pt x="490" y="710"/>
                                  </a:lnTo>
                                  <a:lnTo>
                                    <a:pt x="461" y="782"/>
                                  </a:lnTo>
                                  <a:lnTo>
                                    <a:pt x="485" y="825"/>
                                  </a:lnTo>
                                  <a:lnTo>
                                    <a:pt x="533" y="830"/>
                                  </a:lnTo>
                                  <a:lnTo>
                                    <a:pt x="586" y="840"/>
                                  </a:lnTo>
                                  <a:lnTo>
                                    <a:pt x="576" y="878"/>
                                  </a:lnTo>
                                  <a:lnTo>
                                    <a:pt x="567" y="907"/>
                                  </a:lnTo>
                                  <a:lnTo>
                                    <a:pt x="500" y="1017"/>
                                  </a:lnTo>
                                  <a:lnTo>
                                    <a:pt x="504" y="1037"/>
                                  </a:lnTo>
                                  <a:lnTo>
                                    <a:pt x="524" y="1037"/>
                                  </a:lnTo>
                                  <a:lnTo>
                                    <a:pt x="591" y="1065"/>
                                  </a:lnTo>
                                  <a:lnTo>
                                    <a:pt x="644" y="1065"/>
                                  </a:lnTo>
                                  <a:lnTo>
                                    <a:pt x="720" y="1017"/>
                                  </a:lnTo>
                                  <a:lnTo>
                                    <a:pt x="754" y="965"/>
                                  </a:lnTo>
                                  <a:lnTo>
                                    <a:pt x="860" y="907"/>
                                  </a:lnTo>
                                  <a:lnTo>
                                    <a:pt x="879" y="960"/>
                                  </a:lnTo>
                                  <a:lnTo>
                                    <a:pt x="889" y="1013"/>
                                  </a:lnTo>
                                  <a:lnTo>
                                    <a:pt x="860" y="1123"/>
                                  </a:lnTo>
                                  <a:lnTo>
                                    <a:pt x="821" y="1171"/>
                                  </a:lnTo>
                                  <a:lnTo>
                                    <a:pt x="768" y="1243"/>
                                  </a:lnTo>
                                  <a:lnTo>
                                    <a:pt x="793" y="1262"/>
                                  </a:lnTo>
                                  <a:lnTo>
                                    <a:pt x="821" y="1286"/>
                                  </a:lnTo>
                                  <a:lnTo>
                                    <a:pt x="826" y="1310"/>
                                  </a:lnTo>
                                  <a:lnTo>
                                    <a:pt x="826" y="1339"/>
                                  </a:lnTo>
                                  <a:lnTo>
                                    <a:pt x="831" y="1392"/>
                                  </a:lnTo>
                                  <a:lnTo>
                                    <a:pt x="869" y="1397"/>
                                  </a:lnTo>
                                  <a:lnTo>
                                    <a:pt x="917" y="1387"/>
                                  </a:lnTo>
                                  <a:lnTo>
                                    <a:pt x="951" y="1382"/>
                                  </a:lnTo>
                                  <a:lnTo>
                                    <a:pt x="946" y="1406"/>
                                  </a:lnTo>
                                  <a:lnTo>
                                    <a:pt x="937" y="1440"/>
                                  </a:lnTo>
                                  <a:lnTo>
                                    <a:pt x="932" y="1474"/>
                                  </a:lnTo>
                                  <a:lnTo>
                                    <a:pt x="941" y="1507"/>
                                  </a:lnTo>
                                  <a:lnTo>
                                    <a:pt x="985" y="1522"/>
                                  </a:lnTo>
                                  <a:lnTo>
                                    <a:pt x="1028" y="1502"/>
                                  </a:lnTo>
                                  <a:lnTo>
                                    <a:pt x="1081" y="1483"/>
                                  </a:lnTo>
                                  <a:lnTo>
                                    <a:pt x="1047" y="1541"/>
                                  </a:lnTo>
                                  <a:lnTo>
                                    <a:pt x="1028" y="1584"/>
                                  </a:lnTo>
                                  <a:lnTo>
                                    <a:pt x="1066" y="1690"/>
                                  </a:lnTo>
                                  <a:lnTo>
                                    <a:pt x="1066" y="1723"/>
                                  </a:lnTo>
                                  <a:lnTo>
                                    <a:pt x="1095" y="1723"/>
                                  </a:lnTo>
                                  <a:lnTo>
                                    <a:pt x="1148" y="1752"/>
                                  </a:lnTo>
                                  <a:lnTo>
                                    <a:pt x="1172" y="1805"/>
                                  </a:lnTo>
                                  <a:lnTo>
                                    <a:pt x="1172" y="1848"/>
                                  </a:lnTo>
                                  <a:lnTo>
                                    <a:pt x="1210" y="1848"/>
                                  </a:lnTo>
                                  <a:lnTo>
                                    <a:pt x="1273" y="1858"/>
                                  </a:lnTo>
                                  <a:lnTo>
                                    <a:pt x="1301" y="1920"/>
                                  </a:lnTo>
                                  <a:lnTo>
                                    <a:pt x="1301" y="1968"/>
                                  </a:lnTo>
                                  <a:lnTo>
                                    <a:pt x="1292" y="2021"/>
                                  </a:lnTo>
                                  <a:lnTo>
                                    <a:pt x="1292" y="2064"/>
                                  </a:lnTo>
                                  <a:lnTo>
                                    <a:pt x="1321" y="2064"/>
                                  </a:lnTo>
                                  <a:lnTo>
                                    <a:pt x="1364" y="2074"/>
                                  </a:lnTo>
                                  <a:lnTo>
                                    <a:pt x="1393" y="2079"/>
                                  </a:lnTo>
                                  <a:lnTo>
                                    <a:pt x="1436" y="2117"/>
                                  </a:lnTo>
                                  <a:lnTo>
                                    <a:pt x="1546" y="2030"/>
                                  </a:lnTo>
                                  <a:lnTo>
                                    <a:pt x="1661" y="2016"/>
                                  </a:lnTo>
                                  <a:lnTo>
                                    <a:pt x="1671" y="2141"/>
                                  </a:lnTo>
                                  <a:lnTo>
                                    <a:pt x="1724" y="2146"/>
                                  </a:lnTo>
                                  <a:lnTo>
                                    <a:pt x="1757" y="2165"/>
                                  </a:lnTo>
                                  <a:lnTo>
                                    <a:pt x="1661" y="2304"/>
                                  </a:lnTo>
                                  <a:lnTo>
                                    <a:pt x="1628" y="2299"/>
                                  </a:lnTo>
                                  <a:lnTo>
                                    <a:pt x="1647" y="2160"/>
                                  </a:lnTo>
                                  <a:lnTo>
                                    <a:pt x="1628" y="2151"/>
                                  </a:lnTo>
                                  <a:lnTo>
                                    <a:pt x="1628" y="2064"/>
                                  </a:lnTo>
                                  <a:lnTo>
                                    <a:pt x="1546" y="2045"/>
                                  </a:lnTo>
                                  <a:lnTo>
                                    <a:pt x="1498" y="2151"/>
                                  </a:lnTo>
                                  <a:lnTo>
                                    <a:pt x="1431" y="2203"/>
                                  </a:lnTo>
                                  <a:lnTo>
                                    <a:pt x="1407" y="2256"/>
                                  </a:lnTo>
                                  <a:lnTo>
                                    <a:pt x="1407" y="2290"/>
                                  </a:lnTo>
                                  <a:lnTo>
                                    <a:pt x="1436" y="2290"/>
                                  </a:lnTo>
                                  <a:lnTo>
                                    <a:pt x="1503" y="2309"/>
                                  </a:lnTo>
                                  <a:lnTo>
                                    <a:pt x="1508" y="2415"/>
                                  </a:lnTo>
                                  <a:lnTo>
                                    <a:pt x="1561" y="2415"/>
                                  </a:lnTo>
                                  <a:lnTo>
                                    <a:pt x="1623" y="2415"/>
                                  </a:lnTo>
                                  <a:lnTo>
                                    <a:pt x="1637" y="2491"/>
                                  </a:lnTo>
                                  <a:lnTo>
                                    <a:pt x="1527" y="2597"/>
                                  </a:lnTo>
                                  <a:lnTo>
                                    <a:pt x="1388" y="2717"/>
                                  </a:lnTo>
                                  <a:lnTo>
                                    <a:pt x="1397" y="2813"/>
                                  </a:lnTo>
                                  <a:lnTo>
                                    <a:pt x="1397" y="2866"/>
                                  </a:lnTo>
                                  <a:lnTo>
                                    <a:pt x="1431" y="2928"/>
                                  </a:lnTo>
                                  <a:lnTo>
                                    <a:pt x="1513" y="2832"/>
                                  </a:lnTo>
                                  <a:lnTo>
                                    <a:pt x="1517" y="2717"/>
                                  </a:lnTo>
                                  <a:lnTo>
                                    <a:pt x="1546" y="2679"/>
                                  </a:lnTo>
                                  <a:lnTo>
                                    <a:pt x="1594" y="2717"/>
                                  </a:lnTo>
                                  <a:lnTo>
                                    <a:pt x="1599" y="2837"/>
                                  </a:lnTo>
                                  <a:lnTo>
                                    <a:pt x="1551" y="2880"/>
                                  </a:lnTo>
                                  <a:lnTo>
                                    <a:pt x="1465" y="2948"/>
                                  </a:lnTo>
                                  <a:lnTo>
                                    <a:pt x="1532" y="2967"/>
                                  </a:lnTo>
                                  <a:lnTo>
                                    <a:pt x="1604" y="2948"/>
                                  </a:lnTo>
                                  <a:lnTo>
                                    <a:pt x="1657" y="2890"/>
                                  </a:lnTo>
                                  <a:lnTo>
                                    <a:pt x="1705" y="2900"/>
                                  </a:lnTo>
                                  <a:lnTo>
                                    <a:pt x="1714" y="2948"/>
                                  </a:lnTo>
                                  <a:lnTo>
                                    <a:pt x="1772" y="2962"/>
                                  </a:lnTo>
                                  <a:lnTo>
                                    <a:pt x="1810" y="2938"/>
                                  </a:lnTo>
                                  <a:lnTo>
                                    <a:pt x="1829" y="2832"/>
                                  </a:lnTo>
                                  <a:lnTo>
                                    <a:pt x="1825" y="2808"/>
                                  </a:lnTo>
                                  <a:lnTo>
                                    <a:pt x="1815" y="2789"/>
                                  </a:lnTo>
                                  <a:lnTo>
                                    <a:pt x="1772" y="2784"/>
                                  </a:lnTo>
                                  <a:lnTo>
                                    <a:pt x="1700" y="2789"/>
                                  </a:lnTo>
                                  <a:lnTo>
                                    <a:pt x="1705" y="2717"/>
                                  </a:lnTo>
                                  <a:lnTo>
                                    <a:pt x="1753" y="2640"/>
                                  </a:lnTo>
                                  <a:lnTo>
                                    <a:pt x="1772" y="2611"/>
                                  </a:lnTo>
                                  <a:lnTo>
                                    <a:pt x="1858" y="2631"/>
                                  </a:lnTo>
                                  <a:lnTo>
                                    <a:pt x="1954" y="2616"/>
                                  </a:lnTo>
                                  <a:lnTo>
                                    <a:pt x="1993" y="2607"/>
                                  </a:lnTo>
                                  <a:lnTo>
                                    <a:pt x="1993" y="2722"/>
                                  </a:lnTo>
                                  <a:lnTo>
                                    <a:pt x="2017" y="2780"/>
                                  </a:lnTo>
                                  <a:lnTo>
                                    <a:pt x="2031" y="2823"/>
                                  </a:lnTo>
                                  <a:lnTo>
                                    <a:pt x="2036" y="2842"/>
                                  </a:lnTo>
                                  <a:lnTo>
                                    <a:pt x="2036" y="2880"/>
                                  </a:lnTo>
                                  <a:lnTo>
                                    <a:pt x="2036" y="2909"/>
                                  </a:lnTo>
                                  <a:lnTo>
                                    <a:pt x="2113" y="2871"/>
                                  </a:lnTo>
                                  <a:lnTo>
                                    <a:pt x="2170" y="2885"/>
                                  </a:lnTo>
                                  <a:lnTo>
                                    <a:pt x="2185" y="2924"/>
                                  </a:lnTo>
                                  <a:lnTo>
                                    <a:pt x="2194" y="2948"/>
                                  </a:lnTo>
                                  <a:lnTo>
                                    <a:pt x="2199" y="2972"/>
                                  </a:lnTo>
                                  <a:lnTo>
                                    <a:pt x="2233" y="2967"/>
                                  </a:lnTo>
                                  <a:lnTo>
                                    <a:pt x="2300" y="2943"/>
                                  </a:lnTo>
                                  <a:lnTo>
                                    <a:pt x="2338" y="2900"/>
                                  </a:lnTo>
                                  <a:lnTo>
                                    <a:pt x="2367" y="2914"/>
                                  </a:lnTo>
                                  <a:lnTo>
                                    <a:pt x="2362" y="2948"/>
                                  </a:lnTo>
                                  <a:lnTo>
                                    <a:pt x="2401" y="3000"/>
                                  </a:lnTo>
                                  <a:lnTo>
                                    <a:pt x="2449" y="2991"/>
                                  </a:lnTo>
                                  <a:lnTo>
                                    <a:pt x="2506" y="2943"/>
                                  </a:lnTo>
                                  <a:lnTo>
                                    <a:pt x="2593" y="2832"/>
                                  </a:lnTo>
                                  <a:lnTo>
                                    <a:pt x="2593" y="2808"/>
                                  </a:lnTo>
                                  <a:lnTo>
                                    <a:pt x="2554" y="2804"/>
                                  </a:lnTo>
                                  <a:lnTo>
                                    <a:pt x="2458" y="2794"/>
                                  </a:lnTo>
                                  <a:lnTo>
                                    <a:pt x="2405" y="2799"/>
                                  </a:lnTo>
                                  <a:lnTo>
                                    <a:pt x="2367" y="2804"/>
                                  </a:lnTo>
                                  <a:lnTo>
                                    <a:pt x="2381" y="2755"/>
                                  </a:lnTo>
                                  <a:lnTo>
                                    <a:pt x="2396" y="2717"/>
                                  </a:lnTo>
                                  <a:lnTo>
                                    <a:pt x="2458" y="2631"/>
                                  </a:lnTo>
                                  <a:lnTo>
                                    <a:pt x="2511" y="2597"/>
                                  </a:lnTo>
                                  <a:lnTo>
                                    <a:pt x="2564" y="2554"/>
                                  </a:lnTo>
                                  <a:lnTo>
                                    <a:pt x="2660" y="2506"/>
                                  </a:lnTo>
                                  <a:lnTo>
                                    <a:pt x="2660" y="2549"/>
                                  </a:lnTo>
                                  <a:lnTo>
                                    <a:pt x="2650" y="2602"/>
                                  </a:lnTo>
                                  <a:lnTo>
                                    <a:pt x="2665" y="2616"/>
                                  </a:lnTo>
                                  <a:lnTo>
                                    <a:pt x="2684" y="2621"/>
                                  </a:lnTo>
                                  <a:lnTo>
                                    <a:pt x="2703" y="2583"/>
                                  </a:lnTo>
                                  <a:lnTo>
                                    <a:pt x="2689" y="2487"/>
                                  </a:lnTo>
                                  <a:lnTo>
                                    <a:pt x="2636" y="2429"/>
                                  </a:lnTo>
                                  <a:lnTo>
                                    <a:pt x="2569" y="2395"/>
                                  </a:lnTo>
                                  <a:lnTo>
                                    <a:pt x="2545" y="2400"/>
                                  </a:lnTo>
                                  <a:lnTo>
                                    <a:pt x="2573" y="2251"/>
                                  </a:lnTo>
                                  <a:lnTo>
                                    <a:pt x="2521" y="2151"/>
                                  </a:lnTo>
                                  <a:lnTo>
                                    <a:pt x="2525" y="2146"/>
                                  </a:lnTo>
                                  <a:lnTo>
                                    <a:pt x="2540" y="2136"/>
                                  </a:lnTo>
                                  <a:lnTo>
                                    <a:pt x="2564" y="2122"/>
                                  </a:lnTo>
                                  <a:lnTo>
                                    <a:pt x="2641" y="2107"/>
                                  </a:lnTo>
                                  <a:lnTo>
                                    <a:pt x="2679" y="2107"/>
                                  </a:lnTo>
                                  <a:lnTo>
                                    <a:pt x="2684" y="2098"/>
                                  </a:lnTo>
                                  <a:lnTo>
                                    <a:pt x="2693" y="2069"/>
                                  </a:lnTo>
                                  <a:lnTo>
                                    <a:pt x="2717" y="1992"/>
                                  </a:lnTo>
                                  <a:lnTo>
                                    <a:pt x="2689" y="1997"/>
                                  </a:lnTo>
                                  <a:lnTo>
                                    <a:pt x="2655" y="1997"/>
                                  </a:lnTo>
                                  <a:lnTo>
                                    <a:pt x="2626" y="1992"/>
                                  </a:lnTo>
                                  <a:lnTo>
                                    <a:pt x="2612" y="1992"/>
                                  </a:lnTo>
                                  <a:lnTo>
                                    <a:pt x="2612" y="1882"/>
                                  </a:lnTo>
                                  <a:lnTo>
                                    <a:pt x="2569" y="1829"/>
                                  </a:lnTo>
                                  <a:lnTo>
                                    <a:pt x="2501" y="1920"/>
                                  </a:lnTo>
                                  <a:lnTo>
                                    <a:pt x="2477" y="2035"/>
                                  </a:lnTo>
                                  <a:lnTo>
                                    <a:pt x="2453" y="2074"/>
                                  </a:lnTo>
                                  <a:lnTo>
                                    <a:pt x="2425" y="2021"/>
                                  </a:lnTo>
                                  <a:lnTo>
                                    <a:pt x="2405" y="1973"/>
                                  </a:lnTo>
                                  <a:lnTo>
                                    <a:pt x="2410" y="1920"/>
                                  </a:lnTo>
                                  <a:lnTo>
                                    <a:pt x="2453" y="1862"/>
                                  </a:lnTo>
                                  <a:lnTo>
                                    <a:pt x="2545" y="1805"/>
                                  </a:lnTo>
                                  <a:lnTo>
                                    <a:pt x="2583" y="1733"/>
                                  </a:lnTo>
                                  <a:lnTo>
                                    <a:pt x="2669" y="1589"/>
                                  </a:lnTo>
                                  <a:lnTo>
                                    <a:pt x="2689" y="1584"/>
                                  </a:lnTo>
                                  <a:lnTo>
                                    <a:pt x="2746" y="1632"/>
                                  </a:lnTo>
                                  <a:lnTo>
                                    <a:pt x="2770" y="1675"/>
                                  </a:lnTo>
                                  <a:lnTo>
                                    <a:pt x="2785" y="1690"/>
                                  </a:lnTo>
                                  <a:lnTo>
                                    <a:pt x="2780" y="1709"/>
                                  </a:lnTo>
                                  <a:lnTo>
                                    <a:pt x="2847" y="1757"/>
                                  </a:lnTo>
                                  <a:lnTo>
                                    <a:pt x="2861" y="1872"/>
                                  </a:lnTo>
                                  <a:lnTo>
                                    <a:pt x="2861" y="1877"/>
                                  </a:lnTo>
                                  <a:lnTo>
                                    <a:pt x="2866" y="1886"/>
                                  </a:lnTo>
                                  <a:lnTo>
                                    <a:pt x="2871" y="1910"/>
                                  </a:lnTo>
                                  <a:lnTo>
                                    <a:pt x="2881" y="1949"/>
                                  </a:lnTo>
                                  <a:lnTo>
                                    <a:pt x="2929" y="1949"/>
                                  </a:lnTo>
                                  <a:lnTo>
                                    <a:pt x="2962" y="1963"/>
                                  </a:lnTo>
                                  <a:lnTo>
                                    <a:pt x="3087" y="1968"/>
                                  </a:lnTo>
                                  <a:lnTo>
                                    <a:pt x="3188" y="1973"/>
                                  </a:lnTo>
                                  <a:lnTo>
                                    <a:pt x="3217" y="2035"/>
                                  </a:lnTo>
                                  <a:lnTo>
                                    <a:pt x="3217" y="2064"/>
                                  </a:lnTo>
                                  <a:lnTo>
                                    <a:pt x="3245" y="2064"/>
                                  </a:lnTo>
                                  <a:lnTo>
                                    <a:pt x="3298" y="2021"/>
                                  </a:lnTo>
                                  <a:lnTo>
                                    <a:pt x="3361" y="1978"/>
                                  </a:lnTo>
                                  <a:lnTo>
                                    <a:pt x="3404" y="1992"/>
                                  </a:lnTo>
                                  <a:lnTo>
                                    <a:pt x="3418" y="2040"/>
                                  </a:lnTo>
                                  <a:lnTo>
                                    <a:pt x="3418" y="2117"/>
                                  </a:lnTo>
                                  <a:lnTo>
                                    <a:pt x="3428" y="2151"/>
                                  </a:lnTo>
                                  <a:lnTo>
                                    <a:pt x="3380" y="2247"/>
                                  </a:lnTo>
                                  <a:lnTo>
                                    <a:pt x="3433" y="2290"/>
                                  </a:lnTo>
                                  <a:lnTo>
                                    <a:pt x="3471" y="2304"/>
                                  </a:lnTo>
                                  <a:lnTo>
                                    <a:pt x="3548" y="2266"/>
                                  </a:lnTo>
                                  <a:lnTo>
                                    <a:pt x="3586" y="2146"/>
                                  </a:lnTo>
                                  <a:lnTo>
                                    <a:pt x="3605" y="2247"/>
                                  </a:lnTo>
                                  <a:lnTo>
                                    <a:pt x="3721" y="2247"/>
                                  </a:lnTo>
                                  <a:lnTo>
                                    <a:pt x="3745" y="2266"/>
                                  </a:lnTo>
                                  <a:lnTo>
                                    <a:pt x="3653" y="2323"/>
                                  </a:lnTo>
                                  <a:lnTo>
                                    <a:pt x="3615" y="2347"/>
                                  </a:lnTo>
                                  <a:lnTo>
                                    <a:pt x="3586" y="2338"/>
                                  </a:lnTo>
                                  <a:lnTo>
                                    <a:pt x="3572" y="2376"/>
                                  </a:lnTo>
                                  <a:lnTo>
                                    <a:pt x="3629" y="2448"/>
                                  </a:lnTo>
                                  <a:lnTo>
                                    <a:pt x="3615" y="2539"/>
                                  </a:lnTo>
                                  <a:lnTo>
                                    <a:pt x="3601" y="2592"/>
                                  </a:lnTo>
                                  <a:lnTo>
                                    <a:pt x="3620" y="2607"/>
                                  </a:lnTo>
                                  <a:lnTo>
                                    <a:pt x="3649" y="2659"/>
                                  </a:lnTo>
                                  <a:lnTo>
                                    <a:pt x="3634" y="2717"/>
                                  </a:lnTo>
                                  <a:lnTo>
                                    <a:pt x="3663" y="2760"/>
                                  </a:lnTo>
                                  <a:lnTo>
                                    <a:pt x="3701" y="2760"/>
                                  </a:lnTo>
                                  <a:lnTo>
                                    <a:pt x="3769" y="2760"/>
                                  </a:lnTo>
                                  <a:lnTo>
                                    <a:pt x="3826" y="2813"/>
                                  </a:lnTo>
                                  <a:lnTo>
                                    <a:pt x="3922" y="2770"/>
                                  </a:lnTo>
                                  <a:lnTo>
                                    <a:pt x="3951" y="2765"/>
                                  </a:lnTo>
                                  <a:lnTo>
                                    <a:pt x="3999" y="2760"/>
                                  </a:lnTo>
                                  <a:lnTo>
                                    <a:pt x="4057" y="2828"/>
                                  </a:lnTo>
                                  <a:lnTo>
                                    <a:pt x="4042" y="2842"/>
                                  </a:lnTo>
                                  <a:lnTo>
                                    <a:pt x="4028" y="2885"/>
                                  </a:lnTo>
                                  <a:lnTo>
                                    <a:pt x="4009" y="2943"/>
                                  </a:lnTo>
                                  <a:lnTo>
                                    <a:pt x="4009" y="2976"/>
                                  </a:lnTo>
                                  <a:lnTo>
                                    <a:pt x="4042" y="2976"/>
                                  </a:lnTo>
                                  <a:lnTo>
                                    <a:pt x="4157" y="2948"/>
                                  </a:lnTo>
                                  <a:lnTo>
                                    <a:pt x="4268" y="2866"/>
                                  </a:lnTo>
                                  <a:lnTo>
                                    <a:pt x="4383" y="2760"/>
                                  </a:lnTo>
                                  <a:lnTo>
                                    <a:pt x="4484" y="2717"/>
                                  </a:lnTo>
                                  <a:lnTo>
                                    <a:pt x="4484" y="2487"/>
                                  </a:lnTo>
                                  <a:lnTo>
                                    <a:pt x="4609" y="2367"/>
                                  </a:lnTo>
                                  <a:lnTo>
                                    <a:pt x="4633" y="2357"/>
                                  </a:lnTo>
                                  <a:lnTo>
                                    <a:pt x="4719" y="2352"/>
                                  </a:lnTo>
                                  <a:lnTo>
                                    <a:pt x="4772" y="2261"/>
                                  </a:lnTo>
                                  <a:lnTo>
                                    <a:pt x="4767" y="2256"/>
                                  </a:lnTo>
                                  <a:lnTo>
                                    <a:pt x="4762" y="2247"/>
                                  </a:lnTo>
                                  <a:lnTo>
                                    <a:pt x="4753" y="2227"/>
                                  </a:lnTo>
                                  <a:lnTo>
                                    <a:pt x="4695" y="2208"/>
                                  </a:lnTo>
                                  <a:lnTo>
                                    <a:pt x="4676" y="2203"/>
                                  </a:lnTo>
                                  <a:lnTo>
                                    <a:pt x="4671" y="2199"/>
                                  </a:lnTo>
                                  <a:lnTo>
                                    <a:pt x="4671" y="2112"/>
                                  </a:lnTo>
                                  <a:lnTo>
                                    <a:pt x="4681" y="2059"/>
                                  </a:lnTo>
                                  <a:lnTo>
                                    <a:pt x="4685" y="2040"/>
                                  </a:lnTo>
                                  <a:lnTo>
                                    <a:pt x="4719" y="2011"/>
                                  </a:lnTo>
                                  <a:lnTo>
                                    <a:pt x="4829" y="1997"/>
                                  </a:lnTo>
                                  <a:lnTo>
                                    <a:pt x="4930" y="1920"/>
                                  </a:lnTo>
                                  <a:lnTo>
                                    <a:pt x="4969" y="1810"/>
                                  </a:lnTo>
                                  <a:lnTo>
                                    <a:pt x="5103" y="1694"/>
                                  </a:lnTo>
                                  <a:lnTo>
                                    <a:pt x="5141" y="1622"/>
                                  </a:lnTo>
                                  <a:lnTo>
                                    <a:pt x="5161" y="1594"/>
                                  </a:lnTo>
                                  <a:lnTo>
                                    <a:pt x="5156" y="1560"/>
                                  </a:lnTo>
                                  <a:lnTo>
                                    <a:pt x="5132" y="1512"/>
                                  </a:lnTo>
                                  <a:lnTo>
                                    <a:pt x="5151" y="1459"/>
                                  </a:lnTo>
                                  <a:lnTo>
                                    <a:pt x="5218" y="1382"/>
                                  </a:lnTo>
                                  <a:lnTo>
                                    <a:pt x="5286" y="1320"/>
                                  </a:lnTo>
                                  <a:lnTo>
                                    <a:pt x="5314" y="1325"/>
                                  </a:lnTo>
                                  <a:lnTo>
                                    <a:pt x="5396" y="1354"/>
                                  </a:lnTo>
                                  <a:lnTo>
                                    <a:pt x="5329" y="1464"/>
                                  </a:lnTo>
                                  <a:lnTo>
                                    <a:pt x="5353" y="1517"/>
                                  </a:lnTo>
                                  <a:lnTo>
                                    <a:pt x="5334" y="1579"/>
                                  </a:lnTo>
                                  <a:lnTo>
                                    <a:pt x="5338" y="1637"/>
                                  </a:lnTo>
                                  <a:lnTo>
                                    <a:pt x="5367" y="1690"/>
                                  </a:lnTo>
                                  <a:lnTo>
                                    <a:pt x="5343" y="1814"/>
                                  </a:lnTo>
                                  <a:lnTo>
                                    <a:pt x="5358" y="1858"/>
                                  </a:lnTo>
                                  <a:lnTo>
                                    <a:pt x="5406" y="1882"/>
                                  </a:lnTo>
                                  <a:lnTo>
                                    <a:pt x="5434" y="1882"/>
                                  </a:lnTo>
                                  <a:lnTo>
                                    <a:pt x="5425" y="1925"/>
                                  </a:lnTo>
                                  <a:lnTo>
                                    <a:pt x="5463" y="1982"/>
                                  </a:lnTo>
                                  <a:lnTo>
                                    <a:pt x="5492" y="2035"/>
                                  </a:lnTo>
                                  <a:lnTo>
                                    <a:pt x="5487" y="2059"/>
                                  </a:lnTo>
                                  <a:lnTo>
                                    <a:pt x="5516" y="2059"/>
                                  </a:lnTo>
                                  <a:lnTo>
                                    <a:pt x="5578" y="2083"/>
                                  </a:lnTo>
                                  <a:lnTo>
                                    <a:pt x="5631" y="2151"/>
                                  </a:lnTo>
                                  <a:lnTo>
                                    <a:pt x="5708" y="2184"/>
                                  </a:lnTo>
                                  <a:lnTo>
                                    <a:pt x="5742" y="2184"/>
                                  </a:lnTo>
                                  <a:lnTo>
                                    <a:pt x="5809" y="2199"/>
                                  </a:lnTo>
                                  <a:lnTo>
                                    <a:pt x="5852" y="2251"/>
                                  </a:lnTo>
                                  <a:lnTo>
                                    <a:pt x="5919" y="2146"/>
                                  </a:lnTo>
                                  <a:lnTo>
                                    <a:pt x="5972" y="2088"/>
                                  </a:lnTo>
                                  <a:lnTo>
                                    <a:pt x="6078" y="2040"/>
                                  </a:lnTo>
                                  <a:lnTo>
                                    <a:pt x="6049" y="2098"/>
                                  </a:lnTo>
                                  <a:lnTo>
                                    <a:pt x="6030" y="2146"/>
                                  </a:lnTo>
                                  <a:lnTo>
                                    <a:pt x="6039" y="2194"/>
                                  </a:lnTo>
                                  <a:lnTo>
                                    <a:pt x="6044" y="2261"/>
                                  </a:lnTo>
                                  <a:lnTo>
                                    <a:pt x="6034" y="2381"/>
                                  </a:lnTo>
                                  <a:lnTo>
                                    <a:pt x="6044" y="2487"/>
                                  </a:lnTo>
                                  <a:lnTo>
                                    <a:pt x="6044" y="2525"/>
                                  </a:lnTo>
                                  <a:lnTo>
                                    <a:pt x="6082" y="2535"/>
                                  </a:lnTo>
                                  <a:lnTo>
                                    <a:pt x="6193" y="2530"/>
                                  </a:lnTo>
                                  <a:lnTo>
                                    <a:pt x="6246" y="2487"/>
                                  </a:lnTo>
                                  <a:lnTo>
                                    <a:pt x="6241" y="2376"/>
                                  </a:lnTo>
                                  <a:lnTo>
                                    <a:pt x="6313" y="2333"/>
                                  </a:lnTo>
                                  <a:lnTo>
                                    <a:pt x="6399" y="2266"/>
                                  </a:lnTo>
                                  <a:lnTo>
                                    <a:pt x="6438" y="2266"/>
                                  </a:lnTo>
                                  <a:lnTo>
                                    <a:pt x="6414" y="2381"/>
                                  </a:lnTo>
                                  <a:lnTo>
                                    <a:pt x="6466" y="2434"/>
                                  </a:lnTo>
                                  <a:lnTo>
                                    <a:pt x="6534" y="2482"/>
                                  </a:lnTo>
                                  <a:lnTo>
                                    <a:pt x="6582" y="2443"/>
                                  </a:lnTo>
                                  <a:lnTo>
                                    <a:pt x="6625" y="2491"/>
                                  </a:lnTo>
                                  <a:lnTo>
                                    <a:pt x="6519" y="2506"/>
                                  </a:lnTo>
                                  <a:lnTo>
                                    <a:pt x="6313" y="2640"/>
                                  </a:lnTo>
                                  <a:lnTo>
                                    <a:pt x="6202" y="2674"/>
                                  </a:lnTo>
                                  <a:lnTo>
                                    <a:pt x="6159" y="2712"/>
                                  </a:lnTo>
                                  <a:lnTo>
                                    <a:pt x="6116" y="2794"/>
                                  </a:lnTo>
                                  <a:lnTo>
                                    <a:pt x="6198" y="2746"/>
                                  </a:lnTo>
                                  <a:lnTo>
                                    <a:pt x="6274" y="2760"/>
                                  </a:lnTo>
                                  <a:lnTo>
                                    <a:pt x="6308" y="2828"/>
                                  </a:lnTo>
                                  <a:lnTo>
                                    <a:pt x="6279" y="2938"/>
                                  </a:lnTo>
                                  <a:lnTo>
                                    <a:pt x="6279" y="2976"/>
                                  </a:lnTo>
                                  <a:lnTo>
                                    <a:pt x="6308" y="2976"/>
                                  </a:lnTo>
                                  <a:lnTo>
                                    <a:pt x="6375" y="2938"/>
                                  </a:lnTo>
                                  <a:lnTo>
                                    <a:pt x="6428" y="2890"/>
                                  </a:lnTo>
                                  <a:lnTo>
                                    <a:pt x="6510" y="2828"/>
                                  </a:lnTo>
                                  <a:lnTo>
                                    <a:pt x="6634" y="2717"/>
                                  </a:lnTo>
                                  <a:lnTo>
                                    <a:pt x="6639" y="2616"/>
                                  </a:lnTo>
                                  <a:lnTo>
                                    <a:pt x="6630" y="2597"/>
                                  </a:lnTo>
                                  <a:lnTo>
                                    <a:pt x="6644" y="2511"/>
                                  </a:lnTo>
                                  <a:lnTo>
                                    <a:pt x="6740" y="2511"/>
                                  </a:lnTo>
                                  <a:lnTo>
                                    <a:pt x="6754" y="2611"/>
                                  </a:lnTo>
                                  <a:lnTo>
                                    <a:pt x="6759" y="2722"/>
                                  </a:lnTo>
                                  <a:lnTo>
                                    <a:pt x="6649" y="2727"/>
                                  </a:lnTo>
                                  <a:lnTo>
                                    <a:pt x="6553" y="2832"/>
                                  </a:lnTo>
                                  <a:lnTo>
                                    <a:pt x="6562" y="2914"/>
                                  </a:lnTo>
                                  <a:lnTo>
                                    <a:pt x="6610" y="2986"/>
                                  </a:lnTo>
                                  <a:lnTo>
                                    <a:pt x="6649" y="2976"/>
                                  </a:lnTo>
                                  <a:lnTo>
                                    <a:pt x="6764" y="2976"/>
                                  </a:lnTo>
                                  <a:lnTo>
                                    <a:pt x="6826" y="2933"/>
                                  </a:lnTo>
                                  <a:lnTo>
                                    <a:pt x="6874" y="2895"/>
                                  </a:lnTo>
                                  <a:lnTo>
                                    <a:pt x="6913" y="2904"/>
                                  </a:lnTo>
                                  <a:lnTo>
                                    <a:pt x="6985" y="2909"/>
                                  </a:lnTo>
                                  <a:lnTo>
                                    <a:pt x="7028" y="2900"/>
                                  </a:lnTo>
                                  <a:lnTo>
                                    <a:pt x="7023" y="2943"/>
                                  </a:lnTo>
                                  <a:lnTo>
                                    <a:pt x="7047" y="2996"/>
                                  </a:lnTo>
                                  <a:lnTo>
                                    <a:pt x="7100" y="2996"/>
                                  </a:lnTo>
                                  <a:lnTo>
                                    <a:pt x="7177" y="2943"/>
                                  </a:lnTo>
                                  <a:lnTo>
                                    <a:pt x="7201" y="2847"/>
                                  </a:lnTo>
                                  <a:lnTo>
                                    <a:pt x="7196" y="2828"/>
                                  </a:lnTo>
                                  <a:lnTo>
                                    <a:pt x="7215" y="2780"/>
                                  </a:lnTo>
                                  <a:lnTo>
                                    <a:pt x="7330" y="2717"/>
                                  </a:lnTo>
                                  <a:lnTo>
                                    <a:pt x="7268" y="2664"/>
                                  </a:lnTo>
                                  <a:lnTo>
                                    <a:pt x="7302" y="2607"/>
                                  </a:lnTo>
                                  <a:lnTo>
                                    <a:pt x="7302" y="2496"/>
                                  </a:lnTo>
                                  <a:lnTo>
                                    <a:pt x="7326" y="2448"/>
                                  </a:lnTo>
                                  <a:lnTo>
                                    <a:pt x="7359" y="2458"/>
                                  </a:lnTo>
                                  <a:lnTo>
                                    <a:pt x="7436" y="2443"/>
                                  </a:lnTo>
                                  <a:lnTo>
                                    <a:pt x="7436" y="2391"/>
                                  </a:lnTo>
                                  <a:lnTo>
                                    <a:pt x="7426" y="2391"/>
                                  </a:lnTo>
                                  <a:lnTo>
                                    <a:pt x="7407" y="2376"/>
                                  </a:lnTo>
                                  <a:lnTo>
                                    <a:pt x="7436" y="2376"/>
                                  </a:lnTo>
                                  <a:lnTo>
                                    <a:pt x="7436" y="2338"/>
                                  </a:lnTo>
                                  <a:lnTo>
                                    <a:pt x="7369" y="2347"/>
                                  </a:lnTo>
                                  <a:lnTo>
                                    <a:pt x="7330" y="2347"/>
                                  </a:lnTo>
                                  <a:lnTo>
                                    <a:pt x="7239" y="2371"/>
                                  </a:lnTo>
                                  <a:lnTo>
                                    <a:pt x="7105" y="2371"/>
                                  </a:lnTo>
                                  <a:lnTo>
                                    <a:pt x="7023" y="2343"/>
                                  </a:lnTo>
                                  <a:lnTo>
                                    <a:pt x="6946" y="2194"/>
                                  </a:lnTo>
                                  <a:lnTo>
                                    <a:pt x="6874" y="2194"/>
                                  </a:lnTo>
                                  <a:lnTo>
                                    <a:pt x="6846" y="2184"/>
                                  </a:lnTo>
                                  <a:lnTo>
                                    <a:pt x="6831" y="2083"/>
                                  </a:lnTo>
                                  <a:lnTo>
                                    <a:pt x="6793" y="2035"/>
                                  </a:lnTo>
                                  <a:lnTo>
                                    <a:pt x="6793" y="1930"/>
                                  </a:lnTo>
                                  <a:lnTo>
                                    <a:pt x="6788" y="1891"/>
                                  </a:lnTo>
                                  <a:lnTo>
                                    <a:pt x="6783" y="1886"/>
                                  </a:lnTo>
                                  <a:lnTo>
                                    <a:pt x="6759" y="1877"/>
                                  </a:lnTo>
                                  <a:lnTo>
                                    <a:pt x="6730" y="1882"/>
                                  </a:lnTo>
                                  <a:lnTo>
                                    <a:pt x="6692" y="1877"/>
                                  </a:lnTo>
                                  <a:lnTo>
                                    <a:pt x="6663" y="1872"/>
                                  </a:lnTo>
                                  <a:lnTo>
                                    <a:pt x="6649" y="1872"/>
                                  </a:lnTo>
                                  <a:lnTo>
                                    <a:pt x="6606" y="1853"/>
                                  </a:lnTo>
                                  <a:lnTo>
                                    <a:pt x="6610" y="1805"/>
                                  </a:lnTo>
                                  <a:lnTo>
                                    <a:pt x="6596" y="1728"/>
                                  </a:lnTo>
                                  <a:lnTo>
                                    <a:pt x="6582" y="1699"/>
                                  </a:lnTo>
                                  <a:lnTo>
                                    <a:pt x="6620" y="1666"/>
                                  </a:lnTo>
                                  <a:lnTo>
                                    <a:pt x="6644" y="1646"/>
                                  </a:lnTo>
                                  <a:lnTo>
                                    <a:pt x="6702" y="1642"/>
                                  </a:lnTo>
                                  <a:lnTo>
                                    <a:pt x="6759" y="1690"/>
                                  </a:lnTo>
                                  <a:lnTo>
                                    <a:pt x="6793" y="1618"/>
                                  </a:lnTo>
                                  <a:lnTo>
                                    <a:pt x="6807" y="1584"/>
                                  </a:lnTo>
                                  <a:lnTo>
                                    <a:pt x="6798" y="1546"/>
                                  </a:lnTo>
                                  <a:lnTo>
                                    <a:pt x="6764" y="1550"/>
                                  </a:lnTo>
                                  <a:lnTo>
                                    <a:pt x="6687" y="1546"/>
                                  </a:lnTo>
                                  <a:lnTo>
                                    <a:pt x="6678" y="1469"/>
                                  </a:lnTo>
                                  <a:lnTo>
                                    <a:pt x="6726" y="1354"/>
                                  </a:lnTo>
                                  <a:lnTo>
                                    <a:pt x="6764" y="1310"/>
                                  </a:lnTo>
                                  <a:lnTo>
                                    <a:pt x="6807" y="1310"/>
                                  </a:lnTo>
                                  <a:lnTo>
                                    <a:pt x="6942" y="1248"/>
                                  </a:lnTo>
                                  <a:lnTo>
                                    <a:pt x="7009" y="1176"/>
                                  </a:lnTo>
                                  <a:lnTo>
                                    <a:pt x="7076" y="1041"/>
                                  </a:lnTo>
                                  <a:lnTo>
                                    <a:pt x="7057" y="1022"/>
                                  </a:lnTo>
                                  <a:lnTo>
                                    <a:pt x="7009" y="989"/>
                                  </a:lnTo>
                                  <a:lnTo>
                                    <a:pt x="7028" y="864"/>
                                  </a:lnTo>
                                  <a:lnTo>
                                    <a:pt x="6985" y="811"/>
                                  </a:lnTo>
                                  <a:lnTo>
                                    <a:pt x="6922" y="849"/>
                                  </a:lnTo>
                                  <a:lnTo>
                                    <a:pt x="6966" y="787"/>
                                  </a:lnTo>
                                  <a:lnTo>
                                    <a:pt x="6975" y="773"/>
                                  </a:lnTo>
                                  <a:lnTo>
                                    <a:pt x="6990" y="768"/>
                                  </a:lnTo>
                                  <a:lnTo>
                                    <a:pt x="7004" y="768"/>
                                  </a:lnTo>
                                  <a:lnTo>
                                    <a:pt x="7182" y="672"/>
                                  </a:lnTo>
                                  <a:lnTo>
                                    <a:pt x="7292" y="561"/>
                                  </a:lnTo>
                                  <a:lnTo>
                                    <a:pt x="7278" y="494"/>
                                  </a:lnTo>
                                  <a:lnTo>
                                    <a:pt x="7215" y="480"/>
                                  </a:lnTo>
                                  <a:lnTo>
                                    <a:pt x="7162" y="499"/>
                                  </a:lnTo>
                                  <a:lnTo>
                                    <a:pt x="7148" y="446"/>
                                  </a:lnTo>
                                  <a:lnTo>
                                    <a:pt x="7114" y="432"/>
                                  </a:lnTo>
                                  <a:lnTo>
                                    <a:pt x="7004" y="446"/>
                                  </a:lnTo>
                                  <a:lnTo>
                                    <a:pt x="7057" y="489"/>
                                  </a:lnTo>
                                  <a:lnTo>
                                    <a:pt x="7038" y="561"/>
                                  </a:lnTo>
                                  <a:lnTo>
                                    <a:pt x="6990" y="590"/>
                                  </a:lnTo>
                                  <a:lnTo>
                                    <a:pt x="6903" y="681"/>
                                  </a:lnTo>
                                  <a:lnTo>
                                    <a:pt x="6860" y="715"/>
                                  </a:lnTo>
                                  <a:lnTo>
                                    <a:pt x="6836" y="677"/>
                                  </a:lnTo>
                                  <a:lnTo>
                                    <a:pt x="6826" y="614"/>
                                  </a:lnTo>
                                  <a:lnTo>
                                    <a:pt x="6735" y="609"/>
                                  </a:lnTo>
                                  <a:lnTo>
                                    <a:pt x="6716" y="609"/>
                                  </a:lnTo>
                                  <a:lnTo>
                                    <a:pt x="6634" y="566"/>
                                  </a:lnTo>
                                  <a:lnTo>
                                    <a:pt x="6678" y="547"/>
                                  </a:lnTo>
                                  <a:lnTo>
                                    <a:pt x="6769" y="523"/>
                                  </a:lnTo>
                                  <a:lnTo>
                                    <a:pt x="6831" y="456"/>
                                  </a:lnTo>
                                  <a:lnTo>
                                    <a:pt x="6870" y="384"/>
                                  </a:lnTo>
                                  <a:lnTo>
                                    <a:pt x="6903" y="336"/>
                                  </a:lnTo>
                                  <a:lnTo>
                                    <a:pt x="6898" y="312"/>
                                  </a:lnTo>
                                  <a:lnTo>
                                    <a:pt x="6874" y="312"/>
                                  </a:lnTo>
                                  <a:lnTo>
                                    <a:pt x="6764" y="355"/>
                                  </a:lnTo>
                                  <a:lnTo>
                                    <a:pt x="6750" y="350"/>
                                  </a:lnTo>
                                  <a:lnTo>
                                    <a:pt x="6649" y="369"/>
                                  </a:lnTo>
                                  <a:lnTo>
                                    <a:pt x="6534" y="441"/>
                                  </a:lnTo>
                                  <a:lnTo>
                                    <a:pt x="6471" y="456"/>
                                  </a:lnTo>
                                  <a:lnTo>
                                    <a:pt x="6361" y="465"/>
                                  </a:lnTo>
                                  <a:lnTo>
                                    <a:pt x="6308" y="470"/>
                                  </a:lnTo>
                                  <a:lnTo>
                                    <a:pt x="6279" y="475"/>
                                  </a:lnTo>
                                  <a:lnTo>
                                    <a:pt x="6222" y="427"/>
                                  </a:lnTo>
                                  <a:lnTo>
                                    <a:pt x="6150" y="412"/>
                                  </a:lnTo>
                                  <a:lnTo>
                                    <a:pt x="6121" y="398"/>
                                  </a:lnTo>
                                  <a:lnTo>
                                    <a:pt x="6130" y="350"/>
                                  </a:lnTo>
                                  <a:lnTo>
                                    <a:pt x="6126" y="302"/>
                                  </a:lnTo>
                                  <a:lnTo>
                                    <a:pt x="6121" y="283"/>
                                  </a:lnTo>
                                  <a:lnTo>
                                    <a:pt x="6082" y="268"/>
                                  </a:lnTo>
                                  <a:lnTo>
                                    <a:pt x="6049" y="283"/>
                                  </a:lnTo>
                                  <a:lnTo>
                                    <a:pt x="6006" y="297"/>
                                  </a:lnTo>
                                  <a:lnTo>
                                    <a:pt x="5996" y="235"/>
                                  </a:lnTo>
                                  <a:lnTo>
                                    <a:pt x="5977" y="206"/>
                                  </a:lnTo>
                                  <a:lnTo>
                                    <a:pt x="5876" y="211"/>
                                  </a:lnTo>
                                  <a:lnTo>
                                    <a:pt x="5866" y="211"/>
                                  </a:lnTo>
                                  <a:lnTo>
                                    <a:pt x="5852" y="187"/>
                                  </a:lnTo>
                                  <a:lnTo>
                                    <a:pt x="5751" y="211"/>
                                  </a:lnTo>
                                  <a:lnTo>
                                    <a:pt x="5804" y="115"/>
                                  </a:lnTo>
                                  <a:lnTo>
                                    <a:pt x="5804" y="48"/>
                                  </a:lnTo>
                                  <a:lnTo>
                                    <a:pt x="5780" y="4"/>
                                  </a:lnTo>
                                  <a:lnTo>
                                    <a:pt x="5766" y="4"/>
                                  </a:lnTo>
                                  <a:lnTo>
                                    <a:pt x="5732" y="9"/>
                                  </a:lnTo>
                                  <a:lnTo>
                                    <a:pt x="5684" y="9"/>
                                  </a:lnTo>
                                  <a:lnTo>
                                    <a:pt x="5622" y="0"/>
                                  </a:lnTo>
                                  <a:lnTo>
                                    <a:pt x="5622" y="4"/>
                                  </a:lnTo>
                                  <a:lnTo>
                                    <a:pt x="5612" y="9"/>
                                  </a:lnTo>
                                  <a:lnTo>
                                    <a:pt x="5521" y="14"/>
                                  </a:lnTo>
                                  <a:lnTo>
                                    <a:pt x="5506" y="9"/>
                                  </a:lnTo>
                                  <a:lnTo>
                                    <a:pt x="5506" y="4"/>
                                  </a:lnTo>
                                  <a:lnTo>
                                    <a:pt x="5425" y="0"/>
                                  </a:lnTo>
                                  <a:lnTo>
                                    <a:pt x="5410" y="4"/>
                                  </a:lnTo>
                                  <a:lnTo>
                                    <a:pt x="5391" y="4"/>
                                  </a:lnTo>
                                  <a:lnTo>
                                    <a:pt x="5372" y="0"/>
                                  </a:lnTo>
                                  <a:lnTo>
                                    <a:pt x="5362" y="0"/>
                                  </a:lnTo>
                                  <a:lnTo>
                                    <a:pt x="3865" y="4"/>
                                  </a:lnTo>
                                  <a:lnTo>
                                    <a:pt x="3831" y="105"/>
                                  </a:lnTo>
                                  <a:lnTo>
                                    <a:pt x="3889" y="144"/>
                                  </a:lnTo>
                                  <a:lnTo>
                                    <a:pt x="3932" y="144"/>
                                  </a:lnTo>
                                  <a:lnTo>
                                    <a:pt x="4047" y="100"/>
                                  </a:lnTo>
                                  <a:lnTo>
                                    <a:pt x="4114" y="148"/>
                                  </a:lnTo>
                                  <a:lnTo>
                                    <a:pt x="4167" y="158"/>
                                  </a:lnTo>
                                  <a:lnTo>
                                    <a:pt x="4234" y="163"/>
                                  </a:lnTo>
                                  <a:lnTo>
                                    <a:pt x="4321" y="172"/>
                                  </a:lnTo>
                                  <a:lnTo>
                                    <a:pt x="4388" y="201"/>
                                  </a:lnTo>
                                  <a:lnTo>
                                    <a:pt x="4489" y="182"/>
                                  </a:lnTo>
                                  <a:lnTo>
                                    <a:pt x="4532" y="182"/>
                                  </a:lnTo>
                                  <a:lnTo>
                                    <a:pt x="4613" y="172"/>
                                  </a:lnTo>
                                  <a:lnTo>
                                    <a:pt x="4729" y="168"/>
                                  </a:lnTo>
                                  <a:lnTo>
                                    <a:pt x="4777" y="172"/>
                                  </a:lnTo>
                                  <a:lnTo>
                                    <a:pt x="4834" y="187"/>
                                  </a:lnTo>
                                  <a:lnTo>
                                    <a:pt x="4863" y="192"/>
                                  </a:lnTo>
                                  <a:lnTo>
                                    <a:pt x="4887" y="230"/>
                                  </a:lnTo>
                                  <a:lnTo>
                                    <a:pt x="4882" y="350"/>
                                  </a:lnTo>
                                  <a:lnTo>
                                    <a:pt x="4882" y="408"/>
                                  </a:lnTo>
                                  <a:lnTo>
                                    <a:pt x="4911" y="436"/>
                                  </a:lnTo>
                                  <a:lnTo>
                                    <a:pt x="4925" y="470"/>
                                  </a:lnTo>
                                  <a:lnTo>
                                    <a:pt x="5045" y="460"/>
                                  </a:lnTo>
                                  <a:lnTo>
                                    <a:pt x="5065" y="499"/>
                                  </a:lnTo>
                                  <a:lnTo>
                                    <a:pt x="5074" y="547"/>
                                  </a:lnTo>
                                  <a:lnTo>
                                    <a:pt x="5137" y="600"/>
                                  </a:lnTo>
                                  <a:lnTo>
                                    <a:pt x="5156" y="643"/>
                                  </a:lnTo>
                                  <a:lnTo>
                                    <a:pt x="5161" y="677"/>
                                  </a:lnTo>
                                  <a:lnTo>
                                    <a:pt x="5127" y="792"/>
                                  </a:lnTo>
                                  <a:lnTo>
                                    <a:pt x="5089" y="835"/>
                                  </a:lnTo>
                                  <a:lnTo>
                                    <a:pt x="5045" y="897"/>
                                  </a:lnTo>
                                  <a:lnTo>
                                    <a:pt x="5045" y="917"/>
                                  </a:lnTo>
                                  <a:lnTo>
                                    <a:pt x="5060" y="931"/>
                                  </a:lnTo>
                                  <a:lnTo>
                                    <a:pt x="5127" y="864"/>
                                  </a:lnTo>
                                  <a:lnTo>
                                    <a:pt x="5218" y="782"/>
                                  </a:lnTo>
                                  <a:lnTo>
                                    <a:pt x="5276" y="686"/>
                                  </a:lnTo>
                                  <a:lnTo>
                                    <a:pt x="5257" y="681"/>
                                  </a:lnTo>
                                  <a:lnTo>
                                    <a:pt x="5281" y="585"/>
                                  </a:lnTo>
                                  <a:lnTo>
                                    <a:pt x="5305" y="657"/>
                                  </a:lnTo>
                                  <a:lnTo>
                                    <a:pt x="5348" y="633"/>
                                  </a:lnTo>
                                  <a:lnTo>
                                    <a:pt x="5401" y="609"/>
                                  </a:lnTo>
                                  <a:lnTo>
                                    <a:pt x="5468" y="609"/>
                                  </a:lnTo>
                                  <a:lnTo>
                                    <a:pt x="5511" y="590"/>
                                  </a:lnTo>
                                  <a:lnTo>
                                    <a:pt x="5540" y="643"/>
                                  </a:lnTo>
                                  <a:lnTo>
                                    <a:pt x="5622" y="677"/>
                                  </a:lnTo>
                                  <a:lnTo>
                                    <a:pt x="5545" y="787"/>
                                  </a:lnTo>
                                  <a:lnTo>
                                    <a:pt x="5410" y="902"/>
                                  </a:lnTo>
                                  <a:lnTo>
                                    <a:pt x="5425" y="989"/>
                                  </a:lnTo>
                                  <a:lnTo>
                                    <a:pt x="5511" y="960"/>
                                  </a:lnTo>
                                  <a:lnTo>
                                    <a:pt x="5550" y="974"/>
                                  </a:lnTo>
                                  <a:lnTo>
                                    <a:pt x="5631" y="974"/>
                                  </a:lnTo>
                                  <a:lnTo>
                                    <a:pt x="5722" y="917"/>
                                  </a:lnTo>
                                  <a:lnTo>
                                    <a:pt x="5742" y="945"/>
                                  </a:lnTo>
                                  <a:lnTo>
                                    <a:pt x="5766" y="893"/>
                                  </a:lnTo>
                                  <a:lnTo>
                                    <a:pt x="5766" y="869"/>
                                  </a:lnTo>
                                  <a:lnTo>
                                    <a:pt x="5794" y="787"/>
                                  </a:lnTo>
                                  <a:lnTo>
                                    <a:pt x="5866" y="753"/>
                                  </a:lnTo>
                                  <a:lnTo>
                                    <a:pt x="5948" y="691"/>
                                  </a:lnTo>
                                  <a:lnTo>
                                    <a:pt x="5910" y="787"/>
                                  </a:lnTo>
                                  <a:lnTo>
                                    <a:pt x="5910" y="845"/>
                                  </a:lnTo>
                                  <a:lnTo>
                                    <a:pt x="5967" y="840"/>
                                  </a:lnTo>
                                  <a:lnTo>
                                    <a:pt x="6025" y="787"/>
                                  </a:lnTo>
                                  <a:lnTo>
                                    <a:pt x="6073" y="758"/>
                                  </a:lnTo>
                                  <a:lnTo>
                                    <a:pt x="6126" y="739"/>
                                  </a:lnTo>
                                  <a:lnTo>
                                    <a:pt x="6198" y="801"/>
                                  </a:lnTo>
                                  <a:lnTo>
                                    <a:pt x="6222" y="792"/>
                                  </a:lnTo>
                                  <a:lnTo>
                                    <a:pt x="6212" y="768"/>
                                  </a:lnTo>
                                  <a:lnTo>
                                    <a:pt x="6274" y="672"/>
                                  </a:lnTo>
                                  <a:lnTo>
                                    <a:pt x="6270" y="600"/>
                                  </a:lnTo>
                                  <a:lnTo>
                                    <a:pt x="6212" y="561"/>
                                  </a:lnTo>
                                  <a:lnTo>
                                    <a:pt x="6308" y="532"/>
                                  </a:lnTo>
                                  <a:lnTo>
                                    <a:pt x="6409" y="528"/>
                                  </a:lnTo>
                                  <a:lnTo>
                                    <a:pt x="6462" y="518"/>
                                  </a:lnTo>
                                  <a:lnTo>
                                    <a:pt x="6534" y="542"/>
                                  </a:lnTo>
                                  <a:lnTo>
                                    <a:pt x="6596" y="451"/>
                                  </a:lnTo>
                                  <a:lnTo>
                                    <a:pt x="6654" y="417"/>
                                  </a:lnTo>
                                  <a:lnTo>
                                    <a:pt x="6706" y="412"/>
                                  </a:lnTo>
                                  <a:lnTo>
                                    <a:pt x="6759" y="422"/>
                                  </a:lnTo>
                                  <a:lnTo>
                                    <a:pt x="6812" y="393"/>
                                  </a:lnTo>
                                  <a:lnTo>
                                    <a:pt x="6774" y="465"/>
                                  </a:lnTo>
                                  <a:lnTo>
                                    <a:pt x="6726" y="484"/>
                                  </a:lnTo>
                                  <a:lnTo>
                                    <a:pt x="6649" y="489"/>
                                  </a:lnTo>
                                  <a:lnTo>
                                    <a:pt x="6553" y="566"/>
                                  </a:lnTo>
                                  <a:lnTo>
                                    <a:pt x="6538" y="624"/>
                                  </a:lnTo>
                                  <a:lnTo>
                                    <a:pt x="6529" y="672"/>
                                  </a:lnTo>
                                  <a:lnTo>
                                    <a:pt x="6327" y="787"/>
                                  </a:lnTo>
                                  <a:lnTo>
                                    <a:pt x="6366" y="845"/>
                                  </a:lnTo>
                                  <a:lnTo>
                                    <a:pt x="6433" y="869"/>
                                  </a:lnTo>
                                  <a:lnTo>
                                    <a:pt x="6452" y="869"/>
                                  </a:lnTo>
                                  <a:lnTo>
                                    <a:pt x="6442" y="931"/>
                                  </a:lnTo>
                                  <a:lnTo>
                                    <a:pt x="6423" y="969"/>
                                  </a:lnTo>
                                  <a:lnTo>
                                    <a:pt x="6322" y="1017"/>
                                  </a:lnTo>
                                  <a:lnTo>
                                    <a:pt x="6394" y="1041"/>
                                  </a:lnTo>
                                  <a:lnTo>
                                    <a:pt x="6375" y="1113"/>
                                  </a:lnTo>
                                  <a:lnTo>
                                    <a:pt x="6366" y="1133"/>
                                  </a:lnTo>
                                  <a:lnTo>
                                    <a:pt x="6366" y="1176"/>
                                  </a:lnTo>
                                  <a:lnTo>
                                    <a:pt x="6418" y="1185"/>
                                  </a:lnTo>
                                  <a:lnTo>
                                    <a:pt x="6462" y="1123"/>
                                  </a:lnTo>
                                  <a:lnTo>
                                    <a:pt x="6514" y="1056"/>
                                  </a:lnTo>
                                  <a:lnTo>
                                    <a:pt x="6534" y="1032"/>
                                  </a:lnTo>
                                  <a:lnTo>
                                    <a:pt x="6601" y="1061"/>
                                  </a:lnTo>
                                  <a:lnTo>
                                    <a:pt x="6649" y="1065"/>
                                  </a:lnTo>
                                  <a:lnTo>
                                    <a:pt x="6692" y="1080"/>
                                  </a:lnTo>
                                  <a:lnTo>
                                    <a:pt x="6697" y="1128"/>
                                  </a:lnTo>
                                  <a:lnTo>
                                    <a:pt x="6711" y="1176"/>
                                  </a:lnTo>
                                  <a:lnTo>
                                    <a:pt x="6764" y="1205"/>
                                  </a:lnTo>
                                  <a:lnTo>
                                    <a:pt x="6798" y="1205"/>
                                  </a:lnTo>
                                  <a:lnTo>
                                    <a:pt x="6831" y="1209"/>
                                  </a:lnTo>
                                  <a:lnTo>
                                    <a:pt x="6874" y="1214"/>
                                  </a:lnTo>
                                  <a:lnTo>
                                    <a:pt x="6985" y="1070"/>
                                  </a:lnTo>
                                  <a:lnTo>
                                    <a:pt x="7018" y="1099"/>
                                  </a:lnTo>
                                  <a:lnTo>
                                    <a:pt x="7009" y="1133"/>
                                  </a:lnTo>
                                  <a:lnTo>
                                    <a:pt x="6874" y="1253"/>
                                  </a:lnTo>
                                  <a:lnTo>
                                    <a:pt x="6759" y="1257"/>
                                  </a:lnTo>
                                  <a:lnTo>
                                    <a:pt x="6711" y="1310"/>
                                  </a:lnTo>
                                  <a:lnTo>
                                    <a:pt x="6678" y="1349"/>
                                  </a:lnTo>
                                  <a:lnTo>
                                    <a:pt x="6649" y="1440"/>
                                  </a:lnTo>
                                  <a:lnTo>
                                    <a:pt x="6591" y="1411"/>
                                  </a:lnTo>
                                  <a:lnTo>
                                    <a:pt x="6534" y="1402"/>
                                  </a:lnTo>
                                  <a:lnTo>
                                    <a:pt x="6428" y="1445"/>
                                  </a:lnTo>
                                  <a:lnTo>
                                    <a:pt x="6390" y="1426"/>
                                  </a:lnTo>
                                  <a:lnTo>
                                    <a:pt x="6361" y="1406"/>
                                  </a:lnTo>
                                  <a:lnTo>
                                    <a:pt x="6351" y="1358"/>
                                  </a:lnTo>
                                  <a:lnTo>
                                    <a:pt x="6361" y="1301"/>
                                  </a:lnTo>
                                  <a:lnTo>
                                    <a:pt x="6308" y="1310"/>
                                  </a:lnTo>
                                  <a:lnTo>
                                    <a:pt x="6236" y="1358"/>
                                  </a:lnTo>
                                  <a:lnTo>
                                    <a:pt x="6183" y="1459"/>
                                  </a:lnTo>
                                  <a:lnTo>
                                    <a:pt x="6231" y="1541"/>
                                  </a:lnTo>
                                  <a:lnTo>
                                    <a:pt x="6308" y="1565"/>
                                  </a:lnTo>
                                  <a:lnTo>
                                    <a:pt x="6346" y="1541"/>
                                  </a:lnTo>
                                  <a:lnTo>
                                    <a:pt x="6318" y="1579"/>
                                  </a:lnTo>
                                  <a:lnTo>
                                    <a:pt x="6313" y="1690"/>
                                  </a:lnTo>
                                  <a:lnTo>
                                    <a:pt x="6418" y="1666"/>
                                  </a:lnTo>
                                  <a:lnTo>
                                    <a:pt x="6500" y="1694"/>
                                  </a:lnTo>
                                  <a:lnTo>
                                    <a:pt x="6442" y="1790"/>
                                  </a:lnTo>
                                  <a:lnTo>
                                    <a:pt x="6534" y="1742"/>
                                  </a:lnTo>
                                  <a:lnTo>
                                    <a:pt x="6548" y="1805"/>
                                  </a:lnTo>
                                  <a:lnTo>
                                    <a:pt x="6548" y="1843"/>
                                  </a:lnTo>
                                  <a:lnTo>
                                    <a:pt x="6534" y="1934"/>
                                  </a:lnTo>
                                  <a:lnTo>
                                    <a:pt x="6510" y="1829"/>
                                  </a:lnTo>
                                  <a:lnTo>
                                    <a:pt x="6418" y="1814"/>
                                  </a:lnTo>
                                  <a:lnTo>
                                    <a:pt x="6356" y="1930"/>
                                  </a:lnTo>
                                  <a:lnTo>
                                    <a:pt x="6322" y="2035"/>
                                  </a:lnTo>
                                  <a:lnTo>
                                    <a:pt x="6327" y="2131"/>
                                  </a:lnTo>
                                  <a:lnTo>
                                    <a:pt x="6351" y="2155"/>
                                  </a:lnTo>
                                  <a:lnTo>
                                    <a:pt x="6370" y="2203"/>
                                  </a:lnTo>
                                  <a:lnTo>
                                    <a:pt x="6351" y="2261"/>
                                  </a:lnTo>
                                  <a:lnTo>
                                    <a:pt x="6308" y="2290"/>
                                  </a:lnTo>
                                  <a:lnTo>
                                    <a:pt x="6231" y="2343"/>
                                  </a:lnTo>
                                  <a:lnTo>
                                    <a:pt x="6236" y="2290"/>
                                  </a:lnTo>
                                  <a:lnTo>
                                    <a:pt x="6246" y="2256"/>
                                  </a:lnTo>
                                  <a:lnTo>
                                    <a:pt x="6260" y="2208"/>
                                  </a:lnTo>
                                  <a:lnTo>
                                    <a:pt x="6270" y="2179"/>
                                  </a:lnTo>
                                  <a:lnTo>
                                    <a:pt x="6279" y="2151"/>
                                  </a:lnTo>
                                  <a:lnTo>
                                    <a:pt x="6289" y="2055"/>
                                  </a:lnTo>
                                  <a:lnTo>
                                    <a:pt x="6198" y="2069"/>
                                  </a:lnTo>
                                  <a:lnTo>
                                    <a:pt x="6116" y="2122"/>
                                  </a:lnTo>
                                  <a:lnTo>
                                    <a:pt x="6092" y="2141"/>
                                  </a:lnTo>
                                  <a:lnTo>
                                    <a:pt x="6150" y="2040"/>
                                  </a:lnTo>
                                  <a:lnTo>
                                    <a:pt x="6169" y="1997"/>
                                  </a:lnTo>
                                  <a:lnTo>
                                    <a:pt x="6198" y="1954"/>
                                  </a:lnTo>
                                  <a:lnTo>
                                    <a:pt x="6226" y="1925"/>
                                  </a:lnTo>
                                  <a:lnTo>
                                    <a:pt x="6231" y="1882"/>
                                  </a:lnTo>
                                  <a:lnTo>
                                    <a:pt x="6193" y="1891"/>
                                  </a:lnTo>
                                  <a:lnTo>
                                    <a:pt x="6135" y="1872"/>
                                  </a:lnTo>
                                  <a:lnTo>
                                    <a:pt x="6097" y="1810"/>
                                  </a:lnTo>
                                  <a:lnTo>
                                    <a:pt x="6111" y="1800"/>
                                  </a:lnTo>
                                  <a:lnTo>
                                    <a:pt x="6145" y="1742"/>
                                  </a:lnTo>
                                  <a:lnTo>
                                    <a:pt x="6082" y="1786"/>
                                  </a:lnTo>
                                  <a:lnTo>
                                    <a:pt x="5967" y="1819"/>
                                  </a:lnTo>
                                  <a:lnTo>
                                    <a:pt x="5857" y="1819"/>
                                  </a:lnTo>
                                  <a:lnTo>
                                    <a:pt x="5818" y="1790"/>
                                  </a:lnTo>
                                  <a:lnTo>
                                    <a:pt x="5794" y="1757"/>
                                  </a:lnTo>
                                  <a:lnTo>
                                    <a:pt x="5742" y="1752"/>
                                  </a:lnTo>
                                  <a:lnTo>
                                    <a:pt x="5674" y="1762"/>
                                  </a:lnTo>
                                  <a:lnTo>
                                    <a:pt x="5626" y="1742"/>
                                  </a:lnTo>
                                  <a:lnTo>
                                    <a:pt x="5535" y="1786"/>
                                  </a:lnTo>
                                  <a:lnTo>
                                    <a:pt x="5550" y="1757"/>
                                  </a:lnTo>
                                  <a:lnTo>
                                    <a:pt x="5578" y="1694"/>
                                  </a:lnTo>
                                  <a:lnTo>
                                    <a:pt x="5622" y="1651"/>
                                  </a:lnTo>
                                  <a:lnTo>
                                    <a:pt x="5660" y="1594"/>
                                  </a:lnTo>
                                  <a:lnTo>
                                    <a:pt x="5665" y="1546"/>
                                  </a:lnTo>
                                  <a:lnTo>
                                    <a:pt x="5631" y="1541"/>
                                  </a:lnTo>
                                  <a:lnTo>
                                    <a:pt x="5588" y="1507"/>
                                  </a:lnTo>
                                  <a:lnTo>
                                    <a:pt x="5516" y="1493"/>
                                  </a:lnTo>
                                  <a:lnTo>
                                    <a:pt x="5425" y="1579"/>
                                  </a:lnTo>
                                  <a:lnTo>
                                    <a:pt x="5406" y="1622"/>
                                  </a:lnTo>
                                  <a:lnTo>
                                    <a:pt x="5382" y="1594"/>
                                  </a:lnTo>
                                  <a:lnTo>
                                    <a:pt x="5406" y="1517"/>
                                  </a:lnTo>
                                  <a:lnTo>
                                    <a:pt x="5454" y="1469"/>
                                  </a:lnTo>
                                  <a:lnTo>
                                    <a:pt x="5439" y="1430"/>
                                  </a:lnTo>
                                  <a:lnTo>
                                    <a:pt x="5478" y="1354"/>
                                  </a:lnTo>
                                  <a:lnTo>
                                    <a:pt x="5463" y="1291"/>
                                  </a:lnTo>
                                  <a:lnTo>
                                    <a:pt x="5391" y="1272"/>
                                  </a:lnTo>
                                  <a:lnTo>
                                    <a:pt x="5362" y="1262"/>
                                  </a:lnTo>
                                  <a:lnTo>
                                    <a:pt x="5286" y="1262"/>
                                  </a:lnTo>
                                  <a:lnTo>
                                    <a:pt x="5180" y="1349"/>
                                  </a:lnTo>
                                  <a:lnTo>
                                    <a:pt x="5151" y="1392"/>
                                  </a:lnTo>
                                  <a:lnTo>
                                    <a:pt x="5093" y="1478"/>
                                  </a:lnTo>
                                  <a:lnTo>
                                    <a:pt x="5060" y="1574"/>
                                  </a:lnTo>
                                  <a:lnTo>
                                    <a:pt x="5031" y="1493"/>
                                  </a:lnTo>
                                  <a:lnTo>
                                    <a:pt x="4949" y="1474"/>
                                  </a:lnTo>
                                  <a:lnTo>
                                    <a:pt x="4825" y="1613"/>
                                  </a:lnTo>
                                  <a:lnTo>
                                    <a:pt x="4777" y="1646"/>
                                  </a:lnTo>
                                  <a:lnTo>
                                    <a:pt x="4738" y="1685"/>
                                  </a:lnTo>
                                  <a:lnTo>
                                    <a:pt x="4714" y="1656"/>
                                  </a:lnTo>
                                  <a:lnTo>
                                    <a:pt x="4700" y="1685"/>
                                  </a:lnTo>
                                  <a:lnTo>
                                    <a:pt x="4709" y="1718"/>
                                  </a:lnTo>
                                  <a:lnTo>
                                    <a:pt x="4724" y="1728"/>
                                  </a:lnTo>
                                  <a:lnTo>
                                    <a:pt x="4729" y="1795"/>
                                  </a:lnTo>
                                  <a:lnTo>
                                    <a:pt x="4738" y="1853"/>
                                  </a:lnTo>
                                  <a:lnTo>
                                    <a:pt x="4743" y="1891"/>
                                  </a:lnTo>
                                  <a:lnTo>
                                    <a:pt x="4757" y="1896"/>
                                  </a:lnTo>
                                  <a:lnTo>
                                    <a:pt x="4834" y="1896"/>
                                  </a:lnTo>
                                  <a:lnTo>
                                    <a:pt x="4901" y="1848"/>
                                  </a:lnTo>
                                  <a:lnTo>
                                    <a:pt x="4873" y="1915"/>
                                  </a:lnTo>
                                  <a:lnTo>
                                    <a:pt x="4844" y="1944"/>
                                  </a:lnTo>
                                  <a:lnTo>
                                    <a:pt x="4796" y="1958"/>
                                  </a:lnTo>
                                  <a:lnTo>
                                    <a:pt x="4724" y="1954"/>
                                  </a:lnTo>
                                  <a:lnTo>
                                    <a:pt x="4676" y="1987"/>
                                  </a:lnTo>
                                  <a:lnTo>
                                    <a:pt x="4657" y="2011"/>
                                  </a:lnTo>
                                  <a:lnTo>
                                    <a:pt x="4628" y="2035"/>
                                  </a:lnTo>
                                  <a:lnTo>
                                    <a:pt x="4633" y="2079"/>
                                  </a:lnTo>
                                  <a:lnTo>
                                    <a:pt x="4623" y="2160"/>
                                  </a:lnTo>
                                  <a:lnTo>
                                    <a:pt x="4637" y="2237"/>
                                  </a:lnTo>
                                  <a:lnTo>
                                    <a:pt x="4709" y="2261"/>
                                  </a:lnTo>
                                  <a:lnTo>
                                    <a:pt x="4604" y="2309"/>
                                  </a:lnTo>
                                  <a:lnTo>
                                    <a:pt x="4527" y="2395"/>
                                  </a:lnTo>
                                  <a:lnTo>
                                    <a:pt x="4421" y="2487"/>
                                  </a:lnTo>
                                  <a:lnTo>
                                    <a:pt x="4417" y="2607"/>
                                  </a:lnTo>
                                  <a:lnTo>
                                    <a:pt x="4397" y="2712"/>
                                  </a:lnTo>
                                  <a:lnTo>
                                    <a:pt x="4393" y="2717"/>
                                  </a:lnTo>
                                  <a:lnTo>
                                    <a:pt x="4378" y="2727"/>
                                  </a:lnTo>
                                  <a:lnTo>
                                    <a:pt x="4330" y="2765"/>
                                  </a:lnTo>
                                  <a:lnTo>
                                    <a:pt x="4292" y="2799"/>
                                  </a:lnTo>
                                  <a:lnTo>
                                    <a:pt x="4277" y="2813"/>
                                  </a:lnTo>
                                  <a:lnTo>
                                    <a:pt x="4268" y="2818"/>
                                  </a:lnTo>
                                  <a:lnTo>
                                    <a:pt x="4191" y="2794"/>
                                  </a:lnTo>
                                  <a:lnTo>
                                    <a:pt x="4138" y="2731"/>
                                  </a:lnTo>
                                  <a:lnTo>
                                    <a:pt x="4105" y="2717"/>
                                  </a:lnTo>
                                  <a:lnTo>
                                    <a:pt x="4157" y="2674"/>
                                  </a:lnTo>
                                  <a:lnTo>
                                    <a:pt x="4253" y="2631"/>
                                  </a:lnTo>
                                  <a:lnTo>
                                    <a:pt x="4282" y="2602"/>
                                  </a:lnTo>
                                  <a:lnTo>
                                    <a:pt x="4282" y="2583"/>
                                  </a:lnTo>
                                  <a:lnTo>
                                    <a:pt x="4215" y="2544"/>
                                  </a:lnTo>
                                  <a:lnTo>
                                    <a:pt x="4196" y="2477"/>
                                  </a:lnTo>
                                  <a:lnTo>
                                    <a:pt x="4157" y="2448"/>
                                  </a:lnTo>
                                  <a:lnTo>
                                    <a:pt x="4076" y="2448"/>
                                  </a:lnTo>
                                  <a:lnTo>
                                    <a:pt x="4037" y="2448"/>
                                  </a:lnTo>
                                  <a:lnTo>
                                    <a:pt x="3975" y="2491"/>
                                  </a:lnTo>
                                  <a:lnTo>
                                    <a:pt x="3994" y="2535"/>
                                  </a:lnTo>
                                  <a:lnTo>
                                    <a:pt x="4042" y="2563"/>
                                  </a:lnTo>
                                  <a:lnTo>
                                    <a:pt x="4081" y="2563"/>
                                  </a:lnTo>
                                  <a:lnTo>
                                    <a:pt x="4076" y="2597"/>
                                  </a:lnTo>
                                  <a:lnTo>
                                    <a:pt x="4047" y="2640"/>
                                  </a:lnTo>
                                  <a:lnTo>
                                    <a:pt x="3922" y="2698"/>
                                  </a:lnTo>
                                  <a:lnTo>
                                    <a:pt x="3898" y="2717"/>
                                  </a:lnTo>
                                  <a:lnTo>
                                    <a:pt x="3817" y="2736"/>
                                  </a:lnTo>
                                  <a:lnTo>
                                    <a:pt x="3807" y="2727"/>
                                  </a:lnTo>
                                  <a:lnTo>
                                    <a:pt x="3687" y="2717"/>
                                  </a:lnTo>
                                  <a:lnTo>
                                    <a:pt x="3812" y="2693"/>
                                  </a:lnTo>
                                  <a:lnTo>
                                    <a:pt x="3898" y="2602"/>
                                  </a:lnTo>
                                  <a:lnTo>
                                    <a:pt x="3898" y="2520"/>
                                  </a:lnTo>
                                  <a:lnTo>
                                    <a:pt x="3898" y="2487"/>
                                  </a:lnTo>
                                  <a:lnTo>
                                    <a:pt x="3922" y="2410"/>
                                  </a:lnTo>
                                  <a:lnTo>
                                    <a:pt x="3927" y="2371"/>
                                  </a:lnTo>
                                  <a:lnTo>
                                    <a:pt x="3836" y="2352"/>
                                  </a:lnTo>
                                  <a:lnTo>
                                    <a:pt x="3845" y="2266"/>
                                  </a:lnTo>
                                  <a:lnTo>
                                    <a:pt x="3836" y="2242"/>
                                  </a:lnTo>
                                  <a:lnTo>
                                    <a:pt x="3812" y="2247"/>
                                  </a:lnTo>
                                  <a:lnTo>
                                    <a:pt x="3759" y="2208"/>
                                  </a:lnTo>
                                  <a:lnTo>
                                    <a:pt x="3644" y="2203"/>
                                  </a:lnTo>
                                  <a:lnTo>
                                    <a:pt x="3634" y="2155"/>
                                  </a:lnTo>
                                  <a:lnTo>
                                    <a:pt x="3649" y="2088"/>
                                  </a:lnTo>
                                  <a:lnTo>
                                    <a:pt x="3586" y="2055"/>
                                  </a:lnTo>
                                  <a:lnTo>
                                    <a:pt x="3505" y="2146"/>
                                  </a:lnTo>
                                  <a:lnTo>
                                    <a:pt x="3476" y="2203"/>
                                  </a:lnTo>
                                  <a:lnTo>
                                    <a:pt x="3452" y="2175"/>
                                  </a:lnTo>
                                  <a:lnTo>
                                    <a:pt x="3461" y="2146"/>
                                  </a:lnTo>
                                  <a:lnTo>
                                    <a:pt x="3447" y="2069"/>
                                  </a:lnTo>
                                  <a:lnTo>
                                    <a:pt x="3442" y="2030"/>
                                  </a:lnTo>
                                  <a:lnTo>
                                    <a:pt x="3428" y="1968"/>
                                  </a:lnTo>
                                  <a:lnTo>
                                    <a:pt x="3361" y="1949"/>
                                  </a:lnTo>
                                  <a:lnTo>
                                    <a:pt x="3279" y="2006"/>
                                  </a:lnTo>
                                  <a:lnTo>
                                    <a:pt x="3245" y="2011"/>
                                  </a:lnTo>
                                  <a:lnTo>
                                    <a:pt x="3217" y="1949"/>
                                  </a:lnTo>
                                  <a:lnTo>
                                    <a:pt x="3130" y="1939"/>
                                  </a:lnTo>
                                  <a:lnTo>
                                    <a:pt x="3029" y="1934"/>
                                  </a:lnTo>
                                  <a:lnTo>
                                    <a:pt x="2986" y="1930"/>
                                  </a:lnTo>
                                  <a:lnTo>
                                    <a:pt x="2933" y="1886"/>
                                  </a:lnTo>
                                  <a:lnTo>
                                    <a:pt x="2929" y="1848"/>
                                  </a:lnTo>
                                  <a:lnTo>
                                    <a:pt x="2919" y="1810"/>
                                  </a:lnTo>
                                  <a:lnTo>
                                    <a:pt x="2996" y="1714"/>
                                  </a:lnTo>
                                  <a:lnTo>
                                    <a:pt x="2905" y="1776"/>
                                  </a:lnTo>
                                  <a:lnTo>
                                    <a:pt x="2895" y="1709"/>
                                  </a:lnTo>
                                  <a:lnTo>
                                    <a:pt x="2881" y="1704"/>
                                  </a:lnTo>
                                  <a:lnTo>
                                    <a:pt x="2852" y="1637"/>
                                  </a:lnTo>
                                  <a:lnTo>
                                    <a:pt x="2847" y="1637"/>
                                  </a:lnTo>
                                  <a:lnTo>
                                    <a:pt x="2833" y="1632"/>
                                  </a:lnTo>
                                  <a:lnTo>
                                    <a:pt x="2794" y="1627"/>
                                  </a:lnTo>
                                  <a:lnTo>
                                    <a:pt x="2770" y="1598"/>
                                  </a:lnTo>
                                  <a:lnTo>
                                    <a:pt x="2761" y="1589"/>
                                  </a:lnTo>
                                  <a:lnTo>
                                    <a:pt x="2756" y="1589"/>
                                  </a:lnTo>
                                  <a:lnTo>
                                    <a:pt x="2751" y="1517"/>
                                  </a:lnTo>
                                  <a:lnTo>
                                    <a:pt x="2775" y="1454"/>
                                  </a:lnTo>
                                  <a:lnTo>
                                    <a:pt x="2794" y="1392"/>
                                  </a:lnTo>
                                  <a:lnTo>
                                    <a:pt x="2871" y="1354"/>
                                  </a:lnTo>
                                  <a:lnTo>
                                    <a:pt x="2785" y="1248"/>
                                  </a:lnTo>
                                  <a:lnTo>
                                    <a:pt x="2665" y="1253"/>
                                  </a:lnTo>
                                  <a:lnTo>
                                    <a:pt x="2665" y="1238"/>
                                  </a:lnTo>
                                  <a:lnTo>
                                    <a:pt x="2689" y="1224"/>
                                  </a:lnTo>
                                  <a:lnTo>
                                    <a:pt x="2789" y="1233"/>
                                  </a:lnTo>
                                  <a:lnTo>
                                    <a:pt x="2861" y="1128"/>
                                  </a:lnTo>
                                  <a:lnTo>
                                    <a:pt x="2861" y="1056"/>
                                  </a:lnTo>
                                  <a:lnTo>
                                    <a:pt x="2789" y="1037"/>
                                  </a:lnTo>
                                  <a:lnTo>
                                    <a:pt x="2765" y="1027"/>
                                  </a:lnTo>
                                  <a:lnTo>
                                    <a:pt x="2765" y="989"/>
                                  </a:lnTo>
                                  <a:lnTo>
                                    <a:pt x="2780" y="936"/>
                                  </a:lnTo>
                                  <a:lnTo>
                                    <a:pt x="2789" y="888"/>
                                  </a:lnTo>
                                  <a:lnTo>
                                    <a:pt x="2785" y="782"/>
                                  </a:lnTo>
                                  <a:lnTo>
                                    <a:pt x="2741" y="729"/>
                                  </a:lnTo>
                                  <a:lnTo>
                                    <a:pt x="2679" y="701"/>
                                  </a:lnTo>
                                  <a:lnTo>
                                    <a:pt x="2612" y="705"/>
                                  </a:lnTo>
                                  <a:lnTo>
                                    <a:pt x="2569" y="715"/>
                                  </a:lnTo>
                                  <a:lnTo>
                                    <a:pt x="2506" y="739"/>
                                  </a:lnTo>
                                  <a:lnTo>
                                    <a:pt x="2501" y="705"/>
                                  </a:lnTo>
                                  <a:lnTo>
                                    <a:pt x="2497" y="677"/>
                                  </a:lnTo>
                                  <a:lnTo>
                                    <a:pt x="2506" y="624"/>
                                  </a:lnTo>
                                  <a:lnTo>
                                    <a:pt x="2453" y="619"/>
                                  </a:lnTo>
                                  <a:lnTo>
                                    <a:pt x="2381" y="629"/>
                                  </a:lnTo>
                                  <a:lnTo>
                                    <a:pt x="2281" y="619"/>
                                  </a:lnTo>
                                  <a:lnTo>
                                    <a:pt x="2237" y="556"/>
                                  </a:lnTo>
                                  <a:lnTo>
                                    <a:pt x="2338" y="456"/>
                                  </a:lnTo>
                                  <a:lnTo>
                                    <a:pt x="2329" y="446"/>
                                  </a:lnTo>
                                  <a:lnTo>
                                    <a:pt x="2218" y="556"/>
                                  </a:lnTo>
                                  <a:lnTo>
                                    <a:pt x="2141" y="677"/>
                                  </a:lnTo>
                                  <a:lnTo>
                                    <a:pt x="2175" y="729"/>
                                  </a:lnTo>
                                  <a:lnTo>
                                    <a:pt x="2228" y="715"/>
                                  </a:lnTo>
                                  <a:lnTo>
                                    <a:pt x="2266" y="710"/>
                                  </a:lnTo>
                                  <a:lnTo>
                                    <a:pt x="2309" y="705"/>
                                  </a:lnTo>
                                  <a:lnTo>
                                    <a:pt x="2295" y="787"/>
                                  </a:lnTo>
                                  <a:lnTo>
                                    <a:pt x="2228" y="849"/>
                                  </a:lnTo>
                                  <a:lnTo>
                                    <a:pt x="2156" y="854"/>
                                  </a:lnTo>
                                  <a:lnTo>
                                    <a:pt x="2113" y="840"/>
                                  </a:lnTo>
                                  <a:lnTo>
                                    <a:pt x="2060" y="845"/>
                                  </a:lnTo>
                                  <a:lnTo>
                                    <a:pt x="1997" y="816"/>
                                  </a:lnTo>
                                  <a:lnTo>
                                    <a:pt x="1949" y="897"/>
                                  </a:lnTo>
                                  <a:lnTo>
                                    <a:pt x="1964" y="941"/>
                                  </a:lnTo>
                                  <a:lnTo>
                                    <a:pt x="1997" y="974"/>
                                  </a:lnTo>
                                  <a:lnTo>
                                    <a:pt x="2036" y="979"/>
                                  </a:lnTo>
                                  <a:lnTo>
                                    <a:pt x="2113" y="936"/>
                                  </a:lnTo>
                                  <a:lnTo>
                                    <a:pt x="2189" y="941"/>
                                  </a:lnTo>
                                  <a:lnTo>
                                    <a:pt x="2223" y="965"/>
                                  </a:lnTo>
                                  <a:lnTo>
                                    <a:pt x="2276" y="902"/>
                                  </a:lnTo>
                                  <a:lnTo>
                                    <a:pt x="2309" y="864"/>
                                  </a:lnTo>
                                  <a:lnTo>
                                    <a:pt x="2338" y="830"/>
                                  </a:lnTo>
                                  <a:lnTo>
                                    <a:pt x="2405" y="835"/>
                                  </a:lnTo>
                                  <a:lnTo>
                                    <a:pt x="2453" y="840"/>
                                  </a:lnTo>
                                  <a:lnTo>
                                    <a:pt x="2506" y="873"/>
                                  </a:lnTo>
                                  <a:lnTo>
                                    <a:pt x="2530" y="902"/>
                                  </a:lnTo>
                                  <a:lnTo>
                                    <a:pt x="2453" y="979"/>
                                  </a:lnTo>
                                  <a:lnTo>
                                    <a:pt x="2381" y="965"/>
                                  </a:lnTo>
                                  <a:lnTo>
                                    <a:pt x="2338" y="969"/>
                                  </a:lnTo>
                                  <a:lnTo>
                                    <a:pt x="2281" y="1013"/>
                                  </a:lnTo>
                                  <a:lnTo>
                                    <a:pt x="2285" y="1065"/>
                                  </a:lnTo>
                                  <a:lnTo>
                                    <a:pt x="2314" y="1099"/>
                                  </a:lnTo>
                                  <a:lnTo>
                                    <a:pt x="2343" y="1133"/>
                                  </a:lnTo>
                                  <a:lnTo>
                                    <a:pt x="2290" y="1137"/>
                                  </a:lnTo>
                                  <a:lnTo>
                                    <a:pt x="2223" y="1157"/>
                                  </a:lnTo>
                                  <a:lnTo>
                                    <a:pt x="2137" y="1214"/>
                                  </a:lnTo>
                                  <a:lnTo>
                                    <a:pt x="2180" y="1133"/>
                                  </a:lnTo>
                                  <a:lnTo>
                                    <a:pt x="2189" y="1056"/>
                                  </a:lnTo>
                                  <a:lnTo>
                                    <a:pt x="2117" y="1075"/>
                                  </a:lnTo>
                                  <a:lnTo>
                                    <a:pt x="2007" y="1128"/>
                                  </a:lnTo>
                                  <a:lnTo>
                                    <a:pt x="2026" y="1219"/>
                                  </a:lnTo>
                                  <a:lnTo>
                                    <a:pt x="2060" y="1238"/>
                                  </a:lnTo>
                                  <a:lnTo>
                                    <a:pt x="2060" y="1243"/>
                                  </a:lnTo>
                                  <a:lnTo>
                                    <a:pt x="2007" y="1272"/>
                                  </a:lnTo>
                                  <a:lnTo>
                                    <a:pt x="1973" y="1315"/>
                                  </a:lnTo>
                                  <a:lnTo>
                                    <a:pt x="1954" y="1354"/>
                                  </a:lnTo>
                                  <a:lnTo>
                                    <a:pt x="1954" y="1402"/>
                                  </a:lnTo>
                                  <a:lnTo>
                                    <a:pt x="2007" y="1411"/>
                                  </a:lnTo>
                                  <a:lnTo>
                                    <a:pt x="2065" y="1406"/>
                                  </a:lnTo>
                                  <a:lnTo>
                                    <a:pt x="2117" y="1421"/>
                                  </a:lnTo>
                                  <a:lnTo>
                                    <a:pt x="2137" y="1445"/>
                                  </a:lnTo>
                                  <a:lnTo>
                                    <a:pt x="2156" y="1488"/>
                                  </a:lnTo>
                                  <a:lnTo>
                                    <a:pt x="2175" y="1526"/>
                                  </a:lnTo>
                                  <a:lnTo>
                                    <a:pt x="2228" y="1536"/>
                                  </a:lnTo>
                                  <a:lnTo>
                                    <a:pt x="2271" y="1517"/>
                                  </a:lnTo>
                                  <a:lnTo>
                                    <a:pt x="2324" y="1483"/>
                                  </a:lnTo>
                                  <a:lnTo>
                                    <a:pt x="2290" y="1522"/>
                                  </a:lnTo>
                                  <a:lnTo>
                                    <a:pt x="2242" y="1584"/>
                                  </a:lnTo>
                                  <a:lnTo>
                                    <a:pt x="2223" y="1704"/>
                                  </a:lnTo>
                                  <a:lnTo>
                                    <a:pt x="2161" y="1646"/>
                                  </a:lnTo>
                                  <a:lnTo>
                                    <a:pt x="2113" y="1661"/>
                                  </a:lnTo>
                                  <a:lnTo>
                                    <a:pt x="2002" y="1608"/>
                                  </a:lnTo>
                                  <a:lnTo>
                                    <a:pt x="1916" y="1694"/>
                                  </a:lnTo>
                                  <a:lnTo>
                                    <a:pt x="1892" y="1786"/>
                                  </a:lnTo>
                                  <a:lnTo>
                                    <a:pt x="1892" y="1805"/>
                                  </a:lnTo>
                                  <a:lnTo>
                                    <a:pt x="1997" y="1747"/>
                                  </a:lnTo>
                                  <a:lnTo>
                                    <a:pt x="2084" y="1723"/>
                                  </a:lnTo>
                                  <a:lnTo>
                                    <a:pt x="2031" y="1891"/>
                                  </a:lnTo>
                                  <a:lnTo>
                                    <a:pt x="2117" y="1891"/>
                                  </a:lnTo>
                                  <a:lnTo>
                                    <a:pt x="2132" y="1906"/>
                                  </a:lnTo>
                                  <a:lnTo>
                                    <a:pt x="2228" y="1901"/>
                                  </a:lnTo>
                                  <a:lnTo>
                                    <a:pt x="2285" y="1862"/>
                                  </a:lnTo>
                                  <a:lnTo>
                                    <a:pt x="2338" y="1920"/>
                                  </a:lnTo>
                                  <a:lnTo>
                                    <a:pt x="2314" y="1944"/>
                                  </a:lnTo>
                                  <a:lnTo>
                                    <a:pt x="2204" y="2040"/>
                                  </a:lnTo>
                                  <a:lnTo>
                                    <a:pt x="2209" y="2059"/>
                                  </a:lnTo>
                                  <a:lnTo>
                                    <a:pt x="2213" y="2059"/>
                                  </a:lnTo>
                                  <a:lnTo>
                                    <a:pt x="2228" y="2055"/>
                                  </a:lnTo>
                                  <a:lnTo>
                                    <a:pt x="2285" y="2055"/>
                                  </a:lnTo>
                                  <a:lnTo>
                                    <a:pt x="2319" y="2059"/>
                                  </a:lnTo>
                                  <a:lnTo>
                                    <a:pt x="2343" y="2055"/>
                                  </a:lnTo>
                                  <a:lnTo>
                                    <a:pt x="2401" y="2151"/>
                                  </a:lnTo>
                                  <a:lnTo>
                                    <a:pt x="2381" y="2223"/>
                                  </a:lnTo>
                                  <a:lnTo>
                                    <a:pt x="2458" y="2261"/>
                                  </a:lnTo>
                                  <a:lnTo>
                                    <a:pt x="2420" y="2491"/>
                                  </a:lnTo>
                                  <a:lnTo>
                                    <a:pt x="2338" y="2549"/>
                                  </a:lnTo>
                                  <a:lnTo>
                                    <a:pt x="2261" y="2573"/>
                                  </a:lnTo>
                                  <a:lnTo>
                                    <a:pt x="2276" y="2491"/>
                                  </a:lnTo>
                                  <a:lnTo>
                                    <a:pt x="2276" y="2443"/>
                                  </a:lnTo>
                                  <a:lnTo>
                                    <a:pt x="2189" y="2405"/>
                                  </a:lnTo>
                                  <a:lnTo>
                                    <a:pt x="2113" y="2405"/>
                                  </a:lnTo>
                                  <a:lnTo>
                                    <a:pt x="1997" y="2439"/>
                                  </a:lnTo>
                                  <a:lnTo>
                                    <a:pt x="1954" y="2424"/>
                                  </a:lnTo>
                                  <a:lnTo>
                                    <a:pt x="1959" y="2323"/>
                                  </a:lnTo>
                                  <a:lnTo>
                                    <a:pt x="1959" y="2261"/>
                                  </a:lnTo>
                                  <a:lnTo>
                                    <a:pt x="1969" y="2179"/>
                                  </a:lnTo>
                                  <a:lnTo>
                                    <a:pt x="1882" y="2194"/>
                                  </a:lnTo>
                                  <a:lnTo>
                                    <a:pt x="1748" y="2290"/>
                                  </a:lnTo>
                                  <a:lnTo>
                                    <a:pt x="1844" y="2155"/>
                                  </a:lnTo>
                                  <a:lnTo>
                                    <a:pt x="1825" y="2093"/>
                                  </a:lnTo>
                                  <a:lnTo>
                                    <a:pt x="1781" y="2059"/>
                                  </a:lnTo>
                                  <a:lnTo>
                                    <a:pt x="1757" y="2055"/>
                                  </a:lnTo>
                                  <a:lnTo>
                                    <a:pt x="1757" y="2040"/>
                                  </a:lnTo>
                                  <a:lnTo>
                                    <a:pt x="1724" y="1992"/>
                                  </a:lnTo>
                                  <a:lnTo>
                                    <a:pt x="1695" y="1925"/>
                                  </a:lnTo>
                                  <a:lnTo>
                                    <a:pt x="1690" y="1891"/>
                                  </a:lnTo>
                                  <a:lnTo>
                                    <a:pt x="1657" y="1882"/>
                                  </a:lnTo>
                                  <a:lnTo>
                                    <a:pt x="1609" y="1891"/>
                                  </a:lnTo>
                                  <a:lnTo>
                                    <a:pt x="1570" y="1896"/>
                                  </a:lnTo>
                                  <a:lnTo>
                                    <a:pt x="1565" y="1790"/>
                                  </a:lnTo>
                                  <a:lnTo>
                                    <a:pt x="1546" y="1781"/>
                                  </a:lnTo>
                                  <a:lnTo>
                                    <a:pt x="1522" y="1819"/>
                                  </a:lnTo>
                                  <a:lnTo>
                                    <a:pt x="1503" y="1848"/>
                                  </a:lnTo>
                                  <a:lnTo>
                                    <a:pt x="1503" y="1920"/>
                                  </a:lnTo>
                                  <a:lnTo>
                                    <a:pt x="1479" y="1992"/>
                                  </a:lnTo>
                                  <a:lnTo>
                                    <a:pt x="1441" y="2040"/>
                                  </a:lnTo>
                                  <a:lnTo>
                                    <a:pt x="1397" y="2040"/>
                                  </a:lnTo>
                                  <a:lnTo>
                                    <a:pt x="1378" y="1978"/>
                                  </a:lnTo>
                                  <a:lnTo>
                                    <a:pt x="1393" y="1920"/>
                                  </a:lnTo>
                                  <a:lnTo>
                                    <a:pt x="1364" y="1882"/>
                                  </a:lnTo>
                                  <a:lnTo>
                                    <a:pt x="1325" y="1862"/>
                                  </a:lnTo>
                                  <a:lnTo>
                                    <a:pt x="1306" y="1829"/>
                                  </a:lnTo>
                                  <a:lnTo>
                                    <a:pt x="1225" y="1810"/>
                                  </a:lnTo>
                                  <a:lnTo>
                                    <a:pt x="1205" y="1795"/>
                                  </a:lnTo>
                                  <a:lnTo>
                                    <a:pt x="1181" y="1766"/>
                                  </a:lnTo>
                                  <a:lnTo>
                                    <a:pt x="1181" y="1733"/>
                                  </a:lnTo>
                                  <a:lnTo>
                                    <a:pt x="1129" y="1699"/>
                                  </a:lnTo>
                                  <a:lnTo>
                                    <a:pt x="1133" y="1656"/>
                                  </a:lnTo>
                                  <a:lnTo>
                                    <a:pt x="1085" y="1642"/>
                                  </a:lnTo>
                                  <a:lnTo>
                                    <a:pt x="1071" y="1589"/>
                                  </a:lnTo>
                                  <a:lnTo>
                                    <a:pt x="1085" y="1541"/>
                                  </a:lnTo>
                                  <a:lnTo>
                                    <a:pt x="1138" y="1526"/>
                                  </a:lnTo>
                                  <a:lnTo>
                                    <a:pt x="1210" y="1522"/>
                                  </a:lnTo>
                                  <a:lnTo>
                                    <a:pt x="1263" y="1526"/>
                                  </a:lnTo>
                                  <a:lnTo>
                                    <a:pt x="1258" y="1584"/>
                                  </a:lnTo>
                                  <a:lnTo>
                                    <a:pt x="1273" y="1632"/>
                                  </a:lnTo>
                                  <a:lnTo>
                                    <a:pt x="1325" y="1642"/>
                                  </a:lnTo>
                                  <a:lnTo>
                                    <a:pt x="1364" y="1608"/>
                                  </a:lnTo>
                                  <a:lnTo>
                                    <a:pt x="1388" y="1574"/>
                                  </a:lnTo>
                                  <a:lnTo>
                                    <a:pt x="1412" y="1526"/>
                                  </a:lnTo>
                                  <a:lnTo>
                                    <a:pt x="1426" y="1474"/>
                                  </a:lnTo>
                                  <a:lnTo>
                                    <a:pt x="1373" y="1416"/>
                                  </a:lnTo>
                                  <a:lnTo>
                                    <a:pt x="1349" y="1354"/>
                                  </a:lnTo>
                                  <a:lnTo>
                                    <a:pt x="1349" y="1325"/>
                                  </a:lnTo>
                                  <a:lnTo>
                                    <a:pt x="1253" y="1310"/>
                                  </a:lnTo>
                                  <a:lnTo>
                                    <a:pt x="1215" y="1243"/>
                                  </a:lnTo>
                                  <a:lnTo>
                                    <a:pt x="1215" y="1157"/>
                                  </a:lnTo>
                                  <a:lnTo>
                                    <a:pt x="1229" y="1118"/>
                                  </a:lnTo>
                                  <a:lnTo>
                                    <a:pt x="1201" y="1041"/>
                                  </a:lnTo>
                                  <a:lnTo>
                                    <a:pt x="1177" y="1037"/>
                                  </a:lnTo>
                                  <a:lnTo>
                                    <a:pt x="1095" y="1056"/>
                                  </a:lnTo>
                                  <a:lnTo>
                                    <a:pt x="985" y="1099"/>
                                  </a:lnTo>
                                  <a:lnTo>
                                    <a:pt x="951" y="1075"/>
                                  </a:lnTo>
                                  <a:lnTo>
                                    <a:pt x="941" y="1051"/>
                                  </a:lnTo>
                                  <a:lnTo>
                                    <a:pt x="951" y="993"/>
                                  </a:lnTo>
                                  <a:lnTo>
                                    <a:pt x="946" y="941"/>
                                  </a:lnTo>
                                  <a:lnTo>
                                    <a:pt x="941" y="897"/>
                                  </a:lnTo>
                                  <a:lnTo>
                                    <a:pt x="951" y="845"/>
                                  </a:lnTo>
                                  <a:lnTo>
                                    <a:pt x="965" y="801"/>
                                  </a:lnTo>
                                  <a:lnTo>
                                    <a:pt x="932" y="782"/>
                                  </a:lnTo>
                                  <a:lnTo>
                                    <a:pt x="898" y="758"/>
                                  </a:lnTo>
                                  <a:lnTo>
                                    <a:pt x="865" y="715"/>
                                  </a:lnTo>
                                  <a:lnTo>
                                    <a:pt x="802" y="782"/>
                                  </a:lnTo>
                                  <a:lnTo>
                                    <a:pt x="764" y="816"/>
                                  </a:lnTo>
                                  <a:lnTo>
                                    <a:pt x="730" y="859"/>
                                  </a:lnTo>
                                  <a:lnTo>
                                    <a:pt x="706" y="902"/>
                                  </a:lnTo>
                                  <a:lnTo>
                                    <a:pt x="720" y="936"/>
                                  </a:lnTo>
                                  <a:lnTo>
                                    <a:pt x="692" y="984"/>
                                  </a:lnTo>
                                  <a:lnTo>
                                    <a:pt x="668" y="1017"/>
                                  </a:lnTo>
                                  <a:lnTo>
                                    <a:pt x="624" y="1037"/>
                                  </a:lnTo>
                                  <a:lnTo>
                                    <a:pt x="576" y="1013"/>
                                  </a:lnTo>
                                  <a:lnTo>
                                    <a:pt x="576" y="984"/>
                                  </a:lnTo>
                                  <a:lnTo>
                                    <a:pt x="591" y="955"/>
                                  </a:lnTo>
                                  <a:lnTo>
                                    <a:pt x="605" y="931"/>
                                  </a:lnTo>
                                  <a:lnTo>
                                    <a:pt x="620" y="907"/>
                                  </a:lnTo>
                                  <a:lnTo>
                                    <a:pt x="634" y="859"/>
                                  </a:lnTo>
                                  <a:lnTo>
                                    <a:pt x="644" y="830"/>
                                  </a:lnTo>
                                  <a:lnTo>
                                    <a:pt x="706" y="787"/>
                                  </a:lnTo>
                                  <a:lnTo>
                                    <a:pt x="706" y="725"/>
                                  </a:lnTo>
                                  <a:lnTo>
                                    <a:pt x="687" y="701"/>
                                  </a:lnTo>
                                  <a:lnTo>
                                    <a:pt x="687" y="672"/>
                                  </a:lnTo>
                                  <a:lnTo>
                                    <a:pt x="730" y="648"/>
                                  </a:lnTo>
                                  <a:lnTo>
                                    <a:pt x="754" y="638"/>
                                  </a:lnTo>
                                  <a:lnTo>
                                    <a:pt x="807" y="648"/>
                                  </a:lnTo>
                                  <a:lnTo>
                                    <a:pt x="889" y="653"/>
                                  </a:lnTo>
                                  <a:lnTo>
                                    <a:pt x="980" y="605"/>
                                  </a:lnTo>
                                  <a:lnTo>
                                    <a:pt x="1090" y="585"/>
                                  </a:lnTo>
                                  <a:lnTo>
                                    <a:pt x="1124" y="556"/>
                                  </a:lnTo>
                                  <a:lnTo>
                                    <a:pt x="1124" y="523"/>
                                  </a:lnTo>
                                  <a:lnTo>
                                    <a:pt x="1081" y="518"/>
                                  </a:lnTo>
                                  <a:lnTo>
                                    <a:pt x="1037" y="504"/>
                                  </a:lnTo>
                                  <a:lnTo>
                                    <a:pt x="1013" y="446"/>
                                  </a:lnTo>
                                  <a:lnTo>
                                    <a:pt x="1018" y="408"/>
                                  </a:lnTo>
                                  <a:lnTo>
                                    <a:pt x="980" y="422"/>
                                  </a:lnTo>
                                  <a:lnTo>
                                    <a:pt x="903" y="408"/>
                                  </a:lnTo>
                                  <a:lnTo>
                                    <a:pt x="869" y="350"/>
                                  </a:lnTo>
                                  <a:lnTo>
                                    <a:pt x="749" y="355"/>
                                  </a:lnTo>
                                  <a:lnTo>
                                    <a:pt x="648" y="446"/>
                                  </a:lnTo>
                                  <a:lnTo>
                                    <a:pt x="687" y="518"/>
                                  </a:lnTo>
                                  <a:lnTo>
                                    <a:pt x="687" y="561"/>
                                  </a:lnTo>
                                  <a:lnTo>
                                    <a:pt x="634" y="643"/>
                                  </a:lnTo>
                                  <a:lnTo>
                                    <a:pt x="596" y="561"/>
                                  </a:lnTo>
                                  <a:lnTo>
                                    <a:pt x="634" y="456"/>
                                  </a:lnTo>
                                  <a:lnTo>
                                    <a:pt x="413" y="489"/>
                                  </a:lnTo>
                                  <a:lnTo>
                                    <a:pt x="375" y="484"/>
                                  </a:lnTo>
                                  <a:lnTo>
                                    <a:pt x="226" y="556"/>
                                  </a:lnTo>
                                  <a:lnTo>
                                    <a:pt x="183" y="633"/>
                                  </a:lnTo>
                                  <a:lnTo>
                                    <a:pt x="159" y="585"/>
                                  </a:lnTo>
                                  <a:lnTo>
                                    <a:pt x="72" y="585"/>
                                  </a:lnTo>
                                  <a:lnTo>
                                    <a:pt x="58" y="571"/>
                                  </a:lnTo>
                                  <a:lnTo>
                                    <a:pt x="77" y="475"/>
                                  </a:lnTo>
                                  <a:lnTo>
                                    <a:pt x="82" y="465"/>
                                  </a:lnTo>
                                  <a:lnTo>
                                    <a:pt x="106" y="451"/>
                                  </a:lnTo>
                                  <a:lnTo>
                                    <a:pt x="149" y="432"/>
                                  </a:lnTo>
                                  <a:lnTo>
                                    <a:pt x="178" y="422"/>
                                  </a:lnTo>
                                  <a:lnTo>
                                    <a:pt x="216" y="417"/>
                                  </a:lnTo>
                                  <a:lnTo>
                                    <a:pt x="250" y="403"/>
                                  </a:lnTo>
                                  <a:lnTo>
                                    <a:pt x="288" y="398"/>
                                  </a:lnTo>
                                  <a:lnTo>
                                    <a:pt x="346" y="403"/>
                                  </a:lnTo>
                                  <a:lnTo>
                                    <a:pt x="389" y="417"/>
                                  </a:lnTo>
                                  <a:lnTo>
                                    <a:pt x="399" y="427"/>
                                  </a:lnTo>
                                  <a:lnTo>
                                    <a:pt x="404" y="427"/>
                                  </a:lnTo>
                                  <a:lnTo>
                                    <a:pt x="524" y="336"/>
                                  </a:lnTo>
                                  <a:lnTo>
                                    <a:pt x="538" y="436"/>
                                  </a:lnTo>
                                  <a:lnTo>
                                    <a:pt x="634" y="441"/>
                                  </a:lnTo>
                                  <a:lnTo>
                                    <a:pt x="749" y="326"/>
                                  </a:lnTo>
                                  <a:lnTo>
                                    <a:pt x="869" y="326"/>
                                  </a:lnTo>
                                  <a:lnTo>
                                    <a:pt x="898" y="259"/>
                                  </a:lnTo>
                                  <a:lnTo>
                                    <a:pt x="927" y="216"/>
                                  </a:lnTo>
                                  <a:lnTo>
                                    <a:pt x="980" y="168"/>
                                  </a:lnTo>
                                  <a:lnTo>
                                    <a:pt x="1023" y="177"/>
                                  </a:lnTo>
                                  <a:lnTo>
                                    <a:pt x="1028" y="220"/>
                                  </a:lnTo>
                                  <a:lnTo>
                                    <a:pt x="1028" y="283"/>
                                  </a:lnTo>
                                  <a:lnTo>
                                    <a:pt x="1090" y="302"/>
                                  </a:lnTo>
                                  <a:lnTo>
                                    <a:pt x="1129" y="302"/>
                                  </a:lnTo>
                                  <a:lnTo>
                                    <a:pt x="1205" y="316"/>
                                  </a:lnTo>
                                  <a:lnTo>
                                    <a:pt x="1282" y="220"/>
                                  </a:lnTo>
                                  <a:lnTo>
                                    <a:pt x="1292" y="134"/>
                                  </a:lnTo>
                                  <a:lnTo>
                                    <a:pt x="1287" y="100"/>
                                  </a:lnTo>
                                  <a:lnTo>
                                    <a:pt x="1316" y="81"/>
                                  </a:lnTo>
                                  <a:lnTo>
                                    <a:pt x="1373" y="105"/>
                                  </a:lnTo>
                                  <a:lnTo>
                                    <a:pt x="1383" y="153"/>
                                  </a:lnTo>
                                  <a:lnTo>
                                    <a:pt x="1431" y="168"/>
                                  </a:lnTo>
                                  <a:lnTo>
                                    <a:pt x="1450" y="201"/>
                                  </a:lnTo>
                                  <a:lnTo>
                                    <a:pt x="1546" y="182"/>
                                  </a:lnTo>
                                  <a:lnTo>
                                    <a:pt x="1666" y="211"/>
                                  </a:lnTo>
                                  <a:lnTo>
                                    <a:pt x="1671" y="220"/>
                                  </a:lnTo>
                                  <a:lnTo>
                                    <a:pt x="1657" y="278"/>
                                  </a:lnTo>
                                  <a:lnTo>
                                    <a:pt x="1637" y="336"/>
                                  </a:lnTo>
                                  <a:lnTo>
                                    <a:pt x="1647" y="350"/>
                                  </a:lnTo>
                                  <a:lnTo>
                                    <a:pt x="1652" y="355"/>
                                  </a:lnTo>
                                  <a:lnTo>
                                    <a:pt x="1661" y="355"/>
                                  </a:lnTo>
                                  <a:lnTo>
                                    <a:pt x="1805" y="340"/>
                                  </a:lnTo>
                                  <a:lnTo>
                                    <a:pt x="1887" y="326"/>
                                  </a:lnTo>
                                  <a:lnTo>
                                    <a:pt x="1997" y="302"/>
                                  </a:lnTo>
                                  <a:lnTo>
                                    <a:pt x="2089" y="331"/>
                                  </a:lnTo>
                                  <a:lnTo>
                                    <a:pt x="2089" y="355"/>
                                  </a:lnTo>
                                  <a:lnTo>
                                    <a:pt x="2117" y="350"/>
                                  </a:lnTo>
                                  <a:lnTo>
                                    <a:pt x="2189" y="364"/>
                                  </a:lnTo>
                                  <a:lnTo>
                                    <a:pt x="2228" y="360"/>
                                  </a:lnTo>
                                  <a:lnTo>
                                    <a:pt x="2290" y="379"/>
                                  </a:lnTo>
                                  <a:lnTo>
                                    <a:pt x="2338" y="446"/>
                                  </a:lnTo>
                                  <a:lnTo>
                                    <a:pt x="2372" y="523"/>
                                  </a:lnTo>
                                  <a:lnTo>
                                    <a:pt x="2458" y="523"/>
                                  </a:lnTo>
                                  <a:lnTo>
                                    <a:pt x="2511" y="465"/>
                                  </a:lnTo>
                                  <a:lnTo>
                                    <a:pt x="2569" y="417"/>
                                  </a:lnTo>
                                  <a:lnTo>
                                    <a:pt x="2645" y="331"/>
                                  </a:lnTo>
                                  <a:lnTo>
                                    <a:pt x="2665" y="230"/>
                                  </a:lnTo>
                                  <a:lnTo>
                                    <a:pt x="2636" y="220"/>
                                  </a:lnTo>
                                  <a:lnTo>
                                    <a:pt x="2641" y="216"/>
                                  </a:lnTo>
                                  <a:lnTo>
                                    <a:pt x="2679" y="206"/>
                                  </a:lnTo>
                                  <a:lnTo>
                                    <a:pt x="2693" y="206"/>
                                  </a:lnTo>
                                  <a:lnTo>
                                    <a:pt x="2794" y="163"/>
                                  </a:lnTo>
                                  <a:lnTo>
                                    <a:pt x="2847" y="168"/>
                                  </a:lnTo>
                                  <a:lnTo>
                                    <a:pt x="2905" y="206"/>
                                  </a:lnTo>
                                  <a:lnTo>
                                    <a:pt x="3020" y="206"/>
                                  </a:lnTo>
                                  <a:lnTo>
                                    <a:pt x="3130" y="153"/>
                                  </a:lnTo>
                                  <a:lnTo>
                                    <a:pt x="3193" y="163"/>
                                  </a:lnTo>
                                  <a:lnTo>
                                    <a:pt x="3255" y="148"/>
                                  </a:lnTo>
                                  <a:lnTo>
                                    <a:pt x="3317" y="100"/>
                                  </a:lnTo>
                                  <a:lnTo>
                                    <a:pt x="3365" y="86"/>
                                  </a:lnTo>
                                  <a:lnTo>
                                    <a:pt x="3471" y="86"/>
                                  </a:lnTo>
                                  <a:lnTo>
                                    <a:pt x="3596" y="62"/>
                                  </a:lnTo>
                                  <a:lnTo>
                                    <a:pt x="3687" y="0"/>
                                  </a:lnTo>
                                  <a:lnTo>
                                    <a:pt x="3572" y="0"/>
                                  </a:lnTo>
                                  <a:lnTo>
                                    <a:pt x="3476" y="19"/>
                                  </a:lnTo>
                                  <a:lnTo>
                                    <a:pt x="3356" y="19"/>
                                  </a:lnTo>
                                  <a:lnTo>
                                    <a:pt x="3250" y="76"/>
                                  </a:lnTo>
                                  <a:lnTo>
                                    <a:pt x="3130" y="62"/>
                                  </a:lnTo>
                                  <a:lnTo>
                                    <a:pt x="3077" y="105"/>
                                  </a:lnTo>
                                  <a:lnTo>
                                    <a:pt x="3020" y="139"/>
                                  </a:lnTo>
                                  <a:lnTo>
                                    <a:pt x="2914" y="144"/>
                                  </a:lnTo>
                                  <a:lnTo>
                                    <a:pt x="2794" y="120"/>
                                  </a:lnTo>
                                  <a:lnTo>
                                    <a:pt x="2761" y="134"/>
                                  </a:lnTo>
                                  <a:lnTo>
                                    <a:pt x="2684" y="100"/>
                                  </a:lnTo>
                                  <a:lnTo>
                                    <a:pt x="2679" y="91"/>
                                  </a:lnTo>
                                  <a:lnTo>
                                    <a:pt x="2669" y="72"/>
                                  </a:lnTo>
                                  <a:lnTo>
                                    <a:pt x="2655" y="19"/>
                                  </a:lnTo>
                                  <a:lnTo>
                                    <a:pt x="2665" y="4"/>
                                  </a:lnTo>
                                  <a:lnTo>
                                    <a:pt x="26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52"/>
                          <wps:cNvSpPr>
                            <a:spLocks/>
                          </wps:cNvSpPr>
                          <wps:spPr bwMode="auto">
                            <a:xfrm>
                              <a:off x="1426" y="1263"/>
                              <a:ext cx="2678" cy="2938"/>
                            </a:xfrm>
                            <a:custGeom>
                              <a:avLst/>
                              <a:gdLst>
                                <a:gd name="T0" fmla="*/ 2433 w 2678"/>
                                <a:gd name="T1" fmla="*/ 139 h 2938"/>
                                <a:gd name="T2" fmla="*/ 2337 w 2678"/>
                                <a:gd name="T3" fmla="*/ 0 h 2938"/>
                                <a:gd name="T4" fmla="*/ 1757 w 2678"/>
                                <a:gd name="T5" fmla="*/ 240 h 2938"/>
                                <a:gd name="T6" fmla="*/ 1473 w 2678"/>
                                <a:gd name="T7" fmla="*/ 77 h 2938"/>
                                <a:gd name="T8" fmla="*/ 1161 w 2678"/>
                                <a:gd name="T9" fmla="*/ 163 h 2938"/>
                                <a:gd name="T10" fmla="*/ 1085 w 2678"/>
                                <a:gd name="T11" fmla="*/ 192 h 2938"/>
                                <a:gd name="T12" fmla="*/ 873 w 2678"/>
                                <a:gd name="T13" fmla="*/ 221 h 2938"/>
                                <a:gd name="T14" fmla="*/ 830 w 2678"/>
                                <a:gd name="T15" fmla="*/ 153 h 2938"/>
                                <a:gd name="T16" fmla="*/ 715 w 2678"/>
                                <a:gd name="T17" fmla="*/ 77 h 2938"/>
                                <a:gd name="T18" fmla="*/ 652 w 2678"/>
                                <a:gd name="T19" fmla="*/ 317 h 2938"/>
                                <a:gd name="T20" fmla="*/ 187 w 2678"/>
                                <a:gd name="T21" fmla="*/ 355 h 2938"/>
                                <a:gd name="T22" fmla="*/ 91 w 2678"/>
                                <a:gd name="T23" fmla="*/ 701 h 2938"/>
                                <a:gd name="T24" fmla="*/ 422 w 2678"/>
                                <a:gd name="T25" fmla="*/ 773 h 2938"/>
                                <a:gd name="T26" fmla="*/ 585 w 2678"/>
                                <a:gd name="T27" fmla="*/ 845 h 2938"/>
                                <a:gd name="T28" fmla="*/ 595 w 2678"/>
                                <a:gd name="T29" fmla="*/ 1075 h 2938"/>
                                <a:gd name="T30" fmla="*/ 859 w 2678"/>
                                <a:gd name="T31" fmla="*/ 1128 h 2938"/>
                                <a:gd name="T32" fmla="*/ 825 w 2678"/>
                                <a:gd name="T33" fmla="*/ 1344 h 2938"/>
                                <a:gd name="T34" fmla="*/ 936 w 2678"/>
                                <a:gd name="T35" fmla="*/ 1445 h 2938"/>
                                <a:gd name="T36" fmla="*/ 1046 w 2678"/>
                                <a:gd name="T37" fmla="*/ 1541 h 2938"/>
                                <a:gd name="T38" fmla="*/ 1171 w 2678"/>
                                <a:gd name="T39" fmla="*/ 1858 h 2938"/>
                                <a:gd name="T40" fmla="*/ 1368 w 2678"/>
                                <a:gd name="T41" fmla="*/ 2084 h 2938"/>
                                <a:gd name="T42" fmla="*/ 1670 w 2678"/>
                                <a:gd name="T43" fmla="*/ 2146 h 2938"/>
                                <a:gd name="T44" fmla="*/ 1637 w 2678"/>
                                <a:gd name="T45" fmla="*/ 2304 h 2938"/>
                                <a:gd name="T46" fmla="*/ 1545 w 2678"/>
                                <a:gd name="T47" fmla="*/ 2045 h 2938"/>
                                <a:gd name="T48" fmla="*/ 1507 w 2678"/>
                                <a:gd name="T49" fmla="*/ 2319 h 2938"/>
                                <a:gd name="T50" fmla="*/ 1387 w 2678"/>
                                <a:gd name="T51" fmla="*/ 2717 h 2938"/>
                                <a:gd name="T52" fmla="*/ 1526 w 2678"/>
                                <a:gd name="T53" fmla="*/ 2722 h 2938"/>
                                <a:gd name="T54" fmla="*/ 1397 w 2678"/>
                                <a:gd name="T55" fmla="*/ 2722 h 2938"/>
                                <a:gd name="T56" fmla="*/ 1517 w 2678"/>
                                <a:gd name="T57" fmla="*/ 2420 h 2938"/>
                                <a:gd name="T58" fmla="*/ 1440 w 2678"/>
                                <a:gd name="T59" fmla="*/ 2213 h 2938"/>
                                <a:gd name="T60" fmla="*/ 1632 w 2678"/>
                                <a:gd name="T61" fmla="*/ 2160 h 2938"/>
                                <a:gd name="T62" fmla="*/ 1766 w 2678"/>
                                <a:gd name="T63" fmla="*/ 2170 h 2938"/>
                                <a:gd name="T64" fmla="*/ 1550 w 2678"/>
                                <a:gd name="T65" fmla="*/ 2031 h 2938"/>
                                <a:gd name="T66" fmla="*/ 1301 w 2678"/>
                                <a:gd name="T67" fmla="*/ 2069 h 2938"/>
                                <a:gd name="T68" fmla="*/ 1181 w 2678"/>
                                <a:gd name="T69" fmla="*/ 1853 h 2938"/>
                                <a:gd name="T70" fmla="*/ 1037 w 2678"/>
                                <a:gd name="T71" fmla="*/ 1589 h 2938"/>
                                <a:gd name="T72" fmla="*/ 945 w 2678"/>
                                <a:gd name="T73" fmla="*/ 1507 h 2938"/>
                                <a:gd name="T74" fmla="*/ 873 w 2678"/>
                                <a:gd name="T75" fmla="*/ 1397 h 2938"/>
                                <a:gd name="T76" fmla="*/ 777 w 2678"/>
                                <a:gd name="T77" fmla="*/ 1253 h 2938"/>
                                <a:gd name="T78" fmla="*/ 758 w 2678"/>
                                <a:gd name="T79" fmla="*/ 965 h 2938"/>
                                <a:gd name="T80" fmla="*/ 508 w 2678"/>
                                <a:gd name="T81" fmla="*/ 1022 h 2938"/>
                                <a:gd name="T82" fmla="*/ 489 w 2678"/>
                                <a:gd name="T83" fmla="*/ 826 h 2938"/>
                                <a:gd name="T84" fmla="*/ 364 w 2678"/>
                                <a:gd name="T85" fmla="*/ 730 h 2938"/>
                                <a:gd name="T86" fmla="*/ 14 w 2678"/>
                                <a:gd name="T87" fmla="*/ 619 h 2938"/>
                                <a:gd name="T88" fmla="*/ 187 w 2678"/>
                                <a:gd name="T89" fmla="*/ 365 h 2938"/>
                                <a:gd name="T90" fmla="*/ 643 w 2678"/>
                                <a:gd name="T91" fmla="*/ 321 h 2938"/>
                                <a:gd name="T92" fmla="*/ 691 w 2678"/>
                                <a:gd name="T93" fmla="*/ 105 h 2938"/>
                                <a:gd name="T94" fmla="*/ 840 w 2678"/>
                                <a:gd name="T95" fmla="*/ 125 h 2938"/>
                                <a:gd name="T96" fmla="*/ 840 w 2678"/>
                                <a:gd name="T97" fmla="*/ 216 h 2938"/>
                                <a:gd name="T98" fmla="*/ 1070 w 2678"/>
                                <a:gd name="T99" fmla="*/ 153 h 2938"/>
                                <a:gd name="T100" fmla="*/ 1219 w 2678"/>
                                <a:gd name="T101" fmla="*/ 158 h 2938"/>
                                <a:gd name="T102" fmla="*/ 1382 w 2678"/>
                                <a:gd name="T103" fmla="*/ 62 h 2938"/>
                                <a:gd name="T104" fmla="*/ 1713 w 2678"/>
                                <a:gd name="T105" fmla="*/ 173 h 2938"/>
                                <a:gd name="T106" fmla="*/ 2001 w 2678"/>
                                <a:gd name="T107" fmla="*/ 230 h 2938"/>
                                <a:gd name="T108" fmla="*/ 2342 w 2678"/>
                                <a:gd name="T109" fmla="*/ 105 h 2938"/>
                                <a:gd name="T110" fmla="*/ 2462 w 2678"/>
                                <a:gd name="T111" fmla="*/ 211 h 2938"/>
                                <a:gd name="T112" fmla="*/ 2678 w 2678"/>
                                <a:gd name="T113" fmla="*/ 9 h 2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78" h="2938">
                                  <a:moveTo>
                                    <a:pt x="2678" y="9"/>
                                  </a:moveTo>
                                  <a:lnTo>
                                    <a:pt x="2678" y="0"/>
                                  </a:lnTo>
                                  <a:lnTo>
                                    <a:pt x="2592" y="0"/>
                                  </a:lnTo>
                                  <a:lnTo>
                                    <a:pt x="2549" y="57"/>
                                  </a:lnTo>
                                  <a:lnTo>
                                    <a:pt x="2501" y="96"/>
                                  </a:lnTo>
                                  <a:lnTo>
                                    <a:pt x="2501" y="101"/>
                                  </a:lnTo>
                                  <a:lnTo>
                                    <a:pt x="2453" y="206"/>
                                  </a:lnTo>
                                  <a:lnTo>
                                    <a:pt x="2462" y="206"/>
                                  </a:lnTo>
                                  <a:lnTo>
                                    <a:pt x="2433" y="139"/>
                                  </a:lnTo>
                                  <a:lnTo>
                                    <a:pt x="2433" y="134"/>
                                  </a:lnTo>
                                  <a:lnTo>
                                    <a:pt x="2429" y="134"/>
                                  </a:lnTo>
                                  <a:lnTo>
                                    <a:pt x="2347" y="105"/>
                                  </a:lnTo>
                                  <a:lnTo>
                                    <a:pt x="2352" y="115"/>
                                  </a:lnTo>
                                  <a:lnTo>
                                    <a:pt x="2424" y="14"/>
                                  </a:lnTo>
                                  <a:lnTo>
                                    <a:pt x="2424" y="5"/>
                                  </a:lnTo>
                                  <a:lnTo>
                                    <a:pt x="2419" y="5"/>
                                  </a:lnTo>
                                  <a:lnTo>
                                    <a:pt x="2342" y="0"/>
                                  </a:lnTo>
                                  <a:lnTo>
                                    <a:pt x="2337" y="0"/>
                                  </a:lnTo>
                                  <a:lnTo>
                                    <a:pt x="2227" y="105"/>
                                  </a:lnTo>
                                  <a:lnTo>
                                    <a:pt x="2160" y="221"/>
                                  </a:lnTo>
                                  <a:lnTo>
                                    <a:pt x="2112" y="264"/>
                                  </a:lnTo>
                                  <a:lnTo>
                                    <a:pt x="2117" y="264"/>
                                  </a:lnTo>
                                  <a:lnTo>
                                    <a:pt x="2001" y="221"/>
                                  </a:lnTo>
                                  <a:lnTo>
                                    <a:pt x="1891" y="264"/>
                                  </a:lnTo>
                                  <a:lnTo>
                                    <a:pt x="1848" y="264"/>
                                  </a:lnTo>
                                  <a:lnTo>
                                    <a:pt x="1776" y="240"/>
                                  </a:lnTo>
                                  <a:lnTo>
                                    <a:pt x="1757" y="240"/>
                                  </a:lnTo>
                                  <a:lnTo>
                                    <a:pt x="1761" y="245"/>
                                  </a:lnTo>
                                  <a:lnTo>
                                    <a:pt x="1766" y="230"/>
                                  </a:lnTo>
                                  <a:lnTo>
                                    <a:pt x="1766" y="225"/>
                                  </a:lnTo>
                                  <a:lnTo>
                                    <a:pt x="1723" y="163"/>
                                  </a:lnTo>
                                  <a:lnTo>
                                    <a:pt x="1665" y="163"/>
                                  </a:lnTo>
                                  <a:lnTo>
                                    <a:pt x="1550" y="144"/>
                                  </a:lnTo>
                                  <a:lnTo>
                                    <a:pt x="1517" y="149"/>
                                  </a:lnTo>
                                  <a:lnTo>
                                    <a:pt x="1521" y="149"/>
                                  </a:lnTo>
                                  <a:lnTo>
                                    <a:pt x="1473" y="77"/>
                                  </a:lnTo>
                                  <a:lnTo>
                                    <a:pt x="1469" y="77"/>
                                  </a:lnTo>
                                  <a:lnTo>
                                    <a:pt x="1435" y="72"/>
                                  </a:lnTo>
                                  <a:lnTo>
                                    <a:pt x="1382" y="53"/>
                                  </a:lnTo>
                                  <a:lnTo>
                                    <a:pt x="1387" y="53"/>
                                  </a:lnTo>
                                  <a:lnTo>
                                    <a:pt x="1329" y="5"/>
                                  </a:lnTo>
                                  <a:lnTo>
                                    <a:pt x="1320" y="5"/>
                                  </a:lnTo>
                                  <a:lnTo>
                                    <a:pt x="1205" y="81"/>
                                  </a:lnTo>
                                  <a:lnTo>
                                    <a:pt x="1161" y="153"/>
                                  </a:lnTo>
                                  <a:lnTo>
                                    <a:pt x="1161" y="163"/>
                                  </a:lnTo>
                                  <a:lnTo>
                                    <a:pt x="1214" y="163"/>
                                  </a:lnTo>
                                  <a:lnTo>
                                    <a:pt x="1209" y="158"/>
                                  </a:lnTo>
                                  <a:lnTo>
                                    <a:pt x="1219" y="225"/>
                                  </a:lnTo>
                                  <a:lnTo>
                                    <a:pt x="1219" y="221"/>
                                  </a:lnTo>
                                  <a:lnTo>
                                    <a:pt x="1205" y="235"/>
                                  </a:lnTo>
                                  <a:lnTo>
                                    <a:pt x="1209" y="235"/>
                                  </a:lnTo>
                                  <a:lnTo>
                                    <a:pt x="1085" y="230"/>
                                  </a:lnTo>
                                  <a:lnTo>
                                    <a:pt x="1089" y="235"/>
                                  </a:lnTo>
                                  <a:lnTo>
                                    <a:pt x="1085" y="192"/>
                                  </a:lnTo>
                                  <a:lnTo>
                                    <a:pt x="1080" y="153"/>
                                  </a:lnTo>
                                  <a:lnTo>
                                    <a:pt x="1080" y="149"/>
                                  </a:lnTo>
                                  <a:lnTo>
                                    <a:pt x="1075" y="149"/>
                                  </a:lnTo>
                                  <a:lnTo>
                                    <a:pt x="1027" y="125"/>
                                  </a:lnTo>
                                  <a:lnTo>
                                    <a:pt x="979" y="125"/>
                                  </a:lnTo>
                                  <a:lnTo>
                                    <a:pt x="945" y="144"/>
                                  </a:lnTo>
                                  <a:lnTo>
                                    <a:pt x="941" y="144"/>
                                  </a:lnTo>
                                  <a:lnTo>
                                    <a:pt x="869" y="221"/>
                                  </a:lnTo>
                                  <a:lnTo>
                                    <a:pt x="873" y="221"/>
                                  </a:lnTo>
                                  <a:lnTo>
                                    <a:pt x="845" y="206"/>
                                  </a:lnTo>
                                  <a:lnTo>
                                    <a:pt x="849" y="211"/>
                                  </a:lnTo>
                                  <a:lnTo>
                                    <a:pt x="845" y="182"/>
                                  </a:lnTo>
                                  <a:lnTo>
                                    <a:pt x="845" y="177"/>
                                  </a:lnTo>
                                  <a:lnTo>
                                    <a:pt x="840" y="177"/>
                                  </a:lnTo>
                                  <a:lnTo>
                                    <a:pt x="825" y="173"/>
                                  </a:lnTo>
                                  <a:lnTo>
                                    <a:pt x="830" y="177"/>
                                  </a:lnTo>
                                  <a:lnTo>
                                    <a:pt x="830" y="149"/>
                                  </a:lnTo>
                                  <a:lnTo>
                                    <a:pt x="830" y="153"/>
                                  </a:lnTo>
                                  <a:lnTo>
                                    <a:pt x="849" y="134"/>
                                  </a:lnTo>
                                  <a:lnTo>
                                    <a:pt x="849" y="129"/>
                                  </a:lnTo>
                                  <a:lnTo>
                                    <a:pt x="854" y="110"/>
                                  </a:lnTo>
                                  <a:lnTo>
                                    <a:pt x="825" y="48"/>
                                  </a:lnTo>
                                  <a:lnTo>
                                    <a:pt x="825" y="43"/>
                                  </a:lnTo>
                                  <a:lnTo>
                                    <a:pt x="821" y="43"/>
                                  </a:lnTo>
                                  <a:lnTo>
                                    <a:pt x="758" y="48"/>
                                  </a:lnTo>
                                  <a:lnTo>
                                    <a:pt x="753" y="48"/>
                                  </a:lnTo>
                                  <a:lnTo>
                                    <a:pt x="715" y="77"/>
                                  </a:lnTo>
                                  <a:lnTo>
                                    <a:pt x="681" y="101"/>
                                  </a:lnTo>
                                  <a:lnTo>
                                    <a:pt x="681" y="105"/>
                                  </a:lnTo>
                                  <a:lnTo>
                                    <a:pt x="657" y="211"/>
                                  </a:lnTo>
                                  <a:lnTo>
                                    <a:pt x="657" y="216"/>
                                  </a:lnTo>
                                  <a:lnTo>
                                    <a:pt x="662" y="216"/>
                                  </a:lnTo>
                                  <a:lnTo>
                                    <a:pt x="686" y="225"/>
                                  </a:lnTo>
                                  <a:lnTo>
                                    <a:pt x="681" y="221"/>
                                  </a:lnTo>
                                  <a:lnTo>
                                    <a:pt x="643" y="317"/>
                                  </a:lnTo>
                                  <a:lnTo>
                                    <a:pt x="652" y="317"/>
                                  </a:lnTo>
                                  <a:lnTo>
                                    <a:pt x="633" y="240"/>
                                  </a:lnTo>
                                  <a:lnTo>
                                    <a:pt x="633" y="235"/>
                                  </a:lnTo>
                                  <a:lnTo>
                                    <a:pt x="628" y="235"/>
                                  </a:lnTo>
                                  <a:lnTo>
                                    <a:pt x="532" y="264"/>
                                  </a:lnTo>
                                  <a:lnTo>
                                    <a:pt x="528" y="264"/>
                                  </a:lnTo>
                                  <a:lnTo>
                                    <a:pt x="417" y="350"/>
                                  </a:lnTo>
                                  <a:lnTo>
                                    <a:pt x="422" y="350"/>
                                  </a:lnTo>
                                  <a:lnTo>
                                    <a:pt x="307" y="350"/>
                                  </a:lnTo>
                                  <a:lnTo>
                                    <a:pt x="187" y="355"/>
                                  </a:lnTo>
                                  <a:lnTo>
                                    <a:pt x="163" y="365"/>
                                  </a:lnTo>
                                  <a:lnTo>
                                    <a:pt x="76" y="365"/>
                                  </a:lnTo>
                                  <a:lnTo>
                                    <a:pt x="19" y="446"/>
                                  </a:lnTo>
                                  <a:lnTo>
                                    <a:pt x="19" y="485"/>
                                  </a:lnTo>
                                  <a:lnTo>
                                    <a:pt x="0" y="576"/>
                                  </a:lnTo>
                                  <a:lnTo>
                                    <a:pt x="4" y="624"/>
                                  </a:lnTo>
                                  <a:lnTo>
                                    <a:pt x="4" y="629"/>
                                  </a:lnTo>
                                  <a:lnTo>
                                    <a:pt x="48" y="672"/>
                                  </a:lnTo>
                                  <a:lnTo>
                                    <a:pt x="91" y="701"/>
                                  </a:lnTo>
                                  <a:lnTo>
                                    <a:pt x="96" y="701"/>
                                  </a:lnTo>
                                  <a:lnTo>
                                    <a:pt x="158" y="720"/>
                                  </a:lnTo>
                                  <a:lnTo>
                                    <a:pt x="196" y="715"/>
                                  </a:lnTo>
                                  <a:lnTo>
                                    <a:pt x="264" y="701"/>
                                  </a:lnTo>
                                  <a:lnTo>
                                    <a:pt x="302" y="686"/>
                                  </a:lnTo>
                                  <a:lnTo>
                                    <a:pt x="297" y="686"/>
                                  </a:lnTo>
                                  <a:lnTo>
                                    <a:pt x="355" y="739"/>
                                  </a:lnTo>
                                  <a:lnTo>
                                    <a:pt x="412" y="773"/>
                                  </a:lnTo>
                                  <a:lnTo>
                                    <a:pt x="422" y="773"/>
                                  </a:lnTo>
                                  <a:lnTo>
                                    <a:pt x="499" y="720"/>
                                  </a:lnTo>
                                  <a:lnTo>
                                    <a:pt x="489" y="715"/>
                                  </a:lnTo>
                                  <a:lnTo>
                                    <a:pt x="460" y="787"/>
                                  </a:lnTo>
                                  <a:lnTo>
                                    <a:pt x="484" y="830"/>
                                  </a:lnTo>
                                  <a:lnTo>
                                    <a:pt x="484" y="835"/>
                                  </a:lnTo>
                                  <a:lnTo>
                                    <a:pt x="489" y="835"/>
                                  </a:lnTo>
                                  <a:lnTo>
                                    <a:pt x="537" y="840"/>
                                  </a:lnTo>
                                  <a:lnTo>
                                    <a:pt x="590" y="850"/>
                                  </a:lnTo>
                                  <a:lnTo>
                                    <a:pt x="585" y="845"/>
                                  </a:lnTo>
                                  <a:lnTo>
                                    <a:pt x="576" y="883"/>
                                  </a:lnTo>
                                  <a:lnTo>
                                    <a:pt x="566" y="912"/>
                                  </a:lnTo>
                                  <a:lnTo>
                                    <a:pt x="566" y="907"/>
                                  </a:lnTo>
                                  <a:lnTo>
                                    <a:pt x="499" y="1018"/>
                                  </a:lnTo>
                                  <a:lnTo>
                                    <a:pt x="499" y="1022"/>
                                  </a:lnTo>
                                  <a:lnTo>
                                    <a:pt x="504" y="1042"/>
                                  </a:lnTo>
                                  <a:lnTo>
                                    <a:pt x="504" y="1046"/>
                                  </a:lnTo>
                                  <a:lnTo>
                                    <a:pt x="528" y="1046"/>
                                  </a:lnTo>
                                  <a:lnTo>
                                    <a:pt x="595" y="1075"/>
                                  </a:lnTo>
                                  <a:lnTo>
                                    <a:pt x="652" y="1075"/>
                                  </a:lnTo>
                                  <a:lnTo>
                                    <a:pt x="729" y="1027"/>
                                  </a:lnTo>
                                  <a:lnTo>
                                    <a:pt x="763" y="974"/>
                                  </a:lnTo>
                                  <a:lnTo>
                                    <a:pt x="758" y="974"/>
                                  </a:lnTo>
                                  <a:lnTo>
                                    <a:pt x="864" y="917"/>
                                  </a:lnTo>
                                  <a:lnTo>
                                    <a:pt x="859" y="912"/>
                                  </a:lnTo>
                                  <a:lnTo>
                                    <a:pt x="878" y="965"/>
                                  </a:lnTo>
                                  <a:lnTo>
                                    <a:pt x="888" y="1018"/>
                                  </a:lnTo>
                                  <a:lnTo>
                                    <a:pt x="859" y="1128"/>
                                  </a:lnTo>
                                  <a:lnTo>
                                    <a:pt x="859" y="1123"/>
                                  </a:lnTo>
                                  <a:lnTo>
                                    <a:pt x="821" y="1171"/>
                                  </a:lnTo>
                                  <a:lnTo>
                                    <a:pt x="768" y="1243"/>
                                  </a:lnTo>
                                  <a:lnTo>
                                    <a:pt x="768" y="1253"/>
                                  </a:lnTo>
                                  <a:lnTo>
                                    <a:pt x="792" y="1272"/>
                                  </a:lnTo>
                                  <a:lnTo>
                                    <a:pt x="821" y="1296"/>
                                  </a:lnTo>
                                  <a:lnTo>
                                    <a:pt x="821" y="1291"/>
                                  </a:lnTo>
                                  <a:lnTo>
                                    <a:pt x="825" y="1315"/>
                                  </a:lnTo>
                                  <a:lnTo>
                                    <a:pt x="825" y="1344"/>
                                  </a:lnTo>
                                  <a:lnTo>
                                    <a:pt x="830" y="1397"/>
                                  </a:lnTo>
                                  <a:lnTo>
                                    <a:pt x="830" y="1402"/>
                                  </a:lnTo>
                                  <a:lnTo>
                                    <a:pt x="835" y="1402"/>
                                  </a:lnTo>
                                  <a:lnTo>
                                    <a:pt x="873" y="1407"/>
                                  </a:lnTo>
                                  <a:lnTo>
                                    <a:pt x="921" y="1397"/>
                                  </a:lnTo>
                                  <a:lnTo>
                                    <a:pt x="955" y="1392"/>
                                  </a:lnTo>
                                  <a:lnTo>
                                    <a:pt x="950" y="1387"/>
                                  </a:lnTo>
                                  <a:lnTo>
                                    <a:pt x="945" y="1411"/>
                                  </a:lnTo>
                                  <a:lnTo>
                                    <a:pt x="936" y="1445"/>
                                  </a:lnTo>
                                  <a:lnTo>
                                    <a:pt x="931" y="1479"/>
                                  </a:lnTo>
                                  <a:lnTo>
                                    <a:pt x="941" y="1512"/>
                                  </a:lnTo>
                                  <a:lnTo>
                                    <a:pt x="941" y="1517"/>
                                  </a:lnTo>
                                  <a:lnTo>
                                    <a:pt x="945" y="1517"/>
                                  </a:lnTo>
                                  <a:lnTo>
                                    <a:pt x="989" y="1531"/>
                                  </a:lnTo>
                                  <a:lnTo>
                                    <a:pt x="1032" y="1512"/>
                                  </a:lnTo>
                                  <a:lnTo>
                                    <a:pt x="1085" y="1493"/>
                                  </a:lnTo>
                                  <a:lnTo>
                                    <a:pt x="1080" y="1483"/>
                                  </a:lnTo>
                                  <a:lnTo>
                                    <a:pt x="1046" y="1541"/>
                                  </a:lnTo>
                                  <a:lnTo>
                                    <a:pt x="1046" y="1546"/>
                                  </a:lnTo>
                                  <a:lnTo>
                                    <a:pt x="1027" y="1589"/>
                                  </a:lnTo>
                                  <a:lnTo>
                                    <a:pt x="1065" y="1695"/>
                                  </a:lnTo>
                                  <a:lnTo>
                                    <a:pt x="1065" y="1733"/>
                                  </a:lnTo>
                                  <a:lnTo>
                                    <a:pt x="1099" y="1733"/>
                                  </a:lnTo>
                                  <a:lnTo>
                                    <a:pt x="1152" y="1762"/>
                                  </a:lnTo>
                                  <a:lnTo>
                                    <a:pt x="1147" y="1757"/>
                                  </a:lnTo>
                                  <a:lnTo>
                                    <a:pt x="1171" y="1810"/>
                                  </a:lnTo>
                                  <a:lnTo>
                                    <a:pt x="1171" y="1858"/>
                                  </a:lnTo>
                                  <a:lnTo>
                                    <a:pt x="1214" y="1858"/>
                                  </a:lnTo>
                                  <a:lnTo>
                                    <a:pt x="1277" y="1867"/>
                                  </a:lnTo>
                                  <a:lnTo>
                                    <a:pt x="1272" y="1863"/>
                                  </a:lnTo>
                                  <a:lnTo>
                                    <a:pt x="1301" y="1925"/>
                                  </a:lnTo>
                                  <a:lnTo>
                                    <a:pt x="1301" y="1973"/>
                                  </a:lnTo>
                                  <a:lnTo>
                                    <a:pt x="1291" y="2026"/>
                                  </a:lnTo>
                                  <a:lnTo>
                                    <a:pt x="1291" y="2074"/>
                                  </a:lnTo>
                                  <a:lnTo>
                                    <a:pt x="1325" y="2074"/>
                                  </a:lnTo>
                                  <a:lnTo>
                                    <a:pt x="1368" y="2084"/>
                                  </a:lnTo>
                                  <a:lnTo>
                                    <a:pt x="1397" y="2088"/>
                                  </a:lnTo>
                                  <a:lnTo>
                                    <a:pt x="1392" y="2088"/>
                                  </a:lnTo>
                                  <a:lnTo>
                                    <a:pt x="1435" y="2127"/>
                                  </a:lnTo>
                                  <a:lnTo>
                                    <a:pt x="1445" y="2127"/>
                                  </a:lnTo>
                                  <a:lnTo>
                                    <a:pt x="1555" y="2040"/>
                                  </a:lnTo>
                                  <a:lnTo>
                                    <a:pt x="1550" y="2040"/>
                                  </a:lnTo>
                                  <a:lnTo>
                                    <a:pt x="1665" y="2026"/>
                                  </a:lnTo>
                                  <a:lnTo>
                                    <a:pt x="1661" y="2021"/>
                                  </a:lnTo>
                                  <a:lnTo>
                                    <a:pt x="1670" y="2146"/>
                                  </a:lnTo>
                                  <a:lnTo>
                                    <a:pt x="1670" y="2151"/>
                                  </a:lnTo>
                                  <a:lnTo>
                                    <a:pt x="1675" y="2151"/>
                                  </a:lnTo>
                                  <a:lnTo>
                                    <a:pt x="1728" y="2156"/>
                                  </a:lnTo>
                                  <a:lnTo>
                                    <a:pt x="1761" y="2175"/>
                                  </a:lnTo>
                                  <a:lnTo>
                                    <a:pt x="1757" y="2165"/>
                                  </a:lnTo>
                                  <a:lnTo>
                                    <a:pt x="1661" y="2304"/>
                                  </a:lnTo>
                                  <a:lnTo>
                                    <a:pt x="1665" y="2304"/>
                                  </a:lnTo>
                                  <a:lnTo>
                                    <a:pt x="1632" y="2300"/>
                                  </a:lnTo>
                                  <a:lnTo>
                                    <a:pt x="1637" y="2304"/>
                                  </a:lnTo>
                                  <a:lnTo>
                                    <a:pt x="1656" y="2165"/>
                                  </a:lnTo>
                                  <a:lnTo>
                                    <a:pt x="1656" y="2160"/>
                                  </a:lnTo>
                                  <a:lnTo>
                                    <a:pt x="1651" y="2160"/>
                                  </a:lnTo>
                                  <a:lnTo>
                                    <a:pt x="1632" y="2151"/>
                                  </a:lnTo>
                                  <a:lnTo>
                                    <a:pt x="1637" y="2156"/>
                                  </a:lnTo>
                                  <a:lnTo>
                                    <a:pt x="1637" y="2064"/>
                                  </a:lnTo>
                                  <a:lnTo>
                                    <a:pt x="1632" y="2064"/>
                                  </a:lnTo>
                                  <a:lnTo>
                                    <a:pt x="1550" y="2045"/>
                                  </a:lnTo>
                                  <a:lnTo>
                                    <a:pt x="1545" y="2045"/>
                                  </a:lnTo>
                                  <a:lnTo>
                                    <a:pt x="1545" y="2050"/>
                                  </a:lnTo>
                                  <a:lnTo>
                                    <a:pt x="1497" y="2156"/>
                                  </a:lnTo>
                                  <a:lnTo>
                                    <a:pt x="1497" y="2151"/>
                                  </a:lnTo>
                                  <a:lnTo>
                                    <a:pt x="1430" y="2204"/>
                                  </a:lnTo>
                                  <a:lnTo>
                                    <a:pt x="1430" y="2208"/>
                                  </a:lnTo>
                                  <a:lnTo>
                                    <a:pt x="1406" y="2261"/>
                                  </a:lnTo>
                                  <a:lnTo>
                                    <a:pt x="1406" y="2300"/>
                                  </a:lnTo>
                                  <a:lnTo>
                                    <a:pt x="1440" y="2300"/>
                                  </a:lnTo>
                                  <a:lnTo>
                                    <a:pt x="1507" y="2319"/>
                                  </a:lnTo>
                                  <a:lnTo>
                                    <a:pt x="1502" y="2314"/>
                                  </a:lnTo>
                                  <a:lnTo>
                                    <a:pt x="1507" y="2420"/>
                                  </a:lnTo>
                                  <a:lnTo>
                                    <a:pt x="1507" y="2424"/>
                                  </a:lnTo>
                                  <a:lnTo>
                                    <a:pt x="1627" y="2424"/>
                                  </a:lnTo>
                                  <a:lnTo>
                                    <a:pt x="1622" y="2420"/>
                                  </a:lnTo>
                                  <a:lnTo>
                                    <a:pt x="1637" y="2496"/>
                                  </a:lnTo>
                                  <a:lnTo>
                                    <a:pt x="1637" y="2492"/>
                                  </a:lnTo>
                                  <a:lnTo>
                                    <a:pt x="1526" y="2597"/>
                                  </a:lnTo>
                                  <a:lnTo>
                                    <a:pt x="1387" y="2717"/>
                                  </a:lnTo>
                                  <a:lnTo>
                                    <a:pt x="1387" y="2722"/>
                                  </a:lnTo>
                                  <a:lnTo>
                                    <a:pt x="1397" y="2818"/>
                                  </a:lnTo>
                                  <a:lnTo>
                                    <a:pt x="1397" y="2871"/>
                                  </a:lnTo>
                                  <a:lnTo>
                                    <a:pt x="1430" y="2933"/>
                                  </a:lnTo>
                                  <a:lnTo>
                                    <a:pt x="1430" y="2938"/>
                                  </a:lnTo>
                                  <a:lnTo>
                                    <a:pt x="1440" y="2938"/>
                                  </a:lnTo>
                                  <a:lnTo>
                                    <a:pt x="1521" y="2842"/>
                                  </a:lnTo>
                                  <a:lnTo>
                                    <a:pt x="1521" y="2837"/>
                                  </a:lnTo>
                                  <a:lnTo>
                                    <a:pt x="1526" y="2722"/>
                                  </a:lnTo>
                                  <a:lnTo>
                                    <a:pt x="1526" y="2727"/>
                                  </a:lnTo>
                                  <a:lnTo>
                                    <a:pt x="1517" y="2722"/>
                                  </a:lnTo>
                                  <a:lnTo>
                                    <a:pt x="1512" y="2837"/>
                                  </a:lnTo>
                                  <a:lnTo>
                                    <a:pt x="1512" y="2833"/>
                                  </a:lnTo>
                                  <a:lnTo>
                                    <a:pt x="1430" y="2929"/>
                                  </a:lnTo>
                                  <a:lnTo>
                                    <a:pt x="1440" y="2933"/>
                                  </a:lnTo>
                                  <a:lnTo>
                                    <a:pt x="1406" y="2871"/>
                                  </a:lnTo>
                                  <a:lnTo>
                                    <a:pt x="1406" y="2818"/>
                                  </a:lnTo>
                                  <a:lnTo>
                                    <a:pt x="1397" y="2722"/>
                                  </a:lnTo>
                                  <a:lnTo>
                                    <a:pt x="1397" y="2727"/>
                                  </a:lnTo>
                                  <a:lnTo>
                                    <a:pt x="1536" y="2607"/>
                                  </a:lnTo>
                                  <a:lnTo>
                                    <a:pt x="1646" y="2501"/>
                                  </a:lnTo>
                                  <a:lnTo>
                                    <a:pt x="1646" y="2496"/>
                                  </a:lnTo>
                                  <a:lnTo>
                                    <a:pt x="1632" y="2420"/>
                                  </a:lnTo>
                                  <a:lnTo>
                                    <a:pt x="1632" y="2415"/>
                                  </a:lnTo>
                                  <a:lnTo>
                                    <a:pt x="1627" y="2415"/>
                                  </a:lnTo>
                                  <a:lnTo>
                                    <a:pt x="1512" y="2415"/>
                                  </a:lnTo>
                                  <a:lnTo>
                                    <a:pt x="1517" y="2420"/>
                                  </a:lnTo>
                                  <a:lnTo>
                                    <a:pt x="1512" y="2314"/>
                                  </a:lnTo>
                                  <a:lnTo>
                                    <a:pt x="1512" y="2309"/>
                                  </a:lnTo>
                                  <a:lnTo>
                                    <a:pt x="1507" y="2309"/>
                                  </a:lnTo>
                                  <a:lnTo>
                                    <a:pt x="1440" y="2290"/>
                                  </a:lnTo>
                                  <a:lnTo>
                                    <a:pt x="1411" y="2290"/>
                                  </a:lnTo>
                                  <a:lnTo>
                                    <a:pt x="1416" y="2295"/>
                                  </a:lnTo>
                                  <a:lnTo>
                                    <a:pt x="1416" y="2261"/>
                                  </a:lnTo>
                                  <a:lnTo>
                                    <a:pt x="1440" y="2208"/>
                                  </a:lnTo>
                                  <a:lnTo>
                                    <a:pt x="1440" y="2213"/>
                                  </a:lnTo>
                                  <a:lnTo>
                                    <a:pt x="1507" y="2160"/>
                                  </a:lnTo>
                                  <a:lnTo>
                                    <a:pt x="1507" y="2156"/>
                                  </a:lnTo>
                                  <a:lnTo>
                                    <a:pt x="1555" y="2050"/>
                                  </a:lnTo>
                                  <a:lnTo>
                                    <a:pt x="1550" y="2055"/>
                                  </a:lnTo>
                                  <a:lnTo>
                                    <a:pt x="1632" y="2074"/>
                                  </a:lnTo>
                                  <a:lnTo>
                                    <a:pt x="1627" y="2069"/>
                                  </a:lnTo>
                                  <a:lnTo>
                                    <a:pt x="1627" y="2156"/>
                                  </a:lnTo>
                                  <a:lnTo>
                                    <a:pt x="1627" y="2160"/>
                                  </a:lnTo>
                                  <a:lnTo>
                                    <a:pt x="1632" y="2160"/>
                                  </a:lnTo>
                                  <a:lnTo>
                                    <a:pt x="1651" y="2170"/>
                                  </a:lnTo>
                                  <a:lnTo>
                                    <a:pt x="1646" y="2165"/>
                                  </a:lnTo>
                                  <a:lnTo>
                                    <a:pt x="1627" y="2304"/>
                                  </a:lnTo>
                                  <a:lnTo>
                                    <a:pt x="1627" y="2309"/>
                                  </a:lnTo>
                                  <a:lnTo>
                                    <a:pt x="1632" y="2309"/>
                                  </a:lnTo>
                                  <a:lnTo>
                                    <a:pt x="1665" y="2314"/>
                                  </a:lnTo>
                                  <a:lnTo>
                                    <a:pt x="1670" y="2314"/>
                                  </a:lnTo>
                                  <a:lnTo>
                                    <a:pt x="1766" y="2175"/>
                                  </a:lnTo>
                                  <a:lnTo>
                                    <a:pt x="1766" y="2170"/>
                                  </a:lnTo>
                                  <a:lnTo>
                                    <a:pt x="1766" y="2165"/>
                                  </a:lnTo>
                                  <a:lnTo>
                                    <a:pt x="1761" y="2165"/>
                                  </a:lnTo>
                                  <a:lnTo>
                                    <a:pt x="1728" y="2146"/>
                                  </a:lnTo>
                                  <a:lnTo>
                                    <a:pt x="1675" y="2141"/>
                                  </a:lnTo>
                                  <a:lnTo>
                                    <a:pt x="1680" y="2146"/>
                                  </a:lnTo>
                                  <a:lnTo>
                                    <a:pt x="1670" y="2021"/>
                                  </a:lnTo>
                                  <a:lnTo>
                                    <a:pt x="1670" y="2016"/>
                                  </a:lnTo>
                                  <a:lnTo>
                                    <a:pt x="1665" y="2016"/>
                                  </a:lnTo>
                                  <a:lnTo>
                                    <a:pt x="1550" y="2031"/>
                                  </a:lnTo>
                                  <a:lnTo>
                                    <a:pt x="1545" y="2031"/>
                                  </a:lnTo>
                                  <a:lnTo>
                                    <a:pt x="1435" y="2117"/>
                                  </a:lnTo>
                                  <a:lnTo>
                                    <a:pt x="1445" y="2117"/>
                                  </a:lnTo>
                                  <a:lnTo>
                                    <a:pt x="1401" y="2079"/>
                                  </a:lnTo>
                                  <a:lnTo>
                                    <a:pt x="1397" y="2079"/>
                                  </a:lnTo>
                                  <a:lnTo>
                                    <a:pt x="1368" y="2074"/>
                                  </a:lnTo>
                                  <a:lnTo>
                                    <a:pt x="1325" y="2064"/>
                                  </a:lnTo>
                                  <a:lnTo>
                                    <a:pt x="1296" y="2064"/>
                                  </a:lnTo>
                                  <a:lnTo>
                                    <a:pt x="1301" y="2069"/>
                                  </a:lnTo>
                                  <a:lnTo>
                                    <a:pt x="1301" y="2026"/>
                                  </a:lnTo>
                                  <a:lnTo>
                                    <a:pt x="1310" y="1973"/>
                                  </a:lnTo>
                                  <a:lnTo>
                                    <a:pt x="1310" y="1925"/>
                                  </a:lnTo>
                                  <a:lnTo>
                                    <a:pt x="1281" y="1863"/>
                                  </a:lnTo>
                                  <a:lnTo>
                                    <a:pt x="1281" y="1858"/>
                                  </a:lnTo>
                                  <a:lnTo>
                                    <a:pt x="1277" y="1858"/>
                                  </a:lnTo>
                                  <a:lnTo>
                                    <a:pt x="1214" y="1848"/>
                                  </a:lnTo>
                                  <a:lnTo>
                                    <a:pt x="1176" y="1848"/>
                                  </a:lnTo>
                                  <a:lnTo>
                                    <a:pt x="1181" y="1853"/>
                                  </a:lnTo>
                                  <a:lnTo>
                                    <a:pt x="1181" y="1810"/>
                                  </a:lnTo>
                                  <a:lnTo>
                                    <a:pt x="1157" y="1757"/>
                                  </a:lnTo>
                                  <a:lnTo>
                                    <a:pt x="1157" y="1752"/>
                                  </a:lnTo>
                                  <a:lnTo>
                                    <a:pt x="1152" y="1752"/>
                                  </a:lnTo>
                                  <a:lnTo>
                                    <a:pt x="1099" y="1723"/>
                                  </a:lnTo>
                                  <a:lnTo>
                                    <a:pt x="1070" y="1723"/>
                                  </a:lnTo>
                                  <a:lnTo>
                                    <a:pt x="1075" y="1728"/>
                                  </a:lnTo>
                                  <a:lnTo>
                                    <a:pt x="1075" y="1695"/>
                                  </a:lnTo>
                                  <a:lnTo>
                                    <a:pt x="1037" y="1589"/>
                                  </a:lnTo>
                                  <a:lnTo>
                                    <a:pt x="1056" y="1546"/>
                                  </a:lnTo>
                                  <a:lnTo>
                                    <a:pt x="1056" y="1551"/>
                                  </a:lnTo>
                                  <a:lnTo>
                                    <a:pt x="1089" y="1493"/>
                                  </a:lnTo>
                                  <a:lnTo>
                                    <a:pt x="1089" y="1488"/>
                                  </a:lnTo>
                                  <a:lnTo>
                                    <a:pt x="1089" y="1483"/>
                                  </a:lnTo>
                                  <a:lnTo>
                                    <a:pt x="1085" y="1483"/>
                                  </a:lnTo>
                                  <a:lnTo>
                                    <a:pt x="1032" y="1503"/>
                                  </a:lnTo>
                                  <a:lnTo>
                                    <a:pt x="989" y="1522"/>
                                  </a:lnTo>
                                  <a:lnTo>
                                    <a:pt x="945" y="1507"/>
                                  </a:lnTo>
                                  <a:lnTo>
                                    <a:pt x="950" y="1512"/>
                                  </a:lnTo>
                                  <a:lnTo>
                                    <a:pt x="941" y="1479"/>
                                  </a:lnTo>
                                  <a:lnTo>
                                    <a:pt x="945" y="1445"/>
                                  </a:lnTo>
                                  <a:lnTo>
                                    <a:pt x="955" y="1411"/>
                                  </a:lnTo>
                                  <a:lnTo>
                                    <a:pt x="960" y="1387"/>
                                  </a:lnTo>
                                  <a:lnTo>
                                    <a:pt x="960" y="1383"/>
                                  </a:lnTo>
                                  <a:lnTo>
                                    <a:pt x="955" y="1383"/>
                                  </a:lnTo>
                                  <a:lnTo>
                                    <a:pt x="921" y="1387"/>
                                  </a:lnTo>
                                  <a:lnTo>
                                    <a:pt x="873" y="1397"/>
                                  </a:lnTo>
                                  <a:lnTo>
                                    <a:pt x="835" y="1392"/>
                                  </a:lnTo>
                                  <a:lnTo>
                                    <a:pt x="840" y="1397"/>
                                  </a:lnTo>
                                  <a:lnTo>
                                    <a:pt x="835" y="1344"/>
                                  </a:lnTo>
                                  <a:lnTo>
                                    <a:pt x="835" y="1315"/>
                                  </a:lnTo>
                                  <a:lnTo>
                                    <a:pt x="830" y="1291"/>
                                  </a:lnTo>
                                  <a:lnTo>
                                    <a:pt x="830" y="1286"/>
                                  </a:lnTo>
                                  <a:lnTo>
                                    <a:pt x="801" y="1262"/>
                                  </a:lnTo>
                                  <a:lnTo>
                                    <a:pt x="777" y="1243"/>
                                  </a:lnTo>
                                  <a:lnTo>
                                    <a:pt x="777" y="1253"/>
                                  </a:lnTo>
                                  <a:lnTo>
                                    <a:pt x="830" y="1181"/>
                                  </a:lnTo>
                                  <a:lnTo>
                                    <a:pt x="869" y="1133"/>
                                  </a:lnTo>
                                  <a:lnTo>
                                    <a:pt x="869" y="1128"/>
                                  </a:lnTo>
                                  <a:lnTo>
                                    <a:pt x="897" y="1018"/>
                                  </a:lnTo>
                                  <a:lnTo>
                                    <a:pt x="888" y="965"/>
                                  </a:lnTo>
                                  <a:lnTo>
                                    <a:pt x="869" y="912"/>
                                  </a:lnTo>
                                  <a:lnTo>
                                    <a:pt x="869" y="907"/>
                                  </a:lnTo>
                                  <a:lnTo>
                                    <a:pt x="864" y="907"/>
                                  </a:lnTo>
                                  <a:lnTo>
                                    <a:pt x="758" y="965"/>
                                  </a:lnTo>
                                  <a:lnTo>
                                    <a:pt x="753" y="965"/>
                                  </a:lnTo>
                                  <a:lnTo>
                                    <a:pt x="720" y="1018"/>
                                  </a:lnTo>
                                  <a:lnTo>
                                    <a:pt x="643" y="1066"/>
                                  </a:lnTo>
                                  <a:lnTo>
                                    <a:pt x="648" y="1066"/>
                                  </a:lnTo>
                                  <a:lnTo>
                                    <a:pt x="595" y="1066"/>
                                  </a:lnTo>
                                  <a:lnTo>
                                    <a:pt x="528" y="1037"/>
                                  </a:lnTo>
                                  <a:lnTo>
                                    <a:pt x="508" y="1037"/>
                                  </a:lnTo>
                                  <a:lnTo>
                                    <a:pt x="513" y="1042"/>
                                  </a:lnTo>
                                  <a:lnTo>
                                    <a:pt x="508" y="1022"/>
                                  </a:lnTo>
                                  <a:lnTo>
                                    <a:pt x="508" y="1027"/>
                                  </a:lnTo>
                                  <a:lnTo>
                                    <a:pt x="576" y="917"/>
                                  </a:lnTo>
                                  <a:lnTo>
                                    <a:pt x="576" y="912"/>
                                  </a:lnTo>
                                  <a:lnTo>
                                    <a:pt x="585" y="883"/>
                                  </a:lnTo>
                                  <a:lnTo>
                                    <a:pt x="595" y="845"/>
                                  </a:lnTo>
                                  <a:lnTo>
                                    <a:pt x="595" y="840"/>
                                  </a:lnTo>
                                  <a:lnTo>
                                    <a:pt x="590" y="840"/>
                                  </a:lnTo>
                                  <a:lnTo>
                                    <a:pt x="537" y="830"/>
                                  </a:lnTo>
                                  <a:lnTo>
                                    <a:pt x="489" y="826"/>
                                  </a:lnTo>
                                  <a:lnTo>
                                    <a:pt x="494" y="830"/>
                                  </a:lnTo>
                                  <a:lnTo>
                                    <a:pt x="470" y="787"/>
                                  </a:lnTo>
                                  <a:lnTo>
                                    <a:pt x="499" y="715"/>
                                  </a:lnTo>
                                  <a:lnTo>
                                    <a:pt x="499" y="710"/>
                                  </a:lnTo>
                                  <a:lnTo>
                                    <a:pt x="494" y="710"/>
                                  </a:lnTo>
                                  <a:lnTo>
                                    <a:pt x="489" y="710"/>
                                  </a:lnTo>
                                  <a:lnTo>
                                    <a:pt x="412" y="763"/>
                                  </a:lnTo>
                                  <a:lnTo>
                                    <a:pt x="422" y="763"/>
                                  </a:lnTo>
                                  <a:lnTo>
                                    <a:pt x="364" y="730"/>
                                  </a:lnTo>
                                  <a:lnTo>
                                    <a:pt x="307" y="677"/>
                                  </a:lnTo>
                                  <a:lnTo>
                                    <a:pt x="302" y="677"/>
                                  </a:lnTo>
                                  <a:lnTo>
                                    <a:pt x="264" y="691"/>
                                  </a:lnTo>
                                  <a:lnTo>
                                    <a:pt x="196" y="706"/>
                                  </a:lnTo>
                                  <a:lnTo>
                                    <a:pt x="158" y="710"/>
                                  </a:lnTo>
                                  <a:lnTo>
                                    <a:pt x="96" y="691"/>
                                  </a:lnTo>
                                  <a:lnTo>
                                    <a:pt x="100" y="691"/>
                                  </a:lnTo>
                                  <a:lnTo>
                                    <a:pt x="57" y="662"/>
                                  </a:lnTo>
                                  <a:lnTo>
                                    <a:pt x="14" y="619"/>
                                  </a:lnTo>
                                  <a:lnTo>
                                    <a:pt x="14" y="624"/>
                                  </a:lnTo>
                                  <a:lnTo>
                                    <a:pt x="9" y="576"/>
                                  </a:lnTo>
                                  <a:lnTo>
                                    <a:pt x="28" y="485"/>
                                  </a:lnTo>
                                  <a:lnTo>
                                    <a:pt x="28" y="451"/>
                                  </a:lnTo>
                                  <a:lnTo>
                                    <a:pt x="28" y="456"/>
                                  </a:lnTo>
                                  <a:lnTo>
                                    <a:pt x="86" y="374"/>
                                  </a:lnTo>
                                  <a:lnTo>
                                    <a:pt x="81" y="374"/>
                                  </a:lnTo>
                                  <a:lnTo>
                                    <a:pt x="163" y="374"/>
                                  </a:lnTo>
                                  <a:lnTo>
                                    <a:pt x="187" y="365"/>
                                  </a:lnTo>
                                  <a:lnTo>
                                    <a:pt x="307" y="360"/>
                                  </a:lnTo>
                                  <a:lnTo>
                                    <a:pt x="422" y="360"/>
                                  </a:lnTo>
                                  <a:lnTo>
                                    <a:pt x="427" y="360"/>
                                  </a:lnTo>
                                  <a:lnTo>
                                    <a:pt x="537" y="273"/>
                                  </a:lnTo>
                                  <a:lnTo>
                                    <a:pt x="532" y="273"/>
                                  </a:lnTo>
                                  <a:lnTo>
                                    <a:pt x="628" y="245"/>
                                  </a:lnTo>
                                  <a:lnTo>
                                    <a:pt x="624" y="240"/>
                                  </a:lnTo>
                                  <a:lnTo>
                                    <a:pt x="643" y="317"/>
                                  </a:lnTo>
                                  <a:lnTo>
                                    <a:pt x="643" y="321"/>
                                  </a:lnTo>
                                  <a:lnTo>
                                    <a:pt x="648" y="321"/>
                                  </a:lnTo>
                                  <a:lnTo>
                                    <a:pt x="652" y="321"/>
                                  </a:lnTo>
                                  <a:lnTo>
                                    <a:pt x="652" y="317"/>
                                  </a:lnTo>
                                  <a:lnTo>
                                    <a:pt x="691" y="221"/>
                                  </a:lnTo>
                                  <a:lnTo>
                                    <a:pt x="691" y="216"/>
                                  </a:lnTo>
                                  <a:lnTo>
                                    <a:pt x="686" y="216"/>
                                  </a:lnTo>
                                  <a:lnTo>
                                    <a:pt x="662" y="206"/>
                                  </a:lnTo>
                                  <a:lnTo>
                                    <a:pt x="667" y="211"/>
                                  </a:lnTo>
                                  <a:lnTo>
                                    <a:pt x="691" y="105"/>
                                  </a:lnTo>
                                  <a:lnTo>
                                    <a:pt x="691" y="110"/>
                                  </a:lnTo>
                                  <a:lnTo>
                                    <a:pt x="724" y="86"/>
                                  </a:lnTo>
                                  <a:lnTo>
                                    <a:pt x="763" y="57"/>
                                  </a:lnTo>
                                  <a:lnTo>
                                    <a:pt x="758" y="57"/>
                                  </a:lnTo>
                                  <a:lnTo>
                                    <a:pt x="821" y="53"/>
                                  </a:lnTo>
                                  <a:lnTo>
                                    <a:pt x="816" y="48"/>
                                  </a:lnTo>
                                  <a:lnTo>
                                    <a:pt x="845" y="110"/>
                                  </a:lnTo>
                                  <a:lnTo>
                                    <a:pt x="840" y="129"/>
                                  </a:lnTo>
                                  <a:lnTo>
                                    <a:pt x="840" y="125"/>
                                  </a:lnTo>
                                  <a:lnTo>
                                    <a:pt x="821" y="144"/>
                                  </a:lnTo>
                                  <a:lnTo>
                                    <a:pt x="821" y="149"/>
                                  </a:lnTo>
                                  <a:lnTo>
                                    <a:pt x="821" y="177"/>
                                  </a:lnTo>
                                  <a:lnTo>
                                    <a:pt x="821" y="182"/>
                                  </a:lnTo>
                                  <a:lnTo>
                                    <a:pt x="825" y="182"/>
                                  </a:lnTo>
                                  <a:lnTo>
                                    <a:pt x="840" y="187"/>
                                  </a:lnTo>
                                  <a:lnTo>
                                    <a:pt x="835" y="182"/>
                                  </a:lnTo>
                                  <a:lnTo>
                                    <a:pt x="840" y="211"/>
                                  </a:lnTo>
                                  <a:lnTo>
                                    <a:pt x="840" y="216"/>
                                  </a:lnTo>
                                  <a:lnTo>
                                    <a:pt x="845" y="216"/>
                                  </a:lnTo>
                                  <a:lnTo>
                                    <a:pt x="873" y="230"/>
                                  </a:lnTo>
                                  <a:lnTo>
                                    <a:pt x="878" y="230"/>
                                  </a:lnTo>
                                  <a:lnTo>
                                    <a:pt x="950" y="153"/>
                                  </a:lnTo>
                                  <a:lnTo>
                                    <a:pt x="945" y="153"/>
                                  </a:lnTo>
                                  <a:lnTo>
                                    <a:pt x="979" y="134"/>
                                  </a:lnTo>
                                  <a:lnTo>
                                    <a:pt x="1027" y="134"/>
                                  </a:lnTo>
                                  <a:lnTo>
                                    <a:pt x="1075" y="158"/>
                                  </a:lnTo>
                                  <a:lnTo>
                                    <a:pt x="1070" y="153"/>
                                  </a:lnTo>
                                  <a:lnTo>
                                    <a:pt x="1075" y="192"/>
                                  </a:lnTo>
                                  <a:lnTo>
                                    <a:pt x="1080" y="235"/>
                                  </a:lnTo>
                                  <a:lnTo>
                                    <a:pt x="1080" y="240"/>
                                  </a:lnTo>
                                  <a:lnTo>
                                    <a:pt x="1085" y="240"/>
                                  </a:lnTo>
                                  <a:lnTo>
                                    <a:pt x="1209" y="245"/>
                                  </a:lnTo>
                                  <a:lnTo>
                                    <a:pt x="1214" y="245"/>
                                  </a:lnTo>
                                  <a:lnTo>
                                    <a:pt x="1229" y="230"/>
                                  </a:lnTo>
                                  <a:lnTo>
                                    <a:pt x="1229" y="225"/>
                                  </a:lnTo>
                                  <a:lnTo>
                                    <a:pt x="1219" y="158"/>
                                  </a:lnTo>
                                  <a:lnTo>
                                    <a:pt x="1219" y="153"/>
                                  </a:lnTo>
                                  <a:lnTo>
                                    <a:pt x="1214" y="153"/>
                                  </a:lnTo>
                                  <a:lnTo>
                                    <a:pt x="1166" y="153"/>
                                  </a:lnTo>
                                  <a:lnTo>
                                    <a:pt x="1171" y="163"/>
                                  </a:lnTo>
                                  <a:lnTo>
                                    <a:pt x="1214" y="91"/>
                                  </a:lnTo>
                                  <a:lnTo>
                                    <a:pt x="1329" y="14"/>
                                  </a:lnTo>
                                  <a:lnTo>
                                    <a:pt x="1320" y="14"/>
                                  </a:lnTo>
                                  <a:lnTo>
                                    <a:pt x="1377" y="62"/>
                                  </a:lnTo>
                                  <a:lnTo>
                                    <a:pt x="1382" y="62"/>
                                  </a:lnTo>
                                  <a:lnTo>
                                    <a:pt x="1435" y="81"/>
                                  </a:lnTo>
                                  <a:lnTo>
                                    <a:pt x="1469" y="86"/>
                                  </a:lnTo>
                                  <a:lnTo>
                                    <a:pt x="1464" y="86"/>
                                  </a:lnTo>
                                  <a:lnTo>
                                    <a:pt x="1512" y="158"/>
                                  </a:lnTo>
                                  <a:lnTo>
                                    <a:pt x="1517" y="158"/>
                                  </a:lnTo>
                                  <a:lnTo>
                                    <a:pt x="1550" y="153"/>
                                  </a:lnTo>
                                  <a:lnTo>
                                    <a:pt x="1665" y="173"/>
                                  </a:lnTo>
                                  <a:lnTo>
                                    <a:pt x="1718" y="173"/>
                                  </a:lnTo>
                                  <a:lnTo>
                                    <a:pt x="1713" y="173"/>
                                  </a:lnTo>
                                  <a:lnTo>
                                    <a:pt x="1757" y="235"/>
                                  </a:lnTo>
                                  <a:lnTo>
                                    <a:pt x="1757" y="230"/>
                                  </a:lnTo>
                                  <a:lnTo>
                                    <a:pt x="1752" y="245"/>
                                  </a:lnTo>
                                  <a:lnTo>
                                    <a:pt x="1752" y="249"/>
                                  </a:lnTo>
                                  <a:lnTo>
                                    <a:pt x="1757" y="249"/>
                                  </a:lnTo>
                                  <a:lnTo>
                                    <a:pt x="1776" y="249"/>
                                  </a:lnTo>
                                  <a:lnTo>
                                    <a:pt x="1848" y="273"/>
                                  </a:lnTo>
                                  <a:lnTo>
                                    <a:pt x="1891" y="273"/>
                                  </a:lnTo>
                                  <a:lnTo>
                                    <a:pt x="2001" y="230"/>
                                  </a:lnTo>
                                  <a:lnTo>
                                    <a:pt x="2117" y="273"/>
                                  </a:lnTo>
                                  <a:lnTo>
                                    <a:pt x="2121" y="273"/>
                                  </a:lnTo>
                                  <a:lnTo>
                                    <a:pt x="2169" y="230"/>
                                  </a:lnTo>
                                  <a:lnTo>
                                    <a:pt x="2237" y="115"/>
                                  </a:lnTo>
                                  <a:lnTo>
                                    <a:pt x="2347" y="9"/>
                                  </a:lnTo>
                                  <a:lnTo>
                                    <a:pt x="2342" y="9"/>
                                  </a:lnTo>
                                  <a:lnTo>
                                    <a:pt x="2419" y="14"/>
                                  </a:lnTo>
                                  <a:lnTo>
                                    <a:pt x="2414" y="5"/>
                                  </a:lnTo>
                                  <a:lnTo>
                                    <a:pt x="2342" y="105"/>
                                  </a:lnTo>
                                  <a:lnTo>
                                    <a:pt x="2342" y="110"/>
                                  </a:lnTo>
                                  <a:lnTo>
                                    <a:pt x="2342" y="115"/>
                                  </a:lnTo>
                                  <a:lnTo>
                                    <a:pt x="2347" y="115"/>
                                  </a:lnTo>
                                  <a:lnTo>
                                    <a:pt x="2429" y="144"/>
                                  </a:lnTo>
                                  <a:lnTo>
                                    <a:pt x="2424" y="139"/>
                                  </a:lnTo>
                                  <a:lnTo>
                                    <a:pt x="2453" y="206"/>
                                  </a:lnTo>
                                  <a:lnTo>
                                    <a:pt x="2453" y="211"/>
                                  </a:lnTo>
                                  <a:lnTo>
                                    <a:pt x="2457" y="211"/>
                                  </a:lnTo>
                                  <a:lnTo>
                                    <a:pt x="2462" y="211"/>
                                  </a:lnTo>
                                  <a:lnTo>
                                    <a:pt x="2462" y="206"/>
                                  </a:lnTo>
                                  <a:lnTo>
                                    <a:pt x="2510" y="101"/>
                                  </a:lnTo>
                                  <a:lnTo>
                                    <a:pt x="2510" y="105"/>
                                  </a:lnTo>
                                  <a:lnTo>
                                    <a:pt x="2558" y="67"/>
                                  </a:lnTo>
                                  <a:lnTo>
                                    <a:pt x="2601" y="9"/>
                                  </a:lnTo>
                                  <a:lnTo>
                                    <a:pt x="2597" y="9"/>
                                  </a:lnTo>
                                  <a:lnTo>
                                    <a:pt x="2673" y="9"/>
                                  </a:lnTo>
                                  <a:lnTo>
                                    <a:pt x="2669" y="0"/>
                                  </a:lnTo>
                                  <a:lnTo>
                                    <a:pt x="267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53"/>
                          <wps:cNvSpPr>
                            <a:spLocks/>
                          </wps:cNvSpPr>
                          <wps:spPr bwMode="auto">
                            <a:xfrm>
                              <a:off x="2890" y="2847"/>
                              <a:ext cx="3317" cy="1426"/>
                            </a:xfrm>
                            <a:custGeom>
                              <a:avLst/>
                              <a:gdLst>
                                <a:gd name="T0" fmla="*/ 0 w 3317"/>
                                <a:gd name="T1" fmla="*/ 1364 h 1426"/>
                                <a:gd name="T2" fmla="*/ 240 w 3317"/>
                                <a:gd name="T3" fmla="*/ 1321 h 1426"/>
                                <a:gd name="T4" fmla="*/ 369 w 3317"/>
                                <a:gd name="T5" fmla="*/ 1229 h 1426"/>
                                <a:gd name="T6" fmla="*/ 297 w 3317"/>
                                <a:gd name="T7" fmla="*/ 1066 h 1426"/>
                                <a:gd name="T8" fmla="*/ 566 w 3317"/>
                                <a:gd name="T9" fmla="*/ 1244 h 1426"/>
                                <a:gd name="T10" fmla="*/ 734 w 3317"/>
                                <a:gd name="T11" fmla="*/ 1393 h 1426"/>
                                <a:gd name="T12" fmla="*/ 902 w 3317"/>
                                <a:gd name="T13" fmla="*/ 1335 h 1426"/>
                                <a:gd name="T14" fmla="*/ 1137 w 3317"/>
                                <a:gd name="T15" fmla="*/ 1225 h 1426"/>
                                <a:gd name="T16" fmla="*/ 941 w 3317"/>
                                <a:gd name="T17" fmla="*/ 1143 h 1426"/>
                                <a:gd name="T18" fmla="*/ 1185 w 3317"/>
                                <a:gd name="T19" fmla="*/ 1028 h 1426"/>
                                <a:gd name="T20" fmla="*/ 1181 w 3317"/>
                                <a:gd name="T21" fmla="*/ 845 h 1426"/>
                                <a:gd name="T22" fmla="*/ 1085 w 3317"/>
                                <a:gd name="T23" fmla="*/ 562 h 1426"/>
                                <a:gd name="T24" fmla="*/ 1262 w 3317"/>
                                <a:gd name="T25" fmla="*/ 408 h 1426"/>
                                <a:gd name="T26" fmla="*/ 1104 w 3317"/>
                                <a:gd name="T27" fmla="*/ 245 h 1426"/>
                                <a:gd name="T28" fmla="*/ 955 w 3317"/>
                                <a:gd name="T29" fmla="*/ 341 h 1426"/>
                                <a:gd name="T30" fmla="*/ 1229 w 3317"/>
                                <a:gd name="T31" fmla="*/ 10 h 1426"/>
                                <a:gd name="T32" fmla="*/ 1315 w 3317"/>
                                <a:gd name="T33" fmla="*/ 135 h 1426"/>
                                <a:gd name="T34" fmla="*/ 1469 w 3317"/>
                                <a:gd name="T35" fmla="*/ 375 h 1426"/>
                                <a:gd name="T36" fmla="*/ 1905 w 3317"/>
                                <a:gd name="T37" fmla="*/ 403 h 1426"/>
                                <a:gd name="T38" fmla="*/ 1968 w 3317"/>
                                <a:gd name="T39" fmla="*/ 716 h 1426"/>
                                <a:gd name="T40" fmla="*/ 2141 w 3317"/>
                                <a:gd name="T41" fmla="*/ 672 h 1426"/>
                                <a:gd name="T42" fmla="*/ 2121 w 3317"/>
                                <a:gd name="T43" fmla="*/ 754 h 1426"/>
                                <a:gd name="T44" fmla="*/ 2155 w 3317"/>
                                <a:gd name="T45" fmla="*/ 1032 h 1426"/>
                                <a:gd name="T46" fmla="*/ 2366 w 3317"/>
                                <a:gd name="T47" fmla="*/ 1239 h 1426"/>
                                <a:gd name="T48" fmla="*/ 2544 w 3317"/>
                                <a:gd name="T49" fmla="*/ 1364 h 1426"/>
                                <a:gd name="T50" fmla="*/ 3029 w 3317"/>
                                <a:gd name="T51" fmla="*/ 1143 h 1426"/>
                                <a:gd name="T52" fmla="*/ 3317 w 3317"/>
                                <a:gd name="T53" fmla="*/ 677 h 1426"/>
                                <a:gd name="T54" fmla="*/ 3307 w 3317"/>
                                <a:gd name="T55" fmla="*/ 687 h 1426"/>
                                <a:gd name="T56" fmla="*/ 3019 w 3317"/>
                                <a:gd name="T57" fmla="*/ 1138 h 1426"/>
                                <a:gd name="T58" fmla="*/ 2553 w 3317"/>
                                <a:gd name="T59" fmla="*/ 1397 h 1426"/>
                                <a:gd name="T60" fmla="*/ 2491 w 3317"/>
                                <a:gd name="T61" fmla="*/ 1181 h 1426"/>
                                <a:gd name="T62" fmla="*/ 2179 w 3317"/>
                                <a:gd name="T63" fmla="*/ 1138 h 1426"/>
                                <a:gd name="T64" fmla="*/ 2117 w 3317"/>
                                <a:gd name="T65" fmla="*/ 792 h 1426"/>
                                <a:gd name="T66" fmla="*/ 2289 w 3317"/>
                                <a:gd name="T67" fmla="*/ 682 h 1426"/>
                                <a:gd name="T68" fmla="*/ 2121 w 3317"/>
                                <a:gd name="T69" fmla="*/ 567 h 1426"/>
                                <a:gd name="T70" fmla="*/ 1963 w 3317"/>
                                <a:gd name="T71" fmla="*/ 538 h 1426"/>
                                <a:gd name="T72" fmla="*/ 1785 w 3317"/>
                                <a:gd name="T73" fmla="*/ 480 h 1426"/>
                                <a:gd name="T74" fmla="*/ 1469 w 3317"/>
                                <a:gd name="T75" fmla="*/ 365 h 1426"/>
                                <a:gd name="T76" fmla="*/ 1325 w 3317"/>
                                <a:gd name="T77" fmla="*/ 125 h 1426"/>
                                <a:gd name="T78" fmla="*/ 1229 w 3317"/>
                                <a:gd name="T79" fmla="*/ 0 h 1426"/>
                                <a:gd name="T80" fmla="*/ 945 w 3317"/>
                                <a:gd name="T81" fmla="*/ 341 h 1426"/>
                                <a:gd name="T82" fmla="*/ 1046 w 3317"/>
                                <a:gd name="T83" fmla="*/ 341 h 1426"/>
                                <a:gd name="T84" fmla="*/ 1166 w 3317"/>
                                <a:gd name="T85" fmla="*/ 418 h 1426"/>
                                <a:gd name="T86" fmla="*/ 1181 w 3317"/>
                                <a:gd name="T87" fmla="*/ 524 h 1426"/>
                                <a:gd name="T88" fmla="*/ 1080 w 3317"/>
                                <a:gd name="T89" fmla="*/ 826 h 1426"/>
                                <a:gd name="T90" fmla="*/ 1224 w 3317"/>
                                <a:gd name="T91" fmla="*/ 1037 h 1426"/>
                                <a:gd name="T92" fmla="*/ 1104 w 3317"/>
                                <a:gd name="T93" fmla="*/ 970 h 1426"/>
                                <a:gd name="T94" fmla="*/ 907 w 3317"/>
                                <a:gd name="T95" fmla="*/ 1229 h 1426"/>
                                <a:gd name="T96" fmla="*/ 984 w 3317"/>
                                <a:gd name="T97" fmla="*/ 1407 h 1426"/>
                                <a:gd name="T98" fmla="*/ 878 w 3317"/>
                                <a:gd name="T99" fmla="*/ 1316 h 1426"/>
                                <a:gd name="T100" fmla="*/ 715 w 3317"/>
                                <a:gd name="T101" fmla="*/ 1306 h 1426"/>
                                <a:gd name="T102" fmla="*/ 537 w 3317"/>
                                <a:gd name="T103" fmla="*/ 1143 h 1426"/>
                                <a:gd name="T104" fmla="*/ 240 w 3317"/>
                                <a:gd name="T105" fmla="*/ 1133 h 1426"/>
                                <a:gd name="T106" fmla="*/ 365 w 3317"/>
                                <a:gd name="T107" fmla="*/ 1253 h 1426"/>
                                <a:gd name="T108" fmla="*/ 245 w 3317"/>
                                <a:gd name="T109" fmla="*/ 1316 h 1426"/>
                                <a:gd name="T110" fmla="*/ 144 w 3317"/>
                                <a:gd name="T111" fmla="*/ 1263 h 1426"/>
                                <a:gd name="T112" fmla="*/ 62 w 3317"/>
                                <a:gd name="T113" fmla="*/ 1143 h 1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17" h="1426">
                                  <a:moveTo>
                                    <a:pt x="62" y="1143"/>
                                  </a:moveTo>
                                  <a:lnTo>
                                    <a:pt x="91" y="1104"/>
                                  </a:lnTo>
                                  <a:lnTo>
                                    <a:pt x="81" y="1104"/>
                                  </a:lnTo>
                                  <a:lnTo>
                                    <a:pt x="129" y="1143"/>
                                  </a:lnTo>
                                  <a:lnTo>
                                    <a:pt x="129" y="1138"/>
                                  </a:lnTo>
                                  <a:lnTo>
                                    <a:pt x="134" y="1258"/>
                                  </a:lnTo>
                                  <a:lnTo>
                                    <a:pt x="134" y="1253"/>
                                  </a:lnTo>
                                  <a:lnTo>
                                    <a:pt x="86" y="1297"/>
                                  </a:lnTo>
                                  <a:lnTo>
                                    <a:pt x="0" y="1364"/>
                                  </a:lnTo>
                                  <a:lnTo>
                                    <a:pt x="0" y="1373"/>
                                  </a:lnTo>
                                  <a:lnTo>
                                    <a:pt x="5" y="1373"/>
                                  </a:lnTo>
                                  <a:lnTo>
                                    <a:pt x="72" y="1393"/>
                                  </a:lnTo>
                                  <a:lnTo>
                                    <a:pt x="144" y="1373"/>
                                  </a:lnTo>
                                  <a:lnTo>
                                    <a:pt x="149" y="1373"/>
                                  </a:lnTo>
                                  <a:lnTo>
                                    <a:pt x="201" y="1316"/>
                                  </a:lnTo>
                                  <a:lnTo>
                                    <a:pt x="197" y="1316"/>
                                  </a:lnTo>
                                  <a:lnTo>
                                    <a:pt x="245" y="1325"/>
                                  </a:lnTo>
                                  <a:lnTo>
                                    <a:pt x="240" y="1321"/>
                                  </a:lnTo>
                                  <a:lnTo>
                                    <a:pt x="249" y="1369"/>
                                  </a:lnTo>
                                  <a:lnTo>
                                    <a:pt x="249" y="1373"/>
                                  </a:lnTo>
                                  <a:lnTo>
                                    <a:pt x="254" y="1373"/>
                                  </a:lnTo>
                                  <a:lnTo>
                                    <a:pt x="312" y="1388"/>
                                  </a:lnTo>
                                  <a:lnTo>
                                    <a:pt x="317" y="1388"/>
                                  </a:lnTo>
                                  <a:lnTo>
                                    <a:pt x="355" y="1364"/>
                                  </a:lnTo>
                                  <a:lnTo>
                                    <a:pt x="355" y="1359"/>
                                  </a:lnTo>
                                  <a:lnTo>
                                    <a:pt x="374" y="1253"/>
                                  </a:lnTo>
                                  <a:lnTo>
                                    <a:pt x="369" y="1229"/>
                                  </a:lnTo>
                                  <a:lnTo>
                                    <a:pt x="360" y="1210"/>
                                  </a:lnTo>
                                  <a:lnTo>
                                    <a:pt x="360" y="1205"/>
                                  </a:lnTo>
                                  <a:lnTo>
                                    <a:pt x="355" y="1205"/>
                                  </a:lnTo>
                                  <a:lnTo>
                                    <a:pt x="312" y="1201"/>
                                  </a:lnTo>
                                  <a:lnTo>
                                    <a:pt x="240" y="1205"/>
                                  </a:lnTo>
                                  <a:lnTo>
                                    <a:pt x="245" y="1210"/>
                                  </a:lnTo>
                                  <a:lnTo>
                                    <a:pt x="249" y="1138"/>
                                  </a:lnTo>
                                  <a:lnTo>
                                    <a:pt x="249" y="1143"/>
                                  </a:lnTo>
                                  <a:lnTo>
                                    <a:pt x="297" y="1066"/>
                                  </a:lnTo>
                                  <a:lnTo>
                                    <a:pt x="317" y="1037"/>
                                  </a:lnTo>
                                  <a:lnTo>
                                    <a:pt x="312" y="1037"/>
                                  </a:lnTo>
                                  <a:lnTo>
                                    <a:pt x="398" y="1056"/>
                                  </a:lnTo>
                                  <a:lnTo>
                                    <a:pt x="494" y="1042"/>
                                  </a:lnTo>
                                  <a:lnTo>
                                    <a:pt x="533" y="1032"/>
                                  </a:lnTo>
                                  <a:lnTo>
                                    <a:pt x="528" y="1028"/>
                                  </a:lnTo>
                                  <a:lnTo>
                                    <a:pt x="528" y="1143"/>
                                  </a:lnTo>
                                  <a:lnTo>
                                    <a:pt x="552" y="1201"/>
                                  </a:lnTo>
                                  <a:lnTo>
                                    <a:pt x="566" y="1244"/>
                                  </a:lnTo>
                                  <a:lnTo>
                                    <a:pt x="571" y="1263"/>
                                  </a:lnTo>
                                  <a:lnTo>
                                    <a:pt x="571" y="1335"/>
                                  </a:lnTo>
                                  <a:lnTo>
                                    <a:pt x="576" y="1335"/>
                                  </a:lnTo>
                                  <a:lnTo>
                                    <a:pt x="653" y="1297"/>
                                  </a:lnTo>
                                  <a:lnTo>
                                    <a:pt x="710" y="1311"/>
                                  </a:lnTo>
                                  <a:lnTo>
                                    <a:pt x="705" y="1306"/>
                                  </a:lnTo>
                                  <a:lnTo>
                                    <a:pt x="720" y="1345"/>
                                  </a:lnTo>
                                  <a:lnTo>
                                    <a:pt x="729" y="1369"/>
                                  </a:lnTo>
                                  <a:lnTo>
                                    <a:pt x="734" y="1393"/>
                                  </a:lnTo>
                                  <a:lnTo>
                                    <a:pt x="734" y="1397"/>
                                  </a:lnTo>
                                  <a:lnTo>
                                    <a:pt x="739" y="1397"/>
                                  </a:lnTo>
                                  <a:lnTo>
                                    <a:pt x="773" y="1393"/>
                                  </a:lnTo>
                                  <a:lnTo>
                                    <a:pt x="840" y="1369"/>
                                  </a:lnTo>
                                  <a:lnTo>
                                    <a:pt x="845" y="1369"/>
                                  </a:lnTo>
                                  <a:lnTo>
                                    <a:pt x="883" y="1325"/>
                                  </a:lnTo>
                                  <a:lnTo>
                                    <a:pt x="878" y="1325"/>
                                  </a:lnTo>
                                  <a:lnTo>
                                    <a:pt x="907" y="1340"/>
                                  </a:lnTo>
                                  <a:lnTo>
                                    <a:pt x="902" y="1335"/>
                                  </a:lnTo>
                                  <a:lnTo>
                                    <a:pt x="897" y="1369"/>
                                  </a:lnTo>
                                  <a:lnTo>
                                    <a:pt x="897" y="1373"/>
                                  </a:lnTo>
                                  <a:lnTo>
                                    <a:pt x="936" y="1426"/>
                                  </a:lnTo>
                                  <a:lnTo>
                                    <a:pt x="941" y="1426"/>
                                  </a:lnTo>
                                  <a:lnTo>
                                    <a:pt x="989" y="1417"/>
                                  </a:lnTo>
                                  <a:lnTo>
                                    <a:pt x="993" y="1417"/>
                                  </a:lnTo>
                                  <a:lnTo>
                                    <a:pt x="1051" y="1369"/>
                                  </a:lnTo>
                                  <a:lnTo>
                                    <a:pt x="1137" y="1258"/>
                                  </a:lnTo>
                                  <a:lnTo>
                                    <a:pt x="1137" y="1225"/>
                                  </a:lnTo>
                                  <a:lnTo>
                                    <a:pt x="1133" y="1225"/>
                                  </a:lnTo>
                                  <a:lnTo>
                                    <a:pt x="1094" y="1220"/>
                                  </a:lnTo>
                                  <a:lnTo>
                                    <a:pt x="998" y="1210"/>
                                  </a:lnTo>
                                  <a:lnTo>
                                    <a:pt x="945" y="1215"/>
                                  </a:lnTo>
                                  <a:lnTo>
                                    <a:pt x="907" y="1220"/>
                                  </a:lnTo>
                                  <a:lnTo>
                                    <a:pt x="912" y="1225"/>
                                  </a:lnTo>
                                  <a:lnTo>
                                    <a:pt x="926" y="1176"/>
                                  </a:lnTo>
                                  <a:lnTo>
                                    <a:pt x="941" y="1138"/>
                                  </a:lnTo>
                                  <a:lnTo>
                                    <a:pt x="941" y="1143"/>
                                  </a:lnTo>
                                  <a:lnTo>
                                    <a:pt x="1003" y="1056"/>
                                  </a:lnTo>
                                  <a:lnTo>
                                    <a:pt x="1056" y="1023"/>
                                  </a:lnTo>
                                  <a:lnTo>
                                    <a:pt x="1109" y="980"/>
                                  </a:lnTo>
                                  <a:lnTo>
                                    <a:pt x="1104" y="980"/>
                                  </a:lnTo>
                                  <a:lnTo>
                                    <a:pt x="1200" y="932"/>
                                  </a:lnTo>
                                  <a:lnTo>
                                    <a:pt x="1195" y="927"/>
                                  </a:lnTo>
                                  <a:lnTo>
                                    <a:pt x="1195" y="970"/>
                                  </a:lnTo>
                                  <a:lnTo>
                                    <a:pt x="1185" y="1023"/>
                                  </a:lnTo>
                                  <a:lnTo>
                                    <a:pt x="1185" y="1028"/>
                                  </a:lnTo>
                                  <a:lnTo>
                                    <a:pt x="1200" y="1042"/>
                                  </a:lnTo>
                                  <a:lnTo>
                                    <a:pt x="1205" y="1042"/>
                                  </a:lnTo>
                                  <a:lnTo>
                                    <a:pt x="1224" y="1047"/>
                                  </a:lnTo>
                                  <a:lnTo>
                                    <a:pt x="1229" y="1047"/>
                                  </a:lnTo>
                                  <a:lnTo>
                                    <a:pt x="1229" y="1042"/>
                                  </a:lnTo>
                                  <a:lnTo>
                                    <a:pt x="1248" y="1004"/>
                                  </a:lnTo>
                                  <a:lnTo>
                                    <a:pt x="1233" y="908"/>
                                  </a:lnTo>
                                  <a:lnTo>
                                    <a:pt x="1233" y="903"/>
                                  </a:lnTo>
                                  <a:lnTo>
                                    <a:pt x="1181" y="845"/>
                                  </a:lnTo>
                                  <a:lnTo>
                                    <a:pt x="1176" y="845"/>
                                  </a:lnTo>
                                  <a:lnTo>
                                    <a:pt x="1109" y="812"/>
                                  </a:lnTo>
                                  <a:lnTo>
                                    <a:pt x="1085" y="816"/>
                                  </a:lnTo>
                                  <a:lnTo>
                                    <a:pt x="1089" y="821"/>
                                  </a:lnTo>
                                  <a:lnTo>
                                    <a:pt x="1118" y="672"/>
                                  </a:lnTo>
                                  <a:lnTo>
                                    <a:pt x="1065" y="572"/>
                                  </a:lnTo>
                                  <a:lnTo>
                                    <a:pt x="1065" y="576"/>
                                  </a:lnTo>
                                  <a:lnTo>
                                    <a:pt x="1070" y="572"/>
                                  </a:lnTo>
                                  <a:lnTo>
                                    <a:pt x="1085" y="562"/>
                                  </a:lnTo>
                                  <a:lnTo>
                                    <a:pt x="1109" y="548"/>
                                  </a:lnTo>
                                  <a:lnTo>
                                    <a:pt x="1104" y="548"/>
                                  </a:lnTo>
                                  <a:lnTo>
                                    <a:pt x="1181" y="533"/>
                                  </a:lnTo>
                                  <a:lnTo>
                                    <a:pt x="1224" y="533"/>
                                  </a:lnTo>
                                  <a:lnTo>
                                    <a:pt x="1224" y="528"/>
                                  </a:lnTo>
                                  <a:lnTo>
                                    <a:pt x="1229" y="519"/>
                                  </a:lnTo>
                                  <a:lnTo>
                                    <a:pt x="1238" y="490"/>
                                  </a:lnTo>
                                  <a:lnTo>
                                    <a:pt x="1262" y="413"/>
                                  </a:lnTo>
                                  <a:lnTo>
                                    <a:pt x="1262" y="408"/>
                                  </a:lnTo>
                                  <a:lnTo>
                                    <a:pt x="1257" y="408"/>
                                  </a:lnTo>
                                  <a:lnTo>
                                    <a:pt x="1229" y="413"/>
                                  </a:lnTo>
                                  <a:lnTo>
                                    <a:pt x="1195" y="413"/>
                                  </a:lnTo>
                                  <a:lnTo>
                                    <a:pt x="1166" y="408"/>
                                  </a:lnTo>
                                  <a:lnTo>
                                    <a:pt x="1152" y="408"/>
                                  </a:lnTo>
                                  <a:lnTo>
                                    <a:pt x="1157" y="413"/>
                                  </a:lnTo>
                                  <a:lnTo>
                                    <a:pt x="1157" y="298"/>
                                  </a:lnTo>
                                  <a:lnTo>
                                    <a:pt x="1113" y="245"/>
                                  </a:lnTo>
                                  <a:lnTo>
                                    <a:pt x="1104" y="245"/>
                                  </a:lnTo>
                                  <a:lnTo>
                                    <a:pt x="1037" y="336"/>
                                  </a:lnTo>
                                  <a:lnTo>
                                    <a:pt x="1037" y="341"/>
                                  </a:lnTo>
                                  <a:lnTo>
                                    <a:pt x="1013" y="456"/>
                                  </a:lnTo>
                                  <a:lnTo>
                                    <a:pt x="1013" y="451"/>
                                  </a:lnTo>
                                  <a:lnTo>
                                    <a:pt x="989" y="490"/>
                                  </a:lnTo>
                                  <a:lnTo>
                                    <a:pt x="998" y="495"/>
                                  </a:lnTo>
                                  <a:lnTo>
                                    <a:pt x="969" y="442"/>
                                  </a:lnTo>
                                  <a:lnTo>
                                    <a:pt x="950" y="394"/>
                                  </a:lnTo>
                                  <a:lnTo>
                                    <a:pt x="955" y="341"/>
                                  </a:lnTo>
                                  <a:lnTo>
                                    <a:pt x="955" y="346"/>
                                  </a:lnTo>
                                  <a:lnTo>
                                    <a:pt x="998" y="288"/>
                                  </a:lnTo>
                                  <a:lnTo>
                                    <a:pt x="1089" y="231"/>
                                  </a:lnTo>
                                  <a:lnTo>
                                    <a:pt x="1089" y="226"/>
                                  </a:lnTo>
                                  <a:lnTo>
                                    <a:pt x="1128" y="154"/>
                                  </a:lnTo>
                                  <a:lnTo>
                                    <a:pt x="1128" y="159"/>
                                  </a:lnTo>
                                  <a:lnTo>
                                    <a:pt x="1214" y="15"/>
                                  </a:lnTo>
                                  <a:lnTo>
                                    <a:pt x="1209" y="15"/>
                                  </a:lnTo>
                                  <a:lnTo>
                                    <a:pt x="1229" y="10"/>
                                  </a:lnTo>
                                  <a:lnTo>
                                    <a:pt x="1224" y="10"/>
                                  </a:lnTo>
                                  <a:lnTo>
                                    <a:pt x="1281" y="58"/>
                                  </a:lnTo>
                                  <a:lnTo>
                                    <a:pt x="1281" y="53"/>
                                  </a:lnTo>
                                  <a:lnTo>
                                    <a:pt x="1305" y="96"/>
                                  </a:lnTo>
                                  <a:lnTo>
                                    <a:pt x="1305" y="101"/>
                                  </a:lnTo>
                                  <a:lnTo>
                                    <a:pt x="1320" y="115"/>
                                  </a:lnTo>
                                  <a:lnTo>
                                    <a:pt x="1320" y="111"/>
                                  </a:lnTo>
                                  <a:lnTo>
                                    <a:pt x="1315" y="130"/>
                                  </a:lnTo>
                                  <a:lnTo>
                                    <a:pt x="1315" y="135"/>
                                  </a:lnTo>
                                  <a:lnTo>
                                    <a:pt x="1382" y="183"/>
                                  </a:lnTo>
                                  <a:lnTo>
                                    <a:pt x="1382" y="178"/>
                                  </a:lnTo>
                                  <a:lnTo>
                                    <a:pt x="1397" y="293"/>
                                  </a:lnTo>
                                  <a:lnTo>
                                    <a:pt x="1397" y="298"/>
                                  </a:lnTo>
                                  <a:lnTo>
                                    <a:pt x="1401" y="307"/>
                                  </a:lnTo>
                                  <a:lnTo>
                                    <a:pt x="1406" y="331"/>
                                  </a:lnTo>
                                  <a:lnTo>
                                    <a:pt x="1416" y="370"/>
                                  </a:lnTo>
                                  <a:lnTo>
                                    <a:pt x="1416" y="375"/>
                                  </a:lnTo>
                                  <a:lnTo>
                                    <a:pt x="1469" y="375"/>
                                  </a:lnTo>
                                  <a:lnTo>
                                    <a:pt x="1502" y="389"/>
                                  </a:lnTo>
                                  <a:lnTo>
                                    <a:pt x="1627" y="394"/>
                                  </a:lnTo>
                                  <a:lnTo>
                                    <a:pt x="1728" y="399"/>
                                  </a:lnTo>
                                  <a:lnTo>
                                    <a:pt x="1723" y="394"/>
                                  </a:lnTo>
                                  <a:lnTo>
                                    <a:pt x="1752" y="456"/>
                                  </a:lnTo>
                                  <a:lnTo>
                                    <a:pt x="1752" y="490"/>
                                  </a:lnTo>
                                  <a:lnTo>
                                    <a:pt x="1790" y="490"/>
                                  </a:lnTo>
                                  <a:lnTo>
                                    <a:pt x="1843" y="447"/>
                                  </a:lnTo>
                                  <a:lnTo>
                                    <a:pt x="1905" y="403"/>
                                  </a:lnTo>
                                  <a:lnTo>
                                    <a:pt x="1901" y="403"/>
                                  </a:lnTo>
                                  <a:lnTo>
                                    <a:pt x="1944" y="418"/>
                                  </a:lnTo>
                                  <a:lnTo>
                                    <a:pt x="1939" y="413"/>
                                  </a:lnTo>
                                  <a:lnTo>
                                    <a:pt x="1953" y="461"/>
                                  </a:lnTo>
                                  <a:lnTo>
                                    <a:pt x="1953" y="538"/>
                                  </a:lnTo>
                                  <a:lnTo>
                                    <a:pt x="1963" y="572"/>
                                  </a:lnTo>
                                  <a:lnTo>
                                    <a:pt x="1915" y="668"/>
                                  </a:lnTo>
                                  <a:lnTo>
                                    <a:pt x="1915" y="672"/>
                                  </a:lnTo>
                                  <a:lnTo>
                                    <a:pt x="1968" y="716"/>
                                  </a:lnTo>
                                  <a:lnTo>
                                    <a:pt x="1973" y="716"/>
                                  </a:lnTo>
                                  <a:lnTo>
                                    <a:pt x="2011" y="730"/>
                                  </a:lnTo>
                                  <a:lnTo>
                                    <a:pt x="2088" y="692"/>
                                  </a:lnTo>
                                  <a:lnTo>
                                    <a:pt x="2093" y="692"/>
                                  </a:lnTo>
                                  <a:lnTo>
                                    <a:pt x="2093" y="687"/>
                                  </a:lnTo>
                                  <a:lnTo>
                                    <a:pt x="2131" y="567"/>
                                  </a:lnTo>
                                  <a:lnTo>
                                    <a:pt x="2121" y="567"/>
                                  </a:lnTo>
                                  <a:lnTo>
                                    <a:pt x="2141" y="668"/>
                                  </a:lnTo>
                                  <a:lnTo>
                                    <a:pt x="2141" y="672"/>
                                  </a:lnTo>
                                  <a:lnTo>
                                    <a:pt x="2261" y="672"/>
                                  </a:lnTo>
                                  <a:lnTo>
                                    <a:pt x="2256" y="672"/>
                                  </a:lnTo>
                                  <a:lnTo>
                                    <a:pt x="2280" y="692"/>
                                  </a:lnTo>
                                  <a:lnTo>
                                    <a:pt x="2280" y="682"/>
                                  </a:lnTo>
                                  <a:lnTo>
                                    <a:pt x="2189" y="740"/>
                                  </a:lnTo>
                                  <a:lnTo>
                                    <a:pt x="2150" y="764"/>
                                  </a:lnTo>
                                  <a:lnTo>
                                    <a:pt x="2155" y="764"/>
                                  </a:lnTo>
                                  <a:lnTo>
                                    <a:pt x="2126" y="754"/>
                                  </a:lnTo>
                                  <a:lnTo>
                                    <a:pt x="2121" y="754"/>
                                  </a:lnTo>
                                  <a:lnTo>
                                    <a:pt x="2121" y="759"/>
                                  </a:lnTo>
                                  <a:lnTo>
                                    <a:pt x="2107" y="797"/>
                                  </a:lnTo>
                                  <a:lnTo>
                                    <a:pt x="2107" y="802"/>
                                  </a:lnTo>
                                  <a:lnTo>
                                    <a:pt x="2165" y="874"/>
                                  </a:lnTo>
                                  <a:lnTo>
                                    <a:pt x="2165" y="869"/>
                                  </a:lnTo>
                                  <a:lnTo>
                                    <a:pt x="2150" y="960"/>
                                  </a:lnTo>
                                  <a:lnTo>
                                    <a:pt x="2136" y="1013"/>
                                  </a:lnTo>
                                  <a:lnTo>
                                    <a:pt x="2136" y="1018"/>
                                  </a:lnTo>
                                  <a:lnTo>
                                    <a:pt x="2155" y="1032"/>
                                  </a:lnTo>
                                  <a:lnTo>
                                    <a:pt x="2155" y="1028"/>
                                  </a:lnTo>
                                  <a:lnTo>
                                    <a:pt x="2184" y="1080"/>
                                  </a:lnTo>
                                  <a:lnTo>
                                    <a:pt x="2169" y="1138"/>
                                  </a:lnTo>
                                  <a:lnTo>
                                    <a:pt x="2169" y="1143"/>
                                  </a:lnTo>
                                  <a:lnTo>
                                    <a:pt x="2198" y="1186"/>
                                  </a:lnTo>
                                  <a:lnTo>
                                    <a:pt x="2309" y="1186"/>
                                  </a:lnTo>
                                  <a:lnTo>
                                    <a:pt x="2304" y="1186"/>
                                  </a:lnTo>
                                  <a:lnTo>
                                    <a:pt x="2361" y="1239"/>
                                  </a:lnTo>
                                  <a:lnTo>
                                    <a:pt x="2366" y="1239"/>
                                  </a:lnTo>
                                  <a:lnTo>
                                    <a:pt x="2462" y="1196"/>
                                  </a:lnTo>
                                  <a:lnTo>
                                    <a:pt x="2491" y="1191"/>
                                  </a:lnTo>
                                  <a:lnTo>
                                    <a:pt x="2539" y="1186"/>
                                  </a:lnTo>
                                  <a:lnTo>
                                    <a:pt x="2534" y="1186"/>
                                  </a:lnTo>
                                  <a:lnTo>
                                    <a:pt x="2592" y="1253"/>
                                  </a:lnTo>
                                  <a:lnTo>
                                    <a:pt x="2592" y="1244"/>
                                  </a:lnTo>
                                  <a:lnTo>
                                    <a:pt x="2577" y="1258"/>
                                  </a:lnTo>
                                  <a:lnTo>
                                    <a:pt x="2577" y="1263"/>
                                  </a:lnTo>
                                  <a:lnTo>
                                    <a:pt x="2544" y="1364"/>
                                  </a:lnTo>
                                  <a:lnTo>
                                    <a:pt x="2544" y="1402"/>
                                  </a:lnTo>
                                  <a:lnTo>
                                    <a:pt x="2582" y="1402"/>
                                  </a:lnTo>
                                  <a:lnTo>
                                    <a:pt x="2697" y="1373"/>
                                  </a:lnTo>
                                  <a:lnTo>
                                    <a:pt x="2702" y="1373"/>
                                  </a:lnTo>
                                  <a:lnTo>
                                    <a:pt x="2813" y="1292"/>
                                  </a:lnTo>
                                  <a:lnTo>
                                    <a:pt x="2928" y="1186"/>
                                  </a:lnTo>
                                  <a:lnTo>
                                    <a:pt x="2923" y="1186"/>
                                  </a:lnTo>
                                  <a:lnTo>
                                    <a:pt x="3024" y="1143"/>
                                  </a:lnTo>
                                  <a:lnTo>
                                    <a:pt x="3029" y="1143"/>
                                  </a:lnTo>
                                  <a:lnTo>
                                    <a:pt x="3029" y="908"/>
                                  </a:lnTo>
                                  <a:lnTo>
                                    <a:pt x="3029" y="912"/>
                                  </a:lnTo>
                                  <a:lnTo>
                                    <a:pt x="3153" y="792"/>
                                  </a:lnTo>
                                  <a:lnTo>
                                    <a:pt x="3149" y="792"/>
                                  </a:lnTo>
                                  <a:lnTo>
                                    <a:pt x="3173" y="783"/>
                                  </a:lnTo>
                                  <a:lnTo>
                                    <a:pt x="3259" y="778"/>
                                  </a:lnTo>
                                  <a:lnTo>
                                    <a:pt x="3264" y="778"/>
                                  </a:lnTo>
                                  <a:lnTo>
                                    <a:pt x="3317" y="687"/>
                                  </a:lnTo>
                                  <a:lnTo>
                                    <a:pt x="3317" y="677"/>
                                  </a:lnTo>
                                  <a:lnTo>
                                    <a:pt x="3312" y="672"/>
                                  </a:lnTo>
                                  <a:lnTo>
                                    <a:pt x="3312" y="677"/>
                                  </a:lnTo>
                                  <a:lnTo>
                                    <a:pt x="3297" y="648"/>
                                  </a:lnTo>
                                  <a:lnTo>
                                    <a:pt x="3297" y="644"/>
                                  </a:lnTo>
                                  <a:lnTo>
                                    <a:pt x="3293" y="653"/>
                                  </a:lnTo>
                                  <a:lnTo>
                                    <a:pt x="3288" y="648"/>
                                  </a:lnTo>
                                  <a:lnTo>
                                    <a:pt x="3302" y="677"/>
                                  </a:lnTo>
                                  <a:lnTo>
                                    <a:pt x="3302" y="682"/>
                                  </a:lnTo>
                                  <a:lnTo>
                                    <a:pt x="3307" y="687"/>
                                  </a:lnTo>
                                  <a:lnTo>
                                    <a:pt x="3307" y="677"/>
                                  </a:lnTo>
                                  <a:lnTo>
                                    <a:pt x="3254" y="768"/>
                                  </a:lnTo>
                                  <a:lnTo>
                                    <a:pt x="3259" y="768"/>
                                  </a:lnTo>
                                  <a:lnTo>
                                    <a:pt x="3173" y="773"/>
                                  </a:lnTo>
                                  <a:lnTo>
                                    <a:pt x="3149" y="783"/>
                                  </a:lnTo>
                                  <a:lnTo>
                                    <a:pt x="3144" y="783"/>
                                  </a:lnTo>
                                  <a:lnTo>
                                    <a:pt x="3019" y="903"/>
                                  </a:lnTo>
                                  <a:lnTo>
                                    <a:pt x="3019" y="908"/>
                                  </a:lnTo>
                                  <a:lnTo>
                                    <a:pt x="3019" y="1138"/>
                                  </a:lnTo>
                                  <a:lnTo>
                                    <a:pt x="3024" y="1133"/>
                                  </a:lnTo>
                                  <a:lnTo>
                                    <a:pt x="2923" y="1176"/>
                                  </a:lnTo>
                                  <a:lnTo>
                                    <a:pt x="2918" y="1176"/>
                                  </a:lnTo>
                                  <a:lnTo>
                                    <a:pt x="2803" y="1282"/>
                                  </a:lnTo>
                                  <a:lnTo>
                                    <a:pt x="2693" y="1364"/>
                                  </a:lnTo>
                                  <a:lnTo>
                                    <a:pt x="2697" y="1364"/>
                                  </a:lnTo>
                                  <a:lnTo>
                                    <a:pt x="2582" y="1393"/>
                                  </a:lnTo>
                                  <a:lnTo>
                                    <a:pt x="2549" y="1393"/>
                                  </a:lnTo>
                                  <a:lnTo>
                                    <a:pt x="2553" y="1397"/>
                                  </a:lnTo>
                                  <a:lnTo>
                                    <a:pt x="2553" y="1364"/>
                                  </a:lnTo>
                                  <a:lnTo>
                                    <a:pt x="2587" y="1263"/>
                                  </a:lnTo>
                                  <a:lnTo>
                                    <a:pt x="2587" y="1268"/>
                                  </a:lnTo>
                                  <a:lnTo>
                                    <a:pt x="2601" y="1253"/>
                                  </a:lnTo>
                                  <a:lnTo>
                                    <a:pt x="2601" y="1249"/>
                                  </a:lnTo>
                                  <a:lnTo>
                                    <a:pt x="2601" y="1244"/>
                                  </a:lnTo>
                                  <a:lnTo>
                                    <a:pt x="2544" y="1176"/>
                                  </a:lnTo>
                                  <a:lnTo>
                                    <a:pt x="2539" y="1176"/>
                                  </a:lnTo>
                                  <a:lnTo>
                                    <a:pt x="2491" y="1181"/>
                                  </a:lnTo>
                                  <a:lnTo>
                                    <a:pt x="2462" y="1186"/>
                                  </a:lnTo>
                                  <a:lnTo>
                                    <a:pt x="2366" y="1229"/>
                                  </a:lnTo>
                                  <a:lnTo>
                                    <a:pt x="2371" y="1229"/>
                                  </a:lnTo>
                                  <a:lnTo>
                                    <a:pt x="2313" y="1176"/>
                                  </a:lnTo>
                                  <a:lnTo>
                                    <a:pt x="2309" y="1176"/>
                                  </a:lnTo>
                                  <a:lnTo>
                                    <a:pt x="2203" y="1176"/>
                                  </a:lnTo>
                                  <a:lnTo>
                                    <a:pt x="2208" y="1176"/>
                                  </a:lnTo>
                                  <a:lnTo>
                                    <a:pt x="2179" y="1133"/>
                                  </a:lnTo>
                                  <a:lnTo>
                                    <a:pt x="2179" y="1138"/>
                                  </a:lnTo>
                                  <a:lnTo>
                                    <a:pt x="2193" y="1080"/>
                                  </a:lnTo>
                                  <a:lnTo>
                                    <a:pt x="2165" y="1028"/>
                                  </a:lnTo>
                                  <a:lnTo>
                                    <a:pt x="2165" y="1023"/>
                                  </a:lnTo>
                                  <a:lnTo>
                                    <a:pt x="2145" y="1008"/>
                                  </a:lnTo>
                                  <a:lnTo>
                                    <a:pt x="2145" y="1013"/>
                                  </a:lnTo>
                                  <a:lnTo>
                                    <a:pt x="2160" y="960"/>
                                  </a:lnTo>
                                  <a:lnTo>
                                    <a:pt x="2174" y="869"/>
                                  </a:lnTo>
                                  <a:lnTo>
                                    <a:pt x="2174" y="864"/>
                                  </a:lnTo>
                                  <a:lnTo>
                                    <a:pt x="2117" y="792"/>
                                  </a:lnTo>
                                  <a:lnTo>
                                    <a:pt x="2117" y="797"/>
                                  </a:lnTo>
                                  <a:lnTo>
                                    <a:pt x="2131" y="759"/>
                                  </a:lnTo>
                                  <a:lnTo>
                                    <a:pt x="2126" y="764"/>
                                  </a:lnTo>
                                  <a:lnTo>
                                    <a:pt x="2155" y="773"/>
                                  </a:lnTo>
                                  <a:lnTo>
                                    <a:pt x="2160" y="773"/>
                                  </a:lnTo>
                                  <a:lnTo>
                                    <a:pt x="2198" y="749"/>
                                  </a:lnTo>
                                  <a:lnTo>
                                    <a:pt x="2289" y="692"/>
                                  </a:lnTo>
                                  <a:lnTo>
                                    <a:pt x="2289" y="687"/>
                                  </a:lnTo>
                                  <a:lnTo>
                                    <a:pt x="2289" y="682"/>
                                  </a:lnTo>
                                  <a:lnTo>
                                    <a:pt x="2265" y="663"/>
                                  </a:lnTo>
                                  <a:lnTo>
                                    <a:pt x="2261" y="663"/>
                                  </a:lnTo>
                                  <a:lnTo>
                                    <a:pt x="2145" y="663"/>
                                  </a:lnTo>
                                  <a:lnTo>
                                    <a:pt x="2150" y="668"/>
                                  </a:lnTo>
                                  <a:lnTo>
                                    <a:pt x="2131" y="567"/>
                                  </a:lnTo>
                                  <a:lnTo>
                                    <a:pt x="2131" y="562"/>
                                  </a:lnTo>
                                  <a:lnTo>
                                    <a:pt x="2126" y="562"/>
                                  </a:lnTo>
                                  <a:lnTo>
                                    <a:pt x="2121" y="562"/>
                                  </a:lnTo>
                                  <a:lnTo>
                                    <a:pt x="2121" y="567"/>
                                  </a:lnTo>
                                  <a:lnTo>
                                    <a:pt x="2083" y="687"/>
                                  </a:lnTo>
                                  <a:lnTo>
                                    <a:pt x="2088" y="682"/>
                                  </a:lnTo>
                                  <a:lnTo>
                                    <a:pt x="2011" y="720"/>
                                  </a:lnTo>
                                  <a:lnTo>
                                    <a:pt x="1973" y="706"/>
                                  </a:lnTo>
                                  <a:lnTo>
                                    <a:pt x="1977" y="706"/>
                                  </a:lnTo>
                                  <a:lnTo>
                                    <a:pt x="1925" y="663"/>
                                  </a:lnTo>
                                  <a:lnTo>
                                    <a:pt x="1925" y="668"/>
                                  </a:lnTo>
                                  <a:lnTo>
                                    <a:pt x="1973" y="572"/>
                                  </a:lnTo>
                                  <a:lnTo>
                                    <a:pt x="1963" y="538"/>
                                  </a:lnTo>
                                  <a:lnTo>
                                    <a:pt x="1963" y="461"/>
                                  </a:lnTo>
                                  <a:lnTo>
                                    <a:pt x="1949" y="413"/>
                                  </a:lnTo>
                                  <a:lnTo>
                                    <a:pt x="1949" y="408"/>
                                  </a:lnTo>
                                  <a:lnTo>
                                    <a:pt x="1944" y="408"/>
                                  </a:lnTo>
                                  <a:lnTo>
                                    <a:pt x="1901" y="394"/>
                                  </a:lnTo>
                                  <a:lnTo>
                                    <a:pt x="1896" y="394"/>
                                  </a:lnTo>
                                  <a:lnTo>
                                    <a:pt x="1833" y="437"/>
                                  </a:lnTo>
                                  <a:lnTo>
                                    <a:pt x="1781" y="480"/>
                                  </a:lnTo>
                                  <a:lnTo>
                                    <a:pt x="1785" y="480"/>
                                  </a:lnTo>
                                  <a:lnTo>
                                    <a:pt x="1757" y="480"/>
                                  </a:lnTo>
                                  <a:lnTo>
                                    <a:pt x="1761" y="485"/>
                                  </a:lnTo>
                                  <a:lnTo>
                                    <a:pt x="1761" y="456"/>
                                  </a:lnTo>
                                  <a:lnTo>
                                    <a:pt x="1733" y="394"/>
                                  </a:lnTo>
                                  <a:lnTo>
                                    <a:pt x="1733" y="389"/>
                                  </a:lnTo>
                                  <a:lnTo>
                                    <a:pt x="1728" y="389"/>
                                  </a:lnTo>
                                  <a:lnTo>
                                    <a:pt x="1627" y="384"/>
                                  </a:lnTo>
                                  <a:lnTo>
                                    <a:pt x="1502" y="379"/>
                                  </a:lnTo>
                                  <a:lnTo>
                                    <a:pt x="1469" y="365"/>
                                  </a:lnTo>
                                  <a:lnTo>
                                    <a:pt x="1421" y="365"/>
                                  </a:lnTo>
                                  <a:lnTo>
                                    <a:pt x="1425" y="370"/>
                                  </a:lnTo>
                                  <a:lnTo>
                                    <a:pt x="1416" y="331"/>
                                  </a:lnTo>
                                  <a:lnTo>
                                    <a:pt x="1411" y="307"/>
                                  </a:lnTo>
                                  <a:lnTo>
                                    <a:pt x="1406" y="298"/>
                                  </a:lnTo>
                                  <a:lnTo>
                                    <a:pt x="1406" y="293"/>
                                  </a:lnTo>
                                  <a:lnTo>
                                    <a:pt x="1392" y="178"/>
                                  </a:lnTo>
                                  <a:lnTo>
                                    <a:pt x="1392" y="173"/>
                                  </a:lnTo>
                                  <a:lnTo>
                                    <a:pt x="1325" y="125"/>
                                  </a:lnTo>
                                  <a:lnTo>
                                    <a:pt x="1325" y="130"/>
                                  </a:lnTo>
                                  <a:lnTo>
                                    <a:pt x="1329" y="111"/>
                                  </a:lnTo>
                                  <a:lnTo>
                                    <a:pt x="1329" y="106"/>
                                  </a:lnTo>
                                  <a:lnTo>
                                    <a:pt x="1315" y="91"/>
                                  </a:lnTo>
                                  <a:lnTo>
                                    <a:pt x="1315" y="96"/>
                                  </a:lnTo>
                                  <a:lnTo>
                                    <a:pt x="1291" y="53"/>
                                  </a:lnTo>
                                  <a:lnTo>
                                    <a:pt x="1291" y="48"/>
                                  </a:lnTo>
                                  <a:lnTo>
                                    <a:pt x="1233" y="0"/>
                                  </a:lnTo>
                                  <a:lnTo>
                                    <a:pt x="1229" y="0"/>
                                  </a:lnTo>
                                  <a:lnTo>
                                    <a:pt x="1209" y="5"/>
                                  </a:lnTo>
                                  <a:lnTo>
                                    <a:pt x="1205" y="5"/>
                                  </a:lnTo>
                                  <a:lnTo>
                                    <a:pt x="1118" y="149"/>
                                  </a:lnTo>
                                  <a:lnTo>
                                    <a:pt x="1118" y="154"/>
                                  </a:lnTo>
                                  <a:lnTo>
                                    <a:pt x="1080" y="226"/>
                                  </a:lnTo>
                                  <a:lnTo>
                                    <a:pt x="1080" y="221"/>
                                  </a:lnTo>
                                  <a:lnTo>
                                    <a:pt x="989" y="279"/>
                                  </a:lnTo>
                                  <a:lnTo>
                                    <a:pt x="945" y="336"/>
                                  </a:lnTo>
                                  <a:lnTo>
                                    <a:pt x="945" y="341"/>
                                  </a:lnTo>
                                  <a:lnTo>
                                    <a:pt x="941" y="394"/>
                                  </a:lnTo>
                                  <a:lnTo>
                                    <a:pt x="960" y="442"/>
                                  </a:lnTo>
                                  <a:lnTo>
                                    <a:pt x="989" y="495"/>
                                  </a:lnTo>
                                  <a:lnTo>
                                    <a:pt x="989" y="500"/>
                                  </a:lnTo>
                                  <a:lnTo>
                                    <a:pt x="993" y="500"/>
                                  </a:lnTo>
                                  <a:lnTo>
                                    <a:pt x="998" y="500"/>
                                  </a:lnTo>
                                  <a:lnTo>
                                    <a:pt x="1022" y="461"/>
                                  </a:lnTo>
                                  <a:lnTo>
                                    <a:pt x="1022" y="456"/>
                                  </a:lnTo>
                                  <a:lnTo>
                                    <a:pt x="1046" y="341"/>
                                  </a:lnTo>
                                  <a:lnTo>
                                    <a:pt x="1046" y="346"/>
                                  </a:lnTo>
                                  <a:lnTo>
                                    <a:pt x="1113" y="255"/>
                                  </a:lnTo>
                                  <a:lnTo>
                                    <a:pt x="1104" y="255"/>
                                  </a:lnTo>
                                  <a:lnTo>
                                    <a:pt x="1147" y="307"/>
                                  </a:lnTo>
                                  <a:lnTo>
                                    <a:pt x="1147" y="303"/>
                                  </a:lnTo>
                                  <a:lnTo>
                                    <a:pt x="1147" y="413"/>
                                  </a:lnTo>
                                  <a:lnTo>
                                    <a:pt x="1147" y="418"/>
                                  </a:lnTo>
                                  <a:lnTo>
                                    <a:pt x="1152" y="418"/>
                                  </a:lnTo>
                                  <a:lnTo>
                                    <a:pt x="1166" y="418"/>
                                  </a:lnTo>
                                  <a:lnTo>
                                    <a:pt x="1195" y="423"/>
                                  </a:lnTo>
                                  <a:lnTo>
                                    <a:pt x="1229" y="423"/>
                                  </a:lnTo>
                                  <a:lnTo>
                                    <a:pt x="1257" y="418"/>
                                  </a:lnTo>
                                  <a:lnTo>
                                    <a:pt x="1253" y="413"/>
                                  </a:lnTo>
                                  <a:lnTo>
                                    <a:pt x="1229" y="490"/>
                                  </a:lnTo>
                                  <a:lnTo>
                                    <a:pt x="1219" y="519"/>
                                  </a:lnTo>
                                  <a:lnTo>
                                    <a:pt x="1214" y="528"/>
                                  </a:lnTo>
                                  <a:lnTo>
                                    <a:pt x="1219" y="524"/>
                                  </a:lnTo>
                                  <a:lnTo>
                                    <a:pt x="1181" y="524"/>
                                  </a:lnTo>
                                  <a:lnTo>
                                    <a:pt x="1104" y="538"/>
                                  </a:lnTo>
                                  <a:lnTo>
                                    <a:pt x="1099" y="538"/>
                                  </a:lnTo>
                                  <a:lnTo>
                                    <a:pt x="1075" y="552"/>
                                  </a:lnTo>
                                  <a:lnTo>
                                    <a:pt x="1061" y="562"/>
                                  </a:lnTo>
                                  <a:lnTo>
                                    <a:pt x="1056" y="567"/>
                                  </a:lnTo>
                                  <a:lnTo>
                                    <a:pt x="1056" y="572"/>
                                  </a:lnTo>
                                  <a:lnTo>
                                    <a:pt x="1109" y="672"/>
                                  </a:lnTo>
                                  <a:lnTo>
                                    <a:pt x="1080" y="821"/>
                                  </a:lnTo>
                                  <a:lnTo>
                                    <a:pt x="1080" y="826"/>
                                  </a:lnTo>
                                  <a:lnTo>
                                    <a:pt x="1085" y="826"/>
                                  </a:lnTo>
                                  <a:lnTo>
                                    <a:pt x="1109" y="821"/>
                                  </a:lnTo>
                                  <a:lnTo>
                                    <a:pt x="1176" y="855"/>
                                  </a:lnTo>
                                  <a:lnTo>
                                    <a:pt x="1171" y="855"/>
                                  </a:lnTo>
                                  <a:lnTo>
                                    <a:pt x="1224" y="912"/>
                                  </a:lnTo>
                                  <a:lnTo>
                                    <a:pt x="1224" y="908"/>
                                  </a:lnTo>
                                  <a:lnTo>
                                    <a:pt x="1238" y="1004"/>
                                  </a:lnTo>
                                  <a:lnTo>
                                    <a:pt x="1219" y="1042"/>
                                  </a:lnTo>
                                  <a:lnTo>
                                    <a:pt x="1224" y="1037"/>
                                  </a:lnTo>
                                  <a:lnTo>
                                    <a:pt x="1205" y="1032"/>
                                  </a:lnTo>
                                  <a:lnTo>
                                    <a:pt x="1209" y="1032"/>
                                  </a:lnTo>
                                  <a:lnTo>
                                    <a:pt x="1195" y="1018"/>
                                  </a:lnTo>
                                  <a:lnTo>
                                    <a:pt x="1195" y="1023"/>
                                  </a:lnTo>
                                  <a:lnTo>
                                    <a:pt x="1205" y="970"/>
                                  </a:lnTo>
                                  <a:lnTo>
                                    <a:pt x="1205" y="927"/>
                                  </a:lnTo>
                                  <a:lnTo>
                                    <a:pt x="1205" y="922"/>
                                  </a:lnTo>
                                  <a:lnTo>
                                    <a:pt x="1200" y="922"/>
                                  </a:lnTo>
                                  <a:lnTo>
                                    <a:pt x="1104" y="970"/>
                                  </a:lnTo>
                                  <a:lnTo>
                                    <a:pt x="1099" y="970"/>
                                  </a:lnTo>
                                  <a:lnTo>
                                    <a:pt x="1046" y="1013"/>
                                  </a:lnTo>
                                  <a:lnTo>
                                    <a:pt x="993" y="1047"/>
                                  </a:lnTo>
                                  <a:lnTo>
                                    <a:pt x="931" y="1133"/>
                                  </a:lnTo>
                                  <a:lnTo>
                                    <a:pt x="931" y="1138"/>
                                  </a:lnTo>
                                  <a:lnTo>
                                    <a:pt x="917" y="1176"/>
                                  </a:lnTo>
                                  <a:lnTo>
                                    <a:pt x="902" y="1225"/>
                                  </a:lnTo>
                                  <a:lnTo>
                                    <a:pt x="902" y="1229"/>
                                  </a:lnTo>
                                  <a:lnTo>
                                    <a:pt x="907" y="1229"/>
                                  </a:lnTo>
                                  <a:lnTo>
                                    <a:pt x="945" y="1225"/>
                                  </a:lnTo>
                                  <a:lnTo>
                                    <a:pt x="998" y="1220"/>
                                  </a:lnTo>
                                  <a:lnTo>
                                    <a:pt x="1094" y="1229"/>
                                  </a:lnTo>
                                  <a:lnTo>
                                    <a:pt x="1133" y="1234"/>
                                  </a:lnTo>
                                  <a:lnTo>
                                    <a:pt x="1128" y="1229"/>
                                  </a:lnTo>
                                  <a:lnTo>
                                    <a:pt x="1128" y="1253"/>
                                  </a:lnTo>
                                  <a:lnTo>
                                    <a:pt x="1128" y="1249"/>
                                  </a:lnTo>
                                  <a:lnTo>
                                    <a:pt x="1041" y="1359"/>
                                  </a:lnTo>
                                  <a:lnTo>
                                    <a:pt x="984" y="1407"/>
                                  </a:lnTo>
                                  <a:lnTo>
                                    <a:pt x="989" y="1407"/>
                                  </a:lnTo>
                                  <a:lnTo>
                                    <a:pt x="941" y="1417"/>
                                  </a:lnTo>
                                  <a:lnTo>
                                    <a:pt x="945" y="1417"/>
                                  </a:lnTo>
                                  <a:lnTo>
                                    <a:pt x="907" y="1364"/>
                                  </a:lnTo>
                                  <a:lnTo>
                                    <a:pt x="907" y="1369"/>
                                  </a:lnTo>
                                  <a:lnTo>
                                    <a:pt x="912" y="1335"/>
                                  </a:lnTo>
                                  <a:lnTo>
                                    <a:pt x="912" y="1330"/>
                                  </a:lnTo>
                                  <a:lnTo>
                                    <a:pt x="907" y="1330"/>
                                  </a:lnTo>
                                  <a:lnTo>
                                    <a:pt x="878" y="1316"/>
                                  </a:lnTo>
                                  <a:lnTo>
                                    <a:pt x="873" y="1316"/>
                                  </a:lnTo>
                                  <a:lnTo>
                                    <a:pt x="835" y="1359"/>
                                  </a:lnTo>
                                  <a:lnTo>
                                    <a:pt x="840" y="1359"/>
                                  </a:lnTo>
                                  <a:lnTo>
                                    <a:pt x="773" y="1383"/>
                                  </a:lnTo>
                                  <a:lnTo>
                                    <a:pt x="739" y="1388"/>
                                  </a:lnTo>
                                  <a:lnTo>
                                    <a:pt x="744" y="1393"/>
                                  </a:lnTo>
                                  <a:lnTo>
                                    <a:pt x="739" y="1369"/>
                                  </a:lnTo>
                                  <a:lnTo>
                                    <a:pt x="729" y="1345"/>
                                  </a:lnTo>
                                  <a:lnTo>
                                    <a:pt x="715" y="1306"/>
                                  </a:lnTo>
                                  <a:lnTo>
                                    <a:pt x="715" y="1301"/>
                                  </a:lnTo>
                                  <a:lnTo>
                                    <a:pt x="710" y="1301"/>
                                  </a:lnTo>
                                  <a:lnTo>
                                    <a:pt x="653" y="1287"/>
                                  </a:lnTo>
                                  <a:lnTo>
                                    <a:pt x="576" y="1325"/>
                                  </a:lnTo>
                                  <a:lnTo>
                                    <a:pt x="581" y="1330"/>
                                  </a:lnTo>
                                  <a:lnTo>
                                    <a:pt x="581" y="1263"/>
                                  </a:lnTo>
                                  <a:lnTo>
                                    <a:pt x="576" y="1244"/>
                                  </a:lnTo>
                                  <a:lnTo>
                                    <a:pt x="561" y="1201"/>
                                  </a:lnTo>
                                  <a:lnTo>
                                    <a:pt x="537" y="1143"/>
                                  </a:lnTo>
                                  <a:lnTo>
                                    <a:pt x="537" y="1028"/>
                                  </a:lnTo>
                                  <a:lnTo>
                                    <a:pt x="537" y="1023"/>
                                  </a:lnTo>
                                  <a:lnTo>
                                    <a:pt x="533" y="1023"/>
                                  </a:lnTo>
                                  <a:lnTo>
                                    <a:pt x="494" y="1032"/>
                                  </a:lnTo>
                                  <a:lnTo>
                                    <a:pt x="398" y="1047"/>
                                  </a:lnTo>
                                  <a:lnTo>
                                    <a:pt x="312" y="1028"/>
                                  </a:lnTo>
                                  <a:lnTo>
                                    <a:pt x="307" y="1028"/>
                                  </a:lnTo>
                                  <a:lnTo>
                                    <a:pt x="288" y="1056"/>
                                  </a:lnTo>
                                  <a:lnTo>
                                    <a:pt x="240" y="1133"/>
                                  </a:lnTo>
                                  <a:lnTo>
                                    <a:pt x="240" y="1138"/>
                                  </a:lnTo>
                                  <a:lnTo>
                                    <a:pt x="235" y="1210"/>
                                  </a:lnTo>
                                  <a:lnTo>
                                    <a:pt x="235" y="1215"/>
                                  </a:lnTo>
                                  <a:lnTo>
                                    <a:pt x="240" y="1215"/>
                                  </a:lnTo>
                                  <a:lnTo>
                                    <a:pt x="312" y="1210"/>
                                  </a:lnTo>
                                  <a:lnTo>
                                    <a:pt x="355" y="1215"/>
                                  </a:lnTo>
                                  <a:lnTo>
                                    <a:pt x="350" y="1210"/>
                                  </a:lnTo>
                                  <a:lnTo>
                                    <a:pt x="360" y="1229"/>
                                  </a:lnTo>
                                  <a:lnTo>
                                    <a:pt x="365" y="1253"/>
                                  </a:lnTo>
                                  <a:lnTo>
                                    <a:pt x="345" y="1359"/>
                                  </a:lnTo>
                                  <a:lnTo>
                                    <a:pt x="345" y="1354"/>
                                  </a:lnTo>
                                  <a:lnTo>
                                    <a:pt x="307" y="1378"/>
                                  </a:lnTo>
                                  <a:lnTo>
                                    <a:pt x="312" y="1378"/>
                                  </a:lnTo>
                                  <a:lnTo>
                                    <a:pt x="254" y="1364"/>
                                  </a:lnTo>
                                  <a:lnTo>
                                    <a:pt x="259" y="1369"/>
                                  </a:lnTo>
                                  <a:lnTo>
                                    <a:pt x="249" y="1321"/>
                                  </a:lnTo>
                                  <a:lnTo>
                                    <a:pt x="249" y="1316"/>
                                  </a:lnTo>
                                  <a:lnTo>
                                    <a:pt x="245" y="1316"/>
                                  </a:lnTo>
                                  <a:lnTo>
                                    <a:pt x="197" y="1306"/>
                                  </a:lnTo>
                                  <a:lnTo>
                                    <a:pt x="192" y="1306"/>
                                  </a:lnTo>
                                  <a:lnTo>
                                    <a:pt x="139" y="1364"/>
                                  </a:lnTo>
                                  <a:lnTo>
                                    <a:pt x="144" y="1364"/>
                                  </a:lnTo>
                                  <a:lnTo>
                                    <a:pt x="72" y="1383"/>
                                  </a:lnTo>
                                  <a:lnTo>
                                    <a:pt x="5" y="1364"/>
                                  </a:lnTo>
                                  <a:lnTo>
                                    <a:pt x="9" y="1373"/>
                                  </a:lnTo>
                                  <a:lnTo>
                                    <a:pt x="96" y="1306"/>
                                  </a:lnTo>
                                  <a:lnTo>
                                    <a:pt x="144" y="1263"/>
                                  </a:lnTo>
                                  <a:lnTo>
                                    <a:pt x="144" y="1258"/>
                                  </a:lnTo>
                                  <a:lnTo>
                                    <a:pt x="139" y="1138"/>
                                  </a:lnTo>
                                  <a:lnTo>
                                    <a:pt x="139" y="1133"/>
                                  </a:lnTo>
                                  <a:lnTo>
                                    <a:pt x="91" y="1095"/>
                                  </a:lnTo>
                                  <a:lnTo>
                                    <a:pt x="86" y="1095"/>
                                  </a:lnTo>
                                  <a:lnTo>
                                    <a:pt x="81" y="1095"/>
                                  </a:lnTo>
                                  <a:lnTo>
                                    <a:pt x="53" y="1133"/>
                                  </a:lnTo>
                                  <a:lnTo>
                                    <a:pt x="53" y="1138"/>
                                  </a:lnTo>
                                  <a:lnTo>
                                    <a:pt x="62"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54"/>
                          <wps:cNvSpPr>
                            <a:spLocks/>
                          </wps:cNvSpPr>
                          <wps:spPr bwMode="auto">
                            <a:xfrm>
                              <a:off x="6096" y="2127"/>
                              <a:ext cx="2775" cy="2141"/>
                            </a:xfrm>
                            <a:custGeom>
                              <a:avLst/>
                              <a:gdLst>
                                <a:gd name="T0" fmla="*/ 19 w 2775"/>
                                <a:gd name="T1" fmla="*/ 1200 h 2141"/>
                                <a:gd name="T2" fmla="*/ 307 w 2775"/>
                                <a:gd name="T3" fmla="*/ 951 h 2141"/>
                                <a:gd name="T4" fmla="*/ 471 w 2775"/>
                                <a:gd name="T5" fmla="*/ 653 h 2141"/>
                                <a:gd name="T6" fmla="*/ 658 w 2775"/>
                                <a:gd name="T7" fmla="*/ 600 h 2141"/>
                                <a:gd name="T8" fmla="*/ 692 w 2775"/>
                                <a:gd name="T9" fmla="*/ 1003 h 2141"/>
                                <a:gd name="T10" fmla="*/ 816 w 2775"/>
                                <a:gd name="T11" fmla="*/ 1200 h 2141"/>
                                <a:gd name="T12" fmla="*/ 1143 w 2775"/>
                                <a:gd name="T13" fmla="*/ 1344 h 2141"/>
                                <a:gd name="T14" fmla="*/ 1378 w 2775"/>
                                <a:gd name="T15" fmla="*/ 1239 h 2141"/>
                                <a:gd name="T16" fmla="*/ 1527 w 2775"/>
                                <a:gd name="T17" fmla="*/ 1676 h 2141"/>
                                <a:gd name="T18" fmla="*/ 1772 w 2775"/>
                                <a:gd name="T19" fmla="*/ 1412 h 2141"/>
                                <a:gd name="T20" fmla="*/ 1954 w 2775"/>
                                <a:gd name="T21" fmla="*/ 1637 h 2141"/>
                                <a:gd name="T22" fmla="*/ 1488 w 2775"/>
                                <a:gd name="T23" fmla="*/ 1853 h 2141"/>
                                <a:gd name="T24" fmla="*/ 1608 w 2775"/>
                                <a:gd name="T25" fmla="*/ 2079 h 2141"/>
                                <a:gd name="T26" fmla="*/ 1978 w 2775"/>
                                <a:gd name="T27" fmla="*/ 1757 h 2141"/>
                                <a:gd name="T28" fmla="*/ 1983 w 2775"/>
                                <a:gd name="T29" fmla="*/ 1863 h 2141"/>
                                <a:gd name="T30" fmla="*/ 2103 w 2775"/>
                                <a:gd name="T31" fmla="*/ 2122 h 2141"/>
                                <a:gd name="T32" fmla="*/ 2376 w 2775"/>
                                <a:gd name="T33" fmla="*/ 2137 h 2141"/>
                                <a:gd name="T34" fmla="*/ 2664 w 2775"/>
                                <a:gd name="T35" fmla="*/ 1863 h 2141"/>
                                <a:gd name="T36" fmla="*/ 2693 w 2775"/>
                                <a:gd name="T37" fmla="*/ 1604 h 2141"/>
                                <a:gd name="T38" fmla="*/ 2775 w 2775"/>
                                <a:gd name="T39" fmla="*/ 1474 h 2141"/>
                                <a:gd name="T40" fmla="*/ 2285 w 2775"/>
                                <a:gd name="T41" fmla="*/ 1330 h 2141"/>
                                <a:gd name="T42" fmla="*/ 2127 w 2775"/>
                                <a:gd name="T43" fmla="*/ 1032 h 2141"/>
                                <a:gd name="T44" fmla="*/ 1940 w 2775"/>
                                <a:gd name="T45" fmla="*/ 989 h 2141"/>
                                <a:gd name="T46" fmla="*/ 2036 w 2775"/>
                                <a:gd name="T47" fmla="*/ 787 h 2141"/>
                                <a:gd name="T48" fmla="*/ 2132 w 2775"/>
                                <a:gd name="T49" fmla="*/ 682 h 2141"/>
                                <a:gd name="T50" fmla="*/ 2141 w 2775"/>
                                <a:gd name="T51" fmla="*/ 456 h 2141"/>
                                <a:gd name="T52" fmla="*/ 2348 w 2775"/>
                                <a:gd name="T53" fmla="*/ 130 h 2141"/>
                                <a:gd name="T54" fmla="*/ 2405 w 2775"/>
                                <a:gd name="T55" fmla="*/ 182 h 2141"/>
                                <a:gd name="T56" fmla="*/ 2055 w 2775"/>
                                <a:gd name="T57" fmla="*/ 495 h 2141"/>
                                <a:gd name="T58" fmla="*/ 2122 w 2775"/>
                                <a:gd name="T59" fmla="*/ 759 h 2141"/>
                                <a:gd name="T60" fmla="*/ 1911 w 2775"/>
                                <a:gd name="T61" fmla="*/ 840 h 2141"/>
                                <a:gd name="T62" fmla="*/ 2064 w 2775"/>
                                <a:gd name="T63" fmla="*/ 1027 h 2141"/>
                                <a:gd name="T64" fmla="*/ 2160 w 2775"/>
                                <a:gd name="T65" fmla="*/ 1229 h 2141"/>
                                <a:gd name="T66" fmla="*/ 2352 w 2775"/>
                                <a:gd name="T67" fmla="*/ 1488 h 2141"/>
                                <a:gd name="T68" fmla="*/ 2770 w 2775"/>
                                <a:gd name="T69" fmla="*/ 1512 h 2141"/>
                                <a:gd name="T70" fmla="*/ 2765 w 2775"/>
                                <a:gd name="T71" fmla="*/ 1584 h 2141"/>
                                <a:gd name="T72" fmla="*/ 2597 w 2775"/>
                                <a:gd name="T73" fmla="*/ 1800 h 2141"/>
                                <a:gd name="T74" fmla="*/ 2530 w 2775"/>
                                <a:gd name="T75" fmla="*/ 1988 h 2141"/>
                                <a:gd name="T76" fmla="*/ 2367 w 2775"/>
                                <a:gd name="T77" fmla="*/ 2036 h 2141"/>
                                <a:gd name="T78" fmla="*/ 1983 w 2775"/>
                                <a:gd name="T79" fmla="*/ 2113 h 2141"/>
                                <a:gd name="T80" fmla="*/ 2093 w 2775"/>
                                <a:gd name="T81" fmla="*/ 1868 h 2141"/>
                                <a:gd name="T82" fmla="*/ 1973 w 2775"/>
                                <a:gd name="T83" fmla="*/ 1652 h 2141"/>
                                <a:gd name="T84" fmla="*/ 1642 w 2775"/>
                                <a:gd name="T85" fmla="*/ 2113 h 2141"/>
                                <a:gd name="T86" fmla="*/ 1527 w 2775"/>
                                <a:gd name="T87" fmla="*/ 1882 h 2141"/>
                                <a:gd name="T88" fmla="*/ 1858 w 2775"/>
                                <a:gd name="T89" fmla="*/ 1652 h 2141"/>
                                <a:gd name="T90" fmla="*/ 1863 w 2775"/>
                                <a:gd name="T91" fmla="*/ 1618 h 2141"/>
                                <a:gd name="T92" fmla="*/ 1728 w 2775"/>
                                <a:gd name="T93" fmla="*/ 1402 h 2141"/>
                                <a:gd name="T94" fmla="*/ 1378 w 2775"/>
                                <a:gd name="T95" fmla="*/ 1661 h 2141"/>
                                <a:gd name="T96" fmla="*/ 1416 w 2775"/>
                                <a:gd name="T97" fmla="*/ 1176 h 2141"/>
                                <a:gd name="T98" fmla="*/ 1076 w 2775"/>
                                <a:gd name="T99" fmla="*/ 1320 h 2141"/>
                                <a:gd name="T100" fmla="*/ 831 w 2775"/>
                                <a:gd name="T101" fmla="*/ 1176 h 2141"/>
                                <a:gd name="T102" fmla="*/ 692 w 2775"/>
                                <a:gd name="T103" fmla="*/ 994 h 2141"/>
                                <a:gd name="T104" fmla="*/ 735 w 2775"/>
                                <a:gd name="T105" fmla="*/ 499 h 2141"/>
                                <a:gd name="T106" fmla="*/ 480 w 2775"/>
                                <a:gd name="T107" fmla="*/ 600 h 2141"/>
                                <a:gd name="T108" fmla="*/ 298 w 2775"/>
                                <a:gd name="T109" fmla="*/ 946 h 2141"/>
                                <a:gd name="T110" fmla="*/ 15 w 2775"/>
                                <a:gd name="T111" fmla="*/ 1181 h 2141"/>
                                <a:gd name="T112" fmla="*/ 91 w 2775"/>
                                <a:gd name="T113" fmla="*/ 1364 h 2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75" h="2141">
                                  <a:moveTo>
                                    <a:pt x="91" y="1364"/>
                                  </a:moveTo>
                                  <a:lnTo>
                                    <a:pt x="87" y="1364"/>
                                  </a:lnTo>
                                  <a:lnTo>
                                    <a:pt x="29" y="1344"/>
                                  </a:lnTo>
                                  <a:lnTo>
                                    <a:pt x="10" y="1340"/>
                                  </a:lnTo>
                                  <a:lnTo>
                                    <a:pt x="15" y="1340"/>
                                  </a:lnTo>
                                  <a:lnTo>
                                    <a:pt x="10" y="1335"/>
                                  </a:lnTo>
                                  <a:lnTo>
                                    <a:pt x="10" y="1340"/>
                                  </a:lnTo>
                                  <a:lnTo>
                                    <a:pt x="10" y="1253"/>
                                  </a:lnTo>
                                  <a:lnTo>
                                    <a:pt x="19" y="1200"/>
                                  </a:lnTo>
                                  <a:lnTo>
                                    <a:pt x="24" y="1181"/>
                                  </a:lnTo>
                                  <a:lnTo>
                                    <a:pt x="24" y="1186"/>
                                  </a:lnTo>
                                  <a:lnTo>
                                    <a:pt x="58" y="1157"/>
                                  </a:lnTo>
                                  <a:lnTo>
                                    <a:pt x="53" y="1157"/>
                                  </a:lnTo>
                                  <a:lnTo>
                                    <a:pt x="163" y="1143"/>
                                  </a:lnTo>
                                  <a:lnTo>
                                    <a:pt x="168" y="1143"/>
                                  </a:lnTo>
                                  <a:lnTo>
                                    <a:pt x="269" y="1066"/>
                                  </a:lnTo>
                                  <a:lnTo>
                                    <a:pt x="269" y="1061"/>
                                  </a:lnTo>
                                  <a:lnTo>
                                    <a:pt x="307" y="951"/>
                                  </a:lnTo>
                                  <a:lnTo>
                                    <a:pt x="307" y="955"/>
                                  </a:lnTo>
                                  <a:lnTo>
                                    <a:pt x="442" y="840"/>
                                  </a:lnTo>
                                  <a:lnTo>
                                    <a:pt x="442" y="835"/>
                                  </a:lnTo>
                                  <a:lnTo>
                                    <a:pt x="480" y="763"/>
                                  </a:lnTo>
                                  <a:lnTo>
                                    <a:pt x="480" y="768"/>
                                  </a:lnTo>
                                  <a:lnTo>
                                    <a:pt x="499" y="739"/>
                                  </a:lnTo>
                                  <a:lnTo>
                                    <a:pt x="499" y="735"/>
                                  </a:lnTo>
                                  <a:lnTo>
                                    <a:pt x="495" y="701"/>
                                  </a:lnTo>
                                  <a:lnTo>
                                    <a:pt x="471" y="653"/>
                                  </a:lnTo>
                                  <a:lnTo>
                                    <a:pt x="490" y="600"/>
                                  </a:lnTo>
                                  <a:lnTo>
                                    <a:pt x="490" y="605"/>
                                  </a:lnTo>
                                  <a:lnTo>
                                    <a:pt x="557" y="528"/>
                                  </a:lnTo>
                                  <a:lnTo>
                                    <a:pt x="624" y="466"/>
                                  </a:lnTo>
                                  <a:lnTo>
                                    <a:pt x="620" y="466"/>
                                  </a:lnTo>
                                  <a:lnTo>
                                    <a:pt x="648" y="471"/>
                                  </a:lnTo>
                                  <a:lnTo>
                                    <a:pt x="730" y="499"/>
                                  </a:lnTo>
                                  <a:lnTo>
                                    <a:pt x="725" y="490"/>
                                  </a:lnTo>
                                  <a:lnTo>
                                    <a:pt x="658" y="600"/>
                                  </a:lnTo>
                                  <a:lnTo>
                                    <a:pt x="658" y="605"/>
                                  </a:lnTo>
                                  <a:lnTo>
                                    <a:pt x="682" y="658"/>
                                  </a:lnTo>
                                  <a:lnTo>
                                    <a:pt x="663" y="720"/>
                                  </a:lnTo>
                                  <a:lnTo>
                                    <a:pt x="668" y="778"/>
                                  </a:lnTo>
                                  <a:lnTo>
                                    <a:pt x="696" y="831"/>
                                  </a:lnTo>
                                  <a:lnTo>
                                    <a:pt x="672" y="955"/>
                                  </a:lnTo>
                                  <a:lnTo>
                                    <a:pt x="687" y="999"/>
                                  </a:lnTo>
                                  <a:lnTo>
                                    <a:pt x="687" y="1003"/>
                                  </a:lnTo>
                                  <a:lnTo>
                                    <a:pt x="692" y="1003"/>
                                  </a:lnTo>
                                  <a:lnTo>
                                    <a:pt x="740" y="1027"/>
                                  </a:lnTo>
                                  <a:lnTo>
                                    <a:pt x="768" y="1027"/>
                                  </a:lnTo>
                                  <a:lnTo>
                                    <a:pt x="764" y="1023"/>
                                  </a:lnTo>
                                  <a:lnTo>
                                    <a:pt x="754" y="1066"/>
                                  </a:lnTo>
                                  <a:lnTo>
                                    <a:pt x="754" y="1071"/>
                                  </a:lnTo>
                                  <a:lnTo>
                                    <a:pt x="792" y="1128"/>
                                  </a:lnTo>
                                  <a:lnTo>
                                    <a:pt x="792" y="1123"/>
                                  </a:lnTo>
                                  <a:lnTo>
                                    <a:pt x="821" y="1176"/>
                                  </a:lnTo>
                                  <a:lnTo>
                                    <a:pt x="816" y="1200"/>
                                  </a:lnTo>
                                  <a:lnTo>
                                    <a:pt x="816" y="1205"/>
                                  </a:lnTo>
                                  <a:lnTo>
                                    <a:pt x="850" y="1205"/>
                                  </a:lnTo>
                                  <a:lnTo>
                                    <a:pt x="912" y="1229"/>
                                  </a:lnTo>
                                  <a:lnTo>
                                    <a:pt x="908" y="1229"/>
                                  </a:lnTo>
                                  <a:lnTo>
                                    <a:pt x="960" y="1296"/>
                                  </a:lnTo>
                                  <a:lnTo>
                                    <a:pt x="965" y="1296"/>
                                  </a:lnTo>
                                  <a:lnTo>
                                    <a:pt x="1042" y="1330"/>
                                  </a:lnTo>
                                  <a:lnTo>
                                    <a:pt x="1076" y="1330"/>
                                  </a:lnTo>
                                  <a:lnTo>
                                    <a:pt x="1143" y="1344"/>
                                  </a:lnTo>
                                  <a:lnTo>
                                    <a:pt x="1138" y="1344"/>
                                  </a:lnTo>
                                  <a:lnTo>
                                    <a:pt x="1181" y="1397"/>
                                  </a:lnTo>
                                  <a:lnTo>
                                    <a:pt x="1191" y="1397"/>
                                  </a:lnTo>
                                  <a:lnTo>
                                    <a:pt x="1258" y="1292"/>
                                  </a:lnTo>
                                  <a:lnTo>
                                    <a:pt x="1311" y="1234"/>
                                  </a:lnTo>
                                  <a:lnTo>
                                    <a:pt x="1306" y="1234"/>
                                  </a:lnTo>
                                  <a:lnTo>
                                    <a:pt x="1412" y="1186"/>
                                  </a:lnTo>
                                  <a:lnTo>
                                    <a:pt x="1407" y="1181"/>
                                  </a:lnTo>
                                  <a:lnTo>
                                    <a:pt x="1378" y="1239"/>
                                  </a:lnTo>
                                  <a:lnTo>
                                    <a:pt x="1359" y="1287"/>
                                  </a:lnTo>
                                  <a:lnTo>
                                    <a:pt x="1368" y="1335"/>
                                  </a:lnTo>
                                  <a:lnTo>
                                    <a:pt x="1373" y="1402"/>
                                  </a:lnTo>
                                  <a:lnTo>
                                    <a:pt x="1364" y="1522"/>
                                  </a:lnTo>
                                  <a:lnTo>
                                    <a:pt x="1373" y="1628"/>
                                  </a:lnTo>
                                  <a:lnTo>
                                    <a:pt x="1373" y="1671"/>
                                  </a:lnTo>
                                  <a:lnTo>
                                    <a:pt x="1378" y="1671"/>
                                  </a:lnTo>
                                  <a:lnTo>
                                    <a:pt x="1416" y="1680"/>
                                  </a:lnTo>
                                  <a:lnTo>
                                    <a:pt x="1527" y="1676"/>
                                  </a:lnTo>
                                  <a:lnTo>
                                    <a:pt x="1532" y="1676"/>
                                  </a:lnTo>
                                  <a:lnTo>
                                    <a:pt x="1584" y="1632"/>
                                  </a:lnTo>
                                  <a:lnTo>
                                    <a:pt x="1584" y="1628"/>
                                  </a:lnTo>
                                  <a:lnTo>
                                    <a:pt x="1580" y="1517"/>
                                  </a:lnTo>
                                  <a:lnTo>
                                    <a:pt x="1580" y="1522"/>
                                  </a:lnTo>
                                  <a:lnTo>
                                    <a:pt x="1652" y="1479"/>
                                  </a:lnTo>
                                  <a:lnTo>
                                    <a:pt x="1738" y="1412"/>
                                  </a:lnTo>
                                  <a:lnTo>
                                    <a:pt x="1733" y="1412"/>
                                  </a:lnTo>
                                  <a:lnTo>
                                    <a:pt x="1772" y="1412"/>
                                  </a:lnTo>
                                  <a:lnTo>
                                    <a:pt x="1767" y="1407"/>
                                  </a:lnTo>
                                  <a:lnTo>
                                    <a:pt x="1743" y="1522"/>
                                  </a:lnTo>
                                  <a:lnTo>
                                    <a:pt x="1743" y="1527"/>
                                  </a:lnTo>
                                  <a:lnTo>
                                    <a:pt x="1796" y="1580"/>
                                  </a:lnTo>
                                  <a:lnTo>
                                    <a:pt x="1863" y="1628"/>
                                  </a:lnTo>
                                  <a:lnTo>
                                    <a:pt x="1872" y="1628"/>
                                  </a:lnTo>
                                  <a:lnTo>
                                    <a:pt x="1920" y="1589"/>
                                  </a:lnTo>
                                  <a:lnTo>
                                    <a:pt x="1911" y="1589"/>
                                  </a:lnTo>
                                  <a:lnTo>
                                    <a:pt x="1954" y="1637"/>
                                  </a:lnTo>
                                  <a:lnTo>
                                    <a:pt x="1959" y="1628"/>
                                  </a:lnTo>
                                  <a:lnTo>
                                    <a:pt x="1853" y="1642"/>
                                  </a:lnTo>
                                  <a:lnTo>
                                    <a:pt x="1848" y="1642"/>
                                  </a:lnTo>
                                  <a:lnTo>
                                    <a:pt x="1642" y="1776"/>
                                  </a:lnTo>
                                  <a:lnTo>
                                    <a:pt x="1647" y="1776"/>
                                  </a:lnTo>
                                  <a:lnTo>
                                    <a:pt x="1536" y="1810"/>
                                  </a:lnTo>
                                  <a:lnTo>
                                    <a:pt x="1532" y="1810"/>
                                  </a:lnTo>
                                  <a:lnTo>
                                    <a:pt x="1488" y="1848"/>
                                  </a:lnTo>
                                  <a:lnTo>
                                    <a:pt x="1488" y="1853"/>
                                  </a:lnTo>
                                  <a:lnTo>
                                    <a:pt x="1445" y="1935"/>
                                  </a:lnTo>
                                  <a:lnTo>
                                    <a:pt x="1445" y="1940"/>
                                  </a:lnTo>
                                  <a:lnTo>
                                    <a:pt x="1455" y="1940"/>
                                  </a:lnTo>
                                  <a:lnTo>
                                    <a:pt x="1536" y="1892"/>
                                  </a:lnTo>
                                  <a:lnTo>
                                    <a:pt x="1532" y="1892"/>
                                  </a:lnTo>
                                  <a:lnTo>
                                    <a:pt x="1608" y="1906"/>
                                  </a:lnTo>
                                  <a:lnTo>
                                    <a:pt x="1604" y="1901"/>
                                  </a:lnTo>
                                  <a:lnTo>
                                    <a:pt x="1637" y="1969"/>
                                  </a:lnTo>
                                  <a:lnTo>
                                    <a:pt x="1608" y="2079"/>
                                  </a:lnTo>
                                  <a:lnTo>
                                    <a:pt x="1608" y="2122"/>
                                  </a:lnTo>
                                  <a:lnTo>
                                    <a:pt x="1642" y="2122"/>
                                  </a:lnTo>
                                  <a:lnTo>
                                    <a:pt x="1709" y="2084"/>
                                  </a:lnTo>
                                  <a:lnTo>
                                    <a:pt x="1714" y="2084"/>
                                  </a:lnTo>
                                  <a:lnTo>
                                    <a:pt x="1767" y="2036"/>
                                  </a:lnTo>
                                  <a:lnTo>
                                    <a:pt x="1848" y="1973"/>
                                  </a:lnTo>
                                  <a:lnTo>
                                    <a:pt x="1973" y="1863"/>
                                  </a:lnTo>
                                  <a:lnTo>
                                    <a:pt x="1973" y="1858"/>
                                  </a:lnTo>
                                  <a:lnTo>
                                    <a:pt x="1978" y="1757"/>
                                  </a:lnTo>
                                  <a:lnTo>
                                    <a:pt x="1968" y="1738"/>
                                  </a:lnTo>
                                  <a:lnTo>
                                    <a:pt x="1983" y="1652"/>
                                  </a:lnTo>
                                  <a:lnTo>
                                    <a:pt x="1978" y="1656"/>
                                  </a:lnTo>
                                  <a:lnTo>
                                    <a:pt x="2074" y="1656"/>
                                  </a:lnTo>
                                  <a:lnTo>
                                    <a:pt x="2069" y="1652"/>
                                  </a:lnTo>
                                  <a:lnTo>
                                    <a:pt x="2084" y="1752"/>
                                  </a:lnTo>
                                  <a:lnTo>
                                    <a:pt x="2088" y="1863"/>
                                  </a:lnTo>
                                  <a:lnTo>
                                    <a:pt x="2093" y="1858"/>
                                  </a:lnTo>
                                  <a:lnTo>
                                    <a:pt x="1983" y="1863"/>
                                  </a:lnTo>
                                  <a:lnTo>
                                    <a:pt x="1978" y="1863"/>
                                  </a:lnTo>
                                  <a:lnTo>
                                    <a:pt x="1882" y="1969"/>
                                  </a:lnTo>
                                  <a:lnTo>
                                    <a:pt x="1882" y="1973"/>
                                  </a:lnTo>
                                  <a:lnTo>
                                    <a:pt x="1892" y="2055"/>
                                  </a:lnTo>
                                  <a:lnTo>
                                    <a:pt x="1892" y="2060"/>
                                  </a:lnTo>
                                  <a:lnTo>
                                    <a:pt x="1940" y="2132"/>
                                  </a:lnTo>
                                  <a:lnTo>
                                    <a:pt x="1944" y="2132"/>
                                  </a:lnTo>
                                  <a:lnTo>
                                    <a:pt x="1983" y="2122"/>
                                  </a:lnTo>
                                  <a:lnTo>
                                    <a:pt x="2103" y="2122"/>
                                  </a:lnTo>
                                  <a:lnTo>
                                    <a:pt x="2165" y="2079"/>
                                  </a:lnTo>
                                  <a:lnTo>
                                    <a:pt x="2213" y="2041"/>
                                  </a:lnTo>
                                  <a:lnTo>
                                    <a:pt x="2208" y="2041"/>
                                  </a:lnTo>
                                  <a:lnTo>
                                    <a:pt x="2247" y="2050"/>
                                  </a:lnTo>
                                  <a:lnTo>
                                    <a:pt x="2319" y="2055"/>
                                  </a:lnTo>
                                  <a:lnTo>
                                    <a:pt x="2362" y="2045"/>
                                  </a:lnTo>
                                  <a:lnTo>
                                    <a:pt x="2357" y="2041"/>
                                  </a:lnTo>
                                  <a:lnTo>
                                    <a:pt x="2352" y="2084"/>
                                  </a:lnTo>
                                  <a:lnTo>
                                    <a:pt x="2376" y="2137"/>
                                  </a:lnTo>
                                  <a:lnTo>
                                    <a:pt x="2376" y="2141"/>
                                  </a:lnTo>
                                  <a:lnTo>
                                    <a:pt x="2439" y="2141"/>
                                  </a:lnTo>
                                  <a:lnTo>
                                    <a:pt x="2516" y="2089"/>
                                  </a:lnTo>
                                  <a:lnTo>
                                    <a:pt x="2516" y="2084"/>
                                  </a:lnTo>
                                  <a:lnTo>
                                    <a:pt x="2540" y="1988"/>
                                  </a:lnTo>
                                  <a:lnTo>
                                    <a:pt x="2535" y="1969"/>
                                  </a:lnTo>
                                  <a:lnTo>
                                    <a:pt x="2554" y="1921"/>
                                  </a:lnTo>
                                  <a:lnTo>
                                    <a:pt x="2549" y="1925"/>
                                  </a:lnTo>
                                  <a:lnTo>
                                    <a:pt x="2664" y="1863"/>
                                  </a:lnTo>
                                  <a:lnTo>
                                    <a:pt x="2669" y="1863"/>
                                  </a:lnTo>
                                  <a:lnTo>
                                    <a:pt x="2669" y="1853"/>
                                  </a:lnTo>
                                  <a:lnTo>
                                    <a:pt x="2607" y="1800"/>
                                  </a:lnTo>
                                  <a:lnTo>
                                    <a:pt x="2607" y="1810"/>
                                  </a:lnTo>
                                  <a:lnTo>
                                    <a:pt x="2640" y="1752"/>
                                  </a:lnTo>
                                  <a:lnTo>
                                    <a:pt x="2640" y="1637"/>
                                  </a:lnTo>
                                  <a:lnTo>
                                    <a:pt x="2664" y="1589"/>
                                  </a:lnTo>
                                  <a:lnTo>
                                    <a:pt x="2660" y="1594"/>
                                  </a:lnTo>
                                  <a:lnTo>
                                    <a:pt x="2693" y="1604"/>
                                  </a:lnTo>
                                  <a:lnTo>
                                    <a:pt x="2770" y="1589"/>
                                  </a:lnTo>
                                  <a:lnTo>
                                    <a:pt x="2775" y="1589"/>
                                  </a:lnTo>
                                  <a:lnTo>
                                    <a:pt x="2775" y="1527"/>
                                  </a:lnTo>
                                  <a:lnTo>
                                    <a:pt x="2760" y="1527"/>
                                  </a:lnTo>
                                  <a:lnTo>
                                    <a:pt x="2765" y="1527"/>
                                  </a:lnTo>
                                  <a:lnTo>
                                    <a:pt x="2746" y="1512"/>
                                  </a:lnTo>
                                  <a:lnTo>
                                    <a:pt x="2741" y="1522"/>
                                  </a:lnTo>
                                  <a:lnTo>
                                    <a:pt x="2775" y="1522"/>
                                  </a:lnTo>
                                  <a:lnTo>
                                    <a:pt x="2775" y="1474"/>
                                  </a:lnTo>
                                  <a:lnTo>
                                    <a:pt x="2770" y="1474"/>
                                  </a:lnTo>
                                  <a:lnTo>
                                    <a:pt x="2703" y="1484"/>
                                  </a:lnTo>
                                  <a:lnTo>
                                    <a:pt x="2664" y="1484"/>
                                  </a:lnTo>
                                  <a:lnTo>
                                    <a:pt x="2573" y="1508"/>
                                  </a:lnTo>
                                  <a:lnTo>
                                    <a:pt x="2439" y="1508"/>
                                  </a:lnTo>
                                  <a:lnTo>
                                    <a:pt x="2357" y="1479"/>
                                  </a:lnTo>
                                  <a:lnTo>
                                    <a:pt x="2362" y="1484"/>
                                  </a:lnTo>
                                  <a:lnTo>
                                    <a:pt x="2285" y="1335"/>
                                  </a:lnTo>
                                  <a:lnTo>
                                    <a:pt x="2285" y="1330"/>
                                  </a:lnTo>
                                  <a:lnTo>
                                    <a:pt x="2208" y="1330"/>
                                  </a:lnTo>
                                  <a:lnTo>
                                    <a:pt x="2180" y="1320"/>
                                  </a:lnTo>
                                  <a:lnTo>
                                    <a:pt x="2184" y="1325"/>
                                  </a:lnTo>
                                  <a:lnTo>
                                    <a:pt x="2170" y="1224"/>
                                  </a:lnTo>
                                  <a:lnTo>
                                    <a:pt x="2170" y="1220"/>
                                  </a:lnTo>
                                  <a:lnTo>
                                    <a:pt x="2132" y="1171"/>
                                  </a:lnTo>
                                  <a:lnTo>
                                    <a:pt x="2132" y="1176"/>
                                  </a:lnTo>
                                  <a:lnTo>
                                    <a:pt x="2132" y="1071"/>
                                  </a:lnTo>
                                  <a:lnTo>
                                    <a:pt x="2127" y="1032"/>
                                  </a:lnTo>
                                  <a:lnTo>
                                    <a:pt x="2127" y="1027"/>
                                  </a:lnTo>
                                  <a:lnTo>
                                    <a:pt x="2122" y="1023"/>
                                  </a:lnTo>
                                  <a:lnTo>
                                    <a:pt x="2117" y="1023"/>
                                  </a:lnTo>
                                  <a:lnTo>
                                    <a:pt x="2093" y="1013"/>
                                  </a:lnTo>
                                  <a:lnTo>
                                    <a:pt x="2064" y="1018"/>
                                  </a:lnTo>
                                  <a:lnTo>
                                    <a:pt x="2026" y="1013"/>
                                  </a:lnTo>
                                  <a:lnTo>
                                    <a:pt x="1997" y="1008"/>
                                  </a:lnTo>
                                  <a:lnTo>
                                    <a:pt x="1983" y="1008"/>
                                  </a:lnTo>
                                  <a:lnTo>
                                    <a:pt x="1940" y="989"/>
                                  </a:lnTo>
                                  <a:lnTo>
                                    <a:pt x="1944" y="994"/>
                                  </a:lnTo>
                                  <a:lnTo>
                                    <a:pt x="1949" y="946"/>
                                  </a:lnTo>
                                  <a:lnTo>
                                    <a:pt x="1935" y="869"/>
                                  </a:lnTo>
                                  <a:lnTo>
                                    <a:pt x="1920" y="840"/>
                                  </a:lnTo>
                                  <a:lnTo>
                                    <a:pt x="1920" y="845"/>
                                  </a:lnTo>
                                  <a:lnTo>
                                    <a:pt x="1959" y="811"/>
                                  </a:lnTo>
                                  <a:lnTo>
                                    <a:pt x="1983" y="792"/>
                                  </a:lnTo>
                                  <a:lnTo>
                                    <a:pt x="1978" y="792"/>
                                  </a:lnTo>
                                  <a:lnTo>
                                    <a:pt x="2036" y="787"/>
                                  </a:lnTo>
                                  <a:lnTo>
                                    <a:pt x="2031" y="787"/>
                                  </a:lnTo>
                                  <a:lnTo>
                                    <a:pt x="2088" y="835"/>
                                  </a:lnTo>
                                  <a:lnTo>
                                    <a:pt x="2098" y="835"/>
                                  </a:lnTo>
                                  <a:lnTo>
                                    <a:pt x="2098" y="831"/>
                                  </a:lnTo>
                                  <a:lnTo>
                                    <a:pt x="2132" y="759"/>
                                  </a:lnTo>
                                  <a:lnTo>
                                    <a:pt x="2146" y="725"/>
                                  </a:lnTo>
                                  <a:lnTo>
                                    <a:pt x="2136" y="687"/>
                                  </a:lnTo>
                                  <a:lnTo>
                                    <a:pt x="2136" y="682"/>
                                  </a:lnTo>
                                  <a:lnTo>
                                    <a:pt x="2132" y="682"/>
                                  </a:lnTo>
                                  <a:lnTo>
                                    <a:pt x="2098" y="687"/>
                                  </a:lnTo>
                                  <a:lnTo>
                                    <a:pt x="2021" y="682"/>
                                  </a:lnTo>
                                  <a:lnTo>
                                    <a:pt x="2026" y="687"/>
                                  </a:lnTo>
                                  <a:lnTo>
                                    <a:pt x="2016" y="610"/>
                                  </a:lnTo>
                                  <a:lnTo>
                                    <a:pt x="2064" y="495"/>
                                  </a:lnTo>
                                  <a:lnTo>
                                    <a:pt x="2064" y="499"/>
                                  </a:lnTo>
                                  <a:lnTo>
                                    <a:pt x="2103" y="456"/>
                                  </a:lnTo>
                                  <a:lnTo>
                                    <a:pt x="2098" y="456"/>
                                  </a:lnTo>
                                  <a:lnTo>
                                    <a:pt x="2141" y="456"/>
                                  </a:lnTo>
                                  <a:lnTo>
                                    <a:pt x="2276" y="394"/>
                                  </a:lnTo>
                                  <a:lnTo>
                                    <a:pt x="2280" y="394"/>
                                  </a:lnTo>
                                  <a:lnTo>
                                    <a:pt x="2348" y="322"/>
                                  </a:lnTo>
                                  <a:lnTo>
                                    <a:pt x="2348" y="317"/>
                                  </a:lnTo>
                                  <a:lnTo>
                                    <a:pt x="2415" y="182"/>
                                  </a:lnTo>
                                  <a:lnTo>
                                    <a:pt x="2415" y="178"/>
                                  </a:lnTo>
                                  <a:lnTo>
                                    <a:pt x="2396" y="158"/>
                                  </a:lnTo>
                                  <a:lnTo>
                                    <a:pt x="2348" y="125"/>
                                  </a:lnTo>
                                  <a:lnTo>
                                    <a:pt x="2348" y="130"/>
                                  </a:lnTo>
                                  <a:lnTo>
                                    <a:pt x="2367" y="5"/>
                                  </a:lnTo>
                                  <a:lnTo>
                                    <a:pt x="2367" y="0"/>
                                  </a:lnTo>
                                  <a:lnTo>
                                    <a:pt x="2357" y="10"/>
                                  </a:lnTo>
                                  <a:lnTo>
                                    <a:pt x="2357" y="5"/>
                                  </a:lnTo>
                                  <a:lnTo>
                                    <a:pt x="2338" y="130"/>
                                  </a:lnTo>
                                  <a:lnTo>
                                    <a:pt x="2338" y="134"/>
                                  </a:lnTo>
                                  <a:lnTo>
                                    <a:pt x="2386" y="168"/>
                                  </a:lnTo>
                                  <a:lnTo>
                                    <a:pt x="2405" y="187"/>
                                  </a:lnTo>
                                  <a:lnTo>
                                    <a:pt x="2405" y="182"/>
                                  </a:lnTo>
                                  <a:lnTo>
                                    <a:pt x="2338" y="317"/>
                                  </a:lnTo>
                                  <a:lnTo>
                                    <a:pt x="2338" y="312"/>
                                  </a:lnTo>
                                  <a:lnTo>
                                    <a:pt x="2271" y="384"/>
                                  </a:lnTo>
                                  <a:lnTo>
                                    <a:pt x="2276" y="384"/>
                                  </a:lnTo>
                                  <a:lnTo>
                                    <a:pt x="2141" y="447"/>
                                  </a:lnTo>
                                  <a:lnTo>
                                    <a:pt x="2098" y="447"/>
                                  </a:lnTo>
                                  <a:lnTo>
                                    <a:pt x="2093" y="447"/>
                                  </a:lnTo>
                                  <a:lnTo>
                                    <a:pt x="2055" y="490"/>
                                  </a:lnTo>
                                  <a:lnTo>
                                    <a:pt x="2055" y="495"/>
                                  </a:lnTo>
                                  <a:lnTo>
                                    <a:pt x="2007" y="610"/>
                                  </a:lnTo>
                                  <a:lnTo>
                                    <a:pt x="2016" y="687"/>
                                  </a:lnTo>
                                  <a:lnTo>
                                    <a:pt x="2016" y="691"/>
                                  </a:lnTo>
                                  <a:lnTo>
                                    <a:pt x="2021" y="691"/>
                                  </a:lnTo>
                                  <a:lnTo>
                                    <a:pt x="2098" y="696"/>
                                  </a:lnTo>
                                  <a:lnTo>
                                    <a:pt x="2132" y="691"/>
                                  </a:lnTo>
                                  <a:lnTo>
                                    <a:pt x="2127" y="687"/>
                                  </a:lnTo>
                                  <a:lnTo>
                                    <a:pt x="2136" y="725"/>
                                  </a:lnTo>
                                  <a:lnTo>
                                    <a:pt x="2122" y="759"/>
                                  </a:lnTo>
                                  <a:lnTo>
                                    <a:pt x="2088" y="831"/>
                                  </a:lnTo>
                                  <a:lnTo>
                                    <a:pt x="2098" y="826"/>
                                  </a:lnTo>
                                  <a:lnTo>
                                    <a:pt x="2040" y="778"/>
                                  </a:lnTo>
                                  <a:lnTo>
                                    <a:pt x="2036" y="778"/>
                                  </a:lnTo>
                                  <a:lnTo>
                                    <a:pt x="1978" y="783"/>
                                  </a:lnTo>
                                  <a:lnTo>
                                    <a:pt x="1973" y="783"/>
                                  </a:lnTo>
                                  <a:lnTo>
                                    <a:pt x="1949" y="802"/>
                                  </a:lnTo>
                                  <a:lnTo>
                                    <a:pt x="1911" y="835"/>
                                  </a:lnTo>
                                  <a:lnTo>
                                    <a:pt x="1911" y="840"/>
                                  </a:lnTo>
                                  <a:lnTo>
                                    <a:pt x="1925" y="869"/>
                                  </a:lnTo>
                                  <a:lnTo>
                                    <a:pt x="1940" y="946"/>
                                  </a:lnTo>
                                  <a:lnTo>
                                    <a:pt x="1935" y="994"/>
                                  </a:lnTo>
                                  <a:lnTo>
                                    <a:pt x="1935" y="999"/>
                                  </a:lnTo>
                                  <a:lnTo>
                                    <a:pt x="1940" y="999"/>
                                  </a:lnTo>
                                  <a:lnTo>
                                    <a:pt x="1983" y="1018"/>
                                  </a:lnTo>
                                  <a:lnTo>
                                    <a:pt x="1997" y="1018"/>
                                  </a:lnTo>
                                  <a:lnTo>
                                    <a:pt x="2026" y="1023"/>
                                  </a:lnTo>
                                  <a:lnTo>
                                    <a:pt x="2064" y="1027"/>
                                  </a:lnTo>
                                  <a:lnTo>
                                    <a:pt x="2093" y="1023"/>
                                  </a:lnTo>
                                  <a:lnTo>
                                    <a:pt x="2117" y="1032"/>
                                  </a:lnTo>
                                  <a:lnTo>
                                    <a:pt x="2112" y="1032"/>
                                  </a:lnTo>
                                  <a:lnTo>
                                    <a:pt x="2117" y="1037"/>
                                  </a:lnTo>
                                  <a:lnTo>
                                    <a:pt x="2117" y="1032"/>
                                  </a:lnTo>
                                  <a:lnTo>
                                    <a:pt x="2122" y="1071"/>
                                  </a:lnTo>
                                  <a:lnTo>
                                    <a:pt x="2122" y="1176"/>
                                  </a:lnTo>
                                  <a:lnTo>
                                    <a:pt x="2122" y="1181"/>
                                  </a:lnTo>
                                  <a:lnTo>
                                    <a:pt x="2160" y="1229"/>
                                  </a:lnTo>
                                  <a:lnTo>
                                    <a:pt x="2160" y="1224"/>
                                  </a:lnTo>
                                  <a:lnTo>
                                    <a:pt x="2175" y="1325"/>
                                  </a:lnTo>
                                  <a:lnTo>
                                    <a:pt x="2175" y="1330"/>
                                  </a:lnTo>
                                  <a:lnTo>
                                    <a:pt x="2180" y="1330"/>
                                  </a:lnTo>
                                  <a:lnTo>
                                    <a:pt x="2208" y="1340"/>
                                  </a:lnTo>
                                  <a:lnTo>
                                    <a:pt x="2280" y="1340"/>
                                  </a:lnTo>
                                  <a:lnTo>
                                    <a:pt x="2276" y="1335"/>
                                  </a:lnTo>
                                  <a:lnTo>
                                    <a:pt x="2352" y="1484"/>
                                  </a:lnTo>
                                  <a:lnTo>
                                    <a:pt x="2352" y="1488"/>
                                  </a:lnTo>
                                  <a:lnTo>
                                    <a:pt x="2357" y="1488"/>
                                  </a:lnTo>
                                  <a:lnTo>
                                    <a:pt x="2439" y="1517"/>
                                  </a:lnTo>
                                  <a:lnTo>
                                    <a:pt x="2573" y="1517"/>
                                  </a:lnTo>
                                  <a:lnTo>
                                    <a:pt x="2664" y="1493"/>
                                  </a:lnTo>
                                  <a:lnTo>
                                    <a:pt x="2703" y="1493"/>
                                  </a:lnTo>
                                  <a:lnTo>
                                    <a:pt x="2770" y="1484"/>
                                  </a:lnTo>
                                  <a:lnTo>
                                    <a:pt x="2765" y="1479"/>
                                  </a:lnTo>
                                  <a:lnTo>
                                    <a:pt x="2765" y="1517"/>
                                  </a:lnTo>
                                  <a:lnTo>
                                    <a:pt x="2770" y="1512"/>
                                  </a:lnTo>
                                  <a:lnTo>
                                    <a:pt x="2741" y="1512"/>
                                  </a:lnTo>
                                  <a:lnTo>
                                    <a:pt x="2736" y="1512"/>
                                  </a:lnTo>
                                  <a:lnTo>
                                    <a:pt x="2736" y="1517"/>
                                  </a:lnTo>
                                  <a:lnTo>
                                    <a:pt x="2736" y="1522"/>
                                  </a:lnTo>
                                  <a:lnTo>
                                    <a:pt x="2756" y="1536"/>
                                  </a:lnTo>
                                  <a:lnTo>
                                    <a:pt x="2760" y="1536"/>
                                  </a:lnTo>
                                  <a:lnTo>
                                    <a:pt x="2770" y="1536"/>
                                  </a:lnTo>
                                  <a:lnTo>
                                    <a:pt x="2765" y="1532"/>
                                  </a:lnTo>
                                  <a:lnTo>
                                    <a:pt x="2765" y="1584"/>
                                  </a:lnTo>
                                  <a:lnTo>
                                    <a:pt x="2770" y="1580"/>
                                  </a:lnTo>
                                  <a:lnTo>
                                    <a:pt x="2693" y="1594"/>
                                  </a:lnTo>
                                  <a:lnTo>
                                    <a:pt x="2660" y="1584"/>
                                  </a:lnTo>
                                  <a:lnTo>
                                    <a:pt x="2655" y="1584"/>
                                  </a:lnTo>
                                  <a:lnTo>
                                    <a:pt x="2655" y="1589"/>
                                  </a:lnTo>
                                  <a:lnTo>
                                    <a:pt x="2631" y="1637"/>
                                  </a:lnTo>
                                  <a:lnTo>
                                    <a:pt x="2631" y="1748"/>
                                  </a:lnTo>
                                  <a:lnTo>
                                    <a:pt x="2631" y="1743"/>
                                  </a:lnTo>
                                  <a:lnTo>
                                    <a:pt x="2597" y="1800"/>
                                  </a:lnTo>
                                  <a:lnTo>
                                    <a:pt x="2597" y="1805"/>
                                  </a:lnTo>
                                  <a:lnTo>
                                    <a:pt x="2597" y="1810"/>
                                  </a:lnTo>
                                  <a:lnTo>
                                    <a:pt x="2660" y="1863"/>
                                  </a:lnTo>
                                  <a:lnTo>
                                    <a:pt x="2664" y="1853"/>
                                  </a:lnTo>
                                  <a:lnTo>
                                    <a:pt x="2549" y="1916"/>
                                  </a:lnTo>
                                  <a:lnTo>
                                    <a:pt x="2544" y="1916"/>
                                  </a:lnTo>
                                  <a:lnTo>
                                    <a:pt x="2544" y="1921"/>
                                  </a:lnTo>
                                  <a:lnTo>
                                    <a:pt x="2525" y="1969"/>
                                  </a:lnTo>
                                  <a:lnTo>
                                    <a:pt x="2530" y="1988"/>
                                  </a:lnTo>
                                  <a:lnTo>
                                    <a:pt x="2506" y="2084"/>
                                  </a:lnTo>
                                  <a:lnTo>
                                    <a:pt x="2506" y="2079"/>
                                  </a:lnTo>
                                  <a:lnTo>
                                    <a:pt x="2429" y="2132"/>
                                  </a:lnTo>
                                  <a:lnTo>
                                    <a:pt x="2434" y="2132"/>
                                  </a:lnTo>
                                  <a:lnTo>
                                    <a:pt x="2381" y="2132"/>
                                  </a:lnTo>
                                  <a:lnTo>
                                    <a:pt x="2386" y="2137"/>
                                  </a:lnTo>
                                  <a:lnTo>
                                    <a:pt x="2362" y="2084"/>
                                  </a:lnTo>
                                  <a:lnTo>
                                    <a:pt x="2367" y="2041"/>
                                  </a:lnTo>
                                  <a:lnTo>
                                    <a:pt x="2367" y="2036"/>
                                  </a:lnTo>
                                  <a:lnTo>
                                    <a:pt x="2362" y="2036"/>
                                  </a:lnTo>
                                  <a:lnTo>
                                    <a:pt x="2319" y="2045"/>
                                  </a:lnTo>
                                  <a:lnTo>
                                    <a:pt x="2247" y="2041"/>
                                  </a:lnTo>
                                  <a:lnTo>
                                    <a:pt x="2208" y="2031"/>
                                  </a:lnTo>
                                  <a:lnTo>
                                    <a:pt x="2204" y="2031"/>
                                  </a:lnTo>
                                  <a:lnTo>
                                    <a:pt x="2156" y="2069"/>
                                  </a:lnTo>
                                  <a:lnTo>
                                    <a:pt x="2093" y="2113"/>
                                  </a:lnTo>
                                  <a:lnTo>
                                    <a:pt x="2098" y="2113"/>
                                  </a:lnTo>
                                  <a:lnTo>
                                    <a:pt x="1983" y="2113"/>
                                  </a:lnTo>
                                  <a:lnTo>
                                    <a:pt x="1944" y="2122"/>
                                  </a:lnTo>
                                  <a:lnTo>
                                    <a:pt x="1949" y="2122"/>
                                  </a:lnTo>
                                  <a:lnTo>
                                    <a:pt x="1901" y="2050"/>
                                  </a:lnTo>
                                  <a:lnTo>
                                    <a:pt x="1901" y="2055"/>
                                  </a:lnTo>
                                  <a:lnTo>
                                    <a:pt x="1892" y="1973"/>
                                  </a:lnTo>
                                  <a:lnTo>
                                    <a:pt x="1892" y="1978"/>
                                  </a:lnTo>
                                  <a:lnTo>
                                    <a:pt x="1988" y="1872"/>
                                  </a:lnTo>
                                  <a:lnTo>
                                    <a:pt x="1983" y="1872"/>
                                  </a:lnTo>
                                  <a:lnTo>
                                    <a:pt x="2093" y="1868"/>
                                  </a:lnTo>
                                  <a:lnTo>
                                    <a:pt x="2098" y="1868"/>
                                  </a:lnTo>
                                  <a:lnTo>
                                    <a:pt x="2098" y="1863"/>
                                  </a:lnTo>
                                  <a:lnTo>
                                    <a:pt x="2093" y="1752"/>
                                  </a:lnTo>
                                  <a:lnTo>
                                    <a:pt x="2079" y="1652"/>
                                  </a:lnTo>
                                  <a:lnTo>
                                    <a:pt x="2079" y="1647"/>
                                  </a:lnTo>
                                  <a:lnTo>
                                    <a:pt x="2074" y="1647"/>
                                  </a:lnTo>
                                  <a:lnTo>
                                    <a:pt x="1978" y="1647"/>
                                  </a:lnTo>
                                  <a:lnTo>
                                    <a:pt x="1973" y="1647"/>
                                  </a:lnTo>
                                  <a:lnTo>
                                    <a:pt x="1973" y="1652"/>
                                  </a:lnTo>
                                  <a:lnTo>
                                    <a:pt x="1959" y="1738"/>
                                  </a:lnTo>
                                  <a:lnTo>
                                    <a:pt x="1968" y="1757"/>
                                  </a:lnTo>
                                  <a:lnTo>
                                    <a:pt x="1964" y="1858"/>
                                  </a:lnTo>
                                  <a:lnTo>
                                    <a:pt x="1964" y="1853"/>
                                  </a:lnTo>
                                  <a:lnTo>
                                    <a:pt x="1839" y="1964"/>
                                  </a:lnTo>
                                  <a:lnTo>
                                    <a:pt x="1757" y="2026"/>
                                  </a:lnTo>
                                  <a:lnTo>
                                    <a:pt x="1704" y="2074"/>
                                  </a:lnTo>
                                  <a:lnTo>
                                    <a:pt x="1709" y="2074"/>
                                  </a:lnTo>
                                  <a:lnTo>
                                    <a:pt x="1642" y="2113"/>
                                  </a:lnTo>
                                  <a:lnTo>
                                    <a:pt x="1613" y="2113"/>
                                  </a:lnTo>
                                  <a:lnTo>
                                    <a:pt x="1618" y="2117"/>
                                  </a:lnTo>
                                  <a:lnTo>
                                    <a:pt x="1618" y="2079"/>
                                  </a:lnTo>
                                  <a:lnTo>
                                    <a:pt x="1647" y="1969"/>
                                  </a:lnTo>
                                  <a:lnTo>
                                    <a:pt x="1613" y="1901"/>
                                  </a:lnTo>
                                  <a:lnTo>
                                    <a:pt x="1613" y="1896"/>
                                  </a:lnTo>
                                  <a:lnTo>
                                    <a:pt x="1608" y="1896"/>
                                  </a:lnTo>
                                  <a:lnTo>
                                    <a:pt x="1532" y="1882"/>
                                  </a:lnTo>
                                  <a:lnTo>
                                    <a:pt x="1527" y="1882"/>
                                  </a:lnTo>
                                  <a:lnTo>
                                    <a:pt x="1445" y="1930"/>
                                  </a:lnTo>
                                  <a:lnTo>
                                    <a:pt x="1455" y="1935"/>
                                  </a:lnTo>
                                  <a:lnTo>
                                    <a:pt x="1498" y="1853"/>
                                  </a:lnTo>
                                  <a:lnTo>
                                    <a:pt x="1498" y="1858"/>
                                  </a:lnTo>
                                  <a:lnTo>
                                    <a:pt x="1541" y="1820"/>
                                  </a:lnTo>
                                  <a:lnTo>
                                    <a:pt x="1536" y="1820"/>
                                  </a:lnTo>
                                  <a:lnTo>
                                    <a:pt x="1647" y="1786"/>
                                  </a:lnTo>
                                  <a:lnTo>
                                    <a:pt x="1652" y="1786"/>
                                  </a:lnTo>
                                  <a:lnTo>
                                    <a:pt x="1858" y="1652"/>
                                  </a:lnTo>
                                  <a:lnTo>
                                    <a:pt x="1853" y="1652"/>
                                  </a:lnTo>
                                  <a:lnTo>
                                    <a:pt x="1959" y="1637"/>
                                  </a:lnTo>
                                  <a:lnTo>
                                    <a:pt x="1964" y="1637"/>
                                  </a:lnTo>
                                  <a:lnTo>
                                    <a:pt x="1964" y="1632"/>
                                  </a:lnTo>
                                  <a:lnTo>
                                    <a:pt x="1964" y="1628"/>
                                  </a:lnTo>
                                  <a:lnTo>
                                    <a:pt x="1920" y="1580"/>
                                  </a:lnTo>
                                  <a:lnTo>
                                    <a:pt x="1916" y="1580"/>
                                  </a:lnTo>
                                  <a:lnTo>
                                    <a:pt x="1911" y="1580"/>
                                  </a:lnTo>
                                  <a:lnTo>
                                    <a:pt x="1863" y="1618"/>
                                  </a:lnTo>
                                  <a:lnTo>
                                    <a:pt x="1872" y="1618"/>
                                  </a:lnTo>
                                  <a:lnTo>
                                    <a:pt x="1805" y="1570"/>
                                  </a:lnTo>
                                  <a:lnTo>
                                    <a:pt x="1752" y="1517"/>
                                  </a:lnTo>
                                  <a:lnTo>
                                    <a:pt x="1752" y="1522"/>
                                  </a:lnTo>
                                  <a:lnTo>
                                    <a:pt x="1776" y="1407"/>
                                  </a:lnTo>
                                  <a:lnTo>
                                    <a:pt x="1776" y="1402"/>
                                  </a:lnTo>
                                  <a:lnTo>
                                    <a:pt x="1772" y="1402"/>
                                  </a:lnTo>
                                  <a:lnTo>
                                    <a:pt x="1733" y="1402"/>
                                  </a:lnTo>
                                  <a:lnTo>
                                    <a:pt x="1728" y="1402"/>
                                  </a:lnTo>
                                  <a:lnTo>
                                    <a:pt x="1642" y="1469"/>
                                  </a:lnTo>
                                  <a:lnTo>
                                    <a:pt x="1570" y="1512"/>
                                  </a:lnTo>
                                  <a:lnTo>
                                    <a:pt x="1570" y="1517"/>
                                  </a:lnTo>
                                  <a:lnTo>
                                    <a:pt x="1575" y="1628"/>
                                  </a:lnTo>
                                  <a:lnTo>
                                    <a:pt x="1575" y="1623"/>
                                  </a:lnTo>
                                  <a:lnTo>
                                    <a:pt x="1522" y="1666"/>
                                  </a:lnTo>
                                  <a:lnTo>
                                    <a:pt x="1527" y="1666"/>
                                  </a:lnTo>
                                  <a:lnTo>
                                    <a:pt x="1416" y="1671"/>
                                  </a:lnTo>
                                  <a:lnTo>
                                    <a:pt x="1378" y="1661"/>
                                  </a:lnTo>
                                  <a:lnTo>
                                    <a:pt x="1383" y="1666"/>
                                  </a:lnTo>
                                  <a:lnTo>
                                    <a:pt x="1383" y="1628"/>
                                  </a:lnTo>
                                  <a:lnTo>
                                    <a:pt x="1373" y="1522"/>
                                  </a:lnTo>
                                  <a:lnTo>
                                    <a:pt x="1383" y="1402"/>
                                  </a:lnTo>
                                  <a:lnTo>
                                    <a:pt x="1378" y="1335"/>
                                  </a:lnTo>
                                  <a:lnTo>
                                    <a:pt x="1368" y="1287"/>
                                  </a:lnTo>
                                  <a:lnTo>
                                    <a:pt x="1388" y="1239"/>
                                  </a:lnTo>
                                  <a:lnTo>
                                    <a:pt x="1416" y="1181"/>
                                  </a:lnTo>
                                  <a:lnTo>
                                    <a:pt x="1416" y="1176"/>
                                  </a:lnTo>
                                  <a:lnTo>
                                    <a:pt x="1412" y="1176"/>
                                  </a:lnTo>
                                  <a:lnTo>
                                    <a:pt x="1306" y="1224"/>
                                  </a:lnTo>
                                  <a:lnTo>
                                    <a:pt x="1301" y="1224"/>
                                  </a:lnTo>
                                  <a:lnTo>
                                    <a:pt x="1248" y="1282"/>
                                  </a:lnTo>
                                  <a:lnTo>
                                    <a:pt x="1181" y="1388"/>
                                  </a:lnTo>
                                  <a:lnTo>
                                    <a:pt x="1191" y="1388"/>
                                  </a:lnTo>
                                  <a:lnTo>
                                    <a:pt x="1148" y="1335"/>
                                  </a:lnTo>
                                  <a:lnTo>
                                    <a:pt x="1143" y="1335"/>
                                  </a:lnTo>
                                  <a:lnTo>
                                    <a:pt x="1076" y="1320"/>
                                  </a:lnTo>
                                  <a:lnTo>
                                    <a:pt x="1042" y="1320"/>
                                  </a:lnTo>
                                  <a:lnTo>
                                    <a:pt x="965" y="1287"/>
                                  </a:lnTo>
                                  <a:lnTo>
                                    <a:pt x="970" y="1287"/>
                                  </a:lnTo>
                                  <a:lnTo>
                                    <a:pt x="917" y="1220"/>
                                  </a:lnTo>
                                  <a:lnTo>
                                    <a:pt x="912" y="1220"/>
                                  </a:lnTo>
                                  <a:lnTo>
                                    <a:pt x="850" y="1196"/>
                                  </a:lnTo>
                                  <a:lnTo>
                                    <a:pt x="821" y="1196"/>
                                  </a:lnTo>
                                  <a:lnTo>
                                    <a:pt x="826" y="1200"/>
                                  </a:lnTo>
                                  <a:lnTo>
                                    <a:pt x="831" y="1176"/>
                                  </a:lnTo>
                                  <a:lnTo>
                                    <a:pt x="802" y="1123"/>
                                  </a:lnTo>
                                  <a:lnTo>
                                    <a:pt x="802" y="1119"/>
                                  </a:lnTo>
                                  <a:lnTo>
                                    <a:pt x="764" y="1061"/>
                                  </a:lnTo>
                                  <a:lnTo>
                                    <a:pt x="764" y="1066"/>
                                  </a:lnTo>
                                  <a:lnTo>
                                    <a:pt x="773" y="1023"/>
                                  </a:lnTo>
                                  <a:lnTo>
                                    <a:pt x="773" y="1018"/>
                                  </a:lnTo>
                                  <a:lnTo>
                                    <a:pt x="768" y="1018"/>
                                  </a:lnTo>
                                  <a:lnTo>
                                    <a:pt x="740" y="1018"/>
                                  </a:lnTo>
                                  <a:lnTo>
                                    <a:pt x="692" y="994"/>
                                  </a:lnTo>
                                  <a:lnTo>
                                    <a:pt x="696" y="999"/>
                                  </a:lnTo>
                                  <a:lnTo>
                                    <a:pt x="682" y="955"/>
                                  </a:lnTo>
                                  <a:lnTo>
                                    <a:pt x="706" y="831"/>
                                  </a:lnTo>
                                  <a:lnTo>
                                    <a:pt x="677" y="778"/>
                                  </a:lnTo>
                                  <a:lnTo>
                                    <a:pt x="672" y="720"/>
                                  </a:lnTo>
                                  <a:lnTo>
                                    <a:pt x="692" y="658"/>
                                  </a:lnTo>
                                  <a:lnTo>
                                    <a:pt x="668" y="605"/>
                                  </a:lnTo>
                                  <a:lnTo>
                                    <a:pt x="668" y="610"/>
                                  </a:lnTo>
                                  <a:lnTo>
                                    <a:pt x="735" y="499"/>
                                  </a:lnTo>
                                  <a:lnTo>
                                    <a:pt x="735" y="495"/>
                                  </a:lnTo>
                                  <a:lnTo>
                                    <a:pt x="735" y="490"/>
                                  </a:lnTo>
                                  <a:lnTo>
                                    <a:pt x="730" y="490"/>
                                  </a:lnTo>
                                  <a:lnTo>
                                    <a:pt x="648" y="461"/>
                                  </a:lnTo>
                                  <a:lnTo>
                                    <a:pt x="620" y="456"/>
                                  </a:lnTo>
                                  <a:lnTo>
                                    <a:pt x="615" y="456"/>
                                  </a:lnTo>
                                  <a:lnTo>
                                    <a:pt x="547" y="519"/>
                                  </a:lnTo>
                                  <a:lnTo>
                                    <a:pt x="480" y="595"/>
                                  </a:lnTo>
                                  <a:lnTo>
                                    <a:pt x="480" y="600"/>
                                  </a:lnTo>
                                  <a:lnTo>
                                    <a:pt x="461" y="653"/>
                                  </a:lnTo>
                                  <a:lnTo>
                                    <a:pt x="485" y="701"/>
                                  </a:lnTo>
                                  <a:lnTo>
                                    <a:pt x="490" y="735"/>
                                  </a:lnTo>
                                  <a:lnTo>
                                    <a:pt x="490" y="730"/>
                                  </a:lnTo>
                                  <a:lnTo>
                                    <a:pt x="471" y="759"/>
                                  </a:lnTo>
                                  <a:lnTo>
                                    <a:pt x="471" y="763"/>
                                  </a:lnTo>
                                  <a:lnTo>
                                    <a:pt x="432" y="835"/>
                                  </a:lnTo>
                                  <a:lnTo>
                                    <a:pt x="432" y="831"/>
                                  </a:lnTo>
                                  <a:lnTo>
                                    <a:pt x="298" y="946"/>
                                  </a:lnTo>
                                  <a:lnTo>
                                    <a:pt x="298" y="951"/>
                                  </a:lnTo>
                                  <a:lnTo>
                                    <a:pt x="259" y="1061"/>
                                  </a:lnTo>
                                  <a:lnTo>
                                    <a:pt x="259" y="1056"/>
                                  </a:lnTo>
                                  <a:lnTo>
                                    <a:pt x="159" y="1133"/>
                                  </a:lnTo>
                                  <a:lnTo>
                                    <a:pt x="163" y="1133"/>
                                  </a:lnTo>
                                  <a:lnTo>
                                    <a:pt x="53" y="1147"/>
                                  </a:lnTo>
                                  <a:lnTo>
                                    <a:pt x="48" y="1147"/>
                                  </a:lnTo>
                                  <a:lnTo>
                                    <a:pt x="15" y="1176"/>
                                  </a:lnTo>
                                  <a:lnTo>
                                    <a:pt x="15" y="1181"/>
                                  </a:lnTo>
                                  <a:lnTo>
                                    <a:pt x="10" y="1200"/>
                                  </a:lnTo>
                                  <a:lnTo>
                                    <a:pt x="0" y="1253"/>
                                  </a:lnTo>
                                  <a:lnTo>
                                    <a:pt x="0" y="1340"/>
                                  </a:lnTo>
                                  <a:lnTo>
                                    <a:pt x="0" y="1344"/>
                                  </a:lnTo>
                                  <a:lnTo>
                                    <a:pt x="5" y="1349"/>
                                  </a:lnTo>
                                  <a:lnTo>
                                    <a:pt x="10" y="1349"/>
                                  </a:lnTo>
                                  <a:lnTo>
                                    <a:pt x="29" y="1354"/>
                                  </a:lnTo>
                                  <a:lnTo>
                                    <a:pt x="87" y="1373"/>
                                  </a:lnTo>
                                  <a:lnTo>
                                    <a:pt x="91" y="1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55"/>
                          <wps:cNvSpPr>
                            <a:spLocks/>
                          </wps:cNvSpPr>
                          <wps:spPr bwMode="auto">
                            <a:xfrm>
                              <a:off x="5256" y="1263"/>
                              <a:ext cx="3471" cy="998"/>
                            </a:xfrm>
                            <a:custGeom>
                              <a:avLst/>
                              <a:gdLst>
                                <a:gd name="T0" fmla="*/ 3164 w 3471"/>
                                <a:gd name="T1" fmla="*/ 778 h 998"/>
                                <a:gd name="T2" fmla="*/ 3389 w 3471"/>
                                <a:gd name="T3" fmla="*/ 480 h 998"/>
                                <a:gd name="T4" fmla="*/ 3173 w 3471"/>
                                <a:gd name="T5" fmla="*/ 456 h 998"/>
                                <a:gd name="T6" fmla="*/ 3015 w 3471"/>
                                <a:gd name="T7" fmla="*/ 677 h 998"/>
                                <a:gd name="T8" fmla="*/ 2852 w 3471"/>
                                <a:gd name="T9" fmla="*/ 557 h 998"/>
                                <a:gd name="T10" fmla="*/ 3077 w 3471"/>
                                <a:gd name="T11" fmla="*/ 317 h 998"/>
                                <a:gd name="T12" fmla="*/ 2645 w 3471"/>
                                <a:gd name="T13" fmla="*/ 456 h 998"/>
                                <a:gd name="T14" fmla="*/ 2300 w 3471"/>
                                <a:gd name="T15" fmla="*/ 403 h 998"/>
                                <a:gd name="T16" fmla="*/ 2184 w 3471"/>
                                <a:gd name="T17" fmla="*/ 302 h 998"/>
                                <a:gd name="T18" fmla="*/ 2026 w 3471"/>
                                <a:gd name="T19" fmla="*/ 187 h 998"/>
                                <a:gd name="T20" fmla="*/ 1858 w 3471"/>
                                <a:gd name="T21" fmla="*/ 9 h 998"/>
                                <a:gd name="T22" fmla="*/ 1685 w 3471"/>
                                <a:gd name="T23" fmla="*/ 5 h 998"/>
                                <a:gd name="T24" fmla="*/ 34 w 3471"/>
                                <a:gd name="T25" fmla="*/ 9 h 998"/>
                                <a:gd name="T26" fmla="*/ 341 w 3471"/>
                                <a:gd name="T27" fmla="*/ 168 h 998"/>
                                <a:gd name="T28" fmla="*/ 1008 w 3471"/>
                                <a:gd name="T29" fmla="*/ 197 h 998"/>
                                <a:gd name="T30" fmla="*/ 1095 w 3471"/>
                                <a:gd name="T31" fmla="*/ 475 h 998"/>
                                <a:gd name="T32" fmla="*/ 1306 w 3471"/>
                                <a:gd name="T33" fmla="*/ 605 h 998"/>
                                <a:gd name="T34" fmla="*/ 1239 w 3471"/>
                                <a:gd name="T35" fmla="*/ 941 h 998"/>
                                <a:gd name="T36" fmla="*/ 1450 w 3471"/>
                                <a:gd name="T37" fmla="*/ 590 h 998"/>
                                <a:gd name="T38" fmla="*/ 1709 w 3471"/>
                                <a:gd name="T39" fmla="*/ 648 h 998"/>
                                <a:gd name="T40" fmla="*/ 1594 w 3471"/>
                                <a:gd name="T41" fmla="*/ 998 h 998"/>
                                <a:gd name="T42" fmla="*/ 1920 w 3471"/>
                                <a:gd name="T43" fmla="*/ 950 h 998"/>
                                <a:gd name="T44" fmla="*/ 2079 w 3471"/>
                                <a:gd name="T45" fmla="*/ 792 h 998"/>
                                <a:gd name="T46" fmla="*/ 2295 w 3471"/>
                                <a:gd name="T47" fmla="*/ 749 h 998"/>
                                <a:gd name="T48" fmla="*/ 2453 w 3471"/>
                                <a:gd name="T49" fmla="*/ 677 h 998"/>
                                <a:gd name="T50" fmla="*/ 2712 w 3471"/>
                                <a:gd name="T51" fmla="*/ 552 h 998"/>
                                <a:gd name="T52" fmla="*/ 2948 w 3471"/>
                                <a:gd name="T53" fmla="*/ 465 h 998"/>
                                <a:gd name="T54" fmla="*/ 2991 w 3471"/>
                                <a:gd name="T55" fmla="*/ 398 h 998"/>
                                <a:gd name="T56" fmla="*/ 2708 w 3471"/>
                                <a:gd name="T57" fmla="*/ 542 h 998"/>
                                <a:gd name="T58" fmla="*/ 2439 w 3471"/>
                                <a:gd name="T59" fmla="*/ 605 h 998"/>
                                <a:gd name="T60" fmla="*/ 2304 w 3471"/>
                                <a:gd name="T61" fmla="*/ 739 h 998"/>
                                <a:gd name="T62" fmla="*/ 2088 w 3471"/>
                                <a:gd name="T63" fmla="*/ 792 h 998"/>
                                <a:gd name="T64" fmla="*/ 1964 w 3471"/>
                                <a:gd name="T65" fmla="*/ 792 h 998"/>
                                <a:gd name="T66" fmla="*/ 1805 w 3471"/>
                                <a:gd name="T67" fmla="*/ 974 h 998"/>
                                <a:gd name="T68" fmla="*/ 1800 w 3471"/>
                                <a:gd name="T69" fmla="*/ 682 h 998"/>
                                <a:gd name="T70" fmla="*/ 1575 w 3471"/>
                                <a:gd name="T71" fmla="*/ 610 h 998"/>
                                <a:gd name="T72" fmla="*/ 1426 w 3471"/>
                                <a:gd name="T73" fmla="*/ 686 h 998"/>
                                <a:gd name="T74" fmla="*/ 1224 w 3471"/>
                                <a:gd name="T75" fmla="*/ 917 h 998"/>
                                <a:gd name="T76" fmla="*/ 1315 w 3471"/>
                                <a:gd name="T77" fmla="*/ 605 h 998"/>
                                <a:gd name="T78" fmla="*/ 1104 w 3471"/>
                                <a:gd name="T79" fmla="*/ 475 h 998"/>
                                <a:gd name="T80" fmla="*/ 1037 w 3471"/>
                                <a:gd name="T81" fmla="*/ 192 h 998"/>
                                <a:gd name="T82" fmla="*/ 408 w 3471"/>
                                <a:gd name="T83" fmla="*/ 163 h 998"/>
                                <a:gd name="T84" fmla="*/ 10 w 3471"/>
                                <a:gd name="T85" fmla="*/ 105 h 998"/>
                                <a:gd name="T86" fmla="*/ 1680 w 3471"/>
                                <a:gd name="T87" fmla="*/ 14 h 998"/>
                                <a:gd name="T88" fmla="*/ 1800 w 3471"/>
                                <a:gd name="T89" fmla="*/ 9 h 998"/>
                                <a:gd name="T90" fmla="*/ 1973 w 3471"/>
                                <a:gd name="T91" fmla="*/ 120 h 998"/>
                                <a:gd name="T92" fmla="*/ 2151 w 3471"/>
                                <a:gd name="T93" fmla="*/ 216 h 998"/>
                                <a:gd name="T94" fmla="*/ 2295 w 3471"/>
                                <a:gd name="T95" fmla="*/ 293 h 998"/>
                                <a:gd name="T96" fmla="*/ 2391 w 3471"/>
                                <a:gd name="T97" fmla="*/ 437 h 998"/>
                                <a:gd name="T98" fmla="*/ 2823 w 3471"/>
                                <a:gd name="T99" fmla="*/ 379 h 998"/>
                                <a:gd name="T100" fmla="*/ 3039 w 3471"/>
                                <a:gd name="T101" fmla="*/ 389 h 998"/>
                                <a:gd name="T102" fmla="*/ 2804 w 3471"/>
                                <a:gd name="T103" fmla="*/ 576 h 998"/>
                                <a:gd name="T104" fmla="*/ 3034 w 3471"/>
                                <a:gd name="T105" fmla="*/ 725 h 998"/>
                                <a:gd name="T106" fmla="*/ 3178 w 3471"/>
                                <a:gd name="T107" fmla="*/ 456 h 998"/>
                                <a:gd name="T108" fmla="*/ 3447 w 3471"/>
                                <a:gd name="T109" fmla="*/ 499 h 998"/>
                                <a:gd name="T110" fmla="*/ 3135 w 3471"/>
                                <a:gd name="T111" fmla="*/ 787 h 998"/>
                                <a:gd name="T112" fmla="*/ 3207 w 3471"/>
                                <a:gd name="T113" fmla="*/ 864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71" h="998">
                                  <a:moveTo>
                                    <a:pt x="3207" y="864"/>
                                  </a:moveTo>
                                  <a:lnTo>
                                    <a:pt x="3164" y="811"/>
                                  </a:lnTo>
                                  <a:lnTo>
                                    <a:pt x="3154" y="811"/>
                                  </a:lnTo>
                                  <a:lnTo>
                                    <a:pt x="3092" y="850"/>
                                  </a:lnTo>
                                  <a:lnTo>
                                    <a:pt x="3101" y="859"/>
                                  </a:lnTo>
                                  <a:lnTo>
                                    <a:pt x="3144" y="797"/>
                                  </a:lnTo>
                                  <a:lnTo>
                                    <a:pt x="3154" y="782"/>
                                  </a:lnTo>
                                  <a:lnTo>
                                    <a:pt x="3149" y="782"/>
                                  </a:lnTo>
                                  <a:lnTo>
                                    <a:pt x="3164" y="778"/>
                                  </a:lnTo>
                                  <a:lnTo>
                                    <a:pt x="3178" y="778"/>
                                  </a:lnTo>
                                  <a:lnTo>
                                    <a:pt x="3356" y="682"/>
                                  </a:lnTo>
                                  <a:lnTo>
                                    <a:pt x="3360" y="682"/>
                                  </a:lnTo>
                                  <a:lnTo>
                                    <a:pt x="3471" y="571"/>
                                  </a:lnTo>
                                  <a:lnTo>
                                    <a:pt x="3471" y="566"/>
                                  </a:lnTo>
                                  <a:lnTo>
                                    <a:pt x="3456" y="499"/>
                                  </a:lnTo>
                                  <a:lnTo>
                                    <a:pt x="3456" y="494"/>
                                  </a:lnTo>
                                  <a:lnTo>
                                    <a:pt x="3452" y="494"/>
                                  </a:lnTo>
                                  <a:lnTo>
                                    <a:pt x="3389" y="480"/>
                                  </a:lnTo>
                                  <a:lnTo>
                                    <a:pt x="3336" y="499"/>
                                  </a:lnTo>
                                  <a:lnTo>
                                    <a:pt x="3341" y="504"/>
                                  </a:lnTo>
                                  <a:lnTo>
                                    <a:pt x="3327" y="451"/>
                                  </a:lnTo>
                                  <a:lnTo>
                                    <a:pt x="3327" y="446"/>
                                  </a:lnTo>
                                  <a:lnTo>
                                    <a:pt x="3322" y="446"/>
                                  </a:lnTo>
                                  <a:lnTo>
                                    <a:pt x="3288" y="432"/>
                                  </a:lnTo>
                                  <a:lnTo>
                                    <a:pt x="3178" y="446"/>
                                  </a:lnTo>
                                  <a:lnTo>
                                    <a:pt x="3173" y="446"/>
                                  </a:lnTo>
                                  <a:lnTo>
                                    <a:pt x="3173" y="456"/>
                                  </a:lnTo>
                                  <a:lnTo>
                                    <a:pt x="3226" y="499"/>
                                  </a:lnTo>
                                  <a:lnTo>
                                    <a:pt x="3226" y="494"/>
                                  </a:lnTo>
                                  <a:lnTo>
                                    <a:pt x="3207" y="566"/>
                                  </a:lnTo>
                                  <a:lnTo>
                                    <a:pt x="3207" y="561"/>
                                  </a:lnTo>
                                  <a:lnTo>
                                    <a:pt x="3159" y="590"/>
                                  </a:lnTo>
                                  <a:lnTo>
                                    <a:pt x="3072" y="682"/>
                                  </a:lnTo>
                                  <a:lnTo>
                                    <a:pt x="3029" y="715"/>
                                  </a:lnTo>
                                  <a:lnTo>
                                    <a:pt x="3039" y="715"/>
                                  </a:lnTo>
                                  <a:lnTo>
                                    <a:pt x="3015" y="677"/>
                                  </a:lnTo>
                                  <a:lnTo>
                                    <a:pt x="3015" y="682"/>
                                  </a:lnTo>
                                  <a:lnTo>
                                    <a:pt x="3005" y="619"/>
                                  </a:lnTo>
                                  <a:lnTo>
                                    <a:pt x="3005" y="614"/>
                                  </a:lnTo>
                                  <a:lnTo>
                                    <a:pt x="3000" y="614"/>
                                  </a:lnTo>
                                  <a:lnTo>
                                    <a:pt x="2909" y="610"/>
                                  </a:lnTo>
                                  <a:lnTo>
                                    <a:pt x="2890" y="610"/>
                                  </a:lnTo>
                                  <a:lnTo>
                                    <a:pt x="2808" y="566"/>
                                  </a:lnTo>
                                  <a:lnTo>
                                    <a:pt x="2808" y="576"/>
                                  </a:lnTo>
                                  <a:lnTo>
                                    <a:pt x="2852" y="557"/>
                                  </a:lnTo>
                                  <a:lnTo>
                                    <a:pt x="2943" y="533"/>
                                  </a:lnTo>
                                  <a:lnTo>
                                    <a:pt x="2948" y="533"/>
                                  </a:lnTo>
                                  <a:lnTo>
                                    <a:pt x="3010" y="465"/>
                                  </a:lnTo>
                                  <a:lnTo>
                                    <a:pt x="3010" y="461"/>
                                  </a:lnTo>
                                  <a:lnTo>
                                    <a:pt x="3048" y="389"/>
                                  </a:lnTo>
                                  <a:lnTo>
                                    <a:pt x="3048" y="393"/>
                                  </a:lnTo>
                                  <a:lnTo>
                                    <a:pt x="3082" y="345"/>
                                  </a:lnTo>
                                  <a:lnTo>
                                    <a:pt x="3082" y="341"/>
                                  </a:lnTo>
                                  <a:lnTo>
                                    <a:pt x="3077" y="317"/>
                                  </a:lnTo>
                                  <a:lnTo>
                                    <a:pt x="3077" y="312"/>
                                  </a:lnTo>
                                  <a:lnTo>
                                    <a:pt x="3048" y="312"/>
                                  </a:lnTo>
                                  <a:lnTo>
                                    <a:pt x="2938" y="355"/>
                                  </a:lnTo>
                                  <a:lnTo>
                                    <a:pt x="2924" y="350"/>
                                  </a:lnTo>
                                  <a:lnTo>
                                    <a:pt x="2823" y="369"/>
                                  </a:lnTo>
                                  <a:lnTo>
                                    <a:pt x="2818" y="369"/>
                                  </a:lnTo>
                                  <a:lnTo>
                                    <a:pt x="2703" y="441"/>
                                  </a:lnTo>
                                  <a:lnTo>
                                    <a:pt x="2708" y="441"/>
                                  </a:lnTo>
                                  <a:lnTo>
                                    <a:pt x="2645" y="456"/>
                                  </a:lnTo>
                                  <a:lnTo>
                                    <a:pt x="2535" y="465"/>
                                  </a:lnTo>
                                  <a:lnTo>
                                    <a:pt x="2482" y="470"/>
                                  </a:lnTo>
                                  <a:lnTo>
                                    <a:pt x="2453" y="475"/>
                                  </a:lnTo>
                                  <a:lnTo>
                                    <a:pt x="2458" y="475"/>
                                  </a:lnTo>
                                  <a:lnTo>
                                    <a:pt x="2400" y="427"/>
                                  </a:lnTo>
                                  <a:lnTo>
                                    <a:pt x="2396" y="427"/>
                                  </a:lnTo>
                                  <a:lnTo>
                                    <a:pt x="2324" y="413"/>
                                  </a:lnTo>
                                  <a:lnTo>
                                    <a:pt x="2295" y="398"/>
                                  </a:lnTo>
                                  <a:lnTo>
                                    <a:pt x="2300" y="403"/>
                                  </a:lnTo>
                                  <a:lnTo>
                                    <a:pt x="2309" y="355"/>
                                  </a:lnTo>
                                  <a:lnTo>
                                    <a:pt x="2304" y="307"/>
                                  </a:lnTo>
                                  <a:lnTo>
                                    <a:pt x="2300" y="288"/>
                                  </a:lnTo>
                                  <a:lnTo>
                                    <a:pt x="2300" y="283"/>
                                  </a:lnTo>
                                  <a:lnTo>
                                    <a:pt x="2295" y="283"/>
                                  </a:lnTo>
                                  <a:lnTo>
                                    <a:pt x="2256" y="269"/>
                                  </a:lnTo>
                                  <a:lnTo>
                                    <a:pt x="2223" y="283"/>
                                  </a:lnTo>
                                  <a:lnTo>
                                    <a:pt x="2180" y="297"/>
                                  </a:lnTo>
                                  <a:lnTo>
                                    <a:pt x="2184" y="302"/>
                                  </a:lnTo>
                                  <a:lnTo>
                                    <a:pt x="2175" y="240"/>
                                  </a:lnTo>
                                  <a:lnTo>
                                    <a:pt x="2175" y="235"/>
                                  </a:lnTo>
                                  <a:lnTo>
                                    <a:pt x="2156" y="206"/>
                                  </a:lnTo>
                                  <a:lnTo>
                                    <a:pt x="2151" y="206"/>
                                  </a:lnTo>
                                  <a:lnTo>
                                    <a:pt x="2050" y="211"/>
                                  </a:lnTo>
                                  <a:lnTo>
                                    <a:pt x="2040" y="211"/>
                                  </a:lnTo>
                                  <a:lnTo>
                                    <a:pt x="2045" y="211"/>
                                  </a:lnTo>
                                  <a:lnTo>
                                    <a:pt x="2031" y="187"/>
                                  </a:lnTo>
                                  <a:lnTo>
                                    <a:pt x="2026" y="187"/>
                                  </a:lnTo>
                                  <a:lnTo>
                                    <a:pt x="1925" y="211"/>
                                  </a:lnTo>
                                  <a:lnTo>
                                    <a:pt x="1930" y="216"/>
                                  </a:lnTo>
                                  <a:lnTo>
                                    <a:pt x="1983" y="120"/>
                                  </a:lnTo>
                                  <a:lnTo>
                                    <a:pt x="1983" y="53"/>
                                  </a:lnTo>
                                  <a:lnTo>
                                    <a:pt x="1959" y="9"/>
                                  </a:lnTo>
                                  <a:lnTo>
                                    <a:pt x="1959" y="5"/>
                                  </a:lnTo>
                                  <a:lnTo>
                                    <a:pt x="1940" y="5"/>
                                  </a:lnTo>
                                  <a:lnTo>
                                    <a:pt x="1906" y="9"/>
                                  </a:lnTo>
                                  <a:lnTo>
                                    <a:pt x="1858" y="9"/>
                                  </a:lnTo>
                                  <a:lnTo>
                                    <a:pt x="1796" y="0"/>
                                  </a:lnTo>
                                  <a:lnTo>
                                    <a:pt x="1791" y="0"/>
                                  </a:lnTo>
                                  <a:lnTo>
                                    <a:pt x="1791" y="9"/>
                                  </a:lnTo>
                                  <a:lnTo>
                                    <a:pt x="1796" y="5"/>
                                  </a:lnTo>
                                  <a:lnTo>
                                    <a:pt x="1786" y="9"/>
                                  </a:lnTo>
                                  <a:lnTo>
                                    <a:pt x="1695" y="14"/>
                                  </a:lnTo>
                                  <a:lnTo>
                                    <a:pt x="1680" y="9"/>
                                  </a:lnTo>
                                  <a:lnTo>
                                    <a:pt x="1685" y="14"/>
                                  </a:lnTo>
                                  <a:lnTo>
                                    <a:pt x="1685" y="5"/>
                                  </a:lnTo>
                                  <a:lnTo>
                                    <a:pt x="1680" y="5"/>
                                  </a:lnTo>
                                  <a:lnTo>
                                    <a:pt x="1599" y="0"/>
                                  </a:lnTo>
                                  <a:lnTo>
                                    <a:pt x="1584" y="5"/>
                                  </a:lnTo>
                                  <a:lnTo>
                                    <a:pt x="1565" y="5"/>
                                  </a:lnTo>
                                  <a:lnTo>
                                    <a:pt x="1546" y="0"/>
                                  </a:lnTo>
                                  <a:lnTo>
                                    <a:pt x="1536" y="0"/>
                                  </a:lnTo>
                                  <a:lnTo>
                                    <a:pt x="39" y="5"/>
                                  </a:lnTo>
                                  <a:lnTo>
                                    <a:pt x="34" y="5"/>
                                  </a:lnTo>
                                  <a:lnTo>
                                    <a:pt x="34" y="9"/>
                                  </a:lnTo>
                                  <a:lnTo>
                                    <a:pt x="0" y="110"/>
                                  </a:lnTo>
                                  <a:lnTo>
                                    <a:pt x="0" y="115"/>
                                  </a:lnTo>
                                  <a:lnTo>
                                    <a:pt x="58" y="153"/>
                                  </a:lnTo>
                                  <a:lnTo>
                                    <a:pt x="106" y="153"/>
                                  </a:lnTo>
                                  <a:lnTo>
                                    <a:pt x="221" y="110"/>
                                  </a:lnTo>
                                  <a:lnTo>
                                    <a:pt x="216" y="110"/>
                                  </a:lnTo>
                                  <a:lnTo>
                                    <a:pt x="283" y="158"/>
                                  </a:lnTo>
                                  <a:lnTo>
                                    <a:pt x="288" y="158"/>
                                  </a:lnTo>
                                  <a:lnTo>
                                    <a:pt x="341" y="168"/>
                                  </a:lnTo>
                                  <a:lnTo>
                                    <a:pt x="408" y="173"/>
                                  </a:lnTo>
                                  <a:lnTo>
                                    <a:pt x="495" y="182"/>
                                  </a:lnTo>
                                  <a:lnTo>
                                    <a:pt x="562" y="211"/>
                                  </a:lnTo>
                                  <a:lnTo>
                                    <a:pt x="663" y="192"/>
                                  </a:lnTo>
                                  <a:lnTo>
                                    <a:pt x="706" y="192"/>
                                  </a:lnTo>
                                  <a:lnTo>
                                    <a:pt x="787" y="182"/>
                                  </a:lnTo>
                                  <a:lnTo>
                                    <a:pt x="903" y="177"/>
                                  </a:lnTo>
                                  <a:lnTo>
                                    <a:pt x="951" y="182"/>
                                  </a:lnTo>
                                  <a:lnTo>
                                    <a:pt x="1008" y="197"/>
                                  </a:lnTo>
                                  <a:lnTo>
                                    <a:pt x="1037" y="201"/>
                                  </a:lnTo>
                                  <a:lnTo>
                                    <a:pt x="1032" y="201"/>
                                  </a:lnTo>
                                  <a:lnTo>
                                    <a:pt x="1056" y="240"/>
                                  </a:lnTo>
                                  <a:lnTo>
                                    <a:pt x="1056" y="235"/>
                                  </a:lnTo>
                                  <a:lnTo>
                                    <a:pt x="1051" y="355"/>
                                  </a:lnTo>
                                  <a:lnTo>
                                    <a:pt x="1051" y="417"/>
                                  </a:lnTo>
                                  <a:lnTo>
                                    <a:pt x="1080" y="446"/>
                                  </a:lnTo>
                                  <a:lnTo>
                                    <a:pt x="1080" y="441"/>
                                  </a:lnTo>
                                  <a:lnTo>
                                    <a:pt x="1095" y="475"/>
                                  </a:lnTo>
                                  <a:lnTo>
                                    <a:pt x="1095" y="480"/>
                                  </a:lnTo>
                                  <a:lnTo>
                                    <a:pt x="1099" y="480"/>
                                  </a:lnTo>
                                  <a:lnTo>
                                    <a:pt x="1219" y="470"/>
                                  </a:lnTo>
                                  <a:lnTo>
                                    <a:pt x="1215" y="465"/>
                                  </a:lnTo>
                                  <a:lnTo>
                                    <a:pt x="1234" y="504"/>
                                  </a:lnTo>
                                  <a:lnTo>
                                    <a:pt x="1243" y="552"/>
                                  </a:lnTo>
                                  <a:lnTo>
                                    <a:pt x="1243" y="557"/>
                                  </a:lnTo>
                                  <a:lnTo>
                                    <a:pt x="1306" y="610"/>
                                  </a:lnTo>
                                  <a:lnTo>
                                    <a:pt x="1306" y="605"/>
                                  </a:lnTo>
                                  <a:lnTo>
                                    <a:pt x="1325" y="648"/>
                                  </a:lnTo>
                                  <a:lnTo>
                                    <a:pt x="1330" y="682"/>
                                  </a:lnTo>
                                  <a:lnTo>
                                    <a:pt x="1296" y="797"/>
                                  </a:lnTo>
                                  <a:lnTo>
                                    <a:pt x="1296" y="792"/>
                                  </a:lnTo>
                                  <a:lnTo>
                                    <a:pt x="1258" y="835"/>
                                  </a:lnTo>
                                  <a:lnTo>
                                    <a:pt x="1215" y="898"/>
                                  </a:lnTo>
                                  <a:lnTo>
                                    <a:pt x="1215" y="926"/>
                                  </a:lnTo>
                                  <a:lnTo>
                                    <a:pt x="1229" y="941"/>
                                  </a:lnTo>
                                  <a:lnTo>
                                    <a:pt x="1239" y="941"/>
                                  </a:lnTo>
                                  <a:lnTo>
                                    <a:pt x="1306" y="874"/>
                                  </a:lnTo>
                                  <a:lnTo>
                                    <a:pt x="1397" y="792"/>
                                  </a:lnTo>
                                  <a:lnTo>
                                    <a:pt x="1455" y="696"/>
                                  </a:lnTo>
                                  <a:lnTo>
                                    <a:pt x="1455" y="686"/>
                                  </a:lnTo>
                                  <a:lnTo>
                                    <a:pt x="1450" y="686"/>
                                  </a:lnTo>
                                  <a:lnTo>
                                    <a:pt x="1431" y="682"/>
                                  </a:lnTo>
                                  <a:lnTo>
                                    <a:pt x="1436" y="686"/>
                                  </a:lnTo>
                                  <a:lnTo>
                                    <a:pt x="1460" y="590"/>
                                  </a:lnTo>
                                  <a:lnTo>
                                    <a:pt x="1450" y="590"/>
                                  </a:lnTo>
                                  <a:lnTo>
                                    <a:pt x="1474" y="662"/>
                                  </a:lnTo>
                                  <a:lnTo>
                                    <a:pt x="1474" y="667"/>
                                  </a:lnTo>
                                  <a:lnTo>
                                    <a:pt x="1479" y="667"/>
                                  </a:lnTo>
                                  <a:lnTo>
                                    <a:pt x="1522" y="643"/>
                                  </a:lnTo>
                                  <a:lnTo>
                                    <a:pt x="1575" y="619"/>
                                  </a:lnTo>
                                  <a:lnTo>
                                    <a:pt x="1642" y="619"/>
                                  </a:lnTo>
                                  <a:lnTo>
                                    <a:pt x="1685" y="600"/>
                                  </a:lnTo>
                                  <a:lnTo>
                                    <a:pt x="1680" y="595"/>
                                  </a:lnTo>
                                  <a:lnTo>
                                    <a:pt x="1709" y="648"/>
                                  </a:lnTo>
                                  <a:lnTo>
                                    <a:pt x="1709" y="653"/>
                                  </a:lnTo>
                                  <a:lnTo>
                                    <a:pt x="1714" y="653"/>
                                  </a:lnTo>
                                  <a:lnTo>
                                    <a:pt x="1796" y="686"/>
                                  </a:lnTo>
                                  <a:lnTo>
                                    <a:pt x="1791" y="677"/>
                                  </a:lnTo>
                                  <a:lnTo>
                                    <a:pt x="1714" y="787"/>
                                  </a:lnTo>
                                  <a:lnTo>
                                    <a:pt x="1580" y="902"/>
                                  </a:lnTo>
                                  <a:lnTo>
                                    <a:pt x="1580" y="907"/>
                                  </a:lnTo>
                                  <a:lnTo>
                                    <a:pt x="1594" y="994"/>
                                  </a:lnTo>
                                  <a:lnTo>
                                    <a:pt x="1594" y="998"/>
                                  </a:lnTo>
                                  <a:lnTo>
                                    <a:pt x="1599" y="998"/>
                                  </a:lnTo>
                                  <a:lnTo>
                                    <a:pt x="1685" y="970"/>
                                  </a:lnTo>
                                  <a:lnTo>
                                    <a:pt x="1724" y="984"/>
                                  </a:lnTo>
                                  <a:lnTo>
                                    <a:pt x="1810" y="984"/>
                                  </a:lnTo>
                                  <a:lnTo>
                                    <a:pt x="1901" y="926"/>
                                  </a:lnTo>
                                  <a:lnTo>
                                    <a:pt x="1892" y="926"/>
                                  </a:lnTo>
                                  <a:lnTo>
                                    <a:pt x="1911" y="955"/>
                                  </a:lnTo>
                                  <a:lnTo>
                                    <a:pt x="1920" y="955"/>
                                  </a:lnTo>
                                  <a:lnTo>
                                    <a:pt x="1920" y="950"/>
                                  </a:lnTo>
                                  <a:lnTo>
                                    <a:pt x="1944" y="898"/>
                                  </a:lnTo>
                                  <a:lnTo>
                                    <a:pt x="1944" y="874"/>
                                  </a:lnTo>
                                  <a:lnTo>
                                    <a:pt x="1973" y="792"/>
                                  </a:lnTo>
                                  <a:lnTo>
                                    <a:pt x="1968" y="797"/>
                                  </a:lnTo>
                                  <a:lnTo>
                                    <a:pt x="2040" y="763"/>
                                  </a:lnTo>
                                  <a:lnTo>
                                    <a:pt x="2045" y="763"/>
                                  </a:lnTo>
                                  <a:lnTo>
                                    <a:pt x="2127" y="701"/>
                                  </a:lnTo>
                                  <a:lnTo>
                                    <a:pt x="2117" y="696"/>
                                  </a:lnTo>
                                  <a:lnTo>
                                    <a:pt x="2079" y="792"/>
                                  </a:lnTo>
                                  <a:lnTo>
                                    <a:pt x="2079" y="854"/>
                                  </a:lnTo>
                                  <a:lnTo>
                                    <a:pt x="2084" y="854"/>
                                  </a:lnTo>
                                  <a:lnTo>
                                    <a:pt x="2141" y="850"/>
                                  </a:lnTo>
                                  <a:lnTo>
                                    <a:pt x="2146" y="850"/>
                                  </a:lnTo>
                                  <a:lnTo>
                                    <a:pt x="2204" y="797"/>
                                  </a:lnTo>
                                  <a:lnTo>
                                    <a:pt x="2252" y="768"/>
                                  </a:lnTo>
                                  <a:lnTo>
                                    <a:pt x="2247" y="768"/>
                                  </a:lnTo>
                                  <a:lnTo>
                                    <a:pt x="2300" y="749"/>
                                  </a:lnTo>
                                  <a:lnTo>
                                    <a:pt x="2295" y="749"/>
                                  </a:lnTo>
                                  <a:lnTo>
                                    <a:pt x="2367" y="811"/>
                                  </a:lnTo>
                                  <a:lnTo>
                                    <a:pt x="2372" y="811"/>
                                  </a:lnTo>
                                  <a:lnTo>
                                    <a:pt x="2396" y="802"/>
                                  </a:lnTo>
                                  <a:lnTo>
                                    <a:pt x="2400" y="802"/>
                                  </a:lnTo>
                                  <a:lnTo>
                                    <a:pt x="2400" y="797"/>
                                  </a:lnTo>
                                  <a:lnTo>
                                    <a:pt x="2391" y="773"/>
                                  </a:lnTo>
                                  <a:lnTo>
                                    <a:pt x="2391" y="778"/>
                                  </a:lnTo>
                                  <a:lnTo>
                                    <a:pt x="2453" y="682"/>
                                  </a:lnTo>
                                  <a:lnTo>
                                    <a:pt x="2453" y="677"/>
                                  </a:lnTo>
                                  <a:lnTo>
                                    <a:pt x="2448" y="605"/>
                                  </a:lnTo>
                                  <a:lnTo>
                                    <a:pt x="2448" y="600"/>
                                  </a:lnTo>
                                  <a:lnTo>
                                    <a:pt x="2391" y="561"/>
                                  </a:lnTo>
                                  <a:lnTo>
                                    <a:pt x="2386" y="571"/>
                                  </a:lnTo>
                                  <a:lnTo>
                                    <a:pt x="2482" y="542"/>
                                  </a:lnTo>
                                  <a:lnTo>
                                    <a:pt x="2583" y="537"/>
                                  </a:lnTo>
                                  <a:lnTo>
                                    <a:pt x="2636" y="528"/>
                                  </a:lnTo>
                                  <a:lnTo>
                                    <a:pt x="2708" y="552"/>
                                  </a:lnTo>
                                  <a:lnTo>
                                    <a:pt x="2712" y="552"/>
                                  </a:lnTo>
                                  <a:lnTo>
                                    <a:pt x="2775" y="461"/>
                                  </a:lnTo>
                                  <a:lnTo>
                                    <a:pt x="2832" y="427"/>
                                  </a:lnTo>
                                  <a:lnTo>
                                    <a:pt x="2828" y="427"/>
                                  </a:lnTo>
                                  <a:lnTo>
                                    <a:pt x="2880" y="422"/>
                                  </a:lnTo>
                                  <a:lnTo>
                                    <a:pt x="2933" y="432"/>
                                  </a:lnTo>
                                  <a:lnTo>
                                    <a:pt x="2986" y="403"/>
                                  </a:lnTo>
                                  <a:lnTo>
                                    <a:pt x="2981" y="398"/>
                                  </a:lnTo>
                                  <a:lnTo>
                                    <a:pt x="2943" y="470"/>
                                  </a:lnTo>
                                  <a:lnTo>
                                    <a:pt x="2948" y="465"/>
                                  </a:lnTo>
                                  <a:lnTo>
                                    <a:pt x="2900" y="485"/>
                                  </a:lnTo>
                                  <a:lnTo>
                                    <a:pt x="2823" y="489"/>
                                  </a:lnTo>
                                  <a:lnTo>
                                    <a:pt x="2828" y="499"/>
                                  </a:lnTo>
                                  <a:lnTo>
                                    <a:pt x="2823" y="499"/>
                                  </a:lnTo>
                                  <a:lnTo>
                                    <a:pt x="2900" y="494"/>
                                  </a:lnTo>
                                  <a:lnTo>
                                    <a:pt x="2948" y="475"/>
                                  </a:lnTo>
                                  <a:lnTo>
                                    <a:pt x="2952" y="475"/>
                                  </a:lnTo>
                                  <a:lnTo>
                                    <a:pt x="2952" y="470"/>
                                  </a:lnTo>
                                  <a:lnTo>
                                    <a:pt x="2991" y="398"/>
                                  </a:lnTo>
                                  <a:lnTo>
                                    <a:pt x="2991" y="393"/>
                                  </a:lnTo>
                                  <a:lnTo>
                                    <a:pt x="2986" y="393"/>
                                  </a:lnTo>
                                  <a:lnTo>
                                    <a:pt x="2933" y="422"/>
                                  </a:lnTo>
                                  <a:lnTo>
                                    <a:pt x="2880" y="413"/>
                                  </a:lnTo>
                                  <a:lnTo>
                                    <a:pt x="2828" y="417"/>
                                  </a:lnTo>
                                  <a:lnTo>
                                    <a:pt x="2823" y="417"/>
                                  </a:lnTo>
                                  <a:lnTo>
                                    <a:pt x="2765" y="451"/>
                                  </a:lnTo>
                                  <a:lnTo>
                                    <a:pt x="2703" y="542"/>
                                  </a:lnTo>
                                  <a:lnTo>
                                    <a:pt x="2708" y="542"/>
                                  </a:lnTo>
                                  <a:lnTo>
                                    <a:pt x="2636" y="518"/>
                                  </a:lnTo>
                                  <a:lnTo>
                                    <a:pt x="2583" y="528"/>
                                  </a:lnTo>
                                  <a:lnTo>
                                    <a:pt x="2482" y="533"/>
                                  </a:lnTo>
                                  <a:lnTo>
                                    <a:pt x="2386" y="561"/>
                                  </a:lnTo>
                                  <a:lnTo>
                                    <a:pt x="2381" y="561"/>
                                  </a:lnTo>
                                  <a:lnTo>
                                    <a:pt x="2381" y="566"/>
                                  </a:lnTo>
                                  <a:lnTo>
                                    <a:pt x="2381" y="571"/>
                                  </a:lnTo>
                                  <a:lnTo>
                                    <a:pt x="2439" y="610"/>
                                  </a:lnTo>
                                  <a:lnTo>
                                    <a:pt x="2439" y="605"/>
                                  </a:lnTo>
                                  <a:lnTo>
                                    <a:pt x="2444" y="677"/>
                                  </a:lnTo>
                                  <a:lnTo>
                                    <a:pt x="2444" y="672"/>
                                  </a:lnTo>
                                  <a:lnTo>
                                    <a:pt x="2381" y="768"/>
                                  </a:lnTo>
                                  <a:lnTo>
                                    <a:pt x="2381" y="773"/>
                                  </a:lnTo>
                                  <a:lnTo>
                                    <a:pt x="2391" y="797"/>
                                  </a:lnTo>
                                  <a:lnTo>
                                    <a:pt x="2396" y="792"/>
                                  </a:lnTo>
                                  <a:lnTo>
                                    <a:pt x="2372" y="802"/>
                                  </a:lnTo>
                                  <a:lnTo>
                                    <a:pt x="2376" y="802"/>
                                  </a:lnTo>
                                  <a:lnTo>
                                    <a:pt x="2304" y="739"/>
                                  </a:lnTo>
                                  <a:lnTo>
                                    <a:pt x="2300" y="739"/>
                                  </a:lnTo>
                                  <a:lnTo>
                                    <a:pt x="2247" y="758"/>
                                  </a:lnTo>
                                  <a:lnTo>
                                    <a:pt x="2242" y="758"/>
                                  </a:lnTo>
                                  <a:lnTo>
                                    <a:pt x="2194" y="787"/>
                                  </a:lnTo>
                                  <a:lnTo>
                                    <a:pt x="2136" y="840"/>
                                  </a:lnTo>
                                  <a:lnTo>
                                    <a:pt x="2141" y="840"/>
                                  </a:lnTo>
                                  <a:lnTo>
                                    <a:pt x="2084" y="845"/>
                                  </a:lnTo>
                                  <a:lnTo>
                                    <a:pt x="2088" y="850"/>
                                  </a:lnTo>
                                  <a:lnTo>
                                    <a:pt x="2088" y="792"/>
                                  </a:lnTo>
                                  <a:lnTo>
                                    <a:pt x="2127" y="696"/>
                                  </a:lnTo>
                                  <a:lnTo>
                                    <a:pt x="2127" y="691"/>
                                  </a:lnTo>
                                  <a:lnTo>
                                    <a:pt x="2122" y="691"/>
                                  </a:lnTo>
                                  <a:lnTo>
                                    <a:pt x="2117" y="691"/>
                                  </a:lnTo>
                                  <a:lnTo>
                                    <a:pt x="2036" y="754"/>
                                  </a:lnTo>
                                  <a:lnTo>
                                    <a:pt x="2040" y="754"/>
                                  </a:lnTo>
                                  <a:lnTo>
                                    <a:pt x="1968" y="787"/>
                                  </a:lnTo>
                                  <a:lnTo>
                                    <a:pt x="1964" y="787"/>
                                  </a:lnTo>
                                  <a:lnTo>
                                    <a:pt x="1964" y="792"/>
                                  </a:lnTo>
                                  <a:lnTo>
                                    <a:pt x="1935" y="874"/>
                                  </a:lnTo>
                                  <a:lnTo>
                                    <a:pt x="1935" y="898"/>
                                  </a:lnTo>
                                  <a:lnTo>
                                    <a:pt x="1911" y="950"/>
                                  </a:lnTo>
                                  <a:lnTo>
                                    <a:pt x="1920" y="946"/>
                                  </a:lnTo>
                                  <a:lnTo>
                                    <a:pt x="1901" y="917"/>
                                  </a:lnTo>
                                  <a:lnTo>
                                    <a:pt x="1896" y="917"/>
                                  </a:lnTo>
                                  <a:lnTo>
                                    <a:pt x="1892" y="917"/>
                                  </a:lnTo>
                                  <a:lnTo>
                                    <a:pt x="1800" y="974"/>
                                  </a:lnTo>
                                  <a:lnTo>
                                    <a:pt x="1805" y="974"/>
                                  </a:lnTo>
                                  <a:lnTo>
                                    <a:pt x="1724" y="974"/>
                                  </a:lnTo>
                                  <a:lnTo>
                                    <a:pt x="1685" y="960"/>
                                  </a:lnTo>
                                  <a:lnTo>
                                    <a:pt x="1599" y="989"/>
                                  </a:lnTo>
                                  <a:lnTo>
                                    <a:pt x="1604" y="994"/>
                                  </a:lnTo>
                                  <a:lnTo>
                                    <a:pt x="1589" y="907"/>
                                  </a:lnTo>
                                  <a:lnTo>
                                    <a:pt x="1589" y="912"/>
                                  </a:lnTo>
                                  <a:lnTo>
                                    <a:pt x="1724" y="797"/>
                                  </a:lnTo>
                                  <a:lnTo>
                                    <a:pt x="1800" y="686"/>
                                  </a:lnTo>
                                  <a:lnTo>
                                    <a:pt x="1800" y="682"/>
                                  </a:lnTo>
                                  <a:lnTo>
                                    <a:pt x="1800" y="677"/>
                                  </a:lnTo>
                                  <a:lnTo>
                                    <a:pt x="1796" y="677"/>
                                  </a:lnTo>
                                  <a:lnTo>
                                    <a:pt x="1714" y="643"/>
                                  </a:lnTo>
                                  <a:lnTo>
                                    <a:pt x="1719" y="648"/>
                                  </a:lnTo>
                                  <a:lnTo>
                                    <a:pt x="1690" y="595"/>
                                  </a:lnTo>
                                  <a:lnTo>
                                    <a:pt x="1690" y="590"/>
                                  </a:lnTo>
                                  <a:lnTo>
                                    <a:pt x="1685" y="590"/>
                                  </a:lnTo>
                                  <a:lnTo>
                                    <a:pt x="1642" y="610"/>
                                  </a:lnTo>
                                  <a:lnTo>
                                    <a:pt x="1575" y="610"/>
                                  </a:lnTo>
                                  <a:lnTo>
                                    <a:pt x="1522" y="634"/>
                                  </a:lnTo>
                                  <a:lnTo>
                                    <a:pt x="1479" y="658"/>
                                  </a:lnTo>
                                  <a:lnTo>
                                    <a:pt x="1484" y="662"/>
                                  </a:lnTo>
                                  <a:lnTo>
                                    <a:pt x="1460" y="590"/>
                                  </a:lnTo>
                                  <a:lnTo>
                                    <a:pt x="1460" y="586"/>
                                  </a:lnTo>
                                  <a:lnTo>
                                    <a:pt x="1455" y="586"/>
                                  </a:lnTo>
                                  <a:lnTo>
                                    <a:pt x="1450" y="586"/>
                                  </a:lnTo>
                                  <a:lnTo>
                                    <a:pt x="1450" y="590"/>
                                  </a:lnTo>
                                  <a:lnTo>
                                    <a:pt x="1426" y="686"/>
                                  </a:lnTo>
                                  <a:lnTo>
                                    <a:pt x="1426" y="691"/>
                                  </a:lnTo>
                                  <a:lnTo>
                                    <a:pt x="1431" y="691"/>
                                  </a:lnTo>
                                  <a:lnTo>
                                    <a:pt x="1450" y="696"/>
                                  </a:lnTo>
                                  <a:lnTo>
                                    <a:pt x="1445" y="686"/>
                                  </a:lnTo>
                                  <a:lnTo>
                                    <a:pt x="1387" y="782"/>
                                  </a:lnTo>
                                  <a:lnTo>
                                    <a:pt x="1296" y="864"/>
                                  </a:lnTo>
                                  <a:lnTo>
                                    <a:pt x="1229" y="931"/>
                                  </a:lnTo>
                                  <a:lnTo>
                                    <a:pt x="1239" y="931"/>
                                  </a:lnTo>
                                  <a:lnTo>
                                    <a:pt x="1224" y="917"/>
                                  </a:lnTo>
                                  <a:lnTo>
                                    <a:pt x="1224" y="922"/>
                                  </a:lnTo>
                                  <a:lnTo>
                                    <a:pt x="1224" y="902"/>
                                  </a:lnTo>
                                  <a:lnTo>
                                    <a:pt x="1224" y="907"/>
                                  </a:lnTo>
                                  <a:lnTo>
                                    <a:pt x="1267" y="845"/>
                                  </a:lnTo>
                                  <a:lnTo>
                                    <a:pt x="1306" y="802"/>
                                  </a:lnTo>
                                  <a:lnTo>
                                    <a:pt x="1306" y="797"/>
                                  </a:lnTo>
                                  <a:lnTo>
                                    <a:pt x="1339" y="682"/>
                                  </a:lnTo>
                                  <a:lnTo>
                                    <a:pt x="1335" y="648"/>
                                  </a:lnTo>
                                  <a:lnTo>
                                    <a:pt x="1315" y="605"/>
                                  </a:lnTo>
                                  <a:lnTo>
                                    <a:pt x="1315" y="600"/>
                                  </a:lnTo>
                                  <a:lnTo>
                                    <a:pt x="1253" y="547"/>
                                  </a:lnTo>
                                  <a:lnTo>
                                    <a:pt x="1253" y="552"/>
                                  </a:lnTo>
                                  <a:lnTo>
                                    <a:pt x="1243" y="504"/>
                                  </a:lnTo>
                                  <a:lnTo>
                                    <a:pt x="1224" y="465"/>
                                  </a:lnTo>
                                  <a:lnTo>
                                    <a:pt x="1224" y="461"/>
                                  </a:lnTo>
                                  <a:lnTo>
                                    <a:pt x="1219" y="461"/>
                                  </a:lnTo>
                                  <a:lnTo>
                                    <a:pt x="1099" y="470"/>
                                  </a:lnTo>
                                  <a:lnTo>
                                    <a:pt x="1104" y="475"/>
                                  </a:lnTo>
                                  <a:lnTo>
                                    <a:pt x="1090" y="441"/>
                                  </a:lnTo>
                                  <a:lnTo>
                                    <a:pt x="1090" y="437"/>
                                  </a:lnTo>
                                  <a:lnTo>
                                    <a:pt x="1061" y="408"/>
                                  </a:lnTo>
                                  <a:lnTo>
                                    <a:pt x="1061" y="413"/>
                                  </a:lnTo>
                                  <a:lnTo>
                                    <a:pt x="1061" y="355"/>
                                  </a:lnTo>
                                  <a:lnTo>
                                    <a:pt x="1066" y="235"/>
                                  </a:lnTo>
                                  <a:lnTo>
                                    <a:pt x="1066" y="230"/>
                                  </a:lnTo>
                                  <a:lnTo>
                                    <a:pt x="1042" y="192"/>
                                  </a:lnTo>
                                  <a:lnTo>
                                    <a:pt x="1037" y="192"/>
                                  </a:lnTo>
                                  <a:lnTo>
                                    <a:pt x="1008" y="187"/>
                                  </a:lnTo>
                                  <a:lnTo>
                                    <a:pt x="951" y="173"/>
                                  </a:lnTo>
                                  <a:lnTo>
                                    <a:pt x="903" y="168"/>
                                  </a:lnTo>
                                  <a:lnTo>
                                    <a:pt x="787" y="173"/>
                                  </a:lnTo>
                                  <a:lnTo>
                                    <a:pt x="706" y="182"/>
                                  </a:lnTo>
                                  <a:lnTo>
                                    <a:pt x="663" y="182"/>
                                  </a:lnTo>
                                  <a:lnTo>
                                    <a:pt x="562" y="201"/>
                                  </a:lnTo>
                                  <a:lnTo>
                                    <a:pt x="495" y="173"/>
                                  </a:lnTo>
                                  <a:lnTo>
                                    <a:pt x="408" y="163"/>
                                  </a:lnTo>
                                  <a:lnTo>
                                    <a:pt x="341" y="158"/>
                                  </a:lnTo>
                                  <a:lnTo>
                                    <a:pt x="288" y="149"/>
                                  </a:lnTo>
                                  <a:lnTo>
                                    <a:pt x="293" y="149"/>
                                  </a:lnTo>
                                  <a:lnTo>
                                    <a:pt x="226" y="101"/>
                                  </a:lnTo>
                                  <a:lnTo>
                                    <a:pt x="221" y="101"/>
                                  </a:lnTo>
                                  <a:lnTo>
                                    <a:pt x="106" y="144"/>
                                  </a:lnTo>
                                  <a:lnTo>
                                    <a:pt x="63" y="144"/>
                                  </a:lnTo>
                                  <a:lnTo>
                                    <a:pt x="67" y="144"/>
                                  </a:lnTo>
                                  <a:lnTo>
                                    <a:pt x="10" y="105"/>
                                  </a:lnTo>
                                  <a:lnTo>
                                    <a:pt x="10" y="110"/>
                                  </a:lnTo>
                                  <a:lnTo>
                                    <a:pt x="43" y="9"/>
                                  </a:lnTo>
                                  <a:lnTo>
                                    <a:pt x="39" y="14"/>
                                  </a:lnTo>
                                  <a:lnTo>
                                    <a:pt x="1536" y="9"/>
                                  </a:lnTo>
                                  <a:lnTo>
                                    <a:pt x="1546" y="9"/>
                                  </a:lnTo>
                                  <a:lnTo>
                                    <a:pt x="1565" y="14"/>
                                  </a:lnTo>
                                  <a:lnTo>
                                    <a:pt x="1584" y="14"/>
                                  </a:lnTo>
                                  <a:lnTo>
                                    <a:pt x="1599" y="9"/>
                                  </a:lnTo>
                                  <a:lnTo>
                                    <a:pt x="1680" y="14"/>
                                  </a:lnTo>
                                  <a:lnTo>
                                    <a:pt x="1676" y="9"/>
                                  </a:lnTo>
                                  <a:lnTo>
                                    <a:pt x="1676" y="14"/>
                                  </a:lnTo>
                                  <a:lnTo>
                                    <a:pt x="1676" y="19"/>
                                  </a:lnTo>
                                  <a:lnTo>
                                    <a:pt x="1680" y="19"/>
                                  </a:lnTo>
                                  <a:lnTo>
                                    <a:pt x="1695" y="24"/>
                                  </a:lnTo>
                                  <a:lnTo>
                                    <a:pt x="1786" y="19"/>
                                  </a:lnTo>
                                  <a:lnTo>
                                    <a:pt x="1796" y="14"/>
                                  </a:lnTo>
                                  <a:lnTo>
                                    <a:pt x="1800" y="14"/>
                                  </a:lnTo>
                                  <a:lnTo>
                                    <a:pt x="1800" y="9"/>
                                  </a:lnTo>
                                  <a:lnTo>
                                    <a:pt x="1800" y="5"/>
                                  </a:lnTo>
                                  <a:lnTo>
                                    <a:pt x="1796" y="9"/>
                                  </a:lnTo>
                                  <a:lnTo>
                                    <a:pt x="1858" y="19"/>
                                  </a:lnTo>
                                  <a:lnTo>
                                    <a:pt x="1906" y="19"/>
                                  </a:lnTo>
                                  <a:lnTo>
                                    <a:pt x="1940" y="14"/>
                                  </a:lnTo>
                                  <a:lnTo>
                                    <a:pt x="1954" y="14"/>
                                  </a:lnTo>
                                  <a:lnTo>
                                    <a:pt x="1949" y="9"/>
                                  </a:lnTo>
                                  <a:lnTo>
                                    <a:pt x="1973" y="53"/>
                                  </a:lnTo>
                                  <a:lnTo>
                                    <a:pt x="1973" y="120"/>
                                  </a:lnTo>
                                  <a:lnTo>
                                    <a:pt x="1920" y="216"/>
                                  </a:lnTo>
                                  <a:lnTo>
                                    <a:pt x="1920" y="221"/>
                                  </a:lnTo>
                                  <a:lnTo>
                                    <a:pt x="1925" y="221"/>
                                  </a:lnTo>
                                  <a:lnTo>
                                    <a:pt x="2026" y="197"/>
                                  </a:lnTo>
                                  <a:lnTo>
                                    <a:pt x="2021" y="197"/>
                                  </a:lnTo>
                                  <a:lnTo>
                                    <a:pt x="2036" y="221"/>
                                  </a:lnTo>
                                  <a:lnTo>
                                    <a:pt x="2040" y="221"/>
                                  </a:lnTo>
                                  <a:lnTo>
                                    <a:pt x="2050" y="221"/>
                                  </a:lnTo>
                                  <a:lnTo>
                                    <a:pt x="2151" y="216"/>
                                  </a:lnTo>
                                  <a:lnTo>
                                    <a:pt x="2146" y="216"/>
                                  </a:lnTo>
                                  <a:lnTo>
                                    <a:pt x="2165" y="245"/>
                                  </a:lnTo>
                                  <a:lnTo>
                                    <a:pt x="2165" y="240"/>
                                  </a:lnTo>
                                  <a:lnTo>
                                    <a:pt x="2175" y="302"/>
                                  </a:lnTo>
                                  <a:lnTo>
                                    <a:pt x="2175" y="307"/>
                                  </a:lnTo>
                                  <a:lnTo>
                                    <a:pt x="2180" y="307"/>
                                  </a:lnTo>
                                  <a:lnTo>
                                    <a:pt x="2223" y="293"/>
                                  </a:lnTo>
                                  <a:lnTo>
                                    <a:pt x="2256" y="278"/>
                                  </a:lnTo>
                                  <a:lnTo>
                                    <a:pt x="2295" y="293"/>
                                  </a:lnTo>
                                  <a:lnTo>
                                    <a:pt x="2290" y="288"/>
                                  </a:lnTo>
                                  <a:lnTo>
                                    <a:pt x="2295" y="307"/>
                                  </a:lnTo>
                                  <a:lnTo>
                                    <a:pt x="2300" y="355"/>
                                  </a:lnTo>
                                  <a:lnTo>
                                    <a:pt x="2290" y="403"/>
                                  </a:lnTo>
                                  <a:lnTo>
                                    <a:pt x="2290" y="408"/>
                                  </a:lnTo>
                                  <a:lnTo>
                                    <a:pt x="2295" y="408"/>
                                  </a:lnTo>
                                  <a:lnTo>
                                    <a:pt x="2324" y="422"/>
                                  </a:lnTo>
                                  <a:lnTo>
                                    <a:pt x="2396" y="437"/>
                                  </a:lnTo>
                                  <a:lnTo>
                                    <a:pt x="2391" y="437"/>
                                  </a:lnTo>
                                  <a:lnTo>
                                    <a:pt x="2448" y="485"/>
                                  </a:lnTo>
                                  <a:lnTo>
                                    <a:pt x="2453" y="485"/>
                                  </a:lnTo>
                                  <a:lnTo>
                                    <a:pt x="2482" y="480"/>
                                  </a:lnTo>
                                  <a:lnTo>
                                    <a:pt x="2535" y="475"/>
                                  </a:lnTo>
                                  <a:lnTo>
                                    <a:pt x="2645" y="465"/>
                                  </a:lnTo>
                                  <a:lnTo>
                                    <a:pt x="2708" y="451"/>
                                  </a:lnTo>
                                  <a:lnTo>
                                    <a:pt x="2712" y="451"/>
                                  </a:lnTo>
                                  <a:lnTo>
                                    <a:pt x="2828" y="379"/>
                                  </a:lnTo>
                                  <a:lnTo>
                                    <a:pt x="2823" y="379"/>
                                  </a:lnTo>
                                  <a:lnTo>
                                    <a:pt x="2924" y="360"/>
                                  </a:lnTo>
                                  <a:lnTo>
                                    <a:pt x="2938" y="365"/>
                                  </a:lnTo>
                                  <a:lnTo>
                                    <a:pt x="3048" y="321"/>
                                  </a:lnTo>
                                  <a:lnTo>
                                    <a:pt x="3072" y="321"/>
                                  </a:lnTo>
                                  <a:lnTo>
                                    <a:pt x="3068" y="317"/>
                                  </a:lnTo>
                                  <a:lnTo>
                                    <a:pt x="3072" y="341"/>
                                  </a:lnTo>
                                  <a:lnTo>
                                    <a:pt x="3072" y="336"/>
                                  </a:lnTo>
                                  <a:lnTo>
                                    <a:pt x="3039" y="384"/>
                                  </a:lnTo>
                                  <a:lnTo>
                                    <a:pt x="3039" y="389"/>
                                  </a:lnTo>
                                  <a:lnTo>
                                    <a:pt x="3000" y="461"/>
                                  </a:lnTo>
                                  <a:lnTo>
                                    <a:pt x="3000" y="456"/>
                                  </a:lnTo>
                                  <a:lnTo>
                                    <a:pt x="2938" y="523"/>
                                  </a:lnTo>
                                  <a:lnTo>
                                    <a:pt x="2943" y="523"/>
                                  </a:lnTo>
                                  <a:lnTo>
                                    <a:pt x="2852" y="547"/>
                                  </a:lnTo>
                                  <a:lnTo>
                                    <a:pt x="2808" y="566"/>
                                  </a:lnTo>
                                  <a:lnTo>
                                    <a:pt x="2804" y="566"/>
                                  </a:lnTo>
                                  <a:lnTo>
                                    <a:pt x="2804" y="571"/>
                                  </a:lnTo>
                                  <a:lnTo>
                                    <a:pt x="2804" y="576"/>
                                  </a:lnTo>
                                  <a:lnTo>
                                    <a:pt x="2808" y="576"/>
                                  </a:lnTo>
                                  <a:lnTo>
                                    <a:pt x="2890" y="619"/>
                                  </a:lnTo>
                                  <a:lnTo>
                                    <a:pt x="2909" y="619"/>
                                  </a:lnTo>
                                  <a:lnTo>
                                    <a:pt x="3000" y="624"/>
                                  </a:lnTo>
                                  <a:lnTo>
                                    <a:pt x="2996" y="619"/>
                                  </a:lnTo>
                                  <a:lnTo>
                                    <a:pt x="3005" y="682"/>
                                  </a:lnTo>
                                  <a:lnTo>
                                    <a:pt x="3005" y="686"/>
                                  </a:lnTo>
                                  <a:lnTo>
                                    <a:pt x="3029" y="725"/>
                                  </a:lnTo>
                                  <a:lnTo>
                                    <a:pt x="3034" y="725"/>
                                  </a:lnTo>
                                  <a:lnTo>
                                    <a:pt x="3039" y="725"/>
                                  </a:lnTo>
                                  <a:lnTo>
                                    <a:pt x="3082" y="691"/>
                                  </a:lnTo>
                                  <a:lnTo>
                                    <a:pt x="3168" y="600"/>
                                  </a:lnTo>
                                  <a:lnTo>
                                    <a:pt x="3216" y="571"/>
                                  </a:lnTo>
                                  <a:lnTo>
                                    <a:pt x="3216" y="566"/>
                                  </a:lnTo>
                                  <a:lnTo>
                                    <a:pt x="3236" y="494"/>
                                  </a:lnTo>
                                  <a:lnTo>
                                    <a:pt x="3236" y="489"/>
                                  </a:lnTo>
                                  <a:lnTo>
                                    <a:pt x="3183" y="446"/>
                                  </a:lnTo>
                                  <a:lnTo>
                                    <a:pt x="3178" y="456"/>
                                  </a:lnTo>
                                  <a:lnTo>
                                    <a:pt x="3288" y="441"/>
                                  </a:lnTo>
                                  <a:lnTo>
                                    <a:pt x="3322" y="456"/>
                                  </a:lnTo>
                                  <a:lnTo>
                                    <a:pt x="3317" y="451"/>
                                  </a:lnTo>
                                  <a:lnTo>
                                    <a:pt x="3332" y="504"/>
                                  </a:lnTo>
                                  <a:lnTo>
                                    <a:pt x="3332" y="509"/>
                                  </a:lnTo>
                                  <a:lnTo>
                                    <a:pt x="3336" y="509"/>
                                  </a:lnTo>
                                  <a:lnTo>
                                    <a:pt x="3389" y="489"/>
                                  </a:lnTo>
                                  <a:lnTo>
                                    <a:pt x="3452" y="504"/>
                                  </a:lnTo>
                                  <a:lnTo>
                                    <a:pt x="3447" y="499"/>
                                  </a:lnTo>
                                  <a:lnTo>
                                    <a:pt x="3461" y="566"/>
                                  </a:lnTo>
                                  <a:lnTo>
                                    <a:pt x="3461" y="561"/>
                                  </a:lnTo>
                                  <a:lnTo>
                                    <a:pt x="3351" y="672"/>
                                  </a:lnTo>
                                  <a:lnTo>
                                    <a:pt x="3356" y="672"/>
                                  </a:lnTo>
                                  <a:lnTo>
                                    <a:pt x="3178" y="768"/>
                                  </a:lnTo>
                                  <a:lnTo>
                                    <a:pt x="3164" y="768"/>
                                  </a:lnTo>
                                  <a:lnTo>
                                    <a:pt x="3149" y="773"/>
                                  </a:lnTo>
                                  <a:lnTo>
                                    <a:pt x="3144" y="773"/>
                                  </a:lnTo>
                                  <a:lnTo>
                                    <a:pt x="3135" y="787"/>
                                  </a:lnTo>
                                  <a:lnTo>
                                    <a:pt x="3092" y="850"/>
                                  </a:lnTo>
                                  <a:lnTo>
                                    <a:pt x="3092" y="854"/>
                                  </a:lnTo>
                                  <a:lnTo>
                                    <a:pt x="3092" y="859"/>
                                  </a:lnTo>
                                  <a:lnTo>
                                    <a:pt x="3096" y="859"/>
                                  </a:lnTo>
                                  <a:lnTo>
                                    <a:pt x="3101" y="859"/>
                                  </a:lnTo>
                                  <a:lnTo>
                                    <a:pt x="3164" y="821"/>
                                  </a:lnTo>
                                  <a:lnTo>
                                    <a:pt x="3154" y="821"/>
                                  </a:lnTo>
                                  <a:lnTo>
                                    <a:pt x="3197" y="874"/>
                                  </a:lnTo>
                                  <a:lnTo>
                                    <a:pt x="3207" y="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6"/>
                          <wps:cNvSpPr>
                            <a:spLocks/>
                          </wps:cNvSpPr>
                          <wps:spPr bwMode="auto">
                            <a:xfrm>
                              <a:off x="5952" y="1752"/>
                              <a:ext cx="2501" cy="1916"/>
                            </a:xfrm>
                            <a:custGeom>
                              <a:avLst/>
                              <a:gdLst>
                                <a:gd name="T0" fmla="*/ 1800 w 2501"/>
                                <a:gd name="T1" fmla="*/ 298 h 1916"/>
                                <a:gd name="T2" fmla="*/ 1901 w 2501"/>
                                <a:gd name="T3" fmla="*/ 481 h 1916"/>
                                <a:gd name="T4" fmla="*/ 1839 w 2501"/>
                                <a:gd name="T5" fmla="*/ 697 h 1916"/>
                                <a:gd name="T6" fmla="*/ 2127 w 2501"/>
                                <a:gd name="T7" fmla="*/ 586 h 1916"/>
                                <a:gd name="T8" fmla="*/ 2309 w 2501"/>
                                <a:gd name="T9" fmla="*/ 730 h 1916"/>
                                <a:gd name="T10" fmla="*/ 2348 w 2501"/>
                                <a:gd name="T11" fmla="*/ 764 h 1916"/>
                                <a:gd name="T12" fmla="*/ 2069 w 2501"/>
                                <a:gd name="T13" fmla="*/ 922 h 1916"/>
                                <a:gd name="T14" fmla="*/ 1844 w 2501"/>
                                <a:gd name="T15" fmla="*/ 812 h 1916"/>
                                <a:gd name="T16" fmla="*/ 1709 w 2501"/>
                                <a:gd name="T17" fmla="*/ 1062 h 1916"/>
                                <a:gd name="T18" fmla="*/ 1791 w 2501"/>
                                <a:gd name="T19" fmla="*/ 1210 h 1916"/>
                                <a:gd name="T20" fmla="*/ 2021 w 2501"/>
                                <a:gd name="T21" fmla="*/ 1321 h 1916"/>
                                <a:gd name="T22" fmla="*/ 1892 w 2501"/>
                                <a:gd name="T23" fmla="*/ 1330 h 1916"/>
                                <a:gd name="T24" fmla="*/ 1824 w 2501"/>
                                <a:gd name="T25" fmla="*/ 1772 h 1916"/>
                                <a:gd name="T26" fmla="*/ 1772 w 2501"/>
                                <a:gd name="T27" fmla="*/ 1566 h 1916"/>
                                <a:gd name="T28" fmla="*/ 1652 w 2501"/>
                                <a:gd name="T29" fmla="*/ 1518 h 1916"/>
                                <a:gd name="T30" fmla="*/ 1618 w 2501"/>
                                <a:gd name="T31" fmla="*/ 1383 h 1916"/>
                                <a:gd name="T32" fmla="*/ 1445 w 2501"/>
                                <a:gd name="T33" fmla="*/ 1330 h 1916"/>
                                <a:gd name="T34" fmla="*/ 1013 w 2501"/>
                                <a:gd name="T35" fmla="*/ 1297 h 1916"/>
                                <a:gd name="T36" fmla="*/ 1148 w 2501"/>
                                <a:gd name="T37" fmla="*/ 1057 h 1916"/>
                                <a:gd name="T38" fmla="*/ 898 w 2501"/>
                                <a:gd name="T39" fmla="*/ 1095 h 1916"/>
                                <a:gd name="T40" fmla="*/ 922 w 2501"/>
                                <a:gd name="T41" fmla="*/ 946 h 1916"/>
                                <a:gd name="T42" fmla="*/ 567 w 2501"/>
                                <a:gd name="T43" fmla="*/ 990 h 1916"/>
                                <a:gd name="T44" fmla="*/ 298 w 2501"/>
                                <a:gd name="T45" fmla="*/ 1124 h 1916"/>
                                <a:gd name="T46" fmla="*/ 183 w 2501"/>
                                <a:gd name="T47" fmla="*/ 1239 h 1916"/>
                                <a:gd name="T48" fmla="*/ 317 w 2501"/>
                                <a:gd name="T49" fmla="*/ 1417 h 1916"/>
                                <a:gd name="T50" fmla="*/ 197 w 2501"/>
                                <a:gd name="T51" fmla="*/ 1465 h 1916"/>
                                <a:gd name="T52" fmla="*/ 115 w 2501"/>
                                <a:gd name="T53" fmla="*/ 1758 h 1916"/>
                                <a:gd name="T54" fmla="*/ 187 w 2501"/>
                                <a:gd name="T55" fmla="*/ 1782 h 1916"/>
                                <a:gd name="T56" fmla="*/ 111 w 2501"/>
                                <a:gd name="T57" fmla="*/ 1551 h 1916"/>
                                <a:gd name="T58" fmla="*/ 355 w 2501"/>
                                <a:gd name="T59" fmla="*/ 1436 h 1916"/>
                                <a:gd name="T60" fmla="*/ 221 w 2501"/>
                                <a:gd name="T61" fmla="*/ 1402 h 1916"/>
                                <a:gd name="T62" fmla="*/ 197 w 2501"/>
                                <a:gd name="T63" fmla="*/ 1172 h 1916"/>
                                <a:gd name="T64" fmla="*/ 509 w 2501"/>
                                <a:gd name="T65" fmla="*/ 1014 h 1916"/>
                                <a:gd name="T66" fmla="*/ 663 w 2501"/>
                                <a:gd name="T67" fmla="*/ 870 h 1916"/>
                                <a:gd name="T68" fmla="*/ 927 w 2501"/>
                                <a:gd name="T69" fmla="*/ 985 h 1916"/>
                                <a:gd name="T70" fmla="*/ 888 w 2501"/>
                                <a:gd name="T71" fmla="*/ 1138 h 1916"/>
                                <a:gd name="T72" fmla="*/ 1143 w 2501"/>
                                <a:gd name="T73" fmla="*/ 1066 h 1916"/>
                                <a:gd name="T74" fmla="*/ 1008 w 2501"/>
                                <a:gd name="T75" fmla="*/ 1306 h 1916"/>
                                <a:gd name="T76" fmla="*/ 1335 w 2501"/>
                                <a:gd name="T77" fmla="*/ 1340 h 1916"/>
                                <a:gd name="T78" fmla="*/ 1570 w 2501"/>
                                <a:gd name="T79" fmla="*/ 1330 h 1916"/>
                                <a:gd name="T80" fmla="*/ 1642 w 2501"/>
                                <a:gd name="T81" fmla="*/ 1508 h 1916"/>
                                <a:gd name="T82" fmla="*/ 1676 w 2501"/>
                                <a:gd name="T83" fmla="*/ 1590 h 1916"/>
                                <a:gd name="T84" fmla="*/ 1709 w 2501"/>
                                <a:gd name="T85" fmla="*/ 1863 h 1916"/>
                                <a:gd name="T86" fmla="*/ 1810 w 2501"/>
                                <a:gd name="T87" fmla="*/ 1647 h 1916"/>
                                <a:gd name="T88" fmla="*/ 2012 w 2501"/>
                                <a:gd name="T89" fmla="*/ 1455 h 1916"/>
                                <a:gd name="T90" fmla="*/ 1925 w 2501"/>
                                <a:gd name="T91" fmla="*/ 1311 h 1916"/>
                                <a:gd name="T92" fmla="*/ 1800 w 2501"/>
                                <a:gd name="T93" fmla="*/ 1100 h 1916"/>
                                <a:gd name="T94" fmla="*/ 1714 w 2501"/>
                                <a:gd name="T95" fmla="*/ 1052 h 1916"/>
                                <a:gd name="T96" fmla="*/ 1824 w 2501"/>
                                <a:gd name="T97" fmla="*/ 874 h 1916"/>
                                <a:gd name="T98" fmla="*/ 2132 w 2501"/>
                                <a:gd name="T99" fmla="*/ 961 h 1916"/>
                                <a:gd name="T100" fmla="*/ 2492 w 2501"/>
                                <a:gd name="T101" fmla="*/ 653 h 1916"/>
                                <a:gd name="T102" fmla="*/ 2309 w 2501"/>
                                <a:gd name="T103" fmla="*/ 721 h 1916"/>
                                <a:gd name="T104" fmla="*/ 2127 w 2501"/>
                                <a:gd name="T105" fmla="*/ 577 h 1916"/>
                                <a:gd name="T106" fmla="*/ 1848 w 2501"/>
                                <a:gd name="T107" fmla="*/ 692 h 1916"/>
                                <a:gd name="T108" fmla="*/ 1906 w 2501"/>
                                <a:gd name="T109" fmla="*/ 490 h 1916"/>
                                <a:gd name="T110" fmla="*/ 1810 w 2501"/>
                                <a:gd name="T111" fmla="*/ 298 h 1916"/>
                                <a:gd name="T112" fmla="*/ 2127 w 2501"/>
                                <a:gd name="T113" fmla="*/ 0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01" h="1916">
                                  <a:moveTo>
                                    <a:pt x="2127" y="0"/>
                                  </a:moveTo>
                                  <a:lnTo>
                                    <a:pt x="2122" y="0"/>
                                  </a:lnTo>
                                  <a:lnTo>
                                    <a:pt x="2026" y="77"/>
                                  </a:lnTo>
                                  <a:lnTo>
                                    <a:pt x="2026" y="82"/>
                                  </a:lnTo>
                                  <a:lnTo>
                                    <a:pt x="2012" y="140"/>
                                  </a:lnTo>
                                  <a:lnTo>
                                    <a:pt x="2002" y="188"/>
                                  </a:lnTo>
                                  <a:lnTo>
                                    <a:pt x="2007" y="183"/>
                                  </a:lnTo>
                                  <a:lnTo>
                                    <a:pt x="1805" y="298"/>
                                  </a:lnTo>
                                  <a:lnTo>
                                    <a:pt x="1800" y="298"/>
                                  </a:lnTo>
                                  <a:lnTo>
                                    <a:pt x="1800" y="308"/>
                                  </a:lnTo>
                                  <a:lnTo>
                                    <a:pt x="1839" y="365"/>
                                  </a:lnTo>
                                  <a:lnTo>
                                    <a:pt x="1844" y="365"/>
                                  </a:lnTo>
                                  <a:lnTo>
                                    <a:pt x="1911" y="389"/>
                                  </a:lnTo>
                                  <a:lnTo>
                                    <a:pt x="1930" y="389"/>
                                  </a:lnTo>
                                  <a:lnTo>
                                    <a:pt x="1925" y="385"/>
                                  </a:lnTo>
                                  <a:lnTo>
                                    <a:pt x="1916" y="447"/>
                                  </a:lnTo>
                                  <a:lnTo>
                                    <a:pt x="1896" y="485"/>
                                  </a:lnTo>
                                  <a:lnTo>
                                    <a:pt x="1901" y="481"/>
                                  </a:lnTo>
                                  <a:lnTo>
                                    <a:pt x="1800" y="529"/>
                                  </a:lnTo>
                                  <a:lnTo>
                                    <a:pt x="1796" y="529"/>
                                  </a:lnTo>
                                  <a:lnTo>
                                    <a:pt x="1796" y="538"/>
                                  </a:lnTo>
                                  <a:lnTo>
                                    <a:pt x="1800" y="538"/>
                                  </a:lnTo>
                                  <a:lnTo>
                                    <a:pt x="1872" y="562"/>
                                  </a:lnTo>
                                  <a:lnTo>
                                    <a:pt x="1868" y="557"/>
                                  </a:lnTo>
                                  <a:lnTo>
                                    <a:pt x="1848" y="629"/>
                                  </a:lnTo>
                                  <a:lnTo>
                                    <a:pt x="1839" y="649"/>
                                  </a:lnTo>
                                  <a:lnTo>
                                    <a:pt x="1839" y="697"/>
                                  </a:lnTo>
                                  <a:lnTo>
                                    <a:pt x="1844" y="697"/>
                                  </a:lnTo>
                                  <a:lnTo>
                                    <a:pt x="1896" y="706"/>
                                  </a:lnTo>
                                  <a:lnTo>
                                    <a:pt x="1901" y="706"/>
                                  </a:lnTo>
                                  <a:lnTo>
                                    <a:pt x="1944" y="644"/>
                                  </a:lnTo>
                                  <a:lnTo>
                                    <a:pt x="1997" y="577"/>
                                  </a:lnTo>
                                  <a:lnTo>
                                    <a:pt x="2016" y="553"/>
                                  </a:lnTo>
                                  <a:lnTo>
                                    <a:pt x="2012" y="553"/>
                                  </a:lnTo>
                                  <a:lnTo>
                                    <a:pt x="2079" y="581"/>
                                  </a:lnTo>
                                  <a:lnTo>
                                    <a:pt x="2127" y="586"/>
                                  </a:lnTo>
                                  <a:lnTo>
                                    <a:pt x="2170" y="601"/>
                                  </a:lnTo>
                                  <a:lnTo>
                                    <a:pt x="2165" y="596"/>
                                  </a:lnTo>
                                  <a:lnTo>
                                    <a:pt x="2170" y="644"/>
                                  </a:lnTo>
                                  <a:lnTo>
                                    <a:pt x="2184" y="692"/>
                                  </a:lnTo>
                                  <a:lnTo>
                                    <a:pt x="2184" y="697"/>
                                  </a:lnTo>
                                  <a:lnTo>
                                    <a:pt x="2189" y="697"/>
                                  </a:lnTo>
                                  <a:lnTo>
                                    <a:pt x="2242" y="725"/>
                                  </a:lnTo>
                                  <a:lnTo>
                                    <a:pt x="2276" y="725"/>
                                  </a:lnTo>
                                  <a:lnTo>
                                    <a:pt x="2309" y="730"/>
                                  </a:lnTo>
                                  <a:lnTo>
                                    <a:pt x="2352" y="735"/>
                                  </a:lnTo>
                                  <a:lnTo>
                                    <a:pt x="2357" y="735"/>
                                  </a:lnTo>
                                  <a:lnTo>
                                    <a:pt x="2468" y="591"/>
                                  </a:lnTo>
                                  <a:lnTo>
                                    <a:pt x="2458" y="591"/>
                                  </a:lnTo>
                                  <a:lnTo>
                                    <a:pt x="2492" y="620"/>
                                  </a:lnTo>
                                  <a:lnTo>
                                    <a:pt x="2492" y="615"/>
                                  </a:lnTo>
                                  <a:lnTo>
                                    <a:pt x="2482" y="649"/>
                                  </a:lnTo>
                                  <a:lnTo>
                                    <a:pt x="2482" y="644"/>
                                  </a:lnTo>
                                  <a:lnTo>
                                    <a:pt x="2348" y="764"/>
                                  </a:lnTo>
                                  <a:lnTo>
                                    <a:pt x="2352" y="764"/>
                                  </a:lnTo>
                                  <a:lnTo>
                                    <a:pt x="2237" y="769"/>
                                  </a:lnTo>
                                  <a:lnTo>
                                    <a:pt x="2232" y="769"/>
                                  </a:lnTo>
                                  <a:lnTo>
                                    <a:pt x="2184" y="822"/>
                                  </a:lnTo>
                                  <a:lnTo>
                                    <a:pt x="2151" y="860"/>
                                  </a:lnTo>
                                  <a:lnTo>
                                    <a:pt x="2151" y="865"/>
                                  </a:lnTo>
                                  <a:lnTo>
                                    <a:pt x="2122" y="956"/>
                                  </a:lnTo>
                                  <a:lnTo>
                                    <a:pt x="2127" y="951"/>
                                  </a:lnTo>
                                  <a:lnTo>
                                    <a:pt x="2069" y="922"/>
                                  </a:lnTo>
                                  <a:lnTo>
                                    <a:pt x="2012" y="913"/>
                                  </a:lnTo>
                                  <a:lnTo>
                                    <a:pt x="1906" y="956"/>
                                  </a:lnTo>
                                  <a:lnTo>
                                    <a:pt x="1868" y="937"/>
                                  </a:lnTo>
                                  <a:lnTo>
                                    <a:pt x="1872" y="937"/>
                                  </a:lnTo>
                                  <a:lnTo>
                                    <a:pt x="1844" y="918"/>
                                  </a:lnTo>
                                  <a:lnTo>
                                    <a:pt x="1844" y="922"/>
                                  </a:lnTo>
                                  <a:lnTo>
                                    <a:pt x="1834" y="874"/>
                                  </a:lnTo>
                                  <a:lnTo>
                                    <a:pt x="1844" y="817"/>
                                  </a:lnTo>
                                  <a:lnTo>
                                    <a:pt x="1844" y="812"/>
                                  </a:lnTo>
                                  <a:lnTo>
                                    <a:pt x="1839" y="812"/>
                                  </a:lnTo>
                                  <a:lnTo>
                                    <a:pt x="1786" y="822"/>
                                  </a:lnTo>
                                  <a:lnTo>
                                    <a:pt x="1781" y="822"/>
                                  </a:lnTo>
                                  <a:lnTo>
                                    <a:pt x="1709" y="870"/>
                                  </a:lnTo>
                                  <a:lnTo>
                                    <a:pt x="1709" y="874"/>
                                  </a:lnTo>
                                  <a:lnTo>
                                    <a:pt x="1656" y="975"/>
                                  </a:lnTo>
                                  <a:lnTo>
                                    <a:pt x="1656" y="980"/>
                                  </a:lnTo>
                                  <a:lnTo>
                                    <a:pt x="1704" y="1062"/>
                                  </a:lnTo>
                                  <a:lnTo>
                                    <a:pt x="1709" y="1062"/>
                                  </a:lnTo>
                                  <a:lnTo>
                                    <a:pt x="1786" y="1086"/>
                                  </a:lnTo>
                                  <a:lnTo>
                                    <a:pt x="1791" y="1086"/>
                                  </a:lnTo>
                                  <a:lnTo>
                                    <a:pt x="1829" y="1062"/>
                                  </a:lnTo>
                                  <a:lnTo>
                                    <a:pt x="1820" y="1052"/>
                                  </a:lnTo>
                                  <a:lnTo>
                                    <a:pt x="1791" y="1090"/>
                                  </a:lnTo>
                                  <a:lnTo>
                                    <a:pt x="1791" y="1095"/>
                                  </a:lnTo>
                                  <a:lnTo>
                                    <a:pt x="1786" y="1206"/>
                                  </a:lnTo>
                                  <a:lnTo>
                                    <a:pt x="1786" y="1210"/>
                                  </a:lnTo>
                                  <a:lnTo>
                                    <a:pt x="1791" y="1210"/>
                                  </a:lnTo>
                                  <a:lnTo>
                                    <a:pt x="1896" y="1186"/>
                                  </a:lnTo>
                                  <a:lnTo>
                                    <a:pt x="1978" y="1215"/>
                                  </a:lnTo>
                                  <a:lnTo>
                                    <a:pt x="1973" y="1206"/>
                                  </a:lnTo>
                                  <a:lnTo>
                                    <a:pt x="1916" y="1302"/>
                                  </a:lnTo>
                                  <a:lnTo>
                                    <a:pt x="1916" y="1311"/>
                                  </a:lnTo>
                                  <a:lnTo>
                                    <a:pt x="1920" y="1311"/>
                                  </a:lnTo>
                                  <a:lnTo>
                                    <a:pt x="2012" y="1263"/>
                                  </a:lnTo>
                                  <a:lnTo>
                                    <a:pt x="2007" y="1258"/>
                                  </a:lnTo>
                                  <a:lnTo>
                                    <a:pt x="2021" y="1321"/>
                                  </a:lnTo>
                                  <a:lnTo>
                                    <a:pt x="2021" y="1359"/>
                                  </a:lnTo>
                                  <a:lnTo>
                                    <a:pt x="2007" y="1450"/>
                                  </a:lnTo>
                                  <a:lnTo>
                                    <a:pt x="2016" y="1450"/>
                                  </a:lnTo>
                                  <a:lnTo>
                                    <a:pt x="1992" y="1345"/>
                                  </a:lnTo>
                                  <a:lnTo>
                                    <a:pt x="1992" y="1340"/>
                                  </a:lnTo>
                                  <a:lnTo>
                                    <a:pt x="1988" y="1340"/>
                                  </a:lnTo>
                                  <a:lnTo>
                                    <a:pt x="1896" y="1326"/>
                                  </a:lnTo>
                                  <a:lnTo>
                                    <a:pt x="1892" y="1326"/>
                                  </a:lnTo>
                                  <a:lnTo>
                                    <a:pt x="1892" y="1330"/>
                                  </a:lnTo>
                                  <a:lnTo>
                                    <a:pt x="1829" y="1446"/>
                                  </a:lnTo>
                                  <a:lnTo>
                                    <a:pt x="1796" y="1551"/>
                                  </a:lnTo>
                                  <a:lnTo>
                                    <a:pt x="1800" y="1647"/>
                                  </a:lnTo>
                                  <a:lnTo>
                                    <a:pt x="1800" y="1652"/>
                                  </a:lnTo>
                                  <a:lnTo>
                                    <a:pt x="1824" y="1676"/>
                                  </a:lnTo>
                                  <a:lnTo>
                                    <a:pt x="1824" y="1671"/>
                                  </a:lnTo>
                                  <a:lnTo>
                                    <a:pt x="1844" y="1719"/>
                                  </a:lnTo>
                                  <a:lnTo>
                                    <a:pt x="1824" y="1777"/>
                                  </a:lnTo>
                                  <a:lnTo>
                                    <a:pt x="1824" y="1772"/>
                                  </a:lnTo>
                                  <a:lnTo>
                                    <a:pt x="1781" y="1801"/>
                                  </a:lnTo>
                                  <a:lnTo>
                                    <a:pt x="1704" y="1854"/>
                                  </a:lnTo>
                                  <a:lnTo>
                                    <a:pt x="1714" y="1859"/>
                                  </a:lnTo>
                                  <a:lnTo>
                                    <a:pt x="1719" y="1806"/>
                                  </a:lnTo>
                                  <a:lnTo>
                                    <a:pt x="1728" y="1772"/>
                                  </a:lnTo>
                                  <a:lnTo>
                                    <a:pt x="1743" y="1724"/>
                                  </a:lnTo>
                                  <a:lnTo>
                                    <a:pt x="1762" y="1667"/>
                                  </a:lnTo>
                                  <a:lnTo>
                                    <a:pt x="1772" y="1571"/>
                                  </a:lnTo>
                                  <a:lnTo>
                                    <a:pt x="1772" y="1566"/>
                                  </a:lnTo>
                                  <a:lnTo>
                                    <a:pt x="1767" y="1566"/>
                                  </a:lnTo>
                                  <a:lnTo>
                                    <a:pt x="1676" y="1580"/>
                                  </a:lnTo>
                                  <a:lnTo>
                                    <a:pt x="1671" y="1580"/>
                                  </a:lnTo>
                                  <a:lnTo>
                                    <a:pt x="1589" y="1633"/>
                                  </a:lnTo>
                                  <a:lnTo>
                                    <a:pt x="1565" y="1652"/>
                                  </a:lnTo>
                                  <a:lnTo>
                                    <a:pt x="1575" y="1657"/>
                                  </a:lnTo>
                                  <a:lnTo>
                                    <a:pt x="1632" y="1556"/>
                                  </a:lnTo>
                                  <a:lnTo>
                                    <a:pt x="1652" y="1513"/>
                                  </a:lnTo>
                                  <a:lnTo>
                                    <a:pt x="1652" y="1518"/>
                                  </a:lnTo>
                                  <a:lnTo>
                                    <a:pt x="1680" y="1474"/>
                                  </a:lnTo>
                                  <a:lnTo>
                                    <a:pt x="1709" y="1446"/>
                                  </a:lnTo>
                                  <a:lnTo>
                                    <a:pt x="1709" y="1441"/>
                                  </a:lnTo>
                                  <a:lnTo>
                                    <a:pt x="1714" y="1398"/>
                                  </a:lnTo>
                                  <a:lnTo>
                                    <a:pt x="1714" y="1393"/>
                                  </a:lnTo>
                                  <a:lnTo>
                                    <a:pt x="1709" y="1393"/>
                                  </a:lnTo>
                                  <a:lnTo>
                                    <a:pt x="1671" y="1402"/>
                                  </a:lnTo>
                                  <a:lnTo>
                                    <a:pt x="1613" y="1383"/>
                                  </a:lnTo>
                                  <a:lnTo>
                                    <a:pt x="1618" y="1383"/>
                                  </a:lnTo>
                                  <a:lnTo>
                                    <a:pt x="1580" y="1321"/>
                                  </a:lnTo>
                                  <a:lnTo>
                                    <a:pt x="1580" y="1330"/>
                                  </a:lnTo>
                                  <a:lnTo>
                                    <a:pt x="1594" y="1321"/>
                                  </a:lnTo>
                                  <a:lnTo>
                                    <a:pt x="1628" y="1263"/>
                                  </a:lnTo>
                                  <a:lnTo>
                                    <a:pt x="1628" y="1254"/>
                                  </a:lnTo>
                                  <a:lnTo>
                                    <a:pt x="1618" y="1254"/>
                                  </a:lnTo>
                                  <a:lnTo>
                                    <a:pt x="1556" y="1297"/>
                                  </a:lnTo>
                                  <a:lnTo>
                                    <a:pt x="1560" y="1297"/>
                                  </a:lnTo>
                                  <a:lnTo>
                                    <a:pt x="1445" y="1330"/>
                                  </a:lnTo>
                                  <a:lnTo>
                                    <a:pt x="1335" y="1330"/>
                                  </a:lnTo>
                                  <a:lnTo>
                                    <a:pt x="1340" y="1330"/>
                                  </a:lnTo>
                                  <a:lnTo>
                                    <a:pt x="1301" y="1302"/>
                                  </a:lnTo>
                                  <a:lnTo>
                                    <a:pt x="1277" y="1268"/>
                                  </a:lnTo>
                                  <a:lnTo>
                                    <a:pt x="1272" y="1268"/>
                                  </a:lnTo>
                                  <a:lnTo>
                                    <a:pt x="1220" y="1263"/>
                                  </a:lnTo>
                                  <a:lnTo>
                                    <a:pt x="1152" y="1273"/>
                                  </a:lnTo>
                                  <a:lnTo>
                                    <a:pt x="1104" y="1254"/>
                                  </a:lnTo>
                                  <a:lnTo>
                                    <a:pt x="1013" y="1297"/>
                                  </a:lnTo>
                                  <a:lnTo>
                                    <a:pt x="1018" y="1302"/>
                                  </a:lnTo>
                                  <a:lnTo>
                                    <a:pt x="1032" y="1273"/>
                                  </a:lnTo>
                                  <a:lnTo>
                                    <a:pt x="1061" y="1210"/>
                                  </a:lnTo>
                                  <a:lnTo>
                                    <a:pt x="1061" y="1215"/>
                                  </a:lnTo>
                                  <a:lnTo>
                                    <a:pt x="1104" y="1172"/>
                                  </a:lnTo>
                                  <a:lnTo>
                                    <a:pt x="1143" y="1114"/>
                                  </a:lnTo>
                                  <a:lnTo>
                                    <a:pt x="1143" y="1110"/>
                                  </a:lnTo>
                                  <a:lnTo>
                                    <a:pt x="1148" y="1062"/>
                                  </a:lnTo>
                                  <a:lnTo>
                                    <a:pt x="1148" y="1057"/>
                                  </a:lnTo>
                                  <a:lnTo>
                                    <a:pt x="1143" y="1057"/>
                                  </a:lnTo>
                                  <a:lnTo>
                                    <a:pt x="1109" y="1052"/>
                                  </a:lnTo>
                                  <a:lnTo>
                                    <a:pt x="1114" y="1052"/>
                                  </a:lnTo>
                                  <a:lnTo>
                                    <a:pt x="1071" y="1018"/>
                                  </a:lnTo>
                                  <a:lnTo>
                                    <a:pt x="1066" y="1018"/>
                                  </a:lnTo>
                                  <a:lnTo>
                                    <a:pt x="994" y="1004"/>
                                  </a:lnTo>
                                  <a:lnTo>
                                    <a:pt x="989" y="1004"/>
                                  </a:lnTo>
                                  <a:lnTo>
                                    <a:pt x="898" y="1090"/>
                                  </a:lnTo>
                                  <a:lnTo>
                                    <a:pt x="898" y="1095"/>
                                  </a:lnTo>
                                  <a:lnTo>
                                    <a:pt x="879" y="1138"/>
                                  </a:lnTo>
                                  <a:lnTo>
                                    <a:pt x="888" y="1134"/>
                                  </a:lnTo>
                                  <a:lnTo>
                                    <a:pt x="864" y="1105"/>
                                  </a:lnTo>
                                  <a:lnTo>
                                    <a:pt x="864" y="1110"/>
                                  </a:lnTo>
                                  <a:lnTo>
                                    <a:pt x="888" y="1033"/>
                                  </a:lnTo>
                                  <a:lnTo>
                                    <a:pt x="888" y="1038"/>
                                  </a:lnTo>
                                  <a:lnTo>
                                    <a:pt x="936" y="990"/>
                                  </a:lnTo>
                                  <a:lnTo>
                                    <a:pt x="936" y="985"/>
                                  </a:lnTo>
                                  <a:lnTo>
                                    <a:pt x="922" y="946"/>
                                  </a:lnTo>
                                  <a:lnTo>
                                    <a:pt x="960" y="870"/>
                                  </a:lnTo>
                                  <a:lnTo>
                                    <a:pt x="946" y="807"/>
                                  </a:lnTo>
                                  <a:lnTo>
                                    <a:pt x="946" y="802"/>
                                  </a:lnTo>
                                  <a:lnTo>
                                    <a:pt x="941" y="802"/>
                                  </a:lnTo>
                                  <a:lnTo>
                                    <a:pt x="869" y="783"/>
                                  </a:lnTo>
                                  <a:lnTo>
                                    <a:pt x="840" y="773"/>
                                  </a:lnTo>
                                  <a:lnTo>
                                    <a:pt x="759" y="773"/>
                                  </a:lnTo>
                                  <a:lnTo>
                                    <a:pt x="653" y="860"/>
                                  </a:lnTo>
                                  <a:lnTo>
                                    <a:pt x="567" y="990"/>
                                  </a:lnTo>
                                  <a:lnTo>
                                    <a:pt x="567" y="994"/>
                                  </a:lnTo>
                                  <a:lnTo>
                                    <a:pt x="533" y="1090"/>
                                  </a:lnTo>
                                  <a:lnTo>
                                    <a:pt x="543" y="1090"/>
                                  </a:lnTo>
                                  <a:lnTo>
                                    <a:pt x="514" y="1009"/>
                                  </a:lnTo>
                                  <a:lnTo>
                                    <a:pt x="514" y="1004"/>
                                  </a:lnTo>
                                  <a:lnTo>
                                    <a:pt x="509" y="1004"/>
                                  </a:lnTo>
                                  <a:lnTo>
                                    <a:pt x="427" y="985"/>
                                  </a:lnTo>
                                  <a:lnTo>
                                    <a:pt x="423" y="985"/>
                                  </a:lnTo>
                                  <a:lnTo>
                                    <a:pt x="298" y="1124"/>
                                  </a:lnTo>
                                  <a:lnTo>
                                    <a:pt x="250" y="1158"/>
                                  </a:lnTo>
                                  <a:lnTo>
                                    <a:pt x="211" y="1196"/>
                                  </a:lnTo>
                                  <a:lnTo>
                                    <a:pt x="221" y="1196"/>
                                  </a:lnTo>
                                  <a:lnTo>
                                    <a:pt x="197" y="1167"/>
                                  </a:lnTo>
                                  <a:lnTo>
                                    <a:pt x="187" y="1167"/>
                                  </a:lnTo>
                                  <a:lnTo>
                                    <a:pt x="187" y="1172"/>
                                  </a:lnTo>
                                  <a:lnTo>
                                    <a:pt x="173" y="1201"/>
                                  </a:lnTo>
                                  <a:lnTo>
                                    <a:pt x="183" y="1234"/>
                                  </a:lnTo>
                                  <a:lnTo>
                                    <a:pt x="183" y="1239"/>
                                  </a:lnTo>
                                  <a:lnTo>
                                    <a:pt x="197" y="1249"/>
                                  </a:lnTo>
                                  <a:lnTo>
                                    <a:pt x="197" y="1244"/>
                                  </a:lnTo>
                                  <a:lnTo>
                                    <a:pt x="202" y="1311"/>
                                  </a:lnTo>
                                  <a:lnTo>
                                    <a:pt x="211" y="1369"/>
                                  </a:lnTo>
                                  <a:lnTo>
                                    <a:pt x="216" y="1407"/>
                                  </a:lnTo>
                                  <a:lnTo>
                                    <a:pt x="216" y="1412"/>
                                  </a:lnTo>
                                  <a:lnTo>
                                    <a:pt x="221" y="1412"/>
                                  </a:lnTo>
                                  <a:lnTo>
                                    <a:pt x="235" y="1417"/>
                                  </a:lnTo>
                                  <a:lnTo>
                                    <a:pt x="317" y="1417"/>
                                  </a:lnTo>
                                  <a:lnTo>
                                    <a:pt x="384" y="1369"/>
                                  </a:lnTo>
                                  <a:lnTo>
                                    <a:pt x="375" y="1364"/>
                                  </a:lnTo>
                                  <a:lnTo>
                                    <a:pt x="346" y="1431"/>
                                  </a:lnTo>
                                  <a:lnTo>
                                    <a:pt x="346" y="1426"/>
                                  </a:lnTo>
                                  <a:lnTo>
                                    <a:pt x="317" y="1455"/>
                                  </a:lnTo>
                                  <a:lnTo>
                                    <a:pt x="322" y="1455"/>
                                  </a:lnTo>
                                  <a:lnTo>
                                    <a:pt x="274" y="1470"/>
                                  </a:lnTo>
                                  <a:lnTo>
                                    <a:pt x="202" y="1465"/>
                                  </a:lnTo>
                                  <a:lnTo>
                                    <a:pt x="197" y="1465"/>
                                  </a:lnTo>
                                  <a:lnTo>
                                    <a:pt x="149" y="1498"/>
                                  </a:lnTo>
                                  <a:lnTo>
                                    <a:pt x="130" y="1522"/>
                                  </a:lnTo>
                                  <a:lnTo>
                                    <a:pt x="101" y="1546"/>
                                  </a:lnTo>
                                  <a:lnTo>
                                    <a:pt x="101" y="1551"/>
                                  </a:lnTo>
                                  <a:lnTo>
                                    <a:pt x="106" y="1595"/>
                                  </a:lnTo>
                                  <a:lnTo>
                                    <a:pt x="96" y="1676"/>
                                  </a:lnTo>
                                  <a:lnTo>
                                    <a:pt x="111" y="1753"/>
                                  </a:lnTo>
                                  <a:lnTo>
                                    <a:pt x="111" y="1758"/>
                                  </a:lnTo>
                                  <a:lnTo>
                                    <a:pt x="115" y="1758"/>
                                  </a:lnTo>
                                  <a:lnTo>
                                    <a:pt x="187" y="1782"/>
                                  </a:lnTo>
                                  <a:lnTo>
                                    <a:pt x="187" y="1772"/>
                                  </a:lnTo>
                                  <a:lnTo>
                                    <a:pt x="82" y="1820"/>
                                  </a:lnTo>
                                  <a:lnTo>
                                    <a:pt x="77" y="1820"/>
                                  </a:lnTo>
                                  <a:lnTo>
                                    <a:pt x="0" y="1907"/>
                                  </a:lnTo>
                                  <a:lnTo>
                                    <a:pt x="10" y="1916"/>
                                  </a:lnTo>
                                  <a:lnTo>
                                    <a:pt x="87" y="1830"/>
                                  </a:lnTo>
                                  <a:lnTo>
                                    <a:pt x="82" y="1830"/>
                                  </a:lnTo>
                                  <a:lnTo>
                                    <a:pt x="187" y="1782"/>
                                  </a:lnTo>
                                  <a:lnTo>
                                    <a:pt x="192" y="1782"/>
                                  </a:lnTo>
                                  <a:lnTo>
                                    <a:pt x="192" y="1777"/>
                                  </a:lnTo>
                                  <a:lnTo>
                                    <a:pt x="192" y="1772"/>
                                  </a:lnTo>
                                  <a:lnTo>
                                    <a:pt x="187" y="1772"/>
                                  </a:lnTo>
                                  <a:lnTo>
                                    <a:pt x="115" y="1748"/>
                                  </a:lnTo>
                                  <a:lnTo>
                                    <a:pt x="120" y="1753"/>
                                  </a:lnTo>
                                  <a:lnTo>
                                    <a:pt x="106" y="1676"/>
                                  </a:lnTo>
                                  <a:lnTo>
                                    <a:pt x="115" y="1595"/>
                                  </a:lnTo>
                                  <a:lnTo>
                                    <a:pt x="111" y="1551"/>
                                  </a:lnTo>
                                  <a:lnTo>
                                    <a:pt x="111" y="1556"/>
                                  </a:lnTo>
                                  <a:lnTo>
                                    <a:pt x="139" y="1532"/>
                                  </a:lnTo>
                                  <a:lnTo>
                                    <a:pt x="159" y="1508"/>
                                  </a:lnTo>
                                  <a:lnTo>
                                    <a:pt x="207" y="1474"/>
                                  </a:lnTo>
                                  <a:lnTo>
                                    <a:pt x="202" y="1474"/>
                                  </a:lnTo>
                                  <a:lnTo>
                                    <a:pt x="274" y="1479"/>
                                  </a:lnTo>
                                  <a:lnTo>
                                    <a:pt x="322" y="1465"/>
                                  </a:lnTo>
                                  <a:lnTo>
                                    <a:pt x="327" y="1465"/>
                                  </a:lnTo>
                                  <a:lnTo>
                                    <a:pt x="355" y="1436"/>
                                  </a:lnTo>
                                  <a:lnTo>
                                    <a:pt x="355" y="1431"/>
                                  </a:lnTo>
                                  <a:lnTo>
                                    <a:pt x="384" y="1364"/>
                                  </a:lnTo>
                                  <a:lnTo>
                                    <a:pt x="384" y="1359"/>
                                  </a:lnTo>
                                  <a:lnTo>
                                    <a:pt x="379" y="1359"/>
                                  </a:lnTo>
                                  <a:lnTo>
                                    <a:pt x="375" y="1359"/>
                                  </a:lnTo>
                                  <a:lnTo>
                                    <a:pt x="307" y="1407"/>
                                  </a:lnTo>
                                  <a:lnTo>
                                    <a:pt x="312" y="1407"/>
                                  </a:lnTo>
                                  <a:lnTo>
                                    <a:pt x="235" y="1407"/>
                                  </a:lnTo>
                                  <a:lnTo>
                                    <a:pt x="221" y="1402"/>
                                  </a:lnTo>
                                  <a:lnTo>
                                    <a:pt x="226" y="1407"/>
                                  </a:lnTo>
                                  <a:lnTo>
                                    <a:pt x="221" y="1369"/>
                                  </a:lnTo>
                                  <a:lnTo>
                                    <a:pt x="211" y="1311"/>
                                  </a:lnTo>
                                  <a:lnTo>
                                    <a:pt x="207" y="1244"/>
                                  </a:lnTo>
                                  <a:lnTo>
                                    <a:pt x="207" y="1239"/>
                                  </a:lnTo>
                                  <a:lnTo>
                                    <a:pt x="192" y="1230"/>
                                  </a:lnTo>
                                  <a:lnTo>
                                    <a:pt x="192" y="1234"/>
                                  </a:lnTo>
                                  <a:lnTo>
                                    <a:pt x="183" y="1201"/>
                                  </a:lnTo>
                                  <a:lnTo>
                                    <a:pt x="197" y="1172"/>
                                  </a:lnTo>
                                  <a:lnTo>
                                    <a:pt x="187" y="1177"/>
                                  </a:lnTo>
                                  <a:lnTo>
                                    <a:pt x="211" y="1206"/>
                                  </a:lnTo>
                                  <a:lnTo>
                                    <a:pt x="216" y="1206"/>
                                  </a:lnTo>
                                  <a:lnTo>
                                    <a:pt x="221" y="1206"/>
                                  </a:lnTo>
                                  <a:lnTo>
                                    <a:pt x="259" y="1167"/>
                                  </a:lnTo>
                                  <a:lnTo>
                                    <a:pt x="307" y="1134"/>
                                  </a:lnTo>
                                  <a:lnTo>
                                    <a:pt x="432" y="994"/>
                                  </a:lnTo>
                                  <a:lnTo>
                                    <a:pt x="427" y="994"/>
                                  </a:lnTo>
                                  <a:lnTo>
                                    <a:pt x="509" y="1014"/>
                                  </a:lnTo>
                                  <a:lnTo>
                                    <a:pt x="504" y="1009"/>
                                  </a:lnTo>
                                  <a:lnTo>
                                    <a:pt x="533" y="1090"/>
                                  </a:lnTo>
                                  <a:lnTo>
                                    <a:pt x="533" y="1095"/>
                                  </a:lnTo>
                                  <a:lnTo>
                                    <a:pt x="538" y="1095"/>
                                  </a:lnTo>
                                  <a:lnTo>
                                    <a:pt x="543" y="1095"/>
                                  </a:lnTo>
                                  <a:lnTo>
                                    <a:pt x="543" y="1090"/>
                                  </a:lnTo>
                                  <a:lnTo>
                                    <a:pt x="576" y="994"/>
                                  </a:lnTo>
                                  <a:lnTo>
                                    <a:pt x="576" y="999"/>
                                  </a:lnTo>
                                  <a:lnTo>
                                    <a:pt x="663" y="870"/>
                                  </a:lnTo>
                                  <a:lnTo>
                                    <a:pt x="768" y="783"/>
                                  </a:lnTo>
                                  <a:lnTo>
                                    <a:pt x="764" y="783"/>
                                  </a:lnTo>
                                  <a:lnTo>
                                    <a:pt x="840" y="783"/>
                                  </a:lnTo>
                                  <a:lnTo>
                                    <a:pt x="869" y="793"/>
                                  </a:lnTo>
                                  <a:lnTo>
                                    <a:pt x="941" y="812"/>
                                  </a:lnTo>
                                  <a:lnTo>
                                    <a:pt x="936" y="807"/>
                                  </a:lnTo>
                                  <a:lnTo>
                                    <a:pt x="951" y="870"/>
                                  </a:lnTo>
                                  <a:lnTo>
                                    <a:pt x="912" y="946"/>
                                  </a:lnTo>
                                  <a:lnTo>
                                    <a:pt x="927" y="985"/>
                                  </a:lnTo>
                                  <a:lnTo>
                                    <a:pt x="927" y="980"/>
                                  </a:lnTo>
                                  <a:lnTo>
                                    <a:pt x="879" y="1028"/>
                                  </a:lnTo>
                                  <a:lnTo>
                                    <a:pt x="879" y="1033"/>
                                  </a:lnTo>
                                  <a:lnTo>
                                    <a:pt x="855" y="1110"/>
                                  </a:lnTo>
                                  <a:lnTo>
                                    <a:pt x="855" y="1114"/>
                                  </a:lnTo>
                                  <a:lnTo>
                                    <a:pt x="879" y="1143"/>
                                  </a:lnTo>
                                  <a:lnTo>
                                    <a:pt x="884" y="1143"/>
                                  </a:lnTo>
                                  <a:lnTo>
                                    <a:pt x="888" y="1143"/>
                                  </a:lnTo>
                                  <a:lnTo>
                                    <a:pt x="888" y="1138"/>
                                  </a:lnTo>
                                  <a:lnTo>
                                    <a:pt x="908" y="1095"/>
                                  </a:lnTo>
                                  <a:lnTo>
                                    <a:pt x="908" y="1100"/>
                                  </a:lnTo>
                                  <a:lnTo>
                                    <a:pt x="999" y="1014"/>
                                  </a:lnTo>
                                  <a:lnTo>
                                    <a:pt x="994" y="1014"/>
                                  </a:lnTo>
                                  <a:lnTo>
                                    <a:pt x="1066" y="1028"/>
                                  </a:lnTo>
                                  <a:lnTo>
                                    <a:pt x="1061" y="1028"/>
                                  </a:lnTo>
                                  <a:lnTo>
                                    <a:pt x="1104" y="1062"/>
                                  </a:lnTo>
                                  <a:lnTo>
                                    <a:pt x="1109" y="1062"/>
                                  </a:lnTo>
                                  <a:lnTo>
                                    <a:pt x="1143" y="1066"/>
                                  </a:lnTo>
                                  <a:lnTo>
                                    <a:pt x="1138" y="1062"/>
                                  </a:lnTo>
                                  <a:lnTo>
                                    <a:pt x="1133" y="1110"/>
                                  </a:lnTo>
                                  <a:lnTo>
                                    <a:pt x="1133" y="1105"/>
                                  </a:lnTo>
                                  <a:lnTo>
                                    <a:pt x="1095" y="1162"/>
                                  </a:lnTo>
                                  <a:lnTo>
                                    <a:pt x="1052" y="1206"/>
                                  </a:lnTo>
                                  <a:lnTo>
                                    <a:pt x="1052" y="1210"/>
                                  </a:lnTo>
                                  <a:lnTo>
                                    <a:pt x="1023" y="1273"/>
                                  </a:lnTo>
                                  <a:lnTo>
                                    <a:pt x="1008" y="1302"/>
                                  </a:lnTo>
                                  <a:lnTo>
                                    <a:pt x="1008" y="1306"/>
                                  </a:lnTo>
                                  <a:lnTo>
                                    <a:pt x="1013" y="1306"/>
                                  </a:lnTo>
                                  <a:lnTo>
                                    <a:pt x="1104" y="1263"/>
                                  </a:lnTo>
                                  <a:lnTo>
                                    <a:pt x="1152" y="1282"/>
                                  </a:lnTo>
                                  <a:lnTo>
                                    <a:pt x="1220" y="1273"/>
                                  </a:lnTo>
                                  <a:lnTo>
                                    <a:pt x="1272" y="1278"/>
                                  </a:lnTo>
                                  <a:lnTo>
                                    <a:pt x="1268" y="1278"/>
                                  </a:lnTo>
                                  <a:lnTo>
                                    <a:pt x="1292" y="1311"/>
                                  </a:lnTo>
                                  <a:lnTo>
                                    <a:pt x="1330" y="1340"/>
                                  </a:lnTo>
                                  <a:lnTo>
                                    <a:pt x="1335" y="1340"/>
                                  </a:lnTo>
                                  <a:lnTo>
                                    <a:pt x="1445" y="1340"/>
                                  </a:lnTo>
                                  <a:lnTo>
                                    <a:pt x="1560" y="1306"/>
                                  </a:lnTo>
                                  <a:lnTo>
                                    <a:pt x="1565" y="1306"/>
                                  </a:lnTo>
                                  <a:lnTo>
                                    <a:pt x="1628" y="1263"/>
                                  </a:lnTo>
                                  <a:lnTo>
                                    <a:pt x="1618" y="1254"/>
                                  </a:lnTo>
                                  <a:lnTo>
                                    <a:pt x="1584" y="1311"/>
                                  </a:lnTo>
                                  <a:lnTo>
                                    <a:pt x="1570" y="1321"/>
                                  </a:lnTo>
                                  <a:lnTo>
                                    <a:pt x="1570" y="1326"/>
                                  </a:lnTo>
                                  <a:lnTo>
                                    <a:pt x="1570" y="1330"/>
                                  </a:lnTo>
                                  <a:lnTo>
                                    <a:pt x="1608" y="1393"/>
                                  </a:lnTo>
                                  <a:lnTo>
                                    <a:pt x="1613" y="1393"/>
                                  </a:lnTo>
                                  <a:lnTo>
                                    <a:pt x="1671" y="1412"/>
                                  </a:lnTo>
                                  <a:lnTo>
                                    <a:pt x="1709" y="1402"/>
                                  </a:lnTo>
                                  <a:lnTo>
                                    <a:pt x="1704" y="1398"/>
                                  </a:lnTo>
                                  <a:lnTo>
                                    <a:pt x="1700" y="1441"/>
                                  </a:lnTo>
                                  <a:lnTo>
                                    <a:pt x="1700" y="1436"/>
                                  </a:lnTo>
                                  <a:lnTo>
                                    <a:pt x="1671" y="1465"/>
                                  </a:lnTo>
                                  <a:lnTo>
                                    <a:pt x="1642" y="1508"/>
                                  </a:lnTo>
                                  <a:lnTo>
                                    <a:pt x="1642" y="1513"/>
                                  </a:lnTo>
                                  <a:lnTo>
                                    <a:pt x="1623" y="1556"/>
                                  </a:lnTo>
                                  <a:lnTo>
                                    <a:pt x="1565" y="1657"/>
                                  </a:lnTo>
                                  <a:lnTo>
                                    <a:pt x="1565" y="1662"/>
                                  </a:lnTo>
                                  <a:lnTo>
                                    <a:pt x="1570" y="1662"/>
                                  </a:lnTo>
                                  <a:lnTo>
                                    <a:pt x="1575" y="1662"/>
                                  </a:lnTo>
                                  <a:lnTo>
                                    <a:pt x="1599" y="1643"/>
                                  </a:lnTo>
                                  <a:lnTo>
                                    <a:pt x="1680" y="1590"/>
                                  </a:lnTo>
                                  <a:lnTo>
                                    <a:pt x="1676" y="1590"/>
                                  </a:lnTo>
                                  <a:lnTo>
                                    <a:pt x="1767" y="1575"/>
                                  </a:lnTo>
                                  <a:lnTo>
                                    <a:pt x="1762" y="1571"/>
                                  </a:lnTo>
                                  <a:lnTo>
                                    <a:pt x="1752" y="1667"/>
                                  </a:lnTo>
                                  <a:lnTo>
                                    <a:pt x="1733" y="1724"/>
                                  </a:lnTo>
                                  <a:lnTo>
                                    <a:pt x="1719" y="1772"/>
                                  </a:lnTo>
                                  <a:lnTo>
                                    <a:pt x="1709" y="1806"/>
                                  </a:lnTo>
                                  <a:lnTo>
                                    <a:pt x="1704" y="1859"/>
                                  </a:lnTo>
                                  <a:lnTo>
                                    <a:pt x="1704" y="1863"/>
                                  </a:lnTo>
                                  <a:lnTo>
                                    <a:pt x="1709" y="1863"/>
                                  </a:lnTo>
                                  <a:lnTo>
                                    <a:pt x="1714" y="1863"/>
                                  </a:lnTo>
                                  <a:lnTo>
                                    <a:pt x="1791" y="1811"/>
                                  </a:lnTo>
                                  <a:lnTo>
                                    <a:pt x="1834" y="1782"/>
                                  </a:lnTo>
                                  <a:lnTo>
                                    <a:pt x="1834" y="1777"/>
                                  </a:lnTo>
                                  <a:lnTo>
                                    <a:pt x="1853" y="1719"/>
                                  </a:lnTo>
                                  <a:lnTo>
                                    <a:pt x="1834" y="1671"/>
                                  </a:lnTo>
                                  <a:lnTo>
                                    <a:pt x="1834" y="1667"/>
                                  </a:lnTo>
                                  <a:lnTo>
                                    <a:pt x="1810" y="1643"/>
                                  </a:lnTo>
                                  <a:lnTo>
                                    <a:pt x="1810" y="1647"/>
                                  </a:lnTo>
                                  <a:lnTo>
                                    <a:pt x="1805" y="1551"/>
                                  </a:lnTo>
                                  <a:lnTo>
                                    <a:pt x="1839" y="1446"/>
                                  </a:lnTo>
                                  <a:lnTo>
                                    <a:pt x="1901" y="1330"/>
                                  </a:lnTo>
                                  <a:lnTo>
                                    <a:pt x="1896" y="1335"/>
                                  </a:lnTo>
                                  <a:lnTo>
                                    <a:pt x="1988" y="1350"/>
                                  </a:lnTo>
                                  <a:lnTo>
                                    <a:pt x="1983" y="1345"/>
                                  </a:lnTo>
                                  <a:lnTo>
                                    <a:pt x="2007" y="1450"/>
                                  </a:lnTo>
                                  <a:lnTo>
                                    <a:pt x="2007" y="1455"/>
                                  </a:lnTo>
                                  <a:lnTo>
                                    <a:pt x="2012" y="1455"/>
                                  </a:lnTo>
                                  <a:lnTo>
                                    <a:pt x="2016" y="1455"/>
                                  </a:lnTo>
                                  <a:lnTo>
                                    <a:pt x="2016" y="1450"/>
                                  </a:lnTo>
                                  <a:lnTo>
                                    <a:pt x="2031" y="1359"/>
                                  </a:lnTo>
                                  <a:lnTo>
                                    <a:pt x="2031" y="1321"/>
                                  </a:lnTo>
                                  <a:lnTo>
                                    <a:pt x="2016" y="1258"/>
                                  </a:lnTo>
                                  <a:lnTo>
                                    <a:pt x="2016" y="1254"/>
                                  </a:lnTo>
                                  <a:lnTo>
                                    <a:pt x="2012" y="1254"/>
                                  </a:lnTo>
                                  <a:lnTo>
                                    <a:pt x="1920" y="1302"/>
                                  </a:lnTo>
                                  <a:lnTo>
                                    <a:pt x="1925" y="1311"/>
                                  </a:lnTo>
                                  <a:lnTo>
                                    <a:pt x="1983" y="1215"/>
                                  </a:lnTo>
                                  <a:lnTo>
                                    <a:pt x="1983" y="1210"/>
                                  </a:lnTo>
                                  <a:lnTo>
                                    <a:pt x="1983" y="1206"/>
                                  </a:lnTo>
                                  <a:lnTo>
                                    <a:pt x="1978" y="1206"/>
                                  </a:lnTo>
                                  <a:lnTo>
                                    <a:pt x="1896" y="1177"/>
                                  </a:lnTo>
                                  <a:lnTo>
                                    <a:pt x="1791" y="1201"/>
                                  </a:lnTo>
                                  <a:lnTo>
                                    <a:pt x="1796" y="1206"/>
                                  </a:lnTo>
                                  <a:lnTo>
                                    <a:pt x="1800" y="1095"/>
                                  </a:lnTo>
                                  <a:lnTo>
                                    <a:pt x="1800" y="1100"/>
                                  </a:lnTo>
                                  <a:lnTo>
                                    <a:pt x="1829" y="1062"/>
                                  </a:lnTo>
                                  <a:lnTo>
                                    <a:pt x="1829" y="1057"/>
                                  </a:lnTo>
                                  <a:lnTo>
                                    <a:pt x="1829" y="1052"/>
                                  </a:lnTo>
                                  <a:lnTo>
                                    <a:pt x="1824" y="1052"/>
                                  </a:lnTo>
                                  <a:lnTo>
                                    <a:pt x="1820" y="1052"/>
                                  </a:lnTo>
                                  <a:lnTo>
                                    <a:pt x="1781" y="1076"/>
                                  </a:lnTo>
                                  <a:lnTo>
                                    <a:pt x="1786" y="1076"/>
                                  </a:lnTo>
                                  <a:lnTo>
                                    <a:pt x="1709" y="1052"/>
                                  </a:lnTo>
                                  <a:lnTo>
                                    <a:pt x="1714" y="1052"/>
                                  </a:lnTo>
                                  <a:lnTo>
                                    <a:pt x="1666" y="970"/>
                                  </a:lnTo>
                                  <a:lnTo>
                                    <a:pt x="1666" y="975"/>
                                  </a:lnTo>
                                  <a:lnTo>
                                    <a:pt x="1719" y="874"/>
                                  </a:lnTo>
                                  <a:lnTo>
                                    <a:pt x="1719" y="879"/>
                                  </a:lnTo>
                                  <a:lnTo>
                                    <a:pt x="1791" y="831"/>
                                  </a:lnTo>
                                  <a:lnTo>
                                    <a:pt x="1786" y="831"/>
                                  </a:lnTo>
                                  <a:lnTo>
                                    <a:pt x="1839" y="822"/>
                                  </a:lnTo>
                                  <a:lnTo>
                                    <a:pt x="1834" y="817"/>
                                  </a:lnTo>
                                  <a:lnTo>
                                    <a:pt x="1824" y="874"/>
                                  </a:lnTo>
                                  <a:lnTo>
                                    <a:pt x="1834" y="922"/>
                                  </a:lnTo>
                                  <a:lnTo>
                                    <a:pt x="1834" y="927"/>
                                  </a:lnTo>
                                  <a:lnTo>
                                    <a:pt x="1863" y="946"/>
                                  </a:lnTo>
                                  <a:lnTo>
                                    <a:pt x="1868" y="946"/>
                                  </a:lnTo>
                                  <a:lnTo>
                                    <a:pt x="1906" y="966"/>
                                  </a:lnTo>
                                  <a:lnTo>
                                    <a:pt x="2012" y="922"/>
                                  </a:lnTo>
                                  <a:lnTo>
                                    <a:pt x="2069" y="932"/>
                                  </a:lnTo>
                                  <a:lnTo>
                                    <a:pt x="2127" y="961"/>
                                  </a:lnTo>
                                  <a:lnTo>
                                    <a:pt x="2132" y="961"/>
                                  </a:lnTo>
                                  <a:lnTo>
                                    <a:pt x="2132" y="956"/>
                                  </a:lnTo>
                                  <a:lnTo>
                                    <a:pt x="2160" y="865"/>
                                  </a:lnTo>
                                  <a:lnTo>
                                    <a:pt x="2160" y="870"/>
                                  </a:lnTo>
                                  <a:lnTo>
                                    <a:pt x="2194" y="831"/>
                                  </a:lnTo>
                                  <a:lnTo>
                                    <a:pt x="2242" y="778"/>
                                  </a:lnTo>
                                  <a:lnTo>
                                    <a:pt x="2237" y="778"/>
                                  </a:lnTo>
                                  <a:lnTo>
                                    <a:pt x="2352" y="773"/>
                                  </a:lnTo>
                                  <a:lnTo>
                                    <a:pt x="2357" y="773"/>
                                  </a:lnTo>
                                  <a:lnTo>
                                    <a:pt x="2492" y="653"/>
                                  </a:lnTo>
                                  <a:lnTo>
                                    <a:pt x="2492" y="649"/>
                                  </a:lnTo>
                                  <a:lnTo>
                                    <a:pt x="2501" y="615"/>
                                  </a:lnTo>
                                  <a:lnTo>
                                    <a:pt x="2501" y="610"/>
                                  </a:lnTo>
                                  <a:lnTo>
                                    <a:pt x="2468" y="581"/>
                                  </a:lnTo>
                                  <a:lnTo>
                                    <a:pt x="2463" y="581"/>
                                  </a:lnTo>
                                  <a:lnTo>
                                    <a:pt x="2458" y="581"/>
                                  </a:lnTo>
                                  <a:lnTo>
                                    <a:pt x="2348" y="725"/>
                                  </a:lnTo>
                                  <a:lnTo>
                                    <a:pt x="2352" y="725"/>
                                  </a:lnTo>
                                  <a:lnTo>
                                    <a:pt x="2309" y="721"/>
                                  </a:lnTo>
                                  <a:lnTo>
                                    <a:pt x="2276" y="716"/>
                                  </a:lnTo>
                                  <a:lnTo>
                                    <a:pt x="2242" y="716"/>
                                  </a:lnTo>
                                  <a:lnTo>
                                    <a:pt x="2189" y="687"/>
                                  </a:lnTo>
                                  <a:lnTo>
                                    <a:pt x="2194" y="692"/>
                                  </a:lnTo>
                                  <a:lnTo>
                                    <a:pt x="2180" y="644"/>
                                  </a:lnTo>
                                  <a:lnTo>
                                    <a:pt x="2175" y="596"/>
                                  </a:lnTo>
                                  <a:lnTo>
                                    <a:pt x="2175" y="591"/>
                                  </a:lnTo>
                                  <a:lnTo>
                                    <a:pt x="2170" y="591"/>
                                  </a:lnTo>
                                  <a:lnTo>
                                    <a:pt x="2127" y="577"/>
                                  </a:lnTo>
                                  <a:lnTo>
                                    <a:pt x="2079" y="572"/>
                                  </a:lnTo>
                                  <a:lnTo>
                                    <a:pt x="2012" y="543"/>
                                  </a:lnTo>
                                  <a:lnTo>
                                    <a:pt x="2007" y="543"/>
                                  </a:lnTo>
                                  <a:lnTo>
                                    <a:pt x="1988" y="567"/>
                                  </a:lnTo>
                                  <a:lnTo>
                                    <a:pt x="1935" y="634"/>
                                  </a:lnTo>
                                  <a:lnTo>
                                    <a:pt x="1892" y="697"/>
                                  </a:lnTo>
                                  <a:lnTo>
                                    <a:pt x="1896" y="697"/>
                                  </a:lnTo>
                                  <a:lnTo>
                                    <a:pt x="1844" y="687"/>
                                  </a:lnTo>
                                  <a:lnTo>
                                    <a:pt x="1848" y="692"/>
                                  </a:lnTo>
                                  <a:lnTo>
                                    <a:pt x="1848" y="649"/>
                                  </a:lnTo>
                                  <a:lnTo>
                                    <a:pt x="1858" y="629"/>
                                  </a:lnTo>
                                  <a:lnTo>
                                    <a:pt x="1877" y="557"/>
                                  </a:lnTo>
                                  <a:lnTo>
                                    <a:pt x="1877" y="553"/>
                                  </a:lnTo>
                                  <a:lnTo>
                                    <a:pt x="1872" y="553"/>
                                  </a:lnTo>
                                  <a:lnTo>
                                    <a:pt x="1800" y="529"/>
                                  </a:lnTo>
                                  <a:lnTo>
                                    <a:pt x="1800" y="538"/>
                                  </a:lnTo>
                                  <a:lnTo>
                                    <a:pt x="1901" y="490"/>
                                  </a:lnTo>
                                  <a:lnTo>
                                    <a:pt x="1906" y="490"/>
                                  </a:lnTo>
                                  <a:lnTo>
                                    <a:pt x="1906" y="485"/>
                                  </a:lnTo>
                                  <a:lnTo>
                                    <a:pt x="1925" y="447"/>
                                  </a:lnTo>
                                  <a:lnTo>
                                    <a:pt x="1935" y="385"/>
                                  </a:lnTo>
                                  <a:lnTo>
                                    <a:pt x="1935" y="380"/>
                                  </a:lnTo>
                                  <a:lnTo>
                                    <a:pt x="1930" y="380"/>
                                  </a:lnTo>
                                  <a:lnTo>
                                    <a:pt x="1911" y="380"/>
                                  </a:lnTo>
                                  <a:lnTo>
                                    <a:pt x="1844" y="356"/>
                                  </a:lnTo>
                                  <a:lnTo>
                                    <a:pt x="1848" y="356"/>
                                  </a:lnTo>
                                  <a:lnTo>
                                    <a:pt x="1810" y="298"/>
                                  </a:lnTo>
                                  <a:lnTo>
                                    <a:pt x="1805" y="308"/>
                                  </a:lnTo>
                                  <a:lnTo>
                                    <a:pt x="2007" y="193"/>
                                  </a:lnTo>
                                  <a:lnTo>
                                    <a:pt x="2012" y="193"/>
                                  </a:lnTo>
                                  <a:lnTo>
                                    <a:pt x="2012" y="188"/>
                                  </a:lnTo>
                                  <a:lnTo>
                                    <a:pt x="2021" y="140"/>
                                  </a:lnTo>
                                  <a:lnTo>
                                    <a:pt x="2036" y="82"/>
                                  </a:lnTo>
                                  <a:lnTo>
                                    <a:pt x="2036" y="87"/>
                                  </a:lnTo>
                                  <a:lnTo>
                                    <a:pt x="2132" y="10"/>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57"/>
                          <wps:cNvSpPr>
                            <a:spLocks/>
                          </wps:cNvSpPr>
                          <wps:spPr bwMode="auto">
                            <a:xfrm>
                              <a:off x="3375" y="1709"/>
                              <a:ext cx="2587" cy="2382"/>
                            </a:xfrm>
                            <a:custGeom>
                              <a:avLst/>
                              <a:gdLst>
                                <a:gd name="T0" fmla="*/ 2380 w 2587"/>
                                <a:gd name="T1" fmla="*/ 2319 h 2382"/>
                                <a:gd name="T2" fmla="*/ 2160 w 2587"/>
                                <a:gd name="T3" fmla="*/ 2271 h 2382"/>
                                <a:gd name="T4" fmla="*/ 2270 w 2587"/>
                                <a:gd name="T5" fmla="*/ 2098 h 2382"/>
                                <a:gd name="T6" fmla="*/ 2044 w 2587"/>
                                <a:gd name="T7" fmla="*/ 2098 h 2382"/>
                                <a:gd name="T8" fmla="*/ 1972 w 2587"/>
                                <a:gd name="T9" fmla="*/ 2252 h 2382"/>
                                <a:gd name="T10" fmla="*/ 1867 w 2587"/>
                                <a:gd name="T11" fmla="*/ 2257 h 2382"/>
                                <a:gd name="T12" fmla="*/ 1896 w 2587"/>
                                <a:gd name="T13" fmla="*/ 1911 h 2382"/>
                                <a:gd name="T14" fmla="*/ 1699 w 2587"/>
                                <a:gd name="T15" fmla="*/ 1758 h 2382"/>
                                <a:gd name="T16" fmla="*/ 1555 w 2587"/>
                                <a:gd name="T17" fmla="*/ 1705 h 2382"/>
                                <a:gd name="T18" fmla="*/ 1488 w 2587"/>
                                <a:gd name="T19" fmla="*/ 1522 h 2382"/>
                                <a:gd name="T20" fmla="*/ 1276 w 2587"/>
                                <a:gd name="T21" fmla="*/ 1503 h 2382"/>
                                <a:gd name="T22" fmla="*/ 979 w 2587"/>
                                <a:gd name="T23" fmla="*/ 1369 h 2382"/>
                                <a:gd name="T24" fmla="*/ 950 w 2587"/>
                                <a:gd name="T25" fmla="*/ 1263 h 2382"/>
                                <a:gd name="T26" fmla="*/ 830 w 2587"/>
                                <a:gd name="T27" fmla="*/ 1153 h 2382"/>
                                <a:gd name="T28" fmla="*/ 931 w 2587"/>
                                <a:gd name="T29" fmla="*/ 917 h 2382"/>
                                <a:gd name="T30" fmla="*/ 744 w 2587"/>
                                <a:gd name="T31" fmla="*/ 788 h 2382"/>
                                <a:gd name="T32" fmla="*/ 825 w 2587"/>
                                <a:gd name="T33" fmla="*/ 548 h 2382"/>
                                <a:gd name="T34" fmla="*/ 624 w 2587"/>
                                <a:gd name="T35" fmla="*/ 269 h 2382"/>
                                <a:gd name="T36" fmla="*/ 436 w 2587"/>
                                <a:gd name="T37" fmla="*/ 183 h 2382"/>
                                <a:gd name="T38" fmla="*/ 268 w 2587"/>
                                <a:gd name="T39" fmla="*/ 111 h 2382"/>
                                <a:gd name="T40" fmla="*/ 345 w 2587"/>
                                <a:gd name="T41" fmla="*/ 346 h 2382"/>
                                <a:gd name="T42" fmla="*/ 0 w 2587"/>
                                <a:gd name="T43" fmla="*/ 452 h 2382"/>
                                <a:gd name="T44" fmla="*/ 240 w 2587"/>
                                <a:gd name="T45" fmla="*/ 504 h 2382"/>
                                <a:gd name="T46" fmla="*/ 504 w 2587"/>
                                <a:gd name="T47" fmla="*/ 404 h 2382"/>
                                <a:gd name="T48" fmla="*/ 331 w 2587"/>
                                <a:gd name="T49" fmla="*/ 567 h 2382"/>
                                <a:gd name="T50" fmla="*/ 187 w 2587"/>
                                <a:gd name="T51" fmla="*/ 768 h 2382"/>
                                <a:gd name="T52" fmla="*/ 57 w 2587"/>
                                <a:gd name="T53" fmla="*/ 687 h 2382"/>
                                <a:gd name="T54" fmla="*/ 230 w 2587"/>
                                <a:gd name="T55" fmla="*/ 692 h 2382"/>
                                <a:gd name="T56" fmla="*/ 403 w 2587"/>
                                <a:gd name="T57" fmla="*/ 696 h 2382"/>
                                <a:gd name="T58" fmla="*/ 436 w 2587"/>
                                <a:gd name="T59" fmla="*/ 528 h 2382"/>
                                <a:gd name="T60" fmla="*/ 460 w 2587"/>
                                <a:gd name="T61" fmla="*/ 389 h 2382"/>
                                <a:gd name="T62" fmla="*/ 168 w 2587"/>
                                <a:gd name="T63" fmla="*/ 490 h 2382"/>
                                <a:gd name="T64" fmla="*/ 52 w 2587"/>
                                <a:gd name="T65" fmla="*/ 380 h 2382"/>
                                <a:gd name="T66" fmla="*/ 369 w 2587"/>
                                <a:gd name="T67" fmla="*/ 260 h 2382"/>
                                <a:gd name="T68" fmla="*/ 388 w 2587"/>
                                <a:gd name="T69" fmla="*/ 10 h 2382"/>
                                <a:gd name="T70" fmla="*/ 436 w 2587"/>
                                <a:gd name="T71" fmla="*/ 192 h 2382"/>
                                <a:gd name="T72" fmla="*/ 624 w 2587"/>
                                <a:gd name="T73" fmla="*/ 279 h 2382"/>
                                <a:gd name="T74" fmla="*/ 816 w 2587"/>
                                <a:gd name="T75" fmla="*/ 548 h 2382"/>
                                <a:gd name="T76" fmla="*/ 840 w 2587"/>
                                <a:gd name="T77" fmla="*/ 788 h 2382"/>
                                <a:gd name="T78" fmla="*/ 840 w 2587"/>
                                <a:gd name="T79" fmla="*/ 812 h 2382"/>
                                <a:gd name="T80" fmla="*/ 806 w 2587"/>
                                <a:gd name="T81" fmla="*/ 1148 h 2382"/>
                                <a:gd name="T82" fmla="*/ 902 w 2587"/>
                                <a:gd name="T83" fmla="*/ 1201 h 2382"/>
                                <a:gd name="T84" fmla="*/ 955 w 2587"/>
                                <a:gd name="T85" fmla="*/ 1340 h 2382"/>
                                <a:gd name="T86" fmla="*/ 984 w 2587"/>
                                <a:gd name="T87" fmla="*/ 1450 h 2382"/>
                                <a:gd name="T88" fmla="*/ 1300 w 2587"/>
                                <a:gd name="T89" fmla="*/ 1575 h 2382"/>
                                <a:gd name="T90" fmla="*/ 1512 w 2587"/>
                                <a:gd name="T91" fmla="*/ 1705 h 2382"/>
                                <a:gd name="T92" fmla="*/ 1646 w 2587"/>
                                <a:gd name="T93" fmla="*/ 1618 h 2382"/>
                                <a:gd name="T94" fmla="*/ 1809 w 2587"/>
                                <a:gd name="T95" fmla="*/ 1772 h 2382"/>
                                <a:gd name="T96" fmla="*/ 1982 w 2587"/>
                                <a:gd name="T97" fmla="*/ 1935 h 2382"/>
                                <a:gd name="T98" fmla="*/ 1737 w 2587"/>
                                <a:gd name="T99" fmla="*/ 2271 h 2382"/>
                                <a:gd name="T100" fmla="*/ 1958 w 2587"/>
                                <a:gd name="T101" fmla="*/ 2281 h 2382"/>
                                <a:gd name="T102" fmla="*/ 2136 w 2587"/>
                                <a:gd name="T103" fmla="*/ 2118 h 2382"/>
                                <a:gd name="T104" fmla="*/ 2212 w 2587"/>
                                <a:gd name="T105" fmla="*/ 2012 h 2382"/>
                                <a:gd name="T106" fmla="*/ 2332 w 2587"/>
                                <a:gd name="T107" fmla="*/ 2161 h 2382"/>
                                <a:gd name="T108" fmla="*/ 2160 w 2587"/>
                                <a:gd name="T109" fmla="*/ 2281 h 2382"/>
                                <a:gd name="T110" fmla="*/ 2390 w 2587"/>
                                <a:gd name="T111" fmla="*/ 2329 h 2382"/>
                                <a:gd name="T112" fmla="*/ 2577 w 2587"/>
                                <a:gd name="T113" fmla="*/ 1950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87" h="2382">
                                  <a:moveTo>
                                    <a:pt x="2577" y="1950"/>
                                  </a:moveTo>
                                  <a:lnTo>
                                    <a:pt x="2472" y="2041"/>
                                  </a:lnTo>
                                  <a:lnTo>
                                    <a:pt x="2472" y="2046"/>
                                  </a:lnTo>
                                  <a:lnTo>
                                    <a:pt x="2467" y="2166"/>
                                  </a:lnTo>
                                  <a:lnTo>
                                    <a:pt x="2448" y="2271"/>
                                  </a:lnTo>
                                  <a:lnTo>
                                    <a:pt x="2448" y="2266"/>
                                  </a:lnTo>
                                  <a:lnTo>
                                    <a:pt x="2443" y="2271"/>
                                  </a:lnTo>
                                  <a:lnTo>
                                    <a:pt x="2428" y="2281"/>
                                  </a:lnTo>
                                  <a:lnTo>
                                    <a:pt x="2380" y="2319"/>
                                  </a:lnTo>
                                  <a:lnTo>
                                    <a:pt x="2342" y="2353"/>
                                  </a:lnTo>
                                  <a:lnTo>
                                    <a:pt x="2328" y="2367"/>
                                  </a:lnTo>
                                  <a:lnTo>
                                    <a:pt x="2332" y="2367"/>
                                  </a:lnTo>
                                  <a:lnTo>
                                    <a:pt x="2323" y="2372"/>
                                  </a:lnTo>
                                  <a:lnTo>
                                    <a:pt x="2246" y="2348"/>
                                  </a:lnTo>
                                  <a:lnTo>
                                    <a:pt x="2251" y="2348"/>
                                  </a:lnTo>
                                  <a:lnTo>
                                    <a:pt x="2198" y="2286"/>
                                  </a:lnTo>
                                  <a:lnTo>
                                    <a:pt x="2193" y="2286"/>
                                  </a:lnTo>
                                  <a:lnTo>
                                    <a:pt x="2160" y="2271"/>
                                  </a:lnTo>
                                  <a:lnTo>
                                    <a:pt x="2164" y="2281"/>
                                  </a:lnTo>
                                  <a:lnTo>
                                    <a:pt x="2217" y="2238"/>
                                  </a:lnTo>
                                  <a:lnTo>
                                    <a:pt x="2212" y="2238"/>
                                  </a:lnTo>
                                  <a:lnTo>
                                    <a:pt x="2308" y="2194"/>
                                  </a:lnTo>
                                  <a:lnTo>
                                    <a:pt x="2313" y="2194"/>
                                  </a:lnTo>
                                  <a:lnTo>
                                    <a:pt x="2342" y="2166"/>
                                  </a:lnTo>
                                  <a:lnTo>
                                    <a:pt x="2342" y="2137"/>
                                  </a:lnTo>
                                  <a:lnTo>
                                    <a:pt x="2337" y="2137"/>
                                  </a:lnTo>
                                  <a:lnTo>
                                    <a:pt x="2270" y="2098"/>
                                  </a:lnTo>
                                  <a:lnTo>
                                    <a:pt x="2275" y="2103"/>
                                  </a:lnTo>
                                  <a:lnTo>
                                    <a:pt x="2256" y="2036"/>
                                  </a:lnTo>
                                  <a:lnTo>
                                    <a:pt x="2256" y="2031"/>
                                  </a:lnTo>
                                  <a:lnTo>
                                    <a:pt x="2217" y="2002"/>
                                  </a:lnTo>
                                  <a:lnTo>
                                    <a:pt x="2088" y="2002"/>
                                  </a:lnTo>
                                  <a:lnTo>
                                    <a:pt x="2025" y="2046"/>
                                  </a:lnTo>
                                  <a:lnTo>
                                    <a:pt x="2025" y="2050"/>
                                  </a:lnTo>
                                  <a:lnTo>
                                    <a:pt x="2044" y="2094"/>
                                  </a:lnTo>
                                  <a:lnTo>
                                    <a:pt x="2044" y="2098"/>
                                  </a:lnTo>
                                  <a:lnTo>
                                    <a:pt x="2092" y="2127"/>
                                  </a:lnTo>
                                  <a:lnTo>
                                    <a:pt x="2136" y="2127"/>
                                  </a:lnTo>
                                  <a:lnTo>
                                    <a:pt x="2131" y="2122"/>
                                  </a:lnTo>
                                  <a:lnTo>
                                    <a:pt x="2126" y="2156"/>
                                  </a:lnTo>
                                  <a:lnTo>
                                    <a:pt x="2126" y="2151"/>
                                  </a:lnTo>
                                  <a:lnTo>
                                    <a:pt x="2097" y="2194"/>
                                  </a:lnTo>
                                  <a:lnTo>
                                    <a:pt x="2102" y="2194"/>
                                  </a:lnTo>
                                  <a:lnTo>
                                    <a:pt x="1977" y="2252"/>
                                  </a:lnTo>
                                  <a:lnTo>
                                    <a:pt x="1972" y="2252"/>
                                  </a:lnTo>
                                  <a:lnTo>
                                    <a:pt x="1948" y="2271"/>
                                  </a:lnTo>
                                  <a:lnTo>
                                    <a:pt x="1953" y="2271"/>
                                  </a:lnTo>
                                  <a:lnTo>
                                    <a:pt x="1872" y="2290"/>
                                  </a:lnTo>
                                  <a:lnTo>
                                    <a:pt x="1876" y="2290"/>
                                  </a:lnTo>
                                  <a:lnTo>
                                    <a:pt x="1867" y="2281"/>
                                  </a:lnTo>
                                  <a:lnTo>
                                    <a:pt x="1862" y="2281"/>
                                  </a:lnTo>
                                  <a:lnTo>
                                    <a:pt x="1742" y="2271"/>
                                  </a:lnTo>
                                  <a:lnTo>
                                    <a:pt x="1742" y="2281"/>
                                  </a:lnTo>
                                  <a:lnTo>
                                    <a:pt x="1867" y="2257"/>
                                  </a:lnTo>
                                  <a:lnTo>
                                    <a:pt x="1872" y="2257"/>
                                  </a:lnTo>
                                  <a:lnTo>
                                    <a:pt x="1958" y="2166"/>
                                  </a:lnTo>
                                  <a:lnTo>
                                    <a:pt x="1958" y="2046"/>
                                  </a:lnTo>
                                  <a:lnTo>
                                    <a:pt x="1982" y="1969"/>
                                  </a:lnTo>
                                  <a:lnTo>
                                    <a:pt x="1987" y="1930"/>
                                  </a:lnTo>
                                  <a:lnTo>
                                    <a:pt x="1987" y="1926"/>
                                  </a:lnTo>
                                  <a:lnTo>
                                    <a:pt x="1982" y="1926"/>
                                  </a:lnTo>
                                  <a:lnTo>
                                    <a:pt x="1891" y="1906"/>
                                  </a:lnTo>
                                  <a:lnTo>
                                    <a:pt x="1896" y="1911"/>
                                  </a:lnTo>
                                  <a:lnTo>
                                    <a:pt x="1905" y="1825"/>
                                  </a:lnTo>
                                  <a:lnTo>
                                    <a:pt x="1896" y="1801"/>
                                  </a:lnTo>
                                  <a:lnTo>
                                    <a:pt x="1896" y="1796"/>
                                  </a:lnTo>
                                  <a:lnTo>
                                    <a:pt x="1891" y="1796"/>
                                  </a:lnTo>
                                  <a:lnTo>
                                    <a:pt x="1867" y="1801"/>
                                  </a:lnTo>
                                  <a:lnTo>
                                    <a:pt x="1872" y="1801"/>
                                  </a:lnTo>
                                  <a:lnTo>
                                    <a:pt x="1819" y="1762"/>
                                  </a:lnTo>
                                  <a:lnTo>
                                    <a:pt x="1814" y="1762"/>
                                  </a:lnTo>
                                  <a:lnTo>
                                    <a:pt x="1699" y="1758"/>
                                  </a:lnTo>
                                  <a:lnTo>
                                    <a:pt x="1704" y="1762"/>
                                  </a:lnTo>
                                  <a:lnTo>
                                    <a:pt x="1694" y="1714"/>
                                  </a:lnTo>
                                  <a:lnTo>
                                    <a:pt x="1708" y="1647"/>
                                  </a:lnTo>
                                  <a:lnTo>
                                    <a:pt x="1708" y="1642"/>
                                  </a:lnTo>
                                  <a:lnTo>
                                    <a:pt x="1704" y="1642"/>
                                  </a:lnTo>
                                  <a:lnTo>
                                    <a:pt x="1641" y="1609"/>
                                  </a:lnTo>
                                  <a:lnTo>
                                    <a:pt x="1636" y="1609"/>
                                  </a:lnTo>
                                  <a:lnTo>
                                    <a:pt x="1555" y="1700"/>
                                  </a:lnTo>
                                  <a:lnTo>
                                    <a:pt x="1555" y="1705"/>
                                  </a:lnTo>
                                  <a:lnTo>
                                    <a:pt x="1526" y="1762"/>
                                  </a:lnTo>
                                  <a:lnTo>
                                    <a:pt x="1536" y="1758"/>
                                  </a:lnTo>
                                  <a:lnTo>
                                    <a:pt x="1512" y="1729"/>
                                  </a:lnTo>
                                  <a:lnTo>
                                    <a:pt x="1512" y="1734"/>
                                  </a:lnTo>
                                  <a:lnTo>
                                    <a:pt x="1521" y="1705"/>
                                  </a:lnTo>
                                  <a:lnTo>
                                    <a:pt x="1507" y="1628"/>
                                  </a:lnTo>
                                  <a:lnTo>
                                    <a:pt x="1502" y="1589"/>
                                  </a:lnTo>
                                  <a:lnTo>
                                    <a:pt x="1488" y="1527"/>
                                  </a:lnTo>
                                  <a:lnTo>
                                    <a:pt x="1488" y="1522"/>
                                  </a:lnTo>
                                  <a:lnTo>
                                    <a:pt x="1483" y="1522"/>
                                  </a:lnTo>
                                  <a:lnTo>
                                    <a:pt x="1416" y="1503"/>
                                  </a:lnTo>
                                  <a:lnTo>
                                    <a:pt x="1411" y="1503"/>
                                  </a:lnTo>
                                  <a:lnTo>
                                    <a:pt x="1329" y="1561"/>
                                  </a:lnTo>
                                  <a:lnTo>
                                    <a:pt x="1334" y="1561"/>
                                  </a:lnTo>
                                  <a:lnTo>
                                    <a:pt x="1300" y="1565"/>
                                  </a:lnTo>
                                  <a:lnTo>
                                    <a:pt x="1305" y="1570"/>
                                  </a:lnTo>
                                  <a:lnTo>
                                    <a:pt x="1276" y="1508"/>
                                  </a:lnTo>
                                  <a:lnTo>
                                    <a:pt x="1276" y="1503"/>
                                  </a:lnTo>
                                  <a:lnTo>
                                    <a:pt x="1272" y="1503"/>
                                  </a:lnTo>
                                  <a:lnTo>
                                    <a:pt x="1185" y="1493"/>
                                  </a:lnTo>
                                  <a:lnTo>
                                    <a:pt x="1084" y="1489"/>
                                  </a:lnTo>
                                  <a:lnTo>
                                    <a:pt x="1041" y="1484"/>
                                  </a:lnTo>
                                  <a:lnTo>
                                    <a:pt x="1046" y="1484"/>
                                  </a:lnTo>
                                  <a:lnTo>
                                    <a:pt x="993" y="1441"/>
                                  </a:lnTo>
                                  <a:lnTo>
                                    <a:pt x="993" y="1445"/>
                                  </a:lnTo>
                                  <a:lnTo>
                                    <a:pt x="988" y="1407"/>
                                  </a:lnTo>
                                  <a:lnTo>
                                    <a:pt x="979" y="1369"/>
                                  </a:lnTo>
                                  <a:lnTo>
                                    <a:pt x="979" y="1373"/>
                                  </a:lnTo>
                                  <a:lnTo>
                                    <a:pt x="1056" y="1277"/>
                                  </a:lnTo>
                                  <a:lnTo>
                                    <a:pt x="1056" y="1268"/>
                                  </a:lnTo>
                                  <a:lnTo>
                                    <a:pt x="1046" y="1268"/>
                                  </a:lnTo>
                                  <a:lnTo>
                                    <a:pt x="955" y="1330"/>
                                  </a:lnTo>
                                  <a:lnTo>
                                    <a:pt x="964" y="1335"/>
                                  </a:lnTo>
                                  <a:lnTo>
                                    <a:pt x="955" y="1268"/>
                                  </a:lnTo>
                                  <a:lnTo>
                                    <a:pt x="955" y="1263"/>
                                  </a:lnTo>
                                  <a:lnTo>
                                    <a:pt x="950" y="1263"/>
                                  </a:lnTo>
                                  <a:lnTo>
                                    <a:pt x="936" y="1258"/>
                                  </a:lnTo>
                                  <a:lnTo>
                                    <a:pt x="940" y="1263"/>
                                  </a:lnTo>
                                  <a:lnTo>
                                    <a:pt x="912" y="1196"/>
                                  </a:lnTo>
                                  <a:lnTo>
                                    <a:pt x="912" y="1191"/>
                                  </a:lnTo>
                                  <a:lnTo>
                                    <a:pt x="902" y="1191"/>
                                  </a:lnTo>
                                  <a:lnTo>
                                    <a:pt x="888" y="1186"/>
                                  </a:lnTo>
                                  <a:lnTo>
                                    <a:pt x="849" y="1181"/>
                                  </a:lnTo>
                                  <a:lnTo>
                                    <a:pt x="854" y="1181"/>
                                  </a:lnTo>
                                  <a:lnTo>
                                    <a:pt x="830" y="1153"/>
                                  </a:lnTo>
                                  <a:lnTo>
                                    <a:pt x="820" y="1143"/>
                                  </a:lnTo>
                                  <a:lnTo>
                                    <a:pt x="811" y="1143"/>
                                  </a:lnTo>
                                  <a:lnTo>
                                    <a:pt x="816" y="1148"/>
                                  </a:lnTo>
                                  <a:lnTo>
                                    <a:pt x="811" y="1076"/>
                                  </a:lnTo>
                                  <a:lnTo>
                                    <a:pt x="835" y="1013"/>
                                  </a:lnTo>
                                  <a:lnTo>
                                    <a:pt x="854" y="951"/>
                                  </a:lnTo>
                                  <a:lnTo>
                                    <a:pt x="849" y="956"/>
                                  </a:lnTo>
                                  <a:lnTo>
                                    <a:pt x="926" y="917"/>
                                  </a:lnTo>
                                  <a:lnTo>
                                    <a:pt x="931" y="917"/>
                                  </a:lnTo>
                                  <a:lnTo>
                                    <a:pt x="931" y="908"/>
                                  </a:lnTo>
                                  <a:lnTo>
                                    <a:pt x="844" y="802"/>
                                  </a:lnTo>
                                  <a:lnTo>
                                    <a:pt x="840" y="802"/>
                                  </a:lnTo>
                                  <a:lnTo>
                                    <a:pt x="720" y="807"/>
                                  </a:lnTo>
                                  <a:lnTo>
                                    <a:pt x="724" y="812"/>
                                  </a:lnTo>
                                  <a:lnTo>
                                    <a:pt x="724" y="797"/>
                                  </a:lnTo>
                                  <a:lnTo>
                                    <a:pt x="724" y="802"/>
                                  </a:lnTo>
                                  <a:lnTo>
                                    <a:pt x="748" y="788"/>
                                  </a:lnTo>
                                  <a:lnTo>
                                    <a:pt x="744" y="788"/>
                                  </a:lnTo>
                                  <a:lnTo>
                                    <a:pt x="844" y="797"/>
                                  </a:lnTo>
                                  <a:lnTo>
                                    <a:pt x="849" y="797"/>
                                  </a:lnTo>
                                  <a:lnTo>
                                    <a:pt x="921" y="692"/>
                                  </a:lnTo>
                                  <a:lnTo>
                                    <a:pt x="921" y="610"/>
                                  </a:lnTo>
                                  <a:lnTo>
                                    <a:pt x="916" y="610"/>
                                  </a:lnTo>
                                  <a:lnTo>
                                    <a:pt x="844" y="591"/>
                                  </a:lnTo>
                                  <a:lnTo>
                                    <a:pt x="820" y="581"/>
                                  </a:lnTo>
                                  <a:lnTo>
                                    <a:pt x="825" y="586"/>
                                  </a:lnTo>
                                  <a:lnTo>
                                    <a:pt x="825" y="548"/>
                                  </a:lnTo>
                                  <a:lnTo>
                                    <a:pt x="840" y="495"/>
                                  </a:lnTo>
                                  <a:lnTo>
                                    <a:pt x="849" y="447"/>
                                  </a:lnTo>
                                  <a:lnTo>
                                    <a:pt x="844" y="341"/>
                                  </a:lnTo>
                                  <a:lnTo>
                                    <a:pt x="844" y="336"/>
                                  </a:lnTo>
                                  <a:lnTo>
                                    <a:pt x="801" y="284"/>
                                  </a:lnTo>
                                  <a:lnTo>
                                    <a:pt x="796" y="284"/>
                                  </a:lnTo>
                                  <a:lnTo>
                                    <a:pt x="734" y="255"/>
                                  </a:lnTo>
                                  <a:lnTo>
                                    <a:pt x="667" y="260"/>
                                  </a:lnTo>
                                  <a:lnTo>
                                    <a:pt x="624" y="269"/>
                                  </a:lnTo>
                                  <a:lnTo>
                                    <a:pt x="561" y="293"/>
                                  </a:lnTo>
                                  <a:lnTo>
                                    <a:pt x="566" y="298"/>
                                  </a:lnTo>
                                  <a:lnTo>
                                    <a:pt x="561" y="264"/>
                                  </a:lnTo>
                                  <a:lnTo>
                                    <a:pt x="556" y="236"/>
                                  </a:lnTo>
                                  <a:lnTo>
                                    <a:pt x="566" y="183"/>
                                  </a:lnTo>
                                  <a:lnTo>
                                    <a:pt x="566" y="178"/>
                                  </a:lnTo>
                                  <a:lnTo>
                                    <a:pt x="561" y="178"/>
                                  </a:lnTo>
                                  <a:lnTo>
                                    <a:pt x="508" y="173"/>
                                  </a:lnTo>
                                  <a:lnTo>
                                    <a:pt x="436" y="183"/>
                                  </a:lnTo>
                                  <a:lnTo>
                                    <a:pt x="336" y="173"/>
                                  </a:lnTo>
                                  <a:lnTo>
                                    <a:pt x="340" y="173"/>
                                  </a:lnTo>
                                  <a:lnTo>
                                    <a:pt x="297" y="111"/>
                                  </a:lnTo>
                                  <a:lnTo>
                                    <a:pt x="297" y="120"/>
                                  </a:lnTo>
                                  <a:lnTo>
                                    <a:pt x="398" y="19"/>
                                  </a:lnTo>
                                  <a:lnTo>
                                    <a:pt x="398" y="10"/>
                                  </a:lnTo>
                                  <a:lnTo>
                                    <a:pt x="388" y="0"/>
                                  </a:lnTo>
                                  <a:lnTo>
                                    <a:pt x="379" y="0"/>
                                  </a:lnTo>
                                  <a:lnTo>
                                    <a:pt x="268" y="111"/>
                                  </a:lnTo>
                                  <a:lnTo>
                                    <a:pt x="192" y="231"/>
                                  </a:lnTo>
                                  <a:lnTo>
                                    <a:pt x="192" y="240"/>
                                  </a:lnTo>
                                  <a:lnTo>
                                    <a:pt x="225" y="293"/>
                                  </a:lnTo>
                                  <a:lnTo>
                                    <a:pt x="230" y="293"/>
                                  </a:lnTo>
                                  <a:lnTo>
                                    <a:pt x="283" y="279"/>
                                  </a:lnTo>
                                  <a:lnTo>
                                    <a:pt x="321" y="274"/>
                                  </a:lnTo>
                                  <a:lnTo>
                                    <a:pt x="364" y="269"/>
                                  </a:lnTo>
                                  <a:lnTo>
                                    <a:pt x="360" y="264"/>
                                  </a:lnTo>
                                  <a:lnTo>
                                    <a:pt x="345" y="346"/>
                                  </a:lnTo>
                                  <a:lnTo>
                                    <a:pt x="345" y="341"/>
                                  </a:lnTo>
                                  <a:lnTo>
                                    <a:pt x="278" y="404"/>
                                  </a:lnTo>
                                  <a:lnTo>
                                    <a:pt x="283" y="404"/>
                                  </a:lnTo>
                                  <a:lnTo>
                                    <a:pt x="211" y="408"/>
                                  </a:lnTo>
                                  <a:lnTo>
                                    <a:pt x="168" y="394"/>
                                  </a:lnTo>
                                  <a:lnTo>
                                    <a:pt x="115" y="399"/>
                                  </a:lnTo>
                                  <a:lnTo>
                                    <a:pt x="52" y="370"/>
                                  </a:lnTo>
                                  <a:lnTo>
                                    <a:pt x="48" y="370"/>
                                  </a:lnTo>
                                  <a:lnTo>
                                    <a:pt x="0" y="452"/>
                                  </a:lnTo>
                                  <a:lnTo>
                                    <a:pt x="0" y="456"/>
                                  </a:lnTo>
                                  <a:lnTo>
                                    <a:pt x="14" y="500"/>
                                  </a:lnTo>
                                  <a:lnTo>
                                    <a:pt x="14" y="504"/>
                                  </a:lnTo>
                                  <a:lnTo>
                                    <a:pt x="48" y="538"/>
                                  </a:lnTo>
                                  <a:lnTo>
                                    <a:pt x="52" y="538"/>
                                  </a:lnTo>
                                  <a:lnTo>
                                    <a:pt x="91" y="543"/>
                                  </a:lnTo>
                                  <a:lnTo>
                                    <a:pt x="168" y="500"/>
                                  </a:lnTo>
                                  <a:lnTo>
                                    <a:pt x="244" y="504"/>
                                  </a:lnTo>
                                  <a:lnTo>
                                    <a:pt x="240" y="504"/>
                                  </a:lnTo>
                                  <a:lnTo>
                                    <a:pt x="273" y="528"/>
                                  </a:lnTo>
                                  <a:lnTo>
                                    <a:pt x="283" y="528"/>
                                  </a:lnTo>
                                  <a:lnTo>
                                    <a:pt x="336" y="466"/>
                                  </a:lnTo>
                                  <a:lnTo>
                                    <a:pt x="369" y="428"/>
                                  </a:lnTo>
                                  <a:lnTo>
                                    <a:pt x="398" y="394"/>
                                  </a:lnTo>
                                  <a:lnTo>
                                    <a:pt x="393" y="394"/>
                                  </a:lnTo>
                                  <a:lnTo>
                                    <a:pt x="460" y="399"/>
                                  </a:lnTo>
                                  <a:lnTo>
                                    <a:pt x="508" y="404"/>
                                  </a:lnTo>
                                  <a:lnTo>
                                    <a:pt x="504" y="404"/>
                                  </a:lnTo>
                                  <a:lnTo>
                                    <a:pt x="556" y="437"/>
                                  </a:lnTo>
                                  <a:lnTo>
                                    <a:pt x="580" y="466"/>
                                  </a:lnTo>
                                  <a:lnTo>
                                    <a:pt x="580" y="456"/>
                                  </a:lnTo>
                                  <a:lnTo>
                                    <a:pt x="504" y="533"/>
                                  </a:lnTo>
                                  <a:lnTo>
                                    <a:pt x="508" y="533"/>
                                  </a:lnTo>
                                  <a:lnTo>
                                    <a:pt x="436" y="519"/>
                                  </a:lnTo>
                                  <a:lnTo>
                                    <a:pt x="393" y="524"/>
                                  </a:lnTo>
                                  <a:lnTo>
                                    <a:pt x="388" y="524"/>
                                  </a:lnTo>
                                  <a:lnTo>
                                    <a:pt x="331" y="567"/>
                                  </a:lnTo>
                                  <a:lnTo>
                                    <a:pt x="331" y="572"/>
                                  </a:lnTo>
                                  <a:lnTo>
                                    <a:pt x="336" y="624"/>
                                  </a:lnTo>
                                  <a:lnTo>
                                    <a:pt x="336" y="629"/>
                                  </a:lnTo>
                                  <a:lnTo>
                                    <a:pt x="393" y="696"/>
                                  </a:lnTo>
                                  <a:lnTo>
                                    <a:pt x="398" y="687"/>
                                  </a:lnTo>
                                  <a:lnTo>
                                    <a:pt x="345" y="692"/>
                                  </a:lnTo>
                                  <a:lnTo>
                                    <a:pt x="278" y="711"/>
                                  </a:lnTo>
                                  <a:lnTo>
                                    <a:pt x="273" y="711"/>
                                  </a:lnTo>
                                  <a:lnTo>
                                    <a:pt x="187" y="768"/>
                                  </a:lnTo>
                                  <a:lnTo>
                                    <a:pt x="196" y="773"/>
                                  </a:lnTo>
                                  <a:lnTo>
                                    <a:pt x="240" y="692"/>
                                  </a:lnTo>
                                  <a:lnTo>
                                    <a:pt x="249" y="615"/>
                                  </a:lnTo>
                                  <a:lnTo>
                                    <a:pt x="249" y="610"/>
                                  </a:lnTo>
                                  <a:lnTo>
                                    <a:pt x="244" y="610"/>
                                  </a:lnTo>
                                  <a:lnTo>
                                    <a:pt x="172" y="629"/>
                                  </a:lnTo>
                                  <a:lnTo>
                                    <a:pt x="62" y="682"/>
                                  </a:lnTo>
                                  <a:lnTo>
                                    <a:pt x="57" y="682"/>
                                  </a:lnTo>
                                  <a:lnTo>
                                    <a:pt x="57" y="687"/>
                                  </a:lnTo>
                                  <a:lnTo>
                                    <a:pt x="76" y="778"/>
                                  </a:lnTo>
                                  <a:lnTo>
                                    <a:pt x="81" y="773"/>
                                  </a:lnTo>
                                  <a:lnTo>
                                    <a:pt x="86" y="778"/>
                                  </a:lnTo>
                                  <a:lnTo>
                                    <a:pt x="67" y="687"/>
                                  </a:lnTo>
                                  <a:lnTo>
                                    <a:pt x="62" y="692"/>
                                  </a:lnTo>
                                  <a:lnTo>
                                    <a:pt x="172" y="639"/>
                                  </a:lnTo>
                                  <a:lnTo>
                                    <a:pt x="244" y="620"/>
                                  </a:lnTo>
                                  <a:lnTo>
                                    <a:pt x="240" y="615"/>
                                  </a:lnTo>
                                  <a:lnTo>
                                    <a:pt x="230" y="692"/>
                                  </a:lnTo>
                                  <a:lnTo>
                                    <a:pt x="187" y="773"/>
                                  </a:lnTo>
                                  <a:lnTo>
                                    <a:pt x="187" y="778"/>
                                  </a:lnTo>
                                  <a:lnTo>
                                    <a:pt x="192" y="778"/>
                                  </a:lnTo>
                                  <a:lnTo>
                                    <a:pt x="196" y="778"/>
                                  </a:lnTo>
                                  <a:lnTo>
                                    <a:pt x="283" y="720"/>
                                  </a:lnTo>
                                  <a:lnTo>
                                    <a:pt x="278" y="720"/>
                                  </a:lnTo>
                                  <a:lnTo>
                                    <a:pt x="345" y="701"/>
                                  </a:lnTo>
                                  <a:lnTo>
                                    <a:pt x="398" y="696"/>
                                  </a:lnTo>
                                  <a:lnTo>
                                    <a:pt x="403" y="696"/>
                                  </a:lnTo>
                                  <a:lnTo>
                                    <a:pt x="403" y="692"/>
                                  </a:lnTo>
                                  <a:lnTo>
                                    <a:pt x="403" y="687"/>
                                  </a:lnTo>
                                  <a:lnTo>
                                    <a:pt x="345" y="620"/>
                                  </a:lnTo>
                                  <a:lnTo>
                                    <a:pt x="345" y="624"/>
                                  </a:lnTo>
                                  <a:lnTo>
                                    <a:pt x="340" y="572"/>
                                  </a:lnTo>
                                  <a:lnTo>
                                    <a:pt x="340" y="576"/>
                                  </a:lnTo>
                                  <a:lnTo>
                                    <a:pt x="398" y="533"/>
                                  </a:lnTo>
                                  <a:lnTo>
                                    <a:pt x="393" y="533"/>
                                  </a:lnTo>
                                  <a:lnTo>
                                    <a:pt x="436" y="528"/>
                                  </a:lnTo>
                                  <a:lnTo>
                                    <a:pt x="508" y="543"/>
                                  </a:lnTo>
                                  <a:lnTo>
                                    <a:pt x="513" y="543"/>
                                  </a:lnTo>
                                  <a:lnTo>
                                    <a:pt x="590" y="466"/>
                                  </a:lnTo>
                                  <a:lnTo>
                                    <a:pt x="590" y="461"/>
                                  </a:lnTo>
                                  <a:lnTo>
                                    <a:pt x="590" y="456"/>
                                  </a:lnTo>
                                  <a:lnTo>
                                    <a:pt x="566" y="428"/>
                                  </a:lnTo>
                                  <a:lnTo>
                                    <a:pt x="513" y="394"/>
                                  </a:lnTo>
                                  <a:lnTo>
                                    <a:pt x="508" y="394"/>
                                  </a:lnTo>
                                  <a:lnTo>
                                    <a:pt x="460" y="389"/>
                                  </a:lnTo>
                                  <a:lnTo>
                                    <a:pt x="393" y="384"/>
                                  </a:lnTo>
                                  <a:lnTo>
                                    <a:pt x="388" y="384"/>
                                  </a:lnTo>
                                  <a:lnTo>
                                    <a:pt x="360" y="418"/>
                                  </a:lnTo>
                                  <a:lnTo>
                                    <a:pt x="326" y="456"/>
                                  </a:lnTo>
                                  <a:lnTo>
                                    <a:pt x="273" y="519"/>
                                  </a:lnTo>
                                  <a:lnTo>
                                    <a:pt x="283" y="519"/>
                                  </a:lnTo>
                                  <a:lnTo>
                                    <a:pt x="249" y="495"/>
                                  </a:lnTo>
                                  <a:lnTo>
                                    <a:pt x="244" y="495"/>
                                  </a:lnTo>
                                  <a:lnTo>
                                    <a:pt x="168" y="490"/>
                                  </a:lnTo>
                                  <a:lnTo>
                                    <a:pt x="91" y="533"/>
                                  </a:lnTo>
                                  <a:lnTo>
                                    <a:pt x="52" y="528"/>
                                  </a:lnTo>
                                  <a:lnTo>
                                    <a:pt x="57" y="528"/>
                                  </a:lnTo>
                                  <a:lnTo>
                                    <a:pt x="24" y="495"/>
                                  </a:lnTo>
                                  <a:lnTo>
                                    <a:pt x="24" y="500"/>
                                  </a:lnTo>
                                  <a:lnTo>
                                    <a:pt x="9" y="456"/>
                                  </a:lnTo>
                                  <a:lnTo>
                                    <a:pt x="9" y="461"/>
                                  </a:lnTo>
                                  <a:lnTo>
                                    <a:pt x="57" y="380"/>
                                  </a:lnTo>
                                  <a:lnTo>
                                    <a:pt x="52" y="380"/>
                                  </a:lnTo>
                                  <a:lnTo>
                                    <a:pt x="115" y="408"/>
                                  </a:lnTo>
                                  <a:lnTo>
                                    <a:pt x="168" y="404"/>
                                  </a:lnTo>
                                  <a:lnTo>
                                    <a:pt x="211" y="418"/>
                                  </a:lnTo>
                                  <a:lnTo>
                                    <a:pt x="283" y="413"/>
                                  </a:lnTo>
                                  <a:lnTo>
                                    <a:pt x="288" y="413"/>
                                  </a:lnTo>
                                  <a:lnTo>
                                    <a:pt x="355" y="351"/>
                                  </a:lnTo>
                                  <a:lnTo>
                                    <a:pt x="355" y="346"/>
                                  </a:lnTo>
                                  <a:lnTo>
                                    <a:pt x="369" y="264"/>
                                  </a:lnTo>
                                  <a:lnTo>
                                    <a:pt x="369" y="260"/>
                                  </a:lnTo>
                                  <a:lnTo>
                                    <a:pt x="364" y="260"/>
                                  </a:lnTo>
                                  <a:lnTo>
                                    <a:pt x="321" y="264"/>
                                  </a:lnTo>
                                  <a:lnTo>
                                    <a:pt x="283" y="269"/>
                                  </a:lnTo>
                                  <a:lnTo>
                                    <a:pt x="230" y="284"/>
                                  </a:lnTo>
                                  <a:lnTo>
                                    <a:pt x="235" y="284"/>
                                  </a:lnTo>
                                  <a:lnTo>
                                    <a:pt x="201" y="231"/>
                                  </a:lnTo>
                                  <a:lnTo>
                                    <a:pt x="201" y="240"/>
                                  </a:lnTo>
                                  <a:lnTo>
                                    <a:pt x="278" y="120"/>
                                  </a:lnTo>
                                  <a:lnTo>
                                    <a:pt x="388" y="10"/>
                                  </a:lnTo>
                                  <a:lnTo>
                                    <a:pt x="379" y="10"/>
                                  </a:lnTo>
                                  <a:lnTo>
                                    <a:pt x="388" y="19"/>
                                  </a:lnTo>
                                  <a:lnTo>
                                    <a:pt x="388" y="10"/>
                                  </a:lnTo>
                                  <a:lnTo>
                                    <a:pt x="288" y="111"/>
                                  </a:lnTo>
                                  <a:lnTo>
                                    <a:pt x="288" y="115"/>
                                  </a:lnTo>
                                  <a:lnTo>
                                    <a:pt x="288" y="120"/>
                                  </a:lnTo>
                                  <a:lnTo>
                                    <a:pt x="331" y="183"/>
                                  </a:lnTo>
                                  <a:lnTo>
                                    <a:pt x="336" y="183"/>
                                  </a:lnTo>
                                  <a:lnTo>
                                    <a:pt x="436" y="192"/>
                                  </a:lnTo>
                                  <a:lnTo>
                                    <a:pt x="508" y="183"/>
                                  </a:lnTo>
                                  <a:lnTo>
                                    <a:pt x="561" y="188"/>
                                  </a:lnTo>
                                  <a:lnTo>
                                    <a:pt x="556" y="183"/>
                                  </a:lnTo>
                                  <a:lnTo>
                                    <a:pt x="547" y="236"/>
                                  </a:lnTo>
                                  <a:lnTo>
                                    <a:pt x="552" y="264"/>
                                  </a:lnTo>
                                  <a:lnTo>
                                    <a:pt x="556" y="298"/>
                                  </a:lnTo>
                                  <a:lnTo>
                                    <a:pt x="556" y="303"/>
                                  </a:lnTo>
                                  <a:lnTo>
                                    <a:pt x="561" y="303"/>
                                  </a:lnTo>
                                  <a:lnTo>
                                    <a:pt x="624" y="279"/>
                                  </a:lnTo>
                                  <a:lnTo>
                                    <a:pt x="667" y="269"/>
                                  </a:lnTo>
                                  <a:lnTo>
                                    <a:pt x="734" y="264"/>
                                  </a:lnTo>
                                  <a:lnTo>
                                    <a:pt x="796" y="293"/>
                                  </a:lnTo>
                                  <a:lnTo>
                                    <a:pt x="792" y="293"/>
                                  </a:lnTo>
                                  <a:lnTo>
                                    <a:pt x="835" y="346"/>
                                  </a:lnTo>
                                  <a:lnTo>
                                    <a:pt x="835" y="341"/>
                                  </a:lnTo>
                                  <a:lnTo>
                                    <a:pt x="840" y="447"/>
                                  </a:lnTo>
                                  <a:lnTo>
                                    <a:pt x="830" y="495"/>
                                  </a:lnTo>
                                  <a:lnTo>
                                    <a:pt x="816" y="548"/>
                                  </a:lnTo>
                                  <a:lnTo>
                                    <a:pt x="816" y="586"/>
                                  </a:lnTo>
                                  <a:lnTo>
                                    <a:pt x="816" y="591"/>
                                  </a:lnTo>
                                  <a:lnTo>
                                    <a:pt x="820" y="591"/>
                                  </a:lnTo>
                                  <a:lnTo>
                                    <a:pt x="844" y="600"/>
                                  </a:lnTo>
                                  <a:lnTo>
                                    <a:pt x="916" y="620"/>
                                  </a:lnTo>
                                  <a:lnTo>
                                    <a:pt x="912" y="615"/>
                                  </a:lnTo>
                                  <a:lnTo>
                                    <a:pt x="912" y="687"/>
                                  </a:lnTo>
                                  <a:lnTo>
                                    <a:pt x="912" y="682"/>
                                  </a:lnTo>
                                  <a:lnTo>
                                    <a:pt x="840" y="788"/>
                                  </a:lnTo>
                                  <a:lnTo>
                                    <a:pt x="844" y="788"/>
                                  </a:lnTo>
                                  <a:lnTo>
                                    <a:pt x="744" y="778"/>
                                  </a:lnTo>
                                  <a:lnTo>
                                    <a:pt x="739" y="778"/>
                                  </a:lnTo>
                                  <a:lnTo>
                                    <a:pt x="715" y="792"/>
                                  </a:lnTo>
                                  <a:lnTo>
                                    <a:pt x="715" y="797"/>
                                  </a:lnTo>
                                  <a:lnTo>
                                    <a:pt x="715" y="812"/>
                                  </a:lnTo>
                                  <a:lnTo>
                                    <a:pt x="715" y="816"/>
                                  </a:lnTo>
                                  <a:lnTo>
                                    <a:pt x="720" y="816"/>
                                  </a:lnTo>
                                  <a:lnTo>
                                    <a:pt x="840" y="812"/>
                                  </a:lnTo>
                                  <a:lnTo>
                                    <a:pt x="835" y="812"/>
                                  </a:lnTo>
                                  <a:lnTo>
                                    <a:pt x="921" y="917"/>
                                  </a:lnTo>
                                  <a:lnTo>
                                    <a:pt x="926" y="908"/>
                                  </a:lnTo>
                                  <a:lnTo>
                                    <a:pt x="849" y="946"/>
                                  </a:lnTo>
                                  <a:lnTo>
                                    <a:pt x="844" y="946"/>
                                  </a:lnTo>
                                  <a:lnTo>
                                    <a:pt x="844" y="951"/>
                                  </a:lnTo>
                                  <a:lnTo>
                                    <a:pt x="825" y="1013"/>
                                  </a:lnTo>
                                  <a:lnTo>
                                    <a:pt x="801" y="1076"/>
                                  </a:lnTo>
                                  <a:lnTo>
                                    <a:pt x="806" y="1148"/>
                                  </a:lnTo>
                                  <a:lnTo>
                                    <a:pt x="806" y="1153"/>
                                  </a:lnTo>
                                  <a:lnTo>
                                    <a:pt x="811" y="1153"/>
                                  </a:lnTo>
                                  <a:lnTo>
                                    <a:pt x="816" y="1153"/>
                                  </a:lnTo>
                                  <a:lnTo>
                                    <a:pt x="811" y="1153"/>
                                  </a:lnTo>
                                  <a:lnTo>
                                    <a:pt x="820" y="1162"/>
                                  </a:lnTo>
                                  <a:lnTo>
                                    <a:pt x="844" y="1191"/>
                                  </a:lnTo>
                                  <a:lnTo>
                                    <a:pt x="849" y="1191"/>
                                  </a:lnTo>
                                  <a:lnTo>
                                    <a:pt x="888" y="1196"/>
                                  </a:lnTo>
                                  <a:lnTo>
                                    <a:pt x="902" y="1201"/>
                                  </a:lnTo>
                                  <a:lnTo>
                                    <a:pt x="907" y="1201"/>
                                  </a:lnTo>
                                  <a:lnTo>
                                    <a:pt x="902" y="1196"/>
                                  </a:lnTo>
                                  <a:lnTo>
                                    <a:pt x="931" y="1263"/>
                                  </a:lnTo>
                                  <a:lnTo>
                                    <a:pt x="931" y="1268"/>
                                  </a:lnTo>
                                  <a:lnTo>
                                    <a:pt x="936" y="1268"/>
                                  </a:lnTo>
                                  <a:lnTo>
                                    <a:pt x="950" y="1273"/>
                                  </a:lnTo>
                                  <a:lnTo>
                                    <a:pt x="945" y="1268"/>
                                  </a:lnTo>
                                  <a:lnTo>
                                    <a:pt x="955" y="1335"/>
                                  </a:lnTo>
                                  <a:lnTo>
                                    <a:pt x="955" y="1340"/>
                                  </a:lnTo>
                                  <a:lnTo>
                                    <a:pt x="960" y="1340"/>
                                  </a:lnTo>
                                  <a:lnTo>
                                    <a:pt x="964" y="1340"/>
                                  </a:lnTo>
                                  <a:lnTo>
                                    <a:pt x="1056" y="1277"/>
                                  </a:lnTo>
                                  <a:lnTo>
                                    <a:pt x="1046" y="1268"/>
                                  </a:lnTo>
                                  <a:lnTo>
                                    <a:pt x="969" y="1364"/>
                                  </a:lnTo>
                                  <a:lnTo>
                                    <a:pt x="969" y="1369"/>
                                  </a:lnTo>
                                  <a:lnTo>
                                    <a:pt x="979" y="1407"/>
                                  </a:lnTo>
                                  <a:lnTo>
                                    <a:pt x="984" y="1445"/>
                                  </a:lnTo>
                                  <a:lnTo>
                                    <a:pt x="984" y="1450"/>
                                  </a:lnTo>
                                  <a:lnTo>
                                    <a:pt x="1036" y="1493"/>
                                  </a:lnTo>
                                  <a:lnTo>
                                    <a:pt x="1041" y="1493"/>
                                  </a:lnTo>
                                  <a:lnTo>
                                    <a:pt x="1084" y="1498"/>
                                  </a:lnTo>
                                  <a:lnTo>
                                    <a:pt x="1185" y="1503"/>
                                  </a:lnTo>
                                  <a:lnTo>
                                    <a:pt x="1272" y="1513"/>
                                  </a:lnTo>
                                  <a:lnTo>
                                    <a:pt x="1267" y="1508"/>
                                  </a:lnTo>
                                  <a:lnTo>
                                    <a:pt x="1296" y="1570"/>
                                  </a:lnTo>
                                  <a:lnTo>
                                    <a:pt x="1296" y="1575"/>
                                  </a:lnTo>
                                  <a:lnTo>
                                    <a:pt x="1300" y="1575"/>
                                  </a:lnTo>
                                  <a:lnTo>
                                    <a:pt x="1334" y="1570"/>
                                  </a:lnTo>
                                  <a:lnTo>
                                    <a:pt x="1339" y="1570"/>
                                  </a:lnTo>
                                  <a:lnTo>
                                    <a:pt x="1420" y="1513"/>
                                  </a:lnTo>
                                  <a:lnTo>
                                    <a:pt x="1416" y="1513"/>
                                  </a:lnTo>
                                  <a:lnTo>
                                    <a:pt x="1483" y="1532"/>
                                  </a:lnTo>
                                  <a:lnTo>
                                    <a:pt x="1478" y="1527"/>
                                  </a:lnTo>
                                  <a:lnTo>
                                    <a:pt x="1492" y="1589"/>
                                  </a:lnTo>
                                  <a:lnTo>
                                    <a:pt x="1497" y="1628"/>
                                  </a:lnTo>
                                  <a:lnTo>
                                    <a:pt x="1512" y="1705"/>
                                  </a:lnTo>
                                  <a:lnTo>
                                    <a:pt x="1502" y="1734"/>
                                  </a:lnTo>
                                  <a:lnTo>
                                    <a:pt x="1502" y="1738"/>
                                  </a:lnTo>
                                  <a:lnTo>
                                    <a:pt x="1526" y="1767"/>
                                  </a:lnTo>
                                  <a:lnTo>
                                    <a:pt x="1531" y="1767"/>
                                  </a:lnTo>
                                  <a:lnTo>
                                    <a:pt x="1536" y="1767"/>
                                  </a:lnTo>
                                  <a:lnTo>
                                    <a:pt x="1536" y="1762"/>
                                  </a:lnTo>
                                  <a:lnTo>
                                    <a:pt x="1564" y="1705"/>
                                  </a:lnTo>
                                  <a:lnTo>
                                    <a:pt x="1564" y="1710"/>
                                  </a:lnTo>
                                  <a:lnTo>
                                    <a:pt x="1646" y="1618"/>
                                  </a:lnTo>
                                  <a:lnTo>
                                    <a:pt x="1641" y="1618"/>
                                  </a:lnTo>
                                  <a:lnTo>
                                    <a:pt x="1704" y="1652"/>
                                  </a:lnTo>
                                  <a:lnTo>
                                    <a:pt x="1699" y="1647"/>
                                  </a:lnTo>
                                  <a:lnTo>
                                    <a:pt x="1684" y="1714"/>
                                  </a:lnTo>
                                  <a:lnTo>
                                    <a:pt x="1694" y="1762"/>
                                  </a:lnTo>
                                  <a:lnTo>
                                    <a:pt x="1694" y="1767"/>
                                  </a:lnTo>
                                  <a:lnTo>
                                    <a:pt x="1699" y="1767"/>
                                  </a:lnTo>
                                  <a:lnTo>
                                    <a:pt x="1814" y="1772"/>
                                  </a:lnTo>
                                  <a:lnTo>
                                    <a:pt x="1809" y="1772"/>
                                  </a:lnTo>
                                  <a:lnTo>
                                    <a:pt x="1862" y="1810"/>
                                  </a:lnTo>
                                  <a:lnTo>
                                    <a:pt x="1867" y="1810"/>
                                  </a:lnTo>
                                  <a:lnTo>
                                    <a:pt x="1891" y="1806"/>
                                  </a:lnTo>
                                  <a:lnTo>
                                    <a:pt x="1886" y="1801"/>
                                  </a:lnTo>
                                  <a:lnTo>
                                    <a:pt x="1896" y="1825"/>
                                  </a:lnTo>
                                  <a:lnTo>
                                    <a:pt x="1886" y="1911"/>
                                  </a:lnTo>
                                  <a:lnTo>
                                    <a:pt x="1886" y="1916"/>
                                  </a:lnTo>
                                  <a:lnTo>
                                    <a:pt x="1891" y="1916"/>
                                  </a:lnTo>
                                  <a:lnTo>
                                    <a:pt x="1982" y="1935"/>
                                  </a:lnTo>
                                  <a:lnTo>
                                    <a:pt x="1977" y="1930"/>
                                  </a:lnTo>
                                  <a:lnTo>
                                    <a:pt x="1972" y="1969"/>
                                  </a:lnTo>
                                  <a:lnTo>
                                    <a:pt x="1948" y="2046"/>
                                  </a:lnTo>
                                  <a:lnTo>
                                    <a:pt x="1948" y="2161"/>
                                  </a:lnTo>
                                  <a:lnTo>
                                    <a:pt x="1948" y="2156"/>
                                  </a:lnTo>
                                  <a:lnTo>
                                    <a:pt x="1862" y="2247"/>
                                  </a:lnTo>
                                  <a:lnTo>
                                    <a:pt x="1867" y="2247"/>
                                  </a:lnTo>
                                  <a:lnTo>
                                    <a:pt x="1742" y="2271"/>
                                  </a:lnTo>
                                  <a:lnTo>
                                    <a:pt x="1737" y="2271"/>
                                  </a:lnTo>
                                  <a:lnTo>
                                    <a:pt x="1737" y="2276"/>
                                  </a:lnTo>
                                  <a:lnTo>
                                    <a:pt x="1737" y="2281"/>
                                  </a:lnTo>
                                  <a:lnTo>
                                    <a:pt x="1742" y="2281"/>
                                  </a:lnTo>
                                  <a:lnTo>
                                    <a:pt x="1862" y="2290"/>
                                  </a:lnTo>
                                  <a:lnTo>
                                    <a:pt x="1857" y="2290"/>
                                  </a:lnTo>
                                  <a:lnTo>
                                    <a:pt x="1867" y="2300"/>
                                  </a:lnTo>
                                  <a:lnTo>
                                    <a:pt x="1872" y="2300"/>
                                  </a:lnTo>
                                  <a:lnTo>
                                    <a:pt x="1953" y="2281"/>
                                  </a:lnTo>
                                  <a:lnTo>
                                    <a:pt x="1958" y="2281"/>
                                  </a:lnTo>
                                  <a:lnTo>
                                    <a:pt x="1982" y="2262"/>
                                  </a:lnTo>
                                  <a:lnTo>
                                    <a:pt x="1977" y="2262"/>
                                  </a:lnTo>
                                  <a:lnTo>
                                    <a:pt x="2102" y="2204"/>
                                  </a:lnTo>
                                  <a:lnTo>
                                    <a:pt x="2107" y="2204"/>
                                  </a:lnTo>
                                  <a:lnTo>
                                    <a:pt x="2136" y="2161"/>
                                  </a:lnTo>
                                  <a:lnTo>
                                    <a:pt x="2136" y="2156"/>
                                  </a:lnTo>
                                  <a:lnTo>
                                    <a:pt x="2140" y="2122"/>
                                  </a:lnTo>
                                  <a:lnTo>
                                    <a:pt x="2140" y="2118"/>
                                  </a:lnTo>
                                  <a:lnTo>
                                    <a:pt x="2136" y="2118"/>
                                  </a:lnTo>
                                  <a:lnTo>
                                    <a:pt x="2097" y="2118"/>
                                  </a:lnTo>
                                  <a:lnTo>
                                    <a:pt x="2102" y="2118"/>
                                  </a:lnTo>
                                  <a:lnTo>
                                    <a:pt x="2054" y="2089"/>
                                  </a:lnTo>
                                  <a:lnTo>
                                    <a:pt x="2054" y="2094"/>
                                  </a:lnTo>
                                  <a:lnTo>
                                    <a:pt x="2035" y="2050"/>
                                  </a:lnTo>
                                  <a:lnTo>
                                    <a:pt x="2035" y="2055"/>
                                  </a:lnTo>
                                  <a:lnTo>
                                    <a:pt x="2097" y="2012"/>
                                  </a:lnTo>
                                  <a:lnTo>
                                    <a:pt x="2092" y="2012"/>
                                  </a:lnTo>
                                  <a:lnTo>
                                    <a:pt x="2212" y="2012"/>
                                  </a:lnTo>
                                  <a:lnTo>
                                    <a:pt x="2208" y="2012"/>
                                  </a:lnTo>
                                  <a:lnTo>
                                    <a:pt x="2246" y="2041"/>
                                  </a:lnTo>
                                  <a:lnTo>
                                    <a:pt x="2246" y="2036"/>
                                  </a:lnTo>
                                  <a:lnTo>
                                    <a:pt x="2265" y="2103"/>
                                  </a:lnTo>
                                  <a:lnTo>
                                    <a:pt x="2265" y="2108"/>
                                  </a:lnTo>
                                  <a:lnTo>
                                    <a:pt x="2270" y="2108"/>
                                  </a:lnTo>
                                  <a:lnTo>
                                    <a:pt x="2337" y="2146"/>
                                  </a:lnTo>
                                  <a:lnTo>
                                    <a:pt x="2332" y="2142"/>
                                  </a:lnTo>
                                  <a:lnTo>
                                    <a:pt x="2332" y="2161"/>
                                  </a:lnTo>
                                  <a:lnTo>
                                    <a:pt x="2332" y="2156"/>
                                  </a:lnTo>
                                  <a:lnTo>
                                    <a:pt x="2304" y="2185"/>
                                  </a:lnTo>
                                  <a:lnTo>
                                    <a:pt x="2308" y="2185"/>
                                  </a:lnTo>
                                  <a:lnTo>
                                    <a:pt x="2212" y="2228"/>
                                  </a:lnTo>
                                  <a:lnTo>
                                    <a:pt x="2208" y="2228"/>
                                  </a:lnTo>
                                  <a:lnTo>
                                    <a:pt x="2155" y="2271"/>
                                  </a:lnTo>
                                  <a:lnTo>
                                    <a:pt x="2155" y="2276"/>
                                  </a:lnTo>
                                  <a:lnTo>
                                    <a:pt x="2155" y="2281"/>
                                  </a:lnTo>
                                  <a:lnTo>
                                    <a:pt x="2160" y="2281"/>
                                  </a:lnTo>
                                  <a:lnTo>
                                    <a:pt x="2193" y="2295"/>
                                  </a:lnTo>
                                  <a:lnTo>
                                    <a:pt x="2188" y="2295"/>
                                  </a:lnTo>
                                  <a:lnTo>
                                    <a:pt x="2241" y="2358"/>
                                  </a:lnTo>
                                  <a:lnTo>
                                    <a:pt x="2246" y="2358"/>
                                  </a:lnTo>
                                  <a:lnTo>
                                    <a:pt x="2323" y="2382"/>
                                  </a:lnTo>
                                  <a:lnTo>
                                    <a:pt x="2332" y="2377"/>
                                  </a:lnTo>
                                  <a:lnTo>
                                    <a:pt x="2337" y="2377"/>
                                  </a:lnTo>
                                  <a:lnTo>
                                    <a:pt x="2352" y="2363"/>
                                  </a:lnTo>
                                  <a:lnTo>
                                    <a:pt x="2390" y="2329"/>
                                  </a:lnTo>
                                  <a:lnTo>
                                    <a:pt x="2438" y="2290"/>
                                  </a:lnTo>
                                  <a:lnTo>
                                    <a:pt x="2452" y="2281"/>
                                  </a:lnTo>
                                  <a:lnTo>
                                    <a:pt x="2457" y="2276"/>
                                  </a:lnTo>
                                  <a:lnTo>
                                    <a:pt x="2457" y="2271"/>
                                  </a:lnTo>
                                  <a:lnTo>
                                    <a:pt x="2476" y="2166"/>
                                  </a:lnTo>
                                  <a:lnTo>
                                    <a:pt x="2481" y="2046"/>
                                  </a:lnTo>
                                  <a:lnTo>
                                    <a:pt x="2481" y="2050"/>
                                  </a:lnTo>
                                  <a:lnTo>
                                    <a:pt x="2587" y="1959"/>
                                  </a:lnTo>
                                  <a:lnTo>
                                    <a:pt x="2577" y="19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58"/>
                          <wps:cNvSpPr>
                            <a:spLocks/>
                          </wps:cNvSpPr>
                          <wps:spPr bwMode="auto">
                            <a:xfrm>
                              <a:off x="2002" y="1767"/>
                              <a:ext cx="1891" cy="2079"/>
                            </a:xfrm>
                            <a:custGeom>
                              <a:avLst/>
                              <a:gdLst>
                                <a:gd name="T0" fmla="*/ 1430 w 1891"/>
                                <a:gd name="T1" fmla="*/ 768 h 2079"/>
                                <a:gd name="T2" fmla="*/ 1541 w 1891"/>
                                <a:gd name="T3" fmla="*/ 927 h 2079"/>
                                <a:gd name="T4" fmla="*/ 1704 w 1891"/>
                                <a:gd name="T5" fmla="*/ 1023 h 2079"/>
                                <a:gd name="T6" fmla="*/ 1589 w 1891"/>
                                <a:gd name="T7" fmla="*/ 1143 h 2079"/>
                                <a:gd name="T8" fmla="*/ 1425 w 1891"/>
                                <a:gd name="T9" fmla="*/ 1253 h 2079"/>
                                <a:gd name="T10" fmla="*/ 1656 w 1891"/>
                                <a:gd name="T11" fmla="*/ 1407 h 2079"/>
                                <a:gd name="T12" fmla="*/ 1632 w 1891"/>
                                <a:gd name="T13" fmla="*/ 1560 h 2079"/>
                                <a:gd name="T14" fmla="*/ 1824 w 1891"/>
                                <a:gd name="T15" fmla="*/ 1652 h 2079"/>
                                <a:gd name="T16" fmla="*/ 1766 w 1891"/>
                                <a:gd name="T17" fmla="*/ 2045 h 2079"/>
                                <a:gd name="T18" fmla="*/ 1382 w 1891"/>
                                <a:gd name="T19" fmla="*/ 1920 h 2079"/>
                                <a:gd name="T20" fmla="*/ 1171 w 1891"/>
                                <a:gd name="T21" fmla="*/ 1786 h 2079"/>
                                <a:gd name="T22" fmla="*/ 1190 w 1891"/>
                                <a:gd name="T23" fmla="*/ 1556 h 2079"/>
                                <a:gd name="T24" fmla="*/ 1037 w 1891"/>
                                <a:gd name="T25" fmla="*/ 1387 h 2079"/>
                                <a:gd name="T26" fmla="*/ 926 w 1891"/>
                                <a:gd name="T27" fmla="*/ 1344 h 2079"/>
                                <a:gd name="T28" fmla="*/ 825 w 1891"/>
                                <a:gd name="T29" fmla="*/ 1421 h 2079"/>
                                <a:gd name="T30" fmla="*/ 653 w 1891"/>
                                <a:gd name="T31" fmla="*/ 1306 h 2079"/>
                                <a:gd name="T32" fmla="*/ 566 w 1891"/>
                                <a:gd name="T33" fmla="*/ 1152 h 2079"/>
                                <a:gd name="T34" fmla="*/ 691 w 1891"/>
                                <a:gd name="T35" fmla="*/ 1032 h 2079"/>
                                <a:gd name="T36" fmla="*/ 821 w 1891"/>
                                <a:gd name="T37" fmla="*/ 1080 h 2079"/>
                                <a:gd name="T38" fmla="*/ 777 w 1891"/>
                                <a:gd name="T39" fmla="*/ 821 h 2079"/>
                                <a:gd name="T40" fmla="*/ 605 w 1891"/>
                                <a:gd name="T41" fmla="*/ 533 h 2079"/>
                                <a:gd name="T42" fmla="*/ 374 w 1891"/>
                                <a:gd name="T43" fmla="*/ 398 h 2079"/>
                                <a:gd name="T44" fmla="*/ 288 w 1891"/>
                                <a:gd name="T45" fmla="*/ 211 h 2079"/>
                                <a:gd name="T46" fmla="*/ 91 w 1891"/>
                                <a:gd name="T47" fmla="*/ 514 h 2079"/>
                                <a:gd name="T48" fmla="*/ 52 w 1891"/>
                                <a:gd name="T49" fmla="*/ 408 h 2079"/>
                                <a:gd name="T50" fmla="*/ 115 w 1891"/>
                                <a:gd name="T51" fmla="*/ 178 h 2079"/>
                                <a:gd name="T52" fmla="*/ 557 w 1891"/>
                                <a:gd name="T53" fmla="*/ 19 h 2079"/>
                                <a:gd name="T54" fmla="*/ 547 w 1891"/>
                                <a:gd name="T55" fmla="*/ 53 h 2079"/>
                                <a:gd name="T56" fmla="*/ 110 w 1891"/>
                                <a:gd name="T57" fmla="*/ 168 h 2079"/>
                                <a:gd name="T58" fmla="*/ 67 w 1891"/>
                                <a:gd name="T59" fmla="*/ 331 h 2079"/>
                                <a:gd name="T60" fmla="*/ 4 w 1891"/>
                                <a:gd name="T61" fmla="*/ 518 h 2079"/>
                                <a:gd name="T62" fmla="*/ 163 w 1891"/>
                                <a:gd name="T63" fmla="*/ 365 h 2079"/>
                                <a:gd name="T64" fmla="*/ 389 w 1891"/>
                                <a:gd name="T65" fmla="*/ 302 h 2079"/>
                                <a:gd name="T66" fmla="*/ 413 w 1891"/>
                                <a:gd name="T67" fmla="*/ 605 h 2079"/>
                                <a:gd name="T68" fmla="*/ 677 w 1891"/>
                                <a:gd name="T69" fmla="*/ 816 h 2079"/>
                                <a:gd name="T70" fmla="*/ 835 w 1891"/>
                                <a:gd name="T71" fmla="*/ 1027 h 2079"/>
                                <a:gd name="T72" fmla="*/ 696 w 1891"/>
                                <a:gd name="T73" fmla="*/ 1027 h 2079"/>
                                <a:gd name="T74" fmla="*/ 509 w 1891"/>
                                <a:gd name="T75" fmla="*/ 1143 h 2079"/>
                                <a:gd name="T76" fmla="*/ 605 w 1891"/>
                                <a:gd name="T77" fmla="*/ 1267 h 2079"/>
                                <a:gd name="T78" fmla="*/ 753 w 1891"/>
                                <a:gd name="T79" fmla="*/ 1368 h 2079"/>
                                <a:gd name="T80" fmla="*/ 869 w 1891"/>
                                <a:gd name="T81" fmla="*/ 1546 h 2079"/>
                                <a:gd name="T82" fmla="*/ 974 w 1891"/>
                                <a:gd name="T83" fmla="*/ 1287 h 2079"/>
                                <a:gd name="T84" fmla="*/ 1113 w 1891"/>
                                <a:gd name="T85" fmla="*/ 1392 h 2079"/>
                                <a:gd name="T86" fmla="*/ 1209 w 1891"/>
                                <a:gd name="T87" fmla="*/ 1565 h 2079"/>
                                <a:gd name="T88" fmla="*/ 1176 w 1891"/>
                                <a:gd name="T89" fmla="*/ 1796 h 2079"/>
                                <a:gd name="T90" fmla="*/ 1377 w 1891"/>
                                <a:gd name="T91" fmla="*/ 1930 h 2079"/>
                                <a:gd name="T92" fmla="*/ 1685 w 1891"/>
                                <a:gd name="T93" fmla="*/ 2079 h 2079"/>
                                <a:gd name="T94" fmla="*/ 1809 w 1891"/>
                                <a:gd name="T95" fmla="*/ 1719 h 2079"/>
                                <a:gd name="T96" fmla="*/ 1641 w 1891"/>
                                <a:gd name="T97" fmla="*/ 1556 h 2079"/>
                                <a:gd name="T98" fmla="*/ 1718 w 1891"/>
                                <a:gd name="T99" fmla="*/ 1359 h 2079"/>
                                <a:gd name="T100" fmla="*/ 1459 w 1891"/>
                                <a:gd name="T101" fmla="*/ 1387 h 2079"/>
                                <a:gd name="T102" fmla="*/ 1349 w 1891"/>
                                <a:gd name="T103" fmla="*/ 1195 h 2079"/>
                                <a:gd name="T104" fmla="*/ 1656 w 1891"/>
                                <a:gd name="T105" fmla="*/ 1210 h 2079"/>
                                <a:gd name="T106" fmla="*/ 1747 w 1891"/>
                                <a:gd name="T107" fmla="*/ 979 h 2079"/>
                                <a:gd name="T108" fmla="*/ 1550 w 1891"/>
                                <a:gd name="T109" fmla="*/ 917 h 2079"/>
                                <a:gd name="T110" fmla="*/ 1440 w 1891"/>
                                <a:gd name="T111" fmla="*/ 778 h 2079"/>
                                <a:gd name="T112" fmla="*/ 1449 w 1891"/>
                                <a:gd name="T113" fmla="*/ 720 h 2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91" h="2079">
                                  <a:moveTo>
                                    <a:pt x="1449" y="720"/>
                                  </a:moveTo>
                                  <a:lnTo>
                                    <a:pt x="1449" y="725"/>
                                  </a:lnTo>
                                  <a:lnTo>
                                    <a:pt x="1454" y="725"/>
                                  </a:lnTo>
                                  <a:lnTo>
                                    <a:pt x="1488" y="744"/>
                                  </a:lnTo>
                                  <a:lnTo>
                                    <a:pt x="1483" y="739"/>
                                  </a:lnTo>
                                  <a:lnTo>
                                    <a:pt x="1483" y="744"/>
                                  </a:lnTo>
                                  <a:lnTo>
                                    <a:pt x="1488" y="739"/>
                                  </a:lnTo>
                                  <a:lnTo>
                                    <a:pt x="1435" y="768"/>
                                  </a:lnTo>
                                  <a:lnTo>
                                    <a:pt x="1430" y="768"/>
                                  </a:lnTo>
                                  <a:lnTo>
                                    <a:pt x="1397" y="811"/>
                                  </a:lnTo>
                                  <a:lnTo>
                                    <a:pt x="1397" y="816"/>
                                  </a:lnTo>
                                  <a:lnTo>
                                    <a:pt x="1377" y="855"/>
                                  </a:lnTo>
                                  <a:lnTo>
                                    <a:pt x="1377" y="907"/>
                                  </a:lnTo>
                                  <a:lnTo>
                                    <a:pt x="1382" y="907"/>
                                  </a:lnTo>
                                  <a:lnTo>
                                    <a:pt x="1435" y="917"/>
                                  </a:lnTo>
                                  <a:lnTo>
                                    <a:pt x="1493" y="912"/>
                                  </a:lnTo>
                                  <a:lnTo>
                                    <a:pt x="1545" y="927"/>
                                  </a:lnTo>
                                  <a:lnTo>
                                    <a:pt x="1541" y="927"/>
                                  </a:lnTo>
                                  <a:lnTo>
                                    <a:pt x="1560" y="951"/>
                                  </a:lnTo>
                                  <a:lnTo>
                                    <a:pt x="1560" y="946"/>
                                  </a:lnTo>
                                  <a:lnTo>
                                    <a:pt x="1579" y="989"/>
                                  </a:lnTo>
                                  <a:lnTo>
                                    <a:pt x="1598" y="1027"/>
                                  </a:lnTo>
                                  <a:lnTo>
                                    <a:pt x="1598" y="1032"/>
                                  </a:lnTo>
                                  <a:lnTo>
                                    <a:pt x="1603" y="1032"/>
                                  </a:lnTo>
                                  <a:lnTo>
                                    <a:pt x="1656" y="1042"/>
                                  </a:lnTo>
                                  <a:lnTo>
                                    <a:pt x="1699" y="1023"/>
                                  </a:lnTo>
                                  <a:lnTo>
                                    <a:pt x="1704" y="1023"/>
                                  </a:lnTo>
                                  <a:lnTo>
                                    <a:pt x="1757" y="989"/>
                                  </a:lnTo>
                                  <a:lnTo>
                                    <a:pt x="1747" y="979"/>
                                  </a:lnTo>
                                  <a:lnTo>
                                    <a:pt x="1713" y="1018"/>
                                  </a:lnTo>
                                  <a:lnTo>
                                    <a:pt x="1665" y="1080"/>
                                  </a:lnTo>
                                  <a:lnTo>
                                    <a:pt x="1665" y="1085"/>
                                  </a:lnTo>
                                  <a:lnTo>
                                    <a:pt x="1646" y="1205"/>
                                  </a:lnTo>
                                  <a:lnTo>
                                    <a:pt x="1656" y="1200"/>
                                  </a:lnTo>
                                  <a:lnTo>
                                    <a:pt x="1593" y="1143"/>
                                  </a:lnTo>
                                  <a:lnTo>
                                    <a:pt x="1589" y="1143"/>
                                  </a:lnTo>
                                  <a:lnTo>
                                    <a:pt x="1541" y="1157"/>
                                  </a:lnTo>
                                  <a:lnTo>
                                    <a:pt x="1430" y="1104"/>
                                  </a:lnTo>
                                  <a:lnTo>
                                    <a:pt x="1425" y="1104"/>
                                  </a:lnTo>
                                  <a:lnTo>
                                    <a:pt x="1339" y="1191"/>
                                  </a:lnTo>
                                  <a:lnTo>
                                    <a:pt x="1339" y="1195"/>
                                  </a:lnTo>
                                  <a:lnTo>
                                    <a:pt x="1315" y="1287"/>
                                  </a:lnTo>
                                  <a:lnTo>
                                    <a:pt x="1315" y="1311"/>
                                  </a:lnTo>
                                  <a:lnTo>
                                    <a:pt x="1320" y="1311"/>
                                  </a:lnTo>
                                  <a:lnTo>
                                    <a:pt x="1425" y="1253"/>
                                  </a:lnTo>
                                  <a:lnTo>
                                    <a:pt x="1512" y="1229"/>
                                  </a:lnTo>
                                  <a:lnTo>
                                    <a:pt x="1507" y="1224"/>
                                  </a:lnTo>
                                  <a:lnTo>
                                    <a:pt x="1454" y="1392"/>
                                  </a:lnTo>
                                  <a:lnTo>
                                    <a:pt x="1454" y="1397"/>
                                  </a:lnTo>
                                  <a:lnTo>
                                    <a:pt x="1545" y="1397"/>
                                  </a:lnTo>
                                  <a:lnTo>
                                    <a:pt x="1541" y="1397"/>
                                  </a:lnTo>
                                  <a:lnTo>
                                    <a:pt x="1555" y="1411"/>
                                  </a:lnTo>
                                  <a:lnTo>
                                    <a:pt x="1560" y="1411"/>
                                  </a:lnTo>
                                  <a:lnTo>
                                    <a:pt x="1656" y="1407"/>
                                  </a:lnTo>
                                  <a:lnTo>
                                    <a:pt x="1661" y="1407"/>
                                  </a:lnTo>
                                  <a:lnTo>
                                    <a:pt x="1718" y="1368"/>
                                  </a:lnTo>
                                  <a:lnTo>
                                    <a:pt x="1709" y="1368"/>
                                  </a:lnTo>
                                  <a:lnTo>
                                    <a:pt x="1761" y="1426"/>
                                  </a:lnTo>
                                  <a:lnTo>
                                    <a:pt x="1761" y="1416"/>
                                  </a:lnTo>
                                  <a:lnTo>
                                    <a:pt x="1737" y="1440"/>
                                  </a:lnTo>
                                  <a:lnTo>
                                    <a:pt x="1627" y="1536"/>
                                  </a:lnTo>
                                  <a:lnTo>
                                    <a:pt x="1627" y="1541"/>
                                  </a:lnTo>
                                  <a:lnTo>
                                    <a:pt x="1632" y="1560"/>
                                  </a:lnTo>
                                  <a:lnTo>
                                    <a:pt x="1632" y="1565"/>
                                  </a:lnTo>
                                  <a:lnTo>
                                    <a:pt x="1641" y="1565"/>
                                  </a:lnTo>
                                  <a:lnTo>
                                    <a:pt x="1656" y="1560"/>
                                  </a:lnTo>
                                  <a:lnTo>
                                    <a:pt x="1713" y="1560"/>
                                  </a:lnTo>
                                  <a:lnTo>
                                    <a:pt x="1747" y="1565"/>
                                  </a:lnTo>
                                  <a:lnTo>
                                    <a:pt x="1771" y="1560"/>
                                  </a:lnTo>
                                  <a:lnTo>
                                    <a:pt x="1766" y="1560"/>
                                  </a:lnTo>
                                  <a:lnTo>
                                    <a:pt x="1824" y="1656"/>
                                  </a:lnTo>
                                  <a:lnTo>
                                    <a:pt x="1824" y="1652"/>
                                  </a:lnTo>
                                  <a:lnTo>
                                    <a:pt x="1805" y="1724"/>
                                  </a:lnTo>
                                  <a:lnTo>
                                    <a:pt x="1805" y="1728"/>
                                  </a:lnTo>
                                  <a:lnTo>
                                    <a:pt x="1809" y="1728"/>
                                  </a:lnTo>
                                  <a:lnTo>
                                    <a:pt x="1886" y="1767"/>
                                  </a:lnTo>
                                  <a:lnTo>
                                    <a:pt x="1881" y="1762"/>
                                  </a:lnTo>
                                  <a:lnTo>
                                    <a:pt x="1843" y="1992"/>
                                  </a:lnTo>
                                  <a:lnTo>
                                    <a:pt x="1843" y="1988"/>
                                  </a:lnTo>
                                  <a:lnTo>
                                    <a:pt x="1761" y="2045"/>
                                  </a:lnTo>
                                  <a:lnTo>
                                    <a:pt x="1766" y="2045"/>
                                  </a:lnTo>
                                  <a:lnTo>
                                    <a:pt x="1689" y="2069"/>
                                  </a:lnTo>
                                  <a:lnTo>
                                    <a:pt x="1694" y="2074"/>
                                  </a:lnTo>
                                  <a:lnTo>
                                    <a:pt x="1709" y="1992"/>
                                  </a:lnTo>
                                  <a:lnTo>
                                    <a:pt x="1709" y="1940"/>
                                  </a:lnTo>
                                  <a:lnTo>
                                    <a:pt x="1704" y="1940"/>
                                  </a:lnTo>
                                  <a:lnTo>
                                    <a:pt x="1617" y="1901"/>
                                  </a:lnTo>
                                  <a:lnTo>
                                    <a:pt x="1541" y="1901"/>
                                  </a:lnTo>
                                  <a:lnTo>
                                    <a:pt x="1425" y="1935"/>
                                  </a:lnTo>
                                  <a:lnTo>
                                    <a:pt x="1382" y="1920"/>
                                  </a:lnTo>
                                  <a:lnTo>
                                    <a:pt x="1387" y="1925"/>
                                  </a:lnTo>
                                  <a:lnTo>
                                    <a:pt x="1392" y="1824"/>
                                  </a:lnTo>
                                  <a:lnTo>
                                    <a:pt x="1392" y="1762"/>
                                  </a:lnTo>
                                  <a:lnTo>
                                    <a:pt x="1401" y="1680"/>
                                  </a:lnTo>
                                  <a:lnTo>
                                    <a:pt x="1401" y="1676"/>
                                  </a:lnTo>
                                  <a:lnTo>
                                    <a:pt x="1397" y="1676"/>
                                  </a:lnTo>
                                  <a:lnTo>
                                    <a:pt x="1310" y="1690"/>
                                  </a:lnTo>
                                  <a:lnTo>
                                    <a:pt x="1305" y="1690"/>
                                  </a:lnTo>
                                  <a:lnTo>
                                    <a:pt x="1171" y="1786"/>
                                  </a:lnTo>
                                  <a:lnTo>
                                    <a:pt x="1181" y="1796"/>
                                  </a:lnTo>
                                  <a:lnTo>
                                    <a:pt x="1277" y="1661"/>
                                  </a:lnTo>
                                  <a:lnTo>
                                    <a:pt x="1277" y="1656"/>
                                  </a:lnTo>
                                  <a:lnTo>
                                    <a:pt x="1257" y="1594"/>
                                  </a:lnTo>
                                  <a:lnTo>
                                    <a:pt x="1257" y="1589"/>
                                  </a:lnTo>
                                  <a:lnTo>
                                    <a:pt x="1214" y="1556"/>
                                  </a:lnTo>
                                  <a:lnTo>
                                    <a:pt x="1209" y="1556"/>
                                  </a:lnTo>
                                  <a:lnTo>
                                    <a:pt x="1185" y="1551"/>
                                  </a:lnTo>
                                  <a:lnTo>
                                    <a:pt x="1190" y="1556"/>
                                  </a:lnTo>
                                  <a:lnTo>
                                    <a:pt x="1190" y="1536"/>
                                  </a:lnTo>
                                  <a:lnTo>
                                    <a:pt x="1157" y="1488"/>
                                  </a:lnTo>
                                  <a:lnTo>
                                    <a:pt x="1157" y="1493"/>
                                  </a:lnTo>
                                  <a:lnTo>
                                    <a:pt x="1128" y="1426"/>
                                  </a:lnTo>
                                  <a:lnTo>
                                    <a:pt x="1123" y="1392"/>
                                  </a:lnTo>
                                  <a:lnTo>
                                    <a:pt x="1123" y="1387"/>
                                  </a:lnTo>
                                  <a:lnTo>
                                    <a:pt x="1118" y="1387"/>
                                  </a:lnTo>
                                  <a:lnTo>
                                    <a:pt x="1085" y="1378"/>
                                  </a:lnTo>
                                  <a:lnTo>
                                    <a:pt x="1037" y="1387"/>
                                  </a:lnTo>
                                  <a:lnTo>
                                    <a:pt x="998" y="1392"/>
                                  </a:lnTo>
                                  <a:lnTo>
                                    <a:pt x="1003" y="1397"/>
                                  </a:lnTo>
                                  <a:lnTo>
                                    <a:pt x="998" y="1291"/>
                                  </a:lnTo>
                                  <a:lnTo>
                                    <a:pt x="998" y="1287"/>
                                  </a:lnTo>
                                  <a:lnTo>
                                    <a:pt x="993" y="1287"/>
                                  </a:lnTo>
                                  <a:lnTo>
                                    <a:pt x="974" y="1277"/>
                                  </a:lnTo>
                                  <a:lnTo>
                                    <a:pt x="969" y="1277"/>
                                  </a:lnTo>
                                  <a:lnTo>
                                    <a:pt x="945" y="1315"/>
                                  </a:lnTo>
                                  <a:lnTo>
                                    <a:pt x="926" y="1344"/>
                                  </a:lnTo>
                                  <a:lnTo>
                                    <a:pt x="926" y="1421"/>
                                  </a:lnTo>
                                  <a:lnTo>
                                    <a:pt x="902" y="1493"/>
                                  </a:lnTo>
                                  <a:lnTo>
                                    <a:pt x="902" y="1488"/>
                                  </a:lnTo>
                                  <a:lnTo>
                                    <a:pt x="864" y="1536"/>
                                  </a:lnTo>
                                  <a:lnTo>
                                    <a:pt x="869" y="1536"/>
                                  </a:lnTo>
                                  <a:lnTo>
                                    <a:pt x="825" y="1536"/>
                                  </a:lnTo>
                                  <a:lnTo>
                                    <a:pt x="830" y="1541"/>
                                  </a:lnTo>
                                  <a:lnTo>
                                    <a:pt x="811" y="1479"/>
                                  </a:lnTo>
                                  <a:lnTo>
                                    <a:pt x="825" y="1421"/>
                                  </a:lnTo>
                                  <a:lnTo>
                                    <a:pt x="825" y="1416"/>
                                  </a:lnTo>
                                  <a:lnTo>
                                    <a:pt x="797" y="1378"/>
                                  </a:lnTo>
                                  <a:lnTo>
                                    <a:pt x="792" y="1378"/>
                                  </a:lnTo>
                                  <a:lnTo>
                                    <a:pt x="753" y="1359"/>
                                  </a:lnTo>
                                  <a:lnTo>
                                    <a:pt x="758" y="1363"/>
                                  </a:lnTo>
                                  <a:lnTo>
                                    <a:pt x="739" y="1330"/>
                                  </a:lnTo>
                                  <a:lnTo>
                                    <a:pt x="739" y="1325"/>
                                  </a:lnTo>
                                  <a:lnTo>
                                    <a:pt x="734" y="1325"/>
                                  </a:lnTo>
                                  <a:lnTo>
                                    <a:pt x="653" y="1306"/>
                                  </a:lnTo>
                                  <a:lnTo>
                                    <a:pt x="657" y="1306"/>
                                  </a:lnTo>
                                  <a:lnTo>
                                    <a:pt x="638" y="1291"/>
                                  </a:lnTo>
                                  <a:lnTo>
                                    <a:pt x="614" y="1263"/>
                                  </a:lnTo>
                                  <a:lnTo>
                                    <a:pt x="614" y="1267"/>
                                  </a:lnTo>
                                  <a:lnTo>
                                    <a:pt x="614" y="1229"/>
                                  </a:lnTo>
                                  <a:lnTo>
                                    <a:pt x="561" y="1195"/>
                                  </a:lnTo>
                                  <a:lnTo>
                                    <a:pt x="561" y="1200"/>
                                  </a:lnTo>
                                  <a:lnTo>
                                    <a:pt x="566" y="1157"/>
                                  </a:lnTo>
                                  <a:lnTo>
                                    <a:pt x="566" y="1152"/>
                                  </a:lnTo>
                                  <a:lnTo>
                                    <a:pt x="561" y="1152"/>
                                  </a:lnTo>
                                  <a:lnTo>
                                    <a:pt x="513" y="1138"/>
                                  </a:lnTo>
                                  <a:lnTo>
                                    <a:pt x="518" y="1143"/>
                                  </a:lnTo>
                                  <a:lnTo>
                                    <a:pt x="504" y="1090"/>
                                  </a:lnTo>
                                  <a:lnTo>
                                    <a:pt x="518" y="1042"/>
                                  </a:lnTo>
                                  <a:lnTo>
                                    <a:pt x="513" y="1047"/>
                                  </a:lnTo>
                                  <a:lnTo>
                                    <a:pt x="566" y="1032"/>
                                  </a:lnTo>
                                  <a:lnTo>
                                    <a:pt x="638" y="1027"/>
                                  </a:lnTo>
                                  <a:lnTo>
                                    <a:pt x="691" y="1032"/>
                                  </a:lnTo>
                                  <a:lnTo>
                                    <a:pt x="686" y="1027"/>
                                  </a:lnTo>
                                  <a:lnTo>
                                    <a:pt x="681" y="1085"/>
                                  </a:lnTo>
                                  <a:lnTo>
                                    <a:pt x="696" y="1133"/>
                                  </a:lnTo>
                                  <a:lnTo>
                                    <a:pt x="696" y="1138"/>
                                  </a:lnTo>
                                  <a:lnTo>
                                    <a:pt x="701" y="1138"/>
                                  </a:lnTo>
                                  <a:lnTo>
                                    <a:pt x="753" y="1147"/>
                                  </a:lnTo>
                                  <a:lnTo>
                                    <a:pt x="758" y="1147"/>
                                  </a:lnTo>
                                  <a:lnTo>
                                    <a:pt x="797" y="1114"/>
                                  </a:lnTo>
                                  <a:lnTo>
                                    <a:pt x="821" y="1080"/>
                                  </a:lnTo>
                                  <a:lnTo>
                                    <a:pt x="821" y="1075"/>
                                  </a:lnTo>
                                  <a:lnTo>
                                    <a:pt x="845" y="1027"/>
                                  </a:lnTo>
                                  <a:lnTo>
                                    <a:pt x="859" y="975"/>
                                  </a:lnTo>
                                  <a:lnTo>
                                    <a:pt x="859" y="970"/>
                                  </a:lnTo>
                                  <a:lnTo>
                                    <a:pt x="806" y="912"/>
                                  </a:lnTo>
                                  <a:lnTo>
                                    <a:pt x="806" y="917"/>
                                  </a:lnTo>
                                  <a:lnTo>
                                    <a:pt x="782" y="855"/>
                                  </a:lnTo>
                                  <a:lnTo>
                                    <a:pt x="782" y="821"/>
                                  </a:lnTo>
                                  <a:lnTo>
                                    <a:pt x="777" y="821"/>
                                  </a:lnTo>
                                  <a:lnTo>
                                    <a:pt x="681" y="807"/>
                                  </a:lnTo>
                                  <a:lnTo>
                                    <a:pt x="686" y="811"/>
                                  </a:lnTo>
                                  <a:lnTo>
                                    <a:pt x="648" y="744"/>
                                  </a:lnTo>
                                  <a:lnTo>
                                    <a:pt x="648" y="658"/>
                                  </a:lnTo>
                                  <a:lnTo>
                                    <a:pt x="662" y="619"/>
                                  </a:lnTo>
                                  <a:lnTo>
                                    <a:pt x="633" y="542"/>
                                  </a:lnTo>
                                  <a:lnTo>
                                    <a:pt x="633" y="538"/>
                                  </a:lnTo>
                                  <a:lnTo>
                                    <a:pt x="629" y="538"/>
                                  </a:lnTo>
                                  <a:lnTo>
                                    <a:pt x="605" y="533"/>
                                  </a:lnTo>
                                  <a:lnTo>
                                    <a:pt x="523" y="552"/>
                                  </a:lnTo>
                                  <a:lnTo>
                                    <a:pt x="413" y="595"/>
                                  </a:lnTo>
                                  <a:lnTo>
                                    <a:pt x="417" y="595"/>
                                  </a:lnTo>
                                  <a:lnTo>
                                    <a:pt x="384" y="571"/>
                                  </a:lnTo>
                                  <a:lnTo>
                                    <a:pt x="384" y="576"/>
                                  </a:lnTo>
                                  <a:lnTo>
                                    <a:pt x="374" y="552"/>
                                  </a:lnTo>
                                  <a:lnTo>
                                    <a:pt x="384" y="494"/>
                                  </a:lnTo>
                                  <a:lnTo>
                                    <a:pt x="379" y="442"/>
                                  </a:lnTo>
                                  <a:lnTo>
                                    <a:pt x="374" y="398"/>
                                  </a:lnTo>
                                  <a:lnTo>
                                    <a:pt x="384" y="346"/>
                                  </a:lnTo>
                                  <a:lnTo>
                                    <a:pt x="398" y="302"/>
                                  </a:lnTo>
                                  <a:lnTo>
                                    <a:pt x="398" y="298"/>
                                  </a:lnTo>
                                  <a:lnTo>
                                    <a:pt x="393" y="298"/>
                                  </a:lnTo>
                                  <a:lnTo>
                                    <a:pt x="360" y="278"/>
                                  </a:lnTo>
                                  <a:lnTo>
                                    <a:pt x="365" y="278"/>
                                  </a:lnTo>
                                  <a:lnTo>
                                    <a:pt x="331" y="254"/>
                                  </a:lnTo>
                                  <a:lnTo>
                                    <a:pt x="297" y="211"/>
                                  </a:lnTo>
                                  <a:lnTo>
                                    <a:pt x="288" y="211"/>
                                  </a:lnTo>
                                  <a:lnTo>
                                    <a:pt x="225" y="278"/>
                                  </a:lnTo>
                                  <a:lnTo>
                                    <a:pt x="187" y="312"/>
                                  </a:lnTo>
                                  <a:lnTo>
                                    <a:pt x="153" y="355"/>
                                  </a:lnTo>
                                  <a:lnTo>
                                    <a:pt x="153" y="360"/>
                                  </a:lnTo>
                                  <a:lnTo>
                                    <a:pt x="129" y="403"/>
                                  </a:lnTo>
                                  <a:lnTo>
                                    <a:pt x="144" y="437"/>
                                  </a:lnTo>
                                  <a:lnTo>
                                    <a:pt x="144" y="432"/>
                                  </a:lnTo>
                                  <a:lnTo>
                                    <a:pt x="115" y="480"/>
                                  </a:lnTo>
                                  <a:lnTo>
                                    <a:pt x="91" y="514"/>
                                  </a:lnTo>
                                  <a:lnTo>
                                    <a:pt x="96" y="514"/>
                                  </a:lnTo>
                                  <a:lnTo>
                                    <a:pt x="52" y="533"/>
                                  </a:lnTo>
                                  <a:lnTo>
                                    <a:pt x="4" y="509"/>
                                  </a:lnTo>
                                  <a:lnTo>
                                    <a:pt x="9" y="514"/>
                                  </a:lnTo>
                                  <a:lnTo>
                                    <a:pt x="9" y="485"/>
                                  </a:lnTo>
                                  <a:lnTo>
                                    <a:pt x="24" y="456"/>
                                  </a:lnTo>
                                  <a:lnTo>
                                    <a:pt x="24" y="461"/>
                                  </a:lnTo>
                                  <a:lnTo>
                                    <a:pt x="52" y="413"/>
                                  </a:lnTo>
                                  <a:lnTo>
                                    <a:pt x="52" y="408"/>
                                  </a:lnTo>
                                  <a:lnTo>
                                    <a:pt x="67" y="360"/>
                                  </a:lnTo>
                                  <a:lnTo>
                                    <a:pt x="76" y="331"/>
                                  </a:lnTo>
                                  <a:lnTo>
                                    <a:pt x="76" y="336"/>
                                  </a:lnTo>
                                  <a:lnTo>
                                    <a:pt x="139" y="293"/>
                                  </a:lnTo>
                                  <a:lnTo>
                                    <a:pt x="139" y="221"/>
                                  </a:lnTo>
                                  <a:lnTo>
                                    <a:pt x="120" y="197"/>
                                  </a:lnTo>
                                  <a:lnTo>
                                    <a:pt x="120" y="202"/>
                                  </a:lnTo>
                                  <a:lnTo>
                                    <a:pt x="120" y="173"/>
                                  </a:lnTo>
                                  <a:lnTo>
                                    <a:pt x="115" y="178"/>
                                  </a:lnTo>
                                  <a:lnTo>
                                    <a:pt x="158" y="154"/>
                                  </a:lnTo>
                                  <a:lnTo>
                                    <a:pt x="182" y="144"/>
                                  </a:lnTo>
                                  <a:lnTo>
                                    <a:pt x="235" y="154"/>
                                  </a:lnTo>
                                  <a:lnTo>
                                    <a:pt x="317" y="158"/>
                                  </a:lnTo>
                                  <a:lnTo>
                                    <a:pt x="408" y="110"/>
                                  </a:lnTo>
                                  <a:lnTo>
                                    <a:pt x="518" y="91"/>
                                  </a:lnTo>
                                  <a:lnTo>
                                    <a:pt x="523" y="91"/>
                                  </a:lnTo>
                                  <a:lnTo>
                                    <a:pt x="557" y="62"/>
                                  </a:lnTo>
                                  <a:lnTo>
                                    <a:pt x="557" y="19"/>
                                  </a:lnTo>
                                  <a:lnTo>
                                    <a:pt x="552" y="19"/>
                                  </a:lnTo>
                                  <a:lnTo>
                                    <a:pt x="509" y="14"/>
                                  </a:lnTo>
                                  <a:lnTo>
                                    <a:pt x="465" y="0"/>
                                  </a:lnTo>
                                  <a:lnTo>
                                    <a:pt x="470" y="5"/>
                                  </a:lnTo>
                                  <a:lnTo>
                                    <a:pt x="509" y="24"/>
                                  </a:lnTo>
                                  <a:lnTo>
                                    <a:pt x="552" y="29"/>
                                  </a:lnTo>
                                  <a:lnTo>
                                    <a:pt x="547" y="24"/>
                                  </a:lnTo>
                                  <a:lnTo>
                                    <a:pt x="547" y="57"/>
                                  </a:lnTo>
                                  <a:lnTo>
                                    <a:pt x="547" y="53"/>
                                  </a:lnTo>
                                  <a:lnTo>
                                    <a:pt x="513" y="82"/>
                                  </a:lnTo>
                                  <a:lnTo>
                                    <a:pt x="518" y="82"/>
                                  </a:lnTo>
                                  <a:lnTo>
                                    <a:pt x="408" y="101"/>
                                  </a:lnTo>
                                  <a:lnTo>
                                    <a:pt x="317" y="149"/>
                                  </a:lnTo>
                                  <a:lnTo>
                                    <a:pt x="235" y="144"/>
                                  </a:lnTo>
                                  <a:lnTo>
                                    <a:pt x="182" y="134"/>
                                  </a:lnTo>
                                  <a:lnTo>
                                    <a:pt x="158" y="144"/>
                                  </a:lnTo>
                                  <a:lnTo>
                                    <a:pt x="115" y="168"/>
                                  </a:lnTo>
                                  <a:lnTo>
                                    <a:pt x="110" y="168"/>
                                  </a:lnTo>
                                  <a:lnTo>
                                    <a:pt x="110" y="173"/>
                                  </a:lnTo>
                                  <a:lnTo>
                                    <a:pt x="110" y="202"/>
                                  </a:lnTo>
                                  <a:lnTo>
                                    <a:pt x="110" y="206"/>
                                  </a:lnTo>
                                  <a:lnTo>
                                    <a:pt x="129" y="230"/>
                                  </a:lnTo>
                                  <a:lnTo>
                                    <a:pt x="129" y="226"/>
                                  </a:lnTo>
                                  <a:lnTo>
                                    <a:pt x="129" y="288"/>
                                  </a:lnTo>
                                  <a:lnTo>
                                    <a:pt x="129" y="283"/>
                                  </a:lnTo>
                                  <a:lnTo>
                                    <a:pt x="67" y="326"/>
                                  </a:lnTo>
                                  <a:lnTo>
                                    <a:pt x="67" y="331"/>
                                  </a:lnTo>
                                  <a:lnTo>
                                    <a:pt x="57" y="360"/>
                                  </a:lnTo>
                                  <a:lnTo>
                                    <a:pt x="43" y="408"/>
                                  </a:lnTo>
                                  <a:lnTo>
                                    <a:pt x="43" y="403"/>
                                  </a:lnTo>
                                  <a:lnTo>
                                    <a:pt x="14" y="451"/>
                                  </a:lnTo>
                                  <a:lnTo>
                                    <a:pt x="14" y="456"/>
                                  </a:lnTo>
                                  <a:lnTo>
                                    <a:pt x="0" y="485"/>
                                  </a:lnTo>
                                  <a:lnTo>
                                    <a:pt x="0" y="514"/>
                                  </a:lnTo>
                                  <a:lnTo>
                                    <a:pt x="0" y="518"/>
                                  </a:lnTo>
                                  <a:lnTo>
                                    <a:pt x="4" y="518"/>
                                  </a:lnTo>
                                  <a:lnTo>
                                    <a:pt x="52" y="542"/>
                                  </a:lnTo>
                                  <a:lnTo>
                                    <a:pt x="96" y="523"/>
                                  </a:lnTo>
                                  <a:lnTo>
                                    <a:pt x="100" y="523"/>
                                  </a:lnTo>
                                  <a:lnTo>
                                    <a:pt x="124" y="490"/>
                                  </a:lnTo>
                                  <a:lnTo>
                                    <a:pt x="153" y="442"/>
                                  </a:lnTo>
                                  <a:lnTo>
                                    <a:pt x="153" y="437"/>
                                  </a:lnTo>
                                  <a:lnTo>
                                    <a:pt x="139" y="403"/>
                                  </a:lnTo>
                                  <a:lnTo>
                                    <a:pt x="163" y="360"/>
                                  </a:lnTo>
                                  <a:lnTo>
                                    <a:pt x="163" y="365"/>
                                  </a:lnTo>
                                  <a:lnTo>
                                    <a:pt x="196" y="322"/>
                                  </a:lnTo>
                                  <a:lnTo>
                                    <a:pt x="235" y="288"/>
                                  </a:lnTo>
                                  <a:lnTo>
                                    <a:pt x="297" y="221"/>
                                  </a:lnTo>
                                  <a:lnTo>
                                    <a:pt x="288" y="221"/>
                                  </a:lnTo>
                                  <a:lnTo>
                                    <a:pt x="321" y="264"/>
                                  </a:lnTo>
                                  <a:lnTo>
                                    <a:pt x="355" y="288"/>
                                  </a:lnTo>
                                  <a:lnTo>
                                    <a:pt x="360" y="288"/>
                                  </a:lnTo>
                                  <a:lnTo>
                                    <a:pt x="393" y="307"/>
                                  </a:lnTo>
                                  <a:lnTo>
                                    <a:pt x="389" y="302"/>
                                  </a:lnTo>
                                  <a:lnTo>
                                    <a:pt x="374" y="346"/>
                                  </a:lnTo>
                                  <a:lnTo>
                                    <a:pt x="365" y="398"/>
                                  </a:lnTo>
                                  <a:lnTo>
                                    <a:pt x="369" y="442"/>
                                  </a:lnTo>
                                  <a:lnTo>
                                    <a:pt x="374" y="494"/>
                                  </a:lnTo>
                                  <a:lnTo>
                                    <a:pt x="365" y="552"/>
                                  </a:lnTo>
                                  <a:lnTo>
                                    <a:pt x="374" y="576"/>
                                  </a:lnTo>
                                  <a:lnTo>
                                    <a:pt x="374" y="581"/>
                                  </a:lnTo>
                                  <a:lnTo>
                                    <a:pt x="408" y="605"/>
                                  </a:lnTo>
                                  <a:lnTo>
                                    <a:pt x="413" y="605"/>
                                  </a:lnTo>
                                  <a:lnTo>
                                    <a:pt x="523" y="562"/>
                                  </a:lnTo>
                                  <a:lnTo>
                                    <a:pt x="605" y="542"/>
                                  </a:lnTo>
                                  <a:lnTo>
                                    <a:pt x="629" y="547"/>
                                  </a:lnTo>
                                  <a:lnTo>
                                    <a:pt x="624" y="542"/>
                                  </a:lnTo>
                                  <a:lnTo>
                                    <a:pt x="653" y="619"/>
                                  </a:lnTo>
                                  <a:lnTo>
                                    <a:pt x="638" y="658"/>
                                  </a:lnTo>
                                  <a:lnTo>
                                    <a:pt x="638" y="744"/>
                                  </a:lnTo>
                                  <a:lnTo>
                                    <a:pt x="677" y="811"/>
                                  </a:lnTo>
                                  <a:lnTo>
                                    <a:pt x="677" y="816"/>
                                  </a:lnTo>
                                  <a:lnTo>
                                    <a:pt x="681" y="816"/>
                                  </a:lnTo>
                                  <a:lnTo>
                                    <a:pt x="777" y="831"/>
                                  </a:lnTo>
                                  <a:lnTo>
                                    <a:pt x="773" y="826"/>
                                  </a:lnTo>
                                  <a:lnTo>
                                    <a:pt x="773" y="855"/>
                                  </a:lnTo>
                                  <a:lnTo>
                                    <a:pt x="797" y="917"/>
                                  </a:lnTo>
                                  <a:lnTo>
                                    <a:pt x="797" y="922"/>
                                  </a:lnTo>
                                  <a:lnTo>
                                    <a:pt x="849" y="979"/>
                                  </a:lnTo>
                                  <a:lnTo>
                                    <a:pt x="849" y="975"/>
                                  </a:lnTo>
                                  <a:lnTo>
                                    <a:pt x="835" y="1027"/>
                                  </a:lnTo>
                                  <a:lnTo>
                                    <a:pt x="811" y="1075"/>
                                  </a:lnTo>
                                  <a:lnTo>
                                    <a:pt x="811" y="1071"/>
                                  </a:lnTo>
                                  <a:lnTo>
                                    <a:pt x="787" y="1104"/>
                                  </a:lnTo>
                                  <a:lnTo>
                                    <a:pt x="749" y="1138"/>
                                  </a:lnTo>
                                  <a:lnTo>
                                    <a:pt x="753" y="1138"/>
                                  </a:lnTo>
                                  <a:lnTo>
                                    <a:pt x="701" y="1128"/>
                                  </a:lnTo>
                                  <a:lnTo>
                                    <a:pt x="705" y="1133"/>
                                  </a:lnTo>
                                  <a:lnTo>
                                    <a:pt x="691" y="1085"/>
                                  </a:lnTo>
                                  <a:lnTo>
                                    <a:pt x="696" y="1027"/>
                                  </a:lnTo>
                                  <a:lnTo>
                                    <a:pt x="696" y="1023"/>
                                  </a:lnTo>
                                  <a:lnTo>
                                    <a:pt x="691" y="1023"/>
                                  </a:lnTo>
                                  <a:lnTo>
                                    <a:pt x="638" y="1018"/>
                                  </a:lnTo>
                                  <a:lnTo>
                                    <a:pt x="566" y="1023"/>
                                  </a:lnTo>
                                  <a:lnTo>
                                    <a:pt x="513" y="1037"/>
                                  </a:lnTo>
                                  <a:lnTo>
                                    <a:pt x="509" y="1037"/>
                                  </a:lnTo>
                                  <a:lnTo>
                                    <a:pt x="509" y="1042"/>
                                  </a:lnTo>
                                  <a:lnTo>
                                    <a:pt x="494" y="1090"/>
                                  </a:lnTo>
                                  <a:lnTo>
                                    <a:pt x="509" y="1143"/>
                                  </a:lnTo>
                                  <a:lnTo>
                                    <a:pt x="509" y="1147"/>
                                  </a:lnTo>
                                  <a:lnTo>
                                    <a:pt x="513" y="1147"/>
                                  </a:lnTo>
                                  <a:lnTo>
                                    <a:pt x="561" y="1162"/>
                                  </a:lnTo>
                                  <a:lnTo>
                                    <a:pt x="557" y="1157"/>
                                  </a:lnTo>
                                  <a:lnTo>
                                    <a:pt x="552" y="1200"/>
                                  </a:lnTo>
                                  <a:lnTo>
                                    <a:pt x="552" y="1205"/>
                                  </a:lnTo>
                                  <a:lnTo>
                                    <a:pt x="605" y="1239"/>
                                  </a:lnTo>
                                  <a:lnTo>
                                    <a:pt x="605" y="1234"/>
                                  </a:lnTo>
                                  <a:lnTo>
                                    <a:pt x="605" y="1267"/>
                                  </a:lnTo>
                                  <a:lnTo>
                                    <a:pt x="605" y="1272"/>
                                  </a:lnTo>
                                  <a:lnTo>
                                    <a:pt x="629" y="1301"/>
                                  </a:lnTo>
                                  <a:lnTo>
                                    <a:pt x="648" y="1315"/>
                                  </a:lnTo>
                                  <a:lnTo>
                                    <a:pt x="653" y="1315"/>
                                  </a:lnTo>
                                  <a:lnTo>
                                    <a:pt x="734" y="1335"/>
                                  </a:lnTo>
                                  <a:lnTo>
                                    <a:pt x="729" y="1330"/>
                                  </a:lnTo>
                                  <a:lnTo>
                                    <a:pt x="749" y="1363"/>
                                  </a:lnTo>
                                  <a:lnTo>
                                    <a:pt x="749" y="1368"/>
                                  </a:lnTo>
                                  <a:lnTo>
                                    <a:pt x="753" y="1368"/>
                                  </a:lnTo>
                                  <a:lnTo>
                                    <a:pt x="792" y="1387"/>
                                  </a:lnTo>
                                  <a:lnTo>
                                    <a:pt x="787" y="1387"/>
                                  </a:lnTo>
                                  <a:lnTo>
                                    <a:pt x="816" y="1426"/>
                                  </a:lnTo>
                                  <a:lnTo>
                                    <a:pt x="816" y="1421"/>
                                  </a:lnTo>
                                  <a:lnTo>
                                    <a:pt x="801" y="1479"/>
                                  </a:lnTo>
                                  <a:lnTo>
                                    <a:pt x="821" y="1541"/>
                                  </a:lnTo>
                                  <a:lnTo>
                                    <a:pt x="821" y="1546"/>
                                  </a:lnTo>
                                  <a:lnTo>
                                    <a:pt x="825" y="1546"/>
                                  </a:lnTo>
                                  <a:lnTo>
                                    <a:pt x="869" y="1546"/>
                                  </a:lnTo>
                                  <a:lnTo>
                                    <a:pt x="873" y="1546"/>
                                  </a:lnTo>
                                  <a:lnTo>
                                    <a:pt x="912" y="1498"/>
                                  </a:lnTo>
                                  <a:lnTo>
                                    <a:pt x="912" y="1493"/>
                                  </a:lnTo>
                                  <a:lnTo>
                                    <a:pt x="936" y="1421"/>
                                  </a:lnTo>
                                  <a:lnTo>
                                    <a:pt x="936" y="1349"/>
                                  </a:lnTo>
                                  <a:lnTo>
                                    <a:pt x="936" y="1354"/>
                                  </a:lnTo>
                                  <a:lnTo>
                                    <a:pt x="955" y="1325"/>
                                  </a:lnTo>
                                  <a:lnTo>
                                    <a:pt x="979" y="1287"/>
                                  </a:lnTo>
                                  <a:lnTo>
                                    <a:pt x="974" y="1287"/>
                                  </a:lnTo>
                                  <a:lnTo>
                                    <a:pt x="993" y="1296"/>
                                  </a:lnTo>
                                  <a:lnTo>
                                    <a:pt x="989" y="1291"/>
                                  </a:lnTo>
                                  <a:lnTo>
                                    <a:pt x="993" y="1397"/>
                                  </a:lnTo>
                                  <a:lnTo>
                                    <a:pt x="993" y="1402"/>
                                  </a:lnTo>
                                  <a:lnTo>
                                    <a:pt x="998" y="1402"/>
                                  </a:lnTo>
                                  <a:lnTo>
                                    <a:pt x="1037" y="1397"/>
                                  </a:lnTo>
                                  <a:lnTo>
                                    <a:pt x="1085" y="1387"/>
                                  </a:lnTo>
                                  <a:lnTo>
                                    <a:pt x="1118" y="1397"/>
                                  </a:lnTo>
                                  <a:lnTo>
                                    <a:pt x="1113" y="1392"/>
                                  </a:lnTo>
                                  <a:lnTo>
                                    <a:pt x="1118" y="1426"/>
                                  </a:lnTo>
                                  <a:lnTo>
                                    <a:pt x="1147" y="1493"/>
                                  </a:lnTo>
                                  <a:lnTo>
                                    <a:pt x="1147" y="1498"/>
                                  </a:lnTo>
                                  <a:lnTo>
                                    <a:pt x="1181" y="1546"/>
                                  </a:lnTo>
                                  <a:lnTo>
                                    <a:pt x="1181" y="1541"/>
                                  </a:lnTo>
                                  <a:lnTo>
                                    <a:pt x="1181" y="1556"/>
                                  </a:lnTo>
                                  <a:lnTo>
                                    <a:pt x="1181" y="1560"/>
                                  </a:lnTo>
                                  <a:lnTo>
                                    <a:pt x="1185" y="1560"/>
                                  </a:lnTo>
                                  <a:lnTo>
                                    <a:pt x="1209" y="1565"/>
                                  </a:lnTo>
                                  <a:lnTo>
                                    <a:pt x="1205" y="1565"/>
                                  </a:lnTo>
                                  <a:lnTo>
                                    <a:pt x="1248" y="1599"/>
                                  </a:lnTo>
                                  <a:lnTo>
                                    <a:pt x="1248" y="1594"/>
                                  </a:lnTo>
                                  <a:lnTo>
                                    <a:pt x="1267" y="1656"/>
                                  </a:lnTo>
                                  <a:lnTo>
                                    <a:pt x="1267" y="1652"/>
                                  </a:lnTo>
                                  <a:lnTo>
                                    <a:pt x="1171" y="1786"/>
                                  </a:lnTo>
                                  <a:lnTo>
                                    <a:pt x="1171" y="1791"/>
                                  </a:lnTo>
                                  <a:lnTo>
                                    <a:pt x="1171" y="1796"/>
                                  </a:lnTo>
                                  <a:lnTo>
                                    <a:pt x="1176" y="1796"/>
                                  </a:lnTo>
                                  <a:lnTo>
                                    <a:pt x="1181" y="1796"/>
                                  </a:lnTo>
                                  <a:lnTo>
                                    <a:pt x="1315" y="1700"/>
                                  </a:lnTo>
                                  <a:lnTo>
                                    <a:pt x="1310" y="1700"/>
                                  </a:lnTo>
                                  <a:lnTo>
                                    <a:pt x="1397" y="1685"/>
                                  </a:lnTo>
                                  <a:lnTo>
                                    <a:pt x="1392" y="1680"/>
                                  </a:lnTo>
                                  <a:lnTo>
                                    <a:pt x="1382" y="1762"/>
                                  </a:lnTo>
                                  <a:lnTo>
                                    <a:pt x="1382" y="1824"/>
                                  </a:lnTo>
                                  <a:lnTo>
                                    <a:pt x="1377" y="1925"/>
                                  </a:lnTo>
                                  <a:lnTo>
                                    <a:pt x="1377" y="1930"/>
                                  </a:lnTo>
                                  <a:lnTo>
                                    <a:pt x="1382" y="1930"/>
                                  </a:lnTo>
                                  <a:lnTo>
                                    <a:pt x="1425" y="1944"/>
                                  </a:lnTo>
                                  <a:lnTo>
                                    <a:pt x="1541" y="1911"/>
                                  </a:lnTo>
                                  <a:lnTo>
                                    <a:pt x="1617" y="1911"/>
                                  </a:lnTo>
                                  <a:lnTo>
                                    <a:pt x="1704" y="1949"/>
                                  </a:lnTo>
                                  <a:lnTo>
                                    <a:pt x="1699" y="1944"/>
                                  </a:lnTo>
                                  <a:lnTo>
                                    <a:pt x="1699" y="1992"/>
                                  </a:lnTo>
                                  <a:lnTo>
                                    <a:pt x="1685" y="2074"/>
                                  </a:lnTo>
                                  <a:lnTo>
                                    <a:pt x="1685" y="2079"/>
                                  </a:lnTo>
                                  <a:lnTo>
                                    <a:pt x="1689" y="2079"/>
                                  </a:lnTo>
                                  <a:lnTo>
                                    <a:pt x="1766" y="2055"/>
                                  </a:lnTo>
                                  <a:lnTo>
                                    <a:pt x="1771" y="2055"/>
                                  </a:lnTo>
                                  <a:lnTo>
                                    <a:pt x="1853" y="1997"/>
                                  </a:lnTo>
                                  <a:lnTo>
                                    <a:pt x="1853" y="1992"/>
                                  </a:lnTo>
                                  <a:lnTo>
                                    <a:pt x="1891" y="1762"/>
                                  </a:lnTo>
                                  <a:lnTo>
                                    <a:pt x="1891" y="1757"/>
                                  </a:lnTo>
                                  <a:lnTo>
                                    <a:pt x="1886" y="1757"/>
                                  </a:lnTo>
                                  <a:lnTo>
                                    <a:pt x="1809" y="1719"/>
                                  </a:lnTo>
                                  <a:lnTo>
                                    <a:pt x="1814" y="1724"/>
                                  </a:lnTo>
                                  <a:lnTo>
                                    <a:pt x="1833" y="1652"/>
                                  </a:lnTo>
                                  <a:lnTo>
                                    <a:pt x="1833" y="1647"/>
                                  </a:lnTo>
                                  <a:lnTo>
                                    <a:pt x="1776" y="1551"/>
                                  </a:lnTo>
                                  <a:lnTo>
                                    <a:pt x="1771" y="1551"/>
                                  </a:lnTo>
                                  <a:lnTo>
                                    <a:pt x="1747" y="1556"/>
                                  </a:lnTo>
                                  <a:lnTo>
                                    <a:pt x="1713" y="1551"/>
                                  </a:lnTo>
                                  <a:lnTo>
                                    <a:pt x="1656" y="1551"/>
                                  </a:lnTo>
                                  <a:lnTo>
                                    <a:pt x="1641" y="1556"/>
                                  </a:lnTo>
                                  <a:lnTo>
                                    <a:pt x="1637" y="1556"/>
                                  </a:lnTo>
                                  <a:lnTo>
                                    <a:pt x="1641" y="1560"/>
                                  </a:lnTo>
                                  <a:lnTo>
                                    <a:pt x="1637" y="1541"/>
                                  </a:lnTo>
                                  <a:lnTo>
                                    <a:pt x="1637" y="1546"/>
                                  </a:lnTo>
                                  <a:lnTo>
                                    <a:pt x="1747" y="1450"/>
                                  </a:lnTo>
                                  <a:lnTo>
                                    <a:pt x="1771" y="1426"/>
                                  </a:lnTo>
                                  <a:lnTo>
                                    <a:pt x="1771" y="1421"/>
                                  </a:lnTo>
                                  <a:lnTo>
                                    <a:pt x="1771" y="1416"/>
                                  </a:lnTo>
                                  <a:lnTo>
                                    <a:pt x="1718" y="1359"/>
                                  </a:lnTo>
                                  <a:lnTo>
                                    <a:pt x="1713" y="1359"/>
                                  </a:lnTo>
                                  <a:lnTo>
                                    <a:pt x="1709" y="1359"/>
                                  </a:lnTo>
                                  <a:lnTo>
                                    <a:pt x="1651" y="1397"/>
                                  </a:lnTo>
                                  <a:lnTo>
                                    <a:pt x="1656" y="1397"/>
                                  </a:lnTo>
                                  <a:lnTo>
                                    <a:pt x="1560" y="1402"/>
                                  </a:lnTo>
                                  <a:lnTo>
                                    <a:pt x="1565" y="1402"/>
                                  </a:lnTo>
                                  <a:lnTo>
                                    <a:pt x="1550" y="1387"/>
                                  </a:lnTo>
                                  <a:lnTo>
                                    <a:pt x="1545" y="1387"/>
                                  </a:lnTo>
                                  <a:lnTo>
                                    <a:pt x="1459" y="1387"/>
                                  </a:lnTo>
                                  <a:lnTo>
                                    <a:pt x="1464" y="1392"/>
                                  </a:lnTo>
                                  <a:lnTo>
                                    <a:pt x="1517" y="1224"/>
                                  </a:lnTo>
                                  <a:lnTo>
                                    <a:pt x="1517" y="1219"/>
                                  </a:lnTo>
                                  <a:lnTo>
                                    <a:pt x="1512" y="1219"/>
                                  </a:lnTo>
                                  <a:lnTo>
                                    <a:pt x="1425" y="1243"/>
                                  </a:lnTo>
                                  <a:lnTo>
                                    <a:pt x="1320" y="1301"/>
                                  </a:lnTo>
                                  <a:lnTo>
                                    <a:pt x="1325" y="1306"/>
                                  </a:lnTo>
                                  <a:lnTo>
                                    <a:pt x="1325" y="1287"/>
                                  </a:lnTo>
                                  <a:lnTo>
                                    <a:pt x="1349" y="1195"/>
                                  </a:lnTo>
                                  <a:lnTo>
                                    <a:pt x="1349" y="1200"/>
                                  </a:lnTo>
                                  <a:lnTo>
                                    <a:pt x="1435" y="1114"/>
                                  </a:lnTo>
                                  <a:lnTo>
                                    <a:pt x="1430" y="1114"/>
                                  </a:lnTo>
                                  <a:lnTo>
                                    <a:pt x="1541" y="1167"/>
                                  </a:lnTo>
                                  <a:lnTo>
                                    <a:pt x="1589" y="1152"/>
                                  </a:lnTo>
                                  <a:lnTo>
                                    <a:pt x="1584" y="1152"/>
                                  </a:lnTo>
                                  <a:lnTo>
                                    <a:pt x="1646" y="1210"/>
                                  </a:lnTo>
                                  <a:lnTo>
                                    <a:pt x="1651" y="1210"/>
                                  </a:lnTo>
                                  <a:lnTo>
                                    <a:pt x="1656" y="1210"/>
                                  </a:lnTo>
                                  <a:lnTo>
                                    <a:pt x="1656" y="1205"/>
                                  </a:lnTo>
                                  <a:lnTo>
                                    <a:pt x="1675" y="1085"/>
                                  </a:lnTo>
                                  <a:lnTo>
                                    <a:pt x="1675" y="1090"/>
                                  </a:lnTo>
                                  <a:lnTo>
                                    <a:pt x="1723" y="1027"/>
                                  </a:lnTo>
                                  <a:lnTo>
                                    <a:pt x="1757" y="989"/>
                                  </a:lnTo>
                                  <a:lnTo>
                                    <a:pt x="1757" y="984"/>
                                  </a:lnTo>
                                  <a:lnTo>
                                    <a:pt x="1757" y="979"/>
                                  </a:lnTo>
                                  <a:lnTo>
                                    <a:pt x="1752" y="979"/>
                                  </a:lnTo>
                                  <a:lnTo>
                                    <a:pt x="1747" y="979"/>
                                  </a:lnTo>
                                  <a:lnTo>
                                    <a:pt x="1694" y="1013"/>
                                  </a:lnTo>
                                  <a:lnTo>
                                    <a:pt x="1699" y="1013"/>
                                  </a:lnTo>
                                  <a:lnTo>
                                    <a:pt x="1656" y="1032"/>
                                  </a:lnTo>
                                  <a:lnTo>
                                    <a:pt x="1603" y="1023"/>
                                  </a:lnTo>
                                  <a:lnTo>
                                    <a:pt x="1608" y="1027"/>
                                  </a:lnTo>
                                  <a:lnTo>
                                    <a:pt x="1589" y="989"/>
                                  </a:lnTo>
                                  <a:lnTo>
                                    <a:pt x="1569" y="946"/>
                                  </a:lnTo>
                                  <a:lnTo>
                                    <a:pt x="1569" y="941"/>
                                  </a:lnTo>
                                  <a:lnTo>
                                    <a:pt x="1550" y="917"/>
                                  </a:lnTo>
                                  <a:lnTo>
                                    <a:pt x="1545" y="917"/>
                                  </a:lnTo>
                                  <a:lnTo>
                                    <a:pt x="1493" y="903"/>
                                  </a:lnTo>
                                  <a:lnTo>
                                    <a:pt x="1435" y="907"/>
                                  </a:lnTo>
                                  <a:lnTo>
                                    <a:pt x="1382" y="898"/>
                                  </a:lnTo>
                                  <a:lnTo>
                                    <a:pt x="1387" y="903"/>
                                  </a:lnTo>
                                  <a:lnTo>
                                    <a:pt x="1387" y="855"/>
                                  </a:lnTo>
                                  <a:lnTo>
                                    <a:pt x="1406" y="816"/>
                                  </a:lnTo>
                                  <a:lnTo>
                                    <a:pt x="1406" y="821"/>
                                  </a:lnTo>
                                  <a:lnTo>
                                    <a:pt x="1440" y="778"/>
                                  </a:lnTo>
                                  <a:lnTo>
                                    <a:pt x="1435" y="778"/>
                                  </a:lnTo>
                                  <a:lnTo>
                                    <a:pt x="1488" y="749"/>
                                  </a:lnTo>
                                  <a:lnTo>
                                    <a:pt x="1493" y="749"/>
                                  </a:lnTo>
                                  <a:lnTo>
                                    <a:pt x="1493" y="744"/>
                                  </a:lnTo>
                                  <a:lnTo>
                                    <a:pt x="1493" y="739"/>
                                  </a:lnTo>
                                  <a:lnTo>
                                    <a:pt x="1493" y="734"/>
                                  </a:lnTo>
                                  <a:lnTo>
                                    <a:pt x="1488" y="734"/>
                                  </a:lnTo>
                                  <a:lnTo>
                                    <a:pt x="1454" y="715"/>
                                  </a:lnTo>
                                  <a:lnTo>
                                    <a:pt x="1449" y="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9"/>
                          <wps:cNvSpPr>
                            <a:spLocks/>
                          </wps:cNvSpPr>
                          <wps:spPr bwMode="auto">
                            <a:xfrm>
                              <a:off x="1483" y="1263"/>
                              <a:ext cx="3639" cy="653"/>
                            </a:xfrm>
                            <a:custGeom>
                              <a:avLst/>
                              <a:gdLst>
                                <a:gd name="T0" fmla="*/ 927 w 3639"/>
                                <a:gd name="T1" fmla="*/ 422 h 653"/>
                                <a:gd name="T2" fmla="*/ 691 w 3639"/>
                                <a:gd name="T3" fmla="*/ 355 h 653"/>
                                <a:gd name="T4" fmla="*/ 576 w 3639"/>
                                <a:gd name="T5" fmla="*/ 643 h 653"/>
                                <a:gd name="T6" fmla="*/ 360 w 3639"/>
                                <a:gd name="T7" fmla="*/ 489 h 653"/>
                                <a:gd name="T8" fmla="*/ 135 w 3639"/>
                                <a:gd name="T9" fmla="*/ 638 h 653"/>
                                <a:gd name="T10" fmla="*/ 10 w 3639"/>
                                <a:gd name="T11" fmla="*/ 576 h 653"/>
                                <a:gd name="T12" fmla="*/ 96 w 3639"/>
                                <a:gd name="T13" fmla="*/ 441 h 653"/>
                                <a:gd name="T14" fmla="*/ 336 w 3639"/>
                                <a:gd name="T15" fmla="*/ 427 h 653"/>
                                <a:gd name="T16" fmla="*/ 480 w 3639"/>
                                <a:gd name="T17" fmla="*/ 441 h 653"/>
                                <a:gd name="T18" fmla="*/ 696 w 3639"/>
                                <a:gd name="T19" fmla="*/ 336 h 653"/>
                                <a:gd name="T20" fmla="*/ 932 w 3639"/>
                                <a:gd name="T21" fmla="*/ 177 h 653"/>
                                <a:gd name="T22" fmla="*/ 975 w 3639"/>
                                <a:gd name="T23" fmla="*/ 293 h 653"/>
                                <a:gd name="T24" fmla="*/ 1234 w 3639"/>
                                <a:gd name="T25" fmla="*/ 225 h 653"/>
                                <a:gd name="T26" fmla="*/ 1320 w 3639"/>
                                <a:gd name="T27" fmla="*/ 115 h 653"/>
                                <a:gd name="T28" fmla="*/ 1373 w 3639"/>
                                <a:gd name="T29" fmla="*/ 173 h 653"/>
                                <a:gd name="T30" fmla="*/ 1608 w 3639"/>
                                <a:gd name="T31" fmla="*/ 216 h 653"/>
                                <a:gd name="T32" fmla="*/ 1594 w 3639"/>
                                <a:gd name="T33" fmla="*/ 365 h 653"/>
                                <a:gd name="T34" fmla="*/ 2031 w 3639"/>
                                <a:gd name="T35" fmla="*/ 336 h 653"/>
                                <a:gd name="T36" fmla="*/ 2237 w 3639"/>
                                <a:gd name="T37" fmla="*/ 389 h 653"/>
                                <a:gd name="T38" fmla="*/ 2410 w 3639"/>
                                <a:gd name="T39" fmla="*/ 533 h 653"/>
                                <a:gd name="T40" fmla="*/ 2616 w 3639"/>
                                <a:gd name="T41" fmla="*/ 230 h 653"/>
                                <a:gd name="T42" fmla="*/ 2626 w 3639"/>
                                <a:gd name="T43" fmla="*/ 216 h 653"/>
                                <a:gd name="T44" fmla="*/ 2967 w 3639"/>
                                <a:gd name="T45" fmla="*/ 216 h 653"/>
                                <a:gd name="T46" fmla="*/ 3264 w 3639"/>
                                <a:gd name="T47" fmla="*/ 110 h 653"/>
                                <a:gd name="T48" fmla="*/ 3639 w 3639"/>
                                <a:gd name="T49" fmla="*/ 0 h 653"/>
                                <a:gd name="T50" fmla="*/ 3072 w 3639"/>
                                <a:gd name="T51" fmla="*/ 62 h 653"/>
                                <a:gd name="T52" fmla="*/ 2708 w 3639"/>
                                <a:gd name="T53" fmla="*/ 134 h 653"/>
                                <a:gd name="T54" fmla="*/ 2616 w 3639"/>
                                <a:gd name="T55" fmla="*/ 14 h 653"/>
                                <a:gd name="T56" fmla="*/ 2612 w 3639"/>
                                <a:gd name="T57" fmla="*/ 77 h 653"/>
                                <a:gd name="T58" fmla="*/ 2861 w 3639"/>
                                <a:gd name="T59" fmla="*/ 153 h 653"/>
                                <a:gd name="T60" fmla="*/ 3197 w 3639"/>
                                <a:gd name="T61" fmla="*/ 86 h 653"/>
                                <a:gd name="T62" fmla="*/ 3538 w 3639"/>
                                <a:gd name="T63" fmla="*/ 62 h 653"/>
                                <a:gd name="T64" fmla="*/ 3197 w 3639"/>
                                <a:gd name="T65" fmla="*/ 149 h 653"/>
                                <a:gd name="T66" fmla="*/ 2856 w 3639"/>
                                <a:gd name="T67" fmla="*/ 206 h 653"/>
                                <a:gd name="T68" fmla="*/ 2588 w 3639"/>
                                <a:gd name="T69" fmla="*/ 216 h 653"/>
                                <a:gd name="T70" fmla="*/ 2612 w 3639"/>
                                <a:gd name="T71" fmla="*/ 240 h 653"/>
                                <a:gd name="T72" fmla="*/ 2400 w 3639"/>
                                <a:gd name="T73" fmla="*/ 523 h 653"/>
                                <a:gd name="T74" fmla="*/ 2242 w 3639"/>
                                <a:gd name="T75" fmla="*/ 379 h 653"/>
                                <a:gd name="T76" fmla="*/ 2040 w 3639"/>
                                <a:gd name="T77" fmla="*/ 360 h 653"/>
                                <a:gd name="T78" fmla="*/ 1752 w 3639"/>
                                <a:gd name="T79" fmla="*/ 341 h 653"/>
                                <a:gd name="T80" fmla="*/ 1589 w 3639"/>
                                <a:gd name="T81" fmla="*/ 341 h 653"/>
                                <a:gd name="T82" fmla="*/ 1493 w 3639"/>
                                <a:gd name="T83" fmla="*/ 182 h 653"/>
                                <a:gd name="T84" fmla="*/ 1330 w 3639"/>
                                <a:gd name="T85" fmla="*/ 153 h 653"/>
                                <a:gd name="T86" fmla="*/ 1258 w 3639"/>
                                <a:gd name="T87" fmla="*/ 81 h 653"/>
                                <a:gd name="T88" fmla="*/ 1148 w 3639"/>
                                <a:gd name="T89" fmla="*/ 317 h 653"/>
                                <a:gd name="T90" fmla="*/ 980 w 3639"/>
                                <a:gd name="T91" fmla="*/ 225 h 653"/>
                                <a:gd name="T92" fmla="*/ 869 w 3639"/>
                                <a:gd name="T93" fmla="*/ 216 h 653"/>
                                <a:gd name="T94" fmla="*/ 691 w 3639"/>
                                <a:gd name="T95" fmla="*/ 326 h 653"/>
                                <a:gd name="T96" fmla="*/ 475 w 3639"/>
                                <a:gd name="T97" fmla="*/ 336 h 653"/>
                                <a:gd name="T98" fmla="*/ 351 w 3639"/>
                                <a:gd name="T99" fmla="*/ 427 h 653"/>
                                <a:gd name="T100" fmla="*/ 163 w 3639"/>
                                <a:gd name="T101" fmla="*/ 417 h 653"/>
                                <a:gd name="T102" fmla="*/ 24 w 3639"/>
                                <a:gd name="T103" fmla="*/ 470 h 653"/>
                                <a:gd name="T104" fmla="*/ 106 w 3639"/>
                                <a:gd name="T105" fmla="*/ 595 h 653"/>
                                <a:gd name="T106" fmla="*/ 135 w 3639"/>
                                <a:gd name="T107" fmla="*/ 638 h 653"/>
                                <a:gd name="T108" fmla="*/ 576 w 3639"/>
                                <a:gd name="T109" fmla="*/ 461 h 653"/>
                                <a:gd name="T110" fmla="*/ 639 w 3639"/>
                                <a:gd name="T111" fmla="*/ 571 h 653"/>
                                <a:gd name="T112" fmla="*/ 696 w 3639"/>
                                <a:gd name="T113" fmla="*/ 365 h 653"/>
                                <a:gd name="T114" fmla="*/ 965 w 3639"/>
                                <a:gd name="T115" fmla="*/ 417 h 653"/>
                                <a:gd name="T116" fmla="*/ 1028 w 3639"/>
                                <a:gd name="T117" fmla="*/ 52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39" h="653">
                                  <a:moveTo>
                                    <a:pt x="989" y="509"/>
                                  </a:moveTo>
                                  <a:lnTo>
                                    <a:pt x="965" y="451"/>
                                  </a:lnTo>
                                  <a:lnTo>
                                    <a:pt x="970" y="413"/>
                                  </a:lnTo>
                                  <a:lnTo>
                                    <a:pt x="970" y="408"/>
                                  </a:lnTo>
                                  <a:lnTo>
                                    <a:pt x="965" y="408"/>
                                  </a:lnTo>
                                  <a:lnTo>
                                    <a:pt x="927" y="422"/>
                                  </a:lnTo>
                                  <a:lnTo>
                                    <a:pt x="850" y="408"/>
                                  </a:lnTo>
                                  <a:lnTo>
                                    <a:pt x="855" y="408"/>
                                  </a:lnTo>
                                  <a:lnTo>
                                    <a:pt x="821" y="350"/>
                                  </a:lnTo>
                                  <a:lnTo>
                                    <a:pt x="816" y="350"/>
                                  </a:lnTo>
                                  <a:lnTo>
                                    <a:pt x="696" y="355"/>
                                  </a:lnTo>
                                  <a:lnTo>
                                    <a:pt x="691" y="355"/>
                                  </a:lnTo>
                                  <a:lnTo>
                                    <a:pt x="591" y="446"/>
                                  </a:lnTo>
                                  <a:lnTo>
                                    <a:pt x="591" y="451"/>
                                  </a:lnTo>
                                  <a:lnTo>
                                    <a:pt x="629" y="523"/>
                                  </a:lnTo>
                                  <a:lnTo>
                                    <a:pt x="629" y="566"/>
                                  </a:lnTo>
                                  <a:lnTo>
                                    <a:pt x="629" y="561"/>
                                  </a:lnTo>
                                  <a:lnTo>
                                    <a:pt x="576" y="643"/>
                                  </a:lnTo>
                                  <a:lnTo>
                                    <a:pt x="586" y="648"/>
                                  </a:lnTo>
                                  <a:lnTo>
                                    <a:pt x="547" y="566"/>
                                  </a:lnTo>
                                  <a:lnTo>
                                    <a:pt x="586" y="461"/>
                                  </a:lnTo>
                                  <a:lnTo>
                                    <a:pt x="586" y="456"/>
                                  </a:lnTo>
                                  <a:lnTo>
                                    <a:pt x="581" y="456"/>
                                  </a:lnTo>
                                  <a:lnTo>
                                    <a:pt x="360" y="489"/>
                                  </a:lnTo>
                                  <a:lnTo>
                                    <a:pt x="322" y="485"/>
                                  </a:lnTo>
                                  <a:lnTo>
                                    <a:pt x="173" y="557"/>
                                  </a:lnTo>
                                  <a:lnTo>
                                    <a:pt x="168" y="557"/>
                                  </a:lnTo>
                                  <a:lnTo>
                                    <a:pt x="168" y="561"/>
                                  </a:lnTo>
                                  <a:lnTo>
                                    <a:pt x="125" y="638"/>
                                  </a:lnTo>
                                  <a:lnTo>
                                    <a:pt x="135" y="638"/>
                                  </a:lnTo>
                                  <a:lnTo>
                                    <a:pt x="111" y="590"/>
                                  </a:lnTo>
                                  <a:lnTo>
                                    <a:pt x="111" y="586"/>
                                  </a:lnTo>
                                  <a:lnTo>
                                    <a:pt x="19" y="586"/>
                                  </a:lnTo>
                                  <a:lnTo>
                                    <a:pt x="24" y="586"/>
                                  </a:lnTo>
                                  <a:lnTo>
                                    <a:pt x="10" y="571"/>
                                  </a:lnTo>
                                  <a:lnTo>
                                    <a:pt x="10" y="576"/>
                                  </a:lnTo>
                                  <a:lnTo>
                                    <a:pt x="29" y="480"/>
                                  </a:lnTo>
                                  <a:lnTo>
                                    <a:pt x="34" y="470"/>
                                  </a:lnTo>
                                  <a:lnTo>
                                    <a:pt x="34" y="475"/>
                                  </a:lnTo>
                                  <a:lnTo>
                                    <a:pt x="58" y="461"/>
                                  </a:lnTo>
                                  <a:lnTo>
                                    <a:pt x="53" y="461"/>
                                  </a:lnTo>
                                  <a:lnTo>
                                    <a:pt x="96" y="441"/>
                                  </a:lnTo>
                                  <a:lnTo>
                                    <a:pt x="125" y="432"/>
                                  </a:lnTo>
                                  <a:lnTo>
                                    <a:pt x="163" y="427"/>
                                  </a:lnTo>
                                  <a:lnTo>
                                    <a:pt x="197" y="413"/>
                                  </a:lnTo>
                                  <a:lnTo>
                                    <a:pt x="235" y="408"/>
                                  </a:lnTo>
                                  <a:lnTo>
                                    <a:pt x="293" y="413"/>
                                  </a:lnTo>
                                  <a:lnTo>
                                    <a:pt x="336" y="427"/>
                                  </a:lnTo>
                                  <a:lnTo>
                                    <a:pt x="331" y="427"/>
                                  </a:lnTo>
                                  <a:lnTo>
                                    <a:pt x="341" y="437"/>
                                  </a:lnTo>
                                  <a:lnTo>
                                    <a:pt x="355" y="437"/>
                                  </a:lnTo>
                                  <a:lnTo>
                                    <a:pt x="475" y="345"/>
                                  </a:lnTo>
                                  <a:lnTo>
                                    <a:pt x="466" y="341"/>
                                  </a:lnTo>
                                  <a:lnTo>
                                    <a:pt x="480" y="441"/>
                                  </a:lnTo>
                                  <a:lnTo>
                                    <a:pt x="480" y="446"/>
                                  </a:lnTo>
                                  <a:lnTo>
                                    <a:pt x="485" y="446"/>
                                  </a:lnTo>
                                  <a:lnTo>
                                    <a:pt x="581" y="451"/>
                                  </a:lnTo>
                                  <a:lnTo>
                                    <a:pt x="586" y="451"/>
                                  </a:lnTo>
                                  <a:lnTo>
                                    <a:pt x="701" y="336"/>
                                  </a:lnTo>
                                  <a:lnTo>
                                    <a:pt x="696" y="336"/>
                                  </a:lnTo>
                                  <a:lnTo>
                                    <a:pt x="821" y="336"/>
                                  </a:lnTo>
                                  <a:lnTo>
                                    <a:pt x="821" y="331"/>
                                  </a:lnTo>
                                  <a:lnTo>
                                    <a:pt x="850" y="264"/>
                                  </a:lnTo>
                                  <a:lnTo>
                                    <a:pt x="850" y="269"/>
                                  </a:lnTo>
                                  <a:lnTo>
                                    <a:pt x="879" y="225"/>
                                  </a:lnTo>
                                  <a:lnTo>
                                    <a:pt x="932" y="177"/>
                                  </a:lnTo>
                                  <a:lnTo>
                                    <a:pt x="927" y="177"/>
                                  </a:lnTo>
                                  <a:lnTo>
                                    <a:pt x="970" y="187"/>
                                  </a:lnTo>
                                  <a:lnTo>
                                    <a:pt x="965" y="182"/>
                                  </a:lnTo>
                                  <a:lnTo>
                                    <a:pt x="970" y="225"/>
                                  </a:lnTo>
                                  <a:lnTo>
                                    <a:pt x="970" y="293"/>
                                  </a:lnTo>
                                  <a:lnTo>
                                    <a:pt x="975" y="293"/>
                                  </a:lnTo>
                                  <a:lnTo>
                                    <a:pt x="1037" y="312"/>
                                  </a:lnTo>
                                  <a:lnTo>
                                    <a:pt x="1076" y="312"/>
                                  </a:lnTo>
                                  <a:lnTo>
                                    <a:pt x="1152" y="326"/>
                                  </a:lnTo>
                                  <a:lnTo>
                                    <a:pt x="1157" y="326"/>
                                  </a:lnTo>
                                  <a:lnTo>
                                    <a:pt x="1234" y="230"/>
                                  </a:lnTo>
                                  <a:lnTo>
                                    <a:pt x="1234" y="225"/>
                                  </a:lnTo>
                                  <a:lnTo>
                                    <a:pt x="1244" y="139"/>
                                  </a:lnTo>
                                  <a:lnTo>
                                    <a:pt x="1239" y="105"/>
                                  </a:lnTo>
                                  <a:lnTo>
                                    <a:pt x="1239" y="110"/>
                                  </a:lnTo>
                                  <a:lnTo>
                                    <a:pt x="1268" y="91"/>
                                  </a:lnTo>
                                  <a:lnTo>
                                    <a:pt x="1263" y="91"/>
                                  </a:lnTo>
                                  <a:lnTo>
                                    <a:pt x="1320" y="115"/>
                                  </a:lnTo>
                                  <a:lnTo>
                                    <a:pt x="1316" y="110"/>
                                  </a:lnTo>
                                  <a:lnTo>
                                    <a:pt x="1325" y="158"/>
                                  </a:lnTo>
                                  <a:lnTo>
                                    <a:pt x="1325" y="163"/>
                                  </a:lnTo>
                                  <a:lnTo>
                                    <a:pt x="1330" y="163"/>
                                  </a:lnTo>
                                  <a:lnTo>
                                    <a:pt x="1378" y="177"/>
                                  </a:lnTo>
                                  <a:lnTo>
                                    <a:pt x="1373" y="173"/>
                                  </a:lnTo>
                                  <a:lnTo>
                                    <a:pt x="1392" y="206"/>
                                  </a:lnTo>
                                  <a:lnTo>
                                    <a:pt x="1392" y="211"/>
                                  </a:lnTo>
                                  <a:lnTo>
                                    <a:pt x="1397" y="211"/>
                                  </a:lnTo>
                                  <a:lnTo>
                                    <a:pt x="1493" y="192"/>
                                  </a:lnTo>
                                  <a:lnTo>
                                    <a:pt x="1613" y="221"/>
                                  </a:lnTo>
                                  <a:lnTo>
                                    <a:pt x="1608" y="216"/>
                                  </a:lnTo>
                                  <a:lnTo>
                                    <a:pt x="1613" y="225"/>
                                  </a:lnTo>
                                  <a:lnTo>
                                    <a:pt x="1599" y="283"/>
                                  </a:lnTo>
                                  <a:lnTo>
                                    <a:pt x="1580" y="341"/>
                                  </a:lnTo>
                                  <a:lnTo>
                                    <a:pt x="1580" y="345"/>
                                  </a:lnTo>
                                  <a:lnTo>
                                    <a:pt x="1589" y="360"/>
                                  </a:lnTo>
                                  <a:lnTo>
                                    <a:pt x="1594" y="365"/>
                                  </a:lnTo>
                                  <a:lnTo>
                                    <a:pt x="1608" y="365"/>
                                  </a:lnTo>
                                  <a:lnTo>
                                    <a:pt x="1752" y="350"/>
                                  </a:lnTo>
                                  <a:lnTo>
                                    <a:pt x="1834" y="336"/>
                                  </a:lnTo>
                                  <a:lnTo>
                                    <a:pt x="1944" y="312"/>
                                  </a:lnTo>
                                  <a:lnTo>
                                    <a:pt x="2036" y="341"/>
                                  </a:lnTo>
                                  <a:lnTo>
                                    <a:pt x="2031" y="336"/>
                                  </a:lnTo>
                                  <a:lnTo>
                                    <a:pt x="2031" y="365"/>
                                  </a:lnTo>
                                  <a:lnTo>
                                    <a:pt x="2036" y="365"/>
                                  </a:lnTo>
                                  <a:lnTo>
                                    <a:pt x="2064" y="360"/>
                                  </a:lnTo>
                                  <a:lnTo>
                                    <a:pt x="2136" y="374"/>
                                  </a:lnTo>
                                  <a:lnTo>
                                    <a:pt x="2175" y="369"/>
                                  </a:lnTo>
                                  <a:lnTo>
                                    <a:pt x="2237" y="389"/>
                                  </a:lnTo>
                                  <a:lnTo>
                                    <a:pt x="2232" y="389"/>
                                  </a:lnTo>
                                  <a:lnTo>
                                    <a:pt x="2280" y="456"/>
                                  </a:lnTo>
                                  <a:lnTo>
                                    <a:pt x="2280" y="451"/>
                                  </a:lnTo>
                                  <a:lnTo>
                                    <a:pt x="2314" y="528"/>
                                  </a:lnTo>
                                  <a:lnTo>
                                    <a:pt x="2314" y="533"/>
                                  </a:lnTo>
                                  <a:lnTo>
                                    <a:pt x="2410" y="533"/>
                                  </a:lnTo>
                                  <a:lnTo>
                                    <a:pt x="2463" y="475"/>
                                  </a:lnTo>
                                  <a:lnTo>
                                    <a:pt x="2520" y="427"/>
                                  </a:lnTo>
                                  <a:lnTo>
                                    <a:pt x="2597" y="341"/>
                                  </a:lnTo>
                                  <a:lnTo>
                                    <a:pt x="2597" y="336"/>
                                  </a:lnTo>
                                  <a:lnTo>
                                    <a:pt x="2616" y="235"/>
                                  </a:lnTo>
                                  <a:lnTo>
                                    <a:pt x="2616" y="230"/>
                                  </a:lnTo>
                                  <a:lnTo>
                                    <a:pt x="2612" y="230"/>
                                  </a:lnTo>
                                  <a:lnTo>
                                    <a:pt x="2583" y="221"/>
                                  </a:lnTo>
                                  <a:lnTo>
                                    <a:pt x="2588" y="230"/>
                                  </a:lnTo>
                                  <a:lnTo>
                                    <a:pt x="2592" y="225"/>
                                  </a:lnTo>
                                  <a:lnTo>
                                    <a:pt x="2588" y="225"/>
                                  </a:lnTo>
                                  <a:lnTo>
                                    <a:pt x="2626" y="216"/>
                                  </a:lnTo>
                                  <a:lnTo>
                                    <a:pt x="2640" y="216"/>
                                  </a:lnTo>
                                  <a:lnTo>
                                    <a:pt x="2741" y="173"/>
                                  </a:lnTo>
                                  <a:lnTo>
                                    <a:pt x="2794" y="177"/>
                                  </a:lnTo>
                                  <a:lnTo>
                                    <a:pt x="2789" y="177"/>
                                  </a:lnTo>
                                  <a:lnTo>
                                    <a:pt x="2847" y="216"/>
                                  </a:lnTo>
                                  <a:lnTo>
                                    <a:pt x="2967" y="216"/>
                                  </a:lnTo>
                                  <a:lnTo>
                                    <a:pt x="3077" y="163"/>
                                  </a:lnTo>
                                  <a:lnTo>
                                    <a:pt x="3140" y="173"/>
                                  </a:lnTo>
                                  <a:lnTo>
                                    <a:pt x="3202" y="158"/>
                                  </a:lnTo>
                                  <a:lnTo>
                                    <a:pt x="3207" y="158"/>
                                  </a:lnTo>
                                  <a:lnTo>
                                    <a:pt x="3269" y="110"/>
                                  </a:lnTo>
                                  <a:lnTo>
                                    <a:pt x="3264" y="110"/>
                                  </a:lnTo>
                                  <a:lnTo>
                                    <a:pt x="3312" y="96"/>
                                  </a:lnTo>
                                  <a:lnTo>
                                    <a:pt x="3418" y="96"/>
                                  </a:lnTo>
                                  <a:lnTo>
                                    <a:pt x="3543" y="72"/>
                                  </a:lnTo>
                                  <a:lnTo>
                                    <a:pt x="3548" y="72"/>
                                  </a:lnTo>
                                  <a:lnTo>
                                    <a:pt x="3639" y="9"/>
                                  </a:lnTo>
                                  <a:lnTo>
                                    <a:pt x="3639" y="0"/>
                                  </a:lnTo>
                                  <a:lnTo>
                                    <a:pt x="3519" y="0"/>
                                  </a:lnTo>
                                  <a:lnTo>
                                    <a:pt x="3423" y="19"/>
                                  </a:lnTo>
                                  <a:lnTo>
                                    <a:pt x="3303" y="19"/>
                                  </a:lnTo>
                                  <a:lnTo>
                                    <a:pt x="3197" y="77"/>
                                  </a:lnTo>
                                  <a:lnTo>
                                    <a:pt x="3077" y="62"/>
                                  </a:lnTo>
                                  <a:lnTo>
                                    <a:pt x="3072" y="62"/>
                                  </a:lnTo>
                                  <a:lnTo>
                                    <a:pt x="3020" y="105"/>
                                  </a:lnTo>
                                  <a:lnTo>
                                    <a:pt x="2962" y="139"/>
                                  </a:lnTo>
                                  <a:lnTo>
                                    <a:pt x="2967" y="139"/>
                                  </a:lnTo>
                                  <a:lnTo>
                                    <a:pt x="2861" y="144"/>
                                  </a:lnTo>
                                  <a:lnTo>
                                    <a:pt x="2741" y="120"/>
                                  </a:lnTo>
                                  <a:lnTo>
                                    <a:pt x="2708" y="134"/>
                                  </a:lnTo>
                                  <a:lnTo>
                                    <a:pt x="2631" y="101"/>
                                  </a:lnTo>
                                  <a:lnTo>
                                    <a:pt x="2636" y="105"/>
                                  </a:lnTo>
                                  <a:lnTo>
                                    <a:pt x="2621" y="77"/>
                                  </a:lnTo>
                                  <a:lnTo>
                                    <a:pt x="2607" y="24"/>
                                  </a:lnTo>
                                  <a:lnTo>
                                    <a:pt x="2607" y="29"/>
                                  </a:lnTo>
                                  <a:lnTo>
                                    <a:pt x="2616" y="14"/>
                                  </a:lnTo>
                                  <a:lnTo>
                                    <a:pt x="2621" y="9"/>
                                  </a:lnTo>
                                  <a:lnTo>
                                    <a:pt x="2612" y="0"/>
                                  </a:lnTo>
                                  <a:lnTo>
                                    <a:pt x="2607" y="5"/>
                                  </a:lnTo>
                                  <a:lnTo>
                                    <a:pt x="2597" y="19"/>
                                  </a:lnTo>
                                  <a:lnTo>
                                    <a:pt x="2597" y="24"/>
                                  </a:lnTo>
                                  <a:lnTo>
                                    <a:pt x="2612" y="77"/>
                                  </a:lnTo>
                                  <a:lnTo>
                                    <a:pt x="2626" y="105"/>
                                  </a:lnTo>
                                  <a:lnTo>
                                    <a:pt x="2626" y="110"/>
                                  </a:lnTo>
                                  <a:lnTo>
                                    <a:pt x="2631" y="110"/>
                                  </a:lnTo>
                                  <a:lnTo>
                                    <a:pt x="2708" y="144"/>
                                  </a:lnTo>
                                  <a:lnTo>
                                    <a:pt x="2741" y="129"/>
                                  </a:lnTo>
                                  <a:lnTo>
                                    <a:pt x="2861" y="153"/>
                                  </a:lnTo>
                                  <a:lnTo>
                                    <a:pt x="2967" y="149"/>
                                  </a:lnTo>
                                  <a:lnTo>
                                    <a:pt x="2972" y="149"/>
                                  </a:lnTo>
                                  <a:lnTo>
                                    <a:pt x="3029" y="115"/>
                                  </a:lnTo>
                                  <a:lnTo>
                                    <a:pt x="3082" y="72"/>
                                  </a:lnTo>
                                  <a:lnTo>
                                    <a:pt x="3077" y="72"/>
                                  </a:lnTo>
                                  <a:lnTo>
                                    <a:pt x="3197" y="86"/>
                                  </a:lnTo>
                                  <a:lnTo>
                                    <a:pt x="3303" y="29"/>
                                  </a:lnTo>
                                  <a:lnTo>
                                    <a:pt x="3423" y="29"/>
                                  </a:lnTo>
                                  <a:lnTo>
                                    <a:pt x="3519" y="9"/>
                                  </a:lnTo>
                                  <a:lnTo>
                                    <a:pt x="3634" y="9"/>
                                  </a:lnTo>
                                  <a:lnTo>
                                    <a:pt x="3629" y="0"/>
                                  </a:lnTo>
                                  <a:lnTo>
                                    <a:pt x="3538" y="62"/>
                                  </a:lnTo>
                                  <a:lnTo>
                                    <a:pt x="3543" y="62"/>
                                  </a:lnTo>
                                  <a:lnTo>
                                    <a:pt x="3418" y="86"/>
                                  </a:lnTo>
                                  <a:lnTo>
                                    <a:pt x="3312" y="86"/>
                                  </a:lnTo>
                                  <a:lnTo>
                                    <a:pt x="3264" y="101"/>
                                  </a:lnTo>
                                  <a:lnTo>
                                    <a:pt x="3260" y="101"/>
                                  </a:lnTo>
                                  <a:lnTo>
                                    <a:pt x="3197" y="149"/>
                                  </a:lnTo>
                                  <a:lnTo>
                                    <a:pt x="3202" y="149"/>
                                  </a:lnTo>
                                  <a:lnTo>
                                    <a:pt x="3140" y="163"/>
                                  </a:lnTo>
                                  <a:lnTo>
                                    <a:pt x="3077" y="153"/>
                                  </a:lnTo>
                                  <a:lnTo>
                                    <a:pt x="2967" y="206"/>
                                  </a:lnTo>
                                  <a:lnTo>
                                    <a:pt x="2852" y="206"/>
                                  </a:lnTo>
                                  <a:lnTo>
                                    <a:pt x="2856" y="206"/>
                                  </a:lnTo>
                                  <a:lnTo>
                                    <a:pt x="2799" y="168"/>
                                  </a:lnTo>
                                  <a:lnTo>
                                    <a:pt x="2794" y="168"/>
                                  </a:lnTo>
                                  <a:lnTo>
                                    <a:pt x="2741" y="163"/>
                                  </a:lnTo>
                                  <a:lnTo>
                                    <a:pt x="2640" y="206"/>
                                  </a:lnTo>
                                  <a:lnTo>
                                    <a:pt x="2626" y="206"/>
                                  </a:lnTo>
                                  <a:lnTo>
                                    <a:pt x="2588" y="216"/>
                                  </a:lnTo>
                                  <a:lnTo>
                                    <a:pt x="2583" y="216"/>
                                  </a:lnTo>
                                  <a:lnTo>
                                    <a:pt x="2578" y="221"/>
                                  </a:lnTo>
                                  <a:lnTo>
                                    <a:pt x="2578" y="225"/>
                                  </a:lnTo>
                                  <a:lnTo>
                                    <a:pt x="2578" y="230"/>
                                  </a:lnTo>
                                  <a:lnTo>
                                    <a:pt x="2583" y="230"/>
                                  </a:lnTo>
                                  <a:lnTo>
                                    <a:pt x="2612" y="240"/>
                                  </a:lnTo>
                                  <a:lnTo>
                                    <a:pt x="2607" y="235"/>
                                  </a:lnTo>
                                  <a:lnTo>
                                    <a:pt x="2588" y="336"/>
                                  </a:lnTo>
                                  <a:lnTo>
                                    <a:pt x="2588" y="331"/>
                                  </a:lnTo>
                                  <a:lnTo>
                                    <a:pt x="2511" y="417"/>
                                  </a:lnTo>
                                  <a:lnTo>
                                    <a:pt x="2453" y="465"/>
                                  </a:lnTo>
                                  <a:lnTo>
                                    <a:pt x="2400" y="523"/>
                                  </a:lnTo>
                                  <a:lnTo>
                                    <a:pt x="2405" y="523"/>
                                  </a:lnTo>
                                  <a:lnTo>
                                    <a:pt x="2319" y="523"/>
                                  </a:lnTo>
                                  <a:lnTo>
                                    <a:pt x="2324" y="528"/>
                                  </a:lnTo>
                                  <a:lnTo>
                                    <a:pt x="2290" y="451"/>
                                  </a:lnTo>
                                  <a:lnTo>
                                    <a:pt x="2290" y="446"/>
                                  </a:lnTo>
                                  <a:lnTo>
                                    <a:pt x="2242" y="379"/>
                                  </a:lnTo>
                                  <a:lnTo>
                                    <a:pt x="2237" y="379"/>
                                  </a:lnTo>
                                  <a:lnTo>
                                    <a:pt x="2175" y="360"/>
                                  </a:lnTo>
                                  <a:lnTo>
                                    <a:pt x="2136" y="365"/>
                                  </a:lnTo>
                                  <a:lnTo>
                                    <a:pt x="2064" y="350"/>
                                  </a:lnTo>
                                  <a:lnTo>
                                    <a:pt x="2036" y="355"/>
                                  </a:lnTo>
                                  <a:lnTo>
                                    <a:pt x="2040" y="360"/>
                                  </a:lnTo>
                                  <a:lnTo>
                                    <a:pt x="2040" y="336"/>
                                  </a:lnTo>
                                  <a:lnTo>
                                    <a:pt x="2040" y="331"/>
                                  </a:lnTo>
                                  <a:lnTo>
                                    <a:pt x="2036" y="331"/>
                                  </a:lnTo>
                                  <a:lnTo>
                                    <a:pt x="1944" y="302"/>
                                  </a:lnTo>
                                  <a:lnTo>
                                    <a:pt x="1834" y="326"/>
                                  </a:lnTo>
                                  <a:lnTo>
                                    <a:pt x="1752" y="341"/>
                                  </a:lnTo>
                                  <a:lnTo>
                                    <a:pt x="1608" y="355"/>
                                  </a:lnTo>
                                  <a:lnTo>
                                    <a:pt x="1599" y="355"/>
                                  </a:lnTo>
                                  <a:lnTo>
                                    <a:pt x="1604" y="355"/>
                                  </a:lnTo>
                                  <a:lnTo>
                                    <a:pt x="1599" y="350"/>
                                  </a:lnTo>
                                  <a:lnTo>
                                    <a:pt x="1589" y="336"/>
                                  </a:lnTo>
                                  <a:lnTo>
                                    <a:pt x="1589" y="341"/>
                                  </a:lnTo>
                                  <a:lnTo>
                                    <a:pt x="1608" y="283"/>
                                  </a:lnTo>
                                  <a:lnTo>
                                    <a:pt x="1623" y="225"/>
                                  </a:lnTo>
                                  <a:lnTo>
                                    <a:pt x="1618" y="216"/>
                                  </a:lnTo>
                                  <a:lnTo>
                                    <a:pt x="1618" y="211"/>
                                  </a:lnTo>
                                  <a:lnTo>
                                    <a:pt x="1613" y="211"/>
                                  </a:lnTo>
                                  <a:lnTo>
                                    <a:pt x="1493" y="182"/>
                                  </a:lnTo>
                                  <a:lnTo>
                                    <a:pt x="1397" y="201"/>
                                  </a:lnTo>
                                  <a:lnTo>
                                    <a:pt x="1402" y="206"/>
                                  </a:lnTo>
                                  <a:lnTo>
                                    <a:pt x="1383" y="173"/>
                                  </a:lnTo>
                                  <a:lnTo>
                                    <a:pt x="1383" y="168"/>
                                  </a:lnTo>
                                  <a:lnTo>
                                    <a:pt x="1378" y="168"/>
                                  </a:lnTo>
                                  <a:lnTo>
                                    <a:pt x="1330" y="153"/>
                                  </a:lnTo>
                                  <a:lnTo>
                                    <a:pt x="1335" y="158"/>
                                  </a:lnTo>
                                  <a:lnTo>
                                    <a:pt x="1325" y="110"/>
                                  </a:lnTo>
                                  <a:lnTo>
                                    <a:pt x="1325" y="105"/>
                                  </a:lnTo>
                                  <a:lnTo>
                                    <a:pt x="1320" y="105"/>
                                  </a:lnTo>
                                  <a:lnTo>
                                    <a:pt x="1263" y="81"/>
                                  </a:lnTo>
                                  <a:lnTo>
                                    <a:pt x="1258" y="81"/>
                                  </a:lnTo>
                                  <a:lnTo>
                                    <a:pt x="1229" y="101"/>
                                  </a:lnTo>
                                  <a:lnTo>
                                    <a:pt x="1229" y="105"/>
                                  </a:lnTo>
                                  <a:lnTo>
                                    <a:pt x="1234" y="139"/>
                                  </a:lnTo>
                                  <a:lnTo>
                                    <a:pt x="1224" y="225"/>
                                  </a:lnTo>
                                  <a:lnTo>
                                    <a:pt x="1224" y="221"/>
                                  </a:lnTo>
                                  <a:lnTo>
                                    <a:pt x="1148" y="317"/>
                                  </a:lnTo>
                                  <a:lnTo>
                                    <a:pt x="1152" y="317"/>
                                  </a:lnTo>
                                  <a:lnTo>
                                    <a:pt x="1076" y="302"/>
                                  </a:lnTo>
                                  <a:lnTo>
                                    <a:pt x="1037" y="302"/>
                                  </a:lnTo>
                                  <a:lnTo>
                                    <a:pt x="975" y="283"/>
                                  </a:lnTo>
                                  <a:lnTo>
                                    <a:pt x="980" y="288"/>
                                  </a:lnTo>
                                  <a:lnTo>
                                    <a:pt x="980" y="225"/>
                                  </a:lnTo>
                                  <a:lnTo>
                                    <a:pt x="975" y="182"/>
                                  </a:lnTo>
                                  <a:lnTo>
                                    <a:pt x="975" y="177"/>
                                  </a:lnTo>
                                  <a:lnTo>
                                    <a:pt x="970" y="177"/>
                                  </a:lnTo>
                                  <a:lnTo>
                                    <a:pt x="927" y="168"/>
                                  </a:lnTo>
                                  <a:lnTo>
                                    <a:pt x="922" y="168"/>
                                  </a:lnTo>
                                  <a:lnTo>
                                    <a:pt x="869" y="216"/>
                                  </a:lnTo>
                                  <a:lnTo>
                                    <a:pt x="840" y="259"/>
                                  </a:lnTo>
                                  <a:lnTo>
                                    <a:pt x="840" y="264"/>
                                  </a:lnTo>
                                  <a:lnTo>
                                    <a:pt x="812" y="331"/>
                                  </a:lnTo>
                                  <a:lnTo>
                                    <a:pt x="816" y="326"/>
                                  </a:lnTo>
                                  <a:lnTo>
                                    <a:pt x="696" y="326"/>
                                  </a:lnTo>
                                  <a:lnTo>
                                    <a:pt x="691" y="326"/>
                                  </a:lnTo>
                                  <a:lnTo>
                                    <a:pt x="576" y="441"/>
                                  </a:lnTo>
                                  <a:lnTo>
                                    <a:pt x="581" y="441"/>
                                  </a:lnTo>
                                  <a:lnTo>
                                    <a:pt x="485" y="437"/>
                                  </a:lnTo>
                                  <a:lnTo>
                                    <a:pt x="490" y="441"/>
                                  </a:lnTo>
                                  <a:lnTo>
                                    <a:pt x="475" y="341"/>
                                  </a:lnTo>
                                  <a:lnTo>
                                    <a:pt x="475" y="336"/>
                                  </a:lnTo>
                                  <a:lnTo>
                                    <a:pt x="471" y="336"/>
                                  </a:lnTo>
                                  <a:lnTo>
                                    <a:pt x="466" y="336"/>
                                  </a:lnTo>
                                  <a:lnTo>
                                    <a:pt x="346" y="427"/>
                                  </a:lnTo>
                                  <a:lnTo>
                                    <a:pt x="351" y="427"/>
                                  </a:lnTo>
                                  <a:lnTo>
                                    <a:pt x="346" y="427"/>
                                  </a:lnTo>
                                  <a:lnTo>
                                    <a:pt x="351" y="427"/>
                                  </a:lnTo>
                                  <a:lnTo>
                                    <a:pt x="341" y="417"/>
                                  </a:lnTo>
                                  <a:lnTo>
                                    <a:pt x="336" y="417"/>
                                  </a:lnTo>
                                  <a:lnTo>
                                    <a:pt x="293" y="403"/>
                                  </a:lnTo>
                                  <a:lnTo>
                                    <a:pt x="235" y="398"/>
                                  </a:lnTo>
                                  <a:lnTo>
                                    <a:pt x="197" y="403"/>
                                  </a:lnTo>
                                  <a:lnTo>
                                    <a:pt x="163" y="417"/>
                                  </a:lnTo>
                                  <a:lnTo>
                                    <a:pt x="125" y="422"/>
                                  </a:lnTo>
                                  <a:lnTo>
                                    <a:pt x="96" y="432"/>
                                  </a:lnTo>
                                  <a:lnTo>
                                    <a:pt x="53" y="451"/>
                                  </a:lnTo>
                                  <a:lnTo>
                                    <a:pt x="48" y="451"/>
                                  </a:lnTo>
                                  <a:lnTo>
                                    <a:pt x="24" y="465"/>
                                  </a:lnTo>
                                  <a:lnTo>
                                    <a:pt x="24" y="470"/>
                                  </a:lnTo>
                                  <a:lnTo>
                                    <a:pt x="19" y="480"/>
                                  </a:lnTo>
                                  <a:lnTo>
                                    <a:pt x="0" y="576"/>
                                  </a:lnTo>
                                  <a:lnTo>
                                    <a:pt x="0" y="581"/>
                                  </a:lnTo>
                                  <a:lnTo>
                                    <a:pt x="15" y="595"/>
                                  </a:lnTo>
                                  <a:lnTo>
                                    <a:pt x="19" y="595"/>
                                  </a:lnTo>
                                  <a:lnTo>
                                    <a:pt x="106" y="595"/>
                                  </a:lnTo>
                                  <a:lnTo>
                                    <a:pt x="101" y="590"/>
                                  </a:lnTo>
                                  <a:lnTo>
                                    <a:pt x="125" y="638"/>
                                  </a:lnTo>
                                  <a:lnTo>
                                    <a:pt x="125" y="643"/>
                                  </a:lnTo>
                                  <a:lnTo>
                                    <a:pt x="130" y="643"/>
                                  </a:lnTo>
                                  <a:lnTo>
                                    <a:pt x="135" y="643"/>
                                  </a:lnTo>
                                  <a:lnTo>
                                    <a:pt x="135" y="638"/>
                                  </a:lnTo>
                                  <a:lnTo>
                                    <a:pt x="178" y="561"/>
                                  </a:lnTo>
                                  <a:lnTo>
                                    <a:pt x="173" y="566"/>
                                  </a:lnTo>
                                  <a:lnTo>
                                    <a:pt x="322" y="494"/>
                                  </a:lnTo>
                                  <a:lnTo>
                                    <a:pt x="360" y="499"/>
                                  </a:lnTo>
                                  <a:lnTo>
                                    <a:pt x="581" y="465"/>
                                  </a:lnTo>
                                  <a:lnTo>
                                    <a:pt x="576" y="461"/>
                                  </a:lnTo>
                                  <a:lnTo>
                                    <a:pt x="538" y="566"/>
                                  </a:lnTo>
                                  <a:lnTo>
                                    <a:pt x="576" y="648"/>
                                  </a:lnTo>
                                  <a:lnTo>
                                    <a:pt x="576" y="653"/>
                                  </a:lnTo>
                                  <a:lnTo>
                                    <a:pt x="581" y="653"/>
                                  </a:lnTo>
                                  <a:lnTo>
                                    <a:pt x="586" y="653"/>
                                  </a:lnTo>
                                  <a:lnTo>
                                    <a:pt x="639" y="571"/>
                                  </a:lnTo>
                                  <a:lnTo>
                                    <a:pt x="639" y="566"/>
                                  </a:lnTo>
                                  <a:lnTo>
                                    <a:pt x="639" y="523"/>
                                  </a:lnTo>
                                  <a:lnTo>
                                    <a:pt x="600" y="451"/>
                                  </a:lnTo>
                                  <a:lnTo>
                                    <a:pt x="600" y="456"/>
                                  </a:lnTo>
                                  <a:lnTo>
                                    <a:pt x="701" y="365"/>
                                  </a:lnTo>
                                  <a:lnTo>
                                    <a:pt x="696" y="365"/>
                                  </a:lnTo>
                                  <a:lnTo>
                                    <a:pt x="816" y="360"/>
                                  </a:lnTo>
                                  <a:lnTo>
                                    <a:pt x="812" y="360"/>
                                  </a:lnTo>
                                  <a:lnTo>
                                    <a:pt x="845" y="417"/>
                                  </a:lnTo>
                                  <a:lnTo>
                                    <a:pt x="850" y="417"/>
                                  </a:lnTo>
                                  <a:lnTo>
                                    <a:pt x="927" y="432"/>
                                  </a:lnTo>
                                  <a:lnTo>
                                    <a:pt x="965" y="417"/>
                                  </a:lnTo>
                                  <a:lnTo>
                                    <a:pt x="960" y="413"/>
                                  </a:lnTo>
                                  <a:lnTo>
                                    <a:pt x="956" y="451"/>
                                  </a:lnTo>
                                  <a:lnTo>
                                    <a:pt x="980" y="509"/>
                                  </a:lnTo>
                                  <a:lnTo>
                                    <a:pt x="980" y="513"/>
                                  </a:lnTo>
                                  <a:lnTo>
                                    <a:pt x="984" y="513"/>
                                  </a:lnTo>
                                  <a:lnTo>
                                    <a:pt x="1028" y="528"/>
                                  </a:lnTo>
                                  <a:lnTo>
                                    <a:pt x="989"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60"/>
                          <wps:cNvSpPr>
                            <a:spLocks/>
                          </wps:cNvSpPr>
                          <wps:spPr bwMode="auto">
                            <a:xfrm>
                              <a:off x="3509" y="3467"/>
                              <a:ext cx="226" cy="144"/>
                            </a:xfrm>
                            <a:custGeom>
                              <a:avLst/>
                              <a:gdLst>
                                <a:gd name="T0" fmla="*/ 149 w 226"/>
                                <a:gd name="T1" fmla="*/ 0 h 144"/>
                                <a:gd name="T2" fmla="*/ 77 w 226"/>
                                <a:gd name="T3" fmla="*/ 24 h 144"/>
                                <a:gd name="T4" fmla="*/ 34 w 226"/>
                                <a:gd name="T5" fmla="*/ 14 h 144"/>
                                <a:gd name="T6" fmla="*/ 0 w 226"/>
                                <a:gd name="T7" fmla="*/ 67 h 144"/>
                                <a:gd name="T8" fmla="*/ 5 w 226"/>
                                <a:gd name="T9" fmla="*/ 96 h 144"/>
                                <a:gd name="T10" fmla="*/ 72 w 226"/>
                                <a:gd name="T11" fmla="*/ 144 h 144"/>
                                <a:gd name="T12" fmla="*/ 144 w 226"/>
                                <a:gd name="T13" fmla="*/ 139 h 144"/>
                                <a:gd name="T14" fmla="*/ 192 w 226"/>
                                <a:gd name="T15" fmla="*/ 96 h 144"/>
                                <a:gd name="T16" fmla="*/ 226 w 226"/>
                                <a:gd name="T17" fmla="*/ 62 h 144"/>
                                <a:gd name="T18" fmla="*/ 202 w 226"/>
                                <a:gd name="T19" fmla="*/ 9 h 144"/>
                                <a:gd name="T20" fmla="*/ 149 w 226"/>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144">
                                  <a:moveTo>
                                    <a:pt x="149" y="0"/>
                                  </a:moveTo>
                                  <a:lnTo>
                                    <a:pt x="77" y="24"/>
                                  </a:lnTo>
                                  <a:lnTo>
                                    <a:pt x="34" y="14"/>
                                  </a:lnTo>
                                  <a:lnTo>
                                    <a:pt x="0" y="67"/>
                                  </a:lnTo>
                                  <a:lnTo>
                                    <a:pt x="5" y="96"/>
                                  </a:lnTo>
                                  <a:lnTo>
                                    <a:pt x="72" y="144"/>
                                  </a:lnTo>
                                  <a:lnTo>
                                    <a:pt x="144" y="139"/>
                                  </a:lnTo>
                                  <a:lnTo>
                                    <a:pt x="192" y="96"/>
                                  </a:lnTo>
                                  <a:lnTo>
                                    <a:pt x="226" y="62"/>
                                  </a:lnTo>
                                  <a:lnTo>
                                    <a:pt x="202" y="9"/>
                                  </a:lnTo>
                                  <a:lnTo>
                                    <a:pt x="14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1"/>
                          <wps:cNvSpPr>
                            <a:spLocks/>
                          </wps:cNvSpPr>
                          <wps:spPr bwMode="auto">
                            <a:xfrm>
                              <a:off x="3504" y="3462"/>
                              <a:ext cx="235" cy="153"/>
                            </a:xfrm>
                            <a:custGeom>
                              <a:avLst/>
                              <a:gdLst>
                                <a:gd name="T0" fmla="*/ 154 w 235"/>
                                <a:gd name="T1" fmla="*/ 0 h 153"/>
                                <a:gd name="T2" fmla="*/ 82 w 235"/>
                                <a:gd name="T3" fmla="*/ 24 h 153"/>
                                <a:gd name="T4" fmla="*/ 39 w 235"/>
                                <a:gd name="T5" fmla="*/ 14 h 153"/>
                                <a:gd name="T6" fmla="*/ 34 w 235"/>
                                <a:gd name="T7" fmla="*/ 14 h 153"/>
                                <a:gd name="T8" fmla="*/ 0 w 235"/>
                                <a:gd name="T9" fmla="*/ 67 h 153"/>
                                <a:gd name="T10" fmla="*/ 0 w 235"/>
                                <a:gd name="T11" fmla="*/ 72 h 153"/>
                                <a:gd name="T12" fmla="*/ 5 w 235"/>
                                <a:gd name="T13" fmla="*/ 101 h 153"/>
                                <a:gd name="T14" fmla="*/ 5 w 235"/>
                                <a:gd name="T15" fmla="*/ 105 h 153"/>
                                <a:gd name="T16" fmla="*/ 72 w 235"/>
                                <a:gd name="T17" fmla="*/ 153 h 153"/>
                                <a:gd name="T18" fmla="*/ 77 w 235"/>
                                <a:gd name="T19" fmla="*/ 153 h 153"/>
                                <a:gd name="T20" fmla="*/ 149 w 235"/>
                                <a:gd name="T21" fmla="*/ 149 h 153"/>
                                <a:gd name="T22" fmla="*/ 154 w 235"/>
                                <a:gd name="T23" fmla="*/ 149 h 153"/>
                                <a:gd name="T24" fmla="*/ 202 w 235"/>
                                <a:gd name="T25" fmla="*/ 105 h 153"/>
                                <a:gd name="T26" fmla="*/ 235 w 235"/>
                                <a:gd name="T27" fmla="*/ 72 h 153"/>
                                <a:gd name="T28" fmla="*/ 235 w 235"/>
                                <a:gd name="T29" fmla="*/ 67 h 153"/>
                                <a:gd name="T30" fmla="*/ 211 w 235"/>
                                <a:gd name="T31" fmla="*/ 14 h 153"/>
                                <a:gd name="T32" fmla="*/ 211 w 235"/>
                                <a:gd name="T33" fmla="*/ 9 h 153"/>
                                <a:gd name="T34" fmla="*/ 207 w 235"/>
                                <a:gd name="T35" fmla="*/ 9 h 153"/>
                                <a:gd name="T36" fmla="*/ 154 w 235"/>
                                <a:gd name="T37" fmla="*/ 0 h 153"/>
                                <a:gd name="T38" fmla="*/ 154 w 235"/>
                                <a:gd name="T39" fmla="*/ 9 h 153"/>
                                <a:gd name="T40" fmla="*/ 207 w 235"/>
                                <a:gd name="T41" fmla="*/ 19 h 153"/>
                                <a:gd name="T42" fmla="*/ 202 w 235"/>
                                <a:gd name="T43" fmla="*/ 14 h 153"/>
                                <a:gd name="T44" fmla="*/ 226 w 235"/>
                                <a:gd name="T45" fmla="*/ 67 h 153"/>
                                <a:gd name="T46" fmla="*/ 226 w 235"/>
                                <a:gd name="T47" fmla="*/ 62 h 153"/>
                                <a:gd name="T48" fmla="*/ 192 w 235"/>
                                <a:gd name="T49" fmla="*/ 96 h 153"/>
                                <a:gd name="T50" fmla="*/ 144 w 235"/>
                                <a:gd name="T51" fmla="*/ 139 h 153"/>
                                <a:gd name="T52" fmla="*/ 149 w 235"/>
                                <a:gd name="T53" fmla="*/ 139 h 153"/>
                                <a:gd name="T54" fmla="*/ 77 w 235"/>
                                <a:gd name="T55" fmla="*/ 144 h 153"/>
                                <a:gd name="T56" fmla="*/ 82 w 235"/>
                                <a:gd name="T57" fmla="*/ 144 h 153"/>
                                <a:gd name="T58" fmla="*/ 15 w 235"/>
                                <a:gd name="T59" fmla="*/ 96 h 153"/>
                                <a:gd name="T60" fmla="*/ 15 w 235"/>
                                <a:gd name="T61" fmla="*/ 101 h 153"/>
                                <a:gd name="T62" fmla="*/ 10 w 235"/>
                                <a:gd name="T63" fmla="*/ 72 h 153"/>
                                <a:gd name="T64" fmla="*/ 10 w 235"/>
                                <a:gd name="T65" fmla="*/ 77 h 153"/>
                                <a:gd name="T66" fmla="*/ 43 w 235"/>
                                <a:gd name="T67" fmla="*/ 24 h 153"/>
                                <a:gd name="T68" fmla="*/ 39 w 235"/>
                                <a:gd name="T69" fmla="*/ 24 h 153"/>
                                <a:gd name="T70" fmla="*/ 82 w 235"/>
                                <a:gd name="T71" fmla="*/ 33 h 153"/>
                                <a:gd name="T72" fmla="*/ 154 w 235"/>
                                <a:gd name="T73" fmla="*/ 9 h 153"/>
                                <a:gd name="T74" fmla="*/ 154 w 235"/>
                                <a:gd name="T7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5" h="153">
                                  <a:moveTo>
                                    <a:pt x="154" y="0"/>
                                  </a:moveTo>
                                  <a:lnTo>
                                    <a:pt x="82" y="24"/>
                                  </a:lnTo>
                                  <a:lnTo>
                                    <a:pt x="39" y="14"/>
                                  </a:lnTo>
                                  <a:lnTo>
                                    <a:pt x="34" y="14"/>
                                  </a:lnTo>
                                  <a:lnTo>
                                    <a:pt x="0" y="67"/>
                                  </a:lnTo>
                                  <a:lnTo>
                                    <a:pt x="0" y="72"/>
                                  </a:lnTo>
                                  <a:lnTo>
                                    <a:pt x="5" y="101"/>
                                  </a:lnTo>
                                  <a:lnTo>
                                    <a:pt x="5" y="105"/>
                                  </a:lnTo>
                                  <a:lnTo>
                                    <a:pt x="72" y="153"/>
                                  </a:lnTo>
                                  <a:lnTo>
                                    <a:pt x="77" y="153"/>
                                  </a:lnTo>
                                  <a:lnTo>
                                    <a:pt x="149" y="149"/>
                                  </a:lnTo>
                                  <a:lnTo>
                                    <a:pt x="154" y="149"/>
                                  </a:lnTo>
                                  <a:lnTo>
                                    <a:pt x="202" y="105"/>
                                  </a:lnTo>
                                  <a:lnTo>
                                    <a:pt x="235" y="72"/>
                                  </a:lnTo>
                                  <a:lnTo>
                                    <a:pt x="235" y="67"/>
                                  </a:lnTo>
                                  <a:lnTo>
                                    <a:pt x="211" y="14"/>
                                  </a:lnTo>
                                  <a:lnTo>
                                    <a:pt x="211" y="9"/>
                                  </a:lnTo>
                                  <a:lnTo>
                                    <a:pt x="207" y="9"/>
                                  </a:lnTo>
                                  <a:lnTo>
                                    <a:pt x="154" y="0"/>
                                  </a:lnTo>
                                  <a:lnTo>
                                    <a:pt x="154" y="9"/>
                                  </a:lnTo>
                                  <a:lnTo>
                                    <a:pt x="207" y="19"/>
                                  </a:lnTo>
                                  <a:lnTo>
                                    <a:pt x="202" y="14"/>
                                  </a:lnTo>
                                  <a:lnTo>
                                    <a:pt x="226" y="67"/>
                                  </a:lnTo>
                                  <a:lnTo>
                                    <a:pt x="226" y="62"/>
                                  </a:lnTo>
                                  <a:lnTo>
                                    <a:pt x="192" y="96"/>
                                  </a:lnTo>
                                  <a:lnTo>
                                    <a:pt x="144" y="139"/>
                                  </a:lnTo>
                                  <a:lnTo>
                                    <a:pt x="149" y="139"/>
                                  </a:lnTo>
                                  <a:lnTo>
                                    <a:pt x="77" y="144"/>
                                  </a:lnTo>
                                  <a:lnTo>
                                    <a:pt x="82" y="144"/>
                                  </a:lnTo>
                                  <a:lnTo>
                                    <a:pt x="15" y="96"/>
                                  </a:lnTo>
                                  <a:lnTo>
                                    <a:pt x="15" y="101"/>
                                  </a:lnTo>
                                  <a:lnTo>
                                    <a:pt x="10" y="72"/>
                                  </a:lnTo>
                                  <a:lnTo>
                                    <a:pt x="10" y="77"/>
                                  </a:lnTo>
                                  <a:lnTo>
                                    <a:pt x="43" y="24"/>
                                  </a:lnTo>
                                  <a:lnTo>
                                    <a:pt x="39" y="24"/>
                                  </a:lnTo>
                                  <a:lnTo>
                                    <a:pt x="82" y="33"/>
                                  </a:lnTo>
                                  <a:lnTo>
                                    <a:pt x="154" y="9"/>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62"/>
                          <wps:cNvSpPr>
                            <a:spLocks/>
                          </wps:cNvSpPr>
                          <wps:spPr bwMode="auto">
                            <a:xfrm>
                              <a:off x="4162" y="3390"/>
                              <a:ext cx="211" cy="201"/>
                            </a:xfrm>
                            <a:custGeom>
                              <a:avLst/>
                              <a:gdLst>
                                <a:gd name="T0" fmla="*/ 206 w 211"/>
                                <a:gd name="T1" fmla="*/ 0 h 201"/>
                                <a:gd name="T2" fmla="*/ 177 w 211"/>
                                <a:gd name="T3" fmla="*/ 0 h 201"/>
                                <a:gd name="T4" fmla="*/ 96 w 211"/>
                                <a:gd name="T5" fmla="*/ 48 h 201"/>
                                <a:gd name="T6" fmla="*/ 62 w 211"/>
                                <a:gd name="T7" fmla="*/ 67 h 201"/>
                                <a:gd name="T8" fmla="*/ 9 w 211"/>
                                <a:gd name="T9" fmla="*/ 144 h 201"/>
                                <a:gd name="T10" fmla="*/ 0 w 211"/>
                                <a:gd name="T11" fmla="*/ 201 h 201"/>
                                <a:gd name="T12" fmla="*/ 62 w 211"/>
                                <a:gd name="T13" fmla="*/ 177 h 201"/>
                                <a:gd name="T14" fmla="*/ 177 w 211"/>
                                <a:gd name="T15" fmla="*/ 177 h 201"/>
                                <a:gd name="T16" fmla="*/ 211 w 211"/>
                                <a:gd name="T17" fmla="*/ 139 h 201"/>
                                <a:gd name="T18" fmla="*/ 206 w 211"/>
                                <a:gd name="T19" fmla="*/ 38 h 201"/>
                                <a:gd name="T20" fmla="*/ 206 w 211"/>
                                <a:gd name="T21"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1" h="201">
                                  <a:moveTo>
                                    <a:pt x="206" y="0"/>
                                  </a:moveTo>
                                  <a:lnTo>
                                    <a:pt x="177" y="0"/>
                                  </a:lnTo>
                                  <a:lnTo>
                                    <a:pt x="96" y="48"/>
                                  </a:lnTo>
                                  <a:lnTo>
                                    <a:pt x="62" y="67"/>
                                  </a:lnTo>
                                  <a:lnTo>
                                    <a:pt x="9" y="144"/>
                                  </a:lnTo>
                                  <a:lnTo>
                                    <a:pt x="0" y="201"/>
                                  </a:lnTo>
                                  <a:lnTo>
                                    <a:pt x="62" y="177"/>
                                  </a:lnTo>
                                  <a:lnTo>
                                    <a:pt x="177" y="177"/>
                                  </a:lnTo>
                                  <a:lnTo>
                                    <a:pt x="211" y="139"/>
                                  </a:lnTo>
                                  <a:lnTo>
                                    <a:pt x="206" y="38"/>
                                  </a:lnTo>
                                  <a:lnTo>
                                    <a:pt x="20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63"/>
                          <wps:cNvSpPr>
                            <a:spLocks/>
                          </wps:cNvSpPr>
                          <wps:spPr bwMode="auto">
                            <a:xfrm>
                              <a:off x="4157" y="3385"/>
                              <a:ext cx="221" cy="211"/>
                            </a:xfrm>
                            <a:custGeom>
                              <a:avLst/>
                              <a:gdLst>
                                <a:gd name="T0" fmla="*/ 216 w 221"/>
                                <a:gd name="T1" fmla="*/ 5 h 211"/>
                                <a:gd name="T2" fmla="*/ 216 w 221"/>
                                <a:gd name="T3" fmla="*/ 0 h 211"/>
                                <a:gd name="T4" fmla="*/ 178 w 221"/>
                                <a:gd name="T5" fmla="*/ 0 h 211"/>
                                <a:gd name="T6" fmla="*/ 96 w 221"/>
                                <a:gd name="T7" fmla="*/ 48 h 211"/>
                                <a:gd name="T8" fmla="*/ 101 w 221"/>
                                <a:gd name="T9" fmla="*/ 48 h 211"/>
                                <a:gd name="T10" fmla="*/ 67 w 221"/>
                                <a:gd name="T11" fmla="*/ 67 h 211"/>
                                <a:gd name="T12" fmla="*/ 62 w 221"/>
                                <a:gd name="T13" fmla="*/ 67 h 211"/>
                                <a:gd name="T14" fmla="*/ 10 w 221"/>
                                <a:gd name="T15" fmla="*/ 144 h 211"/>
                                <a:gd name="T16" fmla="*/ 10 w 221"/>
                                <a:gd name="T17" fmla="*/ 149 h 211"/>
                                <a:gd name="T18" fmla="*/ 0 w 221"/>
                                <a:gd name="T19" fmla="*/ 206 h 211"/>
                                <a:gd name="T20" fmla="*/ 0 w 221"/>
                                <a:gd name="T21" fmla="*/ 211 h 211"/>
                                <a:gd name="T22" fmla="*/ 5 w 221"/>
                                <a:gd name="T23" fmla="*/ 211 h 211"/>
                                <a:gd name="T24" fmla="*/ 67 w 221"/>
                                <a:gd name="T25" fmla="*/ 187 h 211"/>
                                <a:gd name="T26" fmla="*/ 187 w 221"/>
                                <a:gd name="T27" fmla="*/ 187 h 211"/>
                                <a:gd name="T28" fmla="*/ 221 w 221"/>
                                <a:gd name="T29" fmla="*/ 149 h 211"/>
                                <a:gd name="T30" fmla="*/ 221 w 221"/>
                                <a:gd name="T31" fmla="*/ 144 h 211"/>
                                <a:gd name="T32" fmla="*/ 216 w 221"/>
                                <a:gd name="T33" fmla="*/ 43 h 211"/>
                                <a:gd name="T34" fmla="*/ 216 w 221"/>
                                <a:gd name="T35" fmla="*/ 5 h 211"/>
                                <a:gd name="T36" fmla="*/ 206 w 221"/>
                                <a:gd name="T37" fmla="*/ 5 h 211"/>
                                <a:gd name="T38" fmla="*/ 206 w 221"/>
                                <a:gd name="T39" fmla="*/ 43 h 211"/>
                                <a:gd name="T40" fmla="*/ 211 w 221"/>
                                <a:gd name="T41" fmla="*/ 144 h 211"/>
                                <a:gd name="T42" fmla="*/ 211 w 221"/>
                                <a:gd name="T43" fmla="*/ 139 h 211"/>
                                <a:gd name="T44" fmla="*/ 178 w 221"/>
                                <a:gd name="T45" fmla="*/ 178 h 211"/>
                                <a:gd name="T46" fmla="*/ 182 w 221"/>
                                <a:gd name="T47" fmla="*/ 178 h 211"/>
                                <a:gd name="T48" fmla="*/ 67 w 221"/>
                                <a:gd name="T49" fmla="*/ 178 h 211"/>
                                <a:gd name="T50" fmla="*/ 5 w 221"/>
                                <a:gd name="T51" fmla="*/ 202 h 211"/>
                                <a:gd name="T52" fmla="*/ 10 w 221"/>
                                <a:gd name="T53" fmla="*/ 206 h 211"/>
                                <a:gd name="T54" fmla="*/ 19 w 221"/>
                                <a:gd name="T55" fmla="*/ 149 h 211"/>
                                <a:gd name="T56" fmla="*/ 19 w 221"/>
                                <a:gd name="T57" fmla="*/ 154 h 211"/>
                                <a:gd name="T58" fmla="*/ 72 w 221"/>
                                <a:gd name="T59" fmla="*/ 77 h 211"/>
                                <a:gd name="T60" fmla="*/ 67 w 221"/>
                                <a:gd name="T61" fmla="*/ 77 h 211"/>
                                <a:gd name="T62" fmla="*/ 101 w 221"/>
                                <a:gd name="T63" fmla="*/ 58 h 211"/>
                                <a:gd name="T64" fmla="*/ 106 w 221"/>
                                <a:gd name="T65" fmla="*/ 58 h 211"/>
                                <a:gd name="T66" fmla="*/ 187 w 221"/>
                                <a:gd name="T67" fmla="*/ 10 h 211"/>
                                <a:gd name="T68" fmla="*/ 182 w 221"/>
                                <a:gd name="T69" fmla="*/ 10 h 211"/>
                                <a:gd name="T70" fmla="*/ 211 w 221"/>
                                <a:gd name="T71" fmla="*/ 10 h 211"/>
                                <a:gd name="T72" fmla="*/ 206 w 221"/>
                                <a:gd name="T73" fmla="*/ 5 h 211"/>
                                <a:gd name="T74" fmla="*/ 216 w 221"/>
                                <a:gd name="T75" fmla="*/ 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1" h="211">
                                  <a:moveTo>
                                    <a:pt x="216" y="5"/>
                                  </a:moveTo>
                                  <a:lnTo>
                                    <a:pt x="216" y="0"/>
                                  </a:lnTo>
                                  <a:lnTo>
                                    <a:pt x="178" y="0"/>
                                  </a:lnTo>
                                  <a:lnTo>
                                    <a:pt x="96" y="48"/>
                                  </a:lnTo>
                                  <a:lnTo>
                                    <a:pt x="101" y="48"/>
                                  </a:lnTo>
                                  <a:lnTo>
                                    <a:pt x="67" y="67"/>
                                  </a:lnTo>
                                  <a:lnTo>
                                    <a:pt x="62" y="67"/>
                                  </a:lnTo>
                                  <a:lnTo>
                                    <a:pt x="10" y="144"/>
                                  </a:lnTo>
                                  <a:lnTo>
                                    <a:pt x="10" y="149"/>
                                  </a:lnTo>
                                  <a:lnTo>
                                    <a:pt x="0" y="206"/>
                                  </a:lnTo>
                                  <a:lnTo>
                                    <a:pt x="0" y="211"/>
                                  </a:lnTo>
                                  <a:lnTo>
                                    <a:pt x="5" y="211"/>
                                  </a:lnTo>
                                  <a:lnTo>
                                    <a:pt x="67" y="187"/>
                                  </a:lnTo>
                                  <a:lnTo>
                                    <a:pt x="187" y="187"/>
                                  </a:lnTo>
                                  <a:lnTo>
                                    <a:pt x="221" y="149"/>
                                  </a:lnTo>
                                  <a:lnTo>
                                    <a:pt x="221" y="144"/>
                                  </a:lnTo>
                                  <a:lnTo>
                                    <a:pt x="216" y="43"/>
                                  </a:lnTo>
                                  <a:lnTo>
                                    <a:pt x="216" y="5"/>
                                  </a:lnTo>
                                  <a:lnTo>
                                    <a:pt x="206" y="5"/>
                                  </a:lnTo>
                                  <a:lnTo>
                                    <a:pt x="206" y="43"/>
                                  </a:lnTo>
                                  <a:lnTo>
                                    <a:pt x="211" y="144"/>
                                  </a:lnTo>
                                  <a:lnTo>
                                    <a:pt x="211" y="139"/>
                                  </a:lnTo>
                                  <a:lnTo>
                                    <a:pt x="178" y="178"/>
                                  </a:lnTo>
                                  <a:lnTo>
                                    <a:pt x="182" y="178"/>
                                  </a:lnTo>
                                  <a:lnTo>
                                    <a:pt x="67" y="178"/>
                                  </a:lnTo>
                                  <a:lnTo>
                                    <a:pt x="5" y="202"/>
                                  </a:lnTo>
                                  <a:lnTo>
                                    <a:pt x="10" y="206"/>
                                  </a:lnTo>
                                  <a:lnTo>
                                    <a:pt x="19" y="149"/>
                                  </a:lnTo>
                                  <a:lnTo>
                                    <a:pt x="19" y="154"/>
                                  </a:lnTo>
                                  <a:lnTo>
                                    <a:pt x="72" y="77"/>
                                  </a:lnTo>
                                  <a:lnTo>
                                    <a:pt x="67" y="77"/>
                                  </a:lnTo>
                                  <a:lnTo>
                                    <a:pt x="101" y="58"/>
                                  </a:lnTo>
                                  <a:lnTo>
                                    <a:pt x="106" y="58"/>
                                  </a:lnTo>
                                  <a:lnTo>
                                    <a:pt x="187" y="10"/>
                                  </a:lnTo>
                                  <a:lnTo>
                                    <a:pt x="182" y="10"/>
                                  </a:lnTo>
                                  <a:lnTo>
                                    <a:pt x="211" y="10"/>
                                  </a:lnTo>
                                  <a:lnTo>
                                    <a:pt x="206" y="5"/>
                                  </a:lnTo>
                                  <a:lnTo>
                                    <a:pt x="21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4"/>
                          <wps:cNvSpPr>
                            <a:spLocks/>
                          </wps:cNvSpPr>
                          <wps:spPr bwMode="auto">
                            <a:xfrm>
                              <a:off x="2971" y="2679"/>
                              <a:ext cx="178" cy="183"/>
                            </a:xfrm>
                            <a:custGeom>
                              <a:avLst/>
                              <a:gdLst>
                                <a:gd name="T0" fmla="*/ 178 w 178"/>
                                <a:gd name="T1" fmla="*/ 0 h 183"/>
                                <a:gd name="T2" fmla="*/ 101 w 178"/>
                                <a:gd name="T3" fmla="*/ 10 h 183"/>
                                <a:gd name="T4" fmla="*/ 48 w 178"/>
                                <a:gd name="T5" fmla="*/ 43 h 183"/>
                                <a:gd name="T6" fmla="*/ 0 w 178"/>
                                <a:gd name="T7" fmla="*/ 53 h 183"/>
                                <a:gd name="T8" fmla="*/ 44 w 178"/>
                                <a:gd name="T9" fmla="*/ 72 h 183"/>
                                <a:gd name="T10" fmla="*/ 92 w 178"/>
                                <a:gd name="T11" fmla="*/ 82 h 183"/>
                                <a:gd name="T12" fmla="*/ 101 w 178"/>
                                <a:gd name="T13" fmla="*/ 120 h 183"/>
                                <a:gd name="T14" fmla="*/ 125 w 178"/>
                                <a:gd name="T15" fmla="*/ 183 h 183"/>
                                <a:gd name="T16" fmla="*/ 144 w 178"/>
                                <a:gd name="T17" fmla="*/ 87 h 183"/>
                                <a:gd name="T18" fmla="*/ 178 w 178"/>
                                <a:gd name="T1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183">
                                  <a:moveTo>
                                    <a:pt x="178" y="0"/>
                                  </a:moveTo>
                                  <a:lnTo>
                                    <a:pt x="101" y="10"/>
                                  </a:lnTo>
                                  <a:lnTo>
                                    <a:pt x="48" y="43"/>
                                  </a:lnTo>
                                  <a:lnTo>
                                    <a:pt x="0" y="53"/>
                                  </a:lnTo>
                                  <a:lnTo>
                                    <a:pt x="44" y="72"/>
                                  </a:lnTo>
                                  <a:lnTo>
                                    <a:pt x="92" y="82"/>
                                  </a:lnTo>
                                  <a:lnTo>
                                    <a:pt x="101" y="120"/>
                                  </a:lnTo>
                                  <a:lnTo>
                                    <a:pt x="125" y="183"/>
                                  </a:lnTo>
                                  <a:lnTo>
                                    <a:pt x="144" y="87"/>
                                  </a:lnTo>
                                  <a:lnTo>
                                    <a:pt x="17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65"/>
                          <wps:cNvSpPr>
                            <a:spLocks/>
                          </wps:cNvSpPr>
                          <wps:spPr bwMode="auto">
                            <a:xfrm>
                              <a:off x="2967" y="2674"/>
                              <a:ext cx="187" cy="192"/>
                            </a:xfrm>
                            <a:custGeom>
                              <a:avLst/>
                              <a:gdLst>
                                <a:gd name="T0" fmla="*/ 187 w 187"/>
                                <a:gd name="T1" fmla="*/ 5 h 192"/>
                                <a:gd name="T2" fmla="*/ 187 w 187"/>
                                <a:gd name="T3" fmla="*/ 0 h 192"/>
                                <a:gd name="T4" fmla="*/ 182 w 187"/>
                                <a:gd name="T5" fmla="*/ 0 h 192"/>
                                <a:gd name="T6" fmla="*/ 105 w 187"/>
                                <a:gd name="T7" fmla="*/ 10 h 192"/>
                                <a:gd name="T8" fmla="*/ 100 w 187"/>
                                <a:gd name="T9" fmla="*/ 10 h 192"/>
                                <a:gd name="T10" fmla="*/ 48 w 187"/>
                                <a:gd name="T11" fmla="*/ 44 h 192"/>
                                <a:gd name="T12" fmla="*/ 52 w 187"/>
                                <a:gd name="T13" fmla="*/ 44 h 192"/>
                                <a:gd name="T14" fmla="*/ 4 w 187"/>
                                <a:gd name="T15" fmla="*/ 53 h 192"/>
                                <a:gd name="T16" fmla="*/ 0 w 187"/>
                                <a:gd name="T17" fmla="*/ 53 h 192"/>
                                <a:gd name="T18" fmla="*/ 0 w 187"/>
                                <a:gd name="T19" fmla="*/ 63 h 192"/>
                                <a:gd name="T20" fmla="*/ 4 w 187"/>
                                <a:gd name="T21" fmla="*/ 63 h 192"/>
                                <a:gd name="T22" fmla="*/ 48 w 187"/>
                                <a:gd name="T23" fmla="*/ 82 h 192"/>
                                <a:gd name="T24" fmla="*/ 96 w 187"/>
                                <a:gd name="T25" fmla="*/ 92 h 192"/>
                                <a:gd name="T26" fmla="*/ 91 w 187"/>
                                <a:gd name="T27" fmla="*/ 87 h 192"/>
                                <a:gd name="T28" fmla="*/ 100 w 187"/>
                                <a:gd name="T29" fmla="*/ 125 h 192"/>
                                <a:gd name="T30" fmla="*/ 124 w 187"/>
                                <a:gd name="T31" fmla="*/ 188 h 192"/>
                                <a:gd name="T32" fmla="*/ 124 w 187"/>
                                <a:gd name="T33" fmla="*/ 192 h 192"/>
                                <a:gd name="T34" fmla="*/ 134 w 187"/>
                                <a:gd name="T35" fmla="*/ 192 h 192"/>
                                <a:gd name="T36" fmla="*/ 134 w 187"/>
                                <a:gd name="T37" fmla="*/ 188 h 192"/>
                                <a:gd name="T38" fmla="*/ 153 w 187"/>
                                <a:gd name="T39" fmla="*/ 92 h 192"/>
                                <a:gd name="T40" fmla="*/ 187 w 187"/>
                                <a:gd name="T41" fmla="*/ 5 h 192"/>
                                <a:gd name="T42" fmla="*/ 177 w 187"/>
                                <a:gd name="T43" fmla="*/ 5 h 192"/>
                                <a:gd name="T44" fmla="*/ 144 w 187"/>
                                <a:gd name="T45" fmla="*/ 92 h 192"/>
                                <a:gd name="T46" fmla="*/ 124 w 187"/>
                                <a:gd name="T47" fmla="*/ 188 h 192"/>
                                <a:gd name="T48" fmla="*/ 134 w 187"/>
                                <a:gd name="T49" fmla="*/ 188 h 192"/>
                                <a:gd name="T50" fmla="*/ 110 w 187"/>
                                <a:gd name="T51" fmla="*/ 125 h 192"/>
                                <a:gd name="T52" fmla="*/ 100 w 187"/>
                                <a:gd name="T53" fmla="*/ 87 h 192"/>
                                <a:gd name="T54" fmla="*/ 100 w 187"/>
                                <a:gd name="T55" fmla="*/ 82 h 192"/>
                                <a:gd name="T56" fmla="*/ 96 w 187"/>
                                <a:gd name="T57" fmla="*/ 82 h 192"/>
                                <a:gd name="T58" fmla="*/ 48 w 187"/>
                                <a:gd name="T59" fmla="*/ 72 h 192"/>
                                <a:gd name="T60" fmla="*/ 4 w 187"/>
                                <a:gd name="T61" fmla="*/ 53 h 192"/>
                                <a:gd name="T62" fmla="*/ 4 w 187"/>
                                <a:gd name="T63" fmla="*/ 63 h 192"/>
                                <a:gd name="T64" fmla="*/ 52 w 187"/>
                                <a:gd name="T65" fmla="*/ 53 h 192"/>
                                <a:gd name="T66" fmla="*/ 57 w 187"/>
                                <a:gd name="T67" fmla="*/ 53 h 192"/>
                                <a:gd name="T68" fmla="*/ 110 w 187"/>
                                <a:gd name="T69" fmla="*/ 20 h 192"/>
                                <a:gd name="T70" fmla="*/ 105 w 187"/>
                                <a:gd name="T71" fmla="*/ 20 h 192"/>
                                <a:gd name="T72" fmla="*/ 182 w 187"/>
                                <a:gd name="T73" fmla="*/ 10 h 192"/>
                                <a:gd name="T74" fmla="*/ 177 w 187"/>
                                <a:gd name="T75" fmla="*/ 5 h 192"/>
                                <a:gd name="T76" fmla="*/ 187 w 187"/>
                                <a:gd name="T77" fmla="*/ 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 h="192">
                                  <a:moveTo>
                                    <a:pt x="187" y="5"/>
                                  </a:moveTo>
                                  <a:lnTo>
                                    <a:pt x="187" y="0"/>
                                  </a:lnTo>
                                  <a:lnTo>
                                    <a:pt x="182" y="0"/>
                                  </a:lnTo>
                                  <a:lnTo>
                                    <a:pt x="105" y="10"/>
                                  </a:lnTo>
                                  <a:lnTo>
                                    <a:pt x="100" y="10"/>
                                  </a:lnTo>
                                  <a:lnTo>
                                    <a:pt x="48" y="44"/>
                                  </a:lnTo>
                                  <a:lnTo>
                                    <a:pt x="52" y="44"/>
                                  </a:lnTo>
                                  <a:lnTo>
                                    <a:pt x="4" y="53"/>
                                  </a:lnTo>
                                  <a:lnTo>
                                    <a:pt x="0" y="53"/>
                                  </a:lnTo>
                                  <a:lnTo>
                                    <a:pt x="0" y="63"/>
                                  </a:lnTo>
                                  <a:lnTo>
                                    <a:pt x="4" y="63"/>
                                  </a:lnTo>
                                  <a:lnTo>
                                    <a:pt x="48" y="82"/>
                                  </a:lnTo>
                                  <a:lnTo>
                                    <a:pt x="96" y="92"/>
                                  </a:lnTo>
                                  <a:lnTo>
                                    <a:pt x="91" y="87"/>
                                  </a:lnTo>
                                  <a:lnTo>
                                    <a:pt x="100" y="125"/>
                                  </a:lnTo>
                                  <a:lnTo>
                                    <a:pt x="124" y="188"/>
                                  </a:lnTo>
                                  <a:lnTo>
                                    <a:pt x="124" y="192"/>
                                  </a:lnTo>
                                  <a:lnTo>
                                    <a:pt x="134" y="192"/>
                                  </a:lnTo>
                                  <a:lnTo>
                                    <a:pt x="134" y="188"/>
                                  </a:lnTo>
                                  <a:lnTo>
                                    <a:pt x="153" y="92"/>
                                  </a:lnTo>
                                  <a:lnTo>
                                    <a:pt x="187" y="5"/>
                                  </a:lnTo>
                                  <a:lnTo>
                                    <a:pt x="177" y="5"/>
                                  </a:lnTo>
                                  <a:lnTo>
                                    <a:pt x="144" y="92"/>
                                  </a:lnTo>
                                  <a:lnTo>
                                    <a:pt x="124" y="188"/>
                                  </a:lnTo>
                                  <a:lnTo>
                                    <a:pt x="134" y="188"/>
                                  </a:lnTo>
                                  <a:lnTo>
                                    <a:pt x="110" y="125"/>
                                  </a:lnTo>
                                  <a:lnTo>
                                    <a:pt x="100" y="87"/>
                                  </a:lnTo>
                                  <a:lnTo>
                                    <a:pt x="100" y="82"/>
                                  </a:lnTo>
                                  <a:lnTo>
                                    <a:pt x="96" y="82"/>
                                  </a:lnTo>
                                  <a:lnTo>
                                    <a:pt x="48" y="72"/>
                                  </a:lnTo>
                                  <a:lnTo>
                                    <a:pt x="4" y="53"/>
                                  </a:lnTo>
                                  <a:lnTo>
                                    <a:pt x="4" y="63"/>
                                  </a:lnTo>
                                  <a:lnTo>
                                    <a:pt x="52" y="53"/>
                                  </a:lnTo>
                                  <a:lnTo>
                                    <a:pt x="57" y="53"/>
                                  </a:lnTo>
                                  <a:lnTo>
                                    <a:pt x="110" y="20"/>
                                  </a:lnTo>
                                  <a:lnTo>
                                    <a:pt x="105" y="20"/>
                                  </a:lnTo>
                                  <a:lnTo>
                                    <a:pt x="182" y="10"/>
                                  </a:lnTo>
                                  <a:lnTo>
                                    <a:pt x="177" y="5"/>
                                  </a:lnTo>
                                  <a:lnTo>
                                    <a:pt x="1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66"/>
                          <wps:cNvSpPr>
                            <a:spLocks/>
                          </wps:cNvSpPr>
                          <wps:spPr bwMode="auto">
                            <a:xfrm>
                              <a:off x="2040" y="2477"/>
                              <a:ext cx="125" cy="92"/>
                            </a:xfrm>
                            <a:custGeom>
                              <a:avLst/>
                              <a:gdLst>
                                <a:gd name="T0" fmla="*/ 58 w 125"/>
                                <a:gd name="T1" fmla="*/ 0 h 92"/>
                                <a:gd name="T2" fmla="*/ 24 w 125"/>
                                <a:gd name="T3" fmla="*/ 5 h 92"/>
                                <a:gd name="T4" fmla="*/ 5 w 125"/>
                                <a:gd name="T5" fmla="*/ 29 h 92"/>
                                <a:gd name="T6" fmla="*/ 0 w 125"/>
                                <a:gd name="T7" fmla="*/ 63 h 92"/>
                                <a:gd name="T8" fmla="*/ 24 w 125"/>
                                <a:gd name="T9" fmla="*/ 92 h 92"/>
                                <a:gd name="T10" fmla="*/ 125 w 125"/>
                                <a:gd name="T11" fmla="*/ 34 h 92"/>
                                <a:gd name="T12" fmla="*/ 58 w 125"/>
                                <a:gd name="T13" fmla="*/ 0 h 92"/>
                              </a:gdLst>
                              <a:ahLst/>
                              <a:cxnLst>
                                <a:cxn ang="0">
                                  <a:pos x="T0" y="T1"/>
                                </a:cxn>
                                <a:cxn ang="0">
                                  <a:pos x="T2" y="T3"/>
                                </a:cxn>
                                <a:cxn ang="0">
                                  <a:pos x="T4" y="T5"/>
                                </a:cxn>
                                <a:cxn ang="0">
                                  <a:pos x="T6" y="T7"/>
                                </a:cxn>
                                <a:cxn ang="0">
                                  <a:pos x="T8" y="T9"/>
                                </a:cxn>
                                <a:cxn ang="0">
                                  <a:pos x="T10" y="T11"/>
                                </a:cxn>
                                <a:cxn ang="0">
                                  <a:pos x="T12" y="T13"/>
                                </a:cxn>
                              </a:cxnLst>
                              <a:rect l="0" t="0" r="r" b="b"/>
                              <a:pathLst>
                                <a:path w="125" h="92">
                                  <a:moveTo>
                                    <a:pt x="58" y="0"/>
                                  </a:moveTo>
                                  <a:lnTo>
                                    <a:pt x="24" y="5"/>
                                  </a:lnTo>
                                  <a:lnTo>
                                    <a:pt x="5" y="29"/>
                                  </a:lnTo>
                                  <a:lnTo>
                                    <a:pt x="0" y="63"/>
                                  </a:lnTo>
                                  <a:lnTo>
                                    <a:pt x="24" y="92"/>
                                  </a:lnTo>
                                  <a:lnTo>
                                    <a:pt x="125" y="34"/>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67"/>
                          <wps:cNvSpPr>
                            <a:spLocks/>
                          </wps:cNvSpPr>
                          <wps:spPr bwMode="auto">
                            <a:xfrm>
                              <a:off x="2035" y="2473"/>
                              <a:ext cx="135" cy="101"/>
                            </a:xfrm>
                            <a:custGeom>
                              <a:avLst/>
                              <a:gdLst>
                                <a:gd name="T0" fmla="*/ 63 w 135"/>
                                <a:gd name="T1" fmla="*/ 0 h 101"/>
                                <a:gd name="T2" fmla="*/ 29 w 135"/>
                                <a:gd name="T3" fmla="*/ 4 h 101"/>
                                <a:gd name="T4" fmla="*/ 24 w 135"/>
                                <a:gd name="T5" fmla="*/ 4 h 101"/>
                                <a:gd name="T6" fmla="*/ 5 w 135"/>
                                <a:gd name="T7" fmla="*/ 28 h 101"/>
                                <a:gd name="T8" fmla="*/ 5 w 135"/>
                                <a:gd name="T9" fmla="*/ 33 h 101"/>
                                <a:gd name="T10" fmla="*/ 0 w 135"/>
                                <a:gd name="T11" fmla="*/ 67 h 101"/>
                                <a:gd name="T12" fmla="*/ 0 w 135"/>
                                <a:gd name="T13" fmla="*/ 72 h 101"/>
                                <a:gd name="T14" fmla="*/ 24 w 135"/>
                                <a:gd name="T15" fmla="*/ 101 h 101"/>
                                <a:gd name="T16" fmla="*/ 29 w 135"/>
                                <a:gd name="T17" fmla="*/ 101 h 101"/>
                                <a:gd name="T18" fmla="*/ 130 w 135"/>
                                <a:gd name="T19" fmla="*/ 43 h 101"/>
                                <a:gd name="T20" fmla="*/ 135 w 135"/>
                                <a:gd name="T21" fmla="*/ 43 h 101"/>
                                <a:gd name="T22" fmla="*/ 135 w 135"/>
                                <a:gd name="T23" fmla="*/ 33 h 101"/>
                                <a:gd name="T24" fmla="*/ 130 w 135"/>
                                <a:gd name="T25" fmla="*/ 33 h 101"/>
                                <a:gd name="T26" fmla="*/ 63 w 135"/>
                                <a:gd name="T27" fmla="*/ 0 h 101"/>
                                <a:gd name="T28" fmla="*/ 63 w 135"/>
                                <a:gd name="T29" fmla="*/ 9 h 101"/>
                                <a:gd name="T30" fmla="*/ 130 w 135"/>
                                <a:gd name="T31" fmla="*/ 43 h 101"/>
                                <a:gd name="T32" fmla="*/ 130 w 135"/>
                                <a:gd name="T33" fmla="*/ 33 h 101"/>
                                <a:gd name="T34" fmla="*/ 29 w 135"/>
                                <a:gd name="T35" fmla="*/ 91 h 101"/>
                                <a:gd name="T36" fmla="*/ 34 w 135"/>
                                <a:gd name="T37" fmla="*/ 91 h 101"/>
                                <a:gd name="T38" fmla="*/ 10 w 135"/>
                                <a:gd name="T39" fmla="*/ 62 h 101"/>
                                <a:gd name="T40" fmla="*/ 10 w 135"/>
                                <a:gd name="T41" fmla="*/ 67 h 101"/>
                                <a:gd name="T42" fmla="*/ 15 w 135"/>
                                <a:gd name="T43" fmla="*/ 33 h 101"/>
                                <a:gd name="T44" fmla="*/ 15 w 135"/>
                                <a:gd name="T45" fmla="*/ 38 h 101"/>
                                <a:gd name="T46" fmla="*/ 34 w 135"/>
                                <a:gd name="T47" fmla="*/ 14 h 101"/>
                                <a:gd name="T48" fmla="*/ 29 w 135"/>
                                <a:gd name="T49" fmla="*/ 14 h 101"/>
                                <a:gd name="T50" fmla="*/ 63 w 135"/>
                                <a:gd name="T51" fmla="*/ 9 h 101"/>
                                <a:gd name="T52" fmla="*/ 63 w 135"/>
                                <a:gd name="T5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5" h="101">
                                  <a:moveTo>
                                    <a:pt x="63" y="0"/>
                                  </a:moveTo>
                                  <a:lnTo>
                                    <a:pt x="29" y="4"/>
                                  </a:lnTo>
                                  <a:lnTo>
                                    <a:pt x="24" y="4"/>
                                  </a:lnTo>
                                  <a:lnTo>
                                    <a:pt x="5" y="28"/>
                                  </a:lnTo>
                                  <a:lnTo>
                                    <a:pt x="5" y="33"/>
                                  </a:lnTo>
                                  <a:lnTo>
                                    <a:pt x="0" y="67"/>
                                  </a:lnTo>
                                  <a:lnTo>
                                    <a:pt x="0" y="72"/>
                                  </a:lnTo>
                                  <a:lnTo>
                                    <a:pt x="24" y="101"/>
                                  </a:lnTo>
                                  <a:lnTo>
                                    <a:pt x="29" y="101"/>
                                  </a:lnTo>
                                  <a:lnTo>
                                    <a:pt x="130" y="43"/>
                                  </a:lnTo>
                                  <a:lnTo>
                                    <a:pt x="135" y="43"/>
                                  </a:lnTo>
                                  <a:lnTo>
                                    <a:pt x="135" y="33"/>
                                  </a:lnTo>
                                  <a:lnTo>
                                    <a:pt x="130" y="33"/>
                                  </a:lnTo>
                                  <a:lnTo>
                                    <a:pt x="63" y="0"/>
                                  </a:lnTo>
                                  <a:lnTo>
                                    <a:pt x="63" y="9"/>
                                  </a:lnTo>
                                  <a:lnTo>
                                    <a:pt x="130" y="43"/>
                                  </a:lnTo>
                                  <a:lnTo>
                                    <a:pt x="130" y="33"/>
                                  </a:lnTo>
                                  <a:lnTo>
                                    <a:pt x="29" y="91"/>
                                  </a:lnTo>
                                  <a:lnTo>
                                    <a:pt x="34" y="91"/>
                                  </a:lnTo>
                                  <a:lnTo>
                                    <a:pt x="10" y="62"/>
                                  </a:lnTo>
                                  <a:lnTo>
                                    <a:pt x="10" y="67"/>
                                  </a:lnTo>
                                  <a:lnTo>
                                    <a:pt x="15" y="33"/>
                                  </a:lnTo>
                                  <a:lnTo>
                                    <a:pt x="15" y="38"/>
                                  </a:lnTo>
                                  <a:lnTo>
                                    <a:pt x="34" y="14"/>
                                  </a:lnTo>
                                  <a:lnTo>
                                    <a:pt x="29" y="14"/>
                                  </a:lnTo>
                                  <a:lnTo>
                                    <a:pt x="63" y="9"/>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8"/>
                          <wps:cNvSpPr>
                            <a:spLocks/>
                          </wps:cNvSpPr>
                          <wps:spPr bwMode="auto">
                            <a:xfrm>
                              <a:off x="2501" y="2151"/>
                              <a:ext cx="48" cy="53"/>
                            </a:xfrm>
                            <a:custGeom>
                              <a:avLst/>
                              <a:gdLst>
                                <a:gd name="T0" fmla="*/ 29 w 48"/>
                                <a:gd name="T1" fmla="*/ 0 h 53"/>
                                <a:gd name="T2" fmla="*/ 0 w 48"/>
                                <a:gd name="T3" fmla="*/ 24 h 53"/>
                                <a:gd name="T4" fmla="*/ 0 w 48"/>
                                <a:gd name="T5" fmla="*/ 43 h 53"/>
                                <a:gd name="T6" fmla="*/ 24 w 48"/>
                                <a:gd name="T7" fmla="*/ 53 h 53"/>
                                <a:gd name="T8" fmla="*/ 48 w 48"/>
                                <a:gd name="T9" fmla="*/ 14 h 53"/>
                                <a:gd name="T10" fmla="*/ 29 w 48"/>
                                <a:gd name="T11" fmla="*/ 0 h 53"/>
                              </a:gdLst>
                              <a:ahLst/>
                              <a:cxnLst>
                                <a:cxn ang="0">
                                  <a:pos x="T0" y="T1"/>
                                </a:cxn>
                                <a:cxn ang="0">
                                  <a:pos x="T2" y="T3"/>
                                </a:cxn>
                                <a:cxn ang="0">
                                  <a:pos x="T4" y="T5"/>
                                </a:cxn>
                                <a:cxn ang="0">
                                  <a:pos x="T6" y="T7"/>
                                </a:cxn>
                                <a:cxn ang="0">
                                  <a:pos x="T8" y="T9"/>
                                </a:cxn>
                                <a:cxn ang="0">
                                  <a:pos x="T10" y="T11"/>
                                </a:cxn>
                              </a:cxnLst>
                              <a:rect l="0" t="0" r="r" b="b"/>
                              <a:pathLst>
                                <a:path w="48" h="53">
                                  <a:moveTo>
                                    <a:pt x="29" y="0"/>
                                  </a:moveTo>
                                  <a:lnTo>
                                    <a:pt x="0" y="24"/>
                                  </a:lnTo>
                                  <a:lnTo>
                                    <a:pt x="0" y="43"/>
                                  </a:lnTo>
                                  <a:lnTo>
                                    <a:pt x="24" y="53"/>
                                  </a:lnTo>
                                  <a:lnTo>
                                    <a:pt x="48" y="14"/>
                                  </a:lnTo>
                                  <a:lnTo>
                                    <a:pt x="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69"/>
                          <wps:cNvSpPr>
                            <a:spLocks/>
                          </wps:cNvSpPr>
                          <wps:spPr bwMode="auto">
                            <a:xfrm>
                              <a:off x="2496" y="2146"/>
                              <a:ext cx="58" cy="63"/>
                            </a:xfrm>
                            <a:custGeom>
                              <a:avLst/>
                              <a:gdLst>
                                <a:gd name="T0" fmla="*/ 39 w 58"/>
                                <a:gd name="T1" fmla="*/ 0 h 63"/>
                                <a:gd name="T2" fmla="*/ 29 w 58"/>
                                <a:gd name="T3" fmla="*/ 0 h 63"/>
                                <a:gd name="T4" fmla="*/ 0 w 58"/>
                                <a:gd name="T5" fmla="*/ 24 h 63"/>
                                <a:gd name="T6" fmla="*/ 0 w 58"/>
                                <a:gd name="T7" fmla="*/ 53 h 63"/>
                                <a:gd name="T8" fmla="*/ 5 w 58"/>
                                <a:gd name="T9" fmla="*/ 53 h 63"/>
                                <a:gd name="T10" fmla="*/ 29 w 58"/>
                                <a:gd name="T11" fmla="*/ 63 h 63"/>
                                <a:gd name="T12" fmla="*/ 34 w 58"/>
                                <a:gd name="T13" fmla="*/ 63 h 63"/>
                                <a:gd name="T14" fmla="*/ 58 w 58"/>
                                <a:gd name="T15" fmla="*/ 24 h 63"/>
                                <a:gd name="T16" fmla="*/ 58 w 58"/>
                                <a:gd name="T17" fmla="*/ 15 h 63"/>
                                <a:gd name="T18" fmla="*/ 39 w 58"/>
                                <a:gd name="T19" fmla="*/ 0 h 63"/>
                                <a:gd name="T20" fmla="*/ 29 w 58"/>
                                <a:gd name="T21" fmla="*/ 10 h 63"/>
                                <a:gd name="T22" fmla="*/ 48 w 58"/>
                                <a:gd name="T23" fmla="*/ 24 h 63"/>
                                <a:gd name="T24" fmla="*/ 48 w 58"/>
                                <a:gd name="T25" fmla="*/ 15 h 63"/>
                                <a:gd name="T26" fmla="*/ 24 w 58"/>
                                <a:gd name="T27" fmla="*/ 53 h 63"/>
                                <a:gd name="T28" fmla="*/ 29 w 58"/>
                                <a:gd name="T29" fmla="*/ 53 h 63"/>
                                <a:gd name="T30" fmla="*/ 5 w 58"/>
                                <a:gd name="T31" fmla="*/ 43 h 63"/>
                                <a:gd name="T32" fmla="*/ 10 w 58"/>
                                <a:gd name="T33" fmla="*/ 48 h 63"/>
                                <a:gd name="T34" fmla="*/ 10 w 58"/>
                                <a:gd name="T35" fmla="*/ 29 h 63"/>
                                <a:gd name="T36" fmla="*/ 10 w 58"/>
                                <a:gd name="T37" fmla="*/ 34 h 63"/>
                                <a:gd name="T38" fmla="*/ 39 w 58"/>
                                <a:gd name="T39" fmla="*/ 10 h 63"/>
                                <a:gd name="T40" fmla="*/ 29 w 58"/>
                                <a:gd name="T41" fmla="*/ 10 h 63"/>
                                <a:gd name="T42" fmla="*/ 39 w 58"/>
                                <a:gd name="T4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63">
                                  <a:moveTo>
                                    <a:pt x="39" y="0"/>
                                  </a:moveTo>
                                  <a:lnTo>
                                    <a:pt x="29" y="0"/>
                                  </a:lnTo>
                                  <a:lnTo>
                                    <a:pt x="0" y="24"/>
                                  </a:lnTo>
                                  <a:lnTo>
                                    <a:pt x="0" y="53"/>
                                  </a:lnTo>
                                  <a:lnTo>
                                    <a:pt x="5" y="53"/>
                                  </a:lnTo>
                                  <a:lnTo>
                                    <a:pt x="29" y="63"/>
                                  </a:lnTo>
                                  <a:lnTo>
                                    <a:pt x="34" y="63"/>
                                  </a:lnTo>
                                  <a:lnTo>
                                    <a:pt x="58" y="24"/>
                                  </a:lnTo>
                                  <a:lnTo>
                                    <a:pt x="58" y="15"/>
                                  </a:lnTo>
                                  <a:lnTo>
                                    <a:pt x="39" y="0"/>
                                  </a:lnTo>
                                  <a:lnTo>
                                    <a:pt x="29" y="10"/>
                                  </a:lnTo>
                                  <a:lnTo>
                                    <a:pt x="48" y="24"/>
                                  </a:lnTo>
                                  <a:lnTo>
                                    <a:pt x="48" y="15"/>
                                  </a:lnTo>
                                  <a:lnTo>
                                    <a:pt x="24" y="53"/>
                                  </a:lnTo>
                                  <a:lnTo>
                                    <a:pt x="29" y="53"/>
                                  </a:lnTo>
                                  <a:lnTo>
                                    <a:pt x="5" y="43"/>
                                  </a:lnTo>
                                  <a:lnTo>
                                    <a:pt x="10" y="48"/>
                                  </a:lnTo>
                                  <a:lnTo>
                                    <a:pt x="10" y="29"/>
                                  </a:lnTo>
                                  <a:lnTo>
                                    <a:pt x="10" y="34"/>
                                  </a:lnTo>
                                  <a:lnTo>
                                    <a:pt x="39" y="10"/>
                                  </a:lnTo>
                                  <a:lnTo>
                                    <a:pt x="29"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70"/>
                          <wps:cNvSpPr>
                            <a:spLocks/>
                          </wps:cNvSpPr>
                          <wps:spPr bwMode="auto">
                            <a:xfrm>
                              <a:off x="2914" y="2026"/>
                              <a:ext cx="129" cy="91"/>
                            </a:xfrm>
                            <a:custGeom>
                              <a:avLst/>
                              <a:gdLst>
                                <a:gd name="T0" fmla="*/ 101 w 129"/>
                                <a:gd name="T1" fmla="*/ 0 h 91"/>
                                <a:gd name="T2" fmla="*/ 9 w 129"/>
                                <a:gd name="T3" fmla="*/ 29 h 91"/>
                                <a:gd name="T4" fmla="*/ 0 w 129"/>
                                <a:gd name="T5" fmla="*/ 91 h 91"/>
                                <a:gd name="T6" fmla="*/ 129 w 129"/>
                                <a:gd name="T7" fmla="*/ 29 h 91"/>
                                <a:gd name="T8" fmla="*/ 101 w 129"/>
                                <a:gd name="T9" fmla="*/ 0 h 91"/>
                              </a:gdLst>
                              <a:ahLst/>
                              <a:cxnLst>
                                <a:cxn ang="0">
                                  <a:pos x="T0" y="T1"/>
                                </a:cxn>
                                <a:cxn ang="0">
                                  <a:pos x="T2" y="T3"/>
                                </a:cxn>
                                <a:cxn ang="0">
                                  <a:pos x="T4" y="T5"/>
                                </a:cxn>
                                <a:cxn ang="0">
                                  <a:pos x="T6" y="T7"/>
                                </a:cxn>
                                <a:cxn ang="0">
                                  <a:pos x="T8" y="T9"/>
                                </a:cxn>
                              </a:cxnLst>
                              <a:rect l="0" t="0" r="r" b="b"/>
                              <a:pathLst>
                                <a:path w="129" h="91">
                                  <a:moveTo>
                                    <a:pt x="101" y="0"/>
                                  </a:moveTo>
                                  <a:lnTo>
                                    <a:pt x="9" y="29"/>
                                  </a:lnTo>
                                  <a:lnTo>
                                    <a:pt x="0" y="91"/>
                                  </a:lnTo>
                                  <a:lnTo>
                                    <a:pt x="129" y="29"/>
                                  </a:lnTo>
                                  <a:lnTo>
                                    <a:pt x="10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71"/>
                          <wps:cNvSpPr>
                            <a:spLocks/>
                          </wps:cNvSpPr>
                          <wps:spPr bwMode="auto">
                            <a:xfrm>
                              <a:off x="2909" y="2021"/>
                              <a:ext cx="139" cy="101"/>
                            </a:xfrm>
                            <a:custGeom>
                              <a:avLst/>
                              <a:gdLst>
                                <a:gd name="T0" fmla="*/ 110 w 139"/>
                                <a:gd name="T1" fmla="*/ 0 h 101"/>
                                <a:gd name="T2" fmla="*/ 106 w 139"/>
                                <a:gd name="T3" fmla="*/ 0 h 101"/>
                                <a:gd name="T4" fmla="*/ 14 w 139"/>
                                <a:gd name="T5" fmla="*/ 29 h 101"/>
                                <a:gd name="T6" fmla="*/ 10 w 139"/>
                                <a:gd name="T7" fmla="*/ 29 h 101"/>
                                <a:gd name="T8" fmla="*/ 10 w 139"/>
                                <a:gd name="T9" fmla="*/ 34 h 101"/>
                                <a:gd name="T10" fmla="*/ 0 w 139"/>
                                <a:gd name="T11" fmla="*/ 96 h 101"/>
                                <a:gd name="T12" fmla="*/ 0 w 139"/>
                                <a:gd name="T13" fmla="*/ 101 h 101"/>
                                <a:gd name="T14" fmla="*/ 5 w 139"/>
                                <a:gd name="T15" fmla="*/ 101 h 101"/>
                                <a:gd name="T16" fmla="*/ 134 w 139"/>
                                <a:gd name="T17" fmla="*/ 39 h 101"/>
                                <a:gd name="T18" fmla="*/ 139 w 139"/>
                                <a:gd name="T19" fmla="*/ 39 h 101"/>
                                <a:gd name="T20" fmla="*/ 139 w 139"/>
                                <a:gd name="T21" fmla="*/ 29 h 101"/>
                                <a:gd name="T22" fmla="*/ 110 w 139"/>
                                <a:gd name="T23" fmla="*/ 0 h 101"/>
                                <a:gd name="T24" fmla="*/ 101 w 139"/>
                                <a:gd name="T25" fmla="*/ 10 h 101"/>
                                <a:gd name="T26" fmla="*/ 130 w 139"/>
                                <a:gd name="T27" fmla="*/ 39 h 101"/>
                                <a:gd name="T28" fmla="*/ 134 w 139"/>
                                <a:gd name="T29" fmla="*/ 29 h 101"/>
                                <a:gd name="T30" fmla="*/ 5 w 139"/>
                                <a:gd name="T31" fmla="*/ 92 h 101"/>
                                <a:gd name="T32" fmla="*/ 10 w 139"/>
                                <a:gd name="T33" fmla="*/ 96 h 101"/>
                                <a:gd name="T34" fmla="*/ 19 w 139"/>
                                <a:gd name="T35" fmla="*/ 34 h 101"/>
                                <a:gd name="T36" fmla="*/ 14 w 139"/>
                                <a:gd name="T37" fmla="*/ 39 h 101"/>
                                <a:gd name="T38" fmla="*/ 106 w 139"/>
                                <a:gd name="T39" fmla="*/ 10 h 101"/>
                                <a:gd name="T40" fmla="*/ 101 w 139"/>
                                <a:gd name="T41" fmla="*/ 10 h 101"/>
                                <a:gd name="T42" fmla="*/ 110 w 139"/>
                                <a:gd name="T4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9" h="101">
                                  <a:moveTo>
                                    <a:pt x="110" y="0"/>
                                  </a:moveTo>
                                  <a:lnTo>
                                    <a:pt x="106" y="0"/>
                                  </a:lnTo>
                                  <a:lnTo>
                                    <a:pt x="14" y="29"/>
                                  </a:lnTo>
                                  <a:lnTo>
                                    <a:pt x="10" y="29"/>
                                  </a:lnTo>
                                  <a:lnTo>
                                    <a:pt x="10" y="34"/>
                                  </a:lnTo>
                                  <a:lnTo>
                                    <a:pt x="0" y="96"/>
                                  </a:lnTo>
                                  <a:lnTo>
                                    <a:pt x="0" y="101"/>
                                  </a:lnTo>
                                  <a:lnTo>
                                    <a:pt x="5" y="101"/>
                                  </a:lnTo>
                                  <a:lnTo>
                                    <a:pt x="134" y="39"/>
                                  </a:lnTo>
                                  <a:lnTo>
                                    <a:pt x="139" y="39"/>
                                  </a:lnTo>
                                  <a:lnTo>
                                    <a:pt x="139" y="29"/>
                                  </a:lnTo>
                                  <a:lnTo>
                                    <a:pt x="110" y="0"/>
                                  </a:lnTo>
                                  <a:lnTo>
                                    <a:pt x="101" y="10"/>
                                  </a:lnTo>
                                  <a:lnTo>
                                    <a:pt x="130" y="39"/>
                                  </a:lnTo>
                                  <a:lnTo>
                                    <a:pt x="134" y="29"/>
                                  </a:lnTo>
                                  <a:lnTo>
                                    <a:pt x="5" y="92"/>
                                  </a:lnTo>
                                  <a:lnTo>
                                    <a:pt x="10" y="96"/>
                                  </a:lnTo>
                                  <a:lnTo>
                                    <a:pt x="19" y="34"/>
                                  </a:lnTo>
                                  <a:lnTo>
                                    <a:pt x="14" y="39"/>
                                  </a:lnTo>
                                  <a:lnTo>
                                    <a:pt x="106" y="10"/>
                                  </a:lnTo>
                                  <a:lnTo>
                                    <a:pt x="101" y="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72"/>
                          <wps:cNvSpPr>
                            <a:spLocks/>
                          </wps:cNvSpPr>
                          <wps:spPr bwMode="auto">
                            <a:xfrm>
                              <a:off x="3183" y="2007"/>
                              <a:ext cx="144" cy="58"/>
                            </a:xfrm>
                            <a:custGeom>
                              <a:avLst/>
                              <a:gdLst>
                                <a:gd name="T0" fmla="*/ 129 w 144"/>
                                <a:gd name="T1" fmla="*/ 14 h 58"/>
                                <a:gd name="T2" fmla="*/ 72 w 144"/>
                                <a:gd name="T3" fmla="*/ 0 h 58"/>
                                <a:gd name="T4" fmla="*/ 0 w 144"/>
                                <a:gd name="T5" fmla="*/ 48 h 58"/>
                                <a:gd name="T6" fmla="*/ 33 w 144"/>
                                <a:gd name="T7" fmla="*/ 58 h 58"/>
                                <a:gd name="T8" fmla="*/ 144 w 144"/>
                                <a:gd name="T9" fmla="*/ 53 h 58"/>
                                <a:gd name="T10" fmla="*/ 129 w 144"/>
                                <a:gd name="T11" fmla="*/ 14 h 58"/>
                              </a:gdLst>
                              <a:ahLst/>
                              <a:cxnLst>
                                <a:cxn ang="0">
                                  <a:pos x="T0" y="T1"/>
                                </a:cxn>
                                <a:cxn ang="0">
                                  <a:pos x="T2" y="T3"/>
                                </a:cxn>
                                <a:cxn ang="0">
                                  <a:pos x="T4" y="T5"/>
                                </a:cxn>
                                <a:cxn ang="0">
                                  <a:pos x="T6" y="T7"/>
                                </a:cxn>
                                <a:cxn ang="0">
                                  <a:pos x="T8" y="T9"/>
                                </a:cxn>
                                <a:cxn ang="0">
                                  <a:pos x="T10" y="T11"/>
                                </a:cxn>
                              </a:cxnLst>
                              <a:rect l="0" t="0" r="r" b="b"/>
                              <a:pathLst>
                                <a:path w="144" h="58">
                                  <a:moveTo>
                                    <a:pt x="129" y="14"/>
                                  </a:moveTo>
                                  <a:lnTo>
                                    <a:pt x="72" y="0"/>
                                  </a:lnTo>
                                  <a:lnTo>
                                    <a:pt x="0" y="48"/>
                                  </a:lnTo>
                                  <a:lnTo>
                                    <a:pt x="33" y="58"/>
                                  </a:lnTo>
                                  <a:lnTo>
                                    <a:pt x="144" y="53"/>
                                  </a:lnTo>
                                  <a:lnTo>
                                    <a:pt x="129" y="1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3"/>
                          <wps:cNvSpPr>
                            <a:spLocks/>
                          </wps:cNvSpPr>
                          <wps:spPr bwMode="auto">
                            <a:xfrm>
                              <a:off x="3178" y="2002"/>
                              <a:ext cx="153" cy="67"/>
                            </a:xfrm>
                            <a:custGeom>
                              <a:avLst/>
                              <a:gdLst>
                                <a:gd name="T0" fmla="*/ 139 w 153"/>
                                <a:gd name="T1" fmla="*/ 19 h 67"/>
                                <a:gd name="T2" fmla="*/ 139 w 153"/>
                                <a:gd name="T3" fmla="*/ 15 h 67"/>
                                <a:gd name="T4" fmla="*/ 134 w 153"/>
                                <a:gd name="T5" fmla="*/ 15 h 67"/>
                                <a:gd name="T6" fmla="*/ 77 w 153"/>
                                <a:gd name="T7" fmla="*/ 0 h 67"/>
                                <a:gd name="T8" fmla="*/ 72 w 153"/>
                                <a:gd name="T9" fmla="*/ 0 h 67"/>
                                <a:gd name="T10" fmla="*/ 0 w 153"/>
                                <a:gd name="T11" fmla="*/ 48 h 67"/>
                                <a:gd name="T12" fmla="*/ 0 w 153"/>
                                <a:gd name="T13" fmla="*/ 58 h 67"/>
                                <a:gd name="T14" fmla="*/ 5 w 153"/>
                                <a:gd name="T15" fmla="*/ 58 h 67"/>
                                <a:gd name="T16" fmla="*/ 38 w 153"/>
                                <a:gd name="T17" fmla="*/ 67 h 67"/>
                                <a:gd name="T18" fmla="*/ 149 w 153"/>
                                <a:gd name="T19" fmla="*/ 63 h 67"/>
                                <a:gd name="T20" fmla="*/ 153 w 153"/>
                                <a:gd name="T21" fmla="*/ 63 h 67"/>
                                <a:gd name="T22" fmla="*/ 153 w 153"/>
                                <a:gd name="T23" fmla="*/ 58 h 67"/>
                                <a:gd name="T24" fmla="*/ 139 w 153"/>
                                <a:gd name="T25" fmla="*/ 19 h 67"/>
                                <a:gd name="T26" fmla="*/ 129 w 153"/>
                                <a:gd name="T27" fmla="*/ 19 h 67"/>
                                <a:gd name="T28" fmla="*/ 144 w 153"/>
                                <a:gd name="T29" fmla="*/ 58 h 67"/>
                                <a:gd name="T30" fmla="*/ 149 w 153"/>
                                <a:gd name="T31" fmla="*/ 53 h 67"/>
                                <a:gd name="T32" fmla="*/ 38 w 153"/>
                                <a:gd name="T33" fmla="*/ 58 h 67"/>
                                <a:gd name="T34" fmla="*/ 5 w 153"/>
                                <a:gd name="T35" fmla="*/ 48 h 67"/>
                                <a:gd name="T36" fmla="*/ 9 w 153"/>
                                <a:gd name="T37" fmla="*/ 58 h 67"/>
                                <a:gd name="T38" fmla="*/ 81 w 153"/>
                                <a:gd name="T39" fmla="*/ 10 h 67"/>
                                <a:gd name="T40" fmla="*/ 77 w 153"/>
                                <a:gd name="T41" fmla="*/ 10 h 67"/>
                                <a:gd name="T42" fmla="*/ 134 w 153"/>
                                <a:gd name="T43" fmla="*/ 24 h 67"/>
                                <a:gd name="T44" fmla="*/ 129 w 153"/>
                                <a:gd name="T45" fmla="*/ 19 h 67"/>
                                <a:gd name="T46" fmla="*/ 139 w 153"/>
                                <a:gd name="T47"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3" h="67">
                                  <a:moveTo>
                                    <a:pt x="139" y="19"/>
                                  </a:moveTo>
                                  <a:lnTo>
                                    <a:pt x="139" y="15"/>
                                  </a:lnTo>
                                  <a:lnTo>
                                    <a:pt x="134" y="15"/>
                                  </a:lnTo>
                                  <a:lnTo>
                                    <a:pt x="77" y="0"/>
                                  </a:lnTo>
                                  <a:lnTo>
                                    <a:pt x="72" y="0"/>
                                  </a:lnTo>
                                  <a:lnTo>
                                    <a:pt x="0" y="48"/>
                                  </a:lnTo>
                                  <a:lnTo>
                                    <a:pt x="0" y="58"/>
                                  </a:lnTo>
                                  <a:lnTo>
                                    <a:pt x="5" y="58"/>
                                  </a:lnTo>
                                  <a:lnTo>
                                    <a:pt x="38" y="67"/>
                                  </a:lnTo>
                                  <a:lnTo>
                                    <a:pt x="149" y="63"/>
                                  </a:lnTo>
                                  <a:lnTo>
                                    <a:pt x="153" y="63"/>
                                  </a:lnTo>
                                  <a:lnTo>
                                    <a:pt x="153" y="58"/>
                                  </a:lnTo>
                                  <a:lnTo>
                                    <a:pt x="139" y="19"/>
                                  </a:lnTo>
                                  <a:lnTo>
                                    <a:pt x="129" y="19"/>
                                  </a:lnTo>
                                  <a:lnTo>
                                    <a:pt x="144" y="58"/>
                                  </a:lnTo>
                                  <a:lnTo>
                                    <a:pt x="149" y="53"/>
                                  </a:lnTo>
                                  <a:lnTo>
                                    <a:pt x="38" y="58"/>
                                  </a:lnTo>
                                  <a:lnTo>
                                    <a:pt x="5" y="48"/>
                                  </a:lnTo>
                                  <a:lnTo>
                                    <a:pt x="9" y="58"/>
                                  </a:lnTo>
                                  <a:lnTo>
                                    <a:pt x="81" y="10"/>
                                  </a:lnTo>
                                  <a:lnTo>
                                    <a:pt x="77" y="10"/>
                                  </a:lnTo>
                                  <a:lnTo>
                                    <a:pt x="134" y="24"/>
                                  </a:lnTo>
                                  <a:lnTo>
                                    <a:pt x="129" y="19"/>
                                  </a:lnTo>
                                  <a:lnTo>
                                    <a:pt x="1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4"/>
                          <wps:cNvSpPr>
                            <a:spLocks/>
                          </wps:cNvSpPr>
                          <wps:spPr bwMode="auto">
                            <a:xfrm>
                              <a:off x="3283" y="1652"/>
                              <a:ext cx="63" cy="91"/>
                            </a:xfrm>
                            <a:custGeom>
                              <a:avLst/>
                              <a:gdLst>
                                <a:gd name="T0" fmla="*/ 34 w 63"/>
                                <a:gd name="T1" fmla="*/ 0 h 91"/>
                                <a:gd name="T2" fmla="*/ 24 w 63"/>
                                <a:gd name="T3" fmla="*/ 57 h 91"/>
                                <a:gd name="T4" fmla="*/ 0 w 63"/>
                                <a:gd name="T5" fmla="*/ 91 h 91"/>
                                <a:gd name="T6" fmla="*/ 29 w 63"/>
                                <a:gd name="T7" fmla="*/ 86 h 91"/>
                                <a:gd name="T8" fmla="*/ 63 w 63"/>
                                <a:gd name="T9" fmla="*/ 52 h 91"/>
                                <a:gd name="T10" fmla="*/ 34 w 63"/>
                                <a:gd name="T11" fmla="*/ 0 h 91"/>
                              </a:gdLst>
                              <a:ahLst/>
                              <a:cxnLst>
                                <a:cxn ang="0">
                                  <a:pos x="T0" y="T1"/>
                                </a:cxn>
                                <a:cxn ang="0">
                                  <a:pos x="T2" y="T3"/>
                                </a:cxn>
                                <a:cxn ang="0">
                                  <a:pos x="T4" y="T5"/>
                                </a:cxn>
                                <a:cxn ang="0">
                                  <a:pos x="T6" y="T7"/>
                                </a:cxn>
                                <a:cxn ang="0">
                                  <a:pos x="T8" y="T9"/>
                                </a:cxn>
                                <a:cxn ang="0">
                                  <a:pos x="T10" y="T11"/>
                                </a:cxn>
                              </a:cxnLst>
                              <a:rect l="0" t="0" r="r" b="b"/>
                              <a:pathLst>
                                <a:path w="63" h="91">
                                  <a:moveTo>
                                    <a:pt x="34" y="0"/>
                                  </a:moveTo>
                                  <a:lnTo>
                                    <a:pt x="24" y="57"/>
                                  </a:lnTo>
                                  <a:lnTo>
                                    <a:pt x="0" y="91"/>
                                  </a:lnTo>
                                  <a:lnTo>
                                    <a:pt x="29" y="86"/>
                                  </a:lnTo>
                                  <a:lnTo>
                                    <a:pt x="63" y="52"/>
                                  </a:lnTo>
                                  <a:lnTo>
                                    <a:pt x="3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5"/>
                          <wps:cNvSpPr>
                            <a:spLocks/>
                          </wps:cNvSpPr>
                          <wps:spPr bwMode="auto">
                            <a:xfrm>
                              <a:off x="3279" y="1647"/>
                              <a:ext cx="72" cy="101"/>
                            </a:xfrm>
                            <a:custGeom>
                              <a:avLst/>
                              <a:gdLst>
                                <a:gd name="T0" fmla="*/ 43 w 72"/>
                                <a:gd name="T1" fmla="*/ 5 h 101"/>
                                <a:gd name="T2" fmla="*/ 43 w 72"/>
                                <a:gd name="T3" fmla="*/ 0 h 101"/>
                                <a:gd name="T4" fmla="*/ 33 w 72"/>
                                <a:gd name="T5" fmla="*/ 0 h 101"/>
                                <a:gd name="T6" fmla="*/ 33 w 72"/>
                                <a:gd name="T7" fmla="*/ 5 h 101"/>
                                <a:gd name="T8" fmla="*/ 24 w 72"/>
                                <a:gd name="T9" fmla="*/ 62 h 101"/>
                                <a:gd name="T10" fmla="*/ 24 w 72"/>
                                <a:gd name="T11" fmla="*/ 57 h 101"/>
                                <a:gd name="T12" fmla="*/ 0 w 72"/>
                                <a:gd name="T13" fmla="*/ 91 h 101"/>
                                <a:gd name="T14" fmla="*/ 0 w 72"/>
                                <a:gd name="T15" fmla="*/ 101 h 101"/>
                                <a:gd name="T16" fmla="*/ 4 w 72"/>
                                <a:gd name="T17" fmla="*/ 101 h 101"/>
                                <a:gd name="T18" fmla="*/ 33 w 72"/>
                                <a:gd name="T19" fmla="*/ 96 h 101"/>
                                <a:gd name="T20" fmla="*/ 38 w 72"/>
                                <a:gd name="T21" fmla="*/ 96 h 101"/>
                                <a:gd name="T22" fmla="*/ 72 w 72"/>
                                <a:gd name="T23" fmla="*/ 62 h 101"/>
                                <a:gd name="T24" fmla="*/ 72 w 72"/>
                                <a:gd name="T25" fmla="*/ 57 h 101"/>
                                <a:gd name="T26" fmla="*/ 43 w 72"/>
                                <a:gd name="T27" fmla="*/ 5 h 101"/>
                                <a:gd name="T28" fmla="*/ 33 w 72"/>
                                <a:gd name="T29" fmla="*/ 5 h 101"/>
                                <a:gd name="T30" fmla="*/ 62 w 72"/>
                                <a:gd name="T31" fmla="*/ 57 h 101"/>
                                <a:gd name="T32" fmla="*/ 62 w 72"/>
                                <a:gd name="T33" fmla="*/ 53 h 101"/>
                                <a:gd name="T34" fmla="*/ 28 w 72"/>
                                <a:gd name="T35" fmla="*/ 86 h 101"/>
                                <a:gd name="T36" fmla="*/ 33 w 72"/>
                                <a:gd name="T37" fmla="*/ 86 h 101"/>
                                <a:gd name="T38" fmla="*/ 4 w 72"/>
                                <a:gd name="T39" fmla="*/ 91 h 101"/>
                                <a:gd name="T40" fmla="*/ 9 w 72"/>
                                <a:gd name="T41" fmla="*/ 101 h 101"/>
                                <a:gd name="T42" fmla="*/ 33 w 72"/>
                                <a:gd name="T43" fmla="*/ 67 h 101"/>
                                <a:gd name="T44" fmla="*/ 33 w 72"/>
                                <a:gd name="T45" fmla="*/ 62 h 101"/>
                                <a:gd name="T46" fmla="*/ 43 w 72"/>
                                <a:gd name="T47" fmla="*/ 5 h 101"/>
                                <a:gd name="T48" fmla="*/ 33 w 72"/>
                                <a:gd name="T49" fmla="*/ 5 h 101"/>
                                <a:gd name="T50" fmla="*/ 43 w 72"/>
                                <a:gd name="T51" fmla="*/ 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01">
                                  <a:moveTo>
                                    <a:pt x="43" y="5"/>
                                  </a:moveTo>
                                  <a:lnTo>
                                    <a:pt x="43" y="0"/>
                                  </a:lnTo>
                                  <a:lnTo>
                                    <a:pt x="33" y="0"/>
                                  </a:lnTo>
                                  <a:lnTo>
                                    <a:pt x="33" y="5"/>
                                  </a:lnTo>
                                  <a:lnTo>
                                    <a:pt x="24" y="62"/>
                                  </a:lnTo>
                                  <a:lnTo>
                                    <a:pt x="24" y="57"/>
                                  </a:lnTo>
                                  <a:lnTo>
                                    <a:pt x="0" y="91"/>
                                  </a:lnTo>
                                  <a:lnTo>
                                    <a:pt x="0" y="101"/>
                                  </a:lnTo>
                                  <a:lnTo>
                                    <a:pt x="4" y="101"/>
                                  </a:lnTo>
                                  <a:lnTo>
                                    <a:pt x="33" y="96"/>
                                  </a:lnTo>
                                  <a:lnTo>
                                    <a:pt x="38" y="96"/>
                                  </a:lnTo>
                                  <a:lnTo>
                                    <a:pt x="72" y="62"/>
                                  </a:lnTo>
                                  <a:lnTo>
                                    <a:pt x="72" y="57"/>
                                  </a:lnTo>
                                  <a:lnTo>
                                    <a:pt x="43" y="5"/>
                                  </a:lnTo>
                                  <a:lnTo>
                                    <a:pt x="33" y="5"/>
                                  </a:lnTo>
                                  <a:lnTo>
                                    <a:pt x="62" y="57"/>
                                  </a:lnTo>
                                  <a:lnTo>
                                    <a:pt x="62" y="53"/>
                                  </a:lnTo>
                                  <a:lnTo>
                                    <a:pt x="28" y="86"/>
                                  </a:lnTo>
                                  <a:lnTo>
                                    <a:pt x="33" y="86"/>
                                  </a:lnTo>
                                  <a:lnTo>
                                    <a:pt x="4" y="91"/>
                                  </a:lnTo>
                                  <a:lnTo>
                                    <a:pt x="9" y="101"/>
                                  </a:lnTo>
                                  <a:lnTo>
                                    <a:pt x="33" y="67"/>
                                  </a:lnTo>
                                  <a:lnTo>
                                    <a:pt x="33" y="62"/>
                                  </a:lnTo>
                                  <a:lnTo>
                                    <a:pt x="43" y="5"/>
                                  </a:lnTo>
                                  <a:lnTo>
                                    <a:pt x="33" y="5"/>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76"/>
                          <wps:cNvSpPr>
                            <a:spLocks/>
                          </wps:cNvSpPr>
                          <wps:spPr bwMode="auto">
                            <a:xfrm>
                              <a:off x="2765" y="1512"/>
                              <a:ext cx="163" cy="226"/>
                            </a:xfrm>
                            <a:custGeom>
                              <a:avLst/>
                              <a:gdLst>
                                <a:gd name="T0" fmla="*/ 96 w 163"/>
                                <a:gd name="T1" fmla="*/ 0 h 226"/>
                                <a:gd name="T2" fmla="*/ 0 w 163"/>
                                <a:gd name="T3" fmla="*/ 92 h 226"/>
                                <a:gd name="T4" fmla="*/ 10 w 163"/>
                                <a:gd name="T5" fmla="*/ 178 h 226"/>
                                <a:gd name="T6" fmla="*/ 77 w 163"/>
                                <a:gd name="T7" fmla="*/ 226 h 226"/>
                                <a:gd name="T8" fmla="*/ 106 w 163"/>
                                <a:gd name="T9" fmla="*/ 221 h 226"/>
                                <a:gd name="T10" fmla="*/ 125 w 163"/>
                                <a:gd name="T11" fmla="*/ 183 h 226"/>
                                <a:gd name="T12" fmla="*/ 149 w 163"/>
                                <a:gd name="T13" fmla="*/ 125 h 226"/>
                                <a:gd name="T14" fmla="*/ 163 w 163"/>
                                <a:gd name="T15" fmla="*/ 77 h 226"/>
                                <a:gd name="T16" fmla="*/ 158 w 163"/>
                                <a:gd name="T17" fmla="*/ 24 h 226"/>
                                <a:gd name="T18" fmla="*/ 96 w 163"/>
                                <a:gd name="T1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 h="226">
                                  <a:moveTo>
                                    <a:pt x="96" y="0"/>
                                  </a:moveTo>
                                  <a:lnTo>
                                    <a:pt x="0" y="92"/>
                                  </a:lnTo>
                                  <a:lnTo>
                                    <a:pt x="10" y="178"/>
                                  </a:lnTo>
                                  <a:lnTo>
                                    <a:pt x="77" y="226"/>
                                  </a:lnTo>
                                  <a:lnTo>
                                    <a:pt x="106" y="221"/>
                                  </a:lnTo>
                                  <a:lnTo>
                                    <a:pt x="125" y="183"/>
                                  </a:lnTo>
                                  <a:lnTo>
                                    <a:pt x="149" y="125"/>
                                  </a:lnTo>
                                  <a:lnTo>
                                    <a:pt x="163" y="77"/>
                                  </a:lnTo>
                                  <a:lnTo>
                                    <a:pt x="158" y="24"/>
                                  </a:lnTo>
                                  <a:lnTo>
                                    <a:pt x="9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7"/>
                          <wps:cNvSpPr>
                            <a:spLocks/>
                          </wps:cNvSpPr>
                          <wps:spPr bwMode="auto">
                            <a:xfrm>
                              <a:off x="2760" y="1508"/>
                              <a:ext cx="173" cy="235"/>
                            </a:xfrm>
                            <a:custGeom>
                              <a:avLst/>
                              <a:gdLst>
                                <a:gd name="T0" fmla="*/ 101 w 173"/>
                                <a:gd name="T1" fmla="*/ 0 h 235"/>
                                <a:gd name="T2" fmla="*/ 96 w 173"/>
                                <a:gd name="T3" fmla="*/ 0 h 235"/>
                                <a:gd name="T4" fmla="*/ 0 w 173"/>
                                <a:gd name="T5" fmla="*/ 91 h 235"/>
                                <a:gd name="T6" fmla="*/ 0 w 173"/>
                                <a:gd name="T7" fmla="*/ 96 h 235"/>
                                <a:gd name="T8" fmla="*/ 10 w 173"/>
                                <a:gd name="T9" fmla="*/ 182 h 235"/>
                                <a:gd name="T10" fmla="*/ 10 w 173"/>
                                <a:gd name="T11" fmla="*/ 187 h 235"/>
                                <a:gd name="T12" fmla="*/ 77 w 173"/>
                                <a:gd name="T13" fmla="*/ 235 h 235"/>
                                <a:gd name="T14" fmla="*/ 82 w 173"/>
                                <a:gd name="T15" fmla="*/ 235 h 235"/>
                                <a:gd name="T16" fmla="*/ 111 w 173"/>
                                <a:gd name="T17" fmla="*/ 230 h 235"/>
                                <a:gd name="T18" fmla="*/ 115 w 173"/>
                                <a:gd name="T19" fmla="*/ 230 h 235"/>
                                <a:gd name="T20" fmla="*/ 115 w 173"/>
                                <a:gd name="T21" fmla="*/ 225 h 235"/>
                                <a:gd name="T22" fmla="*/ 135 w 173"/>
                                <a:gd name="T23" fmla="*/ 187 h 235"/>
                                <a:gd name="T24" fmla="*/ 159 w 173"/>
                                <a:gd name="T25" fmla="*/ 129 h 235"/>
                                <a:gd name="T26" fmla="*/ 173 w 173"/>
                                <a:gd name="T27" fmla="*/ 81 h 235"/>
                                <a:gd name="T28" fmla="*/ 168 w 173"/>
                                <a:gd name="T29" fmla="*/ 28 h 235"/>
                                <a:gd name="T30" fmla="*/ 168 w 173"/>
                                <a:gd name="T31" fmla="*/ 24 h 235"/>
                                <a:gd name="T32" fmla="*/ 163 w 173"/>
                                <a:gd name="T33" fmla="*/ 24 h 235"/>
                                <a:gd name="T34" fmla="*/ 101 w 173"/>
                                <a:gd name="T35" fmla="*/ 0 h 235"/>
                                <a:gd name="T36" fmla="*/ 101 w 173"/>
                                <a:gd name="T37" fmla="*/ 9 h 235"/>
                                <a:gd name="T38" fmla="*/ 163 w 173"/>
                                <a:gd name="T39" fmla="*/ 33 h 235"/>
                                <a:gd name="T40" fmla="*/ 159 w 173"/>
                                <a:gd name="T41" fmla="*/ 28 h 235"/>
                                <a:gd name="T42" fmla="*/ 163 w 173"/>
                                <a:gd name="T43" fmla="*/ 81 h 235"/>
                                <a:gd name="T44" fmla="*/ 149 w 173"/>
                                <a:gd name="T45" fmla="*/ 129 h 235"/>
                                <a:gd name="T46" fmla="*/ 125 w 173"/>
                                <a:gd name="T47" fmla="*/ 187 h 235"/>
                                <a:gd name="T48" fmla="*/ 106 w 173"/>
                                <a:gd name="T49" fmla="*/ 225 h 235"/>
                                <a:gd name="T50" fmla="*/ 111 w 173"/>
                                <a:gd name="T51" fmla="*/ 220 h 235"/>
                                <a:gd name="T52" fmla="*/ 82 w 173"/>
                                <a:gd name="T53" fmla="*/ 225 h 235"/>
                                <a:gd name="T54" fmla="*/ 87 w 173"/>
                                <a:gd name="T55" fmla="*/ 225 h 235"/>
                                <a:gd name="T56" fmla="*/ 19 w 173"/>
                                <a:gd name="T57" fmla="*/ 177 h 235"/>
                                <a:gd name="T58" fmla="*/ 19 w 173"/>
                                <a:gd name="T59" fmla="*/ 182 h 235"/>
                                <a:gd name="T60" fmla="*/ 10 w 173"/>
                                <a:gd name="T61" fmla="*/ 96 h 235"/>
                                <a:gd name="T62" fmla="*/ 10 w 173"/>
                                <a:gd name="T63" fmla="*/ 100 h 235"/>
                                <a:gd name="T64" fmla="*/ 106 w 173"/>
                                <a:gd name="T65" fmla="*/ 9 h 235"/>
                                <a:gd name="T66" fmla="*/ 101 w 173"/>
                                <a:gd name="T67" fmla="*/ 9 h 235"/>
                                <a:gd name="T68" fmla="*/ 101 w 173"/>
                                <a:gd name="T69"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3" h="235">
                                  <a:moveTo>
                                    <a:pt x="101" y="0"/>
                                  </a:moveTo>
                                  <a:lnTo>
                                    <a:pt x="96" y="0"/>
                                  </a:lnTo>
                                  <a:lnTo>
                                    <a:pt x="0" y="91"/>
                                  </a:lnTo>
                                  <a:lnTo>
                                    <a:pt x="0" y="96"/>
                                  </a:lnTo>
                                  <a:lnTo>
                                    <a:pt x="10" y="182"/>
                                  </a:lnTo>
                                  <a:lnTo>
                                    <a:pt x="10" y="187"/>
                                  </a:lnTo>
                                  <a:lnTo>
                                    <a:pt x="77" y="235"/>
                                  </a:lnTo>
                                  <a:lnTo>
                                    <a:pt x="82" y="235"/>
                                  </a:lnTo>
                                  <a:lnTo>
                                    <a:pt x="111" y="230"/>
                                  </a:lnTo>
                                  <a:lnTo>
                                    <a:pt x="115" y="230"/>
                                  </a:lnTo>
                                  <a:lnTo>
                                    <a:pt x="115" y="225"/>
                                  </a:lnTo>
                                  <a:lnTo>
                                    <a:pt x="135" y="187"/>
                                  </a:lnTo>
                                  <a:lnTo>
                                    <a:pt x="159" y="129"/>
                                  </a:lnTo>
                                  <a:lnTo>
                                    <a:pt x="173" y="81"/>
                                  </a:lnTo>
                                  <a:lnTo>
                                    <a:pt x="168" y="28"/>
                                  </a:lnTo>
                                  <a:lnTo>
                                    <a:pt x="168" y="24"/>
                                  </a:lnTo>
                                  <a:lnTo>
                                    <a:pt x="163" y="24"/>
                                  </a:lnTo>
                                  <a:lnTo>
                                    <a:pt x="101" y="0"/>
                                  </a:lnTo>
                                  <a:lnTo>
                                    <a:pt x="101" y="9"/>
                                  </a:lnTo>
                                  <a:lnTo>
                                    <a:pt x="163" y="33"/>
                                  </a:lnTo>
                                  <a:lnTo>
                                    <a:pt x="159" y="28"/>
                                  </a:lnTo>
                                  <a:lnTo>
                                    <a:pt x="163" y="81"/>
                                  </a:lnTo>
                                  <a:lnTo>
                                    <a:pt x="149" y="129"/>
                                  </a:lnTo>
                                  <a:lnTo>
                                    <a:pt x="125" y="187"/>
                                  </a:lnTo>
                                  <a:lnTo>
                                    <a:pt x="106" y="225"/>
                                  </a:lnTo>
                                  <a:lnTo>
                                    <a:pt x="111" y="220"/>
                                  </a:lnTo>
                                  <a:lnTo>
                                    <a:pt x="82" y="225"/>
                                  </a:lnTo>
                                  <a:lnTo>
                                    <a:pt x="87" y="225"/>
                                  </a:lnTo>
                                  <a:lnTo>
                                    <a:pt x="19" y="177"/>
                                  </a:lnTo>
                                  <a:lnTo>
                                    <a:pt x="19" y="182"/>
                                  </a:lnTo>
                                  <a:lnTo>
                                    <a:pt x="10" y="96"/>
                                  </a:lnTo>
                                  <a:lnTo>
                                    <a:pt x="10" y="100"/>
                                  </a:lnTo>
                                  <a:lnTo>
                                    <a:pt x="106" y="9"/>
                                  </a:lnTo>
                                  <a:lnTo>
                                    <a:pt x="101" y="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8"/>
                          <wps:cNvSpPr>
                            <a:spLocks/>
                          </wps:cNvSpPr>
                          <wps:spPr bwMode="auto">
                            <a:xfrm>
                              <a:off x="3379" y="1277"/>
                              <a:ext cx="269" cy="207"/>
                            </a:xfrm>
                            <a:custGeom>
                              <a:avLst/>
                              <a:gdLst>
                                <a:gd name="T0" fmla="*/ 269 w 269"/>
                                <a:gd name="T1" fmla="*/ 91 h 207"/>
                                <a:gd name="T2" fmla="*/ 188 w 269"/>
                                <a:gd name="T3" fmla="*/ 154 h 207"/>
                                <a:gd name="T4" fmla="*/ 63 w 269"/>
                                <a:gd name="T5" fmla="*/ 207 h 207"/>
                                <a:gd name="T6" fmla="*/ 0 w 269"/>
                                <a:gd name="T7" fmla="*/ 139 h 207"/>
                                <a:gd name="T8" fmla="*/ 53 w 269"/>
                                <a:gd name="T9" fmla="*/ 63 h 207"/>
                                <a:gd name="T10" fmla="*/ 164 w 269"/>
                                <a:gd name="T11" fmla="*/ 29 h 207"/>
                                <a:gd name="T12" fmla="*/ 255 w 269"/>
                                <a:gd name="T13" fmla="*/ 0 h 207"/>
                                <a:gd name="T14" fmla="*/ 269 w 269"/>
                                <a:gd name="T15" fmla="*/ 91 h 2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207">
                                  <a:moveTo>
                                    <a:pt x="269" y="91"/>
                                  </a:moveTo>
                                  <a:lnTo>
                                    <a:pt x="188" y="154"/>
                                  </a:lnTo>
                                  <a:lnTo>
                                    <a:pt x="63" y="207"/>
                                  </a:lnTo>
                                  <a:lnTo>
                                    <a:pt x="0" y="139"/>
                                  </a:lnTo>
                                  <a:lnTo>
                                    <a:pt x="53" y="63"/>
                                  </a:lnTo>
                                  <a:lnTo>
                                    <a:pt x="164" y="29"/>
                                  </a:lnTo>
                                  <a:lnTo>
                                    <a:pt x="255" y="0"/>
                                  </a:lnTo>
                                  <a:lnTo>
                                    <a:pt x="269" y="9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9"/>
                          <wps:cNvSpPr>
                            <a:spLocks/>
                          </wps:cNvSpPr>
                          <wps:spPr bwMode="auto">
                            <a:xfrm>
                              <a:off x="3375" y="1272"/>
                              <a:ext cx="278" cy="216"/>
                            </a:xfrm>
                            <a:custGeom>
                              <a:avLst/>
                              <a:gdLst>
                                <a:gd name="T0" fmla="*/ 268 w 278"/>
                                <a:gd name="T1" fmla="*/ 96 h 216"/>
                                <a:gd name="T2" fmla="*/ 268 w 278"/>
                                <a:gd name="T3" fmla="*/ 92 h 216"/>
                                <a:gd name="T4" fmla="*/ 187 w 278"/>
                                <a:gd name="T5" fmla="*/ 154 h 216"/>
                                <a:gd name="T6" fmla="*/ 192 w 278"/>
                                <a:gd name="T7" fmla="*/ 154 h 216"/>
                                <a:gd name="T8" fmla="*/ 67 w 278"/>
                                <a:gd name="T9" fmla="*/ 207 h 216"/>
                                <a:gd name="T10" fmla="*/ 72 w 278"/>
                                <a:gd name="T11" fmla="*/ 207 h 216"/>
                                <a:gd name="T12" fmla="*/ 9 w 278"/>
                                <a:gd name="T13" fmla="*/ 140 h 216"/>
                                <a:gd name="T14" fmla="*/ 9 w 278"/>
                                <a:gd name="T15" fmla="*/ 149 h 216"/>
                                <a:gd name="T16" fmla="*/ 62 w 278"/>
                                <a:gd name="T17" fmla="*/ 72 h 216"/>
                                <a:gd name="T18" fmla="*/ 57 w 278"/>
                                <a:gd name="T19" fmla="*/ 72 h 216"/>
                                <a:gd name="T20" fmla="*/ 168 w 278"/>
                                <a:gd name="T21" fmla="*/ 39 h 216"/>
                                <a:gd name="T22" fmla="*/ 259 w 278"/>
                                <a:gd name="T23" fmla="*/ 10 h 216"/>
                                <a:gd name="T24" fmla="*/ 254 w 278"/>
                                <a:gd name="T25" fmla="*/ 5 h 216"/>
                                <a:gd name="T26" fmla="*/ 268 w 278"/>
                                <a:gd name="T27" fmla="*/ 96 h 216"/>
                                <a:gd name="T28" fmla="*/ 278 w 278"/>
                                <a:gd name="T29" fmla="*/ 96 h 216"/>
                                <a:gd name="T30" fmla="*/ 264 w 278"/>
                                <a:gd name="T31" fmla="*/ 5 h 216"/>
                                <a:gd name="T32" fmla="*/ 264 w 278"/>
                                <a:gd name="T33" fmla="*/ 0 h 216"/>
                                <a:gd name="T34" fmla="*/ 259 w 278"/>
                                <a:gd name="T35" fmla="*/ 0 h 216"/>
                                <a:gd name="T36" fmla="*/ 168 w 278"/>
                                <a:gd name="T37" fmla="*/ 29 h 216"/>
                                <a:gd name="T38" fmla="*/ 57 w 278"/>
                                <a:gd name="T39" fmla="*/ 63 h 216"/>
                                <a:gd name="T40" fmla="*/ 52 w 278"/>
                                <a:gd name="T41" fmla="*/ 63 h 216"/>
                                <a:gd name="T42" fmla="*/ 0 w 278"/>
                                <a:gd name="T43" fmla="*/ 140 h 216"/>
                                <a:gd name="T44" fmla="*/ 0 w 278"/>
                                <a:gd name="T45" fmla="*/ 144 h 216"/>
                                <a:gd name="T46" fmla="*/ 0 w 278"/>
                                <a:gd name="T47" fmla="*/ 149 h 216"/>
                                <a:gd name="T48" fmla="*/ 62 w 278"/>
                                <a:gd name="T49" fmla="*/ 216 h 216"/>
                                <a:gd name="T50" fmla="*/ 67 w 278"/>
                                <a:gd name="T51" fmla="*/ 216 h 216"/>
                                <a:gd name="T52" fmla="*/ 192 w 278"/>
                                <a:gd name="T53" fmla="*/ 164 h 216"/>
                                <a:gd name="T54" fmla="*/ 196 w 278"/>
                                <a:gd name="T55" fmla="*/ 164 h 216"/>
                                <a:gd name="T56" fmla="*/ 278 w 278"/>
                                <a:gd name="T57" fmla="*/ 101 h 216"/>
                                <a:gd name="T58" fmla="*/ 278 w 278"/>
                                <a:gd name="T59" fmla="*/ 96 h 216"/>
                                <a:gd name="T60" fmla="*/ 268 w 278"/>
                                <a:gd name="T61" fmla="*/ 9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8" h="216">
                                  <a:moveTo>
                                    <a:pt x="268" y="96"/>
                                  </a:moveTo>
                                  <a:lnTo>
                                    <a:pt x="268" y="92"/>
                                  </a:lnTo>
                                  <a:lnTo>
                                    <a:pt x="187" y="154"/>
                                  </a:lnTo>
                                  <a:lnTo>
                                    <a:pt x="192" y="154"/>
                                  </a:lnTo>
                                  <a:lnTo>
                                    <a:pt x="67" y="207"/>
                                  </a:lnTo>
                                  <a:lnTo>
                                    <a:pt x="72" y="207"/>
                                  </a:lnTo>
                                  <a:lnTo>
                                    <a:pt x="9" y="140"/>
                                  </a:lnTo>
                                  <a:lnTo>
                                    <a:pt x="9" y="149"/>
                                  </a:lnTo>
                                  <a:lnTo>
                                    <a:pt x="62" y="72"/>
                                  </a:lnTo>
                                  <a:lnTo>
                                    <a:pt x="57" y="72"/>
                                  </a:lnTo>
                                  <a:lnTo>
                                    <a:pt x="168" y="39"/>
                                  </a:lnTo>
                                  <a:lnTo>
                                    <a:pt x="259" y="10"/>
                                  </a:lnTo>
                                  <a:lnTo>
                                    <a:pt x="254" y="5"/>
                                  </a:lnTo>
                                  <a:lnTo>
                                    <a:pt x="268" y="96"/>
                                  </a:lnTo>
                                  <a:lnTo>
                                    <a:pt x="278" y="96"/>
                                  </a:lnTo>
                                  <a:lnTo>
                                    <a:pt x="264" y="5"/>
                                  </a:lnTo>
                                  <a:lnTo>
                                    <a:pt x="264" y="0"/>
                                  </a:lnTo>
                                  <a:lnTo>
                                    <a:pt x="259" y="0"/>
                                  </a:lnTo>
                                  <a:lnTo>
                                    <a:pt x="168" y="29"/>
                                  </a:lnTo>
                                  <a:lnTo>
                                    <a:pt x="57" y="63"/>
                                  </a:lnTo>
                                  <a:lnTo>
                                    <a:pt x="52" y="63"/>
                                  </a:lnTo>
                                  <a:lnTo>
                                    <a:pt x="0" y="140"/>
                                  </a:lnTo>
                                  <a:lnTo>
                                    <a:pt x="0" y="144"/>
                                  </a:lnTo>
                                  <a:lnTo>
                                    <a:pt x="0" y="149"/>
                                  </a:lnTo>
                                  <a:lnTo>
                                    <a:pt x="62" y="216"/>
                                  </a:lnTo>
                                  <a:lnTo>
                                    <a:pt x="67" y="216"/>
                                  </a:lnTo>
                                  <a:lnTo>
                                    <a:pt x="192" y="164"/>
                                  </a:lnTo>
                                  <a:lnTo>
                                    <a:pt x="196" y="164"/>
                                  </a:lnTo>
                                  <a:lnTo>
                                    <a:pt x="278" y="101"/>
                                  </a:lnTo>
                                  <a:lnTo>
                                    <a:pt x="278" y="96"/>
                                  </a:lnTo>
                                  <a:lnTo>
                                    <a:pt x="268"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80"/>
                          <wps:cNvSpPr>
                            <a:spLocks/>
                          </wps:cNvSpPr>
                          <wps:spPr bwMode="auto">
                            <a:xfrm>
                              <a:off x="4258" y="1268"/>
                              <a:ext cx="216" cy="67"/>
                            </a:xfrm>
                            <a:custGeom>
                              <a:avLst/>
                              <a:gdLst>
                                <a:gd name="T0" fmla="*/ 192 w 216"/>
                                <a:gd name="T1" fmla="*/ 0 h 67"/>
                                <a:gd name="T2" fmla="*/ 5 w 216"/>
                                <a:gd name="T3" fmla="*/ 0 h 67"/>
                                <a:gd name="T4" fmla="*/ 0 w 216"/>
                                <a:gd name="T5" fmla="*/ 67 h 67"/>
                                <a:gd name="T6" fmla="*/ 81 w 216"/>
                                <a:gd name="T7" fmla="*/ 52 h 67"/>
                                <a:gd name="T8" fmla="*/ 153 w 216"/>
                                <a:gd name="T9" fmla="*/ 28 h 67"/>
                                <a:gd name="T10" fmla="*/ 192 w 216"/>
                                <a:gd name="T11" fmla="*/ 28 h 67"/>
                                <a:gd name="T12" fmla="*/ 216 w 216"/>
                                <a:gd name="T13" fmla="*/ 0 h 67"/>
                                <a:gd name="T14" fmla="*/ 192 w 216"/>
                                <a:gd name="T15" fmla="*/ 0 h 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 h="67">
                                  <a:moveTo>
                                    <a:pt x="192" y="0"/>
                                  </a:moveTo>
                                  <a:lnTo>
                                    <a:pt x="5" y="0"/>
                                  </a:lnTo>
                                  <a:lnTo>
                                    <a:pt x="0" y="67"/>
                                  </a:lnTo>
                                  <a:lnTo>
                                    <a:pt x="81" y="52"/>
                                  </a:lnTo>
                                  <a:lnTo>
                                    <a:pt x="153" y="28"/>
                                  </a:lnTo>
                                  <a:lnTo>
                                    <a:pt x="192" y="28"/>
                                  </a:lnTo>
                                  <a:lnTo>
                                    <a:pt x="216" y="0"/>
                                  </a:lnTo>
                                  <a:lnTo>
                                    <a:pt x="19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81"/>
                          <wps:cNvSpPr>
                            <a:spLocks/>
                          </wps:cNvSpPr>
                          <wps:spPr bwMode="auto">
                            <a:xfrm>
                              <a:off x="4253" y="1263"/>
                              <a:ext cx="226" cy="77"/>
                            </a:xfrm>
                            <a:custGeom>
                              <a:avLst/>
                              <a:gdLst>
                                <a:gd name="T0" fmla="*/ 10 w 226"/>
                                <a:gd name="T1" fmla="*/ 0 h 77"/>
                                <a:gd name="T2" fmla="*/ 5 w 226"/>
                                <a:gd name="T3" fmla="*/ 0 h 77"/>
                                <a:gd name="T4" fmla="*/ 5 w 226"/>
                                <a:gd name="T5" fmla="*/ 5 h 77"/>
                                <a:gd name="T6" fmla="*/ 0 w 226"/>
                                <a:gd name="T7" fmla="*/ 72 h 77"/>
                                <a:gd name="T8" fmla="*/ 0 w 226"/>
                                <a:gd name="T9" fmla="*/ 77 h 77"/>
                                <a:gd name="T10" fmla="*/ 5 w 226"/>
                                <a:gd name="T11" fmla="*/ 77 h 77"/>
                                <a:gd name="T12" fmla="*/ 86 w 226"/>
                                <a:gd name="T13" fmla="*/ 62 h 77"/>
                                <a:gd name="T14" fmla="*/ 158 w 226"/>
                                <a:gd name="T15" fmla="*/ 38 h 77"/>
                                <a:gd name="T16" fmla="*/ 202 w 226"/>
                                <a:gd name="T17" fmla="*/ 38 h 77"/>
                                <a:gd name="T18" fmla="*/ 226 w 226"/>
                                <a:gd name="T19" fmla="*/ 9 h 77"/>
                                <a:gd name="T20" fmla="*/ 226 w 226"/>
                                <a:gd name="T21" fmla="*/ 0 h 77"/>
                                <a:gd name="T22" fmla="*/ 221 w 226"/>
                                <a:gd name="T23" fmla="*/ 0 h 77"/>
                                <a:gd name="T24" fmla="*/ 10 w 226"/>
                                <a:gd name="T25" fmla="*/ 0 h 77"/>
                                <a:gd name="T26" fmla="*/ 10 w 226"/>
                                <a:gd name="T27" fmla="*/ 9 h 77"/>
                                <a:gd name="T28" fmla="*/ 221 w 226"/>
                                <a:gd name="T29" fmla="*/ 9 h 77"/>
                                <a:gd name="T30" fmla="*/ 216 w 226"/>
                                <a:gd name="T31" fmla="*/ 0 h 77"/>
                                <a:gd name="T32" fmla="*/ 192 w 226"/>
                                <a:gd name="T33" fmla="*/ 29 h 77"/>
                                <a:gd name="T34" fmla="*/ 197 w 226"/>
                                <a:gd name="T35" fmla="*/ 29 h 77"/>
                                <a:gd name="T36" fmla="*/ 158 w 226"/>
                                <a:gd name="T37" fmla="*/ 29 h 77"/>
                                <a:gd name="T38" fmla="*/ 86 w 226"/>
                                <a:gd name="T39" fmla="*/ 53 h 77"/>
                                <a:gd name="T40" fmla="*/ 5 w 226"/>
                                <a:gd name="T41" fmla="*/ 67 h 77"/>
                                <a:gd name="T42" fmla="*/ 10 w 226"/>
                                <a:gd name="T43" fmla="*/ 72 h 77"/>
                                <a:gd name="T44" fmla="*/ 14 w 226"/>
                                <a:gd name="T45" fmla="*/ 5 h 77"/>
                                <a:gd name="T46" fmla="*/ 10 w 226"/>
                                <a:gd name="T47" fmla="*/ 9 h 77"/>
                                <a:gd name="T48" fmla="*/ 10 w 226"/>
                                <a:gd name="T4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6" h="77">
                                  <a:moveTo>
                                    <a:pt x="10" y="0"/>
                                  </a:moveTo>
                                  <a:lnTo>
                                    <a:pt x="5" y="0"/>
                                  </a:lnTo>
                                  <a:lnTo>
                                    <a:pt x="5" y="5"/>
                                  </a:lnTo>
                                  <a:lnTo>
                                    <a:pt x="0" y="72"/>
                                  </a:lnTo>
                                  <a:lnTo>
                                    <a:pt x="0" y="77"/>
                                  </a:lnTo>
                                  <a:lnTo>
                                    <a:pt x="5" y="77"/>
                                  </a:lnTo>
                                  <a:lnTo>
                                    <a:pt x="86" y="62"/>
                                  </a:lnTo>
                                  <a:lnTo>
                                    <a:pt x="158" y="38"/>
                                  </a:lnTo>
                                  <a:lnTo>
                                    <a:pt x="202" y="38"/>
                                  </a:lnTo>
                                  <a:lnTo>
                                    <a:pt x="226" y="9"/>
                                  </a:lnTo>
                                  <a:lnTo>
                                    <a:pt x="226" y="0"/>
                                  </a:lnTo>
                                  <a:lnTo>
                                    <a:pt x="221" y="0"/>
                                  </a:lnTo>
                                  <a:lnTo>
                                    <a:pt x="10" y="0"/>
                                  </a:lnTo>
                                  <a:lnTo>
                                    <a:pt x="10" y="9"/>
                                  </a:lnTo>
                                  <a:lnTo>
                                    <a:pt x="221" y="9"/>
                                  </a:lnTo>
                                  <a:lnTo>
                                    <a:pt x="216" y="0"/>
                                  </a:lnTo>
                                  <a:lnTo>
                                    <a:pt x="192" y="29"/>
                                  </a:lnTo>
                                  <a:lnTo>
                                    <a:pt x="197" y="29"/>
                                  </a:lnTo>
                                  <a:lnTo>
                                    <a:pt x="158" y="29"/>
                                  </a:lnTo>
                                  <a:lnTo>
                                    <a:pt x="86" y="53"/>
                                  </a:lnTo>
                                  <a:lnTo>
                                    <a:pt x="5" y="67"/>
                                  </a:lnTo>
                                  <a:lnTo>
                                    <a:pt x="10" y="72"/>
                                  </a:lnTo>
                                  <a:lnTo>
                                    <a:pt x="14" y="5"/>
                                  </a:lnTo>
                                  <a:lnTo>
                                    <a:pt x="10"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2"/>
                          <wps:cNvSpPr>
                            <a:spLocks/>
                          </wps:cNvSpPr>
                          <wps:spPr bwMode="auto">
                            <a:xfrm>
                              <a:off x="4363" y="2578"/>
                              <a:ext cx="140" cy="144"/>
                            </a:xfrm>
                            <a:custGeom>
                              <a:avLst/>
                              <a:gdLst>
                                <a:gd name="T0" fmla="*/ 140 w 140"/>
                                <a:gd name="T1" fmla="*/ 53 h 144"/>
                                <a:gd name="T2" fmla="*/ 87 w 140"/>
                                <a:gd name="T3" fmla="*/ 0 h 144"/>
                                <a:gd name="T4" fmla="*/ 0 w 140"/>
                                <a:gd name="T5" fmla="*/ 48 h 144"/>
                                <a:gd name="T6" fmla="*/ 44 w 140"/>
                                <a:gd name="T7" fmla="*/ 72 h 144"/>
                                <a:gd name="T8" fmla="*/ 63 w 140"/>
                                <a:gd name="T9" fmla="*/ 111 h 144"/>
                                <a:gd name="T10" fmla="*/ 87 w 140"/>
                                <a:gd name="T11" fmla="*/ 144 h 144"/>
                                <a:gd name="T12" fmla="*/ 140 w 140"/>
                                <a:gd name="T13" fmla="*/ 53 h 144"/>
                              </a:gdLst>
                              <a:ahLst/>
                              <a:cxnLst>
                                <a:cxn ang="0">
                                  <a:pos x="T0" y="T1"/>
                                </a:cxn>
                                <a:cxn ang="0">
                                  <a:pos x="T2" y="T3"/>
                                </a:cxn>
                                <a:cxn ang="0">
                                  <a:pos x="T4" y="T5"/>
                                </a:cxn>
                                <a:cxn ang="0">
                                  <a:pos x="T6" y="T7"/>
                                </a:cxn>
                                <a:cxn ang="0">
                                  <a:pos x="T8" y="T9"/>
                                </a:cxn>
                                <a:cxn ang="0">
                                  <a:pos x="T10" y="T11"/>
                                </a:cxn>
                                <a:cxn ang="0">
                                  <a:pos x="T12" y="T13"/>
                                </a:cxn>
                              </a:cxnLst>
                              <a:rect l="0" t="0" r="r" b="b"/>
                              <a:pathLst>
                                <a:path w="140" h="144">
                                  <a:moveTo>
                                    <a:pt x="140" y="53"/>
                                  </a:moveTo>
                                  <a:lnTo>
                                    <a:pt x="87" y="0"/>
                                  </a:lnTo>
                                  <a:lnTo>
                                    <a:pt x="0" y="48"/>
                                  </a:lnTo>
                                  <a:lnTo>
                                    <a:pt x="44" y="72"/>
                                  </a:lnTo>
                                  <a:lnTo>
                                    <a:pt x="63" y="111"/>
                                  </a:lnTo>
                                  <a:lnTo>
                                    <a:pt x="87" y="144"/>
                                  </a:lnTo>
                                  <a:lnTo>
                                    <a:pt x="140" y="5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83"/>
                          <wps:cNvSpPr>
                            <a:spLocks/>
                          </wps:cNvSpPr>
                          <wps:spPr bwMode="auto">
                            <a:xfrm>
                              <a:off x="4359" y="2574"/>
                              <a:ext cx="148" cy="153"/>
                            </a:xfrm>
                            <a:custGeom>
                              <a:avLst/>
                              <a:gdLst>
                                <a:gd name="T0" fmla="*/ 148 w 148"/>
                                <a:gd name="T1" fmla="*/ 62 h 153"/>
                                <a:gd name="T2" fmla="*/ 148 w 148"/>
                                <a:gd name="T3" fmla="*/ 52 h 153"/>
                                <a:gd name="T4" fmla="*/ 96 w 148"/>
                                <a:gd name="T5" fmla="*/ 0 h 153"/>
                                <a:gd name="T6" fmla="*/ 91 w 148"/>
                                <a:gd name="T7" fmla="*/ 0 h 153"/>
                                <a:gd name="T8" fmla="*/ 4 w 148"/>
                                <a:gd name="T9" fmla="*/ 48 h 153"/>
                                <a:gd name="T10" fmla="*/ 0 w 148"/>
                                <a:gd name="T11" fmla="*/ 48 h 153"/>
                                <a:gd name="T12" fmla="*/ 0 w 148"/>
                                <a:gd name="T13" fmla="*/ 57 h 153"/>
                                <a:gd name="T14" fmla="*/ 4 w 148"/>
                                <a:gd name="T15" fmla="*/ 57 h 153"/>
                                <a:gd name="T16" fmla="*/ 48 w 148"/>
                                <a:gd name="T17" fmla="*/ 81 h 153"/>
                                <a:gd name="T18" fmla="*/ 43 w 148"/>
                                <a:gd name="T19" fmla="*/ 76 h 153"/>
                                <a:gd name="T20" fmla="*/ 62 w 148"/>
                                <a:gd name="T21" fmla="*/ 115 h 153"/>
                                <a:gd name="T22" fmla="*/ 62 w 148"/>
                                <a:gd name="T23" fmla="*/ 120 h 153"/>
                                <a:gd name="T24" fmla="*/ 86 w 148"/>
                                <a:gd name="T25" fmla="*/ 153 h 153"/>
                                <a:gd name="T26" fmla="*/ 96 w 148"/>
                                <a:gd name="T27" fmla="*/ 153 h 153"/>
                                <a:gd name="T28" fmla="*/ 148 w 148"/>
                                <a:gd name="T29" fmla="*/ 62 h 153"/>
                                <a:gd name="T30" fmla="*/ 139 w 148"/>
                                <a:gd name="T31" fmla="*/ 52 h 153"/>
                                <a:gd name="T32" fmla="*/ 86 w 148"/>
                                <a:gd name="T33" fmla="*/ 144 h 153"/>
                                <a:gd name="T34" fmla="*/ 96 w 148"/>
                                <a:gd name="T35" fmla="*/ 144 h 153"/>
                                <a:gd name="T36" fmla="*/ 72 w 148"/>
                                <a:gd name="T37" fmla="*/ 110 h 153"/>
                                <a:gd name="T38" fmla="*/ 72 w 148"/>
                                <a:gd name="T39" fmla="*/ 115 h 153"/>
                                <a:gd name="T40" fmla="*/ 52 w 148"/>
                                <a:gd name="T41" fmla="*/ 76 h 153"/>
                                <a:gd name="T42" fmla="*/ 52 w 148"/>
                                <a:gd name="T43" fmla="*/ 72 h 153"/>
                                <a:gd name="T44" fmla="*/ 48 w 148"/>
                                <a:gd name="T45" fmla="*/ 72 h 153"/>
                                <a:gd name="T46" fmla="*/ 4 w 148"/>
                                <a:gd name="T47" fmla="*/ 48 h 153"/>
                                <a:gd name="T48" fmla="*/ 4 w 148"/>
                                <a:gd name="T49" fmla="*/ 57 h 153"/>
                                <a:gd name="T50" fmla="*/ 91 w 148"/>
                                <a:gd name="T51" fmla="*/ 9 h 153"/>
                                <a:gd name="T52" fmla="*/ 86 w 148"/>
                                <a:gd name="T53" fmla="*/ 9 h 153"/>
                                <a:gd name="T54" fmla="*/ 139 w 148"/>
                                <a:gd name="T55" fmla="*/ 62 h 153"/>
                                <a:gd name="T56" fmla="*/ 139 w 148"/>
                                <a:gd name="T57" fmla="*/ 52 h 153"/>
                                <a:gd name="T58" fmla="*/ 148 w 148"/>
                                <a:gd name="T59" fmla="*/ 62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8" h="153">
                                  <a:moveTo>
                                    <a:pt x="148" y="62"/>
                                  </a:moveTo>
                                  <a:lnTo>
                                    <a:pt x="148" y="52"/>
                                  </a:lnTo>
                                  <a:lnTo>
                                    <a:pt x="96" y="0"/>
                                  </a:lnTo>
                                  <a:lnTo>
                                    <a:pt x="91" y="0"/>
                                  </a:lnTo>
                                  <a:lnTo>
                                    <a:pt x="4" y="48"/>
                                  </a:lnTo>
                                  <a:lnTo>
                                    <a:pt x="0" y="48"/>
                                  </a:lnTo>
                                  <a:lnTo>
                                    <a:pt x="0" y="57"/>
                                  </a:lnTo>
                                  <a:lnTo>
                                    <a:pt x="4" y="57"/>
                                  </a:lnTo>
                                  <a:lnTo>
                                    <a:pt x="48" y="81"/>
                                  </a:lnTo>
                                  <a:lnTo>
                                    <a:pt x="43" y="76"/>
                                  </a:lnTo>
                                  <a:lnTo>
                                    <a:pt x="62" y="115"/>
                                  </a:lnTo>
                                  <a:lnTo>
                                    <a:pt x="62" y="120"/>
                                  </a:lnTo>
                                  <a:lnTo>
                                    <a:pt x="86" y="153"/>
                                  </a:lnTo>
                                  <a:lnTo>
                                    <a:pt x="96" y="153"/>
                                  </a:lnTo>
                                  <a:lnTo>
                                    <a:pt x="148" y="62"/>
                                  </a:lnTo>
                                  <a:lnTo>
                                    <a:pt x="139" y="52"/>
                                  </a:lnTo>
                                  <a:lnTo>
                                    <a:pt x="86" y="144"/>
                                  </a:lnTo>
                                  <a:lnTo>
                                    <a:pt x="96" y="144"/>
                                  </a:lnTo>
                                  <a:lnTo>
                                    <a:pt x="72" y="110"/>
                                  </a:lnTo>
                                  <a:lnTo>
                                    <a:pt x="72" y="115"/>
                                  </a:lnTo>
                                  <a:lnTo>
                                    <a:pt x="52" y="76"/>
                                  </a:lnTo>
                                  <a:lnTo>
                                    <a:pt x="52" y="72"/>
                                  </a:lnTo>
                                  <a:lnTo>
                                    <a:pt x="48" y="72"/>
                                  </a:lnTo>
                                  <a:lnTo>
                                    <a:pt x="4" y="48"/>
                                  </a:lnTo>
                                  <a:lnTo>
                                    <a:pt x="4" y="57"/>
                                  </a:lnTo>
                                  <a:lnTo>
                                    <a:pt x="91" y="9"/>
                                  </a:lnTo>
                                  <a:lnTo>
                                    <a:pt x="86" y="9"/>
                                  </a:lnTo>
                                  <a:lnTo>
                                    <a:pt x="139" y="62"/>
                                  </a:lnTo>
                                  <a:lnTo>
                                    <a:pt x="139" y="52"/>
                                  </a:lnTo>
                                  <a:lnTo>
                                    <a:pt x="14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84"/>
                          <wps:cNvSpPr>
                            <a:spLocks/>
                          </wps:cNvSpPr>
                          <wps:spPr bwMode="auto">
                            <a:xfrm>
                              <a:off x="5895" y="3135"/>
                              <a:ext cx="81" cy="87"/>
                            </a:xfrm>
                            <a:custGeom>
                              <a:avLst/>
                              <a:gdLst>
                                <a:gd name="T0" fmla="*/ 81 w 81"/>
                                <a:gd name="T1" fmla="*/ 0 h 87"/>
                                <a:gd name="T2" fmla="*/ 33 w 81"/>
                                <a:gd name="T3" fmla="*/ 15 h 87"/>
                                <a:gd name="T4" fmla="*/ 4 w 81"/>
                                <a:gd name="T5" fmla="*/ 58 h 87"/>
                                <a:gd name="T6" fmla="*/ 0 w 81"/>
                                <a:gd name="T7" fmla="*/ 87 h 87"/>
                                <a:gd name="T8" fmla="*/ 38 w 81"/>
                                <a:gd name="T9" fmla="*/ 82 h 87"/>
                                <a:gd name="T10" fmla="*/ 72 w 81"/>
                                <a:gd name="T11" fmla="*/ 48 h 87"/>
                                <a:gd name="T12" fmla="*/ 81 w 81"/>
                                <a:gd name="T13" fmla="*/ 0 h 87"/>
                              </a:gdLst>
                              <a:ahLst/>
                              <a:cxnLst>
                                <a:cxn ang="0">
                                  <a:pos x="T0" y="T1"/>
                                </a:cxn>
                                <a:cxn ang="0">
                                  <a:pos x="T2" y="T3"/>
                                </a:cxn>
                                <a:cxn ang="0">
                                  <a:pos x="T4" y="T5"/>
                                </a:cxn>
                                <a:cxn ang="0">
                                  <a:pos x="T6" y="T7"/>
                                </a:cxn>
                                <a:cxn ang="0">
                                  <a:pos x="T8" y="T9"/>
                                </a:cxn>
                                <a:cxn ang="0">
                                  <a:pos x="T10" y="T11"/>
                                </a:cxn>
                                <a:cxn ang="0">
                                  <a:pos x="T12" y="T13"/>
                                </a:cxn>
                              </a:cxnLst>
                              <a:rect l="0" t="0" r="r" b="b"/>
                              <a:pathLst>
                                <a:path w="81" h="87">
                                  <a:moveTo>
                                    <a:pt x="81" y="0"/>
                                  </a:moveTo>
                                  <a:lnTo>
                                    <a:pt x="33" y="15"/>
                                  </a:lnTo>
                                  <a:lnTo>
                                    <a:pt x="4" y="58"/>
                                  </a:lnTo>
                                  <a:lnTo>
                                    <a:pt x="0" y="87"/>
                                  </a:lnTo>
                                  <a:lnTo>
                                    <a:pt x="38" y="82"/>
                                  </a:lnTo>
                                  <a:lnTo>
                                    <a:pt x="72" y="48"/>
                                  </a:lnTo>
                                  <a:lnTo>
                                    <a:pt x="8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5"/>
                          <wps:cNvSpPr>
                            <a:spLocks/>
                          </wps:cNvSpPr>
                          <wps:spPr bwMode="auto">
                            <a:xfrm>
                              <a:off x="5890" y="3130"/>
                              <a:ext cx="91" cy="96"/>
                            </a:xfrm>
                            <a:custGeom>
                              <a:avLst/>
                              <a:gdLst>
                                <a:gd name="T0" fmla="*/ 91 w 91"/>
                                <a:gd name="T1" fmla="*/ 5 h 96"/>
                                <a:gd name="T2" fmla="*/ 91 w 91"/>
                                <a:gd name="T3" fmla="*/ 0 h 96"/>
                                <a:gd name="T4" fmla="*/ 86 w 91"/>
                                <a:gd name="T5" fmla="*/ 0 h 96"/>
                                <a:gd name="T6" fmla="*/ 38 w 91"/>
                                <a:gd name="T7" fmla="*/ 15 h 96"/>
                                <a:gd name="T8" fmla="*/ 33 w 91"/>
                                <a:gd name="T9" fmla="*/ 15 h 96"/>
                                <a:gd name="T10" fmla="*/ 5 w 91"/>
                                <a:gd name="T11" fmla="*/ 58 h 96"/>
                                <a:gd name="T12" fmla="*/ 5 w 91"/>
                                <a:gd name="T13" fmla="*/ 63 h 96"/>
                                <a:gd name="T14" fmla="*/ 0 w 91"/>
                                <a:gd name="T15" fmla="*/ 92 h 96"/>
                                <a:gd name="T16" fmla="*/ 0 w 91"/>
                                <a:gd name="T17" fmla="*/ 96 h 96"/>
                                <a:gd name="T18" fmla="*/ 5 w 91"/>
                                <a:gd name="T19" fmla="*/ 96 h 96"/>
                                <a:gd name="T20" fmla="*/ 43 w 91"/>
                                <a:gd name="T21" fmla="*/ 92 h 96"/>
                                <a:gd name="T22" fmla="*/ 48 w 91"/>
                                <a:gd name="T23" fmla="*/ 92 h 96"/>
                                <a:gd name="T24" fmla="*/ 81 w 91"/>
                                <a:gd name="T25" fmla="*/ 58 h 96"/>
                                <a:gd name="T26" fmla="*/ 81 w 91"/>
                                <a:gd name="T27" fmla="*/ 53 h 96"/>
                                <a:gd name="T28" fmla="*/ 91 w 91"/>
                                <a:gd name="T29" fmla="*/ 5 h 96"/>
                                <a:gd name="T30" fmla="*/ 81 w 91"/>
                                <a:gd name="T31" fmla="*/ 5 h 96"/>
                                <a:gd name="T32" fmla="*/ 72 w 91"/>
                                <a:gd name="T33" fmla="*/ 53 h 96"/>
                                <a:gd name="T34" fmla="*/ 72 w 91"/>
                                <a:gd name="T35" fmla="*/ 48 h 96"/>
                                <a:gd name="T36" fmla="*/ 38 w 91"/>
                                <a:gd name="T37" fmla="*/ 82 h 96"/>
                                <a:gd name="T38" fmla="*/ 43 w 91"/>
                                <a:gd name="T39" fmla="*/ 82 h 96"/>
                                <a:gd name="T40" fmla="*/ 5 w 91"/>
                                <a:gd name="T41" fmla="*/ 87 h 96"/>
                                <a:gd name="T42" fmla="*/ 9 w 91"/>
                                <a:gd name="T43" fmla="*/ 92 h 96"/>
                                <a:gd name="T44" fmla="*/ 14 w 91"/>
                                <a:gd name="T45" fmla="*/ 63 h 96"/>
                                <a:gd name="T46" fmla="*/ 14 w 91"/>
                                <a:gd name="T47" fmla="*/ 68 h 96"/>
                                <a:gd name="T48" fmla="*/ 43 w 91"/>
                                <a:gd name="T49" fmla="*/ 24 h 96"/>
                                <a:gd name="T50" fmla="*/ 38 w 91"/>
                                <a:gd name="T51" fmla="*/ 24 h 96"/>
                                <a:gd name="T52" fmla="*/ 86 w 91"/>
                                <a:gd name="T53" fmla="*/ 10 h 96"/>
                                <a:gd name="T54" fmla="*/ 81 w 91"/>
                                <a:gd name="T55" fmla="*/ 5 h 96"/>
                                <a:gd name="T56" fmla="*/ 91 w 91"/>
                                <a:gd name="T57"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96">
                                  <a:moveTo>
                                    <a:pt x="91" y="5"/>
                                  </a:moveTo>
                                  <a:lnTo>
                                    <a:pt x="91" y="0"/>
                                  </a:lnTo>
                                  <a:lnTo>
                                    <a:pt x="86" y="0"/>
                                  </a:lnTo>
                                  <a:lnTo>
                                    <a:pt x="38" y="15"/>
                                  </a:lnTo>
                                  <a:lnTo>
                                    <a:pt x="33" y="15"/>
                                  </a:lnTo>
                                  <a:lnTo>
                                    <a:pt x="5" y="58"/>
                                  </a:lnTo>
                                  <a:lnTo>
                                    <a:pt x="5" y="63"/>
                                  </a:lnTo>
                                  <a:lnTo>
                                    <a:pt x="0" y="92"/>
                                  </a:lnTo>
                                  <a:lnTo>
                                    <a:pt x="0" y="96"/>
                                  </a:lnTo>
                                  <a:lnTo>
                                    <a:pt x="5" y="96"/>
                                  </a:lnTo>
                                  <a:lnTo>
                                    <a:pt x="43" y="92"/>
                                  </a:lnTo>
                                  <a:lnTo>
                                    <a:pt x="48" y="92"/>
                                  </a:lnTo>
                                  <a:lnTo>
                                    <a:pt x="81" y="58"/>
                                  </a:lnTo>
                                  <a:lnTo>
                                    <a:pt x="81" y="53"/>
                                  </a:lnTo>
                                  <a:lnTo>
                                    <a:pt x="91" y="5"/>
                                  </a:lnTo>
                                  <a:lnTo>
                                    <a:pt x="81" y="5"/>
                                  </a:lnTo>
                                  <a:lnTo>
                                    <a:pt x="72" y="53"/>
                                  </a:lnTo>
                                  <a:lnTo>
                                    <a:pt x="72" y="48"/>
                                  </a:lnTo>
                                  <a:lnTo>
                                    <a:pt x="38" y="82"/>
                                  </a:lnTo>
                                  <a:lnTo>
                                    <a:pt x="43" y="82"/>
                                  </a:lnTo>
                                  <a:lnTo>
                                    <a:pt x="5" y="87"/>
                                  </a:lnTo>
                                  <a:lnTo>
                                    <a:pt x="9" y="92"/>
                                  </a:lnTo>
                                  <a:lnTo>
                                    <a:pt x="14" y="63"/>
                                  </a:lnTo>
                                  <a:lnTo>
                                    <a:pt x="14" y="68"/>
                                  </a:lnTo>
                                  <a:lnTo>
                                    <a:pt x="43" y="24"/>
                                  </a:lnTo>
                                  <a:lnTo>
                                    <a:pt x="38" y="24"/>
                                  </a:lnTo>
                                  <a:lnTo>
                                    <a:pt x="86" y="10"/>
                                  </a:lnTo>
                                  <a:lnTo>
                                    <a:pt x="81" y="5"/>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86"/>
                          <wps:cNvSpPr>
                            <a:spLocks/>
                          </wps:cNvSpPr>
                          <wps:spPr bwMode="auto">
                            <a:xfrm>
                              <a:off x="6384" y="2516"/>
                              <a:ext cx="202" cy="211"/>
                            </a:xfrm>
                            <a:custGeom>
                              <a:avLst/>
                              <a:gdLst>
                                <a:gd name="T0" fmla="*/ 0 w 202"/>
                                <a:gd name="T1" fmla="*/ 211 h 211"/>
                                <a:gd name="T2" fmla="*/ 43 w 202"/>
                                <a:gd name="T3" fmla="*/ 106 h 211"/>
                                <a:gd name="T4" fmla="*/ 106 w 202"/>
                                <a:gd name="T5" fmla="*/ 0 h 211"/>
                                <a:gd name="T6" fmla="*/ 173 w 202"/>
                                <a:gd name="T7" fmla="*/ 43 h 211"/>
                                <a:gd name="T8" fmla="*/ 202 w 202"/>
                                <a:gd name="T9" fmla="*/ 106 h 211"/>
                                <a:gd name="T10" fmla="*/ 0 w 202"/>
                                <a:gd name="T11" fmla="*/ 211 h 211"/>
                              </a:gdLst>
                              <a:ahLst/>
                              <a:cxnLst>
                                <a:cxn ang="0">
                                  <a:pos x="T0" y="T1"/>
                                </a:cxn>
                                <a:cxn ang="0">
                                  <a:pos x="T2" y="T3"/>
                                </a:cxn>
                                <a:cxn ang="0">
                                  <a:pos x="T4" y="T5"/>
                                </a:cxn>
                                <a:cxn ang="0">
                                  <a:pos x="T6" y="T7"/>
                                </a:cxn>
                                <a:cxn ang="0">
                                  <a:pos x="T8" y="T9"/>
                                </a:cxn>
                                <a:cxn ang="0">
                                  <a:pos x="T10" y="T11"/>
                                </a:cxn>
                              </a:cxnLst>
                              <a:rect l="0" t="0" r="r" b="b"/>
                              <a:pathLst>
                                <a:path w="202" h="211">
                                  <a:moveTo>
                                    <a:pt x="0" y="211"/>
                                  </a:moveTo>
                                  <a:lnTo>
                                    <a:pt x="43" y="106"/>
                                  </a:lnTo>
                                  <a:lnTo>
                                    <a:pt x="106" y="0"/>
                                  </a:lnTo>
                                  <a:lnTo>
                                    <a:pt x="173" y="43"/>
                                  </a:lnTo>
                                  <a:lnTo>
                                    <a:pt x="202" y="106"/>
                                  </a:lnTo>
                                  <a:lnTo>
                                    <a:pt x="0" y="2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87"/>
                          <wps:cNvSpPr>
                            <a:spLocks/>
                          </wps:cNvSpPr>
                          <wps:spPr bwMode="auto">
                            <a:xfrm>
                              <a:off x="6379" y="2511"/>
                              <a:ext cx="212" cy="221"/>
                            </a:xfrm>
                            <a:custGeom>
                              <a:avLst/>
                              <a:gdLst>
                                <a:gd name="T0" fmla="*/ 5 w 212"/>
                                <a:gd name="T1" fmla="*/ 211 h 221"/>
                                <a:gd name="T2" fmla="*/ 10 w 212"/>
                                <a:gd name="T3" fmla="*/ 216 h 221"/>
                                <a:gd name="T4" fmla="*/ 53 w 212"/>
                                <a:gd name="T5" fmla="*/ 111 h 221"/>
                                <a:gd name="T6" fmla="*/ 53 w 212"/>
                                <a:gd name="T7" fmla="*/ 115 h 221"/>
                                <a:gd name="T8" fmla="*/ 116 w 212"/>
                                <a:gd name="T9" fmla="*/ 10 h 221"/>
                                <a:gd name="T10" fmla="*/ 106 w 212"/>
                                <a:gd name="T11" fmla="*/ 10 h 221"/>
                                <a:gd name="T12" fmla="*/ 173 w 212"/>
                                <a:gd name="T13" fmla="*/ 53 h 221"/>
                                <a:gd name="T14" fmla="*/ 173 w 212"/>
                                <a:gd name="T15" fmla="*/ 48 h 221"/>
                                <a:gd name="T16" fmla="*/ 202 w 212"/>
                                <a:gd name="T17" fmla="*/ 111 h 221"/>
                                <a:gd name="T18" fmla="*/ 207 w 212"/>
                                <a:gd name="T19" fmla="*/ 106 h 221"/>
                                <a:gd name="T20" fmla="*/ 5 w 212"/>
                                <a:gd name="T21" fmla="*/ 211 h 221"/>
                                <a:gd name="T22" fmla="*/ 5 w 212"/>
                                <a:gd name="T23" fmla="*/ 221 h 221"/>
                                <a:gd name="T24" fmla="*/ 207 w 212"/>
                                <a:gd name="T25" fmla="*/ 115 h 221"/>
                                <a:gd name="T26" fmla="*/ 212 w 212"/>
                                <a:gd name="T27" fmla="*/ 115 h 221"/>
                                <a:gd name="T28" fmla="*/ 212 w 212"/>
                                <a:gd name="T29" fmla="*/ 111 h 221"/>
                                <a:gd name="T30" fmla="*/ 183 w 212"/>
                                <a:gd name="T31" fmla="*/ 48 h 221"/>
                                <a:gd name="T32" fmla="*/ 183 w 212"/>
                                <a:gd name="T33" fmla="*/ 43 h 221"/>
                                <a:gd name="T34" fmla="*/ 116 w 212"/>
                                <a:gd name="T35" fmla="*/ 0 h 221"/>
                                <a:gd name="T36" fmla="*/ 111 w 212"/>
                                <a:gd name="T37" fmla="*/ 0 h 221"/>
                                <a:gd name="T38" fmla="*/ 106 w 212"/>
                                <a:gd name="T39" fmla="*/ 0 h 221"/>
                                <a:gd name="T40" fmla="*/ 44 w 212"/>
                                <a:gd name="T41" fmla="*/ 106 h 221"/>
                                <a:gd name="T42" fmla="*/ 44 w 212"/>
                                <a:gd name="T43" fmla="*/ 111 h 221"/>
                                <a:gd name="T44" fmla="*/ 0 w 212"/>
                                <a:gd name="T45" fmla="*/ 216 h 221"/>
                                <a:gd name="T46" fmla="*/ 0 w 212"/>
                                <a:gd name="T47" fmla="*/ 221 h 221"/>
                                <a:gd name="T48" fmla="*/ 5 w 212"/>
                                <a:gd name="T49" fmla="*/ 221 h 221"/>
                                <a:gd name="T50" fmla="*/ 5 w 212"/>
                                <a:gd name="T51" fmla="*/ 21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2" h="221">
                                  <a:moveTo>
                                    <a:pt x="5" y="211"/>
                                  </a:moveTo>
                                  <a:lnTo>
                                    <a:pt x="10" y="216"/>
                                  </a:lnTo>
                                  <a:lnTo>
                                    <a:pt x="53" y="111"/>
                                  </a:lnTo>
                                  <a:lnTo>
                                    <a:pt x="53" y="115"/>
                                  </a:lnTo>
                                  <a:lnTo>
                                    <a:pt x="116" y="10"/>
                                  </a:lnTo>
                                  <a:lnTo>
                                    <a:pt x="106" y="10"/>
                                  </a:lnTo>
                                  <a:lnTo>
                                    <a:pt x="173" y="53"/>
                                  </a:lnTo>
                                  <a:lnTo>
                                    <a:pt x="173" y="48"/>
                                  </a:lnTo>
                                  <a:lnTo>
                                    <a:pt x="202" y="111"/>
                                  </a:lnTo>
                                  <a:lnTo>
                                    <a:pt x="207" y="106"/>
                                  </a:lnTo>
                                  <a:lnTo>
                                    <a:pt x="5" y="211"/>
                                  </a:lnTo>
                                  <a:lnTo>
                                    <a:pt x="5" y="221"/>
                                  </a:lnTo>
                                  <a:lnTo>
                                    <a:pt x="207" y="115"/>
                                  </a:lnTo>
                                  <a:lnTo>
                                    <a:pt x="212" y="115"/>
                                  </a:lnTo>
                                  <a:lnTo>
                                    <a:pt x="212" y="111"/>
                                  </a:lnTo>
                                  <a:lnTo>
                                    <a:pt x="183" y="48"/>
                                  </a:lnTo>
                                  <a:lnTo>
                                    <a:pt x="183" y="43"/>
                                  </a:lnTo>
                                  <a:lnTo>
                                    <a:pt x="116" y="0"/>
                                  </a:lnTo>
                                  <a:lnTo>
                                    <a:pt x="111" y="0"/>
                                  </a:lnTo>
                                  <a:lnTo>
                                    <a:pt x="106" y="0"/>
                                  </a:lnTo>
                                  <a:lnTo>
                                    <a:pt x="44" y="106"/>
                                  </a:lnTo>
                                  <a:lnTo>
                                    <a:pt x="44" y="111"/>
                                  </a:lnTo>
                                  <a:lnTo>
                                    <a:pt x="0" y="216"/>
                                  </a:lnTo>
                                  <a:lnTo>
                                    <a:pt x="0" y="221"/>
                                  </a:lnTo>
                                  <a:lnTo>
                                    <a:pt x="5" y="221"/>
                                  </a:lnTo>
                                  <a:lnTo>
                                    <a:pt x="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88"/>
                          <wps:cNvSpPr>
                            <a:spLocks/>
                          </wps:cNvSpPr>
                          <wps:spPr bwMode="auto">
                            <a:xfrm>
                              <a:off x="6687" y="2357"/>
                              <a:ext cx="67" cy="77"/>
                            </a:xfrm>
                            <a:custGeom>
                              <a:avLst/>
                              <a:gdLst>
                                <a:gd name="T0" fmla="*/ 67 w 67"/>
                                <a:gd name="T1" fmla="*/ 0 h 77"/>
                                <a:gd name="T2" fmla="*/ 29 w 67"/>
                                <a:gd name="T3" fmla="*/ 10 h 77"/>
                                <a:gd name="T4" fmla="*/ 0 w 67"/>
                                <a:gd name="T5" fmla="*/ 68 h 77"/>
                                <a:gd name="T6" fmla="*/ 29 w 67"/>
                                <a:gd name="T7" fmla="*/ 77 h 77"/>
                                <a:gd name="T8" fmla="*/ 67 w 67"/>
                                <a:gd name="T9" fmla="*/ 0 h 77"/>
                              </a:gdLst>
                              <a:ahLst/>
                              <a:cxnLst>
                                <a:cxn ang="0">
                                  <a:pos x="T0" y="T1"/>
                                </a:cxn>
                                <a:cxn ang="0">
                                  <a:pos x="T2" y="T3"/>
                                </a:cxn>
                                <a:cxn ang="0">
                                  <a:pos x="T4" y="T5"/>
                                </a:cxn>
                                <a:cxn ang="0">
                                  <a:pos x="T6" y="T7"/>
                                </a:cxn>
                                <a:cxn ang="0">
                                  <a:pos x="T8" y="T9"/>
                                </a:cxn>
                              </a:cxnLst>
                              <a:rect l="0" t="0" r="r" b="b"/>
                              <a:pathLst>
                                <a:path w="67" h="77">
                                  <a:moveTo>
                                    <a:pt x="67" y="0"/>
                                  </a:moveTo>
                                  <a:lnTo>
                                    <a:pt x="29" y="10"/>
                                  </a:lnTo>
                                  <a:lnTo>
                                    <a:pt x="0" y="68"/>
                                  </a:lnTo>
                                  <a:lnTo>
                                    <a:pt x="29" y="77"/>
                                  </a:lnTo>
                                  <a:lnTo>
                                    <a:pt x="6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9"/>
                          <wps:cNvSpPr>
                            <a:spLocks/>
                          </wps:cNvSpPr>
                          <wps:spPr bwMode="auto">
                            <a:xfrm>
                              <a:off x="6682" y="2353"/>
                              <a:ext cx="77" cy="86"/>
                            </a:xfrm>
                            <a:custGeom>
                              <a:avLst/>
                              <a:gdLst>
                                <a:gd name="T0" fmla="*/ 77 w 77"/>
                                <a:gd name="T1" fmla="*/ 4 h 86"/>
                                <a:gd name="T2" fmla="*/ 77 w 77"/>
                                <a:gd name="T3" fmla="*/ 0 h 86"/>
                                <a:gd name="T4" fmla="*/ 72 w 77"/>
                                <a:gd name="T5" fmla="*/ 0 h 86"/>
                                <a:gd name="T6" fmla="*/ 34 w 77"/>
                                <a:gd name="T7" fmla="*/ 9 h 86"/>
                                <a:gd name="T8" fmla="*/ 29 w 77"/>
                                <a:gd name="T9" fmla="*/ 9 h 86"/>
                                <a:gd name="T10" fmla="*/ 29 w 77"/>
                                <a:gd name="T11" fmla="*/ 14 h 86"/>
                                <a:gd name="T12" fmla="*/ 0 w 77"/>
                                <a:gd name="T13" fmla="*/ 72 h 86"/>
                                <a:gd name="T14" fmla="*/ 0 w 77"/>
                                <a:gd name="T15" fmla="*/ 76 h 86"/>
                                <a:gd name="T16" fmla="*/ 5 w 77"/>
                                <a:gd name="T17" fmla="*/ 76 h 86"/>
                                <a:gd name="T18" fmla="*/ 34 w 77"/>
                                <a:gd name="T19" fmla="*/ 86 h 86"/>
                                <a:gd name="T20" fmla="*/ 38 w 77"/>
                                <a:gd name="T21" fmla="*/ 86 h 86"/>
                                <a:gd name="T22" fmla="*/ 38 w 77"/>
                                <a:gd name="T23" fmla="*/ 81 h 86"/>
                                <a:gd name="T24" fmla="*/ 77 w 77"/>
                                <a:gd name="T25" fmla="*/ 4 h 86"/>
                                <a:gd name="T26" fmla="*/ 67 w 77"/>
                                <a:gd name="T27" fmla="*/ 4 h 86"/>
                                <a:gd name="T28" fmla="*/ 29 w 77"/>
                                <a:gd name="T29" fmla="*/ 81 h 86"/>
                                <a:gd name="T30" fmla="*/ 34 w 77"/>
                                <a:gd name="T31" fmla="*/ 76 h 86"/>
                                <a:gd name="T32" fmla="*/ 5 w 77"/>
                                <a:gd name="T33" fmla="*/ 67 h 86"/>
                                <a:gd name="T34" fmla="*/ 10 w 77"/>
                                <a:gd name="T35" fmla="*/ 72 h 86"/>
                                <a:gd name="T36" fmla="*/ 38 w 77"/>
                                <a:gd name="T37" fmla="*/ 14 h 86"/>
                                <a:gd name="T38" fmla="*/ 34 w 77"/>
                                <a:gd name="T39" fmla="*/ 19 h 86"/>
                                <a:gd name="T40" fmla="*/ 72 w 77"/>
                                <a:gd name="T41" fmla="*/ 9 h 86"/>
                                <a:gd name="T42" fmla="*/ 67 w 77"/>
                                <a:gd name="T43" fmla="*/ 4 h 86"/>
                                <a:gd name="T44" fmla="*/ 77 w 77"/>
                                <a:gd name="T45" fmla="*/ 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6">
                                  <a:moveTo>
                                    <a:pt x="77" y="4"/>
                                  </a:moveTo>
                                  <a:lnTo>
                                    <a:pt x="77" y="0"/>
                                  </a:lnTo>
                                  <a:lnTo>
                                    <a:pt x="72" y="0"/>
                                  </a:lnTo>
                                  <a:lnTo>
                                    <a:pt x="34" y="9"/>
                                  </a:lnTo>
                                  <a:lnTo>
                                    <a:pt x="29" y="9"/>
                                  </a:lnTo>
                                  <a:lnTo>
                                    <a:pt x="29" y="14"/>
                                  </a:lnTo>
                                  <a:lnTo>
                                    <a:pt x="0" y="72"/>
                                  </a:lnTo>
                                  <a:lnTo>
                                    <a:pt x="0" y="76"/>
                                  </a:lnTo>
                                  <a:lnTo>
                                    <a:pt x="5" y="76"/>
                                  </a:lnTo>
                                  <a:lnTo>
                                    <a:pt x="34" y="86"/>
                                  </a:lnTo>
                                  <a:lnTo>
                                    <a:pt x="38" y="86"/>
                                  </a:lnTo>
                                  <a:lnTo>
                                    <a:pt x="38" y="81"/>
                                  </a:lnTo>
                                  <a:lnTo>
                                    <a:pt x="77" y="4"/>
                                  </a:lnTo>
                                  <a:lnTo>
                                    <a:pt x="67" y="4"/>
                                  </a:lnTo>
                                  <a:lnTo>
                                    <a:pt x="29" y="81"/>
                                  </a:lnTo>
                                  <a:lnTo>
                                    <a:pt x="34" y="76"/>
                                  </a:lnTo>
                                  <a:lnTo>
                                    <a:pt x="5" y="67"/>
                                  </a:lnTo>
                                  <a:lnTo>
                                    <a:pt x="10" y="72"/>
                                  </a:lnTo>
                                  <a:lnTo>
                                    <a:pt x="38" y="14"/>
                                  </a:lnTo>
                                  <a:lnTo>
                                    <a:pt x="34" y="19"/>
                                  </a:lnTo>
                                  <a:lnTo>
                                    <a:pt x="72" y="9"/>
                                  </a:lnTo>
                                  <a:lnTo>
                                    <a:pt x="67" y="4"/>
                                  </a:lnTo>
                                  <a:lnTo>
                                    <a:pt x="7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90"/>
                          <wps:cNvSpPr>
                            <a:spLocks/>
                          </wps:cNvSpPr>
                          <wps:spPr bwMode="auto">
                            <a:xfrm>
                              <a:off x="7032" y="2367"/>
                              <a:ext cx="68" cy="168"/>
                            </a:xfrm>
                            <a:custGeom>
                              <a:avLst/>
                              <a:gdLst>
                                <a:gd name="T0" fmla="*/ 53 w 68"/>
                                <a:gd name="T1" fmla="*/ 0 h 168"/>
                                <a:gd name="T2" fmla="*/ 10 w 68"/>
                                <a:gd name="T3" fmla="*/ 29 h 168"/>
                                <a:gd name="T4" fmla="*/ 15 w 68"/>
                                <a:gd name="T5" fmla="*/ 139 h 168"/>
                                <a:gd name="T6" fmla="*/ 0 w 68"/>
                                <a:gd name="T7" fmla="*/ 163 h 168"/>
                                <a:gd name="T8" fmla="*/ 29 w 68"/>
                                <a:gd name="T9" fmla="*/ 168 h 168"/>
                                <a:gd name="T10" fmla="*/ 68 w 68"/>
                                <a:gd name="T11" fmla="*/ 144 h 168"/>
                                <a:gd name="T12" fmla="*/ 34 w 68"/>
                                <a:gd name="T13" fmla="*/ 134 h 168"/>
                                <a:gd name="T14" fmla="*/ 34 w 68"/>
                                <a:gd name="T15" fmla="*/ 29 h 168"/>
                                <a:gd name="T16" fmla="*/ 53 w 68"/>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68">
                                  <a:moveTo>
                                    <a:pt x="53" y="0"/>
                                  </a:moveTo>
                                  <a:lnTo>
                                    <a:pt x="10" y="29"/>
                                  </a:lnTo>
                                  <a:lnTo>
                                    <a:pt x="15" y="139"/>
                                  </a:lnTo>
                                  <a:lnTo>
                                    <a:pt x="0" y="163"/>
                                  </a:lnTo>
                                  <a:lnTo>
                                    <a:pt x="29" y="168"/>
                                  </a:lnTo>
                                  <a:lnTo>
                                    <a:pt x="68" y="144"/>
                                  </a:lnTo>
                                  <a:lnTo>
                                    <a:pt x="34" y="134"/>
                                  </a:lnTo>
                                  <a:lnTo>
                                    <a:pt x="34" y="29"/>
                                  </a:lnTo>
                                  <a:lnTo>
                                    <a:pt x="5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91"/>
                          <wps:cNvSpPr>
                            <a:spLocks/>
                          </wps:cNvSpPr>
                          <wps:spPr bwMode="auto">
                            <a:xfrm>
                              <a:off x="7028" y="2362"/>
                              <a:ext cx="76" cy="178"/>
                            </a:xfrm>
                            <a:custGeom>
                              <a:avLst/>
                              <a:gdLst>
                                <a:gd name="T0" fmla="*/ 62 w 76"/>
                                <a:gd name="T1" fmla="*/ 10 h 178"/>
                                <a:gd name="T2" fmla="*/ 62 w 76"/>
                                <a:gd name="T3" fmla="*/ 0 h 178"/>
                                <a:gd name="T4" fmla="*/ 52 w 76"/>
                                <a:gd name="T5" fmla="*/ 0 h 178"/>
                                <a:gd name="T6" fmla="*/ 9 w 76"/>
                                <a:gd name="T7" fmla="*/ 29 h 178"/>
                                <a:gd name="T8" fmla="*/ 9 w 76"/>
                                <a:gd name="T9" fmla="*/ 34 h 178"/>
                                <a:gd name="T10" fmla="*/ 14 w 76"/>
                                <a:gd name="T11" fmla="*/ 144 h 178"/>
                                <a:gd name="T12" fmla="*/ 14 w 76"/>
                                <a:gd name="T13" fmla="*/ 139 h 178"/>
                                <a:gd name="T14" fmla="*/ 0 w 76"/>
                                <a:gd name="T15" fmla="*/ 163 h 178"/>
                                <a:gd name="T16" fmla="*/ 0 w 76"/>
                                <a:gd name="T17" fmla="*/ 173 h 178"/>
                                <a:gd name="T18" fmla="*/ 4 w 76"/>
                                <a:gd name="T19" fmla="*/ 173 h 178"/>
                                <a:gd name="T20" fmla="*/ 33 w 76"/>
                                <a:gd name="T21" fmla="*/ 178 h 178"/>
                                <a:gd name="T22" fmla="*/ 38 w 76"/>
                                <a:gd name="T23" fmla="*/ 178 h 178"/>
                                <a:gd name="T24" fmla="*/ 76 w 76"/>
                                <a:gd name="T25" fmla="*/ 154 h 178"/>
                                <a:gd name="T26" fmla="*/ 76 w 76"/>
                                <a:gd name="T27" fmla="*/ 144 h 178"/>
                                <a:gd name="T28" fmla="*/ 72 w 76"/>
                                <a:gd name="T29" fmla="*/ 144 h 178"/>
                                <a:gd name="T30" fmla="*/ 38 w 76"/>
                                <a:gd name="T31" fmla="*/ 135 h 178"/>
                                <a:gd name="T32" fmla="*/ 43 w 76"/>
                                <a:gd name="T33" fmla="*/ 139 h 178"/>
                                <a:gd name="T34" fmla="*/ 43 w 76"/>
                                <a:gd name="T35" fmla="*/ 34 h 178"/>
                                <a:gd name="T36" fmla="*/ 43 w 76"/>
                                <a:gd name="T37" fmla="*/ 39 h 178"/>
                                <a:gd name="T38" fmla="*/ 62 w 76"/>
                                <a:gd name="T39" fmla="*/ 10 h 178"/>
                                <a:gd name="T40" fmla="*/ 52 w 76"/>
                                <a:gd name="T41" fmla="*/ 0 h 178"/>
                                <a:gd name="T42" fmla="*/ 33 w 76"/>
                                <a:gd name="T43" fmla="*/ 29 h 178"/>
                                <a:gd name="T44" fmla="*/ 33 w 76"/>
                                <a:gd name="T45" fmla="*/ 34 h 178"/>
                                <a:gd name="T46" fmla="*/ 33 w 76"/>
                                <a:gd name="T47" fmla="*/ 139 h 178"/>
                                <a:gd name="T48" fmla="*/ 33 w 76"/>
                                <a:gd name="T49" fmla="*/ 144 h 178"/>
                                <a:gd name="T50" fmla="*/ 38 w 76"/>
                                <a:gd name="T51" fmla="*/ 144 h 178"/>
                                <a:gd name="T52" fmla="*/ 72 w 76"/>
                                <a:gd name="T53" fmla="*/ 154 h 178"/>
                                <a:gd name="T54" fmla="*/ 67 w 76"/>
                                <a:gd name="T55" fmla="*/ 144 h 178"/>
                                <a:gd name="T56" fmla="*/ 28 w 76"/>
                                <a:gd name="T57" fmla="*/ 168 h 178"/>
                                <a:gd name="T58" fmla="*/ 33 w 76"/>
                                <a:gd name="T59" fmla="*/ 168 h 178"/>
                                <a:gd name="T60" fmla="*/ 4 w 76"/>
                                <a:gd name="T61" fmla="*/ 163 h 178"/>
                                <a:gd name="T62" fmla="*/ 9 w 76"/>
                                <a:gd name="T63" fmla="*/ 173 h 178"/>
                                <a:gd name="T64" fmla="*/ 24 w 76"/>
                                <a:gd name="T65" fmla="*/ 149 h 178"/>
                                <a:gd name="T66" fmla="*/ 24 w 76"/>
                                <a:gd name="T67" fmla="*/ 144 h 178"/>
                                <a:gd name="T68" fmla="*/ 19 w 76"/>
                                <a:gd name="T69" fmla="*/ 34 h 178"/>
                                <a:gd name="T70" fmla="*/ 19 w 76"/>
                                <a:gd name="T71" fmla="*/ 39 h 178"/>
                                <a:gd name="T72" fmla="*/ 62 w 76"/>
                                <a:gd name="T73" fmla="*/ 10 h 178"/>
                                <a:gd name="T74" fmla="*/ 52 w 76"/>
                                <a:gd name="T75" fmla="*/ 0 h 178"/>
                                <a:gd name="T76" fmla="*/ 62 w 76"/>
                                <a:gd name="T77" fmla="*/ 1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78">
                                  <a:moveTo>
                                    <a:pt x="62" y="10"/>
                                  </a:moveTo>
                                  <a:lnTo>
                                    <a:pt x="62" y="0"/>
                                  </a:lnTo>
                                  <a:lnTo>
                                    <a:pt x="52" y="0"/>
                                  </a:lnTo>
                                  <a:lnTo>
                                    <a:pt x="9" y="29"/>
                                  </a:lnTo>
                                  <a:lnTo>
                                    <a:pt x="9" y="34"/>
                                  </a:lnTo>
                                  <a:lnTo>
                                    <a:pt x="14" y="144"/>
                                  </a:lnTo>
                                  <a:lnTo>
                                    <a:pt x="14" y="139"/>
                                  </a:lnTo>
                                  <a:lnTo>
                                    <a:pt x="0" y="163"/>
                                  </a:lnTo>
                                  <a:lnTo>
                                    <a:pt x="0" y="173"/>
                                  </a:lnTo>
                                  <a:lnTo>
                                    <a:pt x="4" y="173"/>
                                  </a:lnTo>
                                  <a:lnTo>
                                    <a:pt x="33" y="178"/>
                                  </a:lnTo>
                                  <a:lnTo>
                                    <a:pt x="38" y="178"/>
                                  </a:lnTo>
                                  <a:lnTo>
                                    <a:pt x="76" y="154"/>
                                  </a:lnTo>
                                  <a:lnTo>
                                    <a:pt x="76" y="144"/>
                                  </a:lnTo>
                                  <a:lnTo>
                                    <a:pt x="72" y="144"/>
                                  </a:lnTo>
                                  <a:lnTo>
                                    <a:pt x="38" y="135"/>
                                  </a:lnTo>
                                  <a:lnTo>
                                    <a:pt x="43" y="139"/>
                                  </a:lnTo>
                                  <a:lnTo>
                                    <a:pt x="43" y="34"/>
                                  </a:lnTo>
                                  <a:lnTo>
                                    <a:pt x="43" y="39"/>
                                  </a:lnTo>
                                  <a:lnTo>
                                    <a:pt x="62" y="10"/>
                                  </a:lnTo>
                                  <a:lnTo>
                                    <a:pt x="52" y="0"/>
                                  </a:lnTo>
                                  <a:lnTo>
                                    <a:pt x="33" y="29"/>
                                  </a:lnTo>
                                  <a:lnTo>
                                    <a:pt x="33" y="34"/>
                                  </a:lnTo>
                                  <a:lnTo>
                                    <a:pt x="33" y="139"/>
                                  </a:lnTo>
                                  <a:lnTo>
                                    <a:pt x="33" y="144"/>
                                  </a:lnTo>
                                  <a:lnTo>
                                    <a:pt x="38" y="144"/>
                                  </a:lnTo>
                                  <a:lnTo>
                                    <a:pt x="72" y="154"/>
                                  </a:lnTo>
                                  <a:lnTo>
                                    <a:pt x="67" y="144"/>
                                  </a:lnTo>
                                  <a:lnTo>
                                    <a:pt x="28" y="168"/>
                                  </a:lnTo>
                                  <a:lnTo>
                                    <a:pt x="33" y="168"/>
                                  </a:lnTo>
                                  <a:lnTo>
                                    <a:pt x="4" y="163"/>
                                  </a:lnTo>
                                  <a:lnTo>
                                    <a:pt x="9" y="173"/>
                                  </a:lnTo>
                                  <a:lnTo>
                                    <a:pt x="24" y="149"/>
                                  </a:lnTo>
                                  <a:lnTo>
                                    <a:pt x="24" y="144"/>
                                  </a:lnTo>
                                  <a:lnTo>
                                    <a:pt x="19" y="34"/>
                                  </a:lnTo>
                                  <a:lnTo>
                                    <a:pt x="19" y="39"/>
                                  </a:lnTo>
                                  <a:lnTo>
                                    <a:pt x="62" y="10"/>
                                  </a:lnTo>
                                  <a:lnTo>
                                    <a:pt x="52" y="0"/>
                                  </a:lnTo>
                                  <a:lnTo>
                                    <a:pt x="6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92"/>
                          <wps:cNvSpPr>
                            <a:spLocks/>
                          </wps:cNvSpPr>
                          <wps:spPr bwMode="auto">
                            <a:xfrm>
                              <a:off x="7114" y="2540"/>
                              <a:ext cx="86" cy="115"/>
                            </a:xfrm>
                            <a:custGeom>
                              <a:avLst/>
                              <a:gdLst>
                                <a:gd name="T0" fmla="*/ 58 w 86"/>
                                <a:gd name="T1" fmla="*/ 0 h 115"/>
                                <a:gd name="T2" fmla="*/ 0 w 86"/>
                                <a:gd name="T3" fmla="*/ 77 h 115"/>
                                <a:gd name="T4" fmla="*/ 19 w 86"/>
                                <a:gd name="T5" fmla="*/ 115 h 115"/>
                                <a:gd name="T6" fmla="*/ 53 w 86"/>
                                <a:gd name="T7" fmla="*/ 115 h 115"/>
                                <a:gd name="T8" fmla="*/ 82 w 86"/>
                                <a:gd name="T9" fmla="*/ 77 h 115"/>
                                <a:gd name="T10" fmla="*/ 86 w 86"/>
                                <a:gd name="T11" fmla="*/ 53 h 115"/>
                                <a:gd name="T12" fmla="*/ 58 w 86"/>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86" h="115">
                                  <a:moveTo>
                                    <a:pt x="58" y="0"/>
                                  </a:moveTo>
                                  <a:lnTo>
                                    <a:pt x="0" y="77"/>
                                  </a:lnTo>
                                  <a:lnTo>
                                    <a:pt x="19" y="115"/>
                                  </a:lnTo>
                                  <a:lnTo>
                                    <a:pt x="53" y="115"/>
                                  </a:lnTo>
                                  <a:lnTo>
                                    <a:pt x="82" y="77"/>
                                  </a:lnTo>
                                  <a:lnTo>
                                    <a:pt x="86" y="53"/>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93"/>
                          <wps:cNvSpPr>
                            <a:spLocks/>
                          </wps:cNvSpPr>
                          <wps:spPr bwMode="auto">
                            <a:xfrm>
                              <a:off x="7109" y="2535"/>
                              <a:ext cx="96" cy="125"/>
                            </a:xfrm>
                            <a:custGeom>
                              <a:avLst/>
                              <a:gdLst>
                                <a:gd name="T0" fmla="*/ 67 w 96"/>
                                <a:gd name="T1" fmla="*/ 5 h 125"/>
                                <a:gd name="T2" fmla="*/ 67 w 96"/>
                                <a:gd name="T3" fmla="*/ 0 h 125"/>
                                <a:gd name="T4" fmla="*/ 58 w 96"/>
                                <a:gd name="T5" fmla="*/ 0 h 125"/>
                                <a:gd name="T6" fmla="*/ 0 w 96"/>
                                <a:gd name="T7" fmla="*/ 77 h 125"/>
                                <a:gd name="T8" fmla="*/ 0 w 96"/>
                                <a:gd name="T9" fmla="*/ 82 h 125"/>
                                <a:gd name="T10" fmla="*/ 19 w 96"/>
                                <a:gd name="T11" fmla="*/ 120 h 125"/>
                                <a:gd name="T12" fmla="*/ 19 w 96"/>
                                <a:gd name="T13" fmla="*/ 125 h 125"/>
                                <a:gd name="T14" fmla="*/ 63 w 96"/>
                                <a:gd name="T15" fmla="*/ 125 h 125"/>
                                <a:gd name="T16" fmla="*/ 91 w 96"/>
                                <a:gd name="T17" fmla="*/ 87 h 125"/>
                                <a:gd name="T18" fmla="*/ 91 w 96"/>
                                <a:gd name="T19" fmla="*/ 82 h 125"/>
                                <a:gd name="T20" fmla="*/ 96 w 96"/>
                                <a:gd name="T21" fmla="*/ 58 h 125"/>
                                <a:gd name="T22" fmla="*/ 67 w 96"/>
                                <a:gd name="T23" fmla="*/ 5 h 125"/>
                                <a:gd name="T24" fmla="*/ 58 w 96"/>
                                <a:gd name="T25" fmla="*/ 5 h 125"/>
                                <a:gd name="T26" fmla="*/ 87 w 96"/>
                                <a:gd name="T27" fmla="*/ 58 h 125"/>
                                <a:gd name="T28" fmla="*/ 82 w 96"/>
                                <a:gd name="T29" fmla="*/ 82 h 125"/>
                                <a:gd name="T30" fmla="*/ 82 w 96"/>
                                <a:gd name="T31" fmla="*/ 77 h 125"/>
                                <a:gd name="T32" fmla="*/ 53 w 96"/>
                                <a:gd name="T33" fmla="*/ 115 h 125"/>
                                <a:gd name="T34" fmla="*/ 58 w 96"/>
                                <a:gd name="T35" fmla="*/ 115 h 125"/>
                                <a:gd name="T36" fmla="*/ 24 w 96"/>
                                <a:gd name="T37" fmla="*/ 115 h 125"/>
                                <a:gd name="T38" fmla="*/ 29 w 96"/>
                                <a:gd name="T39" fmla="*/ 120 h 125"/>
                                <a:gd name="T40" fmla="*/ 10 w 96"/>
                                <a:gd name="T41" fmla="*/ 82 h 125"/>
                                <a:gd name="T42" fmla="*/ 10 w 96"/>
                                <a:gd name="T43" fmla="*/ 87 h 125"/>
                                <a:gd name="T44" fmla="*/ 67 w 96"/>
                                <a:gd name="T45" fmla="*/ 10 h 125"/>
                                <a:gd name="T46" fmla="*/ 58 w 96"/>
                                <a:gd name="T47" fmla="*/ 5 h 125"/>
                                <a:gd name="T48" fmla="*/ 67 w 96"/>
                                <a:gd name="T49" fmla="*/ 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5">
                                  <a:moveTo>
                                    <a:pt x="67" y="5"/>
                                  </a:moveTo>
                                  <a:lnTo>
                                    <a:pt x="67" y="0"/>
                                  </a:lnTo>
                                  <a:lnTo>
                                    <a:pt x="58" y="0"/>
                                  </a:lnTo>
                                  <a:lnTo>
                                    <a:pt x="0" y="77"/>
                                  </a:lnTo>
                                  <a:lnTo>
                                    <a:pt x="0" y="82"/>
                                  </a:lnTo>
                                  <a:lnTo>
                                    <a:pt x="19" y="120"/>
                                  </a:lnTo>
                                  <a:lnTo>
                                    <a:pt x="19" y="125"/>
                                  </a:lnTo>
                                  <a:lnTo>
                                    <a:pt x="63" y="125"/>
                                  </a:lnTo>
                                  <a:lnTo>
                                    <a:pt x="91" y="87"/>
                                  </a:lnTo>
                                  <a:lnTo>
                                    <a:pt x="91" y="82"/>
                                  </a:lnTo>
                                  <a:lnTo>
                                    <a:pt x="96" y="58"/>
                                  </a:lnTo>
                                  <a:lnTo>
                                    <a:pt x="67" y="5"/>
                                  </a:lnTo>
                                  <a:lnTo>
                                    <a:pt x="58" y="5"/>
                                  </a:lnTo>
                                  <a:lnTo>
                                    <a:pt x="87" y="58"/>
                                  </a:lnTo>
                                  <a:lnTo>
                                    <a:pt x="82" y="82"/>
                                  </a:lnTo>
                                  <a:lnTo>
                                    <a:pt x="82" y="77"/>
                                  </a:lnTo>
                                  <a:lnTo>
                                    <a:pt x="53" y="115"/>
                                  </a:lnTo>
                                  <a:lnTo>
                                    <a:pt x="58" y="115"/>
                                  </a:lnTo>
                                  <a:lnTo>
                                    <a:pt x="24" y="115"/>
                                  </a:lnTo>
                                  <a:lnTo>
                                    <a:pt x="29" y="120"/>
                                  </a:lnTo>
                                  <a:lnTo>
                                    <a:pt x="10" y="82"/>
                                  </a:lnTo>
                                  <a:lnTo>
                                    <a:pt x="10" y="87"/>
                                  </a:lnTo>
                                  <a:lnTo>
                                    <a:pt x="67" y="10"/>
                                  </a:lnTo>
                                  <a:lnTo>
                                    <a:pt x="58" y="5"/>
                                  </a:lnTo>
                                  <a:lnTo>
                                    <a:pt x="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4"/>
                          <wps:cNvSpPr>
                            <a:spLocks/>
                          </wps:cNvSpPr>
                          <wps:spPr bwMode="auto">
                            <a:xfrm>
                              <a:off x="7263" y="2775"/>
                              <a:ext cx="62" cy="96"/>
                            </a:xfrm>
                            <a:custGeom>
                              <a:avLst/>
                              <a:gdLst>
                                <a:gd name="T0" fmla="*/ 19 w 62"/>
                                <a:gd name="T1" fmla="*/ 0 h 96"/>
                                <a:gd name="T2" fmla="*/ 0 w 62"/>
                                <a:gd name="T3" fmla="*/ 96 h 96"/>
                                <a:gd name="T4" fmla="*/ 19 w 62"/>
                                <a:gd name="T5" fmla="*/ 96 h 96"/>
                                <a:gd name="T6" fmla="*/ 62 w 62"/>
                                <a:gd name="T7" fmla="*/ 77 h 96"/>
                                <a:gd name="T8" fmla="*/ 33 w 62"/>
                                <a:gd name="T9" fmla="*/ 63 h 96"/>
                                <a:gd name="T10" fmla="*/ 19 w 62"/>
                                <a:gd name="T11" fmla="*/ 0 h 96"/>
                              </a:gdLst>
                              <a:ahLst/>
                              <a:cxnLst>
                                <a:cxn ang="0">
                                  <a:pos x="T0" y="T1"/>
                                </a:cxn>
                                <a:cxn ang="0">
                                  <a:pos x="T2" y="T3"/>
                                </a:cxn>
                                <a:cxn ang="0">
                                  <a:pos x="T4" y="T5"/>
                                </a:cxn>
                                <a:cxn ang="0">
                                  <a:pos x="T6" y="T7"/>
                                </a:cxn>
                                <a:cxn ang="0">
                                  <a:pos x="T8" y="T9"/>
                                </a:cxn>
                                <a:cxn ang="0">
                                  <a:pos x="T10" y="T11"/>
                                </a:cxn>
                              </a:cxnLst>
                              <a:rect l="0" t="0" r="r" b="b"/>
                              <a:pathLst>
                                <a:path w="62" h="96">
                                  <a:moveTo>
                                    <a:pt x="19" y="0"/>
                                  </a:moveTo>
                                  <a:lnTo>
                                    <a:pt x="0" y="96"/>
                                  </a:lnTo>
                                  <a:lnTo>
                                    <a:pt x="19" y="96"/>
                                  </a:lnTo>
                                  <a:lnTo>
                                    <a:pt x="62" y="77"/>
                                  </a:lnTo>
                                  <a:lnTo>
                                    <a:pt x="33" y="63"/>
                                  </a:lnTo>
                                  <a:lnTo>
                                    <a:pt x="1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5"/>
                          <wps:cNvSpPr>
                            <a:spLocks/>
                          </wps:cNvSpPr>
                          <wps:spPr bwMode="auto">
                            <a:xfrm>
                              <a:off x="7258" y="2770"/>
                              <a:ext cx="72" cy="106"/>
                            </a:xfrm>
                            <a:custGeom>
                              <a:avLst/>
                              <a:gdLst>
                                <a:gd name="T0" fmla="*/ 29 w 72"/>
                                <a:gd name="T1" fmla="*/ 5 h 106"/>
                                <a:gd name="T2" fmla="*/ 29 w 72"/>
                                <a:gd name="T3" fmla="*/ 0 h 106"/>
                                <a:gd name="T4" fmla="*/ 19 w 72"/>
                                <a:gd name="T5" fmla="*/ 0 h 106"/>
                                <a:gd name="T6" fmla="*/ 19 w 72"/>
                                <a:gd name="T7" fmla="*/ 5 h 106"/>
                                <a:gd name="T8" fmla="*/ 0 w 72"/>
                                <a:gd name="T9" fmla="*/ 101 h 106"/>
                                <a:gd name="T10" fmla="*/ 0 w 72"/>
                                <a:gd name="T11" fmla="*/ 106 h 106"/>
                                <a:gd name="T12" fmla="*/ 24 w 72"/>
                                <a:gd name="T13" fmla="*/ 106 h 106"/>
                                <a:gd name="T14" fmla="*/ 67 w 72"/>
                                <a:gd name="T15" fmla="*/ 87 h 106"/>
                                <a:gd name="T16" fmla="*/ 72 w 72"/>
                                <a:gd name="T17" fmla="*/ 87 h 106"/>
                                <a:gd name="T18" fmla="*/ 72 w 72"/>
                                <a:gd name="T19" fmla="*/ 77 h 106"/>
                                <a:gd name="T20" fmla="*/ 67 w 72"/>
                                <a:gd name="T21" fmla="*/ 77 h 106"/>
                                <a:gd name="T22" fmla="*/ 38 w 72"/>
                                <a:gd name="T23" fmla="*/ 63 h 106"/>
                                <a:gd name="T24" fmla="*/ 43 w 72"/>
                                <a:gd name="T25" fmla="*/ 68 h 106"/>
                                <a:gd name="T26" fmla="*/ 29 w 72"/>
                                <a:gd name="T27" fmla="*/ 5 h 106"/>
                                <a:gd name="T28" fmla="*/ 19 w 72"/>
                                <a:gd name="T29" fmla="*/ 5 h 106"/>
                                <a:gd name="T30" fmla="*/ 34 w 72"/>
                                <a:gd name="T31" fmla="*/ 68 h 106"/>
                                <a:gd name="T32" fmla="*/ 34 w 72"/>
                                <a:gd name="T33" fmla="*/ 72 h 106"/>
                                <a:gd name="T34" fmla="*/ 38 w 72"/>
                                <a:gd name="T35" fmla="*/ 72 h 106"/>
                                <a:gd name="T36" fmla="*/ 67 w 72"/>
                                <a:gd name="T37" fmla="*/ 87 h 106"/>
                                <a:gd name="T38" fmla="*/ 67 w 72"/>
                                <a:gd name="T39" fmla="*/ 77 h 106"/>
                                <a:gd name="T40" fmla="*/ 24 w 72"/>
                                <a:gd name="T41" fmla="*/ 96 h 106"/>
                                <a:gd name="T42" fmla="*/ 5 w 72"/>
                                <a:gd name="T43" fmla="*/ 96 h 106"/>
                                <a:gd name="T44" fmla="*/ 10 w 72"/>
                                <a:gd name="T45" fmla="*/ 101 h 106"/>
                                <a:gd name="T46" fmla="*/ 29 w 72"/>
                                <a:gd name="T47" fmla="*/ 5 h 106"/>
                                <a:gd name="T48" fmla="*/ 19 w 72"/>
                                <a:gd name="T49" fmla="*/ 5 h 106"/>
                                <a:gd name="T50" fmla="*/ 29 w 72"/>
                                <a:gd name="T51"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06">
                                  <a:moveTo>
                                    <a:pt x="29" y="5"/>
                                  </a:moveTo>
                                  <a:lnTo>
                                    <a:pt x="29" y="0"/>
                                  </a:lnTo>
                                  <a:lnTo>
                                    <a:pt x="19" y="0"/>
                                  </a:lnTo>
                                  <a:lnTo>
                                    <a:pt x="19" y="5"/>
                                  </a:lnTo>
                                  <a:lnTo>
                                    <a:pt x="0" y="101"/>
                                  </a:lnTo>
                                  <a:lnTo>
                                    <a:pt x="0" y="106"/>
                                  </a:lnTo>
                                  <a:lnTo>
                                    <a:pt x="24" y="106"/>
                                  </a:lnTo>
                                  <a:lnTo>
                                    <a:pt x="67" y="87"/>
                                  </a:lnTo>
                                  <a:lnTo>
                                    <a:pt x="72" y="87"/>
                                  </a:lnTo>
                                  <a:lnTo>
                                    <a:pt x="72" y="77"/>
                                  </a:lnTo>
                                  <a:lnTo>
                                    <a:pt x="67" y="77"/>
                                  </a:lnTo>
                                  <a:lnTo>
                                    <a:pt x="38" y="63"/>
                                  </a:lnTo>
                                  <a:lnTo>
                                    <a:pt x="43" y="68"/>
                                  </a:lnTo>
                                  <a:lnTo>
                                    <a:pt x="29" y="5"/>
                                  </a:lnTo>
                                  <a:lnTo>
                                    <a:pt x="19" y="5"/>
                                  </a:lnTo>
                                  <a:lnTo>
                                    <a:pt x="34" y="68"/>
                                  </a:lnTo>
                                  <a:lnTo>
                                    <a:pt x="34" y="72"/>
                                  </a:lnTo>
                                  <a:lnTo>
                                    <a:pt x="38" y="72"/>
                                  </a:lnTo>
                                  <a:lnTo>
                                    <a:pt x="67" y="87"/>
                                  </a:lnTo>
                                  <a:lnTo>
                                    <a:pt x="67" y="77"/>
                                  </a:lnTo>
                                  <a:lnTo>
                                    <a:pt x="24" y="96"/>
                                  </a:lnTo>
                                  <a:lnTo>
                                    <a:pt x="5" y="96"/>
                                  </a:lnTo>
                                  <a:lnTo>
                                    <a:pt x="10" y="101"/>
                                  </a:lnTo>
                                  <a:lnTo>
                                    <a:pt x="29" y="5"/>
                                  </a:lnTo>
                                  <a:lnTo>
                                    <a:pt x="19" y="5"/>
                                  </a:lnTo>
                                  <a:lnTo>
                                    <a:pt x="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6"/>
                          <wps:cNvSpPr>
                            <a:spLocks/>
                          </wps:cNvSpPr>
                          <wps:spPr bwMode="auto">
                            <a:xfrm>
                              <a:off x="7445" y="1268"/>
                              <a:ext cx="221" cy="28"/>
                            </a:xfrm>
                            <a:custGeom>
                              <a:avLst/>
                              <a:gdLst>
                                <a:gd name="T0" fmla="*/ 0 w 221"/>
                                <a:gd name="T1" fmla="*/ 0 h 28"/>
                                <a:gd name="T2" fmla="*/ 221 w 221"/>
                                <a:gd name="T3" fmla="*/ 0 h 28"/>
                                <a:gd name="T4" fmla="*/ 187 w 221"/>
                                <a:gd name="T5" fmla="*/ 24 h 28"/>
                                <a:gd name="T6" fmla="*/ 34 w 221"/>
                                <a:gd name="T7" fmla="*/ 28 h 28"/>
                                <a:gd name="T8" fmla="*/ 0 w 221"/>
                                <a:gd name="T9" fmla="*/ 0 h 28"/>
                              </a:gdLst>
                              <a:ahLst/>
                              <a:cxnLst>
                                <a:cxn ang="0">
                                  <a:pos x="T0" y="T1"/>
                                </a:cxn>
                                <a:cxn ang="0">
                                  <a:pos x="T2" y="T3"/>
                                </a:cxn>
                                <a:cxn ang="0">
                                  <a:pos x="T4" y="T5"/>
                                </a:cxn>
                                <a:cxn ang="0">
                                  <a:pos x="T6" y="T7"/>
                                </a:cxn>
                                <a:cxn ang="0">
                                  <a:pos x="T8" y="T9"/>
                                </a:cxn>
                              </a:cxnLst>
                              <a:rect l="0" t="0" r="r" b="b"/>
                              <a:pathLst>
                                <a:path w="221" h="28">
                                  <a:moveTo>
                                    <a:pt x="0" y="0"/>
                                  </a:moveTo>
                                  <a:lnTo>
                                    <a:pt x="221" y="0"/>
                                  </a:lnTo>
                                  <a:lnTo>
                                    <a:pt x="187" y="24"/>
                                  </a:lnTo>
                                  <a:lnTo>
                                    <a:pt x="34" y="28"/>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97"/>
                          <wps:cNvSpPr>
                            <a:spLocks/>
                          </wps:cNvSpPr>
                          <wps:spPr bwMode="auto">
                            <a:xfrm>
                              <a:off x="7440" y="1263"/>
                              <a:ext cx="231" cy="38"/>
                            </a:xfrm>
                            <a:custGeom>
                              <a:avLst/>
                              <a:gdLst>
                                <a:gd name="T0" fmla="*/ 10 w 231"/>
                                <a:gd name="T1" fmla="*/ 0 h 38"/>
                                <a:gd name="T2" fmla="*/ 5 w 231"/>
                                <a:gd name="T3" fmla="*/ 9 h 38"/>
                                <a:gd name="T4" fmla="*/ 226 w 231"/>
                                <a:gd name="T5" fmla="*/ 9 h 38"/>
                                <a:gd name="T6" fmla="*/ 221 w 231"/>
                                <a:gd name="T7" fmla="*/ 0 h 38"/>
                                <a:gd name="T8" fmla="*/ 188 w 231"/>
                                <a:gd name="T9" fmla="*/ 24 h 38"/>
                                <a:gd name="T10" fmla="*/ 192 w 231"/>
                                <a:gd name="T11" fmla="*/ 24 h 38"/>
                                <a:gd name="T12" fmla="*/ 39 w 231"/>
                                <a:gd name="T13" fmla="*/ 29 h 38"/>
                                <a:gd name="T14" fmla="*/ 44 w 231"/>
                                <a:gd name="T15" fmla="*/ 29 h 38"/>
                                <a:gd name="T16" fmla="*/ 10 w 231"/>
                                <a:gd name="T17" fmla="*/ 0 h 38"/>
                                <a:gd name="T18" fmla="*/ 0 w 231"/>
                                <a:gd name="T19" fmla="*/ 9 h 38"/>
                                <a:gd name="T20" fmla="*/ 34 w 231"/>
                                <a:gd name="T21" fmla="*/ 38 h 38"/>
                                <a:gd name="T22" fmla="*/ 39 w 231"/>
                                <a:gd name="T23" fmla="*/ 38 h 38"/>
                                <a:gd name="T24" fmla="*/ 192 w 231"/>
                                <a:gd name="T25" fmla="*/ 33 h 38"/>
                                <a:gd name="T26" fmla="*/ 197 w 231"/>
                                <a:gd name="T27" fmla="*/ 33 h 38"/>
                                <a:gd name="T28" fmla="*/ 231 w 231"/>
                                <a:gd name="T29" fmla="*/ 9 h 38"/>
                                <a:gd name="T30" fmla="*/ 231 w 231"/>
                                <a:gd name="T31" fmla="*/ 5 h 38"/>
                                <a:gd name="T32" fmla="*/ 231 w 231"/>
                                <a:gd name="T33" fmla="*/ 0 h 38"/>
                                <a:gd name="T34" fmla="*/ 226 w 231"/>
                                <a:gd name="T35" fmla="*/ 0 h 38"/>
                                <a:gd name="T36" fmla="*/ 5 w 231"/>
                                <a:gd name="T37" fmla="*/ 0 h 38"/>
                                <a:gd name="T38" fmla="*/ 0 w 231"/>
                                <a:gd name="T39" fmla="*/ 0 h 38"/>
                                <a:gd name="T40" fmla="*/ 0 w 231"/>
                                <a:gd name="T41" fmla="*/ 5 h 38"/>
                                <a:gd name="T42" fmla="*/ 0 w 231"/>
                                <a:gd name="T43" fmla="*/ 9 h 38"/>
                                <a:gd name="T44" fmla="*/ 10 w 231"/>
                                <a:gd name="T4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1" h="38">
                                  <a:moveTo>
                                    <a:pt x="10" y="0"/>
                                  </a:moveTo>
                                  <a:lnTo>
                                    <a:pt x="5" y="9"/>
                                  </a:lnTo>
                                  <a:lnTo>
                                    <a:pt x="226" y="9"/>
                                  </a:lnTo>
                                  <a:lnTo>
                                    <a:pt x="221" y="0"/>
                                  </a:lnTo>
                                  <a:lnTo>
                                    <a:pt x="188" y="24"/>
                                  </a:lnTo>
                                  <a:lnTo>
                                    <a:pt x="192" y="24"/>
                                  </a:lnTo>
                                  <a:lnTo>
                                    <a:pt x="39" y="29"/>
                                  </a:lnTo>
                                  <a:lnTo>
                                    <a:pt x="44" y="29"/>
                                  </a:lnTo>
                                  <a:lnTo>
                                    <a:pt x="10" y="0"/>
                                  </a:lnTo>
                                  <a:lnTo>
                                    <a:pt x="0" y="9"/>
                                  </a:lnTo>
                                  <a:lnTo>
                                    <a:pt x="34" y="38"/>
                                  </a:lnTo>
                                  <a:lnTo>
                                    <a:pt x="39" y="38"/>
                                  </a:lnTo>
                                  <a:lnTo>
                                    <a:pt x="192" y="33"/>
                                  </a:lnTo>
                                  <a:lnTo>
                                    <a:pt x="197" y="33"/>
                                  </a:lnTo>
                                  <a:lnTo>
                                    <a:pt x="231" y="9"/>
                                  </a:lnTo>
                                  <a:lnTo>
                                    <a:pt x="231" y="5"/>
                                  </a:lnTo>
                                  <a:lnTo>
                                    <a:pt x="231" y="0"/>
                                  </a:lnTo>
                                  <a:lnTo>
                                    <a:pt x="226" y="0"/>
                                  </a:lnTo>
                                  <a:lnTo>
                                    <a:pt x="5" y="0"/>
                                  </a:lnTo>
                                  <a:lnTo>
                                    <a:pt x="0" y="0"/>
                                  </a:lnTo>
                                  <a:lnTo>
                                    <a:pt x="0" y="5"/>
                                  </a:lnTo>
                                  <a:lnTo>
                                    <a:pt x="0"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8"/>
                          <wps:cNvSpPr>
                            <a:spLocks/>
                          </wps:cNvSpPr>
                          <wps:spPr bwMode="auto">
                            <a:xfrm>
                              <a:off x="8112" y="1344"/>
                              <a:ext cx="351" cy="140"/>
                            </a:xfrm>
                            <a:custGeom>
                              <a:avLst/>
                              <a:gdLst>
                                <a:gd name="T0" fmla="*/ 351 w 351"/>
                                <a:gd name="T1" fmla="*/ 24 h 140"/>
                                <a:gd name="T2" fmla="*/ 308 w 351"/>
                                <a:gd name="T3" fmla="*/ 15 h 140"/>
                                <a:gd name="T4" fmla="*/ 192 w 351"/>
                                <a:gd name="T5" fmla="*/ 0 h 140"/>
                                <a:gd name="T6" fmla="*/ 0 w 351"/>
                                <a:gd name="T7" fmla="*/ 29 h 140"/>
                                <a:gd name="T8" fmla="*/ 68 w 351"/>
                                <a:gd name="T9" fmla="*/ 39 h 140"/>
                                <a:gd name="T10" fmla="*/ 82 w 351"/>
                                <a:gd name="T11" fmla="*/ 140 h 140"/>
                                <a:gd name="T12" fmla="*/ 197 w 351"/>
                                <a:gd name="T13" fmla="*/ 58 h 140"/>
                                <a:gd name="T14" fmla="*/ 312 w 351"/>
                                <a:gd name="T15" fmla="*/ 48 h 140"/>
                                <a:gd name="T16" fmla="*/ 351 w 351"/>
                                <a:gd name="T17" fmla="*/ 24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1" h="140">
                                  <a:moveTo>
                                    <a:pt x="351" y="24"/>
                                  </a:moveTo>
                                  <a:lnTo>
                                    <a:pt x="308" y="15"/>
                                  </a:lnTo>
                                  <a:lnTo>
                                    <a:pt x="192" y="0"/>
                                  </a:lnTo>
                                  <a:lnTo>
                                    <a:pt x="0" y="29"/>
                                  </a:lnTo>
                                  <a:lnTo>
                                    <a:pt x="68" y="39"/>
                                  </a:lnTo>
                                  <a:lnTo>
                                    <a:pt x="82" y="140"/>
                                  </a:lnTo>
                                  <a:lnTo>
                                    <a:pt x="197" y="58"/>
                                  </a:lnTo>
                                  <a:lnTo>
                                    <a:pt x="312" y="48"/>
                                  </a:lnTo>
                                  <a:lnTo>
                                    <a:pt x="351" y="2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9"/>
                          <wps:cNvSpPr>
                            <a:spLocks/>
                          </wps:cNvSpPr>
                          <wps:spPr bwMode="auto">
                            <a:xfrm>
                              <a:off x="8108" y="1340"/>
                              <a:ext cx="360" cy="148"/>
                            </a:xfrm>
                            <a:custGeom>
                              <a:avLst/>
                              <a:gdLst>
                                <a:gd name="T0" fmla="*/ 360 w 360"/>
                                <a:gd name="T1" fmla="*/ 33 h 148"/>
                                <a:gd name="T2" fmla="*/ 360 w 360"/>
                                <a:gd name="T3" fmla="*/ 24 h 148"/>
                                <a:gd name="T4" fmla="*/ 355 w 360"/>
                                <a:gd name="T5" fmla="*/ 24 h 148"/>
                                <a:gd name="T6" fmla="*/ 312 w 360"/>
                                <a:gd name="T7" fmla="*/ 14 h 148"/>
                                <a:gd name="T8" fmla="*/ 196 w 360"/>
                                <a:gd name="T9" fmla="*/ 0 h 148"/>
                                <a:gd name="T10" fmla="*/ 4 w 360"/>
                                <a:gd name="T11" fmla="*/ 28 h 148"/>
                                <a:gd name="T12" fmla="*/ 0 w 360"/>
                                <a:gd name="T13" fmla="*/ 28 h 148"/>
                                <a:gd name="T14" fmla="*/ 0 w 360"/>
                                <a:gd name="T15" fmla="*/ 38 h 148"/>
                                <a:gd name="T16" fmla="*/ 4 w 360"/>
                                <a:gd name="T17" fmla="*/ 38 h 148"/>
                                <a:gd name="T18" fmla="*/ 72 w 360"/>
                                <a:gd name="T19" fmla="*/ 48 h 148"/>
                                <a:gd name="T20" fmla="*/ 67 w 360"/>
                                <a:gd name="T21" fmla="*/ 43 h 148"/>
                                <a:gd name="T22" fmla="*/ 81 w 360"/>
                                <a:gd name="T23" fmla="*/ 144 h 148"/>
                                <a:gd name="T24" fmla="*/ 81 w 360"/>
                                <a:gd name="T25" fmla="*/ 148 h 148"/>
                                <a:gd name="T26" fmla="*/ 91 w 360"/>
                                <a:gd name="T27" fmla="*/ 148 h 148"/>
                                <a:gd name="T28" fmla="*/ 206 w 360"/>
                                <a:gd name="T29" fmla="*/ 67 h 148"/>
                                <a:gd name="T30" fmla="*/ 201 w 360"/>
                                <a:gd name="T31" fmla="*/ 67 h 148"/>
                                <a:gd name="T32" fmla="*/ 316 w 360"/>
                                <a:gd name="T33" fmla="*/ 57 h 148"/>
                                <a:gd name="T34" fmla="*/ 321 w 360"/>
                                <a:gd name="T35" fmla="*/ 57 h 148"/>
                                <a:gd name="T36" fmla="*/ 360 w 360"/>
                                <a:gd name="T37" fmla="*/ 33 h 148"/>
                                <a:gd name="T38" fmla="*/ 350 w 360"/>
                                <a:gd name="T39" fmla="*/ 24 h 148"/>
                                <a:gd name="T40" fmla="*/ 312 w 360"/>
                                <a:gd name="T41" fmla="*/ 48 h 148"/>
                                <a:gd name="T42" fmla="*/ 316 w 360"/>
                                <a:gd name="T43" fmla="*/ 48 h 148"/>
                                <a:gd name="T44" fmla="*/ 201 w 360"/>
                                <a:gd name="T45" fmla="*/ 57 h 148"/>
                                <a:gd name="T46" fmla="*/ 196 w 360"/>
                                <a:gd name="T47" fmla="*/ 57 h 148"/>
                                <a:gd name="T48" fmla="*/ 81 w 360"/>
                                <a:gd name="T49" fmla="*/ 139 h 148"/>
                                <a:gd name="T50" fmla="*/ 91 w 360"/>
                                <a:gd name="T51" fmla="*/ 144 h 148"/>
                                <a:gd name="T52" fmla="*/ 76 w 360"/>
                                <a:gd name="T53" fmla="*/ 43 h 148"/>
                                <a:gd name="T54" fmla="*/ 76 w 360"/>
                                <a:gd name="T55" fmla="*/ 38 h 148"/>
                                <a:gd name="T56" fmla="*/ 72 w 360"/>
                                <a:gd name="T57" fmla="*/ 38 h 148"/>
                                <a:gd name="T58" fmla="*/ 4 w 360"/>
                                <a:gd name="T59" fmla="*/ 28 h 148"/>
                                <a:gd name="T60" fmla="*/ 4 w 360"/>
                                <a:gd name="T61" fmla="*/ 38 h 148"/>
                                <a:gd name="T62" fmla="*/ 196 w 360"/>
                                <a:gd name="T63" fmla="*/ 9 h 148"/>
                                <a:gd name="T64" fmla="*/ 312 w 360"/>
                                <a:gd name="T65" fmla="*/ 24 h 148"/>
                                <a:gd name="T66" fmla="*/ 355 w 360"/>
                                <a:gd name="T67" fmla="*/ 33 h 148"/>
                                <a:gd name="T68" fmla="*/ 350 w 360"/>
                                <a:gd name="T69" fmla="*/ 24 h 148"/>
                                <a:gd name="T70" fmla="*/ 360 w 360"/>
                                <a:gd name="T71" fmla="*/ 3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60" h="148">
                                  <a:moveTo>
                                    <a:pt x="360" y="33"/>
                                  </a:moveTo>
                                  <a:lnTo>
                                    <a:pt x="360" y="24"/>
                                  </a:lnTo>
                                  <a:lnTo>
                                    <a:pt x="355" y="24"/>
                                  </a:lnTo>
                                  <a:lnTo>
                                    <a:pt x="312" y="14"/>
                                  </a:lnTo>
                                  <a:lnTo>
                                    <a:pt x="196" y="0"/>
                                  </a:lnTo>
                                  <a:lnTo>
                                    <a:pt x="4" y="28"/>
                                  </a:lnTo>
                                  <a:lnTo>
                                    <a:pt x="0" y="28"/>
                                  </a:lnTo>
                                  <a:lnTo>
                                    <a:pt x="0" y="38"/>
                                  </a:lnTo>
                                  <a:lnTo>
                                    <a:pt x="4" y="38"/>
                                  </a:lnTo>
                                  <a:lnTo>
                                    <a:pt x="72" y="48"/>
                                  </a:lnTo>
                                  <a:lnTo>
                                    <a:pt x="67" y="43"/>
                                  </a:lnTo>
                                  <a:lnTo>
                                    <a:pt x="81" y="144"/>
                                  </a:lnTo>
                                  <a:lnTo>
                                    <a:pt x="81" y="148"/>
                                  </a:lnTo>
                                  <a:lnTo>
                                    <a:pt x="91" y="148"/>
                                  </a:lnTo>
                                  <a:lnTo>
                                    <a:pt x="206" y="67"/>
                                  </a:lnTo>
                                  <a:lnTo>
                                    <a:pt x="201" y="67"/>
                                  </a:lnTo>
                                  <a:lnTo>
                                    <a:pt x="316" y="57"/>
                                  </a:lnTo>
                                  <a:lnTo>
                                    <a:pt x="321" y="57"/>
                                  </a:lnTo>
                                  <a:lnTo>
                                    <a:pt x="360" y="33"/>
                                  </a:lnTo>
                                  <a:lnTo>
                                    <a:pt x="350" y="24"/>
                                  </a:lnTo>
                                  <a:lnTo>
                                    <a:pt x="312" y="48"/>
                                  </a:lnTo>
                                  <a:lnTo>
                                    <a:pt x="316" y="48"/>
                                  </a:lnTo>
                                  <a:lnTo>
                                    <a:pt x="201" y="57"/>
                                  </a:lnTo>
                                  <a:lnTo>
                                    <a:pt x="196" y="57"/>
                                  </a:lnTo>
                                  <a:lnTo>
                                    <a:pt x="81" y="139"/>
                                  </a:lnTo>
                                  <a:lnTo>
                                    <a:pt x="91" y="144"/>
                                  </a:lnTo>
                                  <a:lnTo>
                                    <a:pt x="76" y="43"/>
                                  </a:lnTo>
                                  <a:lnTo>
                                    <a:pt x="76" y="38"/>
                                  </a:lnTo>
                                  <a:lnTo>
                                    <a:pt x="72" y="38"/>
                                  </a:lnTo>
                                  <a:lnTo>
                                    <a:pt x="4" y="28"/>
                                  </a:lnTo>
                                  <a:lnTo>
                                    <a:pt x="4" y="38"/>
                                  </a:lnTo>
                                  <a:lnTo>
                                    <a:pt x="196" y="9"/>
                                  </a:lnTo>
                                  <a:lnTo>
                                    <a:pt x="312" y="24"/>
                                  </a:lnTo>
                                  <a:lnTo>
                                    <a:pt x="355" y="33"/>
                                  </a:lnTo>
                                  <a:lnTo>
                                    <a:pt x="350" y="24"/>
                                  </a:lnTo>
                                  <a:lnTo>
                                    <a:pt x="36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00"/>
                          <wps:cNvSpPr>
                            <a:spLocks/>
                          </wps:cNvSpPr>
                          <wps:spPr bwMode="auto">
                            <a:xfrm>
                              <a:off x="8842" y="1815"/>
                              <a:ext cx="29" cy="29"/>
                            </a:xfrm>
                            <a:custGeom>
                              <a:avLst/>
                              <a:gdLst>
                                <a:gd name="T0" fmla="*/ 0 w 29"/>
                                <a:gd name="T1" fmla="*/ 5 h 29"/>
                                <a:gd name="T2" fmla="*/ 5 w 29"/>
                                <a:gd name="T3" fmla="*/ 24 h 29"/>
                                <a:gd name="T4" fmla="*/ 19 w 29"/>
                                <a:gd name="T5" fmla="*/ 29 h 29"/>
                                <a:gd name="T6" fmla="*/ 29 w 29"/>
                                <a:gd name="T7" fmla="*/ 24 h 29"/>
                                <a:gd name="T8" fmla="*/ 29 w 29"/>
                                <a:gd name="T9" fmla="*/ 0 h 29"/>
                                <a:gd name="T10" fmla="*/ 0 w 29"/>
                                <a:gd name="T11" fmla="*/ 5 h 29"/>
                              </a:gdLst>
                              <a:ahLst/>
                              <a:cxnLst>
                                <a:cxn ang="0">
                                  <a:pos x="T0" y="T1"/>
                                </a:cxn>
                                <a:cxn ang="0">
                                  <a:pos x="T2" y="T3"/>
                                </a:cxn>
                                <a:cxn ang="0">
                                  <a:pos x="T4" y="T5"/>
                                </a:cxn>
                                <a:cxn ang="0">
                                  <a:pos x="T6" y="T7"/>
                                </a:cxn>
                                <a:cxn ang="0">
                                  <a:pos x="T8" y="T9"/>
                                </a:cxn>
                                <a:cxn ang="0">
                                  <a:pos x="T10" y="T11"/>
                                </a:cxn>
                              </a:cxnLst>
                              <a:rect l="0" t="0" r="r" b="b"/>
                              <a:pathLst>
                                <a:path w="29" h="29">
                                  <a:moveTo>
                                    <a:pt x="0" y="5"/>
                                  </a:moveTo>
                                  <a:lnTo>
                                    <a:pt x="5" y="24"/>
                                  </a:lnTo>
                                  <a:lnTo>
                                    <a:pt x="19" y="29"/>
                                  </a:lnTo>
                                  <a:lnTo>
                                    <a:pt x="29" y="24"/>
                                  </a:lnTo>
                                  <a:lnTo>
                                    <a:pt x="29" y="0"/>
                                  </a:lnTo>
                                  <a:lnTo>
                                    <a:pt x="0" y="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801"/>
                          <wps:cNvSpPr>
                            <a:spLocks/>
                          </wps:cNvSpPr>
                          <wps:spPr bwMode="auto">
                            <a:xfrm>
                              <a:off x="8837" y="1810"/>
                              <a:ext cx="39" cy="39"/>
                            </a:xfrm>
                            <a:custGeom>
                              <a:avLst/>
                              <a:gdLst>
                                <a:gd name="T0" fmla="*/ 5 w 39"/>
                                <a:gd name="T1" fmla="*/ 5 h 39"/>
                                <a:gd name="T2" fmla="*/ 0 w 39"/>
                                <a:gd name="T3" fmla="*/ 5 h 39"/>
                                <a:gd name="T4" fmla="*/ 0 w 39"/>
                                <a:gd name="T5" fmla="*/ 10 h 39"/>
                                <a:gd name="T6" fmla="*/ 5 w 39"/>
                                <a:gd name="T7" fmla="*/ 29 h 39"/>
                                <a:gd name="T8" fmla="*/ 5 w 39"/>
                                <a:gd name="T9" fmla="*/ 34 h 39"/>
                                <a:gd name="T10" fmla="*/ 10 w 39"/>
                                <a:gd name="T11" fmla="*/ 34 h 39"/>
                                <a:gd name="T12" fmla="*/ 24 w 39"/>
                                <a:gd name="T13" fmla="*/ 39 h 39"/>
                                <a:gd name="T14" fmla="*/ 34 w 39"/>
                                <a:gd name="T15" fmla="*/ 34 h 39"/>
                                <a:gd name="T16" fmla="*/ 39 w 39"/>
                                <a:gd name="T17" fmla="*/ 34 h 39"/>
                                <a:gd name="T18" fmla="*/ 39 w 39"/>
                                <a:gd name="T19" fmla="*/ 0 h 39"/>
                                <a:gd name="T20" fmla="*/ 34 w 39"/>
                                <a:gd name="T21" fmla="*/ 0 h 39"/>
                                <a:gd name="T22" fmla="*/ 5 w 39"/>
                                <a:gd name="T23" fmla="*/ 5 h 39"/>
                                <a:gd name="T24" fmla="*/ 5 w 39"/>
                                <a:gd name="T25" fmla="*/ 14 h 39"/>
                                <a:gd name="T26" fmla="*/ 34 w 39"/>
                                <a:gd name="T27" fmla="*/ 10 h 39"/>
                                <a:gd name="T28" fmla="*/ 29 w 39"/>
                                <a:gd name="T29" fmla="*/ 5 h 39"/>
                                <a:gd name="T30" fmla="*/ 29 w 39"/>
                                <a:gd name="T31" fmla="*/ 29 h 39"/>
                                <a:gd name="T32" fmla="*/ 34 w 39"/>
                                <a:gd name="T33" fmla="*/ 24 h 39"/>
                                <a:gd name="T34" fmla="*/ 24 w 39"/>
                                <a:gd name="T35" fmla="*/ 29 h 39"/>
                                <a:gd name="T36" fmla="*/ 10 w 39"/>
                                <a:gd name="T37" fmla="*/ 24 h 39"/>
                                <a:gd name="T38" fmla="*/ 15 w 39"/>
                                <a:gd name="T39" fmla="*/ 29 h 39"/>
                                <a:gd name="T40" fmla="*/ 10 w 39"/>
                                <a:gd name="T41" fmla="*/ 10 h 39"/>
                                <a:gd name="T42" fmla="*/ 5 w 39"/>
                                <a:gd name="T43" fmla="*/ 14 h 39"/>
                                <a:gd name="T44" fmla="*/ 5 w 39"/>
                                <a:gd name="T4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39">
                                  <a:moveTo>
                                    <a:pt x="5" y="5"/>
                                  </a:moveTo>
                                  <a:lnTo>
                                    <a:pt x="0" y="5"/>
                                  </a:lnTo>
                                  <a:lnTo>
                                    <a:pt x="0" y="10"/>
                                  </a:lnTo>
                                  <a:lnTo>
                                    <a:pt x="5" y="29"/>
                                  </a:lnTo>
                                  <a:lnTo>
                                    <a:pt x="5" y="34"/>
                                  </a:lnTo>
                                  <a:lnTo>
                                    <a:pt x="10" y="34"/>
                                  </a:lnTo>
                                  <a:lnTo>
                                    <a:pt x="24" y="39"/>
                                  </a:lnTo>
                                  <a:lnTo>
                                    <a:pt x="34" y="34"/>
                                  </a:lnTo>
                                  <a:lnTo>
                                    <a:pt x="39" y="34"/>
                                  </a:lnTo>
                                  <a:lnTo>
                                    <a:pt x="39" y="0"/>
                                  </a:lnTo>
                                  <a:lnTo>
                                    <a:pt x="34" y="0"/>
                                  </a:lnTo>
                                  <a:lnTo>
                                    <a:pt x="5" y="5"/>
                                  </a:lnTo>
                                  <a:lnTo>
                                    <a:pt x="5" y="14"/>
                                  </a:lnTo>
                                  <a:lnTo>
                                    <a:pt x="34" y="10"/>
                                  </a:lnTo>
                                  <a:lnTo>
                                    <a:pt x="29" y="5"/>
                                  </a:lnTo>
                                  <a:lnTo>
                                    <a:pt x="29" y="29"/>
                                  </a:lnTo>
                                  <a:lnTo>
                                    <a:pt x="34" y="24"/>
                                  </a:lnTo>
                                  <a:lnTo>
                                    <a:pt x="24" y="29"/>
                                  </a:lnTo>
                                  <a:lnTo>
                                    <a:pt x="10" y="24"/>
                                  </a:lnTo>
                                  <a:lnTo>
                                    <a:pt x="15" y="29"/>
                                  </a:lnTo>
                                  <a:lnTo>
                                    <a:pt x="10" y="10"/>
                                  </a:lnTo>
                                  <a:lnTo>
                                    <a:pt x="5" y="14"/>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2"/>
                          <wps:cNvSpPr>
                            <a:spLocks/>
                          </wps:cNvSpPr>
                          <wps:spPr bwMode="auto">
                            <a:xfrm>
                              <a:off x="8669" y="2156"/>
                              <a:ext cx="115" cy="29"/>
                            </a:xfrm>
                            <a:custGeom>
                              <a:avLst/>
                              <a:gdLst>
                                <a:gd name="T0" fmla="*/ 0 w 115"/>
                                <a:gd name="T1" fmla="*/ 9 h 29"/>
                                <a:gd name="T2" fmla="*/ 101 w 115"/>
                                <a:gd name="T3" fmla="*/ 0 h 29"/>
                                <a:gd name="T4" fmla="*/ 115 w 115"/>
                                <a:gd name="T5" fmla="*/ 19 h 29"/>
                                <a:gd name="T6" fmla="*/ 77 w 115"/>
                                <a:gd name="T7" fmla="*/ 29 h 29"/>
                                <a:gd name="T8" fmla="*/ 0 w 115"/>
                                <a:gd name="T9" fmla="*/ 9 h 29"/>
                              </a:gdLst>
                              <a:ahLst/>
                              <a:cxnLst>
                                <a:cxn ang="0">
                                  <a:pos x="T0" y="T1"/>
                                </a:cxn>
                                <a:cxn ang="0">
                                  <a:pos x="T2" y="T3"/>
                                </a:cxn>
                                <a:cxn ang="0">
                                  <a:pos x="T4" y="T5"/>
                                </a:cxn>
                                <a:cxn ang="0">
                                  <a:pos x="T6" y="T7"/>
                                </a:cxn>
                                <a:cxn ang="0">
                                  <a:pos x="T8" y="T9"/>
                                </a:cxn>
                              </a:cxnLst>
                              <a:rect l="0" t="0" r="r" b="b"/>
                              <a:pathLst>
                                <a:path w="115" h="29">
                                  <a:moveTo>
                                    <a:pt x="0" y="9"/>
                                  </a:moveTo>
                                  <a:lnTo>
                                    <a:pt x="101" y="0"/>
                                  </a:lnTo>
                                  <a:lnTo>
                                    <a:pt x="115" y="19"/>
                                  </a:lnTo>
                                  <a:lnTo>
                                    <a:pt x="77" y="29"/>
                                  </a:lnTo>
                                  <a:lnTo>
                                    <a:pt x="0" y="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3"/>
                          <wps:cNvSpPr>
                            <a:spLocks/>
                          </wps:cNvSpPr>
                          <wps:spPr bwMode="auto">
                            <a:xfrm>
                              <a:off x="8664" y="2151"/>
                              <a:ext cx="125" cy="38"/>
                            </a:xfrm>
                            <a:custGeom>
                              <a:avLst/>
                              <a:gdLst>
                                <a:gd name="T0" fmla="*/ 5 w 125"/>
                                <a:gd name="T1" fmla="*/ 10 h 38"/>
                                <a:gd name="T2" fmla="*/ 5 w 125"/>
                                <a:gd name="T3" fmla="*/ 19 h 38"/>
                                <a:gd name="T4" fmla="*/ 106 w 125"/>
                                <a:gd name="T5" fmla="*/ 10 h 38"/>
                                <a:gd name="T6" fmla="*/ 101 w 125"/>
                                <a:gd name="T7" fmla="*/ 10 h 38"/>
                                <a:gd name="T8" fmla="*/ 116 w 125"/>
                                <a:gd name="T9" fmla="*/ 29 h 38"/>
                                <a:gd name="T10" fmla="*/ 120 w 125"/>
                                <a:gd name="T11" fmla="*/ 19 h 38"/>
                                <a:gd name="T12" fmla="*/ 82 w 125"/>
                                <a:gd name="T13" fmla="*/ 29 h 38"/>
                                <a:gd name="T14" fmla="*/ 5 w 125"/>
                                <a:gd name="T15" fmla="*/ 10 h 38"/>
                                <a:gd name="T16" fmla="*/ 5 w 125"/>
                                <a:gd name="T17" fmla="*/ 19 h 38"/>
                                <a:gd name="T18" fmla="*/ 82 w 125"/>
                                <a:gd name="T19" fmla="*/ 38 h 38"/>
                                <a:gd name="T20" fmla="*/ 120 w 125"/>
                                <a:gd name="T21" fmla="*/ 29 h 38"/>
                                <a:gd name="T22" fmla="*/ 125 w 125"/>
                                <a:gd name="T23" fmla="*/ 29 h 38"/>
                                <a:gd name="T24" fmla="*/ 125 w 125"/>
                                <a:gd name="T25" fmla="*/ 24 h 38"/>
                                <a:gd name="T26" fmla="*/ 125 w 125"/>
                                <a:gd name="T27" fmla="*/ 19 h 38"/>
                                <a:gd name="T28" fmla="*/ 111 w 125"/>
                                <a:gd name="T29" fmla="*/ 0 h 38"/>
                                <a:gd name="T30" fmla="*/ 106 w 125"/>
                                <a:gd name="T31" fmla="*/ 0 h 38"/>
                                <a:gd name="T32" fmla="*/ 5 w 125"/>
                                <a:gd name="T33" fmla="*/ 10 h 38"/>
                                <a:gd name="T34" fmla="*/ 0 w 125"/>
                                <a:gd name="T35" fmla="*/ 10 h 38"/>
                                <a:gd name="T36" fmla="*/ 0 w 125"/>
                                <a:gd name="T37" fmla="*/ 14 h 38"/>
                                <a:gd name="T38" fmla="*/ 0 w 125"/>
                                <a:gd name="T39" fmla="*/ 19 h 38"/>
                                <a:gd name="T40" fmla="*/ 5 w 125"/>
                                <a:gd name="T41" fmla="*/ 19 h 38"/>
                                <a:gd name="T42" fmla="*/ 5 w 125"/>
                                <a:gd name="T43"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5" h="38">
                                  <a:moveTo>
                                    <a:pt x="5" y="10"/>
                                  </a:moveTo>
                                  <a:lnTo>
                                    <a:pt x="5" y="19"/>
                                  </a:lnTo>
                                  <a:lnTo>
                                    <a:pt x="106" y="10"/>
                                  </a:lnTo>
                                  <a:lnTo>
                                    <a:pt x="101" y="10"/>
                                  </a:lnTo>
                                  <a:lnTo>
                                    <a:pt x="116" y="29"/>
                                  </a:lnTo>
                                  <a:lnTo>
                                    <a:pt x="120" y="19"/>
                                  </a:lnTo>
                                  <a:lnTo>
                                    <a:pt x="82" y="29"/>
                                  </a:lnTo>
                                  <a:lnTo>
                                    <a:pt x="5" y="10"/>
                                  </a:lnTo>
                                  <a:lnTo>
                                    <a:pt x="5" y="19"/>
                                  </a:lnTo>
                                  <a:lnTo>
                                    <a:pt x="82" y="38"/>
                                  </a:lnTo>
                                  <a:lnTo>
                                    <a:pt x="120" y="29"/>
                                  </a:lnTo>
                                  <a:lnTo>
                                    <a:pt x="125" y="29"/>
                                  </a:lnTo>
                                  <a:lnTo>
                                    <a:pt x="125" y="24"/>
                                  </a:lnTo>
                                  <a:lnTo>
                                    <a:pt x="125" y="19"/>
                                  </a:lnTo>
                                  <a:lnTo>
                                    <a:pt x="111" y="0"/>
                                  </a:lnTo>
                                  <a:lnTo>
                                    <a:pt x="106" y="0"/>
                                  </a:lnTo>
                                  <a:lnTo>
                                    <a:pt x="5" y="10"/>
                                  </a:lnTo>
                                  <a:lnTo>
                                    <a:pt x="0" y="10"/>
                                  </a:lnTo>
                                  <a:lnTo>
                                    <a:pt x="0" y="14"/>
                                  </a:lnTo>
                                  <a:lnTo>
                                    <a:pt x="0" y="19"/>
                                  </a:lnTo>
                                  <a:lnTo>
                                    <a:pt x="5" y="19"/>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04"/>
                          <wps:cNvSpPr>
                            <a:spLocks/>
                          </wps:cNvSpPr>
                          <wps:spPr bwMode="auto">
                            <a:xfrm>
                              <a:off x="864" y="3716"/>
                              <a:ext cx="326" cy="346"/>
                            </a:xfrm>
                            <a:custGeom>
                              <a:avLst/>
                              <a:gdLst>
                                <a:gd name="T0" fmla="*/ 178 w 326"/>
                                <a:gd name="T1" fmla="*/ 346 h 346"/>
                                <a:gd name="T2" fmla="*/ 110 w 326"/>
                                <a:gd name="T3" fmla="*/ 336 h 346"/>
                                <a:gd name="T4" fmla="*/ 77 w 326"/>
                                <a:gd name="T5" fmla="*/ 269 h 346"/>
                                <a:gd name="T6" fmla="*/ 130 w 326"/>
                                <a:gd name="T7" fmla="*/ 154 h 346"/>
                                <a:gd name="T8" fmla="*/ 67 w 326"/>
                                <a:gd name="T9" fmla="*/ 139 h 346"/>
                                <a:gd name="T10" fmla="*/ 0 w 326"/>
                                <a:gd name="T11" fmla="*/ 101 h 346"/>
                                <a:gd name="T12" fmla="*/ 29 w 326"/>
                                <a:gd name="T13" fmla="*/ 39 h 346"/>
                                <a:gd name="T14" fmla="*/ 62 w 326"/>
                                <a:gd name="T15" fmla="*/ 5 h 346"/>
                                <a:gd name="T16" fmla="*/ 187 w 326"/>
                                <a:gd name="T17" fmla="*/ 0 h 346"/>
                                <a:gd name="T18" fmla="*/ 326 w 326"/>
                                <a:gd name="T19" fmla="*/ 10 h 346"/>
                                <a:gd name="T20" fmla="*/ 326 w 326"/>
                                <a:gd name="T21" fmla="*/ 48 h 346"/>
                                <a:gd name="T22" fmla="*/ 192 w 326"/>
                                <a:gd name="T23" fmla="*/ 149 h 346"/>
                                <a:gd name="T24" fmla="*/ 211 w 326"/>
                                <a:gd name="T25" fmla="*/ 240 h 346"/>
                                <a:gd name="T26" fmla="*/ 254 w 326"/>
                                <a:gd name="T27" fmla="*/ 274 h 346"/>
                                <a:gd name="T28" fmla="*/ 178 w 326"/>
                                <a:gd name="T29"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6" h="346">
                                  <a:moveTo>
                                    <a:pt x="178" y="346"/>
                                  </a:moveTo>
                                  <a:lnTo>
                                    <a:pt x="110" y="336"/>
                                  </a:lnTo>
                                  <a:lnTo>
                                    <a:pt x="77" y="269"/>
                                  </a:lnTo>
                                  <a:lnTo>
                                    <a:pt x="130" y="154"/>
                                  </a:lnTo>
                                  <a:lnTo>
                                    <a:pt x="67" y="139"/>
                                  </a:lnTo>
                                  <a:lnTo>
                                    <a:pt x="0" y="101"/>
                                  </a:lnTo>
                                  <a:lnTo>
                                    <a:pt x="29" y="39"/>
                                  </a:lnTo>
                                  <a:lnTo>
                                    <a:pt x="62" y="5"/>
                                  </a:lnTo>
                                  <a:lnTo>
                                    <a:pt x="187" y="0"/>
                                  </a:lnTo>
                                  <a:lnTo>
                                    <a:pt x="326" y="10"/>
                                  </a:lnTo>
                                  <a:lnTo>
                                    <a:pt x="326" y="48"/>
                                  </a:lnTo>
                                  <a:lnTo>
                                    <a:pt x="192" y="149"/>
                                  </a:lnTo>
                                  <a:lnTo>
                                    <a:pt x="211" y="240"/>
                                  </a:lnTo>
                                  <a:lnTo>
                                    <a:pt x="254" y="274"/>
                                  </a:lnTo>
                                  <a:lnTo>
                                    <a:pt x="178" y="34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5"/>
                          <wps:cNvSpPr>
                            <a:spLocks/>
                          </wps:cNvSpPr>
                          <wps:spPr bwMode="auto">
                            <a:xfrm>
                              <a:off x="859" y="3711"/>
                              <a:ext cx="336" cy="356"/>
                            </a:xfrm>
                            <a:custGeom>
                              <a:avLst/>
                              <a:gdLst>
                                <a:gd name="T0" fmla="*/ 178 w 336"/>
                                <a:gd name="T1" fmla="*/ 346 h 356"/>
                                <a:gd name="T2" fmla="*/ 183 w 336"/>
                                <a:gd name="T3" fmla="*/ 346 h 356"/>
                                <a:gd name="T4" fmla="*/ 115 w 336"/>
                                <a:gd name="T5" fmla="*/ 337 h 356"/>
                                <a:gd name="T6" fmla="*/ 120 w 336"/>
                                <a:gd name="T7" fmla="*/ 341 h 356"/>
                                <a:gd name="T8" fmla="*/ 87 w 336"/>
                                <a:gd name="T9" fmla="*/ 274 h 356"/>
                                <a:gd name="T10" fmla="*/ 139 w 336"/>
                                <a:gd name="T11" fmla="*/ 159 h 356"/>
                                <a:gd name="T12" fmla="*/ 139 w 336"/>
                                <a:gd name="T13" fmla="*/ 154 h 356"/>
                                <a:gd name="T14" fmla="*/ 135 w 336"/>
                                <a:gd name="T15" fmla="*/ 154 h 356"/>
                                <a:gd name="T16" fmla="*/ 72 w 336"/>
                                <a:gd name="T17" fmla="*/ 140 h 356"/>
                                <a:gd name="T18" fmla="*/ 5 w 336"/>
                                <a:gd name="T19" fmla="*/ 101 h 356"/>
                                <a:gd name="T20" fmla="*/ 10 w 336"/>
                                <a:gd name="T21" fmla="*/ 106 h 356"/>
                                <a:gd name="T22" fmla="*/ 39 w 336"/>
                                <a:gd name="T23" fmla="*/ 44 h 356"/>
                                <a:gd name="T24" fmla="*/ 39 w 336"/>
                                <a:gd name="T25" fmla="*/ 48 h 356"/>
                                <a:gd name="T26" fmla="*/ 72 w 336"/>
                                <a:gd name="T27" fmla="*/ 15 h 356"/>
                                <a:gd name="T28" fmla="*/ 67 w 336"/>
                                <a:gd name="T29" fmla="*/ 15 h 356"/>
                                <a:gd name="T30" fmla="*/ 192 w 336"/>
                                <a:gd name="T31" fmla="*/ 10 h 356"/>
                                <a:gd name="T32" fmla="*/ 331 w 336"/>
                                <a:gd name="T33" fmla="*/ 20 h 356"/>
                                <a:gd name="T34" fmla="*/ 327 w 336"/>
                                <a:gd name="T35" fmla="*/ 15 h 356"/>
                                <a:gd name="T36" fmla="*/ 327 w 336"/>
                                <a:gd name="T37" fmla="*/ 53 h 356"/>
                                <a:gd name="T38" fmla="*/ 327 w 336"/>
                                <a:gd name="T39" fmla="*/ 48 h 356"/>
                                <a:gd name="T40" fmla="*/ 192 w 336"/>
                                <a:gd name="T41" fmla="*/ 149 h 356"/>
                                <a:gd name="T42" fmla="*/ 192 w 336"/>
                                <a:gd name="T43" fmla="*/ 154 h 356"/>
                                <a:gd name="T44" fmla="*/ 211 w 336"/>
                                <a:gd name="T45" fmla="*/ 245 h 356"/>
                                <a:gd name="T46" fmla="*/ 211 w 336"/>
                                <a:gd name="T47" fmla="*/ 250 h 356"/>
                                <a:gd name="T48" fmla="*/ 255 w 336"/>
                                <a:gd name="T49" fmla="*/ 284 h 356"/>
                                <a:gd name="T50" fmla="*/ 255 w 336"/>
                                <a:gd name="T51" fmla="*/ 274 h 356"/>
                                <a:gd name="T52" fmla="*/ 178 w 336"/>
                                <a:gd name="T53" fmla="*/ 346 h 356"/>
                                <a:gd name="T54" fmla="*/ 187 w 336"/>
                                <a:gd name="T55" fmla="*/ 356 h 356"/>
                                <a:gd name="T56" fmla="*/ 264 w 336"/>
                                <a:gd name="T57" fmla="*/ 284 h 356"/>
                                <a:gd name="T58" fmla="*/ 264 w 336"/>
                                <a:gd name="T59" fmla="*/ 279 h 356"/>
                                <a:gd name="T60" fmla="*/ 264 w 336"/>
                                <a:gd name="T61" fmla="*/ 274 h 356"/>
                                <a:gd name="T62" fmla="*/ 221 w 336"/>
                                <a:gd name="T63" fmla="*/ 240 h 356"/>
                                <a:gd name="T64" fmla="*/ 221 w 336"/>
                                <a:gd name="T65" fmla="*/ 245 h 356"/>
                                <a:gd name="T66" fmla="*/ 202 w 336"/>
                                <a:gd name="T67" fmla="*/ 154 h 356"/>
                                <a:gd name="T68" fmla="*/ 202 w 336"/>
                                <a:gd name="T69" fmla="*/ 159 h 356"/>
                                <a:gd name="T70" fmla="*/ 336 w 336"/>
                                <a:gd name="T71" fmla="*/ 58 h 356"/>
                                <a:gd name="T72" fmla="*/ 336 w 336"/>
                                <a:gd name="T73" fmla="*/ 53 h 356"/>
                                <a:gd name="T74" fmla="*/ 336 w 336"/>
                                <a:gd name="T75" fmla="*/ 15 h 356"/>
                                <a:gd name="T76" fmla="*/ 336 w 336"/>
                                <a:gd name="T77" fmla="*/ 10 h 356"/>
                                <a:gd name="T78" fmla="*/ 331 w 336"/>
                                <a:gd name="T79" fmla="*/ 10 h 356"/>
                                <a:gd name="T80" fmla="*/ 192 w 336"/>
                                <a:gd name="T81" fmla="*/ 0 h 356"/>
                                <a:gd name="T82" fmla="*/ 67 w 336"/>
                                <a:gd name="T83" fmla="*/ 5 h 356"/>
                                <a:gd name="T84" fmla="*/ 63 w 336"/>
                                <a:gd name="T85" fmla="*/ 5 h 356"/>
                                <a:gd name="T86" fmla="*/ 29 w 336"/>
                                <a:gd name="T87" fmla="*/ 39 h 356"/>
                                <a:gd name="T88" fmla="*/ 29 w 336"/>
                                <a:gd name="T89" fmla="*/ 44 h 356"/>
                                <a:gd name="T90" fmla="*/ 0 w 336"/>
                                <a:gd name="T91" fmla="*/ 106 h 356"/>
                                <a:gd name="T92" fmla="*/ 0 w 336"/>
                                <a:gd name="T93" fmla="*/ 111 h 356"/>
                                <a:gd name="T94" fmla="*/ 5 w 336"/>
                                <a:gd name="T95" fmla="*/ 111 h 356"/>
                                <a:gd name="T96" fmla="*/ 72 w 336"/>
                                <a:gd name="T97" fmla="*/ 149 h 356"/>
                                <a:gd name="T98" fmla="*/ 135 w 336"/>
                                <a:gd name="T99" fmla="*/ 164 h 356"/>
                                <a:gd name="T100" fmla="*/ 130 w 336"/>
                                <a:gd name="T101" fmla="*/ 159 h 356"/>
                                <a:gd name="T102" fmla="*/ 77 w 336"/>
                                <a:gd name="T103" fmla="*/ 274 h 356"/>
                                <a:gd name="T104" fmla="*/ 111 w 336"/>
                                <a:gd name="T105" fmla="*/ 341 h 356"/>
                                <a:gd name="T106" fmla="*/ 111 w 336"/>
                                <a:gd name="T107" fmla="*/ 346 h 356"/>
                                <a:gd name="T108" fmla="*/ 115 w 336"/>
                                <a:gd name="T109" fmla="*/ 346 h 356"/>
                                <a:gd name="T110" fmla="*/ 183 w 336"/>
                                <a:gd name="T111" fmla="*/ 356 h 356"/>
                                <a:gd name="T112" fmla="*/ 187 w 336"/>
                                <a:gd name="T113" fmla="*/ 356 h 356"/>
                                <a:gd name="T114" fmla="*/ 178 w 336"/>
                                <a:gd name="T115" fmla="*/ 34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6" h="356">
                                  <a:moveTo>
                                    <a:pt x="178" y="346"/>
                                  </a:moveTo>
                                  <a:lnTo>
                                    <a:pt x="183" y="346"/>
                                  </a:lnTo>
                                  <a:lnTo>
                                    <a:pt x="115" y="337"/>
                                  </a:lnTo>
                                  <a:lnTo>
                                    <a:pt x="120" y="341"/>
                                  </a:lnTo>
                                  <a:lnTo>
                                    <a:pt x="87" y="274"/>
                                  </a:lnTo>
                                  <a:lnTo>
                                    <a:pt x="139" y="159"/>
                                  </a:lnTo>
                                  <a:lnTo>
                                    <a:pt x="139" y="154"/>
                                  </a:lnTo>
                                  <a:lnTo>
                                    <a:pt x="135" y="154"/>
                                  </a:lnTo>
                                  <a:lnTo>
                                    <a:pt x="72" y="140"/>
                                  </a:lnTo>
                                  <a:lnTo>
                                    <a:pt x="5" y="101"/>
                                  </a:lnTo>
                                  <a:lnTo>
                                    <a:pt x="10" y="106"/>
                                  </a:lnTo>
                                  <a:lnTo>
                                    <a:pt x="39" y="44"/>
                                  </a:lnTo>
                                  <a:lnTo>
                                    <a:pt x="39" y="48"/>
                                  </a:lnTo>
                                  <a:lnTo>
                                    <a:pt x="72" y="15"/>
                                  </a:lnTo>
                                  <a:lnTo>
                                    <a:pt x="67" y="15"/>
                                  </a:lnTo>
                                  <a:lnTo>
                                    <a:pt x="192" y="10"/>
                                  </a:lnTo>
                                  <a:lnTo>
                                    <a:pt x="331" y="20"/>
                                  </a:lnTo>
                                  <a:lnTo>
                                    <a:pt x="327" y="15"/>
                                  </a:lnTo>
                                  <a:lnTo>
                                    <a:pt x="327" y="53"/>
                                  </a:lnTo>
                                  <a:lnTo>
                                    <a:pt x="327" y="48"/>
                                  </a:lnTo>
                                  <a:lnTo>
                                    <a:pt x="192" y="149"/>
                                  </a:lnTo>
                                  <a:lnTo>
                                    <a:pt x="192" y="154"/>
                                  </a:lnTo>
                                  <a:lnTo>
                                    <a:pt x="211" y="245"/>
                                  </a:lnTo>
                                  <a:lnTo>
                                    <a:pt x="211" y="250"/>
                                  </a:lnTo>
                                  <a:lnTo>
                                    <a:pt x="255" y="284"/>
                                  </a:lnTo>
                                  <a:lnTo>
                                    <a:pt x="255" y="274"/>
                                  </a:lnTo>
                                  <a:lnTo>
                                    <a:pt x="178" y="346"/>
                                  </a:lnTo>
                                  <a:lnTo>
                                    <a:pt x="187" y="356"/>
                                  </a:lnTo>
                                  <a:lnTo>
                                    <a:pt x="264" y="284"/>
                                  </a:lnTo>
                                  <a:lnTo>
                                    <a:pt x="264" y="279"/>
                                  </a:lnTo>
                                  <a:lnTo>
                                    <a:pt x="264" y="274"/>
                                  </a:lnTo>
                                  <a:lnTo>
                                    <a:pt x="221" y="240"/>
                                  </a:lnTo>
                                  <a:lnTo>
                                    <a:pt x="221" y="245"/>
                                  </a:lnTo>
                                  <a:lnTo>
                                    <a:pt x="202" y="154"/>
                                  </a:lnTo>
                                  <a:lnTo>
                                    <a:pt x="202" y="159"/>
                                  </a:lnTo>
                                  <a:lnTo>
                                    <a:pt x="336" y="58"/>
                                  </a:lnTo>
                                  <a:lnTo>
                                    <a:pt x="336" y="53"/>
                                  </a:lnTo>
                                  <a:lnTo>
                                    <a:pt x="336" y="15"/>
                                  </a:lnTo>
                                  <a:lnTo>
                                    <a:pt x="336" y="10"/>
                                  </a:lnTo>
                                  <a:lnTo>
                                    <a:pt x="331" y="10"/>
                                  </a:lnTo>
                                  <a:lnTo>
                                    <a:pt x="192" y="0"/>
                                  </a:lnTo>
                                  <a:lnTo>
                                    <a:pt x="67" y="5"/>
                                  </a:lnTo>
                                  <a:lnTo>
                                    <a:pt x="63" y="5"/>
                                  </a:lnTo>
                                  <a:lnTo>
                                    <a:pt x="29" y="39"/>
                                  </a:lnTo>
                                  <a:lnTo>
                                    <a:pt x="29" y="44"/>
                                  </a:lnTo>
                                  <a:lnTo>
                                    <a:pt x="0" y="106"/>
                                  </a:lnTo>
                                  <a:lnTo>
                                    <a:pt x="0" y="111"/>
                                  </a:lnTo>
                                  <a:lnTo>
                                    <a:pt x="5" y="111"/>
                                  </a:lnTo>
                                  <a:lnTo>
                                    <a:pt x="72" y="149"/>
                                  </a:lnTo>
                                  <a:lnTo>
                                    <a:pt x="135" y="164"/>
                                  </a:lnTo>
                                  <a:lnTo>
                                    <a:pt x="130" y="159"/>
                                  </a:lnTo>
                                  <a:lnTo>
                                    <a:pt x="77" y="274"/>
                                  </a:lnTo>
                                  <a:lnTo>
                                    <a:pt x="111" y="341"/>
                                  </a:lnTo>
                                  <a:lnTo>
                                    <a:pt x="111" y="346"/>
                                  </a:lnTo>
                                  <a:lnTo>
                                    <a:pt x="115" y="346"/>
                                  </a:lnTo>
                                  <a:lnTo>
                                    <a:pt x="183" y="356"/>
                                  </a:lnTo>
                                  <a:lnTo>
                                    <a:pt x="187" y="356"/>
                                  </a:lnTo>
                                  <a:lnTo>
                                    <a:pt x="178"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06"/>
                          <wps:cNvSpPr>
                            <a:spLocks/>
                          </wps:cNvSpPr>
                          <wps:spPr bwMode="auto">
                            <a:xfrm>
                              <a:off x="1176" y="4067"/>
                              <a:ext cx="134" cy="86"/>
                            </a:xfrm>
                            <a:custGeom>
                              <a:avLst/>
                              <a:gdLst>
                                <a:gd name="T0" fmla="*/ 0 w 134"/>
                                <a:gd name="T1" fmla="*/ 38 h 86"/>
                                <a:gd name="T2" fmla="*/ 101 w 134"/>
                                <a:gd name="T3" fmla="*/ 0 h 86"/>
                                <a:gd name="T4" fmla="*/ 134 w 134"/>
                                <a:gd name="T5" fmla="*/ 0 h 86"/>
                                <a:gd name="T6" fmla="*/ 130 w 134"/>
                                <a:gd name="T7" fmla="*/ 38 h 86"/>
                                <a:gd name="T8" fmla="*/ 106 w 134"/>
                                <a:gd name="T9" fmla="*/ 62 h 86"/>
                                <a:gd name="T10" fmla="*/ 48 w 134"/>
                                <a:gd name="T11" fmla="*/ 86 h 86"/>
                                <a:gd name="T12" fmla="*/ 0 w 134"/>
                                <a:gd name="T13" fmla="*/ 38 h 86"/>
                              </a:gdLst>
                              <a:ahLst/>
                              <a:cxnLst>
                                <a:cxn ang="0">
                                  <a:pos x="T0" y="T1"/>
                                </a:cxn>
                                <a:cxn ang="0">
                                  <a:pos x="T2" y="T3"/>
                                </a:cxn>
                                <a:cxn ang="0">
                                  <a:pos x="T4" y="T5"/>
                                </a:cxn>
                                <a:cxn ang="0">
                                  <a:pos x="T6" y="T7"/>
                                </a:cxn>
                                <a:cxn ang="0">
                                  <a:pos x="T8" y="T9"/>
                                </a:cxn>
                                <a:cxn ang="0">
                                  <a:pos x="T10" y="T11"/>
                                </a:cxn>
                                <a:cxn ang="0">
                                  <a:pos x="T12" y="T13"/>
                                </a:cxn>
                              </a:cxnLst>
                              <a:rect l="0" t="0" r="r" b="b"/>
                              <a:pathLst>
                                <a:path w="134" h="86">
                                  <a:moveTo>
                                    <a:pt x="0" y="38"/>
                                  </a:moveTo>
                                  <a:lnTo>
                                    <a:pt x="101" y="0"/>
                                  </a:lnTo>
                                  <a:lnTo>
                                    <a:pt x="134" y="0"/>
                                  </a:lnTo>
                                  <a:lnTo>
                                    <a:pt x="130" y="38"/>
                                  </a:lnTo>
                                  <a:lnTo>
                                    <a:pt x="106" y="62"/>
                                  </a:lnTo>
                                  <a:lnTo>
                                    <a:pt x="48" y="86"/>
                                  </a:lnTo>
                                  <a:lnTo>
                                    <a:pt x="0" y="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07"/>
                          <wps:cNvSpPr>
                            <a:spLocks/>
                          </wps:cNvSpPr>
                          <wps:spPr bwMode="auto">
                            <a:xfrm>
                              <a:off x="1171" y="4062"/>
                              <a:ext cx="144" cy="96"/>
                            </a:xfrm>
                            <a:custGeom>
                              <a:avLst/>
                              <a:gdLst>
                                <a:gd name="T0" fmla="*/ 10 w 144"/>
                                <a:gd name="T1" fmla="*/ 38 h 96"/>
                                <a:gd name="T2" fmla="*/ 5 w 144"/>
                                <a:gd name="T3" fmla="*/ 48 h 96"/>
                                <a:gd name="T4" fmla="*/ 106 w 144"/>
                                <a:gd name="T5" fmla="*/ 10 h 96"/>
                                <a:gd name="T6" fmla="*/ 139 w 144"/>
                                <a:gd name="T7" fmla="*/ 10 h 96"/>
                                <a:gd name="T8" fmla="*/ 135 w 144"/>
                                <a:gd name="T9" fmla="*/ 5 h 96"/>
                                <a:gd name="T10" fmla="*/ 130 w 144"/>
                                <a:gd name="T11" fmla="*/ 43 h 96"/>
                                <a:gd name="T12" fmla="*/ 130 w 144"/>
                                <a:gd name="T13" fmla="*/ 38 h 96"/>
                                <a:gd name="T14" fmla="*/ 106 w 144"/>
                                <a:gd name="T15" fmla="*/ 62 h 96"/>
                                <a:gd name="T16" fmla="*/ 111 w 144"/>
                                <a:gd name="T17" fmla="*/ 62 h 96"/>
                                <a:gd name="T18" fmla="*/ 53 w 144"/>
                                <a:gd name="T19" fmla="*/ 86 h 96"/>
                                <a:gd name="T20" fmla="*/ 58 w 144"/>
                                <a:gd name="T21" fmla="*/ 86 h 96"/>
                                <a:gd name="T22" fmla="*/ 10 w 144"/>
                                <a:gd name="T23" fmla="*/ 38 h 96"/>
                                <a:gd name="T24" fmla="*/ 0 w 144"/>
                                <a:gd name="T25" fmla="*/ 48 h 96"/>
                                <a:gd name="T26" fmla="*/ 48 w 144"/>
                                <a:gd name="T27" fmla="*/ 96 h 96"/>
                                <a:gd name="T28" fmla="*/ 53 w 144"/>
                                <a:gd name="T29" fmla="*/ 96 h 96"/>
                                <a:gd name="T30" fmla="*/ 111 w 144"/>
                                <a:gd name="T31" fmla="*/ 72 h 96"/>
                                <a:gd name="T32" fmla="*/ 115 w 144"/>
                                <a:gd name="T33" fmla="*/ 72 h 96"/>
                                <a:gd name="T34" fmla="*/ 139 w 144"/>
                                <a:gd name="T35" fmla="*/ 48 h 96"/>
                                <a:gd name="T36" fmla="*/ 139 w 144"/>
                                <a:gd name="T37" fmla="*/ 43 h 96"/>
                                <a:gd name="T38" fmla="*/ 144 w 144"/>
                                <a:gd name="T39" fmla="*/ 5 h 96"/>
                                <a:gd name="T40" fmla="*/ 144 w 144"/>
                                <a:gd name="T41" fmla="*/ 0 h 96"/>
                                <a:gd name="T42" fmla="*/ 139 w 144"/>
                                <a:gd name="T43" fmla="*/ 0 h 96"/>
                                <a:gd name="T44" fmla="*/ 106 w 144"/>
                                <a:gd name="T45" fmla="*/ 0 h 96"/>
                                <a:gd name="T46" fmla="*/ 5 w 144"/>
                                <a:gd name="T47" fmla="*/ 38 h 96"/>
                                <a:gd name="T48" fmla="*/ 0 w 144"/>
                                <a:gd name="T49" fmla="*/ 38 h 96"/>
                                <a:gd name="T50" fmla="*/ 0 w 144"/>
                                <a:gd name="T51" fmla="*/ 43 h 96"/>
                                <a:gd name="T52" fmla="*/ 0 w 144"/>
                                <a:gd name="T53" fmla="*/ 48 h 96"/>
                                <a:gd name="T54" fmla="*/ 10 w 144"/>
                                <a:gd name="T55" fmla="*/ 3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4" h="96">
                                  <a:moveTo>
                                    <a:pt x="10" y="38"/>
                                  </a:moveTo>
                                  <a:lnTo>
                                    <a:pt x="5" y="48"/>
                                  </a:lnTo>
                                  <a:lnTo>
                                    <a:pt x="106" y="10"/>
                                  </a:lnTo>
                                  <a:lnTo>
                                    <a:pt x="139" y="10"/>
                                  </a:lnTo>
                                  <a:lnTo>
                                    <a:pt x="135" y="5"/>
                                  </a:lnTo>
                                  <a:lnTo>
                                    <a:pt x="130" y="43"/>
                                  </a:lnTo>
                                  <a:lnTo>
                                    <a:pt x="130" y="38"/>
                                  </a:lnTo>
                                  <a:lnTo>
                                    <a:pt x="106" y="62"/>
                                  </a:lnTo>
                                  <a:lnTo>
                                    <a:pt x="111" y="62"/>
                                  </a:lnTo>
                                  <a:lnTo>
                                    <a:pt x="53" y="86"/>
                                  </a:lnTo>
                                  <a:lnTo>
                                    <a:pt x="58" y="86"/>
                                  </a:lnTo>
                                  <a:lnTo>
                                    <a:pt x="10" y="38"/>
                                  </a:lnTo>
                                  <a:lnTo>
                                    <a:pt x="0" y="48"/>
                                  </a:lnTo>
                                  <a:lnTo>
                                    <a:pt x="48" y="96"/>
                                  </a:lnTo>
                                  <a:lnTo>
                                    <a:pt x="53" y="96"/>
                                  </a:lnTo>
                                  <a:lnTo>
                                    <a:pt x="111" y="72"/>
                                  </a:lnTo>
                                  <a:lnTo>
                                    <a:pt x="115" y="72"/>
                                  </a:lnTo>
                                  <a:lnTo>
                                    <a:pt x="139" y="48"/>
                                  </a:lnTo>
                                  <a:lnTo>
                                    <a:pt x="139" y="43"/>
                                  </a:lnTo>
                                  <a:lnTo>
                                    <a:pt x="144" y="5"/>
                                  </a:lnTo>
                                  <a:lnTo>
                                    <a:pt x="144" y="0"/>
                                  </a:lnTo>
                                  <a:lnTo>
                                    <a:pt x="139" y="0"/>
                                  </a:lnTo>
                                  <a:lnTo>
                                    <a:pt x="106" y="0"/>
                                  </a:lnTo>
                                  <a:lnTo>
                                    <a:pt x="5" y="38"/>
                                  </a:lnTo>
                                  <a:lnTo>
                                    <a:pt x="0" y="38"/>
                                  </a:lnTo>
                                  <a:lnTo>
                                    <a:pt x="0" y="43"/>
                                  </a:lnTo>
                                  <a:lnTo>
                                    <a:pt x="0" y="48"/>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8"/>
                          <wps:cNvSpPr>
                            <a:spLocks/>
                          </wps:cNvSpPr>
                          <wps:spPr bwMode="auto">
                            <a:xfrm>
                              <a:off x="1118" y="4278"/>
                              <a:ext cx="72" cy="82"/>
                            </a:xfrm>
                            <a:custGeom>
                              <a:avLst/>
                              <a:gdLst>
                                <a:gd name="T0" fmla="*/ 0 w 72"/>
                                <a:gd name="T1" fmla="*/ 48 h 82"/>
                                <a:gd name="T2" fmla="*/ 44 w 72"/>
                                <a:gd name="T3" fmla="*/ 0 h 82"/>
                                <a:gd name="T4" fmla="*/ 72 w 72"/>
                                <a:gd name="T5" fmla="*/ 14 h 82"/>
                                <a:gd name="T6" fmla="*/ 72 w 72"/>
                                <a:gd name="T7" fmla="*/ 53 h 82"/>
                                <a:gd name="T8" fmla="*/ 44 w 72"/>
                                <a:gd name="T9" fmla="*/ 82 h 82"/>
                                <a:gd name="T10" fmla="*/ 10 w 72"/>
                                <a:gd name="T11" fmla="*/ 82 h 82"/>
                                <a:gd name="T12" fmla="*/ 0 w 72"/>
                                <a:gd name="T13" fmla="*/ 48 h 82"/>
                              </a:gdLst>
                              <a:ahLst/>
                              <a:cxnLst>
                                <a:cxn ang="0">
                                  <a:pos x="T0" y="T1"/>
                                </a:cxn>
                                <a:cxn ang="0">
                                  <a:pos x="T2" y="T3"/>
                                </a:cxn>
                                <a:cxn ang="0">
                                  <a:pos x="T4" y="T5"/>
                                </a:cxn>
                                <a:cxn ang="0">
                                  <a:pos x="T6" y="T7"/>
                                </a:cxn>
                                <a:cxn ang="0">
                                  <a:pos x="T8" y="T9"/>
                                </a:cxn>
                                <a:cxn ang="0">
                                  <a:pos x="T10" y="T11"/>
                                </a:cxn>
                                <a:cxn ang="0">
                                  <a:pos x="T12" y="T13"/>
                                </a:cxn>
                              </a:cxnLst>
                              <a:rect l="0" t="0" r="r" b="b"/>
                              <a:pathLst>
                                <a:path w="72" h="82">
                                  <a:moveTo>
                                    <a:pt x="0" y="48"/>
                                  </a:moveTo>
                                  <a:lnTo>
                                    <a:pt x="44" y="0"/>
                                  </a:lnTo>
                                  <a:lnTo>
                                    <a:pt x="72" y="14"/>
                                  </a:lnTo>
                                  <a:lnTo>
                                    <a:pt x="72" y="53"/>
                                  </a:lnTo>
                                  <a:lnTo>
                                    <a:pt x="44" y="82"/>
                                  </a:lnTo>
                                  <a:lnTo>
                                    <a:pt x="10" y="82"/>
                                  </a:lnTo>
                                  <a:lnTo>
                                    <a:pt x="0" y="4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08" name="Group 1010"/>
                        <wpg:cNvGrpSpPr>
                          <a:grpSpLocks/>
                        </wpg:cNvGrpSpPr>
                        <wpg:grpSpPr bwMode="auto">
                          <a:xfrm>
                            <a:off x="521335" y="802005"/>
                            <a:ext cx="5062855" cy="2185670"/>
                            <a:chOff x="821" y="1263"/>
                            <a:chExt cx="7973" cy="3442"/>
                          </a:xfrm>
                        </wpg:grpSpPr>
                        <wps:wsp>
                          <wps:cNvPr id="809" name="Freeform 810"/>
                          <wps:cNvSpPr>
                            <a:spLocks/>
                          </wps:cNvSpPr>
                          <wps:spPr bwMode="auto">
                            <a:xfrm>
                              <a:off x="1114" y="4273"/>
                              <a:ext cx="81" cy="91"/>
                            </a:xfrm>
                            <a:custGeom>
                              <a:avLst/>
                              <a:gdLst>
                                <a:gd name="T0" fmla="*/ 9 w 81"/>
                                <a:gd name="T1" fmla="*/ 53 h 91"/>
                                <a:gd name="T2" fmla="*/ 9 w 81"/>
                                <a:gd name="T3" fmla="*/ 58 h 91"/>
                                <a:gd name="T4" fmla="*/ 52 w 81"/>
                                <a:gd name="T5" fmla="*/ 10 h 91"/>
                                <a:gd name="T6" fmla="*/ 48 w 81"/>
                                <a:gd name="T7" fmla="*/ 10 h 91"/>
                                <a:gd name="T8" fmla="*/ 76 w 81"/>
                                <a:gd name="T9" fmla="*/ 24 h 91"/>
                                <a:gd name="T10" fmla="*/ 72 w 81"/>
                                <a:gd name="T11" fmla="*/ 19 h 91"/>
                                <a:gd name="T12" fmla="*/ 72 w 81"/>
                                <a:gd name="T13" fmla="*/ 58 h 91"/>
                                <a:gd name="T14" fmla="*/ 72 w 81"/>
                                <a:gd name="T15" fmla="*/ 53 h 91"/>
                                <a:gd name="T16" fmla="*/ 43 w 81"/>
                                <a:gd name="T17" fmla="*/ 82 h 91"/>
                                <a:gd name="T18" fmla="*/ 48 w 81"/>
                                <a:gd name="T19" fmla="*/ 82 h 91"/>
                                <a:gd name="T20" fmla="*/ 14 w 81"/>
                                <a:gd name="T21" fmla="*/ 82 h 91"/>
                                <a:gd name="T22" fmla="*/ 19 w 81"/>
                                <a:gd name="T23" fmla="*/ 87 h 91"/>
                                <a:gd name="T24" fmla="*/ 9 w 81"/>
                                <a:gd name="T25" fmla="*/ 53 h 91"/>
                                <a:gd name="T26" fmla="*/ 0 w 81"/>
                                <a:gd name="T27" fmla="*/ 53 h 91"/>
                                <a:gd name="T28" fmla="*/ 9 w 81"/>
                                <a:gd name="T29" fmla="*/ 87 h 91"/>
                                <a:gd name="T30" fmla="*/ 9 w 81"/>
                                <a:gd name="T31" fmla="*/ 91 h 91"/>
                                <a:gd name="T32" fmla="*/ 14 w 81"/>
                                <a:gd name="T33" fmla="*/ 91 h 91"/>
                                <a:gd name="T34" fmla="*/ 48 w 81"/>
                                <a:gd name="T35" fmla="*/ 91 h 91"/>
                                <a:gd name="T36" fmla="*/ 52 w 81"/>
                                <a:gd name="T37" fmla="*/ 91 h 91"/>
                                <a:gd name="T38" fmla="*/ 81 w 81"/>
                                <a:gd name="T39" fmla="*/ 63 h 91"/>
                                <a:gd name="T40" fmla="*/ 81 w 81"/>
                                <a:gd name="T41" fmla="*/ 58 h 91"/>
                                <a:gd name="T42" fmla="*/ 81 w 81"/>
                                <a:gd name="T43" fmla="*/ 19 h 91"/>
                                <a:gd name="T44" fmla="*/ 81 w 81"/>
                                <a:gd name="T45" fmla="*/ 15 h 91"/>
                                <a:gd name="T46" fmla="*/ 76 w 81"/>
                                <a:gd name="T47" fmla="*/ 15 h 91"/>
                                <a:gd name="T48" fmla="*/ 48 w 81"/>
                                <a:gd name="T49" fmla="*/ 0 h 91"/>
                                <a:gd name="T50" fmla="*/ 43 w 81"/>
                                <a:gd name="T51" fmla="*/ 0 h 91"/>
                                <a:gd name="T52" fmla="*/ 0 w 81"/>
                                <a:gd name="T53" fmla="*/ 48 h 91"/>
                                <a:gd name="T54" fmla="*/ 0 w 81"/>
                                <a:gd name="T55" fmla="*/ 53 h 91"/>
                                <a:gd name="T56" fmla="*/ 9 w 81"/>
                                <a:gd name="T57" fmla="*/ 5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91">
                                  <a:moveTo>
                                    <a:pt x="9" y="53"/>
                                  </a:moveTo>
                                  <a:lnTo>
                                    <a:pt x="9" y="58"/>
                                  </a:lnTo>
                                  <a:lnTo>
                                    <a:pt x="52" y="10"/>
                                  </a:lnTo>
                                  <a:lnTo>
                                    <a:pt x="48" y="10"/>
                                  </a:lnTo>
                                  <a:lnTo>
                                    <a:pt x="76" y="24"/>
                                  </a:lnTo>
                                  <a:lnTo>
                                    <a:pt x="72" y="19"/>
                                  </a:lnTo>
                                  <a:lnTo>
                                    <a:pt x="72" y="58"/>
                                  </a:lnTo>
                                  <a:lnTo>
                                    <a:pt x="72" y="53"/>
                                  </a:lnTo>
                                  <a:lnTo>
                                    <a:pt x="43" y="82"/>
                                  </a:lnTo>
                                  <a:lnTo>
                                    <a:pt x="48" y="82"/>
                                  </a:lnTo>
                                  <a:lnTo>
                                    <a:pt x="14" y="82"/>
                                  </a:lnTo>
                                  <a:lnTo>
                                    <a:pt x="19" y="87"/>
                                  </a:lnTo>
                                  <a:lnTo>
                                    <a:pt x="9" y="53"/>
                                  </a:lnTo>
                                  <a:lnTo>
                                    <a:pt x="0" y="53"/>
                                  </a:lnTo>
                                  <a:lnTo>
                                    <a:pt x="9" y="87"/>
                                  </a:lnTo>
                                  <a:lnTo>
                                    <a:pt x="9" y="91"/>
                                  </a:lnTo>
                                  <a:lnTo>
                                    <a:pt x="14" y="91"/>
                                  </a:lnTo>
                                  <a:lnTo>
                                    <a:pt x="48" y="91"/>
                                  </a:lnTo>
                                  <a:lnTo>
                                    <a:pt x="52" y="91"/>
                                  </a:lnTo>
                                  <a:lnTo>
                                    <a:pt x="81" y="63"/>
                                  </a:lnTo>
                                  <a:lnTo>
                                    <a:pt x="81" y="58"/>
                                  </a:lnTo>
                                  <a:lnTo>
                                    <a:pt x="81" y="19"/>
                                  </a:lnTo>
                                  <a:lnTo>
                                    <a:pt x="81" y="15"/>
                                  </a:lnTo>
                                  <a:lnTo>
                                    <a:pt x="76" y="15"/>
                                  </a:lnTo>
                                  <a:lnTo>
                                    <a:pt x="48" y="0"/>
                                  </a:lnTo>
                                  <a:lnTo>
                                    <a:pt x="43" y="0"/>
                                  </a:lnTo>
                                  <a:lnTo>
                                    <a:pt x="0" y="48"/>
                                  </a:lnTo>
                                  <a:lnTo>
                                    <a:pt x="0" y="53"/>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11"/>
                          <wps:cNvSpPr>
                            <a:spLocks/>
                          </wps:cNvSpPr>
                          <wps:spPr bwMode="auto">
                            <a:xfrm>
                              <a:off x="826" y="4124"/>
                              <a:ext cx="192" cy="197"/>
                            </a:xfrm>
                            <a:custGeom>
                              <a:avLst/>
                              <a:gdLst>
                                <a:gd name="T0" fmla="*/ 0 w 192"/>
                                <a:gd name="T1" fmla="*/ 197 h 197"/>
                                <a:gd name="T2" fmla="*/ 0 w 192"/>
                                <a:gd name="T3" fmla="*/ 48 h 197"/>
                                <a:gd name="T4" fmla="*/ 28 w 192"/>
                                <a:gd name="T5" fmla="*/ 48 h 197"/>
                                <a:gd name="T6" fmla="*/ 115 w 192"/>
                                <a:gd name="T7" fmla="*/ 0 h 197"/>
                                <a:gd name="T8" fmla="*/ 192 w 192"/>
                                <a:gd name="T9" fmla="*/ 0 h 197"/>
                                <a:gd name="T10" fmla="*/ 192 w 192"/>
                                <a:gd name="T11" fmla="*/ 92 h 197"/>
                                <a:gd name="T12" fmla="*/ 0 w 192"/>
                                <a:gd name="T13" fmla="*/ 197 h 197"/>
                              </a:gdLst>
                              <a:ahLst/>
                              <a:cxnLst>
                                <a:cxn ang="0">
                                  <a:pos x="T0" y="T1"/>
                                </a:cxn>
                                <a:cxn ang="0">
                                  <a:pos x="T2" y="T3"/>
                                </a:cxn>
                                <a:cxn ang="0">
                                  <a:pos x="T4" y="T5"/>
                                </a:cxn>
                                <a:cxn ang="0">
                                  <a:pos x="T6" y="T7"/>
                                </a:cxn>
                                <a:cxn ang="0">
                                  <a:pos x="T8" y="T9"/>
                                </a:cxn>
                                <a:cxn ang="0">
                                  <a:pos x="T10" y="T11"/>
                                </a:cxn>
                                <a:cxn ang="0">
                                  <a:pos x="T12" y="T13"/>
                                </a:cxn>
                              </a:cxnLst>
                              <a:rect l="0" t="0" r="r" b="b"/>
                              <a:pathLst>
                                <a:path w="192" h="197">
                                  <a:moveTo>
                                    <a:pt x="0" y="197"/>
                                  </a:moveTo>
                                  <a:lnTo>
                                    <a:pt x="0" y="48"/>
                                  </a:lnTo>
                                  <a:lnTo>
                                    <a:pt x="28" y="48"/>
                                  </a:lnTo>
                                  <a:lnTo>
                                    <a:pt x="115" y="0"/>
                                  </a:lnTo>
                                  <a:lnTo>
                                    <a:pt x="192" y="0"/>
                                  </a:lnTo>
                                  <a:lnTo>
                                    <a:pt x="192" y="92"/>
                                  </a:lnTo>
                                  <a:lnTo>
                                    <a:pt x="0" y="19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12"/>
                          <wps:cNvSpPr>
                            <a:spLocks/>
                          </wps:cNvSpPr>
                          <wps:spPr bwMode="auto">
                            <a:xfrm>
                              <a:off x="821" y="4120"/>
                              <a:ext cx="201" cy="206"/>
                            </a:xfrm>
                            <a:custGeom>
                              <a:avLst/>
                              <a:gdLst>
                                <a:gd name="T0" fmla="*/ 5 w 201"/>
                                <a:gd name="T1" fmla="*/ 196 h 206"/>
                                <a:gd name="T2" fmla="*/ 9 w 201"/>
                                <a:gd name="T3" fmla="*/ 201 h 206"/>
                                <a:gd name="T4" fmla="*/ 9 w 201"/>
                                <a:gd name="T5" fmla="*/ 52 h 206"/>
                                <a:gd name="T6" fmla="*/ 5 w 201"/>
                                <a:gd name="T7" fmla="*/ 57 h 206"/>
                                <a:gd name="T8" fmla="*/ 33 w 201"/>
                                <a:gd name="T9" fmla="*/ 57 h 206"/>
                                <a:gd name="T10" fmla="*/ 120 w 201"/>
                                <a:gd name="T11" fmla="*/ 9 h 206"/>
                                <a:gd name="T12" fmla="*/ 197 w 201"/>
                                <a:gd name="T13" fmla="*/ 9 h 206"/>
                                <a:gd name="T14" fmla="*/ 192 w 201"/>
                                <a:gd name="T15" fmla="*/ 4 h 206"/>
                                <a:gd name="T16" fmla="*/ 192 w 201"/>
                                <a:gd name="T17" fmla="*/ 96 h 206"/>
                                <a:gd name="T18" fmla="*/ 197 w 201"/>
                                <a:gd name="T19" fmla="*/ 91 h 206"/>
                                <a:gd name="T20" fmla="*/ 5 w 201"/>
                                <a:gd name="T21" fmla="*/ 196 h 206"/>
                                <a:gd name="T22" fmla="*/ 5 w 201"/>
                                <a:gd name="T23" fmla="*/ 206 h 206"/>
                                <a:gd name="T24" fmla="*/ 197 w 201"/>
                                <a:gd name="T25" fmla="*/ 100 h 206"/>
                                <a:gd name="T26" fmla="*/ 201 w 201"/>
                                <a:gd name="T27" fmla="*/ 100 h 206"/>
                                <a:gd name="T28" fmla="*/ 201 w 201"/>
                                <a:gd name="T29" fmla="*/ 96 h 206"/>
                                <a:gd name="T30" fmla="*/ 201 w 201"/>
                                <a:gd name="T31" fmla="*/ 4 h 206"/>
                                <a:gd name="T32" fmla="*/ 201 w 201"/>
                                <a:gd name="T33" fmla="*/ 0 h 206"/>
                                <a:gd name="T34" fmla="*/ 197 w 201"/>
                                <a:gd name="T35" fmla="*/ 0 h 206"/>
                                <a:gd name="T36" fmla="*/ 120 w 201"/>
                                <a:gd name="T37" fmla="*/ 0 h 206"/>
                                <a:gd name="T38" fmla="*/ 33 w 201"/>
                                <a:gd name="T39" fmla="*/ 48 h 206"/>
                                <a:gd name="T40" fmla="*/ 5 w 201"/>
                                <a:gd name="T41" fmla="*/ 48 h 206"/>
                                <a:gd name="T42" fmla="*/ 0 w 201"/>
                                <a:gd name="T43" fmla="*/ 48 h 206"/>
                                <a:gd name="T44" fmla="*/ 0 w 201"/>
                                <a:gd name="T45" fmla="*/ 52 h 206"/>
                                <a:gd name="T46" fmla="*/ 0 w 201"/>
                                <a:gd name="T47" fmla="*/ 201 h 206"/>
                                <a:gd name="T48" fmla="*/ 0 w 201"/>
                                <a:gd name="T49" fmla="*/ 206 h 206"/>
                                <a:gd name="T50" fmla="*/ 5 w 201"/>
                                <a:gd name="T51" fmla="*/ 206 h 206"/>
                                <a:gd name="T52" fmla="*/ 5 w 201"/>
                                <a:gd name="T53" fmla="*/ 19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1" h="206">
                                  <a:moveTo>
                                    <a:pt x="5" y="196"/>
                                  </a:moveTo>
                                  <a:lnTo>
                                    <a:pt x="9" y="201"/>
                                  </a:lnTo>
                                  <a:lnTo>
                                    <a:pt x="9" y="52"/>
                                  </a:lnTo>
                                  <a:lnTo>
                                    <a:pt x="5" y="57"/>
                                  </a:lnTo>
                                  <a:lnTo>
                                    <a:pt x="33" y="57"/>
                                  </a:lnTo>
                                  <a:lnTo>
                                    <a:pt x="120" y="9"/>
                                  </a:lnTo>
                                  <a:lnTo>
                                    <a:pt x="197" y="9"/>
                                  </a:lnTo>
                                  <a:lnTo>
                                    <a:pt x="192" y="4"/>
                                  </a:lnTo>
                                  <a:lnTo>
                                    <a:pt x="192" y="96"/>
                                  </a:lnTo>
                                  <a:lnTo>
                                    <a:pt x="197" y="91"/>
                                  </a:lnTo>
                                  <a:lnTo>
                                    <a:pt x="5" y="196"/>
                                  </a:lnTo>
                                  <a:lnTo>
                                    <a:pt x="5" y="206"/>
                                  </a:lnTo>
                                  <a:lnTo>
                                    <a:pt x="197" y="100"/>
                                  </a:lnTo>
                                  <a:lnTo>
                                    <a:pt x="201" y="100"/>
                                  </a:lnTo>
                                  <a:lnTo>
                                    <a:pt x="201" y="96"/>
                                  </a:lnTo>
                                  <a:lnTo>
                                    <a:pt x="201" y="4"/>
                                  </a:lnTo>
                                  <a:lnTo>
                                    <a:pt x="201" y="0"/>
                                  </a:lnTo>
                                  <a:lnTo>
                                    <a:pt x="197" y="0"/>
                                  </a:lnTo>
                                  <a:lnTo>
                                    <a:pt x="120" y="0"/>
                                  </a:lnTo>
                                  <a:lnTo>
                                    <a:pt x="33" y="48"/>
                                  </a:lnTo>
                                  <a:lnTo>
                                    <a:pt x="5" y="48"/>
                                  </a:lnTo>
                                  <a:lnTo>
                                    <a:pt x="0" y="48"/>
                                  </a:lnTo>
                                  <a:lnTo>
                                    <a:pt x="0" y="52"/>
                                  </a:lnTo>
                                  <a:lnTo>
                                    <a:pt x="0" y="201"/>
                                  </a:lnTo>
                                  <a:lnTo>
                                    <a:pt x="0" y="206"/>
                                  </a:lnTo>
                                  <a:lnTo>
                                    <a:pt x="5" y="206"/>
                                  </a:lnTo>
                                  <a:lnTo>
                                    <a:pt x="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3"/>
                          <wps:cNvSpPr>
                            <a:spLocks/>
                          </wps:cNvSpPr>
                          <wps:spPr bwMode="auto">
                            <a:xfrm>
                              <a:off x="830" y="4336"/>
                              <a:ext cx="48" cy="148"/>
                            </a:xfrm>
                            <a:custGeom>
                              <a:avLst/>
                              <a:gdLst>
                                <a:gd name="T0" fmla="*/ 0 w 48"/>
                                <a:gd name="T1" fmla="*/ 0 h 148"/>
                                <a:gd name="T2" fmla="*/ 48 w 48"/>
                                <a:gd name="T3" fmla="*/ 43 h 148"/>
                                <a:gd name="T4" fmla="*/ 39 w 48"/>
                                <a:gd name="T5" fmla="*/ 96 h 148"/>
                                <a:gd name="T6" fmla="*/ 34 w 48"/>
                                <a:gd name="T7" fmla="*/ 115 h 148"/>
                                <a:gd name="T8" fmla="*/ 0 w 48"/>
                                <a:gd name="T9" fmla="*/ 148 h 148"/>
                                <a:gd name="T10" fmla="*/ 0 w 48"/>
                                <a:gd name="T11" fmla="*/ 110 h 148"/>
                                <a:gd name="T12" fmla="*/ 20 w 48"/>
                                <a:gd name="T13" fmla="*/ 86 h 148"/>
                                <a:gd name="T14" fmla="*/ 0 w 48"/>
                                <a:gd name="T15" fmla="*/ 72 h 148"/>
                                <a:gd name="T16" fmla="*/ 0 w 48"/>
                                <a:gd name="T1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148">
                                  <a:moveTo>
                                    <a:pt x="0" y="0"/>
                                  </a:moveTo>
                                  <a:lnTo>
                                    <a:pt x="48" y="43"/>
                                  </a:lnTo>
                                  <a:lnTo>
                                    <a:pt x="39" y="96"/>
                                  </a:lnTo>
                                  <a:lnTo>
                                    <a:pt x="34" y="115"/>
                                  </a:lnTo>
                                  <a:lnTo>
                                    <a:pt x="0" y="148"/>
                                  </a:lnTo>
                                  <a:lnTo>
                                    <a:pt x="0" y="110"/>
                                  </a:lnTo>
                                  <a:lnTo>
                                    <a:pt x="20" y="86"/>
                                  </a:lnTo>
                                  <a:lnTo>
                                    <a:pt x="0" y="72"/>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4"/>
                          <wps:cNvSpPr>
                            <a:spLocks/>
                          </wps:cNvSpPr>
                          <wps:spPr bwMode="auto">
                            <a:xfrm>
                              <a:off x="826" y="4331"/>
                              <a:ext cx="57" cy="158"/>
                            </a:xfrm>
                            <a:custGeom>
                              <a:avLst/>
                              <a:gdLst>
                                <a:gd name="T0" fmla="*/ 9 w 57"/>
                                <a:gd name="T1" fmla="*/ 5 h 158"/>
                                <a:gd name="T2" fmla="*/ 0 w 57"/>
                                <a:gd name="T3" fmla="*/ 9 h 158"/>
                                <a:gd name="T4" fmla="*/ 48 w 57"/>
                                <a:gd name="T5" fmla="*/ 53 h 158"/>
                                <a:gd name="T6" fmla="*/ 48 w 57"/>
                                <a:gd name="T7" fmla="*/ 48 h 158"/>
                                <a:gd name="T8" fmla="*/ 38 w 57"/>
                                <a:gd name="T9" fmla="*/ 101 h 158"/>
                                <a:gd name="T10" fmla="*/ 33 w 57"/>
                                <a:gd name="T11" fmla="*/ 120 h 158"/>
                                <a:gd name="T12" fmla="*/ 33 w 57"/>
                                <a:gd name="T13" fmla="*/ 115 h 158"/>
                                <a:gd name="T14" fmla="*/ 0 w 57"/>
                                <a:gd name="T15" fmla="*/ 149 h 158"/>
                                <a:gd name="T16" fmla="*/ 9 w 57"/>
                                <a:gd name="T17" fmla="*/ 153 h 158"/>
                                <a:gd name="T18" fmla="*/ 9 w 57"/>
                                <a:gd name="T19" fmla="*/ 115 h 158"/>
                                <a:gd name="T20" fmla="*/ 9 w 57"/>
                                <a:gd name="T21" fmla="*/ 120 h 158"/>
                                <a:gd name="T22" fmla="*/ 28 w 57"/>
                                <a:gd name="T23" fmla="*/ 96 h 158"/>
                                <a:gd name="T24" fmla="*/ 28 w 57"/>
                                <a:gd name="T25" fmla="*/ 86 h 158"/>
                                <a:gd name="T26" fmla="*/ 9 w 57"/>
                                <a:gd name="T27" fmla="*/ 72 h 158"/>
                                <a:gd name="T28" fmla="*/ 9 w 57"/>
                                <a:gd name="T29" fmla="*/ 77 h 158"/>
                                <a:gd name="T30" fmla="*/ 9 w 57"/>
                                <a:gd name="T31" fmla="*/ 5 h 158"/>
                                <a:gd name="T32" fmla="*/ 0 w 57"/>
                                <a:gd name="T33" fmla="*/ 5 h 158"/>
                                <a:gd name="T34" fmla="*/ 0 w 57"/>
                                <a:gd name="T35" fmla="*/ 77 h 158"/>
                                <a:gd name="T36" fmla="*/ 0 w 57"/>
                                <a:gd name="T37" fmla="*/ 81 h 158"/>
                                <a:gd name="T38" fmla="*/ 19 w 57"/>
                                <a:gd name="T39" fmla="*/ 96 h 158"/>
                                <a:gd name="T40" fmla="*/ 19 w 57"/>
                                <a:gd name="T41" fmla="*/ 86 h 158"/>
                                <a:gd name="T42" fmla="*/ 0 w 57"/>
                                <a:gd name="T43" fmla="*/ 110 h 158"/>
                                <a:gd name="T44" fmla="*/ 0 w 57"/>
                                <a:gd name="T45" fmla="*/ 115 h 158"/>
                                <a:gd name="T46" fmla="*/ 0 w 57"/>
                                <a:gd name="T47" fmla="*/ 153 h 158"/>
                                <a:gd name="T48" fmla="*/ 0 w 57"/>
                                <a:gd name="T49" fmla="*/ 158 h 158"/>
                                <a:gd name="T50" fmla="*/ 4 w 57"/>
                                <a:gd name="T51" fmla="*/ 158 h 158"/>
                                <a:gd name="T52" fmla="*/ 9 w 57"/>
                                <a:gd name="T53" fmla="*/ 158 h 158"/>
                                <a:gd name="T54" fmla="*/ 43 w 57"/>
                                <a:gd name="T55" fmla="*/ 125 h 158"/>
                                <a:gd name="T56" fmla="*/ 43 w 57"/>
                                <a:gd name="T57" fmla="*/ 120 h 158"/>
                                <a:gd name="T58" fmla="*/ 48 w 57"/>
                                <a:gd name="T59" fmla="*/ 101 h 158"/>
                                <a:gd name="T60" fmla="*/ 57 w 57"/>
                                <a:gd name="T61" fmla="*/ 48 h 158"/>
                                <a:gd name="T62" fmla="*/ 57 w 57"/>
                                <a:gd name="T63" fmla="*/ 43 h 158"/>
                                <a:gd name="T64" fmla="*/ 9 w 57"/>
                                <a:gd name="T65" fmla="*/ 0 h 158"/>
                                <a:gd name="T66" fmla="*/ 4 w 57"/>
                                <a:gd name="T67" fmla="*/ 0 h 158"/>
                                <a:gd name="T68" fmla="*/ 0 w 57"/>
                                <a:gd name="T69" fmla="*/ 0 h 158"/>
                                <a:gd name="T70" fmla="*/ 0 w 57"/>
                                <a:gd name="T71" fmla="*/ 5 h 158"/>
                                <a:gd name="T72" fmla="*/ 9 w 57"/>
                                <a:gd name="T73" fmla="*/ 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58">
                                  <a:moveTo>
                                    <a:pt x="9" y="5"/>
                                  </a:moveTo>
                                  <a:lnTo>
                                    <a:pt x="0" y="9"/>
                                  </a:lnTo>
                                  <a:lnTo>
                                    <a:pt x="48" y="53"/>
                                  </a:lnTo>
                                  <a:lnTo>
                                    <a:pt x="48" y="48"/>
                                  </a:lnTo>
                                  <a:lnTo>
                                    <a:pt x="38" y="101"/>
                                  </a:lnTo>
                                  <a:lnTo>
                                    <a:pt x="33" y="120"/>
                                  </a:lnTo>
                                  <a:lnTo>
                                    <a:pt x="33" y="115"/>
                                  </a:lnTo>
                                  <a:lnTo>
                                    <a:pt x="0" y="149"/>
                                  </a:lnTo>
                                  <a:lnTo>
                                    <a:pt x="9" y="153"/>
                                  </a:lnTo>
                                  <a:lnTo>
                                    <a:pt x="9" y="115"/>
                                  </a:lnTo>
                                  <a:lnTo>
                                    <a:pt x="9" y="120"/>
                                  </a:lnTo>
                                  <a:lnTo>
                                    <a:pt x="28" y="96"/>
                                  </a:lnTo>
                                  <a:lnTo>
                                    <a:pt x="28" y="86"/>
                                  </a:lnTo>
                                  <a:lnTo>
                                    <a:pt x="9" y="72"/>
                                  </a:lnTo>
                                  <a:lnTo>
                                    <a:pt x="9" y="77"/>
                                  </a:lnTo>
                                  <a:lnTo>
                                    <a:pt x="9" y="5"/>
                                  </a:lnTo>
                                  <a:lnTo>
                                    <a:pt x="0" y="5"/>
                                  </a:lnTo>
                                  <a:lnTo>
                                    <a:pt x="0" y="77"/>
                                  </a:lnTo>
                                  <a:lnTo>
                                    <a:pt x="0" y="81"/>
                                  </a:lnTo>
                                  <a:lnTo>
                                    <a:pt x="19" y="96"/>
                                  </a:lnTo>
                                  <a:lnTo>
                                    <a:pt x="19" y="86"/>
                                  </a:lnTo>
                                  <a:lnTo>
                                    <a:pt x="0" y="110"/>
                                  </a:lnTo>
                                  <a:lnTo>
                                    <a:pt x="0" y="115"/>
                                  </a:lnTo>
                                  <a:lnTo>
                                    <a:pt x="0" y="153"/>
                                  </a:lnTo>
                                  <a:lnTo>
                                    <a:pt x="0" y="158"/>
                                  </a:lnTo>
                                  <a:lnTo>
                                    <a:pt x="4" y="158"/>
                                  </a:lnTo>
                                  <a:lnTo>
                                    <a:pt x="9" y="158"/>
                                  </a:lnTo>
                                  <a:lnTo>
                                    <a:pt x="43" y="125"/>
                                  </a:lnTo>
                                  <a:lnTo>
                                    <a:pt x="43" y="120"/>
                                  </a:lnTo>
                                  <a:lnTo>
                                    <a:pt x="48" y="101"/>
                                  </a:lnTo>
                                  <a:lnTo>
                                    <a:pt x="57" y="48"/>
                                  </a:lnTo>
                                  <a:lnTo>
                                    <a:pt x="57" y="43"/>
                                  </a:lnTo>
                                  <a:lnTo>
                                    <a:pt x="9" y="0"/>
                                  </a:lnTo>
                                  <a:lnTo>
                                    <a:pt x="4" y="0"/>
                                  </a:lnTo>
                                  <a:lnTo>
                                    <a:pt x="0" y="0"/>
                                  </a:lnTo>
                                  <a:lnTo>
                                    <a:pt x="0" y="5"/>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5"/>
                          <wps:cNvSpPr>
                            <a:spLocks/>
                          </wps:cNvSpPr>
                          <wps:spPr bwMode="auto">
                            <a:xfrm>
                              <a:off x="8717" y="3154"/>
                              <a:ext cx="72" cy="68"/>
                            </a:xfrm>
                            <a:custGeom>
                              <a:avLst/>
                              <a:gdLst>
                                <a:gd name="T0" fmla="*/ 43 w 72"/>
                                <a:gd name="T1" fmla="*/ 0 h 68"/>
                                <a:gd name="T2" fmla="*/ 0 w 72"/>
                                <a:gd name="T3" fmla="*/ 29 h 68"/>
                                <a:gd name="T4" fmla="*/ 5 w 72"/>
                                <a:gd name="T5" fmla="*/ 68 h 68"/>
                                <a:gd name="T6" fmla="*/ 39 w 72"/>
                                <a:gd name="T7" fmla="*/ 68 h 68"/>
                                <a:gd name="T8" fmla="*/ 72 w 72"/>
                                <a:gd name="T9" fmla="*/ 34 h 68"/>
                                <a:gd name="T10" fmla="*/ 72 w 72"/>
                                <a:gd name="T11" fmla="*/ 10 h 68"/>
                                <a:gd name="T12" fmla="*/ 43 w 72"/>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72" h="68">
                                  <a:moveTo>
                                    <a:pt x="43" y="0"/>
                                  </a:moveTo>
                                  <a:lnTo>
                                    <a:pt x="0" y="29"/>
                                  </a:lnTo>
                                  <a:lnTo>
                                    <a:pt x="5" y="68"/>
                                  </a:lnTo>
                                  <a:lnTo>
                                    <a:pt x="39" y="68"/>
                                  </a:lnTo>
                                  <a:lnTo>
                                    <a:pt x="72" y="34"/>
                                  </a:lnTo>
                                  <a:lnTo>
                                    <a:pt x="72" y="10"/>
                                  </a:lnTo>
                                  <a:lnTo>
                                    <a:pt x="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6"/>
                          <wps:cNvSpPr>
                            <a:spLocks/>
                          </wps:cNvSpPr>
                          <wps:spPr bwMode="auto">
                            <a:xfrm>
                              <a:off x="8712" y="3150"/>
                              <a:ext cx="82" cy="76"/>
                            </a:xfrm>
                            <a:custGeom>
                              <a:avLst/>
                              <a:gdLst>
                                <a:gd name="T0" fmla="*/ 48 w 82"/>
                                <a:gd name="T1" fmla="*/ 0 h 76"/>
                                <a:gd name="T2" fmla="*/ 44 w 82"/>
                                <a:gd name="T3" fmla="*/ 0 h 76"/>
                                <a:gd name="T4" fmla="*/ 0 w 82"/>
                                <a:gd name="T5" fmla="*/ 28 h 76"/>
                                <a:gd name="T6" fmla="*/ 0 w 82"/>
                                <a:gd name="T7" fmla="*/ 33 h 76"/>
                                <a:gd name="T8" fmla="*/ 5 w 82"/>
                                <a:gd name="T9" fmla="*/ 72 h 76"/>
                                <a:gd name="T10" fmla="*/ 5 w 82"/>
                                <a:gd name="T11" fmla="*/ 76 h 76"/>
                                <a:gd name="T12" fmla="*/ 48 w 82"/>
                                <a:gd name="T13" fmla="*/ 76 h 76"/>
                                <a:gd name="T14" fmla="*/ 82 w 82"/>
                                <a:gd name="T15" fmla="*/ 43 h 76"/>
                                <a:gd name="T16" fmla="*/ 82 w 82"/>
                                <a:gd name="T17" fmla="*/ 9 h 76"/>
                                <a:gd name="T18" fmla="*/ 77 w 82"/>
                                <a:gd name="T19" fmla="*/ 9 h 76"/>
                                <a:gd name="T20" fmla="*/ 48 w 82"/>
                                <a:gd name="T21" fmla="*/ 0 h 76"/>
                                <a:gd name="T22" fmla="*/ 48 w 82"/>
                                <a:gd name="T23" fmla="*/ 9 h 76"/>
                                <a:gd name="T24" fmla="*/ 77 w 82"/>
                                <a:gd name="T25" fmla="*/ 19 h 76"/>
                                <a:gd name="T26" fmla="*/ 72 w 82"/>
                                <a:gd name="T27" fmla="*/ 14 h 76"/>
                                <a:gd name="T28" fmla="*/ 72 w 82"/>
                                <a:gd name="T29" fmla="*/ 38 h 76"/>
                                <a:gd name="T30" fmla="*/ 72 w 82"/>
                                <a:gd name="T31" fmla="*/ 33 h 76"/>
                                <a:gd name="T32" fmla="*/ 39 w 82"/>
                                <a:gd name="T33" fmla="*/ 67 h 76"/>
                                <a:gd name="T34" fmla="*/ 44 w 82"/>
                                <a:gd name="T35" fmla="*/ 67 h 76"/>
                                <a:gd name="T36" fmla="*/ 10 w 82"/>
                                <a:gd name="T37" fmla="*/ 67 h 76"/>
                                <a:gd name="T38" fmla="*/ 15 w 82"/>
                                <a:gd name="T39" fmla="*/ 72 h 76"/>
                                <a:gd name="T40" fmla="*/ 10 w 82"/>
                                <a:gd name="T41" fmla="*/ 33 h 76"/>
                                <a:gd name="T42" fmla="*/ 10 w 82"/>
                                <a:gd name="T43" fmla="*/ 38 h 76"/>
                                <a:gd name="T44" fmla="*/ 53 w 82"/>
                                <a:gd name="T45" fmla="*/ 9 h 76"/>
                                <a:gd name="T46" fmla="*/ 48 w 82"/>
                                <a:gd name="T47" fmla="*/ 9 h 76"/>
                                <a:gd name="T48" fmla="*/ 48 w 82"/>
                                <a:gd name="T4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76">
                                  <a:moveTo>
                                    <a:pt x="48" y="0"/>
                                  </a:moveTo>
                                  <a:lnTo>
                                    <a:pt x="44" y="0"/>
                                  </a:lnTo>
                                  <a:lnTo>
                                    <a:pt x="0" y="28"/>
                                  </a:lnTo>
                                  <a:lnTo>
                                    <a:pt x="0" y="33"/>
                                  </a:lnTo>
                                  <a:lnTo>
                                    <a:pt x="5" y="72"/>
                                  </a:lnTo>
                                  <a:lnTo>
                                    <a:pt x="5" y="76"/>
                                  </a:lnTo>
                                  <a:lnTo>
                                    <a:pt x="48" y="76"/>
                                  </a:lnTo>
                                  <a:lnTo>
                                    <a:pt x="82" y="43"/>
                                  </a:lnTo>
                                  <a:lnTo>
                                    <a:pt x="82" y="9"/>
                                  </a:lnTo>
                                  <a:lnTo>
                                    <a:pt x="77" y="9"/>
                                  </a:lnTo>
                                  <a:lnTo>
                                    <a:pt x="48" y="0"/>
                                  </a:lnTo>
                                  <a:lnTo>
                                    <a:pt x="48" y="9"/>
                                  </a:lnTo>
                                  <a:lnTo>
                                    <a:pt x="77" y="19"/>
                                  </a:lnTo>
                                  <a:lnTo>
                                    <a:pt x="72" y="14"/>
                                  </a:lnTo>
                                  <a:lnTo>
                                    <a:pt x="72" y="38"/>
                                  </a:lnTo>
                                  <a:lnTo>
                                    <a:pt x="72" y="33"/>
                                  </a:lnTo>
                                  <a:lnTo>
                                    <a:pt x="39" y="67"/>
                                  </a:lnTo>
                                  <a:lnTo>
                                    <a:pt x="44" y="67"/>
                                  </a:lnTo>
                                  <a:lnTo>
                                    <a:pt x="10" y="67"/>
                                  </a:lnTo>
                                  <a:lnTo>
                                    <a:pt x="15" y="72"/>
                                  </a:lnTo>
                                  <a:lnTo>
                                    <a:pt x="10" y="33"/>
                                  </a:lnTo>
                                  <a:lnTo>
                                    <a:pt x="10" y="38"/>
                                  </a:lnTo>
                                  <a:lnTo>
                                    <a:pt x="53" y="9"/>
                                  </a:lnTo>
                                  <a:lnTo>
                                    <a:pt x="4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7"/>
                          <wps:cNvSpPr>
                            <a:spLocks/>
                          </wps:cNvSpPr>
                          <wps:spPr bwMode="auto">
                            <a:xfrm>
                              <a:off x="7373" y="4148"/>
                              <a:ext cx="87" cy="87"/>
                            </a:xfrm>
                            <a:custGeom>
                              <a:avLst/>
                              <a:gdLst>
                                <a:gd name="T0" fmla="*/ 87 w 87"/>
                                <a:gd name="T1" fmla="*/ 0 h 87"/>
                                <a:gd name="T2" fmla="*/ 34 w 87"/>
                                <a:gd name="T3" fmla="*/ 34 h 87"/>
                                <a:gd name="T4" fmla="*/ 0 w 87"/>
                                <a:gd name="T5" fmla="*/ 63 h 87"/>
                                <a:gd name="T6" fmla="*/ 0 w 87"/>
                                <a:gd name="T7" fmla="*/ 87 h 87"/>
                                <a:gd name="T8" fmla="*/ 39 w 87"/>
                                <a:gd name="T9" fmla="*/ 77 h 87"/>
                                <a:gd name="T10" fmla="*/ 87 w 87"/>
                                <a:gd name="T11" fmla="*/ 0 h 87"/>
                              </a:gdLst>
                              <a:ahLst/>
                              <a:cxnLst>
                                <a:cxn ang="0">
                                  <a:pos x="T0" y="T1"/>
                                </a:cxn>
                                <a:cxn ang="0">
                                  <a:pos x="T2" y="T3"/>
                                </a:cxn>
                                <a:cxn ang="0">
                                  <a:pos x="T4" y="T5"/>
                                </a:cxn>
                                <a:cxn ang="0">
                                  <a:pos x="T6" y="T7"/>
                                </a:cxn>
                                <a:cxn ang="0">
                                  <a:pos x="T8" y="T9"/>
                                </a:cxn>
                                <a:cxn ang="0">
                                  <a:pos x="T10" y="T11"/>
                                </a:cxn>
                              </a:cxnLst>
                              <a:rect l="0" t="0" r="r" b="b"/>
                              <a:pathLst>
                                <a:path w="87" h="87">
                                  <a:moveTo>
                                    <a:pt x="87" y="0"/>
                                  </a:moveTo>
                                  <a:lnTo>
                                    <a:pt x="34" y="34"/>
                                  </a:lnTo>
                                  <a:lnTo>
                                    <a:pt x="0" y="63"/>
                                  </a:lnTo>
                                  <a:lnTo>
                                    <a:pt x="0" y="87"/>
                                  </a:lnTo>
                                  <a:lnTo>
                                    <a:pt x="39" y="77"/>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18"/>
                          <wps:cNvSpPr>
                            <a:spLocks/>
                          </wps:cNvSpPr>
                          <wps:spPr bwMode="auto">
                            <a:xfrm>
                              <a:off x="7368" y="4144"/>
                              <a:ext cx="96" cy="96"/>
                            </a:xfrm>
                            <a:custGeom>
                              <a:avLst/>
                              <a:gdLst>
                                <a:gd name="T0" fmla="*/ 96 w 96"/>
                                <a:gd name="T1" fmla="*/ 9 h 96"/>
                                <a:gd name="T2" fmla="*/ 96 w 96"/>
                                <a:gd name="T3" fmla="*/ 0 h 96"/>
                                <a:gd name="T4" fmla="*/ 87 w 96"/>
                                <a:gd name="T5" fmla="*/ 0 h 96"/>
                                <a:gd name="T6" fmla="*/ 34 w 96"/>
                                <a:gd name="T7" fmla="*/ 33 h 96"/>
                                <a:gd name="T8" fmla="*/ 0 w 96"/>
                                <a:gd name="T9" fmla="*/ 62 h 96"/>
                                <a:gd name="T10" fmla="*/ 0 w 96"/>
                                <a:gd name="T11" fmla="*/ 96 h 96"/>
                                <a:gd name="T12" fmla="*/ 5 w 96"/>
                                <a:gd name="T13" fmla="*/ 96 h 96"/>
                                <a:gd name="T14" fmla="*/ 44 w 96"/>
                                <a:gd name="T15" fmla="*/ 86 h 96"/>
                                <a:gd name="T16" fmla="*/ 48 w 96"/>
                                <a:gd name="T17" fmla="*/ 86 h 96"/>
                                <a:gd name="T18" fmla="*/ 96 w 96"/>
                                <a:gd name="T19" fmla="*/ 9 h 96"/>
                                <a:gd name="T20" fmla="*/ 87 w 96"/>
                                <a:gd name="T21" fmla="*/ 0 h 96"/>
                                <a:gd name="T22" fmla="*/ 39 w 96"/>
                                <a:gd name="T23" fmla="*/ 76 h 96"/>
                                <a:gd name="T24" fmla="*/ 44 w 96"/>
                                <a:gd name="T25" fmla="*/ 76 h 96"/>
                                <a:gd name="T26" fmla="*/ 5 w 96"/>
                                <a:gd name="T27" fmla="*/ 86 h 96"/>
                                <a:gd name="T28" fmla="*/ 10 w 96"/>
                                <a:gd name="T29" fmla="*/ 91 h 96"/>
                                <a:gd name="T30" fmla="*/ 10 w 96"/>
                                <a:gd name="T31" fmla="*/ 67 h 96"/>
                                <a:gd name="T32" fmla="*/ 10 w 96"/>
                                <a:gd name="T33" fmla="*/ 72 h 96"/>
                                <a:gd name="T34" fmla="*/ 44 w 96"/>
                                <a:gd name="T35" fmla="*/ 43 h 96"/>
                                <a:gd name="T36" fmla="*/ 96 w 96"/>
                                <a:gd name="T37" fmla="*/ 9 h 96"/>
                                <a:gd name="T38" fmla="*/ 87 w 96"/>
                                <a:gd name="T39" fmla="*/ 0 h 96"/>
                                <a:gd name="T40" fmla="*/ 96 w 96"/>
                                <a:gd name="T41" fmla="*/ 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 h="96">
                                  <a:moveTo>
                                    <a:pt x="96" y="9"/>
                                  </a:moveTo>
                                  <a:lnTo>
                                    <a:pt x="96" y="0"/>
                                  </a:lnTo>
                                  <a:lnTo>
                                    <a:pt x="87" y="0"/>
                                  </a:lnTo>
                                  <a:lnTo>
                                    <a:pt x="34" y="33"/>
                                  </a:lnTo>
                                  <a:lnTo>
                                    <a:pt x="0" y="62"/>
                                  </a:lnTo>
                                  <a:lnTo>
                                    <a:pt x="0" y="96"/>
                                  </a:lnTo>
                                  <a:lnTo>
                                    <a:pt x="5" y="96"/>
                                  </a:lnTo>
                                  <a:lnTo>
                                    <a:pt x="44" y="86"/>
                                  </a:lnTo>
                                  <a:lnTo>
                                    <a:pt x="48" y="86"/>
                                  </a:lnTo>
                                  <a:lnTo>
                                    <a:pt x="96" y="9"/>
                                  </a:lnTo>
                                  <a:lnTo>
                                    <a:pt x="87" y="0"/>
                                  </a:lnTo>
                                  <a:lnTo>
                                    <a:pt x="39" y="76"/>
                                  </a:lnTo>
                                  <a:lnTo>
                                    <a:pt x="44" y="76"/>
                                  </a:lnTo>
                                  <a:lnTo>
                                    <a:pt x="5" y="86"/>
                                  </a:lnTo>
                                  <a:lnTo>
                                    <a:pt x="10" y="91"/>
                                  </a:lnTo>
                                  <a:lnTo>
                                    <a:pt x="10" y="67"/>
                                  </a:lnTo>
                                  <a:lnTo>
                                    <a:pt x="10" y="72"/>
                                  </a:lnTo>
                                  <a:lnTo>
                                    <a:pt x="44" y="43"/>
                                  </a:lnTo>
                                  <a:lnTo>
                                    <a:pt x="96" y="9"/>
                                  </a:lnTo>
                                  <a:lnTo>
                                    <a:pt x="87" y="0"/>
                                  </a:lnTo>
                                  <a:lnTo>
                                    <a:pt x="9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9"/>
                          <wps:cNvSpPr>
                            <a:spLocks/>
                          </wps:cNvSpPr>
                          <wps:spPr bwMode="auto">
                            <a:xfrm>
                              <a:off x="7148" y="3558"/>
                              <a:ext cx="105" cy="105"/>
                            </a:xfrm>
                            <a:custGeom>
                              <a:avLst/>
                              <a:gdLst>
                                <a:gd name="T0" fmla="*/ 105 w 105"/>
                                <a:gd name="T1" fmla="*/ 0 h 105"/>
                                <a:gd name="T2" fmla="*/ 38 w 105"/>
                                <a:gd name="T3" fmla="*/ 53 h 105"/>
                                <a:gd name="T4" fmla="*/ 0 w 105"/>
                                <a:gd name="T5" fmla="*/ 86 h 105"/>
                                <a:gd name="T6" fmla="*/ 4 w 105"/>
                                <a:gd name="T7" fmla="*/ 105 h 105"/>
                                <a:gd name="T8" fmla="*/ 28 w 105"/>
                                <a:gd name="T9" fmla="*/ 101 h 105"/>
                                <a:gd name="T10" fmla="*/ 105 w 105"/>
                                <a:gd name="T11" fmla="*/ 0 h 105"/>
                              </a:gdLst>
                              <a:ahLst/>
                              <a:cxnLst>
                                <a:cxn ang="0">
                                  <a:pos x="T0" y="T1"/>
                                </a:cxn>
                                <a:cxn ang="0">
                                  <a:pos x="T2" y="T3"/>
                                </a:cxn>
                                <a:cxn ang="0">
                                  <a:pos x="T4" y="T5"/>
                                </a:cxn>
                                <a:cxn ang="0">
                                  <a:pos x="T6" y="T7"/>
                                </a:cxn>
                                <a:cxn ang="0">
                                  <a:pos x="T8" y="T9"/>
                                </a:cxn>
                                <a:cxn ang="0">
                                  <a:pos x="T10" y="T11"/>
                                </a:cxn>
                              </a:cxnLst>
                              <a:rect l="0" t="0" r="r" b="b"/>
                              <a:pathLst>
                                <a:path w="105" h="105">
                                  <a:moveTo>
                                    <a:pt x="105" y="0"/>
                                  </a:moveTo>
                                  <a:lnTo>
                                    <a:pt x="38" y="53"/>
                                  </a:lnTo>
                                  <a:lnTo>
                                    <a:pt x="0" y="86"/>
                                  </a:lnTo>
                                  <a:lnTo>
                                    <a:pt x="4" y="105"/>
                                  </a:lnTo>
                                  <a:lnTo>
                                    <a:pt x="28" y="101"/>
                                  </a:lnTo>
                                  <a:lnTo>
                                    <a:pt x="10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20"/>
                          <wps:cNvSpPr>
                            <a:spLocks/>
                          </wps:cNvSpPr>
                          <wps:spPr bwMode="auto">
                            <a:xfrm>
                              <a:off x="7143" y="3553"/>
                              <a:ext cx="115" cy="115"/>
                            </a:xfrm>
                            <a:custGeom>
                              <a:avLst/>
                              <a:gdLst>
                                <a:gd name="T0" fmla="*/ 115 w 115"/>
                                <a:gd name="T1" fmla="*/ 10 h 115"/>
                                <a:gd name="T2" fmla="*/ 115 w 115"/>
                                <a:gd name="T3" fmla="*/ 0 h 115"/>
                                <a:gd name="T4" fmla="*/ 105 w 115"/>
                                <a:gd name="T5" fmla="*/ 0 h 115"/>
                                <a:gd name="T6" fmla="*/ 38 w 115"/>
                                <a:gd name="T7" fmla="*/ 53 h 115"/>
                                <a:gd name="T8" fmla="*/ 0 w 115"/>
                                <a:gd name="T9" fmla="*/ 86 h 115"/>
                                <a:gd name="T10" fmla="*/ 0 w 115"/>
                                <a:gd name="T11" fmla="*/ 91 h 115"/>
                                <a:gd name="T12" fmla="*/ 5 w 115"/>
                                <a:gd name="T13" fmla="*/ 110 h 115"/>
                                <a:gd name="T14" fmla="*/ 5 w 115"/>
                                <a:gd name="T15" fmla="*/ 115 h 115"/>
                                <a:gd name="T16" fmla="*/ 9 w 115"/>
                                <a:gd name="T17" fmla="*/ 115 h 115"/>
                                <a:gd name="T18" fmla="*/ 33 w 115"/>
                                <a:gd name="T19" fmla="*/ 110 h 115"/>
                                <a:gd name="T20" fmla="*/ 38 w 115"/>
                                <a:gd name="T21" fmla="*/ 110 h 115"/>
                                <a:gd name="T22" fmla="*/ 115 w 115"/>
                                <a:gd name="T23" fmla="*/ 10 h 115"/>
                                <a:gd name="T24" fmla="*/ 105 w 115"/>
                                <a:gd name="T25" fmla="*/ 0 h 115"/>
                                <a:gd name="T26" fmla="*/ 29 w 115"/>
                                <a:gd name="T27" fmla="*/ 101 h 115"/>
                                <a:gd name="T28" fmla="*/ 33 w 115"/>
                                <a:gd name="T29" fmla="*/ 101 h 115"/>
                                <a:gd name="T30" fmla="*/ 9 w 115"/>
                                <a:gd name="T31" fmla="*/ 106 h 115"/>
                                <a:gd name="T32" fmla="*/ 14 w 115"/>
                                <a:gd name="T33" fmla="*/ 110 h 115"/>
                                <a:gd name="T34" fmla="*/ 9 w 115"/>
                                <a:gd name="T35" fmla="*/ 91 h 115"/>
                                <a:gd name="T36" fmla="*/ 9 w 115"/>
                                <a:gd name="T37" fmla="*/ 96 h 115"/>
                                <a:gd name="T38" fmla="*/ 48 w 115"/>
                                <a:gd name="T39" fmla="*/ 62 h 115"/>
                                <a:gd name="T40" fmla="*/ 115 w 115"/>
                                <a:gd name="T41" fmla="*/ 10 h 115"/>
                                <a:gd name="T42" fmla="*/ 105 w 115"/>
                                <a:gd name="T43" fmla="*/ 0 h 115"/>
                                <a:gd name="T44" fmla="*/ 115 w 115"/>
                                <a:gd name="T45"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5" h="115">
                                  <a:moveTo>
                                    <a:pt x="115" y="10"/>
                                  </a:moveTo>
                                  <a:lnTo>
                                    <a:pt x="115" y="0"/>
                                  </a:lnTo>
                                  <a:lnTo>
                                    <a:pt x="105" y="0"/>
                                  </a:lnTo>
                                  <a:lnTo>
                                    <a:pt x="38" y="53"/>
                                  </a:lnTo>
                                  <a:lnTo>
                                    <a:pt x="0" y="86"/>
                                  </a:lnTo>
                                  <a:lnTo>
                                    <a:pt x="0" y="91"/>
                                  </a:lnTo>
                                  <a:lnTo>
                                    <a:pt x="5" y="110"/>
                                  </a:lnTo>
                                  <a:lnTo>
                                    <a:pt x="5" y="115"/>
                                  </a:lnTo>
                                  <a:lnTo>
                                    <a:pt x="9" y="115"/>
                                  </a:lnTo>
                                  <a:lnTo>
                                    <a:pt x="33" y="110"/>
                                  </a:lnTo>
                                  <a:lnTo>
                                    <a:pt x="38" y="110"/>
                                  </a:lnTo>
                                  <a:lnTo>
                                    <a:pt x="115" y="10"/>
                                  </a:lnTo>
                                  <a:lnTo>
                                    <a:pt x="105" y="0"/>
                                  </a:lnTo>
                                  <a:lnTo>
                                    <a:pt x="29" y="101"/>
                                  </a:lnTo>
                                  <a:lnTo>
                                    <a:pt x="33" y="101"/>
                                  </a:lnTo>
                                  <a:lnTo>
                                    <a:pt x="9" y="106"/>
                                  </a:lnTo>
                                  <a:lnTo>
                                    <a:pt x="14" y="110"/>
                                  </a:lnTo>
                                  <a:lnTo>
                                    <a:pt x="9" y="91"/>
                                  </a:lnTo>
                                  <a:lnTo>
                                    <a:pt x="9" y="96"/>
                                  </a:lnTo>
                                  <a:lnTo>
                                    <a:pt x="48" y="62"/>
                                  </a:lnTo>
                                  <a:lnTo>
                                    <a:pt x="115" y="10"/>
                                  </a:lnTo>
                                  <a:lnTo>
                                    <a:pt x="105" y="0"/>
                                  </a:lnTo>
                                  <a:lnTo>
                                    <a:pt x="1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21"/>
                          <wps:cNvSpPr>
                            <a:spLocks/>
                          </wps:cNvSpPr>
                          <wps:spPr bwMode="auto">
                            <a:xfrm>
                              <a:off x="6173" y="3606"/>
                              <a:ext cx="149" cy="201"/>
                            </a:xfrm>
                            <a:custGeom>
                              <a:avLst/>
                              <a:gdLst>
                                <a:gd name="T0" fmla="*/ 91 w 149"/>
                                <a:gd name="T1" fmla="*/ 0 h 201"/>
                                <a:gd name="T2" fmla="*/ 10 w 149"/>
                                <a:gd name="T3" fmla="*/ 33 h 201"/>
                                <a:gd name="T4" fmla="*/ 0 w 149"/>
                                <a:gd name="T5" fmla="*/ 153 h 201"/>
                                <a:gd name="T6" fmla="*/ 43 w 149"/>
                                <a:gd name="T7" fmla="*/ 201 h 201"/>
                                <a:gd name="T8" fmla="*/ 86 w 149"/>
                                <a:gd name="T9" fmla="*/ 201 h 201"/>
                                <a:gd name="T10" fmla="*/ 130 w 149"/>
                                <a:gd name="T11" fmla="*/ 153 h 201"/>
                                <a:gd name="T12" fmla="*/ 149 w 149"/>
                                <a:gd name="T13" fmla="*/ 91 h 201"/>
                                <a:gd name="T14" fmla="*/ 130 w 149"/>
                                <a:gd name="T15" fmla="*/ 14 h 201"/>
                                <a:gd name="T16" fmla="*/ 91 w 149"/>
                                <a:gd name="T1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 h="201">
                                  <a:moveTo>
                                    <a:pt x="91" y="0"/>
                                  </a:moveTo>
                                  <a:lnTo>
                                    <a:pt x="10" y="33"/>
                                  </a:lnTo>
                                  <a:lnTo>
                                    <a:pt x="0" y="153"/>
                                  </a:lnTo>
                                  <a:lnTo>
                                    <a:pt x="43" y="201"/>
                                  </a:lnTo>
                                  <a:lnTo>
                                    <a:pt x="86" y="201"/>
                                  </a:lnTo>
                                  <a:lnTo>
                                    <a:pt x="130" y="153"/>
                                  </a:lnTo>
                                  <a:lnTo>
                                    <a:pt x="149" y="91"/>
                                  </a:lnTo>
                                  <a:lnTo>
                                    <a:pt x="130" y="14"/>
                                  </a:lnTo>
                                  <a:lnTo>
                                    <a:pt x="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22"/>
                          <wps:cNvSpPr>
                            <a:spLocks/>
                          </wps:cNvSpPr>
                          <wps:spPr bwMode="auto">
                            <a:xfrm>
                              <a:off x="6168" y="3601"/>
                              <a:ext cx="159" cy="211"/>
                            </a:xfrm>
                            <a:custGeom>
                              <a:avLst/>
                              <a:gdLst>
                                <a:gd name="T0" fmla="*/ 96 w 159"/>
                                <a:gd name="T1" fmla="*/ 0 h 211"/>
                                <a:gd name="T2" fmla="*/ 15 w 159"/>
                                <a:gd name="T3" fmla="*/ 34 h 211"/>
                                <a:gd name="T4" fmla="*/ 10 w 159"/>
                                <a:gd name="T5" fmla="*/ 34 h 211"/>
                                <a:gd name="T6" fmla="*/ 10 w 159"/>
                                <a:gd name="T7" fmla="*/ 38 h 211"/>
                                <a:gd name="T8" fmla="*/ 0 w 159"/>
                                <a:gd name="T9" fmla="*/ 158 h 211"/>
                                <a:gd name="T10" fmla="*/ 0 w 159"/>
                                <a:gd name="T11" fmla="*/ 163 h 211"/>
                                <a:gd name="T12" fmla="*/ 43 w 159"/>
                                <a:gd name="T13" fmla="*/ 211 h 211"/>
                                <a:gd name="T14" fmla="*/ 96 w 159"/>
                                <a:gd name="T15" fmla="*/ 211 h 211"/>
                                <a:gd name="T16" fmla="*/ 139 w 159"/>
                                <a:gd name="T17" fmla="*/ 163 h 211"/>
                                <a:gd name="T18" fmla="*/ 139 w 159"/>
                                <a:gd name="T19" fmla="*/ 158 h 211"/>
                                <a:gd name="T20" fmla="*/ 159 w 159"/>
                                <a:gd name="T21" fmla="*/ 96 h 211"/>
                                <a:gd name="T22" fmla="*/ 139 w 159"/>
                                <a:gd name="T23" fmla="*/ 19 h 211"/>
                                <a:gd name="T24" fmla="*/ 139 w 159"/>
                                <a:gd name="T25" fmla="*/ 14 h 211"/>
                                <a:gd name="T26" fmla="*/ 135 w 159"/>
                                <a:gd name="T27" fmla="*/ 14 h 211"/>
                                <a:gd name="T28" fmla="*/ 96 w 159"/>
                                <a:gd name="T29" fmla="*/ 0 h 211"/>
                                <a:gd name="T30" fmla="*/ 96 w 159"/>
                                <a:gd name="T31" fmla="*/ 10 h 211"/>
                                <a:gd name="T32" fmla="*/ 135 w 159"/>
                                <a:gd name="T33" fmla="*/ 24 h 211"/>
                                <a:gd name="T34" fmla="*/ 130 w 159"/>
                                <a:gd name="T35" fmla="*/ 19 h 211"/>
                                <a:gd name="T36" fmla="*/ 149 w 159"/>
                                <a:gd name="T37" fmla="*/ 96 h 211"/>
                                <a:gd name="T38" fmla="*/ 130 w 159"/>
                                <a:gd name="T39" fmla="*/ 158 h 211"/>
                                <a:gd name="T40" fmla="*/ 130 w 159"/>
                                <a:gd name="T41" fmla="*/ 154 h 211"/>
                                <a:gd name="T42" fmla="*/ 87 w 159"/>
                                <a:gd name="T43" fmla="*/ 202 h 211"/>
                                <a:gd name="T44" fmla="*/ 91 w 159"/>
                                <a:gd name="T45" fmla="*/ 202 h 211"/>
                                <a:gd name="T46" fmla="*/ 48 w 159"/>
                                <a:gd name="T47" fmla="*/ 202 h 211"/>
                                <a:gd name="T48" fmla="*/ 53 w 159"/>
                                <a:gd name="T49" fmla="*/ 202 h 211"/>
                                <a:gd name="T50" fmla="*/ 10 w 159"/>
                                <a:gd name="T51" fmla="*/ 154 h 211"/>
                                <a:gd name="T52" fmla="*/ 10 w 159"/>
                                <a:gd name="T53" fmla="*/ 158 h 211"/>
                                <a:gd name="T54" fmla="*/ 19 w 159"/>
                                <a:gd name="T55" fmla="*/ 38 h 211"/>
                                <a:gd name="T56" fmla="*/ 15 w 159"/>
                                <a:gd name="T57" fmla="*/ 43 h 211"/>
                                <a:gd name="T58" fmla="*/ 96 w 159"/>
                                <a:gd name="T59" fmla="*/ 10 h 211"/>
                                <a:gd name="T60" fmla="*/ 96 w 159"/>
                                <a:gd name="T6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9" h="211">
                                  <a:moveTo>
                                    <a:pt x="96" y="0"/>
                                  </a:moveTo>
                                  <a:lnTo>
                                    <a:pt x="15" y="34"/>
                                  </a:lnTo>
                                  <a:lnTo>
                                    <a:pt x="10" y="34"/>
                                  </a:lnTo>
                                  <a:lnTo>
                                    <a:pt x="10" y="38"/>
                                  </a:lnTo>
                                  <a:lnTo>
                                    <a:pt x="0" y="158"/>
                                  </a:lnTo>
                                  <a:lnTo>
                                    <a:pt x="0" y="163"/>
                                  </a:lnTo>
                                  <a:lnTo>
                                    <a:pt x="43" y="211"/>
                                  </a:lnTo>
                                  <a:lnTo>
                                    <a:pt x="96" y="211"/>
                                  </a:lnTo>
                                  <a:lnTo>
                                    <a:pt x="139" y="163"/>
                                  </a:lnTo>
                                  <a:lnTo>
                                    <a:pt x="139" y="158"/>
                                  </a:lnTo>
                                  <a:lnTo>
                                    <a:pt x="159" y="96"/>
                                  </a:lnTo>
                                  <a:lnTo>
                                    <a:pt x="139" y="19"/>
                                  </a:lnTo>
                                  <a:lnTo>
                                    <a:pt x="139" y="14"/>
                                  </a:lnTo>
                                  <a:lnTo>
                                    <a:pt x="135" y="14"/>
                                  </a:lnTo>
                                  <a:lnTo>
                                    <a:pt x="96" y="0"/>
                                  </a:lnTo>
                                  <a:lnTo>
                                    <a:pt x="96" y="10"/>
                                  </a:lnTo>
                                  <a:lnTo>
                                    <a:pt x="135" y="24"/>
                                  </a:lnTo>
                                  <a:lnTo>
                                    <a:pt x="130" y="19"/>
                                  </a:lnTo>
                                  <a:lnTo>
                                    <a:pt x="149" y="96"/>
                                  </a:lnTo>
                                  <a:lnTo>
                                    <a:pt x="130" y="158"/>
                                  </a:lnTo>
                                  <a:lnTo>
                                    <a:pt x="130" y="154"/>
                                  </a:lnTo>
                                  <a:lnTo>
                                    <a:pt x="87" y="202"/>
                                  </a:lnTo>
                                  <a:lnTo>
                                    <a:pt x="91" y="202"/>
                                  </a:lnTo>
                                  <a:lnTo>
                                    <a:pt x="48" y="202"/>
                                  </a:lnTo>
                                  <a:lnTo>
                                    <a:pt x="53" y="202"/>
                                  </a:lnTo>
                                  <a:lnTo>
                                    <a:pt x="10" y="154"/>
                                  </a:lnTo>
                                  <a:lnTo>
                                    <a:pt x="10" y="158"/>
                                  </a:lnTo>
                                  <a:lnTo>
                                    <a:pt x="19" y="38"/>
                                  </a:lnTo>
                                  <a:lnTo>
                                    <a:pt x="15" y="43"/>
                                  </a:lnTo>
                                  <a:lnTo>
                                    <a:pt x="9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23"/>
                          <wps:cNvSpPr>
                            <a:spLocks/>
                          </wps:cNvSpPr>
                          <wps:spPr bwMode="auto">
                            <a:xfrm>
                              <a:off x="3053" y="4619"/>
                              <a:ext cx="77" cy="81"/>
                            </a:xfrm>
                            <a:custGeom>
                              <a:avLst/>
                              <a:gdLst>
                                <a:gd name="T0" fmla="*/ 34 w 77"/>
                                <a:gd name="T1" fmla="*/ 0 h 81"/>
                                <a:gd name="T2" fmla="*/ 0 w 77"/>
                                <a:gd name="T3" fmla="*/ 53 h 81"/>
                                <a:gd name="T4" fmla="*/ 5 w 77"/>
                                <a:gd name="T5" fmla="*/ 81 h 81"/>
                                <a:gd name="T6" fmla="*/ 34 w 77"/>
                                <a:gd name="T7" fmla="*/ 77 h 81"/>
                                <a:gd name="T8" fmla="*/ 72 w 77"/>
                                <a:gd name="T9" fmla="*/ 43 h 81"/>
                                <a:gd name="T10" fmla="*/ 77 w 77"/>
                                <a:gd name="T11" fmla="*/ 0 h 81"/>
                                <a:gd name="T12" fmla="*/ 34 w 77"/>
                                <a:gd name="T13" fmla="*/ 0 h 81"/>
                              </a:gdLst>
                              <a:ahLst/>
                              <a:cxnLst>
                                <a:cxn ang="0">
                                  <a:pos x="T0" y="T1"/>
                                </a:cxn>
                                <a:cxn ang="0">
                                  <a:pos x="T2" y="T3"/>
                                </a:cxn>
                                <a:cxn ang="0">
                                  <a:pos x="T4" y="T5"/>
                                </a:cxn>
                                <a:cxn ang="0">
                                  <a:pos x="T6" y="T7"/>
                                </a:cxn>
                                <a:cxn ang="0">
                                  <a:pos x="T8" y="T9"/>
                                </a:cxn>
                                <a:cxn ang="0">
                                  <a:pos x="T10" y="T11"/>
                                </a:cxn>
                                <a:cxn ang="0">
                                  <a:pos x="T12" y="T13"/>
                                </a:cxn>
                              </a:cxnLst>
                              <a:rect l="0" t="0" r="r" b="b"/>
                              <a:pathLst>
                                <a:path w="77" h="81">
                                  <a:moveTo>
                                    <a:pt x="34" y="0"/>
                                  </a:moveTo>
                                  <a:lnTo>
                                    <a:pt x="0" y="53"/>
                                  </a:lnTo>
                                  <a:lnTo>
                                    <a:pt x="5" y="81"/>
                                  </a:lnTo>
                                  <a:lnTo>
                                    <a:pt x="34" y="77"/>
                                  </a:lnTo>
                                  <a:lnTo>
                                    <a:pt x="72" y="43"/>
                                  </a:lnTo>
                                  <a:lnTo>
                                    <a:pt x="77" y="0"/>
                                  </a:lnTo>
                                  <a:lnTo>
                                    <a:pt x="3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24"/>
                          <wps:cNvSpPr>
                            <a:spLocks/>
                          </wps:cNvSpPr>
                          <wps:spPr bwMode="auto">
                            <a:xfrm>
                              <a:off x="3048" y="4614"/>
                              <a:ext cx="87" cy="91"/>
                            </a:xfrm>
                            <a:custGeom>
                              <a:avLst/>
                              <a:gdLst>
                                <a:gd name="T0" fmla="*/ 39 w 87"/>
                                <a:gd name="T1" fmla="*/ 0 h 91"/>
                                <a:gd name="T2" fmla="*/ 34 w 87"/>
                                <a:gd name="T3" fmla="*/ 0 h 91"/>
                                <a:gd name="T4" fmla="*/ 0 w 87"/>
                                <a:gd name="T5" fmla="*/ 53 h 91"/>
                                <a:gd name="T6" fmla="*/ 0 w 87"/>
                                <a:gd name="T7" fmla="*/ 58 h 91"/>
                                <a:gd name="T8" fmla="*/ 5 w 87"/>
                                <a:gd name="T9" fmla="*/ 86 h 91"/>
                                <a:gd name="T10" fmla="*/ 5 w 87"/>
                                <a:gd name="T11" fmla="*/ 91 h 91"/>
                                <a:gd name="T12" fmla="*/ 10 w 87"/>
                                <a:gd name="T13" fmla="*/ 91 h 91"/>
                                <a:gd name="T14" fmla="*/ 39 w 87"/>
                                <a:gd name="T15" fmla="*/ 86 h 91"/>
                                <a:gd name="T16" fmla="*/ 43 w 87"/>
                                <a:gd name="T17" fmla="*/ 86 h 91"/>
                                <a:gd name="T18" fmla="*/ 82 w 87"/>
                                <a:gd name="T19" fmla="*/ 53 h 91"/>
                                <a:gd name="T20" fmla="*/ 82 w 87"/>
                                <a:gd name="T21" fmla="*/ 48 h 91"/>
                                <a:gd name="T22" fmla="*/ 87 w 87"/>
                                <a:gd name="T23" fmla="*/ 5 h 91"/>
                                <a:gd name="T24" fmla="*/ 87 w 87"/>
                                <a:gd name="T25" fmla="*/ 0 h 91"/>
                                <a:gd name="T26" fmla="*/ 82 w 87"/>
                                <a:gd name="T27" fmla="*/ 0 h 91"/>
                                <a:gd name="T28" fmla="*/ 39 w 87"/>
                                <a:gd name="T29" fmla="*/ 0 h 91"/>
                                <a:gd name="T30" fmla="*/ 39 w 87"/>
                                <a:gd name="T31" fmla="*/ 10 h 91"/>
                                <a:gd name="T32" fmla="*/ 82 w 87"/>
                                <a:gd name="T33" fmla="*/ 10 h 91"/>
                                <a:gd name="T34" fmla="*/ 77 w 87"/>
                                <a:gd name="T35" fmla="*/ 5 h 91"/>
                                <a:gd name="T36" fmla="*/ 72 w 87"/>
                                <a:gd name="T37" fmla="*/ 48 h 91"/>
                                <a:gd name="T38" fmla="*/ 72 w 87"/>
                                <a:gd name="T39" fmla="*/ 43 h 91"/>
                                <a:gd name="T40" fmla="*/ 34 w 87"/>
                                <a:gd name="T41" fmla="*/ 77 h 91"/>
                                <a:gd name="T42" fmla="*/ 39 w 87"/>
                                <a:gd name="T43" fmla="*/ 77 h 91"/>
                                <a:gd name="T44" fmla="*/ 10 w 87"/>
                                <a:gd name="T45" fmla="*/ 82 h 91"/>
                                <a:gd name="T46" fmla="*/ 15 w 87"/>
                                <a:gd name="T47" fmla="*/ 86 h 91"/>
                                <a:gd name="T48" fmla="*/ 10 w 87"/>
                                <a:gd name="T49" fmla="*/ 58 h 91"/>
                                <a:gd name="T50" fmla="*/ 10 w 87"/>
                                <a:gd name="T51" fmla="*/ 62 h 91"/>
                                <a:gd name="T52" fmla="*/ 43 w 87"/>
                                <a:gd name="T53" fmla="*/ 10 h 91"/>
                                <a:gd name="T54" fmla="*/ 39 w 87"/>
                                <a:gd name="T55" fmla="*/ 10 h 91"/>
                                <a:gd name="T56" fmla="*/ 39 w 87"/>
                                <a:gd name="T5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 h="91">
                                  <a:moveTo>
                                    <a:pt x="39" y="0"/>
                                  </a:moveTo>
                                  <a:lnTo>
                                    <a:pt x="34" y="0"/>
                                  </a:lnTo>
                                  <a:lnTo>
                                    <a:pt x="0" y="53"/>
                                  </a:lnTo>
                                  <a:lnTo>
                                    <a:pt x="0" y="58"/>
                                  </a:lnTo>
                                  <a:lnTo>
                                    <a:pt x="5" y="86"/>
                                  </a:lnTo>
                                  <a:lnTo>
                                    <a:pt x="5" y="91"/>
                                  </a:lnTo>
                                  <a:lnTo>
                                    <a:pt x="10" y="91"/>
                                  </a:lnTo>
                                  <a:lnTo>
                                    <a:pt x="39" y="86"/>
                                  </a:lnTo>
                                  <a:lnTo>
                                    <a:pt x="43" y="86"/>
                                  </a:lnTo>
                                  <a:lnTo>
                                    <a:pt x="82" y="53"/>
                                  </a:lnTo>
                                  <a:lnTo>
                                    <a:pt x="82" y="48"/>
                                  </a:lnTo>
                                  <a:lnTo>
                                    <a:pt x="87" y="5"/>
                                  </a:lnTo>
                                  <a:lnTo>
                                    <a:pt x="87" y="0"/>
                                  </a:lnTo>
                                  <a:lnTo>
                                    <a:pt x="82" y="0"/>
                                  </a:lnTo>
                                  <a:lnTo>
                                    <a:pt x="39" y="0"/>
                                  </a:lnTo>
                                  <a:lnTo>
                                    <a:pt x="39" y="10"/>
                                  </a:lnTo>
                                  <a:lnTo>
                                    <a:pt x="82" y="10"/>
                                  </a:lnTo>
                                  <a:lnTo>
                                    <a:pt x="77" y="5"/>
                                  </a:lnTo>
                                  <a:lnTo>
                                    <a:pt x="72" y="48"/>
                                  </a:lnTo>
                                  <a:lnTo>
                                    <a:pt x="72" y="43"/>
                                  </a:lnTo>
                                  <a:lnTo>
                                    <a:pt x="34" y="77"/>
                                  </a:lnTo>
                                  <a:lnTo>
                                    <a:pt x="39" y="77"/>
                                  </a:lnTo>
                                  <a:lnTo>
                                    <a:pt x="10" y="82"/>
                                  </a:lnTo>
                                  <a:lnTo>
                                    <a:pt x="15" y="86"/>
                                  </a:lnTo>
                                  <a:lnTo>
                                    <a:pt x="10" y="58"/>
                                  </a:lnTo>
                                  <a:lnTo>
                                    <a:pt x="10" y="62"/>
                                  </a:lnTo>
                                  <a:lnTo>
                                    <a:pt x="43" y="10"/>
                                  </a:lnTo>
                                  <a:lnTo>
                                    <a:pt x="39"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25"/>
                          <wps:cNvSpPr>
                            <a:spLocks/>
                          </wps:cNvSpPr>
                          <wps:spPr bwMode="auto">
                            <a:xfrm>
                              <a:off x="2823" y="1268"/>
                              <a:ext cx="556" cy="139"/>
                            </a:xfrm>
                            <a:custGeom>
                              <a:avLst/>
                              <a:gdLst>
                                <a:gd name="T0" fmla="*/ 0 w 556"/>
                                <a:gd name="T1" fmla="*/ 0 h 139"/>
                                <a:gd name="T2" fmla="*/ 556 w 556"/>
                                <a:gd name="T3" fmla="*/ 0 h 139"/>
                                <a:gd name="T4" fmla="*/ 547 w 556"/>
                                <a:gd name="T5" fmla="*/ 48 h 139"/>
                                <a:gd name="T6" fmla="*/ 494 w 556"/>
                                <a:gd name="T7" fmla="*/ 110 h 139"/>
                                <a:gd name="T8" fmla="*/ 494 w 556"/>
                                <a:gd name="T9" fmla="*/ 134 h 139"/>
                                <a:gd name="T10" fmla="*/ 475 w 556"/>
                                <a:gd name="T11" fmla="*/ 120 h 139"/>
                                <a:gd name="T12" fmla="*/ 384 w 556"/>
                                <a:gd name="T13" fmla="*/ 139 h 139"/>
                                <a:gd name="T14" fmla="*/ 364 w 556"/>
                                <a:gd name="T15" fmla="*/ 120 h 139"/>
                                <a:gd name="T16" fmla="*/ 283 w 556"/>
                                <a:gd name="T17" fmla="*/ 115 h 139"/>
                                <a:gd name="T18" fmla="*/ 230 w 556"/>
                                <a:gd name="T19" fmla="*/ 105 h 139"/>
                                <a:gd name="T20" fmla="*/ 201 w 556"/>
                                <a:gd name="T21" fmla="*/ 57 h 139"/>
                                <a:gd name="T22" fmla="*/ 153 w 556"/>
                                <a:gd name="T23" fmla="*/ 62 h 139"/>
                                <a:gd name="T24" fmla="*/ 120 w 556"/>
                                <a:gd name="T25" fmla="*/ 24 h 139"/>
                                <a:gd name="T26" fmla="*/ 28 w 556"/>
                                <a:gd name="T27" fmla="*/ 24 h 139"/>
                                <a:gd name="T28" fmla="*/ 0 w 556"/>
                                <a:gd name="T2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6" h="139">
                                  <a:moveTo>
                                    <a:pt x="0" y="0"/>
                                  </a:moveTo>
                                  <a:lnTo>
                                    <a:pt x="556" y="0"/>
                                  </a:lnTo>
                                  <a:lnTo>
                                    <a:pt x="547" y="48"/>
                                  </a:lnTo>
                                  <a:lnTo>
                                    <a:pt x="494" y="110"/>
                                  </a:lnTo>
                                  <a:lnTo>
                                    <a:pt x="494" y="134"/>
                                  </a:lnTo>
                                  <a:lnTo>
                                    <a:pt x="475" y="120"/>
                                  </a:lnTo>
                                  <a:lnTo>
                                    <a:pt x="384" y="139"/>
                                  </a:lnTo>
                                  <a:lnTo>
                                    <a:pt x="364" y="120"/>
                                  </a:lnTo>
                                  <a:lnTo>
                                    <a:pt x="283" y="115"/>
                                  </a:lnTo>
                                  <a:lnTo>
                                    <a:pt x="230" y="105"/>
                                  </a:lnTo>
                                  <a:lnTo>
                                    <a:pt x="201" y="57"/>
                                  </a:lnTo>
                                  <a:lnTo>
                                    <a:pt x="153" y="62"/>
                                  </a:lnTo>
                                  <a:lnTo>
                                    <a:pt x="120" y="24"/>
                                  </a:lnTo>
                                  <a:lnTo>
                                    <a:pt x="28"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26"/>
                          <wps:cNvSpPr>
                            <a:spLocks/>
                          </wps:cNvSpPr>
                          <wps:spPr bwMode="auto">
                            <a:xfrm>
                              <a:off x="2818" y="1263"/>
                              <a:ext cx="566" cy="149"/>
                            </a:xfrm>
                            <a:custGeom>
                              <a:avLst/>
                              <a:gdLst>
                                <a:gd name="T0" fmla="*/ 9 w 566"/>
                                <a:gd name="T1" fmla="*/ 0 h 149"/>
                                <a:gd name="T2" fmla="*/ 5 w 566"/>
                                <a:gd name="T3" fmla="*/ 9 h 149"/>
                                <a:gd name="T4" fmla="*/ 561 w 566"/>
                                <a:gd name="T5" fmla="*/ 9 h 149"/>
                                <a:gd name="T6" fmla="*/ 557 w 566"/>
                                <a:gd name="T7" fmla="*/ 5 h 149"/>
                                <a:gd name="T8" fmla="*/ 547 w 566"/>
                                <a:gd name="T9" fmla="*/ 53 h 149"/>
                                <a:gd name="T10" fmla="*/ 547 w 566"/>
                                <a:gd name="T11" fmla="*/ 48 h 149"/>
                                <a:gd name="T12" fmla="*/ 494 w 566"/>
                                <a:gd name="T13" fmla="*/ 110 h 149"/>
                                <a:gd name="T14" fmla="*/ 494 w 566"/>
                                <a:gd name="T15" fmla="*/ 139 h 149"/>
                                <a:gd name="T16" fmla="*/ 504 w 566"/>
                                <a:gd name="T17" fmla="*/ 134 h 149"/>
                                <a:gd name="T18" fmla="*/ 485 w 566"/>
                                <a:gd name="T19" fmla="*/ 120 h 149"/>
                                <a:gd name="T20" fmla="*/ 480 w 566"/>
                                <a:gd name="T21" fmla="*/ 120 h 149"/>
                                <a:gd name="T22" fmla="*/ 389 w 566"/>
                                <a:gd name="T23" fmla="*/ 139 h 149"/>
                                <a:gd name="T24" fmla="*/ 393 w 566"/>
                                <a:gd name="T25" fmla="*/ 139 h 149"/>
                                <a:gd name="T26" fmla="*/ 374 w 566"/>
                                <a:gd name="T27" fmla="*/ 120 h 149"/>
                                <a:gd name="T28" fmla="*/ 369 w 566"/>
                                <a:gd name="T29" fmla="*/ 120 h 149"/>
                                <a:gd name="T30" fmla="*/ 288 w 566"/>
                                <a:gd name="T31" fmla="*/ 115 h 149"/>
                                <a:gd name="T32" fmla="*/ 235 w 566"/>
                                <a:gd name="T33" fmla="*/ 105 h 149"/>
                                <a:gd name="T34" fmla="*/ 240 w 566"/>
                                <a:gd name="T35" fmla="*/ 105 h 149"/>
                                <a:gd name="T36" fmla="*/ 211 w 566"/>
                                <a:gd name="T37" fmla="*/ 57 h 149"/>
                                <a:gd name="T38" fmla="*/ 206 w 566"/>
                                <a:gd name="T39" fmla="*/ 57 h 149"/>
                                <a:gd name="T40" fmla="*/ 158 w 566"/>
                                <a:gd name="T41" fmla="*/ 62 h 149"/>
                                <a:gd name="T42" fmla="*/ 163 w 566"/>
                                <a:gd name="T43" fmla="*/ 62 h 149"/>
                                <a:gd name="T44" fmla="*/ 129 w 566"/>
                                <a:gd name="T45" fmla="*/ 24 h 149"/>
                                <a:gd name="T46" fmla="*/ 33 w 566"/>
                                <a:gd name="T47" fmla="*/ 24 h 149"/>
                                <a:gd name="T48" fmla="*/ 38 w 566"/>
                                <a:gd name="T49" fmla="*/ 24 h 149"/>
                                <a:gd name="T50" fmla="*/ 9 w 566"/>
                                <a:gd name="T51" fmla="*/ 0 h 149"/>
                                <a:gd name="T52" fmla="*/ 0 w 566"/>
                                <a:gd name="T53" fmla="*/ 9 h 149"/>
                                <a:gd name="T54" fmla="*/ 29 w 566"/>
                                <a:gd name="T55" fmla="*/ 33 h 149"/>
                                <a:gd name="T56" fmla="*/ 33 w 566"/>
                                <a:gd name="T57" fmla="*/ 33 h 149"/>
                                <a:gd name="T58" fmla="*/ 125 w 566"/>
                                <a:gd name="T59" fmla="*/ 33 h 149"/>
                                <a:gd name="T60" fmla="*/ 120 w 566"/>
                                <a:gd name="T61" fmla="*/ 33 h 149"/>
                                <a:gd name="T62" fmla="*/ 153 w 566"/>
                                <a:gd name="T63" fmla="*/ 72 h 149"/>
                                <a:gd name="T64" fmla="*/ 158 w 566"/>
                                <a:gd name="T65" fmla="*/ 72 h 149"/>
                                <a:gd name="T66" fmla="*/ 206 w 566"/>
                                <a:gd name="T67" fmla="*/ 67 h 149"/>
                                <a:gd name="T68" fmla="*/ 201 w 566"/>
                                <a:gd name="T69" fmla="*/ 67 h 149"/>
                                <a:gd name="T70" fmla="*/ 230 w 566"/>
                                <a:gd name="T71" fmla="*/ 115 h 149"/>
                                <a:gd name="T72" fmla="*/ 235 w 566"/>
                                <a:gd name="T73" fmla="*/ 115 h 149"/>
                                <a:gd name="T74" fmla="*/ 288 w 566"/>
                                <a:gd name="T75" fmla="*/ 125 h 149"/>
                                <a:gd name="T76" fmla="*/ 369 w 566"/>
                                <a:gd name="T77" fmla="*/ 129 h 149"/>
                                <a:gd name="T78" fmla="*/ 365 w 566"/>
                                <a:gd name="T79" fmla="*/ 129 h 149"/>
                                <a:gd name="T80" fmla="*/ 384 w 566"/>
                                <a:gd name="T81" fmla="*/ 149 h 149"/>
                                <a:gd name="T82" fmla="*/ 389 w 566"/>
                                <a:gd name="T83" fmla="*/ 149 h 149"/>
                                <a:gd name="T84" fmla="*/ 480 w 566"/>
                                <a:gd name="T85" fmla="*/ 129 h 149"/>
                                <a:gd name="T86" fmla="*/ 475 w 566"/>
                                <a:gd name="T87" fmla="*/ 129 h 149"/>
                                <a:gd name="T88" fmla="*/ 494 w 566"/>
                                <a:gd name="T89" fmla="*/ 144 h 149"/>
                                <a:gd name="T90" fmla="*/ 499 w 566"/>
                                <a:gd name="T91" fmla="*/ 144 h 149"/>
                                <a:gd name="T92" fmla="*/ 504 w 566"/>
                                <a:gd name="T93" fmla="*/ 144 h 149"/>
                                <a:gd name="T94" fmla="*/ 504 w 566"/>
                                <a:gd name="T95" fmla="*/ 139 h 149"/>
                                <a:gd name="T96" fmla="*/ 504 w 566"/>
                                <a:gd name="T97" fmla="*/ 115 h 149"/>
                                <a:gd name="T98" fmla="*/ 504 w 566"/>
                                <a:gd name="T99" fmla="*/ 120 h 149"/>
                                <a:gd name="T100" fmla="*/ 557 w 566"/>
                                <a:gd name="T101" fmla="*/ 57 h 149"/>
                                <a:gd name="T102" fmla="*/ 557 w 566"/>
                                <a:gd name="T103" fmla="*/ 53 h 149"/>
                                <a:gd name="T104" fmla="*/ 566 w 566"/>
                                <a:gd name="T105" fmla="*/ 5 h 149"/>
                                <a:gd name="T106" fmla="*/ 566 w 566"/>
                                <a:gd name="T107" fmla="*/ 0 h 149"/>
                                <a:gd name="T108" fmla="*/ 561 w 566"/>
                                <a:gd name="T109" fmla="*/ 0 h 149"/>
                                <a:gd name="T110" fmla="*/ 5 w 566"/>
                                <a:gd name="T111" fmla="*/ 0 h 149"/>
                                <a:gd name="T112" fmla="*/ 0 w 566"/>
                                <a:gd name="T113" fmla="*/ 0 h 149"/>
                                <a:gd name="T114" fmla="*/ 0 w 566"/>
                                <a:gd name="T115" fmla="*/ 5 h 149"/>
                                <a:gd name="T116" fmla="*/ 0 w 566"/>
                                <a:gd name="T117" fmla="*/ 9 h 149"/>
                                <a:gd name="T118" fmla="*/ 9 w 566"/>
                                <a:gd name="T11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66" h="149">
                                  <a:moveTo>
                                    <a:pt x="9" y="0"/>
                                  </a:moveTo>
                                  <a:lnTo>
                                    <a:pt x="5" y="9"/>
                                  </a:lnTo>
                                  <a:lnTo>
                                    <a:pt x="561" y="9"/>
                                  </a:lnTo>
                                  <a:lnTo>
                                    <a:pt x="557" y="5"/>
                                  </a:lnTo>
                                  <a:lnTo>
                                    <a:pt x="547" y="53"/>
                                  </a:lnTo>
                                  <a:lnTo>
                                    <a:pt x="547" y="48"/>
                                  </a:lnTo>
                                  <a:lnTo>
                                    <a:pt x="494" y="110"/>
                                  </a:lnTo>
                                  <a:lnTo>
                                    <a:pt x="494" y="139"/>
                                  </a:lnTo>
                                  <a:lnTo>
                                    <a:pt x="504" y="134"/>
                                  </a:lnTo>
                                  <a:lnTo>
                                    <a:pt x="485" y="120"/>
                                  </a:lnTo>
                                  <a:lnTo>
                                    <a:pt x="480" y="120"/>
                                  </a:lnTo>
                                  <a:lnTo>
                                    <a:pt x="389" y="139"/>
                                  </a:lnTo>
                                  <a:lnTo>
                                    <a:pt x="393" y="139"/>
                                  </a:lnTo>
                                  <a:lnTo>
                                    <a:pt x="374" y="120"/>
                                  </a:lnTo>
                                  <a:lnTo>
                                    <a:pt x="369" y="120"/>
                                  </a:lnTo>
                                  <a:lnTo>
                                    <a:pt x="288" y="115"/>
                                  </a:lnTo>
                                  <a:lnTo>
                                    <a:pt x="235" y="105"/>
                                  </a:lnTo>
                                  <a:lnTo>
                                    <a:pt x="240" y="105"/>
                                  </a:lnTo>
                                  <a:lnTo>
                                    <a:pt x="211" y="57"/>
                                  </a:lnTo>
                                  <a:lnTo>
                                    <a:pt x="206" y="57"/>
                                  </a:lnTo>
                                  <a:lnTo>
                                    <a:pt x="158" y="62"/>
                                  </a:lnTo>
                                  <a:lnTo>
                                    <a:pt x="163" y="62"/>
                                  </a:lnTo>
                                  <a:lnTo>
                                    <a:pt x="129" y="24"/>
                                  </a:lnTo>
                                  <a:lnTo>
                                    <a:pt x="33" y="24"/>
                                  </a:lnTo>
                                  <a:lnTo>
                                    <a:pt x="38" y="24"/>
                                  </a:lnTo>
                                  <a:lnTo>
                                    <a:pt x="9" y="0"/>
                                  </a:lnTo>
                                  <a:lnTo>
                                    <a:pt x="0" y="9"/>
                                  </a:lnTo>
                                  <a:lnTo>
                                    <a:pt x="29" y="33"/>
                                  </a:lnTo>
                                  <a:lnTo>
                                    <a:pt x="33" y="33"/>
                                  </a:lnTo>
                                  <a:lnTo>
                                    <a:pt x="125" y="33"/>
                                  </a:lnTo>
                                  <a:lnTo>
                                    <a:pt x="120" y="33"/>
                                  </a:lnTo>
                                  <a:lnTo>
                                    <a:pt x="153" y="72"/>
                                  </a:lnTo>
                                  <a:lnTo>
                                    <a:pt x="158" y="72"/>
                                  </a:lnTo>
                                  <a:lnTo>
                                    <a:pt x="206" y="67"/>
                                  </a:lnTo>
                                  <a:lnTo>
                                    <a:pt x="201" y="67"/>
                                  </a:lnTo>
                                  <a:lnTo>
                                    <a:pt x="230" y="115"/>
                                  </a:lnTo>
                                  <a:lnTo>
                                    <a:pt x="235" y="115"/>
                                  </a:lnTo>
                                  <a:lnTo>
                                    <a:pt x="288" y="125"/>
                                  </a:lnTo>
                                  <a:lnTo>
                                    <a:pt x="369" y="129"/>
                                  </a:lnTo>
                                  <a:lnTo>
                                    <a:pt x="365" y="129"/>
                                  </a:lnTo>
                                  <a:lnTo>
                                    <a:pt x="384" y="149"/>
                                  </a:lnTo>
                                  <a:lnTo>
                                    <a:pt x="389" y="149"/>
                                  </a:lnTo>
                                  <a:lnTo>
                                    <a:pt x="480" y="129"/>
                                  </a:lnTo>
                                  <a:lnTo>
                                    <a:pt x="475" y="129"/>
                                  </a:lnTo>
                                  <a:lnTo>
                                    <a:pt x="494" y="144"/>
                                  </a:lnTo>
                                  <a:lnTo>
                                    <a:pt x="499" y="144"/>
                                  </a:lnTo>
                                  <a:lnTo>
                                    <a:pt x="504" y="144"/>
                                  </a:lnTo>
                                  <a:lnTo>
                                    <a:pt x="504" y="139"/>
                                  </a:lnTo>
                                  <a:lnTo>
                                    <a:pt x="504" y="115"/>
                                  </a:lnTo>
                                  <a:lnTo>
                                    <a:pt x="504" y="120"/>
                                  </a:lnTo>
                                  <a:lnTo>
                                    <a:pt x="557" y="57"/>
                                  </a:lnTo>
                                  <a:lnTo>
                                    <a:pt x="557" y="53"/>
                                  </a:lnTo>
                                  <a:lnTo>
                                    <a:pt x="566" y="5"/>
                                  </a:lnTo>
                                  <a:lnTo>
                                    <a:pt x="566" y="0"/>
                                  </a:lnTo>
                                  <a:lnTo>
                                    <a:pt x="561" y="0"/>
                                  </a:lnTo>
                                  <a:lnTo>
                                    <a:pt x="5" y="0"/>
                                  </a:lnTo>
                                  <a:lnTo>
                                    <a:pt x="0" y="0"/>
                                  </a:lnTo>
                                  <a:lnTo>
                                    <a:pt x="0" y="5"/>
                                  </a:lnTo>
                                  <a:lnTo>
                                    <a:pt x="0"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27"/>
                          <wps:cNvSpPr>
                            <a:spLocks/>
                          </wps:cNvSpPr>
                          <wps:spPr bwMode="auto">
                            <a:xfrm>
                              <a:off x="1920" y="1364"/>
                              <a:ext cx="58" cy="43"/>
                            </a:xfrm>
                            <a:custGeom>
                              <a:avLst/>
                              <a:gdLst>
                                <a:gd name="T0" fmla="*/ 34 w 58"/>
                                <a:gd name="T1" fmla="*/ 0 h 43"/>
                                <a:gd name="T2" fmla="*/ 0 w 58"/>
                                <a:gd name="T3" fmla="*/ 43 h 43"/>
                                <a:gd name="T4" fmla="*/ 38 w 58"/>
                                <a:gd name="T5" fmla="*/ 43 h 43"/>
                                <a:gd name="T6" fmla="*/ 58 w 58"/>
                                <a:gd name="T7" fmla="*/ 9 h 43"/>
                                <a:gd name="T8" fmla="*/ 48 w 58"/>
                                <a:gd name="T9" fmla="*/ 0 h 43"/>
                                <a:gd name="T10" fmla="*/ 34 w 58"/>
                                <a:gd name="T11" fmla="*/ 0 h 43"/>
                              </a:gdLst>
                              <a:ahLst/>
                              <a:cxnLst>
                                <a:cxn ang="0">
                                  <a:pos x="T0" y="T1"/>
                                </a:cxn>
                                <a:cxn ang="0">
                                  <a:pos x="T2" y="T3"/>
                                </a:cxn>
                                <a:cxn ang="0">
                                  <a:pos x="T4" y="T5"/>
                                </a:cxn>
                                <a:cxn ang="0">
                                  <a:pos x="T6" y="T7"/>
                                </a:cxn>
                                <a:cxn ang="0">
                                  <a:pos x="T8" y="T9"/>
                                </a:cxn>
                                <a:cxn ang="0">
                                  <a:pos x="T10" y="T11"/>
                                </a:cxn>
                              </a:cxnLst>
                              <a:rect l="0" t="0" r="r" b="b"/>
                              <a:pathLst>
                                <a:path w="58" h="43">
                                  <a:moveTo>
                                    <a:pt x="34" y="0"/>
                                  </a:moveTo>
                                  <a:lnTo>
                                    <a:pt x="0" y="43"/>
                                  </a:lnTo>
                                  <a:lnTo>
                                    <a:pt x="38" y="43"/>
                                  </a:lnTo>
                                  <a:lnTo>
                                    <a:pt x="58" y="9"/>
                                  </a:lnTo>
                                  <a:lnTo>
                                    <a:pt x="48"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28"/>
                          <wps:cNvSpPr>
                            <a:spLocks/>
                          </wps:cNvSpPr>
                          <wps:spPr bwMode="auto">
                            <a:xfrm>
                              <a:off x="1915" y="1359"/>
                              <a:ext cx="67" cy="53"/>
                            </a:xfrm>
                            <a:custGeom>
                              <a:avLst/>
                              <a:gdLst>
                                <a:gd name="T0" fmla="*/ 39 w 67"/>
                                <a:gd name="T1" fmla="*/ 0 h 53"/>
                                <a:gd name="T2" fmla="*/ 34 w 67"/>
                                <a:gd name="T3" fmla="*/ 0 h 53"/>
                                <a:gd name="T4" fmla="*/ 0 w 67"/>
                                <a:gd name="T5" fmla="*/ 43 h 53"/>
                                <a:gd name="T6" fmla="*/ 0 w 67"/>
                                <a:gd name="T7" fmla="*/ 53 h 53"/>
                                <a:gd name="T8" fmla="*/ 48 w 67"/>
                                <a:gd name="T9" fmla="*/ 53 h 53"/>
                                <a:gd name="T10" fmla="*/ 48 w 67"/>
                                <a:gd name="T11" fmla="*/ 48 h 53"/>
                                <a:gd name="T12" fmla="*/ 67 w 67"/>
                                <a:gd name="T13" fmla="*/ 14 h 53"/>
                                <a:gd name="T14" fmla="*/ 67 w 67"/>
                                <a:gd name="T15" fmla="*/ 9 h 53"/>
                                <a:gd name="T16" fmla="*/ 58 w 67"/>
                                <a:gd name="T17" fmla="*/ 0 h 53"/>
                                <a:gd name="T18" fmla="*/ 53 w 67"/>
                                <a:gd name="T19" fmla="*/ 0 h 53"/>
                                <a:gd name="T20" fmla="*/ 39 w 67"/>
                                <a:gd name="T21" fmla="*/ 0 h 53"/>
                                <a:gd name="T22" fmla="*/ 39 w 67"/>
                                <a:gd name="T23" fmla="*/ 9 h 53"/>
                                <a:gd name="T24" fmla="*/ 53 w 67"/>
                                <a:gd name="T25" fmla="*/ 9 h 53"/>
                                <a:gd name="T26" fmla="*/ 48 w 67"/>
                                <a:gd name="T27" fmla="*/ 9 h 53"/>
                                <a:gd name="T28" fmla="*/ 58 w 67"/>
                                <a:gd name="T29" fmla="*/ 19 h 53"/>
                                <a:gd name="T30" fmla="*/ 58 w 67"/>
                                <a:gd name="T31" fmla="*/ 14 h 53"/>
                                <a:gd name="T32" fmla="*/ 39 w 67"/>
                                <a:gd name="T33" fmla="*/ 48 h 53"/>
                                <a:gd name="T34" fmla="*/ 43 w 67"/>
                                <a:gd name="T35" fmla="*/ 43 h 53"/>
                                <a:gd name="T36" fmla="*/ 5 w 67"/>
                                <a:gd name="T37" fmla="*/ 43 h 53"/>
                                <a:gd name="T38" fmla="*/ 10 w 67"/>
                                <a:gd name="T39" fmla="*/ 53 h 53"/>
                                <a:gd name="T40" fmla="*/ 43 w 67"/>
                                <a:gd name="T41" fmla="*/ 9 h 53"/>
                                <a:gd name="T42" fmla="*/ 39 w 67"/>
                                <a:gd name="T43" fmla="*/ 9 h 53"/>
                                <a:gd name="T44" fmla="*/ 39 w 67"/>
                                <a:gd name="T4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53">
                                  <a:moveTo>
                                    <a:pt x="39" y="0"/>
                                  </a:moveTo>
                                  <a:lnTo>
                                    <a:pt x="34" y="0"/>
                                  </a:lnTo>
                                  <a:lnTo>
                                    <a:pt x="0" y="43"/>
                                  </a:lnTo>
                                  <a:lnTo>
                                    <a:pt x="0" y="53"/>
                                  </a:lnTo>
                                  <a:lnTo>
                                    <a:pt x="48" y="53"/>
                                  </a:lnTo>
                                  <a:lnTo>
                                    <a:pt x="48" y="48"/>
                                  </a:lnTo>
                                  <a:lnTo>
                                    <a:pt x="67" y="14"/>
                                  </a:lnTo>
                                  <a:lnTo>
                                    <a:pt x="67" y="9"/>
                                  </a:lnTo>
                                  <a:lnTo>
                                    <a:pt x="58" y="0"/>
                                  </a:lnTo>
                                  <a:lnTo>
                                    <a:pt x="53" y="0"/>
                                  </a:lnTo>
                                  <a:lnTo>
                                    <a:pt x="39" y="0"/>
                                  </a:lnTo>
                                  <a:lnTo>
                                    <a:pt x="39" y="9"/>
                                  </a:lnTo>
                                  <a:lnTo>
                                    <a:pt x="53" y="9"/>
                                  </a:lnTo>
                                  <a:lnTo>
                                    <a:pt x="48" y="9"/>
                                  </a:lnTo>
                                  <a:lnTo>
                                    <a:pt x="58" y="19"/>
                                  </a:lnTo>
                                  <a:lnTo>
                                    <a:pt x="58" y="14"/>
                                  </a:lnTo>
                                  <a:lnTo>
                                    <a:pt x="39" y="48"/>
                                  </a:lnTo>
                                  <a:lnTo>
                                    <a:pt x="43" y="43"/>
                                  </a:lnTo>
                                  <a:lnTo>
                                    <a:pt x="5" y="43"/>
                                  </a:lnTo>
                                  <a:lnTo>
                                    <a:pt x="10" y="53"/>
                                  </a:lnTo>
                                  <a:lnTo>
                                    <a:pt x="43" y="9"/>
                                  </a:lnTo>
                                  <a:lnTo>
                                    <a:pt x="39" y="9"/>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9"/>
                          <wps:cNvSpPr>
                            <a:spLocks/>
                          </wps:cNvSpPr>
                          <wps:spPr bwMode="auto">
                            <a:xfrm>
                              <a:off x="1358" y="1704"/>
                              <a:ext cx="44" cy="39"/>
                            </a:xfrm>
                            <a:custGeom>
                              <a:avLst/>
                              <a:gdLst>
                                <a:gd name="T0" fmla="*/ 44 w 44"/>
                                <a:gd name="T1" fmla="*/ 0 h 39"/>
                                <a:gd name="T2" fmla="*/ 20 w 44"/>
                                <a:gd name="T3" fmla="*/ 0 h 39"/>
                                <a:gd name="T4" fmla="*/ 0 w 44"/>
                                <a:gd name="T5" fmla="*/ 39 h 39"/>
                                <a:gd name="T6" fmla="*/ 29 w 44"/>
                                <a:gd name="T7" fmla="*/ 34 h 39"/>
                                <a:gd name="T8" fmla="*/ 34 w 44"/>
                                <a:gd name="T9" fmla="*/ 20 h 39"/>
                                <a:gd name="T10" fmla="*/ 44 w 44"/>
                                <a:gd name="T11" fmla="*/ 0 h 39"/>
                              </a:gdLst>
                              <a:ahLst/>
                              <a:cxnLst>
                                <a:cxn ang="0">
                                  <a:pos x="T0" y="T1"/>
                                </a:cxn>
                                <a:cxn ang="0">
                                  <a:pos x="T2" y="T3"/>
                                </a:cxn>
                                <a:cxn ang="0">
                                  <a:pos x="T4" y="T5"/>
                                </a:cxn>
                                <a:cxn ang="0">
                                  <a:pos x="T6" y="T7"/>
                                </a:cxn>
                                <a:cxn ang="0">
                                  <a:pos x="T8" y="T9"/>
                                </a:cxn>
                                <a:cxn ang="0">
                                  <a:pos x="T10" y="T11"/>
                                </a:cxn>
                              </a:cxnLst>
                              <a:rect l="0" t="0" r="r" b="b"/>
                              <a:pathLst>
                                <a:path w="44" h="39">
                                  <a:moveTo>
                                    <a:pt x="44" y="0"/>
                                  </a:moveTo>
                                  <a:lnTo>
                                    <a:pt x="20" y="0"/>
                                  </a:lnTo>
                                  <a:lnTo>
                                    <a:pt x="0" y="39"/>
                                  </a:lnTo>
                                  <a:lnTo>
                                    <a:pt x="29" y="34"/>
                                  </a:lnTo>
                                  <a:lnTo>
                                    <a:pt x="34" y="2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30"/>
                          <wps:cNvSpPr>
                            <a:spLocks/>
                          </wps:cNvSpPr>
                          <wps:spPr bwMode="auto">
                            <a:xfrm>
                              <a:off x="1354" y="1700"/>
                              <a:ext cx="52" cy="48"/>
                            </a:xfrm>
                            <a:custGeom>
                              <a:avLst/>
                              <a:gdLst>
                                <a:gd name="T0" fmla="*/ 52 w 52"/>
                                <a:gd name="T1" fmla="*/ 4 h 48"/>
                                <a:gd name="T2" fmla="*/ 52 w 52"/>
                                <a:gd name="T3" fmla="*/ 0 h 48"/>
                                <a:gd name="T4" fmla="*/ 19 w 52"/>
                                <a:gd name="T5" fmla="*/ 0 h 48"/>
                                <a:gd name="T6" fmla="*/ 19 w 52"/>
                                <a:gd name="T7" fmla="*/ 4 h 48"/>
                                <a:gd name="T8" fmla="*/ 0 w 52"/>
                                <a:gd name="T9" fmla="*/ 43 h 48"/>
                                <a:gd name="T10" fmla="*/ 0 w 52"/>
                                <a:gd name="T11" fmla="*/ 48 h 48"/>
                                <a:gd name="T12" fmla="*/ 4 w 52"/>
                                <a:gd name="T13" fmla="*/ 48 h 48"/>
                                <a:gd name="T14" fmla="*/ 33 w 52"/>
                                <a:gd name="T15" fmla="*/ 43 h 48"/>
                                <a:gd name="T16" fmla="*/ 38 w 52"/>
                                <a:gd name="T17" fmla="*/ 43 h 48"/>
                                <a:gd name="T18" fmla="*/ 38 w 52"/>
                                <a:gd name="T19" fmla="*/ 38 h 48"/>
                                <a:gd name="T20" fmla="*/ 43 w 52"/>
                                <a:gd name="T21" fmla="*/ 24 h 48"/>
                                <a:gd name="T22" fmla="*/ 52 w 52"/>
                                <a:gd name="T23" fmla="*/ 4 h 48"/>
                                <a:gd name="T24" fmla="*/ 43 w 52"/>
                                <a:gd name="T25" fmla="*/ 4 h 48"/>
                                <a:gd name="T26" fmla="*/ 33 w 52"/>
                                <a:gd name="T27" fmla="*/ 24 h 48"/>
                                <a:gd name="T28" fmla="*/ 28 w 52"/>
                                <a:gd name="T29" fmla="*/ 38 h 48"/>
                                <a:gd name="T30" fmla="*/ 33 w 52"/>
                                <a:gd name="T31" fmla="*/ 33 h 48"/>
                                <a:gd name="T32" fmla="*/ 4 w 52"/>
                                <a:gd name="T33" fmla="*/ 38 h 48"/>
                                <a:gd name="T34" fmla="*/ 9 w 52"/>
                                <a:gd name="T35" fmla="*/ 43 h 48"/>
                                <a:gd name="T36" fmla="*/ 28 w 52"/>
                                <a:gd name="T37" fmla="*/ 4 h 48"/>
                                <a:gd name="T38" fmla="*/ 24 w 52"/>
                                <a:gd name="T39" fmla="*/ 9 h 48"/>
                                <a:gd name="T40" fmla="*/ 48 w 52"/>
                                <a:gd name="T41" fmla="*/ 9 h 48"/>
                                <a:gd name="T42" fmla="*/ 43 w 52"/>
                                <a:gd name="T43" fmla="*/ 4 h 48"/>
                                <a:gd name="T44" fmla="*/ 52 w 52"/>
                                <a:gd name="T45"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48">
                                  <a:moveTo>
                                    <a:pt x="52" y="4"/>
                                  </a:moveTo>
                                  <a:lnTo>
                                    <a:pt x="52" y="0"/>
                                  </a:lnTo>
                                  <a:lnTo>
                                    <a:pt x="19" y="0"/>
                                  </a:lnTo>
                                  <a:lnTo>
                                    <a:pt x="19" y="4"/>
                                  </a:lnTo>
                                  <a:lnTo>
                                    <a:pt x="0" y="43"/>
                                  </a:lnTo>
                                  <a:lnTo>
                                    <a:pt x="0" y="48"/>
                                  </a:lnTo>
                                  <a:lnTo>
                                    <a:pt x="4" y="48"/>
                                  </a:lnTo>
                                  <a:lnTo>
                                    <a:pt x="33" y="43"/>
                                  </a:lnTo>
                                  <a:lnTo>
                                    <a:pt x="38" y="43"/>
                                  </a:lnTo>
                                  <a:lnTo>
                                    <a:pt x="38" y="38"/>
                                  </a:lnTo>
                                  <a:lnTo>
                                    <a:pt x="43" y="24"/>
                                  </a:lnTo>
                                  <a:lnTo>
                                    <a:pt x="52" y="4"/>
                                  </a:lnTo>
                                  <a:lnTo>
                                    <a:pt x="43" y="4"/>
                                  </a:lnTo>
                                  <a:lnTo>
                                    <a:pt x="33" y="24"/>
                                  </a:lnTo>
                                  <a:lnTo>
                                    <a:pt x="28" y="38"/>
                                  </a:lnTo>
                                  <a:lnTo>
                                    <a:pt x="33" y="33"/>
                                  </a:lnTo>
                                  <a:lnTo>
                                    <a:pt x="4" y="38"/>
                                  </a:lnTo>
                                  <a:lnTo>
                                    <a:pt x="9" y="43"/>
                                  </a:lnTo>
                                  <a:lnTo>
                                    <a:pt x="28" y="4"/>
                                  </a:lnTo>
                                  <a:lnTo>
                                    <a:pt x="24" y="9"/>
                                  </a:lnTo>
                                  <a:lnTo>
                                    <a:pt x="48" y="9"/>
                                  </a:lnTo>
                                  <a:lnTo>
                                    <a:pt x="43" y="4"/>
                                  </a:lnTo>
                                  <a:lnTo>
                                    <a:pt x="5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31"/>
                          <wps:cNvSpPr>
                            <a:spLocks/>
                          </wps:cNvSpPr>
                          <wps:spPr bwMode="auto">
                            <a:xfrm>
                              <a:off x="6475" y="1268"/>
                              <a:ext cx="29" cy="4"/>
                            </a:xfrm>
                            <a:custGeom>
                              <a:avLst/>
                              <a:gdLst>
                                <a:gd name="T0" fmla="*/ 0 w 29"/>
                                <a:gd name="T1" fmla="*/ 0 h 4"/>
                                <a:gd name="T2" fmla="*/ 0 w 29"/>
                                <a:gd name="T3" fmla="*/ 4 h 4"/>
                                <a:gd name="T4" fmla="*/ 29 w 29"/>
                                <a:gd name="T5" fmla="*/ 0 h 4"/>
                                <a:gd name="T6" fmla="*/ 0 w 29"/>
                                <a:gd name="T7" fmla="*/ 0 h 4"/>
                              </a:gdLst>
                              <a:ahLst/>
                              <a:cxnLst>
                                <a:cxn ang="0">
                                  <a:pos x="T0" y="T1"/>
                                </a:cxn>
                                <a:cxn ang="0">
                                  <a:pos x="T2" y="T3"/>
                                </a:cxn>
                                <a:cxn ang="0">
                                  <a:pos x="T4" y="T5"/>
                                </a:cxn>
                                <a:cxn ang="0">
                                  <a:pos x="T6" y="T7"/>
                                </a:cxn>
                              </a:cxnLst>
                              <a:rect l="0" t="0" r="r" b="b"/>
                              <a:pathLst>
                                <a:path w="29" h="4">
                                  <a:moveTo>
                                    <a:pt x="0" y="0"/>
                                  </a:moveTo>
                                  <a:lnTo>
                                    <a:pt x="0" y="4"/>
                                  </a:lnTo>
                                  <a:lnTo>
                                    <a:pt x="29" y="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31" name="Freeform 832"/>
                          <wps:cNvSpPr>
                            <a:spLocks/>
                          </wps:cNvSpPr>
                          <wps:spPr bwMode="auto">
                            <a:xfrm>
                              <a:off x="4075" y="3481"/>
                              <a:ext cx="72" cy="120"/>
                            </a:xfrm>
                            <a:custGeom>
                              <a:avLst/>
                              <a:gdLst>
                                <a:gd name="T0" fmla="*/ 72 w 72"/>
                                <a:gd name="T1" fmla="*/ 0 h 120"/>
                                <a:gd name="T2" fmla="*/ 34 w 72"/>
                                <a:gd name="T3" fmla="*/ 10 h 120"/>
                                <a:gd name="T4" fmla="*/ 0 w 72"/>
                                <a:gd name="T5" fmla="*/ 53 h 120"/>
                                <a:gd name="T6" fmla="*/ 44 w 72"/>
                                <a:gd name="T7" fmla="*/ 120 h 120"/>
                                <a:gd name="T8" fmla="*/ 44 w 72"/>
                                <a:gd name="T9" fmla="*/ 72 h 120"/>
                                <a:gd name="T10" fmla="*/ 63 w 72"/>
                                <a:gd name="T11" fmla="*/ 43 h 120"/>
                                <a:gd name="T12" fmla="*/ 72 w 72"/>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72" h="120">
                                  <a:moveTo>
                                    <a:pt x="72" y="0"/>
                                  </a:moveTo>
                                  <a:lnTo>
                                    <a:pt x="34" y="10"/>
                                  </a:lnTo>
                                  <a:lnTo>
                                    <a:pt x="0" y="53"/>
                                  </a:lnTo>
                                  <a:lnTo>
                                    <a:pt x="44" y="120"/>
                                  </a:lnTo>
                                  <a:lnTo>
                                    <a:pt x="44" y="72"/>
                                  </a:lnTo>
                                  <a:lnTo>
                                    <a:pt x="63" y="43"/>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3"/>
                          <wps:cNvSpPr>
                            <a:spLocks/>
                          </wps:cNvSpPr>
                          <wps:spPr bwMode="auto">
                            <a:xfrm>
                              <a:off x="4071" y="3476"/>
                              <a:ext cx="81" cy="130"/>
                            </a:xfrm>
                            <a:custGeom>
                              <a:avLst/>
                              <a:gdLst>
                                <a:gd name="T0" fmla="*/ 81 w 81"/>
                                <a:gd name="T1" fmla="*/ 5 h 130"/>
                                <a:gd name="T2" fmla="*/ 81 w 81"/>
                                <a:gd name="T3" fmla="*/ 0 h 130"/>
                                <a:gd name="T4" fmla="*/ 76 w 81"/>
                                <a:gd name="T5" fmla="*/ 0 h 130"/>
                                <a:gd name="T6" fmla="*/ 38 w 81"/>
                                <a:gd name="T7" fmla="*/ 10 h 130"/>
                                <a:gd name="T8" fmla="*/ 33 w 81"/>
                                <a:gd name="T9" fmla="*/ 10 h 130"/>
                                <a:gd name="T10" fmla="*/ 0 w 81"/>
                                <a:gd name="T11" fmla="*/ 53 h 130"/>
                                <a:gd name="T12" fmla="*/ 0 w 81"/>
                                <a:gd name="T13" fmla="*/ 63 h 130"/>
                                <a:gd name="T14" fmla="*/ 43 w 81"/>
                                <a:gd name="T15" fmla="*/ 130 h 130"/>
                                <a:gd name="T16" fmla="*/ 52 w 81"/>
                                <a:gd name="T17" fmla="*/ 130 h 130"/>
                                <a:gd name="T18" fmla="*/ 52 w 81"/>
                                <a:gd name="T19" fmla="*/ 77 h 130"/>
                                <a:gd name="T20" fmla="*/ 52 w 81"/>
                                <a:gd name="T21" fmla="*/ 82 h 130"/>
                                <a:gd name="T22" fmla="*/ 72 w 81"/>
                                <a:gd name="T23" fmla="*/ 53 h 130"/>
                                <a:gd name="T24" fmla="*/ 72 w 81"/>
                                <a:gd name="T25" fmla="*/ 48 h 130"/>
                                <a:gd name="T26" fmla="*/ 81 w 81"/>
                                <a:gd name="T27" fmla="*/ 5 h 130"/>
                                <a:gd name="T28" fmla="*/ 72 w 81"/>
                                <a:gd name="T29" fmla="*/ 5 h 130"/>
                                <a:gd name="T30" fmla="*/ 62 w 81"/>
                                <a:gd name="T31" fmla="*/ 48 h 130"/>
                                <a:gd name="T32" fmla="*/ 62 w 81"/>
                                <a:gd name="T33" fmla="*/ 43 h 130"/>
                                <a:gd name="T34" fmla="*/ 43 w 81"/>
                                <a:gd name="T35" fmla="*/ 72 h 130"/>
                                <a:gd name="T36" fmla="*/ 43 w 81"/>
                                <a:gd name="T37" fmla="*/ 77 h 130"/>
                                <a:gd name="T38" fmla="*/ 43 w 81"/>
                                <a:gd name="T39" fmla="*/ 125 h 130"/>
                                <a:gd name="T40" fmla="*/ 52 w 81"/>
                                <a:gd name="T41" fmla="*/ 120 h 130"/>
                                <a:gd name="T42" fmla="*/ 9 w 81"/>
                                <a:gd name="T43" fmla="*/ 53 h 130"/>
                                <a:gd name="T44" fmla="*/ 9 w 81"/>
                                <a:gd name="T45" fmla="*/ 63 h 130"/>
                                <a:gd name="T46" fmla="*/ 43 w 81"/>
                                <a:gd name="T47" fmla="*/ 19 h 130"/>
                                <a:gd name="T48" fmla="*/ 38 w 81"/>
                                <a:gd name="T49" fmla="*/ 19 h 130"/>
                                <a:gd name="T50" fmla="*/ 76 w 81"/>
                                <a:gd name="T51" fmla="*/ 10 h 130"/>
                                <a:gd name="T52" fmla="*/ 72 w 81"/>
                                <a:gd name="T53" fmla="*/ 5 h 130"/>
                                <a:gd name="T54" fmla="*/ 81 w 81"/>
                                <a:gd name="T55" fmla="*/ 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30">
                                  <a:moveTo>
                                    <a:pt x="81" y="5"/>
                                  </a:moveTo>
                                  <a:lnTo>
                                    <a:pt x="81" y="0"/>
                                  </a:lnTo>
                                  <a:lnTo>
                                    <a:pt x="76" y="0"/>
                                  </a:lnTo>
                                  <a:lnTo>
                                    <a:pt x="38" y="10"/>
                                  </a:lnTo>
                                  <a:lnTo>
                                    <a:pt x="33" y="10"/>
                                  </a:lnTo>
                                  <a:lnTo>
                                    <a:pt x="0" y="53"/>
                                  </a:lnTo>
                                  <a:lnTo>
                                    <a:pt x="0" y="63"/>
                                  </a:lnTo>
                                  <a:lnTo>
                                    <a:pt x="43" y="130"/>
                                  </a:lnTo>
                                  <a:lnTo>
                                    <a:pt x="52" y="130"/>
                                  </a:lnTo>
                                  <a:lnTo>
                                    <a:pt x="52" y="77"/>
                                  </a:lnTo>
                                  <a:lnTo>
                                    <a:pt x="52" y="82"/>
                                  </a:lnTo>
                                  <a:lnTo>
                                    <a:pt x="72" y="53"/>
                                  </a:lnTo>
                                  <a:lnTo>
                                    <a:pt x="72" y="48"/>
                                  </a:lnTo>
                                  <a:lnTo>
                                    <a:pt x="81" y="5"/>
                                  </a:lnTo>
                                  <a:lnTo>
                                    <a:pt x="72" y="5"/>
                                  </a:lnTo>
                                  <a:lnTo>
                                    <a:pt x="62" y="48"/>
                                  </a:lnTo>
                                  <a:lnTo>
                                    <a:pt x="62" y="43"/>
                                  </a:lnTo>
                                  <a:lnTo>
                                    <a:pt x="43" y="72"/>
                                  </a:lnTo>
                                  <a:lnTo>
                                    <a:pt x="43" y="77"/>
                                  </a:lnTo>
                                  <a:lnTo>
                                    <a:pt x="43" y="125"/>
                                  </a:lnTo>
                                  <a:lnTo>
                                    <a:pt x="52" y="120"/>
                                  </a:lnTo>
                                  <a:lnTo>
                                    <a:pt x="9" y="53"/>
                                  </a:lnTo>
                                  <a:lnTo>
                                    <a:pt x="9" y="63"/>
                                  </a:lnTo>
                                  <a:lnTo>
                                    <a:pt x="43" y="19"/>
                                  </a:lnTo>
                                  <a:lnTo>
                                    <a:pt x="38" y="19"/>
                                  </a:lnTo>
                                  <a:lnTo>
                                    <a:pt x="76" y="10"/>
                                  </a:lnTo>
                                  <a:lnTo>
                                    <a:pt x="72" y="5"/>
                                  </a:lnTo>
                                  <a:lnTo>
                                    <a:pt x="8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34"/>
                          <wps:cNvSpPr>
                            <a:spLocks/>
                          </wps:cNvSpPr>
                          <wps:spPr bwMode="auto">
                            <a:xfrm>
                              <a:off x="6298" y="2818"/>
                              <a:ext cx="110" cy="120"/>
                            </a:xfrm>
                            <a:custGeom>
                              <a:avLst/>
                              <a:gdLst>
                                <a:gd name="T0" fmla="*/ 81 w 110"/>
                                <a:gd name="T1" fmla="*/ 0 h 120"/>
                                <a:gd name="T2" fmla="*/ 48 w 110"/>
                                <a:gd name="T3" fmla="*/ 29 h 120"/>
                                <a:gd name="T4" fmla="*/ 0 w 110"/>
                                <a:gd name="T5" fmla="*/ 101 h 120"/>
                                <a:gd name="T6" fmla="*/ 0 w 110"/>
                                <a:gd name="T7" fmla="*/ 120 h 120"/>
                                <a:gd name="T8" fmla="*/ 24 w 110"/>
                                <a:gd name="T9" fmla="*/ 96 h 120"/>
                                <a:gd name="T10" fmla="*/ 81 w 110"/>
                                <a:gd name="T11" fmla="*/ 68 h 120"/>
                                <a:gd name="T12" fmla="*/ 101 w 110"/>
                                <a:gd name="T13" fmla="*/ 44 h 120"/>
                                <a:gd name="T14" fmla="*/ 110 w 110"/>
                                <a:gd name="T15" fmla="*/ 29 h 120"/>
                                <a:gd name="T16" fmla="*/ 101 w 110"/>
                                <a:gd name="T17" fmla="*/ 10 h 120"/>
                                <a:gd name="T18" fmla="*/ 81 w 110"/>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120">
                                  <a:moveTo>
                                    <a:pt x="81" y="0"/>
                                  </a:moveTo>
                                  <a:lnTo>
                                    <a:pt x="48" y="29"/>
                                  </a:lnTo>
                                  <a:lnTo>
                                    <a:pt x="0" y="101"/>
                                  </a:lnTo>
                                  <a:lnTo>
                                    <a:pt x="0" y="120"/>
                                  </a:lnTo>
                                  <a:lnTo>
                                    <a:pt x="24" y="96"/>
                                  </a:lnTo>
                                  <a:lnTo>
                                    <a:pt x="81" y="68"/>
                                  </a:lnTo>
                                  <a:lnTo>
                                    <a:pt x="101" y="44"/>
                                  </a:lnTo>
                                  <a:lnTo>
                                    <a:pt x="110" y="29"/>
                                  </a:lnTo>
                                  <a:lnTo>
                                    <a:pt x="101" y="10"/>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35"/>
                          <wps:cNvSpPr>
                            <a:spLocks/>
                          </wps:cNvSpPr>
                          <wps:spPr bwMode="auto">
                            <a:xfrm>
                              <a:off x="6293" y="2814"/>
                              <a:ext cx="120" cy="129"/>
                            </a:xfrm>
                            <a:custGeom>
                              <a:avLst/>
                              <a:gdLst>
                                <a:gd name="T0" fmla="*/ 86 w 120"/>
                                <a:gd name="T1" fmla="*/ 0 h 129"/>
                                <a:gd name="T2" fmla="*/ 82 w 120"/>
                                <a:gd name="T3" fmla="*/ 0 h 129"/>
                                <a:gd name="T4" fmla="*/ 48 w 120"/>
                                <a:gd name="T5" fmla="*/ 28 h 129"/>
                                <a:gd name="T6" fmla="*/ 0 w 120"/>
                                <a:gd name="T7" fmla="*/ 100 h 129"/>
                                <a:gd name="T8" fmla="*/ 0 w 120"/>
                                <a:gd name="T9" fmla="*/ 129 h 129"/>
                                <a:gd name="T10" fmla="*/ 10 w 120"/>
                                <a:gd name="T11" fmla="*/ 129 h 129"/>
                                <a:gd name="T12" fmla="*/ 34 w 120"/>
                                <a:gd name="T13" fmla="*/ 105 h 129"/>
                                <a:gd name="T14" fmla="*/ 29 w 120"/>
                                <a:gd name="T15" fmla="*/ 105 h 129"/>
                                <a:gd name="T16" fmla="*/ 86 w 120"/>
                                <a:gd name="T17" fmla="*/ 76 h 129"/>
                                <a:gd name="T18" fmla="*/ 91 w 120"/>
                                <a:gd name="T19" fmla="*/ 76 h 129"/>
                                <a:gd name="T20" fmla="*/ 110 w 120"/>
                                <a:gd name="T21" fmla="*/ 52 h 129"/>
                                <a:gd name="T22" fmla="*/ 120 w 120"/>
                                <a:gd name="T23" fmla="*/ 38 h 129"/>
                                <a:gd name="T24" fmla="*/ 120 w 120"/>
                                <a:gd name="T25" fmla="*/ 33 h 129"/>
                                <a:gd name="T26" fmla="*/ 110 w 120"/>
                                <a:gd name="T27" fmla="*/ 14 h 129"/>
                                <a:gd name="T28" fmla="*/ 110 w 120"/>
                                <a:gd name="T29" fmla="*/ 9 h 129"/>
                                <a:gd name="T30" fmla="*/ 106 w 120"/>
                                <a:gd name="T31" fmla="*/ 9 h 129"/>
                                <a:gd name="T32" fmla="*/ 86 w 120"/>
                                <a:gd name="T33" fmla="*/ 0 h 129"/>
                                <a:gd name="T34" fmla="*/ 86 w 120"/>
                                <a:gd name="T35" fmla="*/ 9 h 129"/>
                                <a:gd name="T36" fmla="*/ 106 w 120"/>
                                <a:gd name="T37" fmla="*/ 19 h 129"/>
                                <a:gd name="T38" fmla="*/ 101 w 120"/>
                                <a:gd name="T39" fmla="*/ 14 h 129"/>
                                <a:gd name="T40" fmla="*/ 110 w 120"/>
                                <a:gd name="T41" fmla="*/ 33 h 129"/>
                                <a:gd name="T42" fmla="*/ 110 w 120"/>
                                <a:gd name="T43" fmla="*/ 28 h 129"/>
                                <a:gd name="T44" fmla="*/ 101 w 120"/>
                                <a:gd name="T45" fmla="*/ 43 h 129"/>
                                <a:gd name="T46" fmla="*/ 82 w 120"/>
                                <a:gd name="T47" fmla="*/ 67 h 129"/>
                                <a:gd name="T48" fmla="*/ 86 w 120"/>
                                <a:gd name="T49" fmla="*/ 67 h 129"/>
                                <a:gd name="T50" fmla="*/ 29 w 120"/>
                                <a:gd name="T51" fmla="*/ 96 h 129"/>
                                <a:gd name="T52" fmla="*/ 24 w 120"/>
                                <a:gd name="T53" fmla="*/ 96 h 129"/>
                                <a:gd name="T54" fmla="*/ 0 w 120"/>
                                <a:gd name="T55" fmla="*/ 120 h 129"/>
                                <a:gd name="T56" fmla="*/ 10 w 120"/>
                                <a:gd name="T57" fmla="*/ 124 h 129"/>
                                <a:gd name="T58" fmla="*/ 10 w 120"/>
                                <a:gd name="T59" fmla="*/ 105 h 129"/>
                                <a:gd name="T60" fmla="*/ 10 w 120"/>
                                <a:gd name="T61" fmla="*/ 110 h 129"/>
                                <a:gd name="T62" fmla="*/ 58 w 120"/>
                                <a:gd name="T63" fmla="*/ 38 h 129"/>
                                <a:gd name="T64" fmla="*/ 91 w 120"/>
                                <a:gd name="T65" fmla="*/ 9 h 129"/>
                                <a:gd name="T66" fmla="*/ 86 w 120"/>
                                <a:gd name="T67" fmla="*/ 9 h 129"/>
                                <a:gd name="T68" fmla="*/ 86 w 120"/>
                                <a:gd name="T69"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0" h="129">
                                  <a:moveTo>
                                    <a:pt x="86" y="0"/>
                                  </a:moveTo>
                                  <a:lnTo>
                                    <a:pt x="82" y="0"/>
                                  </a:lnTo>
                                  <a:lnTo>
                                    <a:pt x="48" y="28"/>
                                  </a:lnTo>
                                  <a:lnTo>
                                    <a:pt x="0" y="100"/>
                                  </a:lnTo>
                                  <a:lnTo>
                                    <a:pt x="0" y="129"/>
                                  </a:lnTo>
                                  <a:lnTo>
                                    <a:pt x="10" y="129"/>
                                  </a:lnTo>
                                  <a:lnTo>
                                    <a:pt x="34" y="105"/>
                                  </a:lnTo>
                                  <a:lnTo>
                                    <a:pt x="29" y="105"/>
                                  </a:lnTo>
                                  <a:lnTo>
                                    <a:pt x="86" y="76"/>
                                  </a:lnTo>
                                  <a:lnTo>
                                    <a:pt x="91" y="76"/>
                                  </a:lnTo>
                                  <a:lnTo>
                                    <a:pt x="110" y="52"/>
                                  </a:lnTo>
                                  <a:lnTo>
                                    <a:pt x="120" y="38"/>
                                  </a:lnTo>
                                  <a:lnTo>
                                    <a:pt x="120" y="33"/>
                                  </a:lnTo>
                                  <a:lnTo>
                                    <a:pt x="110" y="14"/>
                                  </a:lnTo>
                                  <a:lnTo>
                                    <a:pt x="110" y="9"/>
                                  </a:lnTo>
                                  <a:lnTo>
                                    <a:pt x="106" y="9"/>
                                  </a:lnTo>
                                  <a:lnTo>
                                    <a:pt x="86" y="0"/>
                                  </a:lnTo>
                                  <a:lnTo>
                                    <a:pt x="86" y="9"/>
                                  </a:lnTo>
                                  <a:lnTo>
                                    <a:pt x="106" y="19"/>
                                  </a:lnTo>
                                  <a:lnTo>
                                    <a:pt x="101" y="14"/>
                                  </a:lnTo>
                                  <a:lnTo>
                                    <a:pt x="110" y="33"/>
                                  </a:lnTo>
                                  <a:lnTo>
                                    <a:pt x="110" y="28"/>
                                  </a:lnTo>
                                  <a:lnTo>
                                    <a:pt x="101" y="43"/>
                                  </a:lnTo>
                                  <a:lnTo>
                                    <a:pt x="82" y="67"/>
                                  </a:lnTo>
                                  <a:lnTo>
                                    <a:pt x="86" y="67"/>
                                  </a:lnTo>
                                  <a:lnTo>
                                    <a:pt x="29" y="96"/>
                                  </a:lnTo>
                                  <a:lnTo>
                                    <a:pt x="24" y="96"/>
                                  </a:lnTo>
                                  <a:lnTo>
                                    <a:pt x="0" y="120"/>
                                  </a:lnTo>
                                  <a:lnTo>
                                    <a:pt x="10" y="124"/>
                                  </a:lnTo>
                                  <a:lnTo>
                                    <a:pt x="10" y="105"/>
                                  </a:lnTo>
                                  <a:lnTo>
                                    <a:pt x="10" y="110"/>
                                  </a:lnTo>
                                  <a:lnTo>
                                    <a:pt x="58" y="38"/>
                                  </a:lnTo>
                                  <a:lnTo>
                                    <a:pt x="91" y="9"/>
                                  </a:lnTo>
                                  <a:lnTo>
                                    <a:pt x="86" y="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6"/>
                          <wps:cNvSpPr>
                            <a:spLocks/>
                          </wps:cNvSpPr>
                          <wps:spPr bwMode="auto">
                            <a:xfrm>
                              <a:off x="8501" y="3740"/>
                              <a:ext cx="53" cy="39"/>
                            </a:xfrm>
                            <a:custGeom>
                              <a:avLst/>
                              <a:gdLst>
                                <a:gd name="T0" fmla="*/ 29 w 53"/>
                                <a:gd name="T1" fmla="*/ 0 h 39"/>
                                <a:gd name="T2" fmla="*/ 0 w 53"/>
                                <a:gd name="T3" fmla="*/ 19 h 39"/>
                                <a:gd name="T4" fmla="*/ 29 w 53"/>
                                <a:gd name="T5" fmla="*/ 39 h 39"/>
                                <a:gd name="T6" fmla="*/ 53 w 53"/>
                                <a:gd name="T7" fmla="*/ 19 h 39"/>
                                <a:gd name="T8" fmla="*/ 29 w 53"/>
                                <a:gd name="T9" fmla="*/ 0 h 39"/>
                              </a:gdLst>
                              <a:ahLst/>
                              <a:cxnLst>
                                <a:cxn ang="0">
                                  <a:pos x="T0" y="T1"/>
                                </a:cxn>
                                <a:cxn ang="0">
                                  <a:pos x="T2" y="T3"/>
                                </a:cxn>
                                <a:cxn ang="0">
                                  <a:pos x="T4" y="T5"/>
                                </a:cxn>
                                <a:cxn ang="0">
                                  <a:pos x="T6" y="T7"/>
                                </a:cxn>
                                <a:cxn ang="0">
                                  <a:pos x="T8" y="T9"/>
                                </a:cxn>
                              </a:cxnLst>
                              <a:rect l="0" t="0" r="r" b="b"/>
                              <a:pathLst>
                                <a:path w="53" h="39">
                                  <a:moveTo>
                                    <a:pt x="29" y="0"/>
                                  </a:moveTo>
                                  <a:lnTo>
                                    <a:pt x="0" y="19"/>
                                  </a:lnTo>
                                  <a:lnTo>
                                    <a:pt x="29" y="39"/>
                                  </a:lnTo>
                                  <a:lnTo>
                                    <a:pt x="53" y="19"/>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7"/>
                          <wps:cNvSpPr>
                            <a:spLocks/>
                          </wps:cNvSpPr>
                          <wps:spPr bwMode="auto">
                            <a:xfrm>
                              <a:off x="8496" y="3735"/>
                              <a:ext cx="63" cy="48"/>
                            </a:xfrm>
                            <a:custGeom>
                              <a:avLst/>
                              <a:gdLst>
                                <a:gd name="T0" fmla="*/ 39 w 63"/>
                                <a:gd name="T1" fmla="*/ 0 h 48"/>
                                <a:gd name="T2" fmla="*/ 29 w 63"/>
                                <a:gd name="T3" fmla="*/ 0 h 48"/>
                                <a:gd name="T4" fmla="*/ 0 w 63"/>
                                <a:gd name="T5" fmla="*/ 20 h 48"/>
                                <a:gd name="T6" fmla="*/ 0 w 63"/>
                                <a:gd name="T7" fmla="*/ 29 h 48"/>
                                <a:gd name="T8" fmla="*/ 29 w 63"/>
                                <a:gd name="T9" fmla="*/ 48 h 48"/>
                                <a:gd name="T10" fmla="*/ 39 w 63"/>
                                <a:gd name="T11" fmla="*/ 48 h 48"/>
                                <a:gd name="T12" fmla="*/ 63 w 63"/>
                                <a:gd name="T13" fmla="*/ 29 h 48"/>
                                <a:gd name="T14" fmla="*/ 63 w 63"/>
                                <a:gd name="T15" fmla="*/ 20 h 48"/>
                                <a:gd name="T16" fmla="*/ 39 w 63"/>
                                <a:gd name="T17" fmla="*/ 0 h 48"/>
                                <a:gd name="T18" fmla="*/ 29 w 63"/>
                                <a:gd name="T19" fmla="*/ 10 h 48"/>
                                <a:gd name="T20" fmla="*/ 53 w 63"/>
                                <a:gd name="T21" fmla="*/ 29 h 48"/>
                                <a:gd name="T22" fmla="*/ 53 w 63"/>
                                <a:gd name="T23" fmla="*/ 20 h 48"/>
                                <a:gd name="T24" fmla="*/ 29 w 63"/>
                                <a:gd name="T25" fmla="*/ 39 h 48"/>
                                <a:gd name="T26" fmla="*/ 39 w 63"/>
                                <a:gd name="T27" fmla="*/ 39 h 48"/>
                                <a:gd name="T28" fmla="*/ 10 w 63"/>
                                <a:gd name="T29" fmla="*/ 20 h 48"/>
                                <a:gd name="T30" fmla="*/ 10 w 63"/>
                                <a:gd name="T31" fmla="*/ 29 h 48"/>
                                <a:gd name="T32" fmla="*/ 39 w 63"/>
                                <a:gd name="T33" fmla="*/ 10 h 48"/>
                                <a:gd name="T34" fmla="*/ 29 w 63"/>
                                <a:gd name="T35" fmla="*/ 10 h 48"/>
                                <a:gd name="T36" fmla="*/ 39 w 63"/>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8">
                                  <a:moveTo>
                                    <a:pt x="39" y="0"/>
                                  </a:moveTo>
                                  <a:lnTo>
                                    <a:pt x="29" y="0"/>
                                  </a:lnTo>
                                  <a:lnTo>
                                    <a:pt x="0" y="20"/>
                                  </a:lnTo>
                                  <a:lnTo>
                                    <a:pt x="0" y="29"/>
                                  </a:lnTo>
                                  <a:lnTo>
                                    <a:pt x="29" y="48"/>
                                  </a:lnTo>
                                  <a:lnTo>
                                    <a:pt x="39" y="48"/>
                                  </a:lnTo>
                                  <a:lnTo>
                                    <a:pt x="63" y="29"/>
                                  </a:lnTo>
                                  <a:lnTo>
                                    <a:pt x="63" y="20"/>
                                  </a:lnTo>
                                  <a:lnTo>
                                    <a:pt x="39" y="0"/>
                                  </a:lnTo>
                                  <a:lnTo>
                                    <a:pt x="29" y="10"/>
                                  </a:lnTo>
                                  <a:lnTo>
                                    <a:pt x="53" y="29"/>
                                  </a:lnTo>
                                  <a:lnTo>
                                    <a:pt x="53" y="20"/>
                                  </a:lnTo>
                                  <a:lnTo>
                                    <a:pt x="29" y="39"/>
                                  </a:lnTo>
                                  <a:lnTo>
                                    <a:pt x="39" y="39"/>
                                  </a:lnTo>
                                  <a:lnTo>
                                    <a:pt x="10" y="20"/>
                                  </a:lnTo>
                                  <a:lnTo>
                                    <a:pt x="10" y="29"/>
                                  </a:lnTo>
                                  <a:lnTo>
                                    <a:pt x="39" y="10"/>
                                  </a:lnTo>
                                  <a:lnTo>
                                    <a:pt x="29"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8"/>
                          <wps:cNvSpPr>
                            <a:spLocks/>
                          </wps:cNvSpPr>
                          <wps:spPr bwMode="auto">
                            <a:xfrm>
                              <a:off x="7911" y="2818"/>
                              <a:ext cx="77" cy="58"/>
                            </a:xfrm>
                            <a:custGeom>
                              <a:avLst/>
                              <a:gdLst>
                                <a:gd name="T0" fmla="*/ 53 w 77"/>
                                <a:gd name="T1" fmla="*/ 0 h 58"/>
                                <a:gd name="T2" fmla="*/ 0 w 77"/>
                                <a:gd name="T3" fmla="*/ 34 h 58"/>
                                <a:gd name="T4" fmla="*/ 57 w 77"/>
                                <a:gd name="T5" fmla="*/ 58 h 58"/>
                                <a:gd name="T6" fmla="*/ 72 w 77"/>
                                <a:gd name="T7" fmla="*/ 34 h 58"/>
                                <a:gd name="T8" fmla="*/ 77 w 77"/>
                                <a:gd name="T9" fmla="*/ 10 h 58"/>
                                <a:gd name="T10" fmla="*/ 53 w 77"/>
                                <a:gd name="T11" fmla="*/ 0 h 58"/>
                              </a:gdLst>
                              <a:ahLst/>
                              <a:cxnLst>
                                <a:cxn ang="0">
                                  <a:pos x="T0" y="T1"/>
                                </a:cxn>
                                <a:cxn ang="0">
                                  <a:pos x="T2" y="T3"/>
                                </a:cxn>
                                <a:cxn ang="0">
                                  <a:pos x="T4" y="T5"/>
                                </a:cxn>
                                <a:cxn ang="0">
                                  <a:pos x="T6" y="T7"/>
                                </a:cxn>
                                <a:cxn ang="0">
                                  <a:pos x="T8" y="T9"/>
                                </a:cxn>
                                <a:cxn ang="0">
                                  <a:pos x="T10" y="T11"/>
                                </a:cxn>
                              </a:cxnLst>
                              <a:rect l="0" t="0" r="r" b="b"/>
                              <a:pathLst>
                                <a:path w="77" h="58">
                                  <a:moveTo>
                                    <a:pt x="53" y="0"/>
                                  </a:moveTo>
                                  <a:lnTo>
                                    <a:pt x="0" y="34"/>
                                  </a:lnTo>
                                  <a:lnTo>
                                    <a:pt x="57" y="58"/>
                                  </a:lnTo>
                                  <a:lnTo>
                                    <a:pt x="72" y="34"/>
                                  </a:lnTo>
                                  <a:lnTo>
                                    <a:pt x="77" y="1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39"/>
                          <wps:cNvSpPr>
                            <a:spLocks/>
                          </wps:cNvSpPr>
                          <wps:spPr bwMode="auto">
                            <a:xfrm>
                              <a:off x="7906" y="2814"/>
                              <a:ext cx="86" cy="67"/>
                            </a:xfrm>
                            <a:custGeom>
                              <a:avLst/>
                              <a:gdLst>
                                <a:gd name="T0" fmla="*/ 58 w 86"/>
                                <a:gd name="T1" fmla="*/ 0 h 67"/>
                                <a:gd name="T2" fmla="*/ 53 w 86"/>
                                <a:gd name="T3" fmla="*/ 0 h 67"/>
                                <a:gd name="T4" fmla="*/ 0 w 86"/>
                                <a:gd name="T5" fmla="*/ 33 h 67"/>
                                <a:gd name="T6" fmla="*/ 0 w 86"/>
                                <a:gd name="T7" fmla="*/ 43 h 67"/>
                                <a:gd name="T8" fmla="*/ 5 w 86"/>
                                <a:gd name="T9" fmla="*/ 43 h 67"/>
                                <a:gd name="T10" fmla="*/ 62 w 86"/>
                                <a:gd name="T11" fmla="*/ 67 h 67"/>
                                <a:gd name="T12" fmla="*/ 67 w 86"/>
                                <a:gd name="T13" fmla="*/ 67 h 67"/>
                                <a:gd name="T14" fmla="*/ 82 w 86"/>
                                <a:gd name="T15" fmla="*/ 43 h 67"/>
                                <a:gd name="T16" fmla="*/ 82 w 86"/>
                                <a:gd name="T17" fmla="*/ 38 h 67"/>
                                <a:gd name="T18" fmla="*/ 86 w 86"/>
                                <a:gd name="T19" fmla="*/ 14 h 67"/>
                                <a:gd name="T20" fmla="*/ 86 w 86"/>
                                <a:gd name="T21" fmla="*/ 9 h 67"/>
                                <a:gd name="T22" fmla="*/ 82 w 86"/>
                                <a:gd name="T23" fmla="*/ 9 h 67"/>
                                <a:gd name="T24" fmla="*/ 58 w 86"/>
                                <a:gd name="T25" fmla="*/ 0 h 67"/>
                                <a:gd name="T26" fmla="*/ 58 w 86"/>
                                <a:gd name="T27" fmla="*/ 9 h 67"/>
                                <a:gd name="T28" fmla="*/ 82 w 86"/>
                                <a:gd name="T29" fmla="*/ 19 h 67"/>
                                <a:gd name="T30" fmla="*/ 77 w 86"/>
                                <a:gd name="T31" fmla="*/ 14 h 67"/>
                                <a:gd name="T32" fmla="*/ 72 w 86"/>
                                <a:gd name="T33" fmla="*/ 38 h 67"/>
                                <a:gd name="T34" fmla="*/ 72 w 86"/>
                                <a:gd name="T35" fmla="*/ 33 h 67"/>
                                <a:gd name="T36" fmla="*/ 58 w 86"/>
                                <a:gd name="T37" fmla="*/ 57 h 67"/>
                                <a:gd name="T38" fmla="*/ 62 w 86"/>
                                <a:gd name="T39" fmla="*/ 57 h 67"/>
                                <a:gd name="T40" fmla="*/ 5 w 86"/>
                                <a:gd name="T41" fmla="*/ 33 h 67"/>
                                <a:gd name="T42" fmla="*/ 10 w 86"/>
                                <a:gd name="T43" fmla="*/ 43 h 67"/>
                                <a:gd name="T44" fmla="*/ 62 w 86"/>
                                <a:gd name="T45" fmla="*/ 9 h 67"/>
                                <a:gd name="T46" fmla="*/ 58 w 86"/>
                                <a:gd name="T47" fmla="*/ 9 h 67"/>
                                <a:gd name="T48" fmla="*/ 58 w 86"/>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67">
                                  <a:moveTo>
                                    <a:pt x="58" y="0"/>
                                  </a:moveTo>
                                  <a:lnTo>
                                    <a:pt x="53" y="0"/>
                                  </a:lnTo>
                                  <a:lnTo>
                                    <a:pt x="0" y="33"/>
                                  </a:lnTo>
                                  <a:lnTo>
                                    <a:pt x="0" y="43"/>
                                  </a:lnTo>
                                  <a:lnTo>
                                    <a:pt x="5" y="43"/>
                                  </a:lnTo>
                                  <a:lnTo>
                                    <a:pt x="62" y="67"/>
                                  </a:lnTo>
                                  <a:lnTo>
                                    <a:pt x="67" y="67"/>
                                  </a:lnTo>
                                  <a:lnTo>
                                    <a:pt x="82" y="43"/>
                                  </a:lnTo>
                                  <a:lnTo>
                                    <a:pt x="82" y="38"/>
                                  </a:lnTo>
                                  <a:lnTo>
                                    <a:pt x="86" y="14"/>
                                  </a:lnTo>
                                  <a:lnTo>
                                    <a:pt x="86" y="9"/>
                                  </a:lnTo>
                                  <a:lnTo>
                                    <a:pt x="82" y="9"/>
                                  </a:lnTo>
                                  <a:lnTo>
                                    <a:pt x="58" y="0"/>
                                  </a:lnTo>
                                  <a:lnTo>
                                    <a:pt x="58" y="9"/>
                                  </a:lnTo>
                                  <a:lnTo>
                                    <a:pt x="82" y="19"/>
                                  </a:lnTo>
                                  <a:lnTo>
                                    <a:pt x="77" y="14"/>
                                  </a:lnTo>
                                  <a:lnTo>
                                    <a:pt x="72" y="38"/>
                                  </a:lnTo>
                                  <a:lnTo>
                                    <a:pt x="72" y="33"/>
                                  </a:lnTo>
                                  <a:lnTo>
                                    <a:pt x="58" y="57"/>
                                  </a:lnTo>
                                  <a:lnTo>
                                    <a:pt x="62" y="57"/>
                                  </a:lnTo>
                                  <a:lnTo>
                                    <a:pt x="5" y="33"/>
                                  </a:lnTo>
                                  <a:lnTo>
                                    <a:pt x="10" y="43"/>
                                  </a:lnTo>
                                  <a:lnTo>
                                    <a:pt x="62" y="9"/>
                                  </a:lnTo>
                                  <a:lnTo>
                                    <a:pt x="58" y="9"/>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0"/>
                          <wps:cNvSpPr>
                            <a:spLocks/>
                          </wps:cNvSpPr>
                          <wps:spPr bwMode="auto">
                            <a:xfrm>
                              <a:off x="6413" y="2857"/>
                              <a:ext cx="293" cy="297"/>
                            </a:xfrm>
                            <a:custGeom>
                              <a:avLst/>
                              <a:gdLst>
                                <a:gd name="T0" fmla="*/ 293 w 293"/>
                                <a:gd name="T1" fmla="*/ 0 h 297"/>
                                <a:gd name="T2" fmla="*/ 187 w 293"/>
                                <a:gd name="T3" fmla="*/ 62 h 297"/>
                                <a:gd name="T4" fmla="*/ 158 w 293"/>
                                <a:gd name="T5" fmla="*/ 110 h 297"/>
                                <a:gd name="T6" fmla="*/ 77 w 293"/>
                                <a:gd name="T7" fmla="*/ 177 h 297"/>
                                <a:gd name="T8" fmla="*/ 29 w 293"/>
                                <a:gd name="T9" fmla="*/ 221 h 297"/>
                                <a:gd name="T10" fmla="*/ 0 w 293"/>
                                <a:gd name="T11" fmla="*/ 293 h 297"/>
                                <a:gd name="T12" fmla="*/ 72 w 293"/>
                                <a:gd name="T13" fmla="*/ 297 h 297"/>
                                <a:gd name="T14" fmla="*/ 158 w 293"/>
                                <a:gd name="T15" fmla="*/ 216 h 297"/>
                                <a:gd name="T16" fmla="*/ 187 w 293"/>
                                <a:gd name="T17" fmla="*/ 177 h 297"/>
                                <a:gd name="T18" fmla="*/ 255 w 293"/>
                                <a:gd name="T19" fmla="*/ 149 h 297"/>
                                <a:gd name="T20" fmla="*/ 293 w 293"/>
                                <a:gd name="T21" fmla="*/ 158 h 297"/>
                                <a:gd name="T22" fmla="*/ 293 w 293"/>
                                <a:gd name="T23"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297">
                                  <a:moveTo>
                                    <a:pt x="293" y="0"/>
                                  </a:moveTo>
                                  <a:lnTo>
                                    <a:pt x="187" y="62"/>
                                  </a:lnTo>
                                  <a:lnTo>
                                    <a:pt x="158" y="110"/>
                                  </a:lnTo>
                                  <a:lnTo>
                                    <a:pt x="77" y="177"/>
                                  </a:lnTo>
                                  <a:lnTo>
                                    <a:pt x="29" y="221"/>
                                  </a:lnTo>
                                  <a:lnTo>
                                    <a:pt x="0" y="293"/>
                                  </a:lnTo>
                                  <a:lnTo>
                                    <a:pt x="72" y="297"/>
                                  </a:lnTo>
                                  <a:lnTo>
                                    <a:pt x="158" y="216"/>
                                  </a:lnTo>
                                  <a:lnTo>
                                    <a:pt x="187" y="177"/>
                                  </a:lnTo>
                                  <a:lnTo>
                                    <a:pt x="255" y="149"/>
                                  </a:lnTo>
                                  <a:lnTo>
                                    <a:pt x="293" y="158"/>
                                  </a:lnTo>
                                  <a:lnTo>
                                    <a:pt x="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41"/>
                          <wps:cNvSpPr>
                            <a:spLocks/>
                          </wps:cNvSpPr>
                          <wps:spPr bwMode="auto">
                            <a:xfrm>
                              <a:off x="6408" y="2852"/>
                              <a:ext cx="303" cy="307"/>
                            </a:xfrm>
                            <a:custGeom>
                              <a:avLst/>
                              <a:gdLst>
                                <a:gd name="T0" fmla="*/ 303 w 303"/>
                                <a:gd name="T1" fmla="*/ 5 h 307"/>
                                <a:gd name="T2" fmla="*/ 303 w 303"/>
                                <a:gd name="T3" fmla="*/ 0 h 307"/>
                                <a:gd name="T4" fmla="*/ 293 w 303"/>
                                <a:gd name="T5" fmla="*/ 0 h 307"/>
                                <a:gd name="T6" fmla="*/ 187 w 303"/>
                                <a:gd name="T7" fmla="*/ 62 h 307"/>
                                <a:gd name="T8" fmla="*/ 159 w 303"/>
                                <a:gd name="T9" fmla="*/ 110 h 307"/>
                                <a:gd name="T10" fmla="*/ 77 w 303"/>
                                <a:gd name="T11" fmla="*/ 178 h 307"/>
                                <a:gd name="T12" fmla="*/ 29 w 303"/>
                                <a:gd name="T13" fmla="*/ 221 h 307"/>
                                <a:gd name="T14" fmla="*/ 29 w 303"/>
                                <a:gd name="T15" fmla="*/ 226 h 307"/>
                                <a:gd name="T16" fmla="*/ 0 w 303"/>
                                <a:gd name="T17" fmla="*/ 298 h 307"/>
                                <a:gd name="T18" fmla="*/ 0 w 303"/>
                                <a:gd name="T19" fmla="*/ 302 h 307"/>
                                <a:gd name="T20" fmla="*/ 5 w 303"/>
                                <a:gd name="T21" fmla="*/ 302 h 307"/>
                                <a:gd name="T22" fmla="*/ 77 w 303"/>
                                <a:gd name="T23" fmla="*/ 307 h 307"/>
                                <a:gd name="T24" fmla="*/ 82 w 303"/>
                                <a:gd name="T25" fmla="*/ 307 h 307"/>
                                <a:gd name="T26" fmla="*/ 168 w 303"/>
                                <a:gd name="T27" fmla="*/ 226 h 307"/>
                                <a:gd name="T28" fmla="*/ 197 w 303"/>
                                <a:gd name="T29" fmla="*/ 187 h 307"/>
                                <a:gd name="T30" fmla="*/ 192 w 303"/>
                                <a:gd name="T31" fmla="*/ 187 h 307"/>
                                <a:gd name="T32" fmla="*/ 260 w 303"/>
                                <a:gd name="T33" fmla="*/ 158 h 307"/>
                                <a:gd name="T34" fmla="*/ 298 w 303"/>
                                <a:gd name="T35" fmla="*/ 168 h 307"/>
                                <a:gd name="T36" fmla="*/ 303 w 303"/>
                                <a:gd name="T37" fmla="*/ 168 h 307"/>
                                <a:gd name="T38" fmla="*/ 303 w 303"/>
                                <a:gd name="T39" fmla="*/ 163 h 307"/>
                                <a:gd name="T40" fmla="*/ 303 w 303"/>
                                <a:gd name="T41" fmla="*/ 5 h 307"/>
                                <a:gd name="T42" fmla="*/ 293 w 303"/>
                                <a:gd name="T43" fmla="*/ 5 h 307"/>
                                <a:gd name="T44" fmla="*/ 293 w 303"/>
                                <a:gd name="T45" fmla="*/ 163 h 307"/>
                                <a:gd name="T46" fmla="*/ 298 w 303"/>
                                <a:gd name="T47" fmla="*/ 158 h 307"/>
                                <a:gd name="T48" fmla="*/ 260 w 303"/>
                                <a:gd name="T49" fmla="*/ 149 h 307"/>
                                <a:gd name="T50" fmla="*/ 192 w 303"/>
                                <a:gd name="T51" fmla="*/ 178 h 307"/>
                                <a:gd name="T52" fmla="*/ 187 w 303"/>
                                <a:gd name="T53" fmla="*/ 178 h 307"/>
                                <a:gd name="T54" fmla="*/ 159 w 303"/>
                                <a:gd name="T55" fmla="*/ 216 h 307"/>
                                <a:gd name="T56" fmla="*/ 72 w 303"/>
                                <a:gd name="T57" fmla="*/ 298 h 307"/>
                                <a:gd name="T58" fmla="*/ 77 w 303"/>
                                <a:gd name="T59" fmla="*/ 298 h 307"/>
                                <a:gd name="T60" fmla="*/ 5 w 303"/>
                                <a:gd name="T61" fmla="*/ 293 h 307"/>
                                <a:gd name="T62" fmla="*/ 10 w 303"/>
                                <a:gd name="T63" fmla="*/ 298 h 307"/>
                                <a:gd name="T64" fmla="*/ 39 w 303"/>
                                <a:gd name="T65" fmla="*/ 226 h 307"/>
                                <a:gd name="T66" fmla="*/ 39 w 303"/>
                                <a:gd name="T67" fmla="*/ 230 h 307"/>
                                <a:gd name="T68" fmla="*/ 87 w 303"/>
                                <a:gd name="T69" fmla="*/ 187 h 307"/>
                                <a:gd name="T70" fmla="*/ 168 w 303"/>
                                <a:gd name="T71" fmla="*/ 120 h 307"/>
                                <a:gd name="T72" fmla="*/ 197 w 303"/>
                                <a:gd name="T73" fmla="*/ 72 h 307"/>
                                <a:gd name="T74" fmla="*/ 303 w 303"/>
                                <a:gd name="T75" fmla="*/ 10 h 307"/>
                                <a:gd name="T76" fmla="*/ 293 w 303"/>
                                <a:gd name="T77" fmla="*/ 5 h 307"/>
                                <a:gd name="T78" fmla="*/ 303 w 303"/>
                                <a:gd name="T79" fmla="*/ 5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3" h="307">
                                  <a:moveTo>
                                    <a:pt x="303" y="5"/>
                                  </a:moveTo>
                                  <a:lnTo>
                                    <a:pt x="303" y="0"/>
                                  </a:lnTo>
                                  <a:lnTo>
                                    <a:pt x="293" y="0"/>
                                  </a:lnTo>
                                  <a:lnTo>
                                    <a:pt x="187" y="62"/>
                                  </a:lnTo>
                                  <a:lnTo>
                                    <a:pt x="159" y="110"/>
                                  </a:lnTo>
                                  <a:lnTo>
                                    <a:pt x="77" y="178"/>
                                  </a:lnTo>
                                  <a:lnTo>
                                    <a:pt x="29" y="221"/>
                                  </a:lnTo>
                                  <a:lnTo>
                                    <a:pt x="29" y="226"/>
                                  </a:lnTo>
                                  <a:lnTo>
                                    <a:pt x="0" y="298"/>
                                  </a:lnTo>
                                  <a:lnTo>
                                    <a:pt x="0" y="302"/>
                                  </a:lnTo>
                                  <a:lnTo>
                                    <a:pt x="5" y="302"/>
                                  </a:lnTo>
                                  <a:lnTo>
                                    <a:pt x="77" y="307"/>
                                  </a:lnTo>
                                  <a:lnTo>
                                    <a:pt x="82" y="307"/>
                                  </a:lnTo>
                                  <a:lnTo>
                                    <a:pt x="168" y="226"/>
                                  </a:lnTo>
                                  <a:lnTo>
                                    <a:pt x="197" y="187"/>
                                  </a:lnTo>
                                  <a:lnTo>
                                    <a:pt x="192" y="187"/>
                                  </a:lnTo>
                                  <a:lnTo>
                                    <a:pt x="260" y="158"/>
                                  </a:lnTo>
                                  <a:lnTo>
                                    <a:pt x="298" y="168"/>
                                  </a:lnTo>
                                  <a:lnTo>
                                    <a:pt x="303" y="168"/>
                                  </a:lnTo>
                                  <a:lnTo>
                                    <a:pt x="303" y="163"/>
                                  </a:lnTo>
                                  <a:lnTo>
                                    <a:pt x="303" y="5"/>
                                  </a:lnTo>
                                  <a:lnTo>
                                    <a:pt x="293" y="5"/>
                                  </a:lnTo>
                                  <a:lnTo>
                                    <a:pt x="293" y="163"/>
                                  </a:lnTo>
                                  <a:lnTo>
                                    <a:pt x="298" y="158"/>
                                  </a:lnTo>
                                  <a:lnTo>
                                    <a:pt x="260" y="149"/>
                                  </a:lnTo>
                                  <a:lnTo>
                                    <a:pt x="192" y="178"/>
                                  </a:lnTo>
                                  <a:lnTo>
                                    <a:pt x="187" y="178"/>
                                  </a:lnTo>
                                  <a:lnTo>
                                    <a:pt x="159" y="216"/>
                                  </a:lnTo>
                                  <a:lnTo>
                                    <a:pt x="72" y="298"/>
                                  </a:lnTo>
                                  <a:lnTo>
                                    <a:pt x="77" y="298"/>
                                  </a:lnTo>
                                  <a:lnTo>
                                    <a:pt x="5" y="293"/>
                                  </a:lnTo>
                                  <a:lnTo>
                                    <a:pt x="10" y="298"/>
                                  </a:lnTo>
                                  <a:lnTo>
                                    <a:pt x="39" y="226"/>
                                  </a:lnTo>
                                  <a:lnTo>
                                    <a:pt x="39" y="230"/>
                                  </a:lnTo>
                                  <a:lnTo>
                                    <a:pt x="87" y="187"/>
                                  </a:lnTo>
                                  <a:lnTo>
                                    <a:pt x="168" y="120"/>
                                  </a:lnTo>
                                  <a:lnTo>
                                    <a:pt x="197" y="72"/>
                                  </a:lnTo>
                                  <a:lnTo>
                                    <a:pt x="303" y="10"/>
                                  </a:lnTo>
                                  <a:lnTo>
                                    <a:pt x="293" y="5"/>
                                  </a:lnTo>
                                  <a:lnTo>
                                    <a:pt x="30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42"/>
                          <wps:cNvSpPr>
                            <a:spLocks/>
                          </wps:cNvSpPr>
                          <wps:spPr bwMode="auto">
                            <a:xfrm>
                              <a:off x="3610" y="2060"/>
                              <a:ext cx="609" cy="869"/>
                            </a:xfrm>
                            <a:custGeom>
                              <a:avLst/>
                              <a:gdLst>
                                <a:gd name="T0" fmla="*/ 499 w 609"/>
                                <a:gd name="T1" fmla="*/ 0 h 869"/>
                                <a:gd name="T2" fmla="*/ 451 w 609"/>
                                <a:gd name="T3" fmla="*/ 115 h 869"/>
                                <a:gd name="T4" fmla="*/ 336 w 609"/>
                                <a:gd name="T5" fmla="*/ 225 h 869"/>
                                <a:gd name="T6" fmla="*/ 240 w 609"/>
                                <a:gd name="T7" fmla="*/ 336 h 869"/>
                                <a:gd name="T8" fmla="*/ 211 w 609"/>
                                <a:gd name="T9" fmla="*/ 369 h 869"/>
                                <a:gd name="T10" fmla="*/ 158 w 609"/>
                                <a:gd name="T11" fmla="*/ 408 h 869"/>
                                <a:gd name="T12" fmla="*/ 48 w 609"/>
                                <a:gd name="T13" fmla="*/ 417 h 869"/>
                                <a:gd name="T14" fmla="*/ 9 w 609"/>
                                <a:gd name="T15" fmla="*/ 441 h 869"/>
                                <a:gd name="T16" fmla="*/ 0 w 609"/>
                                <a:gd name="T17" fmla="*/ 494 h 869"/>
                                <a:gd name="T18" fmla="*/ 43 w 609"/>
                                <a:gd name="T19" fmla="*/ 514 h 869"/>
                                <a:gd name="T20" fmla="*/ 91 w 609"/>
                                <a:gd name="T21" fmla="*/ 518 h 869"/>
                                <a:gd name="T22" fmla="*/ 134 w 609"/>
                                <a:gd name="T23" fmla="*/ 562 h 869"/>
                                <a:gd name="T24" fmla="*/ 144 w 609"/>
                                <a:gd name="T25" fmla="*/ 576 h 869"/>
                                <a:gd name="T26" fmla="*/ 163 w 609"/>
                                <a:gd name="T27" fmla="*/ 571 h 869"/>
                                <a:gd name="T28" fmla="*/ 235 w 609"/>
                                <a:gd name="T29" fmla="*/ 600 h 869"/>
                                <a:gd name="T30" fmla="*/ 235 w 609"/>
                                <a:gd name="T31" fmla="*/ 677 h 869"/>
                                <a:gd name="T32" fmla="*/ 173 w 609"/>
                                <a:gd name="T33" fmla="*/ 749 h 869"/>
                                <a:gd name="T34" fmla="*/ 139 w 609"/>
                                <a:gd name="T35" fmla="*/ 792 h 869"/>
                                <a:gd name="T36" fmla="*/ 139 w 609"/>
                                <a:gd name="T37" fmla="*/ 816 h 869"/>
                                <a:gd name="T38" fmla="*/ 144 w 609"/>
                                <a:gd name="T39" fmla="*/ 845 h 869"/>
                                <a:gd name="T40" fmla="*/ 163 w 609"/>
                                <a:gd name="T41" fmla="*/ 869 h 869"/>
                                <a:gd name="T42" fmla="*/ 225 w 609"/>
                                <a:gd name="T43" fmla="*/ 826 h 869"/>
                                <a:gd name="T44" fmla="*/ 273 w 609"/>
                                <a:gd name="T45" fmla="*/ 792 h 869"/>
                                <a:gd name="T46" fmla="*/ 369 w 609"/>
                                <a:gd name="T47" fmla="*/ 725 h 869"/>
                                <a:gd name="T48" fmla="*/ 389 w 609"/>
                                <a:gd name="T49" fmla="*/ 715 h 869"/>
                                <a:gd name="T50" fmla="*/ 461 w 609"/>
                                <a:gd name="T51" fmla="*/ 710 h 869"/>
                                <a:gd name="T52" fmla="*/ 499 w 609"/>
                                <a:gd name="T53" fmla="*/ 744 h 869"/>
                                <a:gd name="T54" fmla="*/ 528 w 609"/>
                                <a:gd name="T55" fmla="*/ 677 h 869"/>
                                <a:gd name="T56" fmla="*/ 547 w 609"/>
                                <a:gd name="T57" fmla="*/ 634 h 869"/>
                                <a:gd name="T58" fmla="*/ 537 w 609"/>
                                <a:gd name="T59" fmla="*/ 528 h 869"/>
                                <a:gd name="T60" fmla="*/ 422 w 609"/>
                                <a:gd name="T61" fmla="*/ 528 h 869"/>
                                <a:gd name="T62" fmla="*/ 422 w 609"/>
                                <a:gd name="T63" fmla="*/ 451 h 869"/>
                                <a:gd name="T64" fmla="*/ 475 w 609"/>
                                <a:gd name="T65" fmla="*/ 398 h 869"/>
                                <a:gd name="T66" fmla="*/ 499 w 609"/>
                                <a:gd name="T67" fmla="*/ 374 h 869"/>
                                <a:gd name="T68" fmla="*/ 576 w 609"/>
                                <a:gd name="T69" fmla="*/ 345 h 869"/>
                                <a:gd name="T70" fmla="*/ 609 w 609"/>
                                <a:gd name="T71" fmla="*/ 341 h 869"/>
                                <a:gd name="T72" fmla="*/ 528 w 609"/>
                                <a:gd name="T73" fmla="*/ 302 h 869"/>
                                <a:gd name="T74" fmla="*/ 518 w 609"/>
                                <a:gd name="T75" fmla="*/ 283 h 869"/>
                                <a:gd name="T76" fmla="*/ 499 w 609"/>
                                <a:gd name="T77" fmla="*/ 259 h 869"/>
                                <a:gd name="T78" fmla="*/ 470 w 609"/>
                                <a:gd name="T79" fmla="*/ 259 h 869"/>
                                <a:gd name="T80" fmla="*/ 470 w 609"/>
                                <a:gd name="T81" fmla="*/ 225 h 869"/>
                                <a:gd name="T82" fmla="*/ 499 w 609"/>
                                <a:gd name="T83" fmla="*/ 182 h 869"/>
                                <a:gd name="T84" fmla="*/ 537 w 609"/>
                                <a:gd name="T85" fmla="*/ 110 h 869"/>
                                <a:gd name="T86" fmla="*/ 537 w 609"/>
                                <a:gd name="T87" fmla="*/ 67 h 869"/>
                                <a:gd name="T88" fmla="*/ 499 w 609"/>
                                <a:gd name="T89" fmla="*/ 0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9" h="869">
                                  <a:moveTo>
                                    <a:pt x="499" y="0"/>
                                  </a:moveTo>
                                  <a:lnTo>
                                    <a:pt x="451" y="115"/>
                                  </a:lnTo>
                                  <a:lnTo>
                                    <a:pt x="336" y="225"/>
                                  </a:lnTo>
                                  <a:lnTo>
                                    <a:pt x="240" y="336"/>
                                  </a:lnTo>
                                  <a:lnTo>
                                    <a:pt x="211" y="369"/>
                                  </a:lnTo>
                                  <a:lnTo>
                                    <a:pt x="158" y="408"/>
                                  </a:lnTo>
                                  <a:lnTo>
                                    <a:pt x="48" y="417"/>
                                  </a:lnTo>
                                  <a:lnTo>
                                    <a:pt x="9" y="441"/>
                                  </a:lnTo>
                                  <a:lnTo>
                                    <a:pt x="0" y="494"/>
                                  </a:lnTo>
                                  <a:lnTo>
                                    <a:pt x="43" y="514"/>
                                  </a:lnTo>
                                  <a:lnTo>
                                    <a:pt x="91" y="518"/>
                                  </a:lnTo>
                                  <a:lnTo>
                                    <a:pt x="134" y="562"/>
                                  </a:lnTo>
                                  <a:lnTo>
                                    <a:pt x="144" y="576"/>
                                  </a:lnTo>
                                  <a:lnTo>
                                    <a:pt x="163" y="571"/>
                                  </a:lnTo>
                                  <a:lnTo>
                                    <a:pt x="235" y="600"/>
                                  </a:lnTo>
                                  <a:lnTo>
                                    <a:pt x="235" y="677"/>
                                  </a:lnTo>
                                  <a:lnTo>
                                    <a:pt x="173" y="749"/>
                                  </a:lnTo>
                                  <a:lnTo>
                                    <a:pt x="139" y="792"/>
                                  </a:lnTo>
                                  <a:lnTo>
                                    <a:pt x="139" y="816"/>
                                  </a:lnTo>
                                  <a:lnTo>
                                    <a:pt x="144" y="845"/>
                                  </a:lnTo>
                                  <a:lnTo>
                                    <a:pt x="163" y="869"/>
                                  </a:lnTo>
                                  <a:lnTo>
                                    <a:pt x="225" y="826"/>
                                  </a:lnTo>
                                  <a:lnTo>
                                    <a:pt x="273" y="792"/>
                                  </a:lnTo>
                                  <a:lnTo>
                                    <a:pt x="369" y="725"/>
                                  </a:lnTo>
                                  <a:lnTo>
                                    <a:pt x="389" y="715"/>
                                  </a:lnTo>
                                  <a:lnTo>
                                    <a:pt x="461" y="710"/>
                                  </a:lnTo>
                                  <a:lnTo>
                                    <a:pt x="499" y="744"/>
                                  </a:lnTo>
                                  <a:lnTo>
                                    <a:pt x="528" y="677"/>
                                  </a:lnTo>
                                  <a:lnTo>
                                    <a:pt x="547" y="634"/>
                                  </a:lnTo>
                                  <a:lnTo>
                                    <a:pt x="537" y="528"/>
                                  </a:lnTo>
                                  <a:lnTo>
                                    <a:pt x="422" y="528"/>
                                  </a:lnTo>
                                  <a:lnTo>
                                    <a:pt x="422" y="451"/>
                                  </a:lnTo>
                                  <a:lnTo>
                                    <a:pt x="475" y="398"/>
                                  </a:lnTo>
                                  <a:lnTo>
                                    <a:pt x="499" y="374"/>
                                  </a:lnTo>
                                  <a:lnTo>
                                    <a:pt x="576" y="345"/>
                                  </a:lnTo>
                                  <a:lnTo>
                                    <a:pt x="609" y="341"/>
                                  </a:lnTo>
                                  <a:lnTo>
                                    <a:pt x="528" y="302"/>
                                  </a:lnTo>
                                  <a:lnTo>
                                    <a:pt x="518" y="283"/>
                                  </a:lnTo>
                                  <a:lnTo>
                                    <a:pt x="499" y="259"/>
                                  </a:lnTo>
                                  <a:lnTo>
                                    <a:pt x="470" y="259"/>
                                  </a:lnTo>
                                  <a:lnTo>
                                    <a:pt x="470" y="225"/>
                                  </a:lnTo>
                                  <a:lnTo>
                                    <a:pt x="499" y="182"/>
                                  </a:lnTo>
                                  <a:lnTo>
                                    <a:pt x="537" y="110"/>
                                  </a:lnTo>
                                  <a:lnTo>
                                    <a:pt x="537" y="67"/>
                                  </a:lnTo>
                                  <a:lnTo>
                                    <a:pt x="4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43"/>
                          <wps:cNvSpPr>
                            <a:spLocks/>
                          </wps:cNvSpPr>
                          <wps:spPr bwMode="auto">
                            <a:xfrm>
                              <a:off x="3605" y="2055"/>
                              <a:ext cx="619" cy="879"/>
                            </a:xfrm>
                            <a:custGeom>
                              <a:avLst/>
                              <a:gdLst>
                                <a:gd name="T0" fmla="*/ 499 w 619"/>
                                <a:gd name="T1" fmla="*/ 0 h 879"/>
                                <a:gd name="T2" fmla="*/ 451 w 619"/>
                                <a:gd name="T3" fmla="*/ 115 h 879"/>
                                <a:gd name="T4" fmla="*/ 211 w 619"/>
                                <a:gd name="T5" fmla="*/ 370 h 879"/>
                                <a:gd name="T6" fmla="*/ 53 w 619"/>
                                <a:gd name="T7" fmla="*/ 418 h 879"/>
                                <a:gd name="T8" fmla="*/ 10 w 619"/>
                                <a:gd name="T9" fmla="*/ 446 h 879"/>
                                <a:gd name="T10" fmla="*/ 5 w 619"/>
                                <a:gd name="T11" fmla="*/ 504 h 879"/>
                                <a:gd name="T12" fmla="*/ 91 w 619"/>
                                <a:gd name="T13" fmla="*/ 528 h 879"/>
                                <a:gd name="T14" fmla="*/ 149 w 619"/>
                                <a:gd name="T15" fmla="*/ 586 h 879"/>
                                <a:gd name="T16" fmla="*/ 235 w 619"/>
                                <a:gd name="T17" fmla="*/ 605 h 879"/>
                                <a:gd name="T18" fmla="*/ 173 w 619"/>
                                <a:gd name="T19" fmla="*/ 749 h 879"/>
                                <a:gd name="T20" fmla="*/ 144 w 619"/>
                                <a:gd name="T21" fmla="*/ 850 h 879"/>
                                <a:gd name="T22" fmla="*/ 173 w 619"/>
                                <a:gd name="T23" fmla="*/ 879 h 879"/>
                                <a:gd name="T24" fmla="*/ 374 w 619"/>
                                <a:gd name="T25" fmla="*/ 735 h 879"/>
                                <a:gd name="T26" fmla="*/ 461 w 619"/>
                                <a:gd name="T27" fmla="*/ 720 h 879"/>
                                <a:gd name="T28" fmla="*/ 509 w 619"/>
                                <a:gd name="T29" fmla="*/ 749 h 879"/>
                                <a:gd name="T30" fmla="*/ 547 w 619"/>
                                <a:gd name="T31" fmla="*/ 533 h 879"/>
                                <a:gd name="T32" fmla="*/ 432 w 619"/>
                                <a:gd name="T33" fmla="*/ 533 h 879"/>
                                <a:gd name="T34" fmla="*/ 509 w 619"/>
                                <a:gd name="T35" fmla="*/ 384 h 879"/>
                                <a:gd name="T36" fmla="*/ 614 w 619"/>
                                <a:gd name="T37" fmla="*/ 350 h 879"/>
                                <a:gd name="T38" fmla="*/ 614 w 619"/>
                                <a:gd name="T39" fmla="*/ 341 h 879"/>
                                <a:gd name="T40" fmla="*/ 528 w 619"/>
                                <a:gd name="T41" fmla="*/ 288 h 879"/>
                                <a:gd name="T42" fmla="*/ 475 w 619"/>
                                <a:gd name="T43" fmla="*/ 259 h 879"/>
                                <a:gd name="T44" fmla="*/ 480 w 619"/>
                                <a:gd name="T45" fmla="*/ 235 h 879"/>
                                <a:gd name="T46" fmla="*/ 547 w 619"/>
                                <a:gd name="T47" fmla="*/ 115 h 879"/>
                                <a:gd name="T48" fmla="*/ 499 w 619"/>
                                <a:gd name="T49" fmla="*/ 5 h 879"/>
                                <a:gd name="T50" fmla="*/ 499 w 619"/>
                                <a:gd name="T51" fmla="*/ 187 h 879"/>
                                <a:gd name="T52" fmla="*/ 470 w 619"/>
                                <a:gd name="T53" fmla="*/ 230 h 879"/>
                                <a:gd name="T54" fmla="*/ 475 w 619"/>
                                <a:gd name="T55" fmla="*/ 269 h 879"/>
                                <a:gd name="T56" fmla="*/ 518 w 619"/>
                                <a:gd name="T57" fmla="*/ 293 h 879"/>
                                <a:gd name="T58" fmla="*/ 528 w 619"/>
                                <a:gd name="T59" fmla="*/ 312 h 879"/>
                                <a:gd name="T60" fmla="*/ 614 w 619"/>
                                <a:gd name="T61" fmla="*/ 341 h 879"/>
                                <a:gd name="T62" fmla="*/ 499 w 619"/>
                                <a:gd name="T63" fmla="*/ 374 h 879"/>
                                <a:gd name="T64" fmla="*/ 422 w 619"/>
                                <a:gd name="T65" fmla="*/ 533 h 879"/>
                                <a:gd name="T66" fmla="*/ 542 w 619"/>
                                <a:gd name="T67" fmla="*/ 538 h 879"/>
                                <a:gd name="T68" fmla="*/ 528 w 619"/>
                                <a:gd name="T69" fmla="*/ 682 h 879"/>
                                <a:gd name="T70" fmla="*/ 470 w 619"/>
                                <a:gd name="T71" fmla="*/ 711 h 879"/>
                                <a:gd name="T72" fmla="*/ 374 w 619"/>
                                <a:gd name="T73" fmla="*/ 725 h 879"/>
                                <a:gd name="T74" fmla="*/ 163 w 619"/>
                                <a:gd name="T75" fmla="*/ 869 h 879"/>
                                <a:gd name="T76" fmla="*/ 154 w 619"/>
                                <a:gd name="T77" fmla="*/ 850 h 879"/>
                                <a:gd name="T78" fmla="*/ 149 w 619"/>
                                <a:gd name="T79" fmla="*/ 802 h 879"/>
                                <a:gd name="T80" fmla="*/ 245 w 619"/>
                                <a:gd name="T81" fmla="*/ 682 h 879"/>
                                <a:gd name="T82" fmla="*/ 240 w 619"/>
                                <a:gd name="T83" fmla="*/ 600 h 879"/>
                                <a:gd name="T84" fmla="*/ 154 w 619"/>
                                <a:gd name="T85" fmla="*/ 576 h 879"/>
                                <a:gd name="T86" fmla="*/ 96 w 619"/>
                                <a:gd name="T87" fmla="*/ 519 h 879"/>
                                <a:gd name="T88" fmla="*/ 10 w 619"/>
                                <a:gd name="T89" fmla="*/ 499 h 879"/>
                                <a:gd name="T90" fmla="*/ 58 w 619"/>
                                <a:gd name="T91" fmla="*/ 427 h 879"/>
                                <a:gd name="T92" fmla="*/ 168 w 619"/>
                                <a:gd name="T93" fmla="*/ 418 h 879"/>
                                <a:gd name="T94" fmla="*/ 346 w 619"/>
                                <a:gd name="T95" fmla="*/ 235 h 879"/>
                                <a:gd name="T96" fmla="*/ 509 w 619"/>
                                <a:gd name="T97" fmla="*/ 5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19" h="879">
                                  <a:moveTo>
                                    <a:pt x="509" y="5"/>
                                  </a:moveTo>
                                  <a:lnTo>
                                    <a:pt x="509" y="0"/>
                                  </a:lnTo>
                                  <a:lnTo>
                                    <a:pt x="499" y="0"/>
                                  </a:lnTo>
                                  <a:lnTo>
                                    <a:pt x="499" y="5"/>
                                  </a:lnTo>
                                  <a:lnTo>
                                    <a:pt x="451" y="120"/>
                                  </a:lnTo>
                                  <a:lnTo>
                                    <a:pt x="451" y="115"/>
                                  </a:lnTo>
                                  <a:lnTo>
                                    <a:pt x="336" y="226"/>
                                  </a:lnTo>
                                  <a:lnTo>
                                    <a:pt x="240" y="336"/>
                                  </a:lnTo>
                                  <a:lnTo>
                                    <a:pt x="211" y="370"/>
                                  </a:lnTo>
                                  <a:lnTo>
                                    <a:pt x="158" y="408"/>
                                  </a:lnTo>
                                  <a:lnTo>
                                    <a:pt x="163" y="408"/>
                                  </a:lnTo>
                                  <a:lnTo>
                                    <a:pt x="53" y="418"/>
                                  </a:lnTo>
                                  <a:lnTo>
                                    <a:pt x="48" y="418"/>
                                  </a:lnTo>
                                  <a:lnTo>
                                    <a:pt x="10" y="442"/>
                                  </a:lnTo>
                                  <a:lnTo>
                                    <a:pt x="10" y="446"/>
                                  </a:lnTo>
                                  <a:lnTo>
                                    <a:pt x="0" y="499"/>
                                  </a:lnTo>
                                  <a:lnTo>
                                    <a:pt x="0" y="504"/>
                                  </a:lnTo>
                                  <a:lnTo>
                                    <a:pt x="5" y="504"/>
                                  </a:lnTo>
                                  <a:lnTo>
                                    <a:pt x="48" y="523"/>
                                  </a:lnTo>
                                  <a:lnTo>
                                    <a:pt x="96" y="528"/>
                                  </a:lnTo>
                                  <a:lnTo>
                                    <a:pt x="91" y="528"/>
                                  </a:lnTo>
                                  <a:lnTo>
                                    <a:pt x="134" y="571"/>
                                  </a:lnTo>
                                  <a:lnTo>
                                    <a:pt x="144" y="586"/>
                                  </a:lnTo>
                                  <a:lnTo>
                                    <a:pt x="149" y="586"/>
                                  </a:lnTo>
                                  <a:lnTo>
                                    <a:pt x="168" y="581"/>
                                  </a:lnTo>
                                  <a:lnTo>
                                    <a:pt x="240" y="610"/>
                                  </a:lnTo>
                                  <a:lnTo>
                                    <a:pt x="235" y="605"/>
                                  </a:lnTo>
                                  <a:lnTo>
                                    <a:pt x="235" y="682"/>
                                  </a:lnTo>
                                  <a:lnTo>
                                    <a:pt x="235" y="677"/>
                                  </a:lnTo>
                                  <a:lnTo>
                                    <a:pt x="173" y="749"/>
                                  </a:lnTo>
                                  <a:lnTo>
                                    <a:pt x="139" y="792"/>
                                  </a:lnTo>
                                  <a:lnTo>
                                    <a:pt x="139" y="821"/>
                                  </a:lnTo>
                                  <a:lnTo>
                                    <a:pt x="144" y="850"/>
                                  </a:lnTo>
                                  <a:lnTo>
                                    <a:pt x="144" y="855"/>
                                  </a:lnTo>
                                  <a:lnTo>
                                    <a:pt x="163" y="879"/>
                                  </a:lnTo>
                                  <a:lnTo>
                                    <a:pt x="173" y="879"/>
                                  </a:lnTo>
                                  <a:lnTo>
                                    <a:pt x="235" y="835"/>
                                  </a:lnTo>
                                  <a:lnTo>
                                    <a:pt x="379" y="735"/>
                                  </a:lnTo>
                                  <a:lnTo>
                                    <a:pt x="374" y="735"/>
                                  </a:lnTo>
                                  <a:lnTo>
                                    <a:pt x="394" y="725"/>
                                  </a:lnTo>
                                  <a:lnTo>
                                    <a:pt x="466" y="720"/>
                                  </a:lnTo>
                                  <a:lnTo>
                                    <a:pt x="461" y="720"/>
                                  </a:lnTo>
                                  <a:lnTo>
                                    <a:pt x="499" y="754"/>
                                  </a:lnTo>
                                  <a:lnTo>
                                    <a:pt x="509" y="754"/>
                                  </a:lnTo>
                                  <a:lnTo>
                                    <a:pt x="509" y="749"/>
                                  </a:lnTo>
                                  <a:lnTo>
                                    <a:pt x="538" y="682"/>
                                  </a:lnTo>
                                  <a:lnTo>
                                    <a:pt x="557" y="639"/>
                                  </a:lnTo>
                                  <a:lnTo>
                                    <a:pt x="547" y="533"/>
                                  </a:lnTo>
                                  <a:lnTo>
                                    <a:pt x="547" y="528"/>
                                  </a:lnTo>
                                  <a:lnTo>
                                    <a:pt x="427" y="528"/>
                                  </a:lnTo>
                                  <a:lnTo>
                                    <a:pt x="432" y="533"/>
                                  </a:lnTo>
                                  <a:lnTo>
                                    <a:pt x="432" y="456"/>
                                  </a:lnTo>
                                  <a:lnTo>
                                    <a:pt x="432" y="461"/>
                                  </a:lnTo>
                                  <a:lnTo>
                                    <a:pt x="509" y="384"/>
                                  </a:lnTo>
                                  <a:lnTo>
                                    <a:pt x="504" y="384"/>
                                  </a:lnTo>
                                  <a:lnTo>
                                    <a:pt x="581" y="355"/>
                                  </a:lnTo>
                                  <a:lnTo>
                                    <a:pt x="614" y="350"/>
                                  </a:lnTo>
                                  <a:lnTo>
                                    <a:pt x="619" y="350"/>
                                  </a:lnTo>
                                  <a:lnTo>
                                    <a:pt x="619" y="341"/>
                                  </a:lnTo>
                                  <a:lnTo>
                                    <a:pt x="614" y="341"/>
                                  </a:lnTo>
                                  <a:lnTo>
                                    <a:pt x="533" y="302"/>
                                  </a:lnTo>
                                  <a:lnTo>
                                    <a:pt x="538" y="307"/>
                                  </a:lnTo>
                                  <a:lnTo>
                                    <a:pt x="528" y="288"/>
                                  </a:lnTo>
                                  <a:lnTo>
                                    <a:pt x="528" y="283"/>
                                  </a:lnTo>
                                  <a:lnTo>
                                    <a:pt x="509" y="259"/>
                                  </a:lnTo>
                                  <a:lnTo>
                                    <a:pt x="475" y="259"/>
                                  </a:lnTo>
                                  <a:lnTo>
                                    <a:pt x="480" y="264"/>
                                  </a:lnTo>
                                  <a:lnTo>
                                    <a:pt x="480" y="230"/>
                                  </a:lnTo>
                                  <a:lnTo>
                                    <a:pt x="480" y="235"/>
                                  </a:lnTo>
                                  <a:lnTo>
                                    <a:pt x="509" y="192"/>
                                  </a:lnTo>
                                  <a:lnTo>
                                    <a:pt x="509" y="187"/>
                                  </a:lnTo>
                                  <a:lnTo>
                                    <a:pt x="547" y="115"/>
                                  </a:lnTo>
                                  <a:lnTo>
                                    <a:pt x="547" y="72"/>
                                  </a:lnTo>
                                  <a:lnTo>
                                    <a:pt x="509" y="5"/>
                                  </a:lnTo>
                                  <a:lnTo>
                                    <a:pt x="499" y="5"/>
                                  </a:lnTo>
                                  <a:lnTo>
                                    <a:pt x="538" y="72"/>
                                  </a:lnTo>
                                  <a:lnTo>
                                    <a:pt x="538" y="115"/>
                                  </a:lnTo>
                                  <a:lnTo>
                                    <a:pt x="499" y="187"/>
                                  </a:lnTo>
                                  <a:lnTo>
                                    <a:pt x="499" y="182"/>
                                  </a:lnTo>
                                  <a:lnTo>
                                    <a:pt x="470" y="226"/>
                                  </a:lnTo>
                                  <a:lnTo>
                                    <a:pt x="470" y="230"/>
                                  </a:lnTo>
                                  <a:lnTo>
                                    <a:pt x="470" y="264"/>
                                  </a:lnTo>
                                  <a:lnTo>
                                    <a:pt x="470" y="269"/>
                                  </a:lnTo>
                                  <a:lnTo>
                                    <a:pt x="475" y="269"/>
                                  </a:lnTo>
                                  <a:lnTo>
                                    <a:pt x="504" y="269"/>
                                  </a:lnTo>
                                  <a:lnTo>
                                    <a:pt x="499" y="269"/>
                                  </a:lnTo>
                                  <a:lnTo>
                                    <a:pt x="518" y="293"/>
                                  </a:lnTo>
                                  <a:lnTo>
                                    <a:pt x="518" y="288"/>
                                  </a:lnTo>
                                  <a:lnTo>
                                    <a:pt x="528" y="307"/>
                                  </a:lnTo>
                                  <a:lnTo>
                                    <a:pt x="528" y="312"/>
                                  </a:lnTo>
                                  <a:lnTo>
                                    <a:pt x="533" y="312"/>
                                  </a:lnTo>
                                  <a:lnTo>
                                    <a:pt x="614" y="350"/>
                                  </a:lnTo>
                                  <a:lnTo>
                                    <a:pt x="614" y="341"/>
                                  </a:lnTo>
                                  <a:lnTo>
                                    <a:pt x="581" y="346"/>
                                  </a:lnTo>
                                  <a:lnTo>
                                    <a:pt x="504" y="374"/>
                                  </a:lnTo>
                                  <a:lnTo>
                                    <a:pt x="499" y="374"/>
                                  </a:lnTo>
                                  <a:lnTo>
                                    <a:pt x="422" y="451"/>
                                  </a:lnTo>
                                  <a:lnTo>
                                    <a:pt x="422" y="456"/>
                                  </a:lnTo>
                                  <a:lnTo>
                                    <a:pt x="422" y="533"/>
                                  </a:lnTo>
                                  <a:lnTo>
                                    <a:pt x="422" y="538"/>
                                  </a:lnTo>
                                  <a:lnTo>
                                    <a:pt x="427" y="538"/>
                                  </a:lnTo>
                                  <a:lnTo>
                                    <a:pt x="542" y="538"/>
                                  </a:lnTo>
                                  <a:lnTo>
                                    <a:pt x="538" y="533"/>
                                  </a:lnTo>
                                  <a:lnTo>
                                    <a:pt x="547" y="639"/>
                                  </a:lnTo>
                                  <a:lnTo>
                                    <a:pt x="528" y="682"/>
                                  </a:lnTo>
                                  <a:lnTo>
                                    <a:pt x="499" y="749"/>
                                  </a:lnTo>
                                  <a:lnTo>
                                    <a:pt x="509" y="744"/>
                                  </a:lnTo>
                                  <a:lnTo>
                                    <a:pt x="470" y="711"/>
                                  </a:lnTo>
                                  <a:lnTo>
                                    <a:pt x="466" y="711"/>
                                  </a:lnTo>
                                  <a:lnTo>
                                    <a:pt x="394" y="715"/>
                                  </a:lnTo>
                                  <a:lnTo>
                                    <a:pt x="374" y="725"/>
                                  </a:lnTo>
                                  <a:lnTo>
                                    <a:pt x="370" y="725"/>
                                  </a:lnTo>
                                  <a:lnTo>
                                    <a:pt x="226" y="826"/>
                                  </a:lnTo>
                                  <a:lnTo>
                                    <a:pt x="163" y="869"/>
                                  </a:lnTo>
                                  <a:lnTo>
                                    <a:pt x="173" y="869"/>
                                  </a:lnTo>
                                  <a:lnTo>
                                    <a:pt x="154" y="845"/>
                                  </a:lnTo>
                                  <a:lnTo>
                                    <a:pt x="154" y="850"/>
                                  </a:lnTo>
                                  <a:lnTo>
                                    <a:pt x="149" y="821"/>
                                  </a:lnTo>
                                  <a:lnTo>
                                    <a:pt x="149" y="797"/>
                                  </a:lnTo>
                                  <a:lnTo>
                                    <a:pt x="149" y="802"/>
                                  </a:lnTo>
                                  <a:lnTo>
                                    <a:pt x="182" y="759"/>
                                  </a:lnTo>
                                  <a:lnTo>
                                    <a:pt x="245" y="687"/>
                                  </a:lnTo>
                                  <a:lnTo>
                                    <a:pt x="245" y="682"/>
                                  </a:lnTo>
                                  <a:lnTo>
                                    <a:pt x="245" y="605"/>
                                  </a:lnTo>
                                  <a:lnTo>
                                    <a:pt x="245" y="600"/>
                                  </a:lnTo>
                                  <a:lnTo>
                                    <a:pt x="240" y="600"/>
                                  </a:lnTo>
                                  <a:lnTo>
                                    <a:pt x="168" y="571"/>
                                  </a:lnTo>
                                  <a:lnTo>
                                    <a:pt x="149" y="576"/>
                                  </a:lnTo>
                                  <a:lnTo>
                                    <a:pt x="154" y="576"/>
                                  </a:lnTo>
                                  <a:lnTo>
                                    <a:pt x="144" y="562"/>
                                  </a:lnTo>
                                  <a:lnTo>
                                    <a:pt x="101" y="519"/>
                                  </a:lnTo>
                                  <a:lnTo>
                                    <a:pt x="96" y="519"/>
                                  </a:lnTo>
                                  <a:lnTo>
                                    <a:pt x="48" y="514"/>
                                  </a:lnTo>
                                  <a:lnTo>
                                    <a:pt x="5" y="494"/>
                                  </a:lnTo>
                                  <a:lnTo>
                                    <a:pt x="10" y="499"/>
                                  </a:lnTo>
                                  <a:lnTo>
                                    <a:pt x="19" y="446"/>
                                  </a:lnTo>
                                  <a:lnTo>
                                    <a:pt x="19" y="451"/>
                                  </a:lnTo>
                                  <a:lnTo>
                                    <a:pt x="58" y="427"/>
                                  </a:lnTo>
                                  <a:lnTo>
                                    <a:pt x="53" y="427"/>
                                  </a:lnTo>
                                  <a:lnTo>
                                    <a:pt x="163" y="418"/>
                                  </a:lnTo>
                                  <a:lnTo>
                                    <a:pt x="168" y="418"/>
                                  </a:lnTo>
                                  <a:lnTo>
                                    <a:pt x="221" y="379"/>
                                  </a:lnTo>
                                  <a:lnTo>
                                    <a:pt x="250" y="346"/>
                                  </a:lnTo>
                                  <a:lnTo>
                                    <a:pt x="346" y="235"/>
                                  </a:lnTo>
                                  <a:lnTo>
                                    <a:pt x="461" y="125"/>
                                  </a:lnTo>
                                  <a:lnTo>
                                    <a:pt x="461" y="120"/>
                                  </a:lnTo>
                                  <a:lnTo>
                                    <a:pt x="509" y="5"/>
                                  </a:lnTo>
                                  <a:lnTo>
                                    <a:pt x="499" y="5"/>
                                  </a:lnTo>
                                  <a:lnTo>
                                    <a:pt x="5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4"/>
                          <wps:cNvSpPr>
                            <a:spLocks/>
                          </wps:cNvSpPr>
                          <wps:spPr bwMode="auto">
                            <a:xfrm>
                              <a:off x="8031" y="2804"/>
                              <a:ext cx="115" cy="86"/>
                            </a:xfrm>
                            <a:custGeom>
                              <a:avLst/>
                              <a:gdLst>
                                <a:gd name="T0" fmla="*/ 48 w 115"/>
                                <a:gd name="T1" fmla="*/ 0 h 86"/>
                                <a:gd name="T2" fmla="*/ 38 w 115"/>
                                <a:gd name="T3" fmla="*/ 43 h 86"/>
                                <a:gd name="T4" fmla="*/ 0 w 115"/>
                                <a:gd name="T5" fmla="*/ 86 h 86"/>
                                <a:gd name="T6" fmla="*/ 53 w 115"/>
                                <a:gd name="T7" fmla="*/ 58 h 86"/>
                                <a:gd name="T8" fmla="*/ 115 w 115"/>
                                <a:gd name="T9" fmla="*/ 53 h 86"/>
                                <a:gd name="T10" fmla="*/ 53 w 115"/>
                                <a:gd name="T11" fmla="*/ 38 h 86"/>
                                <a:gd name="T12" fmla="*/ 48 w 11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48" y="0"/>
                                  </a:moveTo>
                                  <a:lnTo>
                                    <a:pt x="38" y="43"/>
                                  </a:lnTo>
                                  <a:lnTo>
                                    <a:pt x="0" y="86"/>
                                  </a:lnTo>
                                  <a:lnTo>
                                    <a:pt x="53" y="58"/>
                                  </a:lnTo>
                                  <a:lnTo>
                                    <a:pt x="115" y="53"/>
                                  </a:lnTo>
                                  <a:lnTo>
                                    <a:pt x="53" y="38"/>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45"/>
                          <wps:cNvSpPr>
                            <a:spLocks/>
                          </wps:cNvSpPr>
                          <wps:spPr bwMode="auto">
                            <a:xfrm>
                              <a:off x="8026" y="2799"/>
                              <a:ext cx="125" cy="96"/>
                            </a:xfrm>
                            <a:custGeom>
                              <a:avLst/>
                              <a:gdLst>
                                <a:gd name="T0" fmla="*/ 58 w 125"/>
                                <a:gd name="T1" fmla="*/ 5 h 96"/>
                                <a:gd name="T2" fmla="*/ 58 w 125"/>
                                <a:gd name="T3" fmla="*/ 0 h 96"/>
                                <a:gd name="T4" fmla="*/ 48 w 125"/>
                                <a:gd name="T5" fmla="*/ 0 h 96"/>
                                <a:gd name="T6" fmla="*/ 48 w 125"/>
                                <a:gd name="T7" fmla="*/ 5 h 96"/>
                                <a:gd name="T8" fmla="*/ 38 w 125"/>
                                <a:gd name="T9" fmla="*/ 48 h 96"/>
                                <a:gd name="T10" fmla="*/ 38 w 125"/>
                                <a:gd name="T11" fmla="*/ 43 h 96"/>
                                <a:gd name="T12" fmla="*/ 0 w 125"/>
                                <a:gd name="T13" fmla="*/ 87 h 96"/>
                                <a:gd name="T14" fmla="*/ 0 w 125"/>
                                <a:gd name="T15" fmla="*/ 96 h 96"/>
                                <a:gd name="T16" fmla="*/ 5 w 125"/>
                                <a:gd name="T17" fmla="*/ 96 h 96"/>
                                <a:gd name="T18" fmla="*/ 58 w 125"/>
                                <a:gd name="T19" fmla="*/ 67 h 96"/>
                                <a:gd name="T20" fmla="*/ 120 w 125"/>
                                <a:gd name="T21" fmla="*/ 63 h 96"/>
                                <a:gd name="T22" fmla="*/ 125 w 125"/>
                                <a:gd name="T23" fmla="*/ 63 h 96"/>
                                <a:gd name="T24" fmla="*/ 125 w 125"/>
                                <a:gd name="T25" fmla="*/ 53 h 96"/>
                                <a:gd name="T26" fmla="*/ 120 w 125"/>
                                <a:gd name="T27" fmla="*/ 53 h 96"/>
                                <a:gd name="T28" fmla="*/ 58 w 125"/>
                                <a:gd name="T29" fmla="*/ 39 h 96"/>
                                <a:gd name="T30" fmla="*/ 62 w 125"/>
                                <a:gd name="T31" fmla="*/ 43 h 96"/>
                                <a:gd name="T32" fmla="*/ 58 w 125"/>
                                <a:gd name="T33" fmla="*/ 5 h 96"/>
                                <a:gd name="T34" fmla="*/ 48 w 125"/>
                                <a:gd name="T35" fmla="*/ 5 h 96"/>
                                <a:gd name="T36" fmla="*/ 53 w 125"/>
                                <a:gd name="T37" fmla="*/ 43 h 96"/>
                                <a:gd name="T38" fmla="*/ 53 w 125"/>
                                <a:gd name="T39" fmla="*/ 48 h 96"/>
                                <a:gd name="T40" fmla="*/ 58 w 125"/>
                                <a:gd name="T41" fmla="*/ 48 h 96"/>
                                <a:gd name="T42" fmla="*/ 120 w 125"/>
                                <a:gd name="T43" fmla="*/ 63 h 96"/>
                                <a:gd name="T44" fmla="*/ 120 w 125"/>
                                <a:gd name="T45" fmla="*/ 53 h 96"/>
                                <a:gd name="T46" fmla="*/ 58 w 125"/>
                                <a:gd name="T47" fmla="*/ 58 h 96"/>
                                <a:gd name="T48" fmla="*/ 5 w 125"/>
                                <a:gd name="T49" fmla="*/ 87 h 96"/>
                                <a:gd name="T50" fmla="*/ 10 w 125"/>
                                <a:gd name="T51" fmla="*/ 96 h 96"/>
                                <a:gd name="T52" fmla="*/ 48 w 125"/>
                                <a:gd name="T53" fmla="*/ 53 h 96"/>
                                <a:gd name="T54" fmla="*/ 48 w 125"/>
                                <a:gd name="T55" fmla="*/ 48 h 96"/>
                                <a:gd name="T56" fmla="*/ 58 w 125"/>
                                <a:gd name="T57" fmla="*/ 5 h 96"/>
                                <a:gd name="T58" fmla="*/ 48 w 125"/>
                                <a:gd name="T59" fmla="*/ 5 h 96"/>
                                <a:gd name="T60" fmla="*/ 58 w 125"/>
                                <a:gd name="T61"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5" h="96">
                                  <a:moveTo>
                                    <a:pt x="58" y="5"/>
                                  </a:moveTo>
                                  <a:lnTo>
                                    <a:pt x="58" y="0"/>
                                  </a:lnTo>
                                  <a:lnTo>
                                    <a:pt x="48" y="0"/>
                                  </a:lnTo>
                                  <a:lnTo>
                                    <a:pt x="48" y="5"/>
                                  </a:lnTo>
                                  <a:lnTo>
                                    <a:pt x="38" y="48"/>
                                  </a:lnTo>
                                  <a:lnTo>
                                    <a:pt x="38" y="43"/>
                                  </a:lnTo>
                                  <a:lnTo>
                                    <a:pt x="0" y="87"/>
                                  </a:lnTo>
                                  <a:lnTo>
                                    <a:pt x="0" y="96"/>
                                  </a:lnTo>
                                  <a:lnTo>
                                    <a:pt x="5" y="96"/>
                                  </a:lnTo>
                                  <a:lnTo>
                                    <a:pt x="58" y="67"/>
                                  </a:lnTo>
                                  <a:lnTo>
                                    <a:pt x="120" y="63"/>
                                  </a:lnTo>
                                  <a:lnTo>
                                    <a:pt x="125" y="63"/>
                                  </a:lnTo>
                                  <a:lnTo>
                                    <a:pt x="125" y="53"/>
                                  </a:lnTo>
                                  <a:lnTo>
                                    <a:pt x="120" y="53"/>
                                  </a:lnTo>
                                  <a:lnTo>
                                    <a:pt x="58" y="39"/>
                                  </a:lnTo>
                                  <a:lnTo>
                                    <a:pt x="62" y="43"/>
                                  </a:lnTo>
                                  <a:lnTo>
                                    <a:pt x="58" y="5"/>
                                  </a:lnTo>
                                  <a:lnTo>
                                    <a:pt x="48" y="5"/>
                                  </a:lnTo>
                                  <a:lnTo>
                                    <a:pt x="53" y="43"/>
                                  </a:lnTo>
                                  <a:lnTo>
                                    <a:pt x="53" y="48"/>
                                  </a:lnTo>
                                  <a:lnTo>
                                    <a:pt x="58" y="48"/>
                                  </a:lnTo>
                                  <a:lnTo>
                                    <a:pt x="120" y="63"/>
                                  </a:lnTo>
                                  <a:lnTo>
                                    <a:pt x="120" y="53"/>
                                  </a:lnTo>
                                  <a:lnTo>
                                    <a:pt x="58" y="58"/>
                                  </a:lnTo>
                                  <a:lnTo>
                                    <a:pt x="5" y="87"/>
                                  </a:lnTo>
                                  <a:lnTo>
                                    <a:pt x="10" y="96"/>
                                  </a:lnTo>
                                  <a:lnTo>
                                    <a:pt x="48" y="53"/>
                                  </a:lnTo>
                                  <a:lnTo>
                                    <a:pt x="48" y="48"/>
                                  </a:lnTo>
                                  <a:lnTo>
                                    <a:pt x="58" y="5"/>
                                  </a:lnTo>
                                  <a:lnTo>
                                    <a:pt x="48" y="5"/>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46"/>
                          <wps:cNvSpPr>
                            <a:spLocks/>
                          </wps:cNvSpPr>
                          <wps:spPr bwMode="auto">
                            <a:xfrm>
                              <a:off x="6528" y="1335"/>
                              <a:ext cx="356" cy="81"/>
                            </a:xfrm>
                            <a:custGeom>
                              <a:avLst/>
                              <a:gdLst>
                                <a:gd name="T0" fmla="*/ 212 w 356"/>
                                <a:gd name="T1" fmla="*/ 9 h 81"/>
                                <a:gd name="T2" fmla="*/ 188 w 356"/>
                                <a:gd name="T3" fmla="*/ 9 h 81"/>
                                <a:gd name="T4" fmla="*/ 0 w 356"/>
                                <a:gd name="T5" fmla="*/ 38 h 81"/>
                                <a:gd name="T6" fmla="*/ 159 w 356"/>
                                <a:gd name="T7" fmla="*/ 72 h 81"/>
                                <a:gd name="T8" fmla="*/ 188 w 356"/>
                                <a:gd name="T9" fmla="*/ 67 h 81"/>
                                <a:gd name="T10" fmla="*/ 245 w 356"/>
                                <a:gd name="T11" fmla="*/ 72 h 81"/>
                                <a:gd name="T12" fmla="*/ 308 w 356"/>
                                <a:gd name="T13" fmla="*/ 81 h 81"/>
                                <a:gd name="T14" fmla="*/ 356 w 356"/>
                                <a:gd name="T15" fmla="*/ 38 h 81"/>
                                <a:gd name="T16" fmla="*/ 341 w 356"/>
                                <a:gd name="T17" fmla="*/ 0 h 81"/>
                                <a:gd name="T18" fmla="*/ 303 w 356"/>
                                <a:gd name="T19" fmla="*/ 0 h 81"/>
                                <a:gd name="T20" fmla="*/ 212 w 356"/>
                                <a:gd name="T21"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6" h="81">
                                  <a:moveTo>
                                    <a:pt x="212" y="9"/>
                                  </a:moveTo>
                                  <a:lnTo>
                                    <a:pt x="188" y="9"/>
                                  </a:lnTo>
                                  <a:lnTo>
                                    <a:pt x="0" y="38"/>
                                  </a:lnTo>
                                  <a:lnTo>
                                    <a:pt x="159" y="72"/>
                                  </a:lnTo>
                                  <a:lnTo>
                                    <a:pt x="188" y="67"/>
                                  </a:lnTo>
                                  <a:lnTo>
                                    <a:pt x="245" y="72"/>
                                  </a:lnTo>
                                  <a:lnTo>
                                    <a:pt x="308" y="81"/>
                                  </a:lnTo>
                                  <a:lnTo>
                                    <a:pt x="356" y="38"/>
                                  </a:lnTo>
                                  <a:lnTo>
                                    <a:pt x="341" y="0"/>
                                  </a:lnTo>
                                  <a:lnTo>
                                    <a:pt x="303" y="0"/>
                                  </a:lnTo>
                                  <a:lnTo>
                                    <a:pt x="212"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47"/>
                          <wps:cNvSpPr>
                            <a:spLocks/>
                          </wps:cNvSpPr>
                          <wps:spPr bwMode="auto">
                            <a:xfrm>
                              <a:off x="6523" y="1330"/>
                              <a:ext cx="365" cy="91"/>
                            </a:xfrm>
                            <a:custGeom>
                              <a:avLst/>
                              <a:gdLst>
                                <a:gd name="T0" fmla="*/ 217 w 365"/>
                                <a:gd name="T1" fmla="*/ 10 h 91"/>
                                <a:gd name="T2" fmla="*/ 193 w 365"/>
                                <a:gd name="T3" fmla="*/ 10 h 91"/>
                                <a:gd name="T4" fmla="*/ 5 w 365"/>
                                <a:gd name="T5" fmla="*/ 38 h 91"/>
                                <a:gd name="T6" fmla="*/ 0 w 365"/>
                                <a:gd name="T7" fmla="*/ 38 h 91"/>
                                <a:gd name="T8" fmla="*/ 0 w 365"/>
                                <a:gd name="T9" fmla="*/ 48 h 91"/>
                                <a:gd name="T10" fmla="*/ 5 w 365"/>
                                <a:gd name="T11" fmla="*/ 48 h 91"/>
                                <a:gd name="T12" fmla="*/ 164 w 365"/>
                                <a:gd name="T13" fmla="*/ 82 h 91"/>
                                <a:gd name="T14" fmla="*/ 193 w 365"/>
                                <a:gd name="T15" fmla="*/ 77 h 91"/>
                                <a:gd name="T16" fmla="*/ 250 w 365"/>
                                <a:gd name="T17" fmla="*/ 82 h 91"/>
                                <a:gd name="T18" fmla="*/ 313 w 365"/>
                                <a:gd name="T19" fmla="*/ 91 h 91"/>
                                <a:gd name="T20" fmla="*/ 317 w 365"/>
                                <a:gd name="T21" fmla="*/ 91 h 91"/>
                                <a:gd name="T22" fmla="*/ 365 w 365"/>
                                <a:gd name="T23" fmla="*/ 48 h 91"/>
                                <a:gd name="T24" fmla="*/ 365 w 365"/>
                                <a:gd name="T25" fmla="*/ 43 h 91"/>
                                <a:gd name="T26" fmla="*/ 351 w 365"/>
                                <a:gd name="T27" fmla="*/ 5 h 91"/>
                                <a:gd name="T28" fmla="*/ 351 w 365"/>
                                <a:gd name="T29" fmla="*/ 0 h 91"/>
                                <a:gd name="T30" fmla="*/ 308 w 365"/>
                                <a:gd name="T31" fmla="*/ 0 h 91"/>
                                <a:gd name="T32" fmla="*/ 217 w 365"/>
                                <a:gd name="T33" fmla="*/ 10 h 91"/>
                                <a:gd name="T34" fmla="*/ 217 w 365"/>
                                <a:gd name="T35" fmla="*/ 19 h 91"/>
                                <a:gd name="T36" fmla="*/ 308 w 365"/>
                                <a:gd name="T37" fmla="*/ 10 h 91"/>
                                <a:gd name="T38" fmla="*/ 346 w 365"/>
                                <a:gd name="T39" fmla="*/ 10 h 91"/>
                                <a:gd name="T40" fmla="*/ 341 w 365"/>
                                <a:gd name="T41" fmla="*/ 5 h 91"/>
                                <a:gd name="T42" fmla="*/ 356 w 365"/>
                                <a:gd name="T43" fmla="*/ 43 h 91"/>
                                <a:gd name="T44" fmla="*/ 356 w 365"/>
                                <a:gd name="T45" fmla="*/ 38 h 91"/>
                                <a:gd name="T46" fmla="*/ 308 w 365"/>
                                <a:gd name="T47" fmla="*/ 82 h 91"/>
                                <a:gd name="T48" fmla="*/ 313 w 365"/>
                                <a:gd name="T49" fmla="*/ 82 h 91"/>
                                <a:gd name="T50" fmla="*/ 250 w 365"/>
                                <a:gd name="T51" fmla="*/ 72 h 91"/>
                                <a:gd name="T52" fmla="*/ 193 w 365"/>
                                <a:gd name="T53" fmla="*/ 67 h 91"/>
                                <a:gd name="T54" fmla="*/ 164 w 365"/>
                                <a:gd name="T55" fmla="*/ 72 h 91"/>
                                <a:gd name="T56" fmla="*/ 5 w 365"/>
                                <a:gd name="T57" fmla="*/ 38 h 91"/>
                                <a:gd name="T58" fmla="*/ 5 w 365"/>
                                <a:gd name="T59" fmla="*/ 48 h 91"/>
                                <a:gd name="T60" fmla="*/ 193 w 365"/>
                                <a:gd name="T61" fmla="*/ 19 h 91"/>
                                <a:gd name="T62" fmla="*/ 217 w 365"/>
                                <a:gd name="T63" fmla="*/ 19 h 91"/>
                                <a:gd name="T64" fmla="*/ 217 w 365"/>
                                <a:gd name="T65"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5" h="91">
                                  <a:moveTo>
                                    <a:pt x="217" y="10"/>
                                  </a:moveTo>
                                  <a:lnTo>
                                    <a:pt x="193" y="10"/>
                                  </a:lnTo>
                                  <a:lnTo>
                                    <a:pt x="5" y="38"/>
                                  </a:lnTo>
                                  <a:lnTo>
                                    <a:pt x="0" y="38"/>
                                  </a:lnTo>
                                  <a:lnTo>
                                    <a:pt x="0" y="48"/>
                                  </a:lnTo>
                                  <a:lnTo>
                                    <a:pt x="5" y="48"/>
                                  </a:lnTo>
                                  <a:lnTo>
                                    <a:pt x="164" y="82"/>
                                  </a:lnTo>
                                  <a:lnTo>
                                    <a:pt x="193" y="77"/>
                                  </a:lnTo>
                                  <a:lnTo>
                                    <a:pt x="250" y="82"/>
                                  </a:lnTo>
                                  <a:lnTo>
                                    <a:pt x="313" y="91"/>
                                  </a:lnTo>
                                  <a:lnTo>
                                    <a:pt x="317" y="91"/>
                                  </a:lnTo>
                                  <a:lnTo>
                                    <a:pt x="365" y="48"/>
                                  </a:lnTo>
                                  <a:lnTo>
                                    <a:pt x="365" y="43"/>
                                  </a:lnTo>
                                  <a:lnTo>
                                    <a:pt x="351" y="5"/>
                                  </a:lnTo>
                                  <a:lnTo>
                                    <a:pt x="351" y="0"/>
                                  </a:lnTo>
                                  <a:lnTo>
                                    <a:pt x="308" y="0"/>
                                  </a:lnTo>
                                  <a:lnTo>
                                    <a:pt x="217" y="10"/>
                                  </a:lnTo>
                                  <a:lnTo>
                                    <a:pt x="217" y="19"/>
                                  </a:lnTo>
                                  <a:lnTo>
                                    <a:pt x="308" y="10"/>
                                  </a:lnTo>
                                  <a:lnTo>
                                    <a:pt x="346" y="10"/>
                                  </a:lnTo>
                                  <a:lnTo>
                                    <a:pt x="341" y="5"/>
                                  </a:lnTo>
                                  <a:lnTo>
                                    <a:pt x="356" y="43"/>
                                  </a:lnTo>
                                  <a:lnTo>
                                    <a:pt x="356" y="38"/>
                                  </a:lnTo>
                                  <a:lnTo>
                                    <a:pt x="308" y="82"/>
                                  </a:lnTo>
                                  <a:lnTo>
                                    <a:pt x="313" y="82"/>
                                  </a:lnTo>
                                  <a:lnTo>
                                    <a:pt x="250" y="72"/>
                                  </a:lnTo>
                                  <a:lnTo>
                                    <a:pt x="193" y="67"/>
                                  </a:lnTo>
                                  <a:lnTo>
                                    <a:pt x="164" y="72"/>
                                  </a:lnTo>
                                  <a:lnTo>
                                    <a:pt x="5" y="38"/>
                                  </a:lnTo>
                                  <a:lnTo>
                                    <a:pt x="5" y="48"/>
                                  </a:lnTo>
                                  <a:lnTo>
                                    <a:pt x="193" y="19"/>
                                  </a:lnTo>
                                  <a:lnTo>
                                    <a:pt x="217" y="19"/>
                                  </a:lnTo>
                                  <a:lnTo>
                                    <a:pt x="21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48"/>
                          <wps:cNvSpPr>
                            <a:spLocks/>
                          </wps:cNvSpPr>
                          <wps:spPr bwMode="auto">
                            <a:xfrm>
                              <a:off x="7028" y="1349"/>
                              <a:ext cx="52" cy="43"/>
                            </a:xfrm>
                            <a:custGeom>
                              <a:avLst/>
                              <a:gdLst>
                                <a:gd name="T0" fmla="*/ 52 w 52"/>
                                <a:gd name="T1" fmla="*/ 0 h 43"/>
                                <a:gd name="T2" fmla="*/ 19 w 52"/>
                                <a:gd name="T3" fmla="*/ 10 h 43"/>
                                <a:gd name="T4" fmla="*/ 0 w 52"/>
                                <a:gd name="T5" fmla="*/ 29 h 43"/>
                                <a:gd name="T6" fmla="*/ 14 w 52"/>
                                <a:gd name="T7" fmla="*/ 43 h 43"/>
                                <a:gd name="T8" fmla="*/ 43 w 52"/>
                                <a:gd name="T9" fmla="*/ 34 h 43"/>
                                <a:gd name="T10" fmla="*/ 52 w 52"/>
                                <a:gd name="T11" fmla="*/ 0 h 43"/>
                              </a:gdLst>
                              <a:ahLst/>
                              <a:cxnLst>
                                <a:cxn ang="0">
                                  <a:pos x="T0" y="T1"/>
                                </a:cxn>
                                <a:cxn ang="0">
                                  <a:pos x="T2" y="T3"/>
                                </a:cxn>
                                <a:cxn ang="0">
                                  <a:pos x="T4" y="T5"/>
                                </a:cxn>
                                <a:cxn ang="0">
                                  <a:pos x="T6" y="T7"/>
                                </a:cxn>
                                <a:cxn ang="0">
                                  <a:pos x="T8" y="T9"/>
                                </a:cxn>
                                <a:cxn ang="0">
                                  <a:pos x="T10" y="T11"/>
                                </a:cxn>
                              </a:cxnLst>
                              <a:rect l="0" t="0" r="r" b="b"/>
                              <a:pathLst>
                                <a:path w="52" h="43">
                                  <a:moveTo>
                                    <a:pt x="52" y="0"/>
                                  </a:moveTo>
                                  <a:lnTo>
                                    <a:pt x="19" y="10"/>
                                  </a:lnTo>
                                  <a:lnTo>
                                    <a:pt x="0" y="29"/>
                                  </a:lnTo>
                                  <a:lnTo>
                                    <a:pt x="14" y="43"/>
                                  </a:lnTo>
                                  <a:lnTo>
                                    <a:pt x="43" y="34"/>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9"/>
                          <wps:cNvSpPr>
                            <a:spLocks/>
                          </wps:cNvSpPr>
                          <wps:spPr bwMode="auto">
                            <a:xfrm>
                              <a:off x="7023" y="1344"/>
                              <a:ext cx="62" cy="53"/>
                            </a:xfrm>
                            <a:custGeom>
                              <a:avLst/>
                              <a:gdLst>
                                <a:gd name="T0" fmla="*/ 62 w 62"/>
                                <a:gd name="T1" fmla="*/ 5 h 53"/>
                                <a:gd name="T2" fmla="*/ 62 w 62"/>
                                <a:gd name="T3" fmla="*/ 0 h 53"/>
                                <a:gd name="T4" fmla="*/ 57 w 62"/>
                                <a:gd name="T5" fmla="*/ 0 h 53"/>
                                <a:gd name="T6" fmla="*/ 24 w 62"/>
                                <a:gd name="T7" fmla="*/ 10 h 53"/>
                                <a:gd name="T8" fmla="*/ 19 w 62"/>
                                <a:gd name="T9" fmla="*/ 10 h 53"/>
                                <a:gd name="T10" fmla="*/ 0 w 62"/>
                                <a:gd name="T11" fmla="*/ 29 h 53"/>
                                <a:gd name="T12" fmla="*/ 0 w 62"/>
                                <a:gd name="T13" fmla="*/ 39 h 53"/>
                                <a:gd name="T14" fmla="*/ 14 w 62"/>
                                <a:gd name="T15" fmla="*/ 53 h 53"/>
                                <a:gd name="T16" fmla="*/ 19 w 62"/>
                                <a:gd name="T17" fmla="*/ 53 h 53"/>
                                <a:gd name="T18" fmla="*/ 48 w 62"/>
                                <a:gd name="T19" fmla="*/ 44 h 53"/>
                                <a:gd name="T20" fmla="*/ 53 w 62"/>
                                <a:gd name="T21" fmla="*/ 44 h 53"/>
                                <a:gd name="T22" fmla="*/ 53 w 62"/>
                                <a:gd name="T23" fmla="*/ 39 h 53"/>
                                <a:gd name="T24" fmla="*/ 62 w 62"/>
                                <a:gd name="T25" fmla="*/ 5 h 53"/>
                                <a:gd name="T26" fmla="*/ 53 w 62"/>
                                <a:gd name="T27" fmla="*/ 5 h 53"/>
                                <a:gd name="T28" fmla="*/ 43 w 62"/>
                                <a:gd name="T29" fmla="*/ 39 h 53"/>
                                <a:gd name="T30" fmla="*/ 48 w 62"/>
                                <a:gd name="T31" fmla="*/ 34 h 53"/>
                                <a:gd name="T32" fmla="*/ 19 w 62"/>
                                <a:gd name="T33" fmla="*/ 44 h 53"/>
                                <a:gd name="T34" fmla="*/ 24 w 62"/>
                                <a:gd name="T35" fmla="*/ 44 h 53"/>
                                <a:gd name="T36" fmla="*/ 9 w 62"/>
                                <a:gd name="T37" fmla="*/ 29 h 53"/>
                                <a:gd name="T38" fmla="*/ 9 w 62"/>
                                <a:gd name="T39" fmla="*/ 39 h 53"/>
                                <a:gd name="T40" fmla="*/ 29 w 62"/>
                                <a:gd name="T41" fmla="*/ 20 h 53"/>
                                <a:gd name="T42" fmla="*/ 24 w 62"/>
                                <a:gd name="T43" fmla="*/ 20 h 53"/>
                                <a:gd name="T44" fmla="*/ 57 w 62"/>
                                <a:gd name="T45" fmla="*/ 10 h 53"/>
                                <a:gd name="T46" fmla="*/ 53 w 62"/>
                                <a:gd name="T47" fmla="*/ 5 h 53"/>
                                <a:gd name="T48" fmla="*/ 62 w 62"/>
                                <a:gd name="T49"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53">
                                  <a:moveTo>
                                    <a:pt x="62" y="5"/>
                                  </a:moveTo>
                                  <a:lnTo>
                                    <a:pt x="62" y="0"/>
                                  </a:lnTo>
                                  <a:lnTo>
                                    <a:pt x="57" y="0"/>
                                  </a:lnTo>
                                  <a:lnTo>
                                    <a:pt x="24" y="10"/>
                                  </a:lnTo>
                                  <a:lnTo>
                                    <a:pt x="19" y="10"/>
                                  </a:lnTo>
                                  <a:lnTo>
                                    <a:pt x="0" y="29"/>
                                  </a:lnTo>
                                  <a:lnTo>
                                    <a:pt x="0" y="39"/>
                                  </a:lnTo>
                                  <a:lnTo>
                                    <a:pt x="14" y="53"/>
                                  </a:lnTo>
                                  <a:lnTo>
                                    <a:pt x="19" y="53"/>
                                  </a:lnTo>
                                  <a:lnTo>
                                    <a:pt x="48" y="44"/>
                                  </a:lnTo>
                                  <a:lnTo>
                                    <a:pt x="53" y="44"/>
                                  </a:lnTo>
                                  <a:lnTo>
                                    <a:pt x="53" y="39"/>
                                  </a:lnTo>
                                  <a:lnTo>
                                    <a:pt x="62" y="5"/>
                                  </a:lnTo>
                                  <a:lnTo>
                                    <a:pt x="53" y="5"/>
                                  </a:lnTo>
                                  <a:lnTo>
                                    <a:pt x="43" y="39"/>
                                  </a:lnTo>
                                  <a:lnTo>
                                    <a:pt x="48" y="34"/>
                                  </a:lnTo>
                                  <a:lnTo>
                                    <a:pt x="19" y="44"/>
                                  </a:lnTo>
                                  <a:lnTo>
                                    <a:pt x="24" y="44"/>
                                  </a:lnTo>
                                  <a:lnTo>
                                    <a:pt x="9" y="29"/>
                                  </a:lnTo>
                                  <a:lnTo>
                                    <a:pt x="9" y="39"/>
                                  </a:lnTo>
                                  <a:lnTo>
                                    <a:pt x="29" y="20"/>
                                  </a:lnTo>
                                  <a:lnTo>
                                    <a:pt x="24" y="20"/>
                                  </a:lnTo>
                                  <a:lnTo>
                                    <a:pt x="57" y="10"/>
                                  </a:lnTo>
                                  <a:lnTo>
                                    <a:pt x="53" y="5"/>
                                  </a:lnTo>
                                  <a:lnTo>
                                    <a:pt x="6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0"/>
                          <wps:cNvSpPr>
                            <a:spLocks/>
                          </wps:cNvSpPr>
                          <wps:spPr bwMode="auto">
                            <a:xfrm>
                              <a:off x="7493" y="1815"/>
                              <a:ext cx="34" cy="58"/>
                            </a:xfrm>
                            <a:custGeom>
                              <a:avLst/>
                              <a:gdLst>
                                <a:gd name="T0" fmla="*/ 15 w 34"/>
                                <a:gd name="T1" fmla="*/ 0 h 58"/>
                                <a:gd name="T2" fmla="*/ 0 w 34"/>
                                <a:gd name="T3" fmla="*/ 19 h 58"/>
                                <a:gd name="T4" fmla="*/ 19 w 34"/>
                                <a:gd name="T5" fmla="*/ 58 h 58"/>
                                <a:gd name="T6" fmla="*/ 34 w 34"/>
                                <a:gd name="T7" fmla="*/ 0 h 58"/>
                                <a:gd name="T8" fmla="*/ 15 w 34"/>
                                <a:gd name="T9" fmla="*/ 0 h 58"/>
                              </a:gdLst>
                              <a:ahLst/>
                              <a:cxnLst>
                                <a:cxn ang="0">
                                  <a:pos x="T0" y="T1"/>
                                </a:cxn>
                                <a:cxn ang="0">
                                  <a:pos x="T2" y="T3"/>
                                </a:cxn>
                                <a:cxn ang="0">
                                  <a:pos x="T4" y="T5"/>
                                </a:cxn>
                                <a:cxn ang="0">
                                  <a:pos x="T6" y="T7"/>
                                </a:cxn>
                                <a:cxn ang="0">
                                  <a:pos x="T8" y="T9"/>
                                </a:cxn>
                              </a:cxnLst>
                              <a:rect l="0" t="0" r="r" b="b"/>
                              <a:pathLst>
                                <a:path w="34" h="58">
                                  <a:moveTo>
                                    <a:pt x="15" y="0"/>
                                  </a:moveTo>
                                  <a:lnTo>
                                    <a:pt x="0" y="19"/>
                                  </a:lnTo>
                                  <a:lnTo>
                                    <a:pt x="19" y="58"/>
                                  </a:lnTo>
                                  <a:lnTo>
                                    <a:pt x="34"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51"/>
                          <wps:cNvSpPr>
                            <a:spLocks/>
                          </wps:cNvSpPr>
                          <wps:spPr bwMode="auto">
                            <a:xfrm>
                              <a:off x="7488" y="1810"/>
                              <a:ext cx="44" cy="67"/>
                            </a:xfrm>
                            <a:custGeom>
                              <a:avLst/>
                              <a:gdLst>
                                <a:gd name="T0" fmla="*/ 20 w 44"/>
                                <a:gd name="T1" fmla="*/ 0 h 67"/>
                                <a:gd name="T2" fmla="*/ 15 w 44"/>
                                <a:gd name="T3" fmla="*/ 0 h 67"/>
                                <a:gd name="T4" fmla="*/ 0 w 44"/>
                                <a:gd name="T5" fmla="*/ 19 h 67"/>
                                <a:gd name="T6" fmla="*/ 0 w 44"/>
                                <a:gd name="T7" fmla="*/ 24 h 67"/>
                                <a:gd name="T8" fmla="*/ 20 w 44"/>
                                <a:gd name="T9" fmla="*/ 63 h 67"/>
                                <a:gd name="T10" fmla="*/ 20 w 44"/>
                                <a:gd name="T11" fmla="*/ 67 h 67"/>
                                <a:gd name="T12" fmla="*/ 29 w 44"/>
                                <a:gd name="T13" fmla="*/ 67 h 67"/>
                                <a:gd name="T14" fmla="*/ 29 w 44"/>
                                <a:gd name="T15" fmla="*/ 63 h 67"/>
                                <a:gd name="T16" fmla="*/ 44 w 44"/>
                                <a:gd name="T17" fmla="*/ 5 h 67"/>
                                <a:gd name="T18" fmla="*/ 44 w 44"/>
                                <a:gd name="T19" fmla="*/ 0 h 67"/>
                                <a:gd name="T20" fmla="*/ 39 w 44"/>
                                <a:gd name="T21" fmla="*/ 0 h 67"/>
                                <a:gd name="T22" fmla="*/ 20 w 44"/>
                                <a:gd name="T23" fmla="*/ 0 h 67"/>
                                <a:gd name="T24" fmla="*/ 20 w 44"/>
                                <a:gd name="T25" fmla="*/ 10 h 67"/>
                                <a:gd name="T26" fmla="*/ 39 w 44"/>
                                <a:gd name="T27" fmla="*/ 10 h 67"/>
                                <a:gd name="T28" fmla="*/ 34 w 44"/>
                                <a:gd name="T29" fmla="*/ 5 h 67"/>
                                <a:gd name="T30" fmla="*/ 20 w 44"/>
                                <a:gd name="T31" fmla="*/ 63 h 67"/>
                                <a:gd name="T32" fmla="*/ 29 w 44"/>
                                <a:gd name="T33" fmla="*/ 63 h 67"/>
                                <a:gd name="T34" fmla="*/ 10 w 44"/>
                                <a:gd name="T35" fmla="*/ 24 h 67"/>
                                <a:gd name="T36" fmla="*/ 10 w 44"/>
                                <a:gd name="T37" fmla="*/ 29 h 67"/>
                                <a:gd name="T38" fmla="*/ 24 w 44"/>
                                <a:gd name="T39" fmla="*/ 10 h 67"/>
                                <a:gd name="T40" fmla="*/ 20 w 44"/>
                                <a:gd name="T41" fmla="*/ 10 h 67"/>
                                <a:gd name="T42" fmla="*/ 20 w 44"/>
                                <a:gd name="T4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67">
                                  <a:moveTo>
                                    <a:pt x="20" y="0"/>
                                  </a:moveTo>
                                  <a:lnTo>
                                    <a:pt x="15" y="0"/>
                                  </a:lnTo>
                                  <a:lnTo>
                                    <a:pt x="0" y="19"/>
                                  </a:lnTo>
                                  <a:lnTo>
                                    <a:pt x="0" y="24"/>
                                  </a:lnTo>
                                  <a:lnTo>
                                    <a:pt x="20" y="63"/>
                                  </a:lnTo>
                                  <a:lnTo>
                                    <a:pt x="20" y="67"/>
                                  </a:lnTo>
                                  <a:lnTo>
                                    <a:pt x="29" y="67"/>
                                  </a:lnTo>
                                  <a:lnTo>
                                    <a:pt x="29" y="63"/>
                                  </a:lnTo>
                                  <a:lnTo>
                                    <a:pt x="44" y="5"/>
                                  </a:lnTo>
                                  <a:lnTo>
                                    <a:pt x="44" y="0"/>
                                  </a:lnTo>
                                  <a:lnTo>
                                    <a:pt x="39" y="0"/>
                                  </a:lnTo>
                                  <a:lnTo>
                                    <a:pt x="20" y="0"/>
                                  </a:lnTo>
                                  <a:lnTo>
                                    <a:pt x="20" y="10"/>
                                  </a:lnTo>
                                  <a:lnTo>
                                    <a:pt x="39" y="10"/>
                                  </a:lnTo>
                                  <a:lnTo>
                                    <a:pt x="34" y="5"/>
                                  </a:lnTo>
                                  <a:lnTo>
                                    <a:pt x="20" y="63"/>
                                  </a:lnTo>
                                  <a:lnTo>
                                    <a:pt x="29" y="63"/>
                                  </a:lnTo>
                                  <a:lnTo>
                                    <a:pt x="10" y="24"/>
                                  </a:lnTo>
                                  <a:lnTo>
                                    <a:pt x="10" y="29"/>
                                  </a:lnTo>
                                  <a:lnTo>
                                    <a:pt x="24" y="1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52"/>
                          <wps:cNvSpPr>
                            <a:spLocks/>
                          </wps:cNvSpPr>
                          <wps:spPr bwMode="auto">
                            <a:xfrm>
                              <a:off x="7128" y="1781"/>
                              <a:ext cx="207" cy="202"/>
                            </a:xfrm>
                            <a:custGeom>
                              <a:avLst/>
                              <a:gdLst>
                                <a:gd name="T0" fmla="*/ 207 w 207"/>
                                <a:gd name="T1" fmla="*/ 0 h 202"/>
                                <a:gd name="T2" fmla="*/ 159 w 207"/>
                                <a:gd name="T3" fmla="*/ 34 h 202"/>
                                <a:gd name="T4" fmla="*/ 5 w 207"/>
                                <a:gd name="T5" fmla="*/ 43 h 202"/>
                                <a:gd name="T6" fmla="*/ 34 w 207"/>
                                <a:gd name="T7" fmla="*/ 53 h 202"/>
                                <a:gd name="T8" fmla="*/ 0 w 207"/>
                                <a:gd name="T9" fmla="*/ 202 h 202"/>
                                <a:gd name="T10" fmla="*/ 44 w 207"/>
                                <a:gd name="T11" fmla="*/ 202 h 202"/>
                                <a:gd name="T12" fmla="*/ 144 w 207"/>
                                <a:gd name="T13" fmla="*/ 183 h 202"/>
                                <a:gd name="T14" fmla="*/ 173 w 207"/>
                                <a:gd name="T15" fmla="*/ 159 h 202"/>
                                <a:gd name="T16" fmla="*/ 173 w 207"/>
                                <a:gd name="T17" fmla="*/ 53 h 202"/>
                                <a:gd name="T18" fmla="*/ 207 w 207"/>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7" h="202">
                                  <a:moveTo>
                                    <a:pt x="207" y="0"/>
                                  </a:moveTo>
                                  <a:lnTo>
                                    <a:pt x="159" y="34"/>
                                  </a:lnTo>
                                  <a:lnTo>
                                    <a:pt x="5" y="43"/>
                                  </a:lnTo>
                                  <a:lnTo>
                                    <a:pt x="34" y="53"/>
                                  </a:lnTo>
                                  <a:lnTo>
                                    <a:pt x="0" y="202"/>
                                  </a:lnTo>
                                  <a:lnTo>
                                    <a:pt x="44" y="202"/>
                                  </a:lnTo>
                                  <a:lnTo>
                                    <a:pt x="144" y="183"/>
                                  </a:lnTo>
                                  <a:lnTo>
                                    <a:pt x="173" y="159"/>
                                  </a:lnTo>
                                  <a:lnTo>
                                    <a:pt x="173" y="53"/>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53"/>
                          <wps:cNvSpPr>
                            <a:spLocks/>
                          </wps:cNvSpPr>
                          <wps:spPr bwMode="auto">
                            <a:xfrm>
                              <a:off x="7124" y="1776"/>
                              <a:ext cx="216" cy="212"/>
                            </a:xfrm>
                            <a:custGeom>
                              <a:avLst/>
                              <a:gdLst>
                                <a:gd name="T0" fmla="*/ 216 w 216"/>
                                <a:gd name="T1" fmla="*/ 10 h 212"/>
                                <a:gd name="T2" fmla="*/ 216 w 216"/>
                                <a:gd name="T3" fmla="*/ 0 h 212"/>
                                <a:gd name="T4" fmla="*/ 206 w 216"/>
                                <a:gd name="T5" fmla="*/ 0 h 212"/>
                                <a:gd name="T6" fmla="*/ 158 w 216"/>
                                <a:gd name="T7" fmla="*/ 34 h 212"/>
                                <a:gd name="T8" fmla="*/ 163 w 216"/>
                                <a:gd name="T9" fmla="*/ 34 h 212"/>
                                <a:gd name="T10" fmla="*/ 9 w 216"/>
                                <a:gd name="T11" fmla="*/ 44 h 212"/>
                                <a:gd name="T12" fmla="*/ 4 w 216"/>
                                <a:gd name="T13" fmla="*/ 44 h 212"/>
                                <a:gd name="T14" fmla="*/ 4 w 216"/>
                                <a:gd name="T15" fmla="*/ 53 h 212"/>
                                <a:gd name="T16" fmla="*/ 9 w 216"/>
                                <a:gd name="T17" fmla="*/ 53 h 212"/>
                                <a:gd name="T18" fmla="*/ 38 w 216"/>
                                <a:gd name="T19" fmla="*/ 63 h 212"/>
                                <a:gd name="T20" fmla="*/ 33 w 216"/>
                                <a:gd name="T21" fmla="*/ 58 h 212"/>
                                <a:gd name="T22" fmla="*/ 0 w 216"/>
                                <a:gd name="T23" fmla="*/ 207 h 212"/>
                                <a:gd name="T24" fmla="*/ 0 w 216"/>
                                <a:gd name="T25" fmla="*/ 212 h 212"/>
                                <a:gd name="T26" fmla="*/ 48 w 216"/>
                                <a:gd name="T27" fmla="*/ 212 h 212"/>
                                <a:gd name="T28" fmla="*/ 148 w 216"/>
                                <a:gd name="T29" fmla="*/ 193 h 212"/>
                                <a:gd name="T30" fmla="*/ 153 w 216"/>
                                <a:gd name="T31" fmla="*/ 193 h 212"/>
                                <a:gd name="T32" fmla="*/ 182 w 216"/>
                                <a:gd name="T33" fmla="*/ 169 h 212"/>
                                <a:gd name="T34" fmla="*/ 182 w 216"/>
                                <a:gd name="T35" fmla="*/ 58 h 212"/>
                                <a:gd name="T36" fmla="*/ 182 w 216"/>
                                <a:gd name="T37" fmla="*/ 63 h 212"/>
                                <a:gd name="T38" fmla="*/ 216 w 216"/>
                                <a:gd name="T39" fmla="*/ 10 h 212"/>
                                <a:gd name="T40" fmla="*/ 206 w 216"/>
                                <a:gd name="T41" fmla="*/ 0 h 212"/>
                                <a:gd name="T42" fmla="*/ 172 w 216"/>
                                <a:gd name="T43" fmla="*/ 53 h 212"/>
                                <a:gd name="T44" fmla="*/ 172 w 216"/>
                                <a:gd name="T45" fmla="*/ 58 h 212"/>
                                <a:gd name="T46" fmla="*/ 172 w 216"/>
                                <a:gd name="T47" fmla="*/ 164 h 212"/>
                                <a:gd name="T48" fmla="*/ 172 w 216"/>
                                <a:gd name="T49" fmla="*/ 159 h 212"/>
                                <a:gd name="T50" fmla="*/ 144 w 216"/>
                                <a:gd name="T51" fmla="*/ 183 h 212"/>
                                <a:gd name="T52" fmla="*/ 148 w 216"/>
                                <a:gd name="T53" fmla="*/ 183 h 212"/>
                                <a:gd name="T54" fmla="*/ 48 w 216"/>
                                <a:gd name="T55" fmla="*/ 202 h 212"/>
                                <a:gd name="T56" fmla="*/ 4 w 216"/>
                                <a:gd name="T57" fmla="*/ 202 h 212"/>
                                <a:gd name="T58" fmla="*/ 9 w 216"/>
                                <a:gd name="T59" fmla="*/ 207 h 212"/>
                                <a:gd name="T60" fmla="*/ 43 w 216"/>
                                <a:gd name="T61" fmla="*/ 58 h 212"/>
                                <a:gd name="T62" fmla="*/ 43 w 216"/>
                                <a:gd name="T63" fmla="*/ 53 h 212"/>
                                <a:gd name="T64" fmla="*/ 38 w 216"/>
                                <a:gd name="T65" fmla="*/ 53 h 212"/>
                                <a:gd name="T66" fmla="*/ 9 w 216"/>
                                <a:gd name="T67" fmla="*/ 44 h 212"/>
                                <a:gd name="T68" fmla="*/ 9 w 216"/>
                                <a:gd name="T69" fmla="*/ 53 h 212"/>
                                <a:gd name="T70" fmla="*/ 163 w 216"/>
                                <a:gd name="T71" fmla="*/ 44 h 212"/>
                                <a:gd name="T72" fmla="*/ 168 w 216"/>
                                <a:gd name="T73" fmla="*/ 44 h 212"/>
                                <a:gd name="T74" fmla="*/ 216 w 216"/>
                                <a:gd name="T75" fmla="*/ 10 h 212"/>
                                <a:gd name="T76" fmla="*/ 206 w 216"/>
                                <a:gd name="T77" fmla="*/ 0 h 212"/>
                                <a:gd name="T78" fmla="*/ 216 w 216"/>
                                <a:gd name="T79" fmla="*/ 1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 h="212">
                                  <a:moveTo>
                                    <a:pt x="216" y="10"/>
                                  </a:moveTo>
                                  <a:lnTo>
                                    <a:pt x="216" y="0"/>
                                  </a:lnTo>
                                  <a:lnTo>
                                    <a:pt x="206" y="0"/>
                                  </a:lnTo>
                                  <a:lnTo>
                                    <a:pt x="158" y="34"/>
                                  </a:lnTo>
                                  <a:lnTo>
                                    <a:pt x="163" y="34"/>
                                  </a:lnTo>
                                  <a:lnTo>
                                    <a:pt x="9" y="44"/>
                                  </a:lnTo>
                                  <a:lnTo>
                                    <a:pt x="4" y="44"/>
                                  </a:lnTo>
                                  <a:lnTo>
                                    <a:pt x="4" y="53"/>
                                  </a:lnTo>
                                  <a:lnTo>
                                    <a:pt x="9" y="53"/>
                                  </a:lnTo>
                                  <a:lnTo>
                                    <a:pt x="38" y="63"/>
                                  </a:lnTo>
                                  <a:lnTo>
                                    <a:pt x="33" y="58"/>
                                  </a:lnTo>
                                  <a:lnTo>
                                    <a:pt x="0" y="207"/>
                                  </a:lnTo>
                                  <a:lnTo>
                                    <a:pt x="0" y="212"/>
                                  </a:lnTo>
                                  <a:lnTo>
                                    <a:pt x="48" y="212"/>
                                  </a:lnTo>
                                  <a:lnTo>
                                    <a:pt x="148" y="193"/>
                                  </a:lnTo>
                                  <a:lnTo>
                                    <a:pt x="153" y="193"/>
                                  </a:lnTo>
                                  <a:lnTo>
                                    <a:pt x="182" y="169"/>
                                  </a:lnTo>
                                  <a:lnTo>
                                    <a:pt x="182" y="58"/>
                                  </a:lnTo>
                                  <a:lnTo>
                                    <a:pt x="182" y="63"/>
                                  </a:lnTo>
                                  <a:lnTo>
                                    <a:pt x="216" y="10"/>
                                  </a:lnTo>
                                  <a:lnTo>
                                    <a:pt x="206" y="0"/>
                                  </a:lnTo>
                                  <a:lnTo>
                                    <a:pt x="172" y="53"/>
                                  </a:lnTo>
                                  <a:lnTo>
                                    <a:pt x="172" y="58"/>
                                  </a:lnTo>
                                  <a:lnTo>
                                    <a:pt x="172" y="164"/>
                                  </a:lnTo>
                                  <a:lnTo>
                                    <a:pt x="172" y="159"/>
                                  </a:lnTo>
                                  <a:lnTo>
                                    <a:pt x="144" y="183"/>
                                  </a:lnTo>
                                  <a:lnTo>
                                    <a:pt x="148" y="183"/>
                                  </a:lnTo>
                                  <a:lnTo>
                                    <a:pt x="48" y="202"/>
                                  </a:lnTo>
                                  <a:lnTo>
                                    <a:pt x="4" y="202"/>
                                  </a:lnTo>
                                  <a:lnTo>
                                    <a:pt x="9" y="207"/>
                                  </a:lnTo>
                                  <a:lnTo>
                                    <a:pt x="43" y="58"/>
                                  </a:lnTo>
                                  <a:lnTo>
                                    <a:pt x="43" y="53"/>
                                  </a:lnTo>
                                  <a:lnTo>
                                    <a:pt x="38" y="53"/>
                                  </a:lnTo>
                                  <a:lnTo>
                                    <a:pt x="9" y="44"/>
                                  </a:lnTo>
                                  <a:lnTo>
                                    <a:pt x="9" y="53"/>
                                  </a:lnTo>
                                  <a:lnTo>
                                    <a:pt x="163" y="44"/>
                                  </a:lnTo>
                                  <a:lnTo>
                                    <a:pt x="168" y="44"/>
                                  </a:lnTo>
                                  <a:lnTo>
                                    <a:pt x="216" y="10"/>
                                  </a:lnTo>
                                  <a:lnTo>
                                    <a:pt x="206" y="0"/>
                                  </a:lnTo>
                                  <a:lnTo>
                                    <a:pt x="2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54"/>
                          <wps:cNvSpPr>
                            <a:spLocks/>
                          </wps:cNvSpPr>
                          <wps:spPr bwMode="auto">
                            <a:xfrm>
                              <a:off x="8040" y="4057"/>
                              <a:ext cx="77" cy="115"/>
                            </a:xfrm>
                            <a:custGeom>
                              <a:avLst/>
                              <a:gdLst>
                                <a:gd name="T0" fmla="*/ 63 w 77"/>
                                <a:gd name="T1" fmla="*/ 0 h 115"/>
                                <a:gd name="T2" fmla="*/ 63 w 77"/>
                                <a:gd name="T3" fmla="*/ 5 h 115"/>
                                <a:gd name="T4" fmla="*/ 34 w 77"/>
                                <a:gd name="T5" fmla="*/ 10 h 115"/>
                                <a:gd name="T6" fmla="*/ 34 w 77"/>
                                <a:gd name="T7" fmla="*/ 15 h 115"/>
                                <a:gd name="T8" fmla="*/ 5 w 77"/>
                                <a:gd name="T9" fmla="*/ 39 h 115"/>
                                <a:gd name="T10" fmla="*/ 0 w 77"/>
                                <a:gd name="T11" fmla="*/ 39 h 115"/>
                                <a:gd name="T12" fmla="*/ 5 w 77"/>
                                <a:gd name="T13" fmla="*/ 58 h 115"/>
                                <a:gd name="T14" fmla="*/ 10 w 77"/>
                                <a:gd name="T15" fmla="*/ 58 h 115"/>
                                <a:gd name="T16" fmla="*/ 15 w 77"/>
                                <a:gd name="T17" fmla="*/ 77 h 115"/>
                                <a:gd name="T18" fmla="*/ 20 w 77"/>
                                <a:gd name="T19" fmla="*/ 77 h 115"/>
                                <a:gd name="T20" fmla="*/ 20 w 77"/>
                                <a:gd name="T21" fmla="*/ 87 h 115"/>
                                <a:gd name="T22" fmla="*/ 24 w 77"/>
                                <a:gd name="T23" fmla="*/ 87 h 115"/>
                                <a:gd name="T24" fmla="*/ 34 w 77"/>
                                <a:gd name="T25" fmla="*/ 106 h 115"/>
                                <a:gd name="T26" fmla="*/ 39 w 77"/>
                                <a:gd name="T27" fmla="*/ 106 h 115"/>
                                <a:gd name="T28" fmla="*/ 39 w 77"/>
                                <a:gd name="T29" fmla="*/ 115 h 115"/>
                                <a:gd name="T30" fmla="*/ 44 w 77"/>
                                <a:gd name="T31" fmla="*/ 115 h 115"/>
                                <a:gd name="T32" fmla="*/ 44 w 77"/>
                                <a:gd name="T33" fmla="*/ 106 h 115"/>
                                <a:gd name="T34" fmla="*/ 48 w 77"/>
                                <a:gd name="T35" fmla="*/ 106 h 115"/>
                                <a:gd name="T36" fmla="*/ 48 w 77"/>
                                <a:gd name="T37" fmla="*/ 96 h 115"/>
                                <a:gd name="T38" fmla="*/ 53 w 77"/>
                                <a:gd name="T39" fmla="*/ 96 h 115"/>
                                <a:gd name="T40" fmla="*/ 53 w 77"/>
                                <a:gd name="T41" fmla="*/ 87 h 115"/>
                                <a:gd name="T42" fmla="*/ 58 w 77"/>
                                <a:gd name="T43" fmla="*/ 87 h 115"/>
                                <a:gd name="T44" fmla="*/ 58 w 77"/>
                                <a:gd name="T45" fmla="*/ 77 h 115"/>
                                <a:gd name="T46" fmla="*/ 63 w 77"/>
                                <a:gd name="T47" fmla="*/ 77 h 115"/>
                                <a:gd name="T48" fmla="*/ 63 w 77"/>
                                <a:gd name="T49" fmla="*/ 67 h 115"/>
                                <a:gd name="T50" fmla="*/ 68 w 77"/>
                                <a:gd name="T51" fmla="*/ 67 h 115"/>
                                <a:gd name="T52" fmla="*/ 68 w 77"/>
                                <a:gd name="T53" fmla="*/ 58 h 115"/>
                                <a:gd name="T54" fmla="*/ 72 w 77"/>
                                <a:gd name="T55" fmla="*/ 58 h 115"/>
                                <a:gd name="T56" fmla="*/ 72 w 77"/>
                                <a:gd name="T57" fmla="*/ 29 h 115"/>
                                <a:gd name="T58" fmla="*/ 77 w 77"/>
                                <a:gd name="T59" fmla="*/ 29 h 115"/>
                                <a:gd name="T60" fmla="*/ 77 w 77"/>
                                <a:gd name="T61" fmla="*/ 0 h 115"/>
                                <a:gd name="T62" fmla="*/ 63 w 77"/>
                                <a:gd name="T6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115">
                                  <a:moveTo>
                                    <a:pt x="63" y="0"/>
                                  </a:moveTo>
                                  <a:lnTo>
                                    <a:pt x="63" y="5"/>
                                  </a:lnTo>
                                  <a:lnTo>
                                    <a:pt x="34" y="10"/>
                                  </a:lnTo>
                                  <a:lnTo>
                                    <a:pt x="34" y="15"/>
                                  </a:lnTo>
                                  <a:lnTo>
                                    <a:pt x="5" y="39"/>
                                  </a:lnTo>
                                  <a:lnTo>
                                    <a:pt x="0" y="39"/>
                                  </a:lnTo>
                                  <a:lnTo>
                                    <a:pt x="5" y="58"/>
                                  </a:lnTo>
                                  <a:lnTo>
                                    <a:pt x="10" y="58"/>
                                  </a:lnTo>
                                  <a:lnTo>
                                    <a:pt x="15" y="77"/>
                                  </a:lnTo>
                                  <a:lnTo>
                                    <a:pt x="20" y="77"/>
                                  </a:lnTo>
                                  <a:lnTo>
                                    <a:pt x="20" y="87"/>
                                  </a:lnTo>
                                  <a:lnTo>
                                    <a:pt x="24" y="87"/>
                                  </a:lnTo>
                                  <a:lnTo>
                                    <a:pt x="34" y="106"/>
                                  </a:lnTo>
                                  <a:lnTo>
                                    <a:pt x="39" y="106"/>
                                  </a:lnTo>
                                  <a:lnTo>
                                    <a:pt x="39" y="115"/>
                                  </a:lnTo>
                                  <a:lnTo>
                                    <a:pt x="44" y="115"/>
                                  </a:lnTo>
                                  <a:lnTo>
                                    <a:pt x="44" y="106"/>
                                  </a:lnTo>
                                  <a:lnTo>
                                    <a:pt x="48" y="106"/>
                                  </a:lnTo>
                                  <a:lnTo>
                                    <a:pt x="48" y="96"/>
                                  </a:lnTo>
                                  <a:lnTo>
                                    <a:pt x="53" y="96"/>
                                  </a:lnTo>
                                  <a:lnTo>
                                    <a:pt x="53" y="87"/>
                                  </a:lnTo>
                                  <a:lnTo>
                                    <a:pt x="58" y="87"/>
                                  </a:lnTo>
                                  <a:lnTo>
                                    <a:pt x="58" y="77"/>
                                  </a:lnTo>
                                  <a:lnTo>
                                    <a:pt x="63" y="77"/>
                                  </a:lnTo>
                                  <a:lnTo>
                                    <a:pt x="63" y="67"/>
                                  </a:lnTo>
                                  <a:lnTo>
                                    <a:pt x="68" y="67"/>
                                  </a:lnTo>
                                  <a:lnTo>
                                    <a:pt x="68" y="58"/>
                                  </a:lnTo>
                                  <a:lnTo>
                                    <a:pt x="72" y="58"/>
                                  </a:lnTo>
                                  <a:lnTo>
                                    <a:pt x="72" y="29"/>
                                  </a:lnTo>
                                  <a:lnTo>
                                    <a:pt x="77" y="29"/>
                                  </a:lnTo>
                                  <a:lnTo>
                                    <a:pt x="77" y="0"/>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Line 855"/>
                          <wps:cNvCnPr>
                            <a:cxnSpLocks noChangeShapeType="1"/>
                          </wps:cNvCnPr>
                          <wps:spPr bwMode="auto">
                            <a:xfrm flipV="1">
                              <a:off x="8112" y="4057"/>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856"/>
                          <wps:cNvSpPr>
                            <a:spLocks/>
                          </wps:cNvSpPr>
                          <wps:spPr bwMode="auto">
                            <a:xfrm>
                              <a:off x="8036" y="4052"/>
                              <a:ext cx="81" cy="120"/>
                            </a:xfrm>
                            <a:custGeom>
                              <a:avLst/>
                              <a:gdLst>
                                <a:gd name="T0" fmla="*/ 76 w 81"/>
                                <a:gd name="T1" fmla="*/ 10 h 120"/>
                                <a:gd name="T2" fmla="*/ 72 w 81"/>
                                <a:gd name="T3" fmla="*/ 5 h 120"/>
                                <a:gd name="T4" fmla="*/ 67 w 81"/>
                                <a:gd name="T5" fmla="*/ 53 h 120"/>
                                <a:gd name="T6" fmla="*/ 38 w 81"/>
                                <a:gd name="T7" fmla="*/ 116 h 120"/>
                                <a:gd name="T8" fmla="*/ 48 w 81"/>
                                <a:gd name="T9" fmla="*/ 111 h 120"/>
                                <a:gd name="T10" fmla="*/ 28 w 81"/>
                                <a:gd name="T11" fmla="*/ 82 h 120"/>
                                <a:gd name="T12" fmla="*/ 28 w 81"/>
                                <a:gd name="T13" fmla="*/ 87 h 120"/>
                                <a:gd name="T14" fmla="*/ 9 w 81"/>
                                <a:gd name="T15" fmla="*/ 44 h 120"/>
                                <a:gd name="T16" fmla="*/ 9 w 81"/>
                                <a:gd name="T17" fmla="*/ 48 h 120"/>
                                <a:gd name="T18" fmla="*/ 43 w 81"/>
                                <a:gd name="T19" fmla="*/ 20 h 120"/>
                                <a:gd name="T20" fmla="*/ 38 w 81"/>
                                <a:gd name="T21" fmla="*/ 20 h 120"/>
                                <a:gd name="T22" fmla="*/ 76 w 81"/>
                                <a:gd name="T23" fmla="*/ 10 h 120"/>
                                <a:gd name="T24" fmla="*/ 76 w 81"/>
                                <a:gd name="T25" fmla="*/ 0 h 120"/>
                                <a:gd name="T26" fmla="*/ 38 w 81"/>
                                <a:gd name="T27" fmla="*/ 10 h 120"/>
                                <a:gd name="T28" fmla="*/ 33 w 81"/>
                                <a:gd name="T29" fmla="*/ 10 h 120"/>
                                <a:gd name="T30" fmla="*/ 0 w 81"/>
                                <a:gd name="T31" fmla="*/ 39 h 120"/>
                                <a:gd name="T32" fmla="*/ 0 w 81"/>
                                <a:gd name="T33" fmla="*/ 44 h 120"/>
                                <a:gd name="T34" fmla="*/ 19 w 81"/>
                                <a:gd name="T35" fmla="*/ 87 h 120"/>
                                <a:gd name="T36" fmla="*/ 19 w 81"/>
                                <a:gd name="T37" fmla="*/ 92 h 120"/>
                                <a:gd name="T38" fmla="*/ 38 w 81"/>
                                <a:gd name="T39" fmla="*/ 120 h 120"/>
                                <a:gd name="T40" fmla="*/ 43 w 81"/>
                                <a:gd name="T41" fmla="*/ 120 h 120"/>
                                <a:gd name="T42" fmla="*/ 48 w 81"/>
                                <a:gd name="T43" fmla="*/ 120 h 120"/>
                                <a:gd name="T44" fmla="*/ 48 w 81"/>
                                <a:gd name="T45" fmla="*/ 116 h 120"/>
                                <a:gd name="T46" fmla="*/ 76 w 81"/>
                                <a:gd name="T47" fmla="*/ 53 h 120"/>
                                <a:gd name="T48" fmla="*/ 81 w 81"/>
                                <a:gd name="T49" fmla="*/ 5 h 120"/>
                                <a:gd name="T50" fmla="*/ 81 w 81"/>
                                <a:gd name="T51" fmla="*/ 0 h 120"/>
                                <a:gd name="T52" fmla="*/ 76 w 81"/>
                                <a:gd name="T53" fmla="*/ 0 h 120"/>
                                <a:gd name="T54" fmla="*/ 76 w 81"/>
                                <a:gd name="T55"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20">
                                  <a:moveTo>
                                    <a:pt x="76" y="10"/>
                                  </a:moveTo>
                                  <a:lnTo>
                                    <a:pt x="72" y="5"/>
                                  </a:lnTo>
                                  <a:lnTo>
                                    <a:pt x="67" y="53"/>
                                  </a:lnTo>
                                  <a:lnTo>
                                    <a:pt x="38" y="116"/>
                                  </a:lnTo>
                                  <a:lnTo>
                                    <a:pt x="48" y="111"/>
                                  </a:lnTo>
                                  <a:lnTo>
                                    <a:pt x="28" y="82"/>
                                  </a:lnTo>
                                  <a:lnTo>
                                    <a:pt x="28" y="87"/>
                                  </a:lnTo>
                                  <a:lnTo>
                                    <a:pt x="9" y="44"/>
                                  </a:lnTo>
                                  <a:lnTo>
                                    <a:pt x="9" y="48"/>
                                  </a:lnTo>
                                  <a:lnTo>
                                    <a:pt x="43" y="20"/>
                                  </a:lnTo>
                                  <a:lnTo>
                                    <a:pt x="38" y="20"/>
                                  </a:lnTo>
                                  <a:lnTo>
                                    <a:pt x="76" y="10"/>
                                  </a:lnTo>
                                  <a:lnTo>
                                    <a:pt x="76" y="0"/>
                                  </a:lnTo>
                                  <a:lnTo>
                                    <a:pt x="38" y="10"/>
                                  </a:lnTo>
                                  <a:lnTo>
                                    <a:pt x="33" y="10"/>
                                  </a:lnTo>
                                  <a:lnTo>
                                    <a:pt x="0" y="39"/>
                                  </a:lnTo>
                                  <a:lnTo>
                                    <a:pt x="0" y="44"/>
                                  </a:lnTo>
                                  <a:lnTo>
                                    <a:pt x="19" y="87"/>
                                  </a:lnTo>
                                  <a:lnTo>
                                    <a:pt x="19" y="92"/>
                                  </a:lnTo>
                                  <a:lnTo>
                                    <a:pt x="38" y="120"/>
                                  </a:lnTo>
                                  <a:lnTo>
                                    <a:pt x="43" y="120"/>
                                  </a:lnTo>
                                  <a:lnTo>
                                    <a:pt x="48" y="120"/>
                                  </a:lnTo>
                                  <a:lnTo>
                                    <a:pt x="48" y="116"/>
                                  </a:lnTo>
                                  <a:lnTo>
                                    <a:pt x="76" y="53"/>
                                  </a:lnTo>
                                  <a:lnTo>
                                    <a:pt x="81" y="5"/>
                                  </a:lnTo>
                                  <a:lnTo>
                                    <a:pt x="81" y="0"/>
                                  </a:lnTo>
                                  <a:lnTo>
                                    <a:pt x="76" y="0"/>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57"/>
                          <wps:cNvSpPr>
                            <a:spLocks/>
                          </wps:cNvSpPr>
                          <wps:spPr bwMode="auto">
                            <a:xfrm>
                              <a:off x="4440" y="3039"/>
                              <a:ext cx="58" cy="58"/>
                            </a:xfrm>
                            <a:custGeom>
                              <a:avLst/>
                              <a:gdLst>
                                <a:gd name="T0" fmla="*/ 39 w 58"/>
                                <a:gd name="T1" fmla="*/ 0 h 58"/>
                                <a:gd name="T2" fmla="*/ 39 w 58"/>
                                <a:gd name="T3" fmla="*/ 5 h 58"/>
                                <a:gd name="T4" fmla="*/ 10 w 58"/>
                                <a:gd name="T5" fmla="*/ 34 h 58"/>
                                <a:gd name="T6" fmla="*/ 0 w 58"/>
                                <a:gd name="T7" fmla="*/ 34 h 58"/>
                                <a:gd name="T8" fmla="*/ 15 w 58"/>
                                <a:gd name="T9" fmla="*/ 53 h 58"/>
                                <a:gd name="T10" fmla="*/ 15 w 58"/>
                                <a:gd name="T11" fmla="*/ 58 h 58"/>
                                <a:gd name="T12" fmla="*/ 24 w 58"/>
                                <a:gd name="T13" fmla="*/ 58 h 58"/>
                                <a:gd name="T14" fmla="*/ 24 w 58"/>
                                <a:gd name="T15" fmla="*/ 53 h 58"/>
                                <a:gd name="T16" fmla="*/ 48 w 58"/>
                                <a:gd name="T17" fmla="*/ 34 h 58"/>
                                <a:gd name="T18" fmla="*/ 48 w 58"/>
                                <a:gd name="T19" fmla="*/ 24 h 58"/>
                                <a:gd name="T20" fmla="*/ 53 w 58"/>
                                <a:gd name="T21" fmla="*/ 24 h 58"/>
                                <a:gd name="T22" fmla="*/ 53 w 58"/>
                                <a:gd name="T23" fmla="*/ 15 h 58"/>
                                <a:gd name="T24" fmla="*/ 58 w 58"/>
                                <a:gd name="T25" fmla="*/ 15 h 58"/>
                                <a:gd name="T26" fmla="*/ 58 w 58"/>
                                <a:gd name="T27" fmla="*/ 5 h 58"/>
                                <a:gd name="T28" fmla="*/ 48 w 58"/>
                                <a:gd name="T29" fmla="*/ 5 h 58"/>
                                <a:gd name="T30" fmla="*/ 48 w 58"/>
                                <a:gd name="T31" fmla="*/ 0 h 58"/>
                                <a:gd name="T32" fmla="*/ 39 w 58"/>
                                <a:gd name="T3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39" y="0"/>
                                  </a:moveTo>
                                  <a:lnTo>
                                    <a:pt x="39" y="5"/>
                                  </a:lnTo>
                                  <a:lnTo>
                                    <a:pt x="10" y="34"/>
                                  </a:lnTo>
                                  <a:lnTo>
                                    <a:pt x="0" y="34"/>
                                  </a:lnTo>
                                  <a:lnTo>
                                    <a:pt x="15" y="53"/>
                                  </a:lnTo>
                                  <a:lnTo>
                                    <a:pt x="15" y="58"/>
                                  </a:lnTo>
                                  <a:lnTo>
                                    <a:pt x="24" y="58"/>
                                  </a:lnTo>
                                  <a:lnTo>
                                    <a:pt x="24" y="53"/>
                                  </a:lnTo>
                                  <a:lnTo>
                                    <a:pt x="48" y="34"/>
                                  </a:lnTo>
                                  <a:lnTo>
                                    <a:pt x="48" y="24"/>
                                  </a:lnTo>
                                  <a:lnTo>
                                    <a:pt x="53" y="24"/>
                                  </a:lnTo>
                                  <a:lnTo>
                                    <a:pt x="53" y="15"/>
                                  </a:lnTo>
                                  <a:lnTo>
                                    <a:pt x="58" y="15"/>
                                  </a:lnTo>
                                  <a:lnTo>
                                    <a:pt x="58" y="5"/>
                                  </a:lnTo>
                                  <a:lnTo>
                                    <a:pt x="48" y="5"/>
                                  </a:lnTo>
                                  <a:lnTo>
                                    <a:pt x="48"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58"/>
                          <wps:cNvSpPr>
                            <a:spLocks/>
                          </wps:cNvSpPr>
                          <wps:spPr bwMode="auto">
                            <a:xfrm>
                              <a:off x="4435" y="3034"/>
                              <a:ext cx="63" cy="63"/>
                            </a:xfrm>
                            <a:custGeom>
                              <a:avLst/>
                              <a:gdLst>
                                <a:gd name="T0" fmla="*/ 44 w 63"/>
                                <a:gd name="T1" fmla="*/ 0 h 63"/>
                                <a:gd name="T2" fmla="*/ 39 w 63"/>
                                <a:gd name="T3" fmla="*/ 0 h 63"/>
                                <a:gd name="T4" fmla="*/ 0 w 63"/>
                                <a:gd name="T5" fmla="*/ 34 h 63"/>
                                <a:gd name="T6" fmla="*/ 0 w 63"/>
                                <a:gd name="T7" fmla="*/ 44 h 63"/>
                                <a:gd name="T8" fmla="*/ 15 w 63"/>
                                <a:gd name="T9" fmla="*/ 63 h 63"/>
                                <a:gd name="T10" fmla="*/ 24 w 63"/>
                                <a:gd name="T11" fmla="*/ 63 h 63"/>
                                <a:gd name="T12" fmla="*/ 53 w 63"/>
                                <a:gd name="T13" fmla="*/ 39 h 63"/>
                                <a:gd name="T14" fmla="*/ 53 w 63"/>
                                <a:gd name="T15" fmla="*/ 34 h 63"/>
                                <a:gd name="T16" fmla="*/ 63 w 63"/>
                                <a:gd name="T17" fmla="*/ 10 h 63"/>
                                <a:gd name="T18" fmla="*/ 63 w 63"/>
                                <a:gd name="T19" fmla="*/ 5 h 63"/>
                                <a:gd name="T20" fmla="*/ 58 w 63"/>
                                <a:gd name="T21" fmla="*/ 5 h 63"/>
                                <a:gd name="T22" fmla="*/ 44 w 63"/>
                                <a:gd name="T23" fmla="*/ 0 h 63"/>
                                <a:gd name="T24" fmla="*/ 44 w 63"/>
                                <a:gd name="T25" fmla="*/ 10 h 63"/>
                                <a:gd name="T26" fmla="*/ 58 w 63"/>
                                <a:gd name="T27" fmla="*/ 15 h 63"/>
                                <a:gd name="T28" fmla="*/ 53 w 63"/>
                                <a:gd name="T29" fmla="*/ 10 h 63"/>
                                <a:gd name="T30" fmla="*/ 44 w 63"/>
                                <a:gd name="T31" fmla="*/ 34 h 63"/>
                                <a:gd name="T32" fmla="*/ 44 w 63"/>
                                <a:gd name="T33" fmla="*/ 29 h 63"/>
                                <a:gd name="T34" fmla="*/ 15 w 63"/>
                                <a:gd name="T35" fmla="*/ 53 h 63"/>
                                <a:gd name="T36" fmla="*/ 24 w 63"/>
                                <a:gd name="T37" fmla="*/ 53 h 63"/>
                                <a:gd name="T38" fmla="*/ 10 w 63"/>
                                <a:gd name="T39" fmla="*/ 34 h 63"/>
                                <a:gd name="T40" fmla="*/ 10 w 63"/>
                                <a:gd name="T41" fmla="*/ 44 h 63"/>
                                <a:gd name="T42" fmla="*/ 48 w 63"/>
                                <a:gd name="T43" fmla="*/ 10 h 63"/>
                                <a:gd name="T44" fmla="*/ 44 w 63"/>
                                <a:gd name="T45" fmla="*/ 10 h 63"/>
                                <a:gd name="T46" fmla="*/ 44 w 63"/>
                                <a:gd name="T4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 h="63">
                                  <a:moveTo>
                                    <a:pt x="44" y="0"/>
                                  </a:moveTo>
                                  <a:lnTo>
                                    <a:pt x="39" y="0"/>
                                  </a:lnTo>
                                  <a:lnTo>
                                    <a:pt x="0" y="34"/>
                                  </a:lnTo>
                                  <a:lnTo>
                                    <a:pt x="0" y="44"/>
                                  </a:lnTo>
                                  <a:lnTo>
                                    <a:pt x="15" y="63"/>
                                  </a:lnTo>
                                  <a:lnTo>
                                    <a:pt x="24" y="63"/>
                                  </a:lnTo>
                                  <a:lnTo>
                                    <a:pt x="53" y="39"/>
                                  </a:lnTo>
                                  <a:lnTo>
                                    <a:pt x="53" y="34"/>
                                  </a:lnTo>
                                  <a:lnTo>
                                    <a:pt x="63" y="10"/>
                                  </a:lnTo>
                                  <a:lnTo>
                                    <a:pt x="63" y="5"/>
                                  </a:lnTo>
                                  <a:lnTo>
                                    <a:pt x="58" y="5"/>
                                  </a:lnTo>
                                  <a:lnTo>
                                    <a:pt x="44" y="0"/>
                                  </a:lnTo>
                                  <a:lnTo>
                                    <a:pt x="44" y="10"/>
                                  </a:lnTo>
                                  <a:lnTo>
                                    <a:pt x="58" y="15"/>
                                  </a:lnTo>
                                  <a:lnTo>
                                    <a:pt x="53" y="10"/>
                                  </a:lnTo>
                                  <a:lnTo>
                                    <a:pt x="44" y="34"/>
                                  </a:lnTo>
                                  <a:lnTo>
                                    <a:pt x="44" y="29"/>
                                  </a:lnTo>
                                  <a:lnTo>
                                    <a:pt x="15" y="53"/>
                                  </a:lnTo>
                                  <a:lnTo>
                                    <a:pt x="24" y="53"/>
                                  </a:lnTo>
                                  <a:lnTo>
                                    <a:pt x="10" y="34"/>
                                  </a:lnTo>
                                  <a:lnTo>
                                    <a:pt x="10" y="44"/>
                                  </a:lnTo>
                                  <a:lnTo>
                                    <a:pt x="48" y="10"/>
                                  </a:lnTo>
                                  <a:lnTo>
                                    <a:pt x="44" y="1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59"/>
                          <wps:cNvSpPr>
                            <a:spLocks/>
                          </wps:cNvSpPr>
                          <wps:spPr bwMode="auto">
                            <a:xfrm>
                              <a:off x="5707" y="3260"/>
                              <a:ext cx="269" cy="355"/>
                            </a:xfrm>
                            <a:custGeom>
                              <a:avLst/>
                              <a:gdLst>
                                <a:gd name="T0" fmla="*/ 255 w 269"/>
                                <a:gd name="T1" fmla="*/ 0 h 355"/>
                                <a:gd name="T2" fmla="*/ 255 w 269"/>
                                <a:gd name="T3" fmla="*/ 5 h 355"/>
                                <a:gd name="T4" fmla="*/ 236 w 269"/>
                                <a:gd name="T5" fmla="*/ 24 h 355"/>
                                <a:gd name="T6" fmla="*/ 226 w 269"/>
                                <a:gd name="T7" fmla="*/ 24 h 355"/>
                                <a:gd name="T8" fmla="*/ 226 w 269"/>
                                <a:gd name="T9" fmla="*/ 29 h 355"/>
                                <a:gd name="T10" fmla="*/ 216 w 269"/>
                                <a:gd name="T11" fmla="*/ 34 h 355"/>
                                <a:gd name="T12" fmla="*/ 149 w 269"/>
                                <a:gd name="T13" fmla="*/ 38 h 355"/>
                                <a:gd name="T14" fmla="*/ 149 w 269"/>
                                <a:gd name="T15" fmla="*/ 43 h 355"/>
                                <a:gd name="T16" fmla="*/ 116 w 269"/>
                                <a:gd name="T17" fmla="*/ 43 h 355"/>
                                <a:gd name="T18" fmla="*/ 120 w 269"/>
                                <a:gd name="T19" fmla="*/ 91 h 355"/>
                                <a:gd name="T20" fmla="*/ 125 w 269"/>
                                <a:gd name="T21" fmla="*/ 91 h 355"/>
                                <a:gd name="T22" fmla="*/ 130 w 269"/>
                                <a:gd name="T23" fmla="*/ 139 h 355"/>
                                <a:gd name="T24" fmla="*/ 106 w 269"/>
                                <a:gd name="T25" fmla="*/ 159 h 355"/>
                                <a:gd name="T26" fmla="*/ 106 w 269"/>
                                <a:gd name="T27" fmla="*/ 168 h 355"/>
                                <a:gd name="T28" fmla="*/ 68 w 269"/>
                                <a:gd name="T29" fmla="*/ 202 h 355"/>
                                <a:gd name="T30" fmla="*/ 68 w 269"/>
                                <a:gd name="T31" fmla="*/ 211 h 355"/>
                                <a:gd name="T32" fmla="*/ 0 w 269"/>
                                <a:gd name="T33" fmla="*/ 274 h 355"/>
                                <a:gd name="T34" fmla="*/ 5 w 269"/>
                                <a:gd name="T35" fmla="*/ 312 h 355"/>
                                <a:gd name="T36" fmla="*/ 10 w 269"/>
                                <a:gd name="T37" fmla="*/ 312 h 355"/>
                                <a:gd name="T38" fmla="*/ 10 w 269"/>
                                <a:gd name="T39" fmla="*/ 331 h 355"/>
                                <a:gd name="T40" fmla="*/ 15 w 269"/>
                                <a:gd name="T41" fmla="*/ 331 h 355"/>
                                <a:gd name="T42" fmla="*/ 15 w 269"/>
                                <a:gd name="T43" fmla="*/ 355 h 355"/>
                                <a:gd name="T44" fmla="*/ 39 w 269"/>
                                <a:gd name="T45" fmla="*/ 355 h 355"/>
                                <a:gd name="T46" fmla="*/ 39 w 269"/>
                                <a:gd name="T47" fmla="*/ 351 h 355"/>
                                <a:gd name="T48" fmla="*/ 72 w 269"/>
                                <a:gd name="T49" fmla="*/ 351 h 355"/>
                                <a:gd name="T50" fmla="*/ 72 w 269"/>
                                <a:gd name="T51" fmla="*/ 346 h 355"/>
                                <a:gd name="T52" fmla="*/ 101 w 269"/>
                                <a:gd name="T53" fmla="*/ 341 h 355"/>
                                <a:gd name="T54" fmla="*/ 101 w 269"/>
                                <a:gd name="T55" fmla="*/ 336 h 355"/>
                                <a:gd name="T56" fmla="*/ 116 w 269"/>
                                <a:gd name="T57" fmla="*/ 336 h 355"/>
                                <a:gd name="T58" fmla="*/ 116 w 269"/>
                                <a:gd name="T59" fmla="*/ 331 h 355"/>
                                <a:gd name="T60" fmla="*/ 154 w 269"/>
                                <a:gd name="T61" fmla="*/ 303 h 355"/>
                                <a:gd name="T62" fmla="*/ 154 w 269"/>
                                <a:gd name="T63" fmla="*/ 298 h 355"/>
                                <a:gd name="T64" fmla="*/ 164 w 269"/>
                                <a:gd name="T65" fmla="*/ 298 h 355"/>
                                <a:gd name="T66" fmla="*/ 164 w 269"/>
                                <a:gd name="T67" fmla="*/ 293 h 355"/>
                                <a:gd name="T68" fmla="*/ 236 w 269"/>
                                <a:gd name="T69" fmla="*/ 226 h 355"/>
                                <a:gd name="T70" fmla="*/ 236 w 269"/>
                                <a:gd name="T71" fmla="*/ 216 h 355"/>
                                <a:gd name="T72" fmla="*/ 240 w 269"/>
                                <a:gd name="T73" fmla="*/ 216 h 355"/>
                                <a:gd name="T74" fmla="*/ 240 w 269"/>
                                <a:gd name="T75" fmla="*/ 207 h 355"/>
                                <a:gd name="T76" fmla="*/ 250 w 269"/>
                                <a:gd name="T77" fmla="*/ 202 h 355"/>
                                <a:gd name="T78" fmla="*/ 250 w 269"/>
                                <a:gd name="T79" fmla="*/ 192 h 355"/>
                                <a:gd name="T80" fmla="*/ 255 w 269"/>
                                <a:gd name="T81" fmla="*/ 192 h 355"/>
                                <a:gd name="T82" fmla="*/ 255 w 269"/>
                                <a:gd name="T83" fmla="*/ 183 h 355"/>
                                <a:gd name="T84" fmla="*/ 264 w 269"/>
                                <a:gd name="T85" fmla="*/ 178 h 355"/>
                                <a:gd name="T86" fmla="*/ 264 w 269"/>
                                <a:gd name="T87" fmla="*/ 168 h 355"/>
                                <a:gd name="T88" fmla="*/ 269 w 269"/>
                                <a:gd name="T89" fmla="*/ 168 h 355"/>
                                <a:gd name="T90" fmla="*/ 269 w 269"/>
                                <a:gd name="T91" fmla="*/ 96 h 355"/>
                                <a:gd name="T92" fmla="*/ 264 w 269"/>
                                <a:gd name="T93" fmla="*/ 96 h 355"/>
                                <a:gd name="T94" fmla="*/ 264 w 269"/>
                                <a:gd name="T95" fmla="*/ 87 h 355"/>
                                <a:gd name="T96" fmla="*/ 260 w 269"/>
                                <a:gd name="T97" fmla="*/ 87 h 355"/>
                                <a:gd name="T98" fmla="*/ 260 w 269"/>
                                <a:gd name="T99" fmla="*/ 67 h 355"/>
                                <a:gd name="T100" fmla="*/ 255 w 269"/>
                                <a:gd name="T101" fmla="*/ 67 h 355"/>
                                <a:gd name="T102" fmla="*/ 255 w 269"/>
                                <a:gd name="T103" fmla="*/ 58 h 355"/>
                                <a:gd name="T104" fmla="*/ 250 w 269"/>
                                <a:gd name="T105" fmla="*/ 58 h 355"/>
                                <a:gd name="T106" fmla="*/ 250 w 269"/>
                                <a:gd name="T107" fmla="*/ 38 h 355"/>
                                <a:gd name="T108" fmla="*/ 255 w 269"/>
                                <a:gd name="T109" fmla="*/ 38 h 355"/>
                                <a:gd name="T110" fmla="*/ 255 w 269"/>
                                <a:gd name="T111" fmla="*/ 19 h 355"/>
                                <a:gd name="T112" fmla="*/ 260 w 269"/>
                                <a:gd name="T113" fmla="*/ 19 h 355"/>
                                <a:gd name="T114" fmla="*/ 260 w 269"/>
                                <a:gd name="T115" fmla="*/ 0 h 355"/>
                                <a:gd name="T116" fmla="*/ 255 w 269"/>
                                <a:gd name="T117"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9" h="355">
                                  <a:moveTo>
                                    <a:pt x="255" y="0"/>
                                  </a:moveTo>
                                  <a:lnTo>
                                    <a:pt x="255" y="5"/>
                                  </a:lnTo>
                                  <a:lnTo>
                                    <a:pt x="236" y="24"/>
                                  </a:lnTo>
                                  <a:lnTo>
                                    <a:pt x="226" y="24"/>
                                  </a:lnTo>
                                  <a:lnTo>
                                    <a:pt x="226" y="29"/>
                                  </a:lnTo>
                                  <a:lnTo>
                                    <a:pt x="216" y="34"/>
                                  </a:lnTo>
                                  <a:lnTo>
                                    <a:pt x="149" y="38"/>
                                  </a:lnTo>
                                  <a:lnTo>
                                    <a:pt x="149" y="43"/>
                                  </a:lnTo>
                                  <a:lnTo>
                                    <a:pt x="116" y="43"/>
                                  </a:lnTo>
                                  <a:lnTo>
                                    <a:pt x="120" y="91"/>
                                  </a:lnTo>
                                  <a:lnTo>
                                    <a:pt x="125" y="91"/>
                                  </a:lnTo>
                                  <a:lnTo>
                                    <a:pt x="130" y="139"/>
                                  </a:lnTo>
                                  <a:lnTo>
                                    <a:pt x="106" y="159"/>
                                  </a:lnTo>
                                  <a:lnTo>
                                    <a:pt x="106" y="168"/>
                                  </a:lnTo>
                                  <a:lnTo>
                                    <a:pt x="68" y="202"/>
                                  </a:lnTo>
                                  <a:lnTo>
                                    <a:pt x="68" y="211"/>
                                  </a:lnTo>
                                  <a:lnTo>
                                    <a:pt x="0" y="274"/>
                                  </a:lnTo>
                                  <a:lnTo>
                                    <a:pt x="5" y="312"/>
                                  </a:lnTo>
                                  <a:lnTo>
                                    <a:pt x="10" y="312"/>
                                  </a:lnTo>
                                  <a:lnTo>
                                    <a:pt x="10" y="331"/>
                                  </a:lnTo>
                                  <a:lnTo>
                                    <a:pt x="15" y="331"/>
                                  </a:lnTo>
                                  <a:lnTo>
                                    <a:pt x="15" y="355"/>
                                  </a:lnTo>
                                  <a:lnTo>
                                    <a:pt x="39" y="355"/>
                                  </a:lnTo>
                                  <a:lnTo>
                                    <a:pt x="39" y="351"/>
                                  </a:lnTo>
                                  <a:lnTo>
                                    <a:pt x="72" y="351"/>
                                  </a:lnTo>
                                  <a:lnTo>
                                    <a:pt x="72" y="346"/>
                                  </a:lnTo>
                                  <a:lnTo>
                                    <a:pt x="101" y="341"/>
                                  </a:lnTo>
                                  <a:lnTo>
                                    <a:pt x="101" y="336"/>
                                  </a:lnTo>
                                  <a:lnTo>
                                    <a:pt x="116" y="336"/>
                                  </a:lnTo>
                                  <a:lnTo>
                                    <a:pt x="116" y="331"/>
                                  </a:lnTo>
                                  <a:lnTo>
                                    <a:pt x="154" y="303"/>
                                  </a:lnTo>
                                  <a:lnTo>
                                    <a:pt x="154" y="298"/>
                                  </a:lnTo>
                                  <a:lnTo>
                                    <a:pt x="164" y="298"/>
                                  </a:lnTo>
                                  <a:lnTo>
                                    <a:pt x="164" y="293"/>
                                  </a:lnTo>
                                  <a:lnTo>
                                    <a:pt x="236" y="226"/>
                                  </a:lnTo>
                                  <a:lnTo>
                                    <a:pt x="236" y="216"/>
                                  </a:lnTo>
                                  <a:lnTo>
                                    <a:pt x="240" y="216"/>
                                  </a:lnTo>
                                  <a:lnTo>
                                    <a:pt x="240" y="207"/>
                                  </a:lnTo>
                                  <a:lnTo>
                                    <a:pt x="250" y="202"/>
                                  </a:lnTo>
                                  <a:lnTo>
                                    <a:pt x="250" y="192"/>
                                  </a:lnTo>
                                  <a:lnTo>
                                    <a:pt x="255" y="192"/>
                                  </a:lnTo>
                                  <a:lnTo>
                                    <a:pt x="255" y="183"/>
                                  </a:lnTo>
                                  <a:lnTo>
                                    <a:pt x="264" y="178"/>
                                  </a:lnTo>
                                  <a:lnTo>
                                    <a:pt x="264" y="168"/>
                                  </a:lnTo>
                                  <a:lnTo>
                                    <a:pt x="269" y="168"/>
                                  </a:lnTo>
                                  <a:lnTo>
                                    <a:pt x="269" y="96"/>
                                  </a:lnTo>
                                  <a:lnTo>
                                    <a:pt x="264" y="96"/>
                                  </a:lnTo>
                                  <a:lnTo>
                                    <a:pt x="264" y="87"/>
                                  </a:lnTo>
                                  <a:lnTo>
                                    <a:pt x="260" y="87"/>
                                  </a:lnTo>
                                  <a:lnTo>
                                    <a:pt x="260" y="67"/>
                                  </a:lnTo>
                                  <a:lnTo>
                                    <a:pt x="255" y="67"/>
                                  </a:lnTo>
                                  <a:lnTo>
                                    <a:pt x="255" y="58"/>
                                  </a:lnTo>
                                  <a:lnTo>
                                    <a:pt x="250" y="58"/>
                                  </a:lnTo>
                                  <a:lnTo>
                                    <a:pt x="250" y="38"/>
                                  </a:lnTo>
                                  <a:lnTo>
                                    <a:pt x="255" y="38"/>
                                  </a:lnTo>
                                  <a:lnTo>
                                    <a:pt x="255" y="19"/>
                                  </a:lnTo>
                                  <a:lnTo>
                                    <a:pt x="260" y="19"/>
                                  </a:lnTo>
                                  <a:lnTo>
                                    <a:pt x="260" y="0"/>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Line 860"/>
                          <wps:cNvCnPr>
                            <a:cxnSpLocks noChangeShapeType="1"/>
                          </wps:cNvCnPr>
                          <wps:spPr bwMode="auto">
                            <a:xfrm>
                              <a:off x="5904" y="3294"/>
                              <a:ext cx="67" cy="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861"/>
                          <wps:cNvCnPr>
                            <a:cxnSpLocks noChangeShapeType="1"/>
                          </wps:cNvCnPr>
                          <wps:spPr bwMode="auto">
                            <a:xfrm>
                              <a:off x="5823" y="3318"/>
                              <a:ext cx="129" cy="12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862"/>
                          <wps:cNvCnPr>
                            <a:cxnSpLocks noChangeShapeType="1"/>
                          </wps:cNvCnPr>
                          <wps:spPr bwMode="auto">
                            <a:xfrm>
                              <a:off x="5818" y="3414"/>
                              <a:ext cx="91" cy="9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863"/>
                          <wps:cNvCnPr>
                            <a:cxnSpLocks noChangeShapeType="1"/>
                          </wps:cNvCnPr>
                          <wps:spPr bwMode="auto">
                            <a:xfrm>
                              <a:off x="5775" y="3471"/>
                              <a:ext cx="81" cy="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864"/>
                          <wps:cNvCnPr>
                            <a:cxnSpLocks noChangeShapeType="1"/>
                          </wps:cNvCnPr>
                          <wps:spPr bwMode="auto">
                            <a:xfrm>
                              <a:off x="5722" y="3524"/>
                              <a:ext cx="72" cy="7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Freeform 865"/>
                          <wps:cNvSpPr>
                            <a:spLocks/>
                          </wps:cNvSpPr>
                          <wps:spPr bwMode="auto">
                            <a:xfrm>
                              <a:off x="5703" y="3255"/>
                              <a:ext cx="273" cy="360"/>
                            </a:xfrm>
                            <a:custGeom>
                              <a:avLst/>
                              <a:gdLst>
                                <a:gd name="T0" fmla="*/ 124 w 273"/>
                                <a:gd name="T1" fmla="*/ 48 h 360"/>
                                <a:gd name="T2" fmla="*/ 120 w 273"/>
                                <a:gd name="T3" fmla="*/ 53 h 360"/>
                                <a:gd name="T4" fmla="*/ 216 w 273"/>
                                <a:gd name="T5" fmla="*/ 43 h 360"/>
                                <a:gd name="T6" fmla="*/ 220 w 273"/>
                                <a:gd name="T7" fmla="*/ 43 h 360"/>
                                <a:gd name="T8" fmla="*/ 249 w 273"/>
                                <a:gd name="T9" fmla="*/ 24 h 360"/>
                                <a:gd name="T10" fmla="*/ 264 w 273"/>
                                <a:gd name="T11" fmla="*/ 10 h 360"/>
                                <a:gd name="T12" fmla="*/ 254 w 273"/>
                                <a:gd name="T13" fmla="*/ 5 h 360"/>
                                <a:gd name="T14" fmla="*/ 244 w 273"/>
                                <a:gd name="T15" fmla="*/ 53 h 360"/>
                                <a:gd name="T16" fmla="*/ 264 w 273"/>
                                <a:gd name="T17" fmla="*/ 111 h 360"/>
                                <a:gd name="T18" fmla="*/ 264 w 273"/>
                                <a:gd name="T19" fmla="*/ 164 h 360"/>
                                <a:gd name="T20" fmla="*/ 264 w 273"/>
                                <a:gd name="T21" fmla="*/ 159 h 360"/>
                                <a:gd name="T22" fmla="*/ 230 w 273"/>
                                <a:gd name="T23" fmla="*/ 216 h 360"/>
                                <a:gd name="T24" fmla="*/ 196 w 273"/>
                                <a:gd name="T25" fmla="*/ 255 h 360"/>
                                <a:gd name="T26" fmla="*/ 177 w 273"/>
                                <a:gd name="T27" fmla="*/ 274 h 360"/>
                                <a:gd name="T28" fmla="*/ 105 w 273"/>
                                <a:gd name="T29" fmla="*/ 332 h 360"/>
                                <a:gd name="T30" fmla="*/ 110 w 273"/>
                                <a:gd name="T31" fmla="*/ 332 h 360"/>
                                <a:gd name="T32" fmla="*/ 62 w 273"/>
                                <a:gd name="T33" fmla="*/ 346 h 360"/>
                                <a:gd name="T34" fmla="*/ 19 w 273"/>
                                <a:gd name="T35" fmla="*/ 351 h 360"/>
                                <a:gd name="T36" fmla="*/ 24 w 273"/>
                                <a:gd name="T37" fmla="*/ 356 h 360"/>
                                <a:gd name="T38" fmla="*/ 9 w 273"/>
                                <a:gd name="T39" fmla="*/ 279 h 360"/>
                                <a:gd name="T40" fmla="*/ 9 w 273"/>
                                <a:gd name="T41" fmla="*/ 284 h 360"/>
                                <a:gd name="T42" fmla="*/ 76 w 273"/>
                                <a:gd name="T43" fmla="*/ 212 h 360"/>
                                <a:gd name="T44" fmla="*/ 115 w 273"/>
                                <a:gd name="T45" fmla="*/ 168 h 360"/>
                                <a:gd name="T46" fmla="*/ 139 w 273"/>
                                <a:gd name="T47" fmla="*/ 144 h 360"/>
                                <a:gd name="T48" fmla="*/ 139 w 273"/>
                                <a:gd name="T49" fmla="*/ 140 h 360"/>
                                <a:gd name="T50" fmla="*/ 124 w 273"/>
                                <a:gd name="T51" fmla="*/ 53 h 360"/>
                                <a:gd name="T52" fmla="*/ 124 w 273"/>
                                <a:gd name="T53" fmla="*/ 48 h 360"/>
                                <a:gd name="T54" fmla="*/ 115 w 273"/>
                                <a:gd name="T55" fmla="*/ 48 h 360"/>
                                <a:gd name="T56" fmla="*/ 115 w 273"/>
                                <a:gd name="T57" fmla="*/ 53 h 360"/>
                                <a:gd name="T58" fmla="*/ 129 w 273"/>
                                <a:gd name="T59" fmla="*/ 140 h 360"/>
                                <a:gd name="T60" fmla="*/ 129 w 273"/>
                                <a:gd name="T61" fmla="*/ 135 h 360"/>
                                <a:gd name="T62" fmla="*/ 105 w 273"/>
                                <a:gd name="T63" fmla="*/ 159 h 360"/>
                                <a:gd name="T64" fmla="*/ 67 w 273"/>
                                <a:gd name="T65" fmla="*/ 202 h 360"/>
                                <a:gd name="T66" fmla="*/ 0 w 273"/>
                                <a:gd name="T67" fmla="*/ 274 h 360"/>
                                <a:gd name="T68" fmla="*/ 0 w 273"/>
                                <a:gd name="T69" fmla="*/ 279 h 360"/>
                                <a:gd name="T70" fmla="*/ 14 w 273"/>
                                <a:gd name="T71" fmla="*/ 356 h 360"/>
                                <a:gd name="T72" fmla="*/ 14 w 273"/>
                                <a:gd name="T73" fmla="*/ 360 h 360"/>
                                <a:gd name="T74" fmla="*/ 19 w 273"/>
                                <a:gd name="T75" fmla="*/ 360 h 360"/>
                                <a:gd name="T76" fmla="*/ 62 w 273"/>
                                <a:gd name="T77" fmla="*/ 356 h 360"/>
                                <a:gd name="T78" fmla="*/ 110 w 273"/>
                                <a:gd name="T79" fmla="*/ 341 h 360"/>
                                <a:gd name="T80" fmla="*/ 115 w 273"/>
                                <a:gd name="T81" fmla="*/ 341 h 360"/>
                                <a:gd name="T82" fmla="*/ 187 w 273"/>
                                <a:gd name="T83" fmla="*/ 284 h 360"/>
                                <a:gd name="T84" fmla="*/ 206 w 273"/>
                                <a:gd name="T85" fmla="*/ 264 h 360"/>
                                <a:gd name="T86" fmla="*/ 240 w 273"/>
                                <a:gd name="T87" fmla="*/ 226 h 360"/>
                                <a:gd name="T88" fmla="*/ 273 w 273"/>
                                <a:gd name="T89" fmla="*/ 168 h 360"/>
                                <a:gd name="T90" fmla="*/ 273 w 273"/>
                                <a:gd name="T91" fmla="*/ 164 h 360"/>
                                <a:gd name="T92" fmla="*/ 273 w 273"/>
                                <a:gd name="T93" fmla="*/ 111 h 360"/>
                                <a:gd name="T94" fmla="*/ 254 w 273"/>
                                <a:gd name="T95" fmla="*/ 53 h 360"/>
                                <a:gd name="T96" fmla="*/ 264 w 273"/>
                                <a:gd name="T97" fmla="*/ 5 h 360"/>
                                <a:gd name="T98" fmla="*/ 264 w 273"/>
                                <a:gd name="T99" fmla="*/ 0 h 360"/>
                                <a:gd name="T100" fmla="*/ 259 w 273"/>
                                <a:gd name="T101" fmla="*/ 0 h 360"/>
                                <a:gd name="T102" fmla="*/ 254 w 273"/>
                                <a:gd name="T103" fmla="*/ 0 h 360"/>
                                <a:gd name="T104" fmla="*/ 240 w 273"/>
                                <a:gd name="T105" fmla="*/ 15 h 360"/>
                                <a:gd name="T106" fmla="*/ 211 w 273"/>
                                <a:gd name="T107" fmla="*/ 34 h 360"/>
                                <a:gd name="T108" fmla="*/ 216 w 273"/>
                                <a:gd name="T109" fmla="*/ 34 h 360"/>
                                <a:gd name="T110" fmla="*/ 120 w 273"/>
                                <a:gd name="T111" fmla="*/ 43 h 360"/>
                                <a:gd name="T112" fmla="*/ 115 w 273"/>
                                <a:gd name="T113" fmla="*/ 43 h 360"/>
                                <a:gd name="T114" fmla="*/ 115 w 273"/>
                                <a:gd name="T115" fmla="*/ 48 h 360"/>
                                <a:gd name="T116" fmla="*/ 124 w 273"/>
                                <a:gd name="T117" fmla="*/ 4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3" h="360">
                                  <a:moveTo>
                                    <a:pt x="124" y="48"/>
                                  </a:moveTo>
                                  <a:lnTo>
                                    <a:pt x="120" y="53"/>
                                  </a:lnTo>
                                  <a:lnTo>
                                    <a:pt x="216" y="43"/>
                                  </a:lnTo>
                                  <a:lnTo>
                                    <a:pt x="220" y="43"/>
                                  </a:lnTo>
                                  <a:lnTo>
                                    <a:pt x="249" y="24"/>
                                  </a:lnTo>
                                  <a:lnTo>
                                    <a:pt x="264" y="10"/>
                                  </a:lnTo>
                                  <a:lnTo>
                                    <a:pt x="254" y="5"/>
                                  </a:lnTo>
                                  <a:lnTo>
                                    <a:pt x="244" y="53"/>
                                  </a:lnTo>
                                  <a:lnTo>
                                    <a:pt x="264" y="111"/>
                                  </a:lnTo>
                                  <a:lnTo>
                                    <a:pt x="264" y="164"/>
                                  </a:lnTo>
                                  <a:lnTo>
                                    <a:pt x="264" y="159"/>
                                  </a:lnTo>
                                  <a:lnTo>
                                    <a:pt x="230" y="216"/>
                                  </a:lnTo>
                                  <a:lnTo>
                                    <a:pt x="196" y="255"/>
                                  </a:lnTo>
                                  <a:lnTo>
                                    <a:pt x="177" y="274"/>
                                  </a:lnTo>
                                  <a:lnTo>
                                    <a:pt x="105" y="332"/>
                                  </a:lnTo>
                                  <a:lnTo>
                                    <a:pt x="110" y="332"/>
                                  </a:lnTo>
                                  <a:lnTo>
                                    <a:pt x="62" y="346"/>
                                  </a:lnTo>
                                  <a:lnTo>
                                    <a:pt x="19" y="351"/>
                                  </a:lnTo>
                                  <a:lnTo>
                                    <a:pt x="24" y="356"/>
                                  </a:lnTo>
                                  <a:lnTo>
                                    <a:pt x="9" y="279"/>
                                  </a:lnTo>
                                  <a:lnTo>
                                    <a:pt x="9" y="284"/>
                                  </a:lnTo>
                                  <a:lnTo>
                                    <a:pt x="76" y="212"/>
                                  </a:lnTo>
                                  <a:lnTo>
                                    <a:pt x="115" y="168"/>
                                  </a:lnTo>
                                  <a:lnTo>
                                    <a:pt x="139" y="144"/>
                                  </a:lnTo>
                                  <a:lnTo>
                                    <a:pt x="139" y="140"/>
                                  </a:lnTo>
                                  <a:lnTo>
                                    <a:pt x="124" y="53"/>
                                  </a:lnTo>
                                  <a:lnTo>
                                    <a:pt x="124" y="48"/>
                                  </a:lnTo>
                                  <a:lnTo>
                                    <a:pt x="115" y="48"/>
                                  </a:lnTo>
                                  <a:lnTo>
                                    <a:pt x="115" y="53"/>
                                  </a:lnTo>
                                  <a:lnTo>
                                    <a:pt x="129" y="140"/>
                                  </a:lnTo>
                                  <a:lnTo>
                                    <a:pt x="129" y="135"/>
                                  </a:lnTo>
                                  <a:lnTo>
                                    <a:pt x="105" y="159"/>
                                  </a:lnTo>
                                  <a:lnTo>
                                    <a:pt x="67" y="202"/>
                                  </a:lnTo>
                                  <a:lnTo>
                                    <a:pt x="0" y="274"/>
                                  </a:lnTo>
                                  <a:lnTo>
                                    <a:pt x="0" y="279"/>
                                  </a:lnTo>
                                  <a:lnTo>
                                    <a:pt x="14" y="356"/>
                                  </a:lnTo>
                                  <a:lnTo>
                                    <a:pt x="14" y="360"/>
                                  </a:lnTo>
                                  <a:lnTo>
                                    <a:pt x="19" y="360"/>
                                  </a:lnTo>
                                  <a:lnTo>
                                    <a:pt x="62" y="356"/>
                                  </a:lnTo>
                                  <a:lnTo>
                                    <a:pt x="110" y="341"/>
                                  </a:lnTo>
                                  <a:lnTo>
                                    <a:pt x="115" y="341"/>
                                  </a:lnTo>
                                  <a:lnTo>
                                    <a:pt x="187" y="284"/>
                                  </a:lnTo>
                                  <a:lnTo>
                                    <a:pt x="206" y="264"/>
                                  </a:lnTo>
                                  <a:lnTo>
                                    <a:pt x="240" y="226"/>
                                  </a:lnTo>
                                  <a:lnTo>
                                    <a:pt x="273" y="168"/>
                                  </a:lnTo>
                                  <a:lnTo>
                                    <a:pt x="273" y="164"/>
                                  </a:lnTo>
                                  <a:lnTo>
                                    <a:pt x="273" y="111"/>
                                  </a:lnTo>
                                  <a:lnTo>
                                    <a:pt x="254" y="53"/>
                                  </a:lnTo>
                                  <a:lnTo>
                                    <a:pt x="264" y="5"/>
                                  </a:lnTo>
                                  <a:lnTo>
                                    <a:pt x="264" y="0"/>
                                  </a:lnTo>
                                  <a:lnTo>
                                    <a:pt x="259" y="0"/>
                                  </a:lnTo>
                                  <a:lnTo>
                                    <a:pt x="254" y="0"/>
                                  </a:lnTo>
                                  <a:lnTo>
                                    <a:pt x="240" y="15"/>
                                  </a:lnTo>
                                  <a:lnTo>
                                    <a:pt x="211" y="34"/>
                                  </a:lnTo>
                                  <a:lnTo>
                                    <a:pt x="216" y="34"/>
                                  </a:lnTo>
                                  <a:lnTo>
                                    <a:pt x="120" y="43"/>
                                  </a:lnTo>
                                  <a:lnTo>
                                    <a:pt x="115" y="43"/>
                                  </a:lnTo>
                                  <a:lnTo>
                                    <a:pt x="115" y="48"/>
                                  </a:lnTo>
                                  <a:lnTo>
                                    <a:pt x="12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66"/>
                          <wps:cNvSpPr>
                            <a:spLocks/>
                          </wps:cNvSpPr>
                          <wps:spPr bwMode="auto">
                            <a:xfrm>
                              <a:off x="7484" y="2146"/>
                              <a:ext cx="57" cy="58"/>
                            </a:xfrm>
                            <a:custGeom>
                              <a:avLst/>
                              <a:gdLst>
                                <a:gd name="T0" fmla="*/ 28 w 57"/>
                                <a:gd name="T1" fmla="*/ 0 h 58"/>
                                <a:gd name="T2" fmla="*/ 28 w 57"/>
                                <a:gd name="T3" fmla="*/ 5 h 58"/>
                                <a:gd name="T4" fmla="*/ 9 w 57"/>
                                <a:gd name="T5" fmla="*/ 24 h 58"/>
                                <a:gd name="T6" fmla="*/ 0 w 57"/>
                                <a:gd name="T7" fmla="*/ 24 h 58"/>
                                <a:gd name="T8" fmla="*/ 28 w 57"/>
                                <a:gd name="T9" fmla="*/ 58 h 58"/>
                                <a:gd name="T10" fmla="*/ 57 w 57"/>
                                <a:gd name="T11" fmla="*/ 34 h 58"/>
                                <a:gd name="T12" fmla="*/ 57 w 57"/>
                                <a:gd name="T13" fmla="*/ 24 h 58"/>
                                <a:gd name="T14" fmla="*/ 52 w 57"/>
                                <a:gd name="T15" fmla="*/ 24 h 58"/>
                                <a:gd name="T16" fmla="*/ 33 w 57"/>
                                <a:gd name="T17" fmla="*/ 0 h 58"/>
                                <a:gd name="T18" fmla="*/ 28 w 57"/>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8">
                                  <a:moveTo>
                                    <a:pt x="28" y="0"/>
                                  </a:moveTo>
                                  <a:lnTo>
                                    <a:pt x="28" y="5"/>
                                  </a:lnTo>
                                  <a:lnTo>
                                    <a:pt x="9" y="24"/>
                                  </a:lnTo>
                                  <a:lnTo>
                                    <a:pt x="0" y="24"/>
                                  </a:lnTo>
                                  <a:lnTo>
                                    <a:pt x="28" y="58"/>
                                  </a:lnTo>
                                  <a:lnTo>
                                    <a:pt x="57" y="34"/>
                                  </a:lnTo>
                                  <a:lnTo>
                                    <a:pt x="57" y="24"/>
                                  </a:lnTo>
                                  <a:lnTo>
                                    <a:pt x="52" y="24"/>
                                  </a:lnTo>
                                  <a:lnTo>
                                    <a:pt x="33"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7"/>
                          <wps:cNvSpPr>
                            <a:spLocks/>
                          </wps:cNvSpPr>
                          <wps:spPr bwMode="auto">
                            <a:xfrm>
                              <a:off x="7479" y="2141"/>
                              <a:ext cx="62" cy="63"/>
                            </a:xfrm>
                            <a:custGeom>
                              <a:avLst/>
                              <a:gdLst>
                                <a:gd name="T0" fmla="*/ 38 w 62"/>
                                <a:gd name="T1" fmla="*/ 0 h 63"/>
                                <a:gd name="T2" fmla="*/ 29 w 62"/>
                                <a:gd name="T3" fmla="*/ 0 h 63"/>
                                <a:gd name="T4" fmla="*/ 0 w 62"/>
                                <a:gd name="T5" fmla="*/ 24 h 63"/>
                                <a:gd name="T6" fmla="*/ 0 w 62"/>
                                <a:gd name="T7" fmla="*/ 34 h 63"/>
                                <a:gd name="T8" fmla="*/ 29 w 62"/>
                                <a:gd name="T9" fmla="*/ 63 h 63"/>
                                <a:gd name="T10" fmla="*/ 38 w 62"/>
                                <a:gd name="T11" fmla="*/ 63 h 63"/>
                                <a:gd name="T12" fmla="*/ 62 w 62"/>
                                <a:gd name="T13" fmla="*/ 34 h 63"/>
                                <a:gd name="T14" fmla="*/ 62 w 62"/>
                                <a:gd name="T15" fmla="*/ 24 h 63"/>
                                <a:gd name="T16" fmla="*/ 38 w 62"/>
                                <a:gd name="T17" fmla="*/ 0 h 63"/>
                                <a:gd name="T18" fmla="*/ 29 w 62"/>
                                <a:gd name="T19" fmla="*/ 10 h 63"/>
                                <a:gd name="T20" fmla="*/ 53 w 62"/>
                                <a:gd name="T21" fmla="*/ 34 h 63"/>
                                <a:gd name="T22" fmla="*/ 53 w 62"/>
                                <a:gd name="T23" fmla="*/ 24 h 63"/>
                                <a:gd name="T24" fmla="*/ 29 w 62"/>
                                <a:gd name="T25" fmla="*/ 53 h 63"/>
                                <a:gd name="T26" fmla="*/ 38 w 62"/>
                                <a:gd name="T27" fmla="*/ 53 h 63"/>
                                <a:gd name="T28" fmla="*/ 9 w 62"/>
                                <a:gd name="T29" fmla="*/ 24 h 63"/>
                                <a:gd name="T30" fmla="*/ 9 w 62"/>
                                <a:gd name="T31" fmla="*/ 34 h 63"/>
                                <a:gd name="T32" fmla="*/ 38 w 62"/>
                                <a:gd name="T33" fmla="*/ 10 h 63"/>
                                <a:gd name="T34" fmla="*/ 29 w 62"/>
                                <a:gd name="T35" fmla="*/ 10 h 63"/>
                                <a:gd name="T36" fmla="*/ 38 w 62"/>
                                <a:gd name="T3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63">
                                  <a:moveTo>
                                    <a:pt x="38" y="0"/>
                                  </a:moveTo>
                                  <a:lnTo>
                                    <a:pt x="29" y="0"/>
                                  </a:lnTo>
                                  <a:lnTo>
                                    <a:pt x="0" y="24"/>
                                  </a:lnTo>
                                  <a:lnTo>
                                    <a:pt x="0" y="34"/>
                                  </a:lnTo>
                                  <a:lnTo>
                                    <a:pt x="29" y="63"/>
                                  </a:lnTo>
                                  <a:lnTo>
                                    <a:pt x="38" y="63"/>
                                  </a:lnTo>
                                  <a:lnTo>
                                    <a:pt x="62" y="34"/>
                                  </a:lnTo>
                                  <a:lnTo>
                                    <a:pt x="62" y="24"/>
                                  </a:lnTo>
                                  <a:lnTo>
                                    <a:pt x="38" y="0"/>
                                  </a:lnTo>
                                  <a:lnTo>
                                    <a:pt x="29" y="10"/>
                                  </a:lnTo>
                                  <a:lnTo>
                                    <a:pt x="53" y="34"/>
                                  </a:lnTo>
                                  <a:lnTo>
                                    <a:pt x="53" y="24"/>
                                  </a:lnTo>
                                  <a:lnTo>
                                    <a:pt x="29" y="53"/>
                                  </a:lnTo>
                                  <a:lnTo>
                                    <a:pt x="38" y="53"/>
                                  </a:lnTo>
                                  <a:lnTo>
                                    <a:pt x="9" y="24"/>
                                  </a:lnTo>
                                  <a:lnTo>
                                    <a:pt x="9" y="34"/>
                                  </a:lnTo>
                                  <a:lnTo>
                                    <a:pt x="38" y="10"/>
                                  </a:lnTo>
                                  <a:lnTo>
                                    <a:pt x="29"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68"/>
                          <wps:cNvSpPr>
                            <a:spLocks/>
                          </wps:cNvSpPr>
                          <wps:spPr bwMode="auto">
                            <a:xfrm>
                              <a:off x="7325" y="2343"/>
                              <a:ext cx="245" cy="134"/>
                            </a:xfrm>
                            <a:custGeom>
                              <a:avLst/>
                              <a:gdLst>
                                <a:gd name="T0" fmla="*/ 240 w 245"/>
                                <a:gd name="T1" fmla="*/ 0 h 134"/>
                                <a:gd name="T2" fmla="*/ 240 w 245"/>
                                <a:gd name="T3" fmla="*/ 5 h 134"/>
                                <a:gd name="T4" fmla="*/ 231 w 245"/>
                                <a:gd name="T5" fmla="*/ 5 h 134"/>
                                <a:gd name="T6" fmla="*/ 231 w 245"/>
                                <a:gd name="T7" fmla="*/ 10 h 134"/>
                                <a:gd name="T8" fmla="*/ 211 w 245"/>
                                <a:gd name="T9" fmla="*/ 19 h 134"/>
                                <a:gd name="T10" fmla="*/ 211 w 245"/>
                                <a:gd name="T11" fmla="*/ 24 h 134"/>
                                <a:gd name="T12" fmla="*/ 202 w 245"/>
                                <a:gd name="T13" fmla="*/ 24 h 134"/>
                                <a:gd name="T14" fmla="*/ 202 w 245"/>
                                <a:gd name="T15" fmla="*/ 29 h 134"/>
                                <a:gd name="T16" fmla="*/ 192 w 245"/>
                                <a:gd name="T17" fmla="*/ 34 h 134"/>
                                <a:gd name="T18" fmla="*/ 149 w 245"/>
                                <a:gd name="T19" fmla="*/ 34 h 134"/>
                                <a:gd name="T20" fmla="*/ 149 w 245"/>
                                <a:gd name="T21" fmla="*/ 29 h 134"/>
                                <a:gd name="T22" fmla="*/ 96 w 245"/>
                                <a:gd name="T23" fmla="*/ 29 h 134"/>
                                <a:gd name="T24" fmla="*/ 96 w 245"/>
                                <a:gd name="T25" fmla="*/ 24 h 134"/>
                                <a:gd name="T26" fmla="*/ 72 w 245"/>
                                <a:gd name="T27" fmla="*/ 24 h 134"/>
                                <a:gd name="T28" fmla="*/ 72 w 245"/>
                                <a:gd name="T29" fmla="*/ 29 h 134"/>
                                <a:gd name="T30" fmla="*/ 63 w 245"/>
                                <a:gd name="T31" fmla="*/ 29 h 134"/>
                                <a:gd name="T32" fmla="*/ 63 w 245"/>
                                <a:gd name="T33" fmla="*/ 34 h 134"/>
                                <a:gd name="T34" fmla="*/ 43 w 245"/>
                                <a:gd name="T35" fmla="*/ 43 h 134"/>
                                <a:gd name="T36" fmla="*/ 43 w 245"/>
                                <a:gd name="T37" fmla="*/ 48 h 134"/>
                                <a:gd name="T38" fmla="*/ 34 w 245"/>
                                <a:gd name="T39" fmla="*/ 48 h 134"/>
                                <a:gd name="T40" fmla="*/ 34 w 245"/>
                                <a:gd name="T41" fmla="*/ 53 h 134"/>
                                <a:gd name="T42" fmla="*/ 19 w 245"/>
                                <a:gd name="T43" fmla="*/ 58 h 134"/>
                                <a:gd name="T44" fmla="*/ 19 w 245"/>
                                <a:gd name="T45" fmla="*/ 77 h 134"/>
                                <a:gd name="T46" fmla="*/ 15 w 245"/>
                                <a:gd name="T47" fmla="*/ 77 h 134"/>
                                <a:gd name="T48" fmla="*/ 15 w 245"/>
                                <a:gd name="T49" fmla="*/ 91 h 134"/>
                                <a:gd name="T50" fmla="*/ 10 w 245"/>
                                <a:gd name="T51" fmla="*/ 91 h 134"/>
                                <a:gd name="T52" fmla="*/ 10 w 245"/>
                                <a:gd name="T53" fmla="*/ 106 h 134"/>
                                <a:gd name="T54" fmla="*/ 5 w 245"/>
                                <a:gd name="T55" fmla="*/ 106 h 134"/>
                                <a:gd name="T56" fmla="*/ 5 w 245"/>
                                <a:gd name="T57" fmla="*/ 120 h 134"/>
                                <a:gd name="T58" fmla="*/ 0 w 245"/>
                                <a:gd name="T59" fmla="*/ 120 h 134"/>
                                <a:gd name="T60" fmla="*/ 0 w 245"/>
                                <a:gd name="T61" fmla="*/ 134 h 134"/>
                                <a:gd name="T62" fmla="*/ 10 w 245"/>
                                <a:gd name="T63" fmla="*/ 134 h 134"/>
                                <a:gd name="T64" fmla="*/ 10 w 245"/>
                                <a:gd name="T65" fmla="*/ 130 h 134"/>
                                <a:gd name="T66" fmla="*/ 29 w 245"/>
                                <a:gd name="T67" fmla="*/ 120 h 134"/>
                                <a:gd name="T68" fmla="*/ 29 w 245"/>
                                <a:gd name="T69" fmla="*/ 115 h 134"/>
                                <a:gd name="T70" fmla="*/ 39 w 245"/>
                                <a:gd name="T71" fmla="*/ 115 h 134"/>
                                <a:gd name="T72" fmla="*/ 39 w 245"/>
                                <a:gd name="T73" fmla="*/ 110 h 134"/>
                                <a:gd name="T74" fmla="*/ 58 w 245"/>
                                <a:gd name="T75" fmla="*/ 101 h 134"/>
                                <a:gd name="T76" fmla="*/ 58 w 245"/>
                                <a:gd name="T77" fmla="*/ 96 h 134"/>
                                <a:gd name="T78" fmla="*/ 67 w 245"/>
                                <a:gd name="T79" fmla="*/ 96 h 134"/>
                                <a:gd name="T80" fmla="*/ 67 w 245"/>
                                <a:gd name="T81" fmla="*/ 91 h 134"/>
                                <a:gd name="T82" fmla="*/ 77 w 245"/>
                                <a:gd name="T83" fmla="*/ 86 h 134"/>
                                <a:gd name="T84" fmla="*/ 106 w 245"/>
                                <a:gd name="T85" fmla="*/ 86 h 134"/>
                                <a:gd name="T86" fmla="*/ 106 w 245"/>
                                <a:gd name="T87" fmla="*/ 82 h 134"/>
                                <a:gd name="T88" fmla="*/ 139 w 245"/>
                                <a:gd name="T89" fmla="*/ 82 h 134"/>
                                <a:gd name="T90" fmla="*/ 139 w 245"/>
                                <a:gd name="T91" fmla="*/ 77 h 134"/>
                                <a:gd name="T92" fmla="*/ 245 w 245"/>
                                <a:gd name="T93" fmla="*/ 77 h 134"/>
                                <a:gd name="T94" fmla="*/ 245 w 245"/>
                                <a:gd name="T95" fmla="*/ 0 h 134"/>
                                <a:gd name="T96" fmla="*/ 240 w 245"/>
                                <a:gd name="T9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5" h="134">
                                  <a:moveTo>
                                    <a:pt x="240" y="0"/>
                                  </a:moveTo>
                                  <a:lnTo>
                                    <a:pt x="240" y="5"/>
                                  </a:lnTo>
                                  <a:lnTo>
                                    <a:pt x="231" y="5"/>
                                  </a:lnTo>
                                  <a:lnTo>
                                    <a:pt x="231" y="10"/>
                                  </a:lnTo>
                                  <a:lnTo>
                                    <a:pt x="211" y="19"/>
                                  </a:lnTo>
                                  <a:lnTo>
                                    <a:pt x="211" y="24"/>
                                  </a:lnTo>
                                  <a:lnTo>
                                    <a:pt x="202" y="24"/>
                                  </a:lnTo>
                                  <a:lnTo>
                                    <a:pt x="202" y="29"/>
                                  </a:lnTo>
                                  <a:lnTo>
                                    <a:pt x="192" y="34"/>
                                  </a:lnTo>
                                  <a:lnTo>
                                    <a:pt x="149" y="34"/>
                                  </a:lnTo>
                                  <a:lnTo>
                                    <a:pt x="149" y="29"/>
                                  </a:lnTo>
                                  <a:lnTo>
                                    <a:pt x="96" y="29"/>
                                  </a:lnTo>
                                  <a:lnTo>
                                    <a:pt x="96" y="24"/>
                                  </a:lnTo>
                                  <a:lnTo>
                                    <a:pt x="72" y="24"/>
                                  </a:lnTo>
                                  <a:lnTo>
                                    <a:pt x="72" y="29"/>
                                  </a:lnTo>
                                  <a:lnTo>
                                    <a:pt x="63" y="29"/>
                                  </a:lnTo>
                                  <a:lnTo>
                                    <a:pt x="63" y="34"/>
                                  </a:lnTo>
                                  <a:lnTo>
                                    <a:pt x="43" y="43"/>
                                  </a:lnTo>
                                  <a:lnTo>
                                    <a:pt x="43" y="48"/>
                                  </a:lnTo>
                                  <a:lnTo>
                                    <a:pt x="34" y="48"/>
                                  </a:lnTo>
                                  <a:lnTo>
                                    <a:pt x="34" y="53"/>
                                  </a:lnTo>
                                  <a:lnTo>
                                    <a:pt x="19" y="58"/>
                                  </a:lnTo>
                                  <a:lnTo>
                                    <a:pt x="19" y="77"/>
                                  </a:lnTo>
                                  <a:lnTo>
                                    <a:pt x="15" y="77"/>
                                  </a:lnTo>
                                  <a:lnTo>
                                    <a:pt x="15" y="91"/>
                                  </a:lnTo>
                                  <a:lnTo>
                                    <a:pt x="10" y="91"/>
                                  </a:lnTo>
                                  <a:lnTo>
                                    <a:pt x="10" y="106"/>
                                  </a:lnTo>
                                  <a:lnTo>
                                    <a:pt x="5" y="106"/>
                                  </a:lnTo>
                                  <a:lnTo>
                                    <a:pt x="5" y="120"/>
                                  </a:lnTo>
                                  <a:lnTo>
                                    <a:pt x="0" y="120"/>
                                  </a:lnTo>
                                  <a:lnTo>
                                    <a:pt x="0" y="134"/>
                                  </a:lnTo>
                                  <a:lnTo>
                                    <a:pt x="10" y="134"/>
                                  </a:lnTo>
                                  <a:lnTo>
                                    <a:pt x="10" y="130"/>
                                  </a:lnTo>
                                  <a:lnTo>
                                    <a:pt x="29" y="120"/>
                                  </a:lnTo>
                                  <a:lnTo>
                                    <a:pt x="29" y="115"/>
                                  </a:lnTo>
                                  <a:lnTo>
                                    <a:pt x="39" y="115"/>
                                  </a:lnTo>
                                  <a:lnTo>
                                    <a:pt x="39" y="110"/>
                                  </a:lnTo>
                                  <a:lnTo>
                                    <a:pt x="58" y="101"/>
                                  </a:lnTo>
                                  <a:lnTo>
                                    <a:pt x="58" y="96"/>
                                  </a:lnTo>
                                  <a:lnTo>
                                    <a:pt x="67" y="96"/>
                                  </a:lnTo>
                                  <a:lnTo>
                                    <a:pt x="67" y="91"/>
                                  </a:lnTo>
                                  <a:lnTo>
                                    <a:pt x="77" y="86"/>
                                  </a:lnTo>
                                  <a:lnTo>
                                    <a:pt x="106" y="86"/>
                                  </a:lnTo>
                                  <a:lnTo>
                                    <a:pt x="106" y="82"/>
                                  </a:lnTo>
                                  <a:lnTo>
                                    <a:pt x="139" y="82"/>
                                  </a:lnTo>
                                  <a:lnTo>
                                    <a:pt x="139" y="77"/>
                                  </a:lnTo>
                                  <a:lnTo>
                                    <a:pt x="245" y="77"/>
                                  </a:lnTo>
                                  <a:lnTo>
                                    <a:pt x="245" y="0"/>
                                  </a:lnTo>
                                  <a:lnTo>
                                    <a:pt x="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69"/>
                          <wps:cNvSpPr>
                            <a:spLocks/>
                          </wps:cNvSpPr>
                          <wps:spPr bwMode="auto">
                            <a:xfrm>
                              <a:off x="7426" y="2420"/>
                              <a:ext cx="250" cy="182"/>
                            </a:xfrm>
                            <a:custGeom>
                              <a:avLst/>
                              <a:gdLst>
                                <a:gd name="T0" fmla="*/ 62 w 250"/>
                                <a:gd name="T1" fmla="*/ 0 h 182"/>
                                <a:gd name="T2" fmla="*/ 62 w 250"/>
                                <a:gd name="T3" fmla="*/ 72 h 182"/>
                                <a:gd name="T4" fmla="*/ 58 w 250"/>
                                <a:gd name="T5" fmla="*/ 72 h 182"/>
                                <a:gd name="T6" fmla="*/ 58 w 250"/>
                                <a:gd name="T7" fmla="*/ 101 h 182"/>
                                <a:gd name="T8" fmla="*/ 48 w 250"/>
                                <a:gd name="T9" fmla="*/ 105 h 182"/>
                                <a:gd name="T10" fmla="*/ 48 w 250"/>
                                <a:gd name="T11" fmla="*/ 115 h 182"/>
                                <a:gd name="T12" fmla="*/ 38 w 250"/>
                                <a:gd name="T13" fmla="*/ 120 h 182"/>
                                <a:gd name="T14" fmla="*/ 38 w 250"/>
                                <a:gd name="T15" fmla="*/ 129 h 182"/>
                                <a:gd name="T16" fmla="*/ 29 w 250"/>
                                <a:gd name="T17" fmla="*/ 134 h 182"/>
                                <a:gd name="T18" fmla="*/ 29 w 250"/>
                                <a:gd name="T19" fmla="*/ 144 h 182"/>
                                <a:gd name="T20" fmla="*/ 19 w 250"/>
                                <a:gd name="T21" fmla="*/ 149 h 182"/>
                                <a:gd name="T22" fmla="*/ 19 w 250"/>
                                <a:gd name="T23" fmla="*/ 158 h 182"/>
                                <a:gd name="T24" fmla="*/ 10 w 250"/>
                                <a:gd name="T25" fmla="*/ 163 h 182"/>
                                <a:gd name="T26" fmla="*/ 10 w 250"/>
                                <a:gd name="T27" fmla="*/ 173 h 182"/>
                                <a:gd name="T28" fmla="*/ 0 w 250"/>
                                <a:gd name="T29" fmla="*/ 182 h 182"/>
                                <a:gd name="T30" fmla="*/ 10 w 250"/>
                                <a:gd name="T31" fmla="*/ 182 h 182"/>
                                <a:gd name="T32" fmla="*/ 10 w 250"/>
                                <a:gd name="T33" fmla="*/ 178 h 182"/>
                                <a:gd name="T34" fmla="*/ 19 w 250"/>
                                <a:gd name="T35" fmla="*/ 168 h 182"/>
                                <a:gd name="T36" fmla="*/ 29 w 250"/>
                                <a:gd name="T37" fmla="*/ 168 h 182"/>
                                <a:gd name="T38" fmla="*/ 29 w 250"/>
                                <a:gd name="T39" fmla="*/ 163 h 182"/>
                                <a:gd name="T40" fmla="*/ 67 w 250"/>
                                <a:gd name="T41" fmla="*/ 134 h 182"/>
                                <a:gd name="T42" fmla="*/ 67 w 250"/>
                                <a:gd name="T43" fmla="*/ 129 h 182"/>
                                <a:gd name="T44" fmla="*/ 77 w 250"/>
                                <a:gd name="T45" fmla="*/ 129 h 182"/>
                                <a:gd name="T46" fmla="*/ 77 w 250"/>
                                <a:gd name="T47" fmla="*/ 125 h 182"/>
                                <a:gd name="T48" fmla="*/ 86 w 250"/>
                                <a:gd name="T49" fmla="*/ 115 h 182"/>
                                <a:gd name="T50" fmla="*/ 221 w 250"/>
                                <a:gd name="T51" fmla="*/ 115 h 182"/>
                                <a:gd name="T52" fmla="*/ 221 w 250"/>
                                <a:gd name="T53" fmla="*/ 110 h 182"/>
                                <a:gd name="T54" fmla="*/ 230 w 250"/>
                                <a:gd name="T55" fmla="*/ 110 h 182"/>
                                <a:gd name="T56" fmla="*/ 230 w 250"/>
                                <a:gd name="T57" fmla="*/ 105 h 182"/>
                                <a:gd name="T58" fmla="*/ 245 w 250"/>
                                <a:gd name="T59" fmla="*/ 96 h 182"/>
                                <a:gd name="T60" fmla="*/ 245 w 250"/>
                                <a:gd name="T61" fmla="*/ 72 h 182"/>
                                <a:gd name="T62" fmla="*/ 250 w 250"/>
                                <a:gd name="T63" fmla="*/ 72 h 182"/>
                                <a:gd name="T64" fmla="*/ 250 w 250"/>
                                <a:gd name="T65" fmla="*/ 48 h 182"/>
                                <a:gd name="T66" fmla="*/ 240 w 250"/>
                                <a:gd name="T67" fmla="*/ 48 h 182"/>
                                <a:gd name="T68" fmla="*/ 226 w 250"/>
                                <a:gd name="T69" fmla="*/ 29 h 182"/>
                                <a:gd name="T70" fmla="*/ 216 w 250"/>
                                <a:gd name="T71" fmla="*/ 29 h 182"/>
                                <a:gd name="T72" fmla="*/ 202 w 250"/>
                                <a:gd name="T73" fmla="*/ 9 h 182"/>
                                <a:gd name="T74" fmla="*/ 182 w 250"/>
                                <a:gd name="T75" fmla="*/ 14 h 182"/>
                                <a:gd name="T76" fmla="*/ 182 w 250"/>
                                <a:gd name="T77" fmla="*/ 19 h 182"/>
                                <a:gd name="T78" fmla="*/ 163 w 250"/>
                                <a:gd name="T79" fmla="*/ 24 h 182"/>
                                <a:gd name="T80" fmla="*/ 163 w 250"/>
                                <a:gd name="T81" fmla="*/ 29 h 182"/>
                                <a:gd name="T82" fmla="*/ 154 w 250"/>
                                <a:gd name="T83" fmla="*/ 29 h 182"/>
                                <a:gd name="T84" fmla="*/ 154 w 250"/>
                                <a:gd name="T85" fmla="*/ 19 h 182"/>
                                <a:gd name="T86" fmla="*/ 149 w 250"/>
                                <a:gd name="T87" fmla="*/ 19 h 182"/>
                                <a:gd name="T88" fmla="*/ 149 w 250"/>
                                <a:gd name="T89" fmla="*/ 5 h 182"/>
                                <a:gd name="T90" fmla="*/ 144 w 250"/>
                                <a:gd name="T91" fmla="*/ 5 h 182"/>
                                <a:gd name="T92" fmla="*/ 144 w 250"/>
                                <a:gd name="T93" fmla="*/ 0 h 182"/>
                                <a:gd name="T94" fmla="*/ 62 w 250"/>
                                <a:gd name="T95"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0" h="182">
                                  <a:moveTo>
                                    <a:pt x="62" y="0"/>
                                  </a:moveTo>
                                  <a:lnTo>
                                    <a:pt x="62" y="72"/>
                                  </a:lnTo>
                                  <a:lnTo>
                                    <a:pt x="58" y="72"/>
                                  </a:lnTo>
                                  <a:lnTo>
                                    <a:pt x="58" y="101"/>
                                  </a:lnTo>
                                  <a:lnTo>
                                    <a:pt x="48" y="105"/>
                                  </a:lnTo>
                                  <a:lnTo>
                                    <a:pt x="48" y="115"/>
                                  </a:lnTo>
                                  <a:lnTo>
                                    <a:pt x="38" y="120"/>
                                  </a:lnTo>
                                  <a:lnTo>
                                    <a:pt x="38" y="129"/>
                                  </a:lnTo>
                                  <a:lnTo>
                                    <a:pt x="29" y="134"/>
                                  </a:lnTo>
                                  <a:lnTo>
                                    <a:pt x="29" y="144"/>
                                  </a:lnTo>
                                  <a:lnTo>
                                    <a:pt x="19" y="149"/>
                                  </a:lnTo>
                                  <a:lnTo>
                                    <a:pt x="19" y="158"/>
                                  </a:lnTo>
                                  <a:lnTo>
                                    <a:pt x="10" y="163"/>
                                  </a:lnTo>
                                  <a:lnTo>
                                    <a:pt x="10" y="173"/>
                                  </a:lnTo>
                                  <a:lnTo>
                                    <a:pt x="0" y="182"/>
                                  </a:lnTo>
                                  <a:lnTo>
                                    <a:pt x="10" y="182"/>
                                  </a:lnTo>
                                  <a:lnTo>
                                    <a:pt x="10" y="178"/>
                                  </a:lnTo>
                                  <a:lnTo>
                                    <a:pt x="19" y="168"/>
                                  </a:lnTo>
                                  <a:lnTo>
                                    <a:pt x="29" y="168"/>
                                  </a:lnTo>
                                  <a:lnTo>
                                    <a:pt x="29" y="163"/>
                                  </a:lnTo>
                                  <a:lnTo>
                                    <a:pt x="67" y="134"/>
                                  </a:lnTo>
                                  <a:lnTo>
                                    <a:pt x="67" y="129"/>
                                  </a:lnTo>
                                  <a:lnTo>
                                    <a:pt x="77" y="129"/>
                                  </a:lnTo>
                                  <a:lnTo>
                                    <a:pt x="77" y="125"/>
                                  </a:lnTo>
                                  <a:lnTo>
                                    <a:pt x="86" y="115"/>
                                  </a:lnTo>
                                  <a:lnTo>
                                    <a:pt x="221" y="115"/>
                                  </a:lnTo>
                                  <a:lnTo>
                                    <a:pt x="221" y="110"/>
                                  </a:lnTo>
                                  <a:lnTo>
                                    <a:pt x="230" y="110"/>
                                  </a:lnTo>
                                  <a:lnTo>
                                    <a:pt x="230" y="105"/>
                                  </a:lnTo>
                                  <a:lnTo>
                                    <a:pt x="245" y="96"/>
                                  </a:lnTo>
                                  <a:lnTo>
                                    <a:pt x="245" y="72"/>
                                  </a:lnTo>
                                  <a:lnTo>
                                    <a:pt x="250" y="72"/>
                                  </a:lnTo>
                                  <a:lnTo>
                                    <a:pt x="250" y="48"/>
                                  </a:lnTo>
                                  <a:lnTo>
                                    <a:pt x="240" y="48"/>
                                  </a:lnTo>
                                  <a:lnTo>
                                    <a:pt x="226" y="29"/>
                                  </a:lnTo>
                                  <a:lnTo>
                                    <a:pt x="216" y="29"/>
                                  </a:lnTo>
                                  <a:lnTo>
                                    <a:pt x="202" y="9"/>
                                  </a:lnTo>
                                  <a:lnTo>
                                    <a:pt x="182" y="14"/>
                                  </a:lnTo>
                                  <a:lnTo>
                                    <a:pt x="182" y="19"/>
                                  </a:lnTo>
                                  <a:lnTo>
                                    <a:pt x="163" y="24"/>
                                  </a:lnTo>
                                  <a:lnTo>
                                    <a:pt x="163" y="29"/>
                                  </a:lnTo>
                                  <a:lnTo>
                                    <a:pt x="154" y="29"/>
                                  </a:lnTo>
                                  <a:lnTo>
                                    <a:pt x="154" y="19"/>
                                  </a:lnTo>
                                  <a:lnTo>
                                    <a:pt x="149" y="19"/>
                                  </a:lnTo>
                                  <a:lnTo>
                                    <a:pt x="149" y="5"/>
                                  </a:lnTo>
                                  <a:lnTo>
                                    <a:pt x="144" y="5"/>
                                  </a:lnTo>
                                  <a:lnTo>
                                    <a:pt x="144"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70"/>
                          <wps:cNvSpPr>
                            <a:spLocks/>
                          </wps:cNvSpPr>
                          <wps:spPr bwMode="auto">
                            <a:xfrm>
                              <a:off x="7541" y="2535"/>
                              <a:ext cx="101" cy="14"/>
                            </a:xfrm>
                            <a:custGeom>
                              <a:avLst/>
                              <a:gdLst>
                                <a:gd name="T0" fmla="*/ 0 w 101"/>
                                <a:gd name="T1" fmla="*/ 0 h 14"/>
                                <a:gd name="T2" fmla="*/ 0 w 101"/>
                                <a:gd name="T3" fmla="*/ 5 h 14"/>
                                <a:gd name="T4" fmla="*/ 29 w 101"/>
                                <a:gd name="T5" fmla="*/ 5 h 14"/>
                                <a:gd name="T6" fmla="*/ 29 w 101"/>
                                <a:gd name="T7" fmla="*/ 10 h 14"/>
                                <a:gd name="T8" fmla="*/ 91 w 101"/>
                                <a:gd name="T9" fmla="*/ 14 h 14"/>
                                <a:gd name="T10" fmla="*/ 91 w 101"/>
                                <a:gd name="T11" fmla="*/ 10 h 14"/>
                                <a:gd name="T12" fmla="*/ 101 w 101"/>
                                <a:gd name="T13" fmla="*/ 0 h 14"/>
                                <a:gd name="T14" fmla="*/ 0 w 101"/>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
                                  <a:moveTo>
                                    <a:pt x="0" y="0"/>
                                  </a:moveTo>
                                  <a:lnTo>
                                    <a:pt x="0" y="5"/>
                                  </a:lnTo>
                                  <a:lnTo>
                                    <a:pt x="29" y="5"/>
                                  </a:lnTo>
                                  <a:lnTo>
                                    <a:pt x="29" y="10"/>
                                  </a:lnTo>
                                  <a:lnTo>
                                    <a:pt x="91" y="14"/>
                                  </a:lnTo>
                                  <a:lnTo>
                                    <a:pt x="91" y="10"/>
                                  </a:lnTo>
                                  <a:lnTo>
                                    <a:pt x="10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Line 871"/>
                          <wps:cNvCnPr>
                            <a:cxnSpLocks noChangeShapeType="1"/>
                          </wps:cNvCnPr>
                          <wps:spPr bwMode="auto">
                            <a:xfrm>
                              <a:off x="7498" y="2377"/>
                              <a:ext cx="149" cy="1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872"/>
                          <wps:cNvCnPr>
                            <a:cxnSpLocks noChangeShapeType="1"/>
                          </wps:cNvCnPr>
                          <wps:spPr bwMode="auto">
                            <a:xfrm>
                              <a:off x="7392" y="2372"/>
                              <a:ext cx="48" cy="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873"/>
                          <wps:cNvCnPr>
                            <a:cxnSpLocks noChangeShapeType="1"/>
                          </wps:cNvCnPr>
                          <wps:spPr bwMode="auto">
                            <a:xfrm>
                              <a:off x="7488" y="2468"/>
                              <a:ext cx="68" cy="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874"/>
                          <wps:cNvCnPr>
                            <a:cxnSpLocks noChangeShapeType="1"/>
                          </wps:cNvCnPr>
                          <wps:spPr bwMode="auto">
                            <a:xfrm>
                              <a:off x="7340" y="2420"/>
                              <a:ext cx="24"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875"/>
                          <wps:cNvCnPr>
                            <a:cxnSpLocks noChangeShapeType="1"/>
                          </wps:cNvCnPr>
                          <wps:spPr bwMode="auto">
                            <a:xfrm>
                              <a:off x="7464" y="2545"/>
                              <a:ext cx="15" cy="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Freeform 876"/>
                          <wps:cNvSpPr>
                            <a:spLocks/>
                          </wps:cNvSpPr>
                          <wps:spPr bwMode="auto">
                            <a:xfrm>
                              <a:off x="7320" y="2338"/>
                              <a:ext cx="356" cy="264"/>
                            </a:xfrm>
                            <a:custGeom>
                              <a:avLst/>
                              <a:gdLst>
                                <a:gd name="T0" fmla="*/ 29 w 356"/>
                                <a:gd name="T1" fmla="*/ 67 h 264"/>
                                <a:gd name="T2" fmla="*/ 77 w 356"/>
                                <a:gd name="T3" fmla="*/ 34 h 264"/>
                                <a:gd name="T4" fmla="*/ 192 w 356"/>
                                <a:gd name="T5" fmla="*/ 43 h 264"/>
                                <a:gd name="T6" fmla="*/ 250 w 356"/>
                                <a:gd name="T7" fmla="*/ 10 h 264"/>
                                <a:gd name="T8" fmla="*/ 240 w 356"/>
                                <a:gd name="T9" fmla="*/ 72 h 264"/>
                                <a:gd name="T10" fmla="*/ 250 w 356"/>
                                <a:gd name="T11" fmla="*/ 115 h 264"/>
                                <a:gd name="T12" fmla="*/ 303 w 356"/>
                                <a:gd name="T13" fmla="*/ 96 h 264"/>
                                <a:gd name="T14" fmla="*/ 346 w 356"/>
                                <a:gd name="T15" fmla="*/ 135 h 264"/>
                                <a:gd name="T16" fmla="*/ 341 w 356"/>
                                <a:gd name="T17" fmla="*/ 173 h 264"/>
                                <a:gd name="T18" fmla="*/ 298 w 356"/>
                                <a:gd name="T19" fmla="*/ 202 h 264"/>
                                <a:gd name="T20" fmla="*/ 192 w 356"/>
                                <a:gd name="T21" fmla="*/ 187 h 264"/>
                                <a:gd name="T22" fmla="*/ 101 w 356"/>
                                <a:gd name="T23" fmla="*/ 255 h 264"/>
                                <a:gd name="T24" fmla="*/ 168 w 356"/>
                                <a:gd name="T25" fmla="*/ 178 h 264"/>
                                <a:gd name="T26" fmla="*/ 173 w 356"/>
                                <a:gd name="T27" fmla="*/ 130 h 264"/>
                                <a:gd name="T28" fmla="*/ 168 w 356"/>
                                <a:gd name="T29" fmla="*/ 72 h 264"/>
                                <a:gd name="T30" fmla="*/ 72 w 356"/>
                                <a:gd name="T31" fmla="*/ 82 h 264"/>
                                <a:gd name="T32" fmla="*/ 10 w 356"/>
                                <a:gd name="T33" fmla="*/ 135 h 264"/>
                                <a:gd name="T34" fmla="*/ 20 w 356"/>
                                <a:gd name="T35" fmla="*/ 63 h 264"/>
                                <a:gd name="T36" fmla="*/ 0 w 356"/>
                                <a:gd name="T37" fmla="*/ 139 h 264"/>
                                <a:gd name="T38" fmla="*/ 10 w 356"/>
                                <a:gd name="T39" fmla="*/ 139 h 264"/>
                                <a:gd name="T40" fmla="*/ 77 w 356"/>
                                <a:gd name="T41" fmla="*/ 91 h 264"/>
                                <a:gd name="T42" fmla="*/ 164 w 356"/>
                                <a:gd name="T43" fmla="*/ 77 h 264"/>
                                <a:gd name="T44" fmla="*/ 159 w 356"/>
                                <a:gd name="T45" fmla="*/ 173 h 264"/>
                                <a:gd name="T46" fmla="*/ 101 w 356"/>
                                <a:gd name="T47" fmla="*/ 255 h 264"/>
                                <a:gd name="T48" fmla="*/ 101 w 356"/>
                                <a:gd name="T49" fmla="*/ 264 h 264"/>
                                <a:gd name="T50" fmla="*/ 111 w 356"/>
                                <a:gd name="T51" fmla="*/ 264 h 264"/>
                                <a:gd name="T52" fmla="*/ 192 w 356"/>
                                <a:gd name="T53" fmla="*/ 197 h 264"/>
                                <a:gd name="T54" fmla="*/ 308 w 356"/>
                                <a:gd name="T55" fmla="*/ 211 h 264"/>
                                <a:gd name="T56" fmla="*/ 351 w 356"/>
                                <a:gd name="T57" fmla="*/ 173 h 264"/>
                                <a:gd name="T58" fmla="*/ 356 w 356"/>
                                <a:gd name="T59" fmla="*/ 125 h 264"/>
                                <a:gd name="T60" fmla="*/ 303 w 356"/>
                                <a:gd name="T61" fmla="*/ 87 h 264"/>
                                <a:gd name="T62" fmla="*/ 260 w 356"/>
                                <a:gd name="T63" fmla="*/ 111 h 264"/>
                                <a:gd name="T64" fmla="*/ 250 w 356"/>
                                <a:gd name="T65" fmla="*/ 5 h 264"/>
                                <a:gd name="T66" fmla="*/ 245 w 356"/>
                                <a:gd name="T67" fmla="*/ 0 h 264"/>
                                <a:gd name="T68" fmla="*/ 188 w 356"/>
                                <a:gd name="T69" fmla="*/ 34 h 264"/>
                                <a:gd name="T70" fmla="*/ 120 w 356"/>
                                <a:gd name="T71" fmla="*/ 29 h 264"/>
                                <a:gd name="T72" fmla="*/ 72 w 356"/>
                                <a:gd name="T73" fmla="*/ 24 h 264"/>
                                <a:gd name="T74" fmla="*/ 20 w 356"/>
                                <a:gd name="T75" fmla="*/ 63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6" h="264">
                                  <a:moveTo>
                                    <a:pt x="29" y="63"/>
                                  </a:moveTo>
                                  <a:lnTo>
                                    <a:pt x="29" y="67"/>
                                  </a:lnTo>
                                  <a:lnTo>
                                    <a:pt x="82" y="34"/>
                                  </a:lnTo>
                                  <a:lnTo>
                                    <a:pt x="77" y="34"/>
                                  </a:lnTo>
                                  <a:lnTo>
                                    <a:pt x="120" y="39"/>
                                  </a:lnTo>
                                  <a:lnTo>
                                    <a:pt x="192" y="43"/>
                                  </a:lnTo>
                                  <a:lnTo>
                                    <a:pt x="197" y="43"/>
                                  </a:lnTo>
                                  <a:lnTo>
                                    <a:pt x="250" y="10"/>
                                  </a:lnTo>
                                  <a:lnTo>
                                    <a:pt x="240" y="5"/>
                                  </a:lnTo>
                                  <a:lnTo>
                                    <a:pt x="240" y="72"/>
                                  </a:lnTo>
                                  <a:lnTo>
                                    <a:pt x="250" y="111"/>
                                  </a:lnTo>
                                  <a:lnTo>
                                    <a:pt x="250" y="115"/>
                                  </a:lnTo>
                                  <a:lnTo>
                                    <a:pt x="255" y="115"/>
                                  </a:lnTo>
                                  <a:lnTo>
                                    <a:pt x="303" y="96"/>
                                  </a:lnTo>
                                  <a:lnTo>
                                    <a:pt x="298" y="96"/>
                                  </a:lnTo>
                                  <a:lnTo>
                                    <a:pt x="346" y="135"/>
                                  </a:lnTo>
                                  <a:lnTo>
                                    <a:pt x="346" y="130"/>
                                  </a:lnTo>
                                  <a:lnTo>
                                    <a:pt x="341" y="173"/>
                                  </a:lnTo>
                                  <a:lnTo>
                                    <a:pt x="341" y="168"/>
                                  </a:lnTo>
                                  <a:lnTo>
                                    <a:pt x="298" y="202"/>
                                  </a:lnTo>
                                  <a:lnTo>
                                    <a:pt x="303" y="202"/>
                                  </a:lnTo>
                                  <a:lnTo>
                                    <a:pt x="192" y="187"/>
                                  </a:lnTo>
                                  <a:lnTo>
                                    <a:pt x="188" y="187"/>
                                  </a:lnTo>
                                  <a:lnTo>
                                    <a:pt x="101" y="255"/>
                                  </a:lnTo>
                                  <a:lnTo>
                                    <a:pt x="111" y="264"/>
                                  </a:lnTo>
                                  <a:lnTo>
                                    <a:pt x="168" y="178"/>
                                  </a:lnTo>
                                  <a:lnTo>
                                    <a:pt x="168" y="173"/>
                                  </a:lnTo>
                                  <a:lnTo>
                                    <a:pt x="173" y="130"/>
                                  </a:lnTo>
                                  <a:lnTo>
                                    <a:pt x="173" y="72"/>
                                  </a:lnTo>
                                  <a:lnTo>
                                    <a:pt x="168" y="72"/>
                                  </a:lnTo>
                                  <a:lnTo>
                                    <a:pt x="77" y="82"/>
                                  </a:lnTo>
                                  <a:lnTo>
                                    <a:pt x="72" y="82"/>
                                  </a:lnTo>
                                  <a:lnTo>
                                    <a:pt x="0" y="130"/>
                                  </a:lnTo>
                                  <a:lnTo>
                                    <a:pt x="10" y="135"/>
                                  </a:lnTo>
                                  <a:lnTo>
                                    <a:pt x="29" y="63"/>
                                  </a:lnTo>
                                  <a:lnTo>
                                    <a:pt x="20" y="63"/>
                                  </a:lnTo>
                                  <a:lnTo>
                                    <a:pt x="0" y="135"/>
                                  </a:lnTo>
                                  <a:lnTo>
                                    <a:pt x="0" y="139"/>
                                  </a:lnTo>
                                  <a:lnTo>
                                    <a:pt x="5" y="139"/>
                                  </a:lnTo>
                                  <a:lnTo>
                                    <a:pt x="10" y="139"/>
                                  </a:lnTo>
                                  <a:lnTo>
                                    <a:pt x="82" y="91"/>
                                  </a:lnTo>
                                  <a:lnTo>
                                    <a:pt x="77" y="91"/>
                                  </a:lnTo>
                                  <a:lnTo>
                                    <a:pt x="168" y="82"/>
                                  </a:lnTo>
                                  <a:lnTo>
                                    <a:pt x="164" y="77"/>
                                  </a:lnTo>
                                  <a:lnTo>
                                    <a:pt x="164" y="130"/>
                                  </a:lnTo>
                                  <a:lnTo>
                                    <a:pt x="159" y="173"/>
                                  </a:lnTo>
                                  <a:lnTo>
                                    <a:pt x="159" y="168"/>
                                  </a:lnTo>
                                  <a:lnTo>
                                    <a:pt x="101" y="255"/>
                                  </a:lnTo>
                                  <a:lnTo>
                                    <a:pt x="101" y="260"/>
                                  </a:lnTo>
                                  <a:lnTo>
                                    <a:pt x="101" y="264"/>
                                  </a:lnTo>
                                  <a:lnTo>
                                    <a:pt x="106" y="264"/>
                                  </a:lnTo>
                                  <a:lnTo>
                                    <a:pt x="111" y="264"/>
                                  </a:lnTo>
                                  <a:lnTo>
                                    <a:pt x="197" y="197"/>
                                  </a:lnTo>
                                  <a:lnTo>
                                    <a:pt x="192" y="197"/>
                                  </a:lnTo>
                                  <a:lnTo>
                                    <a:pt x="303" y="211"/>
                                  </a:lnTo>
                                  <a:lnTo>
                                    <a:pt x="308" y="211"/>
                                  </a:lnTo>
                                  <a:lnTo>
                                    <a:pt x="351" y="178"/>
                                  </a:lnTo>
                                  <a:lnTo>
                                    <a:pt x="351" y="173"/>
                                  </a:lnTo>
                                  <a:lnTo>
                                    <a:pt x="356" y="130"/>
                                  </a:lnTo>
                                  <a:lnTo>
                                    <a:pt x="356" y="125"/>
                                  </a:lnTo>
                                  <a:lnTo>
                                    <a:pt x="308" y="87"/>
                                  </a:lnTo>
                                  <a:lnTo>
                                    <a:pt x="303" y="87"/>
                                  </a:lnTo>
                                  <a:lnTo>
                                    <a:pt x="255" y="106"/>
                                  </a:lnTo>
                                  <a:lnTo>
                                    <a:pt x="260" y="111"/>
                                  </a:lnTo>
                                  <a:lnTo>
                                    <a:pt x="250" y="72"/>
                                  </a:lnTo>
                                  <a:lnTo>
                                    <a:pt x="250" y="5"/>
                                  </a:lnTo>
                                  <a:lnTo>
                                    <a:pt x="250" y="0"/>
                                  </a:lnTo>
                                  <a:lnTo>
                                    <a:pt x="245" y="0"/>
                                  </a:lnTo>
                                  <a:lnTo>
                                    <a:pt x="240" y="0"/>
                                  </a:lnTo>
                                  <a:lnTo>
                                    <a:pt x="188" y="34"/>
                                  </a:lnTo>
                                  <a:lnTo>
                                    <a:pt x="192" y="34"/>
                                  </a:lnTo>
                                  <a:lnTo>
                                    <a:pt x="120" y="29"/>
                                  </a:lnTo>
                                  <a:lnTo>
                                    <a:pt x="77" y="24"/>
                                  </a:lnTo>
                                  <a:lnTo>
                                    <a:pt x="72" y="24"/>
                                  </a:lnTo>
                                  <a:lnTo>
                                    <a:pt x="20" y="58"/>
                                  </a:lnTo>
                                  <a:lnTo>
                                    <a:pt x="20" y="63"/>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7"/>
                          <wps:cNvSpPr>
                            <a:spLocks/>
                          </wps:cNvSpPr>
                          <wps:spPr bwMode="auto">
                            <a:xfrm>
                              <a:off x="7940" y="2468"/>
                              <a:ext cx="158" cy="81"/>
                            </a:xfrm>
                            <a:custGeom>
                              <a:avLst/>
                              <a:gdLst>
                                <a:gd name="T0" fmla="*/ 24 w 158"/>
                                <a:gd name="T1" fmla="*/ 0 h 81"/>
                                <a:gd name="T2" fmla="*/ 24 w 158"/>
                                <a:gd name="T3" fmla="*/ 14 h 81"/>
                                <a:gd name="T4" fmla="*/ 19 w 158"/>
                                <a:gd name="T5" fmla="*/ 14 h 81"/>
                                <a:gd name="T6" fmla="*/ 19 w 158"/>
                                <a:gd name="T7" fmla="*/ 24 h 81"/>
                                <a:gd name="T8" fmla="*/ 14 w 158"/>
                                <a:gd name="T9" fmla="*/ 24 h 81"/>
                                <a:gd name="T10" fmla="*/ 9 w 158"/>
                                <a:gd name="T11" fmla="*/ 48 h 81"/>
                                <a:gd name="T12" fmla="*/ 4 w 158"/>
                                <a:gd name="T13" fmla="*/ 48 h 81"/>
                                <a:gd name="T14" fmla="*/ 4 w 158"/>
                                <a:gd name="T15" fmla="*/ 57 h 81"/>
                                <a:gd name="T16" fmla="*/ 0 w 158"/>
                                <a:gd name="T17" fmla="*/ 57 h 81"/>
                                <a:gd name="T18" fmla="*/ 0 w 158"/>
                                <a:gd name="T19" fmla="*/ 67 h 81"/>
                                <a:gd name="T20" fmla="*/ 52 w 158"/>
                                <a:gd name="T21" fmla="*/ 67 h 81"/>
                                <a:gd name="T22" fmla="*/ 52 w 158"/>
                                <a:gd name="T23" fmla="*/ 72 h 81"/>
                                <a:gd name="T24" fmla="*/ 115 w 158"/>
                                <a:gd name="T25" fmla="*/ 72 h 81"/>
                                <a:gd name="T26" fmla="*/ 115 w 158"/>
                                <a:gd name="T27" fmla="*/ 77 h 81"/>
                                <a:gd name="T28" fmla="*/ 129 w 158"/>
                                <a:gd name="T29" fmla="*/ 77 h 81"/>
                                <a:gd name="T30" fmla="*/ 129 w 158"/>
                                <a:gd name="T31" fmla="*/ 81 h 81"/>
                                <a:gd name="T32" fmla="*/ 144 w 158"/>
                                <a:gd name="T33" fmla="*/ 81 h 81"/>
                                <a:gd name="T34" fmla="*/ 144 w 158"/>
                                <a:gd name="T35" fmla="*/ 72 h 81"/>
                                <a:gd name="T36" fmla="*/ 148 w 158"/>
                                <a:gd name="T37" fmla="*/ 72 h 81"/>
                                <a:gd name="T38" fmla="*/ 148 w 158"/>
                                <a:gd name="T39" fmla="*/ 62 h 81"/>
                                <a:gd name="T40" fmla="*/ 153 w 158"/>
                                <a:gd name="T41" fmla="*/ 62 h 81"/>
                                <a:gd name="T42" fmla="*/ 158 w 158"/>
                                <a:gd name="T43" fmla="*/ 38 h 81"/>
                                <a:gd name="T44" fmla="*/ 153 w 158"/>
                                <a:gd name="T45" fmla="*/ 38 h 81"/>
                                <a:gd name="T46" fmla="*/ 153 w 158"/>
                                <a:gd name="T47" fmla="*/ 29 h 81"/>
                                <a:gd name="T48" fmla="*/ 148 w 158"/>
                                <a:gd name="T49" fmla="*/ 29 h 81"/>
                                <a:gd name="T50" fmla="*/ 139 w 158"/>
                                <a:gd name="T51" fmla="*/ 9 h 81"/>
                                <a:gd name="T52" fmla="*/ 96 w 158"/>
                                <a:gd name="T53" fmla="*/ 9 h 81"/>
                                <a:gd name="T54" fmla="*/ 96 w 158"/>
                                <a:gd name="T55" fmla="*/ 14 h 81"/>
                                <a:gd name="T56" fmla="*/ 48 w 158"/>
                                <a:gd name="T57" fmla="*/ 14 h 81"/>
                                <a:gd name="T58" fmla="*/ 48 w 158"/>
                                <a:gd name="T59" fmla="*/ 9 h 81"/>
                                <a:gd name="T60" fmla="*/ 38 w 158"/>
                                <a:gd name="T61" fmla="*/ 9 h 81"/>
                                <a:gd name="T62" fmla="*/ 38 w 158"/>
                                <a:gd name="T63" fmla="*/ 5 h 81"/>
                                <a:gd name="T64" fmla="*/ 28 w 158"/>
                                <a:gd name="T65" fmla="*/ 5 h 81"/>
                                <a:gd name="T66" fmla="*/ 28 w 158"/>
                                <a:gd name="T67" fmla="*/ 0 h 81"/>
                                <a:gd name="T68" fmla="*/ 24 w 158"/>
                                <a:gd name="T6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81">
                                  <a:moveTo>
                                    <a:pt x="24" y="0"/>
                                  </a:moveTo>
                                  <a:lnTo>
                                    <a:pt x="24" y="14"/>
                                  </a:lnTo>
                                  <a:lnTo>
                                    <a:pt x="19" y="14"/>
                                  </a:lnTo>
                                  <a:lnTo>
                                    <a:pt x="19" y="24"/>
                                  </a:lnTo>
                                  <a:lnTo>
                                    <a:pt x="14" y="24"/>
                                  </a:lnTo>
                                  <a:lnTo>
                                    <a:pt x="9" y="48"/>
                                  </a:lnTo>
                                  <a:lnTo>
                                    <a:pt x="4" y="48"/>
                                  </a:lnTo>
                                  <a:lnTo>
                                    <a:pt x="4" y="57"/>
                                  </a:lnTo>
                                  <a:lnTo>
                                    <a:pt x="0" y="57"/>
                                  </a:lnTo>
                                  <a:lnTo>
                                    <a:pt x="0" y="67"/>
                                  </a:lnTo>
                                  <a:lnTo>
                                    <a:pt x="52" y="67"/>
                                  </a:lnTo>
                                  <a:lnTo>
                                    <a:pt x="52" y="72"/>
                                  </a:lnTo>
                                  <a:lnTo>
                                    <a:pt x="115" y="72"/>
                                  </a:lnTo>
                                  <a:lnTo>
                                    <a:pt x="115" y="77"/>
                                  </a:lnTo>
                                  <a:lnTo>
                                    <a:pt x="129" y="77"/>
                                  </a:lnTo>
                                  <a:lnTo>
                                    <a:pt x="129" y="81"/>
                                  </a:lnTo>
                                  <a:lnTo>
                                    <a:pt x="144" y="81"/>
                                  </a:lnTo>
                                  <a:lnTo>
                                    <a:pt x="144" y="72"/>
                                  </a:lnTo>
                                  <a:lnTo>
                                    <a:pt x="148" y="72"/>
                                  </a:lnTo>
                                  <a:lnTo>
                                    <a:pt x="148" y="62"/>
                                  </a:lnTo>
                                  <a:lnTo>
                                    <a:pt x="153" y="62"/>
                                  </a:lnTo>
                                  <a:lnTo>
                                    <a:pt x="158" y="38"/>
                                  </a:lnTo>
                                  <a:lnTo>
                                    <a:pt x="153" y="38"/>
                                  </a:lnTo>
                                  <a:lnTo>
                                    <a:pt x="153" y="29"/>
                                  </a:lnTo>
                                  <a:lnTo>
                                    <a:pt x="148" y="29"/>
                                  </a:lnTo>
                                  <a:lnTo>
                                    <a:pt x="139" y="9"/>
                                  </a:lnTo>
                                  <a:lnTo>
                                    <a:pt x="96" y="9"/>
                                  </a:lnTo>
                                  <a:lnTo>
                                    <a:pt x="96" y="14"/>
                                  </a:lnTo>
                                  <a:lnTo>
                                    <a:pt x="48" y="14"/>
                                  </a:lnTo>
                                  <a:lnTo>
                                    <a:pt x="48" y="9"/>
                                  </a:lnTo>
                                  <a:lnTo>
                                    <a:pt x="38" y="9"/>
                                  </a:lnTo>
                                  <a:lnTo>
                                    <a:pt x="38" y="5"/>
                                  </a:lnTo>
                                  <a:lnTo>
                                    <a:pt x="28" y="5"/>
                                  </a:lnTo>
                                  <a:lnTo>
                                    <a:pt x="28"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878"/>
                          <wps:cNvCnPr>
                            <a:cxnSpLocks noChangeShapeType="1"/>
                          </wps:cNvCnPr>
                          <wps:spPr bwMode="auto">
                            <a:xfrm>
                              <a:off x="8002" y="2482"/>
                              <a:ext cx="58" cy="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879"/>
                          <wps:cNvCnPr>
                            <a:cxnSpLocks noChangeShapeType="1"/>
                          </wps:cNvCnPr>
                          <wps:spPr bwMode="auto">
                            <a:xfrm>
                              <a:off x="7944" y="2521"/>
                              <a:ext cx="1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Freeform 880"/>
                          <wps:cNvSpPr>
                            <a:spLocks/>
                          </wps:cNvSpPr>
                          <wps:spPr bwMode="auto">
                            <a:xfrm>
                              <a:off x="7935" y="2463"/>
                              <a:ext cx="163" cy="86"/>
                            </a:xfrm>
                            <a:custGeom>
                              <a:avLst/>
                              <a:gdLst>
                                <a:gd name="T0" fmla="*/ 29 w 163"/>
                                <a:gd name="T1" fmla="*/ 0 h 86"/>
                                <a:gd name="T2" fmla="*/ 24 w 163"/>
                                <a:gd name="T3" fmla="*/ 0 h 86"/>
                                <a:gd name="T4" fmla="*/ 24 w 163"/>
                                <a:gd name="T5" fmla="*/ 5 h 86"/>
                                <a:gd name="T6" fmla="*/ 0 w 163"/>
                                <a:gd name="T7" fmla="*/ 67 h 86"/>
                                <a:gd name="T8" fmla="*/ 0 w 163"/>
                                <a:gd name="T9" fmla="*/ 72 h 86"/>
                                <a:gd name="T10" fmla="*/ 5 w 163"/>
                                <a:gd name="T11" fmla="*/ 72 h 86"/>
                                <a:gd name="T12" fmla="*/ 105 w 163"/>
                                <a:gd name="T13" fmla="*/ 77 h 86"/>
                                <a:gd name="T14" fmla="*/ 144 w 163"/>
                                <a:gd name="T15" fmla="*/ 86 h 86"/>
                                <a:gd name="T16" fmla="*/ 149 w 163"/>
                                <a:gd name="T17" fmla="*/ 86 h 86"/>
                                <a:gd name="T18" fmla="*/ 149 w 163"/>
                                <a:gd name="T19" fmla="*/ 82 h 86"/>
                                <a:gd name="T20" fmla="*/ 163 w 163"/>
                                <a:gd name="T21" fmla="*/ 48 h 86"/>
                                <a:gd name="T22" fmla="*/ 144 w 163"/>
                                <a:gd name="T23" fmla="*/ 14 h 86"/>
                                <a:gd name="T24" fmla="*/ 144 w 163"/>
                                <a:gd name="T25" fmla="*/ 10 h 86"/>
                                <a:gd name="T26" fmla="*/ 139 w 163"/>
                                <a:gd name="T27" fmla="*/ 10 h 86"/>
                                <a:gd name="T28" fmla="*/ 57 w 163"/>
                                <a:gd name="T29" fmla="*/ 14 h 86"/>
                                <a:gd name="T30" fmla="*/ 29 w 163"/>
                                <a:gd name="T31" fmla="*/ 0 h 86"/>
                                <a:gd name="T32" fmla="*/ 29 w 163"/>
                                <a:gd name="T33" fmla="*/ 10 h 86"/>
                                <a:gd name="T34" fmla="*/ 57 w 163"/>
                                <a:gd name="T35" fmla="*/ 24 h 86"/>
                                <a:gd name="T36" fmla="*/ 139 w 163"/>
                                <a:gd name="T37" fmla="*/ 19 h 86"/>
                                <a:gd name="T38" fmla="*/ 134 w 163"/>
                                <a:gd name="T39" fmla="*/ 14 h 86"/>
                                <a:gd name="T40" fmla="*/ 153 w 163"/>
                                <a:gd name="T41" fmla="*/ 48 h 86"/>
                                <a:gd name="T42" fmla="*/ 139 w 163"/>
                                <a:gd name="T43" fmla="*/ 82 h 86"/>
                                <a:gd name="T44" fmla="*/ 144 w 163"/>
                                <a:gd name="T45" fmla="*/ 77 h 86"/>
                                <a:gd name="T46" fmla="*/ 105 w 163"/>
                                <a:gd name="T47" fmla="*/ 67 h 86"/>
                                <a:gd name="T48" fmla="*/ 5 w 163"/>
                                <a:gd name="T49" fmla="*/ 62 h 86"/>
                                <a:gd name="T50" fmla="*/ 9 w 163"/>
                                <a:gd name="T51" fmla="*/ 67 h 86"/>
                                <a:gd name="T52" fmla="*/ 33 w 163"/>
                                <a:gd name="T53" fmla="*/ 5 h 86"/>
                                <a:gd name="T54" fmla="*/ 29 w 163"/>
                                <a:gd name="T55" fmla="*/ 10 h 86"/>
                                <a:gd name="T56" fmla="*/ 29 w 163"/>
                                <a:gd name="T5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3" h="86">
                                  <a:moveTo>
                                    <a:pt x="29" y="0"/>
                                  </a:moveTo>
                                  <a:lnTo>
                                    <a:pt x="24" y="0"/>
                                  </a:lnTo>
                                  <a:lnTo>
                                    <a:pt x="24" y="5"/>
                                  </a:lnTo>
                                  <a:lnTo>
                                    <a:pt x="0" y="67"/>
                                  </a:lnTo>
                                  <a:lnTo>
                                    <a:pt x="0" y="72"/>
                                  </a:lnTo>
                                  <a:lnTo>
                                    <a:pt x="5" y="72"/>
                                  </a:lnTo>
                                  <a:lnTo>
                                    <a:pt x="105" y="77"/>
                                  </a:lnTo>
                                  <a:lnTo>
                                    <a:pt x="144" y="86"/>
                                  </a:lnTo>
                                  <a:lnTo>
                                    <a:pt x="149" y="86"/>
                                  </a:lnTo>
                                  <a:lnTo>
                                    <a:pt x="149" y="82"/>
                                  </a:lnTo>
                                  <a:lnTo>
                                    <a:pt x="163" y="48"/>
                                  </a:lnTo>
                                  <a:lnTo>
                                    <a:pt x="144" y="14"/>
                                  </a:lnTo>
                                  <a:lnTo>
                                    <a:pt x="144" y="10"/>
                                  </a:lnTo>
                                  <a:lnTo>
                                    <a:pt x="139" y="10"/>
                                  </a:lnTo>
                                  <a:lnTo>
                                    <a:pt x="57" y="14"/>
                                  </a:lnTo>
                                  <a:lnTo>
                                    <a:pt x="29" y="0"/>
                                  </a:lnTo>
                                  <a:lnTo>
                                    <a:pt x="29" y="10"/>
                                  </a:lnTo>
                                  <a:lnTo>
                                    <a:pt x="57" y="24"/>
                                  </a:lnTo>
                                  <a:lnTo>
                                    <a:pt x="139" y="19"/>
                                  </a:lnTo>
                                  <a:lnTo>
                                    <a:pt x="134" y="14"/>
                                  </a:lnTo>
                                  <a:lnTo>
                                    <a:pt x="153" y="48"/>
                                  </a:lnTo>
                                  <a:lnTo>
                                    <a:pt x="139" y="82"/>
                                  </a:lnTo>
                                  <a:lnTo>
                                    <a:pt x="144" y="77"/>
                                  </a:lnTo>
                                  <a:lnTo>
                                    <a:pt x="105" y="67"/>
                                  </a:lnTo>
                                  <a:lnTo>
                                    <a:pt x="5" y="62"/>
                                  </a:lnTo>
                                  <a:lnTo>
                                    <a:pt x="9" y="67"/>
                                  </a:lnTo>
                                  <a:lnTo>
                                    <a:pt x="33" y="5"/>
                                  </a:lnTo>
                                  <a:lnTo>
                                    <a:pt x="29"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81"/>
                          <wps:cNvSpPr>
                            <a:spLocks/>
                          </wps:cNvSpPr>
                          <wps:spPr bwMode="auto">
                            <a:xfrm>
                              <a:off x="7172" y="2535"/>
                              <a:ext cx="211" cy="207"/>
                            </a:xfrm>
                            <a:custGeom>
                              <a:avLst/>
                              <a:gdLst>
                                <a:gd name="T0" fmla="*/ 115 w 211"/>
                                <a:gd name="T1" fmla="*/ 14 h 207"/>
                                <a:gd name="T2" fmla="*/ 110 w 211"/>
                                <a:gd name="T3" fmla="*/ 29 h 207"/>
                                <a:gd name="T4" fmla="*/ 105 w 211"/>
                                <a:gd name="T5" fmla="*/ 43 h 207"/>
                                <a:gd name="T6" fmla="*/ 96 w 211"/>
                                <a:gd name="T7" fmla="*/ 67 h 207"/>
                                <a:gd name="T8" fmla="*/ 91 w 211"/>
                                <a:gd name="T9" fmla="*/ 82 h 207"/>
                                <a:gd name="T10" fmla="*/ 86 w 211"/>
                                <a:gd name="T11" fmla="*/ 96 h 207"/>
                                <a:gd name="T12" fmla="*/ 72 w 211"/>
                                <a:gd name="T13" fmla="*/ 115 h 207"/>
                                <a:gd name="T14" fmla="*/ 57 w 211"/>
                                <a:gd name="T15" fmla="*/ 135 h 207"/>
                                <a:gd name="T16" fmla="*/ 43 w 211"/>
                                <a:gd name="T17" fmla="*/ 154 h 207"/>
                                <a:gd name="T18" fmla="*/ 28 w 211"/>
                                <a:gd name="T19" fmla="*/ 173 h 207"/>
                                <a:gd name="T20" fmla="*/ 14 w 211"/>
                                <a:gd name="T21" fmla="*/ 192 h 207"/>
                                <a:gd name="T22" fmla="*/ 9 w 211"/>
                                <a:gd name="T23" fmla="*/ 207 h 207"/>
                                <a:gd name="T24" fmla="*/ 19 w 211"/>
                                <a:gd name="T25" fmla="*/ 192 h 207"/>
                                <a:gd name="T26" fmla="*/ 28 w 211"/>
                                <a:gd name="T27" fmla="*/ 187 h 207"/>
                                <a:gd name="T28" fmla="*/ 48 w 211"/>
                                <a:gd name="T29" fmla="*/ 178 h 207"/>
                                <a:gd name="T30" fmla="*/ 57 w 211"/>
                                <a:gd name="T31" fmla="*/ 163 h 207"/>
                                <a:gd name="T32" fmla="*/ 67 w 211"/>
                                <a:gd name="T33" fmla="*/ 159 h 207"/>
                                <a:gd name="T34" fmla="*/ 105 w 211"/>
                                <a:gd name="T35" fmla="*/ 130 h 207"/>
                                <a:gd name="T36" fmla="*/ 115 w 211"/>
                                <a:gd name="T37" fmla="*/ 125 h 207"/>
                                <a:gd name="T38" fmla="*/ 163 w 211"/>
                                <a:gd name="T39" fmla="*/ 111 h 207"/>
                                <a:gd name="T40" fmla="*/ 172 w 211"/>
                                <a:gd name="T41" fmla="*/ 106 h 207"/>
                                <a:gd name="T42" fmla="*/ 201 w 211"/>
                                <a:gd name="T43" fmla="*/ 96 h 207"/>
                                <a:gd name="T44" fmla="*/ 211 w 211"/>
                                <a:gd name="T45" fmla="*/ 91 h 207"/>
                                <a:gd name="T46" fmla="*/ 201 w 211"/>
                                <a:gd name="T47" fmla="*/ 87 h 207"/>
                                <a:gd name="T48" fmla="*/ 192 w 211"/>
                                <a:gd name="T49" fmla="*/ 82 h 207"/>
                                <a:gd name="T50" fmla="*/ 177 w 211"/>
                                <a:gd name="T51" fmla="*/ 72 h 207"/>
                                <a:gd name="T52" fmla="*/ 168 w 211"/>
                                <a:gd name="T53" fmla="*/ 67 h 207"/>
                                <a:gd name="T54" fmla="*/ 153 w 211"/>
                                <a:gd name="T55" fmla="*/ 58 h 207"/>
                                <a:gd name="T56" fmla="*/ 148 w 211"/>
                                <a:gd name="T57" fmla="*/ 48 h 207"/>
                                <a:gd name="T58" fmla="*/ 134 w 211"/>
                                <a:gd name="T59" fmla="*/ 29 h 207"/>
                                <a:gd name="T60" fmla="*/ 129 w 211"/>
                                <a:gd name="T61" fmla="*/ 19 h 207"/>
                                <a:gd name="T62" fmla="*/ 115 w 211"/>
                                <a:gd name="T6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1" h="207">
                                  <a:moveTo>
                                    <a:pt x="115" y="0"/>
                                  </a:moveTo>
                                  <a:lnTo>
                                    <a:pt x="115" y="14"/>
                                  </a:lnTo>
                                  <a:lnTo>
                                    <a:pt x="110" y="14"/>
                                  </a:lnTo>
                                  <a:lnTo>
                                    <a:pt x="110" y="29"/>
                                  </a:lnTo>
                                  <a:lnTo>
                                    <a:pt x="105" y="29"/>
                                  </a:lnTo>
                                  <a:lnTo>
                                    <a:pt x="105" y="43"/>
                                  </a:lnTo>
                                  <a:lnTo>
                                    <a:pt x="100" y="43"/>
                                  </a:lnTo>
                                  <a:lnTo>
                                    <a:pt x="96" y="67"/>
                                  </a:lnTo>
                                  <a:lnTo>
                                    <a:pt x="91" y="67"/>
                                  </a:lnTo>
                                  <a:lnTo>
                                    <a:pt x="91" y="82"/>
                                  </a:lnTo>
                                  <a:lnTo>
                                    <a:pt x="86" y="82"/>
                                  </a:lnTo>
                                  <a:lnTo>
                                    <a:pt x="86" y="96"/>
                                  </a:lnTo>
                                  <a:lnTo>
                                    <a:pt x="72" y="106"/>
                                  </a:lnTo>
                                  <a:lnTo>
                                    <a:pt x="72" y="115"/>
                                  </a:lnTo>
                                  <a:lnTo>
                                    <a:pt x="57" y="125"/>
                                  </a:lnTo>
                                  <a:lnTo>
                                    <a:pt x="57" y="135"/>
                                  </a:lnTo>
                                  <a:lnTo>
                                    <a:pt x="43" y="144"/>
                                  </a:lnTo>
                                  <a:lnTo>
                                    <a:pt x="43" y="154"/>
                                  </a:lnTo>
                                  <a:lnTo>
                                    <a:pt x="28" y="163"/>
                                  </a:lnTo>
                                  <a:lnTo>
                                    <a:pt x="28" y="173"/>
                                  </a:lnTo>
                                  <a:lnTo>
                                    <a:pt x="14" y="183"/>
                                  </a:lnTo>
                                  <a:lnTo>
                                    <a:pt x="14" y="192"/>
                                  </a:lnTo>
                                  <a:lnTo>
                                    <a:pt x="0" y="207"/>
                                  </a:lnTo>
                                  <a:lnTo>
                                    <a:pt x="9" y="207"/>
                                  </a:lnTo>
                                  <a:lnTo>
                                    <a:pt x="9" y="202"/>
                                  </a:lnTo>
                                  <a:lnTo>
                                    <a:pt x="19" y="192"/>
                                  </a:lnTo>
                                  <a:lnTo>
                                    <a:pt x="28" y="192"/>
                                  </a:lnTo>
                                  <a:lnTo>
                                    <a:pt x="28" y="187"/>
                                  </a:lnTo>
                                  <a:lnTo>
                                    <a:pt x="38" y="178"/>
                                  </a:lnTo>
                                  <a:lnTo>
                                    <a:pt x="48" y="178"/>
                                  </a:lnTo>
                                  <a:lnTo>
                                    <a:pt x="48" y="173"/>
                                  </a:lnTo>
                                  <a:lnTo>
                                    <a:pt x="57" y="163"/>
                                  </a:lnTo>
                                  <a:lnTo>
                                    <a:pt x="67" y="163"/>
                                  </a:lnTo>
                                  <a:lnTo>
                                    <a:pt x="67" y="159"/>
                                  </a:lnTo>
                                  <a:lnTo>
                                    <a:pt x="105" y="135"/>
                                  </a:lnTo>
                                  <a:lnTo>
                                    <a:pt x="105" y="130"/>
                                  </a:lnTo>
                                  <a:lnTo>
                                    <a:pt x="115" y="130"/>
                                  </a:lnTo>
                                  <a:lnTo>
                                    <a:pt x="115" y="125"/>
                                  </a:lnTo>
                                  <a:lnTo>
                                    <a:pt x="134" y="115"/>
                                  </a:lnTo>
                                  <a:lnTo>
                                    <a:pt x="163" y="111"/>
                                  </a:lnTo>
                                  <a:lnTo>
                                    <a:pt x="163" y="106"/>
                                  </a:lnTo>
                                  <a:lnTo>
                                    <a:pt x="172" y="106"/>
                                  </a:lnTo>
                                  <a:lnTo>
                                    <a:pt x="172" y="101"/>
                                  </a:lnTo>
                                  <a:lnTo>
                                    <a:pt x="201" y="96"/>
                                  </a:lnTo>
                                  <a:lnTo>
                                    <a:pt x="201" y="91"/>
                                  </a:lnTo>
                                  <a:lnTo>
                                    <a:pt x="211" y="91"/>
                                  </a:lnTo>
                                  <a:lnTo>
                                    <a:pt x="211" y="87"/>
                                  </a:lnTo>
                                  <a:lnTo>
                                    <a:pt x="201" y="87"/>
                                  </a:lnTo>
                                  <a:lnTo>
                                    <a:pt x="201" y="82"/>
                                  </a:lnTo>
                                  <a:lnTo>
                                    <a:pt x="192" y="82"/>
                                  </a:lnTo>
                                  <a:lnTo>
                                    <a:pt x="187" y="72"/>
                                  </a:lnTo>
                                  <a:lnTo>
                                    <a:pt x="177" y="72"/>
                                  </a:lnTo>
                                  <a:lnTo>
                                    <a:pt x="177" y="67"/>
                                  </a:lnTo>
                                  <a:lnTo>
                                    <a:pt x="168" y="67"/>
                                  </a:lnTo>
                                  <a:lnTo>
                                    <a:pt x="163" y="58"/>
                                  </a:lnTo>
                                  <a:lnTo>
                                    <a:pt x="153" y="58"/>
                                  </a:lnTo>
                                  <a:lnTo>
                                    <a:pt x="153" y="48"/>
                                  </a:lnTo>
                                  <a:lnTo>
                                    <a:pt x="148" y="48"/>
                                  </a:lnTo>
                                  <a:lnTo>
                                    <a:pt x="139" y="29"/>
                                  </a:lnTo>
                                  <a:lnTo>
                                    <a:pt x="134" y="29"/>
                                  </a:lnTo>
                                  <a:lnTo>
                                    <a:pt x="134" y="19"/>
                                  </a:lnTo>
                                  <a:lnTo>
                                    <a:pt x="129" y="19"/>
                                  </a:lnTo>
                                  <a:lnTo>
                                    <a:pt x="120" y="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Line 882"/>
                          <wps:cNvCnPr>
                            <a:cxnSpLocks noChangeShapeType="1"/>
                          </wps:cNvCnPr>
                          <wps:spPr bwMode="auto">
                            <a:xfrm>
                              <a:off x="7287" y="2545"/>
                              <a:ext cx="24"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883"/>
                          <wps:cNvCnPr>
                            <a:cxnSpLocks noChangeShapeType="1"/>
                          </wps:cNvCnPr>
                          <wps:spPr bwMode="auto">
                            <a:xfrm>
                              <a:off x="7344" y="2602"/>
                              <a:ext cx="24"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884"/>
                          <wps:cNvCnPr>
                            <a:cxnSpLocks noChangeShapeType="1"/>
                          </wps:cNvCnPr>
                          <wps:spPr bwMode="auto">
                            <a:xfrm>
                              <a:off x="7258" y="2617"/>
                              <a:ext cx="34" cy="3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885"/>
                          <wps:cNvCnPr>
                            <a:cxnSpLocks noChangeShapeType="1"/>
                          </wps:cNvCnPr>
                          <wps:spPr bwMode="auto">
                            <a:xfrm>
                              <a:off x="7215" y="2679"/>
                              <a:ext cx="14"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Freeform 886"/>
                          <wps:cNvSpPr>
                            <a:spLocks/>
                          </wps:cNvSpPr>
                          <wps:spPr bwMode="auto">
                            <a:xfrm>
                              <a:off x="7167" y="2530"/>
                              <a:ext cx="216" cy="212"/>
                            </a:xfrm>
                            <a:custGeom>
                              <a:avLst/>
                              <a:gdLst>
                                <a:gd name="T0" fmla="*/ 125 w 216"/>
                                <a:gd name="T1" fmla="*/ 0 h 212"/>
                                <a:gd name="T2" fmla="*/ 115 w 216"/>
                                <a:gd name="T3" fmla="*/ 0 h 212"/>
                                <a:gd name="T4" fmla="*/ 115 w 216"/>
                                <a:gd name="T5" fmla="*/ 5 h 212"/>
                                <a:gd name="T6" fmla="*/ 86 w 216"/>
                                <a:gd name="T7" fmla="*/ 92 h 212"/>
                                <a:gd name="T8" fmla="*/ 86 w 216"/>
                                <a:gd name="T9" fmla="*/ 87 h 212"/>
                                <a:gd name="T10" fmla="*/ 0 w 216"/>
                                <a:gd name="T11" fmla="*/ 202 h 212"/>
                                <a:gd name="T12" fmla="*/ 0 w 216"/>
                                <a:gd name="T13" fmla="*/ 212 h 212"/>
                                <a:gd name="T14" fmla="*/ 9 w 216"/>
                                <a:gd name="T15" fmla="*/ 212 h 212"/>
                                <a:gd name="T16" fmla="*/ 86 w 216"/>
                                <a:gd name="T17" fmla="*/ 154 h 212"/>
                                <a:gd name="T18" fmla="*/ 129 w 216"/>
                                <a:gd name="T19" fmla="*/ 125 h 212"/>
                                <a:gd name="T20" fmla="*/ 125 w 216"/>
                                <a:gd name="T21" fmla="*/ 125 h 212"/>
                                <a:gd name="T22" fmla="*/ 211 w 216"/>
                                <a:gd name="T23" fmla="*/ 96 h 212"/>
                                <a:gd name="T24" fmla="*/ 216 w 216"/>
                                <a:gd name="T25" fmla="*/ 96 h 212"/>
                                <a:gd name="T26" fmla="*/ 216 w 216"/>
                                <a:gd name="T27" fmla="*/ 87 h 212"/>
                                <a:gd name="T28" fmla="*/ 158 w 216"/>
                                <a:gd name="T29" fmla="*/ 53 h 212"/>
                                <a:gd name="T30" fmla="*/ 125 w 216"/>
                                <a:gd name="T31" fmla="*/ 0 h 212"/>
                                <a:gd name="T32" fmla="*/ 115 w 216"/>
                                <a:gd name="T33" fmla="*/ 10 h 212"/>
                                <a:gd name="T34" fmla="*/ 149 w 216"/>
                                <a:gd name="T35" fmla="*/ 63 h 212"/>
                                <a:gd name="T36" fmla="*/ 206 w 216"/>
                                <a:gd name="T37" fmla="*/ 96 h 212"/>
                                <a:gd name="T38" fmla="*/ 211 w 216"/>
                                <a:gd name="T39" fmla="*/ 87 h 212"/>
                                <a:gd name="T40" fmla="*/ 125 w 216"/>
                                <a:gd name="T41" fmla="*/ 116 h 212"/>
                                <a:gd name="T42" fmla="*/ 120 w 216"/>
                                <a:gd name="T43" fmla="*/ 116 h 212"/>
                                <a:gd name="T44" fmla="*/ 77 w 216"/>
                                <a:gd name="T45" fmla="*/ 144 h 212"/>
                                <a:gd name="T46" fmla="*/ 0 w 216"/>
                                <a:gd name="T47" fmla="*/ 202 h 212"/>
                                <a:gd name="T48" fmla="*/ 9 w 216"/>
                                <a:gd name="T49" fmla="*/ 212 h 212"/>
                                <a:gd name="T50" fmla="*/ 96 w 216"/>
                                <a:gd name="T51" fmla="*/ 96 h 212"/>
                                <a:gd name="T52" fmla="*/ 96 w 216"/>
                                <a:gd name="T53" fmla="*/ 92 h 212"/>
                                <a:gd name="T54" fmla="*/ 125 w 216"/>
                                <a:gd name="T55" fmla="*/ 5 h 212"/>
                                <a:gd name="T56" fmla="*/ 115 w 216"/>
                                <a:gd name="T57" fmla="*/ 10 h 212"/>
                                <a:gd name="T58" fmla="*/ 125 w 216"/>
                                <a:gd name="T5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 h="212">
                                  <a:moveTo>
                                    <a:pt x="125" y="0"/>
                                  </a:moveTo>
                                  <a:lnTo>
                                    <a:pt x="115" y="0"/>
                                  </a:lnTo>
                                  <a:lnTo>
                                    <a:pt x="115" y="5"/>
                                  </a:lnTo>
                                  <a:lnTo>
                                    <a:pt x="86" y="92"/>
                                  </a:lnTo>
                                  <a:lnTo>
                                    <a:pt x="86" y="87"/>
                                  </a:lnTo>
                                  <a:lnTo>
                                    <a:pt x="0" y="202"/>
                                  </a:lnTo>
                                  <a:lnTo>
                                    <a:pt x="0" y="212"/>
                                  </a:lnTo>
                                  <a:lnTo>
                                    <a:pt x="9" y="212"/>
                                  </a:lnTo>
                                  <a:lnTo>
                                    <a:pt x="86" y="154"/>
                                  </a:lnTo>
                                  <a:lnTo>
                                    <a:pt x="129" y="125"/>
                                  </a:lnTo>
                                  <a:lnTo>
                                    <a:pt x="125" y="125"/>
                                  </a:lnTo>
                                  <a:lnTo>
                                    <a:pt x="211" y="96"/>
                                  </a:lnTo>
                                  <a:lnTo>
                                    <a:pt x="216" y="96"/>
                                  </a:lnTo>
                                  <a:lnTo>
                                    <a:pt x="216" y="87"/>
                                  </a:lnTo>
                                  <a:lnTo>
                                    <a:pt x="158" y="53"/>
                                  </a:lnTo>
                                  <a:lnTo>
                                    <a:pt x="125" y="0"/>
                                  </a:lnTo>
                                  <a:lnTo>
                                    <a:pt x="115" y="10"/>
                                  </a:lnTo>
                                  <a:lnTo>
                                    <a:pt x="149" y="63"/>
                                  </a:lnTo>
                                  <a:lnTo>
                                    <a:pt x="206" y="96"/>
                                  </a:lnTo>
                                  <a:lnTo>
                                    <a:pt x="211" y="87"/>
                                  </a:lnTo>
                                  <a:lnTo>
                                    <a:pt x="125" y="116"/>
                                  </a:lnTo>
                                  <a:lnTo>
                                    <a:pt x="120" y="116"/>
                                  </a:lnTo>
                                  <a:lnTo>
                                    <a:pt x="77" y="144"/>
                                  </a:lnTo>
                                  <a:lnTo>
                                    <a:pt x="0" y="202"/>
                                  </a:lnTo>
                                  <a:lnTo>
                                    <a:pt x="9" y="212"/>
                                  </a:lnTo>
                                  <a:lnTo>
                                    <a:pt x="96" y="96"/>
                                  </a:lnTo>
                                  <a:lnTo>
                                    <a:pt x="96" y="92"/>
                                  </a:lnTo>
                                  <a:lnTo>
                                    <a:pt x="125" y="5"/>
                                  </a:lnTo>
                                  <a:lnTo>
                                    <a:pt x="115" y="1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7"/>
                          <wps:cNvSpPr>
                            <a:spLocks/>
                          </wps:cNvSpPr>
                          <wps:spPr bwMode="auto">
                            <a:xfrm>
                              <a:off x="7359" y="2636"/>
                              <a:ext cx="101" cy="149"/>
                            </a:xfrm>
                            <a:custGeom>
                              <a:avLst/>
                              <a:gdLst>
                                <a:gd name="T0" fmla="*/ 38 w 101"/>
                                <a:gd name="T1" fmla="*/ 0 h 149"/>
                                <a:gd name="T2" fmla="*/ 38 w 101"/>
                                <a:gd name="T3" fmla="*/ 14 h 149"/>
                                <a:gd name="T4" fmla="*/ 33 w 101"/>
                                <a:gd name="T5" fmla="*/ 14 h 149"/>
                                <a:gd name="T6" fmla="*/ 33 w 101"/>
                                <a:gd name="T7" fmla="*/ 24 h 149"/>
                                <a:gd name="T8" fmla="*/ 29 w 101"/>
                                <a:gd name="T9" fmla="*/ 24 h 149"/>
                                <a:gd name="T10" fmla="*/ 24 w 101"/>
                                <a:gd name="T11" fmla="*/ 48 h 149"/>
                                <a:gd name="T12" fmla="*/ 19 w 101"/>
                                <a:gd name="T13" fmla="*/ 48 h 149"/>
                                <a:gd name="T14" fmla="*/ 19 w 101"/>
                                <a:gd name="T15" fmla="*/ 58 h 149"/>
                                <a:gd name="T16" fmla="*/ 14 w 101"/>
                                <a:gd name="T17" fmla="*/ 58 h 149"/>
                                <a:gd name="T18" fmla="*/ 9 w 101"/>
                                <a:gd name="T19" fmla="*/ 82 h 149"/>
                                <a:gd name="T20" fmla="*/ 5 w 101"/>
                                <a:gd name="T21" fmla="*/ 82 h 149"/>
                                <a:gd name="T22" fmla="*/ 0 w 101"/>
                                <a:gd name="T23" fmla="*/ 106 h 149"/>
                                <a:gd name="T24" fmla="*/ 5 w 101"/>
                                <a:gd name="T25" fmla="*/ 106 h 149"/>
                                <a:gd name="T26" fmla="*/ 9 w 101"/>
                                <a:gd name="T27" fmla="*/ 134 h 149"/>
                                <a:gd name="T28" fmla="*/ 19 w 101"/>
                                <a:gd name="T29" fmla="*/ 134 h 149"/>
                                <a:gd name="T30" fmla="*/ 19 w 101"/>
                                <a:gd name="T31" fmla="*/ 139 h 149"/>
                                <a:gd name="T32" fmla="*/ 29 w 101"/>
                                <a:gd name="T33" fmla="*/ 139 h 149"/>
                                <a:gd name="T34" fmla="*/ 29 w 101"/>
                                <a:gd name="T35" fmla="*/ 144 h 149"/>
                                <a:gd name="T36" fmla="*/ 53 w 101"/>
                                <a:gd name="T37" fmla="*/ 149 h 149"/>
                                <a:gd name="T38" fmla="*/ 53 w 101"/>
                                <a:gd name="T39" fmla="*/ 144 h 149"/>
                                <a:gd name="T40" fmla="*/ 72 w 101"/>
                                <a:gd name="T41" fmla="*/ 125 h 149"/>
                                <a:gd name="T42" fmla="*/ 81 w 101"/>
                                <a:gd name="T43" fmla="*/ 125 h 149"/>
                                <a:gd name="T44" fmla="*/ 81 w 101"/>
                                <a:gd name="T45" fmla="*/ 120 h 149"/>
                                <a:gd name="T46" fmla="*/ 101 w 101"/>
                                <a:gd name="T47" fmla="*/ 106 h 149"/>
                                <a:gd name="T48" fmla="*/ 96 w 101"/>
                                <a:gd name="T49" fmla="*/ 86 h 149"/>
                                <a:gd name="T50" fmla="*/ 91 w 101"/>
                                <a:gd name="T51" fmla="*/ 86 h 149"/>
                                <a:gd name="T52" fmla="*/ 91 w 101"/>
                                <a:gd name="T53" fmla="*/ 77 h 149"/>
                                <a:gd name="T54" fmla="*/ 86 w 101"/>
                                <a:gd name="T55" fmla="*/ 77 h 149"/>
                                <a:gd name="T56" fmla="*/ 72 w 101"/>
                                <a:gd name="T57" fmla="*/ 48 h 149"/>
                                <a:gd name="T58" fmla="*/ 67 w 101"/>
                                <a:gd name="T59" fmla="*/ 48 h 149"/>
                                <a:gd name="T60" fmla="*/ 62 w 101"/>
                                <a:gd name="T61" fmla="*/ 29 h 149"/>
                                <a:gd name="T62" fmla="*/ 57 w 101"/>
                                <a:gd name="T63" fmla="*/ 29 h 149"/>
                                <a:gd name="T64" fmla="*/ 43 w 101"/>
                                <a:gd name="T65" fmla="*/ 0 h 149"/>
                                <a:gd name="T66" fmla="*/ 38 w 101"/>
                                <a:gd name="T6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1" h="149">
                                  <a:moveTo>
                                    <a:pt x="38" y="0"/>
                                  </a:moveTo>
                                  <a:lnTo>
                                    <a:pt x="38" y="14"/>
                                  </a:lnTo>
                                  <a:lnTo>
                                    <a:pt x="33" y="14"/>
                                  </a:lnTo>
                                  <a:lnTo>
                                    <a:pt x="33" y="24"/>
                                  </a:lnTo>
                                  <a:lnTo>
                                    <a:pt x="29" y="24"/>
                                  </a:lnTo>
                                  <a:lnTo>
                                    <a:pt x="24" y="48"/>
                                  </a:lnTo>
                                  <a:lnTo>
                                    <a:pt x="19" y="48"/>
                                  </a:lnTo>
                                  <a:lnTo>
                                    <a:pt x="19" y="58"/>
                                  </a:lnTo>
                                  <a:lnTo>
                                    <a:pt x="14" y="58"/>
                                  </a:lnTo>
                                  <a:lnTo>
                                    <a:pt x="9" y="82"/>
                                  </a:lnTo>
                                  <a:lnTo>
                                    <a:pt x="5" y="82"/>
                                  </a:lnTo>
                                  <a:lnTo>
                                    <a:pt x="0" y="106"/>
                                  </a:lnTo>
                                  <a:lnTo>
                                    <a:pt x="5" y="106"/>
                                  </a:lnTo>
                                  <a:lnTo>
                                    <a:pt x="9" y="134"/>
                                  </a:lnTo>
                                  <a:lnTo>
                                    <a:pt x="19" y="134"/>
                                  </a:lnTo>
                                  <a:lnTo>
                                    <a:pt x="19" y="139"/>
                                  </a:lnTo>
                                  <a:lnTo>
                                    <a:pt x="29" y="139"/>
                                  </a:lnTo>
                                  <a:lnTo>
                                    <a:pt x="29" y="144"/>
                                  </a:lnTo>
                                  <a:lnTo>
                                    <a:pt x="53" y="149"/>
                                  </a:lnTo>
                                  <a:lnTo>
                                    <a:pt x="53" y="144"/>
                                  </a:lnTo>
                                  <a:lnTo>
                                    <a:pt x="72" y="125"/>
                                  </a:lnTo>
                                  <a:lnTo>
                                    <a:pt x="81" y="125"/>
                                  </a:lnTo>
                                  <a:lnTo>
                                    <a:pt x="81" y="120"/>
                                  </a:lnTo>
                                  <a:lnTo>
                                    <a:pt x="101" y="106"/>
                                  </a:lnTo>
                                  <a:lnTo>
                                    <a:pt x="96" y="86"/>
                                  </a:lnTo>
                                  <a:lnTo>
                                    <a:pt x="91" y="86"/>
                                  </a:lnTo>
                                  <a:lnTo>
                                    <a:pt x="91" y="77"/>
                                  </a:lnTo>
                                  <a:lnTo>
                                    <a:pt x="86" y="77"/>
                                  </a:lnTo>
                                  <a:lnTo>
                                    <a:pt x="72" y="48"/>
                                  </a:lnTo>
                                  <a:lnTo>
                                    <a:pt x="67" y="48"/>
                                  </a:lnTo>
                                  <a:lnTo>
                                    <a:pt x="62" y="29"/>
                                  </a:lnTo>
                                  <a:lnTo>
                                    <a:pt x="57" y="29"/>
                                  </a:lnTo>
                                  <a:lnTo>
                                    <a:pt x="43"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Line 888"/>
                          <wps:cNvCnPr>
                            <a:cxnSpLocks noChangeShapeType="1"/>
                          </wps:cNvCnPr>
                          <wps:spPr bwMode="auto">
                            <a:xfrm>
                              <a:off x="7388" y="2670"/>
                              <a:ext cx="67" cy="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889"/>
                          <wps:cNvCnPr>
                            <a:cxnSpLocks noChangeShapeType="1"/>
                          </wps:cNvCnPr>
                          <wps:spPr bwMode="auto">
                            <a:xfrm>
                              <a:off x="7364" y="2746"/>
                              <a:ext cx="33" cy="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Freeform 890"/>
                          <wps:cNvSpPr>
                            <a:spLocks/>
                          </wps:cNvSpPr>
                          <wps:spPr bwMode="auto">
                            <a:xfrm>
                              <a:off x="7354" y="2631"/>
                              <a:ext cx="106" cy="154"/>
                            </a:xfrm>
                            <a:custGeom>
                              <a:avLst/>
                              <a:gdLst>
                                <a:gd name="T0" fmla="*/ 48 w 106"/>
                                <a:gd name="T1" fmla="*/ 5 h 154"/>
                                <a:gd name="T2" fmla="*/ 48 w 106"/>
                                <a:gd name="T3" fmla="*/ 0 h 154"/>
                                <a:gd name="T4" fmla="*/ 38 w 106"/>
                                <a:gd name="T5" fmla="*/ 0 h 154"/>
                                <a:gd name="T6" fmla="*/ 38 w 106"/>
                                <a:gd name="T7" fmla="*/ 5 h 154"/>
                                <a:gd name="T8" fmla="*/ 0 w 106"/>
                                <a:gd name="T9" fmla="*/ 101 h 154"/>
                                <a:gd name="T10" fmla="*/ 10 w 106"/>
                                <a:gd name="T11" fmla="*/ 135 h 154"/>
                                <a:gd name="T12" fmla="*/ 10 w 106"/>
                                <a:gd name="T13" fmla="*/ 139 h 154"/>
                                <a:gd name="T14" fmla="*/ 14 w 106"/>
                                <a:gd name="T15" fmla="*/ 139 h 154"/>
                                <a:gd name="T16" fmla="*/ 48 w 106"/>
                                <a:gd name="T17" fmla="*/ 154 h 154"/>
                                <a:gd name="T18" fmla="*/ 53 w 106"/>
                                <a:gd name="T19" fmla="*/ 154 h 154"/>
                                <a:gd name="T20" fmla="*/ 106 w 106"/>
                                <a:gd name="T21" fmla="*/ 111 h 154"/>
                                <a:gd name="T22" fmla="*/ 106 w 106"/>
                                <a:gd name="T23" fmla="*/ 106 h 154"/>
                                <a:gd name="T24" fmla="*/ 48 w 106"/>
                                <a:gd name="T25" fmla="*/ 5 h 154"/>
                                <a:gd name="T26" fmla="*/ 38 w 106"/>
                                <a:gd name="T27" fmla="*/ 5 h 154"/>
                                <a:gd name="T28" fmla="*/ 96 w 106"/>
                                <a:gd name="T29" fmla="*/ 106 h 154"/>
                                <a:gd name="T30" fmla="*/ 96 w 106"/>
                                <a:gd name="T31" fmla="*/ 101 h 154"/>
                                <a:gd name="T32" fmla="*/ 43 w 106"/>
                                <a:gd name="T33" fmla="*/ 144 h 154"/>
                                <a:gd name="T34" fmla="*/ 48 w 106"/>
                                <a:gd name="T35" fmla="*/ 144 h 154"/>
                                <a:gd name="T36" fmla="*/ 14 w 106"/>
                                <a:gd name="T37" fmla="*/ 130 h 154"/>
                                <a:gd name="T38" fmla="*/ 19 w 106"/>
                                <a:gd name="T39" fmla="*/ 135 h 154"/>
                                <a:gd name="T40" fmla="*/ 10 w 106"/>
                                <a:gd name="T41" fmla="*/ 101 h 154"/>
                                <a:gd name="T42" fmla="*/ 48 w 106"/>
                                <a:gd name="T43" fmla="*/ 5 h 154"/>
                                <a:gd name="T44" fmla="*/ 38 w 106"/>
                                <a:gd name="T45" fmla="*/ 5 h 154"/>
                                <a:gd name="T46" fmla="*/ 48 w 106"/>
                                <a:gd name="T47" fmla="*/ 5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6" h="154">
                                  <a:moveTo>
                                    <a:pt x="48" y="5"/>
                                  </a:moveTo>
                                  <a:lnTo>
                                    <a:pt x="48" y="0"/>
                                  </a:lnTo>
                                  <a:lnTo>
                                    <a:pt x="38" y="0"/>
                                  </a:lnTo>
                                  <a:lnTo>
                                    <a:pt x="38" y="5"/>
                                  </a:lnTo>
                                  <a:lnTo>
                                    <a:pt x="0" y="101"/>
                                  </a:lnTo>
                                  <a:lnTo>
                                    <a:pt x="10" y="135"/>
                                  </a:lnTo>
                                  <a:lnTo>
                                    <a:pt x="10" y="139"/>
                                  </a:lnTo>
                                  <a:lnTo>
                                    <a:pt x="14" y="139"/>
                                  </a:lnTo>
                                  <a:lnTo>
                                    <a:pt x="48" y="154"/>
                                  </a:lnTo>
                                  <a:lnTo>
                                    <a:pt x="53" y="154"/>
                                  </a:lnTo>
                                  <a:lnTo>
                                    <a:pt x="106" y="111"/>
                                  </a:lnTo>
                                  <a:lnTo>
                                    <a:pt x="106" y="106"/>
                                  </a:lnTo>
                                  <a:lnTo>
                                    <a:pt x="48" y="5"/>
                                  </a:lnTo>
                                  <a:lnTo>
                                    <a:pt x="38" y="5"/>
                                  </a:lnTo>
                                  <a:lnTo>
                                    <a:pt x="96" y="106"/>
                                  </a:lnTo>
                                  <a:lnTo>
                                    <a:pt x="96" y="101"/>
                                  </a:lnTo>
                                  <a:lnTo>
                                    <a:pt x="43" y="144"/>
                                  </a:lnTo>
                                  <a:lnTo>
                                    <a:pt x="48" y="144"/>
                                  </a:lnTo>
                                  <a:lnTo>
                                    <a:pt x="14" y="130"/>
                                  </a:lnTo>
                                  <a:lnTo>
                                    <a:pt x="19" y="135"/>
                                  </a:lnTo>
                                  <a:lnTo>
                                    <a:pt x="10" y="101"/>
                                  </a:lnTo>
                                  <a:lnTo>
                                    <a:pt x="48" y="5"/>
                                  </a:lnTo>
                                  <a:lnTo>
                                    <a:pt x="38" y="5"/>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91"/>
                          <wps:cNvSpPr>
                            <a:spLocks/>
                          </wps:cNvSpPr>
                          <wps:spPr bwMode="auto">
                            <a:xfrm>
                              <a:off x="7460" y="2790"/>
                              <a:ext cx="110" cy="153"/>
                            </a:xfrm>
                            <a:custGeom>
                              <a:avLst/>
                              <a:gdLst>
                                <a:gd name="T0" fmla="*/ 52 w 110"/>
                                <a:gd name="T1" fmla="*/ 0 h 153"/>
                                <a:gd name="T2" fmla="*/ 52 w 110"/>
                                <a:gd name="T3" fmla="*/ 9 h 153"/>
                                <a:gd name="T4" fmla="*/ 0 w 110"/>
                                <a:gd name="T5" fmla="*/ 57 h 153"/>
                                <a:gd name="T6" fmla="*/ 0 w 110"/>
                                <a:gd name="T7" fmla="*/ 110 h 153"/>
                                <a:gd name="T8" fmla="*/ 4 w 110"/>
                                <a:gd name="T9" fmla="*/ 110 h 153"/>
                                <a:gd name="T10" fmla="*/ 19 w 110"/>
                                <a:gd name="T11" fmla="*/ 129 h 153"/>
                                <a:gd name="T12" fmla="*/ 28 w 110"/>
                                <a:gd name="T13" fmla="*/ 129 h 153"/>
                                <a:gd name="T14" fmla="*/ 48 w 110"/>
                                <a:gd name="T15" fmla="*/ 153 h 153"/>
                                <a:gd name="T16" fmla="*/ 57 w 110"/>
                                <a:gd name="T17" fmla="*/ 153 h 153"/>
                                <a:gd name="T18" fmla="*/ 62 w 110"/>
                                <a:gd name="T19" fmla="*/ 139 h 153"/>
                                <a:gd name="T20" fmla="*/ 67 w 110"/>
                                <a:gd name="T21" fmla="*/ 139 h 153"/>
                                <a:gd name="T22" fmla="*/ 67 w 110"/>
                                <a:gd name="T23" fmla="*/ 129 h 153"/>
                                <a:gd name="T24" fmla="*/ 76 w 110"/>
                                <a:gd name="T25" fmla="*/ 124 h 153"/>
                                <a:gd name="T26" fmla="*/ 76 w 110"/>
                                <a:gd name="T27" fmla="*/ 115 h 153"/>
                                <a:gd name="T28" fmla="*/ 81 w 110"/>
                                <a:gd name="T29" fmla="*/ 115 h 153"/>
                                <a:gd name="T30" fmla="*/ 81 w 110"/>
                                <a:gd name="T31" fmla="*/ 105 h 153"/>
                                <a:gd name="T32" fmla="*/ 91 w 110"/>
                                <a:gd name="T33" fmla="*/ 100 h 153"/>
                                <a:gd name="T34" fmla="*/ 91 w 110"/>
                                <a:gd name="T35" fmla="*/ 91 h 153"/>
                                <a:gd name="T36" fmla="*/ 96 w 110"/>
                                <a:gd name="T37" fmla="*/ 91 h 153"/>
                                <a:gd name="T38" fmla="*/ 96 w 110"/>
                                <a:gd name="T39" fmla="*/ 81 h 153"/>
                                <a:gd name="T40" fmla="*/ 105 w 110"/>
                                <a:gd name="T41" fmla="*/ 76 h 153"/>
                                <a:gd name="T42" fmla="*/ 105 w 110"/>
                                <a:gd name="T43" fmla="*/ 67 h 153"/>
                                <a:gd name="T44" fmla="*/ 110 w 110"/>
                                <a:gd name="T45" fmla="*/ 67 h 153"/>
                                <a:gd name="T46" fmla="*/ 110 w 110"/>
                                <a:gd name="T47" fmla="*/ 48 h 153"/>
                                <a:gd name="T48" fmla="*/ 105 w 110"/>
                                <a:gd name="T49" fmla="*/ 48 h 153"/>
                                <a:gd name="T50" fmla="*/ 100 w 110"/>
                                <a:gd name="T51" fmla="*/ 28 h 153"/>
                                <a:gd name="T52" fmla="*/ 96 w 110"/>
                                <a:gd name="T53" fmla="*/ 28 h 153"/>
                                <a:gd name="T54" fmla="*/ 96 w 110"/>
                                <a:gd name="T55" fmla="*/ 19 h 153"/>
                                <a:gd name="T56" fmla="*/ 86 w 110"/>
                                <a:gd name="T57" fmla="*/ 19 h 153"/>
                                <a:gd name="T58" fmla="*/ 86 w 110"/>
                                <a:gd name="T59" fmla="*/ 14 h 153"/>
                                <a:gd name="T60" fmla="*/ 76 w 110"/>
                                <a:gd name="T61" fmla="*/ 14 h 153"/>
                                <a:gd name="T62" fmla="*/ 76 w 110"/>
                                <a:gd name="T63" fmla="*/ 9 h 153"/>
                                <a:gd name="T64" fmla="*/ 67 w 110"/>
                                <a:gd name="T65" fmla="*/ 9 h 153"/>
                                <a:gd name="T66" fmla="*/ 67 w 110"/>
                                <a:gd name="T67" fmla="*/ 4 h 153"/>
                                <a:gd name="T68" fmla="*/ 57 w 110"/>
                                <a:gd name="T69" fmla="*/ 4 h 153"/>
                                <a:gd name="T70" fmla="*/ 57 w 110"/>
                                <a:gd name="T71" fmla="*/ 0 h 153"/>
                                <a:gd name="T72" fmla="*/ 52 w 110"/>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153">
                                  <a:moveTo>
                                    <a:pt x="52" y="0"/>
                                  </a:moveTo>
                                  <a:lnTo>
                                    <a:pt x="52" y="9"/>
                                  </a:lnTo>
                                  <a:lnTo>
                                    <a:pt x="0" y="57"/>
                                  </a:lnTo>
                                  <a:lnTo>
                                    <a:pt x="0" y="110"/>
                                  </a:lnTo>
                                  <a:lnTo>
                                    <a:pt x="4" y="110"/>
                                  </a:lnTo>
                                  <a:lnTo>
                                    <a:pt x="19" y="129"/>
                                  </a:lnTo>
                                  <a:lnTo>
                                    <a:pt x="28" y="129"/>
                                  </a:lnTo>
                                  <a:lnTo>
                                    <a:pt x="48" y="153"/>
                                  </a:lnTo>
                                  <a:lnTo>
                                    <a:pt x="57" y="153"/>
                                  </a:lnTo>
                                  <a:lnTo>
                                    <a:pt x="62" y="139"/>
                                  </a:lnTo>
                                  <a:lnTo>
                                    <a:pt x="67" y="139"/>
                                  </a:lnTo>
                                  <a:lnTo>
                                    <a:pt x="67" y="129"/>
                                  </a:lnTo>
                                  <a:lnTo>
                                    <a:pt x="76" y="124"/>
                                  </a:lnTo>
                                  <a:lnTo>
                                    <a:pt x="76" y="115"/>
                                  </a:lnTo>
                                  <a:lnTo>
                                    <a:pt x="81" y="115"/>
                                  </a:lnTo>
                                  <a:lnTo>
                                    <a:pt x="81" y="105"/>
                                  </a:lnTo>
                                  <a:lnTo>
                                    <a:pt x="91" y="100"/>
                                  </a:lnTo>
                                  <a:lnTo>
                                    <a:pt x="91" y="91"/>
                                  </a:lnTo>
                                  <a:lnTo>
                                    <a:pt x="96" y="91"/>
                                  </a:lnTo>
                                  <a:lnTo>
                                    <a:pt x="96" y="81"/>
                                  </a:lnTo>
                                  <a:lnTo>
                                    <a:pt x="105" y="76"/>
                                  </a:lnTo>
                                  <a:lnTo>
                                    <a:pt x="105" y="67"/>
                                  </a:lnTo>
                                  <a:lnTo>
                                    <a:pt x="110" y="67"/>
                                  </a:lnTo>
                                  <a:lnTo>
                                    <a:pt x="110" y="48"/>
                                  </a:lnTo>
                                  <a:lnTo>
                                    <a:pt x="105" y="48"/>
                                  </a:lnTo>
                                  <a:lnTo>
                                    <a:pt x="100" y="28"/>
                                  </a:lnTo>
                                  <a:lnTo>
                                    <a:pt x="96" y="28"/>
                                  </a:lnTo>
                                  <a:lnTo>
                                    <a:pt x="96" y="19"/>
                                  </a:lnTo>
                                  <a:lnTo>
                                    <a:pt x="86" y="19"/>
                                  </a:lnTo>
                                  <a:lnTo>
                                    <a:pt x="86" y="14"/>
                                  </a:lnTo>
                                  <a:lnTo>
                                    <a:pt x="76" y="14"/>
                                  </a:lnTo>
                                  <a:lnTo>
                                    <a:pt x="76" y="9"/>
                                  </a:lnTo>
                                  <a:lnTo>
                                    <a:pt x="67" y="9"/>
                                  </a:lnTo>
                                  <a:lnTo>
                                    <a:pt x="67" y="4"/>
                                  </a:lnTo>
                                  <a:lnTo>
                                    <a:pt x="57" y="4"/>
                                  </a:lnTo>
                                  <a:lnTo>
                                    <a:pt x="57"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892"/>
                          <wps:cNvCnPr>
                            <a:cxnSpLocks noChangeShapeType="1"/>
                          </wps:cNvCnPr>
                          <wps:spPr bwMode="auto">
                            <a:xfrm>
                              <a:off x="7493" y="2818"/>
                              <a:ext cx="58" cy="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893"/>
                          <wps:cNvCnPr>
                            <a:cxnSpLocks noChangeShapeType="1"/>
                          </wps:cNvCnPr>
                          <wps:spPr bwMode="auto">
                            <a:xfrm>
                              <a:off x="7460" y="2886"/>
                              <a:ext cx="52" cy="5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894"/>
                          <wps:cNvSpPr>
                            <a:spLocks/>
                          </wps:cNvSpPr>
                          <wps:spPr bwMode="auto">
                            <a:xfrm>
                              <a:off x="7455" y="2785"/>
                              <a:ext cx="115" cy="158"/>
                            </a:xfrm>
                            <a:custGeom>
                              <a:avLst/>
                              <a:gdLst>
                                <a:gd name="T0" fmla="*/ 57 w 115"/>
                                <a:gd name="T1" fmla="*/ 0 h 158"/>
                                <a:gd name="T2" fmla="*/ 53 w 115"/>
                                <a:gd name="T3" fmla="*/ 0 h 158"/>
                                <a:gd name="T4" fmla="*/ 0 w 115"/>
                                <a:gd name="T5" fmla="*/ 57 h 158"/>
                                <a:gd name="T6" fmla="*/ 0 w 115"/>
                                <a:gd name="T7" fmla="*/ 115 h 158"/>
                                <a:gd name="T8" fmla="*/ 53 w 115"/>
                                <a:gd name="T9" fmla="*/ 158 h 158"/>
                                <a:gd name="T10" fmla="*/ 62 w 115"/>
                                <a:gd name="T11" fmla="*/ 158 h 158"/>
                                <a:gd name="T12" fmla="*/ 115 w 115"/>
                                <a:gd name="T13" fmla="*/ 67 h 158"/>
                                <a:gd name="T14" fmla="*/ 115 w 115"/>
                                <a:gd name="T15" fmla="*/ 62 h 158"/>
                                <a:gd name="T16" fmla="*/ 101 w 115"/>
                                <a:gd name="T17" fmla="*/ 24 h 158"/>
                                <a:gd name="T18" fmla="*/ 101 w 115"/>
                                <a:gd name="T19" fmla="*/ 19 h 158"/>
                                <a:gd name="T20" fmla="*/ 96 w 115"/>
                                <a:gd name="T21" fmla="*/ 19 h 158"/>
                                <a:gd name="T22" fmla="*/ 57 w 115"/>
                                <a:gd name="T23" fmla="*/ 0 h 158"/>
                                <a:gd name="T24" fmla="*/ 57 w 115"/>
                                <a:gd name="T25" fmla="*/ 9 h 158"/>
                                <a:gd name="T26" fmla="*/ 96 w 115"/>
                                <a:gd name="T27" fmla="*/ 29 h 158"/>
                                <a:gd name="T28" fmla="*/ 91 w 115"/>
                                <a:gd name="T29" fmla="*/ 24 h 158"/>
                                <a:gd name="T30" fmla="*/ 105 w 115"/>
                                <a:gd name="T31" fmla="*/ 62 h 158"/>
                                <a:gd name="T32" fmla="*/ 105 w 115"/>
                                <a:gd name="T33" fmla="*/ 57 h 158"/>
                                <a:gd name="T34" fmla="*/ 53 w 115"/>
                                <a:gd name="T35" fmla="*/ 149 h 158"/>
                                <a:gd name="T36" fmla="*/ 62 w 115"/>
                                <a:gd name="T37" fmla="*/ 149 h 158"/>
                                <a:gd name="T38" fmla="*/ 9 w 115"/>
                                <a:gd name="T39" fmla="*/ 105 h 158"/>
                                <a:gd name="T40" fmla="*/ 9 w 115"/>
                                <a:gd name="T41" fmla="*/ 110 h 158"/>
                                <a:gd name="T42" fmla="*/ 9 w 115"/>
                                <a:gd name="T43" fmla="*/ 62 h 158"/>
                                <a:gd name="T44" fmla="*/ 9 w 115"/>
                                <a:gd name="T45" fmla="*/ 67 h 158"/>
                                <a:gd name="T46" fmla="*/ 62 w 115"/>
                                <a:gd name="T47" fmla="*/ 9 h 158"/>
                                <a:gd name="T48" fmla="*/ 57 w 115"/>
                                <a:gd name="T49" fmla="*/ 9 h 158"/>
                                <a:gd name="T50" fmla="*/ 57 w 115"/>
                                <a:gd name="T5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5" h="158">
                                  <a:moveTo>
                                    <a:pt x="57" y="0"/>
                                  </a:moveTo>
                                  <a:lnTo>
                                    <a:pt x="53" y="0"/>
                                  </a:lnTo>
                                  <a:lnTo>
                                    <a:pt x="0" y="57"/>
                                  </a:lnTo>
                                  <a:lnTo>
                                    <a:pt x="0" y="115"/>
                                  </a:lnTo>
                                  <a:lnTo>
                                    <a:pt x="53" y="158"/>
                                  </a:lnTo>
                                  <a:lnTo>
                                    <a:pt x="62" y="158"/>
                                  </a:lnTo>
                                  <a:lnTo>
                                    <a:pt x="115" y="67"/>
                                  </a:lnTo>
                                  <a:lnTo>
                                    <a:pt x="115" y="62"/>
                                  </a:lnTo>
                                  <a:lnTo>
                                    <a:pt x="101" y="24"/>
                                  </a:lnTo>
                                  <a:lnTo>
                                    <a:pt x="101" y="19"/>
                                  </a:lnTo>
                                  <a:lnTo>
                                    <a:pt x="96" y="19"/>
                                  </a:lnTo>
                                  <a:lnTo>
                                    <a:pt x="57" y="0"/>
                                  </a:lnTo>
                                  <a:lnTo>
                                    <a:pt x="57" y="9"/>
                                  </a:lnTo>
                                  <a:lnTo>
                                    <a:pt x="96" y="29"/>
                                  </a:lnTo>
                                  <a:lnTo>
                                    <a:pt x="91" y="24"/>
                                  </a:lnTo>
                                  <a:lnTo>
                                    <a:pt x="105" y="62"/>
                                  </a:lnTo>
                                  <a:lnTo>
                                    <a:pt x="105" y="57"/>
                                  </a:lnTo>
                                  <a:lnTo>
                                    <a:pt x="53" y="149"/>
                                  </a:lnTo>
                                  <a:lnTo>
                                    <a:pt x="62" y="149"/>
                                  </a:lnTo>
                                  <a:lnTo>
                                    <a:pt x="9" y="105"/>
                                  </a:lnTo>
                                  <a:lnTo>
                                    <a:pt x="9" y="110"/>
                                  </a:lnTo>
                                  <a:lnTo>
                                    <a:pt x="9" y="62"/>
                                  </a:lnTo>
                                  <a:lnTo>
                                    <a:pt x="9" y="67"/>
                                  </a:lnTo>
                                  <a:lnTo>
                                    <a:pt x="62" y="9"/>
                                  </a:lnTo>
                                  <a:lnTo>
                                    <a:pt x="57" y="9"/>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5"/>
                          <wps:cNvSpPr>
                            <a:spLocks/>
                          </wps:cNvSpPr>
                          <wps:spPr bwMode="auto">
                            <a:xfrm>
                              <a:off x="7604" y="3058"/>
                              <a:ext cx="48" cy="34"/>
                            </a:xfrm>
                            <a:custGeom>
                              <a:avLst/>
                              <a:gdLst>
                                <a:gd name="T0" fmla="*/ 24 w 48"/>
                                <a:gd name="T1" fmla="*/ 0 h 34"/>
                                <a:gd name="T2" fmla="*/ 24 w 48"/>
                                <a:gd name="T3" fmla="*/ 5 h 34"/>
                                <a:gd name="T4" fmla="*/ 14 w 48"/>
                                <a:gd name="T5" fmla="*/ 5 h 34"/>
                                <a:gd name="T6" fmla="*/ 14 w 48"/>
                                <a:gd name="T7" fmla="*/ 10 h 34"/>
                                <a:gd name="T8" fmla="*/ 0 w 48"/>
                                <a:gd name="T9" fmla="*/ 15 h 34"/>
                                <a:gd name="T10" fmla="*/ 4 w 48"/>
                                <a:gd name="T11" fmla="*/ 24 h 34"/>
                                <a:gd name="T12" fmla="*/ 14 w 48"/>
                                <a:gd name="T13" fmla="*/ 24 h 34"/>
                                <a:gd name="T14" fmla="*/ 19 w 48"/>
                                <a:gd name="T15" fmla="*/ 34 h 34"/>
                                <a:gd name="T16" fmla="*/ 33 w 48"/>
                                <a:gd name="T17" fmla="*/ 34 h 34"/>
                                <a:gd name="T18" fmla="*/ 33 w 48"/>
                                <a:gd name="T19" fmla="*/ 29 h 34"/>
                                <a:gd name="T20" fmla="*/ 48 w 48"/>
                                <a:gd name="T21" fmla="*/ 15 h 34"/>
                                <a:gd name="T22" fmla="*/ 38 w 48"/>
                                <a:gd name="T23" fmla="*/ 15 h 34"/>
                                <a:gd name="T24" fmla="*/ 28 w 48"/>
                                <a:gd name="T25" fmla="*/ 0 h 34"/>
                                <a:gd name="T26" fmla="*/ 24 w 48"/>
                                <a:gd name="T2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34">
                                  <a:moveTo>
                                    <a:pt x="24" y="0"/>
                                  </a:moveTo>
                                  <a:lnTo>
                                    <a:pt x="24" y="5"/>
                                  </a:lnTo>
                                  <a:lnTo>
                                    <a:pt x="14" y="5"/>
                                  </a:lnTo>
                                  <a:lnTo>
                                    <a:pt x="14" y="10"/>
                                  </a:lnTo>
                                  <a:lnTo>
                                    <a:pt x="0" y="15"/>
                                  </a:lnTo>
                                  <a:lnTo>
                                    <a:pt x="4" y="24"/>
                                  </a:lnTo>
                                  <a:lnTo>
                                    <a:pt x="14" y="24"/>
                                  </a:lnTo>
                                  <a:lnTo>
                                    <a:pt x="19" y="34"/>
                                  </a:lnTo>
                                  <a:lnTo>
                                    <a:pt x="33" y="34"/>
                                  </a:lnTo>
                                  <a:lnTo>
                                    <a:pt x="33" y="29"/>
                                  </a:lnTo>
                                  <a:lnTo>
                                    <a:pt x="48" y="15"/>
                                  </a:lnTo>
                                  <a:lnTo>
                                    <a:pt x="38" y="15"/>
                                  </a:lnTo>
                                  <a:lnTo>
                                    <a:pt x="28"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6"/>
                          <wps:cNvSpPr>
                            <a:spLocks/>
                          </wps:cNvSpPr>
                          <wps:spPr bwMode="auto">
                            <a:xfrm>
                              <a:off x="7599" y="3054"/>
                              <a:ext cx="53" cy="38"/>
                            </a:xfrm>
                            <a:custGeom>
                              <a:avLst/>
                              <a:gdLst>
                                <a:gd name="T0" fmla="*/ 33 w 53"/>
                                <a:gd name="T1" fmla="*/ 0 h 38"/>
                                <a:gd name="T2" fmla="*/ 24 w 53"/>
                                <a:gd name="T3" fmla="*/ 0 h 38"/>
                                <a:gd name="T4" fmla="*/ 0 w 53"/>
                                <a:gd name="T5" fmla="*/ 14 h 38"/>
                                <a:gd name="T6" fmla="*/ 0 w 53"/>
                                <a:gd name="T7" fmla="*/ 24 h 38"/>
                                <a:gd name="T8" fmla="*/ 24 w 53"/>
                                <a:gd name="T9" fmla="*/ 38 h 38"/>
                                <a:gd name="T10" fmla="*/ 33 w 53"/>
                                <a:gd name="T11" fmla="*/ 38 h 38"/>
                                <a:gd name="T12" fmla="*/ 53 w 53"/>
                                <a:gd name="T13" fmla="*/ 24 h 38"/>
                                <a:gd name="T14" fmla="*/ 53 w 53"/>
                                <a:gd name="T15" fmla="*/ 14 h 38"/>
                                <a:gd name="T16" fmla="*/ 33 w 53"/>
                                <a:gd name="T17" fmla="*/ 0 h 38"/>
                                <a:gd name="T18" fmla="*/ 24 w 53"/>
                                <a:gd name="T19" fmla="*/ 9 h 38"/>
                                <a:gd name="T20" fmla="*/ 43 w 53"/>
                                <a:gd name="T21" fmla="*/ 24 h 38"/>
                                <a:gd name="T22" fmla="*/ 43 w 53"/>
                                <a:gd name="T23" fmla="*/ 14 h 38"/>
                                <a:gd name="T24" fmla="*/ 24 w 53"/>
                                <a:gd name="T25" fmla="*/ 28 h 38"/>
                                <a:gd name="T26" fmla="*/ 33 w 53"/>
                                <a:gd name="T27" fmla="*/ 28 h 38"/>
                                <a:gd name="T28" fmla="*/ 9 w 53"/>
                                <a:gd name="T29" fmla="*/ 14 h 38"/>
                                <a:gd name="T30" fmla="*/ 9 w 53"/>
                                <a:gd name="T31" fmla="*/ 24 h 38"/>
                                <a:gd name="T32" fmla="*/ 33 w 53"/>
                                <a:gd name="T33" fmla="*/ 9 h 38"/>
                                <a:gd name="T34" fmla="*/ 24 w 53"/>
                                <a:gd name="T35" fmla="*/ 9 h 38"/>
                                <a:gd name="T36" fmla="*/ 33 w 53"/>
                                <a:gd name="T3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38">
                                  <a:moveTo>
                                    <a:pt x="33" y="0"/>
                                  </a:moveTo>
                                  <a:lnTo>
                                    <a:pt x="24" y="0"/>
                                  </a:lnTo>
                                  <a:lnTo>
                                    <a:pt x="0" y="14"/>
                                  </a:lnTo>
                                  <a:lnTo>
                                    <a:pt x="0" y="24"/>
                                  </a:lnTo>
                                  <a:lnTo>
                                    <a:pt x="24" y="38"/>
                                  </a:lnTo>
                                  <a:lnTo>
                                    <a:pt x="33" y="38"/>
                                  </a:lnTo>
                                  <a:lnTo>
                                    <a:pt x="53" y="24"/>
                                  </a:lnTo>
                                  <a:lnTo>
                                    <a:pt x="53" y="14"/>
                                  </a:lnTo>
                                  <a:lnTo>
                                    <a:pt x="33" y="0"/>
                                  </a:lnTo>
                                  <a:lnTo>
                                    <a:pt x="24" y="9"/>
                                  </a:lnTo>
                                  <a:lnTo>
                                    <a:pt x="43" y="24"/>
                                  </a:lnTo>
                                  <a:lnTo>
                                    <a:pt x="43" y="14"/>
                                  </a:lnTo>
                                  <a:lnTo>
                                    <a:pt x="24" y="28"/>
                                  </a:lnTo>
                                  <a:lnTo>
                                    <a:pt x="33" y="28"/>
                                  </a:lnTo>
                                  <a:lnTo>
                                    <a:pt x="9" y="14"/>
                                  </a:lnTo>
                                  <a:lnTo>
                                    <a:pt x="9" y="24"/>
                                  </a:lnTo>
                                  <a:lnTo>
                                    <a:pt x="33" y="9"/>
                                  </a:lnTo>
                                  <a:lnTo>
                                    <a:pt x="24" y="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7"/>
                          <wps:cNvSpPr>
                            <a:spLocks/>
                          </wps:cNvSpPr>
                          <wps:spPr bwMode="auto">
                            <a:xfrm>
                              <a:off x="8631" y="3063"/>
                              <a:ext cx="43" cy="43"/>
                            </a:xfrm>
                            <a:custGeom>
                              <a:avLst/>
                              <a:gdLst>
                                <a:gd name="T0" fmla="*/ 14 w 43"/>
                                <a:gd name="T1" fmla="*/ 0 h 43"/>
                                <a:gd name="T2" fmla="*/ 14 w 43"/>
                                <a:gd name="T3" fmla="*/ 10 h 43"/>
                                <a:gd name="T4" fmla="*/ 0 w 43"/>
                                <a:gd name="T5" fmla="*/ 19 h 43"/>
                                <a:gd name="T6" fmla="*/ 14 w 43"/>
                                <a:gd name="T7" fmla="*/ 39 h 43"/>
                                <a:gd name="T8" fmla="*/ 14 w 43"/>
                                <a:gd name="T9" fmla="*/ 43 h 43"/>
                                <a:gd name="T10" fmla="*/ 43 w 43"/>
                                <a:gd name="T11" fmla="*/ 15 h 43"/>
                                <a:gd name="T12" fmla="*/ 33 w 43"/>
                                <a:gd name="T13" fmla="*/ 15 h 43"/>
                                <a:gd name="T14" fmla="*/ 29 w 43"/>
                                <a:gd name="T15" fmla="*/ 5 h 43"/>
                                <a:gd name="T16" fmla="*/ 19 w 43"/>
                                <a:gd name="T17" fmla="*/ 5 h 43"/>
                                <a:gd name="T18" fmla="*/ 19 w 43"/>
                                <a:gd name="T19" fmla="*/ 0 h 43"/>
                                <a:gd name="T20" fmla="*/ 14 w 43"/>
                                <a:gd name="T2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43">
                                  <a:moveTo>
                                    <a:pt x="14" y="0"/>
                                  </a:moveTo>
                                  <a:lnTo>
                                    <a:pt x="14" y="10"/>
                                  </a:lnTo>
                                  <a:lnTo>
                                    <a:pt x="0" y="19"/>
                                  </a:lnTo>
                                  <a:lnTo>
                                    <a:pt x="14" y="39"/>
                                  </a:lnTo>
                                  <a:lnTo>
                                    <a:pt x="14" y="43"/>
                                  </a:lnTo>
                                  <a:lnTo>
                                    <a:pt x="43" y="15"/>
                                  </a:lnTo>
                                  <a:lnTo>
                                    <a:pt x="33" y="15"/>
                                  </a:lnTo>
                                  <a:lnTo>
                                    <a:pt x="29" y="5"/>
                                  </a:lnTo>
                                  <a:lnTo>
                                    <a:pt x="19" y="5"/>
                                  </a:lnTo>
                                  <a:lnTo>
                                    <a:pt x="19" y="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wps:cNvSpPr>
                          <wps:spPr bwMode="auto">
                            <a:xfrm>
                              <a:off x="8626" y="3058"/>
                              <a:ext cx="48" cy="48"/>
                            </a:xfrm>
                            <a:custGeom>
                              <a:avLst/>
                              <a:gdLst>
                                <a:gd name="T0" fmla="*/ 24 w 48"/>
                                <a:gd name="T1" fmla="*/ 0 h 48"/>
                                <a:gd name="T2" fmla="*/ 14 w 48"/>
                                <a:gd name="T3" fmla="*/ 0 h 48"/>
                                <a:gd name="T4" fmla="*/ 0 w 48"/>
                                <a:gd name="T5" fmla="*/ 20 h 48"/>
                                <a:gd name="T6" fmla="*/ 0 w 48"/>
                                <a:gd name="T7" fmla="*/ 29 h 48"/>
                                <a:gd name="T8" fmla="*/ 14 w 48"/>
                                <a:gd name="T9" fmla="*/ 48 h 48"/>
                                <a:gd name="T10" fmla="*/ 24 w 48"/>
                                <a:gd name="T11" fmla="*/ 48 h 48"/>
                                <a:gd name="T12" fmla="*/ 48 w 48"/>
                                <a:gd name="T13" fmla="*/ 24 h 48"/>
                                <a:gd name="T14" fmla="*/ 48 w 48"/>
                                <a:gd name="T15" fmla="*/ 15 h 48"/>
                                <a:gd name="T16" fmla="*/ 24 w 48"/>
                                <a:gd name="T17" fmla="*/ 0 h 48"/>
                                <a:gd name="T18" fmla="*/ 14 w 48"/>
                                <a:gd name="T19" fmla="*/ 10 h 48"/>
                                <a:gd name="T20" fmla="*/ 38 w 48"/>
                                <a:gd name="T21" fmla="*/ 24 h 48"/>
                                <a:gd name="T22" fmla="*/ 38 w 48"/>
                                <a:gd name="T23" fmla="*/ 15 h 48"/>
                                <a:gd name="T24" fmla="*/ 14 w 48"/>
                                <a:gd name="T25" fmla="*/ 39 h 48"/>
                                <a:gd name="T26" fmla="*/ 24 w 48"/>
                                <a:gd name="T27" fmla="*/ 39 h 48"/>
                                <a:gd name="T28" fmla="*/ 10 w 48"/>
                                <a:gd name="T29" fmla="*/ 20 h 48"/>
                                <a:gd name="T30" fmla="*/ 10 w 48"/>
                                <a:gd name="T31" fmla="*/ 29 h 48"/>
                                <a:gd name="T32" fmla="*/ 24 w 48"/>
                                <a:gd name="T33" fmla="*/ 10 h 48"/>
                                <a:gd name="T34" fmla="*/ 14 w 48"/>
                                <a:gd name="T35" fmla="*/ 10 h 48"/>
                                <a:gd name="T36" fmla="*/ 24 w 48"/>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48">
                                  <a:moveTo>
                                    <a:pt x="24" y="0"/>
                                  </a:moveTo>
                                  <a:lnTo>
                                    <a:pt x="14" y="0"/>
                                  </a:lnTo>
                                  <a:lnTo>
                                    <a:pt x="0" y="20"/>
                                  </a:lnTo>
                                  <a:lnTo>
                                    <a:pt x="0" y="29"/>
                                  </a:lnTo>
                                  <a:lnTo>
                                    <a:pt x="14" y="48"/>
                                  </a:lnTo>
                                  <a:lnTo>
                                    <a:pt x="24" y="48"/>
                                  </a:lnTo>
                                  <a:lnTo>
                                    <a:pt x="48" y="24"/>
                                  </a:lnTo>
                                  <a:lnTo>
                                    <a:pt x="48" y="15"/>
                                  </a:lnTo>
                                  <a:lnTo>
                                    <a:pt x="24" y="0"/>
                                  </a:lnTo>
                                  <a:lnTo>
                                    <a:pt x="14" y="10"/>
                                  </a:lnTo>
                                  <a:lnTo>
                                    <a:pt x="38" y="24"/>
                                  </a:lnTo>
                                  <a:lnTo>
                                    <a:pt x="38" y="15"/>
                                  </a:lnTo>
                                  <a:lnTo>
                                    <a:pt x="14" y="39"/>
                                  </a:lnTo>
                                  <a:lnTo>
                                    <a:pt x="24" y="39"/>
                                  </a:lnTo>
                                  <a:lnTo>
                                    <a:pt x="10" y="20"/>
                                  </a:lnTo>
                                  <a:lnTo>
                                    <a:pt x="10" y="29"/>
                                  </a:lnTo>
                                  <a:lnTo>
                                    <a:pt x="24" y="10"/>
                                  </a:lnTo>
                                  <a:lnTo>
                                    <a:pt x="14"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899"/>
                          <wps:cNvCnPr>
                            <a:cxnSpLocks noChangeShapeType="1"/>
                          </wps:cNvCnPr>
                          <wps:spPr bwMode="auto">
                            <a:xfrm flipV="1">
                              <a:off x="7512" y="2833"/>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900"/>
                          <wps:cNvCnPr>
                            <a:cxnSpLocks noChangeShapeType="1"/>
                          </wps:cNvCnPr>
                          <wps:spPr bwMode="auto">
                            <a:xfrm flipV="1">
                              <a:off x="7512" y="2852"/>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Freeform 901"/>
                          <wps:cNvSpPr>
                            <a:spLocks/>
                          </wps:cNvSpPr>
                          <wps:spPr bwMode="auto">
                            <a:xfrm>
                              <a:off x="4469" y="1532"/>
                              <a:ext cx="1397" cy="854"/>
                            </a:xfrm>
                            <a:custGeom>
                              <a:avLst/>
                              <a:gdLst>
                                <a:gd name="T0" fmla="*/ 62 w 1397"/>
                                <a:gd name="T1" fmla="*/ 96 h 854"/>
                                <a:gd name="T2" fmla="*/ 197 w 1397"/>
                                <a:gd name="T3" fmla="*/ 177 h 854"/>
                                <a:gd name="T4" fmla="*/ 144 w 1397"/>
                                <a:gd name="T5" fmla="*/ 350 h 854"/>
                                <a:gd name="T6" fmla="*/ 0 w 1397"/>
                                <a:gd name="T7" fmla="*/ 504 h 854"/>
                                <a:gd name="T8" fmla="*/ 53 w 1397"/>
                                <a:gd name="T9" fmla="*/ 638 h 854"/>
                                <a:gd name="T10" fmla="*/ 216 w 1397"/>
                                <a:gd name="T11" fmla="*/ 677 h 854"/>
                                <a:gd name="T12" fmla="*/ 283 w 1397"/>
                                <a:gd name="T13" fmla="*/ 758 h 854"/>
                                <a:gd name="T14" fmla="*/ 418 w 1397"/>
                                <a:gd name="T15" fmla="*/ 792 h 854"/>
                                <a:gd name="T16" fmla="*/ 514 w 1397"/>
                                <a:gd name="T17" fmla="*/ 758 h 854"/>
                                <a:gd name="T18" fmla="*/ 566 w 1397"/>
                                <a:gd name="T19" fmla="*/ 835 h 854"/>
                                <a:gd name="T20" fmla="*/ 749 w 1397"/>
                                <a:gd name="T21" fmla="*/ 787 h 854"/>
                                <a:gd name="T22" fmla="*/ 787 w 1397"/>
                                <a:gd name="T23" fmla="*/ 854 h 854"/>
                                <a:gd name="T24" fmla="*/ 979 w 1397"/>
                                <a:gd name="T25" fmla="*/ 773 h 854"/>
                                <a:gd name="T26" fmla="*/ 1123 w 1397"/>
                                <a:gd name="T27" fmla="*/ 686 h 854"/>
                                <a:gd name="T28" fmla="*/ 1238 w 1397"/>
                                <a:gd name="T29" fmla="*/ 499 h 854"/>
                                <a:gd name="T30" fmla="*/ 1344 w 1397"/>
                                <a:gd name="T31" fmla="*/ 542 h 854"/>
                                <a:gd name="T32" fmla="*/ 1392 w 1397"/>
                                <a:gd name="T33" fmla="*/ 365 h 854"/>
                                <a:gd name="T34" fmla="*/ 1344 w 1397"/>
                                <a:gd name="T35" fmla="*/ 235 h 854"/>
                                <a:gd name="T36" fmla="*/ 1282 w 1397"/>
                                <a:gd name="T37" fmla="*/ 182 h 854"/>
                                <a:gd name="T38" fmla="*/ 1114 w 1397"/>
                                <a:gd name="T39" fmla="*/ 115 h 854"/>
                                <a:gd name="T40" fmla="*/ 984 w 1397"/>
                                <a:gd name="T41" fmla="*/ 91 h 854"/>
                                <a:gd name="T42" fmla="*/ 845 w 1397"/>
                                <a:gd name="T43" fmla="*/ 24 h 854"/>
                                <a:gd name="T44" fmla="*/ 667 w 1397"/>
                                <a:gd name="T45" fmla="*/ 14 h 854"/>
                                <a:gd name="T46" fmla="*/ 538 w 1397"/>
                                <a:gd name="T47" fmla="*/ 0 h 854"/>
                                <a:gd name="T48" fmla="*/ 422 w 1397"/>
                                <a:gd name="T49" fmla="*/ 115 h 854"/>
                                <a:gd name="T50" fmla="*/ 355 w 1397"/>
                                <a:gd name="T51" fmla="*/ 86 h 854"/>
                                <a:gd name="T52" fmla="*/ 216 w 1397"/>
                                <a:gd name="T53" fmla="*/ 182 h 854"/>
                                <a:gd name="T54" fmla="*/ 192 w 1397"/>
                                <a:gd name="T55" fmla="*/ 43 h 854"/>
                                <a:gd name="T56" fmla="*/ 245 w 1397"/>
                                <a:gd name="T57" fmla="*/ 38 h 854"/>
                                <a:gd name="T58" fmla="*/ 206 w 1397"/>
                                <a:gd name="T59" fmla="*/ 182 h 854"/>
                                <a:gd name="T60" fmla="*/ 322 w 1397"/>
                                <a:gd name="T61" fmla="*/ 91 h 854"/>
                                <a:gd name="T62" fmla="*/ 418 w 1397"/>
                                <a:gd name="T63" fmla="*/ 124 h 854"/>
                                <a:gd name="T64" fmla="*/ 504 w 1397"/>
                                <a:gd name="T65" fmla="*/ 52 h 854"/>
                                <a:gd name="T66" fmla="*/ 614 w 1397"/>
                                <a:gd name="T67" fmla="*/ 33 h 854"/>
                                <a:gd name="T68" fmla="*/ 840 w 1397"/>
                                <a:gd name="T69" fmla="*/ 33 h 854"/>
                                <a:gd name="T70" fmla="*/ 960 w 1397"/>
                                <a:gd name="T71" fmla="*/ 76 h 854"/>
                                <a:gd name="T72" fmla="*/ 1070 w 1397"/>
                                <a:gd name="T73" fmla="*/ 115 h 854"/>
                                <a:gd name="T74" fmla="*/ 1248 w 1397"/>
                                <a:gd name="T75" fmla="*/ 158 h 854"/>
                                <a:gd name="T76" fmla="*/ 1296 w 1397"/>
                                <a:gd name="T77" fmla="*/ 240 h 854"/>
                                <a:gd name="T78" fmla="*/ 1387 w 1397"/>
                                <a:gd name="T79" fmla="*/ 307 h 854"/>
                                <a:gd name="T80" fmla="*/ 1349 w 1397"/>
                                <a:gd name="T81" fmla="*/ 485 h 854"/>
                                <a:gd name="T82" fmla="*/ 1234 w 1397"/>
                                <a:gd name="T83" fmla="*/ 489 h 854"/>
                                <a:gd name="T84" fmla="*/ 1162 w 1397"/>
                                <a:gd name="T85" fmla="*/ 629 h 854"/>
                                <a:gd name="T86" fmla="*/ 1003 w 1397"/>
                                <a:gd name="T87" fmla="*/ 734 h 854"/>
                                <a:gd name="T88" fmla="*/ 792 w 1397"/>
                                <a:gd name="T89" fmla="*/ 845 h 854"/>
                                <a:gd name="T90" fmla="*/ 749 w 1397"/>
                                <a:gd name="T91" fmla="*/ 777 h 854"/>
                                <a:gd name="T92" fmla="*/ 571 w 1397"/>
                                <a:gd name="T93" fmla="*/ 825 h 854"/>
                                <a:gd name="T94" fmla="*/ 547 w 1397"/>
                                <a:gd name="T95" fmla="*/ 763 h 854"/>
                                <a:gd name="T96" fmla="*/ 437 w 1397"/>
                                <a:gd name="T97" fmla="*/ 773 h 854"/>
                                <a:gd name="T98" fmla="*/ 293 w 1397"/>
                                <a:gd name="T99" fmla="*/ 758 h 854"/>
                                <a:gd name="T100" fmla="*/ 221 w 1397"/>
                                <a:gd name="T101" fmla="*/ 667 h 854"/>
                                <a:gd name="T102" fmla="*/ 86 w 1397"/>
                                <a:gd name="T103" fmla="*/ 648 h 854"/>
                                <a:gd name="T104" fmla="*/ 91 w 1397"/>
                                <a:gd name="T105" fmla="*/ 518 h 854"/>
                                <a:gd name="T106" fmla="*/ 91 w 1397"/>
                                <a:gd name="T107" fmla="*/ 379 h 854"/>
                                <a:gd name="T108" fmla="*/ 245 w 1397"/>
                                <a:gd name="T109" fmla="*/ 292 h 854"/>
                                <a:gd name="T110" fmla="*/ 96 w 1397"/>
                                <a:gd name="T111" fmla="*/ 105 h 854"/>
                                <a:gd name="T112" fmla="*/ 86 w 1397"/>
                                <a:gd name="T113" fmla="*/ 62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97" h="854">
                                  <a:moveTo>
                                    <a:pt x="86" y="52"/>
                                  </a:moveTo>
                                  <a:lnTo>
                                    <a:pt x="82" y="52"/>
                                  </a:lnTo>
                                  <a:lnTo>
                                    <a:pt x="82" y="57"/>
                                  </a:lnTo>
                                  <a:lnTo>
                                    <a:pt x="62" y="91"/>
                                  </a:lnTo>
                                  <a:lnTo>
                                    <a:pt x="62" y="96"/>
                                  </a:lnTo>
                                  <a:lnTo>
                                    <a:pt x="91" y="115"/>
                                  </a:lnTo>
                                  <a:lnTo>
                                    <a:pt x="96" y="115"/>
                                  </a:lnTo>
                                  <a:lnTo>
                                    <a:pt x="158" y="124"/>
                                  </a:lnTo>
                                  <a:lnTo>
                                    <a:pt x="154" y="124"/>
                                  </a:lnTo>
                                  <a:lnTo>
                                    <a:pt x="197" y="177"/>
                                  </a:lnTo>
                                  <a:lnTo>
                                    <a:pt x="197" y="172"/>
                                  </a:lnTo>
                                  <a:lnTo>
                                    <a:pt x="235" y="292"/>
                                  </a:lnTo>
                                  <a:lnTo>
                                    <a:pt x="202" y="369"/>
                                  </a:lnTo>
                                  <a:lnTo>
                                    <a:pt x="206" y="365"/>
                                  </a:lnTo>
                                  <a:lnTo>
                                    <a:pt x="144" y="350"/>
                                  </a:lnTo>
                                  <a:lnTo>
                                    <a:pt x="91" y="369"/>
                                  </a:lnTo>
                                  <a:lnTo>
                                    <a:pt x="10" y="408"/>
                                  </a:lnTo>
                                  <a:lnTo>
                                    <a:pt x="5" y="408"/>
                                  </a:lnTo>
                                  <a:lnTo>
                                    <a:pt x="5" y="413"/>
                                  </a:lnTo>
                                  <a:lnTo>
                                    <a:pt x="0" y="504"/>
                                  </a:lnTo>
                                  <a:lnTo>
                                    <a:pt x="0" y="509"/>
                                  </a:lnTo>
                                  <a:lnTo>
                                    <a:pt x="5" y="509"/>
                                  </a:lnTo>
                                  <a:lnTo>
                                    <a:pt x="91" y="528"/>
                                  </a:lnTo>
                                  <a:lnTo>
                                    <a:pt x="86" y="523"/>
                                  </a:lnTo>
                                  <a:lnTo>
                                    <a:pt x="53" y="638"/>
                                  </a:lnTo>
                                  <a:lnTo>
                                    <a:pt x="53" y="643"/>
                                  </a:lnTo>
                                  <a:lnTo>
                                    <a:pt x="77" y="657"/>
                                  </a:lnTo>
                                  <a:lnTo>
                                    <a:pt x="197" y="657"/>
                                  </a:lnTo>
                                  <a:lnTo>
                                    <a:pt x="192" y="657"/>
                                  </a:lnTo>
                                  <a:lnTo>
                                    <a:pt x="216" y="677"/>
                                  </a:lnTo>
                                  <a:lnTo>
                                    <a:pt x="221" y="677"/>
                                  </a:lnTo>
                                  <a:lnTo>
                                    <a:pt x="274" y="686"/>
                                  </a:lnTo>
                                  <a:lnTo>
                                    <a:pt x="269" y="681"/>
                                  </a:lnTo>
                                  <a:lnTo>
                                    <a:pt x="278" y="734"/>
                                  </a:lnTo>
                                  <a:lnTo>
                                    <a:pt x="283" y="758"/>
                                  </a:lnTo>
                                  <a:lnTo>
                                    <a:pt x="288" y="777"/>
                                  </a:lnTo>
                                  <a:lnTo>
                                    <a:pt x="288" y="782"/>
                                  </a:lnTo>
                                  <a:lnTo>
                                    <a:pt x="293" y="782"/>
                                  </a:lnTo>
                                  <a:lnTo>
                                    <a:pt x="379" y="797"/>
                                  </a:lnTo>
                                  <a:lnTo>
                                    <a:pt x="418" y="792"/>
                                  </a:lnTo>
                                  <a:lnTo>
                                    <a:pt x="437" y="782"/>
                                  </a:lnTo>
                                  <a:lnTo>
                                    <a:pt x="499" y="773"/>
                                  </a:lnTo>
                                  <a:lnTo>
                                    <a:pt x="504" y="773"/>
                                  </a:lnTo>
                                  <a:lnTo>
                                    <a:pt x="518" y="758"/>
                                  </a:lnTo>
                                  <a:lnTo>
                                    <a:pt x="514" y="758"/>
                                  </a:lnTo>
                                  <a:lnTo>
                                    <a:pt x="547" y="773"/>
                                  </a:lnTo>
                                  <a:lnTo>
                                    <a:pt x="542" y="768"/>
                                  </a:lnTo>
                                  <a:lnTo>
                                    <a:pt x="552" y="801"/>
                                  </a:lnTo>
                                  <a:lnTo>
                                    <a:pt x="566" y="830"/>
                                  </a:lnTo>
                                  <a:lnTo>
                                    <a:pt x="566" y="835"/>
                                  </a:lnTo>
                                  <a:lnTo>
                                    <a:pt x="576" y="835"/>
                                  </a:lnTo>
                                  <a:lnTo>
                                    <a:pt x="648" y="825"/>
                                  </a:lnTo>
                                  <a:lnTo>
                                    <a:pt x="677" y="811"/>
                                  </a:lnTo>
                                  <a:lnTo>
                                    <a:pt x="720" y="792"/>
                                  </a:lnTo>
                                  <a:lnTo>
                                    <a:pt x="749" y="787"/>
                                  </a:lnTo>
                                  <a:lnTo>
                                    <a:pt x="744" y="787"/>
                                  </a:lnTo>
                                  <a:lnTo>
                                    <a:pt x="768" y="816"/>
                                  </a:lnTo>
                                  <a:lnTo>
                                    <a:pt x="768" y="811"/>
                                  </a:lnTo>
                                  <a:lnTo>
                                    <a:pt x="787" y="849"/>
                                  </a:lnTo>
                                  <a:lnTo>
                                    <a:pt x="787" y="854"/>
                                  </a:lnTo>
                                  <a:lnTo>
                                    <a:pt x="792" y="854"/>
                                  </a:lnTo>
                                  <a:lnTo>
                                    <a:pt x="888" y="825"/>
                                  </a:lnTo>
                                  <a:lnTo>
                                    <a:pt x="922" y="806"/>
                                  </a:lnTo>
                                  <a:lnTo>
                                    <a:pt x="926" y="806"/>
                                  </a:lnTo>
                                  <a:lnTo>
                                    <a:pt x="979" y="773"/>
                                  </a:lnTo>
                                  <a:lnTo>
                                    <a:pt x="1013" y="744"/>
                                  </a:lnTo>
                                  <a:lnTo>
                                    <a:pt x="1008" y="744"/>
                                  </a:lnTo>
                                  <a:lnTo>
                                    <a:pt x="1075" y="710"/>
                                  </a:lnTo>
                                  <a:lnTo>
                                    <a:pt x="1118" y="686"/>
                                  </a:lnTo>
                                  <a:lnTo>
                                    <a:pt x="1123" y="686"/>
                                  </a:lnTo>
                                  <a:lnTo>
                                    <a:pt x="1171" y="638"/>
                                  </a:lnTo>
                                  <a:lnTo>
                                    <a:pt x="1171" y="633"/>
                                  </a:lnTo>
                                  <a:lnTo>
                                    <a:pt x="1210" y="523"/>
                                  </a:lnTo>
                                  <a:lnTo>
                                    <a:pt x="1210" y="528"/>
                                  </a:lnTo>
                                  <a:lnTo>
                                    <a:pt x="1238" y="499"/>
                                  </a:lnTo>
                                  <a:lnTo>
                                    <a:pt x="1234" y="499"/>
                                  </a:lnTo>
                                  <a:lnTo>
                                    <a:pt x="1267" y="494"/>
                                  </a:lnTo>
                                  <a:lnTo>
                                    <a:pt x="1262" y="494"/>
                                  </a:lnTo>
                                  <a:lnTo>
                                    <a:pt x="1334" y="542"/>
                                  </a:lnTo>
                                  <a:lnTo>
                                    <a:pt x="1344" y="542"/>
                                  </a:lnTo>
                                  <a:lnTo>
                                    <a:pt x="1344" y="537"/>
                                  </a:lnTo>
                                  <a:lnTo>
                                    <a:pt x="1358" y="485"/>
                                  </a:lnTo>
                                  <a:lnTo>
                                    <a:pt x="1368" y="451"/>
                                  </a:lnTo>
                                  <a:lnTo>
                                    <a:pt x="1378" y="413"/>
                                  </a:lnTo>
                                  <a:lnTo>
                                    <a:pt x="1392" y="365"/>
                                  </a:lnTo>
                                  <a:lnTo>
                                    <a:pt x="1392" y="326"/>
                                  </a:lnTo>
                                  <a:lnTo>
                                    <a:pt x="1397" y="307"/>
                                  </a:lnTo>
                                  <a:lnTo>
                                    <a:pt x="1397" y="302"/>
                                  </a:lnTo>
                                  <a:lnTo>
                                    <a:pt x="1368" y="259"/>
                                  </a:lnTo>
                                  <a:lnTo>
                                    <a:pt x="1344" y="235"/>
                                  </a:lnTo>
                                  <a:lnTo>
                                    <a:pt x="1339" y="235"/>
                                  </a:lnTo>
                                  <a:lnTo>
                                    <a:pt x="1296" y="230"/>
                                  </a:lnTo>
                                  <a:lnTo>
                                    <a:pt x="1301" y="235"/>
                                  </a:lnTo>
                                  <a:lnTo>
                                    <a:pt x="1282" y="187"/>
                                  </a:lnTo>
                                  <a:lnTo>
                                    <a:pt x="1282" y="182"/>
                                  </a:lnTo>
                                  <a:lnTo>
                                    <a:pt x="1258" y="148"/>
                                  </a:lnTo>
                                  <a:lnTo>
                                    <a:pt x="1253" y="148"/>
                                  </a:lnTo>
                                  <a:lnTo>
                                    <a:pt x="1195" y="134"/>
                                  </a:lnTo>
                                  <a:lnTo>
                                    <a:pt x="1142" y="124"/>
                                  </a:lnTo>
                                  <a:lnTo>
                                    <a:pt x="1114" y="115"/>
                                  </a:lnTo>
                                  <a:lnTo>
                                    <a:pt x="1070" y="105"/>
                                  </a:lnTo>
                                  <a:lnTo>
                                    <a:pt x="1032" y="96"/>
                                  </a:lnTo>
                                  <a:lnTo>
                                    <a:pt x="1018" y="91"/>
                                  </a:lnTo>
                                  <a:lnTo>
                                    <a:pt x="979" y="91"/>
                                  </a:lnTo>
                                  <a:lnTo>
                                    <a:pt x="984" y="91"/>
                                  </a:lnTo>
                                  <a:lnTo>
                                    <a:pt x="970" y="67"/>
                                  </a:lnTo>
                                  <a:lnTo>
                                    <a:pt x="926" y="38"/>
                                  </a:lnTo>
                                  <a:lnTo>
                                    <a:pt x="922" y="38"/>
                                  </a:lnTo>
                                  <a:lnTo>
                                    <a:pt x="888" y="43"/>
                                  </a:lnTo>
                                  <a:lnTo>
                                    <a:pt x="845" y="24"/>
                                  </a:lnTo>
                                  <a:lnTo>
                                    <a:pt x="850" y="24"/>
                                  </a:lnTo>
                                  <a:lnTo>
                                    <a:pt x="826" y="9"/>
                                  </a:lnTo>
                                  <a:lnTo>
                                    <a:pt x="821" y="9"/>
                                  </a:lnTo>
                                  <a:lnTo>
                                    <a:pt x="778" y="14"/>
                                  </a:lnTo>
                                  <a:lnTo>
                                    <a:pt x="667" y="14"/>
                                  </a:lnTo>
                                  <a:lnTo>
                                    <a:pt x="614" y="24"/>
                                  </a:lnTo>
                                  <a:lnTo>
                                    <a:pt x="581" y="24"/>
                                  </a:lnTo>
                                  <a:lnTo>
                                    <a:pt x="586" y="24"/>
                                  </a:lnTo>
                                  <a:lnTo>
                                    <a:pt x="547" y="0"/>
                                  </a:lnTo>
                                  <a:lnTo>
                                    <a:pt x="538" y="0"/>
                                  </a:lnTo>
                                  <a:lnTo>
                                    <a:pt x="494" y="43"/>
                                  </a:lnTo>
                                  <a:lnTo>
                                    <a:pt x="475" y="67"/>
                                  </a:lnTo>
                                  <a:lnTo>
                                    <a:pt x="432" y="120"/>
                                  </a:lnTo>
                                  <a:lnTo>
                                    <a:pt x="437" y="120"/>
                                  </a:lnTo>
                                  <a:lnTo>
                                    <a:pt x="422" y="115"/>
                                  </a:lnTo>
                                  <a:lnTo>
                                    <a:pt x="427" y="120"/>
                                  </a:lnTo>
                                  <a:lnTo>
                                    <a:pt x="418" y="96"/>
                                  </a:lnTo>
                                  <a:lnTo>
                                    <a:pt x="418" y="91"/>
                                  </a:lnTo>
                                  <a:lnTo>
                                    <a:pt x="413" y="91"/>
                                  </a:lnTo>
                                  <a:lnTo>
                                    <a:pt x="355" y="86"/>
                                  </a:lnTo>
                                  <a:lnTo>
                                    <a:pt x="322" y="81"/>
                                  </a:lnTo>
                                  <a:lnTo>
                                    <a:pt x="317" y="81"/>
                                  </a:lnTo>
                                  <a:lnTo>
                                    <a:pt x="288" y="105"/>
                                  </a:lnTo>
                                  <a:lnTo>
                                    <a:pt x="206" y="172"/>
                                  </a:lnTo>
                                  <a:lnTo>
                                    <a:pt x="216" y="182"/>
                                  </a:lnTo>
                                  <a:lnTo>
                                    <a:pt x="283" y="76"/>
                                  </a:lnTo>
                                  <a:lnTo>
                                    <a:pt x="283" y="67"/>
                                  </a:lnTo>
                                  <a:lnTo>
                                    <a:pt x="254" y="28"/>
                                  </a:lnTo>
                                  <a:lnTo>
                                    <a:pt x="250" y="28"/>
                                  </a:lnTo>
                                  <a:lnTo>
                                    <a:pt x="192" y="43"/>
                                  </a:lnTo>
                                  <a:lnTo>
                                    <a:pt x="86" y="52"/>
                                  </a:lnTo>
                                  <a:lnTo>
                                    <a:pt x="86" y="62"/>
                                  </a:lnTo>
                                  <a:lnTo>
                                    <a:pt x="192" y="52"/>
                                  </a:lnTo>
                                  <a:lnTo>
                                    <a:pt x="250" y="38"/>
                                  </a:lnTo>
                                  <a:lnTo>
                                    <a:pt x="245" y="38"/>
                                  </a:lnTo>
                                  <a:lnTo>
                                    <a:pt x="274" y="76"/>
                                  </a:lnTo>
                                  <a:lnTo>
                                    <a:pt x="274" y="67"/>
                                  </a:lnTo>
                                  <a:lnTo>
                                    <a:pt x="206" y="172"/>
                                  </a:lnTo>
                                  <a:lnTo>
                                    <a:pt x="206" y="177"/>
                                  </a:lnTo>
                                  <a:lnTo>
                                    <a:pt x="206" y="182"/>
                                  </a:lnTo>
                                  <a:lnTo>
                                    <a:pt x="211" y="182"/>
                                  </a:lnTo>
                                  <a:lnTo>
                                    <a:pt x="216" y="182"/>
                                  </a:lnTo>
                                  <a:lnTo>
                                    <a:pt x="298" y="115"/>
                                  </a:lnTo>
                                  <a:lnTo>
                                    <a:pt x="326" y="91"/>
                                  </a:lnTo>
                                  <a:lnTo>
                                    <a:pt x="322" y="91"/>
                                  </a:lnTo>
                                  <a:lnTo>
                                    <a:pt x="355" y="96"/>
                                  </a:lnTo>
                                  <a:lnTo>
                                    <a:pt x="413" y="100"/>
                                  </a:lnTo>
                                  <a:lnTo>
                                    <a:pt x="408" y="96"/>
                                  </a:lnTo>
                                  <a:lnTo>
                                    <a:pt x="418" y="120"/>
                                  </a:lnTo>
                                  <a:lnTo>
                                    <a:pt x="418" y="124"/>
                                  </a:lnTo>
                                  <a:lnTo>
                                    <a:pt x="422" y="124"/>
                                  </a:lnTo>
                                  <a:lnTo>
                                    <a:pt x="437" y="129"/>
                                  </a:lnTo>
                                  <a:lnTo>
                                    <a:pt x="442" y="129"/>
                                  </a:lnTo>
                                  <a:lnTo>
                                    <a:pt x="485" y="76"/>
                                  </a:lnTo>
                                  <a:lnTo>
                                    <a:pt x="504" y="52"/>
                                  </a:lnTo>
                                  <a:lnTo>
                                    <a:pt x="547" y="9"/>
                                  </a:lnTo>
                                  <a:lnTo>
                                    <a:pt x="538" y="9"/>
                                  </a:lnTo>
                                  <a:lnTo>
                                    <a:pt x="576" y="33"/>
                                  </a:lnTo>
                                  <a:lnTo>
                                    <a:pt x="581" y="33"/>
                                  </a:lnTo>
                                  <a:lnTo>
                                    <a:pt x="614" y="33"/>
                                  </a:lnTo>
                                  <a:lnTo>
                                    <a:pt x="667" y="24"/>
                                  </a:lnTo>
                                  <a:lnTo>
                                    <a:pt x="778" y="24"/>
                                  </a:lnTo>
                                  <a:lnTo>
                                    <a:pt x="821" y="19"/>
                                  </a:lnTo>
                                  <a:lnTo>
                                    <a:pt x="816" y="19"/>
                                  </a:lnTo>
                                  <a:lnTo>
                                    <a:pt x="840" y="33"/>
                                  </a:lnTo>
                                  <a:lnTo>
                                    <a:pt x="845" y="33"/>
                                  </a:lnTo>
                                  <a:lnTo>
                                    <a:pt x="888" y="52"/>
                                  </a:lnTo>
                                  <a:lnTo>
                                    <a:pt x="922" y="48"/>
                                  </a:lnTo>
                                  <a:lnTo>
                                    <a:pt x="917" y="48"/>
                                  </a:lnTo>
                                  <a:lnTo>
                                    <a:pt x="960" y="76"/>
                                  </a:lnTo>
                                  <a:lnTo>
                                    <a:pt x="974" y="100"/>
                                  </a:lnTo>
                                  <a:lnTo>
                                    <a:pt x="979" y="100"/>
                                  </a:lnTo>
                                  <a:lnTo>
                                    <a:pt x="1018" y="100"/>
                                  </a:lnTo>
                                  <a:lnTo>
                                    <a:pt x="1032" y="105"/>
                                  </a:lnTo>
                                  <a:lnTo>
                                    <a:pt x="1070" y="115"/>
                                  </a:lnTo>
                                  <a:lnTo>
                                    <a:pt x="1114" y="124"/>
                                  </a:lnTo>
                                  <a:lnTo>
                                    <a:pt x="1142" y="134"/>
                                  </a:lnTo>
                                  <a:lnTo>
                                    <a:pt x="1195" y="144"/>
                                  </a:lnTo>
                                  <a:lnTo>
                                    <a:pt x="1253" y="158"/>
                                  </a:lnTo>
                                  <a:lnTo>
                                    <a:pt x="1248" y="158"/>
                                  </a:lnTo>
                                  <a:lnTo>
                                    <a:pt x="1272" y="192"/>
                                  </a:lnTo>
                                  <a:lnTo>
                                    <a:pt x="1272" y="187"/>
                                  </a:lnTo>
                                  <a:lnTo>
                                    <a:pt x="1291" y="235"/>
                                  </a:lnTo>
                                  <a:lnTo>
                                    <a:pt x="1291" y="240"/>
                                  </a:lnTo>
                                  <a:lnTo>
                                    <a:pt x="1296" y="240"/>
                                  </a:lnTo>
                                  <a:lnTo>
                                    <a:pt x="1339" y="244"/>
                                  </a:lnTo>
                                  <a:lnTo>
                                    <a:pt x="1334" y="244"/>
                                  </a:lnTo>
                                  <a:lnTo>
                                    <a:pt x="1358" y="268"/>
                                  </a:lnTo>
                                  <a:lnTo>
                                    <a:pt x="1387" y="312"/>
                                  </a:lnTo>
                                  <a:lnTo>
                                    <a:pt x="1387" y="307"/>
                                  </a:lnTo>
                                  <a:lnTo>
                                    <a:pt x="1382" y="326"/>
                                  </a:lnTo>
                                  <a:lnTo>
                                    <a:pt x="1382" y="365"/>
                                  </a:lnTo>
                                  <a:lnTo>
                                    <a:pt x="1368" y="413"/>
                                  </a:lnTo>
                                  <a:lnTo>
                                    <a:pt x="1358" y="451"/>
                                  </a:lnTo>
                                  <a:lnTo>
                                    <a:pt x="1349" y="485"/>
                                  </a:lnTo>
                                  <a:lnTo>
                                    <a:pt x="1334" y="537"/>
                                  </a:lnTo>
                                  <a:lnTo>
                                    <a:pt x="1344" y="533"/>
                                  </a:lnTo>
                                  <a:lnTo>
                                    <a:pt x="1272" y="485"/>
                                  </a:lnTo>
                                  <a:lnTo>
                                    <a:pt x="1267" y="485"/>
                                  </a:lnTo>
                                  <a:lnTo>
                                    <a:pt x="1234" y="489"/>
                                  </a:lnTo>
                                  <a:lnTo>
                                    <a:pt x="1229" y="489"/>
                                  </a:lnTo>
                                  <a:lnTo>
                                    <a:pt x="1200" y="518"/>
                                  </a:lnTo>
                                  <a:lnTo>
                                    <a:pt x="1200" y="523"/>
                                  </a:lnTo>
                                  <a:lnTo>
                                    <a:pt x="1162" y="633"/>
                                  </a:lnTo>
                                  <a:lnTo>
                                    <a:pt x="1162" y="629"/>
                                  </a:lnTo>
                                  <a:lnTo>
                                    <a:pt x="1114" y="677"/>
                                  </a:lnTo>
                                  <a:lnTo>
                                    <a:pt x="1118" y="677"/>
                                  </a:lnTo>
                                  <a:lnTo>
                                    <a:pt x="1075" y="701"/>
                                  </a:lnTo>
                                  <a:lnTo>
                                    <a:pt x="1008" y="734"/>
                                  </a:lnTo>
                                  <a:lnTo>
                                    <a:pt x="1003" y="734"/>
                                  </a:lnTo>
                                  <a:lnTo>
                                    <a:pt x="970" y="763"/>
                                  </a:lnTo>
                                  <a:lnTo>
                                    <a:pt x="917" y="797"/>
                                  </a:lnTo>
                                  <a:lnTo>
                                    <a:pt x="922" y="797"/>
                                  </a:lnTo>
                                  <a:lnTo>
                                    <a:pt x="888" y="816"/>
                                  </a:lnTo>
                                  <a:lnTo>
                                    <a:pt x="792" y="845"/>
                                  </a:lnTo>
                                  <a:lnTo>
                                    <a:pt x="797" y="849"/>
                                  </a:lnTo>
                                  <a:lnTo>
                                    <a:pt x="778" y="811"/>
                                  </a:lnTo>
                                  <a:lnTo>
                                    <a:pt x="778" y="806"/>
                                  </a:lnTo>
                                  <a:lnTo>
                                    <a:pt x="754" y="777"/>
                                  </a:lnTo>
                                  <a:lnTo>
                                    <a:pt x="749" y="777"/>
                                  </a:lnTo>
                                  <a:lnTo>
                                    <a:pt x="720" y="782"/>
                                  </a:lnTo>
                                  <a:lnTo>
                                    <a:pt x="677" y="801"/>
                                  </a:lnTo>
                                  <a:lnTo>
                                    <a:pt x="648" y="816"/>
                                  </a:lnTo>
                                  <a:lnTo>
                                    <a:pt x="576" y="825"/>
                                  </a:lnTo>
                                  <a:lnTo>
                                    <a:pt x="571" y="825"/>
                                  </a:lnTo>
                                  <a:lnTo>
                                    <a:pt x="576" y="830"/>
                                  </a:lnTo>
                                  <a:lnTo>
                                    <a:pt x="562" y="801"/>
                                  </a:lnTo>
                                  <a:lnTo>
                                    <a:pt x="552" y="768"/>
                                  </a:lnTo>
                                  <a:lnTo>
                                    <a:pt x="552" y="763"/>
                                  </a:lnTo>
                                  <a:lnTo>
                                    <a:pt x="547" y="763"/>
                                  </a:lnTo>
                                  <a:lnTo>
                                    <a:pt x="514" y="749"/>
                                  </a:lnTo>
                                  <a:lnTo>
                                    <a:pt x="509" y="749"/>
                                  </a:lnTo>
                                  <a:lnTo>
                                    <a:pt x="494" y="763"/>
                                  </a:lnTo>
                                  <a:lnTo>
                                    <a:pt x="499" y="763"/>
                                  </a:lnTo>
                                  <a:lnTo>
                                    <a:pt x="437" y="773"/>
                                  </a:lnTo>
                                  <a:lnTo>
                                    <a:pt x="418" y="782"/>
                                  </a:lnTo>
                                  <a:lnTo>
                                    <a:pt x="379" y="787"/>
                                  </a:lnTo>
                                  <a:lnTo>
                                    <a:pt x="293" y="773"/>
                                  </a:lnTo>
                                  <a:lnTo>
                                    <a:pt x="298" y="777"/>
                                  </a:lnTo>
                                  <a:lnTo>
                                    <a:pt x="293" y="758"/>
                                  </a:lnTo>
                                  <a:lnTo>
                                    <a:pt x="288" y="734"/>
                                  </a:lnTo>
                                  <a:lnTo>
                                    <a:pt x="278" y="681"/>
                                  </a:lnTo>
                                  <a:lnTo>
                                    <a:pt x="278" y="677"/>
                                  </a:lnTo>
                                  <a:lnTo>
                                    <a:pt x="274" y="677"/>
                                  </a:lnTo>
                                  <a:lnTo>
                                    <a:pt x="221" y="667"/>
                                  </a:lnTo>
                                  <a:lnTo>
                                    <a:pt x="226" y="667"/>
                                  </a:lnTo>
                                  <a:lnTo>
                                    <a:pt x="202" y="648"/>
                                  </a:lnTo>
                                  <a:lnTo>
                                    <a:pt x="197" y="648"/>
                                  </a:lnTo>
                                  <a:lnTo>
                                    <a:pt x="82" y="648"/>
                                  </a:lnTo>
                                  <a:lnTo>
                                    <a:pt x="86" y="648"/>
                                  </a:lnTo>
                                  <a:lnTo>
                                    <a:pt x="62" y="633"/>
                                  </a:lnTo>
                                  <a:lnTo>
                                    <a:pt x="62" y="638"/>
                                  </a:lnTo>
                                  <a:lnTo>
                                    <a:pt x="96" y="523"/>
                                  </a:lnTo>
                                  <a:lnTo>
                                    <a:pt x="96" y="518"/>
                                  </a:lnTo>
                                  <a:lnTo>
                                    <a:pt x="91" y="518"/>
                                  </a:lnTo>
                                  <a:lnTo>
                                    <a:pt x="5" y="499"/>
                                  </a:lnTo>
                                  <a:lnTo>
                                    <a:pt x="10" y="504"/>
                                  </a:lnTo>
                                  <a:lnTo>
                                    <a:pt x="14" y="413"/>
                                  </a:lnTo>
                                  <a:lnTo>
                                    <a:pt x="10" y="417"/>
                                  </a:lnTo>
                                  <a:lnTo>
                                    <a:pt x="91" y="379"/>
                                  </a:lnTo>
                                  <a:lnTo>
                                    <a:pt x="144" y="360"/>
                                  </a:lnTo>
                                  <a:lnTo>
                                    <a:pt x="206" y="374"/>
                                  </a:lnTo>
                                  <a:lnTo>
                                    <a:pt x="211" y="374"/>
                                  </a:lnTo>
                                  <a:lnTo>
                                    <a:pt x="211" y="369"/>
                                  </a:lnTo>
                                  <a:lnTo>
                                    <a:pt x="245" y="292"/>
                                  </a:lnTo>
                                  <a:lnTo>
                                    <a:pt x="206" y="172"/>
                                  </a:lnTo>
                                  <a:lnTo>
                                    <a:pt x="206" y="168"/>
                                  </a:lnTo>
                                  <a:lnTo>
                                    <a:pt x="163" y="115"/>
                                  </a:lnTo>
                                  <a:lnTo>
                                    <a:pt x="158" y="115"/>
                                  </a:lnTo>
                                  <a:lnTo>
                                    <a:pt x="96" y="105"/>
                                  </a:lnTo>
                                  <a:lnTo>
                                    <a:pt x="101" y="105"/>
                                  </a:lnTo>
                                  <a:lnTo>
                                    <a:pt x="72" y="86"/>
                                  </a:lnTo>
                                  <a:lnTo>
                                    <a:pt x="72" y="91"/>
                                  </a:lnTo>
                                  <a:lnTo>
                                    <a:pt x="91" y="57"/>
                                  </a:lnTo>
                                  <a:lnTo>
                                    <a:pt x="86" y="62"/>
                                  </a:lnTo>
                                  <a:lnTo>
                                    <a:pt x="8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2"/>
                          <wps:cNvSpPr>
                            <a:spLocks/>
                          </wps:cNvSpPr>
                          <wps:spPr bwMode="auto">
                            <a:xfrm>
                              <a:off x="4474" y="1536"/>
                              <a:ext cx="1392" cy="850"/>
                            </a:xfrm>
                            <a:custGeom>
                              <a:avLst/>
                              <a:gdLst>
                                <a:gd name="T0" fmla="*/ 475 w 1392"/>
                                <a:gd name="T1" fmla="*/ 68 h 850"/>
                                <a:gd name="T2" fmla="*/ 427 w 1392"/>
                                <a:gd name="T3" fmla="*/ 120 h 850"/>
                                <a:gd name="T4" fmla="*/ 336 w 1392"/>
                                <a:gd name="T5" fmla="*/ 87 h 850"/>
                                <a:gd name="T6" fmla="*/ 288 w 1392"/>
                                <a:gd name="T7" fmla="*/ 106 h 850"/>
                                <a:gd name="T8" fmla="*/ 235 w 1392"/>
                                <a:gd name="T9" fmla="*/ 144 h 850"/>
                                <a:gd name="T10" fmla="*/ 254 w 1392"/>
                                <a:gd name="T11" fmla="*/ 106 h 850"/>
                                <a:gd name="T12" fmla="*/ 273 w 1392"/>
                                <a:gd name="T13" fmla="*/ 63 h 850"/>
                                <a:gd name="T14" fmla="*/ 221 w 1392"/>
                                <a:gd name="T15" fmla="*/ 34 h 850"/>
                                <a:gd name="T16" fmla="*/ 120 w 1392"/>
                                <a:gd name="T17" fmla="*/ 53 h 850"/>
                                <a:gd name="T18" fmla="*/ 67 w 1392"/>
                                <a:gd name="T19" fmla="*/ 77 h 850"/>
                                <a:gd name="T20" fmla="*/ 86 w 1392"/>
                                <a:gd name="T21" fmla="*/ 111 h 850"/>
                                <a:gd name="T22" fmla="*/ 158 w 1392"/>
                                <a:gd name="T23" fmla="*/ 120 h 850"/>
                                <a:gd name="T24" fmla="*/ 216 w 1392"/>
                                <a:gd name="T25" fmla="*/ 164 h 850"/>
                                <a:gd name="T26" fmla="*/ 201 w 1392"/>
                                <a:gd name="T27" fmla="*/ 178 h 850"/>
                                <a:gd name="T28" fmla="*/ 225 w 1392"/>
                                <a:gd name="T29" fmla="*/ 264 h 850"/>
                                <a:gd name="T30" fmla="*/ 230 w 1392"/>
                                <a:gd name="T31" fmla="*/ 303 h 850"/>
                                <a:gd name="T32" fmla="*/ 221 w 1392"/>
                                <a:gd name="T33" fmla="*/ 332 h 850"/>
                                <a:gd name="T34" fmla="*/ 206 w 1392"/>
                                <a:gd name="T35" fmla="*/ 351 h 850"/>
                                <a:gd name="T36" fmla="*/ 153 w 1392"/>
                                <a:gd name="T37" fmla="*/ 351 h 850"/>
                                <a:gd name="T38" fmla="*/ 110 w 1392"/>
                                <a:gd name="T39" fmla="*/ 361 h 850"/>
                                <a:gd name="T40" fmla="*/ 72 w 1392"/>
                                <a:gd name="T41" fmla="*/ 380 h 850"/>
                                <a:gd name="T42" fmla="*/ 14 w 1392"/>
                                <a:gd name="T43" fmla="*/ 404 h 850"/>
                                <a:gd name="T44" fmla="*/ 0 w 1392"/>
                                <a:gd name="T45" fmla="*/ 505 h 850"/>
                                <a:gd name="T46" fmla="*/ 72 w 1392"/>
                                <a:gd name="T47" fmla="*/ 519 h 850"/>
                                <a:gd name="T48" fmla="*/ 81 w 1392"/>
                                <a:gd name="T49" fmla="*/ 553 h 850"/>
                                <a:gd name="T50" fmla="*/ 67 w 1392"/>
                                <a:gd name="T51" fmla="*/ 581 h 850"/>
                                <a:gd name="T52" fmla="*/ 57 w 1392"/>
                                <a:gd name="T53" fmla="*/ 625 h 850"/>
                                <a:gd name="T54" fmla="*/ 197 w 1392"/>
                                <a:gd name="T55" fmla="*/ 653 h 850"/>
                                <a:gd name="T56" fmla="*/ 254 w 1392"/>
                                <a:gd name="T57" fmla="*/ 682 h 850"/>
                                <a:gd name="T58" fmla="*/ 278 w 1392"/>
                                <a:gd name="T59" fmla="*/ 716 h 850"/>
                                <a:gd name="T60" fmla="*/ 518 w 1392"/>
                                <a:gd name="T61" fmla="*/ 759 h 850"/>
                                <a:gd name="T62" fmla="*/ 547 w 1392"/>
                                <a:gd name="T63" fmla="*/ 783 h 850"/>
                                <a:gd name="T64" fmla="*/ 782 w 1392"/>
                                <a:gd name="T65" fmla="*/ 841 h 850"/>
                                <a:gd name="T66" fmla="*/ 830 w 1392"/>
                                <a:gd name="T67" fmla="*/ 841 h 850"/>
                                <a:gd name="T68" fmla="*/ 878 w 1392"/>
                                <a:gd name="T69" fmla="*/ 821 h 850"/>
                                <a:gd name="T70" fmla="*/ 921 w 1392"/>
                                <a:gd name="T71" fmla="*/ 802 h 850"/>
                                <a:gd name="T72" fmla="*/ 960 w 1392"/>
                                <a:gd name="T73" fmla="*/ 773 h 850"/>
                                <a:gd name="T74" fmla="*/ 1075 w 1392"/>
                                <a:gd name="T75" fmla="*/ 701 h 850"/>
                                <a:gd name="T76" fmla="*/ 1166 w 1392"/>
                                <a:gd name="T77" fmla="*/ 634 h 850"/>
                                <a:gd name="T78" fmla="*/ 1185 w 1392"/>
                                <a:gd name="T79" fmla="*/ 572 h 850"/>
                                <a:gd name="T80" fmla="*/ 1205 w 1392"/>
                                <a:gd name="T81" fmla="*/ 533 h 850"/>
                                <a:gd name="T82" fmla="*/ 1353 w 1392"/>
                                <a:gd name="T83" fmla="*/ 490 h 850"/>
                                <a:gd name="T84" fmla="*/ 1363 w 1392"/>
                                <a:gd name="T85" fmla="*/ 437 h 850"/>
                                <a:gd name="T86" fmla="*/ 1382 w 1392"/>
                                <a:gd name="T87" fmla="*/ 389 h 850"/>
                                <a:gd name="T88" fmla="*/ 1392 w 1392"/>
                                <a:gd name="T89" fmla="*/ 298 h 850"/>
                                <a:gd name="T90" fmla="*/ 1368 w 1392"/>
                                <a:gd name="T91" fmla="*/ 269 h 850"/>
                                <a:gd name="T92" fmla="*/ 1291 w 1392"/>
                                <a:gd name="T93" fmla="*/ 212 h 850"/>
                                <a:gd name="T94" fmla="*/ 1272 w 1392"/>
                                <a:gd name="T95" fmla="*/ 178 h 850"/>
                                <a:gd name="T96" fmla="*/ 1233 w 1392"/>
                                <a:gd name="T97" fmla="*/ 149 h 850"/>
                                <a:gd name="T98" fmla="*/ 1205 w 1392"/>
                                <a:gd name="T99" fmla="*/ 135 h 850"/>
                                <a:gd name="T100" fmla="*/ 1128 w 1392"/>
                                <a:gd name="T101" fmla="*/ 125 h 850"/>
                                <a:gd name="T102" fmla="*/ 1056 w 1392"/>
                                <a:gd name="T103" fmla="*/ 101 h 850"/>
                                <a:gd name="T104" fmla="*/ 969 w 1392"/>
                                <a:gd name="T105" fmla="*/ 72 h 850"/>
                                <a:gd name="T106" fmla="*/ 926 w 1392"/>
                                <a:gd name="T107" fmla="*/ 48 h 850"/>
                                <a:gd name="T108" fmla="*/ 878 w 1392"/>
                                <a:gd name="T109" fmla="*/ 39 h 850"/>
                                <a:gd name="T110" fmla="*/ 835 w 1392"/>
                                <a:gd name="T111" fmla="*/ 24 h 850"/>
                                <a:gd name="T112" fmla="*/ 797 w 1392"/>
                                <a:gd name="T113" fmla="*/ 15 h 850"/>
                                <a:gd name="T114" fmla="*/ 571 w 1392"/>
                                <a:gd name="T115" fmla="*/ 24 h 850"/>
                                <a:gd name="T116" fmla="*/ 542 w 1392"/>
                                <a:gd name="T1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2" h="850">
                                  <a:moveTo>
                                    <a:pt x="537" y="0"/>
                                  </a:moveTo>
                                  <a:lnTo>
                                    <a:pt x="537" y="5"/>
                                  </a:lnTo>
                                  <a:lnTo>
                                    <a:pt x="494" y="44"/>
                                  </a:lnTo>
                                  <a:lnTo>
                                    <a:pt x="494" y="53"/>
                                  </a:lnTo>
                                  <a:lnTo>
                                    <a:pt x="475" y="68"/>
                                  </a:lnTo>
                                  <a:lnTo>
                                    <a:pt x="475" y="77"/>
                                  </a:lnTo>
                                  <a:lnTo>
                                    <a:pt x="451" y="96"/>
                                  </a:lnTo>
                                  <a:lnTo>
                                    <a:pt x="451" y="106"/>
                                  </a:lnTo>
                                  <a:lnTo>
                                    <a:pt x="432" y="120"/>
                                  </a:lnTo>
                                  <a:lnTo>
                                    <a:pt x="427" y="120"/>
                                  </a:lnTo>
                                  <a:lnTo>
                                    <a:pt x="417" y="111"/>
                                  </a:lnTo>
                                  <a:lnTo>
                                    <a:pt x="413" y="92"/>
                                  </a:lnTo>
                                  <a:lnTo>
                                    <a:pt x="379" y="92"/>
                                  </a:lnTo>
                                  <a:lnTo>
                                    <a:pt x="379" y="87"/>
                                  </a:lnTo>
                                  <a:lnTo>
                                    <a:pt x="336" y="87"/>
                                  </a:lnTo>
                                  <a:lnTo>
                                    <a:pt x="336" y="82"/>
                                  </a:lnTo>
                                  <a:lnTo>
                                    <a:pt x="317" y="82"/>
                                  </a:lnTo>
                                  <a:lnTo>
                                    <a:pt x="317" y="87"/>
                                  </a:lnTo>
                                  <a:lnTo>
                                    <a:pt x="297" y="106"/>
                                  </a:lnTo>
                                  <a:lnTo>
                                    <a:pt x="288" y="106"/>
                                  </a:lnTo>
                                  <a:lnTo>
                                    <a:pt x="288" y="111"/>
                                  </a:lnTo>
                                  <a:lnTo>
                                    <a:pt x="240" y="149"/>
                                  </a:lnTo>
                                  <a:lnTo>
                                    <a:pt x="225" y="159"/>
                                  </a:lnTo>
                                  <a:lnTo>
                                    <a:pt x="225" y="149"/>
                                  </a:lnTo>
                                  <a:lnTo>
                                    <a:pt x="235" y="144"/>
                                  </a:lnTo>
                                  <a:lnTo>
                                    <a:pt x="235" y="135"/>
                                  </a:lnTo>
                                  <a:lnTo>
                                    <a:pt x="245" y="130"/>
                                  </a:lnTo>
                                  <a:lnTo>
                                    <a:pt x="245" y="120"/>
                                  </a:lnTo>
                                  <a:lnTo>
                                    <a:pt x="254" y="116"/>
                                  </a:lnTo>
                                  <a:lnTo>
                                    <a:pt x="254" y="106"/>
                                  </a:lnTo>
                                  <a:lnTo>
                                    <a:pt x="264" y="101"/>
                                  </a:lnTo>
                                  <a:lnTo>
                                    <a:pt x="264" y="92"/>
                                  </a:lnTo>
                                  <a:lnTo>
                                    <a:pt x="273" y="87"/>
                                  </a:lnTo>
                                  <a:lnTo>
                                    <a:pt x="278" y="63"/>
                                  </a:lnTo>
                                  <a:lnTo>
                                    <a:pt x="273" y="63"/>
                                  </a:lnTo>
                                  <a:lnTo>
                                    <a:pt x="264" y="53"/>
                                  </a:lnTo>
                                  <a:lnTo>
                                    <a:pt x="264" y="44"/>
                                  </a:lnTo>
                                  <a:lnTo>
                                    <a:pt x="259" y="44"/>
                                  </a:lnTo>
                                  <a:lnTo>
                                    <a:pt x="249" y="29"/>
                                  </a:lnTo>
                                  <a:lnTo>
                                    <a:pt x="221" y="34"/>
                                  </a:lnTo>
                                  <a:lnTo>
                                    <a:pt x="221" y="39"/>
                                  </a:lnTo>
                                  <a:lnTo>
                                    <a:pt x="206" y="39"/>
                                  </a:lnTo>
                                  <a:lnTo>
                                    <a:pt x="206" y="44"/>
                                  </a:lnTo>
                                  <a:lnTo>
                                    <a:pt x="120" y="48"/>
                                  </a:lnTo>
                                  <a:lnTo>
                                    <a:pt x="120" y="53"/>
                                  </a:lnTo>
                                  <a:lnTo>
                                    <a:pt x="81" y="53"/>
                                  </a:lnTo>
                                  <a:lnTo>
                                    <a:pt x="81" y="63"/>
                                  </a:lnTo>
                                  <a:lnTo>
                                    <a:pt x="77" y="63"/>
                                  </a:lnTo>
                                  <a:lnTo>
                                    <a:pt x="77" y="72"/>
                                  </a:lnTo>
                                  <a:lnTo>
                                    <a:pt x="67" y="77"/>
                                  </a:lnTo>
                                  <a:lnTo>
                                    <a:pt x="67" y="87"/>
                                  </a:lnTo>
                                  <a:lnTo>
                                    <a:pt x="62" y="87"/>
                                  </a:lnTo>
                                  <a:lnTo>
                                    <a:pt x="72" y="101"/>
                                  </a:lnTo>
                                  <a:lnTo>
                                    <a:pt x="81" y="101"/>
                                  </a:lnTo>
                                  <a:lnTo>
                                    <a:pt x="86" y="111"/>
                                  </a:lnTo>
                                  <a:lnTo>
                                    <a:pt x="110" y="111"/>
                                  </a:lnTo>
                                  <a:lnTo>
                                    <a:pt x="110" y="116"/>
                                  </a:lnTo>
                                  <a:lnTo>
                                    <a:pt x="134" y="116"/>
                                  </a:lnTo>
                                  <a:lnTo>
                                    <a:pt x="134" y="120"/>
                                  </a:lnTo>
                                  <a:lnTo>
                                    <a:pt x="158" y="120"/>
                                  </a:lnTo>
                                  <a:lnTo>
                                    <a:pt x="187" y="159"/>
                                  </a:lnTo>
                                  <a:lnTo>
                                    <a:pt x="225" y="159"/>
                                  </a:lnTo>
                                  <a:lnTo>
                                    <a:pt x="225" y="164"/>
                                  </a:lnTo>
                                  <a:lnTo>
                                    <a:pt x="216" y="168"/>
                                  </a:lnTo>
                                  <a:lnTo>
                                    <a:pt x="216" y="164"/>
                                  </a:lnTo>
                                  <a:lnTo>
                                    <a:pt x="221" y="164"/>
                                  </a:lnTo>
                                  <a:lnTo>
                                    <a:pt x="221" y="159"/>
                                  </a:lnTo>
                                  <a:lnTo>
                                    <a:pt x="192" y="159"/>
                                  </a:lnTo>
                                  <a:lnTo>
                                    <a:pt x="197" y="178"/>
                                  </a:lnTo>
                                  <a:lnTo>
                                    <a:pt x="201" y="178"/>
                                  </a:lnTo>
                                  <a:lnTo>
                                    <a:pt x="206" y="207"/>
                                  </a:lnTo>
                                  <a:lnTo>
                                    <a:pt x="211" y="207"/>
                                  </a:lnTo>
                                  <a:lnTo>
                                    <a:pt x="216" y="236"/>
                                  </a:lnTo>
                                  <a:lnTo>
                                    <a:pt x="221" y="236"/>
                                  </a:lnTo>
                                  <a:lnTo>
                                    <a:pt x="225" y="264"/>
                                  </a:lnTo>
                                  <a:lnTo>
                                    <a:pt x="230" y="264"/>
                                  </a:lnTo>
                                  <a:lnTo>
                                    <a:pt x="230" y="279"/>
                                  </a:lnTo>
                                  <a:lnTo>
                                    <a:pt x="235" y="279"/>
                                  </a:lnTo>
                                  <a:lnTo>
                                    <a:pt x="235" y="303"/>
                                  </a:lnTo>
                                  <a:lnTo>
                                    <a:pt x="230" y="303"/>
                                  </a:lnTo>
                                  <a:lnTo>
                                    <a:pt x="230" y="313"/>
                                  </a:lnTo>
                                  <a:lnTo>
                                    <a:pt x="225" y="313"/>
                                  </a:lnTo>
                                  <a:lnTo>
                                    <a:pt x="225" y="322"/>
                                  </a:lnTo>
                                  <a:lnTo>
                                    <a:pt x="221" y="322"/>
                                  </a:lnTo>
                                  <a:lnTo>
                                    <a:pt x="221" y="332"/>
                                  </a:lnTo>
                                  <a:lnTo>
                                    <a:pt x="216" y="332"/>
                                  </a:lnTo>
                                  <a:lnTo>
                                    <a:pt x="216" y="341"/>
                                  </a:lnTo>
                                  <a:lnTo>
                                    <a:pt x="211" y="341"/>
                                  </a:lnTo>
                                  <a:lnTo>
                                    <a:pt x="211" y="351"/>
                                  </a:lnTo>
                                  <a:lnTo>
                                    <a:pt x="206" y="351"/>
                                  </a:lnTo>
                                  <a:lnTo>
                                    <a:pt x="206" y="361"/>
                                  </a:lnTo>
                                  <a:lnTo>
                                    <a:pt x="187" y="365"/>
                                  </a:lnTo>
                                  <a:lnTo>
                                    <a:pt x="187" y="361"/>
                                  </a:lnTo>
                                  <a:lnTo>
                                    <a:pt x="153" y="356"/>
                                  </a:lnTo>
                                  <a:lnTo>
                                    <a:pt x="153" y="351"/>
                                  </a:lnTo>
                                  <a:lnTo>
                                    <a:pt x="134" y="351"/>
                                  </a:lnTo>
                                  <a:lnTo>
                                    <a:pt x="134" y="356"/>
                                  </a:lnTo>
                                  <a:lnTo>
                                    <a:pt x="125" y="356"/>
                                  </a:lnTo>
                                  <a:lnTo>
                                    <a:pt x="125" y="361"/>
                                  </a:lnTo>
                                  <a:lnTo>
                                    <a:pt x="110" y="361"/>
                                  </a:lnTo>
                                  <a:lnTo>
                                    <a:pt x="110" y="365"/>
                                  </a:lnTo>
                                  <a:lnTo>
                                    <a:pt x="101" y="365"/>
                                  </a:lnTo>
                                  <a:lnTo>
                                    <a:pt x="101" y="370"/>
                                  </a:lnTo>
                                  <a:lnTo>
                                    <a:pt x="72" y="375"/>
                                  </a:lnTo>
                                  <a:lnTo>
                                    <a:pt x="72" y="380"/>
                                  </a:lnTo>
                                  <a:lnTo>
                                    <a:pt x="53" y="385"/>
                                  </a:lnTo>
                                  <a:lnTo>
                                    <a:pt x="53" y="389"/>
                                  </a:lnTo>
                                  <a:lnTo>
                                    <a:pt x="33" y="394"/>
                                  </a:lnTo>
                                  <a:lnTo>
                                    <a:pt x="33" y="399"/>
                                  </a:lnTo>
                                  <a:lnTo>
                                    <a:pt x="14" y="404"/>
                                  </a:lnTo>
                                  <a:lnTo>
                                    <a:pt x="14" y="409"/>
                                  </a:lnTo>
                                  <a:lnTo>
                                    <a:pt x="5" y="409"/>
                                  </a:lnTo>
                                  <a:lnTo>
                                    <a:pt x="5" y="457"/>
                                  </a:lnTo>
                                  <a:lnTo>
                                    <a:pt x="0" y="457"/>
                                  </a:lnTo>
                                  <a:lnTo>
                                    <a:pt x="0" y="505"/>
                                  </a:lnTo>
                                  <a:lnTo>
                                    <a:pt x="33" y="509"/>
                                  </a:lnTo>
                                  <a:lnTo>
                                    <a:pt x="33" y="514"/>
                                  </a:lnTo>
                                  <a:lnTo>
                                    <a:pt x="53" y="514"/>
                                  </a:lnTo>
                                  <a:lnTo>
                                    <a:pt x="53" y="519"/>
                                  </a:lnTo>
                                  <a:lnTo>
                                    <a:pt x="72" y="519"/>
                                  </a:lnTo>
                                  <a:lnTo>
                                    <a:pt x="72" y="524"/>
                                  </a:lnTo>
                                  <a:lnTo>
                                    <a:pt x="86" y="524"/>
                                  </a:lnTo>
                                  <a:lnTo>
                                    <a:pt x="86" y="538"/>
                                  </a:lnTo>
                                  <a:lnTo>
                                    <a:pt x="81" y="538"/>
                                  </a:lnTo>
                                  <a:lnTo>
                                    <a:pt x="81" y="553"/>
                                  </a:lnTo>
                                  <a:lnTo>
                                    <a:pt x="77" y="553"/>
                                  </a:lnTo>
                                  <a:lnTo>
                                    <a:pt x="77" y="567"/>
                                  </a:lnTo>
                                  <a:lnTo>
                                    <a:pt x="72" y="567"/>
                                  </a:lnTo>
                                  <a:lnTo>
                                    <a:pt x="72" y="581"/>
                                  </a:lnTo>
                                  <a:lnTo>
                                    <a:pt x="67" y="581"/>
                                  </a:lnTo>
                                  <a:lnTo>
                                    <a:pt x="67" y="596"/>
                                  </a:lnTo>
                                  <a:lnTo>
                                    <a:pt x="62" y="596"/>
                                  </a:lnTo>
                                  <a:lnTo>
                                    <a:pt x="62" y="610"/>
                                  </a:lnTo>
                                  <a:lnTo>
                                    <a:pt x="57" y="610"/>
                                  </a:lnTo>
                                  <a:lnTo>
                                    <a:pt x="57" y="625"/>
                                  </a:lnTo>
                                  <a:lnTo>
                                    <a:pt x="53" y="625"/>
                                  </a:lnTo>
                                  <a:lnTo>
                                    <a:pt x="53" y="639"/>
                                  </a:lnTo>
                                  <a:lnTo>
                                    <a:pt x="67" y="644"/>
                                  </a:lnTo>
                                  <a:lnTo>
                                    <a:pt x="72" y="653"/>
                                  </a:lnTo>
                                  <a:lnTo>
                                    <a:pt x="197" y="653"/>
                                  </a:lnTo>
                                  <a:lnTo>
                                    <a:pt x="211" y="673"/>
                                  </a:lnTo>
                                  <a:lnTo>
                                    <a:pt x="235" y="673"/>
                                  </a:lnTo>
                                  <a:lnTo>
                                    <a:pt x="235" y="677"/>
                                  </a:lnTo>
                                  <a:lnTo>
                                    <a:pt x="254" y="677"/>
                                  </a:lnTo>
                                  <a:lnTo>
                                    <a:pt x="254" y="682"/>
                                  </a:lnTo>
                                  <a:lnTo>
                                    <a:pt x="269" y="682"/>
                                  </a:lnTo>
                                  <a:lnTo>
                                    <a:pt x="269" y="697"/>
                                  </a:lnTo>
                                  <a:lnTo>
                                    <a:pt x="273" y="697"/>
                                  </a:lnTo>
                                  <a:lnTo>
                                    <a:pt x="273" y="716"/>
                                  </a:lnTo>
                                  <a:lnTo>
                                    <a:pt x="278" y="716"/>
                                  </a:lnTo>
                                  <a:lnTo>
                                    <a:pt x="278" y="745"/>
                                  </a:lnTo>
                                  <a:lnTo>
                                    <a:pt x="283" y="745"/>
                                  </a:lnTo>
                                  <a:lnTo>
                                    <a:pt x="283" y="754"/>
                                  </a:lnTo>
                                  <a:lnTo>
                                    <a:pt x="518" y="754"/>
                                  </a:lnTo>
                                  <a:lnTo>
                                    <a:pt x="518" y="759"/>
                                  </a:lnTo>
                                  <a:lnTo>
                                    <a:pt x="528" y="759"/>
                                  </a:lnTo>
                                  <a:lnTo>
                                    <a:pt x="528" y="764"/>
                                  </a:lnTo>
                                  <a:lnTo>
                                    <a:pt x="537" y="764"/>
                                  </a:lnTo>
                                  <a:lnTo>
                                    <a:pt x="547" y="773"/>
                                  </a:lnTo>
                                  <a:lnTo>
                                    <a:pt x="547" y="783"/>
                                  </a:lnTo>
                                  <a:lnTo>
                                    <a:pt x="749" y="783"/>
                                  </a:lnTo>
                                  <a:lnTo>
                                    <a:pt x="768" y="802"/>
                                  </a:lnTo>
                                  <a:lnTo>
                                    <a:pt x="773" y="821"/>
                                  </a:lnTo>
                                  <a:lnTo>
                                    <a:pt x="777" y="821"/>
                                  </a:lnTo>
                                  <a:lnTo>
                                    <a:pt x="782" y="841"/>
                                  </a:lnTo>
                                  <a:lnTo>
                                    <a:pt x="787" y="841"/>
                                  </a:lnTo>
                                  <a:lnTo>
                                    <a:pt x="787" y="850"/>
                                  </a:lnTo>
                                  <a:lnTo>
                                    <a:pt x="816" y="845"/>
                                  </a:lnTo>
                                  <a:lnTo>
                                    <a:pt x="816" y="841"/>
                                  </a:lnTo>
                                  <a:lnTo>
                                    <a:pt x="830" y="841"/>
                                  </a:lnTo>
                                  <a:lnTo>
                                    <a:pt x="830" y="836"/>
                                  </a:lnTo>
                                  <a:lnTo>
                                    <a:pt x="849" y="836"/>
                                  </a:lnTo>
                                  <a:lnTo>
                                    <a:pt x="849" y="831"/>
                                  </a:lnTo>
                                  <a:lnTo>
                                    <a:pt x="878" y="826"/>
                                  </a:lnTo>
                                  <a:lnTo>
                                    <a:pt x="878" y="821"/>
                                  </a:lnTo>
                                  <a:lnTo>
                                    <a:pt x="888" y="821"/>
                                  </a:lnTo>
                                  <a:lnTo>
                                    <a:pt x="888" y="817"/>
                                  </a:lnTo>
                                  <a:lnTo>
                                    <a:pt x="902" y="817"/>
                                  </a:lnTo>
                                  <a:lnTo>
                                    <a:pt x="902" y="812"/>
                                  </a:lnTo>
                                  <a:lnTo>
                                    <a:pt x="921" y="802"/>
                                  </a:lnTo>
                                  <a:lnTo>
                                    <a:pt x="921" y="797"/>
                                  </a:lnTo>
                                  <a:lnTo>
                                    <a:pt x="941" y="793"/>
                                  </a:lnTo>
                                  <a:lnTo>
                                    <a:pt x="941" y="788"/>
                                  </a:lnTo>
                                  <a:lnTo>
                                    <a:pt x="960" y="778"/>
                                  </a:lnTo>
                                  <a:lnTo>
                                    <a:pt x="960" y="773"/>
                                  </a:lnTo>
                                  <a:lnTo>
                                    <a:pt x="979" y="769"/>
                                  </a:lnTo>
                                  <a:lnTo>
                                    <a:pt x="979" y="764"/>
                                  </a:lnTo>
                                  <a:lnTo>
                                    <a:pt x="1008" y="740"/>
                                  </a:lnTo>
                                  <a:lnTo>
                                    <a:pt x="1075" y="706"/>
                                  </a:lnTo>
                                  <a:lnTo>
                                    <a:pt x="1075" y="701"/>
                                  </a:lnTo>
                                  <a:lnTo>
                                    <a:pt x="1089" y="701"/>
                                  </a:lnTo>
                                  <a:lnTo>
                                    <a:pt x="1089" y="697"/>
                                  </a:lnTo>
                                  <a:lnTo>
                                    <a:pt x="1128" y="673"/>
                                  </a:lnTo>
                                  <a:lnTo>
                                    <a:pt x="1128" y="668"/>
                                  </a:lnTo>
                                  <a:lnTo>
                                    <a:pt x="1166" y="634"/>
                                  </a:lnTo>
                                  <a:lnTo>
                                    <a:pt x="1171" y="610"/>
                                  </a:lnTo>
                                  <a:lnTo>
                                    <a:pt x="1176" y="610"/>
                                  </a:lnTo>
                                  <a:lnTo>
                                    <a:pt x="1176" y="596"/>
                                  </a:lnTo>
                                  <a:lnTo>
                                    <a:pt x="1181" y="596"/>
                                  </a:lnTo>
                                  <a:lnTo>
                                    <a:pt x="1185" y="572"/>
                                  </a:lnTo>
                                  <a:lnTo>
                                    <a:pt x="1190" y="572"/>
                                  </a:lnTo>
                                  <a:lnTo>
                                    <a:pt x="1190" y="557"/>
                                  </a:lnTo>
                                  <a:lnTo>
                                    <a:pt x="1195" y="557"/>
                                  </a:lnTo>
                                  <a:lnTo>
                                    <a:pt x="1200" y="533"/>
                                  </a:lnTo>
                                  <a:lnTo>
                                    <a:pt x="1205" y="533"/>
                                  </a:lnTo>
                                  <a:lnTo>
                                    <a:pt x="1205" y="519"/>
                                  </a:lnTo>
                                  <a:lnTo>
                                    <a:pt x="1233" y="495"/>
                                  </a:lnTo>
                                  <a:lnTo>
                                    <a:pt x="1243" y="495"/>
                                  </a:lnTo>
                                  <a:lnTo>
                                    <a:pt x="1243" y="490"/>
                                  </a:lnTo>
                                  <a:lnTo>
                                    <a:pt x="1353" y="490"/>
                                  </a:lnTo>
                                  <a:lnTo>
                                    <a:pt x="1353" y="476"/>
                                  </a:lnTo>
                                  <a:lnTo>
                                    <a:pt x="1358" y="476"/>
                                  </a:lnTo>
                                  <a:lnTo>
                                    <a:pt x="1358" y="461"/>
                                  </a:lnTo>
                                  <a:lnTo>
                                    <a:pt x="1363" y="461"/>
                                  </a:lnTo>
                                  <a:lnTo>
                                    <a:pt x="1363" y="437"/>
                                  </a:lnTo>
                                  <a:lnTo>
                                    <a:pt x="1368" y="437"/>
                                  </a:lnTo>
                                  <a:lnTo>
                                    <a:pt x="1373" y="404"/>
                                  </a:lnTo>
                                  <a:lnTo>
                                    <a:pt x="1377" y="404"/>
                                  </a:lnTo>
                                  <a:lnTo>
                                    <a:pt x="1377" y="389"/>
                                  </a:lnTo>
                                  <a:lnTo>
                                    <a:pt x="1382" y="389"/>
                                  </a:lnTo>
                                  <a:lnTo>
                                    <a:pt x="1382" y="375"/>
                                  </a:lnTo>
                                  <a:lnTo>
                                    <a:pt x="1387" y="375"/>
                                  </a:lnTo>
                                  <a:lnTo>
                                    <a:pt x="1387" y="317"/>
                                  </a:lnTo>
                                  <a:lnTo>
                                    <a:pt x="1392" y="317"/>
                                  </a:lnTo>
                                  <a:lnTo>
                                    <a:pt x="1392" y="298"/>
                                  </a:lnTo>
                                  <a:lnTo>
                                    <a:pt x="1387" y="298"/>
                                  </a:lnTo>
                                  <a:lnTo>
                                    <a:pt x="1377" y="279"/>
                                  </a:lnTo>
                                  <a:lnTo>
                                    <a:pt x="1373" y="279"/>
                                  </a:lnTo>
                                  <a:lnTo>
                                    <a:pt x="1373" y="269"/>
                                  </a:lnTo>
                                  <a:lnTo>
                                    <a:pt x="1368" y="269"/>
                                  </a:lnTo>
                                  <a:lnTo>
                                    <a:pt x="1339" y="236"/>
                                  </a:lnTo>
                                  <a:lnTo>
                                    <a:pt x="1315" y="236"/>
                                  </a:lnTo>
                                  <a:lnTo>
                                    <a:pt x="1315" y="231"/>
                                  </a:lnTo>
                                  <a:lnTo>
                                    <a:pt x="1296" y="231"/>
                                  </a:lnTo>
                                  <a:lnTo>
                                    <a:pt x="1291" y="212"/>
                                  </a:lnTo>
                                  <a:lnTo>
                                    <a:pt x="1286" y="212"/>
                                  </a:lnTo>
                                  <a:lnTo>
                                    <a:pt x="1281" y="192"/>
                                  </a:lnTo>
                                  <a:lnTo>
                                    <a:pt x="1277" y="192"/>
                                  </a:lnTo>
                                  <a:lnTo>
                                    <a:pt x="1277" y="178"/>
                                  </a:lnTo>
                                  <a:lnTo>
                                    <a:pt x="1272" y="178"/>
                                  </a:lnTo>
                                  <a:lnTo>
                                    <a:pt x="1262" y="168"/>
                                  </a:lnTo>
                                  <a:lnTo>
                                    <a:pt x="1262" y="159"/>
                                  </a:lnTo>
                                  <a:lnTo>
                                    <a:pt x="1257" y="159"/>
                                  </a:lnTo>
                                  <a:lnTo>
                                    <a:pt x="1253" y="149"/>
                                  </a:lnTo>
                                  <a:lnTo>
                                    <a:pt x="1233" y="149"/>
                                  </a:lnTo>
                                  <a:lnTo>
                                    <a:pt x="1233" y="144"/>
                                  </a:lnTo>
                                  <a:lnTo>
                                    <a:pt x="1219" y="144"/>
                                  </a:lnTo>
                                  <a:lnTo>
                                    <a:pt x="1219" y="140"/>
                                  </a:lnTo>
                                  <a:lnTo>
                                    <a:pt x="1205" y="140"/>
                                  </a:lnTo>
                                  <a:lnTo>
                                    <a:pt x="1205" y="135"/>
                                  </a:lnTo>
                                  <a:lnTo>
                                    <a:pt x="1176" y="135"/>
                                  </a:lnTo>
                                  <a:lnTo>
                                    <a:pt x="1176" y="130"/>
                                  </a:lnTo>
                                  <a:lnTo>
                                    <a:pt x="1157" y="130"/>
                                  </a:lnTo>
                                  <a:lnTo>
                                    <a:pt x="1157" y="125"/>
                                  </a:lnTo>
                                  <a:lnTo>
                                    <a:pt x="1128" y="125"/>
                                  </a:lnTo>
                                  <a:lnTo>
                                    <a:pt x="1128" y="120"/>
                                  </a:lnTo>
                                  <a:lnTo>
                                    <a:pt x="1080" y="111"/>
                                  </a:lnTo>
                                  <a:lnTo>
                                    <a:pt x="1080" y="106"/>
                                  </a:lnTo>
                                  <a:lnTo>
                                    <a:pt x="1056" y="106"/>
                                  </a:lnTo>
                                  <a:lnTo>
                                    <a:pt x="1056" y="101"/>
                                  </a:lnTo>
                                  <a:lnTo>
                                    <a:pt x="1022" y="96"/>
                                  </a:lnTo>
                                  <a:lnTo>
                                    <a:pt x="1022" y="92"/>
                                  </a:lnTo>
                                  <a:lnTo>
                                    <a:pt x="979" y="92"/>
                                  </a:lnTo>
                                  <a:lnTo>
                                    <a:pt x="969" y="82"/>
                                  </a:lnTo>
                                  <a:lnTo>
                                    <a:pt x="969" y="72"/>
                                  </a:lnTo>
                                  <a:lnTo>
                                    <a:pt x="955" y="68"/>
                                  </a:lnTo>
                                  <a:lnTo>
                                    <a:pt x="950" y="58"/>
                                  </a:lnTo>
                                  <a:lnTo>
                                    <a:pt x="941" y="58"/>
                                  </a:lnTo>
                                  <a:lnTo>
                                    <a:pt x="936" y="48"/>
                                  </a:lnTo>
                                  <a:lnTo>
                                    <a:pt x="926" y="48"/>
                                  </a:lnTo>
                                  <a:lnTo>
                                    <a:pt x="921" y="39"/>
                                  </a:lnTo>
                                  <a:lnTo>
                                    <a:pt x="902" y="39"/>
                                  </a:lnTo>
                                  <a:lnTo>
                                    <a:pt x="902" y="44"/>
                                  </a:lnTo>
                                  <a:lnTo>
                                    <a:pt x="878" y="44"/>
                                  </a:lnTo>
                                  <a:lnTo>
                                    <a:pt x="878" y="39"/>
                                  </a:lnTo>
                                  <a:lnTo>
                                    <a:pt x="869" y="39"/>
                                  </a:lnTo>
                                  <a:lnTo>
                                    <a:pt x="869" y="34"/>
                                  </a:lnTo>
                                  <a:lnTo>
                                    <a:pt x="859" y="34"/>
                                  </a:lnTo>
                                  <a:lnTo>
                                    <a:pt x="859" y="29"/>
                                  </a:lnTo>
                                  <a:lnTo>
                                    <a:pt x="835" y="24"/>
                                  </a:lnTo>
                                  <a:lnTo>
                                    <a:pt x="830" y="15"/>
                                  </a:lnTo>
                                  <a:lnTo>
                                    <a:pt x="821" y="15"/>
                                  </a:lnTo>
                                  <a:lnTo>
                                    <a:pt x="821" y="10"/>
                                  </a:lnTo>
                                  <a:lnTo>
                                    <a:pt x="797" y="10"/>
                                  </a:lnTo>
                                  <a:lnTo>
                                    <a:pt x="797" y="15"/>
                                  </a:lnTo>
                                  <a:lnTo>
                                    <a:pt x="653" y="15"/>
                                  </a:lnTo>
                                  <a:lnTo>
                                    <a:pt x="653" y="20"/>
                                  </a:lnTo>
                                  <a:lnTo>
                                    <a:pt x="629" y="20"/>
                                  </a:lnTo>
                                  <a:lnTo>
                                    <a:pt x="629" y="24"/>
                                  </a:lnTo>
                                  <a:lnTo>
                                    <a:pt x="571" y="24"/>
                                  </a:lnTo>
                                  <a:lnTo>
                                    <a:pt x="566" y="15"/>
                                  </a:lnTo>
                                  <a:lnTo>
                                    <a:pt x="557" y="15"/>
                                  </a:lnTo>
                                  <a:lnTo>
                                    <a:pt x="552" y="5"/>
                                  </a:lnTo>
                                  <a:lnTo>
                                    <a:pt x="542" y="5"/>
                                  </a:lnTo>
                                  <a:lnTo>
                                    <a:pt x="542" y="0"/>
                                  </a:lnTo>
                                  <a:lnTo>
                                    <a:pt x="5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3"/>
                          <wps:cNvSpPr>
                            <a:spLocks/>
                          </wps:cNvSpPr>
                          <wps:spPr bwMode="auto">
                            <a:xfrm>
                              <a:off x="4757" y="2290"/>
                              <a:ext cx="226" cy="39"/>
                            </a:xfrm>
                            <a:custGeom>
                              <a:avLst/>
                              <a:gdLst>
                                <a:gd name="T0" fmla="*/ 0 w 226"/>
                                <a:gd name="T1" fmla="*/ 0 h 39"/>
                                <a:gd name="T2" fmla="*/ 0 w 226"/>
                                <a:gd name="T3" fmla="*/ 10 h 39"/>
                                <a:gd name="T4" fmla="*/ 5 w 226"/>
                                <a:gd name="T5" fmla="*/ 10 h 39"/>
                                <a:gd name="T6" fmla="*/ 5 w 226"/>
                                <a:gd name="T7" fmla="*/ 24 h 39"/>
                                <a:gd name="T8" fmla="*/ 19 w 226"/>
                                <a:gd name="T9" fmla="*/ 24 h 39"/>
                                <a:gd name="T10" fmla="*/ 19 w 226"/>
                                <a:gd name="T11" fmla="*/ 29 h 39"/>
                                <a:gd name="T12" fmla="*/ 48 w 226"/>
                                <a:gd name="T13" fmla="*/ 29 h 39"/>
                                <a:gd name="T14" fmla="*/ 48 w 226"/>
                                <a:gd name="T15" fmla="*/ 34 h 39"/>
                                <a:gd name="T16" fmla="*/ 77 w 226"/>
                                <a:gd name="T17" fmla="*/ 34 h 39"/>
                                <a:gd name="T18" fmla="*/ 77 w 226"/>
                                <a:gd name="T19" fmla="*/ 39 h 39"/>
                                <a:gd name="T20" fmla="*/ 115 w 226"/>
                                <a:gd name="T21" fmla="*/ 39 h 39"/>
                                <a:gd name="T22" fmla="*/ 115 w 226"/>
                                <a:gd name="T23" fmla="*/ 34 h 39"/>
                                <a:gd name="T24" fmla="*/ 139 w 226"/>
                                <a:gd name="T25" fmla="*/ 34 h 39"/>
                                <a:gd name="T26" fmla="*/ 139 w 226"/>
                                <a:gd name="T27" fmla="*/ 29 h 39"/>
                                <a:gd name="T28" fmla="*/ 149 w 226"/>
                                <a:gd name="T29" fmla="*/ 29 h 39"/>
                                <a:gd name="T30" fmla="*/ 149 w 226"/>
                                <a:gd name="T31" fmla="*/ 24 h 39"/>
                                <a:gd name="T32" fmla="*/ 197 w 226"/>
                                <a:gd name="T33" fmla="*/ 19 h 39"/>
                                <a:gd name="T34" fmla="*/ 197 w 226"/>
                                <a:gd name="T35" fmla="*/ 15 h 39"/>
                                <a:gd name="T36" fmla="*/ 216 w 226"/>
                                <a:gd name="T37" fmla="*/ 15 h 39"/>
                                <a:gd name="T38" fmla="*/ 216 w 226"/>
                                <a:gd name="T39" fmla="*/ 10 h 39"/>
                                <a:gd name="T40" fmla="*/ 226 w 226"/>
                                <a:gd name="T41" fmla="*/ 0 h 39"/>
                                <a:gd name="T42" fmla="*/ 0 w 226"/>
                                <a:gd name="T4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 h="39">
                                  <a:moveTo>
                                    <a:pt x="0" y="0"/>
                                  </a:moveTo>
                                  <a:lnTo>
                                    <a:pt x="0" y="10"/>
                                  </a:lnTo>
                                  <a:lnTo>
                                    <a:pt x="5" y="10"/>
                                  </a:lnTo>
                                  <a:lnTo>
                                    <a:pt x="5" y="24"/>
                                  </a:lnTo>
                                  <a:lnTo>
                                    <a:pt x="19" y="24"/>
                                  </a:lnTo>
                                  <a:lnTo>
                                    <a:pt x="19" y="29"/>
                                  </a:lnTo>
                                  <a:lnTo>
                                    <a:pt x="48" y="29"/>
                                  </a:lnTo>
                                  <a:lnTo>
                                    <a:pt x="48" y="34"/>
                                  </a:lnTo>
                                  <a:lnTo>
                                    <a:pt x="77" y="34"/>
                                  </a:lnTo>
                                  <a:lnTo>
                                    <a:pt x="77" y="39"/>
                                  </a:lnTo>
                                  <a:lnTo>
                                    <a:pt x="115" y="39"/>
                                  </a:lnTo>
                                  <a:lnTo>
                                    <a:pt x="115" y="34"/>
                                  </a:lnTo>
                                  <a:lnTo>
                                    <a:pt x="139" y="34"/>
                                  </a:lnTo>
                                  <a:lnTo>
                                    <a:pt x="139" y="29"/>
                                  </a:lnTo>
                                  <a:lnTo>
                                    <a:pt x="149" y="29"/>
                                  </a:lnTo>
                                  <a:lnTo>
                                    <a:pt x="149" y="24"/>
                                  </a:lnTo>
                                  <a:lnTo>
                                    <a:pt x="197" y="19"/>
                                  </a:lnTo>
                                  <a:lnTo>
                                    <a:pt x="197" y="15"/>
                                  </a:lnTo>
                                  <a:lnTo>
                                    <a:pt x="216" y="15"/>
                                  </a:lnTo>
                                  <a:lnTo>
                                    <a:pt x="216" y="10"/>
                                  </a:lnTo>
                                  <a:lnTo>
                                    <a:pt x="22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4"/>
                          <wps:cNvSpPr>
                            <a:spLocks/>
                          </wps:cNvSpPr>
                          <wps:spPr bwMode="auto">
                            <a:xfrm>
                              <a:off x="5741" y="2026"/>
                              <a:ext cx="86" cy="48"/>
                            </a:xfrm>
                            <a:custGeom>
                              <a:avLst/>
                              <a:gdLst>
                                <a:gd name="T0" fmla="*/ 0 w 86"/>
                                <a:gd name="T1" fmla="*/ 0 h 48"/>
                                <a:gd name="T2" fmla="*/ 5 w 86"/>
                                <a:gd name="T3" fmla="*/ 10 h 48"/>
                                <a:gd name="T4" fmla="*/ 14 w 86"/>
                                <a:gd name="T5" fmla="*/ 10 h 48"/>
                                <a:gd name="T6" fmla="*/ 19 w 86"/>
                                <a:gd name="T7" fmla="*/ 19 h 48"/>
                                <a:gd name="T8" fmla="*/ 29 w 86"/>
                                <a:gd name="T9" fmla="*/ 19 h 48"/>
                                <a:gd name="T10" fmla="*/ 34 w 86"/>
                                <a:gd name="T11" fmla="*/ 29 h 48"/>
                                <a:gd name="T12" fmla="*/ 43 w 86"/>
                                <a:gd name="T13" fmla="*/ 29 h 48"/>
                                <a:gd name="T14" fmla="*/ 48 w 86"/>
                                <a:gd name="T15" fmla="*/ 39 h 48"/>
                                <a:gd name="T16" fmla="*/ 58 w 86"/>
                                <a:gd name="T17" fmla="*/ 39 h 48"/>
                                <a:gd name="T18" fmla="*/ 62 w 86"/>
                                <a:gd name="T19" fmla="*/ 48 h 48"/>
                                <a:gd name="T20" fmla="*/ 72 w 86"/>
                                <a:gd name="T21" fmla="*/ 48 h 48"/>
                                <a:gd name="T22" fmla="*/ 72 w 86"/>
                                <a:gd name="T23" fmla="*/ 34 h 48"/>
                                <a:gd name="T24" fmla="*/ 77 w 86"/>
                                <a:gd name="T25" fmla="*/ 34 h 48"/>
                                <a:gd name="T26" fmla="*/ 77 w 86"/>
                                <a:gd name="T27" fmla="*/ 19 h 48"/>
                                <a:gd name="T28" fmla="*/ 82 w 86"/>
                                <a:gd name="T29" fmla="*/ 19 h 48"/>
                                <a:gd name="T30" fmla="*/ 82 w 86"/>
                                <a:gd name="T31" fmla="*/ 5 h 48"/>
                                <a:gd name="T32" fmla="*/ 86 w 86"/>
                                <a:gd name="T33" fmla="*/ 5 h 48"/>
                                <a:gd name="T34" fmla="*/ 86 w 86"/>
                                <a:gd name="T35" fmla="*/ 0 h 48"/>
                                <a:gd name="T36" fmla="*/ 0 w 86"/>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8">
                                  <a:moveTo>
                                    <a:pt x="0" y="0"/>
                                  </a:moveTo>
                                  <a:lnTo>
                                    <a:pt x="5" y="10"/>
                                  </a:lnTo>
                                  <a:lnTo>
                                    <a:pt x="14" y="10"/>
                                  </a:lnTo>
                                  <a:lnTo>
                                    <a:pt x="19" y="19"/>
                                  </a:lnTo>
                                  <a:lnTo>
                                    <a:pt x="29" y="19"/>
                                  </a:lnTo>
                                  <a:lnTo>
                                    <a:pt x="34" y="29"/>
                                  </a:lnTo>
                                  <a:lnTo>
                                    <a:pt x="43" y="29"/>
                                  </a:lnTo>
                                  <a:lnTo>
                                    <a:pt x="48" y="39"/>
                                  </a:lnTo>
                                  <a:lnTo>
                                    <a:pt x="58" y="39"/>
                                  </a:lnTo>
                                  <a:lnTo>
                                    <a:pt x="62" y="48"/>
                                  </a:lnTo>
                                  <a:lnTo>
                                    <a:pt x="72" y="48"/>
                                  </a:lnTo>
                                  <a:lnTo>
                                    <a:pt x="72" y="34"/>
                                  </a:lnTo>
                                  <a:lnTo>
                                    <a:pt x="77" y="34"/>
                                  </a:lnTo>
                                  <a:lnTo>
                                    <a:pt x="77" y="19"/>
                                  </a:lnTo>
                                  <a:lnTo>
                                    <a:pt x="82" y="19"/>
                                  </a:lnTo>
                                  <a:lnTo>
                                    <a:pt x="82" y="5"/>
                                  </a:lnTo>
                                  <a:lnTo>
                                    <a:pt x="86" y="5"/>
                                  </a:lnTo>
                                  <a:lnTo>
                                    <a:pt x="8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05"/>
                          <wps:cNvSpPr>
                            <a:spLocks/>
                          </wps:cNvSpPr>
                          <wps:spPr bwMode="auto">
                            <a:xfrm>
                              <a:off x="5021" y="2319"/>
                              <a:ext cx="187" cy="48"/>
                            </a:xfrm>
                            <a:custGeom>
                              <a:avLst/>
                              <a:gdLst>
                                <a:gd name="T0" fmla="*/ 0 w 187"/>
                                <a:gd name="T1" fmla="*/ 0 h 48"/>
                                <a:gd name="T2" fmla="*/ 5 w 187"/>
                                <a:gd name="T3" fmla="*/ 19 h 48"/>
                                <a:gd name="T4" fmla="*/ 10 w 187"/>
                                <a:gd name="T5" fmla="*/ 19 h 48"/>
                                <a:gd name="T6" fmla="*/ 14 w 187"/>
                                <a:gd name="T7" fmla="*/ 38 h 48"/>
                                <a:gd name="T8" fmla="*/ 19 w 187"/>
                                <a:gd name="T9" fmla="*/ 38 h 48"/>
                                <a:gd name="T10" fmla="*/ 19 w 187"/>
                                <a:gd name="T11" fmla="*/ 48 h 48"/>
                                <a:gd name="T12" fmla="*/ 53 w 187"/>
                                <a:gd name="T13" fmla="*/ 48 h 48"/>
                                <a:gd name="T14" fmla="*/ 53 w 187"/>
                                <a:gd name="T15" fmla="*/ 43 h 48"/>
                                <a:gd name="T16" fmla="*/ 101 w 187"/>
                                <a:gd name="T17" fmla="*/ 38 h 48"/>
                                <a:gd name="T18" fmla="*/ 101 w 187"/>
                                <a:gd name="T19" fmla="*/ 34 h 48"/>
                                <a:gd name="T20" fmla="*/ 115 w 187"/>
                                <a:gd name="T21" fmla="*/ 34 h 48"/>
                                <a:gd name="T22" fmla="*/ 115 w 187"/>
                                <a:gd name="T23" fmla="*/ 29 h 48"/>
                                <a:gd name="T24" fmla="*/ 134 w 187"/>
                                <a:gd name="T25" fmla="*/ 24 h 48"/>
                                <a:gd name="T26" fmla="*/ 134 w 187"/>
                                <a:gd name="T27" fmla="*/ 19 h 48"/>
                                <a:gd name="T28" fmla="*/ 154 w 187"/>
                                <a:gd name="T29" fmla="*/ 14 h 48"/>
                                <a:gd name="T30" fmla="*/ 154 w 187"/>
                                <a:gd name="T31" fmla="*/ 10 h 48"/>
                                <a:gd name="T32" fmla="*/ 163 w 187"/>
                                <a:gd name="T33" fmla="*/ 10 h 48"/>
                                <a:gd name="T34" fmla="*/ 163 w 187"/>
                                <a:gd name="T35" fmla="*/ 5 h 48"/>
                                <a:gd name="T36" fmla="*/ 187 w 187"/>
                                <a:gd name="T37" fmla="*/ 5 h 48"/>
                                <a:gd name="T38" fmla="*/ 187 w 187"/>
                                <a:gd name="T39" fmla="*/ 0 h 48"/>
                                <a:gd name="T40" fmla="*/ 0 w 187"/>
                                <a:gd name="T4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 h="48">
                                  <a:moveTo>
                                    <a:pt x="0" y="0"/>
                                  </a:moveTo>
                                  <a:lnTo>
                                    <a:pt x="5" y="19"/>
                                  </a:lnTo>
                                  <a:lnTo>
                                    <a:pt x="10" y="19"/>
                                  </a:lnTo>
                                  <a:lnTo>
                                    <a:pt x="14" y="38"/>
                                  </a:lnTo>
                                  <a:lnTo>
                                    <a:pt x="19" y="38"/>
                                  </a:lnTo>
                                  <a:lnTo>
                                    <a:pt x="19" y="48"/>
                                  </a:lnTo>
                                  <a:lnTo>
                                    <a:pt x="53" y="48"/>
                                  </a:lnTo>
                                  <a:lnTo>
                                    <a:pt x="53" y="43"/>
                                  </a:lnTo>
                                  <a:lnTo>
                                    <a:pt x="101" y="38"/>
                                  </a:lnTo>
                                  <a:lnTo>
                                    <a:pt x="101" y="34"/>
                                  </a:lnTo>
                                  <a:lnTo>
                                    <a:pt x="115" y="34"/>
                                  </a:lnTo>
                                  <a:lnTo>
                                    <a:pt x="115" y="29"/>
                                  </a:lnTo>
                                  <a:lnTo>
                                    <a:pt x="134" y="24"/>
                                  </a:lnTo>
                                  <a:lnTo>
                                    <a:pt x="134" y="19"/>
                                  </a:lnTo>
                                  <a:lnTo>
                                    <a:pt x="154" y="14"/>
                                  </a:lnTo>
                                  <a:lnTo>
                                    <a:pt x="154" y="10"/>
                                  </a:lnTo>
                                  <a:lnTo>
                                    <a:pt x="163" y="10"/>
                                  </a:lnTo>
                                  <a:lnTo>
                                    <a:pt x="163" y="5"/>
                                  </a:lnTo>
                                  <a:lnTo>
                                    <a:pt x="187" y="5"/>
                                  </a:lnTo>
                                  <a:lnTo>
                                    <a:pt x="18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6"/>
                          <wps:cNvSpPr>
                            <a:spLocks/>
                          </wps:cNvSpPr>
                          <wps:spPr bwMode="auto">
                            <a:xfrm>
                              <a:off x="4546" y="1589"/>
                              <a:ext cx="24" cy="43"/>
                            </a:xfrm>
                            <a:custGeom>
                              <a:avLst/>
                              <a:gdLst>
                                <a:gd name="T0" fmla="*/ 0 w 24"/>
                                <a:gd name="T1" fmla="*/ 43 h 43"/>
                                <a:gd name="T2" fmla="*/ 0 w 24"/>
                                <a:gd name="T3" fmla="*/ 39 h 43"/>
                                <a:gd name="T4" fmla="*/ 5 w 24"/>
                                <a:gd name="T5" fmla="*/ 34 h 43"/>
                                <a:gd name="T6" fmla="*/ 9 w 24"/>
                                <a:gd name="T7" fmla="*/ 29 h 43"/>
                                <a:gd name="T8" fmla="*/ 9 w 24"/>
                                <a:gd name="T9" fmla="*/ 24 h 43"/>
                                <a:gd name="T10" fmla="*/ 14 w 24"/>
                                <a:gd name="T11" fmla="*/ 19 h 43"/>
                                <a:gd name="T12" fmla="*/ 14 w 24"/>
                                <a:gd name="T13" fmla="*/ 15 h 43"/>
                                <a:gd name="T14" fmla="*/ 24 w 24"/>
                                <a:gd name="T15" fmla="*/ 5 h 43"/>
                                <a:gd name="T16" fmla="*/ 24 w 24"/>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43"/>
                                  </a:moveTo>
                                  <a:lnTo>
                                    <a:pt x="0" y="39"/>
                                  </a:lnTo>
                                  <a:lnTo>
                                    <a:pt x="5" y="34"/>
                                  </a:lnTo>
                                  <a:lnTo>
                                    <a:pt x="9" y="29"/>
                                  </a:lnTo>
                                  <a:lnTo>
                                    <a:pt x="9" y="24"/>
                                  </a:lnTo>
                                  <a:lnTo>
                                    <a:pt x="14" y="19"/>
                                  </a:lnTo>
                                  <a:lnTo>
                                    <a:pt x="14" y="15"/>
                                  </a:lnTo>
                                  <a:lnTo>
                                    <a:pt x="24"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07"/>
                          <wps:cNvSpPr>
                            <a:spLocks/>
                          </wps:cNvSpPr>
                          <wps:spPr bwMode="auto">
                            <a:xfrm>
                              <a:off x="4599" y="1580"/>
                              <a:ext cx="38" cy="67"/>
                            </a:xfrm>
                            <a:custGeom>
                              <a:avLst/>
                              <a:gdLst>
                                <a:gd name="T0" fmla="*/ 0 w 38"/>
                                <a:gd name="T1" fmla="*/ 67 h 67"/>
                                <a:gd name="T2" fmla="*/ 0 w 38"/>
                                <a:gd name="T3" fmla="*/ 62 h 67"/>
                                <a:gd name="T4" fmla="*/ 4 w 38"/>
                                <a:gd name="T5" fmla="*/ 57 h 67"/>
                                <a:gd name="T6" fmla="*/ 9 w 38"/>
                                <a:gd name="T7" fmla="*/ 52 h 67"/>
                                <a:gd name="T8" fmla="*/ 9 w 38"/>
                                <a:gd name="T9" fmla="*/ 48 h 67"/>
                                <a:gd name="T10" fmla="*/ 14 w 38"/>
                                <a:gd name="T11" fmla="*/ 43 h 67"/>
                                <a:gd name="T12" fmla="*/ 14 w 38"/>
                                <a:gd name="T13" fmla="*/ 38 h 67"/>
                                <a:gd name="T14" fmla="*/ 19 w 38"/>
                                <a:gd name="T15" fmla="*/ 33 h 67"/>
                                <a:gd name="T16" fmla="*/ 19 w 38"/>
                                <a:gd name="T17" fmla="*/ 28 h 67"/>
                                <a:gd name="T18" fmla="*/ 28 w 38"/>
                                <a:gd name="T19" fmla="*/ 19 h 67"/>
                                <a:gd name="T20" fmla="*/ 28 w 38"/>
                                <a:gd name="T21" fmla="*/ 14 h 67"/>
                                <a:gd name="T22" fmla="*/ 33 w 38"/>
                                <a:gd name="T23" fmla="*/ 9 h 67"/>
                                <a:gd name="T24" fmla="*/ 33 w 38"/>
                                <a:gd name="T25" fmla="*/ 4 h 67"/>
                                <a:gd name="T26" fmla="*/ 38 w 38"/>
                                <a:gd name="T2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67"/>
                                  </a:moveTo>
                                  <a:lnTo>
                                    <a:pt x="0" y="62"/>
                                  </a:lnTo>
                                  <a:lnTo>
                                    <a:pt x="4" y="57"/>
                                  </a:lnTo>
                                  <a:lnTo>
                                    <a:pt x="9" y="52"/>
                                  </a:lnTo>
                                  <a:lnTo>
                                    <a:pt x="9" y="48"/>
                                  </a:lnTo>
                                  <a:lnTo>
                                    <a:pt x="14" y="43"/>
                                  </a:lnTo>
                                  <a:lnTo>
                                    <a:pt x="14" y="38"/>
                                  </a:lnTo>
                                  <a:lnTo>
                                    <a:pt x="19" y="33"/>
                                  </a:lnTo>
                                  <a:lnTo>
                                    <a:pt x="19" y="28"/>
                                  </a:lnTo>
                                  <a:lnTo>
                                    <a:pt x="28" y="19"/>
                                  </a:lnTo>
                                  <a:lnTo>
                                    <a:pt x="28" y="14"/>
                                  </a:lnTo>
                                  <a:lnTo>
                                    <a:pt x="33" y="9"/>
                                  </a:lnTo>
                                  <a:lnTo>
                                    <a:pt x="33" y="4"/>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908"/>
                          <wps:cNvSpPr>
                            <a:spLocks/>
                          </wps:cNvSpPr>
                          <wps:spPr bwMode="auto">
                            <a:xfrm>
                              <a:off x="4479" y="1940"/>
                              <a:ext cx="9" cy="19"/>
                            </a:xfrm>
                            <a:custGeom>
                              <a:avLst/>
                              <a:gdLst>
                                <a:gd name="T0" fmla="*/ 0 w 9"/>
                                <a:gd name="T1" fmla="*/ 19 h 19"/>
                                <a:gd name="T2" fmla="*/ 0 w 9"/>
                                <a:gd name="T3" fmla="*/ 14 h 19"/>
                                <a:gd name="T4" fmla="*/ 4 w 9"/>
                                <a:gd name="T5" fmla="*/ 9 h 19"/>
                                <a:gd name="T6" fmla="*/ 9 w 9"/>
                                <a:gd name="T7" fmla="*/ 5 h 19"/>
                                <a:gd name="T8" fmla="*/ 9 w 9"/>
                                <a:gd name="T9" fmla="*/ 0 h 19"/>
                              </a:gdLst>
                              <a:ahLst/>
                              <a:cxnLst>
                                <a:cxn ang="0">
                                  <a:pos x="T0" y="T1"/>
                                </a:cxn>
                                <a:cxn ang="0">
                                  <a:pos x="T2" y="T3"/>
                                </a:cxn>
                                <a:cxn ang="0">
                                  <a:pos x="T4" y="T5"/>
                                </a:cxn>
                                <a:cxn ang="0">
                                  <a:pos x="T6" y="T7"/>
                                </a:cxn>
                                <a:cxn ang="0">
                                  <a:pos x="T8" y="T9"/>
                                </a:cxn>
                              </a:cxnLst>
                              <a:rect l="0" t="0" r="r" b="b"/>
                              <a:pathLst>
                                <a:path w="9" h="19">
                                  <a:moveTo>
                                    <a:pt x="0" y="19"/>
                                  </a:moveTo>
                                  <a:lnTo>
                                    <a:pt x="0" y="14"/>
                                  </a:lnTo>
                                  <a:lnTo>
                                    <a:pt x="4" y="9"/>
                                  </a:lnTo>
                                  <a:lnTo>
                                    <a:pt x="9" y="5"/>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09"/>
                          <wps:cNvSpPr>
                            <a:spLocks/>
                          </wps:cNvSpPr>
                          <wps:spPr bwMode="auto">
                            <a:xfrm>
                              <a:off x="4647" y="1570"/>
                              <a:ext cx="57" cy="101"/>
                            </a:xfrm>
                            <a:custGeom>
                              <a:avLst/>
                              <a:gdLst>
                                <a:gd name="T0" fmla="*/ 0 w 57"/>
                                <a:gd name="T1" fmla="*/ 101 h 101"/>
                                <a:gd name="T2" fmla="*/ 0 w 57"/>
                                <a:gd name="T3" fmla="*/ 96 h 101"/>
                                <a:gd name="T4" fmla="*/ 4 w 57"/>
                                <a:gd name="T5" fmla="*/ 91 h 101"/>
                                <a:gd name="T6" fmla="*/ 4 w 57"/>
                                <a:gd name="T7" fmla="*/ 86 h 101"/>
                                <a:gd name="T8" fmla="*/ 9 w 57"/>
                                <a:gd name="T9" fmla="*/ 82 h 101"/>
                                <a:gd name="T10" fmla="*/ 14 w 57"/>
                                <a:gd name="T11" fmla="*/ 77 h 101"/>
                                <a:gd name="T12" fmla="*/ 14 w 57"/>
                                <a:gd name="T13" fmla="*/ 72 h 101"/>
                                <a:gd name="T14" fmla="*/ 19 w 57"/>
                                <a:gd name="T15" fmla="*/ 67 h 101"/>
                                <a:gd name="T16" fmla="*/ 19 w 57"/>
                                <a:gd name="T17" fmla="*/ 62 h 101"/>
                                <a:gd name="T18" fmla="*/ 24 w 57"/>
                                <a:gd name="T19" fmla="*/ 58 h 101"/>
                                <a:gd name="T20" fmla="*/ 24 w 57"/>
                                <a:gd name="T21" fmla="*/ 53 h 101"/>
                                <a:gd name="T22" fmla="*/ 33 w 57"/>
                                <a:gd name="T23" fmla="*/ 43 h 101"/>
                                <a:gd name="T24" fmla="*/ 33 w 57"/>
                                <a:gd name="T25" fmla="*/ 38 h 101"/>
                                <a:gd name="T26" fmla="*/ 38 w 57"/>
                                <a:gd name="T27" fmla="*/ 34 h 101"/>
                                <a:gd name="T28" fmla="*/ 38 w 57"/>
                                <a:gd name="T29" fmla="*/ 29 h 101"/>
                                <a:gd name="T30" fmla="*/ 43 w 57"/>
                                <a:gd name="T31" fmla="*/ 24 h 101"/>
                                <a:gd name="T32" fmla="*/ 43 w 57"/>
                                <a:gd name="T33" fmla="*/ 19 h 101"/>
                                <a:gd name="T34" fmla="*/ 52 w 57"/>
                                <a:gd name="T35" fmla="*/ 10 h 101"/>
                                <a:gd name="T36" fmla="*/ 52 w 57"/>
                                <a:gd name="T37" fmla="*/ 5 h 101"/>
                                <a:gd name="T38" fmla="*/ 57 w 57"/>
                                <a:gd name="T3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0" y="101"/>
                                  </a:moveTo>
                                  <a:lnTo>
                                    <a:pt x="0" y="96"/>
                                  </a:lnTo>
                                  <a:lnTo>
                                    <a:pt x="4" y="91"/>
                                  </a:lnTo>
                                  <a:lnTo>
                                    <a:pt x="4" y="86"/>
                                  </a:lnTo>
                                  <a:lnTo>
                                    <a:pt x="9" y="82"/>
                                  </a:lnTo>
                                  <a:lnTo>
                                    <a:pt x="14" y="77"/>
                                  </a:lnTo>
                                  <a:lnTo>
                                    <a:pt x="14" y="72"/>
                                  </a:lnTo>
                                  <a:lnTo>
                                    <a:pt x="19" y="67"/>
                                  </a:lnTo>
                                  <a:lnTo>
                                    <a:pt x="19" y="62"/>
                                  </a:lnTo>
                                  <a:lnTo>
                                    <a:pt x="24" y="58"/>
                                  </a:lnTo>
                                  <a:lnTo>
                                    <a:pt x="24" y="53"/>
                                  </a:lnTo>
                                  <a:lnTo>
                                    <a:pt x="33" y="43"/>
                                  </a:lnTo>
                                  <a:lnTo>
                                    <a:pt x="33" y="38"/>
                                  </a:lnTo>
                                  <a:lnTo>
                                    <a:pt x="38" y="34"/>
                                  </a:lnTo>
                                  <a:lnTo>
                                    <a:pt x="38" y="29"/>
                                  </a:lnTo>
                                  <a:lnTo>
                                    <a:pt x="43" y="24"/>
                                  </a:lnTo>
                                  <a:lnTo>
                                    <a:pt x="43" y="19"/>
                                  </a:lnTo>
                                  <a:lnTo>
                                    <a:pt x="52" y="10"/>
                                  </a:lnTo>
                                  <a:lnTo>
                                    <a:pt x="52" y="5"/>
                                  </a:lnTo>
                                  <a:lnTo>
                                    <a:pt x="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910"/>
                          <wps:cNvSpPr>
                            <a:spLocks/>
                          </wps:cNvSpPr>
                          <wps:spPr bwMode="auto">
                            <a:xfrm>
                              <a:off x="4493" y="1901"/>
                              <a:ext cx="82" cy="140"/>
                            </a:xfrm>
                            <a:custGeom>
                              <a:avLst/>
                              <a:gdLst>
                                <a:gd name="T0" fmla="*/ 0 w 82"/>
                                <a:gd name="T1" fmla="*/ 140 h 140"/>
                                <a:gd name="T2" fmla="*/ 5 w 82"/>
                                <a:gd name="T3" fmla="*/ 135 h 140"/>
                                <a:gd name="T4" fmla="*/ 5 w 82"/>
                                <a:gd name="T5" fmla="*/ 130 h 140"/>
                                <a:gd name="T6" fmla="*/ 10 w 82"/>
                                <a:gd name="T7" fmla="*/ 125 h 140"/>
                                <a:gd name="T8" fmla="*/ 10 w 82"/>
                                <a:gd name="T9" fmla="*/ 120 h 140"/>
                                <a:gd name="T10" fmla="*/ 19 w 82"/>
                                <a:gd name="T11" fmla="*/ 111 h 140"/>
                                <a:gd name="T12" fmla="*/ 19 w 82"/>
                                <a:gd name="T13" fmla="*/ 106 h 140"/>
                                <a:gd name="T14" fmla="*/ 24 w 82"/>
                                <a:gd name="T15" fmla="*/ 101 h 140"/>
                                <a:gd name="T16" fmla="*/ 24 w 82"/>
                                <a:gd name="T17" fmla="*/ 96 h 140"/>
                                <a:gd name="T18" fmla="*/ 29 w 82"/>
                                <a:gd name="T19" fmla="*/ 92 h 140"/>
                                <a:gd name="T20" fmla="*/ 29 w 82"/>
                                <a:gd name="T21" fmla="*/ 87 h 140"/>
                                <a:gd name="T22" fmla="*/ 38 w 82"/>
                                <a:gd name="T23" fmla="*/ 77 h 140"/>
                                <a:gd name="T24" fmla="*/ 38 w 82"/>
                                <a:gd name="T25" fmla="*/ 72 h 140"/>
                                <a:gd name="T26" fmla="*/ 43 w 82"/>
                                <a:gd name="T27" fmla="*/ 68 h 140"/>
                                <a:gd name="T28" fmla="*/ 43 w 82"/>
                                <a:gd name="T29" fmla="*/ 63 h 140"/>
                                <a:gd name="T30" fmla="*/ 53 w 82"/>
                                <a:gd name="T31" fmla="*/ 53 h 140"/>
                                <a:gd name="T32" fmla="*/ 53 w 82"/>
                                <a:gd name="T33" fmla="*/ 48 h 140"/>
                                <a:gd name="T34" fmla="*/ 58 w 82"/>
                                <a:gd name="T35" fmla="*/ 44 h 140"/>
                                <a:gd name="T36" fmla="*/ 58 w 82"/>
                                <a:gd name="T37" fmla="*/ 39 h 140"/>
                                <a:gd name="T38" fmla="*/ 62 w 82"/>
                                <a:gd name="T39" fmla="*/ 34 h 140"/>
                                <a:gd name="T40" fmla="*/ 62 w 82"/>
                                <a:gd name="T41" fmla="*/ 29 h 140"/>
                                <a:gd name="T42" fmla="*/ 72 w 82"/>
                                <a:gd name="T43" fmla="*/ 20 h 140"/>
                                <a:gd name="T44" fmla="*/ 72 w 82"/>
                                <a:gd name="T45" fmla="*/ 15 h 140"/>
                                <a:gd name="T46" fmla="*/ 77 w 82"/>
                                <a:gd name="T47" fmla="*/ 10 h 140"/>
                                <a:gd name="T48" fmla="*/ 77 w 82"/>
                                <a:gd name="T49" fmla="*/ 5 h 140"/>
                                <a:gd name="T50" fmla="*/ 82 w 82"/>
                                <a:gd name="T5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40">
                                  <a:moveTo>
                                    <a:pt x="0" y="140"/>
                                  </a:moveTo>
                                  <a:lnTo>
                                    <a:pt x="5" y="135"/>
                                  </a:lnTo>
                                  <a:lnTo>
                                    <a:pt x="5" y="130"/>
                                  </a:lnTo>
                                  <a:lnTo>
                                    <a:pt x="10" y="125"/>
                                  </a:lnTo>
                                  <a:lnTo>
                                    <a:pt x="10" y="120"/>
                                  </a:lnTo>
                                  <a:lnTo>
                                    <a:pt x="19" y="111"/>
                                  </a:lnTo>
                                  <a:lnTo>
                                    <a:pt x="19" y="106"/>
                                  </a:lnTo>
                                  <a:lnTo>
                                    <a:pt x="24" y="101"/>
                                  </a:lnTo>
                                  <a:lnTo>
                                    <a:pt x="24" y="96"/>
                                  </a:lnTo>
                                  <a:lnTo>
                                    <a:pt x="29" y="92"/>
                                  </a:lnTo>
                                  <a:lnTo>
                                    <a:pt x="29" y="87"/>
                                  </a:lnTo>
                                  <a:lnTo>
                                    <a:pt x="38" y="77"/>
                                  </a:lnTo>
                                  <a:lnTo>
                                    <a:pt x="38" y="72"/>
                                  </a:lnTo>
                                  <a:lnTo>
                                    <a:pt x="43" y="68"/>
                                  </a:lnTo>
                                  <a:lnTo>
                                    <a:pt x="43" y="63"/>
                                  </a:lnTo>
                                  <a:lnTo>
                                    <a:pt x="53" y="53"/>
                                  </a:lnTo>
                                  <a:lnTo>
                                    <a:pt x="53" y="48"/>
                                  </a:lnTo>
                                  <a:lnTo>
                                    <a:pt x="58" y="44"/>
                                  </a:lnTo>
                                  <a:lnTo>
                                    <a:pt x="58" y="39"/>
                                  </a:lnTo>
                                  <a:lnTo>
                                    <a:pt x="62" y="34"/>
                                  </a:lnTo>
                                  <a:lnTo>
                                    <a:pt x="62" y="29"/>
                                  </a:lnTo>
                                  <a:lnTo>
                                    <a:pt x="72" y="20"/>
                                  </a:lnTo>
                                  <a:lnTo>
                                    <a:pt x="72" y="15"/>
                                  </a:lnTo>
                                  <a:lnTo>
                                    <a:pt x="77" y="10"/>
                                  </a:lnTo>
                                  <a:lnTo>
                                    <a:pt x="77" y="5"/>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11"/>
                          <wps:cNvSpPr>
                            <a:spLocks/>
                          </wps:cNvSpPr>
                          <wps:spPr bwMode="auto">
                            <a:xfrm>
                              <a:off x="4675" y="1704"/>
                              <a:ext cx="15" cy="20"/>
                            </a:xfrm>
                            <a:custGeom>
                              <a:avLst/>
                              <a:gdLst>
                                <a:gd name="T0" fmla="*/ 0 w 15"/>
                                <a:gd name="T1" fmla="*/ 20 h 20"/>
                                <a:gd name="T2" fmla="*/ 10 w 15"/>
                                <a:gd name="T3" fmla="*/ 10 h 20"/>
                                <a:gd name="T4" fmla="*/ 10 w 15"/>
                                <a:gd name="T5" fmla="*/ 5 h 20"/>
                                <a:gd name="T6" fmla="*/ 15 w 15"/>
                                <a:gd name="T7" fmla="*/ 0 h 20"/>
                              </a:gdLst>
                              <a:ahLst/>
                              <a:cxnLst>
                                <a:cxn ang="0">
                                  <a:pos x="T0" y="T1"/>
                                </a:cxn>
                                <a:cxn ang="0">
                                  <a:pos x="T2" y="T3"/>
                                </a:cxn>
                                <a:cxn ang="0">
                                  <a:pos x="T4" y="T5"/>
                                </a:cxn>
                                <a:cxn ang="0">
                                  <a:pos x="T6" y="T7"/>
                                </a:cxn>
                              </a:cxnLst>
                              <a:rect l="0" t="0" r="r" b="b"/>
                              <a:pathLst>
                                <a:path w="15" h="20">
                                  <a:moveTo>
                                    <a:pt x="0" y="20"/>
                                  </a:moveTo>
                                  <a:lnTo>
                                    <a:pt x="10" y="10"/>
                                  </a:lnTo>
                                  <a:lnTo>
                                    <a:pt x="10"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912"/>
                          <wps:cNvCnPr>
                            <a:cxnSpLocks noChangeShapeType="1"/>
                          </wps:cNvCnPr>
                          <wps:spPr bwMode="auto">
                            <a:xfrm flipV="1">
                              <a:off x="4709" y="1661"/>
                              <a:ext cx="5"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Freeform 913"/>
                          <wps:cNvSpPr>
                            <a:spLocks/>
                          </wps:cNvSpPr>
                          <wps:spPr bwMode="auto">
                            <a:xfrm>
                              <a:off x="4719" y="1604"/>
                              <a:ext cx="28" cy="48"/>
                            </a:xfrm>
                            <a:custGeom>
                              <a:avLst/>
                              <a:gdLst>
                                <a:gd name="T0" fmla="*/ 0 w 28"/>
                                <a:gd name="T1" fmla="*/ 48 h 48"/>
                                <a:gd name="T2" fmla="*/ 4 w 28"/>
                                <a:gd name="T3" fmla="*/ 43 h 48"/>
                                <a:gd name="T4" fmla="*/ 4 w 28"/>
                                <a:gd name="T5" fmla="*/ 38 h 48"/>
                                <a:gd name="T6" fmla="*/ 9 w 28"/>
                                <a:gd name="T7" fmla="*/ 33 h 48"/>
                                <a:gd name="T8" fmla="*/ 9 w 28"/>
                                <a:gd name="T9" fmla="*/ 28 h 48"/>
                                <a:gd name="T10" fmla="*/ 19 w 28"/>
                                <a:gd name="T11" fmla="*/ 19 h 48"/>
                                <a:gd name="T12" fmla="*/ 19 w 28"/>
                                <a:gd name="T13" fmla="*/ 14 h 48"/>
                                <a:gd name="T14" fmla="*/ 24 w 28"/>
                                <a:gd name="T15" fmla="*/ 9 h 48"/>
                                <a:gd name="T16" fmla="*/ 24 w 28"/>
                                <a:gd name="T17" fmla="*/ 4 h 48"/>
                                <a:gd name="T18" fmla="*/ 28 w 28"/>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48">
                                  <a:moveTo>
                                    <a:pt x="0" y="48"/>
                                  </a:moveTo>
                                  <a:lnTo>
                                    <a:pt x="4" y="43"/>
                                  </a:lnTo>
                                  <a:lnTo>
                                    <a:pt x="4" y="38"/>
                                  </a:lnTo>
                                  <a:lnTo>
                                    <a:pt x="9" y="33"/>
                                  </a:lnTo>
                                  <a:lnTo>
                                    <a:pt x="9" y="28"/>
                                  </a:lnTo>
                                  <a:lnTo>
                                    <a:pt x="19" y="19"/>
                                  </a:lnTo>
                                  <a:lnTo>
                                    <a:pt x="19" y="14"/>
                                  </a:lnTo>
                                  <a:lnTo>
                                    <a:pt x="24" y="9"/>
                                  </a:lnTo>
                                  <a:lnTo>
                                    <a:pt x="24" y="4"/>
                                  </a:lnTo>
                                  <a:lnTo>
                                    <a:pt x="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914"/>
                          <wps:cNvSpPr>
                            <a:spLocks/>
                          </wps:cNvSpPr>
                          <wps:spPr bwMode="auto">
                            <a:xfrm>
                              <a:off x="4551" y="1892"/>
                              <a:ext cx="91" cy="163"/>
                            </a:xfrm>
                            <a:custGeom>
                              <a:avLst/>
                              <a:gdLst>
                                <a:gd name="T0" fmla="*/ 0 w 91"/>
                                <a:gd name="T1" fmla="*/ 163 h 163"/>
                                <a:gd name="T2" fmla="*/ 0 w 91"/>
                                <a:gd name="T3" fmla="*/ 158 h 163"/>
                                <a:gd name="T4" fmla="*/ 4 w 91"/>
                                <a:gd name="T5" fmla="*/ 153 h 163"/>
                                <a:gd name="T6" fmla="*/ 4 w 91"/>
                                <a:gd name="T7" fmla="*/ 149 h 163"/>
                                <a:gd name="T8" fmla="*/ 9 w 91"/>
                                <a:gd name="T9" fmla="*/ 144 h 163"/>
                                <a:gd name="T10" fmla="*/ 9 w 91"/>
                                <a:gd name="T11" fmla="*/ 139 h 163"/>
                                <a:gd name="T12" fmla="*/ 14 w 91"/>
                                <a:gd name="T13" fmla="*/ 134 h 163"/>
                                <a:gd name="T14" fmla="*/ 19 w 91"/>
                                <a:gd name="T15" fmla="*/ 129 h 163"/>
                                <a:gd name="T16" fmla="*/ 19 w 91"/>
                                <a:gd name="T17" fmla="*/ 125 h 163"/>
                                <a:gd name="T18" fmla="*/ 24 w 91"/>
                                <a:gd name="T19" fmla="*/ 120 h 163"/>
                                <a:gd name="T20" fmla="*/ 24 w 91"/>
                                <a:gd name="T21" fmla="*/ 115 h 163"/>
                                <a:gd name="T22" fmla="*/ 33 w 91"/>
                                <a:gd name="T23" fmla="*/ 105 h 163"/>
                                <a:gd name="T24" fmla="*/ 33 w 91"/>
                                <a:gd name="T25" fmla="*/ 101 h 163"/>
                                <a:gd name="T26" fmla="*/ 38 w 91"/>
                                <a:gd name="T27" fmla="*/ 96 h 163"/>
                                <a:gd name="T28" fmla="*/ 38 w 91"/>
                                <a:gd name="T29" fmla="*/ 91 h 163"/>
                                <a:gd name="T30" fmla="*/ 43 w 91"/>
                                <a:gd name="T31" fmla="*/ 86 h 163"/>
                                <a:gd name="T32" fmla="*/ 43 w 91"/>
                                <a:gd name="T33" fmla="*/ 81 h 163"/>
                                <a:gd name="T34" fmla="*/ 52 w 91"/>
                                <a:gd name="T35" fmla="*/ 72 h 163"/>
                                <a:gd name="T36" fmla="*/ 52 w 91"/>
                                <a:gd name="T37" fmla="*/ 67 h 163"/>
                                <a:gd name="T38" fmla="*/ 57 w 91"/>
                                <a:gd name="T39" fmla="*/ 62 h 163"/>
                                <a:gd name="T40" fmla="*/ 57 w 91"/>
                                <a:gd name="T41" fmla="*/ 57 h 163"/>
                                <a:gd name="T42" fmla="*/ 62 w 91"/>
                                <a:gd name="T43" fmla="*/ 53 h 163"/>
                                <a:gd name="T44" fmla="*/ 62 w 91"/>
                                <a:gd name="T45" fmla="*/ 48 h 163"/>
                                <a:gd name="T46" fmla="*/ 72 w 91"/>
                                <a:gd name="T47" fmla="*/ 38 h 163"/>
                                <a:gd name="T48" fmla="*/ 72 w 91"/>
                                <a:gd name="T49" fmla="*/ 33 h 163"/>
                                <a:gd name="T50" fmla="*/ 76 w 91"/>
                                <a:gd name="T51" fmla="*/ 29 h 163"/>
                                <a:gd name="T52" fmla="*/ 76 w 91"/>
                                <a:gd name="T53" fmla="*/ 24 h 163"/>
                                <a:gd name="T54" fmla="*/ 81 w 91"/>
                                <a:gd name="T55" fmla="*/ 19 h 163"/>
                                <a:gd name="T56" fmla="*/ 81 w 91"/>
                                <a:gd name="T57" fmla="*/ 14 h 163"/>
                                <a:gd name="T58" fmla="*/ 91 w 91"/>
                                <a:gd name="T59" fmla="*/ 5 h 163"/>
                                <a:gd name="T60" fmla="*/ 91 w 91"/>
                                <a:gd name="T61"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163">
                                  <a:moveTo>
                                    <a:pt x="0" y="163"/>
                                  </a:moveTo>
                                  <a:lnTo>
                                    <a:pt x="0" y="158"/>
                                  </a:lnTo>
                                  <a:lnTo>
                                    <a:pt x="4" y="153"/>
                                  </a:lnTo>
                                  <a:lnTo>
                                    <a:pt x="4" y="149"/>
                                  </a:lnTo>
                                  <a:lnTo>
                                    <a:pt x="9" y="144"/>
                                  </a:lnTo>
                                  <a:lnTo>
                                    <a:pt x="9" y="139"/>
                                  </a:lnTo>
                                  <a:lnTo>
                                    <a:pt x="14" y="134"/>
                                  </a:lnTo>
                                  <a:lnTo>
                                    <a:pt x="19" y="129"/>
                                  </a:lnTo>
                                  <a:lnTo>
                                    <a:pt x="19" y="125"/>
                                  </a:lnTo>
                                  <a:lnTo>
                                    <a:pt x="24" y="120"/>
                                  </a:lnTo>
                                  <a:lnTo>
                                    <a:pt x="24" y="115"/>
                                  </a:lnTo>
                                  <a:lnTo>
                                    <a:pt x="33" y="105"/>
                                  </a:lnTo>
                                  <a:lnTo>
                                    <a:pt x="33" y="101"/>
                                  </a:lnTo>
                                  <a:lnTo>
                                    <a:pt x="38" y="96"/>
                                  </a:lnTo>
                                  <a:lnTo>
                                    <a:pt x="38" y="91"/>
                                  </a:lnTo>
                                  <a:lnTo>
                                    <a:pt x="43" y="86"/>
                                  </a:lnTo>
                                  <a:lnTo>
                                    <a:pt x="43" y="81"/>
                                  </a:lnTo>
                                  <a:lnTo>
                                    <a:pt x="52" y="72"/>
                                  </a:lnTo>
                                  <a:lnTo>
                                    <a:pt x="52" y="67"/>
                                  </a:lnTo>
                                  <a:lnTo>
                                    <a:pt x="57" y="62"/>
                                  </a:lnTo>
                                  <a:lnTo>
                                    <a:pt x="57" y="57"/>
                                  </a:lnTo>
                                  <a:lnTo>
                                    <a:pt x="62" y="53"/>
                                  </a:lnTo>
                                  <a:lnTo>
                                    <a:pt x="62" y="48"/>
                                  </a:lnTo>
                                  <a:lnTo>
                                    <a:pt x="72" y="38"/>
                                  </a:lnTo>
                                  <a:lnTo>
                                    <a:pt x="72" y="33"/>
                                  </a:lnTo>
                                  <a:lnTo>
                                    <a:pt x="76" y="29"/>
                                  </a:lnTo>
                                  <a:lnTo>
                                    <a:pt x="76" y="24"/>
                                  </a:lnTo>
                                  <a:lnTo>
                                    <a:pt x="81" y="19"/>
                                  </a:lnTo>
                                  <a:lnTo>
                                    <a:pt x="81" y="14"/>
                                  </a:lnTo>
                                  <a:lnTo>
                                    <a:pt x="91" y="5"/>
                                  </a:lnTo>
                                  <a:lnTo>
                                    <a:pt x="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15"/>
                          <wps:cNvSpPr>
                            <a:spLocks/>
                          </wps:cNvSpPr>
                          <wps:spPr bwMode="auto">
                            <a:xfrm>
                              <a:off x="4699" y="1618"/>
                              <a:ext cx="101" cy="178"/>
                            </a:xfrm>
                            <a:custGeom>
                              <a:avLst/>
                              <a:gdLst>
                                <a:gd name="T0" fmla="*/ 0 w 101"/>
                                <a:gd name="T1" fmla="*/ 178 h 178"/>
                                <a:gd name="T2" fmla="*/ 0 w 101"/>
                                <a:gd name="T3" fmla="*/ 173 h 178"/>
                                <a:gd name="T4" fmla="*/ 5 w 101"/>
                                <a:gd name="T5" fmla="*/ 168 h 178"/>
                                <a:gd name="T6" fmla="*/ 5 w 101"/>
                                <a:gd name="T7" fmla="*/ 163 h 178"/>
                                <a:gd name="T8" fmla="*/ 10 w 101"/>
                                <a:gd name="T9" fmla="*/ 158 h 178"/>
                                <a:gd name="T10" fmla="*/ 15 w 101"/>
                                <a:gd name="T11" fmla="*/ 154 h 178"/>
                                <a:gd name="T12" fmla="*/ 15 w 101"/>
                                <a:gd name="T13" fmla="*/ 149 h 178"/>
                                <a:gd name="T14" fmla="*/ 20 w 101"/>
                                <a:gd name="T15" fmla="*/ 144 h 178"/>
                                <a:gd name="T16" fmla="*/ 20 w 101"/>
                                <a:gd name="T17" fmla="*/ 139 h 178"/>
                                <a:gd name="T18" fmla="*/ 29 w 101"/>
                                <a:gd name="T19" fmla="*/ 130 h 178"/>
                                <a:gd name="T20" fmla="*/ 29 w 101"/>
                                <a:gd name="T21" fmla="*/ 125 h 178"/>
                                <a:gd name="T22" fmla="*/ 34 w 101"/>
                                <a:gd name="T23" fmla="*/ 120 h 178"/>
                                <a:gd name="T24" fmla="*/ 34 w 101"/>
                                <a:gd name="T25" fmla="*/ 115 h 178"/>
                                <a:gd name="T26" fmla="*/ 39 w 101"/>
                                <a:gd name="T27" fmla="*/ 110 h 178"/>
                                <a:gd name="T28" fmla="*/ 39 w 101"/>
                                <a:gd name="T29" fmla="*/ 106 h 178"/>
                                <a:gd name="T30" fmla="*/ 48 w 101"/>
                                <a:gd name="T31" fmla="*/ 96 h 178"/>
                                <a:gd name="T32" fmla="*/ 48 w 101"/>
                                <a:gd name="T33" fmla="*/ 91 h 178"/>
                                <a:gd name="T34" fmla="*/ 53 w 101"/>
                                <a:gd name="T35" fmla="*/ 86 h 178"/>
                                <a:gd name="T36" fmla="*/ 53 w 101"/>
                                <a:gd name="T37" fmla="*/ 82 h 178"/>
                                <a:gd name="T38" fmla="*/ 58 w 101"/>
                                <a:gd name="T39" fmla="*/ 77 h 178"/>
                                <a:gd name="T40" fmla="*/ 58 w 101"/>
                                <a:gd name="T41" fmla="*/ 72 h 178"/>
                                <a:gd name="T42" fmla="*/ 68 w 101"/>
                                <a:gd name="T43" fmla="*/ 62 h 178"/>
                                <a:gd name="T44" fmla="*/ 68 w 101"/>
                                <a:gd name="T45" fmla="*/ 58 h 178"/>
                                <a:gd name="T46" fmla="*/ 72 w 101"/>
                                <a:gd name="T47" fmla="*/ 53 h 178"/>
                                <a:gd name="T48" fmla="*/ 72 w 101"/>
                                <a:gd name="T49" fmla="*/ 48 h 178"/>
                                <a:gd name="T50" fmla="*/ 82 w 101"/>
                                <a:gd name="T51" fmla="*/ 38 h 178"/>
                                <a:gd name="T52" fmla="*/ 82 w 101"/>
                                <a:gd name="T53" fmla="*/ 34 h 178"/>
                                <a:gd name="T54" fmla="*/ 87 w 101"/>
                                <a:gd name="T55" fmla="*/ 29 h 178"/>
                                <a:gd name="T56" fmla="*/ 87 w 101"/>
                                <a:gd name="T57" fmla="*/ 24 h 178"/>
                                <a:gd name="T58" fmla="*/ 92 w 101"/>
                                <a:gd name="T59" fmla="*/ 19 h 178"/>
                                <a:gd name="T60" fmla="*/ 92 w 101"/>
                                <a:gd name="T61" fmla="*/ 14 h 178"/>
                                <a:gd name="T62" fmla="*/ 101 w 101"/>
                                <a:gd name="T63" fmla="*/ 5 h 178"/>
                                <a:gd name="T64" fmla="*/ 101 w 101"/>
                                <a:gd name="T6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8">
                                  <a:moveTo>
                                    <a:pt x="0" y="178"/>
                                  </a:moveTo>
                                  <a:lnTo>
                                    <a:pt x="0" y="173"/>
                                  </a:lnTo>
                                  <a:lnTo>
                                    <a:pt x="5" y="168"/>
                                  </a:lnTo>
                                  <a:lnTo>
                                    <a:pt x="5" y="163"/>
                                  </a:lnTo>
                                  <a:lnTo>
                                    <a:pt x="10" y="158"/>
                                  </a:lnTo>
                                  <a:lnTo>
                                    <a:pt x="15" y="154"/>
                                  </a:lnTo>
                                  <a:lnTo>
                                    <a:pt x="15" y="149"/>
                                  </a:lnTo>
                                  <a:lnTo>
                                    <a:pt x="20" y="144"/>
                                  </a:lnTo>
                                  <a:lnTo>
                                    <a:pt x="20" y="139"/>
                                  </a:lnTo>
                                  <a:lnTo>
                                    <a:pt x="29" y="130"/>
                                  </a:lnTo>
                                  <a:lnTo>
                                    <a:pt x="29" y="125"/>
                                  </a:lnTo>
                                  <a:lnTo>
                                    <a:pt x="34" y="120"/>
                                  </a:lnTo>
                                  <a:lnTo>
                                    <a:pt x="34" y="115"/>
                                  </a:lnTo>
                                  <a:lnTo>
                                    <a:pt x="39" y="110"/>
                                  </a:lnTo>
                                  <a:lnTo>
                                    <a:pt x="39" y="106"/>
                                  </a:lnTo>
                                  <a:lnTo>
                                    <a:pt x="48" y="96"/>
                                  </a:lnTo>
                                  <a:lnTo>
                                    <a:pt x="48" y="91"/>
                                  </a:lnTo>
                                  <a:lnTo>
                                    <a:pt x="53" y="86"/>
                                  </a:lnTo>
                                  <a:lnTo>
                                    <a:pt x="53" y="82"/>
                                  </a:lnTo>
                                  <a:lnTo>
                                    <a:pt x="58" y="77"/>
                                  </a:lnTo>
                                  <a:lnTo>
                                    <a:pt x="58" y="72"/>
                                  </a:lnTo>
                                  <a:lnTo>
                                    <a:pt x="68" y="62"/>
                                  </a:lnTo>
                                  <a:lnTo>
                                    <a:pt x="68" y="58"/>
                                  </a:lnTo>
                                  <a:lnTo>
                                    <a:pt x="72" y="53"/>
                                  </a:lnTo>
                                  <a:lnTo>
                                    <a:pt x="72" y="48"/>
                                  </a:lnTo>
                                  <a:lnTo>
                                    <a:pt x="82" y="38"/>
                                  </a:lnTo>
                                  <a:lnTo>
                                    <a:pt x="82" y="34"/>
                                  </a:lnTo>
                                  <a:lnTo>
                                    <a:pt x="87" y="29"/>
                                  </a:lnTo>
                                  <a:lnTo>
                                    <a:pt x="87" y="24"/>
                                  </a:lnTo>
                                  <a:lnTo>
                                    <a:pt x="92" y="19"/>
                                  </a:lnTo>
                                  <a:lnTo>
                                    <a:pt x="92" y="14"/>
                                  </a:lnTo>
                                  <a:lnTo>
                                    <a:pt x="101"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916"/>
                          <wps:cNvSpPr>
                            <a:spLocks/>
                          </wps:cNvSpPr>
                          <wps:spPr bwMode="auto">
                            <a:xfrm>
                              <a:off x="4541" y="1628"/>
                              <a:ext cx="317" cy="552"/>
                            </a:xfrm>
                            <a:custGeom>
                              <a:avLst/>
                              <a:gdLst>
                                <a:gd name="T0" fmla="*/ 5 w 317"/>
                                <a:gd name="T1" fmla="*/ 547 h 552"/>
                                <a:gd name="T2" fmla="*/ 10 w 317"/>
                                <a:gd name="T3" fmla="*/ 537 h 552"/>
                                <a:gd name="T4" fmla="*/ 14 w 317"/>
                                <a:gd name="T5" fmla="*/ 528 h 552"/>
                                <a:gd name="T6" fmla="*/ 24 w 317"/>
                                <a:gd name="T7" fmla="*/ 513 h 552"/>
                                <a:gd name="T8" fmla="*/ 29 w 317"/>
                                <a:gd name="T9" fmla="*/ 504 h 552"/>
                                <a:gd name="T10" fmla="*/ 34 w 317"/>
                                <a:gd name="T11" fmla="*/ 494 h 552"/>
                                <a:gd name="T12" fmla="*/ 43 w 317"/>
                                <a:gd name="T13" fmla="*/ 480 h 552"/>
                                <a:gd name="T14" fmla="*/ 48 w 317"/>
                                <a:gd name="T15" fmla="*/ 470 h 552"/>
                                <a:gd name="T16" fmla="*/ 53 w 317"/>
                                <a:gd name="T17" fmla="*/ 461 h 552"/>
                                <a:gd name="T18" fmla="*/ 62 w 317"/>
                                <a:gd name="T19" fmla="*/ 446 h 552"/>
                                <a:gd name="T20" fmla="*/ 67 w 317"/>
                                <a:gd name="T21" fmla="*/ 437 h 552"/>
                                <a:gd name="T22" fmla="*/ 72 w 317"/>
                                <a:gd name="T23" fmla="*/ 427 h 552"/>
                                <a:gd name="T24" fmla="*/ 82 w 317"/>
                                <a:gd name="T25" fmla="*/ 413 h 552"/>
                                <a:gd name="T26" fmla="*/ 86 w 317"/>
                                <a:gd name="T27" fmla="*/ 403 h 552"/>
                                <a:gd name="T28" fmla="*/ 91 w 317"/>
                                <a:gd name="T29" fmla="*/ 393 h 552"/>
                                <a:gd name="T30" fmla="*/ 101 w 317"/>
                                <a:gd name="T31" fmla="*/ 379 h 552"/>
                                <a:gd name="T32" fmla="*/ 106 w 317"/>
                                <a:gd name="T33" fmla="*/ 369 h 552"/>
                                <a:gd name="T34" fmla="*/ 115 w 317"/>
                                <a:gd name="T35" fmla="*/ 355 h 552"/>
                                <a:gd name="T36" fmla="*/ 120 w 317"/>
                                <a:gd name="T37" fmla="*/ 345 h 552"/>
                                <a:gd name="T38" fmla="*/ 125 w 317"/>
                                <a:gd name="T39" fmla="*/ 336 h 552"/>
                                <a:gd name="T40" fmla="*/ 134 w 317"/>
                                <a:gd name="T41" fmla="*/ 321 h 552"/>
                                <a:gd name="T42" fmla="*/ 139 w 317"/>
                                <a:gd name="T43" fmla="*/ 312 h 552"/>
                                <a:gd name="T44" fmla="*/ 144 w 317"/>
                                <a:gd name="T45" fmla="*/ 302 h 552"/>
                                <a:gd name="T46" fmla="*/ 154 w 317"/>
                                <a:gd name="T47" fmla="*/ 288 h 552"/>
                                <a:gd name="T48" fmla="*/ 158 w 317"/>
                                <a:gd name="T49" fmla="*/ 278 h 552"/>
                                <a:gd name="T50" fmla="*/ 163 w 317"/>
                                <a:gd name="T51" fmla="*/ 269 h 552"/>
                                <a:gd name="T52" fmla="*/ 173 w 317"/>
                                <a:gd name="T53" fmla="*/ 254 h 552"/>
                                <a:gd name="T54" fmla="*/ 178 w 317"/>
                                <a:gd name="T55" fmla="*/ 245 h 552"/>
                                <a:gd name="T56" fmla="*/ 182 w 317"/>
                                <a:gd name="T57" fmla="*/ 235 h 552"/>
                                <a:gd name="T58" fmla="*/ 192 w 317"/>
                                <a:gd name="T59" fmla="*/ 221 h 552"/>
                                <a:gd name="T60" fmla="*/ 197 w 317"/>
                                <a:gd name="T61" fmla="*/ 211 h 552"/>
                                <a:gd name="T62" fmla="*/ 206 w 317"/>
                                <a:gd name="T63" fmla="*/ 196 h 552"/>
                                <a:gd name="T64" fmla="*/ 211 w 317"/>
                                <a:gd name="T65" fmla="*/ 187 h 552"/>
                                <a:gd name="T66" fmla="*/ 216 w 317"/>
                                <a:gd name="T67" fmla="*/ 177 h 552"/>
                                <a:gd name="T68" fmla="*/ 226 w 317"/>
                                <a:gd name="T69" fmla="*/ 163 h 552"/>
                                <a:gd name="T70" fmla="*/ 230 w 317"/>
                                <a:gd name="T71" fmla="*/ 153 h 552"/>
                                <a:gd name="T72" fmla="*/ 235 w 317"/>
                                <a:gd name="T73" fmla="*/ 144 h 552"/>
                                <a:gd name="T74" fmla="*/ 245 w 317"/>
                                <a:gd name="T75" fmla="*/ 129 h 552"/>
                                <a:gd name="T76" fmla="*/ 250 w 317"/>
                                <a:gd name="T77" fmla="*/ 120 h 552"/>
                                <a:gd name="T78" fmla="*/ 254 w 317"/>
                                <a:gd name="T79" fmla="*/ 110 h 552"/>
                                <a:gd name="T80" fmla="*/ 264 w 317"/>
                                <a:gd name="T81" fmla="*/ 96 h 552"/>
                                <a:gd name="T82" fmla="*/ 269 w 317"/>
                                <a:gd name="T83" fmla="*/ 86 h 552"/>
                                <a:gd name="T84" fmla="*/ 274 w 317"/>
                                <a:gd name="T85" fmla="*/ 76 h 552"/>
                                <a:gd name="T86" fmla="*/ 283 w 317"/>
                                <a:gd name="T87" fmla="*/ 62 h 552"/>
                                <a:gd name="T88" fmla="*/ 288 w 317"/>
                                <a:gd name="T89" fmla="*/ 52 h 552"/>
                                <a:gd name="T90" fmla="*/ 293 w 317"/>
                                <a:gd name="T91" fmla="*/ 43 h 552"/>
                                <a:gd name="T92" fmla="*/ 302 w 317"/>
                                <a:gd name="T93" fmla="*/ 28 h 552"/>
                                <a:gd name="T94" fmla="*/ 307 w 317"/>
                                <a:gd name="T95" fmla="*/ 19 h 552"/>
                                <a:gd name="T96" fmla="*/ 317 w 317"/>
                                <a:gd name="T97" fmla="*/ 4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552">
                                  <a:moveTo>
                                    <a:pt x="0" y="552"/>
                                  </a:moveTo>
                                  <a:lnTo>
                                    <a:pt x="5" y="547"/>
                                  </a:lnTo>
                                  <a:lnTo>
                                    <a:pt x="5" y="542"/>
                                  </a:lnTo>
                                  <a:lnTo>
                                    <a:pt x="10" y="537"/>
                                  </a:lnTo>
                                  <a:lnTo>
                                    <a:pt x="10" y="533"/>
                                  </a:lnTo>
                                  <a:lnTo>
                                    <a:pt x="14" y="528"/>
                                  </a:lnTo>
                                  <a:lnTo>
                                    <a:pt x="14" y="523"/>
                                  </a:lnTo>
                                  <a:lnTo>
                                    <a:pt x="24" y="513"/>
                                  </a:lnTo>
                                  <a:lnTo>
                                    <a:pt x="24" y="509"/>
                                  </a:lnTo>
                                  <a:lnTo>
                                    <a:pt x="29" y="504"/>
                                  </a:lnTo>
                                  <a:lnTo>
                                    <a:pt x="29" y="499"/>
                                  </a:lnTo>
                                  <a:lnTo>
                                    <a:pt x="34" y="494"/>
                                  </a:lnTo>
                                  <a:lnTo>
                                    <a:pt x="34" y="489"/>
                                  </a:lnTo>
                                  <a:lnTo>
                                    <a:pt x="43" y="480"/>
                                  </a:lnTo>
                                  <a:lnTo>
                                    <a:pt x="43" y="475"/>
                                  </a:lnTo>
                                  <a:lnTo>
                                    <a:pt x="48" y="470"/>
                                  </a:lnTo>
                                  <a:lnTo>
                                    <a:pt x="48" y="465"/>
                                  </a:lnTo>
                                  <a:lnTo>
                                    <a:pt x="53" y="461"/>
                                  </a:lnTo>
                                  <a:lnTo>
                                    <a:pt x="53" y="456"/>
                                  </a:lnTo>
                                  <a:lnTo>
                                    <a:pt x="62" y="446"/>
                                  </a:lnTo>
                                  <a:lnTo>
                                    <a:pt x="62" y="441"/>
                                  </a:lnTo>
                                  <a:lnTo>
                                    <a:pt x="67" y="437"/>
                                  </a:lnTo>
                                  <a:lnTo>
                                    <a:pt x="67" y="432"/>
                                  </a:lnTo>
                                  <a:lnTo>
                                    <a:pt x="72" y="427"/>
                                  </a:lnTo>
                                  <a:lnTo>
                                    <a:pt x="72" y="422"/>
                                  </a:lnTo>
                                  <a:lnTo>
                                    <a:pt x="82" y="413"/>
                                  </a:lnTo>
                                  <a:lnTo>
                                    <a:pt x="82" y="408"/>
                                  </a:lnTo>
                                  <a:lnTo>
                                    <a:pt x="86" y="403"/>
                                  </a:lnTo>
                                  <a:lnTo>
                                    <a:pt x="86" y="398"/>
                                  </a:lnTo>
                                  <a:lnTo>
                                    <a:pt x="91" y="393"/>
                                  </a:lnTo>
                                  <a:lnTo>
                                    <a:pt x="91" y="389"/>
                                  </a:lnTo>
                                  <a:lnTo>
                                    <a:pt x="101" y="379"/>
                                  </a:lnTo>
                                  <a:lnTo>
                                    <a:pt x="101" y="374"/>
                                  </a:lnTo>
                                  <a:lnTo>
                                    <a:pt x="106" y="369"/>
                                  </a:lnTo>
                                  <a:lnTo>
                                    <a:pt x="106" y="365"/>
                                  </a:lnTo>
                                  <a:lnTo>
                                    <a:pt x="115" y="355"/>
                                  </a:lnTo>
                                  <a:lnTo>
                                    <a:pt x="115" y="350"/>
                                  </a:lnTo>
                                  <a:lnTo>
                                    <a:pt x="120" y="345"/>
                                  </a:lnTo>
                                  <a:lnTo>
                                    <a:pt x="120" y="341"/>
                                  </a:lnTo>
                                  <a:lnTo>
                                    <a:pt x="125" y="336"/>
                                  </a:lnTo>
                                  <a:lnTo>
                                    <a:pt x="125" y="331"/>
                                  </a:lnTo>
                                  <a:lnTo>
                                    <a:pt x="134" y="321"/>
                                  </a:lnTo>
                                  <a:lnTo>
                                    <a:pt x="134" y="317"/>
                                  </a:lnTo>
                                  <a:lnTo>
                                    <a:pt x="139" y="312"/>
                                  </a:lnTo>
                                  <a:lnTo>
                                    <a:pt x="139" y="307"/>
                                  </a:lnTo>
                                  <a:lnTo>
                                    <a:pt x="144" y="302"/>
                                  </a:lnTo>
                                  <a:lnTo>
                                    <a:pt x="144" y="297"/>
                                  </a:lnTo>
                                  <a:lnTo>
                                    <a:pt x="154" y="288"/>
                                  </a:lnTo>
                                  <a:lnTo>
                                    <a:pt x="154" y="283"/>
                                  </a:lnTo>
                                  <a:lnTo>
                                    <a:pt x="158" y="278"/>
                                  </a:lnTo>
                                  <a:lnTo>
                                    <a:pt x="158" y="273"/>
                                  </a:lnTo>
                                  <a:lnTo>
                                    <a:pt x="163" y="269"/>
                                  </a:lnTo>
                                  <a:lnTo>
                                    <a:pt x="163" y="264"/>
                                  </a:lnTo>
                                  <a:lnTo>
                                    <a:pt x="173" y="254"/>
                                  </a:lnTo>
                                  <a:lnTo>
                                    <a:pt x="173" y="249"/>
                                  </a:lnTo>
                                  <a:lnTo>
                                    <a:pt x="178" y="245"/>
                                  </a:lnTo>
                                  <a:lnTo>
                                    <a:pt x="178" y="240"/>
                                  </a:lnTo>
                                  <a:lnTo>
                                    <a:pt x="182" y="235"/>
                                  </a:lnTo>
                                  <a:lnTo>
                                    <a:pt x="182" y="230"/>
                                  </a:lnTo>
                                  <a:lnTo>
                                    <a:pt x="192" y="221"/>
                                  </a:lnTo>
                                  <a:lnTo>
                                    <a:pt x="192" y="216"/>
                                  </a:lnTo>
                                  <a:lnTo>
                                    <a:pt x="197" y="211"/>
                                  </a:lnTo>
                                  <a:lnTo>
                                    <a:pt x="197" y="206"/>
                                  </a:lnTo>
                                  <a:lnTo>
                                    <a:pt x="206" y="196"/>
                                  </a:lnTo>
                                  <a:lnTo>
                                    <a:pt x="206" y="192"/>
                                  </a:lnTo>
                                  <a:lnTo>
                                    <a:pt x="211" y="187"/>
                                  </a:lnTo>
                                  <a:lnTo>
                                    <a:pt x="211" y="182"/>
                                  </a:lnTo>
                                  <a:lnTo>
                                    <a:pt x="216" y="177"/>
                                  </a:lnTo>
                                  <a:lnTo>
                                    <a:pt x="216" y="172"/>
                                  </a:lnTo>
                                  <a:lnTo>
                                    <a:pt x="226" y="163"/>
                                  </a:lnTo>
                                  <a:lnTo>
                                    <a:pt x="226" y="158"/>
                                  </a:lnTo>
                                  <a:lnTo>
                                    <a:pt x="230" y="153"/>
                                  </a:lnTo>
                                  <a:lnTo>
                                    <a:pt x="230" y="148"/>
                                  </a:lnTo>
                                  <a:lnTo>
                                    <a:pt x="235" y="144"/>
                                  </a:lnTo>
                                  <a:lnTo>
                                    <a:pt x="235" y="139"/>
                                  </a:lnTo>
                                  <a:lnTo>
                                    <a:pt x="245" y="129"/>
                                  </a:lnTo>
                                  <a:lnTo>
                                    <a:pt x="245" y="124"/>
                                  </a:lnTo>
                                  <a:lnTo>
                                    <a:pt x="250" y="120"/>
                                  </a:lnTo>
                                  <a:lnTo>
                                    <a:pt x="250" y="115"/>
                                  </a:lnTo>
                                  <a:lnTo>
                                    <a:pt x="254" y="110"/>
                                  </a:lnTo>
                                  <a:lnTo>
                                    <a:pt x="254" y="105"/>
                                  </a:lnTo>
                                  <a:lnTo>
                                    <a:pt x="264" y="96"/>
                                  </a:lnTo>
                                  <a:lnTo>
                                    <a:pt x="264" y="91"/>
                                  </a:lnTo>
                                  <a:lnTo>
                                    <a:pt x="269" y="86"/>
                                  </a:lnTo>
                                  <a:lnTo>
                                    <a:pt x="269" y="81"/>
                                  </a:lnTo>
                                  <a:lnTo>
                                    <a:pt x="274" y="76"/>
                                  </a:lnTo>
                                  <a:lnTo>
                                    <a:pt x="274" y="72"/>
                                  </a:lnTo>
                                  <a:lnTo>
                                    <a:pt x="283" y="62"/>
                                  </a:lnTo>
                                  <a:lnTo>
                                    <a:pt x="283" y="57"/>
                                  </a:lnTo>
                                  <a:lnTo>
                                    <a:pt x="288" y="52"/>
                                  </a:lnTo>
                                  <a:lnTo>
                                    <a:pt x="288" y="48"/>
                                  </a:lnTo>
                                  <a:lnTo>
                                    <a:pt x="293" y="43"/>
                                  </a:lnTo>
                                  <a:lnTo>
                                    <a:pt x="293" y="38"/>
                                  </a:lnTo>
                                  <a:lnTo>
                                    <a:pt x="302" y="28"/>
                                  </a:lnTo>
                                  <a:lnTo>
                                    <a:pt x="302" y="24"/>
                                  </a:lnTo>
                                  <a:lnTo>
                                    <a:pt x="307" y="19"/>
                                  </a:lnTo>
                                  <a:lnTo>
                                    <a:pt x="307" y="14"/>
                                  </a:lnTo>
                                  <a:lnTo>
                                    <a:pt x="317" y="4"/>
                                  </a:lnTo>
                                  <a:lnTo>
                                    <a:pt x="3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17"/>
                          <wps:cNvSpPr>
                            <a:spLocks/>
                          </wps:cNvSpPr>
                          <wps:spPr bwMode="auto">
                            <a:xfrm>
                              <a:off x="4594" y="1656"/>
                              <a:ext cx="307" cy="529"/>
                            </a:xfrm>
                            <a:custGeom>
                              <a:avLst/>
                              <a:gdLst>
                                <a:gd name="T0" fmla="*/ 9 w 307"/>
                                <a:gd name="T1" fmla="*/ 519 h 529"/>
                                <a:gd name="T2" fmla="*/ 14 w 307"/>
                                <a:gd name="T3" fmla="*/ 509 h 529"/>
                                <a:gd name="T4" fmla="*/ 24 w 307"/>
                                <a:gd name="T5" fmla="*/ 495 h 529"/>
                                <a:gd name="T6" fmla="*/ 29 w 307"/>
                                <a:gd name="T7" fmla="*/ 485 h 529"/>
                                <a:gd name="T8" fmla="*/ 33 w 307"/>
                                <a:gd name="T9" fmla="*/ 476 h 529"/>
                                <a:gd name="T10" fmla="*/ 43 w 307"/>
                                <a:gd name="T11" fmla="*/ 461 h 529"/>
                                <a:gd name="T12" fmla="*/ 48 w 307"/>
                                <a:gd name="T13" fmla="*/ 452 h 529"/>
                                <a:gd name="T14" fmla="*/ 57 w 307"/>
                                <a:gd name="T15" fmla="*/ 437 h 529"/>
                                <a:gd name="T16" fmla="*/ 62 w 307"/>
                                <a:gd name="T17" fmla="*/ 428 h 529"/>
                                <a:gd name="T18" fmla="*/ 67 w 307"/>
                                <a:gd name="T19" fmla="*/ 418 h 529"/>
                                <a:gd name="T20" fmla="*/ 77 w 307"/>
                                <a:gd name="T21" fmla="*/ 404 h 529"/>
                                <a:gd name="T22" fmla="*/ 81 w 307"/>
                                <a:gd name="T23" fmla="*/ 394 h 529"/>
                                <a:gd name="T24" fmla="*/ 91 w 307"/>
                                <a:gd name="T25" fmla="*/ 380 h 529"/>
                                <a:gd name="T26" fmla="*/ 96 w 307"/>
                                <a:gd name="T27" fmla="*/ 370 h 529"/>
                                <a:gd name="T28" fmla="*/ 101 w 307"/>
                                <a:gd name="T29" fmla="*/ 361 h 529"/>
                                <a:gd name="T30" fmla="*/ 110 w 307"/>
                                <a:gd name="T31" fmla="*/ 346 h 529"/>
                                <a:gd name="T32" fmla="*/ 115 w 307"/>
                                <a:gd name="T33" fmla="*/ 337 h 529"/>
                                <a:gd name="T34" fmla="*/ 120 w 307"/>
                                <a:gd name="T35" fmla="*/ 327 h 529"/>
                                <a:gd name="T36" fmla="*/ 129 w 307"/>
                                <a:gd name="T37" fmla="*/ 313 h 529"/>
                                <a:gd name="T38" fmla="*/ 134 w 307"/>
                                <a:gd name="T39" fmla="*/ 303 h 529"/>
                                <a:gd name="T40" fmla="*/ 144 w 307"/>
                                <a:gd name="T41" fmla="*/ 289 h 529"/>
                                <a:gd name="T42" fmla="*/ 149 w 307"/>
                                <a:gd name="T43" fmla="*/ 279 h 529"/>
                                <a:gd name="T44" fmla="*/ 153 w 307"/>
                                <a:gd name="T45" fmla="*/ 269 h 529"/>
                                <a:gd name="T46" fmla="*/ 163 w 307"/>
                                <a:gd name="T47" fmla="*/ 255 h 529"/>
                                <a:gd name="T48" fmla="*/ 168 w 307"/>
                                <a:gd name="T49" fmla="*/ 245 h 529"/>
                                <a:gd name="T50" fmla="*/ 177 w 307"/>
                                <a:gd name="T51" fmla="*/ 231 h 529"/>
                                <a:gd name="T52" fmla="*/ 182 w 307"/>
                                <a:gd name="T53" fmla="*/ 221 h 529"/>
                                <a:gd name="T54" fmla="*/ 187 w 307"/>
                                <a:gd name="T55" fmla="*/ 212 h 529"/>
                                <a:gd name="T56" fmla="*/ 197 w 307"/>
                                <a:gd name="T57" fmla="*/ 197 h 529"/>
                                <a:gd name="T58" fmla="*/ 201 w 307"/>
                                <a:gd name="T59" fmla="*/ 188 h 529"/>
                                <a:gd name="T60" fmla="*/ 211 w 307"/>
                                <a:gd name="T61" fmla="*/ 173 h 529"/>
                                <a:gd name="T62" fmla="*/ 216 w 307"/>
                                <a:gd name="T63" fmla="*/ 164 h 529"/>
                                <a:gd name="T64" fmla="*/ 221 w 307"/>
                                <a:gd name="T65" fmla="*/ 154 h 529"/>
                                <a:gd name="T66" fmla="*/ 230 w 307"/>
                                <a:gd name="T67" fmla="*/ 140 h 529"/>
                                <a:gd name="T68" fmla="*/ 235 w 307"/>
                                <a:gd name="T69" fmla="*/ 130 h 529"/>
                                <a:gd name="T70" fmla="*/ 240 w 307"/>
                                <a:gd name="T71" fmla="*/ 120 h 529"/>
                                <a:gd name="T72" fmla="*/ 249 w 307"/>
                                <a:gd name="T73" fmla="*/ 106 h 529"/>
                                <a:gd name="T74" fmla="*/ 254 w 307"/>
                                <a:gd name="T75" fmla="*/ 96 h 529"/>
                                <a:gd name="T76" fmla="*/ 264 w 307"/>
                                <a:gd name="T77" fmla="*/ 82 h 529"/>
                                <a:gd name="T78" fmla="*/ 269 w 307"/>
                                <a:gd name="T79" fmla="*/ 72 h 529"/>
                                <a:gd name="T80" fmla="*/ 273 w 307"/>
                                <a:gd name="T81" fmla="*/ 63 h 529"/>
                                <a:gd name="T82" fmla="*/ 283 w 307"/>
                                <a:gd name="T83" fmla="*/ 48 h 529"/>
                                <a:gd name="T84" fmla="*/ 288 w 307"/>
                                <a:gd name="T85" fmla="*/ 39 h 529"/>
                                <a:gd name="T86" fmla="*/ 297 w 307"/>
                                <a:gd name="T87" fmla="*/ 24 h 529"/>
                                <a:gd name="T88" fmla="*/ 302 w 307"/>
                                <a:gd name="T89" fmla="*/ 15 h 529"/>
                                <a:gd name="T90" fmla="*/ 307 w 307"/>
                                <a:gd name="T91" fmla="*/ 5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7" h="529">
                                  <a:moveTo>
                                    <a:pt x="0" y="529"/>
                                  </a:moveTo>
                                  <a:lnTo>
                                    <a:pt x="9" y="519"/>
                                  </a:lnTo>
                                  <a:lnTo>
                                    <a:pt x="9" y="514"/>
                                  </a:lnTo>
                                  <a:lnTo>
                                    <a:pt x="14" y="509"/>
                                  </a:lnTo>
                                  <a:lnTo>
                                    <a:pt x="14" y="505"/>
                                  </a:lnTo>
                                  <a:lnTo>
                                    <a:pt x="24" y="495"/>
                                  </a:lnTo>
                                  <a:lnTo>
                                    <a:pt x="24" y="490"/>
                                  </a:lnTo>
                                  <a:lnTo>
                                    <a:pt x="29" y="485"/>
                                  </a:lnTo>
                                  <a:lnTo>
                                    <a:pt x="29" y="481"/>
                                  </a:lnTo>
                                  <a:lnTo>
                                    <a:pt x="33" y="476"/>
                                  </a:lnTo>
                                  <a:lnTo>
                                    <a:pt x="33" y="471"/>
                                  </a:lnTo>
                                  <a:lnTo>
                                    <a:pt x="43" y="461"/>
                                  </a:lnTo>
                                  <a:lnTo>
                                    <a:pt x="43" y="457"/>
                                  </a:lnTo>
                                  <a:lnTo>
                                    <a:pt x="48" y="452"/>
                                  </a:lnTo>
                                  <a:lnTo>
                                    <a:pt x="48" y="447"/>
                                  </a:lnTo>
                                  <a:lnTo>
                                    <a:pt x="57" y="437"/>
                                  </a:lnTo>
                                  <a:lnTo>
                                    <a:pt x="57" y="433"/>
                                  </a:lnTo>
                                  <a:lnTo>
                                    <a:pt x="62" y="428"/>
                                  </a:lnTo>
                                  <a:lnTo>
                                    <a:pt x="62" y="423"/>
                                  </a:lnTo>
                                  <a:lnTo>
                                    <a:pt x="67" y="418"/>
                                  </a:lnTo>
                                  <a:lnTo>
                                    <a:pt x="67" y="413"/>
                                  </a:lnTo>
                                  <a:lnTo>
                                    <a:pt x="77" y="404"/>
                                  </a:lnTo>
                                  <a:lnTo>
                                    <a:pt x="77" y="399"/>
                                  </a:lnTo>
                                  <a:lnTo>
                                    <a:pt x="81" y="394"/>
                                  </a:lnTo>
                                  <a:lnTo>
                                    <a:pt x="81" y="389"/>
                                  </a:lnTo>
                                  <a:lnTo>
                                    <a:pt x="91" y="380"/>
                                  </a:lnTo>
                                  <a:lnTo>
                                    <a:pt x="91" y="375"/>
                                  </a:lnTo>
                                  <a:lnTo>
                                    <a:pt x="96" y="370"/>
                                  </a:lnTo>
                                  <a:lnTo>
                                    <a:pt x="96" y="365"/>
                                  </a:lnTo>
                                  <a:lnTo>
                                    <a:pt x="101" y="361"/>
                                  </a:lnTo>
                                  <a:lnTo>
                                    <a:pt x="101" y="356"/>
                                  </a:lnTo>
                                  <a:lnTo>
                                    <a:pt x="110" y="346"/>
                                  </a:lnTo>
                                  <a:lnTo>
                                    <a:pt x="110" y="341"/>
                                  </a:lnTo>
                                  <a:lnTo>
                                    <a:pt x="115" y="337"/>
                                  </a:lnTo>
                                  <a:lnTo>
                                    <a:pt x="115" y="332"/>
                                  </a:lnTo>
                                  <a:lnTo>
                                    <a:pt x="120" y="327"/>
                                  </a:lnTo>
                                  <a:lnTo>
                                    <a:pt x="120" y="322"/>
                                  </a:lnTo>
                                  <a:lnTo>
                                    <a:pt x="129" y="313"/>
                                  </a:lnTo>
                                  <a:lnTo>
                                    <a:pt x="129" y="308"/>
                                  </a:lnTo>
                                  <a:lnTo>
                                    <a:pt x="134" y="303"/>
                                  </a:lnTo>
                                  <a:lnTo>
                                    <a:pt x="134" y="298"/>
                                  </a:lnTo>
                                  <a:lnTo>
                                    <a:pt x="144" y="289"/>
                                  </a:lnTo>
                                  <a:lnTo>
                                    <a:pt x="144" y="284"/>
                                  </a:lnTo>
                                  <a:lnTo>
                                    <a:pt x="149" y="279"/>
                                  </a:lnTo>
                                  <a:lnTo>
                                    <a:pt x="149" y="274"/>
                                  </a:lnTo>
                                  <a:lnTo>
                                    <a:pt x="153" y="269"/>
                                  </a:lnTo>
                                  <a:lnTo>
                                    <a:pt x="153" y="265"/>
                                  </a:lnTo>
                                  <a:lnTo>
                                    <a:pt x="163" y="255"/>
                                  </a:lnTo>
                                  <a:lnTo>
                                    <a:pt x="163" y="250"/>
                                  </a:lnTo>
                                  <a:lnTo>
                                    <a:pt x="168" y="245"/>
                                  </a:lnTo>
                                  <a:lnTo>
                                    <a:pt x="168" y="241"/>
                                  </a:lnTo>
                                  <a:lnTo>
                                    <a:pt x="177" y="231"/>
                                  </a:lnTo>
                                  <a:lnTo>
                                    <a:pt x="177" y="226"/>
                                  </a:lnTo>
                                  <a:lnTo>
                                    <a:pt x="182" y="221"/>
                                  </a:lnTo>
                                  <a:lnTo>
                                    <a:pt x="182" y="217"/>
                                  </a:lnTo>
                                  <a:lnTo>
                                    <a:pt x="187" y="212"/>
                                  </a:lnTo>
                                  <a:lnTo>
                                    <a:pt x="187" y="207"/>
                                  </a:lnTo>
                                  <a:lnTo>
                                    <a:pt x="197" y="197"/>
                                  </a:lnTo>
                                  <a:lnTo>
                                    <a:pt x="197" y="193"/>
                                  </a:lnTo>
                                  <a:lnTo>
                                    <a:pt x="201" y="188"/>
                                  </a:lnTo>
                                  <a:lnTo>
                                    <a:pt x="201" y="183"/>
                                  </a:lnTo>
                                  <a:lnTo>
                                    <a:pt x="211" y="173"/>
                                  </a:lnTo>
                                  <a:lnTo>
                                    <a:pt x="211" y="168"/>
                                  </a:lnTo>
                                  <a:lnTo>
                                    <a:pt x="216" y="164"/>
                                  </a:lnTo>
                                  <a:lnTo>
                                    <a:pt x="216" y="159"/>
                                  </a:lnTo>
                                  <a:lnTo>
                                    <a:pt x="221" y="154"/>
                                  </a:lnTo>
                                  <a:lnTo>
                                    <a:pt x="221" y="149"/>
                                  </a:lnTo>
                                  <a:lnTo>
                                    <a:pt x="230" y="140"/>
                                  </a:lnTo>
                                  <a:lnTo>
                                    <a:pt x="230" y="135"/>
                                  </a:lnTo>
                                  <a:lnTo>
                                    <a:pt x="235" y="130"/>
                                  </a:lnTo>
                                  <a:lnTo>
                                    <a:pt x="235" y="125"/>
                                  </a:lnTo>
                                  <a:lnTo>
                                    <a:pt x="240" y="120"/>
                                  </a:lnTo>
                                  <a:lnTo>
                                    <a:pt x="240" y="116"/>
                                  </a:lnTo>
                                  <a:lnTo>
                                    <a:pt x="249" y="106"/>
                                  </a:lnTo>
                                  <a:lnTo>
                                    <a:pt x="249" y="101"/>
                                  </a:lnTo>
                                  <a:lnTo>
                                    <a:pt x="254" y="96"/>
                                  </a:lnTo>
                                  <a:lnTo>
                                    <a:pt x="254" y="92"/>
                                  </a:lnTo>
                                  <a:lnTo>
                                    <a:pt x="264" y="82"/>
                                  </a:lnTo>
                                  <a:lnTo>
                                    <a:pt x="264" y="77"/>
                                  </a:lnTo>
                                  <a:lnTo>
                                    <a:pt x="269" y="72"/>
                                  </a:lnTo>
                                  <a:lnTo>
                                    <a:pt x="269" y="68"/>
                                  </a:lnTo>
                                  <a:lnTo>
                                    <a:pt x="273" y="63"/>
                                  </a:lnTo>
                                  <a:lnTo>
                                    <a:pt x="273" y="58"/>
                                  </a:lnTo>
                                  <a:lnTo>
                                    <a:pt x="283" y="48"/>
                                  </a:lnTo>
                                  <a:lnTo>
                                    <a:pt x="283" y="44"/>
                                  </a:lnTo>
                                  <a:lnTo>
                                    <a:pt x="288" y="39"/>
                                  </a:lnTo>
                                  <a:lnTo>
                                    <a:pt x="288" y="34"/>
                                  </a:lnTo>
                                  <a:lnTo>
                                    <a:pt x="297" y="24"/>
                                  </a:lnTo>
                                  <a:lnTo>
                                    <a:pt x="297" y="20"/>
                                  </a:lnTo>
                                  <a:lnTo>
                                    <a:pt x="302" y="15"/>
                                  </a:lnTo>
                                  <a:lnTo>
                                    <a:pt x="302" y="10"/>
                                  </a:lnTo>
                                  <a:lnTo>
                                    <a:pt x="307" y="5"/>
                                  </a:lnTo>
                                  <a:lnTo>
                                    <a:pt x="3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18"/>
                          <wps:cNvSpPr>
                            <a:spLocks/>
                          </wps:cNvSpPr>
                          <wps:spPr bwMode="auto">
                            <a:xfrm>
                              <a:off x="4661" y="1551"/>
                              <a:ext cx="370" cy="634"/>
                            </a:xfrm>
                            <a:custGeom>
                              <a:avLst/>
                              <a:gdLst>
                                <a:gd name="T0" fmla="*/ 5 w 370"/>
                                <a:gd name="T1" fmla="*/ 629 h 634"/>
                                <a:gd name="T2" fmla="*/ 10 w 370"/>
                                <a:gd name="T3" fmla="*/ 619 h 634"/>
                                <a:gd name="T4" fmla="*/ 14 w 370"/>
                                <a:gd name="T5" fmla="*/ 610 h 634"/>
                                <a:gd name="T6" fmla="*/ 24 w 370"/>
                                <a:gd name="T7" fmla="*/ 595 h 634"/>
                                <a:gd name="T8" fmla="*/ 29 w 370"/>
                                <a:gd name="T9" fmla="*/ 586 h 634"/>
                                <a:gd name="T10" fmla="*/ 38 w 370"/>
                                <a:gd name="T11" fmla="*/ 571 h 634"/>
                                <a:gd name="T12" fmla="*/ 43 w 370"/>
                                <a:gd name="T13" fmla="*/ 562 h 634"/>
                                <a:gd name="T14" fmla="*/ 48 w 370"/>
                                <a:gd name="T15" fmla="*/ 552 h 634"/>
                                <a:gd name="T16" fmla="*/ 58 w 370"/>
                                <a:gd name="T17" fmla="*/ 538 h 634"/>
                                <a:gd name="T18" fmla="*/ 62 w 370"/>
                                <a:gd name="T19" fmla="*/ 528 h 634"/>
                                <a:gd name="T20" fmla="*/ 72 w 370"/>
                                <a:gd name="T21" fmla="*/ 514 h 634"/>
                                <a:gd name="T22" fmla="*/ 77 w 370"/>
                                <a:gd name="T23" fmla="*/ 504 h 634"/>
                                <a:gd name="T24" fmla="*/ 82 w 370"/>
                                <a:gd name="T25" fmla="*/ 494 h 634"/>
                                <a:gd name="T26" fmla="*/ 91 w 370"/>
                                <a:gd name="T27" fmla="*/ 480 h 634"/>
                                <a:gd name="T28" fmla="*/ 96 w 370"/>
                                <a:gd name="T29" fmla="*/ 470 h 634"/>
                                <a:gd name="T30" fmla="*/ 101 w 370"/>
                                <a:gd name="T31" fmla="*/ 461 h 634"/>
                                <a:gd name="T32" fmla="*/ 110 w 370"/>
                                <a:gd name="T33" fmla="*/ 446 h 634"/>
                                <a:gd name="T34" fmla="*/ 115 w 370"/>
                                <a:gd name="T35" fmla="*/ 437 h 634"/>
                                <a:gd name="T36" fmla="*/ 125 w 370"/>
                                <a:gd name="T37" fmla="*/ 422 h 634"/>
                                <a:gd name="T38" fmla="*/ 130 w 370"/>
                                <a:gd name="T39" fmla="*/ 413 h 634"/>
                                <a:gd name="T40" fmla="*/ 134 w 370"/>
                                <a:gd name="T41" fmla="*/ 403 h 634"/>
                                <a:gd name="T42" fmla="*/ 144 w 370"/>
                                <a:gd name="T43" fmla="*/ 389 h 634"/>
                                <a:gd name="T44" fmla="*/ 149 w 370"/>
                                <a:gd name="T45" fmla="*/ 379 h 634"/>
                                <a:gd name="T46" fmla="*/ 158 w 370"/>
                                <a:gd name="T47" fmla="*/ 365 h 634"/>
                                <a:gd name="T48" fmla="*/ 163 w 370"/>
                                <a:gd name="T49" fmla="*/ 355 h 634"/>
                                <a:gd name="T50" fmla="*/ 168 w 370"/>
                                <a:gd name="T51" fmla="*/ 346 h 634"/>
                                <a:gd name="T52" fmla="*/ 178 w 370"/>
                                <a:gd name="T53" fmla="*/ 331 h 634"/>
                                <a:gd name="T54" fmla="*/ 182 w 370"/>
                                <a:gd name="T55" fmla="*/ 322 h 634"/>
                                <a:gd name="T56" fmla="*/ 192 w 370"/>
                                <a:gd name="T57" fmla="*/ 307 h 634"/>
                                <a:gd name="T58" fmla="*/ 197 w 370"/>
                                <a:gd name="T59" fmla="*/ 298 h 634"/>
                                <a:gd name="T60" fmla="*/ 202 w 370"/>
                                <a:gd name="T61" fmla="*/ 288 h 634"/>
                                <a:gd name="T62" fmla="*/ 211 w 370"/>
                                <a:gd name="T63" fmla="*/ 273 h 634"/>
                                <a:gd name="T64" fmla="*/ 216 w 370"/>
                                <a:gd name="T65" fmla="*/ 264 h 634"/>
                                <a:gd name="T66" fmla="*/ 221 w 370"/>
                                <a:gd name="T67" fmla="*/ 254 h 634"/>
                                <a:gd name="T68" fmla="*/ 230 w 370"/>
                                <a:gd name="T69" fmla="*/ 240 h 634"/>
                                <a:gd name="T70" fmla="*/ 235 w 370"/>
                                <a:gd name="T71" fmla="*/ 230 h 634"/>
                                <a:gd name="T72" fmla="*/ 245 w 370"/>
                                <a:gd name="T73" fmla="*/ 216 h 634"/>
                                <a:gd name="T74" fmla="*/ 250 w 370"/>
                                <a:gd name="T75" fmla="*/ 206 h 634"/>
                                <a:gd name="T76" fmla="*/ 254 w 370"/>
                                <a:gd name="T77" fmla="*/ 197 h 634"/>
                                <a:gd name="T78" fmla="*/ 264 w 370"/>
                                <a:gd name="T79" fmla="*/ 182 h 634"/>
                                <a:gd name="T80" fmla="*/ 269 w 370"/>
                                <a:gd name="T81" fmla="*/ 173 h 634"/>
                                <a:gd name="T82" fmla="*/ 278 w 370"/>
                                <a:gd name="T83" fmla="*/ 158 h 634"/>
                                <a:gd name="T84" fmla="*/ 283 w 370"/>
                                <a:gd name="T85" fmla="*/ 149 h 634"/>
                                <a:gd name="T86" fmla="*/ 288 w 370"/>
                                <a:gd name="T87" fmla="*/ 139 h 634"/>
                                <a:gd name="T88" fmla="*/ 298 w 370"/>
                                <a:gd name="T89" fmla="*/ 125 h 634"/>
                                <a:gd name="T90" fmla="*/ 302 w 370"/>
                                <a:gd name="T91" fmla="*/ 115 h 634"/>
                                <a:gd name="T92" fmla="*/ 312 w 370"/>
                                <a:gd name="T93" fmla="*/ 101 h 634"/>
                                <a:gd name="T94" fmla="*/ 317 w 370"/>
                                <a:gd name="T95" fmla="*/ 91 h 634"/>
                                <a:gd name="T96" fmla="*/ 322 w 370"/>
                                <a:gd name="T97" fmla="*/ 81 h 634"/>
                                <a:gd name="T98" fmla="*/ 331 w 370"/>
                                <a:gd name="T99" fmla="*/ 67 h 634"/>
                                <a:gd name="T100" fmla="*/ 336 w 370"/>
                                <a:gd name="T101" fmla="*/ 57 h 634"/>
                                <a:gd name="T102" fmla="*/ 341 w 370"/>
                                <a:gd name="T103" fmla="*/ 48 h 634"/>
                                <a:gd name="T104" fmla="*/ 350 w 370"/>
                                <a:gd name="T105" fmla="*/ 33 h 634"/>
                                <a:gd name="T106" fmla="*/ 355 w 370"/>
                                <a:gd name="T107" fmla="*/ 24 h 634"/>
                                <a:gd name="T108" fmla="*/ 365 w 370"/>
                                <a:gd name="T109" fmla="*/ 9 h 634"/>
                                <a:gd name="T110" fmla="*/ 370 w 370"/>
                                <a:gd name="T111"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0" h="634">
                                  <a:moveTo>
                                    <a:pt x="0" y="634"/>
                                  </a:moveTo>
                                  <a:lnTo>
                                    <a:pt x="5" y="629"/>
                                  </a:lnTo>
                                  <a:lnTo>
                                    <a:pt x="5" y="624"/>
                                  </a:lnTo>
                                  <a:lnTo>
                                    <a:pt x="10" y="619"/>
                                  </a:lnTo>
                                  <a:lnTo>
                                    <a:pt x="10" y="614"/>
                                  </a:lnTo>
                                  <a:lnTo>
                                    <a:pt x="14" y="610"/>
                                  </a:lnTo>
                                  <a:lnTo>
                                    <a:pt x="14" y="605"/>
                                  </a:lnTo>
                                  <a:lnTo>
                                    <a:pt x="24" y="595"/>
                                  </a:lnTo>
                                  <a:lnTo>
                                    <a:pt x="24" y="590"/>
                                  </a:lnTo>
                                  <a:lnTo>
                                    <a:pt x="29" y="586"/>
                                  </a:lnTo>
                                  <a:lnTo>
                                    <a:pt x="29" y="581"/>
                                  </a:lnTo>
                                  <a:lnTo>
                                    <a:pt x="38" y="571"/>
                                  </a:lnTo>
                                  <a:lnTo>
                                    <a:pt x="38" y="566"/>
                                  </a:lnTo>
                                  <a:lnTo>
                                    <a:pt x="43" y="562"/>
                                  </a:lnTo>
                                  <a:lnTo>
                                    <a:pt x="43" y="557"/>
                                  </a:lnTo>
                                  <a:lnTo>
                                    <a:pt x="48" y="552"/>
                                  </a:lnTo>
                                  <a:lnTo>
                                    <a:pt x="48" y="547"/>
                                  </a:lnTo>
                                  <a:lnTo>
                                    <a:pt x="58" y="538"/>
                                  </a:lnTo>
                                  <a:lnTo>
                                    <a:pt x="58" y="533"/>
                                  </a:lnTo>
                                  <a:lnTo>
                                    <a:pt x="62" y="528"/>
                                  </a:lnTo>
                                  <a:lnTo>
                                    <a:pt x="62" y="523"/>
                                  </a:lnTo>
                                  <a:lnTo>
                                    <a:pt x="72" y="514"/>
                                  </a:lnTo>
                                  <a:lnTo>
                                    <a:pt x="72" y="509"/>
                                  </a:lnTo>
                                  <a:lnTo>
                                    <a:pt x="77" y="504"/>
                                  </a:lnTo>
                                  <a:lnTo>
                                    <a:pt x="77" y="499"/>
                                  </a:lnTo>
                                  <a:lnTo>
                                    <a:pt x="82" y="494"/>
                                  </a:lnTo>
                                  <a:lnTo>
                                    <a:pt x="82" y="490"/>
                                  </a:lnTo>
                                  <a:lnTo>
                                    <a:pt x="91" y="480"/>
                                  </a:lnTo>
                                  <a:lnTo>
                                    <a:pt x="91" y="475"/>
                                  </a:lnTo>
                                  <a:lnTo>
                                    <a:pt x="96" y="470"/>
                                  </a:lnTo>
                                  <a:lnTo>
                                    <a:pt x="96" y="466"/>
                                  </a:lnTo>
                                  <a:lnTo>
                                    <a:pt x="101" y="461"/>
                                  </a:lnTo>
                                  <a:lnTo>
                                    <a:pt x="101" y="456"/>
                                  </a:lnTo>
                                  <a:lnTo>
                                    <a:pt x="110" y="446"/>
                                  </a:lnTo>
                                  <a:lnTo>
                                    <a:pt x="110" y="442"/>
                                  </a:lnTo>
                                  <a:lnTo>
                                    <a:pt x="115" y="437"/>
                                  </a:lnTo>
                                  <a:lnTo>
                                    <a:pt x="115" y="432"/>
                                  </a:lnTo>
                                  <a:lnTo>
                                    <a:pt x="125" y="422"/>
                                  </a:lnTo>
                                  <a:lnTo>
                                    <a:pt x="125" y="418"/>
                                  </a:lnTo>
                                  <a:lnTo>
                                    <a:pt x="130" y="413"/>
                                  </a:lnTo>
                                  <a:lnTo>
                                    <a:pt x="130" y="408"/>
                                  </a:lnTo>
                                  <a:lnTo>
                                    <a:pt x="134" y="403"/>
                                  </a:lnTo>
                                  <a:lnTo>
                                    <a:pt x="134" y="398"/>
                                  </a:lnTo>
                                  <a:lnTo>
                                    <a:pt x="144" y="389"/>
                                  </a:lnTo>
                                  <a:lnTo>
                                    <a:pt x="144" y="384"/>
                                  </a:lnTo>
                                  <a:lnTo>
                                    <a:pt x="149" y="379"/>
                                  </a:lnTo>
                                  <a:lnTo>
                                    <a:pt x="149" y="374"/>
                                  </a:lnTo>
                                  <a:lnTo>
                                    <a:pt x="158" y="365"/>
                                  </a:lnTo>
                                  <a:lnTo>
                                    <a:pt x="158" y="360"/>
                                  </a:lnTo>
                                  <a:lnTo>
                                    <a:pt x="163" y="355"/>
                                  </a:lnTo>
                                  <a:lnTo>
                                    <a:pt x="163" y="350"/>
                                  </a:lnTo>
                                  <a:lnTo>
                                    <a:pt x="168" y="346"/>
                                  </a:lnTo>
                                  <a:lnTo>
                                    <a:pt x="168" y="341"/>
                                  </a:lnTo>
                                  <a:lnTo>
                                    <a:pt x="178" y="331"/>
                                  </a:lnTo>
                                  <a:lnTo>
                                    <a:pt x="178" y="326"/>
                                  </a:lnTo>
                                  <a:lnTo>
                                    <a:pt x="182" y="322"/>
                                  </a:lnTo>
                                  <a:lnTo>
                                    <a:pt x="182" y="317"/>
                                  </a:lnTo>
                                  <a:lnTo>
                                    <a:pt x="192" y="307"/>
                                  </a:lnTo>
                                  <a:lnTo>
                                    <a:pt x="192" y="302"/>
                                  </a:lnTo>
                                  <a:lnTo>
                                    <a:pt x="197" y="298"/>
                                  </a:lnTo>
                                  <a:lnTo>
                                    <a:pt x="197" y="293"/>
                                  </a:lnTo>
                                  <a:lnTo>
                                    <a:pt x="202" y="288"/>
                                  </a:lnTo>
                                  <a:lnTo>
                                    <a:pt x="202" y="283"/>
                                  </a:lnTo>
                                  <a:lnTo>
                                    <a:pt x="211" y="273"/>
                                  </a:lnTo>
                                  <a:lnTo>
                                    <a:pt x="211" y="269"/>
                                  </a:lnTo>
                                  <a:lnTo>
                                    <a:pt x="216" y="264"/>
                                  </a:lnTo>
                                  <a:lnTo>
                                    <a:pt x="216" y="259"/>
                                  </a:lnTo>
                                  <a:lnTo>
                                    <a:pt x="221" y="254"/>
                                  </a:lnTo>
                                  <a:lnTo>
                                    <a:pt x="221" y="249"/>
                                  </a:lnTo>
                                  <a:lnTo>
                                    <a:pt x="230" y="240"/>
                                  </a:lnTo>
                                  <a:lnTo>
                                    <a:pt x="230" y="235"/>
                                  </a:lnTo>
                                  <a:lnTo>
                                    <a:pt x="235" y="230"/>
                                  </a:lnTo>
                                  <a:lnTo>
                                    <a:pt x="235" y="225"/>
                                  </a:lnTo>
                                  <a:lnTo>
                                    <a:pt x="245" y="216"/>
                                  </a:lnTo>
                                  <a:lnTo>
                                    <a:pt x="245" y="211"/>
                                  </a:lnTo>
                                  <a:lnTo>
                                    <a:pt x="250" y="206"/>
                                  </a:lnTo>
                                  <a:lnTo>
                                    <a:pt x="250" y="201"/>
                                  </a:lnTo>
                                  <a:lnTo>
                                    <a:pt x="254" y="197"/>
                                  </a:lnTo>
                                  <a:lnTo>
                                    <a:pt x="254" y="192"/>
                                  </a:lnTo>
                                  <a:lnTo>
                                    <a:pt x="264" y="182"/>
                                  </a:lnTo>
                                  <a:lnTo>
                                    <a:pt x="264" y="177"/>
                                  </a:lnTo>
                                  <a:lnTo>
                                    <a:pt x="269" y="173"/>
                                  </a:lnTo>
                                  <a:lnTo>
                                    <a:pt x="269" y="168"/>
                                  </a:lnTo>
                                  <a:lnTo>
                                    <a:pt x="278" y="158"/>
                                  </a:lnTo>
                                  <a:lnTo>
                                    <a:pt x="278" y="153"/>
                                  </a:lnTo>
                                  <a:lnTo>
                                    <a:pt x="283" y="149"/>
                                  </a:lnTo>
                                  <a:lnTo>
                                    <a:pt x="283" y="144"/>
                                  </a:lnTo>
                                  <a:lnTo>
                                    <a:pt x="288" y="139"/>
                                  </a:lnTo>
                                  <a:lnTo>
                                    <a:pt x="288" y="134"/>
                                  </a:lnTo>
                                  <a:lnTo>
                                    <a:pt x="298" y="125"/>
                                  </a:lnTo>
                                  <a:lnTo>
                                    <a:pt x="298" y="120"/>
                                  </a:lnTo>
                                  <a:lnTo>
                                    <a:pt x="302" y="115"/>
                                  </a:lnTo>
                                  <a:lnTo>
                                    <a:pt x="302" y="110"/>
                                  </a:lnTo>
                                  <a:lnTo>
                                    <a:pt x="312" y="101"/>
                                  </a:lnTo>
                                  <a:lnTo>
                                    <a:pt x="312" y="96"/>
                                  </a:lnTo>
                                  <a:lnTo>
                                    <a:pt x="317" y="91"/>
                                  </a:lnTo>
                                  <a:lnTo>
                                    <a:pt x="317" y="86"/>
                                  </a:lnTo>
                                  <a:lnTo>
                                    <a:pt x="322" y="81"/>
                                  </a:lnTo>
                                  <a:lnTo>
                                    <a:pt x="322" y="77"/>
                                  </a:lnTo>
                                  <a:lnTo>
                                    <a:pt x="331" y="67"/>
                                  </a:lnTo>
                                  <a:lnTo>
                                    <a:pt x="331" y="62"/>
                                  </a:lnTo>
                                  <a:lnTo>
                                    <a:pt x="336" y="57"/>
                                  </a:lnTo>
                                  <a:lnTo>
                                    <a:pt x="336" y="53"/>
                                  </a:lnTo>
                                  <a:lnTo>
                                    <a:pt x="341" y="48"/>
                                  </a:lnTo>
                                  <a:lnTo>
                                    <a:pt x="341" y="43"/>
                                  </a:lnTo>
                                  <a:lnTo>
                                    <a:pt x="350" y="33"/>
                                  </a:lnTo>
                                  <a:lnTo>
                                    <a:pt x="350" y="29"/>
                                  </a:lnTo>
                                  <a:lnTo>
                                    <a:pt x="355" y="24"/>
                                  </a:lnTo>
                                  <a:lnTo>
                                    <a:pt x="355" y="19"/>
                                  </a:lnTo>
                                  <a:lnTo>
                                    <a:pt x="365" y="9"/>
                                  </a:lnTo>
                                  <a:lnTo>
                                    <a:pt x="365" y="5"/>
                                  </a:lnTo>
                                  <a:lnTo>
                                    <a:pt x="3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19"/>
                          <wps:cNvSpPr>
                            <a:spLocks/>
                          </wps:cNvSpPr>
                          <wps:spPr bwMode="auto">
                            <a:xfrm>
                              <a:off x="4709" y="1560"/>
                              <a:ext cx="374" cy="649"/>
                            </a:xfrm>
                            <a:custGeom>
                              <a:avLst/>
                              <a:gdLst>
                                <a:gd name="T0" fmla="*/ 0 w 374"/>
                                <a:gd name="T1" fmla="*/ 644 h 649"/>
                                <a:gd name="T2" fmla="*/ 10 w 374"/>
                                <a:gd name="T3" fmla="*/ 634 h 649"/>
                                <a:gd name="T4" fmla="*/ 14 w 374"/>
                                <a:gd name="T5" fmla="*/ 625 h 649"/>
                                <a:gd name="T6" fmla="*/ 19 w 374"/>
                                <a:gd name="T7" fmla="*/ 615 h 649"/>
                                <a:gd name="T8" fmla="*/ 29 w 374"/>
                                <a:gd name="T9" fmla="*/ 601 h 649"/>
                                <a:gd name="T10" fmla="*/ 34 w 374"/>
                                <a:gd name="T11" fmla="*/ 591 h 649"/>
                                <a:gd name="T12" fmla="*/ 38 w 374"/>
                                <a:gd name="T13" fmla="*/ 581 h 649"/>
                                <a:gd name="T14" fmla="*/ 48 w 374"/>
                                <a:gd name="T15" fmla="*/ 567 h 649"/>
                                <a:gd name="T16" fmla="*/ 53 w 374"/>
                                <a:gd name="T17" fmla="*/ 557 h 649"/>
                                <a:gd name="T18" fmla="*/ 62 w 374"/>
                                <a:gd name="T19" fmla="*/ 543 h 649"/>
                                <a:gd name="T20" fmla="*/ 67 w 374"/>
                                <a:gd name="T21" fmla="*/ 533 h 649"/>
                                <a:gd name="T22" fmla="*/ 72 w 374"/>
                                <a:gd name="T23" fmla="*/ 524 h 649"/>
                                <a:gd name="T24" fmla="*/ 82 w 374"/>
                                <a:gd name="T25" fmla="*/ 509 h 649"/>
                                <a:gd name="T26" fmla="*/ 86 w 374"/>
                                <a:gd name="T27" fmla="*/ 500 h 649"/>
                                <a:gd name="T28" fmla="*/ 91 w 374"/>
                                <a:gd name="T29" fmla="*/ 490 h 649"/>
                                <a:gd name="T30" fmla="*/ 101 w 374"/>
                                <a:gd name="T31" fmla="*/ 476 h 649"/>
                                <a:gd name="T32" fmla="*/ 106 w 374"/>
                                <a:gd name="T33" fmla="*/ 466 h 649"/>
                                <a:gd name="T34" fmla="*/ 110 w 374"/>
                                <a:gd name="T35" fmla="*/ 457 h 649"/>
                                <a:gd name="T36" fmla="*/ 120 w 374"/>
                                <a:gd name="T37" fmla="*/ 442 h 649"/>
                                <a:gd name="T38" fmla="*/ 125 w 374"/>
                                <a:gd name="T39" fmla="*/ 433 h 649"/>
                                <a:gd name="T40" fmla="*/ 134 w 374"/>
                                <a:gd name="T41" fmla="*/ 418 h 649"/>
                                <a:gd name="T42" fmla="*/ 139 w 374"/>
                                <a:gd name="T43" fmla="*/ 409 h 649"/>
                                <a:gd name="T44" fmla="*/ 144 w 374"/>
                                <a:gd name="T45" fmla="*/ 399 h 649"/>
                                <a:gd name="T46" fmla="*/ 154 w 374"/>
                                <a:gd name="T47" fmla="*/ 385 h 649"/>
                                <a:gd name="T48" fmla="*/ 158 w 374"/>
                                <a:gd name="T49" fmla="*/ 375 h 649"/>
                                <a:gd name="T50" fmla="*/ 163 w 374"/>
                                <a:gd name="T51" fmla="*/ 365 h 649"/>
                                <a:gd name="T52" fmla="*/ 173 w 374"/>
                                <a:gd name="T53" fmla="*/ 351 h 649"/>
                                <a:gd name="T54" fmla="*/ 178 w 374"/>
                                <a:gd name="T55" fmla="*/ 341 h 649"/>
                                <a:gd name="T56" fmla="*/ 182 w 374"/>
                                <a:gd name="T57" fmla="*/ 332 h 649"/>
                                <a:gd name="T58" fmla="*/ 192 w 374"/>
                                <a:gd name="T59" fmla="*/ 317 h 649"/>
                                <a:gd name="T60" fmla="*/ 197 w 374"/>
                                <a:gd name="T61" fmla="*/ 308 h 649"/>
                                <a:gd name="T62" fmla="*/ 206 w 374"/>
                                <a:gd name="T63" fmla="*/ 293 h 649"/>
                                <a:gd name="T64" fmla="*/ 211 w 374"/>
                                <a:gd name="T65" fmla="*/ 284 h 649"/>
                                <a:gd name="T66" fmla="*/ 216 w 374"/>
                                <a:gd name="T67" fmla="*/ 274 h 649"/>
                                <a:gd name="T68" fmla="*/ 226 w 374"/>
                                <a:gd name="T69" fmla="*/ 260 h 649"/>
                                <a:gd name="T70" fmla="*/ 230 w 374"/>
                                <a:gd name="T71" fmla="*/ 250 h 649"/>
                                <a:gd name="T72" fmla="*/ 235 w 374"/>
                                <a:gd name="T73" fmla="*/ 240 h 649"/>
                                <a:gd name="T74" fmla="*/ 245 w 374"/>
                                <a:gd name="T75" fmla="*/ 226 h 649"/>
                                <a:gd name="T76" fmla="*/ 250 w 374"/>
                                <a:gd name="T77" fmla="*/ 216 h 649"/>
                                <a:gd name="T78" fmla="*/ 259 w 374"/>
                                <a:gd name="T79" fmla="*/ 202 h 649"/>
                                <a:gd name="T80" fmla="*/ 264 w 374"/>
                                <a:gd name="T81" fmla="*/ 192 h 649"/>
                                <a:gd name="T82" fmla="*/ 269 w 374"/>
                                <a:gd name="T83" fmla="*/ 183 h 649"/>
                                <a:gd name="T84" fmla="*/ 278 w 374"/>
                                <a:gd name="T85" fmla="*/ 168 h 649"/>
                                <a:gd name="T86" fmla="*/ 283 w 374"/>
                                <a:gd name="T87" fmla="*/ 159 h 649"/>
                                <a:gd name="T88" fmla="*/ 288 w 374"/>
                                <a:gd name="T89" fmla="*/ 149 h 649"/>
                                <a:gd name="T90" fmla="*/ 298 w 374"/>
                                <a:gd name="T91" fmla="*/ 135 h 649"/>
                                <a:gd name="T92" fmla="*/ 302 w 374"/>
                                <a:gd name="T93" fmla="*/ 125 h 649"/>
                                <a:gd name="T94" fmla="*/ 307 w 374"/>
                                <a:gd name="T95" fmla="*/ 116 h 649"/>
                                <a:gd name="T96" fmla="*/ 317 w 374"/>
                                <a:gd name="T97" fmla="*/ 101 h 649"/>
                                <a:gd name="T98" fmla="*/ 322 w 374"/>
                                <a:gd name="T99" fmla="*/ 92 h 649"/>
                                <a:gd name="T100" fmla="*/ 331 w 374"/>
                                <a:gd name="T101" fmla="*/ 77 h 649"/>
                                <a:gd name="T102" fmla="*/ 336 w 374"/>
                                <a:gd name="T103" fmla="*/ 68 h 649"/>
                                <a:gd name="T104" fmla="*/ 341 w 374"/>
                                <a:gd name="T105" fmla="*/ 58 h 649"/>
                                <a:gd name="T106" fmla="*/ 350 w 374"/>
                                <a:gd name="T107" fmla="*/ 44 h 649"/>
                                <a:gd name="T108" fmla="*/ 355 w 374"/>
                                <a:gd name="T109" fmla="*/ 34 h 649"/>
                                <a:gd name="T110" fmla="*/ 360 w 374"/>
                                <a:gd name="T111" fmla="*/ 24 h 649"/>
                                <a:gd name="T112" fmla="*/ 370 w 374"/>
                                <a:gd name="T113" fmla="*/ 10 h 649"/>
                                <a:gd name="T114" fmla="*/ 374 w 374"/>
                                <a:gd name="T115" fmla="*/ 0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4" h="649">
                                  <a:moveTo>
                                    <a:pt x="0" y="649"/>
                                  </a:moveTo>
                                  <a:lnTo>
                                    <a:pt x="0" y="644"/>
                                  </a:lnTo>
                                  <a:lnTo>
                                    <a:pt x="5" y="639"/>
                                  </a:lnTo>
                                  <a:lnTo>
                                    <a:pt x="10" y="634"/>
                                  </a:lnTo>
                                  <a:lnTo>
                                    <a:pt x="10" y="629"/>
                                  </a:lnTo>
                                  <a:lnTo>
                                    <a:pt x="14" y="625"/>
                                  </a:lnTo>
                                  <a:lnTo>
                                    <a:pt x="14" y="620"/>
                                  </a:lnTo>
                                  <a:lnTo>
                                    <a:pt x="19" y="615"/>
                                  </a:lnTo>
                                  <a:lnTo>
                                    <a:pt x="19" y="610"/>
                                  </a:lnTo>
                                  <a:lnTo>
                                    <a:pt x="29" y="601"/>
                                  </a:lnTo>
                                  <a:lnTo>
                                    <a:pt x="29" y="596"/>
                                  </a:lnTo>
                                  <a:lnTo>
                                    <a:pt x="34" y="591"/>
                                  </a:lnTo>
                                  <a:lnTo>
                                    <a:pt x="34" y="586"/>
                                  </a:lnTo>
                                  <a:lnTo>
                                    <a:pt x="38" y="581"/>
                                  </a:lnTo>
                                  <a:lnTo>
                                    <a:pt x="38" y="577"/>
                                  </a:lnTo>
                                  <a:lnTo>
                                    <a:pt x="48" y="567"/>
                                  </a:lnTo>
                                  <a:lnTo>
                                    <a:pt x="48" y="562"/>
                                  </a:lnTo>
                                  <a:lnTo>
                                    <a:pt x="53" y="557"/>
                                  </a:lnTo>
                                  <a:lnTo>
                                    <a:pt x="53" y="553"/>
                                  </a:lnTo>
                                  <a:lnTo>
                                    <a:pt x="62" y="543"/>
                                  </a:lnTo>
                                  <a:lnTo>
                                    <a:pt x="62" y="538"/>
                                  </a:lnTo>
                                  <a:lnTo>
                                    <a:pt x="67" y="533"/>
                                  </a:lnTo>
                                  <a:lnTo>
                                    <a:pt x="67" y="529"/>
                                  </a:lnTo>
                                  <a:lnTo>
                                    <a:pt x="72" y="524"/>
                                  </a:lnTo>
                                  <a:lnTo>
                                    <a:pt x="72" y="519"/>
                                  </a:lnTo>
                                  <a:lnTo>
                                    <a:pt x="82" y="509"/>
                                  </a:lnTo>
                                  <a:lnTo>
                                    <a:pt x="82" y="505"/>
                                  </a:lnTo>
                                  <a:lnTo>
                                    <a:pt x="86" y="500"/>
                                  </a:lnTo>
                                  <a:lnTo>
                                    <a:pt x="86" y="495"/>
                                  </a:lnTo>
                                  <a:lnTo>
                                    <a:pt x="91" y="490"/>
                                  </a:lnTo>
                                  <a:lnTo>
                                    <a:pt x="91" y="485"/>
                                  </a:lnTo>
                                  <a:lnTo>
                                    <a:pt x="101" y="476"/>
                                  </a:lnTo>
                                  <a:lnTo>
                                    <a:pt x="101" y="471"/>
                                  </a:lnTo>
                                  <a:lnTo>
                                    <a:pt x="106" y="466"/>
                                  </a:lnTo>
                                  <a:lnTo>
                                    <a:pt x="106" y="461"/>
                                  </a:lnTo>
                                  <a:lnTo>
                                    <a:pt x="110" y="457"/>
                                  </a:lnTo>
                                  <a:lnTo>
                                    <a:pt x="110" y="452"/>
                                  </a:lnTo>
                                  <a:lnTo>
                                    <a:pt x="120" y="442"/>
                                  </a:lnTo>
                                  <a:lnTo>
                                    <a:pt x="120" y="437"/>
                                  </a:lnTo>
                                  <a:lnTo>
                                    <a:pt x="125" y="433"/>
                                  </a:lnTo>
                                  <a:lnTo>
                                    <a:pt x="125" y="428"/>
                                  </a:lnTo>
                                  <a:lnTo>
                                    <a:pt x="134" y="418"/>
                                  </a:lnTo>
                                  <a:lnTo>
                                    <a:pt x="134" y="413"/>
                                  </a:lnTo>
                                  <a:lnTo>
                                    <a:pt x="139" y="409"/>
                                  </a:lnTo>
                                  <a:lnTo>
                                    <a:pt x="139" y="404"/>
                                  </a:lnTo>
                                  <a:lnTo>
                                    <a:pt x="144" y="399"/>
                                  </a:lnTo>
                                  <a:lnTo>
                                    <a:pt x="144" y="394"/>
                                  </a:lnTo>
                                  <a:lnTo>
                                    <a:pt x="154" y="385"/>
                                  </a:lnTo>
                                  <a:lnTo>
                                    <a:pt x="154" y="380"/>
                                  </a:lnTo>
                                  <a:lnTo>
                                    <a:pt x="158" y="375"/>
                                  </a:lnTo>
                                  <a:lnTo>
                                    <a:pt x="158" y="370"/>
                                  </a:lnTo>
                                  <a:lnTo>
                                    <a:pt x="163" y="365"/>
                                  </a:lnTo>
                                  <a:lnTo>
                                    <a:pt x="163" y="361"/>
                                  </a:lnTo>
                                  <a:lnTo>
                                    <a:pt x="173" y="351"/>
                                  </a:lnTo>
                                  <a:lnTo>
                                    <a:pt x="173" y="346"/>
                                  </a:lnTo>
                                  <a:lnTo>
                                    <a:pt x="178" y="341"/>
                                  </a:lnTo>
                                  <a:lnTo>
                                    <a:pt x="178" y="337"/>
                                  </a:lnTo>
                                  <a:lnTo>
                                    <a:pt x="182" y="332"/>
                                  </a:lnTo>
                                  <a:lnTo>
                                    <a:pt x="182" y="327"/>
                                  </a:lnTo>
                                  <a:lnTo>
                                    <a:pt x="192" y="317"/>
                                  </a:lnTo>
                                  <a:lnTo>
                                    <a:pt x="192" y="313"/>
                                  </a:lnTo>
                                  <a:lnTo>
                                    <a:pt x="197" y="308"/>
                                  </a:lnTo>
                                  <a:lnTo>
                                    <a:pt x="197" y="303"/>
                                  </a:lnTo>
                                  <a:lnTo>
                                    <a:pt x="206" y="293"/>
                                  </a:lnTo>
                                  <a:lnTo>
                                    <a:pt x="206" y="289"/>
                                  </a:lnTo>
                                  <a:lnTo>
                                    <a:pt x="211" y="284"/>
                                  </a:lnTo>
                                  <a:lnTo>
                                    <a:pt x="211" y="279"/>
                                  </a:lnTo>
                                  <a:lnTo>
                                    <a:pt x="216" y="274"/>
                                  </a:lnTo>
                                  <a:lnTo>
                                    <a:pt x="216" y="269"/>
                                  </a:lnTo>
                                  <a:lnTo>
                                    <a:pt x="226" y="260"/>
                                  </a:lnTo>
                                  <a:lnTo>
                                    <a:pt x="226" y="255"/>
                                  </a:lnTo>
                                  <a:lnTo>
                                    <a:pt x="230" y="250"/>
                                  </a:lnTo>
                                  <a:lnTo>
                                    <a:pt x="230" y="245"/>
                                  </a:lnTo>
                                  <a:lnTo>
                                    <a:pt x="235" y="240"/>
                                  </a:lnTo>
                                  <a:lnTo>
                                    <a:pt x="235" y="236"/>
                                  </a:lnTo>
                                  <a:lnTo>
                                    <a:pt x="245" y="226"/>
                                  </a:lnTo>
                                  <a:lnTo>
                                    <a:pt x="245" y="221"/>
                                  </a:lnTo>
                                  <a:lnTo>
                                    <a:pt x="250" y="216"/>
                                  </a:lnTo>
                                  <a:lnTo>
                                    <a:pt x="250" y="212"/>
                                  </a:lnTo>
                                  <a:lnTo>
                                    <a:pt x="259" y="202"/>
                                  </a:lnTo>
                                  <a:lnTo>
                                    <a:pt x="259" y="197"/>
                                  </a:lnTo>
                                  <a:lnTo>
                                    <a:pt x="264" y="192"/>
                                  </a:lnTo>
                                  <a:lnTo>
                                    <a:pt x="264" y="188"/>
                                  </a:lnTo>
                                  <a:lnTo>
                                    <a:pt x="269" y="183"/>
                                  </a:lnTo>
                                  <a:lnTo>
                                    <a:pt x="269" y="178"/>
                                  </a:lnTo>
                                  <a:lnTo>
                                    <a:pt x="278" y="168"/>
                                  </a:lnTo>
                                  <a:lnTo>
                                    <a:pt x="278" y="164"/>
                                  </a:lnTo>
                                  <a:lnTo>
                                    <a:pt x="283" y="159"/>
                                  </a:lnTo>
                                  <a:lnTo>
                                    <a:pt x="283" y="154"/>
                                  </a:lnTo>
                                  <a:lnTo>
                                    <a:pt x="288" y="149"/>
                                  </a:lnTo>
                                  <a:lnTo>
                                    <a:pt x="288" y="144"/>
                                  </a:lnTo>
                                  <a:lnTo>
                                    <a:pt x="298" y="135"/>
                                  </a:lnTo>
                                  <a:lnTo>
                                    <a:pt x="298" y="130"/>
                                  </a:lnTo>
                                  <a:lnTo>
                                    <a:pt x="302" y="125"/>
                                  </a:lnTo>
                                  <a:lnTo>
                                    <a:pt x="302" y="120"/>
                                  </a:lnTo>
                                  <a:lnTo>
                                    <a:pt x="307" y="116"/>
                                  </a:lnTo>
                                  <a:lnTo>
                                    <a:pt x="307" y="111"/>
                                  </a:lnTo>
                                  <a:lnTo>
                                    <a:pt x="317" y="101"/>
                                  </a:lnTo>
                                  <a:lnTo>
                                    <a:pt x="317" y="96"/>
                                  </a:lnTo>
                                  <a:lnTo>
                                    <a:pt x="322" y="92"/>
                                  </a:lnTo>
                                  <a:lnTo>
                                    <a:pt x="322" y="87"/>
                                  </a:lnTo>
                                  <a:lnTo>
                                    <a:pt x="331" y="77"/>
                                  </a:lnTo>
                                  <a:lnTo>
                                    <a:pt x="331" y="72"/>
                                  </a:lnTo>
                                  <a:lnTo>
                                    <a:pt x="336" y="68"/>
                                  </a:lnTo>
                                  <a:lnTo>
                                    <a:pt x="336" y="63"/>
                                  </a:lnTo>
                                  <a:lnTo>
                                    <a:pt x="341" y="58"/>
                                  </a:lnTo>
                                  <a:lnTo>
                                    <a:pt x="341" y="53"/>
                                  </a:lnTo>
                                  <a:lnTo>
                                    <a:pt x="350" y="44"/>
                                  </a:lnTo>
                                  <a:lnTo>
                                    <a:pt x="350" y="39"/>
                                  </a:lnTo>
                                  <a:lnTo>
                                    <a:pt x="355" y="34"/>
                                  </a:lnTo>
                                  <a:lnTo>
                                    <a:pt x="355" y="29"/>
                                  </a:lnTo>
                                  <a:lnTo>
                                    <a:pt x="360" y="24"/>
                                  </a:lnTo>
                                  <a:lnTo>
                                    <a:pt x="360" y="20"/>
                                  </a:lnTo>
                                  <a:lnTo>
                                    <a:pt x="370" y="10"/>
                                  </a:lnTo>
                                  <a:lnTo>
                                    <a:pt x="370" y="5"/>
                                  </a:lnTo>
                                  <a:lnTo>
                                    <a:pt x="3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920"/>
                          <wps:cNvSpPr>
                            <a:spLocks/>
                          </wps:cNvSpPr>
                          <wps:spPr bwMode="auto">
                            <a:xfrm>
                              <a:off x="4752" y="1551"/>
                              <a:ext cx="399" cy="696"/>
                            </a:xfrm>
                            <a:custGeom>
                              <a:avLst/>
                              <a:gdLst>
                                <a:gd name="T0" fmla="*/ 0 w 399"/>
                                <a:gd name="T1" fmla="*/ 691 h 696"/>
                                <a:gd name="T2" fmla="*/ 5 w 399"/>
                                <a:gd name="T3" fmla="*/ 682 h 696"/>
                                <a:gd name="T4" fmla="*/ 15 w 399"/>
                                <a:gd name="T5" fmla="*/ 672 h 696"/>
                                <a:gd name="T6" fmla="*/ 19 w 399"/>
                                <a:gd name="T7" fmla="*/ 662 h 696"/>
                                <a:gd name="T8" fmla="*/ 24 w 399"/>
                                <a:gd name="T9" fmla="*/ 653 h 696"/>
                                <a:gd name="T10" fmla="*/ 34 w 399"/>
                                <a:gd name="T11" fmla="*/ 638 h 696"/>
                                <a:gd name="T12" fmla="*/ 39 w 399"/>
                                <a:gd name="T13" fmla="*/ 629 h 696"/>
                                <a:gd name="T14" fmla="*/ 43 w 399"/>
                                <a:gd name="T15" fmla="*/ 619 h 696"/>
                                <a:gd name="T16" fmla="*/ 53 w 399"/>
                                <a:gd name="T17" fmla="*/ 605 h 696"/>
                                <a:gd name="T18" fmla="*/ 58 w 399"/>
                                <a:gd name="T19" fmla="*/ 595 h 696"/>
                                <a:gd name="T20" fmla="*/ 67 w 399"/>
                                <a:gd name="T21" fmla="*/ 581 h 696"/>
                                <a:gd name="T22" fmla="*/ 72 w 399"/>
                                <a:gd name="T23" fmla="*/ 571 h 696"/>
                                <a:gd name="T24" fmla="*/ 77 w 399"/>
                                <a:gd name="T25" fmla="*/ 562 h 696"/>
                                <a:gd name="T26" fmla="*/ 87 w 399"/>
                                <a:gd name="T27" fmla="*/ 547 h 696"/>
                                <a:gd name="T28" fmla="*/ 91 w 399"/>
                                <a:gd name="T29" fmla="*/ 538 h 696"/>
                                <a:gd name="T30" fmla="*/ 96 w 399"/>
                                <a:gd name="T31" fmla="*/ 528 h 696"/>
                                <a:gd name="T32" fmla="*/ 106 w 399"/>
                                <a:gd name="T33" fmla="*/ 514 h 696"/>
                                <a:gd name="T34" fmla="*/ 111 w 399"/>
                                <a:gd name="T35" fmla="*/ 504 h 696"/>
                                <a:gd name="T36" fmla="*/ 115 w 399"/>
                                <a:gd name="T37" fmla="*/ 494 h 696"/>
                                <a:gd name="T38" fmla="*/ 125 w 399"/>
                                <a:gd name="T39" fmla="*/ 480 h 696"/>
                                <a:gd name="T40" fmla="*/ 130 w 399"/>
                                <a:gd name="T41" fmla="*/ 470 h 696"/>
                                <a:gd name="T42" fmla="*/ 139 w 399"/>
                                <a:gd name="T43" fmla="*/ 456 h 696"/>
                                <a:gd name="T44" fmla="*/ 144 w 399"/>
                                <a:gd name="T45" fmla="*/ 446 h 696"/>
                                <a:gd name="T46" fmla="*/ 149 w 399"/>
                                <a:gd name="T47" fmla="*/ 437 h 696"/>
                                <a:gd name="T48" fmla="*/ 159 w 399"/>
                                <a:gd name="T49" fmla="*/ 422 h 696"/>
                                <a:gd name="T50" fmla="*/ 163 w 399"/>
                                <a:gd name="T51" fmla="*/ 413 h 696"/>
                                <a:gd name="T52" fmla="*/ 168 w 399"/>
                                <a:gd name="T53" fmla="*/ 403 h 696"/>
                                <a:gd name="T54" fmla="*/ 178 w 399"/>
                                <a:gd name="T55" fmla="*/ 389 h 696"/>
                                <a:gd name="T56" fmla="*/ 183 w 399"/>
                                <a:gd name="T57" fmla="*/ 379 h 696"/>
                                <a:gd name="T58" fmla="*/ 187 w 399"/>
                                <a:gd name="T59" fmla="*/ 370 h 696"/>
                                <a:gd name="T60" fmla="*/ 197 w 399"/>
                                <a:gd name="T61" fmla="*/ 355 h 696"/>
                                <a:gd name="T62" fmla="*/ 202 w 399"/>
                                <a:gd name="T63" fmla="*/ 346 h 696"/>
                                <a:gd name="T64" fmla="*/ 211 w 399"/>
                                <a:gd name="T65" fmla="*/ 331 h 696"/>
                                <a:gd name="T66" fmla="*/ 216 w 399"/>
                                <a:gd name="T67" fmla="*/ 322 h 696"/>
                                <a:gd name="T68" fmla="*/ 221 w 399"/>
                                <a:gd name="T69" fmla="*/ 312 h 696"/>
                                <a:gd name="T70" fmla="*/ 231 w 399"/>
                                <a:gd name="T71" fmla="*/ 298 h 696"/>
                                <a:gd name="T72" fmla="*/ 235 w 399"/>
                                <a:gd name="T73" fmla="*/ 288 h 696"/>
                                <a:gd name="T74" fmla="*/ 240 w 399"/>
                                <a:gd name="T75" fmla="*/ 278 h 696"/>
                                <a:gd name="T76" fmla="*/ 250 w 399"/>
                                <a:gd name="T77" fmla="*/ 264 h 696"/>
                                <a:gd name="T78" fmla="*/ 255 w 399"/>
                                <a:gd name="T79" fmla="*/ 254 h 696"/>
                                <a:gd name="T80" fmla="*/ 264 w 399"/>
                                <a:gd name="T81" fmla="*/ 240 h 696"/>
                                <a:gd name="T82" fmla="*/ 269 w 399"/>
                                <a:gd name="T83" fmla="*/ 230 h 696"/>
                                <a:gd name="T84" fmla="*/ 274 w 399"/>
                                <a:gd name="T85" fmla="*/ 221 h 696"/>
                                <a:gd name="T86" fmla="*/ 283 w 399"/>
                                <a:gd name="T87" fmla="*/ 206 h 696"/>
                                <a:gd name="T88" fmla="*/ 288 w 399"/>
                                <a:gd name="T89" fmla="*/ 197 h 696"/>
                                <a:gd name="T90" fmla="*/ 293 w 399"/>
                                <a:gd name="T91" fmla="*/ 187 h 696"/>
                                <a:gd name="T92" fmla="*/ 303 w 399"/>
                                <a:gd name="T93" fmla="*/ 173 h 696"/>
                                <a:gd name="T94" fmla="*/ 307 w 399"/>
                                <a:gd name="T95" fmla="*/ 163 h 696"/>
                                <a:gd name="T96" fmla="*/ 312 w 399"/>
                                <a:gd name="T97" fmla="*/ 153 h 696"/>
                                <a:gd name="T98" fmla="*/ 322 w 399"/>
                                <a:gd name="T99" fmla="*/ 139 h 696"/>
                                <a:gd name="T100" fmla="*/ 327 w 399"/>
                                <a:gd name="T101" fmla="*/ 129 h 696"/>
                                <a:gd name="T102" fmla="*/ 336 w 399"/>
                                <a:gd name="T103" fmla="*/ 115 h 696"/>
                                <a:gd name="T104" fmla="*/ 341 w 399"/>
                                <a:gd name="T105" fmla="*/ 105 h 696"/>
                                <a:gd name="T106" fmla="*/ 346 w 399"/>
                                <a:gd name="T107" fmla="*/ 96 h 696"/>
                                <a:gd name="T108" fmla="*/ 355 w 399"/>
                                <a:gd name="T109" fmla="*/ 81 h 696"/>
                                <a:gd name="T110" fmla="*/ 360 w 399"/>
                                <a:gd name="T111" fmla="*/ 72 h 696"/>
                                <a:gd name="T112" fmla="*/ 365 w 399"/>
                                <a:gd name="T113" fmla="*/ 62 h 696"/>
                                <a:gd name="T114" fmla="*/ 375 w 399"/>
                                <a:gd name="T115" fmla="*/ 48 h 696"/>
                                <a:gd name="T116" fmla="*/ 379 w 399"/>
                                <a:gd name="T117" fmla="*/ 38 h 696"/>
                                <a:gd name="T118" fmla="*/ 384 w 399"/>
                                <a:gd name="T119" fmla="*/ 29 h 696"/>
                                <a:gd name="T120" fmla="*/ 394 w 399"/>
                                <a:gd name="T121" fmla="*/ 14 h 696"/>
                                <a:gd name="T122" fmla="*/ 399 w 399"/>
                                <a:gd name="T123" fmla="*/ 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9" h="696">
                                  <a:moveTo>
                                    <a:pt x="0" y="696"/>
                                  </a:moveTo>
                                  <a:lnTo>
                                    <a:pt x="0" y="691"/>
                                  </a:lnTo>
                                  <a:lnTo>
                                    <a:pt x="5" y="686"/>
                                  </a:lnTo>
                                  <a:lnTo>
                                    <a:pt x="5" y="682"/>
                                  </a:lnTo>
                                  <a:lnTo>
                                    <a:pt x="10" y="677"/>
                                  </a:lnTo>
                                  <a:lnTo>
                                    <a:pt x="15" y="672"/>
                                  </a:lnTo>
                                  <a:lnTo>
                                    <a:pt x="15" y="667"/>
                                  </a:lnTo>
                                  <a:lnTo>
                                    <a:pt x="19" y="662"/>
                                  </a:lnTo>
                                  <a:lnTo>
                                    <a:pt x="19" y="658"/>
                                  </a:lnTo>
                                  <a:lnTo>
                                    <a:pt x="24" y="653"/>
                                  </a:lnTo>
                                  <a:lnTo>
                                    <a:pt x="24" y="648"/>
                                  </a:lnTo>
                                  <a:lnTo>
                                    <a:pt x="34" y="638"/>
                                  </a:lnTo>
                                  <a:lnTo>
                                    <a:pt x="34" y="634"/>
                                  </a:lnTo>
                                  <a:lnTo>
                                    <a:pt x="39" y="629"/>
                                  </a:lnTo>
                                  <a:lnTo>
                                    <a:pt x="39" y="624"/>
                                  </a:lnTo>
                                  <a:lnTo>
                                    <a:pt x="43" y="619"/>
                                  </a:lnTo>
                                  <a:lnTo>
                                    <a:pt x="43" y="614"/>
                                  </a:lnTo>
                                  <a:lnTo>
                                    <a:pt x="53" y="605"/>
                                  </a:lnTo>
                                  <a:lnTo>
                                    <a:pt x="53" y="600"/>
                                  </a:lnTo>
                                  <a:lnTo>
                                    <a:pt x="58" y="595"/>
                                  </a:lnTo>
                                  <a:lnTo>
                                    <a:pt x="58" y="590"/>
                                  </a:lnTo>
                                  <a:lnTo>
                                    <a:pt x="67" y="581"/>
                                  </a:lnTo>
                                  <a:lnTo>
                                    <a:pt x="67" y="576"/>
                                  </a:lnTo>
                                  <a:lnTo>
                                    <a:pt x="72" y="571"/>
                                  </a:lnTo>
                                  <a:lnTo>
                                    <a:pt x="72" y="566"/>
                                  </a:lnTo>
                                  <a:lnTo>
                                    <a:pt x="77" y="562"/>
                                  </a:lnTo>
                                  <a:lnTo>
                                    <a:pt x="77" y="557"/>
                                  </a:lnTo>
                                  <a:lnTo>
                                    <a:pt x="87" y="547"/>
                                  </a:lnTo>
                                  <a:lnTo>
                                    <a:pt x="87" y="542"/>
                                  </a:lnTo>
                                  <a:lnTo>
                                    <a:pt x="91" y="538"/>
                                  </a:lnTo>
                                  <a:lnTo>
                                    <a:pt x="91" y="533"/>
                                  </a:lnTo>
                                  <a:lnTo>
                                    <a:pt x="96" y="528"/>
                                  </a:lnTo>
                                  <a:lnTo>
                                    <a:pt x="96" y="523"/>
                                  </a:lnTo>
                                  <a:lnTo>
                                    <a:pt x="106" y="514"/>
                                  </a:lnTo>
                                  <a:lnTo>
                                    <a:pt x="106" y="509"/>
                                  </a:lnTo>
                                  <a:lnTo>
                                    <a:pt x="111" y="504"/>
                                  </a:lnTo>
                                  <a:lnTo>
                                    <a:pt x="111" y="499"/>
                                  </a:lnTo>
                                  <a:lnTo>
                                    <a:pt x="115" y="494"/>
                                  </a:lnTo>
                                  <a:lnTo>
                                    <a:pt x="115" y="490"/>
                                  </a:lnTo>
                                  <a:lnTo>
                                    <a:pt x="125" y="480"/>
                                  </a:lnTo>
                                  <a:lnTo>
                                    <a:pt x="125" y="475"/>
                                  </a:lnTo>
                                  <a:lnTo>
                                    <a:pt x="130" y="470"/>
                                  </a:lnTo>
                                  <a:lnTo>
                                    <a:pt x="130" y="466"/>
                                  </a:lnTo>
                                  <a:lnTo>
                                    <a:pt x="139" y="456"/>
                                  </a:lnTo>
                                  <a:lnTo>
                                    <a:pt x="139" y="451"/>
                                  </a:lnTo>
                                  <a:lnTo>
                                    <a:pt x="144" y="446"/>
                                  </a:lnTo>
                                  <a:lnTo>
                                    <a:pt x="144" y="442"/>
                                  </a:lnTo>
                                  <a:lnTo>
                                    <a:pt x="149" y="437"/>
                                  </a:lnTo>
                                  <a:lnTo>
                                    <a:pt x="149" y="432"/>
                                  </a:lnTo>
                                  <a:lnTo>
                                    <a:pt x="159" y="422"/>
                                  </a:lnTo>
                                  <a:lnTo>
                                    <a:pt x="159" y="418"/>
                                  </a:lnTo>
                                  <a:lnTo>
                                    <a:pt x="163" y="413"/>
                                  </a:lnTo>
                                  <a:lnTo>
                                    <a:pt x="163" y="408"/>
                                  </a:lnTo>
                                  <a:lnTo>
                                    <a:pt x="168" y="403"/>
                                  </a:lnTo>
                                  <a:lnTo>
                                    <a:pt x="168" y="398"/>
                                  </a:lnTo>
                                  <a:lnTo>
                                    <a:pt x="178" y="389"/>
                                  </a:lnTo>
                                  <a:lnTo>
                                    <a:pt x="178" y="384"/>
                                  </a:lnTo>
                                  <a:lnTo>
                                    <a:pt x="183" y="379"/>
                                  </a:lnTo>
                                  <a:lnTo>
                                    <a:pt x="183" y="374"/>
                                  </a:lnTo>
                                  <a:lnTo>
                                    <a:pt x="187" y="370"/>
                                  </a:lnTo>
                                  <a:lnTo>
                                    <a:pt x="187" y="365"/>
                                  </a:lnTo>
                                  <a:lnTo>
                                    <a:pt x="197" y="355"/>
                                  </a:lnTo>
                                  <a:lnTo>
                                    <a:pt x="197" y="350"/>
                                  </a:lnTo>
                                  <a:lnTo>
                                    <a:pt x="202" y="346"/>
                                  </a:lnTo>
                                  <a:lnTo>
                                    <a:pt x="202" y="341"/>
                                  </a:lnTo>
                                  <a:lnTo>
                                    <a:pt x="211" y="331"/>
                                  </a:lnTo>
                                  <a:lnTo>
                                    <a:pt x="211" y="326"/>
                                  </a:lnTo>
                                  <a:lnTo>
                                    <a:pt x="216" y="322"/>
                                  </a:lnTo>
                                  <a:lnTo>
                                    <a:pt x="216" y="317"/>
                                  </a:lnTo>
                                  <a:lnTo>
                                    <a:pt x="221" y="312"/>
                                  </a:lnTo>
                                  <a:lnTo>
                                    <a:pt x="221" y="307"/>
                                  </a:lnTo>
                                  <a:lnTo>
                                    <a:pt x="231" y="298"/>
                                  </a:lnTo>
                                  <a:lnTo>
                                    <a:pt x="231" y="293"/>
                                  </a:lnTo>
                                  <a:lnTo>
                                    <a:pt x="235" y="288"/>
                                  </a:lnTo>
                                  <a:lnTo>
                                    <a:pt x="235" y="283"/>
                                  </a:lnTo>
                                  <a:lnTo>
                                    <a:pt x="240" y="278"/>
                                  </a:lnTo>
                                  <a:lnTo>
                                    <a:pt x="240" y="273"/>
                                  </a:lnTo>
                                  <a:lnTo>
                                    <a:pt x="250" y="264"/>
                                  </a:lnTo>
                                  <a:lnTo>
                                    <a:pt x="250" y="259"/>
                                  </a:lnTo>
                                  <a:lnTo>
                                    <a:pt x="255" y="254"/>
                                  </a:lnTo>
                                  <a:lnTo>
                                    <a:pt x="255" y="249"/>
                                  </a:lnTo>
                                  <a:lnTo>
                                    <a:pt x="264" y="240"/>
                                  </a:lnTo>
                                  <a:lnTo>
                                    <a:pt x="264" y="235"/>
                                  </a:lnTo>
                                  <a:lnTo>
                                    <a:pt x="269" y="230"/>
                                  </a:lnTo>
                                  <a:lnTo>
                                    <a:pt x="269" y="225"/>
                                  </a:lnTo>
                                  <a:lnTo>
                                    <a:pt x="274" y="221"/>
                                  </a:lnTo>
                                  <a:lnTo>
                                    <a:pt x="274" y="216"/>
                                  </a:lnTo>
                                  <a:lnTo>
                                    <a:pt x="283" y="206"/>
                                  </a:lnTo>
                                  <a:lnTo>
                                    <a:pt x="283" y="201"/>
                                  </a:lnTo>
                                  <a:lnTo>
                                    <a:pt x="288" y="197"/>
                                  </a:lnTo>
                                  <a:lnTo>
                                    <a:pt x="288" y="192"/>
                                  </a:lnTo>
                                  <a:lnTo>
                                    <a:pt x="293" y="187"/>
                                  </a:lnTo>
                                  <a:lnTo>
                                    <a:pt x="293" y="182"/>
                                  </a:lnTo>
                                  <a:lnTo>
                                    <a:pt x="303" y="173"/>
                                  </a:lnTo>
                                  <a:lnTo>
                                    <a:pt x="303" y="168"/>
                                  </a:lnTo>
                                  <a:lnTo>
                                    <a:pt x="307" y="163"/>
                                  </a:lnTo>
                                  <a:lnTo>
                                    <a:pt x="307" y="158"/>
                                  </a:lnTo>
                                  <a:lnTo>
                                    <a:pt x="312" y="153"/>
                                  </a:lnTo>
                                  <a:lnTo>
                                    <a:pt x="312" y="149"/>
                                  </a:lnTo>
                                  <a:lnTo>
                                    <a:pt x="322" y="139"/>
                                  </a:lnTo>
                                  <a:lnTo>
                                    <a:pt x="322" y="134"/>
                                  </a:lnTo>
                                  <a:lnTo>
                                    <a:pt x="327" y="129"/>
                                  </a:lnTo>
                                  <a:lnTo>
                                    <a:pt x="327" y="125"/>
                                  </a:lnTo>
                                  <a:lnTo>
                                    <a:pt x="336" y="115"/>
                                  </a:lnTo>
                                  <a:lnTo>
                                    <a:pt x="336" y="110"/>
                                  </a:lnTo>
                                  <a:lnTo>
                                    <a:pt x="341" y="105"/>
                                  </a:lnTo>
                                  <a:lnTo>
                                    <a:pt x="341" y="101"/>
                                  </a:lnTo>
                                  <a:lnTo>
                                    <a:pt x="346" y="96"/>
                                  </a:lnTo>
                                  <a:lnTo>
                                    <a:pt x="346" y="91"/>
                                  </a:lnTo>
                                  <a:lnTo>
                                    <a:pt x="355" y="81"/>
                                  </a:lnTo>
                                  <a:lnTo>
                                    <a:pt x="355" y="77"/>
                                  </a:lnTo>
                                  <a:lnTo>
                                    <a:pt x="360" y="72"/>
                                  </a:lnTo>
                                  <a:lnTo>
                                    <a:pt x="360" y="67"/>
                                  </a:lnTo>
                                  <a:lnTo>
                                    <a:pt x="365" y="62"/>
                                  </a:lnTo>
                                  <a:lnTo>
                                    <a:pt x="365" y="57"/>
                                  </a:lnTo>
                                  <a:lnTo>
                                    <a:pt x="375" y="48"/>
                                  </a:lnTo>
                                  <a:lnTo>
                                    <a:pt x="375" y="43"/>
                                  </a:lnTo>
                                  <a:lnTo>
                                    <a:pt x="379" y="38"/>
                                  </a:lnTo>
                                  <a:lnTo>
                                    <a:pt x="379" y="33"/>
                                  </a:lnTo>
                                  <a:lnTo>
                                    <a:pt x="384" y="29"/>
                                  </a:lnTo>
                                  <a:lnTo>
                                    <a:pt x="384" y="24"/>
                                  </a:lnTo>
                                  <a:lnTo>
                                    <a:pt x="394" y="14"/>
                                  </a:lnTo>
                                  <a:lnTo>
                                    <a:pt x="394" y="9"/>
                                  </a:lnTo>
                                  <a:lnTo>
                                    <a:pt x="399" y="5"/>
                                  </a:lnTo>
                                  <a:lnTo>
                                    <a:pt x="39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21"/>
                          <wps:cNvSpPr>
                            <a:spLocks/>
                          </wps:cNvSpPr>
                          <wps:spPr bwMode="auto">
                            <a:xfrm>
                              <a:off x="4776" y="1551"/>
                              <a:ext cx="437" cy="758"/>
                            </a:xfrm>
                            <a:custGeom>
                              <a:avLst/>
                              <a:gdLst>
                                <a:gd name="T0" fmla="*/ 5 w 437"/>
                                <a:gd name="T1" fmla="*/ 749 h 758"/>
                                <a:gd name="T2" fmla="*/ 15 w 437"/>
                                <a:gd name="T3" fmla="*/ 734 h 758"/>
                                <a:gd name="T4" fmla="*/ 19 w 437"/>
                                <a:gd name="T5" fmla="*/ 720 h 758"/>
                                <a:gd name="T6" fmla="*/ 34 w 437"/>
                                <a:gd name="T7" fmla="*/ 701 h 758"/>
                                <a:gd name="T8" fmla="*/ 39 w 437"/>
                                <a:gd name="T9" fmla="*/ 686 h 758"/>
                                <a:gd name="T10" fmla="*/ 53 w 437"/>
                                <a:gd name="T11" fmla="*/ 667 h 758"/>
                                <a:gd name="T12" fmla="*/ 58 w 437"/>
                                <a:gd name="T13" fmla="*/ 653 h 758"/>
                                <a:gd name="T14" fmla="*/ 72 w 437"/>
                                <a:gd name="T15" fmla="*/ 634 h 758"/>
                                <a:gd name="T16" fmla="*/ 77 w 437"/>
                                <a:gd name="T17" fmla="*/ 619 h 758"/>
                                <a:gd name="T18" fmla="*/ 91 w 437"/>
                                <a:gd name="T19" fmla="*/ 600 h 758"/>
                                <a:gd name="T20" fmla="*/ 101 w 437"/>
                                <a:gd name="T21" fmla="*/ 581 h 758"/>
                                <a:gd name="T22" fmla="*/ 111 w 437"/>
                                <a:gd name="T23" fmla="*/ 566 h 758"/>
                                <a:gd name="T24" fmla="*/ 120 w 437"/>
                                <a:gd name="T25" fmla="*/ 547 h 758"/>
                                <a:gd name="T26" fmla="*/ 130 w 437"/>
                                <a:gd name="T27" fmla="*/ 533 h 758"/>
                                <a:gd name="T28" fmla="*/ 139 w 437"/>
                                <a:gd name="T29" fmla="*/ 514 h 758"/>
                                <a:gd name="T30" fmla="*/ 154 w 437"/>
                                <a:gd name="T31" fmla="*/ 494 h 758"/>
                                <a:gd name="T32" fmla="*/ 159 w 437"/>
                                <a:gd name="T33" fmla="*/ 480 h 758"/>
                                <a:gd name="T34" fmla="*/ 173 w 437"/>
                                <a:gd name="T35" fmla="*/ 461 h 758"/>
                                <a:gd name="T36" fmla="*/ 178 w 437"/>
                                <a:gd name="T37" fmla="*/ 446 h 758"/>
                                <a:gd name="T38" fmla="*/ 192 w 437"/>
                                <a:gd name="T39" fmla="*/ 427 h 758"/>
                                <a:gd name="T40" fmla="*/ 197 w 437"/>
                                <a:gd name="T41" fmla="*/ 413 h 758"/>
                                <a:gd name="T42" fmla="*/ 211 w 437"/>
                                <a:gd name="T43" fmla="*/ 394 h 758"/>
                                <a:gd name="T44" fmla="*/ 216 w 437"/>
                                <a:gd name="T45" fmla="*/ 379 h 758"/>
                                <a:gd name="T46" fmla="*/ 231 w 437"/>
                                <a:gd name="T47" fmla="*/ 360 h 758"/>
                                <a:gd name="T48" fmla="*/ 235 w 437"/>
                                <a:gd name="T49" fmla="*/ 346 h 758"/>
                                <a:gd name="T50" fmla="*/ 250 w 437"/>
                                <a:gd name="T51" fmla="*/ 326 h 758"/>
                                <a:gd name="T52" fmla="*/ 259 w 437"/>
                                <a:gd name="T53" fmla="*/ 307 h 758"/>
                                <a:gd name="T54" fmla="*/ 269 w 437"/>
                                <a:gd name="T55" fmla="*/ 293 h 758"/>
                                <a:gd name="T56" fmla="*/ 279 w 437"/>
                                <a:gd name="T57" fmla="*/ 273 h 758"/>
                                <a:gd name="T58" fmla="*/ 288 w 437"/>
                                <a:gd name="T59" fmla="*/ 259 h 758"/>
                                <a:gd name="T60" fmla="*/ 298 w 437"/>
                                <a:gd name="T61" fmla="*/ 240 h 758"/>
                                <a:gd name="T62" fmla="*/ 312 w 437"/>
                                <a:gd name="T63" fmla="*/ 221 h 758"/>
                                <a:gd name="T64" fmla="*/ 317 w 437"/>
                                <a:gd name="T65" fmla="*/ 206 h 758"/>
                                <a:gd name="T66" fmla="*/ 331 w 437"/>
                                <a:gd name="T67" fmla="*/ 187 h 758"/>
                                <a:gd name="T68" fmla="*/ 336 w 437"/>
                                <a:gd name="T69" fmla="*/ 173 h 758"/>
                                <a:gd name="T70" fmla="*/ 351 w 437"/>
                                <a:gd name="T71" fmla="*/ 153 h 758"/>
                                <a:gd name="T72" fmla="*/ 355 w 437"/>
                                <a:gd name="T73" fmla="*/ 139 h 758"/>
                                <a:gd name="T74" fmla="*/ 370 w 437"/>
                                <a:gd name="T75" fmla="*/ 120 h 758"/>
                                <a:gd name="T76" fmla="*/ 375 w 437"/>
                                <a:gd name="T77" fmla="*/ 105 h 758"/>
                                <a:gd name="T78" fmla="*/ 389 w 437"/>
                                <a:gd name="T79" fmla="*/ 86 h 758"/>
                                <a:gd name="T80" fmla="*/ 394 w 437"/>
                                <a:gd name="T81" fmla="*/ 72 h 758"/>
                                <a:gd name="T82" fmla="*/ 408 w 437"/>
                                <a:gd name="T83" fmla="*/ 53 h 758"/>
                                <a:gd name="T84" fmla="*/ 418 w 437"/>
                                <a:gd name="T85" fmla="*/ 33 h 758"/>
                                <a:gd name="T86" fmla="*/ 427 w 437"/>
                                <a:gd name="T87" fmla="*/ 19 h 758"/>
                                <a:gd name="T88" fmla="*/ 437 w 437"/>
                                <a:gd name="T89" fmla="*/ 0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7" h="758">
                                  <a:moveTo>
                                    <a:pt x="0" y="758"/>
                                  </a:moveTo>
                                  <a:lnTo>
                                    <a:pt x="0" y="754"/>
                                  </a:lnTo>
                                  <a:lnTo>
                                    <a:pt x="5" y="749"/>
                                  </a:lnTo>
                                  <a:lnTo>
                                    <a:pt x="5" y="744"/>
                                  </a:lnTo>
                                  <a:lnTo>
                                    <a:pt x="10" y="739"/>
                                  </a:lnTo>
                                  <a:lnTo>
                                    <a:pt x="15" y="734"/>
                                  </a:lnTo>
                                  <a:lnTo>
                                    <a:pt x="15" y="730"/>
                                  </a:lnTo>
                                  <a:lnTo>
                                    <a:pt x="19" y="725"/>
                                  </a:lnTo>
                                  <a:lnTo>
                                    <a:pt x="19" y="720"/>
                                  </a:lnTo>
                                  <a:lnTo>
                                    <a:pt x="24" y="715"/>
                                  </a:lnTo>
                                  <a:lnTo>
                                    <a:pt x="24" y="710"/>
                                  </a:lnTo>
                                  <a:lnTo>
                                    <a:pt x="34" y="701"/>
                                  </a:lnTo>
                                  <a:lnTo>
                                    <a:pt x="34" y="696"/>
                                  </a:lnTo>
                                  <a:lnTo>
                                    <a:pt x="39" y="691"/>
                                  </a:lnTo>
                                  <a:lnTo>
                                    <a:pt x="39" y="686"/>
                                  </a:lnTo>
                                  <a:lnTo>
                                    <a:pt x="48" y="677"/>
                                  </a:lnTo>
                                  <a:lnTo>
                                    <a:pt x="48" y="672"/>
                                  </a:lnTo>
                                  <a:lnTo>
                                    <a:pt x="53" y="667"/>
                                  </a:lnTo>
                                  <a:lnTo>
                                    <a:pt x="53" y="662"/>
                                  </a:lnTo>
                                  <a:lnTo>
                                    <a:pt x="58" y="658"/>
                                  </a:lnTo>
                                  <a:lnTo>
                                    <a:pt x="58" y="653"/>
                                  </a:lnTo>
                                  <a:lnTo>
                                    <a:pt x="67" y="643"/>
                                  </a:lnTo>
                                  <a:lnTo>
                                    <a:pt x="67" y="638"/>
                                  </a:lnTo>
                                  <a:lnTo>
                                    <a:pt x="72" y="634"/>
                                  </a:lnTo>
                                  <a:lnTo>
                                    <a:pt x="72" y="629"/>
                                  </a:lnTo>
                                  <a:lnTo>
                                    <a:pt x="77" y="624"/>
                                  </a:lnTo>
                                  <a:lnTo>
                                    <a:pt x="77" y="619"/>
                                  </a:lnTo>
                                  <a:lnTo>
                                    <a:pt x="87" y="610"/>
                                  </a:lnTo>
                                  <a:lnTo>
                                    <a:pt x="87" y="605"/>
                                  </a:lnTo>
                                  <a:lnTo>
                                    <a:pt x="91" y="600"/>
                                  </a:lnTo>
                                  <a:lnTo>
                                    <a:pt x="91" y="595"/>
                                  </a:lnTo>
                                  <a:lnTo>
                                    <a:pt x="101" y="586"/>
                                  </a:lnTo>
                                  <a:lnTo>
                                    <a:pt x="101" y="581"/>
                                  </a:lnTo>
                                  <a:lnTo>
                                    <a:pt x="106" y="576"/>
                                  </a:lnTo>
                                  <a:lnTo>
                                    <a:pt x="106" y="571"/>
                                  </a:lnTo>
                                  <a:lnTo>
                                    <a:pt x="111" y="566"/>
                                  </a:lnTo>
                                  <a:lnTo>
                                    <a:pt x="111" y="562"/>
                                  </a:lnTo>
                                  <a:lnTo>
                                    <a:pt x="120" y="552"/>
                                  </a:lnTo>
                                  <a:lnTo>
                                    <a:pt x="120" y="547"/>
                                  </a:lnTo>
                                  <a:lnTo>
                                    <a:pt x="125" y="542"/>
                                  </a:lnTo>
                                  <a:lnTo>
                                    <a:pt x="125" y="538"/>
                                  </a:lnTo>
                                  <a:lnTo>
                                    <a:pt x="130" y="533"/>
                                  </a:lnTo>
                                  <a:lnTo>
                                    <a:pt x="130" y="528"/>
                                  </a:lnTo>
                                  <a:lnTo>
                                    <a:pt x="139" y="518"/>
                                  </a:lnTo>
                                  <a:lnTo>
                                    <a:pt x="139" y="514"/>
                                  </a:lnTo>
                                  <a:lnTo>
                                    <a:pt x="144" y="509"/>
                                  </a:lnTo>
                                  <a:lnTo>
                                    <a:pt x="144" y="504"/>
                                  </a:lnTo>
                                  <a:lnTo>
                                    <a:pt x="154" y="494"/>
                                  </a:lnTo>
                                  <a:lnTo>
                                    <a:pt x="154" y="490"/>
                                  </a:lnTo>
                                  <a:lnTo>
                                    <a:pt x="159" y="485"/>
                                  </a:lnTo>
                                  <a:lnTo>
                                    <a:pt x="159" y="480"/>
                                  </a:lnTo>
                                  <a:lnTo>
                                    <a:pt x="163" y="475"/>
                                  </a:lnTo>
                                  <a:lnTo>
                                    <a:pt x="163" y="470"/>
                                  </a:lnTo>
                                  <a:lnTo>
                                    <a:pt x="173" y="461"/>
                                  </a:lnTo>
                                  <a:lnTo>
                                    <a:pt x="173" y="456"/>
                                  </a:lnTo>
                                  <a:lnTo>
                                    <a:pt x="178" y="451"/>
                                  </a:lnTo>
                                  <a:lnTo>
                                    <a:pt x="178" y="446"/>
                                  </a:lnTo>
                                  <a:lnTo>
                                    <a:pt x="183" y="442"/>
                                  </a:lnTo>
                                  <a:lnTo>
                                    <a:pt x="183" y="437"/>
                                  </a:lnTo>
                                  <a:lnTo>
                                    <a:pt x="192" y="427"/>
                                  </a:lnTo>
                                  <a:lnTo>
                                    <a:pt x="192" y="422"/>
                                  </a:lnTo>
                                  <a:lnTo>
                                    <a:pt x="197" y="418"/>
                                  </a:lnTo>
                                  <a:lnTo>
                                    <a:pt x="197" y="413"/>
                                  </a:lnTo>
                                  <a:lnTo>
                                    <a:pt x="207" y="403"/>
                                  </a:lnTo>
                                  <a:lnTo>
                                    <a:pt x="207" y="398"/>
                                  </a:lnTo>
                                  <a:lnTo>
                                    <a:pt x="211" y="394"/>
                                  </a:lnTo>
                                  <a:lnTo>
                                    <a:pt x="211" y="389"/>
                                  </a:lnTo>
                                  <a:lnTo>
                                    <a:pt x="216" y="384"/>
                                  </a:lnTo>
                                  <a:lnTo>
                                    <a:pt x="216" y="379"/>
                                  </a:lnTo>
                                  <a:lnTo>
                                    <a:pt x="226" y="370"/>
                                  </a:lnTo>
                                  <a:lnTo>
                                    <a:pt x="226" y="365"/>
                                  </a:lnTo>
                                  <a:lnTo>
                                    <a:pt x="231" y="360"/>
                                  </a:lnTo>
                                  <a:lnTo>
                                    <a:pt x="231" y="355"/>
                                  </a:lnTo>
                                  <a:lnTo>
                                    <a:pt x="235" y="350"/>
                                  </a:lnTo>
                                  <a:lnTo>
                                    <a:pt x="235" y="346"/>
                                  </a:lnTo>
                                  <a:lnTo>
                                    <a:pt x="245" y="336"/>
                                  </a:lnTo>
                                  <a:lnTo>
                                    <a:pt x="245" y="331"/>
                                  </a:lnTo>
                                  <a:lnTo>
                                    <a:pt x="250" y="326"/>
                                  </a:lnTo>
                                  <a:lnTo>
                                    <a:pt x="250" y="322"/>
                                  </a:lnTo>
                                  <a:lnTo>
                                    <a:pt x="259" y="312"/>
                                  </a:lnTo>
                                  <a:lnTo>
                                    <a:pt x="259" y="307"/>
                                  </a:lnTo>
                                  <a:lnTo>
                                    <a:pt x="264" y="302"/>
                                  </a:lnTo>
                                  <a:lnTo>
                                    <a:pt x="264" y="298"/>
                                  </a:lnTo>
                                  <a:lnTo>
                                    <a:pt x="269" y="293"/>
                                  </a:lnTo>
                                  <a:lnTo>
                                    <a:pt x="269" y="288"/>
                                  </a:lnTo>
                                  <a:lnTo>
                                    <a:pt x="279" y="278"/>
                                  </a:lnTo>
                                  <a:lnTo>
                                    <a:pt x="279" y="273"/>
                                  </a:lnTo>
                                  <a:lnTo>
                                    <a:pt x="283" y="269"/>
                                  </a:lnTo>
                                  <a:lnTo>
                                    <a:pt x="283" y="264"/>
                                  </a:lnTo>
                                  <a:lnTo>
                                    <a:pt x="288" y="259"/>
                                  </a:lnTo>
                                  <a:lnTo>
                                    <a:pt x="288" y="254"/>
                                  </a:lnTo>
                                  <a:lnTo>
                                    <a:pt x="298" y="245"/>
                                  </a:lnTo>
                                  <a:lnTo>
                                    <a:pt x="298" y="240"/>
                                  </a:lnTo>
                                  <a:lnTo>
                                    <a:pt x="303" y="235"/>
                                  </a:lnTo>
                                  <a:lnTo>
                                    <a:pt x="303" y="230"/>
                                  </a:lnTo>
                                  <a:lnTo>
                                    <a:pt x="312" y="221"/>
                                  </a:lnTo>
                                  <a:lnTo>
                                    <a:pt x="312" y="216"/>
                                  </a:lnTo>
                                  <a:lnTo>
                                    <a:pt x="317" y="211"/>
                                  </a:lnTo>
                                  <a:lnTo>
                                    <a:pt x="317" y="206"/>
                                  </a:lnTo>
                                  <a:lnTo>
                                    <a:pt x="322" y="201"/>
                                  </a:lnTo>
                                  <a:lnTo>
                                    <a:pt x="322" y="197"/>
                                  </a:lnTo>
                                  <a:lnTo>
                                    <a:pt x="331" y="187"/>
                                  </a:lnTo>
                                  <a:lnTo>
                                    <a:pt x="331" y="182"/>
                                  </a:lnTo>
                                  <a:lnTo>
                                    <a:pt x="336" y="177"/>
                                  </a:lnTo>
                                  <a:lnTo>
                                    <a:pt x="336" y="173"/>
                                  </a:lnTo>
                                  <a:lnTo>
                                    <a:pt x="341" y="168"/>
                                  </a:lnTo>
                                  <a:lnTo>
                                    <a:pt x="341" y="163"/>
                                  </a:lnTo>
                                  <a:lnTo>
                                    <a:pt x="351" y="153"/>
                                  </a:lnTo>
                                  <a:lnTo>
                                    <a:pt x="351" y="149"/>
                                  </a:lnTo>
                                  <a:lnTo>
                                    <a:pt x="355" y="144"/>
                                  </a:lnTo>
                                  <a:lnTo>
                                    <a:pt x="355" y="139"/>
                                  </a:lnTo>
                                  <a:lnTo>
                                    <a:pt x="365" y="129"/>
                                  </a:lnTo>
                                  <a:lnTo>
                                    <a:pt x="365" y="125"/>
                                  </a:lnTo>
                                  <a:lnTo>
                                    <a:pt x="370" y="120"/>
                                  </a:lnTo>
                                  <a:lnTo>
                                    <a:pt x="370" y="115"/>
                                  </a:lnTo>
                                  <a:lnTo>
                                    <a:pt x="375" y="110"/>
                                  </a:lnTo>
                                  <a:lnTo>
                                    <a:pt x="375" y="105"/>
                                  </a:lnTo>
                                  <a:lnTo>
                                    <a:pt x="384" y="96"/>
                                  </a:lnTo>
                                  <a:lnTo>
                                    <a:pt x="384" y="91"/>
                                  </a:lnTo>
                                  <a:lnTo>
                                    <a:pt x="389" y="86"/>
                                  </a:lnTo>
                                  <a:lnTo>
                                    <a:pt x="389" y="81"/>
                                  </a:lnTo>
                                  <a:lnTo>
                                    <a:pt x="394" y="77"/>
                                  </a:lnTo>
                                  <a:lnTo>
                                    <a:pt x="394" y="72"/>
                                  </a:lnTo>
                                  <a:lnTo>
                                    <a:pt x="403" y="62"/>
                                  </a:lnTo>
                                  <a:lnTo>
                                    <a:pt x="403" y="57"/>
                                  </a:lnTo>
                                  <a:lnTo>
                                    <a:pt x="408" y="53"/>
                                  </a:lnTo>
                                  <a:lnTo>
                                    <a:pt x="408" y="48"/>
                                  </a:lnTo>
                                  <a:lnTo>
                                    <a:pt x="418" y="38"/>
                                  </a:lnTo>
                                  <a:lnTo>
                                    <a:pt x="418" y="33"/>
                                  </a:lnTo>
                                  <a:lnTo>
                                    <a:pt x="423" y="29"/>
                                  </a:lnTo>
                                  <a:lnTo>
                                    <a:pt x="423" y="24"/>
                                  </a:lnTo>
                                  <a:lnTo>
                                    <a:pt x="427" y="19"/>
                                  </a:lnTo>
                                  <a:lnTo>
                                    <a:pt x="427" y="14"/>
                                  </a:lnTo>
                                  <a:lnTo>
                                    <a:pt x="437" y="5"/>
                                  </a:lnTo>
                                  <a:lnTo>
                                    <a:pt x="4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922"/>
                          <wps:cNvSpPr>
                            <a:spLocks/>
                          </wps:cNvSpPr>
                          <wps:spPr bwMode="auto">
                            <a:xfrm>
                              <a:off x="4829" y="1546"/>
                              <a:ext cx="451" cy="773"/>
                            </a:xfrm>
                            <a:custGeom>
                              <a:avLst/>
                              <a:gdLst>
                                <a:gd name="T0" fmla="*/ 10 w 451"/>
                                <a:gd name="T1" fmla="*/ 759 h 773"/>
                                <a:gd name="T2" fmla="*/ 24 w 451"/>
                                <a:gd name="T3" fmla="*/ 739 h 773"/>
                                <a:gd name="T4" fmla="*/ 29 w 451"/>
                                <a:gd name="T5" fmla="*/ 725 h 773"/>
                                <a:gd name="T6" fmla="*/ 43 w 451"/>
                                <a:gd name="T7" fmla="*/ 706 h 773"/>
                                <a:gd name="T8" fmla="*/ 48 w 451"/>
                                <a:gd name="T9" fmla="*/ 691 h 773"/>
                                <a:gd name="T10" fmla="*/ 62 w 451"/>
                                <a:gd name="T11" fmla="*/ 672 h 773"/>
                                <a:gd name="T12" fmla="*/ 67 w 451"/>
                                <a:gd name="T13" fmla="*/ 658 h 773"/>
                                <a:gd name="T14" fmla="*/ 82 w 451"/>
                                <a:gd name="T15" fmla="*/ 639 h 773"/>
                                <a:gd name="T16" fmla="*/ 91 w 451"/>
                                <a:gd name="T17" fmla="*/ 619 h 773"/>
                                <a:gd name="T18" fmla="*/ 101 w 451"/>
                                <a:gd name="T19" fmla="*/ 605 h 773"/>
                                <a:gd name="T20" fmla="*/ 110 w 451"/>
                                <a:gd name="T21" fmla="*/ 586 h 773"/>
                                <a:gd name="T22" fmla="*/ 120 w 451"/>
                                <a:gd name="T23" fmla="*/ 571 h 773"/>
                                <a:gd name="T24" fmla="*/ 130 w 451"/>
                                <a:gd name="T25" fmla="*/ 552 h 773"/>
                                <a:gd name="T26" fmla="*/ 144 w 451"/>
                                <a:gd name="T27" fmla="*/ 533 h 773"/>
                                <a:gd name="T28" fmla="*/ 149 w 451"/>
                                <a:gd name="T29" fmla="*/ 519 h 773"/>
                                <a:gd name="T30" fmla="*/ 163 w 451"/>
                                <a:gd name="T31" fmla="*/ 499 h 773"/>
                                <a:gd name="T32" fmla="*/ 168 w 451"/>
                                <a:gd name="T33" fmla="*/ 485 h 773"/>
                                <a:gd name="T34" fmla="*/ 182 w 451"/>
                                <a:gd name="T35" fmla="*/ 466 h 773"/>
                                <a:gd name="T36" fmla="*/ 187 w 451"/>
                                <a:gd name="T37" fmla="*/ 451 h 773"/>
                                <a:gd name="T38" fmla="*/ 202 w 451"/>
                                <a:gd name="T39" fmla="*/ 432 h 773"/>
                                <a:gd name="T40" fmla="*/ 211 w 451"/>
                                <a:gd name="T41" fmla="*/ 413 h 773"/>
                                <a:gd name="T42" fmla="*/ 221 w 451"/>
                                <a:gd name="T43" fmla="*/ 399 h 773"/>
                                <a:gd name="T44" fmla="*/ 230 w 451"/>
                                <a:gd name="T45" fmla="*/ 379 h 773"/>
                                <a:gd name="T46" fmla="*/ 240 w 451"/>
                                <a:gd name="T47" fmla="*/ 365 h 773"/>
                                <a:gd name="T48" fmla="*/ 250 w 451"/>
                                <a:gd name="T49" fmla="*/ 346 h 773"/>
                                <a:gd name="T50" fmla="*/ 264 w 451"/>
                                <a:gd name="T51" fmla="*/ 327 h 773"/>
                                <a:gd name="T52" fmla="*/ 269 w 451"/>
                                <a:gd name="T53" fmla="*/ 312 h 773"/>
                                <a:gd name="T54" fmla="*/ 283 w 451"/>
                                <a:gd name="T55" fmla="*/ 293 h 773"/>
                                <a:gd name="T56" fmla="*/ 288 w 451"/>
                                <a:gd name="T57" fmla="*/ 278 h 773"/>
                                <a:gd name="T58" fmla="*/ 302 w 451"/>
                                <a:gd name="T59" fmla="*/ 259 h 773"/>
                                <a:gd name="T60" fmla="*/ 307 w 451"/>
                                <a:gd name="T61" fmla="*/ 245 h 773"/>
                                <a:gd name="T62" fmla="*/ 322 w 451"/>
                                <a:gd name="T63" fmla="*/ 226 h 773"/>
                                <a:gd name="T64" fmla="*/ 331 w 451"/>
                                <a:gd name="T65" fmla="*/ 206 h 773"/>
                                <a:gd name="T66" fmla="*/ 341 w 451"/>
                                <a:gd name="T67" fmla="*/ 192 h 773"/>
                                <a:gd name="T68" fmla="*/ 350 w 451"/>
                                <a:gd name="T69" fmla="*/ 173 h 773"/>
                                <a:gd name="T70" fmla="*/ 360 w 451"/>
                                <a:gd name="T71" fmla="*/ 158 h 773"/>
                                <a:gd name="T72" fmla="*/ 370 w 451"/>
                                <a:gd name="T73" fmla="*/ 139 h 773"/>
                                <a:gd name="T74" fmla="*/ 384 w 451"/>
                                <a:gd name="T75" fmla="*/ 120 h 773"/>
                                <a:gd name="T76" fmla="*/ 389 w 451"/>
                                <a:gd name="T77" fmla="*/ 106 h 773"/>
                                <a:gd name="T78" fmla="*/ 403 w 451"/>
                                <a:gd name="T79" fmla="*/ 86 h 773"/>
                                <a:gd name="T80" fmla="*/ 408 w 451"/>
                                <a:gd name="T81" fmla="*/ 72 h 773"/>
                                <a:gd name="T82" fmla="*/ 422 w 451"/>
                                <a:gd name="T83" fmla="*/ 53 h 773"/>
                                <a:gd name="T84" fmla="*/ 427 w 451"/>
                                <a:gd name="T85" fmla="*/ 38 h 773"/>
                                <a:gd name="T86" fmla="*/ 442 w 451"/>
                                <a:gd name="T87" fmla="*/ 19 h 773"/>
                                <a:gd name="T88" fmla="*/ 451 w 451"/>
                                <a:gd name="T89" fmla="*/ 0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1" h="773">
                                  <a:moveTo>
                                    <a:pt x="0" y="773"/>
                                  </a:moveTo>
                                  <a:lnTo>
                                    <a:pt x="10" y="763"/>
                                  </a:lnTo>
                                  <a:lnTo>
                                    <a:pt x="10" y="759"/>
                                  </a:lnTo>
                                  <a:lnTo>
                                    <a:pt x="14" y="754"/>
                                  </a:lnTo>
                                  <a:lnTo>
                                    <a:pt x="14" y="749"/>
                                  </a:lnTo>
                                  <a:lnTo>
                                    <a:pt x="24" y="739"/>
                                  </a:lnTo>
                                  <a:lnTo>
                                    <a:pt x="24" y="735"/>
                                  </a:lnTo>
                                  <a:lnTo>
                                    <a:pt x="29" y="730"/>
                                  </a:lnTo>
                                  <a:lnTo>
                                    <a:pt x="29" y="725"/>
                                  </a:lnTo>
                                  <a:lnTo>
                                    <a:pt x="34" y="720"/>
                                  </a:lnTo>
                                  <a:lnTo>
                                    <a:pt x="34" y="715"/>
                                  </a:lnTo>
                                  <a:lnTo>
                                    <a:pt x="43" y="706"/>
                                  </a:lnTo>
                                  <a:lnTo>
                                    <a:pt x="43" y="701"/>
                                  </a:lnTo>
                                  <a:lnTo>
                                    <a:pt x="48" y="696"/>
                                  </a:lnTo>
                                  <a:lnTo>
                                    <a:pt x="48" y="691"/>
                                  </a:lnTo>
                                  <a:lnTo>
                                    <a:pt x="58" y="682"/>
                                  </a:lnTo>
                                  <a:lnTo>
                                    <a:pt x="58" y="677"/>
                                  </a:lnTo>
                                  <a:lnTo>
                                    <a:pt x="62" y="672"/>
                                  </a:lnTo>
                                  <a:lnTo>
                                    <a:pt x="62" y="667"/>
                                  </a:lnTo>
                                  <a:lnTo>
                                    <a:pt x="67" y="663"/>
                                  </a:lnTo>
                                  <a:lnTo>
                                    <a:pt x="67" y="658"/>
                                  </a:lnTo>
                                  <a:lnTo>
                                    <a:pt x="77" y="648"/>
                                  </a:lnTo>
                                  <a:lnTo>
                                    <a:pt x="77" y="643"/>
                                  </a:lnTo>
                                  <a:lnTo>
                                    <a:pt x="82" y="639"/>
                                  </a:lnTo>
                                  <a:lnTo>
                                    <a:pt x="82" y="634"/>
                                  </a:lnTo>
                                  <a:lnTo>
                                    <a:pt x="91" y="624"/>
                                  </a:lnTo>
                                  <a:lnTo>
                                    <a:pt x="91" y="619"/>
                                  </a:lnTo>
                                  <a:lnTo>
                                    <a:pt x="96" y="615"/>
                                  </a:lnTo>
                                  <a:lnTo>
                                    <a:pt x="96" y="610"/>
                                  </a:lnTo>
                                  <a:lnTo>
                                    <a:pt x="101" y="605"/>
                                  </a:lnTo>
                                  <a:lnTo>
                                    <a:pt x="101" y="600"/>
                                  </a:lnTo>
                                  <a:lnTo>
                                    <a:pt x="110" y="591"/>
                                  </a:lnTo>
                                  <a:lnTo>
                                    <a:pt x="110" y="586"/>
                                  </a:lnTo>
                                  <a:lnTo>
                                    <a:pt x="115" y="581"/>
                                  </a:lnTo>
                                  <a:lnTo>
                                    <a:pt x="115" y="576"/>
                                  </a:lnTo>
                                  <a:lnTo>
                                    <a:pt x="120" y="571"/>
                                  </a:lnTo>
                                  <a:lnTo>
                                    <a:pt x="120" y="567"/>
                                  </a:lnTo>
                                  <a:lnTo>
                                    <a:pt x="130" y="557"/>
                                  </a:lnTo>
                                  <a:lnTo>
                                    <a:pt x="130" y="552"/>
                                  </a:lnTo>
                                  <a:lnTo>
                                    <a:pt x="134" y="547"/>
                                  </a:lnTo>
                                  <a:lnTo>
                                    <a:pt x="134" y="543"/>
                                  </a:lnTo>
                                  <a:lnTo>
                                    <a:pt x="144" y="533"/>
                                  </a:lnTo>
                                  <a:lnTo>
                                    <a:pt x="144" y="528"/>
                                  </a:lnTo>
                                  <a:lnTo>
                                    <a:pt x="149" y="523"/>
                                  </a:lnTo>
                                  <a:lnTo>
                                    <a:pt x="149" y="519"/>
                                  </a:lnTo>
                                  <a:lnTo>
                                    <a:pt x="154" y="514"/>
                                  </a:lnTo>
                                  <a:lnTo>
                                    <a:pt x="154" y="509"/>
                                  </a:lnTo>
                                  <a:lnTo>
                                    <a:pt x="163" y="499"/>
                                  </a:lnTo>
                                  <a:lnTo>
                                    <a:pt x="163" y="495"/>
                                  </a:lnTo>
                                  <a:lnTo>
                                    <a:pt x="168" y="490"/>
                                  </a:lnTo>
                                  <a:lnTo>
                                    <a:pt x="168" y="485"/>
                                  </a:lnTo>
                                  <a:lnTo>
                                    <a:pt x="178" y="475"/>
                                  </a:lnTo>
                                  <a:lnTo>
                                    <a:pt x="178" y="471"/>
                                  </a:lnTo>
                                  <a:lnTo>
                                    <a:pt x="182" y="466"/>
                                  </a:lnTo>
                                  <a:lnTo>
                                    <a:pt x="182" y="461"/>
                                  </a:lnTo>
                                  <a:lnTo>
                                    <a:pt x="187" y="456"/>
                                  </a:lnTo>
                                  <a:lnTo>
                                    <a:pt x="187" y="451"/>
                                  </a:lnTo>
                                  <a:lnTo>
                                    <a:pt x="197" y="442"/>
                                  </a:lnTo>
                                  <a:lnTo>
                                    <a:pt x="197" y="437"/>
                                  </a:lnTo>
                                  <a:lnTo>
                                    <a:pt x="202" y="432"/>
                                  </a:lnTo>
                                  <a:lnTo>
                                    <a:pt x="202" y="427"/>
                                  </a:lnTo>
                                  <a:lnTo>
                                    <a:pt x="211" y="418"/>
                                  </a:lnTo>
                                  <a:lnTo>
                                    <a:pt x="211" y="413"/>
                                  </a:lnTo>
                                  <a:lnTo>
                                    <a:pt x="216" y="408"/>
                                  </a:lnTo>
                                  <a:lnTo>
                                    <a:pt x="216" y="403"/>
                                  </a:lnTo>
                                  <a:lnTo>
                                    <a:pt x="221" y="399"/>
                                  </a:lnTo>
                                  <a:lnTo>
                                    <a:pt x="221" y="394"/>
                                  </a:lnTo>
                                  <a:lnTo>
                                    <a:pt x="230" y="384"/>
                                  </a:lnTo>
                                  <a:lnTo>
                                    <a:pt x="230" y="379"/>
                                  </a:lnTo>
                                  <a:lnTo>
                                    <a:pt x="235" y="375"/>
                                  </a:lnTo>
                                  <a:lnTo>
                                    <a:pt x="235" y="370"/>
                                  </a:lnTo>
                                  <a:lnTo>
                                    <a:pt x="240" y="365"/>
                                  </a:lnTo>
                                  <a:lnTo>
                                    <a:pt x="240" y="360"/>
                                  </a:lnTo>
                                  <a:lnTo>
                                    <a:pt x="250" y="351"/>
                                  </a:lnTo>
                                  <a:lnTo>
                                    <a:pt x="250" y="346"/>
                                  </a:lnTo>
                                  <a:lnTo>
                                    <a:pt x="254" y="341"/>
                                  </a:lnTo>
                                  <a:lnTo>
                                    <a:pt x="254" y="336"/>
                                  </a:lnTo>
                                  <a:lnTo>
                                    <a:pt x="264" y="327"/>
                                  </a:lnTo>
                                  <a:lnTo>
                                    <a:pt x="264" y="322"/>
                                  </a:lnTo>
                                  <a:lnTo>
                                    <a:pt x="269" y="317"/>
                                  </a:lnTo>
                                  <a:lnTo>
                                    <a:pt x="269" y="312"/>
                                  </a:lnTo>
                                  <a:lnTo>
                                    <a:pt x="274" y="307"/>
                                  </a:lnTo>
                                  <a:lnTo>
                                    <a:pt x="274" y="303"/>
                                  </a:lnTo>
                                  <a:lnTo>
                                    <a:pt x="283" y="293"/>
                                  </a:lnTo>
                                  <a:lnTo>
                                    <a:pt x="283" y="288"/>
                                  </a:lnTo>
                                  <a:lnTo>
                                    <a:pt x="288" y="283"/>
                                  </a:lnTo>
                                  <a:lnTo>
                                    <a:pt x="288" y="278"/>
                                  </a:lnTo>
                                  <a:lnTo>
                                    <a:pt x="298" y="269"/>
                                  </a:lnTo>
                                  <a:lnTo>
                                    <a:pt x="298" y="264"/>
                                  </a:lnTo>
                                  <a:lnTo>
                                    <a:pt x="302" y="259"/>
                                  </a:lnTo>
                                  <a:lnTo>
                                    <a:pt x="302" y="254"/>
                                  </a:lnTo>
                                  <a:lnTo>
                                    <a:pt x="307" y="250"/>
                                  </a:lnTo>
                                  <a:lnTo>
                                    <a:pt x="307" y="245"/>
                                  </a:lnTo>
                                  <a:lnTo>
                                    <a:pt x="317" y="235"/>
                                  </a:lnTo>
                                  <a:lnTo>
                                    <a:pt x="317" y="230"/>
                                  </a:lnTo>
                                  <a:lnTo>
                                    <a:pt x="322" y="226"/>
                                  </a:lnTo>
                                  <a:lnTo>
                                    <a:pt x="322" y="221"/>
                                  </a:lnTo>
                                  <a:lnTo>
                                    <a:pt x="331" y="211"/>
                                  </a:lnTo>
                                  <a:lnTo>
                                    <a:pt x="331" y="206"/>
                                  </a:lnTo>
                                  <a:lnTo>
                                    <a:pt x="336" y="202"/>
                                  </a:lnTo>
                                  <a:lnTo>
                                    <a:pt x="336" y="197"/>
                                  </a:lnTo>
                                  <a:lnTo>
                                    <a:pt x="341" y="192"/>
                                  </a:lnTo>
                                  <a:lnTo>
                                    <a:pt x="341" y="187"/>
                                  </a:lnTo>
                                  <a:lnTo>
                                    <a:pt x="350" y="178"/>
                                  </a:lnTo>
                                  <a:lnTo>
                                    <a:pt x="350" y="173"/>
                                  </a:lnTo>
                                  <a:lnTo>
                                    <a:pt x="355" y="168"/>
                                  </a:lnTo>
                                  <a:lnTo>
                                    <a:pt x="355" y="163"/>
                                  </a:lnTo>
                                  <a:lnTo>
                                    <a:pt x="360" y="158"/>
                                  </a:lnTo>
                                  <a:lnTo>
                                    <a:pt x="360" y="154"/>
                                  </a:lnTo>
                                  <a:lnTo>
                                    <a:pt x="370" y="144"/>
                                  </a:lnTo>
                                  <a:lnTo>
                                    <a:pt x="370" y="139"/>
                                  </a:lnTo>
                                  <a:lnTo>
                                    <a:pt x="374" y="134"/>
                                  </a:lnTo>
                                  <a:lnTo>
                                    <a:pt x="374" y="130"/>
                                  </a:lnTo>
                                  <a:lnTo>
                                    <a:pt x="384" y="120"/>
                                  </a:lnTo>
                                  <a:lnTo>
                                    <a:pt x="384" y="115"/>
                                  </a:lnTo>
                                  <a:lnTo>
                                    <a:pt x="389" y="110"/>
                                  </a:lnTo>
                                  <a:lnTo>
                                    <a:pt x="389" y="106"/>
                                  </a:lnTo>
                                  <a:lnTo>
                                    <a:pt x="394" y="101"/>
                                  </a:lnTo>
                                  <a:lnTo>
                                    <a:pt x="394" y="96"/>
                                  </a:lnTo>
                                  <a:lnTo>
                                    <a:pt x="403" y="86"/>
                                  </a:lnTo>
                                  <a:lnTo>
                                    <a:pt x="403" y="82"/>
                                  </a:lnTo>
                                  <a:lnTo>
                                    <a:pt x="408" y="77"/>
                                  </a:lnTo>
                                  <a:lnTo>
                                    <a:pt x="408" y="72"/>
                                  </a:lnTo>
                                  <a:lnTo>
                                    <a:pt x="418" y="62"/>
                                  </a:lnTo>
                                  <a:lnTo>
                                    <a:pt x="418" y="58"/>
                                  </a:lnTo>
                                  <a:lnTo>
                                    <a:pt x="422" y="53"/>
                                  </a:lnTo>
                                  <a:lnTo>
                                    <a:pt x="422" y="48"/>
                                  </a:lnTo>
                                  <a:lnTo>
                                    <a:pt x="427" y="43"/>
                                  </a:lnTo>
                                  <a:lnTo>
                                    <a:pt x="427" y="38"/>
                                  </a:lnTo>
                                  <a:lnTo>
                                    <a:pt x="437" y="29"/>
                                  </a:lnTo>
                                  <a:lnTo>
                                    <a:pt x="437" y="24"/>
                                  </a:lnTo>
                                  <a:lnTo>
                                    <a:pt x="442" y="19"/>
                                  </a:lnTo>
                                  <a:lnTo>
                                    <a:pt x="442" y="14"/>
                                  </a:lnTo>
                                  <a:lnTo>
                                    <a:pt x="451" y="5"/>
                                  </a:lnTo>
                                  <a:lnTo>
                                    <a:pt x="45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23"/>
                          <wps:cNvSpPr>
                            <a:spLocks/>
                          </wps:cNvSpPr>
                          <wps:spPr bwMode="auto">
                            <a:xfrm>
                              <a:off x="4896" y="1565"/>
                              <a:ext cx="432" cy="749"/>
                            </a:xfrm>
                            <a:custGeom>
                              <a:avLst/>
                              <a:gdLst>
                                <a:gd name="T0" fmla="*/ 10 w 432"/>
                                <a:gd name="T1" fmla="*/ 735 h 749"/>
                                <a:gd name="T2" fmla="*/ 19 w 432"/>
                                <a:gd name="T3" fmla="*/ 720 h 749"/>
                                <a:gd name="T4" fmla="*/ 29 w 432"/>
                                <a:gd name="T5" fmla="*/ 701 h 749"/>
                                <a:gd name="T6" fmla="*/ 39 w 432"/>
                                <a:gd name="T7" fmla="*/ 687 h 749"/>
                                <a:gd name="T8" fmla="*/ 48 w 432"/>
                                <a:gd name="T9" fmla="*/ 668 h 749"/>
                                <a:gd name="T10" fmla="*/ 63 w 432"/>
                                <a:gd name="T11" fmla="*/ 648 h 749"/>
                                <a:gd name="T12" fmla="*/ 67 w 432"/>
                                <a:gd name="T13" fmla="*/ 634 h 749"/>
                                <a:gd name="T14" fmla="*/ 82 w 432"/>
                                <a:gd name="T15" fmla="*/ 615 h 749"/>
                                <a:gd name="T16" fmla="*/ 87 w 432"/>
                                <a:gd name="T17" fmla="*/ 600 h 749"/>
                                <a:gd name="T18" fmla="*/ 101 w 432"/>
                                <a:gd name="T19" fmla="*/ 581 h 749"/>
                                <a:gd name="T20" fmla="*/ 106 w 432"/>
                                <a:gd name="T21" fmla="*/ 567 h 749"/>
                                <a:gd name="T22" fmla="*/ 120 w 432"/>
                                <a:gd name="T23" fmla="*/ 548 h 749"/>
                                <a:gd name="T24" fmla="*/ 125 w 432"/>
                                <a:gd name="T25" fmla="*/ 533 h 749"/>
                                <a:gd name="T26" fmla="*/ 139 w 432"/>
                                <a:gd name="T27" fmla="*/ 514 h 749"/>
                                <a:gd name="T28" fmla="*/ 144 w 432"/>
                                <a:gd name="T29" fmla="*/ 500 h 749"/>
                                <a:gd name="T30" fmla="*/ 159 w 432"/>
                                <a:gd name="T31" fmla="*/ 480 h 749"/>
                                <a:gd name="T32" fmla="*/ 163 w 432"/>
                                <a:gd name="T33" fmla="*/ 466 h 749"/>
                                <a:gd name="T34" fmla="*/ 178 w 432"/>
                                <a:gd name="T35" fmla="*/ 447 h 749"/>
                                <a:gd name="T36" fmla="*/ 183 w 432"/>
                                <a:gd name="T37" fmla="*/ 432 h 749"/>
                                <a:gd name="T38" fmla="*/ 197 w 432"/>
                                <a:gd name="T39" fmla="*/ 413 h 749"/>
                                <a:gd name="T40" fmla="*/ 207 w 432"/>
                                <a:gd name="T41" fmla="*/ 394 h 749"/>
                                <a:gd name="T42" fmla="*/ 216 w 432"/>
                                <a:gd name="T43" fmla="*/ 380 h 749"/>
                                <a:gd name="T44" fmla="*/ 226 w 432"/>
                                <a:gd name="T45" fmla="*/ 360 h 749"/>
                                <a:gd name="T46" fmla="*/ 235 w 432"/>
                                <a:gd name="T47" fmla="*/ 346 h 749"/>
                                <a:gd name="T48" fmla="*/ 245 w 432"/>
                                <a:gd name="T49" fmla="*/ 327 h 749"/>
                                <a:gd name="T50" fmla="*/ 259 w 432"/>
                                <a:gd name="T51" fmla="*/ 308 h 749"/>
                                <a:gd name="T52" fmla="*/ 264 w 432"/>
                                <a:gd name="T53" fmla="*/ 293 h 749"/>
                                <a:gd name="T54" fmla="*/ 279 w 432"/>
                                <a:gd name="T55" fmla="*/ 274 h 749"/>
                                <a:gd name="T56" fmla="*/ 283 w 432"/>
                                <a:gd name="T57" fmla="*/ 259 h 749"/>
                                <a:gd name="T58" fmla="*/ 298 w 432"/>
                                <a:gd name="T59" fmla="*/ 240 h 749"/>
                                <a:gd name="T60" fmla="*/ 303 w 432"/>
                                <a:gd name="T61" fmla="*/ 226 h 749"/>
                                <a:gd name="T62" fmla="*/ 317 w 432"/>
                                <a:gd name="T63" fmla="*/ 207 h 749"/>
                                <a:gd name="T64" fmla="*/ 322 w 432"/>
                                <a:gd name="T65" fmla="*/ 192 h 749"/>
                                <a:gd name="T66" fmla="*/ 336 w 432"/>
                                <a:gd name="T67" fmla="*/ 173 h 749"/>
                                <a:gd name="T68" fmla="*/ 341 w 432"/>
                                <a:gd name="T69" fmla="*/ 159 h 749"/>
                                <a:gd name="T70" fmla="*/ 355 w 432"/>
                                <a:gd name="T71" fmla="*/ 139 h 749"/>
                                <a:gd name="T72" fmla="*/ 360 w 432"/>
                                <a:gd name="T73" fmla="*/ 125 h 749"/>
                                <a:gd name="T74" fmla="*/ 375 w 432"/>
                                <a:gd name="T75" fmla="*/ 106 h 749"/>
                                <a:gd name="T76" fmla="*/ 379 w 432"/>
                                <a:gd name="T77" fmla="*/ 91 h 749"/>
                                <a:gd name="T78" fmla="*/ 394 w 432"/>
                                <a:gd name="T79" fmla="*/ 72 h 749"/>
                                <a:gd name="T80" fmla="*/ 403 w 432"/>
                                <a:gd name="T81" fmla="*/ 53 h 749"/>
                                <a:gd name="T82" fmla="*/ 413 w 432"/>
                                <a:gd name="T83" fmla="*/ 39 h 749"/>
                                <a:gd name="T84" fmla="*/ 423 w 432"/>
                                <a:gd name="T85" fmla="*/ 19 h 749"/>
                                <a:gd name="T86" fmla="*/ 432 w 432"/>
                                <a:gd name="T87" fmla="*/ 5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2" h="749">
                                  <a:moveTo>
                                    <a:pt x="0" y="749"/>
                                  </a:moveTo>
                                  <a:lnTo>
                                    <a:pt x="10" y="740"/>
                                  </a:lnTo>
                                  <a:lnTo>
                                    <a:pt x="10" y="735"/>
                                  </a:lnTo>
                                  <a:lnTo>
                                    <a:pt x="15" y="730"/>
                                  </a:lnTo>
                                  <a:lnTo>
                                    <a:pt x="15" y="725"/>
                                  </a:lnTo>
                                  <a:lnTo>
                                    <a:pt x="19" y="720"/>
                                  </a:lnTo>
                                  <a:lnTo>
                                    <a:pt x="19" y="716"/>
                                  </a:lnTo>
                                  <a:lnTo>
                                    <a:pt x="29" y="706"/>
                                  </a:lnTo>
                                  <a:lnTo>
                                    <a:pt x="29" y="701"/>
                                  </a:lnTo>
                                  <a:lnTo>
                                    <a:pt x="34" y="696"/>
                                  </a:lnTo>
                                  <a:lnTo>
                                    <a:pt x="34" y="692"/>
                                  </a:lnTo>
                                  <a:lnTo>
                                    <a:pt x="39" y="687"/>
                                  </a:lnTo>
                                  <a:lnTo>
                                    <a:pt x="39" y="682"/>
                                  </a:lnTo>
                                  <a:lnTo>
                                    <a:pt x="48" y="672"/>
                                  </a:lnTo>
                                  <a:lnTo>
                                    <a:pt x="48" y="668"/>
                                  </a:lnTo>
                                  <a:lnTo>
                                    <a:pt x="53" y="663"/>
                                  </a:lnTo>
                                  <a:lnTo>
                                    <a:pt x="53" y="658"/>
                                  </a:lnTo>
                                  <a:lnTo>
                                    <a:pt x="63" y="648"/>
                                  </a:lnTo>
                                  <a:lnTo>
                                    <a:pt x="63" y="644"/>
                                  </a:lnTo>
                                  <a:lnTo>
                                    <a:pt x="67" y="639"/>
                                  </a:lnTo>
                                  <a:lnTo>
                                    <a:pt x="67" y="634"/>
                                  </a:lnTo>
                                  <a:lnTo>
                                    <a:pt x="72" y="629"/>
                                  </a:lnTo>
                                  <a:lnTo>
                                    <a:pt x="72" y="624"/>
                                  </a:lnTo>
                                  <a:lnTo>
                                    <a:pt x="82" y="615"/>
                                  </a:lnTo>
                                  <a:lnTo>
                                    <a:pt x="82" y="610"/>
                                  </a:lnTo>
                                  <a:lnTo>
                                    <a:pt x="87" y="605"/>
                                  </a:lnTo>
                                  <a:lnTo>
                                    <a:pt x="87" y="600"/>
                                  </a:lnTo>
                                  <a:lnTo>
                                    <a:pt x="91" y="596"/>
                                  </a:lnTo>
                                  <a:lnTo>
                                    <a:pt x="91" y="591"/>
                                  </a:lnTo>
                                  <a:lnTo>
                                    <a:pt x="101" y="581"/>
                                  </a:lnTo>
                                  <a:lnTo>
                                    <a:pt x="101" y="576"/>
                                  </a:lnTo>
                                  <a:lnTo>
                                    <a:pt x="106" y="572"/>
                                  </a:lnTo>
                                  <a:lnTo>
                                    <a:pt x="106" y="567"/>
                                  </a:lnTo>
                                  <a:lnTo>
                                    <a:pt x="111" y="562"/>
                                  </a:lnTo>
                                  <a:lnTo>
                                    <a:pt x="111" y="557"/>
                                  </a:lnTo>
                                  <a:lnTo>
                                    <a:pt x="120" y="548"/>
                                  </a:lnTo>
                                  <a:lnTo>
                                    <a:pt x="120" y="543"/>
                                  </a:lnTo>
                                  <a:lnTo>
                                    <a:pt x="125" y="538"/>
                                  </a:lnTo>
                                  <a:lnTo>
                                    <a:pt x="125" y="533"/>
                                  </a:lnTo>
                                  <a:lnTo>
                                    <a:pt x="135" y="524"/>
                                  </a:lnTo>
                                  <a:lnTo>
                                    <a:pt x="135" y="519"/>
                                  </a:lnTo>
                                  <a:lnTo>
                                    <a:pt x="139" y="514"/>
                                  </a:lnTo>
                                  <a:lnTo>
                                    <a:pt x="139" y="509"/>
                                  </a:lnTo>
                                  <a:lnTo>
                                    <a:pt x="144" y="504"/>
                                  </a:lnTo>
                                  <a:lnTo>
                                    <a:pt x="144" y="500"/>
                                  </a:lnTo>
                                  <a:lnTo>
                                    <a:pt x="154" y="490"/>
                                  </a:lnTo>
                                  <a:lnTo>
                                    <a:pt x="154" y="485"/>
                                  </a:lnTo>
                                  <a:lnTo>
                                    <a:pt x="159" y="480"/>
                                  </a:lnTo>
                                  <a:lnTo>
                                    <a:pt x="159" y="476"/>
                                  </a:lnTo>
                                  <a:lnTo>
                                    <a:pt x="163" y="471"/>
                                  </a:lnTo>
                                  <a:lnTo>
                                    <a:pt x="163" y="466"/>
                                  </a:lnTo>
                                  <a:lnTo>
                                    <a:pt x="173" y="456"/>
                                  </a:lnTo>
                                  <a:lnTo>
                                    <a:pt x="173" y="452"/>
                                  </a:lnTo>
                                  <a:lnTo>
                                    <a:pt x="178" y="447"/>
                                  </a:lnTo>
                                  <a:lnTo>
                                    <a:pt x="178" y="442"/>
                                  </a:lnTo>
                                  <a:lnTo>
                                    <a:pt x="183" y="437"/>
                                  </a:lnTo>
                                  <a:lnTo>
                                    <a:pt x="183" y="432"/>
                                  </a:lnTo>
                                  <a:lnTo>
                                    <a:pt x="192" y="423"/>
                                  </a:lnTo>
                                  <a:lnTo>
                                    <a:pt x="192" y="418"/>
                                  </a:lnTo>
                                  <a:lnTo>
                                    <a:pt x="197" y="413"/>
                                  </a:lnTo>
                                  <a:lnTo>
                                    <a:pt x="197" y="408"/>
                                  </a:lnTo>
                                  <a:lnTo>
                                    <a:pt x="207" y="399"/>
                                  </a:lnTo>
                                  <a:lnTo>
                                    <a:pt x="207" y="394"/>
                                  </a:lnTo>
                                  <a:lnTo>
                                    <a:pt x="211" y="389"/>
                                  </a:lnTo>
                                  <a:lnTo>
                                    <a:pt x="211" y="384"/>
                                  </a:lnTo>
                                  <a:lnTo>
                                    <a:pt x="216" y="380"/>
                                  </a:lnTo>
                                  <a:lnTo>
                                    <a:pt x="216" y="375"/>
                                  </a:lnTo>
                                  <a:lnTo>
                                    <a:pt x="226" y="365"/>
                                  </a:lnTo>
                                  <a:lnTo>
                                    <a:pt x="226" y="360"/>
                                  </a:lnTo>
                                  <a:lnTo>
                                    <a:pt x="231" y="356"/>
                                  </a:lnTo>
                                  <a:lnTo>
                                    <a:pt x="231" y="351"/>
                                  </a:lnTo>
                                  <a:lnTo>
                                    <a:pt x="235" y="346"/>
                                  </a:lnTo>
                                  <a:lnTo>
                                    <a:pt x="235" y="341"/>
                                  </a:lnTo>
                                  <a:lnTo>
                                    <a:pt x="245" y="332"/>
                                  </a:lnTo>
                                  <a:lnTo>
                                    <a:pt x="245" y="327"/>
                                  </a:lnTo>
                                  <a:lnTo>
                                    <a:pt x="250" y="322"/>
                                  </a:lnTo>
                                  <a:lnTo>
                                    <a:pt x="250" y="317"/>
                                  </a:lnTo>
                                  <a:lnTo>
                                    <a:pt x="259" y="308"/>
                                  </a:lnTo>
                                  <a:lnTo>
                                    <a:pt x="259" y="303"/>
                                  </a:lnTo>
                                  <a:lnTo>
                                    <a:pt x="264" y="298"/>
                                  </a:lnTo>
                                  <a:lnTo>
                                    <a:pt x="264" y="293"/>
                                  </a:lnTo>
                                  <a:lnTo>
                                    <a:pt x="269" y="288"/>
                                  </a:lnTo>
                                  <a:lnTo>
                                    <a:pt x="269" y="284"/>
                                  </a:lnTo>
                                  <a:lnTo>
                                    <a:pt x="279" y="274"/>
                                  </a:lnTo>
                                  <a:lnTo>
                                    <a:pt x="279" y="269"/>
                                  </a:lnTo>
                                  <a:lnTo>
                                    <a:pt x="283" y="264"/>
                                  </a:lnTo>
                                  <a:lnTo>
                                    <a:pt x="283" y="259"/>
                                  </a:lnTo>
                                  <a:lnTo>
                                    <a:pt x="288" y="255"/>
                                  </a:lnTo>
                                  <a:lnTo>
                                    <a:pt x="288" y="250"/>
                                  </a:lnTo>
                                  <a:lnTo>
                                    <a:pt x="298" y="240"/>
                                  </a:lnTo>
                                  <a:lnTo>
                                    <a:pt x="298" y="235"/>
                                  </a:lnTo>
                                  <a:lnTo>
                                    <a:pt x="303" y="231"/>
                                  </a:lnTo>
                                  <a:lnTo>
                                    <a:pt x="303" y="226"/>
                                  </a:lnTo>
                                  <a:lnTo>
                                    <a:pt x="307" y="221"/>
                                  </a:lnTo>
                                  <a:lnTo>
                                    <a:pt x="307" y="216"/>
                                  </a:lnTo>
                                  <a:lnTo>
                                    <a:pt x="317" y="207"/>
                                  </a:lnTo>
                                  <a:lnTo>
                                    <a:pt x="317" y="202"/>
                                  </a:lnTo>
                                  <a:lnTo>
                                    <a:pt x="322" y="197"/>
                                  </a:lnTo>
                                  <a:lnTo>
                                    <a:pt x="322" y="192"/>
                                  </a:lnTo>
                                  <a:lnTo>
                                    <a:pt x="331" y="183"/>
                                  </a:lnTo>
                                  <a:lnTo>
                                    <a:pt x="331" y="178"/>
                                  </a:lnTo>
                                  <a:lnTo>
                                    <a:pt x="336" y="173"/>
                                  </a:lnTo>
                                  <a:lnTo>
                                    <a:pt x="336" y="168"/>
                                  </a:lnTo>
                                  <a:lnTo>
                                    <a:pt x="341" y="163"/>
                                  </a:lnTo>
                                  <a:lnTo>
                                    <a:pt x="341" y="159"/>
                                  </a:lnTo>
                                  <a:lnTo>
                                    <a:pt x="351" y="149"/>
                                  </a:lnTo>
                                  <a:lnTo>
                                    <a:pt x="351" y="144"/>
                                  </a:lnTo>
                                  <a:lnTo>
                                    <a:pt x="355" y="139"/>
                                  </a:lnTo>
                                  <a:lnTo>
                                    <a:pt x="355" y="135"/>
                                  </a:lnTo>
                                  <a:lnTo>
                                    <a:pt x="360" y="130"/>
                                  </a:lnTo>
                                  <a:lnTo>
                                    <a:pt x="360" y="125"/>
                                  </a:lnTo>
                                  <a:lnTo>
                                    <a:pt x="370" y="115"/>
                                  </a:lnTo>
                                  <a:lnTo>
                                    <a:pt x="370" y="111"/>
                                  </a:lnTo>
                                  <a:lnTo>
                                    <a:pt x="375" y="106"/>
                                  </a:lnTo>
                                  <a:lnTo>
                                    <a:pt x="375" y="101"/>
                                  </a:lnTo>
                                  <a:lnTo>
                                    <a:pt x="379" y="96"/>
                                  </a:lnTo>
                                  <a:lnTo>
                                    <a:pt x="379" y="91"/>
                                  </a:lnTo>
                                  <a:lnTo>
                                    <a:pt x="389" y="82"/>
                                  </a:lnTo>
                                  <a:lnTo>
                                    <a:pt x="389" y="77"/>
                                  </a:lnTo>
                                  <a:lnTo>
                                    <a:pt x="394" y="72"/>
                                  </a:lnTo>
                                  <a:lnTo>
                                    <a:pt x="394" y="67"/>
                                  </a:lnTo>
                                  <a:lnTo>
                                    <a:pt x="403" y="58"/>
                                  </a:lnTo>
                                  <a:lnTo>
                                    <a:pt x="403" y="53"/>
                                  </a:lnTo>
                                  <a:lnTo>
                                    <a:pt x="408" y="48"/>
                                  </a:lnTo>
                                  <a:lnTo>
                                    <a:pt x="408" y="43"/>
                                  </a:lnTo>
                                  <a:lnTo>
                                    <a:pt x="413" y="39"/>
                                  </a:lnTo>
                                  <a:lnTo>
                                    <a:pt x="413" y="34"/>
                                  </a:lnTo>
                                  <a:lnTo>
                                    <a:pt x="423" y="24"/>
                                  </a:lnTo>
                                  <a:lnTo>
                                    <a:pt x="423" y="19"/>
                                  </a:lnTo>
                                  <a:lnTo>
                                    <a:pt x="427" y="15"/>
                                  </a:lnTo>
                                  <a:lnTo>
                                    <a:pt x="427" y="10"/>
                                  </a:lnTo>
                                  <a:lnTo>
                                    <a:pt x="432" y="5"/>
                                  </a:lnTo>
                                  <a:lnTo>
                                    <a:pt x="43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4"/>
                          <wps:cNvSpPr>
                            <a:spLocks/>
                          </wps:cNvSpPr>
                          <wps:spPr bwMode="auto">
                            <a:xfrm>
                              <a:off x="4968" y="1575"/>
                              <a:ext cx="418" cy="725"/>
                            </a:xfrm>
                            <a:custGeom>
                              <a:avLst/>
                              <a:gdLst>
                                <a:gd name="T0" fmla="*/ 10 w 418"/>
                                <a:gd name="T1" fmla="*/ 710 h 725"/>
                                <a:gd name="T2" fmla="*/ 19 w 418"/>
                                <a:gd name="T3" fmla="*/ 696 h 725"/>
                                <a:gd name="T4" fmla="*/ 29 w 418"/>
                                <a:gd name="T5" fmla="*/ 677 h 725"/>
                                <a:gd name="T6" fmla="*/ 39 w 418"/>
                                <a:gd name="T7" fmla="*/ 662 h 725"/>
                                <a:gd name="T8" fmla="*/ 48 w 418"/>
                                <a:gd name="T9" fmla="*/ 643 h 725"/>
                                <a:gd name="T10" fmla="*/ 63 w 418"/>
                                <a:gd name="T11" fmla="*/ 624 h 725"/>
                                <a:gd name="T12" fmla="*/ 67 w 418"/>
                                <a:gd name="T13" fmla="*/ 610 h 725"/>
                                <a:gd name="T14" fmla="*/ 82 w 418"/>
                                <a:gd name="T15" fmla="*/ 590 h 725"/>
                                <a:gd name="T16" fmla="*/ 87 w 418"/>
                                <a:gd name="T17" fmla="*/ 576 h 725"/>
                                <a:gd name="T18" fmla="*/ 101 w 418"/>
                                <a:gd name="T19" fmla="*/ 557 h 725"/>
                                <a:gd name="T20" fmla="*/ 106 w 418"/>
                                <a:gd name="T21" fmla="*/ 542 h 725"/>
                                <a:gd name="T22" fmla="*/ 120 w 418"/>
                                <a:gd name="T23" fmla="*/ 523 h 725"/>
                                <a:gd name="T24" fmla="*/ 125 w 418"/>
                                <a:gd name="T25" fmla="*/ 509 h 725"/>
                                <a:gd name="T26" fmla="*/ 139 w 418"/>
                                <a:gd name="T27" fmla="*/ 490 h 725"/>
                                <a:gd name="T28" fmla="*/ 144 w 418"/>
                                <a:gd name="T29" fmla="*/ 475 h 725"/>
                                <a:gd name="T30" fmla="*/ 159 w 418"/>
                                <a:gd name="T31" fmla="*/ 456 h 725"/>
                                <a:gd name="T32" fmla="*/ 163 w 418"/>
                                <a:gd name="T33" fmla="*/ 442 h 725"/>
                                <a:gd name="T34" fmla="*/ 178 w 418"/>
                                <a:gd name="T35" fmla="*/ 422 h 725"/>
                                <a:gd name="T36" fmla="*/ 183 w 418"/>
                                <a:gd name="T37" fmla="*/ 408 h 725"/>
                                <a:gd name="T38" fmla="*/ 197 w 418"/>
                                <a:gd name="T39" fmla="*/ 389 h 725"/>
                                <a:gd name="T40" fmla="*/ 202 w 418"/>
                                <a:gd name="T41" fmla="*/ 374 h 725"/>
                                <a:gd name="T42" fmla="*/ 216 w 418"/>
                                <a:gd name="T43" fmla="*/ 355 h 725"/>
                                <a:gd name="T44" fmla="*/ 221 w 418"/>
                                <a:gd name="T45" fmla="*/ 341 h 725"/>
                                <a:gd name="T46" fmla="*/ 235 w 418"/>
                                <a:gd name="T47" fmla="*/ 322 h 725"/>
                                <a:gd name="T48" fmla="*/ 240 w 418"/>
                                <a:gd name="T49" fmla="*/ 307 h 725"/>
                                <a:gd name="T50" fmla="*/ 255 w 418"/>
                                <a:gd name="T51" fmla="*/ 288 h 725"/>
                                <a:gd name="T52" fmla="*/ 264 w 418"/>
                                <a:gd name="T53" fmla="*/ 269 h 725"/>
                                <a:gd name="T54" fmla="*/ 274 w 418"/>
                                <a:gd name="T55" fmla="*/ 254 h 725"/>
                                <a:gd name="T56" fmla="*/ 283 w 418"/>
                                <a:gd name="T57" fmla="*/ 235 h 725"/>
                                <a:gd name="T58" fmla="*/ 293 w 418"/>
                                <a:gd name="T59" fmla="*/ 221 h 725"/>
                                <a:gd name="T60" fmla="*/ 303 w 418"/>
                                <a:gd name="T61" fmla="*/ 201 h 725"/>
                                <a:gd name="T62" fmla="*/ 312 w 418"/>
                                <a:gd name="T63" fmla="*/ 187 h 725"/>
                                <a:gd name="T64" fmla="*/ 322 w 418"/>
                                <a:gd name="T65" fmla="*/ 168 h 725"/>
                                <a:gd name="T66" fmla="*/ 331 w 418"/>
                                <a:gd name="T67" fmla="*/ 153 h 725"/>
                                <a:gd name="T68" fmla="*/ 341 w 418"/>
                                <a:gd name="T69" fmla="*/ 134 h 725"/>
                                <a:gd name="T70" fmla="*/ 355 w 418"/>
                                <a:gd name="T71" fmla="*/ 115 h 725"/>
                                <a:gd name="T72" fmla="*/ 360 w 418"/>
                                <a:gd name="T73" fmla="*/ 101 h 725"/>
                                <a:gd name="T74" fmla="*/ 375 w 418"/>
                                <a:gd name="T75" fmla="*/ 81 h 725"/>
                                <a:gd name="T76" fmla="*/ 379 w 418"/>
                                <a:gd name="T77" fmla="*/ 67 h 725"/>
                                <a:gd name="T78" fmla="*/ 394 w 418"/>
                                <a:gd name="T79" fmla="*/ 48 h 725"/>
                                <a:gd name="T80" fmla="*/ 399 w 418"/>
                                <a:gd name="T81" fmla="*/ 33 h 725"/>
                                <a:gd name="T82" fmla="*/ 413 w 418"/>
                                <a:gd name="T83" fmla="*/ 14 h 725"/>
                                <a:gd name="T84" fmla="*/ 418 w 418"/>
                                <a:gd name="T85" fmla="*/ 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8" h="725">
                                  <a:moveTo>
                                    <a:pt x="0" y="725"/>
                                  </a:moveTo>
                                  <a:lnTo>
                                    <a:pt x="10" y="715"/>
                                  </a:lnTo>
                                  <a:lnTo>
                                    <a:pt x="10" y="710"/>
                                  </a:lnTo>
                                  <a:lnTo>
                                    <a:pt x="15" y="706"/>
                                  </a:lnTo>
                                  <a:lnTo>
                                    <a:pt x="15" y="701"/>
                                  </a:lnTo>
                                  <a:lnTo>
                                    <a:pt x="19" y="696"/>
                                  </a:lnTo>
                                  <a:lnTo>
                                    <a:pt x="19" y="691"/>
                                  </a:lnTo>
                                  <a:lnTo>
                                    <a:pt x="29" y="682"/>
                                  </a:lnTo>
                                  <a:lnTo>
                                    <a:pt x="29" y="677"/>
                                  </a:lnTo>
                                  <a:lnTo>
                                    <a:pt x="34" y="672"/>
                                  </a:lnTo>
                                  <a:lnTo>
                                    <a:pt x="34" y="667"/>
                                  </a:lnTo>
                                  <a:lnTo>
                                    <a:pt x="39" y="662"/>
                                  </a:lnTo>
                                  <a:lnTo>
                                    <a:pt x="39" y="658"/>
                                  </a:lnTo>
                                  <a:lnTo>
                                    <a:pt x="48" y="648"/>
                                  </a:lnTo>
                                  <a:lnTo>
                                    <a:pt x="48" y="643"/>
                                  </a:lnTo>
                                  <a:lnTo>
                                    <a:pt x="53" y="638"/>
                                  </a:lnTo>
                                  <a:lnTo>
                                    <a:pt x="53" y="634"/>
                                  </a:lnTo>
                                  <a:lnTo>
                                    <a:pt x="63" y="624"/>
                                  </a:lnTo>
                                  <a:lnTo>
                                    <a:pt x="63" y="619"/>
                                  </a:lnTo>
                                  <a:lnTo>
                                    <a:pt x="67" y="614"/>
                                  </a:lnTo>
                                  <a:lnTo>
                                    <a:pt x="67" y="610"/>
                                  </a:lnTo>
                                  <a:lnTo>
                                    <a:pt x="72" y="605"/>
                                  </a:lnTo>
                                  <a:lnTo>
                                    <a:pt x="72" y="600"/>
                                  </a:lnTo>
                                  <a:lnTo>
                                    <a:pt x="82" y="590"/>
                                  </a:lnTo>
                                  <a:lnTo>
                                    <a:pt x="82" y="586"/>
                                  </a:lnTo>
                                  <a:lnTo>
                                    <a:pt x="87" y="581"/>
                                  </a:lnTo>
                                  <a:lnTo>
                                    <a:pt x="87" y="576"/>
                                  </a:lnTo>
                                  <a:lnTo>
                                    <a:pt x="91" y="571"/>
                                  </a:lnTo>
                                  <a:lnTo>
                                    <a:pt x="91" y="566"/>
                                  </a:lnTo>
                                  <a:lnTo>
                                    <a:pt x="101" y="557"/>
                                  </a:lnTo>
                                  <a:lnTo>
                                    <a:pt x="101" y="552"/>
                                  </a:lnTo>
                                  <a:lnTo>
                                    <a:pt x="106" y="547"/>
                                  </a:lnTo>
                                  <a:lnTo>
                                    <a:pt x="106" y="542"/>
                                  </a:lnTo>
                                  <a:lnTo>
                                    <a:pt x="111" y="538"/>
                                  </a:lnTo>
                                  <a:lnTo>
                                    <a:pt x="111" y="533"/>
                                  </a:lnTo>
                                  <a:lnTo>
                                    <a:pt x="120" y="523"/>
                                  </a:lnTo>
                                  <a:lnTo>
                                    <a:pt x="120" y="518"/>
                                  </a:lnTo>
                                  <a:lnTo>
                                    <a:pt x="125" y="514"/>
                                  </a:lnTo>
                                  <a:lnTo>
                                    <a:pt x="125" y="509"/>
                                  </a:lnTo>
                                  <a:lnTo>
                                    <a:pt x="130" y="504"/>
                                  </a:lnTo>
                                  <a:lnTo>
                                    <a:pt x="130" y="499"/>
                                  </a:lnTo>
                                  <a:lnTo>
                                    <a:pt x="139" y="490"/>
                                  </a:lnTo>
                                  <a:lnTo>
                                    <a:pt x="139" y="485"/>
                                  </a:lnTo>
                                  <a:lnTo>
                                    <a:pt x="144" y="480"/>
                                  </a:lnTo>
                                  <a:lnTo>
                                    <a:pt x="144" y="475"/>
                                  </a:lnTo>
                                  <a:lnTo>
                                    <a:pt x="154" y="466"/>
                                  </a:lnTo>
                                  <a:lnTo>
                                    <a:pt x="154" y="461"/>
                                  </a:lnTo>
                                  <a:lnTo>
                                    <a:pt x="159" y="456"/>
                                  </a:lnTo>
                                  <a:lnTo>
                                    <a:pt x="159" y="451"/>
                                  </a:lnTo>
                                  <a:lnTo>
                                    <a:pt x="163" y="446"/>
                                  </a:lnTo>
                                  <a:lnTo>
                                    <a:pt x="163" y="442"/>
                                  </a:lnTo>
                                  <a:lnTo>
                                    <a:pt x="173" y="432"/>
                                  </a:lnTo>
                                  <a:lnTo>
                                    <a:pt x="173" y="427"/>
                                  </a:lnTo>
                                  <a:lnTo>
                                    <a:pt x="178" y="422"/>
                                  </a:lnTo>
                                  <a:lnTo>
                                    <a:pt x="178" y="418"/>
                                  </a:lnTo>
                                  <a:lnTo>
                                    <a:pt x="183" y="413"/>
                                  </a:lnTo>
                                  <a:lnTo>
                                    <a:pt x="183" y="408"/>
                                  </a:lnTo>
                                  <a:lnTo>
                                    <a:pt x="192" y="398"/>
                                  </a:lnTo>
                                  <a:lnTo>
                                    <a:pt x="192" y="394"/>
                                  </a:lnTo>
                                  <a:lnTo>
                                    <a:pt x="197" y="389"/>
                                  </a:lnTo>
                                  <a:lnTo>
                                    <a:pt x="197" y="384"/>
                                  </a:lnTo>
                                  <a:lnTo>
                                    <a:pt x="202" y="379"/>
                                  </a:lnTo>
                                  <a:lnTo>
                                    <a:pt x="202" y="374"/>
                                  </a:lnTo>
                                  <a:lnTo>
                                    <a:pt x="211" y="365"/>
                                  </a:lnTo>
                                  <a:lnTo>
                                    <a:pt x="211" y="360"/>
                                  </a:lnTo>
                                  <a:lnTo>
                                    <a:pt x="216" y="355"/>
                                  </a:lnTo>
                                  <a:lnTo>
                                    <a:pt x="216" y="350"/>
                                  </a:lnTo>
                                  <a:lnTo>
                                    <a:pt x="221" y="346"/>
                                  </a:lnTo>
                                  <a:lnTo>
                                    <a:pt x="221" y="341"/>
                                  </a:lnTo>
                                  <a:lnTo>
                                    <a:pt x="231" y="331"/>
                                  </a:lnTo>
                                  <a:lnTo>
                                    <a:pt x="231" y="326"/>
                                  </a:lnTo>
                                  <a:lnTo>
                                    <a:pt x="235" y="322"/>
                                  </a:lnTo>
                                  <a:lnTo>
                                    <a:pt x="235" y="317"/>
                                  </a:lnTo>
                                  <a:lnTo>
                                    <a:pt x="240" y="312"/>
                                  </a:lnTo>
                                  <a:lnTo>
                                    <a:pt x="240" y="307"/>
                                  </a:lnTo>
                                  <a:lnTo>
                                    <a:pt x="250" y="298"/>
                                  </a:lnTo>
                                  <a:lnTo>
                                    <a:pt x="250" y="293"/>
                                  </a:lnTo>
                                  <a:lnTo>
                                    <a:pt x="255" y="288"/>
                                  </a:lnTo>
                                  <a:lnTo>
                                    <a:pt x="255" y="283"/>
                                  </a:lnTo>
                                  <a:lnTo>
                                    <a:pt x="264" y="274"/>
                                  </a:lnTo>
                                  <a:lnTo>
                                    <a:pt x="264" y="269"/>
                                  </a:lnTo>
                                  <a:lnTo>
                                    <a:pt x="269" y="264"/>
                                  </a:lnTo>
                                  <a:lnTo>
                                    <a:pt x="269" y="259"/>
                                  </a:lnTo>
                                  <a:lnTo>
                                    <a:pt x="274" y="254"/>
                                  </a:lnTo>
                                  <a:lnTo>
                                    <a:pt x="274" y="249"/>
                                  </a:lnTo>
                                  <a:lnTo>
                                    <a:pt x="283" y="240"/>
                                  </a:lnTo>
                                  <a:lnTo>
                                    <a:pt x="283" y="235"/>
                                  </a:lnTo>
                                  <a:lnTo>
                                    <a:pt x="288" y="230"/>
                                  </a:lnTo>
                                  <a:lnTo>
                                    <a:pt x="288" y="225"/>
                                  </a:lnTo>
                                  <a:lnTo>
                                    <a:pt x="293" y="221"/>
                                  </a:lnTo>
                                  <a:lnTo>
                                    <a:pt x="293" y="216"/>
                                  </a:lnTo>
                                  <a:lnTo>
                                    <a:pt x="303" y="206"/>
                                  </a:lnTo>
                                  <a:lnTo>
                                    <a:pt x="303" y="201"/>
                                  </a:lnTo>
                                  <a:lnTo>
                                    <a:pt x="307" y="197"/>
                                  </a:lnTo>
                                  <a:lnTo>
                                    <a:pt x="307" y="192"/>
                                  </a:lnTo>
                                  <a:lnTo>
                                    <a:pt x="312" y="187"/>
                                  </a:lnTo>
                                  <a:lnTo>
                                    <a:pt x="312" y="182"/>
                                  </a:lnTo>
                                  <a:lnTo>
                                    <a:pt x="322" y="173"/>
                                  </a:lnTo>
                                  <a:lnTo>
                                    <a:pt x="322" y="168"/>
                                  </a:lnTo>
                                  <a:lnTo>
                                    <a:pt x="327" y="163"/>
                                  </a:lnTo>
                                  <a:lnTo>
                                    <a:pt x="327" y="158"/>
                                  </a:lnTo>
                                  <a:lnTo>
                                    <a:pt x="331" y="153"/>
                                  </a:lnTo>
                                  <a:lnTo>
                                    <a:pt x="331" y="149"/>
                                  </a:lnTo>
                                  <a:lnTo>
                                    <a:pt x="341" y="139"/>
                                  </a:lnTo>
                                  <a:lnTo>
                                    <a:pt x="341" y="134"/>
                                  </a:lnTo>
                                  <a:lnTo>
                                    <a:pt x="346" y="129"/>
                                  </a:lnTo>
                                  <a:lnTo>
                                    <a:pt x="346" y="125"/>
                                  </a:lnTo>
                                  <a:lnTo>
                                    <a:pt x="355" y="115"/>
                                  </a:lnTo>
                                  <a:lnTo>
                                    <a:pt x="355" y="110"/>
                                  </a:lnTo>
                                  <a:lnTo>
                                    <a:pt x="360" y="105"/>
                                  </a:lnTo>
                                  <a:lnTo>
                                    <a:pt x="360" y="101"/>
                                  </a:lnTo>
                                  <a:lnTo>
                                    <a:pt x="365" y="96"/>
                                  </a:lnTo>
                                  <a:lnTo>
                                    <a:pt x="365" y="91"/>
                                  </a:lnTo>
                                  <a:lnTo>
                                    <a:pt x="375" y="81"/>
                                  </a:lnTo>
                                  <a:lnTo>
                                    <a:pt x="375" y="77"/>
                                  </a:lnTo>
                                  <a:lnTo>
                                    <a:pt x="379" y="72"/>
                                  </a:lnTo>
                                  <a:lnTo>
                                    <a:pt x="379" y="67"/>
                                  </a:lnTo>
                                  <a:lnTo>
                                    <a:pt x="384" y="62"/>
                                  </a:lnTo>
                                  <a:lnTo>
                                    <a:pt x="384" y="57"/>
                                  </a:lnTo>
                                  <a:lnTo>
                                    <a:pt x="394" y="48"/>
                                  </a:lnTo>
                                  <a:lnTo>
                                    <a:pt x="394" y="43"/>
                                  </a:lnTo>
                                  <a:lnTo>
                                    <a:pt x="399" y="38"/>
                                  </a:lnTo>
                                  <a:lnTo>
                                    <a:pt x="399" y="33"/>
                                  </a:lnTo>
                                  <a:lnTo>
                                    <a:pt x="403" y="29"/>
                                  </a:lnTo>
                                  <a:lnTo>
                                    <a:pt x="403" y="24"/>
                                  </a:lnTo>
                                  <a:lnTo>
                                    <a:pt x="413" y="14"/>
                                  </a:lnTo>
                                  <a:lnTo>
                                    <a:pt x="413" y="9"/>
                                  </a:lnTo>
                                  <a:lnTo>
                                    <a:pt x="418" y="5"/>
                                  </a:lnTo>
                                  <a:lnTo>
                                    <a:pt x="41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5"/>
                          <wps:cNvSpPr>
                            <a:spLocks/>
                          </wps:cNvSpPr>
                          <wps:spPr bwMode="auto">
                            <a:xfrm>
                              <a:off x="5021" y="1604"/>
                              <a:ext cx="413" cy="710"/>
                            </a:xfrm>
                            <a:custGeom>
                              <a:avLst/>
                              <a:gdLst>
                                <a:gd name="T0" fmla="*/ 5 w 413"/>
                                <a:gd name="T1" fmla="*/ 705 h 710"/>
                                <a:gd name="T2" fmla="*/ 10 w 413"/>
                                <a:gd name="T3" fmla="*/ 696 h 710"/>
                                <a:gd name="T4" fmla="*/ 14 w 413"/>
                                <a:gd name="T5" fmla="*/ 686 h 710"/>
                                <a:gd name="T6" fmla="*/ 24 w 413"/>
                                <a:gd name="T7" fmla="*/ 672 h 710"/>
                                <a:gd name="T8" fmla="*/ 29 w 413"/>
                                <a:gd name="T9" fmla="*/ 662 h 710"/>
                                <a:gd name="T10" fmla="*/ 38 w 413"/>
                                <a:gd name="T11" fmla="*/ 648 h 710"/>
                                <a:gd name="T12" fmla="*/ 43 w 413"/>
                                <a:gd name="T13" fmla="*/ 638 h 710"/>
                                <a:gd name="T14" fmla="*/ 48 w 413"/>
                                <a:gd name="T15" fmla="*/ 629 h 710"/>
                                <a:gd name="T16" fmla="*/ 58 w 413"/>
                                <a:gd name="T17" fmla="*/ 614 h 710"/>
                                <a:gd name="T18" fmla="*/ 62 w 413"/>
                                <a:gd name="T19" fmla="*/ 605 h 710"/>
                                <a:gd name="T20" fmla="*/ 67 w 413"/>
                                <a:gd name="T21" fmla="*/ 595 h 710"/>
                                <a:gd name="T22" fmla="*/ 77 w 413"/>
                                <a:gd name="T23" fmla="*/ 581 h 710"/>
                                <a:gd name="T24" fmla="*/ 82 w 413"/>
                                <a:gd name="T25" fmla="*/ 571 h 710"/>
                                <a:gd name="T26" fmla="*/ 91 w 413"/>
                                <a:gd name="T27" fmla="*/ 557 h 710"/>
                                <a:gd name="T28" fmla="*/ 96 w 413"/>
                                <a:gd name="T29" fmla="*/ 547 h 710"/>
                                <a:gd name="T30" fmla="*/ 101 w 413"/>
                                <a:gd name="T31" fmla="*/ 537 h 710"/>
                                <a:gd name="T32" fmla="*/ 110 w 413"/>
                                <a:gd name="T33" fmla="*/ 523 h 710"/>
                                <a:gd name="T34" fmla="*/ 115 w 413"/>
                                <a:gd name="T35" fmla="*/ 513 h 710"/>
                                <a:gd name="T36" fmla="*/ 125 w 413"/>
                                <a:gd name="T37" fmla="*/ 499 h 710"/>
                                <a:gd name="T38" fmla="*/ 130 w 413"/>
                                <a:gd name="T39" fmla="*/ 489 h 710"/>
                                <a:gd name="T40" fmla="*/ 134 w 413"/>
                                <a:gd name="T41" fmla="*/ 480 h 710"/>
                                <a:gd name="T42" fmla="*/ 144 w 413"/>
                                <a:gd name="T43" fmla="*/ 465 h 710"/>
                                <a:gd name="T44" fmla="*/ 149 w 413"/>
                                <a:gd name="T45" fmla="*/ 456 h 710"/>
                                <a:gd name="T46" fmla="*/ 158 w 413"/>
                                <a:gd name="T47" fmla="*/ 441 h 710"/>
                                <a:gd name="T48" fmla="*/ 163 w 413"/>
                                <a:gd name="T49" fmla="*/ 432 h 710"/>
                                <a:gd name="T50" fmla="*/ 168 w 413"/>
                                <a:gd name="T51" fmla="*/ 422 h 710"/>
                                <a:gd name="T52" fmla="*/ 178 w 413"/>
                                <a:gd name="T53" fmla="*/ 408 h 710"/>
                                <a:gd name="T54" fmla="*/ 182 w 413"/>
                                <a:gd name="T55" fmla="*/ 398 h 710"/>
                                <a:gd name="T56" fmla="*/ 187 w 413"/>
                                <a:gd name="T57" fmla="*/ 389 h 710"/>
                                <a:gd name="T58" fmla="*/ 197 w 413"/>
                                <a:gd name="T59" fmla="*/ 374 h 710"/>
                                <a:gd name="T60" fmla="*/ 202 w 413"/>
                                <a:gd name="T61" fmla="*/ 365 h 710"/>
                                <a:gd name="T62" fmla="*/ 211 w 413"/>
                                <a:gd name="T63" fmla="*/ 350 h 710"/>
                                <a:gd name="T64" fmla="*/ 216 w 413"/>
                                <a:gd name="T65" fmla="*/ 341 h 710"/>
                                <a:gd name="T66" fmla="*/ 221 w 413"/>
                                <a:gd name="T67" fmla="*/ 331 h 710"/>
                                <a:gd name="T68" fmla="*/ 230 w 413"/>
                                <a:gd name="T69" fmla="*/ 317 h 710"/>
                                <a:gd name="T70" fmla="*/ 235 w 413"/>
                                <a:gd name="T71" fmla="*/ 307 h 710"/>
                                <a:gd name="T72" fmla="*/ 245 w 413"/>
                                <a:gd name="T73" fmla="*/ 293 h 710"/>
                                <a:gd name="T74" fmla="*/ 250 w 413"/>
                                <a:gd name="T75" fmla="*/ 283 h 710"/>
                                <a:gd name="T76" fmla="*/ 254 w 413"/>
                                <a:gd name="T77" fmla="*/ 273 h 710"/>
                                <a:gd name="T78" fmla="*/ 264 w 413"/>
                                <a:gd name="T79" fmla="*/ 259 h 710"/>
                                <a:gd name="T80" fmla="*/ 269 w 413"/>
                                <a:gd name="T81" fmla="*/ 249 h 710"/>
                                <a:gd name="T82" fmla="*/ 278 w 413"/>
                                <a:gd name="T83" fmla="*/ 235 h 710"/>
                                <a:gd name="T84" fmla="*/ 283 w 413"/>
                                <a:gd name="T85" fmla="*/ 225 h 710"/>
                                <a:gd name="T86" fmla="*/ 288 w 413"/>
                                <a:gd name="T87" fmla="*/ 216 h 710"/>
                                <a:gd name="T88" fmla="*/ 298 w 413"/>
                                <a:gd name="T89" fmla="*/ 201 h 710"/>
                                <a:gd name="T90" fmla="*/ 302 w 413"/>
                                <a:gd name="T91" fmla="*/ 192 h 710"/>
                                <a:gd name="T92" fmla="*/ 307 w 413"/>
                                <a:gd name="T93" fmla="*/ 182 h 710"/>
                                <a:gd name="T94" fmla="*/ 317 w 413"/>
                                <a:gd name="T95" fmla="*/ 168 h 710"/>
                                <a:gd name="T96" fmla="*/ 322 w 413"/>
                                <a:gd name="T97" fmla="*/ 158 h 710"/>
                                <a:gd name="T98" fmla="*/ 331 w 413"/>
                                <a:gd name="T99" fmla="*/ 144 h 710"/>
                                <a:gd name="T100" fmla="*/ 336 w 413"/>
                                <a:gd name="T101" fmla="*/ 134 h 710"/>
                                <a:gd name="T102" fmla="*/ 341 w 413"/>
                                <a:gd name="T103" fmla="*/ 124 h 710"/>
                                <a:gd name="T104" fmla="*/ 350 w 413"/>
                                <a:gd name="T105" fmla="*/ 110 h 710"/>
                                <a:gd name="T106" fmla="*/ 355 w 413"/>
                                <a:gd name="T107" fmla="*/ 100 h 710"/>
                                <a:gd name="T108" fmla="*/ 365 w 413"/>
                                <a:gd name="T109" fmla="*/ 86 h 710"/>
                                <a:gd name="T110" fmla="*/ 370 w 413"/>
                                <a:gd name="T111" fmla="*/ 76 h 710"/>
                                <a:gd name="T112" fmla="*/ 374 w 413"/>
                                <a:gd name="T113" fmla="*/ 67 h 710"/>
                                <a:gd name="T114" fmla="*/ 384 w 413"/>
                                <a:gd name="T115" fmla="*/ 52 h 710"/>
                                <a:gd name="T116" fmla="*/ 389 w 413"/>
                                <a:gd name="T117" fmla="*/ 43 h 710"/>
                                <a:gd name="T118" fmla="*/ 398 w 413"/>
                                <a:gd name="T119" fmla="*/ 28 h 710"/>
                                <a:gd name="T120" fmla="*/ 403 w 413"/>
                                <a:gd name="T121" fmla="*/ 19 h 710"/>
                                <a:gd name="T122" fmla="*/ 408 w 413"/>
                                <a:gd name="T123" fmla="*/ 9 h 710"/>
                                <a:gd name="T124" fmla="*/ 413 w 413"/>
                                <a:gd name="T125" fmla="*/ 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3" h="710">
                                  <a:moveTo>
                                    <a:pt x="0" y="710"/>
                                  </a:moveTo>
                                  <a:lnTo>
                                    <a:pt x="5" y="705"/>
                                  </a:lnTo>
                                  <a:lnTo>
                                    <a:pt x="5" y="701"/>
                                  </a:lnTo>
                                  <a:lnTo>
                                    <a:pt x="10" y="696"/>
                                  </a:lnTo>
                                  <a:lnTo>
                                    <a:pt x="10" y="691"/>
                                  </a:lnTo>
                                  <a:lnTo>
                                    <a:pt x="14" y="686"/>
                                  </a:lnTo>
                                  <a:lnTo>
                                    <a:pt x="14" y="681"/>
                                  </a:lnTo>
                                  <a:lnTo>
                                    <a:pt x="24" y="672"/>
                                  </a:lnTo>
                                  <a:lnTo>
                                    <a:pt x="24" y="667"/>
                                  </a:lnTo>
                                  <a:lnTo>
                                    <a:pt x="29" y="662"/>
                                  </a:lnTo>
                                  <a:lnTo>
                                    <a:pt x="29" y="657"/>
                                  </a:lnTo>
                                  <a:lnTo>
                                    <a:pt x="38" y="648"/>
                                  </a:lnTo>
                                  <a:lnTo>
                                    <a:pt x="38" y="643"/>
                                  </a:lnTo>
                                  <a:lnTo>
                                    <a:pt x="43" y="638"/>
                                  </a:lnTo>
                                  <a:lnTo>
                                    <a:pt x="43" y="633"/>
                                  </a:lnTo>
                                  <a:lnTo>
                                    <a:pt x="48" y="629"/>
                                  </a:lnTo>
                                  <a:lnTo>
                                    <a:pt x="48" y="624"/>
                                  </a:lnTo>
                                  <a:lnTo>
                                    <a:pt x="58" y="614"/>
                                  </a:lnTo>
                                  <a:lnTo>
                                    <a:pt x="58" y="609"/>
                                  </a:lnTo>
                                  <a:lnTo>
                                    <a:pt x="62" y="605"/>
                                  </a:lnTo>
                                  <a:lnTo>
                                    <a:pt x="62" y="600"/>
                                  </a:lnTo>
                                  <a:lnTo>
                                    <a:pt x="67" y="595"/>
                                  </a:lnTo>
                                  <a:lnTo>
                                    <a:pt x="67" y="590"/>
                                  </a:lnTo>
                                  <a:lnTo>
                                    <a:pt x="77" y="581"/>
                                  </a:lnTo>
                                  <a:lnTo>
                                    <a:pt x="77" y="576"/>
                                  </a:lnTo>
                                  <a:lnTo>
                                    <a:pt x="82" y="571"/>
                                  </a:lnTo>
                                  <a:lnTo>
                                    <a:pt x="82" y="566"/>
                                  </a:lnTo>
                                  <a:lnTo>
                                    <a:pt x="91" y="557"/>
                                  </a:lnTo>
                                  <a:lnTo>
                                    <a:pt x="91" y="552"/>
                                  </a:lnTo>
                                  <a:lnTo>
                                    <a:pt x="96" y="547"/>
                                  </a:lnTo>
                                  <a:lnTo>
                                    <a:pt x="96" y="542"/>
                                  </a:lnTo>
                                  <a:lnTo>
                                    <a:pt x="101" y="537"/>
                                  </a:lnTo>
                                  <a:lnTo>
                                    <a:pt x="101" y="533"/>
                                  </a:lnTo>
                                  <a:lnTo>
                                    <a:pt x="110" y="523"/>
                                  </a:lnTo>
                                  <a:lnTo>
                                    <a:pt x="110" y="518"/>
                                  </a:lnTo>
                                  <a:lnTo>
                                    <a:pt x="115" y="513"/>
                                  </a:lnTo>
                                  <a:lnTo>
                                    <a:pt x="115" y="509"/>
                                  </a:lnTo>
                                  <a:lnTo>
                                    <a:pt x="125" y="499"/>
                                  </a:lnTo>
                                  <a:lnTo>
                                    <a:pt x="125" y="494"/>
                                  </a:lnTo>
                                  <a:lnTo>
                                    <a:pt x="130" y="489"/>
                                  </a:lnTo>
                                  <a:lnTo>
                                    <a:pt x="130" y="485"/>
                                  </a:lnTo>
                                  <a:lnTo>
                                    <a:pt x="134" y="480"/>
                                  </a:lnTo>
                                  <a:lnTo>
                                    <a:pt x="134" y="475"/>
                                  </a:lnTo>
                                  <a:lnTo>
                                    <a:pt x="144" y="465"/>
                                  </a:lnTo>
                                  <a:lnTo>
                                    <a:pt x="144" y="461"/>
                                  </a:lnTo>
                                  <a:lnTo>
                                    <a:pt x="149" y="456"/>
                                  </a:lnTo>
                                  <a:lnTo>
                                    <a:pt x="149" y="451"/>
                                  </a:lnTo>
                                  <a:lnTo>
                                    <a:pt x="158" y="441"/>
                                  </a:lnTo>
                                  <a:lnTo>
                                    <a:pt x="158" y="437"/>
                                  </a:lnTo>
                                  <a:lnTo>
                                    <a:pt x="163" y="432"/>
                                  </a:lnTo>
                                  <a:lnTo>
                                    <a:pt x="163" y="427"/>
                                  </a:lnTo>
                                  <a:lnTo>
                                    <a:pt x="168" y="422"/>
                                  </a:lnTo>
                                  <a:lnTo>
                                    <a:pt x="168" y="417"/>
                                  </a:lnTo>
                                  <a:lnTo>
                                    <a:pt x="178" y="408"/>
                                  </a:lnTo>
                                  <a:lnTo>
                                    <a:pt x="178" y="403"/>
                                  </a:lnTo>
                                  <a:lnTo>
                                    <a:pt x="182" y="398"/>
                                  </a:lnTo>
                                  <a:lnTo>
                                    <a:pt x="182" y="393"/>
                                  </a:lnTo>
                                  <a:lnTo>
                                    <a:pt x="187" y="389"/>
                                  </a:lnTo>
                                  <a:lnTo>
                                    <a:pt x="187" y="384"/>
                                  </a:lnTo>
                                  <a:lnTo>
                                    <a:pt x="197" y="374"/>
                                  </a:lnTo>
                                  <a:lnTo>
                                    <a:pt x="197" y="369"/>
                                  </a:lnTo>
                                  <a:lnTo>
                                    <a:pt x="202" y="365"/>
                                  </a:lnTo>
                                  <a:lnTo>
                                    <a:pt x="202" y="360"/>
                                  </a:lnTo>
                                  <a:lnTo>
                                    <a:pt x="211" y="350"/>
                                  </a:lnTo>
                                  <a:lnTo>
                                    <a:pt x="211" y="345"/>
                                  </a:lnTo>
                                  <a:lnTo>
                                    <a:pt x="216" y="341"/>
                                  </a:lnTo>
                                  <a:lnTo>
                                    <a:pt x="216" y="336"/>
                                  </a:lnTo>
                                  <a:lnTo>
                                    <a:pt x="221" y="331"/>
                                  </a:lnTo>
                                  <a:lnTo>
                                    <a:pt x="221" y="326"/>
                                  </a:lnTo>
                                  <a:lnTo>
                                    <a:pt x="230" y="317"/>
                                  </a:lnTo>
                                  <a:lnTo>
                                    <a:pt x="230" y="312"/>
                                  </a:lnTo>
                                  <a:lnTo>
                                    <a:pt x="235" y="307"/>
                                  </a:lnTo>
                                  <a:lnTo>
                                    <a:pt x="235" y="302"/>
                                  </a:lnTo>
                                  <a:lnTo>
                                    <a:pt x="245" y="293"/>
                                  </a:lnTo>
                                  <a:lnTo>
                                    <a:pt x="245" y="288"/>
                                  </a:lnTo>
                                  <a:lnTo>
                                    <a:pt x="250" y="283"/>
                                  </a:lnTo>
                                  <a:lnTo>
                                    <a:pt x="250" y="278"/>
                                  </a:lnTo>
                                  <a:lnTo>
                                    <a:pt x="254" y="273"/>
                                  </a:lnTo>
                                  <a:lnTo>
                                    <a:pt x="254" y="269"/>
                                  </a:lnTo>
                                  <a:lnTo>
                                    <a:pt x="264" y="259"/>
                                  </a:lnTo>
                                  <a:lnTo>
                                    <a:pt x="264" y="254"/>
                                  </a:lnTo>
                                  <a:lnTo>
                                    <a:pt x="269" y="249"/>
                                  </a:lnTo>
                                  <a:lnTo>
                                    <a:pt x="269" y="245"/>
                                  </a:lnTo>
                                  <a:lnTo>
                                    <a:pt x="278" y="235"/>
                                  </a:lnTo>
                                  <a:lnTo>
                                    <a:pt x="278" y="230"/>
                                  </a:lnTo>
                                  <a:lnTo>
                                    <a:pt x="283" y="225"/>
                                  </a:lnTo>
                                  <a:lnTo>
                                    <a:pt x="283" y="220"/>
                                  </a:lnTo>
                                  <a:lnTo>
                                    <a:pt x="288" y="216"/>
                                  </a:lnTo>
                                  <a:lnTo>
                                    <a:pt x="288" y="211"/>
                                  </a:lnTo>
                                  <a:lnTo>
                                    <a:pt x="298" y="201"/>
                                  </a:lnTo>
                                  <a:lnTo>
                                    <a:pt x="298" y="196"/>
                                  </a:lnTo>
                                  <a:lnTo>
                                    <a:pt x="302" y="192"/>
                                  </a:lnTo>
                                  <a:lnTo>
                                    <a:pt x="302" y="187"/>
                                  </a:lnTo>
                                  <a:lnTo>
                                    <a:pt x="307" y="182"/>
                                  </a:lnTo>
                                  <a:lnTo>
                                    <a:pt x="307" y="177"/>
                                  </a:lnTo>
                                  <a:lnTo>
                                    <a:pt x="317" y="168"/>
                                  </a:lnTo>
                                  <a:lnTo>
                                    <a:pt x="317" y="163"/>
                                  </a:lnTo>
                                  <a:lnTo>
                                    <a:pt x="322" y="158"/>
                                  </a:lnTo>
                                  <a:lnTo>
                                    <a:pt x="322" y="153"/>
                                  </a:lnTo>
                                  <a:lnTo>
                                    <a:pt x="331" y="144"/>
                                  </a:lnTo>
                                  <a:lnTo>
                                    <a:pt x="331" y="139"/>
                                  </a:lnTo>
                                  <a:lnTo>
                                    <a:pt x="336" y="134"/>
                                  </a:lnTo>
                                  <a:lnTo>
                                    <a:pt x="336" y="129"/>
                                  </a:lnTo>
                                  <a:lnTo>
                                    <a:pt x="341" y="124"/>
                                  </a:lnTo>
                                  <a:lnTo>
                                    <a:pt x="341" y="120"/>
                                  </a:lnTo>
                                  <a:lnTo>
                                    <a:pt x="350" y="110"/>
                                  </a:lnTo>
                                  <a:lnTo>
                                    <a:pt x="350" y="105"/>
                                  </a:lnTo>
                                  <a:lnTo>
                                    <a:pt x="355" y="100"/>
                                  </a:lnTo>
                                  <a:lnTo>
                                    <a:pt x="355" y="96"/>
                                  </a:lnTo>
                                  <a:lnTo>
                                    <a:pt x="365" y="86"/>
                                  </a:lnTo>
                                  <a:lnTo>
                                    <a:pt x="365" y="81"/>
                                  </a:lnTo>
                                  <a:lnTo>
                                    <a:pt x="370" y="76"/>
                                  </a:lnTo>
                                  <a:lnTo>
                                    <a:pt x="370" y="72"/>
                                  </a:lnTo>
                                  <a:lnTo>
                                    <a:pt x="374" y="67"/>
                                  </a:lnTo>
                                  <a:lnTo>
                                    <a:pt x="374" y="62"/>
                                  </a:lnTo>
                                  <a:lnTo>
                                    <a:pt x="384" y="52"/>
                                  </a:lnTo>
                                  <a:lnTo>
                                    <a:pt x="384" y="48"/>
                                  </a:lnTo>
                                  <a:lnTo>
                                    <a:pt x="389" y="43"/>
                                  </a:lnTo>
                                  <a:lnTo>
                                    <a:pt x="389" y="38"/>
                                  </a:lnTo>
                                  <a:lnTo>
                                    <a:pt x="398" y="28"/>
                                  </a:lnTo>
                                  <a:lnTo>
                                    <a:pt x="398" y="24"/>
                                  </a:lnTo>
                                  <a:lnTo>
                                    <a:pt x="403" y="19"/>
                                  </a:lnTo>
                                  <a:lnTo>
                                    <a:pt x="403" y="14"/>
                                  </a:lnTo>
                                  <a:lnTo>
                                    <a:pt x="408" y="9"/>
                                  </a:lnTo>
                                  <a:lnTo>
                                    <a:pt x="408" y="4"/>
                                  </a:lnTo>
                                  <a:lnTo>
                                    <a:pt x="41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6"/>
                          <wps:cNvSpPr>
                            <a:spLocks/>
                          </wps:cNvSpPr>
                          <wps:spPr bwMode="auto">
                            <a:xfrm>
                              <a:off x="5059" y="1628"/>
                              <a:ext cx="428" cy="734"/>
                            </a:xfrm>
                            <a:custGeom>
                              <a:avLst/>
                              <a:gdLst>
                                <a:gd name="T0" fmla="*/ 5 w 428"/>
                                <a:gd name="T1" fmla="*/ 725 h 734"/>
                                <a:gd name="T2" fmla="*/ 15 w 428"/>
                                <a:gd name="T3" fmla="*/ 710 h 734"/>
                                <a:gd name="T4" fmla="*/ 20 w 428"/>
                                <a:gd name="T5" fmla="*/ 696 h 734"/>
                                <a:gd name="T6" fmla="*/ 34 w 428"/>
                                <a:gd name="T7" fmla="*/ 677 h 734"/>
                                <a:gd name="T8" fmla="*/ 39 w 428"/>
                                <a:gd name="T9" fmla="*/ 662 h 734"/>
                                <a:gd name="T10" fmla="*/ 53 w 428"/>
                                <a:gd name="T11" fmla="*/ 643 h 734"/>
                                <a:gd name="T12" fmla="*/ 58 w 428"/>
                                <a:gd name="T13" fmla="*/ 629 h 734"/>
                                <a:gd name="T14" fmla="*/ 72 w 428"/>
                                <a:gd name="T15" fmla="*/ 609 h 734"/>
                                <a:gd name="T16" fmla="*/ 77 w 428"/>
                                <a:gd name="T17" fmla="*/ 595 h 734"/>
                                <a:gd name="T18" fmla="*/ 92 w 428"/>
                                <a:gd name="T19" fmla="*/ 576 h 734"/>
                                <a:gd name="T20" fmla="*/ 101 w 428"/>
                                <a:gd name="T21" fmla="*/ 557 h 734"/>
                                <a:gd name="T22" fmla="*/ 111 w 428"/>
                                <a:gd name="T23" fmla="*/ 542 h 734"/>
                                <a:gd name="T24" fmla="*/ 120 w 428"/>
                                <a:gd name="T25" fmla="*/ 523 h 734"/>
                                <a:gd name="T26" fmla="*/ 135 w 428"/>
                                <a:gd name="T27" fmla="*/ 504 h 734"/>
                                <a:gd name="T28" fmla="*/ 140 w 428"/>
                                <a:gd name="T29" fmla="*/ 489 h 734"/>
                                <a:gd name="T30" fmla="*/ 154 w 428"/>
                                <a:gd name="T31" fmla="*/ 470 h 734"/>
                                <a:gd name="T32" fmla="*/ 159 w 428"/>
                                <a:gd name="T33" fmla="*/ 456 h 734"/>
                                <a:gd name="T34" fmla="*/ 173 w 428"/>
                                <a:gd name="T35" fmla="*/ 437 h 734"/>
                                <a:gd name="T36" fmla="*/ 178 w 428"/>
                                <a:gd name="T37" fmla="*/ 422 h 734"/>
                                <a:gd name="T38" fmla="*/ 192 w 428"/>
                                <a:gd name="T39" fmla="*/ 403 h 734"/>
                                <a:gd name="T40" fmla="*/ 197 w 428"/>
                                <a:gd name="T41" fmla="*/ 389 h 734"/>
                                <a:gd name="T42" fmla="*/ 212 w 428"/>
                                <a:gd name="T43" fmla="*/ 369 h 734"/>
                                <a:gd name="T44" fmla="*/ 221 w 428"/>
                                <a:gd name="T45" fmla="*/ 350 h 734"/>
                                <a:gd name="T46" fmla="*/ 231 w 428"/>
                                <a:gd name="T47" fmla="*/ 336 h 734"/>
                                <a:gd name="T48" fmla="*/ 240 w 428"/>
                                <a:gd name="T49" fmla="*/ 317 h 734"/>
                                <a:gd name="T50" fmla="*/ 255 w 428"/>
                                <a:gd name="T51" fmla="*/ 297 h 734"/>
                                <a:gd name="T52" fmla="*/ 260 w 428"/>
                                <a:gd name="T53" fmla="*/ 283 h 734"/>
                                <a:gd name="T54" fmla="*/ 274 w 428"/>
                                <a:gd name="T55" fmla="*/ 264 h 734"/>
                                <a:gd name="T56" fmla="*/ 279 w 428"/>
                                <a:gd name="T57" fmla="*/ 249 h 734"/>
                                <a:gd name="T58" fmla="*/ 293 w 428"/>
                                <a:gd name="T59" fmla="*/ 230 h 734"/>
                                <a:gd name="T60" fmla="*/ 298 w 428"/>
                                <a:gd name="T61" fmla="*/ 216 h 734"/>
                                <a:gd name="T62" fmla="*/ 312 w 428"/>
                                <a:gd name="T63" fmla="*/ 196 h 734"/>
                                <a:gd name="T64" fmla="*/ 317 w 428"/>
                                <a:gd name="T65" fmla="*/ 182 h 734"/>
                                <a:gd name="T66" fmla="*/ 332 w 428"/>
                                <a:gd name="T67" fmla="*/ 163 h 734"/>
                                <a:gd name="T68" fmla="*/ 341 w 428"/>
                                <a:gd name="T69" fmla="*/ 144 h 734"/>
                                <a:gd name="T70" fmla="*/ 351 w 428"/>
                                <a:gd name="T71" fmla="*/ 129 h 734"/>
                                <a:gd name="T72" fmla="*/ 360 w 428"/>
                                <a:gd name="T73" fmla="*/ 110 h 734"/>
                                <a:gd name="T74" fmla="*/ 375 w 428"/>
                                <a:gd name="T75" fmla="*/ 91 h 734"/>
                                <a:gd name="T76" fmla="*/ 380 w 428"/>
                                <a:gd name="T77" fmla="*/ 76 h 734"/>
                                <a:gd name="T78" fmla="*/ 394 w 428"/>
                                <a:gd name="T79" fmla="*/ 57 h 734"/>
                                <a:gd name="T80" fmla="*/ 399 w 428"/>
                                <a:gd name="T81" fmla="*/ 43 h 734"/>
                                <a:gd name="T82" fmla="*/ 413 w 428"/>
                                <a:gd name="T83" fmla="*/ 24 h 734"/>
                                <a:gd name="T84" fmla="*/ 418 w 428"/>
                                <a:gd name="T85" fmla="*/ 9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8" h="734">
                                  <a:moveTo>
                                    <a:pt x="0" y="734"/>
                                  </a:moveTo>
                                  <a:lnTo>
                                    <a:pt x="0" y="729"/>
                                  </a:lnTo>
                                  <a:lnTo>
                                    <a:pt x="5" y="725"/>
                                  </a:lnTo>
                                  <a:lnTo>
                                    <a:pt x="5" y="720"/>
                                  </a:lnTo>
                                  <a:lnTo>
                                    <a:pt x="10" y="715"/>
                                  </a:lnTo>
                                  <a:lnTo>
                                    <a:pt x="15" y="710"/>
                                  </a:lnTo>
                                  <a:lnTo>
                                    <a:pt x="15" y="705"/>
                                  </a:lnTo>
                                  <a:lnTo>
                                    <a:pt x="20" y="701"/>
                                  </a:lnTo>
                                  <a:lnTo>
                                    <a:pt x="20" y="696"/>
                                  </a:lnTo>
                                  <a:lnTo>
                                    <a:pt x="24" y="691"/>
                                  </a:lnTo>
                                  <a:lnTo>
                                    <a:pt x="24" y="686"/>
                                  </a:lnTo>
                                  <a:lnTo>
                                    <a:pt x="34" y="677"/>
                                  </a:lnTo>
                                  <a:lnTo>
                                    <a:pt x="34" y="672"/>
                                  </a:lnTo>
                                  <a:lnTo>
                                    <a:pt x="39" y="667"/>
                                  </a:lnTo>
                                  <a:lnTo>
                                    <a:pt x="39" y="662"/>
                                  </a:lnTo>
                                  <a:lnTo>
                                    <a:pt x="48" y="653"/>
                                  </a:lnTo>
                                  <a:lnTo>
                                    <a:pt x="48" y="648"/>
                                  </a:lnTo>
                                  <a:lnTo>
                                    <a:pt x="53" y="643"/>
                                  </a:lnTo>
                                  <a:lnTo>
                                    <a:pt x="53" y="638"/>
                                  </a:lnTo>
                                  <a:lnTo>
                                    <a:pt x="58" y="633"/>
                                  </a:lnTo>
                                  <a:lnTo>
                                    <a:pt x="58" y="629"/>
                                  </a:lnTo>
                                  <a:lnTo>
                                    <a:pt x="68" y="619"/>
                                  </a:lnTo>
                                  <a:lnTo>
                                    <a:pt x="68" y="614"/>
                                  </a:lnTo>
                                  <a:lnTo>
                                    <a:pt x="72" y="609"/>
                                  </a:lnTo>
                                  <a:lnTo>
                                    <a:pt x="72" y="605"/>
                                  </a:lnTo>
                                  <a:lnTo>
                                    <a:pt x="77" y="600"/>
                                  </a:lnTo>
                                  <a:lnTo>
                                    <a:pt x="77" y="595"/>
                                  </a:lnTo>
                                  <a:lnTo>
                                    <a:pt x="87" y="585"/>
                                  </a:lnTo>
                                  <a:lnTo>
                                    <a:pt x="87" y="581"/>
                                  </a:lnTo>
                                  <a:lnTo>
                                    <a:pt x="92" y="576"/>
                                  </a:lnTo>
                                  <a:lnTo>
                                    <a:pt x="92" y="571"/>
                                  </a:lnTo>
                                  <a:lnTo>
                                    <a:pt x="101" y="561"/>
                                  </a:lnTo>
                                  <a:lnTo>
                                    <a:pt x="101" y="557"/>
                                  </a:lnTo>
                                  <a:lnTo>
                                    <a:pt x="106" y="552"/>
                                  </a:lnTo>
                                  <a:lnTo>
                                    <a:pt x="106" y="547"/>
                                  </a:lnTo>
                                  <a:lnTo>
                                    <a:pt x="111" y="542"/>
                                  </a:lnTo>
                                  <a:lnTo>
                                    <a:pt x="111" y="537"/>
                                  </a:lnTo>
                                  <a:lnTo>
                                    <a:pt x="120" y="528"/>
                                  </a:lnTo>
                                  <a:lnTo>
                                    <a:pt x="120" y="523"/>
                                  </a:lnTo>
                                  <a:lnTo>
                                    <a:pt x="125" y="518"/>
                                  </a:lnTo>
                                  <a:lnTo>
                                    <a:pt x="125" y="513"/>
                                  </a:lnTo>
                                  <a:lnTo>
                                    <a:pt x="135" y="504"/>
                                  </a:lnTo>
                                  <a:lnTo>
                                    <a:pt x="135" y="499"/>
                                  </a:lnTo>
                                  <a:lnTo>
                                    <a:pt x="140" y="494"/>
                                  </a:lnTo>
                                  <a:lnTo>
                                    <a:pt x="140" y="489"/>
                                  </a:lnTo>
                                  <a:lnTo>
                                    <a:pt x="144" y="485"/>
                                  </a:lnTo>
                                  <a:lnTo>
                                    <a:pt x="144" y="480"/>
                                  </a:lnTo>
                                  <a:lnTo>
                                    <a:pt x="154" y="470"/>
                                  </a:lnTo>
                                  <a:lnTo>
                                    <a:pt x="154" y="465"/>
                                  </a:lnTo>
                                  <a:lnTo>
                                    <a:pt x="159" y="461"/>
                                  </a:lnTo>
                                  <a:lnTo>
                                    <a:pt x="159" y="456"/>
                                  </a:lnTo>
                                  <a:lnTo>
                                    <a:pt x="168" y="446"/>
                                  </a:lnTo>
                                  <a:lnTo>
                                    <a:pt x="168" y="441"/>
                                  </a:lnTo>
                                  <a:lnTo>
                                    <a:pt x="173" y="437"/>
                                  </a:lnTo>
                                  <a:lnTo>
                                    <a:pt x="173" y="432"/>
                                  </a:lnTo>
                                  <a:lnTo>
                                    <a:pt x="178" y="427"/>
                                  </a:lnTo>
                                  <a:lnTo>
                                    <a:pt x="178" y="422"/>
                                  </a:lnTo>
                                  <a:lnTo>
                                    <a:pt x="188" y="413"/>
                                  </a:lnTo>
                                  <a:lnTo>
                                    <a:pt x="188" y="408"/>
                                  </a:lnTo>
                                  <a:lnTo>
                                    <a:pt x="192" y="403"/>
                                  </a:lnTo>
                                  <a:lnTo>
                                    <a:pt x="192" y="398"/>
                                  </a:lnTo>
                                  <a:lnTo>
                                    <a:pt x="197" y="393"/>
                                  </a:lnTo>
                                  <a:lnTo>
                                    <a:pt x="197" y="389"/>
                                  </a:lnTo>
                                  <a:lnTo>
                                    <a:pt x="207" y="379"/>
                                  </a:lnTo>
                                  <a:lnTo>
                                    <a:pt x="207" y="374"/>
                                  </a:lnTo>
                                  <a:lnTo>
                                    <a:pt x="212" y="369"/>
                                  </a:lnTo>
                                  <a:lnTo>
                                    <a:pt x="212" y="365"/>
                                  </a:lnTo>
                                  <a:lnTo>
                                    <a:pt x="221" y="355"/>
                                  </a:lnTo>
                                  <a:lnTo>
                                    <a:pt x="221" y="350"/>
                                  </a:lnTo>
                                  <a:lnTo>
                                    <a:pt x="226" y="345"/>
                                  </a:lnTo>
                                  <a:lnTo>
                                    <a:pt x="226" y="341"/>
                                  </a:lnTo>
                                  <a:lnTo>
                                    <a:pt x="231" y="336"/>
                                  </a:lnTo>
                                  <a:lnTo>
                                    <a:pt x="231" y="331"/>
                                  </a:lnTo>
                                  <a:lnTo>
                                    <a:pt x="240" y="321"/>
                                  </a:lnTo>
                                  <a:lnTo>
                                    <a:pt x="240" y="317"/>
                                  </a:lnTo>
                                  <a:lnTo>
                                    <a:pt x="245" y="312"/>
                                  </a:lnTo>
                                  <a:lnTo>
                                    <a:pt x="245" y="307"/>
                                  </a:lnTo>
                                  <a:lnTo>
                                    <a:pt x="255" y="297"/>
                                  </a:lnTo>
                                  <a:lnTo>
                                    <a:pt x="255" y="293"/>
                                  </a:lnTo>
                                  <a:lnTo>
                                    <a:pt x="260" y="288"/>
                                  </a:lnTo>
                                  <a:lnTo>
                                    <a:pt x="260" y="283"/>
                                  </a:lnTo>
                                  <a:lnTo>
                                    <a:pt x="264" y="278"/>
                                  </a:lnTo>
                                  <a:lnTo>
                                    <a:pt x="264" y="273"/>
                                  </a:lnTo>
                                  <a:lnTo>
                                    <a:pt x="274" y="264"/>
                                  </a:lnTo>
                                  <a:lnTo>
                                    <a:pt x="274" y="259"/>
                                  </a:lnTo>
                                  <a:lnTo>
                                    <a:pt x="279" y="254"/>
                                  </a:lnTo>
                                  <a:lnTo>
                                    <a:pt x="279" y="249"/>
                                  </a:lnTo>
                                  <a:lnTo>
                                    <a:pt x="288" y="240"/>
                                  </a:lnTo>
                                  <a:lnTo>
                                    <a:pt x="288" y="235"/>
                                  </a:lnTo>
                                  <a:lnTo>
                                    <a:pt x="293" y="230"/>
                                  </a:lnTo>
                                  <a:lnTo>
                                    <a:pt x="293" y="225"/>
                                  </a:lnTo>
                                  <a:lnTo>
                                    <a:pt x="298" y="221"/>
                                  </a:lnTo>
                                  <a:lnTo>
                                    <a:pt x="298" y="216"/>
                                  </a:lnTo>
                                  <a:lnTo>
                                    <a:pt x="308" y="206"/>
                                  </a:lnTo>
                                  <a:lnTo>
                                    <a:pt x="308" y="201"/>
                                  </a:lnTo>
                                  <a:lnTo>
                                    <a:pt x="312" y="196"/>
                                  </a:lnTo>
                                  <a:lnTo>
                                    <a:pt x="312" y="192"/>
                                  </a:lnTo>
                                  <a:lnTo>
                                    <a:pt x="317" y="187"/>
                                  </a:lnTo>
                                  <a:lnTo>
                                    <a:pt x="317" y="182"/>
                                  </a:lnTo>
                                  <a:lnTo>
                                    <a:pt x="327" y="172"/>
                                  </a:lnTo>
                                  <a:lnTo>
                                    <a:pt x="327" y="168"/>
                                  </a:lnTo>
                                  <a:lnTo>
                                    <a:pt x="332" y="163"/>
                                  </a:lnTo>
                                  <a:lnTo>
                                    <a:pt x="332" y="158"/>
                                  </a:lnTo>
                                  <a:lnTo>
                                    <a:pt x="341" y="148"/>
                                  </a:lnTo>
                                  <a:lnTo>
                                    <a:pt x="341" y="144"/>
                                  </a:lnTo>
                                  <a:lnTo>
                                    <a:pt x="346" y="139"/>
                                  </a:lnTo>
                                  <a:lnTo>
                                    <a:pt x="346" y="134"/>
                                  </a:lnTo>
                                  <a:lnTo>
                                    <a:pt x="351" y="129"/>
                                  </a:lnTo>
                                  <a:lnTo>
                                    <a:pt x="351" y="124"/>
                                  </a:lnTo>
                                  <a:lnTo>
                                    <a:pt x="360" y="115"/>
                                  </a:lnTo>
                                  <a:lnTo>
                                    <a:pt x="360" y="110"/>
                                  </a:lnTo>
                                  <a:lnTo>
                                    <a:pt x="365" y="105"/>
                                  </a:lnTo>
                                  <a:lnTo>
                                    <a:pt x="365" y="100"/>
                                  </a:lnTo>
                                  <a:lnTo>
                                    <a:pt x="375" y="91"/>
                                  </a:lnTo>
                                  <a:lnTo>
                                    <a:pt x="375" y="86"/>
                                  </a:lnTo>
                                  <a:lnTo>
                                    <a:pt x="380" y="81"/>
                                  </a:lnTo>
                                  <a:lnTo>
                                    <a:pt x="380" y="76"/>
                                  </a:lnTo>
                                  <a:lnTo>
                                    <a:pt x="384" y="72"/>
                                  </a:lnTo>
                                  <a:lnTo>
                                    <a:pt x="384" y="67"/>
                                  </a:lnTo>
                                  <a:lnTo>
                                    <a:pt x="394" y="57"/>
                                  </a:lnTo>
                                  <a:lnTo>
                                    <a:pt x="394" y="52"/>
                                  </a:lnTo>
                                  <a:lnTo>
                                    <a:pt x="399" y="48"/>
                                  </a:lnTo>
                                  <a:lnTo>
                                    <a:pt x="399" y="43"/>
                                  </a:lnTo>
                                  <a:lnTo>
                                    <a:pt x="408" y="33"/>
                                  </a:lnTo>
                                  <a:lnTo>
                                    <a:pt x="408" y="28"/>
                                  </a:lnTo>
                                  <a:lnTo>
                                    <a:pt x="413" y="24"/>
                                  </a:lnTo>
                                  <a:lnTo>
                                    <a:pt x="413" y="19"/>
                                  </a:lnTo>
                                  <a:lnTo>
                                    <a:pt x="418" y="14"/>
                                  </a:lnTo>
                                  <a:lnTo>
                                    <a:pt x="418" y="9"/>
                                  </a:lnTo>
                                  <a:lnTo>
                                    <a:pt x="4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27"/>
                          <wps:cNvSpPr>
                            <a:spLocks/>
                          </wps:cNvSpPr>
                          <wps:spPr bwMode="auto">
                            <a:xfrm>
                              <a:off x="5127" y="1642"/>
                              <a:ext cx="408" cy="706"/>
                            </a:xfrm>
                            <a:custGeom>
                              <a:avLst/>
                              <a:gdLst>
                                <a:gd name="T0" fmla="*/ 4 w 408"/>
                                <a:gd name="T1" fmla="*/ 701 h 706"/>
                                <a:gd name="T2" fmla="*/ 9 w 408"/>
                                <a:gd name="T3" fmla="*/ 691 h 706"/>
                                <a:gd name="T4" fmla="*/ 19 w 408"/>
                                <a:gd name="T5" fmla="*/ 677 h 706"/>
                                <a:gd name="T6" fmla="*/ 24 w 408"/>
                                <a:gd name="T7" fmla="*/ 667 h 706"/>
                                <a:gd name="T8" fmla="*/ 28 w 408"/>
                                <a:gd name="T9" fmla="*/ 658 h 706"/>
                                <a:gd name="T10" fmla="*/ 38 w 408"/>
                                <a:gd name="T11" fmla="*/ 643 h 706"/>
                                <a:gd name="T12" fmla="*/ 43 w 408"/>
                                <a:gd name="T13" fmla="*/ 634 h 706"/>
                                <a:gd name="T14" fmla="*/ 48 w 408"/>
                                <a:gd name="T15" fmla="*/ 624 h 706"/>
                                <a:gd name="T16" fmla="*/ 57 w 408"/>
                                <a:gd name="T17" fmla="*/ 610 h 706"/>
                                <a:gd name="T18" fmla="*/ 62 w 408"/>
                                <a:gd name="T19" fmla="*/ 600 h 706"/>
                                <a:gd name="T20" fmla="*/ 67 w 408"/>
                                <a:gd name="T21" fmla="*/ 591 h 706"/>
                                <a:gd name="T22" fmla="*/ 76 w 408"/>
                                <a:gd name="T23" fmla="*/ 576 h 706"/>
                                <a:gd name="T24" fmla="*/ 81 w 408"/>
                                <a:gd name="T25" fmla="*/ 567 h 706"/>
                                <a:gd name="T26" fmla="*/ 91 w 408"/>
                                <a:gd name="T27" fmla="*/ 552 h 706"/>
                                <a:gd name="T28" fmla="*/ 96 w 408"/>
                                <a:gd name="T29" fmla="*/ 543 h 706"/>
                                <a:gd name="T30" fmla="*/ 100 w 408"/>
                                <a:gd name="T31" fmla="*/ 533 h 706"/>
                                <a:gd name="T32" fmla="*/ 110 w 408"/>
                                <a:gd name="T33" fmla="*/ 519 h 706"/>
                                <a:gd name="T34" fmla="*/ 115 w 408"/>
                                <a:gd name="T35" fmla="*/ 509 h 706"/>
                                <a:gd name="T36" fmla="*/ 120 w 408"/>
                                <a:gd name="T37" fmla="*/ 499 h 706"/>
                                <a:gd name="T38" fmla="*/ 129 w 408"/>
                                <a:gd name="T39" fmla="*/ 485 h 706"/>
                                <a:gd name="T40" fmla="*/ 134 w 408"/>
                                <a:gd name="T41" fmla="*/ 475 h 706"/>
                                <a:gd name="T42" fmla="*/ 139 w 408"/>
                                <a:gd name="T43" fmla="*/ 466 h 706"/>
                                <a:gd name="T44" fmla="*/ 148 w 408"/>
                                <a:gd name="T45" fmla="*/ 451 h 706"/>
                                <a:gd name="T46" fmla="*/ 153 w 408"/>
                                <a:gd name="T47" fmla="*/ 442 h 706"/>
                                <a:gd name="T48" fmla="*/ 163 w 408"/>
                                <a:gd name="T49" fmla="*/ 427 h 706"/>
                                <a:gd name="T50" fmla="*/ 168 w 408"/>
                                <a:gd name="T51" fmla="*/ 418 h 706"/>
                                <a:gd name="T52" fmla="*/ 172 w 408"/>
                                <a:gd name="T53" fmla="*/ 408 h 706"/>
                                <a:gd name="T54" fmla="*/ 182 w 408"/>
                                <a:gd name="T55" fmla="*/ 394 h 706"/>
                                <a:gd name="T56" fmla="*/ 187 w 408"/>
                                <a:gd name="T57" fmla="*/ 384 h 706"/>
                                <a:gd name="T58" fmla="*/ 192 w 408"/>
                                <a:gd name="T59" fmla="*/ 375 h 706"/>
                                <a:gd name="T60" fmla="*/ 201 w 408"/>
                                <a:gd name="T61" fmla="*/ 360 h 706"/>
                                <a:gd name="T62" fmla="*/ 206 w 408"/>
                                <a:gd name="T63" fmla="*/ 351 h 706"/>
                                <a:gd name="T64" fmla="*/ 216 w 408"/>
                                <a:gd name="T65" fmla="*/ 336 h 706"/>
                                <a:gd name="T66" fmla="*/ 220 w 408"/>
                                <a:gd name="T67" fmla="*/ 327 h 706"/>
                                <a:gd name="T68" fmla="*/ 225 w 408"/>
                                <a:gd name="T69" fmla="*/ 317 h 706"/>
                                <a:gd name="T70" fmla="*/ 235 w 408"/>
                                <a:gd name="T71" fmla="*/ 303 h 706"/>
                                <a:gd name="T72" fmla="*/ 240 w 408"/>
                                <a:gd name="T73" fmla="*/ 293 h 706"/>
                                <a:gd name="T74" fmla="*/ 244 w 408"/>
                                <a:gd name="T75" fmla="*/ 283 h 706"/>
                                <a:gd name="T76" fmla="*/ 254 w 408"/>
                                <a:gd name="T77" fmla="*/ 269 h 706"/>
                                <a:gd name="T78" fmla="*/ 259 w 408"/>
                                <a:gd name="T79" fmla="*/ 259 h 706"/>
                                <a:gd name="T80" fmla="*/ 264 w 408"/>
                                <a:gd name="T81" fmla="*/ 250 h 706"/>
                                <a:gd name="T82" fmla="*/ 273 w 408"/>
                                <a:gd name="T83" fmla="*/ 235 h 706"/>
                                <a:gd name="T84" fmla="*/ 278 w 408"/>
                                <a:gd name="T85" fmla="*/ 226 h 706"/>
                                <a:gd name="T86" fmla="*/ 288 w 408"/>
                                <a:gd name="T87" fmla="*/ 211 h 706"/>
                                <a:gd name="T88" fmla="*/ 292 w 408"/>
                                <a:gd name="T89" fmla="*/ 202 h 706"/>
                                <a:gd name="T90" fmla="*/ 297 w 408"/>
                                <a:gd name="T91" fmla="*/ 192 h 706"/>
                                <a:gd name="T92" fmla="*/ 307 w 408"/>
                                <a:gd name="T93" fmla="*/ 178 h 706"/>
                                <a:gd name="T94" fmla="*/ 312 w 408"/>
                                <a:gd name="T95" fmla="*/ 168 h 706"/>
                                <a:gd name="T96" fmla="*/ 316 w 408"/>
                                <a:gd name="T97" fmla="*/ 158 h 706"/>
                                <a:gd name="T98" fmla="*/ 326 w 408"/>
                                <a:gd name="T99" fmla="*/ 144 h 706"/>
                                <a:gd name="T100" fmla="*/ 331 w 408"/>
                                <a:gd name="T101" fmla="*/ 134 h 706"/>
                                <a:gd name="T102" fmla="*/ 336 w 408"/>
                                <a:gd name="T103" fmla="*/ 125 h 706"/>
                                <a:gd name="T104" fmla="*/ 345 w 408"/>
                                <a:gd name="T105" fmla="*/ 110 h 706"/>
                                <a:gd name="T106" fmla="*/ 350 w 408"/>
                                <a:gd name="T107" fmla="*/ 101 h 706"/>
                                <a:gd name="T108" fmla="*/ 360 w 408"/>
                                <a:gd name="T109" fmla="*/ 86 h 706"/>
                                <a:gd name="T110" fmla="*/ 364 w 408"/>
                                <a:gd name="T111" fmla="*/ 77 h 706"/>
                                <a:gd name="T112" fmla="*/ 369 w 408"/>
                                <a:gd name="T113" fmla="*/ 67 h 706"/>
                                <a:gd name="T114" fmla="*/ 379 w 408"/>
                                <a:gd name="T115" fmla="*/ 53 h 706"/>
                                <a:gd name="T116" fmla="*/ 384 w 408"/>
                                <a:gd name="T117" fmla="*/ 43 h 706"/>
                                <a:gd name="T118" fmla="*/ 388 w 408"/>
                                <a:gd name="T119" fmla="*/ 34 h 706"/>
                                <a:gd name="T120" fmla="*/ 398 w 408"/>
                                <a:gd name="T121" fmla="*/ 19 h 706"/>
                                <a:gd name="T122" fmla="*/ 403 w 408"/>
                                <a:gd name="T123" fmla="*/ 10 h 706"/>
                                <a:gd name="T124" fmla="*/ 408 w 408"/>
                                <a:gd name="T125"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8" h="706">
                                  <a:moveTo>
                                    <a:pt x="0" y="706"/>
                                  </a:moveTo>
                                  <a:lnTo>
                                    <a:pt x="4" y="701"/>
                                  </a:lnTo>
                                  <a:lnTo>
                                    <a:pt x="4" y="696"/>
                                  </a:lnTo>
                                  <a:lnTo>
                                    <a:pt x="9" y="691"/>
                                  </a:lnTo>
                                  <a:lnTo>
                                    <a:pt x="9" y="687"/>
                                  </a:lnTo>
                                  <a:lnTo>
                                    <a:pt x="19" y="677"/>
                                  </a:lnTo>
                                  <a:lnTo>
                                    <a:pt x="19" y="672"/>
                                  </a:lnTo>
                                  <a:lnTo>
                                    <a:pt x="24" y="667"/>
                                  </a:lnTo>
                                  <a:lnTo>
                                    <a:pt x="24" y="663"/>
                                  </a:lnTo>
                                  <a:lnTo>
                                    <a:pt x="28" y="658"/>
                                  </a:lnTo>
                                  <a:lnTo>
                                    <a:pt x="28" y="653"/>
                                  </a:lnTo>
                                  <a:lnTo>
                                    <a:pt x="38" y="643"/>
                                  </a:lnTo>
                                  <a:lnTo>
                                    <a:pt x="38" y="639"/>
                                  </a:lnTo>
                                  <a:lnTo>
                                    <a:pt x="43" y="634"/>
                                  </a:lnTo>
                                  <a:lnTo>
                                    <a:pt x="43" y="629"/>
                                  </a:lnTo>
                                  <a:lnTo>
                                    <a:pt x="48" y="624"/>
                                  </a:lnTo>
                                  <a:lnTo>
                                    <a:pt x="48" y="619"/>
                                  </a:lnTo>
                                  <a:lnTo>
                                    <a:pt x="57" y="610"/>
                                  </a:lnTo>
                                  <a:lnTo>
                                    <a:pt x="57" y="605"/>
                                  </a:lnTo>
                                  <a:lnTo>
                                    <a:pt x="62" y="600"/>
                                  </a:lnTo>
                                  <a:lnTo>
                                    <a:pt x="62" y="595"/>
                                  </a:lnTo>
                                  <a:lnTo>
                                    <a:pt x="67" y="591"/>
                                  </a:lnTo>
                                  <a:lnTo>
                                    <a:pt x="67" y="586"/>
                                  </a:lnTo>
                                  <a:lnTo>
                                    <a:pt x="76" y="576"/>
                                  </a:lnTo>
                                  <a:lnTo>
                                    <a:pt x="76" y="571"/>
                                  </a:lnTo>
                                  <a:lnTo>
                                    <a:pt x="81" y="567"/>
                                  </a:lnTo>
                                  <a:lnTo>
                                    <a:pt x="81" y="562"/>
                                  </a:lnTo>
                                  <a:lnTo>
                                    <a:pt x="91" y="552"/>
                                  </a:lnTo>
                                  <a:lnTo>
                                    <a:pt x="91" y="547"/>
                                  </a:lnTo>
                                  <a:lnTo>
                                    <a:pt x="96" y="543"/>
                                  </a:lnTo>
                                  <a:lnTo>
                                    <a:pt x="96" y="538"/>
                                  </a:lnTo>
                                  <a:lnTo>
                                    <a:pt x="100" y="533"/>
                                  </a:lnTo>
                                  <a:lnTo>
                                    <a:pt x="100" y="528"/>
                                  </a:lnTo>
                                  <a:lnTo>
                                    <a:pt x="110" y="519"/>
                                  </a:lnTo>
                                  <a:lnTo>
                                    <a:pt x="110" y="514"/>
                                  </a:lnTo>
                                  <a:lnTo>
                                    <a:pt x="115" y="509"/>
                                  </a:lnTo>
                                  <a:lnTo>
                                    <a:pt x="115" y="504"/>
                                  </a:lnTo>
                                  <a:lnTo>
                                    <a:pt x="120" y="499"/>
                                  </a:lnTo>
                                  <a:lnTo>
                                    <a:pt x="120" y="495"/>
                                  </a:lnTo>
                                  <a:lnTo>
                                    <a:pt x="129" y="485"/>
                                  </a:lnTo>
                                  <a:lnTo>
                                    <a:pt x="129" y="480"/>
                                  </a:lnTo>
                                  <a:lnTo>
                                    <a:pt x="134" y="475"/>
                                  </a:lnTo>
                                  <a:lnTo>
                                    <a:pt x="134" y="471"/>
                                  </a:lnTo>
                                  <a:lnTo>
                                    <a:pt x="139" y="466"/>
                                  </a:lnTo>
                                  <a:lnTo>
                                    <a:pt x="139" y="461"/>
                                  </a:lnTo>
                                  <a:lnTo>
                                    <a:pt x="148" y="451"/>
                                  </a:lnTo>
                                  <a:lnTo>
                                    <a:pt x="148" y="447"/>
                                  </a:lnTo>
                                  <a:lnTo>
                                    <a:pt x="153" y="442"/>
                                  </a:lnTo>
                                  <a:lnTo>
                                    <a:pt x="153" y="437"/>
                                  </a:lnTo>
                                  <a:lnTo>
                                    <a:pt x="163" y="427"/>
                                  </a:lnTo>
                                  <a:lnTo>
                                    <a:pt x="163" y="423"/>
                                  </a:lnTo>
                                  <a:lnTo>
                                    <a:pt x="168" y="418"/>
                                  </a:lnTo>
                                  <a:lnTo>
                                    <a:pt x="168" y="413"/>
                                  </a:lnTo>
                                  <a:lnTo>
                                    <a:pt x="172" y="408"/>
                                  </a:lnTo>
                                  <a:lnTo>
                                    <a:pt x="172" y="403"/>
                                  </a:lnTo>
                                  <a:lnTo>
                                    <a:pt x="182" y="394"/>
                                  </a:lnTo>
                                  <a:lnTo>
                                    <a:pt x="182" y="389"/>
                                  </a:lnTo>
                                  <a:lnTo>
                                    <a:pt x="187" y="384"/>
                                  </a:lnTo>
                                  <a:lnTo>
                                    <a:pt x="187" y="379"/>
                                  </a:lnTo>
                                  <a:lnTo>
                                    <a:pt x="192" y="375"/>
                                  </a:lnTo>
                                  <a:lnTo>
                                    <a:pt x="192" y="370"/>
                                  </a:lnTo>
                                  <a:lnTo>
                                    <a:pt x="201" y="360"/>
                                  </a:lnTo>
                                  <a:lnTo>
                                    <a:pt x="201" y="355"/>
                                  </a:lnTo>
                                  <a:lnTo>
                                    <a:pt x="206" y="351"/>
                                  </a:lnTo>
                                  <a:lnTo>
                                    <a:pt x="206" y="346"/>
                                  </a:lnTo>
                                  <a:lnTo>
                                    <a:pt x="216" y="336"/>
                                  </a:lnTo>
                                  <a:lnTo>
                                    <a:pt x="216" y="331"/>
                                  </a:lnTo>
                                  <a:lnTo>
                                    <a:pt x="220" y="327"/>
                                  </a:lnTo>
                                  <a:lnTo>
                                    <a:pt x="220" y="322"/>
                                  </a:lnTo>
                                  <a:lnTo>
                                    <a:pt x="225" y="317"/>
                                  </a:lnTo>
                                  <a:lnTo>
                                    <a:pt x="225" y="312"/>
                                  </a:lnTo>
                                  <a:lnTo>
                                    <a:pt x="235" y="303"/>
                                  </a:lnTo>
                                  <a:lnTo>
                                    <a:pt x="235" y="298"/>
                                  </a:lnTo>
                                  <a:lnTo>
                                    <a:pt x="240" y="293"/>
                                  </a:lnTo>
                                  <a:lnTo>
                                    <a:pt x="240" y="288"/>
                                  </a:lnTo>
                                  <a:lnTo>
                                    <a:pt x="244" y="283"/>
                                  </a:lnTo>
                                  <a:lnTo>
                                    <a:pt x="244" y="279"/>
                                  </a:lnTo>
                                  <a:lnTo>
                                    <a:pt x="254" y="269"/>
                                  </a:lnTo>
                                  <a:lnTo>
                                    <a:pt x="254" y="264"/>
                                  </a:lnTo>
                                  <a:lnTo>
                                    <a:pt x="259" y="259"/>
                                  </a:lnTo>
                                  <a:lnTo>
                                    <a:pt x="259" y="255"/>
                                  </a:lnTo>
                                  <a:lnTo>
                                    <a:pt x="264" y="250"/>
                                  </a:lnTo>
                                  <a:lnTo>
                                    <a:pt x="264" y="245"/>
                                  </a:lnTo>
                                  <a:lnTo>
                                    <a:pt x="273" y="235"/>
                                  </a:lnTo>
                                  <a:lnTo>
                                    <a:pt x="273" y="231"/>
                                  </a:lnTo>
                                  <a:lnTo>
                                    <a:pt x="278" y="226"/>
                                  </a:lnTo>
                                  <a:lnTo>
                                    <a:pt x="278" y="221"/>
                                  </a:lnTo>
                                  <a:lnTo>
                                    <a:pt x="288" y="211"/>
                                  </a:lnTo>
                                  <a:lnTo>
                                    <a:pt x="288" y="207"/>
                                  </a:lnTo>
                                  <a:lnTo>
                                    <a:pt x="292" y="202"/>
                                  </a:lnTo>
                                  <a:lnTo>
                                    <a:pt x="292" y="197"/>
                                  </a:lnTo>
                                  <a:lnTo>
                                    <a:pt x="297" y="192"/>
                                  </a:lnTo>
                                  <a:lnTo>
                                    <a:pt x="297" y="187"/>
                                  </a:lnTo>
                                  <a:lnTo>
                                    <a:pt x="307" y="178"/>
                                  </a:lnTo>
                                  <a:lnTo>
                                    <a:pt x="307" y="173"/>
                                  </a:lnTo>
                                  <a:lnTo>
                                    <a:pt x="312" y="168"/>
                                  </a:lnTo>
                                  <a:lnTo>
                                    <a:pt x="312" y="163"/>
                                  </a:lnTo>
                                  <a:lnTo>
                                    <a:pt x="316" y="158"/>
                                  </a:lnTo>
                                  <a:lnTo>
                                    <a:pt x="316" y="154"/>
                                  </a:lnTo>
                                  <a:lnTo>
                                    <a:pt x="326" y="144"/>
                                  </a:lnTo>
                                  <a:lnTo>
                                    <a:pt x="326" y="139"/>
                                  </a:lnTo>
                                  <a:lnTo>
                                    <a:pt x="331" y="134"/>
                                  </a:lnTo>
                                  <a:lnTo>
                                    <a:pt x="331" y="130"/>
                                  </a:lnTo>
                                  <a:lnTo>
                                    <a:pt x="336" y="125"/>
                                  </a:lnTo>
                                  <a:lnTo>
                                    <a:pt x="336" y="120"/>
                                  </a:lnTo>
                                  <a:lnTo>
                                    <a:pt x="345" y="110"/>
                                  </a:lnTo>
                                  <a:lnTo>
                                    <a:pt x="345" y="106"/>
                                  </a:lnTo>
                                  <a:lnTo>
                                    <a:pt x="350" y="101"/>
                                  </a:lnTo>
                                  <a:lnTo>
                                    <a:pt x="350" y="96"/>
                                  </a:lnTo>
                                  <a:lnTo>
                                    <a:pt x="360" y="86"/>
                                  </a:lnTo>
                                  <a:lnTo>
                                    <a:pt x="360" y="82"/>
                                  </a:lnTo>
                                  <a:lnTo>
                                    <a:pt x="364" y="77"/>
                                  </a:lnTo>
                                  <a:lnTo>
                                    <a:pt x="364" y="72"/>
                                  </a:lnTo>
                                  <a:lnTo>
                                    <a:pt x="369" y="67"/>
                                  </a:lnTo>
                                  <a:lnTo>
                                    <a:pt x="369" y="62"/>
                                  </a:lnTo>
                                  <a:lnTo>
                                    <a:pt x="379" y="53"/>
                                  </a:lnTo>
                                  <a:lnTo>
                                    <a:pt x="379" y="48"/>
                                  </a:lnTo>
                                  <a:lnTo>
                                    <a:pt x="384" y="43"/>
                                  </a:lnTo>
                                  <a:lnTo>
                                    <a:pt x="384" y="38"/>
                                  </a:lnTo>
                                  <a:lnTo>
                                    <a:pt x="388" y="34"/>
                                  </a:lnTo>
                                  <a:lnTo>
                                    <a:pt x="388" y="29"/>
                                  </a:lnTo>
                                  <a:lnTo>
                                    <a:pt x="398" y="19"/>
                                  </a:lnTo>
                                  <a:lnTo>
                                    <a:pt x="398" y="14"/>
                                  </a:lnTo>
                                  <a:lnTo>
                                    <a:pt x="403" y="10"/>
                                  </a:lnTo>
                                  <a:lnTo>
                                    <a:pt x="403" y="5"/>
                                  </a:lnTo>
                                  <a:lnTo>
                                    <a:pt x="40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928"/>
                          <wps:cNvSpPr>
                            <a:spLocks/>
                          </wps:cNvSpPr>
                          <wps:spPr bwMode="auto">
                            <a:xfrm>
                              <a:off x="5213" y="1656"/>
                              <a:ext cx="379" cy="658"/>
                            </a:xfrm>
                            <a:custGeom>
                              <a:avLst/>
                              <a:gdLst>
                                <a:gd name="T0" fmla="*/ 0 w 379"/>
                                <a:gd name="T1" fmla="*/ 653 h 658"/>
                                <a:gd name="T2" fmla="*/ 5 w 379"/>
                                <a:gd name="T3" fmla="*/ 644 h 658"/>
                                <a:gd name="T4" fmla="*/ 10 w 379"/>
                                <a:gd name="T5" fmla="*/ 634 h 658"/>
                                <a:gd name="T6" fmla="*/ 19 w 379"/>
                                <a:gd name="T7" fmla="*/ 625 h 658"/>
                                <a:gd name="T8" fmla="*/ 24 w 379"/>
                                <a:gd name="T9" fmla="*/ 615 h 658"/>
                                <a:gd name="T10" fmla="*/ 29 w 379"/>
                                <a:gd name="T11" fmla="*/ 605 h 658"/>
                                <a:gd name="T12" fmla="*/ 38 w 379"/>
                                <a:gd name="T13" fmla="*/ 591 h 658"/>
                                <a:gd name="T14" fmla="*/ 43 w 379"/>
                                <a:gd name="T15" fmla="*/ 581 h 658"/>
                                <a:gd name="T16" fmla="*/ 53 w 379"/>
                                <a:gd name="T17" fmla="*/ 567 h 658"/>
                                <a:gd name="T18" fmla="*/ 58 w 379"/>
                                <a:gd name="T19" fmla="*/ 557 h 658"/>
                                <a:gd name="T20" fmla="*/ 62 w 379"/>
                                <a:gd name="T21" fmla="*/ 548 h 658"/>
                                <a:gd name="T22" fmla="*/ 72 w 379"/>
                                <a:gd name="T23" fmla="*/ 533 h 658"/>
                                <a:gd name="T24" fmla="*/ 77 w 379"/>
                                <a:gd name="T25" fmla="*/ 524 h 658"/>
                                <a:gd name="T26" fmla="*/ 82 w 379"/>
                                <a:gd name="T27" fmla="*/ 514 h 658"/>
                                <a:gd name="T28" fmla="*/ 91 w 379"/>
                                <a:gd name="T29" fmla="*/ 500 h 658"/>
                                <a:gd name="T30" fmla="*/ 96 w 379"/>
                                <a:gd name="T31" fmla="*/ 490 h 658"/>
                                <a:gd name="T32" fmla="*/ 101 w 379"/>
                                <a:gd name="T33" fmla="*/ 481 h 658"/>
                                <a:gd name="T34" fmla="*/ 110 w 379"/>
                                <a:gd name="T35" fmla="*/ 466 h 658"/>
                                <a:gd name="T36" fmla="*/ 115 w 379"/>
                                <a:gd name="T37" fmla="*/ 457 h 658"/>
                                <a:gd name="T38" fmla="*/ 125 w 379"/>
                                <a:gd name="T39" fmla="*/ 442 h 658"/>
                                <a:gd name="T40" fmla="*/ 130 w 379"/>
                                <a:gd name="T41" fmla="*/ 433 h 658"/>
                                <a:gd name="T42" fmla="*/ 134 w 379"/>
                                <a:gd name="T43" fmla="*/ 423 h 658"/>
                                <a:gd name="T44" fmla="*/ 144 w 379"/>
                                <a:gd name="T45" fmla="*/ 409 h 658"/>
                                <a:gd name="T46" fmla="*/ 149 w 379"/>
                                <a:gd name="T47" fmla="*/ 399 h 658"/>
                                <a:gd name="T48" fmla="*/ 154 w 379"/>
                                <a:gd name="T49" fmla="*/ 389 h 658"/>
                                <a:gd name="T50" fmla="*/ 163 w 379"/>
                                <a:gd name="T51" fmla="*/ 375 h 658"/>
                                <a:gd name="T52" fmla="*/ 168 w 379"/>
                                <a:gd name="T53" fmla="*/ 365 h 658"/>
                                <a:gd name="T54" fmla="*/ 178 w 379"/>
                                <a:gd name="T55" fmla="*/ 351 h 658"/>
                                <a:gd name="T56" fmla="*/ 182 w 379"/>
                                <a:gd name="T57" fmla="*/ 341 h 658"/>
                                <a:gd name="T58" fmla="*/ 187 w 379"/>
                                <a:gd name="T59" fmla="*/ 332 h 658"/>
                                <a:gd name="T60" fmla="*/ 197 w 379"/>
                                <a:gd name="T61" fmla="*/ 317 h 658"/>
                                <a:gd name="T62" fmla="*/ 202 w 379"/>
                                <a:gd name="T63" fmla="*/ 308 h 658"/>
                                <a:gd name="T64" fmla="*/ 206 w 379"/>
                                <a:gd name="T65" fmla="*/ 298 h 658"/>
                                <a:gd name="T66" fmla="*/ 216 w 379"/>
                                <a:gd name="T67" fmla="*/ 284 h 658"/>
                                <a:gd name="T68" fmla="*/ 221 w 379"/>
                                <a:gd name="T69" fmla="*/ 274 h 658"/>
                                <a:gd name="T70" fmla="*/ 226 w 379"/>
                                <a:gd name="T71" fmla="*/ 265 h 658"/>
                                <a:gd name="T72" fmla="*/ 235 w 379"/>
                                <a:gd name="T73" fmla="*/ 250 h 658"/>
                                <a:gd name="T74" fmla="*/ 240 w 379"/>
                                <a:gd name="T75" fmla="*/ 241 h 658"/>
                                <a:gd name="T76" fmla="*/ 250 w 379"/>
                                <a:gd name="T77" fmla="*/ 226 h 658"/>
                                <a:gd name="T78" fmla="*/ 254 w 379"/>
                                <a:gd name="T79" fmla="*/ 217 h 658"/>
                                <a:gd name="T80" fmla="*/ 259 w 379"/>
                                <a:gd name="T81" fmla="*/ 207 h 658"/>
                                <a:gd name="T82" fmla="*/ 269 w 379"/>
                                <a:gd name="T83" fmla="*/ 193 h 658"/>
                                <a:gd name="T84" fmla="*/ 274 w 379"/>
                                <a:gd name="T85" fmla="*/ 183 h 658"/>
                                <a:gd name="T86" fmla="*/ 278 w 379"/>
                                <a:gd name="T87" fmla="*/ 173 h 658"/>
                                <a:gd name="T88" fmla="*/ 288 w 379"/>
                                <a:gd name="T89" fmla="*/ 159 h 658"/>
                                <a:gd name="T90" fmla="*/ 293 w 379"/>
                                <a:gd name="T91" fmla="*/ 149 h 658"/>
                                <a:gd name="T92" fmla="*/ 298 w 379"/>
                                <a:gd name="T93" fmla="*/ 140 h 658"/>
                                <a:gd name="T94" fmla="*/ 307 w 379"/>
                                <a:gd name="T95" fmla="*/ 125 h 658"/>
                                <a:gd name="T96" fmla="*/ 312 w 379"/>
                                <a:gd name="T97" fmla="*/ 116 h 658"/>
                                <a:gd name="T98" fmla="*/ 322 w 379"/>
                                <a:gd name="T99" fmla="*/ 101 h 658"/>
                                <a:gd name="T100" fmla="*/ 326 w 379"/>
                                <a:gd name="T101" fmla="*/ 92 h 658"/>
                                <a:gd name="T102" fmla="*/ 331 w 379"/>
                                <a:gd name="T103" fmla="*/ 82 h 658"/>
                                <a:gd name="T104" fmla="*/ 341 w 379"/>
                                <a:gd name="T105" fmla="*/ 68 h 658"/>
                                <a:gd name="T106" fmla="*/ 346 w 379"/>
                                <a:gd name="T107" fmla="*/ 58 h 658"/>
                                <a:gd name="T108" fmla="*/ 350 w 379"/>
                                <a:gd name="T109" fmla="*/ 48 h 658"/>
                                <a:gd name="T110" fmla="*/ 360 w 379"/>
                                <a:gd name="T111" fmla="*/ 34 h 658"/>
                                <a:gd name="T112" fmla="*/ 365 w 379"/>
                                <a:gd name="T113" fmla="*/ 24 h 658"/>
                                <a:gd name="T114" fmla="*/ 374 w 379"/>
                                <a:gd name="T115" fmla="*/ 10 h 658"/>
                                <a:gd name="T116" fmla="*/ 379 w 379"/>
                                <a:gd name="T117" fmla="*/ 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9" h="658">
                                  <a:moveTo>
                                    <a:pt x="0" y="658"/>
                                  </a:moveTo>
                                  <a:lnTo>
                                    <a:pt x="0" y="653"/>
                                  </a:lnTo>
                                  <a:lnTo>
                                    <a:pt x="5" y="649"/>
                                  </a:lnTo>
                                  <a:lnTo>
                                    <a:pt x="5" y="644"/>
                                  </a:lnTo>
                                  <a:lnTo>
                                    <a:pt x="10" y="639"/>
                                  </a:lnTo>
                                  <a:lnTo>
                                    <a:pt x="10" y="634"/>
                                  </a:lnTo>
                                  <a:lnTo>
                                    <a:pt x="14" y="629"/>
                                  </a:lnTo>
                                  <a:lnTo>
                                    <a:pt x="19" y="625"/>
                                  </a:lnTo>
                                  <a:lnTo>
                                    <a:pt x="19" y="620"/>
                                  </a:lnTo>
                                  <a:lnTo>
                                    <a:pt x="24" y="615"/>
                                  </a:lnTo>
                                  <a:lnTo>
                                    <a:pt x="24" y="610"/>
                                  </a:lnTo>
                                  <a:lnTo>
                                    <a:pt x="29" y="605"/>
                                  </a:lnTo>
                                  <a:lnTo>
                                    <a:pt x="29" y="601"/>
                                  </a:lnTo>
                                  <a:lnTo>
                                    <a:pt x="38" y="591"/>
                                  </a:lnTo>
                                  <a:lnTo>
                                    <a:pt x="38" y="586"/>
                                  </a:lnTo>
                                  <a:lnTo>
                                    <a:pt x="43" y="581"/>
                                  </a:lnTo>
                                  <a:lnTo>
                                    <a:pt x="43" y="577"/>
                                  </a:lnTo>
                                  <a:lnTo>
                                    <a:pt x="53" y="567"/>
                                  </a:lnTo>
                                  <a:lnTo>
                                    <a:pt x="53" y="562"/>
                                  </a:lnTo>
                                  <a:lnTo>
                                    <a:pt x="58" y="557"/>
                                  </a:lnTo>
                                  <a:lnTo>
                                    <a:pt x="58" y="553"/>
                                  </a:lnTo>
                                  <a:lnTo>
                                    <a:pt x="62" y="548"/>
                                  </a:lnTo>
                                  <a:lnTo>
                                    <a:pt x="62" y="543"/>
                                  </a:lnTo>
                                  <a:lnTo>
                                    <a:pt x="72" y="533"/>
                                  </a:lnTo>
                                  <a:lnTo>
                                    <a:pt x="72" y="529"/>
                                  </a:lnTo>
                                  <a:lnTo>
                                    <a:pt x="77" y="524"/>
                                  </a:lnTo>
                                  <a:lnTo>
                                    <a:pt x="77" y="519"/>
                                  </a:lnTo>
                                  <a:lnTo>
                                    <a:pt x="82" y="514"/>
                                  </a:lnTo>
                                  <a:lnTo>
                                    <a:pt x="82" y="509"/>
                                  </a:lnTo>
                                  <a:lnTo>
                                    <a:pt x="91" y="500"/>
                                  </a:lnTo>
                                  <a:lnTo>
                                    <a:pt x="91" y="495"/>
                                  </a:lnTo>
                                  <a:lnTo>
                                    <a:pt x="96" y="490"/>
                                  </a:lnTo>
                                  <a:lnTo>
                                    <a:pt x="96" y="485"/>
                                  </a:lnTo>
                                  <a:lnTo>
                                    <a:pt x="101" y="481"/>
                                  </a:lnTo>
                                  <a:lnTo>
                                    <a:pt x="101" y="476"/>
                                  </a:lnTo>
                                  <a:lnTo>
                                    <a:pt x="110" y="466"/>
                                  </a:lnTo>
                                  <a:lnTo>
                                    <a:pt x="110" y="461"/>
                                  </a:lnTo>
                                  <a:lnTo>
                                    <a:pt x="115" y="457"/>
                                  </a:lnTo>
                                  <a:lnTo>
                                    <a:pt x="115" y="452"/>
                                  </a:lnTo>
                                  <a:lnTo>
                                    <a:pt x="125" y="442"/>
                                  </a:lnTo>
                                  <a:lnTo>
                                    <a:pt x="125" y="437"/>
                                  </a:lnTo>
                                  <a:lnTo>
                                    <a:pt x="130" y="433"/>
                                  </a:lnTo>
                                  <a:lnTo>
                                    <a:pt x="130" y="428"/>
                                  </a:lnTo>
                                  <a:lnTo>
                                    <a:pt x="134" y="423"/>
                                  </a:lnTo>
                                  <a:lnTo>
                                    <a:pt x="134" y="418"/>
                                  </a:lnTo>
                                  <a:lnTo>
                                    <a:pt x="144" y="409"/>
                                  </a:lnTo>
                                  <a:lnTo>
                                    <a:pt x="144" y="404"/>
                                  </a:lnTo>
                                  <a:lnTo>
                                    <a:pt x="149" y="399"/>
                                  </a:lnTo>
                                  <a:lnTo>
                                    <a:pt x="149" y="394"/>
                                  </a:lnTo>
                                  <a:lnTo>
                                    <a:pt x="154" y="389"/>
                                  </a:lnTo>
                                  <a:lnTo>
                                    <a:pt x="154" y="385"/>
                                  </a:lnTo>
                                  <a:lnTo>
                                    <a:pt x="163" y="375"/>
                                  </a:lnTo>
                                  <a:lnTo>
                                    <a:pt x="163" y="370"/>
                                  </a:lnTo>
                                  <a:lnTo>
                                    <a:pt x="168" y="365"/>
                                  </a:lnTo>
                                  <a:lnTo>
                                    <a:pt x="168" y="361"/>
                                  </a:lnTo>
                                  <a:lnTo>
                                    <a:pt x="178" y="351"/>
                                  </a:lnTo>
                                  <a:lnTo>
                                    <a:pt x="178" y="346"/>
                                  </a:lnTo>
                                  <a:lnTo>
                                    <a:pt x="182" y="341"/>
                                  </a:lnTo>
                                  <a:lnTo>
                                    <a:pt x="182" y="337"/>
                                  </a:lnTo>
                                  <a:lnTo>
                                    <a:pt x="187" y="332"/>
                                  </a:lnTo>
                                  <a:lnTo>
                                    <a:pt x="187" y="327"/>
                                  </a:lnTo>
                                  <a:lnTo>
                                    <a:pt x="197" y="317"/>
                                  </a:lnTo>
                                  <a:lnTo>
                                    <a:pt x="197" y="313"/>
                                  </a:lnTo>
                                  <a:lnTo>
                                    <a:pt x="202" y="308"/>
                                  </a:lnTo>
                                  <a:lnTo>
                                    <a:pt x="202" y="303"/>
                                  </a:lnTo>
                                  <a:lnTo>
                                    <a:pt x="206" y="298"/>
                                  </a:lnTo>
                                  <a:lnTo>
                                    <a:pt x="206" y="293"/>
                                  </a:lnTo>
                                  <a:lnTo>
                                    <a:pt x="216" y="284"/>
                                  </a:lnTo>
                                  <a:lnTo>
                                    <a:pt x="216" y="279"/>
                                  </a:lnTo>
                                  <a:lnTo>
                                    <a:pt x="221" y="274"/>
                                  </a:lnTo>
                                  <a:lnTo>
                                    <a:pt x="221" y="269"/>
                                  </a:lnTo>
                                  <a:lnTo>
                                    <a:pt x="226" y="265"/>
                                  </a:lnTo>
                                  <a:lnTo>
                                    <a:pt x="226" y="260"/>
                                  </a:lnTo>
                                  <a:lnTo>
                                    <a:pt x="235" y="250"/>
                                  </a:lnTo>
                                  <a:lnTo>
                                    <a:pt x="235" y="245"/>
                                  </a:lnTo>
                                  <a:lnTo>
                                    <a:pt x="240" y="241"/>
                                  </a:lnTo>
                                  <a:lnTo>
                                    <a:pt x="240" y="236"/>
                                  </a:lnTo>
                                  <a:lnTo>
                                    <a:pt x="250" y="226"/>
                                  </a:lnTo>
                                  <a:lnTo>
                                    <a:pt x="250" y="221"/>
                                  </a:lnTo>
                                  <a:lnTo>
                                    <a:pt x="254" y="217"/>
                                  </a:lnTo>
                                  <a:lnTo>
                                    <a:pt x="254" y="212"/>
                                  </a:lnTo>
                                  <a:lnTo>
                                    <a:pt x="259" y="207"/>
                                  </a:lnTo>
                                  <a:lnTo>
                                    <a:pt x="259" y="202"/>
                                  </a:lnTo>
                                  <a:lnTo>
                                    <a:pt x="269" y="193"/>
                                  </a:lnTo>
                                  <a:lnTo>
                                    <a:pt x="269" y="188"/>
                                  </a:lnTo>
                                  <a:lnTo>
                                    <a:pt x="274" y="183"/>
                                  </a:lnTo>
                                  <a:lnTo>
                                    <a:pt x="274" y="178"/>
                                  </a:lnTo>
                                  <a:lnTo>
                                    <a:pt x="278" y="173"/>
                                  </a:lnTo>
                                  <a:lnTo>
                                    <a:pt x="278" y="168"/>
                                  </a:lnTo>
                                  <a:lnTo>
                                    <a:pt x="288" y="159"/>
                                  </a:lnTo>
                                  <a:lnTo>
                                    <a:pt x="288" y="154"/>
                                  </a:lnTo>
                                  <a:lnTo>
                                    <a:pt x="293" y="149"/>
                                  </a:lnTo>
                                  <a:lnTo>
                                    <a:pt x="293" y="144"/>
                                  </a:lnTo>
                                  <a:lnTo>
                                    <a:pt x="298" y="140"/>
                                  </a:lnTo>
                                  <a:lnTo>
                                    <a:pt x="298" y="135"/>
                                  </a:lnTo>
                                  <a:lnTo>
                                    <a:pt x="307" y="125"/>
                                  </a:lnTo>
                                  <a:lnTo>
                                    <a:pt x="307" y="120"/>
                                  </a:lnTo>
                                  <a:lnTo>
                                    <a:pt x="312" y="116"/>
                                  </a:lnTo>
                                  <a:lnTo>
                                    <a:pt x="312" y="111"/>
                                  </a:lnTo>
                                  <a:lnTo>
                                    <a:pt x="322" y="101"/>
                                  </a:lnTo>
                                  <a:lnTo>
                                    <a:pt x="322" y="96"/>
                                  </a:lnTo>
                                  <a:lnTo>
                                    <a:pt x="326" y="92"/>
                                  </a:lnTo>
                                  <a:lnTo>
                                    <a:pt x="326" y="87"/>
                                  </a:lnTo>
                                  <a:lnTo>
                                    <a:pt x="331" y="82"/>
                                  </a:lnTo>
                                  <a:lnTo>
                                    <a:pt x="331" y="77"/>
                                  </a:lnTo>
                                  <a:lnTo>
                                    <a:pt x="341" y="68"/>
                                  </a:lnTo>
                                  <a:lnTo>
                                    <a:pt x="341" y="63"/>
                                  </a:lnTo>
                                  <a:lnTo>
                                    <a:pt x="346" y="58"/>
                                  </a:lnTo>
                                  <a:lnTo>
                                    <a:pt x="346" y="53"/>
                                  </a:lnTo>
                                  <a:lnTo>
                                    <a:pt x="350" y="48"/>
                                  </a:lnTo>
                                  <a:lnTo>
                                    <a:pt x="350" y="44"/>
                                  </a:lnTo>
                                  <a:lnTo>
                                    <a:pt x="360" y="34"/>
                                  </a:lnTo>
                                  <a:lnTo>
                                    <a:pt x="360" y="29"/>
                                  </a:lnTo>
                                  <a:lnTo>
                                    <a:pt x="365" y="24"/>
                                  </a:lnTo>
                                  <a:lnTo>
                                    <a:pt x="365" y="20"/>
                                  </a:lnTo>
                                  <a:lnTo>
                                    <a:pt x="374" y="10"/>
                                  </a:lnTo>
                                  <a:lnTo>
                                    <a:pt x="374" y="5"/>
                                  </a:lnTo>
                                  <a:lnTo>
                                    <a:pt x="3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29"/>
                          <wps:cNvSpPr>
                            <a:spLocks/>
                          </wps:cNvSpPr>
                          <wps:spPr bwMode="auto">
                            <a:xfrm>
                              <a:off x="5251" y="1666"/>
                              <a:ext cx="394" cy="687"/>
                            </a:xfrm>
                            <a:custGeom>
                              <a:avLst/>
                              <a:gdLst>
                                <a:gd name="T0" fmla="*/ 0 w 394"/>
                                <a:gd name="T1" fmla="*/ 682 h 687"/>
                                <a:gd name="T2" fmla="*/ 5 w 394"/>
                                <a:gd name="T3" fmla="*/ 672 h 687"/>
                                <a:gd name="T4" fmla="*/ 10 w 394"/>
                                <a:gd name="T5" fmla="*/ 663 h 687"/>
                                <a:gd name="T6" fmla="*/ 20 w 394"/>
                                <a:gd name="T7" fmla="*/ 653 h 687"/>
                                <a:gd name="T8" fmla="*/ 24 w 394"/>
                                <a:gd name="T9" fmla="*/ 643 h 687"/>
                                <a:gd name="T10" fmla="*/ 29 w 394"/>
                                <a:gd name="T11" fmla="*/ 634 h 687"/>
                                <a:gd name="T12" fmla="*/ 39 w 394"/>
                                <a:gd name="T13" fmla="*/ 619 h 687"/>
                                <a:gd name="T14" fmla="*/ 44 w 394"/>
                                <a:gd name="T15" fmla="*/ 610 h 687"/>
                                <a:gd name="T16" fmla="*/ 53 w 394"/>
                                <a:gd name="T17" fmla="*/ 595 h 687"/>
                                <a:gd name="T18" fmla="*/ 58 w 394"/>
                                <a:gd name="T19" fmla="*/ 586 h 687"/>
                                <a:gd name="T20" fmla="*/ 63 w 394"/>
                                <a:gd name="T21" fmla="*/ 576 h 687"/>
                                <a:gd name="T22" fmla="*/ 72 w 394"/>
                                <a:gd name="T23" fmla="*/ 562 h 687"/>
                                <a:gd name="T24" fmla="*/ 77 w 394"/>
                                <a:gd name="T25" fmla="*/ 552 h 687"/>
                                <a:gd name="T26" fmla="*/ 82 w 394"/>
                                <a:gd name="T27" fmla="*/ 543 h 687"/>
                                <a:gd name="T28" fmla="*/ 92 w 394"/>
                                <a:gd name="T29" fmla="*/ 528 h 687"/>
                                <a:gd name="T30" fmla="*/ 96 w 394"/>
                                <a:gd name="T31" fmla="*/ 519 h 687"/>
                                <a:gd name="T32" fmla="*/ 106 w 394"/>
                                <a:gd name="T33" fmla="*/ 504 h 687"/>
                                <a:gd name="T34" fmla="*/ 111 w 394"/>
                                <a:gd name="T35" fmla="*/ 495 h 687"/>
                                <a:gd name="T36" fmla="*/ 116 w 394"/>
                                <a:gd name="T37" fmla="*/ 485 h 687"/>
                                <a:gd name="T38" fmla="*/ 125 w 394"/>
                                <a:gd name="T39" fmla="*/ 471 h 687"/>
                                <a:gd name="T40" fmla="*/ 130 w 394"/>
                                <a:gd name="T41" fmla="*/ 461 h 687"/>
                                <a:gd name="T42" fmla="*/ 135 w 394"/>
                                <a:gd name="T43" fmla="*/ 451 h 687"/>
                                <a:gd name="T44" fmla="*/ 144 w 394"/>
                                <a:gd name="T45" fmla="*/ 437 h 687"/>
                                <a:gd name="T46" fmla="*/ 149 w 394"/>
                                <a:gd name="T47" fmla="*/ 427 h 687"/>
                                <a:gd name="T48" fmla="*/ 159 w 394"/>
                                <a:gd name="T49" fmla="*/ 413 h 687"/>
                                <a:gd name="T50" fmla="*/ 164 w 394"/>
                                <a:gd name="T51" fmla="*/ 403 h 687"/>
                                <a:gd name="T52" fmla="*/ 168 w 394"/>
                                <a:gd name="T53" fmla="*/ 394 h 687"/>
                                <a:gd name="T54" fmla="*/ 178 w 394"/>
                                <a:gd name="T55" fmla="*/ 379 h 687"/>
                                <a:gd name="T56" fmla="*/ 183 w 394"/>
                                <a:gd name="T57" fmla="*/ 370 h 687"/>
                                <a:gd name="T58" fmla="*/ 188 w 394"/>
                                <a:gd name="T59" fmla="*/ 360 h 687"/>
                                <a:gd name="T60" fmla="*/ 197 w 394"/>
                                <a:gd name="T61" fmla="*/ 346 h 687"/>
                                <a:gd name="T62" fmla="*/ 202 w 394"/>
                                <a:gd name="T63" fmla="*/ 336 h 687"/>
                                <a:gd name="T64" fmla="*/ 212 w 394"/>
                                <a:gd name="T65" fmla="*/ 322 h 687"/>
                                <a:gd name="T66" fmla="*/ 216 w 394"/>
                                <a:gd name="T67" fmla="*/ 312 h 687"/>
                                <a:gd name="T68" fmla="*/ 221 w 394"/>
                                <a:gd name="T69" fmla="*/ 303 h 687"/>
                                <a:gd name="T70" fmla="*/ 231 w 394"/>
                                <a:gd name="T71" fmla="*/ 288 h 687"/>
                                <a:gd name="T72" fmla="*/ 236 w 394"/>
                                <a:gd name="T73" fmla="*/ 279 h 687"/>
                                <a:gd name="T74" fmla="*/ 240 w 394"/>
                                <a:gd name="T75" fmla="*/ 269 h 687"/>
                                <a:gd name="T76" fmla="*/ 250 w 394"/>
                                <a:gd name="T77" fmla="*/ 255 h 687"/>
                                <a:gd name="T78" fmla="*/ 255 w 394"/>
                                <a:gd name="T79" fmla="*/ 245 h 687"/>
                                <a:gd name="T80" fmla="*/ 264 w 394"/>
                                <a:gd name="T81" fmla="*/ 231 h 687"/>
                                <a:gd name="T82" fmla="*/ 269 w 394"/>
                                <a:gd name="T83" fmla="*/ 221 h 687"/>
                                <a:gd name="T84" fmla="*/ 274 w 394"/>
                                <a:gd name="T85" fmla="*/ 211 h 687"/>
                                <a:gd name="T86" fmla="*/ 284 w 394"/>
                                <a:gd name="T87" fmla="*/ 197 h 687"/>
                                <a:gd name="T88" fmla="*/ 288 w 394"/>
                                <a:gd name="T89" fmla="*/ 187 h 687"/>
                                <a:gd name="T90" fmla="*/ 293 w 394"/>
                                <a:gd name="T91" fmla="*/ 178 h 687"/>
                                <a:gd name="T92" fmla="*/ 303 w 394"/>
                                <a:gd name="T93" fmla="*/ 163 h 687"/>
                                <a:gd name="T94" fmla="*/ 308 w 394"/>
                                <a:gd name="T95" fmla="*/ 154 h 687"/>
                                <a:gd name="T96" fmla="*/ 317 w 394"/>
                                <a:gd name="T97" fmla="*/ 139 h 687"/>
                                <a:gd name="T98" fmla="*/ 322 w 394"/>
                                <a:gd name="T99" fmla="*/ 130 h 687"/>
                                <a:gd name="T100" fmla="*/ 327 w 394"/>
                                <a:gd name="T101" fmla="*/ 120 h 687"/>
                                <a:gd name="T102" fmla="*/ 336 w 394"/>
                                <a:gd name="T103" fmla="*/ 106 h 687"/>
                                <a:gd name="T104" fmla="*/ 341 w 394"/>
                                <a:gd name="T105" fmla="*/ 96 h 687"/>
                                <a:gd name="T106" fmla="*/ 346 w 394"/>
                                <a:gd name="T107" fmla="*/ 86 h 687"/>
                                <a:gd name="T108" fmla="*/ 356 w 394"/>
                                <a:gd name="T109" fmla="*/ 72 h 687"/>
                                <a:gd name="T110" fmla="*/ 360 w 394"/>
                                <a:gd name="T111" fmla="*/ 62 h 687"/>
                                <a:gd name="T112" fmla="*/ 370 w 394"/>
                                <a:gd name="T113" fmla="*/ 48 h 687"/>
                                <a:gd name="T114" fmla="*/ 375 w 394"/>
                                <a:gd name="T115" fmla="*/ 38 h 687"/>
                                <a:gd name="T116" fmla="*/ 380 w 394"/>
                                <a:gd name="T117" fmla="*/ 29 h 687"/>
                                <a:gd name="T118" fmla="*/ 389 w 394"/>
                                <a:gd name="T119" fmla="*/ 14 h 687"/>
                                <a:gd name="T120" fmla="*/ 394 w 394"/>
                                <a:gd name="T121" fmla="*/ 5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4" h="687">
                                  <a:moveTo>
                                    <a:pt x="0" y="687"/>
                                  </a:moveTo>
                                  <a:lnTo>
                                    <a:pt x="0" y="682"/>
                                  </a:lnTo>
                                  <a:lnTo>
                                    <a:pt x="5" y="677"/>
                                  </a:lnTo>
                                  <a:lnTo>
                                    <a:pt x="5" y="672"/>
                                  </a:lnTo>
                                  <a:lnTo>
                                    <a:pt x="10" y="667"/>
                                  </a:lnTo>
                                  <a:lnTo>
                                    <a:pt x="10" y="663"/>
                                  </a:lnTo>
                                  <a:lnTo>
                                    <a:pt x="15" y="658"/>
                                  </a:lnTo>
                                  <a:lnTo>
                                    <a:pt x="20" y="653"/>
                                  </a:lnTo>
                                  <a:lnTo>
                                    <a:pt x="20" y="648"/>
                                  </a:lnTo>
                                  <a:lnTo>
                                    <a:pt x="24" y="643"/>
                                  </a:lnTo>
                                  <a:lnTo>
                                    <a:pt x="24" y="639"/>
                                  </a:lnTo>
                                  <a:lnTo>
                                    <a:pt x="29" y="634"/>
                                  </a:lnTo>
                                  <a:lnTo>
                                    <a:pt x="29" y="629"/>
                                  </a:lnTo>
                                  <a:lnTo>
                                    <a:pt x="39" y="619"/>
                                  </a:lnTo>
                                  <a:lnTo>
                                    <a:pt x="39" y="615"/>
                                  </a:lnTo>
                                  <a:lnTo>
                                    <a:pt x="44" y="610"/>
                                  </a:lnTo>
                                  <a:lnTo>
                                    <a:pt x="44" y="605"/>
                                  </a:lnTo>
                                  <a:lnTo>
                                    <a:pt x="53" y="595"/>
                                  </a:lnTo>
                                  <a:lnTo>
                                    <a:pt x="53" y="591"/>
                                  </a:lnTo>
                                  <a:lnTo>
                                    <a:pt x="58" y="586"/>
                                  </a:lnTo>
                                  <a:lnTo>
                                    <a:pt x="58" y="581"/>
                                  </a:lnTo>
                                  <a:lnTo>
                                    <a:pt x="63" y="576"/>
                                  </a:lnTo>
                                  <a:lnTo>
                                    <a:pt x="63" y="571"/>
                                  </a:lnTo>
                                  <a:lnTo>
                                    <a:pt x="72" y="562"/>
                                  </a:lnTo>
                                  <a:lnTo>
                                    <a:pt x="72" y="557"/>
                                  </a:lnTo>
                                  <a:lnTo>
                                    <a:pt x="77" y="552"/>
                                  </a:lnTo>
                                  <a:lnTo>
                                    <a:pt x="77" y="547"/>
                                  </a:lnTo>
                                  <a:lnTo>
                                    <a:pt x="82" y="543"/>
                                  </a:lnTo>
                                  <a:lnTo>
                                    <a:pt x="82" y="538"/>
                                  </a:lnTo>
                                  <a:lnTo>
                                    <a:pt x="92" y="528"/>
                                  </a:lnTo>
                                  <a:lnTo>
                                    <a:pt x="92" y="523"/>
                                  </a:lnTo>
                                  <a:lnTo>
                                    <a:pt x="96" y="519"/>
                                  </a:lnTo>
                                  <a:lnTo>
                                    <a:pt x="96" y="514"/>
                                  </a:lnTo>
                                  <a:lnTo>
                                    <a:pt x="106" y="504"/>
                                  </a:lnTo>
                                  <a:lnTo>
                                    <a:pt x="106" y="499"/>
                                  </a:lnTo>
                                  <a:lnTo>
                                    <a:pt x="111" y="495"/>
                                  </a:lnTo>
                                  <a:lnTo>
                                    <a:pt x="111" y="490"/>
                                  </a:lnTo>
                                  <a:lnTo>
                                    <a:pt x="116" y="485"/>
                                  </a:lnTo>
                                  <a:lnTo>
                                    <a:pt x="116" y="480"/>
                                  </a:lnTo>
                                  <a:lnTo>
                                    <a:pt x="125" y="471"/>
                                  </a:lnTo>
                                  <a:lnTo>
                                    <a:pt x="125" y="466"/>
                                  </a:lnTo>
                                  <a:lnTo>
                                    <a:pt x="130" y="461"/>
                                  </a:lnTo>
                                  <a:lnTo>
                                    <a:pt x="130" y="456"/>
                                  </a:lnTo>
                                  <a:lnTo>
                                    <a:pt x="135" y="451"/>
                                  </a:lnTo>
                                  <a:lnTo>
                                    <a:pt x="135" y="447"/>
                                  </a:lnTo>
                                  <a:lnTo>
                                    <a:pt x="144" y="437"/>
                                  </a:lnTo>
                                  <a:lnTo>
                                    <a:pt x="144" y="432"/>
                                  </a:lnTo>
                                  <a:lnTo>
                                    <a:pt x="149" y="427"/>
                                  </a:lnTo>
                                  <a:lnTo>
                                    <a:pt x="149" y="423"/>
                                  </a:lnTo>
                                  <a:lnTo>
                                    <a:pt x="159" y="413"/>
                                  </a:lnTo>
                                  <a:lnTo>
                                    <a:pt x="159" y="408"/>
                                  </a:lnTo>
                                  <a:lnTo>
                                    <a:pt x="164" y="403"/>
                                  </a:lnTo>
                                  <a:lnTo>
                                    <a:pt x="164" y="399"/>
                                  </a:lnTo>
                                  <a:lnTo>
                                    <a:pt x="168" y="394"/>
                                  </a:lnTo>
                                  <a:lnTo>
                                    <a:pt x="168" y="389"/>
                                  </a:lnTo>
                                  <a:lnTo>
                                    <a:pt x="178" y="379"/>
                                  </a:lnTo>
                                  <a:lnTo>
                                    <a:pt x="178" y="375"/>
                                  </a:lnTo>
                                  <a:lnTo>
                                    <a:pt x="183" y="370"/>
                                  </a:lnTo>
                                  <a:lnTo>
                                    <a:pt x="183" y="365"/>
                                  </a:lnTo>
                                  <a:lnTo>
                                    <a:pt x="188" y="360"/>
                                  </a:lnTo>
                                  <a:lnTo>
                                    <a:pt x="188" y="355"/>
                                  </a:lnTo>
                                  <a:lnTo>
                                    <a:pt x="197" y="346"/>
                                  </a:lnTo>
                                  <a:lnTo>
                                    <a:pt x="197" y="341"/>
                                  </a:lnTo>
                                  <a:lnTo>
                                    <a:pt x="202" y="336"/>
                                  </a:lnTo>
                                  <a:lnTo>
                                    <a:pt x="202" y="331"/>
                                  </a:lnTo>
                                  <a:lnTo>
                                    <a:pt x="212" y="322"/>
                                  </a:lnTo>
                                  <a:lnTo>
                                    <a:pt x="212" y="317"/>
                                  </a:lnTo>
                                  <a:lnTo>
                                    <a:pt x="216" y="312"/>
                                  </a:lnTo>
                                  <a:lnTo>
                                    <a:pt x="216" y="307"/>
                                  </a:lnTo>
                                  <a:lnTo>
                                    <a:pt x="221" y="303"/>
                                  </a:lnTo>
                                  <a:lnTo>
                                    <a:pt x="221" y="298"/>
                                  </a:lnTo>
                                  <a:lnTo>
                                    <a:pt x="231" y="288"/>
                                  </a:lnTo>
                                  <a:lnTo>
                                    <a:pt x="231" y="283"/>
                                  </a:lnTo>
                                  <a:lnTo>
                                    <a:pt x="236" y="279"/>
                                  </a:lnTo>
                                  <a:lnTo>
                                    <a:pt x="236" y="274"/>
                                  </a:lnTo>
                                  <a:lnTo>
                                    <a:pt x="240" y="269"/>
                                  </a:lnTo>
                                  <a:lnTo>
                                    <a:pt x="240" y="264"/>
                                  </a:lnTo>
                                  <a:lnTo>
                                    <a:pt x="250" y="255"/>
                                  </a:lnTo>
                                  <a:lnTo>
                                    <a:pt x="250" y="250"/>
                                  </a:lnTo>
                                  <a:lnTo>
                                    <a:pt x="255" y="245"/>
                                  </a:lnTo>
                                  <a:lnTo>
                                    <a:pt x="255" y="240"/>
                                  </a:lnTo>
                                  <a:lnTo>
                                    <a:pt x="264" y="231"/>
                                  </a:lnTo>
                                  <a:lnTo>
                                    <a:pt x="264" y="226"/>
                                  </a:lnTo>
                                  <a:lnTo>
                                    <a:pt x="269" y="221"/>
                                  </a:lnTo>
                                  <a:lnTo>
                                    <a:pt x="269" y="216"/>
                                  </a:lnTo>
                                  <a:lnTo>
                                    <a:pt x="274" y="211"/>
                                  </a:lnTo>
                                  <a:lnTo>
                                    <a:pt x="274" y="207"/>
                                  </a:lnTo>
                                  <a:lnTo>
                                    <a:pt x="284" y="197"/>
                                  </a:lnTo>
                                  <a:lnTo>
                                    <a:pt x="284" y="192"/>
                                  </a:lnTo>
                                  <a:lnTo>
                                    <a:pt x="288" y="187"/>
                                  </a:lnTo>
                                  <a:lnTo>
                                    <a:pt x="288" y="183"/>
                                  </a:lnTo>
                                  <a:lnTo>
                                    <a:pt x="293" y="178"/>
                                  </a:lnTo>
                                  <a:lnTo>
                                    <a:pt x="293" y="173"/>
                                  </a:lnTo>
                                  <a:lnTo>
                                    <a:pt x="303" y="163"/>
                                  </a:lnTo>
                                  <a:lnTo>
                                    <a:pt x="303" y="158"/>
                                  </a:lnTo>
                                  <a:lnTo>
                                    <a:pt x="308" y="154"/>
                                  </a:lnTo>
                                  <a:lnTo>
                                    <a:pt x="308" y="149"/>
                                  </a:lnTo>
                                  <a:lnTo>
                                    <a:pt x="317" y="139"/>
                                  </a:lnTo>
                                  <a:lnTo>
                                    <a:pt x="317" y="134"/>
                                  </a:lnTo>
                                  <a:lnTo>
                                    <a:pt x="322" y="130"/>
                                  </a:lnTo>
                                  <a:lnTo>
                                    <a:pt x="322" y="125"/>
                                  </a:lnTo>
                                  <a:lnTo>
                                    <a:pt x="327" y="120"/>
                                  </a:lnTo>
                                  <a:lnTo>
                                    <a:pt x="327" y="115"/>
                                  </a:lnTo>
                                  <a:lnTo>
                                    <a:pt x="336" y="106"/>
                                  </a:lnTo>
                                  <a:lnTo>
                                    <a:pt x="336" y="101"/>
                                  </a:lnTo>
                                  <a:lnTo>
                                    <a:pt x="341" y="96"/>
                                  </a:lnTo>
                                  <a:lnTo>
                                    <a:pt x="341" y="91"/>
                                  </a:lnTo>
                                  <a:lnTo>
                                    <a:pt x="346" y="86"/>
                                  </a:lnTo>
                                  <a:lnTo>
                                    <a:pt x="346" y="82"/>
                                  </a:lnTo>
                                  <a:lnTo>
                                    <a:pt x="356" y="72"/>
                                  </a:lnTo>
                                  <a:lnTo>
                                    <a:pt x="356" y="67"/>
                                  </a:lnTo>
                                  <a:lnTo>
                                    <a:pt x="360" y="62"/>
                                  </a:lnTo>
                                  <a:lnTo>
                                    <a:pt x="360" y="58"/>
                                  </a:lnTo>
                                  <a:lnTo>
                                    <a:pt x="370" y="48"/>
                                  </a:lnTo>
                                  <a:lnTo>
                                    <a:pt x="370" y="43"/>
                                  </a:lnTo>
                                  <a:lnTo>
                                    <a:pt x="375" y="38"/>
                                  </a:lnTo>
                                  <a:lnTo>
                                    <a:pt x="375" y="34"/>
                                  </a:lnTo>
                                  <a:lnTo>
                                    <a:pt x="380" y="29"/>
                                  </a:lnTo>
                                  <a:lnTo>
                                    <a:pt x="380" y="24"/>
                                  </a:lnTo>
                                  <a:lnTo>
                                    <a:pt x="389" y="14"/>
                                  </a:lnTo>
                                  <a:lnTo>
                                    <a:pt x="389" y="10"/>
                                  </a:lnTo>
                                  <a:lnTo>
                                    <a:pt x="394" y="5"/>
                                  </a:lnTo>
                                  <a:lnTo>
                                    <a:pt x="3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930"/>
                          <wps:cNvSpPr>
                            <a:spLocks/>
                          </wps:cNvSpPr>
                          <wps:spPr bwMode="auto">
                            <a:xfrm>
                              <a:off x="5299" y="1680"/>
                              <a:ext cx="404" cy="692"/>
                            </a:xfrm>
                            <a:custGeom>
                              <a:avLst/>
                              <a:gdLst>
                                <a:gd name="T0" fmla="*/ 5 w 404"/>
                                <a:gd name="T1" fmla="*/ 687 h 692"/>
                                <a:gd name="T2" fmla="*/ 15 w 404"/>
                                <a:gd name="T3" fmla="*/ 673 h 692"/>
                                <a:gd name="T4" fmla="*/ 20 w 404"/>
                                <a:gd name="T5" fmla="*/ 663 h 692"/>
                                <a:gd name="T6" fmla="*/ 24 w 404"/>
                                <a:gd name="T7" fmla="*/ 653 h 692"/>
                                <a:gd name="T8" fmla="*/ 34 w 404"/>
                                <a:gd name="T9" fmla="*/ 639 h 692"/>
                                <a:gd name="T10" fmla="*/ 39 w 404"/>
                                <a:gd name="T11" fmla="*/ 629 h 692"/>
                                <a:gd name="T12" fmla="*/ 48 w 404"/>
                                <a:gd name="T13" fmla="*/ 615 h 692"/>
                                <a:gd name="T14" fmla="*/ 53 w 404"/>
                                <a:gd name="T15" fmla="*/ 605 h 692"/>
                                <a:gd name="T16" fmla="*/ 58 w 404"/>
                                <a:gd name="T17" fmla="*/ 596 h 692"/>
                                <a:gd name="T18" fmla="*/ 68 w 404"/>
                                <a:gd name="T19" fmla="*/ 581 h 692"/>
                                <a:gd name="T20" fmla="*/ 72 w 404"/>
                                <a:gd name="T21" fmla="*/ 572 h 692"/>
                                <a:gd name="T22" fmla="*/ 82 w 404"/>
                                <a:gd name="T23" fmla="*/ 557 h 692"/>
                                <a:gd name="T24" fmla="*/ 87 w 404"/>
                                <a:gd name="T25" fmla="*/ 548 h 692"/>
                                <a:gd name="T26" fmla="*/ 92 w 404"/>
                                <a:gd name="T27" fmla="*/ 538 h 692"/>
                                <a:gd name="T28" fmla="*/ 101 w 404"/>
                                <a:gd name="T29" fmla="*/ 524 h 692"/>
                                <a:gd name="T30" fmla="*/ 106 w 404"/>
                                <a:gd name="T31" fmla="*/ 514 h 692"/>
                                <a:gd name="T32" fmla="*/ 116 w 404"/>
                                <a:gd name="T33" fmla="*/ 500 h 692"/>
                                <a:gd name="T34" fmla="*/ 120 w 404"/>
                                <a:gd name="T35" fmla="*/ 490 h 692"/>
                                <a:gd name="T36" fmla="*/ 125 w 404"/>
                                <a:gd name="T37" fmla="*/ 481 h 692"/>
                                <a:gd name="T38" fmla="*/ 135 w 404"/>
                                <a:gd name="T39" fmla="*/ 466 h 692"/>
                                <a:gd name="T40" fmla="*/ 140 w 404"/>
                                <a:gd name="T41" fmla="*/ 457 h 692"/>
                                <a:gd name="T42" fmla="*/ 144 w 404"/>
                                <a:gd name="T43" fmla="*/ 447 h 692"/>
                                <a:gd name="T44" fmla="*/ 154 w 404"/>
                                <a:gd name="T45" fmla="*/ 433 h 692"/>
                                <a:gd name="T46" fmla="*/ 159 w 404"/>
                                <a:gd name="T47" fmla="*/ 423 h 692"/>
                                <a:gd name="T48" fmla="*/ 168 w 404"/>
                                <a:gd name="T49" fmla="*/ 409 h 692"/>
                                <a:gd name="T50" fmla="*/ 173 w 404"/>
                                <a:gd name="T51" fmla="*/ 399 h 692"/>
                                <a:gd name="T52" fmla="*/ 178 w 404"/>
                                <a:gd name="T53" fmla="*/ 389 h 692"/>
                                <a:gd name="T54" fmla="*/ 188 w 404"/>
                                <a:gd name="T55" fmla="*/ 375 h 692"/>
                                <a:gd name="T56" fmla="*/ 192 w 404"/>
                                <a:gd name="T57" fmla="*/ 365 h 692"/>
                                <a:gd name="T58" fmla="*/ 202 w 404"/>
                                <a:gd name="T59" fmla="*/ 351 h 692"/>
                                <a:gd name="T60" fmla="*/ 207 w 404"/>
                                <a:gd name="T61" fmla="*/ 341 h 692"/>
                                <a:gd name="T62" fmla="*/ 212 w 404"/>
                                <a:gd name="T63" fmla="*/ 332 h 692"/>
                                <a:gd name="T64" fmla="*/ 221 w 404"/>
                                <a:gd name="T65" fmla="*/ 317 h 692"/>
                                <a:gd name="T66" fmla="*/ 226 w 404"/>
                                <a:gd name="T67" fmla="*/ 308 h 692"/>
                                <a:gd name="T68" fmla="*/ 236 w 404"/>
                                <a:gd name="T69" fmla="*/ 293 h 692"/>
                                <a:gd name="T70" fmla="*/ 240 w 404"/>
                                <a:gd name="T71" fmla="*/ 284 h 692"/>
                                <a:gd name="T72" fmla="*/ 245 w 404"/>
                                <a:gd name="T73" fmla="*/ 274 h 692"/>
                                <a:gd name="T74" fmla="*/ 255 w 404"/>
                                <a:gd name="T75" fmla="*/ 260 h 692"/>
                                <a:gd name="T76" fmla="*/ 260 w 404"/>
                                <a:gd name="T77" fmla="*/ 250 h 692"/>
                                <a:gd name="T78" fmla="*/ 264 w 404"/>
                                <a:gd name="T79" fmla="*/ 241 h 692"/>
                                <a:gd name="T80" fmla="*/ 274 w 404"/>
                                <a:gd name="T81" fmla="*/ 226 h 692"/>
                                <a:gd name="T82" fmla="*/ 279 w 404"/>
                                <a:gd name="T83" fmla="*/ 217 h 692"/>
                                <a:gd name="T84" fmla="*/ 288 w 404"/>
                                <a:gd name="T85" fmla="*/ 202 h 692"/>
                                <a:gd name="T86" fmla="*/ 293 w 404"/>
                                <a:gd name="T87" fmla="*/ 193 h 692"/>
                                <a:gd name="T88" fmla="*/ 298 w 404"/>
                                <a:gd name="T89" fmla="*/ 183 h 692"/>
                                <a:gd name="T90" fmla="*/ 308 w 404"/>
                                <a:gd name="T91" fmla="*/ 169 h 692"/>
                                <a:gd name="T92" fmla="*/ 312 w 404"/>
                                <a:gd name="T93" fmla="*/ 159 h 692"/>
                                <a:gd name="T94" fmla="*/ 322 w 404"/>
                                <a:gd name="T95" fmla="*/ 144 h 692"/>
                                <a:gd name="T96" fmla="*/ 327 w 404"/>
                                <a:gd name="T97" fmla="*/ 135 h 692"/>
                                <a:gd name="T98" fmla="*/ 332 w 404"/>
                                <a:gd name="T99" fmla="*/ 125 h 692"/>
                                <a:gd name="T100" fmla="*/ 341 w 404"/>
                                <a:gd name="T101" fmla="*/ 111 h 692"/>
                                <a:gd name="T102" fmla="*/ 346 w 404"/>
                                <a:gd name="T103" fmla="*/ 101 h 692"/>
                                <a:gd name="T104" fmla="*/ 356 w 404"/>
                                <a:gd name="T105" fmla="*/ 87 h 692"/>
                                <a:gd name="T106" fmla="*/ 360 w 404"/>
                                <a:gd name="T107" fmla="*/ 77 h 692"/>
                                <a:gd name="T108" fmla="*/ 365 w 404"/>
                                <a:gd name="T109" fmla="*/ 68 h 692"/>
                                <a:gd name="T110" fmla="*/ 375 w 404"/>
                                <a:gd name="T111" fmla="*/ 53 h 692"/>
                                <a:gd name="T112" fmla="*/ 380 w 404"/>
                                <a:gd name="T113" fmla="*/ 44 h 692"/>
                                <a:gd name="T114" fmla="*/ 384 w 404"/>
                                <a:gd name="T115" fmla="*/ 34 h 692"/>
                                <a:gd name="T116" fmla="*/ 394 w 404"/>
                                <a:gd name="T117" fmla="*/ 20 h 692"/>
                                <a:gd name="T118" fmla="*/ 399 w 404"/>
                                <a:gd name="T119" fmla="*/ 10 h 692"/>
                                <a:gd name="T120" fmla="*/ 404 w 404"/>
                                <a:gd name="T121"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4" h="692">
                                  <a:moveTo>
                                    <a:pt x="0" y="692"/>
                                  </a:moveTo>
                                  <a:lnTo>
                                    <a:pt x="5" y="687"/>
                                  </a:lnTo>
                                  <a:lnTo>
                                    <a:pt x="5" y="682"/>
                                  </a:lnTo>
                                  <a:lnTo>
                                    <a:pt x="15" y="673"/>
                                  </a:lnTo>
                                  <a:lnTo>
                                    <a:pt x="15" y="668"/>
                                  </a:lnTo>
                                  <a:lnTo>
                                    <a:pt x="20" y="663"/>
                                  </a:lnTo>
                                  <a:lnTo>
                                    <a:pt x="20" y="658"/>
                                  </a:lnTo>
                                  <a:lnTo>
                                    <a:pt x="24" y="653"/>
                                  </a:lnTo>
                                  <a:lnTo>
                                    <a:pt x="24" y="649"/>
                                  </a:lnTo>
                                  <a:lnTo>
                                    <a:pt x="34" y="639"/>
                                  </a:lnTo>
                                  <a:lnTo>
                                    <a:pt x="34" y="634"/>
                                  </a:lnTo>
                                  <a:lnTo>
                                    <a:pt x="39" y="629"/>
                                  </a:lnTo>
                                  <a:lnTo>
                                    <a:pt x="39" y="625"/>
                                  </a:lnTo>
                                  <a:lnTo>
                                    <a:pt x="48" y="615"/>
                                  </a:lnTo>
                                  <a:lnTo>
                                    <a:pt x="48" y="610"/>
                                  </a:lnTo>
                                  <a:lnTo>
                                    <a:pt x="53" y="605"/>
                                  </a:lnTo>
                                  <a:lnTo>
                                    <a:pt x="53" y="601"/>
                                  </a:lnTo>
                                  <a:lnTo>
                                    <a:pt x="58" y="596"/>
                                  </a:lnTo>
                                  <a:lnTo>
                                    <a:pt x="58" y="591"/>
                                  </a:lnTo>
                                  <a:lnTo>
                                    <a:pt x="68" y="581"/>
                                  </a:lnTo>
                                  <a:lnTo>
                                    <a:pt x="68" y="577"/>
                                  </a:lnTo>
                                  <a:lnTo>
                                    <a:pt x="72" y="572"/>
                                  </a:lnTo>
                                  <a:lnTo>
                                    <a:pt x="72" y="567"/>
                                  </a:lnTo>
                                  <a:lnTo>
                                    <a:pt x="82" y="557"/>
                                  </a:lnTo>
                                  <a:lnTo>
                                    <a:pt x="82" y="553"/>
                                  </a:lnTo>
                                  <a:lnTo>
                                    <a:pt x="87" y="548"/>
                                  </a:lnTo>
                                  <a:lnTo>
                                    <a:pt x="87" y="543"/>
                                  </a:lnTo>
                                  <a:lnTo>
                                    <a:pt x="92" y="538"/>
                                  </a:lnTo>
                                  <a:lnTo>
                                    <a:pt x="92" y="533"/>
                                  </a:lnTo>
                                  <a:lnTo>
                                    <a:pt x="101" y="524"/>
                                  </a:lnTo>
                                  <a:lnTo>
                                    <a:pt x="101" y="519"/>
                                  </a:lnTo>
                                  <a:lnTo>
                                    <a:pt x="106" y="514"/>
                                  </a:lnTo>
                                  <a:lnTo>
                                    <a:pt x="106" y="509"/>
                                  </a:lnTo>
                                  <a:lnTo>
                                    <a:pt x="116" y="500"/>
                                  </a:lnTo>
                                  <a:lnTo>
                                    <a:pt x="116" y="495"/>
                                  </a:lnTo>
                                  <a:lnTo>
                                    <a:pt x="120" y="490"/>
                                  </a:lnTo>
                                  <a:lnTo>
                                    <a:pt x="120" y="485"/>
                                  </a:lnTo>
                                  <a:lnTo>
                                    <a:pt x="125" y="481"/>
                                  </a:lnTo>
                                  <a:lnTo>
                                    <a:pt x="125" y="476"/>
                                  </a:lnTo>
                                  <a:lnTo>
                                    <a:pt x="135" y="466"/>
                                  </a:lnTo>
                                  <a:lnTo>
                                    <a:pt x="135" y="461"/>
                                  </a:lnTo>
                                  <a:lnTo>
                                    <a:pt x="140" y="457"/>
                                  </a:lnTo>
                                  <a:lnTo>
                                    <a:pt x="140" y="452"/>
                                  </a:lnTo>
                                  <a:lnTo>
                                    <a:pt x="144" y="447"/>
                                  </a:lnTo>
                                  <a:lnTo>
                                    <a:pt x="144" y="442"/>
                                  </a:lnTo>
                                  <a:lnTo>
                                    <a:pt x="154" y="433"/>
                                  </a:lnTo>
                                  <a:lnTo>
                                    <a:pt x="154" y="428"/>
                                  </a:lnTo>
                                  <a:lnTo>
                                    <a:pt x="159" y="423"/>
                                  </a:lnTo>
                                  <a:lnTo>
                                    <a:pt x="159" y="418"/>
                                  </a:lnTo>
                                  <a:lnTo>
                                    <a:pt x="168" y="409"/>
                                  </a:lnTo>
                                  <a:lnTo>
                                    <a:pt x="168" y="404"/>
                                  </a:lnTo>
                                  <a:lnTo>
                                    <a:pt x="173" y="399"/>
                                  </a:lnTo>
                                  <a:lnTo>
                                    <a:pt x="173" y="394"/>
                                  </a:lnTo>
                                  <a:lnTo>
                                    <a:pt x="178" y="389"/>
                                  </a:lnTo>
                                  <a:lnTo>
                                    <a:pt x="178" y="385"/>
                                  </a:lnTo>
                                  <a:lnTo>
                                    <a:pt x="188" y="375"/>
                                  </a:lnTo>
                                  <a:lnTo>
                                    <a:pt x="188" y="370"/>
                                  </a:lnTo>
                                  <a:lnTo>
                                    <a:pt x="192" y="365"/>
                                  </a:lnTo>
                                  <a:lnTo>
                                    <a:pt x="192" y="361"/>
                                  </a:lnTo>
                                  <a:lnTo>
                                    <a:pt x="202" y="351"/>
                                  </a:lnTo>
                                  <a:lnTo>
                                    <a:pt x="202" y="346"/>
                                  </a:lnTo>
                                  <a:lnTo>
                                    <a:pt x="207" y="341"/>
                                  </a:lnTo>
                                  <a:lnTo>
                                    <a:pt x="207" y="337"/>
                                  </a:lnTo>
                                  <a:lnTo>
                                    <a:pt x="212" y="332"/>
                                  </a:lnTo>
                                  <a:lnTo>
                                    <a:pt x="212" y="327"/>
                                  </a:lnTo>
                                  <a:lnTo>
                                    <a:pt x="221" y="317"/>
                                  </a:lnTo>
                                  <a:lnTo>
                                    <a:pt x="221" y="313"/>
                                  </a:lnTo>
                                  <a:lnTo>
                                    <a:pt x="226" y="308"/>
                                  </a:lnTo>
                                  <a:lnTo>
                                    <a:pt x="226" y="303"/>
                                  </a:lnTo>
                                  <a:lnTo>
                                    <a:pt x="236" y="293"/>
                                  </a:lnTo>
                                  <a:lnTo>
                                    <a:pt x="236" y="289"/>
                                  </a:lnTo>
                                  <a:lnTo>
                                    <a:pt x="240" y="284"/>
                                  </a:lnTo>
                                  <a:lnTo>
                                    <a:pt x="240" y="279"/>
                                  </a:lnTo>
                                  <a:lnTo>
                                    <a:pt x="245" y="274"/>
                                  </a:lnTo>
                                  <a:lnTo>
                                    <a:pt x="245" y="269"/>
                                  </a:lnTo>
                                  <a:lnTo>
                                    <a:pt x="255" y="260"/>
                                  </a:lnTo>
                                  <a:lnTo>
                                    <a:pt x="255" y="255"/>
                                  </a:lnTo>
                                  <a:lnTo>
                                    <a:pt x="260" y="250"/>
                                  </a:lnTo>
                                  <a:lnTo>
                                    <a:pt x="260" y="245"/>
                                  </a:lnTo>
                                  <a:lnTo>
                                    <a:pt x="264" y="241"/>
                                  </a:lnTo>
                                  <a:lnTo>
                                    <a:pt x="264" y="236"/>
                                  </a:lnTo>
                                  <a:lnTo>
                                    <a:pt x="274" y="226"/>
                                  </a:lnTo>
                                  <a:lnTo>
                                    <a:pt x="274" y="221"/>
                                  </a:lnTo>
                                  <a:lnTo>
                                    <a:pt x="279" y="217"/>
                                  </a:lnTo>
                                  <a:lnTo>
                                    <a:pt x="279" y="212"/>
                                  </a:lnTo>
                                  <a:lnTo>
                                    <a:pt x="288" y="202"/>
                                  </a:lnTo>
                                  <a:lnTo>
                                    <a:pt x="288" y="197"/>
                                  </a:lnTo>
                                  <a:lnTo>
                                    <a:pt x="293" y="193"/>
                                  </a:lnTo>
                                  <a:lnTo>
                                    <a:pt x="293" y="188"/>
                                  </a:lnTo>
                                  <a:lnTo>
                                    <a:pt x="298" y="183"/>
                                  </a:lnTo>
                                  <a:lnTo>
                                    <a:pt x="298" y="178"/>
                                  </a:lnTo>
                                  <a:lnTo>
                                    <a:pt x="308" y="169"/>
                                  </a:lnTo>
                                  <a:lnTo>
                                    <a:pt x="308" y="164"/>
                                  </a:lnTo>
                                  <a:lnTo>
                                    <a:pt x="312" y="159"/>
                                  </a:lnTo>
                                  <a:lnTo>
                                    <a:pt x="312" y="154"/>
                                  </a:lnTo>
                                  <a:lnTo>
                                    <a:pt x="322" y="144"/>
                                  </a:lnTo>
                                  <a:lnTo>
                                    <a:pt x="322" y="140"/>
                                  </a:lnTo>
                                  <a:lnTo>
                                    <a:pt x="327" y="135"/>
                                  </a:lnTo>
                                  <a:lnTo>
                                    <a:pt x="327" y="130"/>
                                  </a:lnTo>
                                  <a:lnTo>
                                    <a:pt x="332" y="125"/>
                                  </a:lnTo>
                                  <a:lnTo>
                                    <a:pt x="332" y="120"/>
                                  </a:lnTo>
                                  <a:lnTo>
                                    <a:pt x="341" y="111"/>
                                  </a:lnTo>
                                  <a:lnTo>
                                    <a:pt x="341" y="106"/>
                                  </a:lnTo>
                                  <a:lnTo>
                                    <a:pt x="346" y="101"/>
                                  </a:lnTo>
                                  <a:lnTo>
                                    <a:pt x="346" y="96"/>
                                  </a:lnTo>
                                  <a:lnTo>
                                    <a:pt x="356" y="87"/>
                                  </a:lnTo>
                                  <a:lnTo>
                                    <a:pt x="356" y="82"/>
                                  </a:lnTo>
                                  <a:lnTo>
                                    <a:pt x="360" y="77"/>
                                  </a:lnTo>
                                  <a:lnTo>
                                    <a:pt x="360" y="72"/>
                                  </a:lnTo>
                                  <a:lnTo>
                                    <a:pt x="365" y="68"/>
                                  </a:lnTo>
                                  <a:lnTo>
                                    <a:pt x="365" y="63"/>
                                  </a:lnTo>
                                  <a:lnTo>
                                    <a:pt x="375" y="53"/>
                                  </a:lnTo>
                                  <a:lnTo>
                                    <a:pt x="375" y="48"/>
                                  </a:lnTo>
                                  <a:lnTo>
                                    <a:pt x="380" y="44"/>
                                  </a:lnTo>
                                  <a:lnTo>
                                    <a:pt x="380" y="39"/>
                                  </a:lnTo>
                                  <a:lnTo>
                                    <a:pt x="384" y="34"/>
                                  </a:lnTo>
                                  <a:lnTo>
                                    <a:pt x="384" y="29"/>
                                  </a:lnTo>
                                  <a:lnTo>
                                    <a:pt x="394" y="20"/>
                                  </a:lnTo>
                                  <a:lnTo>
                                    <a:pt x="394" y="15"/>
                                  </a:lnTo>
                                  <a:lnTo>
                                    <a:pt x="399" y="10"/>
                                  </a:lnTo>
                                  <a:lnTo>
                                    <a:pt x="399" y="5"/>
                                  </a:lnTo>
                                  <a:lnTo>
                                    <a:pt x="4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931"/>
                          <wps:cNvSpPr>
                            <a:spLocks/>
                          </wps:cNvSpPr>
                          <wps:spPr bwMode="auto">
                            <a:xfrm>
                              <a:off x="5381" y="1714"/>
                              <a:ext cx="365" cy="624"/>
                            </a:xfrm>
                            <a:custGeom>
                              <a:avLst/>
                              <a:gdLst>
                                <a:gd name="T0" fmla="*/ 10 w 365"/>
                                <a:gd name="T1" fmla="*/ 615 h 624"/>
                                <a:gd name="T2" fmla="*/ 14 w 365"/>
                                <a:gd name="T3" fmla="*/ 605 h 624"/>
                                <a:gd name="T4" fmla="*/ 24 w 365"/>
                                <a:gd name="T5" fmla="*/ 591 h 624"/>
                                <a:gd name="T6" fmla="*/ 29 w 365"/>
                                <a:gd name="T7" fmla="*/ 581 h 624"/>
                                <a:gd name="T8" fmla="*/ 34 w 365"/>
                                <a:gd name="T9" fmla="*/ 571 h 624"/>
                                <a:gd name="T10" fmla="*/ 43 w 365"/>
                                <a:gd name="T11" fmla="*/ 557 h 624"/>
                                <a:gd name="T12" fmla="*/ 48 w 365"/>
                                <a:gd name="T13" fmla="*/ 547 h 624"/>
                                <a:gd name="T14" fmla="*/ 53 w 365"/>
                                <a:gd name="T15" fmla="*/ 538 h 624"/>
                                <a:gd name="T16" fmla="*/ 62 w 365"/>
                                <a:gd name="T17" fmla="*/ 523 h 624"/>
                                <a:gd name="T18" fmla="*/ 67 w 365"/>
                                <a:gd name="T19" fmla="*/ 514 h 624"/>
                                <a:gd name="T20" fmla="*/ 72 w 365"/>
                                <a:gd name="T21" fmla="*/ 504 h 624"/>
                                <a:gd name="T22" fmla="*/ 82 w 365"/>
                                <a:gd name="T23" fmla="*/ 490 h 624"/>
                                <a:gd name="T24" fmla="*/ 86 w 365"/>
                                <a:gd name="T25" fmla="*/ 480 h 624"/>
                                <a:gd name="T26" fmla="*/ 96 w 365"/>
                                <a:gd name="T27" fmla="*/ 466 h 624"/>
                                <a:gd name="T28" fmla="*/ 101 w 365"/>
                                <a:gd name="T29" fmla="*/ 456 h 624"/>
                                <a:gd name="T30" fmla="*/ 106 w 365"/>
                                <a:gd name="T31" fmla="*/ 447 h 624"/>
                                <a:gd name="T32" fmla="*/ 115 w 365"/>
                                <a:gd name="T33" fmla="*/ 432 h 624"/>
                                <a:gd name="T34" fmla="*/ 120 w 365"/>
                                <a:gd name="T35" fmla="*/ 423 h 624"/>
                                <a:gd name="T36" fmla="*/ 125 w 365"/>
                                <a:gd name="T37" fmla="*/ 413 h 624"/>
                                <a:gd name="T38" fmla="*/ 134 w 365"/>
                                <a:gd name="T39" fmla="*/ 399 h 624"/>
                                <a:gd name="T40" fmla="*/ 139 w 365"/>
                                <a:gd name="T41" fmla="*/ 389 h 624"/>
                                <a:gd name="T42" fmla="*/ 149 w 365"/>
                                <a:gd name="T43" fmla="*/ 375 h 624"/>
                                <a:gd name="T44" fmla="*/ 154 w 365"/>
                                <a:gd name="T45" fmla="*/ 365 h 624"/>
                                <a:gd name="T46" fmla="*/ 158 w 365"/>
                                <a:gd name="T47" fmla="*/ 355 h 624"/>
                                <a:gd name="T48" fmla="*/ 168 w 365"/>
                                <a:gd name="T49" fmla="*/ 341 h 624"/>
                                <a:gd name="T50" fmla="*/ 173 w 365"/>
                                <a:gd name="T51" fmla="*/ 331 h 624"/>
                                <a:gd name="T52" fmla="*/ 178 w 365"/>
                                <a:gd name="T53" fmla="*/ 322 h 624"/>
                                <a:gd name="T54" fmla="*/ 187 w 365"/>
                                <a:gd name="T55" fmla="*/ 307 h 624"/>
                                <a:gd name="T56" fmla="*/ 192 w 365"/>
                                <a:gd name="T57" fmla="*/ 298 h 624"/>
                                <a:gd name="T58" fmla="*/ 197 w 365"/>
                                <a:gd name="T59" fmla="*/ 288 h 624"/>
                                <a:gd name="T60" fmla="*/ 206 w 365"/>
                                <a:gd name="T61" fmla="*/ 274 h 624"/>
                                <a:gd name="T62" fmla="*/ 211 w 365"/>
                                <a:gd name="T63" fmla="*/ 264 h 624"/>
                                <a:gd name="T64" fmla="*/ 221 w 365"/>
                                <a:gd name="T65" fmla="*/ 250 h 624"/>
                                <a:gd name="T66" fmla="*/ 226 w 365"/>
                                <a:gd name="T67" fmla="*/ 240 h 624"/>
                                <a:gd name="T68" fmla="*/ 230 w 365"/>
                                <a:gd name="T69" fmla="*/ 231 h 624"/>
                                <a:gd name="T70" fmla="*/ 240 w 365"/>
                                <a:gd name="T71" fmla="*/ 216 h 624"/>
                                <a:gd name="T72" fmla="*/ 245 w 365"/>
                                <a:gd name="T73" fmla="*/ 207 h 624"/>
                                <a:gd name="T74" fmla="*/ 250 w 365"/>
                                <a:gd name="T75" fmla="*/ 197 h 624"/>
                                <a:gd name="T76" fmla="*/ 259 w 365"/>
                                <a:gd name="T77" fmla="*/ 183 h 624"/>
                                <a:gd name="T78" fmla="*/ 264 w 365"/>
                                <a:gd name="T79" fmla="*/ 173 h 624"/>
                                <a:gd name="T80" fmla="*/ 269 w 365"/>
                                <a:gd name="T81" fmla="*/ 163 h 624"/>
                                <a:gd name="T82" fmla="*/ 278 w 365"/>
                                <a:gd name="T83" fmla="*/ 149 h 624"/>
                                <a:gd name="T84" fmla="*/ 283 w 365"/>
                                <a:gd name="T85" fmla="*/ 139 h 624"/>
                                <a:gd name="T86" fmla="*/ 293 w 365"/>
                                <a:gd name="T87" fmla="*/ 125 h 624"/>
                                <a:gd name="T88" fmla="*/ 298 w 365"/>
                                <a:gd name="T89" fmla="*/ 115 h 624"/>
                                <a:gd name="T90" fmla="*/ 302 w 365"/>
                                <a:gd name="T91" fmla="*/ 106 h 624"/>
                                <a:gd name="T92" fmla="*/ 312 w 365"/>
                                <a:gd name="T93" fmla="*/ 91 h 624"/>
                                <a:gd name="T94" fmla="*/ 317 w 365"/>
                                <a:gd name="T95" fmla="*/ 82 h 624"/>
                                <a:gd name="T96" fmla="*/ 322 w 365"/>
                                <a:gd name="T97" fmla="*/ 72 h 624"/>
                                <a:gd name="T98" fmla="*/ 331 w 365"/>
                                <a:gd name="T99" fmla="*/ 58 h 624"/>
                                <a:gd name="T100" fmla="*/ 336 w 365"/>
                                <a:gd name="T101" fmla="*/ 48 h 624"/>
                                <a:gd name="T102" fmla="*/ 346 w 365"/>
                                <a:gd name="T103" fmla="*/ 34 h 624"/>
                                <a:gd name="T104" fmla="*/ 350 w 365"/>
                                <a:gd name="T105" fmla="*/ 24 h 624"/>
                                <a:gd name="T106" fmla="*/ 355 w 365"/>
                                <a:gd name="T107" fmla="*/ 14 h 624"/>
                                <a:gd name="T108" fmla="*/ 365 w 365"/>
                                <a:gd name="T109"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5" h="624">
                                  <a:moveTo>
                                    <a:pt x="0" y="624"/>
                                  </a:moveTo>
                                  <a:lnTo>
                                    <a:pt x="10" y="615"/>
                                  </a:lnTo>
                                  <a:lnTo>
                                    <a:pt x="10" y="610"/>
                                  </a:lnTo>
                                  <a:lnTo>
                                    <a:pt x="14" y="605"/>
                                  </a:lnTo>
                                  <a:lnTo>
                                    <a:pt x="14" y="600"/>
                                  </a:lnTo>
                                  <a:lnTo>
                                    <a:pt x="24" y="591"/>
                                  </a:lnTo>
                                  <a:lnTo>
                                    <a:pt x="24" y="586"/>
                                  </a:lnTo>
                                  <a:lnTo>
                                    <a:pt x="29" y="581"/>
                                  </a:lnTo>
                                  <a:lnTo>
                                    <a:pt x="29" y="576"/>
                                  </a:lnTo>
                                  <a:lnTo>
                                    <a:pt x="34" y="571"/>
                                  </a:lnTo>
                                  <a:lnTo>
                                    <a:pt x="34" y="567"/>
                                  </a:lnTo>
                                  <a:lnTo>
                                    <a:pt x="43" y="557"/>
                                  </a:lnTo>
                                  <a:lnTo>
                                    <a:pt x="43" y="552"/>
                                  </a:lnTo>
                                  <a:lnTo>
                                    <a:pt x="48" y="547"/>
                                  </a:lnTo>
                                  <a:lnTo>
                                    <a:pt x="48" y="543"/>
                                  </a:lnTo>
                                  <a:lnTo>
                                    <a:pt x="53" y="538"/>
                                  </a:lnTo>
                                  <a:lnTo>
                                    <a:pt x="53" y="533"/>
                                  </a:lnTo>
                                  <a:lnTo>
                                    <a:pt x="62" y="523"/>
                                  </a:lnTo>
                                  <a:lnTo>
                                    <a:pt x="62" y="519"/>
                                  </a:lnTo>
                                  <a:lnTo>
                                    <a:pt x="67" y="514"/>
                                  </a:lnTo>
                                  <a:lnTo>
                                    <a:pt x="67" y="509"/>
                                  </a:lnTo>
                                  <a:lnTo>
                                    <a:pt x="72" y="504"/>
                                  </a:lnTo>
                                  <a:lnTo>
                                    <a:pt x="72" y="499"/>
                                  </a:lnTo>
                                  <a:lnTo>
                                    <a:pt x="82" y="490"/>
                                  </a:lnTo>
                                  <a:lnTo>
                                    <a:pt x="82" y="485"/>
                                  </a:lnTo>
                                  <a:lnTo>
                                    <a:pt x="86" y="480"/>
                                  </a:lnTo>
                                  <a:lnTo>
                                    <a:pt x="86" y="475"/>
                                  </a:lnTo>
                                  <a:lnTo>
                                    <a:pt x="96" y="466"/>
                                  </a:lnTo>
                                  <a:lnTo>
                                    <a:pt x="96" y="461"/>
                                  </a:lnTo>
                                  <a:lnTo>
                                    <a:pt x="101" y="456"/>
                                  </a:lnTo>
                                  <a:lnTo>
                                    <a:pt x="101" y="451"/>
                                  </a:lnTo>
                                  <a:lnTo>
                                    <a:pt x="106" y="447"/>
                                  </a:lnTo>
                                  <a:lnTo>
                                    <a:pt x="106" y="442"/>
                                  </a:lnTo>
                                  <a:lnTo>
                                    <a:pt x="115" y="432"/>
                                  </a:lnTo>
                                  <a:lnTo>
                                    <a:pt x="115" y="427"/>
                                  </a:lnTo>
                                  <a:lnTo>
                                    <a:pt x="120" y="423"/>
                                  </a:lnTo>
                                  <a:lnTo>
                                    <a:pt x="120" y="418"/>
                                  </a:lnTo>
                                  <a:lnTo>
                                    <a:pt x="125" y="413"/>
                                  </a:lnTo>
                                  <a:lnTo>
                                    <a:pt x="125" y="408"/>
                                  </a:lnTo>
                                  <a:lnTo>
                                    <a:pt x="134" y="399"/>
                                  </a:lnTo>
                                  <a:lnTo>
                                    <a:pt x="134" y="394"/>
                                  </a:lnTo>
                                  <a:lnTo>
                                    <a:pt x="139" y="389"/>
                                  </a:lnTo>
                                  <a:lnTo>
                                    <a:pt x="139" y="384"/>
                                  </a:lnTo>
                                  <a:lnTo>
                                    <a:pt x="149" y="375"/>
                                  </a:lnTo>
                                  <a:lnTo>
                                    <a:pt x="149" y="370"/>
                                  </a:lnTo>
                                  <a:lnTo>
                                    <a:pt x="154" y="365"/>
                                  </a:lnTo>
                                  <a:lnTo>
                                    <a:pt x="154" y="360"/>
                                  </a:lnTo>
                                  <a:lnTo>
                                    <a:pt x="158" y="355"/>
                                  </a:lnTo>
                                  <a:lnTo>
                                    <a:pt x="158" y="351"/>
                                  </a:lnTo>
                                  <a:lnTo>
                                    <a:pt x="168" y="341"/>
                                  </a:lnTo>
                                  <a:lnTo>
                                    <a:pt x="168" y="336"/>
                                  </a:lnTo>
                                  <a:lnTo>
                                    <a:pt x="173" y="331"/>
                                  </a:lnTo>
                                  <a:lnTo>
                                    <a:pt x="173" y="327"/>
                                  </a:lnTo>
                                  <a:lnTo>
                                    <a:pt x="178" y="322"/>
                                  </a:lnTo>
                                  <a:lnTo>
                                    <a:pt x="178" y="317"/>
                                  </a:lnTo>
                                  <a:lnTo>
                                    <a:pt x="187" y="307"/>
                                  </a:lnTo>
                                  <a:lnTo>
                                    <a:pt x="187" y="303"/>
                                  </a:lnTo>
                                  <a:lnTo>
                                    <a:pt x="192" y="298"/>
                                  </a:lnTo>
                                  <a:lnTo>
                                    <a:pt x="192" y="293"/>
                                  </a:lnTo>
                                  <a:lnTo>
                                    <a:pt x="197" y="288"/>
                                  </a:lnTo>
                                  <a:lnTo>
                                    <a:pt x="197" y="283"/>
                                  </a:lnTo>
                                  <a:lnTo>
                                    <a:pt x="206" y="274"/>
                                  </a:lnTo>
                                  <a:lnTo>
                                    <a:pt x="206" y="269"/>
                                  </a:lnTo>
                                  <a:lnTo>
                                    <a:pt x="211" y="264"/>
                                  </a:lnTo>
                                  <a:lnTo>
                                    <a:pt x="211" y="259"/>
                                  </a:lnTo>
                                  <a:lnTo>
                                    <a:pt x="221" y="250"/>
                                  </a:lnTo>
                                  <a:lnTo>
                                    <a:pt x="221" y="245"/>
                                  </a:lnTo>
                                  <a:lnTo>
                                    <a:pt x="226" y="240"/>
                                  </a:lnTo>
                                  <a:lnTo>
                                    <a:pt x="226" y="235"/>
                                  </a:lnTo>
                                  <a:lnTo>
                                    <a:pt x="230" y="231"/>
                                  </a:lnTo>
                                  <a:lnTo>
                                    <a:pt x="230" y="226"/>
                                  </a:lnTo>
                                  <a:lnTo>
                                    <a:pt x="240" y="216"/>
                                  </a:lnTo>
                                  <a:lnTo>
                                    <a:pt x="240" y="211"/>
                                  </a:lnTo>
                                  <a:lnTo>
                                    <a:pt x="245" y="207"/>
                                  </a:lnTo>
                                  <a:lnTo>
                                    <a:pt x="245" y="202"/>
                                  </a:lnTo>
                                  <a:lnTo>
                                    <a:pt x="250" y="197"/>
                                  </a:lnTo>
                                  <a:lnTo>
                                    <a:pt x="250" y="192"/>
                                  </a:lnTo>
                                  <a:lnTo>
                                    <a:pt x="259" y="183"/>
                                  </a:lnTo>
                                  <a:lnTo>
                                    <a:pt x="259" y="178"/>
                                  </a:lnTo>
                                  <a:lnTo>
                                    <a:pt x="264" y="173"/>
                                  </a:lnTo>
                                  <a:lnTo>
                                    <a:pt x="264" y="168"/>
                                  </a:lnTo>
                                  <a:lnTo>
                                    <a:pt x="269" y="163"/>
                                  </a:lnTo>
                                  <a:lnTo>
                                    <a:pt x="269" y="159"/>
                                  </a:lnTo>
                                  <a:lnTo>
                                    <a:pt x="278" y="149"/>
                                  </a:lnTo>
                                  <a:lnTo>
                                    <a:pt x="278" y="144"/>
                                  </a:lnTo>
                                  <a:lnTo>
                                    <a:pt x="283" y="139"/>
                                  </a:lnTo>
                                  <a:lnTo>
                                    <a:pt x="283" y="135"/>
                                  </a:lnTo>
                                  <a:lnTo>
                                    <a:pt x="293" y="125"/>
                                  </a:lnTo>
                                  <a:lnTo>
                                    <a:pt x="293" y="120"/>
                                  </a:lnTo>
                                  <a:lnTo>
                                    <a:pt x="298" y="115"/>
                                  </a:lnTo>
                                  <a:lnTo>
                                    <a:pt x="298" y="110"/>
                                  </a:lnTo>
                                  <a:lnTo>
                                    <a:pt x="302" y="106"/>
                                  </a:lnTo>
                                  <a:lnTo>
                                    <a:pt x="302" y="101"/>
                                  </a:lnTo>
                                  <a:lnTo>
                                    <a:pt x="312" y="91"/>
                                  </a:lnTo>
                                  <a:lnTo>
                                    <a:pt x="312" y="86"/>
                                  </a:lnTo>
                                  <a:lnTo>
                                    <a:pt x="317" y="82"/>
                                  </a:lnTo>
                                  <a:lnTo>
                                    <a:pt x="317" y="77"/>
                                  </a:lnTo>
                                  <a:lnTo>
                                    <a:pt x="322" y="72"/>
                                  </a:lnTo>
                                  <a:lnTo>
                                    <a:pt x="322" y="67"/>
                                  </a:lnTo>
                                  <a:lnTo>
                                    <a:pt x="331" y="58"/>
                                  </a:lnTo>
                                  <a:lnTo>
                                    <a:pt x="331" y="53"/>
                                  </a:lnTo>
                                  <a:lnTo>
                                    <a:pt x="336" y="48"/>
                                  </a:lnTo>
                                  <a:lnTo>
                                    <a:pt x="336" y="43"/>
                                  </a:lnTo>
                                  <a:lnTo>
                                    <a:pt x="346" y="34"/>
                                  </a:lnTo>
                                  <a:lnTo>
                                    <a:pt x="346" y="29"/>
                                  </a:lnTo>
                                  <a:lnTo>
                                    <a:pt x="350" y="24"/>
                                  </a:lnTo>
                                  <a:lnTo>
                                    <a:pt x="350" y="19"/>
                                  </a:lnTo>
                                  <a:lnTo>
                                    <a:pt x="355" y="14"/>
                                  </a:lnTo>
                                  <a:lnTo>
                                    <a:pt x="355" y="10"/>
                                  </a:lnTo>
                                  <a:lnTo>
                                    <a:pt x="3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32"/>
                          <wps:cNvSpPr>
                            <a:spLocks/>
                          </wps:cNvSpPr>
                          <wps:spPr bwMode="auto">
                            <a:xfrm>
                              <a:off x="5487" y="1767"/>
                              <a:ext cx="288" cy="499"/>
                            </a:xfrm>
                            <a:custGeom>
                              <a:avLst/>
                              <a:gdLst>
                                <a:gd name="T0" fmla="*/ 0 w 288"/>
                                <a:gd name="T1" fmla="*/ 494 h 499"/>
                                <a:gd name="T2" fmla="*/ 9 w 288"/>
                                <a:gd name="T3" fmla="*/ 485 h 499"/>
                                <a:gd name="T4" fmla="*/ 14 w 288"/>
                                <a:gd name="T5" fmla="*/ 475 h 499"/>
                                <a:gd name="T6" fmla="*/ 19 w 288"/>
                                <a:gd name="T7" fmla="*/ 466 h 499"/>
                                <a:gd name="T8" fmla="*/ 28 w 288"/>
                                <a:gd name="T9" fmla="*/ 451 h 499"/>
                                <a:gd name="T10" fmla="*/ 33 w 288"/>
                                <a:gd name="T11" fmla="*/ 442 h 499"/>
                                <a:gd name="T12" fmla="*/ 38 w 288"/>
                                <a:gd name="T13" fmla="*/ 432 h 499"/>
                                <a:gd name="T14" fmla="*/ 48 w 288"/>
                                <a:gd name="T15" fmla="*/ 418 h 499"/>
                                <a:gd name="T16" fmla="*/ 52 w 288"/>
                                <a:gd name="T17" fmla="*/ 408 h 499"/>
                                <a:gd name="T18" fmla="*/ 62 w 288"/>
                                <a:gd name="T19" fmla="*/ 394 h 499"/>
                                <a:gd name="T20" fmla="*/ 67 w 288"/>
                                <a:gd name="T21" fmla="*/ 384 h 499"/>
                                <a:gd name="T22" fmla="*/ 72 w 288"/>
                                <a:gd name="T23" fmla="*/ 374 h 499"/>
                                <a:gd name="T24" fmla="*/ 81 w 288"/>
                                <a:gd name="T25" fmla="*/ 360 h 499"/>
                                <a:gd name="T26" fmla="*/ 86 w 288"/>
                                <a:gd name="T27" fmla="*/ 350 h 499"/>
                                <a:gd name="T28" fmla="*/ 91 w 288"/>
                                <a:gd name="T29" fmla="*/ 341 h 499"/>
                                <a:gd name="T30" fmla="*/ 100 w 288"/>
                                <a:gd name="T31" fmla="*/ 326 h 499"/>
                                <a:gd name="T32" fmla="*/ 105 w 288"/>
                                <a:gd name="T33" fmla="*/ 317 h 499"/>
                                <a:gd name="T34" fmla="*/ 115 w 288"/>
                                <a:gd name="T35" fmla="*/ 302 h 499"/>
                                <a:gd name="T36" fmla="*/ 120 w 288"/>
                                <a:gd name="T37" fmla="*/ 293 h 499"/>
                                <a:gd name="T38" fmla="*/ 124 w 288"/>
                                <a:gd name="T39" fmla="*/ 283 h 499"/>
                                <a:gd name="T40" fmla="*/ 134 w 288"/>
                                <a:gd name="T41" fmla="*/ 269 h 499"/>
                                <a:gd name="T42" fmla="*/ 139 w 288"/>
                                <a:gd name="T43" fmla="*/ 259 h 499"/>
                                <a:gd name="T44" fmla="*/ 144 w 288"/>
                                <a:gd name="T45" fmla="*/ 250 h 499"/>
                                <a:gd name="T46" fmla="*/ 153 w 288"/>
                                <a:gd name="T47" fmla="*/ 235 h 499"/>
                                <a:gd name="T48" fmla="*/ 158 w 288"/>
                                <a:gd name="T49" fmla="*/ 226 h 499"/>
                                <a:gd name="T50" fmla="*/ 168 w 288"/>
                                <a:gd name="T51" fmla="*/ 211 h 499"/>
                                <a:gd name="T52" fmla="*/ 172 w 288"/>
                                <a:gd name="T53" fmla="*/ 202 h 499"/>
                                <a:gd name="T54" fmla="*/ 177 w 288"/>
                                <a:gd name="T55" fmla="*/ 192 h 499"/>
                                <a:gd name="T56" fmla="*/ 187 w 288"/>
                                <a:gd name="T57" fmla="*/ 178 h 499"/>
                                <a:gd name="T58" fmla="*/ 192 w 288"/>
                                <a:gd name="T59" fmla="*/ 168 h 499"/>
                                <a:gd name="T60" fmla="*/ 196 w 288"/>
                                <a:gd name="T61" fmla="*/ 158 h 499"/>
                                <a:gd name="T62" fmla="*/ 206 w 288"/>
                                <a:gd name="T63" fmla="*/ 144 h 499"/>
                                <a:gd name="T64" fmla="*/ 211 w 288"/>
                                <a:gd name="T65" fmla="*/ 134 h 499"/>
                                <a:gd name="T66" fmla="*/ 220 w 288"/>
                                <a:gd name="T67" fmla="*/ 120 h 499"/>
                                <a:gd name="T68" fmla="*/ 225 w 288"/>
                                <a:gd name="T69" fmla="*/ 110 h 499"/>
                                <a:gd name="T70" fmla="*/ 230 w 288"/>
                                <a:gd name="T71" fmla="*/ 101 h 499"/>
                                <a:gd name="T72" fmla="*/ 240 w 288"/>
                                <a:gd name="T73" fmla="*/ 86 h 499"/>
                                <a:gd name="T74" fmla="*/ 244 w 288"/>
                                <a:gd name="T75" fmla="*/ 77 h 499"/>
                                <a:gd name="T76" fmla="*/ 249 w 288"/>
                                <a:gd name="T77" fmla="*/ 67 h 499"/>
                                <a:gd name="T78" fmla="*/ 259 w 288"/>
                                <a:gd name="T79" fmla="*/ 53 h 499"/>
                                <a:gd name="T80" fmla="*/ 264 w 288"/>
                                <a:gd name="T81" fmla="*/ 43 h 499"/>
                                <a:gd name="T82" fmla="*/ 273 w 288"/>
                                <a:gd name="T83" fmla="*/ 29 h 499"/>
                                <a:gd name="T84" fmla="*/ 278 w 288"/>
                                <a:gd name="T85" fmla="*/ 19 h 499"/>
                                <a:gd name="T86" fmla="*/ 283 w 288"/>
                                <a:gd name="T87" fmla="*/ 9 h 499"/>
                                <a:gd name="T88" fmla="*/ 288 w 288"/>
                                <a:gd name="T8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8" h="499">
                                  <a:moveTo>
                                    <a:pt x="0" y="499"/>
                                  </a:moveTo>
                                  <a:lnTo>
                                    <a:pt x="0" y="494"/>
                                  </a:lnTo>
                                  <a:lnTo>
                                    <a:pt x="4" y="490"/>
                                  </a:lnTo>
                                  <a:lnTo>
                                    <a:pt x="9" y="485"/>
                                  </a:lnTo>
                                  <a:lnTo>
                                    <a:pt x="9" y="480"/>
                                  </a:lnTo>
                                  <a:lnTo>
                                    <a:pt x="14" y="475"/>
                                  </a:lnTo>
                                  <a:lnTo>
                                    <a:pt x="14" y="470"/>
                                  </a:lnTo>
                                  <a:lnTo>
                                    <a:pt x="19" y="466"/>
                                  </a:lnTo>
                                  <a:lnTo>
                                    <a:pt x="19" y="461"/>
                                  </a:lnTo>
                                  <a:lnTo>
                                    <a:pt x="28" y="451"/>
                                  </a:lnTo>
                                  <a:lnTo>
                                    <a:pt x="28" y="446"/>
                                  </a:lnTo>
                                  <a:lnTo>
                                    <a:pt x="33" y="442"/>
                                  </a:lnTo>
                                  <a:lnTo>
                                    <a:pt x="33" y="437"/>
                                  </a:lnTo>
                                  <a:lnTo>
                                    <a:pt x="38" y="432"/>
                                  </a:lnTo>
                                  <a:lnTo>
                                    <a:pt x="38" y="427"/>
                                  </a:lnTo>
                                  <a:lnTo>
                                    <a:pt x="48" y="418"/>
                                  </a:lnTo>
                                  <a:lnTo>
                                    <a:pt x="48" y="413"/>
                                  </a:lnTo>
                                  <a:lnTo>
                                    <a:pt x="52" y="408"/>
                                  </a:lnTo>
                                  <a:lnTo>
                                    <a:pt x="52" y="403"/>
                                  </a:lnTo>
                                  <a:lnTo>
                                    <a:pt x="62" y="394"/>
                                  </a:lnTo>
                                  <a:lnTo>
                                    <a:pt x="62" y="389"/>
                                  </a:lnTo>
                                  <a:lnTo>
                                    <a:pt x="67" y="384"/>
                                  </a:lnTo>
                                  <a:lnTo>
                                    <a:pt x="67" y="379"/>
                                  </a:lnTo>
                                  <a:lnTo>
                                    <a:pt x="72" y="374"/>
                                  </a:lnTo>
                                  <a:lnTo>
                                    <a:pt x="72" y="370"/>
                                  </a:lnTo>
                                  <a:lnTo>
                                    <a:pt x="81" y="360"/>
                                  </a:lnTo>
                                  <a:lnTo>
                                    <a:pt x="81" y="355"/>
                                  </a:lnTo>
                                  <a:lnTo>
                                    <a:pt x="86" y="350"/>
                                  </a:lnTo>
                                  <a:lnTo>
                                    <a:pt x="86" y="346"/>
                                  </a:lnTo>
                                  <a:lnTo>
                                    <a:pt x="91" y="341"/>
                                  </a:lnTo>
                                  <a:lnTo>
                                    <a:pt x="91" y="336"/>
                                  </a:lnTo>
                                  <a:lnTo>
                                    <a:pt x="100" y="326"/>
                                  </a:lnTo>
                                  <a:lnTo>
                                    <a:pt x="100" y="322"/>
                                  </a:lnTo>
                                  <a:lnTo>
                                    <a:pt x="105" y="317"/>
                                  </a:lnTo>
                                  <a:lnTo>
                                    <a:pt x="105" y="312"/>
                                  </a:lnTo>
                                  <a:lnTo>
                                    <a:pt x="115" y="302"/>
                                  </a:lnTo>
                                  <a:lnTo>
                                    <a:pt x="115" y="298"/>
                                  </a:lnTo>
                                  <a:lnTo>
                                    <a:pt x="120" y="293"/>
                                  </a:lnTo>
                                  <a:lnTo>
                                    <a:pt x="120" y="288"/>
                                  </a:lnTo>
                                  <a:lnTo>
                                    <a:pt x="124" y="283"/>
                                  </a:lnTo>
                                  <a:lnTo>
                                    <a:pt x="124" y="278"/>
                                  </a:lnTo>
                                  <a:lnTo>
                                    <a:pt x="134" y="269"/>
                                  </a:lnTo>
                                  <a:lnTo>
                                    <a:pt x="134" y="264"/>
                                  </a:lnTo>
                                  <a:lnTo>
                                    <a:pt x="139" y="259"/>
                                  </a:lnTo>
                                  <a:lnTo>
                                    <a:pt x="139" y="254"/>
                                  </a:lnTo>
                                  <a:lnTo>
                                    <a:pt x="144" y="250"/>
                                  </a:lnTo>
                                  <a:lnTo>
                                    <a:pt x="144" y="245"/>
                                  </a:lnTo>
                                  <a:lnTo>
                                    <a:pt x="153" y="235"/>
                                  </a:lnTo>
                                  <a:lnTo>
                                    <a:pt x="153" y="230"/>
                                  </a:lnTo>
                                  <a:lnTo>
                                    <a:pt x="158" y="226"/>
                                  </a:lnTo>
                                  <a:lnTo>
                                    <a:pt x="158" y="221"/>
                                  </a:lnTo>
                                  <a:lnTo>
                                    <a:pt x="168" y="211"/>
                                  </a:lnTo>
                                  <a:lnTo>
                                    <a:pt x="168" y="206"/>
                                  </a:lnTo>
                                  <a:lnTo>
                                    <a:pt x="172" y="202"/>
                                  </a:lnTo>
                                  <a:lnTo>
                                    <a:pt x="172" y="197"/>
                                  </a:lnTo>
                                  <a:lnTo>
                                    <a:pt x="177" y="192"/>
                                  </a:lnTo>
                                  <a:lnTo>
                                    <a:pt x="177" y="187"/>
                                  </a:lnTo>
                                  <a:lnTo>
                                    <a:pt x="187" y="178"/>
                                  </a:lnTo>
                                  <a:lnTo>
                                    <a:pt x="187" y="173"/>
                                  </a:lnTo>
                                  <a:lnTo>
                                    <a:pt x="192" y="168"/>
                                  </a:lnTo>
                                  <a:lnTo>
                                    <a:pt x="192" y="163"/>
                                  </a:lnTo>
                                  <a:lnTo>
                                    <a:pt x="196" y="158"/>
                                  </a:lnTo>
                                  <a:lnTo>
                                    <a:pt x="196" y="154"/>
                                  </a:lnTo>
                                  <a:lnTo>
                                    <a:pt x="206" y="144"/>
                                  </a:lnTo>
                                  <a:lnTo>
                                    <a:pt x="206" y="139"/>
                                  </a:lnTo>
                                  <a:lnTo>
                                    <a:pt x="211" y="134"/>
                                  </a:lnTo>
                                  <a:lnTo>
                                    <a:pt x="211" y="130"/>
                                  </a:lnTo>
                                  <a:lnTo>
                                    <a:pt x="220" y="120"/>
                                  </a:lnTo>
                                  <a:lnTo>
                                    <a:pt x="220" y="115"/>
                                  </a:lnTo>
                                  <a:lnTo>
                                    <a:pt x="225" y="110"/>
                                  </a:lnTo>
                                  <a:lnTo>
                                    <a:pt x="225" y="106"/>
                                  </a:lnTo>
                                  <a:lnTo>
                                    <a:pt x="230" y="101"/>
                                  </a:lnTo>
                                  <a:lnTo>
                                    <a:pt x="230" y="96"/>
                                  </a:lnTo>
                                  <a:lnTo>
                                    <a:pt x="240" y="86"/>
                                  </a:lnTo>
                                  <a:lnTo>
                                    <a:pt x="240" y="82"/>
                                  </a:lnTo>
                                  <a:lnTo>
                                    <a:pt x="244" y="77"/>
                                  </a:lnTo>
                                  <a:lnTo>
                                    <a:pt x="244" y="72"/>
                                  </a:lnTo>
                                  <a:lnTo>
                                    <a:pt x="249" y="67"/>
                                  </a:lnTo>
                                  <a:lnTo>
                                    <a:pt x="249" y="62"/>
                                  </a:lnTo>
                                  <a:lnTo>
                                    <a:pt x="259" y="53"/>
                                  </a:lnTo>
                                  <a:lnTo>
                                    <a:pt x="259" y="48"/>
                                  </a:lnTo>
                                  <a:lnTo>
                                    <a:pt x="264" y="43"/>
                                  </a:lnTo>
                                  <a:lnTo>
                                    <a:pt x="264" y="38"/>
                                  </a:lnTo>
                                  <a:lnTo>
                                    <a:pt x="273" y="29"/>
                                  </a:lnTo>
                                  <a:lnTo>
                                    <a:pt x="273" y="24"/>
                                  </a:lnTo>
                                  <a:lnTo>
                                    <a:pt x="278" y="19"/>
                                  </a:lnTo>
                                  <a:lnTo>
                                    <a:pt x="278" y="14"/>
                                  </a:lnTo>
                                  <a:lnTo>
                                    <a:pt x="283" y="9"/>
                                  </a:lnTo>
                                  <a:lnTo>
                                    <a:pt x="283" y="5"/>
                                  </a:lnTo>
                                  <a:lnTo>
                                    <a:pt x="2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33"/>
                          <wps:cNvSpPr>
                            <a:spLocks/>
                          </wps:cNvSpPr>
                          <wps:spPr bwMode="auto">
                            <a:xfrm>
                              <a:off x="5573" y="1791"/>
                              <a:ext cx="250" cy="432"/>
                            </a:xfrm>
                            <a:custGeom>
                              <a:avLst/>
                              <a:gdLst>
                                <a:gd name="T0" fmla="*/ 5 w 250"/>
                                <a:gd name="T1" fmla="*/ 427 h 432"/>
                                <a:gd name="T2" fmla="*/ 10 w 250"/>
                                <a:gd name="T3" fmla="*/ 418 h 432"/>
                                <a:gd name="T4" fmla="*/ 19 w 250"/>
                                <a:gd name="T5" fmla="*/ 403 h 432"/>
                                <a:gd name="T6" fmla="*/ 24 w 250"/>
                                <a:gd name="T7" fmla="*/ 394 h 432"/>
                                <a:gd name="T8" fmla="*/ 34 w 250"/>
                                <a:gd name="T9" fmla="*/ 379 h 432"/>
                                <a:gd name="T10" fmla="*/ 38 w 250"/>
                                <a:gd name="T11" fmla="*/ 370 h 432"/>
                                <a:gd name="T12" fmla="*/ 43 w 250"/>
                                <a:gd name="T13" fmla="*/ 360 h 432"/>
                                <a:gd name="T14" fmla="*/ 53 w 250"/>
                                <a:gd name="T15" fmla="*/ 346 h 432"/>
                                <a:gd name="T16" fmla="*/ 58 w 250"/>
                                <a:gd name="T17" fmla="*/ 336 h 432"/>
                                <a:gd name="T18" fmla="*/ 67 w 250"/>
                                <a:gd name="T19" fmla="*/ 322 h 432"/>
                                <a:gd name="T20" fmla="*/ 72 w 250"/>
                                <a:gd name="T21" fmla="*/ 312 h 432"/>
                                <a:gd name="T22" fmla="*/ 77 w 250"/>
                                <a:gd name="T23" fmla="*/ 302 h 432"/>
                                <a:gd name="T24" fmla="*/ 86 w 250"/>
                                <a:gd name="T25" fmla="*/ 288 h 432"/>
                                <a:gd name="T26" fmla="*/ 91 w 250"/>
                                <a:gd name="T27" fmla="*/ 278 h 432"/>
                                <a:gd name="T28" fmla="*/ 101 w 250"/>
                                <a:gd name="T29" fmla="*/ 264 h 432"/>
                                <a:gd name="T30" fmla="*/ 106 w 250"/>
                                <a:gd name="T31" fmla="*/ 254 h 432"/>
                                <a:gd name="T32" fmla="*/ 110 w 250"/>
                                <a:gd name="T33" fmla="*/ 245 h 432"/>
                                <a:gd name="T34" fmla="*/ 120 w 250"/>
                                <a:gd name="T35" fmla="*/ 230 h 432"/>
                                <a:gd name="T36" fmla="*/ 125 w 250"/>
                                <a:gd name="T37" fmla="*/ 221 h 432"/>
                                <a:gd name="T38" fmla="*/ 130 w 250"/>
                                <a:gd name="T39" fmla="*/ 211 h 432"/>
                                <a:gd name="T40" fmla="*/ 139 w 250"/>
                                <a:gd name="T41" fmla="*/ 197 h 432"/>
                                <a:gd name="T42" fmla="*/ 144 w 250"/>
                                <a:gd name="T43" fmla="*/ 187 h 432"/>
                                <a:gd name="T44" fmla="*/ 154 w 250"/>
                                <a:gd name="T45" fmla="*/ 173 h 432"/>
                                <a:gd name="T46" fmla="*/ 158 w 250"/>
                                <a:gd name="T47" fmla="*/ 163 h 432"/>
                                <a:gd name="T48" fmla="*/ 163 w 250"/>
                                <a:gd name="T49" fmla="*/ 154 h 432"/>
                                <a:gd name="T50" fmla="*/ 173 w 250"/>
                                <a:gd name="T51" fmla="*/ 139 h 432"/>
                                <a:gd name="T52" fmla="*/ 178 w 250"/>
                                <a:gd name="T53" fmla="*/ 130 h 432"/>
                                <a:gd name="T54" fmla="*/ 187 w 250"/>
                                <a:gd name="T55" fmla="*/ 115 h 432"/>
                                <a:gd name="T56" fmla="*/ 192 w 250"/>
                                <a:gd name="T57" fmla="*/ 106 h 432"/>
                                <a:gd name="T58" fmla="*/ 197 w 250"/>
                                <a:gd name="T59" fmla="*/ 96 h 432"/>
                                <a:gd name="T60" fmla="*/ 206 w 250"/>
                                <a:gd name="T61" fmla="*/ 82 h 432"/>
                                <a:gd name="T62" fmla="*/ 211 w 250"/>
                                <a:gd name="T63" fmla="*/ 72 h 432"/>
                                <a:gd name="T64" fmla="*/ 221 w 250"/>
                                <a:gd name="T65" fmla="*/ 58 h 432"/>
                                <a:gd name="T66" fmla="*/ 226 w 250"/>
                                <a:gd name="T67" fmla="*/ 48 h 432"/>
                                <a:gd name="T68" fmla="*/ 230 w 250"/>
                                <a:gd name="T69" fmla="*/ 38 h 432"/>
                                <a:gd name="T70" fmla="*/ 240 w 250"/>
                                <a:gd name="T71" fmla="*/ 24 h 432"/>
                                <a:gd name="T72" fmla="*/ 245 w 250"/>
                                <a:gd name="T73" fmla="*/ 14 h 432"/>
                                <a:gd name="T74" fmla="*/ 250 w 250"/>
                                <a:gd name="T75" fmla="*/ 5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0" h="432">
                                  <a:moveTo>
                                    <a:pt x="0" y="432"/>
                                  </a:moveTo>
                                  <a:lnTo>
                                    <a:pt x="5" y="427"/>
                                  </a:lnTo>
                                  <a:lnTo>
                                    <a:pt x="5" y="422"/>
                                  </a:lnTo>
                                  <a:lnTo>
                                    <a:pt x="10" y="418"/>
                                  </a:lnTo>
                                  <a:lnTo>
                                    <a:pt x="10" y="413"/>
                                  </a:lnTo>
                                  <a:lnTo>
                                    <a:pt x="19" y="403"/>
                                  </a:lnTo>
                                  <a:lnTo>
                                    <a:pt x="19" y="398"/>
                                  </a:lnTo>
                                  <a:lnTo>
                                    <a:pt x="24" y="394"/>
                                  </a:lnTo>
                                  <a:lnTo>
                                    <a:pt x="24" y="389"/>
                                  </a:lnTo>
                                  <a:lnTo>
                                    <a:pt x="34" y="379"/>
                                  </a:lnTo>
                                  <a:lnTo>
                                    <a:pt x="34" y="374"/>
                                  </a:lnTo>
                                  <a:lnTo>
                                    <a:pt x="38" y="370"/>
                                  </a:lnTo>
                                  <a:lnTo>
                                    <a:pt x="38" y="365"/>
                                  </a:lnTo>
                                  <a:lnTo>
                                    <a:pt x="43" y="360"/>
                                  </a:lnTo>
                                  <a:lnTo>
                                    <a:pt x="43" y="355"/>
                                  </a:lnTo>
                                  <a:lnTo>
                                    <a:pt x="53" y="346"/>
                                  </a:lnTo>
                                  <a:lnTo>
                                    <a:pt x="53" y="341"/>
                                  </a:lnTo>
                                  <a:lnTo>
                                    <a:pt x="58" y="336"/>
                                  </a:lnTo>
                                  <a:lnTo>
                                    <a:pt x="58" y="331"/>
                                  </a:lnTo>
                                  <a:lnTo>
                                    <a:pt x="67" y="322"/>
                                  </a:lnTo>
                                  <a:lnTo>
                                    <a:pt x="67" y="317"/>
                                  </a:lnTo>
                                  <a:lnTo>
                                    <a:pt x="72" y="312"/>
                                  </a:lnTo>
                                  <a:lnTo>
                                    <a:pt x="72" y="307"/>
                                  </a:lnTo>
                                  <a:lnTo>
                                    <a:pt x="77" y="302"/>
                                  </a:lnTo>
                                  <a:lnTo>
                                    <a:pt x="77" y="298"/>
                                  </a:lnTo>
                                  <a:lnTo>
                                    <a:pt x="86" y="288"/>
                                  </a:lnTo>
                                  <a:lnTo>
                                    <a:pt x="86" y="283"/>
                                  </a:lnTo>
                                  <a:lnTo>
                                    <a:pt x="91" y="278"/>
                                  </a:lnTo>
                                  <a:lnTo>
                                    <a:pt x="91" y="274"/>
                                  </a:lnTo>
                                  <a:lnTo>
                                    <a:pt x="101" y="264"/>
                                  </a:lnTo>
                                  <a:lnTo>
                                    <a:pt x="101" y="259"/>
                                  </a:lnTo>
                                  <a:lnTo>
                                    <a:pt x="106" y="254"/>
                                  </a:lnTo>
                                  <a:lnTo>
                                    <a:pt x="106" y="250"/>
                                  </a:lnTo>
                                  <a:lnTo>
                                    <a:pt x="110" y="245"/>
                                  </a:lnTo>
                                  <a:lnTo>
                                    <a:pt x="110" y="240"/>
                                  </a:lnTo>
                                  <a:lnTo>
                                    <a:pt x="120" y="230"/>
                                  </a:lnTo>
                                  <a:lnTo>
                                    <a:pt x="120" y="226"/>
                                  </a:lnTo>
                                  <a:lnTo>
                                    <a:pt x="125" y="221"/>
                                  </a:lnTo>
                                  <a:lnTo>
                                    <a:pt x="125" y="216"/>
                                  </a:lnTo>
                                  <a:lnTo>
                                    <a:pt x="130" y="211"/>
                                  </a:lnTo>
                                  <a:lnTo>
                                    <a:pt x="130" y="206"/>
                                  </a:lnTo>
                                  <a:lnTo>
                                    <a:pt x="139" y="197"/>
                                  </a:lnTo>
                                  <a:lnTo>
                                    <a:pt x="139" y="192"/>
                                  </a:lnTo>
                                  <a:lnTo>
                                    <a:pt x="144" y="187"/>
                                  </a:lnTo>
                                  <a:lnTo>
                                    <a:pt x="144" y="182"/>
                                  </a:lnTo>
                                  <a:lnTo>
                                    <a:pt x="154" y="173"/>
                                  </a:lnTo>
                                  <a:lnTo>
                                    <a:pt x="154" y="168"/>
                                  </a:lnTo>
                                  <a:lnTo>
                                    <a:pt x="158" y="163"/>
                                  </a:lnTo>
                                  <a:lnTo>
                                    <a:pt x="158" y="158"/>
                                  </a:lnTo>
                                  <a:lnTo>
                                    <a:pt x="163" y="154"/>
                                  </a:lnTo>
                                  <a:lnTo>
                                    <a:pt x="163" y="149"/>
                                  </a:lnTo>
                                  <a:lnTo>
                                    <a:pt x="173" y="139"/>
                                  </a:lnTo>
                                  <a:lnTo>
                                    <a:pt x="173" y="134"/>
                                  </a:lnTo>
                                  <a:lnTo>
                                    <a:pt x="178" y="130"/>
                                  </a:lnTo>
                                  <a:lnTo>
                                    <a:pt x="178" y="125"/>
                                  </a:lnTo>
                                  <a:lnTo>
                                    <a:pt x="187" y="115"/>
                                  </a:lnTo>
                                  <a:lnTo>
                                    <a:pt x="187" y="110"/>
                                  </a:lnTo>
                                  <a:lnTo>
                                    <a:pt x="192" y="106"/>
                                  </a:lnTo>
                                  <a:lnTo>
                                    <a:pt x="192" y="101"/>
                                  </a:lnTo>
                                  <a:lnTo>
                                    <a:pt x="197" y="96"/>
                                  </a:lnTo>
                                  <a:lnTo>
                                    <a:pt x="197" y="91"/>
                                  </a:lnTo>
                                  <a:lnTo>
                                    <a:pt x="206" y="82"/>
                                  </a:lnTo>
                                  <a:lnTo>
                                    <a:pt x="206" y="77"/>
                                  </a:lnTo>
                                  <a:lnTo>
                                    <a:pt x="211" y="72"/>
                                  </a:lnTo>
                                  <a:lnTo>
                                    <a:pt x="211" y="67"/>
                                  </a:lnTo>
                                  <a:lnTo>
                                    <a:pt x="221" y="58"/>
                                  </a:lnTo>
                                  <a:lnTo>
                                    <a:pt x="221" y="53"/>
                                  </a:lnTo>
                                  <a:lnTo>
                                    <a:pt x="226" y="48"/>
                                  </a:lnTo>
                                  <a:lnTo>
                                    <a:pt x="226" y="43"/>
                                  </a:lnTo>
                                  <a:lnTo>
                                    <a:pt x="230" y="38"/>
                                  </a:lnTo>
                                  <a:lnTo>
                                    <a:pt x="230" y="33"/>
                                  </a:lnTo>
                                  <a:lnTo>
                                    <a:pt x="240" y="24"/>
                                  </a:lnTo>
                                  <a:lnTo>
                                    <a:pt x="240" y="19"/>
                                  </a:lnTo>
                                  <a:lnTo>
                                    <a:pt x="245" y="14"/>
                                  </a:lnTo>
                                  <a:lnTo>
                                    <a:pt x="245" y="9"/>
                                  </a:lnTo>
                                  <a:lnTo>
                                    <a:pt x="250" y="5"/>
                                  </a:lnTo>
                                  <a:lnTo>
                                    <a:pt x="2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934"/>
                          <wps:cNvSpPr>
                            <a:spLocks/>
                          </wps:cNvSpPr>
                          <wps:spPr bwMode="auto">
                            <a:xfrm>
                              <a:off x="5746" y="1834"/>
                              <a:ext cx="115" cy="197"/>
                            </a:xfrm>
                            <a:custGeom>
                              <a:avLst/>
                              <a:gdLst>
                                <a:gd name="T0" fmla="*/ 0 w 115"/>
                                <a:gd name="T1" fmla="*/ 197 h 197"/>
                                <a:gd name="T2" fmla="*/ 5 w 115"/>
                                <a:gd name="T3" fmla="*/ 192 h 197"/>
                                <a:gd name="T4" fmla="*/ 5 w 115"/>
                                <a:gd name="T5" fmla="*/ 187 h 197"/>
                                <a:gd name="T6" fmla="*/ 14 w 115"/>
                                <a:gd name="T7" fmla="*/ 178 h 197"/>
                                <a:gd name="T8" fmla="*/ 14 w 115"/>
                                <a:gd name="T9" fmla="*/ 173 h 197"/>
                                <a:gd name="T10" fmla="*/ 19 w 115"/>
                                <a:gd name="T11" fmla="*/ 168 h 197"/>
                                <a:gd name="T12" fmla="*/ 19 w 115"/>
                                <a:gd name="T13" fmla="*/ 163 h 197"/>
                                <a:gd name="T14" fmla="*/ 24 w 115"/>
                                <a:gd name="T15" fmla="*/ 159 h 197"/>
                                <a:gd name="T16" fmla="*/ 24 w 115"/>
                                <a:gd name="T17" fmla="*/ 154 h 197"/>
                                <a:gd name="T18" fmla="*/ 33 w 115"/>
                                <a:gd name="T19" fmla="*/ 144 h 197"/>
                                <a:gd name="T20" fmla="*/ 33 w 115"/>
                                <a:gd name="T21" fmla="*/ 139 h 197"/>
                                <a:gd name="T22" fmla="*/ 38 w 115"/>
                                <a:gd name="T23" fmla="*/ 135 h 197"/>
                                <a:gd name="T24" fmla="*/ 38 w 115"/>
                                <a:gd name="T25" fmla="*/ 130 h 197"/>
                                <a:gd name="T26" fmla="*/ 43 w 115"/>
                                <a:gd name="T27" fmla="*/ 125 h 197"/>
                                <a:gd name="T28" fmla="*/ 43 w 115"/>
                                <a:gd name="T29" fmla="*/ 120 h 197"/>
                                <a:gd name="T30" fmla="*/ 53 w 115"/>
                                <a:gd name="T31" fmla="*/ 111 h 197"/>
                                <a:gd name="T32" fmla="*/ 53 w 115"/>
                                <a:gd name="T33" fmla="*/ 106 h 197"/>
                                <a:gd name="T34" fmla="*/ 57 w 115"/>
                                <a:gd name="T35" fmla="*/ 101 h 197"/>
                                <a:gd name="T36" fmla="*/ 57 w 115"/>
                                <a:gd name="T37" fmla="*/ 96 h 197"/>
                                <a:gd name="T38" fmla="*/ 67 w 115"/>
                                <a:gd name="T39" fmla="*/ 87 h 197"/>
                                <a:gd name="T40" fmla="*/ 67 w 115"/>
                                <a:gd name="T41" fmla="*/ 82 h 197"/>
                                <a:gd name="T42" fmla="*/ 72 w 115"/>
                                <a:gd name="T43" fmla="*/ 77 h 197"/>
                                <a:gd name="T44" fmla="*/ 72 w 115"/>
                                <a:gd name="T45" fmla="*/ 72 h 197"/>
                                <a:gd name="T46" fmla="*/ 77 w 115"/>
                                <a:gd name="T47" fmla="*/ 67 h 197"/>
                                <a:gd name="T48" fmla="*/ 77 w 115"/>
                                <a:gd name="T49" fmla="*/ 63 h 197"/>
                                <a:gd name="T50" fmla="*/ 86 w 115"/>
                                <a:gd name="T51" fmla="*/ 53 h 197"/>
                                <a:gd name="T52" fmla="*/ 86 w 115"/>
                                <a:gd name="T53" fmla="*/ 48 h 197"/>
                                <a:gd name="T54" fmla="*/ 91 w 115"/>
                                <a:gd name="T55" fmla="*/ 43 h 197"/>
                                <a:gd name="T56" fmla="*/ 91 w 115"/>
                                <a:gd name="T57" fmla="*/ 39 h 197"/>
                                <a:gd name="T58" fmla="*/ 96 w 115"/>
                                <a:gd name="T59" fmla="*/ 34 h 197"/>
                                <a:gd name="T60" fmla="*/ 96 w 115"/>
                                <a:gd name="T61" fmla="*/ 29 h 197"/>
                                <a:gd name="T62" fmla="*/ 105 w 115"/>
                                <a:gd name="T63" fmla="*/ 19 h 197"/>
                                <a:gd name="T64" fmla="*/ 105 w 115"/>
                                <a:gd name="T65" fmla="*/ 15 h 197"/>
                                <a:gd name="T66" fmla="*/ 110 w 115"/>
                                <a:gd name="T67" fmla="*/ 10 h 197"/>
                                <a:gd name="T68" fmla="*/ 110 w 115"/>
                                <a:gd name="T69" fmla="*/ 5 h 197"/>
                                <a:gd name="T70" fmla="*/ 115 w 115"/>
                                <a:gd name="T7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97">
                                  <a:moveTo>
                                    <a:pt x="0" y="197"/>
                                  </a:moveTo>
                                  <a:lnTo>
                                    <a:pt x="5" y="192"/>
                                  </a:lnTo>
                                  <a:lnTo>
                                    <a:pt x="5" y="187"/>
                                  </a:lnTo>
                                  <a:lnTo>
                                    <a:pt x="14" y="178"/>
                                  </a:lnTo>
                                  <a:lnTo>
                                    <a:pt x="14" y="173"/>
                                  </a:lnTo>
                                  <a:lnTo>
                                    <a:pt x="19" y="168"/>
                                  </a:lnTo>
                                  <a:lnTo>
                                    <a:pt x="19" y="163"/>
                                  </a:lnTo>
                                  <a:lnTo>
                                    <a:pt x="24" y="159"/>
                                  </a:lnTo>
                                  <a:lnTo>
                                    <a:pt x="24" y="154"/>
                                  </a:lnTo>
                                  <a:lnTo>
                                    <a:pt x="33" y="144"/>
                                  </a:lnTo>
                                  <a:lnTo>
                                    <a:pt x="33" y="139"/>
                                  </a:lnTo>
                                  <a:lnTo>
                                    <a:pt x="38" y="135"/>
                                  </a:lnTo>
                                  <a:lnTo>
                                    <a:pt x="38" y="130"/>
                                  </a:lnTo>
                                  <a:lnTo>
                                    <a:pt x="43" y="125"/>
                                  </a:lnTo>
                                  <a:lnTo>
                                    <a:pt x="43" y="120"/>
                                  </a:lnTo>
                                  <a:lnTo>
                                    <a:pt x="53" y="111"/>
                                  </a:lnTo>
                                  <a:lnTo>
                                    <a:pt x="53" y="106"/>
                                  </a:lnTo>
                                  <a:lnTo>
                                    <a:pt x="57" y="101"/>
                                  </a:lnTo>
                                  <a:lnTo>
                                    <a:pt x="57" y="96"/>
                                  </a:lnTo>
                                  <a:lnTo>
                                    <a:pt x="67" y="87"/>
                                  </a:lnTo>
                                  <a:lnTo>
                                    <a:pt x="67" y="82"/>
                                  </a:lnTo>
                                  <a:lnTo>
                                    <a:pt x="72" y="77"/>
                                  </a:lnTo>
                                  <a:lnTo>
                                    <a:pt x="72" y="72"/>
                                  </a:lnTo>
                                  <a:lnTo>
                                    <a:pt x="77" y="67"/>
                                  </a:lnTo>
                                  <a:lnTo>
                                    <a:pt x="77" y="63"/>
                                  </a:lnTo>
                                  <a:lnTo>
                                    <a:pt x="86" y="53"/>
                                  </a:lnTo>
                                  <a:lnTo>
                                    <a:pt x="86" y="48"/>
                                  </a:lnTo>
                                  <a:lnTo>
                                    <a:pt x="91" y="43"/>
                                  </a:lnTo>
                                  <a:lnTo>
                                    <a:pt x="91" y="39"/>
                                  </a:lnTo>
                                  <a:lnTo>
                                    <a:pt x="96" y="34"/>
                                  </a:lnTo>
                                  <a:lnTo>
                                    <a:pt x="96" y="29"/>
                                  </a:lnTo>
                                  <a:lnTo>
                                    <a:pt x="105" y="19"/>
                                  </a:lnTo>
                                  <a:lnTo>
                                    <a:pt x="105" y="15"/>
                                  </a:lnTo>
                                  <a:lnTo>
                                    <a:pt x="110" y="10"/>
                                  </a:lnTo>
                                  <a:lnTo>
                                    <a:pt x="110"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935"/>
                          <wps:cNvSpPr>
                            <a:spLocks/>
                          </wps:cNvSpPr>
                          <wps:spPr bwMode="auto">
                            <a:xfrm>
                              <a:off x="5794" y="1988"/>
                              <a:ext cx="38" cy="72"/>
                            </a:xfrm>
                            <a:custGeom>
                              <a:avLst/>
                              <a:gdLst>
                                <a:gd name="T0" fmla="*/ 0 w 38"/>
                                <a:gd name="T1" fmla="*/ 72 h 72"/>
                                <a:gd name="T2" fmla="*/ 0 w 38"/>
                                <a:gd name="T3" fmla="*/ 67 h 72"/>
                                <a:gd name="T4" fmla="*/ 5 w 38"/>
                                <a:gd name="T5" fmla="*/ 62 h 72"/>
                                <a:gd name="T6" fmla="*/ 5 w 38"/>
                                <a:gd name="T7" fmla="*/ 57 h 72"/>
                                <a:gd name="T8" fmla="*/ 9 w 38"/>
                                <a:gd name="T9" fmla="*/ 53 h 72"/>
                                <a:gd name="T10" fmla="*/ 14 w 38"/>
                                <a:gd name="T11" fmla="*/ 48 h 72"/>
                                <a:gd name="T12" fmla="*/ 14 w 38"/>
                                <a:gd name="T13" fmla="*/ 43 h 72"/>
                                <a:gd name="T14" fmla="*/ 19 w 38"/>
                                <a:gd name="T15" fmla="*/ 38 h 72"/>
                                <a:gd name="T16" fmla="*/ 19 w 38"/>
                                <a:gd name="T17" fmla="*/ 33 h 72"/>
                                <a:gd name="T18" fmla="*/ 24 w 38"/>
                                <a:gd name="T19" fmla="*/ 29 h 72"/>
                                <a:gd name="T20" fmla="*/ 24 w 38"/>
                                <a:gd name="T21" fmla="*/ 24 h 72"/>
                                <a:gd name="T22" fmla="*/ 33 w 38"/>
                                <a:gd name="T23" fmla="*/ 14 h 72"/>
                                <a:gd name="T24" fmla="*/ 33 w 38"/>
                                <a:gd name="T25" fmla="*/ 9 h 72"/>
                                <a:gd name="T26" fmla="*/ 38 w 38"/>
                                <a:gd name="T27" fmla="*/ 5 h 72"/>
                                <a:gd name="T28" fmla="*/ 38 w 38"/>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2">
                                  <a:moveTo>
                                    <a:pt x="0" y="72"/>
                                  </a:moveTo>
                                  <a:lnTo>
                                    <a:pt x="0" y="67"/>
                                  </a:lnTo>
                                  <a:lnTo>
                                    <a:pt x="5" y="62"/>
                                  </a:lnTo>
                                  <a:lnTo>
                                    <a:pt x="5" y="57"/>
                                  </a:lnTo>
                                  <a:lnTo>
                                    <a:pt x="9" y="53"/>
                                  </a:lnTo>
                                  <a:lnTo>
                                    <a:pt x="14" y="48"/>
                                  </a:lnTo>
                                  <a:lnTo>
                                    <a:pt x="14" y="43"/>
                                  </a:lnTo>
                                  <a:lnTo>
                                    <a:pt x="19" y="38"/>
                                  </a:lnTo>
                                  <a:lnTo>
                                    <a:pt x="19" y="33"/>
                                  </a:lnTo>
                                  <a:lnTo>
                                    <a:pt x="24" y="29"/>
                                  </a:lnTo>
                                  <a:lnTo>
                                    <a:pt x="24" y="24"/>
                                  </a:lnTo>
                                  <a:lnTo>
                                    <a:pt x="33" y="14"/>
                                  </a:lnTo>
                                  <a:lnTo>
                                    <a:pt x="33" y="9"/>
                                  </a:lnTo>
                                  <a:lnTo>
                                    <a:pt x="38"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936"/>
                          <wps:cNvSpPr>
                            <a:spLocks/>
                          </wps:cNvSpPr>
                          <wps:spPr bwMode="auto">
                            <a:xfrm>
                              <a:off x="5813" y="1776"/>
                              <a:ext cx="43" cy="73"/>
                            </a:xfrm>
                            <a:custGeom>
                              <a:avLst/>
                              <a:gdLst>
                                <a:gd name="T0" fmla="*/ 0 w 43"/>
                                <a:gd name="T1" fmla="*/ 0 h 73"/>
                                <a:gd name="T2" fmla="*/ 5 w 43"/>
                                <a:gd name="T3" fmla="*/ 5 h 73"/>
                                <a:gd name="T4" fmla="*/ 5 w 43"/>
                                <a:gd name="T5" fmla="*/ 10 h 73"/>
                                <a:gd name="T6" fmla="*/ 14 w 43"/>
                                <a:gd name="T7" fmla="*/ 20 h 73"/>
                                <a:gd name="T8" fmla="*/ 14 w 43"/>
                                <a:gd name="T9" fmla="*/ 24 h 73"/>
                                <a:gd name="T10" fmla="*/ 19 w 43"/>
                                <a:gd name="T11" fmla="*/ 29 h 73"/>
                                <a:gd name="T12" fmla="*/ 19 w 43"/>
                                <a:gd name="T13" fmla="*/ 34 h 73"/>
                                <a:gd name="T14" fmla="*/ 29 w 43"/>
                                <a:gd name="T15" fmla="*/ 44 h 73"/>
                                <a:gd name="T16" fmla="*/ 29 w 43"/>
                                <a:gd name="T17" fmla="*/ 48 h 73"/>
                                <a:gd name="T18" fmla="*/ 34 w 43"/>
                                <a:gd name="T19" fmla="*/ 53 h 73"/>
                                <a:gd name="T20" fmla="*/ 34 w 43"/>
                                <a:gd name="T21" fmla="*/ 58 h 73"/>
                                <a:gd name="T22" fmla="*/ 38 w 43"/>
                                <a:gd name="T23" fmla="*/ 63 h 73"/>
                                <a:gd name="T24" fmla="*/ 38 w 43"/>
                                <a:gd name="T25" fmla="*/ 68 h 73"/>
                                <a:gd name="T26" fmla="*/ 43 w 43"/>
                                <a:gd name="T2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3">
                                  <a:moveTo>
                                    <a:pt x="0" y="0"/>
                                  </a:moveTo>
                                  <a:lnTo>
                                    <a:pt x="5" y="5"/>
                                  </a:lnTo>
                                  <a:lnTo>
                                    <a:pt x="5" y="10"/>
                                  </a:lnTo>
                                  <a:lnTo>
                                    <a:pt x="14" y="20"/>
                                  </a:lnTo>
                                  <a:lnTo>
                                    <a:pt x="14" y="24"/>
                                  </a:lnTo>
                                  <a:lnTo>
                                    <a:pt x="19" y="29"/>
                                  </a:lnTo>
                                  <a:lnTo>
                                    <a:pt x="19" y="34"/>
                                  </a:lnTo>
                                  <a:lnTo>
                                    <a:pt x="29" y="44"/>
                                  </a:lnTo>
                                  <a:lnTo>
                                    <a:pt x="29" y="48"/>
                                  </a:lnTo>
                                  <a:lnTo>
                                    <a:pt x="34" y="53"/>
                                  </a:lnTo>
                                  <a:lnTo>
                                    <a:pt x="34" y="58"/>
                                  </a:lnTo>
                                  <a:lnTo>
                                    <a:pt x="38" y="63"/>
                                  </a:lnTo>
                                  <a:lnTo>
                                    <a:pt x="38" y="68"/>
                                  </a:lnTo>
                                  <a:lnTo>
                                    <a:pt x="43" y="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937"/>
                          <wps:cNvSpPr>
                            <a:spLocks/>
                          </wps:cNvSpPr>
                          <wps:spPr bwMode="auto">
                            <a:xfrm>
                              <a:off x="5698" y="1680"/>
                              <a:ext cx="144" cy="255"/>
                            </a:xfrm>
                            <a:custGeom>
                              <a:avLst/>
                              <a:gdLst>
                                <a:gd name="T0" fmla="*/ 0 w 144"/>
                                <a:gd name="T1" fmla="*/ 0 h 255"/>
                                <a:gd name="T2" fmla="*/ 0 w 144"/>
                                <a:gd name="T3" fmla="*/ 5 h 255"/>
                                <a:gd name="T4" fmla="*/ 5 w 144"/>
                                <a:gd name="T5" fmla="*/ 10 h 255"/>
                                <a:gd name="T6" fmla="*/ 5 w 144"/>
                                <a:gd name="T7" fmla="*/ 15 h 255"/>
                                <a:gd name="T8" fmla="*/ 9 w 144"/>
                                <a:gd name="T9" fmla="*/ 20 h 255"/>
                                <a:gd name="T10" fmla="*/ 9 w 144"/>
                                <a:gd name="T11" fmla="*/ 24 h 255"/>
                                <a:gd name="T12" fmla="*/ 14 w 144"/>
                                <a:gd name="T13" fmla="*/ 29 h 255"/>
                                <a:gd name="T14" fmla="*/ 19 w 144"/>
                                <a:gd name="T15" fmla="*/ 34 h 255"/>
                                <a:gd name="T16" fmla="*/ 19 w 144"/>
                                <a:gd name="T17" fmla="*/ 39 h 255"/>
                                <a:gd name="T18" fmla="*/ 24 w 144"/>
                                <a:gd name="T19" fmla="*/ 44 h 255"/>
                                <a:gd name="T20" fmla="*/ 24 w 144"/>
                                <a:gd name="T21" fmla="*/ 48 h 255"/>
                                <a:gd name="T22" fmla="*/ 29 w 144"/>
                                <a:gd name="T23" fmla="*/ 53 h 255"/>
                                <a:gd name="T24" fmla="*/ 29 w 144"/>
                                <a:gd name="T25" fmla="*/ 58 h 255"/>
                                <a:gd name="T26" fmla="*/ 38 w 144"/>
                                <a:gd name="T27" fmla="*/ 68 h 255"/>
                                <a:gd name="T28" fmla="*/ 38 w 144"/>
                                <a:gd name="T29" fmla="*/ 72 h 255"/>
                                <a:gd name="T30" fmla="*/ 43 w 144"/>
                                <a:gd name="T31" fmla="*/ 77 h 255"/>
                                <a:gd name="T32" fmla="*/ 43 w 144"/>
                                <a:gd name="T33" fmla="*/ 82 h 255"/>
                                <a:gd name="T34" fmla="*/ 53 w 144"/>
                                <a:gd name="T35" fmla="*/ 92 h 255"/>
                                <a:gd name="T36" fmla="*/ 53 w 144"/>
                                <a:gd name="T37" fmla="*/ 96 h 255"/>
                                <a:gd name="T38" fmla="*/ 57 w 144"/>
                                <a:gd name="T39" fmla="*/ 101 h 255"/>
                                <a:gd name="T40" fmla="*/ 57 w 144"/>
                                <a:gd name="T41" fmla="*/ 106 h 255"/>
                                <a:gd name="T42" fmla="*/ 62 w 144"/>
                                <a:gd name="T43" fmla="*/ 111 h 255"/>
                                <a:gd name="T44" fmla="*/ 62 w 144"/>
                                <a:gd name="T45" fmla="*/ 116 h 255"/>
                                <a:gd name="T46" fmla="*/ 72 w 144"/>
                                <a:gd name="T47" fmla="*/ 125 h 255"/>
                                <a:gd name="T48" fmla="*/ 72 w 144"/>
                                <a:gd name="T49" fmla="*/ 130 h 255"/>
                                <a:gd name="T50" fmla="*/ 77 w 144"/>
                                <a:gd name="T51" fmla="*/ 135 h 255"/>
                                <a:gd name="T52" fmla="*/ 77 w 144"/>
                                <a:gd name="T53" fmla="*/ 140 h 255"/>
                                <a:gd name="T54" fmla="*/ 81 w 144"/>
                                <a:gd name="T55" fmla="*/ 144 h 255"/>
                                <a:gd name="T56" fmla="*/ 81 w 144"/>
                                <a:gd name="T57" fmla="*/ 149 h 255"/>
                                <a:gd name="T58" fmla="*/ 91 w 144"/>
                                <a:gd name="T59" fmla="*/ 159 h 255"/>
                                <a:gd name="T60" fmla="*/ 91 w 144"/>
                                <a:gd name="T61" fmla="*/ 164 h 255"/>
                                <a:gd name="T62" fmla="*/ 96 w 144"/>
                                <a:gd name="T63" fmla="*/ 169 h 255"/>
                                <a:gd name="T64" fmla="*/ 96 w 144"/>
                                <a:gd name="T65" fmla="*/ 173 h 255"/>
                                <a:gd name="T66" fmla="*/ 101 w 144"/>
                                <a:gd name="T67" fmla="*/ 178 h 255"/>
                                <a:gd name="T68" fmla="*/ 101 w 144"/>
                                <a:gd name="T69" fmla="*/ 183 h 255"/>
                                <a:gd name="T70" fmla="*/ 110 w 144"/>
                                <a:gd name="T71" fmla="*/ 193 h 255"/>
                                <a:gd name="T72" fmla="*/ 110 w 144"/>
                                <a:gd name="T73" fmla="*/ 197 h 255"/>
                                <a:gd name="T74" fmla="*/ 115 w 144"/>
                                <a:gd name="T75" fmla="*/ 202 h 255"/>
                                <a:gd name="T76" fmla="*/ 115 w 144"/>
                                <a:gd name="T77" fmla="*/ 207 h 255"/>
                                <a:gd name="T78" fmla="*/ 120 w 144"/>
                                <a:gd name="T79" fmla="*/ 212 h 255"/>
                                <a:gd name="T80" fmla="*/ 120 w 144"/>
                                <a:gd name="T81" fmla="*/ 217 h 255"/>
                                <a:gd name="T82" fmla="*/ 129 w 144"/>
                                <a:gd name="T83" fmla="*/ 226 h 255"/>
                                <a:gd name="T84" fmla="*/ 129 w 144"/>
                                <a:gd name="T85" fmla="*/ 231 h 255"/>
                                <a:gd name="T86" fmla="*/ 134 w 144"/>
                                <a:gd name="T87" fmla="*/ 236 h 255"/>
                                <a:gd name="T88" fmla="*/ 134 w 144"/>
                                <a:gd name="T89" fmla="*/ 241 h 255"/>
                                <a:gd name="T90" fmla="*/ 144 w 144"/>
                                <a:gd name="T91" fmla="*/ 250 h 255"/>
                                <a:gd name="T92" fmla="*/ 144 w 144"/>
                                <a:gd name="T93"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4" h="255">
                                  <a:moveTo>
                                    <a:pt x="0" y="0"/>
                                  </a:moveTo>
                                  <a:lnTo>
                                    <a:pt x="0" y="5"/>
                                  </a:lnTo>
                                  <a:lnTo>
                                    <a:pt x="5" y="10"/>
                                  </a:lnTo>
                                  <a:lnTo>
                                    <a:pt x="5" y="15"/>
                                  </a:lnTo>
                                  <a:lnTo>
                                    <a:pt x="9" y="20"/>
                                  </a:lnTo>
                                  <a:lnTo>
                                    <a:pt x="9" y="24"/>
                                  </a:lnTo>
                                  <a:lnTo>
                                    <a:pt x="14" y="29"/>
                                  </a:lnTo>
                                  <a:lnTo>
                                    <a:pt x="19" y="34"/>
                                  </a:lnTo>
                                  <a:lnTo>
                                    <a:pt x="19" y="39"/>
                                  </a:lnTo>
                                  <a:lnTo>
                                    <a:pt x="24" y="44"/>
                                  </a:lnTo>
                                  <a:lnTo>
                                    <a:pt x="24" y="48"/>
                                  </a:lnTo>
                                  <a:lnTo>
                                    <a:pt x="29" y="53"/>
                                  </a:lnTo>
                                  <a:lnTo>
                                    <a:pt x="29" y="58"/>
                                  </a:lnTo>
                                  <a:lnTo>
                                    <a:pt x="38" y="68"/>
                                  </a:lnTo>
                                  <a:lnTo>
                                    <a:pt x="38" y="72"/>
                                  </a:lnTo>
                                  <a:lnTo>
                                    <a:pt x="43" y="77"/>
                                  </a:lnTo>
                                  <a:lnTo>
                                    <a:pt x="43" y="82"/>
                                  </a:lnTo>
                                  <a:lnTo>
                                    <a:pt x="53" y="92"/>
                                  </a:lnTo>
                                  <a:lnTo>
                                    <a:pt x="53" y="96"/>
                                  </a:lnTo>
                                  <a:lnTo>
                                    <a:pt x="57" y="101"/>
                                  </a:lnTo>
                                  <a:lnTo>
                                    <a:pt x="57" y="106"/>
                                  </a:lnTo>
                                  <a:lnTo>
                                    <a:pt x="62" y="111"/>
                                  </a:lnTo>
                                  <a:lnTo>
                                    <a:pt x="62" y="116"/>
                                  </a:lnTo>
                                  <a:lnTo>
                                    <a:pt x="72" y="125"/>
                                  </a:lnTo>
                                  <a:lnTo>
                                    <a:pt x="72" y="130"/>
                                  </a:lnTo>
                                  <a:lnTo>
                                    <a:pt x="77" y="135"/>
                                  </a:lnTo>
                                  <a:lnTo>
                                    <a:pt x="77" y="140"/>
                                  </a:lnTo>
                                  <a:lnTo>
                                    <a:pt x="81" y="144"/>
                                  </a:lnTo>
                                  <a:lnTo>
                                    <a:pt x="81" y="149"/>
                                  </a:lnTo>
                                  <a:lnTo>
                                    <a:pt x="91" y="159"/>
                                  </a:lnTo>
                                  <a:lnTo>
                                    <a:pt x="91" y="164"/>
                                  </a:lnTo>
                                  <a:lnTo>
                                    <a:pt x="96" y="169"/>
                                  </a:lnTo>
                                  <a:lnTo>
                                    <a:pt x="96" y="173"/>
                                  </a:lnTo>
                                  <a:lnTo>
                                    <a:pt x="101" y="178"/>
                                  </a:lnTo>
                                  <a:lnTo>
                                    <a:pt x="101" y="183"/>
                                  </a:lnTo>
                                  <a:lnTo>
                                    <a:pt x="110" y="193"/>
                                  </a:lnTo>
                                  <a:lnTo>
                                    <a:pt x="110" y="197"/>
                                  </a:lnTo>
                                  <a:lnTo>
                                    <a:pt x="115" y="202"/>
                                  </a:lnTo>
                                  <a:lnTo>
                                    <a:pt x="115" y="207"/>
                                  </a:lnTo>
                                  <a:lnTo>
                                    <a:pt x="120" y="212"/>
                                  </a:lnTo>
                                  <a:lnTo>
                                    <a:pt x="120" y="217"/>
                                  </a:lnTo>
                                  <a:lnTo>
                                    <a:pt x="129" y="226"/>
                                  </a:lnTo>
                                  <a:lnTo>
                                    <a:pt x="129" y="231"/>
                                  </a:lnTo>
                                  <a:lnTo>
                                    <a:pt x="134" y="236"/>
                                  </a:lnTo>
                                  <a:lnTo>
                                    <a:pt x="134" y="241"/>
                                  </a:lnTo>
                                  <a:lnTo>
                                    <a:pt x="144" y="250"/>
                                  </a:lnTo>
                                  <a:lnTo>
                                    <a:pt x="144"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938"/>
                          <wps:cNvSpPr>
                            <a:spLocks/>
                          </wps:cNvSpPr>
                          <wps:spPr bwMode="auto">
                            <a:xfrm>
                              <a:off x="5626" y="1661"/>
                              <a:ext cx="197" cy="346"/>
                            </a:xfrm>
                            <a:custGeom>
                              <a:avLst/>
                              <a:gdLst>
                                <a:gd name="T0" fmla="*/ 0 w 197"/>
                                <a:gd name="T1" fmla="*/ 0 h 346"/>
                                <a:gd name="T2" fmla="*/ 0 w 197"/>
                                <a:gd name="T3" fmla="*/ 5 h 346"/>
                                <a:gd name="T4" fmla="*/ 5 w 197"/>
                                <a:gd name="T5" fmla="*/ 10 h 346"/>
                                <a:gd name="T6" fmla="*/ 5 w 197"/>
                                <a:gd name="T7" fmla="*/ 15 h 346"/>
                                <a:gd name="T8" fmla="*/ 9 w 197"/>
                                <a:gd name="T9" fmla="*/ 19 h 346"/>
                                <a:gd name="T10" fmla="*/ 9 w 197"/>
                                <a:gd name="T11" fmla="*/ 24 h 346"/>
                                <a:gd name="T12" fmla="*/ 14 w 197"/>
                                <a:gd name="T13" fmla="*/ 29 h 346"/>
                                <a:gd name="T14" fmla="*/ 19 w 197"/>
                                <a:gd name="T15" fmla="*/ 34 h 346"/>
                                <a:gd name="T16" fmla="*/ 19 w 197"/>
                                <a:gd name="T17" fmla="*/ 39 h 346"/>
                                <a:gd name="T18" fmla="*/ 24 w 197"/>
                                <a:gd name="T19" fmla="*/ 43 h 346"/>
                                <a:gd name="T20" fmla="*/ 24 w 197"/>
                                <a:gd name="T21" fmla="*/ 48 h 346"/>
                                <a:gd name="T22" fmla="*/ 33 w 197"/>
                                <a:gd name="T23" fmla="*/ 58 h 346"/>
                                <a:gd name="T24" fmla="*/ 33 w 197"/>
                                <a:gd name="T25" fmla="*/ 63 h 346"/>
                                <a:gd name="T26" fmla="*/ 38 w 197"/>
                                <a:gd name="T27" fmla="*/ 67 h 346"/>
                                <a:gd name="T28" fmla="*/ 38 w 197"/>
                                <a:gd name="T29" fmla="*/ 72 h 346"/>
                                <a:gd name="T30" fmla="*/ 43 w 197"/>
                                <a:gd name="T31" fmla="*/ 77 h 346"/>
                                <a:gd name="T32" fmla="*/ 43 w 197"/>
                                <a:gd name="T33" fmla="*/ 82 h 346"/>
                                <a:gd name="T34" fmla="*/ 53 w 197"/>
                                <a:gd name="T35" fmla="*/ 91 h 346"/>
                                <a:gd name="T36" fmla="*/ 53 w 197"/>
                                <a:gd name="T37" fmla="*/ 96 h 346"/>
                                <a:gd name="T38" fmla="*/ 57 w 197"/>
                                <a:gd name="T39" fmla="*/ 101 h 346"/>
                                <a:gd name="T40" fmla="*/ 57 w 197"/>
                                <a:gd name="T41" fmla="*/ 106 h 346"/>
                                <a:gd name="T42" fmla="*/ 67 w 197"/>
                                <a:gd name="T43" fmla="*/ 115 h 346"/>
                                <a:gd name="T44" fmla="*/ 67 w 197"/>
                                <a:gd name="T45" fmla="*/ 120 h 346"/>
                                <a:gd name="T46" fmla="*/ 72 w 197"/>
                                <a:gd name="T47" fmla="*/ 125 h 346"/>
                                <a:gd name="T48" fmla="*/ 72 w 197"/>
                                <a:gd name="T49" fmla="*/ 130 h 346"/>
                                <a:gd name="T50" fmla="*/ 77 w 197"/>
                                <a:gd name="T51" fmla="*/ 135 h 346"/>
                                <a:gd name="T52" fmla="*/ 77 w 197"/>
                                <a:gd name="T53" fmla="*/ 139 h 346"/>
                                <a:gd name="T54" fmla="*/ 86 w 197"/>
                                <a:gd name="T55" fmla="*/ 149 h 346"/>
                                <a:gd name="T56" fmla="*/ 86 w 197"/>
                                <a:gd name="T57" fmla="*/ 154 h 346"/>
                                <a:gd name="T58" fmla="*/ 91 w 197"/>
                                <a:gd name="T59" fmla="*/ 159 h 346"/>
                                <a:gd name="T60" fmla="*/ 91 w 197"/>
                                <a:gd name="T61" fmla="*/ 163 h 346"/>
                                <a:gd name="T62" fmla="*/ 101 w 197"/>
                                <a:gd name="T63" fmla="*/ 173 h 346"/>
                                <a:gd name="T64" fmla="*/ 101 w 197"/>
                                <a:gd name="T65" fmla="*/ 178 h 346"/>
                                <a:gd name="T66" fmla="*/ 105 w 197"/>
                                <a:gd name="T67" fmla="*/ 183 h 346"/>
                                <a:gd name="T68" fmla="*/ 105 w 197"/>
                                <a:gd name="T69" fmla="*/ 188 h 346"/>
                                <a:gd name="T70" fmla="*/ 110 w 197"/>
                                <a:gd name="T71" fmla="*/ 192 h 346"/>
                                <a:gd name="T72" fmla="*/ 110 w 197"/>
                                <a:gd name="T73" fmla="*/ 197 h 346"/>
                                <a:gd name="T74" fmla="*/ 120 w 197"/>
                                <a:gd name="T75" fmla="*/ 207 h 346"/>
                                <a:gd name="T76" fmla="*/ 120 w 197"/>
                                <a:gd name="T77" fmla="*/ 212 h 346"/>
                                <a:gd name="T78" fmla="*/ 125 w 197"/>
                                <a:gd name="T79" fmla="*/ 216 h 346"/>
                                <a:gd name="T80" fmla="*/ 125 w 197"/>
                                <a:gd name="T81" fmla="*/ 221 h 346"/>
                                <a:gd name="T82" fmla="*/ 129 w 197"/>
                                <a:gd name="T83" fmla="*/ 226 h 346"/>
                                <a:gd name="T84" fmla="*/ 129 w 197"/>
                                <a:gd name="T85" fmla="*/ 231 h 346"/>
                                <a:gd name="T86" fmla="*/ 139 w 197"/>
                                <a:gd name="T87" fmla="*/ 240 h 346"/>
                                <a:gd name="T88" fmla="*/ 139 w 197"/>
                                <a:gd name="T89" fmla="*/ 245 h 346"/>
                                <a:gd name="T90" fmla="*/ 144 w 197"/>
                                <a:gd name="T91" fmla="*/ 250 h 346"/>
                                <a:gd name="T92" fmla="*/ 144 w 197"/>
                                <a:gd name="T93" fmla="*/ 255 h 346"/>
                                <a:gd name="T94" fmla="*/ 153 w 197"/>
                                <a:gd name="T95" fmla="*/ 264 h 346"/>
                                <a:gd name="T96" fmla="*/ 153 w 197"/>
                                <a:gd name="T97" fmla="*/ 269 h 346"/>
                                <a:gd name="T98" fmla="*/ 158 w 197"/>
                                <a:gd name="T99" fmla="*/ 274 h 346"/>
                                <a:gd name="T100" fmla="*/ 158 w 197"/>
                                <a:gd name="T101" fmla="*/ 279 h 346"/>
                                <a:gd name="T102" fmla="*/ 163 w 197"/>
                                <a:gd name="T103" fmla="*/ 284 h 346"/>
                                <a:gd name="T104" fmla="*/ 163 w 197"/>
                                <a:gd name="T105" fmla="*/ 288 h 346"/>
                                <a:gd name="T106" fmla="*/ 173 w 197"/>
                                <a:gd name="T107" fmla="*/ 298 h 346"/>
                                <a:gd name="T108" fmla="*/ 173 w 197"/>
                                <a:gd name="T109" fmla="*/ 303 h 346"/>
                                <a:gd name="T110" fmla="*/ 177 w 197"/>
                                <a:gd name="T111" fmla="*/ 308 h 346"/>
                                <a:gd name="T112" fmla="*/ 177 w 197"/>
                                <a:gd name="T113" fmla="*/ 312 h 346"/>
                                <a:gd name="T114" fmla="*/ 187 w 197"/>
                                <a:gd name="T115" fmla="*/ 322 h 346"/>
                                <a:gd name="T116" fmla="*/ 187 w 197"/>
                                <a:gd name="T117" fmla="*/ 327 h 346"/>
                                <a:gd name="T118" fmla="*/ 192 w 197"/>
                                <a:gd name="T119" fmla="*/ 332 h 346"/>
                                <a:gd name="T120" fmla="*/ 192 w 197"/>
                                <a:gd name="T121" fmla="*/ 336 h 346"/>
                                <a:gd name="T122" fmla="*/ 197 w 197"/>
                                <a:gd name="T123" fmla="*/ 341 h 346"/>
                                <a:gd name="T124" fmla="*/ 197 w 197"/>
                                <a:gd name="T125"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 h="346">
                                  <a:moveTo>
                                    <a:pt x="0" y="0"/>
                                  </a:moveTo>
                                  <a:lnTo>
                                    <a:pt x="0" y="5"/>
                                  </a:lnTo>
                                  <a:lnTo>
                                    <a:pt x="5" y="10"/>
                                  </a:lnTo>
                                  <a:lnTo>
                                    <a:pt x="5" y="15"/>
                                  </a:lnTo>
                                  <a:lnTo>
                                    <a:pt x="9" y="19"/>
                                  </a:lnTo>
                                  <a:lnTo>
                                    <a:pt x="9" y="24"/>
                                  </a:lnTo>
                                  <a:lnTo>
                                    <a:pt x="14" y="29"/>
                                  </a:lnTo>
                                  <a:lnTo>
                                    <a:pt x="19" y="34"/>
                                  </a:lnTo>
                                  <a:lnTo>
                                    <a:pt x="19" y="39"/>
                                  </a:lnTo>
                                  <a:lnTo>
                                    <a:pt x="24" y="43"/>
                                  </a:lnTo>
                                  <a:lnTo>
                                    <a:pt x="24" y="48"/>
                                  </a:lnTo>
                                  <a:lnTo>
                                    <a:pt x="33" y="58"/>
                                  </a:lnTo>
                                  <a:lnTo>
                                    <a:pt x="33" y="63"/>
                                  </a:lnTo>
                                  <a:lnTo>
                                    <a:pt x="38" y="67"/>
                                  </a:lnTo>
                                  <a:lnTo>
                                    <a:pt x="38" y="72"/>
                                  </a:lnTo>
                                  <a:lnTo>
                                    <a:pt x="43" y="77"/>
                                  </a:lnTo>
                                  <a:lnTo>
                                    <a:pt x="43" y="82"/>
                                  </a:lnTo>
                                  <a:lnTo>
                                    <a:pt x="53" y="91"/>
                                  </a:lnTo>
                                  <a:lnTo>
                                    <a:pt x="53" y="96"/>
                                  </a:lnTo>
                                  <a:lnTo>
                                    <a:pt x="57" y="101"/>
                                  </a:lnTo>
                                  <a:lnTo>
                                    <a:pt x="57" y="106"/>
                                  </a:lnTo>
                                  <a:lnTo>
                                    <a:pt x="67" y="115"/>
                                  </a:lnTo>
                                  <a:lnTo>
                                    <a:pt x="67" y="120"/>
                                  </a:lnTo>
                                  <a:lnTo>
                                    <a:pt x="72" y="125"/>
                                  </a:lnTo>
                                  <a:lnTo>
                                    <a:pt x="72" y="130"/>
                                  </a:lnTo>
                                  <a:lnTo>
                                    <a:pt x="77" y="135"/>
                                  </a:lnTo>
                                  <a:lnTo>
                                    <a:pt x="77" y="139"/>
                                  </a:lnTo>
                                  <a:lnTo>
                                    <a:pt x="86" y="149"/>
                                  </a:lnTo>
                                  <a:lnTo>
                                    <a:pt x="86" y="154"/>
                                  </a:lnTo>
                                  <a:lnTo>
                                    <a:pt x="91" y="159"/>
                                  </a:lnTo>
                                  <a:lnTo>
                                    <a:pt x="91" y="163"/>
                                  </a:lnTo>
                                  <a:lnTo>
                                    <a:pt x="101" y="173"/>
                                  </a:lnTo>
                                  <a:lnTo>
                                    <a:pt x="101" y="178"/>
                                  </a:lnTo>
                                  <a:lnTo>
                                    <a:pt x="105" y="183"/>
                                  </a:lnTo>
                                  <a:lnTo>
                                    <a:pt x="105" y="188"/>
                                  </a:lnTo>
                                  <a:lnTo>
                                    <a:pt x="110" y="192"/>
                                  </a:lnTo>
                                  <a:lnTo>
                                    <a:pt x="110" y="197"/>
                                  </a:lnTo>
                                  <a:lnTo>
                                    <a:pt x="120" y="207"/>
                                  </a:lnTo>
                                  <a:lnTo>
                                    <a:pt x="120" y="212"/>
                                  </a:lnTo>
                                  <a:lnTo>
                                    <a:pt x="125" y="216"/>
                                  </a:lnTo>
                                  <a:lnTo>
                                    <a:pt x="125" y="221"/>
                                  </a:lnTo>
                                  <a:lnTo>
                                    <a:pt x="129" y="226"/>
                                  </a:lnTo>
                                  <a:lnTo>
                                    <a:pt x="129" y="231"/>
                                  </a:lnTo>
                                  <a:lnTo>
                                    <a:pt x="139" y="240"/>
                                  </a:lnTo>
                                  <a:lnTo>
                                    <a:pt x="139" y="245"/>
                                  </a:lnTo>
                                  <a:lnTo>
                                    <a:pt x="144" y="250"/>
                                  </a:lnTo>
                                  <a:lnTo>
                                    <a:pt x="144" y="255"/>
                                  </a:lnTo>
                                  <a:lnTo>
                                    <a:pt x="153" y="264"/>
                                  </a:lnTo>
                                  <a:lnTo>
                                    <a:pt x="153" y="269"/>
                                  </a:lnTo>
                                  <a:lnTo>
                                    <a:pt x="158" y="274"/>
                                  </a:lnTo>
                                  <a:lnTo>
                                    <a:pt x="158" y="279"/>
                                  </a:lnTo>
                                  <a:lnTo>
                                    <a:pt x="163" y="284"/>
                                  </a:lnTo>
                                  <a:lnTo>
                                    <a:pt x="163" y="288"/>
                                  </a:lnTo>
                                  <a:lnTo>
                                    <a:pt x="173" y="298"/>
                                  </a:lnTo>
                                  <a:lnTo>
                                    <a:pt x="173" y="303"/>
                                  </a:lnTo>
                                  <a:lnTo>
                                    <a:pt x="177" y="308"/>
                                  </a:lnTo>
                                  <a:lnTo>
                                    <a:pt x="177" y="312"/>
                                  </a:lnTo>
                                  <a:lnTo>
                                    <a:pt x="187" y="322"/>
                                  </a:lnTo>
                                  <a:lnTo>
                                    <a:pt x="187" y="327"/>
                                  </a:lnTo>
                                  <a:lnTo>
                                    <a:pt x="192" y="332"/>
                                  </a:lnTo>
                                  <a:lnTo>
                                    <a:pt x="192" y="336"/>
                                  </a:lnTo>
                                  <a:lnTo>
                                    <a:pt x="197" y="341"/>
                                  </a:lnTo>
                                  <a:lnTo>
                                    <a:pt x="197" y="3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939"/>
                          <wps:cNvSpPr>
                            <a:spLocks/>
                          </wps:cNvSpPr>
                          <wps:spPr bwMode="auto">
                            <a:xfrm>
                              <a:off x="5549" y="1642"/>
                              <a:ext cx="240" cy="418"/>
                            </a:xfrm>
                            <a:custGeom>
                              <a:avLst/>
                              <a:gdLst>
                                <a:gd name="T0" fmla="*/ 0 w 240"/>
                                <a:gd name="T1" fmla="*/ 5 h 418"/>
                                <a:gd name="T2" fmla="*/ 10 w 240"/>
                                <a:gd name="T3" fmla="*/ 14 h 418"/>
                                <a:gd name="T4" fmla="*/ 14 w 240"/>
                                <a:gd name="T5" fmla="*/ 24 h 418"/>
                                <a:gd name="T6" fmla="*/ 19 w 240"/>
                                <a:gd name="T7" fmla="*/ 34 h 418"/>
                                <a:gd name="T8" fmla="*/ 29 w 240"/>
                                <a:gd name="T9" fmla="*/ 48 h 418"/>
                                <a:gd name="T10" fmla="*/ 34 w 240"/>
                                <a:gd name="T11" fmla="*/ 58 h 418"/>
                                <a:gd name="T12" fmla="*/ 38 w 240"/>
                                <a:gd name="T13" fmla="*/ 67 h 418"/>
                                <a:gd name="T14" fmla="*/ 48 w 240"/>
                                <a:gd name="T15" fmla="*/ 82 h 418"/>
                                <a:gd name="T16" fmla="*/ 53 w 240"/>
                                <a:gd name="T17" fmla="*/ 91 h 418"/>
                                <a:gd name="T18" fmla="*/ 62 w 240"/>
                                <a:gd name="T19" fmla="*/ 106 h 418"/>
                                <a:gd name="T20" fmla="*/ 67 w 240"/>
                                <a:gd name="T21" fmla="*/ 115 h 418"/>
                                <a:gd name="T22" fmla="*/ 72 w 240"/>
                                <a:gd name="T23" fmla="*/ 125 h 418"/>
                                <a:gd name="T24" fmla="*/ 82 w 240"/>
                                <a:gd name="T25" fmla="*/ 139 h 418"/>
                                <a:gd name="T26" fmla="*/ 86 w 240"/>
                                <a:gd name="T27" fmla="*/ 149 h 418"/>
                                <a:gd name="T28" fmla="*/ 96 w 240"/>
                                <a:gd name="T29" fmla="*/ 163 h 418"/>
                                <a:gd name="T30" fmla="*/ 101 w 240"/>
                                <a:gd name="T31" fmla="*/ 173 h 418"/>
                                <a:gd name="T32" fmla="*/ 106 w 240"/>
                                <a:gd name="T33" fmla="*/ 182 h 418"/>
                                <a:gd name="T34" fmla="*/ 115 w 240"/>
                                <a:gd name="T35" fmla="*/ 197 h 418"/>
                                <a:gd name="T36" fmla="*/ 120 w 240"/>
                                <a:gd name="T37" fmla="*/ 207 h 418"/>
                                <a:gd name="T38" fmla="*/ 130 w 240"/>
                                <a:gd name="T39" fmla="*/ 221 h 418"/>
                                <a:gd name="T40" fmla="*/ 134 w 240"/>
                                <a:gd name="T41" fmla="*/ 231 h 418"/>
                                <a:gd name="T42" fmla="*/ 139 w 240"/>
                                <a:gd name="T43" fmla="*/ 240 h 418"/>
                                <a:gd name="T44" fmla="*/ 149 w 240"/>
                                <a:gd name="T45" fmla="*/ 255 h 418"/>
                                <a:gd name="T46" fmla="*/ 154 w 240"/>
                                <a:gd name="T47" fmla="*/ 264 h 418"/>
                                <a:gd name="T48" fmla="*/ 158 w 240"/>
                                <a:gd name="T49" fmla="*/ 274 h 418"/>
                                <a:gd name="T50" fmla="*/ 168 w 240"/>
                                <a:gd name="T51" fmla="*/ 288 h 418"/>
                                <a:gd name="T52" fmla="*/ 173 w 240"/>
                                <a:gd name="T53" fmla="*/ 298 h 418"/>
                                <a:gd name="T54" fmla="*/ 182 w 240"/>
                                <a:gd name="T55" fmla="*/ 312 h 418"/>
                                <a:gd name="T56" fmla="*/ 187 w 240"/>
                                <a:gd name="T57" fmla="*/ 322 h 418"/>
                                <a:gd name="T58" fmla="*/ 192 w 240"/>
                                <a:gd name="T59" fmla="*/ 331 h 418"/>
                                <a:gd name="T60" fmla="*/ 202 w 240"/>
                                <a:gd name="T61" fmla="*/ 346 h 418"/>
                                <a:gd name="T62" fmla="*/ 206 w 240"/>
                                <a:gd name="T63" fmla="*/ 355 h 418"/>
                                <a:gd name="T64" fmla="*/ 216 w 240"/>
                                <a:gd name="T65" fmla="*/ 370 h 418"/>
                                <a:gd name="T66" fmla="*/ 221 w 240"/>
                                <a:gd name="T67" fmla="*/ 379 h 418"/>
                                <a:gd name="T68" fmla="*/ 226 w 240"/>
                                <a:gd name="T69" fmla="*/ 389 h 418"/>
                                <a:gd name="T70" fmla="*/ 235 w 240"/>
                                <a:gd name="T71" fmla="*/ 403 h 418"/>
                                <a:gd name="T72" fmla="*/ 240 w 240"/>
                                <a:gd name="T73" fmla="*/ 413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0" h="418">
                                  <a:moveTo>
                                    <a:pt x="0" y="0"/>
                                  </a:moveTo>
                                  <a:lnTo>
                                    <a:pt x="0" y="5"/>
                                  </a:lnTo>
                                  <a:lnTo>
                                    <a:pt x="5" y="10"/>
                                  </a:lnTo>
                                  <a:lnTo>
                                    <a:pt x="10" y="14"/>
                                  </a:lnTo>
                                  <a:lnTo>
                                    <a:pt x="10" y="19"/>
                                  </a:lnTo>
                                  <a:lnTo>
                                    <a:pt x="14" y="24"/>
                                  </a:lnTo>
                                  <a:lnTo>
                                    <a:pt x="14" y="29"/>
                                  </a:lnTo>
                                  <a:lnTo>
                                    <a:pt x="19" y="34"/>
                                  </a:lnTo>
                                  <a:lnTo>
                                    <a:pt x="19" y="38"/>
                                  </a:lnTo>
                                  <a:lnTo>
                                    <a:pt x="29" y="48"/>
                                  </a:lnTo>
                                  <a:lnTo>
                                    <a:pt x="29" y="53"/>
                                  </a:lnTo>
                                  <a:lnTo>
                                    <a:pt x="34" y="58"/>
                                  </a:lnTo>
                                  <a:lnTo>
                                    <a:pt x="34" y="62"/>
                                  </a:lnTo>
                                  <a:lnTo>
                                    <a:pt x="38" y="67"/>
                                  </a:lnTo>
                                  <a:lnTo>
                                    <a:pt x="38" y="72"/>
                                  </a:lnTo>
                                  <a:lnTo>
                                    <a:pt x="48" y="82"/>
                                  </a:lnTo>
                                  <a:lnTo>
                                    <a:pt x="48" y="86"/>
                                  </a:lnTo>
                                  <a:lnTo>
                                    <a:pt x="53" y="91"/>
                                  </a:lnTo>
                                  <a:lnTo>
                                    <a:pt x="53" y="96"/>
                                  </a:lnTo>
                                  <a:lnTo>
                                    <a:pt x="62" y="106"/>
                                  </a:lnTo>
                                  <a:lnTo>
                                    <a:pt x="62" y="110"/>
                                  </a:lnTo>
                                  <a:lnTo>
                                    <a:pt x="67" y="115"/>
                                  </a:lnTo>
                                  <a:lnTo>
                                    <a:pt x="67" y="120"/>
                                  </a:lnTo>
                                  <a:lnTo>
                                    <a:pt x="72" y="125"/>
                                  </a:lnTo>
                                  <a:lnTo>
                                    <a:pt x="72" y="130"/>
                                  </a:lnTo>
                                  <a:lnTo>
                                    <a:pt x="82" y="139"/>
                                  </a:lnTo>
                                  <a:lnTo>
                                    <a:pt x="82" y="144"/>
                                  </a:lnTo>
                                  <a:lnTo>
                                    <a:pt x="86" y="149"/>
                                  </a:lnTo>
                                  <a:lnTo>
                                    <a:pt x="86" y="154"/>
                                  </a:lnTo>
                                  <a:lnTo>
                                    <a:pt x="96" y="163"/>
                                  </a:lnTo>
                                  <a:lnTo>
                                    <a:pt x="96" y="168"/>
                                  </a:lnTo>
                                  <a:lnTo>
                                    <a:pt x="101" y="173"/>
                                  </a:lnTo>
                                  <a:lnTo>
                                    <a:pt x="101" y="178"/>
                                  </a:lnTo>
                                  <a:lnTo>
                                    <a:pt x="106" y="182"/>
                                  </a:lnTo>
                                  <a:lnTo>
                                    <a:pt x="106" y="187"/>
                                  </a:lnTo>
                                  <a:lnTo>
                                    <a:pt x="115" y="197"/>
                                  </a:lnTo>
                                  <a:lnTo>
                                    <a:pt x="115" y="202"/>
                                  </a:lnTo>
                                  <a:lnTo>
                                    <a:pt x="120" y="207"/>
                                  </a:lnTo>
                                  <a:lnTo>
                                    <a:pt x="120" y="211"/>
                                  </a:lnTo>
                                  <a:lnTo>
                                    <a:pt x="130" y="221"/>
                                  </a:lnTo>
                                  <a:lnTo>
                                    <a:pt x="130" y="226"/>
                                  </a:lnTo>
                                  <a:lnTo>
                                    <a:pt x="134" y="231"/>
                                  </a:lnTo>
                                  <a:lnTo>
                                    <a:pt x="134" y="235"/>
                                  </a:lnTo>
                                  <a:lnTo>
                                    <a:pt x="139" y="240"/>
                                  </a:lnTo>
                                  <a:lnTo>
                                    <a:pt x="139" y="245"/>
                                  </a:lnTo>
                                  <a:lnTo>
                                    <a:pt x="149" y="255"/>
                                  </a:lnTo>
                                  <a:lnTo>
                                    <a:pt x="149" y="259"/>
                                  </a:lnTo>
                                  <a:lnTo>
                                    <a:pt x="154" y="264"/>
                                  </a:lnTo>
                                  <a:lnTo>
                                    <a:pt x="154" y="269"/>
                                  </a:lnTo>
                                  <a:lnTo>
                                    <a:pt x="158" y="274"/>
                                  </a:lnTo>
                                  <a:lnTo>
                                    <a:pt x="158" y="279"/>
                                  </a:lnTo>
                                  <a:lnTo>
                                    <a:pt x="168" y="288"/>
                                  </a:lnTo>
                                  <a:lnTo>
                                    <a:pt x="168" y="293"/>
                                  </a:lnTo>
                                  <a:lnTo>
                                    <a:pt x="173" y="298"/>
                                  </a:lnTo>
                                  <a:lnTo>
                                    <a:pt x="173" y="303"/>
                                  </a:lnTo>
                                  <a:lnTo>
                                    <a:pt x="182" y="312"/>
                                  </a:lnTo>
                                  <a:lnTo>
                                    <a:pt x="182" y="317"/>
                                  </a:lnTo>
                                  <a:lnTo>
                                    <a:pt x="187" y="322"/>
                                  </a:lnTo>
                                  <a:lnTo>
                                    <a:pt x="187" y="327"/>
                                  </a:lnTo>
                                  <a:lnTo>
                                    <a:pt x="192" y="331"/>
                                  </a:lnTo>
                                  <a:lnTo>
                                    <a:pt x="192" y="336"/>
                                  </a:lnTo>
                                  <a:lnTo>
                                    <a:pt x="202" y="346"/>
                                  </a:lnTo>
                                  <a:lnTo>
                                    <a:pt x="202" y="351"/>
                                  </a:lnTo>
                                  <a:lnTo>
                                    <a:pt x="206" y="355"/>
                                  </a:lnTo>
                                  <a:lnTo>
                                    <a:pt x="206" y="360"/>
                                  </a:lnTo>
                                  <a:lnTo>
                                    <a:pt x="216" y="370"/>
                                  </a:lnTo>
                                  <a:lnTo>
                                    <a:pt x="216" y="375"/>
                                  </a:lnTo>
                                  <a:lnTo>
                                    <a:pt x="221" y="379"/>
                                  </a:lnTo>
                                  <a:lnTo>
                                    <a:pt x="221" y="384"/>
                                  </a:lnTo>
                                  <a:lnTo>
                                    <a:pt x="226" y="389"/>
                                  </a:lnTo>
                                  <a:lnTo>
                                    <a:pt x="226" y="394"/>
                                  </a:lnTo>
                                  <a:lnTo>
                                    <a:pt x="235" y="403"/>
                                  </a:lnTo>
                                  <a:lnTo>
                                    <a:pt x="235" y="408"/>
                                  </a:lnTo>
                                  <a:lnTo>
                                    <a:pt x="240" y="413"/>
                                  </a:lnTo>
                                  <a:lnTo>
                                    <a:pt x="240" y="4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940"/>
                          <wps:cNvSpPr>
                            <a:spLocks/>
                          </wps:cNvSpPr>
                          <wps:spPr bwMode="auto">
                            <a:xfrm>
                              <a:off x="5477" y="1628"/>
                              <a:ext cx="230" cy="398"/>
                            </a:xfrm>
                            <a:custGeom>
                              <a:avLst/>
                              <a:gdLst>
                                <a:gd name="T0" fmla="*/ 10 w 230"/>
                                <a:gd name="T1" fmla="*/ 9 h 398"/>
                                <a:gd name="T2" fmla="*/ 14 w 230"/>
                                <a:gd name="T3" fmla="*/ 19 h 398"/>
                                <a:gd name="T4" fmla="*/ 24 w 230"/>
                                <a:gd name="T5" fmla="*/ 33 h 398"/>
                                <a:gd name="T6" fmla="*/ 29 w 230"/>
                                <a:gd name="T7" fmla="*/ 43 h 398"/>
                                <a:gd name="T8" fmla="*/ 34 w 230"/>
                                <a:gd name="T9" fmla="*/ 52 h 398"/>
                                <a:gd name="T10" fmla="*/ 43 w 230"/>
                                <a:gd name="T11" fmla="*/ 67 h 398"/>
                                <a:gd name="T12" fmla="*/ 48 w 230"/>
                                <a:gd name="T13" fmla="*/ 76 h 398"/>
                                <a:gd name="T14" fmla="*/ 53 w 230"/>
                                <a:gd name="T15" fmla="*/ 86 h 398"/>
                                <a:gd name="T16" fmla="*/ 62 w 230"/>
                                <a:gd name="T17" fmla="*/ 100 h 398"/>
                                <a:gd name="T18" fmla="*/ 67 w 230"/>
                                <a:gd name="T19" fmla="*/ 110 h 398"/>
                                <a:gd name="T20" fmla="*/ 72 w 230"/>
                                <a:gd name="T21" fmla="*/ 120 h 398"/>
                                <a:gd name="T22" fmla="*/ 82 w 230"/>
                                <a:gd name="T23" fmla="*/ 134 h 398"/>
                                <a:gd name="T24" fmla="*/ 86 w 230"/>
                                <a:gd name="T25" fmla="*/ 144 h 398"/>
                                <a:gd name="T26" fmla="*/ 91 w 230"/>
                                <a:gd name="T27" fmla="*/ 153 h 398"/>
                                <a:gd name="T28" fmla="*/ 101 w 230"/>
                                <a:gd name="T29" fmla="*/ 168 h 398"/>
                                <a:gd name="T30" fmla="*/ 106 w 230"/>
                                <a:gd name="T31" fmla="*/ 177 h 398"/>
                                <a:gd name="T32" fmla="*/ 110 w 230"/>
                                <a:gd name="T33" fmla="*/ 187 h 398"/>
                                <a:gd name="T34" fmla="*/ 120 w 230"/>
                                <a:gd name="T35" fmla="*/ 201 h 398"/>
                                <a:gd name="T36" fmla="*/ 125 w 230"/>
                                <a:gd name="T37" fmla="*/ 211 h 398"/>
                                <a:gd name="T38" fmla="*/ 134 w 230"/>
                                <a:gd name="T39" fmla="*/ 225 h 398"/>
                                <a:gd name="T40" fmla="*/ 139 w 230"/>
                                <a:gd name="T41" fmla="*/ 235 h 398"/>
                                <a:gd name="T42" fmla="*/ 144 w 230"/>
                                <a:gd name="T43" fmla="*/ 245 h 398"/>
                                <a:gd name="T44" fmla="*/ 154 w 230"/>
                                <a:gd name="T45" fmla="*/ 259 h 398"/>
                                <a:gd name="T46" fmla="*/ 158 w 230"/>
                                <a:gd name="T47" fmla="*/ 269 h 398"/>
                                <a:gd name="T48" fmla="*/ 163 w 230"/>
                                <a:gd name="T49" fmla="*/ 278 h 398"/>
                                <a:gd name="T50" fmla="*/ 173 w 230"/>
                                <a:gd name="T51" fmla="*/ 293 h 398"/>
                                <a:gd name="T52" fmla="*/ 178 w 230"/>
                                <a:gd name="T53" fmla="*/ 302 h 398"/>
                                <a:gd name="T54" fmla="*/ 182 w 230"/>
                                <a:gd name="T55" fmla="*/ 312 h 398"/>
                                <a:gd name="T56" fmla="*/ 192 w 230"/>
                                <a:gd name="T57" fmla="*/ 326 h 398"/>
                                <a:gd name="T58" fmla="*/ 197 w 230"/>
                                <a:gd name="T59" fmla="*/ 336 h 398"/>
                                <a:gd name="T60" fmla="*/ 202 w 230"/>
                                <a:gd name="T61" fmla="*/ 345 h 398"/>
                                <a:gd name="T62" fmla="*/ 211 w 230"/>
                                <a:gd name="T63" fmla="*/ 360 h 398"/>
                                <a:gd name="T64" fmla="*/ 216 w 230"/>
                                <a:gd name="T65" fmla="*/ 369 h 398"/>
                                <a:gd name="T66" fmla="*/ 226 w 230"/>
                                <a:gd name="T67" fmla="*/ 384 h 398"/>
                                <a:gd name="T68" fmla="*/ 230 w 230"/>
                                <a:gd name="T69" fmla="*/ 393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0" h="398">
                                  <a:moveTo>
                                    <a:pt x="0" y="0"/>
                                  </a:moveTo>
                                  <a:lnTo>
                                    <a:pt x="10" y="9"/>
                                  </a:lnTo>
                                  <a:lnTo>
                                    <a:pt x="10" y="14"/>
                                  </a:lnTo>
                                  <a:lnTo>
                                    <a:pt x="14" y="19"/>
                                  </a:lnTo>
                                  <a:lnTo>
                                    <a:pt x="14" y="24"/>
                                  </a:lnTo>
                                  <a:lnTo>
                                    <a:pt x="24" y="33"/>
                                  </a:lnTo>
                                  <a:lnTo>
                                    <a:pt x="24" y="38"/>
                                  </a:lnTo>
                                  <a:lnTo>
                                    <a:pt x="29" y="43"/>
                                  </a:lnTo>
                                  <a:lnTo>
                                    <a:pt x="29" y="48"/>
                                  </a:lnTo>
                                  <a:lnTo>
                                    <a:pt x="34" y="52"/>
                                  </a:lnTo>
                                  <a:lnTo>
                                    <a:pt x="34" y="57"/>
                                  </a:lnTo>
                                  <a:lnTo>
                                    <a:pt x="43" y="67"/>
                                  </a:lnTo>
                                  <a:lnTo>
                                    <a:pt x="43" y="72"/>
                                  </a:lnTo>
                                  <a:lnTo>
                                    <a:pt x="48" y="76"/>
                                  </a:lnTo>
                                  <a:lnTo>
                                    <a:pt x="48" y="81"/>
                                  </a:lnTo>
                                  <a:lnTo>
                                    <a:pt x="53" y="86"/>
                                  </a:lnTo>
                                  <a:lnTo>
                                    <a:pt x="53" y="91"/>
                                  </a:lnTo>
                                  <a:lnTo>
                                    <a:pt x="62" y="100"/>
                                  </a:lnTo>
                                  <a:lnTo>
                                    <a:pt x="62" y="105"/>
                                  </a:lnTo>
                                  <a:lnTo>
                                    <a:pt x="67" y="110"/>
                                  </a:lnTo>
                                  <a:lnTo>
                                    <a:pt x="67" y="115"/>
                                  </a:lnTo>
                                  <a:lnTo>
                                    <a:pt x="72" y="120"/>
                                  </a:lnTo>
                                  <a:lnTo>
                                    <a:pt x="72" y="124"/>
                                  </a:lnTo>
                                  <a:lnTo>
                                    <a:pt x="82" y="134"/>
                                  </a:lnTo>
                                  <a:lnTo>
                                    <a:pt x="82" y="139"/>
                                  </a:lnTo>
                                  <a:lnTo>
                                    <a:pt x="86" y="144"/>
                                  </a:lnTo>
                                  <a:lnTo>
                                    <a:pt x="86" y="148"/>
                                  </a:lnTo>
                                  <a:lnTo>
                                    <a:pt x="91" y="153"/>
                                  </a:lnTo>
                                  <a:lnTo>
                                    <a:pt x="91" y="158"/>
                                  </a:lnTo>
                                  <a:lnTo>
                                    <a:pt x="101" y="168"/>
                                  </a:lnTo>
                                  <a:lnTo>
                                    <a:pt x="101" y="172"/>
                                  </a:lnTo>
                                  <a:lnTo>
                                    <a:pt x="106" y="177"/>
                                  </a:lnTo>
                                  <a:lnTo>
                                    <a:pt x="106" y="182"/>
                                  </a:lnTo>
                                  <a:lnTo>
                                    <a:pt x="110" y="187"/>
                                  </a:lnTo>
                                  <a:lnTo>
                                    <a:pt x="110" y="192"/>
                                  </a:lnTo>
                                  <a:lnTo>
                                    <a:pt x="120" y="201"/>
                                  </a:lnTo>
                                  <a:lnTo>
                                    <a:pt x="120" y="206"/>
                                  </a:lnTo>
                                  <a:lnTo>
                                    <a:pt x="125" y="211"/>
                                  </a:lnTo>
                                  <a:lnTo>
                                    <a:pt x="125" y="216"/>
                                  </a:lnTo>
                                  <a:lnTo>
                                    <a:pt x="134" y="225"/>
                                  </a:lnTo>
                                  <a:lnTo>
                                    <a:pt x="134" y="230"/>
                                  </a:lnTo>
                                  <a:lnTo>
                                    <a:pt x="139" y="235"/>
                                  </a:lnTo>
                                  <a:lnTo>
                                    <a:pt x="139" y="240"/>
                                  </a:lnTo>
                                  <a:lnTo>
                                    <a:pt x="144" y="245"/>
                                  </a:lnTo>
                                  <a:lnTo>
                                    <a:pt x="144" y="249"/>
                                  </a:lnTo>
                                  <a:lnTo>
                                    <a:pt x="154" y="259"/>
                                  </a:lnTo>
                                  <a:lnTo>
                                    <a:pt x="154" y="264"/>
                                  </a:lnTo>
                                  <a:lnTo>
                                    <a:pt x="158" y="269"/>
                                  </a:lnTo>
                                  <a:lnTo>
                                    <a:pt x="158" y="273"/>
                                  </a:lnTo>
                                  <a:lnTo>
                                    <a:pt x="163" y="278"/>
                                  </a:lnTo>
                                  <a:lnTo>
                                    <a:pt x="163" y="283"/>
                                  </a:lnTo>
                                  <a:lnTo>
                                    <a:pt x="173" y="293"/>
                                  </a:lnTo>
                                  <a:lnTo>
                                    <a:pt x="173" y="297"/>
                                  </a:lnTo>
                                  <a:lnTo>
                                    <a:pt x="178" y="302"/>
                                  </a:lnTo>
                                  <a:lnTo>
                                    <a:pt x="178" y="307"/>
                                  </a:lnTo>
                                  <a:lnTo>
                                    <a:pt x="182" y="312"/>
                                  </a:lnTo>
                                  <a:lnTo>
                                    <a:pt x="182" y="317"/>
                                  </a:lnTo>
                                  <a:lnTo>
                                    <a:pt x="192" y="326"/>
                                  </a:lnTo>
                                  <a:lnTo>
                                    <a:pt x="192" y="331"/>
                                  </a:lnTo>
                                  <a:lnTo>
                                    <a:pt x="197" y="336"/>
                                  </a:lnTo>
                                  <a:lnTo>
                                    <a:pt x="197" y="341"/>
                                  </a:lnTo>
                                  <a:lnTo>
                                    <a:pt x="202" y="345"/>
                                  </a:lnTo>
                                  <a:lnTo>
                                    <a:pt x="202" y="350"/>
                                  </a:lnTo>
                                  <a:lnTo>
                                    <a:pt x="211" y="360"/>
                                  </a:lnTo>
                                  <a:lnTo>
                                    <a:pt x="211" y="365"/>
                                  </a:lnTo>
                                  <a:lnTo>
                                    <a:pt x="216" y="369"/>
                                  </a:lnTo>
                                  <a:lnTo>
                                    <a:pt x="216" y="374"/>
                                  </a:lnTo>
                                  <a:lnTo>
                                    <a:pt x="226" y="384"/>
                                  </a:lnTo>
                                  <a:lnTo>
                                    <a:pt x="226" y="389"/>
                                  </a:lnTo>
                                  <a:lnTo>
                                    <a:pt x="230" y="393"/>
                                  </a:lnTo>
                                  <a:lnTo>
                                    <a:pt x="230" y="39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41"/>
                          <wps:cNvSpPr>
                            <a:spLocks/>
                          </wps:cNvSpPr>
                          <wps:spPr bwMode="auto">
                            <a:xfrm>
                              <a:off x="5386" y="1575"/>
                              <a:ext cx="283" cy="494"/>
                            </a:xfrm>
                            <a:custGeom>
                              <a:avLst/>
                              <a:gdLst>
                                <a:gd name="T0" fmla="*/ 0 w 283"/>
                                <a:gd name="T1" fmla="*/ 5 h 494"/>
                                <a:gd name="T2" fmla="*/ 9 w 283"/>
                                <a:gd name="T3" fmla="*/ 14 h 494"/>
                                <a:gd name="T4" fmla="*/ 14 w 283"/>
                                <a:gd name="T5" fmla="*/ 24 h 494"/>
                                <a:gd name="T6" fmla="*/ 24 w 283"/>
                                <a:gd name="T7" fmla="*/ 38 h 494"/>
                                <a:gd name="T8" fmla="*/ 29 w 283"/>
                                <a:gd name="T9" fmla="*/ 48 h 494"/>
                                <a:gd name="T10" fmla="*/ 33 w 283"/>
                                <a:gd name="T11" fmla="*/ 57 h 494"/>
                                <a:gd name="T12" fmla="*/ 43 w 283"/>
                                <a:gd name="T13" fmla="*/ 72 h 494"/>
                                <a:gd name="T14" fmla="*/ 48 w 283"/>
                                <a:gd name="T15" fmla="*/ 81 h 494"/>
                                <a:gd name="T16" fmla="*/ 53 w 283"/>
                                <a:gd name="T17" fmla="*/ 91 h 494"/>
                                <a:gd name="T18" fmla="*/ 62 w 283"/>
                                <a:gd name="T19" fmla="*/ 105 h 494"/>
                                <a:gd name="T20" fmla="*/ 67 w 283"/>
                                <a:gd name="T21" fmla="*/ 115 h 494"/>
                                <a:gd name="T22" fmla="*/ 72 w 283"/>
                                <a:gd name="T23" fmla="*/ 125 h 494"/>
                                <a:gd name="T24" fmla="*/ 81 w 283"/>
                                <a:gd name="T25" fmla="*/ 139 h 494"/>
                                <a:gd name="T26" fmla="*/ 86 w 283"/>
                                <a:gd name="T27" fmla="*/ 149 h 494"/>
                                <a:gd name="T28" fmla="*/ 96 w 283"/>
                                <a:gd name="T29" fmla="*/ 163 h 494"/>
                                <a:gd name="T30" fmla="*/ 101 w 283"/>
                                <a:gd name="T31" fmla="*/ 173 h 494"/>
                                <a:gd name="T32" fmla="*/ 105 w 283"/>
                                <a:gd name="T33" fmla="*/ 182 h 494"/>
                                <a:gd name="T34" fmla="*/ 115 w 283"/>
                                <a:gd name="T35" fmla="*/ 197 h 494"/>
                                <a:gd name="T36" fmla="*/ 120 w 283"/>
                                <a:gd name="T37" fmla="*/ 206 h 494"/>
                                <a:gd name="T38" fmla="*/ 125 w 283"/>
                                <a:gd name="T39" fmla="*/ 216 h 494"/>
                                <a:gd name="T40" fmla="*/ 134 w 283"/>
                                <a:gd name="T41" fmla="*/ 230 h 494"/>
                                <a:gd name="T42" fmla="*/ 139 w 283"/>
                                <a:gd name="T43" fmla="*/ 240 h 494"/>
                                <a:gd name="T44" fmla="*/ 149 w 283"/>
                                <a:gd name="T45" fmla="*/ 254 h 494"/>
                                <a:gd name="T46" fmla="*/ 153 w 283"/>
                                <a:gd name="T47" fmla="*/ 264 h 494"/>
                                <a:gd name="T48" fmla="*/ 158 w 283"/>
                                <a:gd name="T49" fmla="*/ 274 h 494"/>
                                <a:gd name="T50" fmla="*/ 168 w 283"/>
                                <a:gd name="T51" fmla="*/ 288 h 494"/>
                                <a:gd name="T52" fmla="*/ 173 w 283"/>
                                <a:gd name="T53" fmla="*/ 298 h 494"/>
                                <a:gd name="T54" fmla="*/ 177 w 283"/>
                                <a:gd name="T55" fmla="*/ 307 h 494"/>
                                <a:gd name="T56" fmla="*/ 187 w 283"/>
                                <a:gd name="T57" fmla="*/ 322 h 494"/>
                                <a:gd name="T58" fmla="*/ 192 w 283"/>
                                <a:gd name="T59" fmla="*/ 331 h 494"/>
                                <a:gd name="T60" fmla="*/ 197 w 283"/>
                                <a:gd name="T61" fmla="*/ 341 h 494"/>
                                <a:gd name="T62" fmla="*/ 206 w 283"/>
                                <a:gd name="T63" fmla="*/ 355 h 494"/>
                                <a:gd name="T64" fmla="*/ 211 w 283"/>
                                <a:gd name="T65" fmla="*/ 365 h 494"/>
                                <a:gd name="T66" fmla="*/ 221 w 283"/>
                                <a:gd name="T67" fmla="*/ 379 h 494"/>
                                <a:gd name="T68" fmla="*/ 225 w 283"/>
                                <a:gd name="T69" fmla="*/ 389 h 494"/>
                                <a:gd name="T70" fmla="*/ 230 w 283"/>
                                <a:gd name="T71" fmla="*/ 398 h 494"/>
                                <a:gd name="T72" fmla="*/ 240 w 283"/>
                                <a:gd name="T73" fmla="*/ 413 h 494"/>
                                <a:gd name="T74" fmla="*/ 245 w 283"/>
                                <a:gd name="T75" fmla="*/ 422 h 494"/>
                                <a:gd name="T76" fmla="*/ 249 w 283"/>
                                <a:gd name="T77" fmla="*/ 432 h 494"/>
                                <a:gd name="T78" fmla="*/ 259 w 283"/>
                                <a:gd name="T79" fmla="*/ 446 h 494"/>
                                <a:gd name="T80" fmla="*/ 264 w 283"/>
                                <a:gd name="T81" fmla="*/ 456 h 494"/>
                                <a:gd name="T82" fmla="*/ 269 w 283"/>
                                <a:gd name="T83" fmla="*/ 466 h 494"/>
                                <a:gd name="T84" fmla="*/ 278 w 283"/>
                                <a:gd name="T85" fmla="*/ 480 h 494"/>
                                <a:gd name="T86" fmla="*/ 283 w 283"/>
                                <a:gd name="T87" fmla="*/ 4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3" h="494">
                                  <a:moveTo>
                                    <a:pt x="0" y="0"/>
                                  </a:moveTo>
                                  <a:lnTo>
                                    <a:pt x="0" y="5"/>
                                  </a:lnTo>
                                  <a:lnTo>
                                    <a:pt x="5" y="9"/>
                                  </a:lnTo>
                                  <a:lnTo>
                                    <a:pt x="9" y="14"/>
                                  </a:lnTo>
                                  <a:lnTo>
                                    <a:pt x="9" y="19"/>
                                  </a:lnTo>
                                  <a:lnTo>
                                    <a:pt x="14" y="24"/>
                                  </a:lnTo>
                                  <a:lnTo>
                                    <a:pt x="14" y="29"/>
                                  </a:lnTo>
                                  <a:lnTo>
                                    <a:pt x="24" y="38"/>
                                  </a:lnTo>
                                  <a:lnTo>
                                    <a:pt x="24" y="43"/>
                                  </a:lnTo>
                                  <a:lnTo>
                                    <a:pt x="29" y="48"/>
                                  </a:lnTo>
                                  <a:lnTo>
                                    <a:pt x="29"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lnTo>
                                    <a:pt x="72" y="125"/>
                                  </a:lnTo>
                                  <a:lnTo>
                                    <a:pt x="72" y="129"/>
                                  </a:lnTo>
                                  <a:lnTo>
                                    <a:pt x="81" y="139"/>
                                  </a:lnTo>
                                  <a:lnTo>
                                    <a:pt x="81" y="144"/>
                                  </a:lnTo>
                                  <a:lnTo>
                                    <a:pt x="86" y="149"/>
                                  </a:lnTo>
                                  <a:lnTo>
                                    <a:pt x="86" y="153"/>
                                  </a:lnTo>
                                  <a:lnTo>
                                    <a:pt x="96" y="163"/>
                                  </a:lnTo>
                                  <a:lnTo>
                                    <a:pt x="96" y="168"/>
                                  </a:lnTo>
                                  <a:lnTo>
                                    <a:pt x="101" y="173"/>
                                  </a:lnTo>
                                  <a:lnTo>
                                    <a:pt x="101" y="177"/>
                                  </a:lnTo>
                                  <a:lnTo>
                                    <a:pt x="105" y="182"/>
                                  </a:lnTo>
                                  <a:lnTo>
                                    <a:pt x="105" y="187"/>
                                  </a:lnTo>
                                  <a:lnTo>
                                    <a:pt x="115" y="197"/>
                                  </a:lnTo>
                                  <a:lnTo>
                                    <a:pt x="115" y="201"/>
                                  </a:lnTo>
                                  <a:lnTo>
                                    <a:pt x="120" y="206"/>
                                  </a:lnTo>
                                  <a:lnTo>
                                    <a:pt x="120" y="211"/>
                                  </a:lnTo>
                                  <a:lnTo>
                                    <a:pt x="125" y="216"/>
                                  </a:lnTo>
                                  <a:lnTo>
                                    <a:pt x="125" y="221"/>
                                  </a:lnTo>
                                  <a:lnTo>
                                    <a:pt x="134" y="230"/>
                                  </a:lnTo>
                                  <a:lnTo>
                                    <a:pt x="134" y="235"/>
                                  </a:lnTo>
                                  <a:lnTo>
                                    <a:pt x="139" y="240"/>
                                  </a:lnTo>
                                  <a:lnTo>
                                    <a:pt x="139" y="245"/>
                                  </a:lnTo>
                                  <a:lnTo>
                                    <a:pt x="149" y="254"/>
                                  </a:lnTo>
                                  <a:lnTo>
                                    <a:pt x="149" y="259"/>
                                  </a:lnTo>
                                  <a:lnTo>
                                    <a:pt x="153" y="264"/>
                                  </a:lnTo>
                                  <a:lnTo>
                                    <a:pt x="153" y="269"/>
                                  </a:lnTo>
                                  <a:lnTo>
                                    <a:pt x="158" y="274"/>
                                  </a:lnTo>
                                  <a:lnTo>
                                    <a:pt x="158" y="278"/>
                                  </a:lnTo>
                                  <a:lnTo>
                                    <a:pt x="168" y="288"/>
                                  </a:lnTo>
                                  <a:lnTo>
                                    <a:pt x="168" y="293"/>
                                  </a:lnTo>
                                  <a:lnTo>
                                    <a:pt x="173" y="298"/>
                                  </a:lnTo>
                                  <a:lnTo>
                                    <a:pt x="173" y="302"/>
                                  </a:lnTo>
                                  <a:lnTo>
                                    <a:pt x="177" y="307"/>
                                  </a:lnTo>
                                  <a:lnTo>
                                    <a:pt x="177" y="312"/>
                                  </a:lnTo>
                                  <a:lnTo>
                                    <a:pt x="187" y="322"/>
                                  </a:lnTo>
                                  <a:lnTo>
                                    <a:pt x="187" y="326"/>
                                  </a:lnTo>
                                  <a:lnTo>
                                    <a:pt x="192" y="331"/>
                                  </a:lnTo>
                                  <a:lnTo>
                                    <a:pt x="192" y="336"/>
                                  </a:lnTo>
                                  <a:lnTo>
                                    <a:pt x="197" y="341"/>
                                  </a:lnTo>
                                  <a:lnTo>
                                    <a:pt x="197" y="346"/>
                                  </a:lnTo>
                                  <a:lnTo>
                                    <a:pt x="206" y="355"/>
                                  </a:lnTo>
                                  <a:lnTo>
                                    <a:pt x="206" y="360"/>
                                  </a:lnTo>
                                  <a:lnTo>
                                    <a:pt x="211" y="365"/>
                                  </a:lnTo>
                                  <a:lnTo>
                                    <a:pt x="211" y="370"/>
                                  </a:lnTo>
                                  <a:lnTo>
                                    <a:pt x="221" y="379"/>
                                  </a:lnTo>
                                  <a:lnTo>
                                    <a:pt x="221" y="384"/>
                                  </a:lnTo>
                                  <a:lnTo>
                                    <a:pt x="225" y="389"/>
                                  </a:lnTo>
                                  <a:lnTo>
                                    <a:pt x="225" y="394"/>
                                  </a:lnTo>
                                  <a:lnTo>
                                    <a:pt x="230" y="398"/>
                                  </a:lnTo>
                                  <a:lnTo>
                                    <a:pt x="230" y="403"/>
                                  </a:lnTo>
                                  <a:lnTo>
                                    <a:pt x="240" y="413"/>
                                  </a:lnTo>
                                  <a:lnTo>
                                    <a:pt x="240" y="418"/>
                                  </a:lnTo>
                                  <a:lnTo>
                                    <a:pt x="245" y="422"/>
                                  </a:lnTo>
                                  <a:lnTo>
                                    <a:pt x="245" y="427"/>
                                  </a:lnTo>
                                  <a:lnTo>
                                    <a:pt x="249" y="432"/>
                                  </a:lnTo>
                                  <a:lnTo>
                                    <a:pt x="249" y="437"/>
                                  </a:lnTo>
                                  <a:lnTo>
                                    <a:pt x="259" y="446"/>
                                  </a:lnTo>
                                  <a:lnTo>
                                    <a:pt x="259" y="451"/>
                                  </a:lnTo>
                                  <a:lnTo>
                                    <a:pt x="264" y="456"/>
                                  </a:lnTo>
                                  <a:lnTo>
                                    <a:pt x="264" y="461"/>
                                  </a:lnTo>
                                  <a:lnTo>
                                    <a:pt x="269" y="466"/>
                                  </a:lnTo>
                                  <a:lnTo>
                                    <a:pt x="269" y="470"/>
                                  </a:lnTo>
                                  <a:lnTo>
                                    <a:pt x="278" y="480"/>
                                  </a:lnTo>
                                  <a:lnTo>
                                    <a:pt x="278" y="485"/>
                                  </a:lnTo>
                                  <a:lnTo>
                                    <a:pt x="283" y="490"/>
                                  </a:lnTo>
                                  <a:lnTo>
                                    <a:pt x="283" y="4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942"/>
                          <wps:cNvSpPr>
                            <a:spLocks/>
                          </wps:cNvSpPr>
                          <wps:spPr bwMode="auto">
                            <a:xfrm>
                              <a:off x="5314" y="1560"/>
                              <a:ext cx="331" cy="572"/>
                            </a:xfrm>
                            <a:custGeom>
                              <a:avLst/>
                              <a:gdLst>
                                <a:gd name="T0" fmla="*/ 5 w 331"/>
                                <a:gd name="T1" fmla="*/ 5 h 572"/>
                                <a:gd name="T2" fmla="*/ 9 w 331"/>
                                <a:gd name="T3" fmla="*/ 15 h 572"/>
                                <a:gd name="T4" fmla="*/ 14 w 331"/>
                                <a:gd name="T5" fmla="*/ 24 h 572"/>
                                <a:gd name="T6" fmla="*/ 24 w 331"/>
                                <a:gd name="T7" fmla="*/ 39 h 572"/>
                                <a:gd name="T8" fmla="*/ 29 w 331"/>
                                <a:gd name="T9" fmla="*/ 48 h 572"/>
                                <a:gd name="T10" fmla="*/ 38 w 331"/>
                                <a:gd name="T11" fmla="*/ 63 h 572"/>
                                <a:gd name="T12" fmla="*/ 43 w 331"/>
                                <a:gd name="T13" fmla="*/ 72 h 572"/>
                                <a:gd name="T14" fmla="*/ 48 w 331"/>
                                <a:gd name="T15" fmla="*/ 82 h 572"/>
                                <a:gd name="T16" fmla="*/ 57 w 331"/>
                                <a:gd name="T17" fmla="*/ 96 h 572"/>
                                <a:gd name="T18" fmla="*/ 62 w 331"/>
                                <a:gd name="T19" fmla="*/ 106 h 572"/>
                                <a:gd name="T20" fmla="*/ 72 w 331"/>
                                <a:gd name="T21" fmla="*/ 120 h 572"/>
                                <a:gd name="T22" fmla="*/ 77 w 331"/>
                                <a:gd name="T23" fmla="*/ 130 h 572"/>
                                <a:gd name="T24" fmla="*/ 81 w 331"/>
                                <a:gd name="T25" fmla="*/ 140 h 572"/>
                                <a:gd name="T26" fmla="*/ 91 w 331"/>
                                <a:gd name="T27" fmla="*/ 154 h 572"/>
                                <a:gd name="T28" fmla="*/ 96 w 331"/>
                                <a:gd name="T29" fmla="*/ 164 h 572"/>
                                <a:gd name="T30" fmla="*/ 105 w 331"/>
                                <a:gd name="T31" fmla="*/ 178 h 572"/>
                                <a:gd name="T32" fmla="*/ 110 w 331"/>
                                <a:gd name="T33" fmla="*/ 188 h 572"/>
                                <a:gd name="T34" fmla="*/ 115 w 331"/>
                                <a:gd name="T35" fmla="*/ 197 h 572"/>
                                <a:gd name="T36" fmla="*/ 125 w 331"/>
                                <a:gd name="T37" fmla="*/ 212 h 572"/>
                                <a:gd name="T38" fmla="*/ 129 w 331"/>
                                <a:gd name="T39" fmla="*/ 221 h 572"/>
                                <a:gd name="T40" fmla="*/ 134 w 331"/>
                                <a:gd name="T41" fmla="*/ 231 h 572"/>
                                <a:gd name="T42" fmla="*/ 144 w 331"/>
                                <a:gd name="T43" fmla="*/ 245 h 572"/>
                                <a:gd name="T44" fmla="*/ 149 w 331"/>
                                <a:gd name="T45" fmla="*/ 255 h 572"/>
                                <a:gd name="T46" fmla="*/ 158 w 331"/>
                                <a:gd name="T47" fmla="*/ 269 h 572"/>
                                <a:gd name="T48" fmla="*/ 163 w 331"/>
                                <a:gd name="T49" fmla="*/ 279 h 572"/>
                                <a:gd name="T50" fmla="*/ 168 w 331"/>
                                <a:gd name="T51" fmla="*/ 289 h 572"/>
                                <a:gd name="T52" fmla="*/ 177 w 331"/>
                                <a:gd name="T53" fmla="*/ 303 h 572"/>
                                <a:gd name="T54" fmla="*/ 182 w 331"/>
                                <a:gd name="T55" fmla="*/ 313 h 572"/>
                                <a:gd name="T56" fmla="*/ 192 w 331"/>
                                <a:gd name="T57" fmla="*/ 327 h 572"/>
                                <a:gd name="T58" fmla="*/ 197 w 331"/>
                                <a:gd name="T59" fmla="*/ 337 h 572"/>
                                <a:gd name="T60" fmla="*/ 201 w 331"/>
                                <a:gd name="T61" fmla="*/ 346 h 572"/>
                                <a:gd name="T62" fmla="*/ 211 w 331"/>
                                <a:gd name="T63" fmla="*/ 361 h 572"/>
                                <a:gd name="T64" fmla="*/ 216 w 331"/>
                                <a:gd name="T65" fmla="*/ 370 h 572"/>
                                <a:gd name="T66" fmla="*/ 225 w 331"/>
                                <a:gd name="T67" fmla="*/ 385 h 572"/>
                                <a:gd name="T68" fmla="*/ 230 w 331"/>
                                <a:gd name="T69" fmla="*/ 394 h 572"/>
                                <a:gd name="T70" fmla="*/ 235 w 331"/>
                                <a:gd name="T71" fmla="*/ 404 h 572"/>
                                <a:gd name="T72" fmla="*/ 245 w 331"/>
                                <a:gd name="T73" fmla="*/ 418 h 572"/>
                                <a:gd name="T74" fmla="*/ 249 w 331"/>
                                <a:gd name="T75" fmla="*/ 428 h 572"/>
                                <a:gd name="T76" fmla="*/ 254 w 331"/>
                                <a:gd name="T77" fmla="*/ 437 h 572"/>
                                <a:gd name="T78" fmla="*/ 264 w 331"/>
                                <a:gd name="T79" fmla="*/ 452 h 572"/>
                                <a:gd name="T80" fmla="*/ 269 w 331"/>
                                <a:gd name="T81" fmla="*/ 461 h 572"/>
                                <a:gd name="T82" fmla="*/ 278 w 331"/>
                                <a:gd name="T83" fmla="*/ 476 h 572"/>
                                <a:gd name="T84" fmla="*/ 283 w 331"/>
                                <a:gd name="T85" fmla="*/ 485 h 572"/>
                                <a:gd name="T86" fmla="*/ 288 w 331"/>
                                <a:gd name="T87" fmla="*/ 495 h 572"/>
                                <a:gd name="T88" fmla="*/ 297 w 331"/>
                                <a:gd name="T89" fmla="*/ 509 h 572"/>
                                <a:gd name="T90" fmla="*/ 302 w 331"/>
                                <a:gd name="T91" fmla="*/ 519 h 572"/>
                                <a:gd name="T92" fmla="*/ 312 w 331"/>
                                <a:gd name="T93" fmla="*/ 533 h 572"/>
                                <a:gd name="T94" fmla="*/ 317 w 331"/>
                                <a:gd name="T95" fmla="*/ 543 h 572"/>
                                <a:gd name="T96" fmla="*/ 321 w 331"/>
                                <a:gd name="T97" fmla="*/ 553 h 572"/>
                                <a:gd name="T98" fmla="*/ 331 w 331"/>
                                <a:gd name="T99" fmla="*/ 567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1" h="572">
                                  <a:moveTo>
                                    <a:pt x="0" y="0"/>
                                  </a:moveTo>
                                  <a:lnTo>
                                    <a:pt x="5" y="5"/>
                                  </a:lnTo>
                                  <a:lnTo>
                                    <a:pt x="5" y="10"/>
                                  </a:lnTo>
                                  <a:lnTo>
                                    <a:pt x="9" y="15"/>
                                  </a:lnTo>
                                  <a:lnTo>
                                    <a:pt x="9" y="20"/>
                                  </a:lnTo>
                                  <a:lnTo>
                                    <a:pt x="14" y="24"/>
                                  </a:lnTo>
                                  <a:lnTo>
                                    <a:pt x="14" y="29"/>
                                  </a:lnTo>
                                  <a:lnTo>
                                    <a:pt x="24" y="39"/>
                                  </a:lnTo>
                                  <a:lnTo>
                                    <a:pt x="24" y="44"/>
                                  </a:lnTo>
                                  <a:lnTo>
                                    <a:pt x="29" y="48"/>
                                  </a:lnTo>
                                  <a:lnTo>
                                    <a:pt x="29" y="53"/>
                                  </a:lnTo>
                                  <a:lnTo>
                                    <a:pt x="38" y="63"/>
                                  </a:lnTo>
                                  <a:lnTo>
                                    <a:pt x="38" y="68"/>
                                  </a:lnTo>
                                  <a:lnTo>
                                    <a:pt x="43" y="72"/>
                                  </a:lnTo>
                                  <a:lnTo>
                                    <a:pt x="43" y="77"/>
                                  </a:lnTo>
                                  <a:lnTo>
                                    <a:pt x="48" y="82"/>
                                  </a:lnTo>
                                  <a:lnTo>
                                    <a:pt x="48" y="87"/>
                                  </a:lnTo>
                                  <a:lnTo>
                                    <a:pt x="57" y="96"/>
                                  </a:lnTo>
                                  <a:lnTo>
                                    <a:pt x="57" y="101"/>
                                  </a:lnTo>
                                  <a:lnTo>
                                    <a:pt x="62" y="106"/>
                                  </a:lnTo>
                                  <a:lnTo>
                                    <a:pt x="62" y="111"/>
                                  </a:lnTo>
                                  <a:lnTo>
                                    <a:pt x="72" y="120"/>
                                  </a:lnTo>
                                  <a:lnTo>
                                    <a:pt x="72" y="125"/>
                                  </a:lnTo>
                                  <a:lnTo>
                                    <a:pt x="77" y="130"/>
                                  </a:lnTo>
                                  <a:lnTo>
                                    <a:pt x="77" y="135"/>
                                  </a:lnTo>
                                  <a:lnTo>
                                    <a:pt x="81" y="140"/>
                                  </a:lnTo>
                                  <a:lnTo>
                                    <a:pt x="81" y="144"/>
                                  </a:lnTo>
                                  <a:lnTo>
                                    <a:pt x="91" y="154"/>
                                  </a:lnTo>
                                  <a:lnTo>
                                    <a:pt x="91" y="159"/>
                                  </a:lnTo>
                                  <a:lnTo>
                                    <a:pt x="96" y="164"/>
                                  </a:lnTo>
                                  <a:lnTo>
                                    <a:pt x="96" y="168"/>
                                  </a:lnTo>
                                  <a:lnTo>
                                    <a:pt x="105" y="178"/>
                                  </a:lnTo>
                                  <a:lnTo>
                                    <a:pt x="105" y="183"/>
                                  </a:lnTo>
                                  <a:lnTo>
                                    <a:pt x="110" y="188"/>
                                  </a:lnTo>
                                  <a:lnTo>
                                    <a:pt x="110" y="192"/>
                                  </a:lnTo>
                                  <a:lnTo>
                                    <a:pt x="115" y="197"/>
                                  </a:lnTo>
                                  <a:lnTo>
                                    <a:pt x="115" y="202"/>
                                  </a:lnTo>
                                  <a:lnTo>
                                    <a:pt x="125" y="212"/>
                                  </a:lnTo>
                                  <a:lnTo>
                                    <a:pt x="125" y="216"/>
                                  </a:lnTo>
                                  <a:lnTo>
                                    <a:pt x="129" y="221"/>
                                  </a:lnTo>
                                  <a:lnTo>
                                    <a:pt x="129" y="226"/>
                                  </a:lnTo>
                                  <a:lnTo>
                                    <a:pt x="134" y="231"/>
                                  </a:lnTo>
                                  <a:lnTo>
                                    <a:pt x="134" y="236"/>
                                  </a:lnTo>
                                  <a:lnTo>
                                    <a:pt x="144" y="245"/>
                                  </a:lnTo>
                                  <a:lnTo>
                                    <a:pt x="144" y="250"/>
                                  </a:lnTo>
                                  <a:lnTo>
                                    <a:pt x="149" y="255"/>
                                  </a:lnTo>
                                  <a:lnTo>
                                    <a:pt x="149" y="260"/>
                                  </a:lnTo>
                                  <a:lnTo>
                                    <a:pt x="158" y="269"/>
                                  </a:lnTo>
                                  <a:lnTo>
                                    <a:pt x="158" y="274"/>
                                  </a:lnTo>
                                  <a:lnTo>
                                    <a:pt x="163" y="279"/>
                                  </a:lnTo>
                                  <a:lnTo>
                                    <a:pt x="163" y="284"/>
                                  </a:lnTo>
                                  <a:lnTo>
                                    <a:pt x="168" y="289"/>
                                  </a:lnTo>
                                  <a:lnTo>
                                    <a:pt x="168" y="293"/>
                                  </a:lnTo>
                                  <a:lnTo>
                                    <a:pt x="177" y="303"/>
                                  </a:lnTo>
                                  <a:lnTo>
                                    <a:pt x="177" y="308"/>
                                  </a:lnTo>
                                  <a:lnTo>
                                    <a:pt x="182" y="313"/>
                                  </a:lnTo>
                                  <a:lnTo>
                                    <a:pt x="182" y="317"/>
                                  </a:lnTo>
                                  <a:lnTo>
                                    <a:pt x="192" y="327"/>
                                  </a:lnTo>
                                  <a:lnTo>
                                    <a:pt x="192" y="332"/>
                                  </a:lnTo>
                                  <a:lnTo>
                                    <a:pt x="197" y="337"/>
                                  </a:lnTo>
                                  <a:lnTo>
                                    <a:pt x="197" y="341"/>
                                  </a:lnTo>
                                  <a:lnTo>
                                    <a:pt x="201" y="346"/>
                                  </a:lnTo>
                                  <a:lnTo>
                                    <a:pt x="201" y="351"/>
                                  </a:lnTo>
                                  <a:lnTo>
                                    <a:pt x="211" y="361"/>
                                  </a:lnTo>
                                  <a:lnTo>
                                    <a:pt x="211" y="365"/>
                                  </a:lnTo>
                                  <a:lnTo>
                                    <a:pt x="216" y="370"/>
                                  </a:lnTo>
                                  <a:lnTo>
                                    <a:pt x="216" y="375"/>
                                  </a:lnTo>
                                  <a:lnTo>
                                    <a:pt x="225" y="385"/>
                                  </a:lnTo>
                                  <a:lnTo>
                                    <a:pt x="225" y="389"/>
                                  </a:lnTo>
                                  <a:lnTo>
                                    <a:pt x="230" y="394"/>
                                  </a:lnTo>
                                  <a:lnTo>
                                    <a:pt x="230" y="399"/>
                                  </a:lnTo>
                                  <a:lnTo>
                                    <a:pt x="235" y="404"/>
                                  </a:lnTo>
                                  <a:lnTo>
                                    <a:pt x="235" y="409"/>
                                  </a:lnTo>
                                  <a:lnTo>
                                    <a:pt x="245" y="418"/>
                                  </a:lnTo>
                                  <a:lnTo>
                                    <a:pt x="245" y="423"/>
                                  </a:lnTo>
                                  <a:lnTo>
                                    <a:pt x="249" y="428"/>
                                  </a:lnTo>
                                  <a:lnTo>
                                    <a:pt x="249" y="433"/>
                                  </a:lnTo>
                                  <a:lnTo>
                                    <a:pt x="254" y="437"/>
                                  </a:lnTo>
                                  <a:lnTo>
                                    <a:pt x="254" y="442"/>
                                  </a:lnTo>
                                  <a:lnTo>
                                    <a:pt x="264" y="452"/>
                                  </a:lnTo>
                                  <a:lnTo>
                                    <a:pt x="264" y="457"/>
                                  </a:lnTo>
                                  <a:lnTo>
                                    <a:pt x="269" y="461"/>
                                  </a:lnTo>
                                  <a:lnTo>
                                    <a:pt x="269" y="466"/>
                                  </a:lnTo>
                                  <a:lnTo>
                                    <a:pt x="278" y="476"/>
                                  </a:lnTo>
                                  <a:lnTo>
                                    <a:pt x="278" y="481"/>
                                  </a:lnTo>
                                  <a:lnTo>
                                    <a:pt x="283" y="485"/>
                                  </a:lnTo>
                                  <a:lnTo>
                                    <a:pt x="283" y="490"/>
                                  </a:lnTo>
                                  <a:lnTo>
                                    <a:pt x="288" y="495"/>
                                  </a:lnTo>
                                  <a:lnTo>
                                    <a:pt x="288" y="500"/>
                                  </a:lnTo>
                                  <a:lnTo>
                                    <a:pt x="297" y="509"/>
                                  </a:lnTo>
                                  <a:lnTo>
                                    <a:pt x="297" y="514"/>
                                  </a:lnTo>
                                  <a:lnTo>
                                    <a:pt x="302" y="519"/>
                                  </a:lnTo>
                                  <a:lnTo>
                                    <a:pt x="302" y="524"/>
                                  </a:lnTo>
                                  <a:lnTo>
                                    <a:pt x="312" y="533"/>
                                  </a:lnTo>
                                  <a:lnTo>
                                    <a:pt x="312" y="538"/>
                                  </a:lnTo>
                                  <a:lnTo>
                                    <a:pt x="317" y="543"/>
                                  </a:lnTo>
                                  <a:lnTo>
                                    <a:pt x="317" y="548"/>
                                  </a:lnTo>
                                  <a:lnTo>
                                    <a:pt x="321" y="553"/>
                                  </a:lnTo>
                                  <a:lnTo>
                                    <a:pt x="321" y="557"/>
                                  </a:lnTo>
                                  <a:lnTo>
                                    <a:pt x="331" y="567"/>
                                  </a:lnTo>
                                  <a:lnTo>
                                    <a:pt x="331" y="5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943"/>
                          <wps:cNvSpPr>
                            <a:spLocks/>
                          </wps:cNvSpPr>
                          <wps:spPr bwMode="auto">
                            <a:xfrm>
                              <a:off x="5247" y="1551"/>
                              <a:ext cx="369" cy="634"/>
                            </a:xfrm>
                            <a:custGeom>
                              <a:avLst/>
                              <a:gdLst>
                                <a:gd name="T0" fmla="*/ 4 w 369"/>
                                <a:gd name="T1" fmla="*/ 5 h 634"/>
                                <a:gd name="T2" fmla="*/ 9 w 369"/>
                                <a:gd name="T3" fmla="*/ 14 h 634"/>
                                <a:gd name="T4" fmla="*/ 14 w 369"/>
                                <a:gd name="T5" fmla="*/ 24 h 634"/>
                                <a:gd name="T6" fmla="*/ 24 w 369"/>
                                <a:gd name="T7" fmla="*/ 38 h 634"/>
                                <a:gd name="T8" fmla="*/ 28 w 369"/>
                                <a:gd name="T9" fmla="*/ 48 h 634"/>
                                <a:gd name="T10" fmla="*/ 33 w 369"/>
                                <a:gd name="T11" fmla="*/ 57 h 634"/>
                                <a:gd name="T12" fmla="*/ 43 w 369"/>
                                <a:gd name="T13" fmla="*/ 72 h 634"/>
                                <a:gd name="T14" fmla="*/ 48 w 369"/>
                                <a:gd name="T15" fmla="*/ 81 h 634"/>
                                <a:gd name="T16" fmla="*/ 57 w 369"/>
                                <a:gd name="T17" fmla="*/ 96 h 634"/>
                                <a:gd name="T18" fmla="*/ 62 w 369"/>
                                <a:gd name="T19" fmla="*/ 105 h 634"/>
                                <a:gd name="T20" fmla="*/ 67 w 369"/>
                                <a:gd name="T21" fmla="*/ 115 h 634"/>
                                <a:gd name="T22" fmla="*/ 76 w 369"/>
                                <a:gd name="T23" fmla="*/ 129 h 634"/>
                                <a:gd name="T24" fmla="*/ 81 w 369"/>
                                <a:gd name="T25" fmla="*/ 139 h 634"/>
                                <a:gd name="T26" fmla="*/ 91 w 369"/>
                                <a:gd name="T27" fmla="*/ 153 h 634"/>
                                <a:gd name="T28" fmla="*/ 96 w 369"/>
                                <a:gd name="T29" fmla="*/ 163 h 634"/>
                                <a:gd name="T30" fmla="*/ 100 w 369"/>
                                <a:gd name="T31" fmla="*/ 173 h 634"/>
                                <a:gd name="T32" fmla="*/ 110 w 369"/>
                                <a:gd name="T33" fmla="*/ 187 h 634"/>
                                <a:gd name="T34" fmla="*/ 115 w 369"/>
                                <a:gd name="T35" fmla="*/ 197 h 634"/>
                                <a:gd name="T36" fmla="*/ 124 w 369"/>
                                <a:gd name="T37" fmla="*/ 211 h 634"/>
                                <a:gd name="T38" fmla="*/ 129 w 369"/>
                                <a:gd name="T39" fmla="*/ 221 h 634"/>
                                <a:gd name="T40" fmla="*/ 134 w 369"/>
                                <a:gd name="T41" fmla="*/ 230 h 634"/>
                                <a:gd name="T42" fmla="*/ 144 w 369"/>
                                <a:gd name="T43" fmla="*/ 245 h 634"/>
                                <a:gd name="T44" fmla="*/ 148 w 369"/>
                                <a:gd name="T45" fmla="*/ 254 h 634"/>
                                <a:gd name="T46" fmla="*/ 153 w 369"/>
                                <a:gd name="T47" fmla="*/ 264 h 634"/>
                                <a:gd name="T48" fmla="*/ 163 w 369"/>
                                <a:gd name="T49" fmla="*/ 278 h 634"/>
                                <a:gd name="T50" fmla="*/ 168 w 369"/>
                                <a:gd name="T51" fmla="*/ 288 h 634"/>
                                <a:gd name="T52" fmla="*/ 177 w 369"/>
                                <a:gd name="T53" fmla="*/ 302 h 634"/>
                                <a:gd name="T54" fmla="*/ 182 w 369"/>
                                <a:gd name="T55" fmla="*/ 312 h 634"/>
                                <a:gd name="T56" fmla="*/ 187 w 369"/>
                                <a:gd name="T57" fmla="*/ 322 h 634"/>
                                <a:gd name="T58" fmla="*/ 196 w 369"/>
                                <a:gd name="T59" fmla="*/ 336 h 634"/>
                                <a:gd name="T60" fmla="*/ 201 w 369"/>
                                <a:gd name="T61" fmla="*/ 346 h 634"/>
                                <a:gd name="T62" fmla="*/ 211 w 369"/>
                                <a:gd name="T63" fmla="*/ 360 h 634"/>
                                <a:gd name="T64" fmla="*/ 216 w 369"/>
                                <a:gd name="T65" fmla="*/ 370 h 634"/>
                                <a:gd name="T66" fmla="*/ 220 w 369"/>
                                <a:gd name="T67" fmla="*/ 379 h 634"/>
                                <a:gd name="T68" fmla="*/ 230 w 369"/>
                                <a:gd name="T69" fmla="*/ 394 h 634"/>
                                <a:gd name="T70" fmla="*/ 235 w 369"/>
                                <a:gd name="T71" fmla="*/ 403 h 634"/>
                                <a:gd name="T72" fmla="*/ 244 w 369"/>
                                <a:gd name="T73" fmla="*/ 418 h 634"/>
                                <a:gd name="T74" fmla="*/ 249 w 369"/>
                                <a:gd name="T75" fmla="*/ 427 h 634"/>
                                <a:gd name="T76" fmla="*/ 254 w 369"/>
                                <a:gd name="T77" fmla="*/ 437 h 634"/>
                                <a:gd name="T78" fmla="*/ 264 w 369"/>
                                <a:gd name="T79" fmla="*/ 451 h 634"/>
                                <a:gd name="T80" fmla="*/ 268 w 369"/>
                                <a:gd name="T81" fmla="*/ 461 h 634"/>
                                <a:gd name="T82" fmla="*/ 273 w 369"/>
                                <a:gd name="T83" fmla="*/ 470 h 634"/>
                                <a:gd name="T84" fmla="*/ 283 w 369"/>
                                <a:gd name="T85" fmla="*/ 485 h 634"/>
                                <a:gd name="T86" fmla="*/ 288 w 369"/>
                                <a:gd name="T87" fmla="*/ 494 h 634"/>
                                <a:gd name="T88" fmla="*/ 297 w 369"/>
                                <a:gd name="T89" fmla="*/ 509 h 634"/>
                                <a:gd name="T90" fmla="*/ 302 w 369"/>
                                <a:gd name="T91" fmla="*/ 518 h 634"/>
                                <a:gd name="T92" fmla="*/ 307 w 369"/>
                                <a:gd name="T93" fmla="*/ 528 h 634"/>
                                <a:gd name="T94" fmla="*/ 316 w 369"/>
                                <a:gd name="T95" fmla="*/ 542 h 634"/>
                                <a:gd name="T96" fmla="*/ 321 w 369"/>
                                <a:gd name="T97" fmla="*/ 552 h 634"/>
                                <a:gd name="T98" fmla="*/ 331 w 369"/>
                                <a:gd name="T99" fmla="*/ 566 h 634"/>
                                <a:gd name="T100" fmla="*/ 336 w 369"/>
                                <a:gd name="T101" fmla="*/ 576 h 634"/>
                                <a:gd name="T102" fmla="*/ 340 w 369"/>
                                <a:gd name="T103" fmla="*/ 586 h 634"/>
                                <a:gd name="T104" fmla="*/ 350 w 369"/>
                                <a:gd name="T105" fmla="*/ 600 h 634"/>
                                <a:gd name="T106" fmla="*/ 355 w 369"/>
                                <a:gd name="T107" fmla="*/ 610 h 634"/>
                                <a:gd name="T108" fmla="*/ 364 w 369"/>
                                <a:gd name="T109" fmla="*/ 624 h 634"/>
                                <a:gd name="T110" fmla="*/ 369 w 369"/>
                                <a:gd name="T111" fmla="*/ 6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9" h="634">
                                  <a:moveTo>
                                    <a:pt x="0" y="0"/>
                                  </a:moveTo>
                                  <a:lnTo>
                                    <a:pt x="4" y="5"/>
                                  </a:lnTo>
                                  <a:lnTo>
                                    <a:pt x="4" y="9"/>
                                  </a:lnTo>
                                  <a:lnTo>
                                    <a:pt x="9" y="14"/>
                                  </a:lnTo>
                                  <a:lnTo>
                                    <a:pt x="9" y="19"/>
                                  </a:lnTo>
                                  <a:lnTo>
                                    <a:pt x="14" y="24"/>
                                  </a:lnTo>
                                  <a:lnTo>
                                    <a:pt x="14" y="29"/>
                                  </a:lnTo>
                                  <a:lnTo>
                                    <a:pt x="24" y="38"/>
                                  </a:lnTo>
                                  <a:lnTo>
                                    <a:pt x="24" y="43"/>
                                  </a:lnTo>
                                  <a:lnTo>
                                    <a:pt x="28" y="48"/>
                                  </a:lnTo>
                                  <a:lnTo>
                                    <a:pt x="28" y="53"/>
                                  </a:lnTo>
                                  <a:lnTo>
                                    <a:pt x="33" y="57"/>
                                  </a:lnTo>
                                  <a:lnTo>
                                    <a:pt x="33" y="62"/>
                                  </a:lnTo>
                                  <a:lnTo>
                                    <a:pt x="43" y="72"/>
                                  </a:lnTo>
                                  <a:lnTo>
                                    <a:pt x="43" y="77"/>
                                  </a:lnTo>
                                  <a:lnTo>
                                    <a:pt x="48" y="81"/>
                                  </a:lnTo>
                                  <a:lnTo>
                                    <a:pt x="48" y="86"/>
                                  </a:lnTo>
                                  <a:lnTo>
                                    <a:pt x="57" y="96"/>
                                  </a:lnTo>
                                  <a:lnTo>
                                    <a:pt x="57" y="101"/>
                                  </a:lnTo>
                                  <a:lnTo>
                                    <a:pt x="62" y="105"/>
                                  </a:lnTo>
                                  <a:lnTo>
                                    <a:pt x="62" y="110"/>
                                  </a:lnTo>
                                  <a:lnTo>
                                    <a:pt x="67" y="115"/>
                                  </a:lnTo>
                                  <a:lnTo>
                                    <a:pt x="67" y="120"/>
                                  </a:lnTo>
                                  <a:lnTo>
                                    <a:pt x="76" y="129"/>
                                  </a:lnTo>
                                  <a:lnTo>
                                    <a:pt x="76" y="134"/>
                                  </a:lnTo>
                                  <a:lnTo>
                                    <a:pt x="81" y="139"/>
                                  </a:lnTo>
                                  <a:lnTo>
                                    <a:pt x="81" y="144"/>
                                  </a:lnTo>
                                  <a:lnTo>
                                    <a:pt x="91" y="153"/>
                                  </a:lnTo>
                                  <a:lnTo>
                                    <a:pt x="91" y="158"/>
                                  </a:lnTo>
                                  <a:lnTo>
                                    <a:pt x="96" y="163"/>
                                  </a:lnTo>
                                  <a:lnTo>
                                    <a:pt x="96" y="168"/>
                                  </a:lnTo>
                                  <a:lnTo>
                                    <a:pt x="100" y="173"/>
                                  </a:lnTo>
                                  <a:lnTo>
                                    <a:pt x="100" y="177"/>
                                  </a:lnTo>
                                  <a:lnTo>
                                    <a:pt x="110" y="187"/>
                                  </a:lnTo>
                                  <a:lnTo>
                                    <a:pt x="110" y="192"/>
                                  </a:lnTo>
                                  <a:lnTo>
                                    <a:pt x="115" y="197"/>
                                  </a:lnTo>
                                  <a:lnTo>
                                    <a:pt x="115" y="201"/>
                                  </a:lnTo>
                                  <a:lnTo>
                                    <a:pt x="124" y="211"/>
                                  </a:lnTo>
                                  <a:lnTo>
                                    <a:pt x="124" y="216"/>
                                  </a:lnTo>
                                  <a:lnTo>
                                    <a:pt x="129" y="221"/>
                                  </a:lnTo>
                                  <a:lnTo>
                                    <a:pt x="129" y="225"/>
                                  </a:lnTo>
                                  <a:lnTo>
                                    <a:pt x="134" y="230"/>
                                  </a:lnTo>
                                  <a:lnTo>
                                    <a:pt x="134" y="235"/>
                                  </a:lnTo>
                                  <a:lnTo>
                                    <a:pt x="144" y="245"/>
                                  </a:lnTo>
                                  <a:lnTo>
                                    <a:pt x="144" y="249"/>
                                  </a:lnTo>
                                  <a:lnTo>
                                    <a:pt x="148" y="254"/>
                                  </a:lnTo>
                                  <a:lnTo>
                                    <a:pt x="148" y="259"/>
                                  </a:lnTo>
                                  <a:lnTo>
                                    <a:pt x="153" y="264"/>
                                  </a:lnTo>
                                  <a:lnTo>
                                    <a:pt x="153" y="269"/>
                                  </a:lnTo>
                                  <a:lnTo>
                                    <a:pt x="163" y="278"/>
                                  </a:lnTo>
                                  <a:lnTo>
                                    <a:pt x="163" y="283"/>
                                  </a:lnTo>
                                  <a:lnTo>
                                    <a:pt x="168" y="288"/>
                                  </a:lnTo>
                                  <a:lnTo>
                                    <a:pt x="168" y="293"/>
                                  </a:lnTo>
                                  <a:lnTo>
                                    <a:pt x="177" y="302"/>
                                  </a:lnTo>
                                  <a:lnTo>
                                    <a:pt x="177" y="307"/>
                                  </a:lnTo>
                                  <a:lnTo>
                                    <a:pt x="182" y="312"/>
                                  </a:lnTo>
                                  <a:lnTo>
                                    <a:pt x="182" y="317"/>
                                  </a:lnTo>
                                  <a:lnTo>
                                    <a:pt x="187" y="322"/>
                                  </a:lnTo>
                                  <a:lnTo>
                                    <a:pt x="187" y="326"/>
                                  </a:lnTo>
                                  <a:lnTo>
                                    <a:pt x="196" y="336"/>
                                  </a:lnTo>
                                  <a:lnTo>
                                    <a:pt x="196" y="341"/>
                                  </a:lnTo>
                                  <a:lnTo>
                                    <a:pt x="201" y="346"/>
                                  </a:lnTo>
                                  <a:lnTo>
                                    <a:pt x="201" y="350"/>
                                  </a:lnTo>
                                  <a:lnTo>
                                    <a:pt x="211" y="360"/>
                                  </a:lnTo>
                                  <a:lnTo>
                                    <a:pt x="211" y="365"/>
                                  </a:lnTo>
                                  <a:lnTo>
                                    <a:pt x="216" y="370"/>
                                  </a:lnTo>
                                  <a:lnTo>
                                    <a:pt x="216" y="374"/>
                                  </a:lnTo>
                                  <a:lnTo>
                                    <a:pt x="220" y="379"/>
                                  </a:lnTo>
                                  <a:lnTo>
                                    <a:pt x="220" y="384"/>
                                  </a:lnTo>
                                  <a:lnTo>
                                    <a:pt x="230" y="394"/>
                                  </a:lnTo>
                                  <a:lnTo>
                                    <a:pt x="230" y="398"/>
                                  </a:lnTo>
                                  <a:lnTo>
                                    <a:pt x="235" y="403"/>
                                  </a:lnTo>
                                  <a:lnTo>
                                    <a:pt x="235" y="408"/>
                                  </a:lnTo>
                                  <a:lnTo>
                                    <a:pt x="244" y="418"/>
                                  </a:lnTo>
                                  <a:lnTo>
                                    <a:pt x="244" y="422"/>
                                  </a:lnTo>
                                  <a:lnTo>
                                    <a:pt x="249" y="427"/>
                                  </a:lnTo>
                                  <a:lnTo>
                                    <a:pt x="249" y="432"/>
                                  </a:lnTo>
                                  <a:lnTo>
                                    <a:pt x="254" y="437"/>
                                  </a:lnTo>
                                  <a:lnTo>
                                    <a:pt x="254" y="442"/>
                                  </a:lnTo>
                                  <a:lnTo>
                                    <a:pt x="264" y="451"/>
                                  </a:lnTo>
                                  <a:lnTo>
                                    <a:pt x="264" y="456"/>
                                  </a:lnTo>
                                  <a:lnTo>
                                    <a:pt x="268" y="461"/>
                                  </a:lnTo>
                                  <a:lnTo>
                                    <a:pt x="268" y="466"/>
                                  </a:lnTo>
                                  <a:lnTo>
                                    <a:pt x="273" y="470"/>
                                  </a:lnTo>
                                  <a:lnTo>
                                    <a:pt x="273" y="475"/>
                                  </a:lnTo>
                                  <a:lnTo>
                                    <a:pt x="283" y="485"/>
                                  </a:lnTo>
                                  <a:lnTo>
                                    <a:pt x="283" y="490"/>
                                  </a:lnTo>
                                  <a:lnTo>
                                    <a:pt x="288" y="494"/>
                                  </a:lnTo>
                                  <a:lnTo>
                                    <a:pt x="288" y="499"/>
                                  </a:lnTo>
                                  <a:lnTo>
                                    <a:pt x="297" y="509"/>
                                  </a:lnTo>
                                  <a:lnTo>
                                    <a:pt x="297" y="514"/>
                                  </a:lnTo>
                                  <a:lnTo>
                                    <a:pt x="302" y="518"/>
                                  </a:lnTo>
                                  <a:lnTo>
                                    <a:pt x="302" y="523"/>
                                  </a:lnTo>
                                  <a:lnTo>
                                    <a:pt x="307" y="528"/>
                                  </a:lnTo>
                                  <a:lnTo>
                                    <a:pt x="307" y="533"/>
                                  </a:lnTo>
                                  <a:lnTo>
                                    <a:pt x="316" y="542"/>
                                  </a:lnTo>
                                  <a:lnTo>
                                    <a:pt x="316" y="547"/>
                                  </a:lnTo>
                                  <a:lnTo>
                                    <a:pt x="321" y="552"/>
                                  </a:lnTo>
                                  <a:lnTo>
                                    <a:pt x="321" y="557"/>
                                  </a:lnTo>
                                  <a:lnTo>
                                    <a:pt x="331" y="566"/>
                                  </a:lnTo>
                                  <a:lnTo>
                                    <a:pt x="331" y="571"/>
                                  </a:lnTo>
                                  <a:lnTo>
                                    <a:pt x="336" y="576"/>
                                  </a:lnTo>
                                  <a:lnTo>
                                    <a:pt x="336" y="581"/>
                                  </a:lnTo>
                                  <a:lnTo>
                                    <a:pt x="340" y="586"/>
                                  </a:lnTo>
                                  <a:lnTo>
                                    <a:pt x="340" y="590"/>
                                  </a:lnTo>
                                  <a:lnTo>
                                    <a:pt x="350" y="600"/>
                                  </a:lnTo>
                                  <a:lnTo>
                                    <a:pt x="350" y="605"/>
                                  </a:lnTo>
                                  <a:lnTo>
                                    <a:pt x="355" y="610"/>
                                  </a:lnTo>
                                  <a:lnTo>
                                    <a:pt x="355" y="614"/>
                                  </a:lnTo>
                                  <a:lnTo>
                                    <a:pt x="364" y="624"/>
                                  </a:lnTo>
                                  <a:lnTo>
                                    <a:pt x="364" y="629"/>
                                  </a:lnTo>
                                  <a:lnTo>
                                    <a:pt x="369" y="6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944"/>
                          <wps:cNvSpPr>
                            <a:spLocks/>
                          </wps:cNvSpPr>
                          <wps:spPr bwMode="auto">
                            <a:xfrm>
                              <a:off x="5184" y="1551"/>
                              <a:ext cx="389" cy="672"/>
                            </a:xfrm>
                            <a:custGeom>
                              <a:avLst/>
                              <a:gdLst>
                                <a:gd name="T0" fmla="*/ 5 w 389"/>
                                <a:gd name="T1" fmla="*/ 5 h 672"/>
                                <a:gd name="T2" fmla="*/ 15 w 389"/>
                                <a:gd name="T3" fmla="*/ 19 h 672"/>
                                <a:gd name="T4" fmla="*/ 19 w 389"/>
                                <a:gd name="T5" fmla="*/ 29 h 672"/>
                                <a:gd name="T6" fmla="*/ 24 w 389"/>
                                <a:gd name="T7" fmla="*/ 38 h 672"/>
                                <a:gd name="T8" fmla="*/ 34 w 389"/>
                                <a:gd name="T9" fmla="*/ 53 h 672"/>
                                <a:gd name="T10" fmla="*/ 39 w 389"/>
                                <a:gd name="T11" fmla="*/ 62 h 672"/>
                                <a:gd name="T12" fmla="*/ 43 w 389"/>
                                <a:gd name="T13" fmla="*/ 72 h 672"/>
                                <a:gd name="T14" fmla="*/ 53 w 389"/>
                                <a:gd name="T15" fmla="*/ 86 h 672"/>
                                <a:gd name="T16" fmla="*/ 58 w 389"/>
                                <a:gd name="T17" fmla="*/ 96 h 672"/>
                                <a:gd name="T18" fmla="*/ 63 w 389"/>
                                <a:gd name="T19" fmla="*/ 105 h 672"/>
                                <a:gd name="T20" fmla="*/ 72 w 389"/>
                                <a:gd name="T21" fmla="*/ 120 h 672"/>
                                <a:gd name="T22" fmla="*/ 77 w 389"/>
                                <a:gd name="T23" fmla="*/ 129 h 672"/>
                                <a:gd name="T24" fmla="*/ 87 w 389"/>
                                <a:gd name="T25" fmla="*/ 144 h 672"/>
                                <a:gd name="T26" fmla="*/ 91 w 389"/>
                                <a:gd name="T27" fmla="*/ 153 h 672"/>
                                <a:gd name="T28" fmla="*/ 96 w 389"/>
                                <a:gd name="T29" fmla="*/ 163 h 672"/>
                                <a:gd name="T30" fmla="*/ 106 w 389"/>
                                <a:gd name="T31" fmla="*/ 177 h 672"/>
                                <a:gd name="T32" fmla="*/ 111 w 389"/>
                                <a:gd name="T33" fmla="*/ 187 h 672"/>
                                <a:gd name="T34" fmla="*/ 115 w 389"/>
                                <a:gd name="T35" fmla="*/ 197 h 672"/>
                                <a:gd name="T36" fmla="*/ 125 w 389"/>
                                <a:gd name="T37" fmla="*/ 211 h 672"/>
                                <a:gd name="T38" fmla="*/ 130 w 389"/>
                                <a:gd name="T39" fmla="*/ 221 h 672"/>
                                <a:gd name="T40" fmla="*/ 135 w 389"/>
                                <a:gd name="T41" fmla="*/ 230 h 672"/>
                                <a:gd name="T42" fmla="*/ 144 w 389"/>
                                <a:gd name="T43" fmla="*/ 245 h 672"/>
                                <a:gd name="T44" fmla="*/ 149 w 389"/>
                                <a:gd name="T45" fmla="*/ 254 h 672"/>
                                <a:gd name="T46" fmla="*/ 159 w 389"/>
                                <a:gd name="T47" fmla="*/ 269 h 672"/>
                                <a:gd name="T48" fmla="*/ 163 w 389"/>
                                <a:gd name="T49" fmla="*/ 278 h 672"/>
                                <a:gd name="T50" fmla="*/ 168 w 389"/>
                                <a:gd name="T51" fmla="*/ 288 h 672"/>
                                <a:gd name="T52" fmla="*/ 178 w 389"/>
                                <a:gd name="T53" fmla="*/ 302 h 672"/>
                                <a:gd name="T54" fmla="*/ 183 w 389"/>
                                <a:gd name="T55" fmla="*/ 312 h 672"/>
                                <a:gd name="T56" fmla="*/ 187 w 389"/>
                                <a:gd name="T57" fmla="*/ 322 h 672"/>
                                <a:gd name="T58" fmla="*/ 197 w 389"/>
                                <a:gd name="T59" fmla="*/ 336 h 672"/>
                                <a:gd name="T60" fmla="*/ 202 w 389"/>
                                <a:gd name="T61" fmla="*/ 346 h 672"/>
                                <a:gd name="T62" fmla="*/ 211 w 389"/>
                                <a:gd name="T63" fmla="*/ 360 h 672"/>
                                <a:gd name="T64" fmla="*/ 216 w 389"/>
                                <a:gd name="T65" fmla="*/ 370 h 672"/>
                                <a:gd name="T66" fmla="*/ 221 w 389"/>
                                <a:gd name="T67" fmla="*/ 379 h 672"/>
                                <a:gd name="T68" fmla="*/ 231 w 389"/>
                                <a:gd name="T69" fmla="*/ 394 h 672"/>
                                <a:gd name="T70" fmla="*/ 235 w 389"/>
                                <a:gd name="T71" fmla="*/ 403 h 672"/>
                                <a:gd name="T72" fmla="*/ 240 w 389"/>
                                <a:gd name="T73" fmla="*/ 413 h 672"/>
                                <a:gd name="T74" fmla="*/ 250 w 389"/>
                                <a:gd name="T75" fmla="*/ 427 h 672"/>
                                <a:gd name="T76" fmla="*/ 255 w 389"/>
                                <a:gd name="T77" fmla="*/ 437 h 672"/>
                                <a:gd name="T78" fmla="*/ 259 w 389"/>
                                <a:gd name="T79" fmla="*/ 446 h 672"/>
                                <a:gd name="T80" fmla="*/ 269 w 389"/>
                                <a:gd name="T81" fmla="*/ 461 h 672"/>
                                <a:gd name="T82" fmla="*/ 274 w 389"/>
                                <a:gd name="T83" fmla="*/ 470 h 672"/>
                                <a:gd name="T84" fmla="*/ 283 w 389"/>
                                <a:gd name="T85" fmla="*/ 485 h 672"/>
                                <a:gd name="T86" fmla="*/ 288 w 389"/>
                                <a:gd name="T87" fmla="*/ 494 h 672"/>
                                <a:gd name="T88" fmla="*/ 293 w 389"/>
                                <a:gd name="T89" fmla="*/ 504 h 672"/>
                                <a:gd name="T90" fmla="*/ 303 w 389"/>
                                <a:gd name="T91" fmla="*/ 518 h 672"/>
                                <a:gd name="T92" fmla="*/ 307 w 389"/>
                                <a:gd name="T93" fmla="*/ 528 h 672"/>
                                <a:gd name="T94" fmla="*/ 312 w 389"/>
                                <a:gd name="T95" fmla="*/ 538 h 672"/>
                                <a:gd name="T96" fmla="*/ 322 w 389"/>
                                <a:gd name="T97" fmla="*/ 552 h 672"/>
                                <a:gd name="T98" fmla="*/ 327 w 389"/>
                                <a:gd name="T99" fmla="*/ 562 h 672"/>
                                <a:gd name="T100" fmla="*/ 331 w 389"/>
                                <a:gd name="T101" fmla="*/ 571 h 672"/>
                                <a:gd name="T102" fmla="*/ 341 w 389"/>
                                <a:gd name="T103" fmla="*/ 586 h 672"/>
                                <a:gd name="T104" fmla="*/ 346 w 389"/>
                                <a:gd name="T105" fmla="*/ 595 h 672"/>
                                <a:gd name="T106" fmla="*/ 355 w 389"/>
                                <a:gd name="T107" fmla="*/ 610 h 672"/>
                                <a:gd name="T108" fmla="*/ 360 w 389"/>
                                <a:gd name="T109" fmla="*/ 619 h 672"/>
                                <a:gd name="T110" fmla="*/ 365 w 389"/>
                                <a:gd name="T111" fmla="*/ 629 h 672"/>
                                <a:gd name="T112" fmla="*/ 375 w 389"/>
                                <a:gd name="T113" fmla="*/ 643 h 672"/>
                                <a:gd name="T114" fmla="*/ 379 w 389"/>
                                <a:gd name="T115" fmla="*/ 653 h 672"/>
                                <a:gd name="T116" fmla="*/ 384 w 389"/>
                                <a:gd name="T117" fmla="*/ 662 h 672"/>
                                <a:gd name="T118" fmla="*/ 389 w 389"/>
                                <a:gd name="T119"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9" h="672">
                                  <a:moveTo>
                                    <a:pt x="0" y="0"/>
                                  </a:moveTo>
                                  <a:lnTo>
                                    <a:pt x="5" y="5"/>
                                  </a:lnTo>
                                  <a:lnTo>
                                    <a:pt x="5" y="9"/>
                                  </a:lnTo>
                                  <a:lnTo>
                                    <a:pt x="15" y="19"/>
                                  </a:lnTo>
                                  <a:lnTo>
                                    <a:pt x="15" y="24"/>
                                  </a:lnTo>
                                  <a:lnTo>
                                    <a:pt x="19" y="29"/>
                                  </a:lnTo>
                                  <a:lnTo>
                                    <a:pt x="19" y="33"/>
                                  </a:lnTo>
                                  <a:lnTo>
                                    <a:pt x="24" y="38"/>
                                  </a:lnTo>
                                  <a:lnTo>
                                    <a:pt x="24" y="43"/>
                                  </a:lnTo>
                                  <a:lnTo>
                                    <a:pt x="34" y="53"/>
                                  </a:lnTo>
                                  <a:lnTo>
                                    <a:pt x="34" y="57"/>
                                  </a:lnTo>
                                  <a:lnTo>
                                    <a:pt x="39" y="62"/>
                                  </a:lnTo>
                                  <a:lnTo>
                                    <a:pt x="39" y="67"/>
                                  </a:lnTo>
                                  <a:lnTo>
                                    <a:pt x="43" y="72"/>
                                  </a:lnTo>
                                  <a:lnTo>
                                    <a:pt x="43" y="77"/>
                                  </a:lnTo>
                                  <a:lnTo>
                                    <a:pt x="53" y="86"/>
                                  </a:lnTo>
                                  <a:lnTo>
                                    <a:pt x="53" y="91"/>
                                  </a:lnTo>
                                  <a:lnTo>
                                    <a:pt x="58" y="96"/>
                                  </a:lnTo>
                                  <a:lnTo>
                                    <a:pt x="58" y="101"/>
                                  </a:lnTo>
                                  <a:lnTo>
                                    <a:pt x="63" y="105"/>
                                  </a:lnTo>
                                  <a:lnTo>
                                    <a:pt x="63" y="110"/>
                                  </a:lnTo>
                                  <a:lnTo>
                                    <a:pt x="72" y="120"/>
                                  </a:lnTo>
                                  <a:lnTo>
                                    <a:pt x="72" y="125"/>
                                  </a:lnTo>
                                  <a:lnTo>
                                    <a:pt x="77" y="129"/>
                                  </a:lnTo>
                                  <a:lnTo>
                                    <a:pt x="77" y="134"/>
                                  </a:lnTo>
                                  <a:lnTo>
                                    <a:pt x="87" y="144"/>
                                  </a:lnTo>
                                  <a:lnTo>
                                    <a:pt x="87" y="149"/>
                                  </a:lnTo>
                                  <a:lnTo>
                                    <a:pt x="91" y="153"/>
                                  </a:lnTo>
                                  <a:lnTo>
                                    <a:pt x="91" y="158"/>
                                  </a:lnTo>
                                  <a:lnTo>
                                    <a:pt x="96" y="163"/>
                                  </a:lnTo>
                                  <a:lnTo>
                                    <a:pt x="96" y="168"/>
                                  </a:lnTo>
                                  <a:lnTo>
                                    <a:pt x="106" y="177"/>
                                  </a:lnTo>
                                  <a:lnTo>
                                    <a:pt x="106" y="182"/>
                                  </a:lnTo>
                                  <a:lnTo>
                                    <a:pt x="111" y="187"/>
                                  </a:lnTo>
                                  <a:lnTo>
                                    <a:pt x="111" y="192"/>
                                  </a:lnTo>
                                  <a:lnTo>
                                    <a:pt x="115" y="197"/>
                                  </a:lnTo>
                                  <a:lnTo>
                                    <a:pt x="115" y="201"/>
                                  </a:lnTo>
                                  <a:lnTo>
                                    <a:pt x="125" y="211"/>
                                  </a:lnTo>
                                  <a:lnTo>
                                    <a:pt x="125" y="216"/>
                                  </a:lnTo>
                                  <a:lnTo>
                                    <a:pt x="130" y="221"/>
                                  </a:lnTo>
                                  <a:lnTo>
                                    <a:pt x="130" y="225"/>
                                  </a:lnTo>
                                  <a:lnTo>
                                    <a:pt x="135" y="230"/>
                                  </a:lnTo>
                                  <a:lnTo>
                                    <a:pt x="135" y="235"/>
                                  </a:lnTo>
                                  <a:lnTo>
                                    <a:pt x="144" y="245"/>
                                  </a:lnTo>
                                  <a:lnTo>
                                    <a:pt x="144" y="249"/>
                                  </a:lnTo>
                                  <a:lnTo>
                                    <a:pt x="149" y="254"/>
                                  </a:lnTo>
                                  <a:lnTo>
                                    <a:pt x="149" y="259"/>
                                  </a:lnTo>
                                  <a:lnTo>
                                    <a:pt x="159" y="269"/>
                                  </a:lnTo>
                                  <a:lnTo>
                                    <a:pt x="159" y="273"/>
                                  </a:lnTo>
                                  <a:lnTo>
                                    <a:pt x="163" y="278"/>
                                  </a:lnTo>
                                  <a:lnTo>
                                    <a:pt x="163" y="283"/>
                                  </a:lnTo>
                                  <a:lnTo>
                                    <a:pt x="168" y="288"/>
                                  </a:lnTo>
                                  <a:lnTo>
                                    <a:pt x="168" y="293"/>
                                  </a:lnTo>
                                  <a:lnTo>
                                    <a:pt x="178" y="302"/>
                                  </a:lnTo>
                                  <a:lnTo>
                                    <a:pt x="178" y="307"/>
                                  </a:lnTo>
                                  <a:lnTo>
                                    <a:pt x="183" y="312"/>
                                  </a:lnTo>
                                  <a:lnTo>
                                    <a:pt x="183" y="317"/>
                                  </a:lnTo>
                                  <a:lnTo>
                                    <a:pt x="187" y="322"/>
                                  </a:lnTo>
                                  <a:lnTo>
                                    <a:pt x="187" y="326"/>
                                  </a:lnTo>
                                  <a:lnTo>
                                    <a:pt x="197" y="336"/>
                                  </a:lnTo>
                                  <a:lnTo>
                                    <a:pt x="197" y="341"/>
                                  </a:lnTo>
                                  <a:lnTo>
                                    <a:pt x="202" y="346"/>
                                  </a:lnTo>
                                  <a:lnTo>
                                    <a:pt x="202" y="350"/>
                                  </a:lnTo>
                                  <a:lnTo>
                                    <a:pt x="211" y="360"/>
                                  </a:lnTo>
                                  <a:lnTo>
                                    <a:pt x="211" y="365"/>
                                  </a:lnTo>
                                  <a:lnTo>
                                    <a:pt x="216" y="370"/>
                                  </a:lnTo>
                                  <a:lnTo>
                                    <a:pt x="216" y="374"/>
                                  </a:lnTo>
                                  <a:lnTo>
                                    <a:pt x="221" y="379"/>
                                  </a:lnTo>
                                  <a:lnTo>
                                    <a:pt x="221" y="384"/>
                                  </a:lnTo>
                                  <a:lnTo>
                                    <a:pt x="231" y="394"/>
                                  </a:lnTo>
                                  <a:lnTo>
                                    <a:pt x="231" y="398"/>
                                  </a:lnTo>
                                  <a:lnTo>
                                    <a:pt x="235" y="403"/>
                                  </a:lnTo>
                                  <a:lnTo>
                                    <a:pt x="235" y="408"/>
                                  </a:lnTo>
                                  <a:lnTo>
                                    <a:pt x="240" y="413"/>
                                  </a:lnTo>
                                  <a:lnTo>
                                    <a:pt x="240" y="418"/>
                                  </a:lnTo>
                                  <a:lnTo>
                                    <a:pt x="250" y="427"/>
                                  </a:lnTo>
                                  <a:lnTo>
                                    <a:pt x="250" y="432"/>
                                  </a:lnTo>
                                  <a:lnTo>
                                    <a:pt x="255" y="437"/>
                                  </a:lnTo>
                                  <a:lnTo>
                                    <a:pt x="255" y="442"/>
                                  </a:lnTo>
                                  <a:lnTo>
                                    <a:pt x="259" y="446"/>
                                  </a:lnTo>
                                  <a:lnTo>
                                    <a:pt x="259" y="451"/>
                                  </a:lnTo>
                                  <a:lnTo>
                                    <a:pt x="269" y="461"/>
                                  </a:lnTo>
                                  <a:lnTo>
                                    <a:pt x="269" y="466"/>
                                  </a:lnTo>
                                  <a:lnTo>
                                    <a:pt x="274" y="470"/>
                                  </a:lnTo>
                                  <a:lnTo>
                                    <a:pt x="274" y="475"/>
                                  </a:lnTo>
                                  <a:lnTo>
                                    <a:pt x="283" y="485"/>
                                  </a:lnTo>
                                  <a:lnTo>
                                    <a:pt x="283" y="490"/>
                                  </a:lnTo>
                                  <a:lnTo>
                                    <a:pt x="288" y="494"/>
                                  </a:lnTo>
                                  <a:lnTo>
                                    <a:pt x="288" y="499"/>
                                  </a:lnTo>
                                  <a:lnTo>
                                    <a:pt x="293" y="504"/>
                                  </a:lnTo>
                                  <a:lnTo>
                                    <a:pt x="293" y="509"/>
                                  </a:lnTo>
                                  <a:lnTo>
                                    <a:pt x="303" y="518"/>
                                  </a:lnTo>
                                  <a:lnTo>
                                    <a:pt x="303" y="523"/>
                                  </a:lnTo>
                                  <a:lnTo>
                                    <a:pt x="307" y="528"/>
                                  </a:lnTo>
                                  <a:lnTo>
                                    <a:pt x="307" y="533"/>
                                  </a:lnTo>
                                  <a:lnTo>
                                    <a:pt x="312" y="538"/>
                                  </a:lnTo>
                                  <a:lnTo>
                                    <a:pt x="312" y="542"/>
                                  </a:lnTo>
                                  <a:lnTo>
                                    <a:pt x="322" y="552"/>
                                  </a:lnTo>
                                  <a:lnTo>
                                    <a:pt x="322" y="557"/>
                                  </a:lnTo>
                                  <a:lnTo>
                                    <a:pt x="327" y="562"/>
                                  </a:lnTo>
                                  <a:lnTo>
                                    <a:pt x="327" y="566"/>
                                  </a:lnTo>
                                  <a:lnTo>
                                    <a:pt x="331" y="571"/>
                                  </a:lnTo>
                                  <a:lnTo>
                                    <a:pt x="331" y="576"/>
                                  </a:lnTo>
                                  <a:lnTo>
                                    <a:pt x="341" y="586"/>
                                  </a:lnTo>
                                  <a:lnTo>
                                    <a:pt x="341" y="590"/>
                                  </a:lnTo>
                                  <a:lnTo>
                                    <a:pt x="346" y="595"/>
                                  </a:lnTo>
                                  <a:lnTo>
                                    <a:pt x="346" y="600"/>
                                  </a:lnTo>
                                  <a:lnTo>
                                    <a:pt x="355" y="610"/>
                                  </a:lnTo>
                                  <a:lnTo>
                                    <a:pt x="355" y="614"/>
                                  </a:lnTo>
                                  <a:lnTo>
                                    <a:pt x="360" y="619"/>
                                  </a:lnTo>
                                  <a:lnTo>
                                    <a:pt x="360" y="624"/>
                                  </a:lnTo>
                                  <a:lnTo>
                                    <a:pt x="365" y="629"/>
                                  </a:lnTo>
                                  <a:lnTo>
                                    <a:pt x="365" y="634"/>
                                  </a:lnTo>
                                  <a:lnTo>
                                    <a:pt x="375" y="643"/>
                                  </a:lnTo>
                                  <a:lnTo>
                                    <a:pt x="375" y="648"/>
                                  </a:lnTo>
                                  <a:lnTo>
                                    <a:pt x="379" y="653"/>
                                  </a:lnTo>
                                  <a:lnTo>
                                    <a:pt x="379" y="658"/>
                                  </a:lnTo>
                                  <a:lnTo>
                                    <a:pt x="384" y="662"/>
                                  </a:lnTo>
                                  <a:lnTo>
                                    <a:pt x="384" y="667"/>
                                  </a:lnTo>
                                  <a:lnTo>
                                    <a:pt x="389" y="6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945"/>
                          <wps:cNvSpPr>
                            <a:spLocks/>
                          </wps:cNvSpPr>
                          <wps:spPr bwMode="auto">
                            <a:xfrm>
                              <a:off x="5122" y="1551"/>
                              <a:ext cx="403" cy="696"/>
                            </a:xfrm>
                            <a:custGeom>
                              <a:avLst/>
                              <a:gdLst>
                                <a:gd name="T0" fmla="*/ 9 w 403"/>
                                <a:gd name="T1" fmla="*/ 9 h 696"/>
                                <a:gd name="T2" fmla="*/ 14 w 403"/>
                                <a:gd name="T3" fmla="*/ 19 h 696"/>
                                <a:gd name="T4" fmla="*/ 19 w 403"/>
                                <a:gd name="T5" fmla="*/ 29 h 696"/>
                                <a:gd name="T6" fmla="*/ 29 w 403"/>
                                <a:gd name="T7" fmla="*/ 43 h 696"/>
                                <a:gd name="T8" fmla="*/ 33 w 403"/>
                                <a:gd name="T9" fmla="*/ 53 h 696"/>
                                <a:gd name="T10" fmla="*/ 43 w 403"/>
                                <a:gd name="T11" fmla="*/ 67 h 696"/>
                                <a:gd name="T12" fmla="*/ 48 w 403"/>
                                <a:gd name="T13" fmla="*/ 77 h 696"/>
                                <a:gd name="T14" fmla="*/ 53 w 403"/>
                                <a:gd name="T15" fmla="*/ 86 h 696"/>
                                <a:gd name="T16" fmla="*/ 62 w 403"/>
                                <a:gd name="T17" fmla="*/ 101 h 696"/>
                                <a:gd name="T18" fmla="*/ 67 w 403"/>
                                <a:gd name="T19" fmla="*/ 110 h 696"/>
                                <a:gd name="T20" fmla="*/ 72 w 403"/>
                                <a:gd name="T21" fmla="*/ 120 h 696"/>
                                <a:gd name="T22" fmla="*/ 81 w 403"/>
                                <a:gd name="T23" fmla="*/ 134 h 696"/>
                                <a:gd name="T24" fmla="*/ 86 w 403"/>
                                <a:gd name="T25" fmla="*/ 144 h 696"/>
                                <a:gd name="T26" fmla="*/ 96 w 403"/>
                                <a:gd name="T27" fmla="*/ 158 h 696"/>
                                <a:gd name="T28" fmla="*/ 101 w 403"/>
                                <a:gd name="T29" fmla="*/ 168 h 696"/>
                                <a:gd name="T30" fmla="*/ 105 w 403"/>
                                <a:gd name="T31" fmla="*/ 177 h 696"/>
                                <a:gd name="T32" fmla="*/ 115 w 403"/>
                                <a:gd name="T33" fmla="*/ 192 h 696"/>
                                <a:gd name="T34" fmla="*/ 120 w 403"/>
                                <a:gd name="T35" fmla="*/ 201 h 696"/>
                                <a:gd name="T36" fmla="*/ 125 w 403"/>
                                <a:gd name="T37" fmla="*/ 211 h 696"/>
                                <a:gd name="T38" fmla="*/ 134 w 403"/>
                                <a:gd name="T39" fmla="*/ 225 h 696"/>
                                <a:gd name="T40" fmla="*/ 139 w 403"/>
                                <a:gd name="T41" fmla="*/ 235 h 696"/>
                                <a:gd name="T42" fmla="*/ 149 w 403"/>
                                <a:gd name="T43" fmla="*/ 249 h 696"/>
                                <a:gd name="T44" fmla="*/ 153 w 403"/>
                                <a:gd name="T45" fmla="*/ 259 h 696"/>
                                <a:gd name="T46" fmla="*/ 158 w 403"/>
                                <a:gd name="T47" fmla="*/ 269 h 696"/>
                                <a:gd name="T48" fmla="*/ 168 w 403"/>
                                <a:gd name="T49" fmla="*/ 283 h 696"/>
                                <a:gd name="T50" fmla="*/ 173 w 403"/>
                                <a:gd name="T51" fmla="*/ 293 h 696"/>
                                <a:gd name="T52" fmla="*/ 177 w 403"/>
                                <a:gd name="T53" fmla="*/ 302 h 696"/>
                                <a:gd name="T54" fmla="*/ 187 w 403"/>
                                <a:gd name="T55" fmla="*/ 317 h 696"/>
                                <a:gd name="T56" fmla="*/ 192 w 403"/>
                                <a:gd name="T57" fmla="*/ 326 h 696"/>
                                <a:gd name="T58" fmla="*/ 201 w 403"/>
                                <a:gd name="T59" fmla="*/ 341 h 696"/>
                                <a:gd name="T60" fmla="*/ 206 w 403"/>
                                <a:gd name="T61" fmla="*/ 350 h 696"/>
                                <a:gd name="T62" fmla="*/ 211 w 403"/>
                                <a:gd name="T63" fmla="*/ 360 h 696"/>
                                <a:gd name="T64" fmla="*/ 221 w 403"/>
                                <a:gd name="T65" fmla="*/ 374 h 696"/>
                                <a:gd name="T66" fmla="*/ 225 w 403"/>
                                <a:gd name="T67" fmla="*/ 384 h 696"/>
                                <a:gd name="T68" fmla="*/ 230 w 403"/>
                                <a:gd name="T69" fmla="*/ 394 h 696"/>
                                <a:gd name="T70" fmla="*/ 240 w 403"/>
                                <a:gd name="T71" fmla="*/ 408 h 696"/>
                                <a:gd name="T72" fmla="*/ 245 w 403"/>
                                <a:gd name="T73" fmla="*/ 418 h 696"/>
                                <a:gd name="T74" fmla="*/ 254 w 403"/>
                                <a:gd name="T75" fmla="*/ 432 h 696"/>
                                <a:gd name="T76" fmla="*/ 259 w 403"/>
                                <a:gd name="T77" fmla="*/ 442 h 696"/>
                                <a:gd name="T78" fmla="*/ 264 w 403"/>
                                <a:gd name="T79" fmla="*/ 451 h 696"/>
                                <a:gd name="T80" fmla="*/ 273 w 403"/>
                                <a:gd name="T81" fmla="*/ 466 h 696"/>
                                <a:gd name="T82" fmla="*/ 278 w 403"/>
                                <a:gd name="T83" fmla="*/ 475 h 696"/>
                                <a:gd name="T84" fmla="*/ 283 w 403"/>
                                <a:gd name="T85" fmla="*/ 485 h 696"/>
                                <a:gd name="T86" fmla="*/ 293 w 403"/>
                                <a:gd name="T87" fmla="*/ 499 h 696"/>
                                <a:gd name="T88" fmla="*/ 297 w 403"/>
                                <a:gd name="T89" fmla="*/ 509 h 696"/>
                                <a:gd name="T90" fmla="*/ 307 w 403"/>
                                <a:gd name="T91" fmla="*/ 523 h 696"/>
                                <a:gd name="T92" fmla="*/ 312 w 403"/>
                                <a:gd name="T93" fmla="*/ 533 h 696"/>
                                <a:gd name="T94" fmla="*/ 317 w 403"/>
                                <a:gd name="T95" fmla="*/ 542 h 696"/>
                                <a:gd name="T96" fmla="*/ 326 w 403"/>
                                <a:gd name="T97" fmla="*/ 557 h 696"/>
                                <a:gd name="T98" fmla="*/ 331 w 403"/>
                                <a:gd name="T99" fmla="*/ 566 h 696"/>
                                <a:gd name="T100" fmla="*/ 336 w 403"/>
                                <a:gd name="T101" fmla="*/ 576 h 696"/>
                                <a:gd name="T102" fmla="*/ 345 w 403"/>
                                <a:gd name="T103" fmla="*/ 590 h 696"/>
                                <a:gd name="T104" fmla="*/ 350 w 403"/>
                                <a:gd name="T105" fmla="*/ 600 h 696"/>
                                <a:gd name="T106" fmla="*/ 360 w 403"/>
                                <a:gd name="T107" fmla="*/ 614 h 696"/>
                                <a:gd name="T108" fmla="*/ 365 w 403"/>
                                <a:gd name="T109" fmla="*/ 624 h 696"/>
                                <a:gd name="T110" fmla="*/ 369 w 403"/>
                                <a:gd name="T111" fmla="*/ 634 h 696"/>
                                <a:gd name="T112" fmla="*/ 379 w 403"/>
                                <a:gd name="T113" fmla="*/ 648 h 696"/>
                                <a:gd name="T114" fmla="*/ 384 w 403"/>
                                <a:gd name="T115" fmla="*/ 658 h 696"/>
                                <a:gd name="T116" fmla="*/ 389 w 403"/>
                                <a:gd name="T117" fmla="*/ 667 h 696"/>
                                <a:gd name="T118" fmla="*/ 398 w 403"/>
                                <a:gd name="T119" fmla="*/ 682 h 696"/>
                                <a:gd name="T120" fmla="*/ 403 w 403"/>
                                <a:gd name="T121" fmla="*/ 691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3" h="696">
                                  <a:moveTo>
                                    <a:pt x="0" y="0"/>
                                  </a:moveTo>
                                  <a:lnTo>
                                    <a:pt x="9" y="9"/>
                                  </a:lnTo>
                                  <a:lnTo>
                                    <a:pt x="9" y="14"/>
                                  </a:lnTo>
                                  <a:lnTo>
                                    <a:pt x="14" y="19"/>
                                  </a:lnTo>
                                  <a:lnTo>
                                    <a:pt x="14" y="24"/>
                                  </a:lnTo>
                                  <a:lnTo>
                                    <a:pt x="19" y="29"/>
                                  </a:lnTo>
                                  <a:lnTo>
                                    <a:pt x="19" y="33"/>
                                  </a:lnTo>
                                  <a:lnTo>
                                    <a:pt x="29" y="43"/>
                                  </a:lnTo>
                                  <a:lnTo>
                                    <a:pt x="29" y="48"/>
                                  </a:lnTo>
                                  <a:lnTo>
                                    <a:pt x="33" y="53"/>
                                  </a:lnTo>
                                  <a:lnTo>
                                    <a:pt x="33" y="57"/>
                                  </a:lnTo>
                                  <a:lnTo>
                                    <a:pt x="43" y="67"/>
                                  </a:lnTo>
                                  <a:lnTo>
                                    <a:pt x="43" y="72"/>
                                  </a:lnTo>
                                  <a:lnTo>
                                    <a:pt x="48" y="77"/>
                                  </a:lnTo>
                                  <a:lnTo>
                                    <a:pt x="48" y="81"/>
                                  </a:lnTo>
                                  <a:lnTo>
                                    <a:pt x="53" y="86"/>
                                  </a:lnTo>
                                  <a:lnTo>
                                    <a:pt x="53" y="91"/>
                                  </a:lnTo>
                                  <a:lnTo>
                                    <a:pt x="62" y="101"/>
                                  </a:lnTo>
                                  <a:lnTo>
                                    <a:pt x="62" y="105"/>
                                  </a:lnTo>
                                  <a:lnTo>
                                    <a:pt x="67" y="110"/>
                                  </a:lnTo>
                                  <a:lnTo>
                                    <a:pt x="67" y="115"/>
                                  </a:lnTo>
                                  <a:lnTo>
                                    <a:pt x="72" y="120"/>
                                  </a:lnTo>
                                  <a:lnTo>
                                    <a:pt x="72" y="125"/>
                                  </a:lnTo>
                                  <a:lnTo>
                                    <a:pt x="81" y="134"/>
                                  </a:lnTo>
                                  <a:lnTo>
                                    <a:pt x="81" y="139"/>
                                  </a:lnTo>
                                  <a:lnTo>
                                    <a:pt x="86" y="144"/>
                                  </a:lnTo>
                                  <a:lnTo>
                                    <a:pt x="86" y="149"/>
                                  </a:lnTo>
                                  <a:lnTo>
                                    <a:pt x="96" y="158"/>
                                  </a:lnTo>
                                  <a:lnTo>
                                    <a:pt x="96" y="163"/>
                                  </a:lnTo>
                                  <a:lnTo>
                                    <a:pt x="101" y="168"/>
                                  </a:lnTo>
                                  <a:lnTo>
                                    <a:pt x="101" y="173"/>
                                  </a:lnTo>
                                  <a:lnTo>
                                    <a:pt x="105" y="177"/>
                                  </a:lnTo>
                                  <a:lnTo>
                                    <a:pt x="105" y="182"/>
                                  </a:lnTo>
                                  <a:lnTo>
                                    <a:pt x="115" y="192"/>
                                  </a:lnTo>
                                  <a:lnTo>
                                    <a:pt x="115" y="197"/>
                                  </a:lnTo>
                                  <a:lnTo>
                                    <a:pt x="120" y="201"/>
                                  </a:lnTo>
                                  <a:lnTo>
                                    <a:pt x="120" y="206"/>
                                  </a:lnTo>
                                  <a:lnTo>
                                    <a:pt x="125" y="211"/>
                                  </a:lnTo>
                                  <a:lnTo>
                                    <a:pt x="125" y="216"/>
                                  </a:lnTo>
                                  <a:lnTo>
                                    <a:pt x="134" y="225"/>
                                  </a:lnTo>
                                  <a:lnTo>
                                    <a:pt x="134" y="230"/>
                                  </a:lnTo>
                                  <a:lnTo>
                                    <a:pt x="139" y="235"/>
                                  </a:lnTo>
                                  <a:lnTo>
                                    <a:pt x="139" y="240"/>
                                  </a:lnTo>
                                  <a:lnTo>
                                    <a:pt x="149" y="249"/>
                                  </a:lnTo>
                                  <a:lnTo>
                                    <a:pt x="149" y="254"/>
                                  </a:lnTo>
                                  <a:lnTo>
                                    <a:pt x="153" y="259"/>
                                  </a:lnTo>
                                  <a:lnTo>
                                    <a:pt x="153" y="264"/>
                                  </a:lnTo>
                                  <a:lnTo>
                                    <a:pt x="158" y="269"/>
                                  </a:lnTo>
                                  <a:lnTo>
                                    <a:pt x="158" y="273"/>
                                  </a:lnTo>
                                  <a:lnTo>
                                    <a:pt x="168" y="283"/>
                                  </a:lnTo>
                                  <a:lnTo>
                                    <a:pt x="168" y="288"/>
                                  </a:lnTo>
                                  <a:lnTo>
                                    <a:pt x="173" y="293"/>
                                  </a:lnTo>
                                  <a:lnTo>
                                    <a:pt x="173" y="298"/>
                                  </a:lnTo>
                                  <a:lnTo>
                                    <a:pt x="177" y="302"/>
                                  </a:lnTo>
                                  <a:lnTo>
                                    <a:pt x="177" y="307"/>
                                  </a:lnTo>
                                  <a:lnTo>
                                    <a:pt x="187" y="317"/>
                                  </a:lnTo>
                                  <a:lnTo>
                                    <a:pt x="187" y="322"/>
                                  </a:lnTo>
                                  <a:lnTo>
                                    <a:pt x="192" y="326"/>
                                  </a:lnTo>
                                  <a:lnTo>
                                    <a:pt x="192" y="331"/>
                                  </a:lnTo>
                                  <a:lnTo>
                                    <a:pt x="201" y="341"/>
                                  </a:lnTo>
                                  <a:lnTo>
                                    <a:pt x="201" y="346"/>
                                  </a:lnTo>
                                  <a:lnTo>
                                    <a:pt x="206" y="350"/>
                                  </a:lnTo>
                                  <a:lnTo>
                                    <a:pt x="206" y="355"/>
                                  </a:lnTo>
                                  <a:lnTo>
                                    <a:pt x="211" y="360"/>
                                  </a:lnTo>
                                  <a:lnTo>
                                    <a:pt x="211" y="365"/>
                                  </a:lnTo>
                                  <a:lnTo>
                                    <a:pt x="221" y="374"/>
                                  </a:lnTo>
                                  <a:lnTo>
                                    <a:pt x="221" y="379"/>
                                  </a:lnTo>
                                  <a:lnTo>
                                    <a:pt x="225" y="384"/>
                                  </a:lnTo>
                                  <a:lnTo>
                                    <a:pt x="225" y="389"/>
                                  </a:lnTo>
                                  <a:lnTo>
                                    <a:pt x="230" y="394"/>
                                  </a:lnTo>
                                  <a:lnTo>
                                    <a:pt x="230" y="398"/>
                                  </a:lnTo>
                                  <a:lnTo>
                                    <a:pt x="240" y="408"/>
                                  </a:lnTo>
                                  <a:lnTo>
                                    <a:pt x="240" y="413"/>
                                  </a:lnTo>
                                  <a:lnTo>
                                    <a:pt x="245" y="418"/>
                                  </a:lnTo>
                                  <a:lnTo>
                                    <a:pt x="245" y="422"/>
                                  </a:lnTo>
                                  <a:lnTo>
                                    <a:pt x="254" y="432"/>
                                  </a:lnTo>
                                  <a:lnTo>
                                    <a:pt x="254" y="437"/>
                                  </a:lnTo>
                                  <a:lnTo>
                                    <a:pt x="259" y="442"/>
                                  </a:lnTo>
                                  <a:lnTo>
                                    <a:pt x="259" y="446"/>
                                  </a:lnTo>
                                  <a:lnTo>
                                    <a:pt x="264" y="451"/>
                                  </a:lnTo>
                                  <a:lnTo>
                                    <a:pt x="264" y="456"/>
                                  </a:lnTo>
                                  <a:lnTo>
                                    <a:pt x="273" y="466"/>
                                  </a:lnTo>
                                  <a:lnTo>
                                    <a:pt x="273" y="470"/>
                                  </a:lnTo>
                                  <a:lnTo>
                                    <a:pt x="278" y="475"/>
                                  </a:lnTo>
                                  <a:lnTo>
                                    <a:pt x="278" y="480"/>
                                  </a:lnTo>
                                  <a:lnTo>
                                    <a:pt x="283" y="485"/>
                                  </a:lnTo>
                                  <a:lnTo>
                                    <a:pt x="283" y="490"/>
                                  </a:lnTo>
                                  <a:lnTo>
                                    <a:pt x="293" y="499"/>
                                  </a:lnTo>
                                  <a:lnTo>
                                    <a:pt x="293" y="504"/>
                                  </a:lnTo>
                                  <a:lnTo>
                                    <a:pt x="297" y="509"/>
                                  </a:lnTo>
                                  <a:lnTo>
                                    <a:pt x="297" y="514"/>
                                  </a:lnTo>
                                  <a:lnTo>
                                    <a:pt x="307" y="523"/>
                                  </a:lnTo>
                                  <a:lnTo>
                                    <a:pt x="307" y="528"/>
                                  </a:lnTo>
                                  <a:lnTo>
                                    <a:pt x="312" y="533"/>
                                  </a:lnTo>
                                  <a:lnTo>
                                    <a:pt x="312" y="538"/>
                                  </a:lnTo>
                                  <a:lnTo>
                                    <a:pt x="317" y="542"/>
                                  </a:lnTo>
                                  <a:lnTo>
                                    <a:pt x="317" y="547"/>
                                  </a:lnTo>
                                  <a:lnTo>
                                    <a:pt x="326" y="557"/>
                                  </a:lnTo>
                                  <a:lnTo>
                                    <a:pt x="326" y="562"/>
                                  </a:lnTo>
                                  <a:lnTo>
                                    <a:pt x="331" y="566"/>
                                  </a:lnTo>
                                  <a:lnTo>
                                    <a:pt x="331" y="571"/>
                                  </a:lnTo>
                                  <a:lnTo>
                                    <a:pt x="336" y="576"/>
                                  </a:lnTo>
                                  <a:lnTo>
                                    <a:pt x="336" y="581"/>
                                  </a:lnTo>
                                  <a:lnTo>
                                    <a:pt x="345" y="590"/>
                                  </a:lnTo>
                                  <a:lnTo>
                                    <a:pt x="345" y="595"/>
                                  </a:lnTo>
                                  <a:lnTo>
                                    <a:pt x="350" y="600"/>
                                  </a:lnTo>
                                  <a:lnTo>
                                    <a:pt x="350" y="605"/>
                                  </a:lnTo>
                                  <a:lnTo>
                                    <a:pt x="360" y="614"/>
                                  </a:lnTo>
                                  <a:lnTo>
                                    <a:pt x="360" y="619"/>
                                  </a:lnTo>
                                  <a:lnTo>
                                    <a:pt x="365" y="624"/>
                                  </a:lnTo>
                                  <a:lnTo>
                                    <a:pt x="365" y="629"/>
                                  </a:lnTo>
                                  <a:lnTo>
                                    <a:pt x="369" y="634"/>
                                  </a:lnTo>
                                  <a:lnTo>
                                    <a:pt x="369" y="638"/>
                                  </a:lnTo>
                                  <a:lnTo>
                                    <a:pt x="379" y="648"/>
                                  </a:lnTo>
                                  <a:lnTo>
                                    <a:pt x="379" y="653"/>
                                  </a:lnTo>
                                  <a:lnTo>
                                    <a:pt x="384" y="658"/>
                                  </a:lnTo>
                                  <a:lnTo>
                                    <a:pt x="384" y="662"/>
                                  </a:lnTo>
                                  <a:lnTo>
                                    <a:pt x="389" y="667"/>
                                  </a:lnTo>
                                  <a:lnTo>
                                    <a:pt x="389" y="672"/>
                                  </a:lnTo>
                                  <a:lnTo>
                                    <a:pt x="398" y="682"/>
                                  </a:lnTo>
                                  <a:lnTo>
                                    <a:pt x="398" y="686"/>
                                  </a:lnTo>
                                  <a:lnTo>
                                    <a:pt x="403" y="691"/>
                                  </a:lnTo>
                                  <a:lnTo>
                                    <a:pt x="403" y="6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46"/>
                          <wps:cNvSpPr>
                            <a:spLocks/>
                          </wps:cNvSpPr>
                          <wps:spPr bwMode="auto">
                            <a:xfrm>
                              <a:off x="5064" y="1560"/>
                              <a:ext cx="413" cy="711"/>
                            </a:xfrm>
                            <a:custGeom>
                              <a:avLst/>
                              <a:gdLst>
                                <a:gd name="T0" fmla="*/ 5 w 413"/>
                                <a:gd name="T1" fmla="*/ 5 h 711"/>
                                <a:gd name="T2" fmla="*/ 15 w 413"/>
                                <a:gd name="T3" fmla="*/ 20 h 711"/>
                                <a:gd name="T4" fmla="*/ 19 w 413"/>
                                <a:gd name="T5" fmla="*/ 29 h 711"/>
                                <a:gd name="T6" fmla="*/ 24 w 413"/>
                                <a:gd name="T7" fmla="*/ 39 h 711"/>
                                <a:gd name="T8" fmla="*/ 34 w 413"/>
                                <a:gd name="T9" fmla="*/ 53 h 711"/>
                                <a:gd name="T10" fmla="*/ 39 w 413"/>
                                <a:gd name="T11" fmla="*/ 63 h 711"/>
                                <a:gd name="T12" fmla="*/ 48 w 413"/>
                                <a:gd name="T13" fmla="*/ 77 h 711"/>
                                <a:gd name="T14" fmla="*/ 53 w 413"/>
                                <a:gd name="T15" fmla="*/ 87 h 711"/>
                                <a:gd name="T16" fmla="*/ 58 w 413"/>
                                <a:gd name="T17" fmla="*/ 96 h 711"/>
                                <a:gd name="T18" fmla="*/ 67 w 413"/>
                                <a:gd name="T19" fmla="*/ 111 h 711"/>
                                <a:gd name="T20" fmla="*/ 72 w 413"/>
                                <a:gd name="T21" fmla="*/ 120 h 711"/>
                                <a:gd name="T22" fmla="*/ 77 w 413"/>
                                <a:gd name="T23" fmla="*/ 130 h 711"/>
                                <a:gd name="T24" fmla="*/ 87 w 413"/>
                                <a:gd name="T25" fmla="*/ 144 h 711"/>
                                <a:gd name="T26" fmla="*/ 91 w 413"/>
                                <a:gd name="T27" fmla="*/ 154 h 711"/>
                                <a:gd name="T28" fmla="*/ 101 w 413"/>
                                <a:gd name="T29" fmla="*/ 168 h 711"/>
                                <a:gd name="T30" fmla="*/ 106 w 413"/>
                                <a:gd name="T31" fmla="*/ 178 h 711"/>
                                <a:gd name="T32" fmla="*/ 111 w 413"/>
                                <a:gd name="T33" fmla="*/ 188 h 711"/>
                                <a:gd name="T34" fmla="*/ 120 w 413"/>
                                <a:gd name="T35" fmla="*/ 202 h 711"/>
                                <a:gd name="T36" fmla="*/ 125 w 413"/>
                                <a:gd name="T37" fmla="*/ 212 h 711"/>
                                <a:gd name="T38" fmla="*/ 135 w 413"/>
                                <a:gd name="T39" fmla="*/ 226 h 711"/>
                                <a:gd name="T40" fmla="*/ 139 w 413"/>
                                <a:gd name="T41" fmla="*/ 236 h 711"/>
                                <a:gd name="T42" fmla="*/ 144 w 413"/>
                                <a:gd name="T43" fmla="*/ 245 h 711"/>
                                <a:gd name="T44" fmla="*/ 154 w 413"/>
                                <a:gd name="T45" fmla="*/ 260 h 711"/>
                                <a:gd name="T46" fmla="*/ 159 w 413"/>
                                <a:gd name="T47" fmla="*/ 269 h 711"/>
                                <a:gd name="T48" fmla="*/ 168 w 413"/>
                                <a:gd name="T49" fmla="*/ 284 h 711"/>
                                <a:gd name="T50" fmla="*/ 173 w 413"/>
                                <a:gd name="T51" fmla="*/ 293 h 711"/>
                                <a:gd name="T52" fmla="*/ 178 w 413"/>
                                <a:gd name="T53" fmla="*/ 303 h 711"/>
                                <a:gd name="T54" fmla="*/ 187 w 413"/>
                                <a:gd name="T55" fmla="*/ 317 h 711"/>
                                <a:gd name="T56" fmla="*/ 192 w 413"/>
                                <a:gd name="T57" fmla="*/ 327 h 711"/>
                                <a:gd name="T58" fmla="*/ 197 w 413"/>
                                <a:gd name="T59" fmla="*/ 337 h 711"/>
                                <a:gd name="T60" fmla="*/ 207 w 413"/>
                                <a:gd name="T61" fmla="*/ 351 h 711"/>
                                <a:gd name="T62" fmla="*/ 211 w 413"/>
                                <a:gd name="T63" fmla="*/ 361 h 711"/>
                                <a:gd name="T64" fmla="*/ 221 w 413"/>
                                <a:gd name="T65" fmla="*/ 375 h 711"/>
                                <a:gd name="T66" fmla="*/ 226 w 413"/>
                                <a:gd name="T67" fmla="*/ 385 h 711"/>
                                <a:gd name="T68" fmla="*/ 231 w 413"/>
                                <a:gd name="T69" fmla="*/ 394 h 711"/>
                                <a:gd name="T70" fmla="*/ 240 w 413"/>
                                <a:gd name="T71" fmla="*/ 409 h 711"/>
                                <a:gd name="T72" fmla="*/ 245 w 413"/>
                                <a:gd name="T73" fmla="*/ 418 h 711"/>
                                <a:gd name="T74" fmla="*/ 255 w 413"/>
                                <a:gd name="T75" fmla="*/ 433 h 711"/>
                                <a:gd name="T76" fmla="*/ 259 w 413"/>
                                <a:gd name="T77" fmla="*/ 442 h 711"/>
                                <a:gd name="T78" fmla="*/ 264 w 413"/>
                                <a:gd name="T79" fmla="*/ 452 h 711"/>
                                <a:gd name="T80" fmla="*/ 274 w 413"/>
                                <a:gd name="T81" fmla="*/ 466 h 711"/>
                                <a:gd name="T82" fmla="*/ 279 w 413"/>
                                <a:gd name="T83" fmla="*/ 476 h 711"/>
                                <a:gd name="T84" fmla="*/ 288 w 413"/>
                                <a:gd name="T85" fmla="*/ 490 h 711"/>
                                <a:gd name="T86" fmla="*/ 293 w 413"/>
                                <a:gd name="T87" fmla="*/ 500 h 711"/>
                                <a:gd name="T88" fmla="*/ 298 w 413"/>
                                <a:gd name="T89" fmla="*/ 509 h 711"/>
                                <a:gd name="T90" fmla="*/ 307 w 413"/>
                                <a:gd name="T91" fmla="*/ 524 h 711"/>
                                <a:gd name="T92" fmla="*/ 312 w 413"/>
                                <a:gd name="T93" fmla="*/ 533 h 711"/>
                                <a:gd name="T94" fmla="*/ 317 w 413"/>
                                <a:gd name="T95" fmla="*/ 543 h 711"/>
                                <a:gd name="T96" fmla="*/ 327 w 413"/>
                                <a:gd name="T97" fmla="*/ 557 h 711"/>
                                <a:gd name="T98" fmla="*/ 331 w 413"/>
                                <a:gd name="T99" fmla="*/ 567 h 711"/>
                                <a:gd name="T100" fmla="*/ 341 w 413"/>
                                <a:gd name="T101" fmla="*/ 581 h 711"/>
                                <a:gd name="T102" fmla="*/ 346 w 413"/>
                                <a:gd name="T103" fmla="*/ 591 h 711"/>
                                <a:gd name="T104" fmla="*/ 351 w 413"/>
                                <a:gd name="T105" fmla="*/ 601 h 711"/>
                                <a:gd name="T106" fmla="*/ 360 w 413"/>
                                <a:gd name="T107" fmla="*/ 615 h 711"/>
                                <a:gd name="T108" fmla="*/ 365 w 413"/>
                                <a:gd name="T109" fmla="*/ 625 h 711"/>
                                <a:gd name="T110" fmla="*/ 375 w 413"/>
                                <a:gd name="T111" fmla="*/ 639 h 711"/>
                                <a:gd name="T112" fmla="*/ 379 w 413"/>
                                <a:gd name="T113" fmla="*/ 649 h 711"/>
                                <a:gd name="T114" fmla="*/ 384 w 413"/>
                                <a:gd name="T115" fmla="*/ 658 h 711"/>
                                <a:gd name="T116" fmla="*/ 394 w 413"/>
                                <a:gd name="T117" fmla="*/ 673 h 711"/>
                                <a:gd name="T118" fmla="*/ 399 w 413"/>
                                <a:gd name="T119" fmla="*/ 682 h 711"/>
                                <a:gd name="T120" fmla="*/ 408 w 413"/>
                                <a:gd name="T121" fmla="*/ 697 h 711"/>
                                <a:gd name="T122" fmla="*/ 413 w 413"/>
                                <a:gd name="T123" fmla="*/ 706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13" h="711">
                                  <a:moveTo>
                                    <a:pt x="0" y="0"/>
                                  </a:moveTo>
                                  <a:lnTo>
                                    <a:pt x="5" y="5"/>
                                  </a:lnTo>
                                  <a:lnTo>
                                    <a:pt x="5" y="10"/>
                                  </a:lnTo>
                                  <a:lnTo>
                                    <a:pt x="15" y="20"/>
                                  </a:lnTo>
                                  <a:lnTo>
                                    <a:pt x="15" y="24"/>
                                  </a:lnTo>
                                  <a:lnTo>
                                    <a:pt x="19" y="29"/>
                                  </a:lnTo>
                                  <a:lnTo>
                                    <a:pt x="19" y="34"/>
                                  </a:lnTo>
                                  <a:lnTo>
                                    <a:pt x="24" y="39"/>
                                  </a:lnTo>
                                  <a:lnTo>
                                    <a:pt x="24" y="44"/>
                                  </a:lnTo>
                                  <a:lnTo>
                                    <a:pt x="34" y="53"/>
                                  </a:lnTo>
                                  <a:lnTo>
                                    <a:pt x="34" y="58"/>
                                  </a:lnTo>
                                  <a:lnTo>
                                    <a:pt x="39" y="63"/>
                                  </a:lnTo>
                                  <a:lnTo>
                                    <a:pt x="39" y="68"/>
                                  </a:lnTo>
                                  <a:lnTo>
                                    <a:pt x="48" y="77"/>
                                  </a:lnTo>
                                  <a:lnTo>
                                    <a:pt x="48" y="82"/>
                                  </a:lnTo>
                                  <a:lnTo>
                                    <a:pt x="53" y="87"/>
                                  </a:lnTo>
                                  <a:lnTo>
                                    <a:pt x="53" y="92"/>
                                  </a:lnTo>
                                  <a:lnTo>
                                    <a:pt x="58" y="96"/>
                                  </a:lnTo>
                                  <a:lnTo>
                                    <a:pt x="58" y="101"/>
                                  </a:lnTo>
                                  <a:lnTo>
                                    <a:pt x="67" y="111"/>
                                  </a:lnTo>
                                  <a:lnTo>
                                    <a:pt x="67" y="116"/>
                                  </a:lnTo>
                                  <a:lnTo>
                                    <a:pt x="72" y="120"/>
                                  </a:lnTo>
                                  <a:lnTo>
                                    <a:pt x="72" y="125"/>
                                  </a:lnTo>
                                  <a:lnTo>
                                    <a:pt x="77" y="130"/>
                                  </a:lnTo>
                                  <a:lnTo>
                                    <a:pt x="77" y="135"/>
                                  </a:lnTo>
                                  <a:lnTo>
                                    <a:pt x="87" y="144"/>
                                  </a:lnTo>
                                  <a:lnTo>
                                    <a:pt x="87" y="149"/>
                                  </a:lnTo>
                                  <a:lnTo>
                                    <a:pt x="91" y="154"/>
                                  </a:lnTo>
                                  <a:lnTo>
                                    <a:pt x="91" y="159"/>
                                  </a:lnTo>
                                  <a:lnTo>
                                    <a:pt x="101" y="168"/>
                                  </a:lnTo>
                                  <a:lnTo>
                                    <a:pt x="101" y="173"/>
                                  </a:lnTo>
                                  <a:lnTo>
                                    <a:pt x="106" y="178"/>
                                  </a:lnTo>
                                  <a:lnTo>
                                    <a:pt x="106" y="183"/>
                                  </a:lnTo>
                                  <a:lnTo>
                                    <a:pt x="111" y="188"/>
                                  </a:lnTo>
                                  <a:lnTo>
                                    <a:pt x="111" y="192"/>
                                  </a:lnTo>
                                  <a:lnTo>
                                    <a:pt x="120" y="202"/>
                                  </a:lnTo>
                                  <a:lnTo>
                                    <a:pt x="120" y="207"/>
                                  </a:lnTo>
                                  <a:lnTo>
                                    <a:pt x="125" y="212"/>
                                  </a:lnTo>
                                  <a:lnTo>
                                    <a:pt x="125" y="216"/>
                                  </a:lnTo>
                                  <a:lnTo>
                                    <a:pt x="135" y="226"/>
                                  </a:lnTo>
                                  <a:lnTo>
                                    <a:pt x="135" y="231"/>
                                  </a:lnTo>
                                  <a:lnTo>
                                    <a:pt x="139" y="236"/>
                                  </a:lnTo>
                                  <a:lnTo>
                                    <a:pt x="139" y="240"/>
                                  </a:lnTo>
                                  <a:lnTo>
                                    <a:pt x="144" y="245"/>
                                  </a:lnTo>
                                  <a:lnTo>
                                    <a:pt x="144" y="250"/>
                                  </a:lnTo>
                                  <a:lnTo>
                                    <a:pt x="154" y="260"/>
                                  </a:lnTo>
                                  <a:lnTo>
                                    <a:pt x="154" y="264"/>
                                  </a:lnTo>
                                  <a:lnTo>
                                    <a:pt x="159" y="269"/>
                                  </a:lnTo>
                                  <a:lnTo>
                                    <a:pt x="159" y="274"/>
                                  </a:lnTo>
                                  <a:lnTo>
                                    <a:pt x="168" y="284"/>
                                  </a:lnTo>
                                  <a:lnTo>
                                    <a:pt x="168" y="289"/>
                                  </a:lnTo>
                                  <a:lnTo>
                                    <a:pt x="173" y="293"/>
                                  </a:lnTo>
                                  <a:lnTo>
                                    <a:pt x="173" y="298"/>
                                  </a:lnTo>
                                  <a:lnTo>
                                    <a:pt x="178" y="303"/>
                                  </a:lnTo>
                                  <a:lnTo>
                                    <a:pt x="178" y="308"/>
                                  </a:lnTo>
                                  <a:lnTo>
                                    <a:pt x="187" y="317"/>
                                  </a:lnTo>
                                  <a:lnTo>
                                    <a:pt x="187" y="322"/>
                                  </a:lnTo>
                                  <a:lnTo>
                                    <a:pt x="192" y="327"/>
                                  </a:lnTo>
                                  <a:lnTo>
                                    <a:pt x="192" y="332"/>
                                  </a:lnTo>
                                  <a:lnTo>
                                    <a:pt x="197" y="337"/>
                                  </a:lnTo>
                                  <a:lnTo>
                                    <a:pt x="197" y="341"/>
                                  </a:lnTo>
                                  <a:lnTo>
                                    <a:pt x="207" y="351"/>
                                  </a:lnTo>
                                  <a:lnTo>
                                    <a:pt x="207" y="356"/>
                                  </a:lnTo>
                                  <a:lnTo>
                                    <a:pt x="211" y="361"/>
                                  </a:lnTo>
                                  <a:lnTo>
                                    <a:pt x="211" y="365"/>
                                  </a:lnTo>
                                  <a:lnTo>
                                    <a:pt x="221" y="375"/>
                                  </a:lnTo>
                                  <a:lnTo>
                                    <a:pt x="221" y="380"/>
                                  </a:lnTo>
                                  <a:lnTo>
                                    <a:pt x="226" y="385"/>
                                  </a:lnTo>
                                  <a:lnTo>
                                    <a:pt x="226" y="389"/>
                                  </a:lnTo>
                                  <a:lnTo>
                                    <a:pt x="231" y="394"/>
                                  </a:lnTo>
                                  <a:lnTo>
                                    <a:pt x="231" y="399"/>
                                  </a:lnTo>
                                  <a:lnTo>
                                    <a:pt x="240" y="409"/>
                                  </a:lnTo>
                                  <a:lnTo>
                                    <a:pt x="240" y="413"/>
                                  </a:lnTo>
                                  <a:lnTo>
                                    <a:pt x="245" y="418"/>
                                  </a:lnTo>
                                  <a:lnTo>
                                    <a:pt x="245" y="423"/>
                                  </a:lnTo>
                                  <a:lnTo>
                                    <a:pt x="255" y="433"/>
                                  </a:lnTo>
                                  <a:lnTo>
                                    <a:pt x="255" y="437"/>
                                  </a:lnTo>
                                  <a:lnTo>
                                    <a:pt x="259" y="442"/>
                                  </a:lnTo>
                                  <a:lnTo>
                                    <a:pt x="259" y="447"/>
                                  </a:lnTo>
                                  <a:lnTo>
                                    <a:pt x="264" y="452"/>
                                  </a:lnTo>
                                  <a:lnTo>
                                    <a:pt x="264" y="457"/>
                                  </a:lnTo>
                                  <a:lnTo>
                                    <a:pt x="274" y="466"/>
                                  </a:lnTo>
                                  <a:lnTo>
                                    <a:pt x="274" y="471"/>
                                  </a:lnTo>
                                  <a:lnTo>
                                    <a:pt x="279" y="476"/>
                                  </a:lnTo>
                                  <a:lnTo>
                                    <a:pt x="279" y="481"/>
                                  </a:lnTo>
                                  <a:lnTo>
                                    <a:pt x="288" y="490"/>
                                  </a:lnTo>
                                  <a:lnTo>
                                    <a:pt x="288" y="495"/>
                                  </a:lnTo>
                                  <a:lnTo>
                                    <a:pt x="293" y="500"/>
                                  </a:lnTo>
                                  <a:lnTo>
                                    <a:pt x="293" y="505"/>
                                  </a:lnTo>
                                  <a:lnTo>
                                    <a:pt x="298" y="509"/>
                                  </a:lnTo>
                                  <a:lnTo>
                                    <a:pt x="298" y="514"/>
                                  </a:lnTo>
                                  <a:lnTo>
                                    <a:pt x="307" y="524"/>
                                  </a:lnTo>
                                  <a:lnTo>
                                    <a:pt x="307" y="529"/>
                                  </a:lnTo>
                                  <a:lnTo>
                                    <a:pt x="312" y="533"/>
                                  </a:lnTo>
                                  <a:lnTo>
                                    <a:pt x="312" y="538"/>
                                  </a:lnTo>
                                  <a:lnTo>
                                    <a:pt x="317" y="543"/>
                                  </a:lnTo>
                                  <a:lnTo>
                                    <a:pt x="317" y="548"/>
                                  </a:lnTo>
                                  <a:lnTo>
                                    <a:pt x="327" y="557"/>
                                  </a:lnTo>
                                  <a:lnTo>
                                    <a:pt x="327" y="562"/>
                                  </a:lnTo>
                                  <a:lnTo>
                                    <a:pt x="331" y="567"/>
                                  </a:lnTo>
                                  <a:lnTo>
                                    <a:pt x="331" y="572"/>
                                  </a:lnTo>
                                  <a:lnTo>
                                    <a:pt x="341" y="581"/>
                                  </a:lnTo>
                                  <a:lnTo>
                                    <a:pt x="341" y="586"/>
                                  </a:lnTo>
                                  <a:lnTo>
                                    <a:pt x="346" y="591"/>
                                  </a:lnTo>
                                  <a:lnTo>
                                    <a:pt x="346" y="596"/>
                                  </a:lnTo>
                                  <a:lnTo>
                                    <a:pt x="351" y="601"/>
                                  </a:lnTo>
                                  <a:lnTo>
                                    <a:pt x="351" y="605"/>
                                  </a:lnTo>
                                  <a:lnTo>
                                    <a:pt x="360" y="615"/>
                                  </a:lnTo>
                                  <a:lnTo>
                                    <a:pt x="360" y="620"/>
                                  </a:lnTo>
                                  <a:lnTo>
                                    <a:pt x="365" y="625"/>
                                  </a:lnTo>
                                  <a:lnTo>
                                    <a:pt x="365" y="629"/>
                                  </a:lnTo>
                                  <a:lnTo>
                                    <a:pt x="375" y="639"/>
                                  </a:lnTo>
                                  <a:lnTo>
                                    <a:pt x="375" y="644"/>
                                  </a:lnTo>
                                  <a:lnTo>
                                    <a:pt x="379" y="649"/>
                                  </a:lnTo>
                                  <a:lnTo>
                                    <a:pt x="379" y="653"/>
                                  </a:lnTo>
                                  <a:lnTo>
                                    <a:pt x="384" y="658"/>
                                  </a:lnTo>
                                  <a:lnTo>
                                    <a:pt x="384" y="663"/>
                                  </a:lnTo>
                                  <a:lnTo>
                                    <a:pt x="394" y="673"/>
                                  </a:lnTo>
                                  <a:lnTo>
                                    <a:pt x="394" y="677"/>
                                  </a:lnTo>
                                  <a:lnTo>
                                    <a:pt x="399" y="682"/>
                                  </a:lnTo>
                                  <a:lnTo>
                                    <a:pt x="399" y="687"/>
                                  </a:lnTo>
                                  <a:lnTo>
                                    <a:pt x="408" y="697"/>
                                  </a:lnTo>
                                  <a:lnTo>
                                    <a:pt x="408" y="701"/>
                                  </a:lnTo>
                                  <a:lnTo>
                                    <a:pt x="413" y="706"/>
                                  </a:lnTo>
                                  <a:lnTo>
                                    <a:pt x="413" y="7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47"/>
                          <wps:cNvSpPr>
                            <a:spLocks/>
                          </wps:cNvSpPr>
                          <wps:spPr bwMode="auto">
                            <a:xfrm>
                              <a:off x="4997" y="1551"/>
                              <a:ext cx="437" cy="754"/>
                            </a:xfrm>
                            <a:custGeom>
                              <a:avLst/>
                              <a:gdLst>
                                <a:gd name="T0" fmla="*/ 5 w 437"/>
                                <a:gd name="T1" fmla="*/ 9 h 754"/>
                                <a:gd name="T2" fmla="*/ 10 w 437"/>
                                <a:gd name="T3" fmla="*/ 24 h 754"/>
                                <a:gd name="T4" fmla="*/ 19 w 437"/>
                                <a:gd name="T5" fmla="*/ 38 h 754"/>
                                <a:gd name="T6" fmla="*/ 34 w 437"/>
                                <a:gd name="T7" fmla="*/ 57 h 754"/>
                                <a:gd name="T8" fmla="*/ 38 w 437"/>
                                <a:gd name="T9" fmla="*/ 72 h 754"/>
                                <a:gd name="T10" fmla="*/ 53 w 437"/>
                                <a:gd name="T11" fmla="*/ 91 h 754"/>
                                <a:gd name="T12" fmla="*/ 58 w 437"/>
                                <a:gd name="T13" fmla="*/ 105 h 754"/>
                                <a:gd name="T14" fmla="*/ 72 w 437"/>
                                <a:gd name="T15" fmla="*/ 125 h 754"/>
                                <a:gd name="T16" fmla="*/ 77 w 437"/>
                                <a:gd name="T17" fmla="*/ 139 h 754"/>
                                <a:gd name="T18" fmla="*/ 91 w 437"/>
                                <a:gd name="T19" fmla="*/ 158 h 754"/>
                                <a:gd name="T20" fmla="*/ 96 w 437"/>
                                <a:gd name="T21" fmla="*/ 173 h 754"/>
                                <a:gd name="T22" fmla="*/ 110 w 437"/>
                                <a:gd name="T23" fmla="*/ 192 h 754"/>
                                <a:gd name="T24" fmla="*/ 120 w 437"/>
                                <a:gd name="T25" fmla="*/ 211 h 754"/>
                                <a:gd name="T26" fmla="*/ 130 w 437"/>
                                <a:gd name="T27" fmla="*/ 225 h 754"/>
                                <a:gd name="T28" fmla="*/ 139 w 437"/>
                                <a:gd name="T29" fmla="*/ 245 h 754"/>
                                <a:gd name="T30" fmla="*/ 154 w 437"/>
                                <a:gd name="T31" fmla="*/ 264 h 754"/>
                                <a:gd name="T32" fmla="*/ 158 w 437"/>
                                <a:gd name="T33" fmla="*/ 278 h 754"/>
                                <a:gd name="T34" fmla="*/ 173 w 437"/>
                                <a:gd name="T35" fmla="*/ 298 h 754"/>
                                <a:gd name="T36" fmla="*/ 178 w 437"/>
                                <a:gd name="T37" fmla="*/ 312 h 754"/>
                                <a:gd name="T38" fmla="*/ 192 w 437"/>
                                <a:gd name="T39" fmla="*/ 331 h 754"/>
                                <a:gd name="T40" fmla="*/ 197 w 437"/>
                                <a:gd name="T41" fmla="*/ 346 h 754"/>
                                <a:gd name="T42" fmla="*/ 211 w 437"/>
                                <a:gd name="T43" fmla="*/ 365 h 754"/>
                                <a:gd name="T44" fmla="*/ 216 w 437"/>
                                <a:gd name="T45" fmla="*/ 379 h 754"/>
                                <a:gd name="T46" fmla="*/ 230 w 437"/>
                                <a:gd name="T47" fmla="*/ 398 h 754"/>
                                <a:gd name="T48" fmla="*/ 240 w 437"/>
                                <a:gd name="T49" fmla="*/ 418 h 754"/>
                                <a:gd name="T50" fmla="*/ 250 w 437"/>
                                <a:gd name="T51" fmla="*/ 432 h 754"/>
                                <a:gd name="T52" fmla="*/ 259 w 437"/>
                                <a:gd name="T53" fmla="*/ 451 h 754"/>
                                <a:gd name="T54" fmla="*/ 274 w 437"/>
                                <a:gd name="T55" fmla="*/ 470 h 754"/>
                                <a:gd name="T56" fmla="*/ 278 w 437"/>
                                <a:gd name="T57" fmla="*/ 485 h 754"/>
                                <a:gd name="T58" fmla="*/ 293 w 437"/>
                                <a:gd name="T59" fmla="*/ 504 h 754"/>
                                <a:gd name="T60" fmla="*/ 298 w 437"/>
                                <a:gd name="T61" fmla="*/ 518 h 754"/>
                                <a:gd name="T62" fmla="*/ 312 w 437"/>
                                <a:gd name="T63" fmla="*/ 538 h 754"/>
                                <a:gd name="T64" fmla="*/ 317 w 437"/>
                                <a:gd name="T65" fmla="*/ 552 h 754"/>
                                <a:gd name="T66" fmla="*/ 331 w 437"/>
                                <a:gd name="T67" fmla="*/ 571 h 754"/>
                                <a:gd name="T68" fmla="*/ 336 w 437"/>
                                <a:gd name="T69" fmla="*/ 586 h 754"/>
                                <a:gd name="T70" fmla="*/ 350 w 437"/>
                                <a:gd name="T71" fmla="*/ 605 h 754"/>
                                <a:gd name="T72" fmla="*/ 360 w 437"/>
                                <a:gd name="T73" fmla="*/ 624 h 754"/>
                                <a:gd name="T74" fmla="*/ 370 w 437"/>
                                <a:gd name="T75" fmla="*/ 638 h 754"/>
                                <a:gd name="T76" fmla="*/ 379 w 437"/>
                                <a:gd name="T77" fmla="*/ 658 h 754"/>
                                <a:gd name="T78" fmla="*/ 394 w 437"/>
                                <a:gd name="T79" fmla="*/ 677 h 754"/>
                                <a:gd name="T80" fmla="*/ 398 w 437"/>
                                <a:gd name="T81" fmla="*/ 691 h 754"/>
                                <a:gd name="T82" fmla="*/ 413 w 437"/>
                                <a:gd name="T83" fmla="*/ 710 h 754"/>
                                <a:gd name="T84" fmla="*/ 418 w 437"/>
                                <a:gd name="T85" fmla="*/ 725 h 754"/>
                                <a:gd name="T86" fmla="*/ 432 w 437"/>
                                <a:gd name="T87" fmla="*/ 744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7" h="754">
                                  <a:moveTo>
                                    <a:pt x="0" y="0"/>
                                  </a:moveTo>
                                  <a:lnTo>
                                    <a:pt x="0" y="5"/>
                                  </a:lnTo>
                                  <a:lnTo>
                                    <a:pt x="5" y="9"/>
                                  </a:lnTo>
                                  <a:lnTo>
                                    <a:pt x="5" y="14"/>
                                  </a:lnTo>
                                  <a:lnTo>
                                    <a:pt x="10" y="19"/>
                                  </a:lnTo>
                                  <a:lnTo>
                                    <a:pt x="10" y="24"/>
                                  </a:lnTo>
                                  <a:lnTo>
                                    <a:pt x="14" y="29"/>
                                  </a:lnTo>
                                  <a:lnTo>
                                    <a:pt x="19" y="33"/>
                                  </a:lnTo>
                                  <a:lnTo>
                                    <a:pt x="19" y="38"/>
                                  </a:lnTo>
                                  <a:lnTo>
                                    <a:pt x="24" y="43"/>
                                  </a:lnTo>
                                  <a:lnTo>
                                    <a:pt x="24" y="48"/>
                                  </a:lnTo>
                                  <a:lnTo>
                                    <a:pt x="34" y="57"/>
                                  </a:lnTo>
                                  <a:lnTo>
                                    <a:pt x="34" y="62"/>
                                  </a:lnTo>
                                  <a:lnTo>
                                    <a:pt x="38" y="67"/>
                                  </a:lnTo>
                                  <a:lnTo>
                                    <a:pt x="38" y="72"/>
                                  </a:lnTo>
                                  <a:lnTo>
                                    <a:pt x="43" y="77"/>
                                  </a:lnTo>
                                  <a:lnTo>
                                    <a:pt x="43" y="81"/>
                                  </a:lnTo>
                                  <a:lnTo>
                                    <a:pt x="53" y="91"/>
                                  </a:lnTo>
                                  <a:lnTo>
                                    <a:pt x="53" y="96"/>
                                  </a:lnTo>
                                  <a:lnTo>
                                    <a:pt x="58" y="101"/>
                                  </a:lnTo>
                                  <a:lnTo>
                                    <a:pt x="58" y="105"/>
                                  </a:lnTo>
                                  <a:lnTo>
                                    <a:pt x="67" y="115"/>
                                  </a:lnTo>
                                  <a:lnTo>
                                    <a:pt x="67" y="120"/>
                                  </a:lnTo>
                                  <a:lnTo>
                                    <a:pt x="72" y="125"/>
                                  </a:lnTo>
                                  <a:lnTo>
                                    <a:pt x="72" y="129"/>
                                  </a:lnTo>
                                  <a:lnTo>
                                    <a:pt x="77" y="134"/>
                                  </a:lnTo>
                                  <a:lnTo>
                                    <a:pt x="77" y="139"/>
                                  </a:lnTo>
                                  <a:lnTo>
                                    <a:pt x="86" y="149"/>
                                  </a:lnTo>
                                  <a:lnTo>
                                    <a:pt x="86" y="153"/>
                                  </a:lnTo>
                                  <a:lnTo>
                                    <a:pt x="91" y="158"/>
                                  </a:lnTo>
                                  <a:lnTo>
                                    <a:pt x="91" y="163"/>
                                  </a:lnTo>
                                  <a:lnTo>
                                    <a:pt x="96" y="168"/>
                                  </a:lnTo>
                                  <a:lnTo>
                                    <a:pt x="96" y="173"/>
                                  </a:lnTo>
                                  <a:lnTo>
                                    <a:pt x="106" y="182"/>
                                  </a:lnTo>
                                  <a:lnTo>
                                    <a:pt x="106" y="187"/>
                                  </a:lnTo>
                                  <a:lnTo>
                                    <a:pt x="110" y="192"/>
                                  </a:lnTo>
                                  <a:lnTo>
                                    <a:pt x="110" y="197"/>
                                  </a:lnTo>
                                  <a:lnTo>
                                    <a:pt x="120" y="206"/>
                                  </a:lnTo>
                                  <a:lnTo>
                                    <a:pt x="120" y="211"/>
                                  </a:lnTo>
                                  <a:lnTo>
                                    <a:pt x="125" y="216"/>
                                  </a:lnTo>
                                  <a:lnTo>
                                    <a:pt x="125" y="221"/>
                                  </a:lnTo>
                                  <a:lnTo>
                                    <a:pt x="130" y="225"/>
                                  </a:lnTo>
                                  <a:lnTo>
                                    <a:pt x="130" y="230"/>
                                  </a:lnTo>
                                  <a:lnTo>
                                    <a:pt x="139" y="240"/>
                                  </a:lnTo>
                                  <a:lnTo>
                                    <a:pt x="139" y="245"/>
                                  </a:lnTo>
                                  <a:lnTo>
                                    <a:pt x="144" y="249"/>
                                  </a:lnTo>
                                  <a:lnTo>
                                    <a:pt x="144" y="254"/>
                                  </a:lnTo>
                                  <a:lnTo>
                                    <a:pt x="154" y="264"/>
                                  </a:lnTo>
                                  <a:lnTo>
                                    <a:pt x="154" y="269"/>
                                  </a:lnTo>
                                  <a:lnTo>
                                    <a:pt x="158" y="273"/>
                                  </a:lnTo>
                                  <a:lnTo>
                                    <a:pt x="158" y="278"/>
                                  </a:lnTo>
                                  <a:lnTo>
                                    <a:pt x="163" y="283"/>
                                  </a:lnTo>
                                  <a:lnTo>
                                    <a:pt x="163" y="288"/>
                                  </a:lnTo>
                                  <a:lnTo>
                                    <a:pt x="173" y="298"/>
                                  </a:lnTo>
                                  <a:lnTo>
                                    <a:pt x="173" y="302"/>
                                  </a:lnTo>
                                  <a:lnTo>
                                    <a:pt x="178" y="307"/>
                                  </a:lnTo>
                                  <a:lnTo>
                                    <a:pt x="178" y="312"/>
                                  </a:lnTo>
                                  <a:lnTo>
                                    <a:pt x="187" y="322"/>
                                  </a:lnTo>
                                  <a:lnTo>
                                    <a:pt x="187" y="326"/>
                                  </a:lnTo>
                                  <a:lnTo>
                                    <a:pt x="192" y="331"/>
                                  </a:lnTo>
                                  <a:lnTo>
                                    <a:pt x="192" y="336"/>
                                  </a:lnTo>
                                  <a:lnTo>
                                    <a:pt x="197" y="341"/>
                                  </a:lnTo>
                                  <a:lnTo>
                                    <a:pt x="197" y="346"/>
                                  </a:lnTo>
                                  <a:lnTo>
                                    <a:pt x="206" y="355"/>
                                  </a:lnTo>
                                  <a:lnTo>
                                    <a:pt x="206" y="360"/>
                                  </a:lnTo>
                                  <a:lnTo>
                                    <a:pt x="211" y="365"/>
                                  </a:lnTo>
                                  <a:lnTo>
                                    <a:pt x="211" y="370"/>
                                  </a:lnTo>
                                  <a:lnTo>
                                    <a:pt x="216" y="374"/>
                                  </a:lnTo>
                                  <a:lnTo>
                                    <a:pt x="216" y="379"/>
                                  </a:lnTo>
                                  <a:lnTo>
                                    <a:pt x="226" y="389"/>
                                  </a:lnTo>
                                  <a:lnTo>
                                    <a:pt x="226" y="394"/>
                                  </a:lnTo>
                                  <a:lnTo>
                                    <a:pt x="230" y="398"/>
                                  </a:lnTo>
                                  <a:lnTo>
                                    <a:pt x="230" y="403"/>
                                  </a:lnTo>
                                  <a:lnTo>
                                    <a:pt x="240" y="413"/>
                                  </a:lnTo>
                                  <a:lnTo>
                                    <a:pt x="240" y="418"/>
                                  </a:lnTo>
                                  <a:lnTo>
                                    <a:pt x="245" y="422"/>
                                  </a:lnTo>
                                  <a:lnTo>
                                    <a:pt x="245" y="427"/>
                                  </a:lnTo>
                                  <a:lnTo>
                                    <a:pt x="250" y="432"/>
                                  </a:lnTo>
                                  <a:lnTo>
                                    <a:pt x="250" y="437"/>
                                  </a:lnTo>
                                  <a:lnTo>
                                    <a:pt x="259" y="446"/>
                                  </a:lnTo>
                                  <a:lnTo>
                                    <a:pt x="259" y="451"/>
                                  </a:lnTo>
                                  <a:lnTo>
                                    <a:pt x="264" y="456"/>
                                  </a:lnTo>
                                  <a:lnTo>
                                    <a:pt x="264" y="461"/>
                                  </a:lnTo>
                                  <a:lnTo>
                                    <a:pt x="274" y="470"/>
                                  </a:lnTo>
                                  <a:lnTo>
                                    <a:pt x="274" y="475"/>
                                  </a:lnTo>
                                  <a:lnTo>
                                    <a:pt x="278" y="480"/>
                                  </a:lnTo>
                                  <a:lnTo>
                                    <a:pt x="278" y="485"/>
                                  </a:lnTo>
                                  <a:lnTo>
                                    <a:pt x="283" y="490"/>
                                  </a:lnTo>
                                  <a:lnTo>
                                    <a:pt x="283" y="494"/>
                                  </a:lnTo>
                                  <a:lnTo>
                                    <a:pt x="293" y="504"/>
                                  </a:lnTo>
                                  <a:lnTo>
                                    <a:pt x="293" y="509"/>
                                  </a:lnTo>
                                  <a:lnTo>
                                    <a:pt x="298" y="514"/>
                                  </a:lnTo>
                                  <a:lnTo>
                                    <a:pt x="298" y="518"/>
                                  </a:lnTo>
                                  <a:lnTo>
                                    <a:pt x="307" y="528"/>
                                  </a:lnTo>
                                  <a:lnTo>
                                    <a:pt x="307" y="533"/>
                                  </a:lnTo>
                                  <a:lnTo>
                                    <a:pt x="312" y="538"/>
                                  </a:lnTo>
                                  <a:lnTo>
                                    <a:pt x="312" y="542"/>
                                  </a:lnTo>
                                  <a:lnTo>
                                    <a:pt x="317" y="547"/>
                                  </a:lnTo>
                                  <a:lnTo>
                                    <a:pt x="317" y="552"/>
                                  </a:lnTo>
                                  <a:lnTo>
                                    <a:pt x="326" y="562"/>
                                  </a:lnTo>
                                  <a:lnTo>
                                    <a:pt x="326" y="566"/>
                                  </a:lnTo>
                                  <a:lnTo>
                                    <a:pt x="331" y="571"/>
                                  </a:lnTo>
                                  <a:lnTo>
                                    <a:pt x="331" y="576"/>
                                  </a:lnTo>
                                  <a:lnTo>
                                    <a:pt x="336" y="581"/>
                                  </a:lnTo>
                                  <a:lnTo>
                                    <a:pt x="336" y="586"/>
                                  </a:lnTo>
                                  <a:lnTo>
                                    <a:pt x="346" y="595"/>
                                  </a:lnTo>
                                  <a:lnTo>
                                    <a:pt x="346" y="600"/>
                                  </a:lnTo>
                                  <a:lnTo>
                                    <a:pt x="350" y="605"/>
                                  </a:lnTo>
                                  <a:lnTo>
                                    <a:pt x="350" y="610"/>
                                  </a:lnTo>
                                  <a:lnTo>
                                    <a:pt x="360" y="619"/>
                                  </a:lnTo>
                                  <a:lnTo>
                                    <a:pt x="360" y="624"/>
                                  </a:lnTo>
                                  <a:lnTo>
                                    <a:pt x="365" y="629"/>
                                  </a:lnTo>
                                  <a:lnTo>
                                    <a:pt x="365" y="634"/>
                                  </a:lnTo>
                                  <a:lnTo>
                                    <a:pt x="370" y="638"/>
                                  </a:lnTo>
                                  <a:lnTo>
                                    <a:pt x="370" y="643"/>
                                  </a:lnTo>
                                  <a:lnTo>
                                    <a:pt x="379" y="653"/>
                                  </a:lnTo>
                                  <a:lnTo>
                                    <a:pt x="379" y="658"/>
                                  </a:lnTo>
                                  <a:lnTo>
                                    <a:pt x="384" y="662"/>
                                  </a:lnTo>
                                  <a:lnTo>
                                    <a:pt x="384" y="667"/>
                                  </a:lnTo>
                                  <a:lnTo>
                                    <a:pt x="394" y="677"/>
                                  </a:lnTo>
                                  <a:lnTo>
                                    <a:pt x="394" y="682"/>
                                  </a:lnTo>
                                  <a:lnTo>
                                    <a:pt x="398" y="686"/>
                                  </a:lnTo>
                                  <a:lnTo>
                                    <a:pt x="398" y="691"/>
                                  </a:lnTo>
                                  <a:lnTo>
                                    <a:pt x="403" y="696"/>
                                  </a:lnTo>
                                  <a:lnTo>
                                    <a:pt x="403" y="701"/>
                                  </a:lnTo>
                                  <a:lnTo>
                                    <a:pt x="413" y="710"/>
                                  </a:lnTo>
                                  <a:lnTo>
                                    <a:pt x="413" y="715"/>
                                  </a:lnTo>
                                  <a:lnTo>
                                    <a:pt x="418" y="720"/>
                                  </a:lnTo>
                                  <a:lnTo>
                                    <a:pt x="418" y="725"/>
                                  </a:lnTo>
                                  <a:lnTo>
                                    <a:pt x="427" y="734"/>
                                  </a:lnTo>
                                  <a:lnTo>
                                    <a:pt x="427" y="739"/>
                                  </a:lnTo>
                                  <a:lnTo>
                                    <a:pt x="432" y="744"/>
                                  </a:lnTo>
                                  <a:lnTo>
                                    <a:pt x="432" y="749"/>
                                  </a:lnTo>
                                  <a:lnTo>
                                    <a:pt x="437" y="7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48"/>
                          <wps:cNvSpPr>
                            <a:spLocks/>
                          </wps:cNvSpPr>
                          <wps:spPr bwMode="auto">
                            <a:xfrm>
                              <a:off x="4963" y="1594"/>
                              <a:ext cx="423" cy="739"/>
                            </a:xfrm>
                            <a:custGeom>
                              <a:avLst/>
                              <a:gdLst>
                                <a:gd name="T0" fmla="*/ 5 w 423"/>
                                <a:gd name="T1" fmla="*/ 10 h 739"/>
                                <a:gd name="T2" fmla="*/ 10 w 423"/>
                                <a:gd name="T3" fmla="*/ 24 h 739"/>
                                <a:gd name="T4" fmla="*/ 20 w 423"/>
                                <a:gd name="T5" fmla="*/ 38 h 739"/>
                                <a:gd name="T6" fmla="*/ 29 w 423"/>
                                <a:gd name="T7" fmla="*/ 53 h 739"/>
                                <a:gd name="T8" fmla="*/ 39 w 423"/>
                                <a:gd name="T9" fmla="*/ 72 h 739"/>
                                <a:gd name="T10" fmla="*/ 48 w 423"/>
                                <a:gd name="T11" fmla="*/ 86 h 739"/>
                                <a:gd name="T12" fmla="*/ 58 w 423"/>
                                <a:gd name="T13" fmla="*/ 106 h 739"/>
                                <a:gd name="T14" fmla="*/ 72 w 423"/>
                                <a:gd name="T15" fmla="*/ 125 h 739"/>
                                <a:gd name="T16" fmla="*/ 77 w 423"/>
                                <a:gd name="T17" fmla="*/ 139 h 739"/>
                                <a:gd name="T18" fmla="*/ 92 w 423"/>
                                <a:gd name="T19" fmla="*/ 158 h 739"/>
                                <a:gd name="T20" fmla="*/ 96 w 423"/>
                                <a:gd name="T21" fmla="*/ 173 h 739"/>
                                <a:gd name="T22" fmla="*/ 111 w 423"/>
                                <a:gd name="T23" fmla="*/ 192 h 739"/>
                                <a:gd name="T24" fmla="*/ 116 w 423"/>
                                <a:gd name="T25" fmla="*/ 206 h 739"/>
                                <a:gd name="T26" fmla="*/ 130 w 423"/>
                                <a:gd name="T27" fmla="*/ 226 h 739"/>
                                <a:gd name="T28" fmla="*/ 135 w 423"/>
                                <a:gd name="T29" fmla="*/ 240 h 739"/>
                                <a:gd name="T30" fmla="*/ 149 w 423"/>
                                <a:gd name="T31" fmla="*/ 259 h 739"/>
                                <a:gd name="T32" fmla="*/ 154 w 423"/>
                                <a:gd name="T33" fmla="*/ 274 h 739"/>
                                <a:gd name="T34" fmla="*/ 168 w 423"/>
                                <a:gd name="T35" fmla="*/ 293 h 739"/>
                                <a:gd name="T36" fmla="*/ 173 w 423"/>
                                <a:gd name="T37" fmla="*/ 307 h 739"/>
                                <a:gd name="T38" fmla="*/ 188 w 423"/>
                                <a:gd name="T39" fmla="*/ 327 h 739"/>
                                <a:gd name="T40" fmla="*/ 192 w 423"/>
                                <a:gd name="T41" fmla="*/ 341 h 739"/>
                                <a:gd name="T42" fmla="*/ 207 w 423"/>
                                <a:gd name="T43" fmla="*/ 360 h 739"/>
                                <a:gd name="T44" fmla="*/ 212 w 423"/>
                                <a:gd name="T45" fmla="*/ 375 h 739"/>
                                <a:gd name="T46" fmla="*/ 226 w 423"/>
                                <a:gd name="T47" fmla="*/ 394 h 739"/>
                                <a:gd name="T48" fmla="*/ 231 w 423"/>
                                <a:gd name="T49" fmla="*/ 408 h 739"/>
                                <a:gd name="T50" fmla="*/ 245 w 423"/>
                                <a:gd name="T51" fmla="*/ 427 h 739"/>
                                <a:gd name="T52" fmla="*/ 250 w 423"/>
                                <a:gd name="T53" fmla="*/ 442 h 739"/>
                                <a:gd name="T54" fmla="*/ 264 w 423"/>
                                <a:gd name="T55" fmla="*/ 461 h 739"/>
                                <a:gd name="T56" fmla="*/ 274 w 423"/>
                                <a:gd name="T57" fmla="*/ 480 h 739"/>
                                <a:gd name="T58" fmla="*/ 284 w 423"/>
                                <a:gd name="T59" fmla="*/ 495 h 739"/>
                                <a:gd name="T60" fmla="*/ 293 w 423"/>
                                <a:gd name="T61" fmla="*/ 514 h 739"/>
                                <a:gd name="T62" fmla="*/ 303 w 423"/>
                                <a:gd name="T63" fmla="*/ 528 h 739"/>
                                <a:gd name="T64" fmla="*/ 312 w 423"/>
                                <a:gd name="T65" fmla="*/ 547 h 739"/>
                                <a:gd name="T66" fmla="*/ 322 w 423"/>
                                <a:gd name="T67" fmla="*/ 562 h 739"/>
                                <a:gd name="T68" fmla="*/ 332 w 423"/>
                                <a:gd name="T69" fmla="*/ 581 h 739"/>
                                <a:gd name="T70" fmla="*/ 341 w 423"/>
                                <a:gd name="T71" fmla="*/ 595 h 739"/>
                                <a:gd name="T72" fmla="*/ 351 w 423"/>
                                <a:gd name="T73" fmla="*/ 615 h 739"/>
                                <a:gd name="T74" fmla="*/ 365 w 423"/>
                                <a:gd name="T75" fmla="*/ 634 h 739"/>
                                <a:gd name="T76" fmla="*/ 370 w 423"/>
                                <a:gd name="T77" fmla="*/ 648 h 739"/>
                                <a:gd name="T78" fmla="*/ 384 w 423"/>
                                <a:gd name="T79" fmla="*/ 667 h 739"/>
                                <a:gd name="T80" fmla="*/ 389 w 423"/>
                                <a:gd name="T81" fmla="*/ 682 h 739"/>
                                <a:gd name="T82" fmla="*/ 404 w 423"/>
                                <a:gd name="T83" fmla="*/ 701 h 739"/>
                                <a:gd name="T84" fmla="*/ 408 w 423"/>
                                <a:gd name="T85" fmla="*/ 715 h 739"/>
                                <a:gd name="T86" fmla="*/ 423 w 423"/>
                                <a:gd name="T87" fmla="*/ 735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3" h="739">
                                  <a:moveTo>
                                    <a:pt x="0" y="0"/>
                                  </a:moveTo>
                                  <a:lnTo>
                                    <a:pt x="0" y="5"/>
                                  </a:lnTo>
                                  <a:lnTo>
                                    <a:pt x="5" y="10"/>
                                  </a:lnTo>
                                  <a:lnTo>
                                    <a:pt x="5" y="14"/>
                                  </a:lnTo>
                                  <a:lnTo>
                                    <a:pt x="10" y="19"/>
                                  </a:lnTo>
                                  <a:lnTo>
                                    <a:pt x="10" y="24"/>
                                  </a:lnTo>
                                  <a:lnTo>
                                    <a:pt x="15" y="29"/>
                                  </a:lnTo>
                                  <a:lnTo>
                                    <a:pt x="20" y="34"/>
                                  </a:lnTo>
                                  <a:lnTo>
                                    <a:pt x="20" y="38"/>
                                  </a:lnTo>
                                  <a:lnTo>
                                    <a:pt x="24" y="43"/>
                                  </a:lnTo>
                                  <a:lnTo>
                                    <a:pt x="24" y="48"/>
                                  </a:lnTo>
                                  <a:lnTo>
                                    <a:pt x="29" y="53"/>
                                  </a:lnTo>
                                  <a:lnTo>
                                    <a:pt x="29" y="58"/>
                                  </a:lnTo>
                                  <a:lnTo>
                                    <a:pt x="39" y="67"/>
                                  </a:lnTo>
                                  <a:lnTo>
                                    <a:pt x="39" y="72"/>
                                  </a:lnTo>
                                  <a:lnTo>
                                    <a:pt x="44" y="77"/>
                                  </a:lnTo>
                                  <a:lnTo>
                                    <a:pt x="44" y="82"/>
                                  </a:lnTo>
                                  <a:lnTo>
                                    <a:pt x="48" y="86"/>
                                  </a:lnTo>
                                  <a:lnTo>
                                    <a:pt x="48" y="91"/>
                                  </a:lnTo>
                                  <a:lnTo>
                                    <a:pt x="58" y="101"/>
                                  </a:lnTo>
                                  <a:lnTo>
                                    <a:pt x="58" y="106"/>
                                  </a:lnTo>
                                  <a:lnTo>
                                    <a:pt x="63" y="110"/>
                                  </a:lnTo>
                                  <a:lnTo>
                                    <a:pt x="63" y="115"/>
                                  </a:lnTo>
                                  <a:lnTo>
                                    <a:pt x="72" y="125"/>
                                  </a:lnTo>
                                  <a:lnTo>
                                    <a:pt x="72" y="130"/>
                                  </a:lnTo>
                                  <a:lnTo>
                                    <a:pt x="77" y="134"/>
                                  </a:lnTo>
                                  <a:lnTo>
                                    <a:pt x="77" y="139"/>
                                  </a:lnTo>
                                  <a:lnTo>
                                    <a:pt x="82" y="144"/>
                                  </a:lnTo>
                                  <a:lnTo>
                                    <a:pt x="82" y="149"/>
                                  </a:lnTo>
                                  <a:lnTo>
                                    <a:pt x="92" y="158"/>
                                  </a:lnTo>
                                  <a:lnTo>
                                    <a:pt x="92" y="163"/>
                                  </a:lnTo>
                                  <a:lnTo>
                                    <a:pt x="96" y="168"/>
                                  </a:lnTo>
                                  <a:lnTo>
                                    <a:pt x="96" y="173"/>
                                  </a:lnTo>
                                  <a:lnTo>
                                    <a:pt x="101" y="178"/>
                                  </a:lnTo>
                                  <a:lnTo>
                                    <a:pt x="101" y="182"/>
                                  </a:lnTo>
                                  <a:lnTo>
                                    <a:pt x="111" y="192"/>
                                  </a:lnTo>
                                  <a:lnTo>
                                    <a:pt x="111" y="197"/>
                                  </a:lnTo>
                                  <a:lnTo>
                                    <a:pt x="116" y="202"/>
                                  </a:lnTo>
                                  <a:lnTo>
                                    <a:pt x="116" y="206"/>
                                  </a:lnTo>
                                  <a:lnTo>
                                    <a:pt x="120" y="211"/>
                                  </a:lnTo>
                                  <a:lnTo>
                                    <a:pt x="120" y="216"/>
                                  </a:lnTo>
                                  <a:lnTo>
                                    <a:pt x="130" y="226"/>
                                  </a:lnTo>
                                  <a:lnTo>
                                    <a:pt x="130" y="230"/>
                                  </a:lnTo>
                                  <a:lnTo>
                                    <a:pt x="135" y="235"/>
                                  </a:lnTo>
                                  <a:lnTo>
                                    <a:pt x="135" y="240"/>
                                  </a:lnTo>
                                  <a:lnTo>
                                    <a:pt x="140" y="245"/>
                                  </a:lnTo>
                                  <a:lnTo>
                                    <a:pt x="140" y="250"/>
                                  </a:lnTo>
                                  <a:lnTo>
                                    <a:pt x="149" y="259"/>
                                  </a:lnTo>
                                  <a:lnTo>
                                    <a:pt x="149" y="264"/>
                                  </a:lnTo>
                                  <a:lnTo>
                                    <a:pt x="154" y="269"/>
                                  </a:lnTo>
                                  <a:lnTo>
                                    <a:pt x="154" y="274"/>
                                  </a:lnTo>
                                  <a:lnTo>
                                    <a:pt x="164" y="283"/>
                                  </a:lnTo>
                                  <a:lnTo>
                                    <a:pt x="164" y="288"/>
                                  </a:lnTo>
                                  <a:lnTo>
                                    <a:pt x="168" y="293"/>
                                  </a:lnTo>
                                  <a:lnTo>
                                    <a:pt x="168" y="298"/>
                                  </a:lnTo>
                                  <a:lnTo>
                                    <a:pt x="173" y="303"/>
                                  </a:lnTo>
                                  <a:lnTo>
                                    <a:pt x="173" y="307"/>
                                  </a:lnTo>
                                  <a:lnTo>
                                    <a:pt x="183" y="317"/>
                                  </a:lnTo>
                                  <a:lnTo>
                                    <a:pt x="183" y="322"/>
                                  </a:lnTo>
                                  <a:lnTo>
                                    <a:pt x="188" y="327"/>
                                  </a:lnTo>
                                  <a:lnTo>
                                    <a:pt x="188" y="331"/>
                                  </a:lnTo>
                                  <a:lnTo>
                                    <a:pt x="192" y="336"/>
                                  </a:lnTo>
                                  <a:lnTo>
                                    <a:pt x="192" y="341"/>
                                  </a:lnTo>
                                  <a:lnTo>
                                    <a:pt x="202" y="351"/>
                                  </a:lnTo>
                                  <a:lnTo>
                                    <a:pt x="202" y="355"/>
                                  </a:lnTo>
                                  <a:lnTo>
                                    <a:pt x="207" y="360"/>
                                  </a:lnTo>
                                  <a:lnTo>
                                    <a:pt x="207" y="365"/>
                                  </a:lnTo>
                                  <a:lnTo>
                                    <a:pt x="212" y="370"/>
                                  </a:lnTo>
                                  <a:lnTo>
                                    <a:pt x="212" y="375"/>
                                  </a:lnTo>
                                  <a:lnTo>
                                    <a:pt x="221" y="384"/>
                                  </a:lnTo>
                                  <a:lnTo>
                                    <a:pt x="221" y="389"/>
                                  </a:lnTo>
                                  <a:lnTo>
                                    <a:pt x="226" y="394"/>
                                  </a:lnTo>
                                  <a:lnTo>
                                    <a:pt x="226" y="399"/>
                                  </a:lnTo>
                                  <a:lnTo>
                                    <a:pt x="231" y="403"/>
                                  </a:lnTo>
                                  <a:lnTo>
                                    <a:pt x="231" y="408"/>
                                  </a:lnTo>
                                  <a:lnTo>
                                    <a:pt x="240" y="418"/>
                                  </a:lnTo>
                                  <a:lnTo>
                                    <a:pt x="240" y="423"/>
                                  </a:lnTo>
                                  <a:lnTo>
                                    <a:pt x="245" y="427"/>
                                  </a:lnTo>
                                  <a:lnTo>
                                    <a:pt x="245" y="432"/>
                                  </a:lnTo>
                                  <a:lnTo>
                                    <a:pt x="250" y="437"/>
                                  </a:lnTo>
                                  <a:lnTo>
                                    <a:pt x="250" y="442"/>
                                  </a:lnTo>
                                  <a:lnTo>
                                    <a:pt x="260" y="451"/>
                                  </a:lnTo>
                                  <a:lnTo>
                                    <a:pt x="260" y="456"/>
                                  </a:lnTo>
                                  <a:lnTo>
                                    <a:pt x="264" y="461"/>
                                  </a:lnTo>
                                  <a:lnTo>
                                    <a:pt x="264" y="466"/>
                                  </a:lnTo>
                                  <a:lnTo>
                                    <a:pt x="274" y="475"/>
                                  </a:lnTo>
                                  <a:lnTo>
                                    <a:pt x="274" y="480"/>
                                  </a:lnTo>
                                  <a:lnTo>
                                    <a:pt x="279" y="485"/>
                                  </a:lnTo>
                                  <a:lnTo>
                                    <a:pt x="279" y="490"/>
                                  </a:lnTo>
                                  <a:lnTo>
                                    <a:pt x="284" y="495"/>
                                  </a:lnTo>
                                  <a:lnTo>
                                    <a:pt x="284" y="499"/>
                                  </a:lnTo>
                                  <a:lnTo>
                                    <a:pt x="293" y="509"/>
                                  </a:lnTo>
                                  <a:lnTo>
                                    <a:pt x="293" y="514"/>
                                  </a:lnTo>
                                  <a:lnTo>
                                    <a:pt x="298" y="519"/>
                                  </a:lnTo>
                                  <a:lnTo>
                                    <a:pt x="298" y="523"/>
                                  </a:lnTo>
                                  <a:lnTo>
                                    <a:pt x="303" y="528"/>
                                  </a:lnTo>
                                  <a:lnTo>
                                    <a:pt x="303" y="533"/>
                                  </a:lnTo>
                                  <a:lnTo>
                                    <a:pt x="312" y="543"/>
                                  </a:lnTo>
                                  <a:lnTo>
                                    <a:pt x="312" y="547"/>
                                  </a:lnTo>
                                  <a:lnTo>
                                    <a:pt x="317" y="552"/>
                                  </a:lnTo>
                                  <a:lnTo>
                                    <a:pt x="317" y="557"/>
                                  </a:lnTo>
                                  <a:lnTo>
                                    <a:pt x="322" y="562"/>
                                  </a:lnTo>
                                  <a:lnTo>
                                    <a:pt x="322" y="567"/>
                                  </a:lnTo>
                                  <a:lnTo>
                                    <a:pt x="332" y="576"/>
                                  </a:lnTo>
                                  <a:lnTo>
                                    <a:pt x="332" y="581"/>
                                  </a:lnTo>
                                  <a:lnTo>
                                    <a:pt x="336" y="586"/>
                                  </a:lnTo>
                                  <a:lnTo>
                                    <a:pt x="336" y="591"/>
                                  </a:lnTo>
                                  <a:lnTo>
                                    <a:pt x="341" y="595"/>
                                  </a:lnTo>
                                  <a:lnTo>
                                    <a:pt x="341" y="600"/>
                                  </a:lnTo>
                                  <a:lnTo>
                                    <a:pt x="351" y="610"/>
                                  </a:lnTo>
                                  <a:lnTo>
                                    <a:pt x="351" y="615"/>
                                  </a:lnTo>
                                  <a:lnTo>
                                    <a:pt x="356" y="619"/>
                                  </a:lnTo>
                                  <a:lnTo>
                                    <a:pt x="356" y="624"/>
                                  </a:lnTo>
                                  <a:lnTo>
                                    <a:pt x="365" y="634"/>
                                  </a:lnTo>
                                  <a:lnTo>
                                    <a:pt x="365" y="639"/>
                                  </a:lnTo>
                                  <a:lnTo>
                                    <a:pt x="370" y="643"/>
                                  </a:lnTo>
                                  <a:lnTo>
                                    <a:pt x="370" y="648"/>
                                  </a:lnTo>
                                  <a:lnTo>
                                    <a:pt x="375" y="653"/>
                                  </a:lnTo>
                                  <a:lnTo>
                                    <a:pt x="375" y="658"/>
                                  </a:lnTo>
                                  <a:lnTo>
                                    <a:pt x="384" y="667"/>
                                  </a:lnTo>
                                  <a:lnTo>
                                    <a:pt x="384" y="672"/>
                                  </a:lnTo>
                                  <a:lnTo>
                                    <a:pt x="389" y="677"/>
                                  </a:lnTo>
                                  <a:lnTo>
                                    <a:pt x="389" y="682"/>
                                  </a:lnTo>
                                  <a:lnTo>
                                    <a:pt x="394" y="687"/>
                                  </a:lnTo>
                                  <a:lnTo>
                                    <a:pt x="394" y="691"/>
                                  </a:lnTo>
                                  <a:lnTo>
                                    <a:pt x="404" y="701"/>
                                  </a:lnTo>
                                  <a:lnTo>
                                    <a:pt x="404" y="706"/>
                                  </a:lnTo>
                                  <a:lnTo>
                                    <a:pt x="408" y="711"/>
                                  </a:lnTo>
                                  <a:lnTo>
                                    <a:pt x="408" y="715"/>
                                  </a:lnTo>
                                  <a:lnTo>
                                    <a:pt x="413" y="720"/>
                                  </a:lnTo>
                                  <a:lnTo>
                                    <a:pt x="413" y="725"/>
                                  </a:lnTo>
                                  <a:lnTo>
                                    <a:pt x="423" y="735"/>
                                  </a:lnTo>
                                  <a:lnTo>
                                    <a:pt x="423" y="7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949"/>
                          <wps:cNvSpPr>
                            <a:spLocks/>
                          </wps:cNvSpPr>
                          <wps:spPr bwMode="auto">
                            <a:xfrm>
                              <a:off x="4925" y="1637"/>
                              <a:ext cx="418" cy="720"/>
                            </a:xfrm>
                            <a:custGeom>
                              <a:avLst/>
                              <a:gdLst>
                                <a:gd name="T0" fmla="*/ 5 w 418"/>
                                <a:gd name="T1" fmla="*/ 10 h 720"/>
                                <a:gd name="T2" fmla="*/ 14 w 418"/>
                                <a:gd name="T3" fmla="*/ 24 h 720"/>
                                <a:gd name="T4" fmla="*/ 19 w 418"/>
                                <a:gd name="T5" fmla="*/ 39 h 720"/>
                                <a:gd name="T6" fmla="*/ 34 w 418"/>
                                <a:gd name="T7" fmla="*/ 58 h 720"/>
                                <a:gd name="T8" fmla="*/ 38 w 418"/>
                                <a:gd name="T9" fmla="*/ 72 h 720"/>
                                <a:gd name="T10" fmla="*/ 53 w 418"/>
                                <a:gd name="T11" fmla="*/ 91 h 720"/>
                                <a:gd name="T12" fmla="*/ 58 w 418"/>
                                <a:gd name="T13" fmla="*/ 106 h 720"/>
                                <a:gd name="T14" fmla="*/ 72 w 418"/>
                                <a:gd name="T15" fmla="*/ 125 h 720"/>
                                <a:gd name="T16" fmla="*/ 77 w 418"/>
                                <a:gd name="T17" fmla="*/ 139 h 720"/>
                                <a:gd name="T18" fmla="*/ 91 w 418"/>
                                <a:gd name="T19" fmla="*/ 159 h 720"/>
                                <a:gd name="T20" fmla="*/ 101 w 418"/>
                                <a:gd name="T21" fmla="*/ 178 h 720"/>
                                <a:gd name="T22" fmla="*/ 110 w 418"/>
                                <a:gd name="T23" fmla="*/ 192 h 720"/>
                                <a:gd name="T24" fmla="*/ 120 w 418"/>
                                <a:gd name="T25" fmla="*/ 212 h 720"/>
                                <a:gd name="T26" fmla="*/ 134 w 418"/>
                                <a:gd name="T27" fmla="*/ 231 h 720"/>
                                <a:gd name="T28" fmla="*/ 139 w 418"/>
                                <a:gd name="T29" fmla="*/ 245 h 720"/>
                                <a:gd name="T30" fmla="*/ 154 w 418"/>
                                <a:gd name="T31" fmla="*/ 264 h 720"/>
                                <a:gd name="T32" fmla="*/ 158 w 418"/>
                                <a:gd name="T33" fmla="*/ 279 h 720"/>
                                <a:gd name="T34" fmla="*/ 173 w 418"/>
                                <a:gd name="T35" fmla="*/ 298 h 720"/>
                                <a:gd name="T36" fmla="*/ 178 w 418"/>
                                <a:gd name="T37" fmla="*/ 312 h 720"/>
                                <a:gd name="T38" fmla="*/ 192 w 418"/>
                                <a:gd name="T39" fmla="*/ 332 h 720"/>
                                <a:gd name="T40" fmla="*/ 197 w 418"/>
                                <a:gd name="T41" fmla="*/ 346 h 720"/>
                                <a:gd name="T42" fmla="*/ 211 w 418"/>
                                <a:gd name="T43" fmla="*/ 365 h 720"/>
                                <a:gd name="T44" fmla="*/ 221 w 418"/>
                                <a:gd name="T45" fmla="*/ 384 h 720"/>
                                <a:gd name="T46" fmla="*/ 230 w 418"/>
                                <a:gd name="T47" fmla="*/ 399 h 720"/>
                                <a:gd name="T48" fmla="*/ 240 w 418"/>
                                <a:gd name="T49" fmla="*/ 418 h 720"/>
                                <a:gd name="T50" fmla="*/ 254 w 418"/>
                                <a:gd name="T51" fmla="*/ 437 h 720"/>
                                <a:gd name="T52" fmla="*/ 259 w 418"/>
                                <a:gd name="T53" fmla="*/ 452 h 720"/>
                                <a:gd name="T54" fmla="*/ 274 w 418"/>
                                <a:gd name="T55" fmla="*/ 471 h 720"/>
                                <a:gd name="T56" fmla="*/ 278 w 418"/>
                                <a:gd name="T57" fmla="*/ 485 h 720"/>
                                <a:gd name="T58" fmla="*/ 293 w 418"/>
                                <a:gd name="T59" fmla="*/ 504 h 720"/>
                                <a:gd name="T60" fmla="*/ 298 w 418"/>
                                <a:gd name="T61" fmla="*/ 519 h 720"/>
                                <a:gd name="T62" fmla="*/ 312 w 418"/>
                                <a:gd name="T63" fmla="*/ 538 h 720"/>
                                <a:gd name="T64" fmla="*/ 317 w 418"/>
                                <a:gd name="T65" fmla="*/ 552 h 720"/>
                                <a:gd name="T66" fmla="*/ 331 w 418"/>
                                <a:gd name="T67" fmla="*/ 572 h 720"/>
                                <a:gd name="T68" fmla="*/ 341 w 418"/>
                                <a:gd name="T69" fmla="*/ 591 h 720"/>
                                <a:gd name="T70" fmla="*/ 350 w 418"/>
                                <a:gd name="T71" fmla="*/ 605 h 720"/>
                                <a:gd name="T72" fmla="*/ 360 w 418"/>
                                <a:gd name="T73" fmla="*/ 624 h 720"/>
                                <a:gd name="T74" fmla="*/ 374 w 418"/>
                                <a:gd name="T75" fmla="*/ 644 h 720"/>
                                <a:gd name="T76" fmla="*/ 379 w 418"/>
                                <a:gd name="T77" fmla="*/ 658 h 720"/>
                                <a:gd name="T78" fmla="*/ 394 w 418"/>
                                <a:gd name="T79" fmla="*/ 677 h 720"/>
                                <a:gd name="T80" fmla="*/ 398 w 418"/>
                                <a:gd name="T81" fmla="*/ 692 h 720"/>
                                <a:gd name="T82" fmla="*/ 413 w 418"/>
                                <a:gd name="T83" fmla="*/ 71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8" h="720">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8" y="82"/>
                                  </a:lnTo>
                                  <a:lnTo>
                                    <a:pt x="48" y="87"/>
                                  </a:lnTo>
                                  <a:lnTo>
                                    <a:pt x="53" y="91"/>
                                  </a:lnTo>
                                  <a:lnTo>
                                    <a:pt x="53" y="96"/>
                                  </a:lnTo>
                                  <a:lnTo>
                                    <a:pt x="58" y="101"/>
                                  </a:lnTo>
                                  <a:lnTo>
                                    <a:pt x="58" y="106"/>
                                  </a:lnTo>
                                  <a:lnTo>
                                    <a:pt x="67" y="115"/>
                                  </a:lnTo>
                                  <a:lnTo>
                                    <a:pt x="67" y="120"/>
                                  </a:lnTo>
                                  <a:lnTo>
                                    <a:pt x="72" y="125"/>
                                  </a:lnTo>
                                  <a:lnTo>
                                    <a:pt x="72" y="130"/>
                                  </a:lnTo>
                                  <a:lnTo>
                                    <a:pt x="77" y="135"/>
                                  </a:lnTo>
                                  <a:lnTo>
                                    <a:pt x="77" y="139"/>
                                  </a:lnTo>
                                  <a:lnTo>
                                    <a:pt x="86" y="149"/>
                                  </a:lnTo>
                                  <a:lnTo>
                                    <a:pt x="86" y="154"/>
                                  </a:lnTo>
                                  <a:lnTo>
                                    <a:pt x="91" y="159"/>
                                  </a:lnTo>
                                  <a:lnTo>
                                    <a:pt x="91" y="163"/>
                                  </a:lnTo>
                                  <a:lnTo>
                                    <a:pt x="101" y="173"/>
                                  </a:lnTo>
                                  <a:lnTo>
                                    <a:pt x="101" y="178"/>
                                  </a:lnTo>
                                  <a:lnTo>
                                    <a:pt x="106" y="183"/>
                                  </a:lnTo>
                                  <a:lnTo>
                                    <a:pt x="106" y="187"/>
                                  </a:lnTo>
                                  <a:lnTo>
                                    <a:pt x="110" y="192"/>
                                  </a:lnTo>
                                  <a:lnTo>
                                    <a:pt x="110" y="197"/>
                                  </a:lnTo>
                                  <a:lnTo>
                                    <a:pt x="120" y="207"/>
                                  </a:lnTo>
                                  <a:lnTo>
                                    <a:pt x="120" y="212"/>
                                  </a:lnTo>
                                  <a:lnTo>
                                    <a:pt x="125" y="216"/>
                                  </a:lnTo>
                                  <a:lnTo>
                                    <a:pt x="125" y="221"/>
                                  </a:lnTo>
                                  <a:lnTo>
                                    <a:pt x="134" y="231"/>
                                  </a:lnTo>
                                  <a:lnTo>
                                    <a:pt x="134" y="236"/>
                                  </a:lnTo>
                                  <a:lnTo>
                                    <a:pt x="139" y="240"/>
                                  </a:lnTo>
                                  <a:lnTo>
                                    <a:pt x="139" y="245"/>
                                  </a:lnTo>
                                  <a:lnTo>
                                    <a:pt x="144" y="250"/>
                                  </a:lnTo>
                                  <a:lnTo>
                                    <a:pt x="144" y="255"/>
                                  </a:lnTo>
                                  <a:lnTo>
                                    <a:pt x="154" y="264"/>
                                  </a:lnTo>
                                  <a:lnTo>
                                    <a:pt x="154" y="269"/>
                                  </a:lnTo>
                                  <a:lnTo>
                                    <a:pt x="158" y="274"/>
                                  </a:lnTo>
                                  <a:lnTo>
                                    <a:pt x="158" y="279"/>
                                  </a:lnTo>
                                  <a:lnTo>
                                    <a:pt x="168" y="288"/>
                                  </a:lnTo>
                                  <a:lnTo>
                                    <a:pt x="168" y="293"/>
                                  </a:lnTo>
                                  <a:lnTo>
                                    <a:pt x="173" y="298"/>
                                  </a:lnTo>
                                  <a:lnTo>
                                    <a:pt x="173" y="303"/>
                                  </a:lnTo>
                                  <a:lnTo>
                                    <a:pt x="178" y="308"/>
                                  </a:lnTo>
                                  <a:lnTo>
                                    <a:pt x="178" y="312"/>
                                  </a:lnTo>
                                  <a:lnTo>
                                    <a:pt x="187" y="322"/>
                                  </a:lnTo>
                                  <a:lnTo>
                                    <a:pt x="187" y="327"/>
                                  </a:lnTo>
                                  <a:lnTo>
                                    <a:pt x="192" y="332"/>
                                  </a:lnTo>
                                  <a:lnTo>
                                    <a:pt x="192" y="336"/>
                                  </a:lnTo>
                                  <a:lnTo>
                                    <a:pt x="197" y="341"/>
                                  </a:lnTo>
                                  <a:lnTo>
                                    <a:pt x="197" y="346"/>
                                  </a:lnTo>
                                  <a:lnTo>
                                    <a:pt x="206" y="356"/>
                                  </a:lnTo>
                                  <a:lnTo>
                                    <a:pt x="206" y="360"/>
                                  </a:lnTo>
                                  <a:lnTo>
                                    <a:pt x="211" y="365"/>
                                  </a:lnTo>
                                  <a:lnTo>
                                    <a:pt x="211" y="370"/>
                                  </a:lnTo>
                                  <a:lnTo>
                                    <a:pt x="221" y="380"/>
                                  </a:lnTo>
                                  <a:lnTo>
                                    <a:pt x="221" y="384"/>
                                  </a:lnTo>
                                  <a:lnTo>
                                    <a:pt x="226" y="389"/>
                                  </a:lnTo>
                                  <a:lnTo>
                                    <a:pt x="226" y="394"/>
                                  </a:lnTo>
                                  <a:lnTo>
                                    <a:pt x="230" y="399"/>
                                  </a:lnTo>
                                  <a:lnTo>
                                    <a:pt x="230" y="404"/>
                                  </a:lnTo>
                                  <a:lnTo>
                                    <a:pt x="240" y="413"/>
                                  </a:lnTo>
                                  <a:lnTo>
                                    <a:pt x="240" y="418"/>
                                  </a:lnTo>
                                  <a:lnTo>
                                    <a:pt x="245" y="423"/>
                                  </a:lnTo>
                                  <a:lnTo>
                                    <a:pt x="245" y="428"/>
                                  </a:lnTo>
                                  <a:lnTo>
                                    <a:pt x="254" y="437"/>
                                  </a:lnTo>
                                  <a:lnTo>
                                    <a:pt x="254" y="442"/>
                                  </a:lnTo>
                                  <a:lnTo>
                                    <a:pt x="259" y="447"/>
                                  </a:lnTo>
                                  <a:lnTo>
                                    <a:pt x="259" y="452"/>
                                  </a:lnTo>
                                  <a:lnTo>
                                    <a:pt x="264" y="456"/>
                                  </a:lnTo>
                                  <a:lnTo>
                                    <a:pt x="264" y="461"/>
                                  </a:lnTo>
                                  <a:lnTo>
                                    <a:pt x="274" y="471"/>
                                  </a:lnTo>
                                  <a:lnTo>
                                    <a:pt x="274" y="476"/>
                                  </a:lnTo>
                                  <a:lnTo>
                                    <a:pt x="278" y="480"/>
                                  </a:lnTo>
                                  <a:lnTo>
                                    <a:pt x="278" y="485"/>
                                  </a:lnTo>
                                  <a:lnTo>
                                    <a:pt x="288" y="495"/>
                                  </a:lnTo>
                                  <a:lnTo>
                                    <a:pt x="288" y="500"/>
                                  </a:lnTo>
                                  <a:lnTo>
                                    <a:pt x="293" y="504"/>
                                  </a:lnTo>
                                  <a:lnTo>
                                    <a:pt x="293" y="509"/>
                                  </a:lnTo>
                                  <a:lnTo>
                                    <a:pt x="298" y="514"/>
                                  </a:lnTo>
                                  <a:lnTo>
                                    <a:pt x="298" y="519"/>
                                  </a:lnTo>
                                  <a:lnTo>
                                    <a:pt x="307" y="528"/>
                                  </a:lnTo>
                                  <a:lnTo>
                                    <a:pt x="307" y="533"/>
                                  </a:lnTo>
                                  <a:lnTo>
                                    <a:pt x="312" y="538"/>
                                  </a:lnTo>
                                  <a:lnTo>
                                    <a:pt x="312" y="543"/>
                                  </a:lnTo>
                                  <a:lnTo>
                                    <a:pt x="317" y="548"/>
                                  </a:lnTo>
                                  <a:lnTo>
                                    <a:pt x="317" y="552"/>
                                  </a:lnTo>
                                  <a:lnTo>
                                    <a:pt x="326" y="562"/>
                                  </a:lnTo>
                                  <a:lnTo>
                                    <a:pt x="326" y="567"/>
                                  </a:lnTo>
                                  <a:lnTo>
                                    <a:pt x="331" y="572"/>
                                  </a:lnTo>
                                  <a:lnTo>
                                    <a:pt x="331" y="576"/>
                                  </a:lnTo>
                                  <a:lnTo>
                                    <a:pt x="341" y="586"/>
                                  </a:lnTo>
                                  <a:lnTo>
                                    <a:pt x="341" y="591"/>
                                  </a:lnTo>
                                  <a:lnTo>
                                    <a:pt x="346" y="596"/>
                                  </a:lnTo>
                                  <a:lnTo>
                                    <a:pt x="346" y="600"/>
                                  </a:lnTo>
                                  <a:lnTo>
                                    <a:pt x="350" y="605"/>
                                  </a:lnTo>
                                  <a:lnTo>
                                    <a:pt x="350" y="610"/>
                                  </a:lnTo>
                                  <a:lnTo>
                                    <a:pt x="360" y="620"/>
                                  </a:lnTo>
                                  <a:lnTo>
                                    <a:pt x="360" y="624"/>
                                  </a:lnTo>
                                  <a:lnTo>
                                    <a:pt x="365" y="629"/>
                                  </a:lnTo>
                                  <a:lnTo>
                                    <a:pt x="365" y="634"/>
                                  </a:lnTo>
                                  <a:lnTo>
                                    <a:pt x="374" y="644"/>
                                  </a:lnTo>
                                  <a:lnTo>
                                    <a:pt x="374" y="648"/>
                                  </a:lnTo>
                                  <a:lnTo>
                                    <a:pt x="379" y="653"/>
                                  </a:lnTo>
                                  <a:lnTo>
                                    <a:pt x="379" y="658"/>
                                  </a:lnTo>
                                  <a:lnTo>
                                    <a:pt x="384" y="663"/>
                                  </a:lnTo>
                                  <a:lnTo>
                                    <a:pt x="384" y="668"/>
                                  </a:lnTo>
                                  <a:lnTo>
                                    <a:pt x="394" y="677"/>
                                  </a:lnTo>
                                  <a:lnTo>
                                    <a:pt x="394" y="682"/>
                                  </a:lnTo>
                                  <a:lnTo>
                                    <a:pt x="398" y="687"/>
                                  </a:lnTo>
                                  <a:lnTo>
                                    <a:pt x="398" y="692"/>
                                  </a:lnTo>
                                  <a:lnTo>
                                    <a:pt x="408" y="701"/>
                                  </a:lnTo>
                                  <a:lnTo>
                                    <a:pt x="408" y="706"/>
                                  </a:lnTo>
                                  <a:lnTo>
                                    <a:pt x="413" y="711"/>
                                  </a:lnTo>
                                  <a:lnTo>
                                    <a:pt x="413" y="716"/>
                                  </a:lnTo>
                                  <a:lnTo>
                                    <a:pt x="418" y="7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50"/>
                          <wps:cNvSpPr>
                            <a:spLocks/>
                          </wps:cNvSpPr>
                          <wps:spPr bwMode="auto">
                            <a:xfrm>
                              <a:off x="4848" y="1623"/>
                              <a:ext cx="437" cy="749"/>
                            </a:xfrm>
                            <a:custGeom>
                              <a:avLst/>
                              <a:gdLst>
                                <a:gd name="T0" fmla="*/ 10 w 437"/>
                                <a:gd name="T1" fmla="*/ 14 h 749"/>
                                <a:gd name="T2" fmla="*/ 19 w 437"/>
                                <a:gd name="T3" fmla="*/ 29 h 749"/>
                                <a:gd name="T4" fmla="*/ 29 w 437"/>
                                <a:gd name="T5" fmla="*/ 48 h 749"/>
                                <a:gd name="T6" fmla="*/ 43 w 437"/>
                                <a:gd name="T7" fmla="*/ 67 h 749"/>
                                <a:gd name="T8" fmla="*/ 48 w 437"/>
                                <a:gd name="T9" fmla="*/ 81 h 749"/>
                                <a:gd name="T10" fmla="*/ 63 w 437"/>
                                <a:gd name="T11" fmla="*/ 101 h 749"/>
                                <a:gd name="T12" fmla="*/ 67 w 437"/>
                                <a:gd name="T13" fmla="*/ 115 h 749"/>
                                <a:gd name="T14" fmla="*/ 82 w 437"/>
                                <a:gd name="T15" fmla="*/ 134 h 749"/>
                                <a:gd name="T16" fmla="*/ 87 w 437"/>
                                <a:gd name="T17" fmla="*/ 149 h 749"/>
                                <a:gd name="T18" fmla="*/ 101 w 437"/>
                                <a:gd name="T19" fmla="*/ 168 h 749"/>
                                <a:gd name="T20" fmla="*/ 106 w 437"/>
                                <a:gd name="T21" fmla="*/ 182 h 749"/>
                                <a:gd name="T22" fmla="*/ 120 w 437"/>
                                <a:gd name="T23" fmla="*/ 201 h 749"/>
                                <a:gd name="T24" fmla="*/ 130 w 437"/>
                                <a:gd name="T25" fmla="*/ 221 h 749"/>
                                <a:gd name="T26" fmla="*/ 139 w 437"/>
                                <a:gd name="T27" fmla="*/ 235 h 749"/>
                                <a:gd name="T28" fmla="*/ 149 w 437"/>
                                <a:gd name="T29" fmla="*/ 254 h 749"/>
                                <a:gd name="T30" fmla="*/ 163 w 437"/>
                                <a:gd name="T31" fmla="*/ 274 h 749"/>
                                <a:gd name="T32" fmla="*/ 168 w 437"/>
                                <a:gd name="T33" fmla="*/ 288 h 749"/>
                                <a:gd name="T34" fmla="*/ 183 w 437"/>
                                <a:gd name="T35" fmla="*/ 307 h 749"/>
                                <a:gd name="T36" fmla="*/ 187 w 437"/>
                                <a:gd name="T37" fmla="*/ 322 h 749"/>
                                <a:gd name="T38" fmla="*/ 202 w 437"/>
                                <a:gd name="T39" fmla="*/ 341 h 749"/>
                                <a:gd name="T40" fmla="*/ 207 w 437"/>
                                <a:gd name="T41" fmla="*/ 355 h 749"/>
                                <a:gd name="T42" fmla="*/ 221 w 437"/>
                                <a:gd name="T43" fmla="*/ 374 h 749"/>
                                <a:gd name="T44" fmla="*/ 226 w 437"/>
                                <a:gd name="T45" fmla="*/ 389 h 749"/>
                                <a:gd name="T46" fmla="*/ 240 w 437"/>
                                <a:gd name="T47" fmla="*/ 408 h 749"/>
                                <a:gd name="T48" fmla="*/ 250 w 437"/>
                                <a:gd name="T49" fmla="*/ 427 h 749"/>
                                <a:gd name="T50" fmla="*/ 259 w 437"/>
                                <a:gd name="T51" fmla="*/ 442 h 749"/>
                                <a:gd name="T52" fmla="*/ 269 w 437"/>
                                <a:gd name="T53" fmla="*/ 461 h 749"/>
                                <a:gd name="T54" fmla="*/ 283 w 437"/>
                                <a:gd name="T55" fmla="*/ 480 h 749"/>
                                <a:gd name="T56" fmla="*/ 288 w 437"/>
                                <a:gd name="T57" fmla="*/ 494 h 749"/>
                                <a:gd name="T58" fmla="*/ 303 w 437"/>
                                <a:gd name="T59" fmla="*/ 514 h 749"/>
                                <a:gd name="T60" fmla="*/ 307 w 437"/>
                                <a:gd name="T61" fmla="*/ 528 h 749"/>
                                <a:gd name="T62" fmla="*/ 322 w 437"/>
                                <a:gd name="T63" fmla="*/ 547 h 749"/>
                                <a:gd name="T64" fmla="*/ 327 w 437"/>
                                <a:gd name="T65" fmla="*/ 562 h 749"/>
                                <a:gd name="T66" fmla="*/ 341 w 437"/>
                                <a:gd name="T67" fmla="*/ 581 h 749"/>
                                <a:gd name="T68" fmla="*/ 346 w 437"/>
                                <a:gd name="T69" fmla="*/ 595 h 749"/>
                                <a:gd name="T70" fmla="*/ 360 w 437"/>
                                <a:gd name="T71" fmla="*/ 614 h 749"/>
                                <a:gd name="T72" fmla="*/ 370 w 437"/>
                                <a:gd name="T73" fmla="*/ 634 h 749"/>
                                <a:gd name="T74" fmla="*/ 379 w 437"/>
                                <a:gd name="T75" fmla="*/ 648 h 749"/>
                                <a:gd name="T76" fmla="*/ 389 w 437"/>
                                <a:gd name="T77" fmla="*/ 667 h 749"/>
                                <a:gd name="T78" fmla="*/ 403 w 437"/>
                                <a:gd name="T79" fmla="*/ 686 h 749"/>
                                <a:gd name="T80" fmla="*/ 408 w 437"/>
                                <a:gd name="T81" fmla="*/ 701 h 749"/>
                                <a:gd name="T82" fmla="*/ 423 w 437"/>
                                <a:gd name="T83" fmla="*/ 720 h 749"/>
                                <a:gd name="T84" fmla="*/ 427 w 437"/>
                                <a:gd name="T85" fmla="*/ 734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7" h="749">
                                  <a:moveTo>
                                    <a:pt x="0" y="0"/>
                                  </a:moveTo>
                                  <a:lnTo>
                                    <a:pt x="10" y="9"/>
                                  </a:lnTo>
                                  <a:lnTo>
                                    <a:pt x="10" y="14"/>
                                  </a:lnTo>
                                  <a:lnTo>
                                    <a:pt x="15" y="19"/>
                                  </a:lnTo>
                                  <a:lnTo>
                                    <a:pt x="15" y="24"/>
                                  </a:lnTo>
                                  <a:lnTo>
                                    <a:pt x="19" y="29"/>
                                  </a:lnTo>
                                  <a:lnTo>
                                    <a:pt x="19" y="33"/>
                                  </a:lnTo>
                                  <a:lnTo>
                                    <a:pt x="29" y="43"/>
                                  </a:lnTo>
                                  <a:lnTo>
                                    <a:pt x="29" y="48"/>
                                  </a:lnTo>
                                  <a:lnTo>
                                    <a:pt x="34" y="53"/>
                                  </a:lnTo>
                                  <a:lnTo>
                                    <a:pt x="34" y="57"/>
                                  </a:lnTo>
                                  <a:lnTo>
                                    <a:pt x="43" y="67"/>
                                  </a:lnTo>
                                  <a:lnTo>
                                    <a:pt x="43" y="72"/>
                                  </a:lnTo>
                                  <a:lnTo>
                                    <a:pt x="48" y="77"/>
                                  </a:lnTo>
                                  <a:lnTo>
                                    <a:pt x="48" y="81"/>
                                  </a:lnTo>
                                  <a:lnTo>
                                    <a:pt x="53" y="86"/>
                                  </a:lnTo>
                                  <a:lnTo>
                                    <a:pt x="53" y="91"/>
                                  </a:lnTo>
                                  <a:lnTo>
                                    <a:pt x="63" y="101"/>
                                  </a:lnTo>
                                  <a:lnTo>
                                    <a:pt x="63" y="105"/>
                                  </a:lnTo>
                                  <a:lnTo>
                                    <a:pt x="67" y="110"/>
                                  </a:lnTo>
                                  <a:lnTo>
                                    <a:pt x="67" y="115"/>
                                  </a:lnTo>
                                  <a:lnTo>
                                    <a:pt x="77" y="125"/>
                                  </a:lnTo>
                                  <a:lnTo>
                                    <a:pt x="77" y="129"/>
                                  </a:lnTo>
                                  <a:lnTo>
                                    <a:pt x="82" y="134"/>
                                  </a:lnTo>
                                  <a:lnTo>
                                    <a:pt x="82" y="139"/>
                                  </a:lnTo>
                                  <a:lnTo>
                                    <a:pt x="87" y="144"/>
                                  </a:lnTo>
                                  <a:lnTo>
                                    <a:pt x="87" y="149"/>
                                  </a:lnTo>
                                  <a:lnTo>
                                    <a:pt x="96" y="158"/>
                                  </a:lnTo>
                                  <a:lnTo>
                                    <a:pt x="96" y="163"/>
                                  </a:lnTo>
                                  <a:lnTo>
                                    <a:pt x="101" y="168"/>
                                  </a:lnTo>
                                  <a:lnTo>
                                    <a:pt x="101" y="173"/>
                                  </a:lnTo>
                                  <a:lnTo>
                                    <a:pt x="106" y="177"/>
                                  </a:lnTo>
                                  <a:lnTo>
                                    <a:pt x="106" y="182"/>
                                  </a:lnTo>
                                  <a:lnTo>
                                    <a:pt x="115" y="192"/>
                                  </a:lnTo>
                                  <a:lnTo>
                                    <a:pt x="115" y="197"/>
                                  </a:lnTo>
                                  <a:lnTo>
                                    <a:pt x="120" y="201"/>
                                  </a:lnTo>
                                  <a:lnTo>
                                    <a:pt x="120" y="206"/>
                                  </a:lnTo>
                                  <a:lnTo>
                                    <a:pt x="130" y="216"/>
                                  </a:lnTo>
                                  <a:lnTo>
                                    <a:pt x="130" y="221"/>
                                  </a:lnTo>
                                  <a:lnTo>
                                    <a:pt x="135" y="226"/>
                                  </a:lnTo>
                                  <a:lnTo>
                                    <a:pt x="135" y="230"/>
                                  </a:lnTo>
                                  <a:lnTo>
                                    <a:pt x="139" y="235"/>
                                  </a:lnTo>
                                  <a:lnTo>
                                    <a:pt x="139" y="240"/>
                                  </a:lnTo>
                                  <a:lnTo>
                                    <a:pt x="149" y="250"/>
                                  </a:lnTo>
                                  <a:lnTo>
                                    <a:pt x="149" y="254"/>
                                  </a:lnTo>
                                  <a:lnTo>
                                    <a:pt x="154" y="259"/>
                                  </a:lnTo>
                                  <a:lnTo>
                                    <a:pt x="154" y="264"/>
                                  </a:lnTo>
                                  <a:lnTo>
                                    <a:pt x="163" y="274"/>
                                  </a:lnTo>
                                  <a:lnTo>
                                    <a:pt x="163" y="278"/>
                                  </a:lnTo>
                                  <a:lnTo>
                                    <a:pt x="168" y="283"/>
                                  </a:lnTo>
                                  <a:lnTo>
                                    <a:pt x="168" y="288"/>
                                  </a:lnTo>
                                  <a:lnTo>
                                    <a:pt x="173" y="293"/>
                                  </a:lnTo>
                                  <a:lnTo>
                                    <a:pt x="173" y="298"/>
                                  </a:lnTo>
                                  <a:lnTo>
                                    <a:pt x="183" y="307"/>
                                  </a:lnTo>
                                  <a:lnTo>
                                    <a:pt x="183" y="312"/>
                                  </a:lnTo>
                                  <a:lnTo>
                                    <a:pt x="187" y="317"/>
                                  </a:lnTo>
                                  <a:lnTo>
                                    <a:pt x="187" y="322"/>
                                  </a:lnTo>
                                  <a:lnTo>
                                    <a:pt x="197" y="331"/>
                                  </a:lnTo>
                                  <a:lnTo>
                                    <a:pt x="197" y="336"/>
                                  </a:lnTo>
                                  <a:lnTo>
                                    <a:pt x="202" y="341"/>
                                  </a:lnTo>
                                  <a:lnTo>
                                    <a:pt x="202" y="346"/>
                                  </a:lnTo>
                                  <a:lnTo>
                                    <a:pt x="207" y="350"/>
                                  </a:lnTo>
                                  <a:lnTo>
                                    <a:pt x="207" y="355"/>
                                  </a:lnTo>
                                  <a:lnTo>
                                    <a:pt x="216" y="365"/>
                                  </a:lnTo>
                                  <a:lnTo>
                                    <a:pt x="216" y="370"/>
                                  </a:lnTo>
                                  <a:lnTo>
                                    <a:pt x="221" y="374"/>
                                  </a:lnTo>
                                  <a:lnTo>
                                    <a:pt x="221" y="379"/>
                                  </a:lnTo>
                                  <a:lnTo>
                                    <a:pt x="226" y="384"/>
                                  </a:lnTo>
                                  <a:lnTo>
                                    <a:pt x="226" y="389"/>
                                  </a:lnTo>
                                  <a:lnTo>
                                    <a:pt x="235" y="398"/>
                                  </a:lnTo>
                                  <a:lnTo>
                                    <a:pt x="235" y="403"/>
                                  </a:lnTo>
                                  <a:lnTo>
                                    <a:pt x="240" y="408"/>
                                  </a:lnTo>
                                  <a:lnTo>
                                    <a:pt x="240" y="413"/>
                                  </a:lnTo>
                                  <a:lnTo>
                                    <a:pt x="250" y="422"/>
                                  </a:lnTo>
                                  <a:lnTo>
                                    <a:pt x="250" y="427"/>
                                  </a:lnTo>
                                  <a:lnTo>
                                    <a:pt x="255" y="432"/>
                                  </a:lnTo>
                                  <a:lnTo>
                                    <a:pt x="255" y="437"/>
                                  </a:lnTo>
                                  <a:lnTo>
                                    <a:pt x="259" y="442"/>
                                  </a:lnTo>
                                  <a:lnTo>
                                    <a:pt x="259" y="446"/>
                                  </a:lnTo>
                                  <a:lnTo>
                                    <a:pt x="269" y="456"/>
                                  </a:lnTo>
                                  <a:lnTo>
                                    <a:pt x="269" y="461"/>
                                  </a:lnTo>
                                  <a:lnTo>
                                    <a:pt x="274" y="466"/>
                                  </a:lnTo>
                                  <a:lnTo>
                                    <a:pt x="274" y="470"/>
                                  </a:lnTo>
                                  <a:lnTo>
                                    <a:pt x="283" y="480"/>
                                  </a:lnTo>
                                  <a:lnTo>
                                    <a:pt x="283" y="485"/>
                                  </a:lnTo>
                                  <a:lnTo>
                                    <a:pt x="288" y="490"/>
                                  </a:lnTo>
                                  <a:lnTo>
                                    <a:pt x="288" y="494"/>
                                  </a:lnTo>
                                  <a:lnTo>
                                    <a:pt x="293" y="499"/>
                                  </a:lnTo>
                                  <a:lnTo>
                                    <a:pt x="293" y="504"/>
                                  </a:lnTo>
                                  <a:lnTo>
                                    <a:pt x="303" y="514"/>
                                  </a:lnTo>
                                  <a:lnTo>
                                    <a:pt x="303" y="518"/>
                                  </a:lnTo>
                                  <a:lnTo>
                                    <a:pt x="307" y="523"/>
                                  </a:lnTo>
                                  <a:lnTo>
                                    <a:pt x="307" y="528"/>
                                  </a:lnTo>
                                  <a:lnTo>
                                    <a:pt x="317" y="538"/>
                                  </a:lnTo>
                                  <a:lnTo>
                                    <a:pt x="317" y="542"/>
                                  </a:lnTo>
                                  <a:lnTo>
                                    <a:pt x="322" y="547"/>
                                  </a:lnTo>
                                  <a:lnTo>
                                    <a:pt x="322" y="552"/>
                                  </a:lnTo>
                                  <a:lnTo>
                                    <a:pt x="327" y="557"/>
                                  </a:lnTo>
                                  <a:lnTo>
                                    <a:pt x="327" y="562"/>
                                  </a:lnTo>
                                  <a:lnTo>
                                    <a:pt x="336" y="571"/>
                                  </a:lnTo>
                                  <a:lnTo>
                                    <a:pt x="336" y="576"/>
                                  </a:lnTo>
                                  <a:lnTo>
                                    <a:pt x="341" y="581"/>
                                  </a:lnTo>
                                  <a:lnTo>
                                    <a:pt x="341" y="586"/>
                                  </a:lnTo>
                                  <a:lnTo>
                                    <a:pt x="346" y="590"/>
                                  </a:lnTo>
                                  <a:lnTo>
                                    <a:pt x="346" y="595"/>
                                  </a:lnTo>
                                  <a:lnTo>
                                    <a:pt x="355" y="605"/>
                                  </a:lnTo>
                                  <a:lnTo>
                                    <a:pt x="355" y="610"/>
                                  </a:lnTo>
                                  <a:lnTo>
                                    <a:pt x="360" y="614"/>
                                  </a:lnTo>
                                  <a:lnTo>
                                    <a:pt x="360" y="619"/>
                                  </a:lnTo>
                                  <a:lnTo>
                                    <a:pt x="370" y="629"/>
                                  </a:lnTo>
                                  <a:lnTo>
                                    <a:pt x="370" y="634"/>
                                  </a:lnTo>
                                  <a:lnTo>
                                    <a:pt x="375" y="638"/>
                                  </a:lnTo>
                                  <a:lnTo>
                                    <a:pt x="375" y="643"/>
                                  </a:lnTo>
                                  <a:lnTo>
                                    <a:pt x="379" y="648"/>
                                  </a:lnTo>
                                  <a:lnTo>
                                    <a:pt x="379" y="653"/>
                                  </a:lnTo>
                                  <a:lnTo>
                                    <a:pt x="389" y="662"/>
                                  </a:lnTo>
                                  <a:lnTo>
                                    <a:pt x="389" y="667"/>
                                  </a:lnTo>
                                  <a:lnTo>
                                    <a:pt x="394" y="672"/>
                                  </a:lnTo>
                                  <a:lnTo>
                                    <a:pt x="394" y="677"/>
                                  </a:lnTo>
                                  <a:lnTo>
                                    <a:pt x="403" y="686"/>
                                  </a:lnTo>
                                  <a:lnTo>
                                    <a:pt x="403" y="691"/>
                                  </a:lnTo>
                                  <a:lnTo>
                                    <a:pt x="408" y="696"/>
                                  </a:lnTo>
                                  <a:lnTo>
                                    <a:pt x="408" y="701"/>
                                  </a:lnTo>
                                  <a:lnTo>
                                    <a:pt x="413" y="706"/>
                                  </a:lnTo>
                                  <a:lnTo>
                                    <a:pt x="413" y="710"/>
                                  </a:lnTo>
                                  <a:lnTo>
                                    <a:pt x="423" y="720"/>
                                  </a:lnTo>
                                  <a:lnTo>
                                    <a:pt x="423" y="725"/>
                                  </a:lnTo>
                                  <a:lnTo>
                                    <a:pt x="427" y="730"/>
                                  </a:lnTo>
                                  <a:lnTo>
                                    <a:pt x="427" y="734"/>
                                  </a:lnTo>
                                  <a:lnTo>
                                    <a:pt x="437" y="744"/>
                                  </a:lnTo>
                                  <a:lnTo>
                                    <a:pt x="437" y="7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951"/>
                          <wps:cNvSpPr>
                            <a:spLocks/>
                          </wps:cNvSpPr>
                          <wps:spPr bwMode="auto">
                            <a:xfrm>
                              <a:off x="4791" y="1618"/>
                              <a:ext cx="403" cy="701"/>
                            </a:xfrm>
                            <a:custGeom>
                              <a:avLst/>
                              <a:gdLst>
                                <a:gd name="T0" fmla="*/ 0 w 403"/>
                                <a:gd name="T1" fmla="*/ 5 h 701"/>
                                <a:gd name="T2" fmla="*/ 4 w 403"/>
                                <a:gd name="T3" fmla="*/ 14 h 701"/>
                                <a:gd name="T4" fmla="*/ 14 w 403"/>
                                <a:gd name="T5" fmla="*/ 24 h 701"/>
                                <a:gd name="T6" fmla="*/ 19 w 403"/>
                                <a:gd name="T7" fmla="*/ 34 h 701"/>
                                <a:gd name="T8" fmla="*/ 28 w 403"/>
                                <a:gd name="T9" fmla="*/ 48 h 701"/>
                                <a:gd name="T10" fmla="*/ 33 w 403"/>
                                <a:gd name="T11" fmla="*/ 58 h 701"/>
                                <a:gd name="T12" fmla="*/ 38 w 403"/>
                                <a:gd name="T13" fmla="*/ 67 h 701"/>
                                <a:gd name="T14" fmla="*/ 48 w 403"/>
                                <a:gd name="T15" fmla="*/ 82 h 701"/>
                                <a:gd name="T16" fmla="*/ 52 w 403"/>
                                <a:gd name="T17" fmla="*/ 91 h 701"/>
                                <a:gd name="T18" fmla="*/ 57 w 403"/>
                                <a:gd name="T19" fmla="*/ 101 h 701"/>
                                <a:gd name="T20" fmla="*/ 67 w 403"/>
                                <a:gd name="T21" fmla="*/ 115 h 701"/>
                                <a:gd name="T22" fmla="*/ 72 w 403"/>
                                <a:gd name="T23" fmla="*/ 125 h 701"/>
                                <a:gd name="T24" fmla="*/ 81 w 403"/>
                                <a:gd name="T25" fmla="*/ 139 h 701"/>
                                <a:gd name="T26" fmla="*/ 86 w 403"/>
                                <a:gd name="T27" fmla="*/ 149 h 701"/>
                                <a:gd name="T28" fmla="*/ 91 w 403"/>
                                <a:gd name="T29" fmla="*/ 158 h 701"/>
                                <a:gd name="T30" fmla="*/ 100 w 403"/>
                                <a:gd name="T31" fmla="*/ 173 h 701"/>
                                <a:gd name="T32" fmla="*/ 105 w 403"/>
                                <a:gd name="T33" fmla="*/ 182 h 701"/>
                                <a:gd name="T34" fmla="*/ 110 w 403"/>
                                <a:gd name="T35" fmla="*/ 192 h 701"/>
                                <a:gd name="T36" fmla="*/ 120 w 403"/>
                                <a:gd name="T37" fmla="*/ 206 h 701"/>
                                <a:gd name="T38" fmla="*/ 124 w 403"/>
                                <a:gd name="T39" fmla="*/ 216 h 701"/>
                                <a:gd name="T40" fmla="*/ 129 w 403"/>
                                <a:gd name="T41" fmla="*/ 226 h 701"/>
                                <a:gd name="T42" fmla="*/ 139 w 403"/>
                                <a:gd name="T43" fmla="*/ 240 h 701"/>
                                <a:gd name="T44" fmla="*/ 144 w 403"/>
                                <a:gd name="T45" fmla="*/ 250 h 701"/>
                                <a:gd name="T46" fmla="*/ 153 w 403"/>
                                <a:gd name="T47" fmla="*/ 264 h 701"/>
                                <a:gd name="T48" fmla="*/ 158 w 403"/>
                                <a:gd name="T49" fmla="*/ 274 h 701"/>
                                <a:gd name="T50" fmla="*/ 163 w 403"/>
                                <a:gd name="T51" fmla="*/ 283 h 701"/>
                                <a:gd name="T52" fmla="*/ 172 w 403"/>
                                <a:gd name="T53" fmla="*/ 298 h 701"/>
                                <a:gd name="T54" fmla="*/ 177 w 403"/>
                                <a:gd name="T55" fmla="*/ 307 h 701"/>
                                <a:gd name="T56" fmla="*/ 182 w 403"/>
                                <a:gd name="T57" fmla="*/ 317 h 701"/>
                                <a:gd name="T58" fmla="*/ 192 w 403"/>
                                <a:gd name="T59" fmla="*/ 331 h 701"/>
                                <a:gd name="T60" fmla="*/ 196 w 403"/>
                                <a:gd name="T61" fmla="*/ 341 h 701"/>
                                <a:gd name="T62" fmla="*/ 201 w 403"/>
                                <a:gd name="T63" fmla="*/ 351 h 701"/>
                                <a:gd name="T64" fmla="*/ 211 w 403"/>
                                <a:gd name="T65" fmla="*/ 365 h 701"/>
                                <a:gd name="T66" fmla="*/ 216 w 403"/>
                                <a:gd name="T67" fmla="*/ 375 h 701"/>
                                <a:gd name="T68" fmla="*/ 225 w 403"/>
                                <a:gd name="T69" fmla="*/ 389 h 701"/>
                                <a:gd name="T70" fmla="*/ 230 w 403"/>
                                <a:gd name="T71" fmla="*/ 399 h 701"/>
                                <a:gd name="T72" fmla="*/ 235 w 403"/>
                                <a:gd name="T73" fmla="*/ 408 h 701"/>
                                <a:gd name="T74" fmla="*/ 244 w 403"/>
                                <a:gd name="T75" fmla="*/ 423 h 701"/>
                                <a:gd name="T76" fmla="*/ 249 w 403"/>
                                <a:gd name="T77" fmla="*/ 432 h 701"/>
                                <a:gd name="T78" fmla="*/ 254 w 403"/>
                                <a:gd name="T79" fmla="*/ 442 h 701"/>
                                <a:gd name="T80" fmla="*/ 264 w 403"/>
                                <a:gd name="T81" fmla="*/ 456 h 701"/>
                                <a:gd name="T82" fmla="*/ 268 w 403"/>
                                <a:gd name="T83" fmla="*/ 466 h 701"/>
                                <a:gd name="T84" fmla="*/ 278 w 403"/>
                                <a:gd name="T85" fmla="*/ 480 h 701"/>
                                <a:gd name="T86" fmla="*/ 283 w 403"/>
                                <a:gd name="T87" fmla="*/ 490 h 701"/>
                                <a:gd name="T88" fmla="*/ 288 w 403"/>
                                <a:gd name="T89" fmla="*/ 499 h 701"/>
                                <a:gd name="T90" fmla="*/ 297 w 403"/>
                                <a:gd name="T91" fmla="*/ 514 h 701"/>
                                <a:gd name="T92" fmla="*/ 302 w 403"/>
                                <a:gd name="T93" fmla="*/ 523 h 701"/>
                                <a:gd name="T94" fmla="*/ 307 w 403"/>
                                <a:gd name="T95" fmla="*/ 533 h 701"/>
                                <a:gd name="T96" fmla="*/ 316 w 403"/>
                                <a:gd name="T97" fmla="*/ 547 h 701"/>
                                <a:gd name="T98" fmla="*/ 321 w 403"/>
                                <a:gd name="T99" fmla="*/ 557 h 701"/>
                                <a:gd name="T100" fmla="*/ 326 w 403"/>
                                <a:gd name="T101" fmla="*/ 567 h 701"/>
                                <a:gd name="T102" fmla="*/ 336 w 403"/>
                                <a:gd name="T103" fmla="*/ 581 h 701"/>
                                <a:gd name="T104" fmla="*/ 340 w 403"/>
                                <a:gd name="T105" fmla="*/ 591 h 701"/>
                                <a:gd name="T106" fmla="*/ 350 w 403"/>
                                <a:gd name="T107" fmla="*/ 605 h 701"/>
                                <a:gd name="T108" fmla="*/ 355 w 403"/>
                                <a:gd name="T109" fmla="*/ 615 h 701"/>
                                <a:gd name="T110" fmla="*/ 360 w 403"/>
                                <a:gd name="T111" fmla="*/ 624 h 701"/>
                                <a:gd name="T112" fmla="*/ 369 w 403"/>
                                <a:gd name="T113" fmla="*/ 639 h 701"/>
                                <a:gd name="T114" fmla="*/ 374 w 403"/>
                                <a:gd name="T115" fmla="*/ 648 h 701"/>
                                <a:gd name="T116" fmla="*/ 379 w 403"/>
                                <a:gd name="T117" fmla="*/ 658 h 701"/>
                                <a:gd name="T118" fmla="*/ 388 w 403"/>
                                <a:gd name="T119" fmla="*/ 672 h 701"/>
                                <a:gd name="T120" fmla="*/ 393 w 403"/>
                                <a:gd name="T121" fmla="*/ 682 h 701"/>
                                <a:gd name="T122" fmla="*/ 398 w 403"/>
                                <a:gd name="T123" fmla="*/ 691 h 701"/>
                                <a:gd name="T124" fmla="*/ 403 w 403"/>
                                <a:gd name="T125" fmla="*/ 701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3" h="701">
                                  <a:moveTo>
                                    <a:pt x="0" y="0"/>
                                  </a:moveTo>
                                  <a:lnTo>
                                    <a:pt x="0" y="5"/>
                                  </a:lnTo>
                                  <a:lnTo>
                                    <a:pt x="4" y="10"/>
                                  </a:lnTo>
                                  <a:lnTo>
                                    <a:pt x="4" y="14"/>
                                  </a:lnTo>
                                  <a:lnTo>
                                    <a:pt x="9" y="19"/>
                                  </a:lnTo>
                                  <a:lnTo>
                                    <a:pt x="14" y="24"/>
                                  </a:lnTo>
                                  <a:lnTo>
                                    <a:pt x="14" y="29"/>
                                  </a:lnTo>
                                  <a:lnTo>
                                    <a:pt x="19" y="34"/>
                                  </a:lnTo>
                                  <a:lnTo>
                                    <a:pt x="19" y="38"/>
                                  </a:lnTo>
                                  <a:lnTo>
                                    <a:pt x="28" y="48"/>
                                  </a:lnTo>
                                  <a:lnTo>
                                    <a:pt x="28" y="53"/>
                                  </a:lnTo>
                                  <a:lnTo>
                                    <a:pt x="33" y="58"/>
                                  </a:lnTo>
                                  <a:lnTo>
                                    <a:pt x="33" y="62"/>
                                  </a:lnTo>
                                  <a:lnTo>
                                    <a:pt x="38" y="67"/>
                                  </a:lnTo>
                                  <a:lnTo>
                                    <a:pt x="38" y="72"/>
                                  </a:lnTo>
                                  <a:lnTo>
                                    <a:pt x="48" y="82"/>
                                  </a:lnTo>
                                  <a:lnTo>
                                    <a:pt x="48" y="86"/>
                                  </a:lnTo>
                                  <a:lnTo>
                                    <a:pt x="52" y="91"/>
                                  </a:lnTo>
                                  <a:lnTo>
                                    <a:pt x="52" y="96"/>
                                  </a:lnTo>
                                  <a:lnTo>
                                    <a:pt x="57" y="101"/>
                                  </a:lnTo>
                                  <a:lnTo>
                                    <a:pt x="57" y="106"/>
                                  </a:lnTo>
                                  <a:lnTo>
                                    <a:pt x="67" y="115"/>
                                  </a:lnTo>
                                  <a:lnTo>
                                    <a:pt x="67" y="120"/>
                                  </a:lnTo>
                                  <a:lnTo>
                                    <a:pt x="72" y="125"/>
                                  </a:lnTo>
                                  <a:lnTo>
                                    <a:pt x="72" y="130"/>
                                  </a:lnTo>
                                  <a:lnTo>
                                    <a:pt x="81" y="139"/>
                                  </a:lnTo>
                                  <a:lnTo>
                                    <a:pt x="81" y="144"/>
                                  </a:lnTo>
                                  <a:lnTo>
                                    <a:pt x="86" y="149"/>
                                  </a:lnTo>
                                  <a:lnTo>
                                    <a:pt x="86" y="154"/>
                                  </a:lnTo>
                                  <a:lnTo>
                                    <a:pt x="91" y="158"/>
                                  </a:lnTo>
                                  <a:lnTo>
                                    <a:pt x="91" y="163"/>
                                  </a:lnTo>
                                  <a:lnTo>
                                    <a:pt x="100" y="173"/>
                                  </a:lnTo>
                                  <a:lnTo>
                                    <a:pt x="100" y="178"/>
                                  </a:lnTo>
                                  <a:lnTo>
                                    <a:pt x="105" y="182"/>
                                  </a:lnTo>
                                  <a:lnTo>
                                    <a:pt x="105" y="187"/>
                                  </a:lnTo>
                                  <a:lnTo>
                                    <a:pt x="110" y="192"/>
                                  </a:lnTo>
                                  <a:lnTo>
                                    <a:pt x="110" y="197"/>
                                  </a:lnTo>
                                  <a:lnTo>
                                    <a:pt x="120" y="206"/>
                                  </a:lnTo>
                                  <a:lnTo>
                                    <a:pt x="120" y="211"/>
                                  </a:lnTo>
                                  <a:lnTo>
                                    <a:pt x="124" y="216"/>
                                  </a:lnTo>
                                  <a:lnTo>
                                    <a:pt x="124" y="221"/>
                                  </a:lnTo>
                                  <a:lnTo>
                                    <a:pt x="129" y="226"/>
                                  </a:lnTo>
                                  <a:lnTo>
                                    <a:pt x="129" y="231"/>
                                  </a:lnTo>
                                  <a:lnTo>
                                    <a:pt x="139" y="240"/>
                                  </a:lnTo>
                                  <a:lnTo>
                                    <a:pt x="139" y="245"/>
                                  </a:lnTo>
                                  <a:lnTo>
                                    <a:pt x="144" y="250"/>
                                  </a:lnTo>
                                  <a:lnTo>
                                    <a:pt x="144" y="255"/>
                                  </a:lnTo>
                                  <a:lnTo>
                                    <a:pt x="153" y="264"/>
                                  </a:lnTo>
                                  <a:lnTo>
                                    <a:pt x="153" y="269"/>
                                  </a:lnTo>
                                  <a:lnTo>
                                    <a:pt x="158" y="274"/>
                                  </a:lnTo>
                                  <a:lnTo>
                                    <a:pt x="158" y="279"/>
                                  </a:lnTo>
                                  <a:lnTo>
                                    <a:pt x="163" y="283"/>
                                  </a:lnTo>
                                  <a:lnTo>
                                    <a:pt x="163" y="288"/>
                                  </a:lnTo>
                                  <a:lnTo>
                                    <a:pt x="172" y="298"/>
                                  </a:lnTo>
                                  <a:lnTo>
                                    <a:pt x="172" y="303"/>
                                  </a:lnTo>
                                  <a:lnTo>
                                    <a:pt x="177" y="307"/>
                                  </a:lnTo>
                                  <a:lnTo>
                                    <a:pt x="177" y="312"/>
                                  </a:lnTo>
                                  <a:lnTo>
                                    <a:pt x="182" y="317"/>
                                  </a:lnTo>
                                  <a:lnTo>
                                    <a:pt x="182" y="322"/>
                                  </a:lnTo>
                                  <a:lnTo>
                                    <a:pt x="192" y="331"/>
                                  </a:lnTo>
                                  <a:lnTo>
                                    <a:pt x="192" y="336"/>
                                  </a:lnTo>
                                  <a:lnTo>
                                    <a:pt x="196" y="341"/>
                                  </a:lnTo>
                                  <a:lnTo>
                                    <a:pt x="196" y="346"/>
                                  </a:lnTo>
                                  <a:lnTo>
                                    <a:pt x="201" y="351"/>
                                  </a:lnTo>
                                  <a:lnTo>
                                    <a:pt x="201" y="355"/>
                                  </a:lnTo>
                                  <a:lnTo>
                                    <a:pt x="211" y="365"/>
                                  </a:lnTo>
                                  <a:lnTo>
                                    <a:pt x="211" y="370"/>
                                  </a:lnTo>
                                  <a:lnTo>
                                    <a:pt x="216" y="375"/>
                                  </a:lnTo>
                                  <a:lnTo>
                                    <a:pt x="216" y="379"/>
                                  </a:lnTo>
                                  <a:lnTo>
                                    <a:pt x="225" y="389"/>
                                  </a:lnTo>
                                  <a:lnTo>
                                    <a:pt x="225" y="394"/>
                                  </a:lnTo>
                                  <a:lnTo>
                                    <a:pt x="230" y="399"/>
                                  </a:lnTo>
                                  <a:lnTo>
                                    <a:pt x="230" y="403"/>
                                  </a:lnTo>
                                  <a:lnTo>
                                    <a:pt x="235" y="408"/>
                                  </a:lnTo>
                                  <a:lnTo>
                                    <a:pt x="235" y="413"/>
                                  </a:lnTo>
                                  <a:lnTo>
                                    <a:pt x="244" y="423"/>
                                  </a:lnTo>
                                  <a:lnTo>
                                    <a:pt x="244" y="427"/>
                                  </a:lnTo>
                                  <a:lnTo>
                                    <a:pt x="249" y="432"/>
                                  </a:lnTo>
                                  <a:lnTo>
                                    <a:pt x="249" y="437"/>
                                  </a:lnTo>
                                  <a:lnTo>
                                    <a:pt x="254" y="442"/>
                                  </a:lnTo>
                                  <a:lnTo>
                                    <a:pt x="254" y="447"/>
                                  </a:lnTo>
                                  <a:lnTo>
                                    <a:pt x="264" y="456"/>
                                  </a:lnTo>
                                  <a:lnTo>
                                    <a:pt x="264" y="461"/>
                                  </a:lnTo>
                                  <a:lnTo>
                                    <a:pt x="268" y="466"/>
                                  </a:lnTo>
                                  <a:lnTo>
                                    <a:pt x="268" y="471"/>
                                  </a:lnTo>
                                  <a:lnTo>
                                    <a:pt x="278" y="480"/>
                                  </a:lnTo>
                                  <a:lnTo>
                                    <a:pt x="278" y="485"/>
                                  </a:lnTo>
                                  <a:lnTo>
                                    <a:pt x="283" y="490"/>
                                  </a:lnTo>
                                  <a:lnTo>
                                    <a:pt x="283" y="495"/>
                                  </a:lnTo>
                                  <a:lnTo>
                                    <a:pt x="288" y="499"/>
                                  </a:lnTo>
                                  <a:lnTo>
                                    <a:pt x="288" y="504"/>
                                  </a:lnTo>
                                  <a:lnTo>
                                    <a:pt x="297" y="514"/>
                                  </a:lnTo>
                                  <a:lnTo>
                                    <a:pt x="297" y="519"/>
                                  </a:lnTo>
                                  <a:lnTo>
                                    <a:pt x="302" y="523"/>
                                  </a:lnTo>
                                  <a:lnTo>
                                    <a:pt x="302" y="528"/>
                                  </a:lnTo>
                                  <a:lnTo>
                                    <a:pt x="307" y="533"/>
                                  </a:lnTo>
                                  <a:lnTo>
                                    <a:pt x="307" y="538"/>
                                  </a:lnTo>
                                  <a:lnTo>
                                    <a:pt x="316" y="547"/>
                                  </a:lnTo>
                                  <a:lnTo>
                                    <a:pt x="316" y="552"/>
                                  </a:lnTo>
                                  <a:lnTo>
                                    <a:pt x="321" y="557"/>
                                  </a:lnTo>
                                  <a:lnTo>
                                    <a:pt x="321" y="562"/>
                                  </a:lnTo>
                                  <a:lnTo>
                                    <a:pt x="326" y="567"/>
                                  </a:lnTo>
                                  <a:lnTo>
                                    <a:pt x="326" y="571"/>
                                  </a:lnTo>
                                  <a:lnTo>
                                    <a:pt x="336" y="581"/>
                                  </a:lnTo>
                                  <a:lnTo>
                                    <a:pt x="336" y="586"/>
                                  </a:lnTo>
                                  <a:lnTo>
                                    <a:pt x="340" y="591"/>
                                  </a:lnTo>
                                  <a:lnTo>
                                    <a:pt x="340" y="595"/>
                                  </a:lnTo>
                                  <a:lnTo>
                                    <a:pt x="350" y="605"/>
                                  </a:lnTo>
                                  <a:lnTo>
                                    <a:pt x="350" y="610"/>
                                  </a:lnTo>
                                  <a:lnTo>
                                    <a:pt x="355" y="615"/>
                                  </a:lnTo>
                                  <a:lnTo>
                                    <a:pt x="355" y="619"/>
                                  </a:lnTo>
                                  <a:lnTo>
                                    <a:pt x="360" y="624"/>
                                  </a:lnTo>
                                  <a:lnTo>
                                    <a:pt x="360" y="629"/>
                                  </a:lnTo>
                                  <a:lnTo>
                                    <a:pt x="369" y="639"/>
                                  </a:lnTo>
                                  <a:lnTo>
                                    <a:pt x="369" y="643"/>
                                  </a:lnTo>
                                  <a:lnTo>
                                    <a:pt x="374" y="648"/>
                                  </a:lnTo>
                                  <a:lnTo>
                                    <a:pt x="374" y="653"/>
                                  </a:lnTo>
                                  <a:lnTo>
                                    <a:pt x="379" y="658"/>
                                  </a:lnTo>
                                  <a:lnTo>
                                    <a:pt x="379" y="663"/>
                                  </a:lnTo>
                                  <a:lnTo>
                                    <a:pt x="388" y="672"/>
                                  </a:lnTo>
                                  <a:lnTo>
                                    <a:pt x="388" y="677"/>
                                  </a:lnTo>
                                  <a:lnTo>
                                    <a:pt x="393" y="682"/>
                                  </a:lnTo>
                                  <a:lnTo>
                                    <a:pt x="393" y="687"/>
                                  </a:lnTo>
                                  <a:lnTo>
                                    <a:pt x="398" y="691"/>
                                  </a:lnTo>
                                  <a:lnTo>
                                    <a:pt x="398" y="696"/>
                                  </a:lnTo>
                                  <a:lnTo>
                                    <a:pt x="403" y="7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52"/>
                          <wps:cNvSpPr>
                            <a:spLocks/>
                          </wps:cNvSpPr>
                          <wps:spPr bwMode="auto">
                            <a:xfrm>
                              <a:off x="4699" y="1570"/>
                              <a:ext cx="34" cy="62"/>
                            </a:xfrm>
                            <a:custGeom>
                              <a:avLst/>
                              <a:gdLst>
                                <a:gd name="T0" fmla="*/ 0 w 34"/>
                                <a:gd name="T1" fmla="*/ 0 h 62"/>
                                <a:gd name="T2" fmla="*/ 0 w 34"/>
                                <a:gd name="T3" fmla="*/ 5 h 62"/>
                                <a:gd name="T4" fmla="*/ 5 w 34"/>
                                <a:gd name="T5" fmla="*/ 10 h 62"/>
                                <a:gd name="T6" fmla="*/ 5 w 34"/>
                                <a:gd name="T7" fmla="*/ 14 h 62"/>
                                <a:gd name="T8" fmla="*/ 10 w 34"/>
                                <a:gd name="T9" fmla="*/ 19 h 62"/>
                                <a:gd name="T10" fmla="*/ 10 w 34"/>
                                <a:gd name="T11" fmla="*/ 24 h 62"/>
                                <a:gd name="T12" fmla="*/ 15 w 34"/>
                                <a:gd name="T13" fmla="*/ 29 h 62"/>
                                <a:gd name="T14" fmla="*/ 20 w 34"/>
                                <a:gd name="T15" fmla="*/ 34 h 62"/>
                                <a:gd name="T16" fmla="*/ 20 w 34"/>
                                <a:gd name="T17" fmla="*/ 38 h 62"/>
                                <a:gd name="T18" fmla="*/ 24 w 34"/>
                                <a:gd name="T19" fmla="*/ 43 h 62"/>
                                <a:gd name="T20" fmla="*/ 24 w 34"/>
                                <a:gd name="T21" fmla="*/ 48 h 62"/>
                                <a:gd name="T22" fmla="*/ 29 w 34"/>
                                <a:gd name="T23" fmla="*/ 53 h 62"/>
                                <a:gd name="T24" fmla="*/ 29 w 34"/>
                                <a:gd name="T25" fmla="*/ 58 h 62"/>
                                <a:gd name="T26" fmla="*/ 34 w 34"/>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2">
                                  <a:moveTo>
                                    <a:pt x="0" y="0"/>
                                  </a:moveTo>
                                  <a:lnTo>
                                    <a:pt x="0" y="5"/>
                                  </a:lnTo>
                                  <a:lnTo>
                                    <a:pt x="5" y="10"/>
                                  </a:lnTo>
                                  <a:lnTo>
                                    <a:pt x="5" y="14"/>
                                  </a:lnTo>
                                  <a:lnTo>
                                    <a:pt x="10" y="19"/>
                                  </a:lnTo>
                                  <a:lnTo>
                                    <a:pt x="10" y="24"/>
                                  </a:lnTo>
                                  <a:lnTo>
                                    <a:pt x="15" y="29"/>
                                  </a:lnTo>
                                  <a:lnTo>
                                    <a:pt x="20" y="34"/>
                                  </a:lnTo>
                                  <a:lnTo>
                                    <a:pt x="20" y="38"/>
                                  </a:lnTo>
                                  <a:lnTo>
                                    <a:pt x="24" y="43"/>
                                  </a:lnTo>
                                  <a:lnTo>
                                    <a:pt x="24" y="48"/>
                                  </a:lnTo>
                                  <a:lnTo>
                                    <a:pt x="29" y="53"/>
                                  </a:lnTo>
                                  <a:lnTo>
                                    <a:pt x="29" y="58"/>
                                  </a:lnTo>
                                  <a:lnTo>
                                    <a:pt x="34"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53"/>
                          <wps:cNvSpPr>
                            <a:spLocks/>
                          </wps:cNvSpPr>
                          <wps:spPr bwMode="auto">
                            <a:xfrm>
                              <a:off x="4747" y="1656"/>
                              <a:ext cx="394" cy="687"/>
                            </a:xfrm>
                            <a:custGeom>
                              <a:avLst/>
                              <a:gdLst>
                                <a:gd name="T0" fmla="*/ 0 w 394"/>
                                <a:gd name="T1" fmla="*/ 5 h 687"/>
                                <a:gd name="T2" fmla="*/ 10 w 394"/>
                                <a:gd name="T3" fmla="*/ 15 h 687"/>
                                <a:gd name="T4" fmla="*/ 15 w 394"/>
                                <a:gd name="T5" fmla="*/ 24 h 687"/>
                                <a:gd name="T6" fmla="*/ 24 w 394"/>
                                <a:gd name="T7" fmla="*/ 39 h 687"/>
                                <a:gd name="T8" fmla="*/ 29 w 394"/>
                                <a:gd name="T9" fmla="*/ 48 h 687"/>
                                <a:gd name="T10" fmla="*/ 34 w 394"/>
                                <a:gd name="T11" fmla="*/ 58 h 687"/>
                                <a:gd name="T12" fmla="*/ 44 w 394"/>
                                <a:gd name="T13" fmla="*/ 72 h 687"/>
                                <a:gd name="T14" fmla="*/ 48 w 394"/>
                                <a:gd name="T15" fmla="*/ 82 h 687"/>
                                <a:gd name="T16" fmla="*/ 53 w 394"/>
                                <a:gd name="T17" fmla="*/ 92 h 687"/>
                                <a:gd name="T18" fmla="*/ 63 w 394"/>
                                <a:gd name="T19" fmla="*/ 106 h 687"/>
                                <a:gd name="T20" fmla="*/ 68 w 394"/>
                                <a:gd name="T21" fmla="*/ 116 h 687"/>
                                <a:gd name="T22" fmla="*/ 77 w 394"/>
                                <a:gd name="T23" fmla="*/ 130 h 687"/>
                                <a:gd name="T24" fmla="*/ 82 w 394"/>
                                <a:gd name="T25" fmla="*/ 140 h 687"/>
                                <a:gd name="T26" fmla="*/ 87 w 394"/>
                                <a:gd name="T27" fmla="*/ 149 h 687"/>
                                <a:gd name="T28" fmla="*/ 96 w 394"/>
                                <a:gd name="T29" fmla="*/ 164 h 687"/>
                                <a:gd name="T30" fmla="*/ 101 w 394"/>
                                <a:gd name="T31" fmla="*/ 173 h 687"/>
                                <a:gd name="T32" fmla="*/ 106 w 394"/>
                                <a:gd name="T33" fmla="*/ 183 h 687"/>
                                <a:gd name="T34" fmla="*/ 116 w 394"/>
                                <a:gd name="T35" fmla="*/ 197 h 687"/>
                                <a:gd name="T36" fmla="*/ 120 w 394"/>
                                <a:gd name="T37" fmla="*/ 207 h 687"/>
                                <a:gd name="T38" fmla="*/ 125 w 394"/>
                                <a:gd name="T39" fmla="*/ 217 h 687"/>
                                <a:gd name="T40" fmla="*/ 135 w 394"/>
                                <a:gd name="T41" fmla="*/ 231 h 687"/>
                                <a:gd name="T42" fmla="*/ 140 w 394"/>
                                <a:gd name="T43" fmla="*/ 241 h 687"/>
                                <a:gd name="T44" fmla="*/ 149 w 394"/>
                                <a:gd name="T45" fmla="*/ 255 h 687"/>
                                <a:gd name="T46" fmla="*/ 154 w 394"/>
                                <a:gd name="T47" fmla="*/ 265 h 687"/>
                                <a:gd name="T48" fmla="*/ 159 w 394"/>
                                <a:gd name="T49" fmla="*/ 274 h 687"/>
                                <a:gd name="T50" fmla="*/ 168 w 394"/>
                                <a:gd name="T51" fmla="*/ 289 h 687"/>
                                <a:gd name="T52" fmla="*/ 173 w 394"/>
                                <a:gd name="T53" fmla="*/ 298 h 687"/>
                                <a:gd name="T54" fmla="*/ 178 w 394"/>
                                <a:gd name="T55" fmla="*/ 308 h 687"/>
                                <a:gd name="T56" fmla="*/ 188 w 394"/>
                                <a:gd name="T57" fmla="*/ 322 h 687"/>
                                <a:gd name="T58" fmla="*/ 192 w 394"/>
                                <a:gd name="T59" fmla="*/ 332 h 687"/>
                                <a:gd name="T60" fmla="*/ 197 w 394"/>
                                <a:gd name="T61" fmla="*/ 341 h 687"/>
                                <a:gd name="T62" fmla="*/ 207 w 394"/>
                                <a:gd name="T63" fmla="*/ 356 h 687"/>
                                <a:gd name="T64" fmla="*/ 212 w 394"/>
                                <a:gd name="T65" fmla="*/ 365 h 687"/>
                                <a:gd name="T66" fmla="*/ 221 w 394"/>
                                <a:gd name="T67" fmla="*/ 380 h 687"/>
                                <a:gd name="T68" fmla="*/ 226 w 394"/>
                                <a:gd name="T69" fmla="*/ 389 h 687"/>
                                <a:gd name="T70" fmla="*/ 231 w 394"/>
                                <a:gd name="T71" fmla="*/ 399 h 687"/>
                                <a:gd name="T72" fmla="*/ 240 w 394"/>
                                <a:gd name="T73" fmla="*/ 413 h 687"/>
                                <a:gd name="T74" fmla="*/ 245 w 394"/>
                                <a:gd name="T75" fmla="*/ 423 h 687"/>
                                <a:gd name="T76" fmla="*/ 250 w 394"/>
                                <a:gd name="T77" fmla="*/ 433 h 687"/>
                                <a:gd name="T78" fmla="*/ 260 w 394"/>
                                <a:gd name="T79" fmla="*/ 447 h 687"/>
                                <a:gd name="T80" fmla="*/ 264 w 394"/>
                                <a:gd name="T81" fmla="*/ 457 h 687"/>
                                <a:gd name="T82" fmla="*/ 274 w 394"/>
                                <a:gd name="T83" fmla="*/ 471 h 687"/>
                                <a:gd name="T84" fmla="*/ 279 w 394"/>
                                <a:gd name="T85" fmla="*/ 481 h 687"/>
                                <a:gd name="T86" fmla="*/ 284 w 394"/>
                                <a:gd name="T87" fmla="*/ 490 h 687"/>
                                <a:gd name="T88" fmla="*/ 293 w 394"/>
                                <a:gd name="T89" fmla="*/ 505 h 687"/>
                                <a:gd name="T90" fmla="*/ 298 w 394"/>
                                <a:gd name="T91" fmla="*/ 514 h 687"/>
                                <a:gd name="T92" fmla="*/ 303 w 394"/>
                                <a:gd name="T93" fmla="*/ 524 h 687"/>
                                <a:gd name="T94" fmla="*/ 312 w 394"/>
                                <a:gd name="T95" fmla="*/ 538 h 687"/>
                                <a:gd name="T96" fmla="*/ 317 w 394"/>
                                <a:gd name="T97" fmla="*/ 548 h 687"/>
                                <a:gd name="T98" fmla="*/ 322 w 394"/>
                                <a:gd name="T99" fmla="*/ 557 h 687"/>
                                <a:gd name="T100" fmla="*/ 332 w 394"/>
                                <a:gd name="T101" fmla="*/ 572 h 687"/>
                                <a:gd name="T102" fmla="*/ 336 w 394"/>
                                <a:gd name="T103" fmla="*/ 581 h 687"/>
                                <a:gd name="T104" fmla="*/ 346 w 394"/>
                                <a:gd name="T105" fmla="*/ 596 h 687"/>
                                <a:gd name="T106" fmla="*/ 351 w 394"/>
                                <a:gd name="T107" fmla="*/ 605 h 687"/>
                                <a:gd name="T108" fmla="*/ 356 w 394"/>
                                <a:gd name="T109" fmla="*/ 615 h 687"/>
                                <a:gd name="T110" fmla="*/ 365 w 394"/>
                                <a:gd name="T111" fmla="*/ 629 h 687"/>
                                <a:gd name="T112" fmla="*/ 370 w 394"/>
                                <a:gd name="T113" fmla="*/ 639 h 687"/>
                                <a:gd name="T114" fmla="*/ 375 w 394"/>
                                <a:gd name="T115" fmla="*/ 649 h 687"/>
                                <a:gd name="T116" fmla="*/ 384 w 394"/>
                                <a:gd name="T117" fmla="*/ 663 h 687"/>
                                <a:gd name="T118" fmla="*/ 389 w 394"/>
                                <a:gd name="T119" fmla="*/ 673 h 687"/>
                                <a:gd name="T120" fmla="*/ 394 w 394"/>
                                <a:gd name="T121" fmla="*/ 682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4" h="687">
                                  <a:moveTo>
                                    <a:pt x="0" y="0"/>
                                  </a:moveTo>
                                  <a:lnTo>
                                    <a:pt x="0" y="5"/>
                                  </a:lnTo>
                                  <a:lnTo>
                                    <a:pt x="5" y="10"/>
                                  </a:lnTo>
                                  <a:lnTo>
                                    <a:pt x="10" y="15"/>
                                  </a:lnTo>
                                  <a:lnTo>
                                    <a:pt x="10" y="20"/>
                                  </a:lnTo>
                                  <a:lnTo>
                                    <a:pt x="15" y="24"/>
                                  </a:lnTo>
                                  <a:lnTo>
                                    <a:pt x="15" y="29"/>
                                  </a:lnTo>
                                  <a:lnTo>
                                    <a:pt x="24" y="39"/>
                                  </a:lnTo>
                                  <a:lnTo>
                                    <a:pt x="24" y="44"/>
                                  </a:lnTo>
                                  <a:lnTo>
                                    <a:pt x="29" y="48"/>
                                  </a:lnTo>
                                  <a:lnTo>
                                    <a:pt x="29" y="53"/>
                                  </a:lnTo>
                                  <a:lnTo>
                                    <a:pt x="34" y="58"/>
                                  </a:lnTo>
                                  <a:lnTo>
                                    <a:pt x="34" y="63"/>
                                  </a:lnTo>
                                  <a:lnTo>
                                    <a:pt x="44" y="72"/>
                                  </a:lnTo>
                                  <a:lnTo>
                                    <a:pt x="44" y="77"/>
                                  </a:lnTo>
                                  <a:lnTo>
                                    <a:pt x="48" y="82"/>
                                  </a:lnTo>
                                  <a:lnTo>
                                    <a:pt x="48" y="87"/>
                                  </a:lnTo>
                                  <a:lnTo>
                                    <a:pt x="53" y="92"/>
                                  </a:lnTo>
                                  <a:lnTo>
                                    <a:pt x="53" y="96"/>
                                  </a:lnTo>
                                  <a:lnTo>
                                    <a:pt x="63" y="106"/>
                                  </a:lnTo>
                                  <a:lnTo>
                                    <a:pt x="63" y="111"/>
                                  </a:lnTo>
                                  <a:lnTo>
                                    <a:pt x="68" y="116"/>
                                  </a:lnTo>
                                  <a:lnTo>
                                    <a:pt x="68" y="120"/>
                                  </a:lnTo>
                                  <a:lnTo>
                                    <a:pt x="77" y="130"/>
                                  </a:lnTo>
                                  <a:lnTo>
                                    <a:pt x="77" y="135"/>
                                  </a:lnTo>
                                  <a:lnTo>
                                    <a:pt x="82" y="140"/>
                                  </a:lnTo>
                                  <a:lnTo>
                                    <a:pt x="82" y="144"/>
                                  </a:lnTo>
                                  <a:lnTo>
                                    <a:pt x="87" y="149"/>
                                  </a:lnTo>
                                  <a:lnTo>
                                    <a:pt x="87" y="154"/>
                                  </a:lnTo>
                                  <a:lnTo>
                                    <a:pt x="96" y="164"/>
                                  </a:lnTo>
                                  <a:lnTo>
                                    <a:pt x="96" y="168"/>
                                  </a:lnTo>
                                  <a:lnTo>
                                    <a:pt x="101" y="173"/>
                                  </a:lnTo>
                                  <a:lnTo>
                                    <a:pt x="101" y="178"/>
                                  </a:lnTo>
                                  <a:lnTo>
                                    <a:pt x="106" y="183"/>
                                  </a:lnTo>
                                  <a:lnTo>
                                    <a:pt x="106" y="188"/>
                                  </a:lnTo>
                                  <a:lnTo>
                                    <a:pt x="116" y="197"/>
                                  </a:lnTo>
                                  <a:lnTo>
                                    <a:pt x="116" y="202"/>
                                  </a:lnTo>
                                  <a:lnTo>
                                    <a:pt x="120" y="207"/>
                                  </a:lnTo>
                                  <a:lnTo>
                                    <a:pt x="120" y="212"/>
                                  </a:lnTo>
                                  <a:lnTo>
                                    <a:pt x="125" y="217"/>
                                  </a:lnTo>
                                  <a:lnTo>
                                    <a:pt x="125" y="221"/>
                                  </a:lnTo>
                                  <a:lnTo>
                                    <a:pt x="135" y="231"/>
                                  </a:lnTo>
                                  <a:lnTo>
                                    <a:pt x="135" y="236"/>
                                  </a:lnTo>
                                  <a:lnTo>
                                    <a:pt x="140" y="241"/>
                                  </a:lnTo>
                                  <a:lnTo>
                                    <a:pt x="140" y="245"/>
                                  </a:lnTo>
                                  <a:lnTo>
                                    <a:pt x="149" y="255"/>
                                  </a:lnTo>
                                  <a:lnTo>
                                    <a:pt x="149" y="260"/>
                                  </a:lnTo>
                                  <a:lnTo>
                                    <a:pt x="154" y="265"/>
                                  </a:lnTo>
                                  <a:lnTo>
                                    <a:pt x="154" y="269"/>
                                  </a:lnTo>
                                  <a:lnTo>
                                    <a:pt x="159" y="274"/>
                                  </a:lnTo>
                                  <a:lnTo>
                                    <a:pt x="159" y="279"/>
                                  </a:lnTo>
                                  <a:lnTo>
                                    <a:pt x="168" y="289"/>
                                  </a:lnTo>
                                  <a:lnTo>
                                    <a:pt x="168" y="293"/>
                                  </a:lnTo>
                                  <a:lnTo>
                                    <a:pt x="173" y="298"/>
                                  </a:lnTo>
                                  <a:lnTo>
                                    <a:pt x="173" y="303"/>
                                  </a:lnTo>
                                  <a:lnTo>
                                    <a:pt x="178" y="308"/>
                                  </a:lnTo>
                                  <a:lnTo>
                                    <a:pt x="178" y="313"/>
                                  </a:lnTo>
                                  <a:lnTo>
                                    <a:pt x="188" y="322"/>
                                  </a:lnTo>
                                  <a:lnTo>
                                    <a:pt x="188" y="327"/>
                                  </a:lnTo>
                                  <a:lnTo>
                                    <a:pt x="192" y="332"/>
                                  </a:lnTo>
                                  <a:lnTo>
                                    <a:pt x="192" y="337"/>
                                  </a:lnTo>
                                  <a:lnTo>
                                    <a:pt x="197" y="341"/>
                                  </a:lnTo>
                                  <a:lnTo>
                                    <a:pt x="197" y="346"/>
                                  </a:lnTo>
                                  <a:lnTo>
                                    <a:pt x="207" y="356"/>
                                  </a:lnTo>
                                  <a:lnTo>
                                    <a:pt x="207" y="361"/>
                                  </a:lnTo>
                                  <a:lnTo>
                                    <a:pt x="212" y="365"/>
                                  </a:lnTo>
                                  <a:lnTo>
                                    <a:pt x="212" y="370"/>
                                  </a:lnTo>
                                  <a:lnTo>
                                    <a:pt x="221" y="380"/>
                                  </a:lnTo>
                                  <a:lnTo>
                                    <a:pt x="221" y="385"/>
                                  </a:lnTo>
                                  <a:lnTo>
                                    <a:pt x="226" y="389"/>
                                  </a:lnTo>
                                  <a:lnTo>
                                    <a:pt x="226" y="394"/>
                                  </a:lnTo>
                                  <a:lnTo>
                                    <a:pt x="231" y="399"/>
                                  </a:lnTo>
                                  <a:lnTo>
                                    <a:pt x="231" y="404"/>
                                  </a:lnTo>
                                  <a:lnTo>
                                    <a:pt x="240" y="413"/>
                                  </a:lnTo>
                                  <a:lnTo>
                                    <a:pt x="240" y="418"/>
                                  </a:lnTo>
                                  <a:lnTo>
                                    <a:pt x="245" y="423"/>
                                  </a:lnTo>
                                  <a:lnTo>
                                    <a:pt x="245" y="428"/>
                                  </a:lnTo>
                                  <a:lnTo>
                                    <a:pt x="250" y="433"/>
                                  </a:lnTo>
                                  <a:lnTo>
                                    <a:pt x="250" y="437"/>
                                  </a:lnTo>
                                  <a:lnTo>
                                    <a:pt x="260" y="447"/>
                                  </a:lnTo>
                                  <a:lnTo>
                                    <a:pt x="260" y="452"/>
                                  </a:lnTo>
                                  <a:lnTo>
                                    <a:pt x="264" y="457"/>
                                  </a:lnTo>
                                  <a:lnTo>
                                    <a:pt x="264" y="461"/>
                                  </a:lnTo>
                                  <a:lnTo>
                                    <a:pt x="274" y="471"/>
                                  </a:lnTo>
                                  <a:lnTo>
                                    <a:pt x="274" y="476"/>
                                  </a:lnTo>
                                  <a:lnTo>
                                    <a:pt x="279" y="481"/>
                                  </a:lnTo>
                                  <a:lnTo>
                                    <a:pt x="279" y="485"/>
                                  </a:lnTo>
                                  <a:lnTo>
                                    <a:pt x="284" y="490"/>
                                  </a:lnTo>
                                  <a:lnTo>
                                    <a:pt x="284" y="495"/>
                                  </a:lnTo>
                                  <a:lnTo>
                                    <a:pt x="293" y="505"/>
                                  </a:lnTo>
                                  <a:lnTo>
                                    <a:pt x="293" y="509"/>
                                  </a:lnTo>
                                  <a:lnTo>
                                    <a:pt x="298" y="514"/>
                                  </a:lnTo>
                                  <a:lnTo>
                                    <a:pt x="298" y="519"/>
                                  </a:lnTo>
                                  <a:lnTo>
                                    <a:pt x="303" y="524"/>
                                  </a:lnTo>
                                  <a:lnTo>
                                    <a:pt x="303" y="529"/>
                                  </a:lnTo>
                                  <a:lnTo>
                                    <a:pt x="312" y="538"/>
                                  </a:lnTo>
                                  <a:lnTo>
                                    <a:pt x="312" y="543"/>
                                  </a:lnTo>
                                  <a:lnTo>
                                    <a:pt x="317" y="548"/>
                                  </a:lnTo>
                                  <a:lnTo>
                                    <a:pt x="317" y="553"/>
                                  </a:lnTo>
                                  <a:lnTo>
                                    <a:pt x="322" y="557"/>
                                  </a:lnTo>
                                  <a:lnTo>
                                    <a:pt x="322" y="562"/>
                                  </a:lnTo>
                                  <a:lnTo>
                                    <a:pt x="332" y="572"/>
                                  </a:lnTo>
                                  <a:lnTo>
                                    <a:pt x="332" y="577"/>
                                  </a:lnTo>
                                  <a:lnTo>
                                    <a:pt x="336" y="581"/>
                                  </a:lnTo>
                                  <a:lnTo>
                                    <a:pt x="336" y="586"/>
                                  </a:lnTo>
                                  <a:lnTo>
                                    <a:pt x="346" y="596"/>
                                  </a:lnTo>
                                  <a:lnTo>
                                    <a:pt x="346" y="601"/>
                                  </a:lnTo>
                                  <a:lnTo>
                                    <a:pt x="351" y="605"/>
                                  </a:lnTo>
                                  <a:lnTo>
                                    <a:pt x="351" y="610"/>
                                  </a:lnTo>
                                  <a:lnTo>
                                    <a:pt x="356" y="615"/>
                                  </a:lnTo>
                                  <a:lnTo>
                                    <a:pt x="356" y="620"/>
                                  </a:lnTo>
                                  <a:lnTo>
                                    <a:pt x="365" y="629"/>
                                  </a:lnTo>
                                  <a:lnTo>
                                    <a:pt x="365" y="634"/>
                                  </a:lnTo>
                                  <a:lnTo>
                                    <a:pt x="370" y="639"/>
                                  </a:lnTo>
                                  <a:lnTo>
                                    <a:pt x="370" y="644"/>
                                  </a:lnTo>
                                  <a:lnTo>
                                    <a:pt x="375" y="649"/>
                                  </a:lnTo>
                                  <a:lnTo>
                                    <a:pt x="375" y="653"/>
                                  </a:lnTo>
                                  <a:lnTo>
                                    <a:pt x="384" y="663"/>
                                  </a:lnTo>
                                  <a:lnTo>
                                    <a:pt x="384" y="668"/>
                                  </a:lnTo>
                                  <a:lnTo>
                                    <a:pt x="389" y="673"/>
                                  </a:lnTo>
                                  <a:lnTo>
                                    <a:pt x="389" y="677"/>
                                  </a:lnTo>
                                  <a:lnTo>
                                    <a:pt x="394" y="682"/>
                                  </a:lnTo>
                                  <a:lnTo>
                                    <a:pt x="394" y="6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54"/>
                          <wps:cNvSpPr>
                            <a:spLocks/>
                          </wps:cNvSpPr>
                          <wps:spPr bwMode="auto">
                            <a:xfrm>
                              <a:off x="4642" y="1580"/>
                              <a:ext cx="57" cy="100"/>
                            </a:xfrm>
                            <a:custGeom>
                              <a:avLst/>
                              <a:gdLst>
                                <a:gd name="T0" fmla="*/ 0 w 57"/>
                                <a:gd name="T1" fmla="*/ 0 h 100"/>
                                <a:gd name="T2" fmla="*/ 0 w 57"/>
                                <a:gd name="T3" fmla="*/ 4 h 100"/>
                                <a:gd name="T4" fmla="*/ 5 w 57"/>
                                <a:gd name="T5" fmla="*/ 9 h 100"/>
                                <a:gd name="T6" fmla="*/ 9 w 57"/>
                                <a:gd name="T7" fmla="*/ 14 h 100"/>
                                <a:gd name="T8" fmla="*/ 9 w 57"/>
                                <a:gd name="T9" fmla="*/ 19 h 100"/>
                                <a:gd name="T10" fmla="*/ 14 w 57"/>
                                <a:gd name="T11" fmla="*/ 24 h 100"/>
                                <a:gd name="T12" fmla="*/ 14 w 57"/>
                                <a:gd name="T13" fmla="*/ 28 h 100"/>
                                <a:gd name="T14" fmla="*/ 19 w 57"/>
                                <a:gd name="T15" fmla="*/ 33 h 100"/>
                                <a:gd name="T16" fmla="*/ 19 w 57"/>
                                <a:gd name="T17" fmla="*/ 38 h 100"/>
                                <a:gd name="T18" fmla="*/ 29 w 57"/>
                                <a:gd name="T19" fmla="*/ 48 h 100"/>
                                <a:gd name="T20" fmla="*/ 29 w 57"/>
                                <a:gd name="T21" fmla="*/ 52 h 100"/>
                                <a:gd name="T22" fmla="*/ 33 w 57"/>
                                <a:gd name="T23" fmla="*/ 57 h 100"/>
                                <a:gd name="T24" fmla="*/ 33 w 57"/>
                                <a:gd name="T25" fmla="*/ 62 h 100"/>
                                <a:gd name="T26" fmla="*/ 43 w 57"/>
                                <a:gd name="T27" fmla="*/ 72 h 100"/>
                                <a:gd name="T28" fmla="*/ 43 w 57"/>
                                <a:gd name="T29" fmla="*/ 76 h 100"/>
                                <a:gd name="T30" fmla="*/ 48 w 57"/>
                                <a:gd name="T31" fmla="*/ 81 h 100"/>
                                <a:gd name="T32" fmla="*/ 48 w 57"/>
                                <a:gd name="T33" fmla="*/ 86 h 100"/>
                                <a:gd name="T34" fmla="*/ 53 w 57"/>
                                <a:gd name="T35" fmla="*/ 91 h 100"/>
                                <a:gd name="T36" fmla="*/ 53 w 57"/>
                                <a:gd name="T37" fmla="*/ 96 h 100"/>
                                <a:gd name="T38" fmla="*/ 57 w 57"/>
                                <a:gd name="T39"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0">
                                  <a:moveTo>
                                    <a:pt x="0" y="0"/>
                                  </a:moveTo>
                                  <a:lnTo>
                                    <a:pt x="0" y="4"/>
                                  </a:lnTo>
                                  <a:lnTo>
                                    <a:pt x="5" y="9"/>
                                  </a:lnTo>
                                  <a:lnTo>
                                    <a:pt x="9" y="14"/>
                                  </a:lnTo>
                                  <a:lnTo>
                                    <a:pt x="9" y="19"/>
                                  </a:lnTo>
                                  <a:lnTo>
                                    <a:pt x="14" y="24"/>
                                  </a:lnTo>
                                  <a:lnTo>
                                    <a:pt x="14" y="28"/>
                                  </a:lnTo>
                                  <a:lnTo>
                                    <a:pt x="19" y="33"/>
                                  </a:lnTo>
                                  <a:lnTo>
                                    <a:pt x="19" y="38"/>
                                  </a:lnTo>
                                  <a:lnTo>
                                    <a:pt x="29" y="48"/>
                                  </a:lnTo>
                                  <a:lnTo>
                                    <a:pt x="29" y="52"/>
                                  </a:lnTo>
                                  <a:lnTo>
                                    <a:pt x="33" y="57"/>
                                  </a:lnTo>
                                  <a:lnTo>
                                    <a:pt x="33" y="62"/>
                                  </a:lnTo>
                                  <a:lnTo>
                                    <a:pt x="43" y="72"/>
                                  </a:lnTo>
                                  <a:lnTo>
                                    <a:pt x="43" y="76"/>
                                  </a:lnTo>
                                  <a:lnTo>
                                    <a:pt x="48" y="81"/>
                                  </a:lnTo>
                                  <a:lnTo>
                                    <a:pt x="48" y="86"/>
                                  </a:lnTo>
                                  <a:lnTo>
                                    <a:pt x="53" y="91"/>
                                  </a:lnTo>
                                  <a:lnTo>
                                    <a:pt x="53" y="96"/>
                                  </a:lnTo>
                                  <a:lnTo>
                                    <a:pt x="57" y="1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55"/>
                          <wps:cNvSpPr>
                            <a:spLocks/>
                          </wps:cNvSpPr>
                          <wps:spPr bwMode="auto">
                            <a:xfrm>
                              <a:off x="4704" y="1690"/>
                              <a:ext cx="389" cy="667"/>
                            </a:xfrm>
                            <a:custGeom>
                              <a:avLst/>
                              <a:gdLst>
                                <a:gd name="T0" fmla="*/ 5 w 389"/>
                                <a:gd name="T1" fmla="*/ 5 h 667"/>
                                <a:gd name="T2" fmla="*/ 10 w 389"/>
                                <a:gd name="T3" fmla="*/ 14 h 667"/>
                                <a:gd name="T4" fmla="*/ 19 w 389"/>
                                <a:gd name="T5" fmla="*/ 29 h 667"/>
                                <a:gd name="T6" fmla="*/ 24 w 389"/>
                                <a:gd name="T7" fmla="*/ 38 h 667"/>
                                <a:gd name="T8" fmla="*/ 34 w 389"/>
                                <a:gd name="T9" fmla="*/ 53 h 667"/>
                                <a:gd name="T10" fmla="*/ 39 w 389"/>
                                <a:gd name="T11" fmla="*/ 62 h 667"/>
                                <a:gd name="T12" fmla="*/ 43 w 389"/>
                                <a:gd name="T13" fmla="*/ 72 h 667"/>
                                <a:gd name="T14" fmla="*/ 53 w 389"/>
                                <a:gd name="T15" fmla="*/ 86 h 667"/>
                                <a:gd name="T16" fmla="*/ 58 w 389"/>
                                <a:gd name="T17" fmla="*/ 96 h 667"/>
                                <a:gd name="T18" fmla="*/ 63 w 389"/>
                                <a:gd name="T19" fmla="*/ 106 h 667"/>
                                <a:gd name="T20" fmla="*/ 72 w 389"/>
                                <a:gd name="T21" fmla="*/ 120 h 667"/>
                                <a:gd name="T22" fmla="*/ 77 w 389"/>
                                <a:gd name="T23" fmla="*/ 130 h 667"/>
                                <a:gd name="T24" fmla="*/ 87 w 389"/>
                                <a:gd name="T25" fmla="*/ 144 h 667"/>
                                <a:gd name="T26" fmla="*/ 91 w 389"/>
                                <a:gd name="T27" fmla="*/ 154 h 667"/>
                                <a:gd name="T28" fmla="*/ 96 w 389"/>
                                <a:gd name="T29" fmla="*/ 163 h 667"/>
                                <a:gd name="T30" fmla="*/ 106 w 389"/>
                                <a:gd name="T31" fmla="*/ 178 h 667"/>
                                <a:gd name="T32" fmla="*/ 111 w 389"/>
                                <a:gd name="T33" fmla="*/ 187 h 667"/>
                                <a:gd name="T34" fmla="*/ 115 w 389"/>
                                <a:gd name="T35" fmla="*/ 197 h 667"/>
                                <a:gd name="T36" fmla="*/ 125 w 389"/>
                                <a:gd name="T37" fmla="*/ 211 h 667"/>
                                <a:gd name="T38" fmla="*/ 130 w 389"/>
                                <a:gd name="T39" fmla="*/ 221 h 667"/>
                                <a:gd name="T40" fmla="*/ 139 w 389"/>
                                <a:gd name="T41" fmla="*/ 235 h 667"/>
                                <a:gd name="T42" fmla="*/ 144 w 389"/>
                                <a:gd name="T43" fmla="*/ 245 h 667"/>
                                <a:gd name="T44" fmla="*/ 149 w 389"/>
                                <a:gd name="T45" fmla="*/ 255 h 667"/>
                                <a:gd name="T46" fmla="*/ 159 w 389"/>
                                <a:gd name="T47" fmla="*/ 269 h 667"/>
                                <a:gd name="T48" fmla="*/ 163 w 389"/>
                                <a:gd name="T49" fmla="*/ 279 h 667"/>
                                <a:gd name="T50" fmla="*/ 168 w 389"/>
                                <a:gd name="T51" fmla="*/ 288 h 667"/>
                                <a:gd name="T52" fmla="*/ 178 w 389"/>
                                <a:gd name="T53" fmla="*/ 303 h 667"/>
                                <a:gd name="T54" fmla="*/ 183 w 389"/>
                                <a:gd name="T55" fmla="*/ 312 h 667"/>
                                <a:gd name="T56" fmla="*/ 192 w 389"/>
                                <a:gd name="T57" fmla="*/ 327 h 667"/>
                                <a:gd name="T58" fmla="*/ 197 w 389"/>
                                <a:gd name="T59" fmla="*/ 336 h 667"/>
                                <a:gd name="T60" fmla="*/ 202 w 389"/>
                                <a:gd name="T61" fmla="*/ 346 h 667"/>
                                <a:gd name="T62" fmla="*/ 211 w 389"/>
                                <a:gd name="T63" fmla="*/ 360 h 667"/>
                                <a:gd name="T64" fmla="*/ 216 w 389"/>
                                <a:gd name="T65" fmla="*/ 370 h 667"/>
                                <a:gd name="T66" fmla="*/ 221 w 389"/>
                                <a:gd name="T67" fmla="*/ 379 h 667"/>
                                <a:gd name="T68" fmla="*/ 231 w 389"/>
                                <a:gd name="T69" fmla="*/ 394 h 667"/>
                                <a:gd name="T70" fmla="*/ 235 w 389"/>
                                <a:gd name="T71" fmla="*/ 403 h 667"/>
                                <a:gd name="T72" fmla="*/ 245 w 389"/>
                                <a:gd name="T73" fmla="*/ 418 h 667"/>
                                <a:gd name="T74" fmla="*/ 250 w 389"/>
                                <a:gd name="T75" fmla="*/ 427 h 667"/>
                                <a:gd name="T76" fmla="*/ 255 w 389"/>
                                <a:gd name="T77" fmla="*/ 437 h 667"/>
                                <a:gd name="T78" fmla="*/ 264 w 389"/>
                                <a:gd name="T79" fmla="*/ 451 h 667"/>
                                <a:gd name="T80" fmla="*/ 269 w 389"/>
                                <a:gd name="T81" fmla="*/ 461 h 667"/>
                                <a:gd name="T82" fmla="*/ 274 w 389"/>
                                <a:gd name="T83" fmla="*/ 471 h 667"/>
                                <a:gd name="T84" fmla="*/ 283 w 389"/>
                                <a:gd name="T85" fmla="*/ 485 h 667"/>
                                <a:gd name="T86" fmla="*/ 288 w 389"/>
                                <a:gd name="T87" fmla="*/ 495 h 667"/>
                                <a:gd name="T88" fmla="*/ 298 w 389"/>
                                <a:gd name="T89" fmla="*/ 509 h 667"/>
                                <a:gd name="T90" fmla="*/ 303 w 389"/>
                                <a:gd name="T91" fmla="*/ 519 h 667"/>
                                <a:gd name="T92" fmla="*/ 307 w 389"/>
                                <a:gd name="T93" fmla="*/ 528 h 667"/>
                                <a:gd name="T94" fmla="*/ 317 w 389"/>
                                <a:gd name="T95" fmla="*/ 543 h 667"/>
                                <a:gd name="T96" fmla="*/ 322 w 389"/>
                                <a:gd name="T97" fmla="*/ 552 h 667"/>
                                <a:gd name="T98" fmla="*/ 327 w 389"/>
                                <a:gd name="T99" fmla="*/ 562 h 667"/>
                                <a:gd name="T100" fmla="*/ 336 w 389"/>
                                <a:gd name="T101" fmla="*/ 576 h 667"/>
                                <a:gd name="T102" fmla="*/ 341 w 389"/>
                                <a:gd name="T103" fmla="*/ 586 h 667"/>
                                <a:gd name="T104" fmla="*/ 351 w 389"/>
                                <a:gd name="T105" fmla="*/ 600 h 667"/>
                                <a:gd name="T106" fmla="*/ 355 w 389"/>
                                <a:gd name="T107" fmla="*/ 610 h 667"/>
                                <a:gd name="T108" fmla="*/ 360 w 389"/>
                                <a:gd name="T109" fmla="*/ 619 h 667"/>
                                <a:gd name="T110" fmla="*/ 370 w 389"/>
                                <a:gd name="T111" fmla="*/ 634 h 667"/>
                                <a:gd name="T112" fmla="*/ 375 w 389"/>
                                <a:gd name="T113" fmla="*/ 643 h 667"/>
                                <a:gd name="T114" fmla="*/ 379 w 389"/>
                                <a:gd name="T115" fmla="*/ 653 h 667"/>
                                <a:gd name="T116" fmla="*/ 389 w 389"/>
                                <a:gd name="T117" fmla="*/ 667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9" h="667">
                                  <a:moveTo>
                                    <a:pt x="0" y="0"/>
                                  </a:moveTo>
                                  <a:lnTo>
                                    <a:pt x="5" y="5"/>
                                  </a:lnTo>
                                  <a:lnTo>
                                    <a:pt x="5" y="10"/>
                                  </a:lnTo>
                                  <a:lnTo>
                                    <a:pt x="10" y="14"/>
                                  </a:lnTo>
                                  <a:lnTo>
                                    <a:pt x="10" y="19"/>
                                  </a:lnTo>
                                  <a:lnTo>
                                    <a:pt x="19" y="29"/>
                                  </a:lnTo>
                                  <a:lnTo>
                                    <a:pt x="19" y="34"/>
                                  </a:lnTo>
                                  <a:lnTo>
                                    <a:pt x="24" y="38"/>
                                  </a:lnTo>
                                  <a:lnTo>
                                    <a:pt x="24" y="43"/>
                                  </a:lnTo>
                                  <a:lnTo>
                                    <a:pt x="34" y="53"/>
                                  </a:lnTo>
                                  <a:lnTo>
                                    <a:pt x="34" y="58"/>
                                  </a:lnTo>
                                  <a:lnTo>
                                    <a:pt x="39" y="62"/>
                                  </a:lnTo>
                                  <a:lnTo>
                                    <a:pt x="39" y="67"/>
                                  </a:lnTo>
                                  <a:lnTo>
                                    <a:pt x="43" y="72"/>
                                  </a:lnTo>
                                  <a:lnTo>
                                    <a:pt x="43" y="77"/>
                                  </a:lnTo>
                                  <a:lnTo>
                                    <a:pt x="53" y="86"/>
                                  </a:lnTo>
                                  <a:lnTo>
                                    <a:pt x="53" y="91"/>
                                  </a:lnTo>
                                  <a:lnTo>
                                    <a:pt x="58" y="96"/>
                                  </a:lnTo>
                                  <a:lnTo>
                                    <a:pt x="58" y="101"/>
                                  </a:lnTo>
                                  <a:lnTo>
                                    <a:pt x="63" y="106"/>
                                  </a:lnTo>
                                  <a:lnTo>
                                    <a:pt x="63" y="110"/>
                                  </a:lnTo>
                                  <a:lnTo>
                                    <a:pt x="72" y="120"/>
                                  </a:lnTo>
                                  <a:lnTo>
                                    <a:pt x="72" y="125"/>
                                  </a:lnTo>
                                  <a:lnTo>
                                    <a:pt x="77" y="130"/>
                                  </a:lnTo>
                                  <a:lnTo>
                                    <a:pt x="77" y="134"/>
                                  </a:lnTo>
                                  <a:lnTo>
                                    <a:pt x="87" y="144"/>
                                  </a:lnTo>
                                  <a:lnTo>
                                    <a:pt x="87" y="149"/>
                                  </a:lnTo>
                                  <a:lnTo>
                                    <a:pt x="91" y="154"/>
                                  </a:lnTo>
                                  <a:lnTo>
                                    <a:pt x="91" y="159"/>
                                  </a:lnTo>
                                  <a:lnTo>
                                    <a:pt x="96" y="163"/>
                                  </a:lnTo>
                                  <a:lnTo>
                                    <a:pt x="96" y="168"/>
                                  </a:lnTo>
                                  <a:lnTo>
                                    <a:pt x="106" y="178"/>
                                  </a:lnTo>
                                  <a:lnTo>
                                    <a:pt x="106" y="183"/>
                                  </a:lnTo>
                                  <a:lnTo>
                                    <a:pt x="111" y="187"/>
                                  </a:lnTo>
                                  <a:lnTo>
                                    <a:pt x="111" y="192"/>
                                  </a:lnTo>
                                  <a:lnTo>
                                    <a:pt x="115" y="197"/>
                                  </a:lnTo>
                                  <a:lnTo>
                                    <a:pt x="115" y="202"/>
                                  </a:lnTo>
                                  <a:lnTo>
                                    <a:pt x="125" y="211"/>
                                  </a:lnTo>
                                  <a:lnTo>
                                    <a:pt x="125" y="216"/>
                                  </a:lnTo>
                                  <a:lnTo>
                                    <a:pt x="130" y="221"/>
                                  </a:lnTo>
                                  <a:lnTo>
                                    <a:pt x="130" y="226"/>
                                  </a:lnTo>
                                  <a:lnTo>
                                    <a:pt x="139" y="235"/>
                                  </a:lnTo>
                                  <a:lnTo>
                                    <a:pt x="139" y="240"/>
                                  </a:lnTo>
                                  <a:lnTo>
                                    <a:pt x="144" y="245"/>
                                  </a:lnTo>
                                  <a:lnTo>
                                    <a:pt x="144" y="250"/>
                                  </a:lnTo>
                                  <a:lnTo>
                                    <a:pt x="149" y="255"/>
                                  </a:lnTo>
                                  <a:lnTo>
                                    <a:pt x="149" y="259"/>
                                  </a:lnTo>
                                  <a:lnTo>
                                    <a:pt x="159" y="269"/>
                                  </a:lnTo>
                                  <a:lnTo>
                                    <a:pt x="159" y="274"/>
                                  </a:lnTo>
                                  <a:lnTo>
                                    <a:pt x="163" y="279"/>
                                  </a:lnTo>
                                  <a:lnTo>
                                    <a:pt x="163" y="283"/>
                                  </a:lnTo>
                                  <a:lnTo>
                                    <a:pt x="168" y="288"/>
                                  </a:lnTo>
                                  <a:lnTo>
                                    <a:pt x="168" y="293"/>
                                  </a:lnTo>
                                  <a:lnTo>
                                    <a:pt x="178" y="303"/>
                                  </a:lnTo>
                                  <a:lnTo>
                                    <a:pt x="178" y="307"/>
                                  </a:lnTo>
                                  <a:lnTo>
                                    <a:pt x="183" y="312"/>
                                  </a:lnTo>
                                  <a:lnTo>
                                    <a:pt x="183" y="317"/>
                                  </a:lnTo>
                                  <a:lnTo>
                                    <a:pt x="192" y="327"/>
                                  </a:lnTo>
                                  <a:lnTo>
                                    <a:pt x="192" y="331"/>
                                  </a:lnTo>
                                  <a:lnTo>
                                    <a:pt x="197" y="336"/>
                                  </a:lnTo>
                                  <a:lnTo>
                                    <a:pt x="197" y="341"/>
                                  </a:lnTo>
                                  <a:lnTo>
                                    <a:pt x="202" y="346"/>
                                  </a:lnTo>
                                  <a:lnTo>
                                    <a:pt x="202" y="351"/>
                                  </a:lnTo>
                                  <a:lnTo>
                                    <a:pt x="211" y="360"/>
                                  </a:lnTo>
                                  <a:lnTo>
                                    <a:pt x="211" y="365"/>
                                  </a:lnTo>
                                  <a:lnTo>
                                    <a:pt x="216" y="370"/>
                                  </a:lnTo>
                                  <a:lnTo>
                                    <a:pt x="216" y="375"/>
                                  </a:lnTo>
                                  <a:lnTo>
                                    <a:pt x="221" y="379"/>
                                  </a:lnTo>
                                  <a:lnTo>
                                    <a:pt x="221" y="384"/>
                                  </a:lnTo>
                                  <a:lnTo>
                                    <a:pt x="231" y="394"/>
                                  </a:lnTo>
                                  <a:lnTo>
                                    <a:pt x="231" y="399"/>
                                  </a:lnTo>
                                  <a:lnTo>
                                    <a:pt x="235" y="403"/>
                                  </a:lnTo>
                                  <a:lnTo>
                                    <a:pt x="235" y="408"/>
                                  </a:lnTo>
                                  <a:lnTo>
                                    <a:pt x="245" y="418"/>
                                  </a:lnTo>
                                  <a:lnTo>
                                    <a:pt x="245" y="423"/>
                                  </a:lnTo>
                                  <a:lnTo>
                                    <a:pt x="250" y="427"/>
                                  </a:lnTo>
                                  <a:lnTo>
                                    <a:pt x="250" y="432"/>
                                  </a:lnTo>
                                  <a:lnTo>
                                    <a:pt x="255" y="437"/>
                                  </a:lnTo>
                                  <a:lnTo>
                                    <a:pt x="255" y="442"/>
                                  </a:lnTo>
                                  <a:lnTo>
                                    <a:pt x="264" y="451"/>
                                  </a:lnTo>
                                  <a:lnTo>
                                    <a:pt x="264" y="456"/>
                                  </a:lnTo>
                                  <a:lnTo>
                                    <a:pt x="269" y="461"/>
                                  </a:lnTo>
                                  <a:lnTo>
                                    <a:pt x="269" y="466"/>
                                  </a:lnTo>
                                  <a:lnTo>
                                    <a:pt x="274" y="471"/>
                                  </a:lnTo>
                                  <a:lnTo>
                                    <a:pt x="274" y="475"/>
                                  </a:lnTo>
                                  <a:lnTo>
                                    <a:pt x="283" y="485"/>
                                  </a:lnTo>
                                  <a:lnTo>
                                    <a:pt x="283" y="490"/>
                                  </a:lnTo>
                                  <a:lnTo>
                                    <a:pt x="288" y="495"/>
                                  </a:lnTo>
                                  <a:lnTo>
                                    <a:pt x="288" y="499"/>
                                  </a:lnTo>
                                  <a:lnTo>
                                    <a:pt x="298" y="509"/>
                                  </a:lnTo>
                                  <a:lnTo>
                                    <a:pt x="298" y="514"/>
                                  </a:lnTo>
                                  <a:lnTo>
                                    <a:pt x="303" y="519"/>
                                  </a:lnTo>
                                  <a:lnTo>
                                    <a:pt x="303" y="523"/>
                                  </a:lnTo>
                                  <a:lnTo>
                                    <a:pt x="307" y="528"/>
                                  </a:lnTo>
                                  <a:lnTo>
                                    <a:pt x="307" y="533"/>
                                  </a:lnTo>
                                  <a:lnTo>
                                    <a:pt x="317" y="543"/>
                                  </a:lnTo>
                                  <a:lnTo>
                                    <a:pt x="317" y="547"/>
                                  </a:lnTo>
                                  <a:lnTo>
                                    <a:pt x="322" y="552"/>
                                  </a:lnTo>
                                  <a:lnTo>
                                    <a:pt x="322" y="557"/>
                                  </a:lnTo>
                                  <a:lnTo>
                                    <a:pt x="327" y="562"/>
                                  </a:lnTo>
                                  <a:lnTo>
                                    <a:pt x="327" y="567"/>
                                  </a:lnTo>
                                  <a:lnTo>
                                    <a:pt x="336" y="576"/>
                                  </a:lnTo>
                                  <a:lnTo>
                                    <a:pt x="336" y="581"/>
                                  </a:lnTo>
                                  <a:lnTo>
                                    <a:pt x="341" y="586"/>
                                  </a:lnTo>
                                  <a:lnTo>
                                    <a:pt x="341" y="591"/>
                                  </a:lnTo>
                                  <a:lnTo>
                                    <a:pt x="351" y="600"/>
                                  </a:lnTo>
                                  <a:lnTo>
                                    <a:pt x="351" y="605"/>
                                  </a:lnTo>
                                  <a:lnTo>
                                    <a:pt x="355" y="610"/>
                                  </a:lnTo>
                                  <a:lnTo>
                                    <a:pt x="355" y="615"/>
                                  </a:lnTo>
                                  <a:lnTo>
                                    <a:pt x="360" y="619"/>
                                  </a:lnTo>
                                  <a:lnTo>
                                    <a:pt x="360" y="624"/>
                                  </a:lnTo>
                                  <a:lnTo>
                                    <a:pt x="370" y="634"/>
                                  </a:lnTo>
                                  <a:lnTo>
                                    <a:pt x="370" y="639"/>
                                  </a:lnTo>
                                  <a:lnTo>
                                    <a:pt x="375" y="643"/>
                                  </a:lnTo>
                                  <a:lnTo>
                                    <a:pt x="375" y="648"/>
                                  </a:lnTo>
                                  <a:lnTo>
                                    <a:pt x="379" y="653"/>
                                  </a:lnTo>
                                  <a:lnTo>
                                    <a:pt x="379" y="658"/>
                                  </a:lnTo>
                                  <a:lnTo>
                                    <a:pt x="389" y="6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56"/>
                          <wps:cNvSpPr>
                            <a:spLocks/>
                          </wps:cNvSpPr>
                          <wps:spPr bwMode="auto">
                            <a:xfrm>
                              <a:off x="4584" y="1589"/>
                              <a:ext cx="34" cy="63"/>
                            </a:xfrm>
                            <a:custGeom>
                              <a:avLst/>
                              <a:gdLst>
                                <a:gd name="T0" fmla="*/ 0 w 34"/>
                                <a:gd name="T1" fmla="*/ 0 h 63"/>
                                <a:gd name="T2" fmla="*/ 0 w 34"/>
                                <a:gd name="T3" fmla="*/ 5 h 63"/>
                                <a:gd name="T4" fmla="*/ 5 w 34"/>
                                <a:gd name="T5" fmla="*/ 10 h 63"/>
                                <a:gd name="T6" fmla="*/ 5 w 34"/>
                                <a:gd name="T7" fmla="*/ 15 h 63"/>
                                <a:gd name="T8" fmla="*/ 10 w 34"/>
                                <a:gd name="T9" fmla="*/ 19 h 63"/>
                                <a:gd name="T10" fmla="*/ 10 w 34"/>
                                <a:gd name="T11" fmla="*/ 24 h 63"/>
                                <a:gd name="T12" fmla="*/ 15 w 34"/>
                                <a:gd name="T13" fmla="*/ 29 h 63"/>
                                <a:gd name="T14" fmla="*/ 19 w 34"/>
                                <a:gd name="T15" fmla="*/ 34 h 63"/>
                                <a:gd name="T16" fmla="*/ 19 w 34"/>
                                <a:gd name="T17" fmla="*/ 39 h 63"/>
                                <a:gd name="T18" fmla="*/ 24 w 34"/>
                                <a:gd name="T19" fmla="*/ 43 h 63"/>
                                <a:gd name="T20" fmla="*/ 24 w 34"/>
                                <a:gd name="T21" fmla="*/ 48 h 63"/>
                                <a:gd name="T22" fmla="*/ 34 w 34"/>
                                <a:gd name="T23" fmla="*/ 58 h 63"/>
                                <a:gd name="T24" fmla="*/ 34 w 34"/>
                                <a:gd name="T2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63">
                                  <a:moveTo>
                                    <a:pt x="0" y="0"/>
                                  </a:moveTo>
                                  <a:lnTo>
                                    <a:pt x="0" y="5"/>
                                  </a:lnTo>
                                  <a:lnTo>
                                    <a:pt x="5" y="10"/>
                                  </a:lnTo>
                                  <a:lnTo>
                                    <a:pt x="5" y="15"/>
                                  </a:lnTo>
                                  <a:lnTo>
                                    <a:pt x="10" y="19"/>
                                  </a:lnTo>
                                  <a:lnTo>
                                    <a:pt x="10" y="24"/>
                                  </a:lnTo>
                                  <a:lnTo>
                                    <a:pt x="15" y="29"/>
                                  </a:lnTo>
                                  <a:lnTo>
                                    <a:pt x="19" y="34"/>
                                  </a:lnTo>
                                  <a:lnTo>
                                    <a:pt x="19" y="39"/>
                                  </a:lnTo>
                                  <a:lnTo>
                                    <a:pt x="24" y="43"/>
                                  </a:lnTo>
                                  <a:lnTo>
                                    <a:pt x="24" y="48"/>
                                  </a:lnTo>
                                  <a:lnTo>
                                    <a:pt x="34" y="58"/>
                                  </a:lnTo>
                                  <a:lnTo>
                                    <a:pt x="34"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57"/>
                          <wps:cNvSpPr>
                            <a:spLocks/>
                          </wps:cNvSpPr>
                          <wps:spPr bwMode="auto">
                            <a:xfrm>
                              <a:off x="4699" y="1791"/>
                              <a:ext cx="288" cy="494"/>
                            </a:xfrm>
                            <a:custGeom>
                              <a:avLst/>
                              <a:gdLst>
                                <a:gd name="T0" fmla="*/ 5 w 288"/>
                                <a:gd name="T1" fmla="*/ 5 h 494"/>
                                <a:gd name="T2" fmla="*/ 10 w 288"/>
                                <a:gd name="T3" fmla="*/ 14 h 494"/>
                                <a:gd name="T4" fmla="*/ 15 w 288"/>
                                <a:gd name="T5" fmla="*/ 24 h 494"/>
                                <a:gd name="T6" fmla="*/ 24 w 288"/>
                                <a:gd name="T7" fmla="*/ 38 h 494"/>
                                <a:gd name="T8" fmla="*/ 29 w 288"/>
                                <a:gd name="T9" fmla="*/ 48 h 494"/>
                                <a:gd name="T10" fmla="*/ 39 w 288"/>
                                <a:gd name="T11" fmla="*/ 62 h 494"/>
                                <a:gd name="T12" fmla="*/ 44 w 288"/>
                                <a:gd name="T13" fmla="*/ 72 h 494"/>
                                <a:gd name="T14" fmla="*/ 48 w 288"/>
                                <a:gd name="T15" fmla="*/ 82 h 494"/>
                                <a:gd name="T16" fmla="*/ 58 w 288"/>
                                <a:gd name="T17" fmla="*/ 96 h 494"/>
                                <a:gd name="T18" fmla="*/ 63 w 288"/>
                                <a:gd name="T19" fmla="*/ 106 h 494"/>
                                <a:gd name="T20" fmla="*/ 68 w 288"/>
                                <a:gd name="T21" fmla="*/ 115 h 494"/>
                                <a:gd name="T22" fmla="*/ 77 w 288"/>
                                <a:gd name="T23" fmla="*/ 130 h 494"/>
                                <a:gd name="T24" fmla="*/ 82 w 288"/>
                                <a:gd name="T25" fmla="*/ 139 h 494"/>
                                <a:gd name="T26" fmla="*/ 92 w 288"/>
                                <a:gd name="T27" fmla="*/ 154 h 494"/>
                                <a:gd name="T28" fmla="*/ 96 w 288"/>
                                <a:gd name="T29" fmla="*/ 163 h 494"/>
                                <a:gd name="T30" fmla="*/ 101 w 288"/>
                                <a:gd name="T31" fmla="*/ 173 h 494"/>
                                <a:gd name="T32" fmla="*/ 111 w 288"/>
                                <a:gd name="T33" fmla="*/ 187 h 494"/>
                                <a:gd name="T34" fmla="*/ 116 w 288"/>
                                <a:gd name="T35" fmla="*/ 197 h 494"/>
                                <a:gd name="T36" fmla="*/ 125 w 288"/>
                                <a:gd name="T37" fmla="*/ 211 h 494"/>
                                <a:gd name="T38" fmla="*/ 130 w 288"/>
                                <a:gd name="T39" fmla="*/ 221 h 494"/>
                                <a:gd name="T40" fmla="*/ 135 w 288"/>
                                <a:gd name="T41" fmla="*/ 230 h 494"/>
                                <a:gd name="T42" fmla="*/ 144 w 288"/>
                                <a:gd name="T43" fmla="*/ 245 h 494"/>
                                <a:gd name="T44" fmla="*/ 149 w 288"/>
                                <a:gd name="T45" fmla="*/ 254 h 494"/>
                                <a:gd name="T46" fmla="*/ 159 w 288"/>
                                <a:gd name="T47" fmla="*/ 269 h 494"/>
                                <a:gd name="T48" fmla="*/ 164 w 288"/>
                                <a:gd name="T49" fmla="*/ 278 h 494"/>
                                <a:gd name="T50" fmla="*/ 168 w 288"/>
                                <a:gd name="T51" fmla="*/ 288 h 494"/>
                                <a:gd name="T52" fmla="*/ 178 w 288"/>
                                <a:gd name="T53" fmla="*/ 302 h 494"/>
                                <a:gd name="T54" fmla="*/ 183 w 288"/>
                                <a:gd name="T55" fmla="*/ 312 h 494"/>
                                <a:gd name="T56" fmla="*/ 188 w 288"/>
                                <a:gd name="T57" fmla="*/ 322 h 494"/>
                                <a:gd name="T58" fmla="*/ 197 w 288"/>
                                <a:gd name="T59" fmla="*/ 336 h 494"/>
                                <a:gd name="T60" fmla="*/ 202 w 288"/>
                                <a:gd name="T61" fmla="*/ 346 h 494"/>
                                <a:gd name="T62" fmla="*/ 212 w 288"/>
                                <a:gd name="T63" fmla="*/ 360 h 494"/>
                                <a:gd name="T64" fmla="*/ 216 w 288"/>
                                <a:gd name="T65" fmla="*/ 370 h 494"/>
                                <a:gd name="T66" fmla="*/ 221 w 288"/>
                                <a:gd name="T67" fmla="*/ 379 h 494"/>
                                <a:gd name="T68" fmla="*/ 231 w 288"/>
                                <a:gd name="T69" fmla="*/ 394 h 494"/>
                                <a:gd name="T70" fmla="*/ 236 w 288"/>
                                <a:gd name="T71" fmla="*/ 403 h 494"/>
                                <a:gd name="T72" fmla="*/ 245 w 288"/>
                                <a:gd name="T73" fmla="*/ 418 h 494"/>
                                <a:gd name="T74" fmla="*/ 250 w 288"/>
                                <a:gd name="T75" fmla="*/ 427 h 494"/>
                                <a:gd name="T76" fmla="*/ 255 w 288"/>
                                <a:gd name="T77" fmla="*/ 437 h 494"/>
                                <a:gd name="T78" fmla="*/ 264 w 288"/>
                                <a:gd name="T79" fmla="*/ 451 h 494"/>
                                <a:gd name="T80" fmla="*/ 269 w 288"/>
                                <a:gd name="T81" fmla="*/ 461 h 494"/>
                                <a:gd name="T82" fmla="*/ 279 w 288"/>
                                <a:gd name="T83" fmla="*/ 475 h 494"/>
                                <a:gd name="T84" fmla="*/ 284 w 288"/>
                                <a:gd name="T85" fmla="*/ 485 h 494"/>
                                <a:gd name="T86" fmla="*/ 288 w 288"/>
                                <a:gd name="T87" fmla="*/ 49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494">
                                  <a:moveTo>
                                    <a:pt x="0" y="0"/>
                                  </a:moveTo>
                                  <a:lnTo>
                                    <a:pt x="5" y="5"/>
                                  </a:lnTo>
                                  <a:lnTo>
                                    <a:pt x="5" y="9"/>
                                  </a:lnTo>
                                  <a:lnTo>
                                    <a:pt x="10" y="14"/>
                                  </a:lnTo>
                                  <a:lnTo>
                                    <a:pt x="10" y="19"/>
                                  </a:lnTo>
                                  <a:lnTo>
                                    <a:pt x="15" y="24"/>
                                  </a:lnTo>
                                  <a:lnTo>
                                    <a:pt x="15" y="29"/>
                                  </a:lnTo>
                                  <a:lnTo>
                                    <a:pt x="24" y="38"/>
                                  </a:lnTo>
                                  <a:lnTo>
                                    <a:pt x="24" y="43"/>
                                  </a:lnTo>
                                  <a:lnTo>
                                    <a:pt x="29" y="48"/>
                                  </a:lnTo>
                                  <a:lnTo>
                                    <a:pt x="29" y="53"/>
                                  </a:lnTo>
                                  <a:lnTo>
                                    <a:pt x="39" y="62"/>
                                  </a:lnTo>
                                  <a:lnTo>
                                    <a:pt x="39" y="67"/>
                                  </a:lnTo>
                                  <a:lnTo>
                                    <a:pt x="44" y="72"/>
                                  </a:lnTo>
                                  <a:lnTo>
                                    <a:pt x="44" y="77"/>
                                  </a:lnTo>
                                  <a:lnTo>
                                    <a:pt x="48" y="82"/>
                                  </a:lnTo>
                                  <a:lnTo>
                                    <a:pt x="48" y="86"/>
                                  </a:lnTo>
                                  <a:lnTo>
                                    <a:pt x="58" y="96"/>
                                  </a:lnTo>
                                  <a:lnTo>
                                    <a:pt x="58" y="101"/>
                                  </a:lnTo>
                                  <a:lnTo>
                                    <a:pt x="63" y="106"/>
                                  </a:lnTo>
                                  <a:lnTo>
                                    <a:pt x="63" y="110"/>
                                  </a:lnTo>
                                  <a:lnTo>
                                    <a:pt x="68" y="115"/>
                                  </a:lnTo>
                                  <a:lnTo>
                                    <a:pt x="68" y="120"/>
                                  </a:lnTo>
                                  <a:lnTo>
                                    <a:pt x="77" y="130"/>
                                  </a:lnTo>
                                  <a:lnTo>
                                    <a:pt x="77" y="134"/>
                                  </a:lnTo>
                                  <a:lnTo>
                                    <a:pt x="82" y="139"/>
                                  </a:lnTo>
                                  <a:lnTo>
                                    <a:pt x="82" y="144"/>
                                  </a:lnTo>
                                  <a:lnTo>
                                    <a:pt x="92" y="154"/>
                                  </a:lnTo>
                                  <a:lnTo>
                                    <a:pt x="92" y="158"/>
                                  </a:lnTo>
                                  <a:lnTo>
                                    <a:pt x="96" y="163"/>
                                  </a:lnTo>
                                  <a:lnTo>
                                    <a:pt x="96" y="168"/>
                                  </a:lnTo>
                                  <a:lnTo>
                                    <a:pt x="101" y="173"/>
                                  </a:lnTo>
                                  <a:lnTo>
                                    <a:pt x="101" y="178"/>
                                  </a:lnTo>
                                  <a:lnTo>
                                    <a:pt x="111" y="187"/>
                                  </a:lnTo>
                                  <a:lnTo>
                                    <a:pt x="111" y="192"/>
                                  </a:lnTo>
                                  <a:lnTo>
                                    <a:pt x="116" y="197"/>
                                  </a:lnTo>
                                  <a:lnTo>
                                    <a:pt x="116" y="202"/>
                                  </a:lnTo>
                                  <a:lnTo>
                                    <a:pt x="125" y="211"/>
                                  </a:lnTo>
                                  <a:lnTo>
                                    <a:pt x="125" y="216"/>
                                  </a:lnTo>
                                  <a:lnTo>
                                    <a:pt x="130" y="221"/>
                                  </a:lnTo>
                                  <a:lnTo>
                                    <a:pt x="130" y="226"/>
                                  </a:lnTo>
                                  <a:lnTo>
                                    <a:pt x="135" y="230"/>
                                  </a:lnTo>
                                  <a:lnTo>
                                    <a:pt x="135" y="235"/>
                                  </a:lnTo>
                                  <a:lnTo>
                                    <a:pt x="144" y="245"/>
                                  </a:lnTo>
                                  <a:lnTo>
                                    <a:pt x="144" y="250"/>
                                  </a:lnTo>
                                  <a:lnTo>
                                    <a:pt x="149" y="254"/>
                                  </a:lnTo>
                                  <a:lnTo>
                                    <a:pt x="149" y="259"/>
                                  </a:lnTo>
                                  <a:lnTo>
                                    <a:pt x="159" y="269"/>
                                  </a:lnTo>
                                  <a:lnTo>
                                    <a:pt x="159" y="274"/>
                                  </a:lnTo>
                                  <a:lnTo>
                                    <a:pt x="164" y="278"/>
                                  </a:lnTo>
                                  <a:lnTo>
                                    <a:pt x="164" y="283"/>
                                  </a:lnTo>
                                  <a:lnTo>
                                    <a:pt x="168" y="288"/>
                                  </a:lnTo>
                                  <a:lnTo>
                                    <a:pt x="168" y="293"/>
                                  </a:lnTo>
                                  <a:lnTo>
                                    <a:pt x="178" y="302"/>
                                  </a:lnTo>
                                  <a:lnTo>
                                    <a:pt x="178" y="307"/>
                                  </a:lnTo>
                                  <a:lnTo>
                                    <a:pt x="183" y="312"/>
                                  </a:lnTo>
                                  <a:lnTo>
                                    <a:pt x="183" y="317"/>
                                  </a:lnTo>
                                  <a:lnTo>
                                    <a:pt x="188" y="322"/>
                                  </a:lnTo>
                                  <a:lnTo>
                                    <a:pt x="188" y="326"/>
                                  </a:lnTo>
                                  <a:lnTo>
                                    <a:pt x="197" y="336"/>
                                  </a:lnTo>
                                  <a:lnTo>
                                    <a:pt x="197" y="341"/>
                                  </a:lnTo>
                                  <a:lnTo>
                                    <a:pt x="202" y="346"/>
                                  </a:lnTo>
                                  <a:lnTo>
                                    <a:pt x="202" y="350"/>
                                  </a:lnTo>
                                  <a:lnTo>
                                    <a:pt x="212" y="360"/>
                                  </a:lnTo>
                                  <a:lnTo>
                                    <a:pt x="212" y="365"/>
                                  </a:lnTo>
                                  <a:lnTo>
                                    <a:pt x="216" y="370"/>
                                  </a:lnTo>
                                  <a:lnTo>
                                    <a:pt x="216" y="374"/>
                                  </a:lnTo>
                                  <a:lnTo>
                                    <a:pt x="221" y="379"/>
                                  </a:lnTo>
                                  <a:lnTo>
                                    <a:pt x="221" y="384"/>
                                  </a:lnTo>
                                  <a:lnTo>
                                    <a:pt x="231" y="394"/>
                                  </a:lnTo>
                                  <a:lnTo>
                                    <a:pt x="231" y="398"/>
                                  </a:lnTo>
                                  <a:lnTo>
                                    <a:pt x="236" y="403"/>
                                  </a:lnTo>
                                  <a:lnTo>
                                    <a:pt x="236" y="408"/>
                                  </a:lnTo>
                                  <a:lnTo>
                                    <a:pt x="245" y="418"/>
                                  </a:lnTo>
                                  <a:lnTo>
                                    <a:pt x="245" y="422"/>
                                  </a:lnTo>
                                  <a:lnTo>
                                    <a:pt x="250" y="427"/>
                                  </a:lnTo>
                                  <a:lnTo>
                                    <a:pt x="250" y="432"/>
                                  </a:lnTo>
                                  <a:lnTo>
                                    <a:pt x="255" y="437"/>
                                  </a:lnTo>
                                  <a:lnTo>
                                    <a:pt x="255" y="442"/>
                                  </a:lnTo>
                                  <a:lnTo>
                                    <a:pt x="264" y="451"/>
                                  </a:lnTo>
                                  <a:lnTo>
                                    <a:pt x="264" y="456"/>
                                  </a:lnTo>
                                  <a:lnTo>
                                    <a:pt x="269" y="461"/>
                                  </a:lnTo>
                                  <a:lnTo>
                                    <a:pt x="269" y="466"/>
                                  </a:lnTo>
                                  <a:lnTo>
                                    <a:pt x="279" y="475"/>
                                  </a:lnTo>
                                  <a:lnTo>
                                    <a:pt x="279" y="480"/>
                                  </a:lnTo>
                                  <a:lnTo>
                                    <a:pt x="284" y="485"/>
                                  </a:lnTo>
                                  <a:lnTo>
                                    <a:pt x="284" y="490"/>
                                  </a:lnTo>
                                  <a:lnTo>
                                    <a:pt x="288" y="4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58"/>
                          <wps:cNvSpPr>
                            <a:spLocks/>
                          </wps:cNvSpPr>
                          <wps:spPr bwMode="auto">
                            <a:xfrm>
                              <a:off x="4541" y="1623"/>
                              <a:ext cx="5" cy="9"/>
                            </a:xfrm>
                            <a:custGeom>
                              <a:avLst/>
                              <a:gdLst>
                                <a:gd name="T0" fmla="*/ 0 w 5"/>
                                <a:gd name="T1" fmla="*/ 0 h 9"/>
                                <a:gd name="T2" fmla="*/ 5 w 5"/>
                                <a:gd name="T3" fmla="*/ 5 h 9"/>
                                <a:gd name="T4" fmla="*/ 5 w 5"/>
                                <a:gd name="T5" fmla="*/ 9 h 9"/>
                              </a:gdLst>
                              <a:ahLst/>
                              <a:cxnLst>
                                <a:cxn ang="0">
                                  <a:pos x="T0" y="T1"/>
                                </a:cxn>
                                <a:cxn ang="0">
                                  <a:pos x="T2" y="T3"/>
                                </a:cxn>
                                <a:cxn ang="0">
                                  <a:pos x="T4" y="T5"/>
                                </a:cxn>
                              </a:cxnLst>
                              <a:rect l="0" t="0" r="r" b="b"/>
                              <a:pathLst>
                                <a:path w="5" h="9">
                                  <a:moveTo>
                                    <a:pt x="0" y="0"/>
                                  </a:moveTo>
                                  <a:lnTo>
                                    <a:pt x="5" y="5"/>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59"/>
                          <wps:cNvSpPr>
                            <a:spLocks/>
                          </wps:cNvSpPr>
                          <wps:spPr bwMode="auto">
                            <a:xfrm>
                              <a:off x="4690" y="1877"/>
                              <a:ext cx="245" cy="428"/>
                            </a:xfrm>
                            <a:custGeom>
                              <a:avLst/>
                              <a:gdLst>
                                <a:gd name="T0" fmla="*/ 0 w 245"/>
                                <a:gd name="T1" fmla="*/ 5 h 428"/>
                                <a:gd name="T2" fmla="*/ 5 w 245"/>
                                <a:gd name="T3" fmla="*/ 15 h 428"/>
                                <a:gd name="T4" fmla="*/ 14 w 245"/>
                                <a:gd name="T5" fmla="*/ 24 h 428"/>
                                <a:gd name="T6" fmla="*/ 19 w 245"/>
                                <a:gd name="T7" fmla="*/ 34 h 428"/>
                                <a:gd name="T8" fmla="*/ 24 w 245"/>
                                <a:gd name="T9" fmla="*/ 44 h 428"/>
                                <a:gd name="T10" fmla="*/ 33 w 245"/>
                                <a:gd name="T11" fmla="*/ 58 h 428"/>
                                <a:gd name="T12" fmla="*/ 38 w 245"/>
                                <a:gd name="T13" fmla="*/ 68 h 428"/>
                                <a:gd name="T14" fmla="*/ 43 w 245"/>
                                <a:gd name="T15" fmla="*/ 77 h 428"/>
                                <a:gd name="T16" fmla="*/ 53 w 245"/>
                                <a:gd name="T17" fmla="*/ 92 h 428"/>
                                <a:gd name="T18" fmla="*/ 57 w 245"/>
                                <a:gd name="T19" fmla="*/ 101 h 428"/>
                                <a:gd name="T20" fmla="*/ 67 w 245"/>
                                <a:gd name="T21" fmla="*/ 116 h 428"/>
                                <a:gd name="T22" fmla="*/ 72 w 245"/>
                                <a:gd name="T23" fmla="*/ 125 h 428"/>
                                <a:gd name="T24" fmla="*/ 77 w 245"/>
                                <a:gd name="T25" fmla="*/ 135 h 428"/>
                                <a:gd name="T26" fmla="*/ 86 w 245"/>
                                <a:gd name="T27" fmla="*/ 149 h 428"/>
                                <a:gd name="T28" fmla="*/ 91 w 245"/>
                                <a:gd name="T29" fmla="*/ 159 h 428"/>
                                <a:gd name="T30" fmla="*/ 96 w 245"/>
                                <a:gd name="T31" fmla="*/ 168 h 428"/>
                                <a:gd name="T32" fmla="*/ 105 w 245"/>
                                <a:gd name="T33" fmla="*/ 183 h 428"/>
                                <a:gd name="T34" fmla="*/ 110 w 245"/>
                                <a:gd name="T35" fmla="*/ 192 h 428"/>
                                <a:gd name="T36" fmla="*/ 115 w 245"/>
                                <a:gd name="T37" fmla="*/ 202 h 428"/>
                                <a:gd name="T38" fmla="*/ 125 w 245"/>
                                <a:gd name="T39" fmla="*/ 216 h 428"/>
                                <a:gd name="T40" fmla="*/ 129 w 245"/>
                                <a:gd name="T41" fmla="*/ 226 h 428"/>
                                <a:gd name="T42" fmla="*/ 139 w 245"/>
                                <a:gd name="T43" fmla="*/ 240 h 428"/>
                                <a:gd name="T44" fmla="*/ 144 w 245"/>
                                <a:gd name="T45" fmla="*/ 250 h 428"/>
                                <a:gd name="T46" fmla="*/ 149 w 245"/>
                                <a:gd name="T47" fmla="*/ 260 h 428"/>
                                <a:gd name="T48" fmla="*/ 158 w 245"/>
                                <a:gd name="T49" fmla="*/ 274 h 428"/>
                                <a:gd name="T50" fmla="*/ 163 w 245"/>
                                <a:gd name="T51" fmla="*/ 284 h 428"/>
                                <a:gd name="T52" fmla="*/ 168 w 245"/>
                                <a:gd name="T53" fmla="*/ 293 h 428"/>
                                <a:gd name="T54" fmla="*/ 177 w 245"/>
                                <a:gd name="T55" fmla="*/ 308 h 428"/>
                                <a:gd name="T56" fmla="*/ 182 w 245"/>
                                <a:gd name="T57" fmla="*/ 317 h 428"/>
                                <a:gd name="T58" fmla="*/ 192 w 245"/>
                                <a:gd name="T59" fmla="*/ 332 h 428"/>
                                <a:gd name="T60" fmla="*/ 197 w 245"/>
                                <a:gd name="T61" fmla="*/ 341 h 428"/>
                                <a:gd name="T62" fmla="*/ 201 w 245"/>
                                <a:gd name="T63" fmla="*/ 351 h 428"/>
                                <a:gd name="T64" fmla="*/ 211 w 245"/>
                                <a:gd name="T65" fmla="*/ 365 h 428"/>
                                <a:gd name="T66" fmla="*/ 216 w 245"/>
                                <a:gd name="T67" fmla="*/ 375 h 428"/>
                                <a:gd name="T68" fmla="*/ 221 w 245"/>
                                <a:gd name="T69" fmla="*/ 384 h 428"/>
                                <a:gd name="T70" fmla="*/ 230 w 245"/>
                                <a:gd name="T71" fmla="*/ 399 h 428"/>
                                <a:gd name="T72" fmla="*/ 235 w 245"/>
                                <a:gd name="T73" fmla="*/ 408 h 428"/>
                                <a:gd name="T74" fmla="*/ 240 w 245"/>
                                <a:gd name="T75" fmla="*/ 418 h 428"/>
                                <a:gd name="T76" fmla="*/ 245 w 245"/>
                                <a:gd name="T77" fmla="*/ 428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5" h="428">
                                  <a:moveTo>
                                    <a:pt x="0" y="0"/>
                                  </a:moveTo>
                                  <a:lnTo>
                                    <a:pt x="0" y="5"/>
                                  </a:lnTo>
                                  <a:lnTo>
                                    <a:pt x="5" y="10"/>
                                  </a:lnTo>
                                  <a:lnTo>
                                    <a:pt x="5" y="15"/>
                                  </a:lnTo>
                                  <a:lnTo>
                                    <a:pt x="9" y="20"/>
                                  </a:lnTo>
                                  <a:lnTo>
                                    <a:pt x="14"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3" y="92"/>
                                  </a:lnTo>
                                  <a:lnTo>
                                    <a:pt x="53" y="96"/>
                                  </a:lnTo>
                                  <a:lnTo>
                                    <a:pt x="57" y="101"/>
                                  </a:lnTo>
                                  <a:lnTo>
                                    <a:pt x="57" y="106"/>
                                  </a:lnTo>
                                  <a:lnTo>
                                    <a:pt x="67" y="116"/>
                                  </a:lnTo>
                                  <a:lnTo>
                                    <a:pt x="67" y="120"/>
                                  </a:lnTo>
                                  <a:lnTo>
                                    <a:pt x="72" y="125"/>
                                  </a:lnTo>
                                  <a:lnTo>
                                    <a:pt x="72" y="130"/>
                                  </a:lnTo>
                                  <a:lnTo>
                                    <a:pt x="77" y="135"/>
                                  </a:lnTo>
                                  <a:lnTo>
                                    <a:pt x="77" y="140"/>
                                  </a:lnTo>
                                  <a:lnTo>
                                    <a:pt x="86" y="149"/>
                                  </a:lnTo>
                                  <a:lnTo>
                                    <a:pt x="86" y="154"/>
                                  </a:lnTo>
                                  <a:lnTo>
                                    <a:pt x="91" y="159"/>
                                  </a:lnTo>
                                  <a:lnTo>
                                    <a:pt x="91" y="164"/>
                                  </a:lnTo>
                                  <a:lnTo>
                                    <a:pt x="96" y="168"/>
                                  </a:lnTo>
                                  <a:lnTo>
                                    <a:pt x="96" y="173"/>
                                  </a:lnTo>
                                  <a:lnTo>
                                    <a:pt x="105" y="183"/>
                                  </a:lnTo>
                                  <a:lnTo>
                                    <a:pt x="105" y="188"/>
                                  </a:lnTo>
                                  <a:lnTo>
                                    <a:pt x="110" y="192"/>
                                  </a:lnTo>
                                  <a:lnTo>
                                    <a:pt x="110" y="197"/>
                                  </a:lnTo>
                                  <a:lnTo>
                                    <a:pt x="115" y="202"/>
                                  </a:lnTo>
                                  <a:lnTo>
                                    <a:pt x="115" y="207"/>
                                  </a:lnTo>
                                  <a:lnTo>
                                    <a:pt x="125" y="216"/>
                                  </a:lnTo>
                                  <a:lnTo>
                                    <a:pt x="125" y="221"/>
                                  </a:lnTo>
                                  <a:lnTo>
                                    <a:pt x="129" y="226"/>
                                  </a:lnTo>
                                  <a:lnTo>
                                    <a:pt x="129" y="231"/>
                                  </a:lnTo>
                                  <a:lnTo>
                                    <a:pt x="139" y="240"/>
                                  </a:lnTo>
                                  <a:lnTo>
                                    <a:pt x="139" y="245"/>
                                  </a:lnTo>
                                  <a:lnTo>
                                    <a:pt x="144" y="250"/>
                                  </a:lnTo>
                                  <a:lnTo>
                                    <a:pt x="144" y="255"/>
                                  </a:lnTo>
                                  <a:lnTo>
                                    <a:pt x="149" y="260"/>
                                  </a:lnTo>
                                  <a:lnTo>
                                    <a:pt x="149" y="264"/>
                                  </a:lnTo>
                                  <a:lnTo>
                                    <a:pt x="158" y="274"/>
                                  </a:lnTo>
                                  <a:lnTo>
                                    <a:pt x="158" y="279"/>
                                  </a:lnTo>
                                  <a:lnTo>
                                    <a:pt x="163" y="284"/>
                                  </a:lnTo>
                                  <a:lnTo>
                                    <a:pt x="163" y="288"/>
                                  </a:lnTo>
                                  <a:lnTo>
                                    <a:pt x="168" y="293"/>
                                  </a:lnTo>
                                  <a:lnTo>
                                    <a:pt x="168" y="298"/>
                                  </a:lnTo>
                                  <a:lnTo>
                                    <a:pt x="177" y="308"/>
                                  </a:lnTo>
                                  <a:lnTo>
                                    <a:pt x="177" y="312"/>
                                  </a:lnTo>
                                  <a:lnTo>
                                    <a:pt x="182" y="317"/>
                                  </a:lnTo>
                                  <a:lnTo>
                                    <a:pt x="182" y="322"/>
                                  </a:lnTo>
                                  <a:lnTo>
                                    <a:pt x="192" y="332"/>
                                  </a:lnTo>
                                  <a:lnTo>
                                    <a:pt x="192" y="336"/>
                                  </a:lnTo>
                                  <a:lnTo>
                                    <a:pt x="197" y="341"/>
                                  </a:lnTo>
                                  <a:lnTo>
                                    <a:pt x="197" y="346"/>
                                  </a:lnTo>
                                  <a:lnTo>
                                    <a:pt x="201" y="351"/>
                                  </a:lnTo>
                                  <a:lnTo>
                                    <a:pt x="201" y="356"/>
                                  </a:lnTo>
                                  <a:lnTo>
                                    <a:pt x="211" y="365"/>
                                  </a:lnTo>
                                  <a:lnTo>
                                    <a:pt x="211" y="370"/>
                                  </a:lnTo>
                                  <a:lnTo>
                                    <a:pt x="216" y="375"/>
                                  </a:lnTo>
                                  <a:lnTo>
                                    <a:pt x="216" y="380"/>
                                  </a:lnTo>
                                  <a:lnTo>
                                    <a:pt x="221" y="384"/>
                                  </a:lnTo>
                                  <a:lnTo>
                                    <a:pt x="221" y="389"/>
                                  </a:lnTo>
                                  <a:lnTo>
                                    <a:pt x="230" y="399"/>
                                  </a:lnTo>
                                  <a:lnTo>
                                    <a:pt x="230" y="404"/>
                                  </a:lnTo>
                                  <a:lnTo>
                                    <a:pt x="235" y="408"/>
                                  </a:lnTo>
                                  <a:lnTo>
                                    <a:pt x="235" y="413"/>
                                  </a:lnTo>
                                  <a:lnTo>
                                    <a:pt x="240" y="418"/>
                                  </a:lnTo>
                                  <a:lnTo>
                                    <a:pt x="240" y="423"/>
                                  </a:lnTo>
                                  <a:lnTo>
                                    <a:pt x="245" y="4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60"/>
                          <wps:cNvSpPr>
                            <a:spLocks/>
                          </wps:cNvSpPr>
                          <wps:spPr bwMode="auto">
                            <a:xfrm>
                              <a:off x="4632" y="1892"/>
                              <a:ext cx="250" cy="427"/>
                            </a:xfrm>
                            <a:custGeom>
                              <a:avLst/>
                              <a:gdLst>
                                <a:gd name="T0" fmla="*/ 5 w 250"/>
                                <a:gd name="T1" fmla="*/ 5 h 427"/>
                                <a:gd name="T2" fmla="*/ 15 w 250"/>
                                <a:gd name="T3" fmla="*/ 19 h 427"/>
                                <a:gd name="T4" fmla="*/ 19 w 250"/>
                                <a:gd name="T5" fmla="*/ 29 h 427"/>
                                <a:gd name="T6" fmla="*/ 29 w 250"/>
                                <a:gd name="T7" fmla="*/ 43 h 427"/>
                                <a:gd name="T8" fmla="*/ 34 w 250"/>
                                <a:gd name="T9" fmla="*/ 53 h 427"/>
                                <a:gd name="T10" fmla="*/ 39 w 250"/>
                                <a:gd name="T11" fmla="*/ 62 h 427"/>
                                <a:gd name="T12" fmla="*/ 48 w 250"/>
                                <a:gd name="T13" fmla="*/ 77 h 427"/>
                                <a:gd name="T14" fmla="*/ 53 w 250"/>
                                <a:gd name="T15" fmla="*/ 86 h 427"/>
                                <a:gd name="T16" fmla="*/ 58 w 250"/>
                                <a:gd name="T17" fmla="*/ 96 h 427"/>
                                <a:gd name="T18" fmla="*/ 67 w 250"/>
                                <a:gd name="T19" fmla="*/ 110 h 427"/>
                                <a:gd name="T20" fmla="*/ 72 w 250"/>
                                <a:gd name="T21" fmla="*/ 120 h 427"/>
                                <a:gd name="T22" fmla="*/ 77 w 250"/>
                                <a:gd name="T23" fmla="*/ 129 h 427"/>
                                <a:gd name="T24" fmla="*/ 87 w 250"/>
                                <a:gd name="T25" fmla="*/ 144 h 427"/>
                                <a:gd name="T26" fmla="*/ 91 w 250"/>
                                <a:gd name="T27" fmla="*/ 153 h 427"/>
                                <a:gd name="T28" fmla="*/ 96 w 250"/>
                                <a:gd name="T29" fmla="*/ 163 h 427"/>
                                <a:gd name="T30" fmla="*/ 106 w 250"/>
                                <a:gd name="T31" fmla="*/ 177 h 427"/>
                                <a:gd name="T32" fmla="*/ 111 w 250"/>
                                <a:gd name="T33" fmla="*/ 187 h 427"/>
                                <a:gd name="T34" fmla="*/ 120 w 250"/>
                                <a:gd name="T35" fmla="*/ 201 h 427"/>
                                <a:gd name="T36" fmla="*/ 125 w 250"/>
                                <a:gd name="T37" fmla="*/ 211 h 427"/>
                                <a:gd name="T38" fmla="*/ 130 w 250"/>
                                <a:gd name="T39" fmla="*/ 221 h 427"/>
                                <a:gd name="T40" fmla="*/ 139 w 250"/>
                                <a:gd name="T41" fmla="*/ 235 h 427"/>
                                <a:gd name="T42" fmla="*/ 144 w 250"/>
                                <a:gd name="T43" fmla="*/ 245 h 427"/>
                                <a:gd name="T44" fmla="*/ 149 w 250"/>
                                <a:gd name="T45" fmla="*/ 254 h 427"/>
                                <a:gd name="T46" fmla="*/ 159 w 250"/>
                                <a:gd name="T47" fmla="*/ 269 h 427"/>
                                <a:gd name="T48" fmla="*/ 163 w 250"/>
                                <a:gd name="T49" fmla="*/ 278 h 427"/>
                                <a:gd name="T50" fmla="*/ 168 w 250"/>
                                <a:gd name="T51" fmla="*/ 288 h 427"/>
                                <a:gd name="T52" fmla="*/ 178 w 250"/>
                                <a:gd name="T53" fmla="*/ 302 h 427"/>
                                <a:gd name="T54" fmla="*/ 183 w 250"/>
                                <a:gd name="T55" fmla="*/ 312 h 427"/>
                                <a:gd name="T56" fmla="*/ 187 w 250"/>
                                <a:gd name="T57" fmla="*/ 321 h 427"/>
                                <a:gd name="T58" fmla="*/ 197 w 250"/>
                                <a:gd name="T59" fmla="*/ 336 h 427"/>
                                <a:gd name="T60" fmla="*/ 202 w 250"/>
                                <a:gd name="T61" fmla="*/ 345 h 427"/>
                                <a:gd name="T62" fmla="*/ 207 w 250"/>
                                <a:gd name="T63" fmla="*/ 355 h 427"/>
                                <a:gd name="T64" fmla="*/ 216 w 250"/>
                                <a:gd name="T65" fmla="*/ 369 h 427"/>
                                <a:gd name="T66" fmla="*/ 221 w 250"/>
                                <a:gd name="T67" fmla="*/ 379 h 427"/>
                                <a:gd name="T68" fmla="*/ 231 w 250"/>
                                <a:gd name="T69" fmla="*/ 393 h 427"/>
                                <a:gd name="T70" fmla="*/ 235 w 250"/>
                                <a:gd name="T71" fmla="*/ 403 h 427"/>
                                <a:gd name="T72" fmla="*/ 240 w 250"/>
                                <a:gd name="T73" fmla="*/ 413 h 427"/>
                                <a:gd name="T74" fmla="*/ 250 w 250"/>
                                <a:gd name="T75"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0" h="427">
                                  <a:moveTo>
                                    <a:pt x="0" y="0"/>
                                  </a:moveTo>
                                  <a:lnTo>
                                    <a:pt x="5" y="5"/>
                                  </a:lnTo>
                                  <a:lnTo>
                                    <a:pt x="5" y="9"/>
                                  </a:lnTo>
                                  <a:lnTo>
                                    <a:pt x="15" y="19"/>
                                  </a:lnTo>
                                  <a:lnTo>
                                    <a:pt x="15" y="24"/>
                                  </a:lnTo>
                                  <a:lnTo>
                                    <a:pt x="19" y="29"/>
                                  </a:lnTo>
                                  <a:lnTo>
                                    <a:pt x="19" y="33"/>
                                  </a:lnTo>
                                  <a:lnTo>
                                    <a:pt x="29" y="43"/>
                                  </a:lnTo>
                                  <a:lnTo>
                                    <a:pt x="29" y="48"/>
                                  </a:lnTo>
                                  <a:lnTo>
                                    <a:pt x="34" y="53"/>
                                  </a:lnTo>
                                  <a:lnTo>
                                    <a:pt x="34" y="57"/>
                                  </a:lnTo>
                                  <a:lnTo>
                                    <a:pt x="39" y="62"/>
                                  </a:lnTo>
                                  <a:lnTo>
                                    <a:pt x="39" y="67"/>
                                  </a:lnTo>
                                  <a:lnTo>
                                    <a:pt x="48" y="77"/>
                                  </a:lnTo>
                                  <a:lnTo>
                                    <a:pt x="48" y="81"/>
                                  </a:lnTo>
                                  <a:lnTo>
                                    <a:pt x="53" y="86"/>
                                  </a:lnTo>
                                  <a:lnTo>
                                    <a:pt x="53" y="91"/>
                                  </a:lnTo>
                                  <a:lnTo>
                                    <a:pt x="58" y="96"/>
                                  </a:lnTo>
                                  <a:lnTo>
                                    <a:pt x="58" y="101"/>
                                  </a:lnTo>
                                  <a:lnTo>
                                    <a:pt x="67" y="110"/>
                                  </a:lnTo>
                                  <a:lnTo>
                                    <a:pt x="67" y="115"/>
                                  </a:lnTo>
                                  <a:lnTo>
                                    <a:pt x="72" y="120"/>
                                  </a:lnTo>
                                  <a:lnTo>
                                    <a:pt x="72" y="125"/>
                                  </a:lnTo>
                                  <a:lnTo>
                                    <a:pt x="77" y="129"/>
                                  </a:lnTo>
                                  <a:lnTo>
                                    <a:pt x="77" y="134"/>
                                  </a:lnTo>
                                  <a:lnTo>
                                    <a:pt x="87" y="144"/>
                                  </a:lnTo>
                                  <a:lnTo>
                                    <a:pt x="87" y="149"/>
                                  </a:lnTo>
                                  <a:lnTo>
                                    <a:pt x="91" y="153"/>
                                  </a:lnTo>
                                  <a:lnTo>
                                    <a:pt x="91" y="158"/>
                                  </a:lnTo>
                                  <a:lnTo>
                                    <a:pt x="96" y="163"/>
                                  </a:lnTo>
                                  <a:lnTo>
                                    <a:pt x="96" y="168"/>
                                  </a:lnTo>
                                  <a:lnTo>
                                    <a:pt x="106" y="177"/>
                                  </a:lnTo>
                                  <a:lnTo>
                                    <a:pt x="106" y="182"/>
                                  </a:lnTo>
                                  <a:lnTo>
                                    <a:pt x="111" y="187"/>
                                  </a:lnTo>
                                  <a:lnTo>
                                    <a:pt x="111" y="192"/>
                                  </a:lnTo>
                                  <a:lnTo>
                                    <a:pt x="120" y="201"/>
                                  </a:lnTo>
                                  <a:lnTo>
                                    <a:pt x="120" y="206"/>
                                  </a:lnTo>
                                  <a:lnTo>
                                    <a:pt x="125" y="211"/>
                                  </a:lnTo>
                                  <a:lnTo>
                                    <a:pt x="125" y="216"/>
                                  </a:lnTo>
                                  <a:lnTo>
                                    <a:pt x="130" y="221"/>
                                  </a:lnTo>
                                  <a:lnTo>
                                    <a:pt x="130" y="225"/>
                                  </a:lnTo>
                                  <a:lnTo>
                                    <a:pt x="139" y="235"/>
                                  </a:lnTo>
                                  <a:lnTo>
                                    <a:pt x="139" y="240"/>
                                  </a:lnTo>
                                  <a:lnTo>
                                    <a:pt x="144" y="245"/>
                                  </a:lnTo>
                                  <a:lnTo>
                                    <a:pt x="144" y="249"/>
                                  </a:lnTo>
                                  <a:lnTo>
                                    <a:pt x="149" y="254"/>
                                  </a:lnTo>
                                  <a:lnTo>
                                    <a:pt x="149" y="259"/>
                                  </a:lnTo>
                                  <a:lnTo>
                                    <a:pt x="159" y="269"/>
                                  </a:lnTo>
                                  <a:lnTo>
                                    <a:pt x="159" y="273"/>
                                  </a:lnTo>
                                  <a:lnTo>
                                    <a:pt x="163" y="278"/>
                                  </a:lnTo>
                                  <a:lnTo>
                                    <a:pt x="163" y="283"/>
                                  </a:lnTo>
                                  <a:lnTo>
                                    <a:pt x="168" y="288"/>
                                  </a:lnTo>
                                  <a:lnTo>
                                    <a:pt x="168" y="293"/>
                                  </a:lnTo>
                                  <a:lnTo>
                                    <a:pt x="178" y="302"/>
                                  </a:lnTo>
                                  <a:lnTo>
                                    <a:pt x="178" y="307"/>
                                  </a:lnTo>
                                  <a:lnTo>
                                    <a:pt x="183" y="312"/>
                                  </a:lnTo>
                                  <a:lnTo>
                                    <a:pt x="183" y="317"/>
                                  </a:lnTo>
                                  <a:lnTo>
                                    <a:pt x="187" y="321"/>
                                  </a:lnTo>
                                  <a:lnTo>
                                    <a:pt x="187" y="326"/>
                                  </a:lnTo>
                                  <a:lnTo>
                                    <a:pt x="197" y="336"/>
                                  </a:lnTo>
                                  <a:lnTo>
                                    <a:pt x="197" y="341"/>
                                  </a:lnTo>
                                  <a:lnTo>
                                    <a:pt x="202" y="345"/>
                                  </a:lnTo>
                                  <a:lnTo>
                                    <a:pt x="202" y="350"/>
                                  </a:lnTo>
                                  <a:lnTo>
                                    <a:pt x="207" y="355"/>
                                  </a:lnTo>
                                  <a:lnTo>
                                    <a:pt x="207" y="360"/>
                                  </a:lnTo>
                                  <a:lnTo>
                                    <a:pt x="216" y="369"/>
                                  </a:lnTo>
                                  <a:lnTo>
                                    <a:pt x="216" y="374"/>
                                  </a:lnTo>
                                  <a:lnTo>
                                    <a:pt x="221" y="379"/>
                                  </a:lnTo>
                                  <a:lnTo>
                                    <a:pt x="221" y="384"/>
                                  </a:lnTo>
                                  <a:lnTo>
                                    <a:pt x="231" y="393"/>
                                  </a:lnTo>
                                  <a:lnTo>
                                    <a:pt x="231" y="398"/>
                                  </a:lnTo>
                                  <a:lnTo>
                                    <a:pt x="235" y="403"/>
                                  </a:lnTo>
                                  <a:lnTo>
                                    <a:pt x="235" y="408"/>
                                  </a:lnTo>
                                  <a:lnTo>
                                    <a:pt x="240" y="413"/>
                                  </a:lnTo>
                                  <a:lnTo>
                                    <a:pt x="240" y="417"/>
                                  </a:lnTo>
                                  <a:lnTo>
                                    <a:pt x="250" y="4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961"/>
                          <wps:cNvSpPr>
                            <a:spLocks/>
                          </wps:cNvSpPr>
                          <wps:spPr bwMode="auto">
                            <a:xfrm>
                              <a:off x="4575" y="1901"/>
                              <a:ext cx="244" cy="418"/>
                            </a:xfrm>
                            <a:custGeom>
                              <a:avLst/>
                              <a:gdLst>
                                <a:gd name="T0" fmla="*/ 9 w 244"/>
                                <a:gd name="T1" fmla="*/ 10 h 418"/>
                                <a:gd name="T2" fmla="*/ 14 w 244"/>
                                <a:gd name="T3" fmla="*/ 20 h 418"/>
                                <a:gd name="T4" fmla="*/ 24 w 244"/>
                                <a:gd name="T5" fmla="*/ 34 h 418"/>
                                <a:gd name="T6" fmla="*/ 28 w 244"/>
                                <a:gd name="T7" fmla="*/ 44 h 418"/>
                                <a:gd name="T8" fmla="*/ 33 w 244"/>
                                <a:gd name="T9" fmla="*/ 53 h 418"/>
                                <a:gd name="T10" fmla="*/ 43 w 244"/>
                                <a:gd name="T11" fmla="*/ 68 h 418"/>
                                <a:gd name="T12" fmla="*/ 48 w 244"/>
                                <a:gd name="T13" fmla="*/ 77 h 418"/>
                                <a:gd name="T14" fmla="*/ 52 w 244"/>
                                <a:gd name="T15" fmla="*/ 87 h 418"/>
                                <a:gd name="T16" fmla="*/ 62 w 244"/>
                                <a:gd name="T17" fmla="*/ 101 h 418"/>
                                <a:gd name="T18" fmla="*/ 67 w 244"/>
                                <a:gd name="T19" fmla="*/ 111 h 418"/>
                                <a:gd name="T20" fmla="*/ 76 w 244"/>
                                <a:gd name="T21" fmla="*/ 125 h 418"/>
                                <a:gd name="T22" fmla="*/ 81 w 244"/>
                                <a:gd name="T23" fmla="*/ 135 h 418"/>
                                <a:gd name="T24" fmla="*/ 86 w 244"/>
                                <a:gd name="T25" fmla="*/ 144 h 418"/>
                                <a:gd name="T26" fmla="*/ 96 w 244"/>
                                <a:gd name="T27" fmla="*/ 159 h 418"/>
                                <a:gd name="T28" fmla="*/ 100 w 244"/>
                                <a:gd name="T29" fmla="*/ 168 h 418"/>
                                <a:gd name="T30" fmla="*/ 110 w 244"/>
                                <a:gd name="T31" fmla="*/ 183 h 418"/>
                                <a:gd name="T32" fmla="*/ 115 w 244"/>
                                <a:gd name="T33" fmla="*/ 192 h 418"/>
                                <a:gd name="T34" fmla="*/ 120 w 244"/>
                                <a:gd name="T35" fmla="*/ 202 h 418"/>
                                <a:gd name="T36" fmla="*/ 129 w 244"/>
                                <a:gd name="T37" fmla="*/ 216 h 418"/>
                                <a:gd name="T38" fmla="*/ 134 w 244"/>
                                <a:gd name="T39" fmla="*/ 226 h 418"/>
                                <a:gd name="T40" fmla="*/ 144 w 244"/>
                                <a:gd name="T41" fmla="*/ 240 h 418"/>
                                <a:gd name="T42" fmla="*/ 148 w 244"/>
                                <a:gd name="T43" fmla="*/ 250 h 418"/>
                                <a:gd name="T44" fmla="*/ 153 w 244"/>
                                <a:gd name="T45" fmla="*/ 260 h 418"/>
                                <a:gd name="T46" fmla="*/ 163 w 244"/>
                                <a:gd name="T47" fmla="*/ 274 h 418"/>
                                <a:gd name="T48" fmla="*/ 168 w 244"/>
                                <a:gd name="T49" fmla="*/ 284 h 418"/>
                                <a:gd name="T50" fmla="*/ 172 w 244"/>
                                <a:gd name="T51" fmla="*/ 293 h 418"/>
                                <a:gd name="T52" fmla="*/ 182 w 244"/>
                                <a:gd name="T53" fmla="*/ 308 h 418"/>
                                <a:gd name="T54" fmla="*/ 187 w 244"/>
                                <a:gd name="T55" fmla="*/ 317 h 418"/>
                                <a:gd name="T56" fmla="*/ 196 w 244"/>
                                <a:gd name="T57" fmla="*/ 332 h 418"/>
                                <a:gd name="T58" fmla="*/ 201 w 244"/>
                                <a:gd name="T59" fmla="*/ 341 h 418"/>
                                <a:gd name="T60" fmla="*/ 206 w 244"/>
                                <a:gd name="T61" fmla="*/ 351 h 418"/>
                                <a:gd name="T62" fmla="*/ 216 w 244"/>
                                <a:gd name="T63" fmla="*/ 365 h 418"/>
                                <a:gd name="T64" fmla="*/ 220 w 244"/>
                                <a:gd name="T65" fmla="*/ 375 h 418"/>
                                <a:gd name="T66" fmla="*/ 230 w 244"/>
                                <a:gd name="T67" fmla="*/ 389 h 418"/>
                                <a:gd name="T68" fmla="*/ 235 w 244"/>
                                <a:gd name="T69" fmla="*/ 399 h 418"/>
                                <a:gd name="T70" fmla="*/ 240 w 244"/>
                                <a:gd name="T71" fmla="*/ 408 h 418"/>
                                <a:gd name="T72" fmla="*/ 244 w 244"/>
                                <a:gd name="T73"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418">
                                  <a:moveTo>
                                    <a:pt x="0" y="0"/>
                                  </a:moveTo>
                                  <a:lnTo>
                                    <a:pt x="9" y="10"/>
                                  </a:lnTo>
                                  <a:lnTo>
                                    <a:pt x="9" y="15"/>
                                  </a:lnTo>
                                  <a:lnTo>
                                    <a:pt x="14" y="20"/>
                                  </a:lnTo>
                                  <a:lnTo>
                                    <a:pt x="14" y="24"/>
                                  </a:lnTo>
                                  <a:lnTo>
                                    <a:pt x="24" y="34"/>
                                  </a:lnTo>
                                  <a:lnTo>
                                    <a:pt x="24" y="39"/>
                                  </a:lnTo>
                                  <a:lnTo>
                                    <a:pt x="28" y="44"/>
                                  </a:lnTo>
                                  <a:lnTo>
                                    <a:pt x="28" y="48"/>
                                  </a:lnTo>
                                  <a:lnTo>
                                    <a:pt x="33" y="53"/>
                                  </a:lnTo>
                                  <a:lnTo>
                                    <a:pt x="33" y="58"/>
                                  </a:lnTo>
                                  <a:lnTo>
                                    <a:pt x="43" y="68"/>
                                  </a:lnTo>
                                  <a:lnTo>
                                    <a:pt x="43" y="72"/>
                                  </a:lnTo>
                                  <a:lnTo>
                                    <a:pt x="48" y="77"/>
                                  </a:lnTo>
                                  <a:lnTo>
                                    <a:pt x="48" y="82"/>
                                  </a:lnTo>
                                  <a:lnTo>
                                    <a:pt x="52" y="87"/>
                                  </a:lnTo>
                                  <a:lnTo>
                                    <a:pt x="52" y="92"/>
                                  </a:lnTo>
                                  <a:lnTo>
                                    <a:pt x="62" y="101"/>
                                  </a:lnTo>
                                  <a:lnTo>
                                    <a:pt x="62" y="106"/>
                                  </a:lnTo>
                                  <a:lnTo>
                                    <a:pt x="67" y="111"/>
                                  </a:lnTo>
                                  <a:lnTo>
                                    <a:pt x="67" y="116"/>
                                  </a:lnTo>
                                  <a:lnTo>
                                    <a:pt x="76" y="125"/>
                                  </a:lnTo>
                                  <a:lnTo>
                                    <a:pt x="76" y="130"/>
                                  </a:lnTo>
                                  <a:lnTo>
                                    <a:pt x="81" y="135"/>
                                  </a:lnTo>
                                  <a:lnTo>
                                    <a:pt x="81" y="140"/>
                                  </a:lnTo>
                                  <a:lnTo>
                                    <a:pt x="86" y="144"/>
                                  </a:lnTo>
                                  <a:lnTo>
                                    <a:pt x="86" y="149"/>
                                  </a:lnTo>
                                  <a:lnTo>
                                    <a:pt x="96" y="159"/>
                                  </a:lnTo>
                                  <a:lnTo>
                                    <a:pt x="96" y="164"/>
                                  </a:lnTo>
                                  <a:lnTo>
                                    <a:pt x="100" y="168"/>
                                  </a:lnTo>
                                  <a:lnTo>
                                    <a:pt x="100" y="173"/>
                                  </a:lnTo>
                                  <a:lnTo>
                                    <a:pt x="110" y="183"/>
                                  </a:lnTo>
                                  <a:lnTo>
                                    <a:pt x="110" y="188"/>
                                  </a:lnTo>
                                  <a:lnTo>
                                    <a:pt x="115" y="192"/>
                                  </a:lnTo>
                                  <a:lnTo>
                                    <a:pt x="115" y="197"/>
                                  </a:lnTo>
                                  <a:lnTo>
                                    <a:pt x="120" y="202"/>
                                  </a:lnTo>
                                  <a:lnTo>
                                    <a:pt x="120" y="207"/>
                                  </a:lnTo>
                                  <a:lnTo>
                                    <a:pt x="129" y="216"/>
                                  </a:lnTo>
                                  <a:lnTo>
                                    <a:pt x="129" y="221"/>
                                  </a:lnTo>
                                  <a:lnTo>
                                    <a:pt x="134" y="226"/>
                                  </a:lnTo>
                                  <a:lnTo>
                                    <a:pt x="134" y="231"/>
                                  </a:lnTo>
                                  <a:lnTo>
                                    <a:pt x="144" y="240"/>
                                  </a:lnTo>
                                  <a:lnTo>
                                    <a:pt x="144" y="245"/>
                                  </a:lnTo>
                                  <a:lnTo>
                                    <a:pt x="148" y="250"/>
                                  </a:lnTo>
                                  <a:lnTo>
                                    <a:pt x="148" y="255"/>
                                  </a:lnTo>
                                  <a:lnTo>
                                    <a:pt x="153" y="260"/>
                                  </a:lnTo>
                                  <a:lnTo>
                                    <a:pt x="153" y="264"/>
                                  </a:lnTo>
                                  <a:lnTo>
                                    <a:pt x="163" y="274"/>
                                  </a:lnTo>
                                  <a:lnTo>
                                    <a:pt x="163" y="279"/>
                                  </a:lnTo>
                                  <a:lnTo>
                                    <a:pt x="168" y="284"/>
                                  </a:lnTo>
                                  <a:lnTo>
                                    <a:pt x="168" y="288"/>
                                  </a:lnTo>
                                  <a:lnTo>
                                    <a:pt x="172" y="293"/>
                                  </a:lnTo>
                                  <a:lnTo>
                                    <a:pt x="172" y="298"/>
                                  </a:lnTo>
                                  <a:lnTo>
                                    <a:pt x="182" y="308"/>
                                  </a:lnTo>
                                  <a:lnTo>
                                    <a:pt x="182" y="312"/>
                                  </a:lnTo>
                                  <a:lnTo>
                                    <a:pt x="187" y="317"/>
                                  </a:lnTo>
                                  <a:lnTo>
                                    <a:pt x="187" y="322"/>
                                  </a:lnTo>
                                  <a:lnTo>
                                    <a:pt x="196" y="332"/>
                                  </a:lnTo>
                                  <a:lnTo>
                                    <a:pt x="196" y="336"/>
                                  </a:lnTo>
                                  <a:lnTo>
                                    <a:pt x="201" y="341"/>
                                  </a:lnTo>
                                  <a:lnTo>
                                    <a:pt x="201" y="346"/>
                                  </a:lnTo>
                                  <a:lnTo>
                                    <a:pt x="206" y="351"/>
                                  </a:lnTo>
                                  <a:lnTo>
                                    <a:pt x="206" y="356"/>
                                  </a:lnTo>
                                  <a:lnTo>
                                    <a:pt x="216" y="365"/>
                                  </a:lnTo>
                                  <a:lnTo>
                                    <a:pt x="216" y="370"/>
                                  </a:lnTo>
                                  <a:lnTo>
                                    <a:pt x="220" y="375"/>
                                  </a:lnTo>
                                  <a:lnTo>
                                    <a:pt x="220" y="380"/>
                                  </a:lnTo>
                                  <a:lnTo>
                                    <a:pt x="230" y="389"/>
                                  </a:lnTo>
                                  <a:lnTo>
                                    <a:pt x="230" y="394"/>
                                  </a:lnTo>
                                  <a:lnTo>
                                    <a:pt x="235" y="399"/>
                                  </a:lnTo>
                                  <a:lnTo>
                                    <a:pt x="235" y="404"/>
                                  </a:lnTo>
                                  <a:lnTo>
                                    <a:pt x="240" y="408"/>
                                  </a:lnTo>
                                  <a:lnTo>
                                    <a:pt x="240" y="413"/>
                                  </a:lnTo>
                                  <a:lnTo>
                                    <a:pt x="244" y="4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962"/>
                          <wps:cNvSpPr>
                            <a:spLocks/>
                          </wps:cNvSpPr>
                          <wps:spPr bwMode="auto">
                            <a:xfrm>
                              <a:off x="4527" y="1925"/>
                              <a:ext cx="163" cy="279"/>
                            </a:xfrm>
                            <a:custGeom>
                              <a:avLst/>
                              <a:gdLst>
                                <a:gd name="T0" fmla="*/ 0 w 163"/>
                                <a:gd name="T1" fmla="*/ 0 h 279"/>
                                <a:gd name="T2" fmla="*/ 0 w 163"/>
                                <a:gd name="T3" fmla="*/ 5 h 279"/>
                                <a:gd name="T4" fmla="*/ 4 w 163"/>
                                <a:gd name="T5" fmla="*/ 10 h 279"/>
                                <a:gd name="T6" fmla="*/ 9 w 163"/>
                                <a:gd name="T7" fmla="*/ 15 h 279"/>
                                <a:gd name="T8" fmla="*/ 9 w 163"/>
                                <a:gd name="T9" fmla="*/ 20 h 279"/>
                                <a:gd name="T10" fmla="*/ 14 w 163"/>
                                <a:gd name="T11" fmla="*/ 24 h 279"/>
                                <a:gd name="T12" fmla="*/ 14 w 163"/>
                                <a:gd name="T13" fmla="*/ 29 h 279"/>
                                <a:gd name="T14" fmla="*/ 24 w 163"/>
                                <a:gd name="T15" fmla="*/ 39 h 279"/>
                                <a:gd name="T16" fmla="*/ 24 w 163"/>
                                <a:gd name="T17" fmla="*/ 44 h 279"/>
                                <a:gd name="T18" fmla="*/ 28 w 163"/>
                                <a:gd name="T19" fmla="*/ 48 h 279"/>
                                <a:gd name="T20" fmla="*/ 28 w 163"/>
                                <a:gd name="T21" fmla="*/ 53 h 279"/>
                                <a:gd name="T22" fmla="*/ 33 w 163"/>
                                <a:gd name="T23" fmla="*/ 58 h 279"/>
                                <a:gd name="T24" fmla="*/ 33 w 163"/>
                                <a:gd name="T25" fmla="*/ 63 h 279"/>
                                <a:gd name="T26" fmla="*/ 43 w 163"/>
                                <a:gd name="T27" fmla="*/ 72 h 279"/>
                                <a:gd name="T28" fmla="*/ 43 w 163"/>
                                <a:gd name="T29" fmla="*/ 77 h 279"/>
                                <a:gd name="T30" fmla="*/ 48 w 163"/>
                                <a:gd name="T31" fmla="*/ 82 h 279"/>
                                <a:gd name="T32" fmla="*/ 48 w 163"/>
                                <a:gd name="T33" fmla="*/ 87 h 279"/>
                                <a:gd name="T34" fmla="*/ 52 w 163"/>
                                <a:gd name="T35" fmla="*/ 92 h 279"/>
                                <a:gd name="T36" fmla="*/ 52 w 163"/>
                                <a:gd name="T37" fmla="*/ 96 h 279"/>
                                <a:gd name="T38" fmla="*/ 62 w 163"/>
                                <a:gd name="T39" fmla="*/ 106 h 279"/>
                                <a:gd name="T40" fmla="*/ 62 w 163"/>
                                <a:gd name="T41" fmla="*/ 111 h 279"/>
                                <a:gd name="T42" fmla="*/ 67 w 163"/>
                                <a:gd name="T43" fmla="*/ 116 h 279"/>
                                <a:gd name="T44" fmla="*/ 67 w 163"/>
                                <a:gd name="T45" fmla="*/ 120 h 279"/>
                                <a:gd name="T46" fmla="*/ 76 w 163"/>
                                <a:gd name="T47" fmla="*/ 130 h 279"/>
                                <a:gd name="T48" fmla="*/ 76 w 163"/>
                                <a:gd name="T49" fmla="*/ 135 h 279"/>
                                <a:gd name="T50" fmla="*/ 81 w 163"/>
                                <a:gd name="T51" fmla="*/ 140 h 279"/>
                                <a:gd name="T52" fmla="*/ 81 w 163"/>
                                <a:gd name="T53" fmla="*/ 144 h 279"/>
                                <a:gd name="T54" fmla="*/ 86 w 163"/>
                                <a:gd name="T55" fmla="*/ 149 h 279"/>
                                <a:gd name="T56" fmla="*/ 86 w 163"/>
                                <a:gd name="T57" fmla="*/ 154 h 279"/>
                                <a:gd name="T58" fmla="*/ 96 w 163"/>
                                <a:gd name="T59" fmla="*/ 164 h 279"/>
                                <a:gd name="T60" fmla="*/ 96 w 163"/>
                                <a:gd name="T61" fmla="*/ 168 h 279"/>
                                <a:gd name="T62" fmla="*/ 100 w 163"/>
                                <a:gd name="T63" fmla="*/ 173 h 279"/>
                                <a:gd name="T64" fmla="*/ 100 w 163"/>
                                <a:gd name="T65" fmla="*/ 178 h 279"/>
                                <a:gd name="T66" fmla="*/ 110 w 163"/>
                                <a:gd name="T67" fmla="*/ 188 h 279"/>
                                <a:gd name="T68" fmla="*/ 110 w 163"/>
                                <a:gd name="T69" fmla="*/ 192 h 279"/>
                                <a:gd name="T70" fmla="*/ 115 w 163"/>
                                <a:gd name="T71" fmla="*/ 197 h 279"/>
                                <a:gd name="T72" fmla="*/ 115 w 163"/>
                                <a:gd name="T73" fmla="*/ 202 h 279"/>
                                <a:gd name="T74" fmla="*/ 120 w 163"/>
                                <a:gd name="T75" fmla="*/ 207 h 279"/>
                                <a:gd name="T76" fmla="*/ 120 w 163"/>
                                <a:gd name="T77" fmla="*/ 212 h 279"/>
                                <a:gd name="T78" fmla="*/ 129 w 163"/>
                                <a:gd name="T79" fmla="*/ 221 h 279"/>
                                <a:gd name="T80" fmla="*/ 129 w 163"/>
                                <a:gd name="T81" fmla="*/ 226 h 279"/>
                                <a:gd name="T82" fmla="*/ 134 w 163"/>
                                <a:gd name="T83" fmla="*/ 231 h 279"/>
                                <a:gd name="T84" fmla="*/ 134 w 163"/>
                                <a:gd name="T85" fmla="*/ 236 h 279"/>
                                <a:gd name="T86" fmla="*/ 144 w 163"/>
                                <a:gd name="T87" fmla="*/ 245 h 279"/>
                                <a:gd name="T88" fmla="*/ 144 w 163"/>
                                <a:gd name="T89" fmla="*/ 250 h 279"/>
                                <a:gd name="T90" fmla="*/ 148 w 163"/>
                                <a:gd name="T91" fmla="*/ 255 h 279"/>
                                <a:gd name="T92" fmla="*/ 148 w 163"/>
                                <a:gd name="T93" fmla="*/ 260 h 279"/>
                                <a:gd name="T94" fmla="*/ 153 w 163"/>
                                <a:gd name="T95" fmla="*/ 264 h 279"/>
                                <a:gd name="T96" fmla="*/ 153 w 163"/>
                                <a:gd name="T97" fmla="*/ 269 h 279"/>
                                <a:gd name="T98" fmla="*/ 163 w 163"/>
                                <a:gd name="T99" fmla="*/ 27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279">
                                  <a:moveTo>
                                    <a:pt x="0" y="0"/>
                                  </a:moveTo>
                                  <a:lnTo>
                                    <a:pt x="0" y="5"/>
                                  </a:lnTo>
                                  <a:lnTo>
                                    <a:pt x="4" y="10"/>
                                  </a:lnTo>
                                  <a:lnTo>
                                    <a:pt x="9" y="15"/>
                                  </a:lnTo>
                                  <a:lnTo>
                                    <a:pt x="9" y="20"/>
                                  </a:lnTo>
                                  <a:lnTo>
                                    <a:pt x="14" y="24"/>
                                  </a:lnTo>
                                  <a:lnTo>
                                    <a:pt x="14" y="29"/>
                                  </a:lnTo>
                                  <a:lnTo>
                                    <a:pt x="24" y="39"/>
                                  </a:lnTo>
                                  <a:lnTo>
                                    <a:pt x="24" y="44"/>
                                  </a:lnTo>
                                  <a:lnTo>
                                    <a:pt x="28" y="48"/>
                                  </a:lnTo>
                                  <a:lnTo>
                                    <a:pt x="28" y="53"/>
                                  </a:lnTo>
                                  <a:lnTo>
                                    <a:pt x="33" y="58"/>
                                  </a:lnTo>
                                  <a:lnTo>
                                    <a:pt x="33" y="63"/>
                                  </a:lnTo>
                                  <a:lnTo>
                                    <a:pt x="43" y="72"/>
                                  </a:lnTo>
                                  <a:lnTo>
                                    <a:pt x="43" y="77"/>
                                  </a:lnTo>
                                  <a:lnTo>
                                    <a:pt x="48" y="82"/>
                                  </a:lnTo>
                                  <a:lnTo>
                                    <a:pt x="48" y="87"/>
                                  </a:lnTo>
                                  <a:lnTo>
                                    <a:pt x="52" y="92"/>
                                  </a:lnTo>
                                  <a:lnTo>
                                    <a:pt x="52" y="96"/>
                                  </a:lnTo>
                                  <a:lnTo>
                                    <a:pt x="62" y="106"/>
                                  </a:lnTo>
                                  <a:lnTo>
                                    <a:pt x="62" y="111"/>
                                  </a:lnTo>
                                  <a:lnTo>
                                    <a:pt x="67" y="116"/>
                                  </a:lnTo>
                                  <a:lnTo>
                                    <a:pt x="67" y="120"/>
                                  </a:lnTo>
                                  <a:lnTo>
                                    <a:pt x="76" y="130"/>
                                  </a:lnTo>
                                  <a:lnTo>
                                    <a:pt x="76" y="135"/>
                                  </a:lnTo>
                                  <a:lnTo>
                                    <a:pt x="81" y="140"/>
                                  </a:lnTo>
                                  <a:lnTo>
                                    <a:pt x="81" y="144"/>
                                  </a:lnTo>
                                  <a:lnTo>
                                    <a:pt x="86" y="149"/>
                                  </a:lnTo>
                                  <a:lnTo>
                                    <a:pt x="86" y="154"/>
                                  </a:lnTo>
                                  <a:lnTo>
                                    <a:pt x="96" y="164"/>
                                  </a:lnTo>
                                  <a:lnTo>
                                    <a:pt x="96" y="168"/>
                                  </a:lnTo>
                                  <a:lnTo>
                                    <a:pt x="100" y="173"/>
                                  </a:lnTo>
                                  <a:lnTo>
                                    <a:pt x="100"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44" y="245"/>
                                  </a:lnTo>
                                  <a:lnTo>
                                    <a:pt x="144" y="250"/>
                                  </a:lnTo>
                                  <a:lnTo>
                                    <a:pt x="148" y="255"/>
                                  </a:lnTo>
                                  <a:lnTo>
                                    <a:pt x="148" y="260"/>
                                  </a:lnTo>
                                  <a:lnTo>
                                    <a:pt x="153" y="264"/>
                                  </a:lnTo>
                                  <a:lnTo>
                                    <a:pt x="153" y="269"/>
                                  </a:lnTo>
                                  <a:lnTo>
                                    <a:pt x="163"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963"/>
                          <wps:cNvSpPr>
                            <a:spLocks/>
                          </wps:cNvSpPr>
                          <wps:spPr bwMode="auto">
                            <a:xfrm>
                              <a:off x="4479" y="1945"/>
                              <a:ext cx="62" cy="105"/>
                            </a:xfrm>
                            <a:custGeom>
                              <a:avLst/>
                              <a:gdLst>
                                <a:gd name="T0" fmla="*/ 0 w 62"/>
                                <a:gd name="T1" fmla="*/ 0 h 105"/>
                                <a:gd name="T2" fmla="*/ 4 w 62"/>
                                <a:gd name="T3" fmla="*/ 4 h 105"/>
                                <a:gd name="T4" fmla="*/ 4 w 62"/>
                                <a:gd name="T5" fmla="*/ 9 h 105"/>
                                <a:gd name="T6" fmla="*/ 9 w 62"/>
                                <a:gd name="T7" fmla="*/ 14 h 105"/>
                                <a:gd name="T8" fmla="*/ 9 w 62"/>
                                <a:gd name="T9" fmla="*/ 19 h 105"/>
                                <a:gd name="T10" fmla="*/ 19 w 62"/>
                                <a:gd name="T11" fmla="*/ 28 h 105"/>
                                <a:gd name="T12" fmla="*/ 19 w 62"/>
                                <a:gd name="T13" fmla="*/ 33 h 105"/>
                                <a:gd name="T14" fmla="*/ 24 w 62"/>
                                <a:gd name="T15" fmla="*/ 38 h 105"/>
                                <a:gd name="T16" fmla="*/ 24 w 62"/>
                                <a:gd name="T17" fmla="*/ 43 h 105"/>
                                <a:gd name="T18" fmla="*/ 28 w 62"/>
                                <a:gd name="T19" fmla="*/ 48 h 105"/>
                                <a:gd name="T20" fmla="*/ 28 w 62"/>
                                <a:gd name="T21" fmla="*/ 52 h 105"/>
                                <a:gd name="T22" fmla="*/ 38 w 62"/>
                                <a:gd name="T23" fmla="*/ 62 h 105"/>
                                <a:gd name="T24" fmla="*/ 38 w 62"/>
                                <a:gd name="T25" fmla="*/ 67 h 105"/>
                                <a:gd name="T26" fmla="*/ 43 w 62"/>
                                <a:gd name="T27" fmla="*/ 72 h 105"/>
                                <a:gd name="T28" fmla="*/ 43 w 62"/>
                                <a:gd name="T29" fmla="*/ 76 h 105"/>
                                <a:gd name="T30" fmla="*/ 48 w 62"/>
                                <a:gd name="T31" fmla="*/ 81 h 105"/>
                                <a:gd name="T32" fmla="*/ 48 w 62"/>
                                <a:gd name="T33" fmla="*/ 86 h 105"/>
                                <a:gd name="T34" fmla="*/ 57 w 62"/>
                                <a:gd name="T35" fmla="*/ 96 h 105"/>
                                <a:gd name="T36" fmla="*/ 57 w 62"/>
                                <a:gd name="T37" fmla="*/ 100 h 105"/>
                                <a:gd name="T38" fmla="*/ 62 w 62"/>
                                <a:gd name="T3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5">
                                  <a:moveTo>
                                    <a:pt x="0" y="0"/>
                                  </a:moveTo>
                                  <a:lnTo>
                                    <a:pt x="4" y="4"/>
                                  </a:lnTo>
                                  <a:lnTo>
                                    <a:pt x="4" y="9"/>
                                  </a:lnTo>
                                  <a:lnTo>
                                    <a:pt x="9" y="14"/>
                                  </a:lnTo>
                                  <a:lnTo>
                                    <a:pt x="9" y="19"/>
                                  </a:lnTo>
                                  <a:lnTo>
                                    <a:pt x="19" y="28"/>
                                  </a:lnTo>
                                  <a:lnTo>
                                    <a:pt x="19" y="33"/>
                                  </a:lnTo>
                                  <a:lnTo>
                                    <a:pt x="24" y="38"/>
                                  </a:lnTo>
                                  <a:lnTo>
                                    <a:pt x="24" y="43"/>
                                  </a:lnTo>
                                  <a:lnTo>
                                    <a:pt x="28" y="48"/>
                                  </a:lnTo>
                                  <a:lnTo>
                                    <a:pt x="28" y="52"/>
                                  </a:lnTo>
                                  <a:lnTo>
                                    <a:pt x="38" y="62"/>
                                  </a:lnTo>
                                  <a:lnTo>
                                    <a:pt x="38" y="67"/>
                                  </a:lnTo>
                                  <a:lnTo>
                                    <a:pt x="43" y="72"/>
                                  </a:lnTo>
                                  <a:lnTo>
                                    <a:pt x="43" y="76"/>
                                  </a:lnTo>
                                  <a:lnTo>
                                    <a:pt x="48" y="81"/>
                                  </a:lnTo>
                                  <a:lnTo>
                                    <a:pt x="48" y="86"/>
                                  </a:lnTo>
                                  <a:lnTo>
                                    <a:pt x="57" y="96"/>
                                  </a:lnTo>
                                  <a:lnTo>
                                    <a:pt x="57" y="100"/>
                                  </a:lnTo>
                                  <a:lnTo>
                                    <a:pt x="62"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64"/>
                          <wps:cNvSpPr>
                            <a:spLocks/>
                          </wps:cNvSpPr>
                          <wps:spPr bwMode="auto">
                            <a:xfrm>
                              <a:off x="4555" y="2074"/>
                              <a:ext cx="63" cy="111"/>
                            </a:xfrm>
                            <a:custGeom>
                              <a:avLst/>
                              <a:gdLst>
                                <a:gd name="T0" fmla="*/ 0 w 63"/>
                                <a:gd name="T1" fmla="*/ 0 h 111"/>
                                <a:gd name="T2" fmla="*/ 0 w 63"/>
                                <a:gd name="T3" fmla="*/ 5 h 111"/>
                                <a:gd name="T4" fmla="*/ 5 w 63"/>
                                <a:gd name="T5" fmla="*/ 10 h 111"/>
                                <a:gd name="T6" fmla="*/ 5 w 63"/>
                                <a:gd name="T7" fmla="*/ 15 h 111"/>
                                <a:gd name="T8" fmla="*/ 10 w 63"/>
                                <a:gd name="T9" fmla="*/ 19 h 111"/>
                                <a:gd name="T10" fmla="*/ 15 w 63"/>
                                <a:gd name="T11" fmla="*/ 24 h 111"/>
                                <a:gd name="T12" fmla="*/ 15 w 63"/>
                                <a:gd name="T13" fmla="*/ 29 h 111"/>
                                <a:gd name="T14" fmla="*/ 20 w 63"/>
                                <a:gd name="T15" fmla="*/ 34 h 111"/>
                                <a:gd name="T16" fmla="*/ 20 w 63"/>
                                <a:gd name="T17" fmla="*/ 39 h 111"/>
                                <a:gd name="T18" fmla="*/ 24 w 63"/>
                                <a:gd name="T19" fmla="*/ 43 h 111"/>
                                <a:gd name="T20" fmla="*/ 24 w 63"/>
                                <a:gd name="T21" fmla="*/ 48 h 111"/>
                                <a:gd name="T22" fmla="*/ 34 w 63"/>
                                <a:gd name="T23" fmla="*/ 58 h 111"/>
                                <a:gd name="T24" fmla="*/ 34 w 63"/>
                                <a:gd name="T25" fmla="*/ 63 h 111"/>
                                <a:gd name="T26" fmla="*/ 39 w 63"/>
                                <a:gd name="T27" fmla="*/ 67 h 111"/>
                                <a:gd name="T28" fmla="*/ 39 w 63"/>
                                <a:gd name="T29" fmla="*/ 72 h 111"/>
                                <a:gd name="T30" fmla="*/ 44 w 63"/>
                                <a:gd name="T31" fmla="*/ 77 h 111"/>
                                <a:gd name="T32" fmla="*/ 44 w 63"/>
                                <a:gd name="T33" fmla="*/ 82 h 111"/>
                                <a:gd name="T34" fmla="*/ 53 w 63"/>
                                <a:gd name="T35" fmla="*/ 91 h 111"/>
                                <a:gd name="T36" fmla="*/ 53 w 63"/>
                                <a:gd name="T37" fmla="*/ 96 h 111"/>
                                <a:gd name="T38" fmla="*/ 58 w 63"/>
                                <a:gd name="T39" fmla="*/ 101 h 111"/>
                                <a:gd name="T40" fmla="*/ 58 w 63"/>
                                <a:gd name="T41" fmla="*/ 106 h 111"/>
                                <a:gd name="T42" fmla="*/ 63 w 63"/>
                                <a:gd name="T4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3" h="111">
                                  <a:moveTo>
                                    <a:pt x="0" y="0"/>
                                  </a:moveTo>
                                  <a:lnTo>
                                    <a:pt x="0" y="5"/>
                                  </a:lnTo>
                                  <a:lnTo>
                                    <a:pt x="5" y="10"/>
                                  </a:lnTo>
                                  <a:lnTo>
                                    <a:pt x="5" y="15"/>
                                  </a:lnTo>
                                  <a:lnTo>
                                    <a:pt x="10" y="19"/>
                                  </a:lnTo>
                                  <a:lnTo>
                                    <a:pt x="15" y="24"/>
                                  </a:lnTo>
                                  <a:lnTo>
                                    <a:pt x="15" y="29"/>
                                  </a:lnTo>
                                  <a:lnTo>
                                    <a:pt x="20" y="34"/>
                                  </a:lnTo>
                                  <a:lnTo>
                                    <a:pt x="20" y="39"/>
                                  </a:lnTo>
                                  <a:lnTo>
                                    <a:pt x="24" y="43"/>
                                  </a:lnTo>
                                  <a:lnTo>
                                    <a:pt x="24" y="48"/>
                                  </a:lnTo>
                                  <a:lnTo>
                                    <a:pt x="34" y="58"/>
                                  </a:lnTo>
                                  <a:lnTo>
                                    <a:pt x="34" y="63"/>
                                  </a:lnTo>
                                  <a:lnTo>
                                    <a:pt x="39" y="67"/>
                                  </a:lnTo>
                                  <a:lnTo>
                                    <a:pt x="39" y="72"/>
                                  </a:lnTo>
                                  <a:lnTo>
                                    <a:pt x="44" y="77"/>
                                  </a:lnTo>
                                  <a:lnTo>
                                    <a:pt x="44" y="82"/>
                                  </a:lnTo>
                                  <a:lnTo>
                                    <a:pt x="53" y="91"/>
                                  </a:lnTo>
                                  <a:lnTo>
                                    <a:pt x="53" y="96"/>
                                  </a:lnTo>
                                  <a:lnTo>
                                    <a:pt x="58" y="101"/>
                                  </a:lnTo>
                                  <a:lnTo>
                                    <a:pt x="58" y="106"/>
                                  </a:lnTo>
                                  <a:lnTo>
                                    <a:pt x="63"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65"/>
                          <wps:cNvSpPr>
                            <a:spLocks/>
                          </wps:cNvSpPr>
                          <wps:spPr bwMode="auto">
                            <a:xfrm>
                              <a:off x="4531" y="2146"/>
                              <a:ext cx="20" cy="39"/>
                            </a:xfrm>
                            <a:custGeom>
                              <a:avLst/>
                              <a:gdLst>
                                <a:gd name="T0" fmla="*/ 0 w 20"/>
                                <a:gd name="T1" fmla="*/ 0 h 39"/>
                                <a:gd name="T2" fmla="*/ 0 w 20"/>
                                <a:gd name="T3" fmla="*/ 5 h 39"/>
                                <a:gd name="T4" fmla="*/ 5 w 20"/>
                                <a:gd name="T5" fmla="*/ 10 h 39"/>
                                <a:gd name="T6" fmla="*/ 10 w 20"/>
                                <a:gd name="T7" fmla="*/ 15 h 39"/>
                                <a:gd name="T8" fmla="*/ 10 w 20"/>
                                <a:gd name="T9" fmla="*/ 19 h 39"/>
                                <a:gd name="T10" fmla="*/ 15 w 20"/>
                                <a:gd name="T11" fmla="*/ 24 h 39"/>
                                <a:gd name="T12" fmla="*/ 15 w 20"/>
                                <a:gd name="T13" fmla="*/ 29 h 39"/>
                                <a:gd name="T14" fmla="*/ 20 w 20"/>
                                <a:gd name="T15" fmla="*/ 34 h 39"/>
                                <a:gd name="T16" fmla="*/ 20 w 20"/>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9">
                                  <a:moveTo>
                                    <a:pt x="0" y="0"/>
                                  </a:moveTo>
                                  <a:lnTo>
                                    <a:pt x="0" y="5"/>
                                  </a:lnTo>
                                  <a:lnTo>
                                    <a:pt x="5" y="10"/>
                                  </a:lnTo>
                                  <a:lnTo>
                                    <a:pt x="10" y="15"/>
                                  </a:lnTo>
                                  <a:lnTo>
                                    <a:pt x="10" y="19"/>
                                  </a:lnTo>
                                  <a:lnTo>
                                    <a:pt x="15" y="24"/>
                                  </a:lnTo>
                                  <a:lnTo>
                                    <a:pt x="15" y="29"/>
                                  </a:lnTo>
                                  <a:lnTo>
                                    <a:pt x="20" y="34"/>
                                  </a:lnTo>
                                  <a:lnTo>
                                    <a:pt x="20"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66"/>
                          <wps:cNvSpPr>
                            <a:spLocks/>
                          </wps:cNvSpPr>
                          <wps:spPr bwMode="auto">
                            <a:xfrm>
                              <a:off x="4944" y="1656"/>
                              <a:ext cx="173" cy="111"/>
                            </a:xfrm>
                            <a:custGeom>
                              <a:avLst/>
                              <a:gdLst>
                                <a:gd name="T0" fmla="*/ 72 w 173"/>
                                <a:gd name="T1" fmla="*/ 0 h 111"/>
                                <a:gd name="T2" fmla="*/ 67 w 173"/>
                                <a:gd name="T3" fmla="*/ 0 h 111"/>
                                <a:gd name="T4" fmla="*/ 0 w 173"/>
                                <a:gd name="T5" fmla="*/ 53 h 111"/>
                                <a:gd name="T6" fmla="*/ 0 w 173"/>
                                <a:gd name="T7" fmla="*/ 58 h 111"/>
                                <a:gd name="T8" fmla="*/ 15 w 173"/>
                                <a:gd name="T9" fmla="*/ 106 h 111"/>
                                <a:gd name="T10" fmla="*/ 15 w 173"/>
                                <a:gd name="T11" fmla="*/ 111 h 111"/>
                                <a:gd name="T12" fmla="*/ 67 w 173"/>
                                <a:gd name="T13" fmla="*/ 111 h 111"/>
                                <a:gd name="T14" fmla="*/ 168 w 173"/>
                                <a:gd name="T15" fmla="*/ 63 h 111"/>
                                <a:gd name="T16" fmla="*/ 173 w 173"/>
                                <a:gd name="T17" fmla="*/ 63 h 111"/>
                                <a:gd name="T18" fmla="*/ 173 w 173"/>
                                <a:gd name="T19" fmla="*/ 53 h 111"/>
                                <a:gd name="T20" fmla="*/ 168 w 173"/>
                                <a:gd name="T21" fmla="*/ 53 h 111"/>
                                <a:gd name="T22" fmla="*/ 115 w 173"/>
                                <a:gd name="T23" fmla="*/ 24 h 111"/>
                                <a:gd name="T24" fmla="*/ 72 w 173"/>
                                <a:gd name="T25" fmla="*/ 0 h 111"/>
                                <a:gd name="T26" fmla="*/ 72 w 173"/>
                                <a:gd name="T27" fmla="*/ 10 h 111"/>
                                <a:gd name="T28" fmla="*/ 115 w 173"/>
                                <a:gd name="T29" fmla="*/ 34 h 111"/>
                                <a:gd name="T30" fmla="*/ 168 w 173"/>
                                <a:gd name="T31" fmla="*/ 63 h 111"/>
                                <a:gd name="T32" fmla="*/ 168 w 173"/>
                                <a:gd name="T33" fmla="*/ 53 h 111"/>
                                <a:gd name="T34" fmla="*/ 67 w 173"/>
                                <a:gd name="T35" fmla="*/ 101 h 111"/>
                                <a:gd name="T36" fmla="*/ 19 w 173"/>
                                <a:gd name="T37" fmla="*/ 101 h 111"/>
                                <a:gd name="T38" fmla="*/ 24 w 173"/>
                                <a:gd name="T39" fmla="*/ 106 h 111"/>
                                <a:gd name="T40" fmla="*/ 10 w 173"/>
                                <a:gd name="T41" fmla="*/ 58 h 111"/>
                                <a:gd name="T42" fmla="*/ 10 w 173"/>
                                <a:gd name="T43" fmla="*/ 63 h 111"/>
                                <a:gd name="T44" fmla="*/ 77 w 173"/>
                                <a:gd name="T45" fmla="*/ 10 h 111"/>
                                <a:gd name="T46" fmla="*/ 72 w 173"/>
                                <a:gd name="T47" fmla="*/ 10 h 111"/>
                                <a:gd name="T48" fmla="*/ 72 w 173"/>
                                <a:gd name="T4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3" h="111">
                                  <a:moveTo>
                                    <a:pt x="72" y="0"/>
                                  </a:moveTo>
                                  <a:lnTo>
                                    <a:pt x="67" y="0"/>
                                  </a:lnTo>
                                  <a:lnTo>
                                    <a:pt x="0" y="53"/>
                                  </a:lnTo>
                                  <a:lnTo>
                                    <a:pt x="0" y="58"/>
                                  </a:lnTo>
                                  <a:lnTo>
                                    <a:pt x="15" y="106"/>
                                  </a:lnTo>
                                  <a:lnTo>
                                    <a:pt x="15" y="111"/>
                                  </a:lnTo>
                                  <a:lnTo>
                                    <a:pt x="67" y="111"/>
                                  </a:lnTo>
                                  <a:lnTo>
                                    <a:pt x="168" y="63"/>
                                  </a:lnTo>
                                  <a:lnTo>
                                    <a:pt x="173" y="63"/>
                                  </a:lnTo>
                                  <a:lnTo>
                                    <a:pt x="173" y="53"/>
                                  </a:lnTo>
                                  <a:lnTo>
                                    <a:pt x="168" y="53"/>
                                  </a:lnTo>
                                  <a:lnTo>
                                    <a:pt x="115" y="24"/>
                                  </a:lnTo>
                                  <a:lnTo>
                                    <a:pt x="72" y="0"/>
                                  </a:lnTo>
                                  <a:lnTo>
                                    <a:pt x="72" y="10"/>
                                  </a:lnTo>
                                  <a:lnTo>
                                    <a:pt x="115" y="34"/>
                                  </a:lnTo>
                                  <a:lnTo>
                                    <a:pt x="168" y="63"/>
                                  </a:lnTo>
                                  <a:lnTo>
                                    <a:pt x="168" y="53"/>
                                  </a:lnTo>
                                  <a:lnTo>
                                    <a:pt x="67" y="101"/>
                                  </a:lnTo>
                                  <a:lnTo>
                                    <a:pt x="19" y="101"/>
                                  </a:lnTo>
                                  <a:lnTo>
                                    <a:pt x="24" y="106"/>
                                  </a:lnTo>
                                  <a:lnTo>
                                    <a:pt x="10" y="58"/>
                                  </a:lnTo>
                                  <a:lnTo>
                                    <a:pt x="10" y="63"/>
                                  </a:lnTo>
                                  <a:lnTo>
                                    <a:pt x="77" y="10"/>
                                  </a:lnTo>
                                  <a:lnTo>
                                    <a:pt x="72"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7"/>
                          <wps:cNvSpPr>
                            <a:spLocks/>
                          </wps:cNvSpPr>
                          <wps:spPr bwMode="auto">
                            <a:xfrm>
                              <a:off x="4949" y="1661"/>
                              <a:ext cx="163" cy="101"/>
                            </a:xfrm>
                            <a:custGeom>
                              <a:avLst/>
                              <a:gdLst>
                                <a:gd name="T0" fmla="*/ 67 w 163"/>
                                <a:gd name="T1" fmla="*/ 0 h 101"/>
                                <a:gd name="T2" fmla="*/ 0 w 163"/>
                                <a:gd name="T3" fmla="*/ 53 h 101"/>
                                <a:gd name="T4" fmla="*/ 14 w 163"/>
                                <a:gd name="T5" fmla="*/ 101 h 101"/>
                                <a:gd name="T6" fmla="*/ 62 w 163"/>
                                <a:gd name="T7" fmla="*/ 101 h 101"/>
                                <a:gd name="T8" fmla="*/ 163 w 163"/>
                                <a:gd name="T9" fmla="*/ 53 h 101"/>
                                <a:gd name="T10" fmla="*/ 110 w 163"/>
                                <a:gd name="T11" fmla="*/ 24 h 101"/>
                                <a:gd name="T12" fmla="*/ 67 w 163"/>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163" h="101">
                                  <a:moveTo>
                                    <a:pt x="67" y="0"/>
                                  </a:moveTo>
                                  <a:lnTo>
                                    <a:pt x="0" y="53"/>
                                  </a:lnTo>
                                  <a:lnTo>
                                    <a:pt x="14" y="101"/>
                                  </a:lnTo>
                                  <a:lnTo>
                                    <a:pt x="62" y="101"/>
                                  </a:lnTo>
                                  <a:lnTo>
                                    <a:pt x="163" y="53"/>
                                  </a:lnTo>
                                  <a:lnTo>
                                    <a:pt x="110" y="24"/>
                                  </a:lnTo>
                                  <a:lnTo>
                                    <a:pt x="6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68"/>
                          <wps:cNvSpPr>
                            <a:spLocks/>
                          </wps:cNvSpPr>
                          <wps:spPr bwMode="auto">
                            <a:xfrm>
                              <a:off x="4935" y="1873"/>
                              <a:ext cx="153" cy="168"/>
                            </a:xfrm>
                            <a:custGeom>
                              <a:avLst/>
                              <a:gdLst>
                                <a:gd name="T0" fmla="*/ 153 w 153"/>
                                <a:gd name="T1" fmla="*/ 4 h 168"/>
                                <a:gd name="T2" fmla="*/ 153 w 153"/>
                                <a:gd name="T3" fmla="*/ 0 h 168"/>
                                <a:gd name="T4" fmla="*/ 148 w 153"/>
                                <a:gd name="T5" fmla="*/ 0 h 168"/>
                                <a:gd name="T6" fmla="*/ 76 w 153"/>
                                <a:gd name="T7" fmla="*/ 24 h 168"/>
                                <a:gd name="T8" fmla="*/ 72 w 153"/>
                                <a:gd name="T9" fmla="*/ 24 h 168"/>
                                <a:gd name="T10" fmla="*/ 14 w 153"/>
                                <a:gd name="T11" fmla="*/ 62 h 168"/>
                                <a:gd name="T12" fmla="*/ 14 w 153"/>
                                <a:gd name="T13" fmla="*/ 67 h 168"/>
                                <a:gd name="T14" fmla="*/ 0 w 153"/>
                                <a:gd name="T15" fmla="*/ 148 h 168"/>
                                <a:gd name="T16" fmla="*/ 0 w 153"/>
                                <a:gd name="T17" fmla="*/ 153 h 168"/>
                                <a:gd name="T18" fmla="*/ 4 w 153"/>
                                <a:gd name="T19" fmla="*/ 153 h 168"/>
                                <a:gd name="T20" fmla="*/ 81 w 153"/>
                                <a:gd name="T21" fmla="*/ 168 h 168"/>
                                <a:gd name="T22" fmla="*/ 86 w 153"/>
                                <a:gd name="T23" fmla="*/ 168 h 168"/>
                                <a:gd name="T24" fmla="*/ 86 w 153"/>
                                <a:gd name="T25" fmla="*/ 163 h 168"/>
                                <a:gd name="T26" fmla="*/ 105 w 153"/>
                                <a:gd name="T27" fmla="*/ 120 h 168"/>
                                <a:gd name="T28" fmla="*/ 124 w 153"/>
                                <a:gd name="T29" fmla="*/ 72 h 168"/>
                                <a:gd name="T30" fmla="*/ 153 w 153"/>
                                <a:gd name="T31" fmla="*/ 4 h 168"/>
                                <a:gd name="T32" fmla="*/ 144 w 153"/>
                                <a:gd name="T33" fmla="*/ 4 h 168"/>
                                <a:gd name="T34" fmla="*/ 115 w 153"/>
                                <a:gd name="T35" fmla="*/ 72 h 168"/>
                                <a:gd name="T36" fmla="*/ 96 w 153"/>
                                <a:gd name="T37" fmla="*/ 120 h 168"/>
                                <a:gd name="T38" fmla="*/ 76 w 153"/>
                                <a:gd name="T39" fmla="*/ 163 h 168"/>
                                <a:gd name="T40" fmla="*/ 81 w 153"/>
                                <a:gd name="T41" fmla="*/ 158 h 168"/>
                                <a:gd name="T42" fmla="*/ 4 w 153"/>
                                <a:gd name="T43" fmla="*/ 144 h 168"/>
                                <a:gd name="T44" fmla="*/ 9 w 153"/>
                                <a:gd name="T45" fmla="*/ 148 h 168"/>
                                <a:gd name="T46" fmla="*/ 24 w 153"/>
                                <a:gd name="T47" fmla="*/ 67 h 168"/>
                                <a:gd name="T48" fmla="*/ 24 w 153"/>
                                <a:gd name="T49" fmla="*/ 72 h 168"/>
                                <a:gd name="T50" fmla="*/ 81 w 153"/>
                                <a:gd name="T51" fmla="*/ 33 h 168"/>
                                <a:gd name="T52" fmla="*/ 76 w 153"/>
                                <a:gd name="T53" fmla="*/ 33 h 168"/>
                                <a:gd name="T54" fmla="*/ 148 w 153"/>
                                <a:gd name="T55" fmla="*/ 9 h 168"/>
                                <a:gd name="T56" fmla="*/ 144 w 153"/>
                                <a:gd name="T57" fmla="*/ 4 h 168"/>
                                <a:gd name="T58" fmla="*/ 153 w 153"/>
                                <a:gd name="T59" fmla="*/ 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3" h="168">
                                  <a:moveTo>
                                    <a:pt x="153" y="4"/>
                                  </a:moveTo>
                                  <a:lnTo>
                                    <a:pt x="153" y="0"/>
                                  </a:lnTo>
                                  <a:lnTo>
                                    <a:pt x="148" y="0"/>
                                  </a:lnTo>
                                  <a:lnTo>
                                    <a:pt x="76" y="24"/>
                                  </a:lnTo>
                                  <a:lnTo>
                                    <a:pt x="72" y="24"/>
                                  </a:lnTo>
                                  <a:lnTo>
                                    <a:pt x="14" y="62"/>
                                  </a:lnTo>
                                  <a:lnTo>
                                    <a:pt x="14" y="67"/>
                                  </a:lnTo>
                                  <a:lnTo>
                                    <a:pt x="0" y="148"/>
                                  </a:lnTo>
                                  <a:lnTo>
                                    <a:pt x="0" y="153"/>
                                  </a:lnTo>
                                  <a:lnTo>
                                    <a:pt x="4" y="153"/>
                                  </a:lnTo>
                                  <a:lnTo>
                                    <a:pt x="81" y="168"/>
                                  </a:lnTo>
                                  <a:lnTo>
                                    <a:pt x="86" y="168"/>
                                  </a:lnTo>
                                  <a:lnTo>
                                    <a:pt x="86" y="163"/>
                                  </a:lnTo>
                                  <a:lnTo>
                                    <a:pt x="105" y="120"/>
                                  </a:lnTo>
                                  <a:lnTo>
                                    <a:pt x="124" y="72"/>
                                  </a:lnTo>
                                  <a:lnTo>
                                    <a:pt x="153" y="4"/>
                                  </a:lnTo>
                                  <a:lnTo>
                                    <a:pt x="144" y="4"/>
                                  </a:lnTo>
                                  <a:lnTo>
                                    <a:pt x="115" y="72"/>
                                  </a:lnTo>
                                  <a:lnTo>
                                    <a:pt x="96" y="120"/>
                                  </a:lnTo>
                                  <a:lnTo>
                                    <a:pt x="76" y="163"/>
                                  </a:lnTo>
                                  <a:lnTo>
                                    <a:pt x="81" y="158"/>
                                  </a:lnTo>
                                  <a:lnTo>
                                    <a:pt x="4" y="144"/>
                                  </a:lnTo>
                                  <a:lnTo>
                                    <a:pt x="9" y="148"/>
                                  </a:lnTo>
                                  <a:lnTo>
                                    <a:pt x="24" y="67"/>
                                  </a:lnTo>
                                  <a:lnTo>
                                    <a:pt x="24" y="72"/>
                                  </a:lnTo>
                                  <a:lnTo>
                                    <a:pt x="81" y="33"/>
                                  </a:lnTo>
                                  <a:lnTo>
                                    <a:pt x="76" y="33"/>
                                  </a:lnTo>
                                  <a:lnTo>
                                    <a:pt x="148" y="9"/>
                                  </a:lnTo>
                                  <a:lnTo>
                                    <a:pt x="144" y="4"/>
                                  </a:lnTo>
                                  <a:lnTo>
                                    <a:pt x="15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9"/>
                          <wps:cNvSpPr>
                            <a:spLocks/>
                          </wps:cNvSpPr>
                          <wps:spPr bwMode="auto">
                            <a:xfrm>
                              <a:off x="4939" y="1877"/>
                              <a:ext cx="144" cy="159"/>
                            </a:xfrm>
                            <a:custGeom>
                              <a:avLst/>
                              <a:gdLst>
                                <a:gd name="T0" fmla="*/ 144 w 144"/>
                                <a:gd name="T1" fmla="*/ 0 h 159"/>
                                <a:gd name="T2" fmla="*/ 72 w 144"/>
                                <a:gd name="T3" fmla="*/ 24 h 159"/>
                                <a:gd name="T4" fmla="*/ 15 w 144"/>
                                <a:gd name="T5" fmla="*/ 63 h 159"/>
                                <a:gd name="T6" fmla="*/ 0 w 144"/>
                                <a:gd name="T7" fmla="*/ 144 h 159"/>
                                <a:gd name="T8" fmla="*/ 77 w 144"/>
                                <a:gd name="T9" fmla="*/ 159 h 159"/>
                                <a:gd name="T10" fmla="*/ 96 w 144"/>
                                <a:gd name="T11" fmla="*/ 116 h 159"/>
                                <a:gd name="T12" fmla="*/ 116 w 144"/>
                                <a:gd name="T13" fmla="*/ 68 h 159"/>
                                <a:gd name="T14" fmla="*/ 144 w 144"/>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159">
                                  <a:moveTo>
                                    <a:pt x="144" y="0"/>
                                  </a:moveTo>
                                  <a:lnTo>
                                    <a:pt x="72" y="24"/>
                                  </a:lnTo>
                                  <a:lnTo>
                                    <a:pt x="15" y="63"/>
                                  </a:lnTo>
                                  <a:lnTo>
                                    <a:pt x="0" y="144"/>
                                  </a:lnTo>
                                  <a:lnTo>
                                    <a:pt x="77" y="159"/>
                                  </a:lnTo>
                                  <a:lnTo>
                                    <a:pt x="96" y="116"/>
                                  </a:lnTo>
                                  <a:lnTo>
                                    <a:pt x="116" y="68"/>
                                  </a:lnTo>
                                  <a:lnTo>
                                    <a:pt x="14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70"/>
                          <wps:cNvSpPr>
                            <a:spLocks/>
                          </wps:cNvSpPr>
                          <wps:spPr bwMode="auto">
                            <a:xfrm>
                              <a:off x="4762" y="2031"/>
                              <a:ext cx="57" cy="53"/>
                            </a:xfrm>
                            <a:custGeom>
                              <a:avLst/>
                              <a:gdLst>
                                <a:gd name="T0" fmla="*/ 48 w 57"/>
                                <a:gd name="T1" fmla="*/ 5 h 53"/>
                                <a:gd name="T2" fmla="*/ 48 w 57"/>
                                <a:gd name="T3" fmla="*/ 0 h 53"/>
                                <a:gd name="T4" fmla="*/ 43 w 57"/>
                                <a:gd name="T5" fmla="*/ 0 h 53"/>
                                <a:gd name="T6" fmla="*/ 5 w 57"/>
                                <a:gd name="T7" fmla="*/ 19 h 53"/>
                                <a:gd name="T8" fmla="*/ 0 w 57"/>
                                <a:gd name="T9" fmla="*/ 19 h 53"/>
                                <a:gd name="T10" fmla="*/ 0 w 57"/>
                                <a:gd name="T11" fmla="*/ 24 h 53"/>
                                <a:gd name="T12" fmla="*/ 5 w 57"/>
                                <a:gd name="T13" fmla="*/ 48 h 53"/>
                                <a:gd name="T14" fmla="*/ 5 w 57"/>
                                <a:gd name="T15" fmla="*/ 53 h 53"/>
                                <a:gd name="T16" fmla="*/ 9 w 57"/>
                                <a:gd name="T17" fmla="*/ 53 h 53"/>
                                <a:gd name="T18" fmla="*/ 53 w 57"/>
                                <a:gd name="T19" fmla="*/ 29 h 53"/>
                                <a:gd name="T20" fmla="*/ 57 w 57"/>
                                <a:gd name="T21" fmla="*/ 29 h 53"/>
                                <a:gd name="T22" fmla="*/ 57 w 57"/>
                                <a:gd name="T23" fmla="*/ 24 h 53"/>
                                <a:gd name="T24" fmla="*/ 48 w 57"/>
                                <a:gd name="T25" fmla="*/ 5 h 53"/>
                                <a:gd name="T26" fmla="*/ 38 w 57"/>
                                <a:gd name="T27" fmla="*/ 5 h 53"/>
                                <a:gd name="T28" fmla="*/ 48 w 57"/>
                                <a:gd name="T29" fmla="*/ 24 h 53"/>
                                <a:gd name="T30" fmla="*/ 53 w 57"/>
                                <a:gd name="T31" fmla="*/ 19 h 53"/>
                                <a:gd name="T32" fmla="*/ 9 w 57"/>
                                <a:gd name="T33" fmla="*/ 43 h 53"/>
                                <a:gd name="T34" fmla="*/ 14 w 57"/>
                                <a:gd name="T35" fmla="*/ 48 h 53"/>
                                <a:gd name="T36" fmla="*/ 9 w 57"/>
                                <a:gd name="T37" fmla="*/ 24 h 53"/>
                                <a:gd name="T38" fmla="*/ 5 w 57"/>
                                <a:gd name="T39" fmla="*/ 29 h 53"/>
                                <a:gd name="T40" fmla="*/ 43 w 57"/>
                                <a:gd name="T41" fmla="*/ 10 h 53"/>
                                <a:gd name="T42" fmla="*/ 38 w 57"/>
                                <a:gd name="T43" fmla="*/ 5 h 53"/>
                                <a:gd name="T44" fmla="*/ 48 w 57"/>
                                <a:gd name="T45"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7" h="53">
                                  <a:moveTo>
                                    <a:pt x="48" y="5"/>
                                  </a:moveTo>
                                  <a:lnTo>
                                    <a:pt x="48" y="0"/>
                                  </a:lnTo>
                                  <a:lnTo>
                                    <a:pt x="43" y="0"/>
                                  </a:lnTo>
                                  <a:lnTo>
                                    <a:pt x="5" y="19"/>
                                  </a:lnTo>
                                  <a:lnTo>
                                    <a:pt x="0" y="19"/>
                                  </a:lnTo>
                                  <a:lnTo>
                                    <a:pt x="0" y="24"/>
                                  </a:lnTo>
                                  <a:lnTo>
                                    <a:pt x="5" y="48"/>
                                  </a:lnTo>
                                  <a:lnTo>
                                    <a:pt x="5" y="53"/>
                                  </a:lnTo>
                                  <a:lnTo>
                                    <a:pt x="9" y="53"/>
                                  </a:lnTo>
                                  <a:lnTo>
                                    <a:pt x="53" y="29"/>
                                  </a:lnTo>
                                  <a:lnTo>
                                    <a:pt x="57" y="29"/>
                                  </a:lnTo>
                                  <a:lnTo>
                                    <a:pt x="57" y="24"/>
                                  </a:lnTo>
                                  <a:lnTo>
                                    <a:pt x="48" y="5"/>
                                  </a:lnTo>
                                  <a:lnTo>
                                    <a:pt x="38" y="5"/>
                                  </a:lnTo>
                                  <a:lnTo>
                                    <a:pt x="48" y="24"/>
                                  </a:lnTo>
                                  <a:lnTo>
                                    <a:pt x="53" y="19"/>
                                  </a:lnTo>
                                  <a:lnTo>
                                    <a:pt x="9" y="43"/>
                                  </a:lnTo>
                                  <a:lnTo>
                                    <a:pt x="14" y="48"/>
                                  </a:lnTo>
                                  <a:lnTo>
                                    <a:pt x="9" y="24"/>
                                  </a:lnTo>
                                  <a:lnTo>
                                    <a:pt x="5" y="29"/>
                                  </a:lnTo>
                                  <a:lnTo>
                                    <a:pt x="43" y="10"/>
                                  </a:lnTo>
                                  <a:lnTo>
                                    <a:pt x="38" y="5"/>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71"/>
                          <wps:cNvSpPr>
                            <a:spLocks/>
                          </wps:cNvSpPr>
                          <wps:spPr bwMode="auto">
                            <a:xfrm>
                              <a:off x="4767" y="2036"/>
                              <a:ext cx="48" cy="43"/>
                            </a:xfrm>
                            <a:custGeom>
                              <a:avLst/>
                              <a:gdLst>
                                <a:gd name="T0" fmla="*/ 38 w 48"/>
                                <a:gd name="T1" fmla="*/ 0 h 43"/>
                                <a:gd name="T2" fmla="*/ 0 w 48"/>
                                <a:gd name="T3" fmla="*/ 19 h 43"/>
                                <a:gd name="T4" fmla="*/ 4 w 48"/>
                                <a:gd name="T5" fmla="*/ 43 h 43"/>
                                <a:gd name="T6" fmla="*/ 48 w 48"/>
                                <a:gd name="T7" fmla="*/ 19 h 43"/>
                                <a:gd name="T8" fmla="*/ 38 w 48"/>
                                <a:gd name="T9" fmla="*/ 0 h 43"/>
                              </a:gdLst>
                              <a:ahLst/>
                              <a:cxnLst>
                                <a:cxn ang="0">
                                  <a:pos x="T0" y="T1"/>
                                </a:cxn>
                                <a:cxn ang="0">
                                  <a:pos x="T2" y="T3"/>
                                </a:cxn>
                                <a:cxn ang="0">
                                  <a:pos x="T4" y="T5"/>
                                </a:cxn>
                                <a:cxn ang="0">
                                  <a:pos x="T6" y="T7"/>
                                </a:cxn>
                                <a:cxn ang="0">
                                  <a:pos x="T8" y="T9"/>
                                </a:cxn>
                              </a:cxnLst>
                              <a:rect l="0" t="0" r="r" b="b"/>
                              <a:pathLst>
                                <a:path w="48" h="43">
                                  <a:moveTo>
                                    <a:pt x="38" y="0"/>
                                  </a:moveTo>
                                  <a:lnTo>
                                    <a:pt x="0" y="19"/>
                                  </a:lnTo>
                                  <a:lnTo>
                                    <a:pt x="4" y="43"/>
                                  </a:lnTo>
                                  <a:lnTo>
                                    <a:pt x="48" y="19"/>
                                  </a:lnTo>
                                  <a:lnTo>
                                    <a:pt x="3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72"/>
                          <wps:cNvSpPr>
                            <a:spLocks/>
                          </wps:cNvSpPr>
                          <wps:spPr bwMode="auto">
                            <a:xfrm>
                              <a:off x="5208" y="1695"/>
                              <a:ext cx="53" cy="81"/>
                            </a:xfrm>
                            <a:custGeom>
                              <a:avLst/>
                              <a:gdLst>
                                <a:gd name="T0" fmla="*/ 53 w 53"/>
                                <a:gd name="T1" fmla="*/ 5 h 81"/>
                                <a:gd name="T2" fmla="*/ 53 w 53"/>
                                <a:gd name="T3" fmla="*/ 0 h 81"/>
                                <a:gd name="T4" fmla="*/ 48 w 53"/>
                                <a:gd name="T5" fmla="*/ 0 h 81"/>
                                <a:gd name="T6" fmla="*/ 24 w 53"/>
                                <a:gd name="T7" fmla="*/ 5 h 81"/>
                                <a:gd name="T8" fmla="*/ 5 w 53"/>
                                <a:gd name="T9" fmla="*/ 14 h 81"/>
                                <a:gd name="T10" fmla="*/ 0 w 53"/>
                                <a:gd name="T11" fmla="*/ 14 h 81"/>
                                <a:gd name="T12" fmla="*/ 0 w 53"/>
                                <a:gd name="T13" fmla="*/ 24 h 81"/>
                                <a:gd name="T14" fmla="*/ 15 w 53"/>
                                <a:gd name="T15" fmla="*/ 48 h 81"/>
                                <a:gd name="T16" fmla="*/ 15 w 53"/>
                                <a:gd name="T17" fmla="*/ 43 h 81"/>
                                <a:gd name="T18" fmla="*/ 29 w 53"/>
                                <a:gd name="T19" fmla="*/ 77 h 81"/>
                                <a:gd name="T20" fmla="*/ 29 w 53"/>
                                <a:gd name="T21" fmla="*/ 81 h 81"/>
                                <a:gd name="T22" fmla="*/ 39 w 53"/>
                                <a:gd name="T23" fmla="*/ 81 h 81"/>
                                <a:gd name="T24" fmla="*/ 39 w 53"/>
                                <a:gd name="T25" fmla="*/ 77 h 81"/>
                                <a:gd name="T26" fmla="*/ 48 w 53"/>
                                <a:gd name="T27" fmla="*/ 24 h 81"/>
                                <a:gd name="T28" fmla="*/ 53 w 53"/>
                                <a:gd name="T29" fmla="*/ 5 h 81"/>
                                <a:gd name="T30" fmla="*/ 43 w 53"/>
                                <a:gd name="T31" fmla="*/ 5 h 81"/>
                                <a:gd name="T32" fmla="*/ 39 w 53"/>
                                <a:gd name="T33" fmla="*/ 24 h 81"/>
                                <a:gd name="T34" fmla="*/ 29 w 53"/>
                                <a:gd name="T35" fmla="*/ 77 h 81"/>
                                <a:gd name="T36" fmla="*/ 39 w 53"/>
                                <a:gd name="T37" fmla="*/ 77 h 81"/>
                                <a:gd name="T38" fmla="*/ 24 w 53"/>
                                <a:gd name="T39" fmla="*/ 43 h 81"/>
                                <a:gd name="T40" fmla="*/ 24 w 53"/>
                                <a:gd name="T41" fmla="*/ 38 h 81"/>
                                <a:gd name="T42" fmla="*/ 10 w 53"/>
                                <a:gd name="T43" fmla="*/ 14 h 81"/>
                                <a:gd name="T44" fmla="*/ 5 w 53"/>
                                <a:gd name="T45" fmla="*/ 24 h 81"/>
                                <a:gd name="T46" fmla="*/ 24 w 53"/>
                                <a:gd name="T47" fmla="*/ 14 h 81"/>
                                <a:gd name="T48" fmla="*/ 48 w 53"/>
                                <a:gd name="T49" fmla="*/ 9 h 81"/>
                                <a:gd name="T50" fmla="*/ 43 w 53"/>
                                <a:gd name="T51" fmla="*/ 5 h 81"/>
                                <a:gd name="T52" fmla="*/ 53 w 53"/>
                                <a:gd name="T5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81">
                                  <a:moveTo>
                                    <a:pt x="53" y="5"/>
                                  </a:moveTo>
                                  <a:lnTo>
                                    <a:pt x="53" y="0"/>
                                  </a:lnTo>
                                  <a:lnTo>
                                    <a:pt x="48" y="0"/>
                                  </a:lnTo>
                                  <a:lnTo>
                                    <a:pt x="24" y="5"/>
                                  </a:lnTo>
                                  <a:lnTo>
                                    <a:pt x="5" y="14"/>
                                  </a:lnTo>
                                  <a:lnTo>
                                    <a:pt x="0" y="14"/>
                                  </a:lnTo>
                                  <a:lnTo>
                                    <a:pt x="0" y="24"/>
                                  </a:lnTo>
                                  <a:lnTo>
                                    <a:pt x="15" y="48"/>
                                  </a:lnTo>
                                  <a:lnTo>
                                    <a:pt x="15" y="43"/>
                                  </a:lnTo>
                                  <a:lnTo>
                                    <a:pt x="29" y="77"/>
                                  </a:lnTo>
                                  <a:lnTo>
                                    <a:pt x="29" y="81"/>
                                  </a:lnTo>
                                  <a:lnTo>
                                    <a:pt x="39" y="81"/>
                                  </a:lnTo>
                                  <a:lnTo>
                                    <a:pt x="39" y="77"/>
                                  </a:lnTo>
                                  <a:lnTo>
                                    <a:pt x="48" y="24"/>
                                  </a:lnTo>
                                  <a:lnTo>
                                    <a:pt x="53" y="5"/>
                                  </a:lnTo>
                                  <a:lnTo>
                                    <a:pt x="43" y="5"/>
                                  </a:lnTo>
                                  <a:lnTo>
                                    <a:pt x="39" y="24"/>
                                  </a:lnTo>
                                  <a:lnTo>
                                    <a:pt x="29" y="77"/>
                                  </a:lnTo>
                                  <a:lnTo>
                                    <a:pt x="39" y="77"/>
                                  </a:lnTo>
                                  <a:lnTo>
                                    <a:pt x="24" y="43"/>
                                  </a:lnTo>
                                  <a:lnTo>
                                    <a:pt x="24" y="38"/>
                                  </a:lnTo>
                                  <a:lnTo>
                                    <a:pt x="10" y="14"/>
                                  </a:lnTo>
                                  <a:lnTo>
                                    <a:pt x="5" y="24"/>
                                  </a:lnTo>
                                  <a:lnTo>
                                    <a:pt x="24" y="14"/>
                                  </a:lnTo>
                                  <a:lnTo>
                                    <a:pt x="48" y="9"/>
                                  </a:lnTo>
                                  <a:lnTo>
                                    <a:pt x="43" y="5"/>
                                  </a:lnTo>
                                  <a:lnTo>
                                    <a:pt x="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3"/>
                          <wps:cNvSpPr>
                            <a:spLocks/>
                          </wps:cNvSpPr>
                          <wps:spPr bwMode="auto">
                            <a:xfrm>
                              <a:off x="5213" y="1700"/>
                              <a:ext cx="43" cy="72"/>
                            </a:xfrm>
                            <a:custGeom>
                              <a:avLst/>
                              <a:gdLst>
                                <a:gd name="T0" fmla="*/ 43 w 43"/>
                                <a:gd name="T1" fmla="*/ 0 h 72"/>
                                <a:gd name="T2" fmla="*/ 19 w 43"/>
                                <a:gd name="T3" fmla="*/ 4 h 72"/>
                                <a:gd name="T4" fmla="*/ 0 w 43"/>
                                <a:gd name="T5" fmla="*/ 14 h 72"/>
                                <a:gd name="T6" fmla="*/ 14 w 43"/>
                                <a:gd name="T7" fmla="*/ 38 h 72"/>
                                <a:gd name="T8" fmla="*/ 29 w 43"/>
                                <a:gd name="T9" fmla="*/ 72 h 72"/>
                                <a:gd name="T10" fmla="*/ 38 w 43"/>
                                <a:gd name="T11" fmla="*/ 19 h 72"/>
                                <a:gd name="T12" fmla="*/ 43 w 43"/>
                                <a:gd name="T13" fmla="*/ 0 h 72"/>
                              </a:gdLst>
                              <a:ahLst/>
                              <a:cxnLst>
                                <a:cxn ang="0">
                                  <a:pos x="T0" y="T1"/>
                                </a:cxn>
                                <a:cxn ang="0">
                                  <a:pos x="T2" y="T3"/>
                                </a:cxn>
                                <a:cxn ang="0">
                                  <a:pos x="T4" y="T5"/>
                                </a:cxn>
                                <a:cxn ang="0">
                                  <a:pos x="T6" y="T7"/>
                                </a:cxn>
                                <a:cxn ang="0">
                                  <a:pos x="T8" y="T9"/>
                                </a:cxn>
                                <a:cxn ang="0">
                                  <a:pos x="T10" y="T11"/>
                                </a:cxn>
                                <a:cxn ang="0">
                                  <a:pos x="T12" y="T13"/>
                                </a:cxn>
                              </a:cxnLst>
                              <a:rect l="0" t="0" r="r" b="b"/>
                              <a:pathLst>
                                <a:path w="43" h="72">
                                  <a:moveTo>
                                    <a:pt x="43" y="0"/>
                                  </a:moveTo>
                                  <a:lnTo>
                                    <a:pt x="19" y="4"/>
                                  </a:lnTo>
                                  <a:lnTo>
                                    <a:pt x="0" y="14"/>
                                  </a:lnTo>
                                  <a:lnTo>
                                    <a:pt x="14" y="38"/>
                                  </a:lnTo>
                                  <a:lnTo>
                                    <a:pt x="29" y="72"/>
                                  </a:lnTo>
                                  <a:lnTo>
                                    <a:pt x="38" y="19"/>
                                  </a:lnTo>
                                  <a:lnTo>
                                    <a:pt x="4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74"/>
                          <wps:cNvSpPr>
                            <a:spLocks/>
                          </wps:cNvSpPr>
                          <wps:spPr bwMode="auto">
                            <a:xfrm>
                              <a:off x="6903" y="3082"/>
                              <a:ext cx="129" cy="188"/>
                            </a:xfrm>
                            <a:custGeom>
                              <a:avLst/>
                              <a:gdLst>
                                <a:gd name="T0" fmla="*/ 43 w 129"/>
                                <a:gd name="T1" fmla="*/ 0 h 188"/>
                                <a:gd name="T2" fmla="*/ 43 w 129"/>
                                <a:gd name="T3" fmla="*/ 10 h 188"/>
                                <a:gd name="T4" fmla="*/ 38 w 129"/>
                                <a:gd name="T5" fmla="*/ 10 h 188"/>
                                <a:gd name="T6" fmla="*/ 38 w 129"/>
                                <a:gd name="T7" fmla="*/ 20 h 188"/>
                                <a:gd name="T8" fmla="*/ 33 w 129"/>
                                <a:gd name="T9" fmla="*/ 20 h 188"/>
                                <a:gd name="T10" fmla="*/ 33 w 129"/>
                                <a:gd name="T11" fmla="*/ 29 h 188"/>
                                <a:gd name="T12" fmla="*/ 29 w 129"/>
                                <a:gd name="T13" fmla="*/ 29 h 188"/>
                                <a:gd name="T14" fmla="*/ 29 w 129"/>
                                <a:gd name="T15" fmla="*/ 39 h 188"/>
                                <a:gd name="T16" fmla="*/ 19 w 129"/>
                                <a:gd name="T17" fmla="*/ 44 h 188"/>
                                <a:gd name="T18" fmla="*/ 19 w 129"/>
                                <a:gd name="T19" fmla="*/ 53 h 188"/>
                                <a:gd name="T20" fmla="*/ 14 w 129"/>
                                <a:gd name="T21" fmla="*/ 53 h 188"/>
                                <a:gd name="T22" fmla="*/ 14 w 129"/>
                                <a:gd name="T23" fmla="*/ 63 h 188"/>
                                <a:gd name="T24" fmla="*/ 9 w 129"/>
                                <a:gd name="T25" fmla="*/ 63 h 188"/>
                                <a:gd name="T26" fmla="*/ 9 w 129"/>
                                <a:gd name="T27" fmla="*/ 72 h 188"/>
                                <a:gd name="T28" fmla="*/ 5 w 129"/>
                                <a:gd name="T29" fmla="*/ 72 h 188"/>
                                <a:gd name="T30" fmla="*/ 5 w 129"/>
                                <a:gd name="T31" fmla="*/ 96 h 188"/>
                                <a:gd name="T32" fmla="*/ 0 w 129"/>
                                <a:gd name="T33" fmla="*/ 96 h 188"/>
                                <a:gd name="T34" fmla="*/ 0 w 129"/>
                                <a:gd name="T35" fmla="*/ 120 h 188"/>
                                <a:gd name="T36" fmla="*/ 5 w 129"/>
                                <a:gd name="T37" fmla="*/ 120 h 188"/>
                                <a:gd name="T38" fmla="*/ 5 w 129"/>
                                <a:gd name="T39" fmla="*/ 130 h 188"/>
                                <a:gd name="T40" fmla="*/ 9 w 129"/>
                                <a:gd name="T41" fmla="*/ 130 h 188"/>
                                <a:gd name="T42" fmla="*/ 19 w 129"/>
                                <a:gd name="T43" fmla="*/ 149 h 188"/>
                                <a:gd name="T44" fmla="*/ 24 w 129"/>
                                <a:gd name="T45" fmla="*/ 149 h 188"/>
                                <a:gd name="T46" fmla="*/ 24 w 129"/>
                                <a:gd name="T47" fmla="*/ 159 h 188"/>
                                <a:gd name="T48" fmla="*/ 29 w 129"/>
                                <a:gd name="T49" fmla="*/ 159 h 188"/>
                                <a:gd name="T50" fmla="*/ 38 w 129"/>
                                <a:gd name="T51" fmla="*/ 178 h 188"/>
                                <a:gd name="T52" fmla="*/ 43 w 129"/>
                                <a:gd name="T53" fmla="*/ 178 h 188"/>
                                <a:gd name="T54" fmla="*/ 43 w 129"/>
                                <a:gd name="T55" fmla="*/ 188 h 188"/>
                                <a:gd name="T56" fmla="*/ 125 w 129"/>
                                <a:gd name="T57" fmla="*/ 111 h 188"/>
                                <a:gd name="T58" fmla="*/ 125 w 129"/>
                                <a:gd name="T59" fmla="*/ 77 h 188"/>
                                <a:gd name="T60" fmla="*/ 129 w 129"/>
                                <a:gd name="T61" fmla="*/ 77 h 188"/>
                                <a:gd name="T62" fmla="*/ 129 w 129"/>
                                <a:gd name="T63" fmla="*/ 44 h 188"/>
                                <a:gd name="T64" fmla="*/ 115 w 129"/>
                                <a:gd name="T65" fmla="*/ 44 h 188"/>
                                <a:gd name="T66" fmla="*/ 115 w 129"/>
                                <a:gd name="T67" fmla="*/ 39 h 188"/>
                                <a:gd name="T68" fmla="*/ 105 w 129"/>
                                <a:gd name="T69" fmla="*/ 39 h 188"/>
                                <a:gd name="T70" fmla="*/ 105 w 129"/>
                                <a:gd name="T71" fmla="*/ 34 h 188"/>
                                <a:gd name="T72" fmla="*/ 96 w 129"/>
                                <a:gd name="T73" fmla="*/ 34 h 188"/>
                                <a:gd name="T74" fmla="*/ 96 w 129"/>
                                <a:gd name="T75" fmla="*/ 29 h 188"/>
                                <a:gd name="T76" fmla="*/ 86 w 129"/>
                                <a:gd name="T77" fmla="*/ 29 h 188"/>
                                <a:gd name="T78" fmla="*/ 86 w 129"/>
                                <a:gd name="T79" fmla="*/ 24 h 188"/>
                                <a:gd name="T80" fmla="*/ 62 w 129"/>
                                <a:gd name="T81" fmla="*/ 20 h 188"/>
                                <a:gd name="T82" fmla="*/ 48 w 129"/>
                                <a:gd name="T83" fmla="*/ 0 h 188"/>
                                <a:gd name="T84" fmla="*/ 43 w 129"/>
                                <a:gd name="T85"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9" h="188">
                                  <a:moveTo>
                                    <a:pt x="43" y="0"/>
                                  </a:moveTo>
                                  <a:lnTo>
                                    <a:pt x="43" y="10"/>
                                  </a:lnTo>
                                  <a:lnTo>
                                    <a:pt x="38" y="10"/>
                                  </a:lnTo>
                                  <a:lnTo>
                                    <a:pt x="38" y="20"/>
                                  </a:lnTo>
                                  <a:lnTo>
                                    <a:pt x="33" y="20"/>
                                  </a:lnTo>
                                  <a:lnTo>
                                    <a:pt x="33" y="29"/>
                                  </a:lnTo>
                                  <a:lnTo>
                                    <a:pt x="29" y="29"/>
                                  </a:lnTo>
                                  <a:lnTo>
                                    <a:pt x="29" y="39"/>
                                  </a:lnTo>
                                  <a:lnTo>
                                    <a:pt x="19" y="44"/>
                                  </a:lnTo>
                                  <a:lnTo>
                                    <a:pt x="19" y="53"/>
                                  </a:lnTo>
                                  <a:lnTo>
                                    <a:pt x="14" y="53"/>
                                  </a:lnTo>
                                  <a:lnTo>
                                    <a:pt x="14" y="63"/>
                                  </a:lnTo>
                                  <a:lnTo>
                                    <a:pt x="9" y="63"/>
                                  </a:lnTo>
                                  <a:lnTo>
                                    <a:pt x="9" y="72"/>
                                  </a:lnTo>
                                  <a:lnTo>
                                    <a:pt x="5" y="72"/>
                                  </a:lnTo>
                                  <a:lnTo>
                                    <a:pt x="5" y="96"/>
                                  </a:lnTo>
                                  <a:lnTo>
                                    <a:pt x="0" y="96"/>
                                  </a:lnTo>
                                  <a:lnTo>
                                    <a:pt x="0" y="120"/>
                                  </a:lnTo>
                                  <a:lnTo>
                                    <a:pt x="5" y="120"/>
                                  </a:lnTo>
                                  <a:lnTo>
                                    <a:pt x="5" y="130"/>
                                  </a:lnTo>
                                  <a:lnTo>
                                    <a:pt x="9" y="130"/>
                                  </a:lnTo>
                                  <a:lnTo>
                                    <a:pt x="19" y="149"/>
                                  </a:lnTo>
                                  <a:lnTo>
                                    <a:pt x="24" y="149"/>
                                  </a:lnTo>
                                  <a:lnTo>
                                    <a:pt x="24" y="159"/>
                                  </a:lnTo>
                                  <a:lnTo>
                                    <a:pt x="29" y="159"/>
                                  </a:lnTo>
                                  <a:lnTo>
                                    <a:pt x="38" y="178"/>
                                  </a:lnTo>
                                  <a:lnTo>
                                    <a:pt x="43" y="178"/>
                                  </a:lnTo>
                                  <a:lnTo>
                                    <a:pt x="43" y="188"/>
                                  </a:lnTo>
                                  <a:lnTo>
                                    <a:pt x="125" y="111"/>
                                  </a:lnTo>
                                  <a:lnTo>
                                    <a:pt x="125" y="77"/>
                                  </a:lnTo>
                                  <a:lnTo>
                                    <a:pt x="129" y="77"/>
                                  </a:lnTo>
                                  <a:lnTo>
                                    <a:pt x="129" y="44"/>
                                  </a:lnTo>
                                  <a:lnTo>
                                    <a:pt x="115" y="44"/>
                                  </a:lnTo>
                                  <a:lnTo>
                                    <a:pt x="115" y="39"/>
                                  </a:lnTo>
                                  <a:lnTo>
                                    <a:pt x="105" y="39"/>
                                  </a:lnTo>
                                  <a:lnTo>
                                    <a:pt x="105" y="34"/>
                                  </a:lnTo>
                                  <a:lnTo>
                                    <a:pt x="96" y="34"/>
                                  </a:lnTo>
                                  <a:lnTo>
                                    <a:pt x="96" y="29"/>
                                  </a:lnTo>
                                  <a:lnTo>
                                    <a:pt x="86" y="29"/>
                                  </a:lnTo>
                                  <a:lnTo>
                                    <a:pt x="86" y="24"/>
                                  </a:lnTo>
                                  <a:lnTo>
                                    <a:pt x="62" y="20"/>
                                  </a:lnTo>
                                  <a:lnTo>
                                    <a:pt x="48" y="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75"/>
                          <wps:cNvSpPr>
                            <a:spLocks/>
                          </wps:cNvSpPr>
                          <wps:spPr bwMode="auto">
                            <a:xfrm>
                              <a:off x="6903" y="3097"/>
                              <a:ext cx="53" cy="96"/>
                            </a:xfrm>
                            <a:custGeom>
                              <a:avLst/>
                              <a:gdLst>
                                <a:gd name="T0" fmla="*/ 0 w 53"/>
                                <a:gd name="T1" fmla="*/ 96 h 96"/>
                                <a:gd name="T2" fmla="*/ 0 w 53"/>
                                <a:gd name="T3" fmla="*/ 91 h 96"/>
                                <a:gd name="T4" fmla="*/ 5 w 53"/>
                                <a:gd name="T5" fmla="*/ 86 h 96"/>
                                <a:gd name="T6" fmla="*/ 5 w 53"/>
                                <a:gd name="T7" fmla="*/ 81 h 96"/>
                                <a:gd name="T8" fmla="*/ 9 w 53"/>
                                <a:gd name="T9" fmla="*/ 77 h 96"/>
                                <a:gd name="T10" fmla="*/ 9 w 53"/>
                                <a:gd name="T11" fmla="*/ 72 h 96"/>
                                <a:gd name="T12" fmla="*/ 14 w 53"/>
                                <a:gd name="T13" fmla="*/ 67 h 96"/>
                                <a:gd name="T14" fmla="*/ 19 w 53"/>
                                <a:gd name="T15" fmla="*/ 62 h 96"/>
                                <a:gd name="T16" fmla="*/ 19 w 53"/>
                                <a:gd name="T17" fmla="*/ 57 h 96"/>
                                <a:gd name="T18" fmla="*/ 24 w 53"/>
                                <a:gd name="T19" fmla="*/ 53 h 96"/>
                                <a:gd name="T20" fmla="*/ 24 w 53"/>
                                <a:gd name="T21" fmla="*/ 48 h 96"/>
                                <a:gd name="T22" fmla="*/ 33 w 53"/>
                                <a:gd name="T23" fmla="*/ 38 h 96"/>
                                <a:gd name="T24" fmla="*/ 33 w 53"/>
                                <a:gd name="T25" fmla="*/ 33 h 96"/>
                                <a:gd name="T26" fmla="*/ 38 w 53"/>
                                <a:gd name="T27" fmla="*/ 29 h 96"/>
                                <a:gd name="T28" fmla="*/ 38 w 53"/>
                                <a:gd name="T29" fmla="*/ 24 h 96"/>
                                <a:gd name="T30" fmla="*/ 43 w 53"/>
                                <a:gd name="T31" fmla="*/ 19 h 96"/>
                                <a:gd name="T32" fmla="*/ 43 w 53"/>
                                <a:gd name="T33" fmla="*/ 14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5" y="81"/>
                                  </a:lnTo>
                                  <a:lnTo>
                                    <a:pt x="9" y="77"/>
                                  </a:lnTo>
                                  <a:lnTo>
                                    <a:pt x="9" y="72"/>
                                  </a:lnTo>
                                  <a:lnTo>
                                    <a:pt x="14" y="67"/>
                                  </a:lnTo>
                                  <a:lnTo>
                                    <a:pt x="19" y="62"/>
                                  </a:lnTo>
                                  <a:lnTo>
                                    <a:pt x="19" y="57"/>
                                  </a:lnTo>
                                  <a:lnTo>
                                    <a:pt x="24" y="53"/>
                                  </a:lnTo>
                                  <a:lnTo>
                                    <a:pt x="24" y="48"/>
                                  </a:lnTo>
                                  <a:lnTo>
                                    <a:pt x="33" y="38"/>
                                  </a:lnTo>
                                  <a:lnTo>
                                    <a:pt x="33" y="33"/>
                                  </a:lnTo>
                                  <a:lnTo>
                                    <a:pt x="38" y="29"/>
                                  </a:lnTo>
                                  <a:lnTo>
                                    <a:pt x="38" y="24"/>
                                  </a:lnTo>
                                  <a:lnTo>
                                    <a:pt x="43" y="19"/>
                                  </a:lnTo>
                                  <a:lnTo>
                                    <a:pt x="43" y="14"/>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976"/>
                          <wps:cNvSpPr>
                            <a:spLocks/>
                          </wps:cNvSpPr>
                          <wps:spPr bwMode="auto">
                            <a:xfrm>
                              <a:off x="6936" y="3121"/>
                              <a:ext cx="72" cy="125"/>
                            </a:xfrm>
                            <a:custGeom>
                              <a:avLst/>
                              <a:gdLst>
                                <a:gd name="T0" fmla="*/ 0 w 72"/>
                                <a:gd name="T1" fmla="*/ 125 h 125"/>
                                <a:gd name="T2" fmla="*/ 0 w 72"/>
                                <a:gd name="T3" fmla="*/ 120 h 125"/>
                                <a:gd name="T4" fmla="*/ 5 w 72"/>
                                <a:gd name="T5" fmla="*/ 115 h 125"/>
                                <a:gd name="T6" fmla="*/ 5 w 72"/>
                                <a:gd name="T7" fmla="*/ 110 h 125"/>
                                <a:gd name="T8" fmla="*/ 10 w 72"/>
                                <a:gd name="T9" fmla="*/ 105 h 125"/>
                                <a:gd name="T10" fmla="*/ 15 w 72"/>
                                <a:gd name="T11" fmla="*/ 101 h 125"/>
                                <a:gd name="T12" fmla="*/ 15 w 72"/>
                                <a:gd name="T13" fmla="*/ 96 h 125"/>
                                <a:gd name="T14" fmla="*/ 20 w 72"/>
                                <a:gd name="T15" fmla="*/ 91 h 125"/>
                                <a:gd name="T16" fmla="*/ 20 w 72"/>
                                <a:gd name="T17" fmla="*/ 86 h 125"/>
                                <a:gd name="T18" fmla="*/ 24 w 72"/>
                                <a:gd name="T19" fmla="*/ 81 h 125"/>
                                <a:gd name="T20" fmla="*/ 24 w 72"/>
                                <a:gd name="T21" fmla="*/ 77 h 125"/>
                                <a:gd name="T22" fmla="*/ 34 w 72"/>
                                <a:gd name="T23" fmla="*/ 67 h 125"/>
                                <a:gd name="T24" fmla="*/ 34 w 72"/>
                                <a:gd name="T25" fmla="*/ 62 h 125"/>
                                <a:gd name="T26" fmla="*/ 39 w 72"/>
                                <a:gd name="T27" fmla="*/ 57 h 125"/>
                                <a:gd name="T28" fmla="*/ 39 w 72"/>
                                <a:gd name="T29" fmla="*/ 53 h 125"/>
                                <a:gd name="T30" fmla="*/ 48 w 72"/>
                                <a:gd name="T31" fmla="*/ 43 h 125"/>
                                <a:gd name="T32" fmla="*/ 48 w 72"/>
                                <a:gd name="T33" fmla="*/ 38 h 125"/>
                                <a:gd name="T34" fmla="*/ 53 w 72"/>
                                <a:gd name="T35" fmla="*/ 33 h 125"/>
                                <a:gd name="T36" fmla="*/ 53 w 72"/>
                                <a:gd name="T37" fmla="*/ 29 h 125"/>
                                <a:gd name="T38" fmla="*/ 58 w 72"/>
                                <a:gd name="T39" fmla="*/ 24 h 125"/>
                                <a:gd name="T40" fmla="*/ 58 w 72"/>
                                <a:gd name="T41" fmla="*/ 19 h 125"/>
                                <a:gd name="T42" fmla="*/ 68 w 72"/>
                                <a:gd name="T43" fmla="*/ 9 h 125"/>
                                <a:gd name="T44" fmla="*/ 68 w 72"/>
                                <a:gd name="T45" fmla="*/ 5 h 125"/>
                                <a:gd name="T46" fmla="*/ 72 w 72"/>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125"/>
                                  </a:moveTo>
                                  <a:lnTo>
                                    <a:pt x="0" y="120"/>
                                  </a:lnTo>
                                  <a:lnTo>
                                    <a:pt x="5" y="115"/>
                                  </a:lnTo>
                                  <a:lnTo>
                                    <a:pt x="5" y="110"/>
                                  </a:lnTo>
                                  <a:lnTo>
                                    <a:pt x="10" y="105"/>
                                  </a:lnTo>
                                  <a:lnTo>
                                    <a:pt x="15" y="101"/>
                                  </a:lnTo>
                                  <a:lnTo>
                                    <a:pt x="15" y="96"/>
                                  </a:lnTo>
                                  <a:lnTo>
                                    <a:pt x="20" y="91"/>
                                  </a:lnTo>
                                  <a:lnTo>
                                    <a:pt x="20" y="86"/>
                                  </a:lnTo>
                                  <a:lnTo>
                                    <a:pt x="24" y="81"/>
                                  </a:lnTo>
                                  <a:lnTo>
                                    <a:pt x="24" y="77"/>
                                  </a:lnTo>
                                  <a:lnTo>
                                    <a:pt x="34" y="67"/>
                                  </a:lnTo>
                                  <a:lnTo>
                                    <a:pt x="34" y="62"/>
                                  </a:lnTo>
                                  <a:lnTo>
                                    <a:pt x="39" y="57"/>
                                  </a:lnTo>
                                  <a:lnTo>
                                    <a:pt x="39" y="53"/>
                                  </a:lnTo>
                                  <a:lnTo>
                                    <a:pt x="48" y="43"/>
                                  </a:lnTo>
                                  <a:lnTo>
                                    <a:pt x="48" y="38"/>
                                  </a:lnTo>
                                  <a:lnTo>
                                    <a:pt x="53" y="33"/>
                                  </a:lnTo>
                                  <a:lnTo>
                                    <a:pt x="53" y="29"/>
                                  </a:lnTo>
                                  <a:lnTo>
                                    <a:pt x="58" y="24"/>
                                  </a:lnTo>
                                  <a:lnTo>
                                    <a:pt x="58" y="19"/>
                                  </a:lnTo>
                                  <a:lnTo>
                                    <a:pt x="68" y="9"/>
                                  </a:lnTo>
                                  <a:lnTo>
                                    <a:pt x="68"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77"/>
                          <wps:cNvSpPr>
                            <a:spLocks/>
                          </wps:cNvSpPr>
                          <wps:spPr bwMode="auto">
                            <a:xfrm>
                              <a:off x="6984" y="3106"/>
                              <a:ext cx="39" cy="72"/>
                            </a:xfrm>
                            <a:custGeom>
                              <a:avLst/>
                              <a:gdLst>
                                <a:gd name="T0" fmla="*/ 0 w 39"/>
                                <a:gd name="T1" fmla="*/ 0 h 72"/>
                                <a:gd name="T2" fmla="*/ 0 w 39"/>
                                <a:gd name="T3" fmla="*/ 5 h 72"/>
                                <a:gd name="T4" fmla="*/ 5 w 39"/>
                                <a:gd name="T5" fmla="*/ 10 h 72"/>
                                <a:gd name="T6" fmla="*/ 5 w 39"/>
                                <a:gd name="T7" fmla="*/ 15 h 72"/>
                                <a:gd name="T8" fmla="*/ 10 w 39"/>
                                <a:gd name="T9" fmla="*/ 20 h 72"/>
                                <a:gd name="T10" fmla="*/ 10 w 39"/>
                                <a:gd name="T11" fmla="*/ 24 h 72"/>
                                <a:gd name="T12" fmla="*/ 15 w 39"/>
                                <a:gd name="T13" fmla="*/ 29 h 72"/>
                                <a:gd name="T14" fmla="*/ 20 w 39"/>
                                <a:gd name="T15" fmla="*/ 34 h 72"/>
                                <a:gd name="T16" fmla="*/ 20 w 39"/>
                                <a:gd name="T17" fmla="*/ 39 h 72"/>
                                <a:gd name="T18" fmla="*/ 24 w 39"/>
                                <a:gd name="T19" fmla="*/ 44 h 72"/>
                                <a:gd name="T20" fmla="*/ 24 w 39"/>
                                <a:gd name="T21" fmla="*/ 48 h 72"/>
                                <a:gd name="T22" fmla="*/ 34 w 39"/>
                                <a:gd name="T23" fmla="*/ 58 h 72"/>
                                <a:gd name="T24" fmla="*/ 34 w 39"/>
                                <a:gd name="T25" fmla="*/ 63 h 72"/>
                                <a:gd name="T26" fmla="*/ 39 w 39"/>
                                <a:gd name="T27" fmla="*/ 68 h 72"/>
                                <a:gd name="T28" fmla="*/ 39 w 39"/>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2">
                                  <a:moveTo>
                                    <a:pt x="0" y="0"/>
                                  </a:moveTo>
                                  <a:lnTo>
                                    <a:pt x="0" y="5"/>
                                  </a:lnTo>
                                  <a:lnTo>
                                    <a:pt x="5" y="10"/>
                                  </a:lnTo>
                                  <a:lnTo>
                                    <a:pt x="5" y="15"/>
                                  </a:lnTo>
                                  <a:lnTo>
                                    <a:pt x="10" y="20"/>
                                  </a:lnTo>
                                  <a:lnTo>
                                    <a:pt x="10" y="24"/>
                                  </a:lnTo>
                                  <a:lnTo>
                                    <a:pt x="15" y="29"/>
                                  </a:lnTo>
                                  <a:lnTo>
                                    <a:pt x="20" y="34"/>
                                  </a:lnTo>
                                  <a:lnTo>
                                    <a:pt x="20" y="39"/>
                                  </a:lnTo>
                                  <a:lnTo>
                                    <a:pt x="24" y="44"/>
                                  </a:lnTo>
                                  <a:lnTo>
                                    <a:pt x="24" y="48"/>
                                  </a:lnTo>
                                  <a:lnTo>
                                    <a:pt x="34" y="58"/>
                                  </a:lnTo>
                                  <a:lnTo>
                                    <a:pt x="34" y="63"/>
                                  </a:lnTo>
                                  <a:lnTo>
                                    <a:pt x="39" y="68"/>
                                  </a:lnTo>
                                  <a:lnTo>
                                    <a:pt x="39"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78"/>
                          <wps:cNvSpPr>
                            <a:spLocks/>
                          </wps:cNvSpPr>
                          <wps:spPr bwMode="auto">
                            <a:xfrm>
                              <a:off x="6927" y="3121"/>
                              <a:ext cx="57" cy="101"/>
                            </a:xfrm>
                            <a:custGeom>
                              <a:avLst/>
                              <a:gdLst>
                                <a:gd name="T0" fmla="*/ 0 w 57"/>
                                <a:gd name="T1" fmla="*/ 0 h 101"/>
                                <a:gd name="T2" fmla="*/ 0 w 57"/>
                                <a:gd name="T3" fmla="*/ 5 h 101"/>
                                <a:gd name="T4" fmla="*/ 5 w 57"/>
                                <a:gd name="T5" fmla="*/ 9 h 101"/>
                                <a:gd name="T6" fmla="*/ 9 w 57"/>
                                <a:gd name="T7" fmla="*/ 14 h 101"/>
                                <a:gd name="T8" fmla="*/ 9 w 57"/>
                                <a:gd name="T9" fmla="*/ 19 h 101"/>
                                <a:gd name="T10" fmla="*/ 14 w 57"/>
                                <a:gd name="T11" fmla="*/ 24 h 101"/>
                                <a:gd name="T12" fmla="*/ 14 w 57"/>
                                <a:gd name="T13" fmla="*/ 29 h 101"/>
                                <a:gd name="T14" fmla="*/ 19 w 57"/>
                                <a:gd name="T15" fmla="*/ 33 h 101"/>
                                <a:gd name="T16" fmla="*/ 19 w 57"/>
                                <a:gd name="T17" fmla="*/ 38 h 101"/>
                                <a:gd name="T18" fmla="*/ 29 w 57"/>
                                <a:gd name="T19" fmla="*/ 48 h 101"/>
                                <a:gd name="T20" fmla="*/ 29 w 57"/>
                                <a:gd name="T21" fmla="*/ 53 h 101"/>
                                <a:gd name="T22" fmla="*/ 33 w 57"/>
                                <a:gd name="T23" fmla="*/ 57 h 101"/>
                                <a:gd name="T24" fmla="*/ 33 w 57"/>
                                <a:gd name="T25" fmla="*/ 62 h 101"/>
                                <a:gd name="T26" fmla="*/ 43 w 57"/>
                                <a:gd name="T27" fmla="*/ 72 h 101"/>
                                <a:gd name="T28" fmla="*/ 43 w 57"/>
                                <a:gd name="T29" fmla="*/ 77 h 101"/>
                                <a:gd name="T30" fmla="*/ 48 w 57"/>
                                <a:gd name="T31" fmla="*/ 81 h 101"/>
                                <a:gd name="T32" fmla="*/ 48 w 57"/>
                                <a:gd name="T33" fmla="*/ 86 h 101"/>
                                <a:gd name="T34" fmla="*/ 53 w 57"/>
                                <a:gd name="T35" fmla="*/ 91 h 101"/>
                                <a:gd name="T36" fmla="*/ 53 w 57"/>
                                <a:gd name="T37" fmla="*/ 96 h 101"/>
                                <a:gd name="T38" fmla="*/ 57 w 57"/>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0" y="0"/>
                                  </a:moveTo>
                                  <a:lnTo>
                                    <a:pt x="0" y="5"/>
                                  </a:lnTo>
                                  <a:lnTo>
                                    <a:pt x="5" y="9"/>
                                  </a:lnTo>
                                  <a:lnTo>
                                    <a:pt x="9" y="14"/>
                                  </a:lnTo>
                                  <a:lnTo>
                                    <a:pt x="9" y="19"/>
                                  </a:lnTo>
                                  <a:lnTo>
                                    <a:pt x="14" y="24"/>
                                  </a:lnTo>
                                  <a:lnTo>
                                    <a:pt x="14" y="29"/>
                                  </a:lnTo>
                                  <a:lnTo>
                                    <a:pt x="19" y="33"/>
                                  </a:lnTo>
                                  <a:lnTo>
                                    <a:pt x="19" y="38"/>
                                  </a:lnTo>
                                  <a:lnTo>
                                    <a:pt x="29" y="48"/>
                                  </a:lnTo>
                                  <a:lnTo>
                                    <a:pt x="29" y="53"/>
                                  </a:lnTo>
                                  <a:lnTo>
                                    <a:pt x="33" y="57"/>
                                  </a:lnTo>
                                  <a:lnTo>
                                    <a:pt x="33" y="62"/>
                                  </a:lnTo>
                                  <a:lnTo>
                                    <a:pt x="43" y="72"/>
                                  </a:lnTo>
                                  <a:lnTo>
                                    <a:pt x="43" y="77"/>
                                  </a:lnTo>
                                  <a:lnTo>
                                    <a:pt x="48" y="81"/>
                                  </a:lnTo>
                                  <a:lnTo>
                                    <a:pt x="48" y="86"/>
                                  </a:lnTo>
                                  <a:lnTo>
                                    <a:pt x="53" y="91"/>
                                  </a:lnTo>
                                  <a:lnTo>
                                    <a:pt x="53" y="96"/>
                                  </a:lnTo>
                                  <a:lnTo>
                                    <a:pt x="57"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979"/>
                          <wps:cNvSpPr>
                            <a:spLocks/>
                          </wps:cNvSpPr>
                          <wps:spPr bwMode="auto">
                            <a:xfrm>
                              <a:off x="6903" y="3188"/>
                              <a:ext cx="43" cy="77"/>
                            </a:xfrm>
                            <a:custGeom>
                              <a:avLst/>
                              <a:gdLst>
                                <a:gd name="T0" fmla="*/ 0 w 43"/>
                                <a:gd name="T1" fmla="*/ 0 h 77"/>
                                <a:gd name="T2" fmla="*/ 0 w 43"/>
                                <a:gd name="T3" fmla="*/ 5 h 77"/>
                                <a:gd name="T4" fmla="*/ 5 w 43"/>
                                <a:gd name="T5" fmla="*/ 10 h 77"/>
                                <a:gd name="T6" fmla="*/ 5 w 43"/>
                                <a:gd name="T7" fmla="*/ 14 h 77"/>
                                <a:gd name="T8" fmla="*/ 9 w 43"/>
                                <a:gd name="T9" fmla="*/ 19 h 77"/>
                                <a:gd name="T10" fmla="*/ 14 w 43"/>
                                <a:gd name="T11" fmla="*/ 24 h 77"/>
                                <a:gd name="T12" fmla="*/ 14 w 43"/>
                                <a:gd name="T13" fmla="*/ 29 h 77"/>
                                <a:gd name="T14" fmla="*/ 19 w 43"/>
                                <a:gd name="T15" fmla="*/ 34 h 77"/>
                                <a:gd name="T16" fmla="*/ 19 w 43"/>
                                <a:gd name="T17" fmla="*/ 38 h 77"/>
                                <a:gd name="T18" fmla="*/ 29 w 43"/>
                                <a:gd name="T19" fmla="*/ 48 h 77"/>
                                <a:gd name="T20" fmla="*/ 29 w 43"/>
                                <a:gd name="T21" fmla="*/ 53 h 77"/>
                                <a:gd name="T22" fmla="*/ 33 w 43"/>
                                <a:gd name="T23" fmla="*/ 58 h 77"/>
                                <a:gd name="T24" fmla="*/ 33 w 43"/>
                                <a:gd name="T25" fmla="*/ 62 h 77"/>
                                <a:gd name="T26" fmla="*/ 43 w 43"/>
                                <a:gd name="T27" fmla="*/ 72 h 77"/>
                                <a:gd name="T28" fmla="*/ 43 w 43"/>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0" y="0"/>
                                  </a:moveTo>
                                  <a:lnTo>
                                    <a:pt x="0" y="5"/>
                                  </a:lnTo>
                                  <a:lnTo>
                                    <a:pt x="5" y="10"/>
                                  </a:lnTo>
                                  <a:lnTo>
                                    <a:pt x="5" y="14"/>
                                  </a:lnTo>
                                  <a:lnTo>
                                    <a:pt x="9" y="19"/>
                                  </a:lnTo>
                                  <a:lnTo>
                                    <a:pt x="14" y="24"/>
                                  </a:lnTo>
                                  <a:lnTo>
                                    <a:pt x="14" y="29"/>
                                  </a:lnTo>
                                  <a:lnTo>
                                    <a:pt x="19" y="34"/>
                                  </a:lnTo>
                                  <a:lnTo>
                                    <a:pt x="19" y="38"/>
                                  </a:lnTo>
                                  <a:lnTo>
                                    <a:pt x="29" y="48"/>
                                  </a:lnTo>
                                  <a:lnTo>
                                    <a:pt x="29" y="53"/>
                                  </a:lnTo>
                                  <a:lnTo>
                                    <a:pt x="33" y="58"/>
                                  </a:lnTo>
                                  <a:lnTo>
                                    <a:pt x="33" y="62"/>
                                  </a:lnTo>
                                  <a:lnTo>
                                    <a:pt x="43"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980"/>
                          <wps:cNvSpPr>
                            <a:spLocks/>
                          </wps:cNvSpPr>
                          <wps:spPr bwMode="auto">
                            <a:xfrm>
                              <a:off x="6898" y="3078"/>
                              <a:ext cx="134" cy="192"/>
                            </a:xfrm>
                            <a:custGeom>
                              <a:avLst/>
                              <a:gdLst>
                                <a:gd name="T0" fmla="*/ 53 w 134"/>
                                <a:gd name="T1" fmla="*/ 0 h 192"/>
                                <a:gd name="T2" fmla="*/ 43 w 134"/>
                                <a:gd name="T3" fmla="*/ 0 h 192"/>
                                <a:gd name="T4" fmla="*/ 43 w 134"/>
                                <a:gd name="T5" fmla="*/ 4 h 192"/>
                                <a:gd name="T6" fmla="*/ 5 w 134"/>
                                <a:gd name="T7" fmla="*/ 76 h 192"/>
                                <a:gd name="T8" fmla="*/ 0 w 134"/>
                                <a:gd name="T9" fmla="*/ 120 h 192"/>
                                <a:gd name="T10" fmla="*/ 0 w 134"/>
                                <a:gd name="T11" fmla="*/ 124 h 192"/>
                                <a:gd name="T12" fmla="*/ 43 w 134"/>
                                <a:gd name="T13" fmla="*/ 192 h 192"/>
                                <a:gd name="T14" fmla="*/ 53 w 134"/>
                                <a:gd name="T15" fmla="*/ 192 h 192"/>
                                <a:gd name="T16" fmla="*/ 130 w 134"/>
                                <a:gd name="T17" fmla="*/ 115 h 192"/>
                                <a:gd name="T18" fmla="*/ 130 w 134"/>
                                <a:gd name="T19" fmla="*/ 110 h 192"/>
                                <a:gd name="T20" fmla="*/ 134 w 134"/>
                                <a:gd name="T21" fmla="*/ 48 h 192"/>
                                <a:gd name="T22" fmla="*/ 134 w 134"/>
                                <a:gd name="T23" fmla="*/ 43 h 192"/>
                                <a:gd name="T24" fmla="*/ 130 w 134"/>
                                <a:gd name="T25" fmla="*/ 43 h 192"/>
                                <a:gd name="T26" fmla="*/ 72 w 134"/>
                                <a:gd name="T27" fmla="*/ 19 h 192"/>
                                <a:gd name="T28" fmla="*/ 77 w 134"/>
                                <a:gd name="T29" fmla="*/ 19 h 192"/>
                                <a:gd name="T30" fmla="*/ 53 w 134"/>
                                <a:gd name="T31" fmla="*/ 0 h 192"/>
                                <a:gd name="T32" fmla="*/ 43 w 134"/>
                                <a:gd name="T33" fmla="*/ 9 h 192"/>
                                <a:gd name="T34" fmla="*/ 67 w 134"/>
                                <a:gd name="T35" fmla="*/ 28 h 192"/>
                                <a:gd name="T36" fmla="*/ 72 w 134"/>
                                <a:gd name="T37" fmla="*/ 28 h 192"/>
                                <a:gd name="T38" fmla="*/ 130 w 134"/>
                                <a:gd name="T39" fmla="*/ 52 h 192"/>
                                <a:gd name="T40" fmla="*/ 125 w 134"/>
                                <a:gd name="T41" fmla="*/ 48 h 192"/>
                                <a:gd name="T42" fmla="*/ 120 w 134"/>
                                <a:gd name="T43" fmla="*/ 110 h 192"/>
                                <a:gd name="T44" fmla="*/ 120 w 134"/>
                                <a:gd name="T45" fmla="*/ 105 h 192"/>
                                <a:gd name="T46" fmla="*/ 43 w 134"/>
                                <a:gd name="T47" fmla="*/ 182 h 192"/>
                                <a:gd name="T48" fmla="*/ 53 w 134"/>
                                <a:gd name="T49" fmla="*/ 182 h 192"/>
                                <a:gd name="T50" fmla="*/ 10 w 134"/>
                                <a:gd name="T51" fmla="*/ 115 h 192"/>
                                <a:gd name="T52" fmla="*/ 10 w 134"/>
                                <a:gd name="T53" fmla="*/ 120 h 192"/>
                                <a:gd name="T54" fmla="*/ 14 w 134"/>
                                <a:gd name="T55" fmla="*/ 76 h 192"/>
                                <a:gd name="T56" fmla="*/ 53 w 134"/>
                                <a:gd name="T57" fmla="*/ 4 h 192"/>
                                <a:gd name="T58" fmla="*/ 43 w 134"/>
                                <a:gd name="T59" fmla="*/ 9 h 192"/>
                                <a:gd name="T60" fmla="*/ 53 w 134"/>
                                <a:gd name="T61"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4" h="192">
                                  <a:moveTo>
                                    <a:pt x="53" y="0"/>
                                  </a:moveTo>
                                  <a:lnTo>
                                    <a:pt x="43" y="0"/>
                                  </a:lnTo>
                                  <a:lnTo>
                                    <a:pt x="43" y="4"/>
                                  </a:lnTo>
                                  <a:lnTo>
                                    <a:pt x="5" y="76"/>
                                  </a:lnTo>
                                  <a:lnTo>
                                    <a:pt x="0" y="120"/>
                                  </a:lnTo>
                                  <a:lnTo>
                                    <a:pt x="0" y="124"/>
                                  </a:lnTo>
                                  <a:lnTo>
                                    <a:pt x="43" y="192"/>
                                  </a:lnTo>
                                  <a:lnTo>
                                    <a:pt x="53" y="192"/>
                                  </a:lnTo>
                                  <a:lnTo>
                                    <a:pt x="130" y="115"/>
                                  </a:lnTo>
                                  <a:lnTo>
                                    <a:pt x="130" y="110"/>
                                  </a:lnTo>
                                  <a:lnTo>
                                    <a:pt x="134" y="48"/>
                                  </a:lnTo>
                                  <a:lnTo>
                                    <a:pt x="134" y="43"/>
                                  </a:lnTo>
                                  <a:lnTo>
                                    <a:pt x="130" y="43"/>
                                  </a:lnTo>
                                  <a:lnTo>
                                    <a:pt x="72" y="19"/>
                                  </a:lnTo>
                                  <a:lnTo>
                                    <a:pt x="77" y="19"/>
                                  </a:lnTo>
                                  <a:lnTo>
                                    <a:pt x="53" y="0"/>
                                  </a:lnTo>
                                  <a:lnTo>
                                    <a:pt x="43" y="9"/>
                                  </a:lnTo>
                                  <a:lnTo>
                                    <a:pt x="67" y="28"/>
                                  </a:lnTo>
                                  <a:lnTo>
                                    <a:pt x="72" y="28"/>
                                  </a:lnTo>
                                  <a:lnTo>
                                    <a:pt x="130" y="52"/>
                                  </a:lnTo>
                                  <a:lnTo>
                                    <a:pt x="125" y="48"/>
                                  </a:lnTo>
                                  <a:lnTo>
                                    <a:pt x="120" y="110"/>
                                  </a:lnTo>
                                  <a:lnTo>
                                    <a:pt x="120" y="105"/>
                                  </a:lnTo>
                                  <a:lnTo>
                                    <a:pt x="43" y="182"/>
                                  </a:lnTo>
                                  <a:lnTo>
                                    <a:pt x="53" y="182"/>
                                  </a:lnTo>
                                  <a:lnTo>
                                    <a:pt x="10" y="115"/>
                                  </a:lnTo>
                                  <a:lnTo>
                                    <a:pt x="10" y="120"/>
                                  </a:lnTo>
                                  <a:lnTo>
                                    <a:pt x="14" y="76"/>
                                  </a:lnTo>
                                  <a:lnTo>
                                    <a:pt x="53" y="4"/>
                                  </a:lnTo>
                                  <a:lnTo>
                                    <a:pt x="43" y="9"/>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81"/>
                          <wps:cNvSpPr>
                            <a:spLocks/>
                          </wps:cNvSpPr>
                          <wps:spPr bwMode="auto">
                            <a:xfrm>
                              <a:off x="6999" y="3241"/>
                              <a:ext cx="283" cy="149"/>
                            </a:xfrm>
                            <a:custGeom>
                              <a:avLst/>
                              <a:gdLst>
                                <a:gd name="T0" fmla="*/ 48 w 283"/>
                                <a:gd name="T1" fmla="*/ 0 h 149"/>
                                <a:gd name="T2" fmla="*/ 48 w 283"/>
                                <a:gd name="T3" fmla="*/ 9 h 149"/>
                                <a:gd name="T4" fmla="*/ 33 w 283"/>
                                <a:gd name="T5" fmla="*/ 19 h 149"/>
                                <a:gd name="T6" fmla="*/ 33 w 283"/>
                                <a:gd name="T7" fmla="*/ 29 h 149"/>
                                <a:gd name="T8" fmla="*/ 14 w 283"/>
                                <a:gd name="T9" fmla="*/ 43 h 149"/>
                                <a:gd name="T10" fmla="*/ 14 w 283"/>
                                <a:gd name="T11" fmla="*/ 53 h 149"/>
                                <a:gd name="T12" fmla="*/ 0 w 283"/>
                                <a:gd name="T13" fmla="*/ 62 h 149"/>
                                <a:gd name="T14" fmla="*/ 5 w 283"/>
                                <a:gd name="T15" fmla="*/ 72 h 149"/>
                                <a:gd name="T16" fmla="*/ 14 w 283"/>
                                <a:gd name="T17" fmla="*/ 72 h 149"/>
                                <a:gd name="T18" fmla="*/ 14 w 283"/>
                                <a:gd name="T19" fmla="*/ 77 h 149"/>
                                <a:gd name="T20" fmla="*/ 24 w 283"/>
                                <a:gd name="T21" fmla="*/ 77 h 149"/>
                                <a:gd name="T22" fmla="*/ 24 w 283"/>
                                <a:gd name="T23" fmla="*/ 82 h 149"/>
                                <a:gd name="T24" fmla="*/ 33 w 283"/>
                                <a:gd name="T25" fmla="*/ 82 h 149"/>
                                <a:gd name="T26" fmla="*/ 33 w 283"/>
                                <a:gd name="T27" fmla="*/ 86 h 149"/>
                                <a:gd name="T28" fmla="*/ 43 w 283"/>
                                <a:gd name="T29" fmla="*/ 86 h 149"/>
                                <a:gd name="T30" fmla="*/ 43 w 283"/>
                                <a:gd name="T31" fmla="*/ 91 h 149"/>
                                <a:gd name="T32" fmla="*/ 53 w 283"/>
                                <a:gd name="T33" fmla="*/ 91 h 149"/>
                                <a:gd name="T34" fmla="*/ 57 w 283"/>
                                <a:gd name="T35" fmla="*/ 106 h 149"/>
                                <a:gd name="T36" fmla="*/ 96 w 283"/>
                                <a:gd name="T37" fmla="*/ 106 h 149"/>
                                <a:gd name="T38" fmla="*/ 96 w 283"/>
                                <a:gd name="T39" fmla="*/ 110 h 149"/>
                                <a:gd name="T40" fmla="*/ 134 w 283"/>
                                <a:gd name="T41" fmla="*/ 110 h 149"/>
                                <a:gd name="T42" fmla="*/ 168 w 283"/>
                                <a:gd name="T43" fmla="*/ 149 h 149"/>
                                <a:gd name="T44" fmla="*/ 182 w 283"/>
                                <a:gd name="T45" fmla="*/ 149 h 149"/>
                                <a:gd name="T46" fmla="*/ 182 w 283"/>
                                <a:gd name="T47" fmla="*/ 144 h 149"/>
                                <a:gd name="T48" fmla="*/ 211 w 283"/>
                                <a:gd name="T49" fmla="*/ 120 h 149"/>
                                <a:gd name="T50" fmla="*/ 249 w 283"/>
                                <a:gd name="T51" fmla="*/ 86 h 149"/>
                                <a:gd name="T52" fmla="*/ 283 w 283"/>
                                <a:gd name="T53" fmla="*/ 53 h 149"/>
                                <a:gd name="T54" fmla="*/ 273 w 283"/>
                                <a:gd name="T55" fmla="*/ 53 h 149"/>
                                <a:gd name="T56" fmla="*/ 273 w 283"/>
                                <a:gd name="T57" fmla="*/ 48 h 149"/>
                                <a:gd name="T58" fmla="*/ 264 w 283"/>
                                <a:gd name="T59" fmla="*/ 48 h 149"/>
                                <a:gd name="T60" fmla="*/ 264 w 283"/>
                                <a:gd name="T61" fmla="*/ 43 h 149"/>
                                <a:gd name="T62" fmla="*/ 254 w 283"/>
                                <a:gd name="T63" fmla="*/ 43 h 149"/>
                                <a:gd name="T64" fmla="*/ 249 w 283"/>
                                <a:gd name="T65" fmla="*/ 33 h 149"/>
                                <a:gd name="T66" fmla="*/ 240 w 283"/>
                                <a:gd name="T67" fmla="*/ 33 h 149"/>
                                <a:gd name="T68" fmla="*/ 240 w 283"/>
                                <a:gd name="T69" fmla="*/ 29 h 149"/>
                                <a:gd name="T70" fmla="*/ 230 w 283"/>
                                <a:gd name="T71" fmla="*/ 29 h 149"/>
                                <a:gd name="T72" fmla="*/ 230 w 283"/>
                                <a:gd name="T73" fmla="*/ 24 h 149"/>
                                <a:gd name="T74" fmla="*/ 221 w 283"/>
                                <a:gd name="T75" fmla="*/ 24 h 149"/>
                                <a:gd name="T76" fmla="*/ 221 w 283"/>
                                <a:gd name="T77" fmla="*/ 19 h 149"/>
                                <a:gd name="T78" fmla="*/ 134 w 283"/>
                                <a:gd name="T79" fmla="*/ 19 h 149"/>
                                <a:gd name="T80" fmla="*/ 134 w 283"/>
                                <a:gd name="T81" fmla="*/ 24 h 149"/>
                                <a:gd name="T82" fmla="*/ 86 w 283"/>
                                <a:gd name="T83" fmla="*/ 24 h 149"/>
                                <a:gd name="T84" fmla="*/ 86 w 283"/>
                                <a:gd name="T85" fmla="*/ 19 h 149"/>
                                <a:gd name="T86" fmla="*/ 77 w 283"/>
                                <a:gd name="T87" fmla="*/ 19 h 149"/>
                                <a:gd name="T88" fmla="*/ 72 w 283"/>
                                <a:gd name="T89" fmla="*/ 9 h 149"/>
                                <a:gd name="T90" fmla="*/ 62 w 283"/>
                                <a:gd name="T91" fmla="*/ 9 h 149"/>
                                <a:gd name="T92" fmla="*/ 62 w 283"/>
                                <a:gd name="T93" fmla="*/ 5 h 149"/>
                                <a:gd name="T94" fmla="*/ 53 w 283"/>
                                <a:gd name="T95" fmla="*/ 5 h 149"/>
                                <a:gd name="T96" fmla="*/ 53 w 283"/>
                                <a:gd name="T97" fmla="*/ 0 h 149"/>
                                <a:gd name="T98" fmla="*/ 48 w 283"/>
                                <a:gd name="T9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3" h="149">
                                  <a:moveTo>
                                    <a:pt x="48" y="0"/>
                                  </a:moveTo>
                                  <a:lnTo>
                                    <a:pt x="48" y="9"/>
                                  </a:lnTo>
                                  <a:lnTo>
                                    <a:pt x="33" y="19"/>
                                  </a:lnTo>
                                  <a:lnTo>
                                    <a:pt x="33" y="29"/>
                                  </a:lnTo>
                                  <a:lnTo>
                                    <a:pt x="14" y="43"/>
                                  </a:lnTo>
                                  <a:lnTo>
                                    <a:pt x="14" y="53"/>
                                  </a:lnTo>
                                  <a:lnTo>
                                    <a:pt x="0" y="62"/>
                                  </a:lnTo>
                                  <a:lnTo>
                                    <a:pt x="5" y="72"/>
                                  </a:lnTo>
                                  <a:lnTo>
                                    <a:pt x="14" y="72"/>
                                  </a:lnTo>
                                  <a:lnTo>
                                    <a:pt x="14" y="77"/>
                                  </a:lnTo>
                                  <a:lnTo>
                                    <a:pt x="24" y="77"/>
                                  </a:lnTo>
                                  <a:lnTo>
                                    <a:pt x="24" y="82"/>
                                  </a:lnTo>
                                  <a:lnTo>
                                    <a:pt x="33" y="82"/>
                                  </a:lnTo>
                                  <a:lnTo>
                                    <a:pt x="33" y="86"/>
                                  </a:lnTo>
                                  <a:lnTo>
                                    <a:pt x="43" y="86"/>
                                  </a:lnTo>
                                  <a:lnTo>
                                    <a:pt x="43" y="91"/>
                                  </a:lnTo>
                                  <a:lnTo>
                                    <a:pt x="53" y="91"/>
                                  </a:lnTo>
                                  <a:lnTo>
                                    <a:pt x="57" y="106"/>
                                  </a:lnTo>
                                  <a:lnTo>
                                    <a:pt x="96" y="106"/>
                                  </a:lnTo>
                                  <a:lnTo>
                                    <a:pt x="96" y="110"/>
                                  </a:lnTo>
                                  <a:lnTo>
                                    <a:pt x="134" y="110"/>
                                  </a:lnTo>
                                  <a:lnTo>
                                    <a:pt x="168" y="149"/>
                                  </a:lnTo>
                                  <a:lnTo>
                                    <a:pt x="182" y="149"/>
                                  </a:lnTo>
                                  <a:lnTo>
                                    <a:pt x="182" y="144"/>
                                  </a:lnTo>
                                  <a:lnTo>
                                    <a:pt x="211" y="120"/>
                                  </a:lnTo>
                                  <a:lnTo>
                                    <a:pt x="249" y="86"/>
                                  </a:lnTo>
                                  <a:lnTo>
                                    <a:pt x="283" y="53"/>
                                  </a:lnTo>
                                  <a:lnTo>
                                    <a:pt x="273" y="53"/>
                                  </a:lnTo>
                                  <a:lnTo>
                                    <a:pt x="273" y="48"/>
                                  </a:lnTo>
                                  <a:lnTo>
                                    <a:pt x="264" y="48"/>
                                  </a:lnTo>
                                  <a:lnTo>
                                    <a:pt x="264" y="43"/>
                                  </a:lnTo>
                                  <a:lnTo>
                                    <a:pt x="254" y="43"/>
                                  </a:lnTo>
                                  <a:lnTo>
                                    <a:pt x="249" y="33"/>
                                  </a:lnTo>
                                  <a:lnTo>
                                    <a:pt x="240" y="33"/>
                                  </a:lnTo>
                                  <a:lnTo>
                                    <a:pt x="240" y="29"/>
                                  </a:lnTo>
                                  <a:lnTo>
                                    <a:pt x="230" y="29"/>
                                  </a:lnTo>
                                  <a:lnTo>
                                    <a:pt x="230" y="24"/>
                                  </a:lnTo>
                                  <a:lnTo>
                                    <a:pt x="221" y="24"/>
                                  </a:lnTo>
                                  <a:lnTo>
                                    <a:pt x="221" y="19"/>
                                  </a:lnTo>
                                  <a:lnTo>
                                    <a:pt x="134" y="19"/>
                                  </a:lnTo>
                                  <a:lnTo>
                                    <a:pt x="134" y="24"/>
                                  </a:lnTo>
                                  <a:lnTo>
                                    <a:pt x="86" y="24"/>
                                  </a:lnTo>
                                  <a:lnTo>
                                    <a:pt x="86" y="19"/>
                                  </a:lnTo>
                                  <a:lnTo>
                                    <a:pt x="77" y="19"/>
                                  </a:lnTo>
                                  <a:lnTo>
                                    <a:pt x="72" y="9"/>
                                  </a:lnTo>
                                  <a:lnTo>
                                    <a:pt x="62" y="9"/>
                                  </a:lnTo>
                                  <a:lnTo>
                                    <a:pt x="62" y="5"/>
                                  </a:lnTo>
                                  <a:lnTo>
                                    <a:pt x="53" y="5"/>
                                  </a:lnTo>
                                  <a:lnTo>
                                    <a:pt x="53" y="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2"/>
                          <wps:cNvSpPr>
                            <a:spLocks/>
                          </wps:cNvSpPr>
                          <wps:spPr bwMode="auto">
                            <a:xfrm>
                              <a:off x="7018" y="3246"/>
                              <a:ext cx="38" cy="67"/>
                            </a:xfrm>
                            <a:custGeom>
                              <a:avLst/>
                              <a:gdLst>
                                <a:gd name="T0" fmla="*/ 0 w 38"/>
                                <a:gd name="T1" fmla="*/ 67 h 67"/>
                                <a:gd name="T2" fmla="*/ 10 w 38"/>
                                <a:gd name="T3" fmla="*/ 57 h 67"/>
                                <a:gd name="T4" fmla="*/ 10 w 38"/>
                                <a:gd name="T5" fmla="*/ 52 h 67"/>
                                <a:gd name="T6" fmla="*/ 14 w 38"/>
                                <a:gd name="T7" fmla="*/ 48 h 67"/>
                                <a:gd name="T8" fmla="*/ 14 w 38"/>
                                <a:gd name="T9" fmla="*/ 43 h 67"/>
                                <a:gd name="T10" fmla="*/ 19 w 38"/>
                                <a:gd name="T11" fmla="*/ 38 h 67"/>
                                <a:gd name="T12" fmla="*/ 19 w 38"/>
                                <a:gd name="T13" fmla="*/ 33 h 67"/>
                                <a:gd name="T14" fmla="*/ 29 w 38"/>
                                <a:gd name="T15" fmla="*/ 24 h 67"/>
                                <a:gd name="T16" fmla="*/ 29 w 38"/>
                                <a:gd name="T17" fmla="*/ 19 h 67"/>
                                <a:gd name="T18" fmla="*/ 34 w 38"/>
                                <a:gd name="T19" fmla="*/ 14 h 67"/>
                                <a:gd name="T20" fmla="*/ 34 w 38"/>
                                <a:gd name="T21" fmla="*/ 9 h 67"/>
                                <a:gd name="T22" fmla="*/ 38 w 38"/>
                                <a:gd name="T23" fmla="*/ 4 h 67"/>
                                <a:gd name="T24" fmla="*/ 38 w 38"/>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7">
                                  <a:moveTo>
                                    <a:pt x="0" y="67"/>
                                  </a:moveTo>
                                  <a:lnTo>
                                    <a:pt x="10" y="57"/>
                                  </a:lnTo>
                                  <a:lnTo>
                                    <a:pt x="10" y="52"/>
                                  </a:lnTo>
                                  <a:lnTo>
                                    <a:pt x="14" y="48"/>
                                  </a:lnTo>
                                  <a:lnTo>
                                    <a:pt x="14" y="43"/>
                                  </a:lnTo>
                                  <a:lnTo>
                                    <a:pt x="19" y="38"/>
                                  </a:lnTo>
                                  <a:lnTo>
                                    <a:pt x="19" y="33"/>
                                  </a:lnTo>
                                  <a:lnTo>
                                    <a:pt x="29" y="24"/>
                                  </a:lnTo>
                                  <a:lnTo>
                                    <a:pt x="29" y="19"/>
                                  </a:lnTo>
                                  <a:lnTo>
                                    <a:pt x="34" y="14"/>
                                  </a:lnTo>
                                  <a:lnTo>
                                    <a:pt x="34" y="9"/>
                                  </a:lnTo>
                                  <a:lnTo>
                                    <a:pt x="38" y="4"/>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83"/>
                          <wps:cNvSpPr>
                            <a:spLocks/>
                          </wps:cNvSpPr>
                          <wps:spPr bwMode="auto">
                            <a:xfrm>
                              <a:off x="7066" y="3265"/>
                              <a:ext cx="48" cy="77"/>
                            </a:xfrm>
                            <a:custGeom>
                              <a:avLst/>
                              <a:gdLst>
                                <a:gd name="T0" fmla="*/ 0 w 48"/>
                                <a:gd name="T1" fmla="*/ 77 h 77"/>
                                <a:gd name="T2" fmla="*/ 10 w 48"/>
                                <a:gd name="T3" fmla="*/ 67 h 77"/>
                                <a:gd name="T4" fmla="*/ 10 w 48"/>
                                <a:gd name="T5" fmla="*/ 62 h 77"/>
                                <a:gd name="T6" fmla="*/ 14 w 48"/>
                                <a:gd name="T7" fmla="*/ 58 h 77"/>
                                <a:gd name="T8" fmla="*/ 14 w 48"/>
                                <a:gd name="T9" fmla="*/ 53 h 77"/>
                                <a:gd name="T10" fmla="*/ 19 w 48"/>
                                <a:gd name="T11" fmla="*/ 48 h 77"/>
                                <a:gd name="T12" fmla="*/ 19 w 48"/>
                                <a:gd name="T13" fmla="*/ 43 h 77"/>
                                <a:gd name="T14" fmla="*/ 29 w 48"/>
                                <a:gd name="T15" fmla="*/ 33 h 77"/>
                                <a:gd name="T16" fmla="*/ 29 w 48"/>
                                <a:gd name="T17" fmla="*/ 29 h 77"/>
                                <a:gd name="T18" fmla="*/ 34 w 48"/>
                                <a:gd name="T19" fmla="*/ 24 h 77"/>
                                <a:gd name="T20" fmla="*/ 34 w 48"/>
                                <a:gd name="T21" fmla="*/ 19 h 77"/>
                                <a:gd name="T22" fmla="*/ 38 w 48"/>
                                <a:gd name="T23" fmla="*/ 14 h 77"/>
                                <a:gd name="T24" fmla="*/ 38 w 48"/>
                                <a:gd name="T25" fmla="*/ 9 h 77"/>
                                <a:gd name="T26" fmla="*/ 48 w 48"/>
                                <a:gd name="T2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7">
                                  <a:moveTo>
                                    <a:pt x="0" y="77"/>
                                  </a:moveTo>
                                  <a:lnTo>
                                    <a:pt x="10" y="67"/>
                                  </a:lnTo>
                                  <a:lnTo>
                                    <a:pt x="10" y="62"/>
                                  </a:lnTo>
                                  <a:lnTo>
                                    <a:pt x="14" y="58"/>
                                  </a:lnTo>
                                  <a:lnTo>
                                    <a:pt x="14" y="53"/>
                                  </a:lnTo>
                                  <a:lnTo>
                                    <a:pt x="19" y="48"/>
                                  </a:lnTo>
                                  <a:lnTo>
                                    <a:pt x="19" y="43"/>
                                  </a:lnTo>
                                  <a:lnTo>
                                    <a:pt x="29" y="33"/>
                                  </a:lnTo>
                                  <a:lnTo>
                                    <a:pt x="29" y="29"/>
                                  </a:lnTo>
                                  <a:lnTo>
                                    <a:pt x="34" y="24"/>
                                  </a:lnTo>
                                  <a:lnTo>
                                    <a:pt x="34" y="19"/>
                                  </a:lnTo>
                                  <a:lnTo>
                                    <a:pt x="38" y="14"/>
                                  </a:lnTo>
                                  <a:lnTo>
                                    <a:pt x="38" y="9"/>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984"/>
                          <wps:cNvSpPr>
                            <a:spLocks/>
                          </wps:cNvSpPr>
                          <wps:spPr bwMode="auto">
                            <a:xfrm>
                              <a:off x="7124" y="3260"/>
                              <a:ext cx="52" cy="87"/>
                            </a:xfrm>
                            <a:custGeom>
                              <a:avLst/>
                              <a:gdLst>
                                <a:gd name="T0" fmla="*/ 0 w 52"/>
                                <a:gd name="T1" fmla="*/ 87 h 87"/>
                                <a:gd name="T2" fmla="*/ 4 w 52"/>
                                <a:gd name="T3" fmla="*/ 82 h 87"/>
                                <a:gd name="T4" fmla="*/ 4 w 52"/>
                                <a:gd name="T5" fmla="*/ 77 h 87"/>
                                <a:gd name="T6" fmla="*/ 14 w 52"/>
                                <a:gd name="T7" fmla="*/ 67 h 87"/>
                                <a:gd name="T8" fmla="*/ 14 w 52"/>
                                <a:gd name="T9" fmla="*/ 63 h 87"/>
                                <a:gd name="T10" fmla="*/ 19 w 52"/>
                                <a:gd name="T11" fmla="*/ 58 h 87"/>
                                <a:gd name="T12" fmla="*/ 19 w 52"/>
                                <a:gd name="T13" fmla="*/ 53 h 87"/>
                                <a:gd name="T14" fmla="*/ 24 w 52"/>
                                <a:gd name="T15" fmla="*/ 48 h 87"/>
                                <a:gd name="T16" fmla="*/ 24 w 52"/>
                                <a:gd name="T17" fmla="*/ 43 h 87"/>
                                <a:gd name="T18" fmla="*/ 33 w 52"/>
                                <a:gd name="T19" fmla="*/ 34 h 87"/>
                                <a:gd name="T20" fmla="*/ 33 w 52"/>
                                <a:gd name="T21" fmla="*/ 29 h 87"/>
                                <a:gd name="T22" fmla="*/ 38 w 52"/>
                                <a:gd name="T23" fmla="*/ 24 h 87"/>
                                <a:gd name="T24" fmla="*/ 38 w 52"/>
                                <a:gd name="T25" fmla="*/ 19 h 87"/>
                                <a:gd name="T26" fmla="*/ 48 w 52"/>
                                <a:gd name="T27" fmla="*/ 10 h 87"/>
                                <a:gd name="T28" fmla="*/ 48 w 52"/>
                                <a:gd name="T29" fmla="*/ 5 h 87"/>
                                <a:gd name="T30" fmla="*/ 52 w 52"/>
                                <a:gd name="T3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7">
                                  <a:moveTo>
                                    <a:pt x="0" y="87"/>
                                  </a:moveTo>
                                  <a:lnTo>
                                    <a:pt x="4" y="82"/>
                                  </a:lnTo>
                                  <a:lnTo>
                                    <a:pt x="4" y="77"/>
                                  </a:lnTo>
                                  <a:lnTo>
                                    <a:pt x="14" y="67"/>
                                  </a:lnTo>
                                  <a:lnTo>
                                    <a:pt x="14" y="63"/>
                                  </a:lnTo>
                                  <a:lnTo>
                                    <a:pt x="19" y="58"/>
                                  </a:lnTo>
                                  <a:lnTo>
                                    <a:pt x="19" y="53"/>
                                  </a:lnTo>
                                  <a:lnTo>
                                    <a:pt x="24" y="48"/>
                                  </a:lnTo>
                                  <a:lnTo>
                                    <a:pt x="24" y="43"/>
                                  </a:lnTo>
                                  <a:lnTo>
                                    <a:pt x="33" y="34"/>
                                  </a:lnTo>
                                  <a:lnTo>
                                    <a:pt x="33" y="29"/>
                                  </a:lnTo>
                                  <a:lnTo>
                                    <a:pt x="38" y="24"/>
                                  </a:lnTo>
                                  <a:lnTo>
                                    <a:pt x="38" y="19"/>
                                  </a:lnTo>
                                  <a:lnTo>
                                    <a:pt x="48" y="10"/>
                                  </a:lnTo>
                                  <a:lnTo>
                                    <a:pt x="48"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985"/>
                          <wps:cNvSpPr>
                            <a:spLocks/>
                          </wps:cNvSpPr>
                          <wps:spPr bwMode="auto">
                            <a:xfrm>
                              <a:off x="7167" y="3270"/>
                              <a:ext cx="67" cy="115"/>
                            </a:xfrm>
                            <a:custGeom>
                              <a:avLst/>
                              <a:gdLst>
                                <a:gd name="T0" fmla="*/ 0 w 67"/>
                                <a:gd name="T1" fmla="*/ 115 h 115"/>
                                <a:gd name="T2" fmla="*/ 5 w 67"/>
                                <a:gd name="T3" fmla="*/ 110 h 115"/>
                                <a:gd name="T4" fmla="*/ 5 w 67"/>
                                <a:gd name="T5" fmla="*/ 105 h 115"/>
                                <a:gd name="T6" fmla="*/ 9 w 67"/>
                                <a:gd name="T7" fmla="*/ 101 h 115"/>
                                <a:gd name="T8" fmla="*/ 9 w 67"/>
                                <a:gd name="T9" fmla="*/ 96 h 115"/>
                                <a:gd name="T10" fmla="*/ 19 w 67"/>
                                <a:gd name="T11" fmla="*/ 86 h 115"/>
                                <a:gd name="T12" fmla="*/ 19 w 67"/>
                                <a:gd name="T13" fmla="*/ 81 h 115"/>
                                <a:gd name="T14" fmla="*/ 24 w 67"/>
                                <a:gd name="T15" fmla="*/ 77 h 115"/>
                                <a:gd name="T16" fmla="*/ 24 w 67"/>
                                <a:gd name="T17" fmla="*/ 72 h 115"/>
                                <a:gd name="T18" fmla="*/ 29 w 67"/>
                                <a:gd name="T19" fmla="*/ 67 h 115"/>
                                <a:gd name="T20" fmla="*/ 29 w 67"/>
                                <a:gd name="T21" fmla="*/ 62 h 115"/>
                                <a:gd name="T22" fmla="*/ 38 w 67"/>
                                <a:gd name="T23" fmla="*/ 53 h 115"/>
                                <a:gd name="T24" fmla="*/ 38 w 67"/>
                                <a:gd name="T25" fmla="*/ 48 h 115"/>
                                <a:gd name="T26" fmla="*/ 43 w 67"/>
                                <a:gd name="T27" fmla="*/ 43 h 115"/>
                                <a:gd name="T28" fmla="*/ 43 w 67"/>
                                <a:gd name="T29" fmla="*/ 38 h 115"/>
                                <a:gd name="T30" fmla="*/ 53 w 67"/>
                                <a:gd name="T31" fmla="*/ 28 h 115"/>
                                <a:gd name="T32" fmla="*/ 53 w 67"/>
                                <a:gd name="T33" fmla="*/ 24 h 115"/>
                                <a:gd name="T34" fmla="*/ 57 w 67"/>
                                <a:gd name="T35" fmla="*/ 19 h 115"/>
                                <a:gd name="T36" fmla="*/ 57 w 67"/>
                                <a:gd name="T37" fmla="*/ 14 h 115"/>
                                <a:gd name="T38" fmla="*/ 67 w 67"/>
                                <a:gd name="T39" fmla="*/ 4 h 115"/>
                                <a:gd name="T40" fmla="*/ 67 w 67"/>
                                <a:gd name="T4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5">
                                  <a:moveTo>
                                    <a:pt x="0" y="115"/>
                                  </a:moveTo>
                                  <a:lnTo>
                                    <a:pt x="5" y="110"/>
                                  </a:lnTo>
                                  <a:lnTo>
                                    <a:pt x="5" y="105"/>
                                  </a:lnTo>
                                  <a:lnTo>
                                    <a:pt x="9" y="101"/>
                                  </a:lnTo>
                                  <a:lnTo>
                                    <a:pt x="9" y="96"/>
                                  </a:lnTo>
                                  <a:lnTo>
                                    <a:pt x="19" y="86"/>
                                  </a:lnTo>
                                  <a:lnTo>
                                    <a:pt x="19" y="81"/>
                                  </a:lnTo>
                                  <a:lnTo>
                                    <a:pt x="24" y="77"/>
                                  </a:lnTo>
                                  <a:lnTo>
                                    <a:pt x="24" y="72"/>
                                  </a:lnTo>
                                  <a:lnTo>
                                    <a:pt x="29" y="67"/>
                                  </a:lnTo>
                                  <a:lnTo>
                                    <a:pt x="29" y="62"/>
                                  </a:lnTo>
                                  <a:lnTo>
                                    <a:pt x="38" y="53"/>
                                  </a:lnTo>
                                  <a:lnTo>
                                    <a:pt x="38" y="48"/>
                                  </a:lnTo>
                                  <a:lnTo>
                                    <a:pt x="43" y="43"/>
                                  </a:lnTo>
                                  <a:lnTo>
                                    <a:pt x="43" y="38"/>
                                  </a:lnTo>
                                  <a:lnTo>
                                    <a:pt x="53" y="28"/>
                                  </a:lnTo>
                                  <a:lnTo>
                                    <a:pt x="53" y="24"/>
                                  </a:lnTo>
                                  <a:lnTo>
                                    <a:pt x="57" y="19"/>
                                  </a:lnTo>
                                  <a:lnTo>
                                    <a:pt x="57" y="14"/>
                                  </a:lnTo>
                                  <a:lnTo>
                                    <a:pt x="67" y="4"/>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986"/>
                          <wps:cNvSpPr>
                            <a:spLocks/>
                          </wps:cNvSpPr>
                          <wps:spPr bwMode="auto">
                            <a:xfrm>
                              <a:off x="7234" y="3270"/>
                              <a:ext cx="24" cy="43"/>
                            </a:xfrm>
                            <a:custGeom>
                              <a:avLst/>
                              <a:gdLst>
                                <a:gd name="T0" fmla="*/ 0 w 24"/>
                                <a:gd name="T1" fmla="*/ 0 h 43"/>
                                <a:gd name="T2" fmla="*/ 0 w 24"/>
                                <a:gd name="T3" fmla="*/ 4 h 43"/>
                                <a:gd name="T4" fmla="*/ 5 w 24"/>
                                <a:gd name="T5" fmla="*/ 9 h 43"/>
                                <a:gd name="T6" fmla="*/ 10 w 24"/>
                                <a:gd name="T7" fmla="*/ 14 h 43"/>
                                <a:gd name="T8" fmla="*/ 10 w 24"/>
                                <a:gd name="T9" fmla="*/ 19 h 43"/>
                                <a:gd name="T10" fmla="*/ 14 w 24"/>
                                <a:gd name="T11" fmla="*/ 24 h 43"/>
                                <a:gd name="T12" fmla="*/ 14 w 24"/>
                                <a:gd name="T13" fmla="*/ 28 h 43"/>
                                <a:gd name="T14" fmla="*/ 19 w 24"/>
                                <a:gd name="T15" fmla="*/ 33 h 43"/>
                                <a:gd name="T16" fmla="*/ 19 w 24"/>
                                <a:gd name="T17" fmla="*/ 38 h 43"/>
                                <a:gd name="T18" fmla="*/ 24 w 24"/>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3">
                                  <a:moveTo>
                                    <a:pt x="0" y="0"/>
                                  </a:moveTo>
                                  <a:lnTo>
                                    <a:pt x="0" y="4"/>
                                  </a:lnTo>
                                  <a:lnTo>
                                    <a:pt x="5" y="9"/>
                                  </a:lnTo>
                                  <a:lnTo>
                                    <a:pt x="10" y="14"/>
                                  </a:lnTo>
                                  <a:lnTo>
                                    <a:pt x="10" y="19"/>
                                  </a:lnTo>
                                  <a:lnTo>
                                    <a:pt x="14" y="24"/>
                                  </a:lnTo>
                                  <a:lnTo>
                                    <a:pt x="14" y="28"/>
                                  </a:lnTo>
                                  <a:lnTo>
                                    <a:pt x="19" y="33"/>
                                  </a:lnTo>
                                  <a:lnTo>
                                    <a:pt x="19" y="38"/>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987"/>
                          <wps:cNvSpPr>
                            <a:spLocks/>
                          </wps:cNvSpPr>
                          <wps:spPr bwMode="auto">
                            <a:xfrm>
                              <a:off x="7167" y="3260"/>
                              <a:ext cx="48" cy="87"/>
                            </a:xfrm>
                            <a:custGeom>
                              <a:avLst/>
                              <a:gdLst>
                                <a:gd name="T0" fmla="*/ 0 w 48"/>
                                <a:gd name="T1" fmla="*/ 0 h 87"/>
                                <a:gd name="T2" fmla="*/ 0 w 48"/>
                                <a:gd name="T3" fmla="*/ 5 h 87"/>
                                <a:gd name="T4" fmla="*/ 5 w 48"/>
                                <a:gd name="T5" fmla="*/ 10 h 87"/>
                                <a:gd name="T6" fmla="*/ 9 w 48"/>
                                <a:gd name="T7" fmla="*/ 14 h 87"/>
                                <a:gd name="T8" fmla="*/ 9 w 48"/>
                                <a:gd name="T9" fmla="*/ 19 h 87"/>
                                <a:gd name="T10" fmla="*/ 14 w 48"/>
                                <a:gd name="T11" fmla="*/ 24 h 87"/>
                                <a:gd name="T12" fmla="*/ 14 w 48"/>
                                <a:gd name="T13" fmla="*/ 29 h 87"/>
                                <a:gd name="T14" fmla="*/ 19 w 48"/>
                                <a:gd name="T15" fmla="*/ 34 h 87"/>
                                <a:gd name="T16" fmla="*/ 19 w 48"/>
                                <a:gd name="T17" fmla="*/ 38 h 87"/>
                                <a:gd name="T18" fmla="*/ 29 w 48"/>
                                <a:gd name="T19" fmla="*/ 48 h 87"/>
                                <a:gd name="T20" fmla="*/ 29 w 48"/>
                                <a:gd name="T21" fmla="*/ 53 h 87"/>
                                <a:gd name="T22" fmla="*/ 33 w 48"/>
                                <a:gd name="T23" fmla="*/ 58 h 87"/>
                                <a:gd name="T24" fmla="*/ 33 w 48"/>
                                <a:gd name="T25" fmla="*/ 63 h 87"/>
                                <a:gd name="T26" fmla="*/ 43 w 48"/>
                                <a:gd name="T27" fmla="*/ 72 h 87"/>
                                <a:gd name="T28" fmla="*/ 43 w 48"/>
                                <a:gd name="T29" fmla="*/ 77 h 87"/>
                                <a:gd name="T30" fmla="*/ 48 w 48"/>
                                <a:gd name="T31" fmla="*/ 82 h 87"/>
                                <a:gd name="T32" fmla="*/ 48 w 48"/>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0"/>
                                  </a:moveTo>
                                  <a:lnTo>
                                    <a:pt x="0" y="5"/>
                                  </a:lnTo>
                                  <a:lnTo>
                                    <a:pt x="5" y="10"/>
                                  </a:lnTo>
                                  <a:lnTo>
                                    <a:pt x="9" y="14"/>
                                  </a:lnTo>
                                  <a:lnTo>
                                    <a:pt x="9" y="19"/>
                                  </a:lnTo>
                                  <a:lnTo>
                                    <a:pt x="14" y="24"/>
                                  </a:lnTo>
                                  <a:lnTo>
                                    <a:pt x="14" y="29"/>
                                  </a:lnTo>
                                  <a:lnTo>
                                    <a:pt x="19" y="34"/>
                                  </a:lnTo>
                                  <a:lnTo>
                                    <a:pt x="19" y="38"/>
                                  </a:lnTo>
                                  <a:lnTo>
                                    <a:pt x="29" y="48"/>
                                  </a:lnTo>
                                  <a:lnTo>
                                    <a:pt x="29" y="53"/>
                                  </a:lnTo>
                                  <a:lnTo>
                                    <a:pt x="33" y="58"/>
                                  </a:lnTo>
                                  <a:lnTo>
                                    <a:pt x="33" y="63"/>
                                  </a:lnTo>
                                  <a:lnTo>
                                    <a:pt x="43" y="72"/>
                                  </a:lnTo>
                                  <a:lnTo>
                                    <a:pt x="43" y="77"/>
                                  </a:lnTo>
                                  <a:lnTo>
                                    <a:pt x="48" y="82"/>
                                  </a:lnTo>
                                  <a:lnTo>
                                    <a:pt x="4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988"/>
                          <wps:cNvSpPr>
                            <a:spLocks/>
                          </wps:cNvSpPr>
                          <wps:spPr bwMode="auto">
                            <a:xfrm>
                              <a:off x="7104" y="3265"/>
                              <a:ext cx="72" cy="120"/>
                            </a:xfrm>
                            <a:custGeom>
                              <a:avLst/>
                              <a:gdLst>
                                <a:gd name="T0" fmla="*/ 0 w 72"/>
                                <a:gd name="T1" fmla="*/ 0 h 120"/>
                                <a:gd name="T2" fmla="*/ 10 w 72"/>
                                <a:gd name="T3" fmla="*/ 9 h 120"/>
                                <a:gd name="T4" fmla="*/ 10 w 72"/>
                                <a:gd name="T5" fmla="*/ 14 h 120"/>
                                <a:gd name="T6" fmla="*/ 15 w 72"/>
                                <a:gd name="T7" fmla="*/ 19 h 120"/>
                                <a:gd name="T8" fmla="*/ 15 w 72"/>
                                <a:gd name="T9" fmla="*/ 24 h 120"/>
                                <a:gd name="T10" fmla="*/ 24 w 72"/>
                                <a:gd name="T11" fmla="*/ 33 h 120"/>
                                <a:gd name="T12" fmla="*/ 24 w 72"/>
                                <a:gd name="T13" fmla="*/ 38 h 120"/>
                                <a:gd name="T14" fmla="*/ 29 w 72"/>
                                <a:gd name="T15" fmla="*/ 43 h 120"/>
                                <a:gd name="T16" fmla="*/ 29 w 72"/>
                                <a:gd name="T17" fmla="*/ 48 h 120"/>
                                <a:gd name="T18" fmla="*/ 34 w 72"/>
                                <a:gd name="T19" fmla="*/ 53 h 120"/>
                                <a:gd name="T20" fmla="*/ 34 w 72"/>
                                <a:gd name="T21" fmla="*/ 58 h 120"/>
                                <a:gd name="T22" fmla="*/ 44 w 72"/>
                                <a:gd name="T23" fmla="*/ 67 h 120"/>
                                <a:gd name="T24" fmla="*/ 44 w 72"/>
                                <a:gd name="T25" fmla="*/ 72 h 120"/>
                                <a:gd name="T26" fmla="*/ 48 w 72"/>
                                <a:gd name="T27" fmla="*/ 77 h 120"/>
                                <a:gd name="T28" fmla="*/ 48 w 72"/>
                                <a:gd name="T29" fmla="*/ 82 h 120"/>
                                <a:gd name="T30" fmla="*/ 58 w 72"/>
                                <a:gd name="T31" fmla="*/ 91 h 120"/>
                                <a:gd name="T32" fmla="*/ 58 w 72"/>
                                <a:gd name="T33" fmla="*/ 96 h 120"/>
                                <a:gd name="T34" fmla="*/ 63 w 72"/>
                                <a:gd name="T35" fmla="*/ 101 h 120"/>
                                <a:gd name="T36" fmla="*/ 63 w 72"/>
                                <a:gd name="T37" fmla="*/ 106 h 120"/>
                                <a:gd name="T38" fmla="*/ 72 w 72"/>
                                <a:gd name="T39" fmla="*/ 115 h 120"/>
                                <a:gd name="T40" fmla="*/ 72 w 72"/>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120">
                                  <a:moveTo>
                                    <a:pt x="0" y="0"/>
                                  </a:moveTo>
                                  <a:lnTo>
                                    <a:pt x="10" y="9"/>
                                  </a:lnTo>
                                  <a:lnTo>
                                    <a:pt x="10" y="14"/>
                                  </a:lnTo>
                                  <a:lnTo>
                                    <a:pt x="15" y="19"/>
                                  </a:lnTo>
                                  <a:lnTo>
                                    <a:pt x="15" y="24"/>
                                  </a:lnTo>
                                  <a:lnTo>
                                    <a:pt x="24" y="33"/>
                                  </a:lnTo>
                                  <a:lnTo>
                                    <a:pt x="24" y="38"/>
                                  </a:lnTo>
                                  <a:lnTo>
                                    <a:pt x="29" y="43"/>
                                  </a:lnTo>
                                  <a:lnTo>
                                    <a:pt x="29" y="48"/>
                                  </a:lnTo>
                                  <a:lnTo>
                                    <a:pt x="34" y="53"/>
                                  </a:lnTo>
                                  <a:lnTo>
                                    <a:pt x="34" y="58"/>
                                  </a:lnTo>
                                  <a:lnTo>
                                    <a:pt x="44" y="67"/>
                                  </a:lnTo>
                                  <a:lnTo>
                                    <a:pt x="44" y="72"/>
                                  </a:lnTo>
                                  <a:lnTo>
                                    <a:pt x="48" y="77"/>
                                  </a:lnTo>
                                  <a:lnTo>
                                    <a:pt x="48" y="82"/>
                                  </a:lnTo>
                                  <a:lnTo>
                                    <a:pt x="58" y="91"/>
                                  </a:lnTo>
                                  <a:lnTo>
                                    <a:pt x="58" y="96"/>
                                  </a:lnTo>
                                  <a:lnTo>
                                    <a:pt x="63" y="101"/>
                                  </a:lnTo>
                                  <a:lnTo>
                                    <a:pt x="63" y="106"/>
                                  </a:lnTo>
                                  <a:lnTo>
                                    <a:pt x="72" y="115"/>
                                  </a:lnTo>
                                  <a:lnTo>
                                    <a:pt x="72"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989"/>
                          <wps:cNvSpPr>
                            <a:spLocks/>
                          </wps:cNvSpPr>
                          <wps:spPr bwMode="auto">
                            <a:xfrm>
                              <a:off x="7037" y="3255"/>
                              <a:ext cx="53" cy="87"/>
                            </a:xfrm>
                            <a:custGeom>
                              <a:avLst/>
                              <a:gdLst>
                                <a:gd name="T0" fmla="*/ 0 w 53"/>
                                <a:gd name="T1" fmla="*/ 0 h 87"/>
                                <a:gd name="T2" fmla="*/ 10 w 53"/>
                                <a:gd name="T3" fmla="*/ 10 h 87"/>
                                <a:gd name="T4" fmla="*/ 10 w 53"/>
                                <a:gd name="T5" fmla="*/ 15 h 87"/>
                                <a:gd name="T6" fmla="*/ 15 w 53"/>
                                <a:gd name="T7" fmla="*/ 19 h 87"/>
                                <a:gd name="T8" fmla="*/ 15 w 53"/>
                                <a:gd name="T9" fmla="*/ 24 h 87"/>
                                <a:gd name="T10" fmla="*/ 19 w 53"/>
                                <a:gd name="T11" fmla="*/ 29 h 87"/>
                                <a:gd name="T12" fmla="*/ 19 w 53"/>
                                <a:gd name="T13" fmla="*/ 34 h 87"/>
                                <a:gd name="T14" fmla="*/ 29 w 53"/>
                                <a:gd name="T15" fmla="*/ 43 h 87"/>
                                <a:gd name="T16" fmla="*/ 29 w 53"/>
                                <a:gd name="T17" fmla="*/ 48 h 87"/>
                                <a:gd name="T18" fmla="*/ 34 w 53"/>
                                <a:gd name="T19" fmla="*/ 53 h 87"/>
                                <a:gd name="T20" fmla="*/ 34 w 53"/>
                                <a:gd name="T21" fmla="*/ 58 h 87"/>
                                <a:gd name="T22" fmla="*/ 39 w 53"/>
                                <a:gd name="T23" fmla="*/ 63 h 87"/>
                                <a:gd name="T24" fmla="*/ 39 w 53"/>
                                <a:gd name="T25" fmla="*/ 68 h 87"/>
                                <a:gd name="T26" fmla="*/ 48 w 53"/>
                                <a:gd name="T27" fmla="*/ 77 h 87"/>
                                <a:gd name="T28" fmla="*/ 48 w 53"/>
                                <a:gd name="T29" fmla="*/ 82 h 87"/>
                                <a:gd name="T30" fmla="*/ 53 w 53"/>
                                <a:gd name="T3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7">
                                  <a:moveTo>
                                    <a:pt x="0" y="0"/>
                                  </a:moveTo>
                                  <a:lnTo>
                                    <a:pt x="10" y="10"/>
                                  </a:lnTo>
                                  <a:lnTo>
                                    <a:pt x="10" y="15"/>
                                  </a:lnTo>
                                  <a:lnTo>
                                    <a:pt x="15" y="19"/>
                                  </a:lnTo>
                                  <a:lnTo>
                                    <a:pt x="15" y="24"/>
                                  </a:lnTo>
                                  <a:lnTo>
                                    <a:pt x="19" y="29"/>
                                  </a:lnTo>
                                  <a:lnTo>
                                    <a:pt x="19" y="34"/>
                                  </a:lnTo>
                                  <a:lnTo>
                                    <a:pt x="29" y="43"/>
                                  </a:lnTo>
                                  <a:lnTo>
                                    <a:pt x="29" y="48"/>
                                  </a:lnTo>
                                  <a:lnTo>
                                    <a:pt x="34" y="53"/>
                                  </a:lnTo>
                                  <a:lnTo>
                                    <a:pt x="34" y="58"/>
                                  </a:lnTo>
                                  <a:lnTo>
                                    <a:pt x="39" y="63"/>
                                  </a:lnTo>
                                  <a:lnTo>
                                    <a:pt x="39" y="68"/>
                                  </a:lnTo>
                                  <a:lnTo>
                                    <a:pt x="48" y="77"/>
                                  </a:lnTo>
                                  <a:lnTo>
                                    <a:pt x="48" y="82"/>
                                  </a:lnTo>
                                  <a:lnTo>
                                    <a:pt x="53"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990"/>
                          <wps:cNvCnPr>
                            <a:cxnSpLocks noChangeShapeType="1"/>
                          </wps:cNvCnPr>
                          <wps:spPr bwMode="auto">
                            <a:xfrm>
                              <a:off x="7004" y="3303"/>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Freeform 991"/>
                          <wps:cNvSpPr>
                            <a:spLocks/>
                          </wps:cNvSpPr>
                          <wps:spPr bwMode="auto">
                            <a:xfrm>
                              <a:off x="6994" y="3236"/>
                              <a:ext cx="288" cy="154"/>
                            </a:xfrm>
                            <a:custGeom>
                              <a:avLst/>
                              <a:gdLst>
                                <a:gd name="T0" fmla="*/ 58 w 288"/>
                                <a:gd name="T1" fmla="*/ 10 h 154"/>
                                <a:gd name="T2" fmla="*/ 53 w 288"/>
                                <a:gd name="T3" fmla="*/ 10 h 154"/>
                                <a:gd name="T4" fmla="*/ 96 w 288"/>
                                <a:gd name="T5" fmla="*/ 34 h 154"/>
                                <a:gd name="T6" fmla="*/ 178 w 288"/>
                                <a:gd name="T7" fmla="*/ 29 h 154"/>
                                <a:gd name="T8" fmla="*/ 221 w 288"/>
                                <a:gd name="T9" fmla="*/ 29 h 154"/>
                                <a:gd name="T10" fmla="*/ 283 w 288"/>
                                <a:gd name="T11" fmla="*/ 62 h 154"/>
                                <a:gd name="T12" fmla="*/ 278 w 288"/>
                                <a:gd name="T13" fmla="*/ 53 h 154"/>
                                <a:gd name="T14" fmla="*/ 173 w 288"/>
                                <a:gd name="T15" fmla="*/ 144 h 154"/>
                                <a:gd name="T16" fmla="*/ 182 w 288"/>
                                <a:gd name="T17" fmla="*/ 144 h 154"/>
                                <a:gd name="T18" fmla="*/ 139 w 288"/>
                                <a:gd name="T19" fmla="*/ 106 h 154"/>
                                <a:gd name="T20" fmla="*/ 134 w 288"/>
                                <a:gd name="T21" fmla="*/ 106 h 154"/>
                                <a:gd name="T22" fmla="*/ 62 w 288"/>
                                <a:gd name="T23" fmla="*/ 101 h 154"/>
                                <a:gd name="T24" fmla="*/ 67 w 288"/>
                                <a:gd name="T25" fmla="*/ 101 h 154"/>
                                <a:gd name="T26" fmla="*/ 58 w 288"/>
                                <a:gd name="T27" fmla="*/ 87 h 154"/>
                                <a:gd name="T28" fmla="*/ 53 w 288"/>
                                <a:gd name="T29" fmla="*/ 87 h 154"/>
                                <a:gd name="T30" fmla="*/ 5 w 288"/>
                                <a:gd name="T31" fmla="*/ 62 h 154"/>
                                <a:gd name="T32" fmla="*/ 10 w 288"/>
                                <a:gd name="T33" fmla="*/ 72 h 154"/>
                                <a:gd name="T34" fmla="*/ 58 w 288"/>
                                <a:gd name="T35" fmla="*/ 10 h 154"/>
                                <a:gd name="T36" fmla="*/ 48 w 288"/>
                                <a:gd name="T37" fmla="*/ 0 h 154"/>
                                <a:gd name="T38" fmla="*/ 0 w 288"/>
                                <a:gd name="T39" fmla="*/ 62 h 154"/>
                                <a:gd name="T40" fmla="*/ 0 w 288"/>
                                <a:gd name="T41" fmla="*/ 67 h 154"/>
                                <a:gd name="T42" fmla="*/ 0 w 288"/>
                                <a:gd name="T43" fmla="*/ 72 h 154"/>
                                <a:gd name="T44" fmla="*/ 5 w 288"/>
                                <a:gd name="T45" fmla="*/ 72 h 154"/>
                                <a:gd name="T46" fmla="*/ 53 w 288"/>
                                <a:gd name="T47" fmla="*/ 96 h 154"/>
                                <a:gd name="T48" fmla="*/ 48 w 288"/>
                                <a:gd name="T49" fmla="*/ 96 h 154"/>
                                <a:gd name="T50" fmla="*/ 58 w 288"/>
                                <a:gd name="T51" fmla="*/ 111 h 154"/>
                                <a:gd name="T52" fmla="*/ 62 w 288"/>
                                <a:gd name="T53" fmla="*/ 111 h 154"/>
                                <a:gd name="T54" fmla="*/ 134 w 288"/>
                                <a:gd name="T55" fmla="*/ 115 h 154"/>
                                <a:gd name="T56" fmla="*/ 130 w 288"/>
                                <a:gd name="T57" fmla="*/ 115 h 154"/>
                                <a:gd name="T58" fmla="*/ 173 w 288"/>
                                <a:gd name="T59" fmla="*/ 154 h 154"/>
                                <a:gd name="T60" fmla="*/ 178 w 288"/>
                                <a:gd name="T61" fmla="*/ 154 h 154"/>
                                <a:gd name="T62" fmla="*/ 182 w 288"/>
                                <a:gd name="T63" fmla="*/ 154 h 154"/>
                                <a:gd name="T64" fmla="*/ 288 w 288"/>
                                <a:gd name="T65" fmla="*/ 62 h 154"/>
                                <a:gd name="T66" fmla="*/ 288 w 288"/>
                                <a:gd name="T67" fmla="*/ 58 h 154"/>
                                <a:gd name="T68" fmla="*/ 288 w 288"/>
                                <a:gd name="T69" fmla="*/ 53 h 154"/>
                                <a:gd name="T70" fmla="*/ 283 w 288"/>
                                <a:gd name="T71" fmla="*/ 53 h 154"/>
                                <a:gd name="T72" fmla="*/ 221 w 288"/>
                                <a:gd name="T73" fmla="*/ 19 h 154"/>
                                <a:gd name="T74" fmla="*/ 178 w 288"/>
                                <a:gd name="T75" fmla="*/ 19 h 154"/>
                                <a:gd name="T76" fmla="*/ 96 w 288"/>
                                <a:gd name="T77" fmla="*/ 24 h 154"/>
                                <a:gd name="T78" fmla="*/ 53 w 288"/>
                                <a:gd name="T79" fmla="*/ 0 h 154"/>
                                <a:gd name="T80" fmla="*/ 48 w 288"/>
                                <a:gd name="T81" fmla="*/ 0 h 154"/>
                                <a:gd name="T82" fmla="*/ 58 w 288"/>
                                <a:gd name="T83" fmla="*/ 1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8" h="154">
                                  <a:moveTo>
                                    <a:pt x="58" y="10"/>
                                  </a:moveTo>
                                  <a:lnTo>
                                    <a:pt x="53" y="10"/>
                                  </a:lnTo>
                                  <a:lnTo>
                                    <a:pt x="96" y="34"/>
                                  </a:lnTo>
                                  <a:lnTo>
                                    <a:pt x="178" y="29"/>
                                  </a:lnTo>
                                  <a:lnTo>
                                    <a:pt x="221" y="29"/>
                                  </a:lnTo>
                                  <a:lnTo>
                                    <a:pt x="283" y="62"/>
                                  </a:lnTo>
                                  <a:lnTo>
                                    <a:pt x="278" y="53"/>
                                  </a:lnTo>
                                  <a:lnTo>
                                    <a:pt x="173" y="144"/>
                                  </a:lnTo>
                                  <a:lnTo>
                                    <a:pt x="182" y="144"/>
                                  </a:lnTo>
                                  <a:lnTo>
                                    <a:pt x="139" y="106"/>
                                  </a:lnTo>
                                  <a:lnTo>
                                    <a:pt x="134" y="106"/>
                                  </a:lnTo>
                                  <a:lnTo>
                                    <a:pt x="62" y="101"/>
                                  </a:lnTo>
                                  <a:lnTo>
                                    <a:pt x="67" y="101"/>
                                  </a:lnTo>
                                  <a:lnTo>
                                    <a:pt x="58" y="87"/>
                                  </a:lnTo>
                                  <a:lnTo>
                                    <a:pt x="53" y="87"/>
                                  </a:lnTo>
                                  <a:lnTo>
                                    <a:pt x="5" y="62"/>
                                  </a:lnTo>
                                  <a:lnTo>
                                    <a:pt x="10" y="72"/>
                                  </a:lnTo>
                                  <a:lnTo>
                                    <a:pt x="58" y="10"/>
                                  </a:lnTo>
                                  <a:lnTo>
                                    <a:pt x="48" y="0"/>
                                  </a:lnTo>
                                  <a:lnTo>
                                    <a:pt x="0" y="62"/>
                                  </a:lnTo>
                                  <a:lnTo>
                                    <a:pt x="0" y="67"/>
                                  </a:lnTo>
                                  <a:lnTo>
                                    <a:pt x="0" y="72"/>
                                  </a:lnTo>
                                  <a:lnTo>
                                    <a:pt x="5" y="72"/>
                                  </a:lnTo>
                                  <a:lnTo>
                                    <a:pt x="53" y="96"/>
                                  </a:lnTo>
                                  <a:lnTo>
                                    <a:pt x="48" y="96"/>
                                  </a:lnTo>
                                  <a:lnTo>
                                    <a:pt x="58" y="111"/>
                                  </a:lnTo>
                                  <a:lnTo>
                                    <a:pt x="62" y="111"/>
                                  </a:lnTo>
                                  <a:lnTo>
                                    <a:pt x="134" y="115"/>
                                  </a:lnTo>
                                  <a:lnTo>
                                    <a:pt x="130" y="115"/>
                                  </a:lnTo>
                                  <a:lnTo>
                                    <a:pt x="173" y="154"/>
                                  </a:lnTo>
                                  <a:lnTo>
                                    <a:pt x="178" y="154"/>
                                  </a:lnTo>
                                  <a:lnTo>
                                    <a:pt x="182" y="154"/>
                                  </a:lnTo>
                                  <a:lnTo>
                                    <a:pt x="288" y="62"/>
                                  </a:lnTo>
                                  <a:lnTo>
                                    <a:pt x="288" y="58"/>
                                  </a:lnTo>
                                  <a:lnTo>
                                    <a:pt x="288" y="53"/>
                                  </a:lnTo>
                                  <a:lnTo>
                                    <a:pt x="283" y="53"/>
                                  </a:lnTo>
                                  <a:lnTo>
                                    <a:pt x="221" y="19"/>
                                  </a:lnTo>
                                  <a:lnTo>
                                    <a:pt x="178" y="19"/>
                                  </a:lnTo>
                                  <a:lnTo>
                                    <a:pt x="96" y="24"/>
                                  </a:lnTo>
                                  <a:lnTo>
                                    <a:pt x="53" y="0"/>
                                  </a:lnTo>
                                  <a:lnTo>
                                    <a:pt x="48" y="0"/>
                                  </a:lnTo>
                                  <a:lnTo>
                                    <a:pt x="5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92"/>
                          <wps:cNvSpPr>
                            <a:spLocks/>
                          </wps:cNvSpPr>
                          <wps:spPr bwMode="auto">
                            <a:xfrm>
                              <a:off x="7205" y="3284"/>
                              <a:ext cx="231" cy="163"/>
                            </a:xfrm>
                            <a:custGeom>
                              <a:avLst/>
                              <a:gdLst>
                                <a:gd name="T0" fmla="*/ 183 w 231"/>
                                <a:gd name="T1" fmla="*/ 0 h 163"/>
                                <a:gd name="T2" fmla="*/ 183 w 231"/>
                                <a:gd name="T3" fmla="*/ 5 h 163"/>
                                <a:gd name="T4" fmla="*/ 135 w 231"/>
                                <a:gd name="T5" fmla="*/ 5 h 163"/>
                                <a:gd name="T6" fmla="*/ 135 w 231"/>
                                <a:gd name="T7" fmla="*/ 10 h 163"/>
                                <a:gd name="T8" fmla="*/ 82 w 231"/>
                                <a:gd name="T9" fmla="*/ 10 h 163"/>
                                <a:gd name="T10" fmla="*/ 82 w 231"/>
                                <a:gd name="T11" fmla="*/ 19 h 163"/>
                                <a:gd name="T12" fmla="*/ 72 w 231"/>
                                <a:gd name="T13" fmla="*/ 24 h 163"/>
                                <a:gd name="T14" fmla="*/ 72 w 231"/>
                                <a:gd name="T15" fmla="*/ 34 h 163"/>
                                <a:gd name="T16" fmla="*/ 63 w 231"/>
                                <a:gd name="T17" fmla="*/ 39 h 163"/>
                                <a:gd name="T18" fmla="*/ 63 w 231"/>
                                <a:gd name="T19" fmla="*/ 48 h 163"/>
                                <a:gd name="T20" fmla="*/ 53 w 231"/>
                                <a:gd name="T21" fmla="*/ 53 h 163"/>
                                <a:gd name="T22" fmla="*/ 53 w 231"/>
                                <a:gd name="T23" fmla="*/ 63 h 163"/>
                                <a:gd name="T24" fmla="*/ 43 w 231"/>
                                <a:gd name="T25" fmla="*/ 67 h 163"/>
                                <a:gd name="T26" fmla="*/ 43 w 231"/>
                                <a:gd name="T27" fmla="*/ 77 h 163"/>
                                <a:gd name="T28" fmla="*/ 34 w 231"/>
                                <a:gd name="T29" fmla="*/ 82 h 163"/>
                                <a:gd name="T30" fmla="*/ 34 w 231"/>
                                <a:gd name="T31" fmla="*/ 91 h 163"/>
                                <a:gd name="T32" fmla="*/ 24 w 231"/>
                                <a:gd name="T33" fmla="*/ 96 h 163"/>
                                <a:gd name="T34" fmla="*/ 24 w 231"/>
                                <a:gd name="T35" fmla="*/ 106 h 163"/>
                                <a:gd name="T36" fmla="*/ 15 w 231"/>
                                <a:gd name="T37" fmla="*/ 111 h 163"/>
                                <a:gd name="T38" fmla="*/ 15 w 231"/>
                                <a:gd name="T39" fmla="*/ 120 h 163"/>
                                <a:gd name="T40" fmla="*/ 5 w 231"/>
                                <a:gd name="T41" fmla="*/ 125 h 163"/>
                                <a:gd name="T42" fmla="*/ 5 w 231"/>
                                <a:gd name="T43" fmla="*/ 135 h 163"/>
                                <a:gd name="T44" fmla="*/ 0 w 231"/>
                                <a:gd name="T45" fmla="*/ 135 h 163"/>
                                <a:gd name="T46" fmla="*/ 0 w 231"/>
                                <a:gd name="T47" fmla="*/ 139 h 163"/>
                                <a:gd name="T48" fmla="*/ 15 w 231"/>
                                <a:gd name="T49" fmla="*/ 139 h 163"/>
                                <a:gd name="T50" fmla="*/ 15 w 231"/>
                                <a:gd name="T51" fmla="*/ 144 h 163"/>
                                <a:gd name="T52" fmla="*/ 29 w 231"/>
                                <a:gd name="T53" fmla="*/ 144 h 163"/>
                                <a:gd name="T54" fmla="*/ 29 w 231"/>
                                <a:gd name="T55" fmla="*/ 149 h 163"/>
                                <a:gd name="T56" fmla="*/ 43 w 231"/>
                                <a:gd name="T57" fmla="*/ 149 h 163"/>
                                <a:gd name="T58" fmla="*/ 43 w 231"/>
                                <a:gd name="T59" fmla="*/ 154 h 163"/>
                                <a:gd name="T60" fmla="*/ 58 w 231"/>
                                <a:gd name="T61" fmla="*/ 154 h 163"/>
                                <a:gd name="T62" fmla="*/ 58 w 231"/>
                                <a:gd name="T63" fmla="*/ 159 h 163"/>
                                <a:gd name="T64" fmla="*/ 91 w 231"/>
                                <a:gd name="T65" fmla="*/ 163 h 163"/>
                                <a:gd name="T66" fmla="*/ 91 w 231"/>
                                <a:gd name="T67" fmla="*/ 159 h 163"/>
                                <a:gd name="T68" fmla="*/ 125 w 231"/>
                                <a:gd name="T69" fmla="*/ 130 h 163"/>
                                <a:gd name="T70" fmla="*/ 125 w 231"/>
                                <a:gd name="T71" fmla="*/ 120 h 163"/>
                                <a:gd name="T72" fmla="*/ 159 w 231"/>
                                <a:gd name="T73" fmla="*/ 91 h 163"/>
                                <a:gd name="T74" fmla="*/ 159 w 231"/>
                                <a:gd name="T75" fmla="*/ 82 h 163"/>
                                <a:gd name="T76" fmla="*/ 197 w 231"/>
                                <a:gd name="T77" fmla="*/ 48 h 163"/>
                                <a:gd name="T78" fmla="*/ 197 w 231"/>
                                <a:gd name="T79" fmla="*/ 39 h 163"/>
                                <a:gd name="T80" fmla="*/ 231 w 231"/>
                                <a:gd name="T81" fmla="*/ 10 h 163"/>
                                <a:gd name="T82" fmla="*/ 231 w 231"/>
                                <a:gd name="T83" fmla="*/ 0 h 163"/>
                                <a:gd name="T84" fmla="*/ 183 w 231"/>
                                <a:gd name="T85"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1" h="163">
                                  <a:moveTo>
                                    <a:pt x="183" y="0"/>
                                  </a:moveTo>
                                  <a:lnTo>
                                    <a:pt x="183" y="5"/>
                                  </a:lnTo>
                                  <a:lnTo>
                                    <a:pt x="135" y="5"/>
                                  </a:lnTo>
                                  <a:lnTo>
                                    <a:pt x="135" y="10"/>
                                  </a:lnTo>
                                  <a:lnTo>
                                    <a:pt x="82" y="10"/>
                                  </a:lnTo>
                                  <a:lnTo>
                                    <a:pt x="82" y="19"/>
                                  </a:lnTo>
                                  <a:lnTo>
                                    <a:pt x="72" y="24"/>
                                  </a:lnTo>
                                  <a:lnTo>
                                    <a:pt x="72" y="34"/>
                                  </a:lnTo>
                                  <a:lnTo>
                                    <a:pt x="63" y="39"/>
                                  </a:lnTo>
                                  <a:lnTo>
                                    <a:pt x="63" y="48"/>
                                  </a:lnTo>
                                  <a:lnTo>
                                    <a:pt x="53" y="53"/>
                                  </a:lnTo>
                                  <a:lnTo>
                                    <a:pt x="53" y="63"/>
                                  </a:lnTo>
                                  <a:lnTo>
                                    <a:pt x="43" y="67"/>
                                  </a:lnTo>
                                  <a:lnTo>
                                    <a:pt x="43" y="77"/>
                                  </a:lnTo>
                                  <a:lnTo>
                                    <a:pt x="34" y="82"/>
                                  </a:lnTo>
                                  <a:lnTo>
                                    <a:pt x="34" y="91"/>
                                  </a:lnTo>
                                  <a:lnTo>
                                    <a:pt x="24" y="96"/>
                                  </a:lnTo>
                                  <a:lnTo>
                                    <a:pt x="24" y="106"/>
                                  </a:lnTo>
                                  <a:lnTo>
                                    <a:pt x="15" y="111"/>
                                  </a:lnTo>
                                  <a:lnTo>
                                    <a:pt x="15" y="120"/>
                                  </a:lnTo>
                                  <a:lnTo>
                                    <a:pt x="5" y="125"/>
                                  </a:lnTo>
                                  <a:lnTo>
                                    <a:pt x="5" y="135"/>
                                  </a:lnTo>
                                  <a:lnTo>
                                    <a:pt x="0" y="135"/>
                                  </a:lnTo>
                                  <a:lnTo>
                                    <a:pt x="0" y="139"/>
                                  </a:lnTo>
                                  <a:lnTo>
                                    <a:pt x="15" y="139"/>
                                  </a:lnTo>
                                  <a:lnTo>
                                    <a:pt x="15" y="144"/>
                                  </a:lnTo>
                                  <a:lnTo>
                                    <a:pt x="29" y="144"/>
                                  </a:lnTo>
                                  <a:lnTo>
                                    <a:pt x="29" y="149"/>
                                  </a:lnTo>
                                  <a:lnTo>
                                    <a:pt x="43" y="149"/>
                                  </a:lnTo>
                                  <a:lnTo>
                                    <a:pt x="43" y="154"/>
                                  </a:lnTo>
                                  <a:lnTo>
                                    <a:pt x="58" y="154"/>
                                  </a:lnTo>
                                  <a:lnTo>
                                    <a:pt x="58" y="159"/>
                                  </a:lnTo>
                                  <a:lnTo>
                                    <a:pt x="91" y="163"/>
                                  </a:lnTo>
                                  <a:lnTo>
                                    <a:pt x="91" y="159"/>
                                  </a:lnTo>
                                  <a:lnTo>
                                    <a:pt x="125" y="130"/>
                                  </a:lnTo>
                                  <a:lnTo>
                                    <a:pt x="125" y="120"/>
                                  </a:lnTo>
                                  <a:lnTo>
                                    <a:pt x="159" y="91"/>
                                  </a:lnTo>
                                  <a:lnTo>
                                    <a:pt x="159" y="82"/>
                                  </a:lnTo>
                                  <a:lnTo>
                                    <a:pt x="197" y="48"/>
                                  </a:lnTo>
                                  <a:lnTo>
                                    <a:pt x="197" y="39"/>
                                  </a:lnTo>
                                  <a:lnTo>
                                    <a:pt x="231" y="10"/>
                                  </a:lnTo>
                                  <a:lnTo>
                                    <a:pt x="231" y="0"/>
                                  </a:lnTo>
                                  <a:lnTo>
                                    <a:pt x="1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3"/>
                          <wps:cNvSpPr>
                            <a:spLocks/>
                          </wps:cNvSpPr>
                          <wps:spPr bwMode="auto">
                            <a:xfrm>
                              <a:off x="7248" y="3294"/>
                              <a:ext cx="77" cy="134"/>
                            </a:xfrm>
                            <a:custGeom>
                              <a:avLst/>
                              <a:gdLst>
                                <a:gd name="T0" fmla="*/ 0 w 77"/>
                                <a:gd name="T1" fmla="*/ 134 h 134"/>
                                <a:gd name="T2" fmla="*/ 0 w 77"/>
                                <a:gd name="T3" fmla="*/ 129 h 134"/>
                                <a:gd name="T4" fmla="*/ 5 w 77"/>
                                <a:gd name="T5" fmla="*/ 125 h 134"/>
                                <a:gd name="T6" fmla="*/ 5 w 77"/>
                                <a:gd name="T7" fmla="*/ 120 h 134"/>
                                <a:gd name="T8" fmla="*/ 10 w 77"/>
                                <a:gd name="T9" fmla="*/ 115 h 134"/>
                                <a:gd name="T10" fmla="*/ 15 w 77"/>
                                <a:gd name="T11" fmla="*/ 110 h 134"/>
                                <a:gd name="T12" fmla="*/ 15 w 77"/>
                                <a:gd name="T13" fmla="*/ 105 h 134"/>
                                <a:gd name="T14" fmla="*/ 20 w 77"/>
                                <a:gd name="T15" fmla="*/ 101 h 134"/>
                                <a:gd name="T16" fmla="*/ 20 w 77"/>
                                <a:gd name="T17" fmla="*/ 96 h 134"/>
                                <a:gd name="T18" fmla="*/ 24 w 77"/>
                                <a:gd name="T19" fmla="*/ 91 h 134"/>
                                <a:gd name="T20" fmla="*/ 24 w 77"/>
                                <a:gd name="T21" fmla="*/ 86 h 134"/>
                                <a:gd name="T22" fmla="*/ 34 w 77"/>
                                <a:gd name="T23" fmla="*/ 77 h 134"/>
                                <a:gd name="T24" fmla="*/ 34 w 77"/>
                                <a:gd name="T25" fmla="*/ 72 h 134"/>
                                <a:gd name="T26" fmla="*/ 39 w 77"/>
                                <a:gd name="T27" fmla="*/ 67 h 134"/>
                                <a:gd name="T28" fmla="*/ 39 w 77"/>
                                <a:gd name="T29" fmla="*/ 62 h 134"/>
                                <a:gd name="T30" fmla="*/ 48 w 77"/>
                                <a:gd name="T31" fmla="*/ 53 h 134"/>
                                <a:gd name="T32" fmla="*/ 48 w 77"/>
                                <a:gd name="T33" fmla="*/ 48 h 134"/>
                                <a:gd name="T34" fmla="*/ 53 w 77"/>
                                <a:gd name="T35" fmla="*/ 43 h 134"/>
                                <a:gd name="T36" fmla="*/ 53 w 77"/>
                                <a:gd name="T37" fmla="*/ 38 h 134"/>
                                <a:gd name="T38" fmla="*/ 63 w 77"/>
                                <a:gd name="T39" fmla="*/ 29 h 134"/>
                                <a:gd name="T40" fmla="*/ 63 w 77"/>
                                <a:gd name="T41" fmla="*/ 24 h 134"/>
                                <a:gd name="T42" fmla="*/ 68 w 77"/>
                                <a:gd name="T43" fmla="*/ 19 h 134"/>
                                <a:gd name="T44" fmla="*/ 68 w 77"/>
                                <a:gd name="T45" fmla="*/ 14 h 134"/>
                                <a:gd name="T46" fmla="*/ 72 w 77"/>
                                <a:gd name="T47" fmla="*/ 9 h 134"/>
                                <a:gd name="T48" fmla="*/ 72 w 77"/>
                                <a:gd name="T49" fmla="*/ 4 h 134"/>
                                <a:gd name="T50" fmla="*/ 77 w 77"/>
                                <a:gd name="T5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4">
                                  <a:moveTo>
                                    <a:pt x="0" y="134"/>
                                  </a:moveTo>
                                  <a:lnTo>
                                    <a:pt x="0" y="129"/>
                                  </a:lnTo>
                                  <a:lnTo>
                                    <a:pt x="5" y="125"/>
                                  </a:lnTo>
                                  <a:lnTo>
                                    <a:pt x="5" y="120"/>
                                  </a:lnTo>
                                  <a:lnTo>
                                    <a:pt x="10" y="115"/>
                                  </a:lnTo>
                                  <a:lnTo>
                                    <a:pt x="15" y="110"/>
                                  </a:lnTo>
                                  <a:lnTo>
                                    <a:pt x="15" y="105"/>
                                  </a:lnTo>
                                  <a:lnTo>
                                    <a:pt x="20" y="101"/>
                                  </a:lnTo>
                                  <a:lnTo>
                                    <a:pt x="20" y="96"/>
                                  </a:lnTo>
                                  <a:lnTo>
                                    <a:pt x="24" y="91"/>
                                  </a:lnTo>
                                  <a:lnTo>
                                    <a:pt x="24" y="86"/>
                                  </a:lnTo>
                                  <a:lnTo>
                                    <a:pt x="34" y="77"/>
                                  </a:lnTo>
                                  <a:lnTo>
                                    <a:pt x="34" y="72"/>
                                  </a:lnTo>
                                  <a:lnTo>
                                    <a:pt x="39" y="67"/>
                                  </a:lnTo>
                                  <a:lnTo>
                                    <a:pt x="39" y="62"/>
                                  </a:lnTo>
                                  <a:lnTo>
                                    <a:pt x="48" y="53"/>
                                  </a:lnTo>
                                  <a:lnTo>
                                    <a:pt x="48" y="48"/>
                                  </a:lnTo>
                                  <a:lnTo>
                                    <a:pt x="53" y="43"/>
                                  </a:lnTo>
                                  <a:lnTo>
                                    <a:pt x="53" y="38"/>
                                  </a:lnTo>
                                  <a:lnTo>
                                    <a:pt x="63" y="29"/>
                                  </a:lnTo>
                                  <a:lnTo>
                                    <a:pt x="63" y="24"/>
                                  </a:lnTo>
                                  <a:lnTo>
                                    <a:pt x="68" y="19"/>
                                  </a:lnTo>
                                  <a:lnTo>
                                    <a:pt x="68" y="14"/>
                                  </a:lnTo>
                                  <a:lnTo>
                                    <a:pt x="72" y="9"/>
                                  </a:lnTo>
                                  <a:lnTo>
                                    <a:pt x="72" y="4"/>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94"/>
                          <wps:cNvSpPr>
                            <a:spLocks/>
                          </wps:cNvSpPr>
                          <wps:spPr bwMode="auto">
                            <a:xfrm>
                              <a:off x="7311" y="3284"/>
                              <a:ext cx="86" cy="139"/>
                            </a:xfrm>
                            <a:custGeom>
                              <a:avLst/>
                              <a:gdLst>
                                <a:gd name="T0" fmla="*/ 0 w 86"/>
                                <a:gd name="T1" fmla="*/ 139 h 139"/>
                                <a:gd name="T2" fmla="*/ 5 w 86"/>
                                <a:gd name="T3" fmla="*/ 135 h 139"/>
                                <a:gd name="T4" fmla="*/ 5 w 86"/>
                                <a:gd name="T5" fmla="*/ 130 h 139"/>
                                <a:gd name="T6" fmla="*/ 14 w 86"/>
                                <a:gd name="T7" fmla="*/ 120 h 139"/>
                                <a:gd name="T8" fmla="*/ 14 w 86"/>
                                <a:gd name="T9" fmla="*/ 115 h 139"/>
                                <a:gd name="T10" fmla="*/ 19 w 86"/>
                                <a:gd name="T11" fmla="*/ 111 h 139"/>
                                <a:gd name="T12" fmla="*/ 19 w 86"/>
                                <a:gd name="T13" fmla="*/ 106 h 139"/>
                                <a:gd name="T14" fmla="*/ 29 w 86"/>
                                <a:gd name="T15" fmla="*/ 96 h 139"/>
                                <a:gd name="T16" fmla="*/ 29 w 86"/>
                                <a:gd name="T17" fmla="*/ 91 h 139"/>
                                <a:gd name="T18" fmla="*/ 33 w 86"/>
                                <a:gd name="T19" fmla="*/ 87 h 139"/>
                                <a:gd name="T20" fmla="*/ 33 w 86"/>
                                <a:gd name="T21" fmla="*/ 82 h 139"/>
                                <a:gd name="T22" fmla="*/ 43 w 86"/>
                                <a:gd name="T23" fmla="*/ 72 h 139"/>
                                <a:gd name="T24" fmla="*/ 43 w 86"/>
                                <a:gd name="T25" fmla="*/ 67 h 139"/>
                                <a:gd name="T26" fmla="*/ 48 w 86"/>
                                <a:gd name="T27" fmla="*/ 63 h 139"/>
                                <a:gd name="T28" fmla="*/ 48 w 86"/>
                                <a:gd name="T29" fmla="*/ 58 h 139"/>
                                <a:gd name="T30" fmla="*/ 57 w 86"/>
                                <a:gd name="T31" fmla="*/ 48 h 139"/>
                                <a:gd name="T32" fmla="*/ 57 w 86"/>
                                <a:gd name="T33" fmla="*/ 43 h 139"/>
                                <a:gd name="T34" fmla="*/ 62 w 86"/>
                                <a:gd name="T35" fmla="*/ 39 h 139"/>
                                <a:gd name="T36" fmla="*/ 62 w 86"/>
                                <a:gd name="T37" fmla="*/ 34 h 139"/>
                                <a:gd name="T38" fmla="*/ 72 w 86"/>
                                <a:gd name="T39" fmla="*/ 24 h 139"/>
                                <a:gd name="T40" fmla="*/ 72 w 86"/>
                                <a:gd name="T41" fmla="*/ 19 h 139"/>
                                <a:gd name="T42" fmla="*/ 77 w 86"/>
                                <a:gd name="T43" fmla="*/ 14 h 139"/>
                                <a:gd name="T44" fmla="*/ 77 w 86"/>
                                <a:gd name="T45" fmla="*/ 10 h 139"/>
                                <a:gd name="T46" fmla="*/ 86 w 86"/>
                                <a:gd name="T4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6" h="139">
                                  <a:moveTo>
                                    <a:pt x="0" y="139"/>
                                  </a:moveTo>
                                  <a:lnTo>
                                    <a:pt x="5" y="135"/>
                                  </a:lnTo>
                                  <a:lnTo>
                                    <a:pt x="5" y="130"/>
                                  </a:lnTo>
                                  <a:lnTo>
                                    <a:pt x="14" y="120"/>
                                  </a:lnTo>
                                  <a:lnTo>
                                    <a:pt x="14" y="115"/>
                                  </a:lnTo>
                                  <a:lnTo>
                                    <a:pt x="19" y="111"/>
                                  </a:lnTo>
                                  <a:lnTo>
                                    <a:pt x="19" y="106"/>
                                  </a:lnTo>
                                  <a:lnTo>
                                    <a:pt x="29" y="96"/>
                                  </a:lnTo>
                                  <a:lnTo>
                                    <a:pt x="29" y="91"/>
                                  </a:lnTo>
                                  <a:lnTo>
                                    <a:pt x="33" y="87"/>
                                  </a:lnTo>
                                  <a:lnTo>
                                    <a:pt x="33" y="82"/>
                                  </a:lnTo>
                                  <a:lnTo>
                                    <a:pt x="43" y="72"/>
                                  </a:lnTo>
                                  <a:lnTo>
                                    <a:pt x="43" y="67"/>
                                  </a:lnTo>
                                  <a:lnTo>
                                    <a:pt x="48" y="63"/>
                                  </a:lnTo>
                                  <a:lnTo>
                                    <a:pt x="48" y="58"/>
                                  </a:lnTo>
                                  <a:lnTo>
                                    <a:pt x="57" y="48"/>
                                  </a:lnTo>
                                  <a:lnTo>
                                    <a:pt x="57" y="43"/>
                                  </a:lnTo>
                                  <a:lnTo>
                                    <a:pt x="62" y="39"/>
                                  </a:lnTo>
                                  <a:lnTo>
                                    <a:pt x="62" y="34"/>
                                  </a:lnTo>
                                  <a:lnTo>
                                    <a:pt x="72" y="24"/>
                                  </a:lnTo>
                                  <a:lnTo>
                                    <a:pt x="72" y="19"/>
                                  </a:lnTo>
                                  <a:lnTo>
                                    <a:pt x="77" y="14"/>
                                  </a:lnTo>
                                  <a:lnTo>
                                    <a:pt x="77" y="10"/>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Line 995"/>
                          <wps:cNvCnPr>
                            <a:cxnSpLocks noChangeShapeType="1"/>
                          </wps:cNvCnPr>
                          <wps:spPr bwMode="auto">
                            <a:xfrm>
                              <a:off x="7431" y="3284"/>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Freeform 996"/>
                          <wps:cNvSpPr>
                            <a:spLocks/>
                          </wps:cNvSpPr>
                          <wps:spPr bwMode="auto">
                            <a:xfrm>
                              <a:off x="7373" y="3289"/>
                              <a:ext cx="24" cy="38"/>
                            </a:xfrm>
                            <a:custGeom>
                              <a:avLst/>
                              <a:gdLst>
                                <a:gd name="T0" fmla="*/ 0 w 24"/>
                                <a:gd name="T1" fmla="*/ 0 h 38"/>
                                <a:gd name="T2" fmla="*/ 5 w 24"/>
                                <a:gd name="T3" fmla="*/ 5 h 38"/>
                                <a:gd name="T4" fmla="*/ 5 w 24"/>
                                <a:gd name="T5" fmla="*/ 9 h 38"/>
                                <a:gd name="T6" fmla="*/ 10 w 24"/>
                                <a:gd name="T7" fmla="*/ 14 h 38"/>
                                <a:gd name="T8" fmla="*/ 10 w 24"/>
                                <a:gd name="T9" fmla="*/ 19 h 38"/>
                                <a:gd name="T10" fmla="*/ 15 w 24"/>
                                <a:gd name="T11" fmla="*/ 24 h 38"/>
                                <a:gd name="T12" fmla="*/ 15 w 24"/>
                                <a:gd name="T13" fmla="*/ 29 h 38"/>
                                <a:gd name="T14" fmla="*/ 24 w 24"/>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0"/>
                                  </a:moveTo>
                                  <a:lnTo>
                                    <a:pt x="5" y="5"/>
                                  </a:lnTo>
                                  <a:lnTo>
                                    <a:pt x="5" y="9"/>
                                  </a:lnTo>
                                  <a:lnTo>
                                    <a:pt x="10" y="14"/>
                                  </a:lnTo>
                                  <a:lnTo>
                                    <a:pt x="10" y="19"/>
                                  </a:lnTo>
                                  <a:lnTo>
                                    <a:pt x="15" y="24"/>
                                  </a:lnTo>
                                  <a:lnTo>
                                    <a:pt x="15" y="29"/>
                                  </a:lnTo>
                                  <a:lnTo>
                                    <a:pt x="2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997"/>
                          <wps:cNvSpPr>
                            <a:spLocks/>
                          </wps:cNvSpPr>
                          <wps:spPr bwMode="auto">
                            <a:xfrm>
                              <a:off x="7316" y="3294"/>
                              <a:ext cx="43" cy="77"/>
                            </a:xfrm>
                            <a:custGeom>
                              <a:avLst/>
                              <a:gdLst>
                                <a:gd name="T0" fmla="*/ 0 w 43"/>
                                <a:gd name="T1" fmla="*/ 0 h 77"/>
                                <a:gd name="T2" fmla="*/ 0 w 43"/>
                                <a:gd name="T3" fmla="*/ 4 h 77"/>
                                <a:gd name="T4" fmla="*/ 4 w 43"/>
                                <a:gd name="T5" fmla="*/ 9 h 77"/>
                                <a:gd name="T6" fmla="*/ 4 w 43"/>
                                <a:gd name="T7" fmla="*/ 14 h 77"/>
                                <a:gd name="T8" fmla="*/ 9 w 43"/>
                                <a:gd name="T9" fmla="*/ 19 h 77"/>
                                <a:gd name="T10" fmla="*/ 9 w 43"/>
                                <a:gd name="T11" fmla="*/ 24 h 77"/>
                                <a:gd name="T12" fmla="*/ 14 w 43"/>
                                <a:gd name="T13" fmla="*/ 29 h 77"/>
                                <a:gd name="T14" fmla="*/ 19 w 43"/>
                                <a:gd name="T15" fmla="*/ 33 h 77"/>
                                <a:gd name="T16" fmla="*/ 19 w 43"/>
                                <a:gd name="T17" fmla="*/ 38 h 77"/>
                                <a:gd name="T18" fmla="*/ 24 w 43"/>
                                <a:gd name="T19" fmla="*/ 43 h 77"/>
                                <a:gd name="T20" fmla="*/ 24 w 43"/>
                                <a:gd name="T21" fmla="*/ 48 h 77"/>
                                <a:gd name="T22" fmla="*/ 33 w 43"/>
                                <a:gd name="T23" fmla="*/ 57 h 77"/>
                                <a:gd name="T24" fmla="*/ 33 w 43"/>
                                <a:gd name="T25" fmla="*/ 62 h 77"/>
                                <a:gd name="T26" fmla="*/ 38 w 43"/>
                                <a:gd name="T27" fmla="*/ 67 h 77"/>
                                <a:gd name="T28" fmla="*/ 38 w 43"/>
                                <a:gd name="T29" fmla="*/ 72 h 77"/>
                                <a:gd name="T30" fmla="*/ 43 w 43"/>
                                <a:gd name="T3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77">
                                  <a:moveTo>
                                    <a:pt x="0" y="0"/>
                                  </a:moveTo>
                                  <a:lnTo>
                                    <a:pt x="0" y="4"/>
                                  </a:lnTo>
                                  <a:lnTo>
                                    <a:pt x="4" y="9"/>
                                  </a:lnTo>
                                  <a:lnTo>
                                    <a:pt x="4" y="14"/>
                                  </a:lnTo>
                                  <a:lnTo>
                                    <a:pt x="9" y="19"/>
                                  </a:lnTo>
                                  <a:lnTo>
                                    <a:pt x="9" y="24"/>
                                  </a:lnTo>
                                  <a:lnTo>
                                    <a:pt x="14" y="29"/>
                                  </a:lnTo>
                                  <a:lnTo>
                                    <a:pt x="19" y="33"/>
                                  </a:lnTo>
                                  <a:lnTo>
                                    <a:pt x="19" y="38"/>
                                  </a:lnTo>
                                  <a:lnTo>
                                    <a:pt x="24" y="43"/>
                                  </a:lnTo>
                                  <a:lnTo>
                                    <a:pt x="24" y="48"/>
                                  </a:lnTo>
                                  <a:lnTo>
                                    <a:pt x="33" y="57"/>
                                  </a:lnTo>
                                  <a:lnTo>
                                    <a:pt x="33" y="62"/>
                                  </a:lnTo>
                                  <a:lnTo>
                                    <a:pt x="38" y="67"/>
                                  </a:lnTo>
                                  <a:lnTo>
                                    <a:pt x="38"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998"/>
                          <wps:cNvSpPr>
                            <a:spLocks/>
                          </wps:cNvSpPr>
                          <wps:spPr bwMode="auto">
                            <a:xfrm>
                              <a:off x="7268" y="3323"/>
                              <a:ext cx="52" cy="91"/>
                            </a:xfrm>
                            <a:custGeom>
                              <a:avLst/>
                              <a:gdLst>
                                <a:gd name="T0" fmla="*/ 0 w 52"/>
                                <a:gd name="T1" fmla="*/ 0 h 91"/>
                                <a:gd name="T2" fmla="*/ 0 w 52"/>
                                <a:gd name="T3" fmla="*/ 4 h 91"/>
                                <a:gd name="T4" fmla="*/ 4 w 52"/>
                                <a:gd name="T5" fmla="*/ 9 h 91"/>
                                <a:gd name="T6" fmla="*/ 4 w 52"/>
                                <a:gd name="T7" fmla="*/ 14 h 91"/>
                                <a:gd name="T8" fmla="*/ 9 w 52"/>
                                <a:gd name="T9" fmla="*/ 19 h 91"/>
                                <a:gd name="T10" fmla="*/ 14 w 52"/>
                                <a:gd name="T11" fmla="*/ 24 h 91"/>
                                <a:gd name="T12" fmla="*/ 14 w 52"/>
                                <a:gd name="T13" fmla="*/ 28 h 91"/>
                                <a:gd name="T14" fmla="*/ 19 w 52"/>
                                <a:gd name="T15" fmla="*/ 33 h 91"/>
                                <a:gd name="T16" fmla="*/ 19 w 52"/>
                                <a:gd name="T17" fmla="*/ 38 h 91"/>
                                <a:gd name="T18" fmla="*/ 28 w 52"/>
                                <a:gd name="T19" fmla="*/ 48 h 91"/>
                                <a:gd name="T20" fmla="*/ 28 w 52"/>
                                <a:gd name="T21" fmla="*/ 52 h 91"/>
                                <a:gd name="T22" fmla="*/ 33 w 52"/>
                                <a:gd name="T23" fmla="*/ 57 h 91"/>
                                <a:gd name="T24" fmla="*/ 33 w 52"/>
                                <a:gd name="T25" fmla="*/ 62 h 91"/>
                                <a:gd name="T26" fmla="*/ 43 w 52"/>
                                <a:gd name="T27" fmla="*/ 72 h 91"/>
                                <a:gd name="T28" fmla="*/ 43 w 52"/>
                                <a:gd name="T29" fmla="*/ 76 h 91"/>
                                <a:gd name="T30" fmla="*/ 48 w 52"/>
                                <a:gd name="T31" fmla="*/ 81 h 91"/>
                                <a:gd name="T32" fmla="*/ 48 w 52"/>
                                <a:gd name="T33" fmla="*/ 86 h 91"/>
                                <a:gd name="T34" fmla="*/ 52 w 5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1">
                                  <a:moveTo>
                                    <a:pt x="0" y="0"/>
                                  </a:moveTo>
                                  <a:lnTo>
                                    <a:pt x="0" y="4"/>
                                  </a:lnTo>
                                  <a:lnTo>
                                    <a:pt x="4" y="9"/>
                                  </a:lnTo>
                                  <a:lnTo>
                                    <a:pt x="4" y="14"/>
                                  </a:lnTo>
                                  <a:lnTo>
                                    <a:pt x="9" y="19"/>
                                  </a:lnTo>
                                  <a:lnTo>
                                    <a:pt x="14" y="24"/>
                                  </a:lnTo>
                                  <a:lnTo>
                                    <a:pt x="14" y="28"/>
                                  </a:lnTo>
                                  <a:lnTo>
                                    <a:pt x="19" y="33"/>
                                  </a:lnTo>
                                  <a:lnTo>
                                    <a:pt x="19" y="38"/>
                                  </a:lnTo>
                                  <a:lnTo>
                                    <a:pt x="28" y="48"/>
                                  </a:lnTo>
                                  <a:lnTo>
                                    <a:pt x="28" y="52"/>
                                  </a:lnTo>
                                  <a:lnTo>
                                    <a:pt x="33" y="57"/>
                                  </a:lnTo>
                                  <a:lnTo>
                                    <a:pt x="33" y="62"/>
                                  </a:lnTo>
                                  <a:lnTo>
                                    <a:pt x="43" y="72"/>
                                  </a:lnTo>
                                  <a:lnTo>
                                    <a:pt x="43" y="76"/>
                                  </a:lnTo>
                                  <a:lnTo>
                                    <a:pt x="48" y="81"/>
                                  </a:lnTo>
                                  <a:lnTo>
                                    <a:pt x="48" y="86"/>
                                  </a:lnTo>
                                  <a:lnTo>
                                    <a:pt x="52"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999"/>
                          <wps:cNvSpPr>
                            <a:spLocks/>
                          </wps:cNvSpPr>
                          <wps:spPr bwMode="auto">
                            <a:xfrm>
                              <a:off x="7234" y="3375"/>
                              <a:ext cx="38" cy="63"/>
                            </a:xfrm>
                            <a:custGeom>
                              <a:avLst/>
                              <a:gdLst>
                                <a:gd name="T0" fmla="*/ 0 w 38"/>
                                <a:gd name="T1" fmla="*/ 0 h 63"/>
                                <a:gd name="T2" fmla="*/ 5 w 38"/>
                                <a:gd name="T3" fmla="*/ 5 h 63"/>
                                <a:gd name="T4" fmla="*/ 5 w 38"/>
                                <a:gd name="T5" fmla="*/ 10 h 63"/>
                                <a:gd name="T6" fmla="*/ 10 w 38"/>
                                <a:gd name="T7" fmla="*/ 15 h 63"/>
                                <a:gd name="T8" fmla="*/ 10 w 38"/>
                                <a:gd name="T9" fmla="*/ 20 h 63"/>
                                <a:gd name="T10" fmla="*/ 19 w 38"/>
                                <a:gd name="T11" fmla="*/ 29 h 63"/>
                                <a:gd name="T12" fmla="*/ 19 w 38"/>
                                <a:gd name="T13" fmla="*/ 34 h 63"/>
                                <a:gd name="T14" fmla="*/ 24 w 38"/>
                                <a:gd name="T15" fmla="*/ 39 h 63"/>
                                <a:gd name="T16" fmla="*/ 24 w 38"/>
                                <a:gd name="T17" fmla="*/ 44 h 63"/>
                                <a:gd name="T18" fmla="*/ 34 w 38"/>
                                <a:gd name="T19" fmla="*/ 53 h 63"/>
                                <a:gd name="T20" fmla="*/ 34 w 38"/>
                                <a:gd name="T21" fmla="*/ 58 h 63"/>
                                <a:gd name="T22" fmla="*/ 38 w 38"/>
                                <a:gd name="T2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3">
                                  <a:moveTo>
                                    <a:pt x="0" y="0"/>
                                  </a:moveTo>
                                  <a:lnTo>
                                    <a:pt x="5" y="5"/>
                                  </a:lnTo>
                                  <a:lnTo>
                                    <a:pt x="5" y="10"/>
                                  </a:lnTo>
                                  <a:lnTo>
                                    <a:pt x="10" y="15"/>
                                  </a:lnTo>
                                  <a:lnTo>
                                    <a:pt x="10" y="20"/>
                                  </a:lnTo>
                                  <a:lnTo>
                                    <a:pt x="19" y="29"/>
                                  </a:lnTo>
                                  <a:lnTo>
                                    <a:pt x="19" y="34"/>
                                  </a:lnTo>
                                  <a:lnTo>
                                    <a:pt x="24" y="39"/>
                                  </a:lnTo>
                                  <a:lnTo>
                                    <a:pt x="24" y="44"/>
                                  </a:lnTo>
                                  <a:lnTo>
                                    <a:pt x="34" y="53"/>
                                  </a:lnTo>
                                  <a:lnTo>
                                    <a:pt x="34" y="58"/>
                                  </a:lnTo>
                                  <a:lnTo>
                                    <a:pt x="38"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000"/>
                          <wps:cNvSpPr>
                            <a:spLocks/>
                          </wps:cNvSpPr>
                          <wps:spPr bwMode="auto">
                            <a:xfrm>
                              <a:off x="7200" y="3279"/>
                              <a:ext cx="236" cy="168"/>
                            </a:xfrm>
                            <a:custGeom>
                              <a:avLst/>
                              <a:gdLst>
                                <a:gd name="T0" fmla="*/ 87 w 236"/>
                                <a:gd name="T1" fmla="*/ 10 h 168"/>
                                <a:gd name="T2" fmla="*/ 82 w 236"/>
                                <a:gd name="T3" fmla="*/ 10 h 168"/>
                                <a:gd name="T4" fmla="*/ 0 w 236"/>
                                <a:gd name="T5" fmla="*/ 135 h 168"/>
                                <a:gd name="T6" fmla="*/ 0 w 236"/>
                                <a:gd name="T7" fmla="*/ 144 h 168"/>
                                <a:gd name="T8" fmla="*/ 5 w 236"/>
                                <a:gd name="T9" fmla="*/ 144 h 168"/>
                                <a:gd name="T10" fmla="*/ 92 w 236"/>
                                <a:gd name="T11" fmla="*/ 168 h 168"/>
                                <a:gd name="T12" fmla="*/ 96 w 236"/>
                                <a:gd name="T13" fmla="*/ 168 h 168"/>
                                <a:gd name="T14" fmla="*/ 236 w 236"/>
                                <a:gd name="T15" fmla="*/ 10 h 168"/>
                                <a:gd name="T16" fmla="*/ 236 w 236"/>
                                <a:gd name="T17" fmla="*/ 0 h 168"/>
                                <a:gd name="T18" fmla="*/ 231 w 236"/>
                                <a:gd name="T19" fmla="*/ 0 h 168"/>
                                <a:gd name="T20" fmla="*/ 87 w 236"/>
                                <a:gd name="T21" fmla="*/ 10 h 168"/>
                                <a:gd name="T22" fmla="*/ 87 w 236"/>
                                <a:gd name="T23" fmla="*/ 19 h 168"/>
                                <a:gd name="T24" fmla="*/ 231 w 236"/>
                                <a:gd name="T25" fmla="*/ 10 h 168"/>
                                <a:gd name="T26" fmla="*/ 226 w 236"/>
                                <a:gd name="T27" fmla="*/ 0 h 168"/>
                                <a:gd name="T28" fmla="*/ 87 w 236"/>
                                <a:gd name="T29" fmla="*/ 159 h 168"/>
                                <a:gd name="T30" fmla="*/ 92 w 236"/>
                                <a:gd name="T31" fmla="*/ 159 h 168"/>
                                <a:gd name="T32" fmla="*/ 5 w 236"/>
                                <a:gd name="T33" fmla="*/ 135 h 168"/>
                                <a:gd name="T34" fmla="*/ 10 w 236"/>
                                <a:gd name="T35" fmla="*/ 144 h 168"/>
                                <a:gd name="T36" fmla="*/ 92 w 236"/>
                                <a:gd name="T37" fmla="*/ 19 h 168"/>
                                <a:gd name="T38" fmla="*/ 87 w 236"/>
                                <a:gd name="T39" fmla="*/ 19 h 168"/>
                                <a:gd name="T40" fmla="*/ 87 w 236"/>
                                <a:gd name="T41" fmla="*/ 1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 h="168">
                                  <a:moveTo>
                                    <a:pt x="87" y="10"/>
                                  </a:moveTo>
                                  <a:lnTo>
                                    <a:pt x="82" y="10"/>
                                  </a:lnTo>
                                  <a:lnTo>
                                    <a:pt x="0" y="135"/>
                                  </a:lnTo>
                                  <a:lnTo>
                                    <a:pt x="0" y="144"/>
                                  </a:lnTo>
                                  <a:lnTo>
                                    <a:pt x="5" y="144"/>
                                  </a:lnTo>
                                  <a:lnTo>
                                    <a:pt x="92" y="168"/>
                                  </a:lnTo>
                                  <a:lnTo>
                                    <a:pt x="96" y="168"/>
                                  </a:lnTo>
                                  <a:lnTo>
                                    <a:pt x="236" y="10"/>
                                  </a:lnTo>
                                  <a:lnTo>
                                    <a:pt x="236" y="0"/>
                                  </a:lnTo>
                                  <a:lnTo>
                                    <a:pt x="231" y="0"/>
                                  </a:lnTo>
                                  <a:lnTo>
                                    <a:pt x="87" y="10"/>
                                  </a:lnTo>
                                  <a:lnTo>
                                    <a:pt x="87" y="19"/>
                                  </a:lnTo>
                                  <a:lnTo>
                                    <a:pt x="231" y="10"/>
                                  </a:lnTo>
                                  <a:lnTo>
                                    <a:pt x="226" y="0"/>
                                  </a:lnTo>
                                  <a:lnTo>
                                    <a:pt x="87" y="159"/>
                                  </a:lnTo>
                                  <a:lnTo>
                                    <a:pt x="92" y="159"/>
                                  </a:lnTo>
                                  <a:lnTo>
                                    <a:pt x="5" y="135"/>
                                  </a:lnTo>
                                  <a:lnTo>
                                    <a:pt x="10" y="144"/>
                                  </a:lnTo>
                                  <a:lnTo>
                                    <a:pt x="92" y="19"/>
                                  </a:lnTo>
                                  <a:lnTo>
                                    <a:pt x="87" y="19"/>
                                  </a:lnTo>
                                  <a:lnTo>
                                    <a:pt x="8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01"/>
                          <wps:cNvSpPr>
                            <a:spLocks/>
                          </wps:cNvSpPr>
                          <wps:spPr bwMode="auto">
                            <a:xfrm>
                              <a:off x="7920" y="3505"/>
                              <a:ext cx="82" cy="168"/>
                            </a:xfrm>
                            <a:custGeom>
                              <a:avLst/>
                              <a:gdLst>
                                <a:gd name="T0" fmla="*/ 39 w 82"/>
                                <a:gd name="T1" fmla="*/ 0 h 168"/>
                                <a:gd name="T2" fmla="*/ 39 w 82"/>
                                <a:gd name="T3" fmla="*/ 5 h 168"/>
                                <a:gd name="T4" fmla="*/ 20 w 82"/>
                                <a:gd name="T5" fmla="*/ 24 h 168"/>
                                <a:gd name="T6" fmla="*/ 10 w 82"/>
                                <a:gd name="T7" fmla="*/ 24 h 168"/>
                                <a:gd name="T8" fmla="*/ 10 w 82"/>
                                <a:gd name="T9" fmla="*/ 43 h 168"/>
                                <a:gd name="T10" fmla="*/ 5 w 82"/>
                                <a:gd name="T11" fmla="*/ 43 h 168"/>
                                <a:gd name="T12" fmla="*/ 5 w 82"/>
                                <a:gd name="T13" fmla="*/ 58 h 168"/>
                                <a:gd name="T14" fmla="*/ 0 w 82"/>
                                <a:gd name="T15" fmla="*/ 58 h 168"/>
                                <a:gd name="T16" fmla="*/ 0 w 82"/>
                                <a:gd name="T17" fmla="*/ 82 h 168"/>
                                <a:gd name="T18" fmla="*/ 5 w 82"/>
                                <a:gd name="T19" fmla="*/ 82 h 168"/>
                                <a:gd name="T20" fmla="*/ 10 w 82"/>
                                <a:gd name="T21" fmla="*/ 110 h 168"/>
                                <a:gd name="T22" fmla="*/ 15 w 82"/>
                                <a:gd name="T23" fmla="*/ 110 h 168"/>
                                <a:gd name="T24" fmla="*/ 15 w 82"/>
                                <a:gd name="T25" fmla="*/ 125 h 168"/>
                                <a:gd name="T26" fmla="*/ 20 w 82"/>
                                <a:gd name="T27" fmla="*/ 125 h 168"/>
                                <a:gd name="T28" fmla="*/ 20 w 82"/>
                                <a:gd name="T29" fmla="*/ 144 h 168"/>
                                <a:gd name="T30" fmla="*/ 24 w 82"/>
                                <a:gd name="T31" fmla="*/ 144 h 168"/>
                                <a:gd name="T32" fmla="*/ 44 w 82"/>
                                <a:gd name="T33" fmla="*/ 168 h 168"/>
                                <a:gd name="T34" fmla="*/ 53 w 82"/>
                                <a:gd name="T35" fmla="*/ 168 h 168"/>
                                <a:gd name="T36" fmla="*/ 53 w 82"/>
                                <a:gd name="T37" fmla="*/ 163 h 168"/>
                                <a:gd name="T38" fmla="*/ 72 w 82"/>
                                <a:gd name="T39" fmla="*/ 149 h 168"/>
                                <a:gd name="T40" fmla="*/ 72 w 82"/>
                                <a:gd name="T41" fmla="*/ 134 h 168"/>
                                <a:gd name="T42" fmla="*/ 68 w 82"/>
                                <a:gd name="T43" fmla="*/ 134 h 168"/>
                                <a:gd name="T44" fmla="*/ 68 w 82"/>
                                <a:gd name="T45" fmla="*/ 106 h 168"/>
                                <a:gd name="T46" fmla="*/ 72 w 82"/>
                                <a:gd name="T47" fmla="*/ 106 h 168"/>
                                <a:gd name="T48" fmla="*/ 72 w 82"/>
                                <a:gd name="T49" fmla="*/ 82 h 168"/>
                                <a:gd name="T50" fmla="*/ 77 w 82"/>
                                <a:gd name="T51" fmla="*/ 82 h 168"/>
                                <a:gd name="T52" fmla="*/ 77 w 82"/>
                                <a:gd name="T53" fmla="*/ 58 h 168"/>
                                <a:gd name="T54" fmla="*/ 82 w 82"/>
                                <a:gd name="T55" fmla="*/ 58 h 168"/>
                                <a:gd name="T56" fmla="*/ 82 w 82"/>
                                <a:gd name="T57" fmla="*/ 24 h 168"/>
                                <a:gd name="T58" fmla="*/ 77 w 82"/>
                                <a:gd name="T59" fmla="*/ 24 h 168"/>
                                <a:gd name="T60" fmla="*/ 77 w 82"/>
                                <a:gd name="T61" fmla="*/ 10 h 168"/>
                                <a:gd name="T62" fmla="*/ 72 w 82"/>
                                <a:gd name="T63" fmla="*/ 10 h 168"/>
                                <a:gd name="T64" fmla="*/ 72 w 82"/>
                                <a:gd name="T65" fmla="*/ 0 h 168"/>
                                <a:gd name="T66" fmla="*/ 39 w 82"/>
                                <a:gd name="T6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 h="168">
                                  <a:moveTo>
                                    <a:pt x="39" y="0"/>
                                  </a:moveTo>
                                  <a:lnTo>
                                    <a:pt x="39" y="5"/>
                                  </a:lnTo>
                                  <a:lnTo>
                                    <a:pt x="20" y="24"/>
                                  </a:lnTo>
                                  <a:lnTo>
                                    <a:pt x="10" y="24"/>
                                  </a:lnTo>
                                  <a:lnTo>
                                    <a:pt x="10" y="43"/>
                                  </a:lnTo>
                                  <a:lnTo>
                                    <a:pt x="5" y="43"/>
                                  </a:lnTo>
                                  <a:lnTo>
                                    <a:pt x="5" y="58"/>
                                  </a:lnTo>
                                  <a:lnTo>
                                    <a:pt x="0" y="58"/>
                                  </a:lnTo>
                                  <a:lnTo>
                                    <a:pt x="0" y="82"/>
                                  </a:lnTo>
                                  <a:lnTo>
                                    <a:pt x="5" y="82"/>
                                  </a:lnTo>
                                  <a:lnTo>
                                    <a:pt x="10" y="110"/>
                                  </a:lnTo>
                                  <a:lnTo>
                                    <a:pt x="15" y="110"/>
                                  </a:lnTo>
                                  <a:lnTo>
                                    <a:pt x="15" y="125"/>
                                  </a:lnTo>
                                  <a:lnTo>
                                    <a:pt x="20" y="125"/>
                                  </a:lnTo>
                                  <a:lnTo>
                                    <a:pt x="20" y="144"/>
                                  </a:lnTo>
                                  <a:lnTo>
                                    <a:pt x="24" y="144"/>
                                  </a:lnTo>
                                  <a:lnTo>
                                    <a:pt x="44" y="168"/>
                                  </a:lnTo>
                                  <a:lnTo>
                                    <a:pt x="53" y="168"/>
                                  </a:lnTo>
                                  <a:lnTo>
                                    <a:pt x="53" y="163"/>
                                  </a:lnTo>
                                  <a:lnTo>
                                    <a:pt x="72" y="149"/>
                                  </a:lnTo>
                                  <a:lnTo>
                                    <a:pt x="72" y="134"/>
                                  </a:lnTo>
                                  <a:lnTo>
                                    <a:pt x="68" y="134"/>
                                  </a:lnTo>
                                  <a:lnTo>
                                    <a:pt x="68" y="106"/>
                                  </a:lnTo>
                                  <a:lnTo>
                                    <a:pt x="72" y="106"/>
                                  </a:lnTo>
                                  <a:lnTo>
                                    <a:pt x="72" y="82"/>
                                  </a:lnTo>
                                  <a:lnTo>
                                    <a:pt x="77" y="82"/>
                                  </a:lnTo>
                                  <a:lnTo>
                                    <a:pt x="77" y="58"/>
                                  </a:lnTo>
                                  <a:lnTo>
                                    <a:pt x="82" y="58"/>
                                  </a:lnTo>
                                  <a:lnTo>
                                    <a:pt x="82" y="24"/>
                                  </a:lnTo>
                                  <a:lnTo>
                                    <a:pt x="77" y="24"/>
                                  </a:lnTo>
                                  <a:lnTo>
                                    <a:pt x="77" y="10"/>
                                  </a:lnTo>
                                  <a:lnTo>
                                    <a:pt x="72" y="10"/>
                                  </a:lnTo>
                                  <a:lnTo>
                                    <a:pt x="72"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02"/>
                          <wps:cNvSpPr>
                            <a:spLocks/>
                          </wps:cNvSpPr>
                          <wps:spPr bwMode="auto">
                            <a:xfrm>
                              <a:off x="7930" y="3505"/>
                              <a:ext cx="53" cy="96"/>
                            </a:xfrm>
                            <a:custGeom>
                              <a:avLst/>
                              <a:gdLst>
                                <a:gd name="T0" fmla="*/ 0 w 53"/>
                                <a:gd name="T1" fmla="*/ 96 h 96"/>
                                <a:gd name="T2" fmla="*/ 0 w 53"/>
                                <a:gd name="T3" fmla="*/ 91 h 96"/>
                                <a:gd name="T4" fmla="*/ 5 w 53"/>
                                <a:gd name="T5" fmla="*/ 86 h 96"/>
                                <a:gd name="T6" fmla="*/ 5 w 53"/>
                                <a:gd name="T7" fmla="*/ 82 h 96"/>
                                <a:gd name="T8" fmla="*/ 10 w 53"/>
                                <a:gd name="T9" fmla="*/ 77 h 96"/>
                                <a:gd name="T10" fmla="*/ 10 w 53"/>
                                <a:gd name="T11" fmla="*/ 72 h 96"/>
                                <a:gd name="T12" fmla="*/ 14 w 53"/>
                                <a:gd name="T13" fmla="*/ 67 h 96"/>
                                <a:gd name="T14" fmla="*/ 19 w 53"/>
                                <a:gd name="T15" fmla="*/ 62 h 96"/>
                                <a:gd name="T16" fmla="*/ 19 w 53"/>
                                <a:gd name="T17" fmla="*/ 58 h 96"/>
                                <a:gd name="T18" fmla="*/ 24 w 53"/>
                                <a:gd name="T19" fmla="*/ 53 h 96"/>
                                <a:gd name="T20" fmla="*/ 24 w 53"/>
                                <a:gd name="T21" fmla="*/ 48 h 96"/>
                                <a:gd name="T22" fmla="*/ 34 w 53"/>
                                <a:gd name="T23" fmla="*/ 38 h 96"/>
                                <a:gd name="T24" fmla="*/ 34 w 53"/>
                                <a:gd name="T25" fmla="*/ 34 h 96"/>
                                <a:gd name="T26" fmla="*/ 38 w 53"/>
                                <a:gd name="T27" fmla="*/ 29 h 96"/>
                                <a:gd name="T28" fmla="*/ 38 w 53"/>
                                <a:gd name="T29" fmla="*/ 24 h 96"/>
                                <a:gd name="T30" fmla="*/ 48 w 53"/>
                                <a:gd name="T31" fmla="*/ 14 h 96"/>
                                <a:gd name="T32" fmla="*/ 48 w 53"/>
                                <a:gd name="T33" fmla="*/ 10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5" y="82"/>
                                  </a:lnTo>
                                  <a:lnTo>
                                    <a:pt x="10" y="77"/>
                                  </a:lnTo>
                                  <a:lnTo>
                                    <a:pt x="10" y="72"/>
                                  </a:lnTo>
                                  <a:lnTo>
                                    <a:pt x="14" y="67"/>
                                  </a:lnTo>
                                  <a:lnTo>
                                    <a:pt x="19" y="62"/>
                                  </a:lnTo>
                                  <a:lnTo>
                                    <a:pt x="19" y="58"/>
                                  </a:lnTo>
                                  <a:lnTo>
                                    <a:pt x="24" y="53"/>
                                  </a:lnTo>
                                  <a:lnTo>
                                    <a:pt x="24" y="48"/>
                                  </a:lnTo>
                                  <a:lnTo>
                                    <a:pt x="34" y="38"/>
                                  </a:lnTo>
                                  <a:lnTo>
                                    <a:pt x="34" y="34"/>
                                  </a:lnTo>
                                  <a:lnTo>
                                    <a:pt x="38" y="29"/>
                                  </a:lnTo>
                                  <a:lnTo>
                                    <a:pt x="38" y="24"/>
                                  </a:lnTo>
                                  <a:lnTo>
                                    <a:pt x="48" y="14"/>
                                  </a:lnTo>
                                  <a:lnTo>
                                    <a:pt x="48" y="10"/>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003"/>
                          <wps:cNvSpPr>
                            <a:spLocks/>
                          </wps:cNvSpPr>
                          <wps:spPr bwMode="auto">
                            <a:xfrm>
                              <a:off x="7959" y="3615"/>
                              <a:ext cx="24" cy="44"/>
                            </a:xfrm>
                            <a:custGeom>
                              <a:avLst/>
                              <a:gdLst>
                                <a:gd name="T0" fmla="*/ 0 w 24"/>
                                <a:gd name="T1" fmla="*/ 44 h 44"/>
                                <a:gd name="T2" fmla="*/ 5 w 24"/>
                                <a:gd name="T3" fmla="*/ 39 h 44"/>
                                <a:gd name="T4" fmla="*/ 5 w 24"/>
                                <a:gd name="T5" fmla="*/ 34 h 44"/>
                                <a:gd name="T6" fmla="*/ 9 w 24"/>
                                <a:gd name="T7" fmla="*/ 29 h 44"/>
                                <a:gd name="T8" fmla="*/ 9 w 24"/>
                                <a:gd name="T9" fmla="*/ 24 h 44"/>
                                <a:gd name="T10" fmla="*/ 19 w 24"/>
                                <a:gd name="T11" fmla="*/ 15 h 44"/>
                                <a:gd name="T12" fmla="*/ 19 w 24"/>
                                <a:gd name="T13" fmla="*/ 10 h 44"/>
                                <a:gd name="T14" fmla="*/ 24 w 24"/>
                                <a:gd name="T15" fmla="*/ 5 h 44"/>
                                <a:gd name="T16" fmla="*/ 24 w 2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4">
                                  <a:moveTo>
                                    <a:pt x="0" y="44"/>
                                  </a:moveTo>
                                  <a:lnTo>
                                    <a:pt x="5" y="39"/>
                                  </a:lnTo>
                                  <a:lnTo>
                                    <a:pt x="5" y="34"/>
                                  </a:lnTo>
                                  <a:lnTo>
                                    <a:pt x="9" y="29"/>
                                  </a:lnTo>
                                  <a:lnTo>
                                    <a:pt x="9" y="24"/>
                                  </a:lnTo>
                                  <a:lnTo>
                                    <a:pt x="19" y="15"/>
                                  </a:lnTo>
                                  <a:lnTo>
                                    <a:pt x="19" y="10"/>
                                  </a:lnTo>
                                  <a:lnTo>
                                    <a:pt x="24"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004"/>
                          <wps:cNvSpPr>
                            <a:spLocks/>
                          </wps:cNvSpPr>
                          <wps:spPr bwMode="auto">
                            <a:xfrm>
                              <a:off x="7944" y="3519"/>
                              <a:ext cx="44" cy="77"/>
                            </a:xfrm>
                            <a:custGeom>
                              <a:avLst/>
                              <a:gdLst>
                                <a:gd name="T0" fmla="*/ 0 w 44"/>
                                <a:gd name="T1" fmla="*/ 0 h 77"/>
                                <a:gd name="T2" fmla="*/ 5 w 44"/>
                                <a:gd name="T3" fmla="*/ 5 h 77"/>
                                <a:gd name="T4" fmla="*/ 5 w 44"/>
                                <a:gd name="T5" fmla="*/ 10 h 77"/>
                                <a:gd name="T6" fmla="*/ 10 w 44"/>
                                <a:gd name="T7" fmla="*/ 15 h 77"/>
                                <a:gd name="T8" fmla="*/ 10 w 44"/>
                                <a:gd name="T9" fmla="*/ 20 h 77"/>
                                <a:gd name="T10" fmla="*/ 20 w 44"/>
                                <a:gd name="T11" fmla="*/ 29 h 77"/>
                                <a:gd name="T12" fmla="*/ 20 w 44"/>
                                <a:gd name="T13" fmla="*/ 34 h 77"/>
                                <a:gd name="T14" fmla="*/ 24 w 44"/>
                                <a:gd name="T15" fmla="*/ 39 h 77"/>
                                <a:gd name="T16" fmla="*/ 24 w 44"/>
                                <a:gd name="T17" fmla="*/ 44 h 77"/>
                                <a:gd name="T18" fmla="*/ 29 w 44"/>
                                <a:gd name="T19" fmla="*/ 48 h 77"/>
                                <a:gd name="T20" fmla="*/ 29 w 44"/>
                                <a:gd name="T21" fmla="*/ 53 h 77"/>
                                <a:gd name="T22" fmla="*/ 39 w 44"/>
                                <a:gd name="T23" fmla="*/ 63 h 77"/>
                                <a:gd name="T24" fmla="*/ 39 w 44"/>
                                <a:gd name="T25" fmla="*/ 68 h 77"/>
                                <a:gd name="T26" fmla="*/ 44 w 44"/>
                                <a:gd name="T27" fmla="*/ 72 h 77"/>
                                <a:gd name="T28" fmla="*/ 44 w 44"/>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77">
                                  <a:moveTo>
                                    <a:pt x="0" y="0"/>
                                  </a:moveTo>
                                  <a:lnTo>
                                    <a:pt x="5" y="5"/>
                                  </a:lnTo>
                                  <a:lnTo>
                                    <a:pt x="5" y="10"/>
                                  </a:lnTo>
                                  <a:lnTo>
                                    <a:pt x="10" y="15"/>
                                  </a:lnTo>
                                  <a:lnTo>
                                    <a:pt x="10" y="20"/>
                                  </a:lnTo>
                                  <a:lnTo>
                                    <a:pt x="20" y="29"/>
                                  </a:lnTo>
                                  <a:lnTo>
                                    <a:pt x="20" y="34"/>
                                  </a:lnTo>
                                  <a:lnTo>
                                    <a:pt x="24" y="39"/>
                                  </a:lnTo>
                                  <a:lnTo>
                                    <a:pt x="24" y="44"/>
                                  </a:lnTo>
                                  <a:lnTo>
                                    <a:pt x="29" y="48"/>
                                  </a:lnTo>
                                  <a:lnTo>
                                    <a:pt x="29" y="53"/>
                                  </a:lnTo>
                                  <a:lnTo>
                                    <a:pt x="39" y="63"/>
                                  </a:lnTo>
                                  <a:lnTo>
                                    <a:pt x="39" y="68"/>
                                  </a:lnTo>
                                  <a:lnTo>
                                    <a:pt x="44" y="72"/>
                                  </a:lnTo>
                                  <a:lnTo>
                                    <a:pt x="44"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005"/>
                          <wps:cNvSpPr>
                            <a:spLocks/>
                          </wps:cNvSpPr>
                          <wps:spPr bwMode="auto">
                            <a:xfrm>
                              <a:off x="7920" y="3577"/>
                              <a:ext cx="48" cy="86"/>
                            </a:xfrm>
                            <a:custGeom>
                              <a:avLst/>
                              <a:gdLst>
                                <a:gd name="T0" fmla="*/ 0 w 48"/>
                                <a:gd name="T1" fmla="*/ 0 h 86"/>
                                <a:gd name="T2" fmla="*/ 0 w 48"/>
                                <a:gd name="T3" fmla="*/ 5 h 86"/>
                                <a:gd name="T4" fmla="*/ 5 w 48"/>
                                <a:gd name="T5" fmla="*/ 10 h 86"/>
                                <a:gd name="T6" fmla="*/ 5 w 48"/>
                                <a:gd name="T7" fmla="*/ 14 h 86"/>
                                <a:gd name="T8" fmla="*/ 10 w 48"/>
                                <a:gd name="T9" fmla="*/ 19 h 86"/>
                                <a:gd name="T10" fmla="*/ 10 w 48"/>
                                <a:gd name="T11" fmla="*/ 24 h 86"/>
                                <a:gd name="T12" fmla="*/ 15 w 48"/>
                                <a:gd name="T13" fmla="*/ 29 h 86"/>
                                <a:gd name="T14" fmla="*/ 20 w 48"/>
                                <a:gd name="T15" fmla="*/ 34 h 86"/>
                                <a:gd name="T16" fmla="*/ 20 w 48"/>
                                <a:gd name="T17" fmla="*/ 38 h 86"/>
                                <a:gd name="T18" fmla="*/ 24 w 48"/>
                                <a:gd name="T19" fmla="*/ 43 h 86"/>
                                <a:gd name="T20" fmla="*/ 24 w 48"/>
                                <a:gd name="T21" fmla="*/ 48 h 86"/>
                                <a:gd name="T22" fmla="*/ 34 w 48"/>
                                <a:gd name="T23" fmla="*/ 58 h 86"/>
                                <a:gd name="T24" fmla="*/ 34 w 48"/>
                                <a:gd name="T25" fmla="*/ 62 h 86"/>
                                <a:gd name="T26" fmla="*/ 39 w 48"/>
                                <a:gd name="T27" fmla="*/ 67 h 86"/>
                                <a:gd name="T28" fmla="*/ 39 w 48"/>
                                <a:gd name="T29" fmla="*/ 72 h 86"/>
                                <a:gd name="T30" fmla="*/ 48 w 48"/>
                                <a:gd name="T31" fmla="*/ 82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5"/>
                                  </a:lnTo>
                                  <a:lnTo>
                                    <a:pt x="5" y="10"/>
                                  </a:lnTo>
                                  <a:lnTo>
                                    <a:pt x="5" y="14"/>
                                  </a:lnTo>
                                  <a:lnTo>
                                    <a:pt x="10" y="19"/>
                                  </a:lnTo>
                                  <a:lnTo>
                                    <a:pt x="10" y="24"/>
                                  </a:lnTo>
                                  <a:lnTo>
                                    <a:pt x="15" y="29"/>
                                  </a:lnTo>
                                  <a:lnTo>
                                    <a:pt x="20" y="34"/>
                                  </a:lnTo>
                                  <a:lnTo>
                                    <a:pt x="20" y="38"/>
                                  </a:lnTo>
                                  <a:lnTo>
                                    <a:pt x="24" y="43"/>
                                  </a:lnTo>
                                  <a:lnTo>
                                    <a:pt x="24" y="48"/>
                                  </a:lnTo>
                                  <a:lnTo>
                                    <a:pt x="34" y="58"/>
                                  </a:lnTo>
                                  <a:lnTo>
                                    <a:pt x="34" y="62"/>
                                  </a:lnTo>
                                  <a:lnTo>
                                    <a:pt x="39" y="67"/>
                                  </a:lnTo>
                                  <a:lnTo>
                                    <a:pt x="39" y="72"/>
                                  </a:lnTo>
                                  <a:lnTo>
                                    <a:pt x="48" y="82"/>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06"/>
                          <wps:cNvSpPr>
                            <a:spLocks/>
                          </wps:cNvSpPr>
                          <wps:spPr bwMode="auto">
                            <a:xfrm>
                              <a:off x="7916" y="3500"/>
                              <a:ext cx="86" cy="173"/>
                            </a:xfrm>
                            <a:custGeom>
                              <a:avLst/>
                              <a:gdLst>
                                <a:gd name="T0" fmla="*/ 43 w 86"/>
                                <a:gd name="T1" fmla="*/ 0 h 173"/>
                                <a:gd name="T2" fmla="*/ 38 w 86"/>
                                <a:gd name="T3" fmla="*/ 0 h 173"/>
                                <a:gd name="T4" fmla="*/ 9 w 86"/>
                                <a:gd name="T5" fmla="*/ 24 h 173"/>
                                <a:gd name="T6" fmla="*/ 9 w 86"/>
                                <a:gd name="T7" fmla="*/ 29 h 173"/>
                                <a:gd name="T8" fmla="*/ 0 w 86"/>
                                <a:gd name="T9" fmla="*/ 72 h 173"/>
                                <a:gd name="T10" fmla="*/ 19 w 86"/>
                                <a:gd name="T11" fmla="*/ 144 h 173"/>
                                <a:gd name="T12" fmla="*/ 19 w 86"/>
                                <a:gd name="T13" fmla="*/ 149 h 173"/>
                                <a:gd name="T14" fmla="*/ 48 w 86"/>
                                <a:gd name="T15" fmla="*/ 173 h 173"/>
                                <a:gd name="T16" fmla="*/ 57 w 86"/>
                                <a:gd name="T17" fmla="*/ 173 h 173"/>
                                <a:gd name="T18" fmla="*/ 76 w 86"/>
                                <a:gd name="T19" fmla="*/ 154 h 173"/>
                                <a:gd name="T20" fmla="*/ 76 w 86"/>
                                <a:gd name="T21" fmla="*/ 149 h 173"/>
                                <a:gd name="T22" fmla="*/ 72 w 86"/>
                                <a:gd name="T23" fmla="*/ 125 h 173"/>
                                <a:gd name="T24" fmla="*/ 86 w 86"/>
                                <a:gd name="T25" fmla="*/ 39 h 173"/>
                                <a:gd name="T26" fmla="*/ 76 w 86"/>
                                <a:gd name="T27" fmla="*/ 5 h 173"/>
                                <a:gd name="T28" fmla="*/ 76 w 86"/>
                                <a:gd name="T29" fmla="*/ 0 h 173"/>
                                <a:gd name="T30" fmla="*/ 72 w 86"/>
                                <a:gd name="T31" fmla="*/ 0 h 173"/>
                                <a:gd name="T32" fmla="*/ 43 w 86"/>
                                <a:gd name="T33" fmla="*/ 0 h 173"/>
                                <a:gd name="T34" fmla="*/ 43 w 86"/>
                                <a:gd name="T35" fmla="*/ 10 h 173"/>
                                <a:gd name="T36" fmla="*/ 72 w 86"/>
                                <a:gd name="T37" fmla="*/ 10 h 173"/>
                                <a:gd name="T38" fmla="*/ 67 w 86"/>
                                <a:gd name="T39" fmla="*/ 5 h 173"/>
                                <a:gd name="T40" fmla="*/ 76 w 86"/>
                                <a:gd name="T41" fmla="*/ 39 h 173"/>
                                <a:gd name="T42" fmla="*/ 62 w 86"/>
                                <a:gd name="T43" fmla="*/ 125 h 173"/>
                                <a:gd name="T44" fmla="*/ 67 w 86"/>
                                <a:gd name="T45" fmla="*/ 149 h 173"/>
                                <a:gd name="T46" fmla="*/ 67 w 86"/>
                                <a:gd name="T47" fmla="*/ 144 h 173"/>
                                <a:gd name="T48" fmla="*/ 48 w 86"/>
                                <a:gd name="T49" fmla="*/ 163 h 173"/>
                                <a:gd name="T50" fmla="*/ 57 w 86"/>
                                <a:gd name="T51" fmla="*/ 163 h 173"/>
                                <a:gd name="T52" fmla="*/ 28 w 86"/>
                                <a:gd name="T53" fmla="*/ 139 h 173"/>
                                <a:gd name="T54" fmla="*/ 28 w 86"/>
                                <a:gd name="T55" fmla="*/ 144 h 173"/>
                                <a:gd name="T56" fmla="*/ 9 w 86"/>
                                <a:gd name="T57" fmla="*/ 72 h 173"/>
                                <a:gd name="T58" fmla="*/ 19 w 86"/>
                                <a:gd name="T59" fmla="*/ 29 h 173"/>
                                <a:gd name="T60" fmla="*/ 19 w 86"/>
                                <a:gd name="T61" fmla="*/ 34 h 173"/>
                                <a:gd name="T62" fmla="*/ 48 w 86"/>
                                <a:gd name="T63" fmla="*/ 10 h 173"/>
                                <a:gd name="T64" fmla="*/ 43 w 86"/>
                                <a:gd name="T65" fmla="*/ 10 h 173"/>
                                <a:gd name="T66" fmla="*/ 43 w 86"/>
                                <a:gd name="T67"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173">
                                  <a:moveTo>
                                    <a:pt x="43" y="0"/>
                                  </a:moveTo>
                                  <a:lnTo>
                                    <a:pt x="38" y="0"/>
                                  </a:lnTo>
                                  <a:lnTo>
                                    <a:pt x="9" y="24"/>
                                  </a:lnTo>
                                  <a:lnTo>
                                    <a:pt x="9" y="29"/>
                                  </a:lnTo>
                                  <a:lnTo>
                                    <a:pt x="0" y="72"/>
                                  </a:lnTo>
                                  <a:lnTo>
                                    <a:pt x="19" y="144"/>
                                  </a:lnTo>
                                  <a:lnTo>
                                    <a:pt x="19" y="149"/>
                                  </a:lnTo>
                                  <a:lnTo>
                                    <a:pt x="48" y="173"/>
                                  </a:lnTo>
                                  <a:lnTo>
                                    <a:pt x="57" y="173"/>
                                  </a:lnTo>
                                  <a:lnTo>
                                    <a:pt x="76" y="154"/>
                                  </a:lnTo>
                                  <a:lnTo>
                                    <a:pt x="76" y="149"/>
                                  </a:lnTo>
                                  <a:lnTo>
                                    <a:pt x="72" y="125"/>
                                  </a:lnTo>
                                  <a:lnTo>
                                    <a:pt x="86" y="39"/>
                                  </a:lnTo>
                                  <a:lnTo>
                                    <a:pt x="76" y="5"/>
                                  </a:lnTo>
                                  <a:lnTo>
                                    <a:pt x="76" y="0"/>
                                  </a:lnTo>
                                  <a:lnTo>
                                    <a:pt x="72" y="0"/>
                                  </a:lnTo>
                                  <a:lnTo>
                                    <a:pt x="43" y="0"/>
                                  </a:lnTo>
                                  <a:lnTo>
                                    <a:pt x="43" y="10"/>
                                  </a:lnTo>
                                  <a:lnTo>
                                    <a:pt x="72" y="10"/>
                                  </a:lnTo>
                                  <a:lnTo>
                                    <a:pt x="67" y="5"/>
                                  </a:lnTo>
                                  <a:lnTo>
                                    <a:pt x="76" y="39"/>
                                  </a:lnTo>
                                  <a:lnTo>
                                    <a:pt x="62" y="125"/>
                                  </a:lnTo>
                                  <a:lnTo>
                                    <a:pt x="67" y="149"/>
                                  </a:lnTo>
                                  <a:lnTo>
                                    <a:pt x="67" y="144"/>
                                  </a:lnTo>
                                  <a:lnTo>
                                    <a:pt x="48" y="163"/>
                                  </a:lnTo>
                                  <a:lnTo>
                                    <a:pt x="57" y="163"/>
                                  </a:lnTo>
                                  <a:lnTo>
                                    <a:pt x="28" y="139"/>
                                  </a:lnTo>
                                  <a:lnTo>
                                    <a:pt x="28" y="144"/>
                                  </a:lnTo>
                                  <a:lnTo>
                                    <a:pt x="9" y="72"/>
                                  </a:lnTo>
                                  <a:lnTo>
                                    <a:pt x="19" y="29"/>
                                  </a:lnTo>
                                  <a:lnTo>
                                    <a:pt x="19" y="34"/>
                                  </a:lnTo>
                                  <a:lnTo>
                                    <a:pt x="48" y="10"/>
                                  </a:lnTo>
                                  <a:lnTo>
                                    <a:pt x="43" y="1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7"/>
                          <wps:cNvSpPr>
                            <a:spLocks/>
                          </wps:cNvSpPr>
                          <wps:spPr bwMode="auto">
                            <a:xfrm>
                              <a:off x="7728" y="3923"/>
                              <a:ext cx="250" cy="177"/>
                            </a:xfrm>
                            <a:custGeom>
                              <a:avLst/>
                              <a:gdLst>
                                <a:gd name="T0" fmla="*/ 120 w 250"/>
                                <a:gd name="T1" fmla="*/ 0 h 177"/>
                                <a:gd name="T2" fmla="*/ 120 w 250"/>
                                <a:gd name="T3" fmla="*/ 4 h 177"/>
                                <a:gd name="T4" fmla="*/ 101 w 250"/>
                                <a:gd name="T5" fmla="*/ 9 h 177"/>
                                <a:gd name="T6" fmla="*/ 101 w 250"/>
                                <a:gd name="T7" fmla="*/ 14 h 177"/>
                                <a:gd name="T8" fmla="*/ 82 w 250"/>
                                <a:gd name="T9" fmla="*/ 19 h 177"/>
                                <a:gd name="T10" fmla="*/ 82 w 250"/>
                                <a:gd name="T11" fmla="*/ 24 h 177"/>
                                <a:gd name="T12" fmla="*/ 63 w 250"/>
                                <a:gd name="T13" fmla="*/ 28 h 177"/>
                                <a:gd name="T14" fmla="*/ 63 w 250"/>
                                <a:gd name="T15" fmla="*/ 33 h 177"/>
                                <a:gd name="T16" fmla="*/ 0 w 250"/>
                                <a:gd name="T17" fmla="*/ 62 h 177"/>
                                <a:gd name="T18" fmla="*/ 5 w 250"/>
                                <a:gd name="T19" fmla="*/ 72 h 177"/>
                                <a:gd name="T20" fmla="*/ 15 w 250"/>
                                <a:gd name="T21" fmla="*/ 72 h 177"/>
                                <a:gd name="T22" fmla="*/ 20 w 250"/>
                                <a:gd name="T23" fmla="*/ 81 h 177"/>
                                <a:gd name="T24" fmla="*/ 29 w 250"/>
                                <a:gd name="T25" fmla="*/ 81 h 177"/>
                                <a:gd name="T26" fmla="*/ 29 w 250"/>
                                <a:gd name="T27" fmla="*/ 86 h 177"/>
                                <a:gd name="T28" fmla="*/ 39 w 250"/>
                                <a:gd name="T29" fmla="*/ 86 h 177"/>
                                <a:gd name="T30" fmla="*/ 44 w 250"/>
                                <a:gd name="T31" fmla="*/ 96 h 177"/>
                                <a:gd name="T32" fmla="*/ 53 w 250"/>
                                <a:gd name="T33" fmla="*/ 96 h 177"/>
                                <a:gd name="T34" fmla="*/ 58 w 250"/>
                                <a:gd name="T35" fmla="*/ 105 h 177"/>
                                <a:gd name="T36" fmla="*/ 68 w 250"/>
                                <a:gd name="T37" fmla="*/ 105 h 177"/>
                                <a:gd name="T38" fmla="*/ 68 w 250"/>
                                <a:gd name="T39" fmla="*/ 110 h 177"/>
                                <a:gd name="T40" fmla="*/ 77 w 250"/>
                                <a:gd name="T41" fmla="*/ 110 h 177"/>
                                <a:gd name="T42" fmla="*/ 116 w 250"/>
                                <a:gd name="T43" fmla="*/ 168 h 177"/>
                                <a:gd name="T44" fmla="*/ 120 w 250"/>
                                <a:gd name="T45" fmla="*/ 168 h 177"/>
                                <a:gd name="T46" fmla="*/ 120 w 250"/>
                                <a:gd name="T47" fmla="*/ 177 h 177"/>
                                <a:gd name="T48" fmla="*/ 130 w 250"/>
                                <a:gd name="T49" fmla="*/ 177 h 177"/>
                                <a:gd name="T50" fmla="*/ 130 w 250"/>
                                <a:gd name="T51" fmla="*/ 173 h 177"/>
                                <a:gd name="T52" fmla="*/ 168 w 250"/>
                                <a:gd name="T53" fmla="*/ 139 h 177"/>
                                <a:gd name="T54" fmla="*/ 207 w 250"/>
                                <a:gd name="T55" fmla="*/ 100 h 177"/>
                                <a:gd name="T56" fmla="*/ 216 w 250"/>
                                <a:gd name="T57" fmla="*/ 100 h 177"/>
                                <a:gd name="T58" fmla="*/ 216 w 250"/>
                                <a:gd name="T59" fmla="*/ 96 h 177"/>
                                <a:gd name="T60" fmla="*/ 250 w 250"/>
                                <a:gd name="T61" fmla="*/ 67 h 177"/>
                                <a:gd name="T62" fmla="*/ 250 w 250"/>
                                <a:gd name="T63" fmla="*/ 57 h 177"/>
                                <a:gd name="T64" fmla="*/ 245 w 250"/>
                                <a:gd name="T65" fmla="*/ 57 h 177"/>
                                <a:gd name="T66" fmla="*/ 192 w 250"/>
                                <a:gd name="T67" fmla="*/ 0 h 177"/>
                                <a:gd name="T68" fmla="*/ 120 w 250"/>
                                <a:gd name="T69"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0" h="177">
                                  <a:moveTo>
                                    <a:pt x="120" y="0"/>
                                  </a:moveTo>
                                  <a:lnTo>
                                    <a:pt x="120" y="4"/>
                                  </a:lnTo>
                                  <a:lnTo>
                                    <a:pt x="101" y="9"/>
                                  </a:lnTo>
                                  <a:lnTo>
                                    <a:pt x="101" y="14"/>
                                  </a:lnTo>
                                  <a:lnTo>
                                    <a:pt x="82" y="19"/>
                                  </a:lnTo>
                                  <a:lnTo>
                                    <a:pt x="82" y="24"/>
                                  </a:lnTo>
                                  <a:lnTo>
                                    <a:pt x="63" y="28"/>
                                  </a:lnTo>
                                  <a:lnTo>
                                    <a:pt x="63" y="33"/>
                                  </a:lnTo>
                                  <a:lnTo>
                                    <a:pt x="0" y="62"/>
                                  </a:lnTo>
                                  <a:lnTo>
                                    <a:pt x="5" y="72"/>
                                  </a:lnTo>
                                  <a:lnTo>
                                    <a:pt x="15" y="72"/>
                                  </a:lnTo>
                                  <a:lnTo>
                                    <a:pt x="20" y="81"/>
                                  </a:lnTo>
                                  <a:lnTo>
                                    <a:pt x="29" y="81"/>
                                  </a:lnTo>
                                  <a:lnTo>
                                    <a:pt x="29" y="86"/>
                                  </a:lnTo>
                                  <a:lnTo>
                                    <a:pt x="39" y="86"/>
                                  </a:lnTo>
                                  <a:lnTo>
                                    <a:pt x="44" y="96"/>
                                  </a:lnTo>
                                  <a:lnTo>
                                    <a:pt x="53" y="96"/>
                                  </a:lnTo>
                                  <a:lnTo>
                                    <a:pt x="58" y="105"/>
                                  </a:lnTo>
                                  <a:lnTo>
                                    <a:pt x="68" y="105"/>
                                  </a:lnTo>
                                  <a:lnTo>
                                    <a:pt x="68" y="110"/>
                                  </a:lnTo>
                                  <a:lnTo>
                                    <a:pt x="77" y="110"/>
                                  </a:lnTo>
                                  <a:lnTo>
                                    <a:pt x="116" y="168"/>
                                  </a:lnTo>
                                  <a:lnTo>
                                    <a:pt x="120" y="168"/>
                                  </a:lnTo>
                                  <a:lnTo>
                                    <a:pt x="120" y="177"/>
                                  </a:lnTo>
                                  <a:lnTo>
                                    <a:pt x="130" y="177"/>
                                  </a:lnTo>
                                  <a:lnTo>
                                    <a:pt x="130" y="173"/>
                                  </a:lnTo>
                                  <a:lnTo>
                                    <a:pt x="168" y="139"/>
                                  </a:lnTo>
                                  <a:lnTo>
                                    <a:pt x="207" y="100"/>
                                  </a:lnTo>
                                  <a:lnTo>
                                    <a:pt x="216" y="100"/>
                                  </a:lnTo>
                                  <a:lnTo>
                                    <a:pt x="216" y="96"/>
                                  </a:lnTo>
                                  <a:lnTo>
                                    <a:pt x="250" y="67"/>
                                  </a:lnTo>
                                  <a:lnTo>
                                    <a:pt x="250" y="57"/>
                                  </a:lnTo>
                                  <a:lnTo>
                                    <a:pt x="245" y="57"/>
                                  </a:lnTo>
                                  <a:lnTo>
                                    <a:pt x="192" y="0"/>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8"/>
                          <wps:cNvSpPr>
                            <a:spLocks/>
                          </wps:cNvSpPr>
                          <wps:spPr bwMode="auto">
                            <a:xfrm>
                              <a:off x="7748" y="3971"/>
                              <a:ext cx="14" cy="24"/>
                            </a:xfrm>
                            <a:custGeom>
                              <a:avLst/>
                              <a:gdLst>
                                <a:gd name="T0" fmla="*/ 0 w 14"/>
                                <a:gd name="T1" fmla="*/ 24 h 24"/>
                                <a:gd name="T2" fmla="*/ 4 w 14"/>
                                <a:gd name="T3" fmla="*/ 19 h 24"/>
                                <a:gd name="T4" fmla="*/ 4 w 14"/>
                                <a:gd name="T5" fmla="*/ 14 h 24"/>
                                <a:gd name="T6" fmla="*/ 9 w 14"/>
                                <a:gd name="T7" fmla="*/ 9 h 24"/>
                                <a:gd name="T8" fmla="*/ 9 w 14"/>
                                <a:gd name="T9" fmla="*/ 4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4" y="19"/>
                                  </a:lnTo>
                                  <a:lnTo>
                                    <a:pt x="4" y="14"/>
                                  </a:lnTo>
                                  <a:lnTo>
                                    <a:pt x="9" y="9"/>
                                  </a:lnTo>
                                  <a:lnTo>
                                    <a:pt x="9"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009"/>
                          <wps:cNvSpPr>
                            <a:spLocks/>
                          </wps:cNvSpPr>
                          <wps:spPr bwMode="auto">
                            <a:xfrm>
                              <a:off x="7791" y="3923"/>
                              <a:ext cx="62" cy="100"/>
                            </a:xfrm>
                            <a:custGeom>
                              <a:avLst/>
                              <a:gdLst>
                                <a:gd name="T0" fmla="*/ 0 w 62"/>
                                <a:gd name="T1" fmla="*/ 100 h 100"/>
                                <a:gd name="T2" fmla="*/ 5 w 62"/>
                                <a:gd name="T3" fmla="*/ 96 h 100"/>
                                <a:gd name="T4" fmla="*/ 5 w 62"/>
                                <a:gd name="T5" fmla="*/ 91 h 100"/>
                                <a:gd name="T6" fmla="*/ 14 w 62"/>
                                <a:gd name="T7" fmla="*/ 81 h 100"/>
                                <a:gd name="T8" fmla="*/ 14 w 62"/>
                                <a:gd name="T9" fmla="*/ 76 h 100"/>
                                <a:gd name="T10" fmla="*/ 19 w 62"/>
                                <a:gd name="T11" fmla="*/ 72 h 100"/>
                                <a:gd name="T12" fmla="*/ 19 w 62"/>
                                <a:gd name="T13" fmla="*/ 67 h 100"/>
                                <a:gd name="T14" fmla="*/ 29 w 62"/>
                                <a:gd name="T15" fmla="*/ 57 h 100"/>
                                <a:gd name="T16" fmla="*/ 29 w 62"/>
                                <a:gd name="T17" fmla="*/ 52 h 100"/>
                                <a:gd name="T18" fmla="*/ 33 w 62"/>
                                <a:gd name="T19" fmla="*/ 48 h 100"/>
                                <a:gd name="T20" fmla="*/ 33 w 62"/>
                                <a:gd name="T21" fmla="*/ 43 h 100"/>
                                <a:gd name="T22" fmla="*/ 43 w 62"/>
                                <a:gd name="T23" fmla="*/ 33 h 100"/>
                                <a:gd name="T24" fmla="*/ 43 w 62"/>
                                <a:gd name="T25" fmla="*/ 28 h 100"/>
                                <a:gd name="T26" fmla="*/ 48 w 62"/>
                                <a:gd name="T27" fmla="*/ 24 h 100"/>
                                <a:gd name="T28" fmla="*/ 48 w 62"/>
                                <a:gd name="T29" fmla="*/ 19 h 100"/>
                                <a:gd name="T30" fmla="*/ 57 w 62"/>
                                <a:gd name="T31" fmla="*/ 9 h 100"/>
                                <a:gd name="T32" fmla="*/ 57 w 62"/>
                                <a:gd name="T33" fmla="*/ 4 h 100"/>
                                <a:gd name="T34" fmla="*/ 62 w 62"/>
                                <a:gd name="T3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 h="100">
                                  <a:moveTo>
                                    <a:pt x="0" y="100"/>
                                  </a:moveTo>
                                  <a:lnTo>
                                    <a:pt x="5" y="96"/>
                                  </a:lnTo>
                                  <a:lnTo>
                                    <a:pt x="5" y="91"/>
                                  </a:lnTo>
                                  <a:lnTo>
                                    <a:pt x="14" y="81"/>
                                  </a:lnTo>
                                  <a:lnTo>
                                    <a:pt x="14" y="76"/>
                                  </a:lnTo>
                                  <a:lnTo>
                                    <a:pt x="19" y="72"/>
                                  </a:lnTo>
                                  <a:lnTo>
                                    <a:pt x="19" y="67"/>
                                  </a:lnTo>
                                  <a:lnTo>
                                    <a:pt x="29" y="57"/>
                                  </a:lnTo>
                                  <a:lnTo>
                                    <a:pt x="29" y="52"/>
                                  </a:lnTo>
                                  <a:lnTo>
                                    <a:pt x="33" y="48"/>
                                  </a:lnTo>
                                  <a:lnTo>
                                    <a:pt x="33" y="43"/>
                                  </a:lnTo>
                                  <a:lnTo>
                                    <a:pt x="43" y="33"/>
                                  </a:lnTo>
                                  <a:lnTo>
                                    <a:pt x="43" y="28"/>
                                  </a:lnTo>
                                  <a:lnTo>
                                    <a:pt x="48" y="24"/>
                                  </a:lnTo>
                                  <a:lnTo>
                                    <a:pt x="48" y="19"/>
                                  </a:lnTo>
                                  <a:lnTo>
                                    <a:pt x="57" y="9"/>
                                  </a:lnTo>
                                  <a:lnTo>
                                    <a:pt x="57" y="4"/>
                                  </a:lnTo>
                                  <a:lnTo>
                                    <a:pt x="6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9" name="Group 1211"/>
                        <wpg:cNvGrpSpPr>
                          <a:grpSpLocks/>
                        </wpg:cNvGrpSpPr>
                        <wpg:grpSpPr bwMode="auto">
                          <a:xfrm>
                            <a:off x="548640" y="802005"/>
                            <a:ext cx="4998720" cy="1892935"/>
                            <a:chOff x="864" y="1263"/>
                            <a:chExt cx="7872" cy="2981"/>
                          </a:xfrm>
                        </wpg:grpSpPr>
                        <wps:wsp>
                          <wps:cNvPr id="1010" name="Freeform 1011"/>
                          <wps:cNvSpPr>
                            <a:spLocks/>
                          </wps:cNvSpPr>
                          <wps:spPr bwMode="auto">
                            <a:xfrm>
                              <a:off x="7829" y="3923"/>
                              <a:ext cx="87" cy="144"/>
                            </a:xfrm>
                            <a:custGeom>
                              <a:avLst/>
                              <a:gdLst>
                                <a:gd name="T0" fmla="*/ 0 w 87"/>
                                <a:gd name="T1" fmla="*/ 144 h 144"/>
                                <a:gd name="T2" fmla="*/ 10 w 87"/>
                                <a:gd name="T3" fmla="*/ 134 h 144"/>
                                <a:gd name="T4" fmla="*/ 10 w 87"/>
                                <a:gd name="T5" fmla="*/ 129 h 144"/>
                                <a:gd name="T6" fmla="*/ 15 w 87"/>
                                <a:gd name="T7" fmla="*/ 125 h 144"/>
                                <a:gd name="T8" fmla="*/ 15 w 87"/>
                                <a:gd name="T9" fmla="*/ 120 h 144"/>
                                <a:gd name="T10" fmla="*/ 24 w 87"/>
                                <a:gd name="T11" fmla="*/ 110 h 144"/>
                                <a:gd name="T12" fmla="*/ 24 w 87"/>
                                <a:gd name="T13" fmla="*/ 105 h 144"/>
                                <a:gd name="T14" fmla="*/ 29 w 87"/>
                                <a:gd name="T15" fmla="*/ 100 h 144"/>
                                <a:gd name="T16" fmla="*/ 29 w 87"/>
                                <a:gd name="T17" fmla="*/ 96 h 144"/>
                                <a:gd name="T18" fmla="*/ 39 w 87"/>
                                <a:gd name="T19" fmla="*/ 86 h 144"/>
                                <a:gd name="T20" fmla="*/ 39 w 87"/>
                                <a:gd name="T21" fmla="*/ 81 h 144"/>
                                <a:gd name="T22" fmla="*/ 43 w 87"/>
                                <a:gd name="T23" fmla="*/ 76 h 144"/>
                                <a:gd name="T24" fmla="*/ 43 w 87"/>
                                <a:gd name="T25" fmla="*/ 72 h 144"/>
                                <a:gd name="T26" fmla="*/ 53 w 87"/>
                                <a:gd name="T27" fmla="*/ 62 h 144"/>
                                <a:gd name="T28" fmla="*/ 53 w 87"/>
                                <a:gd name="T29" fmla="*/ 57 h 144"/>
                                <a:gd name="T30" fmla="*/ 58 w 87"/>
                                <a:gd name="T31" fmla="*/ 52 h 144"/>
                                <a:gd name="T32" fmla="*/ 58 w 87"/>
                                <a:gd name="T33" fmla="*/ 48 h 144"/>
                                <a:gd name="T34" fmla="*/ 67 w 87"/>
                                <a:gd name="T35" fmla="*/ 38 h 144"/>
                                <a:gd name="T36" fmla="*/ 67 w 87"/>
                                <a:gd name="T37" fmla="*/ 33 h 144"/>
                                <a:gd name="T38" fmla="*/ 72 w 87"/>
                                <a:gd name="T39" fmla="*/ 28 h 144"/>
                                <a:gd name="T40" fmla="*/ 72 w 87"/>
                                <a:gd name="T41" fmla="*/ 24 h 144"/>
                                <a:gd name="T42" fmla="*/ 82 w 87"/>
                                <a:gd name="T43" fmla="*/ 14 h 144"/>
                                <a:gd name="T44" fmla="*/ 82 w 87"/>
                                <a:gd name="T45" fmla="*/ 9 h 144"/>
                                <a:gd name="T46" fmla="*/ 87 w 87"/>
                                <a:gd name="T47" fmla="*/ 4 h 144"/>
                                <a:gd name="T48" fmla="*/ 87 w 87"/>
                                <a:gd name="T4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144">
                                  <a:moveTo>
                                    <a:pt x="0" y="144"/>
                                  </a:moveTo>
                                  <a:lnTo>
                                    <a:pt x="10" y="134"/>
                                  </a:lnTo>
                                  <a:lnTo>
                                    <a:pt x="10" y="129"/>
                                  </a:lnTo>
                                  <a:lnTo>
                                    <a:pt x="15" y="125"/>
                                  </a:lnTo>
                                  <a:lnTo>
                                    <a:pt x="15" y="120"/>
                                  </a:lnTo>
                                  <a:lnTo>
                                    <a:pt x="24" y="110"/>
                                  </a:lnTo>
                                  <a:lnTo>
                                    <a:pt x="24" y="105"/>
                                  </a:lnTo>
                                  <a:lnTo>
                                    <a:pt x="29" y="100"/>
                                  </a:lnTo>
                                  <a:lnTo>
                                    <a:pt x="29" y="96"/>
                                  </a:lnTo>
                                  <a:lnTo>
                                    <a:pt x="39" y="86"/>
                                  </a:lnTo>
                                  <a:lnTo>
                                    <a:pt x="39" y="81"/>
                                  </a:lnTo>
                                  <a:lnTo>
                                    <a:pt x="43" y="76"/>
                                  </a:lnTo>
                                  <a:lnTo>
                                    <a:pt x="43" y="72"/>
                                  </a:lnTo>
                                  <a:lnTo>
                                    <a:pt x="53" y="62"/>
                                  </a:lnTo>
                                  <a:lnTo>
                                    <a:pt x="53" y="57"/>
                                  </a:lnTo>
                                  <a:lnTo>
                                    <a:pt x="58" y="52"/>
                                  </a:lnTo>
                                  <a:lnTo>
                                    <a:pt x="58" y="48"/>
                                  </a:lnTo>
                                  <a:lnTo>
                                    <a:pt x="67" y="38"/>
                                  </a:lnTo>
                                  <a:lnTo>
                                    <a:pt x="67" y="33"/>
                                  </a:lnTo>
                                  <a:lnTo>
                                    <a:pt x="72" y="28"/>
                                  </a:lnTo>
                                  <a:lnTo>
                                    <a:pt x="72" y="24"/>
                                  </a:lnTo>
                                  <a:lnTo>
                                    <a:pt x="82" y="14"/>
                                  </a:lnTo>
                                  <a:lnTo>
                                    <a:pt x="82" y="9"/>
                                  </a:lnTo>
                                  <a:lnTo>
                                    <a:pt x="87" y="4"/>
                                  </a:lnTo>
                                  <a:lnTo>
                                    <a:pt x="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012"/>
                          <wps:cNvSpPr>
                            <a:spLocks/>
                          </wps:cNvSpPr>
                          <wps:spPr bwMode="auto">
                            <a:xfrm>
                              <a:off x="7896" y="3961"/>
                              <a:ext cx="58" cy="96"/>
                            </a:xfrm>
                            <a:custGeom>
                              <a:avLst/>
                              <a:gdLst>
                                <a:gd name="T0" fmla="*/ 0 w 58"/>
                                <a:gd name="T1" fmla="*/ 96 h 96"/>
                                <a:gd name="T2" fmla="*/ 5 w 58"/>
                                <a:gd name="T3" fmla="*/ 91 h 96"/>
                                <a:gd name="T4" fmla="*/ 5 w 58"/>
                                <a:gd name="T5" fmla="*/ 87 h 96"/>
                                <a:gd name="T6" fmla="*/ 15 w 58"/>
                                <a:gd name="T7" fmla="*/ 77 h 96"/>
                                <a:gd name="T8" fmla="*/ 15 w 58"/>
                                <a:gd name="T9" fmla="*/ 72 h 96"/>
                                <a:gd name="T10" fmla="*/ 20 w 58"/>
                                <a:gd name="T11" fmla="*/ 67 h 96"/>
                                <a:gd name="T12" fmla="*/ 20 w 58"/>
                                <a:gd name="T13" fmla="*/ 62 h 96"/>
                                <a:gd name="T14" fmla="*/ 24 w 58"/>
                                <a:gd name="T15" fmla="*/ 58 h 96"/>
                                <a:gd name="T16" fmla="*/ 24 w 58"/>
                                <a:gd name="T17" fmla="*/ 53 h 96"/>
                                <a:gd name="T18" fmla="*/ 34 w 58"/>
                                <a:gd name="T19" fmla="*/ 43 h 96"/>
                                <a:gd name="T20" fmla="*/ 34 w 58"/>
                                <a:gd name="T21" fmla="*/ 38 h 96"/>
                                <a:gd name="T22" fmla="*/ 39 w 58"/>
                                <a:gd name="T23" fmla="*/ 34 h 96"/>
                                <a:gd name="T24" fmla="*/ 39 w 58"/>
                                <a:gd name="T25" fmla="*/ 29 h 96"/>
                                <a:gd name="T26" fmla="*/ 48 w 58"/>
                                <a:gd name="T27" fmla="*/ 19 h 96"/>
                                <a:gd name="T28" fmla="*/ 48 w 58"/>
                                <a:gd name="T29" fmla="*/ 14 h 96"/>
                                <a:gd name="T30" fmla="*/ 53 w 58"/>
                                <a:gd name="T31" fmla="*/ 10 h 96"/>
                                <a:gd name="T32" fmla="*/ 53 w 58"/>
                                <a:gd name="T33" fmla="*/ 5 h 96"/>
                                <a:gd name="T34" fmla="*/ 58 w 58"/>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96"/>
                                  </a:moveTo>
                                  <a:lnTo>
                                    <a:pt x="5" y="91"/>
                                  </a:lnTo>
                                  <a:lnTo>
                                    <a:pt x="5" y="87"/>
                                  </a:lnTo>
                                  <a:lnTo>
                                    <a:pt x="15" y="77"/>
                                  </a:lnTo>
                                  <a:lnTo>
                                    <a:pt x="15" y="72"/>
                                  </a:lnTo>
                                  <a:lnTo>
                                    <a:pt x="20" y="67"/>
                                  </a:lnTo>
                                  <a:lnTo>
                                    <a:pt x="20" y="62"/>
                                  </a:lnTo>
                                  <a:lnTo>
                                    <a:pt x="24" y="58"/>
                                  </a:lnTo>
                                  <a:lnTo>
                                    <a:pt x="24" y="53"/>
                                  </a:lnTo>
                                  <a:lnTo>
                                    <a:pt x="34" y="43"/>
                                  </a:lnTo>
                                  <a:lnTo>
                                    <a:pt x="34" y="38"/>
                                  </a:lnTo>
                                  <a:lnTo>
                                    <a:pt x="39" y="34"/>
                                  </a:lnTo>
                                  <a:lnTo>
                                    <a:pt x="39" y="29"/>
                                  </a:lnTo>
                                  <a:lnTo>
                                    <a:pt x="48" y="19"/>
                                  </a:lnTo>
                                  <a:lnTo>
                                    <a:pt x="48" y="14"/>
                                  </a:lnTo>
                                  <a:lnTo>
                                    <a:pt x="53" y="10"/>
                                  </a:lnTo>
                                  <a:lnTo>
                                    <a:pt x="53" y="5"/>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013"/>
                          <wps:cNvSpPr>
                            <a:spLocks/>
                          </wps:cNvSpPr>
                          <wps:spPr bwMode="auto">
                            <a:xfrm>
                              <a:off x="7911" y="3923"/>
                              <a:ext cx="48" cy="76"/>
                            </a:xfrm>
                            <a:custGeom>
                              <a:avLst/>
                              <a:gdLst>
                                <a:gd name="T0" fmla="*/ 0 w 48"/>
                                <a:gd name="T1" fmla="*/ 0 h 76"/>
                                <a:gd name="T2" fmla="*/ 5 w 48"/>
                                <a:gd name="T3" fmla="*/ 4 h 76"/>
                                <a:gd name="T4" fmla="*/ 5 w 48"/>
                                <a:gd name="T5" fmla="*/ 9 h 76"/>
                                <a:gd name="T6" fmla="*/ 14 w 48"/>
                                <a:gd name="T7" fmla="*/ 19 h 76"/>
                                <a:gd name="T8" fmla="*/ 14 w 48"/>
                                <a:gd name="T9" fmla="*/ 24 h 76"/>
                                <a:gd name="T10" fmla="*/ 19 w 48"/>
                                <a:gd name="T11" fmla="*/ 28 h 76"/>
                                <a:gd name="T12" fmla="*/ 19 w 48"/>
                                <a:gd name="T13" fmla="*/ 33 h 76"/>
                                <a:gd name="T14" fmla="*/ 29 w 48"/>
                                <a:gd name="T15" fmla="*/ 43 h 76"/>
                                <a:gd name="T16" fmla="*/ 29 w 48"/>
                                <a:gd name="T17" fmla="*/ 48 h 76"/>
                                <a:gd name="T18" fmla="*/ 33 w 48"/>
                                <a:gd name="T19" fmla="*/ 52 h 76"/>
                                <a:gd name="T20" fmla="*/ 33 w 48"/>
                                <a:gd name="T21" fmla="*/ 57 h 76"/>
                                <a:gd name="T22" fmla="*/ 43 w 48"/>
                                <a:gd name="T23" fmla="*/ 67 h 76"/>
                                <a:gd name="T24" fmla="*/ 43 w 48"/>
                                <a:gd name="T25" fmla="*/ 72 h 76"/>
                                <a:gd name="T26" fmla="*/ 48 w 48"/>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0"/>
                                  </a:moveTo>
                                  <a:lnTo>
                                    <a:pt x="5" y="4"/>
                                  </a:lnTo>
                                  <a:lnTo>
                                    <a:pt x="5" y="9"/>
                                  </a:lnTo>
                                  <a:lnTo>
                                    <a:pt x="14" y="19"/>
                                  </a:lnTo>
                                  <a:lnTo>
                                    <a:pt x="14" y="24"/>
                                  </a:lnTo>
                                  <a:lnTo>
                                    <a:pt x="19" y="28"/>
                                  </a:lnTo>
                                  <a:lnTo>
                                    <a:pt x="19" y="33"/>
                                  </a:lnTo>
                                  <a:lnTo>
                                    <a:pt x="29" y="43"/>
                                  </a:lnTo>
                                  <a:lnTo>
                                    <a:pt x="29" y="48"/>
                                  </a:lnTo>
                                  <a:lnTo>
                                    <a:pt x="33" y="52"/>
                                  </a:lnTo>
                                  <a:lnTo>
                                    <a:pt x="33" y="57"/>
                                  </a:lnTo>
                                  <a:lnTo>
                                    <a:pt x="43" y="67"/>
                                  </a:lnTo>
                                  <a:lnTo>
                                    <a:pt x="43" y="72"/>
                                  </a:lnTo>
                                  <a:lnTo>
                                    <a:pt x="4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014"/>
                          <wps:cNvSpPr>
                            <a:spLocks/>
                          </wps:cNvSpPr>
                          <wps:spPr bwMode="auto">
                            <a:xfrm>
                              <a:off x="7848" y="3923"/>
                              <a:ext cx="68" cy="115"/>
                            </a:xfrm>
                            <a:custGeom>
                              <a:avLst/>
                              <a:gdLst>
                                <a:gd name="T0" fmla="*/ 0 w 68"/>
                                <a:gd name="T1" fmla="*/ 0 h 115"/>
                                <a:gd name="T2" fmla="*/ 0 w 68"/>
                                <a:gd name="T3" fmla="*/ 4 h 115"/>
                                <a:gd name="T4" fmla="*/ 5 w 68"/>
                                <a:gd name="T5" fmla="*/ 9 h 115"/>
                                <a:gd name="T6" fmla="*/ 5 w 68"/>
                                <a:gd name="T7" fmla="*/ 14 h 115"/>
                                <a:gd name="T8" fmla="*/ 10 w 68"/>
                                <a:gd name="T9" fmla="*/ 19 h 115"/>
                                <a:gd name="T10" fmla="*/ 15 w 68"/>
                                <a:gd name="T11" fmla="*/ 24 h 115"/>
                                <a:gd name="T12" fmla="*/ 15 w 68"/>
                                <a:gd name="T13" fmla="*/ 28 h 115"/>
                                <a:gd name="T14" fmla="*/ 20 w 68"/>
                                <a:gd name="T15" fmla="*/ 33 h 115"/>
                                <a:gd name="T16" fmla="*/ 20 w 68"/>
                                <a:gd name="T17" fmla="*/ 38 h 115"/>
                                <a:gd name="T18" fmla="*/ 29 w 68"/>
                                <a:gd name="T19" fmla="*/ 48 h 115"/>
                                <a:gd name="T20" fmla="*/ 29 w 68"/>
                                <a:gd name="T21" fmla="*/ 52 h 115"/>
                                <a:gd name="T22" fmla="*/ 34 w 68"/>
                                <a:gd name="T23" fmla="*/ 57 h 115"/>
                                <a:gd name="T24" fmla="*/ 34 w 68"/>
                                <a:gd name="T25" fmla="*/ 62 h 115"/>
                                <a:gd name="T26" fmla="*/ 44 w 68"/>
                                <a:gd name="T27" fmla="*/ 72 h 115"/>
                                <a:gd name="T28" fmla="*/ 44 w 68"/>
                                <a:gd name="T29" fmla="*/ 76 h 115"/>
                                <a:gd name="T30" fmla="*/ 48 w 68"/>
                                <a:gd name="T31" fmla="*/ 81 h 115"/>
                                <a:gd name="T32" fmla="*/ 48 w 68"/>
                                <a:gd name="T33" fmla="*/ 86 h 115"/>
                                <a:gd name="T34" fmla="*/ 58 w 68"/>
                                <a:gd name="T35" fmla="*/ 96 h 115"/>
                                <a:gd name="T36" fmla="*/ 58 w 68"/>
                                <a:gd name="T37" fmla="*/ 100 h 115"/>
                                <a:gd name="T38" fmla="*/ 63 w 68"/>
                                <a:gd name="T39" fmla="*/ 105 h 115"/>
                                <a:gd name="T40" fmla="*/ 63 w 68"/>
                                <a:gd name="T41" fmla="*/ 110 h 115"/>
                                <a:gd name="T42" fmla="*/ 68 w 68"/>
                                <a:gd name="T43"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 h="115">
                                  <a:moveTo>
                                    <a:pt x="0" y="0"/>
                                  </a:moveTo>
                                  <a:lnTo>
                                    <a:pt x="0" y="4"/>
                                  </a:lnTo>
                                  <a:lnTo>
                                    <a:pt x="5" y="9"/>
                                  </a:lnTo>
                                  <a:lnTo>
                                    <a:pt x="5" y="14"/>
                                  </a:lnTo>
                                  <a:lnTo>
                                    <a:pt x="10" y="19"/>
                                  </a:lnTo>
                                  <a:lnTo>
                                    <a:pt x="15" y="24"/>
                                  </a:lnTo>
                                  <a:lnTo>
                                    <a:pt x="15" y="28"/>
                                  </a:lnTo>
                                  <a:lnTo>
                                    <a:pt x="20" y="33"/>
                                  </a:lnTo>
                                  <a:lnTo>
                                    <a:pt x="20" y="38"/>
                                  </a:lnTo>
                                  <a:lnTo>
                                    <a:pt x="29" y="48"/>
                                  </a:lnTo>
                                  <a:lnTo>
                                    <a:pt x="29" y="52"/>
                                  </a:lnTo>
                                  <a:lnTo>
                                    <a:pt x="34" y="57"/>
                                  </a:lnTo>
                                  <a:lnTo>
                                    <a:pt x="34" y="62"/>
                                  </a:lnTo>
                                  <a:lnTo>
                                    <a:pt x="44" y="72"/>
                                  </a:lnTo>
                                  <a:lnTo>
                                    <a:pt x="44" y="76"/>
                                  </a:lnTo>
                                  <a:lnTo>
                                    <a:pt x="48" y="81"/>
                                  </a:lnTo>
                                  <a:lnTo>
                                    <a:pt x="48" y="86"/>
                                  </a:lnTo>
                                  <a:lnTo>
                                    <a:pt x="58" y="96"/>
                                  </a:lnTo>
                                  <a:lnTo>
                                    <a:pt x="58" y="100"/>
                                  </a:lnTo>
                                  <a:lnTo>
                                    <a:pt x="63" y="105"/>
                                  </a:lnTo>
                                  <a:lnTo>
                                    <a:pt x="63" y="110"/>
                                  </a:lnTo>
                                  <a:lnTo>
                                    <a:pt x="68"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015"/>
                          <wps:cNvSpPr>
                            <a:spLocks/>
                          </wps:cNvSpPr>
                          <wps:spPr bwMode="auto">
                            <a:xfrm>
                              <a:off x="7800" y="3947"/>
                              <a:ext cx="72" cy="125"/>
                            </a:xfrm>
                            <a:custGeom>
                              <a:avLst/>
                              <a:gdLst>
                                <a:gd name="T0" fmla="*/ 0 w 72"/>
                                <a:gd name="T1" fmla="*/ 0 h 125"/>
                                <a:gd name="T2" fmla="*/ 0 w 72"/>
                                <a:gd name="T3" fmla="*/ 4 h 125"/>
                                <a:gd name="T4" fmla="*/ 5 w 72"/>
                                <a:gd name="T5" fmla="*/ 9 h 125"/>
                                <a:gd name="T6" fmla="*/ 10 w 72"/>
                                <a:gd name="T7" fmla="*/ 14 h 125"/>
                                <a:gd name="T8" fmla="*/ 10 w 72"/>
                                <a:gd name="T9" fmla="*/ 19 h 125"/>
                                <a:gd name="T10" fmla="*/ 15 w 72"/>
                                <a:gd name="T11" fmla="*/ 24 h 125"/>
                                <a:gd name="T12" fmla="*/ 15 w 72"/>
                                <a:gd name="T13" fmla="*/ 28 h 125"/>
                                <a:gd name="T14" fmla="*/ 24 w 72"/>
                                <a:gd name="T15" fmla="*/ 38 h 125"/>
                                <a:gd name="T16" fmla="*/ 24 w 72"/>
                                <a:gd name="T17" fmla="*/ 43 h 125"/>
                                <a:gd name="T18" fmla="*/ 29 w 72"/>
                                <a:gd name="T19" fmla="*/ 48 h 125"/>
                                <a:gd name="T20" fmla="*/ 29 w 72"/>
                                <a:gd name="T21" fmla="*/ 52 h 125"/>
                                <a:gd name="T22" fmla="*/ 34 w 72"/>
                                <a:gd name="T23" fmla="*/ 57 h 125"/>
                                <a:gd name="T24" fmla="*/ 34 w 72"/>
                                <a:gd name="T25" fmla="*/ 62 h 125"/>
                                <a:gd name="T26" fmla="*/ 44 w 72"/>
                                <a:gd name="T27" fmla="*/ 72 h 125"/>
                                <a:gd name="T28" fmla="*/ 44 w 72"/>
                                <a:gd name="T29" fmla="*/ 76 h 125"/>
                                <a:gd name="T30" fmla="*/ 48 w 72"/>
                                <a:gd name="T31" fmla="*/ 81 h 125"/>
                                <a:gd name="T32" fmla="*/ 48 w 72"/>
                                <a:gd name="T33" fmla="*/ 86 h 125"/>
                                <a:gd name="T34" fmla="*/ 53 w 72"/>
                                <a:gd name="T35" fmla="*/ 91 h 125"/>
                                <a:gd name="T36" fmla="*/ 53 w 72"/>
                                <a:gd name="T37" fmla="*/ 96 h 125"/>
                                <a:gd name="T38" fmla="*/ 63 w 72"/>
                                <a:gd name="T39" fmla="*/ 105 h 125"/>
                                <a:gd name="T40" fmla="*/ 63 w 72"/>
                                <a:gd name="T41" fmla="*/ 110 h 125"/>
                                <a:gd name="T42" fmla="*/ 68 w 72"/>
                                <a:gd name="T43" fmla="*/ 115 h 125"/>
                                <a:gd name="T44" fmla="*/ 68 w 72"/>
                                <a:gd name="T45" fmla="*/ 120 h 125"/>
                                <a:gd name="T46" fmla="*/ 72 w 72"/>
                                <a:gd name="T4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0"/>
                                  </a:moveTo>
                                  <a:lnTo>
                                    <a:pt x="0" y="4"/>
                                  </a:lnTo>
                                  <a:lnTo>
                                    <a:pt x="5" y="9"/>
                                  </a:lnTo>
                                  <a:lnTo>
                                    <a:pt x="10" y="14"/>
                                  </a:lnTo>
                                  <a:lnTo>
                                    <a:pt x="10" y="19"/>
                                  </a:lnTo>
                                  <a:lnTo>
                                    <a:pt x="15" y="24"/>
                                  </a:lnTo>
                                  <a:lnTo>
                                    <a:pt x="15" y="28"/>
                                  </a:lnTo>
                                  <a:lnTo>
                                    <a:pt x="24" y="38"/>
                                  </a:lnTo>
                                  <a:lnTo>
                                    <a:pt x="24" y="43"/>
                                  </a:lnTo>
                                  <a:lnTo>
                                    <a:pt x="29" y="48"/>
                                  </a:lnTo>
                                  <a:lnTo>
                                    <a:pt x="29" y="52"/>
                                  </a:lnTo>
                                  <a:lnTo>
                                    <a:pt x="34" y="57"/>
                                  </a:lnTo>
                                  <a:lnTo>
                                    <a:pt x="34" y="62"/>
                                  </a:lnTo>
                                  <a:lnTo>
                                    <a:pt x="44" y="72"/>
                                  </a:lnTo>
                                  <a:lnTo>
                                    <a:pt x="44" y="76"/>
                                  </a:lnTo>
                                  <a:lnTo>
                                    <a:pt x="48" y="81"/>
                                  </a:lnTo>
                                  <a:lnTo>
                                    <a:pt x="48" y="86"/>
                                  </a:lnTo>
                                  <a:lnTo>
                                    <a:pt x="53" y="91"/>
                                  </a:lnTo>
                                  <a:lnTo>
                                    <a:pt x="53" y="96"/>
                                  </a:lnTo>
                                  <a:lnTo>
                                    <a:pt x="63" y="105"/>
                                  </a:lnTo>
                                  <a:lnTo>
                                    <a:pt x="63" y="110"/>
                                  </a:lnTo>
                                  <a:lnTo>
                                    <a:pt x="68" y="115"/>
                                  </a:lnTo>
                                  <a:lnTo>
                                    <a:pt x="68" y="120"/>
                                  </a:lnTo>
                                  <a:lnTo>
                                    <a:pt x="72"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016"/>
                          <wps:cNvSpPr>
                            <a:spLocks/>
                          </wps:cNvSpPr>
                          <wps:spPr bwMode="auto">
                            <a:xfrm>
                              <a:off x="7752" y="3975"/>
                              <a:ext cx="29" cy="44"/>
                            </a:xfrm>
                            <a:custGeom>
                              <a:avLst/>
                              <a:gdLst>
                                <a:gd name="T0" fmla="*/ 0 w 29"/>
                                <a:gd name="T1" fmla="*/ 0 h 44"/>
                                <a:gd name="T2" fmla="*/ 10 w 29"/>
                                <a:gd name="T3" fmla="*/ 10 h 44"/>
                                <a:gd name="T4" fmla="*/ 10 w 29"/>
                                <a:gd name="T5" fmla="*/ 15 h 44"/>
                                <a:gd name="T6" fmla="*/ 15 w 29"/>
                                <a:gd name="T7" fmla="*/ 20 h 44"/>
                                <a:gd name="T8" fmla="*/ 15 w 29"/>
                                <a:gd name="T9" fmla="*/ 24 h 44"/>
                                <a:gd name="T10" fmla="*/ 24 w 29"/>
                                <a:gd name="T11" fmla="*/ 34 h 44"/>
                                <a:gd name="T12" fmla="*/ 24 w 29"/>
                                <a:gd name="T13" fmla="*/ 39 h 44"/>
                                <a:gd name="T14" fmla="*/ 29 w 29"/>
                                <a:gd name="T15" fmla="*/ 4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44">
                                  <a:moveTo>
                                    <a:pt x="0" y="0"/>
                                  </a:moveTo>
                                  <a:lnTo>
                                    <a:pt x="10" y="10"/>
                                  </a:lnTo>
                                  <a:lnTo>
                                    <a:pt x="10" y="15"/>
                                  </a:lnTo>
                                  <a:lnTo>
                                    <a:pt x="15" y="20"/>
                                  </a:lnTo>
                                  <a:lnTo>
                                    <a:pt x="15" y="24"/>
                                  </a:lnTo>
                                  <a:lnTo>
                                    <a:pt x="24" y="34"/>
                                  </a:lnTo>
                                  <a:lnTo>
                                    <a:pt x="24" y="39"/>
                                  </a:lnTo>
                                  <a:lnTo>
                                    <a:pt x="2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017"/>
                          <wps:cNvSpPr>
                            <a:spLocks/>
                          </wps:cNvSpPr>
                          <wps:spPr bwMode="auto">
                            <a:xfrm>
                              <a:off x="7724" y="3918"/>
                              <a:ext cx="254" cy="182"/>
                            </a:xfrm>
                            <a:custGeom>
                              <a:avLst/>
                              <a:gdLst>
                                <a:gd name="T0" fmla="*/ 196 w 254"/>
                                <a:gd name="T1" fmla="*/ 0 h 182"/>
                                <a:gd name="T2" fmla="*/ 124 w 254"/>
                                <a:gd name="T3" fmla="*/ 0 h 182"/>
                                <a:gd name="T4" fmla="*/ 4 w 254"/>
                                <a:gd name="T5" fmla="*/ 62 h 182"/>
                                <a:gd name="T6" fmla="*/ 0 w 254"/>
                                <a:gd name="T7" fmla="*/ 62 h 182"/>
                                <a:gd name="T8" fmla="*/ 0 w 254"/>
                                <a:gd name="T9" fmla="*/ 72 h 182"/>
                                <a:gd name="T10" fmla="*/ 72 w 254"/>
                                <a:gd name="T11" fmla="*/ 115 h 182"/>
                                <a:gd name="T12" fmla="*/ 120 w 254"/>
                                <a:gd name="T13" fmla="*/ 182 h 182"/>
                                <a:gd name="T14" fmla="*/ 129 w 254"/>
                                <a:gd name="T15" fmla="*/ 182 h 182"/>
                                <a:gd name="T16" fmla="*/ 254 w 254"/>
                                <a:gd name="T17" fmla="*/ 72 h 182"/>
                                <a:gd name="T18" fmla="*/ 254 w 254"/>
                                <a:gd name="T19" fmla="*/ 62 h 182"/>
                                <a:gd name="T20" fmla="*/ 196 w 254"/>
                                <a:gd name="T21" fmla="*/ 0 h 182"/>
                                <a:gd name="T22" fmla="*/ 187 w 254"/>
                                <a:gd name="T23" fmla="*/ 9 h 182"/>
                                <a:gd name="T24" fmla="*/ 244 w 254"/>
                                <a:gd name="T25" fmla="*/ 72 h 182"/>
                                <a:gd name="T26" fmla="*/ 244 w 254"/>
                                <a:gd name="T27" fmla="*/ 62 h 182"/>
                                <a:gd name="T28" fmla="*/ 120 w 254"/>
                                <a:gd name="T29" fmla="*/ 173 h 182"/>
                                <a:gd name="T30" fmla="*/ 129 w 254"/>
                                <a:gd name="T31" fmla="*/ 173 h 182"/>
                                <a:gd name="T32" fmla="*/ 81 w 254"/>
                                <a:gd name="T33" fmla="*/ 105 h 182"/>
                                <a:gd name="T34" fmla="*/ 9 w 254"/>
                                <a:gd name="T35" fmla="*/ 62 h 182"/>
                                <a:gd name="T36" fmla="*/ 4 w 254"/>
                                <a:gd name="T37" fmla="*/ 72 h 182"/>
                                <a:gd name="T38" fmla="*/ 124 w 254"/>
                                <a:gd name="T39" fmla="*/ 9 h 182"/>
                                <a:gd name="T40" fmla="*/ 192 w 254"/>
                                <a:gd name="T41" fmla="*/ 9 h 182"/>
                                <a:gd name="T42" fmla="*/ 187 w 254"/>
                                <a:gd name="T43" fmla="*/ 9 h 182"/>
                                <a:gd name="T44" fmla="*/ 196 w 254"/>
                                <a:gd name="T45"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4" h="182">
                                  <a:moveTo>
                                    <a:pt x="196" y="0"/>
                                  </a:moveTo>
                                  <a:lnTo>
                                    <a:pt x="124" y="0"/>
                                  </a:lnTo>
                                  <a:lnTo>
                                    <a:pt x="4" y="62"/>
                                  </a:lnTo>
                                  <a:lnTo>
                                    <a:pt x="0" y="62"/>
                                  </a:lnTo>
                                  <a:lnTo>
                                    <a:pt x="0" y="72"/>
                                  </a:lnTo>
                                  <a:lnTo>
                                    <a:pt x="72" y="115"/>
                                  </a:lnTo>
                                  <a:lnTo>
                                    <a:pt x="120" y="182"/>
                                  </a:lnTo>
                                  <a:lnTo>
                                    <a:pt x="129" y="182"/>
                                  </a:lnTo>
                                  <a:lnTo>
                                    <a:pt x="254" y="72"/>
                                  </a:lnTo>
                                  <a:lnTo>
                                    <a:pt x="254" y="62"/>
                                  </a:lnTo>
                                  <a:lnTo>
                                    <a:pt x="196" y="0"/>
                                  </a:lnTo>
                                  <a:lnTo>
                                    <a:pt x="187" y="9"/>
                                  </a:lnTo>
                                  <a:lnTo>
                                    <a:pt x="244" y="72"/>
                                  </a:lnTo>
                                  <a:lnTo>
                                    <a:pt x="244" y="62"/>
                                  </a:lnTo>
                                  <a:lnTo>
                                    <a:pt x="120" y="173"/>
                                  </a:lnTo>
                                  <a:lnTo>
                                    <a:pt x="129" y="173"/>
                                  </a:lnTo>
                                  <a:lnTo>
                                    <a:pt x="81" y="105"/>
                                  </a:lnTo>
                                  <a:lnTo>
                                    <a:pt x="9" y="62"/>
                                  </a:lnTo>
                                  <a:lnTo>
                                    <a:pt x="4" y="72"/>
                                  </a:lnTo>
                                  <a:lnTo>
                                    <a:pt x="124" y="9"/>
                                  </a:lnTo>
                                  <a:lnTo>
                                    <a:pt x="192" y="9"/>
                                  </a:lnTo>
                                  <a:lnTo>
                                    <a:pt x="187" y="9"/>
                                  </a:lnTo>
                                  <a:lnTo>
                                    <a:pt x="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8"/>
                          <wps:cNvSpPr>
                            <a:spLocks/>
                          </wps:cNvSpPr>
                          <wps:spPr bwMode="auto">
                            <a:xfrm>
                              <a:off x="8136" y="3347"/>
                              <a:ext cx="192" cy="249"/>
                            </a:xfrm>
                            <a:custGeom>
                              <a:avLst/>
                              <a:gdLst>
                                <a:gd name="T0" fmla="*/ 53 w 192"/>
                                <a:gd name="T1" fmla="*/ 0 h 249"/>
                                <a:gd name="T2" fmla="*/ 53 w 192"/>
                                <a:gd name="T3" fmla="*/ 9 h 249"/>
                                <a:gd name="T4" fmla="*/ 48 w 192"/>
                                <a:gd name="T5" fmla="*/ 9 h 249"/>
                                <a:gd name="T6" fmla="*/ 48 w 192"/>
                                <a:gd name="T7" fmla="*/ 19 h 249"/>
                                <a:gd name="T8" fmla="*/ 44 w 192"/>
                                <a:gd name="T9" fmla="*/ 19 h 249"/>
                                <a:gd name="T10" fmla="*/ 44 w 192"/>
                                <a:gd name="T11" fmla="*/ 28 h 249"/>
                                <a:gd name="T12" fmla="*/ 39 w 192"/>
                                <a:gd name="T13" fmla="*/ 28 h 249"/>
                                <a:gd name="T14" fmla="*/ 34 w 192"/>
                                <a:gd name="T15" fmla="*/ 52 h 249"/>
                                <a:gd name="T16" fmla="*/ 29 w 192"/>
                                <a:gd name="T17" fmla="*/ 52 h 249"/>
                                <a:gd name="T18" fmla="*/ 29 w 192"/>
                                <a:gd name="T19" fmla="*/ 67 h 249"/>
                                <a:gd name="T20" fmla="*/ 24 w 192"/>
                                <a:gd name="T21" fmla="*/ 67 h 249"/>
                                <a:gd name="T22" fmla="*/ 24 w 192"/>
                                <a:gd name="T23" fmla="*/ 81 h 249"/>
                                <a:gd name="T24" fmla="*/ 20 w 192"/>
                                <a:gd name="T25" fmla="*/ 81 h 249"/>
                                <a:gd name="T26" fmla="*/ 20 w 192"/>
                                <a:gd name="T27" fmla="*/ 129 h 249"/>
                                <a:gd name="T28" fmla="*/ 15 w 192"/>
                                <a:gd name="T29" fmla="*/ 129 h 249"/>
                                <a:gd name="T30" fmla="*/ 15 w 192"/>
                                <a:gd name="T31" fmla="*/ 163 h 249"/>
                                <a:gd name="T32" fmla="*/ 10 w 192"/>
                                <a:gd name="T33" fmla="*/ 163 h 249"/>
                                <a:gd name="T34" fmla="*/ 10 w 192"/>
                                <a:gd name="T35" fmla="*/ 211 h 249"/>
                                <a:gd name="T36" fmla="*/ 5 w 192"/>
                                <a:gd name="T37" fmla="*/ 211 h 249"/>
                                <a:gd name="T38" fmla="*/ 5 w 192"/>
                                <a:gd name="T39" fmla="*/ 225 h 249"/>
                                <a:gd name="T40" fmla="*/ 0 w 192"/>
                                <a:gd name="T41" fmla="*/ 225 h 249"/>
                                <a:gd name="T42" fmla="*/ 0 w 192"/>
                                <a:gd name="T43" fmla="*/ 240 h 249"/>
                                <a:gd name="T44" fmla="*/ 44 w 192"/>
                                <a:gd name="T45" fmla="*/ 244 h 249"/>
                                <a:gd name="T46" fmla="*/ 44 w 192"/>
                                <a:gd name="T47" fmla="*/ 249 h 249"/>
                                <a:gd name="T48" fmla="*/ 72 w 192"/>
                                <a:gd name="T49" fmla="*/ 249 h 249"/>
                                <a:gd name="T50" fmla="*/ 72 w 192"/>
                                <a:gd name="T51" fmla="*/ 244 h 249"/>
                                <a:gd name="T52" fmla="*/ 92 w 192"/>
                                <a:gd name="T53" fmla="*/ 225 h 249"/>
                                <a:gd name="T54" fmla="*/ 101 w 192"/>
                                <a:gd name="T55" fmla="*/ 225 h 249"/>
                                <a:gd name="T56" fmla="*/ 101 w 192"/>
                                <a:gd name="T57" fmla="*/ 220 h 249"/>
                                <a:gd name="T58" fmla="*/ 116 w 192"/>
                                <a:gd name="T59" fmla="*/ 220 h 249"/>
                                <a:gd name="T60" fmla="*/ 116 w 192"/>
                                <a:gd name="T61" fmla="*/ 216 h 249"/>
                                <a:gd name="T62" fmla="*/ 125 w 192"/>
                                <a:gd name="T63" fmla="*/ 216 h 249"/>
                                <a:gd name="T64" fmla="*/ 125 w 192"/>
                                <a:gd name="T65" fmla="*/ 211 h 249"/>
                                <a:gd name="T66" fmla="*/ 140 w 192"/>
                                <a:gd name="T67" fmla="*/ 211 h 249"/>
                                <a:gd name="T68" fmla="*/ 140 w 192"/>
                                <a:gd name="T69" fmla="*/ 206 h 249"/>
                                <a:gd name="T70" fmla="*/ 159 w 192"/>
                                <a:gd name="T71" fmla="*/ 201 h 249"/>
                                <a:gd name="T72" fmla="*/ 159 w 192"/>
                                <a:gd name="T73" fmla="*/ 196 h 249"/>
                                <a:gd name="T74" fmla="*/ 173 w 192"/>
                                <a:gd name="T75" fmla="*/ 196 h 249"/>
                                <a:gd name="T76" fmla="*/ 173 w 192"/>
                                <a:gd name="T77" fmla="*/ 192 h 249"/>
                                <a:gd name="T78" fmla="*/ 192 w 192"/>
                                <a:gd name="T79" fmla="*/ 187 h 249"/>
                                <a:gd name="T80" fmla="*/ 192 w 192"/>
                                <a:gd name="T81" fmla="*/ 182 h 249"/>
                                <a:gd name="T82" fmla="*/ 178 w 192"/>
                                <a:gd name="T83" fmla="*/ 182 h 249"/>
                                <a:gd name="T84" fmla="*/ 178 w 192"/>
                                <a:gd name="T85" fmla="*/ 177 h 249"/>
                                <a:gd name="T86" fmla="*/ 164 w 192"/>
                                <a:gd name="T87" fmla="*/ 177 h 249"/>
                                <a:gd name="T88" fmla="*/ 164 w 192"/>
                                <a:gd name="T89" fmla="*/ 172 h 249"/>
                                <a:gd name="T90" fmla="*/ 130 w 192"/>
                                <a:gd name="T91" fmla="*/ 168 h 249"/>
                                <a:gd name="T92" fmla="*/ 130 w 192"/>
                                <a:gd name="T93" fmla="*/ 163 h 249"/>
                                <a:gd name="T94" fmla="*/ 116 w 192"/>
                                <a:gd name="T95" fmla="*/ 163 h 249"/>
                                <a:gd name="T96" fmla="*/ 116 w 192"/>
                                <a:gd name="T97" fmla="*/ 158 h 249"/>
                                <a:gd name="T98" fmla="*/ 101 w 192"/>
                                <a:gd name="T99" fmla="*/ 158 h 249"/>
                                <a:gd name="T100" fmla="*/ 96 w 192"/>
                                <a:gd name="T101" fmla="*/ 148 h 249"/>
                                <a:gd name="T102" fmla="*/ 96 w 192"/>
                                <a:gd name="T103" fmla="*/ 81 h 249"/>
                                <a:gd name="T104" fmla="*/ 92 w 192"/>
                                <a:gd name="T105" fmla="*/ 81 h 249"/>
                                <a:gd name="T106" fmla="*/ 92 w 192"/>
                                <a:gd name="T107" fmla="*/ 48 h 249"/>
                                <a:gd name="T108" fmla="*/ 87 w 192"/>
                                <a:gd name="T109" fmla="*/ 48 h 249"/>
                                <a:gd name="T110" fmla="*/ 72 w 192"/>
                                <a:gd name="T111" fmla="*/ 19 h 249"/>
                                <a:gd name="T112" fmla="*/ 68 w 192"/>
                                <a:gd name="T113" fmla="*/ 19 h 249"/>
                                <a:gd name="T114" fmla="*/ 68 w 192"/>
                                <a:gd name="T115" fmla="*/ 9 h 249"/>
                                <a:gd name="T116" fmla="*/ 63 w 192"/>
                                <a:gd name="T117" fmla="*/ 9 h 249"/>
                                <a:gd name="T118" fmla="*/ 58 w 192"/>
                                <a:gd name="T119" fmla="*/ 0 h 249"/>
                                <a:gd name="T120" fmla="*/ 53 w 192"/>
                                <a:gd name="T121"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2" h="249">
                                  <a:moveTo>
                                    <a:pt x="53" y="0"/>
                                  </a:moveTo>
                                  <a:lnTo>
                                    <a:pt x="53" y="9"/>
                                  </a:lnTo>
                                  <a:lnTo>
                                    <a:pt x="48" y="9"/>
                                  </a:lnTo>
                                  <a:lnTo>
                                    <a:pt x="48" y="19"/>
                                  </a:lnTo>
                                  <a:lnTo>
                                    <a:pt x="44" y="19"/>
                                  </a:lnTo>
                                  <a:lnTo>
                                    <a:pt x="44" y="28"/>
                                  </a:lnTo>
                                  <a:lnTo>
                                    <a:pt x="39" y="28"/>
                                  </a:lnTo>
                                  <a:lnTo>
                                    <a:pt x="34" y="52"/>
                                  </a:lnTo>
                                  <a:lnTo>
                                    <a:pt x="29" y="52"/>
                                  </a:lnTo>
                                  <a:lnTo>
                                    <a:pt x="29" y="67"/>
                                  </a:lnTo>
                                  <a:lnTo>
                                    <a:pt x="24" y="67"/>
                                  </a:lnTo>
                                  <a:lnTo>
                                    <a:pt x="24" y="81"/>
                                  </a:lnTo>
                                  <a:lnTo>
                                    <a:pt x="20" y="81"/>
                                  </a:lnTo>
                                  <a:lnTo>
                                    <a:pt x="20" y="129"/>
                                  </a:lnTo>
                                  <a:lnTo>
                                    <a:pt x="15" y="129"/>
                                  </a:lnTo>
                                  <a:lnTo>
                                    <a:pt x="15" y="163"/>
                                  </a:lnTo>
                                  <a:lnTo>
                                    <a:pt x="10" y="163"/>
                                  </a:lnTo>
                                  <a:lnTo>
                                    <a:pt x="10" y="211"/>
                                  </a:lnTo>
                                  <a:lnTo>
                                    <a:pt x="5" y="211"/>
                                  </a:lnTo>
                                  <a:lnTo>
                                    <a:pt x="5" y="225"/>
                                  </a:lnTo>
                                  <a:lnTo>
                                    <a:pt x="0" y="225"/>
                                  </a:lnTo>
                                  <a:lnTo>
                                    <a:pt x="0" y="240"/>
                                  </a:lnTo>
                                  <a:lnTo>
                                    <a:pt x="44" y="244"/>
                                  </a:lnTo>
                                  <a:lnTo>
                                    <a:pt x="44" y="249"/>
                                  </a:lnTo>
                                  <a:lnTo>
                                    <a:pt x="72" y="249"/>
                                  </a:lnTo>
                                  <a:lnTo>
                                    <a:pt x="72" y="244"/>
                                  </a:lnTo>
                                  <a:lnTo>
                                    <a:pt x="92" y="225"/>
                                  </a:lnTo>
                                  <a:lnTo>
                                    <a:pt x="101" y="225"/>
                                  </a:lnTo>
                                  <a:lnTo>
                                    <a:pt x="101" y="220"/>
                                  </a:lnTo>
                                  <a:lnTo>
                                    <a:pt x="116" y="220"/>
                                  </a:lnTo>
                                  <a:lnTo>
                                    <a:pt x="116" y="216"/>
                                  </a:lnTo>
                                  <a:lnTo>
                                    <a:pt x="125" y="216"/>
                                  </a:lnTo>
                                  <a:lnTo>
                                    <a:pt x="125" y="211"/>
                                  </a:lnTo>
                                  <a:lnTo>
                                    <a:pt x="140" y="211"/>
                                  </a:lnTo>
                                  <a:lnTo>
                                    <a:pt x="140" y="206"/>
                                  </a:lnTo>
                                  <a:lnTo>
                                    <a:pt x="159" y="201"/>
                                  </a:lnTo>
                                  <a:lnTo>
                                    <a:pt x="159" y="196"/>
                                  </a:lnTo>
                                  <a:lnTo>
                                    <a:pt x="173" y="196"/>
                                  </a:lnTo>
                                  <a:lnTo>
                                    <a:pt x="173" y="192"/>
                                  </a:lnTo>
                                  <a:lnTo>
                                    <a:pt x="192" y="187"/>
                                  </a:lnTo>
                                  <a:lnTo>
                                    <a:pt x="192" y="182"/>
                                  </a:lnTo>
                                  <a:lnTo>
                                    <a:pt x="178" y="182"/>
                                  </a:lnTo>
                                  <a:lnTo>
                                    <a:pt x="178" y="177"/>
                                  </a:lnTo>
                                  <a:lnTo>
                                    <a:pt x="164" y="177"/>
                                  </a:lnTo>
                                  <a:lnTo>
                                    <a:pt x="164" y="172"/>
                                  </a:lnTo>
                                  <a:lnTo>
                                    <a:pt x="130" y="168"/>
                                  </a:lnTo>
                                  <a:lnTo>
                                    <a:pt x="130" y="163"/>
                                  </a:lnTo>
                                  <a:lnTo>
                                    <a:pt x="116" y="163"/>
                                  </a:lnTo>
                                  <a:lnTo>
                                    <a:pt x="116" y="158"/>
                                  </a:lnTo>
                                  <a:lnTo>
                                    <a:pt x="101" y="158"/>
                                  </a:lnTo>
                                  <a:lnTo>
                                    <a:pt x="96" y="148"/>
                                  </a:lnTo>
                                  <a:lnTo>
                                    <a:pt x="96" y="81"/>
                                  </a:lnTo>
                                  <a:lnTo>
                                    <a:pt x="92" y="81"/>
                                  </a:lnTo>
                                  <a:lnTo>
                                    <a:pt x="92" y="48"/>
                                  </a:lnTo>
                                  <a:lnTo>
                                    <a:pt x="87" y="48"/>
                                  </a:lnTo>
                                  <a:lnTo>
                                    <a:pt x="72" y="19"/>
                                  </a:lnTo>
                                  <a:lnTo>
                                    <a:pt x="68" y="19"/>
                                  </a:lnTo>
                                  <a:lnTo>
                                    <a:pt x="68" y="9"/>
                                  </a:lnTo>
                                  <a:lnTo>
                                    <a:pt x="63" y="9"/>
                                  </a:lnTo>
                                  <a:lnTo>
                                    <a:pt x="58" y="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19"/>
                          <wps:cNvSpPr>
                            <a:spLocks/>
                          </wps:cNvSpPr>
                          <wps:spPr bwMode="auto">
                            <a:xfrm>
                              <a:off x="8156" y="3356"/>
                              <a:ext cx="43" cy="72"/>
                            </a:xfrm>
                            <a:custGeom>
                              <a:avLst/>
                              <a:gdLst>
                                <a:gd name="T0" fmla="*/ 0 w 43"/>
                                <a:gd name="T1" fmla="*/ 72 h 72"/>
                                <a:gd name="T2" fmla="*/ 4 w 43"/>
                                <a:gd name="T3" fmla="*/ 67 h 72"/>
                                <a:gd name="T4" fmla="*/ 4 w 43"/>
                                <a:gd name="T5" fmla="*/ 63 h 72"/>
                                <a:gd name="T6" fmla="*/ 9 w 43"/>
                                <a:gd name="T7" fmla="*/ 58 h 72"/>
                                <a:gd name="T8" fmla="*/ 9 w 43"/>
                                <a:gd name="T9" fmla="*/ 53 h 72"/>
                                <a:gd name="T10" fmla="*/ 19 w 43"/>
                                <a:gd name="T11" fmla="*/ 43 h 72"/>
                                <a:gd name="T12" fmla="*/ 19 w 43"/>
                                <a:gd name="T13" fmla="*/ 39 h 72"/>
                                <a:gd name="T14" fmla="*/ 24 w 43"/>
                                <a:gd name="T15" fmla="*/ 34 h 72"/>
                                <a:gd name="T16" fmla="*/ 24 w 43"/>
                                <a:gd name="T17" fmla="*/ 29 h 72"/>
                                <a:gd name="T18" fmla="*/ 28 w 43"/>
                                <a:gd name="T19" fmla="*/ 24 h 72"/>
                                <a:gd name="T20" fmla="*/ 28 w 43"/>
                                <a:gd name="T21" fmla="*/ 19 h 72"/>
                                <a:gd name="T22" fmla="*/ 38 w 43"/>
                                <a:gd name="T23" fmla="*/ 10 h 72"/>
                                <a:gd name="T24" fmla="*/ 38 w 43"/>
                                <a:gd name="T25" fmla="*/ 5 h 72"/>
                                <a:gd name="T26" fmla="*/ 43 w 43"/>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72"/>
                                  </a:moveTo>
                                  <a:lnTo>
                                    <a:pt x="4" y="67"/>
                                  </a:lnTo>
                                  <a:lnTo>
                                    <a:pt x="4" y="63"/>
                                  </a:lnTo>
                                  <a:lnTo>
                                    <a:pt x="9" y="58"/>
                                  </a:lnTo>
                                  <a:lnTo>
                                    <a:pt x="9" y="53"/>
                                  </a:lnTo>
                                  <a:lnTo>
                                    <a:pt x="19" y="43"/>
                                  </a:lnTo>
                                  <a:lnTo>
                                    <a:pt x="19" y="39"/>
                                  </a:lnTo>
                                  <a:lnTo>
                                    <a:pt x="24" y="34"/>
                                  </a:lnTo>
                                  <a:lnTo>
                                    <a:pt x="24" y="29"/>
                                  </a:lnTo>
                                  <a:lnTo>
                                    <a:pt x="28" y="24"/>
                                  </a:lnTo>
                                  <a:lnTo>
                                    <a:pt x="28" y="19"/>
                                  </a:lnTo>
                                  <a:lnTo>
                                    <a:pt x="38" y="10"/>
                                  </a:lnTo>
                                  <a:lnTo>
                                    <a:pt x="38" y="5"/>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020"/>
                          <wps:cNvSpPr>
                            <a:spLocks/>
                          </wps:cNvSpPr>
                          <wps:spPr bwMode="auto">
                            <a:xfrm>
                              <a:off x="8141" y="3419"/>
                              <a:ext cx="82" cy="144"/>
                            </a:xfrm>
                            <a:custGeom>
                              <a:avLst/>
                              <a:gdLst>
                                <a:gd name="T0" fmla="*/ 0 w 82"/>
                                <a:gd name="T1" fmla="*/ 144 h 144"/>
                                <a:gd name="T2" fmla="*/ 0 w 82"/>
                                <a:gd name="T3" fmla="*/ 139 h 144"/>
                                <a:gd name="T4" fmla="*/ 5 w 82"/>
                                <a:gd name="T5" fmla="*/ 134 h 144"/>
                                <a:gd name="T6" fmla="*/ 10 w 82"/>
                                <a:gd name="T7" fmla="*/ 129 h 144"/>
                                <a:gd name="T8" fmla="*/ 10 w 82"/>
                                <a:gd name="T9" fmla="*/ 124 h 144"/>
                                <a:gd name="T10" fmla="*/ 15 w 82"/>
                                <a:gd name="T11" fmla="*/ 120 h 144"/>
                                <a:gd name="T12" fmla="*/ 15 w 82"/>
                                <a:gd name="T13" fmla="*/ 115 h 144"/>
                                <a:gd name="T14" fmla="*/ 19 w 82"/>
                                <a:gd name="T15" fmla="*/ 110 h 144"/>
                                <a:gd name="T16" fmla="*/ 19 w 82"/>
                                <a:gd name="T17" fmla="*/ 105 h 144"/>
                                <a:gd name="T18" fmla="*/ 29 w 82"/>
                                <a:gd name="T19" fmla="*/ 96 h 144"/>
                                <a:gd name="T20" fmla="*/ 29 w 82"/>
                                <a:gd name="T21" fmla="*/ 91 h 144"/>
                                <a:gd name="T22" fmla="*/ 34 w 82"/>
                                <a:gd name="T23" fmla="*/ 86 h 144"/>
                                <a:gd name="T24" fmla="*/ 34 w 82"/>
                                <a:gd name="T25" fmla="*/ 81 h 144"/>
                                <a:gd name="T26" fmla="*/ 39 w 82"/>
                                <a:gd name="T27" fmla="*/ 76 h 144"/>
                                <a:gd name="T28" fmla="*/ 39 w 82"/>
                                <a:gd name="T29" fmla="*/ 72 h 144"/>
                                <a:gd name="T30" fmla="*/ 48 w 82"/>
                                <a:gd name="T31" fmla="*/ 62 h 144"/>
                                <a:gd name="T32" fmla="*/ 48 w 82"/>
                                <a:gd name="T33" fmla="*/ 57 h 144"/>
                                <a:gd name="T34" fmla="*/ 53 w 82"/>
                                <a:gd name="T35" fmla="*/ 52 h 144"/>
                                <a:gd name="T36" fmla="*/ 53 w 82"/>
                                <a:gd name="T37" fmla="*/ 48 h 144"/>
                                <a:gd name="T38" fmla="*/ 58 w 82"/>
                                <a:gd name="T39" fmla="*/ 43 h 144"/>
                                <a:gd name="T40" fmla="*/ 58 w 82"/>
                                <a:gd name="T41" fmla="*/ 38 h 144"/>
                                <a:gd name="T42" fmla="*/ 67 w 82"/>
                                <a:gd name="T43" fmla="*/ 28 h 144"/>
                                <a:gd name="T44" fmla="*/ 67 w 82"/>
                                <a:gd name="T45" fmla="*/ 24 h 144"/>
                                <a:gd name="T46" fmla="*/ 72 w 82"/>
                                <a:gd name="T47" fmla="*/ 19 h 144"/>
                                <a:gd name="T48" fmla="*/ 72 w 82"/>
                                <a:gd name="T49" fmla="*/ 14 h 144"/>
                                <a:gd name="T50" fmla="*/ 77 w 82"/>
                                <a:gd name="T51" fmla="*/ 9 h 144"/>
                                <a:gd name="T52" fmla="*/ 77 w 82"/>
                                <a:gd name="T53" fmla="*/ 4 h 144"/>
                                <a:gd name="T54" fmla="*/ 82 w 82"/>
                                <a:gd name="T5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144">
                                  <a:moveTo>
                                    <a:pt x="0" y="144"/>
                                  </a:moveTo>
                                  <a:lnTo>
                                    <a:pt x="0" y="139"/>
                                  </a:lnTo>
                                  <a:lnTo>
                                    <a:pt x="5" y="134"/>
                                  </a:lnTo>
                                  <a:lnTo>
                                    <a:pt x="10" y="129"/>
                                  </a:lnTo>
                                  <a:lnTo>
                                    <a:pt x="10" y="124"/>
                                  </a:lnTo>
                                  <a:lnTo>
                                    <a:pt x="15" y="120"/>
                                  </a:lnTo>
                                  <a:lnTo>
                                    <a:pt x="15" y="115"/>
                                  </a:lnTo>
                                  <a:lnTo>
                                    <a:pt x="19" y="110"/>
                                  </a:lnTo>
                                  <a:lnTo>
                                    <a:pt x="19" y="105"/>
                                  </a:lnTo>
                                  <a:lnTo>
                                    <a:pt x="29" y="96"/>
                                  </a:lnTo>
                                  <a:lnTo>
                                    <a:pt x="29" y="91"/>
                                  </a:lnTo>
                                  <a:lnTo>
                                    <a:pt x="34" y="86"/>
                                  </a:lnTo>
                                  <a:lnTo>
                                    <a:pt x="34" y="81"/>
                                  </a:lnTo>
                                  <a:lnTo>
                                    <a:pt x="39" y="76"/>
                                  </a:lnTo>
                                  <a:lnTo>
                                    <a:pt x="39" y="72"/>
                                  </a:lnTo>
                                  <a:lnTo>
                                    <a:pt x="48" y="62"/>
                                  </a:lnTo>
                                  <a:lnTo>
                                    <a:pt x="48" y="57"/>
                                  </a:lnTo>
                                  <a:lnTo>
                                    <a:pt x="53" y="52"/>
                                  </a:lnTo>
                                  <a:lnTo>
                                    <a:pt x="53" y="48"/>
                                  </a:lnTo>
                                  <a:lnTo>
                                    <a:pt x="58" y="43"/>
                                  </a:lnTo>
                                  <a:lnTo>
                                    <a:pt x="58" y="38"/>
                                  </a:lnTo>
                                  <a:lnTo>
                                    <a:pt x="67" y="28"/>
                                  </a:lnTo>
                                  <a:lnTo>
                                    <a:pt x="67" y="24"/>
                                  </a:lnTo>
                                  <a:lnTo>
                                    <a:pt x="72" y="19"/>
                                  </a:lnTo>
                                  <a:lnTo>
                                    <a:pt x="72" y="14"/>
                                  </a:lnTo>
                                  <a:lnTo>
                                    <a:pt x="77" y="9"/>
                                  </a:lnTo>
                                  <a:lnTo>
                                    <a:pt x="77" y="4"/>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1021"/>
                          <wps:cNvSpPr>
                            <a:spLocks/>
                          </wps:cNvSpPr>
                          <wps:spPr bwMode="auto">
                            <a:xfrm>
                              <a:off x="8180" y="3505"/>
                              <a:ext cx="52" cy="86"/>
                            </a:xfrm>
                            <a:custGeom>
                              <a:avLst/>
                              <a:gdLst>
                                <a:gd name="T0" fmla="*/ 0 w 52"/>
                                <a:gd name="T1" fmla="*/ 86 h 86"/>
                                <a:gd name="T2" fmla="*/ 9 w 52"/>
                                <a:gd name="T3" fmla="*/ 77 h 86"/>
                                <a:gd name="T4" fmla="*/ 9 w 52"/>
                                <a:gd name="T5" fmla="*/ 72 h 86"/>
                                <a:gd name="T6" fmla="*/ 14 w 52"/>
                                <a:gd name="T7" fmla="*/ 67 h 86"/>
                                <a:gd name="T8" fmla="*/ 14 w 52"/>
                                <a:gd name="T9" fmla="*/ 62 h 86"/>
                                <a:gd name="T10" fmla="*/ 24 w 52"/>
                                <a:gd name="T11" fmla="*/ 53 h 86"/>
                                <a:gd name="T12" fmla="*/ 24 w 52"/>
                                <a:gd name="T13" fmla="*/ 48 h 86"/>
                                <a:gd name="T14" fmla="*/ 28 w 52"/>
                                <a:gd name="T15" fmla="*/ 43 h 86"/>
                                <a:gd name="T16" fmla="*/ 28 w 52"/>
                                <a:gd name="T17" fmla="*/ 38 h 86"/>
                                <a:gd name="T18" fmla="*/ 38 w 52"/>
                                <a:gd name="T19" fmla="*/ 29 h 86"/>
                                <a:gd name="T20" fmla="*/ 38 w 52"/>
                                <a:gd name="T21" fmla="*/ 24 h 86"/>
                                <a:gd name="T22" fmla="*/ 43 w 52"/>
                                <a:gd name="T23" fmla="*/ 19 h 86"/>
                                <a:gd name="T24" fmla="*/ 43 w 52"/>
                                <a:gd name="T25" fmla="*/ 14 h 86"/>
                                <a:gd name="T26" fmla="*/ 48 w 52"/>
                                <a:gd name="T27" fmla="*/ 10 h 86"/>
                                <a:gd name="T28" fmla="*/ 48 w 52"/>
                                <a:gd name="T29" fmla="*/ 5 h 86"/>
                                <a:gd name="T30" fmla="*/ 52 w 52"/>
                                <a:gd name="T3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6">
                                  <a:moveTo>
                                    <a:pt x="0" y="86"/>
                                  </a:moveTo>
                                  <a:lnTo>
                                    <a:pt x="9" y="77"/>
                                  </a:lnTo>
                                  <a:lnTo>
                                    <a:pt x="9" y="72"/>
                                  </a:lnTo>
                                  <a:lnTo>
                                    <a:pt x="14" y="67"/>
                                  </a:lnTo>
                                  <a:lnTo>
                                    <a:pt x="14" y="62"/>
                                  </a:lnTo>
                                  <a:lnTo>
                                    <a:pt x="24" y="53"/>
                                  </a:lnTo>
                                  <a:lnTo>
                                    <a:pt x="24" y="48"/>
                                  </a:lnTo>
                                  <a:lnTo>
                                    <a:pt x="28" y="43"/>
                                  </a:lnTo>
                                  <a:lnTo>
                                    <a:pt x="28" y="38"/>
                                  </a:lnTo>
                                  <a:lnTo>
                                    <a:pt x="38" y="29"/>
                                  </a:lnTo>
                                  <a:lnTo>
                                    <a:pt x="38" y="24"/>
                                  </a:lnTo>
                                  <a:lnTo>
                                    <a:pt x="43" y="19"/>
                                  </a:lnTo>
                                  <a:lnTo>
                                    <a:pt x="43" y="14"/>
                                  </a:lnTo>
                                  <a:lnTo>
                                    <a:pt x="48" y="10"/>
                                  </a:lnTo>
                                  <a:lnTo>
                                    <a:pt x="48"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022"/>
                          <wps:cNvSpPr>
                            <a:spLocks/>
                          </wps:cNvSpPr>
                          <wps:spPr bwMode="auto">
                            <a:xfrm>
                              <a:off x="8271" y="3519"/>
                              <a:ext cx="19" cy="34"/>
                            </a:xfrm>
                            <a:custGeom>
                              <a:avLst/>
                              <a:gdLst>
                                <a:gd name="T0" fmla="*/ 0 w 19"/>
                                <a:gd name="T1" fmla="*/ 34 h 34"/>
                                <a:gd name="T2" fmla="*/ 0 w 19"/>
                                <a:gd name="T3" fmla="*/ 29 h 34"/>
                                <a:gd name="T4" fmla="*/ 5 w 19"/>
                                <a:gd name="T5" fmla="*/ 24 h 34"/>
                                <a:gd name="T6" fmla="*/ 5 w 19"/>
                                <a:gd name="T7" fmla="*/ 20 h 34"/>
                                <a:gd name="T8" fmla="*/ 9 w 19"/>
                                <a:gd name="T9" fmla="*/ 15 h 34"/>
                                <a:gd name="T10" fmla="*/ 14 w 19"/>
                                <a:gd name="T11" fmla="*/ 10 h 34"/>
                                <a:gd name="T12" fmla="*/ 14 w 19"/>
                                <a:gd name="T13" fmla="*/ 5 h 34"/>
                                <a:gd name="T14" fmla="*/ 19 w 19"/>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34"/>
                                  </a:moveTo>
                                  <a:lnTo>
                                    <a:pt x="0" y="29"/>
                                  </a:lnTo>
                                  <a:lnTo>
                                    <a:pt x="5" y="24"/>
                                  </a:lnTo>
                                  <a:lnTo>
                                    <a:pt x="5" y="20"/>
                                  </a:lnTo>
                                  <a:lnTo>
                                    <a:pt x="9" y="15"/>
                                  </a:lnTo>
                                  <a:lnTo>
                                    <a:pt x="14" y="10"/>
                                  </a:lnTo>
                                  <a:lnTo>
                                    <a:pt x="14"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1023"/>
                          <wps:cNvSpPr>
                            <a:spLocks/>
                          </wps:cNvSpPr>
                          <wps:spPr bwMode="auto">
                            <a:xfrm>
                              <a:off x="8304" y="3524"/>
                              <a:ext cx="5" cy="10"/>
                            </a:xfrm>
                            <a:custGeom>
                              <a:avLst/>
                              <a:gdLst>
                                <a:gd name="T0" fmla="*/ 0 w 5"/>
                                <a:gd name="T1" fmla="*/ 0 h 10"/>
                                <a:gd name="T2" fmla="*/ 0 w 5"/>
                                <a:gd name="T3" fmla="*/ 5 h 10"/>
                                <a:gd name="T4" fmla="*/ 5 w 5"/>
                                <a:gd name="T5" fmla="*/ 10 h 10"/>
                              </a:gdLst>
                              <a:ahLst/>
                              <a:cxnLst>
                                <a:cxn ang="0">
                                  <a:pos x="T0" y="T1"/>
                                </a:cxn>
                                <a:cxn ang="0">
                                  <a:pos x="T2" y="T3"/>
                                </a:cxn>
                                <a:cxn ang="0">
                                  <a:pos x="T4" y="T5"/>
                                </a:cxn>
                              </a:cxnLst>
                              <a:rect l="0" t="0" r="r" b="b"/>
                              <a:pathLst>
                                <a:path w="5" h="10">
                                  <a:moveTo>
                                    <a:pt x="0" y="0"/>
                                  </a:moveTo>
                                  <a:lnTo>
                                    <a:pt x="0"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024"/>
                          <wps:cNvSpPr>
                            <a:spLocks/>
                          </wps:cNvSpPr>
                          <wps:spPr bwMode="auto">
                            <a:xfrm>
                              <a:off x="8170" y="3399"/>
                              <a:ext cx="86" cy="154"/>
                            </a:xfrm>
                            <a:custGeom>
                              <a:avLst/>
                              <a:gdLst>
                                <a:gd name="T0" fmla="*/ 0 w 86"/>
                                <a:gd name="T1" fmla="*/ 0 h 154"/>
                                <a:gd name="T2" fmla="*/ 0 w 86"/>
                                <a:gd name="T3" fmla="*/ 5 h 154"/>
                                <a:gd name="T4" fmla="*/ 5 w 86"/>
                                <a:gd name="T5" fmla="*/ 10 h 154"/>
                                <a:gd name="T6" fmla="*/ 5 w 86"/>
                                <a:gd name="T7" fmla="*/ 15 h 154"/>
                                <a:gd name="T8" fmla="*/ 10 w 86"/>
                                <a:gd name="T9" fmla="*/ 20 h 154"/>
                                <a:gd name="T10" fmla="*/ 14 w 86"/>
                                <a:gd name="T11" fmla="*/ 24 h 154"/>
                                <a:gd name="T12" fmla="*/ 14 w 86"/>
                                <a:gd name="T13" fmla="*/ 29 h 154"/>
                                <a:gd name="T14" fmla="*/ 19 w 86"/>
                                <a:gd name="T15" fmla="*/ 34 h 154"/>
                                <a:gd name="T16" fmla="*/ 19 w 86"/>
                                <a:gd name="T17" fmla="*/ 39 h 154"/>
                                <a:gd name="T18" fmla="*/ 24 w 86"/>
                                <a:gd name="T19" fmla="*/ 44 h 154"/>
                                <a:gd name="T20" fmla="*/ 24 w 86"/>
                                <a:gd name="T21" fmla="*/ 48 h 154"/>
                                <a:gd name="T22" fmla="*/ 34 w 86"/>
                                <a:gd name="T23" fmla="*/ 58 h 154"/>
                                <a:gd name="T24" fmla="*/ 34 w 86"/>
                                <a:gd name="T25" fmla="*/ 63 h 154"/>
                                <a:gd name="T26" fmla="*/ 38 w 86"/>
                                <a:gd name="T27" fmla="*/ 68 h 154"/>
                                <a:gd name="T28" fmla="*/ 38 w 86"/>
                                <a:gd name="T29" fmla="*/ 72 h 154"/>
                                <a:gd name="T30" fmla="*/ 48 w 86"/>
                                <a:gd name="T31" fmla="*/ 82 h 154"/>
                                <a:gd name="T32" fmla="*/ 48 w 86"/>
                                <a:gd name="T33" fmla="*/ 87 h 154"/>
                                <a:gd name="T34" fmla="*/ 53 w 86"/>
                                <a:gd name="T35" fmla="*/ 92 h 154"/>
                                <a:gd name="T36" fmla="*/ 53 w 86"/>
                                <a:gd name="T37" fmla="*/ 96 h 154"/>
                                <a:gd name="T38" fmla="*/ 62 w 86"/>
                                <a:gd name="T39" fmla="*/ 106 h 154"/>
                                <a:gd name="T40" fmla="*/ 62 w 86"/>
                                <a:gd name="T41" fmla="*/ 111 h 154"/>
                                <a:gd name="T42" fmla="*/ 67 w 86"/>
                                <a:gd name="T43" fmla="*/ 116 h 154"/>
                                <a:gd name="T44" fmla="*/ 67 w 86"/>
                                <a:gd name="T45" fmla="*/ 120 h 154"/>
                                <a:gd name="T46" fmla="*/ 72 w 86"/>
                                <a:gd name="T47" fmla="*/ 125 h 154"/>
                                <a:gd name="T48" fmla="*/ 72 w 86"/>
                                <a:gd name="T49" fmla="*/ 130 h 154"/>
                                <a:gd name="T50" fmla="*/ 82 w 86"/>
                                <a:gd name="T51" fmla="*/ 140 h 154"/>
                                <a:gd name="T52" fmla="*/ 82 w 86"/>
                                <a:gd name="T53" fmla="*/ 144 h 154"/>
                                <a:gd name="T54" fmla="*/ 86 w 86"/>
                                <a:gd name="T55" fmla="*/ 149 h 154"/>
                                <a:gd name="T56" fmla="*/ 86 w 86"/>
                                <a:gd name="T5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154">
                                  <a:moveTo>
                                    <a:pt x="0" y="0"/>
                                  </a:moveTo>
                                  <a:lnTo>
                                    <a:pt x="0" y="5"/>
                                  </a:lnTo>
                                  <a:lnTo>
                                    <a:pt x="5" y="10"/>
                                  </a:lnTo>
                                  <a:lnTo>
                                    <a:pt x="5" y="15"/>
                                  </a:lnTo>
                                  <a:lnTo>
                                    <a:pt x="10" y="20"/>
                                  </a:lnTo>
                                  <a:lnTo>
                                    <a:pt x="14" y="24"/>
                                  </a:lnTo>
                                  <a:lnTo>
                                    <a:pt x="14" y="29"/>
                                  </a:lnTo>
                                  <a:lnTo>
                                    <a:pt x="19" y="34"/>
                                  </a:lnTo>
                                  <a:lnTo>
                                    <a:pt x="19" y="39"/>
                                  </a:lnTo>
                                  <a:lnTo>
                                    <a:pt x="24" y="44"/>
                                  </a:lnTo>
                                  <a:lnTo>
                                    <a:pt x="24" y="48"/>
                                  </a:lnTo>
                                  <a:lnTo>
                                    <a:pt x="34" y="58"/>
                                  </a:lnTo>
                                  <a:lnTo>
                                    <a:pt x="34" y="63"/>
                                  </a:lnTo>
                                  <a:lnTo>
                                    <a:pt x="38" y="68"/>
                                  </a:lnTo>
                                  <a:lnTo>
                                    <a:pt x="38" y="72"/>
                                  </a:lnTo>
                                  <a:lnTo>
                                    <a:pt x="48" y="82"/>
                                  </a:lnTo>
                                  <a:lnTo>
                                    <a:pt x="48" y="87"/>
                                  </a:lnTo>
                                  <a:lnTo>
                                    <a:pt x="53" y="92"/>
                                  </a:lnTo>
                                  <a:lnTo>
                                    <a:pt x="53" y="96"/>
                                  </a:lnTo>
                                  <a:lnTo>
                                    <a:pt x="62" y="106"/>
                                  </a:lnTo>
                                  <a:lnTo>
                                    <a:pt x="62" y="111"/>
                                  </a:lnTo>
                                  <a:lnTo>
                                    <a:pt x="67" y="116"/>
                                  </a:lnTo>
                                  <a:lnTo>
                                    <a:pt x="67" y="120"/>
                                  </a:lnTo>
                                  <a:lnTo>
                                    <a:pt x="72" y="125"/>
                                  </a:lnTo>
                                  <a:lnTo>
                                    <a:pt x="72" y="130"/>
                                  </a:lnTo>
                                  <a:lnTo>
                                    <a:pt x="82" y="140"/>
                                  </a:lnTo>
                                  <a:lnTo>
                                    <a:pt x="82" y="144"/>
                                  </a:lnTo>
                                  <a:lnTo>
                                    <a:pt x="86" y="149"/>
                                  </a:lnTo>
                                  <a:lnTo>
                                    <a:pt x="86"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025"/>
                          <wps:cNvSpPr>
                            <a:spLocks/>
                          </wps:cNvSpPr>
                          <wps:spPr bwMode="auto">
                            <a:xfrm>
                              <a:off x="8151" y="3476"/>
                              <a:ext cx="62" cy="106"/>
                            </a:xfrm>
                            <a:custGeom>
                              <a:avLst/>
                              <a:gdLst>
                                <a:gd name="T0" fmla="*/ 0 w 62"/>
                                <a:gd name="T1" fmla="*/ 0 h 106"/>
                                <a:gd name="T2" fmla="*/ 5 w 62"/>
                                <a:gd name="T3" fmla="*/ 5 h 106"/>
                                <a:gd name="T4" fmla="*/ 5 w 62"/>
                                <a:gd name="T5" fmla="*/ 10 h 106"/>
                                <a:gd name="T6" fmla="*/ 9 w 62"/>
                                <a:gd name="T7" fmla="*/ 15 h 106"/>
                                <a:gd name="T8" fmla="*/ 9 w 62"/>
                                <a:gd name="T9" fmla="*/ 19 h 106"/>
                                <a:gd name="T10" fmla="*/ 14 w 62"/>
                                <a:gd name="T11" fmla="*/ 24 h 106"/>
                                <a:gd name="T12" fmla="*/ 14 w 62"/>
                                <a:gd name="T13" fmla="*/ 29 h 106"/>
                                <a:gd name="T14" fmla="*/ 24 w 62"/>
                                <a:gd name="T15" fmla="*/ 39 h 106"/>
                                <a:gd name="T16" fmla="*/ 24 w 62"/>
                                <a:gd name="T17" fmla="*/ 43 h 106"/>
                                <a:gd name="T18" fmla="*/ 29 w 62"/>
                                <a:gd name="T19" fmla="*/ 48 h 106"/>
                                <a:gd name="T20" fmla="*/ 29 w 62"/>
                                <a:gd name="T21" fmla="*/ 53 h 106"/>
                                <a:gd name="T22" fmla="*/ 33 w 62"/>
                                <a:gd name="T23" fmla="*/ 58 h 106"/>
                                <a:gd name="T24" fmla="*/ 33 w 62"/>
                                <a:gd name="T25" fmla="*/ 63 h 106"/>
                                <a:gd name="T26" fmla="*/ 43 w 62"/>
                                <a:gd name="T27" fmla="*/ 72 h 106"/>
                                <a:gd name="T28" fmla="*/ 43 w 62"/>
                                <a:gd name="T29" fmla="*/ 77 h 106"/>
                                <a:gd name="T30" fmla="*/ 48 w 62"/>
                                <a:gd name="T31" fmla="*/ 82 h 106"/>
                                <a:gd name="T32" fmla="*/ 48 w 62"/>
                                <a:gd name="T33" fmla="*/ 87 h 106"/>
                                <a:gd name="T34" fmla="*/ 53 w 62"/>
                                <a:gd name="T35" fmla="*/ 91 h 106"/>
                                <a:gd name="T36" fmla="*/ 53 w 62"/>
                                <a:gd name="T37" fmla="*/ 96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10"/>
                                  </a:lnTo>
                                  <a:lnTo>
                                    <a:pt x="9" y="15"/>
                                  </a:lnTo>
                                  <a:lnTo>
                                    <a:pt x="9" y="19"/>
                                  </a:lnTo>
                                  <a:lnTo>
                                    <a:pt x="14" y="24"/>
                                  </a:lnTo>
                                  <a:lnTo>
                                    <a:pt x="14" y="29"/>
                                  </a:lnTo>
                                  <a:lnTo>
                                    <a:pt x="24" y="39"/>
                                  </a:lnTo>
                                  <a:lnTo>
                                    <a:pt x="24" y="43"/>
                                  </a:lnTo>
                                  <a:lnTo>
                                    <a:pt x="29" y="48"/>
                                  </a:lnTo>
                                  <a:lnTo>
                                    <a:pt x="29" y="53"/>
                                  </a:lnTo>
                                  <a:lnTo>
                                    <a:pt x="33" y="58"/>
                                  </a:lnTo>
                                  <a:lnTo>
                                    <a:pt x="33" y="63"/>
                                  </a:lnTo>
                                  <a:lnTo>
                                    <a:pt x="43" y="72"/>
                                  </a:lnTo>
                                  <a:lnTo>
                                    <a:pt x="43" y="77"/>
                                  </a:lnTo>
                                  <a:lnTo>
                                    <a:pt x="48" y="82"/>
                                  </a:lnTo>
                                  <a:lnTo>
                                    <a:pt x="48" y="87"/>
                                  </a:lnTo>
                                  <a:lnTo>
                                    <a:pt x="53" y="91"/>
                                  </a:lnTo>
                                  <a:lnTo>
                                    <a:pt x="53" y="96"/>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026"/>
                          <wps:cNvSpPr>
                            <a:spLocks/>
                          </wps:cNvSpPr>
                          <wps:spPr bwMode="auto">
                            <a:xfrm>
                              <a:off x="8141" y="3567"/>
                              <a:ext cx="10" cy="15"/>
                            </a:xfrm>
                            <a:custGeom>
                              <a:avLst/>
                              <a:gdLst>
                                <a:gd name="T0" fmla="*/ 0 w 10"/>
                                <a:gd name="T1" fmla="*/ 0 h 15"/>
                                <a:gd name="T2" fmla="*/ 0 w 10"/>
                                <a:gd name="T3" fmla="*/ 5 h 15"/>
                                <a:gd name="T4" fmla="*/ 5 w 10"/>
                                <a:gd name="T5" fmla="*/ 10 h 15"/>
                                <a:gd name="T6" fmla="*/ 10 w 10"/>
                                <a:gd name="T7" fmla="*/ 15 h 15"/>
                              </a:gdLst>
                              <a:ahLst/>
                              <a:cxnLst>
                                <a:cxn ang="0">
                                  <a:pos x="T0" y="T1"/>
                                </a:cxn>
                                <a:cxn ang="0">
                                  <a:pos x="T2" y="T3"/>
                                </a:cxn>
                                <a:cxn ang="0">
                                  <a:pos x="T4" y="T5"/>
                                </a:cxn>
                                <a:cxn ang="0">
                                  <a:pos x="T6" y="T7"/>
                                </a:cxn>
                              </a:cxnLst>
                              <a:rect l="0" t="0" r="r" b="b"/>
                              <a:pathLst>
                                <a:path w="10" h="15">
                                  <a:moveTo>
                                    <a:pt x="0" y="0"/>
                                  </a:moveTo>
                                  <a:lnTo>
                                    <a:pt x="0" y="5"/>
                                  </a:lnTo>
                                  <a:lnTo>
                                    <a:pt x="5" y="10"/>
                                  </a:lnTo>
                                  <a:lnTo>
                                    <a:pt x="10"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027"/>
                          <wps:cNvSpPr>
                            <a:spLocks/>
                          </wps:cNvSpPr>
                          <wps:spPr bwMode="auto">
                            <a:xfrm>
                              <a:off x="8132" y="3342"/>
                              <a:ext cx="196" cy="254"/>
                            </a:xfrm>
                            <a:custGeom>
                              <a:avLst/>
                              <a:gdLst>
                                <a:gd name="T0" fmla="*/ 62 w 196"/>
                                <a:gd name="T1" fmla="*/ 0 h 254"/>
                                <a:gd name="T2" fmla="*/ 52 w 196"/>
                                <a:gd name="T3" fmla="*/ 0 h 254"/>
                                <a:gd name="T4" fmla="*/ 52 w 196"/>
                                <a:gd name="T5" fmla="*/ 5 h 254"/>
                                <a:gd name="T6" fmla="*/ 33 w 196"/>
                                <a:gd name="T7" fmla="*/ 43 h 254"/>
                                <a:gd name="T8" fmla="*/ 19 w 196"/>
                                <a:gd name="T9" fmla="*/ 96 h 254"/>
                                <a:gd name="T10" fmla="*/ 9 w 196"/>
                                <a:gd name="T11" fmla="*/ 197 h 254"/>
                                <a:gd name="T12" fmla="*/ 0 w 196"/>
                                <a:gd name="T13" fmla="*/ 240 h 254"/>
                                <a:gd name="T14" fmla="*/ 0 w 196"/>
                                <a:gd name="T15" fmla="*/ 245 h 254"/>
                                <a:gd name="T16" fmla="*/ 4 w 196"/>
                                <a:gd name="T17" fmla="*/ 245 h 254"/>
                                <a:gd name="T18" fmla="*/ 67 w 196"/>
                                <a:gd name="T19" fmla="*/ 254 h 254"/>
                                <a:gd name="T20" fmla="*/ 72 w 196"/>
                                <a:gd name="T21" fmla="*/ 254 h 254"/>
                                <a:gd name="T22" fmla="*/ 100 w 196"/>
                                <a:gd name="T23" fmla="*/ 230 h 254"/>
                                <a:gd name="T24" fmla="*/ 96 w 196"/>
                                <a:gd name="T25" fmla="*/ 230 h 254"/>
                                <a:gd name="T26" fmla="*/ 192 w 196"/>
                                <a:gd name="T27" fmla="*/ 192 h 254"/>
                                <a:gd name="T28" fmla="*/ 196 w 196"/>
                                <a:gd name="T29" fmla="*/ 192 h 254"/>
                                <a:gd name="T30" fmla="*/ 196 w 196"/>
                                <a:gd name="T31" fmla="*/ 182 h 254"/>
                                <a:gd name="T32" fmla="*/ 192 w 196"/>
                                <a:gd name="T33" fmla="*/ 182 h 254"/>
                                <a:gd name="T34" fmla="*/ 96 w 196"/>
                                <a:gd name="T35" fmla="*/ 153 h 254"/>
                                <a:gd name="T36" fmla="*/ 100 w 196"/>
                                <a:gd name="T37" fmla="*/ 158 h 254"/>
                                <a:gd name="T38" fmla="*/ 100 w 196"/>
                                <a:gd name="T39" fmla="*/ 115 h 254"/>
                                <a:gd name="T40" fmla="*/ 96 w 196"/>
                                <a:gd name="T41" fmla="*/ 57 h 254"/>
                                <a:gd name="T42" fmla="*/ 96 w 196"/>
                                <a:gd name="T43" fmla="*/ 53 h 254"/>
                                <a:gd name="T44" fmla="*/ 81 w 196"/>
                                <a:gd name="T45" fmla="*/ 29 h 254"/>
                                <a:gd name="T46" fmla="*/ 62 w 196"/>
                                <a:gd name="T47" fmla="*/ 0 h 254"/>
                                <a:gd name="T48" fmla="*/ 52 w 196"/>
                                <a:gd name="T49" fmla="*/ 9 h 254"/>
                                <a:gd name="T50" fmla="*/ 72 w 196"/>
                                <a:gd name="T51" fmla="*/ 38 h 254"/>
                                <a:gd name="T52" fmla="*/ 86 w 196"/>
                                <a:gd name="T53" fmla="*/ 62 h 254"/>
                                <a:gd name="T54" fmla="*/ 86 w 196"/>
                                <a:gd name="T55" fmla="*/ 57 h 254"/>
                                <a:gd name="T56" fmla="*/ 91 w 196"/>
                                <a:gd name="T57" fmla="*/ 115 h 254"/>
                                <a:gd name="T58" fmla="*/ 91 w 196"/>
                                <a:gd name="T59" fmla="*/ 158 h 254"/>
                                <a:gd name="T60" fmla="*/ 91 w 196"/>
                                <a:gd name="T61" fmla="*/ 163 h 254"/>
                                <a:gd name="T62" fmla="*/ 96 w 196"/>
                                <a:gd name="T63" fmla="*/ 163 h 254"/>
                                <a:gd name="T64" fmla="*/ 192 w 196"/>
                                <a:gd name="T65" fmla="*/ 192 h 254"/>
                                <a:gd name="T66" fmla="*/ 192 w 196"/>
                                <a:gd name="T67" fmla="*/ 182 h 254"/>
                                <a:gd name="T68" fmla="*/ 96 w 196"/>
                                <a:gd name="T69" fmla="*/ 221 h 254"/>
                                <a:gd name="T70" fmla="*/ 91 w 196"/>
                                <a:gd name="T71" fmla="*/ 221 h 254"/>
                                <a:gd name="T72" fmla="*/ 62 w 196"/>
                                <a:gd name="T73" fmla="*/ 245 h 254"/>
                                <a:gd name="T74" fmla="*/ 67 w 196"/>
                                <a:gd name="T75" fmla="*/ 245 h 254"/>
                                <a:gd name="T76" fmla="*/ 4 w 196"/>
                                <a:gd name="T77" fmla="*/ 235 h 254"/>
                                <a:gd name="T78" fmla="*/ 9 w 196"/>
                                <a:gd name="T79" fmla="*/ 240 h 254"/>
                                <a:gd name="T80" fmla="*/ 19 w 196"/>
                                <a:gd name="T81" fmla="*/ 197 h 254"/>
                                <a:gd name="T82" fmla="*/ 28 w 196"/>
                                <a:gd name="T83" fmla="*/ 96 h 254"/>
                                <a:gd name="T84" fmla="*/ 43 w 196"/>
                                <a:gd name="T85" fmla="*/ 43 h 254"/>
                                <a:gd name="T86" fmla="*/ 62 w 196"/>
                                <a:gd name="T87" fmla="*/ 5 h 254"/>
                                <a:gd name="T88" fmla="*/ 52 w 196"/>
                                <a:gd name="T89" fmla="*/ 9 h 254"/>
                                <a:gd name="T90" fmla="*/ 62 w 196"/>
                                <a:gd name="T91"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6" h="254">
                                  <a:moveTo>
                                    <a:pt x="62" y="0"/>
                                  </a:moveTo>
                                  <a:lnTo>
                                    <a:pt x="52" y="0"/>
                                  </a:lnTo>
                                  <a:lnTo>
                                    <a:pt x="52" y="5"/>
                                  </a:lnTo>
                                  <a:lnTo>
                                    <a:pt x="33" y="43"/>
                                  </a:lnTo>
                                  <a:lnTo>
                                    <a:pt x="19" y="96"/>
                                  </a:lnTo>
                                  <a:lnTo>
                                    <a:pt x="9" y="197"/>
                                  </a:lnTo>
                                  <a:lnTo>
                                    <a:pt x="0" y="240"/>
                                  </a:lnTo>
                                  <a:lnTo>
                                    <a:pt x="0" y="245"/>
                                  </a:lnTo>
                                  <a:lnTo>
                                    <a:pt x="4" y="245"/>
                                  </a:lnTo>
                                  <a:lnTo>
                                    <a:pt x="67" y="254"/>
                                  </a:lnTo>
                                  <a:lnTo>
                                    <a:pt x="72" y="254"/>
                                  </a:lnTo>
                                  <a:lnTo>
                                    <a:pt x="100" y="230"/>
                                  </a:lnTo>
                                  <a:lnTo>
                                    <a:pt x="96" y="230"/>
                                  </a:lnTo>
                                  <a:lnTo>
                                    <a:pt x="192" y="192"/>
                                  </a:lnTo>
                                  <a:lnTo>
                                    <a:pt x="196" y="192"/>
                                  </a:lnTo>
                                  <a:lnTo>
                                    <a:pt x="196" y="182"/>
                                  </a:lnTo>
                                  <a:lnTo>
                                    <a:pt x="192" y="182"/>
                                  </a:lnTo>
                                  <a:lnTo>
                                    <a:pt x="96" y="153"/>
                                  </a:lnTo>
                                  <a:lnTo>
                                    <a:pt x="100" y="158"/>
                                  </a:lnTo>
                                  <a:lnTo>
                                    <a:pt x="100" y="115"/>
                                  </a:lnTo>
                                  <a:lnTo>
                                    <a:pt x="96" y="57"/>
                                  </a:lnTo>
                                  <a:lnTo>
                                    <a:pt x="96" y="53"/>
                                  </a:lnTo>
                                  <a:lnTo>
                                    <a:pt x="81" y="29"/>
                                  </a:lnTo>
                                  <a:lnTo>
                                    <a:pt x="62" y="0"/>
                                  </a:lnTo>
                                  <a:lnTo>
                                    <a:pt x="52" y="9"/>
                                  </a:lnTo>
                                  <a:lnTo>
                                    <a:pt x="72" y="38"/>
                                  </a:lnTo>
                                  <a:lnTo>
                                    <a:pt x="86" y="62"/>
                                  </a:lnTo>
                                  <a:lnTo>
                                    <a:pt x="86" y="57"/>
                                  </a:lnTo>
                                  <a:lnTo>
                                    <a:pt x="91" y="115"/>
                                  </a:lnTo>
                                  <a:lnTo>
                                    <a:pt x="91" y="158"/>
                                  </a:lnTo>
                                  <a:lnTo>
                                    <a:pt x="91" y="163"/>
                                  </a:lnTo>
                                  <a:lnTo>
                                    <a:pt x="96" y="163"/>
                                  </a:lnTo>
                                  <a:lnTo>
                                    <a:pt x="192" y="192"/>
                                  </a:lnTo>
                                  <a:lnTo>
                                    <a:pt x="192" y="182"/>
                                  </a:lnTo>
                                  <a:lnTo>
                                    <a:pt x="96" y="221"/>
                                  </a:lnTo>
                                  <a:lnTo>
                                    <a:pt x="91" y="221"/>
                                  </a:lnTo>
                                  <a:lnTo>
                                    <a:pt x="62" y="245"/>
                                  </a:lnTo>
                                  <a:lnTo>
                                    <a:pt x="67" y="245"/>
                                  </a:lnTo>
                                  <a:lnTo>
                                    <a:pt x="4" y="235"/>
                                  </a:lnTo>
                                  <a:lnTo>
                                    <a:pt x="9" y="240"/>
                                  </a:lnTo>
                                  <a:lnTo>
                                    <a:pt x="19" y="197"/>
                                  </a:lnTo>
                                  <a:lnTo>
                                    <a:pt x="28" y="96"/>
                                  </a:lnTo>
                                  <a:lnTo>
                                    <a:pt x="43" y="43"/>
                                  </a:lnTo>
                                  <a:lnTo>
                                    <a:pt x="62" y="5"/>
                                  </a:lnTo>
                                  <a:lnTo>
                                    <a:pt x="52" y="9"/>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8"/>
                          <wps:cNvSpPr>
                            <a:spLocks/>
                          </wps:cNvSpPr>
                          <wps:spPr bwMode="auto">
                            <a:xfrm>
                              <a:off x="8285" y="3673"/>
                              <a:ext cx="451" cy="571"/>
                            </a:xfrm>
                            <a:custGeom>
                              <a:avLst/>
                              <a:gdLst>
                                <a:gd name="T0" fmla="*/ 423 w 451"/>
                                <a:gd name="T1" fmla="*/ 10 h 571"/>
                                <a:gd name="T2" fmla="*/ 403 w 451"/>
                                <a:gd name="T3" fmla="*/ 24 h 571"/>
                                <a:gd name="T4" fmla="*/ 365 w 451"/>
                                <a:gd name="T5" fmla="*/ 43 h 571"/>
                                <a:gd name="T6" fmla="*/ 336 w 451"/>
                                <a:gd name="T7" fmla="*/ 38 h 571"/>
                                <a:gd name="T8" fmla="*/ 322 w 451"/>
                                <a:gd name="T9" fmla="*/ 29 h 571"/>
                                <a:gd name="T10" fmla="*/ 279 w 451"/>
                                <a:gd name="T11" fmla="*/ 24 h 571"/>
                                <a:gd name="T12" fmla="*/ 259 w 451"/>
                                <a:gd name="T13" fmla="*/ 14 h 571"/>
                                <a:gd name="T14" fmla="*/ 226 w 451"/>
                                <a:gd name="T15" fmla="*/ 19 h 571"/>
                                <a:gd name="T16" fmla="*/ 216 w 451"/>
                                <a:gd name="T17" fmla="*/ 29 h 571"/>
                                <a:gd name="T18" fmla="*/ 192 w 451"/>
                                <a:gd name="T19" fmla="*/ 34 h 571"/>
                                <a:gd name="T20" fmla="*/ 173 w 451"/>
                                <a:gd name="T21" fmla="*/ 34 h 571"/>
                                <a:gd name="T22" fmla="*/ 149 w 451"/>
                                <a:gd name="T23" fmla="*/ 24 h 571"/>
                                <a:gd name="T24" fmla="*/ 135 w 451"/>
                                <a:gd name="T25" fmla="*/ 10 h 571"/>
                                <a:gd name="T26" fmla="*/ 96 w 451"/>
                                <a:gd name="T27" fmla="*/ 29 h 571"/>
                                <a:gd name="T28" fmla="*/ 67 w 451"/>
                                <a:gd name="T29" fmla="*/ 53 h 571"/>
                                <a:gd name="T30" fmla="*/ 19 w 451"/>
                                <a:gd name="T31" fmla="*/ 77 h 571"/>
                                <a:gd name="T32" fmla="*/ 0 w 451"/>
                                <a:gd name="T33" fmla="*/ 91 h 571"/>
                                <a:gd name="T34" fmla="*/ 19 w 451"/>
                                <a:gd name="T35" fmla="*/ 96 h 571"/>
                                <a:gd name="T36" fmla="*/ 39 w 451"/>
                                <a:gd name="T37" fmla="*/ 115 h 571"/>
                                <a:gd name="T38" fmla="*/ 72 w 451"/>
                                <a:gd name="T39" fmla="*/ 154 h 571"/>
                                <a:gd name="T40" fmla="*/ 82 w 451"/>
                                <a:gd name="T41" fmla="*/ 168 h 571"/>
                                <a:gd name="T42" fmla="*/ 91 w 451"/>
                                <a:gd name="T43" fmla="*/ 216 h 571"/>
                                <a:gd name="T44" fmla="*/ 82 w 451"/>
                                <a:gd name="T45" fmla="*/ 235 h 571"/>
                                <a:gd name="T46" fmla="*/ 72 w 451"/>
                                <a:gd name="T47" fmla="*/ 322 h 571"/>
                                <a:gd name="T48" fmla="*/ 63 w 451"/>
                                <a:gd name="T49" fmla="*/ 331 h 571"/>
                                <a:gd name="T50" fmla="*/ 53 w 451"/>
                                <a:gd name="T51" fmla="*/ 355 h 571"/>
                                <a:gd name="T52" fmla="*/ 39 w 451"/>
                                <a:gd name="T53" fmla="*/ 370 h 571"/>
                                <a:gd name="T54" fmla="*/ 34 w 451"/>
                                <a:gd name="T55" fmla="*/ 389 h 571"/>
                                <a:gd name="T56" fmla="*/ 19 w 451"/>
                                <a:gd name="T57" fmla="*/ 403 h 571"/>
                                <a:gd name="T58" fmla="*/ 15 w 451"/>
                                <a:gd name="T59" fmla="*/ 423 h 571"/>
                                <a:gd name="T60" fmla="*/ 231 w 451"/>
                                <a:gd name="T61" fmla="*/ 437 h 571"/>
                                <a:gd name="T62" fmla="*/ 235 w 451"/>
                                <a:gd name="T63" fmla="*/ 471 h 571"/>
                                <a:gd name="T64" fmla="*/ 231 w 451"/>
                                <a:gd name="T65" fmla="*/ 499 h 571"/>
                                <a:gd name="T66" fmla="*/ 216 w 451"/>
                                <a:gd name="T67" fmla="*/ 523 h 571"/>
                                <a:gd name="T68" fmla="*/ 226 w 451"/>
                                <a:gd name="T69" fmla="*/ 571 h 571"/>
                                <a:gd name="T70" fmla="*/ 264 w 451"/>
                                <a:gd name="T71" fmla="*/ 557 h 571"/>
                                <a:gd name="T72" fmla="*/ 293 w 451"/>
                                <a:gd name="T73" fmla="*/ 519 h 571"/>
                                <a:gd name="T74" fmla="*/ 293 w 451"/>
                                <a:gd name="T75" fmla="*/ 495 h 571"/>
                                <a:gd name="T76" fmla="*/ 279 w 451"/>
                                <a:gd name="T77" fmla="*/ 456 h 571"/>
                                <a:gd name="T78" fmla="*/ 264 w 451"/>
                                <a:gd name="T79" fmla="*/ 437 h 571"/>
                                <a:gd name="T80" fmla="*/ 269 w 451"/>
                                <a:gd name="T81" fmla="*/ 408 h 571"/>
                                <a:gd name="T82" fmla="*/ 197 w 451"/>
                                <a:gd name="T83" fmla="*/ 288 h 571"/>
                                <a:gd name="T84" fmla="*/ 207 w 451"/>
                                <a:gd name="T85" fmla="*/ 274 h 571"/>
                                <a:gd name="T86" fmla="*/ 197 w 451"/>
                                <a:gd name="T87" fmla="*/ 211 h 571"/>
                                <a:gd name="T88" fmla="*/ 231 w 451"/>
                                <a:gd name="T89" fmla="*/ 182 h 571"/>
                                <a:gd name="T90" fmla="*/ 269 w 451"/>
                                <a:gd name="T91" fmla="*/ 168 h 571"/>
                                <a:gd name="T92" fmla="*/ 399 w 451"/>
                                <a:gd name="T93" fmla="*/ 149 h 571"/>
                                <a:gd name="T94" fmla="*/ 399 w 451"/>
                                <a:gd name="T95" fmla="*/ 110 h 571"/>
                                <a:gd name="T96" fmla="*/ 413 w 451"/>
                                <a:gd name="T97" fmla="*/ 53 h 571"/>
                                <a:gd name="T98" fmla="*/ 442 w 451"/>
                                <a:gd name="T99" fmla="*/ 24 h 571"/>
                                <a:gd name="T100" fmla="*/ 451 w 451"/>
                                <a:gd name="T101"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1" h="571">
                                  <a:moveTo>
                                    <a:pt x="442" y="0"/>
                                  </a:moveTo>
                                  <a:lnTo>
                                    <a:pt x="442" y="5"/>
                                  </a:lnTo>
                                  <a:lnTo>
                                    <a:pt x="423" y="10"/>
                                  </a:lnTo>
                                  <a:lnTo>
                                    <a:pt x="423" y="14"/>
                                  </a:lnTo>
                                  <a:lnTo>
                                    <a:pt x="403" y="19"/>
                                  </a:lnTo>
                                  <a:lnTo>
                                    <a:pt x="403" y="24"/>
                                  </a:lnTo>
                                  <a:lnTo>
                                    <a:pt x="384" y="29"/>
                                  </a:lnTo>
                                  <a:lnTo>
                                    <a:pt x="384" y="34"/>
                                  </a:lnTo>
                                  <a:lnTo>
                                    <a:pt x="365" y="43"/>
                                  </a:lnTo>
                                  <a:lnTo>
                                    <a:pt x="351" y="43"/>
                                  </a:lnTo>
                                  <a:lnTo>
                                    <a:pt x="351" y="38"/>
                                  </a:lnTo>
                                  <a:lnTo>
                                    <a:pt x="336" y="38"/>
                                  </a:lnTo>
                                  <a:lnTo>
                                    <a:pt x="336" y="34"/>
                                  </a:lnTo>
                                  <a:lnTo>
                                    <a:pt x="322" y="34"/>
                                  </a:lnTo>
                                  <a:lnTo>
                                    <a:pt x="322" y="29"/>
                                  </a:lnTo>
                                  <a:lnTo>
                                    <a:pt x="298" y="29"/>
                                  </a:lnTo>
                                  <a:lnTo>
                                    <a:pt x="298" y="24"/>
                                  </a:lnTo>
                                  <a:lnTo>
                                    <a:pt x="279" y="24"/>
                                  </a:lnTo>
                                  <a:lnTo>
                                    <a:pt x="279" y="19"/>
                                  </a:lnTo>
                                  <a:lnTo>
                                    <a:pt x="259" y="19"/>
                                  </a:lnTo>
                                  <a:lnTo>
                                    <a:pt x="259" y="14"/>
                                  </a:lnTo>
                                  <a:lnTo>
                                    <a:pt x="240" y="14"/>
                                  </a:lnTo>
                                  <a:lnTo>
                                    <a:pt x="240" y="19"/>
                                  </a:lnTo>
                                  <a:lnTo>
                                    <a:pt x="226" y="19"/>
                                  </a:lnTo>
                                  <a:lnTo>
                                    <a:pt x="226" y="24"/>
                                  </a:lnTo>
                                  <a:lnTo>
                                    <a:pt x="216" y="24"/>
                                  </a:lnTo>
                                  <a:lnTo>
                                    <a:pt x="216" y="29"/>
                                  </a:lnTo>
                                  <a:lnTo>
                                    <a:pt x="202" y="29"/>
                                  </a:lnTo>
                                  <a:lnTo>
                                    <a:pt x="202" y="34"/>
                                  </a:lnTo>
                                  <a:lnTo>
                                    <a:pt x="192" y="34"/>
                                  </a:lnTo>
                                  <a:lnTo>
                                    <a:pt x="192" y="38"/>
                                  </a:lnTo>
                                  <a:lnTo>
                                    <a:pt x="173" y="38"/>
                                  </a:lnTo>
                                  <a:lnTo>
                                    <a:pt x="173" y="34"/>
                                  </a:lnTo>
                                  <a:lnTo>
                                    <a:pt x="163" y="34"/>
                                  </a:lnTo>
                                  <a:lnTo>
                                    <a:pt x="159" y="24"/>
                                  </a:lnTo>
                                  <a:lnTo>
                                    <a:pt x="149" y="24"/>
                                  </a:lnTo>
                                  <a:lnTo>
                                    <a:pt x="144" y="14"/>
                                  </a:lnTo>
                                  <a:lnTo>
                                    <a:pt x="135" y="14"/>
                                  </a:lnTo>
                                  <a:lnTo>
                                    <a:pt x="135" y="10"/>
                                  </a:lnTo>
                                  <a:lnTo>
                                    <a:pt x="115" y="19"/>
                                  </a:lnTo>
                                  <a:lnTo>
                                    <a:pt x="115" y="24"/>
                                  </a:lnTo>
                                  <a:lnTo>
                                    <a:pt x="96" y="29"/>
                                  </a:lnTo>
                                  <a:lnTo>
                                    <a:pt x="96" y="34"/>
                                  </a:lnTo>
                                  <a:lnTo>
                                    <a:pt x="67" y="48"/>
                                  </a:lnTo>
                                  <a:lnTo>
                                    <a:pt x="67" y="53"/>
                                  </a:lnTo>
                                  <a:lnTo>
                                    <a:pt x="48" y="58"/>
                                  </a:lnTo>
                                  <a:lnTo>
                                    <a:pt x="48" y="62"/>
                                  </a:lnTo>
                                  <a:lnTo>
                                    <a:pt x="19" y="77"/>
                                  </a:lnTo>
                                  <a:lnTo>
                                    <a:pt x="19" y="82"/>
                                  </a:lnTo>
                                  <a:lnTo>
                                    <a:pt x="0" y="86"/>
                                  </a:lnTo>
                                  <a:lnTo>
                                    <a:pt x="0" y="91"/>
                                  </a:lnTo>
                                  <a:lnTo>
                                    <a:pt x="10" y="91"/>
                                  </a:lnTo>
                                  <a:lnTo>
                                    <a:pt x="10" y="96"/>
                                  </a:lnTo>
                                  <a:lnTo>
                                    <a:pt x="19" y="96"/>
                                  </a:lnTo>
                                  <a:lnTo>
                                    <a:pt x="19" y="101"/>
                                  </a:lnTo>
                                  <a:lnTo>
                                    <a:pt x="29" y="101"/>
                                  </a:lnTo>
                                  <a:lnTo>
                                    <a:pt x="39" y="115"/>
                                  </a:lnTo>
                                  <a:lnTo>
                                    <a:pt x="48" y="115"/>
                                  </a:lnTo>
                                  <a:lnTo>
                                    <a:pt x="67" y="134"/>
                                  </a:lnTo>
                                  <a:lnTo>
                                    <a:pt x="72" y="154"/>
                                  </a:lnTo>
                                  <a:lnTo>
                                    <a:pt x="77" y="154"/>
                                  </a:lnTo>
                                  <a:lnTo>
                                    <a:pt x="77" y="168"/>
                                  </a:lnTo>
                                  <a:lnTo>
                                    <a:pt x="82" y="168"/>
                                  </a:lnTo>
                                  <a:lnTo>
                                    <a:pt x="87" y="187"/>
                                  </a:lnTo>
                                  <a:lnTo>
                                    <a:pt x="91" y="187"/>
                                  </a:lnTo>
                                  <a:lnTo>
                                    <a:pt x="91" y="216"/>
                                  </a:lnTo>
                                  <a:lnTo>
                                    <a:pt x="87" y="216"/>
                                  </a:lnTo>
                                  <a:lnTo>
                                    <a:pt x="87" y="235"/>
                                  </a:lnTo>
                                  <a:lnTo>
                                    <a:pt x="82" y="235"/>
                                  </a:lnTo>
                                  <a:lnTo>
                                    <a:pt x="82" y="269"/>
                                  </a:lnTo>
                                  <a:lnTo>
                                    <a:pt x="77" y="269"/>
                                  </a:lnTo>
                                  <a:lnTo>
                                    <a:pt x="72" y="322"/>
                                  </a:lnTo>
                                  <a:lnTo>
                                    <a:pt x="67" y="322"/>
                                  </a:lnTo>
                                  <a:lnTo>
                                    <a:pt x="67" y="331"/>
                                  </a:lnTo>
                                  <a:lnTo>
                                    <a:pt x="63" y="331"/>
                                  </a:lnTo>
                                  <a:lnTo>
                                    <a:pt x="63" y="341"/>
                                  </a:lnTo>
                                  <a:lnTo>
                                    <a:pt x="53" y="346"/>
                                  </a:lnTo>
                                  <a:lnTo>
                                    <a:pt x="53" y="355"/>
                                  </a:lnTo>
                                  <a:lnTo>
                                    <a:pt x="48" y="355"/>
                                  </a:lnTo>
                                  <a:lnTo>
                                    <a:pt x="48" y="365"/>
                                  </a:lnTo>
                                  <a:lnTo>
                                    <a:pt x="39" y="370"/>
                                  </a:lnTo>
                                  <a:lnTo>
                                    <a:pt x="39" y="379"/>
                                  </a:lnTo>
                                  <a:lnTo>
                                    <a:pt x="34" y="379"/>
                                  </a:lnTo>
                                  <a:lnTo>
                                    <a:pt x="34" y="389"/>
                                  </a:lnTo>
                                  <a:lnTo>
                                    <a:pt x="29" y="389"/>
                                  </a:lnTo>
                                  <a:lnTo>
                                    <a:pt x="29" y="399"/>
                                  </a:lnTo>
                                  <a:lnTo>
                                    <a:pt x="19" y="403"/>
                                  </a:lnTo>
                                  <a:lnTo>
                                    <a:pt x="19" y="413"/>
                                  </a:lnTo>
                                  <a:lnTo>
                                    <a:pt x="15" y="413"/>
                                  </a:lnTo>
                                  <a:lnTo>
                                    <a:pt x="15" y="423"/>
                                  </a:lnTo>
                                  <a:lnTo>
                                    <a:pt x="5" y="427"/>
                                  </a:lnTo>
                                  <a:lnTo>
                                    <a:pt x="5" y="437"/>
                                  </a:lnTo>
                                  <a:lnTo>
                                    <a:pt x="231" y="437"/>
                                  </a:lnTo>
                                  <a:lnTo>
                                    <a:pt x="240" y="447"/>
                                  </a:lnTo>
                                  <a:lnTo>
                                    <a:pt x="240" y="471"/>
                                  </a:lnTo>
                                  <a:lnTo>
                                    <a:pt x="235" y="471"/>
                                  </a:lnTo>
                                  <a:lnTo>
                                    <a:pt x="235" y="490"/>
                                  </a:lnTo>
                                  <a:lnTo>
                                    <a:pt x="231" y="490"/>
                                  </a:lnTo>
                                  <a:lnTo>
                                    <a:pt x="231" y="499"/>
                                  </a:lnTo>
                                  <a:lnTo>
                                    <a:pt x="226" y="499"/>
                                  </a:lnTo>
                                  <a:lnTo>
                                    <a:pt x="221" y="523"/>
                                  </a:lnTo>
                                  <a:lnTo>
                                    <a:pt x="216" y="523"/>
                                  </a:lnTo>
                                  <a:lnTo>
                                    <a:pt x="216" y="562"/>
                                  </a:lnTo>
                                  <a:lnTo>
                                    <a:pt x="221" y="562"/>
                                  </a:lnTo>
                                  <a:lnTo>
                                    <a:pt x="226" y="571"/>
                                  </a:lnTo>
                                  <a:lnTo>
                                    <a:pt x="245" y="567"/>
                                  </a:lnTo>
                                  <a:lnTo>
                                    <a:pt x="245" y="562"/>
                                  </a:lnTo>
                                  <a:lnTo>
                                    <a:pt x="264" y="557"/>
                                  </a:lnTo>
                                  <a:lnTo>
                                    <a:pt x="264" y="552"/>
                                  </a:lnTo>
                                  <a:lnTo>
                                    <a:pt x="293" y="533"/>
                                  </a:lnTo>
                                  <a:lnTo>
                                    <a:pt x="293" y="519"/>
                                  </a:lnTo>
                                  <a:lnTo>
                                    <a:pt x="298" y="519"/>
                                  </a:lnTo>
                                  <a:lnTo>
                                    <a:pt x="298" y="495"/>
                                  </a:lnTo>
                                  <a:lnTo>
                                    <a:pt x="293" y="495"/>
                                  </a:lnTo>
                                  <a:lnTo>
                                    <a:pt x="288" y="475"/>
                                  </a:lnTo>
                                  <a:lnTo>
                                    <a:pt x="283" y="475"/>
                                  </a:lnTo>
                                  <a:lnTo>
                                    <a:pt x="279" y="456"/>
                                  </a:lnTo>
                                  <a:lnTo>
                                    <a:pt x="274" y="456"/>
                                  </a:lnTo>
                                  <a:lnTo>
                                    <a:pt x="269" y="437"/>
                                  </a:lnTo>
                                  <a:lnTo>
                                    <a:pt x="264" y="437"/>
                                  </a:lnTo>
                                  <a:lnTo>
                                    <a:pt x="264" y="423"/>
                                  </a:lnTo>
                                  <a:lnTo>
                                    <a:pt x="269" y="423"/>
                                  </a:lnTo>
                                  <a:lnTo>
                                    <a:pt x="269" y="408"/>
                                  </a:lnTo>
                                  <a:lnTo>
                                    <a:pt x="235" y="403"/>
                                  </a:lnTo>
                                  <a:lnTo>
                                    <a:pt x="197" y="365"/>
                                  </a:lnTo>
                                  <a:lnTo>
                                    <a:pt x="197" y="288"/>
                                  </a:lnTo>
                                  <a:lnTo>
                                    <a:pt x="202" y="288"/>
                                  </a:lnTo>
                                  <a:lnTo>
                                    <a:pt x="202" y="274"/>
                                  </a:lnTo>
                                  <a:lnTo>
                                    <a:pt x="207" y="274"/>
                                  </a:lnTo>
                                  <a:lnTo>
                                    <a:pt x="207" y="230"/>
                                  </a:lnTo>
                                  <a:lnTo>
                                    <a:pt x="202" y="230"/>
                                  </a:lnTo>
                                  <a:lnTo>
                                    <a:pt x="197" y="211"/>
                                  </a:lnTo>
                                  <a:lnTo>
                                    <a:pt x="192" y="211"/>
                                  </a:lnTo>
                                  <a:lnTo>
                                    <a:pt x="192" y="202"/>
                                  </a:lnTo>
                                  <a:lnTo>
                                    <a:pt x="231" y="182"/>
                                  </a:lnTo>
                                  <a:lnTo>
                                    <a:pt x="250" y="178"/>
                                  </a:lnTo>
                                  <a:lnTo>
                                    <a:pt x="250" y="173"/>
                                  </a:lnTo>
                                  <a:lnTo>
                                    <a:pt x="269" y="168"/>
                                  </a:lnTo>
                                  <a:lnTo>
                                    <a:pt x="269" y="163"/>
                                  </a:lnTo>
                                  <a:lnTo>
                                    <a:pt x="399" y="163"/>
                                  </a:lnTo>
                                  <a:lnTo>
                                    <a:pt x="399" y="149"/>
                                  </a:lnTo>
                                  <a:lnTo>
                                    <a:pt x="394" y="149"/>
                                  </a:lnTo>
                                  <a:lnTo>
                                    <a:pt x="394" y="110"/>
                                  </a:lnTo>
                                  <a:lnTo>
                                    <a:pt x="399" y="110"/>
                                  </a:lnTo>
                                  <a:lnTo>
                                    <a:pt x="403" y="67"/>
                                  </a:lnTo>
                                  <a:lnTo>
                                    <a:pt x="413" y="62"/>
                                  </a:lnTo>
                                  <a:lnTo>
                                    <a:pt x="413" y="53"/>
                                  </a:lnTo>
                                  <a:lnTo>
                                    <a:pt x="427" y="43"/>
                                  </a:lnTo>
                                  <a:lnTo>
                                    <a:pt x="427" y="34"/>
                                  </a:lnTo>
                                  <a:lnTo>
                                    <a:pt x="442" y="24"/>
                                  </a:lnTo>
                                  <a:lnTo>
                                    <a:pt x="442" y="14"/>
                                  </a:lnTo>
                                  <a:lnTo>
                                    <a:pt x="451" y="10"/>
                                  </a:lnTo>
                                  <a:lnTo>
                                    <a:pt x="451" y="0"/>
                                  </a:lnTo>
                                  <a:lnTo>
                                    <a:pt x="4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9"/>
                          <wps:cNvSpPr>
                            <a:spLocks/>
                          </wps:cNvSpPr>
                          <wps:spPr bwMode="auto">
                            <a:xfrm>
                              <a:off x="8319" y="4110"/>
                              <a:ext cx="187" cy="24"/>
                            </a:xfrm>
                            <a:custGeom>
                              <a:avLst/>
                              <a:gdLst>
                                <a:gd name="T0" fmla="*/ 0 w 187"/>
                                <a:gd name="T1" fmla="*/ 0 h 24"/>
                                <a:gd name="T2" fmla="*/ 0 w 187"/>
                                <a:gd name="T3" fmla="*/ 5 h 24"/>
                                <a:gd name="T4" fmla="*/ 33 w 187"/>
                                <a:gd name="T5" fmla="*/ 10 h 24"/>
                                <a:gd name="T6" fmla="*/ 33 w 187"/>
                                <a:gd name="T7" fmla="*/ 14 h 24"/>
                                <a:gd name="T8" fmla="*/ 67 w 187"/>
                                <a:gd name="T9" fmla="*/ 19 h 24"/>
                                <a:gd name="T10" fmla="*/ 67 w 187"/>
                                <a:gd name="T11" fmla="*/ 24 h 24"/>
                                <a:gd name="T12" fmla="*/ 120 w 187"/>
                                <a:gd name="T13" fmla="*/ 24 h 24"/>
                                <a:gd name="T14" fmla="*/ 120 w 187"/>
                                <a:gd name="T15" fmla="*/ 19 h 24"/>
                                <a:gd name="T16" fmla="*/ 158 w 187"/>
                                <a:gd name="T17" fmla="*/ 14 h 24"/>
                                <a:gd name="T18" fmla="*/ 158 w 187"/>
                                <a:gd name="T19" fmla="*/ 10 h 24"/>
                                <a:gd name="T20" fmla="*/ 187 w 187"/>
                                <a:gd name="T21" fmla="*/ 5 h 24"/>
                                <a:gd name="T22" fmla="*/ 187 w 187"/>
                                <a:gd name="T23" fmla="*/ 0 h 24"/>
                                <a:gd name="T24" fmla="*/ 0 w 187"/>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24">
                                  <a:moveTo>
                                    <a:pt x="0" y="0"/>
                                  </a:moveTo>
                                  <a:lnTo>
                                    <a:pt x="0" y="5"/>
                                  </a:lnTo>
                                  <a:lnTo>
                                    <a:pt x="33" y="10"/>
                                  </a:lnTo>
                                  <a:lnTo>
                                    <a:pt x="33" y="14"/>
                                  </a:lnTo>
                                  <a:lnTo>
                                    <a:pt x="67" y="19"/>
                                  </a:lnTo>
                                  <a:lnTo>
                                    <a:pt x="67" y="24"/>
                                  </a:lnTo>
                                  <a:lnTo>
                                    <a:pt x="120" y="24"/>
                                  </a:lnTo>
                                  <a:lnTo>
                                    <a:pt x="120" y="19"/>
                                  </a:lnTo>
                                  <a:lnTo>
                                    <a:pt x="158" y="14"/>
                                  </a:lnTo>
                                  <a:lnTo>
                                    <a:pt x="158" y="10"/>
                                  </a:lnTo>
                                  <a:lnTo>
                                    <a:pt x="187" y="5"/>
                                  </a:lnTo>
                                  <a:lnTo>
                                    <a:pt x="18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30"/>
                          <wps:cNvSpPr>
                            <a:spLocks/>
                          </wps:cNvSpPr>
                          <wps:spPr bwMode="auto">
                            <a:xfrm>
                              <a:off x="8559" y="3836"/>
                              <a:ext cx="129" cy="101"/>
                            </a:xfrm>
                            <a:custGeom>
                              <a:avLst/>
                              <a:gdLst>
                                <a:gd name="T0" fmla="*/ 0 w 129"/>
                                <a:gd name="T1" fmla="*/ 0 h 101"/>
                                <a:gd name="T2" fmla="*/ 0 w 129"/>
                                <a:gd name="T3" fmla="*/ 10 h 101"/>
                                <a:gd name="T4" fmla="*/ 5 w 129"/>
                                <a:gd name="T5" fmla="*/ 10 h 101"/>
                                <a:gd name="T6" fmla="*/ 5 w 129"/>
                                <a:gd name="T7" fmla="*/ 24 h 101"/>
                                <a:gd name="T8" fmla="*/ 9 w 129"/>
                                <a:gd name="T9" fmla="*/ 24 h 101"/>
                                <a:gd name="T10" fmla="*/ 9 w 129"/>
                                <a:gd name="T11" fmla="*/ 48 h 101"/>
                                <a:gd name="T12" fmla="*/ 14 w 129"/>
                                <a:gd name="T13" fmla="*/ 48 h 101"/>
                                <a:gd name="T14" fmla="*/ 19 w 129"/>
                                <a:gd name="T15" fmla="*/ 67 h 101"/>
                                <a:gd name="T16" fmla="*/ 24 w 129"/>
                                <a:gd name="T17" fmla="*/ 67 h 101"/>
                                <a:gd name="T18" fmla="*/ 29 w 129"/>
                                <a:gd name="T19" fmla="*/ 87 h 101"/>
                                <a:gd name="T20" fmla="*/ 33 w 129"/>
                                <a:gd name="T21" fmla="*/ 87 h 101"/>
                                <a:gd name="T22" fmla="*/ 33 w 129"/>
                                <a:gd name="T23" fmla="*/ 101 h 101"/>
                                <a:gd name="T24" fmla="*/ 81 w 129"/>
                                <a:gd name="T25" fmla="*/ 96 h 101"/>
                                <a:gd name="T26" fmla="*/ 81 w 129"/>
                                <a:gd name="T27" fmla="*/ 91 h 101"/>
                                <a:gd name="T28" fmla="*/ 105 w 129"/>
                                <a:gd name="T29" fmla="*/ 91 h 101"/>
                                <a:gd name="T30" fmla="*/ 105 w 129"/>
                                <a:gd name="T31" fmla="*/ 82 h 101"/>
                                <a:gd name="T32" fmla="*/ 110 w 129"/>
                                <a:gd name="T33" fmla="*/ 82 h 101"/>
                                <a:gd name="T34" fmla="*/ 110 w 129"/>
                                <a:gd name="T35" fmla="*/ 72 h 101"/>
                                <a:gd name="T36" fmla="*/ 115 w 129"/>
                                <a:gd name="T37" fmla="*/ 72 h 101"/>
                                <a:gd name="T38" fmla="*/ 115 w 129"/>
                                <a:gd name="T39" fmla="*/ 63 h 101"/>
                                <a:gd name="T40" fmla="*/ 120 w 129"/>
                                <a:gd name="T41" fmla="*/ 63 h 101"/>
                                <a:gd name="T42" fmla="*/ 120 w 129"/>
                                <a:gd name="T43" fmla="*/ 53 h 101"/>
                                <a:gd name="T44" fmla="*/ 125 w 129"/>
                                <a:gd name="T45" fmla="*/ 53 h 101"/>
                                <a:gd name="T46" fmla="*/ 125 w 129"/>
                                <a:gd name="T47" fmla="*/ 43 h 101"/>
                                <a:gd name="T48" fmla="*/ 129 w 129"/>
                                <a:gd name="T49" fmla="*/ 43 h 101"/>
                                <a:gd name="T50" fmla="*/ 129 w 129"/>
                                <a:gd name="T51" fmla="*/ 10 h 101"/>
                                <a:gd name="T52" fmla="*/ 125 w 129"/>
                                <a:gd name="T53" fmla="*/ 10 h 101"/>
                                <a:gd name="T54" fmla="*/ 125 w 129"/>
                                <a:gd name="T55" fmla="*/ 0 h 101"/>
                                <a:gd name="T56" fmla="*/ 0 w 129"/>
                                <a:gd name="T5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9" h="101">
                                  <a:moveTo>
                                    <a:pt x="0" y="0"/>
                                  </a:moveTo>
                                  <a:lnTo>
                                    <a:pt x="0" y="10"/>
                                  </a:lnTo>
                                  <a:lnTo>
                                    <a:pt x="5" y="10"/>
                                  </a:lnTo>
                                  <a:lnTo>
                                    <a:pt x="5" y="24"/>
                                  </a:lnTo>
                                  <a:lnTo>
                                    <a:pt x="9" y="24"/>
                                  </a:lnTo>
                                  <a:lnTo>
                                    <a:pt x="9" y="48"/>
                                  </a:lnTo>
                                  <a:lnTo>
                                    <a:pt x="14" y="48"/>
                                  </a:lnTo>
                                  <a:lnTo>
                                    <a:pt x="19" y="67"/>
                                  </a:lnTo>
                                  <a:lnTo>
                                    <a:pt x="24" y="67"/>
                                  </a:lnTo>
                                  <a:lnTo>
                                    <a:pt x="29" y="87"/>
                                  </a:lnTo>
                                  <a:lnTo>
                                    <a:pt x="33" y="87"/>
                                  </a:lnTo>
                                  <a:lnTo>
                                    <a:pt x="33" y="101"/>
                                  </a:lnTo>
                                  <a:lnTo>
                                    <a:pt x="81" y="96"/>
                                  </a:lnTo>
                                  <a:lnTo>
                                    <a:pt x="81" y="91"/>
                                  </a:lnTo>
                                  <a:lnTo>
                                    <a:pt x="105" y="91"/>
                                  </a:lnTo>
                                  <a:lnTo>
                                    <a:pt x="105" y="82"/>
                                  </a:lnTo>
                                  <a:lnTo>
                                    <a:pt x="110" y="82"/>
                                  </a:lnTo>
                                  <a:lnTo>
                                    <a:pt x="110" y="72"/>
                                  </a:lnTo>
                                  <a:lnTo>
                                    <a:pt x="115" y="72"/>
                                  </a:lnTo>
                                  <a:lnTo>
                                    <a:pt x="115" y="63"/>
                                  </a:lnTo>
                                  <a:lnTo>
                                    <a:pt x="120" y="63"/>
                                  </a:lnTo>
                                  <a:lnTo>
                                    <a:pt x="120" y="53"/>
                                  </a:lnTo>
                                  <a:lnTo>
                                    <a:pt x="125" y="53"/>
                                  </a:lnTo>
                                  <a:lnTo>
                                    <a:pt x="125" y="43"/>
                                  </a:lnTo>
                                  <a:lnTo>
                                    <a:pt x="129" y="43"/>
                                  </a:lnTo>
                                  <a:lnTo>
                                    <a:pt x="129" y="10"/>
                                  </a:lnTo>
                                  <a:lnTo>
                                    <a:pt x="125" y="10"/>
                                  </a:lnTo>
                                  <a:lnTo>
                                    <a:pt x="1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31"/>
                          <wps:cNvSpPr>
                            <a:spLocks/>
                          </wps:cNvSpPr>
                          <wps:spPr bwMode="auto">
                            <a:xfrm>
                              <a:off x="8280" y="4110"/>
                              <a:ext cx="20" cy="14"/>
                            </a:xfrm>
                            <a:custGeom>
                              <a:avLst/>
                              <a:gdLst>
                                <a:gd name="T0" fmla="*/ 5 w 20"/>
                                <a:gd name="T1" fmla="*/ 0 h 14"/>
                                <a:gd name="T2" fmla="*/ 5 w 20"/>
                                <a:gd name="T3" fmla="*/ 10 h 14"/>
                                <a:gd name="T4" fmla="*/ 0 w 20"/>
                                <a:gd name="T5" fmla="*/ 10 h 14"/>
                                <a:gd name="T6" fmla="*/ 0 w 20"/>
                                <a:gd name="T7" fmla="*/ 14 h 14"/>
                                <a:gd name="T8" fmla="*/ 10 w 20"/>
                                <a:gd name="T9" fmla="*/ 5 h 14"/>
                                <a:gd name="T10" fmla="*/ 20 w 20"/>
                                <a:gd name="T11" fmla="*/ 5 h 14"/>
                                <a:gd name="T12" fmla="*/ 20 w 20"/>
                                <a:gd name="T13" fmla="*/ 0 h 14"/>
                                <a:gd name="T14" fmla="*/ 5 w 20"/>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4">
                                  <a:moveTo>
                                    <a:pt x="5" y="0"/>
                                  </a:moveTo>
                                  <a:lnTo>
                                    <a:pt x="5" y="10"/>
                                  </a:lnTo>
                                  <a:lnTo>
                                    <a:pt x="0" y="10"/>
                                  </a:lnTo>
                                  <a:lnTo>
                                    <a:pt x="0" y="14"/>
                                  </a:lnTo>
                                  <a:lnTo>
                                    <a:pt x="10" y="5"/>
                                  </a:lnTo>
                                  <a:lnTo>
                                    <a:pt x="20" y="5"/>
                                  </a:lnTo>
                                  <a:lnTo>
                                    <a:pt x="20" y="0"/>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Line 1032"/>
                          <wps:cNvCnPr>
                            <a:cxnSpLocks noChangeShapeType="1"/>
                          </wps:cNvCnPr>
                          <wps:spPr bwMode="auto">
                            <a:xfrm flipV="1">
                              <a:off x="8295" y="3755"/>
                              <a:ext cx="0"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Freeform 1033"/>
                          <wps:cNvSpPr>
                            <a:spLocks/>
                          </wps:cNvSpPr>
                          <wps:spPr bwMode="auto">
                            <a:xfrm>
                              <a:off x="8338" y="3697"/>
                              <a:ext cx="58" cy="96"/>
                            </a:xfrm>
                            <a:custGeom>
                              <a:avLst/>
                              <a:gdLst>
                                <a:gd name="T0" fmla="*/ 0 w 58"/>
                                <a:gd name="T1" fmla="*/ 96 h 96"/>
                                <a:gd name="T2" fmla="*/ 5 w 58"/>
                                <a:gd name="T3" fmla="*/ 91 h 96"/>
                                <a:gd name="T4" fmla="*/ 5 w 58"/>
                                <a:gd name="T5" fmla="*/ 86 h 96"/>
                                <a:gd name="T6" fmla="*/ 10 w 58"/>
                                <a:gd name="T7" fmla="*/ 82 h 96"/>
                                <a:gd name="T8" fmla="*/ 10 w 58"/>
                                <a:gd name="T9" fmla="*/ 77 h 96"/>
                                <a:gd name="T10" fmla="*/ 14 w 58"/>
                                <a:gd name="T11" fmla="*/ 72 h 96"/>
                                <a:gd name="T12" fmla="*/ 14 w 58"/>
                                <a:gd name="T13" fmla="*/ 67 h 96"/>
                                <a:gd name="T14" fmla="*/ 24 w 58"/>
                                <a:gd name="T15" fmla="*/ 58 h 96"/>
                                <a:gd name="T16" fmla="*/ 24 w 58"/>
                                <a:gd name="T17" fmla="*/ 53 h 96"/>
                                <a:gd name="T18" fmla="*/ 29 w 58"/>
                                <a:gd name="T19" fmla="*/ 48 h 96"/>
                                <a:gd name="T20" fmla="*/ 29 w 58"/>
                                <a:gd name="T21" fmla="*/ 43 h 96"/>
                                <a:gd name="T22" fmla="*/ 38 w 58"/>
                                <a:gd name="T23" fmla="*/ 34 h 96"/>
                                <a:gd name="T24" fmla="*/ 38 w 58"/>
                                <a:gd name="T25" fmla="*/ 29 h 96"/>
                                <a:gd name="T26" fmla="*/ 43 w 58"/>
                                <a:gd name="T27" fmla="*/ 24 h 96"/>
                                <a:gd name="T28" fmla="*/ 43 w 58"/>
                                <a:gd name="T29" fmla="*/ 19 h 96"/>
                                <a:gd name="T30" fmla="*/ 48 w 58"/>
                                <a:gd name="T31" fmla="*/ 14 h 96"/>
                                <a:gd name="T32" fmla="*/ 48 w 58"/>
                                <a:gd name="T33" fmla="*/ 10 h 96"/>
                                <a:gd name="T34" fmla="*/ 58 w 58"/>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96"/>
                                  </a:moveTo>
                                  <a:lnTo>
                                    <a:pt x="5" y="91"/>
                                  </a:lnTo>
                                  <a:lnTo>
                                    <a:pt x="5" y="86"/>
                                  </a:lnTo>
                                  <a:lnTo>
                                    <a:pt x="10" y="82"/>
                                  </a:lnTo>
                                  <a:lnTo>
                                    <a:pt x="10" y="77"/>
                                  </a:lnTo>
                                  <a:lnTo>
                                    <a:pt x="14" y="72"/>
                                  </a:lnTo>
                                  <a:lnTo>
                                    <a:pt x="14" y="67"/>
                                  </a:lnTo>
                                  <a:lnTo>
                                    <a:pt x="24" y="58"/>
                                  </a:lnTo>
                                  <a:lnTo>
                                    <a:pt x="24" y="53"/>
                                  </a:lnTo>
                                  <a:lnTo>
                                    <a:pt x="29" y="48"/>
                                  </a:lnTo>
                                  <a:lnTo>
                                    <a:pt x="29" y="43"/>
                                  </a:lnTo>
                                  <a:lnTo>
                                    <a:pt x="38" y="34"/>
                                  </a:lnTo>
                                  <a:lnTo>
                                    <a:pt x="38" y="29"/>
                                  </a:lnTo>
                                  <a:lnTo>
                                    <a:pt x="43" y="24"/>
                                  </a:lnTo>
                                  <a:lnTo>
                                    <a:pt x="43" y="19"/>
                                  </a:lnTo>
                                  <a:lnTo>
                                    <a:pt x="48" y="14"/>
                                  </a:lnTo>
                                  <a:lnTo>
                                    <a:pt x="48" y="10"/>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4"/>
                          <wps:cNvSpPr>
                            <a:spLocks/>
                          </wps:cNvSpPr>
                          <wps:spPr bwMode="auto">
                            <a:xfrm>
                              <a:off x="8367" y="3707"/>
                              <a:ext cx="81" cy="139"/>
                            </a:xfrm>
                            <a:custGeom>
                              <a:avLst/>
                              <a:gdLst>
                                <a:gd name="T0" fmla="*/ 0 w 81"/>
                                <a:gd name="T1" fmla="*/ 139 h 139"/>
                                <a:gd name="T2" fmla="*/ 9 w 81"/>
                                <a:gd name="T3" fmla="*/ 129 h 139"/>
                                <a:gd name="T4" fmla="*/ 9 w 81"/>
                                <a:gd name="T5" fmla="*/ 124 h 139"/>
                                <a:gd name="T6" fmla="*/ 14 w 81"/>
                                <a:gd name="T7" fmla="*/ 120 h 139"/>
                                <a:gd name="T8" fmla="*/ 14 w 81"/>
                                <a:gd name="T9" fmla="*/ 115 h 139"/>
                                <a:gd name="T10" fmla="*/ 24 w 81"/>
                                <a:gd name="T11" fmla="*/ 105 h 139"/>
                                <a:gd name="T12" fmla="*/ 24 w 81"/>
                                <a:gd name="T13" fmla="*/ 100 h 139"/>
                                <a:gd name="T14" fmla="*/ 29 w 81"/>
                                <a:gd name="T15" fmla="*/ 96 h 139"/>
                                <a:gd name="T16" fmla="*/ 29 w 81"/>
                                <a:gd name="T17" fmla="*/ 91 h 139"/>
                                <a:gd name="T18" fmla="*/ 33 w 81"/>
                                <a:gd name="T19" fmla="*/ 86 h 139"/>
                                <a:gd name="T20" fmla="*/ 33 w 81"/>
                                <a:gd name="T21" fmla="*/ 81 h 139"/>
                                <a:gd name="T22" fmla="*/ 43 w 81"/>
                                <a:gd name="T23" fmla="*/ 72 h 139"/>
                                <a:gd name="T24" fmla="*/ 43 w 81"/>
                                <a:gd name="T25" fmla="*/ 67 h 139"/>
                                <a:gd name="T26" fmla="*/ 48 w 81"/>
                                <a:gd name="T27" fmla="*/ 62 h 139"/>
                                <a:gd name="T28" fmla="*/ 48 w 81"/>
                                <a:gd name="T29" fmla="*/ 57 h 139"/>
                                <a:gd name="T30" fmla="*/ 57 w 81"/>
                                <a:gd name="T31" fmla="*/ 48 h 139"/>
                                <a:gd name="T32" fmla="*/ 57 w 81"/>
                                <a:gd name="T33" fmla="*/ 43 h 139"/>
                                <a:gd name="T34" fmla="*/ 62 w 81"/>
                                <a:gd name="T35" fmla="*/ 38 h 139"/>
                                <a:gd name="T36" fmla="*/ 62 w 81"/>
                                <a:gd name="T37" fmla="*/ 33 h 139"/>
                                <a:gd name="T38" fmla="*/ 67 w 81"/>
                                <a:gd name="T39" fmla="*/ 28 h 139"/>
                                <a:gd name="T40" fmla="*/ 67 w 81"/>
                                <a:gd name="T41" fmla="*/ 24 h 139"/>
                                <a:gd name="T42" fmla="*/ 77 w 81"/>
                                <a:gd name="T43" fmla="*/ 14 h 139"/>
                                <a:gd name="T44" fmla="*/ 77 w 81"/>
                                <a:gd name="T45" fmla="*/ 9 h 139"/>
                                <a:gd name="T46" fmla="*/ 81 w 81"/>
                                <a:gd name="T47" fmla="*/ 4 h 139"/>
                                <a:gd name="T48" fmla="*/ 81 w 81"/>
                                <a:gd name="T4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139">
                                  <a:moveTo>
                                    <a:pt x="0" y="139"/>
                                  </a:moveTo>
                                  <a:lnTo>
                                    <a:pt x="9" y="129"/>
                                  </a:lnTo>
                                  <a:lnTo>
                                    <a:pt x="9" y="124"/>
                                  </a:lnTo>
                                  <a:lnTo>
                                    <a:pt x="14" y="120"/>
                                  </a:lnTo>
                                  <a:lnTo>
                                    <a:pt x="14" y="115"/>
                                  </a:lnTo>
                                  <a:lnTo>
                                    <a:pt x="24" y="105"/>
                                  </a:lnTo>
                                  <a:lnTo>
                                    <a:pt x="24" y="100"/>
                                  </a:lnTo>
                                  <a:lnTo>
                                    <a:pt x="29" y="96"/>
                                  </a:lnTo>
                                  <a:lnTo>
                                    <a:pt x="29" y="91"/>
                                  </a:lnTo>
                                  <a:lnTo>
                                    <a:pt x="33" y="86"/>
                                  </a:lnTo>
                                  <a:lnTo>
                                    <a:pt x="33" y="81"/>
                                  </a:lnTo>
                                  <a:lnTo>
                                    <a:pt x="43" y="72"/>
                                  </a:lnTo>
                                  <a:lnTo>
                                    <a:pt x="43" y="67"/>
                                  </a:lnTo>
                                  <a:lnTo>
                                    <a:pt x="48" y="62"/>
                                  </a:lnTo>
                                  <a:lnTo>
                                    <a:pt x="48" y="57"/>
                                  </a:lnTo>
                                  <a:lnTo>
                                    <a:pt x="57" y="48"/>
                                  </a:lnTo>
                                  <a:lnTo>
                                    <a:pt x="57" y="43"/>
                                  </a:lnTo>
                                  <a:lnTo>
                                    <a:pt x="62" y="38"/>
                                  </a:lnTo>
                                  <a:lnTo>
                                    <a:pt x="62" y="33"/>
                                  </a:lnTo>
                                  <a:lnTo>
                                    <a:pt x="67" y="28"/>
                                  </a:lnTo>
                                  <a:lnTo>
                                    <a:pt x="67" y="24"/>
                                  </a:lnTo>
                                  <a:lnTo>
                                    <a:pt x="77" y="14"/>
                                  </a:lnTo>
                                  <a:lnTo>
                                    <a:pt x="77" y="9"/>
                                  </a:lnTo>
                                  <a:lnTo>
                                    <a:pt x="81" y="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5"/>
                          <wps:cNvSpPr>
                            <a:spLocks/>
                          </wps:cNvSpPr>
                          <wps:spPr bwMode="auto">
                            <a:xfrm>
                              <a:off x="8357" y="3692"/>
                              <a:ext cx="163" cy="283"/>
                            </a:xfrm>
                            <a:custGeom>
                              <a:avLst/>
                              <a:gdLst>
                                <a:gd name="T0" fmla="*/ 0 w 163"/>
                                <a:gd name="T1" fmla="*/ 283 h 283"/>
                                <a:gd name="T2" fmla="*/ 0 w 163"/>
                                <a:gd name="T3" fmla="*/ 279 h 283"/>
                                <a:gd name="T4" fmla="*/ 5 w 163"/>
                                <a:gd name="T5" fmla="*/ 274 h 283"/>
                                <a:gd name="T6" fmla="*/ 5 w 163"/>
                                <a:gd name="T7" fmla="*/ 269 h 283"/>
                                <a:gd name="T8" fmla="*/ 10 w 163"/>
                                <a:gd name="T9" fmla="*/ 264 h 283"/>
                                <a:gd name="T10" fmla="*/ 15 w 163"/>
                                <a:gd name="T11" fmla="*/ 259 h 283"/>
                                <a:gd name="T12" fmla="*/ 15 w 163"/>
                                <a:gd name="T13" fmla="*/ 255 h 283"/>
                                <a:gd name="T14" fmla="*/ 19 w 163"/>
                                <a:gd name="T15" fmla="*/ 250 h 283"/>
                                <a:gd name="T16" fmla="*/ 19 w 163"/>
                                <a:gd name="T17" fmla="*/ 245 h 283"/>
                                <a:gd name="T18" fmla="*/ 29 w 163"/>
                                <a:gd name="T19" fmla="*/ 235 h 283"/>
                                <a:gd name="T20" fmla="*/ 29 w 163"/>
                                <a:gd name="T21" fmla="*/ 231 h 283"/>
                                <a:gd name="T22" fmla="*/ 34 w 163"/>
                                <a:gd name="T23" fmla="*/ 226 h 283"/>
                                <a:gd name="T24" fmla="*/ 34 w 163"/>
                                <a:gd name="T25" fmla="*/ 221 h 283"/>
                                <a:gd name="T26" fmla="*/ 39 w 163"/>
                                <a:gd name="T27" fmla="*/ 216 h 283"/>
                                <a:gd name="T28" fmla="*/ 39 w 163"/>
                                <a:gd name="T29" fmla="*/ 211 h 283"/>
                                <a:gd name="T30" fmla="*/ 48 w 163"/>
                                <a:gd name="T31" fmla="*/ 202 h 283"/>
                                <a:gd name="T32" fmla="*/ 48 w 163"/>
                                <a:gd name="T33" fmla="*/ 197 h 283"/>
                                <a:gd name="T34" fmla="*/ 53 w 163"/>
                                <a:gd name="T35" fmla="*/ 192 h 283"/>
                                <a:gd name="T36" fmla="*/ 53 w 163"/>
                                <a:gd name="T37" fmla="*/ 187 h 283"/>
                                <a:gd name="T38" fmla="*/ 58 w 163"/>
                                <a:gd name="T39" fmla="*/ 183 h 283"/>
                                <a:gd name="T40" fmla="*/ 58 w 163"/>
                                <a:gd name="T41" fmla="*/ 178 h 283"/>
                                <a:gd name="T42" fmla="*/ 67 w 163"/>
                                <a:gd name="T43" fmla="*/ 168 h 283"/>
                                <a:gd name="T44" fmla="*/ 67 w 163"/>
                                <a:gd name="T45" fmla="*/ 163 h 283"/>
                                <a:gd name="T46" fmla="*/ 72 w 163"/>
                                <a:gd name="T47" fmla="*/ 159 h 283"/>
                                <a:gd name="T48" fmla="*/ 72 w 163"/>
                                <a:gd name="T49" fmla="*/ 154 h 283"/>
                                <a:gd name="T50" fmla="*/ 77 w 163"/>
                                <a:gd name="T51" fmla="*/ 149 h 283"/>
                                <a:gd name="T52" fmla="*/ 77 w 163"/>
                                <a:gd name="T53" fmla="*/ 144 h 283"/>
                                <a:gd name="T54" fmla="*/ 87 w 163"/>
                                <a:gd name="T55" fmla="*/ 135 h 283"/>
                                <a:gd name="T56" fmla="*/ 87 w 163"/>
                                <a:gd name="T57" fmla="*/ 130 h 283"/>
                                <a:gd name="T58" fmla="*/ 91 w 163"/>
                                <a:gd name="T59" fmla="*/ 125 h 283"/>
                                <a:gd name="T60" fmla="*/ 91 w 163"/>
                                <a:gd name="T61" fmla="*/ 120 h 283"/>
                                <a:gd name="T62" fmla="*/ 101 w 163"/>
                                <a:gd name="T63" fmla="*/ 111 h 283"/>
                                <a:gd name="T64" fmla="*/ 101 w 163"/>
                                <a:gd name="T65" fmla="*/ 106 h 283"/>
                                <a:gd name="T66" fmla="*/ 106 w 163"/>
                                <a:gd name="T67" fmla="*/ 101 h 283"/>
                                <a:gd name="T68" fmla="*/ 106 w 163"/>
                                <a:gd name="T69" fmla="*/ 96 h 283"/>
                                <a:gd name="T70" fmla="*/ 111 w 163"/>
                                <a:gd name="T71" fmla="*/ 91 h 283"/>
                                <a:gd name="T72" fmla="*/ 111 w 163"/>
                                <a:gd name="T73" fmla="*/ 87 h 283"/>
                                <a:gd name="T74" fmla="*/ 120 w 163"/>
                                <a:gd name="T75" fmla="*/ 77 h 283"/>
                                <a:gd name="T76" fmla="*/ 120 w 163"/>
                                <a:gd name="T77" fmla="*/ 72 h 283"/>
                                <a:gd name="T78" fmla="*/ 125 w 163"/>
                                <a:gd name="T79" fmla="*/ 67 h 283"/>
                                <a:gd name="T80" fmla="*/ 125 w 163"/>
                                <a:gd name="T81" fmla="*/ 63 h 283"/>
                                <a:gd name="T82" fmla="*/ 130 w 163"/>
                                <a:gd name="T83" fmla="*/ 58 h 283"/>
                                <a:gd name="T84" fmla="*/ 130 w 163"/>
                                <a:gd name="T85" fmla="*/ 53 h 283"/>
                                <a:gd name="T86" fmla="*/ 139 w 163"/>
                                <a:gd name="T87" fmla="*/ 43 h 283"/>
                                <a:gd name="T88" fmla="*/ 139 w 163"/>
                                <a:gd name="T89" fmla="*/ 39 h 283"/>
                                <a:gd name="T90" fmla="*/ 144 w 163"/>
                                <a:gd name="T91" fmla="*/ 34 h 283"/>
                                <a:gd name="T92" fmla="*/ 144 w 163"/>
                                <a:gd name="T93" fmla="*/ 29 h 283"/>
                                <a:gd name="T94" fmla="*/ 149 w 163"/>
                                <a:gd name="T95" fmla="*/ 24 h 283"/>
                                <a:gd name="T96" fmla="*/ 149 w 163"/>
                                <a:gd name="T97" fmla="*/ 19 h 283"/>
                                <a:gd name="T98" fmla="*/ 159 w 163"/>
                                <a:gd name="T99" fmla="*/ 10 h 283"/>
                                <a:gd name="T100" fmla="*/ 159 w 163"/>
                                <a:gd name="T101" fmla="*/ 5 h 283"/>
                                <a:gd name="T102" fmla="*/ 163 w 163"/>
                                <a:gd name="T10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3" h="283">
                                  <a:moveTo>
                                    <a:pt x="0" y="283"/>
                                  </a:moveTo>
                                  <a:lnTo>
                                    <a:pt x="0" y="279"/>
                                  </a:lnTo>
                                  <a:lnTo>
                                    <a:pt x="5" y="274"/>
                                  </a:lnTo>
                                  <a:lnTo>
                                    <a:pt x="5" y="269"/>
                                  </a:lnTo>
                                  <a:lnTo>
                                    <a:pt x="10" y="264"/>
                                  </a:lnTo>
                                  <a:lnTo>
                                    <a:pt x="15" y="259"/>
                                  </a:lnTo>
                                  <a:lnTo>
                                    <a:pt x="15" y="255"/>
                                  </a:lnTo>
                                  <a:lnTo>
                                    <a:pt x="19" y="250"/>
                                  </a:lnTo>
                                  <a:lnTo>
                                    <a:pt x="19" y="245"/>
                                  </a:lnTo>
                                  <a:lnTo>
                                    <a:pt x="29" y="235"/>
                                  </a:lnTo>
                                  <a:lnTo>
                                    <a:pt x="29" y="231"/>
                                  </a:lnTo>
                                  <a:lnTo>
                                    <a:pt x="34" y="226"/>
                                  </a:lnTo>
                                  <a:lnTo>
                                    <a:pt x="34" y="221"/>
                                  </a:lnTo>
                                  <a:lnTo>
                                    <a:pt x="39" y="216"/>
                                  </a:lnTo>
                                  <a:lnTo>
                                    <a:pt x="39" y="211"/>
                                  </a:lnTo>
                                  <a:lnTo>
                                    <a:pt x="48" y="202"/>
                                  </a:lnTo>
                                  <a:lnTo>
                                    <a:pt x="48" y="197"/>
                                  </a:lnTo>
                                  <a:lnTo>
                                    <a:pt x="53" y="192"/>
                                  </a:lnTo>
                                  <a:lnTo>
                                    <a:pt x="53" y="187"/>
                                  </a:lnTo>
                                  <a:lnTo>
                                    <a:pt x="58" y="183"/>
                                  </a:lnTo>
                                  <a:lnTo>
                                    <a:pt x="58" y="178"/>
                                  </a:lnTo>
                                  <a:lnTo>
                                    <a:pt x="67" y="168"/>
                                  </a:lnTo>
                                  <a:lnTo>
                                    <a:pt x="67" y="163"/>
                                  </a:lnTo>
                                  <a:lnTo>
                                    <a:pt x="72" y="159"/>
                                  </a:lnTo>
                                  <a:lnTo>
                                    <a:pt x="72" y="154"/>
                                  </a:lnTo>
                                  <a:lnTo>
                                    <a:pt x="77" y="149"/>
                                  </a:lnTo>
                                  <a:lnTo>
                                    <a:pt x="77" y="144"/>
                                  </a:lnTo>
                                  <a:lnTo>
                                    <a:pt x="87" y="135"/>
                                  </a:lnTo>
                                  <a:lnTo>
                                    <a:pt x="87" y="130"/>
                                  </a:lnTo>
                                  <a:lnTo>
                                    <a:pt x="91" y="125"/>
                                  </a:lnTo>
                                  <a:lnTo>
                                    <a:pt x="91" y="120"/>
                                  </a:lnTo>
                                  <a:lnTo>
                                    <a:pt x="101" y="111"/>
                                  </a:lnTo>
                                  <a:lnTo>
                                    <a:pt x="101" y="106"/>
                                  </a:lnTo>
                                  <a:lnTo>
                                    <a:pt x="106" y="101"/>
                                  </a:lnTo>
                                  <a:lnTo>
                                    <a:pt x="106" y="96"/>
                                  </a:lnTo>
                                  <a:lnTo>
                                    <a:pt x="111" y="91"/>
                                  </a:lnTo>
                                  <a:lnTo>
                                    <a:pt x="111" y="87"/>
                                  </a:lnTo>
                                  <a:lnTo>
                                    <a:pt x="120" y="77"/>
                                  </a:lnTo>
                                  <a:lnTo>
                                    <a:pt x="120" y="72"/>
                                  </a:lnTo>
                                  <a:lnTo>
                                    <a:pt x="125" y="67"/>
                                  </a:lnTo>
                                  <a:lnTo>
                                    <a:pt x="125" y="63"/>
                                  </a:lnTo>
                                  <a:lnTo>
                                    <a:pt x="130" y="58"/>
                                  </a:lnTo>
                                  <a:lnTo>
                                    <a:pt x="130" y="53"/>
                                  </a:lnTo>
                                  <a:lnTo>
                                    <a:pt x="139" y="43"/>
                                  </a:lnTo>
                                  <a:lnTo>
                                    <a:pt x="139" y="39"/>
                                  </a:lnTo>
                                  <a:lnTo>
                                    <a:pt x="144" y="34"/>
                                  </a:lnTo>
                                  <a:lnTo>
                                    <a:pt x="144" y="29"/>
                                  </a:lnTo>
                                  <a:lnTo>
                                    <a:pt x="149" y="24"/>
                                  </a:lnTo>
                                  <a:lnTo>
                                    <a:pt x="149" y="19"/>
                                  </a:lnTo>
                                  <a:lnTo>
                                    <a:pt x="159" y="10"/>
                                  </a:lnTo>
                                  <a:lnTo>
                                    <a:pt x="159" y="5"/>
                                  </a:lnTo>
                                  <a:lnTo>
                                    <a:pt x="1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36"/>
                          <wps:cNvSpPr>
                            <a:spLocks/>
                          </wps:cNvSpPr>
                          <wps:spPr bwMode="auto">
                            <a:xfrm>
                              <a:off x="8338" y="3879"/>
                              <a:ext cx="134" cy="236"/>
                            </a:xfrm>
                            <a:custGeom>
                              <a:avLst/>
                              <a:gdLst>
                                <a:gd name="T0" fmla="*/ 0 w 134"/>
                                <a:gd name="T1" fmla="*/ 236 h 236"/>
                                <a:gd name="T2" fmla="*/ 10 w 134"/>
                                <a:gd name="T3" fmla="*/ 226 h 236"/>
                                <a:gd name="T4" fmla="*/ 10 w 134"/>
                                <a:gd name="T5" fmla="*/ 221 h 236"/>
                                <a:gd name="T6" fmla="*/ 14 w 134"/>
                                <a:gd name="T7" fmla="*/ 217 h 236"/>
                                <a:gd name="T8" fmla="*/ 14 w 134"/>
                                <a:gd name="T9" fmla="*/ 212 h 236"/>
                                <a:gd name="T10" fmla="*/ 19 w 134"/>
                                <a:gd name="T11" fmla="*/ 207 h 236"/>
                                <a:gd name="T12" fmla="*/ 19 w 134"/>
                                <a:gd name="T13" fmla="*/ 202 h 236"/>
                                <a:gd name="T14" fmla="*/ 29 w 134"/>
                                <a:gd name="T15" fmla="*/ 193 h 236"/>
                                <a:gd name="T16" fmla="*/ 29 w 134"/>
                                <a:gd name="T17" fmla="*/ 188 h 236"/>
                                <a:gd name="T18" fmla="*/ 34 w 134"/>
                                <a:gd name="T19" fmla="*/ 183 h 236"/>
                                <a:gd name="T20" fmla="*/ 34 w 134"/>
                                <a:gd name="T21" fmla="*/ 178 h 236"/>
                                <a:gd name="T22" fmla="*/ 38 w 134"/>
                                <a:gd name="T23" fmla="*/ 173 h 236"/>
                                <a:gd name="T24" fmla="*/ 38 w 134"/>
                                <a:gd name="T25" fmla="*/ 169 h 236"/>
                                <a:gd name="T26" fmla="*/ 48 w 134"/>
                                <a:gd name="T27" fmla="*/ 159 h 236"/>
                                <a:gd name="T28" fmla="*/ 48 w 134"/>
                                <a:gd name="T29" fmla="*/ 154 h 236"/>
                                <a:gd name="T30" fmla="*/ 53 w 134"/>
                                <a:gd name="T31" fmla="*/ 149 h 236"/>
                                <a:gd name="T32" fmla="*/ 53 w 134"/>
                                <a:gd name="T33" fmla="*/ 144 h 236"/>
                                <a:gd name="T34" fmla="*/ 58 w 134"/>
                                <a:gd name="T35" fmla="*/ 140 h 236"/>
                                <a:gd name="T36" fmla="*/ 58 w 134"/>
                                <a:gd name="T37" fmla="*/ 135 h 236"/>
                                <a:gd name="T38" fmla="*/ 67 w 134"/>
                                <a:gd name="T39" fmla="*/ 125 h 236"/>
                                <a:gd name="T40" fmla="*/ 67 w 134"/>
                                <a:gd name="T41" fmla="*/ 120 h 236"/>
                                <a:gd name="T42" fmla="*/ 72 w 134"/>
                                <a:gd name="T43" fmla="*/ 116 h 236"/>
                                <a:gd name="T44" fmla="*/ 72 w 134"/>
                                <a:gd name="T45" fmla="*/ 111 h 236"/>
                                <a:gd name="T46" fmla="*/ 77 w 134"/>
                                <a:gd name="T47" fmla="*/ 106 h 236"/>
                                <a:gd name="T48" fmla="*/ 77 w 134"/>
                                <a:gd name="T49" fmla="*/ 101 h 236"/>
                                <a:gd name="T50" fmla="*/ 86 w 134"/>
                                <a:gd name="T51" fmla="*/ 92 h 236"/>
                                <a:gd name="T52" fmla="*/ 86 w 134"/>
                                <a:gd name="T53" fmla="*/ 87 h 236"/>
                                <a:gd name="T54" fmla="*/ 91 w 134"/>
                                <a:gd name="T55" fmla="*/ 82 h 236"/>
                                <a:gd name="T56" fmla="*/ 91 w 134"/>
                                <a:gd name="T57" fmla="*/ 77 h 236"/>
                                <a:gd name="T58" fmla="*/ 96 w 134"/>
                                <a:gd name="T59" fmla="*/ 72 h 236"/>
                                <a:gd name="T60" fmla="*/ 96 w 134"/>
                                <a:gd name="T61" fmla="*/ 68 h 236"/>
                                <a:gd name="T62" fmla="*/ 106 w 134"/>
                                <a:gd name="T63" fmla="*/ 58 h 236"/>
                                <a:gd name="T64" fmla="*/ 106 w 134"/>
                                <a:gd name="T65" fmla="*/ 53 h 236"/>
                                <a:gd name="T66" fmla="*/ 110 w 134"/>
                                <a:gd name="T67" fmla="*/ 48 h 236"/>
                                <a:gd name="T68" fmla="*/ 110 w 134"/>
                                <a:gd name="T69" fmla="*/ 44 h 236"/>
                                <a:gd name="T70" fmla="*/ 115 w 134"/>
                                <a:gd name="T71" fmla="*/ 39 h 236"/>
                                <a:gd name="T72" fmla="*/ 115 w 134"/>
                                <a:gd name="T73" fmla="*/ 34 h 236"/>
                                <a:gd name="T74" fmla="*/ 125 w 134"/>
                                <a:gd name="T75" fmla="*/ 24 h 236"/>
                                <a:gd name="T76" fmla="*/ 125 w 134"/>
                                <a:gd name="T77" fmla="*/ 20 h 236"/>
                                <a:gd name="T78" fmla="*/ 130 w 134"/>
                                <a:gd name="T79" fmla="*/ 15 h 236"/>
                                <a:gd name="T80" fmla="*/ 130 w 134"/>
                                <a:gd name="T81" fmla="*/ 10 h 236"/>
                                <a:gd name="T82" fmla="*/ 134 w 134"/>
                                <a:gd name="T83" fmla="*/ 5 h 236"/>
                                <a:gd name="T84" fmla="*/ 134 w 134"/>
                                <a:gd name="T8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4" h="236">
                                  <a:moveTo>
                                    <a:pt x="0" y="236"/>
                                  </a:moveTo>
                                  <a:lnTo>
                                    <a:pt x="10" y="226"/>
                                  </a:lnTo>
                                  <a:lnTo>
                                    <a:pt x="10" y="221"/>
                                  </a:lnTo>
                                  <a:lnTo>
                                    <a:pt x="14" y="217"/>
                                  </a:lnTo>
                                  <a:lnTo>
                                    <a:pt x="14" y="212"/>
                                  </a:lnTo>
                                  <a:lnTo>
                                    <a:pt x="19" y="207"/>
                                  </a:lnTo>
                                  <a:lnTo>
                                    <a:pt x="19" y="202"/>
                                  </a:lnTo>
                                  <a:lnTo>
                                    <a:pt x="29" y="193"/>
                                  </a:lnTo>
                                  <a:lnTo>
                                    <a:pt x="29" y="188"/>
                                  </a:lnTo>
                                  <a:lnTo>
                                    <a:pt x="34" y="183"/>
                                  </a:lnTo>
                                  <a:lnTo>
                                    <a:pt x="34" y="178"/>
                                  </a:lnTo>
                                  <a:lnTo>
                                    <a:pt x="38" y="173"/>
                                  </a:lnTo>
                                  <a:lnTo>
                                    <a:pt x="38" y="169"/>
                                  </a:lnTo>
                                  <a:lnTo>
                                    <a:pt x="48" y="159"/>
                                  </a:lnTo>
                                  <a:lnTo>
                                    <a:pt x="48" y="154"/>
                                  </a:lnTo>
                                  <a:lnTo>
                                    <a:pt x="53" y="149"/>
                                  </a:lnTo>
                                  <a:lnTo>
                                    <a:pt x="53" y="144"/>
                                  </a:lnTo>
                                  <a:lnTo>
                                    <a:pt x="58" y="140"/>
                                  </a:lnTo>
                                  <a:lnTo>
                                    <a:pt x="58" y="135"/>
                                  </a:lnTo>
                                  <a:lnTo>
                                    <a:pt x="67" y="125"/>
                                  </a:lnTo>
                                  <a:lnTo>
                                    <a:pt x="67" y="120"/>
                                  </a:lnTo>
                                  <a:lnTo>
                                    <a:pt x="72" y="116"/>
                                  </a:lnTo>
                                  <a:lnTo>
                                    <a:pt x="72" y="111"/>
                                  </a:lnTo>
                                  <a:lnTo>
                                    <a:pt x="77" y="106"/>
                                  </a:lnTo>
                                  <a:lnTo>
                                    <a:pt x="77" y="101"/>
                                  </a:lnTo>
                                  <a:lnTo>
                                    <a:pt x="86" y="92"/>
                                  </a:lnTo>
                                  <a:lnTo>
                                    <a:pt x="86" y="87"/>
                                  </a:lnTo>
                                  <a:lnTo>
                                    <a:pt x="91" y="82"/>
                                  </a:lnTo>
                                  <a:lnTo>
                                    <a:pt x="91" y="77"/>
                                  </a:lnTo>
                                  <a:lnTo>
                                    <a:pt x="96" y="72"/>
                                  </a:lnTo>
                                  <a:lnTo>
                                    <a:pt x="96" y="68"/>
                                  </a:lnTo>
                                  <a:lnTo>
                                    <a:pt x="106" y="58"/>
                                  </a:lnTo>
                                  <a:lnTo>
                                    <a:pt x="106" y="53"/>
                                  </a:lnTo>
                                  <a:lnTo>
                                    <a:pt x="110" y="48"/>
                                  </a:lnTo>
                                  <a:lnTo>
                                    <a:pt x="110" y="44"/>
                                  </a:lnTo>
                                  <a:lnTo>
                                    <a:pt x="115" y="39"/>
                                  </a:lnTo>
                                  <a:lnTo>
                                    <a:pt x="115" y="34"/>
                                  </a:lnTo>
                                  <a:lnTo>
                                    <a:pt x="125" y="24"/>
                                  </a:lnTo>
                                  <a:lnTo>
                                    <a:pt x="125" y="20"/>
                                  </a:lnTo>
                                  <a:lnTo>
                                    <a:pt x="130" y="15"/>
                                  </a:lnTo>
                                  <a:lnTo>
                                    <a:pt x="130" y="10"/>
                                  </a:lnTo>
                                  <a:lnTo>
                                    <a:pt x="134" y="5"/>
                                  </a:lnTo>
                                  <a:lnTo>
                                    <a:pt x="1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037"/>
                          <wps:cNvSpPr>
                            <a:spLocks/>
                          </wps:cNvSpPr>
                          <wps:spPr bwMode="auto">
                            <a:xfrm>
                              <a:off x="8482" y="3697"/>
                              <a:ext cx="96" cy="168"/>
                            </a:xfrm>
                            <a:custGeom>
                              <a:avLst/>
                              <a:gdLst>
                                <a:gd name="T0" fmla="*/ 0 w 96"/>
                                <a:gd name="T1" fmla="*/ 168 h 168"/>
                                <a:gd name="T2" fmla="*/ 5 w 96"/>
                                <a:gd name="T3" fmla="*/ 163 h 168"/>
                                <a:gd name="T4" fmla="*/ 5 w 96"/>
                                <a:gd name="T5" fmla="*/ 158 h 168"/>
                                <a:gd name="T6" fmla="*/ 10 w 96"/>
                                <a:gd name="T7" fmla="*/ 154 h 168"/>
                                <a:gd name="T8" fmla="*/ 10 w 96"/>
                                <a:gd name="T9" fmla="*/ 149 h 168"/>
                                <a:gd name="T10" fmla="*/ 19 w 96"/>
                                <a:gd name="T11" fmla="*/ 139 h 168"/>
                                <a:gd name="T12" fmla="*/ 19 w 96"/>
                                <a:gd name="T13" fmla="*/ 134 h 168"/>
                                <a:gd name="T14" fmla="*/ 24 w 96"/>
                                <a:gd name="T15" fmla="*/ 130 h 168"/>
                                <a:gd name="T16" fmla="*/ 24 w 96"/>
                                <a:gd name="T17" fmla="*/ 125 h 168"/>
                                <a:gd name="T18" fmla="*/ 29 w 96"/>
                                <a:gd name="T19" fmla="*/ 120 h 168"/>
                                <a:gd name="T20" fmla="*/ 29 w 96"/>
                                <a:gd name="T21" fmla="*/ 115 h 168"/>
                                <a:gd name="T22" fmla="*/ 38 w 96"/>
                                <a:gd name="T23" fmla="*/ 106 h 168"/>
                                <a:gd name="T24" fmla="*/ 38 w 96"/>
                                <a:gd name="T25" fmla="*/ 101 h 168"/>
                                <a:gd name="T26" fmla="*/ 43 w 96"/>
                                <a:gd name="T27" fmla="*/ 96 h 168"/>
                                <a:gd name="T28" fmla="*/ 43 w 96"/>
                                <a:gd name="T29" fmla="*/ 91 h 168"/>
                                <a:gd name="T30" fmla="*/ 48 w 96"/>
                                <a:gd name="T31" fmla="*/ 86 h 168"/>
                                <a:gd name="T32" fmla="*/ 48 w 96"/>
                                <a:gd name="T33" fmla="*/ 82 h 168"/>
                                <a:gd name="T34" fmla="*/ 58 w 96"/>
                                <a:gd name="T35" fmla="*/ 72 h 168"/>
                                <a:gd name="T36" fmla="*/ 58 w 96"/>
                                <a:gd name="T37" fmla="*/ 67 h 168"/>
                                <a:gd name="T38" fmla="*/ 62 w 96"/>
                                <a:gd name="T39" fmla="*/ 62 h 168"/>
                                <a:gd name="T40" fmla="*/ 62 w 96"/>
                                <a:gd name="T41" fmla="*/ 58 h 168"/>
                                <a:gd name="T42" fmla="*/ 67 w 96"/>
                                <a:gd name="T43" fmla="*/ 53 h 168"/>
                                <a:gd name="T44" fmla="*/ 67 w 96"/>
                                <a:gd name="T45" fmla="*/ 48 h 168"/>
                                <a:gd name="T46" fmla="*/ 77 w 96"/>
                                <a:gd name="T47" fmla="*/ 38 h 168"/>
                                <a:gd name="T48" fmla="*/ 77 w 96"/>
                                <a:gd name="T49" fmla="*/ 34 h 168"/>
                                <a:gd name="T50" fmla="*/ 82 w 96"/>
                                <a:gd name="T51" fmla="*/ 29 h 168"/>
                                <a:gd name="T52" fmla="*/ 82 w 96"/>
                                <a:gd name="T53" fmla="*/ 24 h 168"/>
                                <a:gd name="T54" fmla="*/ 86 w 96"/>
                                <a:gd name="T55" fmla="*/ 19 h 168"/>
                                <a:gd name="T56" fmla="*/ 86 w 96"/>
                                <a:gd name="T57" fmla="*/ 14 h 168"/>
                                <a:gd name="T58" fmla="*/ 96 w 96"/>
                                <a:gd name="T59" fmla="*/ 5 h 168"/>
                                <a:gd name="T60" fmla="*/ 96 w 96"/>
                                <a:gd name="T6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68">
                                  <a:moveTo>
                                    <a:pt x="0" y="168"/>
                                  </a:moveTo>
                                  <a:lnTo>
                                    <a:pt x="5" y="163"/>
                                  </a:lnTo>
                                  <a:lnTo>
                                    <a:pt x="5" y="158"/>
                                  </a:lnTo>
                                  <a:lnTo>
                                    <a:pt x="10" y="154"/>
                                  </a:lnTo>
                                  <a:lnTo>
                                    <a:pt x="10" y="149"/>
                                  </a:lnTo>
                                  <a:lnTo>
                                    <a:pt x="19" y="139"/>
                                  </a:lnTo>
                                  <a:lnTo>
                                    <a:pt x="19" y="134"/>
                                  </a:lnTo>
                                  <a:lnTo>
                                    <a:pt x="24" y="130"/>
                                  </a:lnTo>
                                  <a:lnTo>
                                    <a:pt x="24" y="125"/>
                                  </a:lnTo>
                                  <a:lnTo>
                                    <a:pt x="29" y="120"/>
                                  </a:lnTo>
                                  <a:lnTo>
                                    <a:pt x="29" y="115"/>
                                  </a:lnTo>
                                  <a:lnTo>
                                    <a:pt x="38" y="106"/>
                                  </a:lnTo>
                                  <a:lnTo>
                                    <a:pt x="38" y="101"/>
                                  </a:lnTo>
                                  <a:lnTo>
                                    <a:pt x="43" y="96"/>
                                  </a:lnTo>
                                  <a:lnTo>
                                    <a:pt x="43" y="91"/>
                                  </a:lnTo>
                                  <a:lnTo>
                                    <a:pt x="48" y="86"/>
                                  </a:lnTo>
                                  <a:lnTo>
                                    <a:pt x="48" y="82"/>
                                  </a:lnTo>
                                  <a:lnTo>
                                    <a:pt x="58" y="72"/>
                                  </a:lnTo>
                                  <a:lnTo>
                                    <a:pt x="58" y="67"/>
                                  </a:lnTo>
                                  <a:lnTo>
                                    <a:pt x="62" y="62"/>
                                  </a:lnTo>
                                  <a:lnTo>
                                    <a:pt x="62" y="58"/>
                                  </a:lnTo>
                                  <a:lnTo>
                                    <a:pt x="67" y="53"/>
                                  </a:lnTo>
                                  <a:lnTo>
                                    <a:pt x="67" y="48"/>
                                  </a:lnTo>
                                  <a:lnTo>
                                    <a:pt x="77" y="38"/>
                                  </a:lnTo>
                                  <a:lnTo>
                                    <a:pt x="77" y="34"/>
                                  </a:lnTo>
                                  <a:lnTo>
                                    <a:pt x="82" y="29"/>
                                  </a:lnTo>
                                  <a:lnTo>
                                    <a:pt x="82" y="24"/>
                                  </a:lnTo>
                                  <a:lnTo>
                                    <a:pt x="86" y="19"/>
                                  </a:lnTo>
                                  <a:lnTo>
                                    <a:pt x="86" y="14"/>
                                  </a:lnTo>
                                  <a:lnTo>
                                    <a:pt x="96" y="5"/>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038"/>
                          <wps:cNvSpPr>
                            <a:spLocks/>
                          </wps:cNvSpPr>
                          <wps:spPr bwMode="auto">
                            <a:xfrm>
                              <a:off x="8391" y="3980"/>
                              <a:ext cx="86" cy="149"/>
                            </a:xfrm>
                            <a:custGeom>
                              <a:avLst/>
                              <a:gdLst>
                                <a:gd name="T0" fmla="*/ 0 w 86"/>
                                <a:gd name="T1" fmla="*/ 149 h 149"/>
                                <a:gd name="T2" fmla="*/ 0 w 86"/>
                                <a:gd name="T3" fmla="*/ 144 h 149"/>
                                <a:gd name="T4" fmla="*/ 5 w 86"/>
                                <a:gd name="T5" fmla="*/ 140 h 149"/>
                                <a:gd name="T6" fmla="*/ 9 w 86"/>
                                <a:gd name="T7" fmla="*/ 135 h 149"/>
                                <a:gd name="T8" fmla="*/ 9 w 86"/>
                                <a:gd name="T9" fmla="*/ 130 h 149"/>
                                <a:gd name="T10" fmla="*/ 14 w 86"/>
                                <a:gd name="T11" fmla="*/ 125 h 149"/>
                                <a:gd name="T12" fmla="*/ 14 w 86"/>
                                <a:gd name="T13" fmla="*/ 120 h 149"/>
                                <a:gd name="T14" fmla="*/ 24 w 86"/>
                                <a:gd name="T15" fmla="*/ 111 h 149"/>
                                <a:gd name="T16" fmla="*/ 24 w 86"/>
                                <a:gd name="T17" fmla="*/ 106 h 149"/>
                                <a:gd name="T18" fmla="*/ 29 w 86"/>
                                <a:gd name="T19" fmla="*/ 101 h 149"/>
                                <a:gd name="T20" fmla="*/ 29 w 86"/>
                                <a:gd name="T21" fmla="*/ 96 h 149"/>
                                <a:gd name="T22" fmla="*/ 33 w 86"/>
                                <a:gd name="T23" fmla="*/ 92 h 149"/>
                                <a:gd name="T24" fmla="*/ 33 w 86"/>
                                <a:gd name="T25" fmla="*/ 87 h 149"/>
                                <a:gd name="T26" fmla="*/ 43 w 86"/>
                                <a:gd name="T27" fmla="*/ 77 h 149"/>
                                <a:gd name="T28" fmla="*/ 43 w 86"/>
                                <a:gd name="T29" fmla="*/ 72 h 149"/>
                                <a:gd name="T30" fmla="*/ 48 w 86"/>
                                <a:gd name="T31" fmla="*/ 68 h 149"/>
                                <a:gd name="T32" fmla="*/ 48 w 86"/>
                                <a:gd name="T33" fmla="*/ 63 h 149"/>
                                <a:gd name="T34" fmla="*/ 57 w 86"/>
                                <a:gd name="T35" fmla="*/ 53 h 149"/>
                                <a:gd name="T36" fmla="*/ 57 w 86"/>
                                <a:gd name="T37" fmla="*/ 48 h 149"/>
                                <a:gd name="T38" fmla="*/ 62 w 86"/>
                                <a:gd name="T39" fmla="*/ 43 h 149"/>
                                <a:gd name="T40" fmla="*/ 62 w 86"/>
                                <a:gd name="T41" fmla="*/ 39 h 149"/>
                                <a:gd name="T42" fmla="*/ 67 w 86"/>
                                <a:gd name="T43" fmla="*/ 34 h 149"/>
                                <a:gd name="T44" fmla="*/ 67 w 86"/>
                                <a:gd name="T45" fmla="*/ 29 h 149"/>
                                <a:gd name="T46" fmla="*/ 77 w 86"/>
                                <a:gd name="T47" fmla="*/ 19 h 149"/>
                                <a:gd name="T48" fmla="*/ 77 w 86"/>
                                <a:gd name="T49" fmla="*/ 15 h 149"/>
                                <a:gd name="T50" fmla="*/ 81 w 86"/>
                                <a:gd name="T51" fmla="*/ 10 h 149"/>
                                <a:gd name="T52" fmla="*/ 81 w 86"/>
                                <a:gd name="T53" fmla="*/ 5 h 149"/>
                                <a:gd name="T54" fmla="*/ 86 w 86"/>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49">
                                  <a:moveTo>
                                    <a:pt x="0" y="149"/>
                                  </a:moveTo>
                                  <a:lnTo>
                                    <a:pt x="0" y="144"/>
                                  </a:lnTo>
                                  <a:lnTo>
                                    <a:pt x="5" y="140"/>
                                  </a:lnTo>
                                  <a:lnTo>
                                    <a:pt x="9" y="135"/>
                                  </a:lnTo>
                                  <a:lnTo>
                                    <a:pt x="9" y="130"/>
                                  </a:lnTo>
                                  <a:lnTo>
                                    <a:pt x="14" y="125"/>
                                  </a:lnTo>
                                  <a:lnTo>
                                    <a:pt x="14" y="120"/>
                                  </a:lnTo>
                                  <a:lnTo>
                                    <a:pt x="24" y="111"/>
                                  </a:lnTo>
                                  <a:lnTo>
                                    <a:pt x="24" y="106"/>
                                  </a:lnTo>
                                  <a:lnTo>
                                    <a:pt x="29" y="101"/>
                                  </a:lnTo>
                                  <a:lnTo>
                                    <a:pt x="29" y="96"/>
                                  </a:lnTo>
                                  <a:lnTo>
                                    <a:pt x="33" y="92"/>
                                  </a:lnTo>
                                  <a:lnTo>
                                    <a:pt x="33" y="87"/>
                                  </a:lnTo>
                                  <a:lnTo>
                                    <a:pt x="43" y="77"/>
                                  </a:lnTo>
                                  <a:lnTo>
                                    <a:pt x="43" y="72"/>
                                  </a:lnTo>
                                  <a:lnTo>
                                    <a:pt x="48" y="68"/>
                                  </a:lnTo>
                                  <a:lnTo>
                                    <a:pt x="48" y="63"/>
                                  </a:lnTo>
                                  <a:lnTo>
                                    <a:pt x="57" y="53"/>
                                  </a:lnTo>
                                  <a:lnTo>
                                    <a:pt x="57" y="48"/>
                                  </a:lnTo>
                                  <a:lnTo>
                                    <a:pt x="62" y="43"/>
                                  </a:lnTo>
                                  <a:lnTo>
                                    <a:pt x="62" y="39"/>
                                  </a:lnTo>
                                  <a:lnTo>
                                    <a:pt x="67" y="34"/>
                                  </a:lnTo>
                                  <a:lnTo>
                                    <a:pt x="67" y="29"/>
                                  </a:lnTo>
                                  <a:lnTo>
                                    <a:pt x="77" y="19"/>
                                  </a:lnTo>
                                  <a:lnTo>
                                    <a:pt x="77" y="15"/>
                                  </a:lnTo>
                                  <a:lnTo>
                                    <a:pt x="81" y="10"/>
                                  </a:lnTo>
                                  <a:lnTo>
                                    <a:pt x="81" y="5"/>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039"/>
                          <wps:cNvSpPr>
                            <a:spLocks/>
                          </wps:cNvSpPr>
                          <wps:spPr bwMode="auto">
                            <a:xfrm>
                              <a:off x="8559" y="3716"/>
                              <a:ext cx="72" cy="125"/>
                            </a:xfrm>
                            <a:custGeom>
                              <a:avLst/>
                              <a:gdLst>
                                <a:gd name="T0" fmla="*/ 0 w 72"/>
                                <a:gd name="T1" fmla="*/ 125 h 125"/>
                                <a:gd name="T2" fmla="*/ 5 w 72"/>
                                <a:gd name="T3" fmla="*/ 120 h 125"/>
                                <a:gd name="T4" fmla="*/ 5 w 72"/>
                                <a:gd name="T5" fmla="*/ 115 h 125"/>
                                <a:gd name="T6" fmla="*/ 9 w 72"/>
                                <a:gd name="T7" fmla="*/ 111 h 125"/>
                                <a:gd name="T8" fmla="*/ 9 w 72"/>
                                <a:gd name="T9" fmla="*/ 106 h 125"/>
                                <a:gd name="T10" fmla="*/ 14 w 72"/>
                                <a:gd name="T11" fmla="*/ 101 h 125"/>
                                <a:gd name="T12" fmla="*/ 14 w 72"/>
                                <a:gd name="T13" fmla="*/ 96 h 125"/>
                                <a:gd name="T14" fmla="*/ 24 w 72"/>
                                <a:gd name="T15" fmla="*/ 87 h 125"/>
                                <a:gd name="T16" fmla="*/ 24 w 72"/>
                                <a:gd name="T17" fmla="*/ 82 h 125"/>
                                <a:gd name="T18" fmla="*/ 29 w 72"/>
                                <a:gd name="T19" fmla="*/ 77 h 125"/>
                                <a:gd name="T20" fmla="*/ 29 w 72"/>
                                <a:gd name="T21" fmla="*/ 72 h 125"/>
                                <a:gd name="T22" fmla="*/ 38 w 72"/>
                                <a:gd name="T23" fmla="*/ 63 h 125"/>
                                <a:gd name="T24" fmla="*/ 38 w 72"/>
                                <a:gd name="T25" fmla="*/ 58 h 125"/>
                                <a:gd name="T26" fmla="*/ 43 w 72"/>
                                <a:gd name="T27" fmla="*/ 53 h 125"/>
                                <a:gd name="T28" fmla="*/ 43 w 72"/>
                                <a:gd name="T29" fmla="*/ 48 h 125"/>
                                <a:gd name="T30" fmla="*/ 48 w 72"/>
                                <a:gd name="T31" fmla="*/ 43 h 125"/>
                                <a:gd name="T32" fmla="*/ 48 w 72"/>
                                <a:gd name="T33" fmla="*/ 39 h 125"/>
                                <a:gd name="T34" fmla="*/ 57 w 72"/>
                                <a:gd name="T35" fmla="*/ 29 h 125"/>
                                <a:gd name="T36" fmla="*/ 57 w 72"/>
                                <a:gd name="T37" fmla="*/ 24 h 125"/>
                                <a:gd name="T38" fmla="*/ 62 w 72"/>
                                <a:gd name="T39" fmla="*/ 19 h 125"/>
                                <a:gd name="T40" fmla="*/ 62 w 72"/>
                                <a:gd name="T41" fmla="*/ 15 h 125"/>
                                <a:gd name="T42" fmla="*/ 72 w 72"/>
                                <a:gd name="T43" fmla="*/ 5 h 125"/>
                                <a:gd name="T44" fmla="*/ 72 w 72"/>
                                <a:gd name="T4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125">
                                  <a:moveTo>
                                    <a:pt x="0" y="125"/>
                                  </a:moveTo>
                                  <a:lnTo>
                                    <a:pt x="5" y="120"/>
                                  </a:lnTo>
                                  <a:lnTo>
                                    <a:pt x="5" y="115"/>
                                  </a:lnTo>
                                  <a:lnTo>
                                    <a:pt x="9" y="111"/>
                                  </a:lnTo>
                                  <a:lnTo>
                                    <a:pt x="9" y="106"/>
                                  </a:lnTo>
                                  <a:lnTo>
                                    <a:pt x="14" y="101"/>
                                  </a:lnTo>
                                  <a:lnTo>
                                    <a:pt x="14" y="96"/>
                                  </a:lnTo>
                                  <a:lnTo>
                                    <a:pt x="24" y="87"/>
                                  </a:lnTo>
                                  <a:lnTo>
                                    <a:pt x="24" y="82"/>
                                  </a:lnTo>
                                  <a:lnTo>
                                    <a:pt x="29" y="77"/>
                                  </a:lnTo>
                                  <a:lnTo>
                                    <a:pt x="29" y="72"/>
                                  </a:lnTo>
                                  <a:lnTo>
                                    <a:pt x="38" y="63"/>
                                  </a:lnTo>
                                  <a:lnTo>
                                    <a:pt x="38" y="58"/>
                                  </a:lnTo>
                                  <a:lnTo>
                                    <a:pt x="43" y="53"/>
                                  </a:lnTo>
                                  <a:lnTo>
                                    <a:pt x="43" y="48"/>
                                  </a:lnTo>
                                  <a:lnTo>
                                    <a:pt x="48" y="43"/>
                                  </a:lnTo>
                                  <a:lnTo>
                                    <a:pt x="48" y="39"/>
                                  </a:lnTo>
                                  <a:lnTo>
                                    <a:pt x="57" y="29"/>
                                  </a:lnTo>
                                  <a:lnTo>
                                    <a:pt x="57" y="24"/>
                                  </a:lnTo>
                                  <a:lnTo>
                                    <a:pt x="62" y="19"/>
                                  </a:lnTo>
                                  <a:lnTo>
                                    <a:pt x="62" y="15"/>
                                  </a:lnTo>
                                  <a:lnTo>
                                    <a:pt x="72"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040"/>
                          <wps:cNvSpPr>
                            <a:spLocks/>
                          </wps:cNvSpPr>
                          <wps:spPr bwMode="auto">
                            <a:xfrm>
                              <a:off x="8463" y="4057"/>
                              <a:ext cx="33" cy="63"/>
                            </a:xfrm>
                            <a:custGeom>
                              <a:avLst/>
                              <a:gdLst>
                                <a:gd name="T0" fmla="*/ 0 w 33"/>
                                <a:gd name="T1" fmla="*/ 63 h 63"/>
                                <a:gd name="T2" fmla="*/ 0 w 33"/>
                                <a:gd name="T3" fmla="*/ 58 h 63"/>
                                <a:gd name="T4" fmla="*/ 5 w 33"/>
                                <a:gd name="T5" fmla="*/ 53 h 63"/>
                                <a:gd name="T6" fmla="*/ 5 w 33"/>
                                <a:gd name="T7" fmla="*/ 48 h 63"/>
                                <a:gd name="T8" fmla="*/ 9 w 33"/>
                                <a:gd name="T9" fmla="*/ 43 h 63"/>
                                <a:gd name="T10" fmla="*/ 9 w 33"/>
                                <a:gd name="T11" fmla="*/ 39 h 63"/>
                                <a:gd name="T12" fmla="*/ 14 w 33"/>
                                <a:gd name="T13" fmla="*/ 34 h 63"/>
                                <a:gd name="T14" fmla="*/ 19 w 33"/>
                                <a:gd name="T15" fmla="*/ 29 h 63"/>
                                <a:gd name="T16" fmla="*/ 19 w 33"/>
                                <a:gd name="T17" fmla="*/ 24 h 63"/>
                                <a:gd name="T18" fmla="*/ 24 w 33"/>
                                <a:gd name="T19" fmla="*/ 19 h 63"/>
                                <a:gd name="T20" fmla="*/ 24 w 33"/>
                                <a:gd name="T21" fmla="*/ 15 h 63"/>
                                <a:gd name="T22" fmla="*/ 33 w 33"/>
                                <a:gd name="T23" fmla="*/ 5 h 63"/>
                                <a:gd name="T24" fmla="*/ 33 w 33"/>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63">
                                  <a:moveTo>
                                    <a:pt x="0" y="63"/>
                                  </a:moveTo>
                                  <a:lnTo>
                                    <a:pt x="0" y="58"/>
                                  </a:lnTo>
                                  <a:lnTo>
                                    <a:pt x="5" y="53"/>
                                  </a:lnTo>
                                  <a:lnTo>
                                    <a:pt x="5" y="48"/>
                                  </a:lnTo>
                                  <a:lnTo>
                                    <a:pt x="9" y="43"/>
                                  </a:lnTo>
                                  <a:lnTo>
                                    <a:pt x="9" y="39"/>
                                  </a:lnTo>
                                  <a:lnTo>
                                    <a:pt x="14" y="34"/>
                                  </a:lnTo>
                                  <a:lnTo>
                                    <a:pt x="19" y="29"/>
                                  </a:lnTo>
                                  <a:lnTo>
                                    <a:pt x="19" y="24"/>
                                  </a:lnTo>
                                  <a:lnTo>
                                    <a:pt x="24" y="19"/>
                                  </a:lnTo>
                                  <a:lnTo>
                                    <a:pt x="24" y="15"/>
                                  </a:lnTo>
                                  <a:lnTo>
                                    <a:pt x="33" y="5"/>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041"/>
                          <wps:cNvSpPr>
                            <a:spLocks/>
                          </wps:cNvSpPr>
                          <wps:spPr bwMode="auto">
                            <a:xfrm>
                              <a:off x="8583" y="3678"/>
                              <a:ext cx="134" cy="230"/>
                            </a:xfrm>
                            <a:custGeom>
                              <a:avLst/>
                              <a:gdLst>
                                <a:gd name="T0" fmla="*/ 0 w 134"/>
                                <a:gd name="T1" fmla="*/ 230 h 230"/>
                                <a:gd name="T2" fmla="*/ 5 w 134"/>
                                <a:gd name="T3" fmla="*/ 225 h 230"/>
                                <a:gd name="T4" fmla="*/ 5 w 134"/>
                                <a:gd name="T5" fmla="*/ 221 h 230"/>
                                <a:gd name="T6" fmla="*/ 14 w 134"/>
                                <a:gd name="T7" fmla="*/ 211 h 230"/>
                                <a:gd name="T8" fmla="*/ 14 w 134"/>
                                <a:gd name="T9" fmla="*/ 206 h 230"/>
                                <a:gd name="T10" fmla="*/ 19 w 134"/>
                                <a:gd name="T11" fmla="*/ 201 h 230"/>
                                <a:gd name="T12" fmla="*/ 19 w 134"/>
                                <a:gd name="T13" fmla="*/ 197 h 230"/>
                                <a:gd name="T14" fmla="*/ 29 w 134"/>
                                <a:gd name="T15" fmla="*/ 187 h 230"/>
                                <a:gd name="T16" fmla="*/ 29 w 134"/>
                                <a:gd name="T17" fmla="*/ 182 h 230"/>
                                <a:gd name="T18" fmla="*/ 33 w 134"/>
                                <a:gd name="T19" fmla="*/ 177 h 230"/>
                                <a:gd name="T20" fmla="*/ 33 w 134"/>
                                <a:gd name="T21" fmla="*/ 173 h 230"/>
                                <a:gd name="T22" fmla="*/ 38 w 134"/>
                                <a:gd name="T23" fmla="*/ 168 h 230"/>
                                <a:gd name="T24" fmla="*/ 38 w 134"/>
                                <a:gd name="T25" fmla="*/ 163 h 230"/>
                                <a:gd name="T26" fmla="*/ 48 w 134"/>
                                <a:gd name="T27" fmla="*/ 153 h 230"/>
                                <a:gd name="T28" fmla="*/ 48 w 134"/>
                                <a:gd name="T29" fmla="*/ 149 h 230"/>
                                <a:gd name="T30" fmla="*/ 53 w 134"/>
                                <a:gd name="T31" fmla="*/ 144 h 230"/>
                                <a:gd name="T32" fmla="*/ 53 w 134"/>
                                <a:gd name="T33" fmla="*/ 139 h 230"/>
                                <a:gd name="T34" fmla="*/ 62 w 134"/>
                                <a:gd name="T35" fmla="*/ 129 h 230"/>
                                <a:gd name="T36" fmla="*/ 62 w 134"/>
                                <a:gd name="T37" fmla="*/ 125 h 230"/>
                                <a:gd name="T38" fmla="*/ 67 w 134"/>
                                <a:gd name="T39" fmla="*/ 120 h 230"/>
                                <a:gd name="T40" fmla="*/ 67 w 134"/>
                                <a:gd name="T41" fmla="*/ 115 h 230"/>
                                <a:gd name="T42" fmla="*/ 72 w 134"/>
                                <a:gd name="T43" fmla="*/ 110 h 230"/>
                                <a:gd name="T44" fmla="*/ 72 w 134"/>
                                <a:gd name="T45" fmla="*/ 105 h 230"/>
                                <a:gd name="T46" fmla="*/ 81 w 134"/>
                                <a:gd name="T47" fmla="*/ 96 h 230"/>
                                <a:gd name="T48" fmla="*/ 81 w 134"/>
                                <a:gd name="T49" fmla="*/ 91 h 230"/>
                                <a:gd name="T50" fmla="*/ 86 w 134"/>
                                <a:gd name="T51" fmla="*/ 86 h 230"/>
                                <a:gd name="T52" fmla="*/ 86 w 134"/>
                                <a:gd name="T53" fmla="*/ 81 h 230"/>
                                <a:gd name="T54" fmla="*/ 96 w 134"/>
                                <a:gd name="T55" fmla="*/ 72 h 230"/>
                                <a:gd name="T56" fmla="*/ 96 w 134"/>
                                <a:gd name="T57" fmla="*/ 67 h 230"/>
                                <a:gd name="T58" fmla="*/ 101 w 134"/>
                                <a:gd name="T59" fmla="*/ 62 h 230"/>
                                <a:gd name="T60" fmla="*/ 101 w 134"/>
                                <a:gd name="T61" fmla="*/ 57 h 230"/>
                                <a:gd name="T62" fmla="*/ 105 w 134"/>
                                <a:gd name="T63" fmla="*/ 53 h 230"/>
                                <a:gd name="T64" fmla="*/ 105 w 134"/>
                                <a:gd name="T65" fmla="*/ 48 h 230"/>
                                <a:gd name="T66" fmla="*/ 115 w 134"/>
                                <a:gd name="T67" fmla="*/ 38 h 230"/>
                                <a:gd name="T68" fmla="*/ 115 w 134"/>
                                <a:gd name="T69" fmla="*/ 33 h 230"/>
                                <a:gd name="T70" fmla="*/ 120 w 134"/>
                                <a:gd name="T71" fmla="*/ 29 h 230"/>
                                <a:gd name="T72" fmla="*/ 120 w 134"/>
                                <a:gd name="T73" fmla="*/ 24 h 230"/>
                                <a:gd name="T74" fmla="*/ 129 w 134"/>
                                <a:gd name="T75" fmla="*/ 14 h 230"/>
                                <a:gd name="T76" fmla="*/ 129 w 134"/>
                                <a:gd name="T77" fmla="*/ 9 h 230"/>
                                <a:gd name="T78" fmla="*/ 134 w 134"/>
                                <a:gd name="T79" fmla="*/ 5 h 230"/>
                                <a:gd name="T80" fmla="*/ 134 w 134"/>
                                <a:gd name="T81"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230">
                                  <a:moveTo>
                                    <a:pt x="0" y="230"/>
                                  </a:moveTo>
                                  <a:lnTo>
                                    <a:pt x="5" y="225"/>
                                  </a:lnTo>
                                  <a:lnTo>
                                    <a:pt x="5" y="221"/>
                                  </a:lnTo>
                                  <a:lnTo>
                                    <a:pt x="14" y="211"/>
                                  </a:lnTo>
                                  <a:lnTo>
                                    <a:pt x="14" y="206"/>
                                  </a:lnTo>
                                  <a:lnTo>
                                    <a:pt x="19" y="201"/>
                                  </a:lnTo>
                                  <a:lnTo>
                                    <a:pt x="19" y="197"/>
                                  </a:lnTo>
                                  <a:lnTo>
                                    <a:pt x="29" y="187"/>
                                  </a:lnTo>
                                  <a:lnTo>
                                    <a:pt x="29" y="182"/>
                                  </a:lnTo>
                                  <a:lnTo>
                                    <a:pt x="33" y="177"/>
                                  </a:lnTo>
                                  <a:lnTo>
                                    <a:pt x="33" y="173"/>
                                  </a:lnTo>
                                  <a:lnTo>
                                    <a:pt x="38" y="168"/>
                                  </a:lnTo>
                                  <a:lnTo>
                                    <a:pt x="38" y="163"/>
                                  </a:lnTo>
                                  <a:lnTo>
                                    <a:pt x="48" y="153"/>
                                  </a:lnTo>
                                  <a:lnTo>
                                    <a:pt x="48" y="149"/>
                                  </a:lnTo>
                                  <a:lnTo>
                                    <a:pt x="53" y="144"/>
                                  </a:lnTo>
                                  <a:lnTo>
                                    <a:pt x="53" y="139"/>
                                  </a:lnTo>
                                  <a:lnTo>
                                    <a:pt x="62" y="129"/>
                                  </a:lnTo>
                                  <a:lnTo>
                                    <a:pt x="62" y="125"/>
                                  </a:lnTo>
                                  <a:lnTo>
                                    <a:pt x="67" y="120"/>
                                  </a:lnTo>
                                  <a:lnTo>
                                    <a:pt x="67" y="115"/>
                                  </a:lnTo>
                                  <a:lnTo>
                                    <a:pt x="72" y="110"/>
                                  </a:lnTo>
                                  <a:lnTo>
                                    <a:pt x="72" y="105"/>
                                  </a:lnTo>
                                  <a:lnTo>
                                    <a:pt x="81" y="96"/>
                                  </a:lnTo>
                                  <a:lnTo>
                                    <a:pt x="81" y="91"/>
                                  </a:lnTo>
                                  <a:lnTo>
                                    <a:pt x="86" y="86"/>
                                  </a:lnTo>
                                  <a:lnTo>
                                    <a:pt x="86" y="81"/>
                                  </a:lnTo>
                                  <a:lnTo>
                                    <a:pt x="96" y="72"/>
                                  </a:lnTo>
                                  <a:lnTo>
                                    <a:pt x="96" y="67"/>
                                  </a:lnTo>
                                  <a:lnTo>
                                    <a:pt x="101" y="62"/>
                                  </a:lnTo>
                                  <a:lnTo>
                                    <a:pt x="101" y="57"/>
                                  </a:lnTo>
                                  <a:lnTo>
                                    <a:pt x="105" y="53"/>
                                  </a:lnTo>
                                  <a:lnTo>
                                    <a:pt x="105" y="48"/>
                                  </a:lnTo>
                                  <a:lnTo>
                                    <a:pt x="115" y="38"/>
                                  </a:lnTo>
                                  <a:lnTo>
                                    <a:pt x="115" y="33"/>
                                  </a:lnTo>
                                  <a:lnTo>
                                    <a:pt x="120" y="29"/>
                                  </a:lnTo>
                                  <a:lnTo>
                                    <a:pt x="120" y="24"/>
                                  </a:lnTo>
                                  <a:lnTo>
                                    <a:pt x="129" y="14"/>
                                  </a:lnTo>
                                  <a:lnTo>
                                    <a:pt x="129" y="9"/>
                                  </a:lnTo>
                                  <a:lnTo>
                                    <a:pt x="134" y="5"/>
                                  </a:lnTo>
                                  <a:lnTo>
                                    <a:pt x="1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042"/>
                          <wps:cNvSpPr>
                            <a:spLocks/>
                          </wps:cNvSpPr>
                          <wps:spPr bwMode="auto">
                            <a:xfrm>
                              <a:off x="8525" y="4081"/>
                              <a:ext cx="19" cy="34"/>
                            </a:xfrm>
                            <a:custGeom>
                              <a:avLst/>
                              <a:gdLst>
                                <a:gd name="T0" fmla="*/ 0 w 19"/>
                                <a:gd name="T1" fmla="*/ 34 h 34"/>
                                <a:gd name="T2" fmla="*/ 0 w 19"/>
                                <a:gd name="T3" fmla="*/ 29 h 34"/>
                                <a:gd name="T4" fmla="*/ 5 w 19"/>
                                <a:gd name="T5" fmla="*/ 24 h 34"/>
                                <a:gd name="T6" fmla="*/ 5 w 19"/>
                                <a:gd name="T7" fmla="*/ 19 h 34"/>
                                <a:gd name="T8" fmla="*/ 10 w 19"/>
                                <a:gd name="T9" fmla="*/ 15 h 34"/>
                                <a:gd name="T10" fmla="*/ 15 w 19"/>
                                <a:gd name="T11" fmla="*/ 10 h 34"/>
                                <a:gd name="T12" fmla="*/ 15 w 19"/>
                                <a:gd name="T13" fmla="*/ 5 h 34"/>
                                <a:gd name="T14" fmla="*/ 19 w 19"/>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34"/>
                                  </a:moveTo>
                                  <a:lnTo>
                                    <a:pt x="0" y="29"/>
                                  </a:lnTo>
                                  <a:lnTo>
                                    <a:pt x="5" y="24"/>
                                  </a:lnTo>
                                  <a:lnTo>
                                    <a:pt x="5" y="19"/>
                                  </a:lnTo>
                                  <a:lnTo>
                                    <a:pt x="10" y="15"/>
                                  </a:lnTo>
                                  <a:lnTo>
                                    <a:pt x="15" y="10"/>
                                  </a:lnTo>
                                  <a:lnTo>
                                    <a:pt x="15"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043"/>
                          <wps:cNvSpPr>
                            <a:spLocks/>
                          </wps:cNvSpPr>
                          <wps:spPr bwMode="auto">
                            <a:xfrm>
                              <a:off x="8631" y="3846"/>
                              <a:ext cx="48" cy="81"/>
                            </a:xfrm>
                            <a:custGeom>
                              <a:avLst/>
                              <a:gdLst>
                                <a:gd name="T0" fmla="*/ 0 w 48"/>
                                <a:gd name="T1" fmla="*/ 81 h 81"/>
                                <a:gd name="T2" fmla="*/ 5 w 48"/>
                                <a:gd name="T3" fmla="*/ 77 h 81"/>
                                <a:gd name="T4" fmla="*/ 5 w 48"/>
                                <a:gd name="T5" fmla="*/ 72 h 81"/>
                                <a:gd name="T6" fmla="*/ 14 w 48"/>
                                <a:gd name="T7" fmla="*/ 62 h 81"/>
                                <a:gd name="T8" fmla="*/ 14 w 48"/>
                                <a:gd name="T9" fmla="*/ 57 h 81"/>
                                <a:gd name="T10" fmla="*/ 19 w 48"/>
                                <a:gd name="T11" fmla="*/ 53 h 81"/>
                                <a:gd name="T12" fmla="*/ 19 w 48"/>
                                <a:gd name="T13" fmla="*/ 48 h 81"/>
                                <a:gd name="T14" fmla="*/ 24 w 48"/>
                                <a:gd name="T15" fmla="*/ 43 h 81"/>
                                <a:gd name="T16" fmla="*/ 24 w 48"/>
                                <a:gd name="T17" fmla="*/ 38 h 81"/>
                                <a:gd name="T18" fmla="*/ 33 w 48"/>
                                <a:gd name="T19" fmla="*/ 29 h 81"/>
                                <a:gd name="T20" fmla="*/ 33 w 48"/>
                                <a:gd name="T21" fmla="*/ 24 h 81"/>
                                <a:gd name="T22" fmla="*/ 38 w 48"/>
                                <a:gd name="T23" fmla="*/ 19 h 81"/>
                                <a:gd name="T24" fmla="*/ 38 w 48"/>
                                <a:gd name="T25" fmla="*/ 14 h 81"/>
                                <a:gd name="T26" fmla="*/ 43 w 48"/>
                                <a:gd name="T27" fmla="*/ 9 h 81"/>
                                <a:gd name="T28" fmla="*/ 43 w 48"/>
                                <a:gd name="T29" fmla="*/ 5 h 81"/>
                                <a:gd name="T30" fmla="*/ 48 w 48"/>
                                <a:gd name="T31"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81"/>
                                  </a:moveTo>
                                  <a:lnTo>
                                    <a:pt x="5" y="77"/>
                                  </a:lnTo>
                                  <a:lnTo>
                                    <a:pt x="5" y="72"/>
                                  </a:lnTo>
                                  <a:lnTo>
                                    <a:pt x="14" y="62"/>
                                  </a:lnTo>
                                  <a:lnTo>
                                    <a:pt x="14" y="57"/>
                                  </a:lnTo>
                                  <a:lnTo>
                                    <a:pt x="19" y="53"/>
                                  </a:lnTo>
                                  <a:lnTo>
                                    <a:pt x="19" y="48"/>
                                  </a:lnTo>
                                  <a:lnTo>
                                    <a:pt x="24" y="43"/>
                                  </a:lnTo>
                                  <a:lnTo>
                                    <a:pt x="24" y="38"/>
                                  </a:lnTo>
                                  <a:lnTo>
                                    <a:pt x="33" y="29"/>
                                  </a:lnTo>
                                  <a:lnTo>
                                    <a:pt x="33" y="24"/>
                                  </a:lnTo>
                                  <a:lnTo>
                                    <a:pt x="38" y="19"/>
                                  </a:lnTo>
                                  <a:lnTo>
                                    <a:pt x="38" y="14"/>
                                  </a:lnTo>
                                  <a:lnTo>
                                    <a:pt x="43" y="9"/>
                                  </a:lnTo>
                                  <a:lnTo>
                                    <a:pt x="43"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4"/>
                          <wps:cNvSpPr>
                            <a:spLocks/>
                          </wps:cNvSpPr>
                          <wps:spPr bwMode="auto">
                            <a:xfrm>
                              <a:off x="8516" y="4148"/>
                              <a:ext cx="52" cy="92"/>
                            </a:xfrm>
                            <a:custGeom>
                              <a:avLst/>
                              <a:gdLst>
                                <a:gd name="T0" fmla="*/ 0 w 52"/>
                                <a:gd name="T1" fmla="*/ 92 h 92"/>
                                <a:gd name="T2" fmla="*/ 4 w 52"/>
                                <a:gd name="T3" fmla="*/ 87 h 92"/>
                                <a:gd name="T4" fmla="*/ 4 w 52"/>
                                <a:gd name="T5" fmla="*/ 82 h 92"/>
                                <a:gd name="T6" fmla="*/ 9 w 52"/>
                                <a:gd name="T7" fmla="*/ 77 h 92"/>
                                <a:gd name="T8" fmla="*/ 9 w 52"/>
                                <a:gd name="T9" fmla="*/ 72 h 92"/>
                                <a:gd name="T10" fmla="*/ 19 w 52"/>
                                <a:gd name="T11" fmla="*/ 63 h 92"/>
                                <a:gd name="T12" fmla="*/ 19 w 52"/>
                                <a:gd name="T13" fmla="*/ 58 h 92"/>
                                <a:gd name="T14" fmla="*/ 24 w 52"/>
                                <a:gd name="T15" fmla="*/ 53 h 92"/>
                                <a:gd name="T16" fmla="*/ 24 w 52"/>
                                <a:gd name="T17" fmla="*/ 48 h 92"/>
                                <a:gd name="T18" fmla="*/ 33 w 52"/>
                                <a:gd name="T19" fmla="*/ 39 h 92"/>
                                <a:gd name="T20" fmla="*/ 33 w 52"/>
                                <a:gd name="T21" fmla="*/ 34 h 92"/>
                                <a:gd name="T22" fmla="*/ 38 w 52"/>
                                <a:gd name="T23" fmla="*/ 29 h 92"/>
                                <a:gd name="T24" fmla="*/ 38 w 52"/>
                                <a:gd name="T25" fmla="*/ 24 h 92"/>
                                <a:gd name="T26" fmla="*/ 43 w 52"/>
                                <a:gd name="T27" fmla="*/ 20 h 92"/>
                                <a:gd name="T28" fmla="*/ 43 w 52"/>
                                <a:gd name="T29" fmla="*/ 15 h 92"/>
                                <a:gd name="T30" fmla="*/ 52 w 52"/>
                                <a:gd name="T31" fmla="*/ 5 h 92"/>
                                <a:gd name="T32" fmla="*/ 52 w 52"/>
                                <a:gd name="T3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2">
                                  <a:moveTo>
                                    <a:pt x="0" y="92"/>
                                  </a:moveTo>
                                  <a:lnTo>
                                    <a:pt x="4" y="87"/>
                                  </a:lnTo>
                                  <a:lnTo>
                                    <a:pt x="4" y="82"/>
                                  </a:lnTo>
                                  <a:lnTo>
                                    <a:pt x="9" y="77"/>
                                  </a:lnTo>
                                  <a:lnTo>
                                    <a:pt x="9" y="72"/>
                                  </a:lnTo>
                                  <a:lnTo>
                                    <a:pt x="19" y="63"/>
                                  </a:lnTo>
                                  <a:lnTo>
                                    <a:pt x="19" y="58"/>
                                  </a:lnTo>
                                  <a:lnTo>
                                    <a:pt x="24" y="53"/>
                                  </a:lnTo>
                                  <a:lnTo>
                                    <a:pt x="24" y="48"/>
                                  </a:lnTo>
                                  <a:lnTo>
                                    <a:pt x="33" y="39"/>
                                  </a:lnTo>
                                  <a:lnTo>
                                    <a:pt x="33" y="34"/>
                                  </a:lnTo>
                                  <a:lnTo>
                                    <a:pt x="38" y="29"/>
                                  </a:lnTo>
                                  <a:lnTo>
                                    <a:pt x="38" y="24"/>
                                  </a:lnTo>
                                  <a:lnTo>
                                    <a:pt x="43" y="20"/>
                                  </a:lnTo>
                                  <a:lnTo>
                                    <a:pt x="43" y="15"/>
                                  </a:lnTo>
                                  <a:lnTo>
                                    <a:pt x="52"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045"/>
                          <wps:cNvCnPr>
                            <a:cxnSpLocks noChangeShapeType="1"/>
                          </wps:cNvCnPr>
                          <wps:spPr bwMode="auto">
                            <a:xfrm>
                              <a:off x="8732" y="3673"/>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Freeform 1046"/>
                          <wps:cNvSpPr>
                            <a:spLocks/>
                          </wps:cNvSpPr>
                          <wps:spPr bwMode="auto">
                            <a:xfrm>
                              <a:off x="8684" y="3697"/>
                              <a:ext cx="14" cy="24"/>
                            </a:xfrm>
                            <a:custGeom>
                              <a:avLst/>
                              <a:gdLst>
                                <a:gd name="T0" fmla="*/ 0 w 14"/>
                                <a:gd name="T1" fmla="*/ 0 h 24"/>
                                <a:gd name="T2" fmla="*/ 4 w 14"/>
                                <a:gd name="T3" fmla="*/ 5 h 24"/>
                                <a:gd name="T4" fmla="*/ 4 w 14"/>
                                <a:gd name="T5" fmla="*/ 10 h 24"/>
                                <a:gd name="T6" fmla="*/ 9 w 14"/>
                                <a:gd name="T7" fmla="*/ 14 h 24"/>
                                <a:gd name="T8" fmla="*/ 9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4" y="5"/>
                                  </a:lnTo>
                                  <a:lnTo>
                                    <a:pt x="4" y="10"/>
                                  </a:lnTo>
                                  <a:lnTo>
                                    <a:pt x="9" y="14"/>
                                  </a:lnTo>
                                  <a:lnTo>
                                    <a:pt x="9"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047"/>
                          <wps:cNvSpPr>
                            <a:spLocks/>
                          </wps:cNvSpPr>
                          <wps:spPr bwMode="auto">
                            <a:xfrm>
                              <a:off x="8631" y="3711"/>
                              <a:ext cx="43" cy="77"/>
                            </a:xfrm>
                            <a:custGeom>
                              <a:avLst/>
                              <a:gdLst>
                                <a:gd name="T0" fmla="*/ 0 w 43"/>
                                <a:gd name="T1" fmla="*/ 0 h 77"/>
                                <a:gd name="T2" fmla="*/ 0 w 43"/>
                                <a:gd name="T3" fmla="*/ 5 h 77"/>
                                <a:gd name="T4" fmla="*/ 5 w 43"/>
                                <a:gd name="T5" fmla="*/ 10 h 77"/>
                                <a:gd name="T6" fmla="*/ 5 w 43"/>
                                <a:gd name="T7" fmla="*/ 15 h 77"/>
                                <a:gd name="T8" fmla="*/ 9 w 43"/>
                                <a:gd name="T9" fmla="*/ 20 h 77"/>
                                <a:gd name="T10" fmla="*/ 14 w 43"/>
                                <a:gd name="T11" fmla="*/ 24 h 77"/>
                                <a:gd name="T12" fmla="*/ 14 w 43"/>
                                <a:gd name="T13" fmla="*/ 29 h 77"/>
                                <a:gd name="T14" fmla="*/ 19 w 43"/>
                                <a:gd name="T15" fmla="*/ 34 h 77"/>
                                <a:gd name="T16" fmla="*/ 19 w 43"/>
                                <a:gd name="T17" fmla="*/ 39 h 77"/>
                                <a:gd name="T18" fmla="*/ 29 w 43"/>
                                <a:gd name="T19" fmla="*/ 48 h 77"/>
                                <a:gd name="T20" fmla="*/ 29 w 43"/>
                                <a:gd name="T21" fmla="*/ 53 h 77"/>
                                <a:gd name="T22" fmla="*/ 33 w 43"/>
                                <a:gd name="T23" fmla="*/ 58 h 77"/>
                                <a:gd name="T24" fmla="*/ 33 w 43"/>
                                <a:gd name="T25" fmla="*/ 63 h 77"/>
                                <a:gd name="T26" fmla="*/ 38 w 43"/>
                                <a:gd name="T27" fmla="*/ 68 h 77"/>
                                <a:gd name="T28" fmla="*/ 38 w 43"/>
                                <a:gd name="T29" fmla="*/ 72 h 77"/>
                                <a:gd name="T30" fmla="*/ 43 w 43"/>
                                <a:gd name="T3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77">
                                  <a:moveTo>
                                    <a:pt x="0" y="0"/>
                                  </a:moveTo>
                                  <a:lnTo>
                                    <a:pt x="0" y="5"/>
                                  </a:lnTo>
                                  <a:lnTo>
                                    <a:pt x="5" y="10"/>
                                  </a:lnTo>
                                  <a:lnTo>
                                    <a:pt x="5" y="15"/>
                                  </a:lnTo>
                                  <a:lnTo>
                                    <a:pt x="9" y="20"/>
                                  </a:lnTo>
                                  <a:lnTo>
                                    <a:pt x="14" y="24"/>
                                  </a:lnTo>
                                  <a:lnTo>
                                    <a:pt x="14" y="29"/>
                                  </a:lnTo>
                                  <a:lnTo>
                                    <a:pt x="19" y="34"/>
                                  </a:lnTo>
                                  <a:lnTo>
                                    <a:pt x="19" y="39"/>
                                  </a:lnTo>
                                  <a:lnTo>
                                    <a:pt x="29" y="48"/>
                                  </a:lnTo>
                                  <a:lnTo>
                                    <a:pt x="29" y="53"/>
                                  </a:lnTo>
                                  <a:lnTo>
                                    <a:pt x="33" y="58"/>
                                  </a:lnTo>
                                  <a:lnTo>
                                    <a:pt x="33" y="63"/>
                                  </a:lnTo>
                                  <a:lnTo>
                                    <a:pt x="38" y="68"/>
                                  </a:lnTo>
                                  <a:lnTo>
                                    <a:pt x="38"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048"/>
                          <wps:cNvSpPr>
                            <a:spLocks/>
                          </wps:cNvSpPr>
                          <wps:spPr bwMode="auto">
                            <a:xfrm>
                              <a:off x="8554" y="3692"/>
                              <a:ext cx="120" cy="202"/>
                            </a:xfrm>
                            <a:custGeom>
                              <a:avLst/>
                              <a:gdLst>
                                <a:gd name="T0" fmla="*/ 0 w 120"/>
                                <a:gd name="T1" fmla="*/ 0 h 202"/>
                                <a:gd name="T2" fmla="*/ 10 w 120"/>
                                <a:gd name="T3" fmla="*/ 10 h 202"/>
                                <a:gd name="T4" fmla="*/ 10 w 120"/>
                                <a:gd name="T5" fmla="*/ 15 h 202"/>
                                <a:gd name="T6" fmla="*/ 14 w 120"/>
                                <a:gd name="T7" fmla="*/ 19 h 202"/>
                                <a:gd name="T8" fmla="*/ 14 w 120"/>
                                <a:gd name="T9" fmla="*/ 24 h 202"/>
                                <a:gd name="T10" fmla="*/ 24 w 120"/>
                                <a:gd name="T11" fmla="*/ 34 h 202"/>
                                <a:gd name="T12" fmla="*/ 24 w 120"/>
                                <a:gd name="T13" fmla="*/ 39 h 202"/>
                                <a:gd name="T14" fmla="*/ 29 w 120"/>
                                <a:gd name="T15" fmla="*/ 43 h 202"/>
                                <a:gd name="T16" fmla="*/ 29 w 120"/>
                                <a:gd name="T17" fmla="*/ 48 h 202"/>
                                <a:gd name="T18" fmla="*/ 34 w 120"/>
                                <a:gd name="T19" fmla="*/ 53 h 202"/>
                                <a:gd name="T20" fmla="*/ 34 w 120"/>
                                <a:gd name="T21" fmla="*/ 58 h 202"/>
                                <a:gd name="T22" fmla="*/ 43 w 120"/>
                                <a:gd name="T23" fmla="*/ 67 h 202"/>
                                <a:gd name="T24" fmla="*/ 43 w 120"/>
                                <a:gd name="T25" fmla="*/ 72 h 202"/>
                                <a:gd name="T26" fmla="*/ 48 w 120"/>
                                <a:gd name="T27" fmla="*/ 77 h 202"/>
                                <a:gd name="T28" fmla="*/ 48 w 120"/>
                                <a:gd name="T29" fmla="*/ 82 h 202"/>
                                <a:gd name="T30" fmla="*/ 58 w 120"/>
                                <a:gd name="T31" fmla="*/ 91 h 202"/>
                                <a:gd name="T32" fmla="*/ 58 w 120"/>
                                <a:gd name="T33" fmla="*/ 96 h 202"/>
                                <a:gd name="T34" fmla="*/ 62 w 120"/>
                                <a:gd name="T35" fmla="*/ 101 h 202"/>
                                <a:gd name="T36" fmla="*/ 62 w 120"/>
                                <a:gd name="T37" fmla="*/ 106 h 202"/>
                                <a:gd name="T38" fmla="*/ 67 w 120"/>
                                <a:gd name="T39" fmla="*/ 111 h 202"/>
                                <a:gd name="T40" fmla="*/ 67 w 120"/>
                                <a:gd name="T41" fmla="*/ 115 h 202"/>
                                <a:gd name="T42" fmla="*/ 77 w 120"/>
                                <a:gd name="T43" fmla="*/ 125 h 202"/>
                                <a:gd name="T44" fmla="*/ 77 w 120"/>
                                <a:gd name="T45" fmla="*/ 130 h 202"/>
                                <a:gd name="T46" fmla="*/ 82 w 120"/>
                                <a:gd name="T47" fmla="*/ 135 h 202"/>
                                <a:gd name="T48" fmla="*/ 82 w 120"/>
                                <a:gd name="T49" fmla="*/ 139 h 202"/>
                                <a:gd name="T50" fmla="*/ 91 w 120"/>
                                <a:gd name="T51" fmla="*/ 149 h 202"/>
                                <a:gd name="T52" fmla="*/ 91 w 120"/>
                                <a:gd name="T53" fmla="*/ 154 h 202"/>
                                <a:gd name="T54" fmla="*/ 96 w 120"/>
                                <a:gd name="T55" fmla="*/ 159 h 202"/>
                                <a:gd name="T56" fmla="*/ 96 w 120"/>
                                <a:gd name="T57" fmla="*/ 163 h 202"/>
                                <a:gd name="T58" fmla="*/ 101 w 120"/>
                                <a:gd name="T59" fmla="*/ 168 h 202"/>
                                <a:gd name="T60" fmla="*/ 101 w 120"/>
                                <a:gd name="T61" fmla="*/ 173 h 202"/>
                                <a:gd name="T62" fmla="*/ 110 w 120"/>
                                <a:gd name="T63" fmla="*/ 183 h 202"/>
                                <a:gd name="T64" fmla="*/ 110 w 120"/>
                                <a:gd name="T65" fmla="*/ 187 h 202"/>
                                <a:gd name="T66" fmla="*/ 115 w 120"/>
                                <a:gd name="T67" fmla="*/ 192 h 202"/>
                                <a:gd name="T68" fmla="*/ 115 w 120"/>
                                <a:gd name="T69" fmla="*/ 197 h 202"/>
                                <a:gd name="T70" fmla="*/ 120 w 120"/>
                                <a:gd name="T71"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202">
                                  <a:moveTo>
                                    <a:pt x="0" y="0"/>
                                  </a:moveTo>
                                  <a:lnTo>
                                    <a:pt x="10" y="10"/>
                                  </a:lnTo>
                                  <a:lnTo>
                                    <a:pt x="10" y="15"/>
                                  </a:lnTo>
                                  <a:lnTo>
                                    <a:pt x="14" y="19"/>
                                  </a:lnTo>
                                  <a:lnTo>
                                    <a:pt x="14" y="24"/>
                                  </a:lnTo>
                                  <a:lnTo>
                                    <a:pt x="24" y="34"/>
                                  </a:lnTo>
                                  <a:lnTo>
                                    <a:pt x="24" y="39"/>
                                  </a:lnTo>
                                  <a:lnTo>
                                    <a:pt x="29" y="43"/>
                                  </a:lnTo>
                                  <a:lnTo>
                                    <a:pt x="29" y="48"/>
                                  </a:lnTo>
                                  <a:lnTo>
                                    <a:pt x="34" y="53"/>
                                  </a:lnTo>
                                  <a:lnTo>
                                    <a:pt x="34" y="58"/>
                                  </a:lnTo>
                                  <a:lnTo>
                                    <a:pt x="43" y="67"/>
                                  </a:lnTo>
                                  <a:lnTo>
                                    <a:pt x="43" y="72"/>
                                  </a:lnTo>
                                  <a:lnTo>
                                    <a:pt x="48" y="77"/>
                                  </a:lnTo>
                                  <a:lnTo>
                                    <a:pt x="48" y="82"/>
                                  </a:lnTo>
                                  <a:lnTo>
                                    <a:pt x="58" y="91"/>
                                  </a:lnTo>
                                  <a:lnTo>
                                    <a:pt x="58" y="96"/>
                                  </a:lnTo>
                                  <a:lnTo>
                                    <a:pt x="62" y="101"/>
                                  </a:lnTo>
                                  <a:lnTo>
                                    <a:pt x="62" y="106"/>
                                  </a:lnTo>
                                  <a:lnTo>
                                    <a:pt x="67" y="111"/>
                                  </a:lnTo>
                                  <a:lnTo>
                                    <a:pt x="67" y="115"/>
                                  </a:lnTo>
                                  <a:lnTo>
                                    <a:pt x="77" y="125"/>
                                  </a:lnTo>
                                  <a:lnTo>
                                    <a:pt x="77" y="130"/>
                                  </a:lnTo>
                                  <a:lnTo>
                                    <a:pt x="82" y="135"/>
                                  </a:lnTo>
                                  <a:lnTo>
                                    <a:pt x="82" y="139"/>
                                  </a:lnTo>
                                  <a:lnTo>
                                    <a:pt x="91" y="149"/>
                                  </a:lnTo>
                                  <a:lnTo>
                                    <a:pt x="91" y="154"/>
                                  </a:lnTo>
                                  <a:lnTo>
                                    <a:pt x="96" y="159"/>
                                  </a:lnTo>
                                  <a:lnTo>
                                    <a:pt x="96" y="163"/>
                                  </a:lnTo>
                                  <a:lnTo>
                                    <a:pt x="101" y="168"/>
                                  </a:lnTo>
                                  <a:lnTo>
                                    <a:pt x="101" y="173"/>
                                  </a:lnTo>
                                  <a:lnTo>
                                    <a:pt x="110" y="183"/>
                                  </a:lnTo>
                                  <a:lnTo>
                                    <a:pt x="110" y="187"/>
                                  </a:lnTo>
                                  <a:lnTo>
                                    <a:pt x="115" y="192"/>
                                  </a:lnTo>
                                  <a:lnTo>
                                    <a:pt x="115" y="197"/>
                                  </a:lnTo>
                                  <a:lnTo>
                                    <a:pt x="120" y="20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049"/>
                          <wps:cNvSpPr>
                            <a:spLocks/>
                          </wps:cNvSpPr>
                          <wps:spPr bwMode="auto">
                            <a:xfrm>
                              <a:off x="8501" y="3702"/>
                              <a:ext cx="130" cy="225"/>
                            </a:xfrm>
                            <a:custGeom>
                              <a:avLst/>
                              <a:gdLst>
                                <a:gd name="T0" fmla="*/ 0 w 130"/>
                                <a:gd name="T1" fmla="*/ 0 h 225"/>
                                <a:gd name="T2" fmla="*/ 0 w 130"/>
                                <a:gd name="T3" fmla="*/ 5 h 225"/>
                                <a:gd name="T4" fmla="*/ 5 w 130"/>
                                <a:gd name="T5" fmla="*/ 9 h 225"/>
                                <a:gd name="T6" fmla="*/ 10 w 130"/>
                                <a:gd name="T7" fmla="*/ 14 h 225"/>
                                <a:gd name="T8" fmla="*/ 10 w 130"/>
                                <a:gd name="T9" fmla="*/ 19 h 225"/>
                                <a:gd name="T10" fmla="*/ 15 w 130"/>
                                <a:gd name="T11" fmla="*/ 24 h 225"/>
                                <a:gd name="T12" fmla="*/ 15 w 130"/>
                                <a:gd name="T13" fmla="*/ 29 h 225"/>
                                <a:gd name="T14" fmla="*/ 24 w 130"/>
                                <a:gd name="T15" fmla="*/ 38 h 225"/>
                                <a:gd name="T16" fmla="*/ 24 w 130"/>
                                <a:gd name="T17" fmla="*/ 43 h 225"/>
                                <a:gd name="T18" fmla="*/ 29 w 130"/>
                                <a:gd name="T19" fmla="*/ 48 h 225"/>
                                <a:gd name="T20" fmla="*/ 29 w 130"/>
                                <a:gd name="T21" fmla="*/ 53 h 225"/>
                                <a:gd name="T22" fmla="*/ 34 w 130"/>
                                <a:gd name="T23" fmla="*/ 57 h 225"/>
                                <a:gd name="T24" fmla="*/ 34 w 130"/>
                                <a:gd name="T25" fmla="*/ 62 h 225"/>
                                <a:gd name="T26" fmla="*/ 43 w 130"/>
                                <a:gd name="T27" fmla="*/ 72 h 225"/>
                                <a:gd name="T28" fmla="*/ 43 w 130"/>
                                <a:gd name="T29" fmla="*/ 77 h 225"/>
                                <a:gd name="T30" fmla="*/ 48 w 130"/>
                                <a:gd name="T31" fmla="*/ 81 h 225"/>
                                <a:gd name="T32" fmla="*/ 48 w 130"/>
                                <a:gd name="T33" fmla="*/ 86 h 225"/>
                                <a:gd name="T34" fmla="*/ 53 w 130"/>
                                <a:gd name="T35" fmla="*/ 91 h 225"/>
                                <a:gd name="T36" fmla="*/ 53 w 130"/>
                                <a:gd name="T37" fmla="*/ 96 h 225"/>
                                <a:gd name="T38" fmla="*/ 63 w 130"/>
                                <a:gd name="T39" fmla="*/ 105 h 225"/>
                                <a:gd name="T40" fmla="*/ 63 w 130"/>
                                <a:gd name="T41" fmla="*/ 110 h 225"/>
                                <a:gd name="T42" fmla="*/ 67 w 130"/>
                                <a:gd name="T43" fmla="*/ 115 h 225"/>
                                <a:gd name="T44" fmla="*/ 67 w 130"/>
                                <a:gd name="T45" fmla="*/ 120 h 225"/>
                                <a:gd name="T46" fmla="*/ 72 w 130"/>
                                <a:gd name="T47" fmla="*/ 125 h 225"/>
                                <a:gd name="T48" fmla="*/ 72 w 130"/>
                                <a:gd name="T49" fmla="*/ 129 h 225"/>
                                <a:gd name="T50" fmla="*/ 82 w 130"/>
                                <a:gd name="T51" fmla="*/ 139 h 225"/>
                                <a:gd name="T52" fmla="*/ 82 w 130"/>
                                <a:gd name="T53" fmla="*/ 144 h 225"/>
                                <a:gd name="T54" fmla="*/ 87 w 130"/>
                                <a:gd name="T55" fmla="*/ 149 h 225"/>
                                <a:gd name="T56" fmla="*/ 87 w 130"/>
                                <a:gd name="T57" fmla="*/ 153 h 225"/>
                                <a:gd name="T58" fmla="*/ 96 w 130"/>
                                <a:gd name="T59" fmla="*/ 163 h 225"/>
                                <a:gd name="T60" fmla="*/ 96 w 130"/>
                                <a:gd name="T61" fmla="*/ 168 h 225"/>
                                <a:gd name="T62" fmla="*/ 101 w 130"/>
                                <a:gd name="T63" fmla="*/ 173 h 225"/>
                                <a:gd name="T64" fmla="*/ 101 w 130"/>
                                <a:gd name="T65" fmla="*/ 177 h 225"/>
                                <a:gd name="T66" fmla="*/ 106 w 130"/>
                                <a:gd name="T67" fmla="*/ 182 h 225"/>
                                <a:gd name="T68" fmla="*/ 106 w 130"/>
                                <a:gd name="T69" fmla="*/ 187 h 225"/>
                                <a:gd name="T70" fmla="*/ 115 w 130"/>
                                <a:gd name="T71" fmla="*/ 197 h 225"/>
                                <a:gd name="T72" fmla="*/ 115 w 130"/>
                                <a:gd name="T73" fmla="*/ 201 h 225"/>
                                <a:gd name="T74" fmla="*/ 120 w 130"/>
                                <a:gd name="T75" fmla="*/ 206 h 225"/>
                                <a:gd name="T76" fmla="*/ 120 w 130"/>
                                <a:gd name="T77" fmla="*/ 211 h 225"/>
                                <a:gd name="T78" fmla="*/ 125 w 130"/>
                                <a:gd name="T79" fmla="*/ 216 h 225"/>
                                <a:gd name="T80" fmla="*/ 125 w 130"/>
                                <a:gd name="T81" fmla="*/ 221 h 225"/>
                                <a:gd name="T82" fmla="*/ 130 w 130"/>
                                <a:gd name="T8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0" h="225">
                                  <a:moveTo>
                                    <a:pt x="0" y="0"/>
                                  </a:moveTo>
                                  <a:lnTo>
                                    <a:pt x="0" y="5"/>
                                  </a:lnTo>
                                  <a:lnTo>
                                    <a:pt x="5" y="9"/>
                                  </a:lnTo>
                                  <a:lnTo>
                                    <a:pt x="10" y="14"/>
                                  </a:lnTo>
                                  <a:lnTo>
                                    <a:pt x="10" y="19"/>
                                  </a:lnTo>
                                  <a:lnTo>
                                    <a:pt x="15" y="24"/>
                                  </a:lnTo>
                                  <a:lnTo>
                                    <a:pt x="15" y="29"/>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63" y="105"/>
                                  </a:lnTo>
                                  <a:lnTo>
                                    <a:pt x="63" y="110"/>
                                  </a:lnTo>
                                  <a:lnTo>
                                    <a:pt x="67" y="115"/>
                                  </a:lnTo>
                                  <a:lnTo>
                                    <a:pt x="67" y="120"/>
                                  </a:lnTo>
                                  <a:lnTo>
                                    <a:pt x="72" y="125"/>
                                  </a:lnTo>
                                  <a:lnTo>
                                    <a:pt x="72" y="129"/>
                                  </a:lnTo>
                                  <a:lnTo>
                                    <a:pt x="82" y="139"/>
                                  </a:lnTo>
                                  <a:lnTo>
                                    <a:pt x="82" y="144"/>
                                  </a:lnTo>
                                  <a:lnTo>
                                    <a:pt x="87" y="149"/>
                                  </a:lnTo>
                                  <a:lnTo>
                                    <a:pt x="87" y="153"/>
                                  </a:lnTo>
                                  <a:lnTo>
                                    <a:pt x="96" y="163"/>
                                  </a:lnTo>
                                  <a:lnTo>
                                    <a:pt x="96" y="168"/>
                                  </a:lnTo>
                                  <a:lnTo>
                                    <a:pt x="101" y="173"/>
                                  </a:lnTo>
                                  <a:lnTo>
                                    <a:pt x="101" y="177"/>
                                  </a:lnTo>
                                  <a:lnTo>
                                    <a:pt x="106" y="182"/>
                                  </a:lnTo>
                                  <a:lnTo>
                                    <a:pt x="106" y="187"/>
                                  </a:lnTo>
                                  <a:lnTo>
                                    <a:pt x="115" y="197"/>
                                  </a:lnTo>
                                  <a:lnTo>
                                    <a:pt x="115" y="201"/>
                                  </a:lnTo>
                                  <a:lnTo>
                                    <a:pt x="120" y="206"/>
                                  </a:lnTo>
                                  <a:lnTo>
                                    <a:pt x="120" y="211"/>
                                  </a:lnTo>
                                  <a:lnTo>
                                    <a:pt x="125" y="216"/>
                                  </a:lnTo>
                                  <a:lnTo>
                                    <a:pt x="125" y="221"/>
                                  </a:lnTo>
                                  <a:lnTo>
                                    <a:pt x="130" y="2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050"/>
                          <wps:cNvSpPr>
                            <a:spLocks/>
                          </wps:cNvSpPr>
                          <wps:spPr bwMode="auto">
                            <a:xfrm>
                              <a:off x="8434" y="3697"/>
                              <a:ext cx="86" cy="149"/>
                            </a:xfrm>
                            <a:custGeom>
                              <a:avLst/>
                              <a:gdLst>
                                <a:gd name="T0" fmla="*/ 0 w 86"/>
                                <a:gd name="T1" fmla="*/ 0 h 149"/>
                                <a:gd name="T2" fmla="*/ 10 w 86"/>
                                <a:gd name="T3" fmla="*/ 10 h 149"/>
                                <a:gd name="T4" fmla="*/ 10 w 86"/>
                                <a:gd name="T5" fmla="*/ 14 h 149"/>
                                <a:gd name="T6" fmla="*/ 14 w 86"/>
                                <a:gd name="T7" fmla="*/ 19 h 149"/>
                                <a:gd name="T8" fmla="*/ 14 w 86"/>
                                <a:gd name="T9" fmla="*/ 24 h 149"/>
                                <a:gd name="T10" fmla="*/ 19 w 86"/>
                                <a:gd name="T11" fmla="*/ 29 h 149"/>
                                <a:gd name="T12" fmla="*/ 19 w 86"/>
                                <a:gd name="T13" fmla="*/ 34 h 149"/>
                                <a:gd name="T14" fmla="*/ 29 w 86"/>
                                <a:gd name="T15" fmla="*/ 43 h 149"/>
                                <a:gd name="T16" fmla="*/ 29 w 86"/>
                                <a:gd name="T17" fmla="*/ 48 h 149"/>
                                <a:gd name="T18" fmla="*/ 34 w 86"/>
                                <a:gd name="T19" fmla="*/ 53 h 149"/>
                                <a:gd name="T20" fmla="*/ 34 w 86"/>
                                <a:gd name="T21" fmla="*/ 58 h 149"/>
                                <a:gd name="T22" fmla="*/ 38 w 86"/>
                                <a:gd name="T23" fmla="*/ 62 h 149"/>
                                <a:gd name="T24" fmla="*/ 38 w 86"/>
                                <a:gd name="T25" fmla="*/ 67 h 149"/>
                                <a:gd name="T26" fmla="*/ 48 w 86"/>
                                <a:gd name="T27" fmla="*/ 77 h 149"/>
                                <a:gd name="T28" fmla="*/ 48 w 86"/>
                                <a:gd name="T29" fmla="*/ 82 h 149"/>
                                <a:gd name="T30" fmla="*/ 53 w 86"/>
                                <a:gd name="T31" fmla="*/ 86 h 149"/>
                                <a:gd name="T32" fmla="*/ 53 w 86"/>
                                <a:gd name="T33" fmla="*/ 91 h 149"/>
                                <a:gd name="T34" fmla="*/ 58 w 86"/>
                                <a:gd name="T35" fmla="*/ 96 h 149"/>
                                <a:gd name="T36" fmla="*/ 58 w 86"/>
                                <a:gd name="T37" fmla="*/ 101 h 149"/>
                                <a:gd name="T38" fmla="*/ 67 w 86"/>
                                <a:gd name="T39" fmla="*/ 110 h 149"/>
                                <a:gd name="T40" fmla="*/ 67 w 86"/>
                                <a:gd name="T41" fmla="*/ 115 h 149"/>
                                <a:gd name="T42" fmla="*/ 72 w 86"/>
                                <a:gd name="T43" fmla="*/ 120 h 149"/>
                                <a:gd name="T44" fmla="*/ 72 w 86"/>
                                <a:gd name="T45" fmla="*/ 125 h 149"/>
                                <a:gd name="T46" fmla="*/ 77 w 86"/>
                                <a:gd name="T47" fmla="*/ 130 h 149"/>
                                <a:gd name="T48" fmla="*/ 77 w 86"/>
                                <a:gd name="T49" fmla="*/ 134 h 149"/>
                                <a:gd name="T50" fmla="*/ 86 w 86"/>
                                <a:gd name="T51" fmla="*/ 144 h 149"/>
                                <a:gd name="T52" fmla="*/ 86 w 86"/>
                                <a:gd name="T53"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 h="149">
                                  <a:moveTo>
                                    <a:pt x="0" y="0"/>
                                  </a:moveTo>
                                  <a:lnTo>
                                    <a:pt x="10" y="10"/>
                                  </a:lnTo>
                                  <a:lnTo>
                                    <a:pt x="10" y="14"/>
                                  </a:lnTo>
                                  <a:lnTo>
                                    <a:pt x="14" y="19"/>
                                  </a:lnTo>
                                  <a:lnTo>
                                    <a:pt x="14" y="24"/>
                                  </a:lnTo>
                                  <a:lnTo>
                                    <a:pt x="19" y="29"/>
                                  </a:lnTo>
                                  <a:lnTo>
                                    <a:pt x="19" y="34"/>
                                  </a:lnTo>
                                  <a:lnTo>
                                    <a:pt x="29" y="43"/>
                                  </a:lnTo>
                                  <a:lnTo>
                                    <a:pt x="29" y="48"/>
                                  </a:lnTo>
                                  <a:lnTo>
                                    <a:pt x="34" y="53"/>
                                  </a:lnTo>
                                  <a:lnTo>
                                    <a:pt x="34" y="58"/>
                                  </a:lnTo>
                                  <a:lnTo>
                                    <a:pt x="38" y="62"/>
                                  </a:lnTo>
                                  <a:lnTo>
                                    <a:pt x="38" y="67"/>
                                  </a:lnTo>
                                  <a:lnTo>
                                    <a:pt x="48" y="77"/>
                                  </a:lnTo>
                                  <a:lnTo>
                                    <a:pt x="48" y="82"/>
                                  </a:lnTo>
                                  <a:lnTo>
                                    <a:pt x="53" y="86"/>
                                  </a:lnTo>
                                  <a:lnTo>
                                    <a:pt x="53" y="91"/>
                                  </a:lnTo>
                                  <a:lnTo>
                                    <a:pt x="58" y="96"/>
                                  </a:lnTo>
                                  <a:lnTo>
                                    <a:pt x="58" y="101"/>
                                  </a:lnTo>
                                  <a:lnTo>
                                    <a:pt x="67" y="110"/>
                                  </a:lnTo>
                                  <a:lnTo>
                                    <a:pt x="67" y="115"/>
                                  </a:lnTo>
                                  <a:lnTo>
                                    <a:pt x="72" y="120"/>
                                  </a:lnTo>
                                  <a:lnTo>
                                    <a:pt x="72" y="125"/>
                                  </a:lnTo>
                                  <a:lnTo>
                                    <a:pt x="77" y="130"/>
                                  </a:lnTo>
                                  <a:lnTo>
                                    <a:pt x="77" y="134"/>
                                  </a:lnTo>
                                  <a:lnTo>
                                    <a:pt x="86" y="144"/>
                                  </a:lnTo>
                                  <a:lnTo>
                                    <a:pt x="86"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051"/>
                          <wps:cNvSpPr>
                            <a:spLocks/>
                          </wps:cNvSpPr>
                          <wps:spPr bwMode="auto">
                            <a:xfrm>
                              <a:off x="8376" y="3707"/>
                              <a:ext cx="96" cy="163"/>
                            </a:xfrm>
                            <a:custGeom>
                              <a:avLst/>
                              <a:gdLst>
                                <a:gd name="T0" fmla="*/ 0 w 96"/>
                                <a:gd name="T1" fmla="*/ 0 h 163"/>
                                <a:gd name="T2" fmla="*/ 5 w 96"/>
                                <a:gd name="T3" fmla="*/ 4 h 163"/>
                                <a:gd name="T4" fmla="*/ 5 w 96"/>
                                <a:gd name="T5" fmla="*/ 9 h 163"/>
                                <a:gd name="T6" fmla="*/ 15 w 96"/>
                                <a:gd name="T7" fmla="*/ 19 h 163"/>
                                <a:gd name="T8" fmla="*/ 15 w 96"/>
                                <a:gd name="T9" fmla="*/ 24 h 163"/>
                                <a:gd name="T10" fmla="*/ 20 w 96"/>
                                <a:gd name="T11" fmla="*/ 28 h 163"/>
                                <a:gd name="T12" fmla="*/ 20 w 96"/>
                                <a:gd name="T13" fmla="*/ 33 h 163"/>
                                <a:gd name="T14" fmla="*/ 29 w 96"/>
                                <a:gd name="T15" fmla="*/ 43 h 163"/>
                                <a:gd name="T16" fmla="*/ 29 w 96"/>
                                <a:gd name="T17" fmla="*/ 48 h 163"/>
                                <a:gd name="T18" fmla="*/ 34 w 96"/>
                                <a:gd name="T19" fmla="*/ 52 h 163"/>
                                <a:gd name="T20" fmla="*/ 34 w 96"/>
                                <a:gd name="T21" fmla="*/ 57 h 163"/>
                                <a:gd name="T22" fmla="*/ 39 w 96"/>
                                <a:gd name="T23" fmla="*/ 62 h 163"/>
                                <a:gd name="T24" fmla="*/ 39 w 96"/>
                                <a:gd name="T25" fmla="*/ 67 h 163"/>
                                <a:gd name="T26" fmla="*/ 48 w 96"/>
                                <a:gd name="T27" fmla="*/ 76 h 163"/>
                                <a:gd name="T28" fmla="*/ 48 w 96"/>
                                <a:gd name="T29" fmla="*/ 81 h 163"/>
                                <a:gd name="T30" fmla="*/ 53 w 96"/>
                                <a:gd name="T31" fmla="*/ 86 h 163"/>
                                <a:gd name="T32" fmla="*/ 53 w 96"/>
                                <a:gd name="T33" fmla="*/ 91 h 163"/>
                                <a:gd name="T34" fmla="*/ 63 w 96"/>
                                <a:gd name="T35" fmla="*/ 100 h 163"/>
                                <a:gd name="T36" fmla="*/ 63 w 96"/>
                                <a:gd name="T37" fmla="*/ 105 h 163"/>
                                <a:gd name="T38" fmla="*/ 68 w 96"/>
                                <a:gd name="T39" fmla="*/ 110 h 163"/>
                                <a:gd name="T40" fmla="*/ 68 w 96"/>
                                <a:gd name="T41" fmla="*/ 115 h 163"/>
                                <a:gd name="T42" fmla="*/ 72 w 96"/>
                                <a:gd name="T43" fmla="*/ 120 h 163"/>
                                <a:gd name="T44" fmla="*/ 72 w 96"/>
                                <a:gd name="T45" fmla="*/ 124 h 163"/>
                                <a:gd name="T46" fmla="*/ 82 w 96"/>
                                <a:gd name="T47" fmla="*/ 134 h 163"/>
                                <a:gd name="T48" fmla="*/ 82 w 96"/>
                                <a:gd name="T49" fmla="*/ 139 h 163"/>
                                <a:gd name="T50" fmla="*/ 87 w 96"/>
                                <a:gd name="T51" fmla="*/ 144 h 163"/>
                                <a:gd name="T52" fmla="*/ 87 w 96"/>
                                <a:gd name="T53" fmla="*/ 148 h 163"/>
                                <a:gd name="T54" fmla="*/ 96 w 96"/>
                                <a:gd name="T55" fmla="*/ 158 h 163"/>
                                <a:gd name="T56" fmla="*/ 96 w 96"/>
                                <a:gd name="T5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163">
                                  <a:moveTo>
                                    <a:pt x="0" y="0"/>
                                  </a:moveTo>
                                  <a:lnTo>
                                    <a:pt x="5" y="4"/>
                                  </a:lnTo>
                                  <a:lnTo>
                                    <a:pt x="5" y="9"/>
                                  </a:lnTo>
                                  <a:lnTo>
                                    <a:pt x="15" y="19"/>
                                  </a:lnTo>
                                  <a:lnTo>
                                    <a:pt x="15" y="24"/>
                                  </a:lnTo>
                                  <a:lnTo>
                                    <a:pt x="20" y="28"/>
                                  </a:lnTo>
                                  <a:lnTo>
                                    <a:pt x="20" y="33"/>
                                  </a:lnTo>
                                  <a:lnTo>
                                    <a:pt x="29" y="43"/>
                                  </a:lnTo>
                                  <a:lnTo>
                                    <a:pt x="29" y="48"/>
                                  </a:lnTo>
                                  <a:lnTo>
                                    <a:pt x="34" y="52"/>
                                  </a:lnTo>
                                  <a:lnTo>
                                    <a:pt x="34" y="57"/>
                                  </a:lnTo>
                                  <a:lnTo>
                                    <a:pt x="39" y="62"/>
                                  </a:lnTo>
                                  <a:lnTo>
                                    <a:pt x="39" y="67"/>
                                  </a:lnTo>
                                  <a:lnTo>
                                    <a:pt x="48" y="76"/>
                                  </a:lnTo>
                                  <a:lnTo>
                                    <a:pt x="48" y="81"/>
                                  </a:lnTo>
                                  <a:lnTo>
                                    <a:pt x="53" y="86"/>
                                  </a:lnTo>
                                  <a:lnTo>
                                    <a:pt x="53" y="91"/>
                                  </a:lnTo>
                                  <a:lnTo>
                                    <a:pt x="63" y="100"/>
                                  </a:lnTo>
                                  <a:lnTo>
                                    <a:pt x="63" y="105"/>
                                  </a:lnTo>
                                  <a:lnTo>
                                    <a:pt x="68" y="110"/>
                                  </a:lnTo>
                                  <a:lnTo>
                                    <a:pt x="68" y="115"/>
                                  </a:lnTo>
                                  <a:lnTo>
                                    <a:pt x="72" y="120"/>
                                  </a:lnTo>
                                  <a:lnTo>
                                    <a:pt x="72" y="124"/>
                                  </a:lnTo>
                                  <a:lnTo>
                                    <a:pt x="82" y="134"/>
                                  </a:lnTo>
                                  <a:lnTo>
                                    <a:pt x="82" y="139"/>
                                  </a:lnTo>
                                  <a:lnTo>
                                    <a:pt x="87" y="144"/>
                                  </a:lnTo>
                                  <a:lnTo>
                                    <a:pt x="87" y="148"/>
                                  </a:lnTo>
                                  <a:lnTo>
                                    <a:pt x="96" y="158"/>
                                  </a:lnTo>
                                  <a:lnTo>
                                    <a:pt x="96" y="1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052"/>
                          <wps:cNvSpPr>
                            <a:spLocks/>
                          </wps:cNvSpPr>
                          <wps:spPr bwMode="auto">
                            <a:xfrm>
                              <a:off x="8328" y="3735"/>
                              <a:ext cx="149" cy="255"/>
                            </a:xfrm>
                            <a:custGeom>
                              <a:avLst/>
                              <a:gdLst>
                                <a:gd name="T0" fmla="*/ 0 w 149"/>
                                <a:gd name="T1" fmla="*/ 0 h 255"/>
                                <a:gd name="T2" fmla="*/ 5 w 149"/>
                                <a:gd name="T3" fmla="*/ 5 h 255"/>
                                <a:gd name="T4" fmla="*/ 5 w 149"/>
                                <a:gd name="T5" fmla="*/ 10 h 255"/>
                                <a:gd name="T6" fmla="*/ 15 w 149"/>
                                <a:gd name="T7" fmla="*/ 20 h 255"/>
                                <a:gd name="T8" fmla="*/ 15 w 149"/>
                                <a:gd name="T9" fmla="*/ 24 h 255"/>
                                <a:gd name="T10" fmla="*/ 20 w 149"/>
                                <a:gd name="T11" fmla="*/ 29 h 255"/>
                                <a:gd name="T12" fmla="*/ 20 w 149"/>
                                <a:gd name="T13" fmla="*/ 34 h 255"/>
                                <a:gd name="T14" fmla="*/ 29 w 149"/>
                                <a:gd name="T15" fmla="*/ 44 h 255"/>
                                <a:gd name="T16" fmla="*/ 29 w 149"/>
                                <a:gd name="T17" fmla="*/ 48 h 255"/>
                                <a:gd name="T18" fmla="*/ 34 w 149"/>
                                <a:gd name="T19" fmla="*/ 53 h 255"/>
                                <a:gd name="T20" fmla="*/ 34 w 149"/>
                                <a:gd name="T21" fmla="*/ 58 h 255"/>
                                <a:gd name="T22" fmla="*/ 39 w 149"/>
                                <a:gd name="T23" fmla="*/ 63 h 255"/>
                                <a:gd name="T24" fmla="*/ 39 w 149"/>
                                <a:gd name="T25" fmla="*/ 68 h 255"/>
                                <a:gd name="T26" fmla="*/ 48 w 149"/>
                                <a:gd name="T27" fmla="*/ 77 h 255"/>
                                <a:gd name="T28" fmla="*/ 48 w 149"/>
                                <a:gd name="T29" fmla="*/ 82 h 255"/>
                                <a:gd name="T30" fmla="*/ 53 w 149"/>
                                <a:gd name="T31" fmla="*/ 87 h 255"/>
                                <a:gd name="T32" fmla="*/ 53 w 149"/>
                                <a:gd name="T33" fmla="*/ 92 h 255"/>
                                <a:gd name="T34" fmla="*/ 63 w 149"/>
                                <a:gd name="T35" fmla="*/ 101 h 255"/>
                                <a:gd name="T36" fmla="*/ 63 w 149"/>
                                <a:gd name="T37" fmla="*/ 106 h 255"/>
                                <a:gd name="T38" fmla="*/ 68 w 149"/>
                                <a:gd name="T39" fmla="*/ 111 h 255"/>
                                <a:gd name="T40" fmla="*/ 68 w 149"/>
                                <a:gd name="T41" fmla="*/ 116 h 255"/>
                                <a:gd name="T42" fmla="*/ 72 w 149"/>
                                <a:gd name="T43" fmla="*/ 120 h 255"/>
                                <a:gd name="T44" fmla="*/ 72 w 149"/>
                                <a:gd name="T45" fmla="*/ 125 h 255"/>
                                <a:gd name="T46" fmla="*/ 82 w 149"/>
                                <a:gd name="T47" fmla="*/ 135 h 255"/>
                                <a:gd name="T48" fmla="*/ 82 w 149"/>
                                <a:gd name="T49" fmla="*/ 140 h 255"/>
                                <a:gd name="T50" fmla="*/ 87 w 149"/>
                                <a:gd name="T51" fmla="*/ 144 h 255"/>
                                <a:gd name="T52" fmla="*/ 87 w 149"/>
                                <a:gd name="T53" fmla="*/ 149 h 255"/>
                                <a:gd name="T54" fmla="*/ 96 w 149"/>
                                <a:gd name="T55" fmla="*/ 159 h 255"/>
                                <a:gd name="T56" fmla="*/ 96 w 149"/>
                                <a:gd name="T57" fmla="*/ 164 h 255"/>
                                <a:gd name="T58" fmla="*/ 101 w 149"/>
                                <a:gd name="T59" fmla="*/ 168 h 255"/>
                                <a:gd name="T60" fmla="*/ 101 w 149"/>
                                <a:gd name="T61" fmla="*/ 173 h 255"/>
                                <a:gd name="T62" fmla="*/ 106 w 149"/>
                                <a:gd name="T63" fmla="*/ 178 h 255"/>
                                <a:gd name="T64" fmla="*/ 106 w 149"/>
                                <a:gd name="T65" fmla="*/ 183 h 255"/>
                                <a:gd name="T66" fmla="*/ 116 w 149"/>
                                <a:gd name="T67" fmla="*/ 192 h 255"/>
                                <a:gd name="T68" fmla="*/ 116 w 149"/>
                                <a:gd name="T69" fmla="*/ 197 h 255"/>
                                <a:gd name="T70" fmla="*/ 120 w 149"/>
                                <a:gd name="T71" fmla="*/ 202 h 255"/>
                                <a:gd name="T72" fmla="*/ 120 w 149"/>
                                <a:gd name="T73" fmla="*/ 207 h 255"/>
                                <a:gd name="T74" fmla="*/ 130 w 149"/>
                                <a:gd name="T75" fmla="*/ 216 h 255"/>
                                <a:gd name="T76" fmla="*/ 130 w 149"/>
                                <a:gd name="T77" fmla="*/ 221 h 255"/>
                                <a:gd name="T78" fmla="*/ 135 w 149"/>
                                <a:gd name="T79" fmla="*/ 226 h 255"/>
                                <a:gd name="T80" fmla="*/ 135 w 149"/>
                                <a:gd name="T81" fmla="*/ 231 h 255"/>
                                <a:gd name="T82" fmla="*/ 140 w 149"/>
                                <a:gd name="T83" fmla="*/ 236 h 255"/>
                                <a:gd name="T84" fmla="*/ 140 w 149"/>
                                <a:gd name="T85" fmla="*/ 240 h 255"/>
                                <a:gd name="T86" fmla="*/ 149 w 149"/>
                                <a:gd name="T87" fmla="*/ 250 h 255"/>
                                <a:gd name="T88" fmla="*/ 149 w 149"/>
                                <a:gd name="T89"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 h="255">
                                  <a:moveTo>
                                    <a:pt x="0" y="0"/>
                                  </a:moveTo>
                                  <a:lnTo>
                                    <a:pt x="5" y="5"/>
                                  </a:lnTo>
                                  <a:lnTo>
                                    <a:pt x="5" y="10"/>
                                  </a:lnTo>
                                  <a:lnTo>
                                    <a:pt x="15" y="20"/>
                                  </a:lnTo>
                                  <a:lnTo>
                                    <a:pt x="15" y="24"/>
                                  </a:lnTo>
                                  <a:lnTo>
                                    <a:pt x="20" y="29"/>
                                  </a:lnTo>
                                  <a:lnTo>
                                    <a:pt x="20" y="34"/>
                                  </a:lnTo>
                                  <a:lnTo>
                                    <a:pt x="29" y="44"/>
                                  </a:lnTo>
                                  <a:lnTo>
                                    <a:pt x="29" y="48"/>
                                  </a:lnTo>
                                  <a:lnTo>
                                    <a:pt x="34" y="53"/>
                                  </a:lnTo>
                                  <a:lnTo>
                                    <a:pt x="34" y="58"/>
                                  </a:lnTo>
                                  <a:lnTo>
                                    <a:pt x="39" y="63"/>
                                  </a:lnTo>
                                  <a:lnTo>
                                    <a:pt x="39" y="68"/>
                                  </a:lnTo>
                                  <a:lnTo>
                                    <a:pt x="48" y="77"/>
                                  </a:lnTo>
                                  <a:lnTo>
                                    <a:pt x="48" y="82"/>
                                  </a:lnTo>
                                  <a:lnTo>
                                    <a:pt x="53" y="87"/>
                                  </a:lnTo>
                                  <a:lnTo>
                                    <a:pt x="53" y="92"/>
                                  </a:lnTo>
                                  <a:lnTo>
                                    <a:pt x="63" y="101"/>
                                  </a:lnTo>
                                  <a:lnTo>
                                    <a:pt x="63" y="106"/>
                                  </a:lnTo>
                                  <a:lnTo>
                                    <a:pt x="68" y="111"/>
                                  </a:lnTo>
                                  <a:lnTo>
                                    <a:pt x="68" y="116"/>
                                  </a:lnTo>
                                  <a:lnTo>
                                    <a:pt x="72" y="120"/>
                                  </a:lnTo>
                                  <a:lnTo>
                                    <a:pt x="72" y="125"/>
                                  </a:lnTo>
                                  <a:lnTo>
                                    <a:pt x="82" y="135"/>
                                  </a:lnTo>
                                  <a:lnTo>
                                    <a:pt x="82" y="140"/>
                                  </a:lnTo>
                                  <a:lnTo>
                                    <a:pt x="87" y="144"/>
                                  </a:lnTo>
                                  <a:lnTo>
                                    <a:pt x="87" y="149"/>
                                  </a:lnTo>
                                  <a:lnTo>
                                    <a:pt x="96" y="159"/>
                                  </a:lnTo>
                                  <a:lnTo>
                                    <a:pt x="96" y="164"/>
                                  </a:lnTo>
                                  <a:lnTo>
                                    <a:pt x="101" y="168"/>
                                  </a:lnTo>
                                  <a:lnTo>
                                    <a:pt x="101" y="173"/>
                                  </a:lnTo>
                                  <a:lnTo>
                                    <a:pt x="106" y="178"/>
                                  </a:lnTo>
                                  <a:lnTo>
                                    <a:pt x="106" y="183"/>
                                  </a:lnTo>
                                  <a:lnTo>
                                    <a:pt x="116" y="192"/>
                                  </a:lnTo>
                                  <a:lnTo>
                                    <a:pt x="116" y="197"/>
                                  </a:lnTo>
                                  <a:lnTo>
                                    <a:pt x="120" y="202"/>
                                  </a:lnTo>
                                  <a:lnTo>
                                    <a:pt x="120" y="207"/>
                                  </a:lnTo>
                                  <a:lnTo>
                                    <a:pt x="130" y="216"/>
                                  </a:lnTo>
                                  <a:lnTo>
                                    <a:pt x="130" y="221"/>
                                  </a:lnTo>
                                  <a:lnTo>
                                    <a:pt x="135" y="226"/>
                                  </a:lnTo>
                                  <a:lnTo>
                                    <a:pt x="135" y="231"/>
                                  </a:lnTo>
                                  <a:lnTo>
                                    <a:pt x="140" y="236"/>
                                  </a:lnTo>
                                  <a:lnTo>
                                    <a:pt x="140" y="240"/>
                                  </a:lnTo>
                                  <a:lnTo>
                                    <a:pt x="149" y="250"/>
                                  </a:lnTo>
                                  <a:lnTo>
                                    <a:pt x="149"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053"/>
                          <wps:cNvSpPr>
                            <a:spLocks/>
                          </wps:cNvSpPr>
                          <wps:spPr bwMode="auto">
                            <a:xfrm>
                              <a:off x="8530" y="4076"/>
                              <a:ext cx="24" cy="44"/>
                            </a:xfrm>
                            <a:custGeom>
                              <a:avLst/>
                              <a:gdLst>
                                <a:gd name="T0" fmla="*/ 0 w 24"/>
                                <a:gd name="T1" fmla="*/ 0 h 44"/>
                                <a:gd name="T2" fmla="*/ 0 w 24"/>
                                <a:gd name="T3" fmla="*/ 5 h 44"/>
                                <a:gd name="T4" fmla="*/ 5 w 24"/>
                                <a:gd name="T5" fmla="*/ 10 h 44"/>
                                <a:gd name="T6" fmla="*/ 10 w 24"/>
                                <a:gd name="T7" fmla="*/ 15 h 44"/>
                                <a:gd name="T8" fmla="*/ 10 w 24"/>
                                <a:gd name="T9" fmla="*/ 20 h 44"/>
                                <a:gd name="T10" fmla="*/ 14 w 24"/>
                                <a:gd name="T11" fmla="*/ 24 h 44"/>
                                <a:gd name="T12" fmla="*/ 14 w 24"/>
                                <a:gd name="T13" fmla="*/ 29 h 44"/>
                                <a:gd name="T14" fmla="*/ 19 w 24"/>
                                <a:gd name="T15" fmla="*/ 34 h 44"/>
                                <a:gd name="T16" fmla="*/ 19 w 24"/>
                                <a:gd name="T17" fmla="*/ 39 h 44"/>
                                <a:gd name="T18" fmla="*/ 24 w 24"/>
                                <a:gd name="T1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4">
                                  <a:moveTo>
                                    <a:pt x="0" y="0"/>
                                  </a:moveTo>
                                  <a:lnTo>
                                    <a:pt x="0" y="5"/>
                                  </a:lnTo>
                                  <a:lnTo>
                                    <a:pt x="5" y="10"/>
                                  </a:lnTo>
                                  <a:lnTo>
                                    <a:pt x="10" y="15"/>
                                  </a:lnTo>
                                  <a:lnTo>
                                    <a:pt x="10" y="20"/>
                                  </a:lnTo>
                                  <a:lnTo>
                                    <a:pt x="14" y="24"/>
                                  </a:lnTo>
                                  <a:lnTo>
                                    <a:pt x="14" y="29"/>
                                  </a:lnTo>
                                  <a:lnTo>
                                    <a:pt x="19" y="34"/>
                                  </a:lnTo>
                                  <a:lnTo>
                                    <a:pt x="19" y="39"/>
                                  </a:lnTo>
                                  <a:lnTo>
                                    <a:pt x="24"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054"/>
                          <wps:cNvSpPr>
                            <a:spLocks/>
                          </wps:cNvSpPr>
                          <wps:spPr bwMode="auto">
                            <a:xfrm>
                              <a:off x="8372" y="3908"/>
                              <a:ext cx="115" cy="202"/>
                            </a:xfrm>
                            <a:custGeom>
                              <a:avLst/>
                              <a:gdLst>
                                <a:gd name="T0" fmla="*/ 0 w 115"/>
                                <a:gd name="T1" fmla="*/ 0 h 202"/>
                                <a:gd name="T2" fmla="*/ 4 w 115"/>
                                <a:gd name="T3" fmla="*/ 5 h 202"/>
                                <a:gd name="T4" fmla="*/ 4 w 115"/>
                                <a:gd name="T5" fmla="*/ 10 h 202"/>
                                <a:gd name="T6" fmla="*/ 9 w 115"/>
                                <a:gd name="T7" fmla="*/ 15 h 202"/>
                                <a:gd name="T8" fmla="*/ 9 w 115"/>
                                <a:gd name="T9" fmla="*/ 19 h 202"/>
                                <a:gd name="T10" fmla="*/ 14 w 115"/>
                                <a:gd name="T11" fmla="*/ 24 h 202"/>
                                <a:gd name="T12" fmla="*/ 14 w 115"/>
                                <a:gd name="T13" fmla="*/ 29 h 202"/>
                                <a:gd name="T14" fmla="*/ 24 w 115"/>
                                <a:gd name="T15" fmla="*/ 39 h 202"/>
                                <a:gd name="T16" fmla="*/ 24 w 115"/>
                                <a:gd name="T17" fmla="*/ 43 h 202"/>
                                <a:gd name="T18" fmla="*/ 28 w 115"/>
                                <a:gd name="T19" fmla="*/ 48 h 202"/>
                                <a:gd name="T20" fmla="*/ 28 w 115"/>
                                <a:gd name="T21" fmla="*/ 53 h 202"/>
                                <a:gd name="T22" fmla="*/ 38 w 115"/>
                                <a:gd name="T23" fmla="*/ 63 h 202"/>
                                <a:gd name="T24" fmla="*/ 38 w 115"/>
                                <a:gd name="T25" fmla="*/ 67 h 202"/>
                                <a:gd name="T26" fmla="*/ 43 w 115"/>
                                <a:gd name="T27" fmla="*/ 72 h 202"/>
                                <a:gd name="T28" fmla="*/ 43 w 115"/>
                                <a:gd name="T29" fmla="*/ 77 h 202"/>
                                <a:gd name="T30" fmla="*/ 48 w 115"/>
                                <a:gd name="T31" fmla="*/ 82 h 202"/>
                                <a:gd name="T32" fmla="*/ 48 w 115"/>
                                <a:gd name="T33" fmla="*/ 87 h 202"/>
                                <a:gd name="T34" fmla="*/ 57 w 115"/>
                                <a:gd name="T35" fmla="*/ 96 h 202"/>
                                <a:gd name="T36" fmla="*/ 57 w 115"/>
                                <a:gd name="T37" fmla="*/ 101 h 202"/>
                                <a:gd name="T38" fmla="*/ 62 w 115"/>
                                <a:gd name="T39" fmla="*/ 106 h 202"/>
                                <a:gd name="T40" fmla="*/ 62 w 115"/>
                                <a:gd name="T41" fmla="*/ 111 h 202"/>
                                <a:gd name="T42" fmla="*/ 67 w 115"/>
                                <a:gd name="T43" fmla="*/ 115 h 202"/>
                                <a:gd name="T44" fmla="*/ 67 w 115"/>
                                <a:gd name="T45" fmla="*/ 120 h 202"/>
                                <a:gd name="T46" fmla="*/ 76 w 115"/>
                                <a:gd name="T47" fmla="*/ 130 h 202"/>
                                <a:gd name="T48" fmla="*/ 76 w 115"/>
                                <a:gd name="T49" fmla="*/ 135 h 202"/>
                                <a:gd name="T50" fmla="*/ 81 w 115"/>
                                <a:gd name="T51" fmla="*/ 140 h 202"/>
                                <a:gd name="T52" fmla="*/ 81 w 115"/>
                                <a:gd name="T53" fmla="*/ 144 h 202"/>
                                <a:gd name="T54" fmla="*/ 86 w 115"/>
                                <a:gd name="T55" fmla="*/ 149 h 202"/>
                                <a:gd name="T56" fmla="*/ 86 w 115"/>
                                <a:gd name="T57" fmla="*/ 154 h 202"/>
                                <a:gd name="T58" fmla="*/ 96 w 115"/>
                                <a:gd name="T59" fmla="*/ 164 h 202"/>
                                <a:gd name="T60" fmla="*/ 96 w 115"/>
                                <a:gd name="T61" fmla="*/ 168 h 202"/>
                                <a:gd name="T62" fmla="*/ 100 w 115"/>
                                <a:gd name="T63" fmla="*/ 173 h 202"/>
                                <a:gd name="T64" fmla="*/ 100 w 115"/>
                                <a:gd name="T65" fmla="*/ 178 h 202"/>
                                <a:gd name="T66" fmla="*/ 110 w 115"/>
                                <a:gd name="T67" fmla="*/ 188 h 202"/>
                                <a:gd name="T68" fmla="*/ 110 w 115"/>
                                <a:gd name="T69" fmla="*/ 192 h 202"/>
                                <a:gd name="T70" fmla="*/ 115 w 115"/>
                                <a:gd name="T71" fmla="*/ 197 h 202"/>
                                <a:gd name="T72" fmla="*/ 115 w 115"/>
                                <a:gd name="T7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202">
                                  <a:moveTo>
                                    <a:pt x="0" y="0"/>
                                  </a:moveTo>
                                  <a:lnTo>
                                    <a:pt x="4" y="5"/>
                                  </a:lnTo>
                                  <a:lnTo>
                                    <a:pt x="4" y="10"/>
                                  </a:lnTo>
                                  <a:lnTo>
                                    <a:pt x="9" y="15"/>
                                  </a:lnTo>
                                  <a:lnTo>
                                    <a:pt x="9" y="19"/>
                                  </a:lnTo>
                                  <a:lnTo>
                                    <a:pt x="14" y="24"/>
                                  </a:lnTo>
                                  <a:lnTo>
                                    <a:pt x="14" y="29"/>
                                  </a:lnTo>
                                  <a:lnTo>
                                    <a:pt x="24" y="39"/>
                                  </a:lnTo>
                                  <a:lnTo>
                                    <a:pt x="24" y="43"/>
                                  </a:lnTo>
                                  <a:lnTo>
                                    <a:pt x="28" y="48"/>
                                  </a:lnTo>
                                  <a:lnTo>
                                    <a:pt x="28" y="53"/>
                                  </a:lnTo>
                                  <a:lnTo>
                                    <a:pt x="38" y="63"/>
                                  </a:lnTo>
                                  <a:lnTo>
                                    <a:pt x="38" y="67"/>
                                  </a:lnTo>
                                  <a:lnTo>
                                    <a:pt x="43" y="72"/>
                                  </a:lnTo>
                                  <a:lnTo>
                                    <a:pt x="43" y="77"/>
                                  </a:lnTo>
                                  <a:lnTo>
                                    <a:pt x="48" y="82"/>
                                  </a:lnTo>
                                  <a:lnTo>
                                    <a:pt x="48" y="87"/>
                                  </a:lnTo>
                                  <a:lnTo>
                                    <a:pt x="57" y="96"/>
                                  </a:lnTo>
                                  <a:lnTo>
                                    <a:pt x="57" y="101"/>
                                  </a:lnTo>
                                  <a:lnTo>
                                    <a:pt x="62" y="106"/>
                                  </a:lnTo>
                                  <a:lnTo>
                                    <a:pt x="62" y="111"/>
                                  </a:lnTo>
                                  <a:lnTo>
                                    <a:pt x="67" y="115"/>
                                  </a:lnTo>
                                  <a:lnTo>
                                    <a:pt x="67" y="120"/>
                                  </a:lnTo>
                                  <a:lnTo>
                                    <a:pt x="76" y="130"/>
                                  </a:lnTo>
                                  <a:lnTo>
                                    <a:pt x="76" y="135"/>
                                  </a:lnTo>
                                  <a:lnTo>
                                    <a:pt x="81" y="140"/>
                                  </a:lnTo>
                                  <a:lnTo>
                                    <a:pt x="81" y="144"/>
                                  </a:lnTo>
                                  <a:lnTo>
                                    <a:pt x="86" y="149"/>
                                  </a:lnTo>
                                  <a:lnTo>
                                    <a:pt x="86" y="154"/>
                                  </a:lnTo>
                                  <a:lnTo>
                                    <a:pt x="96" y="164"/>
                                  </a:lnTo>
                                  <a:lnTo>
                                    <a:pt x="96" y="168"/>
                                  </a:lnTo>
                                  <a:lnTo>
                                    <a:pt x="100" y="173"/>
                                  </a:lnTo>
                                  <a:lnTo>
                                    <a:pt x="100" y="178"/>
                                  </a:lnTo>
                                  <a:lnTo>
                                    <a:pt x="110" y="188"/>
                                  </a:lnTo>
                                  <a:lnTo>
                                    <a:pt x="110" y="192"/>
                                  </a:lnTo>
                                  <a:lnTo>
                                    <a:pt x="115" y="197"/>
                                  </a:lnTo>
                                  <a:lnTo>
                                    <a:pt x="115" y="20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55"/>
                          <wps:cNvSpPr>
                            <a:spLocks/>
                          </wps:cNvSpPr>
                          <wps:spPr bwMode="auto">
                            <a:xfrm>
                              <a:off x="8520" y="4163"/>
                              <a:ext cx="29" cy="53"/>
                            </a:xfrm>
                            <a:custGeom>
                              <a:avLst/>
                              <a:gdLst>
                                <a:gd name="T0" fmla="*/ 0 w 29"/>
                                <a:gd name="T1" fmla="*/ 0 h 53"/>
                                <a:gd name="T2" fmla="*/ 0 w 29"/>
                                <a:gd name="T3" fmla="*/ 5 h 53"/>
                                <a:gd name="T4" fmla="*/ 5 w 29"/>
                                <a:gd name="T5" fmla="*/ 9 h 53"/>
                                <a:gd name="T6" fmla="*/ 5 w 29"/>
                                <a:gd name="T7" fmla="*/ 14 h 53"/>
                                <a:gd name="T8" fmla="*/ 10 w 29"/>
                                <a:gd name="T9" fmla="*/ 19 h 53"/>
                                <a:gd name="T10" fmla="*/ 10 w 29"/>
                                <a:gd name="T11" fmla="*/ 24 h 53"/>
                                <a:gd name="T12" fmla="*/ 15 w 29"/>
                                <a:gd name="T13" fmla="*/ 29 h 53"/>
                                <a:gd name="T14" fmla="*/ 20 w 29"/>
                                <a:gd name="T15" fmla="*/ 33 h 53"/>
                                <a:gd name="T16" fmla="*/ 20 w 29"/>
                                <a:gd name="T17" fmla="*/ 38 h 53"/>
                                <a:gd name="T18" fmla="*/ 24 w 29"/>
                                <a:gd name="T19" fmla="*/ 43 h 53"/>
                                <a:gd name="T20" fmla="*/ 24 w 29"/>
                                <a:gd name="T21" fmla="*/ 48 h 53"/>
                                <a:gd name="T22" fmla="*/ 29 w 2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53">
                                  <a:moveTo>
                                    <a:pt x="0" y="0"/>
                                  </a:moveTo>
                                  <a:lnTo>
                                    <a:pt x="0" y="5"/>
                                  </a:lnTo>
                                  <a:lnTo>
                                    <a:pt x="5" y="9"/>
                                  </a:lnTo>
                                  <a:lnTo>
                                    <a:pt x="5" y="14"/>
                                  </a:lnTo>
                                  <a:lnTo>
                                    <a:pt x="10" y="19"/>
                                  </a:lnTo>
                                  <a:lnTo>
                                    <a:pt x="10" y="24"/>
                                  </a:lnTo>
                                  <a:lnTo>
                                    <a:pt x="15" y="29"/>
                                  </a:lnTo>
                                  <a:lnTo>
                                    <a:pt x="20" y="33"/>
                                  </a:lnTo>
                                  <a:lnTo>
                                    <a:pt x="20" y="38"/>
                                  </a:lnTo>
                                  <a:lnTo>
                                    <a:pt x="24" y="43"/>
                                  </a:lnTo>
                                  <a:lnTo>
                                    <a:pt x="24" y="48"/>
                                  </a:lnTo>
                                  <a:lnTo>
                                    <a:pt x="2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6"/>
                          <wps:cNvSpPr>
                            <a:spLocks/>
                          </wps:cNvSpPr>
                          <wps:spPr bwMode="auto">
                            <a:xfrm>
                              <a:off x="8357" y="3995"/>
                              <a:ext cx="77" cy="134"/>
                            </a:xfrm>
                            <a:custGeom>
                              <a:avLst/>
                              <a:gdLst>
                                <a:gd name="T0" fmla="*/ 0 w 77"/>
                                <a:gd name="T1" fmla="*/ 0 h 134"/>
                                <a:gd name="T2" fmla="*/ 5 w 77"/>
                                <a:gd name="T3" fmla="*/ 4 h 134"/>
                                <a:gd name="T4" fmla="*/ 5 w 77"/>
                                <a:gd name="T5" fmla="*/ 9 h 134"/>
                                <a:gd name="T6" fmla="*/ 10 w 77"/>
                                <a:gd name="T7" fmla="*/ 14 h 134"/>
                                <a:gd name="T8" fmla="*/ 10 w 77"/>
                                <a:gd name="T9" fmla="*/ 19 h 134"/>
                                <a:gd name="T10" fmla="*/ 15 w 77"/>
                                <a:gd name="T11" fmla="*/ 24 h 134"/>
                                <a:gd name="T12" fmla="*/ 15 w 77"/>
                                <a:gd name="T13" fmla="*/ 28 h 134"/>
                                <a:gd name="T14" fmla="*/ 24 w 77"/>
                                <a:gd name="T15" fmla="*/ 38 h 134"/>
                                <a:gd name="T16" fmla="*/ 24 w 77"/>
                                <a:gd name="T17" fmla="*/ 43 h 134"/>
                                <a:gd name="T18" fmla="*/ 29 w 77"/>
                                <a:gd name="T19" fmla="*/ 48 h 134"/>
                                <a:gd name="T20" fmla="*/ 29 w 77"/>
                                <a:gd name="T21" fmla="*/ 53 h 134"/>
                                <a:gd name="T22" fmla="*/ 34 w 77"/>
                                <a:gd name="T23" fmla="*/ 57 h 134"/>
                                <a:gd name="T24" fmla="*/ 34 w 77"/>
                                <a:gd name="T25" fmla="*/ 62 h 134"/>
                                <a:gd name="T26" fmla="*/ 43 w 77"/>
                                <a:gd name="T27" fmla="*/ 72 h 134"/>
                                <a:gd name="T28" fmla="*/ 43 w 77"/>
                                <a:gd name="T29" fmla="*/ 77 h 134"/>
                                <a:gd name="T30" fmla="*/ 48 w 77"/>
                                <a:gd name="T31" fmla="*/ 81 h 134"/>
                                <a:gd name="T32" fmla="*/ 48 w 77"/>
                                <a:gd name="T33" fmla="*/ 86 h 134"/>
                                <a:gd name="T34" fmla="*/ 53 w 77"/>
                                <a:gd name="T35" fmla="*/ 91 h 134"/>
                                <a:gd name="T36" fmla="*/ 53 w 77"/>
                                <a:gd name="T37" fmla="*/ 96 h 134"/>
                                <a:gd name="T38" fmla="*/ 63 w 77"/>
                                <a:gd name="T39" fmla="*/ 105 h 134"/>
                                <a:gd name="T40" fmla="*/ 63 w 77"/>
                                <a:gd name="T41" fmla="*/ 110 h 134"/>
                                <a:gd name="T42" fmla="*/ 67 w 77"/>
                                <a:gd name="T43" fmla="*/ 115 h 134"/>
                                <a:gd name="T44" fmla="*/ 67 w 77"/>
                                <a:gd name="T45" fmla="*/ 120 h 134"/>
                                <a:gd name="T46" fmla="*/ 77 w 77"/>
                                <a:gd name="T47" fmla="*/ 129 h 134"/>
                                <a:gd name="T48" fmla="*/ 77 w 77"/>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4">
                                  <a:moveTo>
                                    <a:pt x="0" y="0"/>
                                  </a:moveTo>
                                  <a:lnTo>
                                    <a:pt x="5" y="4"/>
                                  </a:lnTo>
                                  <a:lnTo>
                                    <a:pt x="5" y="9"/>
                                  </a:lnTo>
                                  <a:lnTo>
                                    <a:pt x="10" y="14"/>
                                  </a:lnTo>
                                  <a:lnTo>
                                    <a:pt x="10" y="19"/>
                                  </a:lnTo>
                                  <a:lnTo>
                                    <a:pt x="15" y="24"/>
                                  </a:lnTo>
                                  <a:lnTo>
                                    <a:pt x="15" y="28"/>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63" y="105"/>
                                  </a:lnTo>
                                  <a:lnTo>
                                    <a:pt x="63" y="110"/>
                                  </a:lnTo>
                                  <a:lnTo>
                                    <a:pt x="67" y="115"/>
                                  </a:lnTo>
                                  <a:lnTo>
                                    <a:pt x="67" y="120"/>
                                  </a:lnTo>
                                  <a:lnTo>
                                    <a:pt x="77"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57"/>
                          <wps:cNvSpPr>
                            <a:spLocks/>
                          </wps:cNvSpPr>
                          <wps:spPr bwMode="auto">
                            <a:xfrm>
                              <a:off x="8324" y="4043"/>
                              <a:ext cx="48" cy="81"/>
                            </a:xfrm>
                            <a:custGeom>
                              <a:avLst/>
                              <a:gdLst>
                                <a:gd name="T0" fmla="*/ 0 w 48"/>
                                <a:gd name="T1" fmla="*/ 0 h 81"/>
                                <a:gd name="T2" fmla="*/ 0 w 48"/>
                                <a:gd name="T3" fmla="*/ 5 h 81"/>
                                <a:gd name="T4" fmla="*/ 4 w 48"/>
                                <a:gd name="T5" fmla="*/ 9 h 81"/>
                                <a:gd name="T6" fmla="*/ 4 w 48"/>
                                <a:gd name="T7" fmla="*/ 14 h 81"/>
                                <a:gd name="T8" fmla="*/ 9 w 48"/>
                                <a:gd name="T9" fmla="*/ 19 h 81"/>
                                <a:gd name="T10" fmla="*/ 14 w 48"/>
                                <a:gd name="T11" fmla="*/ 24 h 81"/>
                                <a:gd name="T12" fmla="*/ 14 w 48"/>
                                <a:gd name="T13" fmla="*/ 29 h 81"/>
                                <a:gd name="T14" fmla="*/ 19 w 48"/>
                                <a:gd name="T15" fmla="*/ 33 h 81"/>
                                <a:gd name="T16" fmla="*/ 19 w 48"/>
                                <a:gd name="T17" fmla="*/ 38 h 81"/>
                                <a:gd name="T18" fmla="*/ 28 w 48"/>
                                <a:gd name="T19" fmla="*/ 48 h 81"/>
                                <a:gd name="T20" fmla="*/ 28 w 48"/>
                                <a:gd name="T21" fmla="*/ 53 h 81"/>
                                <a:gd name="T22" fmla="*/ 33 w 48"/>
                                <a:gd name="T23" fmla="*/ 57 h 81"/>
                                <a:gd name="T24" fmla="*/ 33 w 48"/>
                                <a:gd name="T25" fmla="*/ 62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0" y="5"/>
                                  </a:lnTo>
                                  <a:lnTo>
                                    <a:pt x="4" y="9"/>
                                  </a:lnTo>
                                  <a:lnTo>
                                    <a:pt x="4" y="14"/>
                                  </a:lnTo>
                                  <a:lnTo>
                                    <a:pt x="9" y="19"/>
                                  </a:lnTo>
                                  <a:lnTo>
                                    <a:pt x="14" y="24"/>
                                  </a:lnTo>
                                  <a:lnTo>
                                    <a:pt x="14" y="29"/>
                                  </a:lnTo>
                                  <a:lnTo>
                                    <a:pt x="19" y="33"/>
                                  </a:lnTo>
                                  <a:lnTo>
                                    <a:pt x="19" y="38"/>
                                  </a:lnTo>
                                  <a:lnTo>
                                    <a:pt x="28" y="48"/>
                                  </a:lnTo>
                                  <a:lnTo>
                                    <a:pt x="28" y="53"/>
                                  </a:lnTo>
                                  <a:lnTo>
                                    <a:pt x="33" y="57"/>
                                  </a:lnTo>
                                  <a:lnTo>
                                    <a:pt x="33" y="62"/>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1058"/>
                          <wps:cNvCnPr>
                            <a:cxnSpLocks noChangeShapeType="1"/>
                          </wps:cNvCnPr>
                          <wps:spPr bwMode="auto">
                            <a:xfrm>
                              <a:off x="8295" y="4100"/>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Freeform 1059"/>
                          <wps:cNvSpPr>
                            <a:spLocks/>
                          </wps:cNvSpPr>
                          <wps:spPr bwMode="auto">
                            <a:xfrm>
                              <a:off x="8276" y="3668"/>
                              <a:ext cx="460" cy="576"/>
                            </a:xfrm>
                            <a:custGeom>
                              <a:avLst/>
                              <a:gdLst>
                                <a:gd name="T0" fmla="*/ 254 w 460"/>
                                <a:gd name="T1" fmla="*/ 15 h 576"/>
                                <a:gd name="T2" fmla="*/ 144 w 460"/>
                                <a:gd name="T3" fmla="*/ 10 h 576"/>
                                <a:gd name="T4" fmla="*/ 4 w 460"/>
                                <a:gd name="T5" fmla="*/ 96 h 576"/>
                                <a:gd name="T6" fmla="*/ 28 w 460"/>
                                <a:gd name="T7" fmla="*/ 106 h 576"/>
                                <a:gd name="T8" fmla="*/ 96 w 460"/>
                                <a:gd name="T9" fmla="*/ 202 h 576"/>
                                <a:gd name="T10" fmla="*/ 0 w 460"/>
                                <a:gd name="T11" fmla="*/ 452 h 576"/>
                                <a:gd name="T12" fmla="*/ 9 w 460"/>
                                <a:gd name="T13" fmla="*/ 447 h 576"/>
                                <a:gd name="T14" fmla="*/ 115 w 460"/>
                                <a:gd name="T15" fmla="*/ 466 h 576"/>
                                <a:gd name="T16" fmla="*/ 211 w 460"/>
                                <a:gd name="T17" fmla="*/ 452 h 576"/>
                                <a:gd name="T18" fmla="*/ 240 w 460"/>
                                <a:gd name="T19" fmla="*/ 442 h 576"/>
                                <a:gd name="T20" fmla="*/ 225 w 460"/>
                                <a:gd name="T21" fmla="*/ 514 h 576"/>
                                <a:gd name="T22" fmla="*/ 230 w 460"/>
                                <a:gd name="T23" fmla="*/ 576 h 576"/>
                                <a:gd name="T24" fmla="*/ 278 w 460"/>
                                <a:gd name="T25" fmla="*/ 557 h 576"/>
                                <a:gd name="T26" fmla="*/ 307 w 460"/>
                                <a:gd name="T27" fmla="*/ 504 h 576"/>
                                <a:gd name="T28" fmla="*/ 278 w 460"/>
                                <a:gd name="T29" fmla="*/ 408 h 576"/>
                                <a:gd name="T30" fmla="*/ 254 w 460"/>
                                <a:gd name="T31" fmla="*/ 404 h 576"/>
                                <a:gd name="T32" fmla="*/ 206 w 460"/>
                                <a:gd name="T33" fmla="*/ 303 h 576"/>
                                <a:gd name="T34" fmla="*/ 196 w 460"/>
                                <a:gd name="T35" fmla="*/ 202 h 576"/>
                                <a:gd name="T36" fmla="*/ 278 w 460"/>
                                <a:gd name="T37" fmla="*/ 163 h 576"/>
                                <a:gd name="T38" fmla="*/ 312 w 460"/>
                                <a:gd name="T39" fmla="*/ 269 h 576"/>
                                <a:gd name="T40" fmla="*/ 388 w 460"/>
                                <a:gd name="T41" fmla="*/ 259 h 576"/>
                                <a:gd name="T42" fmla="*/ 403 w 460"/>
                                <a:gd name="T43" fmla="*/ 130 h 576"/>
                                <a:gd name="T44" fmla="*/ 460 w 460"/>
                                <a:gd name="T45" fmla="*/ 10 h 576"/>
                                <a:gd name="T46" fmla="*/ 412 w 460"/>
                                <a:gd name="T47" fmla="*/ 19 h 576"/>
                                <a:gd name="T48" fmla="*/ 412 w 460"/>
                                <a:gd name="T49" fmla="*/ 29 h 576"/>
                                <a:gd name="T50" fmla="*/ 403 w 460"/>
                                <a:gd name="T51" fmla="*/ 67 h 576"/>
                                <a:gd name="T52" fmla="*/ 403 w 460"/>
                                <a:gd name="T53" fmla="*/ 202 h 576"/>
                                <a:gd name="T54" fmla="*/ 316 w 460"/>
                                <a:gd name="T55" fmla="*/ 259 h 576"/>
                                <a:gd name="T56" fmla="*/ 288 w 460"/>
                                <a:gd name="T57" fmla="*/ 163 h 576"/>
                                <a:gd name="T58" fmla="*/ 192 w 460"/>
                                <a:gd name="T59" fmla="*/ 197 h 576"/>
                                <a:gd name="T60" fmla="*/ 206 w 460"/>
                                <a:gd name="T61" fmla="*/ 240 h 576"/>
                                <a:gd name="T62" fmla="*/ 196 w 460"/>
                                <a:gd name="T63" fmla="*/ 365 h 576"/>
                                <a:gd name="T64" fmla="*/ 249 w 460"/>
                                <a:gd name="T65" fmla="*/ 413 h 576"/>
                                <a:gd name="T66" fmla="*/ 264 w 460"/>
                                <a:gd name="T67" fmla="*/ 432 h 576"/>
                                <a:gd name="T68" fmla="*/ 292 w 460"/>
                                <a:gd name="T69" fmla="*/ 528 h 576"/>
                                <a:gd name="T70" fmla="*/ 235 w 460"/>
                                <a:gd name="T71" fmla="*/ 567 h 576"/>
                                <a:gd name="T72" fmla="*/ 230 w 460"/>
                                <a:gd name="T73" fmla="*/ 562 h 576"/>
                                <a:gd name="T74" fmla="*/ 249 w 460"/>
                                <a:gd name="T75" fmla="*/ 485 h 576"/>
                                <a:gd name="T76" fmla="*/ 249 w 460"/>
                                <a:gd name="T77" fmla="*/ 437 h 576"/>
                                <a:gd name="T78" fmla="*/ 211 w 460"/>
                                <a:gd name="T79" fmla="*/ 442 h 576"/>
                                <a:gd name="T80" fmla="*/ 115 w 460"/>
                                <a:gd name="T81" fmla="*/ 456 h 576"/>
                                <a:gd name="T82" fmla="*/ 9 w 460"/>
                                <a:gd name="T83" fmla="*/ 437 h 576"/>
                                <a:gd name="T84" fmla="*/ 0 w 460"/>
                                <a:gd name="T85" fmla="*/ 452 h 576"/>
                                <a:gd name="T86" fmla="*/ 9 w 460"/>
                                <a:gd name="T87" fmla="*/ 456 h 576"/>
                                <a:gd name="T88" fmla="*/ 96 w 460"/>
                                <a:gd name="T89" fmla="*/ 250 h 576"/>
                                <a:gd name="T90" fmla="*/ 76 w 460"/>
                                <a:gd name="T91" fmla="*/ 125 h 576"/>
                                <a:gd name="T92" fmla="*/ 9 w 460"/>
                                <a:gd name="T93" fmla="*/ 87 h 576"/>
                                <a:gd name="T94" fmla="*/ 134 w 460"/>
                                <a:gd name="T95" fmla="*/ 19 h 576"/>
                                <a:gd name="T96" fmla="*/ 254 w 460"/>
                                <a:gd name="T97" fmla="*/ 24 h 576"/>
                                <a:gd name="T98" fmla="*/ 369 w 460"/>
                                <a:gd name="T99" fmla="*/ 4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0" h="576">
                                  <a:moveTo>
                                    <a:pt x="369" y="43"/>
                                  </a:moveTo>
                                  <a:lnTo>
                                    <a:pt x="321" y="29"/>
                                  </a:lnTo>
                                  <a:lnTo>
                                    <a:pt x="254" y="15"/>
                                  </a:lnTo>
                                  <a:lnTo>
                                    <a:pt x="187" y="39"/>
                                  </a:lnTo>
                                  <a:lnTo>
                                    <a:pt x="192" y="39"/>
                                  </a:lnTo>
                                  <a:lnTo>
                                    <a:pt x="144" y="10"/>
                                  </a:lnTo>
                                  <a:lnTo>
                                    <a:pt x="134" y="10"/>
                                  </a:lnTo>
                                  <a:lnTo>
                                    <a:pt x="4" y="87"/>
                                  </a:lnTo>
                                  <a:lnTo>
                                    <a:pt x="4" y="96"/>
                                  </a:lnTo>
                                  <a:lnTo>
                                    <a:pt x="9" y="96"/>
                                  </a:lnTo>
                                  <a:lnTo>
                                    <a:pt x="33" y="106"/>
                                  </a:lnTo>
                                  <a:lnTo>
                                    <a:pt x="28" y="106"/>
                                  </a:lnTo>
                                  <a:lnTo>
                                    <a:pt x="67" y="135"/>
                                  </a:lnTo>
                                  <a:lnTo>
                                    <a:pt x="67" y="130"/>
                                  </a:lnTo>
                                  <a:lnTo>
                                    <a:pt x="96" y="202"/>
                                  </a:lnTo>
                                  <a:lnTo>
                                    <a:pt x="86" y="250"/>
                                  </a:lnTo>
                                  <a:lnTo>
                                    <a:pt x="76" y="317"/>
                                  </a:lnTo>
                                  <a:lnTo>
                                    <a:pt x="0" y="452"/>
                                  </a:lnTo>
                                  <a:lnTo>
                                    <a:pt x="9" y="452"/>
                                  </a:lnTo>
                                  <a:lnTo>
                                    <a:pt x="14" y="442"/>
                                  </a:lnTo>
                                  <a:lnTo>
                                    <a:pt x="9" y="447"/>
                                  </a:lnTo>
                                  <a:lnTo>
                                    <a:pt x="28" y="442"/>
                                  </a:lnTo>
                                  <a:lnTo>
                                    <a:pt x="105" y="461"/>
                                  </a:lnTo>
                                  <a:lnTo>
                                    <a:pt x="115" y="466"/>
                                  </a:lnTo>
                                  <a:lnTo>
                                    <a:pt x="153" y="466"/>
                                  </a:lnTo>
                                  <a:lnTo>
                                    <a:pt x="168" y="461"/>
                                  </a:lnTo>
                                  <a:lnTo>
                                    <a:pt x="211" y="452"/>
                                  </a:lnTo>
                                  <a:lnTo>
                                    <a:pt x="230" y="442"/>
                                  </a:lnTo>
                                  <a:lnTo>
                                    <a:pt x="244" y="447"/>
                                  </a:lnTo>
                                  <a:lnTo>
                                    <a:pt x="240" y="442"/>
                                  </a:lnTo>
                                  <a:lnTo>
                                    <a:pt x="244" y="461"/>
                                  </a:lnTo>
                                  <a:lnTo>
                                    <a:pt x="240" y="485"/>
                                  </a:lnTo>
                                  <a:lnTo>
                                    <a:pt x="225" y="514"/>
                                  </a:lnTo>
                                  <a:lnTo>
                                    <a:pt x="220" y="538"/>
                                  </a:lnTo>
                                  <a:lnTo>
                                    <a:pt x="220" y="567"/>
                                  </a:lnTo>
                                  <a:lnTo>
                                    <a:pt x="230" y="576"/>
                                  </a:lnTo>
                                  <a:lnTo>
                                    <a:pt x="235" y="576"/>
                                  </a:lnTo>
                                  <a:lnTo>
                                    <a:pt x="273" y="557"/>
                                  </a:lnTo>
                                  <a:lnTo>
                                    <a:pt x="278" y="557"/>
                                  </a:lnTo>
                                  <a:lnTo>
                                    <a:pt x="302" y="538"/>
                                  </a:lnTo>
                                  <a:lnTo>
                                    <a:pt x="302" y="533"/>
                                  </a:lnTo>
                                  <a:lnTo>
                                    <a:pt x="307" y="504"/>
                                  </a:lnTo>
                                  <a:lnTo>
                                    <a:pt x="273" y="432"/>
                                  </a:lnTo>
                                  <a:lnTo>
                                    <a:pt x="278" y="413"/>
                                  </a:lnTo>
                                  <a:lnTo>
                                    <a:pt x="278" y="408"/>
                                  </a:lnTo>
                                  <a:lnTo>
                                    <a:pt x="273" y="408"/>
                                  </a:lnTo>
                                  <a:lnTo>
                                    <a:pt x="249" y="404"/>
                                  </a:lnTo>
                                  <a:lnTo>
                                    <a:pt x="254" y="404"/>
                                  </a:lnTo>
                                  <a:lnTo>
                                    <a:pt x="206" y="360"/>
                                  </a:lnTo>
                                  <a:lnTo>
                                    <a:pt x="206" y="365"/>
                                  </a:lnTo>
                                  <a:lnTo>
                                    <a:pt x="206" y="303"/>
                                  </a:lnTo>
                                  <a:lnTo>
                                    <a:pt x="216" y="259"/>
                                  </a:lnTo>
                                  <a:lnTo>
                                    <a:pt x="216" y="240"/>
                                  </a:lnTo>
                                  <a:lnTo>
                                    <a:pt x="196" y="202"/>
                                  </a:lnTo>
                                  <a:lnTo>
                                    <a:pt x="192" y="207"/>
                                  </a:lnTo>
                                  <a:lnTo>
                                    <a:pt x="283" y="168"/>
                                  </a:lnTo>
                                  <a:lnTo>
                                    <a:pt x="278" y="163"/>
                                  </a:lnTo>
                                  <a:lnTo>
                                    <a:pt x="288" y="207"/>
                                  </a:lnTo>
                                  <a:lnTo>
                                    <a:pt x="312" y="264"/>
                                  </a:lnTo>
                                  <a:lnTo>
                                    <a:pt x="312" y="269"/>
                                  </a:lnTo>
                                  <a:lnTo>
                                    <a:pt x="316" y="269"/>
                                  </a:lnTo>
                                  <a:lnTo>
                                    <a:pt x="384" y="259"/>
                                  </a:lnTo>
                                  <a:lnTo>
                                    <a:pt x="388" y="259"/>
                                  </a:lnTo>
                                  <a:lnTo>
                                    <a:pt x="388" y="255"/>
                                  </a:lnTo>
                                  <a:lnTo>
                                    <a:pt x="412" y="202"/>
                                  </a:lnTo>
                                  <a:lnTo>
                                    <a:pt x="403" y="130"/>
                                  </a:lnTo>
                                  <a:lnTo>
                                    <a:pt x="412" y="72"/>
                                  </a:lnTo>
                                  <a:lnTo>
                                    <a:pt x="412" y="77"/>
                                  </a:lnTo>
                                  <a:lnTo>
                                    <a:pt x="460" y="10"/>
                                  </a:lnTo>
                                  <a:lnTo>
                                    <a:pt x="460" y="0"/>
                                  </a:lnTo>
                                  <a:lnTo>
                                    <a:pt x="456" y="0"/>
                                  </a:lnTo>
                                  <a:lnTo>
                                    <a:pt x="412" y="19"/>
                                  </a:lnTo>
                                  <a:lnTo>
                                    <a:pt x="369" y="43"/>
                                  </a:lnTo>
                                  <a:lnTo>
                                    <a:pt x="369" y="53"/>
                                  </a:lnTo>
                                  <a:lnTo>
                                    <a:pt x="412" y="29"/>
                                  </a:lnTo>
                                  <a:lnTo>
                                    <a:pt x="456" y="10"/>
                                  </a:lnTo>
                                  <a:lnTo>
                                    <a:pt x="451" y="0"/>
                                  </a:lnTo>
                                  <a:lnTo>
                                    <a:pt x="403" y="67"/>
                                  </a:lnTo>
                                  <a:lnTo>
                                    <a:pt x="403" y="72"/>
                                  </a:lnTo>
                                  <a:lnTo>
                                    <a:pt x="393" y="130"/>
                                  </a:lnTo>
                                  <a:lnTo>
                                    <a:pt x="403" y="202"/>
                                  </a:lnTo>
                                  <a:lnTo>
                                    <a:pt x="379" y="255"/>
                                  </a:lnTo>
                                  <a:lnTo>
                                    <a:pt x="384" y="250"/>
                                  </a:lnTo>
                                  <a:lnTo>
                                    <a:pt x="316" y="259"/>
                                  </a:lnTo>
                                  <a:lnTo>
                                    <a:pt x="321" y="264"/>
                                  </a:lnTo>
                                  <a:lnTo>
                                    <a:pt x="297" y="207"/>
                                  </a:lnTo>
                                  <a:lnTo>
                                    <a:pt x="288" y="163"/>
                                  </a:lnTo>
                                  <a:lnTo>
                                    <a:pt x="288" y="159"/>
                                  </a:lnTo>
                                  <a:lnTo>
                                    <a:pt x="283" y="159"/>
                                  </a:lnTo>
                                  <a:lnTo>
                                    <a:pt x="192" y="197"/>
                                  </a:lnTo>
                                  <a:lnTo>
                                    <a:pt x="187" y="197"/>
                                  </a:lnTo>
                                  <a:lnTo>
                                    <a:pt x="187" y="202"/>
                                  </a:lnTo>
                                  <a:lnTo>
                                    <a:pt x="206" y="240"/>
                                  </a:lnTo>
                                  <a:lnTo>
                                    <a:pt x="206" y="259"/>
                                  </a:lnTo>
                                  <a:lnTo>
                                    <a:pt x="196" y="303"/>
                                  </a:lnTo>
                                  <a:lnTo>
                                    <a:pt x="196" y="365"/>
                                  </a:lnTo>
                                  <a:lnTo>
                                    <a:pt x="196" y="370"/>
                                  </a:lnTo>
                                  <a:lnTo>
                                    <a:pt x="244" y="413"/>
                                  </a:lnTo>
                                  <a:lnTo>
                                    <a:pt x="249" y="413"/>
                                  </a:lnTo>
                                  <a:lnTo>
                                    <a:pt x="273" y="418"/>
                                  </a:lnTo>
                                  <a:lnTo>
                                    <a:pt x="268" y="413"/>
                                  </a:lnTo>
                                  <a:lnTo>
                                    <a:pt x="264" y="432"/>
                                  </a:lnTo>
                                  <a:lnTo>
                                    <a:pt x="297" y="504"/>
                                  </a:lnTo>
                                  <a:lnTo>
                                    <a:pt x="292" y="533"/>
                                  </a:lnTo>
                                  <a:lnTo>
                                    <a:pt x="292" y="528"/>
                                  </a:lnTo>
                                  <a:lnTo>
                                    <a:pt x="268" y="548"/>
                                  </a:lnTo>
                                  <a:lnTo>
                                    <a:pt x="273" y="548"/>
                                  </a:lnTo>
                                  <a:lnTo>
                                    <a:pt x="235" y="567"/>
                                  </a:lnTo>
                                  <a:lnTo>
                                    <a:pt x="240" y="567"/>
                                  </a:lnTo>
                                  <a:lnTo>
                                    <a:pt x="230" y="557"/>
                                  </a:lnTo>
                                  <a:lnTo>
                                    <a:pt x="230" y="562"/>
                                  </a:lnTo>
                                  <a:lnTo>
                                    <a:pt x="230" y="538"/>
                                  </a:lnTo>
                                  <a:lnTo>
                                    <a:pt x="235" y="514"/>
                                  </a:lnTo>
                                  <a:lnTo>
                                    <a:pt x="249" y="485"/>
                                  </a:lnTo>
                                  <a:lnTo>
                                    <a:pt x="254" y="461"/>
                                  </a:lnTo>
                                  <a:lnTo>
                                    <a:pt x="249" y="442"/>
                                  </a:lnTo>
                                  <a:lnTo>
                                    <a:pt x="249" y="437"/>
                                  </a:lnTo>
                                  <a:lnTo>
                                    <a:pt x="244" y="437"/>
                                  </a:lnTo>
                                  <a:lnTo>
                                    <a:pt x="230" y="432"/>
                                  </a:lnTo>
                                  <a:lnTo>
                                    <a:pt x="211" y="442"/>
                                  </a:lnTo>
                                  <a:lnTo>
                                    <a:pt x="168" y="452"/>
                                  </a:lnTo>
                                  <a:lnTo>
                                    <a:pt x="153" y="456"/>
                                  </a:lnTo>
                                  <a:lnTo>
                                    <a:pt x="115" y="456"/>
                                  </a:lnTo>
                                  <a:lnTo>
                                    <a:pt x="105" y="452"/>
                                  </a:lnTo>
                                  <a:lnTo>
                                    <a:pt x="28" y="432"/>
                                  </a:lnTo>
                                  <a:lnTo>
                                    <a:pt x="9" y="437"/>
                                  </a:lnTo>
                                  <a:lnTo>
                                    <a:pt x="4" y="437"/>
                                  </a:lnTo>
                                  <a:lnTo>
                                    <a:pt x="4" y="442"/>
                                  </a:lnTo>
                                  <a:lnTo>
                                    <a:pt x="0" y="452"/>
                                  </a:lnTo>
                                  <a:lnTo>
                                    <a:pt x="0" y="456"/>
                                  </a:lnTo>
                                  <a:lnTo>
                                    <a:pt x="4" y="456"/>
                                  </a:lnTo>
                                  <a:lnTo>
                                    <a:pt x="9" y="456"/>
                                  </a:lnTo>
                                  <a:lnTo>
                                    <a:pt x="9" y="452"/>
                                  </a:lnTo>
                                  <a:lnTo>
                                    <a:pt x="86" y="317"/>
                                  </a:lnTo>
                                  <a:lnTo>
                                    <a:pt x="96" y="250"/>
                                  </a:lnTo>
                                  <a:lnTo>
                                    <a:pt x="105" y="202"/>
                                  </a:lnTo>
                                  <a:lnTo>
                                    <a:pt x="76" y="130"/>
                                  </a:lnTo>
                                  <a:lnTo>
                                    <a:pt x="76" y="125"/>
                                  </a:lnTo>
                                  <a:lnTo>
                                    <a:pt x="38" y="96"/>
                                  </a:lnTo>
                                  <a:lnTo>
                                    <a:pt x="33" y="96"/>
                                  </a:lnTo>
                                  <a:lnTo>
                                    <a:pt x="9" y="87"/>
                                  </a:lnTo>
                                  <a:lnTo>
                                    <a:pt x="14" y="96"/>
                                  </a:lnTo>
                                  <a:lnTo>
                                    <a:pt x="144" y="19"/>
                                  </a:lnTo>
                                  <a:lnTo>
                                    <a:pt x="134" y="19"/>
                                  </a:lnTo>
                                  <a:lnTo>
                                    <a:pt x="182" y="48"/>
                                  </a:lnTo>
                                  <a:lnTo>
                                    <a:pt x="187" y="48"/>
                                  </a:lnTo>
                                  <a:lnTo>
                                    <a:pt x="254" y="24"/>
                                  </a:lnTo>
                                  <a:lnTo>
                                    <a:pt x="321" y="39"/>
                                  </a:lnTo>
                                  <a:lnTo>
                                    <a:pt x="369" y="53"/>
                                  </a:lnTo>
                                  <a:lnTo>
                                    <a:pt x="3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0"/>
                          <wps:cNvSpPr>
                            <a:spLocks/>
                          </wps:cNvSpPr>
                          <wps:spPr bwMode="auto">
                            <a:xfrm>
                              <a:off x="6456" y="1469"/>
                              <a:ext cx="360" cy="53"/>
                            </a:xfrm>
                            <a:custGeom>
                              <a:avLst/>
                              <a:gdLst>
                                <a:gd name="T0" fmla="*/ 34 w 360"/>
                                <a:gd name="T1" fmla="*/ 0 h 53"/>
                                <a:gd name="T2" fmla="*/ 34 w 360"/>
                                <a:gd name="T3" fmla="*/ 5 h 53"/>
                                <a:gd name="T4" fmla="*/ 24 w 360"/>
                                <a:gd name="T5" fmla="*/ 5 h 53"/>
                                <a:gd name="T6" fmla="*/ 24 w 360"/>
                                <a:gd name="T7" fmla="*/ 10 h 53"/>
                                <a:gd name="T8" fmla="*/ 0 w 360"/>
                                <a:gd name="T9" fmla="*/ 19 h 53"/>
                                <a:gd name="T10" fmla="*/ 5 w 360"/>
                                <a:gd name="T11" fmla="*/ 39 h 53"/>
                                <a:gd name="T12" fmla="*/ 10 w 360"/>
                                <a:gd name="T13" fmla="*/ 39 h 53"/>
                                <a:gd name="T14" fmla="*/ 10 w 360"/>
                                <a:gd name="T15" fmla="*/ 53 h 53"/>
                                <a:gd name="T16" fmla="*/ 58 w 360"/>
                                <a:gd name="T17" fmla="*/ 48 h 53"/>
                                <a:gd name="T18" fmla="*/ 58 w 360"/>
                                <a:gd name="T19" fmla="*/ 43 h 53"/>
                                <a:gd name="T20" fmla="*/ 106 w 360"/>
                                <a:gd name="T21" fmla="*/ 39 h 53"/>
                                <a:gd name="T22" fmla="*/ 106 w 360"/>
                                <a:gd name="T23" fmla="*/ 34 h 53"/>
                                <a:gd name="T24" fmla="*/ 130 w 360"/>
                                <a:gd name="T25" fmla="*/ 34 h 53"/>
                                <a:gd name="T26" fmla="*/ 130 w 360"/>
                                <a:gd name="T27" fmla="*/ 29 h 53"/>
                                <a:gd name="T28" fmla="*/ 360 w 360"/>
                                <a:gd name="T29" fmla="*/ 29 h 53"/>
                                <a:gd name="T30" fmla="*/ 360 w 360"/>
                                <a:gd name="T31" fmla="*/ 19 h 53"/>
                                <a:gd name="T32" fmla="*/ 336 w 360"/>
                                <a:gd name="T33" fmla="*/ 19 h 53"/>
                                <a:gd name="T34" fmla="*/ 336 w 360"/>
                                <a:gd name="T35" fmla="*/ 15 h 53"/>
                                <a:gd name="T36" fmla="*/ 312 w 360"/>
                                <a:gd name="T37" fmla="*/ 15 h 53"/>
                                <a:gd name="T38" fmla="*/ 312 w 360"/>
                                <a:gd name="T39" fmla="*/ 10 h 53"/>
                                <a:gd name="T40" fmla="*/ 288 w 360"/>
                                <a:gd name="T41" fmla="*/ 10 h 53"/>
                                <a:gd name="T42" fmla="*/ 288 w 360"/>
                                <a:gd name="T43" fmla="*/ 5 h 53"/>
                                <a:gd name="T44" fmla="*/ 231 w 360"/>
                                <a:gd name="T45" fmla="*/ 5 h 53"/>
                                <a:gd name="T46" fmla="*/ 231 w 360"/>
                                <a:gd name="T47" fmla="*/ 10 h 53"/>
                                <a:gd name="T48" fmla="*/ 192 w 360"/>
                                <a:gd name="T49" fmla="*/ 10 h 53"/>
                                <a:gd name="T50" fmla="*/ 192 w 360"/>
                                <a:gd name="T51" fmla="*/ 15 h 53"/>
                                <a:gd name="T52" fmla="*/ 120 w 360"/>
                                <a:gd name="T53" fmla="*/ 15 h 53"/>
                                <a:gd name="T54" fmla="*/ 120 w 360"/>
                                <a:gd name="T55" fmla="*/ 10 h 53"/>
                                <a:gd name="T56" fmla="*/ 91 w 360"/>
                                <a:gd name="T57" fmla="*/ 10 h 53"/>
                                <a:gd name="T58" fmla="*/ 91 w 360"/>
                                <a:gd name="T59" fmla="*/ 5 h 53"/>
                                <a:gd name="T60" fmla="*/ 63 w 360"/>
                                <a:gd name="T61" fmla="*/ 5 h 53"/>
                                <a:gd name="T62" fmla="*/ 63 w 360"/>
                                <a:gd name="T63" fmla="*/ 0 h 53"/>
                                <a:gd name="T64" fmla="*/ 34 w 360"/>
                                <a:gd name="T6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53">
                                  <a:moveTo>
                                    <a:pt x="34" y="0"/>
                                  </a:moveTo>
                                  <a:lnTo>
                                    <a:pt x="34" y="5"/>
                                  </a:lnTo>
                                  <a:lnTo>
                                    <a:pt x="24" y="5"/>
                                  </a:lnTo>
                                  <a:lnTo>
                                    <a:pt x="24" y="10"/>
                                  </a:lnTo>
                                  <a:lnTo>
                                    <a:pt x="0" y="19"/>
                                  </a:lnTo>
                                  <a:lnTo>
                                    <a:pt x="5" y="39"/>
                                  </a:lnTo>
                                  <a:lnTo>
                                    <a:pt x="10" y="39"/>
                                  </a:lnTo>
                                  <a:lnTo>
                                    <a:pt x="10" y="53"/>
                                  </a:lnTo>
                                  <a:lnTo>
                                    <a:pt x="58" y="48"/>
                                  </a:lnTo>
                                  <a:lnTo>
                                    <a:pt x="58" y="43"/>
                                  </a:lnTo>
                                  <a:lnTo>
                                    <a:pt x="106" y="39"/>
                                  </a:lnTo>
                                  <a:lnTo>
                                    <a:pt x="106" y="34"/>
                                  </a:lnTo>
                                  <a:lnTo>
                                    <a:pt x="130" y="34"/>
                                  </a:lnTo>
                                  <a:lnTo>
                                    <a:pt x="130" y="29"/>
                                  </a:lnTo>
                                  <a:lnTo>
                                    <a:pt x="360" y="29"/>
                                  </a:lnTo>
                                  <a:lnTo>
                                    <a:pt x="360" y="19"/>
                                  </a:lnTo>
                                  <a:lnTo>
                                    <a:pt x="336" y="19"/>
                                  </a:lnTo>
                                  <a:lnTo>
                                    <a:pt x="336" y="15"/>
                                  </a:lnTo>
                                  <a:lnTo>
                                    <a:pt x="312" y="15"/>
                                  </a:lnTo>
                                  <a:lnTo>
                                    <a:pt x="312" y="10"/>
                                  </a:lnTo>
                                  <a:lnTo>
                                    <a:pt x="288" y="10"/>
                                  </a:lnTo>
                                  <a:lnTo>
                                    <a:pt x="288" y="5"/>
                                  </a:lnTo>
                                  <a:lnTo>
                                    <a:pt x="231" y="5"/>
                                  </a:lnTo>
                                  <a:lnTo>
                                    <a:pt x="231" y="10"/>
                                  </a:lnTo>
                                  <a:lnTo>
                                    <a:pt x="192" y="10"/>
                                  </a:lnTo>
                                  <a:lnTo>
                                    <a:pt x="192" y="15"/>
                                  </a:lnTo>
                                  <a:lnTo>
                                    <a:pt x="120" y="15"/>
                                  </a:lnTo>
                                  <a:lnTo>
                                    <a:pt x="120" y="10"/>
                                  </a:lnTo>
                                  <a:lnTo>
                                    <a:pt x="91" y="10"/>
                                  </a:lnTo>
                                  <a:lnTo>
                                    <a:pt x="91" y="5"/>
                                  </a:lnTo>
                                  <a:lnTo>
                                    <a:pt x="63" y="5"/>
                                  </a:lnTo>
                                  <a:lnTo>
                                    <a:pt x="63"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61"/>
                          <wps:cNvSpPr>
                            <a:spLocks/>
                          </wps:cNvSpPr>
                          <wps:spPr bwMode="auto">
                            <a:xfrm>
                              <a:off x="6615" y="1498"/>
                              <a:ext cx="197" cy="110"/>
                            </a:xfrm>
                            <a:custGeom>
                              <a:avLst/>
                              <a:gdLst>
                                <a:gd name="T0" fmla="*/ 0 w 197"/>
                                <a:gd name="T1" fmla="*/ 0 h 110"/>
                                <a:gd name="T2" fmla="*/ 0 w 197"/>
                                <a:gd name="T3" fmla="*/ 5 h 110"/>
                                <a:gd name="T4" fmla="*/ 19 w 197"/>
                                <a:gd name="T5" fmla="*/ 5 h 110"/>
                                <a:gd name="T6" fmla="*/ 19 w 197"/>
                                <a:gd name="T7" fmla="*/ 10 h 110"/>
                                <a:gd name="T8" fmla="*/ 62 w 197"/>
                                <a:gd name="T9" fmla="*/ 14 h 110"/>
                                <a:gd name="T10" fmla="*/ 62 w 197"/>
                                <a:gd name="T11" fmla="*/ 19 h 110"/>
                                <a:gd name="T12" fmla="*/ 72 w 197"/>
                                <a:gd name="T13" fmla="*/ 19 h 110"/>
                                <a:gd name="T14" fmla="*/ 77 w 197"/>
                                <a:gd name="T15" fmla="*/ 38 h 110"/>
                                <a:gd name="T16" fmla="*/ 81 w 197"/>
                                <a:gd name="T17" fmla="*/ 38 h 110"/>
                                <a:gd name="T18" fmla="*/ 86 w 197"/>
                                <a:gd name="T19" fmla="*/ 67 h 110"/>
                                <a:gd name="T20" fmla="*/ 91 w 197"/>
                                <a:gd name="T21" fmla="*/ 67 h 110"/>
                                <a:gd name="T22" fmla="*/ 96 w 197"/>
                                <a:gd name="T23" fmla="*/ 96 h 110"/>
                                <a:gd name="T24" fmla="*/ 101 w 197"/>
                                <a:gd name="T25" fmla="*/ 96 h 110"/>
                                <a:gd name="T26" fmla="*/ 101 w 197"/>
                                <a:gd name="T27" fmla="*/ 110 h 110"/>
                                <a:gd name="T28" fmla="*/ 129 w 197"/>
                                <a:gd name="T29" fmla="*/ 86 h 110"/>
                                <a:gd name="T30" fmla="*/ 129 w 197"/>
                                <a:gd name="T31" fmla="*/ 77 h 110"/>
                                <a:gd name="T32" fmla="*/ 153 w 197"/>
                                <a:gd name="T33" fmla="*/ 58 h 110"/>
                                <a:gd name="T34" fmla="*/ 153 w 197"/>
                                <a:gd name="T35" fmla="*/ 48 h 110"/>
                                <a:gd name="T36" fmla="*/ 177 w 197"/>
                                <a:gd name="T37" fmla="*/ 29 h 110"/>
                                <a:gd name="T38" fmla="*/ 177 w 197"/>
                                <a:gd name="T39" fmla="*/ 19 h 110"/>
                                <a:gd name="T40" fmla="*/ 197 w 197"/>
                                <a:gd name="T41" fmla="*/ 0 h 110"/>
                                <a:gd name="T42" fmla="*/ 0 w 197"/>
                                <a:gd name="T4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7" h="110">
                                  <a:moveTo>
                                    <a:pt x="0" y="0"/>
                                  </a:moveTo>
                                  <a:lnTo>
                                    <a:pt x="0" y="5"/>
                                  </a:lnTo>
                                  <a:lnTo>
                                    <a:pt x="19" y="5"/>
                                  </a:lnTo>
                                  <a:lnTo>
                                    <a:pt x="19" y="10"/>
                                  </a:lnTo>
                                  <a:lnTo>
                                    <a:pt x="62" y="14"/>
                                  </a:lnTo>
                                  <a:lnTo>
                                    <a:pt x="62" y="19"/>
                                  </a:lnTo>
                                  <a:lnTo>
                                    <a:pt x="72" y="19"/>
                                  </a:lnTo>
                                  <a:lnTo>
                                    <a:pt x="77" y="38"/>
                                  </a:lnTo>
                                  <a:lnTo>
                                    <a:pt x="81" y="38"/>
                                  </a:lnTo>
                                  <a:lnTo>
                                    <a:pt x="86" y="67"/>
                                  </a:lnTo>
                                  <a:lnTo>
                                    <a:pt x="91" y="67"/>
                                  </a:lnTo>
                                  <a:lnTo>
                                    <a:pt x="96" y="96"/>
                                  </a:lnTo>
                                  <a:lnTo>
                                    <a:pt x="101" y="96"/>
                                  </a:lnTo>
                                  <a:lnTo>
                                    <a:pt x="101" y="110"/>
                                  </a:lnTo>
                                  <a:lnTo>
                                    <a:pt x="129" y="86"/>
                                  </a:lnTo>
                                  <a:lnTo>
                                    <a:pt x="129" y="77"/>
                                  </a:lnTo>
                                  <a:lnTo>
                                    <a:pt x="153" y="58"/>
                                  </a:lnTo>
                                  <a:lnTo>
                                    <a:pt x="153" y="48"/>
                                  </a:lnTo>
                                  <a:lnTo>
                                    <a:pt x="177" y="29"/>
                                  </a:lnTo>
                                  <a:lnTo>
                                    <a:pt x="177" y="19"/>
                                  </a:lnTo>
                                  <a:lnTo>
                                    <a:pt x="19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62"/>
                          <wps:cNvSpPr>
                            <a:spLocks/>
                          </wps:cNvSpPr>
                          <wps:spPr bwMode="auto">
                            <a:xfrm>
                              <a:off x="6495" y="1474"/>
                              <a:ext cx="24" cy="38"/>
                            </a:xfrm>
                            <a:custGeom>
                              <a:avLst/>
                              <a:gdLst>
                                <a:gd name="T0" fmla="*/ 0 w 24"/>
                                <a:gd name="T1" fmla="*/ 38 h 38"/>
                                <a:gd name="T2" fmla="*/ 9 w 24"/>
                                <a:gd name="T3" fmla="*/ 29 h 38"/>
                                <a:gd name="T4" fmla="*/ 9 w 24"/>
                                <a:gd name="T5" fmla="*/ 24 h 38"/>
                                <a:gd name="T6" fmla="*/ 14 w 24"/>
                                <a:gd name="T7" fmla="*/ 19 h 38"/>
                                <a:gd name="T8" fmla="*/ 14 w 24"/>
                                <a:gd name="T9" fmla="*/ 14 h 38"/>
                                <a:gd name="T10" fmla="*/ 19 w 24"/>
                                <a:gd name="T11" fmla="*/ 10 h 38"/>
                                <a:gd name="T12" fmla="*/ 19 w 24"/>
                                <a:gd name="T13" fmla="*/ 5 h 38"/>
                                <a:gd name="T14" fmla="*/ 24 w 24"/>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38"/>
                                  </a:moveTo>
                                  <a:lnTo>
                                    <a:pt x="9" y="29"/>
                                  </a:lnTo>
                                  <a:lnTo>
                                    <a:pt x="9" y="24"/>
                                  </a:lnTo>
                                  <a:lnTo>
                                    <a:pt x="14" y="19"/>
                                  </a:lnTo>
                                  <a:lnTo>
                                    <a:pt x="14" y="14"/>
                                  </a:lnTo>
                                  <a:lnTo>
                                    <a:pt x="19" y="10"/>
                                  </a:lnTo>
                                  <a:lnTo>
                                    <a:pt x="19"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063"/>
                          <wps:cNvSpPr>
                            <a:spLocks/>
                          </wps:cNvSpPr>
                          <wps:spPr bwMode="auto">
                            <a:xfrm>
                              <a:off x="6567" y="1484"/>
                              <a:ext cx="9" cy="14"/>
                            </a:xfrm>
                            <a:custGeom>
                              <a:avLst/>
                              <a:gdLst>
                                <a:gd name="T0" fmla="*/ 0 w 9"/>
                                <a:gd name="T1" fmla="*/ 14 h 14"/>
                                <a:gd name="T2" fmla="*/ 4 w 9"/>
                                <a:gd name="T3" fmla="*/ 9 h 14"/>
                                <a:gd name="T4" fmla="*/ 4 w 9"/>
                                <a:gd name="T5" fmla="*/ 4 h 14"/>
                                <a:gd name="T6" fmla="*/ 9 w 9"/>
                                <a:gd name="T7" fmla="*/ 0 h 14"/>
                              </a:gdLst>
                              <a:ahLst/>
                              <a:cxnLst>
                                <a:cxn ang="0">
                                  <a:pos x="T0" y="T1"/>
                                </a:cxn>
                                <a:cxn ang="0">
                                  <a:pos x="T2" y="T3"/>
                                </a:cxn>
                                <a:cxn ang="0">
                                  <a:pos x="T4" y="T5"/>
                                </a:cxn>
                                <a:cxn ang="0">
                                  <a:pos x="T6" y="T7"/>
                                </a:cxn>
                              </a:cxnLst>
                              <a:rect l="0" t="0" r="r" b="b"/>
                              <a:pathLst>
                                <a:path w="9" h="14">
                                  <a:moveTo>
                                    <a:pt x="0" y="14"/>
                                  </a:moveTo>
                                  <a:lnTo>
                                    <a:pt x="4" y="9"/>
                                  </a:lnTo>
                                  <a:lnTo>
                                    <a:pt x="4" y="4"/>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064"/>
                          <wps:cNvSpPr>
                            <a:spLocks/>
                          </wps:cNvSpPr>
                          <wps:spPr bwMode="auto">
                            <a:xfrm>
                              <a:off x="6629" y="1484"/>
                              <a:ext cx="10" cy="14"/>
                            </a:xfrm>
                            <a:custGeom>
                              <a:avLst/>
                              <a:gdLst>
                                <a:gd name="T0" fmla="*/ 0 w 10"/>
                                <a:gd name="T1" fmla="*/ 14 h 14"/>
                                <a:gd name="T2" fmla="*/ 5 w 10"/>
                                <a:gd name="T3" fmla="*/ 9 h 14"/>
                                <a:gd name="T4" fmla="*/ 5 w 10"/>
                                <a:gd name="T5" fmla="*/ 4 h 14"/>
                                <a:gd name="T6" fmla="*/ 10 w 10"/>
                                <a:gd name="T7" fmla="*/ 0 h 14"/>
                              </a:gdLst>
                              <a:ahLst/>
                              <a:cxnLst>
                                <a:cxn ang="0">
                                  <a:pos x="T0" y="T1"/>
                                </a:cxn>
                                <a:cxn ang="0">
                                  <a:pos x="T2" y="T3"/>
                                </a:cxn>
                                <a:cxn ang="0">
                                  <a:pos x="T4" y="T5"/>
                                </a:cxn>
                                <a:cxn ang="0">
                                  <a:pos x="T6" y="T7"/>
                                </a:cxn>
                              </a:cxnLst>
                              <a:rect l="0" t="0" r="r" b="b"/>
                              <a:pathLst>
                                <a:path w="10" h="14">
                                  <a:moveTo>
                                    <a:pt x="0" y="14"/>
                                  </a:moveTo>
                                  <a:lnTo>
                                    <a:pt x="5" y="9"/>
                                  </a:lnTo>
                                  <a:lnTo>
                                    <a:pt x="5" y="4"/>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5"/>
                          <wps:cNvSpPr>
                            <a:spLocks/>
                          </wps:cNvSpPr>
                          <wps:spPr bwMode="auto">
                            <a:xfrm>
                              <a:off x="6682" y="1474"/>
                              <a:ext cx="24" cy="38"/>
                            </a:xfrm>
                            <a:custGeom>
                              <a:avLst/>
                              <a:gdLst>
                                <a:gd name="T0" fmla="*/ 0 w 24"/>
                                <a:gd name="T1" fmla="*/ 38 h 38"/>
                                <a:gd name="T2" fmla="*/ 5 w 24"/>
                                <a:gd name="T3" fmla="*/ 34 h 38"/>
                                <a:gd name="T4" fmla="*/ 5 w 24"/>
                                <a:gd name="T5" fmla="*/ 29 h 38"/>
                                <a:gd name="T6" fmla="*/ 10 w 24"/>
                                <a:gd name="T7" fmla="*/ 24 h 38"/>
                                <a:gd name="T8" fmla="*/ 10 w 24"/>
                                <a:gd name="T9" fmla="*/ 19 h 38"/>
                                <a:gd name="T10" fmla="*/ 19 w 24"/>
                                <a:gd name="T11" fmla="*/ 10 h 38"/>
                                <a:gd name="T12" fmla="*/ 19 w 24"/>
                                <a:gd name="T13" fmla="*/ 5 h 38"/>
                                <a:gd name="T14" fmla="*/ 24 w 24"/>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38"/>
                                  </a:moveTo>
                                  <a:lnTo>
                                    <a:pt x="5" y="34"/>
                                  </a:lnTo>
                                  <a:lnTo>
                                    <a:pt x="5" y="29"/>
                                  </a:lnTo>
                                  <a:lnTo>
                                    <a:pt x="10" y="24"/>
                                  </a:lnTo>
                                  <a:lnTo>
                                    <a:pt x="10" y="19"/>
                                  </a:lnTo>
                                  <a:lnTo>
                                    <a:pt x="19" y="10"/>
                                  </a:lnTo>
                                  <a:lnTo>
                                    <a:pt x="19"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6"/>
                          <wps:cNvSpPr>
                            <a:spLocks/>
                          </wps:cNvSpPr>
                          <wps:spPr bwMode="auto">
                            <a:xfrm>
                              <a:off x="6711" y="1484"/>
                              <a:ext cx="53" cy="91"/>
                            </a:xfrm>
                            <a:custGeom>
                              <a:avLst/>
                              <a:gdLst>
                                <a:gd name="T0" fmla="*/ 0 w 53"/>
                                <a:gd name="T1" fmla="*/ 91 h 91"/>
                                <a:gd name="T2" fmla="*/ 0 w 53"/>
                                <a:gd name="T3" fmla="*/ 86 h 91"/>
                                <a:gd name="T4" fmla="*/ 5 w 53"/>
                                <a:gd name="T5" fmla="*/ 81 h 91"/>
                                <a:gd name="T6" fmla="*/ 9 w 53"/>
                                <a:gd name="T7" fmla="*/ 76 h 91"/>
                                <a:gd name="T8" fmla="*/ 9 w 53"/>
                                <a:gd name="T9" fmla="*/ 72 h 91"/>
                                <a:gd name="T10" fmla="*/ 14 w 53"/>
                                <a:gd name="T11" fmla="*/ 67 h 91"/>
                                <a:gd name="T12" fmla="*/ 14 w 53"/>
                                <a:gd name="T13" fmla="*/ 62 h 91"/>
                                <a:gd name="T14" fmla="*/ 24 w 53"/>
                                <a:gd name="T15" fmla="*/ 52 h 91"/>
                                <a:gd name="T16" fmla="*/ 24 w 53"/>
                                <a:gd name="T17" fmla="*/ 48 h 91"/>
                                <a:gd name="T18" fmla="*/ 29 w 53"/>
                                <a:gd name="T19" fmla="*/ 43 h 91"/>
                                <a:gd name="T20" fmla="*/ 29 w 53"/>
                                <a:gd name="T21" fmla="*/ 38 h 91"/>
                                <a:gd name="T22" fmla="*/ 33 w 53"/>
                                <a:gd name="T23" fmla="*/ 33 h 91"/>
                                <a:gd name="T24" fmla="*/ 33 w 53"/>
                                <a:gd name="T25" fmla="*/ 28 h 91"/>
                                <a:gd name="T26" fmla="*/ 43 w 53"/>
                                <a:gd name="T27" fmla="*/ 19 h 91"/>
                                <a:gd name="T28" fmla="*/ 43 w 53"/>
                                <a:gd name="T29" fmla="*/ 14 h 91"/>
                                <a:gd name="T30" fmla="*/ 48 w 53"/>
                                <a:gd name="T31" fmla="*/ 9 h 91"/>
                                <a:gd name="T32" fmla="*/ 48 w 53"/>
                                <a:gd name="T33" fmla="*/ 4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0" y="86"/>
                                  </a:lnTo>
                                  <a:lnTo>
                                    <a:pt x="5" y="81"/>
                                  </a:lnTo>
                                  <a:lnTo>
                                    <a:pt x="9" y="76"/>
                                  </a:lnTo>
                                  <a:lnTo>
                                    <a:pt x="9" y="72"/>
                                  </a:lnTo>
                                  <a:lnTo>
                                    <a:pt x="14" y="67"/>
                                  </a:lnTo>
                                  <a:lnTo>
                                    <a:pt x="14" y="62"/>
                                  </a:lnTo>
                                  <a:lnTo>
                                    <a:pt x="24" y="52"/>
                                  </a:lnTo>
                                  <a:lnTo>
                                    <a:pt x="24" y="48"/>
                                  </a:lnTo>
                                  <a:lnTo>
                                    <a:pt x="29" y="43"/>
                                  </a:lnTo>
                                  <a:lnTo>
                                    <a:pt x="29" y="38"/>
                                  </a:lnTo>
                                  <a:lnTo>
                                    <a:pt x="33" y="33"/>
                                  </a:lnTo>
                                  <a:lnTo>
                                    <a:pt x="33" y="28"/>
                                  </a:lnTo>
                                  <a:lnTo>
                                    <a:pt x="43" y="19"/>
                                  </a:lnTo>
                                  <a:lnTo>
                                    <a:pt x="43" y="14"/>
                                  </a:lnTo>
                                  <a:lnTo>
                                    <a:pt x="48" y="9"/>
                                  </a:lnTo>
                                  <a:lnTo>
                                    <a:pt x="48" y="4"/>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7"/>
                          <wps:cNvSpPr>
                            <a:spLocks/>
                          </wps:cNvSpPr>
                          <wps:spPr bwMode="auto">
                            <a:xfrm>
                              <a:off x="6754" y="1479"/>
                              <a:ext cx="29" cy="48"/>
                            </a:xfrm>
                            <a:custGeom>
                              <a:avLst/>
                              <a:gdLst>
                                <a:gd name="T0" fmla="*/ 0 w 29"/>
                                <a:gd name="T1" fmla="*/ 0 h 48"/>
                                <a:gd name="T2" fmla="*/ 0 w 29"/>
                                <a:gd name="T3" fmla="*/ 5 h 48"/>
                                <a:gd name="T4" fmla="*/ 5 w 29"/>
                                <a:gd name="T5" fmla="*/ 9 h 48"/>
                                <a:gd name="T6" fmla="*/ 5 w 29"/>
                                <a:gd name="T7" fmla="*/ 14 h 48"/>
                                <a:gd name="T8" fmla="*/ 10 w 29"/>
                                <a:gd name="T9" fmla="*/ 19 h 48"/>
                                <a:gd name="T10" fmla="*/ 14 w 29"/>
                                <a:gd name="T11" fmla="*/ 24 h 48"/>
                                <a:gd name="T12" fmla="*/ 14 w 29"/>
                                <a:gd name="T13" fmla="*/ 29 h 48"/>
                                <a:gd name="T14" fmla="*/ 19 w 29"/>
                                <a:gd name="T15" fmla="*/ 33 h 48"/>
                                <a:gd name="T16" fmla="*/ 19 w 29"/>
                                <a:gd name="T17" fmla="*/ 38 h 48"/>
                                <a:gd name="T18" fmla="*/ 29 w 29"/>
                                <a:gd name="T1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8">
                                  <a:moveTo>
                                    <a:pt x="0" y="0"/>
                                  </a:moveTo>
                                  <a:lnTo>
                                    <a:pt x="0" y="5"/>
                                  </a:lnTo>
                                  <a:lnTo>
                                    <a:pt x="5" y="9"/>
                                  </a:lnTo>
                                  <a:lnTo>
                                    <a:pt x="5" y="14"/>
                                  </a:lnTo>
                                  <a:lnTo>
                                    <a:pt x="10" y="19"/>
                                  </a:lnTo>
                                  <a:lnTo>
                                    <a:pt x="14" y="24"/>
                                  </a:lnTo>
                                  <a:lnTo>
                                    <a:pt x="14" y="29"/>
                                  </a:lnTo>
                                  <a:lnTo>
                                    <a:pt x="19" y="33"/>
                                  </a:lnTo>
                                  <a:lnTo>
                                    <a:pt x="19" y="38"/>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068"/>
                          <wps:cNvSpPr>
                            <a:spLocks/>
                          </wps:cNvSpPr>
                          <wps:spPr bwMode="auto">
                            <a:xfrm>
                              <a:off x="6687" y="1474"/>
                              <a:ext cx="57" cy="96"/>
                            </a:xfrm>
                            <a:custGeom>
                              <a:avLst/>
                              <a:gdLst>
                                <a:gd name="T0" fmla="*/ 0 w 57"/>
                                <a:gd name="T1" fmla="*/ 0 h 96"/>
                                <a:gd name="T2" fmla="*/ 9 w 57"/>
                                <a:gd name="T3" fmla="*/ 10 h 96"/>
                                <a:gd name="T4" fmla="*/ 9 w 57"/>
                                <a:gd name="T5" fmla="*/ 14 h 96"/>
                                <a:gd name="T6" fmla="*/ 14 w 57"/>
                                <a:gd name="T7" fmla="*/ 19 h 96"/>
                                <a:gd name="T8" fmla="*/ 14 w 57"/>
                                <a:gd name="T9" fmla="*/ 24 h 96"/>
                                <a:gd name="T10" fmla="*/ 19 w 57"/>
                                <a:gd name="T11" fmla="*/ 29 h 96"/>
                                <a:gd name="T12" fmla="*/ 19 w 57"/>
                                <a:gd name="T13" fmla="*/ 34 h 96"/>
                                <a:gd name="T14" fmla="*/ 29 w 57"/>
                                <a:gd name="T15" fmla="*/ 43 h 96"/>
                                <a:gd name="T16" fmla="*/ 29 w 57"/>
                                <a:gd name="T17" fmla="*/ 48 h 96"/>
                                <a:gd name="T18" fmla="*/ 33 w 57"/>
                                <a:gd name="T19" fmla="*/ 53 h 96"/>
                                <a:gd name="T20" fmla="*/ 33 w 57"/>
                                <a:gd name="T21" fmla="*/ 58 h 96"/>
                                <a:gd name="T22" fmla="*/ 43 w 57"/>
                                <a:gd name="T23" fmla="*/ 67 h 96"/>
                                <a:gd name="T24" fmla="*/ 43 w 57"/>
                                <a:gd name="T25" fmla="*/ 72 h 96"/>
                                <a:gd name="T26" fmla="*/ 48 w 57"/>
                                <a:gd name="T27" fmla="*/ 77 h 96"/>
                                <a:gd name="T28" fmla="*/ 48 w 57"/>
                                <a:gd name="T29" fmla="*/ 82 h 96"/>
                                <a:gd name="T30" fmla="*/ 53 w 57"/>
                                <a:gd name="T31" fmla="*/ 86 h 96"/>
                                <a:gd name="T32" fmla="*/ 53 w 57"/>
                                <a:gd name="T33" fmla="*/ 91 h 96"/>
                                <a:gd name="T34" fmla="*/ 57 w 57"/>
                                <a:gd name="T3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96">
                                  <a:moveTo>
                                    <a:pt x="0" y="0"/>
                                  </a:moveTo>
                                  <a:lnTo>
                                    <a:pt x="9" y="10"/>
                                  </a:lnTo>
                                  <a:lnTo>
                                    <a:pt x="9" y="14"/>
                                  </a:lnTo>
                                  <a:lnTo>
                                    <a:pt x="14" y="19"/>
                                  </a:lnTo>
                                  <a:lnTo>
                                    <a:pt x="14" y="24"/>
                                  </a:lnTo>
                                  <a:lnTo>
                                    <a:pt x="19" y="29"/>
                                  </a:lnTo>
                                  <a:lnTo>
                                    <a:pt x="19" y="34"/>
                                  </a:lnTo>
                                  <a:lnTo>
                                    <a:pt x="29" y="43"/>
                                  </a:lnTo>
                                  <a:lnTo>
                                    <a:pt x="29" y="48"/>
                                  </a:lnTo>
                                  <a:lnTo>
                                    <a:pt x="33" y="53"/>
                                  </a:lnTo>
                                  <a:lnTo>
                                    <a:pt x="33" y="58"/>
                                  </a:lnTo>
                                  <a:lnTo>
                                    <a:pt x="43" y="67"/>
                                  </a:lnTo>
                                  <a:lnTo>
                                    <a:pt x="43" y="72"/>
                                  </a:lnTo>
                                  <a:lnTo>
                                    <a:pt x="48" y="77"/>
                                  </a:lnTo>
                                  <a:lnTo>
                                    <a:pt x="48" y="82"/>
                                  </a:lnTo>
                                  <a:lnTo>
                                    <a:pt x="53" y="86"/>
                                  </a:lnTo>
                                  <a:lnTo>
                                    <a:pt x="53" y="91"/>
                                  </a:lnTo>
                                  <a:lnTo>
                                    <a:pt x="5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069"/>
                          <wps:cNvSpPr>
                            <a:spLocks/>
                          </wps:cNvSpPr>
                          <wps:spPr bwMode="auto">
                            <a:xfrm>
                              <a:off x="6629" y="1484"/>
                              <a:ext cx="14" cy="19"/>
                            </a:xfrm>
                            <a:custGeom>
                              <a:avLst/>
                              <a:gdLst>
                                <a:gd name="T0" fmla="*/ 0 w 14"/>
                                <a:gd name="T1" fmla="*/ 0 h 19"/>
                                <a:gd name="T2" fmla="*/ 10 w 14"/>
                                <a:gd name="T3" fmla="*/ 9 h 19"/>
                                <a:gd name="T4" fmla="*/ 10 w 14"/>
                                <a:gd name="T5" fmla="*/ 14 h 19"/>
                                <a:gd name="T6" fmla="*/ 14 w 14"/>
                                <a:gd name="T7" fmla="*/ 19 h 19"/>
                              </a:gdLst>
                              <a:ahLst/>
                              <a:cxnLst>
                                <a:cxn ang="0">
                                  <a:pos x="T0" y="T1"/>
                                </a:cxn>
                                <a:cxn ang="0">
                                  <a:pos x="T2" y="T3"/>
                                </a:cxn>
                                <a:cxn ang="0">
                                  <a:pos x="T4" y="T5"/>
                                </a:cxn>
                                <a:cxn ang="0">
                                  <a:pos x="T6" y="T7"/>
                                </a:cxn>
                              </a:cxnLst>
                              <a:rect l="0" t="0" r="r" b="b"/>
                              <a:pathLst>
                                <a:path w="14" h="19">
                                  <a:moveTo>
                                    <a:pt x="0" y="0"/>
                                  </a:moveTo>
                                  <a:lnTo>
                                    <a:pt x="10" y="9"/>
                                  </a:lnTo>
                                  <a:lnTo>
                                    <a:pt x="10" y="14"/>
                                  </a:lnTo>
                                  <a:lnTo>
                                    <a:pt x="14"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070"/>
                          <wps:cNvSpPr>
                            <a:spLocks/>
                          </wps:cNvSpPr>
                          <wps:spPr bwMode="auto">
                            <a:xfrm>
                              <a:off x="6567" y="1479"/>
                              <a:ext cx="9" cy="19"/>
                            </a:xfrm>
                            <a:custGeom>
                              <a:avLst/>
                              <a:gdLst>
                                <a:gd name="T0" fmla="*/ 0 w 9"/>
                                <a:gd name="T1" fmla="*/ 0 h 19"/>
                                <a:gd name="T2" fmla="*/ 0 w 9"/>
                                <a:gd name="T3" fmla="*/ 5 h 19"/>
                                <a:gd name="T4" fmla="*/ 4 w 9"/>
                                <a:gd name="T5" fmla="*/ 9 h 19"/>
                                <a:gd name="T6" fmla="*/ 4 w 9"/>
                                <a:gd name="T7" fmla="*/ 14 h 19"/>
                                <a:gd name="T8" fmla="*/ 9 w 9"/>
                                <a:gd name="T9" fmla="*/ 19 h 19"/>
                              </a:gdLst>
                              <a:ahLst/>
                              <a:cxnLst>
                                <a:cxn ang="0">
                                  <a:pos x="T0" y="T1"/>
                                </a:cxn>
                                <a:cxn ang="0">
                                  <a:pos x="T2" y="T3"/>
                                </a:cxn>
                                <a:cxn ang="0">
                                  <a:pos x="T4" y="T5"/>
                                </a:cxn>
                                <a:cxn ang="0">
                                  <a:pos x="T6" y="T7"/>
                                </a:cxn>
                                <a:cxn ang="0">
                                  <a:pos x="T8" y="T9"/>
                                </a:cxn>
                              </a:cxnLst>
                              <a:rect l="0" t="0" r="r" b="b"/>
                              <a:pathLst>
                                <a:path w="9" h="19">
                                  <a:moveTo>
                                    <a:pt x="0" y="0"/>
                                  </a:moveTo>
                                  <a:lnTo>
                                    <a:pt x="0" y="5"/>
                                  </a:lnTo>
                                  <a:lnTo>
                                    <a:pt x="4" y="9"/>
                                  </a:lnTo>
                                  <a:lnTo>
                                    <a:pt x="4" y="14"/>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071"/>
                          <wps:cNvSpPr>
                            <a:spLocks/>
                          </wps:cNvSpPr>
                          <wps:spPr bwMode="auto">
                            <a:xfrm>
                              <a:off x="6499" y="1469"/>
                              <a:ext cx="24" cy="39"/>
                            </a:xfrm>
                            <a:custGeom>
                              <a:avLst/>
                              <a:gdLst>
                                <a:gd name="T0" fmla="*/ 0 w 24"/>
                                <a:gd name="T1" fmla="*/ 0 h 39"/>
                                <a:gd name="T2" fmla="*/ 0 w 24"/>
                                <a:gd name="T3" fmla="*/ 5 h 39"/>
                                <a:gd name="T4" fmla="*/ 5 w 24"/>
                                <a:gd name="T5" fmla="*/ 10 h 39"/>
                                <a:gd name="T6" fmla="*/ 10 w 24"/>
                                <a:gd name="T7" fmla="*/ 15 h 39"/>
                                <a:gd name="T8" fmla="*/ 10 w 24"/>
                                <a:gd name="T9" fmla="*/ 19 h 39"/>
                                <a:gd name="T10" fmla="*/ 15 w 24"/>
                                <a:gd name="T11" fmla="*/ 24 h 39"/>
                                <a:gd name="T12" fmla="*/ 15 w 24"/>
                                <a:gd name="T13" fmla="*/ 29 h 39"/>
                                <a:gd name="T14" fmla="*/ 24 w 24"/>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0"/>
                                  </a:moveTo>
                                  <a:lnTo>
                                    <a:pt x="0" y="5"/>
                                  </a:lnTo>
                                  <a:lnTo>
                                    <a:pt x="5" y="10"/>
                                  </a:lnTo>
                                  <a:lnTo>
                                    <a:pt x="10" y="15"/>
                                  </a:lnTo>
                                  <a:lnTo>
                                    <a:pt x="10" y="19"/>
                                  </a:lnTo>
                                  <a:lnTo>
                                    <a:pt x="15" y="24"/>
                                  </a:lnTo>
                                  <a:lnTo>
                                    <a:pt x="15" y="29"/>
                                  </a:lnTo>
                                  <a:lnTo>
                                    <a:pt x="24"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072"/>
                          <wps:cNvSpPr>
                            <a:spLocks/>
                          </wps:cNvSpPr>
                          <wps:spPr bwMode="auto">
                            <a:xfrm>
                              <a:off x="6451" y="1464"/>
                              <a:ext cx="365" cy="144"/>
                            </a:xfrm>
                            <a:custGeom>
                              <a:avLst/>
                              <a:gdLst>
                                <a:gd name="T0" fmla="*/ 10 w 365"/>
                                <a:gd name="T1" fmla="*/ 24 h 144"/>
                                <a:gd name="T2" fmla="*/ 5 w 365"/>
                                <a:gd name="T3" fmla="*/ 29 h 144"/>
                                <a:gd name="T4" fmla="*/ 39 w 365"/>
                                <a:gd name="T5" fmla="*/ 10 h 144"/>
                                <a:gd name="T6" fmla="*/ 154 w 365"/>
                                <a:gd name="T7" fmla="*/ 24 h 144"/>
                                <a:gd name="T8" fmla="*/ 269 w 365"/>
                                <a:gd name="T9" fmla="*/ 15 h 144"/>
                                <a:gd name="T10" fmla="*/ 361 w 365"/>
                                <a:gd name="T11" fmla="*/ 29 h 144"/>
                                <a:gd name="T12" fmla="*/ 356 w 365"/>
                                <a:gd name="T13" fmla="*/ 20 h 144"/>
                                <a:gd name="T14" fmla="*/ 260 w 365"/>
                                <a:gd name="T15" fmla="*/ 135 h 144"/>
                                <a:gd name="T16" fmla="*/ 269 w 365"/>
                                <a:gd name="T17" fmla="*/ 140 h 144"/>
                                <a:gd name="T18" fmla="*/ 241 w 365"/>
                                <a:gd name="T19" fmla="*/ 48 h 144"/>
                                <a:gd name="T20" fmla="*/ 241 w 365"/>
                                <a:gd name="T21" fmla="*/ 44 h 144"/>
                                <a:gd name="T22" fmla="*/ 236 w 365"/>
                                <a:gd name="T23" fmla="*/ 44 h 144"/>
                                <a:gd name="T24" fmla="*/ 149 w 365"/>
                                <a:gd name="T25" fmla="*/ 24 h 144"/>
                                <a:gd name="T26" fmla="*/ 15 w 365"/>
                                <a:gd name="T27" fmla="*/ 48 h 144"/>
                                <a:gd name="T28" fmla="*/ 20 w 365"/>
                                <a:gd name="T29" fmla="*/ 53 h 144"/>
                                <a:gd name="T30" fmla="*/ 10 w 365"/>
                                <a:gd name="T31" fmla="*/ 24 h 144"/>
                                <a:gd name="T32" fmla="*/ 0 w 365"/>
                                <a:gd name="T33" fmla="*/ 24 h 144"/>
                                <a:gd name="T34" fmla="*/ 10 w 365"/>
                                <a:gd name="T35" fmla="*/ 53 h 144"/>
                                <a:gd name="T36" fmla="*/ 10 w 365"/>
                                <a:gd name="T37" fmla="*/ 58 h 144"/>
                                <a:gd name="T38" fmla="*/ 15 w 365"/>
                                <a:gd name="T39" fmla="*/ 58 h 144"/>
                                <a:gd name="T40" fmla="*/ 149 w 365"/>
                                <a:gd name="T41" fmla="*/ 34 h 144"/>
                                <a:gd name="T42" fmla="*/ 236 w 365"/>
                                <a:gd name="T43" fmla="*/ 53 h 144"/>
                                <a:gd name="T44" fmla="*/ 231 w 365"/>
                                <a:gd name="T45" fmla="*/ 48 h 144"/>
                                <a:gd name="T46" fmla="*/ 260 w 365"/>
                                <a:gd name="T47" fmla="*/ 140 h 144"/>
                                <a:gd name="T48" fmla="*/ 260 w 365"/>
                                <a:gd name="T49" fmla="*/ 144 h 144"/>
                                <a:gd name="T50" fmla="*/ 265 w 365"/>
                                <a:gd name="T51" fmla="*/ 144 h 144"/>
                                <a:gd name="T52" fmla="*/ 269 w 365"/>
                                <a:gd name="T53" fmla="*/ 144 h 144"/>
                                <a:gd name="T54" fmla="*/ 365 w 365"/>
                                <a:gd name="T55" fmla="*/ 29 h 144"/>
                                <a:gd name="T56" fmla="*/ 365 w 365"/>
                                <a:gd name="T57" fmla="*/ 24 h 144"/>
                                <a:gd name="T58" fmla="*/ 365 w 365"/>
                                <a:gd name="T59" fmla="*/ 20 h 144"/>
                                <a:gd name="T60" fmla="*/ 361 w 365"/>
                                <a:gd name="T61" fmla="*/ 20 h 144"/>
                                <a:gd name="T62" fmla="*/ 269 w 365"/>
                                <a:gd name="T63" fmla="*/ 5 h 144"/>
                                <a:gd name="T64" fmla="*/ 154 w 365"/>
                                <a:gd name="T65" fmla="*/ 15 h 144"/>
                                <a:gd name="T66" fmla="*/ 39 w 365"/>
                                <a:gd name="T67" fmla="*/ 0 h 144"/>
                                <a:gd name="T68" fmla="*/ 5 w 365"/>
                                <a:gd name="T69" fmla="*/ 20 h 144"/>
                                <a:gd name="T70" fmla="*/ 0 w 365"/>
                                <a:gd name="T71" fmla="*/ 20 h 144"/>
                                <a:gd name="T72" fmla="*/ 0 w 365"/>
                                <a:gd name="T73" fmla="*/ 24 h 144"/>
                                <a:gd name="T74" fmla="*/ 10 w 365"/>
                                <a:gd name="T75" fmla="*/ 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5" h="144">
                                  <a:moveTo>
                                    <a:pt x="10" y="24"/>
                                  </a:moveTo>
                                  <a:lnTo>
                                    <a:pt x="5" y="29"/>
                                  </a:lnTo>
                                  <a:lnTo>
                                    <a:pt x="39" y="10"/>
                                  </a:lnTo>
                                  <a:lnTo>
                                    <a:pt x="154" y="24"/>
                                  </a:lnTo>
                                  <a:lnTo>
                                    <a:pt x="269" y="15"/>
                                  </a:lnTo>
                                  <a:lnTo>
                                    <a:pt x="361" y="29"/>
                                  </a:lnTo>
                                  <a:lnTo>
                                    <a:pt x="356" y="20"/>
                                  </a:lnTo>
                                  <a:lnTo>
                                    <a:pt x="260" y="135"/>
                                  </a:lnTo>
                                  <a:lnTo>
                                    <a:pt x="269" y="140"/>
                                  </a:lnTo>
                                  <a:lnTo>
                                    <a:pt x="241" y="48"/>
                                  </a:lnTo>
                                  <a:lnTo>
                                    <a:pt x="241" y="44"/>
                                  </a:lnTo>
                                  <a:lnTo>
                                    <a:pt x="236" y="44"/>
                                  </a:lnTo>
                                  <a:lnTo>
                                    <a:pt x="149" y="24"/>
                                  </a:lnTo>
                                  <a:lnTo>
                                    <a:pt x="15" y="48"/>
                                  </a:lnTo>
                                  <a:lnTo>
                                    <a:pt x="20" y="53"/>
                                  </a:lnTo>
                                  <a:lnTo>
                                    <a:pt x="10" y="24"/>
                                  </a:lnTo>
                                  <a:lnTo>
                                    <a:pt x="0" y="24"/>
                                  </a:lnTo>
                                  <a:lnTo>
                                    <a:pt x="10" y="53"/>
                                  </a:lnTo>
                                  <a:lnTo>
                                    <a:pt x="10" y="58"/>
                                  </a:lnTo>
                                  <a:lnTo>
                                    <a:pt x="15" y="58"/>
                                  </a:lnTo>
                                  <a:lnTo>
                                    <a:pt x="149" y="34"/>
                                  </a:lnTo>
                                  <a:lnTo>
                                    <a:pt x="236" y="53"/>
                                  </a:lnTo>
                                  <a:lnTo>
                                    <a:pt x="231" y="48"/>
                                  </a:lnTo>
                                  <a:lnTo>
                                    <a:pt x="260" y="140"/>
                                  </a:lnTo>
                                  <a:lnTo>
                                    <a:pt x="260" y="144"/>
                                  </a:lnTo>
                                  <a:lnTo>
                                    <a:pt x="265" y="144"/>
                                  </a:lnTo>
                                  <a:lnTo>
                                    <a:pt x="269" y="144"/>
                                  </a:lnTo>
                                  <a:lnTo>
                                    <a:pt x="365" y="29"/>
                                  </a:lnTo>
                                  <a:lnTo>
                                    <a:pt x="365" y="24"/>
                                  </a:lnTo>
                                  <a:lnTo>
                                    <a:pt x="365" y="20"/>
                                  </a:lnTo>
                                  <a:lnTo>
                                    <a:pt x="361" y="20"/>
                                  </a:lnTo>
                                  <a:lnTo>
                                    <a:pt x="269" y="5"/>
                                  </a:lnTo>
                                  <a:lnTo>
                                    <a:pt x="154" y="15"/>
                                  </a:lnTo>
                                  <a:lnTo>
                                    <a:pt x="39" y="0"/>
                                  </a:lnTo>
                                  <a:lnTo>
                                    <a:pt x="5" y="20"/>
                                  </a:lnTo>
                                  <a:lnTo>
                                    <a:pt x="0" y="20"/>
                                  </a:lnTo>
                                  <a:lnTo>
                                    <a:pt x="0" y="24"/>
                                  </a:lnTo>
                                  <a:lnTo>
                                    <a:pt x="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3"/>
                          <wps:cNvSpPr>
                            <a:spLocks/>
                          </wps:cNvSpPr>
                          <wps:spPr bwMode="auto">
                            <a:xfrm>
                              <a:off x="6845" y="1436"/>
                              <a:ext cx="264" cy="144"/>
                            </a:xfrm>
                            <a:custGeom>
                              <a:avLst/>
                              <a:gdLst>
                                <a:gd name="T0" fmla="*/ 96 w 264"/>
                                <a:gd name="T1" fmla="*/ 0 h 144"/>
                                <a:gd name="T2" fmla="*/ 96 w 264"/>
                                <a:gd name="T3" fmla="*/ 4 h 144"/>
                                <a:gd name="T4" fmla="*/ 77 w 264"/>
                                <a:gd name="T5" fmla="*/ 9 h 144"/>
                                <a:gd name="T6" fmla="*/ 77 w 264"/>
                                <a:gd name="T7" fmla="*/ 14 h 144"/>
                                <a:gd name="T8" fmla="*/ 58 w 264"/>
                                <a:gd name="T9" fmla="*/ 19 h 144"/>
                                <a:gd name="T10" fmla="*/ 58 w 264"/>
                                <a:gd name="T11" fmla="*/ 24 h 144"/>
                                <a:gd name="T12" fmla="*/ 39 w 264"/>
                                <a:gd name="T13" fmla="*/ 28 h 144"/>
                                <a:gd name="T14" fmla="*/ 39 w 264"/>
                                <a:gd name="T15" fmla="*/ 33 h 144"/>
                                <a:gd name="T16" fmla="*/ 19 w 264"/>
                                <a:gd name="T17" fmla="*/ 38 h 144"/>
                                <a:gd name="T18" fmla="*/ 19 w 264"/>
                                <a:gd name="T19" fmla="*/ 43 h 144"/>
                                <a:gd name="T20" fmla="*/ 0 w 264"/>
                                <a:gd name="T21" fmla="*/ 48 h 144"/>
                                <a:gd name="T22" fmla="*/ 5 w 264"/>
                                <a:gd name="T23" fmla="*/ 144 h 144"/>
                                <a:gd name="T24" fmla="*/ 24 w 264"/>
                                <a:gd name="T25" fmla="*/ 139 h 144"/>
                                <a:gd name="T26" fmla="*/ 24 w 264"/>
                                <a:gd name="T27" fmla="*/ 134 h 144"/>
                                <a:gd name="T28" fmla="*/ 34 w 264"/>
                                <a:gd name="T29" fmla="*/ 134 h 144"/>
                                <a:gd name="T30" fmla="*/ 34 w 264"/>
                                <a:gd name="T31" fmla="*/ 129 h 144"/>
                                <a:gd name="T32" fmla="*/ 72 w 264"/>
                                <a:gd name="T33" fmla="*/ 110 h 144"/>
                                <a:gd name="T34" fmla="*/ 72 w 264"/>
                                <a:gd name="T35" fmla="*/ 105 h 144"/>
                                <a:gd name="T36" fmla="*/ 91 w 264"/>
                                <a:gd name="T37" fmla="*/ 100 h 144"/>
                                <a:gd name="T38" fmla="*/ 91 w 264"/>
                                <a:gd name="T39" fmla="*/ 96 h 144"/>
                                <a:gd name="T40" fmla="*/ 101 w 264"/>
                                <a:gd name="T41" fmla="*/ 96 h 144"/>
                                <a:gd name="T42" fmla="*/ 101 w 264"/>
                                <a:gd name="T43" fmla="*/ 91 h 144"/>
                                <a:gd name="T44" fmla="*/ 115 w 264"/>
                                <a:gd name="T45" fmla="*/ 91 h 144"/>
                                <a:gd name="T46" fmla="*/ 115 w 264"/>
                                <a:gd name="T47" fmla="*/ 86 h 144"/>
                                <a:gd name="T48" fmla="*/ 139 w 264"/>
                                <a:gd name="T49" fmla="*/ 86 h 144"/>
                                <a:gd name="T50" fmla="*/ 139 w 264"/>
                                <a:gd name="T51" fmla="*/ 81 h 144"/>
                                <a:gd name="T52" fmla="*/ 159 w 264"/>
                                <a:gd name="T53" fmla="*/ 81 h 144"/>
                                <a:gd name="T54" fmla="*/ 159 w 264"/>
                                <a:gd name="T55" fmla="*/ 76 h 144"/>
                                <a:gd name="T56" fmla="*/ 173 w 264"/>
                                <a:gd name="T57" fmla="*/ 76 h 144"/>
                                <a:gd name="T58" fmla="*/ 173 w 264"/>
                                <a:gd name="T59" fmla="*/ 72 h 144"/>
                                <a:gd name="T60" fmla="*/ 211 w 264"/>
                                <a:gd name="T61" fmla="*/ 67 h 144"/>
                                <a:gd name="T62" fmla="*/ 211 w 264"/>
                                <a:gd name="T63" fmla="*/ 62 h 144"/>
                                <a:gd name="T64" fmla="*/ 226 w 264"/>
                                <a:gd name="T65" fmla="*/ 62 h 144"/>
                                <a:gd name="T66" fmla="*/ 226 w 264"/>
                                <a:gd name="T67" fmla="*/ 57 h 144"/>
                                <a:gd name="T68" fmla="*/ 235 w 264"/>
                                <a:gd name="T69" fmla="*/ 52 h 144"/>
                                <a:gd name="T70" fmla="*/ 235 w 264"/>
                                <a:gd name="T71" fmla="*/ 43 h 144"/>
                                <a:gd name="T72" fmla="*/ 245 w 264"/>
                                <a:gd name="T73" fmla="*/ 38 h 144"/>
                                <a:gd name="T74" fmla="*/ 245 w 264"/>
                                <a:gd name="T75" fmla="*/ 28 h 144"/>
                                <a:gd name="T76" fmla="*/ 255 w 264"/>
                                <a:gd name="T77" fmla="*/ 24 h 144"/>
                                <a:gd name="T78" fmla="*/ 255 w 264"/>
                                <a:gd name="T79" fmla="*/ 14 h 144"/>
                                <a:gd name="T80" fmla="*/ 264 w 264"/>
                                <a:gd name="T81" fmla="*/ 9 h 144"/>
                                <a:gd name="T82" fmla="*/ 264 w 264"/>
                                <a:gd name="T83" fmla="*/ 0 h 144"/>
                                <a:gd name="T84" fmla="*/ 216 w 264"/>
                                <a:gd name="T85" fmla="*/ 48 h 144"/>
                                <a:gd name="T86" fmla="*/ 187 w 264"/>
                                <a:gd name="T87" fmla="*/ 48 h 144"/>
                                <a:gd name="T88" fmla="*/ 187 w 264"/>
                                <a:gd name="T89" fmla="*/ 43 h 144"/>
                                <a:gd name="T90" fmla="*/ 144 w 264"/>
                                <a:gd name="T91" fmla="*/ 38 h 144"/>
                                <a:gd name="T92" fmla="*/ 144 w 264"/>
                                <a:gd name="T93" fmla="*/ 33 h 144"/>
                                <a:gd name="T94" fmla="*/ 130 w 264"/>
                                <a:gd name="T95" fmla="*/ 33 h 144"/>
                                <a:gd name="T96" fmla="*/ 101 w 264"/>
                                <a:gd name="T97" fmla="*/ 0 h 144"/>
                                <a:gd name="T98" fmla="*/ 96 w 264"/>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4" h="144">
                                  <a:moveTo>
                                    <a:pt x="96" y="0"/>
                                  </a:moveTo>
                                  <a:lnTo>
                                    <a:pt x="96" y="4"/>
                                  </a:lnTo>
                                  <a:lnTo>
                                    <a:pt x="77" y="9"/>
                                  </a:lnTo>
                                  <a:lnTo>
                                    <a:pt x="77" y="14"/>
                                  </a:lnTo>
                                  <a:lnTo>
                                    <a:pt x="58" y="19"/>
                                  </a:lnTo>
                                  <a:lnTo>
                                    <a:pt x="58" y="24"/>
                                  </a:lnTo>
                                  <a:lnTo>
                                    <a:pt x="39" y="28"/>
                                  </a:lnTo>
                                  <a:lnTo>
                                    <a:pt x="39" y="33"/>
                                  </a:lnTo>
                                  <a:lnTo>
                                    <a:pt x="19" y="38"/>
                                  </a:lnTo>
                                  <a:lnTo>
                                    <a:pt x="19" y="43"/>
                                  </a:lnTo>
                                  <a:lnTo>
                                    <a:pt x="0" y="48"/>
                                  </a:lnTo>
                                  <a:lnTo>
                                    <a:pt x="5" y="144"/>
                                  </a:lnTo>
                                  <a:lnTo>
                                    <a:pt x="24" y="139"/>
                                  </a:lnTo>
                                  <a:lnTo>
                                    <a:pt x="24" y="134"/>
                                  </a:lnTo>
                                  <a:lnTo>
                                    <a:pt x="34" y="134"/>
                                  </a:lnTo>
                                  <a:lnTo>
                                    <a:pt x="34" y="129"/>
                                  </a:lnTo>
                                  <a:lnTo>
                                    <a:pt x="72" y="110"/>
                                  </a:lnTo>
                                  <a:lnTo>
                                    <a:pt x="72" y="105"/>
                                  </a:lnTo>
                                  <a:lnTo>
                                    <a:pt x="91" y="100"/>
                                  </a:lnTo>
                                  <a:lnTo>
                                    <a:pt x="91" y="96"/>
                                  </a:lnTo>
                                  <a:lnTo>
                                    <a:pt x="101" y="96"/>
                                  </a:lnTo>
                                  <a:lnTo>
                                    <a:pt x="101" y="91"/>
                                  </a:lnTo>
                                  <a:lnTo>
                                    <a:pt x="115" y="91"/>
                                  </a:lnTo>
                                  <a:lnTo>
                                    <a:pt x="115" y="86"/>
                                  </a:lnTo>
                                  <a:lnTo>
                                    <a:pt x="139" y="86"/>
                                  </a:lnTo>
                                  <a:lnTo>
                                    <a:pt x="139" y="81"/>
                                  </a:lnTo>
                                  <a:lnTo>
                                    <a:pt x="159" y="81"/>
                                  </a:lnTo>
                                  <a:lnTo>
                                    <a:pt x="159" y="76"/>
                                  </a:lnTo>
                                  <a:lnTo>
                                    <a:pt x="173" y="76"/>
                                  </a:lnTo>
                                  <a:lnTo>
                                    <a:pt x="173" y="72"/>
                                  </a:lnTo>
                                  <a:lnTo>
                                    <a:pt x="211" y="67"/>
                                  </a:lnTo>
                                  <a:lnTo>
                                    <a:pt x="211" y="62"/>
                                  </a:lnTo>
                                  <a:lnTo>
                                    <a:pt x="226" y="62"/>
                                  </a:lnTo>
                                  <a:lnTo>
                                    <a:pt x="226" y="57"/>
                                  </a:lnTo>
                                  <a:lnTo>
                                    <a:pt x="235" y="52"/>
                                  </a:lnTo>
                                  <a:lnTo>
                                    <a:pt x="235" y="43"/>
                                  </a:lnTo>
                                  <a:lnTo>
                                    <a:pt x="245" y="38"/>
                                  </a:lnTo>
                                  <a:lnTo>
                                    <a:pt x="245" y="28"/>
                                  </a:lnTo>
                                  <a:lnTo>
                                    <a:pt x="255" y="24"/>
                                  </a:lnTo>
                                  <a:lnTo>
                                    <a:pt x="255" y="14"/>
                                  </a:lnTo>
                                  <a:lnTo>
                                    <a:pt x="264" y="9"/>
                                  </a:lnTo>
                                  <a:lnTo>
                                    <a:pt x="264" y="0"/>
                                  </a:lnTo>
                                  <a:lnTo>
                                    <a:pt x="216" y="48"/>
                                  </a:lnTo>
                                  <a:lnTo>
                                    <a:pt x="187" y="48"/>
                                  </a:lnTo>
                                  <a:lnTo>
                                    <a:pt x="187" y="43"/>
                                  </a:lnTo>
                                  <a:lnTo>
                                    <a:pt x="144" y="38"/>
                                  </a:lnTo>
                                  <a:lnTo>
                                    <a:pt x="144" y="33"/>
                                  </a:lnTo>
                                  <a:lnTo>
                                    <a:pt x="130" y="33"/>
                                  </a:lnTo>
                                  <a:lnTo>
                                    <a:pt x="101" y="0"/>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4"/>
                          <wps:cNvSpPr>
                            <a:spLocks/>
                          </wps:cNvSpPr>
                          <wps:spPr bwMode="auto">
                            <a:xfrm>
                              <a:off x="6850" y="1460"/>
                              <a:ext cx="43" cy="76"/>
                            </a:xfrm>
                            <a:custGeom>
                              <a:avLst/>
                              <a:gdLst>
                                <a:gd name="T0" fmla="*/ 0 w 43"/>
                                <a:gd name="T1" fmla="*/ 76 h 76"/>
                                <a:gd name="T2" fmla="*/ 0 w 43"/>
                                <a:gd name="T3" fmla="*/ 72 h 76"/>
                                <a:gd name="T4" fmla="*/ 5 w 43"/>
                                <a:gd name="T5" fmla="*/ 67 h 76"/>
                                <a:gd name="T6" fmla="*/ 10 w 43"/>
                                <a:gd name="T7" fmla="*/ 62 h 76"/>
                                <a:gd name="T8" fmla="*/ 10 w 43"/>
                                <a:gd name="T9" fmla="*/ 57 h 76"/>
                                <a:gd name="T10" fmla="*/ 14 w 43"/>
                                <a:gd name="T11" fmla="*/ 52 h 76"/>
                                <a:gd name="T12" fmla="*/ 14 w 43"/>
                                <a:gd name="T13" fmla="*/ 48 h 76"/>
                                <a:gd name="T14" fmla="*/ 24 w 43"/>
                                <a:gd name="T15" fmla="*/ 38 h 76"/>
                                <a:gd name="T16" fmla="*/ 24 w 43"/>
                                <a:gd name="T17" fmla="*/ 33 h 76"/>
                                <a:gd name="T18" fmla="*/ 29 w 43"/>
                                <a:gd name="T19" fmla="*/ 28 h 76"/>
                                <a:gd name="T20" fmla="*/ 29 w 43"/>
                                <a:gd name="T21" fmla="*/ 24 h 76"/>
                                <a:gd name="T22" fmla="*/ 38 w 43"/>
                                <a:gd name="T23" fmla="*/ 14 h 76"/>
                                <a:gd name="T24" fmla="*/ 38 w 43"/>
                                <a:gd name="T25" fmla="*/ 9 h 76"/>
                                <a:gd name="T26" fmla="*/ 43 w 43"/>
                                <a:gd name="T27" fmla="*/ 4 h 76"/>
                                <a:gd name="T28" fmla="*/ 43 w 43"/>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76"/>
                                  </a:moveTo>
                                  <a:lnTo>
                                    <a:pt x="0" y="72"/>
                                  </a:lnTo>
                                  <a:lnTo>
                                    <a:pt x="5" y="67"/>
                                  </a:lnTo>
                                  <a:lnTo>
                                    <a:pt x="10" y="62"/>
                                  </a:lnTo>
                                  <a:lnTo>
                                    <a:pt x="10" y="57"/>
                                  </a:lnTo>
                                  <a:lnTo>
                                    <a:pt x="14" y="52"/>
                                  </a:lnTo>
                                  <a:lnTo>
                                    <a:pt x="14" y="48"/>
                                  </a:lnTo>
                                  <a:lnTo>
                                    <a:pt x="24" y="38"/>
                                  </a:lnTo>
                                  <a:lnTo>
                                    <a:pt x="24" y="33"/>
                                  </a:lnTo>
                                  <a:lnTo>
                                    <a:pt x="29" y="28"/>
                                  </a:lnTo>
                                  <a:lnTo>
                                    <a:pt x="29" y="24"/>
                                  </a:lnTo>
                                  <a:lnTo>
                                    <a:pt x="38" y="14"/>
                                  </a:lnTo>
                                  <a:lnTo>
                                    <a:pt x="38" y="9"/>
                                  </a:lnTo>
                                  <a:lnTo>
                                    <a:pt x="43" y="4"/>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075"/>
                          <wps:cNvSpPr>
                            <a:spLocks/>
                          </wps:cNvSpPr>
                          <wps:spPr bwMode="auto">
                            <a:xfrm>
                              <a:off x="6908" y="1455"/>
                              <a:ext cx="52" cy="91"/>
                            </a:xfrm>
                            <a:custGeom>
                              <a:avLst/>
                              <a:gdLst>
                                <a:gd name="T0" fmla="*/ 0 w 52"/>
                                <a:gd name="T1" fmla="*/ 91 h 91"/>
                                <a:gd name="T2" fmla="*/ 4 w 52"/>
                                <a:gd name="T3" fmla="*/ 86 h 91"/>
                                <a:gd name="T4" fmla="*/ 4 w 52"/>
                                <a:gd name="T5" fmla="*/ 81 h 91"/>
                                <a:gd name="T6" fmla="*/ 9 w 52"/>
                                <a:gd name="T7" fmla="*/ 77 h 91"/>
                                <a:gd name="T8" fmla="*/ 9 w 52"/>
                                <a:gd name="T9" fmla="*/ 72 h 91"/>
                                <a:gd name="T10" fmla="*/ 14 w 52"/>
                                <a:gd name="T11" fmla="*/ 67 h 91"/>
                                <a:gd name="T12" fmla="*/ 14 w 52"/>
                                <a:gd name="T13" fmla="*/ 62 h 91"/>
                                <a:gd name="T14" fmla="*/ 24 w 52"/>
                                <a:gd name="T15" fmla="*/ 53 h 91"/>
                                <a:gd name="T16" fmla="*/ 24 w 52"/>
                                <a:gd name="T17" fmla="*/ 48 h 91"/>
                                <a:gd name="T18" fmla="*/ 28 w 52"/>
                                <a:gd name="T19" fmla="*/ 43 h 91"/>
                                <a:gd name="T20" fmla="*/ 28 w 52"/>
                                <a:gd name="T21" fmla="*/ 38 h 91"/>
                                <a:gd name="T22" fmla="*/ 38 w 52"/>
                                <a:gd name="T23" fmla="*/ 29 h 91"/>
                                <a:gd name="T24" fmla="*/ 38 w 52"/>
                                <a:gd name="T25" fmla="*/ 24 h 91"/>
                                <a:gd name="T26" fmla="*/ 43 w 52"/>
                                <a:gd name="T27" fmla="*/ 19 h 91"/>
                                <a:gd name="T28" fmla="*/ 43 w 52"/>
                                <a:gd name="T29" fmla="*/ 14 h 91"/>
                                <a:gd name="T30" fmla="*/ 52 w 52"/>
                                <a:gd name="T31" fmla="*/ 5 h 91"/>
                                <a:gd name="T32" fmla="*/ 52 w 52"/>
                                <a:gd name="T3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1">
                                  <a:moveTo>
                                    <a:pt x="0" y="91"/>
                                  </a:moveTo>
                                  <a:lnTo>
                                    <a:pt x="4" y="86"/>
                                  </a:lnTo>
                                  <a:lnTo>
                                    <a:pt x="4" y="81"/>
                                  </a:lnTo>
                                  <a:lnTo>
                                    <a:pt x="9" y="77"/>
                                  </a:lnTo>
                                  <a:lnTo>
                                    <a:pt x="9" y="72"/>
                                  </a:lnTo>
                                  <a:lnTo>
                                    <a:pt x="14" y="67"/>
                                  </a:lnTo>
                                  <a:lnTo>
                                    <a:pt x="14" y="62"/>
                                  </a:lnTo>
                                  <a:lnTo>
                                    <a:pt x="24" y="53"/>
                                  </a:lnTo>
                                  <a:lnTo>
                                    <a:pt x="24" y="48"/>
                                  </a:lnTo>
                                  <a:lnTo>
                                    <a:pt x="28" y="43"/>
                                  </a:lnTo>
                                  <a:lnTo>
                                    <a:pt x="28" y="38"/>
                                  </a:lnTo>
                                  <a:lnTo>
                                    <a:pt x="38" y="29"/>
                                  </a:lnTo>
                                  <a:lnTo>
                                    <a:pt x="38" y="24"/>
                                  </a:lnTo>
                                  <a:lnTo>
                                    <a:pt x="43" y="19"/>
                                  </a:lnTo>
                                  <a:lnTo>
                                    <a:pt x="43" y="14"/>
                                  </a:lnTo>
                                  <a:lnTo>
                                    <a:pt x="52"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76"/>
                          <wps:cNvSpPr>
                            <a:spLocks/>
                          </wps:cNvSpPr>
                          <wps:spPr bwMode="auto">
                            <a:xfrm>
                              <a:off x="6989" y="1479"/>
                              <a:ext cx="19" cy="33"/>
                            </a:xfrm>
                            <a:custGeom>
                              <a:avLst/>
                              <a:gdLst>
                                <a:gd name="T0" fmla="*/ 0 w 19"/>
                                <a:gd name="T1" fmla="*/ 33 h 33"/>
                                <a:gd name="T2" fmla="*/ 5 w 19"/>
                                <a:gd name="T3" fmla="*/ 29 h 33"/>
                                <a:gd name="T4" fmla="*/ 5 w 19"/>
                                <a:gd name="T5" fmla="*/ 24 h 33"/>
                                <a:gd name="T6" fmla="*/ 15 w 19"/>
                                <a:gd name="T7" fmla="*/ 14 h 33"/>
                                <a:gd name="T8" fmla="*/ 15 w 19"/>
                                <a:gd name="T9" fmla="*/ 9 h 33"/>
                                <a:gd name="T10" fmla="*/ 19 w 19"/>
                                <a:gd name="T11" fmla="*/ 5 h 33"/>
                                <a:gd name="T12" fmla="*/ 19 w 19"/>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19" h="33">
                                  <a:moveTo>
                                    <a:pt x="0" y="33"/>
                                  </a:moveTo>
                                  <a:lnTo>
                                    <a:pt x="5" y="29"/>
                                  </a:lnTo>
                                  <a:lnTo>
                                    <a:pt x="5" y="24"/>
                                  </a:lnTo>
                                  <a:lnTo>
                                    <a:pt x="15" y="14"/>
                                  </a:lnTo>
                                  <a:lnTo>
                                    <a:pt x="15" y="9"/>
                                  </a:lnTo>
                                  <a:lnTo>
                                    <a:pt x="19"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77"/>
                          <wps:cNvSpPr>
                            <a:spLocks/>
                          </wps:cNvSpPr>
                          <wps:spPr bwMode="auto">
                            <a:xfrm>
                              <a:off x="7066" y="1445"/>
                              <a:ext cx="29" cy="48"/>
                            </a:xfrm>
                            <a:custGeom>
                              <a:avLst/>
                              <a:gdLst>
                                <a:gd name="T0" fmla="*/ 0 w 29"/>
                                <a:gd name="T1" fmla="*/ 48 h 48"/>
                                <a:gd name="T2" fmla="*/ 0 w 29"/>
                                <a:gd name="T3" fmla="*/ 43 h 48"/>
                                <a:gd name="T4" fmla="*/ 5 w 29"/>
                                <a:gd name="T5" fmla="*/ 39 h 48"/>
                                <a:gd name="T6" fmla="*/ 10 w 29"/>
                                <a:gd name="T7" fmla="*/ 34 h 48"/>
                                <a:gd name="T8" fmla="*/ 10 w 29"/>
                                <a:gd name="T9" fmla="*/ 29 h 48"/>
                                <a:gd name="T10" fmla="*/ 14 w 29"/>
                                <a:gd name="T11" fmla="*/ 24 h 48"/>
                                <a:gd name="T12" fmla="*/ 14 w 29"/>
                                <a:gd name="T13" fmla="*/ 19 h 48"/>
                                <a:gd name="T14" fmla="*/ 24 w 29"/>
                                <a:gd name="T15" fmla="*/ 10 h 48"/>
                                <a:gd name="T16" fmla="*/ 24 w 29"/>
                                <a:gd name="T17" fmla="*/ 5 h 48"/>
                                <a:gd name="T18" fmla="*/ 29 w 29"/>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8">
                                  <a:moveTo>
                                    <a:pt x="0" y="48"/>
                                  </a:moveTo>
                                  <a:lnTo>
                                    <a:pt x="0" y="43"/>
                                  </a:lnTo>
                                  <a:lnTo>
                                    <a:pt x="5" y="39"/>
                                  </a:lnTo>
                                  <a:lnTo>
                                    <a:pt x="10" y="34"/>
                                  </a:lnTo>
                                  <a:lnTo>
                                    <a:pt x="10" y="29"/>
                                  </a:lnTo>
                                  <a:lnTo>
                                    <a:pt x="14" y="24"/>
                                  </a:lnTo>
                                  <a:lnTo>
                                    <a:pt x="14" y="19"/>
                                  </a:lnTo>
                                  <a:lnTo>
                                    <a:pt x="24" y="10"/>
                                  </a:lnTo>
                                  <a:lnTo>
                                    <a:pt x="24"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1078"/>
                          <wps:cNvCnPr>
                            <a:cxnSpLocks noChangeShapeType="1"/>
                          </wps:cNvCnPr>
                          <wps:spPr bwMode="auto">
                            <a:xfrm>
                              <a:off x="7066" y="1474"/>
                              <a:ext cx="1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Freeform 1079"/>
                          <wps:cNvSpPr>
                            <a:spLocks/>
                          </wps:cNvSpPr>
                          <wps:spPr bwMode="auto">
                            <a:xfrm>
                              <a:off x="7004" y="1474"/>
                              <a:ext cx="14" cy="29"/>
                            </a:xfrm>
                            <a:custGeom>
                              <a:avLst/>
                              <a:gdLst>
                                <a:gd name="T0" fmla="*/ 0 w 14"/>
                                <a:gd name="T1" fmla="*/ 0 h 29"/>
                                <a:gd name="T2" fmla="*/ 0 w 14"/>
                                <a:gd name="T3" fmla="*/ 5 h 29"/>
                                <a:gd name="T4" fmla="*/ 4 w 14"/>
                                <a:gd name="T5" fmla="*/ 10 h 29"/>
                                <a:gd name="T6" fmla="*/ 9 w 14"/>
                                <a:gd name="T7" fmla="*/ 14 h 29"/>
                                <a:gd name="T8" fmla="*/ 9 w 14"/>
                                <a:gd name="T9" fmla="*/ 19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0" y="5"/>
                                  </a:lnTo>
                                  <a:lnTo>
                                    <a:pt x="4" y="10"/>
                                  </a:lnTo>
                                  <a:lnTo>
                                    <a:pt x="9" y="14"/>
                                  </a:lnTo>
                                  <a:lnTo>
                                    <a:pt x="9" y="19"/>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080"/>
                          <wps:cNvSpPr>
                            <a:spLocks/>
                          </wps:cNvSpPr>
                          <wps:spPr bwMode="auto">
                            <a:xfrm>
                              <a:off x="6922" y="1445"/>
                              <a:ext cx="43" cy="72"/>
                            </a:xfrm>
                            <a:custGeom>
                              <a:avLst/>
                              <a:gdLst>
                                <a:gd name="T0" fmla="*/ 0 w 43"/>
                                <a:gd name="T1" fmla="*/ 0 h 72"/>
                                <a:gd name="T2" fmla="*/ 5 w 43"/>
                                <a:gd name="T3" fmla="*/ 5 h 72"/>
                                <a:gd name="T4" fmla="*/ 5 w 43"/>
                                <a:gd name="T5" fmla="*/ 10 h 72"/>
                                <a:gd name="T6" fmla="*/ 14 w 43"/>
                                <a:gd name="T7" fmla="*/ 19 h 72"/>
                                <a:gd name="T8" fmla="*/ 14 w 43"/>
                                <a:gd name="T9" fmla="*/ 24 h 72"/>
                                <a:gd name="T10" fmla="*/ 19 w 43"/>
                                <a:gd name="T11" fmla="*/ 29 h 72"/>
                                <a:gd name="T12" fmla="*/ 19 w 43"/>
                                <a:gd name="T13" fmla="*/ 34 h 72"/>
                                <a:gd name="T14" fmla="*/ 24 w 43"/>
                                <a:gd name="T15" fmla="*/ 39 h 72"/>
                                <a:gd name="T16" fmla="*/ 24 w 43"/>
                                <a:gd name="T17" fmla="*/ 43 h 72"/>
                                <a:gd name="T18" fmla="*/ 34 w 43"/>
                                <a:gd name="T19" fmla="*/ 53 h 72"/>
                                <a:gd name="T20" fmla="*/ 34 w 43"/>
                                <a:gd name="T21" fmla="*/ 58 h 72"/>
                                <a:gd name="T22" fmla="*/ 38 w 43"/>
                                <a:gd name="T23" fmla="*/ 63 h 72"/>
                                <a:gd name="T24" fmla="*/ 38 w 43"/>
                                <a:gd name="T25" fmla="*/ 67 h 72"/>
                                <a:gd name="T26" fmla="*/ 43 w 43"/>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0"/>
                                  </a:moveTo>
                                  <a:lnTo>
                                    <a:pt x="5" y="5"/>
                                  </a:lnTo>
                                  <a:lnTo>
                                    <a:pt x="5" y="10"/>
                                  </a:lnTo>
                                  <a:lnTo>
                                    <a:pt x="14" y="19"/>
                                  </a:lnTo>
                                  <a:lnTo>
                                    <a:pt x="14" y="24"/>
                                  </a:lnTo>
                                  <a:lnTo>
                                    <a:pt x="19" y="29"/>
                                  </a:lnTo>
                                  <a:lnTo>
                                    <a:pt x="19" y="34"/>
                                  </a:lnTo>
                                  <a:lnTo>
                                    <a:pt x="24" y="39"/>
                                  </a:lnTo>
                                  <a:lnTo>
                                    <a:pt x="24" y="43"/>
                                  </a:lnTo>
                                  <a:lnTo>
                                    <a:pt x="34" y="53"/>
                                  </a:lnTo>
                                  <a:lnTo>
                                    <a:pt x="34" y="58"/>
                                  </a:lnTo>
                                  <a:lnTo>
                                    <a:pt x="38" y="63"/>
                                  </a:lnTo>
                                  <a:lnTo>
                                    <a:pt x="38" y="67"/>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081"/>
                          <wps:cNvSpPr>
                            <a:spLocks/>
                          </wps:cNvSpPr>
                          <wps:spPr bwMode="auto">
                            <a:xfrm>
                              <a:off x="6879" y="1469"/>
                              <a:ext cx="38" cy="67"/>
                            </a:xfrm>
                            <a:custGeom>
                              <a:avLst/>
                              <a:gdLst>
                                <a:gd name="T0" fmla="*/ 0 w 38"/>
                                <a:gd name="T1" fmla="*/ 0 h 67"/>
                                <a:gd name="T2" fmla="*/ 0 w 38"/>
                                <a:gd name="T3" fmla="*/ 5 h 67"/>
                                <a:gd name="T4" fmla="*/ 5 w 38"/>
                                <a:gd name="T5" fmla="*/ 10 h 67"/>
                                <a:gd name="T6" fmla="*/ 9 w 38"/>
                                <a:gd name="T7" fmla="*/ 15 h 67"/>
                                <a:gd name="T8" fmla="*/ 9 w 38"/>
                                <a:gd name="T9" fmla="*/ 19 h 67"/>
                                <a:gd name="T10" fmla="*/ 14 w 38"/>
                                <a:gd name="T11" fmla="*/ 24 h 67"/>
                                <a:gd name="T12" fmla="*/ 14 w 38"/>
                                <a:gd name="T13" fmla="*/ 29 h 67"/>
                                <a:gd name="T14" fmla="*/ 19 w 38"/>
                                <a:gd name="T15" fmla="*/ 34 h 67"/>
                                <a:gd name="T16" fmla="*/ 19 w 38"/>
                                <a:gd name="T17" fmla="*/ 39 h 67"/>
                                <a:gd name="T18" fmla="*/ 29 w 38"/>
                                <a:gd name="T19" fmla="*/ 48 h 67"/>
                                <a:gd name="T20" fmla="*/ 29 w 38"/>
                                <a:gd name="T21" fmla="*/ 53 h 67"/>
                                <a:gd name="T22" fmla="*/ 33 w 38"/>
                                <a:gd name="T23" fmla="*/ 58 h 67"/>
                                <a:gd name="T24" fmla="*/ 33 w 38"/>
                                <a:gd name="T25" fmla="*/ 63 h 67"/>
                                <a:gd name="T26" fmla="*/ 38 w 38"/>
                                <a:gd name="T2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0"/>
                                  </a:moveTo>
                                  <a:lnTo>
                                    <a:pt x="0" y="5"/>
                                  </a:lnTo>
                                  <a:lnTo>
                                    <a:pt x="5" y="10"/>
                                  </a:lnTo>
                                  <a:lnTo>
                                    <a:pt x="9" y="15"/>
                                  </a:lnTo>
                                  <a:lnTo>
                                    <a:pt x="9" y="19"/>
                                  </a:lnTo>
                                  <a:lnTo>
                                    <a:pt x="14" y="24"/>
                                  </a:lnTo>
                                  <a:lnTo>
                                    <a:pt x="14" y="29"/>
                                  </a:lnTo>
                                  <a:lnTo>
                                    <a:pt x="19" y="34"/>
                                  </a:lnTo>
                                  <a:lnTo>
                                    <a:pt x="19" y="39"/>
                                  </a:lnTo>
                                  <a:lnTo>
                                    <a:pt x="29" y="48"/>
                                  </a:lnTo>
                                  <a:lnTo>
                                    <a:pt x="29" y="53"/>
                                  </a:lnTo>
                                  <a:lnTo>
                                    <a:pt x="33" y="58"/>
                                  </a:lnTo>
                                  <a:lnTo>
                                    <a:pt x="33" y="63"/>
                                  </a:lnTo>
                                  <a:lnTo>
                                    <a:pt x="3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082"/>
                          <wps:cNvSpPr>
                            <a:spLocks/>
                          </wps:cNvSpPr>
                          <wps:spPr bwMode="auto">
                            <a:xfrm>
                              <a:off x="6845" y="1522"/>
                              <a:ext cx="24" cy="43"/>
                            </a:xfrm>
                            <a:custGeom>
                              <a:avLst/>
                              <a:gdLst>
                                <a:gd name="T0" fmla="*/ 0 w 24"/>
                                <a:gd name="T1" fmla="*/ 0 h 43"/>
                                <a:gd name="T2" fmla="*/ 0 w 24"/>
                                <a:gd name="T3" fmla="*/ 5 h 43"/>
                                <a:gd name="T4" fmla="*/ 5 w 24"/>
                                <a:gd name="T5" fmla="*/ 10 h 43"/>
                                <a:gd name="T6" fmla="*/ 5 w 24"/>
                                <a:gd name="T7" fmla="*/ 14 h 43"/>
                                <a:gd name="T8" fmla="*/ 10 w 24"/>
                                <a:gd name="T9" fmla="*/ 19 h 43"/>
                                <a:gd name="T10" fmla="*/ 15 w 24"/>
                                <a:gd name="T11" fmla="*/ 24 h 43"/>
                                <a:gd name="T12" fmla="*/ 15 w 24"/>
                                <a:gd name="T13" fmla="*/ 29 h 43"/>
                                <a:gd name="T14" fmla="*/ 19 w 24"/>
                                <a:gd name="T15" fmla="*/ 34 h 43"/>
                                <a:gd name="T16" fmla="*/ 19 w 24"/>
                                <a:gd name="T17" fmla="*/ 38 h 43"/>
                                <a:gd name="T18" fmla="*/ 24 w 24"/>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3">
                                  <a:moveTo>
                                    <a:pt x="0" y="0"/>
                                  </a:moveTo>
                                  <a:lnTo>
                                    <a:pt x="0" y="5"/>
                                  </a:lnTo>
                                  <a:lnTo>
                                    <a:pt x="5" y="10"/>
                                  </a:lnTo>
                                  <a:lnTo>
                                    <a:pt x="5" y="14"/>
                                  </a:lnTo>
                                  <a:lnTo>
                                    <a:pt x="10" y="19"/>
                                  </a:lnTo>
                                  <a:lnTo>
                                    <a:pt x="15" y="24"/>
                                  </a:lnTo>
                                  <a:lnTo>
                                    <a:pt x="15" y="29"/>
                                  </a:lnTo>
                                  <a:lnTo>
                                    <a:pt x="19" y="34"/>
                                  </a:lnTo>
                                  <a:lnTo>
                                    <a:pt x="19" y="38"/>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083"/>
                          <wps:cNvSpPr>
                            <a:spLocks/>
                          </wps:cNvSpPr>
                          <wps:spPr bwMode="auto">
                            <a:xfrm>
                              <a:off x="6840" y="1431"/>
                              <a:ext cx="269" cy="149"/>
                            </a:xfrm>
                            <a:custGeom>
                              <a:avLst/>
                              <a:gdLst>
                                <a:gd name="T0" fmla="*/ 106 w 269"/>
                                <a:gd name="T1" fmla="*/ 0 h 149"/>
                                <a:gd name="T2" fmla="*/ 101 w 269"/>
                                <a:gd name="T3" fmla="*/ 0 h 149"/>
                                <a:gd name="T4" fmla="*/ 5 w 269"/>
                                <a:gd name="T5" fmla="*/ 48 h 149"/>
                                <a:gd name="T6" fmla="*/ 0 w 269"/>
                                <a:gd name="T7" fmla="*/ 48 h 149"/>
                                <a:gd name="T8" fmla="*/ 0 w 269"/>
                                <a:gd name="T9" fmla="*/ 53 h 149"/>
                                <a:gd name="T10" fmla="*/ 5 w 269"/>
                                <a:gd name="T11" fmla="*/ 144 h 149"/>
                                <a:gd name="T12" fmla="*/ 5 w 269"/>
                                <a:gd name="T13" fmla="*/ 149 h 149"/>
                                <a:gd name="T14" fmla="*/ 10 w 269"/>
                                <a:gd name="T15" fmla="*/ 149 h 149"/>
                                <a:gd name="T16" fmla="*/ 106 w 269"/>
                                <a:gd name="T17" fmla="*/ 96 h 149"/>
                                <a:gd name="T18" fmla="*/ 226 w 269"/>
                                <a:gd name="T19" fmla="*/ 67 h 149"/>
                                <a:gd name="T20" fmla="*/ 231 w 269"/>
                                <a:gd name="T21" fmla="*/ 67 h 149"/>
                                <a:gd name="T22" fmla="*/ 269 w 269"/>
                                <a:gd name="T23" fmla="*/ 9 h 149"/>
                                <a:gd name="T24" fmla="*/ 269 w 269"/>
                                <a:gd name="T25" fmla="*/ 0 h 149"/>
                                <a:gd name="T26" fmla="*/ 260 w 269"/>
                                <a:gd name="T27" fmla="*/ 0 h 149"/>
                                <a:gd name="T28" fmla="*/ 207 w 269"/>
                                <a:gd name="T29" fmla="*/ 48 h 149"/>
                                <a:gd name="T30" fmla="*/ 212 w 269"/>
                                <a:gd name="T31" fmla="*/ 48 h 149"/>
                                <a:gd name="T32" fmla="*/ 130 w 269"/>
                                <a:gd name="T33" fmla="*/ 33 h 149"/>
                                <a:gd name="T34" fmla="*/ 135 w 269"/>
                                <a:gd name="T35" fmla="*/ 33 h 149"/>
                                <a:gd name="T36" fmla="*/ 106 w 269"/>
                                <a:gd name="T37" fmla="*/ 0 h 149"/>
                                <a:gd name="T38" fmla="*/ 96 w 269"/>
                                <a:gd name="T39" fmla="*/ 9 h 149"/>
                                <a:gd name="T40" fmla="*/ 125 w 269"/>
                                <a:gd name="T41" fmla="*/ 43 h 149"/>
                                <a:gd name="T42" fmla="*/ 130 w 269"/>
                                <a:gd name="T43" fmla="*/ 43 h 149"/>
                                <a:gd name="T44" fmla="*/ 212 w 269"/>
                                <a:gd name="T45" fmla="*/ 57 h 149"/>
                                <a:gd name="T46" fmla="*/ 216 w 269"/>
                                <a:gd name="T47" fmla="*/ 57 h 149"/>
                                <a:gd name="T48" fmla="*/ 269 w 269"/>
                                <a:gd name="T49" fmla="*/ 9 h 149"/>
                                <a:gd name="T50" fmla="*/ 260 w 269"/>
                                <a:gd name="T51" fmla="*/ 0 h 149"/>
                                <a:gd name="T52" fmla="*/ 221 w 269"/>
                                <a:gd name="T53" fmla="*/ 57 h 149"/>
                                <a:gd name="T54" fmla="*/ 226 w 269"/>
                                <a:gd name="T55" fmla="*/ 57 h 149"/>
                                <a:gd name="T56" fmla="*/ 106 w 269"/>
                                <a:gd name="T57" fmla="*/ 86 h 149"/>
                                <a:gd name="T58" fmla="*/ 10 w 269"/>
                                <a:gd name="T59" fmla="*/ 139 h 149"/>
                                <a:gd name="T60" fmla="*/ 15 w 269"/>
                                <a:gd name="T61" fmla="*/ 144 h 149"/>
                                <a:gd name="T62" fmla="*/ 10 w 269"/>
                                <a:gd name="T63" fmla="*/ 53 h 149"/>
                                <a:gd name="T64" fmla="*/ 5 w 269"/>
                                <a:gd name="T65" fmla="*/ 57 h 149"/>
                                <a:gd name="T66" fmla="*/ 101 w 269"/>
                                <a:gd name="T67" fmla="*/ 9 h 149"/>
                                <a:gd name="T68" fmla="*/ 96 w 269"/>
                                <a:gd name="T69" fmla="*/ 9 h 149"/>
                                <a:gd name="T70" fmla="*/ 106 w 269"/>
                                <a:gd name="T71"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9" h="149">
                                  <a:moveTo>
                                    <a:pt x="106" y="0"/>
                                  </a:moveTo>
                                  <a:lnTo>
                                    <a:pt x="101" y="0"/>
                                  </a:lnTo>
                                  <a:lnTo>
                                    <a:pt x="5" y="48"/>
                                  </a:lnTo>
                                  <a:lnTo>
                                    <a:pt x="0" y="48"/>
                                  </a:lnTo>
                                  <a:lnTo>
                                    <a:pt x="0" y="53"/>
                                  </a:lnTo>
                                  <a:lnTo>
                                    <a:pt x="5" y="144"/>
                                  </a:lnTo>
                                  <a:lnTo>
                                    <a:pt x="5" y="149"/>
                                  </a:lnTo>
                                  <a:lnTo>
                                    <a:pt x="10" y="149"/>
                                  </a:lnTo>
                                  <a:lnTo>
                                    <a:pt x="106" y="96"/>
                                  </a:lnTo>
                                  <a:lnTo>
                                    <a:pt x="226" y="67"/>
                                  </a:lnTo>
                                  <a:lnTo>
                                    <a:pt x="231" y="67"/>
                                  </a:lnTo>
                                  <a:lnTo>
                                    <a:pt x="269" y="9"/>
                                  </a:lnTo>
                                  <a:lnTo>
                                    <a:pt x="269" y="0"/>
                                  </a:lnTo>
                                  <a:lnTo>
                                    <a:pt x="260" y="0"/>
                                  </a:lnTo>
                                  <a:lnTo>
                                    <a:pt x="207" y="48"/>
                                  </a:lnTo>
                                  <a:lnTo>
                                    <a:pt x="212" y="48"/>
                                  </a:lnTo>
                                  <a:lnTo>
                                    <a:pt x="130" y="33"/>
                                  </a:lnTo>
                                  <a:lnTo>
                                    <a:pt x="135" y="33"/>
                                  </a:lnTo>
                                  <a:lnTo>
                                    <a:pt x="106" y="0"/>
                                  </a:lnTo>
                                  <a:lnTo>
                                    <a:pt x="96" y="9"/>
                                  </a:lnTo>
                                  <a:lnTo>
                                    <a:pt x="125" y="43"/>
                                  </a:lnTo>
                                  <a:lnTo>
                                    <a:pt x="130" y="43"/>
                                  </a:lnTo>
                                  <a:lnTo>
                                    <a:pt x="212" y="57"/>
                                  </a:lnTo>
                                  <a:lnTo>
                                    <a:pt x="216" y="57"/>
                                  </a:lnTo>
                                  <a:lnTo>
                                    <a:pt x="269" y="9"/>
                                  </a:lnTo>
                                  <a:lnTo>
                                    <a:pt x="260" y="0"/>
                                  </a:lnTo>
                                  <a:lnTo>
                                    <a:pt x="221" y="57"/>
                                  </a:lnTo>
                                  <a:lnTo>
                                    <a:pt x="226" y="57"/>
                                  </a:lnTo>
                                  <a:lnTo>
                                    <a:pt x="106" y="86"/>
                                  </a:lnTo>
                                  <a:lnTo>
                                    <a:pt x="10" y="139"/>
                                  </a:lnTo>
                                  <a:lnTo>
                                    <a:pt x="15" y="144"/>
                                  </a:lnTo>
                                  <a:lnTo>
                                    <a:pt x="10" y="53"/>
                                  </a:lnTo>
                                  <a:lnTo>
                                    <a:pt x="5" y="57"/>
                                  </a:lnTo>
                                  <a:lnTo>
                                    <a:pt x="101" y="9"/>
                                  </a:lnTo>
                                  <a:lnTo>
                                    <a:pt x="96" y="9"/>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4"/>
                          <wps:cNvSpPr>
                            <a:spLocks/>
                          </wps:cNvSpPr>
                          <wps:spPr bwMode="auto">
                            <a:xfrm>
                              <a:off x="6898" y="1700"/>
                              <a:ext cx="115" cy="67"/>
                            </a:xfrm>
                            <a:custGeom>
                              <a:avLst/>
                              <a:gdLst>
                                <a:gd name="T0" fmla="*/ 43 w 115"/>
                                <a:gd name="T1" fmla="*/ 0 h 67"/>
                                <a:gd name="T2" fmla="*/ 43 w 115"/>
                                <a:gd name="T3" fmla="*/ 4 h 67"/>
                                <a:gd name="T4" fmla="*/ 34 w 115"/>
                                <a:gd name="T5" fmla="*/ 4 h 67"/>
                                <a:gd name="T6" fmla="*/ 34 w 115"/>
                                <a:gd name="T7" fmla="*/ 9 h 67"/>
                                <a:gd name="T8" fmla="*/ 19 w 115"/>
                                <a:gd name="T9" fmla="*/ 14 h 67"/>
                                <a:gd name="T10" fmla="*/ 19 w 115"/>
                                <a:gd name="T11" fmla="*/ 24 h 67"/>
                                <a:gd name="T12" fmla="*/ 14 w 115"/>
                                <a:gd name="T13" fmla="*/ 24 h 67"/>
                                <a:gd name="T14" fmla="*/ 14 w 115"/>
                                <a:gd name="T15" fmla="*/ 33 h 67"/>
                                <a:gd name="T16" fmla="*/ 10 w 115"/>
                                <a:gd name="T17" fmla="*/ 33 h 67"/>
                                <a:gd name="T18" fmla="*/ 10 w 115"/>
                                <a:gd name="T19" fmla="*/ 43 h 67"/>
                                <a:gd name="T20" fmla="*/ 5 w 115"/>
                                <a:gd name="T21" fmla="*/ 43 h 67"/>
                                <a:gd name="T22" fmla="*/ 5 w 115"/>
                                <a:gd name="T23" fmla="*/ 52 h 67"/>
                                <a:gd name="T24" fmla="*/ 0 w 115"/>
                                <a:gd name="T25" fmla="*/ 52 h 67"/>
                                <a:gd name="T26" fmla="*/ 0 w 115"/>
                                <a:gd name="T27" fmla="*/ 62 h 67"/>
                                <a:gd name="T28" fmla="*/ 53 w 115"/>
                                <a:gd name="T29" fmla="*/ 67 h 67"/>
                                <a:gd name="T30" fmla="*/ 53 w 115"/>
                                <a:gd name="T31" fmla="*/ 62 h 67"/>
                                <a:gd name="T32" fmla="*/ 115 w 115"/>
                                <a:gd name="T33" fmla="*/ 19 h 67"/>
                                <a:gd name="T34" fmla="*/ 115 w 115"/>
                                <a:gd name="T35" fmla="*/ 14 h 67"/>
                                <a:gd name="T36" fmla="*/ 96 w 115"/>
                                <a:gd name="T37" fmla="*/ 14 h 67"/>
                                <a:gd name="T38" fmla="*/ 96 w 115"/>
                                <a:gd name="T39" fmla="*/ 9 h 67"/>
                                <a:gd name="T40" fmla="*/ 77 w 115"/>
                                <a:gd name="T41" fmla="*/ 9 h 67"/>
                                <a:gd name="T42" fmla="*/ 77 w 115"/>
                                <a:gd name="T43" fmla="*/ 4 h 67"/>
                                <a:gd name="T44" fmla="*/ 58 w 115"/>
                                <a:gd name="T45" fmla="*/ 4 h 67"/>
                                <a:gd name="T46" fmla="*/ 58 w 115"/>
                                <a:gd name="T47" fmla="*/ 0 h 67"/>
                                <a:gd name="T48" fmla="*/ 43 w 115"/>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67">
                                  <a:moveTo>
                                    <a:pt x="43" y="0"/>
                                  </a:moveTo>
                                  <a:lnTo>
                                    <a:pt x="43" y="4"/>
                                  </a:lnTo>
                                  <a:lnTo>
                                    <a:pt x="34" y="4"/>
                                  </a:lnTo>
                                  <a:lnTo>
                                    <a:pt x="34" y="9"/>
                                  </a:lnTo>
                                  <a:lnTo>
                                    <a:pt x="19" y="14"/>
                                  </a:lnTo>
                                  <a:lnTo>
                                    <a:pt x="19" y="24"/>
                                  </a:lnTo>
                                  <a:lnTo>
                                    <a:pt x="14" y="24"/>
                                  </a:lnTo>
                                  <a:lnTo>
                                    <a:pt x="14" y="33"/>
                                  </a:lnTo>
                                  <a:lnTo>
                                    <a:pt x="10" y="33"/>
                                  </a:lnTo>
                                  <a:lnTo>
                                    <a:pt x="10" y="43"/>
                                  </a:lnTo>
                                  <a:lnTo>
                                    <a:pt x="5" y="43"/>
                                  </a:lnTo>
                                  <a:lnTo>
                                    <a:pt x="5" y="52"/>
                                  </a:lnTo>
                                  <a:lnTo>
                                    <a:pt x="0" y="52"/>
                                  </a:lnTo>
                                  <a:lnTo>
                                    <a:pt x="0" y="62"/>
                                  </a:lnTo>
                                  <a:lnTo>
                                    <a:pt x="53" y="67"/>
                                  </a:lnTo>
                                  <a:lnTo>
                                    <a:pt x="53" y="62"/>
                                  </a:lnTo>
                                  <a:lnTo>
                                    <a:pt x="115" y="19"/>
                                  </a:lnTo>
                                  <a:lnTo>
                                    <a:pt x="115" y="14"/>
                                  </a:lnTo>
                                  <a:lnTo>
                                    <a:pt x="96" y="14"/>
                                  </a:lnTo>
                                  <a:lnTo>
                                    <a:pt x="96" y="9"/>
                                  </a:lnTo>
                                  <a:lnTo>
                                    <a:pt x="77" y="9"/>
                                  </a:lnTo>
                                  <a:lnTo>
                                    <a:pt x="77" y="4"/>
                                  </a:lnTo>
                                  <a:lnTo>
                                    <a:pt x="58" y="4"/>
                                  </a:lnTo>
                                  <a:lnTo>
                                    <a:pt x="58" y="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5"/>
                          <wps:cNvSpPr>
                            <a:spLocks/>
                          </wps:cNvSpPr>
                          <wps:spPr bwMode="auto">
                            <a:xfrm>
                              <a:off x="6922" y="1704"/>
                              <a:ext cx="34" cy="58"/>
                            </a:xfrm>
                            <a:custGeom>
                              <a:avLst/>
                              <a:gdLst>
                                <a:gd name="T0" fmla="*/ 0 w 34"/>
                                <a:gd name="T1" fmla="*/ 58 h 58"/>
                                <a:gd name="T2" fmla="*/ 5 w 34"/>
                                <a:gd name="T3" fmla="*/ 53 h 58"/>
                                <a:gd name="T4" fmla="*/ 5 w 34"/>
                                <a:gd name="T5" fmla="*/ 48 h 58"/>
                                <a:gd name="T6" fmla="*/ 10 w 34"/>
                                <a:gd name="T7" fmla="*/ 44 h 58"/>
                                <a:gd name="T8" fmla="*/ 10 w 34"/>
                                <a:gd name="T9" fmla="*/ 39 h 58"/>
                                <a:gd name="T10" fmla="*/ 19 w 34"/>
                                <a:gd name="T11" fmla="*/ 29 h 58"/>
                                <a:gd name="T12" fmla="*/ 19 w 34"/>
                                <a:gd name="T13" fmla="*/ 24 h 58"/>
                                <a:gd name="T14" fmla="*/ 24 w 34"/>
                                <a:gd name="T15" fmla="*/ 20 h 58"/>
                                <a:gd name="T16" fmla="*/ 24 w 34"/>
                                <a:gd name="T17" fmla="*/ 15 h 58"/>
                                <a:gd name="T18" fmla="*/ 29 w 34"/>
                                <a:gd name="T19" fmla="*/ 10 h 58"/>
                                <a:gd name="T20" fmla="*/ 29 w 34"/>
                                <a:gd name="T21" fmla="*/ 5 h 58"/>
                                <a:gd name="T22" fmla="*/ 34 w 34"/>
                                <a:gd name="T2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58">
                                  <a:moveTo>
                                    <a:pt x="0" y="58"/>
                                  </a:moveTo>
                                  <a:lnTo>
                                    <a:pt x="5" y="53"/>
                                  </a:lnTo>
                                  <a:lnTo>
                                    <a:pt x="5" y="48"/>
                                  </a:lnTo>
                                  <a:lnTo>
                                    <a:pt x="10" y="44"/>
                                  </a:lnTo>
                                  <a:lnTo>
                                    <a:pt x="10" y="39"/>
                                  </a:lnTo>
                                  <a:lnTo>
                                    <a:pt x="19" y="29"/>
                                  </a:lnTo>
                                  <a:lnTo>
                                    <a:pt x="19" y="24"/>
                                  </a:lnTo>
                                  <a:lnTo>
                                    <a:pt x="24" y="20"/>
                                  </a:lnTo>
                                  <a:lnTo>
                                    <a:pt x="24" y="15"/>
                                  </a:lnTo>
                                  <a:lnTo>
                                    <a:pt x="29" y="10"/>
                                  </a:lnTo>
                                  <a:lnTo>
                                    <a:pt x="29" y="5"/>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6"/>
                          <wps:cNvSpPr>
                            <a:spLocks/>
                          </wps:cNvSpPr>
                          <wps:spPr bwMode="auto">
                            <a:xfrm>
                              <a:off x="6946" y="1700"/>
                              <a:ext cx="24" cy="38"/>
                            </a:xfrm>
                            <a:custGeom>
                              <a:avLst/>
                              <a:gdLst>
                                <a:gd name="T0" fmla="*/ 0 w 24"/>
                                <a:gd name="T1" fmla="*/ 0 h 38"/>
                                <a:gd name="T2" fmla="*/ 5 w 24"/>
                                <a:gd name="T3" fmla="*/ 4 h 38"/>
                                <a:gd name="T4" fmla="*/ 5 w 24"/>
                                <a:gd name="T5" fmla="*/ 9 h 38"/>
                                <a:gd name="T6" fmla="*/ 14 w 24"/>
                                <a:gd name="T7" fmla="*/ 19 h 38"/>
                                <a:gd name="T8" fmla="*/ 14 w 24"/>
                                <a:gd name="T9" fmla="*/ 24 h 38"/>
                                <a:gd name="T10" fmla="*/ 24 w 24"/>
                                <a:gd name="T11" fmla="*/ 33 h 38"/>
                                <a:gd name="T12" fmla="*/ 24 w 24"/>
                                <a:gd name="T13" fmla="*/ 38 h 38"/>
                              </a:gdLst>
                              <a:ahLst/>
                              <a:cxnLst>
                                <a:cxn ang="0">
                                  <a:pos x="T0" y="T1"/>
                                </a:cxn>
                                <a:cxn ang="0">
                                  <a:pos x="T2" y="T3"/>
                                </a:cxn>
                                <a:cxn ang="0">
                                  <a:pos x="T4" y="T5"/>
                                </a:cxn>
                                <a:cxn ang="0">
                                  <a:pos x="T6" y="T7"/>
                                </a:cxn>
                                <a:cxn ang="0">
                                  <a:pos x="T8" y="T9"/>
                                </a:cxn>
                                <a:cxn ang="0">
                                  <a:pos x="T10" y="T11"/>
                                </a:cxn>
                                <a:cxn ang="0">
                                  <a:pos x="T12" y="T13"/>
                                </a:cxn>
                              </a:cxnLst>
                              <a:rect l="0" t="0" r="r" b="b"/>
                              <a:pathLst>
                                <a:path w="24" h="38">
                                  <a:moveTo>
                                    <a:pt x="0" y="0"/>
                                  </a:moveTo>
                                  <a:lnTo>
                                    <a:pt x="5" y="4"/>
                                  </a:lnTo>
                                  <a:lnTo>
                                    <a:pt x="5" y="9"/>
                                  </a:lnTo>
                                  <a:lnTo>
                                    <a:pt x="14" y="19"/>
                                  </a:lnTo>
                                  <a:lnTo>
                                    <a:pt x="14" y="24"/>
                                  </a:lnTo>
                                  <a:lnTo>
                                    <a:pt x="24" y="33"/>
                                  </a:lnTo>
                                  <a:lnTo>
                                    <a:pt x="2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7"/>
                          <wps:cNvSpPr>
                            <a:spLocks/>
                          </wps:cNvSpPr>
                          <wps:spPr bwMode="auto">
                            <a:xfrm>
                              <a:off x="6908" y="1738"/>
                              <a:ext cx="14" cy="24"/>
                            </a:xfrm>
                            <a:custGeom>
                              <a:avLst/>
                              <a:gdLst>
                                <a:gd name="T0" fmla="*/ 0 w 14"/>
                                <a:gd name="T1" fmla="*/ 0 h 24"/>
                                <a:gd name="T2" fmla="*/ 4 w 14"/>
                                <a:gd name="T3" fmla="*/ 5 h 24"/>
                                <a:gd name="T4" fmla="*/ 4 w 14"/>
                                <a:gd name="T5" fmla="*/ 10 h 24"/>
                                <a:gd name="T6" fmla="*/ 9 w 14"/>
                                <a:gd name="T7" fmla="*/ 14 h 24"/>
                                <a:gd name="T8" fmla="*/ 9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4" y="5"/>
                                  </a:lnTo>
                                  <a:lnTo>
                                    <a:pt x="4" y="10"/>
                                  </a:lnTo>
                                  <a:lnTo>
                                    <a:pt x="9" y="14"/>
                                  </a:lnTo>
                                  <a:lnTo>
                                    <a:pt x="9"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088"/>
                          <wps:cNvSpPr>
                            <a:spLocks/>
                          </wps:cNvSpPr>
                          <wps:spPr bwMode="auto">
                            <a:xfrm>
                              <a:off x="6893" y="1695"/>
                              <a:ext cx="120" cy="72"/>
                            </a:xfrm>
                            <a:custGeom>
                              <a:avLst/>
                              <a:gdLst>
                                <a:gd name="T0" fmla="*/ 120 w 120"/>
                                <a:gd name="T1" fmla="*/ 24 h 72"/>
                                <a:gd name="T2" fmla="*/ 120 w 120"/>
                                <a:gd name="T3" fmla="*/ 14 h 72"/>
                                <a:gd name="T4" fmla="*/ 115 w 120"/>
                                <a:gd name="T5" fmla="*/ 14 h 72"/>
                                <a:gd name="T6" fmla="*/ 48 w 120"/>
                                <a:gd name="T7" fmla="*/ 0 h 72"/>
                                <a:gd name="T8" fmla="*/ 43 w 120"/>
                                <a:gd name="T9" fmla="*/ 0 h 72"/>
                                <a:gd name="T10" fmla="*/ 19 w 120"/>
                                <a:gd name="T11" fmla="*/ 14 h 72"/>
                                <a:gd name="T12" fmla="*/ 19 w 120"/>
                                <a:gd name="T13" fmla="*/ 19 h 72"/>
                                <a:gd name="T14" fmla="*/ 0 w 120"/>
                                <a:gd name="T15" fmla="*/ 62 h 72"/>
                                <a:gd name="T16" fmla="*/ 0 w 120"/>
                                <a:gd name="T17" fmla="*/ 67 h 72"/>
                                <a:gd name="T18" fmla="*/ 5 w 120"/>
                                <a:gd name="T19" fmla="*/ 67 h 72"/>
                                <a:gd name="T20" fmla="*/ 48 w 120"/>
                                <a:gd name="T21" fmla="*/ 72 h 72"/>
                                <a:gd name="T22" fmla="*/ 53 w 120"/>
                                <a:gd name="T23" fmla="*/ 72 h 72"/>
                                <a:gd name="T24" fmla="*/ 120 w 120"/>
                                <a:gd name="T25" fmla="*/ 24 h 72"/>
                                <a:gd name="T26" fmla="*/ 111 w 120"/>
                                <a:gd name="T27" fmla="*/ 14 h 72"/>
                                <a:gd name="T28" fmla="*/ 43 w 120"/>
                                <a:gd name="T29" fmla="*/ 62 h 72"/>
                                <a:gd name="T30" fmla="*/ 48 w 120"/>
                                <a:gd name="T31" fmla="*/ 62 h 72"/>
                                <a:gd name="T32" fmla="*/ 5 w 120"/>
                                <a:gd name="T33" fmla="*/ 57 h 72"/>
                                <a:gd name="T34" fmla="*/ 10 w 120"/>
                                <a:gd name="T35" fmla="*/ 62 h 72"/>
                                <a:gd name="T36" fmla="*/ 29 w 120"/>
                                <a:gd name="T37" fmla="*/ 19 h 72"/>
                                <a:gd name="T38" fmla="*/ 29 w 120"/>
                                <a:gd name="T39" fmla="*/ 24 h 72"/>
                                <a:gd name="T40" fmla="*/ 53 w 120"/>
                                <a:gd name="T41" fmla="*/ 9 h 72"/>
                                <a:gd name="T42" fmla="*/ 48 w 120"/>
                                <a:gd name="T43" fmla="*/ 9 h 72"/>
                                <a:gd name="T44" fmla="*/ 115 w 120"/>
                                <a:gd name="T45" fmla="*/ 24 h 72"/>
                                <a:gd name="T46" fmla="*/ 111 w 120"/>
                                <a:gd name="T47" fmla="*/ 14 h 72"/>
                                <a:gd name="T48" fmla="*/ 120 w 120"/>
                                <a:gd name="T49" fmla="*/ 2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0" h="72">
                                  <a:moveTo>
                                    <a:pt x="120" y="24"/>
                                  </a:moveTo>
                                  <a:lnTo>
                                    <a:pt x="120" y="14"/>
                                  </a:lnTo>
                                  <a:lnTo>
                                    <a:pt x="115" y="14"/>
                                  </a:lnTo>
                                  <a:lnTo>
                                    <a:pt x="48" y="0"/>
                                  </a:lnTo>
                                  <a:lnTo>
                                    <a:pt x="43" y="0"/>
                                  </a:lnTo>
                                  <a:lnTo>
                                    <a:pt x="19" y="14"/>
                                  </a:lnTo>
                                  <a:lnTo>
                                    <a:pt x="19" y="19"/>
                                  </a:lnTo>
                                  <a:lnTo>
                                    <a:pt x="0" y="62"/>
                                  </a:lnTo>
                                  <a:lnTo>
                                    <a:pt x="0" y="67"/>
                                  </a:lnTo>
                                  <a:lnTo>
                                    <a:pt x="5" y="67"/>
                                  </a:lnTo>
                                  <a:lnTo>
                                    <a:pt x="48" y="72"/>
                                  </a:lnTo>
                                  <a:lnTo>
                                    <a:pt x="53" y="72"/>
                                  </a:lnTo>
                                  <a:lnTo>
                                    <a:pt x="120" y="24"/>
                                  </a:lnTo>
                                  <a:lnTo>
                                    <a:pt x="111" y="14"/>
                                  </a:lnTo>
                                  <a:lnTo>
                                    <a:pt x="43" y="62"/>
                                  </a:lnTo>
                                  <a:lnTo>
                                    <a:pt x="48" y="62"/>
                                  </a:lnTo>
                                  <a:lnTo>
                                    <a:pt x="5" y="57"/>
                                  </a:lnTo>
                                  <a:lnTo>
                                    <a:pt x="10" y="62"/>
                                  </a:lnTo>
                                  <a:lnTo>
                                    <a:pt x="29" y="19"/>
                                  </a:lnTo>
                                  <a:lnTo>
                                    <a:pt x="29" y="24"/>
                                  </a:lnTo>
                                  <a:lnTo>
                                    <a:pt x="53" y="9"/>
                                  </a:lnTo>
                                  <a:lnTo>
                                    <a:pt x="48" y="9"/>
                                  </a:lnTo>
                                  <a:lnTo>
                                    <a:pt x="115" y="24"/>
                                  </a:lnTo>
                                  <a:lnTo>
                                    <a:pt x="111" y="14"/>
                                  </a:lnTo>
                                  <a:lnTo>
                                    <a:pt x="12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wps:cNvSpPr>
                          <wps:spPr bwMode="auto">
                            <a:xfrm>
                              <a:off x="7224" y="1647"/>
                              <a:ext cx="125" cy="105"/>
                            </a:xfrm>
                            <a:custGeom>
                              <a:avLst/>
                              <a:gdLst>
                                <a:gd name="T0" fmla="*/ 68 w 125"/>
                                <a:gd name="T1" fmla="*/ 0 h 105"/>
                                <a:gd name="T2" fmla="*/ 68 w 125"/>
                                <a:gd name="T3" fmla="*/ 5 h 105"/>
                                <a:gd name="T4" fmla="*/ 58 w 125"/>
                                <a:gd name="T5" fmla="*/ 14 h 105"/>
                                <a:gd name="T6" fmla="*/ 48 w 125"/>
                                <a:gd name="T7" fmla="*/ 14 h 105"/>
                                <a:gd name="T8" fmla="*/ 48 w 125"/>
                                <a:gd name="T9" fmla="*/ 19 h 105"/>
                                <a:gd name="T10" fmla="*/ 29 w 125"/>
                                <a:gd name="T11" fmla="*/ 33 h 105"/>
                                <a:gd name="T12" fmla="*/ 24 w 125"/>
                                <a:gd name="T13" fmla="*/ 33 h 105"/>
                                <a:gd name="T14" fmla="*/ 24 w 125"/>
                                <a:gd name="T15" fmla="*/ 43 h 105"/>
                                <a:gd name="T16" fmla="*/ 10 w 125"/>
                                <a:gd name="T17" fmla="*/ 53 h 105"/>
                                <a:gd name="T18" fmla="*/ 10 w 125"/>
                                <a:gd name="T19" fmla="*/ 62 h 105"/>
                                <a:gd name="T20" fmla="*/ 0 w 125"/>
                                <a:gd name="T21" fmla="*/ 67 h 105"/>
                                <a:gd name="T22" fmla="*/ 29 w 125"/>
                                <a:gd name="T23" fmla="*/ 96 h 105"/>
                                <a:gd name="T24" fmla="*/ 29 w 125"/>
                                <a:gd name="T25" fmla="*/ 105 h 105"/>
                                <a:gd name="T26" fmla="*/ 68 w 125"/>
                                <a:gd name="T27" fmla="*/ 101 h 105"/>
                                <a:gd name="T28" fmla="*/ 68 w 125"/>
                                <a:gd name="T29" fmla="*/ 96 h 105"/>
                                <a:gd name="T30" fmla="*/ 77 w 125"/>
                                <a:gd name="T31" fmla="*/ 96 h 105"/>
                                <a:gd name="T32" fmla="*/ 77 w 125"/>
                                <a:gd name="T33" fmla="*/ 91 h 105"/>
                                <a:gd name="T34" fmla="*/ 101 w 125"/>
                                <a:gd name="T35" fmla="*/ 72 h 105"/>
                                <a:gd name="T36" fmla="*/ 101 w 125"/>
                                <a:gd name="T37" fmla="*/ 62 h 105"/>
                                <a:gd name="T38" fmla="*/ 106 w 125"/>
                                <a:gd name="T39" fmla="*/ 62 h 105"/>
                                <a:gd name="T40" fmla="*/ 111 w 125"/>
                                <a:gd name="T41" fmla="*/ 38 h 105"/>
                                <a:gd name="T42" fmla="*/ 116 w 125"/>
                                <a:gd name="T43" fmla="*/ 38 h 105"/>
                                <a:gd name="T44" fmla="*/ 116 w 125"/>
                                <a:gd name="T45" fmla="*/ 29 h 105"/>
                                <a:gd name="T46" fmla="*/ 120 w 125"/>
                                <a:gd name="T47" fmla="*/ 29 h 105"/>
                                <a:gd name="T48" fmla="*/ 125 w 125"/>
                                <a:gd name="T49" fmla="*/ 5 h 105"/>
                                <a:gd name="T50" fmla="*/ 96 w 125"/>
                                <a:gd name="T51" fmla="*/ 5 h 105"/>
                                <a:gd name="T52" fmla="*/ 96 w 125"/>
                                <a:gd name="T53" fmla="*/ 0 h 105"/>
                                <a:gd name="T54" fmla="*/ 68 w 125"/>
                                <a:gd name="T5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5" h="105">
                                  <a:moveTo>
                                    <a:pt x="68" y="0"/>
                                  </a:moveTo>
                                  <a:lnTo>
                                    <a:pt x="68" y="5"/>
                                  </a:lnTo>
                                  <a:lnTo>
                                    <a:pt x="58" y="14"/>
                                  </a:lnTo>
                                  <a:lnTo>
                                    <a:pt x="48" y="14"/>
                                  </a:lnTo>
                                  <a:lnTo>
                                    <a:pt x="48" y="19"/>
                                  </a:lnTo>
                                  <a:lnTo>
                                    <a:pt x="29" y="33"/>
                                  </a:lnTo>
                                  <a:lnTo>
                                    <a:pt x="24" y="33"/>
                                  </a:lnTo>
                                  <a:lnTo>
                                    <a:pt x="24" y="43"/>
                                  </a:lnTo>
                                  <a:lnTo>
                                    <a:pt x="10" y="53"/>
                                  </a:lnTo>
                                  <a:lnTo>
                                    <a:pt x="10" y="62"/>
                                  </a:lnTo>
                                  <a:lnTo>
                                    <a:pt x="0" y="67"/>
                                  </a:lnTo>
                                  <a:lnTo>
                                    <a:pt x="29" y="96"/>
                                  </a:lnTo>
                                  <a:lnTo>
                                    <a:pt x="29" y="105"/>
                                  </a:lnTo>
                                  <a:lnTo>
                                    <a:pt x="68" y="101"/>
                                  </a:lnTo>
                                  <a:lnTo>
                                    <a:pt x="68" y="96"/>
                                  </a:lnTo>
                                  <a:lnTo>
                                    <a:pt x="77" y="96"/>
                                  </a:lnTo>
                                  <a:lnTo>
                                    <a:pt x="77" y="91"/>
                                  </a:lnTo>
                                  <a:lnTo>
                                    <a:pt x="101" y="72"/>
                                  </a:lnTo>
                                  <a:lnTo>
                                    <a:pt x="101" y="62"/>
                                  </a:lnTo>
                                  <a:lnTo>
                                    <a:pt x="106" y="62"/>
                                  </a:lnTo>
                                  <a:lnTo>
                                    <a:pt x="111" y="38"/>
                                  </a:lnTo>
                                  <a:lnTo>
                                    <a:pt x="116" y="38"/>
                                  </a:lnTo>
                                  <a:lnTo>
                                    <a:pt x="116" y="29"/>
                                  </a:lnTo>
                                  <a:lnTo>
                                    <a:pt x="120" y="29"/>
                                  </a:lnTo>
                                  <a:lnTo>
                                    <a:pt x="125" y="5"/>
                                  </a:lnTo>
                                  <a:lnTo>
                                    <a:pt x="96" y="5"/>
                                  </a:lnTo>
                                  <a:lnTo>
                                    <a:pt x="96" y="0"/>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90"/>
                          <wps:cNvSpPr>
                            <a:spLocks/>
                          </wps:cNvSpPr>
                          <wps:spPr bwMode="auto">
                            <a:xfrm>
                              <a:off x="7239" y="1652"/>
                              <a:ext cx="48" cy="76"/>
                            </a:xfrm>
                            <a:custGeom>
                              <a:avLst/>
                              <a:gdLst>
                                <a:gd name="T0" fmla="*/ 0 w 48"/>
                                <a:gd name="T1" fmla="*/ 76 h 76"/>
                                <a:gd name="T2" fmla="*/ 0 w 48"/>
                                <a:gd name="T3" fmla="*/ 72 h 76"/>
                                <a:gd name="T4" fmla="*/ 5 w 48"/>
                                <a:gd name="T5" fmla="*/ 67 h 76"/>
                                <a:gd name="T6" fmla="*/ 9 w 48"/>
                                <a:gd name="T7" fmla="*/ 62 h 76"/>
                                <a:gd name="T8" fmla="*/ 9 w 48"/>
                                <a:gd name="T9" fmla="*/ 57 h 76"/>
                                <a:gd name="T10" fmla="*/ 14 w 48"/>
                                <a:gd name="T11" fmla="*/ 52 h 76"/>
                                <a:gd name="T12" fmla="*/ 14 w 48"/>
                                <a:gd name="T13" fmla="*/ 48 h 76"/>
                                <a:gd name="T14" fmla="*/ 24 w 48"/>
                                <a:gd name="T15" fmla="*/ 38 h 76"/>
                                <a:gd name="T16" fmla="*/ 24 w 48"/>
                                <a:gd name="T17" fmla="*/ 33 h 76"/>
                                <a:gd name="T18" fmla="*/ 33 w 48"/>
                                <a:gd name="T19" fmla="*/ 24 h 76"/>
                                <a:gd name="T20" fmla="*/ 33 w 48"/>
                                <a:gd name="T21" fmla="*/ 19 h 76"/>
                                <a:gd name="T22" fmla="*/ 38 w 48"/>
                                <a:gd name="T23" fmla="*/ 14 h 76"/>
                                <a:gd name="T24" fmla="*/ 38 w 48"/>
                                <a:gd name="T25" fmla="*/ 9 h 76"/>
                                <a:gd name="T26" fmla="*/ 48 w 48"/>
                                <a:gd name="T2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76"/>
                                  </a:moveTo>
                                  <a:lnTo>
                                    <a:pt x="0" y="72"/>
                                  </a:lnTo>
                                  <a:lnTo>
                                    <a:pt x="5" y="67"/>
                                  </a:lnTo>
                                  <a:lnTo>
                                    <a:pt x="9" y="62"/>
                                  </a:lnTo>
                                  <a:lnTo>
                                    <a:pt x="9" y="57"/>
                                  </a:lnTo>
                                  <a:lnTo>
                                    <a:pt x="14" y="52"/>
                                  </a:lnTo>
                                  <a:lnTo>
                                    <a:pt x="14" y="48"/>
                                  </a:lnTo>
                                  <a:lnTo>
                                    <a:pt x="24" y="38"/>
                                  </a:lnTo>
                                  <a:lnTo>
                                    <a:pt x="24" y="33"/>
                                  </a:lnTo>
                                  <a:lnTo>
                                    <a:pt x="33" y="24"/>
                                  </a:lnTo>
                                  <a:lnTo>
                                    <a:pt x="33" y="19"/>
                                  </a:lnTo>
                                  <a:lnTo>
                                    <a:pt x="38" y="14"/>
                                  </a:lnTo>
                                  <a:lnTo>
                                    <a:pt x="38" y="9"/>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91"/>
                          <wps:cNvSpPr>
                            <a:spLocks/>
                          </wps:cNvSpPr>
                          <wps:spPr bwMode="auto">
                            <a:xfrm>
                              <a:off x="7296" y="1656"/>
                              <a:ext cx="48" cy="82"/>
                            </a:xfrm>
                            <a:custGeom>
                              <a:avLst/>
                              <a:gdLst>
                                <a:gd name="T0" fmla="*/ 0 w 48"/>
                                <a:gd name="T1" fmla="*/ 82 h 82"/>
                                <a:gd name="T2" fmla="*/ 5 w 48"/>
                                <a:gd name="T3" fmla="*/ 77 h 82"/>
                                <a:gd name="T4" fmla="*/ 5 w 48"/>
                                <a:gd name="T5" fmla="*/ 72 h 82"/>
                                <a:gd name="T6" fmla="*/ 10 w 48"/>
                                <a:gd name="T7" fmla="*/ 68 h 82"/>
                                <a:gd name="T8" fmla="*/ 10 w 48"/>
                                <a:gd name="T9" fmla="*/ 63 h 82"/>
                                <a:gd name="T10" fmla="*/ 20 w 48"/>
                                <a:gd name="T11" fmla="*/ 53 h 82"/>
                                <a:gd name="T12" fmla="*/ 20 w 48"/>
                                <a:gd name="T13" fmla="*/ 48 h 82"/>
                                <a:gd name="T14" fmla="*/ 24 w 48"/>
                                <a:gd name="T15" fmla="*/ 44 h 82"/>
                                <a:gd name="T16" fmla="*/ 24 w 48"/>
                                <a:gd name="T17" fmla="*/ 39 h 82"/>
                                <a:gd name="T18" fmla="*/ 34 w 48"/>
                                <a:gd name="T19" fmla="*/ 29 h 82"/>
                                <a:gd name="T20" fmla="*/ 34 w 48"/>
                                <a:gd name="T21" fmla="*/ 24 h 82"/>
                                <a:gd name="T22" fmla="*/ 39 w 48"/>
                                <a:gd name="T23" fmla="*/ 20 h 82"/>
                                <a:gd name="T24" fmla="*/ 39 w 48"/>
                                <a:gd name="T25" fmla="*/ 15 h 82"/>
                                <a:gd name="T26" fmla="*/ 48 w 48"/>
                                <a:gd name="T27" fmla="*/ 5 h 82"/>
                                <a:gd name="T28" fmla="*/ 48 w 48"/>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82"/>
                                  </a:moveTo>
                                  <a:lnTo>
                                    <a:pt x="5" y="77"/>
                                  </a:lnTo>
                                  <a:lnTo>
                                    <a:pt x="5" y="72"/>
                                  </a:lnTo>
                                  <a:lnTo>
                                    <a:pt x="10" y="68"/>
                                  </a:lnTo>
                                  <a:lnTo>
                                    <a:pt x="10" y="63"/>
                                  </a:lnTo>
                                  <a:lnTo>
                                    <a:pt x="20" y="53"/>
                                  </a:lnTo>
                                  <a:lnTo>
                                    <a:pt x="20" y="48"/>
                                  </a:lnTo>
                                  <a:lnTo>
                                    <a:pt x="24" y="44"/>
                                  </a:lnTo>
                                  <a:lnTo>
                                    <a:pt x="24" y="39"/>
                                  </a:lnTo>
                                  <a:lnTo>
                                    <a:pt x="34" y="29"/>
                                  </a:lnTo>
                                  <a:lnTo>
                                    <a:pt x="34" y="24"/>
                                  </a:lnTo>
                                  <a:lnTo>
                                    <a:pt x="39" y="20"/>
                                  </a:lnTo>
                                  <a:lnTo>
                                    <a:pt x="39" y="15"/>
                                  </a:lnTo>
                                  <a:lnTo>
                                    <a:pt x="48"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092"/>
                          <wps:cNvSpPr>
                            <a:spLocks/>
                          </wps:cNvSpPr>
                          <wps:spPr bwMode="auto">
                            <a:xfrm>
                              <a:off x="7287" y="1652"/>
                              <a:ext cx="33" cy="62"/>
                            </a:xfrm>
                            <a:custGeom>
                              <a:avLst/>
                              <a:gdLst>
                                <a:gd name="T0" fmla="*/ 0 w 33"/>
                                <a:gd name="T1" fmla="*/ 0 h 62"/>
                                <a:gd name="T2" fmla="*/ 0 w 33"/>
                                <a:gd name="T3" fmla="*/ 4 h 62"/>
                                <a:gd name="T4" fmla="*/ 5 w 33"/>
                                <a:gd name="T5" fmla="*/ 9 h 62"/>
                                <a:gd name="T6" fmla="*/ 5 w 33"/>
                                <a:gd name="T7" fmla="*/ 14 h 62"/>
                                <a:gd name="T8" fmla="*/ 9 w 33"/>
                                <a:gd name="T9" fmla="*/ 19 h 62"/>
                                <a:gd name="T10" fmla="*/ 14 w 33"/>
                                <a:gd name="T11" fmla="*/ 24 h 62"/>
                                <a:gd name="T12" fmla="*/ 14 w 33"/>
                                <a:gd name="T13" fmla="*/ 28 h 62"/>
                                <a:gd name="T14" fmla="*/ 19 w 33"/>
                                <a:gd name="T15" fmla="*/ 33 h 62"/>
                                <a:gd name="T16" fmla="*/ 19 w 33"/>
                                <a:gd name="T17" fmla="*/ 38 h 62"/>
                                <a:gd name="T18" fmla="*/ 29 w 33"/>
                                <a:gd name="T19" fmla="*/ 48 h 62"/>
                                <a:gd name="T20" fmla="*/ 29 w 33"/>
                                <a:gd name="T21" fmla="*/ 52 h 62"/>
                                <a:gd name="T22" fmla="*/ 33 w 33"/>
                                <a:gd name="T23" fmla="*/ 57 h 62"/>
                                <a:gd name="T24" fmla="*/ 33 w 33"/>
                                <a:gd name="T2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62">
                                  <a:moveTo>
                                    <a:pt x="0" y="0"/>
                                  </a:moveTo>
                                  <a:lnTo>
                                    <a:pt x="0" y="4"/>
                                  </a:lnTo>
                                  <a:lnTo>
                                    <a:pt x="5" y="9"/>
                                  </a:lnTo>
                                  <a:lnTo>
                                    <a:pt x="5" y="14"/>
                                  </a:lnTo>
                                  <a:lnTo>
                                    <a:pt x="9" y="19"/>
                                  </a:lnTo>
                                  <a:lnTo>
                                    <a:pt x="14" y="24"/>
                                  </a:lnTo>
                                  <a:lnTo>
                                    <a:pt x="14" y="28"/>
                                  </a:lnTo>
                                  <a:lnTo>
                                    <a:pt x="19" y="33"/>
                                  </a:lnTo>
                                  <a:lnTo>
                                    <a:pt x="19" y="38"/>
                                  </a:lnTo>
                                  <a:lnTo>
                                    <a:pt x="29" y="48"/>
                                  </a:lnTo>
                                  <a:lnTo>
                                    <a:pt x="29" y="52"/>
                                  </a:lnTo>
                                  <a:lnTo>
                                    <a:pt x="33" y="57"/>
                                  </a:lnTo>
                                  <a:lnTo>
                                    <a:pt x="33"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093"/>
                          <wps:cNvSpPr>
                            <a:spLocks/>
                          </wps:cNvSpPr>
                          <wps:spPr bwMode="auto">
                            <a:xfrm>
                              <a:off x="7248" y="1690"/>
                              <a:ext cx="29" cy="53"/>
                            </a:xfrm>
                            <a:custGeom>
                              <a:avLst/>
                              <a:gdLst>
                                <a:gd name="T0" fmla="*/ 0 w 29"/>
                                <a:gd name="T1" fmla="*/ 0 h 53"/>
                                <a:gd name="T2" fmla="*/ 0 w 29"/>
                                <a:gd name="T3" fmla="*/ 5 h 53"/>
                                <a:gd name="T4" fmla="*/ 5 w 29"/>
                                <a:gd name="T5" fmla="*/ 10 h 53"/>
                                <a:gd name="T6" fmla="*/ 5 w 29"/>
                                <a:gd name="T7" fmla="*/ 14 h 53"/>
                                <a:gd name="T8" fmla="*/ 10 w 29"/>
                                <a:gd name="T9" fmla="*/ 19 h 53"/>
                                <a:gd name="T10" fmla="*/ 15 w 29"/>
                                <a:gd name="T11" fmla="*/ 24 h 53"/>
                                <a:gd name="T12" fmla="*/ 15 w 29"/>
                                <a:gd name="T13" fmla="*/ 29 h 53"/>
                                <a:gd name="T14" fmla="*/ 20 w 29"/>
                                <a:gd name="T15" fmla="*/ 34 h 53"/>
                                <a:gd name="T16" fmla="*/ 20 w 29"/>
                                <a:gd name="T17" fmla="*/ 38 h 53"/>
                                <a:gd name="T18" fmla="*/ 29 w 29"/>
                                <a:gd name="T19" fmla="*/ 48 h 53"/>
                                <a:gd name="T20" fmla="*/ 29 w 29"/>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0"/>
                                  </a:moveTo>
                                  <a:lnTo>
                                    <a:pt x="0" y="5"/>
                                  </a:lnTo>
                                  <a:lnTo>
                                    <a:pt x="5" y="10"/>
                                  </a:lnTo>
                                  <a:lnTo>
                                    <a:pt x="5" y="14"/>
                                  </a:lnTo>
                                  <a:lnTo>
                                    <a:pt x="10" y="19"/>
                                  </a:lnTo>
                                  <a:lnTo>
                                    <a:pt x="15" y="24"/>
                                  </a:lnTo>
                                  <a:lnTo>
                                    <a:pt x="15" y="29"/>
                                  </a:lnTo>
                                  <a:lnTo>
                                    <a:pt x="20" y="34"/>
                                  </a:lnTo>
                                  <a:lnTo>
                                    <a:pt x="20" y="38"/>
                                  </a:lnTo>
                                  <a:lnTo>
                                    <a:pt x="29" y="48"/>
                                  </a:lnTo>
                                  <a:lnTo>
                                    <a:pt x="2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094"/>
                          <wps:cNvSpPr>
                            <a:spLocks/>
                          </wps:cNvSpPr>
                          <wps:spPr bwMode="auto">
                            <a:xfrm>
                              <a:off x="7220" y="1642"/>
                              <a:ext cx="129" cy="110"/>
                            </a:xfrm>
                            <a:custGeom>
                              <a:avLst/>
                              <a:gdLst>
                                <a:gd name="T0" fmla="*/ 129 w 129"/>
                                <a:gd name="T1" fmla="*/ 10 h 110"/>
                                <a:gd name="T2" fmla="*/ 129 w 129"/>
                                <a:gd name="T3" fmla="*/ 5 h 110"/>
                                <a:gd name="T4" fmla="*/ 124 w 129"/>
                                <a:gd name="T5" fmla="*/ 5 h 110"/>
                                <a:gd name="T6" fmla="*/ 72 w 129"/>
                                <a:gd name="T7" fmla="*/ 0 h 110"/>
                                <a:gd name="T8" fmla="*/ 67 w 129"/>
                                <a:gd name="T9" fmla="*/ 0 h 110"/>
                                <a:gd name="T10" fmla="*/ 24 w 129"/>
                                <a:gd name="T11" fmla="*/ 34 h 110"/>
                                <a:gd name="T12" fmla="*/ 0 w 129"/>
                                <a:gd name="T13" fmla="*/ 67 h 110"/>
                                <a:gd name="T14" fmla="*/ 0 w 129"/>
                                <a:gd name="T15" fmla="*/ 77 h 110"/>
                                <a:gd name="T16" fmla="*/ 28 w 129"/>
                                <a:gd name="T17" fmla="*/ 110 h 110"/>
                                <a:gd name="T18" fmla="*/ 33 w 129"/>
                                <a:gd name="T19" fmla="*/ 110 h 110"/>
                                <a:gd name="T20" fmla="*/ 67 w 129"/>
                                <a:gd name="T21" fmla="*/ 106 h 110"/>
                                <a:gd name="T22" fmla="*/ 72 w 129"/>
                                <a:gd name="T23" fmla="*/ 106 h 110"/>
                                <a:gd name="T24" fmla="*/ 105 w 129"/>
                                <a:gd name="T25" fmla="*/ 77 h 110"/>
                                <a:gd name="T26" fmla="*/ 105 w 129"/>
                                <a:gd name="T27" fmla="*/ 72 h 110"/>
                                <a:gd name="T28" fmla="*/ 129 w 129"/>
                                <a:gd name="T29" fmla="*/ 10 h 110"/>
                                <a:gd name="T30" fmla="*/ 120 w 129"/>
                                <a:gd name="T31" fmla="*/ 10 h 110"/>
                                <a:gd name="T32" fmla="*/ 96 w 129"/>
                                <a:gd name="T33" fmla="*/ 72 h 110"/>
                                <a:gd name="T34" fmla="*/ 96 w 129"/>
                                <a:gd name="T35" fmla="*/ 67 h 110"/>
                                <a:gd name="T36" fmla="*/ 62 w 129"/>
                                <a:gd name="T37" fmla="*/ 96 h 110"/>
                                <a:gd name="T38" fmla="*/ 67 w 129"/>
                                <a:gd name="T39" fmla="*/ 96 h 110"/>
                                <a:gd name="T40" fmla="*/ 33 w 129"/>
                                <a:gd name="T41" fmla="*/ 101 h 110"/>
                                <a:gd name="T42" fmla="*/ 38 w 129"/>
                                <a:gd name="T43" fmla="*/ 101 h 110"/>
                                <a:gd name="T44" fmla="*/ 9 w 129"/>
                                <a:gd name="T45" fmla="*/ 67 h 110"/>
                                <a:gd name="T46" fmla="*/ 9 w 129"/>
                                <a:gd name="T47" fmla="*/ 77 h 110"/>
                                <a:gd name="T48" fmla="*/ 33 w 129"/>
                                <a:gd name="T49" fmla="*/ 43 h 110"/>
                                <a:gd name="T50" fmla="*/ 76 w 129"/>
                                <a:gd name="T51" fmla="*/ 10 h 110"/>
                                <a:gd name="T52" fmla="*/ 72 w 129"/>
                                <a:gd name="T53" fmla="*/ 10 h 110"/>
                                <a:gd name="T54" fmla="*/ 124 w 129"/>
                                <a:gd name="T55" fmla="*/ 14 h 110"/>
                                <a:gd name="T56" fmla="*/ 120 w 129"/>
                                <a:gd name="T57" fmla="*/ 10 h 110"/>
                                <a:gd name="T58" fmla="*/ 129 w 129"/>
                                <a:gd name="T59"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9" h="110">
                                  <a:moveTo>
                                    <a:pt x="129" y="10"/>
                                  </a:moveTo>
                                  <a:lnTo>
                                    <a:pt x="129" y="5"/>
                                  </a:lnTo>
                                  <a:lnTo>
                                    <a:pt x="124" y="5"/>
                                  </a:lnTo>
                                  <a:lnTo>
                                    <a:pt x="72" y="0"/>
                                  </a:lnTo>
                                  <a:lnTo>
                                    <a:pt x="67" y="0"/>
                                  </a:lnTo>
                                  <a:lnTo>
                                    <a:pt x="24" y="34"/>
                                  </a:lnTo>
                                  <a:lnTo>
                                    <a:pt x="0" y="67"/>
                                  </a:lnTo>
                                  <a:lnTo>
                                    <a:pt x="0" y="77"/>
                                  </a:lnTo>
                                  <a:lnTo>
                                    <a:pt x="28" y="110"/>
                                  </a:lnTo>
                                  <a:lnTo>
                                    <a:pt x="33" y="110"/>
                                  </a:lnTo>
                                  <a:lnTo>
                                    <a:pt x="67" y="106"/>
                                  </a:lnTo>
                                  <a:lnTo>
                                    <a:pt x="72" y="106"/>
                                  </a:lnTo>
                                  <a:lnTo>
                                    <a:pt x="105" y="77"/>
                                  </a:lnTo>
                                  <a:lnTo>
                                    <a:pt x="105" y="72"/>
                                  </a:lnTo>
                                  <a:lnTo>
                                    <a:pt x="129" y="10"/>
                                  </a:lnTo>
                                  <a:lnTo>
                                    <a:pt x="120" y="10"/>
                                  </a:lnTo>
                                  <a:lnTo>
                                    <a:pt x="96" y="72"/>
                                  </a:lnTo>
                                  <a:lnTo>
                                    <a:pt x="96" y="67"/>
                                  </a:lnTo>
                                  <a:lnTo>
                                    <a:pt x="62" y="96"/>
                                  </a:lnTo>
                                  <a:lnTo>
                                    <a:pt x="67" y="96"/>
                                  </a:lnTo>
                                  <a:lnTo>
                                    <a:pt x="33" y="101"/>
                                  </a:lnTo>
                                  <a:lnTo>
                                    <a:pt x="38" y="101"/>
                                  </a:lnTo>
                                  <a:lnTo>
                                    <a:pt x="9" y="67"/>
                                  </a:lnTo>
                                  <a:lnTo>
                                    <a:pt x="9" y="77"/>
                                  </a:lnTo>
                                  <a:lnTo>
                                    <a:pt x="33" y="43"/>
                                  </a:lnTo>
                                  <a:lnTo>
                                    <a:pt x="76" y="10"/>
                                  </a:lnTo>
                                  <a:lnTo>
                                    <a:pt x="72" y="10"/>
                                  </a:lnTo>
                                  <a:lnTo>
                                    <a:pt x="124" y="14"/>
                                  </a:lnTo>
                                  <a:lnTo>
                                    <a:pt x="120" y="10"/>
                                  </a:lnTo>
                                  <a:lnTo>
                                    <a:pt x="1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5"/>
                          <wps:cNvSpPr>
                            <a:spLocks/>
                          </wps:cNvSpPr>
                          <wps:spPr bwMode="auto">
                            <a:xfrm>
                              <a:off x="6019" y="2141"/>
                              <a:ext cx="48" cy="53"/>
                            </a:xfrm>
                            <a:custGeom>
                              <a:avLst/>
                              <a:gdLst>
                                <a:gd name="T0" fmla="*/ 15 w 48"/>
                                <a:gd name="T1" fmla="*/ 0 h 53"/>
                                <a:gd name="T2" fmla="*/ 15 w 48"/>
                                <a:gd name="T3" fmla="*/ 10 h 53"/>
                                <a:gd name="T4" fmla="*/ 10 w 48"/>
                                <a:gd name="T5" fmla="*/ 10 h 53"/>
                                <a:gd name="T6" fmla="*/ 10 w 48"/>
                                <a:gd name="T7" fmla="*/ 20 h 53"/>
                                <a:gd name="T8" fmla="*/ 5 w 48"/>
                                <a:gd name="T9" fmla="*/ 20 h 53"/>
                                <a:gd name="T10" fmla="*/ 5 w 48"/>
                                <a:gd name="T11" fmla="*/ 29 h 53"/>
                                <a:gd name="T12" fmla="*/ 0 w 48"/>
                                <a:gd name="T13" fmla="*/ 29 h 53"/>
                                <a:gd name="T14" fmla="*/ 0 w 48"/>
                                <a:gd name="T15" fmla="*/ 48 h 53"/>
                                <a:gd name="T16" fmla="*/ 24 w 48"/>
                                <a:gd name="T17" fmla="*/ 53 h 53"/>
                                <a:gd name="T18" fmla="*/ 29 w 48"/>
                                <a:gd name="T19" fmla="*/ 39 h 53"/>
                                <a:gd name="T20" fmla="*/ 34 w 48"/>
                                <a:gd name="T21" fmla="*/ 39 h 53"/>
                                <a:gd name="T22" fmla="*/ 34 w 48"/>
                                <a:gd name="T23" fmla="*/ 29 h 53"/>
                                <a:gd name="T24" fmla="*/ 39 w 48"/>
                                <a:gd name="T25" fmla="*/ 29 h 53"/>
                                <a:gd name="T26" fmla="*/ 39 w 48"/>
                                <a:gd name="T27" fmla="*/ 20 h 53"/>
                                <a:gd name="T28" fmla="*/ 44 w 48"/>
                                <a:gd name="T29" fmla="*/ 20 h 53"/>
                                <a:gd name="T30" fmla="*/ 44 w 48"/>
                                <a:gd name="T31" fmla="*/ 10 h 53"/>
                                <a:gd name="T32" fmla="*/ 48 w 48"/>
                                <a:gd name="T33" fmla="*/ 10 h 53"/>
                                <a:gd name="T34" fmla="*/ 48 w 48"/>
                                <a:gd name="T35" fmla="*/ 0 h 53"/>
                                <a:gd name="T36" fmla="*/ 15 w 48"/>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53">
                                  <a:moveTo>
                                    <a:pt x="15" y="0"/>
                                  </a:moveTo>
                                  <a:lnTo>
                                    <a:pt x="15" y="10"/>
                                  </a:lnTo>
                                  <a:lnTo>
                                    <a:pt x="10" y="10"/>
                                  </a:lnTo>
                                  <a:lnTo>
                                    <a:pt x="10" y="20"/>
                                  </a:lnTo>
                                  <a:lnTo>
                                    <a:pt x="5" y="20"/>
                                  </a:lnTo>
                                  <a:lnTo>
                                    <a:pt x="5" y="29"/>
                                  </a:lnTo>
                                  <a:lnTo>
                                    <a:pt x="0" y="29"/>
                                  </a:lnTo>
                                  <a:lnTo>
                                    <a:pt x="0" y="48"/>
                                  </a:lnTo>
                                  <a:lnTo>
                                    <a:pt x="24" y="53"/>
                                  </a:lnTo>
                                  <a:lnTo>
                                    <a:pt x="29" y="39"/>
                                  </a:lnTo>
                                  <a:lnTo>
                                    <a:pt x="34" y="39"/>
                                  </a:lnTo>
                                  <a:lnTo>
                                    <a:pt x="34" y="29"/>
                                  </a:lnTo>
                                  <a:lnTo>
                                    <a:pt x="39" y="29"/>
                                  </a:lnTo>
                                  <a:lnTo>
                                    <a:pt x="39" y="20"/>
                                  </a:lnTo>
                                  <a:lnTo>
                                    <a:pt x="44" y="20"/>
                                  </a:lnTo>
                                  <a:lnTo>
                                    <a:pt x="44" y="10"/>
                                  </a:lnTo>
                                  <a:lnTo>
                                    <a:pt x="48" y="10"/>
                                  </a:lnTo>
                                  <a:lnTo>
                                    <a:pt x="48"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6"/>
                          <wps:cNvSpPr>
                            <a:spLocks/>
                          </wps:cNvSpPr>
                          <wps:spPr bwMode="auto">
                            <a:xfrm>
                              <a:off x="6019" y="2175"/>
                              <a:ext cx="10" cy="14"/>
                            </a:xfrm>
                            <a:custGeom>
                              <a:avLst/>
                              <a:gdLst>
                                <a:gd name="T0" fmla="*/ 0 w 10"/>
                                <a:gd name="T1" fmla="*/ 0 h 14"/>
                                <a:gd name="T2" fmla="*/ 5 w 10"/>
                                <a:gd name="T3" fmla="*/ 5 h 14"/>
                                <a:gd name="T4" fmla="*/ 5 w 10"/>
                                <a:gd name="T5" fmla="*/ 10 h 14"/>
                                <a:gd name="T6" fmla="*/ 10 w 10"/>
                                <a:gd name="T7" fmla="*/ 14 h 14"/>
                              </a:gdLst>
                              <a:ahLst/>
                              <a:cxnLst>
                                <a:cxn ang="0">
                                  <a:pos x="T0" y="T1"/>
                                </a:cxn>
                                <a:cxn ang="0">
                                  <a:pos x="T2" y="T3"/>
                                </a:cxn>
                                <a:cxn ang="0">
                                  <a:pos x="T4" y="T5"/>
                                </a:cxn>
                                <a:cxn ang="0">
                                  <a:pos x="T6" y="T7"/>
                                </a:cxn>
                              </a:cxnLst>
                              <a:rect l="0" t="0" r="r" b="b"/>
                              <a:pathLst>
                                <a:path w="10" h="14">
                                  <a:moveTo>
                                    <a:pt x="0" y="0"/>
                                  </a:moveTo>
                                  <a:lnTo>
                                    <a:pt x="5" y="5"/>
                                  </a:lnTo>
                                  <a:lnTo>
                                    <a:pt x="5" y="10"/>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97"/>
                          <wps:cNvSpPr>
                            <a:spLocks/>
                          </wps:cNvSpPr>
                          <wps:spPr bwMode="auto">
                            <a:xfrm>
                              <a:off x="6015" y="2137"/>
                              <a:ext cx="52" cy="57"/>
                            </a:xfrm>
                            <a:custGeom>
                              <a:avLst/>
                              <a:gdLst>
                                <a:gd name="T0" fmla="*/ 19 w 52"/>
                                <a:gd name="T1" fmla="*/ 0 h 57"/>
                                <a:gd name="T2" fmla="*/ 14 w 52"/>
                                <a:gd name="T3" fmla="*/ 0 h 57"/>
                                <a:gd name="T4" fmla="*/ 14 w 52"/>
                                <a:gd name="T5" fmla="*/ 4 h 57"/>
                                <a:gd name="T6" fmla="*/ 0 w 52"/>
                                <a:gd name="T7" fmla="*/ 33 h 57"/>
                                <a:gd name="T8" fmla="*/ 0 w 52"/>
                                <a:gd name="T9" fmla="*/ 52 h 57"/>
                                <a:gd name="T10" fmla="*/ 4 w 52"/>
                                <a:gd name="T11" fmla="*/ 52 h 57"/>
                                <a:gd name="T12" fmla="*/ 24 w 52"/>
                                <a:gd name="T13" fmla="*/ 57 h 57"/>
                                <a:gd name="T14" fmla="*/ 28 w 52"/>
                                <a:gd name="T15" fmla="*/ 57 h 57"/>
                                <a:gd name="T16" fmla="*/ 28 w 52"/>
                                <a:gd name="T17" fmla="*/ 52 h 57"/>
                                <a:gd name="T18" fmla="*/ 52 w 52"/>
                                <a:gd name="T19" fmla="*/ 4 h 57"/>
                                <a:gd name="T20" fmla="*/ 52 w 52"/>
                                <a:gd name="T21" fmla="*/ 0 h 57"/>
                                <a:gd name="T22" fmla="*/ 48 w 52"/>
                                <a:gd name="T23" fmla="*/ 0 h 57"/>
                                <a:gd name="T24" fmla="*/ 19 w 52"/>
                                <a:gd name="T25" fmla="*/ 0 h 57"/>
                                <a:gd name="T26" fmla="*/ 19 w 52"/>
                                <a:gd name="T27" fmla="*/ 9 h 57"/>
                                <a:gd name="T28" fmla="*/ 48 w 52"/>
                                <a:gd name="T29" fmla="*/ 9 h 57"/>
                                <a:gd name="T30" fmla="*/ 43 w 52"/>
                                <a:gd name="T31" fmla="*/ 4 h 57"/>
                                <a:gd name="T32" fmla="*/ 19 w 52"/>
                                <a:gd name="T33" fmla="*/ 52 h 57"/>
                                <a:gd name="T34" fmla="*/ 24 w 52"/>
                                <a:gd name="T35" fmla="*/ 48 h 57"/>
                                <a:gd name="T36" fmla="*/ 4 w 52"/>
                                <a:gd name="T37" fmla="*/ 43 h 57"/>
                                <a:gd name="T38" fmla="*/ 9 w 52"/>
                                <a:gd name="T39" fmla="*/ 48 h 57"/>
                                <a:gd name="T40" fmla="*/ 9 w 52"/>
                                <a:gd name="T41" fmla="*/ 33 h 57"/>
                                <a:gd name="T42" fmla="*/ 24 w 52"/>
                                <a:gd name="T43" fmla="*/ 4 h 57"/>
                                <a:gd name="T44" fmla="*/ 19 w 52"/>
                                <a:gd name="T45" fmla="*/ 9 h 57"/>
                                <a:gd name="T46" fmla="*/ 19 w 52"/>
                                <a:gd name="T4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2" h="57">
                                  <a:moveTo>
                                    <a:pt x="19" y="0"/>
                                  </a:moveTo>
                                  <a:lnTo>
                                    <a:pt x="14" y="0"/>
                                  </a:lnTo>
                                  <a:lnTo>
                                    <a:pt x="14" y="4"/>
                                  </a:lnTo>
                                  <a:lnTo>
                                    <a:pt x="0" y="33"/>
                                  </a:lnTo>
                                  <a:lnTo>
                                    <a:pt x="0" y="52"/>
                                  </a:lnTo>
                                  <a:lnTo>
                                    <a:pt x="4" y="52"/>
                                  </a:lnTo>
                                  <a:lnTo>
                                    <a:pt x="24" y="57"/>
                                  </a:lnTo>
                                  <a:lnTo>
                                    <a:pt x="28" y="57"/>
                                  </a:lnTo>
                                  <a:lnTo>
                                    <a:pt x="28" y="52"/>
                                  </a:lnTo>
                                  <a:lnTo>
                                    <a:pt x="52" y="4"/>
                                  </a:lnTo>
                                  <a:lnTo>
                                    <a:pt x="52" y="0"/>
                                  </a:lnTo>
                                  <a:lnTo>
                                    <a:pt x="48" y="0"/>
                                  </a:lnTo>
                                  <a:lnTo>
                                    <a:pt x="19" y="0"/>
                                  </a:lnTo>
                                  <a:lnTo>
                                    <a:pt x="19" y="9"/>
                                  </a:lnTo>
                                  <a:lnTo>
                                    <a:pt x="48" y="9"/>
                                  </a:lnTo>
                                  <a:lnTo>
                                    <a:pt x="43" y="4"/>
                                  </a:lnTo>
                                  <a:lnTo>
                                    <a:pt x="19" y="52"/>
                                  </a:lnTo>
                                  <a:lnTo>
                                    <a:pt x="24" y="48"/>
                                  </a:lnTo>
                                  <a:lnTo>
                                    <a:pt x="4" y="43"/>
                                  </a:lnTo>
                                  <a:lnTo>
                                    <a:pt x="9" y="48"/>
                                  </a:lnTo>
                                  <a:lnTo>
                                    <a:pt x="9" y="33"/>
                                  </a:lnTo>
                                  <a:lnTo>
                                    <a:pt x="24" y="4"/>
                                  </a:lnTo>
                                  <a:lnTo>
                                    <a:pt x="19" y="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wps:cNvSpPr>
                          <wps:spPr bwMode="auto">
                            <a:xfrm>
                              <a:off x="5640" y="1268"/>
                              <a:ext cx="322" cy="48"/>
                            </a:xfrm>
                            <a:custGeom>
                              <a:avLst/>
                              <a:gdLst>
                                <a:gd name="T0" fmla="*/ 0 w 322"/>
                                <a:gd name="T1" fmla="*/ 0 h 48"/>
                                <a:gd name="T2" fmla="*/ 5 w 322"/>
                                <a:gd name="T3" fmla="*/ 48 h 48"/>
                                <a:gd name="T4" fmla="*/ 72 w 322"/>
                                <a:gd name="T5" fmla="*/ 43 h 48"/>
                                <a:gd name="T6" fmla="*/ 72 w 322"/>
                                <a:gd name="T7" fmla="*/ 38 h 48"/>
                                <a:gd name="T8" fmla="*/ 101 w 322"/>
                                <a:gd name="T9" fmla="*/ 38 h 48"/>
                                <a:gd name="T10" fmla="*/ 101 w 322"/>
                                <a:gd name="T11" fmla="*/ 33 h 48"/>
                                <a:gd name="T12" fmla="*/ 135 w 322"/>
                                <a:gd name="T13" fmla="*/ 33 h 48"/>
                                <a:gd name="T14" fmla="*/ 135 w 322"/>
                                <a:gd name="T15" fmla="*/ 28 h 48"/>
                                <a:gd name="T16" fmla="*/ 163 w 322"/>
                                <a:gd name="T17" fmla="*/ 28 h 48"/>
                                <a:gd name="T18" fmla="*/ 163 w 322"/>
                                <a:gd name="T19" fmla="*/ 24 h 48"/>
                                <a:gd name="T20" fmla="*/ 231 w 322"/>
                                <a:gd name="T21" fmla="*/ 19 h 48"/>
                                <a:gd name="T22" fmla="*/ 231 w 322"/>
                                <a:gd name="T23" fmla="*/ 14 h 48"/>
                                <a:gd name="T24" fmla="*/ 259 w 322"/>
                                <a:gd name="T25" fmla="*/ 14 h 48"/>
                                <a:gd name="T26" fmla="*/ 259 w 322"/>
                                <a:gd name="T27" fmla="*/ 9 h 48"/>
                                <a:gd name="T28" fmla="*/ 293 w 322"/>
                                <a:gd name="T29" fmla="*/ 9 h 48"/>
                                <a:gd name="T30" fmla="*/ 293 w 322"/>
                                <a:gd name="T31" fmla="*/ 4 h 48"/>
                                <a:gd name="T32" fmla="*/ 322 w 322"/>
                                <a:gd name="T33" fmla="*/ 4 h 48"/>
                                <a:gd name="T34" fmla="*/ 322 w 322"/>
                                <a:gd name="T35" fmla="*/ 0 h 48"/>
                                <a:gd name="T36" fmla="*/ 0 w 322"/>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2" h="48">
                                  <a:moveTo>
                                    <a:pt x="0" y="0"/>
                                  </a:moveTo>
                                  <a:lnTo>
                                    <a:pt x="5" y="48"/>
                                  </a:lnTo>
                                  <a:lnTo>
                                    <a:pt x="72" y="43"/>
                                  </a:lnTo>
                                  <a:lnTo>
                                    <a:pt x="72" y="38"/>
                                  </a:lnTo>
                                  <a:lnTo>
                                    <a:pt x="101" y="38"/>
                                  </a:lnTo>
                                  <a:lnTo>
                                    <a:pt x="101" y="33"/>
                                  </a:lnTo>
                                  <a:lnTo>
                                    <a:pt x="135" y="33"/>
                                  </a:lnTo>
                                  <a:lnTo>
                                    <a:pt x="135" y="28"/>
                                  </a:lnTo>
                                  <a:lnTo>
                                    <a:pt x="163" y="28"/>
                                  </a:lnTo>
                                  <a:lnTo>
                                    <a:pt x="163" y="24"/>
                                  </a:lnTo>
                                  <a:lnTo>
                                    <a:pt x="231" y="19"/>
                                  </a:lnTo>
                                  <a:lnTo>
                                    <a:pt x="231" y="14"/>
                                  </a:lnTo>
                                  <a:lnTo>
                                    <a:pt x="259" y="14"/>
                                  </a:lnTo>
                                  <a:lnTo>
                                    <a:pt x="259" y="9"/>
                                  </a:lnTo>
                                  <a:lnTo>
                                    <a:pt x="293" y="9"/>
                                  </a:lnTo>
                                  <a:lnTo>
                                    <a:pt x="293" y="4"/>
                                  </a:lnTo>
                                  <a:lnTo>
                                    <a:pt x="322" y="4"/>
                                  </a:lnTo>
                                  <a:lnTo>
                                    <a:pt x="32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Line 1099"/>
                          <wps:cNvCnPr>
                            <a:cxnSpLocks noChangeShapeType="1"/>
                          </wps:cNvCnPr>
                          <wps:spPr bwMode="auto">
                            <a:xfrm flipV="1">
                              <a:off x="5640" y="1268"/>
                              <a:ext cx="0"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Freeform 1100"/>
                          <wps:cNvSpPr>
                            <a:spLocks/>
                          </wps:cNvSpPr>
                          <wps:spPr bwMode="auto">
                            <a:xfrm>
                              <a:off x="5683" y="1268"/>
                              <a:ext cx="20" cy="38"/>
                            </a:xfrm>
                            <a:custGeom>
                              <a:avLst/>
                              <a:gdLst>
                                <a:gd name="T0" fmla="*/ 0 w 20"/>
                                <a:gd name="T1" fmla="*/ 38 h 38"/>
                                <a:gd name="T2" fmla="*/ 0 w 20"/>
                                <a:gd name="T3" fmla="*/ 33 h 38"/>
                                <a:gd name="T4" fmla="*/ 5 w 20"/>
                                <a:gd name="T5" fmla="*/ 28 h 38"/>
                                <a:gd name="T6" fmla="*/ 5 w 20"/>
                                <a:gd name="T7" fmla="*/ 24 h 38"/>
                                <a:gd name="T8" fmla="*/ 10 w 20"/>
                                <a:gd name="T9" fmla="*/ 19 h 38"/>
                                <a:gd name="T10" fmla="*/ 15 w 20"/>
                                <a:gd name="T11" fmla="*/ 14 h 38"/>
                                <a:gd name="T12" fmla="*/ 15 w 20"/>
                                <a:gd name="T13" fmla="*/ 9 h 38"/>
                                <a:gd name="T14" fmla="*/ 20 w 20"/>
                                <a:gd name="T15" fmla="*/ 4 h 38"/>
                                <a:gd name="T16" fmla="*/ 20 w 20"/>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8">
                                  <a:moveTo>
                                    <a:pt x="0" y="38"/>
                                  </a:moveTo>
                                  <a:lnTo>
                                    <a:pt x="0" y="33"/>
                                  </a:lnTo>
                                  <a:lnTo>
                                    <a:pt x="5" y="28"/>
                                  </a:lnTo>
                                  <a:lnTo>
                                    <a:pt x="5" y="24"/>
                                  </a:lnTo>
                                  <a:lnTo>
                                    <a:pt x="10" y="19"/>
                                  </a:lnTo>
                                  <a:lnTo>
                                    <a:pt x="15" y="14"/>
                                  </a:lnTo>
                                  <a:lnTo>
                                    <a:pt x="15" y="9"/>
                                  </a:lnTo>
                                  <a:lnTo>
                                    <a:pt x="20" y="4"/>
                                  </a:lnTo>
                                  <a:lnTo>
                                    <a:pt x="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101"/>
                          <wps:cNvSpPr>
                            <a:spLocks/>
                          </wps:cNvSpPr>
                          <wps:spPr bwMode="auto">
                            <a:xfrm>
                              <a:off x="5751" y="1268"/>
                              <a:ext cx="19" cy="28"/>
                            </a:xfrm>
                            <a:custGeom>
                              <a:avLst/>
                              <a:gdLst>
                                <a:gd name="T0" fmla="*/ 0 w 19"/>
                                <a:gd name="T1" fmla="*/ 28 h 28"/>
                                <a:gd name="T2" fmla="*/ 4 w 19"/>
                                <a:gd name="T3" fmla="*/ 24 h 28"/>
                                <a:gd name="T4" fmla="*/ 4 w 19"/>
                                <a:gd name="T5" fmla="*/ 19 h 28"/>
                                <a:gd name="T6" fmla="*/ 9 w 19"/>
                                <a:gd name="T7" fmla="*/ 14 h 28"/>
                                <a:gd name="T8" fmla="*/ 9 w 19"/>
                                <a:gd name="T9" fmla="*/ 9 h 28"/>
                                <a:gd name="T10" fmla="*/ 19 w 19"/>
                                <a:gd name="T11" fmla="*/ 0 h 28"/>
                              </a:gdLst>
                              <a:ahLst/>
                              <a:cxnLst>
                                <a:cxn ang="0">
                                  <a:pos x="T0" y="T1"/>
                                </a:cxn>
                                <a:cxn ang="0">
                                  <a:pos x="T2" y="T3"/>
                                </a:cxn>
                                <a:cxn ang="0">
                                  <a:pos x="T4" y="T5"/>
                                </a:cxn>
                                <a:cxn ang="0">
                                  <a:pos x="T6" y="T7"/>
                                </a:cxn>
                                <a:cxn ang="0">
                                  <a:pos x="T8" y="T9"/>
                                </a:cxn>
                                <a:cxn ang="0">
                                  <a:pos x="T10" y="T11"/>
                                </a:cxn>
                              </a:cxnLst>
                              <a:rect l="0" t="0" r="r" b="b"/>
                              <a:pathLst>
                                <a:path w="19" h="28">
                                  <a:moveTo>
                                    <a:pt x="0" y="28"/>
                                  </a:moveTo>
                                  <a:lnTo>
                                    <a:pt x="4" y="24"/>
                                  </a:lnTo>
                                  <a:lnTo>
                                    <a:pt x="4" y="19"/>
                                  </a:lnTo>
                                  <a:lnTo>
                                    <a:pt x="9" y="14"/>
                                  </a:lnTo>
                                  <a:lnTo>
                                    <a:pt x="9" y="9"/>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102"/>
                          <wps:cNvSpPr>
                            <a:spLocks/>
                          </wps:cNvSpPr>
                          <wps:spPr bwMode="auto">
                            <a:xfrm>
                              <a:off x="5818" y="1268"/>
                              <a:ext cx="14" cy="19"/>
                            </a:xfrm>
                            <a:custGeom>
                              <a:avLst/>
                              <a:gdLst>
                                <a:gd name="T0" fmla="*/ 0 w 14"/>
                                <a:gd name="T1" fmla="*/ 19 h 19"/>
                                <a:gd name="T2" fmla="*/ 9 w 14"/>
                                <a:gd name="T3" fmla="*/ 9 h 19"/>
                                <a:gd name="T4" fmla="*/ 9 w 14"/>
                                <a:gd name="T5" fmla="*/ 4 h 19"/>
                                <a:gd name="T6" fmla="*/ 14 w 14"/>
                                <a:gd name="T7" fmla="*/ 0 h 19"/>
                              </a:gdLst>
                              <a:ahLst/>
                              <a:cxnLst>
                                <a:cxn ang="0">
                                  <a:pos x="T0" y="T1"/>
                                </a:cxn>
                                <a:cxn ang="0">
                                  <a:pos x="T2" y="T3"/>
                                </a:cxn>
                                <a:cxn ang="0">
                                  <a:pos x="T4" y="T5"/>
                                </a:cxn>
                                <a:cxn ang="0">
                                  <a:pos x="T6" y="T7"/>
                                </a:cxn>
                              </a:cxnLst>
                              <a:rect l="0" t="0" r="r" b="b"/>
                              <a:pathLst>
                                <a:path w="14" h="19">
                                  <a:moveTo>
                                    <a:pt x="0" y="19"/>
                                  </a:moveTo>
                                  <a:lnTo>
                                    <a:pt x="9" y="9"/>
                                  </a:lnTo>
                                  <a:lnTo>
                                    <a:pt x="9"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103"/>
                          <wps:cNvSpPr>
                            <a:spLocks/>
                          </wps:cNvSpPr>
                          <wps:spPr bwMode="auto">
                            <a:xfrm>
                              <a:off x="5890" y="1268"/>
                              <a:ext cx="5" cy="9"/>
                            </a:xfrm>
                            <a:custGeom>
                              <a:avLst/>
                              <a:gdLst>
                                <a:gd name="T0" fmla="*/ 0 w 5"/>
                                <a:gd name="T1" fmla="*/ 9 h 9"/>
                                <a:gd name="T2" fmla="*/ 0 w 5"/>
                                <a:gd name="T3" fmla="*/ 4 h 9"/>
                                <a:gd name="T4" fmla="*/ 5 w 5"/>
                                <a:gd name="T5" fmla="*/ 0 h 9"/>
                              </a:gdLst>
                              <a:ahLst/>
                              <a:cxnLst>
                                <a:cxn ang="0">
                                  <a:pos x="T0" y="T1"/>
                                </a:cxn>
                                <a:cxn ang="0">
                                  <a:pos x="T2" y="T3"/>
                                </a:cxn>
                                <a:cxn ang="0">
                                  <a:pos x="T4" y="T5"/>
                                </a:cxn>
                              </a:cxnLst>
                              <a:rect l="0" t="0" r="r" b="b"/>
                              <a:pathLst>
                                <a:path w="5" h="9">
                                  <a:moveTo>
                                    <a:pt x="0" y="9"/>
                                  </a:moveTo>
                                  <a:lnTo>
                                    <a:pt x="0" y="4"/>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Line 1104"/>
                          <wps:cNvCnPr>
                            <a:cxnSpLocks noChangeShapeType="1"/>
                          </wps:cNvCnPr>
                          <wps:spPr bwMode="auto">
                            <a:xfrm>
                              <a:off x="5895" y="1268"/>
                              <a:ext cx="4"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Freeform 1105"/>
                          <wps:cNvSpPr>
                            <a:spLocks/>
                          </wps:cNvSpPr>
                          <wps:spPr bwMode="auto">
                            <a:xfrm>
                              <a:off x="5832" y="1268"/>
                              <a:ext cx="10" cy="14"/>
                            </a:xfrm>
                            <a:custGeom>
                              <a:avLst/>
                              <a:gdLst>
                                <a:gd name="T0" fmla="*/ 0 w 10"/>
                                <a:gd name="T1" fmla="*/ 0 h 14"/>
                                <a:gd name="T2" fmla="*/ 5 w 10"/>
                                <a:gd name="T3" fmla="*/ 4 h 14"/>
                                <a:gd name="T4" fmla="*/ 5 w 10"/>
                                <a:gd name="T5" fmla="*/ 9 h 14"/>
                                <a:gd name="T6" fmla="*/ 10 w 10"/>
                                <a:gd name="T7" fmla="*/ 14 h 14"/>
                              </a:gdLst>
                              <a:ahLst/>
                              <a:cxnLst>
                                <a:cxn ang="0">
                                  <a:pos x="T0" y="T1"/>
                                </a:cxn>
                                <a:cxn ang="0">
                                  <a:pos x="T2" y="T3"/>
                                </a:cxn>
                                <a:cxn ang="0">
                                  <a:pos x="T4" y="T5"/>
                                </a:cxn>
                                <a:cxn ang="0">
                                  <a:pos x="T6" y="T7"/>
                                </a:cxn>
                              </a:cxnLst>
                              <a:rect l="0" t="0" r="r" b="b"/>
                              <a:pathLst>
                                <a:path w="10" h="14">
                                  <a:moveTo>
                                    <a:pt x="0" y="0"/>
                                  </a:moveTo>
                                  <a:lnTo>
                                    <a:pt x="5" y="4"/>
                                  </a:lnTo>
                                  <a:lnTo>
                                    <a:pt x="5" y="9"/>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6"/>
                          <wps:cNvSpPr>
                            <a:spLocks/>
                          </wps:cNvSpPr>
                          <wps:spPr bwMode="auto">
                            <a:xfrm>
                              <a:off x="5770" y="1268"/>
                              <a:ext cx="14" cy="24"/>
                            </a:xfrm>
                            <a:custGeom>
                              <a:avLst/>
                              <a:gdLst>
                                <a:gd name="T0" fmla="*/ 0 w 14"/>
                                <a:gd name="T1" fmla="*/ 0 h 24"/>
                                <a:gd name="T2" fmla="*/ 5 w 14"/>
                                <a:gd name="T3" fmla="*/ 4 h 24"/>
                                <a:gd name="T4" fmla="*/ 5 w 14"/>
                                <a:gd name="T5" fmla="*/ 9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5" y="4"/>
                                  </a:lnTo>
                                  <a:lnTo>
                                    <a:pt x="5" y="9"/>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7"/>
                          <wps:cNvSpPr>
                            <a:spLocks/>
                          </wps:cNvSpPr>
                          <wps:spPr bwMode="auto">
                            <a:xfrm>
                              <a:off x="5707" y="1268"/>
                              <a:ext cx="20" cy="33"/>
                            </a:xfrm>
                            <a:custGeom>
                              <a:avLst/>
                              <a:gdLst>
                                <a:gd name="T0" fmla="*/ 0 w 20"/>
                                <a:gd name="T1" fmla="*/ 0 h 33"/>
                                <a:gd name="T2" fmla="*/ 0 w 20"/>
                                <a:gd name="T3" fmla="*/ 4 h 33"/>
                                <a:gd name="T4" fmla="*/ 5 w 20"/>
                                <a:gd name="T5" fmla="*/ 9 h 33"/>
                                <a:gd name="T6" fmla="*/ 10 w 20"/>
                                <a:gd name="T7" fmla="*/ 14 h 33"/>
                                <a:gd name="T8" fmla="*/ 10 w 20"/>
                                <a:gd name="T9" fmla="*/ 19 h 33"/>
                                <a:gd name="T10" fmla="*/ 15 w 20"/>
                                <a:gd name="T11" fmla="*/ 24 h 33"/>
                                <a:gd name="T12" fmla="*/ 15 w 20"/>
                                <a:gd name="T13" fmla="*/ 28 h 33"/>
                                <a:gd name="T14" fmla="*/ 20 w 20"/>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3">
                                  <a:moveTo>
                                    <a:pt x="0" y="0"/>
                                  </a:moveTo>
                                  <a:lnTo>
                                    <a:pt x="0" y="4"/>
                                  </a:lnTo>
                                  <a:lnTo>
                                    <a:pt x="5" y="9"/>
                                  </a:lnTo>
                                  <a:lnTo>
                                    <a:pt x="10" y="14"/>
                                  </a:lnTo>
                                  <a:lnTo>
                                    <a:pt x="10" y="19"/>
                                  </a:lnTo>
                                  <a:lnTo>
                                    <a:pt x="15" y="24"/>
                                  </a:lnTo>
                                  <a:lnTo>
                                    <a:pt x="15" y="28"/>
                                  </a:lnTo>
                                  <a:lnTo>
                                    <a:pt x="2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108"/>
                          <wps:cNvSpPr>
                            <a:spLocks/>
                          </wps:cNvSpPr>
                          <wps:spPr bwMode="auto">
                            <a:xfrm>
                              <a:off x="5645" y="1268"/>
                              <a:ext cx="24" cy="43"/>
                            </a:xfrm>
                            <a:custGeom>
                              <a:avLst/>
                              <a:gdLst>
                                <a:gd name="T0" fmla="*/ 0 w 24"/>
                                <a:gd name="T1" fmla="*/ 0 h 43"/>
                                <a:gd name="T2" fmla="*/ 5 w 24"/>
                                <a:gd name="T3" fmla="*/ 4 h 43"/>
                                <a:gd name="T4" fmla="*/ 5 w 24"/>
                                <a:gd name="T5" fmla="*/ 9 h 43"/>
                                <a:gd name="T6" fmla="*/ 10 w 24"/>
                                <a:gd name="T7" fmla="*/ 14 h 43"/>
                                <a:gd name="T8" fmla="*/ 10 w 24"/>
                                <a:gd name="T9" fmla="*/ 19 h 43"/>
                                <a:gd name="T10" fmla="*/ 19 w 24"/>
                                <a:gd name="T11" fmla="*/ 28 h 43"/>
                                <a:gd name="T12" fmla="*/ 19 w 24"/>
                                <a:gd name="T13" fmla="*/ 33 h 43"/>
                                <a:gd name="T14" fmla="*/ 24 w 24"/>
                                <a:gd name="T15" fmla="*/ 38 h 43"/>
                                <a:gd name="T16" fmla="*/ 24 w 24"/>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0"/>
                                  </a:moveTo>
                                  <a:lnTo>
                                    <a:pt x="5" y="4"/>
                                  </a:lnTo>
                                  <a:lnTo>
                                    <a:pt x="5" y="9"/>
                                  </a:lnTo>
                                  <a:lnTo>
                                    <a:pt x="10" y="14"/>
                                  </a:lnTo>
                                  <a:lnTo>
                                    <a:pt x="10" y="19"/>
                                  </a:lnTo>
                                  <a:lnTo>
                                    <a:pt x="19" y="28"/>
                                  </a:lnTo>
                                  <a:lnTo>
                                    <a:pt x="19" y="33"/>
                                  </a:lnTo>
                                  <a:lnTo>
                                    <a:pt x="24" y="38"/>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1109"/>
                          <wps:cNvSpPr>
                            <a:spLocks/>
                          </wps:cNvSpPr>
                          <wps:spPr bwMode="auto">
                            <a:xfrm>
                              <a:off x="5635" y="1263"/>
                              <a:ext cx="327" cy="53"/>
                            </a:xfrm>
                            <a:custGeom>
                              <a:avLst/>
                              <a:gdLst>
                                <a:gd name="T0" fmla="*/ 5 w 327"/>
                                <a:gd name="T1" fmla="*/ 0 h 53"/>
                                <a:gd name="T2" fmla="*/ 0 w 327"/>
                                <a:gd name="T3" fmla="*/ 0 h 53"/>
                                <a:gd name="T4" fmla="*/ 0 w 327"/>
                                <a:gd name="T5" fmla="*/ 5 h 53"/>
                                <a:gd name="T6" fmla="*/ 5 w 327"/>
                                <a:gd name="T7" fmla="*/ 48 h 53"/>
                                <a:gd name="T8" fmla="*/ 5 w 327"/>
                                <a:gd name="T9" fmla="*/ 53 h 53"/>
                                <a:gd name="T10" fmla="*/ 10 w 327"/>
                                <a:gd name="T11" fmla="*/ 53 h 53"/>
                                <a:gd name="T12" fmla="*/ 322 w 327"/>
                                <a:gd name="T13" fmla="*/ 9 h 53"/>
                                <a:gd name="T14" fmla="*/ 327 w 327"/>
                                <a:gd name="T15" fmla="*/ 9 h 53"/>
                                <a:gd name="T16" fmla="*/ 327 w 327"/>
                                <a:gd name="T17" fmla="*/ 0 h 53"/>
                                <a:gd name="T18" fmla="*/ 322 w 327"/>
                                <a:gd name="T19" fmla="*/ 0 h 53"/>
                                <a:gd name="T20" fmla="*/ 5 w 327"/>
                                <a:gd name="T21" fmla="*/ 0 h 53"/>
                                <a:gd name="T22" fmla="*/ 5 w 327"/>
                                <a:gd name="T23" fmla="*/ 9 h 53"/>
                                <a:gd name="T24" fmla="*/ 322 w 327"/>
                                <a:gd name="T25" fmla="*/ 9 h 53"/>
                                <a:gd name="T26" fmla="*/ 322 w 327"/>
                                <a:gd name="T27" fmla="*/ 0 h 53"/>
                                <a:gd name="T28" fmla="*/ 10 w 327"/>
                                <a:gd name="T29" fmla="*/ 43 h 53"/>
                                <a:gd name="T30" fmla="*/ 15 w 327"/>
                                <a:gd name="T31" fmla="*/ 48 h 53"/>
                                <a:gd name="T32" fmla="*/ 10 w 327"/>
                                <a:gd name="T33" fmla="*/ 5 h 53"/>
                                <a:gd name="T34" fmla="*/ 5 w 327"/>
                                <a:gd name="T35" fmla="*/ 9 h 53"/>
                                <a:gd name="T36" fmla="*/ 5 w 327"/>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7" h="53">
                                  <a:moveTo>
                                    <a:pt x="5" y="0"/>
                                  </a:moveTo>
                                  <a:lnTo>
                                    <a:pt x="0" y="0"/>
                                  </a:lnTo>
                                  <a:lnTo>
                                    <a:pt x="0" y="5"/>
                                  </a:lnTo>
                                  <a:lnTo>
                                    <a:pt x="5" y="48"/>
                                  </a:lnTo>
                                  <a:lnTo>
                                    <a:pt x="5" y="53"/>
                                  </a:lnTo>
                                  <a:lnTo>
                                    <a:pt x="10" y="53"/>
                                  </a:lnTo>
                                  <a:lnTo>
                                    <a:pt x="322" y="9"/>
                                  </a:lnTo>
                                  <a:lnTo>
                                    <a:pt x="327" y="9"/>
                                  </a:lnTo>
                                  <a:lnTo>
                                    <a:pt x="327" y="0"/>
                                  </a:lnTo>
                                  <a:lnTo>
                                    <a:pt x="322" y="0"/>
                                  </a:lnTo>
                                  <a:lnTo>
                                    <a:pt x="5" y="0"/>
                                  </a:lnTo>
                                  <a:lnTo>
                                    <a:pt x="5" y="9"/>
                                  </a:lnTo>
                                  <a:lnTo>
                                    <a:pt x="322" y="9"/>
                                  </a:lnTo>
                                  <a:lnTo>
                                    <a:pt x="322" y="0"/>
                                  </a:lnTo>
                                  <a:lnTo>
                                    <a:pt x="10" y="43"/>
                                  </a:lnTo>
                                  <a:lnTo>
                                    <a:pt x="15" y="48"/>
                                  </a:lnTo>
                                  <a:lnTo>
                                    <a:pt x="10" y="5"/>
                                  </a:lnTo>
                                  <a:lnTo>
                                    <a:pt x="5" y="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0"/>
                          <wps:cNvSpPr>
                            <a:spLocks/>
                          </wps:cNvSpPr>
                          <wps:spPr bwMode="auto">
                            <a:xfrm>
                              <a:off x="6936" y="1268"/>
                              <a:ext cx="125" cy="19"/>
                            </a:xfrm>
                            <a:custGeom>
                              <a:avLst/>
                              <a:gdLst>
                                <a:gd name="T0" fmla="*/ 0 w 125"/>
                                <a:gd name="T1" fmla="*/ 0 h 19"/>
                                <a:gd name="T2" fmla="*/ 10 w 125"/>
                                <a:gd name="T3" fmla="*/ 9 h 19"/>
                                <a:gd name="T4" fmla="*/ 10 w 125"/>
                                <a:gd name="T5" fmla="*/ 19 h 19"/>
                                <a:gd name="T6" fmla="*/ 111 w 125"/>
                                <a:gd name="T7" fmla="*/ 19 h 19"/>
                                <a:gd name="T8" fmla="*/ 111 w 125"/>
                                <a:gd name="T9" fmla="*/ 14 h 19"/>
                                <a:gd name="T10" fmla="*/ 125 w 125"/>
                                <a:gd name="T11" fmla="*/ 0 h 19"/>
                                <a:gd name="T12" fmla="*/ 0 w 125"/>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125" h="19">
                                  <a:moveTo>
                                    <a:pt x="0" y="0"/>
                                  </a:moveTo>
                                  <a:lnTo>
                                    <a:pt x="10" y="9"/>
                                  </a:lnTo>
                                  <a:lnTo>
                                    <a:pt x="10" y="19"/>
                                  </a:lnTo>
                                  <a:lnTo>
                                    <a:pt x="111" y="19"/>
                                  </a:lnTo>
                                  <a:lnTo>
                                    <a:pt x="111" y="14"/>
                                  </a:lnTo>
                                  <a:lnTo>
                                    <a:pt x="1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1"/>
                          <wps:cNvSpPr>
                            <a:spLocks/>
                          </wps:cNvSpPr>
                          <wps:spPr bwMode="auto">
                            <a:xfrm>
                              <a:off x="6989" y="1268"/>
                              <a:ext cx="10" cy="14"/>
                            </a:xfrm>
                            <a:custGeom>
                              <a:avLst/>
                              <a:gdLst>
                                <a:gd name="T0" fmla="*/ 0 w 10"/>
                                <a:gd name="T1" fmla="*/ 14 h 14"/>
                                <a:gd name="T2" fmla="*/ 10 w 10"/>
                                <a:gd name="T3" fmla="*/ 4 h 14"/>
                                <a:gd name="T4" fmla="*/ 10 w 10"/>
                                <a:gd name="T5" fmla="*/ 0 h 14"/>
                              </a:gdLst>
                              <a:ahLst/>
                              <a:cxnLst>
                                <a:cxn ang="0">
                                  <a:pos x="T0" y="T1"/>
                                </a:cxn>
                                <a:cxn ang="0">
                                  <a:pos x="T2" y="T3"/>
                                </a:cxn>
                                <a:cxn ang="0">
                                  <a:pos x="T4" y="T5"/>
                                </a:cxn>
                              </a:cxnLst>
                              <a:rect l="0" t="0" r="r" b="b"/>
                              <a:pathLst>
                                <a:path w="10" h="14">
                                  <a:moveTo>
                                    <a:pt x="0" y="14"/>
                                  </a:moveTo>
                                  <a:lnTo>
                                    <a:pt x="10" y="4"/>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112"/>
                          <wps:cNvSpPr>
                            <a:spLocks/>
                          </wps:cNvSpPr>
                          <wps:spPr bwMode="auto">
                            <a:xfrm>
                              <a:off x="6994" y="1268"/>
                              <a:ext cx="10" cy="14"/>
                            </a:xfrm>
                            <a:custGeom>
                              <a:avLst/>
                              <a:gdLst>
                                <a:gd name="T0" fmla="*/ 0 w 10"/>
                                <a:gd name="T1" fmla="*/ 0 h 14"/>
                                <a:gd name="T2" fmla="*/ 10 w 10"/>
                                <a:gd name="T3" fmla="*/ 9 h 14"/>
                                <a:gd name="T4" fmla="*/ 10 w 10"/>
                                <a:gd name="T5" fmla="*/ 14 h 14"/>
                              </a:gdLst>
                              <a:ahLst/>
                              <a:cxnLst>
                                <a:cxn ang="0">
                                  <a:pos x="T0" y="T1"/>
                                </a:cxn>
                                <a:cxn ang="0">
                                  <a:pos x="T2" y="T3"/>
                                </a:cxn>
                                <a:cxn ang="0">
                                  <a:pos x="T4" y="T5"/>
                                </a:cxn>
                              </a:cxnLst>
                              <a:rect l="0" t="0" r="r" b="b"/>
                              <a:pathLst>
                                <a:path w="10" h="14">
                                  <a:moveTo>
                                    <a:pt x="0" y="0"/>
                                  </a:moveTo>
                                  <a:lnTo>
                                    <a:pt x="10" y="9"/>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113"/>
                          <wps:cNvSpPr>
                            <a:spLocks/>
                          </wps:cNvSpPr>
                          <wps:spPr bwMode="auto">
                            <a:xfrm>
                              <a:off x="6932" y="1263"/>
                              <a:ext cx="129" cy="24"/>
                            </a:xfrm>
                            <a:custGeom>
                              <a:avLst/>
                              <a:gdLst>
                                <a:gd name="T0" fmla="*/ 4 w 129"/>
                                <a:gd name="T1" fmla="*/ 0 h 24"/>
                                <a:gd name="T2" fmla="*/ 0 w 129"/>
                                <a:gd name="T3" fmla="*/ 0 h 24"/>
                                <a:gd name="T4" fmla="*/ 0 w 129"/>
                                <a:gd name="T5" fmla="*/ 9 h 24"/>
                                <a:gd name="T6" fmla="*/ 9 w 129"/>
                                <a:gd name="T7" fmla="*/ 24 h 24"/>
                                <a:gd name="T8" fmla="*/ 115 w 129"/>
                                <a:gd name="T9" fmla="*/ 24 h 24"/>
                                <a:gd name="T10" fmla="*/ 129 w 129"/>
                                <a:gd name="T11" fmla="*/ 9 h 24"/>
                                <a:gd name="T12" fmla="*/ 129 w 129"/>
                                <a:gd name="T13" fmla="*/ 0 h 24"/>
                                <a:gd name="T14" fmla="*/ 124 w 129"/>
                                <a:gd name="T15" fmla="*/ 0 h 24"/>
                                <a:gd name="T16" fmla="*/ 4 w 129"/>
                                <a:gd name="T17" fmla="*/ 0 h 24"/>
                                <a:gd name="T18" fmla="*/ 4 w 129"/>
                                <a:gd name="T19" fmla="*/ 9 h 24"/>
                                <a:gd name="T20" fmla="*/ 124 w 129"/>
                                <a:gd name="T21" fmla="*/ 9 h 24"/>
                                <a:gd name="T22" fmla="*/ 120 w 129"/>
                                <a:gd name="T23" fmla="*/ 0 h 24"/>
                                <a:gd name="T24" fmla="*/ 105 w 129"/>
                                <a:gd name="T25" fmla="*/ 14 h 24"/>
                                <a:gd name="T26" fmla="*/ 110 w 129"/>
                                <a:gd name="T27" fmla="*/ 14 h 24"/>
                                <a:gd name="T28" fmla="*/ 14 w 129"/>
                                <a:gd name="T29" fmla="*/ 14 h 24"/>
                                <a:gd name="T30" fmla="*/ 19 w 129"/>
                                <a:gd name="T31" fmla="*/ 14 h 24"/>
                                <a:gd name="T32" fmla="*/ 9 w 129"/>
                                <a:gd name="T33" fmla="*/ 0 h 24"/>
                                <a:gd name="T34" fmla="*/ 4 w 129"/>
                                <a:gd name="T35" fmla="*/ 9 h 24"/>
                                <a:gd name="T36" fmla="*/ 4 w 129"/>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9" h="24">
                                  <a:moveTo>
                                    <a:pt x="4" y="0"/>
                                  </a:moveTo>
                                  <a:lnTo>
                                    <a:pt x="0" y="0"/>
                                  </a:lnTo>
                                  <a:lnTo>
                                    <a:pt x="0" y="9"/>
                                  </a:lnTo>
                                  <a:lnTo>
                                    <a:pt x="9" y="24"/>
                                  </a:lnTo>
                                  <a:lnTo>
                                    <a:pt x="115" y="24"/>
                                  </a:lnTo>
                                  <a:lnTo>
                                    <a:pt x="129" y="9"/>
                                  </a:lnTo>
                                  <a:lnTo>
                                    <a:pt x="129" y="0"/>
                                  </a:lnTo>
                                  <a:lnTo>
                                    <a:pt x="124" y="0"/>
                                  </a:lnTo>
                                  <a:lnTo>
                                    <a:pt x="4" y="0"/>
                                  </a:lnTo>
                                  <a:lnTo>
                                    <a:pt x="4" y="9"/>
                                  </a:lnTo>
                                  <a:lnTo>
                                    <a:pt x="124" y="9"/>
                                  </a:lnTo>
                                  <a:lnTo>
                                    <a:pt x="120" y="0"/>
                                  </a:lnTo>
                                  <a:lnTo>
                                    <a:pt x="105" y="14"/>
                                  </a:lnTo>
                                  <a:lnTo>
                                    <a:pt x="110" y="14"/>
                                  </a:lnTo>
                                  <a:lnTo>
                                    <a:pt x="14" y="14"/>
                                  </a:lnTo>
                                  <a:lnTo>
                                    <a:pt x="19" y="14"/>
                                  </a:lnTo>
                                  <a:lnTo>
                                    <a:pt x="9" y="0"/>
                                  </a:lnTo>
                                  <a:lnTo>
                                    <a:pt x="4" y="9"/>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4"/>
                          <wps:cNvSpPr>
                            <a:spLocks/>
                          </wps:cNvSpPr>
                          <wps:spPr bwMode="auto">
                            <a:xfrm>
                              <a:off x="6792" y="1268"/>
                              <a:ext cx="68" cy="9"/>
                            </a:xfrm>
                            <a:custGeom>
                              <a:avLst/>
                              <a:gdLst>
                                <a:gd name="T0" fmla="*/ 0 w 68"/>
                                <a:gd name="T1" fmla="*/ 0 h 9"/>
                                <a:gd name="T2" fmla="*/ 5 w 68"/>
                                <a:gd name="T3" fmla="*/ 9 h 9"/>
                                <a:gd name="T4" fmla="*/ 63 w 68"/>
                                <a:gd name="T5" fmla="*/ 9 h 9"/>
                                <a:gd name="T6" fmla="*/ 63 w 68"/>
                                <a:gd name="T7" fmla="*/ 4 h 9"/>
                                <a:gd name="T8" fmla="*/ 68 w 68"/>
                                <a:gd name="T9" fmla="*/ 4 h 9"/>
                                <a:gd name="T10" fmla="*/ 68 w 68"/>
                                <a:gd name="T11" fmla="*/ 0 h 9"/>
                                <a:gd name="T12" fmla="*/ 0 w 68"/>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68" h="9">
                                  <a:moveTo>
                                    <a:pt x="0" y="0"/>
                                  </a:moveTo>
                                  <a:lnTo>
                                    <a:pt x="5" y="9"/>
                                  </a:lnTo>
                                  <a:lnTo>
                                    <a:pt x="63" y="9"/>
                                  </a:lnTo>
                                  <a:lnTo>
                                    <a:pt x="63" y="4"/>
                                  </a:lnTo>
                                  <a:lnTo>
                                    <a:pt x="68" y="4"/>
                                  </a:lnTo>
                                  <a:lnTo>
                                    <a:pt x="6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Line 1115"/>
                          <wps:cNvCnPr>
                            <a:cxnSpLocks noChangeShapeType="1"/>
                          </wps:cNvCnPr>
                          <wps:spPr bwMode="auto">
                            <a:xfrm flipV="1">
                              <a:off x="6836" y="1268"/>
                              <a:ext cx="0"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1116"/>
                          <wps:cNvCnPr>
                            <a:cxnSpLocks noChangeShapeType="1"/>
                          </wps:cNvCnPr>
                          <wps:spPr bwMode="auto">
                            <a:xfrm>
                              <a:off x="6812" y="1268"/>
                              <a:ext cx="4"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Freeform 1117"/>
                          <wps:cNvSpPr>
                            <a:spLocks/>
                          </wps:cNvSpPr>
                          <wps:spPr bwMode="auto">
                            <a:xfrm>
                              <a:off x="6788" y="1263"/>
                              <a:ext cx="72" cy="14"/>
                            </a:xfrm>
                            <a:custGeom>
                              <a:avLst/>
                              <a:gdLst>
                                <a:gd name="T0" fmla="*/ 4 w 72"/>
                                <a:gd name="T1" fmla="*/ 0 h 14"/>
                                <a:gd name="T2" fmla="*/ 0 w 72"/>
                                <a:gd name="T3" fmla="*/ 0 h 14"/>
                                <a:gd name="T4" fmla="*/ 0 w 72"/>
                                <a:gd name="T5" fmla="*/ 9 h 14"/>
                                <a:gd name="T6" fmla="*/ 4 w 72"/>
                                <a:gd name="T7" fmla="*/ 14 h 14"/>
                                <a:gd name="T8" fmla="*/ 67 w 72"/>
                                <a:gd name="T9" fmla="*/ 14 h 14"/>
                                <a:gd name="T10" fmla="*/ 72 w 72"/>
                                <a:gd name="T11" fmla="*/ 9 h 14"/>
                                <a:gd name="T12" fmla="*/ 72 w 72"/>
                                <a:gd name="T13" fmla="*/ 0 h 14"/>
                                <a:gd name="T14" fmla="*/ 67 w 72"/>
                                <a:gd name="T15" fmla="*/ 0 h 14"/>
                                <a:gd name="T16" fmla="*/ 4 w 72"/>
                                <a:gd name="T17" fmla="*/ 0 h 14"/>
                                <a:gd name="T18" fmla="*/ 4 w 72"/>
                                <a:gd name="T19" fmla="*/ 9 h 14"/>
                                <a:gd name="T20" fmla="*/ 67 w 72"/>
                                <a:gd name="T21" fmla="*/ 9 h 14"/>
                                <a:gd name="T22" fmla="*/ 62 w 72"/>
                                <a:gd name="T23" fmla="*/ 0 h 14"/>
                                <a:gd name="T24" fmla="*/ 57 w 72"/>
                                <a:gd name="T25" fmla="*/ 5 h 14"/>
                                <a:gd name="T26" fmla="*/ 62 w 72"/>
                                <a:gd name="T27" fmla="*/ 5 h 14"/>
                                <a:gd name="T28" fmla="*/ 9 w 72"/>
                                <a:gd name="T29" fmla="*/ 5 h 14"/>
                                <a:gd name="T30" fmla="*/ 14 w 72"/>
                                <a:gd name="T31" fmla="*/ 5 h 14"/>
                                <a:gd name="T32" fmla="*/ 9 w 72"/>
                                <a:gd name="T33" fmla="*/ 0 h 14"/>
                                <a:gd name="T34" fmla="*/ 4 w 72"/>
                                <a:gd name="T35" fmla="*/ 9 h 14"/>
                                <a:gd name="T36" fmla="*/ 4 w 72"/>
                                <a:gd name="T3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14">
                                  <a:moveTo>
                                    <a:pt x="4" y="0"/>
                                  </a:moveTo>
                                  <a:lnTo>
                                    <a:pt x="0" y="0"/>
                                  </a:lnTo>
                                  <a:lnTo>
                                    <a:pt x="0" y="9"/>
                                  </a:lnTo>
                                  <a:lnTo>
                                    <a:pt x="4" y="14"/>
                                  </a:lnTo>
                                  <a:lnTo>
                                    <a:pt x="67" y="14"/>
                                  </a:lnTo>
                                  <a:lnTo>
                                    <a:pt x="72" y="9"/>
                                  </a:lnTo>
                                  <a:lnTo>
                                    <a:pt x="72" y="0"/>
                                  </a:lnTo>
                                  <a:lnTo>
                                    <a:pt x="67" y="0"/>
                                  </a:lnTo>
                                  <a:lnTo>
                                    <a:pt x="4" y="0"/>
                                  </a:lnTo>
                                  <a:lnTo>
                                    <a:pt x="4" y="9"/>
                                  </a:lnTo>
                                  <a:lnTo>
                                    <a:pt x="67" y="9"/>
                                  </a:lnTo>
                                  <a:lnTo>
                                    <a:pt x="62" y="0"/>
                                  </a:lnTo>
                                  <a:lnTo>
                                    <a:pt x="57" y="5"/>
                                  </a:lnTo>
                                  <a:lnTo>
                                    <a:pt x="62" y="5"/>
                                  </a:lnTo>
                                  <a:lnTo>
                                    <a:pt x="9" y="5"/>
                                  </a:lnTo>
                                  <a:lnTo>
                                    <a:pt x="14" y="5"/>
                                  </a:lnTo>
                                  <a:lnTo>
                                    <a:pt x="9" y="0"/>
                                  </a:lnTo>
                                  <a:lnTo>
                                    <a:pt x="4" y="9"/>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8"/>
                          <wps:cNvSpPr>
                            <a:spLocks/>
                          </wps:cNvSpPr>
                          <wps:spPr bwMode="auto">
                            <a:xfrm>
                              <a:off x="8098" y="1815"/>
                              <a:ext cx="557" cy="312"/>
                            </a:xfrm>
                            <a:custGeom>
                              <a:avLst/>
                              <a:gdLst>
                                <a:gd name="T0" fmla="*/ 542 w 557"/>
                                <a:gd name="T1" fmla="*/ 5 h 312"/>
                                <a:gd name="T2" fmla="*/ 514 w 557"/>
                                <a:gd name="T3" fmla="*/ 19 h 312"/>
                                <a:gd name="T4" fmla="*/ 504 w 557"/>
                                <a:gd name="T5" fmla="*/ 34 h 312"/>
                                <a:gd name="T6" fmla="*/ 490 w 557"/>
                                <a:gd name="T7" fmla="*/ 53 h 312"/>
                                <a:gd name="T8" fmla="*/ 475 w 557"/>
                                <a:gd name="T9" fmla="*/ 72 h 312"/>
                                <a:gd name="T10" fmla="*/ 461 w 557"/>
                                <a:gd name="T11" fmla="*/ 91 h 312"/>
                                <a:gd name="T12" fmla="*/ 446 w 557"/>
                                <a:gd name="T13" fmla="*/ 110 h 312"/>
                                <a:gd name="T14" fmla="*/ 365 w 557"/>
                                <a:gd name="T15" fmla="*/ 110 h 312"/>
                                <a:gd name="T16" fmla="*/ 331 w 557"/>
                                <a:gd name="T17" fmla="*/ 106 h 312"/>
                                <a:gd name="T18" fmla="*/ 274 w 557"/>
                                <a:gd name="T19" fmla="*/ 163 h 312"/>
                                <a:gd name="T20" fmla="*/ 192 w 557"/>
                                <a:gd name="T21" fmla="*/ 226 h 312"/>
                                <a:gd name="T22" fmla="*/ 182 w 557"/>
                                <a:gd name="T23" fmla="*/ 221 h 312"/>
                                <a:gd name="T24" fmla="*/ 158 w 557"/>
                                <a:gd name="T25" fmla="*/ 211 h 312"/>
                                <a:gd name="T26" fmla="*/ 149 w 557"/>
                                <a:gd name="T27" fmla="*/ 206 h 312"/>
                                <a:gd name="T28" fmla="*/ 134 w 557"/>
                                <a:gd name="T29" fmla="*/ 178 h 312"/>
                                <a:gd name="T30" fmla="*/ 130 w 557"/>
                                <a:gd name="T31" fmla="*/ 168 h 312"/>
                                <a:gd name="T32" fmla="*/ 101 w 557"/>
                                <a:gd name="T33" fmla="*/ 120 h 312"/>
                                <a:gd name="T34" fmla="*/ 62 w 557"/>
                                <a:gd name="T35" fmla="*/ 163 h 312"/>
                                <a:gd name="T36" fmla="*/ 53 w 557"/>
                                <a:gd name="T37" fmla="*/ 178 h 312"/>
                                <a:gd name="T38" fmla="*/ 38 w 557"/>
                                <a:gd name="T39" fmla="*/ 197 h 312"/>
                                <a:gd name="T40" fmla="*/ 24 w 557"/>
                                <a:gd name="T41" fmla="*/ 216 h 312"/>
                                <a:gd name="T42" fmla="*/ 10 w 557"/>
                                <a:gd name="T43" fmla="*/ 235 h 312"/>
                                <a:gd name="T44" fmla="*/ 0 w 557"/>
                                <a:gd name="T45" fmla="*/ 250 h 312"/>
                                <a:gd name="T46" fmla="*/ 10 w 557"/>
                                <a:gd name="T47" fmla="*/ 278 h 312"/>
                                <a:gd name="T48" fmla="*/ 14 w 557"/>
                                <a:gd name="T49" fmla="*/ 288 h 312"/>
                                <a:gd name="T50" fmla="*/ 29 w 557"/>
                                <a:gd name="T51" fmla="*/ 312 h 312"/>
                                <a:gd name="T52" fmla="*/ 67 w 557"/>
                                <a:gd name="T53" fmla="*/ 307 h 312"/>
                                <a:gd name="T54" fmla="*/ 110 w 557"/>
                                <a:gd name="T55" fmla="*/ 302 h 312"/>
                                <a:gd name="T56" fmla="*/ 120 w 557"/>
                                <a:gd name="T57" fmla="*/ 298 h 312"/>
                                <a:gd name="T58" fmla="*/ 187 w 557"/>
                                <a:gd name="T59" fmla="*/ 274 h 312"/>
                                <a:gd name="T60" fmla="*/ 202 w 557"/>
                                <a:gd name="T61" fmla="*/ 269 h 312"/>
                                <a:gd name="T62" fmla="*/ 211 w 557"/>
                                <a:gd name="T63" fmla="*/ 264 h 312"/>
                                <a:gd name="T64" fmla="*/ 336 w 557"/>
                                <a:gd name="T65" fmla="*/ 139 h 312"/>
                                <a:gd name="T66" fmla="*/ 379 w 557"/>
                                <a:gd name="T67" fmla="*/ 134 h 312"/>
                                <a:gd name="T68" fmla="*/ 442 w 557"/>
                                <a:gd name="T69" fmla="*/ 130 h 312"/>
                                <a:gd name="T70" fmla="*/ 557 w 557"/>
                                <a:gd name="T71"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57" h="312">
                                  <a:moveTo>
                                    <a:pt x="542" y="0"/>
                                  </a:moveTo>
                                  <a:lnTo>
                                    <a:pt x="542" y="5"/>
                                  </a:lnTo>
                                  <a:lnTo>
                                    <a:pt x="514" y="9"/>
                                  </a:lnTo>
                                  <a:lnTo>
                                    <a:pt x="514" y="19"/>
                                  </a:lnTo>
                                  <a:lnTo>
                                    <a:pt x="504" y="24"/>
                                  </a:lnTo>
                                  <a:lnTo>
                                    <a:pt x="504" y="34"/>
                                  </a:lnTo>
                                  <a:lnTo>
                                    <a:pt x="490" y="43"/>
                                  </a:lnTo>
                                  <a:lnTo>
                                    <a:pt x="490" y="53"/>
                                  </a:lnTo>
                                  <a:lnTo>
                                    <a:pt x="475" y="62"/>
                                  </a:lnTo>
                                  <a:lnTo>
                                    <a:pt x="475" y="72"/>
                                  </a:lnTo>
                                  <a:lnTo>
                                    <a:pt x="461" y="82"/>
                                  </a:lnTo>
                                  <a:lnTo>
                                    <a:pt x="461" y="91"/>
                                  </a:lnTo>
                                  <a:lnTo>
                                    <a:pt x="446" y="101"/>
                                  </a:lnTo>
                                  <a:lnTo>
                                    <a:pt x="446" y="110"/>
                                  </a:lnTo>
                                  <a:lnTo>
                                    <a:pt x="437" y="115"/>
                                  </a:lnTo>
                                  <a:lnTo>
                                    <a:pt x="365" y="110"/>
                                  </a:lnTo>
                                  <a:lnTo>
                                    <a:pt x="365" y="106"/>
                                  </a:lnTo>
                                  <a:lnTo>
                                    <a:pt x="331" y="106"/>
                                  </a:lnTo>
                                  <a:lnTo>
                                    <a:pt x="331" y="110"/>
                                  </a:lnTo>
                                  <a:lnTo>
                                    <a:pt x="274" y="163"/>
                                  </a:lnTo>
                                  <a:lnTo>
                                    <a:pt x="206" y="226"/>
                                  </a:lnTo>
                                  <a:lnTo>
                                    <a:pt x="192" y="226"/>
                                  </a:lnTo>
                                  <a:lnTo>
                                    <a:pt x="192" y="221"/>
                                  </a:lnTo>
                                  <a:lnTo>
                                    <a:pt x="182" y="221"/>
                                  </a:lnTo>
                                  <a:lnTo>
                                    <a:pt x="182" y="216"/>
                                  </a:lnTo>
                                  <a:lnTo>
                                    <a:pt x="158" y="211"/>
                                  </a:lnTo>
                                  <a:lnTo>
                                    <a:pt x="158" y="206"/>
                                  </a:lnTo>
                                  <a:lnTo>
                                    <a:pt x="149" y="206"/>
                                  </a:lnTo>
                                  <a:lnTo>
                                    <a:pt x="139" y="197"/>
                                  </a:lnTo>
                                  <a:lnTo>
                                    <a:pt x="134" y="178"/>
                                  </a:lnTo>
                                  <a:lnTo>
                                    <a:pt x="130" y="178"/>
                                  </a:lnTo>
                                  <a:lnTo>
                                    <a:pt x="130" y="168"/>
                                  </a:lnTo>
                                  <a:lnTo>
                                    <a:pt x="125" y="168"/>
                                  </a:lnTo>
                                  <a:lnTo>
                                    <a:pt x="101" y="120"/>
                                  </a:lnTo>
                                  <a:lnTo>
                                    <a:pt x="62" y="125"/>
                                  </a:lnTo>
                                  <a:lnTo>
                                    <a:pt x="62" y="163"/>
                                  </a:lnTo>
                                  <a:lnTo>
                                    <a:pt x="53" y="168"/>
                                  </a:lnTo>
                                  <a:lnTo>
                                    <a:pt x="53" y="178"/>
                                  </a:lnTo>
                                  <a:lnTo>
                                    <a:pt x="38" y="187"/>
                                  </a:lnTo>
                                  <a:lnTo>
                                    <a:pt x="38" y="197"/>
                                  </a:lnTo>
                                  <a:lnTo>
                                    <a:pt x="24" y="206"/>
                                  </a:lnTo>
                                  <a:lnTo>
                                    <a:pt x="24" y="216"/>
                                  </a:lnTo>
                                  <a:lnTo>
                                    <a:pt x="10" y="226"/>
                                  </a:lnTo>
                                  <a:lnTo>
                                    <a:pt x="10" y="235"/>
                                  </a:lnTo>
                                  <a:lnTo>
                                    <a:pt x="0" y="240"/>
                                  </a:lnTo>
                                  <a:lnTo>
                                    <a:pt x="0" y="250"/>
                                  </a:lnTo>
                                  <a:lnTo>
                                    <a:pt x="5" y="250"/>
                                  </a:lnTo>
                                  <a:lnTo>
                                    <a:pt x="10" y="278"/>
                                  </a:lnTo>
                                  <a:lnTo>
                                    <a:pt x="14" y="278"/>
                                  </a:lnTo>
                                  <a:lnTo>
                                    <a:pt x="14" y="288"/>
                                  </a:lnTo>
                                  <a:lnTo>
                                    <a:pt x="19" y="288"/>
                                  </a:lnTo>
                                  <a:lnTo>
                                    <a:pt x="29" y="312"/>
                                  </a:lnTo>
                                  <a:lnTo>
                                    <a:pt x="67" y="312"/>
                                  </a:lnTo>
                                  <a:lnTo>
                                    <a:pt x="67" y="307"/>
                                  </a:lnTo>
                                  <a:lnTo>
                                    <a:pt x="110" y="307"/>
                                  </a:lnTo>
                                  <a:lnTo>
                                    <a:pt x="110" y="302"/>
                                  </a:lnTo>
                                  <a:lnTo>
                                    <a:pt x="120" y="302"/>
                                  </a:lnTo>
                                  <a:lnTo>
                                    <a:pt x="120" y="298"/>
                                  </a:lnTo>
                                  <a:lnTo>
                                    <a:pt x="158" y="278"/>
                                  </a:lnTo>
                                  <a:lnTo>
                                    <a:pt x="187" y="274"/>
                                  </a:lnTo>
                                  <a:lnTo>
                                    <a:pt x="187" y="269"/>
                                  </a:lnTo>
                                  <a:lnTo>
                                    <a:pt x="202" y="269"/>
                                  </a:lnTo>
                                  <a:lnTo>
                                    <a:pt x="202" y="264"/>
                                  </a:lnTo>
                                  <a:lnTo>
                                    <a:pt x="211" y="264"/>
                                  </a:lnTo>
                                  <a:lnTo>
                                    <a:pt x="211" y="259"/>
                                  </a:lnTo>
                                  <a:lnTo>
                                    <a:pt x="336" y="139"/>
                                  </a:lnTo>
                                  <a:lnTo>
                                    <a:pt x="379" y="139"/>
                                  </a:lnTo>
                                  <a:lnTo>
                                    <a:pt x="379" y="134"/>
                                  </a:lnTo>
                                  <a:lnTo>
                                    <a:pt x="442" y="134"/>
                                  </a:lnTo>
                                  <a:lnTo>
                                    <a:pt x="442" y="130"/>
                                  </a:lnTo>
                                  <a:lnTo>
                                    <a:pt x="557" y="19"/>
                                  </a:lnTo>
                                  <a:lnTo>
                                    <a:pt x="557" y="0"/>
                                  </a:lnTo>
                                  <a:lnTo>
                                    <a:pt x="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9"/>
                          <wps:cNvSpPr>
                            <a:spLocks/>
                          </wps:cNvSpPr>
                          <wps:spPr bwMode="auto">
                            <a:xfrm>
                              <a:off x="8117" y="1954"/>
                              <a:ext cx="87" cy="149"/>
                            </a:xfrm>
                            <a:custGeom>
                              <a:avLst/>
                              <a:gdLst>
                                <a:gd name="T0" fmla="*/ 0 w 87"/>
                                <a:gd name="T1" fmla="*/ 149 h 149"/>
                                <a:gd name="T2" fmla="*/ 5 w 87"/>
                                <a:gd name="T3" fmla="*/ 144 h 149"/>
                                <a:gd name="T4" fmla="*/ 5 w 87"/>
                                <a:gd name="T5" fmla="*/ 139 h 149"/>
                                <a:gd name="T6" fmla="*/ 10 w 87"/>
                                <a:gd name="T7" fmla="*/ 135 h 149"/>
                                <a:gd name="T8" fmla="*/ 10 w 87"/>
                                <a:gd name="T9" fmla="*/ 130 h 149"/>
                                <a:gd name="T10" fmla="*/ 19 w 87"/>
                                <a:gd name="T11" fmla="*/ 120 h 149"/>
                                <a:gd name="T12" fmla="*/ 19 w 87"/>
                                <a:gd name="T13" fmla="*/ 115 h 149"/>
                                <a:gd name="T14" fmla="*/ 24 w 87"/>
                                <a:gd name="T15" fmla="*/ 111 h 149"/>
                                <a:gd name="T16" fmla="*/ 24 w 87"/>
                                <a:gd name="T17" fmla="*/ 106 h 149"/>
                                <a:gd name="T18" fmla="*/ 29 w 87"/>
                                <a:gd name="T19" fmla="*/ 101 h 149"/>
                                <a:gd name="T20" fmla="*/ 29 w 87"/>
                                <a:gd name="T21" fmla="*/ 96 h 149"/>
                                <a:gd name="T22" fmla="*/ 39 w 87"/>
                                <a:gd name="T23" fmla="*/ 87 h 149"/>
                                <a:gd name="T24" fmla="*/ 39 w 87"/>
                                <a:gd name="T25" fmla="*/ 82 h 149"/>
                                <a:gd name="T26" fmla="*/ 43 w 87"/>
                                <a:gd name="T27" fmla="*/ 77 h 149"/>
                                <a:gd name="T28" fmla="*/ 43 w 87"/>
                                <a:gd name="T29" fmla="*/ 72 h 149"/>
                                <a:gd name="T30" fmla="*/ 53 w 87"/>
                                <a:gd name="T31" fmla="*/ 63 h 149"/>
                                <a:gd name="T32" fmla="*/ 53 w 87"/>
                                <a:gd name="T33" fmla="*/ 58 h 149"/>
                                <a:gd name="T34" fmla="*/ 58 w 87"/>
                                <a:gd name="T35" fmla="*/ 53 h 149"/>
                                <a:gd name="T36" fmla="*/ 58 w 87"/>
                                <a:gd name="T37" fmla="*/ 48 h 149"/>
                                <a:gd name="T38" fmla="*/ 63 w 87"/>
                                <a:gd name="T39" fmla="*/ 43 h 149"/>
                                <a:gd name="T40" fmla="*/ 63 w 87"/>
                                <a:gd name="T41" fmla="*/ 39 h 149"/>
                                <a:gd name="T42" fmla="*/ 72 w 87"/>
                                <a:gd name="T43" fmla="*/ 29 h 149"/>
                                <a:gd name="T44" fmla="*/ 72 w 87"/>
                                <a:gd name="T45" fmla="*/ 24 h 149"/>
                                <a:gd name="T46" fmla="*/ 77 w 87"/>
                                <a:gd name="T47" fmla="*/ 19 h 149"/>
                                <a:gd name="T48" fmla="*/ 77 w 87"/>
                                <a:gd name="T49" fmla="*/ 15 h 149"/>
                                <a:gd name="T50" fmla="*/ 87 w 87"/>
                                <a:gd name="T51" fmla="*/ 5 h 149"/>
                                <a:gd name="T52" fmla="*/ 87 w 87"/>
                                <a:gd name="T5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49">
                                  <a:moveTo>
                                    <a:pt x="0" y="149"/>
                                  </a:moveTo>
                                  <a:lnTo>
                                    <a:pt x="5" y="144"/>
                                  </a:lnTo>
                                  <a:lnTo>
                                    <a:pt x="5" y="139"/>
                                  </a:lnTo>
                                  <a:lnTo>
                                    <a:pt x="10" y="135"/>
                                  </a:lnTo>
                                  <a:lnTo>
                                    <a:pt x="10" y="130"/>
                                  </a:lnTo>
                                  <a:lnTo>
                                    <a:pt x="19" y="120"/>
                                  </a:lnTo>
                                  <a:lnTo>
                                    <a:pt x="19" y="115"/>
                                  </a:lnTo>
                                  <a:lnTo>
                                    <a:pt x="24" y="111"/>
                                  </a:lnTo>
                                  <a:lnTo>
                                    <a:pt x="24" y="106"/>
                                  </a:lnTo>
                                  <a:lnTo>
                                    <a:pt x="29" y="101"/>
                                  </a:lnTo>
                                  <a:lnTo>
                                    <a:pt x="29" y="96"/>
                                  </a:lnTo>
                                  <a:lnTo>
                                    <a:pt x="39" y="87"/>
                                  </a:lnTo>
                                  <a:lnTo>
                                    <a:pt x="39" y="82"/>
                                  </a:lnTo>
                                  <a:lnTo>
                                    <a:pt x="43" y="77"/>
                                  </a:lnTo>
                                  <a:lnTo>
                                    <a:pt x="43" y="72"/>
                                  </a:lnTo>
                                  <a:lnTo>
                                    <a:pt x="53" y="63"/>
                                  </a:lnTo>
                                  <a:lnTo>
                                    <a:pt x="53" y="58"/>
                                  </a:lnTo>
                                  <a:lnTo>
                                    <a:pt x="58" y="53"/>
                                  </a:lnTo>
                                  <a:lnTo>
                                    <a:pt x="58" y="48"/>
                                  </a:lnTo>
                                  <a:lnTo>
                                    <a:pt x="63" y="43"/>
                                  </a:lnTo>
                                  <a:lnTo>
                                    <a:pt x="63" y="39"/>
                                  </a:lnTo>
                                  <a:lnTo>
                                    <a:pt x="72" y="29"/>
                                  </a:lnTo>
                                  <a:lnTo>
                                    <a:pt x="72" y="24"/>
                                  </a:lnTo>
                                  <a:lnTo>
                                    <a:pt x="77" y="19"/>
                                  </a:lnTo>
                                  <a:lnTo>
                                    <a:pt x="77" y="15"/>
                                  </a:lnTo>
                                  <a:lnTo>
                                    <a:pt x="87" y="5"/>
                                  </a:lnTo>
                                  <a:lnTo>
                                    <a:pt x="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120"/>
                          <wps:cNvSpPr>
                            <a:spLocks/>
                          </wps:cNvSpPr>
                          <wps:spPr bwMode="auto">
                            <a:xfrm>
                              <a:off x="8175" y="2012"/>
                              <a:ext cx="57" cy="105"/>
                            </a:xfrm>
                            <a:custGeom>
                              <a:avLst/>
                              <a:gdLst>
                                <a:gd name="T0" fmla="*/ 0 w 57"/>
                                <a:gd name="T1" fmla="*/ 105 h 105"/>
                                <a:gd name="T2" fmla="*/ 0 w 57"/>
                                <a:gd name="T3" fmla="*/ 101 h 105"/>
                                <a:gd name="T4" fmla="*/ 5 w 57"/>
                                <a:gd name="T5" fmla="*/ 96 h 105"/>
                                <a:gd name="T6" fmla="*/ 5 w 57"/>
                                <a:gd name="T7" fmla="*/ 91 h 105"/>
                                <a:gd name="T8" fmla="*/ 9 w 57"/>
                                <a:gd name="T9" fmla="*/ 86 h 105"/>
                                <a:gd name="T10" fmla="*/ 14 w 57"/>
                                <a:gd name="T11" fmla="*/ 81 h 105"/>
                                <a:gd name="T12" fmla="*/ 14 w 57"/>
                                <a:gd name="T13" fmla="*/ 77 h 105"/>
                                <a:gd name="T14" fmla="*/ 19 w 57"/>
                                <a:gd name="T15" fmla="*/ 72 h 105"/>
                                <a:gd name="T16" fmla="*/ 19 w 57"/>
                                <a:gd name="T17" fmla="*/ 67 h 105"/>
                                <a:gd name="T18" fmla="*/ 24 w 57"/>
                                <a:gd name="T19" fmla="*/ 62 h 105"/>
                                <a:gd name="T20" fmla="*/ 24 w 57"/>
                                <a:gd name="T21" fmla="*/ 57 h 105"/>
                                <a:gd name="T22" fmla="*/ 33 w 57"/>
                                <a:gd name="T23" fmla="*/ 48 h 105"/>
                                <a:gd name="T24" fmla="*/ 33 w 57"/>
                                <a:gd name="T25" fmla="*/ 43 h 105"/>
                                <a:gd name="T26" fmla="*/ 38 w 57"/>
                                <a:gd name="T27" fmla="*/ 38 h 105"/>
                                <a:gd name="T28" fmla="*/ 38 w 57"/>
                                <a:gd name="T29" fmla="*/ 33 h 105"/>
                                <a:gd name="T30" fmla="*/ 43 w 57"/>
                                <a:gd name="T31" fmla="*/ 29 h 105"/>
                                <a:gd name="T32" fmla="*/ 43 w 57"/>
                                <a:gd name="T33" fmla="*/ 24 h 105"/>
                                <a:gd name="T34" fmla="*/ 53 w 57"/>
                                <a:gd name="T35" fmla="*/ 14 h 105"/>
                                <a:gd name="T36" fmla="*/ 53 w 57"/>
                                <a:gd name="T37" fmla="*/ 9 h 105"/>
                                <a:gd name="T38" fmla="*/ 57 w 57"/>
                                <a:gd name="T39" fmla="*/ 5 h 105"/>
                                <a:gd name="T40" fmla="*/ 57 w 57"/>
                                <a:gd name="T4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05">
                                  <a:moveTo>
                                    <a:pt x="0" y="105"/>
                                  </a:moveTo>
                                  <a:lnTo>
                                    <a:pt x="0" y="101"/>
                                  </a:lnTo>
                                  <a:lnTo>
                                    <a:pt x="5" y="96"/>
                                  </a:lnTo>
                                  <a:lnTo>
                                    <a:pt x="5" y="91"/>
                                  </a:lnTo>
                                  <a:lnTo>
                                    <a:pt x="9" y="86"/>
                                  </a:lnTo>
                                  <a:lnTo>
                                    <a:pt x="14" y="81"/>
                                  </a:lnTo>
                                  <a:lnTo>
                                    <a:pt x="14" y="77"/>
                                  </a:lnTo>
                                  <a:lnTo>
                                    <a:pt x="19" y="72"/>
                                  </a:lnTo>
                                  <a:lnTo>
                                    <a:pt x="19" y="67"/>
                                  </a:lnTo>
                                  <a:lnTo>
                                    <a:pt x="24" y="62"/>
                                  </a:lnTo>
                                  <a:lnTo>
                                    <a:pt x="24" y="57"/>
                                  </a:lnTo>
                                  <a:lnTo>
                                    <a:pt x="33" y="48"/>
                                  </a:lnTo>
                                  <a:lnTo>
                                    <a:pt x="33" y="43"/>
                                  </a:lnTo>
                                  <a:lnTo>
                                    <a:pt x="38" y="38"/>
                                  </a:lnTo>
                                  <a:lnTo>
                                    <a:pt x="38" y="33"/>
                                  </a:lnTo>
                                  <a:lnTo>
                                    <a:pt x="43" y="29"/>
                                  </a:lnTo>
                                  <a:lnTo>
                                    <a:pt x="43" y="24"/>
                                  </a:lnTo>
                                  <a:lnTo>
                                    <a:pt x="53" y="14"/>
                                  </a:lnTo>
                                  <a:lnTo>
                                    <a:pt x="53" y="9"/>
                                  </a:lnTo>
                                  <a:lnTo>
                                    <a:pt x="57" y="5"/>
                                  </a:lnTo>
                                  <a:lnTo>
                                    <a:pt x="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121"/>
                          <wps:cNvSpPr>
                            <a:spLocks/>
                          </wps:cNvSpPr>
                          <wps:spPr bwMode="auto">
                            <a:xfrm>
                              <a:off x="8247" y="2036"/>
                              <a:ext cx="33" cy="57"/>
                            </a:xfrm>
                            <a:custGeom>
                              <a:avLst/>
                              <a:gdLst>
                                <a:gd name="T0" fmla="*/ 0 w 33"/>
                                <a:gd name="T1" fmla="*/ 57 h 57"/>
                                <a:gd name="T2" fmla="*/ 9 w 33"/>
                                <a:gd name="T3" fmla="*/ 48 h 57"/>
                                <a:gd name="T4" fmla="*/ 9 w 33"/>
                                <a:gd name="T5" fmla="*/ 43 h 57"/>
                                <a:gd name="T6" fmla="*/ 14 w 33"/>
                                <a:gd name="T7" fmla="*/ 38 h 57"/>
                                <a:gd name="T8" fmla="*/ 14 w 33"/>
                                <a:gd name="T9" fmla="*/ 33 h 57"/>
                                <a:gd name="T10" fmla="*/ 19 w 33"/>
                                <a:gd name="T11" fmla="*/ 29 h 57"/>
                                <a:gd name="T12" fmla="*/ 19 w 33"/>
                                <a:gd name="T13" fmla="*/ 24 h 57"/>
                                <a:gd name="T14" fmla="*/ 29 w 33"/>
                                <a:gd name="T15" fmla="*/ 14 h 57"/>
                                <a:gd name="T16" fmla="*/ 29 w 33"/>
                                <a:gd name="T17" fmla="*/ 9 h 57"/>
                                <a:gd name="T18" fmla="*/ 33 w 33"/>
                                <a:gd name="T19" fmla="*/ 5 h 57"/>
                                <a:gd name="T20" fmla="*/ 33 w 33"/>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7">
                                  <a:moveTo>
                                    <a:pt x="0" y="57"/>
                                  </a:moveTo>
                                  <a:lnTo>
                                    <a:pt x="9" y="48"/>
                                  </a:lnTo>
                                  <a:lnTo>
                                    <a:pt x="9" y="43"/>
                                  </a:lnTo>
                                  <a:lnTo>
                                    <a:pt x="14" y="38"/>
                                  </a:lnTo>
                                  <a:lnTo>
                                    <a:pt x="14" y="33"/>
                                  </a:lnTo>
                                  <a:lnTo>
                                    <a:pt x="19" y="29"/>
                                  </a:lnTo>
                                  <a:lnTo>
                                    <a:pt x="19" y="24"/>
                                  </a:lnTo>
                                  <a:lnTo>
                                    <a:pt x="29" y="14"/>
                                  </a:lnTo>
                                  <a:lnTo>
                                    <a:pt x="29" y="9"/>
                                  </a:lnTo>
                                  <a:lnTo>
                                    <a:pt x="33" y="5"/>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122"/>
                          <wps:cNvSpPr>
                            <a:spLocks/>
                          </wps:cNvSpPr>
                          <wps:spPr bwMode="auto">
                            <a:xfrm>
                              <a:off x="8343" y="1959"/>
                              <a:ext cx="48" cy="77"/>
                            </a:xfrm>
                            <a:custGeom>
                              <a:avLst/>
                              <a:gdLst>
                                <a:gd name="T0" fmla="*/ 0 w 48"/>
                                <a:gd name="T1" fmla="*/ 77 h 77"/>
                                <a:gd name="T2" fmla="*/ 5 w 48"/>
                                <a:gd name="T3" fmla="*/ 72 h 77"/>
                                <a:gd name="T4" fmla="*/ 5 w 48"/>
                                <a:gd name="T5" fmla="*/ 67 h 77"/>
                                <a:gd name="T6" fmla="*/ 14 w 48"/>
                                <a:gd name="T7" fmla="*/ 58 h 77"/>
                                <a:gd name="T8" fmla="*/ 14 w 48"/>
                                <a:gd name="T9" fmla="*/ 53 h 77"/>
                                <a:gd name="T10" fmla="*/ 19 w 48"/>
                                <a:gd name="T11" fmla="*/ 48 h 77"/>
                                <a:gd name="T12" fmla="*/ 19 w 48"/>
                                <a:gd name="T13" fmla="*/ 43 h 77"/>
                                <a:gd name="T14" fmla="*/ 24 w 48"/>
                                <a:gd name="T15" fmla="*/ 38 h 77"/>
                                <a:gd name="T16" fmla="*/ 24 w 48"/>
                                <a:gd name="T17" fmla="*/ 34 h 77"/>
                                <a:gd name="T18" fmla="*/ 33 w 48"/>
                                <a:gd name="T19" fmla="*/ 24 h 77"/>
                                <a:gd name="T20" fmla="*/ 33 w 48"/>
                                <a:gd name="T21" fmla="*/ 19 h 77"/>
                                <a:gd name="T22" fmla="*/ 38 w 48"/>
                                <a:gd name="T23" fmla="*/ 14 h 77"/>
                                <a:gd name="T24" fmla="*/ 38 w 48"/>
                                <a:gd name="T25" fmla="*/ 10 h 77"/>
                                <a:gd name="T26" fmla="*/ 48 w 48"/>
                                <a:gd name="T2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7">
                                  <a:moveTo>
                                    <a:pt x="0" y="77"/>
                                  </a:moveTo>
                                  <a:lnTo>
                                    <a:pt x="5" y="72"/>
                                  </a:lnTo>
                                  <a:lnTo>
                                    <a:pt x="5" y="67"/>
                                  </a:lnTo>
                                  <a:lnTo>
                                    <a:pt x="14" y="58"/>
                                  </a:lnTo>
                                  <a:lnTo>
                                    <a:pt x="14" y="53"/>
                                  </a:lnTo>
                                  <a:lnTo>
                                    <a:pt x="19" y="48"/>
                                  </a:lnTo>
                                  <a:lnTo>
                                    <a:pt x="19" y="43"/>
                                  </a:lnTo>
                                  <a:lnTo>
                                    <a:pt x="24" y="38"/>
                                  </a:lnTo>
                                  <a:lnTo>
                                    <a:pt x="24" y="34"/>
                                  </a:lnTo>
                                  <a:lnTo>
                                    <a:pt x="33" y="24"/>
                                  </a:lnTo>
                                  <a:lnTo>
                                    <a:pt x="33" y="19"/>
                                  </a:lnTo>
                                  <a:lnTo>
                                    <a:pt x="38" y="14"/>
                                  </a:lnTo>
                                  <a:lnTo>
                                    <a:pt x="38" y="10"/>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123"/>
                          <wps:cNvSpPr>
                            <a:spLocks/>
                          </wps:cNvSpPr>
                          <wps:spPr bwMode="auto">
                            <a:xfrm>
                              <a:off x="8458" y="1925"/>
                              <a:ext cx="14" cy="24"/>
                            </a:xfrm>
                            <a:custGeom>
                              <a:avLst/>
                              <a:gdLst>
                                <a:gd name="T0" fmla="*/ 0 w 14"/>
                                <a:gd name="T1" fmla="*/ 24 h 24"/>
                                <a:gd name="T2" fmla="*/ 5 w 14"/>
                                <a:gd name="T3" fmla="*/ 20 h 24"/>
                                <a:gd name="T4" fmla="*/ 5 w 14"/>
                                <a:gd name="T5" fmla="*/ 15 h 24"/>
                                <a:gd name="T6" fmla="*/ 10 w 14"/>
                                <a:gd name="T7" fmla="*/ 10 h 24"/>
                                <a:gd name="T8" fmla="*/ 10 w 14"/>
                                <a:gd name="T9" fmla="*/ 5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5" y="20"/>
                                  </a:lnTo>
                                  <a:lnTo>
                                    <a:pt x="5" y="15"/>
                                  </a:lnTo>
                                  <a:lnTo>
                                    <a:pt x="10" y="10"/>
                                  </a:lnTo>
                                  <a:lnTo>
                                    <a:pt x="10"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124"/>
                          <wps:cNvSpPr>
                            <a:spLocks/>
                          </wps:cNvSpPr>
                          <wps:spPr bwMode="auto">
                            <a:xfrm>
                              <a:off x="8520" y="1930"/>
                              <a:ext cx="10" cy="15"/>
                            </a:xfrm>
                            <a:custGeom>
                              <a:avLst/>
                              <a:gdLst>
                                <a:gd name="T0" fmla="*/ 0 w 10"/>
                                <a:gd name="T1" fmla="*/ 15 h 15"/>
                                <a:gd name="T2" fmla="*/ 5 w 10"/>
                                <a:gd name="T3" fmla="*/ 10 h 15"/>
                                <a:gd name="T4" fmla="*/ 5 w 10"/>
                                <a:gd name="T5" fmla="*/ 5 h 15"/>
                                <a:gd name="T6" fmla="*/ 10 w 10"/>
                                <a:gd name="T7" fmla="*/ 0 h 15"/>
                              </a:gdLst>
                              <a:ahLst/>
                              <a:cxnLst>
                                <a:cxn ang="0">
                                  <a:pos x="T0" y="T1"/>
                                </a:cxn>
                                <a:cxn ang="0">
                                  <a:pos x="T2" y="T3"/>
                                </a:cxn>
                                <a:cxn ang="0">
                                  <a:pos x="T4" y="T5"/>
                                </a:cxn>
                                <a:cxn ang="0">
                                  <a:pos x="T6" y="T7"/>
                                </a:cxn>
                              </a:cxnLst>
                              <a:rect l="0" t="0" r="r" b="b"/>
                              <a:pathLst>
                                <a:path w="10" h="15">
                                  <a:moveTo>
                                    <a:pt x="0" y="15"/>
                                  </a:move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125"/>
                          <wps:cNvSpPr>
                            <a:spLocks/>
                          </wps:cNvSpPr>
                          <wps:spPr bwMode="auto">
                            <a:xfrm>
                              <a:off x="8602" y="1839"/>
                              <a:ext cx="14" cy="24"/>
                            </a:xfrm>
                            <a:custGeom>
                              <a:avLst/>
                              <a:gdLst>
                                <a:gd name="T0" fmla="*/ 0 w 14"/>
                                <a:gd name="T1" fmla="*/ 0 h 24"/>
                                <a:gd name="T2" fmla="*/ 5 w 14"/>
                                <a:gd name="T3" fmla="*/ 5 h 24"/>
                                <a:gd name="T4" fmla="*/ 5 w 14"/>
                                <a:gd name="T5" fmla="*/ 10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5" y="5"/>
                                  </a:lnTo>
                                  <a:lnTo>
                                    <a:pt x="5" y="10"/>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126"/>
                          <wps:cNvSpPr>
                            <a:spLocks/>
                          </wps:cNvSpPr>
                          <wps:spPr bwMode="auto">
                            <a:xfrm>
                              <a:off x="8568" y="1887"/>
                              <a:ext cx="10" cy="14"/>
                            </a:xfrm>
                            <a:custGeom>
                              <a:avLst/>
                              <a:gdLst>
                                <a:gd name="T0" fmla="*/ 0 w 10"/>
                                <a:gd name="T1" fmla="*/ 0 h 14"/>
                                <a:gd name="T2" fmla="*/ 0 w 10"/>
                                <a:gd name="T3" fmla="*/ 5 h 14"/>
                                <a:gd name="T4" fmla="*/ 5 w 10"/>
                                <a:gd name="T5" fmla="*/ 10 h 14"/>
                                <a:gd name="T6" fmla="*/ 10 w 10"/>
                                <a:gd name="T7" fmla="*/ 14 h 14"/>
                              </a:gdLst>
                              <a:ahLst/>
                              <a:cxnLst>
                                <a:cxn ang="0">
                                  <a:pos x="T0" y="T1"/>
                                </a:cxn>
                                <a:cxn ang="0">
                                  <a:pos x="T2" y="T3"/>
                                </a:cxn>
                                <a:cxn ang="0">
                                  <a:pos x="T4" y="T5"/>
                                </a:cxn>
                                <a:cxn ang="0">
                                  <a:pos x="T6" y="T7"/>
                                </a:cxn>
                              </a:cxnLst>
                              <a:rect l="0" t="0" r="r" b="b"/>
                              <a:pathLst>
                                <a:path w="10" h="14">
                                  <a:moveTo>
                                    <a:pt x="0" y="0"/>
                                  </a:moveTo>
                                  <a:lnTo>
                                    <a:pt x="0" y="5"/>
                                  </a:lnTo>
                                  <a:lnTo>
                                    <a:pt x="5" y="10"/>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127"/>
                          <wps:cNvCnPr>
                            <a:cxnSpLocks noChangeShapeType="1"/>
                          </wps:cNvCnPr>
                          <wps:spPr bwMode="auto">
                            <a:xfrm>
                              <a:off x="8530" y="1930"/>
                              <a:ext cx="1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Freeform 1128"/>
                          <wps:cNvSpPr>
                            <a:spLocks/>
                          </wps:cNvSpPr>
                          <wps:spPr bwMode="auto">
                            <a:xfrm>
                              <a:off x="8463" y="1925"/>
                              <a:ext cx="14" cy="20"/>
                            </a:xfrm>
                            <a:custGeom>
                              <a:avLst/>
                              <a:gdLst>
                                <a:gd name="T0" fmla="*/ 0 w 14"/>
                                <a:gd name="T1" fmla="*/ 0 h 20"/>
                                <a:gd name="T2" fmla="*/ 9 w 14"/>
                                <a:gd name="T3" fmla="*/ 10 h 20"/>
                                <a:gd name="T4" fmla="*/ 9 w 14"/>
                                <a:gd name="T5" fmla="*/ 15 h 20"/>
                                <a:gd name="T6" fmla="*/ 14 w 14"/>
                                <a:gd name="T7" fmla="*/ 20 h 20"/>
                              </a:gdLst>
                              <a:ahLst/>
                              <a:cxnLst>
                                <a:cxn ang="0">
                                  <a:pos x="T0" y="T1"/>
                                </a:cxn>
                                <a:cxn ang="0">
                                  <a:pos x="T2" y="T3"/>
                                </a:cxn>
                                <a:cxn ang="0">
                                  <a:pos x="T4" y="T5"/>
                                </a:cxn>
                                <a:cxn ang="0">
                                  <a:pos x="T6" y="T7"/>
                                </a:cxn>
                              </a:cxnLst>
                              <a:rect l="0" t="0" r="r" b="b"/>
                              <a:pathLst>
                                <a:path w="14" h="20">
                                  <a:moveTo>
                                    <a:pt x="0" y="0"/>
                                  </a:moveTo>
                                  <a:lnTo>
                                    <a:pt x="9" y="10"/>
                                  </a:lnTo>
                                  <a:lnTo>
                                    <a:pt x="9" y="15"/>
                                  </a:lnTo>
                                  <a:lnTo>
                                    <a:pt x="14"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129"/>
                          <wps:cNvSpPr>
                            <a:spLocks/>
                          </wps:cNvSpPr>
                          <wps:spPr bwMode="auto">
                            <a:xfrm>
                              <a:off x="8415" y="1940"/>
                              <a:ext cx="5" cy="14"/>
                            </a:xfrm>
                            <a:custGeom>
                              <a:avLst/>
                              <a:gdLst>
                                <a:gd name="T0" fmla="*/ 0 w 5"/>
                                <a:gd name="T1" fmla="*/ 0 h 14"/>
                                <a:gd name="T2" fmla="*/ 0 w 5"/>
                                <a:gd name="T3" fmla="*/ 5 h 14"/>
                                <a:gd name="T4" fmla="*/ 5 w 5"/>
                                <a:gd name="T5" fmla="*/ 9 h 14"/>
                                <a:gd name="T6" fmla="*/ 5 w 5"/>
                                <a:gd name="T7" fmla="*/ 14 h 14"/>
                              </a:gdLst>
                              <a:ahLst/>
                              <a:cxnLst>
                                <a:cxn ang="0">
                                  <a:pos x="T0" y="T1"/>
                                </a:cxn>
                                <a:cxn ang="0">
                                  <a:pos x="T2" y="T3"/>
                                </a:cxn>
                                <a:cxn ang="0">
                                  <a:pos x="T4" y="T5"/>
                                </a:cxn>
                                <a:cxn ang="0">
                                  <a:pos x="T6" y="T7"/>
                                </a:cxn>
                              </a:cxnLst>
                              <a:rect l="0" t="0" r="r" b="b"/>
                              <a:pathLst>
                                <a:path w="5" h="14">
                                  <a:moveTo>
                                    <a:pt x="0" y="0"/>
                                  </a:moveTo>
                                  <a:lnTo>
                                    <a:pt x="0" y="5"/>
                                  </a:lnTo>
                                  <a:lnTo>
                                    <a:pt x="5" y="9"/>
                                  </a:lnTo>
                                  <a:lnTo>
                                    <a:pt x="5"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130"/>
                          <wps:cNvSpPr>
                            <a:spLocks/>
                          </wps:cNvSpPr>
                          <wps:spPr bwMode="auto">
                            <a:xfrm>
                              <a:off x="8372" y="1978"/>
                              <a:ext cx="9" cy="19"/>
                            </a:xfrm>
                            <a:custGeom>
                              <a:avLst/>
                              <a:gdLst>
                                <a:gd name="T0" fmla="*/ 0 w 9"/>
                                <a:gd name="T1" fmla="*/ 0 h 19"/>
                                <a:gd name="T2" fmla="*/ 0 w 9"/>
                                <a:gd name="T3" fmla="*/ 5 h 19"/>
                                <a:gd name="T4" fmla="*/ 4 w 9"/>
                                <a:gd name="T5" fmla="*/ 10 h 19"/>
                                <a:gd name="T6" fmla="*/ 9 w 9"/>
                                <a:gd name="T7" fmla="*/ 15 h 19"/>
                                <a:gd name="T8" fmla="*/ 9 w 9"/>
                                <a:gd name="T9" fmla="*/ 19 h 19"/>
                              </a:gdLst>
                              <a:ahLst/>
                              <a:cxnLst>
                                <a:cxn ang="0">
                                  <a:pos x="T0" y="T1"/>
                                </a:cxn>
                                <a:cxn ang="0">
                                  <a:pos x="T2" y="T3"/>
                                </a:cxn>
                                <a:cxn ang="0">
                                  <a:pos x="T4" y="T5"/>
                                </a:cxn>
                                <a:cxn ang="0">
                                  <a:pos x="T6" y="T7"/>
                                </a:cxn>
                                <a:cxn ang="0">
                                  <a:pos x="T8" y="T9"/>
                                </a:cxn>
                              </a:cxnLst>
                              <a:rect l="0" t="0" r="r" b="b"/>
                              <a:pathLst>
                                <a:path w="9" h="19">
                                  <a:moveTo>
                                    <a:pt x="0" y="0"/>
                                  </a:moveTo>
                                  <a:lnTo>
                                    <a:pt x="0" y="5"/>
                                  </a:lnTo>
                                  <a:lnTo>
                                    <a:pt x="4" y="10"/>
                                  </a:lnTo>
                                  <a:lnTo>
                                    <a:pt x="9" y="15"/>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131"/>
                          <wps:cNvSpPr>
                            <a:spLocks/>
                          </wps:cNvSpPr>
                          <wps:spPr bwMode="auto">
                            <a:xfrm>
                              <a:off x="8333" y="2017"/>
                              <a:ext cx="10" cy="19"/>
                            </a:xfrm>
                            <a:custGeom>
                              <a:avLst/>
                              <a:gdLst>
                                <a:gd name="T0" fmla="*/ 0 w 10"/>
                                <a:gd name="T1" fmla="*/ 0 h 19"/>
                                <a:gd name="T2" fmla="*/ 0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0"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132"/>
                          <wps:cNvSpPr>
                            <a:spLocks/>
                          </wps:cNvSpPr>
                          <wps:spPr bwMode="auto">
                            <a:xfrm>
                              <a:off x="8276" y="2031"/>
                              <a:ext cx="28" cy="43"/>
                            </a:xfrm>
                            <a:custGeom>
                              <a:avLst/>
                              <a:gdLst>
                                <a:gd name="T0" fmla="*/ 0 w 28"/>
                                <a:gd name="T1" fmla="*/ 0 h 43"/>
                                <a:gd name="T2" fmla="*/ 9 w 28"/>
                                <a:gd name="T3" fmla="*/ 10 h 43"/>
                                <a:gd name="T4" fmla="*/ 9 w 28"/>
                                <a:gd name="T5" fmla="*/ 14 h 43"/>
                                <a:gd name="T6" fmla="*/ 14 w 28"/>
                                <a:gd name="T7" fmla="*/ 19 h 43"/>
                                <a:gd name="T8" fmla="*/ 14 w 28"/>
                                <a:gd name="T9" fmla="*/ 24 h 43"/>
                                <a:gd name="T10" fmla="*/ 19 w 28"/>
                                <a:gd name="T11" fmla="*/ 29 h 43"/>
                                <a:gd name="T12" fmla="*/ 19 w 28"/>
                                <a:gd name="T13" fmla="*/ 34 h 43"/>
                                <a:gd name="T14" fmla="*/ 28 w 28"/>
                                <a:gd name="T15" fmla="*/ 43 h 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3">
                                  <a:moveTo>
                                    <a:pt x="0" y="0"/>
                                  </a:moveTo>
                                  <a:lnTo>
                                    <a:pt x="9" y="10"/>
                                  </a:lnTo>
                                  <a:lnTo>
                                    <a:pt x="9" y="14"/>
                                  </a:lnTo>
                                  <a:lnTo>
                                    <a:pt x="14" y="19"/>
                                  </a:lnTo>
                                  <a:lnTo>
                                    <a:pt x="14" y="24"/>
                                  </a:lnTo>
                                  <a:lnTo>
                                    <a:pt x="19" y="29"/>
                                  </a:lnTo>
                                  <a:lnTo>
                                    <a:pt x="19" y="34"/>
                                  </a:lnTo>
                                  <a:lnTo>
                                    <a:pt x="28"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133"/>
                          <wps:cNvSpPr>
                            <a:spLocks/>
                          </wps:cNvSpPr>
                          <wps:spPr bwMode="auto">
                            <a:xfrm>
                              <a:off x="8160" y="1940"/>
                              <a:ext cx="87" cy="149"/>
                            </a:xfrm>
                            <a:custGeom>
                              <a:avLst/>
                              <a:gdLst>
                                <a:gd name="T0" fmla="*/ 0 w 87"/>
                                <a:gd name="T1" fmla="*/ 0 h 149"/>
                                <a:gd name="T2" fmla="*/ 10 w 87"/>
                                <a:gd name="T3" fmla="*/ 9 h 149"/>
                                <a:gd name="T4" fmla="*/ 10 w 87"/>
                                <a:gd name="T5" fmla="*/ 14 h 149"/>
                                <a:gd name="T6" fmla="*/ 15 w 87"/>
                                <a:gd name="T7" fmla="*/ 19 h 149"/>
                                <a:gd name="T8" fmla="*/ 15 w 87"/>
                                <a:gd name="T9" fmla="*/ 24 h 149"/>
                                <a:gd name="T10" fmla="*/ 20 w 87"/>
                                <a:gd name="T11" fmla="*/ 29 h 149"/>
                                <a:gd name="T12" fmla="*/ 20 w 87"/>
                                <a:gd name="T13" fmla="*/ 33 h 149"/>
                                <a:gd name="T14" fmla="*/ 29 w 87"/>
                                <a:gd name="T15" fmla="*/ 43 h 149"/>
                                <a:gd name="T16" fmla="*/ 29 w 87"/>
                                <a:gd name="T17" fmla="*/ 48 h 149"/>
                                <a:gd name="T18" fmla="*/ 34 w 87"/>
                                <a:gd name="T19" fmla="*/ 53 h 149"/>
                                <a:gd name="T20" fmla="*/ 34 w 87"/>
                                <a:gd name="T21" fmla="*/ 57 h 149"/>
                                <a:gd name="T22" fmla="*/ 44 w 87"/>
                                <a:gd name="T23" fmla="*/ 67 h 149"/>
                                <a:gd name="T24" fmla="*/ 44 w 87"/>
                                <a:gd name="T25" fmla="*/ 72 h 149"/>
                                <a:gd name="T26" fmla="*/ 48 w 87"/>
                                <a:gd name="T27" fmla="*/ 77 h 149"/>
                                <a:gd name="T28" fmla="*/ 48 w 87"/>
                                <a:gd name="T29" fmla="*/ 81 h 149"/>
                                <a:gd name="T30" fmla="*/ 53 w 87"/>
                                <a:gd name="T31" fmla="*/ 86 h 149"/>
                                <a:gd name="T32" fmla="*/ 53 w 87"/>
                                <a:gd name="T33" fmla="*/ 91 h 149"/>
                                <a:gd name="T34" fmla="*/ 63 w 87"/>
                                <a:gd name="T35" fmla="*/ 101 h 149"/>
                                <a:gd name="T36" fmla="*/ 63 w 87"/>
                                <a:gd name="T37" fmla="*/ 105 h 149"/>
                                <a:gd name="T38" fmla="*/ 68 w 87"/>
                                <a:gd name="T39" fmla="*/ 110 h 149"/>
                                <a:gd name="T40" fmla="*/ 68 w 87"/>
                                <a:gd name="T41" fmla="*/ 115 h 149"/>
                                <a:gd name="T42" fmla="*/ 72 w 87"/>
                                <a:gd name="T43" fmla="*/ 120 h 149"/>
                                <a:gd name="T44" fmla="*/ 72 w 87"/>
                                <a:gd name="T45" fmla="*/ 125 h 149"/>
                                <a:gd name="T46" fmla="*/ 82 w 87"/>
                                <a:gd name="T47" fmla="*/ 134 h 149"/>
                                <a:gd name="T48" fmla="*/ 82 w 87"/>
                                <a:gd name="T49" fmla="*/ 139 h 149"/>
                                <a:gd name="T50" fmla="*/ 87 w 87"/>
                                <a:gd name="T51" fmla="*/ 144 h 149"/>
                                <a:gd name="T52" fmla="*/ 87 w 87"/>
                                <a:gd name="T53"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49">
                                  <a:moveTo>
                                    <a:pt x="0" y="0"/>
                                  </a:moveTo>
                                  <a:lnTo>
                                    <a:pt x="10" y="9"/>
                                  </a:lnTo>
                                  <a:lnTo>
                                    <a:pt x="10" y="14"/>
                                  </a:lnTo>
                                  <a:lnTo>
                                    <a:pt x="15" y="19"/>
                                  </a:lnTo>
                                  <a:lnTo>
                                    <a:pt x="15" y="24"/>
                                  </a:lnTo>
                                  <a:lnTo>
                                    <a:pt x="20" y="29"/>
                                  </a:lnTo>
                                  <a:lnTo>
                                    <a:pt x="20" y="33"/>
                                  </a:lnTo>
                                  <a:lnTo>
                                    <a:pt x="29" y="43"/>
                                  </a:lnTo>
                                  <a:lnTo>
                                    <a:pt x="29" y="48"/>
                                  </a:lnTo>
                                  <a:lnTo>
                                    <a:pt x="34" y="53"/>
                                  </a:lnTo>
                                  <a:lnTo>
                                    <a:pt x="34" y="57"/>
                                  </a:lnTo>
                                  <a:lnTo>
                                    <a:pt x="44" y="67"/>
                                  </a:lnTo>
                                  <a:lnTo>
                                    <a:pt x="44" y="72"/>
                                  </a:lnTo>
                                  <a:lnTo>
                                    <a:pt x="48" y="77"/>
                                  </a:lnTo>
                                  <a:lnTo>
                                    <a:pt x="48" y="81"/>
                                  </a:lnTo>
                                  <a:lnTo>
                                    <a:pt x="53" y="86"/>
                                  </a:lnTo>
                                  <a:lnTo>
                                    <a:pt x="53" y="91"/>
                                  </a:lnTo>
                                  <a:lnTo>
                                    <a:pt x="63" y="101"/>
                                  </a:lnTo>
                                  <a:lnTo>
                                    <a:pt x="63" y="105"/>
                                  </a:lnTo>
                                  <a:lnTo>
                                    <a:pt x="68" y="110"/>
                                  </a:lnTo>
                                  <a:lnTo>
                                    <a:pt x="68" y="115"/>
                                  </a:lnTo>
                                  <a:lnTo>
                                    <a:pt x="72" y="120"/>
                                  </a:lnTo>
                                  <a:lnTo>
                                    <a:pt x="72" y="125"/>
                                  </a:lnTo>
                                  <a:lnTo>
                                    <a:pt x="82" y="134"/>
                                  </a:lnTo>
                                  <a:lnTo>
                                    <a:pt x="82" y="139"/>
                                  </a:lnTo>
                                  <a:lnTo>
                                    <a:pt x="87" y="144"/>
                                  </a:lnTo>
                                  <a:lnTo>
                                    <a:pt x="8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134"/>
                          <wps:cNvSpPr>
                            <a:spLocks/>
                          </wps:cNvSpPr>
                          <wps:spPr bwMode="auto">
                            <a:xfrm>
                              <a:off x="8136" y="2002"/>
                              <a:ext cx="63" cy="111"/>
                            </a:xfrm>
                            <a:custGeom>
                              <a:avLst/>
                              <a:gdLst>
                                <a:gd name="T0" fmla="*/ 0 w 63"/>
                                <a:gd name="T1" fmla="*/ 0 h 111"/>
                                <a:gd name="T2" fmla="*/ 0 w 63"/>
                                <a:gd name="T3" fmla="*/ 5 h 111"/>
                                <a:gd name="T4" fmla="*/ 5 w 63"/>
                                <a:gd name="T5" fmla="*/ 10 h 111"/>
                                <a:gd name="T6" fmla="*/ 5 w 63"/>
                                <a:gd name="T7" fmla="*/ 15 h 111"/>
                                <a:gd name="T8" fmla="*/ 10 w 63"/>
                                <a:gd name="T9" fmla="*/ 19 h 111"/>
                                <a:gd name="T10" fmla="*/ 15 w 63"/>
                                <a:gd name="T11" fmla="*/ 24 h 111"/>
                                <a:gd name="T12" fmla="*/ 15 w 63"/>
                                <a:gd name="T13" fmla="*/ 29 h 111"/>
                                <a:gd name="T14" fmla="*/ 20 w 63"/>
                                <a:gd name="T15" fmla="*/ 34 h 111"/>
                                <a:gd name="T16" fmla="*/ 20 w 63"/>
                                <a:gd name="T17" fmla="*/ 39 h 111"/>
                                <a:gd name="T18" fmla="*/ 29 w 63"/>
                                <a:gd name="T19" fmla="*/ 48 h 111"/>
                                <a:gd name="T20" fmla="*/ 29 w 63"/>
                                <a:gd name="T21" fmla="*/ 53 h 111"/>
                                <a:gd name="T22" fmla="*/ 34 w 63"/>
                                <a:gd name="T23" fmla="*/ 58 h 111"/>
                                <a:gd name="T24" fmla="*/ 34 w 63"/>
                                <a:gd name="T25" fmla="*/ 63 h 111"/>
                                <a:gd name="T26" fmla="*/ 39 w 63"/>
                                <a:gd name="T27" fmla="*/ 67 h 111"/>
                                <a:gd name="T28" fmla="*/ 39 w 63"/>
                                <a:gd name="T29" fmla="*/ 72 h 111"/>
                                <a:gd name="T30" fmla="*/ 48 w 63"/>
                                <a:gd name="T31" fmla="*/ 82 h 111"/>
                                <a:gd name="T32" fmla="*/ 48 w 63"/>
                                <a:gd name="T33" fmla="*/ 87 h 111"/>
                                <a:gd name="T34" fmla="*/ 53 w 63"/>
                                <a:gd name="T35" fmla="*/ 91 h 111"/>
                                <a:gd name="T36" fmla="*/ 53 w 63"/>
                                <a:gd name="T37" fmla="*/ 96 h 111"/>
                                <a:gd name="T38" fmla="*/ 58 w 63"/>
                                <a:gd name="T39" fmla="*/ 101 h 111"/>
                                <a:gd name="T40" fmla="*/ 58 w 63"/>
                                <a:gd name="T41" fmla="*/ 106 h 111"/>
                                <a:gd name="T42" fmla="*/ 63 w 63"/>
                                <a:gd name="T4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3" h="111">
                                  <a:moveTo>
                                    <a:pt x="0" y="0"/>
                                  </a:moveTo>
                                  <a:lnTo>
                                    <a:pt x="0" y="5"/>
                                  </a:lnTo>
                                  <a:lnTo>
                                    <a:pt x="5" y="10"/>
                                  </a:lnTo>
                                  <a:lnTo>
                                    <a:pt x="5" y="15"/>
                                  </a:lnTo>
                                  <a:lnTo>
                                    <a:pt x="10" y="19"/>
                                  </a:lnTo>
                                  <a:lnTo>
                                    <a:pt x="15" y="24"/>
                                  </a:lnTo>
                                  <a:lnTo>
                                    <a:pt x="15" y="29"/>
                                  </a:lnTo>
                                  <a:lnTo>
                                    <a:pt x="20" y="34"/>
                                  </a:lnTo>
                                  <a:lnTo>
                                    <a:pt x="20" y="39"/>
                                  </a:lnTo>
                                  <a:lnTo>
                                    <a:pt x="29" y="48"/>
                                  </a:lnTo>
                                  <a:lnTo>
                                    <a:pt x="29" y="53"/>
                                  </a:lnTo>
                                  <a:lnTo>
                                    <a:pt x="34" y="58"/>
                                  </a:lnTo>
                                  <a:lnTo>
                                    <a:pt x="34" y="63"/>
                                  </a:lnTo>
                                  <a:lnTo>
                                    <a:pt x="39" y="67"/>
                                  </a:lnTo>
                                  <a:lnTo>
                                    <a:pt x="39" y="72"/>
                                  </a:lnTo>
                                  <a:lnTo>
                                    <a:pt x="48" y="82"/>
                                  </a:lnTo>
                                  <a:lnTo>
                                    <a:pt x="48" y="87"/>
                                  </a:lnTo>
                                  <a:lnTo>
                                    <a:pt x="53" y="91"/>
                                  </a:lnTo>
                                  <a:lnTo>
                                    <a:pt x="53" y="96"/>
                                  </a:lnTo>
                                  <a:lnTo>
                                    <a:pt x="58" y="101"/>
                                  </a:lnTo>
                                  <a:lnTo>
                                    <a:pt x="58" y="106"/>
                                  </a:lnTo>
                                  <a:lnTo>
                                    <a:pt x="63"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135"/>
                          <wps:cNvSpPr>
                            <a:spLocks/>
                          </wps:cNvSpPr>
                          <wps:spPr bwMode="auto">
                            <a:xfrm>
                              <a:off x="8103" y="2050"/>
                              <a:ext cx="43" cy="72"/>
                            </a:xfrm>
                            <a:custGeom>
                              <a:avLst/>
                              <a:gdLst>
                                <a:gd name="T0" fmla="*/ 0 w 43"/>
                                <a:gd name="T1" fmla="*/ 0 h 72"/>
                                <a:gd name="T2" fmla="*/ 0 w 43"/>
                                <a:gd name="T3" fmla="*/ 5 h 72"/>
                                <a:gd name="T4" fmla="*/ 5 w 43"/>
                                <a:gd name="T5" fmla="*/ 10 h 72"/>
                                <a:gd name="T6" fmla="*/ 9 w 43"/>
                                <a:gd name="T7" fmla="*/ 15 h 72"/>
                                <a:gd name="T8" fmla="*/ 9 w 43"/>
                                <a:gd name="T9" fmla="*/ 19 h 72"/>
                                <a:gd name="T10" fmla="*/ 14 w 43"/>
                                <a:gd name="T11" fmla="*/ 24 h 72"/>
                                <a:gd name="T12" fmla="*/ 14 w 43"/>
                                <a:gd name="T13" fmla="*/ 29 h 72"/>
                                <a:gd name="T14" fmla="*/ 19 w 43"/>
                                <a:gd name="T15" fmla="*/ 34 h 72"/>
                                <a:gd name="T16" fmla="*/ 19 w 43"/>
                                <a:gd name="T17" fmla="*/ 39 h 72"/>
                                <a:gd name="T18" fmla="*/ 29 w 43"/>
                                <a:gd name="T19" fmla="*/ 48 h 72"/>
                                <a:gd name="T20" fmla="*/ 29 w 43"/>
                                <a:gd name="T21" fmla="*/ 53 h 72"/>
                                <a:gd name="T22" fmla="*/ 33 w 43"/>
                                <a:gd name="T23" fmla="*/ 58 h 72"/>
                                <a:gd name="T24" fmla="*/ 33 w 43"/>
                                <a:gd name="T25" fmla="*/ 63 h 72"/>
                                <a:gd name="T26" fmla="*/ 43 w 43"/>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0"/>
                                  </a:moveTo>
                                  <a:lnTo>
                                    <a:pt x="0" y="5"/>
                                  </a:lnTo>
                                  <a:lnTo>
                                    <a:pt x="5" y="10"/>
                                  </a:lnTo>
                                  <a:lnTo>
                                    <a:pt x="9" y="15"/>
                                  </a:lnTo>
                                  <a:lnTo>
                                    <a:pt x="9" y="19"/>
                                  </a:lnTo>
                                  <a:lnTo>
                                    <a:pt x="14" y="24"/>
                                  </a:lnTo>
                                  <a:lnTo>
                                    <a:pt x="14" y="29"/>
                                  </a:lnTo>
                                  <a:lnTo>
                                    <a:pt x="19" y="34"/>
                                  </a:lnTo>
                                  <a:lnTo>
                                    <a:pt x="19" y="39"/>
                                  </a:lnTo>
                                  <a:lnTo>
                                    <a:pt x="29" y="48"/>
                                  </a:lnTo>
                                  <a:lnTo>
                                    <a:pt x="29" y="53"/>
                                  </a:lnTo>
                                  <a:lnTo>
                                    <a:pt x="33" y="58"/>
                                  </a:lnTo>
                                  <a:lnTo>
                                    <a:pt x="33" y="63"/>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136"/>
                          <wps:cNvSpPr>
                            <a:spLocks/>
                          </wps:cNvSpPr>
                          <wps:spPr bwMode="auto">
                            <a:xfrm>
                              <a:off x="8093" y="1810"/>
                              <a:ext cx="562" cy="317"/>
                            </a:xfrm>
                            <a:custGeom>
                              <a:avLst/>
                              <a:gdLst>
                                <a:gd name="T0" fmla="*/ 106 w 562"/>
                                <a:gd name="T1" fmla="*/ 120 h 317"/>
                                <a:gd name="T2" fmla="*/ 67 w 562"/>
                                <a:gd name="T3" fmla="*/ 125 h 317"/>
                                <a:gd name="T4" fmla="*/ 63 w 562"/>
                                <a:gd name="T5" fmla="*/ 159 h 317"/>
                                <a:gd name="T6" fmla="*/ 0 w 562"/>
                                <a:gd name="T7" fmla="*/ 240 h 317"/>
                                <a:gd name="T8" fmla="*/ 10 w 562"/>
                                <a:gd name="T9" fmla="*/ 279 h 317"/>
                                <a:gd name="T10" fmla="*/ 29 w 562"/>
                                <a:gd name="T11" fmla="*/ 317 h 317"/>
                                <a:gd name="T12" fmla="*/ 106 w 562"/>
                                <a:gd name="T13" fmla="*/ 312 h 317"/>
                                <a:gd name="T14" fmla="*/ 211 w 562"/>
                                <a:gd name="T15" fmla="*/ 269 h 317"/>
                                <a:gd name="T16" fmla="*/ 336 w 562"/>
                                <a:gd name="T17" fmla="*/ 144 h 317"/>
                                <a:gd name="T18" fmla="*/ 442 w 562"/>
                                <a:gd name="T19" fmla="*/ 139 h 317"/>
                                <a:gd name="T20" fmla="*/ 562 w 562"/>
                                <a:gd name="T21" fmla="*/ 24 h 317"/>
                                <a:gd name="T22" fmla="*/ 557 w 562"/>
                                <a:gd name="T23" fmla="*/ 0 h 317"/>
                                <a:gd name="T24" fmla="*/ 514 w 562"/>
                                <a:gd name="T25" fmla="*/ 10 h 317"/>
                                <a:gd name="T26" fmla="*/ 442 w 562"/>
                                <a:gd name="T27" fmla="*/ 115 h 317"/>
                                <a:gd name="T28" fmla="*/ 331 w 562"/>
                                <a:gd name="T29" fmla="*/ 106 h 317"/>
                                <a:gd name="T30" fmla="*/ 207 w 562"/>
                                <a:gd name="T31" fmla="*/ 226 h 317"/>
                                <a:gd name="T32" fmla="*/ 149 w 562"/>
                                <a:gd name="T33" fmla="*/ 207 h 317"/>
                                <a:gd name="T34" fmla="*/ 96 w 562"/>
                                <a:gd name="T35" fmla="*/ 125 h 317"/>
                                <a:gd name="T36" fmla="*/ 139 w 562"/>
                                <a:gd name="T37" fmla="*/ 211 h 317"/>
                                <a:gd name="T38" fmla="*/ 207 w 562"/>
                                <a:gd name="T39" fmla="*/ 235 h 317"/>
                                <a:gd name="T40" fmla="*/ 341 w 562"/>
                                <a:gd name="T41" fmla="*/ 115 h 317"/>
                                <a:gd name="T42" fmla="*/ 442 w 562"/>
                                <a:gd name="T43" fmla="*/ 125 h 317"/>
                                <a:gd name="T44" fmla="*/ 523 w 562"/>
                                <a:gd name="T45" fmla="*/ 19 h 317"/>
                                <a:gd name="T46" fmla="*/ 557 w 562"/>
                                <a:gd name="T47" fmla="*/ 10 h 317"/>
                                <a:gd name="T48" fmla="*/ 552 w 562"/>
                                <a:gd name="T49" fmla="*/ 19 h 317"/>
                                <a:gd name="T50" fmla="*/ 437 w 562"/>
                                <a:gd name="T51" fmla="*/ 130 h 317"/>
                                <a:gd name="T52" fmla="*/ 331 w 562"/>
                                <a:gd name="T53" fmla="*/ 135 h 317"/>
                                <a:gd name="T54" fmla="*/ 207 w 562"/>
                                <a:gd name="T55" fmla="*/ 259 h 317"/>
                                <a:gd name="T56" fmla="*/ 149 w 562"/>
                                <a:gd name="T57" fmla="*/ 279 h 317"/>
                                <a:gd name="T58" fmla="*/ 34 w 562"/>
                                <a:gd name="T59" fmla="*/ 307 h 317"/>
                                <a:gd name="T60" fmla="*/ 19 w 562"/>
                                <a:gd name="T61" fmla="*/ 279 h 317"/>
                                <a:gd name="T62" fmla="*/ 10 w 562"/>
                                <a:gd name="T63" fmla="*/ 250 h 317"/>
                                <a:gd name="T64" fmla="*/ 72 w 562"/>
                                <a:gd name="T65" fmla="*/ 159 h 317"/>
                                <a:gd name="T66" fmla="*/ 67 w 562"/>
                                <a:gd name="T67" fmla="*/ 135 h 317"/>
                                <a:gd name="T68" fmla="*/ 96 w 562"/>
                                <a:gd name="T69" fmla="*/ 12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2" h="317">
                                  <a:moveTo>
                                    <a:pt x="106" y="125"/>
                                  </a:moveTo>
                                  <a:lnTo>
                                    <a:pt x="106" y="120"/>
                                  </a:lnTo>
                                  <a:lnTo>
                                    <a:pt x="101" y="120"/>
                                  </a:lnTo>
                                  <a:lnTo>
                                    <a:pt x="67" y="125"/>
                                  </a:lnTo>
                                  <a:lnTo>
                                    <a:pt x="63" y="125"/>
                                  </a:lnTo>
                                  <a:lnTo>
                                    <a:pt x="63" y="159"/>
                                  </a:lnTo>
                                  <a:lnTo>
                                    <a:pt x="63" y="154"/>
                                  </a:lnTo>
                                  <a:lnTo>
                                    <a:pt x="0" y="240"/>
                                  </a:lnTo>
                                  <a:lnTo>
                                    <a:pt x="0" y="245"/>
                                  </a:lnTo>
                                  <a:lnTo>
                                    <a:pt x="10" y="279"/>
                                  </a:lnTo>
                                  <a:lnTo>
                                    <a:pt x="29" y="312"/>
                                  </a:lnTo>
                                  <a:lnTo>
                                    <a:pt x="29" y="317"/>
                                  </a:lnTo>
                                  <a:lnTo>
                                    <a:pt x="34" y="317"/>
                                  </a:lnTo>
                                  <a:lnTo>
                                    <a:pt x="106" y="312"/>
                                  </a:lnTo>
                                  <a:lnTo>
                                    <a:pt x="149" y="288"/>
                                  </a:lnTo>
                                  <a:lnTo>
                                    <a:pt x="211" y="269"/>
                                  </a:lnTo>
                                  <a:lnTo>
                                    <a:pt x="216" y="269"/>
                                  </a:lnTo>
                                  <a:lnTo>
                                    <a:pt x="336" y="144"/>
                                  </a:lnTo>
                                  <a:lnTo>
                                    <a:pt x="331" y="144"/>
                                  </a:lnTo>
                                  <a:lnTo>
                                    <a:pt x="442" y="139"/>
                                  </a:lnTo>
                                  <a:lnTo>
                                    <a:pt x="447" y="139"/>
                                  </a:lnTo>
                                  <a:lnTo>
                                    <a:pt x="562" y="24"/>
                                  </a:lnTo>
                                  <a:lnTo>
                                    <a:pt x="562" y="0"/>
                                  </a:lnTo>
                                  <a:lnTo>
                                    <a:pt x="557" y="0"/>
                                  </a:lnTo>
                                  <a:lnTo>
                                    <a:pt x="519" y="10"/>
                                  </a:lnTo>
                                  <a:lnTo>
                                    <a:pt x="514" y="10"/>
                                  </a:lnTo>
                                  <a:lnTo>
                                    <a:pt x="437" y="115"/>
                                  </a:lnTo>
                                  <a:lnTo>
                                    <a:pt x="442" y="115"/>
                                  </a:lnTo>
                                  <a:lnTo>
                                    <a:pt x="336" y="106"/>
                                  </a:lnTo>
                                  <a:lnTo>
                                    <a:pt x="331" y="106"/>
                                  </a:lnTo>
                                  <a:lnTo>
                                    <a:pt x="202" y="226"/>
                                  </a:lnTo>
                                  <a:lnTo>
                                    <a:pt x="207" y="226"/>
                                  </a:lnTo>
                                  <a:lnTo>
                                    <a:pt x="144" y="202"/>
                                  </a:lnTo>
                                  <a:lnTo>
                                    <a:pt x="149" y="207"/>
                                  </a:lnTo>
                                  <a:lnTo>
                                    <a:pt x="106" y="125"/>
                                  </a:lnTo>
                                  <a:lnTo>
                                    <a:pt x="96" y="125"/>
                                  </a:lnTo>
                                  <a:lnTo>
                                    <a:pt x="139" y="207"/>
                                  </a:lnTo>
                                  <a:lnTo>
                                    <a:pt x="139" y="211"/>
                                  </a:lnTo>
                                  <a:lnTo>
                                    <a:pt x="144" y="211"/>
                                  </a:lnTo>
                                  <a:lnTo>
                                    <a:pt x="207" y="235"/>
                                  </a:lnTo>
                                  <a:lnTo>
                                    <a:pt x="211" y="235"/>
                                  </a:lnTo>
                                  <a:lnTo>
                                    <a:pt x="341" y="115"/>
                                  </a:lnTo>
                                  <a:lnTo>
                                    <a:pt x="336" y="115"/>
                                  </a:lnTo>
                                  <a:lnTo>
                                    <a:pt x="442" y="125"/>
                                  </a:lnTo>
                                  <a:lnTo>
                                    <a:pt x="447" y="125"/>
                                  </a:lnTo>
                                  <a:lnTo>
                                    <a:pt x="523" y="19"/>
                                  </a:lnTo>
                                  <a:lnTo>
                                    <a:pt x="519" y="19"/>
                                  </a:lnTo>
                                  <a:lnTo>
                                    <a:pt x="557" y="10"/>
                                  </a:lnTo>
                                  <a:lnTo>
                                    <a:pt x="552" y="5"/>
                                  </a:lnTo>
                                  <a:lnTo>
                                    <a:pt x="552" y="19"/>
                                  </a:lnTo>
                                  <a:lnTo>
                                    <a:pt x="552" y="14"/>
                                  </a:lnTo>
                                  <a:lnTo>
                                    <a:pt x="437" y="130"/>
                                  </a:lnTo>
                                  <a:lnTo>
                                    <a:pt x="442" y="130"/>
                                  </a:lnTo>
                                  <a:lnTo>
                                    <a:pt x="331" y="135"/>
                                  </a:lnTo>
                                  <a:lnTo>
                                    <a:pt x="327" y="135"/>
                                  </a:lnTo>
                                  <a:lnTo>
                                    <a:pt x="207" y="259"/>
                                  </a:lnTo>
                                  <a:lnTo>
                                    <a:pt x="211" y="259"/>
                                  </a:lnTo>
                                  <a:lnTo>
                                    <a:pt x="149" y="279"/>
                                  </a:lnTo>
                                  <a:lnTo>
                                    <a:pt x="106" y="303"/>
                                  </a:lnTo>
                                  <a:lnTo>
                                    <a:pt x="34" y="307"/>
                                  </a:lnTo>
                                  <a:lnTo>
                                    <a:pt x="39" y="312"/>
                                  </a:lnTo>
                                  <a:lnTo>
                                    <a:pt x="19" y="279"/>
                                  </a:lnTo>
                                  <a:lnTo>
                                    <a:pt x="10" y="245"/>
                                  </a:lnTo>
                                  <a:lnTo>
                                    <a:pt x="10" y="250"/>
                                  </a:lnTo>
                                  <a:lnTo>
                                    <a:pt x="72" y="163"/>
                                  </a:lnTo>
                                  <a:lnTo>
                                    <a:pt x="72" y="159"/>
                                  </a:lnTo>
                                  <a:lnTo>
                                    <a:pt x="72" y="130"/>
                                  </a:lnTo>
                                  <a:lnTo>
                                    <a:pt x="67" y="135"/>
                                  </a:lnTo>
                                  <a:lnTo>
                                    <a:pt x="101" y="130"/>
                                  </a:lnTo>
                                  <a:lnTo>
                                    <a:pt x="96" y="125"/>
                                  </a:lnTo>
                                  <a:lnTo>
                                    <a:pt x="10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7"/>
                          <wps:cNvSpPr>
                            <a:spLocks/>
                          </wps:cNvSpPr>
                          <wps:spPr bwMode="auto">
                            <a:xfrm>
                              <a:off x="2280" y="2434"/>
                              <a:ext cx="255" cy="164"/>
                            </a:xfrm>
                            <a:custGeom>
                              <a:avLst/>
                              <a:gdLst>
                                <a:gd name="T0" fmla="*/ 87 w 255"/>
                                <a:gd name="T1" fmla="*/ 0 h 164"/>
                                <a:gd name="T2" fmla="*/ 87 w 255"/>
                                <a:gd name="T3" fmla="*/ 5 h 164"/>
                                <a:gd name="T4" fmla="*/ 10 w 255"/>
                                <a:gd name="T5" fmla="*/ 58 h 164"/>
                                <a:gd name="T6" fmla="*/ 10 w 255"/>
                                <a:gd name="T7" fmla="*/ 63 h 164"/>
                                <a:gd name="T8" fmla="*/ 0 w 255"/>
                                <a:gd name="T9" fmla="*/ 63 h 164"/>
                                <a:gd name="T10" fmla="*/ 0 w 255"/>
                                <a:gd name="T11" fmla="*/ 82 h 164"/>
                                <a:gd name="T12" fmla="*/ 5 w 255"/>
                                <a:gd name="T13" fmla="*/ 82 h 164"/>
                                <a:gd name="T14" fmla="*/ 5 w 255"/>
                                <a:gd name="T15" fmla="*/ 91 h 164"/>
                                <a:gd name="T16" fmla="*/ 10 w 255"/>
                                <a:gd name="T17" fmla="*/ 91 h 164"/>
                                <a:gd name="T18" fmla="*/ 10 w 255"/>
                                <a:gd name="T19" fmla="*/ 164 h 164"/>
                                <a:gd name="T20" fmla="*/ 29 w 255"/>
                                <a:gd name="T21" fmla="*/ 164 h 164"/>
                                <a:gd name="T22" fmla="*/ 29 w 255"/>
                                <a:gd name="T23" fmla="*/ 159 h 164"/>
                                <a:gd name="T24" fmla="*/ 43 w 255"/>
                                <a:gd name="T25" fmla="*/ 159 h 164"/>
                                <a:gd name="T26" fmla="*/ 43 w 255"/>
                                <a:gd name="T27" fmla="*/ 154 h 164"/>
                                <a:gd name="T28" fmla="*/ 63 w 255"/>
                                <a:gd name="T29" fmla="*/ 154 h 164"/>
                                <a:gd name="T30" fmla="*/ 63 w 255"/>
                                <a:gd name="T31" fmla="*/ 149 h 164"/>
                                <a:gd name="T32" fmla="*/ 72 w 255"/>
                                <a:gd name="T33" fmla="*/ 149 h 164"/>
                                <a:gd name="T34" fmla="*/ 72 w 255"/>
                                <a:gd name="T35" fmla="*/ 144 h 164"/>
                                <a:gd name="T36" fmla="*/ 101 w 255"/>
                                <a:gd name="T37" fmla="*/ 130 h 164"/>
                                <a:gd name="T38" fmla="*/ 101 w 255"/>
                                <a:gd name="T39" fmla="*/ 125 h 164"/>
                                <a:gd name="T40" fmla="*/ 120 w 255"/>
                                <a:gd name="T41" fmla="*/ 120 h 164"/>
                                <a:gd name="T42" fmla="*/ 120 w 255"/>
                                <a:gd name="T43" fmla="*/ 115 h 164"/>
                                <a:gd name="T44" fmla="*/ 139 w 255"/>
                                <a:gd name="T45" fmla="*/ 106 h 164"/>
                                <a:gd name="T46" fmla="*/ 178 w 255"/>
                                <a:gd name="T47" fmla="*/ 101 h 164"/>
                                <a:gd name="T48" fmla="*/ 178 w 255"/>
                                <a:gd name="T49" fmla="*/ 96 h 164"/>
                                <a:gd name="T50" fmla="*/ 216 w 255"/>
                                <a:gd name="T51" fmla="*/ 91 h 164"/>
                                <a:gd name="T52" fmla="*/ 216 w 255"/>
                                <a:gd name="T53" fmla="*/ 87 h 164"/>
                                <a:gd name="T54" fmla="*/ 255 w 255"/>
                                <a:gd name="T55" fmla="*/ 82 h 164"/>
                                <a:gd name="T56" fmla="*/ 255 w 255"/>
                                <a:gd name="T57" fmla="*/ 77 h 164"/>
                                <a:gd name="T58" fmla="*/ 245 w 255"/>
                                <a:gd name="T59" fmla="*/ 77 h 164"/>
                                <a:gd name="T60" fmla="*/ 245 w 255"/>
                                <a:gd name="T61" fmla="*/ 72 h 164"/>
                                <a:gd name="T62" fmla="*/ 235 w 255"/>
                                <a:gd name="T63" fmla="*/ 72 h 164"/>
                                <a:gd name="T64" fmla="*/ 235 w 255"/>
                                <a:gd name="T65" fmla="*/ 67 h 164"/>
                                <a:gd name="T66" fmla="*/ 226 w 255"/>
                                <a:gd name="T67" fmla="*/ 67 h 164"/>
                                <a:gd name="T68" fmla="*/ 226 w 255"/>
                                <a:gd name="T69" fmla="*/ 63 h 164"/>
                                <a:gd name="T70" fmla="*/ 216 w 255"/>
                                <a:gd name="T71" fmla="*/ 63 h 164"/>
                                <a:gd name="T72" fmla="*/ 216 w 255"/>
                                <a:gd name="T73" fmla="*/ 58 h 164"/>
                                <a:gd name="T74" fmla="*/ 207 w 255"/>
                                <a:gd name="T75" fmla="*/ 58 h 164"/>
                                <a:gd name="T76" fmla="*/ 207 w 255"/>
                                <a:gd name="T77" fmla="*/ 53 h 164"/>
                                <a:gd name="T78" fmla="*/ 197 w 255"/>
                                <a:gd name="T79" fmla="*/ 53 h 164"/>
                                <a:gd name="T80" fmla="*/ 192 w 255"/>
                                <a:gd name="T81" fmla="*/ 43 h 164"/>
                                <a:gd name="T82" fmla="*/ 183 w 255"/>
                                <a:gd name="T83" fmla="*/ 43 h 164"/>
                                <a:gd name="T84" fmla="*/ 183 w 255"/>
                                <a:gd name="T85" fmla="*/ 39 h 164"/>
                                <a:gd name="T86" fmla="*/ 173 w 255"/>
                                <a:gd name="T87" fmla="*/ 39 h 164"/>
                                <a:gd name="T88" fmla="*/ 173 w 255"/>
                                <a:gd name="T89" fmla="*/ 34 h 164"/>
                                <a:gd name="T90" fmla="*/ 163 w 255"/>
                                <a:gd name="T91" fmla="*/ 34 h 164"/>
                                <a:gd name="T92" fmla="*/ 163 w 255"/>
                                <a:gd name="T93" fmla="*/ 29 h 164"/>
                                <a:gd name="T94" fmla="*/ 154 w 255"/>
                                <a:gd name="T95" fmla="*/ 29 h 164"/>
                                <a:gd name="T96" fmla="*/ 154 w 255"/>
                                <a:gd name="T97" fmla="*/ 24 h 164"/>
                                <a:gd name="T98" fmla="*/ 144 w 255"/>
                                <a:gd name="T99" fmla="*/ 24 h 164"/>
                                <a:gd name="T100" fmla="*/ 144 w 255"/>
                                <a:gd name="T101" fmla="*/ 19 h 164"/>
                                <a:gd name="T102" fmla="*/ 120 w 255"/>
                                <a:gd name="T103" fmla="*/ 15 h 164"/>
                                <a:gd name="T104" fmla="*/ 120 w 255"/>
                                <a:gd name="T105" fmla="*/ 10 h 164"/>
                                <a:gd name="T106" fmla="*/ 96 w 255"/>
                                <a:gd name="T107" fmla="*/ 5 h 164"/>
                                <a:gd name="T108" fmla="*/ 96 w 255"/>
                                <a:gd name="T109" fmla="*/ 0 h 164"/>
                                <a:gd name="T110" fmla="*/ 87 w 255"/>
                                <a:gd name="T11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5" h="164">
                                  <a:moveTo>
                                    <a:pt x="87" y="0"/>
                                  </a:moveTo>
                                  <a:lnTo>
                                    <a:pt x="87" y="5"/>
                                  </a:lnTo>
                                  <a:lnTo>
                                    <a:pt x="10" y="58"/>
                                  </a:lnTo>
                                  <a:lnTo>
                                    <a:pt x="10" y="63"/>
                                  </a:lnTo>
                                  <a:lnTo>
                                    <a:pt x="0" y="63"/>
                                  </a:lnTo>
                                  <a:lnTo>
                                    <a:pt x="0" y="82"/>
                                  </a:lnTo>
                                  <a:lnTo>
                                    <a:pt x="5" y="82"/>
                                  </a:lnTo>
                                  <a:lnTo>
                                    <a:pt x="5" y="91"/>
                                  </a:lnTo>
                                  <a:lnTo>
                                    <a:pt x="10" y="91"/>
                                  </a:lnTo>
                                  <a:lnTo>
                                    <a:pt x="10" y="164"/>
                                  </a:lnTo>
                                  <a:lnTo>
                                    <a:pt x="29" y="164"/>
                                  </a:lnTo>
                                  <a:lnTo>
                                    <a:pt x="29" y="159"/>
                                  </a:lnTo>
                                  <a:lnTo>
                                    <a:pt x="43" y="159"/>
                                  </a:lnTo>
                                  <a:lnTo>
                                    <a:pt x="43" y="154"/>
                                  </a:lnTo>
                                  <a:lnTo>
                                    <a:pt x="63" y="154"/>
                                  </a:lnTo>
                                  <a:lnTo>
                                    <a:pt x="63" y="149"/>
                                  </a:lnTo>
                                  <a:lnTo>
                                    <a:pt x="72" y="149"/>
                                  </a:lnTo>
                                  <a:lnTo>
                                    <a:pt x="72" y="144"/>
                                  </a:lnTo>
                                  <a:lnTo>
                                    <a:pt x="101" y="130"/>
                                  </a:lnTo>
                                  <a:lnTo>
                                    <a:pt x="101" y="125"/>
                                  </a:lnTo>
                                  <a:lnTo>
                                    <a:pt x="120" y="120"/>
                                  </a:lnTo>
                                  <a:lnTo>
                                    <a:pt x="120" y="115"/>
                                  </a:lnTo>
                                  <a:lnTo>
                                    <a:pt x="139" y="106"/>
                                  </a:lnTo>
                                  <a:lnTo>
                                    <a:pt x="178" y="101"/>
                                  </a:lnTo>
                                  <a:lnTo>
                                    <a:pt x="178" y="96"/>
                                  </a:lnTo>
                                  <a:lnTo>
                                    <a:pt x="216" y="91"/>
                                  </a:lnTo>
                                  <a:lnTo>
                                    <a:pt x="216" y="87"/>
                                  </a:lnTo>
                                  <a:lnTo>
                                    <a:pt x="255" y="82"/>
                                  </a:lnTo>
                                  <a:lnTo>
                                    <a:pt x="255" y="77"/>
                                  </a:lnTo>
                                  <a:lnTo>
                                    <a:pt x="245" y="77"/>
                                  </a:lnTo>
                                  <a:lnTo>
                                    <a:pt x="245" y="72"/>
                                  </a:lnTo>
                                  <a:lnTo>
                                    <a:pt x="235" y="72"/>
                                  </a:lnTo>
                                  <a:lnTo>
                                    <a:pt x="235" y="67"/>
                                  </a:lnTo>
                                  <a:lnTo>
                                    <a:pt x="226" y="67"/>
                                  </a:lnTo>
                                  <a:lnTo>
                                    <a:pt x="226" y="63"/>
                                  </a:lnTo>
                                  <a:lnTo>
                                    <a:pt x="216" y="63"/>
                                  </a:lnTo>
                                  <a:lnTo>
                                    <a:pt x="216" y="58"/>
                                  </a:lnTo>
                                  <a:lnTo>
                                    <a:pt x="207" y="58"/>
                                  </a:lnTo>
                                  <a:lnTo>
                                    <a:pt x="207" y="53"/>
                                  </a:lnTo>
                                  <a:lnTo>
                                    <a:pt x="197" y="53"/>
                                  </a:lnTo>
                                  <a:lnTo>
                                    <a:pt x="192" y="43"/>
                                  </a:lnTo>
                                  <a:lnTo>
                                    <a:pt x="183" y="43"/>
                                  </a:lnTo>
                                  <a:lnTo>
                                    <a:pt x="183" y="39"/>
                                  </a:lnTo>
                                  <a:lnTo>
                                    <a:pt x="173" y="39"/>
                                  </a:lnTo>
                                  <a:lnTo>
                                    <a:pt x="173" y="34"/>
                                  </a:lnTo>
                                  <a:lnTo>
                                    <a:pt x="163" y="34"/>
                                  </a:lnTo>
                                  <a:lnTo>
                                    <a:pt x="163" y="29"/>
                                  </a:lnTo>
                                  <a:lnTo>
                                    <a:pt x="154" y="29"/>
                                  </a:lnTo>
                                  <a:lnTo>
                                    <a:pt x="154" y="24"/>
                                  </a:lnTo>
                                  <a:lnTo>
                                    <a:pt x="144" y="24"/>
                                  </a:lnTo>
                                  <a:lnTo>
                                    <a:pt x="144" y="19"/>
                                  </a:lnTo>
                                  <a:lnTo>
                                    <a:pt x="120" y="15"/>
                                  </a:lnTo>
                                  <a:lnTo>
                                    <a:pt x="120" y="10"/>
                                  </a:lnTo>
                                  <a:lnTo>
                                    <a:pt x="96" y="5"/>
                                  </a:lnTo>
                                  <a:lnTo>
                                    <a:pt x="96"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8"/>
                          <wps:cNvSpPr>
                            <a:spLocks/>
                          </wps:cNvSpPr>
                          <wps:spPr bwMode="auto">
                            <a:xfrm>
                              <a:off x="2290" y="2463"/>
                              <a:ext cx="38" cy="67"/>
                            </a:xfrm>
                            <a:custGeom>
                              <a:avLst/>
                              <a:gdLst>
                                <a:gd name="T0" fmla="*/ 0 w 38"/>
                                <a:gd name="T1" fmla="*/ 67 h 67"/>
                                <a:gd name="T2" fmla="*/ 0 w 38"/>
                                <a:gd name="T3" fmla="*/ 62 h 67"/>
                                <a:gd name="T4" fmla="*/ 5 w 38"/>
                                <a:gd name="T5" fmla="*/ 58 h 67"/>
                                <a:gd name="T6" fmla="*/ 5 w 38"/>
                                <a:gd name="T7" fmla="*/ 53 h 67"/>
                                <a:gd name="T8" fmla="*/ 9 w 38"/>
                                <a:gd name="T9" fmla="*/ 48 h 67"/>
                                <a:gd name="T10" fmla="*/ 14 w 38"/>
                                <a:gd name="T11" fmla="*/ 43 h 67"/>
                                <a:gd name="T12" fmla="*/ 14 w 38"/>
                                <a:gd name="T13" fmla="*/ 38 h 67"/>
                                <a:gd name="T14" fmla="*/ 19 w 38"/>
                                <a:gd name="T15" fmla="*/ 34 h 67"/>
                                <a:gd name="T16" fmla="*/ 19 w 38"/>
                                <a:gd name="T17" fmla="*/ 29 h 67"/>
                                <a:gd name="T18" fmla="*/ 29 w 38"/>
                                <a:gd name="T19" fmla="*/ 19 h 67"/>
                                <a:gd name="T20" fmla="*/ 29 w 38"/>
                                <a:gd name="T21" fmla="*/ 14 h 67"/>
                                <a:gd name="T22" fmla="*/ 33 w 38"/>
                                <a:gd name="T23" fmla="*/ 10 h 67"/>
                                <a:gd name="T24" fmla="*/ 33 w 38"/>
                                <a:gd name="T25" fmla="*/ 5 h 67"/>
                                <a:gd name="T26" fmla="*/ 38 w 38"/>
                                <a:gd name="T2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67"/>
                                  </a:moveTo>
                                  <a:lnTo>
                                    <a:pt x="0" y="62"/>
                                  </a:lnTo>
                                  <a:lnTo>
                                    <a:pt x="5" y="58"/>
                                  </a:lnTo>
                                  <a:lnTo>
                                    <a:pt x="5" y="53"/>
                                  </a:lnTo>
                                  <a:lnTo>
                                    <a:pt x="9" y="48"/>
                                  </a:lnTo>
                                  <a:lnTo>
                                    <a:pt x="14" y="43"/>
                                  </a:lnTo>
                                  <a:lnTo>
                                    <a:pt x="14" y="38"/>
                                  </a:lnTo>
                                  <a:lnTo>
                                    <a:pt x="19" y="34"/>
                                  </a:lnTo>
                                  <a:lnTo>
                                    <a:pt x="19" y="29"/>
                                  </a:lnTo>
                                  <a:lnTo>
                                    <a:pt x="29" y="19"/>
                                  </a:lnTo>
                                  <a:lnTo>
                                    <a:pt x="29" y="14"/>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139"/>
                          <wps:cNvSpPr>
                            <a:spLocks/>
                          </wps:cNvSpPr>
                          <wps:spPr bwMode="auto">
                            <a:xfrm>
                              <a:off x="2314" y="2449"/>
                              <a:ext cx="81" cy="139"/>
                            </a:xfrm>
                            <a:custGeom>
                              <a:avLst/>
                              <a:gdLst>
                                <a:gd name="T0" fmla="*/ 0 w 81"/>
                                <a:gd name="T1" fmla="*/ 139 h 139"/>
                                <a:gd name="T2" fmla="*/ 9 w 81"/>
                                <a:gd name="T3" fmla="*/ 129 h 139"/>
                                <a:gd name="T4" fmla="*/ 9 w 81"/>
                                <a:gd name="T5" fmla="*/ 125 h 139"/>
                                <a:gd name="T6" fmla="*/ 14 w 81"/>
                                <a:gd name="T7" fmla="*/ 120 h 139"/>
                                <a:gd name="T8" fmla="*/ 14 w 81"/>
                                <a:gd name="T9" fmla="*/ 115 h 139"/>
                                <a:gd name="T10" fmla="*/ 19 w 81"/>
                                <a:gd name="T11" fmla="*/ 110 h 139"/>
                                <a:gd name="T12" fmla="*/ 19 w 81"/>
                                <a:gd name="T13" fmla="*/ 105 h 139"/>
                                <a:gd name="T14" fmla="*/ 29 w 81"/>
                                <a:gd name="T15" fmla="*/ 96 h 139"/>
                                <a:gd name="T16" fmla="*/ 29 w 81"/>
                                <a:gd name="T17" fmla="*/ 91 h 139"/>
                                <a:gd name="T18" fmla="*/ 33 w 81"/>
                                <a:gd name="T19" fmla="*/ 86 h 139"/>
                                <a:gd name="T20" fmla="*/ 33 w 81"/>
                                <a:gd name="T21" fmla="*/ 81 h 139"/>
                                <a:gd name="T22" fmla="*/ 43 w 81"/>
                                <a:gd name="T23" fmla="*/ 72 h 139"/>
                                <a:gd name="T24" fmla="*/ 43 w 81"/>
                                <a:gd name="T25" fmla="*/ 67 h 139"/>
                                <a:gd name="T26" fmla="*/ 48 w 81"/>
                                <a:gd name="T27" fmla="*/ 62 h 139"/>
                                <a:gd name="T28" fmla="*/ 48 w 81"/>
                                <a:gd name="T29" fmla="*/ 57 h 139"/>
                                <a:gd name="T30" fmla="*/ 53 w 81"/>
                                <a:gd name="T31" fmla="*/ 52 h 139"/>
                                <a:gd name="T32" fmla="*/ 53 w 81"/>
                                <a:gd name="T33" fmla="*/ 48 h 139"/>
                                <a:gd name="T34" fmla="*/ 62 w 81"/>
                                <a:gd name="T35" fmla="*/ 38 h 139"/>
                                <a:gd name="T36" fmla="*/ 62 w 81"/>
                                <a:gd name="T37" fmla="*/ 33 h 139"/>
                                <a:gd name="T38" fmla="*/ 67 w 81"/>
                                <a:gd name="T39" fmla="*/ 28 h 139"/>
                                <a:gd name="T40" fmla="*/ 67 w 81"/>
                                <a:gd name="T41" fmla="*/ 24 h 139"/>
                                <a:gd name="T42" fmla="*/ 77 w 81"/>
                                <a:gd name="T43" fmla="*/ 14 h 139"/>
                                <a:gd name="T44" fmla="*/ 77 w 81"/>
                                <a:gd name="T45" fmla="*/ 9 h 139"/>
                                <a:gd name="T46" fmla="*/ 81 w 81"/>
                                <a:gd name="T47" fmla="*/ 4 h 139"/>
                                <a:gd name="T48" fmla="*/ 81 w 81"/>
                                <a:gd name="T4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139">
                                  <a:moveTo>
                                    <a:pt x="0" y="139"/>
                                  </a:moveTo>
                                  <a:lnTo>
                                    <a:pt x="9" y="129"/>
                                  </a:lnTo>
                                  <a:lnTo>
                                    <a:pt x="9" y="125"/>
                                  </a:lnTo>
                                  <a:lnTo>
                                    <a:pt x="14" y="120"/>
                                  </a:lnTo>
                                  <a:lnTo>
                                    <a:pt x="14" y="115"/>
                                  </a:lnTo>
                                  <a:lnTo>
                                    <a:pt x="19" y="110"/>
                                  </a:lnTo>
                                  <a:lnTo>
                                    <a:pt x="19" y="105"/>
                                  </a:lnTo>
                                  <a:lnTo>
                                    <a:pt x="29" y="96"/>
                                  </a:lnTo>
                                  <a:lnTo>
                                    <a:pt x="29" y="91"/>
                                  </a:lnTo>
                                  <a:lnTo>
                                    <a:pt x="33" y="86"/>
                                  </a:lnTo>
                                  <a:lnTo>
                                    <a:pt x="33" y="81"/>
                                  </a:lnTo>
                                  <a:lnTo>
                                    <a:pt x="43" y="72"/>
                                  </a:lnTo>
                                  <a:lnTo>
                                    <a:pt x="43" y="67"/>
                                  </a:lnTo>
                                  <a:lnTo>
                                    <a:pt x="48" y="62"/>
                                  </a:lnTo>
                                  <a:lnTo>
                                    <a:pt x="48" y="57"/>
                                  </a:lnTo>
                                  <a:lnTo>
                                    <a:pt x="53" y="52"/>
                                  </a:lnTo>
                                  <a:lnTo>
                                    <a:pt x="53" y="48"/>
                                  </a:lnTo>
                                  <a:lnTo>
                                    <a:pt x="62" y="38"/>
                                  </a:lnTo>
                                  <a:lnTo>
                                    <a:pt x="62" y="33"/>
                                  </a:lnTo>
                                  <a:lnTo>
                                    <a:pt x="67" y="28"/>
                                  </a:lnTo>
                                  <a:lnTo>
                                    <a:pt x="67" y="24"/>
                                  </a:lnTo>
                                  <a:lnTo>
                                    <a:pt x="77" y="14"/>
                                  </a:lnTo>
                                  <a:lnTo>
                                    <a:pt x="77" y="9"/>
                                  </a:lnTo>
                                  <a:lnTo>
                                    <a:pt x="81" y="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140"/>
                          <wps:cNvSpPr>
                            <a:spLocks/>
                          </wps:cNvSpPr>
                          <wps:spPr bwMode="auto">
                            <a:xfrm>
                              <a:off x="2410" y="2468"/>
                              <a:ext cx="38" cy="72"/>
                            </a:xfrm>
                            <a:custGeom>
                              <a:avLst/>
                              <a:gdLst>
                                <a:gd name="T0" fmla="*/ 0 w 38"/>
                                <a:gd name="T1" fmla="*/ 72 h 72"/>
                                <a:gd name="T2" fmla="*/ 0 w 38"/>
                                <a:gd name="T3" fmla="*/ 67 h 72"/>
                                <a:gd name="T4" fmla="*/ 5 w 38"/>
                                <a:gd name="T5" fmla="*/ 62 h 72"/>
                                <a:gd name="T6" fmla="*/ 5 w 38"/>
                                <a:gd name="T7" fmla="*/ 57 h 72"/>
                                <a:gd name="T8" fmla="*/ 9 w 38"/>
                                <a:gd name="T9" fmla="*/ 53 h 72"/>
                                <a:gd name="T10" fmla="*/ 14 w 38"/>
                                <a:gd name="T11" fmla="*/ 48 h 72"/>
                                <a:gd name="T12" fmla="*/ 14 w 38"/>
                                <a:gd name="T13" fmla="*/ 43 h 72"/>
                                <a:gd name="T14" fmla="*/ 19 w 38"/>
                                <a:gd name="T15" fmla="*/ 38 h 72"/>
                                <a:gd name="T16" fmla="*/ 19 w 38"/>
                                <a:gd name="T17" fmla="*/ 33 h 72"/>
                                <a:gd name="T18" fmla="*/ 29 w 38"/>
                                <a:gd name="T19" fmla="*/ 24 h 72"/>
                                <a:gd name="T20" fmla="*/ 29 w 38"/>
                                <a:gd name="T21" fmla="*/ 19 h 72"/>
                                <a:gd name="T22" fmla="*/ 33 w 38"/>
                                <a:gd name="T23" fmla="*/ 14 h 72"/>
                                <a:gd name="T24" fmla="*/ 33 w 38"/>
                                <a:gd name="T25" fmla="*/ 9 h 72"/>
                                <a:gd name="T26" fmla="*/ 38 w 38"/>
                                <a:gd name="T27" fmla="*/ 5 h 72"/>
                                <a:gd name="T28" fmla="*/ 38 w 38"/>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2">
                                  <a:moveTo>
                                    <a:pt x="0" y="72"/>
                                  </a:moveTo>
                                  <a:lnTo>
                                    <a:pt x="0" y="67"/>
                                  </a:lnTo>
                                  <a:lnTo>
                                    <a:pt x="5" y="62"/>
                                  </a:lnTo>
                                  <a:lnTo>
                                    <a:pt x="5" y="57"/>
                                  </a:lnTo>
                                  <a:lnTo>
                                    <a:pt x="9" y="53"/>
                                  </a:lnTo>
                                  <a:lnTo>
                                    <a:pt x="14" y="48"/>
                                  </a:lnTo>
                                  <a:lnTo>
                                    <a:pt x="14" y="43"/>
                                  </a:lnTo>
                                  <a:lnTo>
                                    <a:pt x="19" y="38"/>
                                  </a:lnTo>
                                  <a:lnTo>
                                    <a:pt x="19" y="33"/>
                                  </a:lnTo>
                                  <a:lnTo>
                                    <a:pt x="29" y="24"/>
                                  </a:lnTo>
                                  <a:lnTo>
                                    <a:pt x="29" y="19"/>
                                  </a:lnTo>
                                  <a:lnTo>
                                    <a:pt x="33" y="14"/>
                                  </a:lnTo>
                                  <a:lnTo>
                                    <a:pt x="33" y="9"/>
                                  </a:lnTo>
                                  <a:lnTo>
                                    <a:pt x="38"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141"/>
                          <wps:cNvSpPr>
                            <a:spLocks/>
                          </wps:cNvSpPr>
                          <wps:spPr bwMode="auto">
                            <a:xfrm>
                              <a:off x="2482" y="2497"/>
                              <a:ext cx="14" cy="24"/>
                            </a:xfrm>
                            <a:custGeom>
                              <a:avLst/>
                              <a:gdLst>
                                <a:gd name="T0" fmla="*/ 0 w 14"/>
                                <a:gd name="T1" fmla="*/ 24 h 24"/>
                                <a:gd name="T2" fmla="*/ 0 w 14"/>
                                <a:gd name="T3" fmla="*/ 19 h 24"/>
                                <a:gd name="T4" fmla="*/ 5 w 14"/>
                                <a:gd name="T5" fmla="*/ 14 h 24"/>
                                <a:gd name="T6" fmla="*/ 9 w 14"/>
                                <a:gd name="T7" fmla="*/ 9 h 24"/>
                                <a:gd name="T8" fmla="*/ 9 w 14"/>
                                <a:gd name="T9" fmla="*/ 4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0" y="19"/>
                                  </a:lnTo>
                                  <a:lnTo>
                                    <a:pt x="5" y="14"/>
                                  </a:lnTo>
                                  <a:lnTo>
                                    <a:pt x="9" y="9"/>
                                  </a:lnTo>
                                  <a:lnTo>
                                    <a:pt x="9"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142"/>
                          <wps:cNvSpPr>
                            <a:spLocks/>
                          </wps:cNvSpPr>
                          <wps:spPr bwMode="auto">
                            <a:xfrm>
                              <a:off x="2501" y="2497"/>
                              <a:ext cx="10" cy="19"/>
                            </a:xfrm>
                            <a:custGeom>
                              <a:avLst/>
                              <a:gdLst>
                                <a:gd name="T0" fmla="*/ 0 w 10"/>
                                <a:gd name="T1" fmla="*/ 0 h 19"/>
                                <a:gd name="T2" fmla="*/ 5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5"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43"/>
                          <wps:cNvSpPr>
                            <a:spLocks/>
                          </wps:cNvSpPr>
                          <wps:spPr bwMode="auto">
                            <a:xfrm>
                              <a:off x="2415" y="2453"/>
                              <a:ext cx="43" cy="72"/>
                            </a:xfrm>
                            <a:custGeom>
                              <a:avLst/>
                              <a:gdLst>
                                <a:gd name="T0" fmla="*/ 0 w 43"/>
                                <a:gd name="T1" fmla="*/ 0 h 72"/>
                                <a:gd name="T2" fmla="*/ 4 w 43"/>
                                <a:gd name="T3" fmla="*/ 5 h 72"/>
                                <a:gd name="T4" fmla="*/ 4 w 43"/>
                                <a:gd name="T5" fmla="*/ 10 h 72"/>
                                <a:gd name="T6" fmla="*/ 14 w 43"/>
                                <a:gd name="T7" fmla="*/ 20 h 72"/>
                                <a:gd name="T8" fmla="*/ 14 w 43"/>
                                <a:gd name="T9" fmla="*/ 24 h 72"/>
                                <a:gd name="T10" fmla="*/ 19 w 43"/>
                                <a:gd name="T11" fmla="*/ 29 h 72"/>
                                <a:gd name="T12" fmla="*/ 19 w 43"/>
                                <a:gd name="T13" fmla="*/ 34 h 72"/>
                                <a:gd name="T14" fmla="*/ 28 w 43"/>
                                <a:gd name="T15" fmla="*/ 44 h 72"/>
                                <a:gd name="T16" fmla="*/ 28 w 43"/>
                                <a:gd name="T17" fmla="*/ 48 h 72"/>
                                <a:gd name="T18" fmla="*/ 33 w 43"/>
                                <a:gd name="T19" fmla="*/ 53 h 72"/>
                                <a:gd name="T20" fmla="*/ 33 w 43"/>
                                <a:gd name="T21" fmla="*/ 58 h 72"/>
                                <a:gd name="T22" fmla="*/ 43 w 43"/>
                                <a:gd name="T23" fmla="*/ 68 h 72"/>
                                <a:gd name="T24" fmla="*/ 43 w 43"/>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2">
                                  <a:moveTo>
                                    <a:pt x="0" y="0"/>
                                  </a:moveTo>
                                  <a:lnTo>
                                    <a:pt x="4" y="5"/>
                                  </a:lnTo>
                                  <a:lnTo>
                                    <a:pt x="4" y="10"/>
                                  </a:lnTo>
                                  <a:lnTo>
                                    <a:pt x="14" y="20"/>
                                  </a:lnTo>
                                  <a:lnTo>
                                    <a:pt x="14" y="24"/>
                                  </a:lnTo>
                                  <a:lnTo>
                                    <a:pt x="19" y="29"/>
                                  </a:lnTo>
                                  <a:lnTo>
                                    <a:pt x="19" y="34"/>
                                  </a:lnTo>
                                  <a:lnTo>
                                    <a:pt x="28" y="44"/>
                                  </a:lnTo>
                                  <a:lnTo>
                                    <a:pt x="28" y="48"/>
                                  </a:lnTo>
                                  <a:lnTo>
                                    <a:pt x="33" y="53"/>
                                  </a:lnTo>
                                  <a:lnTo>
                                    <a:pt x="33" y="58"/>
                                  </a:lnTo>
                                  <a:lnTo>
                                    <a:pt x="43" y="68"/>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144"/>
                          <wps:cNvSpPr>
                            <a:spLocks/>
                          </wps:cNvSpPr>
                          <wps:spPr bwMode="auto">
                            <a:xfrm>
                              <a:off x="2352" y="2449"/>
                              <a:ext cx="53" cy="91"/>
                            </a:xfrm>
                            <a:custGeom>
                              <a:avLst/>
                              <a:gdLst>
                                <a:gd name="T0" fmla="*/ 0 w 53"/>
                                <a:gd name="T1" fmla="*/ 0 h 91"/>
                                <a:gd name="T2" fmla="*/ 0 w 53"/>
                                <a:gd name="T3" fmla="*/ 4 h 91"/>
                                <a:gd name="T4" fmla="*/ 5 w 53"/>
                                <a:gd name="T5" fmla="*/ 9 h 91"/>
                                <a:gd name="T6" fmla="*/ 5 w 53"/>
                                <a:gd name="T7" fmla="*/ 14 h 91"/>
                                <a:gd name="T8" fmla="*/ 10 w 53"/>
                                <a:gd name="T9" fmla="*/ 19 h 91"/>
                                <a:gd name="T10" fmla="*/ 15 w 53"/>
                                <a:gd name="T11" fmla="*/ 24 h 91"/>
                                <a:gd name="T12" fmla="*/ 15 w 53"/>
                                <a:gd name="T13" fmla="*/ 28 h 91"/>
                                <a:gd name="T14" fmla="*/ 19 w 53"/>
                                <a:gd name="T15" fmla="*/ 33 h 91"/>
                                <a:gd name="T16" fmla="*/ 19 w 53"/>
                                <a:gd name="T17" fmla="*/ 38 h 91"/>
                                <a:gd name="T18" fmla="*/ 29 w 53"/>
                                <a:gd name="T19" fmla="*/ 48 h 91"/>
                                <a:gd name="T20" fmla="*/ 29 w 53"/>
                                <a:gd name="T21" fmla="*/ 52 h 91"/>
                                <a:gd name="T22" fmla="*/ 34 w 53"/>
                                <a:gd name="T23" fmla="*/ 57 h 91"/>
                                <a:gd name="T24" fmla="*/ 34 w 53"/>
                                <a:gd name="T25" fmla="*/ 62 h 91"/>
                                <a:gd name="T26" fmla="*/ 39 w 53"/>
                                <a:gd name="T27" fmla="*/ 67 h 91"/>
                                <a:gd name="T28" fmla="*/ 39 w 53"/>
                                <a:gd name="T29" fmla="*/ 72 h 91"/>
                                <a:gd name="T30" fmla="*/ 48 w 53"/>
                                <a:gd name="T31" fmla="*/ 81 h 91"/>
                                <a:gd name="T32" fmla="*/ 48 w 53"/>
                                <a:gd name="T33" fmla="*/ 86 h 91"/>
                                <a:gd name="T34" fmla="*/ 53 w 53"/>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0"/>
                                  </a:moveTo>
                                  <a:lnTo>
                                    <a:pt x="0" y="4"/>
                                  </a:lnTo>
                                  <a:lnTo>
                                    <a:pt x="5" y="9"/>
                                  </a:lnTo>
                                  <a:lnTo>
                                    <a:pt x="5" y="14"/>
                                  </a:lnTo>
                                  <a:lnTo>
                                    <a:pt x="10" y="19"/>
                                  </a:lnTo>
                                  <a:lnTo>
                                    <a:pt x="15" y="24"/>
                                  </a:lnTo>
                                  <a:lnTo>
                                    <a:pt x="15" y="28"/>
                                  </a:lnTo>
                                  <a:lnTo>
                                    <a:pt x="19" y="33"/>
                                  </a:lnTo>
                                  <a:lnTo>
                                    <a:pt x="19" y="38"/>
                                  </a:lnTo>
                                  <a:lnTo>
                                    <a:pt x="29" y="48"/>
                                  </a:lnTo>
                                  <a:lnTo>
                                    <a:pt x="29" y="52"/>
                                  </a:lnTo>
                                  <a:lnTo>
                                    <a:pt x="34" y="57"/>
                                  </a:lnTo>
                                  <a:lnTo>
                                    <a:pt x="34" y="62"/>
                                  </a:lnTo>
                                  <a:lnTo>
                                    <a:pt x="39" y="67"/>
                                  </a:lnTo>
                                  <a:lnTo>
                                    <a:pt x="39" y="72"/>
                                  </a:lnTo>
                                  <a:lnTo>
                                    <a:pt x="48" y="81"/>
                                  </a:lnTo>
                                  <a:lnTo>
                                    <a:pt x="48"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145"/>
                          <wps:cNvSpPr>
                            <a:spLocks/>
                          </wps:cNvSpPr>
                          <wps:spPr bwMode="auto">
                            <a:xfrm>
                              <a:off x="2309" y="2482"/>
                              <a:ext cx="48" cy="87"/>
                            </a:xfrm>
                            <a:custGeom>
                              <a:avLst/>
                              <a:gdLst>
                                <a:gd name="T0" fmla="*/ 0 w 48"/>
                                <a:gd name="T1" fmla="*/ 0 h 87"/>
                                <a:gd name="T2" fmla="*/ 0 w 48"/>
                                <a:gd name="T3" fmla="*/ 5 h 87"/>
                                <a:gd name="T4" fmla="*/ 5 w 48"/>
                                <a:gd name="T5" fmla="*/ 10 h 87"/>
                                <a:gd name="T6" fmla="*/ 5 w 48"/>
                                <a:gd name="T7" fmla="*/ 15 h 87"/>
                                <a:gd name="T8" fmla="*/ 10 w 48"/>
                                <a:gd name="T9" fmla="*/ 19 h 87"/>
                                <a:gd name="T10" fmla="*/ 14 w 48"/>
                                <a:gd name="T11" fmla="*/ 24 h 87"/>
                                <a:gd name="T12" fmla="*/ 14 w 48"/>
                                <a:gd name="T13" fmla="*/ 29 h 87"/>
                                <a:gd name="T14" fmla="*/ 19 w 48"/>
                                <a:gd name="T15" fmla="*/ 34 h 87"/>
                                <a:gd name="T16" fmla="*/ 19 w 48"/>
                                <a:gd name="T17" fmla="*/ 39 h 87"/>
                                <a:gd name="T18" fmla="*/ 24 w 48"/>
                                <a:gd name="T19" fmla="*/ 43 h 87"/>
                                <a:gd name="T20" fmla="*/ 24 w 48"/>
                                <a:gd name="T21" fmla="*/ 48 h 87"/>
                                <a:gd name="T22" fmla="*/ 34 w 48"/>
                                <a:gd name="T23" fmla="*/ 58 h 87"/>
                                <a:gd name="T24" fmla="*/ 34 w 48"/>
                                <a:gd name="T25" fmla="*/ 63 h 87"/>
                                <a:gd name="T26" fmla="*/ 38 w 48"/>
                                <a:gd name="T27" fmla="*/ 67 h 87"/>
                                <a:gd name="T28" fmla="*/ 38 w 48"/>
                                <a:gd name="T29" fmla="*/ 72 h 87"/>
                                <a:gd name="T30" fmla="*/ 43 w 48"/>
                                <a:gd name="T31" fmla="*/ 77 h 87"/>
                                <a:gd name="T32" fmla="*/ 43 w 48"/>
                                <a:gd name="T33" fmla="*/ 82 h 87"/>
                                <a:gd name="T34" fmla="*/ 48 w 48"/>
                                <a:gd name="T35"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7">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3" y="77"/>
                                  </a:lnTo>
                                  <a:lnTo>
                                    <a:pt x="43" y="82"/>
                                  </a:lnTo>
                                  <a:lnTo>
                                    <a:pt x="4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46"/>
                          <wps:cNvSpPr>
                            <a:spLocks/>
                          </wps:cNvSpPr>
                          <wps:spPr bwMode="auto">
                            <a:xfrm>
                              <a:off x="2290" y="2559"/>
                              <a:ext cx="14" cy="29"/>
                            </a:xfrm>
                            <a:custGeom>
                              <a:avLst/>
                              <a:gdLst>
                                <a:gd name="T0" fmla="*/ 0 w 14"/>
                                <a:gd name="T1" fmla="*/ 0 h 29"/>
                                <a:gd name="T2" fmla="*/ 0 w 14"/>
                                <a:gd name="T3" fmla="*/ 5 h 29"/>
                                <a:gd name="T4" fmla="*/ 5 w 14"/>
                                <a:gd name="T5" fmla="*/ 10 h 29"/>
                                <a:gd name="T6" fmla="*/ 5 w 14"/>
                                <a:gd name="T7" fmla="*/ 15 h 29"/>
                                <a:gd name="T8" fmla="*/ 9 w 14"/>
                                <a:gd name="T9" fmla="*/ 19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0" y="5"/>
                                  </a:lnTo>
                                  <a:lnTo>
                                    <a:pt x="5" y="10"/>
                                  </a:lnTo>
                                  <a:lnTo>
                                    <a:pt x="5" y="15"/>
                                  </a:lnTo>
                                  <a:lnTo>
                                    <a:pt x="9" y="19"/>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147"/>
                          <wps:cNvSpPr>
                            <a:spLocks/>
                          </wps:cNvSpPr>
                          <wps:spPr bwMode="auto">
                            <a:xfrm>
                              <a:off x="2275" y="2429"/>
                              <a:ext cx="260" cy="169"/>
                            </a:xfrm>
                            <a:custGeom>
                              <a:avLst/>
                              <a:gdLst>
                                <a:gd name="T0" fmla="*/ 92 w 260"/>
                                <a:gd name="T1" fmla="*/ 0 h 169"/>
                                <a:gd name="T2" fmla="*/ 87 w 260"/>
                                <a:gd name="T3" fmla="*/ 0 h 169"/>
                                <a:gd name="T4" fmla="*/ 0 w 260"/>
                                <a:gd name="T5" fmla="*/ 63 h 169"/>
                                <a:gd name="T6" fmla="*/ 0 w 260"/>
                                <a:gd name="T7" fmla="*/ 82 h 169"/>
                                <a:gd name="T8" fmla="*/ 10 w 260"/>
                                <a:gd name="T9" fmla="*/ 101 h 169"/>
                                <a:gd name="T10" fmla="*/ 10 w 260"/>
                                <a:gd name="T11" fmla="*/ 169 h 169"/>
                                <a:gd name="T12" fmla="*/ 15 w 260"/>
                                <a:gd name="T13" fmla="*/ 169 h 169"/>
                                <a:gd name="T14" fmla="*/ 58 w 260"/>
                                <a:gd name="T15" fmla="*/ 159 h 169"/>
                                <a:gd name="T16" fmla="*/ 63 w 260"/>
                                <a:gd name="T17" fmla="*/ 159 h 169"/>
                                <a:gd name="T18" fmla="*/ 144 w 260"/>
                                <a:gd name="T19" fmla="*/ 111 h 169"/>
                                <a:gd name="T20" fmla="*/ 140 w 260"/>
                                <a:gd name="T21" fmla="*/ 111 h 169"/>
                                <a:gd name="T22" fmla="*/ 255 w 260"/>
                                <a:gd name="T23" fmla="*/ 87 h 169"/>
                                <a:gd name="T24" fmla="*/ 260 w 260"/>
                                <a:gd name="T25" fmla="*/ 87 h 169"/>
                                <a:gd name="T26" fmla="*/ 260 w 260"/>
                                <a:gd name="T27" fmla="*/ 77 h 169"/>
                                <a:gd name="T28" fmla="*/ 255 w 260"/>
                                <a:gd name="T29" fmla="*/ 77 h 169"/>
                                <a:gd name="T30" fmla="*/ 135 w 260"/>
                                <a:gd name="T31" fmla="*/ 15 h 169"/>
                                <a:gd name="T32" fmla="*/ 92 w 260"/>
                                <a:gd name="T33" fmla="*/ 0 h 169"/>
                                <a:gd name="T34" fmla="*/ 92 w 260"/>
                                <a:gd name="T35" fmla="*/ 10 h 169"/>
                                <a:gd name="T36" fmla="*/ 135 w 260"/>
                                <a:gd name="T37" fmla="*/ 24 h 169"/>
                                <a:gd name="T38" fmla="*/ 255 w 260"/>
                                <a:gd name="T39" fmla="*/ 87 h 169"/>
                                <a:gd name="T40" fmla="*/ 255 w 260"/>
                                <a:gd name="T41" fmla="*/ 77 h 169"/>
                                <a:gd name="T42" fmla="*/ 140 w 260"/>
                                <a:gd name="T43" fmla="*/ 101 h 169"/>
                                <a:gd name="T44" fmla="*/ 135 w 260"/>
                                <a:gd name="T45" fmla="*/ 101 h 169"/>
                                <a:gd name="T46" fmla="*/ 53 w 260"/>
                                <a:gd name="T47" fmla="*/ 149 h 169"/>
                                <a:gd name="T48" fmla="*/ 58 w 260"/>
                                <a:gd name="T49" fmla="*/ 149 h 169"/>
                                <a:gd name="T50" fmla="*/ 15 w 260"/>
                                <a:gd name="T51" fmla="*/ 159 h 169"/>
                                <a:gd name="T52" fmla="*/ 20 w 260"/>
                                <a:gd name="T53" fmla="*/ 164 h 169"/>
                                <a:gd name="T54" fmla="*/ 20 w 260"/>
                                <a:gd name="T55" fmla="*/ 101 h 169"/>
                                <a:gd name="T56" fmla="*/ 10 w 260"/>
                                <a:gd name="T57" fmla="*/ 82 h 169"/>
                                <a:gd name="T58" fmla="*/ 10 w 260"/>
                                <a:gd name="T59" fmla="*/ 68 h 169"/>
                                <a:gd name="T60" fmla="*/ 10 w 260"/>
                                <a:gd name="T61" fmla="*/ 72 h 169"/>
                                <a:gd name="T62" fmla="*/ 96 w 260"/>
                                <a:gd name="T63" fmla="*/ 10 h 169"/>
                                <a:gd name="T64" fmla="*/ 92 w 260"/>
                                <a:gd name="T65" fmla="*/ 10 h 169"/>
                                <a:gd name="T66" fmla="*/ 92 w 260"/>
                                <a:gd name="T67"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0" h="169">
                                  <a:moveTo>
                                    <a:pt x="92" y="0"/>
                                  </a:moveTo>
                                  <a:lnTo>
                                    <a:pt x="87" y="0"/>
                                  </a:lnTo>
                                  <a:lnTo>
                                    <a:pt x="0" y="63"/>
                                  </a:lnTo>
                                  <a:lnTo>
                                    <a:pt x="0" y="82"/>
                                  </a:lnTo>
                                  <a:lnTo>
                                    <a:pt x="10" y="101"/>
                                  </a:lnTo>
                                  <a:lnTo>
                                    <a:pt x="10" y="169"/>
                                  </a:lnTo>
                                  <a:lnTo>
                                    <a:pt x="15" y="169"/>
                                  </a:lnTo>
                                  <a:lnTo>
                                    <a:pt x="58" y="159"/>
                                  </a:lnTo>
                                  <a:lnTo>
                                    <a:pt x="63" y="159"/>
                                  </a:lnTo>
                                  <a:lnTo>
                                    <a:pt x="144" y="111"/>
                                  </a:lnTo>
                                  <a:lnTo>
                                    <a:pt x="140" y="111"/>
                                  </a:lnTo>
                                  <a:lnTo>
                                    <a:pt x="255" y="87"/>
                                  </a:lnTo>
                                  <a:lnTo>
                                    <a:pt x="260" y="87"/>
                                  </a:lnTo>
                                  <a:lnTo>
                                    <a:pt x="260" y="77"/>
                                  </a:lnTo>
                                  <a:lnTo>
                                    <a:pt x="255" y="77"/>
                                  </a:lnTo>
                                  <a:lnTo>
                                    <a:pt x="135" y="15"/>
                                  </a:lnTo>
                                  <a:lnTo>
                                    <a:pt x="92" y="0"/>
                                  </a:lnTo>
                                  <a:lnTo>
                                    <a:pt x="92" y="10"/>
                                  </a:lnTo>
                                  <a:lnTo>
                                    <a:pt x="135" y="24"/>
                                  </a:lnTo>
                                  <a:lnTo>
                                    <a:pt x="255" y="87"/>
                                  </a:lnTo>
                                  <a:lnTo>
                                    <a:pt x="255" y="77"/>
                                  </a:lnTo>
                                  <a:lnTo>
                                    <a:pt x="140" y="101"/>
                                  </a:lnTo>
                                  <a:lnTo>
                                    <a:pt x="135" y="101"/>
                                  </a:lnTo>
                                  <a:lnTo>
                                    <a:pt x="53" y="149"/>
                                  </a:lnTo>
                                  <a:lnTo>
                                    <a:pt x="58" y="149"/>
                                  </a:lnTo>
                                  <a:lnTo>
                                    <a:pt x="15" y="159"/>
                                  </a:lnTo>
                                  <a:lnTo>
                                    <a:pt x="20" y="164"/>
                                  </a:lnTo>
                                  <a:lnTo>
                                    <a:pt x="20" y="101"/>
                                  </a:lnTo>
                                  <a:lnTo>
                                    <a:pt x="10" y="82"/>
                                  </a:lnTo>
                                  <a:lnTo>
                                    <a:pt x="10" y="68"/>
                                  </a:lnTo>
                                  <a:lnTo>
                                    <a:pt x="10" y="72"/>
                                  </a:lnTo>
                                  <a:lnTo>
                                    <a:pt x="96" y="10"/>
                                  </a:lnTo>
                                  <a:lnTo>
                                    <a:pt x="92" y="1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8"/>
                          <wps:cNvSpPr>
                            <a:spLocks/>
                          </wps:cNvSpPr>
                          <wps:spPr bwMode="auto">
                            <a:xfrm>
                              <a:off x="1810" y="1887"/>
                              <a:ext cx="81" cy="82"/>
                            </a:xfrm>
                            <a:custGeom>
                              <a:avLst/>
                              <a:gdLst>
                                <a:gd name="T0" fmla="*/ 28 w 81"/>
                                <a:gd name="T1" fmla="*/ 0 h 82"/>
                                <a:gd name="T2" fmla="*/ 28 w 81"/>
                                <a:gd name="T3" fmla="*/ 10 h 82"/>
                                <a:gd name="T4" fmla="*/ 24 w 81"/>
                                <a:gd name="T5" fmla="*/ 10 h 82"/>
                                <a:gd name="T6" fmla="*/ 24 w 81"/>
                                <a:gd name="T7" fmla="*/ 19 h 82"/>
                                <a:gd name="T8" fmla="*/ 19 w 81"/>
                                <a:gd name="T9" fmla="*/ 19 h 82"/>
                                <a:gd name="T10" fmla="*/ 19 w 81"/>
                                <a:gd name="T11" fmla="*/ 29 h 82"/>
                                <a:gd name="T12" fmla="*/ 14 w 81"/>
                                <a:gd name="T13" fmla="*/ 29 h 82"/>
                                <a:gd name="T14" fmla="*/ 14 w 81"/>
                                <a:gd name="T15" fmla="*/ 38 h 82"/>
                                <a:gd name="T16" fmla="*/ 9 w 81"/>
                                <a:gd name="T17" fmla="*/ 38 h 82"/>
                                <a:gd name="T18" fmla="*/ 9 w 81"/>
                                <a:gd name="T19" fmla="*/ 48 h 82"/>
                                <a:gd name="T20" fmla="*/ 4 w 81"/>
                                <a:gd name="T21" fmla="*/ 48 h 82"/>
                                <a:gd name="T22" fmla="*/ 4 w 81"/>
                                <a:gd name="T23" fmla="*/ 58 h 82"/>
                                <a:gd name="T24" fmla="*/ 0 w 81"/>
                                <a:gd name="T25" fmla="*/ 58 h 82"/>
                                <a:gd name="T26" fmla="*/ 4 w 81"/>
                                <a:gd name="T27" fmla="*/ 67 h 82"/>
                                <a:gd name="T28" fmla="*/ 14 w 81"/>
                                <a:gd name="T29" fmla="*/ 67 h 82"/>
                                <a:gd name="T30" fmla="*/ 19 w 81"/>
                                <a:gd name="T31" fmla="*/ 77 h 82"/>
                                <a:gd name="T32" fmla="*/ 43 w 81"/>
                                <a:gd name="T33" fmla="*/ 82 h 82"/>
                                <a:gd name="T34" fmla="*/ 43 w 81"/>
                                <a:gd name="T35" fmla="*/ 77 h 82"/>
                                <a:gd name="T36" fmla="*/ 52 w 81"/>
                                <a:gd name="T37" fmla="*/ 77 h 82"/>
                                <a:gd name="T38" fmla="*/ 52 w 81"/>
                                <a:gd name="T39" fmla="*/ 72 h 82"/>
                                <a:gd name="T40" fmla="*/ 72 w 81"/>
                                <a:gd name="T41" fmla="*/ 58 h 82"/>
                                <a:gd name="T42" fmla="*/ 72 w 81"/>
                                <a:gd name="T43" fmla="*/ 43 h 82"/>
                                <a:gd name="T44" fmla="*/ 76 w 81"/>
                                <a:gd name="T45" fmla="*/ 43 h 82"/>
                                <a:gd name="T46" fmla="*/ 81 w 81"/>
                                <a:gd name="T47" fmla="*/ 10 h 82"/>
                                <a:gd name="T48" fmla="*/ 62 w 81"/>
                                <a:gd name="T49" fmla="*/ 10 h 82"/>
                                <a:gd name="T50" fmla="*/ 62 w 81"/>
                                <a:gd name="T51" fmla="*/ 5 h 82"/>
                                <a:gd name="T52" fmla="*/ 43 w 81"/>
                                <a:gd name="T53" fmla="*/ 5 h 82"/>
                                <a:gd name="T54" fmla="*/ 43 w 81"/>
                                <a:gd name="T55" fmla="*/ 0 h 82"/>
                                <a:gd name="T56" fmla="*/ 28 w 81"/>
                                <a:gd name="T5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82">
                                  <a:moveTo>
                                    <a:pt x="28" y="0"/>
                                  </a:moveTo>
                                  <a:lnTo>
                                    <a:pt x="28" y="10"/>
                                  </a:lnTo>
                                  <a:lnTo>
                                    <a:pt x="24" y="10"/>
                                  </a:lnTo>
                                  <a:lnTo>
                                    <a:pt x="24" y="19"/>
                                  </a:lnTo>
                                  <a:lnTo>
                                    <a:pt x="19" y="19"/>
                                  </a:lnTo>
                                  <a:lnTo>
                                    <a:pt x="19" y="29"/>
                                  </a:lnTo>
                                  <a:lnTo>
                                    <a:pt x="14" y="29"/>
                                  </a:lnTo>
                                  <a:lnTo>
                                    <a:pt x="14" y="38"/>
                                  </a:lnTo>
                                  <a:lnTo>
                                    <a:pt x="9" y="38"/>
                                  </a:lnTo>
                                  <a:lnTo>
                                    <a:pt x="9" y="48"/>
                                  </a:lnTo>
                                  <a:lnTo>
                                    <a:pt x="4" y="48"/>
                                  </a:lnTo>
                                  <a:lnTo>
                                    <a:pt x="4" y="58"/>
                                  </a:lnTo>
                                  <a:lnTo>
                                    <a:pt x="0" y="58"/>
                                  </a:lnTo>
                                  <a:lnTo>
                                    <a:pt x="4" y="67"/>
                                  </a:lnTo>
                                  <a:lnTo>
                                    <a:pt x="14" y="67"/>
                                  </a:lnTo>
                                  <a:lnTo>
                                    <a:pt x="19" y="77"/>
                                  </a:lnTo>
                                  <a:lnTo>
                                    <a:pt x="43" y="82"/>
                                  </a:lnTo>
                                  <a:lnTo>
                                    <a:pt x="43" y="77"/>
                                  </a:lnTo>
                                  <a:lnTo>
                                    <a:pt x="52" y="77"/>
                                  </a:lnTo>
                                  <a:lnTo>
                                    <a:pt x="52" y="72"/>
                                  </a:lnTo>
                                  <a:lnTo>
                                    <a:pt x="72" y="58"/>
                                  </a:lnTo>
                                  <a:lnTo>
                                    <a:pt x="72" y="43"/>
                                  </a:lnTo>
                                  <a:lnTo>
                                    <a:pt x="76" y="43"/>
                                  </a:lnTo>
                                  <a:lnTo>
                                    <a:pt x="81" y="10"/>
                                  </a:lnTo>
                                  <a:lnTo>
                                    <a:pt x="62" y="10"/>
                                  </a:lnTo>
                                  <a:lnTo>
                                    <a:pt x="62" y="5"/>
                                  </a:lnTo>
                                  <a:lnTo>
                                    <a:pt x="43" y="5"/>
                                  </a:lnTo>
                                  <a:lnTo>
                                    <a:pt x="43"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49"/>
                          <wps:cNvSpPr>
                            <a:spLocks/>
                          </wps:cNvSpPr>
                          <wps:spPr bwMode="auto">
                            <a:xfrm>
                              <a:off x="1829" y="1897"/>
                              <a:ext cx="43" cy="62"/>
                            </a:xfrm>
                            <a:custGeom>
                              <a:avLst/>
                              <a:gdLst>
                                <a:gd name="T0" fmla="*/ 0 w 43"/>
                                <a:gd name="T1" fmla="*/ 62 h 62"/>
                                <a:gd name="T2" fmla="*/ 9 w 43"/>
                                <a:gd name="T3" fmla="*/ 52 h 62"/>
                                <a:gd name="T4" fmla="*/ 9 w 43"/>
                                <a:gd name="T5" fmla="*/ 48 h 62"/>
                                <a:gd name="T6" fmla="*/ 19 w 43"/>
                                <a:gd name="T7" fmla="*/ 38 h 62"/>
                                <a:gd name="T8" fmla="*/ 19 w 43"/>
                                <a:gd name="T9" fmla="*/ 33 h 62"/>
                                <a:gd name="T10" fmla="*/ 24 w 43"/>
                                <a:gd name="T11" fmla="*/ 28 h 62"/>
                                <a:gd name="T12" fmla="*/ 24 w 43"/>
                                <a:gd name="T13" fmla="*/ 24 h 62"/>
                                <a:gd name="T14" fmla="*/ 33 w 43"/>
                                <a:gd name="T15" fmla="*/ 14 h 62"/>
                                <a:gd name="T16" fmla="*/ 33 w 43"/>
                                <a:gd name="T17" fmla="*/ 9 h 62"/>
                                <a:gd name="T18" fmla="*/ 43 w 43"/>
                                <a:gd name="T1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62">
                                  <a:moveTo>
                                    <a:pt x="0" y="62"/>
                                  </a:moveTo>
                                  <a:lnTo>
                                    <a:pt x="9" y="52"/>
                                  </a:lnTo>
                                  <a:lnTo>
                                    <a:pt x="9" y="48"/>
                                  </a:lnTo>
                                  <a:lnTo>
                                    <a:pt x="19" y="38"/>
                                  </a:lnTo>
                                  <a:lnTo>
                                    <a:pt x="19" y="33"/>
                                  </a:lnTo>
                                  <a:lnTo>
                                    <a:pt x="24" y="28"/>
                                  </a:lnTo>
                                  <a:lnTo>
                                    <a:pt x="24" y="24"/>
                                  </a:lnTo>
                                  <a:lnTo>
                                    <a:pt x="33" y="14"/>
                                  </a:lnTo>
                                  <a:lnTo>
                                    <a:pt x="33" y="9"/>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150"/>
                          <wps:cNvSpPr>
                            <a:spLocks/>
                          </wps:cNvSpPr>
                          <wps:spPr bwMode="auto">
                            <a:xfrm>
                              <a:off x="1834" y="1901"/>
                              <a:ext cx="28" cy="48"/>
                            </a:xfrm>
                            <a:custGeom>
                              <a:avLst/>
                              <a:gdLst>
                                <a:gd name="T0" fmla="*/ 0 w 28"/>
                                <a:gd name="T1" fmla="*/ 0 h 48"/>
                                <a:gd name="T2" fmla="*/ 0 w 28"/>
                                <a:gd name="T3" fmla="*/ 5 h 48"/>
                                <a:gd name="T4" fmla="*/ 4 w 28"/>
                                <a:gd name="T5" fmla="*/ 10 h 48"/>
                                <a:gd name="T6" fmla="*/ 9 w 28"/>
                                <a:gd name="T7" fmla="*/ 15 h 48"/>
                                <a:gd name="T8" fmla="*/ 9 w 28"/>
                                <a:gd name="T9" fmla="*/ 20 h 48"/>
                                <a:gd name="T10" fmla="*/ 14 w 28"/>
                                <a:gd name="T11" fmla="*/ 24 h 48"/>
                                <a:gd name="T12" fmla="*/ 14 w 28"/>
                                <a:gd name="T13" fmla="*/ 29 h 48"/>
                                <a:gd name="T14" fmla="*/ 24 w 28"/>
                                <a:gd name="T15" fmla="*/ 39 h 48"/>
                                <a:gd name="T16" fmla="*/ 24 w 28"/>
                                <a:gd name="T17" fmla="*/ 44 h 48"/>
                                <a:gd name="T18" fmla="*/ 28 w 28"/>
                                <a:gd name="T1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48">
                                  <a:moveTo>
                                    <a:pt x="0" y="0"/>
                                  </a:moveTo>
                                  <a:lnTo>
                                    <a:pt x="0" y="5"/>
                                  </a:lnTo>
                                  <a:lnTo>
                                    <a:pt x="4" y="10"/>
                                  </a:lnTo>
                                  <a:lnTo>
                                    <a:pt x="9" y="15"/>
                                  </a:lnTo>
                                  <a:lnTo>
                                    <a:pt x="9" y="20"/>
                                  </a:lnTo>
                                  <a:lnTo>
                                    <a:pt x="14" y="24"/>
                                  </a:lnTo>
                                  <a:lnTo>
                                    <a:pt x="14" y="29"/>
                                  </a:lnTo>
                                  <a:lnTo>
                                    <a:pt x="24" y="39"/>
                                  </a:lnTo>
                                  <a:lnTo>
                                    <a:pt x="24" y="44"/>
                                  </a:lnTo>
                                  <a:lnTo>
                                    <a:pt x="2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151"/>
                          <wps:cNvSpPr>
                            <a:spLocks/>
                          </wps:cNvSpPr>
                          <wps:spPr bwMode="auto">
                            <a:xfrm>
                              <a:off x="1805" y="1882"/>
                              <a:ext cx="86" cy="87"/>
                            </a:xfrm>
                            <a:custGeom>
                              <a:avLst/>
                              <a:gdLst>
                                <a:gd name="T0" fmla="*/ 86 w 86"/>
                                <a:gd name="T1" fmla="*/ 15 h 87"/>
                                <a:gd name="T2" fmla="*/ 86 w 86"/>
                                <a:gd name="T3" fmla="*/ 10 h 87"/>
                                <a:gd name="T4" fmla="*/ 81 w 86"/>
                                <a:gd name="T5" fmla="*/ 10 h 87"/>
                                <a:gd name="T6" fmla="*/ 33 w 86"/>
                                <a:gd name="T7" fmla="*/ 0 h 87"/>
                                <a:gd name="T8" fmla="*/ 29 w 86"/>
                                <a:gd name="T9" fmla="*/ 0 h 87"/>
                                <a:gd name="T10" fmla="*/ 29 w 86"/>
                                <a:gd name="T11" fmla="*/ 5 h 87"/>
                                <a:gd name="T12" fmla="*/ 0 w 86"/>
                                <a:gd name="T13" fmla="*/ 63 h 87"/>
                                <a:gd name="T14" fmla="*/ 0 w 86"/>
                                <a:gd name="T15" fmla="*/ 67 h 87"/>
                                <a:gd name="T16" fmla="*/ 5 w 86"/>
                                <a:gd name="T17" fmla="*/ 67 h 87"/>
                                <a:gd name="T18" fmla="*/ 38 w 86"/>
                                <a:gd name="T19" fmla="*/ 87 h 87"/>
                                <a:gd name="T20" fmla="*/ 53 w 86"/>
                                <a:gd name="T21" fmla="*/ 82 h 87"/>
                                <a:gd name="T22" fmla="*/ 57 w 86"/>
                                <a:gd name="T23" fmla="*/ 82 h 87"/>
                                <a:gd name="T24" fmla="*/ 77 w 86"/>
                                <a:gd name="T25" fmla="*/ 63 h 87"/>
                                <a:gd name="T26" fmla="*/ 77 w 86"/>
                                <a:gd name="T27" fmla="*/ 58 h 87"/>
                                <a:gd name="T28" fmla="*/ 86 w 86"/>
                                <a:gd name="T29" fmla="*/ 15 h 87"/>
                                <a:gd name="T30" fmla="*/ 77 w 86"/>
                                <a:gd name="T31" fmla="*/ 15 h 87"/>
                                <a:gd name="T32" fmla="*/ 67 w 86"/>
                                <a:gd name="T33" fmla="*/ 58 h 87"/>
                                <a:gd name="T34" fmla="*/ 67 w 86"/>
                                <a:gd name="T35" fmla="*/ 53 h 87"/>
                                <a:gd name="T36" fmla="*/ 48 w 86"/>
                                <a:gd name="T37" fmla="*/ 72 h 87"/>
                                <a:gd name="T38" fmla="*/ 53 w 86"/>
                                <a:gd name="T39" fmla="*/ 72 h 87"/>
                                <a:gd name="T40" fmla="*/ 38 w 86"/>
                                <a:gd name="T41" fmla="*/ 77 h 87"/>
                                <a:gd name="T42" fmla="*/ 5 w 86"/>
                                <a:gd name="T43" fmla="*/ 58 h 87"/>
                                <a:gd name="T44" fmla="*/ 9 w 86"/>
                                <a:gd name="T45" fmla="*/ 63 h 87"/>
                                <a:gd name="T46" fmla="*/ 38 w 86"/>
                                <a:gd name="T47" fmla="*/ 5 h 87"/>
                                <a:gd name="T48" fmla="*/ 33 w 86"/>
                                <a:gd name="T49" fmla="*/ 10 h 87"/>
                                <a:gd name="T50" fmla="*/ 81 w 86"/>
                                <a:gd name="T51" fmla="*/ 19 h 87"/>
                                <a:gd name="T52" fmla="*/ 77 w 86"/>
                                <a:gd name="T53" fmla="*/ 15 h 87"/>
                                <a:gd name="T54" fmla="*/ 86 w 86"/>
                                <a:gd name="T55" fmla="*/ 1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87">
                                  <a:moveTo>
                                    <a:pt x="86" y="15"/>
                                  </a:moveTo>
                                  <a:lnTo>
                                    <a:pt x="86" y="10"/>
                                  </a:lnTo>
                                  <a:lnTo>
                                    <a:pt x="81" y="10"/>
                                  </a:lnTo>
                                  <a:lnTo>
                                    <a:pt x="33" y="0"/>
                                  </a:lnTo>
                                  <a:lnTo>
                                    <a:pt x="29" y="0"/>
                                  </a:lnTo>
                                  <a:lnTo>
                                    <a:pt x="29" y="5"/>
                                  </a:lnTo>
                                  <a:lnTo>
                                    <a:pt x="0" y="63"/>
                                  </a:lnTo>
                                  <a:lnTo>
                                    <a:pt x="0" y="67"/>
                                  </a:lnTo>
                                  <a:lnTo>
                                    <a:pt x="5" y="67"/>
                                  </a:lnTo>
                                  <a:lnTo>
                                    <a:pt x="38" y="87"/>
                                  </a:lnTo>
                                  <a:lnTo>
                                    <a:pt x="53" y="82"/>
                                  </a:lnTo>
                                  <a:lnTo>
                                    <a:pt x="57" y="82"/>
                                  </a:lnTo>
                                  <a:lnTo>
                                    <a:pt x="77" y="63"/>
                                  </a:lnTo>
                                  <a:lnTo>
                                    <a:pt x="77" y="58"/>
                                  </a:lnTo>
                                  <a:lnTo>
                                    <a:pt x="86" y="15"/>
                                  </a:lnTo>
                                  <a:lnTo>
                                    <a:pt x="77" y="15"/>
                                  </a:lnTo>
                                  <a:lnTo>
                                    <a:pt x="67" y="58"/>
                                  </a:lnTo>
                                  <a:lnTo>
                                    <a:pt x="67" y="53"/>
                                  </a:lnTo>
                                  <a:lnTo>
                                    <a:pt x="48" y="72"/>
                                  </a:lnTo>
                                  <a:lnTo>
                                    <a:pt x="53" y="72"/>
                                  </a:lnTo>
                                  <a:lnTo>
                                    <a:pt x="38" y="77"/>
                                  </a:lnTo>
                                  <a:lnTo>
                                    <a:pt x="5" y="58"/>
                                  </a:lnTo>
                                  <a:lnTo>
                                    <a:pt x="9" y="63"/>
                                  </a:lnTo>
                                  <a:lnTo>
                                    <a:pt x="38" y="5"/>
                                  </a:lnTo>
                                  <a:lnTo>
                                    <a:pt x="33" y="10"/>
                                  </a:lnTo>
                                  <a:lnTo>
                                    <a:pt x="81" y="19"/>
                                  </a:lnTo>
                                  <a:lnTo>
                                    <a:pt x="77" y="15"/>
                                  </a:lnTo>
                                  <a:lnTo>
                                    <a:pt x="8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52"/>
                          <wps:cNvSpPr>
                            <a:spLocks/>
                          </wps:cNvSpPr>
                          <wps:spPr bwMode="auto">
                            <a:xfrm>
                              <a:off x="869" y="1474"/>
                              <a:ext cx="269" cy="101"/>
                            </a:xfrm>
                            <a:custGeom>
                              <a:avLst/>
                              <a:gdLst>
                                <a:gd name="T0" fmla="*/ 62 w 269"/>
                                <a:gd name="T1" fmla="*/ 0 h 101"/>
                                <a:gd name="T2" fmla="*/ 62 w 269"/>
                                <a:gd name="T3" fmla="*/ 10 h 101"/>
                                <a:gd name="T4" fmla="*/ 48 w 269"/>
                                <a:gd name="T5" fmla="*/ 19 h 101"/>
                                <a:gd name="T6" fmla="*/ 48 w 269"/>
                                <a:gd name="T7" fmla="*/ 29 h 101"/>
                                <a:gd name="T8" fmla="*/ 29 w 269"/>
                                <a:gd name="T9" fmla="*/ 43 h 101"/>
                                <a:gd name="T10" fmla="*/ 29 w 269"/>
                                <a:gd name="T11" fmla="*/ 53 h 101"/>
                                <a:gd name="T12" fmla="*/ 14 w 269"/>
                                <a:gd name="T13" fmla="*/ 62 h 101"/>
                                <a:gd name="T14" fmla="*/ 14 w 269"/>
                                <a:gd name="T15" fmla="*/ 72 h 101"/>
                                <a:gd name="T16" fmla="*/ 0 w 269"/>
                                <a:gd name="T17" fmla="*/ 86 h 101"/>
                                <a:gd name="T18" fmla="*/ 33 w 269"/>
                                <a:gd name="T19" fmla="*/ 91 h 101"/>
                                <a:gd name="T20" fmla="*/ 33 w 269"/>
                                <a:gd name="T21" fmla="*/ 96 h 101"/>
                                <a:gd name="T22" fmla="*/ 53 w 269"/>
                                <a:gd name="T23" fmla="*/ 96 h 101"/>
                                <a:gd name="T24" fmla="*/ 53 w 269"/>
                                <a:gd name="T25" fmla="*/ 101 h 101"/>
                                <a:gd name="T26" fmla="*/ 81 w 269"/>
                                <a:gd name="T27" fmla="*/ 101 h 101"/>
                                <a:gd name="T28" fmla="*/ 81 w 269"/>
                                <a:gd name="T29" fmla="*/ 96 h 101"/>
                                <a:gd name="T30" fmla="*/ 101 w 269"/>
                                <a:gd name="T31" fmla="*/ 91 h 101"/>
                                <a:gd name="T32" fmla="*/ 101 w 269"/>
                                <a:gd name="T33" fmla="*/ 86 h 101"/>
                                <a:gd name="T34" fmla="*/ 120 w 269"/>
                                <a:gd name="T35" fmla="*/ 82 h 101"/>
                                <a:gd name="T36" fmla="*/ 120 w 269"/>
                                <a:gd name="T37" fmla="*/ 77 h 101"/>
                                <a:gd name="T38" fmla="*/ 129 w 269"/>
                                <a:gd name="T39" fmla="*/ 77 h 101"/>
                                <a:gd name="T40" fmla="*/ 129 w 269"/>
                                <a:gd name="T41" fmla="*/ 72 h 101"/>
                                <a:gd name="T42" fmla="*/ 144 w 269"/>
                                <a:gd name="T43" fmla="*/ 72 h 101"/>
                                <a:gd name="T44" fmla="*/ 144 w 269"/>
                                <a:gd name="T45" fmla="*/ 67 h 101"/>
                                <a:gd name="T46" fmla="*/ 182 w 269"/>
                                <a:gd name="T47" fmla="*/ 29 h 101"/>
                                <a:gd name="T48" fmla="*/ 240 w 269"/>
                                <a:gd name="T49" fmla="*/ 24 h 101"/>
                                <a:gd name="T50" fmla="*/ 240 w 269"/>
                                <a:gd name="T51" fmla="*/ 19 h 101"/>
                                <a:gd name="T52" fmla="*/ 269 w 269"/>
                                <a:gd name="T53" fmla="*/ 19 h 101"/>
                                <a:gd name="T54" fmla="*/ 269 w 269"/>
                                <a:gd name="T55" fmla="*/ 14 h 101"/>
                                <a:gd name="T56" fmla="*/ 216 w 269"/>
                                <a:gd name="T57" fmla="*/ 14 h 101"/>
                                <a:gd name="T58" fmla="*/ 216 w 269"/>
                                <a:gd name="T59" fmla="*/ 10 h 101"/>
                                <a:gd name="T60" fmla="*/ 163 w 269"/>
                                <a:gd name="T61" fmla="*/ 10 h 101"/>
                                <a:gd name="T62" fmla="*/ 163 w 269"/>
                                <a:gd name="T63" fmla="*/ 5 h 101"/>
                                <a:gd name="T64" fmla="*/ 110 w 269"/>
                                <a:gd name="T65" fmla="*/ 5 h 101"/>
                                <a:gd name="T66" fmla="*/ 110 w 269"/>
                                <a:gd name="T67" fmla="*/ 0 h 101"/>
                                <a:gd name="T68" fmla="*/ 62 w 269"/>
                                <a:gd name="T6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9" h="101">
                                  <a:moveTo>
                                    <a:pt x="62" y="0"/>
                                  </a:moveTo>
                                  <a:lnTo>
                                    <a:pt x="62" y="10"/>
                                  </a:lnTo>
                                  <a:lnTo>
                                    <a:pt x="48" y="19"/>
                                  </a:lnTo>
                                  <a:lnTo>
                                    <a:pt x="48" y="29"/>
                                  </a:lnTo>
                                  <a:lnTo>
                                    <a:pt x="29" y="43"/>
                                  </a:lnTo>
                                  <a:lnTo>
                                    <a:pt x="29" y="53"/>
                                  </a:lnTo>
                                  <a:lnTo>
                                    <a:pt x="14" y="62"/>
                                  </a:lnTo>
                                  <a:lnTo>
                                    <a:pt x="14" y="72"/>
                                  </a:lnTo>
                                  <a:lnTo>
                                    <a:pt x="0" y="86"/>
                                  </a:lnTo>
                                  <a:lnTo>
                                    <a:pt x="33" y="91"/>
                                  </a:lnTo>
                                  <a:lnTo>
                                    <a:pt x="33" y="96"/>
                                  </a:lnTo>
                                  <a:lnTo>
                                    <a:pt x="53" y="96"/>
                                  </a:lnTo>
                                  <a:lnTo>
                                    <a:pt x="53" y="101"/>
                                  </a:lnTo>
                                  <a:lnTo>
                                    <a:pt x="81" y="101"/>
                                  </a:lnTo>
                                  <a:lnTo>
                                    <a:pt x="81" y="96"/>
                                  </a:lnTo>
                                  <a:lnTo>
                                    <a:pt x="101" y="91"/>
                                  </a:lnTo>
                                  <a:lnTo>
                                    <a:pt x="101" y="86"/>
                                  </a:lnTo>
                                  <a:lnTo>
                                    <a:pt x="120" y="82"/>
                                  </a:lnTo>
                                  <a:lnTo>
                                    <a:pt x="120" y="77"/>
                                  </a:lnTo>
                                  <a:lnTo>
                                    <a:pt x="129" y="77"/>
                                  </a:lnTo>
                                  <a:lnTo>
                                    <a:pt x="129" y="72"/>
                                  </a:lnTo>
                                  <a:lnTo>
                                    <a:pt x="144" y="72"/>
                                  </a:lnTo>
                                  <a:lnTo>
                                    <a:pt x="144" y="67"/>
                                  </a:lnTo>
                                  <a:lnTo>
                                    <a:pt x="182" y="29"/>
                                  </a:lnTo>
                                  <a:lnTo>
                                    <a:pt x="240" y="24"/>
                                  </a:lnTo>
                                  <a:lnTo>
                                    <a:pt x="240" y="19"/>
                                  </a:lnTo>
                                  <a:lnTo>
                                    <a:pt x="269" y="19"/>
                                  </a:lnTo>
                                  <a:lnTo>
                                    <a:pt x="269" y="14"/>
                                  </a:lnTo>
                                  <a:lnTo>
                                    <a:pt x="216" y="14"/>
                                  </a:lnTo>
                                  <a:lnTo>
                                    <a:pt x="216" y="10"/>
                                  </a:lnTo>
                                  <a:lnTo>
                                    <a:pt x="163" y="10"/>
                                  </a:lnTo>
                                  <a:lnTo>
                                    <a:pt x="163" y="5"/>
                                  </a:lnTo>
                                  <a:lnTo>
                                    <a:pt x="110" y="5"/>
                                  </a:lnTo>
                                  <a:lnTo>
                                    <a:pt x="110"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3"/>
                          <wps:cNvSpPr>
                            <a:spLocks/>
                          </wps:cNvSpPr>
                          <wps:spPr bwMode="auto">
                            <a:xfrm>
                              <a:off x="883" y="1474"/>
                              <a:ext cx="53" cy="86"/>
                            </a:xfrm>
                            <a:custGeom>
                              <a:avLst/>
                              <a:gdLst>
                                <a:gd name="T0" fmla="*/ 0 w 53"/>
                                <a:gd name="T1" fmla="*/ 86 h 86"/>
                                <a:gd name="T2" fmla="*/ 0 w 53"/>
                                <a:gd name="T3" fmla="*/ 82 h 86"/>
                                <a:gd name="T4" fmla="*/ 5 w 53"/>
                                <a:gd name="T5" fmla="*/ 77 h 86"/>
                                <a:gd name="T6" fmla="*/ 10 w 53"/>
                                <a:gd name="T7" fmla="*/ 72 h 86"/>
                                <a:gd name="T8" fmla="*/ 10 w 53"/>
                                <a:gd name="T9" fmla="*/ 67 h 86"/>
                                <a:gd name="T10" fmla="*/ 15 w 53"/>
                                <a:gd name="T11" fmla="*/ 62 h 86"/>
                                <a:gd name="T12" fmla="*/ 15 w 53"/>
                                <a:gd name="T13" fmla="*/ 58 h 86"/>
                                <a:gd name="T14" fmla="*/ 24 w 53"/>
                                <a:gd name="T15" fmla="*/ 48 h 86"/>
                                <a:gd name="T16" fmla="*/ 24 w 53"/>
                                <a:gd name="T17" fmla="*/ 43 h 86"/>
                                <a:gd name="T18" fmla="*/ 29 w 53"/>
                                <a:gd name="T19" fmla="*/ 38 h 86"/>
                                <a:gd name="T20" fmla="*/ 29 w 53"/>
                                <a:gd name="T21" fmla="*/ 34 h 86"/>
                                <a:gd name="T22" fmla="*/ 39 w 53"/>
                                <a:gd name="T23" fmla="*/ 24 h 86"/>
                                <a:gd name="T24" fmla="*/ 39 w 53"/>
                                <a:gd name="T25" fmla="*/ 19 h 86"/>
                                <a:gd name="T26" fmla="*/ 43 w 53"/>
                                <a:gd name="T27" fmla="*/ 14 h 86"/>
                                <a:gd name="T28" fmla="*/ 43 w 53"/>
                                <a:gd name="T29" fmla="*/ 10 h 86"/>
                                <a:gd name="T30" fmla="*/ 53 w 53"/>
                                <a:gd name="T3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6">
                                  <a:moveTo>
                                    <a:pt x="0" y="86"/>
                                  </a:moveTo>
                                  <a:lnTo>
                                    <a:pt x="0" y="82"/>
                                  </a:lnTo>
                                  <a:lnTo>
                                    <a:pt x="5" y="77"/>
                                  </a:lnTo>
                                  <a:lnTo>
                                    <a:pt x="10" y="72"/>
                                  </a:lnTo>
                                  <a:lnTo>
                                    <a:pt x="10" y="67"/>
                                  </a:lnTo>
                                  <a:lnTo>
                                    <a:pt x="15" y="62"/>
                                  </a:lnTo>
                                  <a:lnTo>
                                    <a:pt x="15" y="58"/>
                                  </a:lnTo>
                                  <a:lnTo>
                                    <a:pt x="24" y="48"/>
                                  </a:lnTo>
                                  <a:lnTo>
                                    <a:pt x="24" y="43"/>
                                  </a:lnTo>
                                  <a:lnTo>
                                    <a:pt x="29" y="38"/>
                                  </a:lnTo>
                                  <a:lnTo>
                                    <a:pt x="29" y="34"/>
                                  </a:lnTo>
                                  <a:lnTo>
                                    <a:pt x="39" y="24"/>
                                  </a:lnTo>
                                  <a:lnTo>
                                    <a:pt x="39" y="19"/>
                                  </a:lnTo>
                                  <a:lnTo>
                                    <a:pt x="43" y="14"/>
                                  </a:lnTo>
                                  <a:lnTo>
                                    <a:pt x="43" y="1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154"/>
                          <wps:cNvSpPr>
                            <a:spLocks/>
                          </wps:cNvSpPr>
                          <wps:spPr bwMode="auto">
                            <a:xfrm>
                              <a:off x="941" y="1479"/>
                              <a:ext cx="53" cy="91"/>
                            </a:xfrm>
                            <a:custGeom>
                              <a:avLst/>
                              <a:gdLst>
                                <a:gd name="T0" fmla="*/ 0 w 53"/>
                                <a:gd name="T1" fmla="*/ 91 h 91"/>
                                <a:gd name="T2" fmla="*/ 5 w 53"/>
                                <a:gd name="T3" fmla="*/ 86 h 91"/>
                                <a:gd name="T4" fmla="*/ 5 w 53"/>
                                <a:gd name="T5" fmla="*/ 81 h 91"/>
                                <a:gd name="T6" fmla="*/ 9 w 53"/>
                                <a:gd name="T7" fmla="*/ 77 h 91"/>
                                <a:gd name="T8" fmla="*/ 9 w 53"/>
                                <a:gd name="T9" fmla="*/ 72 h 91"/>
                                <a:gd name="T10" fmla="*/ 19 w 53"/>
                                <a:gd name="T11" fmla="*/ 62 h 91"/>
                                <a:gd name="T12" fmla="*/ 19 w 53"/>
                                <a:gd name="T13" fmla="*/ 57 h 91"/>
                                <a:gd name="T14" fmla="*/ 24 w 53"/>
                                <a:gd name="T15" fmla="*/ 53 h 91"/>
                                <a:gd name="T16" fmla="*/ 24 w 53"/>
                                <a:gd name="T17" fmla="*/ 48 h 91"/>
                                <a:gd name="T18" fmla="*/ 29 w 53"/>
                                <a:gd name="T19" fmla="*/ 43 h 91"/>
                                <a:gd name="T20" fmla="*/ 29 w 53"/>
                                <a:gd name="T21" fmla="*/ 38 h 91"/>
                                <a:gd name="T22" fmla="*/ 38 w 53"/>
                                <a:gd name="T23" fmla="*/ 29 h 91"/>
                                <a:gd name="T24" fmla="*/ 38 w 53"/>
                                <a:gd name="T25" fmla="*/ 24 h 91"/>
                                <a:gd name="T26" fmla="*/ 43 w 53"/>
                                <a:gd name="T27" fmla="*/ 19 h 91"/>
                                <a:gd name="T28" fmla="*/ 43 w 53"/>
                                <a:gd name="T29" fmla="*/ 14 h 91"/>
                                <a:gd name="T30" fmla="*/ 48 w 53"/>
                                <a:gd name="T31" fmla="*/ 9 h 91"/>
                                <a:gd name="T32" fmla="*/ 48 w 53"/>
                                <a:gd name="T33" fmla="*/ 5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5" y="86"/>
                                  </a:lnTo>
                                  <a:lnTo>
                                    <a:pt x="5" y="81"/>
                                  </a:lnTo>
                                  <a:lnTo>
                                    <a:pt x="9" y="77"/>
                                  </a:lnTo>
                                  <a:lnTo>
                                    <a:pt x="9" y="72"/>
                                  </a:lnTo>
                                  <a:lnTo>
                                    <a:pt x="19" y="62"/>
                                  </a:lnTo>
                                  <a:lnTo>
                                    <a:pt x="19" y="57"/>
                                  </a:lnTo>
                                  <a:lnTo>
                                    <a:pt x="24" y="53"/>
                                  </a:lnTo>
                                  <a:lnTo>
                                    <a:pt x="24" y="48"/>
                                  </a:lnTo>
                                  <a:lnTo>
                                    <a:pt x="29" y="43"/>
                                  </a:lnTo>
                                  <a:lnTo>
                                    <a:pt x="29" y="38"/>
                                  </a:lnTo>
                                  <a:lnTo>
                                    <a:pt x="38" y="29"/>
                                  </a:lnTo>
                                  <a:lnTo>
                                    <a:pt x="38" y="24"/>
                                  </a:lnTo>
                                  <a:lnTo>
                                    <a:pt x="43" y="19"/>
                                  </a:lnTo>
                                  <a:lnTo>
                                    <a:pt x="43" y="14"/>
                                  </a:lnTo>
                                  <a:lnTo>
                                    <a:pt x="48" y="9"/>
                                  </a:lnTo>
                                  <a:lnTo>
                                    <a:pt x="48"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155"/>
                          <wps:cNvSpPr>
                            <a:spLocks/>
                          </wps:cNvSpPr>
                          <wps:spPr bwMode="auto">
                            <a:xfrm>
                              <a:off x="1032" y="1484"/>
                              <a:ext cx="19" cy="33"/>
                            </a:xfrm>
                            <a:custGeom>
                              <a:avLst/>
                              <a:gdLst>
                                <a:gd name="T0" fmla="*/ 0 w 19"/>
                                <a:gd name="T1" fmla="*/ 33 h 33"/>
                                <a:gd name="T2" fmla="*/ 5 w 19"/>
                                <a:gd name="T3" fmla="*/ 28 h 33"/>
                                <a:gd name="T4" fmla="*/ 5 w 19"/>
                                <a:gd name="T5" fmla="*/ 24 h 33"/>
                                <a:gd name="T6" fmla="*/ 14 w 19"/>
                                <a:gd name="T7" fmla="*/ 14 h 33"/>
                                <a:gd name="T8" fmla="*/ 14 w 19"/>
                                <a:gd name="T9" fmla="*/ 9 h 33"/>
                                <a:gd name="T10" fmla="*/ 19 w 19"/>
                                <a:gd name="T11" fmla="*/ 4 h 33"/>
                                <a:gd name="T12" fmla="*/ 19 w 19"/>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19" h="33">
                                  <a:moveTo>
                                    <a:pt x="0" y="33"/>
                                  </a:moveTo>
                                  <a:lnTo>
                                    <a:pt x="5" y="28"/>
                                  </a:lnTo>
                                  <a:lnTo>
                                    <a:pt x="5" y="24"/>
                                  </a:lnTo>
                                  <a:lnTo>
                                    <a:pt x="14" y="14"/>
                                  </a:lnTo>
                                  <a:lnTo>
                                    <a:pt x="14" y="9"/>
                                  </a:lnTo>
                                  <a:lnTo>
                                    <a:pt x="19" y="4"/>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156"/>
                          <wps:cNvSpPr>
                            <a:spLocks/>
                          </wps:cNvSpPr>
                          <wps:spPr bwMode="auto">
                            <a:xfrm>
                              <a:off x="1075" y="1484"/>
                              <a:ext cx="5" cy="9"/>
                            </a:xfrm>
                            <a:custGeom>
                              <a:avLst/>
                              <a:gdLst>
                                <a:gd name="T0" fmla="*/ 0 w 5"/>
                                <a:gd name="T1" fmla="*/ 0 h 9"/>
                                <a:gd name="T2" fmla="*/ 5 w 5"/>
                                <a:gd name="T3" fmla="*/ 4 h 9"/>
                                <a:gd name="T4" fmla="*/ 5 w 5"/>
                                <a:gd name="T5" fmla="*/ 9 h 9"/>
                              </a:gdLst>
                              <a:ahLst/>
                              <a:cxnLst>
                                <a:cxn ang="0">
                                  <a:pos x="T0" y="T1"/>
                                </a:cxn>
                                <a:cxn ang="0">
                                  <a:pos x="T2" y="T3"/>
                                </a:cxn>
                                <a:cxn ang="0">
                                  <a:pos x="T4" y="T5"/>
                                </a:cxn>
                              </a:cxnLst>
                              <a:rect l="0" t="0" r="r" b="b"/>
                              <a:pathLst>
                                <a:path w="5" h="9">
                                  <a:moveTo>
                                    <a:pt x="0" y="0"/>
                                  </a:moveTo>
                                  <a:lnTo>
                                    <a:pt x="5" y="4"/>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157"/>
                          <wps:cNvSpPr>
                            <a:spLocks/>
                          </wps:cNvSpPr>
                          <wps:spPr bwMode="auto">
                            <a:xfrm>
                              <a:off x="1013" y="1479"/>
                              <a:ext cx="19" cy="38"/>
                            </a:xfrm>
                            <a:custGeom>
                              <a:avLst/>
                              <a:gdLst>
                                <a:gd name="T0" fmla="*/ 0 w 19"/>
                                <a:gd name="T1" fmla="*/ 0 h 38"/>
                                <a:gd name="T2" fmla="*/ 0 w 19"/>
                                <a:gd name="T3" fmla="*/ 5 h 38"/>
                                <a:gd name="T4" fmla="*/ 5 w 19"/>
                                <a:gd name="T5" fmla="*/ 9 h 38"/>
                                <a:gd name="T6" fmla="*/ 5 w 19"/>
                                <a:gd name="T7" fmla="*/ 14 h 38"/>
                                <a:gd name="T8" fmla="*/ 9 w 19"/>
                                <a:gd name="T9" fmla="*/ 19 h 38"/>
                                <a:gd name="T10" fmla="*/ 9 w 19"/>
                                <a:gd name="T11" fmla="*/ 24 h 38"/>
                                <a:gd name="T12" fmla="*/ 14 w 19"/>
                                <a:gd name="T13" fmla="*/ 29 h 38"/>
                                <a:gd name="T14" fmla="*/ 19 w 19"/>
                                <a:gd name="T15" fmla="*/ 33 h 38"/>
                                <a:gd name="T16" fmla="*/ 19 w 19"/>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38">
                                  <a:moveTo>
                                    <a:pt x="0" y="0"/>
                                  </a:moveTo>
                                  <a:lnTo>
                                    <a:pt x="0" y="5"/>
                                  </a:lnTo>
                                  <a:lnTo>
                                    <a:pt x="5" y="9"/>
                                  </a:lnTo>
                                  <a:lnTo>
                                    <a:pt x="5" y="14"/>
                                  </a:lnTo>
                                  <a:lnTo>
                                    <a:pt x="9" y="19"/>
                                  </a:lnTo>
                                  <a:lnTo>
                                    <a:pt x="9" y="24"/>
                                  </a:lnTo>
                                  <a:lnTo>
                                    <a:pt x="14" y="29"/>
                                  </a:lnTo>
                                  <a:lnTo>
                                    <a:pt x="19" y="33"/>
                                  </a:lnTo>
                                  <a:lnTo>
                                    <a:pt x="1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158"/>
                          <wps:cNvSpPr>
                            <a:spLocks/>
                          </wps:cNvSpPr>
                          <wps:spPr bwMode="auto">
                            <a:xfrm>
                              <a:off x="946" y="1474"/>
                              <a:ext cx="43" cy="72"/>
                            </a:xfrm>
                            <a:custGeom>
                              <a:avLst/>
                              <a:gdLst>
                                <a:gd name="T0" fmla="*/ 0 w 43"/>
                                <a:gd name="T1" fmla="*/ 0 h 72"/>
                                <a:gd name="T2" fmla="*/ 4 w 43"/>
                                <a:gd name="T3" fmla="*/ 5 h 72"/>
                                <a:gd name="T4" fmla="*/ 4 w 43"/>
                                <a:gd name="T5" fmla="*/ 10 h 72"/>
                                <a:gd name="T6" fmla="*/ 9 w 43"/>
                                <a:gd name="T7" fmla="*/ 14 h 72"/>
                                <a:gd name="T8" fmla="*/ 9 w 43"/>
                                <a:gd name="T9" fmla="*/ 19 h 72"/>
                                <a:gd name="T10" fmla="*/ 19 w 43"/>
                                <a:gd name="T11" fmla="*/ 29 h 72"/>
                                <a:gd name="T12" fmla="*/ 19 w 43"/>
                                <a:gd name="T13" fmla="*/ 34 h 72"/>
                                <a:gd name="T14" fmla="*/ 24 w 43"/>
                                <a:gd name="T15" fmla="*/ 38 h 72"/>
                                <a:gd name="T16" fmla="*/ 24 w 43"/>
                                <a:gd name="T17" fmla="*/ 43 h 72"/>
                                <a:gd name="T18" fmla="*/ 28 w 43"/>
                                <a:gd name="T19" fmla="*/ 48 h 72"/>
                                <a:gd name="T20" fmla="*/ 28 w 43"/>
                                <a:gd name="T21" fmla="*/ 53 h 72"/>
                                <a:gd name="T22" fmla="*/ 38 w 43"/>
                                <a:gd name="T23" fmla="*/ 62 h 72"/>
                                <a:gd name="T24" fmla="*/ 38 w 43"/>
                                <a:gd name="T25" fmla="*/ 67 h 72"/>
                                <a:gd name="T26" fmla="*/ 43 w 43"/>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0"/>
                                  </a:moveTo>
                                  <a:lnTo>
                                    <a:pt x="4" y="5"/>
                                  </a:lnTo>
                                  <a:lnTo>
                                    <a:pt x="4" y="10"/>
                                  </a:lnTo>
                                  <a:lnTo>
                                    <a:pt x="9" y="14"/>
                                  </a:lnTo>
                                  <a:lnTo>
                                    <a:pt x="9" y="19"/>
                                  </a:lnTo>
                                  <a:lnTo>
                                    <a:pt x="19" y="29"/>
                                  </a:lnTo>
                                  <a:lnTo>
                                    <a:pt x="19" y="34"/>
                                  </a:lnTo>
                                  <a:lnTo>
                                    <a:pt x="24" y="38"/>
                                  </a:lnTo>
                                  <a:lnTo>
                                    <a:pt x="24" y="43"/>
                                  </a:lnTo>
                                  <a:lnTo>
                                    <a:pt x="28" y="48"/>
                                  </a:lnTo>
                                  <a:lnTo>
                                    <a:pt x="28" y="53"/>
                                  </a:lnTo>
                                  <a:lnTo>
                                    <a:pt x="38" y="62"/>
                                  </a:lnTo>
                                  <a:lnTo>
                                    <a:pt x="38" y="67"/>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159"/>
                          <wps:cNvSpPr>
                            <a:spLocks/>
                          </wps:cNvSpPr>
                          <wps:spPr bwMode="auto">
                            <a:xfrm>
                              <a:off x="902" y="1512"/>
                              <a:ext cx="39" cy="58"/>
                            </a:xfrm>
                            <a:custGeom>
                              <a:avLst/>
                              <a:gdLst>
                                <a:gd name="T0" fmla="*/ 0 w 39"/>
                                <a:gd name="T1" fmla="*/ 0 h 58"/>
                                <a:gd name="T2" fmla="*/ 10 w 39"/>
                                <a:gd name="T3" fmla="*/ 10 h 58"/>
                                <a:gd name="T4" fmla="*/ 10 w 39"/>
                                <a:gd name="T5" fmla="*/ 15 h 58"/>
                                <a:gd name="T6" fmla="*/ 15 w 39"/>
                                <a:gd name="T7" fmla="*/ 20 h 58"/>
                                <a:gd name="T8" fmla="*/ 15 w 39"/>
                                <a:gd name="T9" fmla="*/ 24 h 58"/>
                                <a:gd name="T10" fmla="*/ 24 w 39"/>
                                <a:gd name="T11" fmla="*/ 34 h 58"/>
                                <a:gd name="T12" fmla="*/ 24 w 39"/>
                                <a:gd name="T13" fmla="*/ 39 h 58"/>
                                <a:gd name="T14" fmla="*/ 29 w 39"/>
                                <a:gd name="T15" fmla="*/ 44 h 58"/>
                                <a:gd name="T16" fmla="*/ 29 w 39"/>
                                <a:gd name="T17" fmla="*/ 48 h 58"/>
                                <a:gd name="T18" fmla="*/ 39 w 39"/>
                                <a:gd name="T1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58">
                                  <a:moveTo>
                                    <a:pt x="0" y="0"/>
                                  </a:moveTo>
                                  <a:lnTo>
                                    <a:pt x="10" y="10"/>
                                  </a:lnTo>
                                  <a:lnTo>
                                    <a:pt x="10" y="15"/>
                                  </a:lnTo>
                                  <a:lnTo>
                                    <a:pt x="15" y="20"/>
                                  </a:lnTo>
                                  <a:lnTo>
                                    <a:pt x="15" y="24"/>
                                  </a:lnTo>
                                  <a:lnTo>
                                    <a:pt x="24" y="34"/>
                                  </a:lnTo>
                                  <a:lnTo>
                                    <a:pt x="24" y="39"/>
                                  </a:lnTo>
                                  <a:lnTo>
                                    <a:pt x="29" y="44"/>
                                  </a:lnTo>
                                  <a:lnTo>
                                    <a:pt x="29" y="48"/>
                                  </a:lnTo>
                                  <a:lnTo>
                                    <a:pt x="3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160"/>
                          <wps:cNvSpPr>
                            <a:spLocks/>
                          </wps:cNvSpPr>
                          <wps:spPr bwMode="auto">
                            <a:xfrm>
                              <a:off x="864" y="1469"/>
                              <a:ext cx="274" cy="106"/>
                            </a:xfrm>
                            <a:custGeom>
                              <a:avLst/>
                              <a:gdLst>
                                <a:gd name="T0" fmla="*/ 5 w 274"/>
                                <a:gd name="T1" fmla="*/ 82 h 106"/>
                                <a:gd name="T2" fmla="*/ 10 w 274"/>
                                <a:gd name="T3" fmla="*/ 91 h 106"/>
                                <a:gd name="T4" fmla="*/ 72 w 274"/>
                                <a:gd name="T5" fmla="*/ 10 h 106"/>
                                <a:gd name="T6" fmla="*/ 67 w 274"/>
                                <a:gd name="T7" fmla="*/ 10 h 106"/>
                                <a:gd name="T8" fmla="*/ 269 w 274"/>
                                <a:gd name="T9" fmla="*/ 24 h 106"/>
                                <a:gd name="T10" fmla="*/ 269 w 274"/>
                                <a:gd name="T11" fmla="*/ 15 h 106"/>
                                <a:gd name="T12" fmla="*/ 187 w 274"/>
                                <a:gd name="T13" fmla="*/ 24 h 106"/>
                                <a:gd name="T14" fmla="*/ 182 w 274"/>
                                <a:gd name="T15" fmla="*/ 24 h 106"/>
                                <a:gd name="T16" fmla="*/ 134 w 274"/>
                                <a:gd name="T17" fmla="*/ 67 h 106"/>
                                <a:gd name="T18" fmla="*/ 139 w 274"/>
                                <a:gd name="T19" fmla="*/ 67 h 106"/>
                                <a:gd name="T20" fmla="*/ 72 w 274"/>
                                <a:gd name="T21" fmla="*/ 96 h 106"/>
                                <a:gd name="T22" fmla="*/ 5 w 274"/>
                                <a:gd name="T23" fmla="*/ 82 h 106"/>
                                <a:gd name="T24" fmla="*/ 5 w 274"/>
                                <a:gd name="T25" fmla="*/ 91 h 106"/>
                                <a:gd name="T26" fmla="*/ 72 w 274"/>
                                <a:gd name="T27" fmla="*/ 106 h 106"/>
                                <a:gd name="T28" fmla="*/ 139 w 274"/>
                                <a:gd name="T29" fmla="*/ 77 h 106"/>
                                <a:gd name="T30" fmla="*/ 144 w 274"/>
                                <a:gd name="T31" fmla="*/ 77 h 106"/>
                                <a:gd name="T32" fmla="*/ 192 w 274"/>
                                <a:gd name="T33" fmla="*/ 34 h 106"/>
                                <a:gd name="T34" fmla="*/ 187 w 274"/>
                                <a:gd name="T35" fmla="*/ 34 h 106"/>
                                <a:gd name="T36" fmla="*/ 269 w 274"/>
                                <a:gd name="T37" fmla="*/ 24 h 106"/>
                                <a:gd name="T38" fmla="*/ 274 w 274"/>
                                <a:gd name="T39" fmla="*/ 24 h 106"/>
                                <a:gd name="T40" fmla="*/ 274 w 274"/>
                                <a:gd name="T41" fmla="*/ 19 h 106"/>
                                <a:gd name="T42" fmla="*/ 274 w 274"/>
                                <a:gd name="T43" fmla="*/ 15 h 106"/>
                                <a:gd name="T44" fmla="*/ 269 w 274"/>
                                <a:gd name="T45" fmla="*/ 15 h 106"/>
                                <a:gd name="T46" fmla="*/ 67 w 274"/>
                                <a:gd name="T47" fmla="*/ 0 h 106"/>
                                <a:gd name="T48" fmla="*/ 62 w 274"/>
                                <a:gd name="T49" fmla="*/ 0 h 106"/>
                                <a:gd name="T50" fmla="*/ 0 w 274"/>
                                <a:gd name="T51" fmla="*/ 82 h 106"/>
                                <a:gd name="T52" fmla="*/ 0 w 274"/>
                                <a:gd name="T53" fmla="*/ 87 h 106"/>
                                <a:gd name="T54" fmla="*/ 0 w 274"/>
                                <a:gd name="T55" fmla="*/ 91 h 106"/>
                                <a:gd name="T56" fmla="*/ 5 w 274"/>
                                <a:gd name="T57" fmla="*/ 91 h 106"/>
                                <a:gd name="T58" fmla="*/ 5 w 274"/>
                                <a:gd name="T59" fmla="*/ 8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74" h="106">
                                  <a:moveTo>
                                    <a:pt x="5" y="82"/>
                                  </a:moveTo>
                                  <a:lnTo>
                                    <a:pt x="10" y="91"/>
                                  </a:lnTo>
                                  <a:lnTo>
                                    <a:pt x="72" y="10"/>
                                  </a:lnTo>
                                  <a:lnTo>
                                    <a:pt x="67" y="10"/>
                                  </a:lnTo>
                                  <a:lnTo>
                                    <a:pt x="269" y="24"/>
                                  </a:lnTo>
                                  <a:lnTo>
                                    <a:pt x="269" y="15"/>
                                  </a:lnTo>
                                  <a:lnTo>
                                    <a:pt x="187" y="24"/>
                                  </a:lnTo>
                                  <a:lnTo>
                                    <a:pt x="182" y="24"/>
                                  </a:lnTo>
                                  <a:lnTo>
                                    <a:pt x="134" y="67"/>
                                  </a:lnTo>
                                  <a:lnTo>
                                    <a:pt x="139" y="67"/>
                                  </a:lnTo>
                                  <a:lnTo>
                                    <a:pt x="72" y="96"/>
                                  </a:lnTo>
                                  <a:lnTo>
                                    <a:pt x="5" y="82"/>
                                  </a:lnTo>
                                  <a:lnTo>
                                    <a:pt x="5" y="91"/>
                                  </a:lnTo>
                                  <a:lnTo>
                                    <a:pt x="72" y="106"/>
                                  </a:lnTo>
                                  <a:lnTo>
                                    <a:pt x="139" y="77"/>
                                  </a:lnTo>
                                  <a:lnTo>
                                    <a:pt x="144" y="77"/>
                                  </a:lnTo>
                                  <a:lnTo>
                                    <a:pt x="192" y="34"/>
                                  </a:lnTo>
                                  <a:lnTo>
                                    <a:pt x="187" y="34"/>
                                  </a:lnTo>
                                  <a:lnTo>
                                    <a:pt x="269" y="24"/>
                                  </a:lnTo>
                                  <a:lnTo>
                                    <a:pt x="274" y="24"/>
                                  </a:lnTo>
                                  <a:lnTo>
                                    <a:pt x="274" y="19"/>
                                  </a:lnTo>
                                  <a:lnTo>
                                    <a:pt x="274" y="15"/>
                                  </a:lnTo>
                                  <a:lnTo>
                                    <a:pt x="269" y="15"/>
                                  </a:lnTo>
                                  <a:lnTo>
                                    <a:pt x="67" y="0"/>
                                  </a:lnTo>
                                  <a:lnTo>
                                    <a:pt x="62" y="0"/>
                                  </a:lnTo>
                                  <a:lnTo>
                                    <a:pt x="0" y="82"/>
                                  </a:lnTo>
                                  <a:lnTo>
                                    <a:pt x="0" y="87"/>
                                  </a:lnTo>
                                  <a:lnTo>
                                    <a:pt x="0" y="91"/>
                                  </a:lnTo>
                                  <a:lnTo>
                                    <a:pt x="5" y="91"/>
                                  </a:lnTo>
                                  <a:lnTo>
                                    <a:pt x="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61"/>
                          <wps:cNvSpPr>
                            <a:spLocks/>
                          </wps:cNvSpPr>
                          <wps:spPr bwMode="auto">
                            <a:xfrm>
                              <a:off x="1253" y="1287"/>
                              <a:ext cx="470" cy="139"/>
                            </a:xfrm>
                            <a:custGeom>
                              <a:avLst/>
                              <a:gdLst>
                                <a:gd name="T0" fmla="*/ 129 w 470"/>
                                <a:gd name="T1" fmla="*/ 5 h 139"/>
                                <a:gd name="T2" fmla="*/ 120 w 470"/>
                                <a:gd name="T3" fmla="*/ 9 h 139"/>
                                <a:gd name="T4" fmla="*/ 101 w 470"/>
                                <a:gd name="T5" fmla="*/ 24 h 139"/>
                                <a:gd name="T6" fmla="*/ 91 w 470"/>
                                <a:gd name="T7" fmla="*/ 29 h 139"/>
                                <a:gd name="T8" fmla="*/ 72 w 470"/>
                                <a:gd name="T9" fmla="*/ 43 h 139"/>
                                <a:gd name="T10" fmla="*/ 62 w 470"/>
                                <a:gd name="T11" fmla="*/ 48 h 139"/>
                                <a:gd name="T12" fmla="*/ 43 w 470"/>
                                <a:gd name="T13" fmla="*/ 62 h 139"/>
                                <a:gd name="T14" fmla="*/ 24 w 470"/>
                                <a:gd name="T15" fmla="*/ 77 h 139"/>
                                <a:gd name="T16" fmla="*/ 19 w 470"/>
                                <a:gd name="T17" fmla="*/ 86 h 139"/>
                                <a:gd name="T18" fmla="*/ 14 w 470"/>
                                <a:gd name="T19" fmla="*/ 96 h 139"/>
                                <a:gd name="T20" fmla="*/ 29 w 470"/>
                                <a:gd name="T21" fmla="*/ 110 h 139"/>
                                <a:gd name="T22" fmla="*/ 43 w 470"/>
                                <a:gd name="T23" fmla="*/ 115 h 139"/>
                                <a:gd name="T24" fmla="*/ 57 w 470"/>
                                <a:gd name="T25" fmla="*/ 120 h 139"/>
                                <a:gd name="T26" fmla="*/ 81 w 470"/>
                                <a:gd name="T27" fmla="*/ 129 h 139"/>
                                <a:gd name="T28" fmla="*/ 96 w 470"/>
                                <a:gd name="T29" fmla="*/ 134 h 139"/>
                                <a:gd name="T30" fmla="*/ 129 w 470"/>
                                <a:gd name="T31" fmla="*/ 139 h 139"/>
                                <a:gd name="T32" fmla="*/ 149 w 470"/>
                                <a:gd name="T33" fmla="*/ 134 h 139"/>
                                <a:gd name="T34" fmla="*/ 173 w 470"/>
                                <a:gd name="T35" fmla="*/ 129 h 139"/>
                                <a:gd name="T36" fmla="*/ 192 w 470"/>
                                <a:gd name="T37" fmla="*/ 125 h 139"/>
                                <a:gd name="T38" fmla="*/ 216 w 470"/>
                                <a:gd name="T39" fmla="*/ 120 h 139"/>
                                <a:gd name="T40" fmla="*/ 235 w 470"/>
                                <a:gd name="T41" fmla="*/ 115 h 139"/>
                                <a:gd name="T42" fmla="*/ 369 w 470"/>
                                <a:gd name="T43" fmla="*/ 110 h 139"/>
                                <a:gd name="T44" fmla="*/ 393 w 470"/>
                                <a:gd name="T45" fmla="*/ 105 h 139"/>
                                <a:gd name="T46" fmla="*/ 432 w 470"/>
                                <a:gd name="T47" fmla="*/ 96 h 139"/>
                                <a:gd name="T48" fmla="*/ 470 w 470"/>
                                <a:gd name="T49" fmla="*/ 86 h 139"/>
                                <a:gd name="T50" fmla="*/ 461 w 470"/>
                                <a:gd name="T51" fmla="*/ 81 h 139"/>
                                <a:gd name="T52" fmla="*/ 451 w 470"/>
                                <a:gd name="T53" fmla="*/ 77 h 139"/>
                                <a:gd name="T54" fmla="*/ 441 w 470"/>
                                <a:gd name="T55" fmla="*/ 72 h 139"/>
                                <a:gd name="T56" fmla="*/ 432 w 470"/>
                                <a:gd name="T57" fmla="*/ 67 h 139"/>
                                <a:gd name="T58" fmla="*/ 422 w 470"/>
                                <a:gd name="T59" fmla="*/ 62 h 139"/>
                                <a:gd name="T60" fmla="*/ 413 w 470"/>
                                <a:gd name="T61" fmla="*/ 57 h 139"/>
                                <a:gd name="T62" fmla="*/ 403 w 470"/>
                                <a:gd name="T63" fmla="*/ 53 h 139"/>
                                <a:gd name="T64" fmla="*/ 393 w 470"/>
                                <a:gd name="T65" fmla="*/ 57 h 139"/>
                                <a:gd name="T66" fmla="*/ 384 w 470"/>
                                <a:gd name="T67" fmla="*/ 62 h 139"/>
                                <a:gd name="T68" fmla="*/ 326 w 470"/>
                                <a:gd name="T69" fmla="*/ 72 h 139"/>
                                <a:gd name="T70" fmla="*/ 259 w 470"/>
                                <a:gd name="T71" fmla="*/ 77 h 139"/>
                                <a:gd name="T72" fmla="*/ 249 w 470"/>
                                <a:gd name="T73" fmla="*/ 72 h 139"/>
                                <a:gd name="T74" fmla="*/ 240 w 470"/>
                                <a:gd name="T75" fmla="*/ 67 h 139"/>
                                <a:gd name="T76" fmla="*/ 216 w 470"/>
                                <a:gd name="T77" fmla="*/ 57 h 139"/>
                                <a:gd name="T78" fmla="*/ 206 w 470"/>
                                <a:gd name="T79" fmla="*/ 53 h 139"/>
                                <a:gd name="T80" fmla="*/ 182 w 470"/>
                                <a:gd name="T81" fmla="*/ 43 h 139"/>
                                <a:gd name="T82" fmla="*/ 163 w 470"/>
                                <a:gd name="T83" fmla="*/ 29 h 139"/>
                                <a:gd name="T84" fmla="*/ 144 w 470"/>
                                <a:gd name="T85" fmla="*/ 14 h 139"/>
                                <a:gd name="T86" fmla="*/ 129 w 470"/>
                                <a:gd name="T8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0" h="139">
                                  <a:moveTo>
                                    <a:pt x="129" y="0"/>
                                  </a:moveTo>
                                  <a:lnTo>
                                    <a:pt x="129" y="5"/>
                                  </a:lnTo>
                                  <a:lnTo>
                                    <a:pt x="120" y="5"/>
                                  </a:lnTo>
                                  <a:lnTo>
                                    <a:pt x="120" y="9"/>
                                  </a:lnTo>
                                  <a:lnTo>
                                    <a:pt x="101" y="19"/>
                                  </a:lnTo>
                                  <a:lnTo>
                                    <a:pt x="101" y="24"/>
                                  </a:lnTo>
                                  <a:lnTo>
                                    <a:pt x="91" y="24"/>
                                  </a:lnTo>
                                  <a:lnTo>
                                    <a:pt x="91" y="29"/>
                                  </a:lnTo>
                                  <a:lnTo>
                                    <a:pt x="72" y="38"/>
                                  </a:lnTo>
                                  <a:lnTo>
                                    <a:pt x="72" y="43"/>
                                  </a:lnTo>
                                  <a:lnTo>
                                    <a:pt x="62" y="43"/>
                                  </a:lnTo>
                                  <a:lnTo>
                                    <a:pt x="62" y="48"/>
                                  </a:lnTo>
                                  <a:lnTo>
                                    <a:pt x="43" y="57"/>
                                  </a:lnTo>
                                  <a:lnTo>
                                    <a:pt x="43" y="62"/>
                                  </a:lnTo>
                                  <a:lnTo>
                                    <a:pt x="24" y="67"/>
                                  </a:lnTo>
                                  <a:lnTo>
                                    <a:pt x="24" y="77"/>
                                  </a:lnTo>
                                  <a:lnTo>
                                    <a:pt x="19" y="77"/>
                                  </a:lnTo>
                                  <a:lnTo>
                                    <a:pt x="19" y="86"/>
                                  </a:lnTo>
                                  <a:lnTo>
                                    <a:pt x="14" y="86"/>
                                  </a:lnTo>
                                  <a:lnTo>
                                    <a:pt x="14" y="96"/>
                                  </a:lnTo>
                                  <a:lnTo>
                                    <a:pt x="0" y="110"/>
                                  </a:lnTo>
                                  <a:lnTo>
                                    <a:pt x="29" y="110"/>
                                  </a:lnTo>
                                  <a:lnTo>
                                    <a:pt x="29" y="115"/>
                                  </a:lnTo>
                                  <a:lnTo>
                                    <a:pt x="43" y="115"/>
                                  </a:lnTo>
                                  <a:lnTo>
                                    <a:pt x="43" y="120"/>
                                  </a:lnTo>
                                  <a:lnTo>
                                    <a:pt x="57" y="120"/>
                                  </a:lnTo>
                                  <a:lnTo>
                                    <a:pt x="57" y="125"/>
                                  </a:lnTo>
                                  <a:lnTo>
                                    <a:pt x="81" y="129"/>
                                  </a:lnTo>
                                  <a:lnTo>
                                    <a:pt x="81" y="134"/>
                                  </a:lnTo>
                                  <a:lnTo>
                                    <a:pt x="96" y="134"/>
                                  </a:lnTo>
                                  <a:lnTo>
                                    <a:pt x="96" y="139"/>
                                  </a:lnTo>
                                  <a:lnTo>
                                    <a:pt x="129" y="139"/>
                                  </a:lnTo>
                                  <a:lnTo>
                                    <a:pt x="129" y="134"/>
                                  </a:lnTo>
                                  <a:lnTo>
                                    <a:pt x="149" y="134"/>
                                  </a:lnTo>
                                  <a:lnTo>
                                    <a:pt x="149" y="129"/>
                                  </a:lnTo>
                                  <a:lnTo>
                                    <a:pt x="173" y="129"/>
                                  </a:lnTo>
                                  <a:lnTo>
                                    <a:pt x="173" y="125"/>
                                  </a:lnTo>
                                  <a:lnTo>
                                    <a:pt x="192" y="125"/>
                                  </a:lnTo>
                                  <a:lnTo>
                                    <a:pt x="192" y="120"/>
                                  </a:lnTo>
                                  <a:lnTo>
                                    <a:pt x="216" y="120"/>
                                  </a:lnTo>
                                  <a:lnTo>
                                    <a:pt x="216" y="115"/>
                                  </a:lnTo>
                                  <a:lnTo>
                                    <a:pt x="235" y="115"/>
                                  </a:lnTo>
                                  <a:lnTo>
                                    <a:pt x="235" y="110"/>
                                  </a:lnTo>
                                  <a:lnTo>
                                    <a:pt x="369" y="110"/>
                                  </a:lnTo>
                                  <a:lnTo>
                                    <a:pt x="369" y="105"/>
                                  </a:lnTo>
                                  <a:lnTo>
                                    <a:pt x="393" y="105"/>
                                  </a:lnTo>
                                  <a:lnTo>
                                    <a:pt x="393" y="101"/>
                                  </a:lnTo>
                                  <a:lnTo>
                                    <a:pt x="432" y="96"/>
                                  </a:lnTo>
                                  <a:lnTo>
                                    <a:pt x="432" y="91"/>
                                  </a:lnTo>
                                  <a:lnTo>
                                    <a:pt x="470" y="86"/>
                                  </a:lnTo>
                                  <a:lnTo>
                                    <a:pt x="470" y="81"/>
                                  </a:lnTo>
                                  <a:lnTo>
                                    <a:pt x="461" y="81"/>
                                  </a:lnTo>
                                  <a:lnTo>
                                    <a:pt x="461" y="77"/>
                                  </a:lnTo>
                                  <a:lnTo>
                                    <a:pt x="451" y="77"/>
                                  </a:lnTo>
                                  <a:lnTo>
                                    <a:pt x="451" y="72"/>
                                  </a:lnTo>
                                  <a:lnTo>
                                    <a:pt x="441" y="72"/>
                                  </a:lnTo>
                                  <a:lnTo>
                                    <a:pt x="441" y="67"/>
                                  </a:lnTo>
                                  <a:lnTo>
                                    <a:pt x="432" y="67"/>
                                  </a:lnTo>
                                  <a:lnTo>
                                    <a:pt x="432" y="62"/>
                                  </a:lnTo>
                                  <a:lnTo>
                                    <a:pt x="422" y="62"/>
                                  </a:lnTo>
                                  <a:lnTo>
                                    <a:pt x="422" y="57"/>
                                  </a:lnTo>
                                  <a:lnTo>
                                    <a:pt x="413" y="57"/>
                                  </a:lnTo>
                                  <a:lnTo>
                                    <a:pt x="413" y="53"/>
                                  </a:lnTo>
                                  <a:lnTo>
                                    <a:pt x="403" y="53"/>
                                  </a:lnTo>
                                  <a:lnTo>
                                    <a:pt x="403" y="48"/>
                                  </a:lnTo>
                                  <a:lnTo>
                                    <a:pt x="393" y="57"/>
                                  </a:lnTo>
                                  <a:lnTo>
                                    <a:pt x="384" y="57"/>
                                  </a:lnTo>
                                  <a:lnTo>
                                    <a:pt x="384" y="62"/>
                                  </a:lnTo>
                                  <a:lnTo>
                                    <a:pt x="374" y="72"/>
                                  </a:lnTo>
                                  <a:lnTo>
                                    <a:pt x="326" y="72"/>
                                  </a:lnTo>
                                  <a:lnTo>
                                    <a:pt x="326" y="77"/>
                                  </a:lnTo>
                                  <a:lnTo>
                                    <a:pt x="259" y="77"/>
                                  </a:lnTo>
                                  <a:lnTo>
                                    <a:pt x="259" y="72"/>
                                  </a:lnTo>
                                  <a:lnTo>
                                    <a:pt x="249" y="72"/>
                                  </a:lnTo>
                                  <a:lnTo>
                                    <a:pt x="249" y="67"/>
                                  </a:lnTo>
                                  <a:lnTo>
                                    <a:pt x="240" y="67"/>
                                  </a:lnTo>
                                  <a:lnTo>
                                    <a:pt x="240" y="62"/>
                                  </a:lnTo>
                                  <a:lnTo>
                                    <a:pt x="216" y="57"/>
                                  </a:lnTo>
                                  <a:lnTo>
                                    <a:pt x="216" y="53"/>
                                  </a:lnTo>
                                  <a:lnTo>
                                    <a:pt x="206" y="53"/>
                                  </a:lnTo>
                                  <a:lnTo>
                                    <a:pt x="206" y="48"/>
                                  </a:lnTo>
                                  <a:lnTo>
                                    <a:pt x="182" y="43"/>
                                  </a:lnTo>
                                  <a:lnTo>
                                    <a:pt x="173" y="29"/>
                                  </a:lnTo>
                                  <a:lnTo>
                                    <a:pt x="163" y="29"/>
                                  </a:lnTo>
                                  <a:lnTo>
                                    <a:pt x="153" y="14"/>
                                  </a:lnTo>
                                  <a:lnTo>
                                    <a:pt x="144" y="14"/>
                                  </a:lnTo>
                                  <a:lnTo>
                                    <a:pt x="134" y="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wps:cNvSpPr>
                          <wps:spPr bwMode="auto">
                            <a:xfrm>
                              <a:off x="1162" y="1397"/>
                              <a:ext cx="110" cy="96"/>
                            </a:xfrm>
                            <a:custGeom>
                              <a:avLst/>
                              <a:gdLst>
                                <a:gd name="T0" fmla="*/ 86 w 110"/>
                                <a:gd name="T1" fmla="*/ 0 h 96"/>
                                <a:gd name="T2" fmla="*/ 86 w 110"/>
                                <a:gd name="T3" fmla="*/ 5 h 96"/>
                                <a:gd name="T4" fmla="*/ 52 w 110"/>
                                <a:gd name="T5" fmla="*/ 34 h 96"/>
                                <a:gd name="T6" fmla="*/ 52 w 110"/>
                                <a:gd name="T7" fmla="*/ 43 h 96"/>
                                <a:gd name="T8" fmla="*/ 0 w 110"/>
                                <a:gd name="T9" fmla="*/ 96 h 96"/>
                                <a:gd name="T10" fmla="*/ 9 w 110"/>
                                <a:gd name="T11" fmla="*/ 96 h 96"/>
                                <a:gd name="T12" fmla="*/ 9 w 110"/>
                                <a:gd name="T13" fmla="*/ 91 h 96"/>
                                <a:gd name="T14" fmla="*/ 38 w 110"/>
                                <a:gd name="T15" fmla="*/ 63 h 96"/>
                                <a:gd name="T16" fmla="*/ 48 w 110"/>
                                <a:gd name="T17" fmla="*/ 63 h 96"/>
                                <a:gd name="T18" fmla="*/ 48 w 110"/>
                                <a:gd name="T19" fmla="*/ 58 h 96"/>
                                <a:gd name="T20" fmla="*/ 76 w 110"/>
                                <a:gd name="T21" fmla="*/ 29 h 96"/>
                                <a:gd name="T22" fmla="*/ 86 w 110"/>
                                <a:gd name="T23" fmla="*/ 29 h 96"/>
                                <a:gd name="T24" fmla="*/ 86 w 110"/>
                                <a:gd name="T25" fmla="*/ 24 h 96"/>
                                <a:gd name="T26" fmla="*/ 110 w 110"/>
                                <a:gd name="T27" fmla="*/ 0 h 96"/>
                                <a:gd name="T28" fmla="*/ 86 w 110"/>
                                <a:gd name="T2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96">
                                  <a:moveTo>
                                    <a:pt x="86" y="0"/>
                                  </a:moveTo>
                                  <a:lnTo>
                                    <a:pt x="86" y="5"/>
                                  </a:lnTo>
                                  <a:lnTo>
                                    <a:pt x="52" y="34"/>
                                  </a:lnTo>
                                  <a:lnTo>
                                    <a:pt x="52" y="43"/>
                                  </a:lnTo>
                                  <a:lnTo>
                                    <a:pt x="0" y="96"/>
                                  </a:lnTo>
                                  <a:lnTo>
                                    <a:pt x="9" y="96"/>
                                  </a:lnTo>
                                  <a:lnTo>
                                    <a:pt x="9" y="91"/>
                                  </a:lnTo>
                                  <a:lnTo>
                                    <a:pt x="38" y="63"/>
                                  </a:lnTo>
                                  <a:lnTo>
                                    <a:pt x="48" y="63"/>
                                  </a:lnTo>
                                  <a:lnTo>
                                    <a:pt x="48" y="58"/>
                                  </a:lnTo>
                                  <a:lnTo>
                                    <a:pt x="76" y="29"/>
                                  </a:lnTo>
                                  <a:lnTo>
                                    <a:pt x="86" y="29"/>
                                  </a:lnTo>
                                  <a:lnTo>
                                    <a:pt x="86" y="24"/>
                                  </a:lnTo>
                                  <a:lnTo>
                                    <a:pt x="110"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wps:cNvSpPr>
                          <wps:spPr bwMode="auto">
                            <a:xfrm>
                              <a:off x="1181" y="1455"/>
                              <a:ext cx="14" cy="19"/>
                            </a:xfrm>
                            <a:custGeom>
                              <a:avLst/>
                              <a:gdLst>
                                <a:gd name="T0" fmla="*/ 0 w 14"/>
                                <a:gd name="T1" fmla="*/ 19 h 19"/>
                                <a:gd name="T2" fmla="*/ 9 w 14"/>
                                <a:gd name="T3" fmla="*/ 9 h 19"/>
                                <a:gd name="T4" fmla="*/ 9 w 14"/>
                                <a:gd name="T5" fmla="*/ 5 h 19"/>
                                <a:gd name="T6" fmla="*/ 14 w 14"/>
                                <a:gd name="T7" fmla="*/ 0 h 19"/>
                              </a:gdLst>
                              <a:ahLst/>
                              <a:cxnLst>
                                <a:cxn ang="0">
                                  <a:pos x="T0" y="T1"/>
                                </a:cxn>
                                <a:cxn ang="0">
                                  <a:pos x="T2" y="T3"/>
                                </a:cxn>
                                <a:cxn ang="0">
                                  <a:pos x="T4" y="T5"/>
                                </a:cxn>
                                <a:cxn ang="0">
                                  <a:pos x="T6" y="T7"/>
                                </a:cxn>
                              </a:cxnLst>
                              <a:rect l="0" t="0" r="r" b="b"/>
                              <a:pathLst>
                                <a:path w="14" h="19">
                                  <a:moveTo>
                                    <a:pt x="0" y="19"/>
                                  </a:moveTo>
                                  <a:lnTo>
                                    <a:pt x="9" y="9"/>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64"/>
                          <wps:cNvSpPr>
                            <a:spLocks/>
                          </wps:cNvSpPr>
                          <wps:spPr bwMode="auto">
                            <a:xfrm>
                              <a:off x="1286" y="1320"/>
                              <a:ext cx="44" cy="77"/>
                            </a:xfrm>
                            <a:custGeom>
                              <a:avLst/>
                              <a:gdLst>
                                <a:gd name="T0" fmla="*/ 0 w 44"/>
                                <a:gd name="T1" fmla="*/ 77 h 77"/>
                                <a:gd name="T2" fmla="*/ 0 w 44"/>
                                <a:gd name="T3" fmla="*/ 72 h 77"/>
                                <a:gd name="T4" fmla="*/ 5 w 44"/>
                                <a:gd name="T5" fmla="*/ 68 h 77"/>
                                <a:gd name="T6" fmla="*/ 5 w 44"/>
                                <a:gd name="T7" fmla="*/ 63 h 77"/>
                                <a:gd name="T8" fmla="*/ 10 w 44"/>
                                <a:gd name="T9" fmla="*/ 58 h 77"/>
                                <a:gd name="T10" fmla="*/ 15 w 44"/>
                                <a:gd name="T11" fmla="*/ 53 h 77"/>
                                <a:gd name="T12" fmla="*/ 15 w 44"/>
                                <a:gd name="T13" fmla="*/ 48 h 77"/>
                                <a:gd name="T14" fmla="*/ 20 w 44"/>
                                <a:gd name="T15" fmla="*/ 44 h 77"/>
                                <a:gd name="T16" fmla="*/ 20 w 44"/>
                                <a:gd name="T17" fmla="*/ 39 h 77"/>
                                <a:gd name="T18" fmla="*/ 29 w 44"/>
                                <a:gd name="T19" fmla="*/ 29 h 77"/>
                                <a:gd name="T20" fmla="*/ 29 w 44"/>
                                <a:gd name="T21" fmla="*/ 24 h 77"/>
                                <a:gd name="T22" fmla="*/ 34 w 44"/>
                                <a:gd name="T23" fmla="*/ 20 h 77"/>
                                <a:gd name="T24" fmla="*/ 34 w 44"/>
                                <a:gd name="T25" fmla="*/ 15 h 77"/>
                                <a:gd name="T26" fmla="*/ 39 w 44"/>
                                <a:gd name="T27" fmla="*/ 10 h 77"/>
                                <a:gd name="T28" fmla="*/ 39 w 44"/>
                                <a:gd name="T29" fmla="*/ 5 h 77"/>
                                <a:gd name="T30" fmla="*/ 44 w 44"/>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77">
                                  <a:moveTo>
                                    <a:pt x="0" y="77"/>
                                  </a:moveTo>
                                  <a:lnTo>
                                    <a:pt x="0" y="72"/>
                                  </a:lnTo>
                                  <a:lnTo>
                                    <a:pt x="5" y="68"/>
                                  </a:lnTo>
                                  <a:lnTo>
                                    <a:pt x="5" y="63"/>
                                  </a:lnTo>
                                  <a:lnTo>
                                    <a:pt x="10" y="58"/>
                                  </a:lnTo>
                                  <a:lnTo>
                                    <a:pt x="15" y="53"/>
                                  </a:lnTo>
                                  <a:lnTo>
                                    <a:pt x="15" y="48"/>
                                  </a:lnTo>
                                  <a:lnTo>
                                    <a:pt x="20" y="44"/>
                                  </a:lnTo>
                                  <a:lnTo>
                                    <a:pt x="20" y="39"/>
                                  </a:lnTo>
                                  <a:lnTo>
                                    <a:pt x="29" y="29"/>
                                  </a:lnTo>
                                  <a:lnTo>
                                    <a:pt x="29" y="24"/>
                                  </a:lnTo>
                                  <a:lnTo>
                                    <a:pt x="34" y="20"/>
                                  </a:lnTo>
                                  <a:lnTo>
                                    <a:pt x="34" y="15"/>
                                  </a:lnTo>
                                  <a:lnTo>
                                    <a:pt x="39" y="10"/>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65"/>
                          <wps:cNvSpPr>
                            <a:spLocks/>
                          </wps:cNvSpPr>
                          <wps:spPr bwMode="auto">
                            <a:xfrm>
                              <a:off x="1339" y="1306"/>
                              <a:ext cx="63" cy="110"/>
                            </a:xfrm>
                            <a:custGeom>
                              <a:avLst/>
                              <a:gdLst>
                                <a:gd name="T0" fmla="*/ 0 w 63"/>
                                <a:gd name="T1" fmla="*/ 110 h 110"/>
                                <a:gd name="T2" fmla="*/ 0 w 63"/>
                                <a:gd name="T3" fmla="*/ 106 h 110"/>
                                <a:gd name="T4" fmla="*/ 5 w 63"/>
                                <a:gd name="T5" fmla="*/ 101 h 110"/>
                                <a:gd name="T6" fmla="*/ 10 w 63"/>
                                <a:gd name="T7" fmla="*/ 96 h 110"/>
                                <a:gd name="T8" fmla="*/ 10 w 63"/>
                                <a:gd name="T9" fmla="*/ 91 h 110"/>
                                <a:gd name="T10" fmla="*/ 15 w 63"/>
                                <a:gd name="T11" fmla="*/ 86 h 110"/>
                                <a:gd name="T12" fmla="*/ 15 w 63"/>
                                <a:gd name="T13" fmla="*/ 82 h 110"/>
                                <a:gd name="T14" fmla="*/ 24 w 63"/>
                                <a:gd name="T15" fmla="*/ 72 h 110"/>
                                <a:gd name="T16" fmla="*/ 24 w 63"/>
                                <a:gd name="T17" fmla="*/ 67 h 110"/>
                                <a:gd name="T18" fmla="*/ 29 w 63"/>
                                <a:gd name="T19" fmla="*/ 62 h 110"/>
                                <a:gd name="T20" fmla="*/ 29 w 63"/>
                                <a:gd name="T21" fmla="*/ 58 h 110"/>
                                <a:gd name="T22" fmla="*/ 34 w 63"/>
                                <a:gd name="T23" fmla="*/ 53 h 110"/>
                                <a:gd name="T24" fmla="*/ 34 w 63"/>
                                <a:gd name="T25" fmla="*/ 48 h 110"/>
                                <a:gd name="T26" fmla="*/ 43 w 63"/>
                                <a:gd name="T27" fmla="*/ 38 h 110"/>
                                <a:gd name="T28" fmla="*/ 43 w 63"/>
                                <a:gd name="T29" fmla="*/ 34 h 110"/>
                                <a:gd name="T30" fmla="*/ 48 w 63"/>
                                <a:gd name="T31" fmla="*/ 29 h 110"/>
                                <a:gd name="T32" fmla="*/ 48 w 63"/>
                                <a:gd name="T33" fmla="*/ 24 h 110"/>
                                <a:gd name="T34" fmla="*/ 58 w 63"/>
                                <a:gd name="T35" fmla="*/ 14 h 110"/>
                                <a:gd name="T36" fmla="*/ 58 w 63"/>
                                <a:gd name="T37" fmla="*/ 10 h 110"/>
                                <a:gd name="T38" fmla="*/ 63 w 63"/>
                                <a:gd name="T39" fmla="*/ 5 h 110"/>
                                <a:gd name="T40" fmla="*/ 63 w 63"/>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10">
                                  <a:moveTo>
                                    <a:pt x="0" y="110"/>
                                  </a:moveTo>
                                  <a:lnTo>
                                    <a:pt x="0" y="106"/>
                                  </a:lnTo>
                                  <a:lnTo>
                                    <a:pt x="5" y="101"/>
                                  </a:lnTo>
                                  <a:lnTo>
                                    <a:pt x="10" y="96"/>
                                  </a:lnTo>
                                  <a:lnTo>
                                    <a:pt x="10" y="91"/>
                                  </a:lnTo>
                                  <a:lnTo>
                                    <a:pt x="15" y="86"/>
                                  </a:lnTo>
                                  <a:lnTo>
                                    <a:pt x="15" y="82"/>
                                  </a:lnTo>
                                  <a:lnTo>
                                    <a:pt x="24" y="72"/>
                                  </a:lnTo>
                                  <a:lnTo>
                                    <a:pt x="24" y="67"/>
                                  </a:lnTo>
                                  <a:lnTo>
                                    <a:pt x="29" y="62"/>
                                  </a:lnTo>
                                  <a:lnTo>
                                    <a:pt x="29" y="58"/>
                                  </a:lnTo>
                                  <a:lnTo>
                                    <a:pt x="34" y="53"/>
                                  </a:lnTo>
                                  <a:lnTo>
                                    <a:pt x="34" y="48"/>
                                  </a:lnTo>
                                  <a:lnTo>
                                    <a:pt x="43" y="38"/>
                                  </a:lnTo>
                                  <a:lnTo>
                                    <a:pt x="43" y="34"/>
                                  </a:lnTo>
                                  <a:lnTo>
                                    <a:pt x="48" y="29"/>
                                  </a:lnTo>
                                  <a:lnTo>
                                    <a:pt x="48" y="24"/>
                                  </a:lnTo>
                                  <a:lnTo>
                                    <a:pt x="58" y="14"/>
                                  </a:lnTo>
                                  <a:lnTo>
                                    <a:pt x="58" y="10"/>
                                  </a:lnTo>
                                  <a:lnTo>
                                    <a:pt x="63" y="5"/>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166"/>
                          <wps:cNvSpPr>
                            <a:spLocks/>
                          </wps:cNvSpPr>
                          <wps:spPr bwMode="auto">
                            <a:xfrm>
                              <a:off x="1406" y="1335"/>
                              <a:ext cx="44" cy="77"/>
                            </a:xfrm>
                            <a:custGeom>
                              <a:avLst/>
                              <a:gdLst>
                                <a:gd name="T0" fmla="*/ 0 w 44"/>
                                <a:gd name="T1" fmla="*/ 77 h 77"/>
                                <a:gd name="T2" fmla="*/ 0 w 44"/>
                                <a:gd name="T3" fmla="*/ 72 h 77"/>
                                <a:gd name="T4" fmla="*/ 5 w 44"/>
                                <a:gd name="T5" fmla="*/ 67 h 77"/>
                                <a:gd name="T6" fmla="*/ 5 w 44"/>
                                <a:gd name="T7" fmla="*/ 62 h 77"/>
                                <a:gd name="T8" fmla="*/ 10 w 44"/>
                                <a:gd name="T9" fmla="*/ 57 h 77"/>
                                <a:gd name="T10" fmla="*/ 15 w 44"/>
                                <a:gd name="T11" fmla="*/ 53 h 77"/>
                                <a:gd name="T12" fmla="*/ 15 w 44"/>
                                <a:gd name="T13" fmla="*/ 48 h 77"/>
                                <a:gd name="T14" fmla="*/ 20 w 44"/>
                                <a:gd name="T15" fmla="*/ 43 h 77"/>
                                <a:gd name="T16" fmla="*/ 20 w 44"/>
                                <a:gd name="T17" fmla="*/ 38 h 77"/>
                                <a:gd name="T18" fmla="*/ 29 w 44"/>
                                <a:gd name="T19" fmla="*/ 29 h 77"/>
                                <a:gd name="T20" fmla="*/ 29 w 44"/>
                                <a:gd name="T21" fmla="*/ 24 h 77"/>
                                <a:gd name="T22" fmla="*/ 34 w 44"/>
                                <a:gd name="T23" fmla="*/ 19 h 77"/>
                                <a:gd name="T24" fmla="*/ 34 w 44"/>
                                <a:gd name="T25" fmla="*/ 14 h 77"/>
                                <a:gd name="T26" fmla="*/ 39 w 44"/>
                                <a:gd name="T27" fmla="*/ 9 h 77"/>
                                <a:gd name="T28" fmla="*/ 39 w 44"/>
                                <a:gd name="T29" fmla="*/ 5 h 77"/>
                                <a:gd name="T30" fmla="*/ 44 w 44"/>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77">
                                  <a:moveTo>
                                    <a:pt x="0" y="77"/>
                                  </a:moveTo>
                                  <a:lnTo>
                                    <a:pt x="0" y="72"/>
                                  </a:lnTo>
                                  <a:lnTo>
                                    <a:pt x="5" y="67"/>
                                  </a:lnTo>
                                  <a:lnTo>
                                    <a:pt x="5" y="62"/>
                                  </a:lnTo>
                                  <a:lnTo>
                                    <a:pt x="10" y="57"/>
                                  </a:lnTo>
                                  <a:lnTo>
                                    <a:pt x="15" y="53"/>
                                  </a:lnTo>
                                  <a:lnTo>
                                    <a:pt x="15" y="48"/>
                                  </a:lnTo>
                                  <a:lnTo>
                                    <a:pt x="20" y="43"/>
                                  </a:lnTo>
                                  <a:lnTo>
                                    <a:pt x="20" y="38"/>
                                  </a:lnTo>
                                  <a:lnTo>
                                    <a:pt x="29" y="29"/>
                                  </a:lnTo>
                                  <a:lnTo>
                                    <a:pt x="29" y="24"/>
                                  </a:lnTo>
                                  <a:lnTo>
                                    <a:pt x="34" y="19"/>
                                  </a:lnTo>
                                  <a:lnTo>
                                    <a:pt x="34" y="14"/>
                                  </a:lnTo>
                                  <a:lnTo>
                                    <a:pt x="39" y="9"/>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167"/>
                          <wps:cNvSpPr>
                            <a:spLocks/>
                          </wps:cNvSpPr>
                          <wps:spPr bwMode="auto">
                            <a:xfrm>
                              <a:off x="1478" y="1359"/>
                              <a:ext cx="20" cy="38"/>
                            </a:xfrm>
                            <a:custGeom>
                              <a:avLst/>
                              <a:gdLst>
                                <a:gd name="T0" fmla="*/ 0 w 20"/>
                                <a:gd name="T1" fmla="*/ 38 h 38"/>
                                <a:gd name="T2" fmla="*/ 0 w 20"/>
                                <a:gd name="T3" fmla="*/ 33 h 38"/>
                                <a:gd name="T4" fmla="*/ 5 w 20"/>
                                <a:gd name="T5" fmla="*/ 29 h 38"/>
                                <a:gd name="T6" fmla="*/ 5 w 20"/>
                                <a:gd name="T7" fmla="*/ 24 h 38"/>
                                <a:gd name="T8" fmla="*/ 10 w 20"/>
                                <a:gd name="T9" fmla="*/ 19 h 38"/>
                                <a:gd name="T10" fmla="*/ 15 w 20"/>
                                <a:gd name="T11" fmla="*/ 14 h 38"/>
                                <a:gd name="T12" fmla="*/ 15 w 20"/>
                                <a:gd name="T13" fmla="*/ 9 h 38"/>
                                <a:gd name="T14" fmla="*/ 20 w 20"/>
                                <a:gd name="T15" fmla="*/ 5 h 38"/>
                                <a:gd name="T16" fmla="*/ 20 w 20"/>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8">
                                  <a:moveTo>
                                    <a:pt x="0" y="38"/>
                                  </a:moveTo>
                                  <a:lnTo>
                                    <a:pt x="0" y="33"/>
                                  </a:lnTo>
                                  <a:lnTo>
                                    <a:pt x="5" y="29"/>
                                  </a:lnTo>
                                  <a:lnTo>
                                    <a:pt x="5" y="24"/>
                                  </a:lnTo>
                                  <a:lnTo>
                                    <a:pt x="10" y="19"/>
                                  </a:lnTo>
                                  <a:lnTo>
                                    <a:pt x="15" y="14"/>
                                  </a:lnTo>
                                  <a:lnTo>
                                    <a:pt x="15" y="9"/>
                                  </a:lnTo>
                                  <a:lnTo>
                                    <a:pt x="20" y="5"/>
                                  </a:lnTo>
                                  <a:lnTo>
                                    <a:pt x="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68"/>
                          <wps:cNvSpPr>
                            <a:spLocks/>
                          </wps:cNvSpPr>
                          <wps:spPr bwMode="auto">
                            <a:xfrm>
                              <a:off x="1541" y="1364"/>
                              <a:ext cx="14" cy="28"/>
                            </a:xfrm>
                            <a:custGeom>
                              <a:avLst/>
                              <a:gdLst>
                                <a:gd name="T0" fmla="*/ 0 w 14"/>
                                <a:gd name="T1" fmla="*/ 28 h 28"/>
                                <a:gd name="T2" fmla="*/ 0 w 14"/>
                                <a:gd name="T3" fmla="*/ 24 h 28"/>
                                <a:gd name="T4" fmla="*/ 5 w 14"/>
                                <a:gd name="T5" fmla="*/ 19 h 28"/>
                                <a:gd name="T6" fmla="*/ 9 w 14"/>
                                <a:gd name="T7" fmla="*/ 14 h 28"/>
                                <a:gd name="T8" fmla="*/ 9 w 14"/>
                                <a:gd name="T9" fmla="*/ 9 h 28"/>
                                <a:gd name="T10" fmla="*/ 14 w 14"/>
                                <a:gd name="T11" fmla="*/ 4 h 28"/>
                                <a:gd name="T12" fmla="*/ 14 w 14"/>
                                <a:gd name="T13" fmla="*/ 0 h 28"/>
                              </a:gdLst>
                              <a:ahLst/>
                              <a:cxnLst>
                                <a:cxn ang="0">
                                  <a:pos x="T0" y="T1"/>
                                </a:cxn>
                                <a:cxn ang="0">
                                  <a:pos x="T2" y="T3"/>
                                </a:cxn>
                                <a:cxn ang="0">
                                  <a:pos x="T4" y="T5"/>
                                </a:cxn>
                                <a:cxn ang="0">
                                  <a:pos x="T6" y="T7"/>
                                </a:cxn>
                                <a:cxn ang="0">
                                  <a:pos x="T8" y="T9"/>
                                </a:cxn>
                                <a:cxn ang="0">
                                  <a:pos x="T10" y="T11"/>
                                </a:cxn>
                                <a:cxn ang="0">
                                  <a:pos x="T12" y="T13"/>
                                </a:cxn>
                              </a:cxnLst>
                              <a:rect l="0" t="0" r="r" b="b"/>
                              <a:pathLst>
                                <a:path w="14" h="28">
                                  <a:moveTo>
                                    <a:pt x="0" y="28"/>
                                  </a:moveTo>
                                  <a:lnTo>
                                    <a:pt x="0" y="24"/>
                                  </a:lnTo>
                                  <a:lnTo>
                                    <a:pt x="5" y="19"/>
                                  </a:lnTo>
                                  <a:lnTo>
                                    <a:pt x="9" y="14"/>
                                  </a:lnTo>
                                  <a:lnTo>
                                    <a:pt x="9" y="9"/>
                                  </a:lnTo>
                                  <a:lnTo>
                                    <a:pt x="14"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69"/>
                          <wps:cNvSpPr>
                            <a:spLocks/>
                          </wps:cNvSpPr>
                          <wps:spPr bwMode="auto">
                            <a:xfrm>
                              <a:off x="1603" y="1354"/>
                              <a:ext cx="24" cy="38"/>
                            </a:xfrm>
                            <a:custGeom>
                              <a:avLst/>
                              <a:gdLst>
                                <a:gd name="T0" fmla="*/ 0 w 24"/>
                                <a:gd name="T1" fmla="*/ 38 h 38"/>
                                <a:gd name="T2" fmla="*/ 0 w 24"/>
                                <a:gd name="T3" fmla="*/ 34 h 38"/>
                                <a:gd name="T4" fmla="*/ 5 w 24"/>
                                <a:gd name="T5" fmla="*/ 29 h 38"/>
                                <a:gd name="T6" fmla="*/ 10 w 24"/>
                                <a:gd name="T7" fmla="*/ 24 h 38"/>
                                <a:gd name="T8" fmla="*/ 10 w 24"/>
                                <a:gd name="T9" fmla="*/ 19 h 38"/>
                                <a:gd name="T10" fmla="*/ 15 w 24"/>
                                <a:gd name="T11" fmla="*/ 14 h 38"/>
                                <a:gd name="T12" fmla="*/ 15 w 24"/>
                                <a:gd name="T13" fmla="*/ 10 h 38"/>
                                <a:gd name="T14" fmla="*/ 24 w 24"/>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38"/>
                                  </a:moveTo>
                                  <a:lnTo>
                                    <a:pt x="0" y="34"/>
                                  </a:lnTo>
                                  <a:lnTo>
                                    <a:pt x="5" y="29"/>
                                  </a:lnTo>
                                  <a:lnTo>
                                    <a:pt x="10" y="24"/>
                                  </a:lnTo>
                                  <a:lnTo>
                                    <a:pt x="10" y="19"/>
                                  </a:lnTo>
                                  <a:lnTo>
                                    <a:pt x="15" y="14"/>
                                  </a:lnTo>
                                  <a:lnTo>
                                    <a:pt x="15" y="10"/>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70"/>
                          <wps:cNvSpPr>
                            <a:spLocks/>
                          </wps:cNvSpPr>
                          <wps:spPr bwMode="auto">
                            <a:xfrm>
                              <a:off x="1675" y="1354"/>
                              <a:ext cx="15" cy="24"/>
                            </a:xfrm>
                            <a:custGeom>
                              <a:avLst/>
                              <a:gdLst>
                                <a:gd name="T0" fmla="*/ 0 w 15"/>
                                <a:gd name="T1" fmla="*/ 24 h 24"/>
                                <a:gd name="T2" fmla="*/ 5 w 15"/>
                                <a:gd name="T3" fmla="*/ 19 h 24"/>
                                <a:gd name="T4" fmla="*/ 5 w 15"/>
                                <a:gd name="T5" fmla="*/ 14 h 24"/>
                                <a:gd name="T6" fmla="*/ 10 w 15"/>
                                <a:gd name="T7" fmla="*/ 10 h 24"/>
                                <a:gd name="T8" fmla="*/ 10 w 15"/>
                                <a:gd name="T9" fmla="*/ 5 h 24"/>
                                <a:gd name="T10" fmla="*/ 15 w 15"/>
                                <a:gd name="T11" fmla="*/ 0 h 24"/>
                              </a:gdLst>
                              <a:ahLst/>
                              <a:cxnLst>
                                <a:cxn ang="0">
                                  <a:pos x="T0" y="T1"/>
                                </a:cxn>
                                <a:cxn ang="0">
                                  <a:pos x="T2" y="T3"/>
                                </a:cxn>
                                <a:cxn ang="0">
                                  <a:pos x="T4" y="T5"/>
                                </a:cxn>
                                <a:cxn ang="0">
                                  <a:pos x="T6" y="T7"/>
                                </a:cxn>
                                <a:cxn ang="0">
                                  <a:pos x="T8" y="T9"/>
                                </a:cxn>
                                <a:cxn ang="0">
                                  <a:pos x="T10" y="T11"/>
                                </a:cxn>
                              </a:cxnLst>
                              <a:rect l="0" t="0" r="r" b="b"/>
                              <a:pathLst>
                                <a:path w="15" h="24">
                                  <a:moveTo>
                                    <a:pt x="0" y="24"/>
                                  </a:moveTo>
                                  <a:lnTo>
                                    <a:pt x="5" y="19"/>
                                  </a:lnTo>
                                  <a:lnTo>
                                    <a:pt x="5" y="14"/>
                                  </a:lnTo>
                                  <a:lnTo>
                                    <a:pt x="10" y="10"/>
                                  </a:lnTo>
                                  <a:lnTo>
                                    <a:pt x="10"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Line 1171"/>
                          <wps:cNvCnPr>
                            <a:cxnSpLocks noChangeShapeType="1"/>
                          </wps:cNvCnPr>
                          <wps:spPr bwMode="auto">
                            <a:xfrm>
                              <a:off x="1704" y="1364"/>
                              <a:ext cx="5"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Freeform 1172"/>
                          <wps:cNvSpPr>
                            <a:spLocks/>
                          </wps:cNvSpPr>
                          <wps:spPr bwMode="auto">
                            <a:xfrm>
                              <a:off x="1632" y="1349"/>
                              <a:ext cx="19" cy="34"/>
                            </a:xfrm>
                            <a:custGeom>
                              <a:avLst/>
                              <a:gdLst>
                                <a:gd name="T0" fmla="*/ 0 w 19"/>
                                <a:gd name="T1" fmla="*/ 0 h 34"/>
                                <a:gd name="T2" fmla="*/ 5 w 19"/>
                                <a:gd name="T3" fmla="*/ 5 h 34"/>
                                <a:gd name="T4" fmla="*/ 5 w 19"/>
                                <a:gd name="T5" fmla="*/ 10 h 34"/>
                                <a:gd name="T6" fmla="*/ 10 w 19"/>
                                <a:gd name="T7" fmla="*/ 15 h 34"/>
                                <a:gd name="T8" fmla="*/ 10 w 19"/>
                                <a:gd name="T9" fmla="*/ 19 h 34"/>
                                <a:gd name="T10" fmla="*/ 19 w 19"/>
                                <a:gd name="T11" fmla="*/ 29 h 34"/>
                                <a:gd name="T12" fmla="*/ 19 w 1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19" h="34">
                                  <a:moveTo>
                                    <a:pt x="0" y="0"/>
                                  </a:moveTo>
                                  <a:lnTo>
                                    <a:pt x="5" y="5"/>
                                  </a:lnTo>
                                  <a:lnTo>
                                    <a:pt x="5" y="10"/>
                                  </a:lnTo>
                                  <a:lnTo>
                                    <a:pt x="10" y="15"/>
                                  </a:lnTo>
                                  <a:lnTo>
                                    <a:pt x="10" y="19"/>
                                  </a:lnTo>
                                  <a:lnTo>
                                    <a:pt x="19"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173"/>
                          <wps:cNvSpPr>
                            <a:spLocks/>
                          </wps:cNvSpPr>
                          <wps:spPr bwMode="auto">
                            <a:xfrm>
                              <a:off x="1574" y="1359"/>
                              <a:ext cx="20" cy="33"/>
                            </a:xfrm>
                            <a:custGeom>
                              <a:avLst/>
                              <a:gdLst>
                                <a:gd name="T0" fmla="*/ 0 w 20"/>
                                <a:gd name="T1" fmla="*/ 0 h 33"/>
                                <a:gd name="T2" fmla="*/ 5 w 20"/>
                                <a:gd name="T3" fmla="*/ 5 h 33"/>
                                <a:gd name="T4" fmla="*/ 5 w 20"/>
                                <a:gd name="T5" fmla="*/ 9 h 33"/>
                                <a:gd name="T6" fmla="*/ 15 w 20"/>
                                <a:gd name="T7" fmla="*/ 19 h 33"/>
                                <a:gd name="T8" fmla="*/ 15 w 20"/>
                                <a:gd name="T9" fmla="*/ 24 h 33"/>
                                <a:gd name="T10" fmla="*/ 20 w 20"/>
                                <a:gd name="T11" fmla="*/ 29 h 33"/>
                                <a:gd name="T12" fmla="*/ 20 w 20"/>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20" h="33">
                                  <a:moveTo>
                                    <a:pt x="0" y="0"/>
                                  </a:moveTo>
                                  <a:lnTo>
                                    <a:pt x="5" y="5"/>
                                  </a:lnTo>
                                  <a:lnTo>
                                    <a:pt x="5" y="9"/>
                                  </a:lnTo>
                                  <a:lnTo>
                                    <a:pt x="15" y="19"/>
                                  </a:lnTo>
                                  <a:lnTo>
                                    <a:pt x="15" y="24"/>
                                  </a:lnTo>
                                  <a:lnTo>
                                    <a:pt x="20" y="29"/>
                                  </a:lnTo>
                                  <a:lnTo>
                                    <a:pt x="2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174"/>
                          <wps:cNvSpPr>
                            <a:spLocks/>
                          </wps:cNvSpPr>
                          <wps:spPr bwMode="auto">
                            <a:xfrm>
                              <a:off x="1512" y="1364"/>
                              <a:ext cx="19" cy="28"/>
                            </a:xfrm>
                            <a:custGeom>
                              <a:avLst/>
                              <a:gdLst>
                                <a:gd name="T0" fmla="*/ 0 w 19"/>
                                <a:gd name="T1" fmla="*/ 0 h 28"/>
                                <a:gd name="T2" fmla="*/ 5 w 19"/>
                                <a:gd name="T3" fmla="*/ 4 h 28"/>
                                <a:gd name="T4" fmla="*/ 5 w 19"/>
                                <a:gd name="T5" fmla="*/ 9 h 28"/>
                                <a:gd name="T6" fmla="*/ 14 w 19"/>
                                <a:gd name="T7" fmla="*/ 19 h 28"/>
                                <a:gd name="T8" fmla="*/ 14 w 19"/>
                                <a:gd name="T9" fmla="*/ 24 h 28"/>
                                <a:gd name="T10" fmla="*/ 19 w 19"/>
                                <a:gd name="T11" fmla="*/ 28 h 28"/>
                              </a:gdLst>
                              <a:ahLst/>
                              <a:cxnLst>
                                <a:cxn ang="0">
                                  <a:pos x="T0" y="T1"/>
                                </a:cxn>
                                <a:cxn ang="0">
                                  <a:pos x="T2" y="T3"/>
                                </a:cxn>
                                <a:cxn ang="0">
                                  <a:pos x="T4" y="T5"/>
                                </a:cxn>
                                <a:cxn ang="0">
                                  <a:pos x="T6" y="T7"/>
                                </a:cxn>
                                <a:cxn ang="0">
                                  <a:pos x="T8" y="T9"/>
                                </a:cxn>
                                <a:cxn ang="0">
                                  <a:pos x="T10" y="T11"/>
                                </a:cxn>
                              </a:cxnLst>
                              <a:rect l="0" t="0" r="r" b="b"/>
                              <a:pathLst>
                                <a:path w="19" h="28">
                                  <a:moveTo>
                                    <a:pt x="0" y="0"/>
                                  </a:moveTo>
                                  <a:lnTo>
                                    <a:pt x="5" y="4"/>
                                  </a:lnTo>
                                  <a:lnTo>
                                    <a:pt x="5" y="9"/>
                                  </a:lnTo>
                                  <a:lnTo>
                                    <a:pt x="14" y="19"/>
                                  </a:lnTo>
                                  <a:lnTo>
                                    <a:pt x="14" y="24"/>
                                  </a:lnTo>
                                  <a:lnTo>
                                    <a:pt x="19"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175"/>
                          <wps:cNvSpPr>
                            <a:spLocks/>
                          </wps:cNvSpPr>
                          <wps:spPr bwMode="auto">
                            <a:xfrm>
                              <a:off x="1430" y="1325"/>
                              <a:ext cx="44" cy="72"/>
                            </a:xfrm>
                            <a:custGeom>
                              <a:avLst/>
                              <a:gdLst>
                                <a:gd name="T0" fmla="*/ 0 w 44"/>
                                <a:gd name="T1" fmla="*/ 0 h 72"/>
                                <a:gd name="T2" fmla="*/ 10 w 44"/>
                                <a:gd name="T3" fmla="*/ 10 h 72"/>
                                <a:gd name="T4" fmla="*/ 10 w 44"/>
                                <a:gd name="T5" fmla="*/ 15 h 72"/>
                                <a:gd name="T6" fmla="*/ 15 w 44"/>
                                <a:gd name="T7" fmla="*/ 19 h 72"/>
                                <a:gd name="T8" fmla="*/ 15 w 44"/>
                                <a:gd name="T9" fmla="*/ 24 h 72"/>
                                <a:gd name="T10" fmla="*/ 20 w 44"/>
                                <a:gd name="T11" fmla="*/ 29 h 72"/>
                                <a:gd name="T12" fmla="*/ 20 w 44"/>
                                <a:gd name="T13" fmla="*/ 34 h 72"/>
                                <a:gd name="T14" fmla="*/ 29 w 44"/>
                                <a:gd name="T15" fmla="*/ 43 h 72"/>
                                <a:gd name="T16" fmla="*/ 29 w 44"/>
                                <a:gd name="T17" fmla="*/ 48 h 72"/>
                                <a:gd name="T18" fmla="*/ 34 w 44"/>
                                <a:gd name="T19" fmla="*/ 53 h 72"/>
                                <a:gd name="T20" fmla="*/ 34 w 44"/>
                                <a:gd name="T21" fmla="*/ 58 h 72"/>
                                <a:gd name="T22" fmla="*/ 44 w 44"/>
                                <a:gd name="T23" fmla="*/ 67 h 72"/>
                                <a:gd name="T24" fmla="*/ 44 w 44"/>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72">
                                  <a:moveTo>
                                    <a:pt x="0" y="0"/>
                                  </a:moveTo>
                                  <a:lnTo>
                                    <a:pt x="10" y="10"/>
                                  </a:lnTo>
                                  <a:lnTo>
                                    <a:pt x="10" y="15"/>
                                  </a:lnTo>
                                  <a:lnTo>
                                    <a:pt x="15" y="19"/>
                                  </a:lnTo>
                                  <a:lnTo>
                                    <a:pt x="15" y="24"/>
                                  </a:lnTo>
                                  <a:lnTo>
                                    <a:pt x="20" y="29"/>
                                  </a:lnTo>
                                  <a:lnTo>
                                    <a:pt x="20" y="34"/>
                                  </a:lnTo>
                                  <a:lnTo>
                                    <a:pt x="29" y="43"/>
                                  </a:lnTo>
                                  <a:lnTo>
                                    <a:pt x="29" y="48"/>
                                  </a:lnTo>
                                  <a:lnTo>
                                    <a:pt x="34" y="53"/>
                                  </a:lnTo>
                                  <a:lnTo>
                                    <a:pt x="34" y="58"/>
                                  </a:lnTo>
                                  <a:lnTo>
                                    <a:pt x="44" y="67"/>
                                  </a:lnTo>
                                  <a:lnTo>
                                    <a:pt x="44"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176"/>
                          <wps:cNvSpPr>
                            <a:spLocks/>
                          </wps:cNvSpPr>
                          <wps:spPr bwMode="auto">
                            <a:xfrm>
                              <a:off x="1358" y="1306"/>
                              <a:ext cx="63" cy="106"/>
                            </a:xfrm>
                            <a:custGeom>
                              <a:avLst/>
                              <a:gdLst>
                                <a:gd name="T0" fmla="*/ 0 w 63"/>
                                <a:gd name="T1" fmla="*/ 0 h 106"/>
                                <a:gd name="T2" fmla="*/ 0 w 63"/>
                                <a:gd name="T3" fmla="*/ 5 h 106"/>
                                <a:gd name="T4" fmla="*/ 5 w 63"/>
                                <a:gd name="T5" fmla="*/ 10 h 106"/>
                                <a:gd name="T6" fmla="*/ 10 w 63"/>
                                <a:gd name="T7" fmla="*/ 14 h 106"/>
                                <a:gd name="T8" fmla="*/ 10 w 63"/>
                                <a:gd name="T9" fmla="*/ 19 h 106"/>
                                <a:gd name="T10" fmla="*/ 15 w 63"/>
                                <a:gd name="T11" fmla="*/ 24 h 106"/>
                                <a:gd name="T12" fmla="*/ 15 w 63"/>
                                <a:gd name="T13" fmla="*/ 29 h 106"/>
                                <a:gd name="T14" fmla="*/ 20 w 63"/>
                                <a:gd name="T15" fmla="*/ 34 h 106"/>
                                <a:gd name="T16" fmla="*/ 20 w 63"/>
                                <a:gd name="T17" fmla="*/ 38 h 106"/>
                                <a:gd name="T18" fmla="*/ 29 w 63"/>
                                <a:gd name="T19" fmla="*/ 48 h 106"/>
                                <a:gd name="T20" fmla="*/ 29 w 63"/>
                                <a:gd name="T21" fmla="*/ 53 h 106"/>
                                <a:gd name="T22" fmla="*/ 34 w 63"/>
                                <a:gd name="T23" fmla="*/ 58 h 106"/>
                                <a:gd name="T24" fmla="*/ 34 w 63"/>
                                <a:gd name="T25" fmla="*/ 62 h 106"/>
                                <a:gd name="T26" fmla="*/ 44 w 63"/>
                                <a:gd name="T27" fmla="*/ 72 h 106"/>
                                <a:gd name="T28" fmla="*/ 44 w 63"/>
                                <a:gd name="T29" fmla="*/ 77 h 106"/>
                                <a:gd name="T30" fmla="*/ 48 w 63"/>
                                <a:gd name="T31" fmla="*/ 82 h 106"/>
                                <a:gd name="T32" fmla="*/ 48 w 63"/>
                                <a:gd name="T33" fmla="*/ 86 h 106"/>
                                <a:gd name="T34" fmla="*/ 53 w 63"/>
                                <a:gd name="T35" fmla="*/ 91 h 106"/>
                                <a:gd name="T36" fmla="*/ 53 w 63"/>
                                <a:gd name="T37" fmla="*/ 96 h 106"/>
                                <a:gd name="T38" fmla="*/ 63 w 63"/>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106">
                                  <a:moveTo>
                                    <a:pt x="0" y="0"/>
                                  </a:moveTo>
                                  <a:lnTo>
                                    <a:pt x="0" y="5"/>
                                  </a:lnTo>
                                  <a:lnTo>
                                    <a:pt x="5" y="10"/>
                                  </a:lnTo>
                                  <a:lnTo>
                                    <a:pt x="10" y="14"/>
                                  </a:lnTo>
                                  <a:lnTo>
                                    <a:pt x="10" y="19"/>
                                  </a:lnTo>
                                  <a:lnTo>
                                    <a:pt x="15" y="24"/>
                                  </a:lnTo>
                                  <a:lnTo>
                                    <a:pt x="15" y="29"/>
                                  </a:lnTo>
                                  <a:lnTo>
                                    <a:pt x="20" y="34"/>
                                  </a:lnTo>
                                  <a:lnTo>
                                    <a:pt x="20" y="38"/>
                                  </a:lnTo>
                                  <a:lnTo>
                                    <a:pt x="29" y="48"/>
                                  </a:lnTo>
                                  <a:lnTo>
                                    <a:pt x="29" y="53"/>
                                  </a:lnTo>
                                  <a:lnTo>
                                    <a:pt x="34" y="58"/>
                                  </a:lnTo>
                                  <a:lnTo>
                                    <a:pt x="34" y="62"/>
                                  </a:lnTo>
                                  <a:lnTo>
                                    <a:pt x="44" y="72"/>
                                  </a:lnTo>
                                  <a:lnTo>
                                    <a:pt x="44" y="77"/>
                                  </a:lnTo>
                                  <a:lnTo>
                                    <a:pt x="48" y="82"/>
                                  </a:lnTo>
                                  <a:lnTo>
                                    <a:pt x="48" y="86"/>
                                  </a:lnTo>
                                  <a:lnTo>
                                    <a:pt x="53" y="91"/>
                                  </a:lnTo>
                                  <a:lnTo>
                                    <a:pt x="53" y="96"/>
                                  </a:lnTo>
                                  <a:lnTo>
                                    <a:pt x="63"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177"/>
                          <wps:cNvSpPr>
                            <a:spLocks/>
                          </wps:cNvSpPr>
                          <wps:spPr bwMode="auto">
                            <a:xfrm>
                              <a:off x="1310" y="1335"/>
                              <a:ext cx="48" cy="86"/>
                            </a:xfrm>
                            <a:custGeom>
                              <a:avLst/>
                              <a:gdLst>
                                <a:gd name="T0" fmla="*/ 0 w 48"/>
                                <a:gd name="T1" fmla="*/ 0 h 86"/>
                                <a:gd name="T2" fmla="*/ 0 w 48"/>
                                <a:gd name="T3" fmla="*/ 5 h 86"/>
                                <a:gd name="T4" fmla="*/ 5 w 48"/>
                                <a:gd name="T5" fmla="*/ 9 h 86"/>
                                <a:gd name="T6" fmla="*/ 10 w 48"/>
                                <a:gd name="T7" fmla="*/ 14 h 86"/>
                                <a:gd name="T8" fmla="*/ 10 w 48"/>
                                <a:gd name="T9" fmla="*/ 19 h 86"/>
                                <a:gd name="T10" fmla="*/ 15 w 48"/>
                                <a:gd name="T11" fmla="*/ 24 h 86"/>
                                <a:gd name="T12" fmla="*/ 15 w 48"/>
                                <a:gd name="T13" fmla="*/ 29 h 86"/>
                                <a:gd name="T14" fmla="*/ 20 w 48"/>
                                <a:gd name="T15" fmla="*/ 33 h 86"/>
                                <a:gd name="T16" fmla="*/ 20 w 48"/>
                                <a:gd name="T17" fmla="*/ 38 h 86"/>
                                <a:gd name="T18" fmla="*/ 29 w 48"/>
                                <a:gd name="T19" fmla="*/ 48 h 86"/>
                                <a:gd name="T20" fmla="*/ 29 w 48"/>
                                <a:gd name="T21" fmla="*/ 53 h 86"/>
                                <a:gd name="T22" fmla="*/ 34 w 48"/>
                                <a:gd name="T23" fmla="*/ 57 h 86"/>
                                <a:gd name="T24" fmla="*/ 34 w 48"/>
                                <a:gd name="T25" fmla="*/ 62 h 86"/>
                                <a:gd name="T26" fmla="*/ 44 w 48"/>
                                <a:gd name="T27" fmla="*/ 72 h 86"/>
                                <a:gd name="T28" fmla="*/ 44 w 48"/>
                                <a:gd name="T29" fmla="*/ 77 h 86"/>
                                <a:gd name="T30" fmla="*/ 48 w 48"/>
                                <a:gd name="T31" fmla="*/ 81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5"/>
                                  </a:lnTo>
                                  <a:lnTo>
                                    <a:pt x="5" y="9"/>
                                  </a:lnTo>
                                  <a:lnTo>
                                    <a:pt x="10" y="14"/>
                                  </a:lnTo>
                                  <a:lnTo>
                                    <a:pt x="10" y="19"/>
                                  </a:lnTo>
                                  <a:lnTo>
                                    <a:pt x="15" y="24"/>
                                  </a:lnTo>
                                  <a:lnTo>
                                    <a:pt x="15" y="29"/>
                                  </a:lnTo>
                                  <a:lnTo>
                                    <a:pt x="20" y="33"/>
                                  </a:lnTo>
                                  <a:lnTo>
                                    <a:pt x="20" y="38"/>
                                  </a:lnTo>
                                  <a:lnTo>
                                    <a:pt x="29" y="48"/>
                                  </a:lnTo>
                                  <a:lnTo>
                                    <a:pt x="29" y="53"/>
                                  </a:lnTo>
                                  <a:lnTo>
                                    <a:pt x="34" y="57"/>
                                  </a:lnTo>
                                  <a:lnTo>
                                    <a:pt x="34" y="62"/>
                                  </a:lnTo>
                                  <a:lnTo>
                                    <a:pt x="44" y="72"/>
                                  </a:lnTo>
                                  <a:lnTo>
                                    <a:pt x="44" y="77"/>
                                  </a:lnTo>
                                  <a:lnTo>
                                    <a:pt x="48"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178"/>
                          <wps:cNvSpPr>
                            <a:spLocks/>
                          </wps:cNvSpPr>
                          <wps:spPr bwMode="auto">
                            <a:xfrm>
                              <a:off x="1267" y="1373"/>
                              <a:ext cx="15" cy="24"/>
                            </a:xfrm>
                            <a:custGeom>
                              <a:avLst/>
                              <a:gdLst>
                                <a:gd name="T0" fmla="*/ 0 w 15"/>
                                <a:gd name="T1" fmla="*/ 0 h 24"/>
                                <a:gd name="T2" fmla="*/ 10 w 15"/>
                                <a:gd name="T3" fmla="*/ 10 h 24"/>
                                <a:gd name="T4" fmla="*/ 10 w 15"/>
                                <a:gd name="T5" fmla="*/ 15 h 24"/>
                                <a:gd name="T6" fmla="*/ 15 w 15"/>
                                <a:gd name="T7" fmla="*/ 19 h 24"/>
                                <a:gd name="T8" fmla="*/ 15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10"/>
                                  </a:lnTo>
                                  <a:lnTo>
                                    <a:pt x="10" y="15"/>
                                  </a:lnTo>
                                  <a:lnTo>
                                    <a:pt x="15" y="19"/>
                                  </a:lnTo>
                                  <a:lnTo>
                                    <a:pt x="15"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179"/>
                          <wps:cNvSpPr>
                            <a:spLocks/>
                          </wps:cNvSpPr>
                          <wps:spPr bwMode="auto">
                            <a:xfrm>
                              <a:off x="1234" y="1412"/>
                              <a:ext cx="4" cy="9"/>
                            </a:xfrm>
                            <a:custGeom>
                              <a:avLst/>
                              <a:gdLst>
                                <a:gd name="T0" fmla="*/ 0 w 4"/>
                                <a:gd name="T1" fmla="*/ 0 h 9"/>
                                <a:gd name="T2" fmla="*/ 0 w 4"/>
                                <a:gd name="T3" fmla="*/ 4 h 9"/>
                                <a:gd name="T4" fmla="*/ 4 w 4"/>
                                <a:gd name="T5" fmla="*/ 9 h 9"/>
                              </a:gdLst>
                              <a:ahLst/>
                              <a:cxnLst>
                                <a:cxn ang="0">
                                  <a:pos x="T0" y="T1"/>
                                </a:cxn>
                                <a:cxn ang="0">
                                  <a:pos x="T2" y="T3"/>
                                </a:cxn>
                                <a:cxn ang="0">
                                  <a:pos x="T4" y="T5"/>
                                </a:cxn>
                              </a:cxnLst>
                              <a:rect l="0" t="0" r="r" b="b"/>
                              <a:pathLst>
                                <a:path w="4" h="9">
                                  <a:moveTo>
                                    <a:pt x="0" y="0"/>
                                  </a:moveTo>
                                  <a:lnTo>
                                    <a:pt x="0" y="4"/>
                                  </a:lnTo>
                                  <a:lnTo>
                                    <a:pt x="4"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180"/>
                          <wps:cNvCnPr>
                            <a:cxnSpLocks noChangeShapeType="1"/>
                          </wps:cNvCnPr>
                          <wps:spPr bwMode="auto">
                            <a:xfrm>
                              <a:off x="1195" y="1455"/>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Freeform 1181"/>
                          <wps:cNvSpPr>
                            <a:spLocks/>
                          </wps:cNvSpPr>
                          <wps:spPr bwMode="auto">
                            <a:xfrm>
                              <a:off x="1157" y="1282"/>
                              <a:ext cx="566" cy="211"/>
                            </a:xfrm>
                            <a:custGeom>
                              <a:avLst/>
                              <a:gdLst>
                                <a:gd name="T0" fmla="*/ 561 w 566"/>
                                <a:gd name="T1" fmla="*/ 91 h 211"/>
                                <a:gd name="T2" fmla="*/ 566 w 566"/>
                                <a:gd name="T3" fmla="*/ 91 h 211"/>
                                <a:gd name="T4" fmla="*/ 566 w 566"/>
                                <a:gd name="T5" fmla="*/ 82 h 211"/>
                                <a:gd name="T6" fmla="*/ 561 w 566"/>
                                <a:gd name="T7" fmla="*/ 82 h 211"/>
                                <a:gd name="T8" fmla="*/ 494 w 566"/>
                                <a:gd name="T9" fmla="*/ 48 h 211"/>
                                <a:gd name="T10" fmla="*/ 489 w 566"/>
                                <a:gd name="T11" fmla="*/ 48 h 211"/>
                                <a:gd name="T12" fmla="*/ 456 w 566"/>
                                <a:gd name="T13" fmla="*/ 72 h 211"/>
                                <a:gd name="T14" fmla="*/ 461 w 566"/>
                                <a:gd name="T15" fmla="*/ 72 h 211"/>
                                <a:gd name="T16" fmla="*/ 365 w 566"/>
                                <a:gd name="T17" fmla="*/ 77 h 211"/>
                                <a:gd name="T18" fmla="*/ 283 w 566"/>
                                <a:gd name="T19" fmla="*/ 43 h 211"/>
                                <a:gd name="T20" fmla="*/ 288 w 566"/>
                                <a:gd name="T21" fmla="*/ 43 h 211"/>
                                <a:gd name="T22" fmla="*/ 230 w 566"/>
                                <a:gd name="T23" fmla="*/ 0 h 211"/>
                                <a:gd name="T24" fmla="*/ 221 w 566"/>
                                <a:gd name="T25" fmla="*/ 0 h 211"/>
                                <a:gd name="T26" fmla="*/ 115 w 566"/>
                                <a:gd name="T27" fmla="*/ 67 h 211"/>
                                <a:gd name="T28" fmla="*/ 115 w 566"/>
                                <a:gd name="T29" fmla="*/ 72 h 211"/>
                                <a:gd name="T30" fmla="*/ 105 w 566"/>
                                <a:gd name="T31" fmla="*/ 91 h 211"/>
                                <a:gd name="T32" fmla="*/ 105 w 566"/>
                                <a:gd name="T33" fmla="*/ 86 h 211"/>
                                <a:gd name="T34" fmla="*/ 0 w 566"/>
                                <a:gd name="T35" fmla="*/ 202 h 211"/>
                                <a:gd name="T36" fmla="*/ 0 w 566"/>
                                <a:gd name="T37" fmla="*/ 211 h 211"/>
                                <a:gd name="T38" fmla="*/ 9 w 566"/>
                                <a:gd name="T39" fmla="*/ 211 h 211"/>
                                <a:gd name="T40" fmla="*/ 120 w 566"/>
                                <a:gd name="T41" fmla="*/ 115 h 211"/>
                                <a:gd name="T42" fmla="*/ 115 w 566"/>
                                <a:gd name="T43" fmla="*/ 115 h 211"/>
                                <a:gd name="T44" fmla="*/ 201 w 566"/>
                                <a:gd name="T45" fmla="*/ 144 h 211"/>
                                <a:gd name="T46" fmla="*/ 345 w 566"/>
                                <a:gd name="T47" fmla="*/ 115 h 211"/>
                                <a:gd name="T48" fmla="*/ 446 w 566"/>
                                <a:gd name="T49" fmla="*/ 115 h 211"/>
                                <a:gd name="T50" fmla="*/ 561 w 566"/>
                                <a:gd name="T51" fmla="*/ 91 h 211"/>
                                <a:gd name="T52" fmla="*/ 561 w 566"/>
                                <a:gd name="T53" fmla="*/ 82 h 211"/>
                                <a:gd name="T54" fmla="*/ 446 w 566"/>
                                <a:gd name="T55" fmla="*/ 106 h 211"/>
                                <a:gd name="T56" fmla="*/ 345 w 566"/>
                                <a:gd name="T57" fmla="*/ 106 h 211"/>
                                <a:gd name="T58" fmla="*/ 201 w 566"/>
                                <a:gd name="T59" fmla="*/ 134 h 211"/>
                                <a:gd name="T60" fmla="*/ 115 w 566"/>
                                <a:gd name="T61" fmla="*/ 106 h 211"/>
                                <a:gd name="T62" fmla="*/ 110 w 566"/>
                                <a:gd name="T63" fmla="*/ 106 h 211"/>
                                <a:gd name="T64" fmla="*/ 0 w 566"/>
                                <a:gd name="T65" fmla="*/ 202 h 211"/>
                                <a:gd name="T66" fmla="*/ 9 w 566"/>
                                <a:gd name="T67" fmla="*/ 211 h 211"/>
                                <a:gd name="T68" fmla="*/ 115 w 566"/>
                                <a:gd name="T69" fmla="*/ 96 h 211"/>
                                <a:gd name="T70" fmla="*/ 115 w 566"/>
                                <a:gd name="T71" fmla="*/ 91 h 211"/>
                                <a:gd name="T72" fmla="*/ 125 w 566"/>
                                <a:gd name="T73" fmla="*/ 72 h 211"/>
                                <a:gd name="T74" fmla="*/ 125 w 566"/>
                                <a:gd name="T75" fmla="*/ 77 h 211"/>
                                <a:gd name="T76" fmla="*/ 230 w 566"/>
                                <a:gd name="T77" fmla="*/ 10 h 211"/>
                                <a:gd name="T78" fmla="*/ 221 w 566"/>
                                <a:gd name="T79" fmla="*/ 10 h 211"/>
                                <a:gd name="T80" fmla="*/ 278 w 566"/>
                                <a:gd name="T81" fmla="*/ 53 h 211"/>
                                <a:gd name="T82" fmla="*/ 283 w 566"/>
                                <a:gd name="T83" fmla="*/ 53 h 211"/>
                                <a:gd name="T84" fmla="*/ 365 w 566"/>
                                <a:gd name="T85" fmla="*/ 86 h 211"/>
                                <a:gd name="T86" fmla="*/ 461 w 566"/>
                                <a:gd name="T87" fmla="*/ 82 h 211"/>
                                <a:gd name="T88" fmla="*/ 465 w 566"/>
                                <a:gd name="T89" fmla="*/ 82 h 211"/>
                                <a:gd name="T90" fmla="*/ 499 w 566"/>
                                <a:gd name="T91" fmla="*/ 58 h 211"/>
                                <a:gd name="T92" fmla="*/ 494 w 566"/>
                                <a:gd name="T93" fmla="*/ 58 h 211"/>
                                <a:gd name="T94" fmla="*/ 561 w 566"/>
                                <a:gd name="T95" fmla="*/ 91 h 211"/>
                                <a:gd name="T96" fmla="*/ 561 w 566"/>
                                <a:gd name="T97" fmla="*/ 82 h 211"/>
                                <a:gd name="T98" fmla="*/ 561 w 566"/>
                                <a:gd name="T99" fmla="*/ 9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66" h="211">
                                  <a:moveTo>
                                    <a:pt x="561" y="91"/>
                                  </a:moveTo>
                                  <a:lnTo>
                                    <a:pt x="566" y="91"/>
                                  </a:lnTo>
                                  <a:lnTo>
                                    <a:pt x="566" y="82"/>
                                  </a:lnTo>
                                  <a:lnTo>
                                    <a:pt x="561" y="82"/>
                                  </a:lnTo>
                                  <a:lnTo>
                                    <a:pt x="494" y="48"/>
                                  </a:lnTo>
                                  <a:lnTo>
                                    <a:pt x="489" y="48"/>
                                  </a:lnTo>
                                  <a:lnTo>
                                    <a:pt x="456" y="72"/>
                                  </a:lnTo>
                                  <a:lnTo>
                                    <a:pt x="461" y="72"/>
                                  </a:lnTo>
                                  <a:lnTo>
                                    <a:pt x="365" y="77"/>
                                  </a:lnTo>
                                  <a:lnTo>
                                    <a:pt x="283" y="43"/>
                                  </a:lnTo>
                                  <a:lnTo>
                                    <a:pt x="288" y="43"/>
                                  </a:lnTo>
                                  <a:lnTo>
                                    <a:pt x="230" y="0"/>
                                  </a:lnTo>
                                  <a:lnTo>
                                    <a:pt x="221" y="0"/>
                                  </a:lnTo>
                                  <a:lnTo>
                                    <a:pt x="115" y="67"/>
                                  </a:lnTo>
                                  <a:lnTo>
                                    <a:pt x="115" y="72"/>
                                  </a:lnTo>
                                  <a:lnTo>
                                    <a:pt x="105" y="91"/>
                                  </a:lnTo>
                                  <a:lnTo>
                                    <a:pt x="105" y="86"/>
                                  </a:lnTo>
                                  <a:lnTo>
                                    <a:pt x="0" y="202"/>
                                  </a:lnTo>
                                  <a:lnTo>
                                    <a:pt x="0" y="211"/>
                                  </a:lnTo>
                                  <a:lnTo>
                                    <a:pt x="9" y="211"/>
                                  </a:lnTo>
                                  <a:lnTo>
                                    <a:pt x="120" y="115"/>
                                  </a:lnTo>
                                  <a:lnTo>
                                    <a:pt x="115" y="115"/>
                                  </a:lnTo>
                                  <a:lnTo>
                                    <a:pt x="201" y="144"/>
                                  </a:lnTo>
                                  <a:lnTo>
                                    <a:pt x="345" y="115"/>
                                  </a:lnTo>
                                  <a:lnTo>
                                    <a:pt x="446" y="115"/>
                                  </a:lnTo>
                                  <a:lnTo>
                                    <a:pt x="561" y="91"/>
                                  </a:lnTo>
                                  <a:lnTo>
                                    <a:pt x="561" y="82"/>
                                  </a:lnTo>
                                  <a:lnTo>
                                    <a:pt x="446" y="106"/>
                                  </a:lnTo>
                                  <a:lnTo>
                                    <a:pt x="345" y="106"/>
                                  </a:lnTo>
                                  <a:lnTo>
                                    <a:pt x="201" y="134"/>
                                  </a:lnTo>
                                  <a:lnTo>
                                    <a:pt x="115" y="106"/>
                                  </a:lnTo>
                                  <a:lnTo>
                                    <a:pt x="110" y="106"/>
                                  </a:lnTo>
                                  <a:lnTo>
                                    <a:pt x="0" y="202"/>
                                  </a:lnTo>
                                  <a:lnTo>
                                    <a:pt x="9" y="211"/>
                                  </a:lnTo>
                                  <a:lnTo>
                                    <a:pt x="115" y="96"/>
                                  </a:lnTo>
                                  <a:lnTo>
                                    <a:pt x="115" y="91"/>
                                  </a:lnTo>
                                  <a:lnTo>
                                    <a:pt x="125" y="72"/>
                                  </a:lnTo>
                                  <a:lnTo>
                                    <a:pt x="125" y="77"/>
                                  </a:lnTo>
                                  <a:lnTo>
                                    <a:pt x="230" y="10"/>
                                  </a:lnTo>
                                  <a:lnTo>
                                    <a:pt x="221" y="10"/>
                                  </a:lnTo>
                                  <a:lnTo>
                                    <a:pt x="278" y="53"/>
                                  </a:lnTo>
                                  <a:lnTo>
                                    <a:pt x="283" y="53"/>
                                  </a:lnTo>
                                  <a:lnTo>
                                    <a:pt x="365" y="86"/>
                                  </a:lnTo>
                                  <a:lnTo>
                                    <a:pt x="461" y="82"/>
                                  </a:lnTo>
                                  <a:lnTo>
                                    <a:pt x="465" y="82"/>
                                  </a:lnTo>
                                  <a:lnTo>
                                    <a:pt x="499" y="58"/>
                                  </a:lnTo>
                                  <a:lnTo>
                                    <a:pt x="494" y="58"/>
                                  </a:lnTo>
                                  <a:lnTo>
                                    <a:pt x="561" y="91"/>
                                  </a:lnTo>
                                  <a:lnTo>
                                    <a:pt x="561" y="82"/>
                                  </a:lnTo>
                                  <a:lnTo>
                                    <a:pt x="56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2"/>
                          <wps:cNvSpPr>
                            <a:spLocks/>
                          </wps:cNvSpPr>
                          <wps:spPr bwMode="auto">
                            <a:xfrm>
                              <a:off x="1042" y="1666"/>
                              <a:ext cx="153" cy="149"/>
                            </a:xfrm>
                            <a:custGeom>
                              <a:avLst/>
                              <a:gdLst>
                                <a:gd name="T0" fmla="*/ 115 w 153"/>
                                <a:gd name="T1" fmla="*/ 0 h 149"/>
                                <a:gd name="T2" fmla="*/ 115 w 153"/>
                                <a:gd name="T3" fmla="*/ 5 h 149"/>
                                <a:gd name="T4" fmla="*/ 105 w 153"/>
                                <a:gd name="T5" fmla="*/ 5 h 149"/>
                                <a:gd name="T6" fmla="*/ 105 w 153"/>
                                <a:gd name="T7" fmla="*/ 10 h 149"/>
                                <a:gd name="T8" fmla="*/ 91 w 153"/>
                                <a:gd name="T9" fmla="*/ 10 h 149"/>
                                <a:gd name="T10" fmla="*/ 91 w 153"/>
                                <a:gd name="T11" fmla="*/ 14 h 149"/>
                                <a:gd name="T12" fmla="*/ 72 w 153"/>
                                <a:gd name="T13" fmla="*/ 19 h 149"/>
                                <a:gd name="T14" fmla="*/ 72 w 153"/>
                                <a:gd name="T15" fmla="*/ 24 h 149"/>
                                <a:gd name="T16" fmla="*/ 57 w 153"/>
                                <a:gd name="T17" fmla="*/ 24 h 149"/>
                                <a:gd name="T18" fmla="*/ 57 w 153"/>
                                <a:gd name="T19" fmla="*/ 29 h 149"/>
                                <a:gd name="T20" fmla="*/ 38 w 153"/>
                                <a:gd name="T21" fmla="*/ 34 h 149"/>
                                <a:gd name="T22" fmla="*/ 38 w 153"/>
                                <a:gd name="T23" fmla="*/ 38 h 149"/>
                                <a:gd name="T24" fmla="*/ 24 w 153"/>
                                <a:gd name="T25" fmla="*/ 38 h 149"/>
                                <a:gd name="T26" fmla="*/ 24 w 153"/>
                                <a:gd name="T27" fmla="*/ 43 h 149"/>
                                <a:gd name="T28" fmla="*/ 14 w 153"/>
                                <a:gd name="T29" fmla="*/ 43 h 149"/>
                                <a:gd name="T30" fmla="*/ 14 w 153"/>
                                <a:gd name="T31" fmla="*/ 48 h 149"/>
                                <a:gd name="T32" fmla="*/ 0 w 153"/>
                                <a:gd name="T33" fmla="*/ 48 h 149"/>
                                <a:gd name="T34" fmla="*/ 0 w 153"/>
                                <a:gd name="T35" fmla="*/ 53 h 149"/>
                                <a:gd name="T36" fmla="*/ 28 w 153"/>
                                <a:gd name="T37" fmla="*/ 53 h 149"/>
                                <a:gd name="T38" fmla="*/ 28 w 153"/>
                                <a:gd name="T39" fmla="*/ 58 h 149"/>
                                <a:gd name="T40" fmla="*/ 91 w 153"/>
                                <a:gd name="T41" fmla="*/ 62 h 149"/>
                                <a:gd name="T42" fmla="*/ 91 w 153"/>
                                <a:gd name="T43" fmla="*/ 67 h 149"/>
                                <a:gd name="T44" fmla="*/ 110 w 153"/>
                                <a:gd name="T45" fmla="*/ 67 h 149"/>
                                <a:gd name="T46" fmla="*/ 110 w 153"/>
                                <a:gd name="T47" fmla="*/ 82 h 149"/>
                                <a:gd name="T48" fmla="*/ 115 w 153"/>
                                <a:gd name="T49" fmla="*/ 82 h 149"/>
                                <a:gd name="T50" fmla="*/ 115 w 153"/>
                                <a:gd name="T51" fmla="*/ 106 h 149"/>
                                <a:gd name="T52" fmla="*/ 120 w 153"/>
                                <a:gd name="T53" fmla="*/ 106 h 149"/>
                                <a:gd name="T54" fmla="*/ 120 w 153"/>
                                <a:gd name="T55" fmla="*/ 125 h 149"/>
                                <a:gd name="T56" fmla="*/ 124 w 153"/>
                                <a:gd name="T57" fmla="*/ 125 h 149"/>
                                <a:gd name="T58" fmla="*/ 124 w 153"/>
                                <a:gd name="T59" fmla="*/ 149 h 149"/>
                                <a:gd name="T60" fmla="*/ 129 w 153"/>
                                <a:gd name="T61" fmla="*/ 149 h 149"/>
                                <a:gd name="T62" fmla="*/ 129 w 153"/>
                                <a:gd name="T63" fmla="*/ 130 h 149"/>
                                <a:gd name="T64" fmla="*/ 134 w 153"/>
                                <a:gd name="T65" fmla="*/ 130 h 149"/>
                                <a:gd name="T66" fmla="*/ 134 w 153"/>
                                <a:gd name="T67" fmla="*/ 110 h 149"/>
                                <a:gd name="T68" fmla="*/ 139 w 153"/>
                                <a:gd name="T69" fmla="*/ 110 h 149"/>
                                <a:gd name="T70" fmla="*/ 139 w 153"/>
                                <a:gd name="T71" fmla="*/ 91 h 149"/>
                                <a:gd name="T72" fmla="*/ 144 w 153"/>
                                <a:gd name="T73" fmla="*/ 91 h 149"/>
                                <a:gd name="T74" fmla="*/ 144 w 153"/>
                                <a:gd name="T75" fmla="*/ 72 h 149"/>
                                <a:gd name="T76" fmla="*/ 148 w 153"/>
                                <a:gd name="T77" fmla="*/ 72 h 149"/>
                                <a:gd name="T78" fmla="*/ 153 w 153"/>
                                <a:gd name="T79" fmla="*/ 29 h 149"/>
                                <a:gd name="T80" fmla="*/ 148 w 153"/>
                                <a:gd name="T81" fmla="*/ 29 h 149"/>
                                <a:gd name="T82" fmla="*/ 124 w 153"/>
                                <a:gd name="T83" fmla="*/ 0 h 149"/>
                                <a:gd name="T84" fmla="*/ 115 w 153"/>
                                <a:gd name="T8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149">
                                  <a:moveTo>
                                    <a:pt x="115" y="0"/>
                                  </a:moveTo>
                                  <a:lnTo>
                                    <a:pt x="115" y="5"/>
                                  </a:lnTo>
                                  <a:lnTo>
                                    <a:pt x="105" y="5"/>
                                  </a:lnTo>
                                  <a:lnTo>
                                    <a:pt x="105" y="10"/>
                                  </a:lnTo>
                                  <a:lnTo>
                                    <a:pt x="91" y="10"/>
                                  </a:lnTo>
                                  <a:lnTo>
                                    <a:pt x="91" y="14"/>
                                  </a:lnTo>
                                  <a:lnTo>
                                    <a:pt x="72" y="19"/>
                                  </a:lnTo>
                                  <a:lnTo>
                                    <a:pt x="72" y="24"/>
                                  </a:lnTo>
                                  <a:lnTo>
                                    <a:pt x="57" y="24"/>
                                  </a:lnTo>
                                  <a:lnTo>
                                    <a:pt x="57" y="29"/>
                                  </a:lnTo>
                                  <a:lnTo>
                                    <a:pt x="38" y="34"/>
                                  </a:lnTo>
                                  <a:lnTo>
                                    <a:pt x="38" y="38"/>
                                  </a:lnTo>
                                  <a:lnTo>
                                    <a:pt x="24" y="38"/>
                                  </a:lnTo>
                                  <a:lnTo>
                                    <a:pt x="24" y="43"/>
                                  </a:lnTo>
                                  <a:lnTo>
                                    <a:pt x="14" y="43"/>
                                  </a:lnTo>
                                  <a:lnTo>
                                    <a:pt x="14" y="48"/>
                                  </a:lnTo>
                                  <a:lnTo>
                                    <a:pt x="0" y="48"/>
                                  </a:lnTo>
                                  <a:lnTo>
                                    <a:pt x="0" y="53"/>
                                  </a:lnTo>
                                  <a:lnTo>
                                    <a:pt x="28" y="53"/>
                                  </a:lnTo>
                                  <a:lnTo>
                                    <a:pt x="28" y="58"/>
                                  </a:lnTo>
                                  <a:lnTo>
                                    <a:pt x="91" y="62"/>
                                  </a:lnTo>
                                  <a:lnTo>
                                    <a:pt x="91" y="67"/>
                                  </a:lnTo>
                                  <a:lnTo>
                                    <a:pt x="110" y="67"/>
                                  </a:lnTo>
                                  <a:lnTo>
                                    <a:pt x="110" y="82"/>
                                  </a:lnTo>
                                  <a:lnTo>
                                    <a:pt x="115" y="82"/>
                                  </a:lnTo>
                                  <a:lnTo>
                                    <a:pt x="115" y="106"/>
                                  </a:lnTo>
                                  <a:lnTo>
                                    <a:pt x="120" y="106"/>
                                  </a:lnTo>
                                  <a:lnTo>
                                    <a:pt x="120" y="125"/>
                                  </a:lnTo>
                                  <a:lnTo>
                                    <a:pt x="124" y="125"/>
                                  </a:lnTo>
                                  <a:lnTo>
                                    <a:pt x="124" y="149"/>
                                  </a:lnTo>
                                  <a:lnTo>
                                    <a:pt x="129" y="149"/>
                                  </a:lnTo>
                                  <a:lnTo>
                                    <a:pt x="129" y="130"/>
                                  </a:lnTo>
                                  <a:lnTo>
                                    <a:pt x="134" y="130"/>
                                  </a:lnTo>
                                  <a:lnTo>
                                    <a:pt x="134" y="110"/>
                                  </a:lnTo>
                                  <a:lnTo>
                                    <a:pt x="139" y="110"/>
                                  </a:lnTo>
                                  <a:lnTo>
                                    <a:pt x="139" y="91"/>
                                  </a:lnTo>
                                  <a:lnTo>
                                    <a:pt x="144" y="91"/>
                                  </a:lnTo>
                                  <a:lnTo>
                                    <a:pt x="144" y="72"/>
                                  </a:lnTo>
                                  <a:lnTo>
                                    <a:pt x="148" y="72"/>
                                  </a:lnTo>
                                  <a:lnTo>
                                    <a:pt x="153" y="29"/>
                                  </a:lnTo>
                                  <a:lnTo>
                                    <a:pt x="148" y="29"/>
                                  </a:lnTo>
                                  <a:lnTo>
                                    <a:pt x="124" y="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wps:cNvSpPr>
                          <wps:spPr bwMode="auto">
                            <a:xfrm>
                              <a:off x="1075" y="1695"/>
                              <a:ext cx="19" cy="24"/>
                            </a:xfrm>
                            <a:custGeom>
                              <a:avLst/>
                              <a:gdLst>
                                <a:gd name="T0" fmla="*/ 0 w 19"/>
                                <a:gd name="T1" fmla="*/ 24 h 24"/>
                                <a:gd name="T2" fmla="*/ 10 w 19"/>
                                <a:gd name="T3" fmla="*/ 14 h 24"/>
                                <a:gd name="T4" fmla="*/ 10 w 19"/>
                                <a:gd name="T5" fmla="*/ 9 h 24"/>
                                <a:gd name="T6" fmla="*/ 19 w 19"/>
                                <a:gd name="T7" fmla="*/ 0 h 24"/>
                              </a:gdLst>
                              <a:ahLst/>
                              <a:cxnLst>
                                <a:cxn ang="0">
                                  <a:pos x="T0" y="T1"/>
                                </a:cxn>
                                <a:cxn ang="0">
                                  <a:pos x="T2" y="T3"/>
                                </a:cxn>
                                <a:cxn ang="0">
                                  <a:pos x="T4" y="T5"/>
                                </a:cxn>
                                <a:cxn ang="0">
                                  <a:pos x="T6" y="T7"/>
                                </a:cxn>
                              </a:cxnLst>
                              <a:rect l="0" t="0" r="r" b="b"/>
                              <a:pathLst>
                                <a:path w="19" h="24">
                                  <a:moveTo>
                                    <a:pt x="0" y="24"/>
                                  </a:moveTo>
                                  <a:lnTo>
                                    <a:pt x="10" y="14"/>
                                  </a:lnTo>
                                  <a:lnTo>
                                    <a:pt x="10" y="9"/>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1184"/>
                          <wps:cNvSpPr>
                            <a:spLocks/>
                          </wps:cNvSpPr>
                          <wps:spPr bwMode="auto">
                            <a:xfrm>
                              <a:off x="1133" y="1671"/>
                              <a:ext cx="33" cy="57"/>
                            </a:xfrm>
                            <a:custGeom>
                              <a:avLst/>
                              <a:gdLst>
                                <a:gd name="T0" fmla="*/ 0 w 33"/>
                                <a:gd name="T1" fmla="*/ 57 h 57"/>
                                <a:gd name="T2" fmla="*/ 0 w 33"/>
                                <a:gd name="T3" fmla="*/ 53 h 57"/>
                                <a:gd name="T4" fmla="*/ 5 w 33"/>
                                <a:gd name="T5" fmla="*/ 48 h 57"/>
                                <a:gd name="T6" fmla="*/ 5 w 33"/>
                                <a:gd name="T7" fmla="*/ 43 h 57"/>
                                <a:gd name="T8" fmla="*/ 9 w 33"/>
                                <a:gd name="T9" fmla="*/ 38 h 57"/>
                                <a:gd name="T10" fmla="*/ 14 w 33"/>
                                <a:gd name="T11" fmla="*/ 33 h 57"/>
                                <a:gd name="T12" fmla="*/ 14 w 33"/>
                                <a:gd name="T13" fmla="*/ 29 h 57"/>
                                <a:gd name="T14" fmla="*/ 19 w 33"/>
                                <a:gd name="T15" fmla="*/ 24 h 57"/>
                                <a:gd name="T16" fmla="*/ 19 w 33"/>
                                <a:gd name="T17" fmla="*/ 19 h 57"/>
                                <a:gd name="T18" fmla="*/ 29 w 33"/>
                                <a:gd name="T19" fmla="*/ 9 h 57"/>
                                <a:gd name="T20" fmla="*/ 29 w 33"/>
                                <a:gd name="T21" fmla="*/ 5 h 57"/>
                                <a:gd name="T22" fmla="*/ 33 w 33"/>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57">
                                  <a:moveTo>
                                    <a:pt x="0" y="57"/>
                                  </a:moveTo>
                                  <a:lnTo>
                                    <a:pt x="0" y="53"/>
                                  </a:lnTo>
                                  <a:lnTo>
                                    <a:pt x="5" y="48"/>
                                  </a:lnTo>
                                  <a:lnTo>
                                    <a:pt x="5" y="43"/>
                                  </a:lnTo>
                                  <a:lnTo>
                                    <a:pt x="9" y="38"/>
                                  </a:lnTo>
                                  <a:lnTo>
                                    <a:pt x="14" y="33"/>
                                  </a:lnTo>
                                  <a:lnTo>
                                    <a:pt x="14" y="29"/>
                                  </a:lnTo>
                                  <a:lnTo>
                                    <a:pt x="19" y="24"/>
                                  </a:lnTo>
                                  <a:lnTo>
                                    <a:pt x="19" y="19"/>
                                  </a:lnTo>
                                  <a:lnTo>
                                    <a:pt x="29" y="9"/>
                                  </a:lnTo>
                                  <a:lnTo>
                                    <a:pt x="29" y="5"/>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185"/>
                          <wps:cNvSpPr>
                            <a:spLocks/>
                          </wps:cNvSpPr>
                          <wps:spPr bwMode="auto">
                            <a:xfrm>
                              <a:off x="1162" y="1762"/>
                              <a:ext cx="14" cy="24"/>
                            </a:xfrm>
                            <a:custGeom>
                              <a:avLst/>
                              <a:gdLst>
                                <a:gd name="T0" fmla="*/ 0 w 14"/>
                                <a:gd name="T1" fmla="*/ 24 h 24"/>
                                <a:gd name="T2" fmla="*/ 4 w 14"/>
                                <a:gd name="T3" fmla="*/ 19 h 24"/>
                                <a:gd name="T4" fmla="*/ 4 w 14"/>
                                <a:gd name="T5" fmla="*/ 14 h 24"/>
                                <a:gd name="T6" fmla="*/ 14 w 14"/>
                                <a:gd name="T7" fmla="*/ 5 h 24"/>
                                <a:gd name="T8" fmla="*/ 14 w 14"/>
                                <a:gd name="T9" fmla="*/ 0 h 24"/>
                              </a:gdLst>
                              <a:ahLst/>
                              <a:cxnLst>
                                <a:cxn ang="0">
                                  <a:pos x="T0" y="T1"/>
                                </a:cxn>
                                <a:cxn ang="0">
                                  <a:pos x="T2" y="T3"/>
                                </a:cxn>
                                <a:cxn ang="0">
                                  <a:pos x="T4" y="T5"/>
                                </a:cxn>
                                <a:cxn ang="0">
                                  <a:pos x="T6" y="T7"/>
                                </a:cxn>
                                <a:cxn ang="0">
                                  <a:pos x="T8" y="T9"/>
                                </a:cxn>
                              </a:cxnLst>
                              <a:rect l="0" t="0" r="r" b="b"/>
                              <a:pathLst>
                                <a:path w="14" h="24">
                                  <a:moveTo>
                                    <a:pt x="0" y="24"/>
                                  </a:moveTo>
                                  <a:lnTo>
                                    <a:pt x="4" y="19"/>
                                  </a:lnTo>
                                  <a:lnTo>
                                    <a:pt x="4" y="14"/>
                                  </a:lnTo>
                                  <a:lnTo>
                                    <a:pt x="14"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186"/>
                          <wps:cNvSpPr>
                            <a:spLocks/>
                          </wps:cNvSpPr>
                          <wps:spPr bwMode="auto">
                            <a:xfrm>
                              <a:off x="1133" y="1676"/>
                              <a:ext cx="48" cy="76"/>
                            </a:xfrm>
                            <a:custGeom>
                              <a:avLst/>
                              <a:gdLst>
                                <a:gd name="T0" fmla="*/ 0 w 48"/>
                                <a:gd name="T1" fmla="*/ 0 h 76"/>
                                <a:gd name="T2" fmla="*/ 5 w 48"/>
                                <a:gd name="T3" fmla="*/ 4 h 76"/>
                                <a:gd name="T4" fmla="*/ 5 w 48"/>
                                <a:gd name="T5" fmla="*/ 9 h 76"/>
                                <a:gd name="T6" fmla="*/ 14 w 48"/>
                                <a:gd name="T7" fmla="*/ 19 h 76"/>
                                <a:gd name="T8" fmla="*/ 14 w 48"/>
                                <a:gd name="T9" fmla="*/ 24 h 76"/>
                                <a:gd name="T10" fmla="*/ 19 w 48"/>
                                <a:gd name="T11" fmla="*/ 28 h 76"/>
                                <a:gd name="T12" fmla="*/ 19 w 48"/>
                                <a:gd name="T13" fmla="*/ 33 h 76"/>
                                <a:gd name="T14" fmla="*/ 29 w 48"/>
                                <a:gd name="T15" fmla="*/ 43 h 76"/>
                                <a:gd name="T16" fmla="*/ 29 w 48"/>
                                <a:gd name="T17" fmla="*/ 48 h 76"/>
                                <a:gd name="T18" fmla="*/ 33 w 48"/>
                                <a:gd name="T19" fmla="*/ 52 h 76"/>
                                <a:gd name="T20" fmla="*/ 33 w 48"/>
                                <a:gd name="T21" fmla="*/ 57 h 76"/>
                                <a:gd name="T22" fmla="*/ 38 w 48"/>
                                <a:gd name="T23" fmla="*/ 62 h 76"/>
                                <a:gd name="T24" fmla="*/ 38 w 48"/>
                                <a:gd name="T25" fmla="*/ 67 h 76"/>
                                <a:gd name="T26" fmla="*/ 48 w 48"/>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0"/>
                                  </a:moveTo>
                                  <a:lnTo>
                                    <a:pt x="5" y="4"/>
                                  </a:lnTo>
                                  <a:lnTo>
                                    <a:pt x="5" y="9"/>
                                  </a:lnTo>
                                  <a:lnTo>
                                    <a:pt x="14" y="19"/>
                                  </a:lnTo>
                                  <a:lnTo>
                                    <a:pt x="14" y="24"/>
                                  </a:lnTo>
                                  <a:lnTo>
                                    <a:pt x="19" y="28"/>
                                  </a:lnTo>
                                  <a:lnTo>
                                    <a:pt x="19" y="33"/>
                                  </a:lnTo>
                                  <a:lnTo>
                                    <a:pt x="29" y="43"/>
                                  </a:lnTo>
                                  <a:lnTo>
                                    <a:pt x="29" y="48"/>
                                  </a:lnTo>
                                  <a:lnTo>
                                    <a:pt x="33" y="52"/>
                                  </a:lnTo>
                                  <a:lnTo>
                                    <a:pt x="33" y="57"/>
                                  </a:lnTo>
                                  <a:lnTo>
                                    <a:pt x="38" y="62"/>
                                  </a:lnTo>
                                  <a:lnTo>
                                    <a:pt x="38" y="67"/>
                                  </a:lnTo>
                                  <a:lnTo>
                                    <a:pt x="4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187"/>
                          <wps:cNvSpPr>
                            <a:spLocks/>
                          </wps:cNvSpPr>
                          <wps:spPr bwMode="auto">
                            <a:xfrm>
                              <a:off x="1085" y="1700"/>
                              <a:ext cx="14" cy="24"/>
                            </a:xfrm>
                            <a:custGeom>
                              <a:avLst/>
                              <a:gdLst>
                                <a:gd name="T0" fmla="*/ 0 w 14"/>
                                <a:gd name="T1" fmla="*/ 0 h 24"/>
                                <a:gd name="T2" fmla="*/ 5 w 14"/>
                                <a:gd name="T3" fmla="*/ 4 h 24"/>
                                <a:gd name="T4" fmla="*/ 5 w 14"/>
                                <a:gd name="T5" fmla="*/ 9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5" y="4"/>
                                  </a:lnTo>
                                  <a:lnTo>
                                    <a:pt x="5" y="9"/>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88"/>
                          <wps:cNvSpPr>
                            <a:spLocks/>
                          </wps:cNvSpPr>
                          <wps:spPr bwMode="auto">
                            <a:xfrm>
                              <a:off x="1037" y="1661"/>
                              <a:ext cx="158" cy="154"/>
                            </a:xfrm>
                            <a:custGeom>
                              <a:avLst/>
                              <a:gdLst>
                                <a:gd name="T0" fmla="*/ 5 w 158"/>
                                <a:gd name="T1" fmla="*/ 48 h 154"/>
                                <a:gd name="T2" fmla="*/ 5 w 158"/>
                                <a:gd name="T3" fmla="*/ 58 h 154"/>
                                <a:gd name="T4" fmla="*/ 125 w 158"/>
                                <a:gd name="T5" fmla="*/ 10 h 154"/>
                                <a:gd name="T6" fmla="*/ 120 w 158"/>
                                <a:gd name="T7" fmla="*/ 10 h 154"/>
                                <a:gd name="T8" fmla="*/ 149 w 158"/>
                                <a:gd name="T9" fmla="*/ 39 h 154"/>
                                <a:gd name="T10" fmla="*/ 149 w 158"/>
                                <a:gd name="T11" fmla="*/ 34 h 154"/>
                                <a:gd name="T12" fmla="*/ 125 w 158"/>
                                <a:gd name="T13" fmla="*/ 149 h 154"/>
                                <a:gd name="T14" fmla="*/ 134 w 158"/>
                                <a:gd name="T15" fmla="*/ 149 h 154"/>
                                <a:gd name="T16" fmla="*/ 120 w 158"/>
                                <a:gd name="T17" fmla="*/ 67 h 154"/>
                                <a:gd name="T18" fmla="*/ 120 w 158"/>
                                <a:gd name="T19" fmla="*/ 63 h 154"/>
                                <a:gd name="T20" fmla="*/ 115 w 158"/>
                                <a:gd name="T21" fmla="*/ 63 h 154"/>
                                <a:gd name="T22" fmla="*/ 5 w 158"/>
                                <a:gd name="T23" fmla="*/ 48 h 154"/>
                                <a:gd name="T24" fmla="*/ 5 w 158"/>
                                <a:gd name="T25" fmla="*/ 58 h 154"/>
                                <a:gd name="T26" fmla="*/ 115 w 158"/>
                                <a:gd name="T27" fmla="*/ 72 h 154"/>
                                <a:gd name="T28" fmla="*/ 110 w 158"/>
                                <a:gd name="T29" fmla="*/ 67 h 154"/>
                                <a:gd name="T30" fmla="*/ 125 w 158"/>
                                <a:gd name="T31" fmla="*/ 149 h 154"/>
                                <a:gd name="T32" fmla="*/ 125 w 158"/>
                                <a:gd name="T33" fmla="*/ 154 h 154"/>
                                <a:gd name="T34" fmla="*/ 129 w 158"/>
                                <a:gd name="T35" fmla="*/ 154 h 154"/>
                                <a:gd name="T36" fmla="*/ 134 w 158"/>
                                <a:gd name="T37" fmla="*/ 154 h 154"/>
                                <a:gd name="T38" fmla="*/ 134 w 158"/>
                                <a:gd name="T39" fmla="*/ 149 h 154"/>
                                <a:gd name="T40" fmla="*/ 158 w 158"/>
                                <a:gd name="T41" fmla="*/ 34 h 154"/>
                                <a:gd name="T42" fmla="*/ 158 w 158"/>
                                <a:gd name="T43" fmla="*/ 29 h 154"/>
                                <a:gd name="T44" fmla="*/ 129 w 158"/>
                                <a:gd name="T45" fmla="*/ 0 h 154"/>
                                <a:gd name="T46" fmla="*/ 125 w 158"/>
                                <a:gd name="T47" fmla="*/ 0 h 154"/>
                                <a:gd name="T48" fmla="*/ 5 w 158"/>
                                <a:gd name="T49" fmla="*/ 48 h 154"/>
                                <a:gd name="T50" fmla="*/ 0 w 158"/>
                                <a:gd name="T51" fmla="*/ 48 h 154"/>
                                <a:gd name="T52" fmla="*/ 0 w 158"/>
                                <a:gd name="T53" fmla="*/ 53 h 154"/>
                                <a:gd name="T54" fmla="*/ 0 w 158"/>
                                <a:gd name="T55" fmla="*/ 58 h 154"/>
                                <a:gd name="T56" fmla="*/ 5 w 158"/>
                                <a:gd name="T57" fmla="*/ 58 h 154"/>
                                <a:gd name="T58" fmla="*/ 5 w 158"/>
                                <a:gd name="T59" fmla="*/ 48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8" h="154">
                                  <a:moveTo>
                                    <a:pt x="5" y="48"/>
                                  </a:moveTo>
                                  <a:lnTo>
                                    <a:pt x="5" y="58"/>
                                  </a:lnTo>
                                  <a:lnTo>
                                    <a:pt x="125" y="10"/>
                                  </a:lnTo>
                                  <a:lnTo>
                                    <a:pt x="120" y="10"/>
                                  </a:lnTo>
                                  <a:lnTo>
                                    <a:pt x="149" y="39"/>
                                  </a:lnTo>
                                  <a:lnTo>
                                    <a:pt x="149" y="34"/>
                                  </a:lnTo>
                                  <a:lnTo>
                                    <a:pt x="125" y="149"/>
                                  </a:lnTo>
                                  <a:lnTo>
                                    <a:pt x="134" y="149"/>
                                  </a:lnTo>
                                  <a:lnTo>
                                    <a:pt x="120" y="67"/>
                                  </a:lnTo>
                                  <a:lnTo>
                                    <a:pt x="120" y="63"/>
                                  </a:lnTo>
                                  <a:lnTo>
                                    <a:pt x="115" y="63"/>
                                  </a:lnTo>
                                  <a:lnTo>
                                    <a:pt x="5" y="48"/>
                                  </a:lnTo>
                                  <a:lnTo>
                                    <a:pt x="5" y="58"/>
                                  </a:lnTo>
                                  <a:lnTo>
                                    <a:pt x="115" y="72"/>
                                  </a:lnTo>
                                  <a:lnTo>
                                    <a:pt x="110" y="67"/>
                                  </a:lnTo>
                                  <a:lnTo>
                                    <a:pt x="125" y="149"/>
                                  </a:lnTo>
                                  <a:lnTo>
                                    <a:pt x="125" y="154"/>
                                  </a:lnTo>
                                  <a:lnTo>
                                    <a:pt x="129" y="154"/>
                                  </a:lnTo>
                                  <a:lnTo>
                                    <a:pt x="134" y="154"/>
                                  </a:lnTo>
                                  <a:lnTo>
                                    <a:pt x="134" y="149"/>
                                  </a:lnTo>
                                  <a:lnTo>
                                    <a:pt x="158" y="34"/>
                                  </a:lnTo>
                                  <a:lnTo>
                                    <a:pt x="158" y="29"/>
                                  </a:lnTo>
                                  <a:lnTo>
                                    <a:pt x="129" y="0"/>
                                  </a:lnTo>
                                  <a:lnTo>
                                    <a:pt x="125" y="0"/>
                                  </a:lnTo>
                                  <a:lnTo>
                                    <a:pt x="5" y="48"/>
                                  </a:lnTo>
                                  <a:lnTo>
                                    <a:pt x="0" y="48"/>
                                  </a:lnTo>
                                  <a:lnTo>
                                    <a:pt x="0" y="53"/>
                                  </a:lnTo>
                                  <a:lnTo>
                                    <a:pt x="0" y="58"/>
                                  </a:lnTo>
                                  <a:lnTo>
                                    <a:pt x="5" y="58"/>
                                  </a:lnTo>
                                  <a:lnTo>
                                    <a:pt x="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9"/>
                          <wps:cNvSpPr>
                            <a:spLocks/>
                          </wps:cNvSpPr>
                          <wps:spPr bwMode="auto">
                            <a:xfrm>
                              <a:off x="3773" y="1268"/>
                              <a:ext cx="259" cy="206"/>
                            </a:xfrm>
                            <a:custGeom>
                              <a:avLst/>
                              <a:gdLst>
                                <a:gd name="T0" fmla="*/ 77 w 259"/>
                                <a:gd name="T1" fmla="*/ 0 h 206"/>
                                <a:gd name="T2" fmla="*/ 77 w 259"/>
                                <a:gd name="T3" fmla="*/ 9 h 206"/>
                                <a:gd name="T4" fmla="*/ 58 w 259"/>
                                <a:gd name="T5" fmla="*/ 24 h 206"/>
                                <a:gd name="T6" fmla="*/ 58 w 259"/>
                                <a:gd name="T7" fmla="*/ 33 h 206"/>
                                <a:gd name="T8" fmla="*/ 38 w 259"/>
                                <a:gd name="T9" fmla="*/ 48 h 206"/>
                                <a:gd name="T10" fmla="*/ 38 w 259"/>
                                <a:gd name="T11" fmla="*/ 57 h 206"/>
                                <a:gd name="T12" fmla="*/ 19 w 259"/>
                                <a:gd name="T13" fmla="*/ 72 h 206"/>
                                <a:gd name="T14" fmla="*/ 19 w 259"/>
                                <a:gd name="T15" fmla="*/ 81 h 206"/>
                                <a:gd name="T16" fmla="*/ 0 w 259"/>
                                <a:gd name="T17" fmla="*/ 100 h 206"/>
                                <a:gd name="T18" fmla="*/ 10 w 259"/>
                                <a:gd name="T19" fmla="*/ 100 h 206"/>
                                <a:gd name="T20" fmla="*/ 10 w 259"/>
                                <a:gd name="T21" fmla="*/ 105 h 206"/>
                                <a:gd name="T22" fmla="*/ 19 w 259"/>
                                <a:gd name="T23" fmla="*/ 105 h 206"/>
                                <a:gd name="T24" fmla="*/ 19 w 259"/>
                                <a:gd name="T25" fmla="*/ 110 h 206"/>
                                <a:gd name="T26" fmla="*/ 43 w 259"/>
                                <a:gd name="T27" fmla="*/ 115 h 206"/>
                                <a:gd name="T28" fmla="*/ 43 w 259"/>
                                <a:gd name="T29" fmla="*/ 120 h 206"/>
                                <a:gd name="T30" fmla="*/ 53 w 259"/>
                                <a:gd name="T31" fmla="*/ 120 h 206"/>
                                <a:gd name="T32" fmla="*/ 53 w 259"/>
                                <a:gd name="T33" fmla="*/ 124 h 206"/>
                                <a:gd name="T34" fmla="*/ 62 w 259"/>
                                <a:gd name="T35" fmla="*/ 124 h 206"/>
                                <a:gd name="T36" fmla="*/ 62 w 259"/>
                                <a:gd name="T37" fmla="*/ 129 h 206"/>
                                <a:gd name="T38" fmla="*/ 72 w 259"/>
                                <a:gd name="T39" fmla="*/ 129 h 206"/>
                                <a:gd name="T40" fmla="*/ 72 w 259"/>
                                <a:gd name="T41" fmla="*/ 134 h 206"/>
                                <a:gd name="T42" fmla="*/ 82 w 259"/>
                                <a:gd name="T43" fmla="*/ 134 h 206"/>
                                <a:gd name="T44" fmla="*/ 115 w 259"/>
                                <a:gd name="T45" fmla="*/ 206 h 206"/>
                                <a:gd name="T46" fmla="*/ 120 w 259"/>
                                <a:gd name="T47" fmla="*/ 206 h 206"/>
                                <a:gd name="T48" fmla="*/ 120 w 259"/>
                                <a:gd name="T49" fmla="*/ 196 h 206"/>
                                <a:gd name="T50" fmla="*/ 125 w 259"/>
                                <a:gd name="T51" fmla="*/ 196 h 206"/>
                                <a:gd name="T52" fmla="*/ 125 w 259"/>
                                <a:gd name="T53" fmla="*/ 187 h 206"/>
                                <a:gd name="T54" fmla="*/ 130 w 259"/>
                                <a:gd name="T55" fmla="*/ 187 h 206"/>
                                <a:gd name="T56" fmla="*/ 134 w 259"/>
                                <a:gd name="T57" fmla="*/ 163 h 206"/>
                                <a:gd name="T58" fmla="*/ 139 w 259"/>
                                <a:gd name="T59" fmla="*/ 163 h 206"/>
                                <a:gd name="T60" fmla="*/ 139 w 259"/>
                                <a:gd name="T61" fmla="*/ 153 h 206"/>
                                <a:gd name="T62" fmla="*/ 144 w 259"/>
                                <a:gd name="T63" fmla="*/ 153 h 206"/>
                                <a:gd name="T64" fmla="*/ 149 w 259"/>
                                <a:gd name="T65" fmla="*/ 129 h 206"/>
                                <a:gd name="T66" fmla="*/ 154 w 259"/>
                                <a:gd name="T67" fmla="*/ 129 h 206"/>
                                <a:gd name="T68" fmla="*/ 154 w 259"/>
                                <a:gd name="T69" fmla="*/ 120 h 206"/>
                                <a:gd name="T70" fmla="*/ 158 w 259"/>
                                <a:gd name="T71" fmla="*/ 120 h 206"/>
                                <a:gd name="T72" fmla="*/ 163 w 259"/>
                                <a:gd name="T73" fmla="*/ 96 h 206"/>
                                <a:gd name="T74" fmla="*/ 259 w 259"/>
                                <a:gd name="T75" fmla="*/ 0 h 206"/>
                                <a:gd name="T76" fmla="*/ 77 w 259"/>
                                <a:gd name="T7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9" h="206">
                                  <a:moveTo>
                                    <a:pt x="77" y="0"/>
                                  </a:moveTo>
                                  <a:lnTo>
                                    <a:pt x="77" y="9"/>
                                  </a:lnTo>
                                  <a:lnTo>
                                    <a:pt x="58" y="24"/>
                                  </a:lnTo>
                                  <a:lnTo>
                                    <a:pt x="58" y="33"/>
                                  </a:lnTo>
                                  <a:lnTo>
                                    <a:pt x="38" y="48"/>
                                  </a:lnTo>
                                  <a:lnTo>
                                    <a:pt x="38" y="57"/>
                                  </a:lnTo>
                                  <a:lnTo>
                                    <a:pt x="19" y="72"/>
                                  </a:lnTo>
                                  <a:lnTo>
                                    <a:pt x="19" y="81"/>
                                  </a:lnTo>
                                  <a:lnTo>
                                    <a:pt x="0" y="100"/>
                                  </a:lnTo>
                                  <a:lnTo>
                                    <a:pt x="10" y="100"/>
                                  </a:lnTo>
                                  <a:lnTo>
                                    <a:pt x="10" y="105"/>
                                  </a:lnTo>
                                  <a:lnTo>
                                    <a:pt x="19" y="105"/>
                                  </a:lnTo>
                                  <a:lnTo>
                                    <a:pt x="19" y="110"/>
                                  </a:lnTo>
                                  <a:lnTo>
                                    <a:pt x="43" y="115"/>
                                  </a:lnTo>
                                  <a:lnTo>
                                    <a:pt x="43" y="120"/>
                                  </a:lnTo>
                                  <a:lnTo>
                                    <a:pt x="53" y="120"/>
                                  </a:lnTo>
                                  <a:lnTo>
                                    <a:pt x="53" y="124"/>
                                  </a:lnTo>
                                  <a:lnTo>
                                    <a:pt x="62" y="124"/>
                                  </a:lnTo>
                                  <a:lnTo>
                                    <a:pt x="62" y="129"/>
                                  </a:lnTo>
                                  <a:lnTo>
                                    <a:pt x="72" y="129"/>
                                  </a:lnTo>
                                  <a:lnTo>
                                    <a:pt x="72" y="134"/>
                                  </a:lnTo>
                                  <a:lnTo>
                                    <a:pt x="82" y="134"/>
                                  </a:lnTo>
                                  <a:lnTo>
                                    <a:pt x="115" y="206"/>
                                  </a:lnTo>
                                  <a:lnTo>
                                    <a:pt x="120" y="206"/>
                                  </a:lnTo>
                                  <a:lnTo>
                                    <a:pt x="120" y="196"/>
                                  </a:lnTo>
                                  <a:lnTo>
                                    <a:pt x="125" y="196"/>
                                  </a:lnTo>
                                  <a:lnTo>
                                    <a:pt x="125" y="187"/>
                                  </a:lnTo>
                                  <a:lnTo>
                                    <a:pt x="130" y="187"/>
                                  </a:lnTo>
                                  <a:lnTo>
                                    <a:pt x="134" y="163"/>
                                  </a:lnTo>
                                  <a:lnTo>
                                    <a:pt x="139" y="163"/>
                                  </a:lnTo>
                                  <a:lnTo>
                                    <a:pt x="139" y="153"/>
                                  </a:lnTo>
                                  <a:lnTo>
                                    <a:pt x="144" y="153"/>
                                  </a:lnTo>
                                  <a:lnTo>
                                    <a:pt x="149" y="129"/>
                                  </a:lnTo>
                                  <a:lnTo>
                                    <a:pt x="154" y="129"/>
                                  </a:lnTo>
                                  <a:lnTo>
                                    <a:pt x="154" y="120"/>
                                  </a:lnTo>
                                  <a:lnTo>
                                    <a:pt x="158" y="120"/>
                                  </a:lnTo>
                                  <a:lnTo>
                                    <a:pt x="163" y="96"/>
                                  </a:lnTo>
                                  <a:lnTo>
                                    <a:pt x="259" y="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90"/>
                          <wps:cNvSpPr>
                            <a:spLocks/>
                          </wps:cNvSpPr>
                          <wps:spPr bwMode="auto">
                            <a:xfrm>
                              <a:off x="3783" y="1325"/>
                              <a:ext cx="24" cy="39"/>
                            </a:xfrm>
                            <a:custGeom>
                              <a:avLst/>
                              <a:gdLst>
                                <a:gd name="T0" fmla="*/ 0 w 24"/>
                                <a:gd name="T1" fmla="*/ 39 h 39"/>
                                <a:gd name="T2" fmla="*/ 4 w 24"/>
                                <a:gd name="T3" fmla="*/ 34 h 39"/>
                                <a:gd name="T4" fmla="*/ 4 w 24"/>
                                <a:gd name="T5" fmla="*/ 29 h 39"/>
                                <a:gd name="T6" fmla="*/ 9 w 24"/>
                                <a:gd name="T7" fmla="*/ 24 h 39"/>
                                <a:gd name="T8" fmla="*/ 9 w 24"/>
                                <a:gd name="T9" fmla="*/ 19 h 39"/>
                                <a:gd name="T10" fmla="*/ 14 w 24"/>
                                <a:gd name="T11" fmla="*/ 15 h 39"/>
                                <a:gd name="T12" fmla="*/ 14 w 24"/>
                                <a:gd name="T13" fmla="*/ 10 h 39"/>
                                <a:gd name="T14" fmla="*/ 24 w 24"/>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39"/>
                                  </a:moveTo>
                                  <a:lnTo>
                                    <a:pt x="4" y="34"/>
                                  </a:lnTo>
                                  <a:lnTo>
                                    <a:pt x="4" y="29"/>
                                  </a:lnTo>
                                  <a:lnTo>
                                    <a:pt x="9" y="24"/>
                                  </a:lnTo>
                                  <a:lnTo>
                                    <a:pt x="9" y="19"/>
                                  </a:lnTo>
                                  <a:lnTo>
                                    <a:pt x="14" y="15"/>
                                  </a:lnTo>
                                  <a:lnTo>
                                    <a:pt x="14" y="10"/>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191"/>
                          <wps:cNvSpPr>
                            <a:spLocks/>
                          </wps:cNvSpPr>
                          <wps:spPr bwMode="auto">
                            <a:xfrm>
                              <a:off x="3835" y="1268"/>
                              <a:ext cx="68" cy="120"/>
                            </a:xfrm>
                            <a:custGeom>
                              <a:avLst/>
                              <a:gdLst>
                                <a:gd name="T0" fmla="*/ 0 w 68"/>
                                <a:gd name="T1" fmla="*/ 120 h 120"/>
                                <a:gd name="T2" fmla="*/ 0 w 68"/>
                                <a:gd name="T3" fmla="*/ 115 h 120"/>
                                <a:gd name="T4" fmla="*/ 5 w 68"/>
                                <a:gd name="T5" fmla="*/ 110 h 120"/>
                                <a:gd name="T6" fmla="*/ 5 w 68"/>
                                <a:gd name="T7" fmla="*/ 105 h 120"/>
                                <a:gd name="T8" fmla="*/ 10 w 68"/>
                                <a:gd name="T9" fmla="*/ 100 h 120"/>
                                <a:gd name="T10" fmla="*/ 10 w 68"/>
                                <a:gd name="T11" fmla="*/ 96 h 120"/>
                                <a:gd name="T12" fmla="*/ 15 w 68"/>
                                <a:gd name="T13" fmla="*/ 91 h 120"/>
                                <a:gd name="T14" fmla="*/ 20 w 68"/>
                                <a:gd name="T15" fmla="*/ 86 h 120"/>
                                <a:gd name="T16" fmla="*/ 20 w 68"/>
                                <a:gd name="T17" fmla="*/ 81 h 120"/>
                                <a:gd name="T18" fmla="*/ 24 w 68"/>
                                <a:gd name="T19" fmla="*/ 76 h 120"/>
                                <a:gd name="T20" fmla="*/ 24 w 68"/>
                                <a:gd name="T21" fmla="*/ 72 h 120"/>
                                <a:gd name="T22" fmla="*/ 34 w 68"/>
                                <a:gd name="T23" fmla="*/ 62 h 120"/>
                                <a:gd name="T24" fmla="*/ 34 w 68"/>
                                <a:gd name="T25" fmla="*/ 57 h 120"/>
                                <a:gd name="T26" fmla="*/ 39 w 68"/>
                                <a:gd name="T27" fmla="*/ 52 h 120"/>
                                <a:gd name="T28" fmla="*/ 39 w 68"/>
                                <a:gd name="T29" fmla="*/ 48 h 120"/>
                                <a:gd name="T30" fmla="*/ 44 w 68"/>
                                <a:gd name="T31" fmla="*/ 43 h 120"/>
                                <a:gd name="T32" fmla="*/ 44 w 68"/>
                                <a:gd name="T33" fmla="*/ 38 h 120"/>
                                <a:gd name="T34" fmla="*/ 53 w 68"/>
                                <a:gd name="T35" fmla="*/ 28 h 120"/>
                                <a:gd name="T36" fmla="*/ 53 w 68"/>
                                <a:gd name="T37" fmla="*/ 24 h 120"/>
                                <a:gd name="T38" fmla="*/ 58 w 68"/>
                                <a:gd name="T39" fmla="*/ 19 h 120"/>
                                <a:gd name="T40" fmla="*/ 58 w 68"/>
                                <a:gd name="T41" fmla="*/ 14 h 120"/>
                                <a:gd name="T42" fmla="*/ 68 w 68"/>
                                <a:gd name="T43" fmla="*/ 4 h 120"/>
                                <a:gd name="T44" fmla="*/ 68 w 68"/>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20">
                                  <a:moveTo>
                                    <a:pt x="0" y="120"/>
                                  </a:moveTo>
                                  <a:lnTo>
                                    <a:pt x="0" y="115"/>
                                  </a:lnTo>
                                  <a:lnTo>
                                    <a:pt x="5" y="110"/>
                                  </a:lnTo>
                                  <a:lnTo>
                                    <a:pt x="5" y="105"/>
                                  </a:lnTo>
                                  <a:lnTo>
                                    <a:pt x="10" y="100"/>
                                  </a:lnTo>
                                  <a:lnTo>
                                    <a:pt x="10" y="96"/>
                                  </a:lnTo>
                                  <a:lnTo>
                                    <a:pt x="15" y="91"/>
                                  </a:lnTo>
                                  <a:lnTo>
                                    <a:pt x="20" y="86"/>
                                  </a:lnTo>
                                  <a:lnTo>
                                    <a:pt x="20" y="81"/>
                                  </a:lnTo>
                                  <a:lnTo>
                                    <a:pt x="24" y="76"/>
                                  </a:lnTo>
                                  <a:lnTo>
                                    <a:pt x="24" y="72"/>
                                  </a:lnTo>
                                  <a:lnTo>
                                    <a:pt x="34" y="62"/>
                                  </a:lnTo>
                                  <a:lnTo>
                                    <a:pt x="34" y="57"/>
                                  </a:lnTo>
                                  <a:lnTo>
                                    <a:pt x="39" y="52"/>
                                  </a:lnTo>
                                  <a:lnTo>
                                    <a:pt x="39" y="48"/>
                                  </a:lnTo>
                                  <a:lnTo>
                                    <a:pt x="44" y="43"/>
                                  </a:lnTo>
                                  <a:lnTo>
                                    <a:pt x="44" y="38"/>
                                  </a:lnTo>
                                  <a:lnTo>
                                    <a:pt x="53" y="28"/>
                                  </a:lnTo>
                                  <a:lnTo>
                                    <a:pt x="53" y="24"/>
                                  </a:lnTo>
                                  <a:lnTo>
                                    <a:pt x="58" y="19"/>
                                  </a:lnTo>
                                  <a:lnTo>
                                    <a:pt x="58" y="14"/>
                                  </a:lnTo>
                                  <a:lnTo>
                                    <a:pt x="68" y="4"/>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192"/>
                          <wps:cNvSpPr>
                            <a:spLocks/>
                          </wps:cNvSpPr>
                          <wps:spPr bwMode="auto">
                            <a:xfrm>
                              <a:off x="3869" y="1268"/>
                              <a:ext cx="96" cy="163"/>
                            </a:xfrm>
                            <a:custGeom>
                              <a:avLst/>
                              <a:gdLst>
                                <a:gd name="T0" fmla="*/ 0 w 96"/>
                                <a:gd name="T1" fmla="*/ 163 h 163"/>
                                <a:gd name="T2" fmla="*/ 5 w 96"/>
                                <a:gd name="T3" fmla="*/ 158 h 163"/>
                                <a:gd name="T4" fmla="*/ 5 w 96"/>
                                <a:gd name="T5" fmla="*/ 153 h 163"/>
                                <a:gd name="T6" fmla="*/ 14 w 96"/>
                                <a:gd name="T7" fmla="*/ 144 h 163"/>
                                <a:gd name="T8" fmla="*/ 14 w 96"/>
                                <a:gd name="T9" fmla="*/ 139 h 163"/>
                                <a:gd name="T10" fmla="*/ 19 w 96"/>
                                <a:gd name="T11" fmla="*/ 134 h 163"/>
                                <a:gd name="T12" fmla="*/ 19 w 96"/>
                                <a:gd name="T13" fmla="*/ 129 h 163"/>
                                <a:gd name="T14" fmla="*/ 24 w 96"/>
                                <a:gd name="T15" fmla="*/ 124 h 163"/>
                                <a:gd name="T16" fmla="*/ 24 w 96"/>
                                <a:gd name="T17" fmla="*/ 120 h 163"/>
                                <a:gd name="T18" fmla="*/ 34 w 96"/>
                                <a:gd name="T19" fmla="*/ 110 h 163"/>
                                <a:gd name="T20" fmla="*/ 34 w 96"/>
                                <a:gd name="T21" fmla="*/ 105 h 163"/>
                                <a:gd name="T22" fmla="*/ 38 w 96"/>
                                <a:gd name="T23" fmla="*/ 100 h 163"/>
                                <a:gd name="T24" fmla="*/ 38 w 96"/>
                                <a:gd name="T25" fmla="*/ 96 h 163"/>
                                <a:gd name="T26" fmla="*/ 48 w 96"/>
                                <a:gd name="T27" fmla="*/ 86 h 163"/>
                                <a:gd name="T28" fmla="*/ 48 w 96"/>
                                <a:gd name="T29" fmla="*/ 81 h 163"/>
                                <a:gd name="T30" fmla="*/ 53 w 96"/>
                                <a:gd name="T31" fmla="*/ 76 h 163"/>
                                <a:gd name="T32" fmla="*/ 53 w 96"/>
                                <a:gd name="T33" fmla="*/ 72 h 163"/>
                                <a:gd name="T34" fmla="*/ 58 w 96"/>
                                <a:gd name="T35" fmla="*/ 67 h 163"/>
                                <a:gd name="T36" fmla="*/ 58 w 96"/>
                                <a:gd name="T37" fmla="*/ 62 h 163"/>
                                <a:gd name="T38" fmla="*/ 67 w 96"/>
                                <a:gd name="T39" fmla="*/ 52 h 163"/>
                                <a:gd name="T40" fmla="*/ 67 w 96"/>
                                <a:gd name="T41" fmla="*/ 48 h 163"/>
                                <a:gd name="T42" fmla="*/ 72 w 96"/>
                                <a:gd name="T43" fmla="*/ 43 h 163"/>
                                <a:gd name="T44" fmla="*/ 72 w 96"/>
                                <a:gd name="T45" fmla="*/ 38 h 163"/>
                                <a:gd name="T46" fmla="*/ 82 w 96"/>
                                <a:gd name="T47" fmla="*/ 28 h 163"/>
                                <a:gd name="T48" fmla="*/ 82 w 96"/>
                                <a:gd name="T49" fmla="*/ 24 h 163"/>
                                <a:gd name="T50" fmla="*/ 86 w 96"/>
                                <a:gd name="T51" fmla="*/ 19 h 163"/>
                                <a:gd name="T52" fmla="*/ 86 w 96"/>
                                <a:gd name="T53" fmla="*/ 14 h 163"/>
                                <a:gd name="T54" fmla="*/ 91 w 96"/>
                                <a:gd name="T55" fmla="*/ 9 h 163"/>
                                <a:gd name="T56" fmla="*/ 91 w 96"/>
                                <a:gd name="T57" fmla="*/ 4 h 163"/>
                                <a:gd name="T58" fmla="*/ 96 w 96"/>
                                <a:gd name="T59"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63">
                                  <a:moveTo>
                                    <a:pt x="0" y="163"/>
                                  </a:moveTo>
                                  <a:lnTo>
                                    <a:pt x="5" y="158"/>
                                  </a:lnTo>
                                  <a:lnTo>
                                    <a:pt x="5" y="153"/>
                                  </a:lnTo>
                                  <a:lnTo>
                                    <a:pt x="14" y="144"/>
                                  </a:lnTo>
                                  <a:lnTo>
                                    <a:pt x="14" y="139"/>
                                  </a:lnTo>
                                  <a:lnTo>
                                    <a:pt x="19" y="134"/>
                                  </a:lnTo>
                                  <a:lnTo>
                                    <a:pt x="19" y="129"/>
                                  </a:lnTo>
                                  <a:lnTo>
                                    <a:pt x="24" y="124"/>
                                  </a:lnTo>
                                  <a:lnTo>
                                    <a:pt x="24" y="120"/>
                                  </a:lnTo>
                                  <a:lnTo>
                                    <a:pt x="34" y="110"/>
                                  </a:lnTo>
                                  <a:lnTo>
                                    <a:pt x="34" y="105"/>
                                  </a:lnTo>
                                  <a:lnTo>
                                    <a:pt x="38" y="100"/>
                                  </a:lnTo>
                                  <a:lnTo>
                                    <a:pt x="38" y="96"/>
                                  </a:lnTo>
                                  <a:lnTo>
                                    <a:pt x="48" y="86"/>
                                  </a:lnTo>
                                  <a:lnTo>
                                    <a:pt x="48" y="81"/>
                                  </a:lnTo>
                                  <a:lnTo>
                                    <a:pt x="53" y="76"/>
                                  </a:lnTo>
                                  <a:lnTo>
                                    <a:pt x="53" y="72"/>
                                  </a:lnTo>
                                  <a:lnTo>
                                    <a:pt x="58" y="67"/>
                                  </a:lnTo>
                                  <a:lnTo>
                                    <a:pt x="58" y="62"/>
                                  </a:lnTo>
                                  <a:lnTo>
                                    <a:pt x="67" y="52"/>
                                  </a:lnTo>
                                  <a:lnTo>
                                    <a:pt x="67" y="48"/>
                                  </a:lnTo>
                                  <a:lnTo>
                                    <a:pt x="72" y="43"/>
                                  </a:lnTo>
                                  <a:lnTo>
                                    <a:pt x="72" y="38"/>
                                  </a:lnTo>
                                  <a:lnTo>
                                    <a:pt x="82" y="28"/>
                                  </a:lnTo>
                                  <a:lnTo>
                                    <a:pt x="82" y="24"/>
                                  </a:lnTo>
                                  <a:lnTo>
                                    <a:pt x="86" y="19"/>
                                  </a:lnTo>
                                  <a:lnTo>
                                    <a:pt x="86" y="14"/>
                                  </a:lnTo>
                                  <a:lnTo>
                                    <a:pt x="91" y="9"/>
                                  </a:lnTo>
                                  <a:lnTo>
                                    <a:pt x="91" y="4"/>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193"/>
                          <wps:cNvSpPr>
                            <a:spLocks/>
                          </wps:cNvSpPr>
                          <wps:spPr bwMode="auto">
                            <a:xfrm>
                              <a:off x="3965" y="1268"/>
                              <a:ext cx="24" cy="38"/>
                            </a:xfrm>
                            <a:custGeom>
                              <a:avLst/>
                              <a:gdLst>
                                <a:gd name="T0" fmla="*/ 0 w 24"/>
                                <a:gd name="T1" fmla="*/ 0 h 38"/>
                                <a:gd name="T2" fmla="*/ 5 w 24"/>
                                <a:gd name="T3" fmla="*/ 4 h 38"/>
                                <a:gd name="T4" fmla="*/ 5 w 24"/>
                                <a:gd name="T5" fmla="*/ 9 h 38"/>
                                <a:gd name="T6" fmla="*/ 10 w 24"/>
                                <a:gd name="T7" fmla="*/ 14 h 38"/>
                                <a:gd name="T8" fmla="*/ 10 w 24"/>
                                <a:gd name="T9" fmla="*/ 19 h 38"/>
                                <a:gd name="T10" fmla="*/ 14 w 24"/>
                                <a:gd name="T11" fmla="*/ 24 h 38"/>
                                <a:gd name="T12" fmla="*/ 14 w 24"/>
                                <a:gd name="T13" fmla="*/ 28 h 38"/>
                                <a:gd name="T14" fmla="*/ 24 w 24"/>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0"/>
                                  </a:moveTo>
                                  <a:lnTo>
                                    <a:pt x="5" y="4"/>
                                  </a:lnTo>
                                  <a:lnTo>
                                    <a:pt x="5" y="9"/>
                                  </a:lnTo>
                                  <a:lnTo>
                                    <a:pt x="10" y="14"/>
                                  </a:lnTo>
                                  <a:lnTo>
                                    <a:pt x="10" y="19"/>
                                  </a:lnTo>
                                  <a:lnTo>
                                    <a:pt x="14" y="24"/>
                                  </a:lnTo>
                                  <a:lnTo>
                                    <a:pt x="14" y="28"/>
                                  </a:lnTo>
                                  <a:lnTo>
                                    <a:pt x="2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194"/>
                          <wps:cNvSpPr>
                            <a:spLocks/>
                          </wps:cNvSpPr>
                          <wps:spPr bwMode="auto">
                            <a:xfrm>
                              <a:off x="3903" y="1268"/>
                              <a:ext cx="48" cy="76"/>
                            </a:xfrm>
                            <a:custGeom>
                              <a:avLst/>
                              <a:gdLst>
                                <a:gd name="T0" fmla="*/ 0 w 48"/>
                                <a:gd name="T1" fmla="*/ 0 h 76"/>
                                <a:gd name="T2" fmla="*/ 9 w 48"/>
                                <a:gd name="T3" fmla="*/ 9 h 76"/>
                                <a:gd name="T4" fmla="*/ 9 w 48"/>
                                <a:gd name="T5" fmla="*/ 14 h 76"/>
                                <a:gd name="T6" fmla="*/ 14 w 48"/>
                                <a:gd name="T7" fmla="*/ 19 h 76"/>
                                <a:gd name="T8" fmla="*/ 14 w 48"/>
                                <a:gd name="T9" fmla="*/ 24 h 76"/>
                                <a:gd name="T10" fmla="*/ 24 w 48"/>
                                <a:gd name="T11" fmla="*/ 33 h 76"/>
                                <a:gd name="T12" fmla="*/ 24 w 48"/>
                                <a:gd name="T13" fmla="*/ 38 h 76"/>
                                <a:gd name="T14" fmla="*/ 28 w 48"/>
                                <a:gd name="T15" fmla="*/ 43 h 76"/>
                                <a:gd name="T16" fmla="*/ 28 w 48"/>
                                <a:gd name="T17" fmla="*/ 48 h 76"/>
                                <a:gd name="T18" fmla="*/ 33 w 48"/>
                                <a:gd name="T19" fmla="*/ 52 h 76"/>
                                <a:gd name="T20" fmla="*/ 33 w 48"/>
                                <a:gd name="T21" fmla="*/ 57 h 76"/>
                                <a:gd name="T22" fmla="*/ 43 w 48"/>
                                <a:gd name="T23" fmla="*/ 67 h 76"/>
                                <a:gd name="T24" fmla="*/ 43 w 48"/>
                                <a:gd name="T25" fmla="*/ 72 h 76"/>
                                <a:gd name="T26" fmla="*/ 48 w 48"/>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0"/>
                                  </a:moveTo>
                                  <a:lnTo>
                                    <a:pt x="9" y="9"/>
                                  </a:lnTo>
                                  <a:lnTo>
                                    <a:pt x="9" y="14"/>
                                  </a:lnTo>
                                  <a:lnTo>
                                    <a:pt x="14" y="19"/>
                                  </a:lnTo>
                                  <a:lnTo>
                                    <a:pt x="14" y="24"/>
                                  </a:lnTo>
                                  <a:lnTo>
                                    <a:pt x="24" y="33"/>
                                  </a:lnTo>
                                  <a:lnTo>
                                    <a:pt x="24" y="38"/>
                                  </a:lnTo>
                                  <a:lnTo>
                                    <a:pt x="28" y="43"/>
                                  </a:lnTo>
                                  <a:lnTo>
                                    <a:pt x="28" y="48"/>
                                  </a:lnTo>
                                  <a:lnTo>
                                    <a:pt x="33" y="52"/>
                                  </a:lnTo>
                                  <a:lnTo>
                                    <a:pt x="33" y="57"/>
                                  </a:lnTo>
                                  <a:lnTo>
                                    <a:pt x="43" y="67"/>
                                  </a:lnTo>
                                  <a:lnTo>
                                    <a:pt x="43" y="72"/>
                                  </a:lnTo>
                                  <a:lnTo>
                                    <a:pt x="4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195"/>
                          <wps:cNvSpPr>
                            <a:spLocks/>
                          </wps:cNvSpPr>
                          <wps:spPr bwMode="auto">
                            <a:xfrm>
                              <a:off x="3850" y="1277"/>
                              <a:ext cx="67" cy="120"/>
                            </a:xfrm>
                            <a:custGeom>
                              <a:avLst/>
                              <a:gdLst>
                                <a:gd name="T0" fmla="*/ 0 w 67"/>
                                <a:gd name="T1" fmla="*/ 0 h 120"/>
                                <a:gd name="T2" fmla="*/ 0 w 67"/>
                                <a:gd name="T3" fmla="*/ 5 h 120"/>
                                <a:gd name="T4" fmla="*/ 5 w 67"/>
                                <a:gd name="T5" fmla="*/ 10 h 120"/>
                                <a:gd name="T6" fmla="*/ 5 w 67"/>
                                <a:gd name="T7" fmla="*/ 15 h 120"/>
                                <a:gd name="T8" fmla="*/ 9 w 67"/>
                                <a:gd name="T9" fmla="*/ 19 h 120"/>
                                <a:gd name="T10" fmla="*/ 14 w 67"/>
                                <a:gd name="T11" fmla="*/ 24 h 120"/>
                                <a:gd name="T12" fmla="*/ 14 w 67"/>
                                <a:gd name="T13" fmla="*/ 29 h 120"/>
                                <a:gd name="T14" fmla="*/ 19 w 67"/>
                                <a:gd name="T15" fmla="*/ 34 h 120"/>
                                <a:gd name="T16" fmla="*/ 19 w 67"/>
                                <a:gd name="T17" fmla="*/ 39 h 120"/>
                                <a:gd name="T18" fmla="*/ 29 w 67"/>
                                <a:gd name="T19" fmla="*/ 48 h 120"/>
                                <a:gd name="T20" fmla="*/ 29 w 67"/>
                                <a:gd name="T21" fmla="*/ 53 h 120"/>
                                <a:gd name="T22" fmla="*/ 33 w 67"/>
                                <a:gd name="T23" fmla="*/ 58 h 120"/>
                                <a:gd name="T24" fmla="*/ 33 w 67"/>
                                <a:gd name="T25" fmla="*/ 63 h 120"/>
                                <a:gd name="T26" fmla="*/ 38 w 67"/>
                                <a:gd name="T27" fmla="*/ 67 h 120"/>
                                <a:gd name="T28" fmla="*/ 38 w 67"/>
                                <a:gd name="T29" fmla="*/ 72 h 120"/>
                                <a:gd name="T30" fmla="*/ 48 w 67"/>
                                <a:gd name="T31" fmla="*/ 82 h 120"/>
                                <a:gd name="T32" fmla="*/ 48 w 67"/>
                                <a:gd name="T33" fmla="*/ 87 h 120"/>
                                <a:gd name="T34" fmla="*/ 53 w 67"/>
                                <a:gd name="T35" fmla="*/ 91 h 120"/>
                                <a:gd name="T36" fmla="*/ 53 w 67"/>
                                <a:gd name="T37" fmla="*/ 96 h 120"/>
                                <a:gd name="T38" fmla="*/ 62 w 67"/>
                                <a:gd name="T39" fmla="*/ 106 h 120"/>
                                <a:gd name="T40" fmla="*/ 62 w 67"/>
                                <a:gd name="T41" fmla="*/ 111 h 120"/>
                                <a:gd name="T42" fmla="*/ 67 w 67"/>
                                <a:gd name="T43" fmla="*/ 115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0" y="5"/>
                                  </a:lnTo>
                                  <a:lnTo>
                                    <a:pt x="5" y="10"/>
                                  </a:lnTo>
                                  <a:lnTo>
                                    <a:pt x="5" y="15"/>
                                  </a:lnTo>
                                  <a:lnTo>
                                    <a:pt x="9" y="19"/>
                                  </a:lnTo>
                                  <a:lnTo>
                                    <a:pt x="14" y="24"/>
                                  </a:lnTo>
                                  <a:lnTo>
                                    <a:pt x="14" y="29"/>
                                  </a:lnTo>
                                  <a:lnTo>
                                    <a:pt x="19" y="34"/>
                                  </a:lnTo>
                                  <a:lnTo>
                                    <a:pt x="19" y="39"/>
                                  </a:lnTo>
                                  <a:lnTo>
                                    <a:pt x="29" y="48"/>
                                  </a:lnTo>
                                  <a:lnTo>
                                    <a:pt x="29" y="53"/>
                                  </a:lnTo>
                                  <a:lnTo>
                                    <a:pt x="33" y="58"/>
                                  </a:lnTo>
                                  <a:lnTo>
                                    <a:pt x="33" y="63"/>
                                  </a:lnTo>
                                  <a:lnTo>
                                    <a:pt x="38" y="67"/>
                                  </a:lnTo>
                                  <a:lnTo>
                                    <a:pt x="38" y="72"/>
                                  </a:lnTo>
                                  <a:lnTo>
                                    <a:pt x="48" y="82"/>
                                  </a:lnTo>
                                  <a:lnTo>
                                    <a:pt x="48" y="87"/>
                                  </a:lnTo>
                                  <a:lnTo>
                                    <a:pt x="53" y="91"/>
                                  </a:lnTo>
                                  <a:lnTo>
                                    <a:pt x="53" y="96"/>
                                  </a:lnTo>
                                  <a:lnTo>
                                    <a:pt x="62" y="106"/>
                                  </a:lnTo>
                                  <a:lnTo>
                                    <a:pt x="62" y="111"/>
                                  </a:lnTo>
                                  <a:lnTo>
                                    <a:pt x="67"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196"/>
                          <wps:cNvSpPr>
                            <a:spLocks/>
                          </wps:cNvSpPr>
                          <wps:spPr bwMode="auto">
                            <a:xfrm>
                              <a:off x="3811" y="1325"/>
                              <a:ext cx="77" cy="135"/>
                            </a:xfrm>
                            <a:custGeom>
                              <a:avLst/>
                              <a:gdLst>
                                <a:gd name="T0" fmla="*/ 0 w 77"/>
                                <a:gd name="T1" fmla="*/ 0 h 135"/>
                                <a:gd name="T2" fmla="*/ 5 w 77"/>
                                <a:gd name="T3" fmla="*/ 5 h 135"/>
                                <a:gd name="T4" fmla="*/ 5 w 77"/>
                                <a:gd name="T5" fmla="*/ 10 h 135"/>
                                <a:gd name="T6" fmla="*/ 10 w 77"/>
                                <a:gd name="T7" fmla="*/ 15 h 135"/>
                                <a:gd name="T8" fmla="*/ 10 w 77"/>
                                <a:gd name="T9" fmla="*/ 19 h 135"/>
                                <a:gd name="T10" fmla="*/ 20 w 77"/>
                                <a:gd name="T11" fmla="*/ 29 h 135"/>
                                <a:gd name="T12" fmla="*/ 20 w 77"/>
                                <a:gd name="T13" fmla="*/ 34 h 135"/>
                                <a:gd name="T14" fmla="*/ 24 w 77"/>
                                <a:gd name="T15" fmla="*/ 39 h 135"/>
                                <a:gd name="T16" fmla="*/ 24 w 77"/>
                                <a:gd name="T17" fmla="*/ 43 h 135"/>
                                <a:gd name="T18" fmla="*/ 29 w 77"/>
                                <a:gd name="T19" fmla="*/ 48 h 135"/>
                                <a:gd name="T20" fmla="*/ 29 w 77"/>
                                <a:gd name="T21" fmla="*/ 53 h 135"/>
                                <a:gd name="T22" fmla="*/ 39 w 77"/>
                                <a:gd name="T23" fmla="*/ 63 h 135"/>
                                <a:gd name="T24" fmla="*/ 39 w 77"/>
                                <a:gd name="T25" fmla="*/ 67 h 135"/>
                                <a:gd name="T26" fmla="*/ 44 w 77"/>
                                <a:gd name="T27" fmla="*/ 72 h 135"/>
                                <a:gd name="T28" fmla="*/ 44 w 77"/>
                                <a:gd name="T29" fmla="*/ 77 h 135"/>
                                <a:gd name="T30" fmla="*/ 53 w 77"/>
                                <a:gd name="T31" fmla="*/ 87 h 135"/>
                                <a:gd name="T32" fmla="*/ 53 w 77"/>
                                <a:gd name="T33" fmla="*/ 91 h 135"/>
                                <a:gd name="T34" fmla="*/ 58 w 77"/>
                                <a:gd name="T35" fmla="*/ 96 h 135"/>
                                <a:gd name="T36" fmla="*/ 58 w 77"/>
                                <a:gd name="T37" fmla="*/ 101 h 135"/>
                                <a:gd name="T38" fmla="*/ 63 w 77"/>
                                <a:gd name="T39" fmla="*/ 106 h 135"/>
                                <a:gd name="T40" fmla="*/ 63 w 77"/>
                                <a:gd name="T41" fmla="*/ 111 h 135"/>
                                <a:gd name="T42" fmla="*/ 72 w 77"/>
                                <a:gd name="T43" fmla="*/ 120 h 135"/>
                                <a:gd name="T44" fmla="*/ 72 w 77"/>
                                <a:gd name="T45" fmla="*/ 125 h 135"/>
                                <a:gd name="T46" fmla="*/ 77 w 77"/>
                                <a:gd name="T47" fmla="*/ 130 h 135"/>
                                <a:gd name="T48" fmla="*/ 77 w 77"/>
                                <a:gd name="T49"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5">
                                  <a:moveTo>
                                    <a:pt x="0" y="0"/>
                                  </a:moveTo>
                                  <a:lnTo>
                                    <a:pt x="5" y="5"/>
                                  </a:lnTo>
                                  <a:lnTo>
                                    <a:pt x="5" y="10"/>
                                  </a:lnTo>
                                  <a:lnTo>
                                    <a:pt x="10" y="15"/>
                                  </a:lnTo>
                                  <a:lnTo>
                                    <a:pt x="10" y="19"/>
                                  </a:lnTo>
                                  <a:lnTo>
                                    <a:pt x="20" y="29"/>
                                  </a:lnTo>
                                  <a:lnTo>
                                    <a:pt x="20" y="34"/>
                                  </a:lnTo>
                                  <a:lnTo>
                                    <a:pt x="24" y="39"/>
                                  </a:lnTo>
                                  <a:lnTo>
                                    <a:pt x="24" y="43"/>
                                  </a:lnTo>
                                  <a:lnTo>
                                    <a:pt x="29" y="48"/>
                                  </a:lnTo>
                                  <a:lnTo>
                                    <a:pt x="29" y="53"/>
                                  </a:lnTo>
                                  <a:lnTo>
                                    <a:pt x="39" y="63"/>
                                  </a:lnTo>
                                  <a:lnTo>
                                    <a:pt x="39" y="67"/>
                                  </a:lnTo>
                                  <a:lnTo>
                                    <a:pt x="44" y="72"/>
                                  </a:lnTo>
                                  <a:lnTo>
                                    <a:pt x="44" y="77"/>
                                  </a:lnTo>
                                  <a:lnTo>
                                    <a:pt x="53" y="87"/>
                                  </a:lnTo>
                                  <a:lnTo>
                                    <a:pt x="53" y="91"/>
                                  </a:lnTo>
                                  <a:lnTo>
                                    <a:pt x="58" y="96"/>
                                  </a:lnTo>
                                  <a:lnTo>
                                    <a:pt x="58" y="101"/>
                                  </a:lnTo>
                                  <a:lnTo>
                                    <a:pt x="63" y="106"/>
                                  </a:lnTo>
                                  <a:lnTo>
                                    <a:pt x="63" y="111"/>
                                  </a:lnTo>
                                  <a:lnTo>
                                    <a:pt x="72" y="120"/>
                                  </a:lnTo>
                                  <a:lnTo>
                                    <a:pt x="72" y="125"/>
                                  </a:lnTo>
                                  <a:lnTo>
                                    <a:pt x="77" y="130"/>
                                  </a:lnTo>
                                  <a:lnTo>
                                    <a:pt x="77"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197"/>
                          <wps:cNvSpPr>
                            <a:spLocks/>
                          </wps:cNvSpPr>
                          <wps:spPr bwMode="auto">
                            <a:xfrm>
                              <a:off x="3768" y="1263"/>
                              <a:ext cx="264" cy="211"/>
                            </a:xfrm>
                            <a:custGeom>
                              <a:avLst/>
                              <a:gdLst>
                                <a:gd name="T0" fmla="*/ 82 w 264"/>
                                <a:gd name="T1" fmla="*/ 0 h 211"/>
                                <a:gd name="T2" fmla="*/ 77 w 264"/>
                                <a:gd name="T3" fmla="*/ 0 h 211"/>
                                <a:gd name="T4" fmla="*/ 0 w 264"/>
                                <a:gd name="T5" fmla="*/ 96 h 211"/>
                                <a:gd name="T6" fmla="*/ 0 w 264"/>
                                <a:gd name="T7" fmla="*/ 105 h 211"/>
                                <a:gd name="T8" fmla="*/ 5 w 264"/>
                                <a:gd name="T9" fmla="*/ 105 h 211"/>
                                <a:gd name="T10" fmla="*/ 87 w 264"/>
                                <a:gd name="T11" fmla="*/ 139 h 211"/>
                                <a:gd name="T12" fmla="*/ 82 w 264"/>
                                <a:gd name="T13" fmla="*/ 134 h 211"/>
                                <a:gd name="T14" fmla="*/ 115 w 264"/>
                                <a:gd name="T15" fmla="*/ 206 h 211"/>
                                <a:gd name="T16" fmla="*/ 115 w 264"/>
                                <a:gd name="T17" fmla="*/ 211 h 211"/>
                                <a:gd name="T18" fmla="*/ 125 w 264"/>
                                <a:gd name="T19" fmla="*/ 211 h 211"/>
                                <a:gd name="T20" fmla="*/ 125 w 264"/>
                                <a:gd name="T21" fmla="*/ 206 h 211"/>
                                <a:gd name="T22" fmla="*/ 168 w 264"/>
                                <a:gd name="T23" fmla="*/ 101 h 211"/>
                                <a:gd name="T24" fmla="*/ 168 w 264"/>
                                <a:gd name="T25" fmla="*/ 105 h 211"/>
                                <a:gd name="T26" fmla="*/ 264 w 264"/>
                                <a:gd name="T27" fmla="*/ 9 h 211"/>
                                <a:gd name="T28" fmla="*/ 264 w 264"/>
                                <a:gd name="T29" fmla="*/ 0 h 211"/>
                                <a:gd name="T30" fmla="*/ 259 w 264"/>
                                <a:gd name="T31" fmla="*/ 0 h 211"/>
                                <a:gd name="T32" fmla="*/ 82 w 264"/>
                                <a:gd name="T33" fmla="*/ 0 h 211"/>
                                <a:gd name="T34" fmla="*/ 82 w 264"/>
                                <a:gd name="T35" fmla="*/ 9 h 211"/>
                                <a:gd name="T36" fmla="*/ 259 w 264"/>
                                <a:gd name="T37" fmla="*/ 9 h 211"/>
                                <a:gd name="T38" fmla="*/ 255 w 264"/>
                                <a:gd name="T39" fmla="*/ 0 h 211"/>
                                <a:gd name="T40" fmla="*/ 159 w 264"/>
                                <a:gd name="T41" fmla="*/ 96 h 211"/>
                                <a:gd name="T42" fmla="*/ 159 w 264"/>
                                <a:gd name="T43" fmla="*/ 101 h 211"/>
                                <a:gd name="T44" fmla="*/ 115 w 264"/>
                                <a:gd name="T45" fmla="*/ 206 h 211"/>
                                <a:gd name="T46" fmla="*/ 125 w 264"/>
                                <a:gd name="T47" fmla="*/ 206 h 211"/>
                                <a:gd name="T48" fmla="*/ 91 w 264"/>
                                <a:gd name="T49" fmla="*/ 134 h 211"/>
                                <a:gd name="T50" fmla="*/ 91 w 264"/>
                                <a:gd name="T51" fmla="*/ 129 h 211"/>
                                <a:gd name="T52" fmla="*/ 87 w 264"/>
                                <a:gd name="T53" fmla="*/ 129 h 211"/>
                                <a:gd name="T54" fmla="*/ 5 w 264"/>
                                <a:gd name="T55" fmla="*/ 96 h 211"/>
                                <a:gd name="T56" fmla="*/ 10 w 264"/>
                                <a:gd name="T57" fmla="*/ 105 h 211"/>
                                <a:gd name="T58" fmla="*/ 87 w 264"/>
                                <a:gd name="T59" fmla="*/ 9 h 211"/>
                                <a:gd name="T60" fmla="*/ 82 w 264"/>
                                <a:gd name="T61" fmla="*/ 9 h 211"/>
                                <a:gd name="T62" fmla="*/ 82 w 264"/>
                                <a:gd name="T63"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4" h="211">
                                  <a:moveTo>
                                    <a:pt x="82" y="0"/>
                                  </a:moveTo>
                                  <a:lnTo>
                                    <a:pt x="77" y="0"/>
                                  </a:lnTo>
                                  <a:lnTo>
                                    <a:pt x="0" y="96"/>
                                  </a:lnTo>
                                  <a:lnTo>
                                    <a:pt x="0" y="105"/>
                                  </a:lnTo>
                                  <a:lnTo>
                                    <a:pt x="5" y="105"/>
                                  </a:lnTo>
                                  <a:lnTo>
                                    <a:pt x="87" y="139"/>
                                  </a:lnTo>
                                  <a:lnTo>
                                    <a:pt x="82" y="134"/>
                                  </a:lnTo>
                                  <a:lnTo>
                                    <a:pt x="115" y="206"/>
                                  </a:lnTo>
                                  <a:lnTo>
                                    <a:pt x="115" y="211"/>
                                  </a:lnTo>
                                  <a:lnTo>
                                    <a:pt x="125" y="211"/>
                                  </a:lnTo>
                                  <a:lnTo>
                                    <a:pt x="125" y="206"/>
                                  </a:lnTo>
                                  <a:lnTo>
                                    <a:pt x="168" y="101"/>
                                  </a:lnTo>
                                  <a:lnTo>
                                    <a:pt x="168" y="105"/>
                                  </a:lnTo>
                                  <a:lnTo>
                                    <a:pt x="264" y="9"/>
                                  </a:lnTo>
                                  <a:lnTo>
                                    <a:pt x="264" y="0"/>
                                  </a:lnTo>
                                  <a:lnTo>
                                    <a:pt x="259" y="0"/>
                                  </a:lnTo>
                                  <a:lnTo>
                                    <a:pt x="82" y="0"/>
                                  </a:lnTo>
                                  <a:lnTo>
                                    <a:pt x="82" y="9"/>
                                  </a:lnTo>
                                  <a:lnTo>
                                    <a:pt x="259" y="9"/>
                                  </a:lnTo>
                                  <a:lnTo>
                                    <a:pt x="255" y="0"/>
                                  </a:lnTo>
                                  <a:lnTo>
                                    <a:pt x="159" y="96"/>
                                  </a:lnTo>
                                  <a:lnTo>
                                    <a:pt x="159" y="101"/>
                                  </a:lnTo>
                                  <a:lnTo>
                                    <a:pt x="115" y="206"/>
                                  </a:lnTo>
                                  <a:lnTo>
                                    <a:pt x="125" y="206"/>
                                  </a:lnTo>
                                  <a:lnTo>
                                    <a:pt x="91" y="134"/>
                                  </a:lnTo>
                                  <a:lnTo>
                                    <a:pt x="91" y="129"/>
                                  </a:lnTo>
                                  <a:lnTo>
                                    <a:pt x="87" y="129"/>
                                  </a:lnTo>
                                  <a:lnTo>
                                    <a:pt x="5" y="96"/>
                                  </a:lnTo>
                                  <a:lnTo>
                                    <a:pt x="10" y="105"/>
                                  </a:lnTo>
                                  <a:lnTo>
                                    <a:pt x="87" y="9"/>
                                  </a:lnTo>
                                  <a:lnTo>
                                    <a:pt x="82"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8"/>
                          <wps:cNvSpPr>
                            <a:spLocks/>
                          </wps:cNvSpPr>
                          <wps:spPr bwMode="auto">
                            <a:xfrm>
                              <a:off x="3005" y="3812"/>
                              <a:ext cx="144" cy="130"/>
                            </a:xfrm>
                            <a:custGeom>
                              <a:avLst/>
                              <a:gdLst>
                                <a:gd name="T0" fmla="*/ 67 w 144"/>
                                <a:gd name="T1" fmla="*/ 0 h 130"/>
                                <a:gd name="T2" fmla="*/ 67 w 144"/>
                                <a:gd name="T3" fmla="*/ 5 h 130"/>
                                <a:gd name="T4" fmla="*/ 38 w 144"/>
                                <a:gd name="T5" fmla="*/ 29 h 130"/>
                                <a:gd name="T6" fmla="*/ 10 w 144"/>
                                <a:gd name="T7" fmla="*/ 58 h 130"/>
                                <a:gd name="T8" fmla="*/ 0 w 144"/>
                                <a:gd name="T9" fmla="*/ 58 h 130"/>
                                <a:gd name="T10" fmla="*/ 19 w 144"/>
                                <a:gd name="T11" fmla="*/ 82 h 130"/>
                                <a:gd name="T12" fmla="*/ 29 w 144"/>
                                <a:gd name="T13" fmla="*/ 82 h 130"/>
                                <a:gd name="T14" fmla="*/ 48 w 144"/>
                                <a:gd name="T15" fmla="*/ 106 h 130"/>
                                <a:gd name="T16" fmla="*/ 58 w 144"/>
                                <a:gd name="T17" fmla="*/ 106 h 130"/>
                                <a:gd name="T18" fmla="*/ 77 w 144"/>
                                <a:gd name="T19" fmla="*/ 130 h 130"/>
                                <a:gd name="T20" fmla="*/ 86 w 144"/>
                                <a:gd name="T21" fmla="*/ 130 h 130"/>
                                <a:gd name="T22" fmla="*/ 86 w 144"/>
                                <a:gd name="T23" fmla="*/ 125 h 130"/>
                                <a:gd name="T24" fmla="*/ 115 w 144"/>
                                <a:gd name="T25" fmla="*/ 101 h 130"/>
                                <a:gd name="T26" fmla="*/ 115 w 144"/>
                                <a:gd name="T27" fmla="*/ 91 h 130"/>
                                <a:gd name="T28" fmla="*/ 144 w 144"/>
                                <a:gd name="T29" fmla="*/ 67 h 130"/>
                                <a:gd name="T30" fmla="*/ 144 w 144"/>
                                <a:gd name="T31" fmla="*/ 43 h 130"/>
                                <a:gd name="T32" fmla="*/ 139 w 144"/>
                                <a:gd name="T33" fmla="*/ 43 h 130"/>
                                <a:gd name="T34" fmla="*/ 134 w 144"/>
                                <a:gd name="T35" fmla="*/ 5 h 130"/>
                                <a:gd name="T36" fmla="*/ 101 w 144"/>
                                <a:gd name="T37" fmla="*/ 5 h 130"/>
                                <a:gd name="T38" fmla="*/ 101 w 144"/>
                                <a:gd name="T39" fmla="*/ 0 h 130"/>
                                <a:gd name="T40" fmla="*/ 67 w 144"/>
                                <a:gd name="T41"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 h="130">
                                  <a:moveTo>
                                    <a:pt x="67" y="0"/>
                                  </a:moveTo>
                                  <a:lnTo>
                                    <a:pt x="67" y="5"/>
                                  </a:lnTo>
                                  <a:lnTo>
                                    <a:pt x="38" y="29"/>
                                  </a:lnTo>
                                  <a:lnTo>
                                    <a:pt x="10" y="58"/>
                                  </a:lnTo>
                                  <a:lnTo>
                                    <a:pt x="0" y="58"/>
                                  </a:lnTo>
                                  <a:lnTo>
                                    <a:pt x="19" y="82"/>
                                  </a:lnTo>
                                  <a:lnTo>
                                    <a:pt x="29" y="82"/>
                                  </a:lnTo>
                                  <a:lnTo>
                                    <a:pt x="48" y="106"/>
                                  </a:lnTo>
                                  <a:lnTo>
                                    <a:pt x="58" y="106"/>
                                  </a:lnTo>
                                  <a:lnTo>
                                    <a:pt x="77" y="130"/>
                                  </a:lnTo>
                                  <a:lnTo>
                                    <a:pt x="86" y="130"/>
                                  </a:lnTo>
                                  <a:lnTo>
                                    <a:pt x="86" y="125"/>
                                  </a:lnTo>
                                  <a:lnTo>
                                    <a:pt x="115" y="101"/>
                                  </a:lnTo>
                                  <a:lnTo>
                                    <a:pt x="115" y="91"/>
                                  </a:lnTo>
                                  <a:lnTo>
                                    <a:pt x="144" y="67"/>
                                  </a:lnTo>
                                  <a:lnTo>
                                    <a:pt x="144" y="43"/>
                                  </a:lnTo>
                                  <a:lnTo>
                                    <a:pt x="139" y="43"/>
                                  </a:lnTo>
                                  <a:lnTo>
                                    <a:pt x="134" y="5"/>
                                  </a:lnTo>
                                  <a:lnTo>
                                    <a:pt x="101" y="5"/>
                                  </a:lnTo>
                                  <a:lnTo>
                                    <a:pt x="101" y="0"/>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9"/>
                          <wps:cNvSpPr>
                            <a:spLocks/>
                          </wps:cNvSpPr>
                          <wps:spPr bwMode="auto">
                            <a:xfrm>
                              <a:off x="3024" y="3817"/>
                              <a:ext cx="43" cy="72"/>
                            </a:xfrm>
                            <a:custGeom>
                              <a:avLst/>
                              <a:gdLst>
                                <a:gd name="T0" fmla="*/ 0 w 43"/>
                                <a:gd name="T1" fmla="*/ 72 h 72"/>
                                <a:gd name="T2" fmla="*/ 0 w 43"/>
                                <a:gd name="T3" fmla="*/ 67 h 72"/>
                                <a:gd name="T4" fmla="*/ 5 w 43"/>
                                <a:gd name="T5" fmla="*/ 62 h 72"/>
                                <a:gd name="T6" fmla="*/ 5 w 43"/>
                                <a:gd name="T7" fmla="*/ 58 h 72"/>
                                <a:gd name="T8" fmla="*/ 10 w 43"/>
                                <a:gd name="T9" fmla="*/ 53 h 72"/>
                                <a:gd name="T10" fmla="*/ 15 w 43"/>
                                <a:gd name="T11" fmla="*/ 48 h 72"/>
                                <a:gd name="T12" fmla="*/ 15 w 43"/>
                                <a:gd name="T13" fmla="*/ 43 h 72"/>
                                <a:gd name="T14" fmla="*/ 19 w 43"/>
                                <a:gd name="T15" fmla="*/ 38 h 72"/>
                                <a:gd name="T16" fmla="*/ 19 w 43"/>
                                <a:gd name="T17" fmla="*/ 34 h 72"/>
                                <a:gd name="T18" fmla="*/ 29 w 43"/>
                                <a:gd name="T19" fmla="*/ 24 h 72"/>
                                <a:gd name="T20" fmla="*/ 29 w 43"/>
                                <a:gd name="T21" fmla="*/ 19 h 72"/>
                                <a:gd name="T22" fmla="*/ 34 w 43"/>
                                <a:gd name="T23" fmla="*/ 14 h 72"/>
                                <a:gd name="T24" fmla="*/ 34 w 43"/>
                                <a:gd name="T25" fmla="*/ 10 h 72"/>
                                <a:gd name="T26" fmla="*/ 43 w 43"/>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72"/>
                                  </a:moveTo>
                                  <a:lnTo>
                                    <a:pt x="0" y="67"/>
                                  </a:lnTo>
                                  <a:lnTo>
                                    <a:pt x="5" y="62"/>
                                  </a:lnTo>
                                  <a:lnTo>
                                    <a:pt x="5" y="58"/>
                                  </a:lnTo>
                                  <a:lnTo>
                                    <a:pt x="10" y="53"/>
                                  </a:lnTo>
                                  <a:lnTo>
                                    <a:pt x="15" y="48"/>
                                  </a:lnTo>
                                  <a:lnTo>
                                    <a:pt x="15" y="43"/>
                                  </a:lnTo>
                                  <a:lnTo>
                                    <a:pt x="19" y="38"/>
                                  </a:lnTo>
                                  <a:lnTo>
                                    <a:pt x="19" y="34"/>
                                  </a:lnTo>
                                  <a:lnTo>
                                    <a:pt x="29" y="24"/>
                                  </a:lnTo>
                                  <a:lnTo>
                                    <a:pt x="29" y="19"/>
                                  </a:lnTo>
                                  <a:lnTo>
                                    <a:pt x="34" y="14"/>
                                  </a:lnTo>
                                  <a:lnTo>
                                    <a:pt x="34" y="10"/>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200"/>
                          <wps:cNvSpPr>
                            <a:spLocks/>
                          </wps:cNvSpPr>
                          <wps:spPr bwMode="auto">
                            <a:xfrm>
                              <a:off x="3067" y="3817"/>
                              <a:ext cx="63" cy="106"/>
                            </a:xfrm>
                            <a:custGeom>
                              <a:avLst/>
                              <a:gdLst>
                                <a:gd name="T0" fmla="*/ 0 w 63"/>
                                <a:gd name="T1" fmla="*/ 106 h 106"/>
                                <a:gd name="T2" fmla="*/ 0 w 63"/>
                                <a:gd name="T3" fmla="*/ 101 h 106"/>
                                <a:gd name="T4" fmla="*/ 5 w 63"/>
                                <a:gd name="T5" fmla="*/ 96 h 106"/>
                                <a:gd name="T6" fmla="*/ 10 w 63"/>
                                <a:gd name="T7" fmla="*/ 91 h 106"/>
                                <a:gd name="T8" fmla="*/ 10 w 63"/>
                                <a:gd name="T9" fmla="*/ 86 h 106"/>
                                <a:gd name="T10" fmla="*/ 15 w 63"/>
                                <a:gd name="T11" fmla="*/ 82 h 106"/>
                                <a:gd name="T12" fmla="*/ 15 w 63"/>
                                <a:gd name="T13" fmla="*/ 77 h 106"/>
                                <a:gd name="T14" fmla="*/ 20 w 63"/>
                                <a:gd name="T15" fmla="*/ 72 h 106"/>
                                <a:gd name="T16" fmla="*/ 20 w 63"/>
                                <a:gd name="T17" fmla="*/ 67 h 106"/>
                                <a:gd name="T18" fmla="*/ 29 w 63"/>
                                <a:gd name="T19" fmla="*/ 58 h 106"/>
                                <a:gd name="T20" fmla="*/ 29 w 63"/>
                                <a:gd name="T21" fmla="*/ 53 h 106"/>
                                <a:gd name="T22" fmla="*/ 34 w 63"/>
                                <a:gd name="T23" fmla="*/ 48 h 106"/>
                                <a:gd name="T24" fmla="*/ 34 w 63"/>
                                <a:gd name="T25" fmla="*/ 43 h 106"/>
                                <a:gd name="T26" fmla="*/ 44 w 63"/>
                                <a:gd name="T27" fmla="*/ 34 h 106"/>
                                <a:gd name="T28" fmla="*/ 44 w 63"/>
                                <a:gd name="T29" fmla="*/ 29 h 106"/>
                                <a:gd name="T30" fmla="*/ 48 w 63"/>
                                <a:gd name="T31" fmla="*/ 24 h 106"/>
                                <a:gd name="T32" fmla="*/ 48 w 63"/>
                                <a:gd name="T33" fmla="*/ 19 h 106"/>
                                <a:gd name="T34" fmla="*/ 58 w 63"/>
                                <a:gd name="T35" fmla="*/ 10 h 106"/>
                                <a:gd name="T36" fmla="*/ 58 w 63"/>
                                <a:gd name="T37" fmla="*/ 5 h 106"/>
                                <a:gd name="T38" fmla="*/ 63 w 63"/>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106">
                                  <a:moveTo>
                                    <a:pt x="0" y="106"/>
                                  </a:moveTo>
                                  <a:lnTo>
                                    <a:pt x="0" y="101"/>
                                  </a:lnTo>
                                  <a:lnTo>
                                    <a:pt x="5" y="96"/>
                                  </a:lnTo>
                                  <a:lnTo>
                                    <a:pt x="10" y="91"/>
                                  </a:lnTo>
                                  <a:lnTo>
                                    <a:pt x="10" y="86"/>
                                  </a:lnTo>
                                  <a:lnTo>
                                    <a:pt x="15" y="82"/>
                                  </a:lnTo>
                                  <a:lnTo>
                                    <a:pt x="15" y="77"/>
                                  </a:lnTo>
                                  <a:lnTo>
                                    <a:pt x="20" y="72"/>
                                  </a:lnTo>
                                  <a:lnTo>
                                    <a:pt x="20" y="67"/>
                                  </a:lnTo>
                                  <a:lnTo>
                                    <a:pt x="29" y="58"/>
                                  </a:lnTo>
                                  <a:lnTo>
                                    <a:pt x="29" y="53"/>
                                  </a:lnTo>
                                  <a:lnTo>
                                    <a:pt x="34" y="48"/>
                                  </a:lnTo>
                                  <a:lnTo>
                                    <a:pt x="34" y="43"/>
                                  </a:lnTo>
                                  <a:lnTo>
                                    <a:pt x="44" y="34"/>
                                  </a:lnTo>
                                  <a:lnTo>
                                    <a:pt x="44" y="29"/>
                                  </a:lnTo>
                                  <a:lnTo>
                                    <a:pt x="48" y="24"/>
                                  </a:lnTo>
                                  <a:lnTo>
                                    <a:pt x="48" y="19"/>
                                  </a:lnTo>
                                  <a:lnTo>
                                    <a:pt x="58" y="10"/>
                                  </a:lnTo>
                                  <a:lnTo>
                                    <a:pt x="58" y="5"/>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201"/>
                          <wps:cNvSpPr>
                            <a:spLocks/>
                          </wps:cNvSpPr>
                          <wps:spPr bwMode="auto">
                            <a:xfrm>
                              <a:off x="3082" y="3812"/>
                              <a:ext cx="48" cy="77"/>
                            </a:xfrm>
                            <a:custGeom>
                              <a:avLst/>
                              <a:gdLst>
                                <a:gd name="T0" fmla="*/ 0 w 48"/>
                                <a:gd name="T1" fmla="*/ 0 h 77"/>
                                <a:gd name="T2" fmla="*/ 9 w 48"/>
                                <a:gd name="T3" fmla="*/ 10 h 77"/>
                                <a:gd name="T4" fmla="*/ 9 w 48"/>
                                <a:gd name="T5" fmla="*/ 15 h 77"/>
                                <a:gd name="T6" fmla="*/ 14 w 48"/>
                                <a:gd name="T7" fmla="*/ 19 h 77"/>
                                <a:gd name="T8" fmla="*/ 14 w 48"/>
                                <a:gd name="T9" fmla="*/ 24 h 77"/>
                                <a:gd name="T10" fmla="*/ 24 w 48"/>
                                <a:gd name="T11" fmla="*/ 34 h 77"/>
                                <a:gd name="T12" fmla="*/ 24 w 48"/>
                                <a:gd name="T13" fmla="*/ 39 h 77"/>
                                <a:gd name="T14" fmla="*/ 29 w 48"/>
                                <a:gd name="T15" fmla="*/ 43 h 77"/>
                                <a:gd name="T16" fmla="*/ 29 w 48"/>
                                <a:gd name="T17" fmla="*/ 48 h 77"/>
                                <a:gd name="T18" fmla="*/ 38 w 48"/>
                                <a:gd name="T19" fmla="*/ 58 h 77"/>
                                <a:gd name="T20" fmla="*/ 38 w 48"/>
                                <a:gd name="T21" fmla="*/ 63 h 77"/>
                                <a:gd name="T22" fmla="*/ 43 w 48"/>
                                <a:gd name="T23" fmla="*/ 67 h 77"/>
                                <a:gd name="T24" fmla="*/ 43 w 48"/>
                                <a:gd name="T25" fmla="*/ 72 h 77"/>
                                <a:gd name="T26" fmla="*/ 48 w 48"/>
                                <a:gd name="T27"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7">
                                  <a:moveTo>
                                    <a:pt x="0" y="0"/>
                                  </a:moveTo>
                                  <a:lnTo>
                                    <a:pt x="9" y="10"/>
                                  </a:lnTo>
                                  <a:lnTo>
                                    <a:pt x="9" y="15"/>
                                  </a:lnTo>
                                  <a:lnTo>
                                    <a:pt x="14" y="19"/>
                                  </a:lnTo>
                                  <a:lnTo>
                                    <a:pt x="14" y="24"/>
                                  </a:lnTo>
                                  <a:lnTo>
                                    <a:pt x="24" y="34"/>
                                  </a:lnTo>
                                  <a:lnTo>
                                    <a:pt x="24" y="39"/>
                                  </a:lnTo>
                                  <a:lnTo>
                                    <a:pt x="29" y="43"/>
                                  </a:lnTo>
                                  <a:lnTo>
                                    <a:pt x="29" y="48"/>
                                  </a:lnTo>
                                  <a:lnTo>
                                    <a:pt x="38" y="58"/>
                                  </a:lnTo>
                                  <a:lnTo>
                                    <a:pt x="38" y="63"/>
                                  </a:lnTo>
                                  <a:lnTo>
                                    <a:pt x="43" y="67"/>
                                  </a:lnTo>
                                  <a:lnTo>
                                    <a:pt x="43" y="72"/>
                                  </a:lnTo>
                                  <a:lnTo>
                                    <a:pt x="48"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202"/>
                          <wps:cNvSpPr>
                            <a:spLocks/>
                          </wps:cNvSpPr>
                          <wps:spPr bwMode="auto">
                            <a:xfrm>
                              <a:off x="3039" y="3841"/>
                              <a:ext cx="52" cy="91"/>
                            </a:xfrm>
                            <a:custGeom>
                              <a:avLst/>
                              <a:gdLst>
                                <a:gd name="T0" fmla="*/ 0 w 52"/>
                                <a:gd name="T1" fmla="*/ 0 h 91"/>
                                <a:gd name="T2" fmla="*/ 0 w 52"/>
                                <a:gd name="T3" fmla="*/ 5 h 91"/>
                                <a:gd name="T4" fmla="*/ 4 w 52"/>
                                <a:gd name="T5" fmla="*/ 10 h 91"/>
                                <a:gd name="T6" fmla="*/ 9 w 52"/>
                                <a:gd name="T7" fmla="*/ 14 h 91"/>
                                <a:gd name="T8" fmla="*/ 9 w 52"/>
                                <a:gd name="T9" fmla="*/ 19 h 91"/>
                                <a:gd name="T10" fmla="*/ 14 w 52"/>
                                <a:gd name="T11" fmla="*/ 24 h 91"/>
                                <a:gd name="T12" fmla="*/ 14 w 52"/>
                                <a:gd name="T13" fmla="*/ 29 h 91"/>
                                <a:gd name="T14" fmla="*/ 19 w 52"/>
                                <a:gd name="T15" fmla="*/ 34 h 91"/>
                                <a:gd name="T16" fmla="*/ 19 w 52"/>
                                <a:gd name="T17" fmla="*/ 38 h 91"/>
                                <a:gd name="T18" fmla="*/ 28 w 52"/>
                                <a:gd name="T19" fmla="*/ 48 h 91"/>
                                <a:gd name="T20" fmla="*/ 28 w 52"/>
                                <a:gd name="T21" fmla="*/ 53 h 91"/>
                                <a:gd name="T22" fmla="*/ 33 w 52"/>
                                <a:gd name="T23" fmla="*/ 58 h 91"/>
                                <a:gd name="T24" fmla="*/ 33 w 52"/>
                                <a:gd name="T25" fmla="*/ 62 h 91"/>
                                <a:gd name="T26" fmla="*/ 43 w 52"/>
                                <a:gd name="T27" fmla="*/ 72 h 91"/>
                                <a:gd name="T28" fmla="*/ 43 w 52"/>
                                <a:gd name="T29" fmla="*/ 77 h 91"/>
                                <a:gd name="T30" fmla="*/ 48 w 52"/>
                                <a:gd name="T31" fmla="*/ 82 h 91"/>
                                <a:gd name="T32" fmla="*/ 48 w 52"/>
                                <a:gd name="T33" fmla="*/ 86 h 91"/>
                                <a:gd name="T34" fmla="*/ 52 w 5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1">
                                  <a:moveTo>
                                    <a:pt x="0" y="0"/>
                                  </a:moveTo>
                                  <a:lnTo>
                                    <a:pt x="0" y="5"/>
                                  </a:lnTo>
                                  <a:lnTo>
                                    <a:pt x="4" y="10"/>
                                  </a:lnTo>
                                  <a:lnTo>
                                    <a:pt x="9" y="14"/>
                                  </a:lnTo>
                                  <a:lnTo>
                                    <a:pt x="9" y="19"/>
                                  </a:lnTo>
                                  <a:lnTo>
                                    <a:pt x="14" y="24"/>
                                  </a:lnTo>
                                  <a:lnTo>
                                    <a:pt x="14" y="29"/>
                                  </a:lnTo>
                                  <a:lnTo>
                                    <a:pt x="19" y="34"/>
                                  </a:lnTo>
                                  <a:lnTo>
                                    <a:pt x="19" y="38"/>
                                  </a:lnTo>
                                  <a:lnTo>
                                    <a:pt x="28" y="48"/>
                                  </a:lnTo>
                                  <a:lnTo>
                                    <a:pt x="28" y="53"/>
                                  </a:lnTo>
                                  <a:lnTo>
                                    <a:pt x="33" y="58"/>
                                  </a:lnTo>
                                  <a:lnTo>
                                    <a:pt x="33" y="62"/>
                                  </a:lnTo>
                                  <a:lnTo>
                                    <a:pt x="43" y="72"/>
                                  </a:lnTo>
                                  <a:lnTo>
                                    <a:pt x="43" y="77"/>
                                  </a:lnTo>
                                  <a:lnTo>
                                    <a:pt x="48" y="82"/>
                                  </a:lnTo>
                                  <a:lnTo>
                                    <a:pt x="48" y="86"/>
                                  </a:lnTo>
                                  <a:lnTo>
                                    <a:pt x="52"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203"/>
                          <wps:cNvSpPr>
                            <a:spLocks/>
                          </wps:cNvSpPr>
                          <wps:spPr bwMode="auto">
                            <a:xfrm>
                              <a:off x="3000" y="3807"/>
                              <a:ext cx="149" cy="135"/>
                            </a:xfrm>
                            <a:custGeom>
                              <a:avLst/>
                              <a:gdLst>
                                <a:gd name="T0" fmla="*/ 72 w 149"/>
                                <a:gd name="T1" fmla="*/ 0 h 135"/>
                                <a:gd name="T2" fmla="*/ 67 w 149"/>
                                <a:gd name="T3" fmla="*/ 0 h 135"/>
                                <a:gd name="T4" fmla="*/ 0 w 149"/>
                                <a:gd name="T5" fmla="*/ 58 h 135"/>
                                <a:gd name="T6" fmla="*/ 0 w 149"/>
                                <a:gd name="T7" fmla="*/ 68 h 135"/>
                                <a:gd name="T8" fmla="*/ 82 w 149"/>
                                <a:gd name="T9" fmla="*/ 135 h 135"/>
                                <a:gd name="T10" fmla="*/ 91 w 149"/>
                                <a:gd name="T11" fmla="*/ 135 h 135"/>
                                <a:gd name="T12" fmla="*/ 149 w 149"/>
                                <a:gd name="T13" fmla="*/ 68 h 135"/>
                                <a:gd name="T14" fmla="*/ 149 w 149"/>
                                <a:gd name="T15" fmla="*/ 63 h 135"/>
                                <a:gd name="T16" fmla="*/ 139 w 149"/>
                                <a:gd name="T17" fmla="*/ 10 h 135"/>
                                <a:gd name="T18" fmla="*/ 139 w 149"/>
                                <a:gd name="T19" fmla="*/ 5 h 135"/>
                                <a:gd name="T20" fmla="*/ 135 w 149"/>
                                <a:gd name="T21" fmla="*/ 5 h 135"/>
                                <a:gd name="T22" fmla="*/ 72 w 149"/>
                                <a:gd name="T23" fmla="*/ 0 h 135"/>
                                <a:gd name="T24" fmla="*/ 72 w 149"/>
                                <a:gd name="T25" fmla="*/ 10 h 135"/>
                                <a:gd name="T26" fmla="*/ 135 w 149"/>
                                <a:gd name="T27" fmla="*/ 15 h 135"/>
                                <a:gd name="T28" fmla="*/ 130 w 149"/>
                                <a:gd name="T29" fmla="*/ 10 h 135"/>
                                <a:gd name="T30" fmla="*/ 139 w 149"/>
                                <a:gd name="T31" fmla="*/ 63 h 135"/>
                                <a:gd name="T32" fmla="*/ 139 w 149"/>
                                <a:gd name="T33" fmla="*/ 58 h 135"/>
                                <a:gd name="T34" fmla="*/ 82 w 149"/>
                                <a:gd name="T35" fmla="*/ 125 h 135"/>
                                <a:gd name="T36" fmla="*/ 91 w 149"/>
                                <a:gd name="T37" fmla="*/ 125 h 135"/>
                                <a:gd name="T38" fmla="*/ 10 w 149"/>
                                <a:gd name="T39" fmla="*/ 58 h 135"/>
                                <a:gd name="T40" fmla="*/ 10 w 149"/>
                                <a:gd name="T41" fmla="*/ 68 h 135"/>
                                <a:gd name="T42" fmla="*/ 77 w 149"/>
                                <a:gd name="T43" fmla="*/ 10 h 135"/>
                                <a:gd name="T44" fmla="*/ 72 w 149"/>
                                <a:gd name="T45" fmla="*/ 10 h 135"/>
                                <a:gd name="T46" fmla="*/ 72 w 149"/>
                                <a:gd name="T4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35">
                                  <a:moveTo>
                                    <a:pt x="72" y="0"/>
                                  </a:moveTo>
                                  <a:lnTo>
                                    <a:pt x="67" y="0"/>
                                  </a:lnTo>
                                  <a:lnTo>
                                    <a:pt x="0" y="58"/>
                                  </a:lnTo>
                                  <a:lnTo>
                                    <a:pt x="0" y="68"/>
                                  </a:lnTo>
                                  <a:lnTo>
                                    <a:pt x="82" y="135"/>
                                  </a:lnTo>
                                  <a:lnTo>
                                    <a:pt x="91" y="135"/>
                                  </a:lnTo>
                                  <a:lnTo>
                                    <a:pt x="149" y="68"/>
                                  </a:lnTo>
                                  <a:lnTo>
                                    <a:pt x="149" y="63"/>
                                  </a:lnTo>
                                  <a:lnTo>
                                    <a:pt x="139" y="10"/>
                                  </a:lnTo>
                                  <a:lnTo>
                                    <a:pt x="139" y="5"/>
                                  </a:lnTo>
                                  <a:lnTo>
                                    <a:pt x="135" y="5"/>
                                  </a:lnTo>
                                  <a:lnTo>
                                    <a:pt x="72" y="0"/>
                                  </a:lnTo>
                                  <a:lnTo>
                                    <a:pt x="72" y="10"/>
                                  </a:lnTo>
                                  <a:lnTo>
                                    <a:pt x="135" y="15"/>
                                  </a:lnTo>
                                  <a:lnTo>
                                    <a:pt x="130" y="10"/>
                                  </a:lnTo>
                                  <a:lnTo>
                                    <a:pt x="139" y="63"/>
                                  </a:lnTo>
                                  <a:lnTo>
                                    <a:pt x="139" y="58"/>
                                  </a:lnTo>
                                  <a:lnTo>
                                    <a:pt x="82" y="125"/>
                                  </a:lnTo>
                                  <a:lnTo>
                                    <a:pt x="91" y="125"/>
                                  </a:lnTo>
                                  <a:lnTo>
                                    <a:pt x="10" y="58"/>
                                  </a:lnTo>
                                  <a:lnTo>
                                    <a:pt x="10" y="68"/>
                                  </a:lnTo>
                                  <a:lnTo>
                                    <a:pt x="77" y="10"/>
                                  </a:lnTo>
                                  <a:lnTo>
                                    <a:pt x="72"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4"/>
                          <wps:cNvSpPr>
                            <a:spLocks/>
                          </wps:cNvSpPr>
                          <wps:spPr bwMode="auto">
                            <a:xfrm>
                              <a:off x="2914" y="3486"/>
                              <a:ext cx="101" cy="187"/>
                            </a:xfrm>
                            <a:custGeom>
                              <a:avLst/>
                              <a:gdLst>
                                <a:gd name="T0" fmla="*/ 62 w 101"/>
                                <a:gd name="T1" fmla="*/ 0 h 187"/>
                                <a:gd name="T2" fmla="*/ 62 w 101"/>
                                <a:gd name="T3" fmla="*/ 5 h 187"/>
                                <a:gd name="T4" fmla="*/ 53 w 101"/>
                                <a:gd name="T5" fmla="*/ 14 h 187"/>
                                <a:gd name="T6" fmla="*/ 43 w 101"/>
                                <a:gd name="T7" fmla="*/ 14 h 187"/>
                                <a:gd name="T8" fmla="*/ 43 w 101"/>
                                <a:gd name="T9" fmla="*/ 19 h 187"/>
                                <a:gd name="T10" fmla="*/ 5 w 101"/>
                                <a:gd name="T11" fmla="*/ 48 h 187"/>
                                <a:gd name="T12" fmla="*/ 0 w 101"/>
                                <a:gd name="T13" fmla="*/ 48 h 187"/>
                                <a:gd name="T14" fmla="*/ 0 w 101"/>
                                <a:gd name="T15" fmla="*/ 53 h 187"/>
                                <a:gd name="T16" fmla="*/ 24 w 101"/>
                                <a:gd name="T17" fmla="*/ 57 h 187"/>
                                <a:gd name="T18" fmla="*/ 24 w 101"/>
                                <a:gd name="T19" fmla="*/ 62 h 187"/>
                                <a:gd name="T20" fmla="*/ 43 w 101"/>
                                <a:gd name="T21" fmla="*/ 62 h 187"/>
                                <a:gd name="T22" fmla="*/ 48 w 101"/>
                                <a:gd name="T23" fmla="*/ 72 h 187"/>
                                <a:gd name="T24" fmla="*/ 48 w 101"/>
                                <a:gd name="T25" fmla="*/ 91 h 187"/>
                                <a:gd name="T26" fmla="*/ 53 w 101"/>
                                <a:gd name="T27" fmla="*/ 91 h 187"/>
                                <a:gd name="T28" fmla="*/ 53 w 101"/>
                                <a:gd name="T29" fmla="*/ 125 h 187"/>
                                <a:gd name="T30" fmla="*/ 57 w 101"/>
                                <a:gd name="T31" fmla="*/ 125 h 187"/>
                                <a:gd name="T32" fmla="*/ 57 w 101"/>
                                <a:gd name="T33" fmla="*/ 153 h 187"/>
                                <a:gd name="T34" fmla="*/ 62 w 101"/>
                                <a:gd name="T35" fmla="*/ 153 h 187"/>
                                <a:gd name="T36" fmla="*/ 62 w 101"/>
                                <a:gd name="T37" fmla="*/ 187 h 187"/>
                                <a:gd name="T38" fmla="*/ 67 w 101"/>
                                <a:gd name="T39" fmla="*/ 187 h 187"/>
                                <a:gd name="T40" fmla="*/ 67 w 101"/>
                                <a:gd name="T41" fmla="*/ 173 h 187"/>
                                <a:gd name="T42" fmla="*/ 72 w 101"/>
                                <a:gd name="T43" fmla="*/ 173 h 187"/>
                                <a:gd name="T44" fmla="*/ 72 w 101"/>
                                <a:gd name="T45" fmla="*/ 158 h 187"/>
                                <a:gd name="T46" fmla="*/ 77 w 101"/>
                                <a:gd name="T47" fmla="*/ 158 h 187"/>
                                <a:gd name="T48" fmla="*/ 77 w 101"/>
                                <a:gd name="T49" fmla="*/ 144 h 187"/>
                                <a:gd name="T50" fmla="*/ 81 w 101"/>
                                <a:gd name="T51" fmla="*/ 144 h 187"/>
                                <a:gd name="T52" fmla="*/ 81 w 101"/>
                                <a:gd name="T53" fmla="*/ 129 h 187"/>
                                <a:gd name="T54" fmla="*/ 86 w 101"/>
                                <a:gd name="T55" fmla="*/ 129 h 187"/>
                                <a:gd name="T56" fmla="*/ 86 w 101"/>
                                <a:gd name="T57" fmla="*/ 91 h 187"/>
                                <a:gd name="T58" fmla="*/ 91 w 101"/>
                                <a:gd name="T59" fmla="*/ 91 h 187"/>
                                <a:gd name="T60" fmla="*/ 91 w 101"/>
                                <a:gd name="T61" fmla="*/ 67 h 187"/>
                                <a:gd name="T62" fmla="*/ 96 w 101"/>
                                <a:gd name="T63" fmla="*/ 67 h 187"/>
                                <a:gd name="T64" fmla="*/ 101 w 101"/>
                                <a:gd name="T65" fmla="*/ 14 h 187"/>
                                <a:gd name="T66" fmla="*/ 91 w 101"/>
                                <a:gd name="T67" fmla="*/ 14 h 187"/>
                                <a:gd name="T68" fmla="*/ 91 w 101"/>
                                <a:gd name="T69" fmla="*/ 9 h 187"/>
                                <a:gd name="T70" fmla="*/ 81 w 101"/>
                                <a:gd name="T71" fmla="*/ 9 h 187"/>
                                <a:gd name="T72" fmla="*/ 81 w 101"/>
                                <a:gd name="T73" fmla="*/ 5 h 187"/>
                                <a:gd name="T74" fmla="*/ 72 w 101"/>
                                <a:gd name="T75" fmla="*/ 5 h 187"/>
                                <a:gd name="T76" fmla="*/ 72 w 101"/>
                                <a:gd name="T77" fmla="*/ 0 h 187"/>
                                <a:gd name="T78" fmla="*/ 62 w 101"/>
                                <a:gd name="T7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1" h="187">
                                  <a:moveTo>
                                    <a:pt x="62" y="0"/>
                                  </a:moveTo>
                                  <a:lnTo>
                                    <a:pt x="62" y="5"/>
                                  </a:lnTo>
                                  <a:lnTo>
                                    <a:pt x="53" y="14"/>
                                  </a:lnTo>
                                  <a:lnTo>
                                    <a:pt x="43" y="14"/>
                                  </a:lnTo>
                                  <a:lnTo>
                                    <a:pt x="43" y="19"/>
                                  </a:lnTo>
                                  <a:lnTo>
                                    <a:pt x="5" y="48"/>
                                  </a:lnTo>
                                  <a:lnTo>
                                    <a:pt x="0" y="48"/>
                                  </a:lnTo>
                                  <a:lnTo>
                                    <a:pt x="0" y="53"/>
                                  </a:lnTo>
                                  <a:lnTo>
                                    <a:pt x="24" y="57"/>
                                  </a:lnTo>
                                  <a:lnTo>
                                    <a:pt x="24" y="62"/>
                                  </a:lnTo>
                                  <a:lnTo>
                                    <a:pt x="43" y="62"/>
                                  </a:lnTo>
                                  <a:lnTo>
                                    <a:pt x="48" y="72"/>
                                  </a:lnTo>
                                  <a:lnTo>
                                    <a:pt x="48" y="91"/>
                                  </a:lnTo>
                                  <a:lnTo>
                                    <a:pt x="53" y="91"/>
                                  </a:lnTo>
                                  <a:lnTo>
                                    <a:pt x="53" y="125"/>
                                  </a:lnTo>
                                  <a:lnTo>
                                    <a:pt x="57" y="125"/>
                                  </a:lnTo>
                                  <a:lnTo>
                                    <a:pt x="57" y="153"/>
                                  </a:lnTo>
                                  <a:lnTo>
                                    <a:pt x="62" y="153"/>
                                  </a:lnTo>
                                  <a:lnTo>
                                    <a:pt x="62" y="187"/>
                                  </a:lnTo>
                                  <a:lnTo>
                                    <a:pt x="67" y="187"/>
                                  </a:lnTo>
                                  <a:lnTo>
                                    <a:pt x="67" y="173"/>
                                  </a:lnTo>
                                  <a:lnTo>
                                    <a:pt x="72" y="173"/>
                                  </a:lnTo>
                                  <a:lnTo>
                                    <a:pt x="72" y="158"/>
                                  </a:lnTo>
                                  <a:lnTo>
                                    <a:pt x="77" y="158"/>
                                  </a:lnTo>
                                  <a:lnTo>
                                    <a:pt x="77" y="144"/>
                                  </a:lnTo>
                                  <a:lnTo>
                                    <a:pt x="81" y="144"/>
                                  </a:lnTo>
                                  <a:lnTo>
                                    <a:pt x="81" y="129"/>
                                  </a:lnTo>
                                  <a:lnTo>
                                    <a:pt x="86" y="129"/>
                                  </a:lnTo>
                                  <a:lnTo>
                                    <a:pt x="86" y="91"/>
                                  </a:lnTo>
                                  <a:lnTo>
                                    <a:pt x="91" y="91"/>
                                  </a:lnTo>
                                  <a:lnTo>
                                    <a:pt x="91" y="67"/>
                                  </a:lnTo>
                                  <a:lnTo>
                                    <a:pt x="96" y="67"/>
                                  </a:lnTo>
                                  <a:lnTo>
                                    <a:pt x="101" y="14"/>
                                  </a:lnTo>
                                  <a:lnTo>
                                    <a:pt x="91" y="14"/>
                                  </a:lnTo>
                                  <a:lnTo>
                                    <a:pt x="91" y="9"/>
                                  </a:lnTo>
                                  <a:lnTo>
                                    <a:pt x="81" y="9"/>
                                  </a:lnTo>
                                  <a:lnTo>
                                    <a:pt x="81" y="5"/>
                                  </a:lnTo>
                                  <a:lnTo>
                                    <a:pt x="72" y="5"/>
                                  </a:lnTo>
                                  <a:lnTo>
                                    <a:pt x="72"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5"/>
                          <wps:cNvSpPr>
                            <a:spLocks/>
                          </wps:cNvSpPr>
                          <wps:spPr bwMode="auto">
                            <a:xfrm>
                              <a:off x="2962" y="3495"/>
                              <a:ext cx="38" cy="72"/>
                            </a:xfrm>
                            <a:custGeom>
                              <a:avLst/>
                              <a:gdLst>
                                <a:gd name="T0" fmla="*/ 0 w 38"/>
                                <a:gd name="T1" fmla="*/ 72 h 72"/>
                                <a:gd name="T2" fmla="*/ 0 w 38"/>
                                <a:gd name="T3" fmla="*/ 68 h 72"/>
                                <a:gd name="T4" fmla="*/ 5 w 38"/>
                                <a:gd name="T5" fmla="*/ 63 h 72"/>
                                <a:gd name="T6" fmla="*/ 5 w 38"/>
                                <a:gd name="T7" fmla="*/ 58 h 72"/>
                                <a:gd name="T8" fmla="*/ 9 w 38"/>
                                <a:gd name="T9" fmla="*/ 53 h 72"/>
                                <a:gd name="T10" fmla="*/ 9 w 38"/>
                                <a:gd name="T11" fmla="*/ 48 h 72"/>
                                <a:gd name="T12" fmla="*/ 14 w 38"/>
                                <a:gd name="T13" fmla="*/ 44 h 72"/>
                                <a:gd name="T14" fmla="*/ 19 w 38"/>
                                <a:gd name="T15" fmla="*/ 39 h 72"/>
                                <a:gd name="T16" fmla="*/ 19 w 38"/>
                                <a:gd name="T17" fmla="*/ 34 h 72"/>
                                <a:gd name="T18" fmla="*/ 24 w 38"/>
                                <a:gd name="T19" fmla="*/ 29 h 72"/>
                                <a:gd name="T20" fmla="*/ 24 w 38"/>
                                <a:gd name="T21" fmla="*/ 24 h 72"/>
                                <a:gd name="T22" fmla="*/ 29 w 38"/>
                                <a:gd name="T23" fmla="*/ 20 h 72"/>
                                <a:gd name="T24" fmla="*/ 29 w 38"/>
                                <a:gd name="T25" fmla="*/ 15 h 72"/>
                                <a:gd name="T26" fmla="*/ 33 w 38"/>
                                <a:gd name="T27" fmla="*/ 10 h 72"/>
                                <a:gd name="T28" fmla="*/ 33 w 38"/>
                                <a:gd name="T29" fmla="*/ 5 h 72"/>
                                <a:gd name="T30" fmla="*/ 38 w 38"/>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 h="72">
                                  <a:moveTo>
                                    <a:pt x="0" y="72"/>
                                  </a:moveTo>
                                  <a:lnTo>
                                    <a:pt x="0" y="68"/>
                                  </a:lnTo>
                                  <a:lnTo>
                                    <a:pt x="5" y="63"/>
                                  </a:lnTo>
                                  <a:lnTo>
                                    <a:pt x="5" y="58"/>
                                  </a:lnTo>
                                  <a:lnTo>
                                    <a:pt x="9" y="53"/>
                                  </a:lnTo>
                                  <a:lnTo>
                                    <a:pt x="9" y="48"/>
                                  </a:lnTo>
                                  <a:lnTo>
                                    <a:pt x="14" y="44"/>
                                  </a:lnTo>
                                  <a:lnTo>
                                    <a:pt x="19" y="39"/>
                                  </a:lnTo>
                                  <a:lnTo>
                                    <a:pt x="19" y="34"/>
                                  </a:lnTo>
                                  <a:lnTo>
                                    <a:pt x="24" y="29"/>
                                  </a:lnTo>
                                  <a:lnTo>
                                    <a:pt x="24" y="24"/>
                                  </a:lnTo>
                                  <a:lnTo>
                                    <a:pt x="29" y="20"/>
                                  </a:lnTo>
                                  <a:lnTo>
                                    <a:pt x="29" y="15"/>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206"/>
                          <wps:cNvSpPr>
                            <a:spLocks/>
                          </wps:cNvSpPr>
                          <wps:spPr bwMode="auto">
                            <a:xfrm>
                              <a:off x="2938" y="3519"/>
                              <a:ext cx="19" cy="29"/>
                            </a:xfrm>
                            <a:custGeom>
                              <a:avLst/>
                              <a:gdLst>
                                <a:gd name="T0" fmla="*/ 0 w 19"/>
                                <a:gd name="T1" fmla="*/ 0 h 29"/>
                                <a:gd name="T2" fmla="*/ 5 w 19"/>
                                <a:gd name="T3" fmla="*/ 5 h 29"/>
                                <a:gd name="T4" fmla="*/ 5 w 19"/>
                                <a:gd name="T5" fmla="*/ 10 h 29"/>
                                <a:gd name="T6" fmla="*/ 9 w 19"/>
                                <a:gd name="T7" fmla="*/ 15 h 29"/>
                                <a:gd name="T8" fmla="*/ 9 w 19"/>
                                <a:gd name="T9" fmla="*/ 20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5" y="5"/>
                                  </a:lnTo>
                                  <a:lnTo>
                                    <a:pt x="5" y="10"/>
                                  </a:lnTo>
                                  <a:lnTo>
                                    <a:pt x="9" y="15"/>
                                  </a:lnTo>
                                  <a:lnTo>
                                    <a:pt x="9" y="20"/>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207"/>
                          <wps:cNvSpPr>
                            <a:spLocks/>
                          </wps:cNvSpPr>
                          <wps:spPr bwMode="auto">
                            <a:xfrm>
                              <a:off x="2962" y="3558"/>
                              <a:ext cx="29" cy="57"/>
                            </a:xfrm>
                            <a:custGeom>
                              <a:avLst/>
                              <a:gdLst>
                                <a:gd name="T0" fmla="*/ 0 w 29"/>
                                <a:gd name="T1" fmla="*/ 0 h 57"/>
                                <a:gd name="T2" fmla="*/ 0 w 29"/>
                                <a:gd name="T3" fmla="*/ 5 h 57"/>
                                <a:gd name="T4" fmla="*/ 5 w 29"/>
                                <a:gd name="T5" fmla="*/ 9 h 57"/>
                                <a:gd name="T6" fmla="*/ 5 w 29"/>
                                <a:gd name="T7" fmla="*/ 14 h 57"/>
                                <a:gd name="T8" fmla="*/ 9 w 29"/>
                                <a:gd name="T9" fmla="*/ 19 h 57"/>
                                <a:gd name="T10" fmla="*/ 9 w 29"/>
                                <a:gd name="T11" fmla="*/ 24 h 57"/>
                                <a:gd name="T12" fmla="*/ 14 w 29"/>
                                <a:gd name="T13" fmla="*/ 29 h 57"/>
                                <a:gd name="T14" fmla="*/ 14 w 29"/>
                                <a:gd name="T15" fmla="*/ 33 h 57"/>
                                <a:gd name="T16" fmla="*/ 19 w 29"/>
                                <a:gd name="T17" fmla="*/ 38 h 57"/>
                                <a:gd name="T18" fmla="*/ 19 w 29"/>
                                <a:gd name="T19" fmla="*/ 43 h 57"/>
                                <a:gd name="T20" fmla="*/ 24 w 29"/>
                                <a:gd name="T21" fmla="*/ 48 h 57"/>
                                <a:gd name="T22" fmla="*/ 29 w 29"/>
                                <a:gd name="T23" fmla="*/ 53 h 57"/>
                                <a:gd name="T24" fmla="*/ 29 w 29"/>
                                <a:gd name="T25"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57">
                                  <a:moveTo>
                                    <a:pt x="0" y="0"/>
                                  </a:moveTo>
                                  <a:lnTo>
                                    <a:pt x="0" y="5"/>
                                  </a:lnTo>
                                  <a:lnTo>
                                    <a:pt x="5" y="9"/>
                                  </a:lnTo>
                                  <a:lnTo>
                                    <a:pt x="5" y="14"/>
                                  </a:lnTo>
                                  <a:lnTo>
                                    <a:pt x="9" y="19"/>
                                  </a:lnTo>
                                  <a:lnTo>
                                    <a:pt x="9" y="24"/>
                                  </a:lnTo>
                                  <a:lnTo>
                                    <a:pt x="14" y="29"/>
                                  </a:lnTo>
                                  <a:lnTo>
                                    <a:pt x="14" y="33"/>
                                  </a:lnTo>
                                  <a:lnTo>
                                    <a:pt x="19" y="38"/>
                                  </a:lnTo>
                                  <a:lnTo>
                                    <a:pt x="19" y="43"/>
                                  </a:lnTo>
                                  <a:lnTo>
                                    <a:pt x="24" y="48"/>
                                  </a:lnTo>
                                  <a:lnTo>
                                    <a:pt x="29" y="53"/>
                                  </a:lnTo>
                                  <a:lnTo>
                                    <a:pt x="2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208"/>
                          <wps:cNvSpPr>
                            <a:spLocks/>
                          </wps:cNvSpPr>
                          <wps:spPr bwMode="auto">
                            <a:xfrm>
                              <a:off x="2909" y="3481"/>
                              <a:ext cx="106" cy="192"/>
                            </a:xfrm>
                            <a:custGeom>
                              <a:avLst/>
                              <a:gdLst>
                                <a:gd name="T0" fmla="*/ 82 w 106"/>
                                <a:gd name="T1" fmla="*/ 115 h 192"/>
                                <a:gd name="T2" fmla="*/ 62 w 106"/>
                                <a:gd name="T3" fmla="*/ 187 h 192"/>
                                <a:gd name="T4" fmla="*/ 72 w 106"/>
                                <a:gd name="T5" fmla="*/ 187 h 192"/>
                                <a:gd name="T6" fmla="*/ 58 w 106"/>
                                <a:gd name="T7" fmla="*/ 67 h 192"/>
                                <a:gd name="T8" fmla="*/ 58 w 106"/>
                                <a:gd name="T9" fmla="*/ 62 h 192"/>
                                <a:gd name="T10" fmla="*/ 53 w 106"/>
                                <a:gd name="T11" fmla="*/ 62 h 192"/>
                                <a:gd name="T12" fmla="*/ 5 w 106"/>
                                <a:gd name="T13" fmla="*/ 48 h 192"/>
                                <a:gd name="T14" fmla="*/ 10 w 106"/>
                                <a:gd name="T15" fmla="*/ 58 h 192"/>
                                <a:gd name="T16" fmla="*/ 72 w 106"/>
                                <a:gd name="T17" fmla="*/ 10 h 192"/>
                                <a:gd name="T18" fmla="*/ 67 w 106"/>
                                <a:gd name="T19" fmla="*/ 10 h 192"/>
                                <a:gd name="T20" fmla="*/ 101 w 106"/>
                                <a:gd name="T21" fmla="*/ 24 h 192"/>
                                <a:gd name="T22" fmla="*/ 96 w 106"/>
                                <a:gd name="T23" fmla="*/ 19 h 192"/>
                                <a:gd name="T24" fmla="*/ 82 w 106"/>
                                <a:gd name="T25" fmla="*/ 115 h 192"/>
                                <a:gd name="T26" fmla="*/ 91 w 106"/>
                                <a:gd name="T27" fmla="*/ 115 h 192"/>
                                <a:gd name="T28" fmla="*/ 106 w 106"/>
                                <a:gd name="T29" fmla="*/ 19 h 192"/>
                                <a:gd name="T30" fmla="*/ 106 w 106"/>
                                <a:gd name="T31" fmla="*/ 14 h 192"/>
                                <a:gd name="T32" fmla="*/ 101 w 106"/>
                                <a:gd name="T33" fmla="*/ 14 h 192"/>
                                <a:gd name="T34" fmla="*/ 67 w 106"/>
                                <a:gd name="T35" fmla="*/ 0 h 192"/>
                                <a:gd name="T36" fmla="*/ 62 w 106"/>
                                <a:gd name="T37" fmla="*/ 0 h 192"/>
                                <a:gd name="T38" fmla="*/ 0 w 106"/>
                                <a:gd name="T39" fmla="*/ 48 h 192"/>
                                <a:gd name="T40" fmla="*/ 0 w 106"/>
                                <a:gd name="T41" fmla="*/ 53 h 192"/>
                                <a:gd name="T42" fmla="*/ 0 w 106"/>
                                <a:gd name="T43" fmla="*/ 58 h 192"/>
                                <a:gd name="T44" fmla="*/ 5 w 106"/>
                                <a:gd name="T45" fmla="*/ 58 h 192"/>
                                <a:gd name="T46" fmla="*/ 53 w 106"/>
                                <a:gd name="T47" fmla="*/ 72 h 192"/>
                                <a:gd name="T48" fmla="*/ 48 w 106"/>
                                <a:gd name="T49" fmla="*/ 67 h 192"/>
                                <a:gd name="T50" fmla="*/ 62 w 106"/>
                                <a:gd name="T51" fmla="*/ 187 h 192"/>
                                <a:gd name="T52" fmla="*/ 62 w 106"/>
                                <a:gd name="T53" fmla="*/ 192 h 192"/>
                                <a:gd name="T54" fmla="*/ 67 w 106"/>
                                <a:gd name="T55" fmla="*/ 192 h 192"/>
                                <a:gd name="T56" fmla="*/ 72 w 106"/>
                                <a:gd name="T57" fmla="*/ 192 h 192"/>
                                <a:gd name="T58" fmla="*/ 72 w 106"/>
                                <a:gd name="T59" fmla="*/ 187 h 192"/>
                                <a:gd name="T60" fmla="*/ 91 w 106"/>
                                <a:gd name="T61" fmla="*/ 115 h 192"/>
                                <a:gd name="T62" fmla="*/ 82 w 106"/>
                                <a:gd name="T63" fmla="*/ 11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 h="192">
                                  <a:moveTo>
                                    <a:pt x="82" y="115"/>
                                  </a:moveTo>
                                  <a:lnTo>
                                    <a:pt x="62" y="187"/>
                                  </a:lnTo>
                                  <a:lnTo>
                                    <a:pt x="72" y="187"/>
                                  </a:lnTo>
                                  <a:lnTo>
                                    <a:pt x="58" y="67"/>
                                  </a:lnTo>
                                  <a:lnTo>
                                    <a:pt x="58" y="62"/>
                                  </a:lnTo>
                                  <a:lnTo>
                                    <a:pt x="53" y="62"/>
                                  </a:lnTo>
                                  <a:lnTo>
                                    <a:pt x="5" y="48"/>
                                  </a:lnTo>
                                  <a:lnTo>
                                    <a:pt x="10" y="58"/>
                                  </a:lnTo>
                                  <a:lnTo>
                                    <a:pt x="72" y="10"/>
                                  </a:lnTo>
                                  <a:lnTo>
                                    <a:pt x="67" y="10"/>
                                  </a:lnTo>
                                  <a:lnTo>
                                    <a:pt x="101" y="24"/>
                                  </a:lnTo>
                                  <a:lnTo>
                                    <a:pt x="96" y="19"/>
                                  </a:lnTo>
                                  <a:lnTo>
                                    <a:pt x="82" y="115"/>
                                  </a:lnTo>
                                  <a:lnTo>
                                    <a:pt x="91" y="115"/>
                                  </a:lnTo>
                                  <a:lnTo>
                                    <a:pt x="106" y="19"/>
                                  </a:lnTo>
                                  <a:lnTo>
                                    <a:pt x="106" y="14"/>
                                  </a:lnTo>
                                  <a:lnTo>
                                    <a:pt x="101" y="14"/>
                                  </a:lnTo>
                                  <a:lnTo>
                                    <a:pt x="67" y="0"/>
                                  </a:lnTo>
                                  <a:lnTo>
                                    <a:pt x="62" y="0"/>
                                  </a:lnTo>
                                  <a:lnTo>
                                    <a:pt x="0" y="48"/>
                                  </a:lnTo>
                                  <a:lnTo>
                                    <a:pt x="0" y="53"/>
                                  </a:lnTo>
                                  <a:lnTo>
                                    <a:pt x="0" y="58"/>
                                  </a:lnTo>
                                  <a:lnTo>
                                    <a:pt x="5" y="58"/>
                                  </a:lnTo>
                                  <a:lnTo>
                                    <a:pt x="53" y="72"/>
                                  </a:lnTo>
                                  <a:lnTo>
                                    <a:pt x="48" y="67"/>
                                  </a:lnTo>
                                  <a:lnTo>
                                    <a:pt x="62" y="187"/>
                                  </a:lnTo>
                                  <a:lnTo>
                                    <a:pt x="62" y="192"/>
                                  </a:lnTo>
                                  <a:lnTo>
                                    <a:pt x="67" y="192"/>
                                  </a:lnTo>
                                  <a:lnTo>
                                    <a:pt x="72" y="192"/>
                                  </a:lnTo>
                                  <a:lnTo>
                                    <a:pt x="72" y="187"/>
                                  </a:lnTo>
                                  <a:lnTo>
                                    <a:pt x="91" y="115"/>
                                  </a:lnTo>
                                  <a:lnTo>
                                    <a:pt x="8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9"/>
                          <wps:cNvSpPr>
                            <a:spLocks/>
                          </wps:cNvSpPr>
                          <wps:spPr bwMode="auto">
                            <a:xfrm>
                              <a:off x="3519" y="3932"/>
                              <a:ext cx="76" cy="101"/>
                            </a:xfrm>
                            <a:custGeom>
                              <a:avLst/>
                              <a:gdLst>
                                <a:gd name="T0" fmla="*/ 19 w 76"/>
                                <a:gd name="T1" fmla="*/ 0 h 101"/>
                                <a:gd name="T2" fmla="*/ 19 w 76"/>
                                <a:gd name="T3" fmla="*/ 15 h 101"/>
                                <a:gd name="T4" fmla="*/ 14 w 76"/>
                                <a:gd name="T5" fmla="*/ 15 h 101"/>
                                <a:gd name="T6" fmla="*/ 14 w 76"/>
                                <a:gd name="T7" fmla="*/ 24 h 101"/>
                                <a:gd name="T8" fmla="*/ 9 w 76"/>
                                <a:gd name="T9" fmla="*/ 24 h 101"/>
                                <a:gd name="T10" fmla="*/ 9 w 76"/>
                                <a:gd name="T11" fmla="*/ 34 h 101"/>
                                <a:gd name="T12" fmla="*/ 4 w 76"/>
                                <a:gd name="T13" fmla="*/ 34 h 101"/>
                                <a:gd name="T14" fmla="*/ 4 w 76"/>
                                <a:gd name="T15" fmla="*/ 43 h 101"/>
                                <a:gd name="T16" fmla="*/ 0 w 76"/>
                                <a:gd name="T17" fmla="*/ 43 h 101"/>
                                <a:gd name="T18" fmla="*/ 4 w 76"/>
                                <a:gd name="T19" fmla="*/ 63 h 101"/>
                                <a:gd name="T20" fmla="*/ 9 w 76"/>
                                <a:gd name="T21" fmla="*/ 63 h 101"/>
                                <a:gd name="T22" fmla="*/ 19 w 76"/>
                                <a:gd name="T23" fmla="*/ 82 h 101"/>
                                <a:gd name="T24" fmla="*/ 24 w 76"/>
                                <a:gd name="T25" fmla="*/ 82 h 101"/>
                                <a:gd name="T26" fmla="*/ 28 w 76"/>
                                <a:gd name="T27" fmla="*/ 101 h 101"/>
                                <a:gd name="T28" fmla="*/ 38 w 76"/>
                                <a:gd name="T29" fmla="*/ 96 h 101"/>
                                <a:gd name="T30" fmla="*/ 38 w 76"/>
                                <a:gd name="T31" fmla="*/ 87 h 101"/>
                                <a:gd name="T32" fmla="*/ 43 w 76"/>
                                <a:gd name="T33" fmla="*/ 87 h 101"/>
                                <a:gd name="T34" fmla="*/ 43 w 76"/>
                                <a:gd name="T35" fmla="*/ 77 h 101"/>
                                <a:gd name="T36" fmla="*/ 48 w 76"/>
                                <a:gd name="T37" fmla="*/ 77 h 101"/>
                                <a:gd name="T38" fmla="*/ 48 w 76"/>
                                <a:gd name="T39" fmla="*/ 67 h 101"/>
                                <a:gd name="T40" fmla="*/ 52 w 76"/>
                                <a:gd name="T41" fmla="*/ 67 h 101"/>
                                <a:gd name="T42" fmla="*/ 52 w 76"/>
                                <a:gd name="T43" fmla="*/ 58 h 101"/>
                                <a:gd name="T44" fmla="*/ 62 w 76"/>
                                <a:gd name="T45" fmla="*/ 53 h 101"/>
                                <a:gd name="T46" fmla="*/ 62 w 76"/>
                                <a:gd name="T47" fmla="*/ 43 h 101"/>
                                <a:gd name="T48" fmla="*/ 67 w 76"/>
                                <a:gd name="T49" fmla="*/ 43 h 101"/>
                                <a:gd name="T50" fmla="*/ 67 w 76"/>
                                <a:gd name="T51" fmla="*/ 34 h 101"/>
                                <a:gd name="T52" fmla="*/ 72 w 76"/>
                                <a:gd name="T53" fmla="*/ 34 h 101"/>
                                <a:gd name="T54" fmla="*/ 72 w 76"/>
                                <a:gd name="T55" fmla="*/ 24 h 101"/>
                                <a:gd name="T56" fmla="*/ 76 w 76"/>
                                <a:gd name="T57" fmla="*/ 24 h 101"/>
                                <a:gd name="T58" fmla="*/ 76 w 76"/>
                                <a:gd name="T59" fmla="*/ 15 h 101"/>
                                <a:gd name="T60" fmla="*/ 62 w 76"/>
                                <a:gd name="T61" fmla="*/ 15 h 101"/>
                                <a:gd name="T62" fmla="*/ 62 w 76"/>
                                <a:gd name="T63" fmla="*/ 10 h 101"/>
                                <a:gd name="T64" fmla="*/ 48 w 76"/>
                                <a:gd name="T65" fmla="*/ 10 h 101"/>
                                <a:gd name="T66" fmla="*/ 48 w 76"/>
                                <a:gd name="T67" fmla="*/ 5 h 101"/>
                                <a:gd name="T68" fmla="*/ 33 w 76"/>
                                <a:gd name="T69" fmla="*/ 5 h 101"/>
                                <a:gd name="T70" fmla="*/ 33 w 76"/>
                                <a:gd name="T71" fmla="*/ 0 h 101"/>
                                <a:gd name="T72" fmla="*/ 19 w 76"/>
                                <a:gd name="T7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6" h="101">
                                  <a:moveTo>
                                    <a:pt x="19" y="0"/>
                                  </a:moveTo>
                                  <a:lnTo>
                                    <a:pt x="19" y="15"/>
                                  </a:lnTo>
                                  <a:lnTo>
                                    <a:pt x="14" y="15"/>
                                  </a:lnTo>
                                  <a:lnTo>
                                    <a:pt x="14" y="24"/>
                                  </a:lnTo>
                                  <a:lnTo>
                                    <a:pt x="9" y="24"/>
                                  </a:lnTo>
                                  <a:lnTo>
                                    <a:pt x="9" y="34"/>
                                  </a:lnTo>
                                  <a:lnTo>
                                    <a:pt x="4" y="34"/>
                                  </a:lnTo>
                                  <a:lnTo>
                                    <a:pt x="4" y="43"/>
                                  </a:lnTo>
                                  <a:lnTo>
                                    <a:pt x="0" y="43"/>
                                  </a:lnTo>
                                  <a:lnTo>
                                    <a:pt x="4" y="63"/>
                                  </a:lnTo>
                                  <a:lnTo>
                                    <a:pt x="9" y="63"/>
                                  </a:lnTo>
                                  <a:lnTo>
                                    <a:pt x="19" y="82"/>
                                  </a:lnTo>
                                  <a:lnTo>
                                    <a:pt x="24" y="82"/>
                                  </a:lnTo>
                                  <a:lnTo>
                                    <a:pt x="28" y="101"/>
                                  </a:lnTo>
                                  <a:lnTo>
                                    <a:pt x="38" y="96"/>
                                  </a:lnTo>
                                  <a:lnTo>
                                    <a:pt x="38" y="87"/>
                                  </a:lnTo>
                                  <a:lnTo>
                                    <a:pt x="43" y="87"/>
                                  </a:lnTo>
                                  <a:lnTo>
                                    <a:pt x="43" y="77"/>
                                  </a:lnTo>
                                  <a:lnTo>
                                    <a:pt x="48" y="77"/>
                                  </a:lnTo>
                                  <a:lnTo>
                                    <a:pt x="48" y="67"/>
                                  </a:lnTo>
                                  <a:lnTo>
                                    <a:pt x="52" y="67"/>
                                  </a:lnTo>
                                  <a:lnTo>
                                    <a:pt x="52" y="58"/>
                                  </a:lnTo>
                                  <a:lnTo>
                                    <a:pt x="62" y="53"/>
                                  </a:lnTo>
                                  <a:lnTo>
                                    <a:pt x="62" y="43"/>
                                  </a:lnTo>
                                  <a:lnTo>
                                    <a:pt x="67" y="43"/>
                                  </a:lnTo>
                                  <a:lnTo>
                                    <a:pt x="67" y="34"/>
                                  </a:lnTo>
                                  <a:lnTo>
                                    <a:pt x="72" y="34"/>
                                  </a:lnTo>
                                  <a:lnTo>
                                    <a:pt x="72" y="24"/>
                                  </a:lnTo>
                                  <a:lnTo>
                                    <a:pt x="76" y="24"/>
                                  </a:lnTo>
                                  <a:lnTo>
                                    <a:pt x="76" y="15"/>
                                  </a:lnTo>
                                  <a:lnTo>
                                    <a:pt x="62" y="15"/>
                                  </a:lnTo>
                                  <a:lnTo>
                                    <a:pt x="62" y="10"/>
                                  </a:lnTo>
                                  <a:lnTo>
                                    <a:pt x="48" y="10"/>
                                  </a:lnTo>
                                  <a:lnTo>
                                    <a:pt x="48" y="5"/>
                                  </a:lnTo>
                                  <a:lnTo>
                                    <a:pt x="33" y="5"/>
                                  </a:lnTo>
                                  <a:lnTo>
                                    <a:pt x="3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wps:cNvSpPr>
                          <wps:spPr bwMode="auto">
                            <a:xfrm>
                              <a:off x="3514" y="3927"/>
                              <a:ext cx="81" cy="106"/>
                            </a:xfrm>
                            <a:custGeom>
                              <a:avLst/>
                              <a:gdLst>
                                <a:gd name="T0" fmla="*/ 24 w 81"/>
                                <a:gd name="T1" fmla="*/ 0 h 106"/>
                                <a:gd name="T2" fmla="*/ 19 w 81"/>
                                <a:gd name="T3" fmla="*/ 0 h 106"/>
                                <a:gd name="T4" fmla="*/ 19 w 81"/>
                                <a:gd name="T5" fmla="*/ 5 h 106"/>
                                <a:gd name="T6" fmla="*/ 0 w 81"/>
                                <a:gd name="T7" fmla="*/ 53 h 106"/>
                                <a:gd name="T8" fmla="*/ 0 w 81"/>
                                <a:gd name="T9" fmla="*/ 58 h 106"/>
                                <a:gd name="T10" fmla="*/ 29 w 81"/>
                                <a:gd name="T11" fmla="*/ 106 h 106"/>
                                <a:gd name="T12" fmla="*/ 38 w 81"/>
                                <a:gd name="T13" fmla="*/ 106 h 106"/>
                                <a:gd name="T14" fmla="*/ 38 w 81"/>
                                <a:gd name="T15" fmla="*/ 101 h 106"/>
                                <a:gd name="T16" fmla="*/ 81 w 81"/>
                                <a:gd name="T17" fmla="*/ 20 h 106"/>
                                <a:gd name="T18" fmla="*/ 81 w 81"/>
                                <a:gd name="T19" fmla="*/ 15 h 106"/>
                                <a:gd name="T20" fmla="*/ 77 w 81"/>
                                <a:gd name="T21" fmla="*/ 15 h 106"/>
                                <a:gd name="T22" fmla="*/ 24 w 81"/>
                                <a:gd name="T23" fmla="*/ 0 h 106"/>
                                <a:gd name="T24" fmla="*/ 24 w 81"/>
                                <a:gd name="T25" fmla="*/ 10 h 106"/>
                                <a:gd name="T26" fmla="*/ 77 w 81"/>
                                <a:gd name="T27" fmla="*/ 24 h 106"/>
                                <a:gd name="T28" fmla="*/ 72 w 81"/>
                                <a:gd name="T29" fmla="*/ 20 h 106"/>
                                <a:gd name="T30" fmla="*/ 29 w 81"/>
                                <a:gd name="T31" fmla="*/ 101 h 106"/>
                                <a:gd name="T32" fmla="*/ 38 w 81"/>
                                <a:gd name="T33" fmla="*/ 96 h 106"/>
                                <a:gd name="T34" fmla="*/ 9 w 81"/>
                                <a:gd name="T35" fmla="*/ 48 h 106"/>
                                <a:gd name="T36" fmla="*/ 9 w 81"/>
                                <a:gd name="T37" fmla="*/ 53 h 106"/>
                                <a:gd name="T38" fmla="*/ 29 w 81"/>
                                <a:gd name="T39" fmla="*/ 5 h 106"/>
                                <a:gd name="T40" fmla="*/ 24 w 81"/>
                                <a:gd name="T41" fmla="*/ 10 h 106"/>
                                <a:gd name="T42" fmla="*/ 24 w 81"/>
                                <a:gd name="T4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1" h="106">
                                  <a:moveTo>
                                    <a:pt x="24" y="0"/>
                                  </a:moveTo>
                                  <a:lnTo>
                                    <a:pt x="19" y="0"/>
                                  </a:lnTo>
                                  <a:lnTo>
                                    <a:pt x="19" y="5"/>
                                  </a:lnTo>
                                  <a:lnTo>
                                    <a:pt x="0" y="53"/>
                                  </a:lnTo>
                                  <a:lnTo>
                                    <a:pt x="0" y="58"/>
                                  </a:lnTo>
                                  <a:lnTo>
                                    <a:pt x="29" y="106"/>
                                  </a:lnTo>
                                  <a:lnTo>
                                    <a:pt x="38" y="106"/>
                                  </a:lnTo>
                                  <a:lnTo>
                                    <a:pt x="38" y="101"/>
                                  </a:lnTo>
                                  <a:lnTo>
                                    <a:pt x="81" y="20"/>
                                  </a:lnTo>
                                  <a:lnTo>
                                    <a:pt x="81" y="15"/>
                                  </a:lnTo>
                                  <a:lnTo>
                                    <a:pt x="77" y="15"/>
                                  </a:lnTo>
                                  <a:lnTo>
                                    <a:pt x="24" y="0"/>
                                  </a:lnTo>
                                  <a:lnTo>
                                    <a:pt x="24" y="10"/>
                                  </a:lnTo>
                                  <a:lnTo>
                                    <a:pt x="77" y="24"/>
                                  </a:lnTo>
                                  <a:lnTo>
                                    <a:pt x="72" y="20"/>
                                  </a:lnTo>
                                  <a:lnTo>
                                    <a:pt x="29" y="101"/>
                                  </a:lnTo>
                                  <a:lnTo>
                                    <a:pt x="38" y="96"/>
                                  </a:lnTo>
                                  <a:lnTo>
                                    <a:pt x="9" y="48"/>
                                  </a:lnTo>
                                  <a:lnTo>
                                    <a:pt x="9" y="53"/>
                                  </a:lnTo>
                                  <a:lnTo>
                                    <a:pt x="29" y="5"/>
                                  </a:lnTo>
                                  <a:lnTo>
                                    <a:pt x="24"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0" name="Freeform 1212"/>
                        <wps:cNvSpPr>
                          <a:spLocks/>
                        </wps:cNvSpPr>
                        <wps:spPr bwMode="auto">
                          <a:xfrm>
                            <a:off x="2511425" y="2378075"/>
                            <a:ext cx="36830" cy="27305"/>
                          </a:xfrm>
                          <a:custGeom>
                            <a:avLst/>
                            <a:gdLst>
                              <a:gd name="T0" fmla="*/ 34 w 58"/>
                              <a:gd name="T1" fmla="*/ 0 h 43"/>
                              <a:gd name="T2" fmla="*/ 34 w 58"/>
                              <a:gd name="T3" fmla="*/ 5 h 43"/>
                              <a:gd name="T4" fmla="*/ 20 w 58"/>
                              <a:gd name="T5" fmla="*/ 5 h 43"/>
                              <a:gd name="T6" fmla="*/ 20 w 58"/>
                              <a:gd name="T7" fmla="*/ 10 h 43"/>
                              <a:gd name="T8" fmla="*/ 0 w 58"/>
                              <a:gd name="T9" fmla="*/ 10 h 43"/>
                              <a:gd name="T10" fmla="*/ 10 w 58"/>
                              <a:gd name="T11" fmla="*/ 19 h 43"/>
                              <a:gd name="T12" fmla="*/ 10 w 58"/>
                              <a:gd name="T13" fmla="*/ 29 h 43"/>
                              <a:gd name="T14" fmla="*/ 15 w 58"/>
                              <a:gd name="T15" fmla="*/ 29 h 43"/>
                              <a:gd name="T16" fmla="*/ 20 w 58"/>
                              <a:gd name="T17" fmla="*/ 43 h 43"/>
                              <a:gd name="T18" fmla="*/ 39 w 58"/>
                              <a:gd name="T19" fmla="*/ 38 h 43"/>
                              <a:gd name="T20" fmla="*/ 39 w 58"/>
                              <a:gd name="T21" fmla="*/ 34 h 43"/>
                              <a:gd name="T22" fmla="*/ 58 w 58"/>
                              <a:gd name="T23" fmla="*/ 24 h 43"/>
                              <a:gd name="T24" fmla="*/ 53 w 58"/>
                              <a:gd name="T25" fmla="*/ 5 h 43"/>
                              <a:gd name="T26" fmla="*/ 48 w 58"/>
                              <a:gd name="T27" fmla="*/ 5 h 43"/>
                              <a:gd name="T28" fmla="*/ 48 w 58"/>
                              <a:gd name="T29" fmla="*/ 0 h 43"/>
                              <a:gd name="T30" fmla="*/ 34 w 58"/>
                              <a:gd name="T3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43">
                                <a:moveTo>
                                  <a:pt x="34" y="0"/>
                                </a:moveTo>
                                <a:lnTo>
                                  <a:pt x="34" y="5"/>
                                </a:lnTo>
                                <a:lnTo>
                                  <a:pt x="20" y="5"/>
                                </a:lnTo>
                                <a:lnTo>
                                  <a:pt x="20" y="10"/>
                                </a:lnTo>
                                <a:lnTo>
                                  <a:pt x="0" y="10"/>
                                </a:lnTo>
                                <a:lnTo>
                                  <a:pt x="10" y="19"/>
                                </a:lnTo>
                                <a:lnTo>
                                  <a:pt x="10" y="29"/>
                                </a:lnTo>
                                <a:lnTo>
                                  <a:pt x="15" y="29"/>
                                </a:lnTo>
                                <a:lnTo>
                                  <a:pt x="20" y="43"/>
                                </a:lnTo>
                                <a:lnTo>
                                  <a:pt x="39" y="38"/>
                                </a:lnTo>
                                <a:lnTo>
                                  <a:pt x="39" y="34"/>
                                </a:lnTo>
                                <a:lnTo>
                                  <a:pt x="58" y="24"/>
                                </a:lnTo>
                                <a:lnTo>
                                  <a:pt x="53" y="5"/>
                                </a:lnTo>
                                <a:lnTo>
                                  <a:pt x="48" y="5"/>
                                </a:lnTo>
                                <a:lnTo>
                                  <a:pt x="48"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13"/>
                        <wps:cNvSpPr>
                          <a:spLocks/>
                        </wps:cNvSpPr>
                        <wps:spPr bwMode="auto">
                          <a:xfrm>
                            <a:off x="2541905" y="2386965"/>
                            <a:ext cx="3175" cy="6350"/>
                          </a:xfrm>
                          <a:custGeom>
                            <a:avLst/>
                            <a:gdLst>
                              <a:gd name="T0" fmla="*/ 0 w 5"/>
                              <a:gd name="T1" fmla="*/ 10 h 10"/>
                              <a:gd name="T2" fmla="*/ 5 w 5"/>
                              <a:gd name="T3" fmla="*/ 5 h 10"/>
                              <a:gd name="T4" fmla="*/ 5 w 5"/>
                              <a:gd name="T5" fmla="*/ 0 h 10"/>
                            </a:gdLst>
                            <a:ahLst/>
                            <a:cxnLst>
                              <a:cxn ang="0">
                                <a:pos x="T0" y="T1"/>
                              </a:cxn>
                              <a:cxn ang="0">
                                <a:pos x="T2" y="T3"/>
                              </a:cxn>
                              <a:cxn ang="0">
                                <a:pos x="T4" y="T5"/>
                              </a:cxn>
                            </a:cxnLst>
                            <a:rect l="0" t="0" r="r" b="b"/>
                            <a:pathLst>
                              <a:path w="5" h="10">
                                <a:moveTo>
                                  <a:pt x="0" y="10"/>
                                </a:moveTo>
                                <a:lnTo>
                                  <a:pt x="5" y="5"/>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214"/>
                        <wps:cNvSpPr>
                          <a:spLocks/>
                        </wps:cNvSpPr>
                        <wps:spPr bwMode="auto">
                          <a:xfrm>
                            <a:off x="2508885" y="2374900"/>
                            <a:ext cx="39370" cy="30480"/>
                          </a:xfrm>
                          <a:custGeom>
                            <a:avLst/>
                            <a:gdLst>
                              <a:gd name="T0" fmla="*/ 52 w 62"/>
                              <a:gd name="T1" fmla="*/ 5 h 48"/>
                              <a:gd name="T2" fmla="*/ 52 w 62"/>
                              <a:gd name="T3" fmla="*/ 0 h 48"/>
                              <a:gd name="T4" fmla="*/ 48 w 62"/>
                              <a:gd name="T5" fmla="*/ 0 h 48"/>
                              <a:gd name="T6" fmla="*/ 4 w 62"/>
                              <a:gd name="T7" fmla="*/ 10 h 48"/>
                              <a:gd name="T8" fmla="*/ 0 w 62"/>
                              <a:gd name="T9" fmla="*/ 10 h 48"/>
                              <a:gd name="T10" fmla="*/ 0 w 62"/>
                              <a:gd name="T11" fmla="*/ 19 h 48"/>
                              <a:gd name="T12" fmla="*/ 19 w 62"/>
                              <a:gd name="T13" fmla="*/ 48 h 48"/>
                              <a:gd name="T14" fmla="*/ 24 w 62"/>
                              <a:gd name="T15" fmla="*/ 48 h 48"/>
                              <a:gd name="T16" fmla="*/ 57 w 62"/>
                              <a:gd name="T17" fmla="*/ 29 h 48"/>
                              <a:gd name="T18" fmla="*/ 62 w 62"/>
                              <a:gd name="T19" fmla="*/ 29 h 48"/>
                              <a:gd name="T20" fmla="*/ 62 w 62"/>
                              <a:gd name="T21" fmla="*/ 24 h 48"/>
                              <a:gd name="T22" fmla="*/ 52 w 62"/>
                              <a:gd name="T23" fmla="*/ 5 h 48"/>
                              <a:gd name="T24" fmla="*/ 43 w 62"/>
                              <a:gd name="T25" fmla="*/ 5 h 48"/>
                              <a:gd name="T26" fmla="*/ 52 w 62"/>
                              <a:gd name="T27" fmla="*/ 24 h 48"/>
                              <a:gd name="T28" fmla="*/ 57 w 62"/>
                              <a:gd name="T29" fmla="*/ 19 h 48"/>
                              <a:gd name="T30" fmla="*/ 24 w 62"/>
                              <a:gd name="T31" fmla="*/ 39 h 48"/>
                              <a:gd name="T32" fmla="*/ 28 w 62"/>
                              <a:gd name="T33" fmla="*/ 39 h 48"/>
                              <a:gd name="T34" fmla="*/ 9 w 62"/>
                              <a:gd name="T35" fmla="*/ 10 h 48"/>
                              <a:gd name="T36" fmla="*/ 4 w 62"/>
                              <a:gd name="T37" fmla="*/ 19 h 48"/>
                              <a:gd name="T38" fmla="*/ 48 w 62"/>
                              <a:gd name="T39" fmla="*/ 10 h 48"/>
                              <a:gd name="T40" fmla="*/ 43 w 62"/>
                              <a:gd name="T41" fmla="*/ 5 h 48"/>
                              <a:gd name="T42" fmla="*/ 52 w 62"/>
                              <a:gd name="T43"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48">
                                <a:moveTo>
                                  <a:pt x="52" y="5"/>
                                </a:moveTo>
                                <a:lnTo>
                                  <a:pt x="52" y="0"/>
                                </a:lnTo>
                                <a:lnTo>
                                  <a:pt x="48" y="0"/>
                                </a:lnTo>
                                <a:lnTo>
                                  <a:pt x="4" y="10"/>
                                </a:lnTo>
                                <a:lnTo>
                                  <a:pt x="0" y="10"/>
                                </a:lnTo>
                                <a:lnTo>
                                  <a:pt x="0" y="19"/>
                                </a:lnTo>
                                <a:lnTo>
                                  <a:pt x="19" y="48"/>
                                </a:lnTo>
                                <a:lnTo>
                                  <a:pt x="24" y="48"/>
                                </a:lnTo>
                                <a:lnTo>
                                  <a:pt x="57" y="29"/>
                                </a:lnTo>
                                <a:lnTo>
                                  <a:pt x="62" y="29"/>
                                </a:lnTo>
                                <a:lnTo>
                                  <a:pt x="62" y="24"/>
                                </a:lnTo>
                                <a:lnTo>
                                  <a:pt x="52" y="5"/>
                                </a:lnTo>
                                <a:lnTo>
                                  <a:pt x="43" y="5"/>
                                </a:lnTo>
                                <a:lnTo>
                                  <a:pt x="52" y="24"/>
                                </a:lnTo>
                                <a:lnTo>
                                  <a:pt x="57" y="19"/>
                                </a:lnTo>
                                <a:lnTo>
                                  <a:pt x="24" y="39"/>
                                </a:lnTo>
                                <a:lnTo>
                                  <a:pt x="28" y="39"/>
                                </a:lnTo>
                                <a:lnTo>
                                  <a:pt x="9" y="10"/>
                                </a:lnTo>
                                <a:lnTo>
                                  <a:pt x="4" y="19"/>
                                </a:lnTo>
                                <a:lnTo>
                                  <a:pt x="48" y="10"/>
                                </a:lnTo>
                                <a:lnTo>
                                  <a:pt x="43" y="5"/>
                                </a:lnTo>
                                <a:lnTo>
                                  <a:pt x="5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5"/>
                        <wps:cNvSpPr>
                          <a:spLocks/>
                        </wps:cNvSpPr>
                        <wps:spPr bwMode="auto">
                          <a:xfrm>
                            <a:off x="2453640" y="2616200"/>
                            <a:ext cx="42545" cy="69850"/>
                          </a:xfrm>
                          <a:custGeom>
                            <a:avLst/>
                            <a:gdLst>
                              <a:gd name="T0" fmla="*/ 19 w 67"/>
                              <a:gd name="T1" fmla="*/ 0 h 110"/>
                              <a:gd name="T2" fmla="*/ 19 w 67"/>
                              <a:gd name="T3" fmla="*/ 24 h 110"/>
                              <a:gd name="T4" fmla="*/ 15 w 67"/>
                              <a:gd name="T5" fmla="*/ 24 h 110"/>
                              <a:gd name="T6" fmla="*/ 15 w 67"/>
                              <a:gd name="T7" fmla="*/ 48 h 110"/>
                              <a:gd name="T8" fmla="*/ 10 w 67"/>
                              <a:gd name="T9" fmla="*/ 48 h 110"/>
                              <a:gd name="T10" fmla="*/ 5 w 67"/>
                              <a:gd name="T11" fmla="*/ 91 h 110"/>
                              <a:gd name="T12" fmla="*/ 0 w 67"/>
                              <a:gd name="T13" fmla="*/ 91 h 110"/>
                              <a:gd name="T14" fmla="*/ 0 w 67"/>
                              <a:gd name="T15" fmla="*/ 110 h 110"/>
                              <a:gd name="T16" fmla="*/ 29 w 67"/>
                              <a:gd name="T17" fmla="*/ 105 h 110"/>
                              <a:gd name="T18" fmla="*/ 29 w 67"/>
                              <a:gd name="T19" fmla="*/ 100 h 110"/>
                              <a:gd name="T20" fmla="*/ 43 w 67"/>
                              <a:gd name="T21" fmla="*/ 100 h 110"/>
                              <a:gd name="T22" fmla="*/ 48 w 67"/>
                              <a:gd name="T23" fmla="*/ 86 h 110"/>
                              <a:gd name="T24" fmla="*/ 53 w 67"/>
                              <a:gd name="T25" fmla="*/ 86 h 110"/>
                              <a:gd name="T26" fmla="*/ 53 w 67"/>
                              <a:gd name="T27" fmla="*/ 76 h 110"/>
                              <a:gd name="T28" fmla="*/ 58 w 67"/>
                              <a:gd name="T29" fmla="*/ 76 h 110"/>
                              <a:gd name="T30" fmla="*/ 58 w 67"/>
                              <a:gd name="T31" fmla="*/ 67 h 110"/>
                              <a:gd name="T32" fmla="*/ 63 w 67"/>
                              <a:gd name="T33" fmla="*/ 67 h 110"/>
                              <a:gd name="T34" fmla="*/ 67 w 67"/>
                              <a:gd name="T35" fmla="*/ 43 h 110"/>
                              <a:gd name="T36" fmla="*/ 63 w 67"/>
                              <a:gd name="T37" fmla="*/ 43 h 110"/>
                              <a:gd name="T38" fmla="*/ 24 w 67"/>
                              <a:gd name="T39" fmla="*/ 0 h 110"/>
                              <a:gd name="T40" fmla="*/ 19 w 67"/>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0">
                                <a:moveTo>
                                  <a:pt x="19" y="0"/>
                                </a:moveTo>
                                <a:lnTo>
                                  <a:pt x="19" y="24"/>
                                </a:lnTo>
                                <a:lnTo>
                                  <a:pt x="15" y="24"/>
                                </a:lnTo>
                                <a:lnTo>
                                  <a:pt x="15" y="48"/>
                                </a:lnTo>
                                <a:lnTo>
                                  <a:pt x="10" y="48"/>
                                </a:lnTo>
                                <a:lnTo>
                                  <a:pt x="5" y="91"/>
                                </a:lnTo>
                                <a:lnTo>
                                  <a:pt x="0" y="91"/>
                                </a:lnTo>
                                <a:lnTo>
                                  <a:pt x="0" y="110"/>
                                </a:lnTo>
                                <a:lnTo>
                                  <a:pt x="29" y="105"/>
                                </a:lnTo>
                                <a:lnTo>
                                  <a:pt x="29" y="100"/>
                                </a:lnTo>
                                <a:lnTo>
                                  <a:pt x="43" y="100"/>
                                </a:lnTo>
                                <a:lnTo>
                                  <a:pt x="48" y="86"/>
                                </a:lnTo>
                                <a:lnTo>
                                  <a:pt x="53" y="86"/>
                                </a:lnTo>
                                <a:lnTo>
                                  <a:pt x="53" y="76"/>
                                </a:lnTo>
                                <a:lnTo>
                                  <a:pt x="58" y="76"/>
                                </a:lnTo>
                                <a:lnTo>
                                  <a:pt x="58" y="67"/>
                                </a:lnTo>
                                <a:lnTo>
                                  <a:pt x="63" y="67"/>
                                </a:lnTo>
                                <a:lnTo>
                                  <a:pt x="67" y="43"/>
                                </a:lnTo>
                                <a:lnTo>
                                  <a:pt x="63" y="43"/>
                                </a:lnTo>
                                <a:lnTo>
                                  <a:pt x="24"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6"/>
                        <wps:cNvSpPr>
                          <a:spLocks/>
                        </wps:cNvSpPr>
                        <wps:spPr bwMode="auto">
                          <a:xfrm>
                            <a:off x="2459990" y="2637155"/>
                            <a:ext cx="27305" cy="45720"/>
                          </a:xfrm>
                          <a:custGeom>
                            <a:avLst/>
                            <a:gdLst>
                              <a:gd name="T0" fmla="*/ 0 w 43"/>
                              <a:gd name="T1" fmla="*/ 72 h 72"/>
                              <a:gd name="T2" fmla="*/ 0 w 43"/>
                              <a:gd name="T3" fmla="*/ 67 h 72"/>
                              <a:gd name="T4" fmla="*/ 5 w 43"/>
                              <a:gd name="T5" fmla="*/ 63 h 72"/>
                              <a:gd name="T6" fmla="*/ 9 w 43"/>
                              <a:gd name="T7" fmla="*/ 58 h 72"/>
                              <a:gd name="T8" fmla="*/ 9 w 43"/>
                              <a:gd name="T9" fmla="*/ 53 h 72"/>
                              <a:gd name="T10" fmla="*/ 14 w 43"/>
                              <a:gd name="T11" fmla="*/ 48 h 72"/>
                              <a:gd name="T12" fmla="*/ 14 w 43"/>
                              <a:gd name="T13" fmla="*/ 43 h 72"/>
                              <a:gd name="T14" fmla="*/ 24 w 43"/>
                              <a:gd name="T15" fmla="*/ 34 h 72"/>
                              <a:gd name="T16" fmla="*/ 24 w 43"/>
                              <a:gd name="T17" fmla="*/ 29 h 72"/>
                              <a:gd name="T18" fmla="*/ 29 w 43"/>
                              <a:gd name="T19" fmla="*/ 24 h 72"/>
                              <a:gd name="T20" fmla="*/ 29 w 43"/>
                              <a:gd name="T21" fmla="*/ 19 h 72"/>
                              <a:gd name="T22" fmla="*/ 38 w 43"/>
                              <a:gd name="T23" fmla="*/ 10 h 72"/>
                              <a:gd name="T24" fmla="*/ 38 w 43"/>
                              <a:gd name="T25" fmla="*/ 5 h 72"/>
                              <a:gd name="T26" fmla="*/ 43 w 43"/>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72"/>
                                </a:moveTo>
                                <a:lnTo>
                                  <a:pt x="0" y="67"/>
                                </a:lnTo>
                                <a:lnTo>
                                  <a:pt x="5" y="63"/>
                                </a:lnTo>
                                <a:lnTo>
                                  <a:pt x="9" y="58"/>
                                </a:lnTo>
                                <a:lnTo>
                                  <a:pt x="9" y="53"/>
                                </a:lnTo>
                                <a:lnTo>
                                  <a:pt x="14" y="48"/>
                                </a:lnTo>
                                <a:lnTo>
                                  <a:pt x="14" y="43"/>
                                </a:lnTo>
                                <a:lnTo>
                                  <a:pt x="24" y="34"/>
                                </a:lnTo>
                                <a:lnTo>
                                  <a:pt x="24" y="29"/>
                                </a:lnTo>
                                <a:lnTo>
                                  <a:pt x="29" y="24"/>
                                </a:lnTo>
                                <a:lnTo>
                                  <a:pt x="29" y="19"/>
                                </a:lnTo>
                                <a:lnTo>
                                  <a:pt x="38" y="10"/>
                                </a:lnTo>
                                <a:lnTo>
                                  <a:pt x="38" y="5"/>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217"/>
                        <wps:cNvSpPr>
                          <a:spLocks/>
                        </wps:cNvSpPr>
                        <wps:spPr bwMode="auto">
                          <a:xfrm>
                            <a:off x="2463165" y="2633980"/>
                            <a:ext cx="17780" cy="33655"/>
                          </a:xfrm>
                          <a:custGeom>
                            <a:avLst/>
                            <a:gdLst>
                              <a:gd name="T0" fmla="*/ 0 w 28"/>
                              <a:gd name="T1" fmla="*/ 0 h 53"/>
                              <a:gd name="T2" fmla="*/ 0 w 28"/>
                              <a:gd name="T3" fmla="*/ 5 h 53"/>
                              <a:gd name="T4" fmla="*/ 4 w 28"/>
                              <a:gd name="T5" fmla="*/ 10 h 53"/>
                              <a:gd name="T6" fmla="*/ 9 w 28"/>
                              <a:gd name="T7" fmla="*/ 15 h 53"/>
                              <a:gd name="T8" fmla="*/ 9 w 28"/>
                              <a:gd name="T9" fmla="*/ 20 h 53"/>
                              <a:gd name="T10" fmla="*/ 14 w 28"/>
                              <a:gd name="T11" fmla="*/ 24 h 53"/>
                              <a:gd name="T12" fmla="*/ 14 w 28"/>
                              <a:gd name="T13" fmla="*/ 29 h 53"/>
                              <a:gd name="T14" fmla="*/ 19 w 28"/>
                              <a:gd name="T15" fmla="*/ 34 h 53"/>
                              <a:gd name="T16" fmla="*/ 19 w 28"/>
                              <a:gd name="T17" fmla="*/ 39 h 53"/>
                              <a:gd name="T18" fmla="*/ 28 w 28"/>
                              <a:gd name="T19" fmla="*/ 48 h 53"/>
                              <a:gd name="T20" fmla="*/ 28 w 28"/>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53">
                                <a:moveTo>
                                  <a:pt x="0" y="0"/>
                                </a:moveTo>
                                <a:lnTo>
                                  <a:pt x="0" y="5"/>
                                </a:lnTo>
                                <a:lnTo>
                                  <a:pt x="4" y="10"/>
                                </a:lnTo>
                                <a:lnTo>
                                  <a:pt x="9" y="15"/>
                                </a:lnTo>
                                <a:lnTo>
                                  <a:pt x="9" y="20"/>
                                </a:lnTo>
                                <a:lnTo>
                                  <a:pt x="14" y="24"/>
                                </a:lnTo>
                                <a:lnTo>
                                  <a:pt x="14" y="29"/>
                                </a:lnTo>
                                <a:lnTo>
                                  <a:pt x="19" y="34"/>
                                </a:lnTo>
                                <a:lnTo>
                                  <a:pt x="19" y="39"/>
                                </a:lnTo>
                                <a:lnTo>
                                  <a:pt x="28"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18"/>
                        <wps:cNvSpPr>
                          <a:spLocks/>
                        </wps:cNvSpPr>
                        <wps:spPr bwMode="auto">
                          <a:xfrm>
                            <a:off x="2450465" y="2613025"/>
                            <a:ext cx="45720" cy="73025"/>
                          </a:xfrm>
                          <a:custGeom>
                            <a:avLst/>
                            <a:gdLst>
                              <a:gd name="T0" fmla="*/ 29 w 72"/>
                              <a:gd name="T1" fmla="*/ 0 h 115"/>
                              <a:gd name="T2" fmla="*/ 20 w 72"/>
                              <a:gd name="T3" fmla="*/ 0 h 115"/>
                              <a:gd name="T4" fmla="*/ 20 w 72"/>
                              <a:gd name="T5" fmla="*/ 5 h 115"/>
                              <a:gd name="T6" fmla="*/ 0 w 72"/>
                              <a:gd name="T7" fmla="*/ 110 h 115"/>
                              <a:gd name="T8" fmla="*/ 0 w 72"/>
                              <a:gd name="T9" fmla="*/ 115 h 115"/>
                              <a:gd name="T10" fmla="*/ 5 w 72"/>
                              <a:gd name="T11" fmla="*/ 115 h 115"/>
                              <a:gd name="T12" fmla="*/ 44 w 72"/>
                              <a:gd name="T13" fmla="*/ 105 h 115"/>
                              <a:gd name="T14" fmla="*/ 48 w 72"/>
                              <a:gd name="T15" fmla="*/ 105 h 115"/>
                              <a:gd name="T16" fmla="*/ 48 w 72"/>
                              <a:gd name="T17" fmla="*/ 101 h 115"/>
                              <a:gd name="T18" fmla="*/ 72 w 72"/>
                              <a:gd name="T19" fmla="*/ 53 h 115"/>
                              <a:gd name="T20" fmla="*/ 72 w 72"/>
                              <a:gd name="T21" fmla="*/ 48 h 115"/>
                              <a:gd name="T22" fmla="*/ 29 w 72"/>
                              <a:gd name="T23" fmla="*/ 0 h 115"/>
                              <a:gd name="T24" fmla="*/ 20 w 72"/>
                              <a:gd name="T25" fmla="*/ 9 h 115"/>
                              <a:gd name="T26" fmla="*/ 63 w 72"/>
                              <a:gd name="T27" fmla="*/ 57 h 115"/>
                              <a:gd name="T28" fmla="*/ 63 w 72"/>
                              <a:gd name="T29" fmla="*/ 53 h 115"/>
                              <a:gd name="T30" fmla="*/ 39 w 72"/>
                              <a:gd name="T31" fmla="*/ 101 h 115"/>
                              <a:gd name="T32" fmla="*/ 44 w 72"/>
                              <a:gd name="T33" fmla="*/ 96 h 115"/>
                              <a:gd name="T34" fmla="*/ 5 w 72"/>
                              <a:gd name="T35" fmla="*/ 105 h 115"/>
                              <a:gd name="T36" fmla="*/ 10 w 72"/>
                              <a:gd name="T37" fmla="*/ 110 h 115"/>
                              <a:gd name="T38" fmla="*/ 29 w 72"/>
                              <a:gd name="T39" fmla="*/ 5 h 115"/>
                              <a:gd name="T40" fmla="*/ 20 w 72"/>
                              <a:gd name="T41" fmla="*/ 9 h 115"/>
                              <a:gd name="T42" fmla="*/ 29 w 72"/>
                              <a:gd name="T4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 h="115">
                                <a:moveTo>
                                  <a:pt x="29" y="0"/>
                                </a:moveTo>
                                <a:lnTo>
                                  <a:pt x="20" y="0"/>
                                </a:lnTo>
                                <a:lnTo>
                                  <a:pt x="20" y="5"/>
                                </a:lnTo>
                                <a:lnTo>
                                  <a:pt x="0" y="110"/>
                                </a:lnTo>
                                <a:lnTo>
                                  <a:pt x="0" y="115"/>
                                </a:lnTo>
                                <a:lnTo>
                                  <a:pt x="5" y="115"/>
                                </a:lnTo>
                                <a:lnTo>
                                  <a:pt x="44" y="105"/>
                                </a:lnTo>
                                <a:lnTo>
                                  <a:pt x="48" y="105"/>
                                </a:lnTo>
                                <a:lnTo>
                                  <a:pt x="48" y="101"/>
                                </a:lnTo>
                                <a:lnTo>
                                  <a:pt x="72" y="53"/>
                                </a:lnTo>
                                <a:lnTo>
                                  <a:pt x="72" y="48"/>
                                </a:lnTo>
                                <a:lnTo>
                                  <a:pt x="29" y="0"/>
                                </a:lnTo>
                                <a:lnTo>
                                  <a:pt x="20" y="9"/>
                                </a:lnTo>
                                <a:lnTo>
                                  <a:pt x="63" y="57"/>
                                </a:lnTo>
                                <a:lnTo>
                                  <a:pt x="63" y="53"/>
                                </a:lnTo>
                                <a:lnTo>
                                  <a:pt x="39" y="101"/>
                                </a:lnTo>
                                <a:lnTo>
                                  <a:pt x="44" y="96"/>
                                </a:lnTo>
                                <a:lnTo>
                                  <a:pt x="5" y="105"/>
                                </a:lnTo>
                                <a:lnTo>
                                  <a:pt x="10" y="110"/>
                                </a:lnTo>
                                <a:lnTo>
                                  <a:pt x="29" y="5"/>
                                </a:lnTo>
                                <a:lnTo>
                                  <a:pt x="20"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9"/>
                        <wps:cNvSpPr>
                          <a:spLocks/>
                        </wps:cNvSpPr>
                        <wps:spPr bwMode="auto">
                          <a:xfrm>
                            <a:off x="2273935" y="2484755"/>
                            <a:ext cx="170815" cy="161925"/>
                          </a:xfrm>
                          <a:custGeom>
                            <a:avLst/>
                            <a:gdLst>
                              <a:gd name="T0" fmla="*/ 254 w 269"/>
                              <a:gd name="T1" fmla="*/ 5 h 255"/>
                              <a:gd name="T2" fmla="*/ 240 w 269"/>
                              <a:gd name="T3" fmla="*/ 10 h 255"/>
                              <a:gd name="T4" fmla="*/ 216 w 269"/>
                              <a:gd name="T5" fmla="*/ 14 h 255"/>
                              <a:gd name="T6" fmla="*/ 187 w 269"/>
                              <a:gd name="T7" fmla="*/ 24 h 255"/>
                              <a:gd name="T8" fmla="*/ 120 w 269"/>
                              <a:gd name="T9" fmla="*/ 82 h 255"/>
                              <a:gd name="T10" fmla="*/ 115 w 269"/>
                              <a:gd name="T11" fmla="*/ 91 h 255"/>
                              <a:gd name="T12" fmla="*/ 101 w 269"/>
                              <a:gd name="T13" fmla="*/ 110 h 255"/>
                              <a:gd name="T14" fmla="*/ 86 w 269"/>
                              <a:gd name="T15" fmla="*/ 130 h 255"/>
                              <a:gd name="T16" fmla="*/ 58 w 269"/>
                              <a:gd name="T17" fmla="*/ 154 h 255"/>
                              <a:gd name="T18" fmla="*/ 48 w 269"/>
                              <a:gd name="T19" fmla="*/ 159 h 255"/>
                              <a:gd name="T20" fmla="*/ 29 w 269"/>
                              <a:gd name="T21" fmla="*/ 168 h 255"/>
                              <a:gd name="T22" fmla="*/ 10 w 269"/>
                              <a:gd name="T23" fmla="*/ 183 h 255"/>
                              <a:gd name="T24" fmla="*/ 0 w 269"/>
                              <a:gd name="T25" fmla="*/ 187 h 255"/>
                              <a:gd name="T26" fmla="*/ 10 w 269"/>
                              <a:gd name="T27" fmla="*/ 192 h 255"/>
                              <a:gd name="T28" fmla="*/ 34 w 269"/>
                              <a:gd name="T29" fmla="*/ 202 h 255"/>
                              <a:gd name="T30" fmla="*/ 58 w 269"/>
                              <a:gd name="T31" fmla="*/ 211 h 255"/>
                              <a:gd name="T32" fmla="*/ 67 w 269"/>
                              <a:gd name="T33" fmla="*/ 231 h 255"/>
                              <a:gd name="T34" fmla="*/ 110 w 269"/>
                              <a:gd name="T35" fmla="*/ 226 h 255"/>
                              <a:gd name="T36" fmla="*/ 139 w 269"/>
                              <a:gd name="T37" fmla="*/ 192 h 255"/>
                              <a:gd name="T38" fmla="*/ 149 w 269"/>
                              <a:gd name="T39" fmla="*/ 183 h 255"/>
                              <a:gd name="T40" fmla="*/ 197 w 269"/>
                              <a:gd name="T41" fmla="*/ 139 h 255"/>
                              <a:gd name="T42" fmla="*/ 202 w 269"/>
                              <a:gd name="T43" fmla="*/ 130 h 255"/>
                              <a:gd name="T44" fmla="*/ 206 w 269"/>
                              <a:gd name="T45" fmla="*/ 120 h 255"/>
                              <a:gd name="T46" fmla="*/ 211 w 269"/>
                              <a:gd name="T47" fmla="*/ 110 h 255"/>
                              <a:gd name="T48" fmla="*/ 216 w 269"/>
                              <a:gd name="T49" fmla="*/ 101 h 255"/>
                              <a:gd name="T50" fmla="*/ 226 w 269"/>
                              <a:gd name="T51" fmla="*/ 77 h 255"/>
                              <a:gd name="T52" fmla="*/ 235 w 269"/>
                              <a:gd name="T53" fmla="*/ 62 h 255"/>
                              <a:gd name="T54" fmla="*/ 245 w 269"/>
                              <a:gd name="T55" fmla="*/ 48 h 255"/>
                              <a:gd name="T56" fmla="*/ 254 w 269"/>
                              <a:gd name="T57" fmla="*/ 34 h 255"/>
                              <a:gd name="T58" fmla="*/ 264 w 269"/>
                              <a:gd name="T59" fmla="*/ 19 h 255"/>
                              <a:gd name="T60" fmla="*/ 269 w 269"/>
                              <a:gd name="T61" fmla="*/ 10 h 255"/>
                              <a:gd name="T62" fmla="*/ 254 w 269"/>
                              <a:gd name="T63"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9" h="255">
                                <a:moveTo>
                                  <a:pt x="254" y="0"/>
                                </a:moveTo>
                                <a:lnTo>
                                  <a:pt x="254" y="5"/>
                                </a:lnTo>
                                <a:lnTo>
                                  <a:pt x="240" y="5"/>
                                </a:lnTo>
                                <a:lnTo>
                                  <a:pt x="240" y="10"/>
                                </a:lnTo>
                                <a:lnTo>
                                  <a:pt x="216" y="10"/>
                                </a:lnTo>
                                <a:lnTo>
                                  <a:pt x="216" y="14"/>
                                </a:lnTo>
                                <a:lnTo>
                                  <a:pt x="187" y="19"/>
                                </a:lnTo>
                                <a:lnTo>
                                  <a:pt x="187" y="24"/>
                                </a:lnTo>
                                <a:lnTo>
                                  <a:pt x="158" y="48"/>
                                </a:lnTo>
                                <a:lnTo>
                                  <a:pt x="120" y="82"/>
                                </a:lnTo>
                                <a:lnTo>
                                  <a:pt x="115" y="82"/>
                                </a:lnTo>
                                <a:lnTo>
                                  <a:pt x="115" y="91"/>
                                </a:lnTo>
                                <a:lnTo>
                                  <a:pt x="101" y="101"/>
                                </a:lnTo>
                                <a:lnTo>
                                  <a:pt x="101" y="110"/>
                                </a:lnTo>
                                <a:lnTo>
                                  <a:pt x="86" y="120"/>
                                </a:lnTo>
                                <a:lnTo>
                                  <a:pt x="86" y="130"/>
                                </a:lnTo>
                                <a:lnTo>
                                  <a:pt x="58" y="149"/>
                                </a:lnTo>
                                <a:lnTo>
                                  <a:pt x="58" y="154"/>
                                </a:lnTo>
                                <a:lnTo>
                                  <a:pt x="48" y="154"/>
                                </a:lnTo>
                                <a:lnTo>
                                  <a:pt x="48" y="159"/>
                                </a:lnTo>
                                <a:lnTo>
                                  <a:pt x="38" y="168"/>
                                </a:lnTo>
                                <a:lnTo>
                                  <a:pt x="29" y="168"/>
                                </a:lnTo>
                                <a:lnTo>
                                  <a:pt x="29" y="173"/>
                                </a:lnTo>
                                <a:lnTo>
                                  <a:pt x="10" y="183"/>
                                </a:lnTo>
                                <a:lnTo>
                                  <a:pt x="10" y="187"/>
                                </a:lnTo>
                                <a:lnTo>
                                  <a:pt x="0" y="187"/>
                                </a:lnTo>
                                <a:lnTo>
                                  <a:pt x="0" y="192"/>
                                </a:lnTo>
                                <a:lnTo>
                                  <a:pt x="10" y="192"/>
                                </a:lnTo>
                                <a:lnTo>
                                  <a:pt x="10" y="197"/>
                                </a:lnTo>
                                <a:lnTo>
                                  <a:pt x="34" y="202"/>
                                </a:lnTo>
                                <a:lnTo>
                                  <a:pt x="34" y="207"/>
                                </a:lnTo>
                                <a:lnTo>
                                  <a:pt x="58" y="211"/>
                                </a:lnTo>
                                <a:lnTo>
                                  <a:pt x="62" y="231"/>
                                </a:lnTo>
                                <a:lnTo>
                                  <a:pt x="67" y="231"/>
                                </a:lnTo>
                                <a:lnTo>
                                  <a:pt x="77" y="255"/>
                                </a:lnTo>
                                <a:lnTo>
                                  <a:pt x="110" y="226"/>
                                </a:lnTo>
                                <a:lnTo>
                                  <a:pt x="110" y="216"/>
                                </a:lnTo>
                                <a:lnTo>
                                  <a:pt x="139" y="192"/>
                                </a:lnTo>
                                <a:lnTo>
                                  <a:pt x="139" y="183"/>
                                </a:lnTo>
                                <a:lnTo>
                                  <a:pt x="149" y="183"/>
                                </a:lnTo>
                                <a:lnTo>
                                  <a:pt x="149" y="178"/>
                                </a:lnTo>
                                <a:lnTo>
                                  <a:pt x="197" y="139"/>
                                </a:lnTo>
                                <a:lnTo>
                                  <a:pt x="197" y="130"/>
                                </a:lnTo>
                                <a:lnTo>
                                  <a:pt x="202" y="130"/>
                                </a:lnTo>
                                <a:lnTo>
                                  <a:pt x="202" y="120"/>
                                </a:lnTo>
                                <a:lnTo>
                                  <a:pt x="206" y="120"/>
                                </a:lnTo>
                                <a:lnTo>
                                  <a:pt x="206" y="110"/>
                                </a:lnTo>
                                <a:lnTo>
                                  <a:pt x="211" y="110"/>
                                </a:lnTo>
                                <a:lnTo>
                                  <a:pt x="211" y="101"/>
                                </a:lnTo>
                                <a:lnTo>
                                  <a:pt x="216" y="101"/>
                                </a:lnTo>
                                <a:lnTo>
                                  <a:pt x="221" y="77"/>
                                </a:lnTo>
                                <a:lnTo>
                                  <a:pt x="226" y="77"/>
                                </a:lnTo>
                                <a:lnTo>
                                  <a:pt x="226" y="67"/>
                                </a:lnTo>
                                <a:lnTo>
                                  <a:pt x="235" y="62"/>
                                </a:lnTo>
                                <a:lnTo>
                                  <a:pt x="235" y="53"/>
                                </a:lnTo>
                                <a:lnTo>
                                  <a:pt x="245" y="48"/>
                                </a:lnTo>
                                <a:lnTo>
                                  <a:pt x="245" y="38"/>
                                </a:lnTo>
                                <a:lnTo>
                                  <a:pt x="254" y="34"/>
                                </a:lnTo>
                                <a:lnTo>
                                  <a:pt x="254" y="24"/>
                                </a:lnTo>
                                <a:lnTo>
                                  <a:pt x="264" y="19"/>
                                </a:lnTo>
                                <a:lnTo>
                                  <a:pt x="264" y="10"/>
                                </a:lnTo>
                                <a:lnTo>
                                  <a:pt x="269" y="10"/>
                                </a:lnTo>
                                <a:lnTo>
                                  <a:pt x="269" y="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20"/>
                        <wps:cNvSpPr>
                          <a:spLocks/>
                        </wps:cNvSpPr>
                        <wps:spPr bwMode="auto">
                          <a:xfrm>
                            <a:off x="2280285" y="2597785"/>
                            <a:ext cx="5715" cy="8890"/>
                          </a:xfrm>
                          <a:custGeom>
                            <a:avLst/>
                            <a:gdLst>
                              <a:gd name="T0" fmla="*/ 0 w 9"/>
                              <a:gd name="T1" fmla="*/ 14 h 14"/>
                              <a:gd name="T2" fmla="*/ 4 w 9"/>
                              <a:gd name="T3" fmla="*/ 9 h 14"/>
                              <a:gd name="T4" fmla="*/ 4 w 9"/>
                              <a:gd name="T5" fmla="*/ 5 h 14"/>
                              <a:gd name="T6" fmla="*/ 9 w 9"/>
                              <a:gd name="T7" fmla="*/ 0 h 14"/>
                            </a:gdLst>
                            <a:ahLst/>
                            <a:cxnLst>
                              <a:cxn ang="0">
                                <a:pos x="T0" y="T1"/>
                              </a:cxn>
                              <a:cxn ang="0">
                                <a:pos x="T2" y="T3"/>
                              </a:cxn>
                              <a:cxn ang="0">
                                <a:pos x="T4" y="T5"/>
                              </a:cxn>
                              <a:cxn ang="0">
                                <a:pos x="T6" y="T7"/>
                              </a:cxn>
                            </a:cxnLst>
                            <a:rect l="0" t="0" r="r" b="b"/>
                            <a:pathLst>
                              <a:path w="9" h="14">
                                <a:moveTo>
                                  <a:pt x="0" y="14"/>
                                </a:moveTo>
                                <a:lnTo>
                                  <a:pt x="4" y="9"/>
                                </a:lnTo>
                                <a:lnTo>
                                  <a:pt x="4" y="5"/>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221"/>
                        <wps:cNvSpPr>
                          <a:spLocks/>
                        </wps:cNvSpPr>
                        <wps:spPr bwMode="auto">
                          <a:xfrm>
                            <a:off x="2313305" y="2512060"/>
                            <a:ext cx="64135" cy="109855"/>
                          </a:xfrm>
                          <a:custGeom>
                            <a:avLst/>
                            <a:gdLst>
                              <a:gd name="T0" fmla="*/ 0 w 101"/>
                              <a:gd name="T1" fmla="*/ 173 h 173"/>
                              <a:gd name="T2" fmla="*/ 0 w 101"/>
                              <a:gd name="T3" fmla="*/ 168 h 173"/>
                              <a:gd name="T4" fmla="*/ 5 w 101"/>
                              <a:gd name="T5" fmla="*/ 164 h 173"/>
                              <a:gd name="T6" fmla="*/ 5 w 101"/>
                              <a:gd name="T7" fmla="*/ 159 h 173"/>
                              <a:gd name="T8" fmla="*/ 10 w 101"/>
                              <a:gd name="T9" fmla="*/ 154 h 173"/>
                              <a:gd name="T10" fmla="*/ 10 w 101"/>
                              <a:gd name="T11" fmla="*/ 149 h 173"/>
                              <a:gd name="T12" fmla="*/ 15 w 101"/>
                              <a:gd name="T13" fmla="*/ 144 h 173"/>
                              <a:gd name="T14" fmla="*/ 20 w 101"/>
                              <a:gd name="T15" fmla="*/ 140 h 173"/>
                              <a:gd name="T16" fmla="*/ 20 w 101"/>
                              <a:gd name="T17" fmla="*/ 135 h 173"/>
                              <a:gd name="T18" fmla="*/ 24 w 101"/>
                              <a:gd name="T19" fmla="*/ 130 h 173"/>
                              <a:gd name="T20" fmla="*/ 24 w 101"/>
                              <a:gd name="T21" fmla="*/ 125 h 173"/>
                              <a:gd name="T22" fmla="*/ 34 w 101"/>
                              <a:gd name="T23" fmla="*/ 116 h 173"/>
                              <a:gd name="T24" fmla="*/ 34 w 101"/>
                              <a:gd name="T25" fmla="*/ 111 h 173"/>
                              <a:gd name="T26" fmla="*/ 39 w 101"/>
                              <a:gd name="T27" fmla="*/ 106 h 173"/>
                              <a:gd name="T28" fmla="*/ 39 w 101"/>
                              <a:gd name="T29" fmla="*/ 101 h 173"/>
                              <a:gd name="T30" fmla="*/ 44 w 101"/>
                              <a:gd name="T31" fmla="*/ 96 h 173"/>
                              <a:gd name="T32" fmla="*/ 44 w 101"/>
                              <a:gd name="T33" fmla="*/ 92 h 173"/>
                              <a:gd name="T34" fmla="*/ 53 w 101"/>
                              <a:gd name="T35" fmla="*/ 82 h 173"/>
                              <a:gd name="T36" fmla="*/ 53 w 101"/>
                              <a:gd name="T37" fmla="*/ 77 h 173"/>
                              <a:gd name="T38" fmla="*/ 58 w 101"/>
                              <a:gd name="T39" fmla="*/ 72 h 173"/>
                              <a:gd name="T40" fmla="*/ 58 w 101"/>
                              <a:gd name="T41" fmla="*/ 67 h 173"/>
                              <a:gd name="T42" fmla="*/ 68 w 101"/>
                              <a:gd name="T43" fmla="*/ 58 h 173"/>
                              <a:gd name="T44" fmla="*/ 68 w 101"/>
                              <a:gd name="T45" fmla="*/ 53 h 173"/>
                              <a:gd name="T46" fmla="*/ 72 w 101"/>
                              <a:gd name="T47" fmla="*/ 48 h 173"/>
                              <a:gd name="T48" fmla="*/ 72 w 101"/>
                              <a:gd name="T49" fmla="*/ 43 h 173"/>
                              <a:gd name="T50" fmla="*/ 77 w 101"/>
                              <a:gd name="T51" fmla="*/ 39 h 173"/>
                              <a:gd name="T52" fmla="*/ 77 w 101"/>
                              <a:gd name="T53" fmla="*/ 34 h 173"/>
                              <a:gd name="T54" fmla="*/ 87 w 101"/>
                              <a:gd name="T55" fmla="*/ 24 h 173"/>
                              <a:gd name="T56" fmla="*/ 87 w 101"/>
                              <a:gd name="T57" fmla="*/ 19 h 173"/>
                              <a:gd name="T58" fmla="*/ 92 w 101"/>
                              <a:gd name="T59" fmla="*/ 15 h 173"/>
                              <a:gd name="T60" fmla="*/ 92 w 101"/>
                              <a:gd name="T61" fmla="*/ 10 h 173"/>
                              <a:gd name="T62" fmla="*/ 101 w 101"/>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173"/>
                                </a:moveTo>
                                <a:lnTo>
                                  <a:pt x="0" y="168"/>
                                </a:lnTo>
                                <a:lnTo>
                                  <a:pt x="5" y="164"/>
                                </a:lnTo>
                                <a:lnTo>
                                  <a:pt x="5" y="159"/>
                                </a:lnTo>
                                <a:lnTo>
                                  <a:pt x="10" y="154"/>
                                </a:lnTo>
                                <a:lnTo>
                                  <a:pt x="10" y="149"/>
                                </a:lnTo>
                                <a:lnTo>
                                  <a:pt x="15" y="144"/>
                                </a:lnTo>
                                <a:lnTo>
                                  <a:pt x="20" y="140"/>
                                </a:lnTo>
                                <a:lnTo>
                                  <a:pt x="20" y="135"/>
                                </a:lnTo>
                                <a:lnTo>
                                  <a:pt x="24" y="130"/>
                                </a:lnTo>
                                <a:lnTo>
                                  <a:pt x="24" y="125"/>
                                </a:lnTo>
                                <a:lnTo>
                                  <a:pt x="34" y="116"/>
                                </a:lnTo>
                                <a:lnTo>
                                  <a:pt x="34" y="111"/>
                                </a:lnTo>
                                <a:lnTo>
                                  <a:pt x="39" y="106"/>
                                </a:lnTo>
                                <a:lnTo>
                                  <a:pt x="39" y="101"/>
                                </a:lnTo>
                                <a:lnTo>
                                  <a:pt x="44" y="96"/>
                                </a:lnTo>
                                <a:lnTo>
                                  <a:pt x="44" y="92"/>
                                </a:lnTo>
                                <a:lnTo>
                                  <a:pt x="53" y="82"/>
                                </a:lnTo>
                                <a:lnTo>
                                  <a:pt x="53" y="77"/>
                                </a:lnTo>
                                <a:lnTo>
                                  <a:pt x="58" y="72"/>
                                </a:lnTo>
                                <a:lnTo>
                                  <a:pt x="58" y="67"/>
                                </a:lnTo>
                                <a:lnTo>
                                  <a:pt x="68" y="58"/>
                                </a:lnTo>
                                <a:lnTo>
                                  <a:pt x="68" y="53"/>
                                </a:lnTo>
                                <a:lnTo>
                                  <a:pt x="72" y="48"/>
                                </a:lnTo>
                                <a:lnTo>
                                  <a:pt x="72" y="43"/>
                                </a:lnTo>
                                <a:lnTo>
                                  <a:pt x="77" y="39"/>
                                </a:lnTo>
                                <a:lnTo>
                                  <a:pt x="77" y="34"/>
                                </a:lnTo>
                                <a:lnTo>
                                  <a:pt x="87" y="24"/>
                                </a:lnTo>
                                <a:lnTo>
                                  <a:pt x="87" y="19"/>
                                </a:lnTo>
                                <a:lnTo>
                                  <a:pt x="92" y="15"/>
                                </a:lnTo>
                                <a:lnTo>
                                  <a:pt x="92" y="10"/>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222"/>
                        <wps:cNvSpPr>
                          <a:spLocks/>
                        </wps:cNvSpPr>
                        <wps:spPr bwMode="auto">
                          <a:xfrm>
                            <a:off x="2365375" y="2487930"/>
                            <a:ext cx="64135" cy="109855"/>
                          </a:xfrm>
                          <a:custGeom>
                            <a:avLst/>
                            <a:gdLst>
                              <a:gd name="T0" fmla="*/ 0 w 101"/>
                              <a:gd name="T1" fmla="*/ 173 h 173"/>
                              <a:gd name="T2" fmla="*/ 5 w 101"/>
                              <a:gd name="T3" fmla="*/ 168 h 173"/>
                              <a:gd name="T4" fmla="*/ 5 w 101"/>
                              <a:gd name="T5" fmla="*/ 163 h 173"/>
                              <a:gd name="T6" fmla="*/ 14 w 101"/>
                              <a:gd name="T7" fmla="*/ 154 h 173"/>
                              <a:gd name="T8" fmla="*/ 14 w 101"/>
                              <a:gd name="T9" fmla="*/ 149 h 173"/>
                              <a:gd name="T10" fmla="*/ 19 w 101"/>
                              <a:gd name="T11" fmla="*/ 144 h 173"/>
                              <a:gd name="T12" fmla="*/ 19 w 101"/>
                              <a:gd name="T13" fmla="*/ 139 h 173"/>
                              <a:gd name="T14" fmla="*/ 24 w 101"/>
                              <a:gd name="T15" fmla="*/ 134 h 173"/>
                              <a:gd name="T16" fmla="*/ 24 w 101"/>
                              <a:gd name="T17" fmla="*/ 130 h 173"/>
                              <a:gd name="T18" fmla="*/ 34 w 101"/>
                              <a:gd name="T19" fmla="*/ 120 h 173"/>
                              <a:gd name="T20" fmla="*/ 34 w 101"/>
                              <a:gd name="T21" fmla="*/ 115 h 173"/>
                              <a:gd name="T22" fmla="*/ 38 w 101"/>
                              <a:gd name="T23" fmla="*/ 110 h 173"/>
                              <a:gd name="T24" fmla="*/ 38 w 101"/>
                              <a:gd name="T25" fmla="*/ 105 h 173"/>
                              <a:gd name="T26" fmla="*/ 43 w 101"/>
                              <a:gd name="T27" fmla="*/ 101 h 173"/>
                              <a:gd name="T28" fmla="*/ 43 w 101"/>
                              <a:gd name="T29" fmla="*/ 96 h 173"/>
                              <a:gd name="T30" fmla="*/ 53 w 101"/>
                              <a:gd name="T31" fmla="*/ 86 h 173"/>
                              <a:gd name="T32" fmla="*/ 53 w 101"/>
                              <a:gd name="T33" fmla="*/ 81 h 173"/>
                              <a:gd name="T34" fmla="*/ 58 w 101"/>
                              <a:gd name="T35" fmla="*/ 77 h 173"/>
                              <a:gd name="T36" fmla="*/ 58 w 101"/>
                              <a:gd name="T37" fmla="*/ 72 h 173"/>
                              <a:gd name="T38" fmla="*/ 62 w 101"/>
                              <a:gd name="T39" fmla="*/ 67 h 173"/>
                              <a:gd name="T40" fmla="*/ 62 w 101"/>
                              <a:gd name="T41" fmla="*/ 62 h 173"/>
                              <a:gd name="T42" fmla="*/ 72 w 101"/>
                              <a:gd name="T43" fmla="*/ 53 h 173"/>
                              <a:gd name="T44" fmla="*/ 72 w 101"/>
                              <a:gd name="T45" fmla="*/ 48 h 173"/>
                              <a:gd name="T46" fmla="*/ 77 w 101"/>
                              <a:gd name="T47" fmla="*/ 43 h 173"/>
                              <a:gd name="T48" fmla="*/ 77 w 101"/>
                              <a:gd name="T49" fmla="*/ 38 h 173"/>
                              <a:gd name="T50" fmla="*/ 82 w 101"/>
                              <a:gd name="T51" fmla="*/ 33 h 173"/>
                              <a:gd name="T52" fmla="*/ 82 w 101"/>
                              <a:gd name="T53" fmla="*/ 29 h 173"/>
                              <a:gd name="T54" fmla="*/ 91 w 101"/>
                              <a:gd name="T55" fmla="*/ 19 h 173"/>
                              <a:gd name="T56" fmla="*/ 91 w 101"/>
                              <a:gd name="T57" fmla="*/ 14 h 173"/>
                              <a:gd name="T58" fmla="*/ 96 w 101"/>
                              <a:gd name="T59" fmla="*/ 9 h 173"/>
                              <a:gd name="T60" fmla="*/ 96 w 101"/>
                              <a:gd name="T61" fmla="*/ 5 h 173"/>
                              <a:gd name="T62" fmla="*/ 101 w 101"/>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173"/>
                                </a:moveTo>
                                <a:lnTo>
                                  <a:pt x="5" y="168"/>
                                </a:lnTo>
                                <a:lnTo>
                                  <a:pt x="5" y="163"/>
                                </a:lnTo>
                                <a:lnTo>
                                  <a:pt x="14" y="154"/>
                                </a:lnTo>
                                <a:lnTo>
                                  <a:pt x="14" y="149"/>
                                </a:lnTo>
                                <a:lnTo>
                                  <a:pt x="19" y="144"/>
                                </a:lnTo>
                                <a:lnTo>
                                  <a:pt x="19" y="139"/>
                                </a:lnTo>
                                <a:lnTo>
                                  <a:pt x="24" y="134"/>
                                </a:lnTo>
                                <a:lnTo>
                                  <a:pt x="24" y="130"/>
                                </a:lnTo>
                                <a:lnTo>
                                  <a:pt x="34" y="120"/>
                                </a:lnTo>
                                <a:lnTo>
                                  <a:pt x="34" y="115"/>
                                </a:lnTo>
                                <a:lnTo>
                                  <a:pt x="38" y="110"/>
                                </a:lnTo>
                                <a:lnTo>
                                  <a:pt x="38" y="105"/>
                                </a:lnTo>
                                <a:lnTo>
                                  <a:pt x="43" y="101"/>
                                </a:lnTo>
                                <a:lnTo>
                                  <a:pt x="43" y="96"/>
                                </a:lnTo>
                                <a:lnTo>
                                  <a:pt x="53" y="86"/>
                                </a:lnTo>
                                <a:lnTo>
                                  <a:pt x="53" y="81"/>
                                </a:lnTo>
                                <a:lnTo>
                                  <a:pt x="58" y="77"/>
                                </a:lnTo>
                                <a:lnTo>
                                  <a:pt x="58" y="72"/>
                                </a:lnTo>
                                <a:lnTo>
                                  <a:pt x="62" y="67"/>
                                </a:lnTo>
                                <a:lnTo>
                                  <a:pt x="62" y="62"/>
                                </a:lnTo>
                                <a:lnTo>
                                  <a:pt x="72" y="53"/>
                                </a:lnTo>
                                <a:lnTo>
                                  <a:pt x="72" y="48"/>
                                </a:lnTo>
                                <a:lnTo>
                                  <a:pt x="77" y="43"/>
                                </a:lnTo>
                                <a:lnTo>
                                  <a:pt x="77" y="38"/>
                                </a:lnTo>
                                <a:lnTo>
                                  <a:pt x="82" y="33"/>
                                </a:lnTo>
                                <a:lnTo>
                                  <a:pt x="82" y="29"/>
                                </a:lnTo>
                                <a:lnTo>
                                  <a:pt x="91" y="19"/>
                                </a:lnTo>
                                <a:lnTo>
                                  <a:pt x="91" y="14"/>
                                </a:lnTo>
                                <a:lnTo>
                                  <a:pt x="96" y="9"/>
                                </a:lnTo>
                                <a:lnTo>
                                  <a:pt x="96"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223"/>
                        <wps:cNvSpPr>
                          <a:spLocks/>
                        </wps:cNvSpPr>
                        <wps:spPr bwMode="auto">
                          <a:xfrm>
                            <a:off x="2411095" y="2493645"/>
                            <a:ext cx="12065" cy="21590"/>
                          </a:xfrm>
                          <a:custGeom>
                            <a:avLst/>
                            <a:gdLst>
                              <a:gd name="T0" fmla="*/ 0 w 19"/>
                              <a:gd name="T1" fmla="*/ 0 h 34"/>
                              <a:gd name="T2" fmla="*/ 0 w 19"/>
                              <a:gd name="T3" fmla="*/ 5 h 34"/>
                              <a:gd name="T4" fmla="*/ 5 w 19"/>
                              <a:gd name="T5" fmla="*/ 10 h 34"/>
                              <a:gd name="T6" fmla="*/ 5 w 19"/>
                              <a:gd name="T7" fmla="*/ 15 h 34"/>
                              <a:gd name="T8" fmla="*/ 10 w 19"/>
                              <a:gd name="T9" fmla="*/ 20 h 34"/>
                              <a:gd name="T10" fmla="*/ 10 w 19"/>
                              <a:gd name="T11" fmla="*/ 24 h 34"/>
                              <a:gd name="T12" fmla="*/ 14 w 19"/>
                              <a:gd name="T13" fmla="*/ 29 h 34"/>
                              <a:gd name="T14" fmla="*/ 19 w 1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0"/>
                                </a:moveTo>
                                <a:lnTo>
                                  <a:pt x="0" y="5"/>
                                </a:lnTo>
                                <a:lnTo>
                                  <a:pt x="5" y="10"/>
                                </a:lnTo>
                                <a:lnTo>
                                  <a:pt x="5" y="15"/>
                                </a:lnTo>
                                <a:lnTo>
                                  <a:pt x="10" y="20"/>
                                </a:lnTo>
                                <a:lnTo>
                                  <a:pt x="10" y="24"/>
                                </a:lnTo>
                                <a:lnTo>
                                  <a:pt x="14"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224"/>
                        <wps:cNvSpPr>
                          <a:spLocks/>
                        </wps:cNvSpPr>
                        <wps:spPr bwMode="auto">
                          <a:xfrm>
                            <a:off x="2380615" y="2508885"/>
                            <a:ext cx="24130" cy="43180"/>
                          </a:xfrm>
                          <a:custGeom>
                            <a:avLst/>
                            <a:gdLst>
                              <a:gd name="T0" fmla="*/ 0 w 38"/>
                              <a:gd name="T1" fmla="*/ 0 h 68"/>
                              <a:gd name="T2" fmla="*/ 0 w 38"/>
                              <a:gd name="T3" fmla="*/ 5 h 68"/>
                              <a:gd name="T4" fmla="*/ 5 w 38"/>
                              <a:gd name="T5" fmla="*/ 10 h 68"/>
                              <a:gd name="T6" fmla="*/ 5 w 38"/>
                              <a:gd name="T7" fmla="*/ 15 h 68"/>
                              <a:gd name="T8" fmla="*/ 10 w 38"/>
                              <a:gd name="T9" fmla="*/ 20 h 68"/>
                              <a:gd name="T10" fmla="*/ 14 w 38"/>
                              <a:gd name="T11" fmla="*/ 24 h 68"/>
                              <a:gd name="T12" fmla="*/ 14 w 38"/>
                              <a:gd name="T13" fmla="*/ 29 h 68"/>
                              <a:gd name="T14" fmla="*/ 19 w 38"/>
                              <a:gd name="T15" fmla="*/ 34 h 68"/>
                              <a:gd name="T16" fmla="*/ 19 w 38"/>
                              <a:gd name="T17" fmla="*/ 39 h 68"/>
                              <a:gd name="T18" fmla="*/ 24 w 38"/>
                              <a:gd name="T19" fmla="*/ 44 h 68"/>
                              <a:gd name="T20" fmla="*/ 24 w 38"/>
                              <a:gd name="T21" fmla="*/ 48 h 68"/>
                              <a:gd name="T22" fmla="*/ 34 w 38"/>
                              <a:gd name="T23" fmla="*/ 58 h 68"/>
                              <a:gd name="T24" fmla="*/ 34 w 38"/>
                              <a:gd name="T25" fmla="*/ 63 h 68"/>
                              <a:gd name="T26" fmla="*/ 38 w 38"/>
                              <a:gd name="T2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8">
                                <a:moveTo>
                                  <a:pt x="0" y="0"/>
                                </a:moveTo>
                                <a:lnTo>
                                  <a:pt x="0" y="5"/>
                                </a:lnTo>
                                <a:lnTo>
                                  <a:pt x="5" y="10"/>
                                </a:lnTo>
                                <a:lnTo>
                                  <a:pt x="5" y="15"/>
                                </a:lnTo>
                                <a:lnTo>
                                  <a:pt x="10" y="20"/>
                                </a:lnTo>
                                <a:lnTo>
                                  <a:pt x="14" y="24"/>
                                </a:lnTo>
                                <a:lnTo>
                                  <a:pt x="14" y="29"/>
                                </a:lnTo>
                                <a:lnTo>
                                  <a:pt x="19" y="34"/>
                                </a:lnTo>
                                <a:lnTo>
                                  <a:pt x="19" y="39"/>
                                </a:lnTo>
                                <a:lnTo>
                                  <a:pt x="24" y="44"/>
                                </a:lnTo>
                                <a:lnTo>
                                  <a:pt x="24" y="48"/>
                                </a:lnTo>
                                <a:lnTo>
                                  <a:pt x="34" y="58"/>
                                </a:lnTo>
                                <a:lnTo>
                                  <a:pt x="34" y="63"/>
                                </a:lnTo>
                                <a:lnTo>
                                  <a:pt x="38"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225"/>
                        <wps:cNvSpPr>
                          <a:spLocks/>
                        </wps:cNvSpPr>
                        <wps:spPr bwMode="auto">
                          <a:xfrm>
                            <a:off x="2353310" y="2533650"/>
                            <a:ext cx="27305" cy="48895"/>
                          </a:xfrm>
                          <a:custGeom>
                            <a:avLst/>
                            <a:gdLst>
                              <a:gd name="T0" fmla="*/ 0 w 43"/>
                              <a:gd name="T1" fmla="*/ 0 h 77"/>
                              <a:gd name="T2" fmla="*/ 5 w 43"/>
                              <a:gd name="T3" fmla="*/ 5 h 77"/>
                              <a:gd name="T4" fmla="*/ 5 w 43"/>
                              <a:gd name="T5" fmla="*/ 9 h 77"/>
                              <a:gd name="T6" fmla="*/ 9 w 43"/>
                              <a:gd name="T7" fmla="*/ 14 h 77"/>
                              <a:gd name="T8" fmla="*/ 9 w 43"/>
                              <a:gd name="T9" fmla="*/ 19 h 77"/>
                              <a:gd name="T10" fmla="*/ 19 w 43"/>
                              <a:gd name="T11" fmla="*/ 29 h 77"/>
                              <a:gd name="T12" fmla="*/ 19 w 43"/>
                              <a:gd name="T13" fmla="*/ 33 h 77"/>
                              <a:gd name="T14" fmla="*/ 24 w 43"/>
                              <a:gd name="T15" fmla="*/ 38 h 77"/>
                              <a:gd name="T16" fmla="*/ 24 w 43"/>
                              <a:gd name="T17" fmla="*/ 43 h 77"/>
                              <a:gd name="T18" fmla="*/ 33 w 43"/>
                              <a:gd name="T19" fmla="*/ 53 h 77"/>
                              <a:gd name="T20" fmla="*/ 33 w 43"/>
                              <a:gd name="T21" fmla="*/ 58 h 77"/>
                              <a:gd name="T22" fmla="*/ 38 w 43"/>
                              <a:gd name="T23" fmla="*/ 62 h 77"/>
                              <a:gd name="T24" fmla="*/ 38 w 43"/>
                              <a:gd name="T25" fmla="*/ 67 h 77"/>
                              <a:gd name="T26" fmla="*/ 43 w 43"/>
                              <a:gd name="T27" fmla="*/ 72 h 77"/>
                              <a:gd name="T28" fmla="*/ 43 w 43"/>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0" y="0"/>
                                </a:moveTo>
                                <a:lnTo>
                                  <a:pt x="5" y="5"/>
                                </a:lnTo>
                                <a:lnTo>
                                  <a:pt x="5" y="9"/>
                                </a:lnTo>
                                <a:lnTo>
                                  <a:pt x="9" y="14"/>
                                </a:lnTo>
                                <a:lnTo>
                                  <a:pt x="9" y="19"/>
                                </a:lnTo>
                                <a:lnTo>
                                  <a:pt x="19" y="29"/>
                                </a:lnTo>
                                <a:lnTo>
                                  <a:pt x="19" y="33"/>
                                </a:lnTo>
                                <a:lnTo>
                                  <a:pt x="24" y="38"/>
                                </a:lnTo>
                                <a:lnTo>
                                  <a:pt x="24" y="43"/>
                                </a:lnTo>
                                <a:lnTo>
                                  <a:pt x="33" y="53"/>
                                </a:lnTo>
                                <a:lnTo>
                                  <a:pt x="33" y="58"/>
                                </a:lnTo>
                                <a:lnTo>
                                  <a:pt x="38" y="62"/>
                                </a:lnTo>
                                <a:lnTo>
                                  <a:pt x="38" y="67"/>
                                </a:lnTo>
                                <a:lnTo>
                                  <a:pt x="43"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226"/>
                        <wps:cNvSpPr>
                          <a:spLocks/>
                        </wps:cNvSpPr>
                        <wps:spPr bwMode="auto">
                          <a:xfrm>
                            <a:off x="2328545" y="2560955"/>
                            <a:ext cx="27940" cy="45720"/>
                          </a:xfrm>
                          <a:custGeom>
                            <a:avLst/>
                            <a:gdLst>
                              <a:gd name="T0" fmla="*/ 0 w 44"/>
                              <a:gd name="T1" fmla="*/ 0 h 72"/>
                              <a:gd name="T2" fmla="*/ 0 w 44"/>
                              <a:gd name="T3" fmla="*/ 5 h 72"/>
                              <a:gd name="T4" fmla="*/ 5 w 44"/>
                              <a:gd name="T5" fmla="*/ 10 h 72"/>
                              <a:gd name="T6" fmla="*/ 10 w 44"/>
                              <a:gd name="T7" fmla="*/ 15 h 72"/>
                              <a:gd name="T8" fmla="*/ 10 w 44"/>
                              <a:gd name="T9" fmla="*/ 19 h 72"/>
                              <a:gd name="T10" fmla="*/ 15 w 44"/>
                              <a:gd name="T11" fmla="*/ 24 h 72"/>
                              <a:gd name="T12" fmla="*/ 15 w 44"/>
                              <a:gd name="T13" fmla="*/ 29 h 72"/>
                              <a:gd name="T14" fmla="*/ 24 w 44"/>
                              <a:gd name="T15" fmla="*/ 39 h 72"/>
                              <a:gd name="T16" fmla="*/ 24 w 44"/>
                              <a:gd name="T17" fmla="*/ 43 h 72"/>
                              <a:gd name="T18" fmla="*/ 29 w 44"/>
                              <a:gd name="T19" fmla="*/ 48 h 72"/>
                              <a:gd name="T20" fmla="*/ 29 w 44"/>
                              <a:gd name="T21" fmla="*/ 53 h 72"/>
                              <a:gd name="T22" fmla="*/ 34 w 44"/>
                              <a:gd name="T23" fmla="*/ 58 h 72"/>
                              <a:gd name="T24" fmla="*/ 34 w 44"/>
                              <a:gd name="T25" fmla="*/ 63 h 72"/>
                              <a:gd name="T26" fmla="*/ 44 w 44"/>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0"/>
                                </a:moveTo>
                                <a:lnTo>
                                  <a:pt x="0"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27"/>
                        <wps:cNvSpPr>
                          <a:spLocks/>
                        </wps:cNvSpPr>
                        <wps:spPr bwMode="auto">
                          <a:xfrm>
                            <a:off x="2304415" y="2585720"/>
                            <a:ext cx="27305" cy="48260"/>
                          </a:xfrm>
                          <a:custGeom>
                            <a:avLst/>
                            <a:gdLst>
                              <a:gd name="T0" fmla="*/ 0 w 43"/>
                              <a:gd name="T1" fmla="*/ 0 h 76"/>
                              <a:gd name="T2" fmla="*/ 0 w 43"/>
                              <a:gd name="T3" fmla="*/ 4 h 76"/>
                              <a:gd name="T4" fmla="*/ 5 w 43"/>
                              <a:gd name="T5" fmla="*/ 9 h 76"/>
                              <a:gd name="T6" fmla="*/ 10 w 43"/>
                              <a:gd name="T7" fmla="*/ 14 h 76"/>
                              <a:gd name="T8" fmla="*/ 10 w 43"/>
                              <a:gd name="T9" fmla="*/ 19 h 76"/>
                              <a:gd name="T10" fmla="*/ 14 w 43"/>
                              <a:gd name="T11" fmla="*/ 24 h 76"/>
                              <a:gd name="T12" fmla="*/ 14 w 43"/>
                              <a:gd name="T13" fmla="*/ 28 h 76"/>
                              <a:gd name="T14" fmla="*/ 19 w 43"/>
                              <a:gd name="T15" fmla="*/ 33 h 76"/>
                              <a:gd name="T16" fmla="*/ 19 w 43"/>
                              <a:gd name="T17" fmla="*/ 38 h 76"/>
                              <a:gd name="T18" fmla="*/ 29 w 43"/>
                              <a:gd name="T19" fmla="*/ 48 h 76"/>
                              <a:gd name="T20" fmla="*/ 29 w 43"/>
                              <a:gd name="T21" fmla="*/ 52 h 76"/>
                              <a:gd name="T22" fmla="*/ 34 w 43"/>
                              <a:gd name="T23" fmla="*/ 57 h 76"/>
                              <a:gd name="T24" fmla="*/ 34 w 43"/>
                              <a:gd name="T25" fmla="*/ 62 h 76"/>
                              <a:gd name="T26" fmla="*/ 43 w 43"/>
                              <a:gd name="T27" fmla="*/ 72 h 76"/>
                              <a:gd name="T28" fmla="*/ 43 w 43"/>
                              <a:gd name="T2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43" y="72"/>
                                </a:lnTo>
                                <a:lnTo>
                                  <a:pt x="43"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228"/>
                        <wps:cNvSpPr>
                          <a:spLocks/>
                        </wps:cNvSpPr>
                        <wps:spPr bwMode="auto">
                          <a:xfrm>
                            <a:off x="2270760" y="2481580"/>
                            <a:ext cx="173990" cy="165100"/>
                          </a:xfrm>
                          <a:custGeom>
                            <a:avLst/>
                            <a:gdLst>
                              <a:gd name="T0" fmla="*/ 226 w 274"/>
                              <a:gd name="T1" fmla="*/ 10 h 260"/>
                              <a:gd name="T2" fmla="*/ 192 w 274"/>
                              <a:gd name="T3" fmla="*/ 19 h 260"/>
                              <a:gd name="T4" fmla="*/ 187 w 274"/>
                              <a:gd name="T5" fmla="*/ 19 h 260"/>
                              <a:gd name="T6" fmla="*/ 115 w 274"/>
                              <a:gd name="T7" fmla="*/ 82 h 260"/>
                              <a:gd name="T8" fmla="*/ 77 w 274"/>
                              <a:gd name="T9" fmla="*/ 135 h 260"/>
                              <a:gd name="T10" fmla="*/ 0 w 274"/>
                              <a:gd name="T11" fmla="*/ 188 h 260"/>
                              <a:gd name="T12" fmla="*/ 0 w 274"/>
                              <a:gd name="T13" fmla="*/ 197 h 260"/>
                              <a:gd name="T14" fmla="*/ 5 w 274"/>
                              <a:gd name="T15" fmla="*/ 197 h 260"/>
                              <a:gd name="T16" fmla="*/ 58 w 274"/>
                              <a:gd name="T17" fmla="*/ 216 h 260"/>
                              <a:gd name="T18" fmla="*/ 53 w 274"/>
                              <a:gd name="T19" fmla="*/ 212 h 260"/>
                              <a:gd name="T20" fmla="*/ 77 w 274"/>
                              <a:gd name="T21" fmla="*/ 255 h 260"/>
                              <a:gd name="T22" fmla="*/ 77 w 274"/>
                              <a:gd name="T23" fmla="*/ 260 h 260"/>
                              <a:gd name="T24" fmla="*/ 87 w 274"/>
                              <a:gd name="T25" fmla="*/ 260 h 260"/>
                              <a:gd name="T26" fmla="*/ 144 w 274"/>
                              <a:gd name="T27" fmla="*/ 192 h 260"/>
                              <a:gd name="T28" fmla="*/ 202 w 274"/>
                              <a:gd name="T29" fmla="*/ 144 h 260"/>
                              <a:gd name="T30" fmla="*/ 202 w 274"/>
                              <a:gd name="T31" fmla="*/ 140 h 260"/>
                              <a:gd name="T32" fmla="*/ 226 w 274"/>
                              <a:gd name="T33" fmla="*/ 82 h 260"/>
                              <a:gd name="T34" fmla="*/ 226 w 274"/>
                              <a:gd name="T35" fmla="*/ 87 h 260"/>
                              <a:gd name="T36" fmla="*/ 274 w 274"/>
                              <a:gd name="T37" fmla="*/ 10 h 260"/>
                              <a:gd name="T38" fmla="*/ 274 w 274"/>
                              <a:gd name="T39" fmla="*/ 0 h 260"/>
                              <a:gd name="T40" fmla="*/ 269 w 274"/>
                              <a:gd name="T41" fmla="*/ 0 h 260"/>
                              <a:gd name="T42" fmla="*/ 226 w 274"/>
                              <a:gd name="T43" fmla="*/ 10 h 260"/>
                              <a:gd name="T44" fmla="*/ 226 w 274"/>
                              <a:gd name="T45" fmla="*/ 19 h 260"/>
                              <a:gd name="T46" fmla="*/ 269 w 274"/>
                              <a:gd name="T47" fmla="*/ 10 h 260"/>
                              <a:gd name="T48" fmla="*/ 264 w 274"/>
                              <a:gd name="T49" fmla="*/ 0 h 260"/>
                              <a:gd name="T50" fmla="*/ 216 w 274"/>
                              <a:gd name="T51" fmla="*/ 77 h 260"/>
                              <a:gd name="T52" fmla="*/ 216 w 274"/>
                              <a:gd name="T53" fmla="*/ 82 h 260"/>
                              <a:gd name="T54" fmla="*/ 192 w 274"/>
                              <a:gd name="T55" fmla="*/ 140 h 260"/>
                              <a:gd name="T56" fmla="*/ 192 w 274"/>
                              <a:gd name="T57" fmla="*/ 135 h 260"/>
                              <a:gd name="T58" fmla="*/ 135 w 274"/>
                              <a:gd name="T59" fmla="*/ 183 h 260"/>
                              <a:gd name="T60" fmla="*/ 77 w 274"/>
                              <a:gd name="T61" fmla="*/ 250 h 260"/>
                              <a:gd name="T62" fmla="*/ 87 w 274"/>
                              <a:gd name="T63" fmla="*/ 255 h 260"/>
                              <a:gd name="T64" fmla="*/ 63 w 274"/>
                              <a:gd name="T65" fmla="*/ 212 h 260"/>
                              <a:gd name="T66" fmla="*/ 63 w 274"/>
                              <a:gd name="T67" fmla="*/ 207 h 260"/>
                              <a:gd name="T68" fmla="*/ 58 w 274"/>
                              <a:gd name="T69" fmla="*/ 207 h 260"/>
                              <a:gd name="T70" fmla="*/ 5 w 274"/>
                              <a:gd name="T71" fmla="*/ 188 h 260"/>
                              <a:gd name="T72" fmla="*/ 10 w 274"/>
                              <a:gd name="T73" fmla="*/ 197 h 260"/>
                              <a:gd name="T74" fmla="*/ 87 w 274"/>
                              <a:gd name="T75" fmla="*/ 144 h 260"/>
                              <a:gd name="T76" fmla="*/ 125 w 274"/>
                              <a:gd name="T77" fmla="*/ 91 h 260"/>
                              <a:gd name="T78" fmla="*/ 197 w 274"/>
                              <a:gd name="T79" fmla="*/ 29 h 260"/>
                              <a:gd name="T80" fmla="*/ 192 w 274"/>
                              <a:gd name="T81" fmla="*/ 29 h 260"/>
                              <a:gd name="T82" fmla="*/ 226 w 274"/>
                              <a:gd name="T83" fmla="*/ 19 h 260"/>
                              <a:gd name="T84" fmla="*/ 226 w 274"/>
                              <a:gd name="T85" fmla="*/ 1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4" h="260">
                                <a:moveTo>
                                  <a:pt x="226" y="10"/>
                                </a:moveTo>
                                <a:lnTo>
                                  <a:pt x="192" y="19"/>
                                </a:lnTo>
                                <a:lnTo>
                                  <a:pt x="187" y="19"/>
                                </a:lnTo>
                                <a:lnTo>
                                  <a:pt x="115" y="82"/>
                                </a:lnTo>
                                <a:lnTo>
                                  <a:pt x="77" y="135"/>
                                </a:lnTo>
                                <a:lnTo>
                                  <a:pt x="0" y="188"/>
                                </a:lnTo>
                                <a:lnTo>
                                  <a:pt x="0" y="197"/>
                                </a:lnTo>
                                <a:lnTo>
                                  <a:pt x="5" y="197"/>
                                </a:lnTo>
                                <a:lnTo>
                                  <a:pt x="58" y="216"/>
                                </a:lnTo>
                                <a:lnTo>
                                  <a:pt x="53" y="212"/>
                                </a:lnTo>
                                <a:lnTo>
                                  <a:pt x="77" y="255"/>
                                </a:lnTo>
                                <a:lnTo>
                                  <a:pt x="77" y="260"/>
                                </a:lnTo>
                                <a:lnTo>
                                  <a:pt x="87" y="260"/>
                                </a:lnTo>
                                <a:lnTo>
                                  <a:pt x="144" y="192"/>
                                </a:lnTo>
                                <a:lnTo>
                                  <a:pt x="202" y="144"/>
                                </a:lnTo>
                                <a:lnTo>
                                  <a:pt x="202" y="140"/>
                                </a:lnTo>
                                <a:lnTo>
                                  <a:pt x="226" y="82"/>
                                </a:lnTo>
                                <a:lnTo>
                                  <a:pt x="226" y="87"/>
                                </a:lnTo>
                                <a:lnTo>
                                  <a:pt x="274" y="10"/>
                                </a:lnTo>
                                <a:lnTo>
                                  <a:pt x="274" y="0"/>
                                </a:lnTo>
                                <a:lnTo>
                                  <a:pt x="269" y="0"/>
                                </a:lnTo>
                                <a:lnTo>
                                  <a:pt x="226" y="10"/>
                                </a:lnTo>
                                <a:lnTo>
                                  <a:pt x="226" y="19"/>
                                </a:lnTo>
                                <a:lnTo>
                                  <a:pt x="269" y="10"/>
                                </a:lnTo>
                                <a:lnTo>
                                  <a:pt x="264" y="0"/>
                                </a:lnTo>
                                <a:lnTo>
                                  <a:pt x="216" y="77"/>
                                </a:lnTo>
                                <a:lnTo>
                                  <a:pt x="216" y="82"/>
                                </a:lnTo>
                                <a:lnTo>
                                  <a:pt x="192" y="140"/>
                                </a:lnTo>
                                <a:lnTo>
                                  <a:pt x="192" y="135"/>
                                </a:lnTo>
                                <a:lnTo>
                                  <a:pt x="135" y="183"/>
                                </a:lnTo>
                                <a:lnTo>
                                  <a:pt x="77" y="250"/>
                                </a:lnTo>
                                <a:lnTo>
                                  <a:pt x="87" y="255"/>
                                </a:lnTo>
                                <a:lnTo>
                                  <a:pt x="63" y="212"/>
                                </a:lnTo>
                                <a:lnTo>
                                  <a:pt x="63" y="207"/>
                                </a:lnTo>
                                <a:lnTo>
                                  <a:pt x="58" y="207"/>
                                </a:lnTo>
                                <a:lnTo>
                                  <a:pt x="5" y="188"/>
                                </a:lnTo>
                                <a:lnTo>
                                  <a:pt x="10" y="197"/>
                                </a:lnTo>
                                <a:lnTo>
                                  <a:pt x="87" y="144"/>
                                </a:lnTo>
                                <a:lnTo>
                                  <a:pt x="125" y="91"/>
                                </a:lnTo>
                                <a:lnTo>
                                  <a:pt x="197" y="29"/>
                                </a:lnTo>
                                <a:lnTo>
                                  <a:pt x="192" y="29"/>
                                </a:lnTo>
                                <a:lnTo>
                                  <a:pt x="226" y="19"/>
                                </a:lnTo>
                                <a:lnTo>
                                  <a:pt x="2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9"/>
                        <wps:cNvSpPr>
                          <a:spLocks/>
                        </wps:cNvSpPr>
                        <wps:spPr bwMode="auto">
                          <a:xfrm>
                            <a:off x="3100070" y="2506345"/>
                            <a:ext cx="39370" cy="42545"/>
                          </a:xfrm>
                          <a:custGeom>
                            <a:avLst/>
                            <a:gdLst>
                              <a:gd name="T0" fmla="*/ 57 w 62"/>
                              <a:gd name="T1" fmla="*/ 0 h 67"/>
                              <a:gd name="T2" fmla="*/ 57 w 62"/>
                              <a:gd name="T3" fmla="*/ 4 h 67"/>
                              <a:gd name="T4" fmla="*/ 38 w 62"/>
                              <a:gd name="T5" fmla="*/ 9 h 67"/>
                              <a:gd name="T6" fmla="*/ 38 w 62"/>
                              <a:gd name="T7" fmla="*/ 14 h 67"/>
                              <a:gd name="T8" fmla="*/ 19 w 62"/>
                              <a:gd name="T9" fmla="*/ 19 h 67"/>
                              <a:gd name="T10" fmla="*/ 19 w 62"/>
                              <a:gd name="T11" fmla="*/ 24 h 67"/>
                              <a:gd name="T12" fmla="*/ 0 w 62"/>
                              <a:gd name="T13" fmla="*/ 38 h 67"/>
                              <a:gd name="T14" fmla="*/ 0 w 62"/>
                              <a:gd name="T15" fmla="*/ 67 h 67"/>
                              <a:gd name="T16" fmla="*/ 29 w 62"/>
                              <a:gd name="T17" fmla="*/ 62 h 67"/>
                              <a:gd name="T18" fmla="*/ 29 w 62"/>
                              <a:gd name="T19" fmla="*/ 57 h 67"/>
                              <a:gd name="T20" fmla="*/ 43 w 62"/>
                              <a:gd name="T21" fmla="*/ 57 h 67"/>
                              <a:gd name="T22" fmla="*/ 43 w 62"/>
                              <a:gd name="T23" fmla="*/ 52 h 67"/>
                              <a:gd name="T24" fmla="*/ 53 w 62"/>
                              <a:gd name="T25" fmla="*/ 52 h 67"/>
                              <a:gd name="T26" fmla="*/ 53 w 62"/>
                              <a:gd name="T27" fmla="*/ 48 h 67"/>
                              <a:gd name="T28" fmla="*/ 57 w 62"/>
                              <a:gd name="T29" fmla="*/ 48 h 67"/>
                              <a:gd name="T30" fmla="*/ 57 w 62"/>
                              <a:gd name="T31" fmla="*/ 24 h 67"/>
                              <a:gd name="T32" fmla="*/ 62 w 62"/>
                              <a:gd name="T33" fmla="*/ 24 h 67"/>
                              <a:gd name="T34" fmla="*/ 62 w 62"/>
                              <a:gd name="T35" fmla="*/ 0 h 67"/>
                              <a:gd name="T36" fmla="*/ 57 w 62"/>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67">
                                <a:moveTo>
                                  <a:pt x="57" y="0"/>
                                </a:moveTo>
                                <a:lnTo>
                                  <a:pt x="57" y="4"/>
                                </a:lnTo>
                                <a:lnTo>
                                  <a:pt x="38" y="9"/>
                                </a:lnTo>
                                <a:lnTo>
                                  <a:pt x="38" y="14"/>
                                </a:lnTo>
                                <a:lnTo>
                                  <a:pt x="19" y="19"/>
                                </a:lnTo>
                                <a:lnTo>
                                  <a:pt x="19" y="24"/>
                                </a:lnTo>
                                <a:lnTo>
                                  <a:pt x="0" y="38"/>
                                </a:lnTo>
                                <a:lnTo>
                                  <a:pt x="0" y="67"/>
                                </a:lnTo>
                                <a:lnTo>
                                  <a:pt x="29" y="62"/>
                                </a:lnTo>
                                <a:lnTo>
                                  <a:pt x="29" y="57"/>
                                </a:lnTo>
                                <a:lnTo>
                                  <a:pt x="43" y="57"/>
                                </a:lnTo>
                                <a:lnTo>
                                  <a:pt x="43" y="52"/>
                                </a:lnTo>
                                <a:lnTo>
                                  <a:pt x="53" y="52"/>
                                </a:lnTo>
                                <a:lnTo>
                                  <a:pt x="53" y="48"/>
                                </a:lnTo>
                                <a:lnTo>
                                  <a:pt x="57" y="48"/>
                                </a:lnTo>
                                <a:lnTo>
                                  <a:pt x="57" y="24"/>
                                </a:lnTo>
                                <a:lnTo>
                                  <a:pt x="62" y="24"/>
                                </a:lnTo>
                                <a:lnTo>
                                  <a:pt x="62" y="0"/>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30"/>
                        <wps:cNvSpPr>
                          <a:spLocks/>
                        </wps:cNvSpPr>
                        <wps:spPr bwMode="auto">
                          <a:xfrm>
                            <a:off x="3127375" y="2527300"/>
                            <a:ext cx="6350" cy="9525"/>
                          </a:xfrm>
                          <a:custGeom>
                            <a:avLst/>
                            <a:gdLst>
                              <a:gd name="T0" fmla="*/ 0 w 10"/>
                              <a:gd name="T1" fmla="*/ 15 h 15"/>
                              <a:gd name="T2" fmla="*/ 10 w 10"/>
                              <a:gd name="T3" fmla="*/ 5 h 15"/>
                              <a:gd name="T4" fmla="*/ 10 w 10"/>
                              <a:gd name="T5" fmla="*/ 0 h 15"/>
                            </a:gdLst>
                            <a:ahLst/>
                            <a:cxnLst>
                              <a:cxn ang="0">
                                <a:pos x="T0" y="T1"/>
                              </a:cxn>
                              <a:cxn ang="0">
                                <a:pos x="T2" y="T3"/>
                              </a:cxn>
                              <a:cxn ang="0">
                                <a:pos x="T4" y="T5"/>
                              </a:cxn>
                            </a:cxnLst>
                            <a:rect l="0" t="0" r="r" b="b"/>
                            <a:pathLst>
                              <a:path w="10" h="15">
                                <a:moveTo>
                                  <a:pt x="0" y="15"/>
                                </a:moveTo>
                                <a:lnTo>
                                  <a:pt x="10"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31"/>
                        <wps:cNvSpPr>
                          <a:spLocks/>
                        </wps:cNvSpPr>
                        <wps:spPr bwMode="auto">
                          <a:xfrm>
                            <a:off x="3103245" y="2527300"/>
                            <a:ext cx="8890" cy="15240"/>
                          </a:xfrm>
                          <a:custGeom>
                            <a:avLst/>
                            <a:gdLst>
                              <a:gd name="T0" fmla="*/ 0 w 14"/>
                              <a:gd name="T1" fmla="*/ 0 h 24"/>
                              <a:gd name="T2" fmla="*/ 0 w 14"/>
                              <a:gd name="T3" fmla="*/ 5 h 24"/>
                              <a:gd name="T4" fmla="*/ 4 w 14"/>
                              <a:gd name="T5" fmla="*/ 10 h 24"/>
                              <a:gd name="T6" fmla="*/ 9 w 14"/>
                              <a:gd name="T7" fmla="*/ 15 h 24"/>
                              <a:gd name="T8" fmla="*/ 9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0" y="5"/>
                                </a:lnTo>
                                <a:lnTo>
                                  <a:pt x="4" y="10"/>
                                </a:lnTo>
                                <a:lnTo>
                                  <a:pt x="9" y="15"/>
                                </a:lnTo>
                                <a:lnTo>
                                  <a:pt x="9"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232"/>
                        <wps:cNvSpPr>
                          <a:spLocks/>
                        </wps:cNvSpPr>
                        <wps:spPr bwMode="auto">
                          <a:xfrm>
                            <a:off x="3096895" y="2503170"/>
                            <a:ext cx="42545" cy="45720"/>
                          </a:xfrm>
                          <a:custGeom>
                            <a:avLst/>
                            <a:gdLst>
                              <a:gd name="T0" fmla="*/ 67 w 67"/>
                              <a:gd name="T1" fmla="*/ 5 h 72"/>
                              <a:gd name="T2" fmla="*/ 67 w 67"/>
                              <a:gd name="T3" fmla="*/ 0 h 72"/>
                              <a:gd name="T4" fmla="*/ 62 w 67"/>
                              <a:gd name="T5" fmla="*/ 0 h 72"/>
                              <a:gd name="T6" fmla="*/ 24 w 67"/>
                              <a:gd name="T7" fmla="*/ 19 h 72"/>
                              <a:gd name="T8" fmla="*/ 19 w 67"/>
                              <a:gd name="T9" fmla="*/ 19 h 72"/>
                              <a:gd name="T10" fmla="*/ 0 w 67"/>
                              <a:gd name="T11" fmla="*/ 38 h 72"/>
                              <a:gd name="T12" fmla="*/ 0 w 67"/>
                              <a:gd name="T13" fmla="*/ 72 h 72"/>
                              <a:gd name="T14" fmla="*/ 5 w 67"/>
                              <a:gd name="T15" fmla="*/ 72 h 72"/>
                              <a:gd name="T16" fmla="*/ 29 w 67"/>
                              <a:gd name="T17" fmla="*/ 67 h 72"/>
                              <a:gd name="T18" fmla="*/ 58 w 67"/>
                              <a:gd name="T19" fmla="*/ 53 h 72"/>
                              <a:gd name="T20" fmla="*/ 62 w 67"/>
                              <a:gd name="T21" fmla="*/ 53 h 72"/>
                              <a:gd name="T22" fmla="*/ 62 w 67"/>
                              <a:gd name="T23" fmla="*/ 48 h 72"/>
                              <a:gd name="T24" fmla="*/ 67 w 67"/>
                              <a:gd name="T25" fmla="*/ 5 h 72"/>
                              <a:gd name="T26" fmla="*/ 58 w 67"/>
                              <a:gd name="T27" fmla="*/ 5 h 72"/>
                              <a:gd name="T28" fmla="*/ 53 w 67"/>
                              <a:gd name="T29" fmla="*/ 48 h 72"/>
                              <a:gd name="T30" fmla="*/ 58 w 67"/>
                              <a:gd name="T31" fmla="*/ 43 h 72"/>
                              <a:gd name="T32" fmla="*/ 29 w 67"/>
                              <a:gd name="T33" fmla="*/ 57 h 72"/>
                              <a:gd name="T34" fmla="*/ 5 w 67"/>
                              <a:gd name="T35" fmla="*/ 62 h 72"/>
                              <a:gd name="T36" fmla="*/ 10 w 67"/>
                              <a:gd name="T37" fmla="*/ 67 h 72"/>
                              <a:gd name="T38" fmla="*/ 10 w 67"/>
                              <a:gd name="T39" fmla="*/ 43 h 72"/>
                              <a:gd name="T40" fmla="*/ 10 w 67"/>
                              <a:gd name="T41" fmla="*/ 48 h 72"/>
                              <a:gd name="T42" fmla="*/ 29 w 67"/>
                              <a:gd name="T43" fmla="*/ 29 h 72"/>
                              <a:gd name="T44" fmla="*/ 24 w 67"/>
                              <a:gd name="T45" fmla="*/ 29 h 72"/>
                              <a:gd name="T46" fmla="*/ 62 w 67"/>
                              <a:gd name="T47" fmla="*/ 9 h 72"/>
                              <a:gd name="T48" fmla="*/ 58 w 67"/>
                              <a:gd name="T49" fmla="*/ 5 h 72"/>
                              <a:gd name="T50" fmla="*/ 67 w 67"/>
                              <a:gd name="T51" fmla="*/ 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7" h="72">
                                <a:moveTo>
                                  <a:pt x="67" y="5"/>
                                </a:moveTo>
                                <a:lnTo>
                                  <a:pt x="67" y="0"/>
                                </a:lnTo>
                                <a:lnTo>
                                  <a:pt x="62" y="0"/>
                                </a:lnTo>
                                <a:lnTo>
                                  <a:pt x="24" y="19"/>
                                </a:lnTo>
                                <a:lnTo>
                                  <a:pt x="19" y="19"/>
                                </a:lnTo>
                                <a:lnTo>
                                  <a:pt x="0" y="38"/>
                                </a:lnTo>
                                <a:lnTo>
                                  <a:pt x="0" y="72"/>
                                </a:lnTo>
                                <a:lnTo>
                                  <a:pt x="5" y="72"/>
                                </a:lnTo>
                                <a:lnTo>
                                  <a:pt x="29" y="67"/>
                                </a:lnTo>
                                <a:lnTo>
                                  <a:pt x="58" y="53"/>
                                </a:lnTo>
                                <a:lnTo>
                                  <a:pt x="62" y="53"/>
                                </a:lnTo>
                                <a:lnTo>
                                  <a:pt x="62" y="48"/>
                                </a:lnTo>
                                <a:lnTo>
                                  <a:pt x="67" y="5"/>
                                </a:lnTo>
                                <a:lnTo>
                                  <a:pt x="58" y="5"/>
                                </a:lnTo>
                                <a:lnTo>
                                  <a:pt x="53" y="48"/>
                                </a:lnTo>
                                <a:lnTo>
                                  <a:pt x="58" y="43"/>
                                </a:lnTo>
                                <a:lnTo>
                                  <a:pt x="29" y="57"/>
                                </a:lnTo>
                                <a:lnTo>
                                  <a:pt x="5" y="62"/>
                                </a:lnTo>
                                <a:lnTo>
                                  <a:pt x="10" y="67"/>
                                </a:lnTo>
                                <a:lnTo>
                                  <a:pt x="10" y="43"/>
                                </a:lnTo>
                                <a:lnTo>
                                  <a:pt x="10" y="48"/>
                                </a:lnTo>
                                <a:lnTo>
                                  <a:pt x="29" y="29"/>
                                </a:lnTo>
                                <a:lnTo>
                                  <a:pt x="24" y="29"/>
                                </a:lnTo>
                                <a:lnTo>
                                  <a:pt x="62" y="9"/>
                                </a:lnTo>
                                <a:lnTo>
                                  <a:pt x="58" y="5"/>
                                </a:lnTo>
                                <a:lnTo>
                                  <a:pt x="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3"/>
                        <wps:cNvSpPr>
                          <a:spLocks/>
                        </wps:cNvSpPr>
                        <wps:spPr bwMode="auto">
                          <a:xfrm>
                            <a:off x="3225165" y="2262505"/>
                            <a:ext cx="97155" cy="185420"/>
                          </a:xfrm>
                          <a:custGeom>
                            <a:avLst/>
                            <a:gdLst>
                              <a:gd name="T0" fmla="*/ 129 w 153"/>
                              <a:gd name="T1" fmla="*/ 0 h 292"/>
                              <a:gd name="T2" fmla="*/ 129 w 153"/>
                              <a:gd name="T3" fmla="*/ 4 h 292"/>
                              <a:gd name="T4" fmla="*/ 120 w 153"/>
                              <a:gd name="T5" fmla="*/ 4 h 292"/>
                              <a:gd name="T6" fmla="*/ 120 w 153"/>
                              <a:gd name="T7" fmla="*/ 9 h 292"/>
                              <a:gd name="T8" fmla="*/ 100 w 153"/>
                              <a:gd name="T9" fmla="*/ 19 h 292"/>
                              <a:gd name="T10" fmla="*/ 100 w 153"/>
                              <a:gd name="T11" fmla="*/ 24 h 292"/>
                              <a:gd name="T12" fmla="*/ 91 w 153"/>
                              <a:gd name="T13" fmla="*/ 24 h 292"/>
                              <a:gd name="T14" fmla="*/ 91 w 153"/>
                              <a:gd name="T15" fmla="*/ 28 h 292"/>
                              <a:gd name="T16" fmla="*/ 62 w 153"/>
                              <a:gd name="T17" fmla="*/ 43 h 292"/>
                              <a:gd name="T18" fmla="*/ 62 w 153"/>
                              <a:gd name="T19" fmla="*/ 48 h 292"/>
                              <a:gd name="T20" fmla="*/ 52 w 153"/>
                              <a:gd name="T21" fmla="*/ 48 h 292"/>
                              <a:gd name="T22" fmla="*/ 52 w 153"/>
                              <a:gd name="T23" fmla="*/ 52 h 292"/>
                              <a:gd name="T24" fmla="*/ 33 w 153"/>
                              <a:gd name="T25" fmla="*/ 62 h 292"/>
                              <a:gd name="T26" fmla="*/ 33 w 153"/>
                              <a:gd name="T27" fmla="*/ 67 h 292"/>
                              <a:gd name="T28" fmla="*/ 24 w 153"/>
                              <a:gd name="T29" fmla="*/ 67 h 292"/>
                              <a:gd name="T30" fmla="*/ 24 w 153"/>
                              <a:gd name="T31" fmla="*/ 72 h 292"/>
                              <a:gd name="T32" fmla="*/ 0 w 153"/>
                              <a:gd name="T33" fmla="*/ 81 h 292"/>
                              <a:gd name="T34" fmla="*/ 28 w 153"/>
                              <a:gd name="T35" fmla="*/ 110 h 292"/>
                              <a:gd name="T36" fmla="*/ 28 w 153"/>
                              <a:gd name="T37" fmla="*/ 129 h 292"/>
                              <a:gd name="T38" fmla="*/ 24 w 153"/>
                              <a:gd name="T39" fmla="*/ 129 h 292"/>
                              <a:gd name="T40" fmla="*/ 24 w 153"/>
                              <a:gd name="T41" fmla="*/ 148 h 292"/>
                              <a:gd name="T42" fmla="*/ 19 w 153"/>
                              <a:gd name="T43" fmla="*/ 148 h 292"/>
                              <a:gd name="T44" fmla="*/ 14 w 153"/>
                              <a:gd name="T45" fmla="*/ 192 h 292"/>
                              <a:gd name="T46" fmla="*/ 9 w 153"/>
                              <a:gd name="T47" fmla="*/ 192 h 292"/>
                              <a:gd name="T48" fmla="*/ 9 w 153"/>
                              <a:gd name="T49" fmla="*/ 211 h 292"/>
                              <a:gd name="T50" fmla="*/ 4 w 153"/>
                              <a:gd name="T51" fmla="*/ 211 h 292"/>
                              <a:gd name="T52" fmla="*/ 4 w 153"/>
                              <a:gd name="T53" fmla="*/ 230 h 292"/>
                              <a:gd name="T54" fmla="*/ 0 w 153"/>
                              <a:gd name="T55" fmla="*/ 230 h 292"/>
                              <a:gd name="T56" fmla="*/ 0 w 153"/>
                              <a:gd name="T57" fmla="*/ 249 h 292"/>
                              <a:gd name="T58" fmla="*/ 4 w 153"/>
                              <a:gd name="T59" fmla="*/ 249 h 292"/>
                              <a:gd name="T60" fmla="*/ 19 w 153"/>
                              <a:gd name="T61" fmla="*/ 268 h 292"/>
                              <a:gd name="T62" fmla="*/ 28 w 153"/>
                              <a:gd name="T63" fmla="*/ 268 h 292"/>
                              <a:gd name="T64" fmla="*/ 48 w 153"/>
                              <a:gd name="T65" fmla="*/ 292 h 292"/>
                              <a:gd name="T66" fmla="*/ 57 w 153"/>
                              <a:gd name="T67" fmla="*/ 292 h 292"/>
                              <a:gd name="T68" fmla="*/ 57 w 153"/>
                              <a:gd name="T69" fmla="*/ 288 h 292"/>
                              <a:gd name="T70" fmla="*/ 86 w 153"/>
                              <a:gd name="T71" fmla="*/ 264 h 292"/>
                              <a:gd name="T72" fmla="*/ 86 w 153"/>
                              <a:gd name="T73" fmla="*/ 254 h 292"/>
                              <a:gd name="T74" fmla="*/ 115 w 153"/>
                              <a:gd name="T75" fmla="*/ 230 h 292"/>
                              <a:gd name="T76" fmla="*/ 115 w 153"/>
                              <a:gd name="T77" fmla="*/ 220 h 292"/>
                              <a:gd name="T78" fmla="*/ 144 w 153"/>
                              <a:gd name="T79" fmla="*/ 196 h 292"/>
                              <a:gd name="T80" fmla="*/ 144 w 153"/>
                              <a:gd name="T81" fmla="*/ 163 h 292"/>
                              <a:gd name="T82" fmla="*/ 148 w 153"/>
                              <a:gd name="T83" fmla="*/ 163 h 292"/>
                              <a:gd name="T84" fmla="*/ 148 w 153"/>
                              <a:gd name="T85" fmla="*/ 134 h 292"/>
                              <a:gd name="T86" fmla="*/ 153 w 153"/>
                              <a:gd name="T87" fmla="*/ 134 h 292"/>
                              <a:gd name="T88" fmla="*/ 153 w 153"/>
                              <a:gd name="T89" fmla="*/ 96 h 292"/>
                              <a:gd name="T90" fmla="*/ 148 w 153"/>
                              <a:gd name="T91" fmla="*/ 96 h 292"/>
                              <a:gd name="T92" fmla="*/ 144 w 153"/>
                              <a:gd name="T93" fmla="*/ 86 h 292"/>
                              <a:gd name="T94" fmla="*/ 139 w 153"/>
                              <a:gd name="T95" fmla="*/ 28 h 292"/>
                              <a:gd name="T96" fmla="*/ 134 w 153"/>
                              <a:gd name="T97" fmla="*/ 28 h 292"/>
                              <a:gd name="T98" fmla="*/ 134 w 153"/>
                              <a:gd name="T99" fmla="*/ 0 h 292"/>
                              <a:gd name="T100" fmla="*/ 129 w 153"/>
                              <a:gd name="T101"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292">
                                <a:moveTo>
                                  <a:pt x="129" y="0"/>
                                </a:moveTo>
                                <a:lnTo>
                                  <a:pt x="129" y="4"/>
                                </a:lnTo>
                                <a:lnTo>
                                  <a:pt x="120" y="4"/>
                                </a:lnTo>
                                <a:lnTo>
                                  <a:pt x="120" y="9"/>
                                </a:lnTo>
                                <a:lnTo>
                                  <a:pt x="100" y="19"/>
                                </a:lnTo>
                                <a:lnTo>
                                  <a:pt x="100" y="24"/>
                                </a:lnTo>
                                <a:lnTo>
                                  <a:pt x="91" y="24"/>
                                </a:lnTo>
                                <a:lnTo>
                                  <a:pt x="91" y="28"/>
                                </a:lnTo>
                                <a:lnTo>
                                  <a:pt x="62" y="43"/>
                                </a:lnTo>
                                <a:lnTo>
                                  <a:pt x="62" y="48"/>
                                </a:lnTo>
                                <a:lnTo>
                                  <a:pt x="52" y="48"/>
                                </a:lnTo>
                                <a:lnTo>
                                  <a:pt x="52" y="52"/>
                                </a:lnTo>
                                <a:lnTo>
                                  <a:pt x="33" y="62"/>
                                </a:lnTo>
                                <a:lnTo>
                                  <a:pt x="33" y="67"/>
                                </a:lnTo>
                                <a:lnTo>
                                  <a:pt x="24" y="67"/>
                                </a:lnTo>
                                <a:lnTo>
                                  <a:pt x="24" y="72"/>
                                </a:lnTo>
                                <a:lnTo>
                                  <a:pt x="0" y="81"/>
                                </a:lnTo>
                                <a:lnTo>
                                  <a:pt x="28" y="110"/>
                                </a:lnTo>
                                <a:lnTo>
                                  <a:pt x="28" y="129"/>
                                </a:lnTo>
                                <a:lnTo>
                                  <a:pt x="24" y="129"/>
                                </a:lnTo>
                                <a:lnTo>
                                  <a:pt x="24" y="148"/>
                                </a:lnTo>
                                <a:lnTo>
                                  <a:pt x="19" y="148"/>
                                </a:lnTo>
                                <a:lnTo>
                                  <a:pt x="14" y="192"/>
                                </a:lnTo>
                                <a:lnTo>
                                  <a:pt x="9" y="192"/>
                                </a:lnTo>
                                <a:lnTo>
                                  <a:pt x="9" y="211"/>
                                </a:lnTo>
                                <a:lnTo>
                                  <a:pt x="4" y="211"/>
                                </a:lnTo>
                                <a:lnTo>
                                  <a:pt x="4" y="230"/>
                                </a:lnTo>
                                <a:lnTo>
                                  <a:pt x="0" y="230"/>
                                </a:lnTo>
                                <a:lnTo>
                                  <a:pt x="0" y="249"/>
                                </a:lnTo>
                                <a:lnTo>
                                  <a:pt x="4" y="249"/>
                                </a:lnTo>
                                <a:lnTo>
                                  <a:pt x="19" y="268"/>
                                </a:lnTo>
                                <a:lnTo>
                                  <a:pt x="28" y="268"/>
                                </a:lnTo>
                                <a:lnTo>
                                  <a:pt x="48" y="292"/>
                                </a:lnTo>
                                <a:lnTo>
                                  <a:pt x="57" y="292"/>
                                </a:lnTo>
                                <a:lnTo>
                                  <a:pt x="57" y="288"/>
                                </a:lnTo>
                                <a:lnTo>
                                  <a:pt x="86" y="264"/>
                                </a:lnTo>
                                <a:lnTo>
                                  <a:pt x="86" y="254"/>
                                </a:lnTo>
                                <a:lnTo>
                                  <a:pt x="115" y="230"/>
                                </a:lnTo>
                                <a:lnTo>
                                  <a:pt x="115" y="220"/>
                                </a:lnTo>
                                <a:lnTo>
                                  <a:pt x="144" y="196"/>
                                </a:lnTo>
                                <a:lnTo>
                                  <a:pt x="144" y="163"/>
                                </a:lnTo>
                                <a:lnTo>
                                  <a:pt x="148" y="163"/>
                                </a:lnTo>
                                <a:lnTo>
                                  <a:pt x="148" y="134"/>
                                </a:lnTo>
                                <a:lnTo>
                                  <a:pt x="153" y="134"/>
                                </a:lnTo>
                                <a:lnTo>
                                  <a:pt x="153" y="96"/>
                                </a:lnTo>
                                <a:lnTo>
                                  <a:pt x="148" y="96"/>
                                </a:lnTo>
                                <a:lnTo>
                                  <a:pt x="144" y="86"/>
                                </a:lnTo>
                                <a:lnTo>
                                  <a:pt x="139" y="28"/>
                                </a:lnTo>
                                <a:lnTo>
                                  <a:pt x="134" y="28"/>
                                </a:lnTo>
                                <a:lnTo>
                                  <a:pt x="134" y="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4"/>
                        <wps:cNvSpPr>
                          <a:spLocks/>
                        </wps:cNvSpPr>
                        <wps:spPr bwMode="auto">
                          <a:xfrm>
                            <a:off x="3230880" y="2305050"/>
                            <a:ext cx="9525" cy="15240"/>
                          </a:xfrm>
                          <a:custGeom>
                            <a:avLst/>
                            <a:gdLst>
                              <a:gd name="T0" fmla="*/ 0 w 15"/>
                              <a:gd name="T1" fmla="*/ 24 h 24"/>
                              <a:gd name="T2" fmla="*/ 0 w 15"/>
                              <a:gd name="T3" fmla="*/ 19 h 24"/>
                              <a:gd name="T4" fmla="*/ 5 w 15"/>
                              <a:gd name="T5" fmla="*/ 14 h 24"/>
                              <a:gd name="T6" fmla="*/ 5 w 15"/>
                              <a:gd name="T7" fmla="*/ 9 h 24"/>
                              <a:gd name="T8" fmla="*/ 10 w 15"/>
                              <a:gd name="T9" fmla="*/ 5 h 24"/>
                              <a:gd name="T10" fmla="*/ 15 w 15"/>
                              <a:gd name="T11" fmla="*/ 0 h 24"/>
                            </a:gdLst>
                            <a:ahLst/>
                            <a:cxnLst>
                              <a:cxn ang="0">
                                <a:pos x="T0" y="T1"/>
                              </a:cxn>
                              <a:cxn ang="0">
                                <a:pos x="T2" y="T3"/>
                              </a:cxn>
                              <a:cxn ang="0">
                                <a:pos x="T4" y="T5"/>
                              </a:cxn>
                              <a:cxn ang="0">
                                <a:pos x="T6" y="T7"/>
                              </a:cxn>
                              <a:cxn ang="0">
                                <a:pos x="T8" y="T9"/>
                              </a:cxn>
                              <a:cxn ang="0">
                                <a:pos x="T10" y="T11"/>
                              </a:cxn>
                            </a:cxnLst>
                            <a:rect l="0" t="0" r="r" b="b"/>
                            <a:pathLst>
                              <a:path w="15" h="24">
                                <a:moveTo>
                                  <a:pt x="0" y="24"/>
                                </a:moveTo>
                                <a:lnTo>
                                  <a:pt x="0" y="19"/>
                                </a:lnTo>
                                <a:lnTo>
                                  <a:pt x="5" y="14"/>
                                </a:lnTo>
                                <a:lnTo>
                                  <a:pt x="5" y="9"/>
                                </a:lnTo>
                                <a:lnTo>
                                  <a:pt x="10"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235"/>
                        <wps:cNvSpPr>
                          <a:spLocks/>
                        </wps:cNvSpPr>
                        <wps:spPr bwMode="auto">
                          <a:xfrm>
                            <a:off x="3230880" y="2265045"/>
                            <a:ext cx="73025" cy="121920"/>
                          </a:xfrm>
                          <a:custGeom>
                            <a:avLst/>
                            <a:gdLst>
                              <a:gd name="T0" fmla="*/ 0 w 115"/>
                              <a:gd name="T1" fmla="*/ 192 h 192"/>
                              <a:gd name="T2" fmla="*/ 5 w 115"/>
                              <a:gd name="T3" fmla="*/ 188 h 192"/>
                              <a:gd name="T4" fmla="*/ 5 w 115"/>
                              <a:gd name="T5" fmla="*/ 183 h 192"/>
                              <a:gd name="T6" fmla="*/ 10 w 115"/>
                              <a:gd name="T7" fmla="*/ 178 h 192"/>
                              <a:gd name="T8" fmla="*/ 10 w 115"/>
                              <a:gd name="T9" fmla="*/ 173 h 192"/>
                              <a:gd name="T10" fmla="*/ 19 w 115"/>
                              <a:gd name="T11" fmla="*/ 164 h 192"/>
                              <a:gd name="T12" fmla="*/ 19 w 115"/>
                              <a:gd name="T13" fmla="*/ 159 h 192"/>
                              <a:gd name="T14" fmla="*/ 24 w 115"/>
                              <a:gd name="T15" fmla="*/ 154 h 192"/>
                              <a:gd name="T16" fmla="*/ 24 w 115"/>
                              <a:gd name="T17" fmla="*/ 149 h 192"/>
                              <a:gd name="T18" fmla="*/ 34 w 115"/>
                              <a:gd name="T19" fmla="*/ 140 h 192"/>
                              <a:gd name="T20" fmla="*/ 34 w 115"/>
                              <a:gd name="T21" fmla="*/ 135 h 192"/>
                              <a:gd name="T22" fmla="*/ 39 w 115"/>
                              <a:gd name="T23" fmla="*/ 130 h 192"/>
                              <a:gd name="T24" fmla="*/ 39 w 115"/>
                              <a:gd name="T25" fmla="*/ 125 h 192"/>
                              <a:gd name="T26" fmla="*/ 43 w 115"/>
                              <a:gd name="T27" fmla="*/ 120 h 192"/>
                              <a:gd name="T28" fmla="*/ 43 w 115"/>
                              <a:gd name="T29" fmla="*/ 116 h 192"/>
                              <a:gd name="T30" fmla="*/ 53 w 115"/>
                              <a:gd name="T31" fmla="*/ 106 h 192"/>
                              <a:gd name="T32" fmla="*/ 53 w 115"/>
                              <a:gd name="T33" fmla="*/ 101 h 192"/>
                              <a:gd name="T34" fmla="*/ 58 w 115"/>
                              <a:gd name="T35" fmla="*/ 96 h 192"/>
                              <a:gd name="T36" fmla="*/ 58 w 115"/>
                              <a:gd name="T37" fmla="*/ 92 h 192"/>
                              <a:gd name="T38" fmla="*/ 67 w 115"/>
                              <a:gd name="T39" fmla="*/ 82 h 192"/>
                              <a:gd name="T40" fmla="*/ 67 w 115"/>
                              <a:gd name="T41" fmla="*/ 77 h 192"/>
                              <a:gd name="T42" fmla="*/ 72 w 115"/>
                              <a:gd name="T43" fmla="*/ 72 h 192"/>
                              <a:gd name="T44" fmla="*/ 72 w 115"/>
                              <a:gd name="T45" fmla="*/ 68 h 192"/>
                              <a:gd name="T46" fmla="*/ 82 w 115"/>
                              <a:gd name="T47" fmla="*/ 58 h 192"/>
                              <a:gd name="T48" fmla="*/ 82 w 115"/>
                              <a:gd name="T49" fmla="*/ 53 h 192"/>
                              <a:gd name="T50" fmla="*/ 87 w 115"/>
                              <a:gd name="T51" fmla="*/ 48 h 192"/>
                              <a:gd name="T52" fmla="*/ 87 w 115"/>
                              <a:gd name="T53" fmla="*/ 44 h 192"/>
                              <a:gd name="T54" fmla="*/ 96 w 115"/>
                              <a:gd name="T55" fmla="*/ 34 h 192"/>
                              <a:gd name="T56" fmla="*/ 96 w 115"/>
                              <a:gd name="T57" fmla="*/ 29 h 192"/>
                              <a:gd name="T58" fmla="*/ 101 w 115"/>
                              <a:gd name="T59" fmla="*/ 24 h 192"/>
                              <a:gd name="T60" fmla="*/ 101 w 115"/>
                              <a:gd name="T61" fmla="*/ 20 h 192"/>
                              <a:gd name="T62" fmla="*/ 111 w 115"/>
                              <a:gd name="T63" fmla="*/ 10 h 192"/>
                              <a:gd name="T64" fmla="*/ 111 w 115"/>
                              <a:gd name="T65" fmla="*/ 5 h 192"/>
                              <a:gd name="T66" fmla="*/ 115 w 115"/>
                              <a:gd name="T6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5" h="192">
                                <a:moveTo>
                                  <a:pt x="0" y="192"/>
                                </a:moveTo>
                                <a:lnTo>
                                  <a:pt x="5" y="188"/>
                                </a:lnTo>
                                <a:lnTo>
                                  <a:pt x="5" y="183"/>
                                </a:lnTo>
                                <a:lnTo>
                                  <a:pt x="10" y="178"/>
                                </a:lnTo>
                                <a:lnTo>
                                  <a:pt x="10" y="173"/>
                                </a:lnTo>
                                <a:lnTo>
                                  <a:pt x="19" y="164"/>
                                </a:lnTo>
                                <a:lnTo>
                                  <a:pt x="19" y="159"/>
                                </a:lnTo>
                                <a:lnTo>
                                  <a:pt x="24" y="154"/>
                                </a:lnTo>
                                <a:lnTo>
                                  <a:pt x="24" y="149"/>
                                </a:lnTo>
                                <a:lnTo>
                                  <a:pt x="34" y="140"/>
                                </a:lnTo>
                                <a:lnTo>
                                  <a:pt x="34" y="135"/>
                                </a:lnTo>
                                <a:lnTo>
                                  <a:pt x="39" y="130"/>
                                </a:lnTo>
                                <a:lnTo>
                                  <a:pt x="39" y="125"/>
                                </a:lnTo>
                                <a:lnTo>
                                  <a:pt x="43" y="120"/>
                                </a:lnTo>
                                <a:lnTo>
                                  <a:pt x="43" y="116"/>
                                </a:lnTo>
                                <a:lnTo>
                                  <a:pt x="53" y="106"/>
                                </a:lnTo>
                                <a:lnTo>
                                  <a:pt x="53" y="101"/>
                                </a:lnTo>
                                <a:lnTo>
                                  <a:pt x="58" y="96"/>
                                </a:lnTo>
                                <a:lnTo>
                                  <a:pt x="58" y="92"/>
                                </a:lnTo>
                                <a:lnTo>
                                  <a:pt x="67" y="82"/>
                                </a:lnTo>
                                <a:lnTo>
                                  <a:pt x="67" y="77"/>
                                </a:lnTo>
                                <a:lnTo>
                                  <a:pt x="72" y="72"/>
                                </a:lnTo>
                                <a:lnTo>
                                  <a:pt x="72" y="68"/>
                                </a:lnTo>
                                <a:lnTo>
                                  <a:pt x="82" y="58"/>
                                </a:lnTo>
                                <a:lnTo>
                                  <a:pt x="82" y="53"/>
                                </a:lnTo>
                                <a:lnTo>
                                  <a:pt x="87" y="48"/>
                                </a:lnTo>
                                <a:lnTo>
                                  <a:pt x="87" y="44"/>
                                </a:lnTo>
                                <a:lnTo>
                                  <a:pt x="96" y="34"/>
                                </a:lnTo>
                                <a:lnTo>
                                  <a:pt x="96" y="29"/>
                                </a:lnTo>
                                <a:lnTo>
                                  <a:pt x="101" y="24"/>
                                </a:lnTo>
                                <a:lnTo>
                                  <a:pt x="101" y="20"/>
                                </a:lnTo>
                                <a:lnTo>
                                  <a:pt x="111" y="10"/>
                                </a:lnTo>
                                <a:lnTo>
                                  <a:pt x="111"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236"/>
                        <wps:cNvSpPr>
                          <a:spLocks/>
                        </wps:cNvSpPr>
                        <wps:spPr bwMode="auto">
                          <a:xfrm>
                            <a:off x="3246120" y="2313940"/>
                            <a:ext cx="67310" cy="118745"/>
                          </a:xfrm>
                          <a:custGeom>
                            <a:avLst/>
                            <a:gdLst>
                              <a:gd name="T0" fmla="*/ 0 w 106"/>
                              <a:gd name="T1" fmla="*/ 187 h 187"/>
                              <a:gd name="T2" fmla="*/ 0 w 106"/>
                              <a:gd name="T3" fmla="*/ 183 h 187"/>
                              <a:gd name="T4" fmla="*/ 5 w 106"/>
                              <a:gd name="T5" fmla="*/ 178 h 187"/>
                              <a:gd name="T6" fmla="*/ 5 w 106"/>
                              <a:gd name="T7" fmla="*/ 173 h 187"/>
                              <a:gd name="T8" fmla="*/ 10 w 106"/>
                              <a:gd name="T9" fmla="*/ 168 h 187"/>
                              <a:gd name="T10" fmla="*/ 10 w 106"/>
                              <a:gd name="T11" fmla="*/ 163 h 187"/>
                              <a:gd name="T12" fmla="*/ 15 w 106"/>
                              <a:gd name="T13" fmla="*/ 159 h 187"/>
                              <a:gd name="T14" fmla="*/ 19 w 106"/>
                              <a:gd name="T15" fmla="*/ 154 h 187"/>
                              <a:gd name="T16" fmla="*/ 19 w 106"/>
                              <a:gd name="T17" fmla="*/ 149 h 187"/>
                              <a:gd name="T18" fmla="*/ 24 w 106"/>
                              <a:gd name="T19" fmla="*/ 144 h 187"/>
                              <a:gd name="T20" fmla="*/ 24 w 106"/>
                              <a:gd name="T21" fmla="*/ 139 h 187"/>
                              <a:gd name="T22" fmla="*/ 34 w 106"/>
                              <a:gd name="T23" fmla="*/ 130 h 187"/>
                              <a:gd name="T24" fmla="*/ 34 w 106"/>
                              <a:gd name="T25" fmla="*/ 125 h 187"/>
                              <a:gd name="T26" fmla="*/ 39 w 106"/>
                              <a:gd name="T27" fmla="*/ 120 h 187"/>
                              <a:gd name="T28" fmla="*/ 39 w 106"/>
                              <a:gd name="T29" fmla="*/ 115 h 187"/>
                              <a:gd name="T30" fmla="*/ 43 w 106"/>
                              <a:gd name="T31" fmla="*/ 111 h 187"/>
                              <a:gd name="T32" fmla="*/ 43 w 106"/>
                              <a:gd name="T33" fmla="*/ 106 h 187"/>
                              <a:gd name="T34" fmla="*/ 53 w 106"/>
                              <a:gd name="T35" fmla="*/ 96 h 187"/>
                              <a:gd name="T36" fmla="*/ 53 w 106"/>
                              <a:gd name="T37" fmla="*/ 91 h 187"/>
                              <a:gd name="T38" fmla="*/ 58 w 106"/>
                              <a:gd name="T39" fmla="*/ 87 h 187"/>
                              <a:gd name="T40" fmla="*/ 58 w 106"/>
                              <a:gd name="T41" fmla="*/ 82 h 187"/>
                              <a:gd name="T42" fmla="*/ 67 w 106"/>
                              <a:gd name="T43" fmla="*/ 72 h 187"/>
                              <a:gd name="T44" fmla="*/ 67 w 106"/>
                              <a:gd name="T45" fmla="*/ 67 h 187"/>
                              <a:gd name="T46" fmla="*/ 72 w 106"/>
                              <a:gd name="T47" fmla="*/ 63 h 187"/>
                              <a:gd name="T48" fmla="*/ 72 w 106"/>
                              <a:gd name="T49" fmla="*/ 58 h 187"/>
                              <a:gd name="T50" fmla="*/ 77 w 106"/>
                              <a:gd name="T51" fmla="*/ 53 h 187"/>
                              <a:gd name="T52" fmla="*/ 77 w 106"/>
                              <a:gd name="T53" fmla="*/ 48 h 187"/>
                              <a:gd name="T54" fmla="*/ 87 w 106"/>
                              <a:gd name="T55" fmla="*/ 39 h 187"/>
                              <a:gd name="T56" fmla="*/ 87 w 106"/>
                              <a:gd name="T57" fmla="*/ 34 h 187"/>
                              <a:gd name="T58" fmla="*/ 91 w 106"/>
                              <a:gd name="T59" fmla="*/ 29 h 187"/>
                              <a:gd name="T60" fmla="*/ 91 w 106"/>
                              <a:gd name="T61" fmla="*/ 24 h 187"/>
                              <a:gd name="T62" fmla="*/ 101 w 106"/>
                              <a:gd name="T63" fmla="*/ 15 h 187"/>
                              <a:gd name="T64" fmla="*/ 101 w 106"/>
                              <a:gd name="T65" fmla="*/ 10 h 187"/>
                              <a:gd name="T66" fmla="*/ 106 w 106"/>
                              <a:gd name="T67" fmla="*/ 5 h 187"/>
                              <a:gd name="T68" fmla="*/ 106 w 106"/>
                              <a:gd name="T6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187">
                                <a:moveTo>
                                  <a:pt x="0" y="187"/>
                                </a:moveTo>
                                <a:lnTo>
                                  <a:pt x="0" y="183"/>
                                </a:lnTo>
                                <a:lnTo>
                                  <a:pt x="5" y="178"/>
                                </a:lnTo>
                                <a:lnTo>
                                  <a:pt x="5" y="173"/>
                                </a:lnTo>
                                <a:lnTo>
                                  <a:pt x="10" y="168"/>
                                </a:lnTo>
                                <a:lnTo>
                                  <a:pt x="10" y="163"/>
                                </a:lnTo>
                                <a:lnTo>
                                  <a:pt x="15" y="159"/>
                                </a:lnTo>
                                <a:lnTo>
                                  <a:pt x="19" y="154"/>
                                </a:lnTo>
                                <a:lnTo>
                                  <a:pt x="19" y="149"/>
                                </a:lnTo>
                                <a:lnTo>
                                  <a:pt x="24" y="144"/>
                                </a:lnTo>
                                <a:lnTo>
                                  <a:pt x="24" y="139"/>
                                </a:lnTo>
                                <a:lnTo>
                                  <a:pt x="34" y="130"/>
                                </a:lnTo>
                                <a:lnTo>
                                  <a:pt x="34" y="125"/>
                                </a:lnTo>
                                <a:lnTo>
                                  <a:pt x="39" y="120"/>
                                </a:lnTo>
                                <a:lnTo>
                                  <a:pt x="39" y="115"/>
                                </a:lnTo>
                                <a:lnTo>
                                  <a:pt x="43" y="111"/>
                                </a:lnTo>
                                <a:lnTo>
                                  <a:pt x="43" y="106"/>
                                </a:lnTo>
                                <a:lnTo>
                                  <a:pt x="53" y="96"/>
                                </a:lnTo>
                                <a:lnTo>
                                  <a:pt x="53" y="91"/>
                                </a:lnTo>
                                <a:lnTo>
                                  <a:pt x="58" y="87"/>
                                </a:lnTo>
                                <a:lnTo>
                                  <a:pt x="58" y="82"/>
                                </a:lnTo>
                                <a:lnTo>
                                  <a:pt x="67" y="72"/>
                                </a:lnTo>
                                <a:lnTo>
                                  <a:pt x="67" y="67"/>
                                </a:lnTo>
                                <a:lnTo>
                                  <a:pt x="72" y="63"/>
                                </a:lnTo>
                                <a:lnTo>
                                  <a:pt x="72" y="58"/>
                                </a:lnTo>
                                <a:lnTo>
                                  <a:pt x="77" y="53"/>
                                </a:lnTo>
                                <a:lnTo>
                                  <a:pt x="77" y="48"/>
                                </a:lnTo>
                                <a:lnTo>
                                  <a:pt x="87" y="39"/>
                                </a:lnTo>
                                <a:lnTo>
                                  <a:pt x="87" y="34"/>
                                </a:lnTo>
                                <a:lnTo>
                                  <a:pt x="91" y="29"/>
                                </a:lnTo>
                                <a:lnTo>
                                  <a:pt x="91" y="24"/>
                                </a:lnTo>
                                <a:lnTo>
                                  <a:pt x="101" y="15"/>
                                </a:lnTo>
                                <a:lnTo>
                                  <a:pt x="101" y="10"/>
                                </a:lnTo>
                                <a:lnTo>
                                  <a:pt x="106" y="5"/>
                                </a:lnTo>
                                <a:lnTo>
                                  <a:pt x="1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237"/>
                        <wps:cNvSpPr>
                          <a:spLocks/>
                        </wps:cNvSpPr>
                        <wps:spPr bwMode="auto">
                          <a:xfrm>
                            <a:off x="3310255" y="2381250"/>
                            <a:ext cx="3175" cy="5715"/>
                          </a:xfrm>
                          <a:custGeom>
                            <a:avLst/>
                            <a:gdLst>
                              <a:gd name="T0" fmla="*/ 0 w 5"/>
                              <a:gd name="T1" fmla="*/ 9 h 9"/>
                              <a:gd name="T2" fmla="*/ 5 w 5"/>
                              <a:gd name="T3" fmla="*/ 5 h 9"/>
                              <a:gd name="T4" fmla="*/ 5 w 5"/>
                              <a:gd name="T5" fmla="*/ 0 h 9"/>
                            </a:gdLst>
                            <a:ahLst/>
                            <a:cxnLst>
                              <a:cxn ang="0">
                                <a:pos x="T0" y="T1"/>
                              </a:cxn>
                              <a:cxn ang="0">
                                <a:pos x="T2" y="T3"/>
                              </a:cxn>
                              <a:cxn ang="0">
                                <a:pos x="T4" y="T5"/>
                              </a:cxn>
                            </a:cxnLst>
                            <a:rect l="0" t="0" r="r" b="b"/>
                            <a:pathLst>
                              <a:path w="5" h="9">
                                <a:moveTo>
                                  <a:pt x="0" y="9"/>
                                </a:moveTo>
                                <a:lnTo>
                                  <a:pt x="5" y="5"/>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238"/>
                        <wps:cNvSpPr>
                          <a:spLocks/>
                        </wps:cNvSpPr>
                        <wps:spPr bwMode="auto">
                          <a:xfrm>
                            <a:off x="3288665" y="2277745"/>
                            <a:ext cx="30480" cy="54610"/>
                          </a:xfrm>
                          <a:custGeom>
                            <a:avLst/>
                            <a:gdLst>
                              <a:gd name="T0" fmla="*/ 0 w 48"/>
                              <a:gd name="T1" fmla="*/ 0 h 86"/>
                              <a:gd name="T2" fmla="*/ 0 w 48"/>
                              <a:gd name="T3" fmla="*/ 4 h 86"/>
                              <a:gd name="T4" fmla="*/ 5 w 48"/>
                              <a:gd name="T5" fmla="*/ 9 h 86"/>
                              <a:gd name="T6" fmla="*/ 5 w 48"/>
                              <a:gd name="T7" fmla="*/ 14 h 86"/>
                              <a:gd name="T8" fmla="*/ 10 w 48"/>
                              <a:gd name="T9" fmla="*/ 19 h 86"/>
                              <a:gd name="T10" fmla="*/ 15 w 48"/>
                              <a:gd name="T11" fmla="*/ 24 h 86"/>
                              <a:gd name="T12" fmla="*/ 15 w 48"/>
                              <a:gd name="T13" fmla="*/ 28 h 86"/>
                              <a:gd name="T14" fmla="*/ 20 w 48"/>
                              <a:gd name="T15" fmla="*/ 33 h 86"/>
                              <a:gd name="T16" fmla="*/ 20 w 48"/>
                              <a:gd name="T17" fmla="*/ 38 h 86"/>
                              <a:gd name="T18" fmla="*/ 24 w 48"/>
                              <a:gd name="T19" fmla="*/ 43 h 86"/>
                              <a:gd name="T20" fmla="*/ 24 w 48"/>
                              <a:gd name="T21" fmla="*/ 48 h 86"/>
                              <a:gd name="T22" fmla="*/ 34 w 48"/>
                              <a:gd name="T23" fmla="*/ 57 h 86"/>
                              <a:gd name="T24" fmla="*/ 34 w 48"/>
                              <a:gd name="T25" fmla="*/ 62 h 86"/>
                              <a:gd name="T26" fmla="*/ 39 w 48"/>
                              <a:gd name="T27" fmla="*/ 67 h 86"/>
                              <a:gd name="T28" fmla="*/ 39 w 48"/>
                              <a:gd name="T29" fmla="*/ 72 h 86"/>
                              <a:gd name="T30" fmla="*/ 48 w 48"/>
                              <a:gd name="T31" fmla="*/ 81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4"/>
                                </a:lnTo>
                                <a:lnTo>
                                  <a:pt x="5" y="9"/>
                                </a:lnTo>
                                <a:lnTo>
                                  <a:pt x="5" y="14"/>
                                </a:lnTo>
                                <a:lnTo>
                                  <a:pt x="10" y="19"/>
                                </a:lnTo>
                                <a:lnTo>
                                  <a:pt x="15" y="24"/>
                                </a:lnTo>
                                <a:lnTo>
                                  <a:pt x="15" y="28"/>
                                </a:lnTo>
                                <a:lnTo>
                                  <a:pt x="20" y="33"/>
                                </a:lnTo>
                                <a:lnTo>
                                  <a:pt x="20" y="38"/>
                                </a:lnTo>
                                <a:lnTo>
                                  <a:pt x="24" y="43"/>
                                </a:lnTo>
                                <a:lnTo>
                                  <a:pt x="24" y="48"/>
                                </a:lnTo>
                                <a:lnTo>
                                  <a:pt x="34" y="57"/>
                                </a:lnTo>
                                <a:lnTo>
                                  <a:pt x="34" y="62"/>
                                </a:lnTo>
                                <a:lnTo>
                                  <a:pt x="39" y="67"/>
                                </a:lnTo>
                                <a:lnTo>
                                  <a:pt x="39" y="72"/>
                                </a:lnTo>
                                <a:lnTo>
                                  <a:pt x="48"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1239"/>
                        <wps:cNvSpPr>
                          <a:spLocks/>
                        </wps:cNvSpPr>
                        <wps:spPr bwMode="auto">
                          <a:xfrm>
                            <a:off x="3258185" y="2295525"/>
                            <a:ext cx="52070" cy="88900"/>
                          </a:xfrm>
                          <a:custGeom>
                            <a:avLst/>
                            <a:gdLst>
                              <a:gd name="T0" fmla="*/ 0 w 82"/>
                              <a:gd name="T1" fmla="*/ 0 h 140"/>
                              <a:gd name="T2" fmla="*/ 0 w 82"/>
                              <a:gd name="T3" fmla="*/ 5 h 140"/>
                              <a:gd name="T4" fmla="*/ 5 w 82"/>
                              <a:gd name="T5" fmla="*/ 10 h 140"/>
                              <a:gd name="T6" fmla="*/ 10 w 82"/>
                              <a:gd name="T7" fmla="*/ 15 h 140"/>
                              <a:gd name="T8" fmla="*/ 10 w 82"/>
                              <a:gd name="T9" fmla="*/ 20 h 140"/>
                              <a:gd name="T10" fmla="*/ 15 w 82"/>
                              <a:gd name="T11" fmla="*/ 24 h 140"/>
                              <a:gd name="T12" fmla="*/ 15 w 82"/>
                              <a:gd name="T13" fmla="*/ 29 h 140"/>
                              <a:gd name="T14" fmla="*/ 24 w 82"/>
                              <a:gd name="T15" fmla="*/ 39 h 140"/>
                              <a:gd name="T16" fmla="*/ 24 w 82"/>
                              <a:gd name="T17" fmla="*/ 44 h 140"/>
                              <a:gd name="T18" fmla="*/ 29 w 82"/>
                              <a:gd name="T19" fmla="*/ 48 h 140"/>
                              <a:gd name="T20" fmla="*/ 29 w 82"/>
                              <a:gd name="T21" fmla="*/ 53 h 140"/>
                              <a:gd name="T22" fmla="*/ 39 w 82"/>
                              <a:gd name="T23" fmla="*/ 63 h 140"/>
                              <a:gd name="T24" fmla="*/ 39 w 82"/>
                              <a:gd name="T25" fmla="*/ 68 h 140"/>
                              <a:gd name="T26" fmla="*/ 44 w 82"/>
                              <a:gd name="T27" fmla="*/ 72 h 140"/>
                              <a:gd name="T28" fmla="*/ 44 w 82"/>
                              <a:gd name="T29" fmla="*/ 77 h 140"/>
                              <a:gd name="T30" fmla="*/ 48 w 82"/>
                              <a:gd name="T31" fmla="*/ 82 h 140"/>
                              <a:gd name="T32" fmla="*/ 48 w 82"/>
                              <a:gd name="T33" fmla="*/ 87 h 140"/>
                              <a:gd name="T34" fmla="*/ 58 w 82"/>
                              <a:gd name="T35" fmla="*/ 96 h 140"/>
                              <a:gd name="T36" fmla="*/ 58 w 82"/>
                              <a:gd name="T37" fmla="*/ 101 h 140"/>
                              <a:gd name="T38" fmla="*/ 63 w 82"/>
                              <a:gd name="T39" fmla="*/ 106 h 140"/>
                              <a:gd name="T40" fmla="*/ 63 w 82"/>
                              <a:gd name="T41" fmla="*/ 111 h 140"/>
                              <a:gd name="T42" fmla="*/ 72 w 82"/>
                              <a:gd name="T43" fmla="*/ 120 h 140"/>
                              <a:gd name="T44" fmla="*/ 72 w 82"/>
                              <a:gd name="T45" fmla="*/ 125 h 140"/>
                              <a:gd name="T46" fmla="*/ 77 w 82"/>
                              <a:gd name="T47" fmla="*/ 130 h 140"/>
                              <a:gd name="T48" fmla="*/ 77 w 82"/>
                              <a:gd name="T49" fmla="*/ 135 h 140"/>
                              <a:gd name="T50" fmla="*/ 82 w 82"/>
                              <a:gd name="T51"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40">
                                <a:moveTo>
                                  <a:pt x="0" y="0"/>
                                </a:moveTo>
                                <a:lnTo>
                                  <a:pt x="0" y="5"/>
                                </a:lnTo>
                                <a:lnTo>
                                  <a:pt x="5" y="10"/>
                                </a:lnTo>
                                <a:lnTo>
                                  <a:pt x="10" y="15"/>
                                </a:lnTo>
                                <a:lnTo>
                                  <a:pt x="10" y="20"/>
                                </a:lnTo>
                                <a:lnTo>
                                  <a:pt x="15" y="24"/>
                                </a:lnTo>
                                <a:lnTo>
                                  <a:pt x="15" y="29"/>
                                </a:lnTo>
                                <a:lnTo>
                                  <a:pt x="24" y="39"/>
                                </a:lnTo>
                                <a:lnTo>
                                  <a:pt x="24" y="44"/>
                                </a:lnTo>
                                <a:lnTo>
                                  <a:pt x="29" y="48"/>
                                </a:lnTo>
                                <a:lnTo>
                                  <a:pt x="29" y="53"/>
                                </a:lnTo>
                                <a:lnTo>
                                  <a:pt x="39" y="63"/>
                                </a:lnTo>
                                <a:lnTo>
                                  <a:pt x="39" y="68"/>
                                </a:lnTo>
                                <a:lnTo>
                                  <a:pt x="44" y="72"/>
                                </a:lnTo>
                                <a:lnTo>
                                  <a:pt x="44" y="77"/>
                                </a:lnTo>
                                <a:lnTo>
                                  <a:pt x="48" y="82"/>
                                </a:lnTo>
                                <a:lnTo>
                                  <a:pt x="48" y="87"/>
                                </a:lnTo>
                                <a:lnTo>
                                  <a:pt x="58" y="96"/>
                                </a:lnTo>
                                <a:lnTo>
                                  <a:pt x="58" y="101"/>
                                </a:lnTo>
                                <a:lnTo>
                                  <a:pt x="63" y="106"/>
                                </a:lnTo>
                                <a:lnTo>
                                  <a:pt x="63" y="111"/>
                                </a:lnTo>
                                <a:lnTo>
                                  <a:pt x="72" y="120"/>
                                </a:lnTo>
                                <a:lnTo>
                                  <a:pt x="72" y="125"/>
                                </a:lnTo>
                                <a:lnTo>
                                  <a:pt x="77" y="130"/>
                                </a:lnTo>
                                <a:lnTo>
                                  <a:pt x="77" y="135"/>
                                </a:lnTo>
                                <a:lnTo>
                                  <a:pt x="82" y="1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240"/>
                        <wps:cNvSpPr>
                          <a:spLocks/>
                        </wps:cNvSpPr>
                        <wps:spPr bwMode="auto">
                          <a:xfrm>
                            <a:off x="3230880" y="2310765"/>
                            <a:ext cx="57785" cy="100965"/>
                          </a:xfrm>
                          <a:custGeom>
                            <a:avLst/>
                            <a:gdLst>
                              <a:gd name="T0" fmla="*/ 0 w 91"/>
                              <a:gd name="T1" fmla="*/ 0 h 159"/>
                              <a:gd name="T2" fmla="*/ 0 w 91"/>
                              <a:gd name="T3" fmla="*/ 5 h 159"/>
                              <a:gd name="T4" fmla="*/ 5 w 91"/>
                              <a:gd name="T5" fmla="*/ 10 h 159"/>
                              <a:gd name="T6" fmla="*/ 5 w 91"/>
                              <a:gd name="T7" fmla="*/ 15 h 159"/>
                              <a:gd name="T8" fmla="*/ 10 w 91"/>
                              <a:gd name="T9" fmla="*/ 20 h 159"/>
                              <a:gd name="T10" fmla="*/ 15 w 91"/>
                              <a:gd name="T11" fmla="*/ 24 h 159"/>
                              <a:gd name="T12" fmla="*/ 15 w 91"/>
                              <a:gd name="T13" fmla="*/ 29 h 159"/>
                              <a:gd name="T14" fmla="*/ 19 w 91"/>
                              <a:gd name="T15" fmla="*/ 34 h 159"/>
                              <a:gd name="T16" fmla="*/ 19 w 91"/>
                              <a:gd name="T17" fmla="*/ 39 h 159"/>
                              <a:gd name="T18" fmla="*/ 24 w 91"/>
                              <a:gd name="T19" fmla="*/ 44 h 159"/>
                              <a:gd name="T20" fmla="*/ 24 w 91"/>
                              <a:gd name="T21" fmla="*/ 48 h 159"/>
                              <a:gd name="T22" fmla="*/ 34 w 91"/>
                              <a:gd name="T23" fmla="*/ 58 h 159"/>
                              <a:gd name="T24" fmla="*/ 34 w 91"/>
                              <a:gd name="T25" fmla="*/ 63 h 159"/>
                              <a:gd name="T26" fmla="*/ 39 w 91"/>
                              <a:gd name="T27" fmla="*/ 68 h 159"/>
                              <a:gd name="T28" fmla="*/ 39 w 91"/>
                              <a:gd name="T29" fmla="*/ 72 h 159"/>
                              <a:gd name="T30" fmla="*/ 48 w 91"/>
                              <a:gd name="T31" fmla="*/ 82 h 159"/>
                              <a:gd name="T32" fmla="*/ 48 w 91"/>
                              <a:gd name="T33" fmla="*/ 87 h 159"/>
                              <a:gd name="T34" fmla="*/ 53 w 91"/>
                              <a:gd name="T35" fmla="*/ 92 h 159"/>
                              <a:gd name="T36" fmla="*/ 53 w 91"/>
                              <a:gd name="T37" fmla="*/ 96 h 159"/>
                              <a:gd name="T38" fmla="*/ 58 w 91"/>
                              <a:gd name="T39" fmla="*/ 101 h 159"/>
                              <a:gd name="T40" fmla="*/ 58 w 91"/>
                              <a:gd name="T41" fmla="*/ 106 h 159"/>
                              <a:gd name="T42" fmla="*/ 67 w 91"/>
                              <a:gd name="T43" fmla="*/ 116 h 159"/>
                              <a:gd name="T44" fmla="*/ 67 w 91"/>
                              <a:gd name="T45" fmla="*/ 120 h 159"/>
                              <a:gd name="T46" fmla="*/ 72 w 91"/>
                              <a:gd name="T47" fmla="*/ 125 h 159"/>
                              <a:gd name="T48" fmla="*/ 72 w 91"/>
                              <a:gd name="T49" fmla="*/ 130 h 159"/>
                              <a:gd name="T50" fmla="*/ 82 w 91"/>
                              <a:gd name="T51" fmla="*/ 140 h 159"/>
                              <a:gd name="T52" fmla="*/ 82 w 91"/>
                              <a:gd name="T53" fmla="*/ 144 h 159"/>
                              <a:gd name="T54" fmla="*/ 87 w 91"/>
                              <a:gd name="T55" fmla="*/ 149 h 159"/>
                              <a:gd name="T56" fmla="*/ 87 w 91"/>
                              <a:gd name="T57" fmla="*/ 154 h 159"/>
                              <a:gd name="T58" fmla="*/ 91 w 91"/>
                              <a:gd name="T5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59">
                                <a:moveTo>
                                  <a:pt x="0" y="0"/>
                                </a:moveTo>
                                <a:lnTo>
                                  <a:pt x="0" y="5"/>
                                </a:lnTo>
                                <a:lnTo>
                                  <a:pt x="5" y="10"/>
                                </a:lnTo>
                                <a:lnTo>
                                  <a:pt x="5" y="15"/>
                                </a:lnTo>
                                <a:lnTo>
                                  <a:pt x="10" y="20"/>
                                </a:lnTo>
                                <a:lnTo>
                                  <a:pt x="15" y="24"/>
                                </a:lnTo>
                                <a:lnTo>
                                  <a:pt x="15" y="29"/>
                                </a:lnTo>
                                <a:lnTo>
                                  <a:pt x="19" y="34"/>
                                </a:lnTo>
                                <a:lnTo>
                                  <a:pt x="19" y="39"/>
                                </a:lnTo>
                                <a:lnTo>
                                  <a:pt x="24" y="44"/>
                                </a:lnTo>
                                <a:lnTo>
                                  <a:pt x="24" y="48"/>
                                </a:lnTo>
                                <a:lnTo>
                                  <a:pt x="34" y="58"/>
                                </a:lnTo>
                                <a:lnTo>
                                  <a:pt x="34" y="63"/>
                                </a:lnTo>
                                <a:lnTo>
                                  <a:pt x="39" y="68"/>
                                </a:lnTo>
                                <a:lnTo>
                                  <a:pt x="39" y="72"/>
                                </a:lnTo>
                                <a:lnTo>
                                  <a:pt x="48" y="82"/>
                                </a:lnTo>
                                <a:lnTo>
                                  <a:pt x="48" y="87"/>
                                </a:lnTo>
                                <a:lnTo>
                                  <a:pt x="53" y="92"/>
                                </a:lnTo>
                                <a:lnTo>
                                  <a:pt x="53" y="96"/>
                                </a:lnTo>
                                <a:lnTo>
                                  <a:pt x="58" y="101"/>
                                </a:lnTo>
                                <a:lnTo>
                                  <a:pt x="58" y="106"/>
                                </a:lnTo>
                                <a:lnTo>
                                  <a:pt x="67" y="116"/>
                                </a:lnTo>
                                <a:lnTo>
                                  <a:pt x="67" y="120"/>
                                </a:lnTo>
                                <a:lnTo>
                                  <a:pt x="72" y="125"/>
                                </a:lnTo>
                                <a:lnTo>
                                  <a:pt x="72" y="130"/>
                                </a:lnTo>
                                <a:lnTo>
                                  <a:pt x="82" y="140"/>
                                </a:lnTo>
                                <a:lnTo>
                                  <a:pt x="82" y="144"/>
                                </a:lnTo>
                                <a:lnTo>
                                  <a:pt x="87" y="149"/>
                                </a:lnTo>
                                <a:lnTo>
                                  <a:pt x="87" y="154"/>
                                </a:lnTo>
                                <a:lnTo>
                                  <a:pt x="91" y="1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41"/>
                        <wps:cNvSpPr>
                          <a:spLocks/>
                        </wps:cNvSpPr>
                        <wps:spPr bwMode="auto">
                          <a:xfrm>
                            <a:off x="3230880" y="2384425"/>
                            <a:ext cx="33655" cy="54610"/>
                          </a:xfrm>
                          <a:custGeom>
                            <a:avLst/>
                            <a:gdLst>
                              <a:gd name="T0" fmla="*/ 0 w 53"/>
                              <a:gd name="T1" fmla="*/ 0 h 86"/>
                              <a:gd name="T2" fmla="*/ 5 w 53"/>
                              <a:gd name="T3" fmla="*/ 4 h 86"/>
                              <a:gd name="T4" fmla="*/ 5 w 53"/>
                              <a:gd name="T5" fmla="*/ 9 h 86"/>
                              <a:gd name="T6" fmla="*/ 10 w 53"/>
                              <a:gd name="T7" fmla="*/ 14 h 86"/>
                              <a:gd name="T8" fmla="*/ 10 w 53"/>
                              <a:gd name="T9" fmla="*/ 19 h 86"/>
                              <a:gd name="T10" fmla="*/ 19 w 53"/>
                              <a:gd name="T11" fmla="*/ 28 h 86"/>
                              <a:gd name="T12" fmla="*/ 19 w 53"/>
                              <a:gd name="T13" fmla="*/ 33 h 86"/>
                              <a:gd name="T14" fmla="*/ 24 w 53"/>
                              <a:gd name="T15" fmla="*/ 38 h 86"/>
                              <a:gd name="T16" fmla="*/ 24 w 53"/>
                              <a:gd name="T17" fmla="*/ 43 h 86"/>
                              <a:gd name="T18" fmla="*/ 34 w 53"/>
                              <a:gd name="T19" fmla="*/ 52 h 86"/>
                              <a:gd name="T20" fmla="*/ 34 w 53"/>
                              <a:gd name="T21" fmla="*/ 57 h 86"/>
                              <a:gd name="T22" fmla="*/ 39 w 53"/>
                              <a:gd name="T23" fmla="*/ 62 h 86"/>
                              <a:gd name="T24" fmla="*/ 39 w 53"/>
                              <a:gd name="T25" fmla="*/ 67 h 86"/>
                              <a:gd name="T26" fmla="*/ 43 w 53"/>
                              <a:gd name="T27" fmla="*/ 72 h 86"/>
                              <a:gd name="T28" fmla="*/ 43 w 53"/>
                              <a:gd name="T29" fmla="*/ 76 h 86"/>
                              <a:gd name="T30" fmla="*/ 53 w 53"/>
                              <a:gd name="T3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6">
                                <a:moveTo>
                                  <a:pt x="0" y="0"/>
                                </a:moveTo>
                                <a:lnTo>
                                  <a:pt x="5" y="4"/>
                                </a:lnTo>
                                <a:lnTo>
                                  <a:pt x="5" y="9"/>
                                </a:lnTo>
                                <a:lnTo>
                                  <a:pt x="10" y="14"/>
                                </a:lnTo>
                                <a:lnTo>
                                  <a:pt x="10" y="19"/>
                                </a:lnTo>
                                <a:lnTo>
                                  <a:pt x="19" y="28"/>
                                </a:lnTo>
                                <a:lnTo>
                                  <a:pt x="19" y="33"/>
                                </a:lnTo>
                                <a:lnTo>
                                  <a:pt x="24" y="38"/>
                                </a:lnTo>
                                <a:lnTo>
                                  <a:pt x="24" y="43"/>
                                </a:lnTo>
                                <a:lnTo>
                                  <a:pt x="34" y="52"/>
                                </a:lnTo>
                                <a:lnTo>
                                  <a:pt x="34" y="57"/>
                                </a:lnTo>
                                <a:lnTo>
                                  <a:pt x="39" y="62"/>
                                </a:lnTo>
                                <a:lnTo>
                                  <a:pt x="39" y="67"/>
                                </a:lnTo>
                                <a:lnTo>
                                  <a:pt x="43" y="72"/>
                                </a:lnTo>
                                <a:lnTo>
                                  <a:pt x="43" y="76"/>
                                </a:lnTo>
                                <a:lnTo>
                                  <a:pt x="53"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242"/>
                        <wps:cNvSpPr>
                          <a:spLocks/>
                        </wps:cNvSpPr>
                        <wps:spPr bwMode="auto">
                          <a:xfrm>
                            <a:off x="3221990" y="2259330"/>
                            <a:ext cx="100330" cy="188595"/>
                          </a:xfrm>
                          <a:custGeom>
                            <a:avLst/>
                            <a:gdLst>
                              <a:gd name="T0" fmla="*/ 139 w 158"/>
                              <a:gd name="T1" fmla="*/ 5 h 297"/>
                              <a:gd name="T2" fmla="*/ 139 w 158"/>
                              <a:gd name="T3" fmla="*/ 0 h 297"/>
                              <a:gd name="T4" fmla="*/ 129 w 158"/>
                              <a:gd name="T5" fmla="*/ 0 h 297"/>
                              <a:gd name="T6" fmla="*/ 0 w 158"/>
                              <a:gd name="T7" fmla="*/ 81 h 297"/>
                              <a:gd name="T8" fmla="*/ 0 w 158"/>
                              <a:gd name="T9" fmla="*/ 91 h 297"/>
                              <a:gd name="T10" fmla="*/ 29 w 158"/>
                              <a:gd name="T11" fmla="*/ 115 h 297"/>
                              <a:gd name="T12" fmla="*/ 29 w 158"/>
                              <a:gd name="T13" fmla="*/ 110 h 297"/>
                              <a:gd name="T14" fmla="*/ 0 w 158"/>
                              <a:gd name="T15" fmla="*/ 249 h 297"/>
                              <a:gd name="T16" fmla="*/ 0 w 158"/>
                              <a:gd name="T17" fmla="*/ 254 h 297"/>
                              <a:gd name="T18" fmla="*/ 53 w 158"/>
                              <a:gd name="T19" fmla="*/ 297 h 297"/>
                              <a:gd name="T20" fmla="*/ 62 w 158"/>
                              <a:gd name="T21" fmla="*/ 297 h 297"/>
                              <a:gd name="T22" fmla="*/ 149 w 158"/>
                              <a:gd name="T23" fmla="*/ 197 h 297"/>
                              <a:gd name="T24" fmla="*/ 149 w 158"/>
                              <a:gd name="T25" fmla="*/ 192 h 297"/>
                              <a:gd name="T26" fmla="*/ 158 w 158"/>
                              <a:gd name="T27" fmla="*/ 105 h 297"/>
                              <a:gd name="T28" fmla="*/ 158 w 158"/>
                              <a:gd name="T29" fmla="*/ 101 h 297"/>
                              <a:gd name="T30" fmla="*/ 149 w 158"/>
                              <a:gd name="T31" fmla="*/ 86 h 297"/>
                              <a:gd name="T32" fmla="*/ 149 w 158"/>
                              <a:gd name="T33" fmla="*/ 91 h 297"/>
                              <a:gd name="T34" fmla="*/ 139 w 158"/>
                              <a:gd name="T35" fmla="*/ 5 h 297"/>
                              <a:gd name="T36" fmla="*/ 129 w 158"/>
                              <a:gd name="T37" fmla="*/ 5 h 297"/>
                              <a:gd name="T38" fmla="*/ 139 w 158"/>
                              <a:gd name="T39" fmla="*/ 91 h 297"/>
                              <a:gd name="T40" fmla="*/ 139 w 158"/>
                              <a:gd name="T41" fmla="*/ 96 h 297"/>
                              <a:gd name="T42" fmla="*/ 149 w 158"/>
                              <a:gd name="T43" fmla="*/ 110 h 297"/>
                              <a:gd name="T44" fmla="*/ 149 w 158"/>
                              <a:gd name="T45" fmla="*/ 105 h 297"/>
                              <a:gd name="T46" fmla="*/ 139 w 158"/>
                              <a:gd name="T47" fmla="*/ 192 h 297"/>
                              <a:gd name="T48" fmla="*/ 139 w 158"/>
                              <a:gd name="T49" fmla="*/ 187 h 297"/>
                              <a:gd name="T50" fmla="*/ 53 w 158"/>
                              <a:gd name="T51" fmla="*/ 288 h 297"/>
                              <a:gd name="T52" fmla="*/ 62 w 158"/>
                              <a:gd name="T53" fmla="*/ 288 h 297"/>
                              <a:gd name="T54" fmla="*/ 9 w 158"/>
                              <a:gd name="T55" fmla="*/ 245 h 297"/>
                              <a:gd name="T56" fmla="*/ 9 w 158"/>
                              <a:gd name="T57" fmla="*/ 249 h 297"/>
                              <a:gd name="T58" fmla="*/ 38 w 158"/>
                              <a:gd name="T59" fmla="*/ 110 h 297"/>
                              <a:gd name="T60" fmla="*/ 38 w 158"/>
                              <a:gd name="T61" fmla="*/ 105 h 297"/>
                              <a:gd name="T62" fmla="*/ 9 w 158"/>
                              <a:gd name="T63" fmla="*/ 81 h 297"/>
                              <a:gd name="T64" fmla="*/ 9 w 158"/>
                              <a:gd name="T65" fmla="*/ 91 h 297"/>
                              <a:gd name="T66" fmla="*/ 139 w 158"/>
                              <a:gd name="T67" fmla="*/ 9 h 297"/>
                              <a:gd name="T68" fmla="*/ 129 w 158"/>
                              <a:gd name="T69" fmla="*/ 5 h 297"/>
                              <a:gd name="T70" fmla="*/ 139 w 158"/>
                              <a:gd name="T71" fmla="*/ 5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297">
                                <a:moveTo>
                                  <a:pt x="139" y="5"/>
                                </a:moveTo>
                                <a:lnTo>
                                  <a:pt x="139" y="0"/>
                                </a:lnTo>
                                <a:lnTo>
                                  <a:pt x="129" y="0"/>
                                </a:lnTo>
                                <a:lnTo>
                                  <a:pt x="0" y="81"/>
                                </a:lnTo>
                                <a:lnTo>
                                  <a:pt x="0" y="91"/>
                                </a:lnTo>
                                <a:lnTo>
                                  <a:pt x="29" y="115"/>
                                </a:lnTo>
                                <a:lnTo>
                                  <a:pt x="29" y="110"/>
                                </a:lnTo>
                                <a:lnTo>
                                  <a:pt x="0" y="249"/>
                                </a:lnTo>
                                <a:lnTo>
                                  <a:pt x="0" y="254"/>
                                </a:lnTo>
                                <a:lnTo>
                                  <a:pt x="53" y="297"/>
                                </a:lnTo>
                                <a:lnTo>
                                  <a:pt x="62" y="297"/>
                                </a:lnTo>
                                <a:lnTo>
                                  <a:pt x="149" y="197"/>
                                </a:lnTo>
                                <a:lnTo>
                                  <a:pt x="149" y="192"/>
                                </a:lnTo>
                                <a:lnTo>
                                  <a:pt x="158" y="105"/>
                                </a:lnTo>
                                <a:lnTo>
                                  <a:pt x="158" y="101"/>
                                </a:lnTo>
                                <a:lnTo>
                                  <a:pt x="149" y="86"/>
                                </a:lnTo>
                                <a:lnTo>
                                  <a:pt x="149" y="91"/>
                                </a:lnTo>
                                <a:lnTo>
                                  <a:pt x="139" y="5"/>
                                </a:lnTo>
                                <a:lnTo>
                                  <a:pt x="129" y="5"/>
                                </a:lnTo>
                                <a:lnTo>
                                  <a:pt x="139" y="91"/>
                                </a:lnTo>
                                <a:lnTo>
                                  <a:pt x="139" y="96"/>
                                </a:lnTo>
                                <a:lnTo>
                                  <a:pt x="149" y="110"/>
                                </a:lnTo>
                                <a:lnTo>
                                  <a:pt x="149" y="105"/>
                                </a:lnTo>
                                <a:lnTo>
                                  <a:pt x="139" y="192"/>
                                </a:lnTo>
                                <a:lnTo>
                                  <a:pt x="139" y="187"/>
                                </a:lnTo>
                                <a:lnTo>
                                  <a:pt x="53" y="288"/>
                                </a:lnTo>
                                <a:lnTo>
                                  <a:pt x="62" y="288"/>
                                </a:lnTo>
                                <a:lnTo>
                                  <a:pt x="9" y="245"/>
                                </a:lnTo>
                                <a:lnTo>
                                  <a:pt x="9" y="249"/>
                                </a:lnTo>
                                <a:lnTo>
                                  <a:pt x="38" y="110"/>
                                </a:lnTo>
                                <a:lnTo>
                                  <a:pt x="38" y="105"/>
                                </a:lnTo>
                                <a:lnTo>
                                  <a:pt x="9" y="81"/>
                                </a:lnTo>
                                <a:lnTo>
                                  <a:pt x="9" y="91"/>
                                </a:lnTo>
                                <a:lnTo>
                                  <a:pt x="139" y="9"/>
                                </a:lnTo>
                                <a:lnTo>
                                  <a:pt x="129" y="5"/>
                                </a:lnTo>
                                <a:lnTo>
                                  <a:pt x="1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3"/>
                        <wps:cNvSpPr>
                          <a:spLocks/>
                        </wps:cNvSpPr>
                        <wps:spPr bwMode="auto">
                          <a:xfrm>
                            <a:off x="2524125" y="1802130"/>
                            <a:ext cx="27305" cy="63500"/>
                          </a:xfrm>
                          <a:custGeom>
                            <a:avLst/>
                            <a:gdLst>
                              <a:gd name="T0" fmla="*/ 14 w 43"/>
                              <a:gd name="T1" fmla="*/ 0 h 100"/>
                              <a:gd name="T2" fmla="*/ 14 w 43"/>
                              <a:gd name="T3" fmla="*/ 9 h 100"/>
                              <a:gd name="T4" fmla="*/ 9 w 43"/>
                              <a:gd name="T5" fmla="*/ 9 h 100"/>
                              <a:gd name="T6" fmla="*/ 9 w 43"/>
                              <a:gd name="T7" fmla="*/ 19 h 100"/>
                              <a:gd name="T8" fmla="*/ 4 w 43"/>
                              <a:gd name="T9" fmla="*/ 19 h 100"/>
                              <a:gd name="T10" fmla="*/ 0 w 43"/>
                              <a:gd name="T11" fmla="*/ 43 h 100"/>
                              <a:gd name="T12" fmla="*/ 4 w 43"/>
                              <a:gd name="T13" fmla="*/ 43 h 100"/>
                              <a:gd name="T14" fmla="*/ 9 w 43"/>
                              <a:gd name="T15" fmla="*/ 72 h 100"/>
                              <a:gd name="T16" fmla="*/ 14 w 43"/>
                              <a:gd name="T17" fmla="*/ 72 h 100"/>
                              <a:gd name="T18" fmla="*/ 19 w 43"/>
                              <a:gd name="T19" fmla="*/ 100 h 100"/>
                              <a:gd name="T20" fmla="*/ 24 w 43"/>
                              <a:gd name="T21" fmla="*/ 100 h 100"/>
                              <a:gd name="T22" fmla="*/ 28 w 43"/>
                              <a:gd name="T23" fmla="*/ 67 h 100"/>
                              <a:gd name="T24" fmla="*/ 33 w 43"/>
                              <a:gd name="T25" fmla="*/ 67 h 100"/>
                              <a:gd name="T26" fmla="*/ 33 w 43"/>
                              <a:gd name="T27" fmla="*/ 48 h 100"/>
                              <a:gd name="T28" fmla="*/ 38 w 43"/>
                              <a:gd name="T29" fmla="*/ 48 h 100"/>
                              <a:gd name="T30" fmla="*/ 38 w 43"/>
                              <a:gd name="T31" fmla="*/ 28 h 100"/>
                              <a:gd name="T32" fmla="*/ 43 w 43"/>
                              <a:gd name="T33" fmla="*/ 28 h 100"/>
                              <a:gd name="T34" fmla="*/ 43 w 43"/>
                              <a:gd name="T35" fmla="*/ 9 h 100"/>
                              <a:gd name="T36" fmla="*/ 33 w 43"/>
                              <a:gd name="T37" fmla="*/ 9 h 100"/>
                              <a:gd name="T38" fmla="*/ 33 w 43"/>
                              <a:gd name="T39" fmla="*/ 4 h 100"/>
                              <a:gd name="T40" fmla="*/ 24 w 43"/>
                              <a:gd name="T41" fmla="*/ 4 h 100"/>
                              <a:gd name="T42" fmla="*/ 24 w 43"/>
                              <a:gd name="T43" fmla="*/ 0 h 100"/>
                              <a:gd name="T44" fmla="*/ 14 w 43"/>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100">
                                <a:moveTo>
                                  <a:pt x="14" y="0"/>
                                </a:moveTo>
                                <a:lnTo>
                                  <a:pt x="14" y="9"/>
                                </a:lnTo>
                                <a:lnTo>
                                  <a:pt x="9" y="9"/>
                                </a:lnTo>
                                <a:lnTo>
                                  <a:pt x="9" y="19"/>
                                </a:lnTo>
                                <a:lnTo>
                                  <a:pt x="4" y="19"/>
                                </a:lnTo>
                                <a:lnTo>
                                  <a:pt x="0" y="43"/>
                                </a:lnTo>
                                <a:lnTo>
                                  <a:pt x="4" y="43"/>
                                </a:lnTo>
                                <a:lnTo>
                                  <a:pt x="9" y="72"/>
                                </a:lnTo>
                                <a:lnTo>
                                  <a:pt x="14" y="72"/>
                                </a:lnTo>
                                <a:lnTo>
                                  <a:pt x="19" y="100"/>
                                </a:lnTo>
                                <a:lnTo>
                                  <a:pt x="24" y="100"/>
                                </a:lnTo>
                                <a:lnTo>
                                  <a:pt x="28" y="67"/>
                                </a:lnTo>
                                <a:lnTo>
                                  <a:pt x="33" y="67"/>
                                </a:lnTo>
                                <a:lnTo>
                                  <a:pt x="33" y="48"/>
                                </a:lnTo>
                                <a:lnTo>
                                  <a:pt x="38" y="48"/>
                                </a:lnTo>
                                <a:lnTo>
                                  <a:pt x="38" y="28"/>
                                </a:lnTo>
                                <a:lnTo>
                                  <a:pt x="43" y="28"/>
                                </a:lnTo>
                                <a:lnTo>
                                  <a:pt x="43" y="9"/>
                                </a:lnTo>
                                <a:lnTo>
                                  <a:pt x="33" y="9"/>
                                </a:lnTo>
                                <a:lnTo>
                                  <a:pt x="33" y="4"/>
                                </a:lnTo>
                                <a:lnTo>
                                  <a:pt x="24" y="4"/>
                                </a:lnTo>
                                <a:lnTo>
                                  <a:pt x="24" y="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4"/>
                        <wps:cNvSpPr>
                          <a:spLocks/>
                        </wps:cNvSpPr>
                        <wps:spPr bwMode="auto">
                          <a:xfrm>
                            <a:off x="2533015" y="1838325"/>
                            <a:ext cx="8890" cy="15240"/>
                          </a:xfrm>
                          <a:custGeom>
                            <a:avLst/>
                            <a:gdLst>
                              <a:gd name="T0" fmla="*/ 0 w 14"/>
                              <a:gd name="T1" fmla="*/ 24 h 24"/>
                              <a:gd name="T2" fmla="*/ 10 w 14"/>
                              <a:gd name="T3" fmla="*/ 15 h 24"/>
                              <a:gd name="T4" fmla="*/ 10 w 14"/>
                              <a:gd name="T5" fmla="*/ 10 h 24"/>
                              <a:gd name="T6" fmla="*/ 14 w 14"/>
                              <a:gd name="T7" fmla="*/ 5 h 24"/>
                              <a:gd name="T8" fmla="*/ 14 w 14"/>
                              <a:gd name="T9" fmla="*/ 0 h 24"/>
                            </a:gdLst>
                            <a:ahLst/>
                            <a:cxnLst>
                              <a:cxn ang="0">
                                <a:pos x="T0" y="T1"/>
                              </a:cxn>
                              <a:cxn ang="0">
                                <a:pos x="T2" y="T3"/>
                              </a:cxn>
                              <a:cxn ang="0">
                                <a:pos x="T4" y="T5"/>
                              </a:cxn>
                              <a:cxn ang="0">
                                <a:pos x="T6" y="T7"/>
                              </a:cxn>
                              <a:cxn ang="0">
                                <a:pos x="T8" y="T9"/>
                              </a:cxn>
                            </a:cxnLst>
                            <a:rect l="0" t="0" r="r" b="b"/>
                            <a:pathLst>
                              <a:path w="14" h="24">
                                <a:moveTo>
                                  <a:pt x="0" y="24"/>
                                </a:moveTo>
                                <a:lnTo>
                                  <a:pt x="10" y="15"/>
                                </a:lnTo>
                                <a:lnTo>
                                  <a:pt x="10" y="10"/>
                                </a:lnTo>
                                <a:lnTo>
                                  <a:pt x="14"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245"/>
                        <wps:cNvSpPr>
                          <a:spLocks/>
                        </wps:cNvSpPr>
                        <wps:spPr bwMode="auto">
                          <a:xfrm>
                            <a:off x="2524125" y="1823085"/>
                            <a:ext cx="15240" cy="30480"/>
                          </a:xfrm>
                          <a:custGeom>
                            <a:avLst/>
                            <a:gdLst>
                              <a:gd name="T0" fmla="*/ 0 w 24"/>
                              <a:gd name="T1" fmla="*/ 0 h 48"/>
                              <a:gd name="T2" fmla="*/ 0 w 24"/>
                              <a:gd name="T3" fmla="*/ 5 h 48"/>
                              <a:gd name="T4" fmla="*/ 4 w 24"/>
                              <a:gd name="T5" fmla="*/ 10 h 48"/>
                              <a:gd name="T6" fmla="*/ 4 w 24"/>
                              <a:gd name="T7" fmla="*/ 15 h 48"/>
                              <a:gd name="T8" fmla="*/ 9 w 24"/>
                              <a:gd name="T9" fmla="*/ 19 h 48"/>
                              <a:gd name="T10" fmla="*/ 14 w 24"/>
                              <a:gd name="T11" fmla="*/ 24 h 48"/>
                              <a:gd name="T12" fmla="*/ 14 w 24"/>
                              <a:gd name="T13" fmla="*/ 29 h 48"/>
                              <a:gd name="T14" fmla="*/ 19 w 24"/>
                              <a:gd name="T15" fmla="*/ 34 h 48"/>
                              <a:gd name="T16" fmla="*/ 19 w 24"/>
                              <a:gd name="T17" fmla="*/ 39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4" y="10"/>
                                </a:lnTo>
                                <a:lnTo>
                                  <a:pt x="4" y="15"/>
                                </a:lnTo>
                                <a:lnTo>
                                  <a:pt x="9" y="19"/>
                                </a:lnTo>
                                <a:lnTo>
                                  <a:pt x="14" y="24"/>
                                </a:lnTo>
                                <a:lnTo>
                                  <a:pt x="14" y="29"/>
                                </a:lnTo>
                                <a:lnTo>
                                  <a:pt x="19" y="34"/>
                                </a:lnTo>
                                <a:lnTo>
                                  <a:pt x="19" y="39"/>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246"/>
                        <wps:cNvSpPr>
                          <a:spLocks/>
                        </wps:cNvSpPr>
                        <wps:spPr bwMode="auto">
                          <a:xfrm>
                            <a:off x="2520950" y="1798955"/>
                            <a:ext cx="30480" cy="66675"/>
                          </a:xfrm>
                          <a:custGeom>
                            <a:avLst/>
                            <a:gdLst>
                              <a:gd name="T0" fmla="*/ 19 w 48"/>
                              <a:gd name="T1" fmla="*/ 0 h 105"/>
                              <a:gd name="T2" fmla="*/ 14 w 48"/>
                              <a:gd name="T3" fmla="*/ 0 h 105"/>
                              <a:gd name="T4" fmla="*/ 14 w 48"/>
                              <a:gd name="T5" fmla="*/ 5 h 105"/>
                              <a:gd name="T6" fmla="*/ 0 w 48"/>
                              <a:gd name="T7" fmla="*/ 33 h 105"/>
                              <a:gd name="T8" fmla="*/ 19 w 48"/>
                              <a:gd name="T9" fmla="*/ 101 h 105"/>
                              <a:gd name="T10" fmla="*/ 19 w 48"/>
                              <a:gd name="T11" fmla="*/ 105 h 105"/>
                              <a:gd name="T12" fmla="*/ 29 w 48"/>
                              <a:gd name="T13" fmla="*/ 105 h 105"/>
                              <a:gd name="T14" fmla="*/ 29 w 48"/>
                              <a:gd name="T15" fmla="*/ 101 h 105"/>
                              <a:gd name="T16" fmla="*/ 48 w 48"/>
                              <a:gd name="T17" fmla="*/ 14 h 105"/>
                              <a:gd name="T18" fmla="*/ 48 w 48"/>
                              <a:gd name="T19" fmla="*/ 9 h 105"/>
                              <a:gd name="T20" fmla="*/ 43 w 48"/>
                              <a:gd name="T21" fmla="*/ 9 h 105"/>
                              <a:gd name="T22" fmla="*/ 19 w 48"/>
                              <a:gd name="T23" fmla="*/ 0 h 105"/>
                              <a:gd name="T24" fmla="*/ 19 w 48"/>
                              <a:gd name="T25" fmla="*/ 9 h 105"/>
                              <a:gd name="T26" fmla="*/ 43 w 48"/>
                              <a:gd name="T27" fmla="*/ 19 h 105"/>
                              <a:gd name="T28" fmla="*/ 38 w 48"/>
                              <a:gd name="T29" fmla="*/ 14 h 105"/>
                              <a:gd name="T30" fmla="*/ 19 w 48"/>
                              <a:gd name="T31" fmla="*/ 101 h 105"/>
                              <a:gd name="T32" fmla="*/ 29 w 48"/>
                              <a:gd name="T33" fmla="*/ 101 h 105"/>
                              <a:gd name="T34" fmla="*/ 9 w 48"/>
                              <a:gd name="T35" fmla="*/ 33 h 105"/>
                              <a:gd name="T36" fmla="*/ 24 w 48"/>
                              <a:gd name="T37" fmla="*/ 5 h 105"/>
                              <a:gd name="T38" fmla="*/ 19 w 48"/>
                              <a:gd name="T39" fmla="*/ 9 h 105"/>
                              <a:gd name="T40" fmla="*/ 19 w 48"/>
                              <a:gd name="T4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105">
                                <a:moveTo>
                                  <a:pt x="19" y="0"/>
                                </a:moveTo>
                                <a:lnTo>
                                  <a:pt x="14" y="0"/>
                                </a:lnTo>
                                <a:lnTo>
                                  <a:pt x="14" y="5"/>
                                </a:lnTo>
                                <a:lnTo>
                                  <a:pt x="0" y="33"/>
                                </a:lnTo>
                                <a:lnTo>
                                  <a:pt x="19" y="101"/>
                                </a:lnTo>
                                <a:lnTo>
                                  <a:pt x="19" y="105"/>
                                </a:lnTo>
                                <a:lnTo>
                                  <a:pt x="29" y="105"/>
                                </a:lnTo>
                                <a:lnTo>
                                  <a:pt x="29" y="101"/>
                                </a:lnTo>
                                <a:lnTo>
                                  <a:pt x="48" y="14"/>
                                </a:lnTo>
                                <a:lnTo>
                                  <a:pt x="48" y="9"/>
                                </a:lnTo>
                                <a:lnTo>
                                  <a:pt x="43" y="9"/>
                                </a:lnTo>
                                <a:lnTo>
                                  <a:pt x="19" y="0"/>
                                </a:lnTo>
                                <a:lnTo>
                                  <a:pt x="19" y="9"/>
                                </a:lnTo>
                                <a:lnTo>
                                  <a:pt x="43" y="19"/>
                                </a:lnTo>
                                <a:lnTo>
                                  <a:pt x="38" y="14"/>
                                </a:lnTo>
                                <a:lnTo>
                                  <a:pt x="19" y="101"/>
                                </a:lnTo>
                                <a:lnTo>
                                  <a:pt x="29" y="101"/>
                                </a:lnTo>
                                <a:lnTo>
                                  <a:pt x="9" y="33"/>
                                </a:lnTo>
                                <a:lnTo>
                                  <a:pt x="24" y="5"/>
                                </a:lnTo>
                                <a:lnTo>
                                  <a:pt x="19" y="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7"/>
                        <wps:cNvSpPr>
                          <a:spLocks/>
                        </wps:cNvSpPr>
                        <wps:spPr bwMode="auto">
                          <a:xfrm>
                            <a:off x="1807845" y="2499995"/>
                            <a:ext cx="42545" cy="76200"/>
                          </a:xfrm>
                          <a:custGeom>
                            <a:avLst/>
                            <a:gdLst>
                              <a:gd name="T0" fmla="*/ 62 w 67"/>
                              <a:gd name="T1" fmla="*/ 0 h 120"/>
                              <a:gd name="T2" fmla="*/ 62 w 67"/>
                              <a:gd name="T3" fmla="*/ 5 h 120"/>
                              <a:gd name="T4" fmla="*/ 43 w 67"/>
                              <a:gd name="T5" fmla="*/ 14 h 120"/>
                              <a:gd name="T6" fmla="*/ 43 w 67"/>
                              <a:gd name="T7" fmla="*/ 19 h 120"/>
                              <a:gd name="T8" fmla="*/ 33 w 67"/>
                              <a:gd name="T9" fmla="*/ 19 h 120"/>
                              <a:gd name="T10" fmla="*/ 33 w 67"/>
                              <a:gd name="T11" fmla="*/ 24 h 120"/>
                              <a:gd name="T12" fmla="*/ 24 w 67"/>
                              <a:gd name="T13" fmla="*/ 34 h 120"/>
                              <a:gd name="T14" fmla="*/ 14 w 67"/>
                              <a:gd name="T15" fmla="*/ 34 h 120"/>
                              <a:gd name="T16" fmla="*/ 14 w 67"/>
                              <a:gd name="T17" fmla="*/ 38 h 120"/>
                              <a:gd name="T18" fmla="*/ 0 w 67"/>
                              <a:gd name="T19" fmla="*/ 43 h 120"/>
                              <a:gd name="T20" fmla="*/ 4 w 67"/>
                              <a:gd name="T21" fmla="*/ 82 h 120"/>
                              <a:gd name="T22" fmla="*/ 9 w 67"/>
                              <a:gd name="T23" fmla="*/ 82 h 120"/>
                              <a:gd name="T24" fmla="*/ 14 w 67"/>
                              <a:gd name="T25" fmla="*/ 120 h 120"/>
                              <a:gd name="T26" fmla="*/ 19 w 67"/>
                              <a:gd name="T27" fmla="*/ 120 h 120"/>
                              <a:gd name="T28" fmla="*/ 24 w 67"/>
                              <a:gd name="T29" fmla="*/ 96 h 120"/>
                              <a:gd name="T30" fmla="*/ 28 w 67"/>
                              <a:gd name="T31" fmla="*/ 96 h 120"/>
                              <a:gd name="T32" fmla="*/ 28 w 67"/>
                              <a:gd name="T33" fmla="*/ 82 h 120"/>
                              <a:gd name="T34" fmla="*/ 33 w 67"/>
                              <a:gd name="T35" fmla="*/ 82 h 120"/>
                              <a:gd name="T36" fmla="*/ 33 w 67"/>
                              <a:gd name="T37" fmla="*/ 67 h 120"/>
                              <a:gd name="T38" fmla="*/ 38 w 67"/>
                              <a:gd name="T39" fmla="*/ 67 h 120"/>
                              <a:gd name="T40" fmla="*/ 38 w 67"/>
                              <a:gd name="T41" fmla="*/ 53 h 120"/>
                              <a:gd name="T42" fmla="*/ 43 w 67"/>
                              <a:gd name="T43" fmla="*/ 53 h 120"/>
                              <a:gd name="T44" fmla="*/ 43 w 67"/>
                              <a:gd name="T45" fmla="*/ 43 h 120"/>
                              <a:gd name="T46" fmla="*/ 48 w 67"/>
                              <a:gd name="T47" fmla="*/ 43 h 120"/>
                              <a:gd name="T48" fmla="*/ 48 w 67"/>
                              <a:gd name="T49" fmla="*/ 34 h 120"/>
                              <a:gd name="T50" fmla="*/ 57 w 67"/>
                              <a:gd name="T51" fmla="*/ 29 h 120"/>
                              <a:gd name="T52" fmla="*/ 57 w 67"/>
                              <a:gd name="T53" fmla="*/ 19 h 120"/>
                              <a:gd name="T54" fmla="*/ 62 w 67"/>
                              <a:gd name="T55" fmla="*/ 19 h 120"/>
                              <a:gd name="T56" fmla="*/ 62 w 67"/>
                              <a:gd name="T57" fmla="*/ 10 h 120"/>
                              <a:gd name="T58" fmla="*/ 67 w 67"/>
                              <a:gd name="T59" fmla="*/ 10 h 120"/>
                              <a:gd name="T60" fmla="*/ 67 w 67"/>
                              <a:gd name="T61" fmla="*/ 0 h 120"/>
                              <a:gd name="T62" fmla="*/ 62 w 67"/>
                              <a:gd name="T6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 h="120">
                                <a:moveTo>
                                  <a:pt x="62" y="0"/>
                                </a:moveTo>
                                <a:lnTo>
                                  <a:pt x="62" y="5"/>
                                </a:lnTo>
                                <a:lnTo>
                                  <a:pt x="43" y="14"/>
                                </a:lnTo>
                                <a:lnTo>
                                  <a:pt x="43" y="19"/>
                                </a:lnTo>
                                <a:lnTo>
                                  <a:pt x="33" y="19"/>
                                </a:lnTo>
                                <a:lnTo>
                                  <a:pt x="33" y="24"/>
                                </a:lnTo>
                                <a:lnTo>
                                  <a:pt x="24" y="34"/>
                                </a:lnTo>
                                <a:lnTo>
                                  <a:pt x="14" y="34"/>
                                </a:lnTo>
                                <a:lnTo>
                                  <a:pt x="14" y="38"/>
                                </a:lnTo>
                                <a:lnTo>
                                  <a:pt x="0" y="43"/>
                                </a:lnTo>
                                <a:lnTo>
                                  <a:pt x="4" y="82"/>
                                </a:lnTo>
                                <a:lnTo>
                                  <a:pt x="9" y="82"/>
                                </a:lnTo>
                                <a:lnTo>
                                  <a:pt x="14" y="120"/>
                                </a:lnTo>
                                <a:lnTo>
                                  <a:pt x="19" y="120"/>
                                </a:lnTo>
                                <a:lnTo>
                                  <a:pt x="24" y="96"/>
                                </a:lnTo>
                                <a:lnTo>
                                  <a:pt x="28" y="96"/>
                                </a:lnTo>
                                <a:lnTo>
                                  <a:pt x="28" y="82"/>
                                </a:lnTo>
                                <a:lnTo>
                                  <a:pt x="33" y="82"/>
                                </a:lnTo>
                                <a:lnTo>
                                  <a:pt x="33" y="67"/>
                                </a:lnTo>
                                <a:lnTo>
                                  <a:pt x="38" y="67"/>
                                </a:lnTo>
                                <a:lnTo>
                                  <a:pt x="38" y="53"/>
                                </a:lnTo>
                                <a:lnTo>
                                  <a:pt x="43" y="53"/>
                                </a:lnTo>
                                <a:lnTo>
                                  <a:pt x="43" y="43"/>
                                </a:lnTo>
                                <a:lnTo>
                                  <a:pt x="48" y="43"/>
                                </a:lnTo>
                                <a:lnTo>
                                  <a:pt x="48" y="34"/>
                                </a:lnTo>
                                <a:lnTo>
                                  <a:pt x="57" y="29"/>
                                </a:lnTo>
                                <a:lnTo>
                                  <a:pt x="57" y="19"/>
                                </a:lnTo>
                                <a:lnTo>
                                  <a:pt x="62" y="19"/>
                                </a:lnTo>
                                <a:lnTo>
                                  <a:pt x="62" y="10"/>
                                </a:lnTo>
                                <a:lnTo>
                                  <a:pt x="67" y="10"/>
                                </a:lnTo>
                                <a:lnTo>
                                  <a:pt x="67"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8"/>
                        <wps:cNvSpPr>
                          <a:spLocks/>
                        </wps:cNvSpPr>
                        <wps:spPr bwMode="auto">
                          <a:xfrm>
                            <a:off x="1813560" y="2499995"/>
                            <a:ext cx="33655" cy="60960"/>
                          </a:xfrm>
                          <a:custGeom>
                            <a:avLst/>
                            <a:gdLst>
                              <a:gd name="T0" fmla="*/ 0 w 53"/>
                              <a:gd name="T1" fmla="*/ 96 h 96"/>
                              <a:gd name="T2" fmla="*/ 0 w 53"/>
                              <a:gd name="T3" fmla="*/ 91 h 96"/>
                              <a:gd name="T4" fmla="*/ 5 w 53"/>
                              <a:gd name="T5" fmla="*/ 86 h 96"/>
                              <a:gd name="T6" fmla="*/ 10 w 53"/>
                              <a:gd name="T7" fmla="*/ 82 h 96"/>
                              <a:gd name="T8" fmla="*/ 10 w 53"/>
                              <a:gd name="T9" fmla="*/ 77 h 96"/>
                              <a:gd name="T10" fmla="*/ 15 w 53"/>
                              <a:gd name="T11" fmla="*/ 72 h 96"/>
                              <a:gd name="T12" fmla="*/ 15 w 53"/>
                              <a:gd name="T13" fmla="*/ 67 h 96"/>
                              <a:gd name="T14" fmla="*/ 19 w 53"/>
                              <a:gd name="T15" fmla="*/ 62 h 96"/>
                              <a:gd name="T16" fmla="*/ 19 w 53"/>
                              <a:gd name="T17" fmla="*/ 58 h 96"/>
                              <a:gd name="T18" fmla="*/ 29 w 53"/>
                              <a:gd name="T19" fmla="*/ 48 h 96"/>
                              <a:gd name="T20" fmla="*/ 29 w 53"/>
                              <a:gd name="T21" fmla="*/ 43 h 96"/>
                              <a:gd name="T22" fmla="*/ 34 w 53"/>
                              <a:gd name="T23" fmla="*/ 38 h 96"/>
                              <a:gd name="T24" fmla="*/ 34 w 53"/>
                              <a:gd name="T25" fmla="*/ 34 h 96"/>
                              <a:gd name="T26" fmla="*/ 43 w 53"/>
                              <a:gd name="T27" fmla="*/ 24 h 96"/>
                              <a:gd name="T28" fmla="*/ 43 w 53"/>
                              <a:gd name="T29" fmla="*/ 19 h 96"/>
                              <a:gd name="T30" fmla="*/ 48 w 53"/>
                              <a:gd name="T31" fmla="*/ 14 h 96"/>
                              <a:gd name="T32" fmla="*/ 48 w 53"/>
                              <a:gd name="T33" fmla="*/ 10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10" y="82"/>
                                </a:lnTo>
                                <a:lnTo>
                                  <a:pt x="10" y="77"/>
                                </a:lnTo>
                                <a:lnTo>
                                  <a:pt x="15" y="72"/>
                                </a:lnTo>
                                <a:lnTo>
                                  <a:pt x="15" y="67"/>
                                </a:lnTo>
                                <a:lnTo>
                                  <a:pt x="19" y="62"/>
                                </a:lnTo>
                                <a:lnTo>
                                  <a:pt x="19" y="58"/>
                                </a:lnTo>
                                <a:lnTo>
                                  <a:pt x="29" y="48"/>
                                </a:lnTo>
                                <a:lnTo>
                                  <a:pt x="29" y="43"/>
                                </a:lnTo>
                                <a:lnTo>
                                  <a:pt x="34" y="38"/>
                                </a:lnTo>
                                <a:lnTo>
                                  <a:pt x="34" y="34"/>
                                </a:lnTo>
                                <a:lnTo>
                                  <a:pt x="43" y="24"/>
                                </a:lnTo>
                                <a:lnTo>
                                  <a:pt x="43" y="19"/>
                                </a:lnTo>
                                <a:lnTo>
                                  <a:pt x="48" y="14"/>
                                </a:lnTo>
                                <a:lnTo>
                                  <a:pt x="48" y="10"/>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49"/>
                        <wps:cNvSpPr>
                          <a:spLocks/>
                        </wps:cNvSpPr>
                        <wps:spPr bwMode="auto">
                          <a:xfrm>
                            <a:off x="1819910" y="2521585"/>
                            <a:ext cx="8890" cy="12065"/>
                          </a:xfrm>
                          <a:custGeom>
                            <a:avLst/>
                            <a:gdLst>
                              <a:gd name="T0" fmla="*/ 0 w 14"/>
                              <a:gd name="T1" fmla="*/ 0 h 19"/>
                              <a:gd name="T2" fmla="*/ 9 w 14"/>
                              <a:gd name="T3" fmla="*/ 9 h 19"/>
                              <a:gd name="T4" fmla="*/ 9 w 14"/>
                              <a:gd name="T5" fmla="*/ 14 h 19"/>
                              <a:gd name="T6" fmla="*/ 14 w 14"/>
                              <a:gd name="T7" fmla="*/ 19 h 19"/>
                            </a:gdLst>
                            <a:ahLst/>
                            <a:cxnLst>
                              <a:cxn ang="0">
                                <a:pos x="T0" y="T1"/>
                              </a:cxn>
                              <a:cxn ang="0">
                                <a:pos x="T2" y="T3"/>
                              </a:cxn>
                              <a:cxn ang="0">
                                <a:pos x="T4" y="T5"/>
                              </a:cxn>
                              <a:cxn ang="0">
                                <a:pos x="T6" y="T7"/>
                              </a:cxn>
                            </a:cxnLst>
                            <a:rect l="0" t="0" r="r" b="b"/>
                            <a:pathLst>
                              <a:path w="14" h="19">
                                <a:moveTo>
                                  <a:pt x="0" y="0"/>
                                </a:moveTo>
                                <a:lnTo>
                                  <a:pt x="9" y="9"/>
                                </a:lnTo>
                                <a:lnTo>
                                  <a:pt x="9" y="14"/>
                                </a:lnTo>
                                <a:lnTo>
                                  <a:pt x="14"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250"/>
                        <wps:cNvSpPr>
                          <a:spLocks/>
                        </wps:cNvSpPr>
                        <wps:spPr bwMode="auto">
                          <a:xfrm>
                            <a:off x="1804670" y="2496820"/>
                            <a:ext cx="45720" cy="79375"/>
                          </a:xfrm>
                          <a:custGeom>
                            <a:avLst/>
                            <a:gdLst>
                              <a:gd name="T0" fmla="*/ 72 w 72"/>
                              <a:gd name="T1" fmla="*/ 5 h 125"/>
                              <a:gd name="T2" fmla="*/ 72 w 72"/>
                              <a:gd name="T3" fmla="*/ 0 h 125"/>
                              <a:gd name="T4" fmla="*/ 62 w 72"/>
                              <a:gd name="T5" fmla="*/ 0 h 125"/>
                              <a:gd name="T6" fmla="*/ 0 w 72"/>
                              <a:gd name="T7" fmla="*/ 43 h 125"/>
                              <a:gd name="T8" fmla="*/ 0 w 72"/>
                              <a:gd name="T9" fmla="*/ 48 h 125"/>
                              <a:gd name="T10" fmla="*/ 14 w 72"/>
                              <a:gd name="T11" fmla="*/ 120 h 125"/>
                              <a:gd name="T12" fmla="*/ 14 w 72"/>
                              <a:gd name="T13" fmla="*/ 125 h 125"/>
                              <a:gd name="T14" fmla="*/ 24 w 72"/>
                              <a:gd name="T15" fmla="*/ 125 h 125"/>
                              <a:gd name="T16" fmla="*/ 24 w 72"/>
                              <a:gd name="T17" fmla="*/ 120 h 125"/>
                              <a:gd name="T18" fmla="*/ 43 w 72"/>
                              <a:gd name="T19" fmla="*/ 58 h 125"/>
                              <a:gd name="T20" fmla="*/ 72 w 72"/>
                              <a:gd name="T21" fmla="*/ 5 h 125"/>
                              <a:gd name="T22" fmla="*/ 62 w 72"/>
                              <a:gd name="T23" fmla="*/ 5 h 125"/>
                              <a:gd name="T24" fmla="*/ 33 w 72"/>
                              <a:gd name="T25" fmla="*/ 58 h 125"/>
                              <a:gd name="T26" fmla="*/ 14 w 72"/>
                              <a:gd name="T27" fmla="*/ 120 h 125"/>
                              <a:gd name="T28" fmla="*/ 24 w 72"/>
                              <a:gd name="T29" fmla="*/ 120 h 125"/>
                              <a:gd name="T30" fmla="*/ 9 w 72"/>
                              <a:gd name="T31" fmla="*/ 48 h 125"/>
                              <a:gd name="T32" fmla="*/ 9 w 72"/>
                              <a:gd name="T33" fmla="*/ 53 h 125"/>
                              <a:gd name="T34" fmla="*/ 72 w 72"/>
                              <a:gd name="T35" fmla="*/ 10 h 125"/>
                              <a:gd name="T36" fmla="*/ 62 w 72"/>
                              <a:gd name="T37" fmla="*/ 5 h 125"/>
                              <a:gd name="T38" fmla="*/ 72 w 72"/>
                              <a:gd name="T39" fmla="*/ 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125">
                                <a:moveTo>
                                  <a:pt x="72" y="5"/>
                                </a:moveTo>
                                <a:lnTo>
                                  <a:pt x="72" y="0"/>
                                </a:lnTo>
                                <a:lnTo>
                                  <a:pt x="62" y="0"/>
                                </a:lnTo>
                                <a:lnTo>
                                  <a:pt x="0" y="43"/>
                                </a:lnTo>
                                <a:lnTo>
                                  <a:pt x="0" y="48"/>
                                </a:lnTo>
                                <a:lnTo>
                                  <a:pt x="14" y="120"/>
                                </a:lnTo>
                                <a:lnTo>
                                  <a:pt x="14" y="125"/>
                                </a:lnTo>
                                <a:lnTo>
                                  <a:pt x="24" y="125"/>
                                </a:lnTo>
                                <a:lnTo>
                                  <a:pt x="24" y="120"/>
                                </a:lnTo>
                                <a:lnTo>
                                  <a:pt x="43" y="58"/>
                                </a:lnTo>
                                <a:lnTo>
                                  <a:pt x="72" y="5"/>
                                </a:lnTo>
                                <a:lnTo>
                                  <a:pt x="62" y="5"/>
                                </a:lnTo>
                                <a:lnTo>
                                  <a:pt x="33" y="58"/>
                                </a:lnTo>
                                <a:lnTo>
                                  <a:pt x="14" y="120"/>
                                </a:lnTo>
                                <a:lnTo>
                                  <a:pt x="24" y="120"/>
                                </a:lnTo>
                                <a:lnTo>
                                  <a:pt x="9" y="48"/>
                                </a:lnTo>
                                <a:lnTo>
                                  <a:pt x="9" y="53"/>
                                </a:lnTo>
                                <a:lnTo>
                                  <a:pt x="72" y="10"/>
                                </a:lnTo>
                                <a:lnTo>
                                  <a:pt x="62" y="5"/>
                                </a:lnTo>
                                <a:lnTo>
                                  <a:pt x="7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Rectangle 1251"/>
                        <wps:cNvSpPr>
                          <a:spLocks noChangeArrowheads="1"/>
                        </wps:cNvSpPr>
                        <wps:spPr bwMode="auto">
                          <a:xfrm>
                            <a:off x="499745" y="4853940"/>
                            <a:ext cx="21971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1252"/>
                        <wps:cNvCnPr>
                          <a:cxnSpLocks noChangeShapeType="1"/>
                        </wps:cNvCnPr>
                        <wps:spPr bwMode="auto">
                          <a:xfrm flipV="1">
                            <a:off x="499745" y="4853940"/>
                            <a:ext cx="3175" cy="25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Freeform 1253"/>
                        <wps:cNvSpPr>
                          <a:spLocks/>
                        </wps:cNvSpPr>
                        <wps:spPr bwMode="auto">
                          <a:xfrm>
                            <a:off x="499745" y="4853940"/>
                            <a:ext cx="40005" cy="69850"/>
                          </a:xfrm>
                          <a:custGeom>
                            <a:avLst/>
                            <a:gdLst>
                              <a:gd name="T0" fmla="*/ 0 w 63"/>
                              <a:gd name="T1" fmla="*/ 110 h 110"/>
                              <a:gd name="T2" fmla="*/ 0 w 63"/>
                              <a:gd name="T3" fmla="*/ 105 h 110"/>
                              <a:gd name="T4" fmla="*/ 5 w 63"/>
                              <a:gd name="T5" fmla="*/ 101 h 110"/>
                              <a:gd name="T6" fmla="*/ 10 w 63"/>
                              <a:gd name="T7" fmla="*/ 96 h 110"/>
                              <a:gd name="T8" fmla="*/ 10 w 63"/>
                              <a:gd name="T9" fmla="*/ 91 h 110"/>
                              <a:gd name="T10" fmla="*/ 15 w 63"/>
                              <a:gd name="T11" fmla="*/ 86 h 110"/>
                              <a:gd name="T12" fmla="*/ 15 w 63"/>
                              <a:gd name="T13" fmla="*/ 81 h 110"/>
                              <a:gd name="T14" fmla="*/ 19 w 63"/>
                              <a:gd name="T15" fmla="*/ 77 h 110"/>
                              <a:gd name="T16" fmla="*/ 19 w 63"/>
                              <a:gd name="T17" fmla="*/ 72 h 110"/>
                              <a:gd name="T18" fmla="*/ 29 w 63"/>
                              <a:gd name="T19" fmla="*/ 62 h 110"/>
                              <a:gd name="T20" fmla="*/ 29 w 63"/>
                              <a:gd name="T21" fmla="*/ 57 h 110"/>
                              <a:gd name="T22" fmla="*/ 34 w 63"/>
                              <a:gd name="T23" fmla="*/ 52 h 110"/>
                              <a:gd name="T24" fmla="*/ 34 w 63"/>
                              <a:gd name="T25" fmla="*/ 48 h 110"/>
                              <a:gd name="T26" fmla="*/ 39 w 63"/>
                              <a:gd name="T27" fmla="*/ 43 h 110"/>
                              <a:gd name="T28" fmla="*/ 39 w 63"/>
                              <a:gd name="T29" fmla="*/ 38 h 110"/>
                              <a:gd name="T30" fmla="*/ 48 w 63"/>
                              <a:gd name="T31" fmla="*/ 28 h 110"/>
                              <a:gd name="T32" fmla="*/ 48 w 63"/>
                              <a:gd name="T33" fmla="*/ 24 h 110"/>
                              <a:gd name="T34" fmla="*/ 53 w 63"/>
                              <a:gd name="T35" fmla="*/ 19 h 110"/>
                              <a:gd name="T36" fmla="*/ 53 w 63"/>
                              <a:gd name="T37" fmla="*/ 14 h 110"/>
                              <a:gd name="T38" fmla="*/ 63 w 63"/>
                              <a:gd name="T39" fmla="*/ 4 h 110"/>
                              <a:gd name="T40" fmla="*/ 63 w 63"/>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10">
                                <a:moveTo>
                                  <a:pt x="0" y="110"/>
                                </a:moveTo>
                                <a:lnTo>
                                  <a:pt x="0" y="105"/>
                                </a:lnTo>
                                <a:lnTo>
                                  <a:pt x="5" y="101"/>
                                </a:lnTo>
                                <a:lnTo>
                                  <a:pt x="10" y="96"/>
                                </a:lnTo>
                                <a:lnTo>
                                  <a:pt x="10" y="91"/>
                                </a:lnTo>
                                <a:lnTo>
                                  <a:pt x="15" y="86"/>
                                </a:lnTo>
                                <a:lnTo>
                                  <a:pt x="15" y="81"/>
                                </a:lnTo>
                                <a:lnTo>
                                  <a:pt x="19" y="77"/>
                                </a:lnTo>
                                <a:lnTo>
                                  <a:pt x="19" y="72"/>
                                </a:lnTo>
                                <a:lnTo>
                                  <a:pt x="29" y="62"/>
                                </a:lnTo>
                                <a:lnTo>
                                  <a:pt x="29" y="57"/>
                                </a:lnTo>
                                <a:lnTo>
                                  <a:pt x="34" y="52"/>
                                </a:lnTo>
                                <a:lnTo>
                                  <a:pt x="34" y="48"/>
                                </a:lnTo>
                                <a:lnTo>
                                  <a:pt x="39" y="43"/>
                                </a:lnTo>
                                <a:lnTo>
                                  <a:pt x="39" y="38"/>
                                </a:lnTo>
                                <a:lnTo>
                                  <a:pt x="48" y="28"/>
                                </a:lnTo>
                                <a:lnTo>
                                  <a:pt x="48" y="24"/>
                                </a:lnTo>
                                <a:lnTo>
                                  <a:pt x="53" y="19"/>
                                </a:lnTo>
                                <a:lnTo>
                                  <a:pt x="53" y="14"/>
                                </a:lnTo>
                                <a:lnTo>
                                  <a:pt x="63" y="4"/>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254"/>
                        <wps:cNvSpPr>
                          <a:spLocks/>
                        </wps:cNvSpPr>
                        <wps:spPr bwMode="auto">
                          <a:xfrm>
                            <a:off x="499745" y="4853940"/>
                            <a:ext cx="82550" cy="140335"/>
                          </a:xfrm>
                          <a:custGeom>
                            <a:avLst/>
                            <a:gdLst>
                              <a:gd name="T0" fmla="*/ 0 w 130"/>
                              <a:gd name="T1" fmla="*/ 221 h 221"/>
                              <a:gd name="T2" fmla="*/ 5 w 130"/>
                              <a:gd name="T3" fmla="*/ 216 h 221"/>
                              <a:gd name="T4" fmla="*/ 5 w 130"/>
                              <a:gd name="T5" fmla="*/ 211 h 221"/>
                              <a:gd name="T6" fmla="*/ 10 w 130"/>
                              <a:gd name="T7" fmla="*/ 206 h 221"/>
                              <a:gd name="T8" fmla="*/ 10 w 130"/>
                              <a:gd name="T9" fmla="*/ 201 h 221"/>
                              <a:gd name="T10" fmla="*/ 15 w 130"/>
                              <a:gd name="T11" fmla="*/ 197 h 221"/>
                              <a:gd name="T12" fmla="*/ 15 w 130"/>
                              <a:gd name="T13" fmla="*/ 192 h 221"/>
                              <a:gd name="T14" fmla="*/ 24 w 130"/>
                              <a:gd name="T15" fmla="*/ 182 h 221"/>
                              <a:gd name="T16" fmla="*/ 24 w 130"/>
                              <a:gd name="T17" fmla="*/ 177 h 221"/>
                              <a:gd name="T18" fmla="*/ 29 w 130"/>
                              <a:gd name="T19" fmla="*/ 173 h 221"/>
                              <a:gd name="T20" fmla="*/ 29 w 130"/>
                              <a:gd name="T21" fmla="*/ 168 h 221"/>
                              <a:gd name="T22" fmla="*/ 39 w 130"/>
                              <a:gd name="T23" fmla="*/ 158 h 221"/>
                              <a:gd name="T24" fmla="*/ 39 w 130"/>
                              <a:gd name="T25" fmla="*/ 153 h 221"/>
                              <a:gd name="T26" fmla="*/ 43 w 130"/>
                              <a:gd name="T27" fmla="*/ 149 h 221"/>
                              <a:gd name="T28" fmla="*/ 43 w 130"/>
                              <a:gd name="T29" fmla="*/ 144 h 221"/>
                              <a:gd name="T30" fmla="*/ 48 w 130"/>
                              <a:gd name="T31" fmla="*/ 139 h 221"/>
                              <a:gd name="T32" fmla="*/ 48 w 130"/>
                              <a:gd name="T33" fmla="*/ 134 h 221"/>
                              <a:gd name="T34" fmla="*/ 58 w 130"/>
                              <a:gd name="T35" fmla="*/ 125 h 221"/>
                              <a:gd name="T36" fmla="*/ 58 w 130"/>
                              <a:gd name="T37" fmla="*/ 120 h 221"/>
                              <a:gd name="T38" fmla="*/ 63 w 130"/>
                              <a:gd name="T39" fmla="*/ 115 h 221"/>
                              <a:gd name="T40" fmla="*/ 63 w 130"/>
                              <a:gd name="T41" fmla="*/ 110 h 221"/>
                              <a:gd name="T42" fmla="*/ 67 w 130"/>
                              <a:gd name="T43" fmla="*/ 105 h 221"/>
                              <a:gd name="T44" fmla="*/ 67 w 130"/>
                              <a:gd name="T45" fmla="*/ 101 h 221"/>
                              <a:gd name="T46" fmla="*/ 77 w 130"/>
                              <a:gd name="T47" fmla="*/ 91 h 221"/>
                              <a:gd name="T48" fmla="*/ 77 w 130"/>
                              <a:gd name="T49" fmla="*/ 86 h 221"/>
                              <a:gd name="T50" fmla="*/ 82 w 130"/>
                              <a:gd name="T51" fmla="*/ 81 h 221"/>
                              <a:gd name="T52" fmla="*/ 82 w 130"/>
                              <a:gd name="T53" fmla="*/ 77 h 221"/>
                              <a:gd name="T54" fmla="*/ 87 w 130"/>
                              <a:gd name="T55" fmla="*/ 72 h 221"/>
                              <a:gd name="T56" fmla="*/ 87 w 130"/>
                              <a:gd name="T57" fmla="*/ 67 h 221"/>
                              <a:gd name="T58" fmla="*/ 96 w 130"/>
                              <a:gd name="T59" fmla="*/ 57 h 221"/>
                              <a:gd name="T60" fmla="*/ 96 w 130"/>
                              <a:gd name="T61" fmla="*/ 52 h 221"/>
                              <a:gd name="T62" fmla="*/ 101 w 130"/>
                              <a:gd name="T63" fmla="*/ 48 h 221"/>
                              <a:gd name="T64" fmla="*/ 101 w 130"/>
                              <a:gd name="T65" fmla="*/ 43 h 221"/>
                              <a:gd name="T66" fmla="*/ 111 w 130"/>
                              <a:gd name="T67" fmla="*/ 33 h 221"/>
                              <a:gd name="T68" fmla="*/ 111 w 130"/>
                              <a:gd name="T69" fmla="*/ 28 h 221"/>
                              <a:gd name="T70" fmla="*/ 115 w 130"/>
                              <a:gd name="T71" fmla="*/ 24 h 221"/>
                              <a:gd name="T72" fmla="*/ 115 w 130"/>
                              <a:gd name="T73" fmla="*/ 19 h 221"/>
                              <a:gd name="T74" fmla="*/ 120 w 130"/>
                              <a:gd name="T75" fmla="*/ 14 h 221"/>
                              <a:gd name="T76" fmla="*/ 120 w 130"/>
                              <a:gd name="T77" fmla="*/ 9 h 221"/>
                              <a:gd name="T78" fmla="*/ 130 w 130"/>
                              <a:gd name="T79"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0" h="221">
                                <a:moveTo>
                                  <a:pt x="0" y="221"/>
                                </a:moveTo>
                                <a:lnTo>
                                  <a:pt x="5" y="216"/>
                                </a:lnTo>
                                <a:lnTo>
                                  <a:pt x="5" y="211"/>
                                </a:lnTo>
                                <a:lnTo>
                                  <a:pt x="10" y="206"/>
                                </a:lnTo>
                                <a:lnTo>
                                  <a:pt x="10" y="201"/>
                                </a:lnTo>
                                <a:lnTo>
                                  <a:pt x="15" y="197"/>
                                </a:lnTo>
                                <a:lnTo>
                                  <a:pt x="15" y="192"/>
                                </a:lnTo>
                                <a:lnTo>
                                  <a:pt x="24" y="182"/>
                                </a:lnTo>
                                <a:lnTo>
                                  <a:pt x="24" y="177"/>
                                </a:lnTo>
                                <a:lnTo>
                                  <a:pt x="29" y="173"/>
                                </a:lnTo>
                                <a:lnTo>
                                  <a:pt x="29" y="168"/>
                                </a:lnTo>
                                <a:lnTo>
                                  <a:pt x="39" y="158"/>
                                </a:lnTo>
                                <a:lnTo>
                                  <a:pt x="39" y="153"/>
                                </a:lnTo>
                                <a:lnTo>
                                  <a:pt x="43" y="149"/>
                                </a:lnTo>
                                <a:lnTo>
                                  <a:pt x="43" y="144"/>
                                </a:lnTo>
                                <a:lnTo>
                                  <a:pt x="48" y="139"/>
                                </a:lnTo>
                                <a:lnTo>
                                  <a:pt x="48" y="134"/>
                                </a:lnTo>
                                <a:lnTo>
                                  <a:pt x="58" y="125"/>
                                </a:lnTo>
                                <a:lnTo>
                                  <a:pt x="58" y="120"/>
                                </a:lnTo>
                                <a:lnTo>
                                  <a:pt x="63" y="115"/>
                                </a:lnTo>
                                <a:lnTo>
                                  <a:pt x="63" y="110"/>
                                </a:lnTo>
                                <a:lnTo>
                                  <a:pt x="67" y="105"/>
                                </a:lnTo>
                                <a:lnTo>
                                  <a:pt x="67" y="101"/>
                                </a:lnTo>
                                <a:lnTo>
                                  <a:pt x="77" y="91"/>
                                </a:lnTo>
                                <a:lnTo>
                                  <a:pt x="77" y="86"/>
                                </a:lnTo>
                                <a:lnTo>
                                  <a:pt x="82" y="81"/>
                                </a:lnTo>
                                <a:lnTo>
                                  <a:pt x="82" y="77"/>
                                </a:lnTo>
                                <a:lnTo>
                                  <a:pt x="87" y="72"/>
                                </a:lnTo>
                                <a:lnTo>
                                  <a:pt x="87" y="67"/>
                                </a:lnTo>
                                <a:lnTo>
                                  <a:pt x="96" y="57"/>
                                </a:lnTo>
                                <a:lnTo>
                                  <a:pt x="96" y="52"/>
                                </a:lnTo>
                                <a:lnTo>
                                  <a:pt x="101" y="48"/>
                                </a:lnTo>
                                <a:lnTo>
                                  <a:pt x="101" y="43"/>
                                </a:lnTo>
                                <a:lnTo>
                                  <a:pt x="111" y="33"/>
                                </a:lnTo>
                                <a:lnTo>
                                  <a:pt x="111" y="28"/>
                                </a:lnTo>
                                <a:lnTo>
                                  <a:pt x="115" y="24"/>
                                </a:lnTo>
                                <a:lnTo>
                                  <a:pt x="115" y="19"/>
                                </a:lnTo>
                                <a:lnTo>
                                  <a:pt x="120" y="14"/>
                                </a:lnTo>
                                <a:lnTo>
                                  <a:pt x="120" y="9"/>
                                </a:lnTo>
                                <a:lnTo>
                                  <a:pt x="1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255"/>
                        <wps:cNvSpPr>
                          <a:spLocks/>
                        </wps:cNvSpPr>
                        <wps:spPr bwMode="auto">
                          <a:xfrm>
                            <a:off x="499745" y="4853940"/>
                            <a:ext cx="121920" cy="203835"/>
                          </a:xfrm>
                          <a:custGeom>
                            <a:avLst/>
                            <a:gdLst>
                              <a:gd name="T0" fmla="*/ 0 w 192"/>
                              <a:gd name="T1" fmla="*/ 321 h 321"/>
                              <a:gd name="T2" fmla="*/ 0 w 192"/>
                              <a:gd name="T3" fmla="*/ 317 h 321"/>
                              <a:gd name="T4" fmla="*/ 5 w 192"/>
                              <a:gd name="T5" fmla="*/ 312 h 321"/>
                              <a:gd name="T6" fmla="*/ 10 w 192"/>
                              <a:gd name="T7" fmla="*/ 307 h 321"/>
                              <a:gd name="T8" fmla="*/ 10 w 192"/>
                              <a:gd name="T9" fmla="*/ 302 h 321"/>
                              <a:gd name="T10" fmla="*/ 15 w 192"/>
                              <a:gd name="T11" fmla="*/ 297 h 321"/>
                              <a:gd name="T12" fmla="*/ 15 w 192"/>
                              <a:gd name="T13" fmla="*/ 293 h 321"/>
                              <a:gd name="T14" fmla="*/ 24 w 192"/>
                              <a:gd name="T15" fmla="*/ 283 h 321"/>
                              <a:gd name="T16" fmla="*/ 24 w 192"/>
                              <a:gd name="T17" fmla="*/ 278 h 321"/>
                              <a:gd name="T18" fmla="*/ 29 w 192"/>
                              <a:gd name="T19" fmla="*/ 273 h 321"/>
                              <a:gd name="T20" fmla="*/ 29 w 192"/>
                              <a:gd name="T21" fmla="*/ 269 h 321"/>
                              <a:gd name="T22" fmla="*/ 39 w 192"/>
                              <a:gd name="T23" fmla="*/ 259 h 321"/>
                              <a:gd name="T24" fmla="*/ 39 w 192"/>
                              <a:gd name="T25" fmla="*/ 254 h 321"/>
                              <a:gd name="T26" fmla="*/ 43 w 192"/>
                              <a:gd name="T27" fmla="*/ 249 h 321"/>
                              <a:gd name="T28" fmla="*/ 43 w 192"/>
                              <a:gd name="T29" fmla="*/ 245 h 321"/>
                              <a:gd name="T30" fmla="*/ 53 w 192"/>
                              <a:gd name="T31" fmla="*/ 235 h 321"/>
                              <a:gd name="T32" fmla="*/ 53 w 192"/>
                              <a:gd name="T33" fmla="*/ 230 h 321"/>
                              <a:gd name="T34" fmla="*/ 58 w 192"/>
                              <a:gd name="T35" fmla="*/ 225 h 321"/>
                              <a:gd name="T36" fmla="*/ 58 w 192"/>
                              <a:gd name="T37" fmla="*/ 221 h 321"/>
                              <a:gd name="T38" fmla="*/ 67 w 192"/>
                              <a:gd name="T39" fmla="*/ 211 h 321"/>
                              <a:gd name="T40" fmla="*/ 67 w 192"/>
                              <a:gd name="T41" fmla="*/ 206 h 321"/>
                              <a:gd name="T42" fmla="*/ 72 w 192"/>
                              <a:gd name="T43" fmla="*/ 201 h 321"/>
                              <a:gd name="T44" fmla="*/ 72 w 192"/>
                              <a:gd name="T45" fmla="*/ 197 h 321"/>
                              <a:gd name="T46" fmla="*/ 82 w 192"/>
                              <a:gd name="T47" fmla="*/ 187 h 321"/>
                              <a:gd name="T48" fmla="*/ 82 w 192"/>
                              <a:gd name="T49" fmla="*/ 182 h 321"/>
                              <a:gd name="T50" fmla="*/ 87 w 192"/>
                              <a:gd name="T51" fmla="*/ 177 h 321"/>
                              <a:gd name="T52" fmla="*/ 87 w 192"/>
                              <a:gd name="T53" fmla="*/ 173 h 321"/>
                              <a:gd name="T54" fmla="*/ 96 w 192"/>
                              <a:gd name="T55" fmla="*/ 163 h 321"/>
                              <a:gd name="T56" fmla="*/ 96 w 192"/>
                              <a:gd name="T57" fmla="*/ 158 h 321"/>
                              <a:gd name="T58" fmla="*/ 101 w 192"/>
                              <a:gd name="T59" fmla="*/ 153 h 321"/>
                              <a:gd name="T60" fmla="*/ 101 w 192"/>
                              <a:gd name="T61" fmla="*/ 149 h 321"/>
                              <a:gd name="T62" fmla="*/ 106 w 192"/>
                              <a:gd name="T63" fmla="*/ 144 h 321"/>
                              <a:gd name="T64" fmla="*/ 106 w 192"/>
                              <a:gd name="T65" fmla="*/ 139 h 321"/>
                              <a:gd name="T66" fmla="*/ 115 w 192"/>
                              <a:gd name="T67" fmla="*/ 129 h 321"/>
                              <a:gd name="T68" fmla="*/ 115 w 192"/>
                              <a:gd name="T69" fmla="*/ 125 h 321"/>
                              <a:gd name="T70" fmla="*/ 120 w 192"/>
                              <a:gd name="T71" fmla="*/ 120 h 321"/>
                              <a:gd name="T72" fmla="*/ 120 w 192"/>
                              <a:gd name="T73" fmla="*/ 115 h 321"/>
                              <a:gd name="T74" fmla="*/ 130 w 192"/>
                              <a:gd name="T75" fmla="*/ 105 h 321"/>
                              <a:gd name="T76" fmla="*/ 130 w 192"/>
                              <a:gd name="T77" fmla="*/ 101 h 321"/>
                              <a:gd name="T78" fmla="*/ 135 w 192"/>
                              <a:gd name="T79" fmla="*/ 96 h 321"/>
                              <a:gd name="T80" fmla="*/ 135 w 192"/>
                              <a:gd name="T81" fmla="*/ 91 h 321"/>
                              <a:gd name="T82" fmla="*/ 144 w 192"/>
                              <a:gd name="T83" fmla="*/ 81 h 321"/>
                              <a:gd name="T84" fmla="*/ 144 w 192"/>
                              <a:gd name="T85" fmla="*/ 77 h 321"/>
                              <a:gd name="T86" fmla="*/ 149 w 192"/>
                              <a:gd name="T87" fmla="*/ 72 h 321"/>
                              <a:gd name="T88" fmla="*/ 149 w 192"/>
                              <a:gd name="T89" fmla="*/ 67 h 321"/>
                              <a:gd name="T90" fmla="*/ 159 w 192"/>
                              <a:gd name="T91" fmla="*/ 57 h 321"/>
                              <a:gd name="T92" fmla="*/ 159 w 192"/>
                              <a:gd name="T93" fmla="*/ 52 h 321"/>
                              <a:gd name="T94" fmla="*/ 163 w 192"/>
                              <a:gd name="T95" fmla="*/ 48 h 321"/>
                              <a:gd name="T96" fmla="*/ 163 w 192"/>
                              <a:gd name="T97" fmla="*/ 43 h 321"/>
                              <a:gd name="T98" fmla="*/ 173 w 192"/>
                              <a:gd name="T99" fmla="*/ 33 h 321"/>
                              <a:gd name="T100" fmla="*/ 173 w 192"/>
                              <a:gd name="T101" fmla="*/ 28 h 321"/>
                              <a:gd name="T102" fmla="*/ 178 w 192"/>
                              <a:gd name="T103" fmla="*/ 24 h 321"/>
                              <a:gd name="T104" fmla="*/ 178 w 192"/>
                              <a:gd name="T105" fmla="*/ 19 h 321"/>
                              <a:gd name="T106" fmla="*/ 187 w 192"/>
                              <a:gd name="T107" fmla="*/ 9 h 321"/>
                              <a:gd name="T108" fmla="*/ 187 w 192"/>
                              <a:gd name="T109" fmla="*/ 4 h 321"/>
                              <a:gd name="T110" fmla="*/ 192 w 192"/>
                              <a:gd name="T11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2" h="321">
                                <a:moveTo>
                                  <a:pt x="0" y="321"/>
                                </a:moveTo>
                                <a:lnTo>
                                  <a:pt x="0" y="317"/>
                                </a:lnTo>
                                <a:lnTo>
                                  <a:pt x="5" y="312"/>
                                </a:lnTo>
                                <a:lnTo>
                                  <a:pt x="10" y="307"/>
                                </a:lnTo>
                                <a:lnTo>
                                  <a:pt x="10" y="302"/>
                                </a:lnTo>
                                <a:lnTo>
                                  <a:pt x="15" y="297"/>
                                </a:lnTo>
                                <a:lnTo>
                                  <a:pt x="15" y="293"/>
                                </a:lnTo>
                                <a:lnTo>
                                  <a:pt x="24" y="283"/>
                                </a:lnTo>
                                <a:lnTo>
                                  <a:pt x="24" y="278"/>
                                </a:lnTo>
                                <a:lnTo>
                                  <a:pt x="29" y="273"/>
                                </a:lnTo>
                                <a:lnTo>
                                  <a:pt x="29" y="269"/>
                                </a:lnTo>
                                <a:lnTo>
                                  <a:pt x="39" y="259"/>
                                </a:lnTo>
                                <a:lnTo>
                                  <a:pt x="39" y="254"/>
                                </a:lnTo>
                                <a:lnTo>
                                  <a:pt x="43" y="249"/>
                                </a:lnTo>
                                <a:lnTo>
                                  <a:pt x="43" y="245"/>
                                </a:lnTo>
                                <a:lnTo>
                                  <a:pt x="53" y="235"/>
                                </a:lnTo>
                                <a:lnTo>
                                  <a:pt x="53" y="230"/>
                                </a:lnTo>
                                <a:lnTo>
                                  <a:pt x="58" y="225"/>
                                </a:lnTo>
                                <a:lnTo>
                                  <a:pt x="58" y="221"/>
                                </a:lnTo>
                                <a:lnTo>
                                  <a:pt x="67" y="211"/>
                                </a:lnTo>
                                <a:lnTo>
                                  <a:pt x="67" y="206"/>
                                </a:lnTo>
                                <a:lnTo>
                                  <a:pt x="72" y="201"/>
                                </a:lnTo>
                                <a:lnTo>
                                  <a:pt x="72" y="197"/>
                                </a:lnTo>
                                <a:lnTo>
                                  <a:pt x="82" y="187"/>
                                </a:lnTo>
                                <a:lnTo>
                                  <a:pt x="82" y="182"/>
                                </a:lnTo>
                                <a:lnTo>
                                  <a:pt x="87" y="177"/>
                                </a:lnTo>
                                <a:lnTo>
                                  <a:pt x="87" y="173"/>
                                </a:lnTo>
                                <a:lnTo>
                                  <a:pt x="96" y="163"/>
                                </a:lnTo>
                                <a:lnTo>
                                  <a:pt x="96" y="158"/>
                                </a:lnTo>
                                <a:lnTo>
                                  <a:pt x="101" y="153"/>
                                </a:lnTo>
                                <a:lnTo>
                                  <a:pt x="101" y="149"/>
                                </a:lnTo>
                                <a:lnTo>
                                  <a:pt x="106" y="144"/>
                                </a:lnTo>
                                <a:lnTo>
                                  <a:pt x="106" y="139"/>
                                </a:lnTo>
                                <a:lnTo>
                                  <a:pt x="115" y="129"/>
                                </a:lnTo>
                                <a:lnTo>
                                  <a:pt x="115" y="125"/>
                                </a:lnTo>
                                <a:lnTo>
                                  <a:pt x="120" y="120"/>
                                </a:lnTo>
                                <a:lnTo>
                                  <a:pt x="120" y="115"/>
                                </a:lnTo>
                                <a:lnTo>
                                  <a:pt x="130" y="105"/>
                                </a:lnTo>
                                <a:lnTo>
                                  <a:pt x="130" y="101"/>
                                </a:lnTo>
                                <a:lnTo>
                                  <a:pt x="135" y="96"/>
                                </a:lnTo>
                                <a:lnTo>
                                  <a:pt x="135" y="91"/>
                                </a:lnTo>
                                <a:lnTo>
                                  <a:pt x="144" y="81"/>
                                </a:lnTo>
                                <a:lnTo>
                                  <a:pt x="144" y="77"/>
                                </a:lnTo>
                                <a:lnTo>
                                  <a:pt x="149" y="72"/>
                                </a:lnTo>
                                <a:lnTo>
                                  <a:pt x="149" y="67"/>
                                </a:lnTo>
                                <a:lnTo>
                                  <a:pt x="159" y="57"/>
                                </a:lnTo>
                                <a:lnTo>
                                  <a:pt x="159" y="52"/>
                                </a:lnTo>
                                <a:lnTo>
                                  <a:pt x="163" y="48"/>
                                </a:lnTo>
                                <a:lnTo>
                                  <a:pt x="163" y="43"/>
                                </a:lnTo>
                                <a:lnTo>
                                  <a:pt x="173" y="33"/>
                                </a:lnTo>
                                <a:lnTo>
                                  <a:pt x="173" y="28"/>
                                </a:lnTo>
                                <a:lnTo>
                                  <a:pt x="178" y="24"/>
                                </a:lnTo>
                                <a:lnTo>
                                  <a:pt x="178" y="19"/>
                                </a:lnTo>
                                <a:lnTo>
                                  <a:pt x="187" y="9"/>
                                </a:lnTo>
                                <a:lnTo>
                                  <a:pt x="187" y="4"/>
                                </a:lnTo>
                                <a:lnTo>
                                  <a:pt x="1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256"/>
                        <wps:cNvSpPr>
                          <a:spLocks/>
                        </wps:cNvSpPr>
                        <wps:spPr bwMode="auto">
                          <a:xfrm>
                            <a:off x="533400" y="4853940"/>
                            <a:ext cx="125095" cy="216535"/>
                          </a:xfrm>
                          <a:custGeom>
                            <a:avLst/>
                            <a:gdLst>
                              <a:gd name="T0" fmla="*/ 0 w 197"/>
                              <a:gd name="T1" fmla="*/ 341 h 341"/>
                              <a:gd name="T2" fmla="*/ 5 w 197"/>
                              <a:gd name="T3" fmla="*/ 336 h 341"/>
                              <a:gd name="T4" fmla="*/ 5 w 197"/>
                              <a:gd name="T5" fmla="*/ 331 h 341"/>
                              <a:gd name="T6" fmla="*/ 10 w 197"/>
                              <a:gd name="T7" fmla="*/ 326 h 341"/>
                              <a:gd name="T8" fmla="*/ 10 w 197"/>
                              <a:gd name="T9" fmla="*/ 321 h 341"/>
                              <a:gd name="T10" fmla="*/ 14 w 197"/>
                              <a:gd name="T11" fmla="*/ 317 h 341"/>
                              <a:gd name="T12" fmla="*/ 14 w 197"/>
                              <a:gd name="T13" fmla="*/ 312 h 341"/>
                              <a:gd name="T14" fmla="*/ 24 w 197"/>
                              <a:gd name="T15" fmla="*/ 302 h 341"/>
                              <a:gd name="T16" fmla="*/ 24 w 197"/>
                              <a:gd name="T17" fmla="*/ 297 h 341"/>
                              <a:gd name="T18" fmla="*/ 29 w 197"/>
                              <a:gd name="T19" fmla="*/ 293 h 341"/>
                              <a:gd name="T20" fmla="*/ 29 w 197"/>
                              <a:gd name="T21" fmla="*/ 288 h 341"/>
                              <a:gd name="T22" fmla="*/ 34 w 197"/>
                              <a:gd name="T23" fmla="*/ 283 h 341"/>
                              <a:gd name="T24" fmla="*/ 34 w 197"/>
                              <a:gd name="T25" fmla="*/ 278 h 341"/>
                              <a:gd name="T26" fmla="*/ 43 w 197"/>
                              <a:gd name="T27" fmla="*/ 269 h 341"/>
                              <a:gd name="T28" fmla="*/ 43 w 197"/>
                              <a:gd name="T29" fmla="*/ 264 h 341"/>
                              <a:gd name="T30" fmla="*/ 48 w 197"/>
                              <a:gd name="T31" fmla="*/ 259 h 341"/>
                              <a:gd name="T32" fmla="*/ 48 w 197"/>
                              <a:gd name="T33" fmla="*/ 254 h 341"/>
                              <a:gd name="T34" fmla="*/ 53 w 197"/>
                              <a:gd name="T35" fmla="*/ 249 h 341"/>
                              <a:gd name="T36" fmla="*/ 53 w 197"/>
                              <a:gd name="T37" fmla="*/ 245 h 341"/>
                              <a:gd name="T38" fmla="*/ 62 w 197"/>
                              <a:gd name="T39" fmla="*/ 235 h 341"/>
                              <a:gd name="T40" fmla="*/ 62 w 197"/>
                              <a:gd name="T41" fmla="*/ 230 h 341"/>
                              <a:gd name="T42" fmla="*/ 67 w 197"/>
                              <a:gd name="T43" fmla="*/ 225 h 341"/>
                              <a:gd name="T44" fmla="*/ 67 w 197"/>
                              <a:gd name="T45" fmla="*/ 221 h 341"/>
                              <a:gd name="T46" fmla="*/ 77 w 197"/>
                              <a:gd name="T47" fmla="*/ 211 h 341"/>
                              <a:gd name="T48" fmla="*/ 77 w 197"/>
                              <a:gd name="T49" fmla="*/ 206 h 341"/>
                              <a:gd name="T50" fmla="*/ 82 w 197"/>
                              <a:gd name="T51" fmla="*/ 201 h 341"/>
                              <a:gd name="T52" fmla="*/ 82 w 197"/>
                              <a:gd name="T53" fmla="*/ 197 h 341"/>
                              <a:gd name="T54" fmla="*/ 86 w 197"/>
                              <a:gd name="T55" fmla="*/ 192 h 341"/>
                              <a:gd name="T56" fmla="*/ 86 w 197"/>
                              <a:gd name="T57" fmla="*/ 187 h 341"/>
                              <a:gd name="T58" fmla="*/ 96 w 197"/>
                              <a:gd name="T59" fmla="*/ 177 h 341"/>
                              <a:gd name="T60" fmla="*/ 96 w 197"/>
                              <a:gd name="T61" fmla="*/ 173 h 341"/>
                              <a:gd name="T62" fmla="*/ 101 w 197"/>
                              <a:gd name="T63" fmla="*/ 168 h 341"/>
                              <a:gd name="T64" fmla="*/ 101 w 197"/>
                              <a:gd name="T65" fmla="*/ 163 h 341"/>
                              <a:gd name="T66" fmla="*/ 106 w 197"/>
                              <a:gd name="T67" fmla="*/ 158 h 341"/>
                              <a:gd name="T68" fmla="*/ 106 w 197"/>
                              <a:gd name="T69" fmla="*/ 153 h 341"/>
                              <a:gd name="T70" fmla="*/ 115 w 197"/>
                              <a:gd name="T71" fmla="*/ 144 h 341"/>
                              <a:gd name="T72" fmla="*/ 115 w 197"/>
                              <a:gd name="T73" fmla="*/ 139 h 341"/>
                              <a:gd name="T74" fmla="*/ 120 w 197"/>
                              <a:gd name="T75" fmla="*/ 134 h 341"/>
                              <a:gd name="T76" fmla="*/ 120 w 197"/>
                              <a:gd name="T77" fmla="*/ 129 h 341"/>
                              <a:gd name="T78" fmla="*/ 125 w 197"/>
                              <a:gd name="T79" fmla="*/ 125 h 341"/>
                              <a:gd name="T80" fmla="*/ 125 w 197"/>
                              <a:gd name="T81" fmla="*/ 120 h 341"/>
                              <a:gd name="T82" fmla="*/ 134 w 197"/>
                              <a:gd name="T83" fmla="*/ 110 h 341"/>
                              <a:gd name="T84" fmla="*/ 134 w 197"/>
                              <a:gd name="T85" fmla="*/ 105 h 341"/>
                              <a:gd name="T86" fmla="*/ 139 w 197"/>
                              <a:gd name="T87" fmla="*/ 101 h 341"/>
                              <a:gd name="T88" fmla="*/ 139 w 197"/>
                              <a:gd name="T89" fmla="*/ 96 h 341"/>
                              <a:gd name="T90" fmla="*/ 149 w 197"/>
                              <a:gd name="T91" fmla="*/ 86 h 341"/>
                              <a:gd name="T92" fmla="*/ 149 w 197"/>
                              <a:gd name="T93" fmla="*/ 81 h 341"/>
                              <a:gd name="T94" fmla="*/ 154 w 197"/>
                              <a:gd name="T95" fmla="*/ 77 h 341"/>
                              <a:gd name="T96" fmla="*/ 154 w 197"/>
                              <a:gd name="T97" fmla="*/ 72 h 341"/>
                              <a:gd name="T98" fmla="*/ 158 w 197"/>
                              <a:gd name="T99" fmla="*/ 67 h 341"/>
                              <a:gd name="T100" fmla="*/ 158 w 197"/>
                              <a:gd name="T101" fmla="*/ 62 h 341"/>
                              <a:gd name="T102" fmla="*/ 168 w 197"/>
                              <a:gd name="T103" fmla="*/ 52 h 341"/>
                              <a:gd name="T104" fmla="*/ 168 w 197"/>
                              <a:gd name="T105" fmla="*/ 48 h 341"/>
                              <a:gd name="T106" fmla="*/ 173 w 197"/>
                              <a:gd name="T107" fmla="*/ 43 h 341"/>
                              <a:gd name="T108" fmla="*/ 173 w 197"/>
                              <a:gd name="T109" fmla="*/ 38 h 341"/>
                              <a:gd name="T110" fmla="*/ 178 w 197"/>
                              <a:gd name="T111" fmla="*/ 33 h 341"/>
                              <a:gd name="T112" fmla="*/ 178 w 197"/>
                              <a:gd name="T113" fmla="*/ 28 h 341"/>
                              <a:gd name="T114" fmla="*/ 187 w 197"/>
                              <a:gd name="T115" fmla="*/ 19 h 341"/>
                              <a:gd name="T116" fmla="*/ 187 w 197"/>
                              <a:gd name="T117" fmla="*/ 14 h 341"/>
                              <a:gd name="T118" fmla="*/ 192 w 197"/>
                              <a:gd name="T119" fmla="*/ 9 h 341"/>
                              <a:gd name="T120" fmla="*/ 192 w 197"/>
                              <a:gd name="T121" fmla="*/ 4 h 341"/>
                              <a:gd name="T122" fmla="*/ 197 w 197"/>
                              <a:gd name="T123"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7" h="341">
                                <a:moveTo>
                                  <a:pt x="0" y="341"/>
                                </a:moveTo>
                                <a:lnTo>
                                  <a:pt x="5" y="336"/>
                                </a:lnTo>
                                <a:lnTo>
                                  <a:pt x="5" y="331"/>
                                </a:lnTo>
                                <a:lnTo>
                                  <a:pt x="10" y="326"/>
                                </a:lnTo>
                                <a:lnTo>
                                  <a:pt x="10" y="321"/>
                                </a:lnTo>
                                <a:lnTo>
                                  <a:pt x="14" y="317"/>
                                </a:lnTo>
                                <a:lnTo>
                                  <a:pt x="14" y="312"/>
                                </a:lnTo>
                                <a:lnTo>
                                  <a:pt x="24" y="302"/>
                                </a:lnTo>
                                <a:lnTo>
                                  <a:pt x="24" y="297"/>
                                </a:lnTo>
                                <a:lnTo>
                                  <a:pt x="29" y="293"/>
                                </a:lnTo>
                                <a:lnTo>
                                  <a:pt x="29" y="288"/>
                                </a:lnTo>
                                <a:lnTo>
                                  <a:pt x="34" y="283"/>
                                </a:lnTo>
                                <a:lnTo>
                                  <a:pt x="34" y="278"/>
                                </a:lnTo>
                                <a:lnTo>
                                  <a:pt x="43" y="269"/>
                                </a:lnTo>
                                <a:lnTo>
                                  <a:pt x="43" y="264"/>
                                </a:lnTo>
                                <a:lnTo>
                                  <a:pt x="48" y="259"/>
                                </a:lnTo>
                                <a:lnTo>
                                  <a:pt x="48" y="254"/>
                                </a:lnTo>
                                <a:lnTo>
                                  <a:pt x="53" y="249"/>
                                </a:lnTo>
                                <a:lnTo>
                                  <a:pt x="53" y="245"/>
                                </a:lnTo>
                                <a:lnTo>
                                  <a:pt x="62" y="235"/>
                                </a:lnTo>
                                <a:lnTo>
                                  <a:pt x="62" y="230"/>
                                </a:lnTo>
                                <a:lnTo>
                                  <a:pt x="67" y="225"/>
                                </a:lnTo>
                                <a:lnTo>
                                  <a:pt x="67" y="221"/>
                                </a:lnTo>
                                <a:lnTo>
                                  <a:pt x="77" y="211"/>
                                </a:lnTo>
                                <a:lnTo>
                                  <a:pt x="77" y="206"/>
                                </a:lnTo>
                                <a:lnTo>
                                  <a:pt x="82" y="201"/>
                                </a:lnTo>
                                <a:lnTo>
                                  <a:pt x="82" y="197"/>
                                </a:lnTo>
                                <a:lnTo>
                                  <a:pt x="86" y="192"/>
                                </a:lnTo>
                                <a:lnTo>
                                  <a:pt x="86" y="187"/>
                                </a:lnTo>
                                <a:lnTo>
                                  <a:pt x="96" y="177"/>
                                </a:lnTo>
                                <a:lnTo>
                                  <a:pt x="96" y="173"/>
                                </a:lnTo>
                                <a:lnTo>
                                  <a:pt x="101" y="168"/>
                                </a:lnTo>
                                <a:lnTo>
                                  <a:pt x="101" y="163"/>
                                </a:lnTo>
                                <a:lnTo>
                                  <a:pt x="106" y="158"/>
                                </a:lnTo>
                                <a:lnTo>
                                  <a:pt x="106" y="153"/>
                                </a:lnTo>
                                <a:lnTo>
                                  <a:pt x="115" y="144"/>
                                </a:lnTo>
                                <a:lnTo>
                                  <a:pt x="115" y="139"/>
                                </a:lnTo>
                                <a:lnTo>
                                  <a:pt x="120" y="134"/>
                                </a:lnTo>
                                <a:lnTo>
                                  <a:pt x="120" y="129"/>
                                </a:lnTo>
                                <a:lnTo>
                                  <a:pt x="125" y="125"/>
                                </a:lnTo>
                                <a:lnTo>
                                  <a:pt x="125" y="120"/>
                                </a:lnTo>
                                <a:lnTo>
                                  <a:pt x="134" y="110"/>
                                </a:lnTo>
                                <a:lnTo>
                                  <a:pt x="134" y="105"/>
                                </a:lnTo>
                                <a:lnTo>
                                  <a:pt x="139" y="101"/>
                                </a:lnTo>
                                <a:lnTo>
                                  <a:pt x="139" y="96"/>
                                </a:lnTo>
                                <a:lnTo>
                                  <a:pt x="149" y="86"/>
                                </a:lnTo>
                                <a:lnTo>
                                  <a:pt x="149" y="81"/>
                                </a:lnTo>
                                <a:lnTo>
                                  <a:pt x="154" y="77"/>
                                </a:lnTo>
                                <a:lnTo>
                                  <a:pt x="154" y="72"/>
                                </a:lnTo>
                                <a:lnTo>
                                  <a:pt x="158" y="67"/>
                                </a:lnTo>
                                <a:lnTo>
                                  <a:pt x="158" y="62"/>
                                </a:lnTo>
                                <a:lnTo>
                                  <a:pt x="168" y="52"/>
                                </a:lnTo>
                                <a:lnTo>
                                  <a:pt x="168" y="48"/>
                                </a:lnTo>
                                <a:lnTo>
                                  <a:pt x="173" y="43"/>
                                </a:lnTo>
                                <a:lnTo>
                                  <a:pt x="173" y="38"/>
                                </a:lnTo>
                                <a:lnTo>
                                  <a:pt x="178" y="33"/>
                                </a:lnTo>
                                <a:lnTo>
                                  <a:pt x="178" y="28"/>
                                </a:lnTo>
                                <a:lnTo>
                                  <a:pt x="187" y="19"/>
                                </a:lnTo>
                                <a:lnTo>
                                  <a:pt x="187" y="14"/>
                                </a:lnTo>
                                <a:lnTo>
                                  <a:pt x="192" y="9"/>
                                </a:lnTo>
                                <a:lnTo>
                                  <a:pt x="192" y="4"/>
                                </a:lnTo>
                                <a:lnTo>
                                  <a:pt x="1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57"/>
                        <wps:cNvSpPr>
                          <a:spLocks/>
                        </wps:cNvSpPr>
                        <wps:spPr bwMode="auto">
                          <a:xfrm>
                            <a:off x="572770" y="4853940"/>
                            <a:ext cx="125095" cy="216535"/>
                          </a:xfrm>
                          <a:custGeom>
                            <a:avLst/>
                            <a:gdLst>
                              <a:gd name="T0" fmla="*/ 0 w 197"/>
                              <a:gd name="T1" fmla="*/ 341 h 341"/>
                              <a:gd name="T2" fmla="*/ 0 w 197"/>
                              <a:gd name="T3" fmla="*/ 336 h 341"/>
                              <a:gd name="T4" fmla="*/ 5 w 197"/>
                              <a:gd name="T5" fmla="*/ 331 h 341"/>
                              <a:gd name="T6" fmla="*/ 10 w 197"/>
                              <a:gd name="T7" fmla="*/ 326 h 341"/>
                              <a:gd name="T8" fmla="*/ 10 w 197"/>
                              <a:gd name="T9" fmla="*/ 321 h 341"/>
                              <a:gd name="T10" fmla="*/ 15 w 197"/>
                              <a:gd name="T11" fmla="*/ 317 h 341"/>
                              <a:gd name="T12" fmla="*/ 15 w 197"/>
                              <a:gd name="T13" fmla="*/ 312 h 341"/>
                              <a:gd name="T14" fmla="*/ 24 w 197"/>
                              <a:gd name="T15" fmla="*/ 302 h 341"/>
                              <a:gd name="T16" fmla="*/ 24 w 197"/>
                              <a:gd name="T17" fmla="*/ 297 h 341"/>
                              <a:gd name="T18" fmla="*/ 29 w 197"/>
                              <a:gd name="T19" fmla="*/ 293 h 341"/>
                              <a:gd name="T20" fmla="*/ 29 w 197"/>
                              <a:gd name="T21" fmla="*/ 288 h 341"/>
                              <a:gd name="T22" fmla="*/ 34 w 197"/>
                              <a:gd name="T23" fmla="*/ 283 h 341"/>
                              <a:gd name="T24" fmla="*/ 34 w 197"/>
                              <a:gd name="T25" fmla="*/ 278 h 341"/>
                              <a:gd name="T26" fmla="*/ 44 w 197"/>
                              <a:gd name="T27" fmla="*/ 269 h 341"/>
                              <a:gd name="T28" fmla="*/ 44 w 197"/>
                              <a:gd name="T29" fmla="*/ 264 h 341"/>
                              <a:gd name="T30" fmla="*/ 48 w 197"/>
                              <a:gd name="T31" fmla="*/ 259 h 341"/>
                              <a:gd name="T32" fmla="*/ 48 w 197"/>
                              <a:gd name="T33" fmla="*/ 254 h 341"/>
                              <a:gd name="T34" fmla="*/ 58 w 197"/>
                              <a:gd name="T35" fmla="*/ 245 h 341"/>
                              <a:gd name="T36" fmla="*/ 58 w 197"/>
                              <a:gd name="T37" fmla="*/ 240 h 341"/>
                              <a:gd name="T38" fmla="*/ 63 w 197"/>
                              <a:gd name="T39" fmla="*/ 235 h 341"/>
                              <a:gd name="T40" fmla="*/ 63 w 197"/>
                              <a:gd name="T41" fmla="*/ 230 h 341"/>
                              <a:gd name="T42" fmla="*/ 68 w 197"/>
                              <a:gd name="T43" fmla="*/ 225 h 341"/>
                              <a:gd name="T44" fmla="*/ 68 w 197"/>
                              <a:gd name="T45" fmla="*/ 221 h 341"/>
                              <a:gd name="T46" fmla="*/ 77 w 197"/>
                              <a:gd name="T47" fmla="*/ 211 h 341"/>
                              <a:gd name="T48" fmla="*/ 77 w 197"/>
                              <a:gd name="T49" fmla="*/ 206 h 341"/>
                              <a:gd name="T50" fmla="*/ 82 w 197"/>
                              <a:gd name="T51" fmla="*/ 201 h 341"/>
                              <a:gd name="T52" fmla="*/ 82 w 197"/>
                              <a:gd name="T53" fmla="*/ 197 h 341"/>
                              <a:gd name="T54" fmla="*/ 92 w 197"/>
                              <a:gd name="T55" fmla="*/ 187 h 341"/>
                              <a:gd name="T56" fmla="*/ 92 w 197"/>
                              <a:gd name="T57" fmla="*/ 182 h 341"/>
                              <a:gd name="T58" fmla="*/ 96 w 197"/>
                              <a:gd name="T59" fmla="*/ 177 h 341"/>
                              <a:gd name="T60" fmla="*/ 96 w 197"/>
                              <a:gd name="T61" fmla="*/ 173 h 341"/>
                              <a:gd name="T62" fmla="*/ 101 w 197"/>
                              <a:gd name="T63" fmla="*/ 168 h 341"/>
                              <a:gd name="T64" fmla="*/ 101 w 197"/>
                              <a:gd name="T65" fmla="*/ 163 h 341"/>
                              <a:gd name="T66" fmla="*/ 111 w 197"/>
                              <a:gd name="T67" fmla="*/ 153 h 341"/>
                              <a:gd name="T68" fmla="*/ 111 w 197"/>
                              <a:gd name="T69" fmla="*/ 149 h 341"/>
                              <a:gd name="T70" fmla="*/ 116 w 197"/>
                              <a:gd name="T71" fmla="*/ 144 h 341"/>
                              <a:gd name="T72" fmla="*/ 116 w 197"/>
                              <a:gd name="T73" fmla="*/ 139 h 341"/>
                              <a:gd name="T74" fmla="*/ 125 w 197"/>
                              <a:gd name="T75" fmla="*/ 129 h 341"/>
                              <a:gd name="T76" fmla="*/ 125 w 197"/>
                              <a:gd name="T77" fmla="*/ 125 h 341"/>
                              <a:gd name="T78" fmla="*/ 130 w 197"/>
                              <a:gd name="T79" fmla="*/ 120 h 341"/>
                              <a:gd name="T80" fmla="*/ 130 w 197"/>
                              <a:gd name="T81" fmla="*/ 115 h 341"/>
                              <a:gd name="T82" fmla="*/ 135 w 197"/>
                              <a:gd name="T83" fmla="*/ 110 h 341"/>
                              <a:gd name="T84" fmla="*/ 135 w 197"/>
                              <a:gd name="T85" fmla="*/ 105 h 341"/>
                              <a:gd name="T86" fmla="*/ 144 w 197"/>
                              <a:gd name="T87" fmla="*/ 96 h 341"/>
                              <a:gd name="T88" fmla="*/ 144 w 197"/>
                              <a:gd name="T89" fmla="*/ 91 h 341"/>
                              <a:gd name="T90" fmla="*/ 149 w 197"/>
                              <a:gd name="T91" fmla="*/ 86 h 341"/>
                              <a:gd name="T92" fmla="*/ 149 w 197"/>
                              <a:gd name="T93" fmla="*/ 81 h 341"/>
                              <a:gd name="T94" fmla="*/ 159 w 197"/>
                              <a:gd name="T95" fmla="*/ 72 h 341"/>
                              <a:gd name="T96" fmla="*/ 159 w 197"/>
                              <a:gd name="T97" fmla="*/ 67 h 341"/>
                              <a:gd name="T98" fmla="*/ 164 w 197"/>
                              <a:gd name="T99" fmla="*/ 62 h 341"/>
                              <a:gd name="T100" fmla="*/ 164 w 197"/>
                              <a:gd name="T101" fmla="*/ 57 h 341"/>
                              <a:gd name="T102" fmla="*/ 168 w 197"/>
                              <a:gd name="T103" fmla="*/ 52 h 341"/>
                              <a:gd name="T104" fmla="*/ 168 w 197"/>
                              <a:gd name="T105" fmla="*/ 48 h 341"/>
                              <a:gd name="T106" fmla="*/ 178 w 197"/>
                              <a:gd name="T107" fmla="*/ 38 h 341"/>
                              <a:gd name="T108" fmla="*/ 178 w 197"/>
                              <a:gd name="T109" fmla="*/ 33 h 341"/>
                              <a:gd name="T110" fmla="*/ 183 w 197"/>
                              <a:gd name="T111" fmla="*/ 28 h 341"/>
                              <a:gd name="T112" fmla="*/ 183 w 197"/>
                              <a:gd name="T113" fmla="*/ 24 h 341"/>
                              <a:gd name="T114" fmla="*/ 192 w 197"/>
                              <a:gd name="T115" fmla="*/ 14 h 341"/>
                              <a:gd name="T116" fmla="*/ 192 w 197"/>
                              <a:gd name="T117" fmla="*/ 9 h 341"/>
                              <a:gd name="T118" fmla="*/ 197 w 197"/>
                              <a:gd name="T119" fmla="*/ 4 h 341"/>
                              <a:gd name="T120" fmla="*/ 197 w 197"/>
                              <a:gd name="T121"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7" h="341">
                                <a:moveTo>
                                  <a:pt x="0" y="341"/>
                                </a:moveTo>
                                <a:lnTo>
                                  <a:pt x="0" y="336"/>
                                </a:lnTo>
                                <a:lnTo>
                                  <a:pt x="5" y="331"/>
                                </a:lnTo>
                                <a:lnTo>
                                  <a:pt x="10" y="326"/>
                                </a:lnTo>
                                <a:lnTo>
                                  <a:pt x="10" y="321"/>
                                </a:lnTo>
                                <a:lnTo>
                                  <a:pt x="15" y="317"/>
                                </a:lnTo>
                                <a:lnTo>
                                  <a:pt x="15" y="312"/>
                                </a:lnTo>
                                <a:lnTo>
                                  <a:pt x="24" y="302"/>
                                </a:lnTo>
                                <a:lnTo>
                                  <a:pt x="24" y="297"/>
                                </a:lnTo>
                                <a:lnTo>
                                  <a:pt x="29" y="293"/>
                                </a:lnTo>
                                <a:lnTo>
                                  <a:pt x="29" y="288"/>
                                </a:lnTo>
                                <a:lnTo>
                                  <a:pt x="34" y="283"/>
                                </a:lnTo>
                                <a:lnTo>
                                  <a:pt x="34" y="278"/>
                                </a:lnTo>
                                <a:lnTo>
                                  <a:pt x="44" y="269"/>
                                </a:lnTo>
                                <a:lnTo>
                                  <a:pt x="44" y="264"/>
                                </a:lnTo>
                                <a:lnTo>
                                  <a:pt x="48" y="259"/>
                                </a:lnTo>
                                <a:lnTo>
                                  <a:pt x="48" y="254"/>
                                </a:lnTo>
                                <a:lnTo>
                                  <a:pt x="58" y="245"/>
                                </a:lnTo>
                                <a:lnTo>
                                  <a:pt x="58" y="240"/>
                                </a:lnTo>
                                <a:lnTo>
                                  <a:pt x="63" y="235"/>
                                </a:lnTo>
                                <a:lnTo>
                                  <a:pt x="63" y="230"/>
                                </a:lnTo>
                                <a:lnTo>
                                  <a:pt x="68" y="225"/>
                                </a:lnTo>
                                <a:lnTo>
                                  <a:pt x="68" y="221"/>
                                </a:lnTo>
                                <a:lnTo>
                                  <a:pt x="77" y="211"/>
                                </a:lnTo>
                                <a:lnTo>
                                  <a:pt x="77" y="206"/>
                                </a:lnTo>
                                <a:lnTo>
                                  <a:pt x="82" y="201"/>
                                </a:lnTo>
                                <a:lnTo>
                                  <a:pt x="82" y="197"/>
                                </a:lnTo>
                                <a:lnTo>
                                  <a:pt x="92" y="187"/>
                                </a:lnTo>
                                <a:lnTo>
                                  <a:pt x="92" y="182"/>
                                </a:lnTo>
                                <a:lnTo>
                                  <a:pt x="96" y="177"/>
                                </a:lnTo>
                                <a:lnTo>
                                  <a:pt x="96" y="173"/>
                                </a:lnTo>
                                <a:lnTo>
                                  <a:pt x="101" y="168"/>
                                </a:lnTo>
                                <a:lnTo>
                                  <a:pt x="101" y="163"/>
                                </a:lnTo>
                                <a:lnTo>
                                  <a:pt x="111" y="153"/>
                                </a:lnTo>
                                <a:lnTo>
                                  <a:pt x="111" y="149"/>
                                </a:lnTo>
                                <a:lnTo>
                                  <a:pt x="116" y="144"/>
                                </a:lnTo>
                                <a:lnTo>
                                  <a:pt x="116" y="139"/>
                                </a:lnTo>
                                <a:lnTo>
                                  <a:pt x="125" y="129"/>
                                </a:lnTo>
                                <a:lnTo>
                                  <a:pt x="125" y="125"/>
                                </a:lnTo>
                                <a:lnTo>
                                  <a:pt x="130" y="120"/>
                                </a:lnTo>
                                <a:lnTo>
                                  <a:pt x="130" y="115"/>
                                </a:lnTo>
                                <a:lnTo>
                                  <a:pt x="135" y="110"/>
                                </a:lnTo>
                                <a:lnTo>
                                  <a:pt x="135" y="105"/>
                                </a:lnTo>
                                <a:lnTo>
                                  <a:pt x="144" y="96"/>
                                </a:lnTo>
                                <a:lnTo>
                                  <a:pt x="144" y="91"/>
                                </a:lnTo>
                                <a:lnTo>
                                  <a:pt x="149" y="86"/>
                                </a:lnTo>
                                <a:lnTo>
                                  <a:pt x="149" y="81"/>
                                </a:lnTo>
                                <a:lnTo>
                                  <a:pt x="159" y="72"/>
                                </a:lnTo>
                                <a:lnTo>
                                  <a:pt x="159" y="67"/>
                                </a:lnTo>
                                <a:lnTo>
                                  <a:pt x="164" y="62"/>
                                </a:lnTo>
                                <a:lnTo>
                                  <a:pt x="164" y="57"/>
                                </a:lnTo>
                                <a:lnTo>
                                  <a:pt x="168" y="52"/>
                                </a:lnTo>
                                <a:lnTo>
                                  <a:pt x="168" y="48"/>
                                </a:lnTo>
                                <a:lnTo>
                                  <a:pt x="178" y="38"/>
                                </a:lnTo>
                                <a:lnTo>
                                  <a:pt x="178" y="33"/>
                                </a:lnTo>
                                <a:lnTo>
                                  <a:pt x="183" y="28"/>
                                </a:lnTo>
                                <a:lnTo>
                                  <a:pt x="183" y="24"/>
                                </a:lnTo>
                                <a:lnTo>
                                  <a:pt x="192" y="14"/>
                                </a:lnTo>
                                <a:lnTo>
                                  <a:pt x="192" y="9"/>
                                </a:lnTo>
                                <a:lnTo>
                                  <a:pt x="197" y="4"/>
                                </a:lnTo>
                                <a:lnTo>
                                  <a:pt x="1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258"/>
                        <wps:cNvSpPr>
                          <a:spLocks/>
                        </wps:cNvSpPr>
                        <wps:spPr bwMode="auto">
                          <a:xfrm>
                            <a:off x="612775" y="4890135"/>
                            <a:ext cx="103505" cy="180340"/>
                          </a:xfrm>
                          <a:custGeom>
                            <a:avLst/>
                            <a:gdLst>
                              <a:gd name="T0" fmla="*/ 0 w 163"/>
                              <a:gd name="T1" fmla="*/ 284 h 284"/>
                              <a:gd name="T2" fmla="*/ 5 w 163"/>
                              <a:gd name="T3" fmla="*/ 279 h 284"/>
                              <a:gd name="T4" fmla="*/ 5 w 163"/>
                              <a:gd name="T5" fmla="*/ 274 h 284"/>
                              <a:gd name="T6" fmla="*/ 14 w 163"/>
                              <a:gd name="T7" fmla="*/ 264 h 284"/>
                              <a:gd name="T8" fmla="*/ 14 w 163"/>
                              <a:gd name="T9" fmla="*/ 260 h 284"/>
                              <a:gd name="T10" fmla="*/ 19 w 163"/>
                              <a:gd name="T11" fmla="*/ 255 h 284"/>
                              <a:gd name="T12" fmla="*/ 19 w 163"/>
                              <a:gd name="T13" fmla="*/ 250 h 284"/>
                              <a:gd name="T14" fmla="*/ 24 w 163"/>
                              <a:gd name="T15" fmla="*/ 245 h 284"/>
                              <a:gd name="T16" fmla="*/ 24 w 163"/>
                              <a:gd name="T17" fmla="*/ 240 h 284"/>
                              <a:gd name="T18" fmla="*/ 33 w 163"/>
                              <a:gd name="T19" fmla="*/ 231 h 284"/>
                              <a:gd name="T20" fmla="*/ 33 w 163"/>
                              <a:gd name="T21" fmla="*/ 226 h 284"/>
                              <a:gd name="T22" fmla="*/ 38 w 163"/>
                              <a:gd name="T23" fmla="*/ 221 h 284"/>
                              <a:gd name="T24" fmla="*/ 38 w 163"/>
                              <a:gd name="T25" fmla="*/ 216 h 284"/>
                              <a:gd name="T26" fmla="*/ 48 w 163"/>
                              <a:gd name="T27" fmla="*/ 207 h 284"/>
                              <a:gd name="T28" fmla="*/ 48 w 163"/>
                              <a:gd name="T29" fmla="*/ 202 h 284"/>
                              <a:gd name="T30" fmla="*/ 53 w 163"/>
                              <a:gd name="T31" fmla="*/ 197 h 284"/>
                              <a:gd name="T32" fmla="*/ 53 w 163"/>
                              <a:gd name="T33" fmla="*/ 192 h 284"/>
                              <a:gd name="T34" fmla="*/ 57 w 163"/>
                              <a:gd name="T35" fmla="*/ 188 h 284"/>
                              <a:gd name="T36" fmla="*/ 57 w 163"/>
                              <a:gd name="T37" fmla="*/ 183 h 284"/>
                              <a:gd name="T38" fmla="*/ 67 w 163"/>
                              <a:gd name="T39" fmla="*/ 173 h 284"/>
                              <a:gd name="T40" fmla="*/ 67 w 163"/>
                              <a:gd name="T41" fmla="*/ 168 h 284"/>
                              <a:gd name="T42" fmla="*/ 72 w 163"/>
                              <a:gd name="T43" fmla="*/ 164 h 284"/>
                              <a:gd name="T44" fmla="*/ 72 w 163"/>
                              <a:gd name="T45" fmla="*/ 159 h 284"/>
                              <a:gd name="T46" fmla="*/ 77 w 163"/>
                              <a:gd name="T47" fmla="*/ 154 h 284"/>
                              <a:gd name="T48" fmla="*/ 77 w 163"/>
                              <a:gd name="T49" fmla="*/ 149 h 284"/>
                              <a:gd name="T50" fmla="*/ 86 w 163"/>
                              <a:gd name="T51" fmla="*/ 140 h 284"/>
                              <a:gd name="T52" fmla="*/ 86 w 163"/>
                              <a:gd name="T53" fmla="*/ 135 h 284"/>
                              <a:gd name="T54" fmla="*/ 91 w 163"/>
                              <a:gd name="T55" fmla="*/ 130 h 284"/>
                              <a:gd name="T56" fmla="*/ 91 w 163"/>
                              <a:gd name="T57" fmla="*/ 125 h 284"/>
                              <a:gd name="T58" fmla="*/ 96 w 163"/>
                              <a:gd name="T59" fmla="*/ 120 h 284"/>
                              <a:gd name="T60" fmla="*/ 96 w 163"/>
                              <a:gd name="T61" fmla="*/ 116 h 284"/>
                              <a:gd name="T62" fmla="*/ 105 w 163"/>
                              <a:gd name="T63" fmla="*/ 106 h 284"/>
                              <a:gd name="T64" fmla="*/ 105 w 163"/>
                              <a:gd name="T65" fmla="*/ 101 h 284"/>
                              <a:gd name="T66" fmla="*/ 110 w 163"/>
                              <a:gd name="T67" fmla="*/ 96 h 284"/>
                              <a:gd name="T68" fmla="*/ 110 w 163"/>
                              <a:gd name="T69" fmla="*/ 92 h 284"/>
                              <a:gd name="T70" fmla="*/ 120 w 163"/>
                              <a:gd name="T71" fmla="*/ 82 h 284"/>
                              <a:gd name="T72" fmla="*/ 120 w 163"/>
                              <a:gd name="T73" fmla="*/ 77 h 284"/>
                              <a:gd name="T74" fmla="*/ 125 w 163"/>
                              <a:gd name="T75" fmla="*/ 72 h 284"/>
                              <a:gd name="T76" fmla="*/ 125 w 163"/>
                              <a:gd name="T77" fmla="*/ 68 h 284"/>
                              <a:gd name="T78" fmla="*/ 129 w 163"/>
                              <a:gd name="T79" fmla="*/ 63 h 284"/>
                              <a:gd name="T80" fmla="*/ 129 w 163"/>
                              <a:gd name="T81" fmla="*/ 58 h 284"/>
                              <a:gd name="T82" fmla="*/ 139 w 163"/>
                              <a:gd name="T83" fmla="*/ 48 h 284"/>
                              <a:gd name="T84" fmla="*/ 139 w 163"/>
                              <a:gd name="T85" fmla="*/ 44 h 284"/>
                              <a:gd name="T86" fmla="*/ 144 w 163"/>
                              <a:gd name="T87" fmla="*/ 39 h 284"/>
                              <a:gd name="T88" fmla="*/ 144 w 163"/>
                              <a:gd name="T89" fmla="*/ 34 h 284"/>
                              <a:gd name="T90" fmla="*/ 149 w 163"/>
                              <a:gd name="T91" fmla="*/ 29 h 284"/>
                              <a:gd name="T92" fmla="*/ 149 w 163"/>
                              <a:gd name="T93" fmla="*/ 24 h 284"/>
                              <a:gd name="T94" fmla="*/ 158 w 163"/>
                              <a:gd name="T95" fmla="*/ 15 h 284"/>
                              <a:gd name="T96" fmla="*/ 158 w 163"/>
                              <a:gd name="T97" fmla="*/ 10 h 284"/>
                              <a:gd name="T98" fmla="*/ 163 w 163"/>
                              <a:gd name="T99" fmla="*/ 5 h 284"/>
                              <a:gd name="T100" fmla="*/ 163 w 163"/>
                              <a:gd name="T101"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3" h="284">
                                <a:moveTo>
                                  <a:pt x="0" y="284"/>
                                </a:moveTo>
                                <a:lnTo>
                                  <a:pt x="5" y="279"/>
                                </a:lnTo>
                                <a:lnTo>
                                  <a:pt x="5" y="274"/>
                                </a:lnTo>
                                <a:lnTo>
                                  <a:pt x="14" y="264"/>
                                </a:lnTo>
                                <a:lnTo>
                                  <a:pt x="14" y="260"/>
                                </a:lnTo>
                                <a:lnTo>
                                  <a:pt x="19" y="255"/>
                                </a:lnTo>
                                <a:lnTo>
                                  <a:pt x="19" y="250"/>
                                </a:lnTo>
                                <a:lnTo>
                                  <a:pt x="24" y="245"/>
                                </a:lnTo>
                                <a:lnTo>
                                  <a:pt x="24" y="240"/>
                                </a:lnTo>
                                <a:lnTo>
                                  <a:pt x="33" y="231"/>
                                </a:lnTo>
                                <a:lnTo>
                                  <a:pt x="33" y="226"/>
                                </a:lnTo>
                                <a:lnTo>
                                  <a:pt x="38" y="221"/>
                                </a:lnTo>
                                <a:lnTo>
                                  <a:pt x="38" y="216"/>
                                </a:lnTo>
                                <a:lnTo>
                                  <a:pt x="48" y="207"/>
                                </a:lnTo>
                                <a:lnTo>
                                  <a:pt x="48" y="202"/>
                                </a:lnTo>
                                <a:lnTo>
                                  <a:pt x="53" y="197"/>
                                </a:lnTo>
                                <a:lnTo>
                                  <a:pt x="53" y="192"/>
                                </a:lnTo>
                                <a:lnTo>
                                  <a:pt x="57" y="188"/>
                                </a:lnTo>
                                <a:lnTo>
                                  <a:pt x="57" y="183"/>
                                </a:lnTo>
                                <a:lnTo>
                                  <a:pt x="67" y="173"/>
                                </a:lnTo>
                                <a:lnTo>
                                  <a:pt x="67" y="168"/>
                                </a:lnTo>
                                <a:lnTo>
                                  <a:pt x="72" y="164"/>
                                </a:lnTo>
                                <a:lnTo>
                                  <a:pt x="72" y="159"/>
                                </a:lnTo>
                                <a:lnTo>
                                  <a:pt x="77" y="154"/>
                                </a:lnTo>
                                <a:lnTo>
                                  <a:pt x="77" y="149"/>
                                </a:lnTo>
                                <a:lnTo>
                                  <a:pt x="86" y="140"/>
                                </a:lnTo>
                                <a:lnTo>
                                  <a:pt x="86" y="135"/>
                                </a:lnTo>
                                <a:lnTo>
                                  <a:pt x="91" y="130"/>
                                </a:lnTo>
                                <a:lnTo>
                                  <a:pt x="91" y="125"/>
                                </a:lnTo>
                                <a:lnTo>
                                  <a:pt x="96" y="120"/>
                                </a:lnTo>
                                <a:lnTo>
                                  <a:pt x="96" y="116"/>
                                </a:lnTo>
                                <a:lnTo>
                                  <a:pt x="105" y="106"/>
                                </a:lnTo>
                                <a:lnTo>
                                  <a:pt x="105" y="101"/>
                                </a:lnTo>
                                <a:lnTo>
                                  <a:pt x="110" y="96"/>
                                </a:lnTo>
                                <a:lnTo>
                                  <a:pt x="110" y="92"/>
                                </a:lnTo>
                                <a:lnTo>
                                  <a:pt x="120" y="82"/>
                                </a:lnTo>
                                <a:lnTo>
                                  <a:pt x="120" y="77"/>
                                </a:lnTo>
                                <a:lnTo>
                                  <a:pt x="125" y="72"/>
                                </a:lnTo>
                                <a:lnTo>
                                  <a:pt x="125" y="68"/>
                                </a:lnTo>
                                <a:lnTo>
                                  <a:pt x="129" y="63"/>
                                </a:lnTo>
                                <a:lnTo>
                                  <a:pt x="129" y="58"/>
                                </a:lnTo>
                                <a:lnTo>
                                  <a:pt x="139" y="48"/>
                                </a:lnTo>
                                <a:lnTo>
                                  <a:pt x="139" y="44"/>
                                </a:lnTo>
                                <a:lnTo>
                                  <a:pt x="144" y="39"/>
                                </a:lnTo>
                                <a:lnTo>
                                  <a:pt x="144" y="34"/>
                                </a:lnTo>
                                <a:lnTo>
                                  <a:pt x="149" y="29"/>
                                </a:lnTo>
                                <a:lnTo>
                                  <a:pt x="149" y="24"/>
                                </a:lnTo>
                                <a:lnTo>
                                  <a:pt x="158" y="15"/>
                                </a:lnTo>
                                <a:lnTo>
                                  <a:pt x="158" y="10"/>
                                </a:lnTo>
                                <a:lnTo>
                                  <a:pt x="163" y="5"/>
                                </a:lnTo>
                                <a:lnTo>
                                  <a:pt x="1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259"/>
                        <wps:cNvSpPr>
                          <a:spLocks/>
                        </wps:cNvSpPr>
                        <wps:spPr bwMode="auto">
                          <a:xfrm>
                            <a:off x="652145" y="4960620"/>
                            <a:ext cx="64135" cy="109855"/>
                          </a:xfrm>
                          <a:custGeom>
                            <a:avLst/>
                            <a:gdLst>
                              <a:gd name="T0" fmla="*/ 0 w 101"/>
                              <a:gd name="T1" fmla="*/ 173 h 173"/>
                              <a:gd name="T2" fmla="*/ 5 w 101"/>
                              <a:gd name="T3" fmla="*/ 168 h 173"/>
                              <a:gd name="T4" fmla="*/ 5 w 101"/>
                              <a:gd name="T5" fmla="*/ 163 h 173"/>
                              <a:gd name="T6" fmla="*/ 10 w 101"/>
                              <a:gd name="T7" fmla="*/ 158 h 173"/>
                              <a:gd name="T8" fmla="*/ 10 w 101"/>
                              <a:gd name="T9" fmla="*/ 153 h 173"/>
                              <a:gd name="T10" fmla="*/ 19 w 101"/>
                              <a:gd name="T11" fmla="*/ 144 h 173"/>
                              <a:gd name="T12" fmla="*/ 19 w 101"/>
                              <a:gd name="T13" fmla="*/ 139 h 173"/>
                              <a:gd name="T14" fmla="*/ 24 w 101"/>
                              <a:gd name="T15" fmla="*/ 134 h 173"/>
                              <a:gd name="T16" fmla="*/ 24 w 101"/>
                              <a:gd name="T17" fmla="*/ 129 h 173"/>
                              <a:gd name="T18" fmla="*/ 29 w 101"/>
                              <a:gd name="T19" fmla="*/ 125 h 173"/>
                              <a:gd name="T20" fmla="*/ 29 w 101"/>
                              <a:gd name="T21" fmla="*/ 120 h 173"/>
                              <a:gd name="T22" fmla="*/ 39 w 101"/>
                              <a:gd name="T23" fmla="*/ 110 h 173"/>
                              <a:gd name="T24" fmla="*/ 39 w 101"/>
                              <a:gd name="T25" fmla="*/ 105 h 173"/>
                              <a:gd name="T26" fmla="*/ 43 w 101"/>
                              <a:gd name="T27" fmla="*/ 101 h 173"/>
                              <a:gd name="T28" fmla="*/ 43 w 101"/>
                              <a:gd name="T29" fmla="*/ 96 h 173"/>
                              <a:gd name="T30" fmla="*/ 53 w 101"/>
                              <a:gd name="T31" fmla="*/ 86 h 173"/>
                              <a:gd name="T32" fmla="*/ 53 w 101"/>
                              <a:gd name="T33" fmla="*/ 81 h 173"/>
                              <a:gd name="T34" fmla="*/ 58 w 101"/>
                              <a:gd name="T35" fmla="*/ 77 h 173"/>
                              <a:gd name="T36" fmla="*/ 58 w 101"/>
                              <a:gd name="T37" fmla="*/ 72 h 173"/>
                              <a:gd name="T38" fmla="*/ 67 w 101"/>
                              <a:gd name="T39" fmla="*/ 62 h 173"/>
                              <a:gd name="T40" fmla="*/ 67 w 101"/>
                              <a:gd name="T41" fmla="*/ 57 h 173"/>
                              <a:gd name="T42" fmla="*/ 72 w 101"/>
                              <a:gd name="T43" fmla="*/ 53 h 173"/>
                              <a:gd name="T44" fmla="*/ 72 w 101"/>
                              <a:gd name="T45" fmla="*/ 48 h 173"/>
                              <a:gd name="T46" fmla="*/ 77 w 101"/>
                              <a:gd name="T47" fmla="*/ 43 h 173"/>
                              <a:gd name="T48" fmla="*/ 77 w 101"/>
                              <a:gd name="T49" fmla="*/ 38 h 173"/>
                              <a:gd name="T50" fmla="*/ 87 w 101"/>
                              <a:gd name="T51" fmla="*/ 29 h 173"/>
                              <a:gd name="T52" fmla="*/ 87 w 101"/>
                              <a:gd name="T53" fmla="*/ 24 h 173"/>
                              <a:gd name="T54" fmla="*/ 91 w 101"/>
                              <a:gd name="T55" fmla="*/ 19 h 173"/>
                              <a:gd name="T56" fmla="*/ 91 w 101"/>
                              <a:gd name="T57" fmla="*/ 14 h 173"/>
                              <a:gd name="T58" fmla="*/ 101 w 101"/>
                              <a:gd name="T59" fmla="*/ 5 h 173"/>
                              <a:gd name="T60" fmla="*/ 101 w 101"/>
                              <a:gd name="T61"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1" h="173">
                                <a:moveTo>
                                  <a:pt x="0" y="173"/>
                                </a:moveTo>
                                <a:lnTo>
                                  <a:pt x="5" y="168"/>
                                </a:lnTo>
                                <a:lnTo>
                                  <a:pt x="5" y="163"/>
                                </a:lnTo>
                                <a:lnTo>
                                  <a:pt x="10" y="158"/>
                                </a:lnTo>
                                <a:lnTo>
                                  <a:pt x="10" y="153"/>
                                </a:lnTo>
                                <a:lnTo>
                                  <a:pt x="19" y="144"/>
                                </a:lnTo>
                                <a:lnTo>
                                  <a:pt x="19" y="139"/>
                                </a:lnTo>
                                <a:lnTo>
                                  <a:pt x="24" y="134"/>
                                </a:lnTo>
                                <a:lnTo>
                                  <a:pt x="24" y="129"/>
                                </a:lnTo>
                                <a:lnTo>
                                  <a:pt x="29" y="125"/>
                                </a:lnTo>
                                <a:lnTo>
                                  <a:pt x="29" y="120"/>
                                </a:lnTo>
                                <a:lnTo>
                                  <a:pt x="39" y="110"/>
                                </a:lnTo>
                                <a:lnTo>
                                  <a:pt x="39" y="105"/>
                                </a:lnTo>
                                <a:lnTo>
                                  <a:pt x="43" y="101"/>
                                </a:lnTo>
                                <a:lnTo>
                                  <a:pt x="43" y="96"/>
                                </a:lnTo>
                                <a:lnTo>
                                  <a:pt x="53" y="86"/>
                                </a:lnTo>
                                <a:lnTo>
                                  <a:pt x="53" y="81"/>
                                </a:lnTo>
                                <a:lnTo>
                                  <a:pt x="58" y="77"/>
                                </a:lnTo>
                                <a:lnTo>
                                  <a:pt x="58" y="72"/>
                                </a:lnTo>
                                <a:lnTo>
                                  <a:pt x="67" y="62"/>
                                </a:lnTo>
                                <a:lnTo>
                                  <a:pt x="67" y="57"/>
                                </a:lnTo>
                                <a:lnTo>
                                  <a:pt x="72" y="53"/>
                                </a:lnTo>
                                <a:lnTo>
                                  <a:pt x="72" y="48"/>
                                </a:lnTo>
                                <a:lnTo>
                                  <a:pt x="77" y="43"/>
                                </a:lnTo>
                                <a:lnTo>
                                  <a:pt x="77" y="38"/>
                                </a:lnTo>
                                <a:lnTo>
                                  <a:pt x="87" y="29"/>
                                </a:lnTo>
                                <a:lnTo>
                                  <a:pt x="87" y="24"/>
                                </a:lnTo>
                                <a:lnTo>
                                  <a:pt x="91" y="19"/>
                                </a:lnTo>
                                <a:lnTo>
                                  <a:pt x="91" y="14"/>
                                </a:lnTo>
                                <a:lnTo>
                                  <a:pt x="101"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60"/>
                        <wps:cNvSpPr>
                          <a:spLocks/>
                        </wps:cNvSpPr>
                        <wps:spPr bwMode="auto">
                          <a:xfrm>
                            <a:off x="692150" y="5027295"/>
                            <a:ext cx="24130" cy="43180"/>
                          </a:xfrm>
                          <a:custGeom>
                            <a:avLst/>
                            <a:gdLst>
                              <a:gd name="T0" fmla="*/ 0 w 38"/>
                              <a:gd name="T1" fmla="*/ 68 h 68"/>
                              <a:gd name="T2" fmla="*/ 0 w 38"/>
                              <a:gd name="T3" fmla="*/ 63 h 68"/>
                              <a:gd name="T4" fmla="*/ 4 w 38"/>
                              <a:gd name="T5" fmla="*/ 58 h 68"/>
                              <a:gd name="T6" fmla="*/ 9 w 38"/>
                              <a:gd name="T7" fmla="*/ 53 h 68"/>
                              <a:gd name="T8" fmla="*/ 9 w 38"/>
                              <a:gd name="T9" fmla="*/ 48 h 68"/>
                              <a:gd name="T10" fmla="*/ 14 w 38"/>
                              <a:gd name="T11" fmla="*/ 44 h 68"/>
                              <a:gd name="T12" fmla="*/ 14 w 38"/>
                              <a:gd name="T13" fmla="*/ 39 h 68"/>
                              <a:gd name="T14" fmla="*/ 19 w 38"/>
                              <a:gd name="T15" fmla="*/ 34 h 68"/>
                              <a:gd name="T16" fmla="*/ 19 w 38"/>
                              <a:gd name="T17" fmla="*/ 29 h 68"/>
                              <a:gd name="T18" fmla="*/ 28 w 38"/>
                              <a:gd name="T19" fmla="*/ 20 h 68"/>
                              <a:gd name="T20" fmla="*/ 28 w 38"/>
                              <a:gd name="T21" fmla="*/ 15 h 68"/>
                              <a:gd name="T22" fmla="*/ 33 w 38"/>
                              <a:gd name="T23" fmla="*/ 10 h 68"/>
                              <a:gd name="T24" fmla="*/ 33 w 38"/>
                              <a:gd name="T25" fmla="*/ 5 h 68"/>
                              <a:gd name="T26" fmla="*/ 38 w 38"/>
                              <a:gd name="T2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8">
                                <a:moveTo>
                                  <a:pt x="0" y="68"/>
                                </a:moveTo>
                                <a:lnTo>
                                  <a:pt x="0" y="63"/>
                                </a:lnTo>
                                <a:lnTo>
                                  <a:pt x="4" y="58"/>
                                </a:lnTo>
                                <a:lnTo>
                                  <a:pt x="9" y="53"/>
                                </a:lnTo>
                                <a:lnTo>
                                  <a:pt x="9" y="48"/>
                                </a:lnTo>
                                <a:lnTo>
                                  <a:pt x="14" y="44"/>
                                </a:lnTo>
                                <a:lnTo>
                                  <a:pt x="14" y="39"/>
                                </a:lnTo>
                                <a:lnTo>
                                  <a:pt x="19" y="34"/>
                                </a:lnTo>
                                <a:lnTo>
                                  <a:pt x="19" y="29"/>
                                </a:lnTo>
                                <a:lnTo>
                                  <a:pt x="28" y="20"/>
                                </a:lnTo>
                                <a:lnTo>
                                  <a:pt x="28" y="15"/>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Line 1261"/>
                        <wps:cNvCnPr>
                          <a:cxnSpLocks noChangeShapeType="1"/>
                        </wps:cNvCnPr>
                        <wps:spPr bwMode="auto">
                          <a:xfrm>
                            <a:off x="716280" y="4853940"/>
                            <a:ext cx="0" cy="25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Freeform 1262"/>
                        <wps:cNvSpPr>
                          <a:spLocks/>
                        </wps:cNvSpPr>
                        <wps:spPr bwMode="auto">
                          <a:xfrm>
                            <a:off x="673735" y="4853940"/>
                            <a:ext cx="42545" cy="73025"/>
                          </a:xfrm>
                          <a:custGeom>
                            <a:avLst/>
                            <a:gdLst>
                              <a:gd name="T0" fmla="*/ 0 w 67"/>
                              <a:gd name="T1" fmla="*/ 0 h 115"/>
                              <a:gd name="T2" fmla="*/ 9 w 67"/>
                              <a:gd name="T3" fmla="*/ 9 h 115"/>
                              <a:gd name="T4" fmla="*/ 9 w 67"/>
                              <a:gd name="T5" fmla="*/ 14 h 115"/>
                              <a:gd name="T6" fmla="*/ 14 w 67"/>
                              <a:gd name="T7" fmla="*/ 19 h 115"/>
                              <a:gd name="T8" fmla="*/ 14 w 67"/>
                              <a:gd name="T9" fmla="*/ 24 h 115"/>
                              <a:gd name="T10" fmla="*/ 24 w 67"/>
                              <a:gd name="T11" fmla="*/ 33 h 115"/>
                              <a:gd name="T12" fmla="*/ 24 w 67"/>
                              <a:gd name="T13" fmla="*/ 38 h 115"/>
                              <a:gd name="T14" fmla="*/ 29 w 67"/>
                              <a:gd name="T15" fmla="*/ 43 h 115"/>
                              <a:gd name="T16" fmla="*/ 29 w 67"/>
                              <a:gd name="T17" fmla="*/ 48 h 115"/>
                              <a:gd name="T18" fmla="*/ 33 w 67"/>
                              <a:gd name="T19" fmla="*/ 52 h 115"/>
                              <a:gd name="T20" fmla="*/ 33 w 67"/>
                              <a:gd name="T21" fmla="*/ 57 h 115"/>
                              <a:gd name="T22" fmla="*/ 43 w 67"/>
                              <a:gd name="T23" fmla="*/ 67 h 115"/>
                              <a:gd name="T24" fmla="*/ 43 w 67"/>
                              <a:gd name="T25" fmla="*/ 72 h 115"/>
                              <a:gd name="T26" fmla="*/ 48 w 67"/>
                              <a:gd name="T27" fmla="*/ 77 h 115"/>
                              <a:gd name="T28" fmla="*/ 48 w 67"/>
                              <a:gd name="T29" fmla="*/ 81 h 115"/>
                              <a:gd name="T30" fmla="*/ 53 w 67"/>
                              <a:gd name="T31" fmla="*/ 86 h 115"/>
                              <a:gd name="T32" fmla="*/ 53 w 67"/>
                              <a:gd name="T33" fmla="*/ 91 h 115"/>
                              <a:gd name="T34" fmla="*/ 62 w 67"/>
                              <a:gd name="T35" fmla="*/ 101 h 115"/>
                              <a:gd name="T36" fmla="*/ 62 w 67"/>
                              <a:gd name="T37" fmla="*/ 105 h 115"/>
                              <a:gd name="T38" fmla="*/ 67 w 67"/>
                              <a:gd name="T39" fmla="*/ 110 h 115"/>
                              <a:gd name="T40" fmla="*/ 67 w 67"/>
                              <a:gd name="T41"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5">
                                <a:moveTo>
                                  <a:pt x="0" y="0"/>
                                </a:moveTo>
                                <a:lnTo>
                                  <a:pt x="9" y="9"/>
                                </a:lnTo>
                                <a:lnTo>
                                  <a:pt x="9" y="14"/>
                                </a:lnTo>
                                <a:lnTo>
                                  <a:pt x="14" y="19"/>
                                </a:lnTo>
                                <a:lnTo>
                                  <a:pt x="14" y="24"/>
                                </a:lnTo>
                                <a:lnTo>
                                  <a:pt x="24" y="33"/>
                                </a:lnTo>
                                <a:lnTo>
                                  <a:pt x="24" y="38"/>
                                </a:lnTo>
                                <a:lnTo>
                                  <a:pt x="29" y="43"/>
                                </a:lnTo>
                                <a:lnTo>
                                  <a:pt x="29" y="48"/>
                                </a:lnTo>
                                <a:lnTo>
                                  <a:pt x="33" y="52"/>
                                </a:lnTo>
                                <a:lnTo>
                                  <a:pt x="33" y="57"/>
                                </a:lnTo>
                                <a:lnTo>
                                  <a:pt x="43" y="67"/>
                                </a:lnTo>
                                <a:lnTo>
                                  <a:pt x="43" y="72"/>
                                </a:lnTo>
                                <a:lnTo>
                                  <a:pt x="48" y="77"/>
                                </a:lnTo>
                                <a:lnTo>
                                  <a:pt x="48" y="81"/>
                                </a:lnTo>
                                <a:lnTo>
                                  <a:pt x="53" y="86"/>
                                </a:lnTo>
                                <a:lnTo>
                                  <a:pt x="53" y="91"/>
                                </a:lnTo>
                                <a:lnTo>
                                  <a:pt x="62" y="101"/>
                                </a:lnTo>
                                <a:lnTo>
                                  <a:pt x="62" y="105"/>
                                </a:lnTo>
                                <a:lnTo>
                                  <a:pt x="67" y="110"/>
                                </a:lnTo>
                                <a:lnTo>
                                  <a:pt x="67"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63"/>
                        <wps:cNvSpPr>
                          <a:spLocks/>
                        </wps:cNvSpPr>
                        <wps:spPr bwMode="auto">
                          <a:xfrm>
                            <a:off x="633730" y="4853940"/>
                            <a:ext cx="82550" cy="140335"/>
                          </a:xfrm>
                          <a:custGeom>
                            <a:avLst/>
                            <a:gdLst>
                              <a:gd name="T0" fmla="*/ 0 w 130"/>
                              <a:gd name="T1" fmla="*/ 0 h 221"/>
                              <a:gd name="T2" fmla="*/ 5 w 130"/>
                              <a:gd name="T3" fmla="*/ 4 h 221"/>
                              <a:gd name="T4" fmla="*/ 5 w 130"/>
                              <a:gd name="T5" fmla="*/ 9 h 221"/>
                              <a:gd name="T6" fmla="*/ 15 w 130"/>
                              <a:gd name="T7" fmla="*/ 19 h 221"/>
                              <a:gd name="T8" fmla="*/ 15 w 130"/>
                              <a:gd name="T9" fmla="*/ 24 h 221"/>
                              <a:gd name="T10" fmla="*/ 20 w 130"/>
                              <a:gd name="T11" fmla="*/ 28 h 221"/>
                              <a:gd name="T12" fmla="*/ 20 w 130"/>
                              <a:gd name="T13" fmla="*/ 33 h 221"/>
                              <a:gd name="T14" fmla="*/ 29 w 130"/>
                              <a:gd name="T15" fmla="*/ 43 h 221"/>
                              <a:gd name="T16" fmla="*/ 29 w 130"/>
                              <a:gd name="T17" fmla="*/ 48 h 221"/>
                              <a:gd name="T18" fmla="*/ 34 w 130"/>
                              <a:gd name="T19" fmla="*/ 52 h 221"/>
                              <a:gd name="T20" fmla="*/ 34 w 130"/>
                              <a:gd name="T21" fmla="*/ 57 h 221"/>
                              <a:gd name="T22" fmla="*/ 39 w 130"/>
                              <a:gd name="T23" fmla="*/ 62 h 221"/>
                              <a:gd name="T24" fmla="*/ 39 w 130"/>
                              <a:gd name="T25" fmla="*/ 67 h 221"/>
                              <a:gd name="T26" fmla="*/ 48 w 130"/>
                              <a:gd name="T27" fmla="*/ 77 h 221"/>
                              <a:gd name="T28" fmla="*/ 48 w 130"/>
                              <a:gd name="T29" fmla="*/ 81 h 221"/>
                              <a:gd name="T30" fmla="*/ 53 w 130"/>
                              <a:gd name="T31" fmla="*/ 86 h 221"/>
                              <a:gd name="T32" fmla="*/ 53 w 130"/>
                              <a:gd name="T33" fmla="*/ 91 h 221"/>
                              <a:gd name="T34" fmla="*/ 63 w 130"/>
                              <a:gd name="T35" fmla="*/ 101 h 221"/>
                              <a:gd name="T36" fmla="*/ 63 w 130"/>
                              <a:gd name="T37" fmla="*/ 105 h 221"/>
                              <a:gd name="T38" fmla="*/ 68 w 130"/>
                              <a:gd name="T39" fmla="*/ 110 h 221"/>
                              <a:gd name="T40" fmla="*/ 68 w 130"/>
                              <a:gd name="T41" fmla="*/ 115 h 221"/>
                              <a:gd name="T42" fmla="*/ 77 w 130"/>
                              <a:gd name="T43" fmla="*/ 125 h 221"/>
                              <a:gd name="T44" fmla="*/ 77 w 130"/>
                              <a:gd name="T45" fmla="*/ 129 h 221"/>
                              <a:gd name="T46" fmla="*/ 82 w 130"/>
                              <a:gd name="T47" fmla="*/ 134 h 221"/>
                              <a:gd name="T48" fmla="*/ 82 w 130"/>
                              <a:gd name="T49" fmla="*/ 139 h 221"/>
                              <a:gd name="T50" fmla="*/ 87 w 130"/>
                              <a:gd name="T51" fmla="*/ 144 h 221"/>
                              <a:gd name="T52" fmla="*/ 87 w 130"/>
                              <a:gd name="T53" fmla="*/ 149 h 221"/>
                              <a:gd name="T54" fmla="*/ 96 w 130"/>
                              <a:gd name="T55" fmla="*/ 158 h 221"/>
                              <a:gd name="T56" fmla="*/ 96 w 130"/>
                              <a:gd name="T57" fmla="*/ 163 h 221"/>
                              <a:gd name="T58" fmla="*/ 101 w 130"/>
                              <a:gd name="T59" fmla="*/ 168 h 221"/>
                              <a:gd name="T60" fmla="*/ 101 w 130"/>
                              <a:gd name="T61" fmla="*/ 173 h 221"/>
                              <a:gd name="T62" fmla="*/ 111 w 130"/>
                              <a:gd name="T63" fmla="*/ 182 h 221"/>
                              <a:gd name="T64" fmla="*/ 111 w 130"/>
                              <a:gd name="T65" fmla="*/ 187 h 221"/>
                              <a:gd name="T66" fmla="*/ 116 w 130"/>
                              <a:gd name="T67" fmla="*/ 192 h 221"/>
                              <a:gd name="T68" fmla="*/ 116 w 130"/>
                              <a:gd name="T69" fmla="*/ 197 h 221"/>
                              <a:gd name="T70" fmla="*/ 125 w 130"/>
                              <a:gd name="T71" fmla="*/ 206 h 221"/>
                              <a:gd name="T72" fmla="*/ 125 w 130"/>
                              <a:gd name="T73" fmla="*/ 211 h 221"/>
                              <a:gd name="T74" fmla="*/ 130 w 130"/>
                              <a:gd name="T75" fmla="*/ 216 h 221"/>
                              <a:gd name="T76" fmla="*/ 130 w 130"/>
                              <a:gd name="T77"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21">
                                <a:moveTo>
                                  <a:pt x="0" y="0"/>
                                </a:moveTo>
                                <a:lnTo>
                                  <a:pt x="5" y="4"/>
                                </a:lnTo>
                                <a:lnTo>
                                  <a:pt x="5" y="9"/>
                                </a:lnTo>
                                <a:lnTo>
                                  <a:pt x="15" y="19"/>
                                </a:lnTo>
                                <a:lnTo>
                                  <a:pt x="15" y="24"/>
                                </a:lnTo>
                                <a:lnTo>
                                  <a:pt x="20" y="28"/>
                                </a:lnTo>
                                <a:lnTo>
                                  <a:pt x="20" y="33"/>
                                </a:lnTo>
                                <a:lnTo>
                                  <a:pt x="29" y="43"/>
                                </a:lnTo>
                                <a:lnTo>
                                  <a:pt x="29" y="48"/>
                                </a:lnTo>
                                <a:lnTo>
                                  <a:pt x="34" y="52"/>
                                </a:lnTo>
                                <a:lnTo>
                                  <a:pt x="34" y="57"/>
                                </a:lnTo>
                                <a:lnTo>
                                  <a:pt x="39" y="62"/>
                                </a:lnTo>
                                <a:lnTo>
                                  <a:pt x="39" y="67"/>
                                </a:lnTo>
                                <a:lnTo>
                                  <a:pt x="48" y="77"/>
                                </a:lnTo>
                                <a:lnTo>
                                  <a:pt x="48" y="81"/>
                                </a:lnTo>
                                <a:lnTo>
                                  <a:pt x="53" y="86"/>
                                </a:lnTo>
                                <a:lnTo>
                                  <a:pt x="53" y="91"/>
                                </a:lnTo>
                                <a:lnTo>
                                  <a:pt x="63" y="101"/>
                                </a:lnTo>
                                <a:lnTo>
                                  <a:pt x="63" y="105"/>
                                </a:lnTo>
                                <a:lnTo>
                                  <a:pt x="68" y="110"/>
                                </a:lnTo>
                                <a:lnTo>
                                  <a:pt x="68" y="115"/>
                                </a:lnTo>
                                <a:lnTo>
                                  <a:pt x="77" y="125"/>
                                </a:lnTo>
                                <a:lnTo>
                                  <a:pt x="77" y="129"/>
                                </a:lnTo>
                                <a:lnTo>
                                  <a:pt x="82" y="134"/>
                                </a:lnTo>
                                <a:lnTo>
                                  <a:pt x="82" y="139"/>
                                </a:lnTo>
                                <a:lnTo>
                                  <a:pt x="87" y="144"/>
                                </a:lnTo>
                                <a:lnTo>
                                  <a:pt x="87" y="149"/>
                                </a:lnTo>
                                <a:lnTo>
                                  <a:pt x="96" y="158"/>
                                </a:lnTo>
                                <a:lnTo>
                                  <a:pt x="96" y="163"/>
                                </a:lnTo>
                                <a:lnTo>
                                  <a:pt x="101" y="168"/>
                                </a:lnTo>
                                <a:lnTo>
                                  <a:pt x="101" y="173"/>
                                </a:lnTo>
                                <a:lnTo>
                                  <a:pt x="111" y="182"/>
                                </a:lnTo>
                                <a:lnTo>
                                  <a:pt x="111" y="187"/>
                                </a:lnTo>
                                <a:lnTo>
                                  <a:pt x="116" y="192"/>
                                </a:lnTo>
                                <a:lnTo>
                                  <a:pt x="116" y="197"/>
                                </a:lnTo>
                                <a:lnTo>
                                  <a:pt x="125" y="206"/>
                                </a:lnTo>
                                <a:lnTo>
                                  <a:pt x="125" y="211"/>
                                </a:lnTo>
                                <a:lnTo>
                                  <a:pt x="130" y="216"/>
                                </a:lnTo>
                                <a:lnTo>
                                  <a:pt x="130"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264"/>
                        <wps:cNvSpPr>
                          <a:spLocks/>
                        </wps:cNvSpPr>
                        <wps:spPr bwMode="auto">
                          <a:xfrm>
                            <a:off x="597535" y="4853940"/>
                            <a:ext cx="118745" cy="207010"/>
                          </a:xfrm>
                          <a:custGeom>
                            <a:avLst/>
                            <a:gdLst>
                              <a:gd name="T0" fmla="*/ 0 w 187"/>
                              <a:gd name="T1" fmla="*/ 0 h 326"/>
                              <a:gd name="T2" fmla="*/ 0 w 187"/>
                              <a:gd name="T3" fmla="*/ 4 h 326"/>
                              <a:gd name="T4" fmla="*/ 5 w 187"/>
                              <a:gd name="T5" fmla="*/ 9 h 326"/>
                              <a:gd name="T6" fmla="*/ 5 w 187"/>
                              <a:gd name="T7" fmla="*/ 14 h 326"/>
                              <a:gd name="T8" fmla="*/ 9 w 187"/>
                              <a:gd name="T9" fmla="*/ 19 h 326"/>
                              <a:gd name="T10" fmla="*/ 14 w 187"/>
                              <a:gd name="T11" fmla="*/ 24 h 326"/>
                              <a:gd name="T12" fmla="*/ 14 w 187"/>
                              <a:gd name="T13" fmla="*/ 28 h 326"/>
                              <a:gd name="T14" fmla="*/ 19 w 187"/>
                              <a:gd name="T15" fmla="*/ 33 h 326"/>
                              <a:gd name="T16" fmla="*/ 19 w 187"/>
                              <a:gd name="T17" fmla="*/ 38 h 326"/>
                              <a:gd name="T18" fmla="*/ 24 w 187"/>
                              <a:gd name="T19" fmla="*/ 43 h 326"/>
                              <a:gd name="T20" fmla="*/ 24 w 187"/>
                              <a:gd name="T21" fmla="*/ 48 h 326"/>
                              <a:gd name="T22" fmla="*/ 33 w 187"/>
                              <a:gd name="T23" fmla="*/ 57 h 326"/>
                              <a:gd name="T24" fmla="*/ 33 w 187"/>
                              <a:gd name="T25" fmla="*/ 62 h 326"/>
                              <a:gd name="T26" fmla="*/ 38 w 187"/>
                              <a:gd name="T27" fmla="*/ 67 h 326"/>
                              <a:gd name="T28" fmla="*/ 38 w 187"/>
                              <a:gd name="T29" fmla="*/ 72 h 326"/>
                              <a:gd name="T30" fmla="*/ 48 w 187"/>
                              <a:gd name="T31" fmla="*/ 81 h 326"/>
                              <a:gd name="T32" fmla="*/ 48 w 187"/>
                              <a:gd name="T33" fmla="*/ 86 h 326"/>
                              <a:gd name="T34" fmla="*/ 53 w 187"/>
                              <a:gd name="T35" fmla="*/ 91 h 326"/>
                              <a:gd name="T36" fmla="*/ 53 w 187"/>
                              <a:gd name="T37" fmla="*/ 96 h 326"/>
                              <a:gd name="T38" fmla="*/ 57 w 187"/>
                              <a:gd name="T39" fmla="*/ 101 h 326"/>
                              <a:gd name="T40" fmla="*/ 57 w 187"/>
                              <a:gd name="T41" fmla="*/ 105 h 326"/>
                              <a:gd name="T42" fmla="*/ 67 w 187"/>
                              <a:gd name="T43" fmla="*/ 115 h 326"/>
                              <a:gd name="T44" fmla="*/ 67 w 187"/>
                              <a:gd name="T45" fmla="*/ 120 h 326"/>
                              <a:gd name="T46" fmla="*/ 72 w 187"/>
                              <a:gd name="T47" fmla="*/ 125 h 326"/>
                              <a:gd name="T48" fmla="*/ 72 w 187"/>
                              <a:gd name="T49" fmla="*/ 129 h 326"/>
                              <a:gd name="T50" fmla="*/ 81 w 187"/>
                              <a:gd name="T51" fmla="*/ 139 h 326"/>
                              <a:gd name="T52" fmla="*/ 81 w 187"/>
                              <a:gd name="T53" fmla="*/ 144 h 326"/>
                              <a:gd name="T54" fmla="*/ 86 w 187"/>
                              <a:gd name="T55" fmla="*/ 149 h 326"/>
                              <a:gd name="T56" fmla="*/ 86 w 187"/>
                              <a:gd name="T57" fmla="*/ 153 h 326"/>
                              <a:gd name="T58" fmla="*/ 91 w 187"/>
                              <a:gd name="T59" fmla="*/ 158 h 326"/>
                              <a:gd name="T60" fmla="*/ 91 w 187"/>
                              <a:gd name="T61" fmla="*/ 163 h 326"/>
                              <a:gd name="T62" fmla="*/ 101 w 187"/>
                              <a:gd name="T63" fmla="*/ 173 h 326"/>
                              <a:gd name="T64" fmla="*/ 101 w 187"/>
                              <a:gd name="T65" fmla="*/ 177 h 326"/>
                              <a:gd name="T66" fmla="*/ 105 w 187"/>
                              <a:gd name="T67" fmla="*/ 182 h 326"/>
                              <a:gd name="T68" fmla="*/ 105 w 187"/>
                              <a:gd name="T69" fmla="*/ 187 h 326"/>
                              <a:gd name="T70" fmla="*/ 115 w 187"/>
                              <a:gd name="T71" fmla="*/ 197 h 326"/>
                              <a:gd name="T72" fmla="*/ 115 w 187"/>
                              <a:gd name="T73" fmla="*/ 201 h 326"/>
                              <a:gd name="T74" fmla="*/ 120 w 187"/>
                              <a:gd name="T75" fmla="*/ 206 h 326"/>
                              <a:gd name="T76" fmla="*/ 120 w 187"/>
                              <a:gd name="T77" fmla="*/ 211 h 326"/>
                              <a:gd name="T78" fmla="*/ 125 w 187"/>
                              <a:gd name="T79" fmla="*/ 216 h 326"/>
                              <a:gd name="T80" fmla="*/ 125 w 187"/>
                              <a:gd name="T81" fmla="*/ 221 h 326"/>
                              <a:gd name="T82" fmla="*/ 134 w 187"/>
                              <a:gd name="T83" fmla="*/ 230 h 326"/>
                              <a:gd name="T84" fmla="*/ 134 w 187"/>
                              <a:gd name="T85" fmla="*/ 235 h 326"/>
                              <a:gd name="T86" fmla="*/ 139 w 187"/>
                              <a:gd name="T87" fmla="*/ 240 h 326"/>
                              <a:gd name="T88" fmla="*/ 139 w 187"/>
                              <a:gd name="T89" fmla="*/ 245 h 326"/>
                              <a:gd name="T90" fmla="*/ 149 w 187"/>
                              <a:gd name="T91" fmla="*/ 254 h 326"/>
                              <a:gd name="T92" fmla="*/ 149 w 187"/>
                              <a:gd name="T93" fmla="*/ 259 h 326"/>
                              <a:gd name="T94" fmla="*/ 153 w 187"/>
                              <a:gd name="T95" fmla="*/ 264 h 326"/>
                              <a:gd name="T96" fmla="*/ 153 w 187"/>
                              <a:gd name="T97" fmla="*/ 269 h 326"/>
                              <a:gd name="T98" fmla="*/ 158 w 187"/>
                              <a:gd name="T99" fmla="*/ 273 h 326"/>
                              <a:gd name="T100" fmla="*/ 158 w 187"/>
                              <a:gd name="T101" fmla="*/ 278 h 326"/>
                              <a:gd name="T102" fmla="*/ 168 w 187"/>
                              <a:gd name="T103" fmla="*/ 288 h 326"/>
                              <a:gd name="T104" fmla="*/ 168 w 187"/>
                              <a:gd name="T105" fmla="*/ 293 h 326"/>
                              <a:gd name="T106" fmla="*/ 173 w 187"/>
                              <a:gd name="T107" fmla="*/ 297 h 326"/>
                              <a:gd name="T108" fmla="*/ 173 w 187"/>
                              <a:gd name="T109" fmla="*/ 302 h 326"/>
                              <a:gd name="T110" fmla="*/ 182 w 187"/>
                              <a:gd name="T111" fmla="*/ 312 h 326"/>
                              <a:gd name="T112" fmla="*/ 182 w 187"/>
                              <a:gd name="T113" fmla="*/ 317 h 326"/>
                              <a:gd name="T114" fmla="*/ 187 w 187"/>
                              <a:gd name="T115" fmla="*/ 321 h 326"/>
                              <a:gd name="T116" fmla="*/ 187 w 187"/>
                              <a:gd name="T117" fmla="*/ 326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7" h="326">
                                <a:moveTo>
                                  <a:pt x="0" y="0"/>
                                </a:moveTo>
                                <a:lnTo>
                                  <a:pt x="0" y="4"/>
                                </a:lnTo>
                                <a:lnTo>
                                  <a:pt x="5" y="9"/>
                                </a:lnTo>
                                <a:lnTo>
                                  <a:pt x="5" y="14"/>
                                </a:lnTo>
                                <a:lnTo>
                                  <a:pt x="9" y="19"/>
                                </a:lnTo>
                                <a:lnTo>
                                  <a:pt x="14" y="24"/>
                                </a:lnTo>
                                <a:lnTo>
                                  <a:pt x="14" y="28"/>
                                </a:lnTo>
                                <a:lnTo>
                                  <a:pt x="19" y="33"/>
                                </a:lnTo>
                                <a:lnTo>
                                  <a:pt x="19" y="38"/>
                                </a:lnTo>
                                <a:lnTo>
                                  <a:pt x="24" y="43"/>
                                </a:lnTo>
                                <a:lnTo>
                                  <a:pt x="24" y="48"/>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81" y="139"/>
                                </a:lnTo>
                                <a:lnTo>
                                  <a:pt x="81" y="144"/>
                                </a:lnTo>
                                <a:lnTo>
                                  <a:pt x="86" y="149"/>
                                </a:lnTo>
                                <a:lnTo>
                                  <a:pt x="86" y="153"/>
                                </a:lnTo>
                                <a:lnTo>
                                  <a:pt x="91" y="158"/>
                                </a:lnTo>
                                <a:lnTo>
                                  <a:pt x="91" y="163"/>
                                </a:lnTo>
                                <a:lnTo>
                                  <a:pt x="101" y="173"/>
                                </a:lnTo>
                                <a:lnTo>
                                  <a:pt x="101" y="177"/>
                                </a:lnTo>
                                <a:lnTo>
                                  <a:pt x="105" y="182"/>
                                </a:lnTo>
                                <a:lnTo>
                                  <a:pt x="105" y="187"/>
                                </a:lnTo>
                                <a:lnTo>
                                  <a:pt x="115" y="197"/>
                                </a:lnTo>
                                <a:lnTo>
                                  <a:pt x="115" y="201"/>
                                </a:lnTo>
                                <a:lnTo>
                                  <a:pt x="120" y="206"/>
                                </a:lnTo>
                                <a:lnTo>
                                  <a:pt x="120" y="211"/>
                                </a:lnTo>
                                <a:lnTo>
                                  <a:pt x="125" y="216"/>
                                </a:lnTo>
                                <a:lnTo>
                                  <a:pt x="125" y="221"/>
                                </a:lnTo>
                                <a:lnTo>
                                  <a:pt x="134" y="230"/>
                                </a:lnTo>
                                <a:lnTo>
                                  <a:pt x="134" y="235"/>
                                </a:lnTo>
                                <a:lnTo>
                                  <a:pt x="139" y="240"/>
                                </a:lnTo>
                                <a:lnTo>
                                  <a:pt x="139" y="245"/>
                                </a:lnTo>
                                <a:lnTo>
                                  <a:pt x="149" y="254"/>
                                </a:lnTo>
                                <a:lnTo>
                                  <a:pt x="149" y="259"/>
                                </a:lnTo>
                                <a:lnTo>
                                  <a:pt x="153" y="264"/>
                                </a:lnTo>
                                <a:lnTo>
                                  <a:pt x="153" y="269"/>
                                </a:lnTo>
                                <a:lnTo>
                                  <a:pt x="158" y="273"/>
                                </a:lnTo>
                                <a:lnTo>
                                  <a:pt x="158" y="278"/>
                                </a:lnTo>
                                <a:lnTo>
                                  <a:pt x="168" y="288"/>
                                </a:lnTo>
                                <a:lnTo>
                                  <a:pt x="168" y="293"/>
                                </a:lnTo>
                                <a:lnTo>
                                  <a:pt x="173" y="297"/>
                                </a:lnTo>
                                <a:lnTo>
                                  <a:pt x="173" y="302"/>
                                </a:lnTo>
                                <a:lnTo>
                                  <a:pt x="182" y="312"/>
                                </a:lnTo>
                                <a:lnTo>
                                  <a:pt x="182" y="317"/>
                                </a:lnTo>
                                <a:lnTo>
                                  <a:pt x="187" y="321"/>
                                </a:lnTo>
                                <a:lnTo>
                                  <a:pt x="187" y="3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265"/>
                        <wps:cNvSpPr>
                          <a:spLocks/>
                        </wps:cNvSpPr>
                        <wps:spPr bwMode="auto">
                          <a:xfrm>
                            <a:off x="557530" y="4853940"/>
                            <a:ext cx="125095" cy="216535"/>
                          </a:xfrm>
                          <a:custGeom>
                            <a:avLst/>
                            <a:gdLst>
                              <a:gd name="T0" fmla="*/ 0 w 197"/>
                              <a:gd name="T1" fmla="*/ 0 h 341"/>
                              <a:gd name="T2" fmla="*/ 0 w 197"/>
                              <a:gd name="T3" fmla="*/ 4 h 341"/>
                              <a:gd name="T4" fmla="*/ 5 w 197"/>
                              <a:gd name="T5" fmla="*/ 9 h 341"/>
                              <a:gd name="T6" fmla="*/ 5 w 197"/>
                              <a:gd name="T7" fmla="*/ 14 h 341"/>
                              <a:gd name="T8" fmla="*/ 10 w 197"/>
                              <a:gd name="T9" fmla="*/ 19 h 341"/>
                              <a:gd name="T10" fmla="*/ 15 w 197"/>
                              <a:gd name="T11" fmla="*/ 24 h 341"/>
                              <a:gd name="T12" fmla="*/ 15 w 197"/>
                              <a:gd name="T13" fmla="*/ 28 h 341"/>
                              <a:gd name="T14" fmla="*/ 20 w 197"/>
                              <a:gd name="T15" fmla="*/ 33 h 341"/>
                              <a:gd name="T16" fmla="*/ 20 w 197"/>
                              <a:gd name="T17" fmla="*/ 38 h 341"/>
                              <a:gd name="T18" fmla="*/ 24 w 197"/>
                              <a:gd name="T19" fmla="*/ 43 h 341"/>
                              <a:gd name="T20" fmla="*/ 24 w 197"/>
                              <a:gd name="T21" fmla="*/ 48 h 341"/>
                              <a:gd name="T22" fmla="*/ 34 w 197"/>
                              <a:gd name="T23" fmla="*/ 57 h 341"/>
                              <a:gd name="T24" fmla="*/ 34 w 197"/>
                              <a:gd name="T25" fmla="*/ 62 h 341"/>
                              <a:gd name="T26" fmla="*/ 39 w 197"/>
                              <a:gd name="T27" fmla="*/ 67 h 341"/>
                              <a:gd name="T28" fmla="*/ 39 w 197"/>
                              <a:gd name="T29" fmla="*/ 72 h 341"/>
                              <a:gd name="T30" fmla="*/ 44 w 197"/>
                              <a:gd name="T31" fmla="*/ 77 h 341"/>
                              <a:gd name="T32" fmla="*/ 44 w 197"/>
                              <a:gd name="T33" fmla="*/ 81 h 341"/>
                              <a:gd name="T34" fmla="*/ 53 w 197"/>
                              <a:gd name="T35" fmla="*/ 91 h 341"/>
                              <a:gd name="T36" fmla="*/ 53 w 197"/>
                              <a:gd name="T37" fmla="*/ 96 h 341"/>
                              <a:gd name="T38" fmla="*/ 58 w 197"/>
                              <a:gd name="T39" fmla="*/ 101 h 341"/>
                              <a:gd name="T40" fmla="*/ 58 w 197"/>
                              <a:gd name="T41" fmla="*/ 105 h 341"/>
                              <a:gd name="T42" fmla="*/ 68 w 197"/>
                              <a:gd name="T43" fmla="*/ 115 h 341"/>
                              <a:gd name="T44" fmla="*/ 68 w 197"/>
                              <a:gd name="T45" fmla="*/ 120 h 341"/>
                              <a:gd name="T46" fmla="*/ 72 w 197"/>
                              <a:gd name="T47" fmla="*/ 125 h 341"/>
                              <a:gd name="T48" fmla="*/ 72 w 197"/>
                              <a:gd name="T49" fmla="*/ 129 h 341"/>
                              <a:gd name="T50" fmla="*/ 77 w 197"/>
                              <a:gd name="T51" fmla="*/ 134 h 341"/>
                              <a:gd name="T52" fmla="*/ 77 w 197"/>
                              <a:gd name="T53" fmla="*/ 139 h 341"/>
                              <a:gd name="T54" fmla="*/ 87 w 197"/>
                              <a:gd name="T55" fmla="*/ 149 h 341"/>
                              <a:gd name="T56" fmla="*/ 87 w 197"/>
                              <a:gd name="T57" fmla="*/ 153 h 341"/>
                              <a:gd name="T58" fmla="*/ 92 w 197"/>
                              <a:gd name="T59" fmla="*/ 158 h 341"/>
                              <a:gd name="T60" fmla="*/ 92 w 197"/>
                              <a:gd name="T61" fmla="*/ 163 h 341"/>
                              <a:gd name="T62" fmla="*/ 96 w 197"/>
                              <a:gd name="T63" fmla="*/ 168 h 341"/>
                              <a:gd name="T64" fmla="*/ 96 w 197"/>
                              <a:gd name="T65" fmla="*/ 173 h 341"/>
                              <a:gd name="T66" fmla="*/ 106 w 197"/>
                              <a:gd name="T67" fmla="*/ 182 h 341"/>
                              <a:gd name="T68" fmla="*/ 106 w 197"/>
                              <a:gd name="T69" fmla="*/ 187 h 341"/>
                              <a:gd name="T70" fmla="*/ 111 w 197"/>
                              <a:gd name="T71" fmla="*/ 192 h 341"/>
                              <a:gd name="T72" fmla="*/ 111 w 197"/>
                              <a:gd name="T73" fmla="*/ 197 h 341"/>
                              <a:gd name="T74" fmla="*/ 116 w 197"/>
                              <a:gd name="T75" fmla="*/ 201 h 341"/>
                              <a:gd name="T76" fmla="*/ 116 w 197"/>
                              <a:gd name="T77" fmla="*/ 206 h 341"/>
                              <a:gd name="T78" fmla="*/ 125 w 197"/>
                              <a:gd name="T79" fmla="*/ 216 h 341"/>
                              <a:gd name="T80" fmla="*/ 125 w 197"/>
                              <a:gd name="T81" fmla="*/ 221 h 341"/>
                              <a:gd name="T82" fmla="*/ 130 w 197"/>
                              <a:gd name="T83" fmla="*/ 225 h 341"/>
                              <a:gd name="T84" fmla="*/ 130 w 197"/>
                              <a:gd name="T85" fmla="*/ 230 h 341"/>
                              <a:gd name="T86" fmla="*/ 140 w 197"/>
                              <a:gd name="T87" fmla="*/ 240 h 341"/>
                              <a:gd name="T88" fmla="*/ 140 w 197"/>
                              <a:gd name="T89" fmla="*/ 245 h 341"/>
                              <a:gd name="T90" fmla="*/ 144 w 197"/>
                              <a:gd name="T91" fmla="*/ 249 h 341"/>
                              <a:gd name="T92" fmla="*/ 144 w 197"/>
                              <a:gd name="T93" fmla="*/ 254 h 341"/>
                              <a:gd name="T94" fmla="*/ 149 w 197"/>
                              <a:gd name="T95" fmla="*/ 259 h 341"/>
                              <a:gd name="T96" fmla="*/ 149 w 197"/>
                              <a:gd name="T97" fmla="*/ 264 h 341"/>
                              <a:gd name="T98" fmla="*/ 159 w 197"/>
                              <a:gd name="T99" fmla="*/ 273 h 341"/>
                              <a:gd name="T100" fmla="*/ 159 w 197"/>
                              <a:gd name="T101" fmla="*/ 278 h 341"/>
                              <a:gd name="T102" fmla="*/ 164 w 197"/>
                              <a:gd name="T103" fmla="*/ 283 h 341"/>
                              <a:gd name="T104" fmla="*/ 164 w 197"/>
                              <a:gd name="T105" fmla="*/ 288 h 341"/>
                              <a:gd name="T106" fmla="*/ 168 w 197"/>
                              <a:gd name="T107" fmla="*/ 293 h 341"/>
                              <a:gd name="T108" fmla="*/ 168 w 197"/>
                              <a:gd name="T109" fmla="*/ 297 h 341"/>
                              <a:gd name="T110" fmla="*/ 178 w 197"/>
                              <a:gd name="T111" fmla="*/ 307 h 341"/>
                              <a:gd name="T112" fmla="*/ 178 w 197"/>
                              <a:gd name="T113" fmla="*/ 312 h 341"/>
                              <a:gd name="T114" fmla="*/ 183 w 197"/>
                              <a:gd name="T115" fmla="*/ 317 h 341"/>
                              <a:gd name="T116" fmla="*/ 183 w 197"/>
                              <a:gd name="T117" fmla="*/ 321 h 341"/>
                              <a:gd name="T118" fmla="*/ 188 w 197"/>
                              <a:gd name="T119" fmla="*/ 326 h 341"/>
                              <a:gd name="T120" fmla="*/ 188 w 197"/>
                              <a:gd name="T121" fmla="*/ 331 h 341"/>
                              <a:gd name="T122" fmla="*/ 197 w 197"/>
                              <a:gd name="T123" fmla="*/ 34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7" h="341">
                                <a:moveTo>
                                  <a:pt x="0" y="0"/>
                                </a:moveTo>
                                <a:lnTo>
                                  <a:pt x="0" y="4"/>
                                </a:lnTo>
                                <a:lnTo>
                                  <a:pt x="5" y="9"/>
                                </a:lnTo>
                                <a:lnTo>
                                  <a:pt x="5" y="14"/>
                                </a:lnTo>
                                <a:lnTo>
                                  <a:pt x="10" y="19"/>
                                </a:lnTo>
                                <a:lnTo>
                                  <a:pt x="15" y="24"/>
                                </a:lnTo>
                                <a:lnTo>
                                  <a:pt x="15" y="28"/>
                                </a:lnTo>
                                <a:lnTo>
                                  <a:pt x="20" y="33"/>
                                </a:lnTo>
                                <a:lnTo>
                                  <a:pt x="20" y="38"/>
                                </a:lnTo>
                                <a:lnTo>
                                  <a:pt x="24" y="43"/>
                                </a:lnTo>
                                <a:lnTo>
                                  <a:pt x="24" y="48"/>
                                </a:lnTo>
                                <a:lnTo>
                                  <a:pt x="34" y="57"/>
                                </a:lnTo>
                                <a:lnTo>
                                  <a:pt x="34" y="62"/>
                                </a:lnTo>
                                <a:lnTo>
                                  <a:pt x="39" y="67"/>
                                </a:lnTo>
                                <a:lnTo>
                                  <a:pt x="39" y="72"/>
                                </a:lnTo>
                                <a:lnTo>
                                  <a:pt x="44" y="77"/>
                                </a:lnTo>
                                <a:lnTo>
                                  <a:pt x="44" y="81"/>
                                </a:lnTo>
                                <a:lnTo>
                                  <a:pt x="53" y="91"/>
                                </a:lnTo>
                                <a:lnTo>
                                  <a:pt x="53" y="96"/>
                                </a:lnTo>
                                <a:lnTo>
                                  <a:pt x="58" y="101"/>
                                </a:lnTo>
                                <a:lnTo>
                                  <a:pt x="58" y="105"/>
                                </a:lnTo>
                                <a:lnTo>
                                  <a:pt x="68" y="115"/>
                                </a:lnTo>
                                <a:lnTo>
                                  <a:pt x="68" y="120"/>
                                </a:lnTo>
                                <a:lnTo>
                                  <a:pt x="72" y="125"/>
                                </a:lnTo>
                                <a:lnTo>
                                  <a:pt x="72" y="129"/>
                                </a:lnTo>
                                <a:lnTo>
                                  <a:pt x="77" y="134"/>
                                </a:lnTo>
                                <a:lnTo>
                                  <a:pt x="77" y="139"/>
                                </a:lnTo>
                                <a:lnTo>
                                  <a:pt x="87" y="149"/>
                                </a:lnTo>
                                <a:lnTo>
                                  <a:pt x="87" y="153"/>
                                </a:lnTo>
                                <a:lnTo>
                                  <a:pt x="92" y="158"/>
                                </a:lnTo>
                                <a:lnTo>
                                  <a:pt x="92" y="163"/>
                                </a:lnTo>
                                <a:lnTo>
                                  <a:pt x="96" y="168"/>
                                </a:lnTo>
                                <a:lnTo>
                                  <a:pt x="96" y="173"/>
                                </a:lnTo>
                                <a:lnTo>
                                  <a:pt x="106" y="182"/>
                                </a:lnTo>
                                <a:lnTo>
                                  <a:pt x="106" y="187"/>
                                </a:lnTo>
                                <a:lnTo>
                                  <a:pt x="111" y="192"/>
                                </a:lnTo>
                                <a:lnTo>
                                  <a:pt x="111" y="197"/>
                                </a:lnTo>
                                <a:lnTo>
                                  <a:pt x="116" y="201"/>
                                </a:lnTo>
                                <a:lnTo>
                                  <a:pt x="116" y="206"/>
                                </a:lnTo>
                                <a:lnTo>
                                  <a:pt x="125" y="216"/>
                                </a:lnTo>
                                <a:lnTo>
                                  <a:pt x="125" y="221"/>
                                </a:lnTo>
                                <a:lnTo>
                                  <a:pt x="130" y="225"/>
                                </a:lnTo>
                                <a:lnTo>
                                  <a:pt x="130" y="230"/>
                                </a:lnTo>
                                <a:lnTo>
                                  <a:pt x="140" y="240"/>
                                </a:lnTo>
                                <a:lnTo>
                                  <a:pt x="140" y="245"/>
                                </a:lnTo>
                                <a:lnTo>
                                  <a:pt x="144" y="249"/>
                                </a:lnTo>
                                <a:lnTo>
                                  <a:pt x="144" y="254"/>
                                </a:lnTo>
                                <a:lnTo>
                                  <a:pt x="149" y="259"/>
                                </a:lnTo>
                                <a:lnTo>
                                  <a:pt x="149" y="264"/>
                                </a:lnTo>
                                <a:lnTo>
                                  <a:pt x="159" y="273"/>
                                </a:lnTo>
                                <a:lnTo>
                                  <a:pt x="159" y="278"/>
                                </a:lnTo>
                                <a:lnTo>
                                  <a:pt x="164" y="283"/>
                                </a:lnTo>
                                <a:lnTo>
                                  <a:pt x="164" y="288"/>
                                </a:lnTo>
                                <a:lnTo>
                                  <a:pt x="168" y="293"/>
                                </a:lnTo>
                                <a:lnTo>
                                  <a:pt x="168" y="297"/>
                                </a:lnTo>
                                <a:lnTo>
                                  <a:pt x="178" y="307"/>
                                </a:lnTo>
                                <a:lnTo>
                                  <a:pt x="178" y="312"/>
                                </a:lnTo>
                                <a:lnTo>
                                  <a:pt x="183" y="317"/>
                                </a:lnTo>
                                <a:lnTo>
                                  <a:pt x="183" y="321"/>
                                </a:lnTo>
                                <a:lnTo>
                                  <a:pt x="188" y="326"/>
                                </a:lnTo>
                                <a:lnTo>
                                  <a:pt x="188" y="331"/>
                                </a:lnTo>
                                <a:lnTo>
                                  <a:pt x="197" y="3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266"/>
                        <wps:cNvSpPr>
                          <a:spLocks/>
                        </wps:cNvSpPr>
                        <wps:spPr bwMode="auto">
                          <a:xfrm>
                            <a:off x="514985" y="4853940"/>
                            <a:ext cx="128270" cy="216535"/>
                          </a:xfrm>
                          <a:custGeom>
                            <a:avLst/>
                            <a:gdLst>
                              <a:gd name="T0" fmla="*/ 0 w 202"/>
                              <a:gd name="T1" fmla="*/ 0 h 341"/>
                              <a:gd name="T2" fmla="*/ 5 w 202"/>
                              <a:gd name="T3" fmla="*/ 4 h 341"/>
                              <a:gd name="T4" fmla="*/ 5 w 202"/>
                              <a:gd name="T5" fmla="*/ 9 h 341"/>
                              <a:gd name="T6" fmla="*/ 15 w 202"/>
                              <a:gd name="T7" fmla="*/ 19 h 341"/>
                              <a:gd name="T8" fmla="*/ 15 w 202"/>
                              <a:gd name="T9" fmla="*/ 24 h 341"/>
                              <a:gd name="T10" fmla="*/ 19 w 202"/>
                              <a:gd name="T11" fmla="*/ 28 h 341"/>
                              <a:gd name="T12" fmla="*/ 19 w 202"/>
                              <a:gd name="T13" fmla="*/ 33 h 341"/>
                              <a:gd name="T14" fmla="*/ 24 w 202"/>
                              <a:gd name="T15" fmla="*/ 38 h 341"/>
                              <a:gd name="T16" fmla="*/ 24 w 202"/>
                              <a:gd name="T17" fmla="*/ 43 h 341"/>
                              <a:gd name="T18" fmla="*/ 34 w 202"/>
                              <a:gd name="T19" fmla="*/ 52 h 341"/>
                              <a:gd name="T20" fmla="*/ 34 w 202"/>
                              <a:gd name="T21" fmla="*/ 57 h 341"/>
                              <a:gd name="T22" fmla="*/ 39 w 202"/>
                              <a:gd name="T23" fmla="*/ 62 h 341"/>
                              <a:gd name="T24" fmla="*/ 39 w 202"/>
                              <a:gd name="T25" fmla="*/ 67 h 341"/>
                              <a:gd name="T26" fmla="*/ 48 w 202"/>
                              <a:gd name="T27" fmla="*/ 77 h 341"/>
                              <a:gd name="T28" fmla="*/ 48 w 202"/>
                              <a:gd name="T29" fmla="*/ 81 h 341"/>
                              <a:gd name="T30" fmla="*/ 53 w 202"/>
                              <a:gd name="T31" fmla="*/ 86 h 341"/>
                              <a:gd name="T32" fmla="*/ 53 w 202"/>
                              <a:gd name="T33" fmla="*/ 91 h 341"/>
                              <a:gd name="T34" fmla="*/ 58 w 202"/>
                              <a:gd name="T35" fmla="*/ 96 h 341"/>
                              <a:gd name="T36" fmla="*/ 58 w 202"/>
                              <a:gd name="T37" fmla="*/ 101 h 341"/>
                              <a:gd name="T38" fmla="*/ 67 w 202"/>
                              <a:gd name="T39" fmla="*/ 110 h 341"/>
                              <a:gd name="T40" fmla="*/ 67 w 202"/>
                              <a:gd name="T41" fmla="*/ 115 h 341"/>
                              <a:gd name="T42" fmla="*/ 72 w 202"/>
                              <a:gd name="T43" fmla="*/ 120 h 341"/>
                              <a:gd name="T44" fmla="*/ 72 w 202"/>
                              <a:gd name="T45" fmla="*/ 125 h 341"/>
                              <a:gd name="T46" fmla="*/ 82 w 202"/>
                              <a:gd name="T47" fmla="*/ 134 h 341"/>
                              <a:gd name="T48" fmla="*/ 82 w 202"/>
                              <a:gd name="T49" fmla="*/ 139 h 341"/>
                              <a:gd name="T50" fmla="*/ 87 w 202"/>
                              <a:gd name="T51" fmla="*/ 144 h 341"/>
                              <a:gd name="T52" fmla="*/ 87 w 202"/>
                              <a:gd name="T53" fmla="*/ 149 h 341"/>
                              <a:gd name="T54" fmla="*/ 91 w 202"/>
                              <a:gd name="T55" fmla="*/ 153 h 341"/>
                              <a:gd name="T56" fmla="*/ 91 w 202"/>
                              <a:gd name="T57" fmla="*/ 158 h 341"/>
                              <a:gd name="T58" fmla="*/ 101 w 202"/>
                              <a:gd name="T59" fmla="*/ 168 h 341"/>
                              <a:gd name="T60" fmla="*/ 101 w 202"/>
                              <a:gd name="T61" fmla="*/ 173 h 341"/>
                              <a:gd name="T62" fmla="*/ 106 w 202"/>
                              <a:gd name="T63" fmla="*/ 177 h 341"/>
                              <a:gd name="T64" fmla="*/ 106 w 202"/>
                              <a:gd name="T65" fmla="*/ 182 h 341"/>
                              <a:gd name="T66" fmla="*/ 115 w 202"/>
                              <a:gd name="T67" fmla="*/ 192 h 341"/>
                              <a:gd name="T68" fmla="*/ 115 w 202"/>
                              <a:gd name="T69" fmla="*/ 197 h 341"/>
                              <a:gd name="T70" fmla="*/ 120 w 202"/>
                              <a:gd name="T71" fmla="*/ 201 h 341"/>
                              <a:gd name="T72" fmla="*/ 120 w 202"/>
                              <a:gd name="T73" fmla="*/ 206 h 341"/>
                              <a:gd name="T74" fmla="*/ 125 w 202"/>
                              <a:gd name="T75" fmla="*/ 211 h 341"/>
                              <a:gd name="T76" fmla="*/ 125 w 202"/>
                              <a:gd name="T77" fmla="*/ 216 h 341"/>
                              <a:gd name="T78" fmla="*/ 135 w 202"/>
                              <a:gd name="T79" fmla="*/ 225 h 341"/>
                              <a:gd name="T80" fmla="*/ 135 w 202"/>
                              <a:gd name="T81" fmla="*/ 230 h 341"/>
                              <a:gd name="T82" fmla="*/ 139 w 202"/>
                              <a:gd name="T83" fmla="*/ 235 h 341"/>
                              <a:gd name="T84" fmla="*/ 139 w 202"/>
                              <a:gd name="T85" fmla="*/ 240 h 341"/>
                              <a:gd name="T86" fmla="*/ 149 w 202"/>
                              <a:gd name="T87" fmla="*/ 249 h 341"/>
                              <a:gd name="T88" fmla="*/ 149 w 202"/>
                              <a:gd name="T89" fmla="*/ 254 h 341"/>
                              <a:gd name="T90" fmla="*/ 154 w 202"/>
                              <a:gd name="T91" fmla="*/ 259 h 341"/>
                              <a:gd name="T92" fmla="*/ 154 w 202"/>
                              <a:gd name="T93" fmla="*/ 264 h 341"/>
                              <a:gd name="T94" fmla="*/ 159 w 202"/>
                              <a:gd name="T95" fmla="*/ 269 h 341"/>
                              <a:gd name="T96" fmla="*/ 159 w 202"/>
                              <a:gd name="T97" fmla="*/ 273 h 341"/>
                              <a:gd name="T98" fmla="*/ 168 w 202"/>
                              <a:gd name="T99" fmla="*/ 283 h 341"/>
                              <a:gd name="T100" fmla="*/ 168 w 202"/>
                              <a:gd name="T101" fmla="*/ 288 h 341"/>
                              <a:gd name="T102" fmla="*/ 173 w 202"/>
                              <a:gd name="T103" fmla="*/ 293 h 341"/>
                              <a:gd name="T104" fmla="*/ 173 w 202"/>
                              <a:gd name="T105" fmla="*/ 297 h 341"/>
                              <a:gd name="T106" fmla="*/ 183 w 202"/>
                              <a:gd name="T107" fmla="*/ 307 h 341"/>
                              <a:gd name="T108" fmla="*/ 183 w 202"/>
                              <a:gd name="T109" fmla="*/ 312 h 341"/>
                              <a:gd name="T110" fmla="*/ 187 w 202"/>
                              <a:gd name="T111" fmla="*/ 317 h 341"/>
                              <a:gd name="T112" fmla="*/ 187 w 202"/>
                              <a:gd name="T113" fmla="*/ 321 h 341"/>
                              <a:gd name="T114" fmla="*/ 192 w 202"/>
                              <a:gd name="T115" fmla="*/ 326 h 341"/>
                              <a:gd name="T116" fmla="*/ 192 w 202"/>
                              <a:gd name="T117" fmla="*/ 331 h 341"/>
                              <a:gd name="T118" fmla="*/ 202 w 202"/>
                              <a:gd name="T119" fmla="*/ 34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341">
                                <a:moveTo>
                                  <a:pt x="0" y="0"/>
                                </a:moveTo>
                                <a:lnTo>
                                  <a:pt x="5" y="4"/>
                                </a:lnTo>
                                <a:lnTo>
                                  <a:pt x="5" y="9"/>
                                </a:lnTo>
                                <a:lnTo>
                                  <a:pt x="15" y="19"/>
                                </a:lnTo>
                                <a:lnTo>
                                  <a:pt x="15" y="24"/>
                                </a:lnTo>
                                <a:lnTo>
                                  <a:pt x="19" y="28"/>
                                </a:lnTo>
                                <a:lnTo>
                                  <a:pt x="19" y="33"/>
                                </a:lnTo>
                                <a:lnTo>
                                  <a:pt x="24" y="38"/>
                                </a:lnTo>
                                <a:lnTo>
                                  <a:pt x="24" y="43"/>
                                </a:lnTo>
                                <a:lnTo>
                                  <a:pt x="34" y="52"/>
                                </a:lnTo>
                                <a:lnTo>
                                  <a:pt x="34" y="57"/>
                                </a:lnTo>
                                <a:lnTo>
                                  <a:pt x="39" y="62"/>
                                </a:lnTo>
                                <a:lnTo>
                                  <a:pt x="39" y="67"/>
                                </a:lnTo>
                                <a:lnTo>
                                  <a:pt x="48" y="77"/>
                                </a:lnTo>
                                <a:lnTo>
                                  <a:pt x="48" y="81"/>
                                </a:lnTo>
                                <a:lnTo>
                                  <a:pt x="53" y="86"/>
                                </a:lnTo>
                                <a:lnTo>
                                  <a:pt x="53" y="91"/>
                                </a:lnTo>
                                <a:lnTo>
                                  <a:pt x="58" y="96"/>
                                </a:lnTo>
                                <a:lnTo>
                                  <a:pt x="58" y="101"/>
                                </a:lnTo>
                                <a:lnTo>
                                  <a:pt x="67" y="110"/>
                                </a:lnTo>
                                <a:lnTo>
                                  <a:pt x="67" y="115"/>
                                </a:lnTo>
                                <a:lnTo>
                                  <a:pt x="72" y="120"/>
                                </a:lnTo>
                                <a:lnTo>
                                  <a:pt x="72" y="125"/>
                                </a:lnTo>
                                <a:lnTo>
                                  <a:pt x="82" y="134"/>
                                </a:lnTo>
                                <a:lnTo>
                                  <a:pt x="82" y="139"/>
                                </a:lnTo>
                                <a:lnTo>
                                  <a:pt x="87" y="144"/>
                                </a:lnTo>
                                <a:lnTo>
                                  <a:pt x="87" y="149"/>
                                </a:lnTo>
                                <a:lnTo>
                                  <a:pt x="91" y="153"/>
                                </a:lnTo>
                                <a:lnTo>
                                  <a:pt x="91" y="158"/>
                                </a:lnTo>
                                <a:lnTo>
                                  <a:pt x="101" y="168"/>
                                </a:lnTo>
                                <a:lnTo>
                                  <a:pt x="101" y="173"/>
                                </a:lnTo>
                                <a:lnTo>
                                  <a:pt x="106" y="177"/>
                                </a:lnTo>
                                <a:lnTo>
                                  <a:pt x="106" y="182"/>
                                </a:lnTo>
                                <a:lnTo>
                                  <a:pt x="115" y="192"/>
                                </a:lnTo>
                                <a:lnTo>
                                  <a:pt x="115" y="197"/>
                                </a:lnTo>
                                <a:lnTo>
                                  <a:pt x="120" y="201"/>
                                </a:lnTo>
                                <a:lnTo>
                                  <a:pt x="120" y="206"/>
                                </a:lnTo>
                                <a:lnTo>
                                  <a:pt x="125" y="211"/>
                                </a:lnTo>
                                <a:lnTo>
                                  <a:pt x="125" y="216"/>
                                </a:lnTo>
                                <a:lnTo>
                                  <a:pt x="135" y="225"/>
                                </a:lnTo>
                                <a:lnTo>
                                  <a:pt x="135" y="230"/>
                                </a:lnTo>
                                <a:lnTo>
                                  <a:pt x="139" y="235"/>
                                </a:lnTo>
                                <a:lnTo>
                                  <a:pt x="139" y="240"/>
                                </a:lnTo>
                                <a:lnTo>
                                  <a:pt x="149" y="249"/>
                                </a:lnTo>
                                <a:lnTo>
                                  <a:pt x="149" y="254"/>
                                </a:lnTo>
                                <a:lnTo>
                                  <a:pt x="154" y="259"/>
                                </a:lnTo>
                                <a:lnTo>
                                  <a:pt x="154" y="264"/>
                                </a:lnTo>
                                <a:lnTo>
                                  <a:pt x="159" y="269"/>
                                </a:lnTo>
                                <a:lnTo>
                                  <a:pt x="159" y="273"/>
                                </a:lnTo>
                                <a:lnTo>
                                  <a:pt x="168" y="283"/>
                                </a:lnTo>
                                <a:lnTo>
                                  <a:pt x="168" y="288"/>
                                </a:lnTo>
                                <a:lnTo>
                                  <a:pt x="173" y="293"/>
                                </a:lnTo>
                                <a:lnTo>
                                  <a:pt x="173" y="297"/>
                                </a:lnTo>
                                <a:lnTo>
                                  <a:pt x="183" y="307"/>
                                </a:lnTo>
                                <a:lnTo>
                                  <a:pt x="183" y="312"/>
                                </a:lnTo>
                                <a:lnTo>
                                  <a:pt x="187" y="317"/>
                                </a:lnTo>
                                <a:lnTo>
                                  <a:pt x="187" y="321"/>
                                </a:lnTo>
                                <a:lnTo>
                                  <a:pt x="192" y="326"/>
                                </a:lnTo>
                                <a:lnTo>
                                  <a:pt x="192" y="331"/>
                                </a:lnTo>
                                <a:lnTo>
                                  <a:pt x="202" y="3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7"/>
                        <wps:cNvSpPr>
                          <a:spLocks/>
                        </wps:cNvSpPr>
                        <wps:spPr bwMode="auto">
                          <a:xfrm>
                            <a:off x="499745" y="4893310"/>
                            <a:ext cx="103505" cy="177165"/>
                          </a:xfrm>
                          <a:custGeom>
                            <a:avLst/>
                            <a:gdLst>
                              <a:gd name="T0" fmla="*/ 0 w 163"/>
                              <a:gd name="T1" fmla="*/ 0 h 279"/>
                              <a:gd name="T2" fmla="*/ 5 w 163"/>
                              <a:gd name="T3" fmla="*/ 5 h 279"/>
                              <a:gd name="T4" fmla="*/ 5 w 163"/>
                              <a:gd name="T5" fmla="*/ 10 h 279"/>
                              <a:gd name="T6" fmla="*/ 10 w 163"/>
                              <a:gd name="T7" fmla="*/ 15 h 279"/>
                              <a:gd name="T8" fmla="*/ 10 w 163"/>
                              <a:gd name="T9" fmla="*/ 19 h 279"/>
                              <a:gd name="T10" fmla="*/ 15 w 163"/>
                              <a:gd name="T11" fmla="*/ 24 h 279"/>
                              <a:gd name="T12" fmla="*/ 15 w 163"/>
                              <a:gd name="T13" fmla="*/ 29 h 279"/>
                              <a:gd name="T14" fmla="*/ 24 w 163"/>
                              <a:gd name="T15" fmla="*/ 39 h 279"/>
                              <a:gd name="T16" fmla="*/ 24 w 163"/>
                              <a:gd name="T17" fmla="*/ 43 h 279"/>
                              <a:gd name="T18" fmla="*/ 29 w 163"/>
                              <a:gd name="T19" fmla="*/ 48 h 279"/>
                              <a:gd name="T20" fmla="*/ 29 w 163"/>
                              <a:gd name="T21" fmla="*/ 53 h 279"/>
                              <a:gd name="T22" fmla="*/ 39 w 163"/>
                              <a:gd name="T23" fmla="*/ 63 h 279"/>
                              <a:gd name="T24" fmla="*/ 39 w 163"/>
                              <a:gd name="T25" fmla="*/ 67 h 279"/>
                              <a:gd name="T26" fmla="*/ 43 w 163"/>
                              <a:gd name="T27" fmla="*/ 72 h 279"/>
                              <a:gd name="T28" fmla="*/ 43 w 163"/>
                              <a:gd name="T29" fmla="*/ 77 h 279"/>
                              <a:gd name="T30" fmla="*/ 53 w 163"/>
                              <a:gd name="T31" fmla="*/ 87 h 279"/>
                              <a:gd name="T32" fmla="*/ 53 w 163"/>
                              <a:gd name="T33" fmla="*/ 91 h 279"/>
                              <a:gd name="T34" fmla="*/ 58 w 163"/>
                              <a:gd name="T35" fmla="*/ 96 h 279"/>
                              <a:gd name="T36" fmla="*/ 58 w 163"/>
                              <a:gd name="T37" fmla="*/ 101 h 279"/>
                              <a:gd name="T38" fmla="*/ 63 w 163"/>
                              <a:gd name="T39" fmla="*/ 106 h 279"/>
                              <a:gd name="T40" fmla="*/ 63 w 163"/>
                              <a:gd name="T41" fmla="*/ 111 h 279"/>
                              <a:gd name="T42" fmla="*/ 72 w 163"/>
                              <a:gd name="T43" fmla="*/ 120 h 279"/>
                              <a:gd name="T44" fmla="*/ 72 w 163"/>
                              <a:gd name="T45" fmla="*/ 125 h 279"/>
                              <a:gd name="T46" fmla="*/ 77 w 163"/>
                              <a:gd name="T47" fmla="*/ 130 h 279"/>
                              <a:gd name="T48" fmla="*/ 77 w 163"/>
                              <a:gd name="T49" fmla="*/ 135 h 279"/>
                              <a:gd name="T50" fmla="*/ 87 w 163"/>
                              <a:gd name="T51" fmla="*/ 144 h 279"/>
                              <a:gd name="T52" fmla="*/ 87 w 163"/>
                              <a:gd name="T53" fmla="*/ 149 h 279"/>
                              <a:gd name="T54" fmla="*/ 91 w 163"/>
                              <a:gd name="T55" fmla="*/ 154 h 279"/>
                              <a:gd name="T56" fmla="*/ 91 w 163"/>
                              <a:gd name="T57" fmla="*/ 159 h 279"/>
                              <a:gd name="T58" fmla="*/ 101 w 163"/>
                              <a:gd name="T59" fmla="*/ 168 h 279"/>
                              <a:gd name="T60" fmla="*/ 101 w 163"/>
                              <a:gd name="T61" fmla="*/ 173 h 279"/>
                              <a:gd name="T62" fmla="*/ 106 w 163"/>
                              <a:gd name="T63" fmla="*/ 178 h 279"/>
                              <a:gd name="T64" fmla="*/ 106 w 163"/>
                              <a:gd name="T65" fmla="*/ 183 h 279"/>
                              <a:gd name="T66" fmla="*/ 111 w 163"/>
                              <a:gd name="T67" fmla="*/ 187 h 279"/>
                              <a:gd name="T68" fmla="*/ 111 w 163"/>
                              <a:gd name="T69" fmla="*/ 192 h 279"/>
                              <a:gd name="T70" fmla="*/ 120 w 163"/>
                              <a:gd name="T71" fmla="*/ 202 h 279"/>
                              <a:gd name="T72" fmla="*/ 120 w 163"/>
                              <a:gd name="T73" fmla="*/ 207 h 279"/>
                              <a:gd name="T74" fmla="*/ 125 w 163"/>
                              <a:gd name="T75" fmla="*/ 211 h 279"/>
                              <a:gd name="T76" fmla="*/ 125 w 163"/>
                              <a:gd name="T77" fmla="*/ 216 h 279"/>
                              <a:gd name="T78" fmla="*/ 135 w 163"/>
                              <a:gd name="T79" fmla="*/ 226 h 279"/>
                              <a:gd name="T80" fmla="*/ 135 w 163"/>
                              <a:gd name="T81" fmla="*/ 231 h 279"/>
                              <a:gd name="T82" fmla="*/ 139 w 163"/>
                              <a:gd name="T83" fmla="*/ 235 h 279"/>
                              <a:gd name="T84" fmla="*/ 139 w 163"/>
                              <a:gd name="T85" fmla="*/ 240 h 279"/>
                              <a:gd name="T86" fmla="*/ 149 w 163"/>
                              <a:gd name="T87" fmla="*/ 250 h 279"/>
                              <a:gd name="T88" fmla="*/ 149 w 163"/>
                              <a:gd name="T89" fmla="*/ 255 h 279"/>
                              <a:gd name="T90" fmla="*/ 154 w 163"/>
                              <a:gd name="T91" fmla="*/ 259 h 279"/>
                              <a:gd name="T92" fmla="*/ 154 w 163"/>
                              <a:gd name="T93" fmla="*/ 264 h 279"/>
                              <a:gd name="T94" fmla="*/ 159 w 163"/>
                              <a:gd name="T95" fmla="*/ 269 h 279"/>
                              <a:gd name="T96" fmla="*/ 159 w 163"/>
                              <a:gd name="T97" fmla="*/ 274 h 279"/>
                              <a:gd name="T98" fmla="*/ 163 w 163"/>
                              <a:gd name="T99" fmla="*/ 27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279">
                                <a:moveTo>
                                  <a:pt x="0" y="0"/>
                                </a:moveTo>
                                <a:lnTo>
                                  <a:pt x="5" y="5"/>
                                </a:lnTo>
                                <a:lnTo>
                                  <a:pt x="5" y="10"/>
                                </a:lnTo>
                                <a:lnTo>
                                  <a:pt x="10" y="15"/>
                                </a:lnTo>
                                <a:lnTo>
                                  <a:pt x="10" y="19"/>
                                </a:lnTo>
                                <a:lnTo>
                                  <a:pt x="15" y="24"/>
                                </a:lnTo>
                                <a:lnTo>
                                  <a:pt x="15" y="29"/>
                                </a:lnTo>
                                <a:lnTo>
                                  <a:pt x="24" y="39"/>
                                </a:lnTo>
                                <a:lnTo>
                                  <a:pt x="24" y="43"/>
                                </a:lnTo>
                                <a:lnTo>
                                  <a:pt x="29" y="48"/>
                                </a:lnTo>
                                <a:lnTo>
                                  <a:pt x="29" y="53"/>
                                </a:lnTo>
                                <a:lnTo>
                                  <a:pt x="39" y="63"/>
                                </a:lnTo>
                                <a:lnTo>
                                  <a:pt x="39" y="67"/>
                                </a:lnTo>
                                <a:lnTo>
                                  <a:pt x="43" y="72"/>
                                </a:lnTo>
                                <a:lnTo>
                                  <a:pt x="43" y="77"/>
                                </a:lnTo>
                                <a:lnTo>
                                  <a:pt x="53" y="87"/>
                                </a:lnTo>
                                <a:lnTo>
                                  <a:pt x="53" y="91"/>
                                </a:lnTo>
                                <a:lnTo>
                                  <a:pt x="58" y="96"/>
                                </a:lnTo>
                                <a:lnTo>
                                  <a:pt x="58" y="101"/>
                                </a:lnTo>
                                <a:lnTo>
                                  <a:pt x="63" y="106"/>
                                </a:lnTo>
                                <a:lnTo>
                                  <a:pt x="63" y="111"/>
                                </a:lnTo>
                                <a:lnTo>
                                  <a:pt x="72" y="120"/>
                                </a:lnTo>
                                <a:lnTo>
                                  <a:pt x="72" y="125"/>
                                </a:lnTo>
                                <a:lnTo>
                                  <a:pt x="77" y="130"/>
                                </a:lnTo>
                                <a:lnTo>
                                  <a:pt x="77" y="135"/>
                                </a:lnTo>
                                <a:lnTo>
                                  <a:pt x="87" y="144"/>
                                </a:lnTo>
                                <a:lnTo>
                                  <a:pt x="87" y="149"/>
                                </a:lnTo>
                                <a:lnTo>
                                  <a:pt x="91" y="154"/>
                                </a:lnTo>
                                <a:lnTo>
                                  <a:pt x="91" y="159"/>
                                </a:lnTo>
                                <a:lnTo>
                                  <a:pt x="101" y="168"/>
                                </a:lnTo>
                                <a:lnTo>
                                  <a:pt x="101" y="173"/>
                                </a:lnTo>
                                <a:lnTo>
                                  <a:pt x="106" y="178"/>
                                </a:lnTo>
                                <a:lnTo>
                                  <a:pt x="106" y="183"/>
                                </a:lnTo>
                                <a:lnTo>
                                  <a:pt x="111" y="187"/>
                                </a:lnTo>
                                <a:lnTo>
                                  <a:pt x="111" y="192"/>
                                </a:lnTo>
                                <a:lnTo>
                                  <a:pt x="120" y="202"/>
                                </a:lnTo>
                                <a:lnTo>
                                  <a:pt x="120" y="207"/>
                                </a:lnTo>
                                <a:lnTo>
                                  <a:pt x="125" y="211"/>
                                </a:lnTo>
                                <a:lnTo>
                                  <a:pt x="125" y="216"/>
                                </a:lnTo>
                                <a:lnTo>
                                  <a:pt x="135" y="226"/>
                                </a:lnTo>
                                <a:lnTo>
                                  <a:pt x="135" y="231"/>
                                </a:lnTo>
                                <a:lnTo>
                                  <a:pt x="139" y="235"/>
                                </a:lnTo>
                                <a:lnTo>
                                  <a:pt x="139" y="240"/>
                                </a:lnTo>
                                <a:lnTo>
                                  <a:pt x="149" y="250"/>
                                </a:lnTo>
                                <a:lnTo>
                                  <a:pt x="149" y="255"/>
                                </a:lnTo>
                                <a:lnTo>
                                  <a:pt x="154" y="259"/>
                                </a:lnTo>
                                <a:lnTo>
                                  <a:pt x="154" y="264"/>
                                </a:lnTo>
                                <a:lnTo>
                                  <a:pt x="159" y="269"/>
                                </a:lnTo>
                                <a:lnTo>
                                  <a:pt x="159" y="274"/>
                                </a:lnTo>
                                <a:lnTo>
                                  <a:pt x="163"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268"/>
                        <wps:cNvSpPr>
                          <a:spLocks/>
                        </wps:cNvSpPr>
                        <wps:spPr bwMode="auto">
                          <a:xfrm>
                            <a:off x="499745" y="4960620"/>
                            <a:ext cx="64135" cy="109855"/>
                          </a:xfrm>
                          <a:custGeom>
                            <a:avLst/>
                            <a:gdLst>
                              <a:gd name="T0" fmla="*/ 0 w 101"/>
                              <a:gd name="T1" fmla="*/ 0 h 173"/>
                              <a:gd name="T2" fmla="*/ 5 w 101"/>
                              <a:gd name="T3" fmla="*/ 5 h 173"/>
                              <a:gd name="T4" fmla="*/ 5 w 101"/>
                              <a:gd name="T5" fmla="*/ 9 h 173"/>
                              <a:gd name="T6" fmla="*/ 10 w 101"/>
                              <a:gd name="T7" fmla="*/ 14 h 173"/>
                              <a:gd name="T8" fmla="*/ 10 w 101"/>
                              <a:gd name="T9" fmla="*/ 19 h 173"/>
                              <a:gd name="T10" fmla="*/ 19 w 101"/>
                              <a:gd name="T11" fmla="*/ 29 h 173"/>
                              <a:gd name="T12" fmla="*/ 19 w 101"/>
                              <a:gd name="T13" fmla="*/ 33 h 173"/>
                              <a:gd name="T14" fmla="*/ 24 w 101"/>
                              <a:gd name="T15" fmla="*/ 38 h 173"/>
                              <a:gd name="T16" fmla="*/ 24 w 101"/>
                              <a:gd name="T17" fmla="*/ 43 h 173"/>
                              <a:gd name="T18" fmla="*/ 29 w 101"/>
                              <a:gd name="T19" fmla="*/ 48 h 173"/>
                              <a:gd name="T20" fmla="*/ 29 w 101"/>
                              <a:gd name="T21" fmla="*/ 53 h 173"/>
                              <a:gd name="T22" fmla="*/ 39 w 101"/>
                              <a:gd name="T23" fmla="*/ 62 h 173"/>
                              <a:gd name="T24" fmla="*/ 39 w 101"/>
                              <a:gd name="T25" fmla="*/ 67 h 173"/>
                              <a:gd name="T26" fmla="*/ 43 w 101"/>
                              <a:gd name="T27" fmla="*/ 72 h 173"/>
                              <a:gd name="T28" fmla="*/ 43 w 101"/>
                              <a:gd name="T29" fmla="*/ 77 h 173"/>
                              <a:gd name="T30" fmla="*/ 48 w 101"/>
                              <a:gd name="T31" fmla="*/ 81 h 173"/>
                              <a:gd name="T32" fmla="*/ 48 w 101"/>
                              <a:gd name="T33" fmla="*/ 86 h 173"/>
                              <a:gd name="T34" fmla="*/ 58 w 101"/>
                              <a:gd name="T35" fmla="*/ 96 h 173"/>
                              <a:gd name="T36" fmla="*/ 58 w 101"/>
                              <a:gd name="T37" fmla="*/ 101 h 173"/>
                              <a:gd name="T38" fmla="*/ 63 w 101"/>
                              <a:gd name="T39" fmla="*/ 105 h 173"/>
                              <a:gd name="T40" fmla="*/ 63 w 101"/>
                              <a:gd name="T41" fmla="*/ 110 h 173"/>
                              <a:gd name="T42" fmla="*/ 67 w 101"/>
                              <a:gd name="T43" fmla="*/ 115 h 173"/>
                              <a:gd name="T44" fmla="*/ 67 w 101"/>
                              <a:gd name="T45" fmla="*/ 120 h 173"/>
                              <a:gd name="T46" fmla="*/ 77 w 101"/>
                              <a:gd name="T47" fmla="*/ 129 h 173"/>
                              <a:gd name="T48" fmla="*/ 77 w 101"/>
                              <a:gd name="T49" fmla="*/ 134 h 173"/>
                              <a:gd name="T50" fmla="*/ 82 w 101"/>
                              <a:gd name="T51" fmla="*/ 139 h 173"/>
                              <a:gd name="T52" fmla="*/ 82 w 101"/>
                              <a:gd name="T53" fmla="*/ 144 h 173"/>
                              <a:gd name="T54" fmla="*/ 91 w 101"/>
                              <a:gd name="T55" fmla="*/ 153 h 173"/>
                              <a:gd name="T56" fmla="*/ 91 w 101"/>
                              <a:gd name="T57" fmla="*/ 158 h 173"/>
                              <a:gd name="T58" fmla="*/ 96 w 101"/>
                              <a:gd name="T59" fmla="*/ 163 h 173"/>
                              <a:gd name="T60" fmla="*/ 96 w 101"/>
                              <a:gd name="T61" fmla="*/ 168 h 173"/>
                              <a:gd name="T62" fmla="*/ 101 w 101"/>
                              <a:gd name="T63"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0"/>
                                </a:moveTo>
                                <a:lnTo>
                                  <a:pt x="5" y="5"/>
                                </a:lnTo>
                                <a:lnTo>
                                  <a:pt x="5" y="9"/>
                                </a:lnTo>
                                <a:lnTo>
                                  <a:pt x="10" y="14"/>
                                </a:lnTo>
                                <a:lnTo>
                                  <a:pt x="10" y="19"/>
                                </a:lnTo>
                                <a:lnTo>
                                  <a:pt x="19" y="29"/>
                                </a:lnTo>
                                <a:lnTo>
                                  <a:pt x="19" y="33"/>
                                </a:lnTo>
                                <a:lnTo>
                                  <a:pt x="24" y="38"/>
                                </a:lnTo>
                                <a:lnTo>
                                  <a:pt x="24" y="43"/>
                                </a:lnTo>
                                <a:lnTo>
                                  <a:pt x="29" y="48"/>
                                </a:lnTo>
                                <a:lnTo>
                                  <a:pt x="29" y="53"/>
                                </a:lnTo>
                                <a:lnTo>
                                  <a:pt x="39" y="62"/>
                                </a:lnTo>
                                <a:lnTo>
                                  <a:pt x="39" y="67"/>
                                </a:lnTo>
                                <a:lnTo>
                                  <a:pt x="43" y="72"/>
                                </a:lnTo>
                                <a:lnTo>
                                  <a:pt x="43" y="77"/>
                                </a:lnTo>
                                <a:lnTo>
                                  <a:pt x="48" y="81"/>
                                </a:lnTo>
                                <a:lnTo>
                                  <a:pt x="48" y="86"/>
                                </a:lnTo>
                                <a:lnTo>
                                  <a:pt x="58" y="96"/>
                                </a:lnTo>
                                <a:lnTo>
                                  <a:pt x="58" y="101"/>
                                </a:lnTo>
                                <a:lnTo>
                                  <a:pt x="63" y="105"/>
                                </a:lnTo>
                                <a:lnTo>
                                  <a:pt x="63" y="110"/>
                                </a:lnTo>
                                <a:lnTo>
                                  <a:pt x="67" y="115"/>
                                </a:lnTo>
                                <a:lnTo>
                                  <a:pt x="67" y="120"/>
                                </a:lnTo>
                                <a:lnTo>
                                  <a:pt x="77" y="129"/>
                                </a:lnTo>
                                <a:lnTo>
                                  <a:pt x="77" y="134"/>
                                </a:lnTo>
                                <a:lnTo>
                                  <a:pt x="82" y="139"/>
                                </a:lnTo>
                                <a:lnTo>
                                  <a:pt x="82" y="144"/>
                                </a:lnTo>
                                <a:lnTo>
                                  <a:pt x="91" y="153"/>
                                </a:lnTo>
                                <a:lnTo>
                                  <a:pt x="91" y="158"/>
                                </a:lnTo>
                                <a:lnTo>
                                  <a:pt x="96" y="163"/>
                                </a:lnTo>
                                <a:lnTo>
                                  <a:pt x="96" y="168"/>
                                </a:lnTo>
                                <a:lnTo>
                                  <a:pt x="101" y="1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269"/>
                        <wps:cNvSpPr>
                          <a:spLocks/>
                        </wps:cNvSpPr>
                        <wps:spPr bwMode="auto">
                          <a:xfrm>
                            <a:off x="499745" y="5027295"/>
                            <a:ext cx="24765" cy="43180"/>
                          </a:xfrm>
                          <a:custGeom>
                            <a:avLst/>
                            <a:gdLst>
                              <a:gd name="T0" fmla="*/ 0 w 39"/>
                              <a:gd name="T1" fmla="*/ 0 h 68"/>
                              <a:gd name="T2" fmla="*/ 0 w 39"/>
                              <a:gd name="T3" fmla="*/ 5 h 68"/>
                              <a:gd name="T4" fmla="*/ 5 w 39"/>
                              <a:gd name="T5" fmla="*/ 10 h 68"/>
                              <a:gd name="T6" fmla="*/ 5 w 39"/>
                              <a:gd name="T7" fmla="*/ 15 h 68"/>
                              <a:gd name="T8" fmla="*/ 10 w 39"/>
                              <a:gd name="T9" fmla="*/ 20 h 68"/>
                              <a:gd name="T10" fmla="*/ 10 w 39"/>
                              <a:gd name="T11" fmla="*/ 24 h 68"/>
                              <a:gd name="T12" fmla="*/ 15 w 39"/>
                              <a:gd name="T13" fmla="*/ 29 h 68"/>
                              <a:gd name="T14" fmla="*/ 19 w 39"/>
                              <a:gd name="T15" fmla="*/ 34 h 68"/>
                              <a:gd name="T16" fmla="*/ 19 w 39"/>
                              <a:gd name="T17" fmla="*/ 39 h 68"/>
                              <a:gd name="T18" fmla="*/ 24 w 39"/>
                              <a:gd name="T19" fmla="*/ 44 h 68"/>
                              <a:gd name="T20" fmla="*/ 24 w 39"/>
                              <a:gd name="T21" fmla="*/ 48 h 68"/>
                              <a:gd name="T22" fmla="*/ 34 w 39"/>
                              <a:gd name="T23" fmla="*/ 58 h 68"/>
                              <a:gd name="T24" fmla="*/ 34 w 39"/>
                              <a:gd name="T25" fmla="*/ 63 h 68"/>
                              <a:gd name="T26" fmla="*/ 39 w 39"/>
                              <a:gd name="T2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68">
                                <a:moveTo>
                                  <a:pt x="0" y="0"/>
                                </a:moveTo>
                                <a:lnTo>
                                  <a:pt x="0" y="5"/>
                                </a:lnTo>
                                <a:lnTo>
                                  <a:pt x="5" y="10"/>
                                </a:lnTo>
                                <a:lnTo>
                                  <a:pt x="5" y="15"/>
                                </a:lnTo>
                                <a:lnTo>
                                  <a:pt x="10" y="20"/>
                                </a:lnTo>
                                <a:lnTo>
                                  <a:pt x="10" y="24"/>
                                </a:lnTo>
                                <a:lnTo>
                                  <a:pt x="15" y="29"/>
                                </a:lnTo>
                                <a:lnTo>
                                  <a:pt x="19" y="34"/>
                                </a:lnTo>
                                <a:lnTo>
                                  <a:pt x="19" y="39"/>
                                </a:lnTo>
                                <a:lnTo>
                                  <a:pt x="24" y="44"/>
                                </a:lnTo>
                                <a:lnTo>
                                  <a:pt x="24" y="48"/>
                                </a:lnTo>
                                <a:lnTo>
                                  <a:pt x="34" y="58"/>
                                </a:lnTo>
                                <a:lnTo>
                                  <a:pt x="34" y="63"/>
                                </a:lnTo>
                                <a:lnTo>
                                  <a:pt x="39"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270"/>
                        <wps:cNvSpPr>
                          <a:spLocks/>
                        </wps:cNvSpPr>
                        <wps:spPr bwMode="auto">
                          <a:xfrm>
                            <a:off x="496570" y="4850765"/>
                            <a:ext cx="222885" cy="222250"/>
                          </a:xfrm>
                          <a:custGeom>
                            <a:avLst/>
                            <a:gdLst>
                              <a:gd name="T0" fmla="*/ 5 w 351"/>
                              <a:gd name="T1" fmla="*/ 0 h 350"/>
                              <a:gd name="T2" fmla="*/ 0 w 351"/>
                              <a:gd name="T3" fmla="*/ 0 h 350"/>
                              <a:gd name="T4" fmla="*/ 0 w 351"/>
                              <a:gd name="T5" fmla="*/ 350 h 350"/>
                              <a:gd name="T6" fmla="*/ 351 w 351"/>
                              <a:gd name="T7" fmla="*/ 350 h 350"/>
                              <a:gd name="T8" fmla="*/ 351 w 351"/>
                              <a:gd name="T9" fmla="*/ 0 h 350"/>
                              <a:gd name="T10" fmla="*/ 346 w 351"/>
                              <a:gd name="T11" fmla="*/ 0 h 350"/>
                              <a:gd name="T12" fmla="*/ 5 w 351"/>
                              <a:gd name="T13" fmla="*/ 0 h 350"/>
                              <a:gd name="T14" fmla="*/ 5 w 351"/>
                              <a:gd name="T15" fmla="*/ 9 h 350"/>
                              <a:gd name="T16" fmla="*/ 346 w 351"/>
                              <a:gd name="T17" fmla="*/ 9 h 350"/>
                              <a:gd name="T18" fmla="*/ 341 w 351"/>
                              <a:gd name="T19" fmla="*/ 5 h 350"/>
                              <a:gd name="T20" fmla="*/ 341 w 351"/>
                              <a:gd name="T21" fmla="*/ 346 h 350"/>
                              <a:gd name="T22" fmla="*/ 346 w 351"/>
                              <a:gd name="T23" fmla="*/ 341 h 350"/>
                              <a:gd name="T24" fmla="*/ 5 w 351"/>
                              <a:gd name="T25" fmla="*/ 341 h 350"/>
                              <a:gd name="T26" fmla="*/ 10 w 351"/>
                              <a:gd name="T27" fmla="*/ 346 h 350"/>
                              <a:gd name="T28" fmla="*/ 10 w 351"/>
                              <a:gd name="T29" fmla="*/ 5 h 350"/>
                              <a:gd name="T30" fmla="*/ 5 w 351"/>
                              <a:gd name="T31" fmla="*/ 9 h 350"/>
                              <a:gd name="T32" fmla="*/ 5 w 351"/>
                              <a:gd name="T33"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50">
                                <a:moveTo>
                                  <a:pt x="5" y="0"/>
                                </a:moveTo>
                                <a:lnTo>
                                  <a:pt x="0" y="0"/>
                                </a:lnTo>
                                <a:lnTo>
                                  <a:pt x="0" y="350"/>
                                </a:lnTo>
                                <a:lnTo>
                                  <a:pt x="351" y="350"/>
                                </a:lnTo>
                                <a:lnTo>
                                  <a:pt x="351" y="0"/>
                                </a:lnTo>
                                <a:lnTo>
                                  <a:pt x="346" y="0"/>
                                </a:lnTo>
                                <a:lnTo>
                                  <a:pt x="5" y="0"/>
                                </a:lnTo>
                                <a:lnTo>
                                  <a:pt x="5" y="9"/>
                                </a:lnTo>
                                <a:lnTo>
                                  <a:pt x="346" y="9"/>
                                </a:lnTo>
                                <a:lnTo>
                                  <a:pt x="341" y="5"/>
                                </a:lnTo>
                                <a:lnTo>
                                  <a:pt x="341" y="346"/>
                                </a:lnTo>
                                <a:lnTo>
                                  <a:pt x="346" y="341"/>
                                </a:lnTo>
                                <a:lnTo>
                                  <a:pt x="5" y="341"/>
                                </a:lnTo>
                                <a:lnTo>
                                  <a:pt x="10" y="346"/>
                                </a:lnTo>
                                <a:lnTo>
                                  <a:pt x="10" y="5"/>
                                </a:lnTo>
                                <a:lnTo>
                                  <a:pt x="5" y="9"/>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Rectangle 1271"/>
                        <wps:cNvSpPr>
                          <a:spLocks noChangeArrowheads="1"/>
                        </wps:cNvSpPr>
                        <wps:spPr bwMode="auto">
                          <a:xfrm>
                            <a:off x="499745" y="5143500"/>
                            <a:ext cx="219710" cy="21653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Freeform 1272"/>
                        <wps:cNvSpPr>
                          <a:spLocks/>
                        </wps:cNvSpPr>
                        <wps:spPr bwMode="auto">
                          <a:xfrm>
                            <a:off x="496570" y="5140325"/>
                            <a:ext cx="222885" cy="219710"/>
                          </a:xfrm>
                          <a:custGeom>
                            <a:avLst/>
                            <a:gdLst>
                              <a:gd name="T0" fmla="*/ 5 w 351"/>
                              <a:gd name="T1" fmla="*/ 0 h 346"/>
                              <a:gd name="T2" fmla="*/ 0 w 351"/>
                              <a:gd name="T3" fmla="*/ 0 h 346"/>
                              <a:gd name="T4" fmla="*/ 0 w 351"/>
                              <a:gd name="T5" fmla="*/ 346 h 346"/>
                              <a:gd name="T6" fmla="*/ 351 w 351"/>
                              <a:gd name="T7" fmla="*/ 346 h 346"/>
                              <a:gd name="T8" fmla="*/ 351 w 351"/>
                              <a:gd name="T9" fmla="*/ 0 h 346"/>
                              <a:gd name="T10" fmla="*/ 346 w 351"/>
                              <a:gd name="T11" fmla="*/ 0 h 346"/>
                              <a:gd name="T12" fmla="*/ 5 w 351"/>
                              <a:gd name="T13" fmla="*/ 0 h 346"/>
                              <a:gd name="T14" fmla="*/ 5 w 351"/>
                              <a:gd name="T15" fmla="*/ 10 h 346"/>
                              <a:gd name="T16" fmla="*/ 346 w 351"/>
                              <a:gd name="T17" fmla="*/ 10 h 346"/>
                              <a:gd name="T18" fmla="*/ 341 w 351"/>
                              <a:gd name="T19" fmla="*/ 5 h 346"/>
                              <a:gd name="T20" fmla="*/ 341 w 351"/>
                              <a:gd name="T21" fmla="*/ 341 h 346"/>
                              <a:gd name="T22" fmla="*/ 346 w 351"/>
                              <a:gd name="T23" fmla="*/ 336 h 346"/>
                              <a:gd name="T24" fmla="*/ 5 w 351"/>
                              <a:gd name="T25" fmla="*/ 336 h 346"/>
                              <a:gd name="T26" fmla="*/ 10 w 351"/>
                              <a:gd name="T27" fmla="*/ 341 h 346"/>
                              <a:gd name="T28" fmla="*/ 10 w 351"/>
                              <a:gd name="T29" fmla="*/ 5 h 346"/>
                              <a:gd name="T30" fmla="*/ 5 w 351"/>
                              <a:gd name="T31" fmla="*/ 10 h 346"/>
                              <a:gd name="T32" fmla="*/ 5 w 351"/>
                              <a:gd name="T3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46">
                                <a:moveTo>
                                  <a:pt x="5" y="0"/>
                                </a:moveTo>
                                <a:lnTo>
                                  <a:pt x="0" y="0"/>
                                </a:lnTo>
                                <a:lnTo>
                                  <a:pt x="0" y="346"/>
                                </a:lnTo>
                                <a:lnTo>
                                  <a:pt x="351" y="346"/>
                                </a:lnTo>
                                <a:lnTo>
                                  <a:pt x="351" y="0"/>
                                </a:lnTo>
                                <a:lnTo>
                                  <a:pt x="346" y="0"/>
                                </a:lnTo>
                                <a:lnTo>
                                  <a:pt x="5" y="0"/>
                                </a:lnTo>
                                <a:lnTo>
                                  <a:pt x="5" y="10"/>
                                </a:lnTo>
                                <a:lnTo>
                                  <a:pt x="346" y="10"/>
                                </a:lnTo>
                                <a:lnTo>
                                  <a:pt x="341" y="5"/>
                                </a:lnTo>
                                <a:lnTo>
                                  <a:pt x="341" y="341"/>
                                </a:lnTo>
                                <a:lnTo>
                                  <a:pt x="346" y="336"/>
                                </a:lnTo>
                                <a:lnTo>
                                  <a:pt x="5" y="336"/>
                                </a:lnTo>
                                <a:lnTo>
                                  <a:pt x="10" y="341"/>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Rectangle 1273"/>
                        <wps:cNvSpPr>
                          <a:spLocks noChangeArrowheads="1"/>
                        </wps:cNvSpPr>
                        <wps:spPr bwMode="auto">
                          <a:xfrm>
                            <a:off x="499745" y="5429885"/>
                            <a:ext cx="219710" cy="2197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Freeform 1274"/>
                        <wps:cNvSpPr>
                          <a:spLocks/>
                        </wps:cNvSpPr>
                        <wps:spPr bwMode="auto">
                          <a:xfrm>
                            <a:off x="496570" y="5426710"/>
                            <a:ext cx="222885" cy="222885"/>
                          </a:xfrm>
                          <a:custGeom>
                            <a:avLst/>
                            <a:gdLst>
                              <a:gd name="T0" fmla="*/ 5 w 351"/>
                              <a:gd name="T1" fmla="*/ 0 h 351"/>
                              <a:gd name="T2" fmla="*/ 0 w 351"/>
                              <a:gd name="T3" fmla="*/ 0 h 351"/>
                              <a:gd name="T4" fmla="*/ 0 w 351"/>
                              <a:gd name="T5" fmla="*/ 351 h 351"/>
                              <a:gd name="T6" fmla="*/ 351 w 351"/>
                              <a:gd name="T7" fmla="*/ 351 h 351"/>
                              <a:gd name="T8" fmla="*/ 351 w 351"/>
                              <a:gd name="T9" fmla="*/ 0 h 351"/>
                              <a:gd name="T10" fmla="*/ 346 w 351"/>
                              <a:gd name="T11" fmla="*/ 0 h 351"/>
                              <a:gd name="T12" fmla="*/ 5 w 351"/>
                              <a:gd name="T13" fmla="*/ 0 h 351"/>
                              <a:gd name="T14" fmla="*/ 5 w 351"/>
                              <a:gd name="T15" fmla="*/ 10 h 351"/>
                              <a:gd name="T16" fmla="*/ 346 w 351"/>
                              <a:gd name="T17" fmla="*/ 10 h 351"/>
                              <a:gd name="T18" fmla="*/ 341 w 351"/>
                              <a:gd name="T19" fmla="*/ 5 h 351"/>
                              <a:gd name="T20" fmla="*/ 341 w 351"/>
                              <a:gd name="T21" fmla="*/ 346 h 351"/>
                              <a:gd name="T22" fmla="*/ 346 w 351"/>
                              <a:gd name="T23" fmla="*/ 341 h 351"/>
                              <a:gd name="T24" fmla="*/ 5 w 351"/>
                              <a:gd name="T25" fmla="*/ 341 h 351"/>
                              <a:gd name="T26" fmla="*/ 10 w 351"/>
                              <a:gd name="T27" fmla="*/ 346 h 351"/>
                              <a:gd name="T28" fmla="*/ 10 w 351"/>
                              <a:gd name="T29" fmla="*/ 5 h 351"/>
                              <a:gd name="T30" fmla="*/ 5 w 351"/>
                              <a:gd name="T31" fmla="*/ 10 h 351"/>
                              <a:gd name="T32" fmla="*/ 5 w 351"/>
                              <a:gd name="T33"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51">
                                <a:moveTo>
                                  <a:pt x="5" y="0"/>
                                </a:moveTo>
                                <a:lnTo>
                                  <a:pt x="0" y="0"/>
                                </a:lnTo>
                                <a:lnTo>
                                  <a:pt x="0" y="351"/>
                                </a:lnTo>
                                <a:lnTo>
                                  <a:pt x="351" y="351"/>
                                </a:lnTo>
                                <a:lnTo>
                                  <a:pt x="351" y="0"/>
                                </a:lnTo>
                                <a:lnTo>
                                  <a:pt x="346" y="0"/>
                                </a:lnTo>
                                <a:lnTo>
                                  <a:pt x="5" y="0"/>
                                </a:lnTo>
                                <a:lnTo>
                                  <a:pt x="5" y="10"/>
                                </a:lnTo>
                                <a:lnTo>
                                  <a:pt x="346" y="10"/>
                                </a:lnTo>
                                <a:lnTo>
                                  <a:pt x="341" y="5"/>
                                </a:lnTo>
                                <a:lnTo>
                                  <a:pt x="341" y="346"/>
                                </a:lnTo>
                                <a:lnTo>
                                  <a:pt x="346" y="341"/>
                                </a:lnTo>
                                <a:lnTo>
                                  <a:pt x="5" y="341"/>
                                </a:lnTo>
                                <a:lnTo>
                                  <a:pt x="10" y="346"/>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Rectangle 1275"/>
                        <wps:cNvSpPr>
                          <a:spLocks noChangeArrowheads="1"/>
                        </wps:cNvSpPr>
                        <wps:spPr bwMode="auto">
                          <a:xfrm>
                            <a:off x="499745" y="5719445"/>
                            <a:ext cx="219710" cy="216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Freeform 1276"/>
                        <wps:cNvSpPr>
                          <a:spLocks/>
                        </wps:cNvSpPr>
                        <wps:spPr bwMode="auto">
                          <a:xfrm>
                            <a:off x="496570" y="5716270"/>
                            <a:ext cx="222885" cy="219710"/>
                          </a:xfrm>
                          <a:custGeom>
                            <a:avLst/>
                            <a:gdLst>
                              <a:gd name="T0" fmla="*/ 5 w 351"/>
                              <a:gd name="T1" fmla="*/ 0 h 346"/>
                              <a:gd name="T2" fmla="*/ 0 w 351"/>
                              <a:gd name="T3" fmla="*/ 0 h 346"/>
                              <a:gd name="T4" fmla="*/ 0 w 351"/>
                              <a:gd name="T5" fmla="*/ 346 h 346"/>
                              <a:gd name="T6" fmla="*/ 351 w 351"/>
                              <a:gd name="T7" fmla="*/ 346 h 346"/>
                              <a:gd name="T8" fmla="*/ 351 w 351"/>
                              <a:gd name="T9" fmla="*/ 0 h 346"/>
                              <a:gd name="T10" fmla="*/ 346 w 351"/>
                              <a:gd name="T11" fmla="*/ 0 h 346"/>
                              <a:gd name="T12" fmla="*/ 5 w 351"/>
                              <a:gd name="T13" fmla="*/ 0 h 346"/>
                              <a:gd name="T14" fmla="*/ 5 w 351"/>
                              <a:gd name="T15" fmla="*/ 10 h 346"/>
                              <a:gd name="T16" fmla="*/ 346 w 351"/>
                              <a:gd name="T17" fmla="*/ 10 h 346"/>
                              <a:gd name="T18" fmla="*/ 341 w 351"/>
                              <a:gd name="T19" fmla="*/ 5 h 346"/>
                              <a:gd name="T20" fmla="*/ 341 w 351"/>
                              <a:gd name="T21" fmla="*/ 341 h 346"/>
                              <a:gd name="T22" fmla="*/ 346 w 351"/>
                              <a:gd name="T23" fmla="*/ 337 h 346"/>
                              <a:gd name="T24" fmla="*/ 5 w 351"/>
                              <a:gd name="T25" fmla="*/ 337 h 346"/>
                              <a:gd name="T26" fmla="*/ 10 w 351"/>
                              <a:gd name="T27" fmla="*/ 341 h 346"/>
                              <a:gd name="T28" fmla="*/ 10 w 351"/>
                              <a:gd name="T29" fmla="*/ 5 h 346"/>
                              <a:gd name="T30" fmla="*/ 5 w 351"/>
                              <a:gd name="T31" fmla="*/ 10 h 346"/>
                              <a:gd name="T32" fmla="*/ 5 w 351"/>
                              <a:gd name="T3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46">
                                <a:moveTo>
                                  <a:pt x="5" y="0"/>
                                </a:moveTo>
                                <a:lnTo>
                                  <a:pt x="0" y="0"/>
                                </a:lnTo>
                                <a:lnTo>
                                  <a:pt x="0" y="346"/>
                                </a:lnTo>
                                <a:lnTo>
                                  <a:pt x="351" y="346"/>
                                </a:lnTo>
                                <a:lnTo>
                                  <a:pt x="351" y="0"/>
                                </a:lnTo>
                                <a:lnTo>
                                  <a:pt x="346" y="0"/>
                                </a:lnTo>
                                <a:lnTo>
                                  <a:pt x="5" y="0"/>
                                </a:lnTo>
                                <a:lnTo>
                                  <a:pt x="5" y="10"/>
                                </a:lnTo>
                                <a:lnTo>
                                  <a:pt x="346" y="10"/>
                                </a:lnTo>
                                <a:lnTo>
                                  <a:pt x="341" y="5"/>
                                </a:lnTo>
                                <a:lnTo>
                                  <a:pt x="341" y="341"/>
                                </a:lnTo>
                                <a:lnTo>
                                  <a:pt x="346" y="337"/>
                                </a:lnTo>
                                <a:lnTo>
                                  <a:pt x="5" y="337"/>
                                </a:lnTo>
                                <a:lnTo>
                                  <a:pt x="10" y="341"/>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Rectangle 1277"/>
                        <wps:cNvSpPr>
                          <a:spLocks noChangeArrowheads="1"/>
                        </wps:cNvSpPr>
                        <wps:spPr bwMode="auto">
                          <a:xfrm>
                            <a:off x="499745" y="6006465"/>
                            <a:ext cx="21971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278"/>
                        <wps:cNvCnPr>
                          <a:cxnSpLocks noChangeShapeType="1"/>
                        </wps:cNvCnPr>
                        <wps:spPr bwMode="auto">
                          <a:xfrm>
                            <a:off x="713105" y="6006465"/>
                            <a:ext cx="3175" cy="25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279"/>
                        <wps:cNvCnPr>
                          <a:cxnSpLocks noChangeShapeType="1"/>
                        </wps:cNvCnPr>
                        <wps:spPr bwMode="auto">
                          <a:xfrm>
                            <a:off x="633730" y="6006465"/>
                            <a:ext cx="8255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280"/>
                        <wps:cNvCnPr>
                          <a:cxnSpLocks noChangeShapeType="1"/>
                        </wps:cNvCnPr>
                        <wps:spPr bwMode="auto">
                          <a:xfrm>
                            <a:off x="554990" y="6006465"/>
                            <a:ext cx="161290" cy="16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281"/>
                        <wps:cNvCnPr>
                          <a:cxnSpLocks noChangeShapeType="1"/>
                        </wps:cNvCnPr>
                        <wps:spPr bwMode="auto">
                          <a:xfrm>
                            <a:off x="499745" y="6036945"/>
                            <a:ext cx="186055" cy="1854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282"/>
                        <wps:cNvCnPr>
                          <a:cxnSpLocks noChangeShapeType="1"/>
                        </wps:cNvCnPr>
                        <wps:spPr bwMode="auto">
                          <a:xfrm>
                            <a:off x="499745" y="6115685"/>
                            <a:ext cx="106680" cy="106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283"/>
                        <wps:cNvCnPr>
                          <a:cxnSpLocks noChangeShapeType="1"/>
                        </wps:cNvCnPr>
                        <wps:spPr bwMode="auto">
                          <a:xfrm>
                            <a:off x="499745" y="6195060"/>
                            <a:ext cx="27305" cy="273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Freeform 1284"/>
                        <wps:cNvSpPr>
                          <a:spLocks/>
                        </wps:cNvSpPr>
                        <wps:spPr bwMode="auto">
                          <a:xfrm>
                            <a:off x="496570" y="6003290"/>
                            <a:ext cx="222885" cy="222250"/>
                          </a:xfrm>
                          <a:custGeom>
                            <a:avLst/>
                            <a:gdLst>
                              <a:gd name="T0" fmla="*/ 5 w 351"/>
                              <a:gd name="T1" fmla="*/ 0 h 350"/>
                              <a:gd name="T2" fmla="*/ 0 w 351"/>
                              <a:gd name="T3" fmla="*/ 0 h 350"/>
                              <a:gd name="T4" fmla="*/ 0 w 351"/>
                              <a:gd name="T5" fmla="*/ 350 h 350"/>
                              <a:gd name="T6" fmla="*/ 351 w 351"/>
                              <a:gd name="T7" fmla="*/ 350 h 350"/>
                              <a:gd name="T8" fmla="*/ 351 w 351"/>
                              <a:gd name="T9" fmla="*/ 0 h 350"/>
                              <a:gd name="T10" fmla="*/ 346 w 351"/>
                              <a:gd name="T11" fmla="*/ 0 h 350"/>
                              <a:gd name="T12" fmla="*/ 5 w 351"/>
                              <a:gd name="T13" fmla="*/ 0 h 350"/>
                              <a:gd name="T14" fmla="*/ 5 w 351"/>
                              <a:gd name="T15" fmla="*/ 9 h 350"/>
                              <a:gd name="T16" fmla="*/ 346 w 351"/>
                              <a:gd name="T17" fmla="*/ 9 h 350"/>
                              <a:gd name="T18" fmla="*/ 341 w 351"/>
                              <a:gd name="T19" fmla="*/ 5 h 350"/>
                              <a:gd name="T20" fmla="*/ 341 w 351"/>
                              <a:gd name="T21" fmla="*/ 345 h 350"/>
                              <a:gd name="T22" fmla="*/ 346 w 351"/>
                              <a:gd name="T23" fmla="*/ 341 h 350"/>
                              <a:gd name="T24" fmla="*/ 5 w 351"/>
                              <a:gd name="T25" fmla="*/ 341 h 350"/>
                              <a:gd name="T26" fmla="*/ 10 w 351"/>
                              <a:gd name="T27" fmla="*/ 345 h 350"/>
                              <a:gd name="T28" fmla="*/ 10 w 351"/>
                              <a:gd name="T29" fmla="*/ 5 h 350"/>
                              <a:gd name="T30" fmla="*/ 5 w 351"/>
                              <a:gd name="T31" fmla="*/ 9 h 350"/>
                              <a:gd name="T32" fmla="*/ 5 w 351"/>
                              <a:gd name="T33"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50">
                                <a:moveTo>
                                  <a:pt x="5" y="0"/>
                                </a:moveTo>
                                <a:lnTo>
                                  <a:pt x="0" y="0"/>
                                </a:lnTo>
                                <a:lnTo>
                                  <a:pt x="0" y="350"/>
                                </a:lnTo>
                                <a:lnTo>
                                  <a:pt x="351" y="350"/>
                                </a:lnTo>
                                <a:lnTo>
                                  <a:pt x="351" y="0"/>
                                </a:lnTo>
                                <a:lnTo>
                                  <a:pt x="346" y="0"/>
                                </a:lnTo>
                                <a:lnTo>
                                  <a:pt x="5" y="0"/>
                                </a:lnTo>
                                <a:lnTo>
                                  <a:pt x="5" y="9"/>
                                </a:lnTo>
                                <a:lnTo>
                                  <a:pt x="346" y="9"/>
                                </a:lnTo>
                                <a:lnTo>
                                  <a:pt x="341" y="5"/>
                                </a:lnTo>
                                <a:lnTo>
                                  <a:pt x="341" y="345"/>
                                </a:lnTo>
                                <a:lnTo>
                                  <a:pt x="346" y="341"/>
                                </a:lnTo>
                                <a:lnTo>
                                  <a:pt x="5" y="341"/>
                                </a:lnTo>
                                <a:lnTo>
                                  <a:pt x="10" y="345"/>
                                </a:lnTo>
                                <a:lnTo>
                                  <a:pt x="10" y="5"/>
                                </a:lnTo>
                                <a:lnTo>
                                  <a:pt x="5" y="9"/>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Rectangle 1285"/>
                        <wps:cNvSpPr>
                          <a:spLocks noChangeArrowheads="1"/>
                        </wps:cNvSpPr>
                        <wps:spPr bwMode="auto">
                          <a:xfrm>
                            <a:off x="499745" y="6296025"/>
                            <a:ext cx="21971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Freeform 1286"/>
                        <wps:cNvSpPr>
                          <a:spLocks/>
                        </wps:cNvSpPr>
                        <wps:spPr bwMode="auto">
                          <a:xfrm>
                            <a:off x="496570" y="6292850"/>
                            <a:ext cx="222885" cy="219710"/>
                          </a:xfrm>
                          <a:custGeom>
                            <a:avLst/>
                            <a:gdLst>
                              <a:gd name="T0" fmla="*/ 5 w 351"/>
                              <a:gd name="T1" fmla="*/ 0 h 346"/>
                              <a:gd name="T2" fmla="*/ 0 w 351"/>
                              <a:gd name="T3" fmla="*/ 0 h 346"/>
                              <a:gd name="T4" fmla="*/ 0 w 351"/>
                              <a:gd name="T5" fmla="*/ 346 h 346"/>
                              <a:gd name="T6" fmla="*/ 351 w 351"/>
                              <a:gd name="T7" fmla="*/ 346 h 346"/>
                              <a:gd name="T8" fmla="*/ 351 w 351"/>
                              <a:gd name="T9" fmla="*/ 0 h 346"/>
                              <a:gd name="T10" fmla="*/ 346 w 351"/>
                              <a:gd name="T11" fmla="*/ 0 h 346"/>
                              <a:gd name="T12" fmla="*/ 5 w 351"/>
                              <a:gd name="T13" fmla="*/ 0 h 346"/>
                              <a:gd name="T14" fmla="*/ 5 w 351"/>
                              <a:gd name="T15" fmla="*/ 10 h 346"/>
                              <a:gd name="T16" fmla="*/ 346 w 351"/>
                              <a:gd name="T17" fmla="*/ 10 h 346"/>
                              <a:gd name="T18" fmla="*/ 341 w 351"/>
                              <a:gd name="T19" fmla="*/ 5 h 346"/>
                              <a:gd name="T20" fmla="*/ 341 w 351"/>
                              <a:gd name="T21" fmla="*/ 341 h 346"/>
                              <a:gd name="T22" fmla="*/ 346 w 351"/>
                              <a:gd name="T23" fmla="*/ 336 h 346"/>
                              <a:gd name="T24" fmla="*/ 5 w 351"/>
                              <a:gd name="T25" fmla="*/ 336 h 346"/>
                              <a:gd name="T26" fmla="*/ 10 w 351"/>
                              <a:gd name="T27" fmla="*/ 341 h 346"/>
                              <a:gd name="T28" fmla="*/ 10 w 351"/>
                              <a:gd name="T29" fmla="*/ 5 h 346"/>
                              <a:gd name="T30" fmla="*/ 5 w 351"/>
                              <a:gd name="T31" fmla="*/ 10 h 346"/>
                              <a:gd name="T32" fmla="*/ 5 w 351"/>
                              <a:gd name="T3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46">
                                <a:moveTo>
                                  <a:pt x="5" y="0"/>
                                </a:moveTo>
                                <a:lnTo>
                                  <a:pt x="0" y="0"/>
                                </a:lnTo>
                                <a:lnTo>
                                  <a:pt x="0" y="346"/>
                                </a:lnTo>
                                <a:lnTo>
                                  <a:pt x="351" y="346"/>
                                </a:lnTo>
                                <a:lnTo>
                                  <a:pt x="351" y="0"/>
                                </a:lnTo>
                                <a:lnTo>
                                  <a:pt x="346" y="0"/>
                                </a:lnTo>
                                <a:lnTo>
                                  <a:pt x="5" y="0"/>
                                </a:lnTo>
                                <a:lnTo>
                                  <a:pt x="5" y="10"/>
                                </a:lnTo>
                                <a:lnTo>
                                  <a:pt x="346" y="10"/>
                                </a:lnTo>
                                <a:lnTo>
                                  <a:pt x="341" y="5"/>
                                </a:lnTo>
                                <a:lnTo>
                                  <a:pt x="341" y="341"/>
                                </a:lnTo>
                                <a:lnTo>
                                  <a:pt x="346" y="336"/>
                                </a:lnTo>
                                <a:lnTo>
                                  <a:pt x="5" y="336"/>
                                </a:lnTo>
                                <a:lnTo>
                                  <a:pt x="10" y="341"/>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Rectangle 1287"/>
                        <wps:cNvSpPr>
                          <a:spLocks noChangeArrowheads="1"/>
                        </wps:cNvSpPr>
                        <wps:spPr bwMode="auto">
                          <a:xfrm>
                            <a:off x="5224780" y="3722370"/>
                            <a:ext cx="383540" cy="13144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88"/>
                        <wps:cNvSpPr>
                          <a:spLocks noChangeArrowheads="1"/>
                        </wps:cNvSpPr>
                        <wps:spPr bwMode="auto">
                          <a:xfrm>
                            <a:off x="5224780" y="3722370"/>
                            <a:ext cx="381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1247-01</w:t>
                              </w:r>
                            </w:p>
                          </w:txbxContent>
                        </wps:txbx>
                        <wps:bodyPr rot="0" vert="horz" wrap="none" lIns="0" tIns="0" rIns="0" bIns="0" anchor="t" anchorCtr="0">
                          <a:spAutoFit/>
                        </wps:bodyPr>
                      </wps:wsp>
                      <wps:wsp>
                        <wps:cNvPr id="1287" name="Rectangle 1289"/>
                        <wps:cNvSpPr>
                          <a:spLocks noChangeArrowheads="1"/>
                        </wps:cNvSpPr>
                        <wps:spPr bwMode="auto">
                          <a:xfrm>
                            <a:off x="316865" y="1969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5</w:t>
                              </w:r>
                            </w:p>
                          </w:txbxContent>
                        </wps:txbx>
                        <wps:bodyPr rot="0" vert="horz" wrap="none" lIns="0" tIns="0" rIns="0" bIns="0" anchor="t" anchorCtr="0">
                          <a:spAutoFit/>
                        </wps:bodyPr>
                      </wps:wsp>
                      <wps:wsp>
                        <wps:cNvPr id="1288" name="Rectangle 1290"/>
                        <wps:cNvSpPr>
                          <a:spLocks noChangeArrowheads="1"/>
                        </wps:cNvSpPr>
                        <wps:spPr bwMode="auto">
                          <a:xfrm>
                            <a:off x="259080" y="217678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20</w:t>
                              </w:r>
                            </w:p>
                          </w:txbxContent>
                        </wps:txbx>
                        <wps:bodyPr rot="0" vert="horz" wrap="none" lIns="0" tIns="0" rIns="0" bIns="0" anchor="t" anchorCtr="0">
                          <a:spAutoFit/>
                        </wps:bodyPr>
                      </wps:wsp>
                      <wps:wsp>
                        <wps:cNvPr id="1289" name="Rectangle 1291"/>
                        <wps:cNvSpPr>
                          <a:spLocks noChangeArrowheads="1"/>
                        </wps:cNvSpPr>
                        <wps:spPr bwMode="auto">
                          <a:xfrm>
                            <a:off x="259080" y="239966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35</w:t>
                              </w:r>
                            </w:p>
                          </w:txbxContent>
                        </wps:txbx>
                        <wps:bodyPr rot="0" vert="horz" wrap="none" lIns="0" tIns="0" rIns="0" bIns="0" anchor="t" anchorCtr="0">
                          <a:spAutoFit/>
                        </wps:bodyPr>
                      </wps:wsp>
                      <wps:wsp>
                        <wps:cNvPr id="1290" name="Rectangle 1292"/>
                        <wps:cNvSpPr>
                          <a:spLocks noChangeArrowheads="1"/>
                        </wps:cNvSpPr>
                        <wps:spPr bwMode="auto">
                          <a:xfrm>
                            <a:off x="259080" y="261302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50</w:t>
                              </w:r>
                            </w:p>
                          </w:txbxContent>
                        </wps:txbx>
                        <wps:bodyPr rot="0" vert="horz" wrap="none" lIns="0" tIns="0" rIns="0" bIns="0" anchor="t" anchorCtr="0">
                          <a:spAutoFit/>
                        </wps:bodyPr>
                      </wps:wsp>
                      <wps:wsp>
                        <wps:cNvPr id="1291" name="Rectangle 1293"/>
                        <wps:cNvSpPr>
                          <a:spLocks noChangeArrowheads="1"/>
                        </wps:cNvSpPr>
                        <wps:spPr bwMode="auto">
                          <a:xfrm>
                            <a:off x="259080" y="282321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65</w:t>
                              </w:r>
                            </w:p>
                          </w:txbxContent>
                        </wps:txbx>
                        <wps:bodyPr rot="0" vert="horz" wrap="none" lIns="0" tIns="0" rIns="0" bIns="0" anchor="t" anchorCtr="0">
                          <a:spAutoFit/>
                        </wps:bodyPr>
                      </wps:wsp>
                      <wps:wsp>
                        <wps:cNvPr id="1292" name="Rectangle 1294"/>
                        <wps:cNvSpPr>
                          <a:spLocks noChangeArrowheads="1"/>
                        </wps:cNvSpPr>
                        <wps:spPr bwMode="auto">
                          <a:xfrm>
                            <a:off x="259080" y="303974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80</w:t>
                              </w:r>
                            </w:p>
                          </w:txbxContent>
                        </wps:txbx>
                        <wps:bodyPr rot="0" vert="horz" wrap="none" lIns="0" tIns="0" rIns="0" bIns="0" anchor="t" anchorCtr="0">
                          <a:spAutoFit/>
                        </wps:bodyPr>
                      </wps:wsp>
                      <wps:wsp>
                        <wps:cNvPr id="1293" name="Rectangle 1295"/>
                        <wps:cNvSpPr>
                          <a:spLocks noChangeArrowheads="1"/>
                        </wps:cNvSpPr>
                        <wps:spPr bwMode="auto">
                          <a:xfrm>
                            <a:off x="344170" y="174371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10</w:t>
                              </w:r>
                            </w:p>
                          </w:txbxContent>
                        </wps:txbx>
                        <wps:bodyPr rot="0" vert="horz" wrap="none" lIns="0" tIns="0" rIns="0" bIns="0" anchor="t" anchorCtr="0">
                          <a:spAutoFit/>
                        </wps:bodyPr>
                      </wps:wsp>
                      <wps:wsp>
                        <wps:cNvPr id="1294" name="Rectangle 1296"/>
                        <wps:cNvSpPr>
                          <a:spLocks noChangeArrowheads="1"/>
                        </wps:cNvSpPr>
                        <wps:spPr bwMode="auto">
                          <a:xfrm>
                            <a:off x="344170" y="15303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25</w:t>
                              </w:r>
                            </w:p>
                          </w:txbxContent>
                        </wps:txbx>
                        <wps:bodyPr rot="0" vert="horz" wrap="none" lIns="0" tIns="0" rIns="0" bIns="0" anchor="t" anchorCtr="0">
                          <a:spAutoFit/>
                        </wps:bodyPr>
                      </wps:wsp>
                      <wps:wsp>
                        <wps:cNvPr id="1295" name="Rectangle 1297"/>
                        <wps:cNvSpPr>
                          <a:spLocks noChangeArrowheads="1"/>
                        </wps:cNvSpPr>
                        <wps:spPr bwMode="auto">
                          <a:xfrm>
                            <a:off x="344170" y="131699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40</w:t>
                              </w:r>
                            </w:p>
                          </w:txbxContent>
                        </wps:txbx>
                        <wps:bodyPr rot="0" vert="horz" wrap="none" lIns="0" tIns="0" rIns="0" bIns="0" anchor="t" anchorCtr="0">
                          <a:spAutoFit/>
                        </wps:bodyPr>
                      </wps:wsp>
                      <wps:wsp>
                        <wps:cNvPr id="1296" name="Rectangle 1298"/>
                        <wps:cNvSpPr>
                          <a:spLocks noChangeArrowheads="1"/>
                        </wps:cNvSpPr>
                        <wps:spPr bwMode="auto">
                          <a:xfrm>
                            <a:off x="344170" y="11004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55</w:t>
                              </w:r>
                            </w:p>
                          </w:txbxContent>
                        </wps:txbx>
                        <wps:bodyPr rot="0" vert="horz" wrap="none" lIns="0" tIns="0" rIns="0" bIns="0" anchor="t" anchorCtr="0">
                          <a:spAutoFit/>
                        </wps:bodyPr>
                      </wps:wsp>
                      <wps:wsp>
                        <wps:cNvPr id="1297" name="Rectangle 1299"/>
                        <wps:cNvSpPr>
                          <a:spLocks noChangeArrowheads="1"/>
                        </wps:cNvSpPr>
                        <wps:spPr bwMode="auto">
                          <a:xfrm>
                            <a:off x="344170" y="88138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70</w:t>
                              </w:r>
                            </w:p>
                          </w:txbxContent>
                        </wps:txbx>
                        <wps:bodyPr rot="0" vert="horz" wrap="none" lIns="0" tIns="0" rIns="0" bIns="0" anchor="t" anchorCtr="0">
                          <a:spAutoFit/>
                        </wps:bodyPr>
                      </wps:wsp>
                      <wps:wsp>
                        <wps:cNvPr id="1298" name="Rectangle 1300"/>
                        <wps:cNvSpPr>
                          <a:spLocks noChangeArrowheads="1"/>
                        </wps:cNvSpPr>
                        <wps:spPr bwMode="auto">
                          <a:xfrm rot="16200000">
                            <a:off x="482600" y="306006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180 </w:t>
                              </w:r>
                            </w:p>
                          </w:txbxContent>
                        </wps:txbx>
                        <wps:bodyPr rot="0" vert="horz" wrap="none" lIns="0" tIns="0" rIns="0" bIns="0" anchor="t" anchorCtr="0">
                          <a:spAutoFit/>
                        </wps:bodyPr>
                      </wps:wsp>
                      <wps:wsp>
                        <wps:cNvPr id="1299" name="Rectangle 1301"/>
                        <wps:cNvSpPr>
                          <a:spLocks noChangeArrowheads="1"/>
                        </wps:cNvSpPr>
                        <wps:spPr bwMode="auto">
                          <a:xfrm rot="16200000">
                            <a:off x="699135" y="305117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165 </w:t>
                              </w:r>
                            </w:p>
                          </w:txbxContent>
                        </wps:txbx>
                        <wps:bodyPr rot="0" vert="horz" wrap="none" lIns="0" tIns="0" rIns="0" bIns="0" anchor="t" anchorCtr="0">
                          <a:spAutoFit/>
                        </wps:bodyPr>
                      </wps:wsp>
                      <wps:wsp>
                        <wps:cNvPr id="1300" name="Rectangle 1302"/>
                        <wps:cNvSpPr>
                          <a:spLocks noChangeArrowheads="1"/>
                        </wps:cNvSpPr>
                        <wps:spPr bwMode="auto">
                          <a:xfrm rot="16200000">
                            <a:off x="915670" y="305689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150 </w:t>
                              </w:r>
                            </w:p>
                          </w:txbxContent>
                        </wps:txbx>
                        <wps:bodyPr rot="0" vert="horz" wrap="none" lIns="0" tIns="0" rIns="0" bIns="0" anchor="t" anchorCtr="0">
                          <a:spAutoFit/>
                        </wps:bodyPr>
                      </wps:wsp>
                      <wps:wsp>
                        <wps:cNvPr id="1301" name="Rectangle 1303"/>
                        <wps:cNvSpPr>
                          <a:spLocks noChangeArrowheads="1"/>
                        </wps:cNvSpPr>
                        <wps:spPr bwMode="auto">
                          <a:xfrm rot="16200000">
                            <a:off x="1131570" y="305435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135 </w:t>
                              </w:r>
                            </w:p>
                          </w:txbxContent>
                        </wps:txbx>
                        <wps:bodyPr rot="0" vert="horz" wrap="none" lIns="0" tIns="0" rIns="0" bIns="0" anchor="t" anchorCtr="0">
                          <a:spAutoFit/>
                        </wps:bodyPr>
                      </wps:wsp>
                      <wps:wsp>
                        <wps:cNvPr id="1302" name="Rectangle 1304"/>
                        <wps:cNvSpPr>
                          <a:spLocks noChangeArrowheads="1"/>
                        </wps:cNvSpPr>
                        <wps:spPr bwMode="auto">
                          <a:xfrm rot="16200000">
                            <a:off x="1344930" y="305689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120 </w:t>
                              </w:r>
                            </w:p>
                          </w:txbxContent>
                        </wps:txbx>
                        <wps:bodyPr rot="0" vert="horz" wrap="none" lIns="0" tIns="0" rIns="0" bIns="0" anchor="t" anchorCtr="0">
                          <a:spAutoFit/>
                        </wps:bodyPr>
                      </wps:wsp>
                      <wps:wsp>
                        <wps:cNvPr id="1303" name="Rectangle 1305"/>
                        <wps:cNvSpPr>
                          <a:spLocks noChangeArrowheads="1"/>
                        </wps:cNvSpPr>
                        <wps:spPr bwMode="auto">
                          <a:xfrm rot="16200000">
                            <a:off x="1564005" y="305689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105 </w:t>
                              </w:r>
                            </w:p>
                          </w:txbxContent>
                        </wps:txbx>
                        <wps:bodyPr rot="0" vert="horz" wrap="none" lIns="0" tIns="0" rIns="0" bIns="0" anchor="t" anchorCtr="0">
                          <a:spAutoFit/>
                        </wps:bodyPr>
                      </wps:wsp>
                      <wps:wsp>
                        <wps:cNvPr id="1304" name="Rectangle 1306"/>
                        <wps:cNvSpPr>
                          <a:spLocks noChangeArrowheads="1"/>
                        </wps:cNvSpPr>
                        <wps:spPr bwMode="auto">
                          <a:xfrm rot="16200000">
                            <a:off x="1749425" y="308927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90 </w:t>
                              </w:r>
                            </w:p>
                          </w:txbxContent>
                        </wps:txbx>
                        <wps:bodyPr rot="0" vert="horz" wrap="none" lIns="0" tIns="0" rIns="0" bIns="0" anchor="t" anchorCtr="0">
                          <a:spAutoFit/>
                        </wps:bodyPr>
                      </wps:wsp>
                      <wps:wsp>
                        <wps:cNvPr id="1305" name="Rectangle 1307"/>
                        <wps:cNvSpPr>
                          <a:spLocks noChangeArrowheads="1"/>
                        </wps:cNvSpPr>
                        <wps:spPr bwMode="auto">
                          <a:xfrm rot="16200000">
                            <a:off x="1965960" y="308483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75 </w:t>
                              </w:r>
                            </w:p>
                          </w:txbxContent>
                        </wps:txbx>
                        <wps:bodyPr rot="0" vert="horz" wrap="none" lIns="0" tIns="0" rIns="0" bIns="0" anchor="t" anchorCtr="0">
                          <a:spAutoFit/>
                        </wps:bodyPr>
                      </wps:wsp>
                      <wps:wsp>
                        <wps:cNvPr id="1306" name="Rectangle 1308"/>
                        <wps:cNvSpPr>
                          <a:spLocks noChangeArrowheads="1"/>
                        </wps:cNvSpPr>
                        <wps:spPr bwMode="auto">
                          <a:xfrm rot="16200000">
                            <a:off x="2182495" y="308483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60 </w:t>
                              </w:r>
                            </w:p>
                          </w:txbxContent>
                        </wps:txbx>
                        <wps:bodyPr rot="0" vert="horz" wrap="none" lIns="0" tIns="0" rIns="0" bIns="0" anchor="t" anchorCtr="0">
                          <a:spAutoFit/>
                        </wps:bodyPr>
                      </wps:wsp>
                      <wps:wsp>
                        <wps:cNvPr id="1307" name="Rectangle 1309"/>
                        <wps:cNvSpPr>
                          <a:spLocks noChangeArrowheads="1"/>
                        </wps:cNvSpPr>
                        <wps:spPr bwMode="auto">
                          <a:xfrm rot="16200000">
                            <a:off x="2399030" y="308483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45 </w:t>
                              </w:r>
                            </w:p>
                          </w:txbxContent>
                        </wps:txbx>
                        <wps:bodyPr rot="0" vert="horz" wrap="none" lIns="0" tIns="0" rIns="0" bIns="0" anchor="t" anchorCtr="0">
                          <a:spAutoFit/>
                        </wps:bodyPr>
                      </wps:wsp>
                      <wps:wsp>
                        <wps:cNvPr id="1308" name="Rectangle 1310"/>
                        <wps:cNvSpPr>
                          <a:spLocks noChangeArrowheads="1"/>
                        </wps:cNvSpPr>
                        <wps:spPr bwMode="auto">
                          <a:xfrm rot="16200000">
                            <a:off x="2614930" y="308165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30 </w:t>
                              </w:r>
                            </w:p>
                          </w:txbxContent>
                        </wps:txbx>
                        <wps:bodyPr rot="0" vert="horz" wrap="none" lIns="0" tIns="0" rIns="0" bIns="0" anchor="t" anchorCtr="0">
                          <a:spAutoFit/>
                        </wps:bodyPr>
                      </wps:wsp>
                      <wps:wsp>
                        <wps:cNvPr id="1309" name="Rectangle 1311"/>
                        <wps:cNvSpPr>
                          <a:spLocks noChangeArrowheads="1"/>
                        </wps:cNvSpPr>
                        <wps:spPr bwMode="auto">
                          <a:xfrm rot="16200000">
                            <a:off x="2831465" y="308165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 15 </w:t>
                              </w:r>
                            </w:p>
                          </w:txbxContent>
                        </wps:txbx>
                        <wps:bodyPr rot="0" vert="horz" wrap="none" lIns="0" tIns="0" rIns="0" bIns="0" anchor="t" anchorCtr="0">
                          <a:spAutoFit/>
                        </wps:bodyPr>
                      </wps:wsp>
                      <wps:wsp>
                        <wps:cNvPr id="1310" name="Rectangle 1312"/>
                        <wps:cNvSpPr>
                          <a:spLocks noChangeArrowheads="1"/>
                        </wps:cNvSpPr>
                        <wps:spPr bwMode="auto">
                          <a:xfrm rot="16200000">
                            <a:off x="2980055" y="315912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0 </w:t>
                              </w:r>
                            </w:p>
                          </w:txbxContent>
                        </wps:txbx>
                        <wps:bodyPr rot="0" vert="horz" wrap="none" lIns="0" tIns="0" rIns="0" bIns="0" anchor="t" anchorCtr="0">
                          <a:spAutoFit/>
                        </wps:bodyPr>
                      </wps:wsp>
                      <wps:wsp>
                        <wps:cNvPr id="1311" name="Rectangle 1313"/>
                        <wps:cNvSpPr>
                          <a:spLocks noChangeArrowheads="1"/>
                        </wps:cNvSpPr>
                        <wps:spPr bwMode="auto">
                          <a:xfrm rot="16200000">
                            <a:off x="3221990"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15 </w:t>
                              </w:r>
                            </w:p>
                          </w:txbxContent>
                        </wps:txbx>
                        <wps:bodyPr rot="0" vert="horz" wrap="none" lIns="0" tIns="0" rIns="0" bIns="0" anchor="t" anchorCtr="0">
                          <a:spAutoFit/>
                        </wps:bodyPr>
                      </wps:wsp>
                      <wps:wsp>
                        <wps:cNvPr id="1312" name="Rectangle 1314"/>
                        <wps:cNvSpPr>
                          <a:spLocks noChangeArrowheads="1"/>
                        </wps:cNvSpPr>
                        <wps:spPr bwMode="auto">
                          <a:xfrm rot="16200000">
                            <a:off x="3435350"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30 </w:t>
                              </w:r>
                            </w:p>
                          </w:txbxContent>
                        </wps:txbx>
                        <wps:bodyPr rot="0" vert="horz" wrap="none" lIns="0" tIns="0" rIns="0" bIns="0" anchor="t" anchorCtr="0">
                          <a:spAutoFit/>
                        </wps:bodyPr>
                      </wps:wsp>
                      <wps:wsp>
                        <wps:cNvPr id="1313" name="Rectangle 1315"/>
                        <wps:cNvSpPr>
                          <a:spLocks noChangeArrowheads="1"/>
                        </wps:cNvSpPr>
                        <wps:spPr bwMode="auto">
                          <a:xfrm rot="16200000">
                            <a:off x="3651885"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45 </w:t>
                              </w:r>
                            </w:p>
                          </w:txbxContent>
                        </wps:txbx>
                        <wps:bodyPr rot="0" vert="horz" wrap="none" lIns="0" tIns="0" rIns="0" bIns="0" anchor="t" anchorCtr="0">
                          <a:spAutoFit/>
                        </wps:bodyPr>
                      </wps:wsp>
                      <wps:wsp>
                        <wps:cNvPr id="1314" name="Rectangle 1316"/>
                        <wps:cNvSpPr>
                          <a:spLocks noChangeArrowheads="1"/>
                        </wps:cNvSpPr>
                        <wps:spPr bwMode="auto">
                          <a:xfrm rot="16200000">
                            <a:off x="3867785"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60 </w:t>
                              </w:r>
                            </w:p>
                          </w:txbxContent>
                        </wps:txbx>
                        <wps:bodyPr rot="0" vert="horz" wrap="none" lIns="0" tIns="0" rIns="0" bIns="0" anchor="t" anchorCtr="0">
                          <a:spAutoFit/>
                        </wps:bodyPr>
                      </wps:wsp>
                      <wps:wsp>
                        <wps:cNvPr id="1315" name="Rectangle 1317"/>
                        <wps:cNvSpPr>
                          <a:spLocks noChangeArrowheads="1"/>
                        </wps:cNvSpPr>
                        <wps:spPr bwMode="auto">
                          <a:xfrm rot="16200000">
                            <a:off x="4084320"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75 </w:t>
                              </w:r>
                            </w:p>
                          </w:txbxContent>
                        </wps:txbx>
                        <wps:bodyPr rot="0" vert="horz" wrap="none" lIns="0" tIns="0" rIns="0" bIns="0" anchor="t" anchorCtr="0">
                          <a:spAutoFit/>
                        </wps:bodyPr>
                      </wps:wsp>
                      <wps:wsp>
                        <wps:cNvPr id="1316" name="Rectangle 1318"/>
                        <wps:cNvSpPr>
                          <a:spLocks noChangeArrowheads="1"/>
                        </wps:cNvSpPr>
                        <wps:spPr bwMode="auto">
                          <a:xfrm rot="16200000">
                            <a:off x="4300855" y="31305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90 </w:t>
                              </w:r>
                            </w:p>
                          </w:txbxContent>
                        </wps:txbx>
                        <wps:bodyPr rot="0" vert="horz" wrap="none" lIns="0" tIns="0" rIns="0" bIns="0" anchor="t" anchorCtr="0">
                          <a:spAutoFit/>
                        </wps:bodyPr>
                      </wps:wsp>
                      <wps:wsp>
                        <wps:cNvPr id="1317" name="Rectangle 1319"/>
                        <wps:cNvSpPr>
                          <a:spLocks noChangeArrowheads="1"/>
                        </wps:cNvSpPr>
                        <wps:spPr bwMode="auto">
                          <a:xfrm rot="16200000">
                            <a:off x="4545965" y="309181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105 </w:t>
                              </w:r>
                            </w:p>
                          </w:txbxContent>
                        </wps:txbx>
                        <wps:bodyPr rot="0" vert="horz" wrap="none" lIns="0" tIns="0" rIns="0" bIns="0" anchor="t" anchorCtr="0">
                          <a:spAutoFit/>
                        </wps:bodyPr>
                      </wps:wsp>
                      <wps:wsp>
                        <wps:cNvPr id="1318" name="Rectangle 1320"/>
                        <wps:cNvSpPr>
                          <a:spLocks noChangeArrowheads="1"/>
                        </wps:cNvSpPr>
                        <wps:spPr bwMode="auto">
                          <a:xfrm rot="16200000">
                            <a:off x="4762500" y="309816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120 </w:t>
                              </w:r>
                            </w:p>
                          </w:txbxContent>
                        </wps:txbx>
                        <wps:bodyPr rot="0" vert="horz" wrap="none" lIns="0" tIns="0" rIns="0" bIns="0" anchor="t" anchorCtr="0">
                          <a:spAutoFit/>
                        </wps:bodyPr>
                      </wps:wsp>
                      <wps:wsp>
                        <wps:cNvPr id="1319" name="Rectangle 1321"/>
                        <wps:cNvSpPr>
                          <a:spLocks noChangeArrowheads="1"/>
                        </wps:cNvSpPr>
                        <wps:spPr bwMode="auto">
                          <a:xfrm rot="16200000">
                            <a:off x="4979035" y="309816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135 </w:t>
                              </w:r>
                            </w:p>
                          </w:txbxContent>
                        </wps:txbx>
                        <wps:bodyPr rot="0" vert="horz" wrap="none" lIns="0" tIns="0" rIns="0" bIns="0" anchor="t" anchorCtr="0">
                          <a:spAutoFit/>
                        </wps:bodyPr>
                      </wps:wsp>
                      <wps:wsp>
                        <wps:cNvPr id="1320" name="Rectangle 1322"/>
                        <wps:cNvSpPr>
                          <a:spLocks noChangeArrowheads="1"/>
                        </wps:cNvSpPr>
                        <wps:spPr bwMode="auto">
                          <a:xfrm rot="16200000">
                            <a:off x="5194935" y="309943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150 </w:t>
                              </w:r>
                            </w:p>
                          </w:txbxContent>
                        </wps:txbx>
                        <wps:bodyPr rot="0" vert="horz" wrap="none" lIns="0" tIns="0" rIns="0" bIns="0" anchor="t" anchorCtr="0">
                          <a:spAutoFit/>
                        </wps:bodyPr>
                      </wps:wsp>
                      <wps:wsp>
                        <wps:cNvPr id="1321" name="Rectangle 1323"/>
                        <wps:cNvSpPr>
                          <a:spLocks noChangeArrowheads="1"/>
                        </wps:cNvSpPr>
                        <wps:spPr bwMode="auto">
                          <a:xfrm rot="16200000">
                            <a:off x="5411470" y="309626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xml:space="preserve">165 </w:t>
                              </w:r>
                            </w:p>
                          </w:txbxContent>
                        </wps:txbx>
                        <wps:bodyPr rot="0" vert="horz" wrap="none" lIns="0" tIns="0" rIns="0" bIns="0" anchor="t" anchorCtr="0">
                          <a:spAutoFit/>
                        </wps:bodyPr>
                      </wps:wsp>
                      <wps:wsp>
                        <wps:cNvPr id="1322" name="Rectangle 1324"/>
                        <wps:cNvSpPr>
                          <a:spLocks noChangeArrowheads="1"/>
                        </wps:cNvSpPr>
                        <wps:spPr bwMode="auto">
                          <a:xfrm rot="16200000">
                            <a:off x="266700" y="1322705"/>
                            <a:ext cx="7397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proofErr w:type="spellStart"/>
                              <w:r>
                                <w:rPr>
                                  <w:color w:val="000000"/>
                                  <w:sz w:val="18"/>
                                  <w:szCs w:val="18"/>
                                  <w:lang w:val="en-US"/>
                                </w:rPr>
                                <w:t>Latitud</w:t>
                              </w:r>
                              <w:proofErr w:type="spellEnd"/>
                              <w:r>
                                <w:rPr>
                                  <w:color w:val="000000"/>
                                  <w:sz w:val="18"/>
                                  <w:szCs w:val="18"/>
                                  <w:lang w:val="en-US"/>
                                </w:rPr>
                                <w:t xml:space="preserve"> (</w:t>
                              </w:r>
                              <w:proofErr w:type="spellStart"/>
                              <w:r>
                                <w:rPr>
                                  <w:color w:val="000000"/>
                                  <w:sz w:val="18"/>
                                  <w:szCs w:val="18"/>
                                  <w:lang w:val="en-US"/>
                                </w:rPr>
                                <w:t>grados</w:t>
                              </w:r>
                              <w:proofErr w:type="spellEnd"/>
                              <w:r>
                                <w:rPr>
                                  <w:color w:val="000000"/>
                                  <w:sz w:val="18"/>
                                  <w:szCs w:val="18"/>
                                  <w:lang w:val="en-US"/>
                                </w:rPr>
                                <w:t>)</w:t>
                              </w:r>
                            </w:p>
                          </w:txbxContent>
                        </wps:txbx>
                        <wps:bodyPr rot="0" vert="horz" wrap="none" lIns="0" tIns="0" rIns="0" bIns="0" anchor="t" anchorCtr="0">
                          <a:spAutoFit/>
                        </wps:bodyPr>
                      </wps:wsp>
                      <wps:wsp>
                        <wps:cNvPr id="1323" name="Rectangle 1325"/>
                        <wps:cNvSpPr>
                          <a:spLocks noChangeArrowheads="1"/>
                        </wps:cNvSpPr>
                        <wps:spPr bwMode="auto">
                          <a:xfrm>
                            <a:off x="2566670" y="3503295"/>
                            <a:ext cx="1054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proofErr w:type="spellStart"/>
                              <w:r>
                                <w:rPr>
                                  <w:color w:val="000000"/>
                                  <w:sz w:val="18"/>
                                  <w:szCs w:val="18"/>
                                  <w:lang w:val="en-US"/>
                                </w:rPr>
                                <w:t>Longitud</w:t>
                              </w:r>
                              <w:proofErr w:type="spellEnd"/>
                              <w:r>
                                <w:rPr>
                                  <w:color w:val="000000"/>
                                  <w:sz w:val="18"/>
                                  <w:szCs w:val="18"/>
                                  <w:lang w:val="en-US"/>
                                </w:rPr>
                                <w:t xml:space="preserve"> Este (</w:t>
                              </w:r>
                              <w:proofErr w:type="spellStart"/>
                              <w:r>
                                <w:rPr>
                                  <w:color w:val="000000"/>
                                  <w:sz w:val="18"/>
                                  <w:szCs w:val="18"/>
                                  <w:lang w:val="en-US"/>
                                </w:rPr>
                                <w:t>grados</w:t>
                              </w:r>
                              <w:proofErr w:type="spellEnd"/>
                              <w:r>
                                <w:rPr>
                                  <w:color w:val="000000"/>
                                  <w:sz w:val="18"/>
                                  <w:szCs w:val="18"/>
                                  <w:lang w:val="en-US"/>
                                </w:rPr>
                                <w:t>)</w:t>
                              </w:r>
                            </w:p>
                          </w:txbxContent>
                        </wps:txbx>
                        <wps:bodyPr rot="0" vert="horz" wrap="none" lIns="0" tIns="0" rIns="0" bIns="0" anchor="t" anchorCtr="0">
                          <a:spAutoFit/>
                        </wps:bodyPr>
                      </wps:wsp>
                      <wps:wsp>
                        <wps:cNvPr id="1324" name="Rectangle 1326"/>
                        <wps:cNvSpPr>
                          <a:spLocks noChangeArrowheads="1"/>
                        </wps:cNvSpPr>
                        <wps:spPr bwMode="auto">
                          <a:xfrm>
                            <a:off x="481330" y="3945255"/>
                            <a:ext cx="1778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proofErr w:type="spellStart"/>
                              <w:r>
                                <w:rPr>
                                  <w:color w:val="000000"/>
                                  <w:sz w:val="18"/>
                                  <w:szCs w:val="18"/>
                                  <w:lang w:val="en-US"/>
                                </w:rPr>
                                <w:t>Altitud</w:t>
                              </w:r>
                              <w:proofErr w:type="spellEnd"/>
                              <w:r>
                                <w:rPr>
                                  <w:color w:val="000000"/>
                                  <w:sz w:val="18"/>
                                  <w:szCs w:val="18"/>
                                  <w:lang w:val="en-US"/>
                                </w:rPr>
                                <w:t xml:space="preserve"> del </w:t>
                              </w:r>
                              <w:proofErr w:type="spellStart"/>
                              <w:r>
                                <w:rPr>
                                  <w:color w:val="000000"/>
                                  <w:sz w:val="18"/>
                                  <w:szCs w:val="18"/>
                                  <w:lang w:val="en-US"/>
                                </w:rPr>
                                <w:t>vehículo</w:t>
                              </w:r>
                              <w:proofErr w:type="spellEnd"/>
                              <w:r>
                                <w:rPr>
                                  <w:color w:val="000000"/>
                                  <w:sz w:val="18"/>
                                  <w:szCs w:val="18"/>
                                  <w:lang w:val="en-US"/>
                                </w:rPr>
                                <w:t xml:space="preserve"> </w:t>
                              </w:r>
                              <w:proofErr w:type="spellStart"/>
                              <w:r>
                                <w:rPr>
                                  <w:color w:val="000000"/>
                                  <w:sz w:val="18"/>
                                  <w:szCs w:val="18"/>
                                  <w:lang w:val="en-US"/>
                                </w:rPr>
                                <w:t>espacial</w:t>
                              </w:r>
                              <w:proofErr w:type="spellEnd"/>
                              <w:r>
                                <w:rPr>
                                  <w:color w:val="000000"/>
                                  <w:sz w:val="18"/>
                                  <w:szCs w:val="18"/>
                                  <w:lang w:val="en-US"/>
                                </w:rPr>
                                <w:t xml:space="preserve"> = 300 km</w:t>
                              </w:r>
                            </w:p>
                          </w:txbxContent>
                        </wps:txbx>
                        <wps:bodyPr rot="0" vert="horz" wrap="none" lIns="0" tIns="0" rIns="0" bIns="0" anchor="t" anchorCtr="0">
                          <a:spAutoFit/>
                        </wps:bodyPr>
                      </wps:wsp>
                      <wps:wsp>
                        <wps:cNvPr id="1325" name="Rectangle 1327"/>
                        <wps:cNvSpPr>
                          <a:spLocks noChangeArrowheads="1"/>
                        </wps:cNvSpPr>
                        <wps:spPr bwMode="auto">
                          <a:xfrm>
                            <a:off x="481330" y="4076065"/>
                            <a:ext cx="21247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Pr="00F52FE6" w:rsidRDefault="000B2826" w:rsidP="000B2826">
                              <w:pPr>
                                <w:rPr>
                                  <w:lang w:val="es-ES_tradnl"/>
                                </w:rPr>
                              </w:pPr>
                              <w:r w:rsidRPr="00F52FE6">
                                <w:rPr>
                                  <w:color w:val="000000"/>
                                  <w:sz w:val="18"/>
                                  <w:szCs w:val="18"/>
                                  <w:lang w:val="es-ES_tradnl"/>
                                </w:rPr>
                                <w:t>Ganancia de antena del servicio fijo = 33,0 dB</w:t>
                              </w:r>
                            </w:p>
                          </w:txbxContent>
                        </wps:txbx>
                        <wps:bodyPr rot="0" vert="horz" wrap="none" lIns="0" tIns="0" rIns="0" bIns="0" anchor="t" anchorCtr="0">
                          <a:spAutoFit/>
                        </wps:bodyPr>
                      </wps:wsp>
                      <wps:wsp>
                        <wps:cNvPr id="1326" name="Rectangle 1328"/>
                        <wps:cNvSpPr>
                          <a:spLocks noChangeArrowheads="1"/>
                        </wps:cNvSpPr>
                        <wps:spPr bwMode="auto">
                          <a:xfrm>
                            <a:off x="481330" y="4207510"/>
                            <a:ext cx="3752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Pr="00F52FE6" w:rsidRDefault="000B2826" w:rsidP="000B2826">
                              <w:pPr>
                                <w:rPr>
                                  <w:lang w:val="es-ES_tradnl"/>
                                </w:rPr>
                              </w:pPr>
                              <w:r w:rsidRPr="00F52FE6">
                                <w:rPr>
                                  <w:color w:val="000000"/>
                                  <w:sz w:val="18"/>
                                  <w:szCs w:val="18"/>
                                  <w:lang w:val="es-ES_tradnl"/>
                                </w:rPr>
                                <w:t>Densidad espectral de potencia en transmisión del servicio fijo = – 35 dB(W/kHz)</w:t>
                              </w:r>
                            </w:p>
                          </w:txbxContent>
                        </wps:txbx>
                        <wps:bodyPr rot="0" vert="horz" wrap="none" lIns="0" tIns="0" rIns="0" bIns="0" anchor="t" anchorCtr="0">
                          <a:spAutoFit/>
                        </wps:bodyPr>
                      </wps:wsp>
                      <wps:wsp>
                        <wps:cNvPr id="1327" name="Rectangle 1329"/>
                        <wps:cNvSpPr>
                          <a:spLocks noChangeArrowheads="1"/>
                        </wps:cNvSpPr>
                        <wps:spPr bwMode="auto">
                          <a:xfrm>
                            <a:off x="481330" y="4338320"/>
                            <a:ext cx="31559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Pr="00F52FE6" w:rsidRDefault="000B2826" w:rsidP="000B2826">
                              <w:pPr>
                                <w:rPr>
                                  <w:lang w:val="es-ES_tradnl"/>
                                </w:rPr>
                              </w:pPr>
                              <w:r w:rsidRPr="00F52FE6">
                                <w:rPr>
                                  <w:color w:val="000000"/>
                                  <w:sz w:val="18"/>
                                  <w:szCs w:val="18"/>
                                  <w:lang w:val="es-ES_tradnl"/>
                                </w:rPr>
                                <w:t>Densidad de potencia de interferencia máxima = – 151,7 dB(W/kHz)</w:t>
                              </w:r>
                            </w:p>
                          </w:txbxContent>
                        </wps:txbx>
                        <wps:bodyPr rot="0" vert="horz" wrap="none" lIns="0" tIns="0" rIns="0" bIns="0" anchor="t" anchorCtr="0">
                          <a:spAutoFit/>
                        </wps:bodyPr>
                      </wps:wsp>
                      <wps:wsp>
                        <wps:cNvPr id="1328" name="Rectangle 1330"/>
                        <wps:cNvSpPr>
                          <a:spLocks noChangeArrowheads="1"/>
                        </wps:cNvSpPr>
                        <wps:spPr bwMode="auto">
                          <a:xfrm>
                            <a:off x="899160" y="4896485"/>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155 a – 150</w:t>
                              </w:r>
                            </w:p>
                          </w:txbxContent>
                        </wps:txbx>
                        <wps:bodyPr rot="0" vert="horz" wrap="none" lIns="0" tIns="0" rIns="0" bIns="0" anchor="t" anchorCtr="0">
                          <a:spAutoFit/>
                        </wps:bodyPr>
                      </wps:wsp>
                      <wps:wsp>
                        <wps:cNvPr id="1329" name="Rectangle 1331"/>
                        <wps:cNvSpPr>
                          <a:spLocks noChangeArrowheads="1"/>
                        </wps:cNvSpPr>
                        <wps:spPr bwMode="auto">
                          <a:xfrm>
                            <a:off x="899160" y="518287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160 a – 155</w:t>
                              </w:r>
                            </w:p>
                          </w:txbxContent>
                        </wps:txbx>
                        <wps:bodyPr rot="0" vert="horz" wrap="none" lIns="0" tIns="0" rIns="0" bIns="0" anchor="t" anchorCtr="0">
                          <a:spAutoFit/>
                        </wps:bodyPr>
                      </wps:wsp>
                      <wps:wsp>
                        <wps:cNvPr id="1330" name="Rectangle 1332"/>
                        <wps:cNvSpPr>
                          <a:spLocks noChangeArrowheads="1"/>
                        </wps:cNvSpPr>
                        <wps:spPr bwMode="auto">
                          <a:xfrm>
                            <a:off x="899160" y="547243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165 a – 160</w:t>
                              </w:r>
                            </w:p>
                          </w:txbxContent>
                        </wps:txbx>
                        <wps:bodyPr rot="0" vert="horz" wrap="none" lIns="0" tIns="0" rIns="0" bIns="0" anchor="t" anchorCtr="0">
                          <a:spAutoFit/>
                        </wps:bodyPr>
                      </wps:wsp>
                      <wps:wsp>
                        <wps:cNvPr id="1331" name="Rectangle 1333"/>
                        <wps:cNvSpPr>
                          <a:spLocks noChangeArrowheads="1"/>
                        </wps:cNvSpPr>
                        <wps:spPr bwMode="auto">
                          <a:xfrm>
                            <a:off x="899160" y="575945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170 a – 165</w:t>
                              </w:r>
                            </w:p>
                          </w:txbxContent>
                        </wps:txbx>
                        <wps:bodyPr rot="0" vert="horz" wrap="none" lIns="0" tIns="0" rIns="0" bIns="0" anchor="t" anchorCtr="0">
                          <a:spAutoFit/>
                        </wps:bodyPr>
                      </wps:wsp>
                      <wps:wsp>
                        <wps:cNvPr id="1332" name="Rectangle 1334"/>
                        <wps:cNvSpPr>
                          <a:spLocks noChangeArrowheads="1"/>
                        </wps:cNvSpPr>
                        <wps:spPr bwMode="auto">
                          <a:xfrm>
                            <a:off x="899160" y="604901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175 a – 170</w:t>
                              </w:r>
                            </w:p>
                          </w:txbxContent>
                        </wps:txbx>
                        <wps:bodyPr rot="0" vert="horz" wrap="none" lIns="0" tIns="0" rIns="0" bIns="0" anchor="t" anchorCtr="0">
                          <a:spAutoFit/>
                        </wps:bodyPr>
                      </wps:wsp>
                      <wps:wsp>
                        <wps:cNvPr id="1333" name="Rectangle 1335"/>
                        <wps:cNvSpPr>
                          <a:spLocks noChangeArrowheads="1"/>
                        </wps:cNvSpPr>
                        <wps:spPr bwMode="auto">
                          <a:xfrm>
                            <a:off x="899160" y="6335395"/>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 180 a – 175</w:t>
                              </w:r>
                            </w:p>
                          </w:txbxContent>
                        </wps:txbx>
                        <wps:bodyPr rot="0" vert="horz" wrap="none" lIns="0" tIns="0" rIns="0" bIns="0" anchor="t" anchorCtr="0">
                          <a:spAutoFit/>
                        </wps:bodyPr>
                      </wps:wsp>
                      <wps:wsp>
                        <wps:cNvPr id="1334" name="Rectangle 1336"/>
                        <wps:cNvSpPr>
                          <a:spLocks noChangeArrowheads="1"/>
                        </wps:cNvSpPr>
                        <wps:spPr bwMode="auto">
                          <a:xfrm>
                            <a:off x="2828925" y="0"/>
                            <a:ext cx="511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color w:val="000000"/>
                                  <w:sz w:val="18"/>
                                  <w:szCs w:val="18"/>
                                  <w:lang w:val="en-US"/>
                                </w:rPr>
                                <w:t>FIGURA 1</w:t>
                              </w:r>
                            </w:p>
                          </w:txbxContent>
                        </wps:txbx>
                        <wps:bodyPr rot="0" vert="horz" wrap="none" lIns="0" tIns="0" rIns="0" bIns="0" anchor="t" anchorCtr="0">
                          <a:spAutoFit/>
                        </wps:bodyPr>
                      </wps:wsp>
                      <wps:wsp>
                        <wps:cNvPr id="1335" name="Rectangle 1337"/>
                        <wps:cNvSpPr>
                          <a:spLocks noChangeArrowheads="1"/>
                        </wps:cNvSpPr>
                        <wps:spPr bwMode="auto">
                          <a:xfrm>
                            <a:off x="1371600" y="176530"/>
                            <a:ext cx="34321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Pr="00F52FE6" w:rsidRDefault="000B2826" w:rsidP="000B2826">
                              <w:pPr>
                                <w:rPr>
                                  <w:lang w:val="es-ES_tradnl"/>
                                </w:rPr>
                              </w:pPr>
                              <w:r w:rsidRPr="00F52FE6">
                                <w:rPr>
                                  <w:b/>
                                  <w:bCs/>
                                  <w:color w:val="000000"/>
                                  <w:sz w:val="18"/>
                                  <w:szCs w:val="18"/>
                                  <w:lang w:val="es-ES_tradnl"/>
                                </w:rPr>
                                <w:t>Diagrama de contorno de la distribución geográfica de la interferencia</w:t>
                              </w:r>
                            </w:p>
                          </w:txbxContent>
                        </wps:txbx>
                        <wps:bodyPr rot="0" vert="horz" wrap="none" lIns="0" tIns="0" rIns="0" bIns="0" anchor="t" anchorCtr="0">
                          <a:spAutoFit/>
                        </wps:bodyPr>
                      </wps:wsp>
                      <wps:wsp>
                        <wps:cNvPr id="1336" name="Rectangle 1338"/>
                        <wps:cNvSpPr>
                          <a:spLocks noChangeArrowheads="1"/>
                        </wps:cNvSpPr>
                        <wps:spPr bwMode="auto">
                          <a:xfrm>
                            <a:off x="1975485" y="307975"/>
                            <a:ext cx="2219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826" w:rsidRDefault="000B2826" w:rsidP="000B2826">
                              <w:r>
                                <w:rPr>
                                  <w:b/>
                                  <w:bCs/>
                                  <w:color w:val="000000"/>
                                  <w:sz w:val="18"/>
                                  <w:szCs w:val="18"/>
                                  <w:lang w:val="en-US"/>
                                </w:rPr>
                                <w:t xml:space="preserve">para </w:t>
                              </w:r>
                              <w:proofErr w:type="spellStart"/>
                              <w:r>
                                <w:rPr>
                                  <w:b/>
                                  <w:bCs/>
                                  <w:color w:val="000000"/>
                                  <w:sz w:val="18"/>
                                  <w:szCs w:val="18"/>
                                  <w:lang w:val="en-US"/>
                                </w:rPr>
                                <w:t>satélites</w:t>
                              </w:r>
                              <w:proofErr w:type="spellEnd"/>
                              <w:r>
                                <w:rPr>
                                  <w:b/>
                                  <w:bCs/>
                                  <w:color w:val="000000"/>
                                  <w:sz w:val="18"/>
                                  <w:szCs w:val="18"/>
                                  <w:lang w:val="en-US"/>
                                </w:rPr>
                                <w:t xml:space="preserve"> </w:t>
                              </w:r>
                              <w:proofErr w:type="spellStart"/>
                              <w:r>
                                <w:rPr>
                                  <w:b/>
                                  <w:bCs/>
                                  <w:color w:val="000000"/>
                                  <w:sz w:val="18"/>
                                  <w:szCs w:val="18"/>
                                  <w:lang w:val="en-US"/>
                                </w:rPr>
                                <w:t>en</w:t>
                              </w:r>
                              <w:proofErr w:type="spellEnd"/>
                              <w:r>
                                <w:rPr>
                                  <w:b/>
                                  <w:bCs/>
                                  <w:color w:val="000000"/>
                                  <w:sz w:val="18"/>
                                  <w:szCs w:val="18"/>
                                  <w:lang w:val="en-US"/>
                                </w:rPr>
                                <w:t xml:space="preserve"> altitudes orbitales de 300 km</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0A93A70" id="Canvas 1337" o:spid="_x0000_s1026" editas="canvas" style="position:absolute;left:0;text-align:left;margin-left:-36.4pt;margin-top:223.7pt;width:445pt;height:515.2pt;z-index:251659264" coordsize="56515,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15;height:65430;visibility:visible;mso-wrap-style:square">
                  <v:fill o:detectmouseclick="t"/>
                  <v:path o:connecttype="none"/>
                </v:shape>
                <v:group id="Group 206" o:spid="_x0000_s1028" style="position:absolute;left:5181;top:7988;width:51207;height:23107" coordorigin="816,1258" coordsize="8064,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29" style="position:absolute;left:816;top:1258;width:8064;height:3639;visibility:visible;mso-wrap-style:square;v-text-anchor:top" coordsize="8064,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OtsMA&#10;AADaAAAADwAAAGRycy9kb3ducmV2LnhtbESPT4vCMBTE7wt+h/CEva2p7ipSjSKiIOxe/IN4fDbP&#10;trR5KU1q67ffCILHYWZ+w8yXnSnFnWqXW1YwHEQgiBOrc04VnI7brykI55E1lpZJwYMcLBe9jznG&#10;2ra8p/vBpyJA2MWoIPO+iqV0SUYG3cBWxMG72dqgD7JOpa6xDXBTylEUTaTBnMNChhWtM0qKQ2MU&#10;bK7f5998ZX9o9Ndsh8WlaEx7Uuqz361mIDx1/h1+tXdawRieV8IN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OtsMAAADaAAAADwAAAAAAAAAAAAAAAACYAgAAZHJzL2Rv&#10;d25yZXYueG1sUEsFBgAAAAAEAAQA9QAAAIgDAAAAAA==&#10;" path="m5,l,,,3639r8064,l8064,r-4,l5,r,10l8060,10r-5,-5l8055,3635r5,-5l5,3630r5,5l10,5,5,10,5,xe" fillcolor="#404040" stroked="f">
                    <v:path arrowok="t" o:connecttype="custom" o:connectlocs="5,0;0,0;0,3639;8064,3639;8064,0;8060,0;5,0;5,10;8060,10;8055,5;8055,3635;8060,3630;5,3630;10,3635;10,5;5,10;5,0" o:connectangles="0,0,0,0,0,0,0,0,0,0,0,0,0,0,0,0,0"/>
                  </v:shape>
                  <v:line id="Line 7" o:spid="_x0000_s1030" style="position:absolute;visibility:visible;mso-wrap-style:square" from="821,1378" to="8876,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LyMIAAADaAAAADwAAAGRycy9kb3ducmV2LnhtbESPQWvCQBSE70L/w/IKvelGoTFNXaUU&#10;xXrTqNDjI/uaLGbfhuyq6b93BcHjMDPfMLNFbxtxoc4bxwrGowQEcem04UrBYb8aZiB8QNbYOCYF&#10;/+RhMX8ZzDDX7so7uhShEhHCPkcFdQhtLqUva7LoR64ljt6f6yyGKLtK6g6vEW4bOUmSVFo0HBdq&#10;bOm7pvJUnK0Cs03X75vp8eMol+sw/s1OmbEHpd5e+69PEIH68Aw/2j9aQQr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bLyMIAAADaAAAADwAAAAAAAAAAAAAA&#10;AAChAgAAZHJzL2Rvd25yZXYueG1sUEsFBgAAAAAEAAQA+QAAAJADAAAAAA==&#10;" strokeweight="0"/>
                  <v:line id="Line 8" o:spid="_x0000_s1031" style="position:absolute;visibility:visible;mso-wrap-style:square" from="821,1488" to="887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9" o:spid="_x0000_s1032" style="position:absolute;visibility:visible;mso-wrap-style:square" from="821,1604" to="8876,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10" o:spid="_x0000_s1033" style="position:absolute;visibility:visible;mso-wrap-style:square" from="821,1714" to="887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1" o:spid="_x0000_s1034" style="position:absolute;visibility:visible;mso-wrap-style:square" from="821,1829" to="8876,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2" o:spid="_x0000_s1035" style="position:absolute;visibility:visible;mso-wrap-style:square" from="821,1945" to="8876,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3" o:spid="_x0000_s1036" style="position:absolute;visibility:visible;mso-wrap-style:square" from="821,2055" to="8876,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4" o:spid="_x0000_s1037" style="position:absolute;visibility:visible;mso-wrap-style:square" from="821,2170" to="887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5" o:spid="_x0000_s1038" style="position:absolute;visibility:visible;mso-wrap-style:square" from="821,2285" to="8876,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6" o:spid="_x0000_s1039" style="position:absolute;visibility:visible;mso-wrap-style:square" from="821,2396" to="887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17" o:spid="_x0000_s1040" style="position:absolute;visibility:visible;mso-wrap-style:square" from="821,2511" to="8876,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8" o:spid="_x0000_s1041" style="position:absolute;visibility:visible;mso-wrap-style:square" from="821,2622" to="8876,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19" o:spid="_x0000_s1042" style="position:absolute;visibility:visible;mso-wrap-style:square" from="821,2737" to="8876,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0" o:spid="_x0000_s1043" style="position:absolute;visibility:visible;mso-wrap-style:square" from="821,2852" to="8876,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1" o:spid="_x0000_s1044" style="position:absolute;visibility:visible;mso-wrap-style:square" from="821,2962" to="8876,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2" o:spid="_x0000_s1045" style="position:absolute;visibility:visible;mso-wrap-style:square" from="821,3078" to="887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3" o:spid="_x0000_s1046" style="position:absolute;visibility:visible;mso-wrap-style:square" from="821,3193" to="8876,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4" o:spid="_x0000_s1047" style="position:absolute;visibility:visible;mso-wrap-style:square" from="821,3303" to="8876,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25" o:spid="_x0000_s1048" style="position:absolute;visibility:visible;mso-wrap-style:square" from="821,3419" to="8876,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26" o:spid="_x0000_s1049" style="position:absolute;visibility:visible;mso-wrap-style:square" from="821,3529" to="8876,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27" o:spid="_x0000_s1050" style="position:absolute;visibility:visible;mso-wrap-style:square" from="821,3644" to="887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28" o:spid="_x0000_s1051" style="position:absolute;visibility:visible;mso-wrap-style:square" from="821,3759" to="887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29" o:spid="_x0000_s1052" style="position:absolute;visibility:visible;mso-wrap-style:square" from="821,3870" to="887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30" o:spid="_x0000_s1053" style="position:absolute;visibility:visible;mso-wrap-style:square" from="821,3985" to="8876,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31" o:spid="_x0000_s1054" style="position:absolute;visibility:visible;mso-wrap-style:square" from="821,4096" to="887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32" o:spid="_x0000_s1055" style="position:absolute;visibility:visible;mso-wrap-style:square" from="821,4211" to="8876,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33" o:spid="_x0000_s1056" style="position:absolute;visibility:visible;mso-wrap-style:square" from="821,4326" to="887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34" o:spid="_x0000_s1057" style="position:absolute;visibility:visible;mso-wrap-style:square" from="821,4436" to="8876,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35" o:spid="_x0000_s1058" style="position:absolute;visibility:visible;mso-wrap-style:square" from="821,4552" to="8876,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36" o:spid="_x0000_s1059" style="position:absolute;visibility:visible;mso-wrap-style:square" from="821,4667" to="887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37" o:spid="_x0000_s1060" style="position:absolute;visibility:visible;mso-wrap-style:square" from="821,4777" to="8876,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38" o:spid="_x0000_s1061" style="position:absolute;visibility:visible;mso-wrap-style:square" from="936,1263" to="93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39" o:spid="_x0000_s1062" style="position:absolute;visibility:visible;mso-wrap-style:square" from="1051,1263" to="105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40" o:spid="_x0000_s1063" style="position:absolute;visibility:visible;mso-wrap-style:square" from="1162,1263" to="116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41" o:spid="_x0000_s1064" style="position:absolute;visibility:visible;mso-wrap-style:square" from="1277,1263" to="127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42" o:spid="_x0000_s1065" style="position:absolute;visibility:visible;mso-wrap-style:square" from="1387,1263" to="138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43" o:spid="_x0000_s1066" style="position:absolute;visibility:visible;mso-wrap-style:square" from="1502,1263" to="150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44" o:spid="_x0000_s1067" style="position:absolute;visibility:visible;mso-wrap-style:square" from="1618,1263" to="161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45" o:spid="_x0000_s1068" style="position:absolute;visibility:visible;mso-wrap-style:square" from="1728,1263" to="172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46" o:spid="_x0000_s1069" style="position:absolute;visibility:visible;mso-wrap-style:square" from="1843,1263" to="184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47" o:spid="_x0000_s1070" style="position:absolute;visibility:visible;mso-wrap-style:square" from="1958,1263" to="195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48" o:spid="_x0000_s1071" style="position:absolute;visibility:visible;mso-wrap-style:square" from="2069,1263" to="206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49" o:spid="_x0000_s1072" style="position:absolute;visibility:visible;mso-wrap-style:square" from="2184,1263" to="218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50" o:spid="_x0000_s1073" style="position:absolute;visibility:visible;mso-wrap-style:square" from="2295,1263" to="229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51" o:spid="_x0000_s1074" style="position:absolute;visibility:visible;mso-wrap-style:square" from="2410,1263" to="241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52" o:spid="_x0000_s1075" style="position:absolute;visibility:visible;mso-wrap-style:square" from="2525,1263" to="252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53" o:spid="_x0000_s1076" style="position:absolute;visibility:visible;mso-wrap-style:square" from="2635,1263" to="263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54" o:spid="_x0000_s1077" style="position:absolute;visibility:visible;mso-wrap-style:square" from="2751,1263" to="275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55" o:spid="_x0000_s1078" style="position:absolute;visibility:visible;mso-wrap-style:square" from="2866,1263" to="286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56" o:spid="_x0000_s1079" style="position:absolute;visibility:visible;mso-wrap-style:square" from="2976,1263" to="297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57" o:spid="_x0000_s1080" style="position:absolute;visibility:visible;mso-wrap-style:square" from="3091,1263" to="309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58" o:spid="_x0000_s1081" style="position:absolute;visibility:visible;mso-wrap-style:square" from="3202,1263" to="320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59" o:spid="_x0000_s1082" style="position:absolute;visibility:visible;mso-wrap-style:square" from="3317,1263" to="331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60" o:spid="_x0000_s1083" style="position:absolute;visibility:visible;mso-wrap-style:square" from="3432,1263" to="343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61" o:spid="_x0000_s1084" style="position:absolute;visibility:visible;mso-wrap-style:square" from="3543,1263" to="354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62" o:spid="_x0000_s1085" style="position:absolute;visibility:visible;mso-wrap-style:square" from="3658,1263" to="365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63" o:spid="_x0000_s1086" style="position:absolute;visibility:visible;mso-wrap-style:square" from="3773,1263" to="377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64" o:spid="_x0000_s1087" style="position:absolute;visibility:visible;mso-wrap-style:square" from="3883,1263" to="388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65" o:spid="_x0000_s1088" style="position:absolute;visibility:visible;mso-wrap-style:square" from="3999,1263" to="399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66" o:spid="_x0000_s1089" style="position:absolute;visibility:visible;mso-wrap-style:square" from="4109,1263" to="410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67" o:spid="_x0000_s1090" style="position:absolute;visibility:visible;mso-wrap-style:square" from="4224,1263" to="422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68" o:spid="_x0000_s1091" style="position:absolute;visibility:visible;mso-wrap-style:square" from="4339,1263" to="433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69" o:spid="_x0000_s1092" style="position:absolute;visibility:visible;mso-wrap-style:square" from="4450,1263" to="445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70" o:spid="_x0000_s1093" style="position:absolute;visibility:visible;mso-wrap-style:square" from="4565,1263" to="456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71" o:spid="_x0000_s1094" style="position:absolute;visibility:visible;mso-wrap-style:square" from="4680,1263" to="468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72" o:spid="_x0000_s1095" style="position:absolute;visibility:visible;mso-wrap-style:square" from="4791,1263" to="479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73" o:spid="_x0000_s1096" style="position:absolute;visibility:visible;mso-wrap-style:square" from="4906,1263" to="490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74" o:spid="_x0000_s1097" style="position:absolute;visibility:visible;mso-wrap-style:square" from="5016,1263" to="501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75" o:spid="_x0000_s1098" style="position:absolute;visibility:visible;mso-wrap-style:square" from="5131,1263" to="513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76" o:spid="_x0000_s1099" style="position:absolute;visibility:visible;mso-wrap-style:square" from="5247,1263" to="524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77" o:spid="_x0000_s1100" style="position:absolute;visibility:visible;mso-wrap-style:square" from="5357,1263" to="535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line id="Line 78" o:spid="_x0000_s1101" style="position:absolute;visibility:visible;mso-wrap-style:square" from="5472,1263" to="547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79" o:spid="_x0000_s1102" style="position:absolute;visibility:visible;mso-wrap-style:square" from="5587,1263" to="558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80" o:spid="_x0000_s1103" style="position:absolute;visibility:visible;mso-wrap-style:square" from="5698,1263" to="569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81" o:spid="_x0000_s1104" style="position:absolute;visibility:visible;mso-wrap-style:square" from="5813,1263" to="581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82" o:spid="_x0000_s1105" style="position:absolute;visibility:visible;mso-wrap-style:square" from="5923,1263" to="592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83" o:spid="_x0000_s1106" style="position:absolute;visibility:visible;mso-wrap-style:square" from="6039,1263" to="603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84" o:spid="_x0000_s1107" style="position:absolute;visibility:visible;mso-wrap-style:square" from="6154,1263" to="615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85" o:spid="_x0000_s1108" style="position:absolute;visibility:visible;mso-wrap-style:square" from="6264,1263" to="626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86" o:spid="_x0000_s1109" style="position:absolute;visibility:visible;mso-wrap-style:square" from="6379,1263" to="637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87" o:spid="_x0000_s1110" style="position:absolute;visibility:visible;mso-wrap-style:square" from="6490,1263" to="649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88" o:spid="_x0000_s1111" style="position:absolute;visibility:visible;mso-wrap-style:square" from="6605,1263" to="660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89" o:spid="_x0000_s1112" style="position:absolute;visibility:visible;mso-wrap-style:square" from="6720,1263" to="672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90" o:spid="_x0000_s1113" style="position:absolute;visibility:visible;mso-wrap-style:square" from="6831,1263" to="683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91" o:spid="_x0000_s1114" style="position:absolute;visibility:visible;mso-wrap-style:square" from="6946,1263" to="694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92" o:spid="_x0000_s1115" style="position:absolute;visibility:visible;mso-wrap-style:square" from="7061,1263" to="706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93" o:spid="_x0000_s1116" style="position:absolute;visibility:visible;mso-wrap-style:square" from="7172,1263" to="717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94" o:spid="_x0000_s1117" style="position:absolute;visibility:visible;mso-wrap-style:square" from="7287,1263" to="728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95" o:spid="_x0000_s1118" style="position:absolute;visibility:visible;mso-wrap-style:square" from="7397,1263" to="739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96" o:spid="_x0000_s1119" style="position:absolute;visibility:visible;mso-wrap-style:square" from="7512,1263" to="751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97" o:spid="_x0000_s1120" style="position:absolute;visibility:visible;mso-wrap-style:square" from="7628,1263" to="762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98" o:spid="_x0000_s1121" style="position:absolute;visibility:visible;mso-wrap-style:square" from="7738,1263" to="773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99" o:spid="_x0000_s1122" style="position:absolute;visibility:visible;mso-wrap-style:square" from="7853,1263" to="785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100" o:spid="_x0000_s1123" style="position:absolute;visibility:visible;mso-wrap-style:square" from="7968,1263" to="796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101" o:spid="_x0000_s1124" style="position:absolute;visibility:visible;mso-wrap-style:square" from="8079,1263" to="807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102" o:spid="_x0000_s1125" style="position:absolute;visibility:visible;mso-wrap-style:square" from="8194,1263" to="819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103" o:spid="_x0000_s1126" style="position:absolute;visibility:visible;mso-wrap-style:square" from="8304,1263" to="830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104" o:spid="_x0000_s1127" style="position:absolute;visibility:visible;mso-wrap-style:square" from="8420,1263" to="842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105" o:spid="_x0000_s1128" style="position:absolute;visibility:visible;mso-wrap-style:square" from="8535,1263" to="853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106" o:spid="_x0000_s1129" style="position:absolute;visibility:visible;mso-wrap-style:square" from="8645,1263" to="864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07" o:spid="_x0000_s1130" style="position:absolute;visibility:visible;mso-wrap-style:square" from="8760,1263" to="876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shape id="Freeform 108" o:spid="_x0000_s1131" style="position:absolute;left:826;top:4408;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rgMMA&#10;AADcAAAADwAAAGRycy9kb3ducmV2LnhtbERPS2sCMRC+C/6HMAVvmm3BR7dGsYKghYK1e+ltuplu&#10;lm4mSxJ19dc3BcHbfHzPmS8724gT+VA7VvA4ykAQl07XXCkoPjfDGYgQkTU2jknBhQIsF/3eHHPt&#10;zvxBp0OsRArhkKMCE2ObSxlKQxbDyLXEiftx3mJM0FdSezyncNvIpyybSIs1pwaDLa0Nlb+Ho1Xw&#10;NfPfhTHX1/U+jN+eZREvu+pdqcFDt3oBEamLd/HNvdVpfjaF/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3rgMMAAADcAAAADwAAAAAAAAAAAAAAAACYAgAAZHJzL2Rv&#10;d25yZXYueG1sUEsFBgAAAAAEAAQA9QAAAIgDAAAAAA==&#10;" path="m,l,43,28,14r-9,l14,4,4,4,4,,,xe" stroked="f">
                    <v:path arrowok="t" o:connecttype="custom" o:connectlocs="0,0;0,43;28,14;19,14;14,4;4,4;4,0;0,0" o:connectangles="0,0,0,0,0,0,0,0"/>
                  </v:shape>
                  <v:shape id="Freeform 109" o:spid="_x0000_s1132" style="position:absolute;left:821;top:4403;width:33;height:4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a2sUA&#10;AADcAAAADwAAAGRycy9kb3ducmV2LnhtbESPzU4DMQyE70i8Q2QkLogmcIBq27QC1CJUTv05cLQ2&#10;7mbFxlltTLvw9PiAxM3WjGc+z5dj6syJhtJm9nA3cWCI6xxabjwc9uvbKZgiyAG7zOThmwosF5cX&#10;c6xCPvOWTjtpjIZwqdBDFOkra0sdKWGZ5J5YtWMeEoquQ2PDgGcNT529d+7BJmxZGyL29BKp/tx9&#10;JQ8SXzfT5/V7uLFuf/j5wJU8blbeX1+NTzMwQqP8m/+u34LiO6XVZ3QC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xraxQAAANwAAAAPAAAAAAAAAAAAAAAAAJgCAABkcnMv&#10;ZG93bnJldi54bWxQSwUGAAAAAAQABAD1AAAAigMAAAAA&#10;" path="m9,l,,,48r9,l33,24r,-10l9,,,9,24,24r,-10l,38r9,5l9,5,,9,9,xe" fillcolor="black" stroked="f">
                    <v:path arrowok="t" o:connecttype="custom" o:connectlocs="9,0;0,0;0,48;9,48;33,24;33,14;9,0;0,9;24,24;24,14;0,38;9,43;9,5;0,9;9,0" o:connectangles="0,0,0,0,0,0,0,0,0,0,0,0,0,0,0"/>
                  </v:shape>
                  <v:shape id="Freeform 110" o:spid="_x0000_s1133" style="position:absolute;left:3677;top:1268;width:2909;height:629;visibility:visible;mso-wrap-style:square;v-text-anchor:top" coordsize="290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3PMAA&#10;AADcAAAADwAAAGRycy9kb3ducmV2LnhtbERPTYvCMBC9C/6HMMLeNNXDotUoohS8eNiqiLehGdti&#10;M6lNrN1/bwTB2zze5yxWnalES40rLSsYjyIQxJnVJecKjodkOAXhPLLGyjIp+CcHq2W/t8BY2yf/&#10;UZv6XIQQdjEqKLyvYyldVpBBN7I1ceCutjHoA2xyqRt8hnBTyUkU/UqDJYeGAmvaFJTd0odRwK2e&#10;bdL2Pt0np9tFltvkfNqOlfoZdOs5CE+d/4o/7p0O86MZ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l3PMAAAADcAAAADwAAAAAAAAAAAAAAAACYAgAAZHJzL2Rvd25y&#10;ZXYueG1sUEsFBgAAAAAEAAQA9QAAAIUDAAAAAA==&#10;" path="m1440,r,4l1421,14r,5l1411,19r,5l1402,33r-10,l1392,38r-38,24l1354,67r-29,l1325,72r-48,4l1277,81r-24,l1253,86r-144,l1109,91r-10,l1099,96r-29,14l1070,115r-9,l1061,120r-29,14l1032,139r-10,l1022,144r-28,4l994,153r-10,l984,158r-14,l970,163r-48,l922,158r-39,l883,163r-14,l869,168r-10,l859,172r-14,l845,177r-10,l835,182r-14,l821,187r-10,l811,192r-14,l797,196r-10,l787,201r-134,5l653,201r-10,l638,192r-9,l624,182r-10,l610,172r-10,l600,168r-58,l542,172r-19,5l523,182r-9,l514,187r-15,l499,192r-19,4l480,201r-10,l470,206r-24,l446,201r-19,l427,206r-19,5l408,216r-14,l398,225r10,l418,235r-5,43l408,278r-5,43l398,321r,19l216,523r-24,l192,528r-34,l158,532r-24,l115,494r-5,l106,475r-5,l101,465r-5,l96,460r-5,l91,470,,556r14,29l19,585r5,20l29,605r9,24l134,629r,-5l2909,624r-15,-29l2885,595r-5,-10l2870,585r-9,-14l2851,571r-9,-15l2832,556r-5,-9l2827,528r-5,l2822,499r-4,l2813,480r-5,l2803,460r-62,l2741,465r-58,l2678,446r-4,l2674,436r-10,l2640,408r,-188l2635,220r-5,-19l2626,201r,-9l2578,192r,-5l2568,187r,-5l2558,182r,-5l2549,177r,-5l2347,172r,5l2328,177r,5l2222,182r,5l2165,192r,4l2131,196r,-4l2122,192r,-5l2112,187r,-5l2102,182r,-5l2093,177r,-5l2083,172r,-4l2026,168r,-5l1906,163r,-5l1886,158r,-5l1867,153r-5,-9l1853,144r-10,-15l1834,129r-10,-14l1814,115r-4,-10l1781,110r,5l1762,115r,5l1733,124r,5l1714,129r,5l1699,134r,5l1670,139r,5l1637,144r-5,-10l1622,134r-4,-10l1608,124r-5,-9l1594,115r-5,-19l1594,96r,-15l1598,81r5,-33l1608,48r,-15l1613,33,1618,,1440,xe" stroked="f">
                    <v:path arrowok="t" o:connecttype="custom" o:connectlocs="1421,19;1392,33;1325,67;1253,81;1099,91;1061,115;1022,139;984,153;922,163;869,163;845,172;821,182;797,192;653,206;629,192;600,172;523,177;499,187;470,201;427,201;394,216;413,278;398,340;158,528;110,494;96,465;0,556;29,605;2909,624;2870,585;2832,556;2822,499;2803,460;2678,446;2640,408;2626,201;2568,187;2549,177;2328,177;2165,192;2122,192;2102,182;2083,172;1906,163;1867,153;1834,129;1781,110;1733,124;1699,134;1637,144;1608,124;1594,96;1608,48;1440,0" o:connectangles="0,0,0,0,0,0,0,0,0,0,0,0,0,0,0,0,0,0,0,0,0,0,0,0,0,0,0,0,0,0,0,0,0,0,0,0,0,0,0,0,0,0,0,0,0,0,0,0,0,0,0,0,0,0"/>
                  </v:shape>
                  <v:shape id="Freeform 111" o:spid="_x0000_s1134" style="position:absolute;left:3912;top:1661;width:4541;height:1297;visibility:visible;mso-wrap-style:square;v-text-anchor:top" coordsize="4541,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e3sYA&#10;AADcAAAADwAAAGRycy9kb3ducmV2LnhtbESPQWvCQBCF70L/wzKF3nRjD0VTN6EI0qpQiUpLb0N2&#10;moRmZ0N21fjvOwfB2wzvzXvfLPLBtepMfWg8G5hOElDEpbcNVwaOh9V4BipEZIutZzJwpQB59jBa&#10;YGr9hQs672OlJIRDigbqGLtU61DW5DBMfEcs2q/vHUZZ+0rbHi8S7lr9nCQv2mHD0lBjR8uayr/9&#10;yRn4Wq6q3baw4TSfx/C5WX//HNbvxjw9Dm+voCIN8W6+XX9YwZ8KvjwjE+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Me3sYAAADcAAAADwAAAAAAAAAAAAAAAACYAgAAZHJz&#10;L2Rvd25yZXYueG1sUEsFBgAAAAAEAAQA9QAAAIsDAAAAAA==&#10;" path="m4176,15r,4l4128,53r-4,l4124,63r-34,28l4090,101r-14,10l4076,120r-15,10l4061,139r-9,5l4018,139r,-4l3999,135r,-5l3960,130r,5l3860,135r,4l3816,139r,5l3792,144r,5l3778,149r,5l3759,154r,5l3744,159r,4l3725,163r5,10l3740,173r4,10l3754,183r5,9l3768,192r5,10l3783,202r9,10l3792,288r-9,5l3783,303r-10,5l3773,317r-9,5l3764,332r-10,4l3754,346r-10,5l3744,360r-9,5l3735,375r-5,l3730,384r5,l3735,399r-10,9l3716,408r-15,-19l3692,389r-15,-19l3668,370r-10,-14l3644,356r,-5l3615,356r,4l3605,360r,5l3591,365r,5l3581,370r,5l3567,375r,5l3548,389r,5l3538,394r,5l3490,447r-29,l3461,452r-33,l3428,423r4,l3432,384r5,l3437,370r5,l3447,346r5,l3456,322r5,l3466,298r-10,10l3447,308r,4l3437,322r-9,l3428,327r-10,9l3408,336r,5l3399,351r-19,5l3380,360r-20,5l3360,370r-43,19l3317,404r-5,l3308,428r-5,l3303,437r-5,l3293,461r-5,l3288,471r-4,l3284,514r-5,l3279,524r-10,4l3269,538r-5,l3264,548r-9,l3240,528r-28,15l3212,548r-20,4l3192,557r-28,15l3164,576r-10,l3154,581r-101,l3053,576r-33,-4l3020,576r-29,5l2991,586r-29,5l2962,596r-14,l2948,581r-5,l2938,543r-5,l2933,524r-5,l2928,509r20,-19l2957,490r,-5l2976,466r10,l2986,461r19,-19l3015,442r,-5l3034,418r10,l3044,413r28,-24l3072,380r10,-5l3082,365r10,-5l3092,351r9,-5l3101,336r10,-4l3111,322r9,-5l3120,308r10,-5l3130,293r10,-5l3140,279r-15,l3125,274r-14,l3111,269r-15,l3096,264r-14,l3082,260r-14,l3039,197r-19,5l3020,207r-20,5l3000,216r-81,l2919,221r-15,l2904,226r-19,5l2885,236r-19,4l2866,245r-19,5l2847,255r-19,5l2823,240r-5,l2818,226r-5,l2813,216r-5,l2808,202r-4,l2804,192r-5,l2799,212r-5,l2789,245r-5,l2780,279r-5,l2775,293r9,l2789,303r-5,l2784,312r-4,l2780,322r-5,l2775,332r-5,l2770,341r-5,l2765,351r-5,l2760,360r-4,l2756,370r-5,l2751,380r-5,l2746,389r-39,39l2698,428r,4l2659,466r-76,72l2573,538r-5,-10l2568,500r10,-5l2578,485r14,-9l2592,466r15,-10l2607,447r14,-10l2621,428r14,-10l2635,408r10,-4l2645,384r5,l2650,370r5,l2655,356r4,l2659,341r5,l2664,327r5,l2669,312r5,l2674,298r5,l2679,269r4,l2683,240r-4,l2679,231,,231r,5l15,236r,24l19,260r,33l15,293r,19l207,312r,5l221,317r,5l245,327r,5l269,336r34,48l303,442r4,l307,519r-4,l303,533r-5,l293,567r-5,l288,581r-5,l283,639r15,5l303,653r52,5l355,663r15,l370,668r9,l379,744r-4,l375,754r-10,5l365,768r-10,5l355,783r-9,5l346,797r-10,5l336,812r-9,4l327,826r-10,5l317,840r-34,l283,836r-33,l250,831r-34,l216,836r-19,4l197,845r-14,l183,860r129,l341,898r5,l346,908r5,l370,927r,10l375,937r14,19l389,961r-10,l379,965r-28,15l351,985r-10,l341,989r-24,10l317,1013r-5,l307,1037r-4,l298,1061r-5,l288,1085r-5,l279,1109r-5,l274,1201r14,4l288,1210r10,l307,1229r5,l312,1239r24,l336,1244r39,l384,1263r,10l2242,1273r14,19l2256,1297r48,-48l2323,1244r,-5l2362,1215r5,-14l2381,1191r,-10l2395,1172r,-10l2472,1085r149,l2626,1071r9,-5l2635,1057r5,l2640,1047r10,-5l2650,1033r5,l2655,1023r9,-5l2664,1009r10,-5l2674,994r5,l2679,985r9,-5l2688,970r5,l2693,961r10,l2703,956r48,-39l2780,893r19,-19l4292,874r,-5l4340,869r,-5l4402,864r,-4l4450,821r82,-77l4532,730r4,l4536,716r5,l4541,701r-9,l4522,687r-10,l4503,677r,10l4493,692r,9l4479,711r,9l4464,730r,10l4450,749r,10l4440,764r,9l4426,783r,9l4412,802r,10l4402,816r-58,l4344,812r-67,l4277,807r-9,l4268,802r-10,l4258,797r-10,l4248,792r-9,l4239,778r-5,l4234,768r-5,l4229,754r-5,l4224,744r-4,l4220,711r-5,l4215,687r-15,l4200,682r-24,-5l4176,672r-62,l4114,668r-10,l4104,663r-24,-5l4080,653r-9,l4071,648r-10,l4061,644r-9,l4052,653r-15,10l4037,672r-14,10l4023,692r-19,14l4004,716r-15,9l3989,735r-19,14l3970,759r-14,9l3956,778r-10,10l3888,788r,-53l3893,735r,-15l3898,720r,-14l3903,706r,-14l3908,692r,-15l3912,677r,-14l3917,663r,-15l3898,648r,-4l3864,639r,-5l3850,634r,-5l3946,581r5,-24l3956,557r,-9l3960,548r,-29l3965,519r,-19l3970,500r,-20l3956,480r,-4l3941,476r,-5l3917,466r,-5l3893,456r-19,-28l3869,428r,-10l3864,418r-14,-24l3864,394r,-5l3874,389r,-5l3912,365r,-5l3932,356r,-5l3970,332r,-5l3989,322r,-5l4028,298r,-5l4047,288r,-4l4052,284r,-24l4056,260r,-24l4061,236r,-24l4066,212r,-24l4071,188r,-25l4085,163r,-4l4104,149r,-5l4114,144r,-5l4133,130r,-5l4143,125r,-5l4162,111r,-5l4172,106r,-5l4205,101r,-5l4253,96r,-5l4272,87r,-5l4292,77r,-5l4301,72r,-9l4306,63r,-10l4311,53r,-10l4316,43r,-9l4320,34r,-10l4325,24,4330,r-48,24l4253,24r,-5l4200,19r,-4l4176,15xe" stroked="f">
                    <v:path arrowok="t" o:connecttype="custom" o:connectlocs="4061,130;3860,139;3744,163;3792,212;3744,351;3701,389;3605,365;3538,399;3442,370;3428,322;3317,389;3284,471;3212,543;3020,572;2933,543;3005,442;3092,360;3140,288;3068,260;2885,231;2813,226;2784,245;2775,322;2751,370;2568,528;2635,418;2664,341;2679,240;207,312;307,519;303,653;365,768;317,840;183,860;389,961;307,1037;288,1210;2242,1273;2395,1172;2650,1033;2688,970;4340,869;4541,701;4464,730;4402,816;4248,792;4220,711;4104,663;4037,672;3956,778;3908,692;3850,634;3970,500;3869,428;3932,356;4052,284;4085,163;4162,111;4292,77;4320,34" o:connectangles="0,0,0,0,0,0,0,0,0,0,0,0,0,0,0,0,0,0,0,0,0,0,0,0,0,0,0,0,0,0,0,0,0,0,0,0,0,0,0,0,0,0,0,0,0,0,0,0,0,0,0,0,0,0,0,0,0,0,0,0"/>
                  </v:shape>
                  <v:shape id="Freeform 112" o:spid="_x0000_s1135" style="position:absolute;left:6394;top:2746;width:139;height:9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2W8EA&#10;AADcAAAADwAAAGRycy9kb3ducmV2LnhtbERPS2rDMBDdF3IHMYHuasmmtMGxEpKaQrprnRxgsCa2&#10;E2tkLNVxbx8VCt3N432n2M62FxONvnOsIU0UCOLamY4bDafj+9MKhA/IBnvHpOGHPGw3i4cCc+Nu&#10;/EVTFRoRQ9jnqKENYcil9HVLFn3iBuLInd1oMUQ4NtKMeIvhtpeZUi/SYsexocWB3lqqr9W31fCp&#10;nnkvy6msdplNXy/y+tGQ0vpxOe/WIALN4V/85z6YOD9N4feZeIH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NlvBAAAA3AAAAA8AAAAAAAAAAAAAAAAAmAIAAGRycy9kb3du&#10;cmV2LnhtbFBLBQYAAAAABAAEAPUAAACGAwAAAAA=&#10;" path="m,l,5r33,5l33,15r15,l48,20r14,l96,92r5,l101,82r4,l105,72r5,l110,63r5,l120,39r5,l125,29r4,l129,20r5,l134,10r5,l139,,,xe" stroked="f">
                    <v:path arrowok="t" o:connecttype="custom" o:connectlocs="0,0;0,5;33,10;33,15;48,15;48,20;62,20;96,92;101,92;101,82;105,82;105,72;110,72;110,63;115,63;120,39;125,39;125,29;129,29;129,20;134,20;134,10;139,10;139,0;0,0" o:connectangles="0,0,0,0,0,0,0,0,0,0,0,0,0,0,0,0,0,0,0,0,0,0,0,0,0"/>
                  </v:shape>
                  <v:shape id="Freeform 113" o:spid="_x0000_s1136" style="position:absolute;left:7992;top:2679;width:101;height:34;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wy8IA&#10;AADcAAAADwAAAGRycy9kb3ducmV2LnhtbERPTYvCMBC9C/sfwizsTVN7WKVrFCm7IOjFKuLehmZs&#10;i82kNNFWf70RBG/zeJ8zW/SmFldqXWVZwXgUgSDOra64ULDf/Q2nIJxH1lhbJgU3crCYfwxmmGjb&#10;8ZaumS9ECGGXoILS+yaR0uUlGXQj2xAH7mRbgz7AtpC6xS6Em1rGUfQtDVYcGkpsKC0pP2cXo+D/&#10;fK/742aSrve+2zb0e8jWaazU12e//AHhqfdv8cu90mH+O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3DLwgAAANwAAAAPAAAAAAAAAAAAAAAAAJgCAABkcnMvZG93&#10;bnJldi54bWxQSwUGAAAAAAQABAD1AAAAhwMAAAAA&#10;" path="m,l,5r34,l34,10r10,l44,15r9,l53,19r10,l63,24r9,l72,29r10,l82,34r10,l96,10r5,l101,,,xe" stroked="f">
                    <v:path arrowok="t" o:connecttype="custom" o:connectlocs="0,0;0,5;34,5;34,10;44,10;44,15;53,15;53,19;63,19;63,24;72,24;72,29;82,29;82,34;92,34;96,10;101,10;101,0;0,0" o:connectangles="0,0,0,0,0,0,0,0,0,0,0,0,0,0,0,0,0,0,0"/>
                  </v:shape>
                  <v:shape id="Freeform 114" o:spid="_x0000_s1137" style="position:absolute;left:7781;top:2574;width:379;height:144;visibility:visible;mso-wrap-style:square;v-text-anchor:top" coordsize="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V7sIA&#10;AADcAAAADwAAAGRycy9kb3ducmV2LnhtbERP24rCMBB9F/yHMMK+iKauIlKNIiuCIghewNehGdti&#10;M+k20db9+o0g+DaHc53ZojGFeFDlcssKBv0IBHFidc6pgvNp3ZuAcB5ZY2GZFDzJwWLebs0w1rbm&#10;Az2OPhUhhF2MCjLvy1hKl2Rk0PVtSRy4q60M+gCrVOoK6xBuCvkdRWNpMOfQkGFJPxklt+PdKHDj&#10;3ar7e9H71ahOt6O/YbSR+U2pr06znILw1PiP+O3e6DB/MITX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ZXuwgAAANwAAAAPAAAAAAAAAAAAAAAAAJgCAABkcnMvZG93&#10;bnJldi54bWxQSwUGAAAAAAQABAD1AAAAhwMAAAAA&#10;" path="m10,l5,33,,33,,62r5,l10,91r5,l15,105r14,5l29,115r10,l43,124r10,l53,129r10,l67,139r10,l77,144r19,l96,139r19,-5l115,129r15,l130,124r19,-4l149,115r14,l163,110r10,l173,105r139,l317,91r5,l322,76r5,l327,62r4,l331,48,379,,10,xe" stroked="f">
                    <v:path arrowok="t" o:connecttype="custom" o:connectlocs="10,0;5,33;0,33;0,62;5,62;10,91;15,91;15,105;29,110;29,115;39,115;43,124;53,124;53,129;63,129;67,139;77,139;77,144;96,144;96,139;115,134;115,129;130,129;130,124;149,120;149,115;163,115;163,110;173,110;173,105;312,105;317,91;322,91;322,76;327,76;327,62;331,62;331,48;379,0;10,0" o:connectangles="0,0,0,0,0,0,0,0,0,0,0,0,0,0,0,0,0,0,0,0,0,0,0,0,0,0,0,0,0,0,0,0,0,0,0,0,0,0,0,0"/>
                  </v:shape>
                  <v:shape id="Freeform 115" o:spid="_x0000_s1138" style="position:absolute;left:3931;top:1973;width:144;height:34;visibility:visible;mso-wrap-style:square;v-text-anchor:top" coordsize="1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3icEA&#10;AADcAAAADwAAAGRycy9kb3ducmV2LnhtbERPTYvCMBC9L/gfwgheRFNlWZZqFCmI3hbjXrwNzdhW&#10;m0lJotZ/bxYWvM3jfc5y3dtW3MmHxrGC2TQDQVw603Cl4Pe4nXyDCBHZYOuYFDwpwHo1+FhibtyD&#10;D3TXsRIphEOOCuoYu1zKUNZkMUxdR5y4s/MWY4K+ksbjI4XbVs6z7EtabDg11NhRUVN51TerwB7G&#10;u+KmT/sf7eNurENxOW0LpUbDfrMAEamPb/G/e2/S/Nkn/D2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ON4nBAAAA3AAAAA8AAAAAAAAAAAAAAAAAmAIAAGRycy9kb3du&#10;cmV2LnhtbFBLBQYAAAAABAAEAPUAAACGAwAAAAA=&#10;" path="m,l,15r5,l5,34r15,l20,29,39,24r,-4l53,20r,-5l63,15r,-5l101,10r,-5l144,5r,-5l,xe" stroked="f">
                    <v:path arrowok="t" o:connecttype="custom" o:connectlocs="0,0;0,15;5,15;5,34;20,34;20,29;39,24;39,20;53,20;53,15;63,15;63,10;101,10;101,5;144,5;144,0;0,0" o:connectangles="0,0,0,0,0,0,0,0,0,0,0,0,0,0,0,0,0"/>
                  </v:shape>
                  <v:shape id="Freeform 116" o:spid="_x0000_s1139" style="position:absolute;left:6754;top:2535;width:1445;height:667;visibility:visible;mso-wrap-style:square;v-text-anchor:top" coordsize="144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6Q8MA&#10;AADcAAAADwAAAGRycy9kb3ducmV2LnhtbERPTWvCQBC9C/0PyxR6azYpbZHUNZS20iKimOp9yI5J&#10;MDsbsquJ/npXELzN433OJBtMI47UudqygiSKQRAXVtdcKtj8z57HIJxH1thYJgUncpBNH0YTTLXt&#10;eU3H3JcihLBLUUHlfZtK6YqKDLrItsSB29nOoA+wK6XusA/hppEvcfwuDdYcGips6auiYp8fjAJJ&#10;m9WyN7+z+evi++wOWxkvf3ZKPT0Onx8gPA3+Lr65/3SYn7zB9ZlwgZ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6Q8MAAADcAAAADwAAAAAAAAAAAAAAAACYAgAAZHJzL2Rv&#10;d25yZXYueG1sUEsFBgAAAAAEAAQA9QAAAIgDAAAAAA==&#10;" path="m,l,5r91,5l91,14r24,5l115,24r10,l125,29r9,l134,34r10,l144,53r5,l149,77r5,l154,106r-5,l149,115r-5,l144,125r-5,l139,135r-5,l134,144r-4,l130,154r-5,l120,178r5,l125,192r5,l130,211r-15,15l211,226r,5l230,231r,4l274,240r33,39l341,279r,57l326,346r,9l312,365r,10l254,427r,10l250,437r,10l245,447r,9l240,456r,10l235,466r,9l230,475r,10l816,485r-5,14l802,504r,10l797,514r,9l787,528r,10l782,538r,9l778,547r,5l1123,552r,5l1152,557r,5l1181,562r,9l1186,571r4,29l1195,600r,19l1200,619r5,29l1210,648r,19l1214,667r,-24l1219,643r,-24l1224,619r,-105l1219,514r-5,-39l1166,499r,5l1147,509r,5l1128,519r5,-15l1138,504r,-9l1147,490r,-10l1152,480r,-9l1157,471r,-10l1166,456r,-9l1171,447r,-10l1176,437r,-10l1162,427r,-4l1138,418r,-5l1114,408r,-5l1104,403r,-4l1056,403r,5l1008,413r,5l989,418r,-29l994,389r,-38l998,351r,-39l1027,288r,-9l1018,279r,4l1003,283r,5l994,288r,5l965,293r,-5l946,288r,-5l926,283r,-4l912,279,893,240r-5,l883,221r-5,l874,202r-5,l869,192r5,l874,183r4,l883,159r5,l888,149r5,l898,125r4,l902,115r5,l907,106r5,l912,96r19,-9l931,82r10,l941,77,960,67r,-4l970,63r,-5l989,48r14,l1003,43r19,l1022,39r389,l1411,34,1445,,,xe" stroked="f">
                    <v:path arrowok="t" o:connecttype="custom" o:connectlocs="91,10;115,24;134,29;144,53;154,77;149,115;139,125;134,144;125,154;125,192;115,226;230,231;307,279;326,346;312,375;250,437;245,456;235,466;230,485;802,504;797,523;782,538;778,552;1152,557;1181,571;1195,600;1205,648;1214,667;1219,619;1219,514;1166,504;1128,519;1138,495;1152,480;1157,461;1171,447;1176,427;1138,418;1114,403;1056,403;1008,418;994,389;998,312;1018,279;1003,288;965,293;946,283;912,279;883,221;869,202;874,183;888,159;898,125;907,115;912,96;941,82;960,63;989,48;1022,43;1411,34" o:connectangles="0,0,0,0,0,0,0,0,0,0,0,0,0,0,0,0,0,0,0,0,0,0,0,0,0,0,0,0,0,0,0,0,0,0,0,0,0,0,0,0,0,0,0,0,0,0,0,0,0,0,0,0,0,0,0,0,0,0,0,0"/>
                  </v:shape>
                  <v:shape id="Freeform 117" o:spid="_x0000_s1140" style="position:absolute;left:6812;top:2761;width:134;height:129;visibility:visible;mso-wrap-style:square;v-text-anchor:top" coordsize="1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d+cIA&#10;AADcAAAADwAAAGRycy9kb3ducmV2LnhtbERPTWuDQBC9F/Iflgn0Vld7sMVmExIhkFtIUuJ16k5U&#10;dGeNu1X777OFQm/zeJ+z2symEyMNrrGsIIliEMSl1Q1XCj4v+5d3EM4ja+wsk4IfcrBZL55WmGk7&#10;8YnGs69ECGGXoYLa+z6T0pU1GXSR7YkDd7ODQR/gUEk94BTCTSdf4ziVBhsODTX2lNdUtudvoyDe&#10;tcXxy945v+VpW7xdzHj1V6Wel/P2A4Sn2f+L/9wHHeYnKfw+E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Z35wgAAANwAAAAPAAAAAAAAAAAAAAAAAJgCAABkcnMvZG93&#10;bnJldi54bWxQSwUGAAAAAAQABAD1AAAAhwMAAAAA&#10;" path="m52,r,5l33,24r-9,l24,38r-5,l19,53r-5,l14,67r-5,l9,81r-5,l4,96,,96r,9l4,105r20,24l33,125r,-10l38,115r,-10l43,105r,-9l48,96r,-10l134,,52,xe" stroked="f">
                    <v:path arrowok="t" o:connecttype="custom" o:connectlocs="52,0;52,5;33,24;24,24;24,38;19,38;19,53;14,53;14,67;9,67;9,81;4,81;4,96;0,96;0,105;4,105;24,129;33,125;33,115;38,115;38,105;43,105;43,96;48,96;48,86;134,0;52,0" o:connectangles="0,0,0,0,0,0,0,0,0,0,0,0,0,0,0,0,0,0,0,0,0,0,0,0,0,0,0"/>
                  </v:shape>
                  <v:shape id="Freeform 118" o:spid="_x0000_s1141" style="position:absolute;left:4301;top:2934;width:2030;height:297;visibility:visible;mso-wrap-style:square;v-text-anchor:top" coordsize="203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x8McA&#10;AADcAAAADwAAAGRycy9kb3ducmV2LnhtbESP3WoCMRCF74W+Q5iCN0WzKqisRiktihQU/AH1brqZ&#10;7i5NJssm6vr2jVDwboZzzjdnpvPGGnGl2peOFfS6CQjizOmScwWH/aIzBuEDskbjmBTcycN89tKa&#10;Yqrdjbd03YVcRAj7FBUUIVSplD4ryKLvuoo4aj+uthjiWudS13iLcGtkP0mG0mLJ8UKBFX0UlP3u&#10;LjZSBmVz/FxvvpYnY773583q8HZ3SrVfm/cJiEBNeJr/0ysd6/dG8HgmT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R8fDHAAAA3AAAAA8AAAAAAAAAAAAAAAAAmAIAAGRy&#10;cy9kb3ducmV2LnhtbFBLBQYAAAAABAAEAPUAAACMAwAAAAA=&#10;" path="m120,62r,5l115,67r,-5l1848,62r-5,-29l1838,33r,-19l1843,14r,-10l1848,4r,-4l,,,9r5,l5,24r5,l10,33r4,l14,48r10,l24,62r5,l29,67r86,l115,72r-14,9l101,91,77,110r,10l53,139r,19l58,158r,24l62,182r,19l67,201r,24l72,225r14,19l96,244r19,24l139,268r,5l278,273r,5l302,278r,5l326,283r,5l1877,288r,4l1906,292r,5l1949,297r,-5l1978,288r,-5l2011,254r,-10l2016,244r,-9l1939,235r,-5l1896,230r,5l2016,235r,-5l2021,230r,-14l2026,216r,-15l2030,201r,-14l1992,216r,4l1982,220r,5l1973,235r-96,l1877,201r-5,l1872,172r-5,l1867,120r-5,l1858,62,120,62xe" stroked="f">
                    <v:path arrowok="t" o:connecttype="custom" o:connectlocs="120,67;115,62;1843,33;1838,14;1843,4;1848,0;0,9;5,24;10,33;14,48;24,62;29,67;115,72;101,91;77,120;53,158;58,182;62,201;67,225;86,244;115,268;139,273;278,278;302,283;326,288;1877,292;1906,297;1949,292;1978,283;2011,244;2016,235;1939,230;1896,235;2016,230;2021,216;2026,201;2030,187;1992,220;1982,225;1877,235;1872,201;1867,172;1862,120;120,62" o:connectangles="0,0,0,0,0,0,0,0,0,0,0,0,0,0,0,0,0,0,0,0,0,0,0,0,0,0,0,0,0,0,0,0,0,0,0,0,0,0,0,0,0,0,0,0"/>
                  </v:shape>
                  <v:shape id="Freeform 119" o:spid="_x0000_s1142" style="position:absolute;left:4330;top:3001;width:77;height:43;visibility:visible;mso-wrap-style:square;v-text-anchor:top" coordsize="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7S8YA&#10;AADcAAAADwAAAGRycy9kb3ducmV2LnhtbESPQWvCQBCF7wX/wzJCb3WjBdHUVUQQ7KGURpF6G7LT&#10;bGp2Ns1uY/rvO4dCbzO8N+99s9oMvlE9dbEObGA6yUARl8HWXBk4HfcPC1AxIVtsApOBH4qwWY/u&#10;VpjbcOM36otUKQnhmKMBl1Kbax1LRx7jJLTEon2EzmOStau07fAm4b7Rsyyba481S4PDlnaOymvx&#10;7Q1Q+vw6zBcunB5ny5fX8+W5fy8uxtyPh+0TqERD+jf/XR+s4E+F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7S8YAAADcAAAADwAAAAAAAAAAAAAAAACYAgAAZHJz&#10;L2Rvd25yZXYueG1sUEsFBgAAAAAEAAQA9QAAAIsDAAAAAA==&#10;" path="m,l,19r5,l5,43,24,38r,-5l53,19r,-5l72,9r,-4l77,5,77,,,xe" stroked="f">
                    <v:path arrowok="t" o:connecttype="custom" o:connectlocs="0,0;0,19;5,19;5,43;24,38;24,33;53,19;53,14;72,9;72,5;77,5;77,0;0,0" o:connectangles="0,0,0,0,0,0,0,0,0,0,0,0,0"/>
                  </v:shape>
                  <v:shape id="Freeform 120" o:spid="_x0000_s1143" style="position:absolute;left:7536;top:3087;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pVMMA&#10;AADcAAAADwAAAGRycy9kb3ducmV2LnhtbERPyWrDMBC9F/IPYgq9NbJbKIkbxZRgQy6BZoHkOFgT&#10;29QauZKSKH9fFQq9zeOtsyijGcSVnO8tK8inGQjixuqeWwWHff08A+EDssbBMim4k4dyOXlYYKHt&#10;jbd03YVWpBD2BSroQhgLKX3TkUE/tSNx4s7WGQwJulZqh7cUbgb5kmVv0mDPqaHDkVYdNV+7i1HQ&#10;xOMsvsrabM9VddrMP933cHRKPT3Gj3cQgWL4F/+51zrNz+f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ZpVMMAAADcAAAADwAAAAAAAAAAAAAAAACYAgAAZHJzL2Rv&#10;d25yZXYueG1sUEsFBgAAAAAEAAQA9QAAAIgDAAAAAA==&#10;" path="m,l,10r5,l15,29r5,l20,39r4,l34,58r10,l44,63r9,l53,67r10,l63,72r9,l72,77r10,l82,82r19,l101,77r15,l116,72r158,l274,67r10,-4l284,53r4,l288,43r10,-4l298,29r5,l303,19r9,-4l312,5r5,l317,,,xe" stroked="f">
                    <v:path arrowok="t" o:connecttype="custom" o:connectlocs="0,0;0,10;5,10;15,29;20,29;20,39;24,39;34,58;44,58;44,63;53,63;53,67;63,67;63,72;72,72;72,77;82,77;82,82;101,82;101,77;116,77;116,72;274,72;274,67;284,63;284,53;288,53;288,43;298,39;298,29;303,29;303,19;312,15;312,5;317,5;317,0;0,0" o:connectangles="0,0,0,0,0,0,0,0,0,0,0,0,0,0,0,0,0,0,0,0,0,0,0,0,0,0,0,0,0,0,0,0,0,0,0,0,0"/>
                  </v:shape>
                  <v:shape id="Freeform 121" o:spid="_x0000_s1144" style="position:absolute;left:7066;top:3020;width:499;height:14;visibility:visible;mso-wrap-style:square;v-text-anchor:top" coordsize="4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N48UA&#10;AADcAAAADwAAAGRycy9kb3ducmV2LnhtbESPQWvCQBCF70L/wzKF3nRTDyLRVUQsVD1IE6HXaXZM&#10;gtnZmF1j/PedQ6G3Gd6b975ZrgfXqJ66UHs28D5JQBEX3tZcGjjnH+M5qBCRLTaeycCTAqxXL6Ml&#10;ptY/+Iv6LJZKQjikaKCKsU21DkVFDsPEt8SiXXznMMraldp2+JBw1+hpksy0w5qlocKWthUV1+zu&#10;DOx3p3me5Y2/33anw8/s+9Yf9wdj3l6HzQJUpCH+m/+uP63gT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E3jxQAAANwAAAAPAAAAAAAAAAAAAAAAAJgCAABkcnMv&#10;ZG93bnJldi54bWxQSwUGAAAAAAQABAD1AAAAigMAAAAA&#10;" path="m,l,5r14,l14,10r15,l29,14r29,l58,10r19,l77,5r422,l499,,,xe" stroked="f">
                    <v:path arrowok="t" o:connecttype="custom" o:connectlocs="0,0;0,5;14,5;14,10;29,10;29,14;58,14;58,10;77,10;77,5;499,5;499,0;0,0" o:connectangles="0,0,0,0,0,0,0,0,0,0,0,0,0"/>
                  </v:shape>
                  <v:shape id="Freeform 122" o:spid="_x0000_s1145" style="position:absolute;left:6965;top:3020;width:87;height:38;visibility:visible;mso-wrap-style:square;v-text-anchor:top" coordsize="8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jNsAA&#10;AADcAAAADwAAAGRycy9kb3ducmV2LnhtbERPTWsCMRC9F/ofwhS81axCRbZGkbaKPVbtfdyMyWoy&#10;WTbRXf99UxC8zeN9zmzReyeu1MY6sILRsABBXAVds1Gw361epyBiQtboApOCG0VYzJ+fZljq0PEP&#10;XbfJiBzCsUQFNqWmlDJWljzGYWiIM3cMrceUYWukbrHL4d7JcVFMpMeac4PFhj4sVeftxStwX+b7&#10;vF65ydup23wephdvf81aqcFLv3wHkahPD/HdvdF5/ngE/8/k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GjNsAAAADcAAAADwAAAAAAAAAAAAAAAACYAgAAZHJzL2Rvd25y&#10;ZXYueG1sUEsFBgAAAAAEAAQA9QAAAIUDAAAAAA==&#10;" path="m15,r,10l10,10r,9l5,19r,10l,29r,9l15,38r,-4l34,29r,-5l43,24r,-5l58,19r,-5l77,10r,-5l87,5,87,,15,xe" stroked="f">
                    <v:path arrowok="t" o:connecttype="custom" o:connectlocs="15,0;15,10;10,10;10,19;5,19;5,29;0,29;0,38;15,38;15,34;34,29;34,24;43,24;43,19;58,19;58,14;77,10;77,5;87,5;87,0;15,0" o:connectangles="0,0,0,0,0,0,0,0,0,0,0,0,0,0,0,0,0,0,0,0,0"/>
                  </v:shape>
                  <v:shape id="Freeform 123" o:spid="_x0000_s1146" style="position:absolute;left:7215;top:3025;width:345;height:67;visibility:visible;mso-wrap-style:square;v-text-anchor:top" coordsize="3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AdMMA&#10;AADcAAAADwAAAGRycy9kb3ducmV2LnhtbERPTWvCQBC9C/6HZYTedGMKQVJXqYol9FCIFaS3ITsm&#10;wezskt2a9N93CwVv83ifs96OphN36n1rWcFykYAgrqxuuVZw/jzOVyB8QNbYWSYFP+Rhu5lO1phr&#10;O3BJ91OoRQxhn6OCJgSXS+mrhgz6hXXEkbva3mCIsK+l7nGI4aaTaZJk0mDLsaFBR/uGqtvp2yh4&#10;u+7a5+KjPLh3zC7+Im9fe3dW6mk2vr6ACDSGh/jfXeg4P03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AdMMAAADcAAAADwAAAAAAAAAAAAAAAACYAgAAZHJzL2Rv&#10;d25yZXYueG1sUEsFBgAAAAAEAAQA9QAAAIgDAAAAAA==&#10;" path="m,l,5r14,l72,67r62,l134,62r67,l201,57r24,l225,53r39,-5l264,43r19,l283,38r24,l307,33,336,9,345,,,xe" stroked="f">
                    <v:path arrowok="t" o:connecttype="custom" o:connectlocs="0,0;0,5;14,5;72,67;134,67;134,62;201,62;201,57;225,57;225,53;264,48;264,43;283,43;283,38;307,38;307,33;336,9;345,0;0,0" o:connectangles="0,0,0,0,0,0,0,0,0,0,0,0,0,0,0,0,0,0,0"/>
                  </v:shape>
                  <v:shape id="Freeform 124" o:spid="_x0000_s1147" style="position:absolute;left:4647;top:3222;width:148;height:62;visibility:visible;mso-wrap-style:square;v-text-anchor:top" coordsize="1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T8MA&#10;AADcAAAADwAAAGRycy9kb3ducmV2LnhtbERPTWvCQBC9F/wPywi9FN00okh0FanYeKliFM9DdkyC&#10;2dmQXTX+e7dQ6G0e73Pmy87U4k6tqywr+BxGIIhzqysuFJyOm8EUhPPIGmvLpOBJDpaL3tscE20f&#10;fKB75gsRQtglqKD0vkmkdHlJBt3QNsSBu9jWoA+wLaRu8RHCTS3jKJpIgxWHhhIb+iopv2Y3o+B8&#10;2/7sP8678Xedpd14Wo3SdZwq9d7vVjMQnjr/L/5zb3WYH4/g95lw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ZT8MAAADcAAAADwAAAAAAAAAAAAAAAACYAgAAZHJzL2Rv&#10;d25yZXYueG1sUEsFBgAAAAAEAAQA9QAAAIgDAAAAAA==&#10;" path="m,l28,62r24,l52,57r20,l72,52,91,48r,-5l100,33r10,l110,28,148,4r,-4l,xe" stroked="f">
                    <v:path arrowok="t" o:connecttype="custom" o:connectlocs="0,0;28,62;52,62;52,57;72,57;72,52;91,48;91,43;100,33;110,33;110,28;148,4;148,0;0,0" o:connectangles="0,0,0,0,0,0,0,0,0,0,0,0,0,0"/>
                  </v:shape>
                  <v:shape id="Freeform 125" o:spid="_x0000_s1148" style="position:absolute;left:7575;top:3159;width:235;height:452;visibility:visible;mso-wrap-style:square;v-text-anchor:top" coordsize="23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MZcIA&#10;AADcAAAADwAAAGRycy9kb3ducmV2LnhtbERPS2sCMRC+F/ofwhS8dbMVkbI1im0RvXjwQc/DZtxd&#10;3EzCJsZdf70RhN7m43vObNGbVkTqfGNZwUeWgyAurW64UnA8rN4/QfiArLG1TAoG8rCYv77MsND2&#10;yjuK+1CJFMK+QAV1CK6Q0pc1GfSZdcSJO9nOYEiwq6Tu8JrCTSvHeT6VBhtODTU6+qmpPO8vRoFb&#10;DS6W3zc7qX7jsLbLbbz9BaVGb/3yC0SgPvyLn+6NTvPHE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AxlwgAAANwAAAAPAAAAAAAAAAAAAAAAAJgCAABkcnMvZG93&#10;bnJldi54bWxQSwUGAAAAAAQABAD1AAAAhwMAAAAA&#10;" path="m86,l81,43,43,77r,14l38,91r,10l33,101r,10l29,111r-5,24l19,135r,9l9,149r,10l,168r144,l139,231r-5,l134,279r-5,l129,293r-4,l125,308r-5,l120,322r-5,l115,336r-5,l110,351r-5,l105,365r-4,l101,380r-5,l96,423r-5,l91,452r10,l101,447r19,-10l120,432r9,l129,428r39,-24l168,399r9,l177,394r20,-10l197,380r9,l206,375r10,-5l216,351r5,l221,332r4,l225,303r-4,l216,274r-5,l187,245r,-48l182,197r,-58l187,139r,-14l192,125r5,-34l201,91r,-14l206,77r,-14l211,63r5,-34l221,29r,-10l230,15r,-10l235,5r,-5l86,xe" stroked="f">
                    <v:path arrowok="t" o:connecttype="custom" o:connectlocs="81,43;43,91;38,101;33,111;24,135;19,144;9,159;144,168;134,231;129,279;125,293;120,308;115,322;110,336;105,351;101,365;96,380;91,423;101,452;120,437;129,432;168,404;177,399;197,384;206,380;216,370;221,351;225,332;221,303;211,274;187,197;182,139;187,125;197,91;201,77;206,63;216,29;221,19;230,5;235,0" o:connectangles="0,0,0,0,0,0,0,0,0,0,0,0,0,0,0,0,0,0,0,0,0,0,0,0,0,0,0,0,0,0,0,0,0,0,0,0,0,0,0,0"/>
                  </v:shape>
                  <v:shape id="Freeform 126" o:spid="_x0000_s1149" style="position:absolute;left:4810;top:3222;width:1344;height:297;visibility:visible;mso-wrap-style:square;v-text-anchor:top" coordsize="134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06MMA&#10;AADcAAAADwAAAGRycy9kb3ducmV2LnhtbERPTWsCMRC9C/6HMEJvNetCpd0aFxErBeuh6qHHYTPd&#10;Td1MliRd13/fFARv83ifsygH24qefDCOFcymGQjiymnDtYLT8e3xGUSIyBpbx6TgSgHK5Xi0wEK7&#10;C39Sf4i1SCEcClTQxNgVUoaqIYth6jrixH07bzEm6GupPV5SuG1lnmVzadFwamiwo3VD1fnwaxVU&#10;vHu5/nzsNuzz+d585VuzilulHibD6hVEpCHexTf3u07z8yf4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06MMAAADcAAAADwAAAAAAAAAAAAAAAACYAgAAZHJzL2Rv&#10;d25yZXYueG1sUEsFBgAAAAAEAAQA9QAAAIgDAAAAAA==&#10;" path="m,l,4r14,l14,9r15,l29,14r14,l43,19r10,l53,28r4,l62,67r5,l67,105r154,l225,115r10,l240,125r9,l254,134r10,l269,153r-5,l259,187r-5,l254,216r5,l259,235r5,l264,259r115,l384,269r9,l398,278r10,l413,288r9,l427,297r24,l451,293r830,l1281,288r-14,l1262,278r,-14l1257,264r-4,-39l1248,225r,-43l1253,182r,-33l1257,149r,-68l1267,81r,-5l1344,,,xe" stroked="f">
                    <v:path arrowok="t" o:connecttype="custom" o:connectlocs="0,0;0,4;14,4;14,9;29,9;29,14;43,14;43,19;53,19;53,28;57,28;62,67;67,67;67,105;221,105;225,115;235,115;240,125;249,125;254,134;264,134;269,153;264,153;259,187;254,187;254,216;259,216;259,235;264,235;264,259;379,259;384,269;393,269;398,278;408,278;413,288;422,288;427,297;451,297;451,293;1281,293;1281,288;1267,288;1262,278;1262,264;1257,264;1253,225;1248,225;1248,182;1253,182;1253,149;1257,149;1257,81;1267,81;1267,76;1344,0;0,0" o:connectangles="0,0,0,0,0,0,0,0,0,0,0,0,0,0,0,0,0,0,0,0,0,0,0,0,0,0,0,0,0,0,0,0,0,0,0,0,0,0,0,0,0,0,0,0,0,0,0,0,0,0,0,0,0,0,0,0,0"/>
                  </v:shape>
                  <v:shape id="Freeform 127" o:spid="_x0000_s1150" style="position:absolute;left:7527;top:3327;width:173;height:82;visibility:visible;mso-wrap-style:square;v-text-anchor:top" coordsize="1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PG8IA&#10;AADcAAAADwAAAGRycy9kb3ducmV2LnhtbERPS2vCQBC+F/wPywi9FN2YQyjRVVQQBOkhttDrsDvN&#10;o9nZkF2T+O+7BcHbfHzP2ewm24qBel87VrBaJiCItTM1lwq+Pk+LdxA+IBtsHZOCO3nYbWcvG8yN&#10;G7mg4RpKEUPY56igCqHLpfS6Iot+6TriyP243mKIsC+l6XGM4baVaZJk0mLNsaHCjo4V6d/rzSoY&#10;vhv9dj9krtmPl/RDN8WqGCalXufTfg0i0BSe4of7bOL8NIP/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o8bwgAAANwAAAAPAAAAAAAAAAAAAAAAAJgCAABkcnMvZG93&#10;bnJldi54bWxQSwUGAAAAAAQABAD1AAAAhwMAAAAA&#10;" path="m48,l43,15r-5,l38,24r-9,5l29,39,19,44r,9l14,53r,10l5,68r,9l,77r,5l9,82r,-5l48,53r,-5l57,48r,-4l77,34r,-5l86,29r,-5l105,15r20,l125,10,173,5r,-5l48,xe" stroked="f">
                    <v:path arrowok="t" o:connecttype="custom" o:connectlocs="48,0;43,15;38,15;38,24;29,29;29,39;19,44;19,53;14,53;14,63;5,68;5,77;0,77;0,82;9,82;9,77;48,53;48,48;57,48;57,44;77,34;77,29;86,29;86,24;105,15;125,15;125,10;173,5;173,0;48,0" o:connectangles="0,0,0,0,0,0,0,0,0,0,0,0,0,0,0,0,0,0,0,0,0,0,0,0,0,0,0,0,0,0"/>
                  </v:shape>
                  <v:shape id="Freeform 128" o:spid="_x0000_s1151" style="position:absolute;left:4877;top:3327;width:139;height:144;visibility:visible;mso-wrap-style:square;v-text-anchor:top" coordsize="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woMQA&#10;AADcAAAADwAAAGRycy9kb3ducmV2LnhtbERPTWvCQBC9C/0PyxS8iG4UtW3MRlpB0IvQ1NLrmB2T&#10;kOxsyK4a/31XKPQ2j/c5ybo3jbhS5yrLCqaTCARxbnXFhYLj13b8CsJ5ZI2NZVJwJwfr9GmQYKzt&#10;jT/pmvlChBB2MSoovW9jKV1ekkE3sS1x4M62M+gD7AqpO7yFcNPIWRQtpcGKQ0OJLW1KyuvsYhS4&#10;7XxZZ/v97uM0/a7fFqcDjn5GSg2f+/cVCE+9/xf/uXc6zJ+9wO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MKDEAAAA3AAAAA8AAAAAAAAAAAAAAAAAmAIAAGRycy9k&#10;b3ducmV2LnhtbFBLBQYAAAAABAAEAPUAAACJAwAAAAA=&#10;" path="m,l,20r5,l5,34r5,l10,58r4,l14,72r5,l19,101r-5,l14,111r-4,l10,120r4,l29,140r,4l38,140r,-10l43,130r,-10l48,120r,-9l53,111r,-10l58,101r,-9l62,92r,-10l101,48r,-9l139,,,xe" stroked="f">
                    <v:path arrowok="t" o:connecttype="custom" o:connectlocs="0,0;0,20;5,20;5,34;10,34;10,58;14,58;14,72;19,72;19,101;14,101;14,111;10,111;10,120;14,120;29,140;29,144;38,140;38,130;43,130;43,120;48,120;48,111;53,111;53,101;58,101;58,92;62,92;62,82;101,48;101,39;139,0;0,0" o:connectangles="0,0,0,0,0,0,0,0,0,0,0,0,0,0,0,0,0,0,0,0,0,0,0,0,0,0,0,0,0,0,0,0,0"/>
                  </v:shape>
                  <v:shape id="Freeform 129" o:spid="_x0000_s1152" style="position:absolute;left:5271;top:3515;width:868;height:576;visibility:visible;mso-wrap-style:square;v-text-anchor:top" coordsize="8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7qsUA&#10;AADcAAAADwAAAGRycy9kb3ducmV2LnhtbESPQWvDMAyF74P9B6NBb6uzHkbJ6oZ0sGyXHtoVdhWx&#10;moTFcmY7Tfrvq0NhN4n39N6nTTG7Xl0oxM6zgZdlBoq49rbjxsDp++N5DSomZIu9ZzJwpQjF9vFh&#10;g7n1Ex/ockyNkhCOORpoUxpyrWPdksO49AOxaGcfHCZZQ6NtwEnCXa9XWfaqHXYsDS0O9N5S/Xsc&#10;nYFp/DyMrnK7v/P+ukvrWJU/oTJm8TSXb6ASzenffL/+soK/Elp5Ri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DuqxQAAANwAAAAPAAAAAAAAAAAAAAAAAJgCAABkcnMv&#10;ZG93bnJldi54bWxQSwUGAAAAAAQABAD1AAAAigMAAAAA&#10;" path="m,l,14r4,l4,110r34,5l38,120r34,4l72,129r14,l86,187r-5,l81,196r-5,l76,206r240,l321,216r10,l340,230r10,l364,249r,10l369,259r5,29l379,288r,14l393,307r5,9l408,316r4,10l422,326r5,10l436,336r5,9l441,369r-29,24l403,393r,5l388,398r,5l369,408r,4l355,412r,5l336,422r,5l321,427r,5l273,470r-5,l273,480r10,l288,489r9,l297,494r10,l345,542r,5l369,552r,5l384,557r,4l408,566r,5l441,576r,-5l470,542r10,l480,537r38,-33l556,470r,-19l561,451r5,-43l571,408r,-20l576,388r,-19l580,369r,-53l585,316r5,-72l782,57r19,-5l801,48r19,-5l820,38r20,-5l840,28r19,-4l859,19r9,l868,14r-14,l854,9,830,4r,-4l,xe" stroked="f">
                    <v:path arrowok="t" o:connecttype="custom" o:connectlocs="0,14;4,110;38,120;72,129;86,187;81,196;76,206;321,216;340,230;364,249;369,259;379,288;393,307;408,316;422,326;436,336;441,369;403,393;388,398;369,408;355,412;336,422;321,427;273,470;273,480;288,489;297,494;345,542;369,552;384,557;408,566;441,576;470,542;480,537;556,470;561,451;571,408;576,388;580,369;585,316;782,57;801,48;820,38;840,28;859,19;868,14;854,9;830,0" o:connectangles="0,0,0,0,0,0,0,0,0,0,0,0,0,0,0,0,0,0,0,0,0,0,0,0,0,0,0,0,0,0,0,0,0,0,0,0,0,0,0,0,0,0,0,0,0,0,0,0"/>
                  </v:shape>
                  <v:shape id="Freeform 130" o:spid="_x0000_s1153" style="position:absolute;left:5117;top:3721;width:398;height:288;visibility:visible;mso-wrap-style:square;v-text-anchor:top" coordsize="39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XWMEA&#10;AADcAAAADwAAAGRycy9kb3ducmV2LnhtbERPTYvCMBC9L/gfwgh7W1M9iFajFEGRZUGtgtexGdtq&#10;MylNVuu/N4LgbR7vc6bz1lTiRo0rLSvo9yIQxJnVJecKDvvlzwiE88gaK8uk4EEO5rPO1xRjbe+8&#10;o1vqcxFC2MWooPC+jqV0WUEGXc/WxIE728agD7DJpW7wHsJNJQdRNJQGSw4NBda0KCi7pv9GwWL1&#10;ZzfHdGV+o9No2NeXJKF6q9R3t00mIDy1/iN+u9c6zB+M4fVMu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2V1jBAAAA3AAAAA8AAAAAAAAAAAAAAAAAmAIAAGRycy9kb3du&#10;cmV2LnhtbFBLBQYAAAAABAAEAPUAAACGAwAAAAA=&#10;" path="m226,r,14l221,14r,10l216,24r,10l211,34r,124l125,240r-10,l115,245r-29,l86,250r-19,l67,254r-24,l43,259r-19,l24,264,,264r,5l38,269r,5l120,278r5,10l149,288r,-5l168,283r,-5l182,278r,-4l202,274r,-5l216,269r,-5l235,245r15,l250,240r19,-5l269,230r19,-4l288,221r10,l298,216r14,l312,211r19,-5l331,202r19,-5l350,192r10,l360,187r14,-9l374,168r20,-14l394,130r4,l398,110r-48,l350,106r-9,l336,96r-10,l326,91r-9,l312,72r-5,l307,62r-5,l288,34r14,l302,29r20,-5l322,19,355,5r,-5l226,xe" stroked="f">
                    <v:path arrowok="t" o:connecttype="custom" o:connectlocs="226,14;221,24;216,34;211,158;115,240;86,245;67,250;43,254;24,259;0,264;38,269;120,278;149,288;168,283;182,278;202,274;216,269;235,245;250,240;269,230;288,221;298,216;312,211;331,202;350,192;360,187;374,168;394,130;398,110;350,106;336,96;326,91;312,72;307,62;288,34;302,29;322,19;355,0" o:connectangles="0,0,0,0,0,0,0,0,0,0,0,0,0,0,0,0,0,0,0,0,0,0,0,0,0,0,0,0,0,0,0,0,0,0,0,0,0,0"/>
                  </v:shape>
                  <v:shape id="Freeform 131" o:spid="_x0000_s1154" style="position:absolute;left:3706;top:1743;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sCMUA&#10;AADcAAAADwAAAGRycy9kb3ducmV2LnhtbESPQWvCQBCF7wX/wzKCt7rRQijRVaogVJFC1drrNDtN&#10;gtnZsLtq+u87h0JvM7w3730zX/auVTcKsfFsYDLOQBGX3jZcGTgdN4/PoGJCtth6JgM/FGG5GDzM&#10;sbD+zu90O6RKSQjHAg3UKXWF1rGsyWEc+45YtG8fHCZZQ6VtwLuEu1ZPsyzXDhuWhho7WtdUXg5X&#10;Z+B8tGT3u498u/0Kb/ZzdcqndDFmNOxfZqAS9enf/Hf9agX/Sf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qwIxQAAANwAAAAPAAAAAAAAAAAAAAAAAJgCAABkcnMv&#10;ZG93bnJldi54bWxQSwUGAAAAAAQABAD1AAAAigMAAAAA&#10;" path="m,125r,-5l5,115r4,-5l9,106r5,-5l14,96r5,-5l19,86,29,77r,-5l33,67r,-5l38,57r,-4l48,43r,-5l53,33r,-4l62,19r,-5l67,9r,-4l72,e" filled="f" strokeweight="0">
                    <v:path arrowok="t" o:connecttype="custom" o:connectlocs="0,125;0,120;5,115;9,110;9,106;14,101;14,96;19,91;19,86;29,77;29,72;33,67;33,62;38,57;38,53;48,43;48,38;53,33;53,29;62,19;62,14;67,9;67,5;72,0" o:connectangles="0,0,0,0,0,0,0,0,0,0,0,0,0,0,0,0,0,0,0,0,0,0,0,0"/>
                  </v:shape>
                  <v:shape id="Freeform 132" o:spid="_x0000_s1155" style="position:absolute;left:3754;top:1800;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6MQA&#10;AADcAAAADwAAAGRycy9kb3ducmV2LnhtbERPTWsCMRC9C/6HMEIvolnbUmQ1ilhaag+Cq+J1mkx3&#10;F5PJskl1/femUOhtHu9z5svOWXGhNtSeFUzGGQhi7U3NpYLD/m00BREiskHrmRTcKMBy0e/NMTf+&#10;yju6FLEUKYRDjgqqGJtcyqArchjGviFO3LdvHcYE21KaFq8p3Fn5mGUv0mHNqaHChtYV6XPx4xRo&#10;fXxttjv7XnzJ0/o0tMXn5vmm1MOgW81AROriv/jP/WHS/KcJ/D6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sejEAAAA3AAAAA8AAAAAAAAAAAAAAAAAmAIAAGRycy9k&#10;b3ducmV2LnhtbFBLBQYAAAAABAAEAPUAAACJAwAAAAA=&#10;" path="m,92l9,82r,-5l14,73r,-5l19,63r,-5l29,49r,-5l33,39r,-5l38,29r,-5l48,15r,-5l53,5,53,e" filled="f" strokeweight="0">
                    <v:path arrowok="t" o:connecttype="custom" o:connectlocs="0,92;9,82;9,77;14,73;14,68;19,63;19,58;29,49;29,44;33,39;33,34;38,29;38,24;48,15;48,10;53,5;53,0" o:connectangles="0,0,0,0,0,0,0,0,0,0,0,0,0,0,0,0,0"/>
                  </v:shape>
                  <v:shape id="Freeform 133" o:spid="_x0000_s1156" style="position:absolute;left:3821;top:179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5fsUA&#10;AADcAAAADwAAAGRycy9kb3ducmV2LnhtbESPQWvCQBCF7wX/wzKCt2ZjCq1EVxFByKGX2h7ibdgd&#10;k2h2NmRXE/vru4LQ2wzvzfverDajbcWNet84VjBPUhDE2pmGKwU/3/vXBQgfkA22jknBnTxs1pOX&#10;FebGDfxFt0OoRAxhn6OCOoQul9Lrmiz6xHXEUTu53mKIa19J0+MQw20rszR9lxYbjoQaO9rVpC+H&#10;q41c/Wn2w9Gex4+isL8hKzN3KZWaTcftEkSgMfybn9eFifXfMng8Eye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nl+xQAAANwAAAAPAAAAAAAAAAAAAAAAAJgCAABkcnMv&#10;ZG93bnJldi54bWxQSwUGAAAAAAQABAD1AAAAigMAAAAA&#10;" path="m,96l,91,5,86r,-4l10,77r4,-5l14,67r5,-5l19,58r5,-5l24,48,34,38r,-5l38,29r,-5l43,19r,-5l53,5,53,e" filled="f" strokeweight="0">
                    <v:path arrowok="t" o:connecttype="custom" o:connectlocs="0,96;0,91;5,86;5,82;10,77;14,72;14,67;19,62;19,58;24,53;24,48;34,38;34,33;38,29;38,24;43,19;43,14;53,5;53,0" o:connectangles="0,0,0,0,0,0,0,0,0,0,0,0,0,0,0,0,0,0,0"/>
                  </v:shape>
                  <v:shape id="Freeform 134" o:spid="_x0000_s1157" style="position:absolute;left:3879;top:1676;width:124;height:211;visibility:visible;mso-wrap-style:square;v-text-anchor:top" coordsize="12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IFcEA&#10;AADcAAAADwAAAGRycy9kb3ducmV2LnhtbERPTYvCMBC9C/6HMII3TdVVtBpFFMGbWEXxNjRjW2wm&#10;pYla//1mYcHbPN7nLFaNKcWLaldYVjDoRyCIU6sLzhScT7veFITzyBpLy6TgQw5Wy3ZrgbG2bz7S&#10;K/GZCCHsYlSQe1/FUro0J4OubyviwN1tbdAHWGdS1/gO4aaUwyiaSIMFh4YcK9rklD6Sp1FA1SXb&#10;JuXh8jxcNz/R7jqefe43pbqdZj0H4anxX/G/e6/D/NEI/p4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SBXBAAAA3AAAAA8AAAAAAAAAAAAAAAAAmAIAAGRycy9kb3du&#10;cmV2LnhtbFBLBQYAAAAABAAEAPUAAACGAwAAAAA=&#10;" path="m,211r4,-5l4,201r10,-9l14,187r5,-5l19,177r9,-9l28,163r5,-5l33,153r5,-5l38,144,48,134r,-5l52,124r,-4l57,115r,-5l67,100r,-4l72,91r,-5l76,81r,-5l86,67r,-5l91,57r,-5l100,43r,-5l105,33r,-5l110,24r,-5l120,9r,-5l124,e" filled="f" strokeweight="0">
                    <v:path arrowok="t" o:connecttype="custom" o:connectlocs="0,211;4,206;4,201;14,192;14,187;19,182;19,177;28,168;28,163;33,158;33,153;38,148;38,144;48,134;48,129;52,124;52,120;57,115;57,110;67,100;67,96;72,91;72,86;76,81;76,76;86,67;86,62;91,57;91,52;100,43;100,38;105,33;105,28;110,24;110,19;120,9;120,4;124,0" o:connectangles="0,0,0,0,0,0,0,0,0,0,0,0,0,0,0,0,0,0,0,0,0,0,0,0,0,0,0,0,0,0,0,0,0,0,0,0,0,0"/>
                  </v:shape>
                  <v:shape id="Freeform 135" o:spid="_x0000_s1158" style="position:absolute;left:4090;top:1474;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Lu8QA&#10;AADcAAAADwAAAGRycy9kb3ducmV2LnhtbERP32vCMBB+F/Y/hBvsRTTZlDE6o4i4OVAHU8E9Hs3Z&#10;FptLabK2+++NIPh2H9/Pm8w6W4qGal841vA8VCCIU2cKzjQc9h+DNxA+IBssHZOGf/Iwmz70JpgY&#10;1/IPNbuQiRjCPkENeQhVIqVPc7Loh64ijtzJ1RZDhHUmTY1tDLelfFHqVVosODbkWNEip/S8+7Ma&#10;TufjdvlbfK8M9uebz/1CrdVxqfXTYzd/BxGoC3fxzf1l4vzRGK7PxAv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y7vEAAAA3AAAAA8AAAAAAAAAAAAAAAAAmAIAAGRycy9k&#10;b3ducmV2LnhtbFBLBQYAAAAABAAEAPUAAACJAwAAAAA=&#10;" path="m,53l,48,5,43r,-5l9,34r5,-5l14,24r5,-5l19,14r5,-4l24,5,29,e" filled="f" strokeweight="0">
                    <v:path arrowok="t" o:connecttype="custom" o:connectlocs="0,53;0,48;5,43;5,38;9,34;14,29;14,24;19,19;19,14;24,10;24,5;29,0" o:connectangles="0,0,0,0,0,0,0,0,0,0,0,0"/>
                  </v:shape>
                  <v:shape id="Freeform 136" o:spid="_x0000_s1159" style="position:absolute;left:3927;top:1445;width:273;height:471;visibility:visible;mso-wrap-style:square;v-text-anchor:top" coordsize="27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qGcEA&#10;AADcAAAADwAAAGRycy9kb3ducmV2LnhtbERPS4vCMBC+C/6HMAvebOqKsluNIiuiRx8Li7exGdOy&#10;zaQ0Ueu/N4LgbT6+50znra3ElRpfOlYwSFIQxLnTJRsFv4dV/wuED8gaK8ek4E4e5rNuZ4qZdjfe&#10;0XUfjIgh7DNUUIRQZ1L6vCCLPnE1ceTOrrEYImyM1A3eYrit5GeajqXFkmNDgTX9FJT/7y9Wwbr+&#10;Pv3pTXVcni/rU2sG29Iao1Tvo11MQARqw1v8cm90nD8cwf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qhnBAAAA3AAAAA8AAAAAAAAAAAAAAAAAmAIAAGRycy9kb3du&#10;cmV2LnhtbFBLBQYAAAAABAAEAPUAAACGAwAAAAA=&#10;" path="m,471r4,-5l4,461r5,-5l9,452r5,-5l14,442,24,432r,-4l28,423r,-5l33,413r,-5l43,399r,-5l48,389r,-5l57,375r,-5l62,365r,-5l67,355r,-4l76,341r,-5l81,331r,-4l86,322r,-5l96,307r,-4l100,298r,-5l110,283r,-4l115,274r,-5l120,264r,-5l129,250r,-5l134,240r,-5l139,231r,-5l148,216r,-5l153,207r,-5l163,192r,-5l168,183r,-5l172,173r,-5l182,159r,-5l187,149r,-5l192,139r,-4l201,125r,-5l206,115r,-4l216,101r,-5l220,91r,-4l225,82r,-5l235,67r,-4l240,58r,-5l244,48r,-5l254,34r,-5l259,24r,-5l268,10r,-5l273,e" filled="f" strokeweight="0">
                    <v:path arrowok="t" o:connecttype="custom" o:connectlocs="4,466;9,456;14,447;24,432;28,423;33,413;43,399;48,389;57,375;62,365;67,355;76,341;81,331;86,322;96,307;100,298;110,283;115,274;120,264;129,250;134,240;139,231;148,216;153,207;163,192;168,183;172,173;182,159;187,149;192,139;201,125;206,115;216,101;220,91;225,82;235,67;240,58;244,48;254,34;259,24;268,10;273,0" o:connectangles="0,0,0,0,0,0,0,0,0,0,0,0,0,0,0,0,0,0,0,0,0,0,0,0,0,0,0,0,0,0,0,0,0,0,0,0,0,0,0,0,0,0"/>
                  </v:shape>
                  <v:shape id="Freeform 137" o:spid="_x0000_s1160" style="position:absolute;left:3941;top:1436;width:326;height:566;visibility:visible;mso-wrap-style:square;v-text-anchor:top" coordsize="32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dsMIA&#10;AADcAAAADwAAAGRycy9kb3ducmV2LnhtbERPTYvCMBC9C/sfwgh7EU1VFKlGEReXPQnqsuBtbMam&#10;2ExKE2v33xtB8DaP9zmLVWtL0VDtC8cKhoMEBHHmdMG5gt/jtj8D4QOyxtIxKfgnD6vlR2eBqXZ3&#10;3lNzCLmIIexTVGBCqFIpfWbIoh+4ijhyF1dbDBHWudQ13mO4LeUoSabSYsGxwWBFG0PZ9XCzCiZ/&#10;a89mc+3thvn5qzlnt1P13VPqs9uu5yACteEtfrl/dJw/nsL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R2wwgAAANwAAAAPAAAAAAAAAAAAAAAAAJgCAABkcnMvZG93&#10;bnJldi54bWxQSwUGAAAAAAQABAD1AAAAhwMAAAAA&#10;" path="m,566r,-5l5,557r5,-5l10,547r4,-5l14,537r5,-4l19,528,29,518r,-5l34,509r,-5l38,499r,-5l48,485r,-5l53,475r,-5l62,461r,-5l67,451r,-5l72,441r,-4l82,427r,-5l86,417r,-4l91,408r,-5l101,393r,-5l106,384r,-5l110,374r,-5l120,360r,-5l125,350r,-5l134,336r,-5l139,326r,-5l144,316r,-4l154,302r,-5l158,292r,-4l163,283r,-5l173,268r,-4l178,259r,-5l187,244r,-4l192,235r,-5l197,225r,-5l206,211r,-5l211,201r,-5l216,192r,-5l226,177r,-5l230,168r,-5l235,158r,-5l245,144r,-5l250,134r,-5l259,120r,-5l264,110r,-5l269,100r,-4l278,86r,-5l283,76r,-4l288,67r,-5l298,52r,-4l302,43r,-5l312,28r,-4l317,19r,-5l322,9r,-5l326,e" filled="f" strokeweight="0">
                    <v:path arrowok="t" o:connecttype="custom" o:connectlocs="0,561;10,552;14,542;19,533;29,518;34,509;38,499;48,485;53,475;62,461;67,451;72,441;82,427;86,417;91,408;101,393;106,384;110,374;120,360;125,350;134,336;139,326;144,316;154,302;158,292;163,283;173,268;178,259;187,244;192,235;197,225;206,211;211,201;216,192;226,177;230,168;235,158;245,144;250,134;259,120;264,110;269,100;278,86;283,76;288,67;298,52;302,43;312,28;317,19;322,9;326,0" o:connectangles="0,0,0,0,0,0,0,0,0,0,0,0,0,0,0,0,0,0,0,0,0,0,0,0,0,0,0,0,0,0,0,0,0,0,0,0,0,0,0,0,0,0,0,0,0,0,0,0,0,0,0"/>
                  </v:shape>
                  <v:shape id="Freeform 138" o:spid="_x0000_s1161" style="position:absolute;left:4018;top:1464;width:293;height:514;visibility:visible;mso-wrap-style:square;v-text-anchor:top" coordsize="29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22MIA&#10;AADcAAAADwAAAGRycy9kb3ducmV2LnhtbERPS2sCMRC+C/6HMIXeNLsWdLs1iihqrz4KPU4302Tp&#10;ZrJsoq7/vikUvM3H95z5sneNuFIXas8K8nEGgrjyumaj4HzajgoQISJrbDyTgjsFWC6GgzmW2t/4&#10;QNdjNCKFcChRgY2xLaUMlSWHYexb4sR9+85hTLAzUnd4S+GukZMsm0qHNacGiy2tLVU/x4tTUH/d&#10;L8Wn3RQf6zzu9q+5mbR7o9TzU796AxGpjw/xv/tdp/kvM/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DbYwgAAANwAAAAPAAAAAAAAAAAAAAAAAJgCAABkcnMvZG93&#10;bnJldi54bWxQSwUGAAAAAAQABAD1AAAAhwMAAAAA&#10;" path="m,514r,-5l5,505r,-5l9,495r5,-5l14,485r5,-4l19,476,29,466r,-5l33,457r,-5l38,447r,-5l48,433r,-5l53,423r,-5l57,413r,-4l67,399r,-5l72,389r,-4l77,380r,-5l86,365r,-5l91,356r,-5l101,341r,-5l105,332r,-5l110,322r,-5l120,308r,-5l125,298r,-5l129,288r,-4l139,274r,-5l144,264r,-4l149,255r,-5l158,240r,-4l163,231r,-5l173,216r,-4l177,207r,-5l182,197r,-5l192,183r,-5l197,173r,-5l201,164r,-5l211,149r,-5l216,140r,-5l221,130r,-5l230,116r,-5l235,106r,-5l240,96r,-4l249,82r,-5l254,72r,-4l264,58r,-5l269,48r,-4l273,39r,-5l283,24r,-4l288,15r,-5l293,5r,-5e" filled="f" strokeweight="0">
                    <v:path arrowok="t" o:connecttype="custom" o:connectlocs="0,509;5,500;14,490;19,481;29,466;33,457;38,447;48,433;53,423;57,413;67,399;72,389;77,380;86,365;91,356;101,341;105,332;110,322;120,308;125,298;129,288;139,274;144,264;149,255;158,240;163,231;173,216;177,207;182,197;192,183;197,173;201,164;211,149;216,140;221,130;230,116;235,106;240,96;249,82;254,72;264,58;269,48;273,39;283,24;288,15;293,5" o:connectangles="0,0,0,0,0,0,0,0,0,0,0,0,0,0,0,0,0,0,0,0,0,0,0,0,0,0,0,0,0,0,0,0,0,0,0,0,0,0,0,0,0,0,0,0,0,0"/>
                  </v:shape>
                  <v:shape id="Freeform 139" o:spid="_x0000_s1162" style="position:absolute;left:4080;top:1474;width:288;height:495;visibility:visible;mso-wrap-style:square;v-text-anchor:top" coordsize="28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P3scA&#10;AADcAAAADwAAAGRycy9kb3ducmV2LnhtbESPQWvCQBCF74X+h2UKXopuasFKdBUpFXopVBvB45Ad&#10;k5jsbJpdTfz3nUPB2wzvzXvfLNeDa9SVulB5NvAySUAR595WXBjIfrbjOagQkS02nsnAjQKsV48P&#10;S0yt73lH130slIRwSNFAGWObah3ykhyGiW+JRTv5zmGUtSu07bCXcNfoaZLMtMOKpaHElt5Lyuv9&#10;xRn4favdxylzye5Wb47nw6z/yp6/jRk9DZsFqEhDvJv/rz+t4L8K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D97HAAAA3AAAAA8AAAAAAAAAAAAAAAAAmAIAAGRy&#10;cy9kb3ducmV2LnhtbFBLBQYAAAAABAAEAPUAAACMAwAAAAA=&#10;" path="m,495l10,485r,-5l15,475r,-4l19,466r,-5l29,451r,-4l34,442r,-5l43,427r,-4l48,418r,-5l53,408r,-5l63,394r,-5l67,384r,-5l72,375r,-5l82,360r,-5l87,350r,-4l96,336r,-5l101,326r,-4l106,317r,-5l115,302r,-4l120,293r,-5l125,283r,-5l135,269r,-5l139,259r,-5l149,245r,-5l154,235r,-5l159,226r,-5l168,211r,-5l173,202r,-5l178,192r,-5l187,178r,-5l192,168r,-5l202,154r,-5l207,144r,-5l211,134r,-4l221,120r,-5l226,110r,-4l231,101r,-5l240,86r,-4l245,77r,-5l255,62r,-4l259,53r,-5l264,43r,-5l274,29r,-5l279,19r,-5l283,10r,-5l288,e" filled="f" strokeweight="0">
                    <v:path arrowok="t" o:connecttype="custom" o:connectlocs="10,485;15,475;19,466;29,451;34,442;43,427;48,418;53,408;63,394;67,384;72,375;82,360;87,350;96,336;101,326;106,317;115,302;120,293;125,283;135,269;139,259;149,245;154,235;159,226;168,211;173,202;178,192;187,178;192,168;202,154;207,144;211,134;221,120;226,110;231,101;240,86;245,77;255,62;259,53;264,43;274,29;279,19;283,10;288,0" o:connectangles="0,0,0,0,0,0,0,0,0,0,0,0,0,0,0,0,0,0,0,0,0,0,0,0,0,0,0,0,0,0,0,0,0,0,0,0,0,0,0,0,0,0,0,0"/>
                  </v:shape>
                  <v:shape id="Freeform 140" o:spid="_x0000_s1163" style="position:absolute;left:4143;top:1469;width:292;height:509;visibility:visible;mso-wrap-style:square;v-text-anchor:top" coordsize="29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ksMIA&#10;AADcAAAADwAAAGRycy9kb3ducmV2LnhtbERP22rCQBB9L/gPywi+1U1bCDZ1I8ViyVOJ2g8YstNc&#10;zM6G3dVEv94tFPo2h3Od9WYyvbiQ861lBU/LBARxZXXLtYLv4+5xBcIHZI29ZVJwJQ+bfPawxkzb&#10;kfd0OYRaxBD2GSpoQhgyKX3VkEG/tANx5H6sMxgidLXUDscYbnr5nCSpNNhybGhwoG1D1elwNgpO&#10;3Vdx66rVp3Yf9X5bljgcbarUYj69v4EINIV/8Z+70HH+yyv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uSwwgAAANwAAAAPAAAAAAAAAAAAAAAAAJgCAABkcnMvZG93&#10;bnJldi54bWxQSwUGAAAAAAQABAD1AAAAhwMAAAAA&#10;" path="m,509r,-5l4,500r,-5l9,490r,-5l14,480r5,-4l19,471r5,-5l24,461r4,-5l28,452,38,442r,-5l43,432r,-4l48,423r,-5l57,408r,-4l62,399r,-5l72,384r,-4l76,375r,-5l81,365r,-5l91,351r,-5l96,341r,-5l100,331r,-4l110,317r,-5l115,307r,-4l124,293r,-5l129,283r,-4l134,274r,-5l144,259r,-4l148,250r,-5l153,240r,-5l163,226r,-5l168,216r,-5l172,207r,-5l182,192r,-5l187,183r,-5l196,168r,-5l201,159r,-5l206,149r,-5l216,135r,-5l220,125r,-5l225,115r,-4l235,101r,-5l240,91r,-4l249,77r,-5l254,67r,-4l259,58r,-5l268,43r,-4l273,34r,-5l278,24r,-5l288,10r,-5l292,e" filled="f" strokeweight="0">
                    <v:path arrowok="t" o:connecttype="custom" o:connectlocs="0,504;4,495;9,485;19,476;24,466;28,456;38,442;43,432;48,423;57,408;62,399;72,384;76,375;81,365;91,351;96,341;100,331;110,317;115,307;124,293;129,283;134,274;144,259;148,250;153,240;163,226;168,216;172,207;182,192;187,183;196,168;201,159;206,149;216,135;220,125;225,115;235,101;240,91;249,77;254,67;259,58;268,43;273,34;278,24;288,10;292,0" o:connectangles="0,0,0,0,0,0,0,0,0,0,0,0,0,0,0,0,0,0,0,0,0,0,0,0,0,0,0,0,0,0,0,0,0,0,0,0,0,0,0,0,0,0,0,0,0,0"/>
                  </v:shape>
                  <v:shape id="Freeform 141" o:spid="_x0000_s1164" style="position:absolute;left:4191;top:1445;width:321;height:562;visibility:visible;mso-wrap-style:square;v-text-anchor:top" coordsize="3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oscQA&#10;AADcAAAADwAAAGRycy9kb3ducmV2LnhtbESPQWvCQBCF7wX/wzKCt7qJlhqiq5hCoadCjd6H7JgE&#10;s7Mhu2r013cOhd5meG/e+2azG12nbjSE1rOBdJ6AIq68bbk2cCw/XzNQISJb7DyTgQcF2G0nLxvM&#10;rb/zD90OsVYSwiFHA02Mfa51qBpyGOa+Jxbt7AeHUdah1nbAu4S7Ti+S5F07bFkaGuzpo6Hqcrg6&#10;A+UqK8r9szilyyJLvxf2lBRjasxsOu7XoCKN8d/8d/1lBf9N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6LHEAAAA3AAAAA8AAAAAAAAAAAAAAAAAmAIAAGRycy9k&#10;b3ducmV2LnhtbFBLBQYAAAAABAAEAPUAAACJAwAAAAA=&#10;" path="m,562r,-5l4,552r,-4l9,543r,-5l14,533r5,-5l19,524r5,-5l24,514r4,-5l28,504r10,-9l38,490r5,-5l43,480r5,-4l48,471r9,-10l57,456r5,-4l62,447,72,437r,-5l76,428r,-5l81,418r,-5l91,404r,-5l96,394r,-5l100,384r,-5l110,370r,-5l115,360r,-5l124,346r,-5l129,336r,-5l134,327r,-5l144,312r,-5l148,303r,-5l153,293r,-5l163,279r,-5l168,269r,-5l172,259r,-4l182,245r,-5l187,235r,-4l196,221r,-5l201,211r,-4l206,202r,-5l216,187r,-4l220,178r,-5l225,168r,-5l235,154r,-5l240,144r,-5l249,130r,-5l254,120r,-5l259,111r,-5l268,96r,-5l273,87r,-5l278,77r,-5l288,63r,-5l292,53r,-5l302,39r,-5l307,29r,-5l312,19r,-4l321,5r,-5e" filled="f" strokeweight="0">
                    <v:path arrowok="t" o:connecttype="custom" o:connectlocs="0,557;4,548;9,538;19,528;24,519;28,509;38,495;43,485;48,476;57,461;62,452;72,437;76,428;81,418;91,404;96,394;100,384;110,370;115,360;124,346;129,336;134,327;144,312;148,303;153,293;163,279;168,269;172,259;182,245;187,235;196,221;201,211;206,202;216,187;220,178;225,168;235,154;240,144;249,130;254,120;259,111;268,96;273,87;278,77;288,63;292,53;302,39;307,29;312,19;321,5" o:connectangles="0,0,0,0,0,0,0,0,0,0,0,0,0,0,0,0,0,0,0,0,0,0,0,0,0,0,0,0,0,0,0,0,0,0,0,0,0,0,0,0,0,0,0,0,0,0,0,0,0,0"/>
                  </v:shape>
                  <v:shape id="Freeform 142" o:spid="_x0000_s1165" style="position:absolute;left:4215;top:1426;width:369;height:643;visibility:visible;mso-wrap-style:square;v-text-anchor:top" coordsize="36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Y8MA&#10;AADcAAAADwAAAGRycy9kb3ducmV2LnhtbERPTWsCMRC9C/0PYQq9SM0qRdqtUYogCKWCVvA6bMbd&#10;tJvJkkQ39tc3guBtHu9zZotkW3EmH4xjBeNRAYK4ctpwrWD/vXp+BREissbWMSm4UIDF/GEww1K7&#10;nrd03sVa5BAOJSpoYuxKKUPVkMUwch1x5o7OW4wZ+lpqj30Ot62cFMVUWjScGxrsaNlQ9bs7WQVd&#10;m1ZvmzT86o/msvmpvTl8/hmlnh7TxzuISCnexTf3Wuf5L2O4Pp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eLY8MAAADcAAAADwAAAAAAAAAAAAAAAACYAgAAZHJzL2Rv&#10;d25yZXYueG1sUEsFBgAAAAAEAAQA9QAAAIgDAAAAAA==&#10;" path="m,643r,-4l4,634r,-5l9,624r5,-5l14,615r5,-5l19,605r5,-5l24,595r9,-9l33,581r5,-5l38,571r10,-9l48,557r4,-5l52,547r5,-4l57,538,67,528r,-5l72,519r,-5l76,509r,-5l86,495r,-5l91,485r,-5l96,475r,-4l105,461r,-5l110,451r,-4l120,437r,-5l124,427r,-4l129,418r,-5l139,403r,-5l144,394r,-5l148,384r,-5l158,370r,-5l163,360r,-5l172,346r,-5l177,336r,-5l182,326r,-4l192,312r,-5l196,302r,-4l201,293r,-5l211,278r,-4l216,269r,-5l220,259r,-5l230,245r,-5l235,235r,-5l244,221r,-5l249,211r,-5l254,202r,-5l264,187r,-5l268,178r,-5l273,168r,-5l283,154r,-5l288,144r,-5l297,130r,-5l302,120r,-5l307,110r,-4l316,96r,-5l321,86r,-4l326,77r,-5l336,62r,-4l340,53r,-5l345,43r,-5l355,29r,-5l360,19r,-5l369,5r,-5e" filled="f" strokeweight="0">
                    <v:path arrowok="t" o:connecttype="custom" o:connectlocs="0,639;4,629;14,619;19,610;24,600;33,586;38,576;48,562;52,552;57,543;67,528;72,519;76,509;86,495;91,485;96,475;105,461;110,451;120,437;124,427;129,418;139,403;144,394;148,384;158,370;163,360;172,346;177,336;182,326;192,312;196,302;201,293;211,278;216,269;220,259;230,245;235,235;244,221;249,211;254,202;264,187;268,178;273,168;283,154;288,144;297,130;302,120;307,110;316,96;321,86;326,77;336,62;340,53;345,43;355,29;360,19;369,5" o:connectangles="0,0,0,0,0,0,0,0,0,0,0,0,0,0,0,0,0,0,0,0,0,0,0,0,0,0,0,0,0,0,0,0,0,0,0,0,0,0,0,0,0,0,0,0,0,0,0,0,0,0,0,0,0,0,0,0,0"/>
                  </v:shape>
                  <v:shape id="Freeform 143" o:spid="_x0000_s1166" style="position:absolute;left:4219;top:1426;width:428;height:739;visibility:visible;mso-wrap-style:square;v-text-anchor:top" coordsize="42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6ZcMA&#10;AADcAAAADwAAAGRycy9kb3ducmV2LnhtbERPTWvCQBC9F/oflil4KXVjkFKim1CLQmyh0EQ8D9kx&#10;iWZnQ3bV+O/dQqG3ebzPWWaj6cSFBtdaVjCbRiCIK6tbrhXsys3LGwjnkTV2lknBjRxk6ePDEhNt&#10;r/xDl8LXIoSwS1BB432fSOmqhgy6qe2JA3ewg0Ef4FBLPeA1hJtOxlH0Kg22HBoa7OmjoepUnI2C&#10;5/XtK49X8rhZ5ysq9v7zu9yiUpOn8X0BwtPo/8V/7lyH+fMY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6ZcMAAADcAAAADwAAAAAAAAAAAAAAAACYAgAAZHJzL2Rv&#10;d25yZXYueG1sUEsFBgAAAAAEAAQA9QAAAIgDAAAAAA==&#10;" path="m,739r,-4l5,730r5,-5l10,720r5,-5l15,711r5,-5l20,701r9,-10l29,687r5,-5l34,677r5,-5l39,667r9,-9l48,653r5,-5l53,643r10,-9l63,629r5,-5l68,619r4,-4l72,610,82,600r,-5l87,591r,-5l92,581r,-5l101,567r,-5l106,557r,-5l111,547r,-4l120,533r,-5l125,523r,-4l135,509r,-5l140,499r,-4l144,490r,-5l154,475r,-4l159,466r,-5l164,456r,-5l173,442r,-5l178,432r,-5l188,418r,-5l192,408r,-5l197,398r,-4l207,384r,-5l212,374r,-4l216,365r,-5l226,350r,-4l231,341r,-5l236,331r,-5l245,317r,-5l250,307r,-5l260,293r,-5l264,283r,-5l269,274r,-5l279,259r,-5l284,250r,-5l288,240r,-5l298,226r,-5l303,216r,-5l312,202r,-5l317,192r,-5l322,182r,-4l332,168r,-5l336,158r,-4l341,149r,-5l351,134r,-4l356,125r,-5l365,110r,-4l370,101r,-5l375,91r,-5l384,77r,-5l389,67r,-5l394,58r,-5l404,43r,-5l408,34r,-5l413,24r,-5l423,10r,-5l428,e" filled="f" strokeweight="0">
                    <v:path arrowok="t" o:connecttype="custom" o:connectlocs="5,730;15,715;20,701;34,682;39,667;53,648;63,629;72,615;82,595;92,581;101,562;111,547;120,528;135,509;140,495;154,475;159,461;173,442;178,427;192,408;197,394;212,374;216,360;231,341;236,326;250,307;260,288;269,274;279,254;288,240;298,221;312,202;317,187;332,168;336,154;351,134;356,120;370,101;375,86;389,67;394,53;408,34;413,19;428,0" o:connectangles="0,0,0,0,0,0,0,0,0,0,0,0,0,0,0,0,0,0,0,0,0,0,0,0,0,0,0,0,0,0,0,0,0,0,0,0,0,0,0,0,0,0,0,0"/>
                  </v:shape>
                  <v:shape id="Freeform 144" o:spid="_x0000_s1167" style="position:absolute;left:4205;top:1388;width:528;height:912;visibility:visible;mso-wrap-style:square;v-text-anchor:top" coordsize="52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q9sMA&#10;AADcAAAADwAAAGRycy9kb3ducmV2LnhtbERPTWvCQBC9C/6HZYTe6katxUY3IkppPUipLXgdsmOy&#10;JDsbstsk/vtuoeBtHu9zNtvB1qKj1hvHCmbTBARx7rThQsH31+vjCoQPyBprx6TgRh622Xi0wVS7&#10;nj+pO4dCxBD2KSooQ2hSKX1ekkU/dQ1x5K6utRgibAupW+xjuK3lPEmepUXDsaHEhvYl5dX5xyqo&#10;3Ftz6j+OYb805vayOizm3F2UepgMuzWIQEO4i//d7zrOf1rA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4q9sMAAADcAAAADwAAAAAAAAAAAAAAAACYAgAAZHJzL2Rv&#10;d25yZXYueG1sUEsFBgAAAAAEAAQA9QAAAIgDAAAAAA==&#10;" path="m,912r,-5l5,902r,-5l10,893r4,-5l14,883r5,-5l19,873r10,-9l29,859r5,-5l34,849r4,-4l38,840,48,830r,-5l53,821r,-5l58,811r,-5l67,797r,-5l72,787r,-5l77,777r,-4l86,763r,-5l91,753r,-4l101,739r,-5l106,729r,-4l110,720r,-5l120,705r,-4l125,696r,-5l130,686r,-5l139,672r,-5l144,662r,-5l154,648r,-5l158,638r,-5l163,629r,-5l173,614r,-5l178,605r,-5l182,595r,-5l192,581r,-5l197,571r,-5l206,557r,-5l211,547r,-5l216,537r,-4l226,523r,-5l230,513r,-4l235,504r,-5l245,489r,-4l250,480r,-5l259,465r,-4l264,456r,-5l269,446r,-5l278,432r,-5l283,422r,-5l288,412r,-4l298,398r,-5l302,388r,-4l312,374r,-5l317,364r,-4l322,355r,-5l331,340r,-4l336,331r,-5l341,321r,-5l350,307r,-5l355,297r,-5l365,283r,-5l370,273r,-5l374,264r,-5l384,249r,-5l389,240r,-5l394,230r,-5l403,216r,-5l408,206r,-5l418,192r,-5l422,182r,-5l427,172r,-4l437,158r,-5l442,148r,-4l446,139r,-5l456,124r,-4l461,115r,-5l470,100r,-4l475,91r,-5l480,81r,-5l490,67r,-5l494,57r,-5l499,48r,-5l509,33r,-5l514,24r,-5l523,9r,-5l528,e" filled="f" strokeweight="0">
                    <v:path arrowok="t" o:connecttype="custom" o:connectlocs="5,902;14,888;19,873;34,854;38,840;53,821;58,806;72,787;77,773;91,753;101,734;110,720;120,701;130,686;139,667;154,648;158,633;173,614;178,600;192,581;197,566;211,547;216,533;230,513;235,499;250,480;259,461;269,446;278,427;288,412;298,393;312,374;317,360;331,340;336,326;350,307;355,292;370,273;374,259;389,240;394,225;408,206;418,187;427,172;437,153;446,139;456,120;470,100;475,86;490,67;494,52;509,33;514,19;528,0" o:connectangles="0,0,0,0,0,0,0,0,0,0,0,0,0,0,0,0,0,0,0,0,0,0,0,0,0,0,0,0,0,0,0,0,0,0,0,0,0,0,0,0,0,0,0,0,0,0,0,0,0,0,0,0,0,0"/>
                  </v:shape>
                  <v:shape id="Freeform 145" o:spid="_x0000_s1168" style="position:absolute;left:4143;top:2492;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GNsIA&#10;AADcAAAADwAAAGRycy9kb3ducmV2LnhtbERP22rCQBB9L/gPywi+1Y2XikRXEaGYglC8vQ/ZSbKY&#10;nQ3ZbYz9+m6h0Lc5nOust72tRUetN44VTMYJCOLcacOlguvl/XUJwgdkjbVjUvAkD9vN4GWNqXYP&#10;PlF3DqWIIexTVFCF0KRS+rwii37sGuLIFa61GCJsS6lbfMRwW8tpkiykRcOxocKG9hXl9/OXVTAt&#10;drPsu8v8x5ubmO5oitvh+KnUaNjvViAC9eFf/OfOdJw/n8P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oY2wgAAANwAAAAPAAAAAAAAAAAAAAAAAJgCAABkcnMvZG93&#10;bnJldi54bWxQSwUGAAAAAAQABAD1AAAAhwMAAAAA&#10;" path="m,24l4,19r,-5l9,9,9,5,14,e" filled="f" strokeweight="0">
                    <v:path arrowok="t" o:connecttype="custom" o:connectlocs="0,24;4,19;4,14;9,9;9,5;14,0" o:connectangles="0,0,0,0,0,0"/>
                  </v:shape>
                  <v:shape id="Freeform 146" o:spid="_x0000_s1169" style="position:absolute;left:4258;top:1354;width:557;height:960;visibility:visible;mso-wrap-style:square;v-text-anchor:top" coordsize="55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EEcMA&#10;AADcAAAADwAAAGRycy9kb3ducmV2LnhtbERPTYvCMBC9L/gfwgheFk2VbZFqFBEEL8JaPezehmZs&#10;o82kNFHrv98sLOxtHu9zluveNuJBnTeOFUwnCQji0mnDlYLzaTeeg/ABWWPjmBS8yMN6NXhbYq7d&#10;k4/0KEIlYgj7HBXUIbS5lL6syaKfuJY4chfXWQwRdpXUHT5juG3kLEkyadFwbKixpW1N5a24WwWn&#10;kM0Pn+mXfd8fZJZeTXH5PhqlRsN+swARqA//4j/3Xsf5H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EEcMAAADcAAAADwAAAAAAAAAAAAAAAACYAgAAZHJzL2Rv&#10;d25yZXYueG1sUEsFBgAAAAAEAAQA9QAAAIgDAAAAAA==&#10;" path="m,960r5,-5l5,951r9,-10l14,936r5,-5l19,927r5,-5l24,917r9,-10l33,903r5,-5l38,893r5,-5l43,883r10,-9l53,869r4,-5l57,859r10,-9l67,845r5,-5l72,835r5,-4l77,826r9,-10l86,811r5,-4l91,802r5,-5l96,792r9,-9l105,778r5,-5l110,768r10,-9l120,754r5,-5l125,744r4,-5l129,735r10,-10l139,720r5,-5l144,711r5,-5l149,701r9,-10l158,687r5,-5l163,677r5,-5l168,667r9,-9l177,653r5,-5l182,643r10,-9l192,629r5,-5l197,619r4,-4l201,610r10,-10l211,595r5,-4l216,586r5,-5l221,576r9,-9l230,562r5,-5l235,552r10,-9l245,538r4,-5l249,528r5,-5l254,519r10,-10l264,504r5,-5l269,495r4,-5l273,485r10,-10l283,470r5,-4l288,461r5,-5l293,451r9,-9l302,437r5,-5l307,427r10,-9l317,413r4,-5l321,403r5,-5l326,394r10,-10l336,379r5,-5l341,370r4,-5l345,360r10,-10l355,346r5,-5l360,336r9,-10l369,322r5,-5l374,312r5,-5l379,302r10,-9l389,288r4,-5l393,278r5,-4l398,269r10,-10l408,254r5,-4l413,245r9,-10l422,230r5,-4l427,221r5,-5l432,211r9,-9l441,197r5,-5l446,187r5,-5l451,178r10,-10l461,163r4,-5l465,154r5,-5l470,144r10,-10l480,130r5,-5l485,120r9,-10l494,106r5,-5l499,96r5,-5l504,86r9,-9l513,72r5,-5l518,62r5,-4l523,53,533,43r,-5l537,34r,-5l547,19r,-5l552,10r,-5l557,e" filled="f" strokeweight="0">
                    <v:path arrowok="t" o:connecttype="custom" o:connectlocs="5,951;19,931;24,917;38,898;43,883;57,864;67,845;77,831;86,811;96,797;105,778;120,759;125,744;139,725;144,711;158,691;163,677;177,658;182,643;197,624;201,610;216,591;221,576;235,557;245,538;254,523;264,504;273,490;283,470;293,456;302,437;317,418;321,403;336,384;341,370;355,350;360,336;374,317;379,302;393,283;398,269;413,250;422,230;432,216;441,197;451,182;461,163;470,149;480,130;494,110;499,96;513,77;518,62;533,43;537,29;552,10" o:connectangles="0,0,0,0,0,0,0,0,0,0,0,0,0,0,0,0,0,0,0,0,0,0,0,0,0,0,0,0,0,0,0,0,0,0,0,0,0,0,0,0,0,0,0,0,0,0,0,0,0,0,0,0,0,0,0,0"/>
                  </v:shape>
                  <v:shape id="Freeform 147" o:spid="_x0000_s1170" style="position:absolute;left:4205;top:2501;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DsIA&#10;AADcAAAADwAAAGRycy9kb3ducmV2LnhtbERPS2vCQBC+F/wPywje6sZagqSuIoJY6UGSas9Ddpqk&#10;ZmdDdvPw37uFQm/z8T1nvR1NLXpqXWVZwWIegSDOra64UHD5PDyvQDiPrLG2TAru5GC7mTytMdF2&#10;4JT6zBcihLBLUEHpfZNI6fKSDLq5bYgD921bgz7AtpC6xSGEm1q+RFEsDVYcGkpsaF9Sfss6oyA7&#10;Lc89fR3MdVcdFz/dhzumtFJqNh13byA8jf5f/Od+12H+awy/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EOwgAAANwAAAAPAAAAAAAAAAAAAAAAAJgCAABkcnMvZG93&#10;bnJldi54bWxQSwUGAAAAAAQABAD1AAAAhwMAAAAA&#10;" path="m,15l5,10,5,5,10,e" filled="f" strokeweight="0">
                    <v:path arrowok="t" o:connecttype="custom" o:connectlocs="0,15;5,10;5,5;10,0" o:connectangles="0,0,0,0"/>
                  </v:shape>
                  <v:shape id="Freeform 148" o:spid="_x0000_s1171" style="position:absolute;left:4291;top:1354;width:586;height:1013;visibility:visible;mso-wrap-style:square;v-text-anchor:top" coordsize="586,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VR8QA&#10;AADcAAAADwAAAGRycy9kb3ducmV2LnhtbERP22rCQBB9F/oPywi+SLOpLdbErGIFqYViafQDhuyY&#10;hGZnQ3aN6d93hYJvczjXydaDaURPnastK3iKYhDEhdU1lwpOx93jAoTzyBoby6TglxysVw+jDFNt&#10;r/xNfe5LEULYpaig8r5NpXRFRQZdZFviwJ1tZ9AH2JVSd3gN4aaRszieS4M1h4YKW9pWVPzkF6Pg&#10;a5YkG6w/nl3/+Z40Wzq87aZTpSbjYbME4Wnwd/G/e6/D/JdXuD0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VUfEAAAA3AAAAA8AAAAAAAAAAAAAAAAAmAIAAGRycy9k&#10;b3ducmV2LnhtbFBLBQYAAAAABAAEAPUAAACJAwAAAAA=&#10;" path="m,1013r5,-5l5,1003r5,-4l10,994r5,-5l15,984r9,-9l24,970r5,-5l29,960r5,-5l34,951,44,941r,-5l48,931r,-4l58,917r,-5l63,907r,-4l68,898r,-5l77,883r,-4l82,874r,-5l87,864r,-5l96,850r,-5l101,840r,-5l106,831r,-5l116,816r,-5l120,807r,-5l130,792r,-5l135,783r,-5l140,773r,-5l149,759r,-5l154,749r,-5l159,739r,-4l168,725r,-5l173,715r,-4l178,706r,-5l188,691r,-4l192,682r,-5l202,667r,-4l207,658r,-5l212,648r,-5l221,634r,-5l226,624r,-5l231,615r,-5l240,600r,-5l245,591r,-5l250,581r,-5l260,567r,-5l264,557r,-5l274,543r,-5l279,533r,-5l284,523r,-4l293,509r,-5l298,499r,-4l303,490r,-5l312,475r,-5l317,466r,-5l322,456r,-5l332,442r,-5l336,432r,-5l341,422r,-4l351,408r,-5l356,398r,-4l365,384r,-5l370,374r,-4l375,365r,-5l384,350r,-4l389,341r,-5l394,331r,-5l404,317r,-5l408,307r,-5l413,298r,-5l423,283r,-5l428,274r,-5l437,259r,-5l442,250r,-5l447,240r,-5l456,226r,-5l461,216r,-5l466,206r,-4l476,192r,-5l480,182r,-4l485,173r,-5l495,158r,-4l500,149r,-5l509,134r,-4l514,125r,-5l519,115r,-5l528,101r,-5l533,91r,-5l538,82r,-5l548,67r,-5l552,58r,-5l557,48r,-5l567,34r,-5l572,24r,-5l581,10r,-5l586,e" filled="f" strokeweight="0">
                    <v:path arrowok="t" o:connecttype="custom" o:connectlocs="5,1003;15,989;24,970;34,955;44,936;58,917;63,903;77,883;82,869;96,850;101,835;116,816;120,802;135,783;140,768;154,749;159,735;173,715;178,701;192,682;202,663;212,648;221,629;231,615;240,595;250,581;260,562;274,543;279,528;293,509;298,495;312,475;317,461;332,442;336,427;351,408;356,394;370,374;375,360;389,341;394,326;408,307;413,293;428,274;437,254;447,240;456,221;466,206;476,187;485,173;495,154;509,134;514,120;528,101;533,86;548,67;552,53;567,34;572,19;586,0" o:connectangles="0,0,0,0,0,0,0,0,0,0,0,0,0,0,0,0,0,0,0,0,0,0,0,0,0,0,0,0,0,0,0,0,0,0,0,0,0,0,0,0,0,0,0,0,0,0,0,0,0,0,0,0,0,0,0,0,0,0,0,0"/>
                  </v:shape>
                  <v:shape id="Freeform 149" o:spid="_x0000_s1172" style="position:absolute;left:4248;top:1349;width:691;height:1196;visibility:visible;mso-wrap-style:square;v-text-anchor:top" coordsize="69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68McA&#10;AADcAAAADwAAAGRycy9kb3ducmV2LnhtbESPQWvCQBCF70L/wzKFXkQ3liI1ukoplJbiQa0g3obs&#10;JBvMzsbsVuO/7xwK3mZ4b977ZrHqfaMu1MU6sIHJOANFXARbc2Vg//MxegUVE7LFJjAZuFGE1fJh&#10;sMDchitv6bJLlZIQjjkacCm1udaxcOQxjkNLLFoZOo9J1q7StsOrhPtGP2fZVHusWRoctvTuqDjt&#10;fr2B6WbmyuPh+zZs9+dPm631dr0pjXl67N/moBL16W7+v/6ygv8i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SOvDHAAAA3AAAAA8AAAAAAAAAAAAAAAAAmAIAAGRy&#10;cy9kb3ducmV2LnhtbFBLBQYAAAAABAAEAPUAAACMAwAAAAA=&#10;" path="m,1196r5,-5l5,1186r5,-5l10,1176r9,-9l19,1162r5,-5l24,1152r5,-4l29,1143r10,-10l39,1128r4,-4l43,1119r5,-5l48,1109r10,-9l58,1095r5,-5l63,1085r9,-9l72,1071r5,-5l77,1061r5,-5l82,1052r9,-10l91,1037r5,-5l96,1028r5,-5l101,1018r10,-10l111,1004r4,-5l115,994r10,-10l125,980r5,-5l130,970r5,-5l135,960r9,-9l144,946r5,-5l149,936r5,-4l154,927r9,-10l163,912r5,-4l168,903r5,-5l173,893r10,-9l183,879r4,-5l187,869r10,-9l197,855r5,-5l202,845r5,-5l207,836r9,-10l216,821r5,-5l221,812r5,-5l226,802r9,-10l235,788r5,-5l240,778r10,-10l250,764r5,-5l255,754r4,-5l259,744r10,-9l269,730r5,-5l274,720r5,-4l279,711r9,-10l288,696r5,-4l293,687r10,-10l303,672r4,-4l307,663r5,-5l312,653r10,-9l322,639r5,-5l327,629r4,-5l331,620r10,-10l341,605r5,-5l346,596r9,-10l355,581r5,-5l360,572r5,-5l365,562r10,-10l375,548r4,-5l379,538r5,-5l384,528r10,-9l394,514r5,-5l399,504r9,-9l408,490r5,-5l413,480r5,-5l418,471r9,-10l427,456r5,-5l432,447r5,-5l437,437r10,-10l447,423r4,-5l451,413r10,-10l461,399r5,-5l466,389r5,-5l471,379r9,-9l480,365r5,-5l485,355r5,-4l490,346r9,-10l499,331r5,-4l504,322r10,-10l514,307r5,-4l519,298r4,-5l523,288r10,-9l533,274r5,-5l538,264r5,-5l543,255r9,-10l552,240r5,-5l557,231r10,-10l567,216r4,-5l571,207r5,-5l576,197r10,-10l586,183r5,-5l591,173r4,-5l595,163r10,-9l605,149r5,-5l610,139r9,-9l619,125r5,-5l624,115r5,-4l629,106,639,96r,-5l643,87r,-5l648,77r,-5l658,63r,-5l663,53r,-5l667,43r,-4l677,29r,-5l682,19r,-4l691,5r,-5e" filled="f" strokeweight="0">
                    <v:path arrowok="t" o:connecttype="custom" o:connectlocs="10,1181;24,1157;39,1133;48,1114;63,1090;77,1066;91,1042;101,1023;115,999;130,975;144,951;154,932;168,908;183,884;197,860;207,840;221,816;235,792;250,768;259,749;274,725;288,701;303,677;312,658;327,634;341,610;355,586;365,567;379,543;394,519;408,495;418,475;432,451;447,427;461,403;471,384;485,360;499,336;514,312;523,293;538,269;552,245;567,221;576,202;591,178;605,154;619,130;629,111;643,87;658,63;667,43;682,19" o:connectangles="0,0,0,0,0,0,0,0,0,0,0,0,0,0,0,0,0,0,0,0,0,0,0,0,0,0,0,0,0,0,0,0,0,0,0,0,0,0,0,0,0,0,0,0,0,0,0,0,0,0,0,0"/>
                  </v:shape>
                  <v:shape id="Freeform 150" o:spid="_x0000_s1173" style="position:absolute;left:4195;top:2646;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oRr4A&#10;AADcAAAADwAAAGRycy9kb3ducmV2LnhtbERP24rCMBB9F/Yfwgj7ZtOKiNs1iizI9lGrHzDbTC9s&#10;MylJ1Pr3RhB8m8O5zno7ml5cyfnOsoIsSUEQV1Z33Cg4n/azFQgfkDX2lknBnTxsNx+TNeba3vhI&#10;1zI0Ioawz1FBG8KQS+mrlgz6xA7EkautMxgidI3UDm8x3PRynqZLabDj2NDiQD8tVf/lxSiQ0tTF&#10;79/CMWb1nIvsnp0OpVKf03H3DSLQGN7il7vQcf7iC57PxAvk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sKEa+AAAA3AAAAA8AAAAAAAAAAAAAAAAAmAIAAGRycy9kb3ducmV2&#10;LnhtbFBLBQYAAAAABAAEAPUAAACDAwAAAAA=&#10;" path="m,100l5,96r,-5l10,86r,-5l20,72r,-5l24,62r,-5l29,52r,-4l39,38r,-5l44,28r,-4l48,19r,-5l58,4,58,e" filled="f" strokeweight="0">
                    <v:path arrowok="t" o:connecttype="custom" o:connectlocs="0,100;5,96;5,91;10,86;10,81;20,72;20,67;24,62;24,57;29,52;29,48;39,38;39,33;44,28;44,24;48,19;48,14;58,4;58,0" o:connectangles="0,0,0,0,0,0,0,0,0,0,0,0,0,0,0,0,0,0,0"/>
                  </v:shape>
                  <v:shape id="Freeform 151" o:spid="_x0000_s1174" style="position:absolute;left:4287;top:1335;width:724;height:1258;visibility:visible;mso-wrap-style:square;v-text-anchor:top" coordsize="724,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EH8QA&#10;AADcAAAADwAAAGRycy9kb3ducmV2LnhtbESPQWvCQBCF7wX/wzJCb3VjQSnRVaxSFISWasHrmB2T&#10;1Oxs2N2a9N93DgVvb5g337w3X/auUTcKsfZsYDzKQBEX3tZcGvg6vj29gIoJ2WLjmQz8UoTlYvAw&#10;x9z6jj/pdkilEgjHHA1UKbW51rGoyGEc+ZZYdhcfHCYZQ6ltwE7grtHPWTbVDmuWDxW2tK6ouB5+&#10;nIHzaxd2PW8/3Ph6Oh+/9+8bARrzOOxXM1CJ+nQ3/1/vrMSfSHwpIwr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hB/EAAAA3AAAAA8AAAAAAAAAAAAAAAAAmAIAAGRycy9k&#10;b3ducmV2LnhtbFBLBQYAAAAABAAEAPUAAACJAwAAAAA=&#10;" path="m,1258r,-5l4,1248r,-5l9,1239r,-5l14,1229r5,-5l19,1219r5,-5l24,1210r4,-5l28,1200r10,-10l38,1186r5,-5l43,1176r9,-10l52,1162r5,-5l57,1152r5,-5l62,1142r10,-9l72,1128r4,-5l76,1118r5,-4l81,1109r10,-10l91,1094r5,-4l96,1085r4,-5l100,1075r10,-9l110,1061r5,-5l115,1051r9,-9l124,1037r5,-5l129,1027r5,-5l134,1018r10,-10l144,1003r4,-5l148,994r5,-5l153,984r10,-10l163,970r5,-5l168,960r9,-10l177,946r5,-5l182,936r5,-5l187,926r9,-9l196,912r5,-5l201,902r5,-4l206,893r10,-10l216,878r4,-4l220,869r10,-10l230,854r5,-4l235,845r5,-5l240,835r9,-9l249,821r5,-5l254,811r5,-5l259,802r9,-10l268,787r5,-5l273,778r5,-5l278,768r10,-10l288,754r4,-5l292,744r10,-10l302,730r5,-5l307,720r5,-5l312,710r9,-9l321,696r5,-5l326,686r5,-4l331,677r9,-10l340,662r5,-4l345,653r10,-10l355,638r5,-4l360,629r4,-5l364,619r10,-9l374,605r5,-5l379,595r5,-5l384,586r9,-10l393,571r5,-5l398,562r5,-5l403,552r9,-10l412,538r5,-5l417,528r10,-10l427,514r5,-5l432,504r4,-5l436,494r10,-9l446,480r5,-5l451,470r5,-5l456,461r9,-10l465,446r5,-5l470,437r10,-10l480,422r4,-5l484,413r5,-5l489,403r10,-10l499,389r5,-5l504,379r4,-5l508,369r10,-9l518,355r5,-5l523,345r9,-9l532,331r5,-5l537,321r5,-4l542,312r10,-10l552,297r4,-4l556,288r5,-5l561,278r10,-9l571,264r5,-5l576,254r4,-5l580,245r10,-10l590,230r5,-5l595,221r9,-10l604,206r5,-5l609,197r5,-5l614,187r10,-10l624,173r4,-5l628,163r5,-5l633,153r10,-9l643,139r5,-5l648,129r9,-9l657,115r5,-5l662,105r5,-4l667,96r9,-10l676,81r5,-4l681,72r5,-5l686,62r10,-9l696,48r4,-5l700,38r5,-5l705,29,715,19r,-5l720,9r,-4l724,e" filled="f" strokeweight="0">
                    <v:path arrowok="t" o:connecttype="custom" o:connectlocs="4,1243;19,1224;28,1205;43,1181;57,1157;72,1133;81,1114;96,1090;110,1066;124,1042;134,1022;148,998;163,974;177,950;187,931;201,907;216,883;230,859;240,840;254,816;268,792;278,773;292,749;307,725;321,701;331,682;345,658;360,634;374,610;384,590;398,566;412,542;427,518;436,499;451,475;465,451;480,427;489,408;504,384;518,360;532,336;542,317;556,293;571,269;580,249;595,225;609,201;624,177;633,158;648,134;662,110;676,86;686,67;700,43;715,19;724,0" o:connectangles="0,0,0,0,0,0,0,0,0,0,0,0,0,0,0,0,0,0,0,0,0,0,0,0,0,0,0,0,0,0,0,0,0,0,0,0,0,0,0,0,0,0,0,0,0,0,0,0,0,0,0,0,0,0,0,0"/>
                  </v:shape>
                  <v:shape id="Freeform 152" o:spid="_x0000_s1175" style="position:absolute;left:4191;top:1277;width:916;height:1585;visibility:visible;mso-wrap-style:square;v-text-anchor:top" coordsize="916,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Q1cMA&#10;AADcAAAADwAAAGRycy9kb3ducmV2LnhtbERPS2sCMRC+F/ofwhS8FM2qtOjWKFIorEcfFY/DZtzd&#10;upmsSdTVX98Igrf5+J4zmbWmFmdyvrKsoN9LQBDnVldcKNisf7ojED4ga6wtk4IreZhNX18mmGp7&#10;4SWdV6EQMYR9igrKEJpUSp+XZND3bEMcub11BkOErpDa4SWGm1oOkuRTGqw4NpTY0HdJ+WF1Mgre&#10;/8JhO+DhMdv9Lo+b8eI2dPO1Up23dv4FIlAbnuKHO9Nx/kcf7s/EC+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GQ1cMAAADcAAAADwAAAAAAAAAAAAAAAACYAgAAZHJzL2Rv&#10;d25yZXYueG1sUEsFBgAAAAAEAAQA9QAAAIgDAAAAAA==&#10;" path="m,1585r9,-10l9,1570r5,-5l14,1561r5,-5l19,1551r9,-10l28,1537r5,-5l33,1527r5,-5l38,1517r10,-9l48,1503r4,-5l52,1493r5,-4l57,1484r10,-10l67,1469r5,-4l72,1460r9,-10l81,1445r5,-4l86,1436r5,-5l91,1426r9,-9l100,1412r5,-5l105,1402r5,-5l110,1393r10,-10l120,1378r4,-5l124,1369r5,-5l129,1359r10,-10l139,1345r5,-5l144,1335r9,-10l153,1321r5,-5l158,1311r5,-5l163,1301r9,-9l172,1287r5,-5l177,1277r5,-5l182,1268r10,-10l192,1253r4,-5l196,1244r5,-5l201,1234r10,-10l211,1220r5,-5l216,1210r9,-10l225,1196r5,-5l230,1186r5,-5l235,1176r9,-9l244,1162r5,-5l249,1152r5,-4l254,1143r10,-10l264,1128r4,-4l268,1119r5,-5l273,1109r10,-9l283,1095r5,-5l288,1085r9,-9l297,1071r5,-5l302,1061r5,-5l307,1052r9,-10l316,1037r5,-5l321,1028r5,-5l326,1018r10,-10l336,1004r4,-5l340,994r5,-5l345,984r10,-9l355,970r5,-5l360,960r9,-9l369,946r5,-5l374,936r5,-4l379,927r9,-10l388,912r5,-4l393,903r5,-5l398,893r10,-9l408,879r4,-5l412,869r5,-5l417,860r10,-10l427,845r5,-5l432,836r9,-10l441,821r5,-5l446,812r5,-5l451,802r9,-10l460,788r5,-5l465,778r5,-5l470,768r10,-9l480,754r4,-5l484,744r5,-4l489,735r10,-10l499,720r5,-4l504,711r9,-10l513,696r5,-4l518,687r5,-5l523,677r9,-9l532,663r5,-5l537,653r5,-5l542,644r10,-10l552,629r4,-5l556,620r5,-5l561,610r10,-10l571,596r5,-5l576,586r4,-5l580,576r10,-9l590,562r5,-5l595,552r9,-9l604,538r5,-5l609,528r5,-5l614,519r10,-10l624,504r4,-5l628,495r5,-5l633,485r10,-10l643,471r5,-5l648,461r4,-5l652,451r10,-9l662,437r5,-5l667,427r9,-9l676,413r5,-5l681,403r5,-4l686,394r10,-10l696,379r4,-4l700,370r5,-5l705,360r10,-9l715,346r5,-5l720,336r4,-5l724,327r10,-10l734,312r5,-5l739,303r9,-10l748,288r5,-5l753,279r5,-5l758,269r10,-10l768,255r4,-5l772,245r5,-5l777,235r10,-9l787,221r5,-5l792,211r4,-4l796,202r10,-10l806,187r5,-4l811,178r9,-10l820,163r5,-4l825,154r5,-5l830,144r10,-9l840,130r4,-5l844,120r5,-5l849,111r10,-10l859,96r5,-5l864,87r4,-5l868,77,878,67r,-4l883,58r,-5l892,43r,-4l897,34r,-5l902,24r,-5l912,10r,-5l916,e" filled="f" strokeweight="0">
                    <v:path arrowok="t" o:connecttype="custom" o:connectlocs="14,1561;33,1532;48,1503;67,1474;81,1445;100,1417;110,1393;129,1364;144,1335;163,1306;177,1277;196,1248;211,1220;230,1191;244,1162;264,1133;273,1109;297,1076;307,1052;326,1023;340,994;360,965;374,936;393,908;408,879;427,850;441,821;460,792;470,768;489,740;504,711;523,682;537,653;556,624;571,596;590,567;604,538;624,509;633,485;652,456;667,427;686,399;700,370;720,341;734,312;753,283;768,255;787,226;796,202;820,168;830,144;849,115;864,87;883,58;897,29;916,0" o:connectangles="0,0,0,0,0,0,0,0,0,0,0,0,0,0,0,0,0,0,0,0,0,0,0,0,0,0,0,0,0,0,0,0,0,0,0,0,0,0,0,0,0,0,0,0,0,0,0,0,0,0,0,0,0,0,0,0"/>
                  </v:shape>
                  <v:shape id="Freeform 153" o:spid="_x0000_s1176" style="position:absolute;left:4234;top:1268;width:941;height:1627;visibility:visible;mso-wrap-style:square;v-text-anchor:top" coordsize="941,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9sMA&#10;AADcAAAADwAAAGRycy9kb3ducmV2LnhtbERPTWvCQBC9F/oflil4q5sEWjR1lRLQerGgtvchO2ZD&#10;s7NpdjWJv75bELzN433OYjXYRlyo87VjBek0AUFcOl1zpeDruH6egfABWWPjmBSM5GG1fHxYYK5d&#10;z3u6HEIlYgj7HBWYENpcSl8asuinriWO3Ml1FkOEXSV1h30Mt43MkuRVWqw5NhhsqTBU/hzOVkGW&#10;DZ+puZ42+3nhP47fzbjZ/dZKTZ6G9zcQgYZwF9/cWx3nv2T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Y9sMAAADcAAAADwAAAAAAAAAAAAAAAACYAgAAZHJzL2Rv&#10;d25yZXYueG1sUEsFBgAAAAAEAAQA9QAAAIgDAAAAAA==&#10;" path="m,1627r9,-9l9,1613r5,-5l14,1603r5,-5l19,1594r10,-10l29,1579r4,-5l33,1570r5,-5l38,1560r10,-10l48,1546r5,-5l53,1536r4,-5l57,1526r10,-9l67,1512r5,-5l72,1502r9,-9l81,1488r5,-5l86,1478r5,-4l91,1469r10,-10l101,1454r4,-4l105,1445r5,-5l110,1435r10,-9l120,1421r5,-5l125,1411r9,-9l134,1397r5,-5l139,1387r5,-5l144,1378r9,-10l153,1363r5,-5l158,1354r5,-5l163,1344r10,-10l173,1330r4,-5l177,1320r5,-5l182,1310r10,-9l192,1296r5,-5l197,1286r9,-9l206,1272r5,-5l211,1262r5,-5l216,1253r9,-10l225,1238r5,-5l230,1229r5,-5l235,1219r10,-10l245,1205r4,-5l249,1195r5,-5l254,1185r10,-9l264,1171r5,-5l269,1161r9,-9l278,1147r5,-5l283,1137r5,-4l288,1128r9,-10l297,1113r5,-4l302,1104r5,-5l307,1094r10,-9l317,1080r4,-5l321,1070r10,-9l331,1056r5,-5l336,1046r5,-5l341,1037r9,-10l350,1022r5,-5l355,1013r5,-5l360,1003r9,-10l369,989r5,-5l374,979r5,-5l379,969r10,-9l389,955r4,-5l393,945r10,-9l403,931r5,-5l408,921r5,-4l413,912r9,-10l422,897r5,-4l427,888r5,-5l432,878r9,-9l441,864r5,-5l446,854r5,-5l451,845r10,-10l461,830r4,-5l465,821r10,-10l475,806r5,-5l480,797r5,-5l485,787r9,-10l494,773r5,-5l499,763r5,-5l504,753r9,-9l513,739r5,-5l518,729r10,-9l528,715r5,-5l533,705r4,-4l537,696r10,-10l547,681r5,-4l552,672r5,-5l557,662r9,-9l566,648r5,-5l571,638r5,-5l576,629r9,-10l585,614r5,-5l590,605r10,-10l600,590r5,-5l605,581r4,-5l609,571r10,-10l619,556r5,-4l624,547r5,-5l629,537r9,-9l638,523r5,-5l643,513r10,-9l653,499r4,-5l657,489r5,-5l662,480r10,-10l672,465r5,-5l677,456r4,-5l681,446r10,-10l691,432r5,-5l696,422r5,-5l701,412r9,-9l710,398r5,-5l715,388r10,-9l725,374r4,-5l729,364r5,-4l734,355r10,-10l744,340r5,-4l749,331r4,-5l753,321r10,-9l763,307r5,-5l768,297r5,-5l773,288r9,-10l782,273r5,-5l787,264r10,-10l797,249r4,-5l801,240r5,-5l806,230r10,-10l816,216r5,-5l821,206r4,-5l825,196r10,-9l835,182r5,-5l840,172r9,-9l849,158r5,-5l854,148r5,-4l859,139r10,-10l869,124r4,-4l873,115r5,-5l878,105r10,-9l888,91r5,-5l893,81r4,-5l897,72,907,62r,-5l912,52r,-4l921,38r,-5l926,28r,-4l931,19r,-5l941,4r,-4e" filled="f" strokeweight="0">
                    <v:path arrowok="t" o:connecttype="custom" o:connectlocs="14,1603;33,1574;48,1546;67,1517;81,1488;101,1459;110,1435;134,1402;144,1378;163,1349;177,1320;197,1291;211,1262;230,1233;245,1205;264,1176;278,1147;297,1118;307,1094;331,1061;341,1037;360,1008;374,979;393,950;408,921;427,893;441,864;461,835;475,806;494,777;504,753;528,720;537,696;557,667;571,638;590,609;605,581;624,552;638,523;657,494;672,465;691,436;701,412;725,379;734,355;753,326;768,297;787,268;801,240;821,211;835,182;854,153;869,124;888,96;897,72;921,38;931,14" o:connectangles="0,0,0,0,0,0,0,0,0,0,0,0,0,0,0,0,0,0,0,0,0,0,0,0,0,0,0,0,0,0,0,0,0,0,0,0,0,0,0,0,0,0,0,0,0,0,0,0,0,0,0,0,0,0,0,0,0"/>
                  </v:shape>
                  <v:shape id="Freeform 154" o:spid="_x0000_s1177" style="position:absolute;left:4291;top:1268;width:946;height:1637;visibility:visible;mso-wrap-style:square;v-text-anchor:top" coordsize="946,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Vq8IA&#10;AADcAAAADwAAAGRycy9kb3ducmV2LnhtbERPS2sCMRC+F/ofwhS81awVtaxGsQXRevHRxfOwGTeL&#10;m8l2E3X9940geJuP7zmTWWsrcaHGl44V9LoJCOLc6ZILBdnv4v0ThA/IGivHpOBGHmbT15cJptpd&#10;eUeXfShEDGGfogITQp1K6XNDFn3X1cSRO7rGYoiwKaRu8BrDbSU/kmQoLZYcGwzW9G0oP+3PVgFl&#10;66/NanTy/flya36yLf6FAyrVeWvnYxCB2vAUP9wrHecP+nB/Jl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pWrwgAAANwAAAAPAAAAAAAAAAAAAAAAAJgCAABkcnMvZG93&#10;bnJldi54bWxQSwUGAAAAAAQABAD1AAAAhwMAAAAA&#10;" path="m,1637r,-5l5,1627r5,-5l10,1618r5,-5l15,1608r5,-5l20,1598r9,-9l29,1584r5,-5l34,1574r5,-4l39,1565r9,-10l48,1550r5,-4l53,1541r10,-10l63,1526r5,-4l68,1517r4,-5l72,1507r10,-9l82,1493r5,-5l87,1483r5,-5l92,1474r9,-10l101,1459r5,-5l106,1450r5,-5l111,1440r9,-10l120,1426r5,-5l125,1416r10,-10l135,1402r5,-5l140,1392r4,-5l144,1382r10,-9l154,1368r5,-5l159,1358r5,-4l164,1349r9,-10l173,1334r5,-4l178,1325r10,-10l188,1310r4,-4l192,1301r5,-5l197,1291r10,-10l207,1277r5,-5l212,1267r4,-5l216,1257r10,-9l226,1243r5,-5l231,1233r5,-4l236,1224r9,-10l245,1209r5,-4l250,1200r10,-10l260,1185r4,-4l264,1176r5,-5l269,1166r10,-9l279,1152r5,-5l284,1142r4,-5l288,1133r10,-10l298,1118r5,-5l303,1109r9,-10l312,1094r5,-5l317,1085r5,-5l322,1075r10,-10l332,1061r4,-5l336,1051r5,-5l341,1041r10,-9l351,1027r5,-5l356,1017r9,-9l365,1003r5,-5l370,993r5,-4l375,984r9,-10l384,969r5,-4l389,960r5,-5l394,950r10,-9l404,936r4,-5l408,926r5,-5l413,917r10,-10l423,902r5,-5l428,893r9,-10l437,878r5,-5l442,869r5,-5l447,859r9,-10l456,845r5,-5l461,835r5,-5l466,825r10,-9l476,811r4,-5l480,801r10,-9l490,787r5,-5l495,777r5,-4l500,768r9,-10l509,753r5,-4l514,744r5,-5l519,734r9,-9l528,720r5,-5l533,710r5,-5l538,701r10,-10l548,686r4,-5l552,677r10,-10l562,662r5,-5l567,653r5,-5l572,643r9,-10l581,629r5,-5l586,619r5,-5l591,609r9,-9l600,595r5,-5l605,585r10,-9l615,571r5,-5l620,561r4,-5l624,552r10,-10l634,537r5,-5l639,528r5,-5l644,518r9,-10l653,504r5,-5l658,494r10,-10l668,480r4,-5l672,470r5,-5l677,460r10,-9l687,446r5,-5l692,436r4,-4l696,427r10,-10l706,412r5,-4l711,403r5,-5l716,393r9,-9l725,379r5,-5l730,369r10,-9l740,355r4,-5l744,345r5,-5l749,336r10,-10l759,321r5,-5l764,312r4,-5l768,302r10,-10l778,288r5,-5l783,278r9,-10l792,264r5,-5l797,254r5,-5l802,244r10,-9l812,230r4,-5l816,220r5,-4l821,211r10,-10l831,196r5,-4l836,187r4,-5l840,177r10,-9l850,163r5,-5l855,153r9,-9l864,139r5,-5l869,129r5,-5l874,120r10,-10l884,105r4,-5l888,96r5,-5l893,86,903,76r,-4l908,67r,-5l917,52r,-4l922,43r,-5l927,33r,-5l936,19r,-5l941,9r,-5l946,e" filled="f" strokeweight="0">
                    <v:path arrowok="t" o:connecttype="custom" o:connectlocs="10,1618;29,1589;39,1565;63,1531;72,1507;92,1478;106,1450;125,1421;140,1392;159,1363;173,1334;192,1306;207,1277;226,1248;236,1224;260,1190;269,1166;288,1137;303,1109;322,1080;336,1051;356,1022;370,993;389,965;404,936;423,907;437,878;456,849;466,825;490,792;500,768;519,739;533,710;552,681;567,653;586,624;600,595;620,566;634,537;653,508;668,480;687,451;696,427;716,398;730,369;749,340;764,312;783,283;797,254;816,225;831,196;850,168;864,139;884,110;893,86;917,52;927,28;946,0" o:connectangles="0,0,0,0,0,0,0,0,0,0,0,0,0,0,0,0,0,0,0,0,0,0,0,0,0,0,0,0,0,0,0,0,0,0,0,0,0,0,0,0,0,0,0,0,0,0,0,0,0,0,0,0,0,0,0,0,0,0"/>
                  </v:shape>
                  <v:shape id="Freeform 155" o:spid="_x0000_s1178" style="position:absolute;left:4315;top:1292;width:970;height:1680;visibility:visible;mso-wrap-style:square;v-text-anchor:top" coordsize="97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NQsMA&#10;AADcAAAADwAAAGRycy9kb3ducmV2LnhtbERPS2vCQBC+C/0Pywi96cY+fERXKQWhp0I1IN7G7Jik&#10;zc6G3VWT/npXELzNx/ecxao1tTiT85VlBaNhAoI4t7riQkG2XQ+mIHxA1lhbJgUdeVgtn3oLTLW9&#10;8A+dN6EQMYR9igrKEJpUSp+XZNAPbUMcuaN1BkOErpDa4SWGm1q+JMlYGqw4NpTY0GdJ+d/mZBT8&#10;VlmC5rTPXrvwvev+x4e1m02Ueu63H3MQgdrwEN/dXzrOf3+D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NQsMAAADcAAAADwAAAAAAAAAAAAAAAACYAgAAZHJzL2Rv&#10;d25yZXYueG1sUEsFBgAAAAAEAAQA9QAAAIgDAAAAAA==&#10;" path="m,1680r,-5l5,1670r,-4l10,1661r5,-5l15,1651r5,-5l20,1642r9,-10l29,1627r5,-5l34,1618r5,-5l39,1608r9,-10l48,1594r5,-5l53,1584r5,-5l58,1574r10,-9l68,1560r4,-5l72,1550r10,-9l82,1536r5,-5l87,1526r5,-4l92,1517r9,-10l101,1502r5,-4l106,1493r5,-5l111,1483r9,-9l120,1469r5,-5l125,1459r10,-9l135,1445r5,-5l140,1435r4,-5l144,1426r10,-10l154,1411r5,-5l159,1402r5,-5l164,1392r9,-10l173,1378r5,-5l178,1368r10,-10l188,1354r4,-5l192,1344r5,-5l197,1334r10,-9l207,1320r5,-5l212,1310r4,-4l216,1301r10,-10l226,1286r5,-4l231,1277r9,-10l240,1262r5,-5l245,1253r5,-5l250,1243r10,-10l260,1229r4,-5l264,1219r5,-5l269,1209r10,-9l279,1195r5,-5l284,1185r9,-9l293,1171r5,-5l298,1161r5,-4l303,1152r9,-10l312,1137r5,-4l317,1128r5,-5l322,1118r10,-9l332,1104r4,-5l336,1094r5,-5l341,1085r10,-10l351,1070r5,-5l356,1061r9,-10l365,1046r5,-5l370,1037r5,-5l375,1027r9,-10l384,1013r5,-5l389,1003r5,-5l394,993r10,-9l404,979r4,-5l408,969r10,-9l418,955r5,-5l423,945r5,-4l428,936r9,-10l437,921r5,-4l442,912r5,-5l447,902r9,-9l456,888r5,-5l461,878r10,-9l471,864r5,-5l476,854r4,-5l480,845r10,-10l490,830r5,-5l495,821r5,-5l500,811r9,-10l509,797r5,-5l514,787r10,-10l524,773r4,-5l528,763r5,-5l533,753r10,-9l543,739r5,-5l548,729r4,-4l552,720r10,-10l562,705r5,-4l567,696r9,-10l576,681r5,-4l581,672r5,-5l586,662r10,-9l596,648r4,-5l600,638r5,-5l605,629r10,-10l615,614r5,-5l620,605r9,-10l629,590r5,-5l634,581r5,-5l639,571r9,-10l648,557r5,-5l653,547r5,-5l658,537r10,-9l668,523r4,-5l672,513r10,-9l682,499r5,-5l687,489r5,-5l692,480r9,-10l701,465r5,-5l706,456r5,-5l711,446r9,-10l720,432r5,-5l725,422r10,-10l735,408r5,-5l740,398r4,-5l744,388r10,-9l754,374r5,-5l759,364r5,-4l764,355r9,-10l773,340r5,-4l778,331r10,-10l788,316r4,-4l792,307r5,-5l797,297r10,-9l807,283r5,-5l812,273r4,-5l816,264r10,-10l826,249r5,-5l831,240r5,-5l836,230r9,-10l845,216r5,-5l850,206r10,-10l860,192r4,-5l864,182r5,-5l869,172r10,-9l879,158r5,-5l884,148r4,-4l888,139r10,-10l898,124r5,-4l903,115r9,-10l912,100r5,-4l917,91r5,-5l922,81r10,-9l932,67r4,-5l936,57r5,-5l941,48,951,38r,-5l956,28r,-4l965,14r,-5l970,4r,-4e" filled="f" strokeweight="0">
                    <v:path arrowok="t" o:connecttype="custom" o:connectlocs="10,1661;29,1632;39,1608;58,1579;72,1550;92,1522;106,1493;125,1464;140,1435;159,1406;173,1378;192,1349;207,1320;226,1291;240,1262;260,1233;269,1209;293,1176;303,1152;322,1123;336,1094;356,1065;370,1037;389,1008;404,979;423,950;437,921;456,893;471,864;490,835;500,811;524,777;533,753;552,725;567,696;586,667;600,638;620,609;634,581;653,552;668,523;687,494;701,465;720,436;735,408;754,379;764,355;788,321;797,297;816,268;831,240;850,211;864,182;884,153;898,124;917,96;932,67;951,38;965,9" o:connectangles="0,0,0,0,0,0,0,0,0,0,0,0,0,0,0,0,0,0,0,0,0,0,0,0,0,0,0,0,0,0,0,0,0,0,0,0,0,0,0,0,0,0,0,0,0,0,0,0,0,0,0,0,0,0,0,0,0,0,0"/>
                  </v:shape>
                  <v:shape id="Freeform 156" o:spid="_x0000_s1179" style="position:absolute;left:4339;top:1392;width:951;height:1647;visibility:visible;mso-wrap-style:square;v-text-anchor:top" coordsize="95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qMsEA&#10;AADcAAAADwAAAGRycy9kb3ducmV2LnhtbERPTWvCQBC9F/wPywheSrNpqNKkrlIEwUsPjXofstMk&#10;mJ2Nu2sS/71bKPQ2j/c56+1kOjGQ861lBa9JCoK4srrlWsHpuH95B+EDssbOMim4k4ftZva0xkLb&#10;kb9pKEMtYgj7AhU0IfSFlL5qyKBPbE8cuR/rDIYIXS21wzGGm05mabqSBluODQ32tGuoupQ3o6B6&#10;vsnefZm3LE+Nw/K8Gur8qtRiPn1+gAg0hX/xn/ug4/zlEn6fi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6jLBAAAA3AAAAA8AAAAAAAAAAAAAAAAAmAIAAGRycy9kb3du&#10;cmV2LnhtbFBLBQYAAAAABAAEAPUAAACGAwAAAAA=&#10;" path="m,1647r,-5l5,1638r,-5l10,1628r5,-5l15,1618r5,-4l20,1609r4,-5l24,1599r10,-9l34,1585r5,-5l39,1575r9,-9l48,1561r5,-5l53,1551r5,-5l58,1542r10,-10l68,1527r4,-5l72,1518r5,-5l77,1508r10,-10l87,1494r5,-5l92,1484r4,-5l96,1474r10,-9l106,1460r5,-5l111,1450r9,-9l120,1436r5,-5l125,1426r5,-4l130,1417r10,-10l140,1402r4,-4l144,1393r5,-5l149,1383r10,-9l159,1369r5,-5l164,1359r4,-5l168,1350r10,-10l178,1335r5,-5l183,1326r9,-10l192,1311r5,-5l197,1302r5,-5l202,1292r10,-10l212,1278r4,-5l216,1268r5,-5l221,1258r10,-9l231,1244r5,-5l236,1234r4,-4l240,1225r10,-10l250,1210r5,-4l255,1201r9,-10l264,1186r5,-4l269,1177r5,-5l274,1167r10,-10l284,1153r4,-5l288,1143r5,-5l293,1133r10,-9l303,1119r5,-5l308,1109r4,-4l312,1100r10,-10l322,1085r5,-4l327,1076r9,-10l336,1061r5,-4l341,1052r5,-5l346,1042r10,-9l356,1028r4,-5l360,1018r5,-5l365,1009r10,-10l375,994r5,-5l380,985r4,-5l384,975r10,-10l394,961r5,-5l399,951r9,-10l408,937r5,-5l413,927r5,-5l418,917r10,-9l428,903r4,-5l432,893r5,-4l437,884r10,-10l447,869r5,-4l452,860r4,-5l456,850r10,-9l466,836r5,-5l471,826r9,-9l480,812r5,-5l485,802r5,-5l490,793r10,-10l500,778r4,-5l504,769r5,-5l509,759r10,-10l519,745r5,-5l524,735r4,-5l528,725r10,-9l538,711r5,-5l543,701r9,-9l552,687r5,-5l557,677r5,-4l562,668r10,-10l572,653r4,-4l576,644r5,-5l581,634r10,-9l591,620r5,-5l596,610r4,-5l600,601r10,-10l610,586r5,-5l615,577r5,-5l620,567r9,-10l629,553r5,-5l634,543r10,-10l644,529r4,-5l648,519r5,-5l653,509r10,-9l663,495r5,-5l668,485r4,-4l672,476r10,-10l682,461r5,-4l687,452r5,-5l692,442r9,-10l701,428r5,-5l706,418r10,-10l716,404r4,-5l720,394r5,-5l725,384r10,-9l735,370r5,-5l740,360r4,-4l744,351r10,-10l754,336r5,-4l759,327r5,-5l764,317r9,-9l773,303r5,-5l778,293r10,-9l788,279r4,-5l792,269r5,-5l797,260r10,-10l807,245r5,-5l812,236r4,-5l816,226r10,-10l826,212r5,-5l831,202r5,-5l836,192r9,-9l845,178r5,-5l850,168r10,-9l860,154r4,-5l864,144r5,-4l869,135r10,-10l879,120r5,-4l884,111r4,-5l888,101r10,-9l898,87r5,-5l903,77r5,-5l908,68r9,-10l917,53r5,-5l922,44,932,34r,-5l936,24r,-4l941,15r,-5l951,e" filled="f" strokeweight="0">
                    <v:path arrowok="t" o:connecttype="custom" o:connectlocs="10,1628;24,1604;39,1575;58,1546;72,1518;92,1489;106,1460;125,1431;140,1402;159,1374;168,1350;192,1316;202,1292;221,1263;236,1234;255,1206;269,1177;288,1148;303,1119;322,1090;336,1061;356,1033;365,1009;384,980;399,951;418,922;432,893;452,865;466,836;485,807;500,778;519,749;528,725;552,692;562,668;581,639;596,610;615,581;629,553;648,524;663,495;682,466;692,442;716,408;725,384;744,356;759,327;778,298;792,269;812,240;826,212;845,183;860,154;879,125;888,101;908,72;922,44;941,15" o:connectangles="0,0,0,0,0,0,0,0,0,0,0,0,0,0,0,0,0,0,0,0,0,0,0,0,0,0,0,0,0,0,0,0,0,0,0,0,0,0,0,0,0,0,0,0,0,0,0,0,0,0,0,0,0,0,0,0,0,0"/>
                  </v:shape>
                  <v:shape id="Freeform 157" o:spid="_x0000_s1180" style="position:absolute;left:4359;top:1407;width:984;height:1704;visibility:visible;mso-wrap-style:square;v-text-anchor:top" coordsize="98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PGsUA&#10;AADcAAAADwAAAGRycy9kb3ducmV2LnhtbERPTWsCMRC9C/6HMIK3mlXQ6mqUVlBbsYeuIvQ2bKa7&#10;i5vJkqS67a9vCgVv83ifs1i1phZXcr6yrGA4SEAQ51ZXXCg4HTcPUxA+IGusLZOCb/KwWnY7C0y1&#10;vfE7XbNQiBjCPkUFZQhNKqXPSzLoB7YhjtyndQZDhK6Q2uEthptajpJkIg1WHBtKbGhdUn7JvoyC&#10;82wbds5m6517/mkPbx/n/evjVql+r32agwjUhrv43/2i4/zxB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s8axQAAANwAAAAPAAAAAAAAAAAAAAAAAJgCAABkcnMv&#10;ZG93bnJldi54bWxQSwUGAAAAAAQABAD1AAAAigMAAAAA&#10;" path="m,1704r,-5l4,1695r,-5l9,1685r5,-5l14,1675r5,-4l19,1666r9,-10l28,1651r5,-4l33,1642r5,-5l38,1632r10,-9l48,1618r4,-5l52,1608r5,-5l57,1599r10,-10l67,1584r5,-5l72,1575r9,-10l81,1560r5,-5l86,1551r5,-5l91,1541r9,-10l100,1527r5,-5l105,1517r5,-5l110,1507r10,-9l120,1493r4,-5l124,1483r10,-9l134,1469r5,-5l139,1459r5,-4l144,1450r9,-10l153,1435r5,-4l158,1426r5,-5l163,1416r9,-9l172,1402r5,-5l177,1392r5,-5l182,1383r10,-10l192,1368r4,-5l196,1359r10,-10l206,1344r5,-5l211,1335r5,-5l216,1325r9,-10l225,1311r5,-5l230,1301r5,-5l235,1291r9,-9l244,1277r5,-5l249,1267r10,-9l259,1253r5,-5l264,1243r4,-4l268,1234r10,-10l278,1219r5,-4l283,1210r5,-5l288,1200r9,-9l297,1186r5,-5l302,1176r5,-5l307,1167r9,-10l316,1152r5,-5l321,1142r10,-9l331,1128r5,-5l336,1118r4,-4l340,1109r10,-10l350,1094r5,-4l355,1085r5,-5l360,1075r9,-9l369,1061r5,-5l374,1051r10,-9l384,1037r4,-5l388,1027r5,-5l393,1018r10,-10l403,1003r5,-5l408,994r4,-5l412,984r10,-10l422,970r5,-5l427,960r9,-10l436,946r5,-5l441,936r5,-5l446,926r10,-9l456,912r4,-5l460,902r5,-4l465,893r10,-10l475,878r5,-4l480,869r4,-5l484,859r10,-9l494,845r5,-5l499,835r9,-9l508,821r5,-5l513,811r5,-5l518,802r10,-10l528,787r4,-5l532,778r5,-5l537,768r10,-10l547,754r5,-5l552,744r9,-10l561,730r5,-5l566,720r5,-5l571,710r9,-9l580,696r5,-5l585,686r5,-4l590,677r10,-10l600,662r4,-4l604,653r5,-5l609,643r10,-9l619,629r5,-5l624,619r9,-9l633,605r5,-5l638,595r5,-5l643,586r9,-10l652,571r5,-5l657,562r5,-5l662,552r10,-10l672,538r4,-5l676,528r10,-10l686,514r5,-5l691,504r5,-5l696,494r9,-9l705,480r5,-5l710,470r5,-4l715,461r9,-10l724,446r5,-4l729,437r10,-10l739,422r5,-5l744,413r4,-5l748,403r10,-10l758,389r5,-5l763,379r5,-5l768,369r9,-9l777,355r5,-5l782,345r5,-4l787,336r9,-10l796,321r5,-4l801,312r10,-10l811,297r5,-4l816,288r4,-5l820,278r10,-9l830,264r5,-5l835,254r5,-5l840,245r9,-10l849,230r5,-5l854,221r10,-10l864,206r4,-5l868,197r5,-5l873,187r10,-10l883,173r5,-5l888,163r4,-5l892,153r10,-9l902,139r5,-5l907,129r5,-4l912,120r9,-10l921,105r5,-4l926,96,936,86r,-5l940,77r,-5l945,67r,-5l955,53r,-5l960,43r,-5l964,33r,-4l974,19r,-5l979,9r,-4l984,e" filled="f" strokeweight="0">
                    <v:path arrowok="t" o:connecttype="custom" o:connectlocs="9,1685;28,1656;38,1632;57,1603;72,1575;91,1546;105,1517;124,1488;139,1459;158,1431;172,1402;192,1373;206,1344;225,1315;235,1291;259,1258;268,1234;288,1205;302,1176;321,1147;336,1118;355,1090;369,1061;388,1032;403,1003;422,974;436,946;456,917;465,893;484,864;499,835;518,806;532,778;552,749;566,720;585,691;600,662;619,634;633,605;652,576;662,552;686,518;696,494;715,466;729,437;748,408;763,379;782,350;796,321;816,293;830,264;849,235;864,206;883,177;892,153;912,125;926,96;945,67;960,38;979,9" o:connectangles="0,0,0,0,0,0,0,0,0,0,0,0,0,0,0,0,0,0,0,0,0,0,0,0,0,0,0,0,0,0,0,0,0,0,0,0,0,0,0,0,0,0,0,0,0,0,0,0,0,0,0,0,0,0,0,0,0,0,0,0"/>
                  </v:shape>
                  <v:shape id="Freeform 158" o:spid="_x0000_s1181" style="position:absolute;left:4387;top:1392;width:1028;height:1777;visibility:visible;mso-wrap-style:square;v-text-anchor:top" coordsize="1028,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vzcEA&#10;AADcAAAADwAAAGRycy9kb3ducmV2LnhtbERPzWrCQBC+C77DMgVvuqmibVNXEUH0VrV9gCE7TUJ3&#10;Z0N2NEmfvlso9DYf3++st7136k5trAMbeJxloIiLYGsuDXy8H6bPoKIgW3SBycBAEbab8WiNuQ0d&#10;X+h+lVKlEI45GqhEmlzrWFTkMc5CQ5y4z9B6lATbUtsWuxTunZ5n2Up7rDk1VNjQvqLi63rzBux+&#10;4YaXppOLc9+DnN927ngsjZk89LtXUEK9/Iv/3Ceb5i+f4PeZd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r83BAAAA3AAAAA8AAAAAAAAAAAAAAAAAmAIAAGRycy9kb3du&#10;cmV2LnhtbFBLBQYAAAAABAAEAPUAAACGAwAAAAA=&#10;" path="m,1777r,-5l5,1767r5,-5l10,1758r5,-5l15,1748r5,-5l20,1738r9,-9l29,1724r5,-5l34,1714r10,-9l44,1700r4,-5l48,1690r5,-4l53,1681r10,-10l63,1666r5,-4l68,1657r4,-5l72,1647r10,-9l82,1633r5,-5l87,1623r9,-9l96,1609r5,-5l101,1599r5,-5l106,1590r10,-10l116,1575r4,-5l120,1566r5,-5l125,1556r10,-10l135,1542r5,-5l140,1532r9,-10l149,1518r5,-5l154,1508r5,-5l159,1498r9,-9l168,1484r5,-5l173,1474r5,-4l178,1465r10,-10l188,1450r4,-4l192,1441r10,-10l202,1426r5,-4l207,1417r5,-5l212,1407r9,-9l221,1393r5,-5l226,1383r5,-5l231,1374r9,-10l240,1359r5,-5l245,1350r10,-10l255,1335r5,-5l260,1326r4,-5l264,1316r10,-10l274,1302r5,-5l279,1292r5,-5l284,1282r9,-9l293,1268r5,-5l298,1258r10,-9l308,1244r4,-5l312,1234r5,-4l317,1225r10,-10l327,1210r5,-4l332,1201r4,-5l336,1191r10,-9l346,1177r5,-5l351,1167r9,-10l360,1153r5,-5l365,1143r5,-5l370,1133r10,-9l380,1119r4,-5l384,1109r5,-4l389,1100r10,-10l399,1085r5,-4l404,1076r4,-5l408,1066r10,-9l418,1052r5,-5l423,1042r9,-9l432,1028r5,-5l437,1018r5,-5l442,1009r10,-10l452,994r4,-5l456,985r5,-5l461,975r10,-10l471,961r5,-5l476,951r9,-10l485,937r5,-5l490,927r5,-5l495,917r9,-9l504,903r5,-5l509,893r5,-4l514,884r10,-10l524,869r4,-4l528,860r10,-10l538,845r5,-4l543,836r5,-5l548,826r9,-9l557,812r5,-5l562,802r5,-5l567,793r9,-10l576,778r5,-5l581,769r10,-10l591,754r5,-5l596,745r4,-5l600,735r10,-10l610,721r5,-5l615,711r5,-5l620,701r9,-9l629,687r5,-5l634,677r10,-9l644,663r4,-5l648,653r5,-4l653,644r10,-10l663,629r5,-4l668,620r4,-5l672,610r10,-9l682,596r5,-5l687,586r9,-9l696,572r5,-5l701,562r5,-5l706,553r10,-10l716,538r4,-5l720,529r5,-5l725,519r10,-10l735,505r5,-5l740,495r9,-10l749,481r5,-5l754,471r5,-5l759,461r9,-9l768,447r5,-5l773,437r5,-5l778,428r10,-10l788,413r4,-5l792,404r10,-10l802,389r5,-5l807,380r5,-5l812,370r9,-10l821,356r5,-5l826,346r5,-5l831,336r9,-9l840,322r5,-5l845,312r10,-9l855,298r5,-5l860,288r4,-4l864,279r10,-10l874,264r5,-4l879,255r5,-5l884,245r9,-9l893,231r5,-5l898,221r5,-5l903,212r9,-10l912,197r5,-5l917,188r10,-10l927,173r5,-5l932,164r4,-5l936,154r10,-10l946,140r5,-5l951,130r5,-5l956,120r9,-9l965,106r5,-5l970,96r10,-9l980,82r4,-5l984,72r5,-4l989,63,999,53r,-5l1004,44r,-5l1008,34r,-5l1018,20r,-5l1023,10r,-5l1028,e" filled="f" strokeweight="0">
                    <v:path arrowok="t" o:connecttype="custom" o:connectlocs="10,1758;29,1729;44,1700;63,1671;72,1647;96,1614;106,1590;125,1561;140,1532;159,1503;173,1474;192,1446;207,1417;226,1388;240,1359;260,1330;274,1302;293,1273;308,1244;327,1215;336,1191;360,1157;370,1133;389,1105;404,1076;423,1047;437,1018;456,989;471,961;490,932;504,903;524,874;538,845;557,817;567,793;591,759;600,735;620,706;634,677;653,649;668,620;687,591;701,562;720,533;735,505;754,476;768,447;788,418;802,389;821,360;831,336;855,303;864,279;884,250;898,221;917,192;932,164;951,135;965,106;984,77;999,48;1018,20" o:connectangles="0,0,0,0,0,0,0,0,0,0,0,0,0,0,0,0,0,0,0,0,0,0,0,0,0,0,0,0,0,0,0,0,0,0,0,0,0,0,0,0,0,0,0,0,0,0,0,0,0,0,0,0,0,0,0,0,0,0,0,0,0,0"/>
                  </v:shape>
                  <v:shape id="Freeform 159" o:spid="_x0000_s1182" style="position:absolute;left:4435;top:1378;width:1052;height:1820;visibility:visible;mso-wrap-style:square;v-text-anchor:top" coordsize="1052,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B9cUA&#10;AADcAAAADwAAAGRycy9kb3ducmV2LnhtbESPQWsCMRCF74X+hzCCl6LZCpV1a5RSKPaqFcHbdDPu&#10;Lm4mIUnd9d93DoXeZnhv3vtmvR1dr24UU+fZwPO8AEVce9txY+D49TErQaWMbLH3TAbulGC7eXxY&#10;Y2X9wHu6HXKjJIRThQbanEOldapbcpjmPhCLdvHRYZY1NtpGHCTc9XpRFEvtsGNpaDHQe0v19fDj&#10;DJzD7ri8X8un4bSPzapffe/KEI2ZTsa3V1CZxvxv/rv+tIL/I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UH1xQAAANwAAAAPAAAAAAAAAAAAAAAAAJgCAABkcnMv&#10;ZG93bnJldi54bWxQSwUGAAAAAAQABAD1AAAAigMAAAAA&#10;" path="m,1820r,-5l5,1810r,-5l10,1800r5,-4l15,1791r5,-5l20,1781r4,-5l24,1772r10,-10l34,1757r5,-5l39,1748r9,-10l48,1733r5,-5l53,1724r5,-5l58,1714r10,-10l68,1700r4,-5l72,1690r5,-5l77,1680r10,-9l87,1666r5,-5l92,1656r9,-9l101,1642r5,-5l106,1632r5,-4l111,1623r9,-10l120,1608r5,-4l125,1599r5,-5l130,1589r10,-9l140,1575r4,-5l144,1565r10,-9l154,1551r5,-5l159,1541r5,-5l164,1532r9,-10l173,1517r5,-5l178,1508r5,-5l183,1498r9,-10l192,1484r5,-5l197,1474r5,-5l202,1464r10,-9l212,1450r4,-5l216,1440r10,-9l226,1426r5,-5l231,1416r5,-4l236,1407r9,-10l245,1392r5,-4l250,1383r5,-5l255,1373r9,-9l264,1359r5,-5l269,1349r10,-9l279,1335r5,-5l284,1325r4,-5l288,1316r10,-10l298,1301r5,-5l303,1292r5,-5l308,1282r9,-10l317,1268r5,-5l322,1258r5,-5l327,1248r9,-9l336,1234r5,-5l341,1224r10,-9l351,1210r5,-5l356,1200r4,-4l360,1191r10,-10l370,1176r5,-5l375,1167r5,-5l380,1157r9,-10l389,1143r5,-5l394,1133r10,-10l404,1119r4,-5l408,1109r5,-5l413,1099r10,-9l423,1085r5,-5l428,1075r4,-4l432,1066r10,-10l442,1051r5,-4l447,1042r9,-10l456,1027r5,-4l461,1018r5,-5l466,1008r10,-9l476,994r4,-5l480,984r5,-5l485,975r10,-10l495,960r5,-5l500,951r4,-5l504,941r10,-10l514,927r5,-5l519,917r9,-10l528,903r5,-5l533,893r5,-5l538,883r10,-9l548,869r4,-5l552,859r5,-4l557,850r10,-10l567,835r5,-4l572,826r9,-10l581,811r5,-4l586,802r5,-5l591,792r9,-9l600,778r5,-5l605,768r5,-5l610,759r10,-10l620,744r4,-5l624,735r5,-5l629,725r10,-10l639,711r5,-5l644,701r9,-10l653,687r5,-5l658,677r5,-5l663,667r9,-9l672,653r5,-5l677,643r5,-4l682,634r10,-10l692,619r4,-4l696,610r10,-10l706,595r5,-4l711,586r5,-5l716,576r9,-9l725,562r5,-5l730,552r5,-5l735,543r9,-10l744,528r5,-5l749,519r10,-10l759,504r5,-5l764,495r4,-5l768,485r10,-10l778,471r5,-5l783,461r5,-5l788,451r9,-9l797,437r5,-5l802,427r5,-5l807,418r9,-10l816,403r5,-5l821,394r10,-10l831,379r5,-5l836,370r4,-5l840,360r10,-10l850,346r5,-5l855,336r5,-5l860,326r9,-9l869,312r5,-5l874,302r10,-9l884,288r4,-5l888,278r5,-4l893,269r10,-10l903,254r5,-4l908,245r4,-5l912,235r10,-9l922,221r5,-5l927,211r5,-5l932,202r9,-10l941,187r5,-5l946,178r10,-10l956,163r4,-5l960,154r5,-5l965,144r10,-10l975,130r5,-5l980,120r4,-5l984,110r10,-9l994,96r5,-5l999,86r9,-9l1008,72r5,-5l1013,62r5,-4l1018,53r10,-10l1028,38r4,-4l1032,29r5,-5l1037,19r10,-9l1047,5r5,-5e" filled="f" strokeweight="0">
                    <v:path arrowok="t" o:connecttype="custom" o:connectlocs="15,1796;34,1762;53,1728;72,1695;92,1661;111,1628;130,1594;154,1556;173,1522;192,1488;212,1455;231,1421;250,1388;269,1354;288,1320;308,1287;327,1253;351,1215;370,1181;389,1147;408,1114;428,1080;447,1047;466,1013;485,979;504,946;528,907;548,874;567,840;586,807;605,773;624,739;644,706;663,672;682,639;706,600;725,567;744,533;764,499;783,466;802,432;821,398;840,365;860,331;884,293;903,259;922,226;941,192;960,158;980,125;999,91;1018,58;1037,24" o:connectangles="0,0,0,0,0,0,0,0,0,0,0,0,0,0,0,0,0,0,0,0,0,0,0,0,0,0,0,0,0,0,0,0,0,0,0,0,0,0,0,0,0,0,0,0,0,0,0,0,0,0,0,0,0"/>
                  </v:shape>
                  <v:shape id="Freeform 160" o:spid="_x0000_s1183" style="position:absolute;left:4493;top:1412;width:1037;height:1790;visibility:visible;mso-wrap-style:square;v-text-anchor:top" coordsize="1037,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Di8QA&#10;AADcAAAADwAAAGRycy9kb3ducmV2LnhtbERPS2sCMRC+F/wPYYReima1D3RrFCkUerALrh48Dpsx&#10;u3QzWZK4bv+9KRS8zcf3nNVmsK3oyYfGsYLZNANBXDndsFFwPHxOFiBCRNbYOiYFvxRgsx49rDDX&#10;7sp76stoRArhkKOCOsYulzJUNVkMU9cRJ+7svMWYoDdSe7ymcNvKeZa9SYsNp4YaO/qoqfopL1ZB&#10;Wcy9eT4XL5U5lcftTj4dvvtCqcfxsH0HEWmId/G/+0un+a9L+HsmX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Q4vEAAAA3AAAAA8AAAAAAAAAAAAAAAAAmAIAAGRycy9k&#10;b3ducmV2LnhtbFBLBQYAAAAABAAEAPUAAACJAwAAAAA=&#10;" path="m,1790r10,-9l10,1776r4,-5l14,1766r5,-4l19,1757r10,-10l29,1742r5,-4l34,1733r4,-5l38,1723r10,-9l48,1709r5,-5l53,1699r5,-5l58,1690r9,-10l67,1675r5,-5l72,1666r10,-10l82,1651r4,-5l86,1642r5,-5l91,1632r10,-10l101,1618r5,-5l106,1608r4,-5l110,1598r10,-9l120,1584r5,-5l125,1574r5,-4l130,1565r9,-10l139,1550r5,-4l144,1541r10,-10l154,1526r4,-4l158,1517r5,-5l163,1507r10,-9l173,1493r5,-5l178,1483r4,-5l182,1474r10,-10l192,1459r5,-5l197,1450r5,-5l202,1440r9,-10l211,1426r5,-5l216,1416r10,-10l226,1402r4,-5l230,1392r5,-5l235,1382r10,-9l245,1368r5,-5l250,1358r4,-4l254,1349r10,-10l264,1334r5,-4l269,1325r5,-5l274,1315r9,-9l283,1301r5,-5l288,1291r10,-9l298,1277r4,-5l302,1267r5,-5l307,1258r10,-10l317,1243r5,-5l322,1234r4,-5l326,1224r10,-10l336,1210r5,-5l341,1200r5,-5l346,1190r9,-9l355,1176r5,-5l360,1166r10,-9l370,1152r4,-5l374,1142r5,-5l379,1133r10,-10l389,1118r5,-5l394,1109r4,-5l398,1099r10,-10l408,1085r5,-5l413,1075r5,-5l418,1065r9,-9l427,1051r5,-5l432,1041r10,-9l442,1027r4,-5l446,1017r5,-4l451,1008r10,-10l461,993r5,-4l466,984r4,-5l470,974r10,-9l480,960r5,-5l485,950r5,-5l490,941r9,-10l499,926r5,-5l504,917r10,-10l514,902r4,-5l518,893r5,-5l523,883r10,-10l533,869r5,-5l538,859r4,-5l542,849r10,-9l552,835r5,-5l557,825r5,-4l562,816r9,-10l571,801r5,-4l576,792r10,-10l586,777r4,-4l590,768r5,-5l595,758r10,-9l605,744r5,-5l610,734r4,-5l614,725r10,-10l624,710r5,-5l629,701r5,-5l634,691r9,-10l643,677r5,-5l648,667r5,-5l653,657r9,-9l662,643r5,-5l667,633r10,-9l677,619r5,-5l682,609r4,-4l686,600r10,-10l696,585r5,-4l701,576r5,-5l706,566r9,-9l715,552r5,-5l720,542r5,-5l725,533r9,-10l734,518r5,-5l739,509r10,-10l749,494r5,-5l754,485r4,-5l758,475r10,-10l768,461r5,-5l773,451r5,-5l778,441r9,-9l787,427r5,-5l792,417r5,-5l797,408r9,-10l806,393r5,-5l811,384r10,-10l821,369r5,-5l826,360r4,-5l830,350r10,-10l840,336r5,-5l845,326r5,-5l850,316r9,-9l859,302r5,-5l864,292r5,-4l869,283r9,-10l878,268r5,-4l883,259r10,-10l893,244r5,-4l898,235r4,-5l902,225r10,-9l912,211r5,-5l917,201r5,-5l922,192r9,-10l931,177r5,-5l936,168r5,-5l941,158r9,-10l950,144r5,-5l955,134r10,-10l965,120r5,-5l970,110r4,-5l974,100r10,-9l984,86r5,-5l989,76r5,-4l994,67r9,-10l1003,52r5,-4l1008,43r5,-5l1013,33r9,-9l1022,19r5,-5l1027,9,1037,e" filled="f" strokeweight="0">
                    <v:path arrowok="t" o:connecttype="custom" o:connectlocs="14,1766;34,1738;48,1709;67,1680;82,1651;101,1622;110,1598;130,1570;144,1541;163,1512;178,1483;197,1454;211,1426;230,1397;245,1368;264,1339;274,1315;298,1282;307,1258;326,1229;341,1200;360,1171;374,1142;394,1113;408,1085;427,1056;442,1027;461,998;470,974;490,945;504,917;523,888;538,859;557,830;571,801;590,773;605,744;624,715;634,691;653,662;667,633;686,605;701,576;720,547;734,518;754,489;768,461;787,432;797,408;821,374;830,350;850,321;864,292;883,264;898,235;917,206;931,177;950,148;965,120;984,91;994,67;1013,38;1027,9" o:connectangles="0,0,0,0,0,0,0,0,0,0,0,0,0,0,0,0,0,0,0,0,0,0,0,0,0,0,0,0,0,0,0,0,0,0,0,0,0,0,0,0,0,0,0,0,0,0,0,0,0,0,0,0,0,0,0,0,0,0,0,0,0,0,0"/>
                  </v:shape>
                  <v:shape id="Freeform 161" o:spid="_x0000_s1184" style="position:absolute;left:4551;top:1426;width:1027;height:1776;visibility:visible;mso-wrap-style:square;v-text-anchor:top" coordsize="1027,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vPMUA&#10;AADcAAAADwAAAGRycy9kb3ducmV2LnhtbESPQWvCQBCF7wX/wzJCb3VjW0RSV1GL4CnQxEOPY3aa&#10;hGZnk+xq0n/fORR6m+G9ee+bzW5yrbrTEBrPBpaLBBRx6W3DlYFLcXpagwoR2WLrmQz8UIDddvaw&#10;wdT6kT/onsdKSQiHFA3UMXap1qGsyWFY+I5YtC8/OIyyDpW2A44S7lr9nCQr7bBhaaixo2NN5Xd+&#10;cwb6a/N5yIrzS9K9XntdZPTOazLmcT7t30BFmuK/+e/6bAV/J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W88xQAAANwAAAAPAAAAAAAAAAAAAAAAAJgCAABkcnMv&#10;ZG93bnJldi54bWxQSwUGAAAAAAQABAD1AAAAigMAAAAA&#10;" path="m,1776r9,-9l9,1762r5,-5l14,1752r10,-9l24,1738r4,-5l28,1728r5,-4l33,1719r10,-10l43,1704r5,-4l48,1695r4,-5l52,1685r10,-9l62,1671r5,-5l67,1661r9,-9l76,1647r5,-5l81,1637r5,-5l86,1628r10,-10l96,1613r4,-5l100,1604r5,-5l105,1594r10,-10l115,1580r5,-5l120,1570r9,-10l129,1556r5,-5l134,1546r5,-5l139,1536r9,-9l148,1522r5,-5l153,1512r5,-4l158,1503r10,-10l168,1488r4,-4l172,1479r5,-5l177,1469r10,-9l187,1455r5,-5l192,1445r9,-9l201,1431r5,-5l206,1421r5,-5l211,1412r9,-10l220,1397r5,-5l225,1388r5,-5l230,1378r10,-10l240,1364r4,-5l244,1354r10,-10l254,1340r5,-5l259,1330r5,-5l264,1320r9,-9l273,1306r5,-5l278,1296r5,-4l283,1287r9,-10l292,1272r5,-4l297,1263r5,-5l302,1253r10,-9l312,1239r4,-5l316,1229r10,-9l326,1215r5,-5l331,1205r5,-5l336,1196r9,-10l345,1181r5,-5l350,1172r5,-5l355,1162r9,-10l364,1148r5,-5l369,1138r10,-10l379,1123r5,-4l384,1114r4,-5l388,1104r10,-9l398,1090r5,-5l403,1080r5,-5l408,1071r9,-10l417,1056r5,-5l422,1047r10,-10l432,1032r4,-5l436,1023r5,-5l441,1013r10,-10l451,999r5,-5l456,989r4,-5l460,979r10,-9l470,965r5,-5l475,955r5,-4l480,946r9,-10l489,931r5,-4l494,922r10,-10l504,907r4,-4l508,898r5,-5l513,888r10,-9l523,874r5,-5l528,864r4,-5l532,855r10,-10l542,840r5,-5l547,831r9,-10l556,816r5,-5l561,807r5,-5l566,797r10,-10l576,783r4,-5l580,773r5,-5l585,763r10,-9l595,749r5,-5l600,739r4,-4l604,730r10,-10l614,715r5,-4l619,706r9,-10l628,691r5,-4l633,682r5,-5l638,672r10,-9l648,658r4,-5l652,648r5,-5l657,639r10,-10l667,624r5,-5l672,615r9,-10l681,600r5,-5l686,591r5,-5l691,581r9,-10l700,567r5,-5l705,557r5,-5l710,547r10,-9l720,533r4,-5l724,523r10,-9l734,509r5,-5l739,499r5,-4l744,490r9,-10l753,475r5,-4l758,466r5,-5l763,456r9,-9l772,442r5,-5l777,432r5,-5l782,423r10,-10l792,408r4,-5l796,398r10,-9l806,384r5,-5l811,374r5,-4l816,365r9,-10l825,350r5,-4l830,341r5,-5l835,331r9,-9l844,317r5,-5l849,307r10,-9l859,293r5,-5l864,283r4,-5l868,274r10,-10l878,259r5,-5l883,250r5,-5l888,240r9,-10l897,226r5,-5l902,216r5,-5l907,206r9,-9l916,192r5,-5l921,182r10,-9l931,168r5,-5l936,158r4,-4l940,149r10,-10l950,134r5,-4l955,125r5,-5l960,115r9,-9l969,101r5,-5l974,91r10,-9l984,77r4,-5l988,67r5,-5l993,58r10,-10l1003,43r5,-5l1008,34r4,-5l1012,24r10,-10l1022,10r5,-5l1027,e" filled="f" strokeweight="0">
                    <v:path arrowok="t" o:connecttype="custom" o:connectlocs="14,1752;33,1724;48,1695;67,1666;81,1637;100,1608;115,1580;134,1551;148,1522;168,1493;177,1469;201,1436;211,1412;230,1383;244,1354;264,1325;278,1296;297,1268;312,1239;331,1210;345,1181;364,1152;379,1123;398,1095;408,1071;432,1037;441,1013;460,984;475,955;494,927;508,898;528,869;542,840;561,811;576,783;595,754;604,730;628,696;638,672;657,643;672,615;691,586;705,557;724,528;739,499;758,471;772,442;792,413;806,384;825,355;835,331;859,298;868,274;888,245;902,216;921,187;936,158;955,130;969,101;988,72;1003,43;1022,14" o:connectangles="0,0,0,0,0,0,0,0,0,0,0,0,0,0,0,0,0,0,0,0,0,0,0,0,0,0,0,0,0,0,0,0,0,0,0,0,0,0,0,0,0,0,0,0,0,0,0,0,0,0,0,0,0,0,0,0,0,0,0,0,0,0"/>
                  </v:shape>
                  <v:shape id="Freeform 162" o:spid="_x0000_s1185" style="position:absolute;left:4613;top:1431;width:1027;height:1781;visibility:visible;mso-wrap-style:square;v-text-anchor:top" coordsize="1027,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CucQA&#10;AADcAAAADwAAAGRycy9kb3ducmV2LnhtbERPTWvCQBC9F/wPywje6iY9hBJdRcWKBIo0DYK3ITsm&#10;wexszK4a/323UOhtHu9z5svBtOJOvWssK4inEQji0uqGKwXF98frOwjnkTW2lknBkxwsF6OXOaba&#10;PviL7rmvRAhhl6KC2vsuldKVNRl0U9sRB+5se4M+wL6SusdHCDetfIuiRBpsODTU2NGmpvKS34yC&#10;7FhkRX46bLN4tzsk0Xq4nj/XSk3Gw2oGwtPg/8V/7r0O85MY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QrnEAAAA3AAAAA8AAAAAAAAAAAAAAAAAmAIAAGRycy9k&#10;b3ducmV2LnhtbFBLBQYAAAAABAAEAPUAAACJAwAAAAA=&#10;" path="m,1781r,-5l5,1771r5,-4l10,1762r4,-5l14,1752r5,-5l19,1743r10,-10l29,1728r5,-5l34,1719r4,-5l38,1709r10,-10l48,1695r5,-5l53,1685r9,-10l62,1671r5,-5l67,1661r5,-5l72,1651r10,-9l82,1637r4,-5l86,1627r5,-4l91,1618r10,-10l101,1603r5,-4l106,1594r9,-10l115,1579r5,-4l120,1570r5,-5l125,1560r9,-9l134,1546r5,-5l139,1536r5,-5l144,1527r10,-10l154,1512r4,-5l158,1503r5,-5l163,1493r10,-10l173,1479r5,-5l178,1469r9,-10l187,1455r5,-5l192,1445r5,-5l197,1435r9,-9l206,1421r5,-5l211,1411r5,-4l216,1402r10,-10l226,1387r4,-4l230,1378r10,-10l240,1363r5,-4l245,1354r5,-5l250,1344r9,-9l259,1330r5,-5l264,1320r5,-5l269,1311r9,-10l278,1296r5,-5l283,1287r5,-5l288,1277r10,-10l298,1263r4,-5l302,1253r10,-10l312,1239r5,-5l317,1229r5,-5l322,1219r9,-9l331,1205r5,-5l336,1195r5,-4l341,1186r9,-10l350,1171r5,-4l355,1162r10,-10l365,1147r5,-4l370,1138r4,-5l374,1128r10,-10l384,1114r5,-5l389,1104r5,-5l394,1094r9,-9l403,1080r5,-5l408,1070r10,-9l418,1056r4,-5l422,1046r5,-4l427,1037r10,-10l437,1022r5,-4l442,1013r4,-5l446,1003r10,-9l456,989r5,-5l461,979r5,-5l466,970r9,-10l475,955r5,-5l480,946r10,-10l490,931r4,-5l494,922r5,-5l499,912r10,-10l509,898r5,-5l514,888r4,-5l518,878r10,-9l528,864r5,-5l533,854r9,-9l542,840r5,-5l547,830r5,-4l552,821r10,-10l562,806r4,-4l566,797r5,-5l571,787r10,-9l581,773r5,-5l586,763r4,-5l590,754r10,-10l600,739r5,-5l605,730r9,-10l614,715r5,-5l619,706r5,-5l624,696r10,-10l634,682r4,-5l638,672r5,-5l643,662r10,-9l653,648r5,-5l658,638r9,-9l667,624r5,-5l672,614r5,-4l677,605r9,-10l686,590r5,-4l691,581r5,-5l696,571r10,-9l706,557r4,-5l710,547r10,-9l720,533r5,-5l725,523r5,-5l730,514r9,-10l739,499r5,-5l744,490r5,-5l749,480r9,-10l758,466r5,-5l763,456r5,-5l768,446r10,-9l778,432r4,-5l782,422r10,-9l792,408r5,-5l797,398r5,-5l802,389r9,-10l811,374r5,-5l816,365r5,-5l821,355r9,-10l830,341r5,-5l835,331r10,-10l845,317r5,-5l850,307r4,-5l854,297r10,-9l864,283r5,-5l869,273r5,-4l874,264r9,-10l883,249r5,-4l888,240r5,-5l893,230r9,-9l902,216r5,-5l907,206r10,-9l917,192r5,-5l922,182r4,-5l926,173r10,-10l936,158r5,-5l941,149r5,-5l946,139r9,-10l955,125r5,-5l960,115r10,-10l970,101r4,-5l974,91r5,-5l979,81r10,-9l989,67r5,-5l994,57r4,-4l998,48r10,-10l1008,33r5,-4l1013,24r9,-10l1022,9r5,-4l1027,e" filled="f" strokeweight="0">
                    <v:path arrowok="t" o:connecttype="custom" o:connectlocs="10,1762;29,1733;38,1709;62,1675;72,1651;91,1623;106,1594;125,1565;139,1536;158,1507;173,1479;192,1450;206,1421;226,1392;240,1363;259,1335;269,1311;288,1282;302,1253;322,1224;336,1195;355,1167;370,1138;389,1109;403,1080;422,1051;437,1022;456,994;466,970;490,936;499,912;518,883;533,854;552,826;566,797;586,768;600,739;619,710;634,682;653,653;667,624;686,595;696,571;720,538;730,514;749,485;763,456;782,427;797,398;816,369;830,341;850,312;864,283;883,254;893,230;917,197;926,173;946,144;960,115;979,86;994,57;1013,29;1027,0" o:connectangles="0,0,0,0,0,0,0,0,0,0,0,0,0,0,0,0,0,0,0,0,0,0,0,0,0,0,0,0,0,0,0,0,0,0,0,0,0,0,0,0,0,0,0,0,0,0,0,0,0,0,0,0,0,0,0,0,0,0,0,0,0,0,0"/>
                  </v:shape>
                  <v:shape id="Freeform 163" o:spid="_x0000_s1186" style="position:absolute;left:4656;top:1436;width:1047;height:1805;visibility:visible;mso-wrap-style:square;v-text-anchor:top" coordsize="104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uK8EA&#10;AADcAAAADwAAAGRycy9kb3ducmV2LnhtbERPTYvCMBC9C/6HMIIX0VQPotUoiyCIF9nqod6GZmzL&#10;NpPaRG3//UYQvM3jfc5625pKPKlxpWUF00kEgjizuuRcweW8Hy9AOI+ssbJMCjpysN30e2uMtX3x&#10;Lz0Tn4sQwi5GBYX3dSylywoy6Ca2Jg7czTYGfYBNLnWDrxBuKjmLork0WHJoKLCmXUHZX/IwCpZ3&#10;HN3SfTq6Rm1+PHZZoqenTqnhoP1ZgfDU+q/44z7oMH8+g/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FbivBAAAA3AAAAA8AAAAAAAAAAAAAAAAAmAIAAGRycy9kb3du&#10;cmV2LnhtbFBLBQYAAAAABAAEAPUAAACGAwAAAAA=&#10;" path="m,1805r10,-10l10,1790r5,-4l15,1781r4,-5l19,1771r10,-9l29,1757r5,-5l34,1747r5,-5l39,1738r9,-10l48,1723r5,-5l53,1714r10,-10l63,1699r4,-5l67,1690r5,-5l72,1680r10,-10l82,1666r5,-5l87,1656r4,-5l91,1646r10,-9l101,1632r5,-5l106,1622r9,-9l115,1608r5,-5l120,1598r5,-4l125,1589r10,-10l135,1574r4,-4l139,1565r5,-5l144,1555r10,-9l154,1541r5,-5l159,1531r9,-9l168,1517r5,-5l173,1507r5,-5l178,1498r9,-10l187,1483r5,-5l192,1474r5,-5l197,1464r10,-10l207,1450r4,-5l211,1440r10,-10l221,1426r5,-5l226,1416r5,-5l231,1406r9,-9l240,1392r5,-5l245,1382r5,-4l250,1373r9,-10l259,1358r5,-4l264,1349r10,-10l274,1334r5,-4l279,1325r4,-5l283,1315r10,-9l293,1301r5,-5l298,1291r5,-5l303,1282r9,-10l312,1267r5,-5l317,1258r10,-10l327,1243r4,-5l331,1234r5,-5l336,1224r10,-10l346,1210r5,-5l351,1200r4,-5l355,1190r10,-9l365,1176r5,-5l370,1166r5,-4l375,1157r9,-10l384,1142r5,-4l389,1133r10,-10l399,1118r4,-5l403,1109r5,-5l408,1099r10,-10l418,1085r5,-5l423,1075r4,-5l427,1065r10,-9l437,1051r5,-5l442,1041r9,-9l451,1027r5,-5l456,1017r5,-4l461,1008r10,-10l471,993r4,-4l475,984r5,-5l480,974r10,-9l490,960r5,-5l495,950r9,-9l504,936r5,-5l509,926r5,-5l514,917r9,-10l523,902r5,-5l528,893r5,-5l533,883r10,-10l543,869r4,-5l547,859r10,-10l557,845r5,-5l562,835r5,-5l567,825r9,-9l576,811r5,-5l581,801r5,-4l586,792r9,-10l595,777r5,-4l600,768r10,-10l610,753r5,-4l615,744r4,-5l619,734r10,-9l629,720r5,-5l634,710r5,-5l639,701r9,-10l648,686r5,-5l653,677r10,-10l663,662r4,-5l667,653r5,-5l672,643r10,-10l682,629r5,-5l687,619r4,-5l691,609r10,-9l701,595r5,-5l706,585r9,-9l715,571r5,-5l720,561r5,-4l725,552r10,-10l735,537r4,-4l739,528r5,-5l744,518r10,-9l754,504r5,-5l759,494r9,-9l768,480r5,-5l773,470r5,-5l778,461r9,-10l787,446r5,-5l792,437r5,-5l797,427r10,-10l807,413r4,-5l811,403r10,-10l821,388r5,-4l826,379r5,-5l831,369r9,-9l840,355r5,-5l845,345r5,-5l850,336r9,-10l859,321r5,-5l864,312r5,-5l869,302r10,-10l879,288r4,-5l883,278r10,-10l893,264r5,-5l898,254r5,-5l903,244r9,-9l912,230r5,-5l917,220r5,-4l922,211r9,-10l931,196r5,-4l936,187r10,-10l946,172r5,-4l951,163r4,-5l955,153r10,-9l965,139r5,-5l970,129r5,-5l975,120r9,-10l984,105r5,-5l989,96,999,86r,-5l1003,76r,-4l1008,67r,-5l1018,52r,-4l1023,43r,-5l1027,33r,-5l1037,19r,-5l1042,9r,-5l1047,e" filled="f" strokeweight="0">
                    <v:path arrowok="t" o:connecttype="custom" o:connectlocs="15,1781;34,1752;48,1723;67,1694;82,1666;101,1637;115,1608;135,1579;144,1555;168,1522;178,1498;197,1469;211,1440;231,1411;245,1382;264,1354;279,1325;298,1296;312,1267;331,1238;346,1210;365,1181;375,1157;399,1123;408,1099;427,1070;442,1041;461,1013;475,984;495,955;509,926;528,897;543,869;562,840;576,811;595,782;610,753;629,725;639,701;663,667;672,643;691,614;706,585;725,557;739,528;759,499;773,470;792,441;807,413;826,384;840,355;859,326;869,302;893,268;903,244;922,216;936,187;955,158;970,129;989,100;1003,72;1023,43;1037,14" o:connectangles="0,0,0,0,0,0,0,0,0,0,0,0,0,0,0,0,0,0,0,0,0,0,0,0,0,0,0,0,0,0,0,0,0,0,0,0,0,0,0,0,0,0,0,0,0,0,0,0,0,0,0,0,0,0,0,0,0,0,0,0,0,0,0"/>
                  </v:shape>
                  <v:shape id="Freeform 164" o:spid="_x0000_s1187" style="position:absolute;left:4699;top:1440;width:1061;height:1834;visibility:visible;mso-wrap-style:square;v-text-anchor:top" coordsize="1061,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KYsMA&#10;AADcAAAADwAAAGRycy9kb3ducmV2LnhtbERP3WrCMBS+F3yHcITdzVRl4qpRVBRkTGFuD3Bsjm1p&#10;c1KbqNnbLwPBu/Px/Z7ZIpha3Kh1pWUFg34CgjizuuRcwc/39nUCwnlkjbVlUvBLDhbzbmeGqbZ3&#10;/qLb0ecihrBLUUHhfZNK6bKCDLq+bYgjd7atQR9hm0vd4j2Gm1oOk2QsDZYcGwpsaF1QVh2vRgG9&#10;vx2q7efHNV9V4XLZhc1pv6+UeumF5RSEp+Cf4od7p+P88Q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bKYsMAAADcAAAADwAAAAAAAAAAAAAAAACYAgAAZHJzL2Rv&#10;d25yZXYueG1sUEsFBgAAAAAEAAQA9QAAAIgDAAAAAA==&#10;" path="m,1834r10,-9l10,1820r5,-5l15,1810r5,-4l20,1801r9,-10l29,1786r5,-4l34,1777r5,-5l39,1767r9,-9l48,1753r5,-5l53,1743r10,-9l63,1729r5,-5l68,1719r4,-5l72,1710r10,-10l82,1695r5,-5l87,1686r5,-5l92,1676r9,-10l101,1662r5,-5l106,1652r5,-5l111,1642r9,-9l120,1628r5,-5l125,1618r10,-9l135,1604r5,-5l140,1594r4,-4l144,1585r10,-10l154,1570r5,-4l159,1561r5,-5l164,1551r9,-9l173,1537r5,-5l178,1527r5,-5l183,1518r9,-10l192,1503r5,-5l197,1494r10,-10l207,1479r5,-5l212,1470r4,-5l216,1460r10,-10l226,1446r5,-5l231,1436r5,-5l236,1426r9,-9l245,1412r5,-5l250,1402r5,-4l255,1393r9,-10l264,1378r5,-4l269,1369r10,-10l279,1354r5,-4l284,1345r4,-5l288,1335r10,-9l298,1321r5,-5l303,1311r5,-5l308,1302r9,-10l317,1287r5,-5l322,1278r5,-5l327,1268r9,-10l336,1254r5,-5l341,1244r10,-10l351,1230r5,-5l356,1220r4,-5l360,1210r10,-9l370,1196r5,-5l375,1186r5,-4l380,1177r9,-10l389,1162r5,-4l394,1153r5,-5l399,1143r9,-9l408,1129r5,-5l413,1119r10,-10l423,1105r5,-5l428,1095r4,-5l432,1085r10,-9l442,1071r5,-5l447,1061r5,-4l452,1052r9,-10l461,1037r5,-4l466,1028r5,-5l471,1018r9,-9l480,1004r5,-5l485,994r10,-9l495,980r5,-5l500,970r4,-5l504,961r10,-10l514,946r5,-5l519,937r5,-5l524,927r9,-10l533,913r5,-5l538,903r5,-5l543,893r9,-9l552,879r5,-5l557,869r10,-9l567,855r5,-5l572,845r4,-4l576,836r10,-10l586,821r5,-4l591,812r5,-5l596,802r9,-9l605,788r5,-5l610,778r5,-5l615,769r9,-10l624,754r5,-5l629,745r5,-5l634,735r10,-10l644,721r4,-5l648,711r10,-10l658,697r5,-5l663,687r5,-5l668,677r9,-9l677,663r5,-5l682,653r5,-4l687,644r9,-10l696,629r5,-4l701,620r5,-5l706,610r10,-9l716,596r4,-5l720,586r10,-9l730,572r5,-5l735,562r5,-5l740,553r9,-10l749,538r5,-5l754,529r5,-5l759,519r9,-10l768,505r5,-5l773,495r5,-5l778,485r10,-9l788,471r4,-5l792,461r10,-9l802,447r5,-5l807,437r5,-4l812,428r9,-10l821,413r5,-4l826,404r5,-5l831,394r9,-10l840,380r5,-5l845,370r5,-5l850,360r10,-9l860,346r4,-5l864,336r10,-9l874,322r5,-5l879,312r5,-4l884,303r9,-10l893,288r5,-4l898,279r5,-5l903,269r9,-9l912,255r5,-5l917,245r5,-5l922,236r10,-10l932,221r4,-5l936,212r10,-10l946,197r5,-5l951,188r5,-5l956,178r9,-10l965,164r5,-5l970,154r5,-5l975,144r9,-9l984,130r5,-5l989,120r5,-4l994,111r10,-10l1004,96r4,-4l1008,87r10,-10l1018,72r5,-4l1023,63r5,-5l1028,53r9,-9l1037,39r5,-5l1042,29r5,-5l1047,20r9,-10l1056,5r5,-5e" filled="f" strokeweight="0">
                    <v:path arrowok="t" o:connecttype="custom" o:connectlocs="20,1806;39,1772;63,1734;82,1700;101,1666;120,1633;140,1599;159,1566;178,1532;197,1498;216,1465;236,1431;255,1398;279,1359;298,1326;317,1292;336,1258;356,1225;375,1191;394,1158;413,1124;432,1090;452,1057;471,1023;495,985;514,951;533,917;552,884;572,850;591,817;610,783;629,749;648,716;668,682;687,649;706,615;730,577;749,543;768,509;788,476;807,442;826,409;845,375;864,341;884,308;903,274;922,240;946,202;965,168;984,135;1004,101;1023,68;1042,34;1061,0" o:connectangles="0,0,0,0,0,0,0,0,0,0,0,0,0,0,0,0,0,0,0,0,0,0,0,0,0,0,0,0,0,0,0,0,0,0,0,0,0,0,0,0,0,0,0,0,0,0,0,0,0,0,0,0,0,0"/>
                  </v:shape>
                  <v:shape id="Freeform 165" o:spid="_x0000_s1188" style="position:absolute;left:4791;top:1464;width:1017;height:1758;visibility:visible;mso-wrap-style:square;v-text-anchor:top" coordsize="1017,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9CMIA&#10;AADcAAAADwAAAGRycy9kb3ducmV2LnhtbERPTWvCQBC9F/oflil4qxtFbImuIqViQFrQevE2ZMck&#10;ujsbsqOm/75bKPQ2j/c582XvnbpRF5vABkbDDBRxGWzDlYHD1/r5FVQUZIsuMBn4pgjLxePDHHMb&#10;7ryj214qlUI45migFmlzrWNZk8c4DC1x4k6h8ygJdpW2Hd5TuHd6nGVT7bHh1FBjS281lZf91RuQ&#10;l017/tyK/jiu3PZ6eS8cbQpjBk/9agZKqJd/8Z+7sGn+dAK/z6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H0IwgAAANwAAAAPAAAAAAAAAAAAAAAAAJgCAABkcnMvZG93&#10;bnJldi54bWxQSwUGAAAAAAQABAD1AAAAhwMAAAAA&#10;" path="m,1758r9,-10l9,1743r5,-5l14,1734r10,-10l24,1719r4,-5l28,1710r5,-5l33,1700r10,-10l43,1686r5,-5l48,1676r4,-5l52,1666r10,-9l62,1652r5,-5l67,1642r9,-9l76,1628r5,-5l81,1618r5,-4l86,1609r10,-10l96,1594r4,-4l100,1585r5,-5l105,1575r10,-9l115,1561r5,-5l120,1551r4,-5l124,1542r10,-10l134,1527r5,-5l139,1518r9,-10l148,1503r5,-5l153,1494r5,-5l158,1484r10,-10l168,1470r4,-5l172,1460r5,-5l177,1450r10,-9l187,1436r5,-5l192,1426r9,-9l201,1412r5,-5l206,1402r5,-4l211,1393r9,-10l220,1378r5,-4l225,1369r5,-5l230,1359r10,-9l240,1345r4,-5l244,1335r5,-5l249,1326r10,-10l259,1311r5,-5l264,1302r9,-10l273,1287r5,-5l278,1278r5,-5l283,1268r9,-10l292,1254r5,-5l297,1244r5,-5l302,1234r10,-9l312,1220r4,-5l316,1210r10,-9l326,1196r5,-5l331,1186r5,-4l336,1177r9,-10l345,1162r5,-4l350,1153r5,-5l355,1143r9,-9l364,1129r5,-5l369,1119r10,-9l379,1105r5,-5l384,1095r4,-5l388,1085r10,-9l398,1071r5,-5l403,1061r5,-4l408,1052r9,-10l417,1037r5,-4l422,1028r5,-5l427,1018r9,-9l436,1004r5,-5l441,994r10,-9l451,980r5,-5l456,970r4,-5l460,961r10,-10l470,946r5,-5l475,937r5,-5l480,927r9,-10l489,913r5,-5l494,903r10,-10l504,889r4,-5l508,879r5,-5l513,869r10,-9l523,855r5,-5l528,845r4,-4l532,836r10,-10l542,821r5,-4l547,812r5,-5l552,802r9,-9l561,788r5,-5l566,778r10,-9l576,764r4,-5l580,754r5,-5l585,745r10,-10l595,730r5,-5l600,721r4,-5l604,711r10,-10l614,697r5,-5l619,687r9,-10l628,673r5,-5l633,663r5,-5l638,653r10,-9l648,639r4,-5l652,629r5,-4l657,620r10,-10l667,605r5,-4l672,596r9,-10l681,581r5,-4l686,572r5,-5l691,562r9,-9l700,548r5,-5l705,538r5,-5l710,529r10,-10l720,514r4,-5l724,505r5,-5l729,495r10,-10l739,481r5,-5l744,471r9,-10l753,457r5,-5l758,447r5,-5l763,437r9,-9l772,423r5,-5l777,413r5,-4l782,404r10,-10l792,389r4,-4l796,380r10,-10l806,365r5,-5l811,356r5,-5l816,346r9,-10l825,332r5,-5l830,322r5,-5l835,312r9,-9l844,298r5,-5l849,288r5,-4l854,279r10,-10l864,264r4,-4l868,255r10,-10l878,240r5,-4l883,231r5,-5l888,221r9,-9l897,207r5,-5l902,197r5,-5l907,188r9,-10l916,173r5,-5l921,164r10,-10l931,149r5,-5l936,140r4,-5l940,130r10,-10l950,116r5,-5l955,106r5,-5l960,96r9,-9l969,82r5,-5l974,72r10,-9l984,58r4,-5l988,48r5,-4l993,39r10,-10l1003,24r5,-4l1008,15r4,-5l1012,5r5,-5e" filled="f" strokeweight="0">
                    <v:path arrowok="t" o:connecttype="custom" o:connectlocs="14,1734;33,1705;48,1676;67,1647;81,1618;100,1590;115,1561;134,1532;148,1503;168,1474;177,1450;201,1417;211,1393;230,1364;244,1335;264,1306;278,1278;297,1249;312,1220;331,1191;345,1162;364,1134;379,1105;398,1076;408,1052;427,1023;441,994;460,965;475,937;494,908;508,879;528,850;542,821;561,793;576,764;595,735;604,711;628,677;638,653;657,625;672,596;691,567;705,538;724,509;739,481;758,452;772,423;792,394;806,365;825,336;835,312;854,284;868,255;888,226;902,197;921,168;936,140;955,111;969,82;988,53;1003,24;1017,0" o:connectangles="0,0,0,0,0,0,0,0,0,0,0,0,0,0,0,0,0,0,0,0,0,0,0,0,0,0,0,0,0,0,0,0,0,0,0,0,0,0,0,0,0,0,0,0,0,0,0,0,0,0,0,0,0,0,0,0,0,0,0,0,0,0"/>
                  </v:shape>
                  <v:shape id="Freeform 166" o:spid="_x0000_s1189" style="position:absolute;left:4848;top:1455;width:1027;height:1776;visibility:visible;mso-wrap-style:square;v-text-anchor:top" coordsize="1027,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MpMEA&#10;AADcAAAADwAAAGRycy9kb3ducmV2LnhtbERPS4vCMBC+L/gfwgh7W1PdXZHaVHwgeBLWevA4NmNb&#10;bCa1iVr//UYQvM3H95xk1pla3Kh1lWUFw0EEgji3uuJCwT5bf01AOI+ssbZMCh7kYJb2PhKMtb3z&#10;H912vhAhhF2MCkrvm1hKl5dk0A1sQxy4k20N+gDbQuoW7yHc1HIURWNpsOLQUGJDy5Ly8+5qFFyO&#10;1WGxzTbfUfNzvMhsSyuekFKf/W4+BeGp82/xy73RYf74F5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zKTBAAAA3AAAAA8AAAAAAAAAAAAAAAAAmAIAAGRycy9kb3du&#10;cmV2LnhtbFBLBQYAAAAABAAEAPUAAACGAwAAAAA=&#10;" path="m,1776r10,-9l10,1762r5,-5l15,1752r4,-5l19,1743r10,-10l29,1728r5,-5l34,1719r5,-5l39,1709r9,-10l48,1695r5,-5l53,1685r10,-10l63,1671r4,-5l67,1661r5,-5l72,1651r10,-9l82,1637r5,-5l87,1627r4,-4l91,1618r10,-10l101,1603r5,-4l106,1594r9,-10l115,1579r5,-4l120,1570r5,-5l125,1560r10,-9l135,1546r4,-5l139,1536r5,-5l144,1527r10,-10l154,1512r5,-5l159,1503r9,-10l168,1488r5,-5l173,1479r5,-5l178,1469r9,-10l187,1455r5,-5l192,1445r5,-5l197,1435r10,-9l207,1421r4,-5l211,1411r10,-9l221,1397r5,-5l226,1387r5,-4l231,1378r9,-10l240,1363r5,-4l245,1354r5,-5l250,1344r9,-9l259,1330r5,-5l264,1320r10,-9l274,1306r5,-5l279,1296r4,-5l283,1287r10,-10l293,1272r5,-5l298,1263r5,-5l303,1253r9,-10l312,1239r5,-5l317,1229r5,-5l322,1219r9,-9l331,1205r5,-5l336,1195r10,-9l346,1181r5,-5l351,1171r4,-4l355,1162r10,-10l365,1147r5,-4l370,1138r5,-5l375,1128r9,-9l384,1114r5,-5l389,1104r10,-10l399,1090r4,-5l403,1080r5,-5l408,1070r10,-9l418,1056r5,-5l423,1046r4,-4l427,1037r10,-10l437,1022r5,-4l442,1013r9,-10l451,998r5,-4l456,989r5,-5l461,979r10,-9l471,965r4,-5l475,955r5,-5l480,946r10,-10l490,931r5,-5l495,922r9,-10l504,907r5,-5l509,898r5,-5l514,888r9,-10l523,874r5,-5l528,864r5,-5l533,854r10,-9l543,840r4,-5l547,830r10,-9l557,816r5,-5l562,806r5,-4l567,797r9,-10l576,782r5,-4l581,773r5,-5l586,763r9,-9l595,749r5,-5l600,739r10,-9l610,725r5,-5l615,715r4,-5l619,706r10,-10l629,691r5,-5l634,682r5,-5l639,672r9,-10l648,658r5,-5l653,648r10,-10l663,634r4,-5l667,624r5,-5l672,614r10,-9l682,600r5,-5l687,590r4,-4l691,581r10,-10l701,566r5,-4l706,557r9,-10l715,542r5,-4l720,533r5,-5l725,523r10,-9l735,509r4,-5l739,499r5,-5l744,490r10,-10l754,475r5,-5l759,466r9,-10l768,451r5,-5l773,442r5,-5l778,432r9,-10l787,418r5,-5l792,408r5,-5l797,398r10,-9l807,384r4,-5l811,374r5,-5l816,365r10,-10l826,350r5,-5l831,341r9,-10l840,326r5,-5l845,317r5,-5l850,307r9,-10l859,293r5,-5l864,283r5,-5l869,273r10,-9l879,259r4,-5l883,249r10,-9l893,235r5,-5l898,225r5,-4l903,216r9,-10l912,201r5,-4l917,192r5,-5l922,182r9,-9l931,168r5,-5l936,158r10,-9l946,144r5,-5l951,134r4,-5l955,125r10,-10l965,110r5,-5l970,101r5,-5l975,91r9,-10l984,77r5,-5l989,67,999,57r,-4l1003,48r,-5l1008,38r,-5l1018,24r,-5l1023,14r,-5l1027,5r,-5e" filled="f" strokeweight="0">
                    <v:path arrowok="t" o:connecttype="custom" o:connectlocs="15,1752;34,1723;48,1695;67,1666;82,1637;101,1608;115,1579;135,1551;144,1527;168,1493;178,1469;197,1440;211,1411;231,1383;245,1354;264,1325;279,1296;298,1267;312,1239;331,1210;346,1181;365,1152;375,1128;399,1094;408,1070;427,1042;442,1013;461,984;475,955;495,926;509,898;528,869;543,840;562,811;576,782;595,754;610,725;629,696;639,672;663,638;672,614;691,586;706,557;725,528;739,499;759,470;773,442;792,413;807,384;826,355;840,326;859,297;869,273;893,240;903,216;922,187;936,158;955,129;970,101;989,72;1003,43;1023,14" o:connectangles="0,0,0,0,0,0,0,0,0,0,0,0,0,0,0,0,0,0,0,0,0,0,0,0,0,0,0,0,0,0,0,0,0,0,0,0,0,0,0,0,0,0,0,0,0,0,0,0,0,0,0,0,0,0,0,0,0,0,0,0,0,0"/>
                  </v:shape>
                  <v:shape id="Freeform 167" o:spid="_x0000_s1190" style="position:absolute;left:4877;top:1450;width:1066;height:1848;visibility:visible;mso-wrap-style:square;v-text-anchor:top" coordsize="1066,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ZCsEA&#10;AADcAAAADwAAAGRycy9kb3ducmV2LnhtbERP24rCMBB9X/Afwgj7sqypIkW6RhEvUPbF6wcMzWzT&#10;tZmUJtbu328Ewbc5nOvMl72tRUetrxwrGI8SEMSF0xWXCi7n3ecMhA/IGmvHpOCPPCwXg7c5Ztrd&#10;+UjdKZQihrDPUIEJocmk9IUhi37kGuLI/bjWYoiwLaVu8R7DbS0nSZJKixXHBoMNrQ0V19PNKtjs&#10;jW2meZUfgt+4/ff2/NFNf5V6H/arLxCB+vASP925jvPTFB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pGQrBAAAA3AAAAA8AAAAAAAAAAAAAAAAAmAIAAGRycy9kb3du&#10;cmV2LnhtbFBLBQYAAAAABAAEAPUAAACGAwAAAAA=&#10;" path="m,1848r,-4l5,1839r,-5l10,1829r,-5l14,1820r5,-5l19,1810r5,-5l24,1800r10,-9l34,1786r4,-5l38,1776r5,-4l43,1767r10,-10l53,1752r5,-4l58,1743r4,-5l62,1733r10,-9l72,1719r5,-5l77,1709r9,-9l86,1695r5,-5l91,1685r5,-5l96,1676r10,-10l106,1661r4,-5l110,1652r5,-5l115,1642r10,-10l125,1628r5,-5l130,1618r4,-5l134,1608r10,-9l144,1594r5,-5l149,1584r9,-9l158,1570r5,-5l163,1560r5,-4l168,1551r10,-10l178,1536r4,-4l182,1527r5,-5l187,1517r10,-9l197,1503r5,-5l202,1493r9,-9l211,1479r5,-5l216,1469r5,-5l221,1460r9,-10l230,1445r5,-5l235,1436r5,-5l240,1426r10,-10l250,1412r4,-5l254,1402r5,-5l259,1392r10,-9l269,1378r5,-5l274,1368r9,-9l283,1354r5,-5l288,1344r5,-4l293,1335r9,-10l302,1320r5,-4l307,1311r5,-5l312,1301r10,-9l322,1287r4,-5l326,1277r10,-9l336,1263r5,-5l341,1253r5,-5l346,1244r9,-10l355,1229r5,-5l360,1220r5,-5l365,1210r9,-10l374,1196r5,-5l379,1186r10,-10l389,1172r5,-5l394,1162r4,-5l398,1152r10,-9l408,1138r5,-5l413,1128r5,-4l418,1119r9,-10l427,1104r5,-5l432,1095r5,-5l437,1085r9,-10l446,1071r5,-5l451,1061r10,-10l461,1047r5,-5l466,1037r4,-5l470,1027r10,-9l480,1013r5,-5l485,1003r5,-4l490,994r9,-10l499,979r5,-4l504,970r10,-10l514,955r4,-4l518,946r5,-5l523,936r10,-9l533,922r5,-5l538,912r4,-5l542,903r10,-10l552,888r5,-5l557,879r5,-5l562,869r9,-10l571,855r5,-5l576,845r10,-10l586,831r4,-5l590,821r5,-5l595,811r10,-9l605,797r5,-5l610,787r4,-4l614,778r10,-10l624,763r5,-4l629,754r9,-10l638,739r5,-4l643,730r5,-5l648,720r10,-9l658,706r4,-5l662,696r5,-5l667,687r10,-10l677,672r5,-5l682,663r9,-10l691,648r5,-5l696,639r5,-5l701,629r9,-10l710,615r5,-5l715,605r5,-5l720,595r10,-9l730,581r4,-5l734,571r5,-4l739,562r10,-10l749,547r5,-4l754,538r9,-10l763,523r5,-4l768,514r5,-5l773,504r9,-9l782,490r5,-5l787,480r5,-5l792,471r10,-10l802,456r4,-5l806,447r10,-10l816,432r5,-5l821,423r5,-5l826,413r9,-10l835,399r5,-5l840,389r5,-5l845,379r9,-9l854,365r5,-5l859,355r5,-5l864,346r10,-10l874,331r4,-5l878,322r10,-10l888,307r5,-5l893,298r5,-5l898,288r9,-10l907,274r5,-5l912,264r5,-5l917,254r9,-9l926,240r5,-5l931,230r10,-9l941,216r5,-5l946,206r4,-4l950,197r10,-10l960,182r5,-4l965,173r5,-5l970,163r9,-9l979,149r5,-5l984,139r10,-9l994,125r4,-5l998,115r5,-5l1003,106r10,-10l1013,91r5,-5l1018,82r4,-5l1022,72r10,-10l1032,58r5,-5l1037,48r5,-5l1042,38r9,-9l1051,24r5,-5l1056,14r10,-9l1066,e" filled="f" strokeweight="0">
                    <v:path arrowok="t" o:connecttype="custom" o:connectlocs="10,1824;34,1791;53,1757;72,1724;91,1690;110,1656;130,1623;149,1589;168,1556;187,1522;211,1484;230,1450;250,1416;269,1383;288,1349;307,1316;326,1282;346,1248;365,1215;389,1176;408,1143;427,1109;446,1075;466,1042;485,1008;504,975;523,941;542,907;562,874;586,835;605,802;624,768;643,735;662,701;682,667;701,634;720,600;739,567;763,528;782,495;802,461;821,427;840,394;859,360;878,326;898,293;917,259;941,221;960,187;979,154;998,120;1018,86;1037,53;1056,19" o:connectangles="0,0,0,0,0,0,0,0,0,0,0,0,0,0,0,0,0,0,0,0,0,0,0,0,0,0,0,0,0,0,0,0,0,0,0,0,0,0,0,0,0,0,0,0,0,0,0,0,0,0,0,0,0,0"/>
                  </v:shape>
                  <v:shape id="Freeform 168" o:spid="_x0000_s1191" style="position:absolute;left:4891;top:1445;width:1114;height:1935;visibility:visible;mso-wrap-style:square;v-text-anchor:top" coordsize="111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rBr8A&#10;AADcAAAADwAAAGRycy9kb3ducmV2LnhtbERPzYrCMBC+L/gOYQRva+oirlajiCCIe9rqA4zJ2Bab&#10;SUmytn17s7Cwt/n4fmez620jnuRD7VjBbJqBINbO1FwquF6O70sQISIbbByTgoEC7Lajtw3mxnX8&#10;Tc8iliKFcMhRQRVjm0sZdEUWw9S1xIm7O28xJuhLaTx2Kdw28iPLFtJizamhwpYOFelH8WMVaEnh&#10;y8+Hmx0ObfHogj6vGq3UZNzv1yAi9fFf/Oc+mTR/8Qm/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qsGvwAAANwAAAAPAAAAAAAAAAAAAAAAAJgCAABkcnMvZG93bnJl&#10;di54bWxQSwUGAAAAAAQABAD1AAAAhAMAAAAA&#10;" path="m,1935r5,-5l5,1926r5,-5l10,1916r5,-5l15,1906r9,-9l24,1892r5,-5l29,1882r5,-4l34,1873r10,-10l44,1858r4,-5l48,1849r10,-10l58,1834r5,-5l63,1825r5,-5l68,1815r9,-10l77,1801r5,-5l82,1791r5,-5l87,1781r9,-9l96,1767r5,-5l101,1757r5,-4l106,1748r10,-10l116,1733r4,-4l120,1724r10,-10l130,1709r5,-4l135,1700r5,-5l140,1690r9,-9l149,1676r5,-5l154,1666r5,-5l159,1657r9,-10l168,1642r5,-5l173,1633r5,-5l178,1623r10,-10l188,1609r4,-5l192,1599r10,-10l202,1585r5,-5l207,1575r5,-5l212,1565r9,-9l221,1551r5,-5l226,1541r5,-4l231,1532r9,-10l240,1517r5,-4l245,1508r5,-5l250,1498r10,-9l260,1484r4,-5l264,1474r10,-9l274,1460r5,-5l279,1450r5,-5l284,1441r9,-10l293,1426r5,-5l298,1417r5,-5l303,1407r9,-10l312,1393r5,-5l317,1383r5,-5l322,1373r10,-9l332,1359r4,-5l336,1349r10,-9l346,1335r5,-5l351,1325r5,-4l356,1316r9,-10l365,1301r5,-4l370,1292r5,-5l375,1282r9,-9l384,1268r5,-5l389,1258r5,-5l394,1249r10,-10l404,1234r4,-5l408,1225r10,-10l418,1210r5,-5l423,1201r5,-5l428,1191r9,-10l437,1177r5,-5l442,1167r5,-5l447,1157r9,-9l456,1143r5,-5l461,1133r5,-4l466,1124r10,-10l476,1109r4,-5l480,1100r10,-10l490,1085r5,-5l495,1076r5,-5l500,1066r9,-10l509,1052r5,-5l514,1042r5,-5l519,1032r9,-9l528,1018r5,-5l533,1008r5,-4l538,999r10,-10l548,984r4,-4l552,975r10,-10l562,960r5,-4l567,951r5,-5l572,941r9,-9l581,927r5,-5l586,917r5,-5l591,908r9,-10l600,893r5,-5l605,884r5,-5l610,874r10,-10l620,860r4,-5l624,850r5,-5l629,840r10,-9l639,826r5,-5l644,816r9,-9l653,802r5,-5l658,792r5,-4l663,783r9,-10l672,768r5,-4l677,759r5,-5l682,749r10,-9l692,735r4,-5l696,725r5,-5l701,716r10,-10l711,701r5,-5l716,692r9,-10l725,677r5,-5l730,668r5,-5l735,658r9,-10l744,644r5,-5l749,634r5,-5l754,624r10,-9l764,610r4,-5l768,600r5,-4l773,591r10,-10l783,576r5,-4l788,567r9,-10l797,552r5,-4l802,543r5,-5l807,533r9,-9l816,519r5,-5l821,509r5,-5l826,500r10,-10l836,485r4,-5l840,476r5,-5l845,466r10,-10l855,452r5,-5l860,442r9,-10l869,428r5,-5l874,418r5,-5l879,408r9,-9l888,394r5,-5l893,384r5,-5l898,375r10,-10l908,360r4,-5l912,351r5,-5l917,341r10,-10l927,327r5,-5l932,317r9,-10l941,303r5,-5l946,293r5,-5l951,283r9,-9l960,269r5,-5l965,259r5,-4l970,250r10,-10l980,235r4,-4l984,226r5,-5l989,216r10,-9l999,202r5,-5l1004,192r9,-9l1013,178r5,-5l1018,168r5,-5l1023,159r9,-10l1032,144r5,-5l1037,135r5,-5l1042,125r10,-10l1052,111r4,-5l1056,101r5,-5l1061,91r10,-9l1071,77r5,-5l1076,67r9,-9l1085,53r5,-5l1090,43r5,-4l1095,34r9,-10l1104,19r5,-4l1109,10r5,-5l1114,e" filled="f" strokeweight="0">
                    <v:path arrowok="t" o:connecttype="custom" o:connectlocs="15,1911;34,1878;58,1839;77,1805;96,1772;116,1738;135,1705;154,1671;173,1637;192,1604;212,1570;231,1537;250,1503;274,1465;293,1431;312,1397;332,1364;351,1330;370,1297;389,1263;408,1229;428,1196;447,1162;466,1129;490,1090;509,1056;528,1023;548,989;567,956;586,922;605,888;624,855;644,821;663,788;682,754;701,720;725,682;744,648;764,615;783,581;802,548;821,514;840,480;860,447;879,413;898,379;917,346;941,307;960,274;980,240;999,207;1018,173;1037,139;1056,106;1076,72;1095,39;1114,5" o:connectangles="0,0,0,0,0,0,0,0,0,0,0,0,0,0,0,0,0,0,0,0,0,0,0,0,0,0,0,0,0,0,0,0,0,0,0,0,0,0,0,0,0,0,0,0,0,0,0,0,0,0,0,0,0,0,0,0,0"/>
                  </v:shape>
                  <v:shape id="Freeform 169" o:spid="_x0000_s1192" style="position:absolute;left:4906;top:1440;width:1166;height:2017;visibility:visible;mso-wrap-style:square;v-text-anchor:top" coordsize="1166,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NMYA&#10;AADcAAAADwAAAGRycy9kb3ducmV2LnhtbESPQW/CMAyF75P4D5GRuEwjBWmIdQQEmxiTuGzADzCN&#10;11Y0TkkClH8/HybtZus9v/d5tuhco64UYu3ZwGiYgSIuvK25NHDYr5+moGJCtth4JgN3irCY9x5m&#10;mFt/42+67lKpJIRjjgaqlNpc61hU5DAOfUss2o8PDpOsodQ24E3CXaPHWTbRDmuWhgpbequoOO0u&#10;zoA9j57fN8uv6emjxuPL6hCax25rzKDfLV9BJerSv/nv+tMK/kR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INMYAAADcAAAADwAAAAAAAAAAAAAAAACYAgAAZHJz&#10;L2Rvd25yZXYueG1sUEsFBgAAAAAEAAQA9QAAAIsDAAAAAA==&#10;" path="m,2017r,-5l5,2007r4,-4l9,1998r5,-5l14,1988r5,-5l19,1979r10,-10l29,1964r4,-5l33,1955r10,-10l43,1940r5,-5l48,1931r5,-5l53,1921r9,-10l62,1907r5,-5l67,1897r5,-5l72,1887r9,-9l81,1873r5,-5l86,1863r10,-9l96,1849r5,-5l101,1839r4,-5l105,1830r10,-10l115,1815r5,-5l120,1806r5,-5l125,1796r9,-10l134,1782r5,-5l139,1772r10,-10l149,1758r4,-5l153,1748r5,-5l158,1738r10,-9l168,1724r5,-5l173,1714r4,-4l177,1705r10,-10l187,1690r5,-4l192,1681r5,-5l197,1671r9,-9l206,1657r5,-5l211,1647r10,-9l221,1633r4,-5l225,1623r5,-5l230,1614r10,-10l240,1599r5,-5l245,1590r4,-5l249,1580r10,-10l259,1566r5,-5l264,1556r9,-10l273,1542r5,-5l278,1532r5,-5l283,1522r10,-9l293,1508r4,-5l297,1498r5,-4l302,1489r10,-10l312,1474r5,-4l317,1465r4,-5l321,1455r10,-9l331,1441r5,-5l336,1431r9,-9l345,1417r5,-5l350,1407r5,-5l355,1398r10,-10l365,1383r4,-5l369,1374r5,-5l374,1364r10,-10l384,1350r5,-5l389,1340r9,-10l398,1326r5,-5l403,1316r5,-5l408,1306r9,-9l417,1292r5,-5l422,1282r5,-4l427,1273r10,-10l437,1258r4,-4l441,1249r10,-10l451,1234r5,-4l456,1225r5,-5l461,1215r9,-9l470,1201r5,-5l475,1191r5,-5l480,1182r9,-10l489,1167r5,-5l494,1158r5,-5l499,1148r10,-10l509,1134r4,-5l513,1124r10,-10l523,1109r5,-4l528,1100r5,-5l533,1090r9,-9l542,1076r5,-5l547,1066r5,-5l552,1057r9,-10l561,1042r5,-5l566,1033r10,-10l576,1018r5,-5l581,1009r4,-5l585,999r10,-10l595,985r5,-5l600,975r5,-5l605,965r9,-9l614,951r5,-5l619,941r5,-4l624,932r9,-10l633,917r5,-4l638,908r10,-10l648,893r5,-4l653,884r4,-5l657,874r10,-9l667,860r5,-5l672,850r5,-5l677,841r9,-10l686,826r5,-5l691,817r10,-10l701,802r4,-5l705,793r5,-5l710,783r10,-10l720,769r5,-5l725,759r4,-5l729,749r10,-9l739,735r5,-5l744,725r9,-9l753,711r5,-5l758,701r5,-4l763,692r10,-10l773,677r4,-4l777,668r5,-5l782,658r10,-9l792,644r5,-5l797,634r4,-5l801,625r10,-10l811,610r5,-5l816,601r9,-10l825,586r5,-5l830,577r5,-5l835,567r10,-10l845,553r4,-5l849,543r5,-5l854,533r10,-9l864,519r5,-5l869,509r9,-9l878,495r5,-5l883,485r5,-4l888,476r9,-10l897,461r5,-4l902,452r5,-5l907,442r10,-9l917,428r4,-5l921,418r5,-5l926,409r10,-10l936,394r5,-5l941,384r9,-9l950,370r5,-5l955,360r5,-4l960,351r9,-10l969,336r5,-4l974,327r5,-5l979,317r10,-9l989,303r4,-5l993,293r10,-9l1003,279r5,-5l1008,269r5,-5l1013,260r9,-10l1022,245r5,-5l1027,236r5,-5l1032,226r9,-10l1041,212r5,-5l1046,202r10,-10l1056,188r5,-5l1061,178r4,-5l1065,168r10,-9l1075,154r5,-5l1080,144r5,-4l1085,135r9,-10l1094,120r5,-4l1099,111r5,-5l1104,101r9,-9l1113,87r5,-5l1118,77r10,-9l1128,63r5,-5l1133,53r4,-5l1137,44r10,-10l1147,29r5,-5l1152,20r5,-5l1157,10,1166,e" filled="f" strokeweight="0">
                    <v:path arrowok="t" o:connecttype="custom" o:connectlocs="14,1993;33,1959;53,1926;72,1892;96,1854;115,1820;134,1786;153,1753;173,1719;192,1686;211,1652;230,1618;249,1585;273,1546;293,1513;312,1479;331,1446;350,1412;369,1378;389,1345;408,1311;427,1278;451,1239;470,1206;489,1172;509,1138;528,1105;547,1071;566,1037;585,1004;605,970;624,937;648,898;667,865;686,831;705,797;725,764;744,730;763,697;782,663;801,629;825,591;845,557;864,524;883,490;902,457;921,423;941,389;960,356;979,322;1003,284;1022,250;1041,216;1061,183;1080,149;1099,116;1118,82;1137,48;1157,15" o:connectangles="0,0,0,0,0,0,0,0,0,0,0,0,0,0,0,0,0,0,0,0,0,0,0,0,0,0,0,0,0,0,0,0,0,0,0,0,0,0,0,0,0,0,0,0,0,0,0,0,0,0,0,0,0,0,0,0,0,0,0"/>
                  </v:shape>
                  <v:shape id="Freeform 170" o:spid="_x0000_s1193" style="position:absolute;left:5040;top:1440;width:1095;height:1892;visibility:visible;mso-wrap-style:square;v-text-anchor:top" coordsize="109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KssUA&#10;AADcAAAADwAAAGRycy9kb3ducmV2LnhtbESPQYvCMBCF74L/IYzgRdZ0FUSrUURYEBTUKuweZ5ux&#10;LTaT0kSt/94IgrcZ3pv3vZktGlOKG9WusKzgux+BIE6tLjhTcDr+fI1BOI+ssbRMCh7kYDFvt2YY&#10;a3vnA90Sn4kQwi5GBbn3VSylS3My6Pq2Ig7a2dYGfVjrTOoa7yHclHIQRSNpsOBAyLGiVU7pJbma&#10;wE0Ovf0wlZvl7m/yv/st3HE7HCvV7TTLKQhPjf+Y39drHeqPJvB6Jk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EqyxQAAANwAAAAPAAAAAAAAAAAAAAAAAJgCAABkcnMv&#10;ZG93bnJldi54bWxQSwUGAAAAAAQABAD1AAAAigMAAAAA&#10;" path="m,1892r10,-9l10,1878r5,-5l15,1868r4,-5l19,1858r10,-9l29,1844r5,-5l34,1834r5,-4l39,1825r9,-10l48,1810r5,-4l53,1801r10,-10l63,1786r4,-4l67,1777r5,-5l72,1767r10,-9l82,1753r5,-5l87,1743r4,-5l91,1734r10,-10l101,1719r5,-5l106,1710r5,-5l111,1700r9,-10l120,1686r5,-5l125,1676r10,-10l135,1662r4,-5l139,1652r5,-5l144,1642r10,-9l154,1628r5,-5l159,1618r4,-4l163,1609r10,-10l173,1594r5,-4l178,1585r9,-10l187,1570r5,-4l192,1561r5,-5l197,1551r10,-9l207,1537r4,-5l211,1527r5,-5l216,1518r10,-10l226,1503r5,-5l231,1494r4,-5l235,1484r10,-10l245,1470r5,-5l250,1460r9,-10l259,1446r5,-5l264,1436r5,-5l269,1426r10,-9l279,1412r4,-5l283,1402r5,-4l288,1393r10,-10l298,1378r5,-4l303,1369r9,-10l312,1354r5,-4l317,1345r5,-5l322,1335r9,-9l331,1321r5,-5l336,1311r5,-5l341,1302r10,-10l351,1287r4,-5l355,1278r10,-10l365,1263r5,-5l370,1254r5,-5l375,1244r9,-10l384,1230r5,-5l389,1220r5,-5l394,1210r9,-9l403,1196r5,-5l408,1186r5,-4l413,1177r10,-10l423,1162r4,-4l427,1153r10,-10l437,1138r5,-4l442,1129r5,-5l447,1119r9,-10l456,1105r5,-5l461,1095r5,-5l466,1085r9,-9l475,1071r5,-5l480,1061r10,-9l490,1047r5,-5l495,1037r4,-4l499,1028r10,-10l509,1013r5,-4l514,1004r5,-5l519,994r9,-9l528,980r5,-5l533,970r5,-5l538,961r9,-10l547,946r5,-5l552,937r10,-10l562,922r5,-5l567,913r4,-5l571,903r10,-10l581,889r5,-5l586,879r5,-5l591,869r9,-9l600,855r5,-5l605,845r10,-9l615,831r4,-5l619,821r5,-4l624,812r10,-10l634,797r5,-4l639,788r4,-5l643,778r10,-9l653,764r5,-5l658,754r9,-9l667,740r5,-5l672,730r5,-5l677,721r10,-10l687,706r4,-5l691,697r5,-5l696,687r10,-10l706,673r5,-5l711,663r4,-5l715,653r10,-9l725,639r5,-5l730,629r9,-9l739,615r5,-5l744,605r5,-4l749,596r10,-10l759,581r4,-4l763,572r5,-5l768,562r10,-9l778,548r5,-5l783,538r9,-9l792,524r5,-5l797,514r5,-5l802,505r9,-10l811,490r5,-5l816,481r5,-5l821,471r10,-10l831,457r4,-5l835,447r5,-5l840,437r10,-9l850,423r5,-5l855,413r9,-9l864,399r5,-5l869,389r5,-5l874,380r9,-10l883,365r5,-5l888,356r5,-5l893,346r10,-10l903,332r4,-5l907,322r10,-10l917,308r5,-5l922,298r5,-5l927,288r9,-9l936,274r5,-5l941,264r5,-4l946,255r9,-10l955,240r5,-4l960,231r10,-10l970,216r5,-4l975,207r4,-5l979,197r10,-9l989,183r5,-5l994,173r5,-5l999,164r9,-10l1008,149r5,-5l1013,140r5,-5l1018,130r9,-10l1027,116r5,-5l1032,106r10,-10l1042,92r5,-5l1047,82r4,-5l1051,72r10,-9l1061,58r5,-5l1066,48r5,-4l1071,39r9,-10l1080,24r5,-4l1085,15,1095,5r,-5e" filled="f" strokeweight="0">
                    <v:path arrowok="t" o:connecttype="custom" o:connectlocs="19,1863;39,1830;63,1791;82,1758;101,1724;120,1690;139,1657;159,1623;178,1590;197,1556;216,1522;235,1489;259,1450;279,1417;298,1383;317,1350;336,1316;355,1282;375,1249;394,1215;413,1182;437,1143;456,1109;475,1076;495,1042;514,1009;533,975;552,941;571,908;591,874;615,836;634,802;653,769;672,735;691,701;711,668;730,634;749,601;768,567;792,529;811,495;831,461;850,428;869,394;888,360;907,327;927,293;946,260;970,221;989,188;1008,154;1027,120;1047,87;1066,53;1085,20" o:connectangles="0,0,0,0,0,0,0,0,0,0,0,0,0,0,0,0,0,0,0,0,0,0,0,0,0,0,0,0,0,0,0,0,0,0,0,0,0,0,0,0,0,0,0,0,0,0,0,0,0,0,0,0,0,0,0"/>
                  </v:shape>
                  <v:shape id="Freeform 171" o:spid="_x0000_s1194" style="position:absolute;left:5069;top:1440;width:1128;height:1955;visibility:visible;mso-wrap-style:square;v-text-anchor:top" coordsize="112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28MA&#10;AADcAAAADwAAAGRycy9kb3ducmV2LnhtbESPQU/DMAyF75P4D5GRuG3pQGLQLZsqEBLXDThwsxqT&#10;VEucqglt4dfPByRutt7ze593hzkGNdKQu8QG1qsKFHGbbMfOwPvby/IBVC7IFkNiMvBDGQ77q8UO&#10;a5smPtJ4Kk5JCOcaDfhS+lrr3HqKmFepJxbtKw0Ri6yD03bAScJj0LdVda8jdiwNHnt68tSeT9/R&#10;wMfGfrouNKP+PbsU7p4fg2+LMTfXc7MFVWgu/+a/61cr+BvBl2dkAr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28MAAADcAAAADwAAAAAAAAAAAAAAAACYAgAAZHJzL2Rv&#10;d25yZXYueG1sUEsFBgAAAAAEAAQA9QAAAIgDAAAAAA==&#10;" path="m,1955r,-5l5,1945r,-5l10,1935r4,-4l14,1926r5,-5l19,1916r5,-5l24,1907r10,-10l34,1892r4,-5l38,1883r5,-5l43,1873r10,-10l53,1858r5,-4l58,1849r4,-5l62,1839r10,-9l72,1825r5,-5l77,1815r9,-9l86,1801r5,-5l91,1791r5,-5l96,1782r10,-10l106,1767r4,-5l110,1758r5,-5l115,1748r10,-10l125,1734r5,-5l130,1724r9,-10l139,1710r5,-5l144,1700r5,-5l149,1690r9,-9l158,1676r5,-5l163,1666r5,-4l168,1657r10,-10l178,1642r4,-4l182,1633r5,-5l187,1623r10,-9l197,1609r5,-5l202,1599r9,-9l211,1585r5,-5l216,1575r5,-5l221,1566r9,-10l230,1551r5,-5l235,1542r5,-5l240,1532r10,-10l250,1518r4,-5l254,1508r5,-5l259,1498r10,-9l269,1484r5,-5l274,1474r9,-9l283,1460r5,-5l288,1450r5,-4l293,1441r9,-10l302,1426r5,-4l307,1417r5,-5l312,1407r10,-9l322,1393r4,-5l326,1383r10,-9l336,1369r5,-5l341,1359r5,-5l346,1350r9,-10l355,1335r5,-5l360,1326r5,-5l365,1316r9,-10l374,1302r5,-5l379,1292r5,-5l384,1282r10,-9l394,1268r4,-5l398,1258r10,-9l408,1244r5,-5l413,1234r5,-4l418,1225r9,-10l427,1210r5,-4l432,1201r5,-5l437,1191r9,-9l446,1177r5,-5l451,1167r5,-5l456,1158r10,-10l466,1143r4,-5l470,1134r10,-10l480,1119r5,-5l485,1109r5,-4l490,1100r9,-10l499,1085r5,-4l504,1076r5,-5l509,1066r9,-9l518,1052r5,-5l523,1042r10,-9l533,1028r5,-5l538,1018r4,-5l542,1009r10,-10l552,994r5,-5l557,985r5,-5l562,975r9,-10l571,961r5,-5l576,951r5,-5l581,941r9,-9l590,927r5,-5l595,917r10,-9l605,903r5,-5l610,893r4,-4l614,884r10,-10l624,869r5,-4l629,860r5,-5l634,850r9,-9l643,836r5,-5l648,826r10,-9l658,812r4,-5l662,802r5,-5l667,793r10,-10l677,778r5,-5l682,769r4,-5l686,759r10,-10l696,745r5,-5l701,735r5,-5l706,725r9,-9l715,711r5,-5l720,701r10,-9l730,687r4,-5l734,677r5,-4l739,668r10,-10l749,653r5,-4l754,644r4,-5l758,634r10,-9l768,620r5,-5l773,610r5,-5l778,601r9,-10l787,586r5,-5l792,577r10,-10l802,562r4,-5l806,553r5,-5l811,543r10,-10l821,529r5,-5l826,519r4,-5l830,509r10,-9l840,495r5,-5l845,485r9,-9l854,471r5,-5l859,461r5,-4l864,452r10,-10l874,437r4,-4l878,428r5,-5l883,418r10,-9l893,404r5,-5l898,394r4,-5l902,384r10,-9l912,370r5,-5l917,360r9,-9l926,346r5,-5l931,336r5,-4l936,327r10,-10l946,312r4,-4l950,303r5,-5l955,293r10,-9l965,279r5,-5l970,269r4,-5l974,260r10,-10l984,245r5,-5l989,236r9,-10l998,221r5,-5l1003,212r5,-5l1008,202r10,-10l1018,188r4,-5l1022,178r5,-5l1027,168r10,-9l1037,154r5,-5l1042,144r9,-9l1051,130r5,-5l1056,120r5,-4l1061,111r9,-10l1070,96r5,-4l1075,87r5,-5l1080,77r10,-9l1090,63r4,-5l1094,53r5,-5l1099,44r10,-10l1109,29r5,-5l1114,20r9,-10l1123,5r5,-5e" filled="f" strokeweight="0">
                    <v:path arrowok="t" o:connecttype="custom" o:connectlocs="14,1931;34,1897;53,1863;72,1830;91,1796;110,1762;130,1729;149,1695;168,1662;187,1628;211,1590;230,1556;250,1522;269,1489;288,1455;307,1422;326,1388;346,1354;365,1321;384,1287;408,1249;427,1215;446,1182;466,1148;485,1114;504,1081;523,1047;542,1013;562,980;581,946;605,908;624,874;643,841;662,807;682,773;701,740;720,706;739,673;758,639;778,605;802,567;821,533;840,500;859,466;878,433;898,399;917,365;936,332;955,298;974,264;998,226;1018,192;1037,159;1056,125;1075,92;1094,58;1114,24" o:connectangles="0,0,0,0,0,0,0,0,0,0,0,0,0,0,0,0,0,0,0,0,0,0,0,0,0,0,0,0,0,0,0,0,0,0,0,0,0,0,0,0,0,0,0,0,0,0,0,0,0,0,0,0,0,0,0,0,0"/>
                  </v:shape>
                  <v:shape id="Freeform 172" o:spid="_x0000_s1195" style="position:absolute;left:5083;top:1455;width:1167;height:2021;visibility:visible;mso-wrap-style:square;v-text-anchor:top" coordsize="116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NScMA&#10;AADcAAAADwAAAGRycy9kb3ducmV2LnhtbERPS2sCMRC+C/6HMAVvmnWRqlujSKlgLwUfF2/DZtyk&#10;3UyWTVa3/fVNoeBtPr7nrDa9q8WN2mA9K5hOMhDEpdeWKwXn0268ABEissbaMyn4pgCb9XCwwkL7&#10;Ox/odoyVSCEcClRgYmwKKUNpyGGY+IY4cVffOowJtpXULd5TuKtlnmXP0qHl1GCwoVdD5dexcwo+&#10;fjozewtLzOznZYH2/J5f9UWp0VO/fQERqY8P8b97r9P8+RT+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vNScMAAADcAAAADwAAAAAAAAAAAAAAAACYAgAAZHJzL2Rv&#10;d25yZXYueG1sUEsFBgAAAAAEAAQA9QAAAIgDAAAAAA==&#10;" path="m,2021r5,-5l5,2012r5,-5l10,2002r10,-10l20,1988r4,-5l24,1978r5,-5l29,1968r10,-9l39,1954r5,-5l44,1944r9,-9l53,1930r5,-5l58,1920r5,-4l63,1911r9,-10l72,1896r5,-4l77,1887r5,-5l82,1877r10,-9l92,1863r4,-5l96,1853r5,-5l101,1843r10,-9l111,1829r5,-5l116,1819r9,-9l125,1805r5,-5l130,1795r5,-4l135,1786r9,-10l144,1771r5,-4l149,1762r5,-5l154,1752r10,-9l164,1738r4,-5l168,1728r5,-5l173,1719r10,-10l183,1704r5,-5l188,1695r9,-10l197,1680r5,-5l202,1671r5,-5l207,1661r9,-10l216,1647r5,-5l221,1637r5,-5l226,1627r10,-9l236,1613r4,-5l240,1603r5,-4l245,1594r10,-10l255,1579r5,-4l260,1570r9,-10l269,1555r5,-4l274,1546r5,-5l279,1536r9,-9l288,1522r5,-5l293,1512r5,-5l298,1503r10,-10l308,1488r4,-5l312,1479r5,-5l317,1469r10,-10l327,1455r5,-5l332,1445r9,-10l341,1431r5,-5l346,1421r5,-5l351,1411r9,-9l360,1397r5,-5l365,1387r5,-4l370,1378r10,-10l380,1363r4,-4l384,1354r5,-5l389,1344r10,-9l399,1330r5,-5l404,1320r9,-9l413,1306r5,-5l418,1296r5,-5l423,1287r9,-10l432,1272r5,-5l437,1263r5,-5l442,1253r10,-10l452,1239r4,-5l456,1229r5,-5l461,1219r10,-9l471,1205r5,-5l476,1195r9,-9l485,1181r5,-5l490,1171r5,-4l495,1162r9,-10l504,1147r5,-4l509,1138r5,-5l514,1128r10,-9l524,1114r4,-5l528,1104r5,-5l533,1094r10,-9l543,1080r5,-5l548,1070r9,-9l557,1056r5,-5l562,1046r5,-4l567,1037r9,-10l576,1022r5,-4l581,1013r5,-5l586,1003r10,-9l596,989r4,-5l600,979r5,-5l605,970r10,-10l615,955r5,-5l620,946r4,-5l624,936r10,-10l634,922r5,-5l639,912r9,-10l648,898r5,-5l653,888r5,-5l658,878r10,-9l668,864r4,-5l672,854r5,-4l677,845r10,-10l687,830r5,-4l692,821r4,-5l696,811r10,-9l706,797r5,-5l711,787r9,-9l720,773r5,-5l725,763r5,-5l730,754r10,-10l740,739r4,-5l744,730r5,-5l749,720r10,-10l759,706r5,-5l764,696r4,-5l768,686r10,-9l778,672r5,-5l783,662r9,-9l792,648r5,-5l797,638r5,-4l802,629r10,-10l812,614r4,-4l816,605r5,-5l821,595r10,-9l831,581r5,-5l836,571r4,-5l840,562r10,-10l850,547r5,-5l855,538r9,-10l864,523r5,-5l869,514r5,-5l874,504r10,-10l884,490r4,-5l888,480r5,-5l893,470r10,-9l903,456r5,-5l908,446r4,-4l912,437r10,-10l922,422r5,-4l927,413r9,-10l936,398r5,-4l941,389r5,-5l946,379r10,-10l956,365r4,-5l960,355r5,-5l965,345r10,-9l975,331r5,-5l980,321r4,-4l984,312r10,-10l994,297r5,-4l999,288r9,-10l1008,273r5,-4l1013,264r5,-5l1018,254r10,-9l1028,240r4,-5l1032,230r5,-5l1037,221r10,-10l1047,206r5,-5l1052,197r4,-5l1056,187r10,-10l1066,173r5,-5l1071,163r9,-10l1080,149r5,-5l1085,139r5,-5l1090,129r10,-9l1100,115r4,-5l1104,105r5,-4l1109,96r10,-10l1119,81r5,-4l1124,72r4,-5l1128,62r10,-9l1138,48r5,-5l1143,38r9,-9l1152,24r5,-5l1157,14r5,-5l1162,5r5,-5e" filled="f" strokeweight="0">
                    <v:path arrowok="t" o:connecttype="custom" o:connectlocs="20,1992;39,1959;58,1925;77,1892;96,1858;116,1824;135,1791;154,1757;173,1723;197,1685;216,1651;236,1618;255,1584;274,1551;293,1517;312,1483;332,1450;351,1416;370,1383;389,1349;413,1311;432,1277;452,1243;471,1210;490,1176;509,1143;528,1109;548,1075;567,1042;586,1008;605,974;624,941;648,902;668,869;687,835;706,802;725,768;744,734;764,701;783,667;802,634;821,600;840,566;864,528;884,494;903,461;922,427;941,394;960,360;980,326;999,293;1018,259;1037,225;1056,192;1080,153;1100,120;1119,86;1138,53;1157,19" o:connectangles="0,0,0,0,0,0,0,0,0,0,0,0,0,0,0,0,0,0,0,0,0,0,0,0,0,0,0,0,0,0,0,0,0,0,0,0,0,0,0,0,0,0,0,0,0,0,0,0,0,0,0,0,0,0,0,0,0,0,0"/>
                  </v:shape>
                  <v:shape id="Freeform 173" o:spid="_x0000_s1196" style="position:absolute;left:5146;top:1469;width:1157;height:2007;visibility:visible;mso-wrap-style:square;v-text-anchor:top" coordsize="1157,2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AYsEA&#10;AADcAAAADwAAAGRycy9kb3ducmV2LnhtbERPTYvCMBC9C/6HMIIX0dSCrlSjiCCIe9LdBY9DM9t2&#10;bSYlibX++40geJvH+5zVpjO1aMn5yrKC6SQBQZxbXXGh4PtrP16A8AFZY22ZFDzIw2bd760w0/bO&#10;J2rPoRAxhH2GCsoQmkxKn5dk0E9sQxy5X+sMhghdIbXDeww3tUyTZC4NVhwbSmxoV1J+Pd+MgvwP&#10;91j9jC6uNYn+nPp5OjsdlRoOuu0SRKAuvMUv90HH+R8pP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AGLBAAAA3AAAAA8AAAAAAAAAAAAAAAAAmAIAAGRycy9kb3du&#10;cmV2LnhtbFBLBQYAAAAABAAEAPUAAACGAwAAAAA=&#10;" path="m,2007r,-5l5,1998r4,-5l9,1988r5,-5l14,1978r5,-4l19,1969r10,-10l29,1954r4,-4l33,1945r10,-10l43,1930r5,-4l48,1921r5,-5l53,1911r9,-9l62,1897r5,-5l67,1887r5,-5l72,1878r9,-10l81,1863r5,-5l86,1854r10,-10l96,1839r5,-5l101,1829r4,-4l105,1820r10,-10l115,1805r5,-4l120,1796r5,-5l125,1786r9,-9l134,1772r5,-5l139,1762r5,-5l144,1753r9,-10l153,1738r5,-5l158,1729r10,-10l168,1714r5,-5l173,1705r4,-5l177,1695r10,-10l187,1681r5,-5l192,1671r5,-5l197,1661r9,-9l206,1647r5,-5l211,1637r10,-9l221,1623r4,-5l225,1613r5,-4l230,1604r10,-10l240,1589r5,-4l245,1580r4,-5l249,1570r10,-9l259,1556r5,-5l264,1546r5,-5l269,1537r9,-10l278,1522r5,-5l283,1513r10,-10l293,1498r4,-5l297,1489r5,-5l302,1479r10,-10l312,1465r5,-5l317,1455r4,-5l321,1445r10,-9l331,1431r5,-5l336,1421r9,-9l345,1407r5,-5l350,1397r5,-4l355,1388r10,-10l365,1373r4,-4l369,1364r5,-5l374,1354r10,-9l384,1340r5,-5l389,1330r9,-9l398,1316r5,-5l403,1306r5,-5l408,1297r9,-10l417,1282r5,-5l422,1273r5,-5l427,1263r10,-10l437,1249r4,-5l441,1239r5,-5l446,1229r10,-9l456,1215r5,-5l461,1205r9,-9l470,1191r5,-5l475,1181r5,-4l480,1172r9,-10l489,1157r5,-4l494,1148r5,-5l499,1138r10,-9l509,1124r4,-5l513,1114r10,-9l523,1100r5,-5l528,1090r5,-5l533,1080r9,-9l542,1066r5,-5l547,1056r5,-4l552,1047r9,-10l561,1032r5,-4l566,1023r5,-5l571,1013r10,-9l581,999r4,-5l585,989r10,-9l595,975r5,-5l600,965r5,-5l605,956r9,-10l614,941r5,-5l619,932r5,-5l624,922r9,-10l633,908r5,-5l638,898r10,-10l648,884r5,-5l653,874r4,-5l657,864r10,-9l667,850r5,-5l672,840r5,-4l677,831r9,-10l686,816r5,-4l691,807r10,-10l701,792r4,-4l705,783r5,-5l710,773r10,-9l720,759r5,-5l725,749r4,-5l729,740r10,-10l739,725r5,-5l744,716r5,-5l749,706r9,-10l758,692r5,-5l763,682r10,-10l773,668r4,-5l777,658r5,-5l782,648r10,-9l792,634r5,-5l797,624r4,-4l801,615r10,-10l811,600r5,-4l816,591r9,-10l825,576r5,-4l830,567r5,-5l835,557r10,-9l845,543r4,-5l849,533r5,-5l854,524r10,-10l864,509r5,-5l869,500r4,-5l873,490r10,-10l883,476r5,-5l888,466r9,-10l897,452r5,-5l902,442r5,-5l907,432r10,-9l917,418r4,-5l921,408r5,-4l926,399r10,-10l936,384r5,-4l941,375r9,-10l950,360r5,-5l955,351r5,-5l960,341r9,-10l969,327r5,-5l974,317r5,-5l979,307r10,-9l989,293r4,-5l993,283r10,-9l1003,269r5,-5l1008,259r5,-4l1013,250r9,-10l1022,235r5,-4l1027,226r5,-5l1032,216r9,-9l1041,202r5,-5l1046,192r5,-5l1051,183r10,-10l1061,168r4,-5l1065,159r10,-10l1075,144r5,-5l1080,135r5,-5l1085,125r9,-10l1094,111r5,-5l1099,101r5,-5l1104,91r9,-9l1113,77r5,-5l1118,67r10,-9l1128,53r5,-5l1133,43r4,-4l1137,34r10,-10l1147,19r5,-4l1152,10r5,-5l1157,e" filled="f" strokeweight="0">
                    <v:path arrowok="t" o:connecttype="custom" o:connectlocs="14,1983;33,1950;53,1916;72,1882;96,1844;115,1810;134,1777;153,1743;173,1709;192,1676;211,1642;230,1609;249,1575;269,1541;293,1503;312,1469;331,1436;350,1402;369,1369;389,1335;408,1301;427,1268;446,1234;470,1196;489,1162;509,1129;528,1095;547,1061;566,1028;585,994;605,960;624,927;648,888;667,855;686,821;705,788;725,754;744,720;763,687;782,653;801,620;825,581;845,548;864,514;883,480;902,447;921,413;941,380;960,346;979,312;1003,274;1022,240;1041,207;1061,173;1080,139;1099,106;1118,72;1137,39;1157,5" o:connectangles="0,0,0,0,0,0,0,0,0,0,0,0,0,0,0,0,0,0,0,0,0,0,0,0,0,0,0,0,0,0,0,0,0,0,0,0,0,0,0,0,0,0,0,0,0,0,0,0,0,0,0,0,0,0,0,0,0,0,0"/>
                  </v:shape>
                  <v:shape id="Freeform 174" o:spid="_x0000_s1197" style="position:absolute;left:5203;top:1565;width:1109;height:1921;visibility:visible;mso-wrap-style:square;v-text-anchor:top" coordsize="1109,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ZgsMA&#10;AADcAAAADwAAAGRycy9kb3ducmV2LnhtbERPTWvCQBC9F/oflil4q5tEsRJdpQoWWzy0GvA6ZKdJ&#10;MDsbdrcm/vtuQehtHu9zluvBtOJKzjeWFaTjBARxaXXDlYLitHueg/ABWWNrmRTcyMN69fiwxFzb&#10;nr/oegyViCHsc1RQh9DlUvqyJoN+bDviyH1bZzBE6CqpHfYx3LQyS5KZNNhwbKixo21N5eX4YxQc&#10;3my2+0g3xeFd9+fCTS+3T1soNXoaXhcgAg3hX3x373Wc/zK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BZgsMAAADcAAAADwAAAAAAAAAAAAAAAACYAgAAZHJzL2Rv&#10;d25yZXYueG1sUEsFBgAAAAAEAAQA9QAAAIgDAAAAAA==&#10;" path="m,1921r,-5l5,1911r,-5l10,1902r5,-5l15,1892r5,-5l20,1882r9,-9l29,1868r5,-5l34,1858r5,-4l39,1849r9,-10l48,1834r5,-4l53,1825r5,-5l58,1815r10,-9l68,1801r4,-5l72,1791r10,-9l82,1777r5,-5l87,1767r5,-5l92,1758r9,-10l101,1743r5,-5l106,1733r5,-4l111,1724r9,-10l120,1709r5,-4l125,1700r10,-10l135,1685r5,-4l140,1676r4,-5l144,1666r10,-9l154,1652r5,-5l159,1642r5,-5l164,1633r9,-10l173,1618r5,-5l178,1609r10,-10l188,1594r4,-5l192,1585r5,-5l197,1575r10,-10l207,1561r5,-5l212,1551r4,-5l216,1541r10,-9l226,1527r5,-5l231,1517r9,-9l240,1503r5,-5l245,1493r5,-4l250,1484r10,-10l260,1469r4,-4l264,1460r5,-5l269,1450r10,-9l279,1436r5,-5l284,1426r9,-9l293,1412r5,-5l298,1402r5,-5l303,1393r9,-10l312,1378r5,-5l317,1369r5,-5l322,1359r10,-10l332,1345r4,-5l336,1335r5,-5l341,1325r10,-9l351,1311r5,-5l356,1301r9,-9l365,1287r5,-5l370,1277r5,-4l375,1268r9,-10l384,1253r5,-4l389,1244r5,-5l394,1234r10,-9l404,1220r4,-5l408,1210r10,-9l418,1196r5,-5l423,1186r5,-5l428,1177r9,-10l437,1162r5,-5l442,1153r5,-5l447,1143r9,-10l456,1129r5,-5l461,1119r10,-10l471,1105r5,-5l476,1095r4,-5l480,1085r10,-9l490,1071r5,-5l495,1061r5,-4l500,1052r9,-10l509,1037r5,-4l514,1028r10,-10l524,1013r4,-4l528,1004r5,-5l533,994r10,-10l543,980r5,-5l548,970r4,-5l552,960r10,-9l562,946r5,-5l567,936r9,-9l576,922r5,-5l581,912r5,-4l586,903r10,-10l596,888r4,-4l600,879r5,-5l605,869r10,-9l615,855r5,-5l620,845r9,-9l629,831r5,-5l634,821r5,-5l639,812r9,-10l648,797r5,-5l653,788r5,-5l658,778r10,-10l668,764r4,-5l672,754r10,-10l682,740r5,-5l687,730r5,-5l692,720r9,-9l701,706r5,-5l706,696r5,-4l711,687r9,-10l720,672r5,-4l725,663r10,-10l735,648r5,-4l740,639r4,-5l744,629r10,-9l754,615r5,-5l759,605r5,-5l764,596r9,-10l773,581r5,-5l778,572r10,-10l788,557r4,-5l792,548r5,-5l797,538r10,-10l807,524r5,-5l812,514r4,-5l816,504r10,-9l826,490r5,-5l831,480r5,-4l836,471r9,-10l845,456r5,-4l850,447r10,-10l860,432r4,-4l864,423r5,-5l869,413r10,-9l879,399r5,-5l884,389r4,-5l888,380r10,-10l898,365r5,-5l903,356r9,-10l912,341r5,-5l917,332r5,-5l922,322r10,-10l932,308r4,-5l936,298r5,-5l941,288r10,-9l951,274r5,-5l956,264r9,-9l965,250r5,-5l970,240r5,-5l975,231r9,-10l984,216r5,-5l989,207r5,-5l994,197r10,-10l1004,183r4,-5l1008,173r10,-10l1018,159r5,-5l1023,149r5,-5l1028,139r9,-9l1037,125r5,-5l1042,115r5,-4l1047,106r9,-10l1056,91r5,-4l1061,82r10,-10l1071,67r5,-4l1076,58r4,-5l1080,48r10,-9l1090,34r5,-5l1095,24r5,-5l1100,15r9,-10l1109,e" filled="f" strokeweight="0">
                    <v:path arrowok="t" o:connecttype="custom" o:connectlocs="15,1897;34,1863;53,1830;72,1796;92,1762;111,1729;135,1690;154,1657;173,1623;192,1589;212,1556;231,1522;250,1489;269,1455;293,1417;312,1383;332,1349;351,1316;370,1282;389,1249;408,1215;428,1181;447,1148;471,1109;490,1076;509,1042;528,1009;548,975;567,941;586,908;605,874;629,836;648,802;668,768;687,735;706,701;725,668;744,634;764,600;788,562;807,528;826,495;845,461;864,428;884,394;903,360;922,327;941,293;965,255;984,221;1004,187;1023,154;1042,120;1061,87;1080,53;1100,19" o:connectangles="0,0,0,0,0,0,0,0,0,0,0,0,0,0,0,0,0,0,0,0,0,0,0,0,0,0,0,0,0,0,0,0,0,0,0,0,0,0,0,0,0,0,0,0,0,0,0,0,0,0,0,0,0,0,0,0"/>
                  </v:shape>
                  <v:shape id="Freeform 175" o:spid="_x0000_s1198" style="position:absolute;left:5247;top:1666;width:1065;height:1849;visibility:visible;mso-wrap-style:square;v-text-anchor:top" coordsize="1065,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EA8cA&#10;AADcAAAADwAAAGRycy9kb3ducmV2LnhtbESPQWvCQBCF7wX/wzIFL0U3isQSsxGRFkpbkFgJHofs&#10;NAlmZ0N2NfHfdwuF3mZ4b973Jt2OphU36l1jWcFiHoEgLq1uuFJw+nqdPYNwHllja5kU3MnBNps8&#10;pJhoO3BOt6OvRAhhl6CC2vsukdKVNRl0c9sRB+3b9gZ9WPtK6h6HEG5auYyiWBpsOBBq7GhfU3k5&#10;Xk2AHN6v8bkp8vJjeHr5HIviEttCqenjuNuA8DT6f/Pf9ZsO9dcr+H0mTC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RAPHAAAA3AAAAA8AAAAAAAAAAAAAAAAAmAIAAGRy&#10;cy9kb3ducmV2LnhtbFBLBQYAAAAABAAEAPUAAACMAwAAAAA=&#10;" path="m,1849r4,-5l4,1839r10,-10l14,1825r5,-5l19,1815r9,-10l28,1801r5,-5l33,1791r5,-5l38,1781r10,-9l48,1767r4,-5l52,1757r5,-4l57,1748r10,-10l67,1733r5,-4l72,1724r4,-5l76,1714r10,-9l86,1700r5,-5l91,1690r9,-9l100,1676r5,-5l105,1666r5,-5l110,1657r10,-10l120,1642r4,-5l124,1632r5,-4l129,1623r10,-10l139,1608r5,-4l144,1599r4,-5l148,1589r10,-9l158,1575r5,-5l163,1565r9,-9l172,1551r5,-5l177,1541r5,-5l182,1532r10,-10l192,1517r4,-5l196,1508r5,-5l201,1498r10,-10l211,1484r5,-5l216,1474r4,-5l220,1464r10,-9l230,1450r5,-5l235,1440r9,-9l244,1426r5,-5l249,1416r5,-4l254,1407r10,-10l264,1392r4,-4l268,1383r5,-5l273,1373r10,-9l283,1359r5,-5l288,1349r4,-5l292,1340r10,-10l302,1325r5,-5l307,1316r9,-10l316,1301r5,-5l321,1292r5,-5l326,1282r10,-10l336,1268r4,-5l340,1258r5,-5l345,1248r10,-9l355,1234r5,-5l360,1224r4,-4l364,1215r10,-10l374,1200r5,-4l379,1191r9,-10l388,1176r5,-4l393,1167r5,-5l398,1157r10,-9l408,1143r4,-5l412,1133r5,-5l417,1124r10,-10l427,1109r5,-5l432,1100r4,-5l436,1090r10,-10l446,1076r5,-5l451,1066r9,-10l460,1052r5,-5l465,1042r5,-5l470,1032r10,-9l480,1018r4,-5l484,1008r5,-4l489,999r10,-10l499,984r5,-4l504,975r4,-5l508,965r10,-9l518,951r5,-5l523,941r9,-9l532,927r5,-5l537,917r5,-5l542,908r10,-10l552,893r4,-5l556,883r5,-4l561,874r10,-10l571,859r5,-4l576,850r4,-5l580,840r10,-9l590,826r5,-5l595,816r5,-5l600,807r9,-10l609,792r5,-5l614,783r10,-10l624,768r4,-5l628,759r5,-5l633,749r10,-10l643,735r5,-5l648,725r4,-5l652,715r10,-9l662,701r5,-5l667,691r5,-4l672,682r9,-10l681,667r5,-4l686,658r10,-10l696,643r4,-4l700,634r5,-5l705,624r10,-9l715,610r5,-5l720,600r4,-5l724,591r10,-10l734,576r5,-5l739,567r5,-5l744,557r9,-10l753,543r5,-5l758,533r10,-10l768,519r4,-5l772,509r5,-5l777,499r10,-9l787,485r5,-5l792,475r4,-4l796,466r10,-10l806,451r5,-4l811,442r5,-5l816,432r9,-9l825,418r5,-5l830,408r10,-9l840,394r4,-5l844,384r5,-5l849,375r10,-10l859,360r5,-5l864,351r4,-5l868,341r10,-10l878,327r5,-5l883,317r5,-5l888,307r9,-9l897,293r5,-5l902,283r10,-9l912,269r4,-5l916,259r5,-4l921,250r10,-10l931,235r5,-4l936,226r4,-5l940,216r10,-9l950,202r5,-5l955,192r5,-5l960,183r9,-10l969,168r5,-5l974,158r10,-9l984,144r4,-5l988,134r5,-4l993,125r10,-10l1003,110r5,-4l1008,101r4,-5l1012,91r10,-9l1022,77r5,-5l1027,67r5,-5l1032,58r9,-10l1041,43r5,-5l1046,34r10,-10l1056,19r4,-5l1060,10r5,-5l1065,e" filled="f" strokeweight="0">
                    <v:path arrowok="t" o:connecttype="custom" o:connectlocs="19,1820;38,1786;57,1753;76,1719;100,1681;120,1647;139,1613;158,1580;177,1546;196,1512;216,1479;235,1445;254,1412;273,1378;292,1344;316,1306;336,1272;355,1239;374,1205;393,1172;412,1138;432,1104;451,1071;470,1037;489,1004;508,970;532,932;552,898;571,864;590,831;609,797;628,763;648,730;667,696;686,663;705,629;724,595;744,562;768,523;787,490;806,456;825,423;844,389;864,355;883,322;902,288;921,255;940,221;960,187;984,149;1003,115;1022,82;1041,48;1060,14" o:connectangles="0,0,0,0,0,0,0,0,0,0,0,0,0,0,0,0,0,0,0,0,0,0,0,0,0,0,0,0,0,0,0,0,0,0,0,0,0,0,0,0,0,0,0,0,0,0,0,0,0,0,0,0,0,0"/>
                  </v:shape>
                  <v:shape id="Freeform 176" o:spid="_x0000_s1199" style="position:absolute;left:5275;top:1714;width:1076;height:1858;visibility:visible;mso-wrap-style:square;v-text-anchor:top" coordsize="1076,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ofMQA&#10;AADcAAAADwAAAGRycy9kb3ducmV2LnhtbERPTWvCQBC9C/0PyxS8mU1bbSV1ldAi6kVRK70O2WmS&#10;NjsbsquJ/npXEHqbx/ucyawzlThR40rLCp6iGARxZnXJuYKv/XwwBuE8ssbKMik4k4PZ9KE3wUTb&#10;lrd02vlchBB2CSoovK8TKV1WkEEX2Zo4cD+2MegDbHKpG2xDuKnkcxy/SoMlh4YCa/ooKPvbHY2C&#10;0b79zIarcrj9/V5sXg6LdC0vqVL9xy59B+Gp8//iu3upw/y3EdyeC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KHzEAAAA3AAAAA8AAAAAAAAAAAAAAAAAmAIAAGRycy9k&#10;b3ducmV2LnhtbFBLBQYAAAAABAAEAPUAAACJAwAAAAA=&#10;" path="m,1858r,-5l5,1849r,-5l10,1839r5,-5l15,1829r5,-4l20,1820r4,-5l24,1810r10,-9l34,1796r5,-5l39,1786r9,-9l48,1772r5,-5l53,1762r5,-5l58,1753r10,-10l68,1738r4,-5l72,1729r5,-5l77,1719r10,-10l87,1705r5,-5l92,1695r9,-10l101,1681r5,-5l106,1671r5,-5l111,1661r9,-9l120,1647r5,-5l125,1637r5,-4l130,1628r10,-10l140,1613r4,-4l144,1604r10,-10l154,1589r5,-5l159,1580r5,-5l164,1570r9,-10l173,1556r5,-5l178,1546r5,-5l183,1536r9,-9l192,1522r5,-5l197,1512r10,-9l207,1498r5,-5l212,1488r4,-4l216,1479r10,-10l226,1464r5,-4l231,1455r5,-5l236,1445r9,-9l245,1431r5,-5l250,1421r10,-9l260,1407r4,-5l264,1397r5,-5l269,1388r10,-10l279,1373r5,-5l284,1364r4,-5l288,1354r10,-10l298,1340r5,-5l303,1330r9,-10l312,1316r5,-5l317,1306r5,-5l322,1296r10,-9l332,1282r4,-5l336,1272r5,-4l341,1263r10,-10l351,1248r5,-4l356,1239r4,-5l360,1229r10,-9l370,1215r5,-5l375,1205r9,-9l384,1191r5,-5l389,1181r5,-5l394,1172r10,-10l404,1157r4,-5l408,1148r5,-5l413,1138r10,-10l423,1124r5,-5l428,1114r9,-10l437,1100r5,-5l442,1090r5,-5l447,1080r9,-9l456,1066r5,-5l461,1056r5,-4l466,1047r10,-10l476,1032r4,-4l480,1023r10,-10l490,1008r5,-4l495,999r5,-5l500,989r9,-9l509,975r5,-5l514,965r5,-5l519,956r9,-10l528,941r5,-5l533,932r10,-10l543,917r5,-5l548,908r4,-5l552,898r10,-10l562,884r5,-5l567,874r5,-5l572,864r9,-9l581,850r5,-5l586,840r10,-9l596,826r4,-5l600,816r5,-5l605,807r10,-10l615,792r5,-5l620,783r4,-5l624,773r10,-10l634,759r5,-5l639,749r9,-10l648,735r5,-5l653,725r5,-5l658,715r10,-9l668,701r4,-5l672,691r5,-4l677,682r10,-10l687,667r5,-4l692,658r9,-10l701,643r5,-4l706,634r5,-5l711,624r9,-9l720,610r5,-5l725,600r5,-5l730,591r10,-10l740,576r4,-5l744,567r10,-10l754,552r5,-5l759,543r5,-5l764,533r9,-10l773,519r5,-5l778,509r5,-5l783,499r9,-9l792,485r5,-5l797,475r10,-9l807,461r5,-5l812,451r4,-4l816,442r10,-10l826,427r5,-4l831,418r5,-5l836,408r9,-9l845,394r5,-5l850,384r5,-5l855,375r9,-10l864,360r5,-5l869,351r10,-10l879,336r5,-5l884,327r4,-5l888,317r10,-10l898,303r5,-5l903,293r5,-5l908,283r9,-9l917,269r5,-5l922,259r10,-9l932,245r4,-5l936,235r5,-4l941,226r10,-10l951,211r5,-4l956,202r4,-5l960,192r10,-9l970,178r5,-5l975,168r9,-9l984,154r5,-5l989,144r5,-5l994,135r10,-10l1004,120r4,-5l1008,110r5,-4l1013,101r10,-10l1023,86r5,-4l1028,77r9,-10l1037,62r5,-4l1042,53r5,-5l1047,43r9,-9l1056,29r5,-5l1061,19r5,-5l1066,10,1076,e" filled="f" strokeweight="0">
                    <v:path arrowok="t" o:connecttype="custom" o:connectlocs="15,1834;34,1801;53,1767;72,1733;92,1700;111,1666;130,1633;154,1594;173,1560;192,1527;212,1493;231,1460;250,1426;269,1392;288,1359;312,1320;332,1287;351,1253;370,1220;389,1186;408,1152;428,1119;447,1085;466,1052;490,1013;509,980;528,946;548,912;567,879;586,845;605,811;624,778;648,739;668,706;687,672;706,639;725,605;744,571;764,538;783,504;807,466;826,432;845,399;864,365;884,331;903,298;922,264;941,231;960,197;984,159;1004,125;1023,91;1042,58;1061,24" o:connectangles="0,0,0,0,0,0,0,0,0,0,0,0,0,0,0,0,0,0,0,0,0,0,0,0,0,0,0,0,0,0,0,0,0,0,0,0,0,0,0,0,0,0,0,0,0,0,0,0,0,0,0,0,0,0"/>
                  </v:shape>
                  <v:shape id="Freeform 177" o:spid="_x0000_s1200" style="position:absolute;left:5309;top:1733;width:1090;height:1892;visibility:visible;mso-wrap-style:square;v-text-anchor:top" coordsize="1090,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ZAcQA&#10;AADcAAAADwAAAGRycy9kb3ducmV2LnhtbERP22rCQBB9F/oPywi+FN3Uh1ijm1AKba1QS6MfMGQn&#10;F8zOhuzWxL93CwXf5nCus81G04oL9a6xrOBpEYEgLqxuuFJwOr7Nn0E4j6yxtUwKruQgSx8mW0y0&#10;HfiHLrmvRAhhl6CC2vsukdIVNRl0C9sRB660vUEfYF9J3eMQwk0rl1EUS4MNh4YaO3qtqTjnv0aB&#10;Nu5z+NaHw/vpa7dffxx9/liulZpNx5cNCE+jv4v/3Tsd5q9i+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WQHEAAAA3AAAAA8AAAAAAAAAAAAAAAAAmAIAAGRycy9k&#10;b3ducmV2LnhtbFBLBQYAAAAABAAEAPUAAACJAwAAAAA=&#10;" path="m,1892r,-5l5,1882r,-4l10,1873r4,-5l14,1863r5,-5l19,1854r5,-5l24,1844r10,-10l34,1830r4,-5l38,1820r5,-5l43,1810r10,-9l53,1796r5,-5l58,1786r9,-9l67,1772r5,-5l72,1762r5,-4l77,1753r9,-10l86,1738r5,-4l91,1729r5,-5l96,1719r10,-9l106,1705r4,-5l110,1695r10,-9l120,1681r5,-5l125,1671r5,-5l130,1662r9,-10l139,1647r5,-5l144,1638r5,-5l149,1628r9,-10l158,1614r5,-5l163,1604r5,-5l168,1594r10,-9l178,1580r4,-5l182,1570r10,-9l192,1556r5,-5l197,1546r5,-5l202,1537r9,-10l211,1522r5,-5l216,1513r5,-5l221,1503r9,-10l230,1489r5,-5l235,1479r10,-10l245,1465r5,-5l250,1455r4,-5l254,1445r10,-9l264,1431r5,-5l269,1421r5,-4l274,1412r9,-10l283,1397r5,-4l288,1388r5,-5l293,1378r9,-9l302,1364r5,-5l307,1354r10,-9l317,1340r5,-5l322,1330r4,-5l326,1321r10,-10l336,1306r5,-5l341,1297r5,-5l346,1287r9,-10l355,1273r5,-5l360,1263r10,-10l370,1249r4,-5l374,1239r5,-5l379,1229r10,-9l389,1215r5,-5l394,1205r4,-4l398,1196r10,-10l408,1181r5,-4l413,1172r9,-10l422,1157r5,-4l427,1148r5,-5l432,1138r10,-9l442,1124r4,-5l446,1114r5,-5l451,1105r10,-10l461,1090r5,-5l466,1081r4,-5l470,1071r10,-10l480,1057r5,-5l485,1047r9,-10l494,1033r5,-5l499,1023r5,-5l504,1013r10,-9l514,999r4,-5l518,989r5,-4l523,980r10,-10l533,965r5,-4l538,956r9,-10l547,941r5,-4l552,932r5,-5l557,922r9,-9l566,908r5,-5l571,898r5,-5l576,889r10,-10l586,874r4,-5l590,865r5,-5l595,855r10,-10l605,841r5,-5l610,831r9,-10l619,816r5,-4l624,807r5,-5l629,797r9,-9l638,783r5,-5l643,773r5,-5l648,764r10,-10l658,749r4,-5l662,740r10,-10l672,725r5,-5l677,716r5,-5l682,706r9,-10l691,692r5,-5l696,682r5,-5l701,672r9,-9l710,658r5,-5l715,648r10,-9l725,634r5,-5l730,624r4,-4l734,615r10,-10l744,600r5,-4l749,591r5,-5l754,581r9,-9l763,567r5,-5l768,557r5,-5l773,548r9,-10l782,533r5,-5l787,524r10,-10l797,509r5,-5l802,500r4,-5l806,490r10,-10l816,476r5,-5l821,466r5,-5l826,456r9,-9l835,442r5,-5l840,432r10,-9l850,418r4,-5l854,408r5,-4l859,399r10,-10l869,384r5,-4l874,375r4,-5l878,365r10,-9l888,351r5,-5l893,341r5,-5l898,332r9,-10l907,317r5,-5l912,308r10,-10l922,293r4,-5l926,284r5,-5l931,274r10,-10l941,260r5,-5l946,250r4,-5l950,240r10,-9l960,226r5,-5l965,216r9,-9l974,202r5,-5l979,192r5,-4l984,183r10,-10l994,168r4,-4l998,159r5,-5l1003,149r10,-9l1013,135r5,-5l1018,125r9,-9l1027,111r5,-5l1032,101r5,-5l1037,91r9,-9l1046,77r5,-5l1051,67r5,-4l1056,58r10,-10l1066,43r4,-4l1070,34r5,-5l1075,24r10,-9l1085,10r5,-5l1090,e" filled="f" strokeweight="0">
                    <v:path arrowok="t" o:connecttype="custom" o:connectlocs="14,1868;34,1834;53,1801;72,1767;91,1734;110,1700;130,1666;149,1633;168,1599;192,1561;211,1527;230,1493;250,1460;269,1426;288,1393;307,1359;326,1325;346,1292;370,1253;389,1220;408,1186;427,1153;446,1119;466,1085;485,1052;504,1018;523,985;547,946;566,913;586,879;605,845;624,812;643,778;662,744;682,711;701,677;725,639;744,605;763,572;782,538;802,504;821,471;840,437;859,404;878,370;898,336;922,298;941,264;960,231;979,197;998,164;1018,130;1037,96;1056,63;1075,29" o:connectangles="0,0,0,0,0,0,0,0,0,0,0,0,0,0,0,0,0,0,0,0,0,0,0,0,0,0,0,0,0,0,0,0,0,0,0,0,0,0,0,0,0,0,0,0,0,0,0,0,0,0,0,0,0,0,0"/>
                  </v:shape>
                  <v:shape id="Freeform 178" o:spid="_x0000_s1201" style="position:absolute;left:5160;top:3975;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KMIA&#10;AADcAAAADwAAAGRycy9kb3ducmV2LnhtbERPS2vCQBC+F/wPywje6sYKjaSuIoJY6UGSas9Ddpqk&#10;ZmdDdvPw37uFQm/z8T1nvR1NLXpqXWVZwWIegSDOra64UHD5PDyvQDiPrLG2TAru5GC7mTytMdF2&#10;4JT6zBcihLBLUEHpfZNI6fKSDLq5bYgD921bgz7AtpC6xSGEm1q+RNGrNFhxaCixoX1J+S3rjILs&#10;tDz39HUw1111XPx0H+6Y0kqp2XTcvYHwNPp/8Z/7XYf5cQy/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54owgAAANwAAAAPAAAAAAAAAAAAAAAAAJgCAABkcnMvZG93&#10;bnJldi54bWxQSwUGAAAAAAQABAD1AAAAhwMAAAAA&#10;" path="m,15l5,10,5,5,10,e" filled="f" strokeweight="0">
                    <v:path arrowok="t" o:connecttype="custom" o:connectlocs="0,15;5,10;5,5;10,0" o:connectangles="0,0,0,0"/>
                  </v:shape>
                  <v:shape id="Freeform 179" o:spid="_x0000_s1202" style="position:absolute;left:5357;top:1728;width:1109;height:1926;visibility:visible;mso-wrap-style:square;v-text-anchor:top" coordsize="1109,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t98cA&#10;AADcAAAADwAAAGRycy9kb3ducmV2LnhtbESPQWvCQBCF74X+h2UKvdVNPGiJrlKEVovS0ljodchO&#10;k2B2NmTXJPrrnUOhtxnem/e+Wa5H16ieulB7NpBOElDEhbc1lwa+j69Pz6BCRLbYeCYDFwqwXt3f&#10;LTGzfuAv6vNYKgnhkKGBKsY20zoUFTkME98Si/brO4dR1q7UtsNBwl2jp0ky0w5rloYKW9pUVJzy&#10;szNwvn78DPl22qSH9H37lu77sS4+jXl8GF8WoCKN8d/8d72zgj8XWnlGJ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NrffHAAAA3AAAAA8AAAAAAAAAAAAAAAAAmAIAAGRy&#10;cy9kb3ducmV2LnhtbFBLBQYAAAAABAAEAPUAAACMAwAAAAA=&#10;" path="m,1926r,-5l5,1916r,-5l10,1907r4,-5l14,1897r5,-5l19,1887r5,-4l24,1878r10,-10l34,1863r4,-4l38,1854r5,-5l43,1844r10,-9l53,1830r5,-5l58,1820r9,-9l67,1806r5,-5l72,1796r5,-5l77,1787r9,-10l86,1772r5,-5l91,1763r5,-5l96,1753r10,-10l106,1739r4,-5l110,1729r10,-10l120,1715r5,-5l125,1705r5,-5l130,1695r9,-9l139,1681r5,-5l144,1671r5,-4l149,1662r9,-10l158,1647r5,-4l163,1638r5,-5l168,1628r10,-9l178,1614r4,-5l182,1604r10,-9l192,1590r5,-5l197,1580r5,-5l202,1570r9,-9l211,1556r5,-5l216,1546r5,-4l221,1537r9,-10l230,1522r5,-4l235,1513r10,-10l245,1498r5,-4l250,1489r4,-5l254,1479r10,-9l264,1465r5,-5l269,1455r5,-5l274,1446r9,-10l283,1431r5,-5l288,1422r5,-5l293,1412r9,-10l302,1398r5,-5l307,1388r10,-10l317,1374r5,-5l322,1364r4,-5l326,1354r10,-9l336,1340r5,-5l341,1330r5,-4l346,1321r9,-10l355,1306r5,-4l360,1297r10,-10l370,1282r4,-4l374,1273r5,-5l379,1263r10,-9l389,1249r5,-5l394,1239r4,-5l398,1230r10,-10l408,1215r5,-5l413,1206r9,-10l422,1191r5,-5l427,1182r5,-5l432,1172r10,-10l442,1158r4,-5l446,1148r5,-5l451,1138r10,-9l461,1124r5,-5l466,1114r4,-4l470,1105r10,-10l480,1090r5,-4l485,1081r9,-10l494,1066r5,-4l499,1057r5,-5l504,1047r10,-9l514,1033r4,-5l518,1023r5,-5l523,1014r10,-10l533,999r5,-5l538,990r9,-10l547,975r5,-5l552,966r5,-5l557,956r9,-10l566,942r5,-5l571,932r5,-5l576,922r10,-9l586,908r4,-5l590,898r5,-4l595,889r10,-10l605,874r5,-4l610,865r9,-10l619,850r5,-4l624,841r5,-5l629,831r9,-10l638,817r5,-5l643,807r5,-5l648,797r10,-9l658,783r4,-5l662,773r10,-9l672,759r5,-5l677,749r5,-4l682,740r9,-10l691,725r5,-4l696,716r5,-5l701,706r9,-9l710,692r5,-5l715,682r10,-9l725,668r5,-5l730,658r4,-5l734,649r10,-10l744,634r5,-5l749,625r5,-5l754,615r9,-10l763,601r5,-5l768,591r5,-5l773,581r9,-9l782,567r5,-5l787,557r10,-9l797,543r5,-5l802,533r4,-4l806,524r10,-10l816,509r5,-4l821,500r5,-5l826,490r9,-9l835,476r5,-5l840,466r10,-9l850,452r4,-5l854,442r5,-5l859,433r10,-10l869,418r5,-5l874,409r4,-5l878,399r10,-10l888,385r5,-5l893,375r5,-5l898,365r9,-9l907,351r5,-5l912,341r10,-9l922,327r4,-5l926,317r5,-4l931,308r10,-10l941,293r5,-4l946,284r4,-5l950,274r10,-9l960,260r5,-5l965,250r9,-9l974,236r5,-5l979,226r5,-5l984,217r10,-10l994,202r4,-5l998,193r5,-5l1003,183r10,-10l1013,169r5,-5l1018,159r9,-10l1027,145r5,-5l1032,135r5,-5l1037,125r9,-9l1046,111r5,-5l1051,101r5,-5l1056,92r10,-10l1066,77r4,-5l1070,68r5,-5l1075,58r10,-10l1085,44r5,-5l1090,34r9,-10l1099,20r5,-5l1104,10r5,-5l1109,e" filled="f" strokeweight="0">
                    <v:path arrowok="t" o:connecttype="custom" o:connectlocs="14,1902;34,1868;53,1835;72,1801;91,1767;110,1734;130,1700;149,1667;168,1633;192,1595;211,1561;230,1527;250,1494;269,1460;288,1426;307,1393;326,1359;346,1326;370,1287;389,1254;408,1220;427,1186;446,1153;466,1119;485,1086;504,1052;523,1018;547,980;566,946;586,913;605,879;624,846;643,812;662,778;682,745;701,711;725,673;744,639;763,605;782,572;802,538;821,505;840,471;859,437;878,404;898,370;922,332;941,298;960,265;979,231;998,197;1018,164;1037,130;1056,96;1075,63;1099,24" o:connectangles="0,0,0,0,0,0,0,0,0,0,0,0,0,0,0,0,0,0,0,0,0,0,0,0,0,0,0,0,0,0,0,0,0,0,0,0,0,0,0,0,0,0,0,0,0,0,0,0,0,0,0,0,0,0,0,0"/>
                  </v:shape>
                  <v:shape id="Freeform 180" o:spid="_x0000_s1203" style="position:absolute;left:5218;top:3961;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tYb8A&#10;AADcAAAADwAAAGRycy9kb3ducmV2LnhtbERPS4vCMBC+C/sfwgh707Qe1O0aiyzI7tUHeh2a6YM2&#10;k9LEmv33RhC8zcf3nE0eTCdGGlxjWUE6T0AQF1Y3XCk4n/azNQjnkTV2lknBPznItx+TDWba3vlA&#10;49FXIoawy1BB7X2fSemKmgy6ue2JI1fawaCPcKikHvAew00nF0mylAYbjg019vRTU9Eeb0ZBK3V6&#10;KcMtNOtRS1u1v8vyclXqcxp23yA8Bf8Wv9x/Os5ffcH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Ym1hvwAAANwAAAAPAAAAAAAAAAAAAAAAAJgCAABkcnMvZG93bnJl&#10;di54bWxQSwUGAAAAAAQABAD1AAAAhAMAAAAA&#10;" path="m,34l9,24r,-5l14,14r,-4l19,5,19,e" filled="f" strokeweight="0">
                    <v:path arrowok="t" o:connecttype="custom" o:connectlocs="0,34;9,24;9,19;14,14;14,10;19,5;19,0" o:connectangles="0,0,0,0,0,0,0"/>
                  </v:shape>
                  <v:shape id="Freeform 181" o:spid="_x0000_s1204" style="position:absolute;left:5328;top:1786;width:1167;height:2021;visibility:visible;mso-wrap-style:square;v-text-anchor:top" coordsize="116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Y9cUA&#10;AADcAAAADwAAAGRycy9kb3ducmV2LnhtbESPQWsCMRCF74X+hzBCbzWrlLJdjSKlhfYiaL14Gzbj&#10;JrqZLJuo2/5651DwNsN789438+UQWnWhPvnIBibjAhRxHa3nxsDu5/O5BJUyssU2Mhn4pQTLxePD&#10;HCsbr7yhyzY3SkI4VWjA5dxVWqfaUcA0jh2xaIfYB8yy9o22PV4lPLR6WhSvOqBnaXDY0buj+rQ9&#10;BwPrv7N7+UhvWPjjvkS/+54e7N6Yp9GwmoHKNOS7+f/6ywp+KfjyjE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j1xQAAANwAAAAPAAAAAAAAAAAAAAAAAJgCAABkcnMv&#10;ZG93bnJldi54bWxQSwUGAAAAAAQABAD1AAAAigMAAAAA&#10;" path="m,2021r5,-4l5,2012r5,-5l10,2002r5,-5l15,1993r9,-10l24,1978r5,-5l29,1969r5,-5l34,1959r9,-10l43,1945r5,-5l48,1935r10,-10l58,1921r5,-5l63,1911r4,-5l67,1901r10,-9l77,1887r5,-5l82,1877r5,-4l87,1868r9,-10l96,1853r5,-4l101,1844r5,-5l106,1834r9,-9l115,1820r5,-5l120,1810r10,-9l130,1796r5,-5l135,1786r4,-5l139,1777r10,-10l149,1762r5,-5l154,1753r5,-5l159,1743r9,-10l168,1729r5,-5l173,1719r5,-5l178,1709r9,-9l187,1695r5,-5l192,1685r10,-9l202,1671r5,-5l207,1661r4,-4l211,1652r10,-10l221,1637r5,-4l226,1628r5,-5l231,1618r9,-9l240,1604r5,-5l245,1594r10,-9l255,1580r4,-5l259,1570r5,-5l264,1561r10,-10l274,1546r5,-5l279,1537r4,-5l283,1527r10,-10l293,1512r5,-4l298,1503r5,-5l303,1493r9,-9l312,1479r5,-5l317,1469r10,-9l327,1455r4,-5l331,1445r5,-5l336,1436r10,-10l346,1421r5,-5l351,1412r4,-5l355,1402r10,-10l365,1388r5,-5l370,1378r5,-5l375,1368r9,-9l384,1354r5,-5l389,1344r10,-9l399,1330r4,-5l403,1320r5,-4l408,1311r10,-10l418,1296r5,-4l423,1287r4,-5l427,1277r10,-9l437,1263r5,-5l442,1253r9,-9l451,1239r5,-5l456,1229r5,-5l461,1220r10,-10l471,1205r4,-5l475,1196r5,-5l480,1186r10,-10l490,1172r5,-5l495,1162r4,-5l499,1152r10,-9l509,1138r5,-5l514,1128r9,-9l523,1114r5,-5l528,1104r5,-4l533,1095r10,-10l543,1080r4,-4l547,1071r5,-5l552,1061r10,-9l562,1047r5,-5l567,1037r4,-5l571,1028r10,-10l581,1013r5,-5l586,1004r9,-10l595,989r5,-5l600,980r5,-5l605,970r10,-10l615,956r4,-5l619,946r5,-5l624,936r10,-9l634,922r5,-5l639,912r9,-9l648,898r5,-5l653,888r5,-4l658,879r9,-10l667,864r5,-4l672,855r5,-5l677,845r10,-9l687,831r4,-5l691,821r5,-5l696,812r10,-10l706,797r5,-5l711,788r9,-10l720,773r5,-5l725,763r5,-4l730,754r9,-10l739,739r5,-4l744,730r5,-5l749,720r10,-9l759,706r4,-5l763,696r10,-9l773,682r5,-5l778,672r5,-5l783,663r9,-10l792,648r5,-5l797,639r5,-5l802,629r9,-10l811,615r5,-5l816,605r5,-5l821,595r10,-9l831,581r4,-5l835,571r10,-9l845,557r5,-5l850,547r5,-4l855,538r9,-10l864,523r5,-4l869,514r5,-5l874,504r9,-9l883,490r5,-5l888,480r5,-5l893,471r10,-10l903,456r4,-5l907,447r10,-10l917,432r5,-5l922,423r5,-5l927,413r9,-10l936,399r5,-5l941,389r5,-5l946,379r9,-9l955,365r5,-5l960,355r10,-9l970,341r5,-5l975,331r4,-4l979,322r10,-10l989,307r5,-4l994,298r5,-5l999,288r9,-9l1008,274r5,-5l1013,264r5,-5l1018,255r9,-10l1027,240r5,-5l1032,231r10,-10l1042,216r5,-5l1047,207r4,-5l1051,197r10,-10l1061,183r5,-5l1066,173r5,-5l1071,163r9,-9l1080,149r5,-5l1085,139r5,-4l1090,130r9,-10l1099,115r5,-4l1104,106r10,-10l1114,91r5,-4l1119,82r4,-5l1123,72r10,-9l1133,58r5,-5l1138,48r5,-5l1143,38r9,-9l1152,24r5,-5l1157,14r10,-9l1167,e" filled="f" strokeweight="0">
                    <v:path arrowok="t" o:connecttype="custom" o:connectlocs="15,1997;34,1964;58,1925;77,1892;96,1858;115,1825;135,1791;154,1757;173,1724;192,1690;211,1657;231,1623;255,1585;274,1551;293,1517;312,1484;331,1450;351,1416;370,1383;389,1349;408,1316;427,1282;451,1244;471,1210;490,1176;509,1143;528,1109;547,1076;567,1042;586,1008;605,975;624,941;648,903;667,869;687,836;706,802;725,768;744,735;763,701;783,667;802,634;821,600;845,562;864,528;883,495;903,461;922,427;941,394;960,360;979,327;999,293;1018,259;1042,221;1061,187;1080,154;1099,120;1119,87;1138,53;1157,19" o:connectangles="0,0,0,0,0,0,0,0,0,0,0,0,0,0,0,0,0,0,0,0,0,0,0,0,0,0,0,0,0,0,0,0,0,0,0,0,0,0,0,0,0,0,0,0,0,0,0,0,0,0,0,0,0,0,0,0,0,0,0"/>
                  </v:shape>
                  <v:shape id="Freeform 182" o:spid="_x0000_s1205" style="position:absolute;left:5275;top:3769;width:135;height:230;visibility:visible;mso-wrap-style:square;v-text-anchor:top" coordsize="1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pcAA&#10;AADcAAAADwAAAGRycy9kb3ducmV2LnhtbERPS4vCMBC+C/sfwix401TBtVSjqCAo7MUHeB2a2bZs&#10;M1OaqPXfG0HwNh/fc+bLztXqRq2vhA2Mhgko4lxsxYWB82k7SEH5gGyxFiYDD/KwXHz15phZufOB&#10;bsdQqBjCPkMDZQhNprXPS3Loh9IQR+5PWochwrbQtsV7DHe1HifJj3ZYcWwosaFNSfn/8eoMyNRv&#10;Zb+zv4992q0u12LiZT0xpv/drWagAnXhI367dzbOT0fweiZe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OpcAAAADcAAAADwAAAAAAAAAAAAAAAACYAgAAZHJzL2Rvd25y&#10;ZXYueG1sUEsFBgAAAAAEAAQA9QAAAIUDAAAAAA==&#10;" path="m,230r10,-9l10,216r5,-5l15,206r5,-4l20,197r9,-10l29,182r5,-4l34,173r5,-5l39,163r9,-9l48,149r5,-5l53,139r10,-9l63,125r5,-5l68,115r4,-5l72,106,82,96r,-5l87,86r,-4l92,77r,-5l101,62r,-4l106,53r,-5l116,38r,-4l120,29r,-5l125,19r,-5l135,5r,-5e" filled="f" strokeweight="0">
                    <v:path arrowok="t" o:connecttype="custom" o:connectlocs="0,230;10,221;10,216;15,211;15,206;20,202;20,197;29,187;29,182;34,178;34,173;39,168;39,163;48,154;48,149;53,144;53,139;63,130;63,125;68,120;68,115;72,110;72,106;82,96;82,91;87,86;87,82;92,77;92,72;101,62;101,58;106,53;106,48;116,38;116,34;120,29;120,24;125,19;125,14;135,5;135,0" o:connectangles="0,0,0,0,0,0,0,0,0,0,0,0,0,0,0,0,0,0,0,0,0,0,0,0,0,0,0,0,0,0,0,0,0,0,0,0,0,0,0,0,0"/>
                  </v:shape>
                  <v:shape id="Freeform 183" o:spid="_x0000_s1206" style="position:absolute;left:5424;top:1839;width:1099;height:1906;visibility:visible;mso-wrap-style:square;v-text-anchor:top" coordsize="1099,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R+8IA&#10;AADcAAAADwAAAGRycy9kb3ducmV2LnhtbERPTYvCMBC9C/sfwix4EU31IFqNsiwo6kW37sHj0Ixt&#10;2WbSTaLWf28Ewds83ufMl62pxZWcrywrGA4SEMS51RUXCn6Pq/4EhA/IGmvLpOBOHpaLj84cU21v&#10;/EPXLBQihrBPUUEZQpNK6fOSDPqBbYgjd7bOYIjQFVI7vMVwU8tRkoylwYpjQ4kNfZeU/2UXo+D/&#10;vran42rbO1ymu+khT/atW0ulup/t1wxEoDa8xS/3Rsf5kx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BH7wgAAANwAAAAPAAAAAAAAAAAAAAAAAJgCAABkcnMvZG93&#10;bnJldi54bWxQSwUGAAAAAAQABAD1AAAAhwMAAAAA&#10;" path="m,1906r5,-5l5,1896r5,-4l10,1887r5,-5l15,1877r9,-9l24,1863r5,-5l29,1853r10,-9l39,1839r4,-5l43,1829r5,-5l48,1820r10,-10l58,1805r5,-5l63,1796r4,-5l67,1786r10,-10l77,1772r5,-5l82,1762r9,-10l91,1748r5,-5l96,1738r5,-5l101,1728r10,-9l111,1714r4,-5l115,1704r5,-4l120,1695r10,-10l130,1680r5,-4l135,1671r9,-10l144,1656r5,-4l149,1647r5,-5l154,1637r9,-9l163,1623r5,-5l168,1613r5,-5l173,1604r10,-10l183,1589r4,-5l187,1580r5,-5l192,1570r10,-10l202,1556r5,-5l207,1546r9,-10l216,1532r5,-5l221,1522r5,-5l226,1512r9,-9l235,1498r5,-5l240,1488r5,-4l245,1479r10,-10l255,1464r4,-5l259,1455r10,-10l269,1440r5,-5l274,1431r5,-5l279,1421r9,-10l288,1407r5,-5l293,1397r5,-5l298,1387r9,-9l307,1373r5,-5l312,1363r5,-4l317,1354r10,-10l327,1339r4,-4l331,1330r10,-10l341,1315r5,-4l346,1306r5,-5l351,1296r9,-9l360,1282r5,-5l365,1272r5,-5l370,1263r9,-10l379,1248r5,-5l384,1239r10,-10l394,1224r5,-5l399,1215r4,-5l403,1205r10,-10l413,1191r5,-5l418,1181r5,-5l423,1171r9,-9l432,1157r5,-5l437,1147r10,-9l447,1133r4,-5l451,1123r5,-4l456,1114r10,-10l466,1099r5,-4l471,1090r4,-5l475,1080r10,-9l485,1066r5,-5l490,1056r5,-5l495,1047r9,-10l504,1032r5,-5l509,1023r10,-10l519,1008r4,-5l523,999r5,-5l528,989r10,-10l538,975r5,-5l543,965r4,-5l547,955r10,-9l557,941r5,-5l562,931r9,-9l571,917r5,-5l576,907r5,-4l581,898r10,-10l591,883r4,-4l595,874r5,-5l600,864r10,-9l610,850r5,-5l615,840r4,-5l619,831r10,-10l629,816r5,-5l634,807r9,-10l643,792r5,-5l648,783r5,-5l653,773r10,-10l663,759r4,-5l667,749r5,-5l672,739r10,-9l682,725r5,-5l687,715r9,-9l696,701r5,-5l701,691r5,-5l706,682r9,-10l715,667r5,-5l720,658r5,-5l725,648r10,-10l735,634r4,-5l739,624r10,-10l749,610r5,-5l754,600r5,-5l759,590r9,-9l768,576r5,-5l773,566r5,-4l778,557r9,-10l787,542r5,-4l792,533r5,-5l797,523r10,-9l807,509r4,-5l811,499r10,-9l821,485r5,-5l826,475r5,-5l831,466r9,-10l840,451r5,-5l845,442r5,-5l850,432r9,-10l859,418r5,-5l864,408r10,-10l874,394r5,-5l879,384r4,-5l883,374r10,-9l893,360r5,-5l898,350r5,-4l903,341r9,-10l912,326r5,-4l917,317r5,-5l922,307r9,-9l931,293r5,-5l936,283r10,-9l946,269r5,-5l951,259r4,-5l955,250r10,-10l965,235r5,-5l970,226r5,-5l975,216r9,-10l984,202r5,-5l989,192r10,-10l999,178r4,-5l1003,168r5,-5l1008,158r10,-9l1018,144r5,-5l1023,134r4,-4l1027,125r10,-10l1037,110r5,-4l1042,101r9,-10l1051,86r5,-4l1056,77r5,-5l1061,67r10,-9l1071,53r4,-5l1075,43r5,-5l1080,34r10,-10l1090,19r5,-5l1095,10r4,-5l1099,e" filled="f" strokeweight="0">
                    <v:path arrowok="t" o:connecttype="custom" o:connectlocs="15,1882;39,1844;58,1810;77,1776;96,1743;115,1709;135,1676;154,1642;173,1608;192,1575;216,1536;235,1503;255,1469;274,1435;293,1402;312,1368;331,1335;351,1301;370,1267;394,1229;413,1195;432,1162;451,1128;471,1095;490,1061;509,1027;528,994;547,960;571,922;591,888;610,855;629,821;648,787;667,754;687,720;706,686;725,653;749,614;768,581;787,547;807,514;826,480;845,446;864,413;883,379;903,346;922,312;946,274;965,240;984,206;1003,173;1023,139;1042,106;1061,72;1080,38;1099,5" o:connectangles="0,0,0,0,0,0,0,0,0,0,0,0,0,0,0,0,0,0,0,0,0,0,0,0,0,0,0,0,0,0,0,0,0,0,0,0,0,0,0,0,0,0,0,0,0,0,0,0,0,0,0,0,0,0,0,0"/>
                  </v:shape>
                  <v:shape id="Freeform 184" o:spid="_x0000_s1207" style="position:absolute;left:5367;top:3817;width:81;height:139;visibility:visible;mso-wrap-style:square;v-text-anchor:top" coordsize="8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uLL8A&#10;AADcAAAADwAAAGRycy9kb3ducmV2LnhtbERPzYrCMBC+C/sOYRb2pqkuiFSjiLAoexG1DzAkY1va&#10;TEqTTevbbwTB23x8v7PZjbYVkXpfO1Ywn2UgiLUzNZcKitvPdAXCB2SDrWNS8CAPu+3HZIO5cQNf&#10;KF5DKVII+xwVVCF0uZReV2TRz1xHnLi76y2GBPtSmh6HFG5buciypbRYc2qosKNDRbq5/lkFTTOc&#10;GhnPv8Ux6ku5iDoz6JX6+hz3axCBxvAWv9wnk+avvuH5TLp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yC4svwAAANwAAAAPAAAAAAAAAAAAAAAAAJgCAABkcnMvZG93bnJl&#10;di54bWxQSwUGAAAAAAQABAD1AAAAhAMAAAAA&#10;" path="m,139r4,-5l4,130r5,-5l9,120,19,110r,-4l24,101r,-5l28,91r,-5l38,77r,-5l43,67r,-5l48,58r,-5l57,43r,-5l62,34r,-5l72,19r,-5l76,10r,-5l81,e" filled="f" strokeweight="0">
                    <v:path arrowok="t" o:connecttype="custom" o:connectlocs="0,139;4,134;4,130;9,125;9,120;19,110;19,106;24,101;24,96;28,91;28,86;38,77;38,72;43,67;43,62;48,58;48,53;57,43;57,38;62,34;62,29;72,19;72,14;76,10;76,5;81,0" o:connectangles="0,0,0,0,0,0,0,0,0,0,0,0,0,0,0,0,0,0,0,0,0,0,0,0,0,0"/>
                  </v:shape>
                  <v:shape id="Freeform 185" o:spid="_x0000_s1208" style="position:absolute;left:5506;top:1868;width:1065;height:1848;visibility:visible;mso-wrap-style:square;v-text-anchor:top" coordsize="106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uT8IA&#10;AADcAAAADwAAAGRycy9kb3ducmV2LnhtbERPTWsCMRC9F/wPYYTeatYiIqtRiosgXopW8Dpsxs3a&#10;zWRN0nXbX28Eobd5vM9ZrHrbiI58qB0rGI8yEMSl0zVXCo5fm7cZiBCRNTaOScEvBVgtBy8LzLW7&#10;8Z66Q6xECuGQowITY5tLGUpDFsPItcSJOztvMSboK6k93lK4beR7lk2lxZpTg8GW1obK78OPVXAq&#10;pp9/xWV3luPCr8314th2E6Veh/3HHESkPv6Ln+6tTvNnE3g8ky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5PwgAAANwAAAAPAAAAAAAAAAAAAAAAAJgCAABkcnMvZG93&#10;bnJldi54bWxQSwUGAAAAAAQABAD1AAAAhwMAAAAA&#10;" path="m,1848r5,-5l5,1839r4,-5l9,1829r5,-5l14,1819r10,-9l24,1805r5,-5l29,1795r4,-4l33,1786r10,-10l43,1771r5,-4l48,1762r9,-10l57,1747r5,-4l62,1738r5,-5l67,1728r10,-9l77,1714r4,-5l81,1704r5,-5l86,1695r10,-10l96,1680r5,-5l101,1671r9,-10l110,1656r5,-5l115,1647r5,-5l120,1637r9,-10l129,1623r5,-5l134,1613r5,-5l139,1603r10,-9l149,1589r4,-5l153,1579r5,-4l158,1570r10,-10l168,1555r5,-4l173,1546r9,-10l182,1531r5,-4l187,1522r5,-5l192,1512r9,-9l201,1498r5,-5l206,1488r5,-5l211,1479r10,-10l221,1464r4,-5l225,1455r10,-10l235,1440r5,-5l240,1430r5,-4l245,1421r9,-10l254,1406r5,-4l259,1397r5,-5l264,1387r9,-9l273,1373r5,-5l278,1363r5,-5l283,1354r10,-10l293,1339r4,-5l297,1330r10,-10l307,1315r5,-5l312,1306r5,-5l317,1296r9,-10l326,1282r5,-5l331,1272r5,-5l336,1262r9,-9l345,1248r5,-5l350,1238r10,-9l360,1224r5,-5l365,1214r4,-4l369,1205r10,-10l379,1190r5,-4l384,1181r5,-5l389,1171r9,-9l398,1157r5,-5l403,1147r10,-9l413,1133r4,-5l417,1123r5,-5l422,1114r10,-10l432,1099r5,-5l437,1090r4,-5l441,1080r10,-10l451,1066r5,-5l456,1056r5,-5l461,1046r9,-9l470,1032r5,-5l475,1022r10,-9l485,1008r4,-5l489,998r5,-4l494,989r10,-10l504,974r5,-4l509,965r4,-5l513,955r10,-9l523,941r5,-5l528,931r9,-9l537,917r5,-5l542,907r5,-5l547,898r10,-10l557,883r4,-5l561,874r5,-5l566,864r10,-10l576,850r5,-5l581,840r4,-5l585,830r10,-9l595,816r5,-5l600,806r9,-9l609,792r5,-5l614,782r5,-4l619,773r10,-10l629,758r4,-4l633,749r5,-5l638,739r10,-9l648,725r5,-5l653,715r9,-9l662,701r5,-5l667,691r5,-5l672,681r9,-9l681,667r5,-5l686,657r5,-4l691,648r10,-10l701,633r4,-4l705,624r10,-10l715,609r5,-4l720,600r5,-5l725,590r9,-9l734,576r5,-5l739,566r5,-5l744,557r9,-10l753,542r5,-5l758,533r5,-5l763,523r10,-10l773,509r4,-5l777,499r10,-10l787,485r5,-5l792,475r5,-5l797,465r9,-9l806,451r5,-5l811,441r5,-4l816,432r9,-10l825,417r5,-4l830,408r10,-10l840,393r5,-4l845,384r4,-5l849,374r10,-9l859,360r5,-5l864,350r5,-5l869,341r9,-10l878,326r5,-5l883,317r5,-5l888,307r9,-10l897,293r5,-5l902,283r10,-10l912,269r5,-5l917,259r4,-5l921,249r10,-9l931,235r5,-5l936,225r5,-4l941,216r9,-10l950,201r5,-4l955,192r10,-10l965,177r4,-4l969,168r5,-5l974,158r10,-9l984,144r5,-5l989,134r4,-5l993,125r10,-10l1003,110r5,-5l1008,101r9,-10l1017,86r5,-5l1022,77r5,-5l1027,67r10,-10l1037,53r4,-5l1041,43r5,-5l1046,33r10,-9l1056,19r5,-5l1061,9r4,-4l1065,e" filled="f" strokeweight="0">
                    <v:path arrowok="t" o:connecttype="custom" o:connectlocs="14,1824;33,1791;57,1752;77,1719;96,1685;115,1651;134,1618;153,1584;173,1551;192,1517;211,1483;235,1445;254,1411;273,1378;293,1344;312,1310;331,1277;350,1243;369,1210;389,1176;413,1138;432,1104;451,1070;470,1037;489,1003;509,970;528,936;547,902;566,869;585,835;609,797;629,763;648,730;667,696;686,662;705,629;725,595;744,561;763,528;787,489;806,456;825,422;845,389;864,355;883,321;902,288;921,254;941,221;965,182;984,149;1003,115;1022,81;1041,48;1061,14" o:connectangles="0,0,0,0,0,0,0,0,0,0,0,0,0,0,0,0,0,0,0,0,0,0,0,0,0,0,0,0,0,0,0,0,0,0,0,0,0,0,0,0,0,0,0,0,0,0,0,0,0,0,0,0,0,0"/>
                  </v:shape>
                  <v:shape id="Freeform 186" o:spid="_x0000_s1209" style="position:absolute;left:5453;top:3831;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zucAA&#10;AADcAAAADwAAAGRycy9kb3ducmV2LnhtbERPS2vCQBC+F/wPywje6iaCrURXqYLgNVHa65Adk63Z&#10;2ZBd8/j33UKht/n4nrM7jLYRPXXeOFaQLhMQxKXThisFt+v5dQPCB2SNjWNSMJGHw372ssNMu4Fz&#10;6otQiRjCPkMFdQhtJqUva7Lol64ljtzddRZDhF0ldYdDDLeNXCXJm7RoODbU2NKppvJRPK0CmU6P&#10;Ijff1+T8md5OeKT3L0NKLebjxxZEoDH8i//cFx3nb9bw+0y8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UzucAAAADcAAAADwAAAAAAAAAAAAAAAACYAgAAZHJzL2Rvd25y&#10;ZXYueG1sUEsFBgAAAAAEAAQA9QAAAIUDAAAAAA==&#10;" path="m,87l,82,5,77r,-5l10,68r4,-5l14,58r5,-5l19,48r5,-4l24,39,34,29r,-5l38,20r,-5l48,5,48,e" filled="f" strokeweight="0">
                    <v:path arrowok="t" o:connecttype="custom" o:connectlocs="0,87;0,82;5,77;5,72;10,68;14,63;14,58;19,53;19,48;24,44;24,39;34,29;34,24;38,20;38,15;48,5;48,0" o:connectangles="0,0,0,0,0,0,0,0,0,0,0,0,0,0,0,0,0"/>
                  </v:shape>
                  <v:shape id="Freeform 187" o:spid="_x0000_s1210" style="position:absolute;left:5568;top:1964;width:1013;height:1752;visibility:visible;mso-wrap-style:square;v-text-anchor:top" coordsize="1013,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zr8A&#10;AADcAAAADwAAAGRycy9kb3ducmV2LnhtbERPy6rCMBDdC/5DGMGdprqQ0msUEQXdCD42dzc0Y1Ns&#10;JqWJ2vr1RhDczeE8Z75sbSUe1PjSsYLJOAFBnDtdcqHgct6OUhA+IGusHJOCjjwsF/3eHDPtnnyk&#10;xykUIoawz1CBCaHOpPS5IYt+7GriyF1dYzFE2BRSN/iM4baS0ySZSYslxwaDNa0N5bfT3Sqo2byu&#10;u/J+2Fy6W9pitw/a/ys1HLSrPxCB2vATf907HeenM/g8Ey+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L/OvwAAANwAAAAPAAAAAAAAAAAAAAAAAJgCAABkcnMvZG93bnJl&#10;di54bWxQSwUGAAAAAAQABAD1AAAAhAMAAAAA&#10;" path="m,1752r5,-5l5,1743r5,-5l10,1733r5,-5l15,1723r9,-9l24,1709r5,-5l29,1699r10,-9l39,1685r4,-5l43,1675r5,-4l48,1666r10,-10l58,1651r5,-4l63,1642r4,-5l67,1632r10,-9l77,1618r5,-5l82,1608r9,-9l91,1594r5,-5l96,1584r5,-5l101,1575r10,-10l111,1560r4,-5l115,1551r5,-5l120,1541r10,-10l130,1527r5,-5l135,1517r9,-10l144,1503r5,-5l149,1493r5,-5l154,1483r9,-9l163,1469r5,-5l168,1459r5,-4l173,1450r10,-10l183,1435r4,-4l187,1426r10,-10l197,1411r5,-4l202,1402r5,-5l207,1392r9,-9l216,1378r5,-5l221,1368r5,-5l226,1359r9,-10l235,1344r5,-5l240,1334r10,-9l250,1320r5,-5l255,1310r4,-4l259,1301r10,-10l269,1286r5,-4l274,1277r5,-5l279,1267r9,-9l288,1253r5,-5l293,1243r10,-9l303,1229r4,-5l307,1219r5,-5l312,1210r10,-10l322,1195r5,-5l327,1186r4,-5l331,1176r10,-10l341,1162r5,-5l346,1152r5,-5l351,1142r9,-9l360,1128r5,-5l365,1118r10,-9l375,1104r4,-5l379,1094r5,-4l384,1085r10,-10l394,1070r5,-4l399,1061r4,-5l403,1051r10,-9l413,1037r5,-5l418,1027r9,-9l427,1013r5,-5l432,1003r5,-5l437,994r10,-10l447,979r4,-5l451,970r5,-5l456,960r10,-10l466,946r5,-5l471,936r9,-10l480,922r5,-5l485,912r5,-5l490,902r9,-9l499,888r5,-5l504,878r5,-4l509,869r10,-10l519,854r4,-4l523,845r10,-10l533,830r5,-4l538,821r5,-5l543,811r9,-9l552,797r5,-5l557,787r5,-5l562,778r9,-10l571,763r5,-5l576,754r10,-10l586,739r5,-5l591,730r4,-5l595,720r10,-10l605,706r5,-5l610,696r5,-5l615,686r9,-9l624,672r5,-5l629,662r10,-9l639,648r4,-5l643,638r5,-4l648,629r10,-10l658,614r5,-4l663,605r4,-5l667,595r10,-10l677,581r5,-5l682,571r9,-10l691,557r5,-5l696,547r5,-5l701,537r10,-9l711,523r4,-5l715,513r5,-4l720,504r10,-10l730,489r5,-4l735,480r9,-10l744,465r5,-4l749,456r5,-5l754,446r9,-9l763,432r5,-5l768,422r5,-5l773,413r10,-10l783,398r4,-5l787,389r10,-10l797,374r5,-5l802,365r5,-5l807,355r9,-10l816,341r5,-5l821,331r5,-5l826,321r9,-9l835,307r5,-5l840,297r5,-4l845,288r10,-10l855,273r4,-4l859,264r10,-10l869,249r5,-4l874,240r5,-5l879,230r9,-9l888,216r5,-5l893,206r5,-5l898,197r9,-10l907,182r5,-5l912,173r10,-10l922,158r5,-5l927,149r4,-5l931,139r10,-10l941,125r5,-5l946,115r5,-5l951,105r9,-9l960,91r5,-5l965,81r10,-9l975,67r4,-5l979,57r5,-4l984,48,994,38r,-5l999,29r,-5l1003,19r,-5l1013,5r,-5e" filled="f" strokeweight="0">
                    <v:path arrowok="t" o:connecttype="custom" o:connectlocs="10,1733;29,1704;43,1675;63,1647;77,1618;96,1589;111,1560;130,1531;144,1503;163,1474;173,1450;197,1416;207,1392;226,1363;240,1334;259,1306;274,1277;293,1248;307,1219;327,1190;341,1162;360,1133;375,1104;394,1075;403,1051;427,1018;437,994;456,965;471,936;490,907;504,878;523,850;538,821;557,792;571,763;591,734;605,706;624,677;639,648;658,619;667,595;691,561;701,537;720,509;735,480;754,451;768,422;787,393;802,365;821,336;835,307;855,278;869,249;888,221;898,197;922,163;931,139;951,110;965,81;984,53;999,24" o:connectangles="0,0,0,0,0,0,0,0,0,0,0,0,0,0,0,0,0,0,0,0,0,0,0,0,0,0,0,0,0,0,0,0,0,0,0,0,0,0,0,0,0,0,0,0,0,0,0,0,0,0,0,0,0,0,0,0,0,0,0,0,0"/>
                  </v:shape>
                  <v:shape id="Freeform 188" o:spid="_x0000_s1211" style="position:absolute;left:5616;top:2170;width:907;height:1570;visibility:visible;mso-wrap-style:square;v-text-anchor:top" coordsize="90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EPcEA&#10;AADcAAAADwAAAGRycy9kb3ducmV2LnhtbERPTWvCQBC9F/wPywi91Y0eqqSuUgWteAm10vOQnWZD&#10;s7MxO2r8911B6G0e73Pmy9436kJdrAMbGI8yUMRlsDVXBo5fm5cZqCjIFpvAZOBGEZaLwdMccxuu&#10;/EmXg1QqhXDM0YATaXOtY+nIYxyFljhxP6HzKAl2lbYdXlO4b/Qky161x5pTg8OW1o7K38PZG9jd&#10;+lVRyHexkYa27gNPqyPtjXke9u9voIR6+Rc/3Dub5s+mcH8mXa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RD3BAAAA3AAAAA8AAAAAAAAAAAAAAAAAmAIAAGRycy9kb3du&#10;cmV2LnhtbFBLBQYAAAAABAAEAPUAAACGAwAAAAA=&#10;" path="m,1570r5,-5l5,1561r5,-5l10,1551r9,-10l19,1537r5,-5l24,1527r10,-10l34,1513r5,-5l39,1503r4,-5l43,1493r10,-9l53,1479r5,-5l58,1469r5,-4l63,1460r9,-10l72,1445r5,-4l77,1436r5,-5l82,1426r9,-9l91,1412r5,-5l96,1402r10,-9l106,1388r5,-5l111,1378r4,-5l115,1369r10,-10l125,1354r5,-5l130,1345r5,-5l135,1335r9,-10l144,1321r5,-5l149,1311r5,-5l154,1301r9,-9l163,1287r5,-5l168,1277r10,-9l178,1263r5,-5l183,1253r4,-4l187,1244r10,-10l197,1229r5,-4l202,1220r5,-5l207,1210r9,-9l216,1196r5,-5l221,1186r5,-5l226,1177r9,-10l235,1162r5,-5l240,1153r10,-10l250,1138r5,-5l255,1128r4,-4l259,1119r10,-10l269,1104r5,-4l274,1095r5,-5l279,1085r9,-9l288,1071r5,-5l293,1061r5,-5l298,1052r9,-10l307,1037r5,-5l312,1028r10,-10l322,1013r5,-5l327,1004r4,-5l331,994r10,-10l341,980r5,-5l346,970r5,-5l351,960r9,-9l360,946r5,-5l365,936r5,-4l370,927r9,-10l379,912r5,-4l384,903r10,-10l394,888r5,-4l399,879r4,-5l403,869r10,-9l413,855r5,-5l418,845r5,-5l423,836r9,-10l432,821r5,-5l437,812r5,-5l442,802r9,-10l451,788r5,-5l456,778r10,-10l466,764r5,-5l471,754r4,-5l475,744r10,-9l485,730r5,-5l490,720r5,-4l495,711r9,-10l504,696r5,-4l509,687r5,-5l514,677r9,-9l523,663r5,-5l528,653r10,-9l538,639r5,-5l543,629r4,-5l547,620r10,-10l557,605r5,-5l562,596r5,-5l567,586r9,-10l576,572r5,-5l581,562r5,-5l586,552r9,-9l595,538r5,-5l600,528r5,-4l605,519r10,-10l615,504r4,-4l619,495r10,-10l629,480r5,-4l634,471r5,-5l639,461r9,-9l648,447r5,-5l653,437r5,-5l658,428r9,-10l667,413r5,-5l672,404r5,-5l677,394r10,-10l687,379r4,-4l691,370r10,-10l701,355r5,-4l706,346r5,-5l711,336r9,-9l720,322r5,-5l725,312r5,-5l730,303r9,-10l739,288r5,-5l744,279r5,-5l749,269r10,-10l759,255r4,-5l763,245r10,-10l773,231r5,-5l778,221r5,-5l783,211r9,-9l792,197r5,-5l797,187r5,-4l802,178r9,-10l811,163r5,-4l816,154r5,-5l821,144r10,-9l831,130r4,-5l835,120r10,-9l845,106r5,-5l850,96r5,-5l855,87r9,-10l864,72r5,-5l869,63r5,-5l874,53r9,-10l883,39r5,-5l888,29r5,-5l893,19r10,-9l903,5,907,e" filled="f" strokeweight="0">
                    <v:path arrowok="t" o:connecttype="custom" o:connectlocs="10,1551;34,1517;43,1493;63,1465;77,1436;96,1407;111,1378;130,1349;144,1321;163,1292;178,1263;197,1234;207,1210;226,1181;240,1153;259,1124;274,1095;293,1066;307,1037;327,1008;341,980;360,951;370,927;394,893;403,869;423,840;437,812;456,783;471,754;490,725;504,696;523,668;538,639;557,610;567,586;586,557;600,528;619,500;634,471;653,442;667,413;687,384;701,355;720,327;730,303;749,274;763,245;783,216;797,187;816,159;831,130;850,101;864,72;883,43;893,19" o:connectangles="0,0,0,0,0,0,0,0,0,0,0,0,0,0,0,0,0,0,0,0,0,0,0,0,0,0,0,0,0,0,0,0,0,0,0,0,0,0,0,0,0,0,0,0,0,0,0,0,0,0,0,0,0,0,0"/>
                  </v:shape>
                  <v:shape id="Freeform 189" o:spid="_x0000_s1212" style="position:absolute;left:5645;top:1911;width:1090;height:1887;visibility:visible;mso-wrap-style:square;v-text-anchor:top" coordsize="1090,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QpcUA&#10;AADcAAAADwAAAGRycy9kb3ducmV2LnhtbESPQU/DMAyF70j8h8hIu0wsYQeYumVTQUIbN9imcbUa&#10;ryk0TtVkXfn3+IDEzdZ7fu/zajOGVg3UpyayhYeZAUVcRddwbeF4eL1fgEoZ2WEbmSz8UILN+vZm&#10;hYWLV/6gYZ9rJSGcCrTgc+4KrVPlKWCaxY5YtHPsA2ZZ+1q7Hq8SHlo9N+ZRB2xYGjx29OKp+t5f&#10;goX30/R5+Dpu86Vs3j7r0pvT09RYO7kbyyWoTGP+N/9d75z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JClxQAAANwAAAAPAAAAAAAAAAAAAAAAAJgCAABkcnMv&#10;ZG93bnJldi54bWxQSwUGAAAAAAQABAD1AAAAigMAAAAA&#10;" path="m,1887r,-5l5,1877r,-5l10,1868r,-5l14,1858r5,-5l19,1848r5,-4l24,1839r5,-5l29,1829r9,-9l38,1815r5,-5l43,1805r10,-9l53,1791r5,-5l58,1781r4,-5l62,1772r10,-10l72,1757r5,-5l77,1748r5,-5l82,1738r9,-10l91,1724r5,-5l96,1714r10,-10l106,1700r4,-5l110,1690r5,-5l115,1680r10,-9l125,1666r5,-5l130,1656r4,-4l134,1647r10,-10l144,1632r5,-4l149,1623r9,-10l158,1608r5,-4l163,1599r5,-5l168,1589r10,-9l178,1575r4,-5l182,1565r5,-5l187,1556r10,-10l197,1541r5,-5l202,1532r9,-10l211,1517r5,-5l216,1508r5,-5l221,1498r9,-10l230,1484r5,-5l235,1474r5,-5l240,1464r10,-9l250,1450r4,-5l254,1440r10,-9l264,1426r5,-5l269,1416r5,-4l274,1407r9,-10l283,1392r5,-5l288,1383r5,-5l293,1373r9,-10l302,1359r5,-5l307,1349r10,-10l317,1335r5,-5l322,1325r4,-5l326,1315r10,-9l336,1301r5,-5l341,1291r5,-4l346,1282r9,-10l355,1267r5,-4l360,1258r5,-5l365,1248r9,-9l374,1234r5,-5l379,1224r10,-9l389,1210r5,-5l394,1200r4,-5l398,1191r10,-10l408,1176r5,-5l413,1167r5,-5l418,1157r9,-10l427,1143r5,-5l432,1133r10,-10l442,1119r4,-5l446,1109r5,-5l451,1099r10,-9l461,1085r5,-5l466,1075r4,-4l470,1066r10,-10l480,1051r5,-4l485,1042r9,-10l494,1027r5,-4l499,1018r5,-5l504,1008r10,-9l514,994r4,-5l518,984r5,-5l523,975r10,-10l533,960r5,-5l538,951r9,-10l547,936r5,-5l552,927r5,-5l557,917r9,-10l566,903r5,-5l571,893r5,-5l576,883r10,-9l586,869r4,-5l590,859r10,-9l600,845r5,-5l605,835r5,-4l610,826r9,-10l619,811r5,-4l624,802r5,-5l629,792r9,-9l638,778r5,-5l643,768r10,-9l653,754r5,-5l658,744r4,-5l662,735r10,-10l672,720r5,-5l677,711r5,-5l682,701r9,-10l691,687r5,-5l696,677r10,-10l706,663r4,-5l710,653r5,-5l715,643r10,-9l725,629r5,-5l730,619r4,-5l734,610r10,-10l744,595r5,-5l749,586r9,-10l758,571r5,-5l763,562r5,-5l768,552r10,-10l778,538r4,-5l782,528r5,-5l787,518r10,-9l797,504r5,-5l802,494r9,-9l811,480r5,-5l816,470r5,-4l821,461r9,-10l830,446r5,-4l835,437r5,-5l840,427r10,-9l850,413r4,-5l854,403r5,-5l859,394r10,-10l869,379r5,-5l874,370r9,-10l883,355r5,-5l888,346r5,-5l893,336r9,-10l902,322r5,-5l907,312r5,-5l912,302r10,-9l922,288r4,-5l926,278r10,-9l936,264r5,-5l941,254r5,-4l946,245r9,-10l955,230r5,-4l960,221r5,-5l965,211r9,-9l974,197r5,-5l979,187r10,-9l989,173r5,-5l994,163r4,-5l998,154r10,-10l1008,139r5,-5l1013,130r5,-5l1018,120r9,-10l1027,106r5,-5l1032,96r10,-10l1042,82r5,-5l1047,72r4,-5l1051,62r10,-9l1061,48r5,-5l1066,38r5,-4l1071,29r9,-10l1080,14r5,-4l1085,5r5,-5e" filled="f" strokeweight="0">
                    <v:path arrowok="t" o:connecttype="custom" o:connectlocs="10,1863;29,1834;53,1796;72,1762;91,1728;110,1695;130,1661;149,1628;168,1594;187,1560;211,1522;230,1488;250,1455;269,1421;288,1387;307,1354;326,1320;346,1287;365,1253;389,1215;408,1181;427,1147;446,1114;466,1080;485,1047;504,1013;523,979;547,941;566,907;586,874;605,840;624,807;643,773;662,739;682,706;706,667;725,634;744,600;763,566;782,533;802,499;821,466;840,432;859,398;883,360;902,326;922,293;941,259;960,226;979,192;998,158;1018,125;1042,86;1061,53;1080,19" o:connectangles="0,0,0,0,0,0,0,0,0,0,0,0,0,0,0,0,0,0,0,0,0,0,0,0,0,0,0,0,0,0,0,0,0,0,0,0,0,0,0,0,0,0,0,0,0,0,0,0,0,0,0,0,0,0,0"/>
                  </v:shape>
                  <v:shape id="Freeform 190" o:spid="_x0000_s1213" style="position:absolute;left:5583;top:3927;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5vL4A&#10;AADcAAAADwAAAGRycy9kb3ducmV2LnhtbERPy6rCMBDdC/5DGOHuNK0LH9UoKghurXLvdmjGNtpM&#10;ShO1/v2NILibw3nOct3ZWjyo9caxgnSUgCAunDZcKjif9sMZCB+QNdaOScGLPKxX/d4SM+2efKRH&#10;HkoRQ9hnqKAKocmk9EVFFv3INcSRu7jWYoiwLaVu8RnDbS3HSTKRFg3Hhgob2lVU3PK7VSDT1y0/&#10;musp2f+m5x1uafpnSKmfQbdZgAjUha/44z7oOH82h/cz8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YOby+AAAA3AAAAA8AAAAAAAAAAAAAAAAAmAIAAGRycy9kb3ducmV2&#10;LnhtbFBLBQYAAAAABAAEAPUAAACDAwAAAAA=&#10;" path="m,87l,82,4,77,9,72r,-4l14,63r,-5l19,53r,-5l28,39r,-5l33,29r,-5l43,15r,-5l48,5,48,e" filled="f" strokeweight="0">
                    <v:path arrowok="t" o:connecttype="custom" o:connectlocs="0,87;0,82;4,77;9,72;9,68;14,63;14,58;19,53;19,48;28,39;28,34;33,29;33,24;43,15;43,10;48,5;48,0" o:connectangles="0,0,0,0,0,0,0,0,0,0,0,0,0,0,0,0,0"/>
                  </v:shape>
                  <v:shape id="Freeform 191" o:spid="_x0000_s1214" style="position:absolute;left:5683;top:3020;width:471;height:816;visibility:visible;mso-wrap-style:square;v-text-anchor:top" coordsize="47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2z8IA&#10;AADcAAAADwAAAGRycy9kb3ducmV2LnhtbESPT2vDMAzF74N+B6PCbqvTBEab1S2jMNix/y69qbEW&#10;h8Wyid02/fbTobCbxHt676fVZvS9utGQusAG5rMCFHETbMetgdPx620BKmVki31gMvCgBJv15GWF&#10;tQ133tPtkFslIZxqNOByjrXWqXHkMc1CJBbtJwwes6xDq+2Adwn3vS6L4l177FgaHEbaOmp+D1dv&#10;oIwXe7WVT1GXO+yqypXnfm/M63T8/ACVacz/5uf1txX8peDLMzKB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PbPwgAAANwAAAAPAAAAAAAAAAAAAAAAAJgCAABkcnMvZG93&#10;bnJldi54bWxQSwUGAAAAAAQABAD1AAAAhwMAAAAA&#10;" path="m,816r5,-5l5,807,15,797r,-5l20,787r,-4l24,778r,-5l34,763r,-4l39,754r,-5l44,744r,-5l53,730r,-5l58,720r,-5l68,706r,-5l72,696r,-5l77,687r,-5l87,672r,-5l92,663r,-5l96,653r,-5l106,639r,-5l111,629r,-5l120,615r,-5l125,605r,-5l130,595r,-4l140,581r,-5l144,571r,-4l149,562r,-5l159,547r,-4l164,538r,-5l168,528r,-5l178,514r,-5l183,504r,-5l192,490r,-5l197,480r,-5l202,471r,-5l212,456r,-5l216,447r,-5l221,437r,-5l231,423r,-5l236,413r,-5l245,399r,-5l250,389r,-5l255,379r,-4l264,365r,-5l269,355r,-4l274,346r,-5l284,331r,-4l288,322r,-5l293,312r,-5l303,298r,-5l308,288r,-5l317,274r,-5l322,264r,-5l327,254r,-4l336,240r,-5l341,230r,-4l346,221r,-5l356,206r,-4l360,197r,-5l370,182r,-4l375,173r,-5l380,163r,-5l389,149r,-5l394,139r,-5l399,130r,-5l408,115r,-5l413,106r,-5l423,91r,-5l428,82r,-5l432,72r,-5l442,58r,-5l447,48r,-5l452,38r,-4l461,24r,-5l466,14r,-4l471,5r,-5e" filled="f" strokeweight="0">
                    <v:path arrowok="t" o:connecttype="custom" o:connectlocs="5,807;20,787;24,773;39,754;44,739;58,720;68,701;77,687;87,667;96,653;106,634;120,615;125,600;140,581;144,567;159,547;164,533;178,514;183,499;197,480;202,466;216,447;221,432;236,413;245,394;255,379;264,360;274,346;284,327;293,312;303,293;317,274;322,259;336,240;341,226;356,206;360,192;375,173;380,158;394,139;399,125;413,106;423,86;432,72;442,53;452,38;461,19;471,5" o:connectangles="0,0,0,0,0,0,0,0,0,0,0,0,0,0,0,0,0,0,0,0,0,0,0,0,0,0,0,0,0,0,0,0,0,0,0,0,0,0,0,0,0,0,0,0,0,0,0,0"/>
                  </v:shape>
                  <v:shape id="Freeform 192" o:spid="_x0000_s1215" style="position:absolute;left:6226;top:1887;width:586;height:1013;visibility:visible;mso-wrap-style:square;v-text-anchor:top" coordsize="586,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E78IA&#10;AADcAAAADwAAAGRycy9kb3ducmV2LnhtbERP24rCMBB9X/Afwgj7IpqqsNhqFBVEhUWx+gFDM7bF&#10;ZlKabK1/bxYW9m0O5zqLVWcq0VLjSssKxqMIBHFmdcm5gtt1N5yBcB5ZY2WZFLzIwWrZ+1hgou2T&#10;L9SmPhchhF2CCgrv60RKlxVk0I1sTRy4u20M+gCbXOoGnyHcVHISRV/SYMmhocCatgVlj/THKDhP&#10;4niN5XHq2u99XG3ptNkNBkp99rv1HISnzv+L/9wHHebHY/h9Jl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0TvwgAAANwAAAAPAAAAAAAAAAAAAAAAAJgCAABkcnMvZG93&#10;bnJldi54bWxQSwUGAAAAAAQABAD1AAAAhwMAAAAA&#10;" path="m,1013r5,-5l5,1003r4,-4l9,994r5,-5l14,984r10,-9l24,970r5,-5l29,960r4,-5l33,951,43,941r,-5l48,931r,-4l53,922r,-5l62,907r,-4l67,898r,-5l77,883r,-4l81,874r,-5l86,864r,-5l96,850r,-5l101,840r,-5l105,831r,-5l115,816r,-5l120,807r,-5l129,792r,-5l134,783r,-5l139,773r,-5l149,759r,-5l153,749r,-5l158,739r,-4l168,725r,-5l173,715r,-4l182,701r,-5l187,691r,-4l192,682r,-5l201,667r,-5l206,658r,-5l211,648r,-5l221,634r,-5l225,624r,-5l230,614r,-4l240,600r,-5l245,590r,-4l254,576r,-5l259,566r,-4l264,557r,-5l273,542r,-4l278,533r,-5l283,523r,-5l293,509r,-5l297,499r,-5l307,485r,-5l312,475r,-5l317,466r,-5l326,451r,-5l331,442r,-5l336,432r,-5l345,418r,-5l350,408r,-5l355,398r,-4l365,384r,-5l369,374r,-4l379,360r,-5l384,350r,-4l389,341r,-5l398,326r,-4l403,317r,-5l408,307r,-5l417,293r,-5l422,283r,-5l432,269r,-5l437,259r,-5l442,250r,-5l451,235r,-5l456,226r,-5l461,216r,-5l470,202r,-5l475,192r,-5l485,178r,-5l490,168r,-5l494,158r,-4l504,144r,-5l509,134r,-4l514,125r,-5l523,110r,-4l528,101r,-5l533,91r,-5l542,77r,-5l547,67r,-5l557,53r,-5l562,43r,-5l566,34r,-5l576,19r,-5l581,10r,-5l586,e" filled="f" strokeweight="0">
                    <v:path arrowok="t" o:connecttype="custom" o:connectlocs="5,1003;14,989;24,970;33,955;43,936;53,922;62,903;77,883;81,869;96,850;101,835;115,816;120,802;134,783;139,768;153,749;158,735;173,715;182,696;192,682;201,662;211,648;221,629;230,614;240,595;254,576;259,562;273,542;278,528;293,509;297,494;312,475;317,461;331,442;336,427;350,408;355,394;369,374;379,355;389,341;398,322;408,307;417,288;432,269;437,254;451,235;456,221;470,202;475,187;490,168;494,154;509,134;514,120;528,101;533,86;547,67;557,48;566,34;576,14;586,0" o:connectangles="0,0,0,0,0,0,0,0,0,0,0,0,0,0,0,0,0,0,0,0,0,0,0,0,0,0,0,0,0,0,0,0,0,0,0,0,0,0,0,0,0,0,0,0,0,0,0,0,0,0,0,0,0,0,0,0,0,0,0,0"/>
                  </v:shape>
                  <v:shape id="Freeform 193" o:spid="_x0000_s1216" style="position:absolute;left:5621;top:3111;width:547;height:946;visibility:visible;mso-wrap-style:square;v-text-anchor:top" coordsize="54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8cUA&#10;AADcAAAADwAAAGRycy9kb3ducmV2LnhtbESPQW/CMAyF75P2HyIjcRspHGAUAmIIJC4ILeywo9WY&#10;tKJxuiaj5d8TpEm72XrP73terntXixu1ofKsYDzKQBAX3lRsFXyd92/vIEJENlh7JgV3CrBevb4s&#10;MTe+40+66WhFCuGQo4IyxiaXMhQlOQwj3xAn7eJbhzGtrZWmxS6Fu1pOsmwqHVacCCU2tC2puOpf&#10;l7j77UzrzmqbdbvTx/F7Wu/mP0oNB/1mASJSH//Nf9cHk+rPJ/B8Jk0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GPxxQAAANwAAAAPAAAAAAAAAAAAAAAAAJgCAABkcnMv&#10;ZG93bnJldi54bWxQSwUGAAAAAAQABAD1AAAAigMAAAAA&#10;" path="m,946r5,-5l5,937r5,-5l10,927r9,-10l19,912r5,-4l24,903r5,-5l29,893r9,-9l38,879r5,-5l43,869r10,-9l53,855r5,-5l58,845r4,-5l62,836,72,826r,-5l77,816r,-4l82,807r,-5l91,792r,-4l96,783r,-5l101,773r,-5l110,759r,-5l115,749r,-5l125,735r,-5l130,725r,-5l134,716r,-5l144,701r,-5l149,692r,-5l154,682r,-5l163,668r,-5l168,658r,-5l178,644r,-5l182,634r,-5l187,624r,-4l197,610r,-5l202,600r,-4l206,591r,-5l216,576r,-4l221,567r,-5l230,552r,-4l235,543r,-5l240,533r,-5l250,519r,-5l254,509r,-5l259,500r,-5l269,485r,-5l274,476r,-5l278,466r,-5l288,452r,-5l293,442r,-5l302,428r,-5l307,418r,-5l312,408r,-4l322,394r,-5l326,384r,-4l331,375r,-5l341,360r,-4l346,351r,-5l355,336r,-4l360,327r,-5l365,317r,-5l374,303r,-5l379,293r,-5l384,284r,-5l394,269r,-5l398,260r,-5l403,250r,-5l413,236r,-5l418,226r,-5l427,212r,-5l432,202r,-5l437,192r,-5l446,178r,-5l451,168r,-5l456,159r,-5l466,144r,-5l470,135r,-5l480,120r,-5l485,111r,-5l490,101r,-5l499,87r,-5l504,77r,-5l509,67r,-4l518,53r,-5l523,43r,-4l533,29r,-5l538,19r,-4l542,10r,-5l547,e" filled="f" strokeweight="0">
                    <v:path arrowok="t" o:connecttype="custom" o:connectlocs="5,937;19,917;24,903;38,884;43,869;58,850;62,836;77,816;82,802;96,783;101,768;115,749;125,730;134,716;144,696;154,682;163,663;178,644;182,629;197,610;202,596;216,576;221,562;235,543;240,528;254,509;259,495;274,476;278,461;293,442;302,423;312,408;322,389;331,375;341,356;355,336;360,322;374,303;379,288;394,269;398,255;413,236;418,221;432,202;437,187;451,168;456,154;470,135;480,115;490,101;499,82;509,67;518,48;533,29;538,15;547,0" o:connectangles="0,0,0,0,0,0,0,0,0,0,0,0,0,0,0,0,0,0,0,0,0,0,0,0,0,0,0,0,0,0,0,0,0,0,0,0,0,0,0,0,0,0,0,0,0,0,0,0,0,0,0,0,0,0,0,0"/>
                  </v:shape>
                  <v:shape id="Freeform 194" o:spid="_x0000_s1217" style="position:absolute;left:6375;top:1877;width:509;height:874;visibility:visible;mso-wrap-style:square;v-text-anchor:top" coordsize="50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HN8EA&#10;AADcAAAADwAAAGRycy9kb3ducmV2LnhtbESPSwvCMBCE74L/IazgTVMVfFSjiCB6Ex8I3pZmbavN&#10;pjRR6783guBtl5n5dna2qE0hnlS53LKCXjcCQZxYnXOq4HRcd8YgnEfWWFgmBW9ysJg3GzOMtX3x&#10;np4Hn4oAYRejgsz7MpbSJRkZdF1bEgftaiuDPqxVKnWFrwA3hexH0VAazDlcyLCkVUbJ/fAwgTJ4&#10;9Cbv0e14u9SbM42tW/qdU6rdqpdTEJ5q/zf/0lsd6k8G8H0mTC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hzfBAAAA3AAAAA8AAAAAAAAAAAAAAAAAmAIAAGRycy9kb3du&#10;cmV2LnhtbFBLBQYAAAAABAAEAPUAAACGAwAAAAA=&#10;" path="m,874r4,-5l4,865,14,855r,-5l19,845r,-4l28,831r,-5l33,821r,-4l38,812r,-5l48,797r,-4l52,788r,-5l57,778r,-5l67,764r,-5l72,754r,-5l81,740r,-5l86,730r,-5l91,721r,-5l100,706r,-5l105,697r,-5l110,687r,-5l120,672r,-4l124,663r,-5l129,653r,-5l139,639r,-5l144,629r,-5l153,615r,-5l158,605r,-5l163,596r,-5l172,581r,-5l177,572r,-5l182,562r,-5l192,548r,-5l196,538r,-5l206,524r,-5l211,514r,-5l216,504r,-4l225,490r,-5l230,480r,-4l235,471r,-5l244,456r,-4l249,447r,-5l254,437r,-5l264,423r,-5l268,413r,-5l278,399r,-5l283,389r,-5l288,380r,-5l297,365r,-5l302,356r,-5l307,346r,-5l317,332r,-5l321,322r,-5l331,308r,-5l336,298r,-5l341,288r,-4l350,274r,-5l355,264r,-4l360,255r,-5l369,240r,-4l374,231r,-5l384,216r,-4l389,207r,-5l393,197r,-5l403,183r,-5l408,173r,-5l413,164r,-5l422,149r,-5l427,140r,-5l432,130r,-5l441,116r,-5l446,106r,-5l456,92r,-5l461,82r,-5l465,72r,-4l475,58r,-5l480,48r,-4l485,39r,-5l494,24r,-4l499,15r,-5l509,e" filled="f" strokeweight="0">
                    <v:path arrowok="t" o:connecttype="custom" o:connectlocs="4,865;19,845;28,826;38,812;48,793;57,778;67,759;81,740;86,725;100,706;105,692;120,672;124,658;139,639;144,624;158,605;163,591;177,572;182,557;196,538;206,519;216,504;225,485;235,471;244,452;254,437;264,418;278,399;283,384;297,365;302,351;317,332;321,317;336,298;341,284;355,264;360,250;374,231;384,212;393,197;403,178;413,164;422,144;432,130;441,111;456,92;461,77;475,58;480,44;494,24;499,10" o:connectangles="0,0,0,0,0,0,0,0,0,0,0,0,0,0,0,0,0,0,0,0,0,0,0,0,0,0,0,0,0,0,0,0,0,0,0,0,0,0,0,0,0,0,0,0,0,0,0,0,0,0,0"/>
                  </v:shape>
                  <v:shape id="Freeform 195" o:spid="_x0000_s1218" style="position:absolute;left:5674;top:3414;width:379;height:662;visibility:visible;mso-wrap-style:square;v-text-anchor:top" coordsize="37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tcMA&#10;AADcAAAADwAAAGRycy9kb3ducmV2LnhtbERPTWvCQBC9F/oflin0Vjct1pqYVYpU6EVooqDHITsm&#10;odnZmF2T+O9dodDbPN7npKvRNKKnztWWFbxOIhDEhdU1lwr2u83LHITzyBoby6TgSg5Wy8eHFBNt&#10;B86oz30pQgi7BBVU3reJlK6oyKCb2JY4cCfbGfQBdqXUHQ4h3DTyLYpm0mDNoaHCltYVFb/5xSg4&#10;Tu3saz68x7g958fDRyazn0Ov1PPT+LkA4Wn0/+I/97cO8+Mp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btcMAAADcAAAADwAAAAAAAAAAAAAAAACYAgAAZHJzL2Rv&#10;d25yZXYueG1sUEsFBgAAAAAEAAQA9QAAAIgDAAAAAA==&#10;" path="m,662r,-4l5,653r,-5l9,643r,-5l14,634r5,-5l19,624r5,-5l24,614r9,-9l33,600r5,-5l38,590r5,-5l43,581,53,571r,-5l57,561r,-4l62,552r,-5l72,537r,-4l77,528r,-5l86,513r,-4l91,504r,-5l96,494r,-5l105,480r,-5l110,470r,-5l115,461r,-5l125,446r,-5l129,437r,-5l134,427r,-5l144,413r,-5l149,403r,-5l158,389r,-5l163,379r,-5l168,369r,-4l177,355r,-5l182,345r,-4l187,336r,-5l197,321r,-4l201,312r,-5l206,302r,-5l216,288r,-5l221,278r,-5l230,264r,-5l235,254r,-5l240,245r,-5l249,230r,-5l254,221r,-5l259,211r,-5l269,197r,-5l273,187r,-5l283,173r,-5l288,163r,-5l293,153r,-4l302,139r,-5l307,129r,-4l312,120r,-5l321,105r,-4l326,96r,-5l331,86r,-5l341,72r,-5l345,62r,-5l355,48r,-5l360,38r,-5l365,29r,-5l374,14r,-5l379,5r,-5e" filled="f" strokeweight="0">
                    <v:path arrowok="t" o:connecttype="custom" o:connectlocs="0,658;5,648;9,638;19,629;24,619;33,605;38,595;43,585;53,571;57,561;62,552;72,537;77,528;86,513;91,504;96,494;105,480;110,470;115,461;125,446;129,437;134,427;144,413;149,403;158,389;163,379;168,369;177,355;182,345;187,336;197,321;201,312;206,302;216,288;221,278;230,264;235,254;240,245;249,230;254,221;259,211;269,197;273,187;283,173;288,163;293,153;302,139;307,129;312,120;321,105;326,96;331,86;341,72;345,62;355,48;360,38;365,29;374,14;379,5" o:connectangles="0,0,0,0,0,0,0,0,0,0,0,0,0,0,0,0,0,0,0,0,0,0,0,0,0,0,0,0,0,0,0,0,0,0,0,0,0,0,0,0,0,0,0,0,0,0,0,0,0,0,0,0,0,0,0,0,0,0,0"/>
                  </v:shape>
                  <v:shape id="Freeform 196" o:spid="_x0000_s1219" style="position:absolute;left:6168;top:3164;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xGsQA&#10;AADcAAAADwAAAGRycy9kb3ducmV2LnhtbERP32vCMBB+F/Y/hBvsRTTZQNk6o4i4OVAHU8E9Hs3Z&#10;FptLabK2+++NIPh2H9/Pm8w6W4qGal841vA8VCCIU2cKzjQc9h+DVxA+IBssHZOGf/Iwmz70JpgY&#10;1/IPNbuQiRjCPkENeQhVIqVPc7Loh64ijtzJ1RZDhHUmTY1tDLelfFFqLC0WHBtyrGiRU3re/VkN&#10;p/Nxu/wtvlcG+/PN536h1uq41PrpsZu/gwjUhbv45v4ycf7bCK7PxAv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RrEAAAA3AAAAA8AAAAAAAAAAAAAAAAAmAIAAGRycy9k&#10;b3ducmV2LnhtbFBLBQYAAAAABAAEAPUAAACJAwAAAAA=&#10;" path="m,53l5,48r,-5l10,38r,-4l15,29r,-5l24,14r,-4l29,5,29,e" filled="f" strokeweight="0">
                    <v:path arrowok="t" o:connecttype="custom" o:connectlocs="0,53;5,48;5,43;10,38;10,34;15,29;15,24;24,14;24,10;29,5;29,0" o:connectangles="0,0,0,0,0,0,0,0,0,0,0"/>
                  </v:shape>
                  <v:shape id="Freeform 197" o:spid="_x0000_s1220" style="position:absolute;left:6432;top:1868;width:514;height:888;visibility:visible;mso-wrap-style:square;v-text-anchor:top" coordsize="5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ROcMA&#10;AADcAAAADwAAAGRycy9kb3ducmV2LnhtbERP22rCQBB9L/gPywh9qxv7ENroKiJIxZbW2wcM2TEb&#10;kp2N2Y1J/fpuodC3OZzrzJeDrcWNWl86VjCdJCCIc6dLLhScT5unFxA+IGusHZOCb/KwXIwe5php&#10;1/OBbsdQiBjCPkMFJoQmk9Lnhiz6iWuII3dxrcUQYVtI3WIfw20tn5MklRZLjg0GG1obyqtjZxW8&#10;m34Xuvrt4473r1RW18+82ndKPY6H1QxEoCH8i//cWx3nv6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ROcMAAADcAAAADwAAAAAAAAAAAAAAAACYAgAAZHJzL2Rv&#10;d25yZXYueG1sUEsFBgAAAAAEAAQA9QAAAIgDAAAAAA==&#10;" path="m,888l10,878r,-4l15,869r,-5l19,859r,-5l29,845r,-5l34,835r,-5l43,821r,-5l48,811r,-5l53,802r,-5l63,787r,-5l67,778r,-5l72,768r,-5l82,754r,-5l87,744r,-5l91,734r,-4l101,720r,-5l106,710r,-4l115,696r,-5l120,686r,-5l125,677r,-5l135,662r,-5l139,653r,-5l144,643r,-5l154,629r,-5l159,619r,-5l163,609r,-4l173,595r,-5l178,585r,-4l187,571r,-5l192,561r,-4l197,552r,-5l207,537r,-4l211,528r,-5l216,518r,-5l226,504r,-5l231,494r,-5l240,480r,-5l245,470r,-5l250,461r,-5l260,446r,-5l264,437r,-5l269,427r,-5l279,413r,-5l284,403r,-5l288,393r,-4l298,379r,-5l303,369r,-4l312,355r,-5l317,345r,-4l322,336r,-5l332,321r,-4l336,312r,-5l341,302r,-5l351,288r,-5l356,278r,-5l360,269r,-5l370,254r,-5l375,245r,-5l384,230r,-5l389,221r,-5l394,211r,-5l404,197r,-5l408,187r,-5l413,177r,-4l423,163r,-5l428,153r,-4l437,139r,-5l442,129r,-4l447,120r,-5l456,105r,-4l461,96r,-5l466,86r,-5l476,72r,-5l480,62r,-5l485,53r,-5l495,38r,-5l500,29r,-5l509,14r,-5l514,5r,-5e" filled="f" strokeweight="0">
                    <v:path arrowok="t" o:connecttype="custom" o:connectlocs="10,874;19,859;29,840;43,821;48,806;63,787;67,773;82,754;87,739;101,720;106,706;120,686;125,672;139,653;144,638;159,619;163,605;178,585;187,566;197,552;207,533;216,518;226,499;240,480;245,465;260,446;264,432;279,413;284,398;298,379;303,365;317,345;322,331;336,312;341,297;356,278;360,264;375,245;384,225;394,211;404,192;413,177;423,158;437,139;442,125;456,105;461,91;476,72;480,57;495,38;500,24;514,5" o:connectangles="0,0,0,0,0,0,0,0,0,0,0,0,0,0,0,0,0,0,0,0,0,0,0,0,0,0,0,0,0,0,0,0,0,0,0,0,0,0,0,0,0,0,0,0,0,0,0,0,0,0,0,0"/>
                  </v:shape>
                  <v:shape id="Freeform 198" o:spid="_x0000_s1221" style="position:absolute;left:5746;top:3875;width:101;height:177;visibility:visible;mso-wrap-style:square;v-text-anchor:top" coordsize="1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qKMQA&#10;AADcAAAADwAAAGRycy9kb3ducmV2LnhtbERPTWvCQBC9F/wPywi9lLqxSG3SbEQKhUIvahU8Dtkx&#10;G5qdjdmNRn+9KxR6m8f7nHwx2EacqPO1YwXTSQKCuHS65krB9ufz+Q2ED8gaG8ek4EIeFsXoIcdM&#10;uzOv6bQJlYgh7DNUYEJoMyl9aciin7iWOHIH11kMEXaV1B2eY7ht5EuSvEqLNccGgy19GCp/N71V&#10;cGzrVX/dS6PT5Xa2Sy/9d9o8KfU4HpbvIAIN4V/85/7ScX46h/sz8QJ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qijEAAAA3AAAAA8AAAAAAAAAAAAAAAAAmAIAAGRycy9k&#10;b3ducmV2LnhtbFBLBQYAAAAABAAEAPUAAACJAwAAAAA=&#10;" path="m,177r5,-4l5,168r4,-5l9,158,19,148r,-4l24,139r,-5l29,129r,-5l38,115r,-5l43,105r,-5l48,96r,-5l57,81r,-5l62,72r,-5l67,62r,-5l77,48r,-5l81,38r,-5l91,24r,-5l96,14r,-5l101,4r,-4e" filled="f" strokeweight="0">
                    <v:path arrowok="t" o:connecttype="custom" o:connectlocs="0,177;5,173;5,168;9,163;9,158;19,148;19,144;24,139;24,134;29,129;29,124;38,115;38,110;43,105;43,100;48,96;48,91;57,81;57,76;62,72;62,67;67,62;67,57;77,48;77,43;81,38;81,33;91,24;91,19;96,14;96,9;101,4;101,0" o:connectangles="0,0,0,0,0,0,0,0,0,0,0,0,0,0,0,0,0,0,0,0,0,0,0,0,0,0,0,0,0,0,0,0,0"/>
                  </v:shape>
                  <v:shape id="Freeform 199" o:spid="_x0000_s1222" style="position:absolute;left:5991;top:3495;width:76;height:130;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YZ8QA&#10;AADcAAAADwAAAGRycy9kb3ducmV2LnhtbESPQWvCQBCF7wX/wzKCt7pRodjUVVQQPIjQtNTrNDsm&#10;wexs2F01/nvnUOhthvfmvW8Wq9616kYhNp4NTMYZKOLS24YrA99fu9c5qJiQLbaeycCDIqyWg5cF&#10;5tbf+ZNuRaqUhHDM0UCdUpdrHcuaHMax74hFO/vgMMkaKm0D3iXctXqaZW/aYcPSUGNH25rKS3F1&#10;Bn6yX3s8hnjyV5xvqtn2VKTDzJjRsF9/gErUp3/z3/XeCv67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GGfEAAAA3AAAAA8AAAAAAAAAAAAAAAAAmAIAAGRycy9k&#10;b3ducmV2LnhtbFBLBQYAAAAABAAEAPUAAACJAwAAAAA=&#10;" path="m,130l9,120r,-4l14,111r,-5l24,96r,-4l28,87r,-5l33,77r,-5l43,63r,-5l48,53r,-5l52,44r,-5l62,29r,-5l67,20r,-5l76,5,76,e" filled="f" strokeweight="0">
                    <v:path arrowok="t" o:connecttype="custom" o:connectlocs="0,130;9,120;9,116;14,111;14,106;24,96;24,92;28,87;28,82;33,77;33,72;43,63;43,58;48,53;48,48;52,44;52,39;62,29;62,24;67,20;67,15;76,5;76,0" o:connectangles="0,0,0,0,0,0,0,0,0,0,0,0,0,0,0,0,0,0,0,0,0,0,0"/>
                  </v:shape>
                  <v:shape id="Freeform 200" o:spid="_x0000_s1223" style="position:absolute;left:6221;top:3169;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3HcMA&#10;AADcAAAADwAAAGRycy9kb3ducmV2LnhtbESP3YrCMBCF7xd8hzCCN4um9UK0GkVEwb0Q8ecBxmZs&#10;is2kNKnWt98IC3s3wznnmzOLVWcr8aTGl44VpKMEBHHudMmFgutlN5yC8AFZY+WYFLzJw2rZ+1pg&#10;pt2LT/Q8h0JECPsMFZgQ6kxKnxuy6EeuJo7a3TUWQ1ybQuoGXxFuKzlOkom0WHK8YLCmjaH8cW5t&#10;pHxrXbBpH/v6QOnPdnJMb+1RqUG/W89BBOrCv/kvvdex/mwGn2fiB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W3HcMAAADcAAAADwAAAAAAAAAAAAAAAACYAgAAZHJzL2Rv&#10;d25yZXYueG1sUEsFBgAAAAAEAAQA9QAAAIgDAAAAAA==&#10;" path="m,57l10,48r,-5l14,38r,-5l24,24r,-5l29,14r,-5l34,5,34,e" filled="f" strokeweight="0">
                    <v:path arrowok="t" o:connecttype="custom" o:connectlocs="0,57;10,48;10,43;14,38;14,33;24,24;24,19;29,14;29,9;34,5;34,0" o:connectangles="0,0,0,0,0,0,0,0,0,0,0"/>
                  </v:shape>
                  <v:shape id="Freeform 201" o:spid="_x0000_s1224" style="position:absolute;left:6471;top:1921;width:509;height:873;visibility:visible;mso-wrap-style:square;v-text-anchor:top" coordsize="50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oPsQA&#10;AADcAAAADwAAAGRycy9kb3ducmV2LnhtbESP3WrCQBSE7wu+w3IE7+rGClKiq4goFLFC/QEvj9lj&#10;NiR7NmQ3Gt++Wyh4OczMN8xs0dlK3KnxhWMFo2ECgjhzuuBcwem4ef8E4QOyxsoxKXiSh8W89zbD&#10;VLsH/9D9EHIRIexTVGBCqFMpfWbIoh+6mjh6N9dYDFE2udQNPiLcVvIjSSbSYsFxwWBNK0NZeWit&#10;grDd7dt6jWtzOX+Prztd7idtqdSg3y2nIAJ14RX+b39pBZEI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KD7EAAAA3AAAAA8AAAAAAAAAAAAAAAAAmAIAAGRycy9k&#10;b3ducmV2LnhtbFBLBQYAAAAABAAEAPUAAACJAwAAAAA=&#10;" path="m,873r9,-9l9,859r5,-5l14,849r10,-9l24,835r4,-5l28,825r5,-4l33,816,43,806r,-5l48,797r,-5l52,787r,-5l62,773r,-5l67,763r,-5l76,749r,-5l81,739r,-5l86,729r,-4l96,715r,-5l100,705r,-4l105,696r,-5l115,681r,-4l120,672r,-5l124,662r,-5l134,648r,-5l139,638r,-5l148,624r,-5l153,614r,-5l158,604r,-4l168,590r,-5l172,580r,-4l177,571r,-5l187,556r,-4l192,547r,-5l201,532r,-4l206,523r,-5l211,513r,-5l221,499r,-5l225,489r,-5l230,480r,-5l240,465r,-5l245,456r,-5l249,446r,-5l259,432r,-5l264,422r,-5l273,408r,-5l278,398r,-5l283,388r,-4l293,374r,-5l297,364r,-4l302,355r,-5l312,340r,-4l317,331r,-5l326,316r,-4l331,307r,-5l336,297r,-5l345,283r,-5l350,273r,-5l355,264r,-5l365,249r,-5l369,240r,-5l379,225r,-5l384,216r,-5l389,206r,-5l398,192r,-5l403,182r,-5l408,172r,-4l417,158r,-5l422,148r,-4l427,139r,-5l437,124r,-4l441,115r,-5l451,100r,-4l456,91r,-5l461,81r,-5l470,67r,-5l475,57r,-5l480,48r,-5l489,33r,-5l494,24r,-5l504,9r,-5l509,e" filled="f" strokeweight="0">
                    <v:path arrowok="t" o:connecttype="custom" o:connectlocs="9,859;24,840;28,825;43,806;48,792;62,773;67,758;81,739;86,725;100,705;105,691;120,672;124,657;139,638;148,619;158,604;168,585;177,571;187,552;201,532;206,518;221,499;225,484;240,465;245,451;259,432;264,417;278,398;283,384;297,364;302,350;317,331;326,312;336,297;345,278;355,264;365,244;379,225;384,211;398,192;403,177;417,158;422,144;437,124;441,110;456,91;461,76;475,57;480,43;494,24;504,4" o:connectangles="0,0,0,0,0,0,0,0,0,0,0,0,0,0,0,0,0,0,0,0,0,0,0,0,0,0,0,0,0,0,0,0,0,0,0,0,0,0,0,0,0,0,0,0,0,0,0,0,0,0,0"/>
                  </v:shape>
                  <v:shape id="Freeform 202" o:spid="_x0000_s1225" style="position:absolute;left:6106;top:3524;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yK8UA&#10;AADcAAAADwAAAGRycy9kb3ducmV2LnhtbESP0WrCQBRE3wv9h+UW+lZ3zUNboquIVAiEQqN+wDV7&#10;TYLZu2l2NcnfdwWhj8PMnGGW69G24ka9bxxrmM8UCOLSmYYrDcfD7u0ThA/IBlvHpGEiD+vV89MS&#10;U+MGLui2D5WIEPYpaqhD6FIpfVmTRT9zHXH0zq63GKLsK2l6HCLctjJR6l1abDgu1NjRtqbysr9a&#10;DfnvdB1+dqqYvos2yUJ++sqzD61fX8bNAkSgMfyHH+3MaEjUHO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HIrxQAAANwAAAAPAAAAAAAAAAAAAAAAAJgCAABkcnMv&#10;ZG93bnJldi54bWxQSwUGAAAAAAQABAD1AAAAigMAAAAA&#10;" path="m,19l,15,5,10,9,5,9,e" filled="f" strokeweight="0">
                    <v:path arrowok="t" o:connecttype="custom" o:connectlocs="0,19;0,15;5,10;9,5;9,0" o:connectangles="0,0,0,0,0"/>
                  </v:shape>
                  <v:shape id="Freeform 203" o:spid="_x0000_s1226" style="position:absolute;left:6668;top:2242;width:187;height:327;visibility:visible;mso-wrap-style:square;v-text-anchor:top" coordsize="18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jl8MA&#10;AADcAAAADwAAAGRycy9kb3ducmV2LnhtbESPQWvCQBSE7wX/w/KE3uqLKZQSXUWlotBTjd6f2WcS&#10;zL4Nu1tN++u7hUKPw8x8w8yXg+3UjX1onWiYTjJQLJUzrdQajuX26RVUiCSGOies4YsDLBejhzkV&#10;xt3lg2+HWKsEkVCQhibGvkAMVcOWwsT1LMm7OG8pJulrNJ7uCW47zLPsBS21khYa6nnTcHU9fFoN&#10;z9/vx/2wO6FnXJUXg+e3cu21fhwPqxmoyEP8D/+190ZDnuXweyYdA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Vjl8MAAADcAAAADwAAAAAAAAAAAAAAAACYAgAAZHJzL2Rv&#10;d25yZXYueG1sUEsFBgAAAAAEAAQA9QAAAIgDAAAAAA==&#10;" path="m,327r4,-5l4,317r5,-5l9,307r10,-9l19,293r5,-5l24,283r4,-4l28,274,38,264r,-5l43,255r,-5l52,240r,-5l57,231r,-5l62,221r,-5l72,207r,-5l76,197r,-5l81,187r,-4l91,173r,-5l96,163r,-4l100,154r,-5l110,139r,-4l115,130r,-5l124,115r,-4l129,106r,-5l134,96r,-5l144,82r,-5l148,72r,-5l153,63r,-5l163,48r,-5l168,39r,-5l177,24r,-5l182,15r,-5l187,5r,-5e" filled="f" strokeweight="0">
                    <v:path arrowok="t" o:connecttype="custom" o:connectlocs="0,327;4,322;4,317;9,312;9,307;19,298;19,293;24,288;24,283;28,279;28,274;38,264;38,259;43,255;43,250;52,240;52,235;57,231;57,226;62,221;62,216;72,207;72,202;76,197;76,192;81,187;81,183;91,173;91,168;96,163;96,159;100,154;100,149;110,139;110,135;115,130;115,125;124,115;124,111;129,106;129,101;134,96;134,91;144,82;144,77;148,72;148,67;153,63;153,58;163,48;163,43;168,39;168,34;177,24;177,19;182,15;182,10;187,5;187,0" o:connectangles="0,0,0,0,0,0,0,0,0,0,0,0,0,0,0,0,0,0,0,0,0,0,0,0,0,0,0,0,0,0,0,0,0,0,0,0,0,0,0,0,0,0,0,0,0,0,0,0,0,0,0,0,0,0,0,0,0,0,0"/>
                  </v:shape>
                  <v:shape id="Freeform 204" o:spid="_x0000_s1227" style="position:absolute;left:6956;top:1935;width:76;height:134;visibility:visible;mso-wrap-style:square;v-text-anchor:top" coordsize="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GksUA&#10;AADcAAAADwAAAGRycy9kb3ducmV2LnhtbESPQWsCMRSE7wX/Q3iCN01qYS2rUapQ6EEQ7Rbs7bl5&#10;3V26eVmSVHf/vSkUehxm5htmteltK67kQ+NYw+NMgSAunWm40lC8v06fQYSIbLB1TBoGCrBZjx5W&#10;mBt34yNdT7ESCcIhRw11jF0uZShrshhmriNO3pfzFmOSvpLG4y3BbSvnSmXSYsNpocaOdjWV36cf&#10;q2H7SR/7rC0OF7Xwx+xshyaeB60n4/5lCSJSH//Df+03o2GunuD3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AaSxQAAANwAAAAPAAAAAAAAAAAAAAAAAJgCAABkcnMv&#10;ZG93bnJldi54bWxQSwUGAAAAAAQABAD1AAAAigMAAAAA&#10;" path="m,134r4,-4l4,125,14,115r,-5l19,106r,-5l24,96r,-5l33,82r,-5l38,72r,-5l43,62r,-4l52,48r,-5l57,38r,-4l67,24r,-5l72,14r,-4l76,5,76,e" filled="f" strokeweight="0">
                    <v:path arrowok="t" o:connecttype="custom" o:connectlocs="0,134;4,130;4,125;14,115;14,110;19,106;19,101;24,96;24,91;33,82;33,77;38,72;38,67;43,62;43,58;52,48;52,43;57,38;57,34;67,24;67,19;72,14;72,10;76,5;76,0" o:connectangles="0,0,0,0,0,0,0,0,0,0,0,0,0,0,0,0,0,0,0,0,0,0,0,0,0"/>
                  </v:shape>
                  <v:shape id="Freeform 205" o:spid="_x0000_s1228" style="position:absolute;left:6754;top:2237;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0G8QA&#10;AADcAAAADwAAAGRycy9kb3ducmV2LnhtbESP3WrCQBSE7wXfYTmF3ummtoikrqIFS6FBUPsAh+wx&#10;G5I9G7Lb/PTpu4Lg5TAz3zDr7WBr0VHrS8cKXuYJCOLc6ZILBT+Xw2wFwgdkjbVjUjCSh+1mOllj&#10;ql3PJ+rOoRARwj5FBSaEJpXS54Ys+rlriKN3da3FEGVbSN1iH+G2loskWUqLJccFgw19GMqr869V&#10;sPys/sbXI6NkUwyHzGT76jtX6vlp2L2DCDSER/je/tIKFskb3M7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BvEAAAA3AAAAA8AAAAAAAAAAAAAAAAAmAIAAGRycy9k&#10;b3ducmV2LnhtbFBLBQYAAAAABAAEAPUAAACJAwAAAAA=&#10;" path="m,293r5,-5l5,284r5,-5l10,274r4,-5l14,264r10,-9l24,250r5,-5l29,240r5,-4l34,231r9,-10l43,216r5,-4l48,207,58,197r,-5l62,188r,-5l67,178r,-5l77,164r,-5l82,154r,-5l86,144r,-4l96,130r,-5l101,120r,-4l110,106r,-5l115,96r,-4l120,87r,-5l130,72r,-4l134,63r,-5l139,53r,-5l149,39r,-5l154,29r,-5l163,15r,-5l168,5r,-5e" filled="f" strokeweight="0">
                    <v:path arrowok="t" o:connecttype="custom" o:connectlocs="0,293;5,288;5,284;10,279;10,274;14,269;14,264;24,255;24,250;29,245;29,240;34,236;34,231;43,221;43,216;48,212;48,207;58,197;58,192;62,188;62,183;67,178;67,173;77,164;77,159;82,154;82,149;86,144;86,140;96,130;96,125;101,120;101,116;110,106;110,101;115,96;115,92;120,87;120,82;130,72;130,68;134,63;134,58;139,53;139,48;149,39;149,34;154,29;154,24;163,15;163,10;168,5;168,0" o:connectangles="0,0,0,0,0,0,0,0,0,0,0,0,0,0,0,0,0,0,0,0,0,0,0,0,0,0,0,0,0,0,0,0,0,0,0,0,0,0,0,0,0,0,0,0,0,0,0,0,0,0,0,0,0"/>
                  </v:shape>
                </v:group>
                <v:group id="Group 407" o:spid="_x0000_s1229" style="position:absolute;left:24326;top:8051;width:29166;height:17863" coordorigin="3831,1268" coordsize="4593,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7" o:spid="_x0000_s1230" style="position:absolute;left:6807;top:2242;width:173;height:298;visibility:visible;mso-wrap-style:square;v-text-anchor:top" coordsize="17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jdcMA&#10;AADcAAAADwAAAGRycy9kb3ducmV2LnhtbESPQWvCQBSE74X+h+UVvNVdPYQSs4oWBa+1Ih5fs69J&#10;SPbtkl2T+O/dQsHjMDPfMMVmsp0YqA+NYw2LuQJBXDrTcKXh/H14/wARIrLBzjFpuFOAzfr1pcDc&#10;uJG/aDjFSiQIhxw11DH6XMpQ1mQxzJ0nTt6v6y3GJPtKmh7HBLedXCqVSYsNp4UaPX3WVLanm9Vw&#10;uLbNz63a7y7qfM/84tiOfthrPXubtisQkab4DP+3j0bDUmXwd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jdcMAAADcAAAADwAAAAAAAAAAAAAAAACYAgAAZHJzL2Rv&#10;d25yZXYueG1sUEsFBgAAAAAEAAQA9QAAAIgDAAAAAA==&#10;" path="m,298r5,-5l5,288r9,-9l14,274r5,-5l19,264r10,-9l29,250r4,-5l33,240r5,-5l38,231,48,221r,-5l53,211r,-4l57,202r,-5l67,187r,-4l72,178r,-5l77,168r,-5l86,154r,-5l91,144r,-5l101,130r,-5l105,120r,-5l110,111r,-5l120,96r,-5l125,87r,-5l129,77r,-5l139,63r,-5l144,53r,-5l149,43r,-4l158,29r,-5l163,19r,-4l173,5r,-5e" filled="f" strokeweight="0">
                    <v:path arrowok="t" o:connecttype="custom" o:connectlocs="0,298;5,293;5,288;14,279;14,274;19,269;19,264;29,255;29,250;33,245;33,240;38,235;38,231;48,221;48,216;53,211;53,207;57,202;57,197;67,187;67,183;72,178;72,173;77,168;77,163;86,154;86,149;91,144;91,139;101,130;101,125;105,120;105,115;110,111;110,106;120,96;120,91;125,87;125,82;129,77;129,72;139,63;139,58;144,53;144,48;149,43;149,39;158,29;158,24;163,19;163,15;173,5;173,0" o:connectangles="0,0,0,0,0,0,0,0,0,0,0,0,0,0,0,0,0,0,0,0,0,0,0,0,0,0,0,0,0,0,0,0,0,0,0,0,0,0,0,0,0,0,0,0,0,0,0,0,0,0,0,0,0"/>
                  </v:shape>
                  <v:shape id="Freeform 208" o:spid="_x0000_s1231" style="position:absolute;left:6864;top:2242;width:178;height:307;visibility:visible;mso-wrap-style:square;v-text-anchor:top" coordsize="17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IF8YA&#10;AADcAAAADwAAAGRycy9kb3ducmV2LnhtbESPQWvCQBSE74L/YXmF3nTXHFRSVxHR1oMgWqnt7ZF9&#10;TVKzb0N2m8R/3y0Uehxm5htmseptJVpqfOlYw2SsQBBnzpSca7i87kZzED4gG6wck4Y7eVgth4MF&#10;psZ1fKL2HHIRIexT1FCEUKdS+qwgi37sauLofbrGYoiyyaVpsItwW8lEqam0WHJcKLCmTUHZ7fxt&#10;NVh5fT5O1h/J9eVtGg739y1tvi5aPz706ycQgfrwH/5r742GRM3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wIF8YAAADcAAAADwAAAAAAAAAAAAAAAACYAgAAZHJz&#10;L2Rvd25yZXYueG1sUEsFBgAAAAAEAAQA9QAAAIsDAAAAAA==&#10;" path="m,307r5,-4l5,298r5,-5l10,288r5,-5l15,279r9,-10l24,264r5,-5l29,255,39,245r,-5l44,235r,-4l48,226r,-5l58,211r,-4l63,202r,-5l68,192r,-5l77,178r,-5l82,168r,-5l92,154r,-5l96,144r,-5l101,135r,-5l111,120r,-5l116,111r,-5l120,101r,-5l130,87r,-5l135,77r,-5l144,63r,-5l149,53r,-5l154,43r,-4l164,29r,-5l168,19r,-4l173,10r,-5l178,e" filled="f" strokeweight="0">
                    <v:path arrowok="t" o:connecttype="custom" o:connectlocs="0,307;5,303;5,298;10,293;10,288;15,283;15,279;24,269;24,264;29,259;29,255;39,245;39,240;44,235;44,231;48,226;48,221;58,211;58,207;63,202;63,197;68,192;68,187;77,178;77,173;82,168;82,163;92,154;92,149;96,144;96,139;101,135;101,130;111,120;111,115;116,111;116,106;120,101;120,96;130,87;130,82;135,77;135,72;144,63;144,58;149,53;149,48;154,43;154,39;164,29;164,24;168,19;168,15;173,10;173,5;178,0" o:connectangles="0,0,0,0,0,0,0,0,0,0,0,0,0,0,0,0,0,0,0,0,0,0,0,0,0,0,0,0,0,0,0,0,0,0,0,0,0,0,0,0,0,0,0,0,0,0,0,0,0,0,0,0,0,0,0,0"/>
                  </v:shape>
                  <v:shape id="Freeform 209" o:spid="_x0000_s1232" style="position:absolute;left:6903;top:2199;width:225;height:394;visibility:visible;mso-wrap-style:square;v-text-anchor:top" coordsize="2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N8IA&#10;AADcAAAADwAAAGRycy9kb3ducmV2LnhtbESPwWrCQBCG7wXfYRnBW90oUkrqKioIQk5NCl6H7DQJ&#10;ZmeX7KrJ2zuHQo/DP/8332z3o+vVg4bYeTawWmagiGtvO24M/FTn909QMSFb7D2TgYki7Hezty3m&#10;1j/5mx5lapRAOOZooE0p5FrHuiWHcekDsWS/fnCYZBwabQd8Ctz1ep1lH9phx3KhxUCnlupbeXei&#10;EajDTV9cr1Vo0BXT8bwKR2MW8/HwBSrRmP6X/9oXa2Cdia08IwT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g3wgAAANwAAAAPAAAAAAAAAAAAAAAAAJgCAABkcnMvZG93&#10;bnJldi54bWxQSwUGAAAAAAQABAD1AAAAhwMAAAAA&#10;" path="m,394r5,-5l5,384r4,-5l9,375r5,-5l14,365,24,355r,-5l29,346r,-5l33,336r,-5l43,322r,-5l48,312r,-5l53,302r,-4l62,288r,-5l67,278r,-4l77,264r,-5l81,254r,-4l86,245r,-5l96,230r,-4l101,221r,-5l105,211r,-5l115,197r,-5l120,187r,-5l129,173r,-5l134,163r,-5l139,154r,-5l149,139r,-5l153,130r,-5l158,120r,-5l168,106r,-5l173,96r,-5l182,82r,-5l187,72r,-5l192,62r,-4l201,48r,-5l206,38r,-4l211,29r,-5l221,14r,-4l225,5r,-5e" filled="f" strokeweight="0">
                    <v:path arrowok="t" o:connecttype="custom" o:connectlocs="5,389;9,379;14,370;24,355;29,346;33,336;43,322;48,312;53,302;62,288;67,278;77,264;81,254;86,245;96,230;101,221;105,211;115,197;120,187;129,173;134,163;139,154;149,139;153,130;158,120;168,106;173,96;182,82;187,72;192,62;201,48;206,38;211,29;221,14;225,5" o:connectangles="0,0,0,0,0,0,0,0,0,0,0,0,0,0,0,0,0,0,0,0,0,0,0,0,0,0,0,0,0,0,0,0,0,0,0"/>
                  </v:shape>
                  <v:shape id="Freeform 210" o:spid="_x0000_s1233" style="position:absolute;left:6812;top:2751;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11cUA&#10;AADcAAAADwAAAGRycy9kb3ducmV2LnhtbESPzWrDMBCE74G+g9hCLqGRY0rSuJFNCSQUckpS6HWx&#10;NrZba2Uk+advXwUKPQ4z8w2zKybTioGcbywrWC0TEMSl1Q1XCj6uh6cXED4ga2wtk4If8lDkD7Md&#10;ZtqOfKbhEioRIewzVFCH0GVS+rImg35pO+Lo3awzGKJ0ldQOxwg3rUyTZC0NNhwXauxoX1P5femN&#10;gq/tKXyu+oV93qfVcCw3bjjeNkrNH6e3VxCBpvAf/mu/awVpsoX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TXVxQAAANwAAAAPAAAAAAAAAAAAAAAAAJgCAABkcnMv&#10;ZG93bnJldi54bWxQSwUGAAAAAAQABAD1AAAAigMAAAAA&#10;" path="m,106r4,-5l4,96,9,91r,-4l19,77r,-5l24,67r,-4l28,58r,-5l38,43r,-4l43,34r,-5l48,24r,-5l57,10r,-5l62,e" filled="f" strokeweight="0">
                    <v:path arrowok="t" o:connecttype="custom" o:connectlocs="0,106;4,101;4,96;9,91;9,87;19,77;19,72;24,67;24,63;28,58;28,53;38,43;38,39;43,34;43,29;48,24;48,19;57,10;57,5;62,0" o:connectangles="0,0,0,0,0,0,0,0,0,0,0,0,0,0,0,0,0,0,0,0"/>
                  </v:shape>
                  <v:shape id="Freeform 211" o:spid="_x0000_s1234" style="position:absolute;left:6884;top:2012;width:417;height:720;visibility:visible;mso-wrap-style:square;v-text-anchor:top" coordsize="4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c1cEA&#10;AADcAAAADwAAAGRycy9kb3ducmV2LnhtbERPy4rCMBTdD8w/hCu4GTRVZkSrUcqoMC597S/NtS02&#10;NyWJtfXrJ4uBWR7Oe7XpTC1acr6yrGAyTkAQ51ZXXCi4nPejOQgfkDXWlklBTx426/e3FabaPvlI&#10;7SkUIoawT1FBGUKTSunzkgz6sW2II3ezzmCI0BVSO3zGcFPLaZLMpMGKY0OJDX2XlN9PD6Pgtd1e&#10;vvKP6+KwO7h91mZV13/2Sg0HXbYEEagL/+I/949WMJ3E+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nNXBAAAA3AAAAA8AAAAAAAAAAAAAAAAAmAIAAGRycy9kb3du&#10;cmV2LnhtbFBLBQYAAAAABAAEAPUAAACGAwAAAAA=&#10;" path="m,720r4,-5l4,710r5,-4l9,701,19,691r,-5l24,682r,-5l28,672r,-5l38,658r,-5l43,648r,-5l48,638r,-4l57,624r,-5l62,614r,-4l67,605r,-5l76,590r,-4l81,581r,-5l91,566r,-4l96,557r,-5l100,547r,-5l110,533r,-5l115,523r,-5l120,513r,-4l129,499r,-5l134,489r,-4l139,480r,-5l148,465r,-4l153,456r,-5l163,441r,-4l168,432r,-5l172,422r,-5l182,408r,-5l187,398r,-5l192,389r,-5l201,374r,-5l206,365r,-5l211,355r,-5l220,341r,-5l225,331r,-5l235,317r,-5l240,307r,-5l244,297r,-4l254,283r,-5l259,273r,-4l264,264r,-5l273,249r,-4l278,240r,-5l283,230r,-5l292,216r,-5l297,206r,-5l307,192r,-5l312,182r,-5l316,173r,-5l326,158r,-5l331,149r,-5l336,139r,-5l345,125r,-5l350,115r,-5l355,105r,-4l364,91r,-5l369,81r,-4l379,67r,-5l384,57r,-4l388,48r,-5l398,33r,-4l403,24r,-5l408,14r,-5l417,e" filled="f" strokeweight="0">
                    <v:path arrowok="t" o:connecttype="custom" o:connectlocs="4,710;19,691;24,677;38,658;43,643;57,624;62,610;76,590;81,576;96,557;100,542;115,523;120,509;134,489;139,475;153,456;163,437;172,422;182,403;192,389;201,369;211,355;220,336;235,317;240,302;254,283;259,269;273,249;278,235;292,216;297,201;312,182;316,168;331,149;336,134;350,115;355,101;369,81;379,62;388,48;398,29;408,14" o:connectangles="0,0,0,0,0,0,0,0,0,0,0,0,0,0,0,0,0,0,0,0,0,0,0,0,0,0,0,0,0,0,0,0,0,0,0,0,0,0,0,0,0,0"/>
                  </v:shape>
                  <v:shape id="Freeform 212" o:spid="_x0000_s1235" style="position:absolute;left:6912;top:2050;width:428;height:740;visibility:visible;mso-wrap-style:square;v-text-anchor:top" coordsize="42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s5MQA&#10;AADcAAAADwAAAGRycy9kb3ducmV2LnhtbESPzWrDMBCE74W+g9hCb41sN5jgRAmhYOitNGnodWtt&#10;bCfWyrZU/7x9FQj0OMzMN8xmN5lGDNS72rKCeBGBIC6srrlU8HXMX1YgnEfW2FgmBTM52G0fHzaY&#10;aTvyJw0HX4oAYZehgsr7NpPSFRUZdAvbEgfvbHuDPsi+lLrHMcBNI5MoSqXBmsNChS29VVRcD79G&#10;Qbqau+TDL1/TtONLfuLh+2cvlXp+mvZrEJ4m/x++t9+1giSO4XY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rOTEAAAA3AAAAA8AAAAAAAAAAAAAAAAAmAIAAGRycy9k&#10;b3ducmV2LnhtbFBLBQYAAAAABAAEAPUAAACJAwAAAAA=&#10;" path="m,740l10,730r,-5l15,720r,-4l20,711r,-5l29,696r,-4l34,687r,-5l39,677r,-5l48,663r,-5l53,653r,-5l58,644r,-5l68,629r,-5l72,620r,-5l82,605r,-5l87,596r,-5l92,586r,-5l101,572r,-5l106,562r,-5l111,552r,-4l120,538r,-5l125,528r,-4l135,514r,-5l140,504r,-5l144,495r,-5l154,480r,-5l159,471r,-5l164,461r,-5l173,447r,-5l178,437r,-5l183,427r,-4l192,413r,-5l197,403r,-4l207,389r,-5l212,379r,-4l216,370r,-5l226,355r,-4l231,346r,-5l236,336r,-5l245,322r,-5l250,312r,-5l255,303r,-5l264,288r,-5l269,279r,-5l279,264r,-5l284,255r,-5l288,245r,-5l298,231r,-5l303,221r,-5l308,211r,-4l317,197r,-5l322,187r,-4l332,173r,-5l336,163r,-4l341,154r,-5l351,139r,-4l356,130r,-5l360,120r,-5l370,106r,-5l375,96r,-5l380,87r,-5l389,72r,-5l394,63r,-5l404,48r,-5l408,39r,-5l413,29r,-5l423,15r,-5l428,5r,-5e" filled="f" strokeweight="0">
                    <v:path arrowok="t" o:connecttype="custom" o:connectlocs="10,725;20,711;29,692;39,677;48,658;58,644;68,624;82,605;87,591;101,572;106,557;120,538;125,524;140,504;144,490;159,471;164,456;178,437;183,423;197,403;207,384;216,370;226,351;236,336;245,317;255,303;264,283;279,264;284,250;298,231;303,216;317,197;322,183;336,163;341,149;356,130;360,115;375,96;380,82;394,63;404,43;413,29;423,10" o:connectangles="0,0,0,0,0,0,0,0,0,0,0,0,0,0,0,0,0,0,0,0,0,0,0,0,0,0,0,0,0,0,0,0,0,0,0,0,0,0,0,0,0,0,0"/>
                  </v:shape>
                  <v:shape id="Freeform 213" o:spid="_x0000_s1236" style="position:absolute;left:6989;top:2108;width:379;height:658;visibility:visible;mso-wrap-style:square;v-text-anchor:top" coordsize="37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NtMAA&#10;AADcAAAADwAAAGRycy9kb3ducmV2LnhtbESPQYvCMBSE7wv+h/AEb2vaHopUo4igLN60u54fzbMt&#10;Ni+lybbVX28EweMwM98wq81oGtFT52rLCuJ5BIK4sLrmUsFvvv9egHAeWWNjmRTcycFmPflaYabt&#10;wCfqz74UAcIuQwWV920mpSsqMujmtiUO3tV2Bn2QXSl1h0OAm0YmUZRKgzWHhQpb2lVU3M7/RgFT&#10;5B95k/eYXrZsXH/8yw+pUrPpuF2C8DT6T/jd/tEKkjiB1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ONtMAAAADcAAAADwAAAAAAAAAAAAAAAACYAgAAZHJzL2Rvd25y&#10;ZXYueG1sUEsFBgAAAAAEAAQA9QAAAIUDAAAAAA==&#10;" path="m,658r5,-5l5,648r5,-5l10,638r5,-4l15,629r9,-10l24,614r5,-4l29,605r5,-5l34,595r9,-9l43,581r5,-5l48,571r10,-9l58,557r5,-5l63,547r4,-5l67,538,77,528r,-5l82,518r,-4l87,509r,-5l96,494r,-4l101,485r,-5l106,475r,-5l115,461r,-5l120,451r,-5l130,437r,-5l135,427r,-5l139,417r,-4l149,403r,-5l154,393r,-4l159,384r,-5l168,369r,-4l173,360r,-5l183,345r,-4l187,336r,-5l192,326r,-5l202,312r,-5l207,302r,-5l211,293r,-5l221,278r,-5l226,269r,-5l235,254r,-5l240,245r,-5l245,235r,-5l255,221r,-5l259,211r,-5l264,201r,-4l274,187r,-5l279,177r,-4l283,168r,-5l293,153r,-4l298,144r,-5l307,129r,-4l312,120r,-5l317,110r,-5l327,96r,-5l331,86r,-5l336,77r,-5l346,62r,-5l351,53r,-5l360,38r,-5l365,29r,-5l370,19r,-5l379,5r,-5e" filled="f" strokeweight="0">
                    <v:path arrowok="t" o:connecttype="custom" o:connectlocs="5,653;10,643;15,634;24,619;29,610;34,600;43,586;48,576;58,562;63,552;67,542;77,528;82,518;87,509;96,494;101,485;106,475;115,461;120,451;130,437;135,427;139,417;149,403;154,393;159,384;168,369;173,360;183,345;187,336;192,326;202,312;207,302;211,293;221,278;226,269;235,254;240,245;245,235;255,221;259,211;264,201;274,187;279,177;283,168;293,153;298,144;307,129;312,120;317,110;327,96;331,86;336,77;346,62;351,53;360,38;365,29;370,19;379,5" o:connectangles="0,0,0,0,0,0,0,0,0,0,0,0,0,0,0,0,0,0,0,0,0,0,0,0,0,0,0,0,0,0,0,0,0,0,0,0,0,0,0,0,0,0,0,0,0,0,0,0,0,0,0,0,0,0,0,0,0,0"/>
                  </v:shape>
                  <v:shape id="Freeform 214" o:spid="_x0000_s1237" style="position:absolute;left:7042;top:2041;width:432;height:749;visibility:visible;mso-wrap-style:square;v-text-anchor:top" coordsize="43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vcQA&#10;AADcAAAADwAAAGRycy9kb3ducmV2LnhtbESPQYvCMBSE74L/ITxhb5rqwiLVKFVQ3EUPaoU9Ppq3&#10;bbF5KU3W1n9vBMHjMDPfMPNlZypxo8aVlhWMRxEI4szqknMF6XkznIJwHlljZZkU3MnBctHvzTHW&#10;tuUj3U4+FwHCLkYFhfd1LKXLCjLoRrYmDt6fbQz6IJtc6gbbADeVnETRlzRYclgosKZ1Qdn19G8U&#10;rOqU77vpYf3zvf/d7i95m1RpotTHoEtmIDx1/h1+tXdawWT8C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Ab3EAAAA3AAAAA8AAAAAAAAAAAAAAAAAmAIAAGRycy9k&#10;b3ducmV2LnhtbFBLBQYAAAAABAAEAPUAAACJAwAAAAA=&#10;" path="m,749r,-5l5,739r,-5l10,729r,-4l14,720r5,-5l19,710r5,-5l24,701r5,-5l29,691r9,-10l38,677r5,-5l43,667,53,657r,-4l58,648r,-5l62,638r,-5l72,624r,-5l77,614r,-5l82,605r,-5l91,590r,-5l96,581r,-5l101,571r,-5l110,557r,-5l115,547r,-5l125,533r,-5l130,523r,-5l134,513r,-5l144,499r,-5l149,489r,-5l154,480r,-5l163,465r,-5l168,456r,-5l178,441r,-5l182,432r,-5l187,422r,-5l197,408r,-5l202,398r,-5l206,388r,-4l216,374r,-5l221,364r,-4l230,350r,-5l235,340r,-4l240,331r,-5l250,316r,-4l254,307r,-5l259,297r,-5l269,283r,-5l274,273r,-5l278,264r,-5l288,249r,-5l293,240r,-5l302,225r,-5l307,216r,-5l312,206r,-5l322,192r,-5l326,182r,-5l331,172r,-4l341,158r,-5l346,148r,-4l355,134r,-5l360,124r,-4l365,115r,-5l374,100r,-4l379,91r,-5l384,81r,-5l394,67r,-5l398,57r,-5l403,48r,-5l413,33r,-5l418,24r,-5l427,9r,-5l432,e" filled="f" strokeweight="0">
                    <v:path arrowok="t" o:connecttype="custom" o:connectlocs="5,739;10,725;19,710;29,696;38,677;53,657;58,643;72,624;77,609;91,590;96,576;110,557;115,542;130,523;134,508;149,489;154,475;168,456;178,436;187,422;197,403;206,388;216,369;230,350;235,336;250,316;254,302;269,283;274,268;288,249;293,235;307,216;312,201;326,182;331,168;346,148;355,129;365,115;374,96;384,81;394,62;403,48;413,28;427,9" o:connectangles="0,0,0,0,0,0,0,0,0,0,0,0,0,0,0,0,0,0,0,0,0,0,0,0,0,0,0,0,0,0,0,0,0,0,0,0,0,0,0,0,0,0,0,0"/>
                  </v:shape>
                  <v:shape id="Freeform 215" o:spid="_x0000_s1238" style="position:absolute;left:7090;top:2012;width:461;height:797;visibility:visible;mso-wrap-style:square;v-text-anchor:top" coordsize="46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k28UA&#10;AADcAAAADwAAAGRycy9kb3ducmV2LnhtbESPQWvCQBSE70L/w/IKXkQ3kbZo6hqKUtRLS1Xw+th9&#10;TUKzb0N2m6T/3hUKHoeZ+YZZ5YOtRUetrxwrSGcJCGLtTMWFgvPpfboA4QOywdoxKfgjD/n6YbTC&#10;zLiev6g7hkJECPsMFZQhNJmUXpdk0c9cQxy9b9daDFG2hTQt9hFuazlPkhdpseK4UGJDm5L0z/HX&#10;Kpjo8Kl35yVvdovnCXYfxfZy6JUaPw5vryACDeEe/m/vjYJ5+gS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uTbxQAAANwAAAAPAAAAAAAAAAAAAAAAAJgCAABkcnMv&#10;ZG93bnJldi54bWxQSwUGAAAAAAQABAD1AAAAigMAAAAA&#10;" path="m,797r,-5l5,787r5,-5l10,778r4,-5l14,768r5,-5l19,758r10,-9l29,744r5,-5l34,734r9,-9l43,720r5,-5l48,710r5,-4l53,701r9,-10l62,686r5,-4l67,677r5,-5l72,667r10,-9l82,653r4,-5l86,643r10,-9l96,629r5,-5l101,619r5,-5l106,610r9,-10l115,595r5,-5l120,586r5,-5l125,576r9,-10l134,562r5,-5l139,552r5,-5l144,542r10,-9l154,528r4,-5l158,518r10,-9l168,504r5,-5l173,494r5,-5l178,485r9,-10l187,470r5,-5l192,461r5,-5l197,451r9,-10l206,437r5,-5l211,427r5,-5l216,417r10,-9l226,403r4,-5l230,393r10,-9l240,379r5,-5l245,369r5,-4l250,360r9,-10l259,345r5,-4l264,336r5,-5l269,326r9,-9l278,312r5,-5l283,302r10,-9l293,288r5,-5l298,278r4,-5l302,269r10,-10l312,254r5,-5l317,245r5,-5l322,235r9,-10l331,221r5,-5l336,211r5,-5l341,201r9,-9l350,187r5,-5l355,177r10,-9l365,163r5,-5l370,153r4,-4l374,144r10,-10l384,129r5,-4l389,120r5,-5l394,110r9,-9l403,96r5,-5l408,86r5,-5l413,77r9,-10l422,62r5,-5l427,53,437,43r,-5l442,33r,-4l446,24r,-5l456,9r,-4l461,e" filled="f" strokeweight="0">
                    <v:path arrowok="t" o:connecttype="custom" o:connectlocs="5,787;14,773;19,758;34,739;43,720;53,706;62,686;72,672;82,653;96,634;101,619;115,600;120,586;134,566;139,552;154,533;158,518;173,499;178,485;192,465;197,451;211,432;216,417;230,398;240,379;250,365;259,345;269,331;278,312;293,293;298,278;312,259;317,245;331,225;336,211;350,192;355,177;370,158;374,144;389,125;394,110;408,91;413,77;427,57;437,38;446,24;456,5" o:connectangles="0,0,0,0,0,0,0,0,0,0,0,0,0,0,0,0,0,0,0,0,0,0,0,0,0,0,0,0,0,0,0,0,0,0,0,0,0,0,0,0,0,0,0,0,0,0,0"/>
                  </v:shape>
                  <v:shape id="Freeform 216" o:spid="_x0000_s1239" style="position:absolute;left:7652;top:1820;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Qi8IA&#10;AADcAAAADwAAAGRycy9kb3ducmV2LnhtbERPXWvCMBR9F/wP4Qp7EU0rbIxqLFVwbOzJTsTHS3Nt&#10;i81NSWLt/v0yGIzzdDhfnE0+mk4M5HxrWUG6TEAQV1a3XCs4fR0WryB8QNbYWSYF3+Qh304nG8y0&#10;ffCRhjLUIpawz1BBE0KfSemrhgz6pe2Jo3a1zmCI1NVSO3zEctPJVZK8SIMtx4UGe9o3VN3Ku1Gw&#10;OxbGv6UfF0ef8yHZ9ecyQqmn2VisQQQaw7/5L/2uFazSZ/g9E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JCLwgAAANwAAAAPAAAAAAAAAAAAAAAAAJgCAABkcnMvZG93&#10;bnJldi54bWxQSwUGAAAAAAQABAD1AAAAhwMAAAAA&#10;" path="m,14l4,9,4,4,9,e" filled="f" strokeweight="0">
                    <v:path arrowok="t" o:connecttype="custom" o:connectlocs="0,14;4,9;4,4;9,0" o:connectangles="0,0,0,0"/>
                  </v:shape>
                  <v:shape id="Freeform 217" o:spid="_x0000_s1240" style="position:absolute;left:7018;top:2041;width:576;height:993;visibility:visible;mso-wrap-style:square;v-text-anchor:top" coordsize="5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ycIA&#10;AADcAAAADwAAAGRycy9kb3ducmV2LnhtbESPQYvCMBSE7wv+h/AWvK1pFYpUo8jish56We0PeDTP&#10;pjR5KU1Wu//eCMIeh5n5htnuJ2fFjcbQeVaQLzIQxI3XHbcK6svXxxpEiMgarWdS8EcB9rvZ2xZL&#10;7e/8Q7dzbEWCcChRgYlxKKUMjSGHYeEH4uRd/egwJjm2Uo94T3Bn5TLLCumw47RgcKBPQ01//nUK&#10;qkNdVTZ8e2N7v5J5UxfVsVdq/j4dNiAiTfE//GqftIJlXsDzTD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DHJwgAAANwAAAAPAAAAAAAAAAAAAAAAAJgCAABkcnMvZG93&#10;bnJldi54bWxQSwUGAAAAAAQABAD1AAAAhwMAAAAA&#10;" path="m,993r10,-9l10,979r4,-5l14,969r5,-4l19,960,29,950r,-5l34,941r,-5l43,926r,-5l48,917r,-5l53,907r,-5l62,893r,-5l67,883r,-5l72,873r,-4l82,859r,-5l86,849r,-4l91,840r,-5l101,825r,-4l106,816r,-5l115,801r,-4l120,792r,-5l125,782r,-5l134,768r,-5l139,758r,-5l144,749r,-5l154,734r,-5l158,725r,-5l168,710r,-5l173,701r,-5l178,691r,-5l187,677r,-5l192,667r,-5l197,657r,-4l206,643r,-5l211,633r,-4l216,624r,-5l226,609r,-4l230,600r,-5l240,585r,-4l245,576r,-5l250,566r,-5l259,552r,-5l264,542r,-5l269,533r,-5l278,518r,-5l283,508r,-4l293,494r,-5l298,484r,-4l302,475r,-5l312,460r,-4l317,451r,-5l322,441r,-5l331,427r,-5l336,417r,-5l346,403r,-5l350,393r,-5l355,384r,-5l365,369r,-5l370,360r,-5l374,350r,-5l384,336r,-5l389,326r,-5l394,316r,-4l403,302r,-5l408,292r,-4l418,278r,-5l422,268r,-4l427,259r,-5l437,244r,-4l442,235r,-5l446,225r,-5l456,211r,-5l461,201r,-5l470,187r,-5l475,177r,-5l480,168r,-5l490,153r,-5l494,144r,-5l499,134r,-5l509,120r,-5l514,110r,-5l518,100r,-4l528,86r,-5l533,76r,-4l542,62r,-5l547,52r,-4l552,43r,-5l562,28r,-4l566,19r,-5l571,9r,-5l576,e" filled="f" strokeweight="0">
                    <v:path arrowok="t" o:connecttype="custom" o:connectlocs="10,979;19,965;29,945;43,926;48,912;62,893;67,878;82,859;86,845;101,825;106,811;120,792;125,777;139,758;144,744;158,725;168,705;178,691;187,672;197,657;206,638;216,624;226,605;240,585;245,571;259,552;264,537;278,518;283,504;298,484;302,470;317,451;322,436;336,417;346,398;355,384;365,364;374,350;384,331;394,316;403,297;418,278;422,264;437,244;442,230;456,211;461,196;475,177;480,163;494,144;499,129;514,110;518,96;533,76;542,57;552,43;562,24;571,9" o:connectangles="0,0,0,0,0,0,0,0,0,0,0,0,0,0,0,0,0,0,0,0,0,0,0,0,0,0,0,0,0,0,0,0,0,0,0,0,0,0,0,0,0,0,0,0,0,0,0,0,0,0,0,0,0,0,0,0,0,0"/>
                  </v:shape>
                  <v:shape id="Freeform 218" o:spid="_x0000_s1241" style="position:absolute;left:7695;top:1800;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8R8IA&#10;AADcAAAADwAAAGRycy9kb3ducmV2LnhtbESP0YrCMBRE3wX/IVxh39a0RddSjWVZKPRNrH7Apbm2&#10;xeamNNla/36zIPg4zMwZ5pDPphcTja6zrCBeRyCIa6s7bhRcL8VnCsJ5ZI29ZVLwJAf5cbk4YKbt&#10;g880Vb4RAcIuQwWt90MmpatbMujWdiAO3s2OBn2QYyP1iI8AN71MouhLGuw4LLQ40E9L9b36NQps&#10;8izL7aU63TabOO18GpdpUSj1sZq/9yA8zf4dfrVLrSCJd/B/JhwB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3xHwgAAANwAAAAPAAAAAAAAAAAAAAAAAJgCAABkcnMvZG93&#10;bnJldi54bWxQSwUGAAAAAAQABAD1AAAAhwMAAAAA&#10;" path="m,63l9,53r,-4l14,44r,-5l19,34r,-5l29,20r,-5l33,10r,-5l38,e" filled="f" strokeweight="0">
                    <v:path arrowok="t" o:connecttype="custom" o:connectlocs="0,63;9,53;9,49;14,44;14,39;19,34;19,29;29,20;29,15;33,10;33,5;38,0" o:connectangles="0,0,0,0,0,0,0,0,0,0,0,0"/>
                  </v:shape>
                  <v:shape id="Freeform 219" o:spid="_x0000_s1242" style="position:absolute;left:7090;top:1796;width:710;height:1229;visibility:visible;mso-wrap-style:square;v-text-anchor:top" coordsize="710,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Z3MEA&#10;AADcAAAADwAAAGRycy9kb3ducmV2LnhtbERP3WrCMBS+H+wdwhl4I5pWxpRqFBkT3BDBnwc4NMe2&#10;2JyUJNr49uZi4OXH979YRdOKOznfWFaQjzMQxKXVDVcKzqfNaAbCB2SNrWVS8CAPq+X72wILbXs+&#10;0P0YKpFC2BeooA6hK6T0ZU0G/dh2xIm7WGcwJOgqqR32Kdy0cpJlX9Jgw6mhxo6+ayqvx5tRsM/t&#10;sP3Zbdf99M/dPodNnP6WUanBR1zPQQSK4SX+d2+1gkme1qY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mdzBAAAA3AAAAA8AAAAAAAAAAAAAAAAAmAIAAGRycy9kb3du&#10;cmV2LnhtbFBLBQYAAAAABAAEAPUAAACGAwAAAAA=&#10;" path="m,1229r,-5l5,1219r5,-5l10,1210r4,-5l14,1200r5,-5l19,1190r10,-9l29,1176r5,-5l34,1166r4,-4l38,1157r10,-10l48,1142r5,-4l53,1133r9,-10l62,1118r5,-4l67,1109r5,-5l72,1099r10,-9l82,1085r4,-5l86,1075r5,-5l91,1066r10,-10l101,1051r5,-5l106,1042r9,-10l115,1027r5,-5l120,1018r5,-5l125,1008r9,-10l134,994r5,-5l139,984r5,-5l144,974r10,-9l154,960r4,-5l158,950r5,-4l163,941r10,-10l173,926r5,-4l178,917r9,-10l187,902r5,-4l192,893r5,-5l197,883r9,-9l206,869r5,-5l211,859r5,-5l216,850r10,-10l226,835r4,-5l230,826r10,-10l240,811r5,-5l245,802r5,-5l250,792r9,-10l259,778r5,-5l264,768r5,-5l269,758r9,-9l278,744r5,-5l283,734r10,-9l293,720r5,-5l298,710r4,-5l302,701r10,-10l312,686r5,-5l317,677r5,-5l322,667r9,-10l331,653r5,-5l336,643r10,-10l346,629r4,-5l350,619r5,-5l355,609r10,-9l365,595r5,-5l370,585r4,-4l374,576r10,-10l384,561r5,-4l389,552r9,-10l398,537r5,-4l403,528r5,-5l408,518r10,-9l418,504r4,-5l422,494r5,-5l427,485r10,-10l437,470r5,-5l442,461r9,-10l451,446r5,-5l456,437r5,-5l461,427r9,-10l470,413r5,-5l475,403r5,-5l480,393r10,-9l490,379r4,-5l494,369r10,-9l504,355r5,-5l509,345r5,-4l514,336r9,-10l523,321r5,-4l528,312r5,-5l533,302r9,-9l542,288r5,-5l547,278r10,-9l557,264r5,-5l562,254r4,-5l566,245r10,-10l576,230r5,-5l581,221r5,-5l586,211r9,-10l595,197r5,-5l600,187r10,-10l610,173r4,-5l614,163r5,-5l619,153r10,-9l629,139r5,-5l634,129r4,-4l638,120r10,-10l648,105r5,-4l653,96r5,-5l658,86r9,-9l667,72r5,-5l672,62r10,-9l682,48r4,-5l686,38r5,-5l691,28r10,-9l701,14r5,-5l706,4,710,e" filled="f" strokeweight="0">
                    <v:path arrowok="t" o:connecttype="custom" o:connectlocs="10,1214;19,1195;34,1171;48,1147;62,1123;72,1104;86,1080;101,1056;115,1032;125,1013;139,989;154,965;163,946;178,922;192,898;206,874;216,854;230,830;245,806;259,782;269,763;283,739;298,715;312,691;322,672;336,648;350,624;365,600;374,581;389,557;403,533;418,509;427,489;442,465;456,441;470,417;480,398;494,374;509,350;523,326;533,307;547,283;562,259;576,235;586,216;600,192;614,168;629,144;638,125;653,101;667,77;682,53;691,33;706,9" o:connectangles="0,0,0,0,0,0,0,0,0,0,0,0,0,0,0,0,0,0,0,0,0,0,0,0,0,0,0,0,0,0,0,0,0,0,0,0,0,0,0,0,0,0,0,0,0,0,0,0,0,0,0,0,0,0"/>
                  </v:shape>
                  <v:shape id="Freeform 220" o:spid="_x0000_s1243" style="position:absolute;left:7157;top:1796;width:706;height:1224;visibility:visible;mso-wrap-style:square;v-text-anchor:top" coordsize="70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SpcQA&#10;AADcAAAADwAAAGRycy9kb3ducmV2LnhtbESPQWvCQBSE70L/w/IEb7qbCKKpq4hQbYsXNYceH9ln&#10;Esy+Ddk1pv++Wyj0OMzMN8x6O9hG9NT52rGGZKZAEBfO1FxqyK9v0yUIH5ANNo5Jwzd52G5eRmvM&#10;jHvymfpLKEWEsM9QQxVCm0npi4os+plriaN3c53FEGVXStPhM8JtI1OlFtJizXGhwpb2FRX3y8Nq&#10;KD/2x89Ufc2xP/j8sGhVcjrnWk/Gw+4VRKAh/If/2u9GQ5qs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0qXEAAAA3AAAAA8AAAAAAAAAAAAAAAAAmAIAAGRycy9k&#10;b3ducmV2LnhtbFBLBQYAAAAABAAEAPUAAACJAwAAAAA=&#10;" path="m,1224r,-5l5,1214r,-4l10,1205r,-5l15,1195r4,-5l19,1186r5,-5l24,1176r5,-5l29,1166r10,-9l39,1152r4,-5l43,1142r5,-4l48,1133r10,-10l58,1118r5,-4l63,1109r9,-10l72,1094r5,-4l77,1085r5,-5l82,1075r9,-9l91,1061r5,-5l96,1051r5,-5l101,1042r10,-10l111,1027r4,-5l115,1018r10,-10l125,1003r5,-5l130,994r5,-5l135,984r9,-10l144,970r5,-5l149,960r5,-5l154,950r9,-9l163,936r5,-5l168,926r5,-4l173,917r10,-10l183,902r4,-4l187,893r10,-10l197,878r5,-4l202,869r5,-5l207,859r9,-9l216,845r5,-5l221,835r5,-5l226,826r9,-10l235,811r5,-5l240,802r10,-10l250,787r5,-5l255,778r4,-5l259,768r10,-10l269,753r5,-4l274,744r5,-5l279,734r9,-9l288,720r5,-5l293,710r10,-9l303,696r4,-5l307,686r5,-5l312,677r10,-10l322,662r5,-5l327,653r4,-5l331,643r10,-10l341,629r5,-5l346,619r5,-5l351,609r9,-9l360,595r5,-5l365,585r10,-9l375,571r4,-5l379,561r5,-4l384,552r10,-10l394,537r5,-4l399,528r4,-5l403,518r10,-9l413,504r5,-5l418,494r9,-9l427,480r5,-5l432,470r5,-5l437,461r10,-10l447,446r4,-5l451,437r5,-5l456,427r10,-10l466,413r5,-5l471,403r4,-5l475,393r10,-9l485,379r5,-5l490,369r9,-9l499,355r5,-5l504,345r5,-4l509,336r10,-10l519,321r4,-4l523,312r5,-5l528,302r10,-9l538,288r5,-5l543,278r9,-9l552,264r5,-5l557,254r5,-5l562,245r9,-10l571,230r5,-5l576,221r5,-5l581,211r10,-10l591,197r4,-5l595,187r10,-10l605,173r5,-5l610,163r5,-5l615,153r9,-9l624,139r5,-5l629,129r5,-4l634,120r9,-10l643,105r5,-4l648,96r5,-5l653,86r10,-9l663,72r4,-5l667,62r10,-9l677,48r5,-5l682,38r5,-5l687,28r9,-9l696,14r5,-5l701,4,706,e" filled="f" strokeweight="0">
                    <v:path arrowok="t" o:connecttype="custom" o:connectlocs="5,1210;19,1190;29,1171;43,1147;58,1123;72,1099;82,1080;96,1056;111,1032;125,1008;135,989;149,965;163,941;173,922;187,898;202,874;216,850;226,830;240,806;255,782;269,758;279,739;293,715;307,691;322,667;331,648;346,624;360,600;375,576;384,557;399,533;413,509;427,485;437,465;451,441;466,417;475,398;490,374;504,350;519,326;528,307;543,283;557,259;571,235;581,216;595,192;610,168;624,144;634,125;648,101;663,77;677,53;687,33;701,9" o:connectangles="0,0,0,0,0,0,0,0,0,0,0,0,0,0,0,0,0,0,0,0,0,0,0,0,0,0,0,0,0,0,0,0,0,0,0,0,0,0,0,0,0,0,0,0,0,0,0,0,0,0,0,0,0,0"/>
                  </v:shape>
                  <v:shape id="Freeform 221" o:spid="_x0000_s1244" style="position:absolute;left:7215;top:2065;width:552;height:960;visibility:visible;mso-wrap-style:square;v-text-anchor:top" coordsize="55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GcsMA&#10;AADcAAAADwAAAGRycy9kb3ducmV2LnhtbERPO0/DMBDekfofrKvERp0GWiDUrQISEgNLw3s74muS&#10;Nj5H8ZGGf4+HSoyfvvdqM7pWDdSHxrOB+SwBRVx623Bl4PXl8eIGVBBki61nMvBLATbrydkKM+uP&#10;vKWhkErFEA4ZGqhFukzrUNbkMMx8Rxy5ne8dSoR9pW2PxxjuWp0myVI7bDg21NjRQ03lofhxBvL8&#10;9vJ58VYsrob3/fXHl5bvz3sx5nw65neghEb5F5/cT9ZAmsb58U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GcsMAAADcAAAADwAAAAAAAAAAAAAAAACYAgAAZHJzL2Rv&#10;d25yZXYueG1sUEsFBgAAAAAEAAQA9QAAAIgDAAAAAA==&#10;" path="m,960r,-5l5,950r4,-5l9,941r5,-5l14,931r5,-5l19,921r10,-9l29,907r4,-5l33,897r5,-4l38,888,48,878r,-5l53,869r,-5l62,854r,-5l67,845r,-5l72,835r,-5l81,821r,-5l86,811r,-5l91,801r,-4l101,787r,-5l105,777r,-4l110,768r,-5l120,753r,-4l125,744r,-5l134,729r,-4l139,720r,-5l144,710r,-5l153,696r,-5l158,686r,-5l163,677r,-5l173,662r,-5l177,653r,-5l182,643r,-5l192,629r,-5l197,619r,-5l206,605r,-5l211,595r,-5l216,585r,-4l225,571r,-5l230,561r,-4l235,552r,-5l245,537r,-4l249,528r,-5l254,518r,-5l264,504r,-5l269,494r,-5l278,480r,-5l283,470r,-5l288,460r,-4l297,446r,-5l302,436r,-4l307,427r,-5l317,412r,-4l321,403r,-5l326,393r,-5l336,379r,-5l341,369r,-5l350,355r,-5l355,345r,-5l360,336r,-5l369,321r,-5l374,312r,-5l379,302r,-5l389,288r,-5l393,278r,-5l398,268r,-4l408,254r,-5l413,244r,-4l422,230r,-5l427,220r,-4l432,211r,-5l441,196r,-4l446,187r,-5l451,177r,-5l461,163r,-5l465,153r,-5l470,144r,-5l480,129r,-5l485,120r,-5l494,105r,-5l499,96r,-5l504,86r,-5l513,72r,-5l518,62r,-5l523,52r,-4l533,38r,-5l537,28r,-4l542,19r,-5l552,4r,-4e" filled="f" strokeweight="0">
                    <v:path arrowok="t" o:connecttype="custom" o:connectlocs="5,950;14,936;19,921;33,902;38,888;53,869;62,849;72,835;81,816;91,801;101,782;110,768;120,749;134,729;139,715;153,696;158,681;173,662;177,648;192,629;197,614;211,595;216,581;230,561;235,547;249,528;254,513;269,494;278,475;288,460;297,441;307,427;317,408;326,393;336,374;350,355;355,340;369,321;374,307;389,288;393,273;408,254;413,240;427,220;432,206;446,187;451,172;465,153;470,139;485,120;494,100;504,86;513,67;523,52;533,33;542,19;552,0" o:connectangles="0,0,0,0,0,0,0,0,0,0,0,0,0,0,0,0,0,0,0,0,0,0,0,0,0,0,0,0,0,0,0,0,0,0,0,0,0,0,0,0,0,0,0,0,0,0,0,0,0,0,0,0,0,0,0,0,0"/>
                  </v:shape>
                  <v:shape id="Freeform 222" o:spid="_x0000_s1245" style="position:absolute;left:7781;top:1796;width:144;height:249;visibility:visible;mso-wrap-style:square;v-text-anchor:top" coordsize="14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YzcIA&#10;AADcAAAADwAAAGRycy9kb3ducmV2LnhtbESPwWrDMBBE74H+g9hCb40UB0JxoxhTUugt1G3vi7Wx&#10;TK2VkRTHyddXhUCOw8y8YbbV7AYxUYi9Zw2rpQJB3HrTc6fh++v9+QVETMgGB8+k4UIRqt3DYoul&#10;8Wf+pKlJncgQjiVqsCmNpZSxteQwLv1InL2jDw5TlqGTJuA5w90gC6U20mHPecHiSG+W2t/m5DRc&#10;68ua1E8rB3toQo9HxdN1r/XT41y/gkg0p3v41v4wGopiBf9n8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VjNwgAAANwAAAAPAAAAAAAAAAAAAAAAAJgCAABkcnMvZG93&#10;bnJldi54bWxQSwUGAAAAAAQABAD1AAAAhwMAAAAA&#10;" path="m,249r,-4l5,240r,-5l10,230r,-5l15,221r4,-5l19,211r5,-5l24,201r5,-4l29,192,39,182r,-5l43,173r,-5l48,163r,-5l58,149r,-5l63,139r,-5l72,125r,-5l77,115r,-5l82,105r,-4l91,91r,-5l96,81r,-4l101,72r,-5l111,57r,-4l115,48r,-5l120,38r,-5l130,24r,-5l135,14r,-5l144,e" filled="f" strokeweight="0">
                    <v:path arrowok="t" o:connecttype="custom" o:connectlocs="0,249;0,245;5,240;5,235;10,230;10,225;15,221;19,216;19,211;24,206;24,201;29,197;29,192;39,182;39,177;43,173;43,168;48,163;48,158;58,149;58,144;63,139;63,134;72,125;72,120;77,115;77,110;82,105;82,101;91,91;91,86;96,81;96,77;101,72;101,67;111,57;111,53;115,48;115,43;120,38;120,33;130,24;130,19;135,14;135,9;144,0" o:connectangles="0,0,0,0,0,0,0,0,0,0,0,0,0,0,0,0,0,0,0,0,0,0,0,0,0,0,0,0,0,0,0,0,0,0,0,0,0,0,0,0,0,0,0,0,0,0"/>
                  </v:shape>
                  <v:shape id="Freeform 223" o:spid="_x0000_s1246" style="position:absolute;left:7258;top:2117;width:542;height:941;visibility:visible;mso-wrap-style:square;v-text-anchor:top" coordsize="54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Y98UA&#10;AADcAAAADwAAAGRycy9kb3ducmV2LnhtbESPzWrDMBCE74W+g9hCbo1cH0JwophSqEkgKeSHnhdr&#10;a5taK1dSHMdPXwUCOQ4z8w2zzAfTip6cbywreJsmIIhLqxuuFJyOn69zED4ga2wtk4IrechXz09L&#10;zLS98J76Q6hEhLDPUEEdQpdJ6cuaDPqp7Yij92OdwRClq6R2eIlw08o0SWbSYMNxocaOPmoqfw9n&#10;o2Bmvzeh/5pv3e5vbItrV4zVaJSavAzvCxCBhvAI39trrSBNU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5j3xQAAANwAAAAPAAAAAAAAAAAAAAAAAJgCAABkcnMv&#10;ZG93bnJldi54bWxQSwUGAAAAAAQABAD1AAAAigMAAAAA&#10;" path="m,941r,-4l5,932r,-5l10,922r,-5l14,913r5,-5l19,903r5,-5l24,893r10,-9l34,879r4,-5l38,869r5,-4l43,860,53,850r,-5l58,841r,-5l62,831r,-5l72,817r,-5l77,807r,-5l86,793r,-5l91,783r,-5l96,773r,-4l106,759r,-5l110,749r,-4l115,740r,-5l125,725r,-4l130,716r,-5l134,706r,-5l144,692r,-5l149,682r,-5l158,668r,-5l163,658r,-5l168,649r,-5l178,634r,-5l182,625r,-5l187,615r,-5l197,601r,-5l202,591r,-5l211,577r,-5l216,567r,-5l221,557r,-4l230,543r,-5l235,533r,-4l240,524r,-5l250,509r,-4l254,500r,-5l264,485r,-4l269,476r,-5l274,466r,-5l283,452r,-5l288,442r,-5l293,432r,-4l302,418r,-5l307,408r,-4l317,394r,-5l322,384r,-4l326,375r,-5l336,360r,-4l341,351r,-5l346,341r,-5l355,327r,-5l360,317r,-5l370,303r,-5l374,293r,-5l379,284r,-5l389,269r,-5l394,260r,-5l398,250r,-5l408,236r,-5l413,226r,-5l422,212r,-5l427,202r,-5l432,192r,-4l442,178r,-5l446,168r,-4l451,159r,-5l461,144r,-4l466,135r,-5l475,120r,-4l480,111r,-5l485,101r,-5l494,87r,-5l499,77r,-5l504,68r,-5l514,53r,-5l518,44r,-5l528,29r,-5l533,20r,-5l538,10r,-5l542,e" filled="f" strokeweight="0">
                    <v:path arrowok="t" o:connecttype="custom" o:connectlocs="5,932;10,917;19,903;34,884;38,869;53,850;58,836;72,817;77,802;91,783;96,769;110,749;115,735;130,716;134,701;149,682;158,663;168,649;178,629;187,615;197,596;211,577;216,562;230,543;235,529;250,509;254,495;269,476;274,461;288,442;293,428;307,408;317,389;326,375;336,356;346,341;355,322;370,303;374,288;389,269;394,255;408,236;413,221;427,202;432,188;446,168;451,154;466,135;475,116;485,101;494,82;504,68;514,48;528,29;533,15;542,0" o:connectangles="0,0,0,0,0,0,0,0,0,0,0,0,0,0,0,0,0,0,0,0,0,0,0,0,0,0,0,0,0,0,0,0,0,0,0,0,0,0,0,0,0,0,0,0,0,0,0,0,0,0,0,0,0,0,0,0"/>
                  </v:shape>
                  <v:shape id="Freeform 224" o:spid="_x0000_s1247" style="position:absolute;left:7872;top:1728;width:154;height:265;visibility:visible;mso-wrap-style:square;v-text-anchor:top" coordsize="15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3t8UA&#10;AADcAAAADwAAAGRycy9kb3ducmV2LnhtbESP3WrCQBSE7wu+w3IE7+rGCCKpq6ggCIrUn4q9O80e&#10;k2D2bMiuMb69Wyj0cpiZb5jJrDWlaKh2hWUFg34Egji1uuBMwem4eh+DcB5ZY2mZFDzJwWzaeZtg&#10;ou2D99QcfCYChF2CCnLvq0RKl+Zk0PVtRRy8q60N+iDrTOoaHwFuShlH0UgaLDgs5FjRMqf0drgb&#10;BZJ32/KyOVef3zu/vSx+zl/7xijV67bzDxCeWv8f/muvtYI4HsLv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re3xQAAANwAAAAPAAAAAAAAAAAAAAAAAJgCAABkcnMv&#10;ZG93bnJldi54bWxQSwUGAAAAAAQABAD1AAAAigMAAAAA&#10;" path="m,265r5,-5l5,255r5,-5l10,245r5,-4l15,236r9,-10l24,221r5,-4l29,212,39,202r,-5l44,193r,-5l48,183r,-5l58,169r,-5l63,159r,-5l68,149r,-4l77,135r,-5l82,125r,-4l92,111r,-5l96,101r,-5l101,92r,-5l111,77r,-5l116,68r,-5l120,58r,-5l130,44r,-5l135,34r,-5l144,20r,-5l149,10r,-5l154,e" filled="f" strokeweight="0">
                    <v:path arrowok="t" o:connecttype="custom" o:connectlocs="0,265;5,260;5,255;10,250;10,245;15,241;15,236;24,226;24,221;29,217;29,212;39,202;39,197;44,193;44,188;48,183;48,178;58,169;58,164;63,159;63,154;68,149;68,145;77,135;77,130;82,125;82,121;92,111;92,106;96,101;96,96;101,92;101,87;111,77;111,72;116,68;116,63;120,58;120,53;130,44;130,39;135,34;135,29;144,20;144,15;149,10;149,5;154,0" o:connectangles="0,0,0,0,0,0,0,0,0,0,0,0,0,0,0,0,0,0,0,0,0,0,0,0,0,0,0,0,0,0,0,0,0,0,0,0,0,0,0,0,0,0,0,0,0,0,0,0"/>
                  </v:shape>
                  <v:shape id="Freeform 225" o:spid="_x0000_s1248" style="position:absolute;left:7301;top:2295;width:461;height:792;visibility:visible;mso-wrap-style:square;v-text-anchor:top" coordsize="4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e+8cA&#10;AADcAAAADwAAAGRycy9kb3ducmV2LnhtbESPT2vCQBTE7wW/w/KE3urGtJSSukoxBEJP/ilqb4/s&#10;axLcfRuyq6b99K5Q8DjMzG+Y2WKwRpyp961jBdNJAoK4crrlWsHXtnh6A+EDskbjmBT8kofFfPQw&#10;w0y7C6/pvAm1iBD2GSpoQugyKX3VkEU/cR1x9H5cbzFE2ddS93iJcGtkmiSv0mLLcaHBjpYNVcfN&#10;ySow+90zbo9/ZZovP9er7/KQF6uDUo/j4eMdRKAh3MP/7VIrSNMX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HvvHAAAA3AAAAA8AAAAAAAAAAAAAAAAAmAIAAGRy&#10;cy9kb3ducmV2LnhtbFBLBQYAAAAABAAEAPUAAACMAwAAAAA=&#10;" path="m,792r5,-5l5,783,15,773r,-5l19,763r,-4l24,754r,-5l34,739r,-4l39,730r,-5l43,720r,-5l53,706r,-5l58,696r,-5l67,682r,-5l72,672r,-5l77,663r,-5l87,648r,-5l91,639r,-5l96,629r,-5l106,615r,-5l111,605r,-5l120,591r,-5l125,581r,-5l130,571r,-4l139,557r,-5l144,547r,-4l149,538r,-5l159,523r,-4l163,514r,-5l168,504r,-5l178,490r,-5l183,480r,-5l192,466r,-5l197,456r,-5l202,447r,-5l211,432r,-5l216,423r,-5l221,413r,-5l231,399r,-5l235,389r,-5l245,375r,-5l250,365r,-5l255,355r,-4l264,341r,-5l269,331r,-4l274,322r,-5l283,307r,-4l288,298r,-5l298,283r,-4l303,274r,-5l307,264r,-5l317,250r,-5l322,240r,-5l327,230r,-4l336,216r,-5l341,206r,-4l346,197r,-5l355,182r,-4l360,173r,-5l370,158r,-4l375,149r,-5l379,139r,-5l389,125r,-5l394,115r,-5l399,106r,-5l408,91r,-5l413,82r,-5l423,67r,-5l427,58r,-5l432,48r,-5l442,34r,-5l447,24r,-5l451,14r,-4l461,e" filled="f" strokeweight="0">
                    <v:path arrowok="t" o:connecttype="custom" o:connectlocs="5,783;19,763;24,749;39,730;43,715;58,696;67,677;77,663;87,643;96,629;106,610;120,591;125,576;139,557;144,543;159,523;163,509;178,490;183,475;197,456;202,442;216,423;221,408;235,389;245,370;255,355;264,336;274,322;283,303;298,283;303,269;317,250;322,235;336,216;341,202;355,182;360,168;375,149;379,134;394,115;399,101;413,82;423,62;432,48;442,29;451,14" o:connectangles="0,0,0,0,0,0,0,0,0,0,0,0,0,0,0,0,0,0,0,0,0,0,0,0,0,0,0,0,0,0,0,0,0,0,0,0,0,0,0,0,0,0,0,0,0,0"/>
                  </v:shape>
                  <v:shape id="Freeform 226" o:spid="_x0000_s1249" style="position:absolute;left:7767;top:2137;width:86;height:144;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rsUA&#10;AADcAAAADwAAAGRycy9kb3ducmV2LnhtbESPzWrDMBCE74W+g9hCLqGWa9JQ3CihNkloTyFuH2Cx&#10;1j/EWhlLtZ23jwKFHoeZ+YbZ7GbTiZEG11pW8BLFIIhLq1uuFfx8H57fQDiPrLGzTAqu5GC3fXzY&#10;YKrtxGcaC1+LAGGXooLG+z6V0pUNGXSR7YmDV9nBoA9yqKUecApw08kkjtfSYMthocGe8obKS/Fr&#10;FFQZnVbL7mupiyQ/7i/VbLDMlFo8zR/vIDzN/j/81/7UCpLkFe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N2uxQAAANwAAAAPAAAAAAAAAAAAAAAAAJgCAABkcnMv&#10;ZG93bnJldi54bWxQSwUGAAAAAAQABAD1AAAAigMAAAAA&#10;" path="m,144r5,-5l5,134r9,-10l14,120r5,-5l19,110,29,100r,-4l33,91r,-5l38,81r,-5l48,67r,-5l53,57r,-5l57,48r,-5l67,33r,-5l72,24r,-5l81,9r,-5l86,e" filled="f" strokeweight="0">
                    <v:path arrowok="t" o:connecttype="custom" o:connectlocs="0,144;5,139;5,134;14,124;14,120;19,115;19,110;29,100;29,96;33,91;33,86;38,81;38,76;48,67;48,62;53,57;53,52;57,48;57,43;67,33;67,28;72,24;72,19;81,9;81,4;86,0" o:connectangles="0,0,0,0,0,0,0,0,0,0,0,0,0,0,0,0,0,0,0,0,0,0,0,0,0,0"/>
                  </v:shape>
                  <v:shape id="Freeform 227" o:spid="_x0000_s1250" style="position:absolute;left:8064;top:1680;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ePcYA&#10;AADcAAAADwAAAGRycy9kb3ducmV2LnhtbESPQWsCMRSE74X+h/AKvRTNuoiUrVFEaWk9CG4tXl+T&#10;193F5GXZpLr+eyMIHoeZ+YaZzntnxZG60HhWMBpmIIi1Nw1XCnbf74NXECEiG7SeScGZAsxnjw9T&#10;LIw/8ZaOZaxEgnAoUEEdY1tIGXRNDsPQt8TJ+/Odw5hkV0nT4SnBnZV5lk2kw4bTQo0tLWvSh/Lf&#10;KdD6Z9Vutvaj/JX75f7Fluuv8Vmp56d+8QYiUh/v4Vv70yjI8wlcz6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ePcYAAADcAAAADwAAAAAAAAAAAAAAAACYAgAAZHJz&#10;L2Rvd25yZXYueG1sUEsFBgAAAAAEAAQA9QAAAIsDAAAAAA==&#10;" path="m,92l,87,5,82r,-5l10,72r,-4l15,63r5,-5l20,53r4,-5l24,44,34,34r,-5l39,24r,-4l44,15r,-5l53,e" filled="f" strokeweight="0">
                    <v:path arrowok="t" o:connecttype="custom" o:connectlocs="0,92;0,87;5,82;5,77;10,72;10,68;15,63;20,58;20,53;24,48;24,44;34,34;34,29;39,24;39,20;44,15;44,10;53,0" o:connectangles="0,0,0,0,0,0,0,0,0,0,0,0,0,0,0,0,0,0"/>
                  </v:shape>
                  <v:shape id="Freeform 228" o:spid="_x0000_s1251" style="position:absolute;left:7368;top:2309;width:447;height:773;visibility:visible;mso-wrap-style:square;v-text-anchor:top" coordsize="44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24scA&#10;AADcAAAADwAAAGRycy9kb3ducmV2LnhtbESPT2vCQBTE7wW/w/KE3urGFGqJrqItLT2Ugn/Q6zP7&#10;uknNvg3ZjYn99K5Q6HGYmd8ws0VvK3GmxpeOFYxHCQji3OmSjYLd9u3hGYQPyBorx6TgQh4W88Hd&#10;DDPtOl7TeROMiBD2GSooQqgzKX1ekEU/cjVx9L5dYzFE2RipG+wi3FYyTZInabHkuFBgTS8F5adN&#10;axW8r/KDea0fj91nu0dzmbTl78+XUvfDfjkFEagP/+G/9odWkKY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duLHAAAA3AAAAA8AAAAAAAAAAAAAAAAAmAIAAGRy&#10;cy9kb3ducmV2LnhtbFBLBQYAAAAABAAEAPUAAACMAwAAAAA=&#10;" path="m,773r5,-4l5,764,15,754r,-5l20,745r,-5l24,735r,-5l34,721r,-5l39,711r,-5l48,697r,-5l53,687r,-5l58,677r,-4l68,663r,-5l72,653r,-4l77,644r,-5l87,629r,-4l92,620r,-5l101,605r,-4l106,596r,-5l111,586r,-5l120,572r,-5l125,562r,-5l130,553r,-5l140,538r,-5l144,529r,-5l149,519r,-5l159,505r,-5l164,495r,-5l173,481r,-5l178,471r,-5l183,461r,-4l192,447r,-5l197,437r,-4l202,428r,-5l212,413r,-4l216,404r,-5l226,389r,-4l231,380r,-5l236,370r,-5l245,356r,-5l250,346r,-5l255,337r,-5l264,322r,-5l269,313r,-5l279,298r,-5l284,289r,-5l288,279r,-5l298,265r,-5l303,255r,-5l308,245r,-5l317,231r,-5l322,221r,-5l327,212r,-5l336,197r,-5l341,188r,-5l351,173r,-5l356,164r,-5l360,154r,-5l370,140r,-5l375,130r,-5l380,120r,-4l389,106r,-5l394,96r,-4l404,82r,-5l408,72r,-4l413,63r,-5l423,48r,-4l428,39r,-5l432,29r,-5l442,15r,-5l447,5r,-5e" filled="f" strokeweight="0">
                    <v:path arrowok="t" o:connecttype="custom" o:connectlocs="5,764;20,745;24,730;39,711;48,692;58,677;68,658;77,644;87,625;101,605;106,591;120,572;125,557;140,538;144,524;159,505;164,490;178,471;183,457;197,437;202,423;216,404;226,385;236,370;245,351;255,337;264,317;279,298;284,284;298,265;303,250;317,231;322,216;336,197;341,183;356,164;360,149;375,130;380,116;394,96;404,77;413,63;423,44;432,29;442,10" o:connectangles="0,0,0,0,0,0,0,0,0,0,0,0,0,0,0,0,0,0,0,0,0,0,0,0,0,0,0,0,0,0,0,0,0,0,0,0,0,0,0,0,0,0,0,0,0"/>
                  </v:shape>
                  <v:shape id="Freeform 229" o:spid="_x0000_s1252" style="position:absolute;left:8136;top:1685;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rlMMA&#10;AADcAAAADwAAAGRycy9kb3ducmV2LnhtbERPy2rCQBTdF/yH4Qru6sRIi00dRQRBrIKPFrK8Zq5J&#10;MHMnZMYY/95ZFFwezns670wlWmpcaVnBaBiBIM6sLjlX8HtavU9AOI+ssbJMCh7kYD7rvU0x0fbO&#10;B2qPPhchhF2CCgrv60RKlxVk0A1tTRy4i20M+gCbXOoG7yHcVDKOok9psOTQUGBNy4Ky6/FmFHxM&#10;dvtH+/X3k6bjbbo9d+vDbZMqNeh3i28Qnjr/Ev+711pBHIe14U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rlMMAAADcAAAADwAAAAAAAAAAAAAAAACYAgAAZHJzL2Rv&#10;d25yZXYueG1sUEsFBgAAAAAEAAQA9QAAAIgDAAAAAA==&#10;" path="m,67l10,58r,-5l15,48r,-5l20,39r,-5l29,24r,-5l34,15r,-5l39,5,39,e" filled="f" strokeweight="0">
                    <v:path arrowok="t" o:connecttype="custom" o:connectlocs="0,67;10,58;10,53;15,48;15,43;20,39;20,34;29,24;29,19;34,15;34,10;39,5;39,0" o:connectangles="0,0,0,0,0,0,0,0,0,0,0,0,0"/>
                  </v:shape>
                  <v:shape id="Freeform 230" o:spid="_x0000_s1253" style="position:absolute;left:7431;top:2746;width:192;height:332;visibility:visible;mso-wrap-style:square;v-text-anchor:top" coordsize="19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fAcMA&#10;AADcAAAADwAAAGRycy9kb3ducmV2LnhtbERPTWvCQBC9C/6HZYTedNOUShPdBBVKCz1I0wj1NmTH&#10;JDQ7G7JbTf99VxA8Pt73Oh9NJ840uNaygsdFBIK4srrlWkH59Tp/AeE8ssbOMin4Iwd5Np2sMdX2&#10;wp90LnwtQgi7FBU03veplK5qyKBb2J44cCc7GPQBDrXUA15CuOlkHEVLabDl0NBgT7uGqp/i1yh4&#10;PvTb9mmZlGFV9/0RHfdvh91JqYfZuFmB8DT6u/jmftcK4jiB6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fAcMAAADcAAAADwAAAAAAAAAAAAAAAACYAgAAZHJzL2Rv&#10;d25yZXYueG1sUEsFBgAAAAAEAAQA9QAAAIgDAAAAAA==&#10;" path="m,332r5,-5l5,322r4,-5l9,312r10,-9l19,298r5,-5l24,288r9,-9l33,274r5,-5l38,264r5,-4l43,255,53,245r,-5l57,236r,-5l62,226r,-5l72,212r,-5l77,202r,-5l81,192r,-4l91,178r,-5l96,168r,-4l105,154r,-5l110,144r,-4l115,135r,-5l125,120r,-4l129,111r,-5l134,101r,-5l144,87r,-5l149,77r,-5l153,68r,-5l163,53r,-5l168,44r,-5l177,29r,-5l182,20r,-5l187,10r,-5l192,e" filled="f" strokeweight="0">
                    <v:path arrowok="t" o:connecttype="custom" o:connectlocs="0,332;5,327;5,322;9,317;9,312;19,303;19,298;24,293;24,288;33,279;33,274;38,269;38,264;43,260;43,255;53,245;53,240;57,236;57,231;62,226;62,221;72,212;72,207;77,202;77,197;81,192;81,188;91,178;91,173;96,168;96,164;105,154;105,149;110,144;110,140;115,135;115,130;125,120;125,116;129,111;129,106;134,101;134,96;144,87;144,82;149,77;149,72;153,68;153,63;163,53;163,48;168,44;168,39;177,29;177,24;182,20;182,15;187,10;187,5;192,0" o:connectangles="0,0,0,0,0,0,0,0,0,0,0,0,0,0,0,0,0,0,0,0,0,0,0,0,0,0,0,0,0,0,0,0,0,0,0,0,0,0,0,0,0,0,0,0,0,0,0,0,0,0,0,0,0,0,0,0,0,0,0,0"/>
                  </v:shape>
                  <v:shape id="Freeform 231" o:spid="_x0000_s1254" style="position:absolute;left:7704;top:2444;width:92;height:158;visibility:visible;mso-wrap-style:square;v-text-anchor:top" coordsize="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ZbcAA&#10;AADcAAAADwAAAGRycy9kb3ducmV2LnhtbERPy4rCMBTdC/5DuII7TX0gWo0yIygyuvEBbq/NtS02&#10;N6WJtf69WQy4PJz3YtWYQtRUudyygkE/AkGcWJ1zquBy3vSmIJxH1lhYJgVvcrBatlsLjLV98ZHq&#10;k09FCGEXo4LM+zKW0iUZGXR9WxIH7m4rgz7AKpW6wlcIN4UcRtFEGsw5NGRY0jqj5HF6GgV/h/fs&#10;Ojhv3cTvm/Gt/h1hqlmpbqf5mYPw1Piv+N+90wqGozA/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lZbcAAAADcAAAADwAAAAAAAAAAAAAAAACYAgAAZHJzL2Rvd25y&#10;ZXYueG1sUEsFBgAAAAAEAAQA9QAAAIUDAAAAAA==&#10;" path="m,158r5,-4l5,149,15,139r,-5l20,130r,-5l24,120r,-5l34,105r,-4l39,96r,-5l48,81r,-4l53,72r,-5l58,62r,-5l68,48r,-5l72,38r,-5l77,29r,-5l87,14r,-5l92,5,92,e" filled="f" strokeweight="0">
                    <v:path arrowok="t" o:connecttype="custom" o:connectlocs="0,158;5,154;5,149;15,139;15,134;20,130;20,125;24,120;24,115;34,105;34,101;39,96;39,91;48,81;48,77;53,72;53,67;58,62;58,57;68,48;68,43;72,38;72,33;77,29;77,24;87,14;87,9;92,5;92,0" o:connectangles="0,0,0,0,0,0,0,0,0,0,0,0,0,0,0,0,0,0,0,0,0,0,0,0,0,0,0,0,0"/>
                  </v:shape>
                  <v:shape id="Freeform 232" o:spid="_x0000_s1255" style="position:absolute;left:7508;top:2799;width:148;height:259;visibility:visible;mso-wrap-style:square;v-text-anchor:top" coordsize="14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yAMcA&#10;AADcAAAADwAAAGRycy9kb3ducmV2LnhtbESPW2sCMRSE3wv+h3AKfavZtXhbjVJaegF98QLq22Fz&#10;uru6OVk2UdN/3xQEH4eZ+YaZzoOpxYVaV1lWkHYTEMS51RUXCrabj+cRCOeRNdaWScEvOZjPOg9T&#10;zLS98ooua1+ICGGXoYLS+yaT0uUlGXRd2xBH78e2Bn2UbSF1i9cIN7XsJclAGqw4LpTY0FtJ+Wl9&#10;Ngr6yS6cT8Pxp10sj+l72B+qzVdfqafH8DoB4Sn4e/jW/tYKei8p/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MgDHAAAA3AAAAA8AAAAAAAAAAAAAAAAAmAIAAGRy&#10;cy9kb3ducmV2LnhtbFBLBQYAAAAABAAEAPUAAACMAwAAAAA=&#10;" path="m,259r,-4l4,250r,-5l9,240r,-5l14,231r5,-5l19,221r5,-5l24,211r4,-4l28,202,38,192r,-5l43,183r,-5l52,168r,-5l57,159r,-5l62,149r,-5l72,135r,-5l76,125r,-5l81,115r,-4l91,101r,-5l96,91r,-4l100,82r,-5l110,67r,-4l115,58r,-5l124,43r,-4l129,34r,-5l134,24r,-5l144,10r,-5l148,e" filled="f" strokeweight="0">
                    <v:path arrowok="t" o:connecttype="custom" o:connectlocs="0,259;0,255;4,250;4,245;9,240;9,235;14,231;19,226;19,221;24,216;24,211;28,207;28,202;38,192;38,187;43,183;43,178;52,168;52,163;57,159;57,154;62,149;62,144;72,135;72,130;76,125;76,120;81,115;81,111;91,101;91,96;96,91;96,87;100,82;100,77;110,67;110,63;115,58;115,53;124,43;124,39;129,34;129,29;134,24;134,19;144,10;144,5;148,0" o:connectangles="0,0,0,0,0,0,0,0,0,0,0,0,0,0,0,0,0,0,0,0,0,0,0,0,0,0,0,0,0,0,0,0,0,0,0,0,0,0,0,0,0,0,0,0,0,0,0,0"/>
                  </v:shape>
                  <v:shape id="Freeform 233" o:spid="_x0000_s1256" style="position:absolute;left:7786;top:2425;width:86;height:144;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TB8UA&#10;AADcAAAADwAAAGRycy9kb3ducmV2LnhtbESPzWrDMBCE74W+g9hCLqGW65RQ3CihNkloTyFuH2Cx&#10;1j/EWhlLtZ23jwKFHoeZ+YbZ7GbTiZEG11pW8BLFIIhLq1uuFfx8H57fQDiPrLGzTAqu5GC3fXzY&#10;YKrtxGcaC1+LAGGXooLG+z6V0pUNGXSR7YmDV9nBoA9yqKUecApw08kkjtfSYMthocGe8obKS/Fr&#10;FFQZnV6X3ddSF0l+3F+q2WCZKbV4mj/eQXia/X/4r/2pFSSrBO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NMHxQAAANwAAAAPAAAAAAAAAAAAAAAAAJgCAABkcnMv&#10;ZG93bnJldi54bWxQSwUGAAAAAAQABAD1AAAAigMAAAAA&#10;" path="m,144l10,134r,-5l14,124r,-4l24,110r,-5l29,100r,-4l34,91r,-5l43,76r,-4l48,67r,-5l53,57r,-5l62,43r,-5l67,33r,-5l77,19r,-5l82,9r,-5l86,e" filled="f" strokeweight="0">
                    <v:path arrowok="t" o:connecttype="custom" o:connectlocs="0,144;10,134;10,129;14,124;14,120;24,110;24,105;29,100;29,96;34,91;34,86;43,76;43,72;48,67;48,62;53,57;53,52;62,43;62,38;67,33;67,28;77,19;77,14;82,9;82,4;86,0" o:connectangles="0,0,0,0,0,0,0,0,0,0,0,0,0,0,0,0,0,0,0,0,0,0,0,0,0,0"/>
                  </v:shape>
                  <v:shape id="Freeform 234" o:spid="_x0000_s1257" style="position:absolute;left:7546;top:2823;width:158;height:279;visibility:visible;mso-wrap-style:square;v-text-anchor:top" coordsize="15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u+sUA&#10;AADcAAAADwAAAGRycy9kb3ducmV2LnhtbESPzWrDMBCE74W8g9hAb43UBNLgRglNaKE/udQ19LpY&#10;G9nEWhlLld23rwqFHoeZ+YbZ7ifXiURDaD1ruF0oEMS1Ny1bDdXH080GRIjIBjvPpOGbAux3s6st&#10;FsaP/E6pjFZkCIcCNTQx9oWUoW7IYVj4njh7Zz84jFkOVpoBxwx3nVwqtZYOW84LDfZ0bKi+lF9O&#10;Q+qqzypt0ul1fWcfXw5qfFOl1fp6Pj3cg4g0xf/wX/vZaFiuVvB7Jh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i76xQAAANwAAAAPAAAAAAAAAAAAAAAAAJgCAABkcnMv&#10;ZG93bnJldi54bWxQSwUGAAAAAAQABAD1AAAAigMAAAAA&#10;" path="m,279r,-5l5,269r,-5l10,259r,-4l14,250r5,-5l19,240r5,-5l24,231,34,221r,-5l38,211r,-4l43,202r,-5l53,187r,-4l58,178r,-5l62,168r,-5l72,154r,-5l77,144r,-5l82,135r,-5l91,120r,-5l96,111r,-5l106,96r,-5l110,87r,-5l115,77r,-5l125,63r,-5l130,53r,-5l134,43r,-4l144,29r,-5l149,19r,-4l158,5r,-5e" filled="f" strokeweight="0">
                    <v:path arrowok="t" o:connecttype="custom" o:connectlocs="0,279;0,274;5,269;5,264;10,259;10,255;14,250;19,245;19,240;24,235;24,231;34,221;34,216;38,211;38,207;43,202;43,197;53,187;53,183;58,178;58,173;62,168;62,163;72,154;72,149;77,144;77,139;82,135;82,130;91,120;91,115;96,111;96,106;106,96;106,91;110,87;110,82;115,77;115,72;125,63;125,58;130,53;130,48;134,43;134,39;144,29;144,24;149,19;149,15;158,5;158,0" o:connectangles="0,0,0,0,0,0,0,0,0,0,0,0,0,0,0,0,0,0,0,0,0,0,0,0,0,0,0,0,0,0,0,0,0,0,0,0,0,0,0,0,0,0,0,0,0,0,0,0,0,0,0"/>
                  </v:shape>
                  <v:shape id="Freeform 235" o:spid="_x0000_s1258" style="position:absolute;left:7796;top:2319;width:201;height:351;visibility:visible;mso-wrap-style:square;v-text-anchor:top" coordsize="20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t98QA&#10;AADcAAAADwAAAGRycy9kb3ducmV2LnhtbESPzWrDMBCE74W8g9hAbo2cxAmpGyWEQouvdZL7Ym1t&#10;U2vlSPJP+/RVodDjMDPfMIfTZFoxkPONZQWrZQKCuLS64UrB9fL6uAfhA7LG1jIp+CIPp+Ps4YCZ&#10;tiO/01CESkQI+wwV1CF0mZS+rMmgX9qOOHof1hkMUbpKaodjhJtWrpNkJw02HBdq7OilpvKz6I2C&#10;7c7lPvkeptulv2/Ltz49+yer1GI+nZ9BBJrCf/ivnWsF600K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rffEAAAA3AAAAA8AAAAAAAAAAAAAAAAAmAIAAGRycy9k&#10;b3ducmV2LnhtbFBLBQYAAAAABAAEAPUAAACJAwAAAAA=&#10;" path="m,351r,-5l4,341r,-5l9,331r5,-4l14,322r5,-5l19,312r5,-5l24,303r9,-10l33,288r5,-5l38,279r5,-5l43,269r9,-10l52,255r5,-5l57,245,67,235r,-5l72,226r,-5l76,216r,-5l86,202r,-5l91,192r,-5l96,182r,-4l105,168r,-5l110,158r,-4l120,144r,-5l124,134r,-4l129,125r,-5l139,110r,-4l144,101r,-5l148,91r,-5l158,77r,-5l163,67r,-5l172,53r,-5l177,43r,-5l182,34r,-5l192,19r,-5l196,10r,-5l201,e" filled="f" strokeweight="0">
                    <v:path arrowok="t" o:connecttype="custom" o:connectlocs="0,346;4,336;14,327;19,317;24,307;33,293;38,283;43,274;52,259;57,250;67,235;72,226;76,216;86,202;91,192;96,182;105,168;110,158;120,144;124,134;129,125;139,110;144,101;148,91;158,77;163,67;172,53;177,43;182,34;192,19;196,10;201,0" o:connectangles="0,0,0,0,0,0,0,0,0,0,0,0,0,0,0,0,0,0,0,0,0,0,0,0,0,0,0,0,0,0,0,0"/>
                  </v:shape>
                  <v:shape id="Freeform 236" o:spid="_x0000_s1259" style="position:absolute;left:7580;top:2857;width:168;height:288;visibility:visible;mso-wrap-style:square;v-text-anchor:top" coordsize="1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PLcYA&#10;AADcAAAADwAAAGRycy9kb3ducmV2LnhtbESP3WrCQBSE7wu+w3KE3pmNin+pq4gYsIVSaorXh+wx&#10;Cc2eDdltEt++WxB6OczMN8x2P5hadNS6yrKCaRSDIM6trrhQ8JWlkzUI55E11pZJwZ0c7Hejpy0m&#10;2vb8Sd3FFyJA2CWooPS+SaR0eUkGXWQb4uDdbGvQB9kWUrfYB7ip5SyOl9JgxWGhxIaOJeXflx+j&#10;4LZ62/Qfm+v6ZJaHLL2+6sXKvCv1PB4OLyA8Df4//GiftYLZfAF/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yPLcYAAADcAAAADwAAAAAAAAAAAAAAAACYAgAAZHJz&#10;L2Rvd25yZXYueG1sUEsFBgAAAAAEAAQA9QAAAIsDAAAAAA==&#10;" path="m,288l9,278r,-5l14,269r,-5l24,254r,-5l28,245r,-5l33,235r,-5l43,221r,-5l48,211r,-5l52,201r,-4l62,187r,-5l67,177r,-4l76,163r,-5l81,153r,-4l86,144r,-5l96,129r,-4l100,120r,-5l105,110r,-5l115,96r,-5l120,86r,-5l124,77r,-5l134,62r,-5l139,53r,-5l148,38r,-5l153,29r,-5l158,19r,-5l168,5r,-5e" filled="f" strokeweight="0">
                    <v:path arrowok="t" o:connecttype="custom" o:connectlocs="0,288;9,278;9,273;14,269;14,264;24,254;24,249;28,245;28,240;33,235;33,230;43,221;43,216;48,211;48,206;52,201;52,197;62,187;62,182;67,177;67,173;76,163;76,158;81,153;81,149;86,144;86,139;96,129;96,125;100,120;100,115;105,110;105,105;115,96;115,91;120,86;120,81;124,77;124,72;134,62;134,57;139,53;139,48;148,38;148,33;153,29;153,24;158,19;158,14;168,5;168,0" o:connectangles="0,0,0,0,0,0,0,0,0,0,0,0,0,0,0,0,0,0,0,0,0,0,0,0,0,0,0,0,0,0,0,0,0,0,0,0,0,0,0,0,0,0,0,0,0,0,0,0,0,0,0"/>
                  </v:shape>
                  <v:shape id="Freeform 237" o:spid="_x0000_s1260" style="position:absolute;left:7757;top:281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WQcQA&#10;AADcAAAADwAAAGRycy9kb3ducmV2LnhtbESPwWrDMBBE74X8g9hAbo2cpHWKGyUEQyE0pziBXBdr&#10;a5taKyGptvv3VaHQ4zAzb5jdYTK9GMiHzrKC1TIDQVxb3XGj4HZ9e3wBESKyxt4yKfimAIf97GGH&#10;hbYjX2ioYiMShEOBCtoYXSFlqFsyGJbWESfvw3qDMUnfSO1xTHDTy3WW5dJgx2mhRUdlS/Vn9WUU&#10;mMjleHLPd3t+fyrtfesvfjgrtZhPx1cQkab4H/5rn7SC9SaH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VkHEAAAA3AAAAA8AAAAAAAAAAAAAAAAAmAIAAGRycy9k&#10;b3ducmV2LnhtbFBLBQYAAAAABAAEAPUAAACJAwAAAAA=&#10;" path="m,24l10,14r,-5l15,4,15,e" filled="f" strokeweight="0">
                    <v:path arrowok="t" o:connecttype="custom" o:connectlocs="0,24;10,14;10,9;15,4;15,0" o:connectangles="0,0,0,0,0"/>
                  </v:shape>
                  <v:shape id="Freeform 238" o:spid="_x0000_s1261" style="position:absolute;left:7839;top:2333;width:211;height:365;visibility:visible;mso-wrap-style:square;v-text-anchor:top" coordsize="21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OVsUA&#10;AADcAAAADwAAAGRycy9kb3ducmV2LnhtbESPT4vCMBTE7wt+h/AEb2tqXVapRhFhF0+y/rl4ezbP&#10;ttq8lCTW+u03Cwseh5n5DTNfdqYWLTlfWVYwGiYgiHOrKy4UHA9f71MQPiBrrC2Tgid5WC56b3PM&#10;tH3wjtp9KESEsM9QQRlCk0np85IM+qFtiKN3sc5giNIVUjt8RLipZZokn9JgxXGhxIbWJeW3/d0o&#10;ON1+zGWV7u6b47c+u+21NaePVqlBv1vNQATqwiv8395oBel4A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Y5WxQAAANwAAAAPAAAAAAAAAAAAAAAAAJgCAABkcnMv&#10;ZG93bnJldi54bWxQSwUGAAAAAAQABAD1AAAAigMAAAAA&#10;" path="m,365r5,-4l5,356r9,-10l14,341r5,-4l19,332r5,-5l24,322r9,-9l33,308r5,-5l38,298r5,-5l43,289,53,279r,-5l57,269r,-4l67,255r,-5l72,245r,-4l77,236r,-5l86,221r,-5l91,212r,-5l96,202r,-5l105,188r,-5l110,178r,-5l120,164r,-5l125,154r,-5l129,144r,-4l139,130r,-5l144,120r,-4l149,111r,-5l158,96r,-4l163,87r,-5l168,77r,-5l177,63r,-5l182,53r,-5l192,39r,-5l197,29r,-5l201,20r,-5l211,5r,-5e" filled="f" strokeweight="0">
                    <v:path arrowok="t" o:connecttype="custom" o:connectlocs="5,361;14,346;19,337;24,327;33,313;38,303;43,293;53,279;57,269;67,255;72,245;77,236;86,221;91,212;96,202;105,188;110,178;120,164;125,154;129,144;139,130;144,120;149,111;158,96;163,87;168,77;177,63;182,53;192,39;197,29;201,20;211,5" o:connectangles="0,0,0,0,0,0,0,0,0,0,0,0,0,0,0,0,0,0,0,0,0,0,0,0,0,0,0,0,0,0,0,0"/>
                  </v:shape>
                  <v:shape id="Freeform 239" o:spid="_x0000_s1262" style="position:absolute;left:7632;top:2953;width:120;height:211;visibility:visible;mso-wrap-style:square;v-text-anchor:top" coordsize="1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y9MMA&#10;AADcAAAADwAAAGRycy9kb3ducmV2LnhtbERPXWvCMBR9H+w/hDvYy9B0ToZUo8jGhiAIbZXt8dJc&#10;02JzU5pM4783D8IeD+d7sYq2E2cafOtYwes4A0FcO92yUbCvvkYzED4ga+wck4IreVgtHx8WmGt3&#10;4YLOZTAihbDPUUETQp9L6euGLPqx64kTd3SDxZDgYKQe8JLCbScnWfYuLbacGhrs6aOh+lT+WQXx&#10;eJhWsfj8NtsfLOp19fK7MTulnp/ieg4iUAz/4rt7oxVM3tLa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y9MMAAADcAAAADwAAAAAAAAAAAAAAAACYAgAAZHJzL2Rv&#10;d25yZXYueG1sUEsFBgAAAAAEAAQA9QAAAIgDAAAAAA==&#10;" path="m,211r5,-5l5,201r5,-4l10,192,20,182r,-5l24,173r,-5l29,163r,-5l39,149r,-5l44,139r,-5l48,129r,-4l58,115r,-5l63,105r,-4l68,96r,-5l77,81r,-4l82,72r,-5l92,57r,-4l96,48r,-5l101,38r,-5l111,24r,-5l116,14r,-5l120,5r,-5e" filled="f" strokeweight="0">
                    <v:path arrowok="t" o:connecttype="custom" o:connectlocs="0,211;5,206;5,201;10,197;10,192;20,182;20,177;24,173;24,168;29,163;29,158;39,149;39,144;44,139;44,134;48,129;48,125;58,115;58,110;63,105;63,101;68,96;68,91;77,81;77,77;82,72;82,67;92,57;92,53;96,48;96,43;101,38;101,33;111,24;111,19;116,14;116,9;120,5;120,0" o:connectangles="0,0,0,0,0,0,0,0,0,0,0,0,0,0,0,0,0,0,0,0,0,0,0,0,0,0,0,0,0,0,0,0,0,0,0,0,0,0,0"/>
                  </v:shape>
                  <v:shape id="Freeform 240" o:spid="_x0000_s1263" style="position:absolute;left:7901;top:2343;width:207;height:355;visibility:visible;mso-wrap-style:square;v-text-anchor:top" coordsize="20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2V8AA&#10;AADcAAAADwAAAGRycy9kb3ducmV2LnhtbESPQYvCMBSE7wv+h/AEb2uqsqLVKCII4k2tnh/Ns402&#10;L6WJWv/9RhA8DjPfDDNftrYSD2q8caxg0E9AEOdOGy4UZMfN7wSED8gaK8ek4EUelovOzxxT7Z68&#10;p8chFCKWsE9RQRlCnUrp85Is+r6riaN3cY3FEGVTSN3gM5bbSg6TZCwtGo4LJda0Lim/He5WwfBv&#10;F0ZX9HzWl/XJ7M/ZuDY3pXrddjUDEagN3/CH3urIjabwPh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y2V8AAAADcAAAADwAAAAAAAAAAAAAAAACYAgAAZHJzL2Rvd25y&#10;ZXYueG1sUEsFBgAAAAAEAAQA9QAAAIUDAAAAAA==&#10;" path="m,355r5,-4l5,346r5,-5l10,336r5,-5l15,327r9,-10l24,312r5,-5l29,303,39,293r,-5l43,283r,-4l48,274r,-5l58,259r,-4l63,250r,-5l67,240r,-5l77,226r,-5l82,216r,-5l87,206r,-4l96,192r,-5l101,182r,-4l111,168r,-5l115,158r,-4l120,149r,-5l130,134r,-4l135,125r,-5l139,115r,-5l149,101r,-5l154,91r,-5l159,82r,-5l168,67r,-5l173,58r,-5l183,43r,-5l187,34r,-5l192,24r,-5l202,10r,-5l207,e" filled="f" strokeweight="0">
                    <v:path arrowok="t" o:connecttype="custom" o:connectlocs="5,351;10,341;15,331;24,317;29,307;39,293;43,283;48,274;58,259;63,250;67,240;77,226;82,216;87,206;96,192;101,182;111,168;115,158;120,149;130,134;135,125;139,115;149,101;154,91;159,82;168,67;173,58;183,43;187,34;192,24;202,10;207,0" o:connectangles="0,0,0,0,0,0,0,0,0,0,0,0,0,0,0,0,0,0,0,0,0,0,0,0,0,0,0,0,0,0,0,0"/>
                  </v:shape>
                  <v:shape id="Freeform 241" o:spid="_x0000_s1264" style="position:absolute;left:7570;top:2938;width:254;height:437;visibility:visible;mso-wrap-style:square;v-text-anchor:top" coordsize="25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u+cIA&#10;AADcAAAADwAAAGRycy9kb3ducmV2LnhtbERPTWuDQBC9F/Iflgn0VteE0jTWNUigUPBiTNvzxJ2q&#10;iTsr7sbYf589FHp8vO90N5teTDS6zrKCVRSDIK6t7rhR8Hl8f3oF4Tyyxt4yKfglB7ts8ZBiou2N&#10;DzRVvhEhhF2CClrvh0RKV7dk0EV2IA7cjx0N+gDHRuoRbyHc9HIdxy/SYMehocWB9i3Vl+pqFJhz&#10;0X+XeXEti+3XJd6c/H6jtVKPyzl/A+Fp9v/iP/eHVrB+DvP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u75wgAAANwAAAAPAAAAAAAAAAAAAAAAAJgCAABkcnMvZG93&#10;bnJldi54bWxQSwUGAAAAAAQABAD1AAAAhwMAAAAA&#10;" path="m,437r10,-9l10,423r4,-5l14,413r5,-4l19,404,29,394r,-5l34,385r,-5l43,370r,-5l48,360r,-4l53,351r,-5l62,336r,-4l67,327r,-5l72,317r,-5l82,303r,-5l86,293r,-5l96,279r,-5l101,269r,-5l106,260r,-5l115,245r,-5l120,236r,-5l125,226r,-5l134,212r,-5l139,202r,-5l149,188r,-5l154,178r,-5l158,168r,-4l168,154r,-5l173,144r,-4l178,135r,-5l187,120r,-4l192,111r,-5l197,101r,-5l206,87r,-5l211,77r,-5l221,63r,-5l226,53r,-5l230,44r,-5l240,29r,-5l245,20r,-5l250,10r,-5l254,e" filled="f" strokeweight="0">
                    <v:path arrowok="t" o:connecttype="custom" o:connectlocs="10,428;14,418;19,409;29,394;34,385;43,370;48,360;53,351;62,336;67,327;72,317;82,303;86,293;96,279;101,269;106,260;115,245;120,236;125,226;134,212;139,202;149,188;154,178;158,168;168,154;173,144;178,135;187,120;192,111;197,101;206,87;211,77;221,63;226,53;230,44;240,29;245,20;250,10;254,0" o:connectangles="0,0,0,0,0,0,0,0,0,0,0,0,0,0,0,0,0,0,0,0,0,0,0,0,0,0,0,0,0,0,0,0,0,0,0,0,0,0,0"/>
                  </v:shape>
                  <v:shape id="Freeform 242" o:spid="_x0000_s1265" style="position:absolute;left:7978;top:2405;width:154;height:269;visibility:visible;mso-wrap-style:square;v-text-anchor:top" coordsize="1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TmcMA&#10;AADcAAAADwAAAGRycy9kb3ducmV2LnhtbESPT4vCMBTE74LfITzB25paZJFqFFEU9yT+w+uzebbV&#10;5qU0Ubv76Y2w4HGYmd8w42ljSvGg2hWWFfR7EQji1OqCMwWH/fJrCMJ5ZI2lZVLwSw6mk3ZrjIm2&#10;T97SY+czESDsElSQe18lUro0J4OuZyvi4F1sbdAHWWdS1/gMcFPKOIq+pcGCw0KOFc1zSm+7u1Gw&#10;OlXX+O/c/OhjGp829n490mahVLfTzEYgPDX+E/5vr7WCeNCH95l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TmcMAAADcAAAADwAAAAAAAAAAAAAAAACYAgAAZHJzL2Rv&#10;d25yZXYueG1sUEsFBgAAAAAEAAQA9QAAAIgDAAAAAA==&#10;" path="m,269r,-4l5,260r5,-5l10,250r4,-5l14,241,24,231r,-5l29,221r,-4l34,212r,-5l43,197r,-4l48,188r,-5l53,178r,-5l62,164r,-5l67,154r,-5l77,140r,-5l82,130r,-5l86,120r,-4l96,106r,-5l101,96r,-4l106,87r,-5l115,72r,-4l120,63r,-5l130,48r,-4l134,39r,-5l139,29r,-5l149,15r,-5l154,5r,-5e" filled="f" strokeweight="0">
                    <v:path arrowok="t" o:connecttype="custom" o:connectlocs="0,269;0,265;5,260;10,255;10,250;14,245;14,241;24,231;24,226;29,221;29,217;34,212;34,207;43,197;43,193;48,188;48,183;53,178;53,173;62,164;62,159;67,154;67,149;77,140;77,135;82,130;82,125;86,120;86,116;96,106;96,101;101,96;101,92;106,87;106,82;115,72;115,68;120,63;120,58;130,48;130,44;134,39;134,34;139,29;139,24;149,15;149,10;154,5;154,0" o:connectangles="0,0,0,0,0,0,0,0,0,0,0,0,0,0,0,0,0,0,0,0,0,0,0,0,0,0,0,0,0,0,0,0,0,0,0,0,0,0,0,0,0,0,0,0,0,0,0,0,0"/>
                  </v:shape>
                  <v:shape id="Freeform 243" o:spid="_x0000_s1266" style="position:absolute;left:7661;top:2948;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GbcIA&#10;AADcAAAADwAAAGRycy9kb3ducmV2LnhtbESPwWrDMBBE74H+g9hAbo0cE0Jxo5gQXMgxTUvPW2sr&#10;ubVWRlIc5++rQiHHYebNMNt6cr0YKcTOs4LVsgBB3HrdsVHw/vby+AQiJmSNvWdScKMI9e5htsVK&#10;+yu/0nhORuQSjhUqsCkNlZSxteQwLv1AnL0vHxymLIOROuA1l7telkWxkQ47zgsWBzpYan/OF6eg&#10;vCR7Om7G8P1ZNK7xH8af1kapxXzaP4NINKV7+J8+6sytS/g7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EZtwgAAANwAAAAPAAAAAAAAAAAAAAAAAJgCAABkcnMvZG93&#10;bnJldi54bWxQSwUGAAAAAAQABAD1AAAAhwMAAAAA&#10;" path="m,384r,-5l5,375r5,-5l10,365r5,-5l15,355r4,-5l19,346,29,336r,-5l34,326r,-4l39,317r,-5l48,302r,-4l53,293r,-5l58,283r,-5l67,269r,-5l72,259r,-5l82,245r,-5l87,235r,-5l91,226r,-5l101,211r,-5l106,202r,-5l111,192r,-5l120,178r,-5l125,168r,-5l135,154r,-5l139,144r,-5l144,134r,-4l154,120r,-5l159,110r,-4l163,101r,-5l173,86r,-4l178,77r,-5l183,67r,-5l192,53r,-5l197,43r,-5l207,29r,-5l211,19r,-5l216,10r,-5l221,e" filled="f" strokeweight="0">
                    <v:path arrowok="t" o:connecttype="custom" o:connectlocs="0,379;10,370;15,360;19,350;29,336;34,326;39,317;48,302;53,293;58,283;67,269;72,259;82,245;87,235;91,226;101,211;106,202;111,192;120,178;125,168;135,154;139,144;144,134;154,120;159,110;163,101;173,86;178,77;183,67;192,53;197,43;207,29;211,19;216,10;221,0" o:connectangles="0,0,0,0,0,0,0,0,0,0,0,0,0,0,0,0,0,0,0,0,0,0,0,0,0,0,0,0,0,0,0,0,0,0,0"/>
                  </v:shape>
                  <v:shape id="Freeform 244" o:spid="_x0000_s1267" style="position:absolute;left:8036;top:2458;width:129;height:226;visibility:visible;mso-wrap-style:square;v-text-anchor:top" coordsize="12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LlMcA&#10;AADcAAAADwAAAGRycy9kb3ducmV2LnhtbESPQWvCQBSE74L/YXlCL6IbrdgS3QSxBHqQQmOlHh/Z&#10;ZxLMvg3ZrUn99d1CocdhZr5htulgGnGjztWWFSzmEQjiwuqaSwUfx2z2DMJ5ZI2NZVLwTQ7SZDza&#10;Yqxtz+90y30pAoRdjAoq79tYSldUZNDNbUscvIvtDPogu1LqDvsAN41cRtFaGqw5LFTY0r6i4pp/&#10;GQW1futXQ/aSnQ6fi+kTn/fFfZcr9TAZdhsQngb/H/5rv2oFy9Uj/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S5THAAAA3AAAAA8AAAAAAAAAAAAAAAAAmAIAAGRy&#10;cy9kb3ducmV2LnhtbFBLBQYAAAAABAAEAPUAAACMAwAAAAA=&#10;" path="m,226r,-5l4,216r5,-4l9,207r5,-5l14,197r5,-5l19,188r9,-10l28,173r5,-5l33,164r5,-5l38,154,48,144r,-4l52,135r,-5l62,120r,-4l67,111r,-5l72,101r,-5l81,87r,-5l86,77r,-5l91,67r,-4l100,53r,-5l105,43r,-4l110,34r,-5l120,19r,-4l124,10r,-5l129,e" filled="f" strokeweight="0">
                    <v:path arrowok="t" o:connecttype="custom" o:connectlocs="0,226;0,221;4,216;9,212;9,207;14,202;14,197;19,192;19,188;28,178;28,173;33,168;33,164;38,159;38,154;48,144;48,140;52,135;52,130;62,120;62,116;67,111;67,106;72,101;72,96;81,87;81,82;86,77;86,72;91,67;91,63;100,53;100,48;105,43;105,39;110,34;110,29;120,19;120,15;124,10;124,5;129,0" o:connectangles="0,0,0,0,0,0,0,0,0,0,0,0,0,0,0,0,0,0,0,0,0,0,0,0,0,0,0,0,0,0,0,0,0,0,0,0,0,0,0,0,0,0"/>
                  </v:shape>
                  <v:shape id="Freeform 245" o:spid="_x0000_s1268" style="position:absolute;left:7719;top:324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WkMMA&#10;AADcAAAADwAAAGRycy9kb3ducmV2LnhtbESPzYrCMBSF94LvEK7gTlOLzEg1FhGELtyMzkJ3l+ba&#10;1jY3pYm2ztNPBgZcHs7Px9mkg2nEkzpXWVawmEcgiHOrKy4UfJ8PsxUI55E1NpZJwYscpNvxaIOJ&#10;tj1/0fPkCxFG2CWooPS+TaR0eUkG3dy2xMG72c6gD7IrpO6wD+OmkXEUfUiDFQdCiS3tS8rr08ME&#10;bn7Uh/5q7sNnlpkfH19iW1+Umk6G3RqEp8G/w//tTCuIl0v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BWkMMAAADcAAAADwAAAAAAAAAAAAAAAACYAgAAZHJzL2Rv&#10;d25yZXYueG1sUEsFBgAAAAAEAAQA9QAAAIgDAAAAAA==&#10;" path="m,96l,91,5,86,9,82r,-5l14,72r,-5l19,62r,-5l29,48r,-5l33,38r,-5l43,24r,-5l48,14r,-5l53,5,53,e" filled="f" strokeweight="0">
                    <v:path arrowok="t" o:connecttype="custom" o:connectlocs="0,96;0,91;5,86;9,82;9,77;14,72;14,67;19,62;19,57;29,48;29,43;33,38;33,33;43,24;43,19;48,14;48,9;53,5;53,0" o:connectangles="0,0,0,0,0,0,0,0,0,0,0,0,0,0,0,0,0,0,0"/>
                  </v:shape>
                  <v:shape id="Freeform 246" o:spid="_x0000_s1269" style="position:absolute;left:7863;top:3054;width:19;height:2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0RccA&#10;AADcAAAADwAAAGRycy9kb3ducmV2LnhtbESPQWvCQBSE74L/YXlCb7qpWCvRVaoglYJgU1v09sy+&#10;JqHZtyG7xtRf7xaEHoeZ+YaZLVpTioZqV1hW8DiIQBCnVhecKdh/rPsTEM4jaywtk4JfcrCYdzsz&#10;jLW98Ds1ic9EgLCLUUHufRVL6dKcDLqBrYiD921rgz7IOpO6xkuAm1IOo2gsDRYcFnKsaJVT+pOc&#10;jYJtucOv5vX4dl2dssQ+H9bbpfxU6qHXvkxBeGr9f/je3mgFw9ET/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dEXHAAAA3AAAAA8AAAAAAAAAAAAAAAAAmAIAAGRy&#10;cy9kb3ducmV2LnhtbFBLBQYAAAAABAAEAPUAAACMAwAAAAA=&#10;" path="m,28l9,19r,-5l14,9r,-5l19,e" filled="f" strokeweight="0">
                    <v:path arrowok="t" o:connecttype="custom" o:connectlocs="0,28;9,19;9,14;14,9;14,4;19,0" o:connectangles="0,0,0,0,0,0"/>
                  </v:shape>
                  <v:shape id="Freeform 247" o:spid="_x0000_s1270" style="position:absolute;left:8160;top:247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UcQA&#10;AADcAAAADwAAAGRycy9kb3ducmV2LnhtbESP3WoCMRSE7wu+QziCdzWrFpGtUUQoSEHwr14fNqe7&#10;Szcna5J149ubQqGXw8x8wyzX0TTiTs7XlhVMxhkI4sLqmksFl/PH6wKED8gaG8uk4EEe1qvByxJz&#10;bXs+0v0USpEg7HNUUIXQ5lL6oiKDfmxb4uR9W2cwJOlKqR32CW4aOc2yuTRYc1qosKVtRcXPqTMK&#10;yussXuO+c7ub/Jx1h+O+/+qDUqNh3LyDCBTDf/ivvdMKpm9z+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O1HEAAAA3AAAAA8AAAAAAAAAAAAAAAAAmAIAAGRycy9k&#10;b3ducmV2LnhtbFBLBQYAAAAABAAEAPUAAACJAwAAAAA=&#10;" path="m,96l5,91r,-5l15,76r,-4l20,67r,-5l24,57r,-5l34,43r,-5l39,33r,-5l44,24r,-5l53,9r,-5l58,e" filled="f" strokeweight="0">
                    <v:path arrowok="t" o:connecttype="custom" o:connectlocs="0,96;5,91;5,86;15,76;15,72;20,67;20,62;24,57;24,52;34,43;34,38;39,33;39,28;44,24;44,19;53,9;53,4;58,0" o:connectangles="0,0,0,0,0,0,0,0,0,0,0,0,0,0,0,0,0,0"/>
                  </v:shape>
                  <v:shape id="Freeform 248" o:spid="_x0000_s1271" style="position:absolute;left:7680;top:3375;width:77;height:140;visibility:visible;mso-wrap-style:square;v-text-anchor:top" coordsize="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IksUA&#10;AADcAAAADwAAAGRycy9kb3ducmV2LnhtbESPT2vCQBTE7wW/w/KE3nSjSCvRVSRoq5eKfw4en9ln&#10;Nph9G7LbmH77bkHocZiZ3zDzZWcr0VLjS8cKRsMEBHHudMmFgvNpM5iC8AFZY+WYFPyQh+Wi9zLH&#10;VLsHH6g9hkJECPsUFZgQ6lRKnxuy6IeuJo7ezTUWQ5RNIXWDjwi3lRwnyZu0WHJcMFhTZii/H7+t&#10;gslne04uhlbXervef+DXbp1lO6Ve+91qBiJQF/7Dz/ZWKxhP3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kiSxQAAANwAAAAPAAAAAAAAAAAAAAAAAJgCAABkcnMv&#10;ZG93bnJldi54bWxQSwUGAAAAAAQABAD1AAAAigMAAAAA&#10;" path="m,140r,-5l5,130r,-5l10,120r5,-4l15,111r5,-5l20,101r4,-5l24,92,34,82r,-5l39,72r,-4l44,63r,-5l53,48r,-4l58,39r,-5l63,29r,-5l72,15r,-5l77,5,77,e" filled="f" strokeweight="0">
                    <v:path arrowok="t" o:connecttype="custom" o:connectlocs="0,140;0,135;5,130;5,125;10,120;15,116;15,111;20,106;20,101;24,96;24,92;34,82;34,77;39,72;39,68;44,63;44,58;53,48;53,44;58,39;58,34;63,29;63,24;72,15;72,10;77,5;77,0" o:connectangles="0,0,0,0,0,0,0,0,0,0,0,0,0,0,0,0,0,0,0,0,0,0,0,0,0,0,0"/>
                  </v:shape>
                  <v:shape id="Freeform 249" o:spid="_x0000_s1272" style="position:absolute;left:7920;top:3020;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UsEA&#10;AADcAAAADwAAAGRycy9kb3ducmV2LnhtbERPTWuDQBC9B/oflinkFteK2NZmFQkEEuilWkqOgztV&#10;qTsr7ibRf989FHp8vO99uZhR3Gh2g2UFT1EMgri1euBOwWdz3L2AcB5Z42iZFKzkoCweNnvMtb3z&#10;B91q34kQwi5HBb33Uy6la3sy6CI7EQfu284GfYBzJ/WM9xBuRpnEcSYNDhwaepzo0FP7U1+Ngku1&#10;nrtsrTBts4pf1+fk8t58KbV9XKo3EJ4W/y/+c5+0giQNa8OZc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HQlLBAAAA3AAAAA8AAAAAAAAAAAAAAAAAmAIAAGRycy9kb3du&#10;cmV2LnhtbFBLBQYAAAAABAAEAPUAAACGAwAAAAA=&#10;" path="m,72l10,62r,-4l15,53r,-5l20,43r,-5l29,29r,-5l34,19r,-5l39,10r,-5l44,e" filled="f" strokeweight="0">
                    <v:path arrowok="t" o:connecttype="custom" o:connectlocs="0,72;10,62;10,58;15,53;15,48;20,43;20,38;29,29;29,24;34,19;34,14;39,10;39,5;44,0" o:connectangles="0,0,0,0,0,0,0,0,0,0,0,0,0,0"/>
                  </v:shape>
                  <v:shape id="Freeform 250" o:spid="_x0000_s1273" style="position:absolute;left:8247;top:2477;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4gsMA&#10;AADcAAAADwAAAGRycy9kb3ducmV2LnhtbESPT2vCQBTE7wW/w/IEb83GIFZjVrENisf6B8+P7DMJ&#10;Zt+G7KppP71bKHgcZuY3TLbqTSPu1LnasoJxFIMgLqyuuVRwOm7eZyCcR9bYWCYFP+RgtRy8ZZhq&#10;++A93Q++FAHCLkUFlfdtKqUrKjLoItsSB+9iO4M+yK6UusNHgJtGJnE8lQZrDgsVtvRVUXE93IyC&#10;76kj+9ka8i7fb5uzzLcf+lep0bBfL0B46v0r/N/eaQXJZA5/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c4gsMAAADcAAAADwAAAAAAAAAAAAAAAACYAgAAZHJzL2Rv&#10;d25yZXYueG1sUEsFBgAAAAAEAAQA9QAAAIgDAAAAAA==&#10;" path="m,48l9,39r,-5l14,29r,-5l24,15r,-5l29,5,29,e" filled="f" strokeweight="0">
                    <v:path arrowok="t" o:connecttype="custom" o:connectlocs="0,48;9,39;9,34;14,29;14,24;24,15;24,10;29,5;29,0" o:connectangles="0,0,0,0,0,0,0,0,0"/>
                  </v:shape>
                  <v:shape id="Freeform 251" o:spid="_x0000_s1274" style="position:absolute;left:7700;top:3433;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b+MEA&#10;AADcAAAADwAAAGRycy9kb3ducmV2LnhtbERPy4rCMBTdC/5DuII7TXVQnE6jqIwgguBjPuDS3LZh&#10;mpvaRK1/bxYDszycd7bqbC0e1HrjWMFknIAgzp02XCr4ue5GCxA+IGusHZOCF3lYLfu9DFPtnnym&#10;xyWUIoawT1FBFUKTSunziiz6sWuII1e41mKIsC2lbvEZw20tp0kylxYNx4YKG9pWlP9e7lYBb07f&#10;rl43B/O5v30Um+PretoZpYaDbv0FIlAX/sV/7r1WMJ3F+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G/jBAAAA3AAAAA8AAAAAAAAAAAAAAAAAmAIAAGRycy9kb3du&#10;cmV2LnhtbFBLBQYAAAAABAAEAPUAAACGAwAAAAA=&#10;" path="m,154r4,-5l4,144r5,-5l9,134r5,-4l14,125,24,115r,-5l28,106r,-5l33,96r,-5l43,82r,-5l48,72r,-5l57,58r,-5l62,48r,-5l67,38r,-4l76,24r,-5l81,14r,-4l86,5,86,e" filled="f" strokeweight="0">
                    <v:path arrowok="t" o:connecttype="custom" o:connectlocs="0,154;4,149;4,144;9,139;9,134;14,130;14,125;24,115;24,110;28,106;28,101;33,96;33,91;43,82;43,77;48,72;48,67;57,58;57,53;62,48;62,43;67,38;67,34;76,24;76,19;81,14;81,10;86,5;86,0" o:connectangles="0,0,0,0,0,0,0,0,0,0,0,0,0,0,0,0,0,0,0,0,0,0,0,0,0,0,0,0,0"/>
                  </v:shape>
                  <v:shape id="Freeform 252" o:spid="_x0000_s1275" style="position:absolute;left:7954;top:3111;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2WMUA&#10;AADcAAAADwAAAGRycy9kb3ducmV2LnhtbESPT2vCQBTE70K/w/IK3nQTsUWjq5SA0IOH+v/6yD6T&#10;0OzbdHfV2E/fFQoeh5n5DTNfdqYRV3K+tqwgHSYgiAuray4V7HerwQSED8gaG8uk4E4elouX3hwz&#10;bW+8oes2lCJC2GeooAqhzaT0RUUG/dC2xNE7W2cwROlKqR3eItw0cpQk79JgzXGhwpbyiorv7cUo&#10;+KHLyeW/k253zHm9Oowb9zVNleq/dh8zEIG68Az/tz+1gtF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TZYxQAAANwAAAAPAAAAAAAAAAAAAAAAAJgCAABkcnMv&#10;ZG93bnJldi54bWxQSwUGAAAAAAQABAD1AAAAigMAAAAA&#10;" path="m,39l,34,5,29r,-5l10,19r,-4l14,10,19,5,19,e" filled="f" strokeweight="0">
                    <v:path arrowok="t" o:connecttype="custom" o:connectlocs="0,39;0,34;5,29;5,24;10,19;10,15;14,10;19,5;19,0" o:connectangles="0,0,0,0,0,0,0,0,0"/>
                  </v:shape>
                  <v:shape id="Freeform 253" o:spid="_x0000_s1276" style="position:absolute;left:8319;top:2343;width:101;height:168;visibility:visible;mso-wrap-style:square;v-text-anchor:top" coordsize="1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3tsQA&#10;AADcAAAADwAAAGRycy9kb3ducmV2LnhtbESPQWvCQBSE7wX/w/IEb3VjpEWiq4jQopeWJur5kX1m&#10;g9m3Ibtq8u/dQqHHYWa+YVab3jbiTp2vHSuYTRMQxKXTNVcKjsXH6wKED8gaG8ekYCAPm/XoZYWZ&#10;dg/+oXseKhEh7DNUYEJoMyl9aciin7qWOHoX11kMUXaV1B0+Itw2Mk2Sd2mx5rhgsKWdofKa36yC&#10;YhgO8xOdzDnZmsLNvj777/ys1GTcb5cgAvXhP/zX3msF6VsK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N7bEAAAA3AAAAA8AAAAAAAAAAAAAAAAAmAIAAGRycy9k&#10;b3ducmV2LnhtbFBLBQYAAAAABAAEAPUAAACJAwAAAAA=&#10;" path="m,168l9,158r,-4l14,149r,-5l19,139r,-5l29,125r,-5l33,115r,-5l43,101r,-5l48,91r,-5l53,82r,-5l62,67r,-5l67,58r,-5l72,48r,-5l81,34r,-5l86,24r,-5l96,10r,-5l101,e" filled="f" strokeweight="0">
                    <v:path arrowok="t" o:connecttype="custom" o:connectlocs="0,168;9,158;9,154;14,149;14,144;19,139;19,134;29,125;29,120;33,115;33,110;43,101;43,96;48,91;48,86;53,82;53,77;62,67;62,62;67,58;67,53;72,48;72,43;81,34;81,29;86,24;86,19;96,10;96,5;101,0" o:connectangles="0,0,0,0,0,0,0,0,0,0,0,0,0,0,0,0,0,0,0,0,0,0,0,0,0,0,0,0,0,0"/>
                  </v:shape>
                  <v:shape id="Freeform 254" o:spid="_x0000_s1277" style="position:absolute;left:8194;top:1685;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l8AA&#10;AADcAAAADwAAAGRycy9kb3ducmV2LnhtbESPS6vCMBSE94L/IRzBnaYqivQaRQTRrQ+820Nz+qDN&#10;SWlijf/eXLjgcpiZb5jNLphG9NS5yrKC2TQBQZxZXXGh4H47TtYgnEfW2FgmBW9ysNsOBxtMtX3x&#10;hfqrL0SEsEtRQel9m0rpspIMuqltiaOX286gj7IrpO7wFeGmkfMkWUmDFceFEls6lJTV16dRUEs9&#10;e+ThGap1r6Ut6tMqf/wqNR6F/Q8IT8F/w//ts1YwXy7g70w8An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pnl8AAAADcAAAADwAAAAAAAAAAAAAAAACYAgAAZHJzL2Rvd25y&#10;ZXYueG1sUEsFBgAAAAAEAAQA9QAAAIUDAAAAAA==&#10;" path="m,l,5r5,5l5,15r5,4l14,24r,5l19,34e" filled="f" strokeweight="0">
                    <v:path arrowok="t" o:connecttype="custom" o:connectlocs="0,0;0,5;5,10;5,15;10,19;14,24;14,29;19,34" o:connectangles="0,0,0,0,0,0,0,0"/>
                  </v:shape>
                  <v:shape id="Freeform 255" o:spid="_x0000_s1278" style="position:absolute;left:8127;top:1680;width:43;height:68;visibility:visible;mso-wrap-style:square;v-text-anchor:top" coordsize="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YsYA&#10;AADcAAAADwAAAGRycy9kb3ducmV2LnhtbESP0WrCQBRE3wv9h+UWfKubiopGV6mKtooIRj/gJntN&#10;gtm7Ibtq/PtuodDHYWbOMNN5aypxp8aVlhV8dCMQxJnVJecKzqf1+wiE88gaK8uk4EkO5rPXlynG&#10;2j74SPfE5yJA2MWooPC+jqV0WUEGXdfWxMG72MagD7LJpW7wEeCmkr0oGkqDJYeFAmtaFpRdk5tR&#10;MFwMVtv0Ovoar/bLDe2S9HnYpUp13trPCQhPrf8P/7W/tYLeoA+/Z8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IYsYAAADcAAAADwAAAAAAAAAAAAAAAACYAgAAZHJz&#10;L2Rvd25yZXYueG1sUEsFBgAAAAAEAAQA9QAAAIsDAAAAAA==&#10;" path="m,l9,10r,5l14,20r,4l19,29r,5l29,44r,4l33,53r,5l43,68e" filled="f" strokeweight="0">
                    <v:path arrowok="t" o:connecttype="custom" o:connectlocs="0,0;9,10;9,15;14,20;14,24;19,29;19,34;29,44;29,48;33,53;33,58;43,68" o:connectangles="0,0,0,0,0,0,0,0,0,0,0,0"/>
                  </v:shape>
                  <v:shape id="Freeform 256" o:spid="_x0000_s1279" style="position:absolute;left:8069;top:1690;width:43;height:67;visibility:visible;mso-wrap-style:square;v-text-anchor:top" coordsize="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brsUA&#10;AADcAAAADwAAAGRycy9kb3ducmV2LnhtbESPUWvCQBCE3wv+h2OFvpR6UVAk9RSVFkVosbY/YMlt&#10;k9DcXsitSeqv9wqCj8PMfMMsVr2rVEtNKD0bGI8SUMSZtyXnBr6/3p7noIIgW6w8k4E/CrBaDh4W&#10;mFrf8Se1J8lVhHBI0UAhUqdah6wgh2Hka+Lo/fjGoUTZ5No22EW4q/QkSWbaYclxocCatgVlv6ez&#10;M7A7v276w7tku2P50bn5UdqnixjzOOzXL6CEermHb+29NTCZTuH/TD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FuuxQAAANwAAAAPAAAAAAAAAAAAAAAAAJgCAABkcnMv&#10;ZG93bnJldi54bWxQSwUGAAAAAAQABAD1AAAAigMAAAAA&#10;" path="m,l10,10r,4l15,19r,5l19,29r,5l29,43r,5l34,53r,5l43,67e" filled="f" strokeweight="0">
                    <v:path arrowok="t" o:connecttype="custom" o:connectlocs="0,0;10,10;10,14;15,19;15,24;19,29;19,34;29,43;29,48;34,53;34,58;43,67" o:connectangles="0,0,0,0,0,0,0,0,0,0,0,0"/>
                  </v:shape>
                  <v:shape id="Freeform 257" o:spid="_x0000_s1280" style="position:absolute;left:8031;top:1728;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K78MA&#10;AADcAAAADwAAAGRycy9kb3ducmV2LnhtbESPUWvCQBCE34X+h2MLvumlQlVSTynSQhEpGIt9XXLb&#10;XDC7F3KnJv/eKxT6OMzMN8xq03OjrtSF2ouBp2kGiqT0tpbKwNfxfbIEFSKKxcYLGRgowGb9MFph&#10;bv1NDnQtYqUSREKOBlyMba51KB0xhqlvSZL34zvGmGRXadvhLcG50bMsm2vGWtKCw5a2jspzcWED&#10;+HbS5x3r9nOx/eY90+Aup8GY8WP/+gIqUh//w3/tD2tg9jyH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xK78MAAADcAAAADwAAAAAAAAAAAAAAAACYAgAAZHJzL2Rv&#10;d25yZXYueG1sUEsFBgAAAAAEAAQA9QAAAIgDAAAAAA==&#10;" path="m,l,5r5,5l9,15r,5l14,24r,5l19,34r,5l24,44e" filled="f" strokeweight="0">
                    <v:path arrowok="t" o:connecttype="custom" o:connectlocs="0,0;0,5;5,10;9,15;9,20;14,24;14,29;19,34;19,39;24,44" o:connectangles="0,0,0,0,0,0,0,0,0,0"/>
                  </v:shape>
                  <v:shape id="Freeform 258" o:spid="_x0000_s1281" style="position:absolute;left:8400;top:236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AvMYA&#10;AADcAAAADwAAAGRycy9kb3ducmV2LnhtbESP3WoCMRSE7wu+QziF3hTNKtjK1igiCsUfsGsf4LA5&#10;3SxuTtZN1NWnN4LQy2FmvmHG09ZW4kyNLx0r6PcSEMS50yUXCn73y+4IhA/IGivHpOBKHqaTzssY&#10;U+0u/EPnLBQiQtinqMCEUKdS+tyQRd9zNXH0/lxjMUTZFFI3eIlwW8lBknxIiyXHBYM1zQ3lh+xk&#10;FQx32caE9W2dvG+vx/12szodFkel3l7b2ReIQG34Dz/b31rBYPgJj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kAvMYAAADcAAAADwAAAAAAAAAAAAAAAACYAgAAZHJz&#10;L2Rvd25yZXYueG1sUEsFBgAAAAAEAAQA9QAAAIsDAAAAAA==&#10;" path="m,l,5r5,5l5,14r5,5l15,24r,5l20,34r,4l24,43r,5e" filled="f" strokeweight="0">
                    <v:path arrowok="t" o:connecttype="custom" o:connectlocs="0,0;0,5;5,10;5,14;10,19;15,24;15,29;20,34;20,38;24,43;24,48" o:connectangles="0,0,0,0,0,0,0,0,0,0,0"/>
                  </v:shape>
                  <v:shape id="Freeform 259" o:spid="_x0000_s1282" style="position:absolute;left:7992;top:1772;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2cEA&#10;AADcAAAADwAAAGRycy9kb3ducmV2LnhtbERPz2vCMBS+C/4P4Q1202SOSalGmbLB2GVY6/3RPJuy&#10;5iU0Uev++uUw2PHj+73ejq4XVxpi51nD01yBIG686bjVUB/fZwWImJAN9p5Jw50ibDfTyRpL4298&#10;oGuVWpFDOJaowaYUSiljY8lhnPtAnLmzHxymDIdWmgFvOdz1cqHUUjrsODdYDLS31HxXF6ch2Ppe&#10;nD7fnmP7c/yqlSp2oY9aPz6MrysQicb0L/5zfxgNi5e8Np/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qxNnBAAAA3AAAAA8AAAAAAAAAAAAAAAAAmAIAAGRycy9kb3du&#10;cmV2LnhtbFBLBQYAAAAABAAEAPUAAACGAwAAAAA=&#10;" path="m,l5,4r,5l10,14r,5l15,24r,4l20,33e" filled="f" strokeweight="0">
                    <v:path arrowok="t" o:connecttype="custom" o:connectlocs="0,0;5,4;5,9;10,14;10,19;15,24;15,28;20,33" o:connectangles="0,0,0,0,0,0,0,0"/>
                  </v:shape>
                  <v:shape id="Freeform 260" o:spid="_x0000_s1283" style="position:absolute;left:8362;top:241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vqMQA&#10;AADcAAAADwAAAGRycy9kb3ducmV2LnhtbESPQWsCMRSE7wX/Q3hCbzWrtFVXo9ii4KEIruL5sXnu&#10;BpOX7SbV9d83QqHHYWa+YebLzllxpTYYzwqGgwwEcem14UrB8bB5mYAIEVmj9UwK7hRgueg9zTHX&#10;/sZ7uhaxEgnCIUcFdYxNLmUoa3IYBr4hTt7Ztw5jkm0ldYu3BHdWjrLsXTo0nBZqbOizpvJS/DgF&#10;tpiskQ5f3fer2YQPu77vTmOj1HO/W81AROrif/ivvdUKRm9TeJx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r6jEAAAA3AAAAA8AAAAAAAAAAAAAAAAAmAIAAGRycy9k&#10;b3ducmV2LnhtbFBLBQYAAAAABAAEAPUAAACJAwAAAAA=&#10;" path="m,l,5r5,5l5,15r5,4l14,24r,5l19,34r,5l24,43e" filled="f" strokeweight="0">
                    <v:path arrowok="t" o:connecttype="custom" o:connectlocs="0,0;0,5;5,10;5,15;10,19;14,24;14,29;19,34;19,39;24,43" o:connectangles="0,0,0,0,0,0,0,0,0,0"/>
                  </v:shape>
                  <v:shape id="Freeform 261" o:spid="_x0000_s1284" style="position:absolute;left:7949;top:1805;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uj74A&#10;AADcAAAADwAAAGRycy9kb3ducmV2LnhtbERPuwrCMBTdBf8hXMFFNNVBpBpFBEXUxRc4XpprW21u&#10;ShNt/XszCI6H854tGlOIN1Uut6xgOIhAECdW55wquJzX/QkI55E1FpZJwYccLObt1gxjbWs+0vvk&#10;UxFC2MWoIPO+jKV0SUYG3cCWxIG728qgD7BKpa6wDuGmkKMoGkuDOYeGDEtaZZQ8Ty+jYD3E3rau&#10;b/u7psfR7q6HQ7JxSnU7zXIKwlPj/+Kfe6sVjMZ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mbo++AAAA3AAAAA8AAAAAAAAAAAAAAAAAmAIAAGRycy9kb3ducmV2&#10;LnhtbFBLBQYAAAAABAAEAPUAAACDAwAAAAA=&#10;" path="m,l10,10r,5l15,19r,5l24,34r,5e" filled="f" strokeweight="0">
                    <v:path arrowok="t" o:connecttype="custom" o:connectlocs="0,0;10,10;10,15;15,19;15,24;24,34;24,39" o:connectangles="0,0,0,0,0,0,0"/>
                  </v:shape>
                  <v:shape id="Freeform 262" o:spid="_x0000_s1285" style="position:absolute;left:8328;top:2458;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S78UA&#10;AADcAAAADwAAAGRycy9kb3ducmV2LnhtbESPT4vCMBTE78J+h/AEb5rag0g1iugqLsKCf0CPz+bZ&#10;FpuX2mS17qffLAgeh5n5DTOeNqYUd6pdYVlBvxeBIE6tLjhTcNgvu0MQziNrLC2Tgic5mE4+WmNM&#10;tH3wlu47n4kAYZeggtz7KpHSpTkZdD1bEQfvYmuDPsg6k7rGR4CbUsZRNJAGCw4LOVY0zym97n6M&#10;glMs3VfzLY+3zzJePdfn32iTLpTqtJvZCISnxr/Dr/ZaK4gHffg/E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LvxQAAANwAAAAPAAAAAAAAAAAAAAAAAJgCAABkcnMv&#10;ZG93bnJldi54bWxQSwUGAAAAAAQABAD1AAAAigMAAAAA&#10;" path="m,l5,5r,5l10,15r,4l20,29e" filled="f" strokeweight="0">
                    <v:path arrowok="t" o:connecttype="custom" o:connectlocs="0,0;5,5;5,10;10,15;10,19;20,29" o:connectangles="0,0,0,0,0,0"/>
                  </v:shape>
                  <v:shape id="Freeform 263" o:spid="_x0000_s1286" style="position:absolute;left:7882;top:1791;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lRMUA&#10;AADcAAAADwAAAGRycy9kb3ducmV2LnhtbESPT2vCQBTE70K/w/IK3urGVPyTuooWWkRBMHrw+Mi+&#10;JiHZtyG7avz2rlDwOMzMb5j5sjO1uFLrSssKhoMIBHFmdcm5gtPx52MKwnlkjbVlUnAnB8vFW2+O&#10;ibY3PtA19bkIEHYJKii8bxIpXVaQQTewDXHw/mxr0AfZ5lK3eAtwU8s4isbSYMlhocCGvgvKqvRi&#10;FDSzLa/Xn8NRdTapO1T7ye/K7JTqv3erLxCeOv8K/7c3WkE8j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SVExQAAANwAAAAPAAAAAAAAAAAAAAAAAJgCAABkcnMv&#10;ZG93bnJldi54bWxQSwUGAAAAAAQABAD1AAAAigMAAAAA&#10;" path="m,l,5,5,9r,5l10,19r,5l14,29r5,4l19,38r5,5l24,48r5,5l29,58r9,9l38,72r5,5l43,82r10,9l53,96r5,5l58,106r4,4l62,115r10,10l72,130r5,4l77,139e" filled="f" strokeweight="0">
                    <v:path arrowok="t" o:connecttype="custom" o:connectlocs="0,0;0,5;5,9;5,14;10,19;10,24;14,29;19,33;19,38;24,43;24,48;29,53;29,58;38,67;38,72;43,77;43,82;53,91;53,96;58,101;58,106;62,110;62,115;72,125;72,130;77,134;77,139" o:connectangles="0,0,0,0,0,0,0,0,0,0,0,0,0,0,0,0,0,0,0,0,0,0,0,0,0,0,0"/>
                  </v:shape>
                  <v:shape id="Freeform 264" o:spid="_x0000_s1287" style="position:absolute;left:8276;top:2477;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jysMA&#10;AADcAAAADwAAAGRycy9kb3ducmV2LnhtbESPUWvCQBCE34X+h2MLvumlFlRSTynSQhEpGIt9XXLb&#10;XDC7F3KnJv/eKxT6OMzMN8xq03OjrtSF2ouBp2kGiqT0tpbKwNfxfbIEFSKKxcYLGRgowGb9MFph&#10;bv1NDnQtYqUSREKOBlyMba51KB0xhqlvSZL34zvGmGRXadvhLcG50bMsm2vGWtKCw5a2jspzcWED&#10;+HbS5x3r9nOx/eY90+Aup8GY8WP/+gIqUh//w3/tD2tgNn+G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jysMAAADcAAAADwAAAAAAAAAAAAAAAACYAgAAZHJzL2Rv&#10;d25yZXYueG1sUEsFBgAAAAAEAAQA9QAAAIgDAAAAAA==&#10;" path="m,l4,5r,5l9,15r,5l19,29r,5l24,39r,5e" filled="f" strokeweight="0">
                    <v:path arrowok="t" o:connecttype="custom" o:connectlocs="0,0;4,5;4,10;9,15;9,20;19,29;19,34;24,39;24,44" o:connectangles="0,0,0,0,0,0,0,0,0"/>
                  </v:shape>
                  <v:shape id="Freeform 265" o:spid="_x0000_s1288" style="position:absolute;left:7820;top:1796;width:96;height:168;visibility:visible;mso-wrap-style:square;v-text-anchor:top" coordsize="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k8MA&#10;AADcAAAADwAAAGRycy9kb3ducmV2LnhtbESP0YrCMBRE3xf8h3AF39a0UmStRhFBccGXrX7Apbk2&#10;pc1NaaJWv94sLOzjMDNnmNVmsK24U+9rxwrSaQKCuHS65krB5bz//ALhA7LG1jEpeJKHzXr0scJc&#10;uwf/0L0IlYgQ9jkqMCF0uZS+NGTRT11HHL2r6y2GKPtK6h4fEW5bOUuSubRYc1ww2NHOUNkUN6vg&#10;O00PL3+ocDh15tycmqxYyEypyXjYLkEEGsJ/+K991Apm8wx+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iBk8MAAADcAAAADwAAAAAAAAAAAAAAAACYAgAAZHJzL2Rv&#10;d25yZXYueG1sUEsFBgAAAAAEAAQA9QAAAIgDAAAAAA==&#10;" path="m,l,4,4,9r,5l9,19r5,5l14,28r5,5l19,38r5,5l24,48r9,9l33,62r5,5l38,72r5,5l43,81r9,10l52,96r5,5l57,105r10,10l67,120r5,5l72,129r4,5l76,139r10,10l86,153r5,5l91,163r5,5e" filled="f" strokeweight="0">
                    <v:path arrowok="t" o:connecttype="custom" o:connectlocs="0,0;0,4;4,9;4,14;9,19;14,24;14,28;19,33;19,38;24,43;24,48;33,57;33,62;38,67;38,72;43,77;43,81;52,91;52,96;57,101;57,105;67,115;67,120;72,125;72,129;76,134;76,139;86,149;86,153;91,158;91,163;96,168" o:connectangles="0,0,0,0,0,0,0,0,0,0,0,0,0,0,0,0,0,0,0,0,0,0,0,0,0,0,0,0,0,0,0,0"/>
                  </v:shape>
                  <v:shape id="Freeform 266" o:spid="_x0000_s1289" style="position:absolute;left:8208;top:2473;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BcQA&#10;AADcAAAADwAAAGRycy9kb3ducmV2LnhtbESPwWrDMBBE74H+g9hCb7HcGJviRgmlEAgESurmAxZr&#10;a5tKKyMpjpOvrwqBHoeZecOst7M1YiIfBscKnrMcBHHr9MCdgtPXbvkCIkRkjcYxKbhSgO3mYbHG&#10;WrsLf9LUxE4kCIcaFfQxjrWUoe3JYsjcSJy8b+ctxiR9J7XHS4JbI1d5XkmLA6eFHkd676n9ac5W&#10;wW06Ua5L0xyr4mbOZVEcPnyh1NPj/PYKItIc/8P39l4rWFU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8QXEAAAA3AAAAA8AAAAAAAAAAAAAAAAAmAIAAGRycy9k&#10;b3ducmV2LnhtbFBLBQYAAAAABAAEAPUAAACJAwAAAAA=&#10;" path="m,l5,4r,5l10,14r,5l20,28r,5l24,38r,5l29,48r,4e" filled="f" strokeweight="0">
                    <v:path arrowok="t" o:connecttype="custom" o:connectlocs="0,0;5,4;5,9;10,14;10,19;20,28;20,33;24,38;24,43;29,48;29,52" o:connectangles="0,0,0,0,0,0,0,0,0,0,0"/>
                  </v:shape>
                  <v:shape id="Freeform 267" o:spid="_x0000_s1290" style="position:absolute;left:7762;top:1800;width:110;height:193;visibility:visible;mso-wrap-style:square;v-text-anchor:top" coordsize="11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ZE8UA&#10;AADcAAAADwAAAGRycy9kb3ducmV2LnhtbESPzWrDMBCE74W8g9hAbo3cHEzjRgn5oaR2L/nxAyzW&#10;Vja1VsZSbfftq0Khx2FmvmE2u8m2YqDeN44VPC0TEMSV0w0bBeX99fEZhA/IGlvHpOCbPOy2s4cN&#10;ZtqNfKXhFoyIEPYZKqhD6DIpfVWTRb90HXH0PlxvMUTZG6l7HCPctnKVJKm02HBcqLGjY03V5+3L&#10;KigO6zIvDvvydDm/r7thKIzLC6UW82n/AiLQFP7Df+03rWCVp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BkTxQAAANwAAAAPAAAAAAAAAAAAAAAAAJgCAABkcnMv&#10;ZG93bnJldi54bWxQSwUGAAAAAAQABAD1AAAAigMAAAAA&#10;" path="m,l,5r5,5l5,15r5,5l10,24r4,5l19,34r,5l24,44r,5l29,53r,5l38,68r,5l43,77r,5l53,92r,5l58,101r,5l62,111r,5l72,125r,5l77,135r,5l82,145r,4l91,159r,5l96,169r,4l101,178r,5l110,193e" filled="f" strokeweight="0">
                    <v:path arrowok="t" o:connecttype="custom" o:connectlocs="0,0;0,5;5,10;5,15;10,20;10,24;14,29;19,34;19,39;24,44;24,49;29,53;29,58;38,68;38,73;43,77;43,82;53,92;53,97;58,101;58,106;62,111;62,116;72,125;72,130;77,135;77,140;82,145;82,149;91,159;91,164;96,169;96,173;101,178;101,183;110,193" o:connectangles="0,0,0,0,0,0,0,0,0,0,0,0,0,0,0,0,0,0,0,0,0,0,0,0,0,0,0,0,0,0,0,0,0,0,0,0"/>
                  </v:shape>
                  <v:shape id="Freeform 268" o:spid="_x0000_s1291" style="position:absolute;left:8069;top:2333;width:115;height:207;visibility:visible;mso-wrap-style:square;v-text-anchor:top" coordsize="11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MA&#10;AADcAAAADwAAAGRycy9kb3ducmV2LnhtbESPQWsCMRSE70L/Q3iF3jRRqNqtUUSReqng2t4fm9fN&#10;0s3Luonr9t+bguBxmJlvmMWqd7XoqA2VZw3jkQJBXHhTcanh67QbzkGEiGyw9kwa/ijAavk0WGBm&#10;/JWP1OWxFAnCIUMNNsYmkzIUlhyGkW+Ik/fjW4cxybaUpsVrgrtaTpSaSocVpwWLDW0sFb/5xWk4&#10;j23enRUfDvH7tXqbbVntPj+0fnnu1+8gIvXxEb6390bDZDqD/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C5cMAAADcAAAADwAAAAAAAAAAAAAAAACYAgAAZHJzL2Rv&#10;d25yZXYueG1sUEsFBgAAAAAEAAQA9QAAAIgDAAAAAA==&#10;" path="m,l,5r5,5l5,15r5,5l15,24r,5l19,34r,5l24,44r,4l34,58r,5l39,68r,4l43,77r,5l53,92r,4l58,101r,5l63,111r,5l72,125r,5l77,135r,5l87,149r,5l91,159r,5l96,168r,5l106,183r,5l111,192r,5l115,202r,5e" filled="f" strokeweight="0">
                    <v:path arrowok="t" o:connecttype="custom" o:connectlocs="0,0;0,5;5,10;5,15;10,20;15,24;15,29;19,34;19,39;24,44;24,48;34,58;34,63;39,68;39,72;43,77;43,82;53,92;53,96;58,101;58,106;63,111;63,116;72,125;72,130;77,135;77,140;87,149;87,154;91,159;91,164;96,168;96,173;106,183;106,188;111,192;111,197;115,202;115,207" o:connectangles="0,0,0,0,0,0,0,0,0,0,0,0,0,0,0,0,0,0,0,0,0,0,0,0,0,0,0,0,0,0,0,0,0,0,0,0,0,0,0"/>
                  </v:shape>
                  <v:shape id="Freeform 269" o:spid="_x0000_s1292" style="position:absolute;left:7704;top:1810;width:120;height:207;visibility:visible;mso-wrap-style:square;v-text-anchor:top" coordsize="12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zEsMA&#10;AADcAAAADwAAAGRycy9kb3ducmV2LnhtbERPzU4CMRC+m/gOzZhwIdJ1g8QsFGIUiV5IRB5gdjts&#10;N26na1uh8PT2QOLxy/e/WCXbiyP50DlW8DApQBA3TnfcKth/vd0/gQgRWWPvmBScKcBqeXuzwEq7&#10;E3/ScRdbkUM4VKjAxDhUUobGkMUwcQNx5g7OW4wZ+lZqj6ccbntZFsVMWuw4Nxgc6MVQ8737tQrk&#10;pf5IZv+Tuu3j69rX4009pVKp0V16noOIlOK/+Op+1wrKWV6b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zEsMAAADcAAAADwAAAAAAAAAAAAAAAACYAgAAZHJzL2Rv&#10;d25yZXYueG1sUEsFBgAAAAAEAAQA9QAAAIgDAAAAAA==&#10;" path="m,l5,5r,5l10,14r,5l15,24r,5l24,39r,4l29,48r,5l39,63r,4l44,72r,5l48,82r,5l58,96r,5l63,106r,5l68,115r,5l77,130r,5l82,139r,5l92,154r,5l96,163r,5l101,173r,5l111,187r,5l116,197r,5l120,207e" filled="f" strokeweight="0">
                    <v:path arrowok="t" o:connecttype="custom" o:connectlocs="0,0;5,5;5,10;10,14;10,19;15,24;15,29;24,39;24,43;29,48;29,53;39,63;39,67;44,72;44,77;48,82;48,87;58,96;58,101;63,106;63,111;68,115;68,120;77,130;77,135;82,139;82,144;92,154;92,159;96,163;96,168;101,173;101,178;111,187;111,192;116,197;116,202;120,207" o:connectangles="0,0,0,0,0,0,0,0,0,0,0,0,0,0,0,0,0,0,0,0,0,0,0,0,0,0,0,0,0,0,0,0,0,0,0,0,0,0"/>
                  </v:shape>
                  <v:shape id="Freeform 270" o:spid="_x0000_s1293" style="position:absolute;left:7997;top:2319;width:149;height:259;visibility:visible;mso-wrap-style:square;v-text-anchor:top" coordsize="14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7DMUA&#10;AADcAAAADwAAAGRycy9kb3ducmV2LnhtbESPT2vCQBTE74V+h+UVvNWNAYNGV4kBJafS+uf+yD6T&#10;YPZtyK4m9tN3C4Ueh5n5DbPejqYVD+pdY1nBbBqBIC6tbrhScD7t3xcgnEfW2FomBU9ysN28vqwx&#10;1XbgL3ocfSUChF2KCmrvu1RKV9Zk0E1tRxy8q+0N+iD7SuoehwA3rYyjKJEGGw4LNXaU11Tejnej&#10;YPzYZ9/nZf55G4pLe5rvzCVfHJSavI3ZCoSn0f+H/9qFVhAnS/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jsMxQAAANwAAAAPAAAAAAAAAAAAAAAAAJgCAABkcnMv&#10;ZG93bnJldi54bWxQSwUGAAAAAAQABAD1AAAAigMAAAAA&#10;" path="m,l5,5r,5l15,19r,5l19,29r,5l24,38r,5l34,53r,5l39,62r,5l48,77r,5l53,86r,5l58,96r,5l67,110r,5l72,120r,5l77,130r,4l87,144r,5l91,154r,4l101,168r,5l106,178r,4l111,187r,5l120,202r,4l125,211r,5l130,221r,5l139,235r,5l144,245r,5l149,255r,4e" filled="f" strokeweight="0">
                    <v:path arrowok="t" o:connecttype="custom" o:connectlocs="0,0;5,5;5,10;15,19;15,24;19,29;19,34;24,38;24,43;34,53;34,58;39,62;39,67;48,77;48,82;53,86;53,91;58,96;58,101;67,110;67,115;72,120;72,125;77,130;77,134;87,144;87,149;91,154;91,158;101,168;101,173;106,178;106,182;111,187;111,192;120,202;120,206;125,211;125,216;130,221;130,226;139,235;139,240;144,245;144,250;149,255;149,259" o:connectangles="0,0,0,0,0,0,0,0,0,0,0,0,0,0,0,0,0,0,0,0,0,0,0,0,0,0,0,0,0,0,0,0,0,0,0,0,0,0,0,0,0,0,0,0,0,0,0"/>
                  </v:shape>
                  <v:shape id="Freeform 271" o:spid="_x0000_s1294" style="position:absolute;left:7652;top:1824;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htMEA&#10;AADcAAAADwAAAGRycy9kb3ducmV2LnhtbERPzWrCQBC+F3yHZQRvdWMOsaSuIgV/DorW+gBDdpqE&#10;ZmfD7qrx7TuHQo8f3/9iNbhO3SnE1rOB2TQDRVx523Jt4Pq1eX0DFROyxc4zGXhShNVy9LLA0voH&#10;f9L9kmolIRxLNNCk1Jdax6ohh3Hqe2Lhvn1wmASGWtuADwl3nc6zrNAOW5aGBnv6aKj6udycgbwL&#10;uyK2x1MxnKvjtZ9v14dZbsxkPKzfQSUa0r/4z7234pvLfDk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PIbTBAAAA3AAAAA8AAAAAAAAAAAAAAAAAmAIAAGRycy9kb3du&#10;cmV2LnhtbFBLBQYAAAAABAAEAPUAAACGAwAAAAA=&#10;" path="m,l,5r4,5l4,15e" filled="f" strokeweight="0">
                    <v:path arrowok="t" o:connecttype="custom" o:connectlocs="0,0;0,5;4,10;4,15" o:connectangles="0,0,0,0"/>
                  </v:shape>
                  <v:shape id="Freeform 272" o:spid="_x0000_s1295" style="position:absolute;left:7704;top:1916;width:72;height:12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5x8UA&#10;AADcAAAADwAAAGRycy9kb3ducmV2LnhtbESPS2vDMBCE74X+B7GFXkojO4ekuFFCCZQkJ5PXobfF&#10;Wj+otTLW1nH/fRQI5DjMzDfMYjW6Vg3Uh8azgXSSgCIuvG24MnA6fr9/gAqCbLH1TAb+KcBq+fy0&#10;wMz6C+9pOEilIoRDhgZqkS7TOhQ1OQwT3xFHr/S9Q4myr7Tt8RLhrtXTJJlphw3HhRo7WtdU/B7+&#10;nIF9Pt/JG59Lyc/peoM/5TEfB2NeX8avT1BCozzC9/bWGpjOU7idi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vnHxQAAANwAAAAPAAAAAAAAAAAAAAAAAJgCAABkcnMv&#10;ZG93bnJldi54bWxQSwUGAAAAAAQABAD1AAAAigMAAAAA&#10;" path="m,l,5,5,9r,5l10,19r,5l15,29r5,4l20,38r4,5l24,48r10,9l34,62r5,5l39,72r5,5l44,81r9,10l53,96r5,5l58,105r5,5l63,115r9,10l72,129e" filled="f" strokeweight="0">
                    <v:path arrowok="t" o:connecttype="custom" o:connectlocs="0,0;0,5;5,9;5,14;10,19;10,24;15,29;20,33;20,38;24,43;24,48;34,57;34,62;39,67;39,72;44,77;44,81;53,91;53,96;58,101;58,105;63,110;63,115;72,125;72,129" o:connectangles="0,0,0,0,0,0,0,0,0,0,0,0,0,0,0,0,0,0,0,0,0,0,0,0,0"/>
                  </v:shape>
                  <v:shape id="Freeform 273" o:spid="_x0000_s1296" style="position:absolute;left:7820;top:2122;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NtsMA&#10;AADcAAAADwAAAGRycy9kb3ducmV2LnhtbESP3YrCMBSE74V9h3CEvdPUsqxajbL+gYg3VR/g0Byb&#10;YnNSmqj17TfCwl4OM/MNM192thYPan3lWMFomIAgLpyuuFRwOe8GExA+IGusHZOCF3lYLj56c8y0&#10;e3JOj1MoRYSwz1CBCaHJpPSFIYt+6Bri6F1dazFE2ZZSt/iMcFvLNEm+pcWK44LBhtaGitvpbiPl&#10;sNtUx+kX5/Y23eTd1YxW25VSn/3uZwYiUBf+w3/tvVaQjlN4n4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cNtsMAAADcAAAADwAAAAAAAAAAAAAAAACYAgAAZHJzL2Rv&#10;d25yZXYueG1sUEsFBgAAAAAEAAQA9QAAAIgDAAAAAA==&#10;" path="m,l9,10r,5l14,19r,5l24,34r,5l28,43r,5l33,53r,5l43,67r,5l48,77r,5e" filled="f" strokeweight="0">
                    <v:path arrowok="t" o:connecttype="custom" o:connectlocs="0,0;9,10;9,15;14,19;14,24;24,34;24,39;28,43;28,48;33,53;33,58;43,67;43,72;48,77;48,82" o:connectangles="0,0,0,0,0,0,0,0,0,0,0,0,0,0,0"/>
                  </v:shape>
                  <v:shape id="Freeform 274" o:spid="_x0000_s1297" style="position:absolute;left:7944;top:2333;width:164;height:284;visibility:visible;mso-wrap-style:square;v-text-anchor:top" coordsize="16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msUA&#10;AADcAAAADwAAAGRycy9kb3ducmV2LnhtbESPQWvCQBSE74L/YXlCL9JsasVKmlWqKPWiEFt6ft19&#10;TYLZtyG71fTfdwXB4zAz3zD5sreNOFPna8cKnpIUBLF2puZSwefH9nEOwgdkg41jUvBHHpaL4SDH&#10;zLgLF3Q+hlJECPsMFVQhtJmUXldk0SeuJY7ej+sshii7UpoOLxFuGzlJ05m0WHNcqLCldUX6dPy1&#10;Cvr9t01XzZiLg59/6c379ER6p9TDqH97BRGoD/fwrb0zCiYvz3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nWaxQAAANwAAAAPAAAAAAAAAAAAAAAAAJgCAABkcnMv&#10;ZG93bnJldi54bWxQSwUGAAAAAAQABAD1AAAAigMAAAAA&#10;" path="m,l,5r5,5l10,15r,5l15,24r,5l24,39r,5l29,48r,5l34,58r,5l44,72r,5l48,82r,5l53,92r,4l63,106r,5l68,116r,4l77,130r,5l82,140r,4l87,149r,5l96,164r,4l101,173r,5l106,183r,5l116,197r,5l120,207r,5l130,221r,5l135,231r,5l140,241r,4l149,255r,5l154,265r,4l159,274r,5l164,284e" filled="f" strokeweight="0">
                    <v:path arrowok="t" o:connecttype="custom" o:connectlocs="0,0;0,5;5,10;10,15;10,20;15,24;15,29;24,39;24,44;29,48;29,53;34,58;34,63;44,72;44,77;48,82;48,87;53,92;53,96;63,106;63,111;68,116;68,120;77,130;77,135;82,140;82,144;87,149;87,154;96,164;96,168;101,173;101,178;106,183;106,188;116,197;116,202;120,207;120,212;130,221;130,226;135,231;135,236;140,241;140,245;149,255;149,260;154,265;154,269;159,274;159,279;164,284" o:connectangles="0,0,0,0,0,0,0,0,0,0,0,0,0,0,0,0,0,0,0,0,0,0,0,0,0,0,0,0,0,0,0,0,0,0,0,0,0,0,0,0,0,0,0,0,0,0,0,0,0,0,0,0"/>
                  </v:shape>
                  <v:shape id="Freeform 275" o:spid="_x0000_s1298" style="position:absolute;left:7676;top:1983;width:153;height:264;visibility:visible;mso-wrap-style:square;v-text-anchor:top" coordsize="15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EUsUA&#10;AADcAAAADwAAAGRycy9kb3ducmV2LnhtbESPW2sCMRSE3wX/QziFvhTNdmm9bI1SqqU+eiv18bA5&#10;7i5uTpZN1PjvjVDwcZiZb5jJLJhanKl1lWUFr/0EBHFudcWFgt32uzcC4TyyxtoyKbiSg9m025lg&#10;pu2F13Te+EJECLsMFZTeN5mULi/JoOvbhjh6B9sa9FG2hdQtXiLc1DJNkoE0WHFcKLGhr5Ly4+Zk&#10;FIzDcJX+2dPvy8/73i7dPBzkIij1/BQ+P0B4Cv4R/m8vtYJ0+Ab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IRSxQAAANwAAAAPAAAAAAAAAAAAAAAAAJgCAABkcnMv&#10;ZG93bnJldi54bWxQSwUGAAAAAAQABAD1AAAAigMAAAAA&#10;" path="m,l9,10r,4l14,19r,5l24,34r,4l28,43r,5l33,53r,5l43,67r,5l48,77r,5l52,86r,5l62,101r,5l67,110r,5l72,120r,5l81,134r,5l86,144r,5l96,158r,5l100,168r,5l105,178r,4l115,192r,5l120,202r,4l124,211r,5l134,226r,4l139,235r,5l148,250r,4l153,259r,5e" filled="f" strokeweight="0">
                    <v:path arrowok="t" o:connecttype="custom" o:connectlocs="0,0;9,10;9,14;14,19;14,24;24,34;24,38;28,43;28,48;33,53;33,58;43,67;43,72;48,77;48,82;52,86;52,91;62,101;62,106;67,110;67,115;72,120;72,125;81,134;81,139;86,144;86,149;96,158;96,163;100,168;100,173;105,178;105,182;115,192;115,197;120,202;120,206;124,211;124,216;134,226;134,230;139,235;139,240;148,250;148,254;153,259;153,264" o:connectangles="0,0,0,0,0,0,0,0,0,0,0,0,0,0,0,0,0,0,0,0,0,0,0,0,0,0,0,0,0,0,0,0,0,0,0,0,0,0,0,0,0,0,0,0,0,0,0"/>
                  </v:shape>
                  <v:shape id="Freeform 276" o:spid="_x0000_s1299" style="position:absolute;left:7906;top:2381;width:178;height:308;visibility:visible;mso-wrap-style:square;v-text-anchor:top" coordsize="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zZ8YA&#10;AADcAAAADwAAAGRycy9kb3ducmV2LnhtbESP3WrCQBSE7wt9h+UUeiN1U21rSV1FAkGbq/rzAIfs&#10;MYnNno3ZbRLf3hWEXg4z8w0zXw6mFh21rrKs4HUcgSDOra64UHDYpy+fIJxH1lhbJgUXcrBcPD7M&#10;Mda25y11O1+IAGEXo4LS+yaW0uUlGXRj2xAH72hbgz7ItpC6xT7ATS0nUfQhDVYcFkpsKCkp/939&#10;GQWjIdlm2c8oXR+/swqn+9P5jU5KPT8Nqy8Qngb/H763N1rBZPYO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zZ8YAAADcAAAADwAAAAAAAAAAAAAAAACYAgAAZHJz&#10;L2Rvd25yZXYueG1sUEsFBgAAAAAEAAQA9QAAAIsDAAAAAA==&#10;" path="m,l10,10r,5l14,20r,4l19,29r,5l29,44r,4l34,53r,5l43,68r,4l48,77r,5l53,87r,5l62,101r,5l67,111r,5l72,120r,5l82,135r,5l86,144r,5l96,159r,5l101,168r,5l106,178r,5l115,193r,4l120,202r,5l125,212r,5l134,226r,5l139,236r,5l144,245r,5l154,260r,5l158,269r,5l168,284r,5l173,293r,5l178,303r,5e" filled="f" strokeweight="0">
                    <v:path arrowok="t" o:connecttype="custom" o:connectlocs="0,0;10,10;10,15;14,20;14,24;19,29;19,34;29,44;29,48;34,53;34,58;43,68;43,72;48,77;48,82;53,87;53,92;62,101;62,106;67,111;67,116;72,120;72,125;82,135;82,140;86,144;86,149;96,159;96,164;101,168;101,173;106,178;106,183;115,193;115,197;120,202;120,207;125,212;125,217;134,226;134,231;139,236;139,241;144,245;144,250;154,260;154,265;158,269;158,274;168,284;168,289;173,293;173,298;178,303;178,308" o:connectangles="0,0,0,0,0,0,0,0,0,0,0,0,0,0,0,0,0,0,0,0,0,0,0,0,0,0,0,0,0,0,0,0,0,0,0,0,0,0,0,0,0,0,0,0,0,0,0,0,0,0,0,0,0,0,0"/>
                  </v:shape>
                  <v:shape id="Freeform 277" o:spid="_x0000_s1300" style="position:absolute;left:7647;top:2036;width:134;height:235;visibility:visible;mso-wrap-style:square;v-text-anchor:top" coordsize="1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G7b8A&#10;AADcAAAADwAAAGRycy9kb3ducmV2LnhtbESPSwvCMBCE74L/IazgTVPFF9UoIohefaDXpVnbarMp&#10;TdTqrzeC4HGYmW+Y2aI2hXhQ5XLLCnrdCARxYnXOqYLjYd2ZgHAeWWNhmRS8yMFi3mzMMNb2yTt6&#10;7H0qAoRdjAoy78tYSpdkZNB1bUkcvIutDPogq1TqCp8BbgrZj6KRNJhzWMiwpFVGyW1/Nwou7+Pw&#10;WkzynSczuCc8PI/daaNUu1UvpyA81f4f/rW3WkF/PI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UbtvwAAANwAAAAPAAAAAAAAAAAAAAAAAJgCAABkcnMvZG93bnJl&#10;di54bWxQSwUGAAAAAAQABAD1AAAAhAMAAAAA&#10;" path="m,l,5,5,9r4,5l9,19r5,5l14,29r5,4l19,38,29,48r,5l33,57r,5l38,67r,5l48,81r,5l53,91r,5l57,101r,4l67,115r,5l72,125r,4l81,139r,5l86,149r,4l91,158r,5l101,173r,4l105,182r,5l110,192r,5l120,206r,5l125,216r,5l129,225r,5l134,235e" filled="f" strokeweight="0">
                    <v:path arrowok="t" o:connecttype="custom" o:connectlocs="0,0;0,5;5,9;9,14;9,19;14,24;14,29;19,33;19,38;29,48;29,53;33,57;33,62;38,67;38,72;48,81;48,86;53,91;53,96;57,101;57,105;67,115;67,120;72,125;72,129;81,139;81,144;86,149;86,153;91,158;91,163;101,173;101,177;105,182;105,187;110,192;110,197;120,206;120,211;125,216;125,221;129,225;129,230;134,235" o:connectangles="0,0,0,0,0,0,0,0,0,0,0,0,0,0,0,0,0,0,0,0,0,0,0,0,0,0,0,0,0,0,0,0,0,0,0,0,0,0,0,0,0,0,0,0"/>
                  </v:shape>
                  <v:shape id="Freeform 278" o:spid="_x0000_s1301" style="position:absolute;left:7800;top:2305;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ZI8UA&#10;AADcAAAADwAAAGRycy9kb3ducmV2LnhtbESPQUvDQBSE74L/YXmCN7uxgpW029IKBQV7MAqlt9fd&#10;1yQ0+17Mrmn677sFweMwM98ws8XgG9VTF2phA4+jDBSxFVdzaeD7a/3wAipEZIeNMBk4U4DF/PZm&#10;hrmTE39SX8RSJQiHHA1UMba51sFW5DGMpCVO3kE6jzHJrtSuw1OC+0aPs+xZe6w5LVTY0mtF9lj8&#10;egM/7wdZf6Bstjsrui/s6inuV8bc3w3LKahIQ/wP/7XfnIHxZALX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kjxQAAANwAAAAPAAAAAAAAAAAAAAAAAJgCAABkcnMv&#10;ZG93bnJldi54bWxQSwUGAAAAAAQABAD1AAAAigMAAAAA&#10;" path="m,l5,4r,5l10,14r,5l20,28e" filled="f" strokeweight="0">
                    <v:path arrowok="t" o:connecttype="custom" o:connectlocs="0,0;5,4;5,9;10,14;10,19;20,28" o:connectangles="0,0,0,0,0,0"/>
                  </v:shape>
                  <v:shape id="Freeform 279" o:spid="_x0000_s1302" style="position:absolute;left:7872;top:2425;width:144;height:254;visibility:visible;mso-wrap-style:square;v-text-anchor:top" coordsize="14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uY8EA&#10;AADcAAAADwAAAGRycy9kb3ducmV2LnhtbERPTUvDQBC9C/6HZQRvdmMFlbTbIqJWlCLWQnscsmMS&#10;zM6G3TGJ/945CB4f73u5nkJnBkq5jezgclaAIa6ib7l2sP94vLgFkwXZYxeZHPxQhvXq9GSJpY8j&#10;v9Owk9poCOcSHTQifWltrhoKmGexJ1buM6aAojDV1iccNTx0dl4U1zZgy9rQYE/3DVVfu+/gYD48&#10;pM3L4fCKx7fjVsZ49ZRk49z52XS3ACM0yb/4z/3s1Xeja/WMHgG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rmPBAAAA3AAAAA8AAAAAAAAAAAAAAAAAmAIAAGRycy9kb3du&#10;cmV2LnhtbFBLBQYAAAAABAAEAPUAAACGAwAAAAA=&#10;" path="m,l,4,5,9r,5l10,19r,5l15,28r5,5l20,38r4,5l24,48r5,4l29,57,39,67r,5l44,76r,5l48,86r,5l58,100r,5l63,110r,5l72,124r,5l77,134r,5l82,144r,5l92,158r,5l96,168r,5l101,177r,5l111,192r,5l116,201r,5l120,211r,5l130,225r,5l135,235r,5l144,249r,5e" filled="f" strokeweight="0">
                    <v:path arrowok="t" o:connecttype="custom" o:connectlocs="0,0;0,4;5,9;5,14;10,19;10,24;15,28;20,33;20,38;24,43;24,48;29,52;29,57;39,67;39,72;44,76;44,81;48,86;48,91;58,100;58,105;63,110;63,115;72,124;72,129;77,134;77,139;82,144;82,149;92,158;92,163;96,168;96,173;101,177;101,182;111,192;111,197;116,201;116,206;120,211;120,216;130,225;130,230;135,235;135,240;144,249;144,254" o:connectangles="0,0,0,0,0,0,0,0,0,0,0,0,0,0,0,0,0,0,0,0,0,0,0,0,0,0,0,0,0,0,0,0,0,0,0,0,0,0,0,0,0,0,0,0,0,0,0"/>
                  </v:shape>
                  <v:shape id="Freeform 280" o:spid="_x0000_s1303" style="position:absolute;left:7584;top:2031;width:212;height:370;visibility:visible;mso-wrap-style:square;v-text-anchor:top" coordsize="2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CwsQA&#10;AADcAAAADwAAAGRycy9kb3ducmV2LnhtbESPT4vCMBTE7wt+h/AEL4umetC1GkVkBWVP/gGvz+bZ&#10;VpOX0mRr/fZmQdjjMDO/YebL1hrRUO1LxwqGgwQEceZ0ybmC03HT/wLhA7JG45gUPMnDctH5mGOq&#10;3YP31BxCLiKEfYoKihCqVEqfFWTRD1xFHL2rqy2GKOtc6hofEW6NHCXJWFosOS4UWNG6oOx++LUK&#10;bnvT6nXyedFbPpfmp/k+ZruTUr1uu5qBCNSG//C7vdUKRp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wsLEAAAA3AAAAA8AAAAAAAAAAAAAAAAAmAIAAGRycy9k&#10;b3ducmV2LnhtbFBLBQYAAAAABAAEAPUAAACJAwAAAAA=&#10;" path="m,l,5r5,5l5,14r5,5l15,24r,5l20,34r,4l24,43r,5l34,58r,4l39,67r,5l44,77r,5l53,91r,5l58,101r,5l68,115r,5l72,125r,5l77,134r,5l87,149r,5l92,158r,5l96,168r,5l106,182r,5l111,192r,5l120,206r,5l125,216r,5l130,226r,4l140,240r,5l144,250r,4l149,259r,5l159,274r,4l164,283r,5l168,293r,5l178,307r,5l183,317r,5l192,331r,5l197,341r,5l202,350r,5l212,365r,5e" filled="f" strokeweight="0">
                    <v:path arrowok="t" o:connecttype="custom" o:connectlocs="0,5;5,14;15,24;20,34;24,43;34,58;39,67;44,77;53,91;58,101;68,115;72,125;77,134;87,149;92,158;96,168;106,182;111,192;120,206;125,216;130,226;140,240;144,250;149,259;159,274;164,283;168,293;178,307;183,317;192,331;197,341;202,350;212,365" o:connectangles="0,0,0,0,0,0,0,0,0,0,0,0,0,0,0,0,0,0,0,0,0,0,0,0,0,0,0,0,0,0,0,0,0"/>
                  </v:shape>
                  <v:shape id="Freeform 281" o:spid="_x0000_s1304" style="position:absolute;left:7824;top:2449;width:130;height:225;visibility:visible;mso-wrap-style:square;v-text-anchor:top" coordsize="1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9jsIA&#10;AADcAAAADwAAAGRycy9kb3ducmV2LnhtbERPy4rCMBTdD/gP4QpuhjHVRSkdo4j4At1MdePu2txp&#10;OzY3pYm2/r1ZCLM8nPds0ZtaPKh1lWUFk3EEgji3uuJCwfm0+UpAOI+ssbZMCp7kYDEffMww1bbj&#10;H3pkvhAhhF2KCkrvm1RKl5dk0I1tQxy4X9sa9AG2hdQtdiHc1HIaRbE0WHFoKLGhVUn5LbsbBfHn&#10;dXdv4m5dXfv133l7cQefHJUaDfvlNwhPvf8Xv917rWCahPnh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72OwgAAANwAAAAPAAAAAAAAAAAAAAAAAJgCAABkcnMvZG93&#10;bnJldi54bWxQSwUGAAAAAAQABAD1AAAAhwMAAAAA&#10;" path="m,l5,4r,5l10,14r,5l15,24r,4l24,38r,5l29,48r,4l34,57r,5l44,72r,4l48,81r,5l58,96r,4l63,105r,5l68,115r,5l77,129r,5l82,139r,5l87,149r,4l96,163r,5l101,173r,4l111,187r,5l116,197r,4l120,206r,5l130,221r,4e" filled="f" strokeweight="0">
                    <v:path arrowok="t" o:connecttype="custom" o:connectlocs="0,0;5,4;5,9;10,14;10,19;15,24;15,28;24,38;24,43;29,48;29,52;34,57;34,62;44,72;44,76;48,81;48,86;58,96;58,100;63,105;63,110;68,115;68,120;77,129;77,134;82,139;82,144;87,149;87,153;96,163;96,168;101,173;101,177;111,187;111,192;116,197;116,201;120,206;120,211;130,221;130,225" o:connectangles="0,0,0,0,0,0,0,0,0,0,0,0,0,0,0,0,0,0,0,0,0,0,0,0,0,0,0,0,0,0,0,0,0,0,0,0,0,0,0,0,0"/>
                  </v:shape>
                  <v:shape id="Freeform 282" o:spid="_x0000_s1305" style="position:absolute;left:7517;top:2026;width:389;height:672;visibility:visible;mso-wrap-style:square;v-text-anchor:top" coordsize="3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LK8MA&#10;AADcAAAADwAAAGRycy9kb3ducmV2LnhtbESP0YrCMBRE3wX/IVxh3zTVB5VqFBUXRZFlaz/g2lzb&#10;YnNTmqzt/r1ZWPBxmJkzzHLdmUo8qXGlZQXjUQSCOLO65FxBev0czkE4j6yxskwKfsnBetXvLTHW&#10;tuVveiY+FwHCLkYFhfd1LKXLCjLoRrYmDt7dNgZ9kE0udYNtgJtKTqJoKg2WHBYKrGlXUPZIfoyC&#10;TZ7ekq/zBbelxX2Xzuzh1B6V+hh0mwUIT51/h//bR61gMh/D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LK8MAAADcAAAADwAAAAAAAAAAAAAAAACYAgAAZHJzL2Rv&#10;d25yZXYueG1sUEsFBgAAAAAEAAQA9QAAAIgDAAAAAA==&#10;" path="m,l,5r5,5l10,15r,4l15,24r,5l19,34r,5l29,48r,5l34,58r,5l43,72r,5l48,82r,5l53,91r,5l63,106r,5l67,115r,5l72,125r,5l82,139r,5l87,149r,5l91,159r,4l101,173r,5l106,183r,4l115,197r,5l120,207r,4l125,216r,5l135,231r,4l139,240r,5l144,250r,5l154,264r,5l159,274r,5l168,288r,5l173,298r,5l178,307r,5l187,322r,5l192,331r,5l197,341r,5l207,355r,5l211,365r,5l216,375r,4l226,389r,5l231,399r,4l240,413r,5l245,423r,4l250,432r,5l259,447r,4l264,456r,5l269,466r,5l279,480r,5l283,490r,5l293,504r,5l298,514r,5l303,523r,5l312,538r,5l317,548r,4l322,557r,5l331,572r,4l336,581r,5l346,596r,4l351,605r,5l355,615r,5l365,629r,5l370,639r,5l375,648r,5l384,663r,5l389,672e" filled="f" strokeweight="0">
                    <v:path arrowok="t" o:connecttype="custom" o:connectlocs="0,5;10,15;15,24;19,34;29,48;34,58;43,72;48,82;53,91;63,106;67,115;72,125;82,139;87,149;91,159;101,173;106,183;115,197;120,207;125,216;135,231;139,240;144,250;154,264;159,274;168,288;173,298;178,307;187,322;192,331;197,341;207,355;211,365;216,375;226,389;231,399;240,413;245,423;250,432;259,447;264,456;269,466;279,480;283,490;293,504;298,514;303,523;312,538;317,548;322,557;331,572;336,581;346,596;351,605;355,615;365,629;370,639;375,648;384,663;389,672" o:connectangles="0,0,0,0,0,0,0,0,0,0,0,0,0,0,0,0,0,0,0,0,0,0,0,0,0,0,0,0,0,0,0,0,0,0,0,0,0,0,0,0,0,0,0,0,0,0,0,0,0,0,0,0,0,0,0,0,0,0,0,0"/>
                  </v:shape>
                  <v:shape id="Freeform 283" o:spid="_x0000_s1306" style="position:absolute;left:7464;top:2045;width:308;height:529;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NbMQA&#10;AADcAAAADwAAAGRycy9kb3ducmV2LnhtbESPwWrDMBBE74X+g9hCb41cQ4PjRgltoRAacnDS3hdr&#10;a4lYKyOpjvP3VSCQ4zAzb5jlenK9GClE61nB86wAQdx6bblT8H34fKpAxISssfdMCs4UYb26v1ti&#10;rf2JGxr3qRMZwrFGBSaloZYytoYcxpkfiLP364PDlGXopA54ynDXy7Io5tKh5bxgcKAPQ+1x/+cU&#10;vGybcXMOP2nQi8a+7yr7dTRWqceH6e0VRKIp3cLX9kYrKKsSL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DWzEAAAA3AAAAA8AAAAAAAAAAAAAAAAAmAIAAGRycy9k&#10;b3ducmV2LnhtbFBLBQYAAAAABAAEAPUAAACJAwAAAAA=&#10;" path="m,l5,5r,5l10,15r,5l20,29r,5l24,39r,5l29,48r,5l39,63r,5l44,72r,5l53,87r,5l58,96r,5l63,106r,5l72,120r,5l77,130r,5l82,140r,4l92,154r,5l96,164r,4l101,173r,5l111,188r,4l116,197r,5l125,212r,4l130,221r,5l135,231r,5l144,245r,5l149,255r,5l154,264r,5l164,279r,5l168,288r,5l173,298r,5l183,312r,5l188,322r,5l197,336r,5l202,346r,5l207,356r,4l216,370r,5l221,380r,4l226,389r,5l236,404r,4l240,413r,5l245,423r,5l255,437r,5l260,447r,5l269,461r,5l274,471r,5l279,480r,5l288,495r,5l293,504r,5l298,514r,5l308,529e" filled="f" strokeweight="0">
                    <v:path arrowok="t" o:connecttype="custom" o:connectlocs="5,5;10,15;20,29;24,39;29,48;39,63;44,72;53,87;58,96;63,106;72,120;77,130;82,140;92,154;96,164;101,173;111,188;116,197;125,212;130,221;135,231;144,245;149,255;154,264;164,279;168,288;173,298;183,312;188,322;197,336;202,346;207,356;216,370;221,380;226,389;236,404;240,413;245,423;255,437;260,447;269,461;274,471;279,480;288,495;293,504;298,514;308,529" o:connectangles="0,0,0,0,0,0,0,0,0,0,0,0,0,0,0,0,0,0,0,0,0,0,0,0,0,0,0,0,0,0,0,0,0,0,0,0,0,0,0,0,0,0,0,0,0,0,0"/>
                  </v:shape>
                  <v:shape id="Freeform 284" o:spid="_x0000_s1307" style="position:absolute;left:7786;top:2602;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BZcQA&#10;AADcAAAADwAAAGRycy9kb3ducmV2LnhtbESPQWvCQBSE70L/w/IKvYhujFI1ukoRFMFTbcHrI/tM&#10;0mbfht01xn/vCoLHYWa+YZbrztSiJecrywpGwwQEcW51xYWC35/tYAbCB2SNtWVScCMP69Vbb4mZ&#10;tlf+pvYYChEh7DNUUIbQZFL6vCSDfmgb4uidrTMYonSF1A6vEW5qmSbJpzRYcVwosaFNSfn/8WIU&#10;/M0P4TS69O1kkxbtLp+6dneeKvXx3n0tQATqwiv8bO+1gnQ2hs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AWXEAAAA3AAAAA8AAAAAAAAAAAAAAAAAmAIAAGRycy9k&#10;b3ducmV2LnhtbFBLBQYAAAAABAAEAPUAAACJAwAAAAA=&#10;" path="m,l5,5r,5l10,15r,5l19,29r,5l24,39r,5l29,48r,5l38,63r,5l43,72r,5l48,82r,5l58,96r,5l62,106e" filled="f" strokeweight="0">
                    <v:path arrowok="t" o:connecttype="custom" o:connectlocs="0,0;5,5;5,10;10,15;10,20;19,29;19,34;24,39;24,44;29,48;29,53;38,63;38,68;43,72;43,77;48,82;48,87;58,96;58,101;62,106" o:connectangles="0,0,0,0,0,0,0,0,0,0,0,0,0,0,0,0,0,0,0,0"/>
                  </v:shape>
                  <v:shape id="Freeform 285" o:spid="_x0000_s1308" style="position:absolute;left:7359;top:1969;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7cQA&#10;AADcAAAADwAAAGRycy9kb3ducmV2LnhtbESPQWuDQBSE74X+h+UVcqtrQyhisgkhUPDQQ4wNeHxx&#10;X9TEfSvuVs2/7xYKPQ4z8w2z2c2mEyMNrrWs4C2KQRBXVrdcK/gqPl4TEM4ja+wsk4IHOdhtn582&#10;mGo7cU7jydciQNilqKDxvk+ldFVDBl1ke+LgXe1g0Ac51FIPOAW46eQyjt+lwZbDQoM9HRqq7qdv&#10;oyAvjsnZTaWWF8rPVfGZ6flWKrV4mfdrEJ5m/x/+a2dawTJZwe+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2u3EAAAA3AAAAA8AAAAAAAAAAAAAAAAAmAIAAGRycy9k&#10;b3ducmV2LnhtbFBLBQYAAAAABAAEAPUAAACJAwAAAAA=&#10;" path="m,l,4,5,9r,5e" filled="f" strokeweight="0">
                    <v:path arrowok="t" o:connecttype="custom" o:connectlocs="0,0;0,4;5,9;5,14" o:connectangles="0,0,0,0"/>
                  </v:shape>
                  <v:shape id="Freeform 286" o:spid="_x0000_s1309" style="position:absolute;left:7426;top:2084;width:293;height:509;visibility:visible;mso-wrap-style:square;v-text-anchor:top" coordsize="29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oNMQA&#10;AADcAAAADwAAAGRycy9kb3ducmV2LnhtbESPQWvCQBSE74X+h+UVequbBowhukppEQRPTWy9PrLP&#10;JJh9G7Jrkvrru4LgcZiZb5jVZjKtGKh3jWUF77MIBHFpdcOVgkOxfUtBOI+ssbVMCv7IwWb9/LTC&#10;TNuRv2nIfSUChF2GCmrvu0xKV9Zk0M1sRxy8k+0N+iD7SuoexwA3rYyjKJEGGw4LNXb0WVN5zi9G&#10;QfL1s98Wi9Ziekji668kPMYXpV5fpo8lCE+Tf4Tv7Z1WEKdzu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qDTEAAAA3AAAAA8AAAAAAAAAAAAAAAAAmAIAAGRycy9k&#10;b3ducmV2LnhtbFBLBQYAAAAABAAEAPUAAACJAwAAAAA=&#10;" path="m,l,5,5,9r,5l10,19r4,5l14,29r5,4l19,38r5,5l24,48r10,9l34,62r4,5l38,72r5,5l43,81,53,91r,5l58,101r,4l62,110r,5l72,125r,4l77,134r,5l86,149r,4l91,158r,5l96,168r,5l106,182r,5l110,192r,5l115,201r,5l125,216r,5l130,225r,5l134,235r,5l144,249r,5l149,259r,5l158,273r,5l163,283r,5l168,293r,4l178,307r,5l182,317r,4l187,326r,5l197,341r,4l202,350r,5l211,365r,4l216,374r,5l221,384r,5l230,398r,5l235,408r,5l240,417r,5l250,432r,5l254,441r,5l259,451r,5l269,465r,5l274,475r,5l283,490r,4l288,499r,5l293,509e" filled="f" strokeweight="0">
                    <v:path arrowok="t" o:connecttype="custom" o:connectlocs="0,5;5,14;14,24;19,33;24,43;34,57;38,67;43,77;53,91;58,101;62,110;72,125;77,134;86,149;91,158;96,168;106,182;110,192;115,201;125,216;130,225;134,235;144,249;149,259;158,273;163,283;168,293;178,307;182,317;187,326;197,341;202,350;211,365;216,374;221,384;230,398;235,408;240,417;250,432;254,441;259,451;269,465;274,475;283,490;288,499;293,509" o:connectangles="0,0,0,0,0,0,0,0,0,0,0,0,0,0,0,0,0,0,0,0,0,0,0,0,0,0,0,0,0,0,0,0,0,0,0,0,0,0,0,0,0,0,0,0,0,0"/>
                  </v:shape>
                  <v:line id="Line 287" o:spid="_x0000_s1310" style="position:absolute;visibility:visible;mso-wrap-style:square" from="7964,3015" to="796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shape id="Freeform 288" o:spid="_x0000_s1311" style="position:absolute;left:7316;top:200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BsMA&#10;AADcAAAADwAAAGRycy9kb3ducmV2LnhtbESPQWsCMRSE7wX/Q3hCbzWrSF1Wo2hR6EGErqXnx+a5&#10;G0xetpuo6783BaHHYWa+YRar3llxpS4YzwrGowwEceW14VrB93H3loMIEVmj9UwK7hRgtRy8LLDQ&#10;/sZfdC1jLRKEQ4EKmhjbQspQNeQwjHxLnLyT7xzGJLta6g5vCe6snGTZu3RoOC002NJHQ9W5vDgF&#10;tsy3SMd9/zs1u7Cx2/vhZ2aUeh326zmISH38Dz/bn1rBJJ/B3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BsMAAADcAAAADwAAAAAAAAAAAAAAAACYAgAAZHJzL2Rv&#10;d25yZXYueG1sUEsFBgAAAAAEAAQA9QAAAIgDAAAAAA==&#10;" path="m,l4,5r,5l9,15r,4l19,29r,5l24,39r,4e" filled="f" strokeweight="0">
                    <v:path arrowok="t" o:connecttype="custom" o:connectlocs="0,0;4,5;4,10;9,15;9,19;19,29;19,34;24,39;24,43" o:connectangles="0,0,0,0,0,0,0,0,0"/>
                  </v:shape>
                  <v:shape id="Freeform 289" o:spid="_x0000_s1312" style="position:absolute;left:7378;top:2108;width:298;height:514;visibility:visible;mso-wrap-style:square;v-text-anchor:top" coordsize="29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aC8UA&#10;AADcAAAADwAAAGRycy9kb3ducmV2LnhtbERPyW7CMBC9V+IfrKnErTjlwBJwoqoqSxEXaCV6nMbT&#10;JCIeJ7GB0K/HBySOT2+fp52pxJlaV1pW8DqIQBBnVpecK/j+WrxMQDiPrLGyTAqu5CBNek9zjLW9&#10;8I7Oe5+LEMIuRgWF93UspcsKMugGtiYO3J9tDfoA21zqFi8h3FRyGEUjabDk0FBgTe8FZcf9ySj4&#10;+Nmsdtdp9z89bQ6y+dw2v8txo1T/uXubgfDU+Yf47l5rBcNJWBvOhCM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hoLxQAAANwAAAAPAAAAAAAAAAAAAAAAAJgCAABkcnMv&#10;ZG93bnJldi54bWxQSwUGAAAAAAQABAD1AAAAigMAAAAA&#10;" path="m,l,5,5,9r5,5l10,19r4,5l14,29r5,4l19,38,29,48r,5l34,57r,5l43,72r,5l48,81r,5l53,91r,5l62,105r,5l67,115r,5l72,125r,4l82,139r,5l86,149r,4l91,158r,5l101,173r,4l106,182r,5l115,197r,4l120,206r,5l125,216r,5l134,230r,5l139,240r,5l144,249r,5l154,264r,5l158,273r,5l168,288r,5l173,297r,5l178,307r,5l187,321r,5l192,331r,5l197,341r,4l206,355r,5l211,365r,4l216,374r,5l226,389r,4l230,398r,5l240,413r,4l245,422r,5l250,432r,5l259,446r,5l264,456r,5l269,466r,4l278,480r,5l283,490r,4l293,504r,5l298,514e" filled="f" strokeweight="0">
                    <v:path arrowok="t" o:connecttype="custom" o:connectlocs="0,5;10,14;14,24;19,33;29,48;34,57;43,72;48,81;53,91;62,105;67,115;72,125;82,139;86,149;91,158;101,173;106,182;115,197;120,206;125,216;134,230;139,240;144,249;154,264;158,273;168,288;173,297;178,307;187,321;192,331;197,341;206,355;211,365;216,374;226,389;230,398;240,413;245,422;250,432;259,446;264,456;269,466;278,480;283,490;293,504;298,514" o:connectangles="0,0,0,0,0,0,0,0,0,0,0,0,0,0,0,0,0,0,0,0,0,0,0,0,0,0,0,0,0,0,0,0,0,0,0,0,0,0,0,0,0,0,0,0,0,0"/>
                  </v:shape>
                  <v:shape id="Freeform 290" o:spid="_x0000_s1313" style="position:absolute;left:7853;top:2934;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hHMMA&#10;AADcAAAADwAAAGRycy9kb3ducmV2LnhtbESPQWvCQBSE7wX/w/KE3upGhaDRVbQoeLI0il4f2WcS&#10;zL4Nu1uT/ntXKPQ4zMw3zHLdm0Y8yPnasoLxKAFBXFhdc6ngfNp/zED4gKyxsUwKfsnDejV4W2Km&#10;bcff9MhDKSKEfYYKqhDaTEpfVGTQj2xLHL2bdQZDlK6U2mEX4aaRkyRJpcGa40KFLX1WVNzzH6Ng&#10;0+eu7qb8dUgv29057Y583R2Veh/2mwWIQH34D/+1D1rBZDaH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hHMMAAADcAAAADwAAAAAAAAAAAAAAAACYAgAAZHJzL2Rv&#10;d25yZXYueG1sUEsFBgAAAAAEAAQA9QAAAIgDAAAAAA==&#10;" path="m,l5,4r,5l15,19r,5l19,28r,5l24,38r,5l34,52r,5l39,62r,5l43,72r,4e" filled="f" strokeweight="0">
                    <v:path arrowok="t" o:connecttype="custom" o:connectlocs="0,0;5,4;5,9;15,19;15,24;19,28;19,33;24,38;24,43;34,52;34,57;39,62;39,67;43,72;43,76" o:connectangles="0,0,0,0,0,0,0,0,0,0,0,0,0,0,0"/>
                  </v:shape>
                  <v:shape id="Freeform 291" o:spid="_x0000_s1314" style="position:absolute;left:7916;top:3039;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NY8IA&#10;AADcAAAADwAAAGRycy9kb3ducmV2LnhtbERPTWuDQBC9B/oflin0FlctSVvrJhQhUAhJqE3ugztV&#10;0Z0VdxPtv88eCj0+3ne+nU0vbjS61rKCJIpBEFdWt1wrOH/vlq8gnEfW2FsmBb/kYLt5WOSYaTvx&#10;F91KX4sQwi5DBY33Qyalqxoy6CI7EAfux44GfYBjLfWIUwg3vUzjeC0NthwaGhyoaKjqyqtRcCqe&#10;y26FOun208vFJqvD0bQHpZ4e5493EJ5m/y/+c39qBelbmB/Oh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k1jwgAAANwAAAAPAAAAAAAAAAAAAAAAAJgCAABkcnMvZG93&#10;bnJldi54bWxQSwUGAAAAAAQABAD1AAAAhwMAAAAA&#10;" path="m,l4,5r,5l9,15r,4l14,24r,5l24,39r,4l28,48r,5l33,58r,5l43,72r,5l48,82r,5l57,96r,5e" filled="f" strokeweight="0">
                    <v:path arrowok="t" o:connecttype="custom" o:connectlocs="0,0;4,5;4,10;9,15;9,19;14,24;14,29;24,39;24,43;28,48;28,53;33,58;33,63;43,72;43,77;48,82;48,87;57,96;57,101" o:connectangles="0,0,0,0,0,0,0,0,0,0,0,0,0,0,0,0,0,0,0"/>
                  </v:shape>
                  <v:shape id="Freeform 292" o:spid="_x0000_s1315" style="position:absolute;left:7268;top:2031;width:374;height:643;visibility:visible;mso-wrap-style:square;v-text-anchor:top" coordsize="37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yU8MA&#10;AADcAAAADwAAAGRycy9kb3ducmV2LnhtbESPQWvCQBSE7wX/w/IEb3VjFKupq5SCGOhJLeLxkX0m&#10;odm3YXeN8d+7BcHjMDPfMKtNbxrRkfO1ZQWTcQKCuLC65lLB73H7vgDhA7LGxjIpuJOHzXrwtsJM&#10;2xvvqTuEUkQI+wwVVCG0mZS+qMigH9uWOHoX6wyGKF0ptcNbhJtGpkkylwZrjgsVtvRdUfF3uBoF&#10;eSeb6cXNTh8/Z5fu8i3P7n6n1GjYf32CCNSHV/jZzrWCdDmB/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RyU8MAAADcAAAADwAAAAAAAAAAAAAAAACYAgAAZHJzL2Rv&#10;d25yZXYueG1sUEsFBgAAAAAEAAQA9QAAAIgDAAAAAA==&#10;" path="m,l9,10r,4l14,19r,5l19,29r,5l28,43r,5l33,53r,5l43,67r,5l48,77r,5l52,86r,5l62,101r,5l67,110r,5l72,120r,5l81,134r,5l86,144r,5l96,158r,5l100,168r,5l105,178r,4l115,192r,5l120,202r,4l124,211r,5l134,226r,4l139,235r,5l148,250r,4l153,259r,5l158,269r,5l168,283r,5l172,293r,5l177,302r,5l187,317r,5l192,326r,5l201,341r,5l206,350r,5l211,360r,5l220,374r,5l225,384r,5l230,394r,4l240,408r,5l244,418r,4l249,427r,5l259,442r,4l264,451r,5l273,466r,4l278,475r,5l283,485r,5l292,499r,5l297,509r,5l302,518r,5l312,533r,5l316,543r,4l326,557r,5l331,567r,4l336,576r,5l345,591r,4l350,600r,5l355,610r,5l364,624r,5l369,634r,5l374,643e" filled="f" strokeweight="0">
                    <v:path arrowok="t" o:connecttype="custom" o:connectlocs="9,10;14,19;19,29;28,43;33,53;43,67;48,77;52,86;62,101;67,110;72,120;81,134;86,144;96,158;100,168;105,178;115,192;120,202;124,211;134,226;139,235;148,250;153,259;158,269;168,283;172,293;177,302;187,317;192,326;201,341;206,350;211,360;220,374;225,384;230,394;240,408;244,418;249,427;259,442;264,451;273,466;278,475;283,485;292,499;297,509;302,518;312,533;316,543;326,557;331,567;336,576;345,591;350,600;355,610;364,624;369,634;374,643" o:connectangles="0,0,0,0,0,0,0,0,0,0,0,0,0,0,0,0,0,0,0,0,0,0,0,0,0,0,0,0,0,0,0,0,0,0,0,0,0,0,0,0,0,0,0,0,0,0,0,0,0,0,0,0,0,0,0,0,0"/>
                  </v:shape>
                  <v:shape id="Freeform 293" o:spid="_x0000_s1316" style="position:absolute;left:7728;top:2828;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8v8YA&#10;AADcAAAADwAAAGRycy9kb3ducmV2LnhtbESPQWvCQBSE70L/w/IKvZlN91A0dRVpa1EKglrQ42v2&#10;NQlm38bsVmN/vSsIHoeZ+YYZTTpbiyO1vnKs4TlJQRDnzlRcaPjezPoDED4gG6wdk4YzeZiMH3oj&#10;zIw78YqO61CICGGfoYYyhCaT0uclWfSJa4ij9+taiyHKtpCmxVOE21qqNH2RFiuOCyU29FZSvl//&#10;WQ07Jf2iW8rt4aNWn+f5z3/6lb9r/fTYTV9BBOrCPXxrz40GNVRwPROPgB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8v8YAAADcAAAADwAAAAAAAAAAAAAAAACYAgAAZHJz&#10;L2Rvd25yZXYueG1sUEsFBgAAAAAEAAQA9QAAAIsDAAAAAA==&#10;" path="m,l10,10r,4l15,19r,5l20,29e" filled="f" strokeweight="0">
                    <v:path arrowok="t" o:connecttype="custom" o:connectlocs="0,0;10,10;10,14;15,19;15,24;20,29" o:connectangles="0,0,0,0,0,0"/>
                  </v:shape>
                  <v:shape id="Freeform 294" o:spid="_x0000_s1317" style="position:absolute;left:7796;top:2943;width:86;height:144;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ppsUA&#10;AADcAAAADwAAAGRycy9kb3ducmV2LnhtbESP3WrCQBSE7wXfYTlCb6TZmBapMauo2NJeFdM+wCF7&#10;8oPZs2F3q/Htu4WCl8PMfMMU29H04kLOd5YVLJIUBHFldceNgu+v18cXED4ga+wtk4IbedhuppMC&#10;c22vfKJLGRoRIexzVNCGMORS+qolgz6xA3H0ausMhihdI7XDa4SbXmZpupQGO44LLQ50aKk6lz9G&#10;Qb2nz+d5/zHXZXZ4O57r0WC1V+phNu7WIAKN4R7+b79rBdnqC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mmxQAAANwAAAAPAAAAAAAAAAAAAAAAAJgCAABkcnMv&#10;ZG93bnJldi54bWxQSwUGAAAAAAQABAD1AAAAigMAAAAA&#10;" path="m,l9,10r,5l14,19r,5l19,29r,5l28,43r,5l33,53r,5l38,63r,4l48,77r,5l52,87r,4l62,101r,5l67,111r,4l72,120r,5l81,135r,4l86,144e" filled="f" strokeweight="0">
                    <v:path arrowok="t" o:connecttype="custom" o:connectlocs="0,0;9,10;9,15;14,19;14,24;19,29;19,34;28,43;28,48;33,53;33,58;38,63;38,67;48,77;48,82;52,87;52,91;62,101;62,106;67,111;67,115;72,120;72,125;81,135;81,139;86,144" o:connectangles="0,0,0,0,0,0,0,0,0,0,0,0,0,0,0,0,0,0,0,0,0,0,0,0,0,0"/>
                  </v:shape>
                  <v:shape id="Freeform 295" o:spid="_x0000_s1318" style="position:absolute;left:7229;top:2065;width:605;height:1046;visibility:visible;mso-wrap-style:square;v-text-anchor:top" coordsize="605,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58MA&#10;AADcAAAADwAAAGRycy9kb3ducmV2LnhtbESPQYvCMBSE78L+h/AWvGm6IrpWo7jCih61C/X4aJ5t&#10;tXkpTdbWf28EweMwM98wi1VnKnGjxpWWFXwNIxDEmdUl5wr+kt/BNwjnkTVWlknBnRyslh+9Bcba&#10;tnyg29HnIkDYxaig8L6OpXRZQQbd0NbEwTvbxqAPssmlbrANcFPJURRNpMGSw0KBNW0Kyq7Hf6Ng&#10;nSTpaVvvo3aapdv0srn/IJVK9T+79RyEp86/w6/2TisYzc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58MAAADcAAAADwAAAAAAAAAAAAAAAACYAgAAZHJzL2Rv&#10;d25yZXYueG1sUEsFBgAAAAAEAAQA9QAAAIgDAAAAAA==&#10;" path="m,l,4,5,9r,5l10,19r5,5l15,28r4,5l19,38,29,48r,4l34,57r,5l39,67r,5l48,81r,5l53,91r,5l58,100r,5l67,115r,5l72,124r,5l77,134r,5l87,148r,5l91,158r,5l101,172r,5l106,182r,5l111,192r,4l120,206r,5l125,216r,4l130,225r,5l139,240r,4l144,249r,5l149,259r,5l159,273r,5l163,283r,5l173,297r,5l178,307r,5l183,316r,5l192,331r,5l197,340r,5l202,350r,5l211,364r,5l216,374r,5l221,384r,4l231,398r,5l235,408r,4l245,422r,5l250,432r,4l255,441r,5l264,456r,4l269,465r,5l274,475r,5l283,489r,5l288,499r,5l293,509r,4l303,523r,5l307,533r,4l317,547r,5l322,557r,4l327,566r,5l336,581r,4l341,590r,5l346,600r,5l355,614r,5l360,624r,5l365,633r,5l375,648r,5l379,657r,5l389,672r,5l394,681r,5l399,691r,5l408,705r,5l413,715r,5l418,725r,4l427,739r,5l432,749r,4l437,758r,5l447,773r,4l451,782r,5l461,797r,4l466,806r,5l471,816r,5l480,830r,5l485,840r,5l490,849r,5l499,864r,5l504,873r,5l509,883r,5l519,897r,5l523,907r,5l533,921r,5l538,931r,5l543,941r,4l552,955r,5l557,965r,4l562,974r,5l571,989r,4l576,998r,5l581,1008r,5l591,1022r,5l595,1032r,5l605,1046e" filled="f" strokeweight="0">
                    <v:path arrowok="t" o:connecttype="custom" o:connectlocs="5,9;15,24;19,38;34,57;39,72;53,91;58,105;72,124;77,139;91,158;101,177;111,192;120,211;130,225;139,244;149,259;159,278;173,297;178,312;192,331;197,345;211,364;216,379;231,398;235,412;250,432;255,446;269,465;274,480;288,499;293,513;307,533;317,552;327,566;336,585;346,600;355,619;365,633;375,653;389,672;394,686;408,705;413,720;427,739;432,753;447,773;451,787;466,806;471,821;485,840;490,854;504,873;509,888;523,907;533,926;543,941;552,960;562,974;571,993;581,1008;591,1027;605,1046" o:connectangles="0,0,0,0,0,0,0,0,0,0,0,0,0,0,0,0,0,0,0,0,0,0,0,0,0,0,0,0,0,0,0,0,0,0,0,0,0,0,0,0,0,0,0,0,0,0,0,0,0,0,0,0,0,0,0,0,0,0,0,0,0,0"/>
                  </v:shape>
                  <v:shape id="Freeform 296" o:spid="_x0000_s1319" style="position:absolute;left:7200;top:2122;width:600;height:1042;visibility:visible;mso-wrap-style:square;v-text-anchor:top" coordsize="600,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tHcYA&#10;AADcAAAADwAAAGRycy9kb3ducmV2LnhtbESPQWvCQBSE74X+h+UVeqsbpbYxdRURDCJ4MLUHb4/s&#10;axKafZtmV7P+e1co9DjMzDfMfBlMKy7Uu8aygvEoAUFcWt1wpeD4uXlJQTiPrLG1TAqu5GC5eHyY&#10;Y6btwAe6FL4SEcIuQwW1910mpStrMuhGtiOO3rftDfoo+0rqHocIN62cJMmbNNhwXKixo3VN5U9x&#10;NgrO+XH/fqrM7zjswmH1tXvNU2mVen4Kqw8QnoL/D/+1t1rBZDa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0tHcYAAADcAAAADwAAAAAAAAAAAAAAAACYAgAAZHJz&#10;L2Rvd25yZXYueG1sUEsFBgAAAAAEAAQA9QAAAIsDAAAAAA==&#10;" path="m,l,5r5,5l5,15r5,4l15,24r,5l20,34r,5l29,48r,5l34,58r,5l39,67r,5l48,82r,5l53,91r,5l58,101r,5l68,115r,5l72,125r,5l82,139r,5l87,149r,5l92,159r,4l101,173r,5l106,183r,4l111,192r,5l120,207r,4l125,216r,5l130,226r,5l140,240r,5l144,250r,5l154,264r,5l159,274r,5l164,283r,5l173,298r,5l178,307r,5l183,317r,5l192,331r,5l197,341r,5l207,355r,5l212,365r,5l216,375r,4l226,389r,5l231,399r,4l236,408r,5l245,423r,4l250,432r,5l255,442r,5l264,456r,5l269,466r,5l279,480r,5l284,490r,5l288,500r,4l298,514r,5l303,524r,4l308,533r,5l317,548r,4l322,557r,5l332,572r,4l336,581r,5l341,591r,5l351,605r,5l356,615r,5l360,624r,5l370,639r,5l375,648r,5l384,663r,5l389,672r,5l394,682r,5l404,696r,5l408,706r,5l413,716r,4l423,730r,5l428,740r,4l432,749r,5l442,764r,4l447,773r,5l456,788r,4l461,797r,5l466,807r,5l476,821r,5l480,831r,5l485,840r,5l495,855r,5l500,864r,5l509,879r,5l514,888r,5l519,898r,5l528,912r,5l533,922r,5l538,932r,4l548,946r,5l552,956r,4l557,965r,5l567,980r,4l572,989r,5l581,1004r,4l586,1013r,5l591,1023r,5l600,1037r,5e" filled="f" strokeweight="0">
                    <v:path arrowok="t" o:connecttype="custom" o:connectlocs="5,10;15,24;20,39;34,58;39,72;53,91;58,106;72,125;82,144;92,159;101,178;111,192;120,211;130,226;140,245;154,264;159,279;173,298;178,312;192,331;197,346;212,365;216,379;231,399;236,413;250,432;255,447;269,466;279,485;288,500;298,519;308,533;317,552;332,572;336,586;351,605;356,620;370,639;375,653;389,672;394,687;408,706;413,720;428,740;432,754;447,773;456,792;466,807;476,826;485,840;495,860;509,879;514,893;528,912;533,927;548,946;552,960;567,980;572,994;586,1013;591,1028" o:connectangles="0,0,0,0,0,0,0,0,0,0,0,0,0,0,0,0,0,0,0,0,0,0,0,0,0,0,0,0,0,0,0,0,0,0,0,0,0,0,0,0,0,0,0,0,0,0,0,0,0,0,0,0,0,0,0,0,0,0,0,0,0"/>
                  </v:shape>
                  <v:shape id="Freeform 297" o:spid="_x0000_s1320" style="position:absolute;left:7028;top:1935;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2MUA&#10;AADcAAAADwAAAGRycy9kb3ducmV2LnhtbESP0WrCQBRE3wv+w3IF3+rGPNiauoqIQiAIjfoBt9nb&#10;JDR7N2ZXk/y9Wyj0cZiZM8x6O5hGPKhztWUFi3kEgriwuuZSwfVyfH0H4TyyxsYyKRjJwXYzeVlj&#10;om3POT3OvhQBwi5BBZX3bSKlKyoy6Oa2JQ7et+0M+iC7UuoO+wA3jYyjaCkN1hwWKmxpX1Hxc74b&#10;BdltvPefxygfT3kTpz77OmTpm1Kz6bD7AOFp8P/hv3aqFcSrJfye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3/YxQAAANwAAAAPAAAAAAAAAAAAAAAAAJgCAABkcnMv&#10;ZG93bnJldi54bWxQSwUGAAAAAAQABAD1AAAAigMAAAAA&#10;" path="m,l4,5r,5l9,14r,5e" filled="f" strokeweight="0">
                    <v:path arrowok="t" o:connecttype="custom" o:connectlocs="0,0;4,5;4,10;9,14;9,19" o:connectangles="0,0,0,0,0"/>
                  </v:shape>
                  <v:shape id="Freeform 298" o:spid="_x0000_s1321" style="position:absolute;left:7181;top:2199;width:595;height:1032;visibility:visible;mso-wrap-style:square;v-text-anchor:top" coordsize="595,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SPsUA&#10;AADcAAAADwAAAGRycy9kb3ducmV2LnhtbESP0WoCMRRE3wv+Q7iCbzVRil1Xo4hSlNaXbvsBl811&#10;s+3mZtlEXf36plDo4zAzZ5jluneNuFAXas8aJmMFgrj0puZKw+fHy2MGIkRkg41n0nCjAOvV4GGJ&#10;ufFXfqdLESuRIBxy1GBjbHMpQ2nJYRj7ljh5J985jEl2lTQdXhPcNXKq1Ew6rDktWGxpa6n8Ls5O&#10;w9t+c8d53DfZztnjk8rur0f1pfVo2G8WICL18T/81z4YDdP5M/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tI+xQAAANwAAAAPAAAAAAAAAAAAAAAAAJgCAABkcnMv&#10;ZG93bnJldi54bWxQSwUGAAAAAAQABAD1AAAAigMAAAAA&#10;" path="m,l,5r5,5l10,14r,5l15,24r,5l19,34r,4l29,48r,5l34,58r,4l43,72r,5l48,82r,4l53,91r,5l63,106r,4l67,115r,5l72,125r,5l82,139r,5l87,149r,5l96,163r,5l101,173r,5l106,182r,5l115,197r,5l120,206r,5l125,216r,5l135,230r,5l139,240r,5l149,254r,5l154,264r,5l159,274r,4l168,288r,5l173,298r,4l178,307r,5l187,322r,4l192,331r,5l197,341r,5l207,355r,5l211,365r,5l221,379r,5l226,389r,5l231,399r,4l240,413r,5l245,423r,4l250,432r,5l259,447r,4l264,456r,5l274,471r,4l279,480r,5l283,490r,5l293,504r,5l298,514r,5l303,523r,5l312,538r,5l317,547r,5l327,562r,5l331,571r,5l336,581r,5l346,595r,5l351,605r,5l355,615r,4l365,629r,5l370,639r,4l379,653r,5l384,663r,4l389,672r,5l399,687r,4l403,696r,5l408,706r,5l418,720r,5l423,730r,5l432,744r,5l437,754r,5l442,763r,5l451,778r,5l456,787r,5l461,797r,5l471,811r,5l475,821r,5l485,835r,5l490,845r,5l495,855r,4l504,869r,5l509,879r,4l514,888r,5l523,903r,4l528,912r,5l538,927r,4l543,936r,5l547,946r,5l557,960r,5l562,970r,5l567,979r,5l576,994r,5l581,1003r,5l591,1018r,5l595,1027r,5e" filled="f" strokeweight="0">
                    <v:path arrowok="t" o:connecttype="custom" o:connectlocs="5,10;15,24;19,38;34,58;43,77;53,91;63,110;72,125;82,144;96,163;101,178;115,197;120,211;135,230;139,245;154,264;159,278;173,298;178,312;192,331;197,346;211,365;221,384;231,399;240,418;250,432;259,451;274,471;279,485;293,504;298,519;312,538;317,552;331,571;336,586;351,605;355,619;370,639;379,658;389,672;399,691;408,706;418,725;432,744;437,759;451,778;456,792;471,811;475,826;490,845;495,859;509,879;514,893;528,912;538,931;547,946;557,965;567,979;576,999;591,1018;595,1032" o:connectangles="0,0,0,0,0,0,0,0,0,0,0,0,0,0,0,0,0,0,0,0,0,0,0,0,0,0,0,0,0,0,0,0,0,0,0,0,0,0,0,0,0,0,0,0,0,0,0,0,0,0,0,0,0,0,0,0,0,0,0,0,0"/>
                  </v:shape>
                  <v:shape id="Freeform 299" o:spid="_x0000_s1322" style="position:absolute;left:6927;top:1868;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B3r8A&#10;AADcAAAADwAAAGRycy9kb3ducmV2LnhtbERPTWsCMRC9F/wPYYTeauK2FF2NIkXBHjzo6n3YjLuL&#10;m8mSpBr/fXMo9Ph438t1sr24kw+dYw3TiQJBXDvTcaPhXO3eZiBCRDbYOyYNTwqwXo1ellga9+Aj&#10;3U+xETmEQ4ka2hiHUspQt2QxTNxAnLmr8xZjhr6RxuMjh9teFkp9Sosd54YWB/pqqb6dfqyGra2w&#10;OPjLd/p47w5OHU2lUtT6dZw2CxCRUvwX/7n3RkMxz2vzmXw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UHevwAAANwAAAAPAAAAAAAAAAAAAAAAAJgCAABkcnMvZG93bnJl&#10;di54bWxQSwUGAAAAAAQABAD1AAAAhAMAAAAA&#10;" path="m,l,5,5,9r,5l9,19r5,5l14,29r5,4l19,38,29,48r,5l33,57r,5l38,67r,5l48,81r,5l53,91r,5l57,101r,4l67,115r,5l72,125r,4l77,134e" filled="f" strokeweight="0">
                    <v:path arrowok="t" o:connecttype="custom" o:connectlocs="0,0;0,5;5,9;5,14;9,19;14,24;14,29;19,33;19,38;29,48;29,53;33,57;33,62;38,67;38,72;48,81;48,86;53,91;53,96;57,101;57,105;67,115;67,120;72,125;72,129;77,134" o:connectangles="0,0,0,0,0,0,0,0,0,0,0,0,0,0,0,0,0,0,0,0,0,0,0,0,0,0"/>
                  </v:shape>
                  <v:shape id="Freeform 300" o:spid="_x0000_s1323" style="position:absolute;left:7124;top:2209;width:628;height:1089;visibility:visible;mso-wrap-style:square;v-text-anchor:top" coordsize="628,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sMYA&#10;AADcAAAADwAAAGRycy9kb3ducmV2LnhtbESPQWvCQBSE70L/w/IK3nSjlmKiqxSrIFgP1V68PbLP&#10;JJp9G3ZXk/rru4VCj8PMfMPMl52pxZ2crywrGA0TEMS51RUXCr6Om8EUhA/IGmvLpOCbPCwXT705&#10;Ztq2/En3QyhEhLDPUEEZQpNJ6fOSDPqhbYijd7bOYIjSFVI7bCPc1HKcJK/SYMVxocSGViXl18PN&#10;KJjsj+3p471K68vDrV9Wj53dT3dK9Z+7txmIQF34D/+1t1rBOE3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HsMYAAADcAAAADwAAAAAAAAAAAAAAAACYAgAAZHJz&#10;L2Rvd25yZXYueG1sUEsFBgAAAAAEAAQA9QAAAIsDAAAAAA==&#10;" path="m,l,4,4,9r5,5l9,19r5,5l14,28r5,5l19,38r9,10l28,52r5,5l33,62r5,5l38,72r10,9l48,86r4,5l52,96r10,9l62,110r5,5l67,120r5,4l72,129r9,10l81,144r5,4l86,153r5,5l91,163r9,9l100,177r5,5l105,187r5,5l110,196r10,10l120,211r4,5l124,220r10,10l134,235r5,5l139,244r5,5l144,254r9,10l153,268r5,5l158,278r5,5l163,288r9,9l172,302r5,5l177,312r10,9l187,326r5,5l192,336r4,4l196,345r10,10l206,360r5,5l211,369r5,5l216,379r9,10l225,393r5,5l230,403r5,5l235,413r9,9l244,427r5,5l249,437r10,9l259,451r5,5l264,461r4,4l268,470r10,10l278,485r5,4l283,494r5,5l288,504r9,9l297,518r5,5l302,528r10,9l312,542r4,5l316,552r5,5l321,561r10,10l331,576r5,5l336,585r4,5l340,595r10,10l350,609r5,5l355,619r9,10l364,633r5,5l369,643r5,5l374,653r10,9l384,667r4,5l388,677r5,4l393,686r10,10l403,701r5,4l408,710r4,5l412,720r10,9l422,734r5,5l427,744r9,9l436,758r5,5l441,768r5,5l446,777r10,10l456,792r4,5l460,801r5,5l465,811r10,10l475,825r5,5l480,835r9,10l489,849r5,5l494,859r5,5l499,869r9,9l508,883r5,5l513,893r5,4l518,902r10,10l528,917r4,4l532,926r5,5l537,936r10,9l547,950r5,5l552,960r9,9l561,974r5,5l566,984r5,5l571,993r9,10l580,1008r5,5l585,1017r5,5l590,1027r10,10l600,1041r4,5l604,1051r10,10l614,1065r5,5l619,1075r5,5l624,1085r4,4e" filled="f" strokeweight="0">
                    <v:path arrowok="t" o:connecttype="custom" o:connectlocs="9,14;19,33;33,57;48,81;62,105;72,124;86,148;100,172;110,192;124,216;139,240;153,264;163,283;177,307;192,331;206,355;216,374;230,398;244,422;259,446;268,465;283,489;297,513;312,537;321,557;336,581;350,605;364,629;374,648;388,672;403,696;412,715;427,739;441,763;456,787;465,806;480,830;494,854;508,878;518,897;532,921;547,945;561,969;571,989;585,1013;600,1037;614,1061;624,1080" o:connectangles="0,0,0,0,0,0,0,0,0,0,0,0,0,0,0,0,0,0,0,0,0,0,0,0,0,0,0,0,0,0,0,0,0,0,0,0,0,0,0,0,0,0,0,0,0,0,0,0"/>
                  </v:shape>
                  <v:shape id="Freeform 301" o:spid="_x0000_s1324" style="position:absolute;left:6869;top:1877;width:101;height:178;visibility:visible;mso-wrap-style:square;v-text-anchor:top" coordsize="10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rx8IA&#10;AADcAAAADwAAAGRycy9kb3ducmV2LnhtbERPTWsCMRC9F/wPYQRvNVuFUrdGKYpS6KW1Yj0Om9nN&#10;4mayJqmb/vvmUOjx8b6X62Q7cSMfWscKHqYFCOLK6ZYbBcfP3f0TiBCRNXaOScEPBVivRndLLLUb&#10;+INuh9iIHMKhRAUmxr6UMlSGLIap64kzVztvMWboG6k9DjncdnJWFI/SYsu5wWBPG0PV5fBtFVwW&#10;232djrE+n/Wp+Rqub+8meaUm4/TyDCJSiv/iP/erVjAv8vx8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vHwgAAANwAAAAPAAAAAAAAAAAAAAAAAJgCAABkcnMvZG93&#10;bnJldi54bWxQSwUGAAAAAAQABAD1AAAAhwMAAAAA&#10;" path="m,l5,5r,5l10,15r,5l15,24r,5l24,39r,5l29,48r,5l39,63r,5l43,72r,5l48,82r,5l58,96r,5l63,106r,5l67,116r,4l77,130r,5l82,140r,4l87,149r,5l96,164r,4l101,173r,5e" filled="f" strokeweight="0">
                    <v:path arrowok="t" o:connecttype="custom" o:connectlocs="0,0;5,5;5,10;10,15;10,20;15,24;15,29;24,39;24,44;29,48;29,53;39,63;39,68;43,72;43,77;48,82;48,87;58,96;58,101;63,106;63,111;67,116;67,120;77,130;77,135;82,140;82,144;87,149;87,154;96,164;96,168;101,173;101,178" o:connectangles="0,0,0,0,0,0,0,0,0,0,0,0,0,0,0,0,0,0,0,0,0,0,0,0,0,0,0,0,0,0,0,0,0"/>
                  </v:shape>
                  <v:shape id="Freeform 302" o:spid="_x0000_s1325" style="position:absolute;left:7076;top:2233;width:460;height:801;visibility:visible;mso-wrap-style:square;v-text-anchor:top" coordsize="46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E18QA&#10;AADcAAAADwAAAGRycy9kb3ducmV2LnhtbESPT2sCMRTE7wW/Q3hCL6Vm7UKRrVFUEL0V/9LjY/O6&#10;u7h5CZuo0U/fCAWPw8z8hhlPo2nFhTrfWFYwHGQgiEurG64U7HfL9xEIH5A1tpZJwY08TCe9lzEW&#10;2l55Q5dtqESCsC9QQR2CK6T0ZU0G/cA64uT92s5gSLKrpO7wmuCmlR9Z9ikNNpwWanS0qKk8bc9G&#10;wcE59mb/9rP63uHqnse4zo9zpV77cfYFIlAMz/B/e60V5NkQHmfS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hNfEAAAA3AAAAA8AAAAAAAAAAAAAAAAAmAIAAGRycy9k&#10;b3ducmV2LnhtbFBLBQYAAAAABAAEAPUAAACJAwAAAAA=&#10;" path="m,l,4,4,9r,5l9,19r5,5l14,28r5,5l19,38r5,5l24,48r9,9l33,62r5,5l38,72r5,4l43,81r9,10l52,96r5,4l57,105r10,10l67,120r5,4l72,129r4,5l76,139r10,9l86,153r5,5l91,163r5,5l96,172r9,10l105,187r5,5l110,196r5,5l115,206r9,10l124,220r5,5l129,230r10,10l139,244r5,5l144,254r4,5l148,264r10,9l158,278r5,5l163,288r5,4l168,297r9,10l177,312r5,4l182,321r5,5l187,331r9,10l196,345r5,5l201,355r10,10l211,369r5,5l216,379r4,5l220,389r10,9l230,403r5,5l235,413r5,4l240,422r9,10l249,437r5,4l254,446r5,5l259,456r9,9l268,470r5,5l273,480r10,9l283,494r5,5l288,504r4,5l292,513r10,10l302,528r5,5l307,537r5,5l312,547r9,10l321,561r5,5l326,571r5,5l331,581r9,9l340,595r5,5l345,605r10,9l355,619r5,5l360,629r4,4l364,638r10,10l374,653r5,4l379,662r5,5l384,672r9,9l393,686r5,5l398,696r5,5l403,705r9,10l412,720r5,5l417,729r10,10l427,744r5,5l432,753r4,5l436,763r10,10l446,777r5,5l451,787r5,5l456,797r4,4e" filled="f" strokeweight="0">
                    <v:path arrowok="t" o:connecttype="custom" o:connectlocs="4,9;14,24;19,38;33,57;38,72;52,91;57,105;72,124;76,139;91,158;96,172;110,192;115,206;129,225;139,244;148,259;158,278;168,292;177,312;187,326;196,345;211,365;216,379;230,398;235,413;249,432;254,446;268,465;273,480;288,499;292,513;307,533;312,547;326,566;331,581;345,600;355,619;364,633;374,653;384,667;393,686;403,701;412,720;427,739;432,753;446,773;451,787;460,801" o:connectangles="0,0,0,0,0,0,0,0,0,0,0,0,0,0,0,0,0,0,0,0,0,0,0,0,0,0,0,0,0,0,0,0,0,0,0,0,0,0,0,0,0,0,0,0,0,0,0,0"/>
                  </v:shape>
                  <v:shape id="Freeform 303" o:spid="_x0000_s1326" style="position:absolute;left:7551;top:3058;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lcMA&#10;AADcAAAADwAAAGRycy9kb3ducmV2LnhtbESP3YrCMBSE74V9h3AWvNO0ij9UoyzCgiAqdtf7Q3Ns&#10;S5uT0kTbffuNIHg5zMw3zHrbm1o8qHWlZQXxOAJBnFldcq7g9+d7tAThPLLG2jIp+CMH283HYI2J&#10;th1f6JH6XAQIuwQVFN43iZQuK8igG9uGOHg32xr0Qba51C12AW5qOYmiuTRYclgosKFdQVmV3o2C&#10;826aVjPUcXXoFlcbz44nUx6VGn72XysQnnr/Dr/ae61gGk3ge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slcMAAADcAAAADwAAAAAAAAAAAAAAAACYAgAAZHJzL2Rv&#10;d25yZXYueG1sUEsFBgAAAAAEAAQA9QAAAIgDAAAAAA==&#10;" path="m,l,5r5,5l9,15r,5l14,24r,5l24,39r,5l29,48r,5l33,58r,5l43,72r,5l48,82r,5l53,92r,4l57,101e" filled="f" strokeweight="0">
                    <v:path arrowok="t" o:connecttype="custom" o:connectlocs="0,0;0,5;5,10;9,15;9,20;14,24;14,29;24,39;24,44;29,48;29,53;33,58;33,63;43,72;43,77;48,82;48,87;53,92;53,96;57,101" o:connectangles="0,0,0,0,0,0,0,0,0,0,0,0,0,0,0,0,0,0,0,0"/>
                  </v:shape>
                  <v:shape id="Freeform 304" o:spid="_x0000_s1327" style="position:absolute;left:7642;top:3217;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osYA&#10;AADcAAAADwAAAGRycy9kb3ducmV2LnhtbESPT2vCQBTE74V+h+UJvYhujKJt6iolUCn0pC14fWSf&#10;SWr2bdjd/PHbu4VCj8PM/IbZ7kfTiJ6cry0rWMwTEMSF1TWXCr6/3mfPIHxA1thYJgU38rDfPT5s&#10;MdN24CP1p1CKCGGfoYIqhDaT0hcVGfRz2xJH72KdwRClK6V2OES4aWSaJGtpsOa4UGFLeUXF9dQZ&#10;BT8vn+G86KZ2ladlfyg2rj9cNko9Tca3VxCBxvAf/mt/aAXLZAm/Z+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QNosYAAADcAAAADwAAAAAAAAAAAAAAAACYAgAAZHJz&#10;L2Rvd25yZXYueG1sUEsFBgAAAAAEAAQA9QAAAIsDAAAAAA==&#10;" path="m,l5,5r,4l10,14r,5l14,24r,5l24,38r,5l29,48r,5l34,57r,5l43,72r,5l48,81r,5l53,91r,5l62,106e" filled="f" strokeweight="0">
                    <v:path arrowok="t" o:connecttype="custom" o:connectlocs="0,0;5,5;5,9;10,14;10,19;14,24;14,29;24,38;24,43;29,48;29,53;34,57;34,62;43,72;43,77;48,81;48,86;53,91;53,96;62,106" o:connectangles="0,0,0,0,0,0,0,0,0,0,0,0,0,0,0,0,0,0,0,0"/>
                  </v:shape>
                  <v:shape id="Freeform 305" o:spid="_x0000_s1328" style="position:absolute;left:7719;top:3347;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lsUA&#10;AADcAAAADwAAAGRycy9kb3ducmV2LnhtbESPT4vCMBTE7wt+h/AEb5r6h9WtRlFBkRUEu3vY46N5&#10;tqXNS2mi1m9vBGGPw8z8hlmsWlOJGzWusKxgOIhAEKdWF5wp+P3Z9WcgnEfWWFkmBQ9ysFp2PhYY&#10;a3vnM90Sn4kAYRejgtz7OpbSpTkZdANbEwfvYhuDPsgmk7rBe4CbSo6i6FMaLDgs5FjTNqe0TK5G&#10;Qf31zZvNeDgp/0zizuVpul+bo1K9brueg/DU+v/wu33QCsbRB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KWxQAAANwAAAAPAAAAAAAAAAAAAAAAAJgCAABkcnMv&#10;ZG93bnJldi54bWxQSwUGAAAAAAQABAD1AAAAigMAAAAA&#10;" path="m,l,4,5,9r,5l9,19r,5l14,28r5,5l19,38r5,5l24,48r5,4l29,57r9,10l38,72r5,4l43,81r5,5l48,91r9,9l57,105r5,5l62,115r10,9l72,129r5,5l77,139e" filled="f" strokeweight="0">
                    <v:path arrowok="t" o:connecttype="custom" o:connectlocs="0,0;0,4;5,9;5,14;9,19;9,24;14,28;19,33;19,38;24,43;24,48;29,52;29,57;38,67;38,72;43,76;43,81;48,86;48,91;57,100;57,105;62,110;62,115;72,124;72,129;77,134;77,139" o:connectangles="0,0,0,0,0,0,0,0,0,0,0,0,0,0,0,0,0,0,0,0,0,0,0,0,0,0,0"/>
                  </v:shape>
                  <v:shape id="Freeform 306" o:spid="_x0000_s1329" style="position:absolute;left:6816;top:1887;width:116;height:202;visibility:visible;mso-wrap-style:square;v-text-anchor:top" coordsize="1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7CsUA&#10;AADcAAAADwAAAGRycy9kb3ducmV2LnhtbESPQWvCQBSE70L/w/IK3nS3iiLRTSgFofUgNZX2+sg+&#10;k7TZtyG7TeK/7wpCj8PMfMPsstE2oqfO1441PM0VCOLCmZpLDeeP/WwDwgdkg41j0nAlD1n6MNlh&#10;YtzAJ+rzUIoIYZ+ghiqENpHSFxVZ9HPXEkfv4jqLIcqulKbDIcJtIxdKraXFmuNChS29VFT85L9W&#10;w7cZDvl7s+8XKn/7+gznzbGWXuvp4/i8BRFoDP/he/vVaFiqFdzOx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sKxQAAANwAAAAPAAAAAAAAAAAAAAAAAJgCAABkcnMv&#10;ZG93bnJldi54bWxQSwUGAAAAAAQABAD1AAAAigMAAAAA&#10;" path="m,l,5r5,5l5,14r5,5l15,24r,5l20,34r,4l24,43r,5l34,58r,4l39,67r,5l48,82r,4l53,91r,5l58,101r,5l68,115r,5l72,125r,5l77,134r,5l87,149r,5l92,158r,5l101,173r,5l106,182r,5l111,192r,5l116,202e" filled="f" strokeweight="0">
                    <v:path arrowok="t" o:connecttype="custom" o:connectlocs="0,0;0,5;5,10;5,14;10,19;15,24;15,29;20,34;20,38;24,43;24,48;34,58;34,62;39,67;39,72;48,82;48,86;53,91;53,96;58,101;58,106;68,115;68,120;72,125;72,130;77,134;77,139;87,149;87,154;92,158;92,163;101,173;101,178;106,182;106,187;111,192;111,197;116,202" o:connectangles="0,0,0,0,0,0,0,0,0,0,0,0,0,0,0,0,0,0,0,0,0,0,0,0,0,0,0,0,0,0,0,0,0,0,0,0,0,0"/>
                  </v:shape>
                  <v:shape id="Freeform 307" o:spid="_x0000_s1330" style="position:absolute;left:7018;top:2242;width:475;height:821;visibility:visible;mso-wrap-style:square;v-text-anchor:top" coordsize="475,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D1sAA&#10;AADcAAAADwAAAGRycy9kb3ducmV2LnhtbERPy4rCMBTdD/gP4QqzGxMVZahGEVGQWfkYQXeX5tqW&#10;NjelibXz9xNBcHnenPmys5VoqfGFYw3DgQJBnDpTcKbh97T9+gbhA7LByjFp+CMPy0XvY46JcQ8+&#10;UHsMmYgl7BPUkIdQJ1L6NCeLfuBq4qjdXGMxRNhk0jT4iOW2kiOlptJiwXEhx5rWOaXl8W41XMr9&#10;xlx//HnclqMQyUl1UrXWn/1uNQMRqAtv8yu9MxrGagrP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AD1sAAAADcAAAADwAAAAAAAAAAAAAAAACYAgAAZHJzL2Rvd25y&#10;ZXYueG1sUEsFBgAAAAAEAAQA9QAAAIUDAAAAAA==&#10;" path="m,l10,10r,5l14,19r,5l24,34r,5l29,43r,5l34,53r,5l43,67r,5l48,77r,5l53,87r,4l62,101r,5l67,111r,4l77,125r,5l82,135r,4l86,144r,5l96,159r,4l101,168r,5l106,178r,5l115,192r,5l120,202r,5l125,211r,5l134,226r,5l139,235r,5l149,250r,5l154,259r,5l158,269r,5l168,283r,5l173,293r,5l178,303r,4l187,317r,5l192,327r,5l202,341r,5l206,351r,5l211,360r,5l221,375r,5l226,384r,5l230,394r,5l240,408r,5l245,418r,5l250,428r,4l259,442r,5l264,452r,4l274,466r,5l278,476r,4l283,485r,5l293,500r,4l298,509r,5l302,519r,5l312,533r,5l317,543r,5l326,557r,5l331,567r,5l336,576r,5l346,591r,5l350,600r,5l355,610r,5l365,624r,5l370,634r,5l379,648r,5l384,658r,5l389,668r,4l398,682r,5l403,692r,4l408,701r,5l418,716r,4l422,725r,5l427,735r,5l437,749r,5l442,759r,5l451,773r,5l456,783r,5l461,792r,5l470,807r,5l475,816r,5e" filled="f" strokeweight="0">
                    <v:path arrowok="t" o:connecttype="custom" o:connectlocs="10,15;24,34;29,48;43,67;48,82;62,101;67,115;82,135;86,149;101,168;106,183;120,202;125,216;139,235;149,255;158,269;168,288;178,303;187,322;202,341;206,356;221,375;226,389;240,408;245,423;259,442;264,456;278,476;283,490;298,509;302,524;317,543;326,562;336,576;346,596;355,610;365,629;379,648;384,663;398,682;403,696;418,716;422,730;437,749;442,764;456,783;461,797;475,816" o:connectangles="0,0,0,0,0,0,0,0,0,0,0,0,0,0,0,0,0,0,0,0,0,0,0,0,0,0,0,0,0,0,0,0,0,0,0,0,0,0,0,0,0,0,0,0,0,0,0,0"/>
                  </v:shape>
                  <v:shape id="Freeform 308" o:spid="_x0000_s1331" style="position:absolute;left:7608;top:3260;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gfcQA&#10;AADcAAAADwAAAGRycy9kb3ducmV2LnhtbESPT4vCMBTE7wt+h/AEb2vqH+pu1yhFEBT2YhXx+Gje&#10;tsXmpTRR229vhAWPw8z8hlmuO1OLO7WusqxgMo5AEOdWV1woOB23n18gnEfWWFsmBT05WK8GH0tM&#10;tH3wge6ZL0SAsEtQQel9k0jp8pIMurFtiIP3Z1uDPsi2kLrFR4CbWk6jKJYGKw4LJTa0KSm/Zjej&#10;4JL2+yLuU5znccrf/WJ6+T2elRoNu/QHhKfOv8P/7Z1WMIsW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YH3EAAAA3AAAAA8AAAAAAAAAAAAAAAAAmAIAAGRycy9k&#10;b3ducmV2LnhtbFBLBQYAAAAABAAEAPUAAACJAwAAAAA=&#10;" path="m,l5,5r,5l10,14r,5l15,24r,5l24,38r,5l29,48r,5l39,63r,4l44,72e" filled="f" strokeweight="0">
                    <v:path arrowok="t" o:connecttype="custom" o:connectlocs="0,0;5,5;5,10;10,14;10,19;15,24;15,29;24,38;24,43;29,48;29,53;39,63;39,67;44,72" o:connectangles="0,0,0,0,0,0,0,0,0,0,0,0,0,0"/>
                  </v:shape>
                  <v:shape id="Freeform 309" o:spid="_x0000_s1332" style="position:absolute;left:7709;top:343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RtMIA&#10;AADcAAAADwAAAGRycy9kb3ducmV2LnhtbERPW2vCMBR+H+w/hDPwZcx0Top0RhmCoOiLF4S9HZqz&#10;pticlCSt9d8vD4KPH999vhxsI3ryoXas4HOcgSAuna65UnA+rT9mIEJE1tg4JgV3CrBcvL7MsdDu&#10;xgfqj7ESKYRDgQpMjG0hZSgNWQxj1xIn7s95izFBX0nt8ZbCbSMnWZZLizWnBoMtrQyV12NnFez6&#10;/OD3O9ltr2X3vvqdXkw+s0qN3oafbxCRhvgUP9wbreAr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VG0wgAAANwAAAAPAAAAAAAAAAAAAAAAAJgCAABkcnMvZG93&#10;bnJldi54bWxQSwUGAAAAAAQABAD1AAAAhwMAAAAA&#10;" path="m,l,5r5,5l10,14r,5l15,24r,5l19,34r,4l29,48r,5l34,58r,4l39,67r,5l48,82r,4l53,91r,5l58,101e" filled="f" strokeweight="0">
                    <v:path arrowok="t" o:connecttype="custom" o:connectlocs="0,0;0,5;5,10;10,14;10,19;15,24;15,29;19,34;19,38;29,48;29,53;34,58;34,62;39,67;39,72;48,82;48,86;53,91;53,96;58,101" o:connectangles="0,0,0,0,0,0,0,0,0,0,0,0,0,0,0,0,0,0,0,0"/>
                  </v:shape>
                  <v:shape id="Freeform 310" o:spid="_x0000_s1333" style="position:absolute;left:6764;top:1911;width:124;height:211;visibility:visible;mso-wrap-style:square;v-text-anchor:top" coordsize="12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o8QA&#10;AADcAAAADwAAAGRycy9kb3ducmV2LnhtbESPT4vCMBTE7wt+h/AEb2vin5W1axRRBG+ydVH29mie&#10;bbF5KU3U+u2NIHgcZuY3zGzR2kpcqfGlYw2DvgJBnDlTcq7hb7/5/AbhA7LByjFpuJOHxbzzMcPE&#10;uBv/0jUNuYgQ9glqKEKoEyl9VpBF33c1cfROrrEYomxyaRq8Rbit5FCpibRYclwosKZVQdk5vVgN&#10;VB/ydVrtDpfdcTVWm+PX9H7617rXbZc/IAK14R1+tbdGw0h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26PEAAAA3AAAAA8AAAAAAAAAAAAAAAAAmAIAAGRycy9k&#10;b3ducmV2LnhtbFBLBQYAAAAABAAEAPUAAACJAwAAAAA=&#10;" path="m,l4,5r,5l9,14r,5l19,29r,5l24,38r,5l28,48r,5l38,62r,5l43,72r,5l52,86r,5l57,96r,5l62,106r,4l72,120r,5l76,130r,4l81,139r,5l91,154r,4l96,163r,5l105,178r,4l110,187r,5l115,197r,5l124,211e" filled="f" strokeweight="0">
                    <v:path arrowok="t" o:connecttype="custom" o:connectlocs="0,0;4,5;4,10;9,14;9,19;19,29;19,34;24,38;24,43;28,48;28,53;38,62;38,67;43,72;43,77;52,86;52,91;57,96;57,101;62,106;62,110;72,120;72,125;76,130;76,134;81,139;81,144;91,154;91,158;96,163;96,168;105,178;105,182;110,187;110,192;115,197;115,202;124,211" o:connectangles="0,0,0,0,0,0,0,0,0,0,0,0,0,0,0,0,0,0,0,0,0,0,0,0,0,0,0,0,0,0,0,0,0,0,0,0,0,0"/>
                  </v:shape>
                  <v:shape id="Freeform 311" o:spid="_x0000_s1334" style="position:absolute;left:6951;top:2237;width:485;height:836;visibility:visible;mso-wrap-style:square;v-text-anchor:top" coordsize="48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ZxsIA&#10;AADcAAAADwAAAGRycy9kb3ducmV2LnhtbERPy2rCQBTdF/yH4Qrd1UlskRIdRQJqu1AwFdxeM9ck&#10;mLkTMtM8/t5ZFLo8nPdqM5hadNS6yrKCeBaBIM6trrhQcPnZvX2CcB5ZY22ZFIzkYLOevKww0bbn&#10;M3WZL0QIYZeggtL7JpHS5SUZdDPbEAfubluDPsC2kLrFPoSbWs6jaCENVhwaSmwoLSl/ZL9GwW13&#10;wvPY++s+PR7uN3upDt8fmVKv02G7BOFp8P/iP/eXVvAeh/n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FnGwgAAANwAAAAPAAAAAAAAAAAAAAAAAJgCAABkcnMvZG93&#10;bnJldi54bWxQSwUGAAAAAAQABAD1AAAAhwMAAAAA&#10;" path="m,l9,10r,5l14,20r,4l19,29r,5l29,44r,4l33,53r,5l43,68r,4l48,77r,5l53,87r,5l62,101r,5l67,111r,5l72,120r,5l81,135r,5l86,144r,5l96,159r,5l101,168r,5l105,178r,5l115,192r,5l120,202r,5l125,212r,4l134,226r,5l139,236r,4l144,245r,5l153,260r,4l158,269r,5l168,284r,4l173,293r,5l177,303r,5l187,317r,5l192,327r,5l197,337r,4l206,351r,5l211,361r,4l221,375r,5l225,385r,4l230,394r,5l240,409r,4l245,418r,5l249,428r,5l259,442r,5l264,452r,5l269,461r,5l278,476r,5l283,485r,5l293,500r,5l297,509r,5l302,519r,5l312,533r,5l317,543r,5l321,553r,4l331,567r,5l336,577r,4l345,591r,5l350,601r,4l355,610r,5l365,625r,4l369,634r,5l374,644r,5l384,658r,5l389,668r,5l398,682r,5l403,692r,5l408,701r,5l417,716r,5l422,725r,5l427,735r,5l437,749r,5l441,759r,5l446,769r,4l456,783r,5l461,793r,4l470,807r,5l475,817r,4l480,826r,5l485,836e" filled="f" strokeweight="0">
                    <v:path arrowok="t" o:connecttype="custom" o:connectlocs="9,15;19,29;29,48;43,68;48,82;62,101;67,116;81,135;86,149;101,168;105,183;120,202;125,216;139,236;144,250;158,269;168,288;177,303;187,322;197,337;206,356;221,375;225,389;240,409;245,423;259,442;264,457;278,476;283,490;297,509;302,524;317,543;321,557;336,577;345,596;355,610;365,629;374,644;384,663;398,682;403,697;417,716;422,730;437,749;441,764;456,783;461,797;475,817;480,831" o:connectangles="0,0,0,0,0,0,0,0,0,0,0,0,0,0,0,0,0,0,0,0,0,0,0,0,0,0,0,0,0,0,0,0,0,0,0,0,0,0,0,0,0,0,0,0,0,0,0,0,0"/>
                  </v:shape>
                  <v:shape id="Freeform 312" o:spid="_x0000_s1335" style="position:absolute;left:7580;top:3323;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IQ8cA&#10;AADcAAAADwAAAGRycy9kb3ducmV2LnhtbESPT2vCQBTE74V+h+UVvBTdRKlodJVSEOzBgP9Qb4/s&#10;M0mbfRuyq6bfvisIHoeZ+Q0znbemEldqXGlZQdyLQBBnVpecK9htF90RCOeRNVaWScEfOZjPXl+m&#10;mGh74zVdNz4XAcIuQQWF93UipcsKMuh6tiYO3tk2Bn2QTS51g7cAN5XsR9FQGiw5LBRY01dB2e/m&#10;YhQs0vR7/fM+3qfHod0dtF99nAYrpTpv7ecEhKfWP8OP9lIrGMQx3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1SEPHAAAA3AAAAA8AAAAAAAAAAAAAAAAAmAIAAGRy&#10;cy9kb3ducmV2LnhtbFBLBQYAAAAABAAEAPUAAACMAwAAAAA=&#10;" path="m,l4,4r,5l9,14r,5l19,28r,5e" filled="f" strokeweight="0">
                    <v:path arrowok="t" o:connecttype="custom" o:connectlocs="0,0;4,4;4,9;9,14;9,19;19,28;19,33" o:connectangles="0,0,0,0,0,0,0"/>
                  </v:shape>
                  <v:shape id="Freeform 313" o:spid="_x0000_s1336" style="position:absolute;left:7685;top:3505;width:39;height:6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R6cYA&#10;AADcAAAADwAAAGRycy9kb3ducmV2LnhtbESPQWvCQBSE74X+h+UVvBTdqK1KdBVRqqWejII9vmaf&#10;STD7NmTXGP99Vyj0OMzMN8xs0ZpSNFS7wrKCfi8CQZxaXXCm4Hj46E5AOI+ssbRMCu7kYDF/fpph&#10;rO2N99QkPhMBwi5GBbn3VSylS3My6Hq2Ig7e2dYGfZB1JnWNtwA3pRxE0UgaLDgs5FjRKqf0klyN&#10;gs32uNmPkzW9fr0139npfbdrmx+lOi/tcgrCU+v/w3/tT61g2B/A4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R6cYAAADcAAAADwAAAAAAAAAAAAAAAACYAgAAZHJz&#10;L2Rvd25yZXYueG1sUEsFBgAAAAAEAAQA9QAAAIsDAAAAAA==&#10;" path="m,l5,5r,5l10,14r,5l15,24r,5l24,38r,5l29,48r,5l39,62e" filled="f" strokeweight="0">
                    <v:path arrowok="t" o:connecttype="custom" o:connectlocs="0,0;5,5;5,10;10,14;10,19;15,24;15,29;24,38;24,43;29,48;29,53;39,62" o:connectangles="0,0,0,0,0,0,0,0,0,0,0,0"/>
                  </v:shape>
                  <v:shape id="Freeform 314" o:spid="_x0000_s1337" style="position:absolute;left:6696;top:1906;width:149;height:255;visibility:visible;mso-wrap-style:square;v-text-anchor:top" coordsize="14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B+8UA&#10;AADcAAAADwAAAGRycy9kb3ducmV2LnhtbESPUWvCQBCE3wv+h2OFvtWLCqKpp4giCKWFRgX7ts1t&#10;k2huL+S2mv77XkHo4zAz3zDzZedqdaU2VJ4NDAcJKOLc24oLA4f99mkKKgiyxdozGfihAMtF72GO&#10;qfU3fqdrJoWKEA4pGihFmlTrkJfkMAx8Qxy9L986lCjbQtsWbxHuaj1Kkol2WHFcKLGhdUn5Jft2&#10;Bk6ry+R1+sHH0yfJmSSbvbxtxJjHfrd6BiXUyX/43t5ZA+PhG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AH7xQAAANwAAAAPAAAAAAAAAAAAAAAAAJgCAABkcnMv&#10;ZG93bnJldi54bWxQSwUGAAAAAAQABAD1AAAAigMAAAAA&#10;" path="m,l5,5r,5l15,19r,5l20,29r,5l29,43r,5l34,53r,5l39,63r,4l48,77r,5l53,87r,4l58,96r,5l68,111r,4l72,120r,5l82,135r,4l87,144r,5l92,154r,5l101,168r,5l106,178r,5l111,187r,5l120,202r,5l125,211r,5l135,226r,5l140,235r,5l144,245r,5l149,255e" filled="f" strokeweight="0">
                    <v:path arrowok="t" o:connecttype="custom" o:connectlocs="0,0;5,5;5,10;15,19;15,24;20,29;20,34;29,43;29,48;34,53;34,58;39,63;39,67;48,77;48,82;53,87;53,91;58,96;58,101;68,111;68,115;72,120;72,125;82,135;82,139;87,144;87,149;92,154;92,159;101,168;101,173;106,178;106,183;111,187;111,192;120,202;120,207;125,211;125,216;135,226;135,231;140,235;140,240;144,245;144,250;149,255" o:connectangles="0,0,0,0,0,0,0,0,0,0,0,0,0,0,0,0,0,0,0,0,0,0,0,0,0,0,0,0,0,0,0,0,0,0,0,0,0,0,0,0,0,0,0,0,0,0"/>
                  </v:shape>
                  <v:shape id="Freeform 315" o:spid="_x0000_s1338" style="position:absolute;left:6893;top:2247;width:485;height:835;visibility:visible;mso-wrap-style:square;v-text-anchor:top" coordsize="48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iycMA&#10;AADcAAAADwAAAGRycy9kb3ducmV2LnhtbESPQWvCQBSE7wX/w/KE3ppNtBZJXUOJiL2qBa+P7Guy&#10;bfZturvV+O9dodDjMDPfMKtqtL04kw/GsYIiy0EQN04bbhV8HLdPSxAhImvsHZOCKwWo1pOHFZba&#10;XXhP50NsRYJwKFFBF+NQShmajiyGzA3Eyft03mJM0rdSe7wkuO3lLM9fpEXDaaHDgeqOmu/Dr1UQ&#10;vhoTdj+LOW+kP20XXF9tYZR6nI5vryAijfE//Nd+1wrmxTP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iycMAAADcAAAADwAAAAAAAAAAAAAAAACYAgAAZHJzL2Rv&#10;d25yZXYueG1sUEsFBgAAAAAEAAQA9QAAAIgDAAAAAA==&#10;" path="m,l10,10r,4l15,19r,5l19,29r,5l29,43r,5l34,53r,5l43,67r,5l48,77r,5l53,86r,5l63,101r,5l67,110r,5l72,120r,5l82,134r,5l87,144r,5l96,158r,5l101,168r,5l106,178r,4l115,192r,5l120,202r,4l125,211r,5l135,226r,4l139,235r,5l149,250r,4l154,259r,5l159,269r,5l168,283r,5l173,293r,5l178,302r,5l187,317r,5l192,327r,4l202,341r,5l207,351r,4l211,360r,5l221,375r,4l226,384r,5l231,394r,5l240,408r,5l245,418r,5l250,427r,5l259,442r,5l264,451r,5l274,466r,5l279,475r,5l283,485r,5l293,499r,5l298,509r,5l303,519r,4l312,533r,5l317,543r,4l327,557r,5l331,567r,4l336,576r,5l346,591r,4l351,600r,5l355,610r,5l365,624r,5l370,634r,5l379,648r,5l384,658r,5l389,667r,5l399,682r,5l403,691r,5l408,701r,5l418,715r,5l423,725r,5l432,739r,5l437,749r,5l442,759r,4l451,773r,5l456,783r,4l461,792r,5l471,807r,4l475,816r,5l485,831r,4e" filled="f" strokeweight="0">
                    <v:path arrowok="t" o:connecttype="custom" o:connectlocs="10,14;19,29;29,48;43,67;48,82;63,101;67,115;82,134;87,149;101,168;106,182;120,202;125,216;139,235;149,254;159,269;168,288;178,302;187,322;202,341;207,355;221,375;226,389;240,408;245,423;259,442;264,456;279,475;283,490;298,509;303,523;317,543;327,562;336,576;346,595;355,610;365,629;379,648;384,663;399,682;403,696;418,715;423,730;437,749;442,763;456,783;461,797;475,816;485,835" o:connectangles="0,0,0,0,0,0,0,0,0,0,0,0,0,0,0,0,0,0,0,0,0,0,0,0,0,0,0,0,0,0,0,0,0,0,0,0,0,0,0,0,0,0,0,0,0,0,0,0,0"/>
                  </v:shape>
                  <v:shape id="Freeform 316" o:spid="_x0000_s1339" style="position:absolute;left:7546;top:337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Qf8QA&#10;AADcAAAADwAAAGRycy9kb3ducmV2LnhtbESP3YrCMBSE74V9h3AWvJE19a9INYo/LIjszdZ9gENz&#10;bIvNSW2i7b69EQQvh5n5hlmuO1OJOzWutKxgNIxAEGdWl5wr+Dt9f81BOI+ssbJMCv7JwXr10Vti&#10;om3Lv3RPfS4ChF2CCgrv60RKlxVk0A1tTRy8s20M+iCbXOoG2wA3lRxHUSwNlhwWCqxpV1B2SW9G&#10;wQWpin/S6/a4G2zafTc9y9pJpfqf3WYBwlPn3+FX+6AVTEY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EH/EAAAA3AAAAA8AAAAAAAAAAAAAAAAAmAIAAGRycy9k&#10;b3ducmV2LnhtbFBLBQYAAAAABAAEAPUAAACJAwAAAAA=&#10;" path="m,l,4,5,9e" filled="f" strokeweight="0">
                    <v:path arrowok="t" o:connecttype="custom" o:connectlocs="0,0;0,4;5,9" o:connectangles="0,0,0"/>
                  </v:shape>
                  <v:shape id="Freeform 317" o:spid="_x0000_s1340" style="position:absolute;left:7666;top:3582;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YxcUA&#10;AADcAAAADwAAAGRycy9kb3ducmV2LnhtbESP0WrCQBRE34X+w3ILvtVNVKSkWaUUBG2LVusH3GRv&#10;k9Ds3bC7xvj3XaHg4zAzZ5h8NZhW9OR8Y1lBOklAEJdWN1wpOH2vn55B+ICssbVMCq7kYbV8GOWY&#10;aXvhA/XHUIkIYZ+hgjqELpPSlzUZ9BPbEUfvxzqDIUpXSe3wEuGmldMkWUiDDceFGjt6q6n8PZ6N&#10;gg8b5ocy7c+fxWm3de/s0v1XodT4cXh9ARFoCPfwf3ujFczS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jFxQAAANwAAAAPAAAAAAAAAAAAAAAAAJgCAABkcnMv&#10;ZG93bnJldi54bWxQSwUGAAAAAAQABAD1AAAAigMAAAAA&#10;" path="m,l5,5r,4l10,14e" filled="f" strokeweight="0">
                    <v:path arrowok="t" o:connecttype="custom" o:connectlocs="0,0;5,5;5,9;10,14" o:connectangles="0,0,0,0"/>
                  </v:shape>
                  <v:shape id="Freeform 318" o:spid="_x0000_s1341" style="position:absolute;left:6687;top:1988;width:633;height:1099;visibility:visible;mso-wrap-style:square;v-text-anchor:top" coordsize="633,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zsUA&#10;AADcAAAADwAAAGRycy9kb3ducmV2LnhtbESPQWvCQBSE74L/YXmCt7qxQirRVdQS6CWH2ooeH9ln&#10;EpN9G7JrTP99t1DwOMzMN8x6O5hG9NS5yrKC+SwCQZxbXXGh4PsrfVmCcB5ZY2OZFPyQg+1mPFpj&#10;ou2DP6k/+kIECLsEFZTet4mULi/JoJvZljh4V9sZ9EF2hdQdPgLcNPI1imJpsOKwUGJLh5Ly+ng3&#10;CuKiv13O8anO0uvOpvssWrxntVLTybBbgfA0+Gf4v/2hFSzmb/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3OxQAAANwAAAAPAAAAAAAAAAAAAAAAAJgCAABkcnMv&#10;ZG93bnJldi54bWxQSwUGAAAAAAQABAD1AAAAigMAAAAA&#10;" path="m,l,5,5,9r,5l9,19r,5l14,29r5,4l19,38r5,5l24,48r9,9l33,62r5,5l38,72r5,5l43,81,53,91r,5l57,101r,4l62,110r,5l72,125r,4l77,134r,5l81,144r,5l91,158r,5l96,168r,5l105,182r,5l110,192r,5l115,201r,5l125,216r,5l129,225r,5l134,235r,5l144,249r,5l149,259r,5l153,269r,4l163,283r,5l168,293r,4l173,302r,5l182,317r,4l187,326r,5l197,341r,4l201,350r,5l206,360r,5l216,374r,5l221,384r,5l225,393r,5l235,408r,5l240,417r,5l245,427r,5l254,441r,5l259,451r,5l269,465r,5l273,475r,5l278,485r,4l288,499r,5l293,509r,4l297,518r,5l307,533r,4l312,542r,5l317,552r,5l326,566r,5l331,576r,5l341,590r,5l345,600r,5l350,610r,4l360,624r,5l365,634r,4l369,643r,5l379,658r,4l384,667r,5l389,677r,5l398,691r,5l403,701r,5l413,715r,5l417,725r,5l422,734r,5l432,749r,5l437,758r,5l441,768r,5l451,782r,5l456,792r,5l461,802r,4l470,816r,5l475,826r,4l485,840r,5l489,850r,4l494,859r,5l504,874r,4l509,883r,5l513,893r,5l523,907r,5l528,917r,5l533,926r,5l542,941r,5l547,950r,5l557,965r,5l561,974r,5l566,984r,5l576,998r,5l581,1008r,5l585,1018r,4l595,1032r,5l600,1042r,4l605,1051r,5l614,1066r,4l619,1075r,5l629,1090r,4l633,1099e" filled="f" strokeweight="0">
                    <v:path arrowok="t" o:connecttype="custom" o:connectlocs="5,14;19,33;33,57;43,77;57,101;72,125;81,144;96,168;110,192;125,216;134,235;149,259;163,283;173,302;187,326;201,350;216,374;225,393;240,417;254,441;269,465;278,485;293,509;307,533;317,552;331,576;345,600;360,624;369,643;384,667;398,691;413,715;422,734;437,758;451,782;461,802;475,826;489,850;504,874;513,893;528,917;542,941;557,965;566,984;581,1008;595,1032;605,1051;619,1075;633,1099" o:connectangles="0,0,0,0,0,0,0,0,0,0,0,0,0,0,0,0,0,0,0,0,0,0,0,0,0,0,0,0,0,0,0,0,0,0,0,0,0,0,0,0,0,0,0,0,0,0,0,0,0"/>
                  </v:shape>
                  <v:shape id="Freeform 319" o:spid="_x0000_s1342" style="position:absolute;left:6471;top:1728;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eacMA&#10;AADcAAAADwAAAGRycy9kb3ducmV2LnhtbERPy2rCQBTdF/yH4Ra6Kc0kFYrEjFIERWo2RgsuL5mb&#10;R5u5EzJjkv59Z1Ho8nDe2XY2nRhpcK1lBUkUgyAurW65VnC97F9WIJxH1thZJgU/5GC7WTxkmGo7&#10;8ZnGwtcihLBLUUHjfZ9K6cqGDLrI9sSBq+xg0Ac41FIPOIVw08nXOH6TBlsODQ32tGuo/C7uRsE+&#10;wefjNN1Olaavs/34zPPy4JR6epzf1yA8zf5f/Oc+agXLJKwN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eacMAAADcAAAADwAAAAAAAAAAAAAAAACYAgAAZHJzL2Rv&#10;d25yZXYueG1sUEsFBgAAAAAEAAQA9QAAAIgDAAAAAA==&#10;" path="m,l4,5r,5l14,20r,4l19,29r,5l24,39e" filled="f" strokeweight="0">
                    <v:path arrowok="t" o:connecttype="custom" o:connectlocs="0,0;4,5;4,10;14,20;14,24;19,29;19,34;24,39" o:connectangles="0,0,0,0,0,0,0,0"/>
                  </v:shape>
                  <v:shape id="Freeform 320" o:spid="_x0000_s1343" style="position:absolute;left:6538;top:1844;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WAsYA&#10;AADcAAAADwAAAGRycy9kb3ducmV2LnhtbESP3WoCMRSE7wu+QziCd92s3SK6NUopCIUi1J9iL083&#10;x83i5mRJoq5v3xQKXg4z8w0zX/a2FRfyoXGsYJzlIIgrpxuuFex3q8cpiBCRNbaOScGNAiwXg4c5&#10;ltpdeUOXbaxFgnAoUYGJsSulDJUhiyFzHXHyjs5bjEn6WmqP1wS3rXzK84m02HBaMNjRm6HqtD1b&#10;BT+b9cFMbofvr2L17D9m61C4z6DUaNi/voCI1Md7+L/9rhUU4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GWAsYAAADcAAAADwAAAAAAAAAAAAAAAACYAgAAZHJz&#10;L2Rvd25yZXYueG1sUEsFBgAAAAAEAAQA9QAAAIsDAAAAAA==&#10;" path="m,l5,5r,4l14,19r,5l19,29r,4l24,38r,5l33,53r,4l38,62r,5l43,72r,5l48,81e" filled="f" strokeweight="0">
                    <v:path arrowok="t" o:connecttype="custom" o:connectlocs="0,0;5,5;5,9;14,19;14,24;19,29;19,33;24,38;24,43;33,53;33,57;38,62;38,67;43,72;43,77;48,81" o:connectangles="0,0,0,0,0,0,0,0,0,0,0,0,0,0,0,0"/>
                  </v:shape>
                  <v:shape id="Freeform 321" o:spid="_x0000_s1344" style="position:absolute;left:6658;top:2050;width:562;height:975;visibility:visible;mso-wrap-style:square;v-text-anchor:top" coordsize="56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rScMA&#10;AADcAAAADwAAAGRycy9kb3ducmV2LnhtbERPS2rDMBDdF3IHMYXuGrkuuIkbJZjSkJJFQ+wcYLDG&#10;H2qNHEuxndtXi0KXj/ff7GbTiZEG11pW8LKMQBCXVrdcK7gU++cVCOeRNXaWScGdHOy2i4cNptpO&#10;fKYx97UIIexSVNB436dSurIhg25pe+LAVXYw6AMcaqkHnEK46WQcRYk02HJoaLCnj4bKn/xmFHwe&#10;puQ7Xh/fjlF1WheZTKpTf1Xq6XHO3kF4mv2/+M/9pRW8xm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7rScMAAADcAAAADwAAAAAAAAAAAAAAAACYAgAAZHJzL2Rv&#10;d25yZXYueG1sUEsFBgAAAAAEAAQA9QAAAIgDAAAAAA==&#10;" path="m,l5,5r,5l10,15r,4l19,29r,5l24,39r,4l29,48r,5l38,63r,4l43,72r,5l48,82r,5l58,96r,5l62,106r,5l72,120r,5l77,130r,5l82,139r,5l91,154r,5l96,163r,5l101,173r,5l110,187r,5l115,197r,5l120,207r,4l130,221r,5l134,231r,4l144,245r,5l149,255r,4l154,264r,5l163,279r,4l168,288r,5l173,298r,5l182,312r,5l187,322r,5l197,336r,5l202,346r,5l206,355r,5l216,370r,5l221,379r,5l226,389r,5l235,403r,5l240,413r,5l250,427r,5l254,437r,5l259,447r,4l269,461r,5l274,471r,4l278,480r,5l288,495r,4l293,504r,5l298,514r,5l307,528r,5l312,538r,5l322,552r,5l326,562r,5l331,572r,4l341,586r,5l346,596r,4l350,605r,5l360,620r,4l365,629r,5l374,644r,4l379,653r,5l384,663r,5l394,677r,5l398,687r,5l403,696r,5l413,711r,5l418,720r,5l422,730r,5l432,744r,5l437,754r,5l446,768r,5l451,778r,5l456,788r,4l466,802r,5l470,812r,4l475,821r,5l485,836r,4l490,845r,5l499,860r,4l504,869r,5l509,879r,5l518,893r,5l523,903r,5l528,912r,5l538,927r,5l542,936r,5l552,951r,5l557,960r,5l562,970r,5e" filled="f" strokeweight="0">
                    <v:path arrowok="t" o:connecttype="custom" o:connectlocs="5,10;19,29;24,43;38,63;43,77;58,96;62,111;77,130;82,144;96,163;101,178;115,197;120,211;134,231;144,250;154,264;163,283;173,298;182,317;197,336;202,351;216,370;221,384;235,403;240,418;254,437;259,451;274,471;278,485;293,504;298,519;312,538;322,557;331,572;341,591;350,605;360,624;374,644;379,658;394,677;398,692;413,711;418,725;432,744;437,759;451,778;456,792;470,812;475,826;490,845;499,864;509,879;518,898;528,912;538,932;552,951;557,965" o:connectangles="0,0,0,0,0,0,0,0,0,0,0,0,0,0,0,0,0,0,0,0,0,0,0,0,0,0,0,0,0,0,0,0,0,0,0,0,0,0,0,0,0,0,0,0,0,0,0,0,0,0,0,0,0,0,0,0,0"/>
                  </v:shape>
                  <v:shape id="Freeform 322" o:spid="_x0000_s1345" style="position:absolute;left:6250;top:1455;width:62;height:110;visibility:visible;mso-wrap-style:square;v-text-anchor:top" coordsize="6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UMsUA&#10;AADcAAAADwAAAGRycy9kb3ducmV2LnhtbESPzW7CMBCE75V4B2uReitOgqAo4ESoohUXDqV9gCVe&#10;8ut1iF2Svn1dqVKPo5n5RrPLJ9OJOw2utqwgXkQgiAuray4VfH68Pm1AOI+ssbNMCr7JQZ7NHnaY&#10;ajvyO93PvhQBwi5FBZX3fSqlKyoy6Ba2Jw7e1Q4GfZBDKfWAY4CbTiZRtJYGaw4LFfb0UlHRnr+M&#10;gtPz7XA5rOqmWdKqXb8dy+nUjUo9zqf9FoSnyf+H/9pHrWCZxP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tQyxQAAANwAAAAPAAAAAAAAAAAAAAAAAJgCAABkcnMv&#10;ZG93bnJldi54bWxQSwUGAAAAAAQABAD1AAAAigMAAAAA&#10;" path="m,l5,5r,4l9,14r,5l19,29r,4l24,38r,5l29,48r,5l38,62r,5l43,72r,5l53,86r,5l57,96r,5l62,105r,5e" filled="f" strokeweight="0">
                    <v:path arrowok="t" o:connecttype="custom" o:connectlocs="0,0;5,5;5,9;9,14;9,19;19,29;19,33;24,38;24,43;29,48;29,53;38,62;38,67;43,72;43,77;53,86;53,91;57,96;57,101;62,105;62,110" o:connectangles="0,0,0,0,0,0,0,0,0,0,0,0,0,0,0,0,0,0,0,0,0"/>
                  </v:shape>
                  <v:shape id="Freeform 323" o:spid="_x0000_s1346" style="position:absolute;left:6413;top:1733;width:154;height:269;visibility:visible;mso-wrap-style:square;v-text-anchor:top" coordsize="1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n08UA&#10;AADcAAAADwAAAGRycy9kb3ducmV2LnhtbESPT2sCMRTE7wW/Q3hCbzVrClK2xkUUS3sStYvX183r&#10;/nHzsmyibv30plDocZiZ3zDzbLCtuFDva8cappMEBHHhTM2lhs/D5ukFhA/IBlvHpOGHPGSL0cMc&#10;U+OuvKPLPpQiQtinqKEKoUul9EVFFv3EdcTR+3a9xRBlX0rT4zXCbStVksykxZrjQoUdrSoqTvuz&#10;1fB27Bp1+xo+TF6o49adm5y2a60fx8PyFUSgIfyH/9rvRsOzUv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fTxQAAANwAAAAPAAAAAAAAAAAAAAAAAJgCAABkcnMv&#10;ZG93bnJldi54bWxQSwUGAAAAAAQABAD1AAAAigMAAAAA&#10;" path="m,l,5r5,5l5,15r5,4l14,24r,5l19,34r,5l24,43r,5l34,58r,5l38,67r,5l48,82r,5l53,91r,5l58,101r,5l67,116r,4l72,125r,5l77,135r,5l86,149r,5l91,159r,5l96,168r,5l106,183r,5l110,192r,5l120,207r,5l125,216r,5l130,226r,5l139,240r,5l144,250r,5l149,260r,4l154,269e" filled="f" strokeweight="0">
                    <v:path arrowok="t" o:connecttype="custom" o:connectlocs="0,0;0,5;5,10;5,15;10,19;14,24;14,29;19,34;19,39;24,43;24,48;34,58;34,63;38,67;38,72;48,82;48,87;53,91;53,96;58,101;58,106;67,116;67,120;72,125;72,130;77,135;77,140;86,149;86,154;91,159;91,164;96,168;96,173;106,183;106,188;110,192;110,197;120,207;120,212;125,216;125,221;130,226;130,231;139,240;139,245;144,250;144,255;149,260;149,264;154,269" o:connectangles="0,0,0,0,0,0,0,0,0,0,0,0,0,0,0,0,0,0,0,0,0,0,0,0,0,0,0,0,0,0,0,0,0,0,0,0,0,0,0,0,0,0,0,0,0,0,0,0,0,0"/>
                  </v:shape>
                  <v:shape id="Freeform 324" o:spid="_x0000_s1347" style="position:absolute;left:6615;top:2089;width:278;height:475;visibility:visible;mso-wrap-style:square;v-text-anchor:top" coordsize="27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s78UA&#10;AADcAAAADwAAAGRycy9kb3ducmV2LnhtbESPzYrCQBCE78K+w9AL3nSyKu4SHUUEQVAQ4x7WW5Pp&#10;/LCZnpCZaPL2jiB4LKrrq67lujOVuFHjSssKvsYRCOLU6pJzBb+X3egHhPPIGivLpKAnB+vVx2CJ&#10;sbZ3PtMt8bkIEHYxKii8r2MpXVqQQTe2NXHwMtsY9EE2udQN3gPcVHISRXNpsOTQUGBN24LS/6Q1&#10;4Y289fPrrO+z8uj+vg+ZbPebk1LDz26zAOGp8+/jV3qvFUwnU3iOCQS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SzvxQAAANwAAAAPAAAAAAAAAAAAAAAAAJgCAABkcnMv&#10;ZG93bnJldi54bWxQSwUGAAAAAAQABAD1AAAAigMAAAAA&#10;" path="m,l9,9r,5l14,19r,5l24,33r,5l28,43r,5l33,52r,5l43,67r,5l48,76r,5l53,86r,5l62,100r,5l67,110r,5l77,124r,5l81,134r,5l86,144r,4l96,158r,5l101,168r,4l105,177r,5l115,192r,4l120,201r,5l129,216r,4l134,225r,5l139,235r,5l149,249r,5l153,259r,5l158,268r,5l168,283r,5l173,292r,5l182,307r,5l187,316r,5l192,326r,5l201,340r,5l206,350r,5l211,360r,4l221,374r,5l225,384r,4l235,398r,5l240,408r,4l245,417r,5l254,432r,4l259,441r,5l264,451r,5l273,465r,5l278,475e" filled="f" strokeweight="0">
                    <v:path arrowok="t" o:connecttype="custom" o:connectlocs="9,9;14,19;24,33;28,43;33,52;43,67;48,76;53,86;62,100;67,110;77,124;81,134;86,144;96,158;101,168;105,177;115,192;120,201;129,216;134,225;139,235;149,249;153,259;158,268;168,283;173,292;182,307;187,316;192,326;201,340;206,350;211,360;221,374;225,384;235,398;240,408;245,417;254,432;259,441;264,451;273,465;278,475" o:connectangles="0,0,0,0,0,0,0,0,0,0,0,0,0,0,0,0,0,0,0,0,0,0,0,0,0,0,0,0,0,0,0,0,0,0,0,0,0,0,0,0,0,0"/>
                  </v:shape>
                  <v:shape id="Freeform 325" o:spid="_x0000_s1348" style="position:absolute;left:6898;top:2574;width:115;height:196;visibility:visible;mso-wrap-style:square;v-text-anchor:top" coordsize="11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gRMQA&#10;AADcAAAADwAAAGRycy9kb3ducmV2LnhtbESPQWvCQBSE74L/YXmCN7MxFimpq4ggeBCrtrTXR/Y1&#10;Cc2+TXZXjf++WxA8DjPzDbNY9aYRV3K+tqxgmqQgiAuray4VfH5sJ68gfEDW2FgmBXfysFoOBwvM&#10;tb3xia7nUIoIYZ+jgiqENpfSFxUZ9IltiaP3Y53BEKUrpXZ4i3DTyCxN59JgzXGhwpY2FRW/54uJ&#10;lK44HN/Tzn19b7PucsA5Hveo1HjUr99ABOrDM/xo77SCWfYC/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ETEAAAA3AAAAA8AAAAAAAAAAAAAAAAAmAIAAGRycy9k&#10;b3ducmV2LnhtbFBLBQYAAAAABAAEAPUAAACJAwAAAAA=&#10;" path="m,l5,4r,5l10,14r,5l14,24r,4l24,38r,5l29,48r,4l34,57r,5l43,72r,4l48,81r,5l58,96r,4l62,105r,5l67,115r,5l77,129r,5l82,139r,5l86,148r,5l96,163r,5l101,172r,5l106,182r,5l115,196e" filled="f" strokeweight="0">
                    <v:path arrowok="t" o:connecttype="custom" o:connectlocs="0,0;5,4;5,9;10,14;10,19;14,24;14,28;24,38;24,43;29,48;29,52;34,57;34,62;43,72;43,76;48,81;48,86;58,96;58,100;62,105;62,110;67,115;67,120;77,129;77,134;82,139;82,144;86,148;86,153;96,163;96,168;101,172;101,177;106,182;106,187;115,196" o:connectangles="0,0,0,0,0,0,0,0,0,0,0,0,0,0,0,0,0,0,0,0,0,0,0,0,0,0,0,0,0,0,0,0,0,0,0,0"/>
                  </v:shape>
                  <v:shape id="Freeform 326" o:spid="_x0000_s1349" style="position:absolute;left:7080;top:2886;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oOsIA&#10;AADcAAAADwAAAGRycy9kb3ducmV2LnhtbESPQWsCMRSE7wX/Q3iCt5q4tlK2RpGiYA8edPX+2Lzu&#10;Lt28LEmq8d+bQqHHYWa+YZbrZHtxJR86xxpmUwWCuHam40bDudo9v4EIEdlg75g03CnAejV6WmJp&#10;3I2PdD3FRmQIhxI1tDEOpZShbslimLqBOHtfzluMWfpGGo+3DLe9LJRaSIsd54UWB/poqf4+/VgN&#10;W1thcfCXz/Qy7w5OHU2lUtR6Mk6bdxCRUvwP/7X3RsO8eIXf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ig6wgAAANwAAAAPAAAAAAAAAAAAAAAAAJgCAABkcnMvZG93&#10;bnJldi54bWxQSwUGAAAAAAQABAD1AAAAhwMAAAAA&#10;" path="m,l,4,5,9r,5l10,19r,5l15,28r5,5l20,38r4,5l24,48r5,4l29,57,39,67r,5l44,76r,5l53,91r,5l58,100r,5l63,110r,5l72,124r,5l77,134e" filled="f" strokeweight="0">
                    <v:path arrowok="t" o:connecttype="custom" o:connectlocs="0,0;0,4;5,9;5,14;10,19;10,24;15,28;20,33;20,38;24,43;24,48;29,52;29,57;39,67;39,72;44,76;44,81;53,91;53,96;58,100;58,105;63,110;63,115;72,124;72,129;77,134" o:connectangles="0,0,0,0,0,0,0,0,0,0,0,0,0,0,0,0,0,0,0,0,0,0,0,0,0,0"/>
                  </v:shape>
                  <v:shape id="Freeform 327" o:spid="_x0000_s1350" style="position:absolute;left:6178;top:1440;width:134;height:231;visibility:visible;mso-wrap-style:square;v-text-anchor:top" coordsize="13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PzMQA&#10;AADcAAAADwAAAGRycy9kb3ducmV2LnhtbESPQWsCMRSE7wX/Q3hCbzWrhaVdjSIWoT2IrFbPz83r&#10;7tLNy5KkbvrvG6HgcZiZb5jFKppOXMn51rKC6SQDQVxZ3XKt4PO4fXoB4QOyxs4yKfglD6vl6GGB&#10;hbYDl3Q9hFokCPsCFTQh9IWUvmrIoJ/Ynjh5X9YZDEm6WmqHQ4KbTs6yLJcGW04LDfa0aaj6PvwY&#10;BXZ4dWU877aXN1q3+e5U7sNHVOpxHNdzEIFiuIf/2+9awfMsh9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D8zEAAAA3AAAAA8AAAAAAAAAAAAAAAAAmAIAAGRycy9k&#10;b3ducmV2LnhtbFBLBQYAAAAABAAEAPUAAACJAwAAAAA=&#10;" path="m,l5,5r,5l14,20r,4l19,29r,5l29,44r,4l33,53r,5l38,63r,5l48,77r,5l53,87r,5l57,96r,5l67,111r,5l72,120r,5l77,130r,5l86,144r,5l91,154r,5l101,168r,5l105,178r,5l110,188r,4l120,202r,5l125,212r,4l129,221r,5l134,231e" filled="f" strokeweight="0">
                    <v:path arrowok="t" o:connecttype="custom" o:connectlocs="0,0;5,5;5,10;14,20;14,24;19,29;19,34;29,44;29,48;33,53;33,58;38,63;38,68;48,77;48,82;53,87;53,92;57,96;57,101;67,111;67,116;72,120;72,125;77,130;77,135;86,144;86,149;91,154;91,159;101,168;101,173;105,178;105,183;110,188;110,192;120,202;120,207;125,212;125,216;129,221;129,226;134,231" o:connectangles="0,0,0,0,0,0,0,0,0,0,0,0,0,0,0,0,0,0,0,0,0,0,0,0,0,0,0,0,0,0,0,0,0,0,0,0,0,0,0,0,0,0"/>
                  </v:shape>
                  <v:shape id="Freeform 328" o:spid="_x0000_s1351" style="position:absolute;left:6317;top:1680;width:226;height:389;visibility:visible;mso-wrap-style:square;v-text-anchor:top" coordsize="22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Bf8cA&#10;AADcAAAADwAAAGRycy9kb3ducmV2LnhtbESPQWsCMRSE74X+h/AKXkrNVqWV1ShaqRSkYG2hPT42&#10;z93FzUtIUnf115uC0OMwM98w03lnGnEkH2rLCh77GQjiwuqaSwVfn68PYxAhImtsLJOCEwWYz25v&#10;pphr2/IHHXexFAnCIUcFVYwulzIUFRkMfeuIk7e33mBM0pdSe2wT3DRykGVP0mDNaaFCRy8VFYfd&#10;r1GwWTftz3i79Mv71XaUnR1v3t23Ur27bjEBEamL/+Fr+00rGA6e4e9MO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YAX/HAAAA3AAAAA8AAAAAAAAAAAAAAAAAmAIAAGRy&#10;cy9kb3ducmV2LnhtbFBLBQYAAAAABAAEAPUAAACMAwAAAAA=&#10;" path="m,l5,5r,5l14,20r,4l19,29r,5l24,39r,5l34,53r,5l38,63r,5l43,72r,5l53,87r,5l58,96r,5l62,106r,5l72,120r,5l77,130r,5l86,144r,5l91,154r,5l96,164r,5l106,178r,5l110,188r,5l115,197r,5l125,212r,5l130,221r,5l139,236r,5l144,245r,5l149,255r,5l158,269r,5l163,279r,5l168,289r,4l178,303r,5l182,313r,4l192,327r,5l197,337r,4l202,346r,5l211,361r,4l216,370r,5l221,380r,5l226,389e" filled="f" strokeweight="0">
                    <v:path arrowok="t" o:connecttype="custom" o:connectlocs="5,5;14,20;19,29;24,39;34,53;38,63;43,72;53,87;58,96;62,106;72,120;77,130;86,144;91,154;96,164;106,178;110,188;115,197;125,212;130,221;139,236;144,245;149,255;158,269;163,279;168,289;178,303;182,313;192,327;197,337;202,346;211,361;216,370;221,380;226,389" o:connectangles="0,0,0,0,0,0,0,0,0,0,0,0,0,0,0,0,0,0,0,0,0,0,0,0,0,0,0,0,0,0,0,0,0,0,0"/>
                  </v:shape>
                  <v:shape id="Freeform 329" o:spid="_x0000_s1352" style="position:absolute;left:6576;top:2127;width:240;height:413;visibility:visible;mso-wrap-style:square;v-text-anchor:top" coordsize="24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Q2MIA&#10;AADcAAAADwAAAGRycy9kb3ducmV2LnhtbERPz2vCMBS+D/wfwhO8zVSFUjujjKJjB8FVPXh8NG9t&#10;Z/NSkky7/94chB0/vt+rzWA6cSPnW8sKZtMEBHFldcu1gvNp95qB8AFZY2eZFPyRh8169LLCXNs7&#10;l3Q7hlrEEPY5KmhC6HMpfdWQQT+1PXHkvq0zGCJ0tdQO7zHcdHKeJKk02HJsaLCnoqHqevw1Cort&#10;8nJxKSXl10daXGeHfZn9ZEpNxsP7G4hAQ/gXP92fWsFiH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FDYwgAAANwAAAAPAAAAAAAAAAAAAAAAAJgCAABkcnMvZG93&#10;bnJldi54bWxQSwUGAAAAAAQABAD1AAAAhwMAAAAA&#10;" path="m,l5,5r,5l10,14r,5l15,24r,5l24,38r,5l29,48r,5l34,58r,4l43,72r,5l48,82r,4l58,96r,5l63,106r,4l67,115r,5l77,130r,4l82,139r,5l87,149r,5l96,163r,5l101,173r,5l106,182r,5l116,197r,5l120,206r,5l130,221r,5l135,230r,5l140,240r,5l149,254r,5l154,264r,5l159,274r,4l168,288r,5l173,298r,4l183,312r,5l188,322r,4l192,331r,5l202,346r,4l207,355r,5l212,365r,5l221,379r,5l226,389r,5l236,403r,5l240,413e" filled="f" strokeweight="0">
                    <v:path arrowok="t" o:connecttype="custom" o:connectlocs="5,5;10,14;15,24;24,38;29,48;34,58;43,72;48,82;58,96;63,106;67,115;77,130;82,139;87,149;96,163;101,173;106,182;116,197;120,206;130,221;135,230;140,240;149,254;154,264;159,274;168,288;173,298;183,312;188,322;192,331;202,346;207,355;212,365;221,379;226,389;236,403;240,413" o:connectangles="0,0,0,0,0,0,0,0,0,0,0,0,0,0,0,0,0,0,0,0,0,0,0,0,0,0,0,0,0,0,0,0,0,0,0,0,0"/>
                  </v:shape>
                  <v:shape id="Freeform 330" o:spid="_x0000_s1353" style="position:absolute;left:6888;top:267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uK8YA&#10;AADcAAAADwAAAGRycy9kb3ducmV2LnhtbESPQWvCQBSE70L/w/IKvUiz6RbEpllFhIJUL5pC6e2R&#10;fU1Cs29jdo3pv3cFweMwM98w+XK0rRio941jDS9JCoK4dKbhSsNX8fE8B+EDssHWMWn4Jw/LxcMk&#10;x8y4M+9pOIRKRAj7DDXUIXSZlL6syaJPXEccvV/XWwxR9pU0PZ4j3LZSpelMWmw4LtTY0bqm8u9w&#10;sho+tz+FOW7Xs5VSxfTbTO1xJ5XWT4/j6h1EoDHcw7f2xmh4VW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uuK8YAAADcAAAADwAAAAAAAAAAAAAAAACYAgAAZHJz&#10;L2Rvd25yZXYueG1sUEsFBgAAAAAEAAQA9QAAAIsDAAAAAA==&#10;" path="m,l5,4r,5l15,19r,5l20,28r,5l24,38r,5l34,52r,5l39,62r,5l48,76r,5l53,86r,5e" filled="f" strokeweight="0">
                    <v:path arrowok="t" o:connecttype="custom" o:connectlocs="0,0;5,4;5,9;15,19;15,24;20,28;20,33;24,38;24,43;34,52;34,57;39,62;39,67;48,76;48,81;53,86;53,91" o:connectangles="0,0,0,0,0,0,0,0,0,0,0,0,0,0,0,0,0"/>
                  </v:shape>
                  <v:shape id="Freeform 331" o:spid="_x0000_s1354" style="position:absolute;left:7042;top:293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6XsEA&#10;AADcAAAADwAAAGRycy9kb3ducmV2LnhtbERPXWvCMBR9F/wP4Q72puksjFFNiwiCDITp1OdLc9eW&#10;NTc1SW3275eHwR4P53tTRdOLBznfWVbwssxAENdWd9wouHzuF28gfEDW2FsmBT/koSrnsw0W2k58&#10;osc5NCKFsC9QQRvCUEjp65YM+qUdiBP3ZZ3BkKBrpHY4pXDTy1WWvUqDHaeGFgfatVR/n0ejoLnl&#10;8RaPozvc5Xs+fpyO03UKSj0/xe0aRKAY/sV/7oNWkOdpfj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el7BAAAA3AAAAA8AAAAAAAAAAAAAAAAAmAIAAGRycy9kb3du&#10;cmV2LnhtbFBLBQYAAAAABAAEAPUAAACGAwAAAAA=&#10;" path="m,l5,4r,5l10,14r,5l19,28r,5l24,38r,5l29,48r,4l38,62r,5l43,72r,4l48,81r,5l58,96e" filled="f" strokeweight="0">
                    <v:path arrowok="t" o:connecttype="custom" o:connectlocs="0,0;5,4;5,9;10,14;10,19;19,28;19,33;24,38;24,43;29,48;29,52;38,62;38,67;43,72;43,76;48,81;48,86;58,96" o:connectangles="0,0,0,0,0,0,0,0,0,0,0,0,0,0,0,0,0,0"/>
                  </v:shape>
                  <v:shape id="Freeform 332" o:spid="_x0000_s1355" style="position:absolute;left:6120;top:1440;width:389;height:677;visibility:visible;mso-wrap-style:square;v-text-anchor:top" coordsize="38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IfMIA&#10;AADcAAAADwAAAGRycy9kb3ducmV2LnhtbESPQWsCMRSE74L/ITzBm2atUGQ1igoF0UOtCl4fm+dm&#10;dfOyJFG3/74RhB6HmfmGmS1aW4sH+VA5VjAaZiCIC6crLhWcjl+DCYgQkTXWjknBLwVYzLudGeba&#10;PfmHHodYigThkKMCE2OTSxkKQxbD0DXEybs4bzEm6UupPT4T3NbyI8s+pcWK04LBhtaGitvhbhXs&#10;V5O9LOT57mO2a75vdN0af1Wq32uXUxCR2vgffrc3WsF4PILX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sh8wgAAANwAAAAPAAAAAAAAAAAAAAAAAJgCAABkcnMvZG93&#10;bnJldi54bWxQSwUGAAAAAAQABAD1AAAAhwMAAAAA&#10;" path="m,l,5r5,5l5,15r5,5l10,24r5,5l19,34r,5l24,44r,4l29,53r,5l39,68r,4l43,77r,5l53,92r,4l58,101r,5l63,111r,5l72,125r,5l77,135r,5l82,144r,5l91,159r,5l96,168r,5l101,178r,5l111,192r,5l115,202r,5l125,216r,5l130,226r,5l135,236r,4l144,250r,5l149,260r,4l154,269r,5l163,284r,4l168,293r,5l173,303r,5l183,317r,5l187,327r,5l197,341r,5l202,351r,5l207,360r,5l216,375r,5l221,384r,5l226,394r,5l235,409r,4l240,418r,5l245,428r,5l255,442r,5l259,452r,5l269,466r,5l274,476r,5l279,485r,5l288,500r,5l293,509r,5l298,519r,5l307,533r,5l312,543r,5l317,553r,4l327,567r,5l331,577r,4l341,591r,5l346,601r,4l351,610r,5l360,625r,4l365,634r,5l370,644r,5l379,658r,5l384,668r,5l389,677e" filled="f" strokeweight="0">
                    <v:path arrowok="t" o:connecttype="custom" o:connectlocs="0,5;5,15;10,24;19,34;24,44;29,53;39,68;43,77;53,92;58,101;63,111;72,125;77,135;82,144;91,159;96,168;101,178;111,192;115,202;125,216;130,226;135,236;144,250;149,260;154,269;163,284;168,293;173,303;183,317;187,327;197,341;202,351;207,360;216,375;221,384;226,394;235,409;240,418;245,428;255,442;259,452;269,466;274,476;279,485;288,500;293,509;298,519;307,533;312,543;317,553;327,567;331,577;341,591;346,601;351,610;360,625;365,634;370,644;379,658;384,668;389,677" o:connectangles="0,0,0,0,0,0,0,0,0,0,0,0,0,0,0,0,0,0,0,0,0,0,0,0,0,0,0,0,0,0,0,0,0,0,0,0,0,0,0,0,0,0,0,0,0,0,0,0,0,0,0,0,0,0,0,0,0,0,0,0,0"/>
                  </v:shape>
                  <v:shape id="Freeform 333" o:spid="_x0000_s1356" style="position:absolute;left:6533;top:2161;width:211;height:369;visibility:visible;mso-wrap-style:square;v-text-anchor:top" coordsize="21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wUcQA&#10;AADcAAAADwAAAGRycy9kb3ducmV2LnhtbESPT2sCMRTE7wW/Q3hCbzXrbml1NYoIBWlP9Q9eH8lz&#10;d3Hzsm6ixm/fFAo9DjPzG2a+jLYVN+p941jBeJSBINbONFwp2O8+XiYgfEA22DomBQ/ysFwMnuZY&#10;Gnfnb7ptQyUShH2JCuoQulJKr2uy6EeuI07eyfUWQ5J9JU2P9wS3rcyz7E1abDgt1NjRuiZ93l6t&#10;gvj6dbwc7Pv08Ol3uog6j9eVVep5GFczEIFi+A//tTdGQVH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sFHEAAAA3AAAAA8AAAAAAAAAAAAAAAAAmAIAAGRycy9k&#10;b3ducmV2LnhtbFBLBQYAAAAABAAEAPUAAACJAwAAAAA=&#10;" path="m,l5,4r,5l10,14r,5l19,28r,5l24,38r,5l29,48r,4l38,62r,5l43,72r,4l48,81r,5l58,96r,4l62,105r,5l72,120r,4l77,129r,5l82,139r,5l91,153r,5l96,163r,5l101,172r,5l110,187r,5l115,196r,5l120,206r,5l130,220r,5l135,230r,5l139,240r,4l149,254r,5l154,264r,4l163,278r,5l168,288r,4l173,297r,5l183,312r,4l187,321r,5l192,331r,5l202,345r,5l207,355r,5l211,364r,5e" filled="f" strokeweight="0">
                    <v:path arrowok="t" o:connecttype="custom" o:connectlocs="5,4;10,14;19,28;24,38;29,48;38,62;43,72;48,81;58,96;62,105;72,120;77,129;82,139;91,153;96,163;101,172;110,187;115,196;120,206;130,220;135,230;139,240;149,254;154,264;163,278;168,288;173,297;183,312;187,321;192,331;202,345;207,355;211,364" o:connectangles="0,0,0,0,0,0,0,0,0,0,0,0,0,0,0,0,0,0,0,0,0,0,0,0,0,0,0,0,0,0,0,0,0"/>
                  </v:shape>
                  <v:shape id="Freeform 334" o:spid="_x0000_s1357" style="position:absolute;left:6874;top:2751;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iMEA&#10;AADcAAAADwAAAGRycy9kb3ducmV2LnhtbESPQYvCMBSE78L+h/AWvGm6FlSqadlVFI9alz0/mmdb&#10;tnkpTdTqrzeC4HGYmW+YZdabRlyoc7VlBV/jCARxYXXNpYLf42Y0B+E8ssbGMim4kYMs/RgsMdH2&#10;yge65L4UAcIuQQWV920ipSsqMujGtiUO3sl2Bn2QXSl1h9cAN42cRNFUGqw5LFTY0qqi4j8/GwX7&#10;qSP70xrybn3YNn9yvZ3pu1LDz/57AcJT79/hV3unFcRxDM8z4Qj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c4jBAAAA3AAAAA8AAAAAAAAAAAAAAAAAmAIAAGRycy9kb3du&#10;cmV2LnhtbFBLBQYAAAAABAAEAPUAAACGAwAAAAA=&#10;" path="m,l5,5r,5l10,15r,4l14,24r,5l24,39r,4l29,48e" filled="f" strokeweight="0">
                    <v:path arrowok="t" o:connecttype="custom" o:connectlocs="0,0;5,5;5,10;10,15;10,19;14,24;14,29;24,39;24,43;29,48" o:connectangles="0,0,0,0,0,0,0,0,0,0"/>
                  </v:shape>
                  <v:shape id="Freeform 335" o:spid="_x0000_s1358" style="position:absolute;left:7004;top:2972;width:28;height:53;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MsUA&#10;AADcAAAADwAAAGRycy9kb3ducmV2LnhtbESPzWrDMBCE74W8g9hCL6WWXZeQulFMCATSi0vTPMBi&#10;rX9aa2UsxbHfPioEchxm5htmnU+mEyMNrrWsIIliEMSl1S3XCk4/+5cVCOeRNXaWScFMDvLN4mGN&#10;mbYX/qbx6GsRIOwyVNB432dSurIhgy6yPXHwKjsY9EEOtdQDXgLcdPI1jpfSYMthocGedg2Vf8ez&#10;UfD5/HWi4t2vihpnNy+Tcc+/lVJPj9P2A4Snyd/Dt/ZBK0jTN/g/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foyxQAAANwAAAAPAAAAAAAAAAAAAAAAAJgCAABkcnMv&#10;ZG93bnJldi54bWxQSwUGAAAAAAQABAD1AAAAigMAAAAA&#10;" path="m,l,5r4,5l4,14r5,5l9,24r5,5l19,34r,4l24,43r,5l28,53e" filled="f" strokeweight="0">
                    <v:path arrowok="t" o:connecttype="custom" o:connectlocs="0,0;0,5;4,10;4,14;9,19;9,24;14,29;19,34;19,38;24,43;24,48;28,53" o:connectangles="0,0,0,0,0,0,0,0,0,0,0,0"/>
                  </v:shape>
                  <v:shape id="Freeform 336" o:spid="_x0000_s1359" style="position:absolute;left:6058;top:1440;width:417;height:725;visibility:visible;mso-wrap-style:square;v-text-anchor:top" coordsize="4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t0cQA&#10;AADcAAAADwAAAGRycy9kb3ducmV2LnhtbESPS2sCMRSF94L/IVzBnWZUWnRqFBEq3RTqq93eJteZ&#10;wcnNdBJ19NcboeDycB4fZzpvbCnOVPvCsYJBPwFBrJ0pOFOw2773xiB8QDZYOiYFV/Iwn7VbU0yN&#10;u/CazpuQiTjCPkUFeQhVKqXXOVn0fVcRR+/gaoshyjqTpsZLHLelHCbJq7RYcCTkWNEyJ33cnOyD&#10;+73/+fyaLH5v8m91vW01Dk5aqW6nWbyBCNSEZ/i//WEUjEYv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rdHEAAAA3AAAAA8AAAAAAAAAAAAAAAAAmAIAAGRycy9k&#10;b3ducmV2LnhtbFBLBQYAAAAABAAEAPUAAACJAwAAAAA=&#10;" path="m,l5,5r,5l9,15r,5l14,24r,5l24,39r,5l29,48r,5l33,58r,5l43,72r,5l48,82r,5l57,96r,5l62,106r,5l67,116r,4l77,130r,5l81,140r,4l86,149r,5l96,164r,4l101,173r,5l105,183r,5l115,197r,5l120,207r,5l129,221r,5l134,231r,5l139,240r,5l149,255r,5l153,264r,5l158,274r,5l168,288r,5l173,298r,5l182,312r,5l187,322r,5l192,332r,4l201,346r,5l206,356r,4l211,365r,5l221,380r,4l225,389r,5l230,399r,5l240,413r,5l245,423r,5l254,437r,5l259,447r,5l264,457r,4l273,471r,5l278,481r,4l283,490r,5l293,505r,4l297,514r,5l307,529r,4l312,538r,5l317,548r,5l326,562r,5l331,572r,5l336,581r,5l345,596r,5l350,605r,5l360,620r,5l365,629r,5l369,639r,5l379,653r,5l384,663r,5l389,673r,4l398,687r,5l403,697r,4l408,706r,5l417,721r,4e" filled="f" strokeweight="0">
                    <v:path arrowok="t" o:connecttype="custom" o:connectlocs="5,10;14,24;24,44;33,58;43,77;57,96;62,111;77,130;81,144;96,164;101,178;115,197;120,212;134,231;139,245;153,264;158,279;173,298;182,317;192,332;201,351;211,365;221,384;230,399;240,418;254,437;259,452;273,471;278,485;293,505;297,519;312,538;317,553;331,572;336,586;350,605;360,625;369,639;379,658;389,673;398,692;408,706;417,725" o:connectangles="0,0,0,0,0,0,0,0,0,0,0,0,0,0,0,0,0,0,0,0,0,0,0,0,0,0,0,0,0,0,0,0,0,0,0,0,0,0,0,0,0,0,0"/>
                  </v:shape>
                  <v:shape id="Freeform 337" o:spid="_x0000_s1360" style="position:absolute;left:6495;top:2199;width:201;height:346;visibility:visible;mso-wrap-style:square;v-text-anchor:top" coordsize="2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CS8YA&#10;AADcAAAADwAAAGRycy9kb3ducmV2LnhtbESPT2vCQBTE70K/w/IKvelGU6REN0FKWwRP/qHE2zP7&#10;TNJm36bZNabfvisUPA4z8xtmmQ2mET11rrasYDqJQBAXVtdcKjjs38cvIJxH1thYJgW/5CBLH0ZL&#10;TLS98pb6nS9FgLBLUEHlfZtI6YqKDLqJbYmDd7adQR9kV0rd4TXATSNnUTSXBmsOCxW29FpR8b27&#10;GAU/s+fPjxMOxQHjvNy81ev+65gr9fQ4rBYgPA3+Hv5vr7WCOJ7D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CS8YAAADcAAAADwAAAAAAAAAAAAAAAACYAgAAZHJz&#10;L2Rvd25yZXYueG1sUEsFBgAAAAAEAAQA9QAAAIsDAAAAAA==&#10;" path="m,l4,5r,5l14,19r,5l19,29r,5l24,38r,5l33,53r,5l38,62r,5l48,77r,5l52,86r,5l57,96r,5l67,110r,5l72,120r,5l76,130r,4l86,144r,5l91,154r,4l96,163r,5l105,178r,4l110,187r,5l120,202r,4l124,211r,5l129,221r,5l139,235r,5l144,245r,5l148,254r,5l158,269r,5l163,278r,5l173,293r,5l177,302r,5l182,312r,5l192,326r,5l197,336r,5l201,346e" filled="f" strokeweight="0">
                    <v:path arrowok="t" o:connecttype="custom" o:connectlocs="0,0;4,5;4,10;14,19;14,24;19,29;19,34;24,38;24,43;33,53;33,58;38,62;38,67;48,77;48,82;52,86;52,91;57,96;57,101;67,110;67,115;72,120;72,125;76,130;76,134;86,144;86,149;91,154;91,158;96,163;96,168;105,178;105,182;110,187;110,192;120,202;120,206;124,211;124,216;129,221;129,226;139,235;139,240;144,245;144,250;148,254;148,259;158,269;158,274;163,278;163,283;173,293;173,298;177,302;177,307;182,312;182,317;192,326;192,331;197,336;197,341;201,346" o:connectangles="0,0,0,0,0,0,0,0,0,0,0,0,0,0,0,0,0,0,0,0,0,0,0,0,0,0,0,0,0,0,0,0,0,0,0,0,0,0,0,0,0,0,0,0,0,0,0,0,0,0,0,0,0,0,0,0,0,0,0,0,0,0"/>
                  </v:shape>
                  <v:shape id="Freeform 338" o:spid="_x0000_s1361" style="position:absolute;left:6836;top:2785;width:28;height:53;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kRcUA&#10;AADcAAAADwAAAGRycy9kb3ducmV2LnhtbESPzWrDMBCE74W8g9hALqWRk4CbupZNCATSi0vTPMBi&#10;rX9aa2UsxbHfvioUehxm5hsmzSfTiZEG11pWsFlHIIhLq1uuFVw/T097EM4ja+wsk4KZHOTZ4iHF&#10;RNs7f9B48bUIEHYJKmi87xMpXdmQQbe2PXHwKjsY9EEOtdQD3gPcdHIbRbE02HJYaLCnY0Pl9+Vm&#10;FLw9vl+pePH7osbZzfFmPPFXpdRqOR1eQXia/H/4r33WCna7Z/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2RFxQAAANwAAAAPAAAAAAAAAAAAAAAAAJgCAABkcnMv&#10;ZG93bnJldi54bWxQSwUGAAAAAAQABAD1AAAAigMAAAAA&#10;" path="m,l,5,4,9r5,5l9,19r5,5l14,29r5,4l19,38r9,10l28,53e" filled="f" strokeweight="0">
                    <v:path arrowok="t" o:connecttype="custom" o:connectlocs="0,0;0,5;4,9;9,14;9,19;14,24;14,29;19,33;19,38;28,48;28,53" o:connectangles="0,0,0,0,0,0,0,0,0,0,0"/>
                  </v:shape>
                  <v:shape id="Freeform 339" o:spid="_x0000_s1362" style="position:absolute;left:6975;top:3030;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s6MQA&#10;AADcAAAADwAAAGRycy9kb3ducmV2LnhtbESPQWvCQBCF7wX/wzJCL0U3ViiSuooKSosno0iPQ3aa&#10;hGZnw+4a03/fOQhlTsO8ee99y/XgWtVTiI1nA7NpBoq49LbhysDlvJ8sQMWEbLH1TAZ+KcJ6NXpa&#10;Ym79nU/UF6lSYsIxRwN1Sl2udSxrchinviOW27cPDpOsodI24F3MXatfs+xNO2xYEmrsaFdT+VPc&#10;nIHtaePiYfb5Fej40mfb7lrIGPM8HjbvoBIN6V/8+P6wBuZzaSswA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bOjEAAAA3AAAAA8AAAAAAAAAAAAAAAAAmAIAAGRycy9k&#10;b3ducmV2LnhtbFBLBQYAAAAABAAEAPUAAACJAwAAAAA=&#10;" path="m,l5,4r,5l9,14e" filled="f" strokeweight="0">
                    <v:path arrowok="t" o:connecttype="custom" o:connectlocs="0,0;5,4;5,9;9,14" o:connectangles="0,0,0,0"/>
                  </v:shape>
                  <v:shape id="Freeform 340" o:spid="_x0000_s1363" style="position:absolute;left:6000;top:1450;width:648;height:1128;visibility:visible;mso-wrap-style:square;v-text-anchor:top" coordsize="648,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dnsIA&#10;AADcAAAADwAAAGRycy9kb3ducmV2LnhtbESPT4vCMBTE78J+h/AWvNlUBdGuUcqCIN7Wf+dH87Yp&#10;Ni/dJtbqp98IgsdhZn7DLNe9rUVHra8cKxgnKQjiwumKSwXHw2Y0B+EDssbaMSm4k4f16mOwxEy7&#10;G/9Qtw+liBD2GSowITSZlL4wZNEnriGO3q9rLYYo21LqFm8Rbms5SdOZtFhxXDDY0Leh4rK/WgW1&#10;NddQnZAOeXfeucn9kZ//HkoNP/v8C0SgPrzDr/ZWK5hOF/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52ewgAAANwAAAAPAAAAAAAAAAAAAAAAAJgCAABkcnMvZG93&#10;bnJldi54bWxQSwUGAAAAAAQABAD1AAAAhwMAAAAA&#10;" path="m,l,5r5,5l5,14r5,5l15,24r,5l19,34r,4l24,43r,5l34,58r,4l39,67r,5l43,77r,5l53,91r,5l58,101r,5l67,115r,5l72,125r,5l77,134r,5l87,149r,5l91,158r,5l96,168r,5l106,182r,5l111,192r,5l115,202r,4l125,216r,5l130,226r,4l139,240r,5l144,250r,4l149,259r,5l159,274r,4l163,283r,5l168,293r,5l178,307r,5l183,317r,5l192,331r,5l197,341r,5l202,350r,5l211,365r,5l216,374r,5l221,384r,5l231,399r,4l235,408r,5l240,418r,5l250,432r,5l255,442r,5l264,456r,5l269,466r,5l274,475r,5l283,490r,5l288,499r,5l293,509r,5l303,523r,5l307,533r,5l317,547r,5l322,557r,5l327,567r,4l336,581r,5l341,591r,4l346,600r,5l355,615r,4l360,624r,5l370,639r,4l375,648r,5l379,658r,5l389,672r,5l394,682r,5l399,691r,5l408,706r,5l413,715r,5l418,725r,5l427,739r,5l432,749r,5l442,763r,5l447,773r,5l451,783r,4l461,797r,5l466,807r,4l471,816r,5l480,831r,4l485,840r,5l495,855r,4l499,864r,5l504,874r,5l514,888r,5l519,898r,5l523,907r,5l533,922r,5l538,931r,5l543,941r,5l552,955r,5l557,965r,5l567,979r,5l571,989r,5l576,999r,4l586,1013r,5l591,1023r,4l595,1032r,5l605,1047r,4l610,1056r,5l619,1071r,4l624,1080r,5l629,1090r,5l639,1104r,5l643,1114r,5l648,1124r,4e" filled="f" strokeweight="0">
                    <v:path arrowok="t" o:connecttype="custom" o:connectlocs="5,14;19,34;34,58;43,77;58,101;72,125;87,149;96,168;111,192;125,216;139,240;149,259;163,283;178,307;192,331;202,350;216,374;231,399;240,418;255,442;269,466;283,490;293,509;307,533;322,557;336,581;346,600;360,624;375,648;389,672;399,691;413,715;427,739;442,763;451,783;466,807;480,831;495,855;504,874;519,898;533,922;543,941;557,965;571,989;586,1013;595,1032;610,1056;624,1080;639,1104;648,1124" o:connectangles="0,0,0,0,0,0,0,0,0,0,0,0,0,0,0,0,0,0,0,0,0,0,0,0,0,0,0,0,0,0,0,0,0,0,0,0,0,0,0,0,0,0,0,0,0,0,0,0,0,0"/>
                  </v:shape>
                  <v:shape id="Freeform 341" o:spid="_x0000_s1364" style="position:absolute;left:6812;top:2857;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Tk8UA&#10;AADcAAAADwAAAGRycy9kb3ducmV2LnhtbESPQWvCQBCF7wX/wzKFXopubItIdBUVWio9GaX0OGTH&#10;JDQ7G3a3Mf33zkGQOQ3z5r33LdeDa1VPITaeDUwnGSji0tuGKwOn4/t4DiomZIutZzLwTxHWq9HD&#10;EnPrL3ygvkiVEhOOORqoU+pyrWNZk8M48R2x3M4+OEyyhkrbgBcxd61+ybKZdtiwJNTY0a6m8rf4&#10;cwa2h42LH9P9T6Cv5z7bdt+FjDFPj8NmASrRkO7i2/enNfD6JvUFRkB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ROTxQAAANwAAAAPAAAAAAAAAAAAAAAAAJgCAABkcnMv&#10;ZG93bnJldi54bWxQSwUGAAAAAAQABAD1AAAAigMAAAAA&#10;" path="m,l4,5r,4l9,14e" filled="f" strokeweight="0">
                    <v:path arrowok="t" o:connecttype="custom" o:connectlocs="0,0;4,5;4,9;9,14" o:connectangles="0,0,0,0"/>
                  </v:shape>
                  <v:shape id="Freeform 342" o:spid="_x0000_s1365" style="position:absolute;left:5938;top:1450;width:672;height:1167;visibility:visible;mso-wrap-style:square;v-text-anchor:top" coordsize="67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2FMEA&#10;AADcAAAADwAAAGRycy9kb3ducmV2LnhtbESPQWsCMRSE7wX/Q3hCbzVra0VWo4hi8Wi39f7YPHcX&#10;Ny9hk7qbf98IgsdhZr5hVpvBtOJGnW8sK5hOMhDEpdUNVwp+fw5vCxA+IGtsLZOCSB4269HLCnNt&#10;e/6mWxEqkSDsc1RQh+ByKX1Zk0E/sY44eRfbGQxJdpXUHfYJblr5nmVzabDhtFCjo11N5bX4Mwrw&#10;5PoQXYzzc/Ypd/tonI5fSr2Oh+0SRKAhPMOP9lEr+JhN4X4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1dhTBAAAA3AAAAA8AAAAAAAAAAAAAAAAAmAIAAGRycy9kb3du&#10;cmV2LnhtbFBLBQYAAAAABAAEAPUAAACGAwAAAAA=&#10;" path="m,l5,5r,5l9,14r,5l19,29r,5l24,38r,5l29,48r,5l38,62r,5l43,72r,5l48,82r,4l57,96r,5l62,106r,4l67,115r,5l77,130r,4l81,139r,5l91,154r,4l96,163r,5l101,173r,5l110,187r,5l115,197r,5l120,206r,5l129,221r,5l134,230r,5l144,245r,5l149,254r,5l153,264r,5l163,278r,5l168,288r,5l173,298r,4l182,312r,5l187,322r,4l192,331r,5l201,346r,4l206,355r,5l216,370r,4l221,379r,5l225,389r,5l235,403r,5l240,413r,5l245,423r,4l254,437r,5l259,447r,4l264,456r,5l273,471r,4l278,480r,5l288,495r,4l293,504r,5l297,514r,5l307,528r,5l312,538r,5l317,547r,5l326,562r,5l331,571r,5l341,586r,5l345,595r,5l350,605r,5l360,619r,5l365,629r,5l369,639r,4l379,653r,5l384,663r,4l389,672r,5l398,687r,4l403,696r,5l413,711r,4l417,720r,5l422,730r,5l432,744r,5l437,754r,5l441,763r,5l451,778r,5l456,787r,5l461,797r,5l470,811r,5l475,821r,5l485,835r,5l489,845r,5l494,855r,4l504,869r,5l509,879r,4l513,888r,5l523,903r,4l528,912r,5l537,927r,4l542,936r,5l547,946r,5l557,960r,5l561,970r,5l566,979r,5l576,994r,5l581,1003r,5l585,1013r,5l595,1027r,5l600,1037r,5l609,1051r,5l614,1061r,5l619,1071r,4l629,1085r,5l633,1095r,4l638,1104r,5l648,1119r,5l653,1128r,5l662,1143r,5l667,1152r,5l672,1162r,5e" filled="f" strokeweight="0">
                    <v:path arrowok="t" o:connecttype="custom" o:connectlocs="9,14;24,38;38,62;48,82;62,106;77,130;91,154;101,173;115,197;129,221;144,245;153,264;168,288;182,312;192,331;206,355;221,379;235,403;245,423;259,447;273,471;288,495;297,514;312,538;326,562;341,586;350,605;365,629;379,653;389,672;403,696;417,720;432,744;441,763;456,787;470,811;485,835;494,855;509,879;523,903;537,927;547,946;561,970;576,994;585,1013;600,1037;614,1061;629,1085;638,1104;653,1128;667,1152" o:connectangles="0,0,0,0,0,0,0,0,0,0,0,0,0,0,0,0,0,0,0,0,0,0,0,0,0,0,0,0,0,0,0,0,0,0,0,0,0,0,0,0,0,0,0,0,0,0,0,0,0,0,0"/>
                  </v:shape>
                  <v:shape id="Freeform 343" o:spid="_x0000_s1366" style="position:absolute;left:5880;top:1455;width:696;height:1210;visibility:visible;mso-wrap-style:square;v-text-anchor:top" coordsize="69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0/8QA&#10;AADcAAAADwAAAGRycy9kb3ducmV2LnhtbESP3WoCMRSE7wXfIRyhd5rVtiqrUaRQsCIs/jzAYXPc&#10;XdycLEnU9O0bQejlMDPfMMt1NK24k/ONZQXjUQaCuLS64UrB+fQ9nIPwAVlja5kU/JKH9arfW2Ku&#10;7YMPdD+GSiQI+xwV1CF0uZS+rMmgH9mOOHkX6wyGJF0ltcNHgptWTrJsKg02nBZq7OirpvJ6vBkF&#10;RVG08XM70+5ns99Vh/F+F2+lUm+DuFmACBTDf/jV3moF7x8TeJ5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dP/EAAAA3AAAAA8AAAAAAAAAAAAAAAAAmAIAAGRycy9k&#10;b3ducmV2LnhtbFBLBQYAAAAABAAEAPUAAACJAwAAAAA=&#10;" path="m,l,5,5,9r,5l10,19r,5l15,29r4,4l19,38r5,5l24,48r10,9l34,62r5,5l39,72r4,5l43,81,53,91r,5l58,101r,4l63,110r,5l72,125r,4l77,134r,5l82,144r,5l91,158r,5l96,168r,5l106,182r,5l111,192r,5l115,201r,5l125,216r,5l130,225r,5l135,235r,5l144,249r,5l149,259r,5l154,269r,4l163,283r,5l168,293r,4l178,307r,5l183,317r,4l187,326r,5l197,341r,4l202,350r,5l207,360r,5l216,374r,5l221,384r,5l226,394r,4l235,408r,5l240,418r,4l250,432r,5l255,442r,4l259,451r,5l269,466r,4l274,475r,5l279,485r,5l288,499r,5l293,509r,5l298,518r,5l307,533r,5l312,542r,5l322,557r,5l327,566r,5l331,576r,5l341,590r,5l346,600r,5l351,610r,4l360,624r,5l365,634r,4l370,643r,5l379,658r,4l384,667r,5l394,682r,4l399,691r,5l403,701r,5l413,715r,5l418,725r,5l423,734r,5l432,749r,5l437,758r,5l442,768r,5l451,782r,5l456,792r,5l466,806r,5l471,816r,5l475,826r,4l485,840r,5l490,850r,4l495,859r,5l504,874r,4l509,883r,5l514,893r,5l523,907r,5l528,917r,5l538,931r,5l543,941r,5l547,950r,5l557,965r,5l562,974r,5l567,984r,5l576,998r,5l581,1008r,5l586,1018r,4l595,1032r,5l600,1042r,4l605,1051r,5l615,1066r,4l619,1075r,5l629,1090r,4l634,1099r,5l639,1109r,5l648,1123r,5l653,1133r,5l658,1143r,4l667,1157r,5l672,1167r,4l677,1176r,5l687,1191r,4l691,1200r,5l696,1210e" filled="f" strokeweight="0">
                    <v:path arrowok="t" o:connecttype="custom" o:connectlocs="5,14;19,33;34,57;43,77;58,101;72,125;82,144;96,168;111,192;125,216;135,235;149,259;163,283;178,307;187,326;202,350;216,374;226,394;240,418;255,442;269,466;279,485;293,509;307,533;322,557;331,576;346,600;360,624;370,643;384,667;399,691;413,715;423,734;437,758;451,782;466,806;475,826;490,850;504,874;514,893;528,917;543,941;557,965;567,984;581,1008;595,1032;605,1051;619,1075;634,1099;648,1123;658,1143;672,1167;687,1191;696,1210" o:connectangles="0,0,0,0,0,0,0,0,0,0,0,0,0,0,0,0,0,0,0,0,0,0,0,0,0,0,0,0,0,0,0,0,0,0,0,0,0,0,0,0,0,0,0,0,0,0,0,0,0,0,0,0,0,0"/>
                  </v:shape>
                  <v:shape id="Freeform 344" o:spid="_x0000_s1367" style="position:absolute;left:5823;top:1464;width:720;height:1254;visibility:visible;mso-wrap-style:square;v-text-anchor:top" coordsize="72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9MYA&#10;AADcAAAADwAAAGRycy9kb3ducmV2LnhtbESPT2vCQBTE74V+h+UVehHd+Iei0U2o0oIUoRi9eHtk&#10;X5O02bdhd9X027sFocdhZn7DrPLetOJCzjeWFYxHCQji0uqGKwXHw/twDsIHZI2tZVLwSx7y7PFh&#10;ham2V97TpQiViBD2KSqoQ+hSKX1Zk0E/sh1x9L6sMxiidJXUDq8Rblo5SZIXabDhuFBjR5uayp/i&#10;bBQMvou3Be7dGk+48J+7vvjYnRulnp/61yWIQH34D9/bW61gOpvC35l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o9MYAAADcAAAADwAAAAAAAAAAAAAAAACYAgAAZHJz&#10;L2Rvd25yZXYueG1sUEsFBgAAAAAEAAQA9QAAAIsDAAAAAA==&#10;" path="m,l,5r4,5l4,15r5,5l9,24r5,5l19,34r,5l24,44r,4l28,53r,5l38,68r,4l43,77r,5l52,92r,4l57,101r,5l62,111r,5l72,125r,5l76,135r,5l81,144r,5l91,159r,5l96,168r,5l105,183r,5l110,192r,5l115,202r,5l124,216r,5l129,226r,5l134,236r,4l144,250r,5l148,260r,4l153,269r,5l163,284r,4l168,293r,5l177,308r,4l182,317r,5l187,327r,5l196,341r,5l201,351r,5l206,360r,5l216,375r,5l220,385r,4l230,399r,5l235,409r,4l240,418r,5l249,433r,4l254,442r,5l259,452r,5l268,466r,5l273,476r,5l278,485r,5l288,500r,5l292,509r,5l302,524r,5l307,533r,5l312,543r,5l321,557r,5l326,567r,5l331,577r,4l340,591r,5l345,601r,4l355,615r,5l360,625r,4l364,634r,5l374,649r,4l379,658r,5l384,668r,5l393,682r,5l398,692r,5l408,706r,5l412,716r,5l417,725r,5l427,740r,5l432,749r,5l436,759r,5l446,773r,5l451,783r,5l456,793r,4l465,807r,5l470,817r,4l480,831r,5l484,841r,4l489,850r,5l499,865r,4l504,874r,5l508,884r,5l518,898r,5l523,908r,5l532,922r,5l537,932r,5l542,941r,5l552,956r,5l556,965r,5l561,975r,5l571,989r,5l576,999r,5l580,1009r,4l590,1023r,5l595,1033r,4l604,1047r,5l609,1057r,4l614,1066r,5l624,1081r,4l628,1090r,5l633,1100r,5l643,1114r,5l648,1124r,5l657,1138r,5l662,1148r,5l667,1158r,4l676,1172r,5l681,1182r,4l686,1191r,5l696,1206r,4l700,1215r,5l710,1230r,4l715,1239r,5l720,1249r,5e" filled="f" strokeweight="0">
                    <v:path arrowok="t" o:connecttype="custom" o:connectlocs="4,15;19,34;28,53;43,77;57,101;72,125;81,144;96,168;110,192;124,216;134,236;148,260;163,284;177,308;187,327;201,351;216,375;230,399;240,418;254,442;268,466;278,485;292,509;307,533;321,557;331,577;345,601;360,625;374,649;384,668;398,692;412,716;427,740;436,759;451,783;465,807;480,831;489,850;504,874;518,898;532,922;542,941;556,965;571,989;580,1009;595,1033;609,1057;624,1081;633,1100;648,1124;662,1148;676,1172;686,1191;700,1215;715,1239" o:connectangles="0,0,0,0,0,0,0,0,0,0,0,0,0,0,0,0,0,0,0,0,0,0,0,0,0,0,0,0,0,0,0,0,0,0,0,0,0,0,0,0,0,0,0,0,0,0,0,0,0,0,0,0,0,0,0"/>
                  </v:shape>
                  <v:shape id="Freeform 345" o:spid="_x0000_s1368" style="position:absolute;left:5741;top:1436;width:773;height:1339;visibility:visible;mso-wrap-style:square;v-text-anchor:top" coordsize="773,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8zMUA&#10;AADcAAAADwAAAGRycy9kb3ducmV2LnhtbESPS4vCQBCE74L/YWhhbzrxgUh0FBEUFw+6PvDaZNok&#10;mumJmVnN/ntHWPBYVNVX1GRWm0I8qHK5ZQXdTgSCOLE651TB8bBsj0A4j6yxsEwK/sjBbNpsTDDW&#10;9sk/9Nj7VAQIuxgVZN6XsZQuycig69iSOHgXWxn0QVap1BU+A9wUshdFQ2kw57CQYUmLjJLb/tco&#10;2K3SerS5Jkd2J73cHM73+fd2qNRXq56PQXiq/Sf8315rBf3BA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HzMxQAAANwAAAAPAAAAAAAAAAAAAAAAAJgCAABkcnMv&#10;ZG93bnJldi54bWxQSwUGAAAAAAQABAD1AAAAigMAAAAA&#10;" path="m,l,4,5,9r,5l10,19r4,5l14,28r5,5l19,38,29,48r,4l34,57r,5l38,67r,5l48,81r,5l53,91r,5l58,100r,5l67,115r,5l72,124r,5l82,139r,5l86,148r,5l91,158r,5l101,172r,5l106,182r,5l110,192r,4l120,206r,5l125,216r,4l134,230r,5l139,240r,4l144,249r,5l154,264r,4l158,273r,5l163,283r,5l173,297r,5l178,307r,5l187,321r,5l192,331r,5l197,340r,5l206,355r,5l211,364r,5l216,374r,5l226,388r,5l230,398r,5l240,413r,4l245,422r,5l250,432r,5l259,446r,5l264,456r,5l269,465r,5l278,480r,5l283,489r,5l293,504r,5l298,513r,5l302,523r,5l312,537r,5l317,547r,5l322,557r,4l331,571r,5l336,581r,4l346,595r,5l350,605r,4l355,614r,5l365,629r,4l370,638r,5l374,648r,5l384,662r,5l389,672r,5l394,681r,5l403,696r,5l408,705r,5l418,720r,5l422,729r,5l427,739r,5l437,753r,5l442,763r,5l446,773r,4l456,787r,5l461,797r,4l470,811r,5l475,821r,4l480,830r,5l490,845r,4l494,854r,5l499,864r,5l509,878r,5l514,888r,5l523,902r,5l528,912r,5l533,921r,5l542,936r,5l547,945r,5l552,955r,5l562,969r,5l566,979r,5l576,993r,5l581,1003r,5l586,1013r,4l595,1027r,5l600,1037r,4l605,1046r,5l614,1061r,4l619,1070r,5l629,1085r,4l634,1094r,5l638,1104r,5l648,1118r,5l653,1128r,5l658,1138r,4l667,1152r,5l672,1162r,4l682,1176r,5l686,1186r,4l691,1195r,5l701,1210r,4l706,1219r,5l710,1229r,5l720,1243r,5l725,1253r,5l734,1267r,5l739,1277r,5l744,1286r,5l754,1301r,5l758,1310r,5l763,1320r,5l773,1334r,5e" filled="f" strokeweight="0">
                    <v:path arrowok="t" o:connecttype="custom" o:connectlocs="5,14;19,33;34,57;48,81;58,100;72,124;86,148;101,172;110,192;125,216;139,240;154,264;163,283;178,307;192,331;206,355;216,374;230,398;245,422;259,446;269,465;283,489;298,513;312,537;322,557;336,581;350,605;365,629;374,648;389,672;403,696;418,720;427,739;442,763;456,787;470,811;480,830;494,854;509,878;523,902;533,921;547,945;562,969;576,993;586,1013;600,1037;614,1061;629,1085;638,1104;653,1128;667,1152;682,1176;691,1195;706,1219;720,1243;734,1267;744,1286;758,1310;773,1334" o:connectangles="0,0,0,0,0,0,0,0,0,0,0,0,0,0,0,0,0,0,0,0,0,0,0,0,0,0,0,0,0,0,0,0,0,0,0,0,0,0,0,0,0,0,0,0,0,0,0,0,0,0,0,0,0,0,0,0,0,0,0"/>
                  </v:shape>
                  <v:shape id="Freeform 346" o:spid="_x0000_s1369" style="position:absolute;left:5679;top:1431;width:768;height:1330;visibility:visible;mso-wrap-style:square;v-text-anchor:top" coordsize="76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2asQA&#10;AADcAAAADwAAAGRycy9kb3ducmV2LnhtbESPT2vCQBTE74LfYXkFb2Zj/UOJriJCQNqTae35uftM&#10;QrNvY3ar8du7hYLHYWZ+w6w2vW3ElTpfO1YwSVIQxNqZmksFX5/5+A2ED8gGG8ek4E4eNuvhYIWZ&#10;cTc+0LUIpYgQ9hkqqEJoMym9rsiiT1xLHL2z6yyGKLtSmg5vEW4b+ZqmC2mx5rhQYUu7ivRP8WsV&#10;aOfvhXWH/vTxfcnP6XSSv+ujUqOXfrsEEagPz/B/e28UTGdz+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dmrEAAAA3AAAAA8AAAAAAAAAAAAAAAAAmAIAAGRycy9k&#10;b3ducmV2LnhtbFBLBQYAAAAABAAEAPUAAACJAwAAAAA=&#10;" path="m,l,5,4,9r5,5l9,19r5,5l14,29r10,9l24,43r4,5l28,53r5,4l33,62,43,72r,5l48,81r,5l52,91r,5l62,105r,5l67,115r,5l72,125r,4l81,139r,5l86,149r,4l96,163r,5l100,173r,4l105,182r,5l115,197r,4l120,206r,5l124,216r,5l134,230r,5l139,240r,5l144,249r,5l153,264r,5l158,273r,5l168,288r,5l172,297r,5l177,307r,5l187,321r,5l192,331r,5l196,341r,4l206,355r,5l211,365r,4l216,374r,5l225,389r,4l230,398r,5l240,413r,5l244,422r,5l249,432r,5l259,446r,5l264,456r,5l268,466r,4l278,480r,5l283,490r,4l288,499r,5l297,514r,4l302,523r,5l312,538r,4l316,547r,5l321,557r,5l331,571r,5l336,581r,5l340,590r,5l350,605r,5l355,614r,5l360,624r,5l369,638r,5l374,648r,5l384,662r,5l388,672r,5l393,682r,4l403,696r,5l408,706r,4l412,715r,5l422,730r,4l427,739r,5l432,749r,5l441,763r,5l446,773r,5l456,787r,5l460,797r,5l465,806r,5l475,821r,5l480,830r,5l484,840r,5l494,854r,5l499,864r,5l504,874r,4l513,888r,5l518,898r,4l528,912r,5l532,922r,4l537,931r,5l547,946r,4l552,955r,5l556,965r,5l566,979r,5l571,989r,5l576,998r,5l585,1013r,5l590,1022r,5l600,1037r,5l604,1046r,5l609,1056r,5l619,1070r,5l624,1080r,5l628,1090r,4l638,1104r,5l643,1114r,4l648,1123r,5l657,1138r,5l662,1147r,5l667,1157r,5l676,1171r,5l681,1181r,5l691,1195r,5l696,1205r,5l700,1215r,4l710,1229r,5l715,1239r,4l720,1248r,5l729,1263r,4l734,1272r,5l739,1282r,5l748,1296r,5l753,1306r,5l763,1320r,5l768,1330e" filled="f" strokeweight="0">
                    <v:path arrowok="t" o:connecttype="custom" o:connectlocs="9,14;24,38;33,57;48,81;62,105;72,125;86,149;100,173;115,197;124,216;139,240;153,264;168,288;177,307;192,331;206,355;216,374;230,398;244,422;259,446;268,466;283,490;297,514;312,538;321,557;336,581;350,605;360,624;374,648;388,672;403,696;412,715;427,739;441,763;456,787;465,806;480,830;494,854;504,874;518,898;532,922;547,946;556,965;571,989;585,1013;600,1037;609,1056;624,1080;638,1104;648,1123;662,1147;676,1171;691,1195;700,1215;715,1239;729,1263;739,1282;753,1306;768,1330" o:connectangles="0,0,0,0,0,0,0,0,0,0,0,0,0,0,0,0,0,0,0,0,0,0,0,0,0,0,0,0,0,0,0,0,0,0,0,0,0,0,0,0,0,0,0,0,0,0,0,0,0,0,0,0,0,0,0,0,0,0,0"/>
                  </v:shape>
                  <v:shape id="Freeform 347" o:spid="_x0000_s1370" style="position:absolute;left:5616;top:1431;width:759;height:1315;visibility:visible;mso-wrap-style:square;v-text-anchor:top" coordsize="759,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1u8UA&#10;AADcAAAADwAAAGRycy9kb3ducmV2LnhtbESPQWvCQBSE7wX/w/IK3upurUiNriKC0IOHGu3B2yP7&#10;TILZtyG7mphf3xUEj8PMN8MsVp2txI0aXzrW8DlSIIgzZ0rONRwP249vED4gG6wck4Y7eVgtB28L&#10;TIxreU+3NOQilrBPUEMRQp1I6bOCLPqRq4mjd3aNxRBlk0vTYBvLbSXHSk2lxZLjQoE1bQrKLunV&#10;avia/e0O/bm/T8pT69S2z8ep+tV6+N6t5yACdeEVftI/JnKTKT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zW7xQAAANwAAAAPAAAAAAAAAAAAAAAAAJgCAABkcnMv&#10;ZG93bnJldi54bWxQSwUGAAAAAAQABAD1AAAAigMAAAAA&#10;" path="m,l,5,5,9r5,5l10,19r5,5l15,29r4,4l19,38,29,48r,5l34,57r,5l39,67r,5l48,81r,5l53,91r,5l63,105r,5l67,115r,5l72,125r,4l82,139r,5l87,149r,4l91,158r,5l101,173r,4l106,182r,5l115,197r,4l120,206r,5l125,216r,5l135,230r,5l139,240r,5l144,249r,5l154,264r,5l159,273r,5l168,288r,5l173,297r,5l178,307r,5l187,321r,5l192,331r,5l197,341r,4l207,355r,5l211,365r,4l221,379r,5l226,389r,4l231,398r,5l240,413r,5l245,422r,5l250,432r,5l259,446r,5l264,456r,5l274,470r,5l279,480r,5l283,490r,4l293,504r,5l298,514r,4l303,523r,5l312,538r,4l317,547r,5l327,562r,4l331,571r,5l336,581r,5l346,595r,5l351,605r,5l355,614r,5l365,629r,5l370,638r,5l379,653r,5l384,662r,5l389,672r,5l399,686r,5l403,696r,5l408,706r,4l418,720r,5l423,730r,4l427,739r,5l437,754r,4l442,763r,5l451,778r,4l456,787r,5l461,797r,5l471,811r,5l475,821r,5l480,830r,5l490,845r,5l495,854r,5l504,869r,5l509,878r,5l514,888r,5l523,902r,5l528,912r,5l533,922r,4l543,936r,5l547,946r,4l557,960r,5l562,970r,4l567,979r,5l576,994r,4l581,1003r,5l586,1013r,5l595,1027r,5l600,1037r,5l610,1051r,5l615,1061r,5l619,1070r,5l629,1085r,5l634,1094r,5l639,1104r,5l648,1118r,5l653,1128r,5l663,1143r,4l667,1152r,5l672,1162r,5l682,1176r,5l687,1186r,5l691,1195r,5l701,1210r,5l706,1219r,5l715,1234r,5l720,1243r,5l725,1253r,5l735,1267r,5l739,1277r,5l744,1287r,4l754,1301r,5l759,1311r,4e" filled="f" strokeweight="0">
                    <v:path arrowok="t" o:connecttype="custom" o:connectlocs="10,14;19,33;34,57;48,81;63,105;72,125;87,149;101,173;115,197;125,216;139,240;154,264;168,288;178,307;192,331;207,355;221,379;231,398;245,422;259,446;274,470;283,490;298,514;312,538;327,562;336,581;351,605;365,629;379,653;389,672;403,696;418,720;427,739;442,763;456,787;471,811;480,830;495,854;509,878;523,902;533,922;547,946;562,970;576,994;586,1013;600,1037;615,1061;629,1085;639,1104;653,1128;667,1152;682,1176;691,1195;706,1219;720,1243;735,1267;744,1287;759,1311" o:connectangles="0,0,0,0,0,0,0,0,0,0,0,0,0,0,0,0,0,0,0,0,0,0,0,0,0,0,0,0,0,0,0,0,0,0,0,0,0,0,0,0,0,0,0,0,0,0,0,0,0,0,0,0,0,0,0,0,0,0"/>
                  </v:shape>
                  <v:shape id="Freeform 348" o:spid="_x0000_s1371" style="position:absolute;left:5549;top:1421;width:787;height:1369;visibility:visible;mso-wrap-style:square;v-text-anchor:top" coordsize="787,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HdsUA&#10;AADcAAAADwAAAGRycy9kb3ducmV2LnhtbESP0WrCQBRE3wv+w3KFvtWNNmhJs0oVhFJ8MfYDbrO3&#10;2dTs3TS7jalf7wqCj8PMnGHy1WAb0VPna8cKppMEBHHpdM2Vgs/D9ukFhA/IGhvHpOCfPKyWo4cc&#10;M+1OvKe+CJWIEPYZKjAhtJmUvjRk0U9cSxy9b9dZDFF2ldQdniLcNnKWJHNpsea4YLCljaHyWPxZ&#10;Bb8fdr45086YA/4MbSr328XXWqnH8fD2CiLQEO7hW/tdK3hOF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0d2xQAAANwAAAAPAAAAAAAAAAAAAAAAAJgCAABkcnMv&#10;ZG93bnJldi54bWxQSwUGAAAAAAQABAD1AAAAigMAAAAA&#10;" path="m,l,5r5,5l5,15r5,4l14,24r,5l19,34r,5l24,43r,5l34,58r,5l38,67r,5l43,77r,5l53,91r,5l58,101r,5l62,111r,4l72,125r,5l77,135r,4l86,149r,5l91,159r,4l96,168r,5l106,183r,4l110,192r,5l115,202r,5l125,216r,5l130,226r,5l139,240r,5l144,250r,5l149,259r,5l158,274r,5l163,283r,5l168,293r,5l178,307r,5l182,317r,5l192,331r,5l197,341r,5l202,351r,4l211,365r,5l216,375r,4l221,384r,5l230,399r,4l235,408r,5l240,418r,5l250,432r,5l254,442r,5l264,456r,5l269,466r,5l274,476r,4l283,490r,5l288,500r,4l293,509r,5l302,524r,4l307,533r,5l317,548r,4l322,557r,5l326,567r,5l336,581r,5l341,591r,5l346,600r,5l355,615r,5l360,624r,5l365,634r,5l374,648r,5l379,658r,5l389,672r,5l394,682r,5l398,692r,4l408,706r,5l413,716r,4l418,725r,5l427,740r,4l432,749r,5l442,764r,4l446,773r,5l451,783r,5l461,797r,5l466,807r,5l470,816r,5l480,831r,5l485,840r,5l494,855r,5l499,864r,5l504,874r,5l514,888r,5l518,898r,5l523,908r,4l533,922r,5l538,932r,4l542,941r,5l552,956r,4l557,965r,5l566,980r,4l571,989r,5l576,999r,5l586,1013r,5l590,1023r,5l595,1032r,5l605,1047r,5l610,1056r,5l619,1071r,5l624,1080r,5l629,1090r,5l638,1104r,5l643,1114r,5l648,1124r,4l658,1138r,5l662,1148r,5l667,1157r,5l677,1172r,5l682,1181r,5l691,1196r,5l696,1205r,5l701,1215r,5l710,1229r,5l715,1239r,5l720,1249r,4l730,1263r,5l734,1273r,4l744,1287r,5l749,1297r,4l754,1306r,5l763,1321r,4l768,1330r,5l773,1340r,5l782,1354r,5l787,1364r,5e" filled="f" strokeweight="0">
                    <v:path arrowok="t" o:connecttype="custom" o:connectlocs="5,15;19,34;34,58;43,77;58,101;72,125;86,149;96,168;110,192;125,216;139,240;149,259;163,283;178,307;192,331;202,351;216,375;230,399;240,418;254,442;269,466;283,490;293,509;307,533;322,557;336,581;346,600;360,624;374,648;389,672;398,692;413,716;427,740;442,764;451,783;466,807;480,831;494,855;504,874;518,898;533,922;542,941;557,965;571,989;586,1013;595,1032;610,1056;624,1080;638,1104;648,1124;662,1148;677,1172;691,1196;701,1215;715,1239;730,1263;744,1287;754,1306;768,1330;782,1354" o:connectangles="0,0,0,0,0,0,0,0,0,0,0,0,0,0,0,0,0,0,0,0,0,0,0,0,0,0,0,0,0,0,0,0,0,0,0,0,0,0,0,0,0,0,0,0,0,0,0,0,0,0,0,0,0,0,0,0,0,0,0,0"/>
                  </v:shape>
                  <v:shape id="Freeform 349" o:spid="_x0000_s1372" style="position:absolute;left:5458;top:1378;width:840;height:1455;visibility:visible;mso-wrap-style:square;v-text-anchor:top" coordsize="84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FtsIA&#10;AADcAAAADwAAAGRycy9kb3ducmV2LnhtbERPy2rCQBTdF/yH4QpuSp34qJTUMYggiCha9QMumdsk&#10;NHMnZsY8/t5ZCF0eznuZdKYUDdWusKxgMo5AEKdWF5wpuF23H18gnEfWWFomBT05SFaDtyXG2rb8&#10;Q83FZyKEsItRQe59FUvp0pwMurGtiAP3a2uDPsA6k7rGNoSbUk6jaCENFhwacqxok1P6d3kYBeez&#10;tMf+fniU++r9YCk6pYvPk1KjYbf+BuGp8//il3unFczm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8W2wgAAANwAAAAPAAAAAAAAAAAAAAAAAJgCAABkcnMvZG93&#10;bnJldi54bWxQSwUGAAAAAAQABAD1AAAAhwMAAAAA&#10;" path="m,l5,5r,5l9,14r,5l14,24r,5l24,38r,5l29,48r,5l33,58r,4l43,72r,5l48,82r,4l57,96r,5l62,106r,4l67,115r,5l77,130r,4l81,139r,5l86,149r,5l96,163r,5l101,173r,5l105,182r,5l115,197r,5l120,206r,5l129,221r,5l134,230r,5l139,240r,5l149,254r,5l153,264r,5l158,274r,4l168,288r,5l173,298r,4l182,312r,5l187,322r,4l192,331r,5l201,346r,4l206,355r,5l211,365r,5l221,379r,5l225,389r,5l235,403r,5l240,413r,5l245,422r,5l254,437r,5l259,446r,5l264,456r,5l273,471r,4l278,480r,5l283,490r,5l293,504r,5l297,514r,5l307,528r,5l312,538r,5l317,547r,5l326,562r,5l331,571r,5l336,581r,5l345,595r,5l350,605r,5l360,619r,5l365,629r,5l369,639r,4l379,653r,5l384,663r,4l389,672r,5l398,687r,4l403,696r,5l408,706r,5l417,720r,5l422,730r,5l432,744r,5l437,754r,5l441,763r,5l451,778r,5l456,787r,5l461,797r,5l470,811r,5l475,821r,5l485,835r,5l489,845r,5l494,855r,4l504,869r,5l509,879r,4l513,888r,5l523,903r,4l528,912r,5l537,927r,4l542,936r,5l547,946r,5l557,960r,5l561,970r,5l566,979r,5l576,994r,5l581,1003r,5l585,1013r,5l595,1027r,5l600,1037r,5l609,1051r,5l614,1061r,5l619,1071r,4l629,1085r,5l633,1095r,4l638,1104r,5l648,1119r,4l653,1128r,5l662,1143r,4l667,1152r,5l672,1162r,5l681,1176r,5l686,1186r,5l691,1196r,4l701,1210r,5l705,1220r,4l710,1229r,5l720,1244r,4l725,1253r,5l734,1268r,4l739,1277r,5l744,1287r,5l753,1301r,5l758,1311r,5l763,1320r,5l773,1335r,5l777,1344r,5l787,1359r,5l792,1368r,5l797,1378r,5l806,1392r,5l811,1402r,5l816,1412r,4l825,1426r,5l830,1436r,4l840,1450r,5e" filled="f" strokeweight="0">
                    <v:path arrowok="t" o:connecttype="custom" o:connectlocs="9,19;29,48;43,77;62,106;77,134;96,163;105,187;129,221;139,245;158,274;173,302;192,331;206,360;225,389;240,418;259,446;273,475;293,504;307,533;326,562;336,586;360,619;369,643;389,672;403,701;422,730;437,759;456,787;470,816;489,845;504,874;523,903;537,931;557,960;566,984;585,1013;600,1042;619,1071;633,1099;653,1128;667,1157;686,1186;701,1215;720,1244;734,1272;753,1301;763,1325;787,1359;797,1383;816,1412;830,1440" o:connectangles="0,0,0,0,0,0,0,0,0,0,0,0,0,0,0,0,0,0,0,0,0,0,0,0,0,0,0,0,0,0,0,0,0,0,0,0,0,0,0,0,0,0,0,0,0,0,0,0,0,0,0"/>
                  </v:shape>
                  <v:shape id="Freeform 350" o:spid="_x0000_s1373" style="position:absolute;left:5410;top:1397;width:854;height:1479;visibility:visible;mso-wrap-style:square;v-text-anchor:top" coordsize="85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57sYA&#10;AADcAAAADwAAAGRycy9kb3ducmV2LnhtbESPT2vCQBTE70K/w/IKvdVNTRSNriItKUUE8c/B4yP7&#10;TEKzb8PuVuO37xYKHoeZ+Q2zWPWmFVdyvrGs4G2YgCAurW64UnA6Fq9TED4ga2wtk4I7eVgtnwYL&#10;zLW98Z6uh1CJCGGfo4I6hC6X0pc1GfRD2xFH72KdwRClq6R2eItw08pRkkykwYbjQo0dvddUfh9+&#10;jIL9Z3bZ8rhIs+LeTXab5py6j7NSL8/9eg4iUB8e4f/2l1aQZj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457sYAAADcAAAADwAAAAAAAAAAAAAAAACYAgAAZHJz&#10;L2Rvd25yZXYueG1sUEsFBgAAAAAEAAQA9QAAAIsDAAAAAA==&#10;" path="m,l,5r5,5l5,15r4,4l14,24r,5l19,34r,5l24,43r,5l33,58r,5l38,67r,5l48,82r,5l53,91r,5l57,101r,5l67,115r,5l72,125r,5l77,135r,4l86,149r,5l91,159r,4l101,173r,5l105,183r,4l110,192r,5l120,207r,4l125,216r,5l129,226r,5l139,240r,5l144,250r,5l149,259r,5l158,274r,5l163,283r,5l173,298r,5l177,307r,5l182,317r,5l192,331r,5l197,341r,5l201,351r,4l211,365r,5l216,375r,4l221,384r,5l230,399r,4l235,408r,5l245,423r,4l249,432r,5l254,442r,5l264,456r,5l269,466r,5l273,476r,4l283,490r,5l288,500r,4l297,514r,5l302,524r,4l307,533r,5l317,548r,4l321,557r,5l326,567r,5l336,581r,5l341,591r,5l345,600r,5l355,615r,5l360,624r,5l369,639r,5l374,648r,5l379,658r,5l389,672r,5l393,682r,5l398,692r,4l408,706r,5l413,716r,4l417,725r,5l427,740r,4l432,749r,5l441,764r,4l446,773r,5l451,783r,5l461,797r,5l465,807r,5l470,816r,5l480,831r,5l485,840r,5l494,855r,5l499,864r,5l504,874r,5l513,888r,5l518,898r,5l523,908r,4l533,922r,5l537,932r,4l542,941r,5l552,956r,4l557,965r,5l566,980r,4l571,989r,5l576,999r,5l585,1013r,5l590,1023r,5l595,1032r,5l605,1047r,5l609,1056r,5l614,1066r,5l624,1080r,5l629,1090r,5l638,1104r,5l643,1114r,5l648,1124r,4l657,1138r,5l662,1148r,4l667,1157r,5l677,1172r,5l681,1181r,5l691,1196r,5l696,1205r,5l701,1215r,5l710,1229r,5l715,1239r,5l720,1249r,4l729,1263r,5l734,1273r,4l739,1282r,5l749,1297r,4l753,1306r,5l763,1321r,4l768,1330r,5l773,1340r,5l782,1354r,5l787,1364r,5l792,1373r,5l801,1388r,5l806,1397r,5l816,1412r,5l821,1421r,5l825,1431r,5l835,1445r,5l840,1455r,5l845,1465r,4l854,1479e" filled="f" strokeweight="0">
                    <v:path arrowok="t" o:connecttype="custom" o:connectlocs="9,19;24,43;38,72;57,101;72,130;91,159;105,187;125,216;139,245;158,274;173,303;192,331;201,355;221,384;235,413;254,442;269,471;288,500;302,528;321,557;336,586;355,615;369,644;389,672;398,696;417,725;432,754;451,783;465,812;485,840;499,869;518,898;533,927;552,956;566,984;585,1013;595,1037;614,1066;629,1095;648,1124;662,1152;681,1181;696,1210;715,1239;729,1268;749,1297;763,1325;782,1354;792,1378;816,1412;825,1436;845,1465" o:connectangles="0,0,0,0,0,0,0,0,0,0,0,0,0,0,0,0,0,0,0,0,0,0,0,0,0,0,0,0,0,0,0,0,0,0,0,0,0,0,0,0,0,0,0,0,0,0,0,0,0,0,0,0"/>
                  </v:shape>
                  <v:shape id="Freeform 351" o:spid="_x0000_s1374" style="position:absolute;left:5271;top:1268;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4CcIA&#10;AADcAAAADwAAAGRycy9kb3ducmV2LnhtbERPXWvCMBR9H/gfwhV8m6mVjtEZpQiyDgpjTt8vzW0b&#10;1tyUJqt1v355GOzxcL53h9n2YqLRG8cKNusEBHHttOFWweXz9PgMwgdkjb1jUnAnD4f94mGHuXY3&#10;/qDpHFoRQ9jnqKALYcil9HVHFv3aDcSRa9xoMUQ4tlKPeIvhtpdpkjxJi4ZjQ4cDHTuqv87fVkHa&#10;FNvyZyr9W+Y2ZqpMc32t3pVaLefiBUSgOfyL/9ylVrDN4vx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HgJwgAAANwAAAAPAAAAAAAAAAAAAAAAAJgCAABkcnMvZG93&#10;bnJldi54bWxQSwUGAAAAAAQABAD1AAAAhwMAAAAA&#10;" path="m,l4,4r,5l14,19r,5e" filled="f" strokeweight="0">
                    <v:path arrowok="t" o:connecttype="custom" o:connectlocs="0,0;4,4;4,9;14,19;14,24" o:connectangles="0,0,0,0,0"/>
                  </v:shape>
                  <v:shape id="Freeform 352" o:spid="_x0000_s1375" style="position:absolute;left:5352;top:1407;width:864;height:1498;visibility:visible;mso-wrap-style:square;v-text-anchor:top" coordsize="864,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a38QA&#10;AADcAAAADwAAAGRycy9kb3ducmV2LnhtbESP3WrCQBSE7wt9h+UUvKsbI42SuooIwUCvjD7AIXua&#10;BLNnQ3bNj0/fLRR6OczMN8zuMJlWDNS7xrKC1TICQVxa3XCl4HbN3rcgnEfW2FomBTM5OOxfX3aY&#10;ajvyhYbCVyJA2KWooPa+S6V0ZU0G3dJ2xMH7tr1BH2RfSd3jGOCmlXEUJdJgw2Ghxo5ONZX34mEU&#10;UDyex6ctTpthvifN1yXnbJsrtXibjp8gPE3+P/zXzrWC9ccK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Wt/EAAAA3AAAAA8AAAAAAAAAAAAAAAAAmAIAAGRycy9k&#10;b3ducmV2LnhtbFBLBQYAAAAABAAEAPUAAACJAwAAAAA=&#10;" path="m,l5,5r,4l10,14r,5l19,29r,4l24,38r,5l29,48r,5l39,62r,5l43,72r,5l48,81r,5l58,96r,5l63,105r,5l72,120r,5l77,129r,5l82,139r,5l91,153r,5l96,163r,5l101,173r,4l111,187r,5l115,197r,4l120,206r,5l130,221r,4l135,230r,5l144,245r,4l149,254r,5l154,264r,5l163,278r,5l168,288r,5l173,297r,5l183,312r,5l187,321r,5l197,336r,5l202,345r,5l207,355r,5l216,369r,5l221,379r,5l226,389r,4l235,403r,5l240,413r,4l250,427r,5l255,437r,5l259,446r,5l269,461r,5l274,470r,5l279,480r,5l288,494r,5l293,504r,5l298,514r,4l307,528r,5l312,538r,4l322,552r,5l327,562r,4l331,571r,5l341,586r,4l346,595r,5l351,605r,5l360,619r,5l365,629r,5l375,643r,5l379,653r,5l384,662r,5l394,677r,5l399,686r,5l403,696r,5l413,710r,5l418,720r,5l423,730r,4l432,744r,5l437,754r,4l447,768r,5l451,778r,4l456,787r,5l466,802r,4l471,811r,5l475,821r,5l485,835r,5l490,845r,5l499,859r,5l504,869r,5l509,878r,5l519,893r,5l523,902r,5l528,912r,5l538,926r,5l543,936r,5l552,950r,5l557,960r,5l562,970r,4l571,984r,5l576,994r,4l581,1003r,5l591,1018r,4l595,1027r,5l600,1037r,5l610,1051r,5l615,1061r,5l624,1075r,5l629,1085r,5l634,1094r,5l643,1109r,5l648,1118r,5l653,1128r,5l663,1142r,5l667,1152r,5l677,1167r,4l682,1176r,5l687,1186r,5l696,1200r,5l701,1210r,5l706,1219r,5l715,1234r,5l720,1243r,5l725,1253r,5l735,1267r,5l739,1277r,5l749,1291r,5l754,1301r,5l759,1311r,4l768,1325r,5l773,1335r,4l778,1344r,5l787,1359r,4l792,1368r,5l802,1383r,4l807,1392r,5l811,1402r,5l821,1416r,5l826,1426r,5l831,1435r,5l840,1450r,5l845,1459r,5l855,1474r,5l859,1483r,5l864,1493r,5e" filled="f" strokeweight="0">
                    <v:path arrowok="t" o:connecttype="custom" o:connectlocs="10,19;29,48;43,77;63,105;77,134;96,163;111,192;130,221;144,249;163,278;173,302;197,336;207,360;226,389;240,417;259,446;274,475;293,504;307,533;327,562;341,590;360,619;375,648;394,677;403,701;423,730;437,758;456,787;471,816;490,845;504,874;523,902;538,931;557,960;571,989;591,1018;600,1042;624,1075;634,1099;653,1128;667,1157;687,1186;701,1215;720,1243;735,1272;754,1301;768,1330;787,1359;802,1387;821,1416;831,1440;855,1474;864,1498" o:connectangles="0,0,0,0,0,0,0,0,0,0,0,0,0,0,0,0,0,0,0,0,0,0,0,0,0,0,0,0,0,0,0,0,0,0,0,0,0,0,0,0,0,0,0,0,0,0,0,0,0,0,0,0,0"/>
                  </v:shape>
                  <v:shape id="Freeform 353" o:spid="_x0000_s1376" style="position:absolute;left:5208;top:126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yP8MA&#10;AADcAAAADwAAAGRycy9kb3ducmV2LnhtbESPzYrCMBSF9wO+Q7iCuzG14ijVKCIIXbgZx4XuLs21&#10;rTY3pYm2+vQTQXB5OD8fZ7HqTCXu1LjSsoLRMAJBnFldcq7g8Lf9noFwHlljZZkUPMjBatn7WmCi&#10;bcu/dN/7XIQRdgkqKLyvEyldVpBBN7Q1cfDOtjHog2xyqRtsw7ipZBxFP9JgyYFQYE2bgrLr/mYC&#10;N9vpbXsyl26apubp42Nsr0elBv1uPQfhqfOf8LudagXjSQ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3yP8MAAADcAAAADwAAAAAAAAAAAAAAAACYAgAAZHJzL2Rv&#10;d25yZXYueG1sUEsFBgAAAAAEAAQA9QAAAIgDAAAAAA==&#10;" path="m,l,4,5,9r5,5l10,19r5,5l15,28r4,5l19,38,29,48r,4l34,57r,5l43,72r,4l48,81r,5l53,91r,5e" filled="f" strokeweight="0">
                    <v:path arrowok="t" o:connecttype="custom" o:connectlocs="0,0;0,4;5,9;10,14;10,19;15,24;15,28;19,33;19,38;29,48;29,52;34,57;34,62;43,72;43,76;48,81;48,86;53,91;53,96" o:connectangles="0,0,0,0,0,0,0,0,0,0,0,0,0,0,0,0,0,0,0"/>
                  </v:shape>
                  <v:shape id="Freeform 354" o:spid="_x0000_s1377" style="position:absolute;left:5275;top:1383;width:903;height:1560;visibility:visible;mso-wrap-style:square;v-text-anchor:top" coordsize="90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KFsYA&#10;AADcAAAADwAAAGRycy9kb3ducmV2LnhtbESPQWvCQBSE7wX/w/IK3upGg21NXUMMCIL0YFohx0f2&#10;NQnNvg3ZNcZ/3y0Uehxm5htmm06mEyMNrrWsYLmIQBBXVrdcK/j8ODy9gnAeWWNnmRTcyUG6mz1s&#10;MdH2xmcaC1+LAGGXoILG+z6R0lUNGXQL2xMH78sOBn2QQy31gLcAN51cRdGzNNhyWGiwp7yh6ru4&#10;GgWbF3kqs/fidMntuuzbqFzuc6vU/HHK3kB4mvx/+K991Arid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cKFsYAAADcAAAADwAAAAAAAAAAAAAAAACYAgAAZHJz&#10;L2Rvd25yZXYueG1sUEsFBgAAAAAEAAQA9QAAAIsDAAAAAA==&#10;" path="m,l,5,5,9r,5l10,19r5,5l15,29r5,4l20,38r4,5l24,48r10,9l34,62r5,5l39,72r9,9l48,86r5,5l53,96r5,5l58,105r10,10l68,120r4,5l72,129r5,5l77,139r10,10l87,153r5,5l92,163r9,10l101,177r5,5l106,187r5,5l111,197r9,9l120,211r5,5l125,221r5,4l130,230r10,10l140,245r4,4l144,254r5,5l149,264r10,9l159,278r5,5l164,288r9,9l173,302r5,5l178,312r5,5l183,321r9,10l192,336r5,5l197,345r5,5l202,355r10,10l212,369r4,5l216,379r10,10l226,393r5,5l231,403r5,5l236,413r9,9l245,427r5,5l250,437r5,4l255,446r9,10l264,461r5,5l269,470r10,10l279,485r5,5l284,494r4,5l288,504r10,10l298,518r5,5l303,528r5,5l308,538r9,9l317,552r5,5l322,562r5,4l327,571r9,10l336,586r5,4l341,595r10,10l351,610r5,4l356,619r4,5l360,629r10,9l370,643r5,5l375,653r5,5l380,662r9,10l389,677r5,5l394,686r10,10l404,701r4,5l408,710r5,5l413,720r10,10l423,734r5,5l428,744r4,5l432,754r10,9l442,768r5,5l447,778r5,4l452,787r9,10l461,802r5,4l466,811r10,10l476,826r4,4l480,835r5,5l485,845r10,9l495,859r5,5l500,869r4,5l504,878r10,10l514,893r5,5l519,902r9,10l528,917r5,5l533,926r5,5l538,936r10,10l548,950r4,5l552,960r5,5l557,970r10,9l567,984r5,5l572,994r9,9l581,1008r5,5l586,1018r5,4l591,1027r9,10l600,1042r5,4l605,1051r5,5l610,1061r10,9l620,1075r4,5l624,1085r5,5l629,1094r10,10l639,1109r5,5l644,1118r9,10l653,1133r5,5l658,1142r5,5l663,1152r9,10l672,1166r5,5l677,1176r5,5l682,1186r10,9l692,1200r4,5l696,1210r10,9l706,1224r5,5l711,1234r5,5l716,1243r9,10l725,1258r5,5l730,1267r5,5l735,1277r9,10l744,1291r5,5l749,1301r5,5l754,1311r10,9l764,1325r4,5l768,1335r10,9l778,1349r5,5l783,1359r5,4l788,1368r9,10l797,1383r5,4l802,1392r5,5l807,1402r9,9l816,1416r5,5l821,1426r10,9l831,1440r5,5l836,1450r4,5l840,1459r10,10l850,1474r5,5l855,1483r5,5l860,1493r9,10l869,1507r5,5l874,1517r10,10l884,1531r4,5l888,1541r5,5l893,1551r10,9e" filled="f" strokeweight="0">
                    <v:path arrowok="t" o:connecttype="custom" o:connectlocs="10,19;24,43;39,72;58,101;72,129;92,158;106,187;125,216;140,245;159,273;173,302;192,331;202,355;226,389;236,413;255,441;269,470;288,499;303,528;322,557;336,586;356,614;370,643;389,672;404,701;423,730;432,754;452,782;466,811;485,840;500,869;519,898;533,926;552,955;567,984;586,1013;600,1042;620,1070;629,1094;653,1128;663,1152;682,1181;696,1210;716,1239;730,1267;749,1296;764,1325;783,1354;797,1383;816,1411;831,1440;850,1469;860,1493;884,1527;893,1551" o:connectangles="0,0,0,0,0,0,0,0,0,0,0,0,0,0,0,0,0,0,0,0,0,0,0,0,0,0,0,0,0,0,0,0,0,0,0,0,0,0,0,0,0,0,0,0,0,0,0,0,0,0,0,0,0,0,0"/>
                  </v:shape>
                  <v:shape id="Freeform 355" o:spid="_x0000_s1378" style="position:absolute;left:6293;top:3150;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CsQA&#10;AADcAAAADwAAAGRycy9kb3ducmV2LnhtbESPQWvCQBSE70L/w/IK3nSjVimpq4ggjSCItr0/si/J&#10;0uzbkN3G6K/vCoLHYWa+YZbr3taio9Ybxwom4wQEce604VLB99du9A7CB2SNtWNScCUP69XLYImp&#10;dhc+UXcOpYgQ9ikqqEJoUil9XpFFP3YNcfQK11oMUbal1C1eItzWcpokC2nRcFyosKFtRfnv+c8q&#10;mBabWXbrMr+fu4npDqb4+TwclRq+9psPEIH68Aw/2plWMJu/wf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fgrEAAAA3AAAAA8AAAAAAAAAAAAAAAAAmAIAAGRycy9k&#10;b3ducmV2LnhtbFBLBQYAAAAABAAEAPUAAACJAwAAAAA=&#10;" path="m,l10,9r,5l14,19r,5e" filled="f" strokeweight="0">
                    <v:path arrowok="t" o:connecttype="custom" o:connectlocs="0,0;10,9;10,14;14,19;14,24" o:connectangles="0,0,0,0,0"/>
                  </v:shape>
                  <v:shape id="Freeform 356" o:spid="_x0000_s1379" style="position:absolute;left:5141;top:1268;width:1013;height:1747;visibility:visible;mso-wrap-style:square;v-text-anchor:top" coordsize="1013,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qmsUA&#10;AADcAAAADwAAAGRycy9kb3ducmV2LnhtbESPT2vCQBTE74V+h+UJXkrdqEQkdZUiCnpr/XN/Zp/Z&#10;kOzbkF1N2k/vFgoeh5n5DbNY9bYWd2p96VjBeJSAIM6dLrlQcDpu3+cgfEDWWDsmBT/kYbV8fVlg&#10;pl3H33Q/hEJECPsMFZgQmkxKnxuy6EeuIY7e1bUWQ5RtIXWLXYTbWk6SZCYtlhwXDDa0NpRXh5tV&#10;MNtMueq+Tqb6PRfpPukux7f0otRw0H9+gAjUh2f4v73TCqZ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SqaxQAAANwAAAAPAAAAAAAAAAAAAAAAAJgCAABkcnMv&#10;ZG93bnJldi54bWxQSwUGAAAAAAQABAD1AAAAigMAAAAA&#10;" path="m,l10,9r,5l14,19r,5l24,33r,5l29,43r,5l34,52r,5l43,67r,5l48,76r,5l53,86r,5l62,100r,5l67,110r,5l77,124r,5l82,134r,5l86,144r,4l96,158r,5l101,168r,4l106,177r,5l115,192r,4l120,201r,5l125,211r,5l134,225r,5l139,235r,5l149,249r,5l154,259r,5l158,268r,5l168,283r,5l173,292r,5l178,302r,5l187,316r,5l192,326r,5l202,340r,5l206,350r,5l211,360r,4l221,374r,5l226,384r,4l230,393r,5l240,408r,4l245,417r,5l254,432r,4l259,441r,5l264,451r,5l274,465r,5l278,475r,5l283,484r,5l293,499r,5l298,508r,5l307,523r,5l312,532r,5l317,542r,5l326,556r,5l331,566r,5l336,576r,5l346,590r,5l350,600r,5l360,614r,5l365,624r,5l370,633r,5l379,648r,5l384,657r,5l389,667r,5l398,681r,5l403,691r,5l413,705r,5l418,715r,5l422,725r,4l432,739r,5l437,749r,4l442,758r,5l451,773r,4l456,782r,5l466,797r,4l470,806r,5l475,816r,5l485,830r,5l490,840r,5l494,849r,5l504,864r,5l509,873r,5l518,888r,5l523,897r,5l528,907r,5l538,921r,5l542,931r,5l547,941r,4l557,955r,5l562,965r,4l571,979r,5l576,989r,4l581,998r,5l590,1013r,4l595,1022r,5l600,1032r,5l610,1046r,5l614,1056r,5l619,1065r,5l629,1080r,5l634,1089r,5l643,1104r,5l648,1113r,5l653,1123r,5l662,1137r,5l667,1147r,5l672,1157r,4l682,1171r,5l686,1181r,4l696,1195r,5l701,1205r,4l706,1214r,5l715,1229r,4l720,1238r,5l725,1248r,5l734,1262r,5l739,1272r,5l749,1286r,5l754,1296r,5l758,1306r,4l768,1320r,5l773,1330r,4l778,1339r,5l787,1354r,4l792,1363r,5l802,1378r,4l806,1387r,5l811,1397r,5l821,1411r,5l826,1421r,5l830,1430r,5l840,1445r,5l845,1454r,5l854,1469r,5l859,1478r,5l864,1488r,5l874,1502r,5l878,1512r,5l883,1522r,4l893,1536r,5l898,1546r,4l907,1560r,5l912,1570r,4l917,1579r,5l926,1594r,4l931,1603r,5l936,1613r,5l946,1627r,5l950,1637r,5l960,1651r,5l965,1661r,5l970,1670r,5l979,1685r,5l984,1694r,5l989,1704r,5l998,1718r,5l1003,1728r,5l1013,1742r,5e" filled="f" strokeweight="0">
                    <v:path arrowok="t" o:connecttype="custom" o:connectlocs="14,24;34,52;48,81;67,110;82,139;101,168;115,196;134,225;149,254;168,283;178,307;202,340;211,364;230,393;245,422;264,451;278,480;298,508;312,537;331,566;346,595;365,624;379,653;398,681;413,710;432,739;442,763;466,797;475,821;494,849;509,878;528,907;542,936;562,965;576,993;595,1022;610,1051;629,1080;643,1109;662,1137;672,1161;696,1195;706,1219;725,1248;739,1277;758,1306;773,1334;792,1363;806,1392;826,1421;840,1450;859,1478;874,1507;893,1536;907,1565;926,1594;936,1618;960,1651;970,1675;989,1704;1003,1733" o:connectangles="0,0,0,0,0,0,0,0,0,0,0,0,0,0,0,0,0,0,0,0,0,0,0,0,0,0,0,0,0,0,0,0,0,0,0,0,0,0,0,0,0,0,0,0,0,0,0,0,0,0,0,0,0,0,0,0,0,0,0,0,0"/>
                  </v:shape>
                  <v:shape id="Freeform 357" o:spid="_x0000_s1380" style="position:absolute;left:6245;top:3169;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qusYA&#10;AADcAAAADwAAAGRycy9kb3ducmV2LnhtbESP3WoCMRSE7wu+QzgFb4pmqyiyNYoUBfEH2rUPcNic&#10;bhY3J+sm6urTG6HQy2FmvmGm89ZW4kKNLx0reO8nIIhzp0suFPwcVr0JCB+QNVaOScGNPMxnnZcp&#10;ptpd+ZsuWShEhLBPUYEJoU6l9Lkhi77vauLo/brGYoiyKaRu8BrhtpKDJBlLiyXHBYM1fRrKj9nZ&#10;Khh9ZTsTtvdt8ra/nQ773eZ8XJ6U6r62iw8QgdrwH/5rr7WC4WgMz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qusYAAADcAAAADwAAAAAAAAAAAAAAAACYAgAAZHJz&#10;L2Rvd25yZXYueG1sUEsFBgAAAAAEAAQA9QAAAIsDAAAAAA==&#10;" path="m,l,5,5,9r,5l10,19r,5l14,29r5,4l19,38r5,5l24,48e" filled="f" strokeweight="0">
                    <v:path arrowok="t" o:connecttype="custom" o:connectlocs="0,0;0,5;5,9;5,14;10,19;10,24;14,29;19,33;19,38;24,43;24,48" o:connectangles="0,0,0,0,0,0,0,0,0,0,0"/>
                  </v:shape>
                  <v:shape id="Freeform 358" o:spid="_x0000_s1381" style="position:absolute;left:5098;top:1287;width:1075;height:1867;visibility:visible;mso-wrap-style:square;v-text-anchor:top" coordsize="1075,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hncUA&#10;AADcAAAADwAAAGRycy9kb3ducmV2LnhtbESPQWvCQBSE7wX/w/KE3urGFqtEVylpC3qsiuDtmX0m&#10;wezbsLvRpL++WxA8DjPzDbNYdaYWV3K+sqxgPEpAEOdWV1wo2O++X2YgfEDWWFsmBT15WC0HTwtM&#10;tb3xD123oRARwj5FBWUITSqlz0sy6Ee2IY7e2TqDIUpXSO3wFuGmlq9J8i4NVhwXSmwoKym/bFuj&#10;YO1Nlu8+j5vJ5vf0dZi2vevrXqnnYfcxBxGoC4/wvb3WCt4m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aGdxQAAANwAAAAPAAAAAAAAAAAAAAAAAJgCAABkcnMv&#10;ZG93bnJldi54bWxQSwUGAAAAAAQABAD1AAAAigMAAAAA&#10;" path="m,l,5,5,9r,5l9,19r5,5l14,29r5,4l19,38r5,5l24,48r9,9l33,62r5,5l38,72r5,5l43,81,53,91r,5l57,101r,4l62,110r,5l72,125r,4l77,134r,5l86,149r,4l91,158r,5l96,168r,5l105,182r,5l110,192r,5l115,201r,5l125,216r,5l129,225r,5l134,235r,5l144,249r,5l149,259r,5l158,273r,5l163,283r,5l168,293r,4l177,307r,5l182,317r,4l187,326r,5l197,341r,4l201,350r,5l206,360r,5l216,374r,5l221,384r,5l230,398r,5l235,408r,5l240,417r,5l249,432r,5l254,441r,5l259,451r,5l269,465r,5l273,475r,5l278,485r,4l288,499r,5l293,509r,4l302,523r,5l307,533r,4l312,542r,5l321,557r,5l326,566r,5l331,576r,5l341,590r,5l345,600r,5l350,610r,4l360,624r,5l365,634r,4l374,648r,5l379,658r,4l384,667r,5l393,682r,4l398,691r,5l403,701r,5l413,715r,5l417,725r,5l422,734r,5l432,749r,5l437,758r,5l446,773r,5l451,782r,5l456,792r,5l465,806r,5l470,816r,5l475,826r,4l485,840r,5l489,850r,4l494,859r,5l504,874r,4l509,883r,5l518,898r,4l523,907r,5l528,917r,5l537,931r,5l542,941r,5l547,950r,5l557,965r,5l561,974r,5l566,984r,5l576,998r,5l581,1008r,5l590,1022r,5l595,1032r,5l600,1042r,4l609,1056r,5l614,1066r,4l619,1075r,5l629,1090r,4l633,1099r,5l638,1109r,5l648,1123r,5l653,1133r,5l662,1147r,5l667,1157r,5l672,1166r,5l681,1181r,5l686,1190r,5l691,1200r,5l701,1214r,5l705,1224r,5l710,1234r,4l720,1248r,5l725,1258r,4l734,1272r,5l739,1282r,5l744,1291r,5l753,1306r,5l758,1315r,5l763,1325r,5l773,1339r,5l777,1349r,5l782,1359r,4l792,1373r,5l797,1383r,4l806,1397r,5l811,1407r,4l816,1416r,5l825,1431r,4l830,1440r,5l835,1450r,5l845,1464r,5l849,1474r,5l854,1483r,5l864,1498r,5l869,1507r,5l873,1517r,5l883,1531r,5l888,1541r,5l897,1555r,5l902,1565r,5l907,1575r,4l917,1589r,5l921,1599r,4l926,1608r,5l936,1623r,4l941,1632r,5l945,1642r,5l955,1656r,5l960,1666r,5l969,1680r,5l974,1690r,5l979,1699r,5l989,1714r,5l993,1723r,5l998,1733r,5l1008,1747r,5l1013,1757r,5l1017,1767r,4l1027,1781r,5l1032,1791r,4l1041,1805r,5l1046,1815r,4l1051,1824r,5l1061,1839r,4l1065,1848r,5l1070,1858r,5l1075,1867e" filled="f" strokeweight="0">
                    <v:path arrowok="t" o:connecttype="custom" o:connectlocs="14,24;33,57;53,91;72,125;91,158;110,192;129,225;149,259;168,293;187,326;206,360;230,398;249,432;269,465;288,499;307,533;326,566;345,600;365,634;384,667;403,701;422,734;446,773;465,806;485,840;504,874;523,907;542,941;561,974;581,1008;600,1042;619,1075;638,1109;662,1147;681,1181;701,1214;720,1248;739,1282;758,1315;777,1349;797,1383;816,1416;835,1450;854,1483;873,1517;897,1555;917,1589;936,1623;955,1656;974,1690;993,1723;1013,1757;1032,1791;1051,1824;1070,1858" o:connectangles="0,0,0,0,0,0,0,0,0,0,0,0,0,0,0,0,0,0,0,0,0,0,0,0,0,0,0,0,0,0,0,0,0,0,0,0,0,0,0,0,0,0,0,0,0,0,0,0,0,0,0,0,0,0,0"/>
                  </v:shape>
                  <v:shape id="Freeform 359" o:spid="_x0000_s1382" style="position:absolute;left:6183;top:3169;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mg74A&#10;AADcAAAADwAAAGRycy9kb3ducmV2LnhtbERPyQrCMBC9C/5DGMGbpq5INYoIggcvLqjHoRnbYjMp&#10;TazVrzcHwePj7YtVYwpRU+VyywoG/QgEcWJ1zqmC82nbm4FwHlljYZkUvMnBatluLTDW9sUHqo8+&#10;FSGEXYwKMu/LWEqXZGTQ9W1JHLi7rQz6AKtU6gpfIdwUchhFU2kw59CQYUmbjJLH8WkUjLePYsa6&#10;3jcy/9RXe3mPbvuNUt1Os56D8NT4v/jn3mkFo0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x5oO+AAAA3AAAAA8AAAAAAAAAAAAAAAAAmAIAAGRycy9kb3ducmV2&#10;LnhtbFBLBQYAAAAABAAEAPUAAACDAwAAAAA=&#10;" path="m,l,5,4,9r,5l9,19r5,5l14,29r5,4l19,38r9,10l28,53r5,4e" filled="f" strokeweight="0">
                    <v:path arrowok="t" o:connecttype="custom" o:connectlocs="0,0;0,5;4,9;4,14;9,19;14,24;14,29;19,33;19,38;28,48;28,53;33,57" o:connectangles="0,0,0,0,0,0,0,0,0,0,0,0"/>
                  </v:shape>
                  <v:shape id="Freeform 360" o:spid="_x0000_s1383" style="position:absolute;left:5050;top:1316;width:1099;height:1901;visibility:visible;mso-wrap-style:square;v-text-anchor:top" coordsize="1099,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Vq8cA&#10;AADcAAAADwAAAGRycy9kb3ducmV2LnhtbESPT2vCQBTE70K/w/IKvemmlRYTXaX4hxbxUhW8PrPP&#10;ZDH7Ns1uk/Tbu0Khx2FmfsPMFr2tREuNN44VPI8SEMS504YLBcfDZjgB4QOyxsoxKfglD4v5w2CG&#10;mXYdf1G7D4WIEPYZKihDqDMpfV6SRT9yNXH0Lq6xGKJsCqkb7CLcVvIlSd6kRcNxocSaliXl1/2P&#10;VbBafbTd7jzefK+Xp6PZmnR92KZKPT3271MQgfrwH/5rf2oF49c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3FavHAAAA3AAAAA8AAAAAAAAAAAAAAAAAmAIAAGRy&#10;cy9kb3ducmV2LnhtbFBLBQYAAAAABAAEAPUAAACMAwAAAAA=&#10;" path="m,l,4,5,9r4,5l9,19r5,5l14,28,24,38r,5l29,48r,4l33,57r,5l43,72r,4l48,81r,5l53,91r,5l62,105r,5l67,115r,5l77,129r,5l81,139r,5l86,148r,5l96,163r,5l101,172r,5l105,182r,5l115,196r,5l120,206r,5l125,216r,4l134,230r,5l139,240r,4l149,254r,5l153,264r,4l158,273r,5l168,288r,4l173,297r,5l177,307r,5l187,321r,5l192,331r,5l201,345r,5l206,355r,5l211,364r,5l221,379r,5l225,388r,5l230,398r,5l240,412r,5l245,422r,5l254,436r,5l259,446r,5l264,456r,4l273,470r,5l278,480r,4l283,489r,5l293,504r,4l297,513r,5l307,528r,5l312,537r,5l317,547r,5l326,561r,5l331,571r,5l336,581r,4l345,595r,5l350,605r,4l360,619r,5l365,629r,4l369,638r,5l379,653r,4l384,662r,5l389,672r,5l398,686r,5l403,696r,5l413,710r,5l417,720r,5l422,729r,5l432,744r,5l437,753r,5l441,763r,5l451,777r,5l456,787r,5l465,801r,5l470,811r,5l475,821r,4l485,835r,5l489,845r,4l494,854r,5l504,869r,4l509,878r,5l518,893r,4l523,902r,5l528,912r,5l537,926r,5l542,936r,5l547,945r,5l557,960r,5l561,969r,5l571,984r,5l576,993r,5l581,1003r,5l590,1017r,5l595,1027r,5l600,1037r,4l609,1051r,5l614,1061r,4l619,1070r,5l629,1085r,4l633,1094r,5l643,1109r,4l648,1118r,5l653,1128r,5l662,1142r,5l667,1152r,5l672,1161r,5l681,1176r,5l686,1185r,5l696,1200r,5l701,1209r,5l705,1219r,5l715,1233r,5l720,1243r,5l725,1253r,5l734,1267r,5l739,1277r,5l749,1291r,5l753,1301r,5l758,1310r,5l768,1325r,5l773,1334r,5l777,1344r,5l787,1358r,5l792,1368r,5l801,1382r,5l806,1392r,5l811,1402r,4l821,1416r,5l825,1426r,4l830,1435r,5l840,1450r,4l845,1459r,5l854,1474r,4l859,1483r,5l864,1493r,5l873,1507r,5l878,1517r,5l883,1526r,5l893,1541r,5l897,1550r,5l907,1565r,5l912,1574r,5l917,1584r,5l926,1598r,5l931,1608r,5l936,1618r,4l945,1632r,5l950,1642r,4l960,1656r,5l965,1666r,4l969,1675r,5l979,1690r,4l984,1699r,5l989,1709r,5l998,1723r,5l1003,1733r,5l1013,1747r,5l1017,1757r,5l1022,1766r,5l1032,1781r,5l1037,1790r,5l1041,1800r,5l1051,1814r,5l1056,1824r,5l1065,1838r,5l1070,1848r,5l1075,1858r,4l1085,1872r,5l1089,1882r,4l1094,1891r,5l1099,1901e" filled="f" strokeweight="0">
                    <v:path arrowok="t" o:connecttype="custom" o:connectlocs="14,24;33,57;53,91;77,129;96,163;115,196;134,230;153,264;173,297;192,331;211,364;230,398;254,436;273,470;293,504;312,537;331,571;350,605;369,638;389,672;413,710;432,744;451,777;470,811;489,845;509,878;528,912;547,945;571,984;590,1017;609,1051;629,1085;648,1118;667,1152;686,1185;705,1219;725,1253;749,1291;768,1325;787,1358;806,1392;825,1426;845,1459;864,1493;883,1526;907,1565;926,1598;945,1632;965,1666;984,1699;1003,1733;1022,1766;1041,1800;1065,1838;1085,1872;1099,1901" o:connectangles="0,0,0,0,0,0,0,0,0,0,0,0,0,0,0,0,0,0,0,0,0,0,0,0,0,0,0,0,0,0,0,0,0,0,0,0,0,0,0,0,0,0,0,0,0,0,0,0,0,0,0,0,0,0,0,0"/>
                  </v:shape>
                  <v:shape id="Freeform 361" o:spid="_x0000_s1384" style="position:absolute;left:5002;top:1340;width:1109;height:1920;visibility:visible;mso-wrap-style:square;v-text-anchor:top" coordsize="110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10cEA&#10;AADcAAAADwAAAGRycy9kb3ducmV2LnhtbERPz2vCMBS+D/wfwhO8rakbllEbZW5MRHbY2h08Pppn&#10;U9a8lCar9b83B2HHj+93sZ1sJ0YafOtYwTJJQRDXTrfcKPipPh5fQPiArLFzTAqu5GG7mT0UmGt3&#10;4W8ay9CIGMI+RwUmhD6X0teGLPrE9cSRO7vBYohwaKQe8BLDbSef0jSTFluODQZ7ejNU/5Z/VoF+&#10;R2xOn3s0XH3tVlkYGY9npRbz6XUNItAU/sV390EreM7i/HgmHgG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H9dHBAAAA3AAAAA8AAAAAAAAAAAAAAAAAmAIAAGRycy9kb3du&#10;cmV2LnhtbFBLBQYAAAAABAAEAPUAAACGAwAAAAA=&#10;" path="m,l,4,5,9r4,5l9,19r5,5l14,28r5,5l19,38,29,48r,4l33,57r,5l38,67r,5l48,81r,5l53,91r,5l62,105r,5l67,115r,5l72,124r,5l81,139r,5l86,148r,5l91,158r,5l101,172r,5l105,182r,5l110,192r,4l120,206r,5l125,216r,4l134,230r,5l139,240r,4l144,249r,5l153,264r,4l158,273r,5l163,283r,5l173,297r,5l177,307r,5l187,321r,5l192,331r,5l197,340r,5l206,355r,5l211,364r,5l216,374r,5l225,388r,5l230,398r,5l235,408r,4l245,422r,5l249,432r,4l259,446r,5l264,456r,4l269,465r,5l278,480r,4l283,489r,5l288,499r,5l297,513r,5l302,523r,5l312,537r,5l317,547r,5l321,557r,4l331,571r,5l336,581r,4l341,590r,5l350,605r,4l355,614r,5l365,629r,4l369,638r,5l374,648r,5l384,662r,5l389,672r,5l393,681r,5l403,696r,5l408,705r,5l413,715r,5l422,729r,5l427,739r,5l437,753r,5l441,763r,5l446,773r,4l456,787r,5l461,797r,4l465,806r,5l475,821r,4l480,830r,5l489,845r,4l494,854r,5l499,864r,5l509,878r,5l513,888r,5l518,897r,5l528,912r,5l533,921r,5l537,931r,5l547,945r,5l552,955r,5l561,969r,5l566,979r,5l571,989r,4l581,1003r,5l585,1013r,4l590,1022r,5l600,1037r,4l605,1046r,5l614,1061r,4l619,1070r,5l624,1080r,5l633,1094r,5l638,1104r,5l643,1113r,5l653,1128r,5l657,1137r,5l667,1152r,5l672,1161r,5l677,1171r,5l686,1185r,5l691,1195r,5l696,1205r,4l705,1219r,5l710,1229r,5l715,1238r,5l725,1253r,5l729,1262r,5l739,1277r,5l744,1286r,5l749,1296r,5l758,1310r,5l763,1320r,5l768,1330r,4l777,1344r,5l782,1354r,4l792,1368r,5l797,1378r,4l801,1387r,5l811,1402r,4l816,1411r,5l821,1421r,5l830,1435r,5l835,1445r,5l840,1454r,5l849,1469r,5l854,1478r,5l864,1493r,5l869,1502r,5l873,1512r,5l883,1526r,5l888,1536r,5l893,1546r,4l902,1560r,5l907,1570r,4l917,1584r,5l921,1594r,4l926,1603r,5l936,1618r,4l941,1627r,5l945,1637r,5l955,1651r,5l960,1661r,5l969,1675r,5l974,1685r,5l979,1694r,5l989,1709r,5l993,1718r,5l998,1728r,5l1008,1742r,5l1013,1752r,5l1017,1762r,4l1027,1776r,5l1032,1786r,4l1041,1800r,5l1046,1810r,4l1051,1819r,5l1061,1834r,4l1065,1843r,5l1070,1853r,5l1080,1867r,5l1085,1877r,5l1094,1891r,5l1099,1901r,5l1104,1910r,5l1109,1920e" filled="f" strokeweight="0">
                    <v:path arrowok="t" o:connecttype="custom" o:connectlocs="14,24;33,57;53,91;72,124;91,158;110,192;134,230;153,264;173,297;192,331;211,364;230,398;249,432;269,465;288,499;312,537;331,571;350,605;369,638;389,672;408,705;427,739;446,773;465,806;489,845;509,878;528,912;547,945;566,979;585,1013;605,1046;624,1080;643,1113;667,1152;686,1185;705,1219;725,1253;744,1286;763,1320;782,1354;801,1387;821,1421;840,1454;864,1493;883,1526;902,1560;921,1594;941,1627;960,1661;979,1694;998,1728;1017,1762;1041,1800;1061,1834;1080,1867;1099,1901" o:connectangles="0,0,0,0,0,0,0,0,0,0,0,0,0,0,0,0,0,0,0,0,0,0,0,0,0,0,0,0,0,0,0,0,0,0,0,0,0,0,0,0,0,0,0,0,0,0,0,0,0,0,0,0,0,0,0,0"/>
                  </v:shape>
                  <v:shape id="Freeform 362" o:spid="_x0000_s1385" style="position:absolute;left:4939;top:1349;width:1128;height:1949;visibility:visible;mso-wrap-style:square;v-text-anchor:top" coordsize="1128,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psUA&#10;AADcAAAADwAAAGRycy9kb3ducmV2LnhtbESPT2sCMRTE70K/Q3gFb5q1K65sjVJaxR68+Ae8PjbP&#10;TXDzsmxS3X77Rih4HGbmN8xi1btG3KgL1rOCyTgDQVx5bblWcDpuRnMQISJrbDyTgl8KsFq+DBZY&#10;an/nPd0OsRYJwqFEBSbGtpQyVIYchrFviZN38Z3DmGRXS93hPcFdI9+ybCYdWk4LBlv6NFRdDz9O&#10;wbT42q3zvNja+cleL2FjzlvfKzV87T/eQUTq4zP83/7WCvLZB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VimxQAAANwAAAAPAAAAAAAAAAAAAAAAAJgCAABkcnMv&#10;ZG93bnJldi54bWxQSwUGAAAAAAQABAD1AAAAigMAAAAA&#10;" path="m,l10,10r,5l15,19r,5l24,34r,5l29,43r,5l34,53r,5l44,67r,5l48,77r,5l53,87r,4l63,101r,5l68,111r,4l77,125r,5l82,135r,4l87,144r,5l96,159r,4l101,168r,5l106,178r,5l116,192r,5l120,202r,5l125,211r,5l135,226r,5l140,235r,5l149,250r,5l154,259r,5l159,269r,5l168,283r,5l173,293r,5l178,303r,4l188,317r,5l192,327r,4l202,341r,5l207,351r,4l212,360r,5l221,375r,4l226,384r,5l231,394r,5l240,408r,5l245,418r,5l250,427r,5l260,442r,5l264,451r,5l274,466r,5l279,475r,5l284,485r,5l293,500r,4l298,509r,5l303,519r,5l312,533r,5l317,543r,5l327,557r,5l332,567r,5l336,576r,5l346,591r,5l351,600r,5l356,610r,5l365,624r,5l370,634r,5l380,648r,5l384,658r,5l389,668r,4l399,682r,5l404,692r,4l408,701r,5l418,716r,4l423,725r,5l428,735r,5l437,749r,5l442,759r,5l452,773r,5l456,783r,5l461,792r,5l471,807r,5l476,816r,5l480,826r,5l490,840r,5l495,850r,5l504,864r,5l509,874r,5l514,884r,4l524,898r,5l528,908r,4l533,917r,5l543,932r,4l548,941r,5l552,951r,5l562,965r,5l567,975r,5l576,989r,5l581,999r,5l586,1008r,5l596,1023r,5l600,1032r,5l605,1042r,5l615,1056r,5l620,1066r,5l629,1080r,5l634,1090r,5l639,1100r,4l648,1114r,5l653,1124r,4l658,1133r,5l668,1148r,4l672,1157r,5l682,1172r,4l687,1181r,5l692,1191r,5l701,1205r,5l706,1215r,5l711,1225r,4l720,1239r,5l725,1249r,4l730,1258r,5l740,1273r,4l744,1282r,5l754,1297r,4l759,1306r,5l764,1316r,5l773,1330r,5l778,1340r,5l783,1349r,5l792,1364r,5l797,1373r,5l807,1388r,5l812,1397r,5l816,1407r,5l826,1421r,5l831,1431r,5l836,1441r,4l845,1455r,5l850,1465r,4l855,1474r,5l864,1489r,4l869,1498r,5l879,1513r,4l884,1522r,5l888,1532r,5l898,1546r,5l903,1556r,5l908,1565r,5l917,1580r,5l922,1589r,5l932,1604r,5l936,1613r,5l941,1623r,5l951,1637r,5l956,1647r,5l960,1657r,4l970,1671r,5l975,1681r,4l984,1695r,5l989,1705r,4l994,1714r,5l1004,1729r,4l1008,1738r,5l1013,1748r,5l1023,1762r,5l1028,1772r,5l1032,1781r,5l1042,1796r,5l1047,1805r,5l1056,1820r,5l1061,1829r,5l1066,1839r,5l1076,1853r,5l1080,1863r,5l1085,1873r,4l1095,1887r,5l1100,1897r,4l1109,1911r,5l1114,1921r,4l1119,1930r,5l1128,1945r,4e" filled="f" strokeweight="0">
                    <v:path arrowok="t" o:connecttype="custom" o:connectlocs="24,34;44,67;63,101;82,135;101,168;120,202;140,235;159,269;178,303;202,341;221,375;240,408;260,442;279,475;298,509;317,543;336,576;356,610;380,648;399,682;418,716;437,749;456,783;476,816;495,850;514,884;533,917;552,951;576,989;596,1023;615,1056;634,1090;653,1124;672,1157;692,1191;711,1225;730,1258;754,1297;773,1330;792,1364;812,1397;831,1431;850,1465;869,1498;888,1532;908,1565;932,1604;951,1637;970,1671;989,1705;1008,1738;1028,1772;1047,1805;1066,1839;1085,1873;1109,1911;1128,1945" o:connectangles="0,0,0,0,0,0,0,0,0,0,0,0,0,0,0,0,0,0,0,0,0,0,0,0,0,0,0,0,0,0,0,0,0,0,0,0,0,0,0,0,0,0,0,0,0,0,0,0,0,0,0,0,0,0,0,0,0"/>
                  </v:shape>
                  <v:shape id="Freeform 363" o:spid="_x0000_s1386" style="position:absolute;left:4887;top:1354;width:1171;height:2036;visibility:visible;mso-wrap-style:square;v-text-anchor:top" coordsize="1171,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mcQA&#10;AADcAAAADwAAAGRycy9kb3ducmV2LnhtbESPQWsCMRSE74X+h/AKvdVs16KyNYooFk+CWorHx+Z1&#10;N3Xzsiaprv/eCILHYWa+YcbTzjbiRD4YxwreexkI4tJpw5WC793ybQQiRGSNjWNScKEA08nz0xgL&#10;7c68odM2ViJBOBSooI6xLaQMZU0WQ8+1xMn7dd5iTNJXUns8J7htZJ5lA2nRcFqosaV5TeVh+28V&#10;7N36y6yPzd/lMDSrzi9y7T5+lHp96WafICJ18RG+t1daQX+Qw+1MOgJ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K5nEAAAA3AAAAA8AAAAAAAAAAAAAAAAAmAIAAGRycy9k&#10;b3ducmV2LnhtbFBLBQYAAAAABAAEAPUAAACJAwAAAAA=&#10;" path="m,l,5r4,5l4,14r5,5l9,24r5,5l19,34r,4l24,43r,5l28,53r,5l38,67r,5l43,77r,5l52,91r,5l57,101r,5l62,110r,5l72,125r,5l76,134r,5l81,144r,5l91,158r,5l96,168r,5l100,178r,4l110,192r,5l115,202r,4l124,216r,5l129,226r,4l134,235r,5l144,250r,4l148,259r,5l153,269r,5l163,283r,5l168,293r,5l172,302r,5l182,317r,5l187,326r,5l196,341r,5l201,350r,5l206,360r,5l216,374r,5l220,384r,5l225,394r,4l235,408r,5l240,418r,4l249,432r,5l254,442r,4l259,451r,5l268,466r,4l273,475r,5l278,485r,5l288,499r,5l292,509r,5l297,519r,4l307,533r,5l312,543r,4l321,557r,5l326,567r,4l331,576r,5l340,591r,4l345,600r,5l350,610r,5l360,624r,5l364,634r,5l369,643r,5l379,658r,5l384,667r,5l393,682r,5l398,691r,5l403,701r,5l412,715r,5l417,725r,5l422,735r,4l432,749r,5l436,759r,4l446,773r,5l451,783r,4l456,792r,5l465,807r,4l470,816r,5l475,826r,5l484,840r,5l489,850r,5l494,859r,5l504,874r,5l508,883r,5l518,898r,5l523,907r,5l528,917r,5l537,931r,5l542,941r,5l547,951r,4l556,965r,5l561,975r,4l566,984r,5l576,999r,4l580,1008r,5l590,1023r,4l595,1032r,5l600,1042r,5l609,1056r,5l614,1066r,5l619,1075r,5l628,1090r,5l633,1099r,5l643,1114r,5l648,1123r,5l652,1133r,5l662,1147r,5l667,1157r,5l672,1167r,4l681,1181r,5l686,1191r,4l691,1200r,5l700,1215r,5l705,1224r,5l715,1239r,5l720,1248r,5l724,1258r,5l734,1272r,5l739,1282r,5l744,1292r,4l753,1306r,5l758,1316r,4l763,1325r,5l772,1340r,4l777,1349r,5l787,1364r,4l792,1373r,5l796,1383r,5l806,1397r,5l811,1407r,5l816,1416r,5l825,1431r,5l830,1440r,5l840,1455r,5l844,1464r,5l849,1474r,5l859,1488r,5l864,1498r,5l868,1508r,4l878,1522r,5l883,1532r,4l888,1541r,5l897,1556r,4l902,1565r,5l912,1580r,4l916,1589r,5l921,1599r,5l931,1613r,5l936,1623r,5l940,1632r,5l950,1647r,5l955,1656r,5l964,1671r,5l969,1680r,5l974,1690r,5l984,1704r,5l988,1714r,5l993,1724r,4l1003,1738r,5l1008,1748r,4l1012,1757r,5l1022,1772r,4l1027,1781r,5l1036,1796r,4l1041,1805r,5l1046,1815r,5l1056,1829r,5l1060,1839r,5l1065,1848r,5l1075,1863r,5l1080,1872r,5l1084,1882r,5l1094,1896r,5l1099,1906r,5l1108,1920r,5l1113,1930r,5l1118,1940r,4l1128,1954r,5l1132,1964r,5l1137,1973r,5l1147,1988r,5l1152,1997r,5l1161,2012r,5l1166,2021r,5l1171,2031r,5e" filled="f" strokeweight="0">
                    <v:path arrowok="t" o:connecttype="custom" o:connectlocs="9,24;28,53;52,91;72,125;91,158;110,192;129,226;148,259;168,293;187,326;206,360;225,394;249,432;268,466;288,499;307,533;326,567;345,600;364,634;384,667;403,701;422,735;446,773;465,807;484,840;504,874;523,907;542,941;561,975;580,1008;600,1042;619,1075;643,1114;662,1147;681,1181;700,1215;720,1248;739,1282;758,1316;777,1349;796,1383;816,1416;840,1455;859,1488;878,1522;897,1556;916,1589;936,1623;955,1656;974,1690;993,1724;1012,1757;1036,1796;1056,1829;1075,1863;1094,1896;1113,1930;1132,1964;1152,1997;1171,2031" o:connectangles="0,0,0,0,0,0,0,0,0,0,0,0,0,0,0,0,0,0,0,0,0,0,0,0,0,0,0,0,0,0,0,0,0,0,0,0,0,0,0,0,0,0,0,0,0,0,0,0,0,0,0,0,0,0,0,0,0,0,0,0"/>
                  </v:shape>
                  <v:shape id="Freeform 364" o:spid="_x0000_s1387" style="position:absolute;left:4824;top:1354;width:1267;height:2194;visibility:visible;mso-wrap-style:square;v-text-anchor:top" coordsize="1267,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dPcUA&#10;AADcAAAADwAAAGRycy9kb3ducmV2LnhtbESPQWvCQBSE74L/YXlCb7qxASnRVUSwLdLSGgWvj+wz&#10;G82+TbOrSf99t1DocZiZb5jFqre1uFPrK8cKppMEBHHhdMWlguNhO34C4QOyxtoxKfgmD6vlcLDA&#10;TLuO93TPQykihH2GCkwITSalLwxZ9BPXEEfv7FqLIcq2lLrFLsJtLR+TZCYtVhwXDDa0MVRc85tV&#10;cD3lH2+6/jSdZv38vqsuL1/pQamHUb+egwjUh//wX/tVK0hn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h09xQAAANwAAAAPAAAAAAAAAAAAAAAAAJgCAABkcnMv&#10;ZG93bnJldi54bWxQSwUGAAAAAAQABAD1AAAAigMAAAAA&#10;" path="m,l,5r5,5l5,14r5,5l15,24r,5l19,34r,4l24,43r,5l34,58r,4l39,67r,5l48,82r,4l53,91r,5l58,101r,5l67,115r,5l72,125r,5l77,134r,5l87,149r,5l91,158r,5l101,173r,5l106,182r,5l111,192r,5l120,206r,5l125,216r,5l130,226r,4l139,240r,5l144,250r,4l149,259r,5l159,274r,4l163,283r,5l173,298r,4l178,307r,5l183,317r,5l192,331r,5l197,341r,5l202,350r,5l211,365r,5l216,374r,5l226,389r,5l231,398r,5l235,408r,5l245,422r,5l250,432r,5l255,442r,4l264,456r,5l269,466r,4l274,475r,5l283,490r,5l288,499r,5l298,514r,5l303,523r,5l307,533r,5l317,547r,5l322,557r,5l327,567r,4l336,581r,5l341,591r,4l351,605r,5l355,615r,4l360,624r,5l370,639r,4l375,648r,5l379,658r,5l389,672r,5l394,682r,5l403,696r,5l408,706r,5l413,715r,5l423,730r,5l427,739r,5l432,749r,5l442,763r,5l447,773r,5l451,783r,4l461,797r,5l466,807r,4l475,821r,5l480,831r,4l485,840r,5l495,855r,4l499,864r,5l504,874r,5l514,888r,5l519,898r,5l528,912r,5l533,922r,5l538,931r,5l547,946r,5l552,955r,5l557,965r,5l567,979r,5l571,989r,5l576,999r,4l586,1013r,5l591,1023r,4l600,1037r,5l605,1047r,4l610,1056r,5l619,1071r,4l624,1080r,5l629,1090r,5l639,1104r,5l643,1114r,5l653,1128r,5l658,1138r,5l663,1147r,5l672,1162r,5l677,1171r,5l682,1181r,5l691,1195r,5l696,1205r,5l706,1220r,4l711,1229r,5l715,1239r,5l725,1253r,5l730,1263r,5l735,1272r,5l744,1287r,5l749,1296r,5l754,1306r,5l763,1320r,5l768,1330r,5l778,1344r,5l783,1354r,5l787,1364r,4l797,1378r,5l802,1388r,4l807,1397r,5l816,1412r,4l821,1421r,5l831,1436r,4l835,1445r,5l840,1455r,5l850,1469r,5l855,1479r,5l859,1488r,5l869,1503r,5l874,1512r,5l879,1522r,5l888,1536r,5l893,1546r,5l903,1560r,5l907,1570r,5l912,1580r,4l922,1594r,5l927,1604r,4l931,1613r,5l941,1628r,4l946,1637r,5l955,1652r,4l960,1661r,5l965,1671r,5l975,1685r,5l979,1695r,5l984,1704r,5l994,1719r,5l999,1728r,5l1008,1743r,5l1013,1752r,5l1018,1762r,5l1027,1776r,5l1032,1786r,5l1037,1796r,4l1047,1810r,5l1051,1820r,4l1056,1829r,5l1066,1844r,4l1071,1853r,5l1080,1868r,4l1085,1877r,5l1090,1887r,5l1099,1901r,5l1104,1911r,5l1109,1920r,5l1119,1935r,5l1123,1944r,5l1133,1959r,5l1138,1969r,4l1143,1978r,5l1152,1993r,4l1157,2002r,5l1162,2012r,5l1171,2026r,5l1176,2036r,5l1181,2045r,5l1191,2060r,5l1195,2069r,5l1205,2084r,5l1210,2093r,5l1215,2103r,5l1224,2117r,5l1229,2127r,5l1234,2137r,4l1243,2151r,5l1248,2161r,4l1258,2175r,5l1263,2185r,4l1267,2194e" filled="f" strokeweight="0">
                    <v:path arrowok="t" o:connecttype="custom" o:connectlocs="15,29;39,67;58,106;87,149;106,187;130,226;149,264;178,307;197,346;226,389;245,427;269,466;288,504;317,547;336,586;360,624;379,663;408,706;427,744;451,783;475,826;499,864;519,903;547,946;567,984;591,1023;610,1061;639,1104;658,1143;682,1181;706,1224;730,1263;749,1301;778,1344;797,1383;821,1421;840,1460;869,1503;888,1541;912,1580;931,1618;960,1661;979,1700;1008,1743;1027,1781;1051,1820;1071,1858;1099,1901;1119,1940;1143,1978;1162,2017;1191,2060;1210,2098;1234,2137;1258,2180" o:connectangles="0,0,0,0,0,0,0,0,0,0,0,0,0,0,0,0,0,0,0,0,0,0,0,0,0,0,0,0,0,0,0,0,0,0,0,0,0,0,0,0,0,0,0,0,0,0,0,0,0,0,0,0,0,0,0"/>
                  </v:shape>
                  <v:shape id="Freeform 365" o:spid="_x0000_s1388" style="position:absolute;left:4767;top:1368;width:1272;height:2204;visibility:visible;mso-wrap-style:square;v-text-anchor:top" coordsize="127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F48MA&#10;AADcAAAADwAAAGRycy9kb3ducmV2LnhtbESPW4vCMBSE34X9D+EI+6apF2TtGmURhFWfvMC+Hpqz&#10;TbE5qU1a6783guDjMDPfMItVZ0vRUu0LxwpGwwQEceZ0wbmC82kz+ALhA7LG0jEpuJOH1fKjt8BU&#10;uxsfqD2GXEQI+xQVmBCqVEqfGbLoh64ijt6/qy2GKOtc6hpvEW5LOU6SmbRYcFwwWNHaUHY5NlZB&#10;u/275qNdq7OzaRq5n8xtYudKffa7n28QgbrwDr/av1rBZDa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F48MAAADcAAAADwAAAAAAAAAAAAAAAACYAgAAZHJzL2Rv&#10;d25yZXYueG1sUEsFBgAAAAAEAAQA9QAAAIgDAAAAAA==&#10;" path="m,l4,5r,5l9,15r,5l14,24r,5l24,39r,5l28,48r,5l33,58r,5l43,72r,5l48,82r,5l57,96r,5l62,106r,5l67,116r,4l76,130r,5l81,140r,4l86,149r,5l96,164r,4l100,173r,5l110,188r,4l115,197r,5l120,207r,5l129,221r,5l134,231r,5l139,240r,5l148,255r,5l153,264r,5l158,274r,5l168,288r,5l172,298r,5l182,312r,5l187,322r,5l192,332r,4l201,346r,5l206,356r,4l211,365r,5l220,380r,4l225,389r,5l235,404r,4l240,413r,5l244,423r,5l254,437r,5l259,447r,5l264,456r,5l273,471r,5l278,481r,4l283,490r,5l292,505r,4l297,514r,5l307,529r,4l312,538r,5l316,548r,5l326,562r,5l331,572r,5l336,581r,5l345,596r,5l350,605r,5l360,620r,5l364,629r,5l369,639r,5l379,653r,5l384,663r,5l388,673r,4l398,687r,5l403,697r,4l412,711r,5l417,721r,4l422,730r,5l432,745r,4l436,754r,5l441,764r,5l451,778r,5l456,788r,5l460,797r,5l470,812r,5l475,821r,5l484,836r,5l489,845r,5l494,855r,5l504,869r,5l508,879r,5l513,889r,4l523,903r,5l528,913r,4l537,927r,5l542,937r,4l547,946r,5l556,961r,4l561,970r,5l566,980r,5l576,994r,5l580,1004r,5l585,1013r,5l595,1028r,5l600,1037r,5l609,1052r,5l614,1061r,5l619,1071r,5l628,1085r,5l633,1095r,5l638,1105r,4l648,1119r,5l652,1129r,4l662,1143r,5l667,1153r,4l672,1162r,5l681,1177r,4l686,1186r,5l691,1196r,5l700,1210r,5l705,1220r,5l715,1234r,5l720,1244r,5l724,1254r,4l734,1268r,5l739,1278r,4l744,1287r,5l753,1302r,4l758,1311r,5l763,1321r,5l772,1335r,5l777,1345r,5l787,1359r,5l792,1369r,5l796,1378r,5l806,1393r,5l811,1402r,5l816,1412r,5l825,1426r,5l830,1436r,5l840,1450r,5l844,1460r,5l849,1470r,4l859,1484r,5l864,1494r,4l868,1503r,5l878,1518r,4l883,1527r,5l888,1537r,5l897,1551r,5l902,1561r,5l912,1575r,5l916,1585r,5l921,1594r,5l931,1609r,5l936,1618r,5l940,1628r,5l950,1642r,5l955,1652r,5l964,1666r,5l969,1676r,5l974,1686r,4l984,1700r,5l988,1710r,4l993,1719r,5l1003,1734r,4l1008,1743r,5l1017,1758r,4l1022,1767r,5l1027,1777r,5l1036,1791r,5l1041,1801r,5l1046,1810r,5l1056,1825r,5l1060,1834r,5l1065,1844r,5l1075,1858r,5l1080,1868r,5l1089,1882r,5l1094,1892r,5l1099,1902r,4l1108,1916r,5l1113,1926r,4l1118,1935r,5l1128,1950r,5l1132,1959r,5l1142,1974r,5l1147,1983r,5l1152,1993r,5l1161,2007r,5l1166,2017r,5l1171,2027r,4l1180,2041r,5l1185,2051r,4l1190,2060r,5l1200,2075r,4l1204,2084r,5l1214,2099r,4l1219,2108r,5l1224,2118r,5l1233,2132r,5l1238,2142r,5l1243,2151r,5l1252,2166r,5l1257,2175r,5l1267,2190r,5l1272,2199r,5e" filled="f" strokeweight="0">
                    <v:path arrowok="t" o:connecttype="custom" o:connectlocs="14,29;43,72;62,111;86,149;110,192;134,231;153,269;182,312;201,351;225,389;244,428;273,471;292,509;316,548;336,586;364,629;384,668;412,711;432,749;456,788;475,826;504,869;523,908;547,946;566,985;595,1028;614,1066;638,1105;662,1148;686,1186;705,1225;734,1268;753,1306;777,1345;796,1383;825,1426;844,1465;868,1503;888,1542;916,1585;936,1623;964,1666;984,1705;1008,1743;1027,1782;1056,1825;1075,1863;1099,1902;1118,1940;1147,1983;1166,2022;1190,2060;1214,2103;1238,2142;1257,2180" o:connectangles="0,0,0,0,0,0,0,0,0,0,0,0,0,0,0,0,0,0,0,0,0,0,0,0,0,0,0,0,0,0,0,0,0,0,0,0,0,0,0,0,0,0,0,0,0,0,0,0,0,0,0,0,0,0,0"/>
                  </v:shape>
                  <v:shape id="Freeform 366" o:spid="_x0000_s1389" style="position:absolute;left:4723;top:1397;width:1277;height:2214;visibility:visible;mso-wrap-style:square;v-text-anchor:top" coordsize="1277,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N68cA&#10;AADcAAAADwAAAGRycy9kb3ducmV2LnhtbESPQWvCQBSE70L/w/IK3nTTiBKiq7SltmKh0OjF2yP7&#10;TILZt2l2jdFf3y0IPQ4z8w2zWPWmFh21rrKs4GkcgSDOra64ULDfrUcJCOeRNdaWScGVHKyWD4MF&#10;ptpe+Ju6zBciQNilqKD0vkmldHlJBt3YNsTBO9rWoA+yLaRu8RLgppZxFM2kwYrDQokNvZaUn7Kz&#10;UdBt4p/mMzm837620+SIL+b08RYrNXzsn+cgPPX+P3xvb7SCyWw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DevHAAAA3AAAAA8AAAAAAAAAAAAAAAAAmAIAAGRy&#10;cy9kb3ducmV2LnhtbFBLBQYAAAAABAAEAPUAAACMAwAAAAA=&#10;" path="m,l,5r5,5l10,15r,4l15,24r,5l24,39r,4l29,48r,5l34,58r,5l44,72r,5l48,82r,5l53,91r,5l63,106r,5l68,115r,5l77,130r,5l82,139r,5l87,149r,5l96,163r,5l101,173r,5l106,183r,4l116,197r,5l120,207r,4l125,216r,5l135,231r,4l140,240r,5l149,255r,4l154,264r,5l159,274r,5l168,288r,5l173,298r,5l178,307r,5l188,322r,5l192,331r,5l197,341r,5l207,355r,5l212,365r,5l221,379r,5l226,389r,5l231,399r,4l240,413r,5l245,423r,4l250,432r,5l260,447r,5l264,456r,5l274,471r,5l279,480r,5l284,490r,5l293,504r,5l298,514r,5l303,524r,4l312,538r,5l317,548r,4l322,557r,5l332,572r,4l336,581r,5l346,596r,4l351,605r,5l356,615r,5l365,629r,5l370,639r,5l375,648r,5l384,663r,5l389,672r,5l394,682r,5l404,696r,5l408,706r,5l418,720r,5l423,730r,5l428,740r,4l437,754r,5l442,764r,4l447,773r,5l456,788r,4l461,797r,5l471,812r,4l476,821r,5l480,831r,5l490,845r,5l495,855r,5l500,864r,5l509,879r,5l514,888r,5l519,898r,5l528,912r,5l533,922r,5l543,936r,5l548,946r,5l552,956r,4l562,970r,5l567,980r,4l572,989r,5l581,1004r,4l586,1013r,5l591,1023r,5l600,1037r,5l605,1047r,5l615,1061r,5l620,1071r,5l624,1080r,5l634,1095r,5l639,1104r,5l644,1114r,5l653,1128r,5l658,1138r,5l668,1152r,5l672,1162r,5l677,1172r,5l687,1186r,5l692,1196r,5l696,1205r,5l706,1220r,5l711,1229r,5l716,1239r,5l725,1253r,5l730,1263r,5l740,1277r,5l744,1287r,5l749,1297r,4l759,1311r,5l764,1321r,4l768,1330r,5l778,1345r,4l783,1354r,5l788,1364r,5l797,1378r,5l802,1388r,5l812,1402r,5l816,1412r,5l821,1421r,5l831,1436r,5l836,1445r,5l840,1455r,5l850,1469r,5l855,1479r,5l864,1493r,5l869,1503r,5l874,1513r,4l884,1527r,5l888,1537r,4l893,1546r,5l903,1561r,4l908,1570r,5l912,1580r,5l922,1594r,5l927,1604r,5l936,1618r,5l941,1628r,5l946,1637r,5l956,1652r,5l960,1661r,5l965,1671r,5l975,1685r,5l980,1695r,5l989,1709r,5l994,1719r,5l999,1729r,4l1008,1743r,5l1013,1753r,4l1018,1762r,5l1028,1777r,4l1032,1786r,5l1037,1796r,5l1047,1810r,5l1052,1820r,5l1061,1834r,5l1066,1844r,5l1071,1853r,5l1080,1868r,5l1085,1877r,5l1090,1887r,5l1100,1901r,5l1104,1911r,5l1109,1921r,5l1119,1935r,5l1124,1945r,5l1133,1959r,5l1138,1969r,5l1143,1978r,5l1152,1993r,5l1157,2002r,5l1162,2012r,5l1172,2026r,5l1176,2036r,5l1186,2050r,5l1191,2060r,5l1196,2070r,4l1205,2084r,5l1210,2094r,4l1215,2103r,5l1224,2118r,4l1229,2127r,5l1234,2137r,5l1244,2151r,5l1248,2161r,5l1258,2175r,5l1263,2185r,5l1268,2194r,5l1277,2209r,5e" filled="f" strokeweight="0">
                    <v:path arrowok="t" o:connecttype="custom" o:connectlocs="15,29;44,72;63,111;87,149;106,187;135,231;154,269;178,307;197,346;226,389;245,427;274,471;293,509;317,548;336,586;365,629;384,668;408,706;428,744;456,788;476,826;500,864;519,903;548,946;567,984;591,1023;615,1066;639,1104;658,1143;687,1186;706,1225;730,1263;749,1301;778,1345;797,1383;821,1421;840,1460;869,1503;888,1541;912,1580;936,1623;960,1661;980,1700;1008,1743;1028,1781;1052,1820;1071,1858;1100,1901;1119,1940;1143,1978;1162,2017;1191,2060;1210,2098;1234,2137;1258,2180" o:connectangles="0,0,0,0,0,0,0,0,0,0,0,0,0,0,0,0,0,0,0,0,0,0,0,0,0,0,0,0,0,0,0,0,0,0,0,0,0,0,0,0,0,0,0,0,0,0,0,0,0,0,0,0,0,0,0"/>
                  </v:shape>
                  <v:shape id="Freeform 367" o:spid="_x0000_s1390" style="position:absolute;left:4671;top:1416;width:1291;height:2238;visibility:visible;mso-wrap-style:square;v-text-anchor:top" coordsize="1291,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ufsUA&#10;AADcAAAADwAAAGRycy9kb3ducmV2LnhtbESPQUsDMRSE70L/Q3iF3my2FhZZmxapLRUsUqMUents&#10;npulycuyie36740geBxm5htmsRq8ExfqYxtYwWxagCCug2m5UfDxvr29BxETskEXmBR8U4TVcnSz&#10;wMqEK7/RRadGZAjHChXYlLpKylhb8hinoSPO3mfoPaYs+0aaHq8Z7p28K4pSemw5L1jsaG2pPusv&#10;r8BtXs/W759OB7dpX/ZH1LrYaaUm4+HxAUSiIf2H/9rPRsG8LO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a5+xQAAANwAAAAPAAAAAAAAAAAAAAAAAJgCAABkcnMv&#10;ZG93bnJldi54bWxQSwUGAAAAAAQABAD1AAAAigMAAAAA&#10;" path="m,l4,5r,5l14,20r,4l19,29r,5l24,39r,5l33,53r,5l38,63r,5l43,72r,5l52,87r,5l57,96r,5l67,111r,5l72,120r,5l76,130r,5l86,144r,5l91,154r,5l96,164r,4l105,178r,5l110,188r,4l115,197r,5l124,212r,4l129,221r,5l139,236r,4l144,245r,5l148,255r,5l158,269r,5l163,279r,5l168,288r,5l177,303r,5l182,312r,5l187,322r,5l196,336r,5l201,346r,5l211,360r,5l216,370r,5l220,380r,4l230,394r,5l235,404r,4l240,413r,5l249,428r,5l254,437r,5l259,447r,5l268,461r,5l273,471r,5l283,485r,5l288,495r,5l292,505r,4l302,519r,5l307,529r,4l312,538r,5l321,553r,4l326,562r,5l331,572r,5l340,586r,5l345,596r,5l355,610r,5l360,620r,5l364,629r,5l374,644r,5l379,653r,5l384,663r,5l393,677r,5l398,687r,5l403,697r,4l412,711r,5l417,721r,4l427,735r,5l432,745r,4l436,754r,5l446,769r,4l451,778r,5l456,788r,5l465,802r,5l470,812r,5l475,821r,5l484,836r,5l489,845r,5l499,860r,5l504,869r,5l508,879r,5l518,893r,5l523,903r,5l528,913r,4l537,927r,5l542,937r,4l547,946r,5l556,961r,4l561,970r,5l571,985r,4l576,994r,5l580,1004r,5l590,1018r,5l595,1028r,5l600,1037r,5l609,1052r,5l614,1061r,5l619,1071r,5l628,1085r,5l633,1095r,5l643,1109r,5l648,1119r,5l652,1129r,4l662,1143r,5l667,1153r,5l672,1162r,5l681,1177r,5l686,1186r,5l691,1196r,5l700,1210r,5l705,1220r,5l715,1234r,5l720,1244r,5l724,1254r,4l734,1268r,5l739,1278r,4l744,1287r,5l753,1302r,4l758,1311r,5l763,1321r,5l772,1335r,5l777,1345r,5l787,1359r,5l792,1369r,5l796,1378r,5l806,1393r,5l811,1402r,5l816,1412r,5l825,1426r,5l830,1436r,5l835,1446r,4l844,1460r,5l849,1470r,4l859,1484r,5l864,1494r,4l868,1503r,5l878,1518r,4l883,1527r,5l888,1537r,5l897,1551r,5l902,1561r,5l907,1570r,5l916,1585r,5l921,1594r,5l926,1604r,5l936,1618r,5l940,1628r,5l950,1642r,5l955,1652r,5l960,1662r,4l969,1676r,5l974,1686r,4l979,1695r,5l988,1710r,4l993,1719r,5l998,1729r,5l1008,1743r,5l1012,1753r,5l1022,1767r,5l1027,1777r,5l1032,1786r,5l1041,1801r,5l1046,1810r,5l1051,1820r,5l1060,1834r,5l1065,1844r,5l1070,1854r,4l1080,1868r,5l1084,1878r,4l1094,1892r,5l1099,1902r,5l1104,1911r,5l1113,1926r,5l1118,1935r,5l1123,1945r,5l1132,1959r,5l1137,1969r,5l1142,1979r,4l1152,1993r,5l1156,2003r,4l1166,2017r,5l1171,2027r,4l1176,2036r,5l1185,2051r,4l1190,2060r,5l1195,2070r,5l1204,2084r,5l1209,2094r,5l1214,2103r,5l1224,2118r,5l1228,2127r,5l1238,2142r,5l1243,2151r,5l1248,2161r,5l1257,2175r,5l1262,2185r,5l1267,2195r,4l1276,2209r,5l1281,2219r,4l1286,2228r,5l1291,2238e" filled="f" strokeweight="0">
                    <v:path arrowok="t" o:connecttype="custom" o:connectlocs="19,34;43,72;67,116;91,154;110,192;139,236;158,274;182,312;201,351;230,394;249,433;273,471;292,509;321,553;340,591;364,629;384,668;412,711;432,749;456,788;475,826;504,869;523,908;547,946;571,989;595,1028;614,1066;643,1109;662,1148;686,1186;705,1225;734,1268;753,1306;777,1345;796,1383;825,1426;844,1465;868,1503;888,1542;916,1585;936,1623;960,1662;979,1700;1008,1743;1027,1782;1051,1820;1070,1858;1099,1902;1118,1940;1142,1979;1166,2022;1190,2060;1209,2099;1238,2142;1257,2180;1281,2219" o:connectangles="0,0,0,0,0,0,0,0,0,0,0,0,0,0,0,0,0,0,0,0,0,0,0,0,0,0,0,0,0,0,0,0,0,0,0,0,0,0,0,0,0,0,0,0,0,0,0,0,0,0,0,0,0,0,0,0"/>
                  </v:shape>
                  <v:shape id="Freeform 368" o:spid="_x0000_s1391" style="position:absolute;left:4618;top:1431;width:1305;height:2261;visibility:visible;mso-wrap-style:square;v-text-anchor:top" coordsize="1305,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xsUA&#10;AADcAAAADwAAAGRycy9kb3ducmV2LnhtbESPQWvCQBSE74L/YXlCL1I3VkhD6ioiCOmxUSLeXrOv&#10;STT7NmS3mv57VxB6HGbmG2a5HkwrrtS7xrKC+SwCQVxa3XCl4LDfvSYgnEfW2FomBX/kYL0aj5aY&#10;anvjL7rmvhIBwi5FBbX3XSqlK2sy6Ga2Iw7ej+0N+iD7SuoebwFuWvkWRbE02HBYqLGjbU3lJf81&#10;CrLiXCUHc87j/bTYYJZ8fh/ppNTLZNh8gPA0+P/ws51pBYv4HR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4vGxQAAANwAAAAPAAAAAAAAAAAAAAAAAJgCAABkcnMv&#10;ZG93bnJldi54bWxQSwUGAAAAAAQABAD1AAAAigMAAAAA&#10;" path="m,l,5,5,9r,5l9,19r5,5l14,29r5,4l19,38,29,48r,5l33,57r,5l38,67r,5l48,81r,5l53,91r,5l57,101r,4l67,115r,5l72,125r,4l81,139r,5l86,149r,4l91,158r,5l101,173r,4l105,182r,5l110,192r,5l120,206r,5l125,216r,5l134,230r,5l139,240r,5l144,249r,5l153,264r,5l158,273r,5l163,283r,5l173,297r,5l177,307r,5l182,317r,4l192,331r,5l197,341r,4l206,355r,5l211,365r,4l216,374r,5l225,389r,4l230,398r,5l235,408r,5l245,422r,5l249,432r,5l259,446r,5l264,456r,5l269,466r,4l278,480r,5l283,490r,4l288,499r,5l297,514r,4l302,523r,5l312,538r,4l317,547r,5l321,557r,5l331,571r,5l336,581r,5l341,590r,5l350,605r,5l355,614r,5l365,629r,5l369,638r,5l374,648r,5l384,662r,5l389,672r,5l393,682r,4l403,696r,5l408,706r,4l417,720r,5l422,730r,4l427,739r,5l437,754r,4l441,763r,5l446,773r,5l456,787r,5l461,797r,5l470,811r,5l475,821r,5l480,830r,5l489,845r,5l494,854r,5l499,864r,5l509,878r,5l513,888r,5l523,902r,5l528,912r,5l533,922r,4l542,936r,5l547,946r,4l552,955r,5l561,970r,4l566,979r,5l576,994r,4l581,1003r,5l585,1013r,5l595,1027r,5l600,1037r,5l605,1046r,5l614,1061r,5l619,1070r,5l629,1085r,5l633,1094r,5l638,1104r,5l648,1118r,5l653,1128r,5l657,1138r,5l667,1152r,5l672,1162r,5l677,1171r,5l686,1186r,5l691,1195r,5l701,1210r,5l705,1219r,5l710,1229r,5l720,1243r,5l725,1253r,5l729,1263r,4l739,1277r,5l744,1287r,4l753,1301r,5l758,1311r,4l763,1320r,5l773,1335r,4l777,1344r,5l782,1354r,5l792,1368r,5l797,1378r,5l806,1392r,5l811,1402r,5l816,1411r,5l825,1426r,5l830,1435r,5l835,1445r,5l845,1459r,5l849,1469r,5l859,1483r,5l864,1493r,5l869,1503r,4l878,1517r,5l883,1527r,4l888,1536r,5l897,1551r,4l902,1560r,5l912,1575r,4l917,1584r,5l921,1594r,5l931,1608r,5l936,1618r,5l941,1627r,5l950,1642r,5l955,1651r,5l965,1666r,5l969,1675r,5l974,1685r,5l984,1699r,5l989,1709r,5l993,1719r,4l1003,1733r,5l1008,1743r,4l1017,1757r,5l1022,1767r,4l1027,1776r,5l1037,1791r,4l1041,1800r,5l1046,1810r,5l1056,1824r,5l1061,1834r,5l1070,1848r,5l1075,1858r,5l1080,1867r,5l1089,1882r,5l1094,1892r,4l1099,1901r,5l1109,1916r,4l1113,1925r,5l1123,1940r,4l1128,1949r,5l1133,1959r,5l1142,1973r,5l1147,1983r,5l1152,1992r,5l1161,2007r,5l1166,2016r,5l1171,2026r,5l1181,2040r,5l1185,2050r,5l1195,2064r,5l1200,2074r,5l1205,2084r,4l1214,2098r,5l1219,2108r,4l1224,2117r,5l1233,2132r,4l1238,2141r,5l1248,2156r,4l1253,2165r,5l1257,2175r,5l1267,2189r,5l1272,2199r,5l1277,2208r,5l1286,2223r,5l1291,2232r,5l1301,2247r,5l1305,2256r,5e" filled="f" strokeweight="0">
                    <v:path arrowok="t" o:connecttype="custom" o:connectlocs="14,29;38,67;57,105;86,149;105,187;134,230;153,269;177,307;197,345;225,389;245,427;269,466;288,504;317,547;336,586;365,629;384,667;408,706;427,744;456,787;475,826;499,864;523,907;547,946;566,984;595,1027;614,1066;638,1104;657,1143;686,1186;705,1224;729,1263;753,1306;777,1344;797,1383;825,1426;845,1464;869,1503;888,1541;917,1584;936,1623;965,1666;984,1704;1008,1743;1027,1781;1056,1824;1075,1863;1099,1901;1123,1944;1147,1983;1166,2021;1195,2064;1214,2103;1238,2141;1257,2180;1286,2223;1305,2261" o:connectangles="0,0,0,0,0,0,0,0,0,0,0,0,0,0,0,0,0,0,0,0,0,0,0,0,0,0,0,0,0,0,0,0,0,0,0,0,0,0,0,0,0,0,0,0,0,0,0,0,0,0,0,0,0,0,0,0,0"/>
                  </v:shape>
                  <v:shape id="Freeform 369" o:spid="_x0000_s1392" style="position:absolute;left:4555;top:1431;width:1330;height:2300;visibility:visible;mso-wrap-style:square;v-text-anchor:top" coordsize="133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yMcMA&#10;AADcAAAADwAAAGRycy9kb3ducmV2LnhtbERPy2rCQBTdF/yH4Qpuik60EEp0EqKltHTVqht3N5mb&#10;B2buhMxo4t93FoUuD+e9yybTiTsNrrWsYL2KQBCXVrdcKzif3pevIJxH1thZJgUPcpCls6cdJtqO&#10;/EP3o69FCGGXoILG+z6R0pUNGXQr2xMHrrKDQR/gUEs94BjCTSc3URRLgy2HhgZ7OjRUXo83o6CI&#10;u6Iqvh9v6/34JT8u+XNe+ZtSi/mUb0F4mvy/+M/9qRW8xGFt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hyMcMAAADcAAAADwAAAAAAAAAAAAAAAACYAgAAZHJzL2Rv&#10;d25yZXYueG1sUEsFBgAAAAAEAAQA9QAAAIgDAAAAAA==&#10;" path="m,l,5,5,9r,5l10,19r5,5l15,29r5,4l20,38r9,10l29,53r5,4l34,62r5,5l39,72r9,9l48,86r5,5l53,96r5,5l58,105r10,10l68,120r4,5l72,129r10,10l82,144r5,5l87,153r5,5l92,163r9,10l101,177r5,5l106,187r5,5l111,197r9,9l120,211r5,5l125,221r10,9l135,235r5,5l140,245r4,4l144,254r10,10l154,269r5,4l159,278r5,5l164,288r9,9l173,302r5,5l178,312r5,5l183,321r9,10l192,336r5,5l197,345r10,10l207,360r5,5l212,369r4,5l216,379r10,10l226,393r5,5l231,403r5,5l236,413r9,9l245,427r5,5l250,437r10,9l260,451r4,5l264,461r5,5l269,470r10,10l279,485r5,5l284,494r4,5l288,504r10,10l298,518r5,5l303,528r5,5l308,538r9,9l317,552r5,5l322,562r10,9l332,576r4,5l336,586r5,4l341,595r10,10l351,610r5,4l356,619r4,5l360,629r10,9l370,643r5,5l375,653r9,9l384,667r5,5l389,677r5,5l394,686r10,10l404,701r4,5l408,710r5,5l413,720r10,10l423,734r5,5l428,744r9,10l437,758r5,5l442,768r5,5l447,778r9,9l456,792r5,5l461,802r5,4l466,811r10,10l476,826r4,4l480,835r5,5l485,845r10,9l495,859r5,5l500,869r9,9l509,883r5,5l514,893r5,5l519,902r9,10l528,917r5,5l533,926r5,5l538,936r10,10l548,950r4,5l552,960r10,10l562,974r5,5l567,984r5,5l572,994r9,9l581,1008r5,5l586,1018r5,4l591,1027r9,10l600,1042r5,4l605,1051r5,5l610,1061r10,9l620,1075r4,5l624,1085r10,9l634,1099r5,5l639,1109r5,5l644,1118r9,10l653,1133r5,5l658,1143r5,4l663,1152r9,10l672,1167r5,4l677,1176r10,10l687,1191r5,4l692,1200r4,5l696,1210r10,9l706,1224r5,5l711,1234r5,5l716,1243r9,10l725,1258r5,5l730,1267r10,10l740,1282r4,5l744,1291r5,5l749,1301r10,10l759,1315r5,5l764,1325r4,5l768,1335r10,9l778,1349r5,5l783,1359r5,4l788,1368r9,10l797,1383r5,4l802,1392r10,10l812,1407r4,4l816,1416r5,5l821,1426r10,9l831,1440r5,5l836,1450r4,5l840,1459r10,10l850,1474r5,5l855,1483r9,10l864,1498r5,5l869,1507r5,5l874,1517r10,10l884,1531r4,5l888,1541r5,5l893,1551r10,9l903,1565r5,5l908,1575r4,4l912,1584r10,10l922,1599r5,4l927,1608r9,10l936,1623r5,4l941,1632r5,5l946,1642r10,9l956,1656r4,5l960,1666r5,5l965,1675r10,10l975,1690r5,5l980,1699r9,10l989,1714r5,5l994,1723r5,5l999,1733r9,10l1008,1747r5,5l1013,1757r5,5l1018,1767r10,9l1028,1781r4,5l1032,1791r10,9l1042,1805r5,5l1047,1815r5,4l1052,1824r9,10l1061,1839r5,4l1066,1848r5,5l1071,1858r9,9l1080,1872r5,5l1085,1882r5,5l1090,1892r10,9l1100,1906r4,5l1104,1916r10,9l1114,1930r5,5l1119,1940r5,4l1124,1949r9,10l1133,1964r5,4l1138,1973r5,5l1143,1983r9,9l1152,1997r5,5l1157,2007r10,9l1167,2021r5,5l1172,2031r4,5l1176,2040r10,10l1186,2055r5,5l1191,2064r5,5l1196,2074r9,10l1205,2088r5,5l1210,2098r5,5l1215,2108r9,9l1224,2122r5,5l1229,2132r10,9l1239,2146r5,5l1244,2156r4,4l1248,2165r10,10l1258,2180r5,4l1263,2189r5,5l1268,2199r9,9l1277,2213r5,5l1282,2223r10,9l1292,2237r4,5l1296,2247r5,5l1301,2256r10,10l1311,2271r5,5l1316,2280r4,5l1320,2290r10,10e" filled="f" strokeweight="0">
                    <v:path arrowok="t" o:connecttype="custom" o:connectlocs="15,29;39,67;58,105;87,149;106,187;135,230;154,269;178,307;197,345;226,389;245,427;269,466;288,504;317,547;336,586;360,624;384,667;408,706;428,744;456,787;476,826;500,864;519,902;548,946;567,984;591,1022;610,1061;639,1104;658,1143;687,1186;706,1224;730,1263;749,1301;778,1344;797,1383;821,1421;840,1459;869,1503;888,1541;912,1579;936,1623;960,1661;980,1699;1008,1743;1028,1781;1052,1819;1071,1858;1100,1901;1119,1940;1143,1978;1167,2021;1191,2060;1210,2098;1239,2141;1258,2180;1282,2218;1301,2256;1330,2300" o:connectangles="0,0,0,0,0,0,0,0,0,0,0,0,0,0,0,0,0,0,0,0,0,0,0,0,0,0,0,0,0,0,0,0,0,0,0,0,0,0,0,0,0,0,0,0,0,0,0,0,0,0,0,0,0,0,0,0,0,0"/>
                  </v:shape>
                  <v:shape id="Freeform 370" o:spid="_x0000_s1393" style="position:absolute;left:4503;top:1450;width:1353;height:2343;visibility:visible;mso-wrap-style:square;v-text-anchor:top" coordsize="1353,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XSsUA&#10;AADcAAAADwAAAGRycy9kb3ducmV2LnhtbESPQWvCQBSE7wX/w/KEXopurEVq6ioSEDwJVQ/29sy+&#10;ZqPZtyG7JvHfdwWhx2FmvmEWq95WoqXGl44VTMYJCOLc6ZILBcfDZvQJwgdkjZVjUnAnD6vl4GWB&#10;qXYdf1O7D4WIEPYpKjAh1KmUPjdk0Y9dTRy9X9dYDFE2hdQNdhFuK/meJDNpseS4YLCmzFB+3d+s&#10;Au5+PrL52/Tcnnan7Go22SXou1Kvw379BSJQH/7Dz/ZWK5jO5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dKxQAAANwAAAAPAAAAAAAAAAAAAAAAAJgCAABkcnMv&#10;ZG93bnJldi54bWxQSwUGAAAAAAQABAD1AAAAigMAAAAA&#10;" path="m,l9,10r,4l14,19r,5l24,34r,4l28,43r,5l33,53r,5l43,67r,5l48,77r,5l52,86r,5l62,101r,5l67,110r,5l72,120r,5l81,134r,5l86,144r,5l96,158r,5l100,168r,5l105,178r,4l115,192r,5l120,202r,4l124,211r,5l134,226r,4l139,235r,5l144,245r,5l153,259r,5l158,269r,5l168,283r,5l172,293r,5l177,302r,5l187,317r,5l192,326r,5l196,336r,5l206,350r,5l211,360r,5l216,370r,4l225,384r,5l230,394r,5l240,408r,5l244,418r,5l249,427r,5l259,442r,5l264,451r,5l268,461r,5l278,475r,5l283,485r,5l288,495r,4l297,509r,5l302,519r,4l312,533r,5l316,543r,4l321,552r,5l331,567r,4l336,576r,5l340,586r,5l350,600r,5l355,610r,5l360,619r,5l369,634r,5l374,643r,5l384,658r,5l388,667r,5l393,677r,5l403,691r,5l408,701r,5l412,711r,4l422,725r,5l427,735r,4l432,744r,5l441,759r,4l446,768r,5l456,783r,4l460,792r,5l465,802r,5l475,816r,5l480,826r,5l484,835r,5l494,850r,5l499,859r,5l504,869r,5l513,883r,5l518,893r,5l528,907r,5l532,917r,5l537,927r,4l547,941r,5l552,951r,4l556,960r,5l566,975r,4l571,984r,5l576,994r,5l585,1008r,5l590,1018r,5l600,1032r,5l604,1042r,5l609,1051r,5l619,1066r,5l624,1075r,5l628,1085r,5l638,1099r,5l643,1109r,5l648,1119r,5l657,1133r,5l662,1143r,5l672,1157r,5l676,1167r,5l681,1176r,5l691,1191r,5l696,1200r,5l700,1210r,5l710,1224r,5l715,1234r,5l720,1244r,4l729,1258r,5l734,1268r,4l744,1282r,5l748,1292r,4l753,1301r,5l763,1316r,4l768,1325r,5l772,1335r,5l782,1349r,5l787,1359r,5l792,1368r,5l801,1383r,5l806,1392r,5l816,1407r,5l820,1416r,5l825,1426r,5l835,1440r,5l840,1450r,5l844,1460r,4l854,1474r,5l859,1484r,4l864,1493r,5l873,1508r,4l878,1517r,5l888,1532r,4l892,1541r,5l897,1551r,5l907,1565r,5l912,1575r,5l916,1584r,5l926,1599r,5l931,1608r,5l936,1618r,5l945,1632r,5l950,1642r,5l955,1652r,4l964,1666r,5l969,1676r,4l979,1690r,5l984,1700r,4l988,1709r,5l998,1724r,4l1003,1733r,5l1008,1743r,5l1017,1757r,5l1022,1767r,5l1027,1776r,5l1036,1791r,5l1041,1800r,5l1051,1815r,5l1056,1824r,5l1060,1834r,5l1070,1848r,5l1075,1858r,5l1080,1868r,5l1089,1882r,5l1094,1892r,5l1099,1901r,5l1108,1916r,5l1113,1925r,5l1123,1940r,5l1128,1949r,5l1132,1959r,5l1142,1973r,5l1147,1983r,5l1152,1993r,4l1161,2007r,5l1166,2017r,4l1171,2026r,5l1180,2041r,4l1185,2050r,5l1195,2065r,4l1200,2074r,5l1204,2084r,5l1214,2098r,5l1219,2108r,5l1224,2117r,5l1233,2132r,5l1238,2141r,5l1243,2151r,5l1252,2165r,5l1257,2175r,5l1267,2189r,5l1272,2199r,5l1276,2209r,4l1286,2223r,5l1291,2233r,4l1296,2242r,5l1305,2257r,4l1310,2266r,5l1315,2276r,5l1324,2290r,5l1329,2300r,5l1339,2314r,5l1344,2324r,5l1348,2333r,5l1353,2343e" filled="f" strokeweight="0">
                    <v:path arrowok="t" o:connecttype="custom" o:connectlocs="24,38;48,77;67,115;96,158;115,197;139,235;158,274;187,317;206,355;230,394;249,432;278,475;297,514;321,552;340,591;369,634;388,672;412,711;432,749;460,792;480,831;504,869;528,912;552,951;571,989;600,1032;619,1071;643,1109;662,1148;691,1191;710,1229;734,1268;753,1306;782,1349;801,1388;825,1426;844,1464;873,1508;892,1546;916,1584;936,1623;964,1666;984,1704;1008,1743;1027,1781;1056,1824;1075,1863;1099,1901;1123,1945;1147,1983;1166,2021;1195,2065;1214,2103;1238,2141;1257,2180;1286,2223;1305,2261;1329,2300;1348,2338" o:connectangles="0,0,0,0,0,0,0,0,0,0,0,0,0,0,0,0,0,0,0,0,0,0,0,0,0,0,0,0,0,0,0,0,0,0,0,0,0,0,0,0,0,0,0,0,0,0,0,0,0,0,0,0,0,0,0,0,0,0,0"/>
                  </v:shape>
                  <v:shape id="Freeform 371" o:spid="_x0000_s1394" style="position:absolute;left:4450;top:1469;width:1392;height:2410;visibility:visible;mso-wrap-style:square;v-text-anchor:top" coordsize="1392,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XLMQA&#10;AADcAAAADwAAAGRycy9kb3ducmV2LnhtbESPTW/CMAyG75P4D5EncRvpQCpTR6hWELArH5N29Bqv&#10;rdY4VROg/Pv5gMTRev0+9rPIB9eqC/Wh8WzgdZKAIi69bbgycDpuXt5AhYhssfVMBm4UIF+OnhaY&#10;WX/lPV0OsVIC4ZChgTrGLtM6lDU5DBPfEUv263uHUca+0rbHq8Bdq6dJkmqHDcuFGjta1VT+Hc5O&#10;KOk5KVb6dnJfxfo76F36025TY8bPw8c7qEhDfCzf25/WwGwu74uMiI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FyzEAAAA3AAAAA8AAAAAAAAAAAAAAAAAmAIAAGRycy9k&#10;b3ducmV2LnhtbFBLBQYAAAAABAAEAPUAAACJAwAAAAA=&#10;" path="m,l9,10r,5l14,19r,5l19,29r,5l29,43r,5l33,53r,5l38,63r,4l48,77r,5l53,87r,4l62,101r,5l67,111r,4l72,120r,5l81,135r,4l86,144r,5l91,154r,5l101,168r,5l105,178r,5l115,192r,5l120,202r,5l125,211r,5l134,226r,5l139,235r,5l144,245r,5l153,259r,5l158,269r,5l163,279r,4l173,293r,5l177,303r,4l187,317r,5l192,327r,4l197,336r,5l206,351r,4l211,360r,5l216,370r,5l225,384r,5l230,394r,5l235,404r,4l245,418r,5l249,428r,4l259,442r,5l264,452r,4l269,461r,5l278,476r,4l283,485r,5l288,495r,5l297,509r,5l302,519r,5l312,533r,5l317,543r,5l321,552r,5l331,567r,5l336,576r,5l341,586r,5l350,600r,5l355,610r,5l360,620r,4l369,634r,5l374,644r,4l384,658r,5l389,668r,4l393,677r,5l403,692r,4l408,701r,5l413,711r,5l422,725r,5l427,735r,5l432,744r,5l441,759r,5l446,768r,5l456,783r,5l461,792r,5l465,802r,5l475,816r,5l480,826r,5l485,836r,4l494,850r,5l499,860r,4l509,874r,5l513,884r,4l518,893r,5l528,908r,4l533,917r,5l537,927r,5l547,941r,5l552,951r,5l557,960r,5l566,975r,5l571,984r,5l581,999r,5l585,1008r,5l590,1018r,5l600,1032r,5l605,1042r,5l609,1052r,4l619,1066r,5l624,1076r,4l629,1085r,5l638,1100r,5l643,1109r,5l653,1124r,5l657,1133r,5l662,1143r,5l672,1157r,5l677,1167r,5l681,1177r,4l691,1191r,5l696,1201r,4l705,1215r,5l710,1225r,4l715,1234r,5l725,1249r,4l729,1258r,5l734,1268r,5l744,1282r,5l749,1292r,5l753,1301r,5l763,1316r,5l768,1325r,5l777,1340r,5l782,1349r,5l787,1359r,5l797,1373r,5l801,1383r,5l806,1393r,4l816,1407r,5l821,1417r,4l825,1426r,5l835,1441r,4l840,1450r,5l849,1465r,4l854,1474r,5l859,1484r,5l869,1498r,5l873,1508r,5l878,1517r,5l888,1532r,5l893,1541r,5l902,1556r,5l907,1565r,5l912,1575r,5l921,1589r,5l926,1599r,5l931,1609r,4l941,1623r,5l945,1633r,4l950,1642r,5l960,1657r,4l965,1666r,5l974,1681r,4l979,1690r,5l984,1700r,5l993,1714r,5l998,1724r,5l1003,1733r,5l1013,1748r,5l1017,1757r,5l1027,1772r,5l1032,1781r,5l1037,1791r,5l1046,1805r,5l1051,1815r,5l1056,1825r,4l1065,1839r,5l1070,1849r,5l1075,1858r,5l1085,1873r,5l1089,1882r,5l1099,1897r,5l1104,1906r,5l1109,1916r,5l1118,1930r,5l1123,1940r,5l1128,1950r,4l1137,1964r,5l1142,1974r,4l1147,1983r,5l1157,1998r,4l1161,2007r,5l1171,2022r,4l1176,2031r,5l1181,2041r,5l1190,2055r,5l1195,2065r,5l1200,2074r,5l1209,2089r,5l1214,2098r,5l1224,2113r,5l1229,2122r,5l1233,2132r,5l1243,2146r,5l1248,2156r,5l1253,2166r,4l1262,2180r,5l1267,2190r,4l1272,2199r,5l1281,2214r,4l1286,2223r,5l1296,2238r,4l1301,2247r,5l1305,2257r,5l1315,2271r,5l1320,2281r,5l1325,2290r,5l1334,2305r,5l1339,2314r,5l1344,2324r,5l1353,2338r,5l1358,2348r,5l1368,2362r,5l1373,2372r,5l1377,2382r,4l1387,2396r,5l1392,2406r,4e" filled="f" strokeweight="0">
                    <v:path arrowok="t" o:connecttype="custom" o:connectlocs="19,34;48,77;67,115;91,154;115,197;139,235;158,274;187,317;206,355;230,394;249,432;278,476;297,514;321,552;341,591;369,634;389,672;413,711;432,749;461,792;480,831;509,874;528,912;552,951;571,989;600,1032;619,1071;643,1109;662,1148;691,1191;710,1229;734,1268;753,1306;782,1349;801,1388;825,1426;849,1469;873,1508;893,1546;921,1589;941,1628;965,1666;984,1705;1013,1748;1032,1786;1056,1825;1075,1863;1104,1906;1123,1945;1147,1983;1171,2026;1195,2065;1214,2103;1243,2146;1262,2185;1286,2223;1305,2262;1334,2305;1353,2343;1377,2382" o:connectangles="0,0,0,0,0,0,0,0,0,0,0,0,0,0,0,0,0,0,0,0,0,0,0,0,0,0,0,0,0,0,0,0,0,0,0,0,0,0,0,0,0,0,0,0,0,0,0,0,0,0,0,0,0,0,0,0,0,0,0,0"/>
                  </v:shape>
                  <v:shape id="Freeform 372" o:spid="_x0000_s1395" style="position:absolute;left:4392;top:1474;width:1435;height:2482;visibility:visible;mso-wrap-style:square;v-text-anchor:top" coordsize="143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f8MUA&#10;AADcAAAADwAAAGRycy9kb3ducmV2LnhtbESPQWvCQBSE70L/w/KE3nSjgpXoKrZY1Iu0KurxmX0m&#10;qdm3Ibtq/PeuUPA4zMw3zGhSm0JcqXK5ZQWddgSCOLE651TBdvPdGoBwHlljYZkU3MnBZPzWGGGs&#10;7Y1/6br2qQgQdjEqyLwvYyldkpFB17YlcfBOtjLog6xSqSu8BbgpZDeK+tJgzmEhw5K+MkrO64tR&#10;sEs+Dz89V/wdcb5c7fPt/jwr50q9N+vpEISn2r/C/+2FVtD76M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t/wxQAAANwAAAAPAAAAAAAAAAAAAAAAAJgCAABkcnMv&#10;ZG93bnJldi54bWxQSwUGAAAAAAQABAD1AAAAigMAAAAA&#10;" path="m,l5,5r,5l10,14r,5l19,29r,5l24,38r,5l29,48r,5l39,62r,5l43,72r,5l53,86r,5l58,96r,5l63,106r,4l72,120r,5l77,130r,4l82,139r,5l91,154r,4l96,163r,5l106,178r,4l111,187r,5l115,197r,5l125,211r,5l130,221r,5l135,230r,5l144,245r,5l149,254r,5l159,269r,5l163,278r,5l168,288r,5l178,302r,5l183,312r,5l187,322r,4l197,336r,5l202,346r,4l207,355r,5l216,370r,5l221,379r,5l231,394r,5l235,403r,5l240,413r,5l250,427r,5l255,437r,5l259,447r,4l269,461r,5l274,471r,4l283,485r,5l288,495r,4l293,504r,5l303,519r,4l307,528r,5l312,538r,5l322,552r,5l327,562r,5l331,571r,5l341,586r,5l346,595r,5l355,610r,5l360,619r,5l365,629r,5l375,643r,5l379,653r,5l384,663r,4l394,677r,5l399,687r,4l408,701r,5l413,711r,4l418,720r,5l427,735r,4l432,744r,5l437,754r,5l447,768r,5l451,778r,5l461,792r,5l466,802r,5l471,811r,5l480,826r,5l485,835r,5l490,845r,5l499,859r,5l504,869r,5l509,879r,4l519,893r,5l523,903r,4l533,917r,5l538,927r,4l543,936r,5l552,951r,4l557,960r,5l562,970r,5l571,984r,5l576,994r,5l586,1008r,5l591,1018r,5l595,1027r,5l605,1042r,5l610,1051r,5l615,1061r,5l624,1075r,5l629,1085r,5l634,1095r,5l643,1109r,5l648,1119r,5l658,1133r,5l663,1143r,5l667,1152r,5l677,1167r,5l682,1176r,5l687,1186r,5l696,1200r,5l701,1210r,5l711,1224r,5l715,1234r,5l720,1244r,4l730,1258r,5l735,1268r,4l739,1277r,5l749,1292r,4l754,1301r,5l763,1316r,4l768,1325r,5l773,1335r,5l783,1349r,5l787,1359r,5l792,1368r,5l802,1383r,5l807,1392r,5l811,1402r,5l821,1416r,5l826,1426r,5l835,1440r,5l840,1450r,5l845,1460r,4l855,1474r,5l859,1484r,4l864,1493r,5l874,1508r,4l879,1517r,5l888,1532r,4l893,1541r,5l898,1551r,5l907,1565r,5l912,1575r,5l917,1584r,5l927,1599r,5l931,1608r,5l936,1618r,5l946,1632r,5l951,1642r,5l960,1656r,5l965,1666r,5l970,1676r,4l979,1690r,5l984,1700r,4l989,1709r,5l999,1724r,4l1003,1733r,5l1013,1748r,4l1018,1757r,5l1023,1767r,5l1032,1781r,5l1037,1791r,5l1042,1800r,5l1051,1815r,5l1056,1824r,5l1066,1839r,5l1071,1849r,4l1075,1858r,5l1085,1873r,4l1090,1882r,5l1095,1892r,5l1104,1906r,5l1109,1916r,5l1114,1925r,5l1123,1940r,5l1128,1949r,5l1138,1964r,5l1143,1973r,5l1147,1983r,5l1157,1997r,5l1162,2007r,5l1167,2017r,4l1176,2031r,5l1181,2041r,4l1191,2055r,5l1195,2065r,4l1200,2074r,5l1210,2089r,4l1215,2098r,5l1219,2108r,5l1229,2122r,5l1234,2132r,5l1239,2141r,5l1248,2156r,5l1253,2165r,5l1263,2180r,5l1267,2189r,5l1272,2199r,5l1282,2213r,5l1287,2223r,5l1291,2233r,4l1301,2247r,5l1306,2257r,4l1315,2271r,5l1320,2281r,4l1325,2290r,5l1335,2305r,4l1339,2314r,5l1344,2324r,5l1354,2338r,5l1359,2348r,5l1368,2362r,5l1373,2372r,5l1378,2381r,5l1387,2396r,5l1392,2405r,5l1397,2415r,5l1407,2429r,5l1411,2439r,5l1416,2449r,4l1426,2463r,5l1431,2473r,4l1435,2482e" filled="f" strokeweight="0">
                    <v:path arrowok="t" o:connecttype="custom" o:connectlocs="19,34;43,72;63,110;91,154;111,192;135,230;159,274;183,312;202,350;231,394;250,432;274,471;293,509;322,552;341,591;365,629;384,667;413,711;432,749;461,792;480,831;504,869;523,907;552,951;571,989;595,1027;615,1066;643,1109;663,1148;687,1186;711,1229;735,1268;754,1306;783,1349;802,1388;826,1426;845,1464;874,1508;893,1546;917,1584;936,1623;965,1666;984,1704;1013,1748;1032,1786;1056,1824;1075,1863;1104,1906;1123,1945;1147,1983;1167,2021;1195,2065;1215,2103;1239,2141;1263,2185;1287,2223;1306,2261;1335,2305;1354,2343;1378,2381;1397,2420;1426,2463" o:connectangles="0,0,0,0,0,0,0,0,0,0,0,0,0,0,0,0,0,0,0,0,0,0,0,0,0,0,0,0,0,0,0,0,0,0,0,0,0,0,0,0,0,0,0,0,0,0,0,0,0,0,0,0,0,0,0,0,0,0,0,0,0,0"/>
                  </v:shape>
                  <v:shape id="Freeform 373" o:spid="_x0000_s1396" style="position:absolute;left:4325;top:1469;width:1373;height:2377;visibility:visible;mso-wrap-style:square;v-text-anchor:top" coordsize="1373,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3hcYA&#10;AADcAAAADwAAAGRycy9kb3ducmV2LnhtbESP3WoCMRSE7wt9h3AK3ohmVVp1NUq74Nar0qoPcNic&#10;/cHNyZJEd/v2TaHQy2FmvmG2+8G04k7ON5YVzKYJCOLC6oYrBZfzYbIC4QOyxtYyKfgmD/vd48MW&#10;U217/qL7KVQiQtinqKAOoUul9EVNBv3UdsTRK60zGKJ0ldQO+wg3rZwnyYs02HBcqLGjrKbieroZ&#10;Bavx+vktc7OszK/9+OO9z8vPNldq9DS8bkAEGsJ/+K991AoWyzn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N3hcYAAADcAAAADwAAAAAAAAAAAAAAAACYAgAAZHJz&#10;L2Rvd25yZXYueG1sUEsFBgAAAAAEAAQA9QAAAIsDAAAAAA==&#10;" path="m,l5,5r,5l10,15r,4l19,29r,5l24,39r,4l29,48r,5l38,63r,4l43,72r,5l48,82r,5l58,96r,5l62,106r,5l72,120r,5l77,130r,5l82,139r,5l91,154r,5l96,163r,5l101,173r,5l110,187r,5l115,197r,5l125,211r,5l130,221r,5l134,231r,4l144,245r,5l149,255r,4l154,264r,5l163,279r,4l168,288r,5l178,303r,4l182,312r,5l187,322r,5l197,336r,5l202,346r,5l206,355r,5l216,370r,5l221,380r,4l226,389r,5l235,404r,4l240,413r,5l250,428r,4l254,437r,5l259,447r,5l269,461r,5l274,471r,5l278,480r,5l288,495r,5l293,504r,5l302,519r,5l307,528r,5l312,538r,5l322,552r,5l326,562r,5l331,572r,4l341,586r,5l346,596r,4l350,605r,5l360,620r,4l365,629r,5l374,644r,4l379,653r,5l384,663r,5l394,677r,5l398,687r,5l403,696r,5l413,711r,5l418,720r,5l427,735r,5l432,744r,5l437,754r,5l446,768r,5l451,778r,5l456,788r,4l466,802r,5l470,812r,4l480,826r,5l485,836r,4l490,845r,5l499,860r,4l504,869r,5l509,879r,5l518,893r,5l523,903r,5l528,912r,5l538,927r,5l542,936r,5l552,951r,5l557,960r,5l562,970r,5l571,984r,5l576,994r,5l581,1004r,4l590,1018r,5l595,1028r,4l605,1042r,5l610,1052r,4l614,1061r,5l624,1076r,4l629,1085r,5l634,1095r,5l643,1109r,5l648,1119r,5l653,1129r,4l662,1143r,5l667,1153r,4l677,1167r,5l682,1177r,4l686,1186r,5l696,1201r,4l701,1210r,5l706,1220r,5l715,1234r,5l720,1244r,5l730,1258r,5l734,1268r,5l739,1277r,5l749,1292r,5l754,1301r,5l758,1311r,5l768,1325r,5l773,1335r,5l782,1349r,5l787,1359r,5l792,1369r,4l802,1383r,5l806,1393r,4l811,1402r,5l821,1417r,4l826,1426r,5l830,1436r,5l840,1450r,5l845,1460r,5l854,1474r,5l859,1484r,5l864,1493r,5l874,1508r,5l878,1517r,5l883,1527r,5l893,1541r,5l898,1551r,5l907,1565r,5l912,1575r,5l917,1585r,4l926,1599r,5l931,1609r,4l936,1618r,5l946,1633r,4l950,1642r,5l955,1652r,5l965,1666r,5l970,1676r,5l979,1690r,5l984,1700r,5l989,1709r,5l998,1724r,5l1003,1733r,5l1008,1743r,5l1018,1757r,5l1022,1767r,5l1032,1781r,5l1037,1791r,5l1042,1801r,4l1051,1815r,5l1056,1825r,4l1061,1834r,5l1070,1849r,5l1075,1858r,5l1085,1873r,5l1090,1882r,5l1094,1892r,5l1104,1906r,5l1109,1916r,5l1114,1926r,4l1123,1940r,5l1128,1950r,4l1133,1959r,5l1142,1974r,4l1147,1983r,5l1157,1998r,4l1162,2007r,5l1166,2017r,5l1176,2031r,5l1181,2041r,5l1186,2050r,5l1195,2065r,5l1200,2074r,5l1210,2089r,5l1214,2098r,5l1219,2108r,5l1229,2122r,5l1234,2132r,5l1238,2142r,4l1248,2156r,5l1253,2166r,4l1258,2175r,5l1267,2190r,4l1272,2199r,5l1282,2214r,4l1286,2223r,5l1291,2233r,5l1301,2247r,5l1306,2257r,5l1310,2266r,5l1320,2281r,5l1325,2290r,5l1334,2305r,5l1339,2314r,5l1344,2324r,5l1354,2338r,5l1358,2348r,5l1363,2358r,4l1373,2372r,5e" filled="f" strokeweight="0">
                    <v:path arrowok="t" o:connecttype="custom" o:connectlocs="19,34;43,72;62,111;91,154;110,192;134,231;154,269;182,312;202,351;226,389;250,432;274,471;293,509;322,552;341,591;365,629;384,668;413,711;432,749;456,788;480,831;504,869;523,908;552,951;571,989;595,1028;614,1066;643,1109;662,1148;686,1186;706,1225;734,1268;754,1306;782,1349;802,1388;826,1426;845,1465;874,1508;893,1546;917,1585;936,1623;965,1666;984,1705;1008,1743;1032,1786;1056,1825;1075,1863;1104,1906;1123,1945;1147,1983;1166,2022;1195,2065;1214,2103;1238,2142;1258,2180;1286,2223;1306,2262;1334,2305;1354,2343" o:connectangles="0,0,0,0,0,0,0,0,0,0,0,0,0,0,0,0,0,0,0,0,0,0,0,0,0,0,0,0,0,0,0,0,0,0,0,0,0,0,0,0,0,0,0,0,0,0,0,0,0,0,0,0,0,0,0,0,0,0,0"/>
                  </v:shape>
                  <v:shape id="Freeform 374" o:spid="_x0000_s1397" style="position:absolute;left:5712;top:3865;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DVcUA&#10;AADcAAAADwAAAGRycy9kb3ducmV2LnhtbESPT2vCQBTE7wW/w/IKXkqzUWkrMauIf1p7TCqeH9ln&#10;Epp9G3ZXjd++Wyj0OMzMb5h8NZhOXMn51rKCSZKCIK6sbrlWcPzaP89B+ICssbNMCu7kYbUcPeSY&#10;aXvjgq5lqEWEsM9QQRNCn0npq4YM+sT2xNE7W2cwROlqqR3eItx0cpqmr9Jgy3GhwZ42DVXf5cUo&#10;kNu2Pxa7d56Ew4d9OT2Vu093V2r8OKwXIAIN4T/81z5oBbO3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oNVxQAAANwAAAAPAAAAAAAAAAAAAAAAAJgCAABkcnMv&#10;ZG93bnJldi54bWxQSwUGAAAAAAQABAD1AAAAigMAAAAA&#10;" path="m,l,5r5,5l5,14r5,5l10,24r5,5l19,34r,4l24,43r,5l29,53r,5l39,67r,5l43,77r,5l48,86r,5l58,101r,5l63,110r,5l72,125r,5l77,134r,5l82,144e" filled="f" strokeweight="0">
                    <v:path arrowok="t" o:connecttype="custom" o:connectlocs="0,0;0,5;5,10;5,14;10,19;10,24;15,29;19,34;19,38;24,43;24,48;29,53;29,58;39,67;39,72;43,77;43,82;48,86;48,91;58,101;58,106;63,110;63,115;72,125;72,130;77,134;77,139;82,144" o:connectangles="0,0,0,0,0,0,0,0,0,0,0,0,0,0,0,0,0,0,0,0,0,0,0,0,0,0,0,0"/>
                  </v:shape>
                  <v:shape id="Freeform 375" o:spid="_x0000_s1398" style="position:absolute;left:4248;top:1436;width:1315;height:2280;visibility:visible;mso-wrap-style:square;v-text-anchor:top" coordsize="1315,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Mw8cA&#10;AADcAAAADwAAAGRycy9kb3ducmV2LnhtbESPQUvDQBSE74L/YXlCb3ZTFW1jt0WlQqGV0rQUvD2z&#10;L9nQ7NuQXZP037uC4HGYmW+Y+XKwteio9ZVjBZNxAoI4d7riUsHx8H47BeEDssbaMSm4kIfl4vpq&#10;jql2Pe+py0IpIoR9igpMCE0qpc8NWfRj1xBHr3CtxRBlW0rdYh/htpZ3SfIoLVYcFww29GYoP2ff&#10;VsHpaLrdefP51a9e7WYyy4qPLRZKjW6Gl2cQgYbwH/5rr7WC+6cH+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eDMPHAAAA3AAAAA8AAAAAAAAAAAAAAAAAmAIAAGRy&#10;cy9kb3ducmV2LnhtbFBLBQYAAAAABAAEAPUAAACMAwAAAAA=&#10;" path="m,l,4,5,9r,5l10,19r,5l15,28r4,5l19,38r5,5l24,48r5,4l29,57,39,67r,5l43,76r,5l53,91r,5l58,100r,5l63,110r,5l72,124r,5l77,134r,5l82,144r,4l91,158r,5l96,168r,4l101,177r,5l111,192r,4l115,201r,5l125,216r,4l130,225r,5l135,235r,5l144,249r,5l149,259r,5l154,268r,5l163,283r,5l168,292r,5l178,307r,5l183,316r,5l187,326r,5l197,340r,5l202,350r,5l207,360r,4l216,374r,5l221,384r,4l226,393r,5l235,408r,5l240,417r,5l250,432r,5l255,441r,5l259,451r,5l269,465r,5l274,475r,5l279,485r,4l288,499r,5l293,509r,4l298,518r,5l307,533r,4l312,542r,5l322,557r,4l327,566r,5l331,576r,5l341,590r,5l346,600r,5l351,609r,5l360,624r,5l365,633r,5l375,648r,5l379,657r,5l384,667r,5l394,681r,5l399,691r,5l403,701r,4l413,715r,5l418,725r,4l423,734r,5l432,749r,4l437,758r,5l447,773r,4l451,782r,5l456,792r,5l466,806r,5l471,816r,5l475,825r,5l485,840r,5l490,849r,5l495,859r,5l504,873r,5l509,883r,5l519,897r,5l523,907r,5l528,917r,4l538,931r,5l543,941r,4l547,950r,5l557,965r,4l562,974r,5l571,989r,4l576,998r,5l581,1008r,5l591,1022r,5l595,1032r,5l600,1041r,5l610,1056r,5l615,1065r,5l619,1075r,5l629,1089r,5l634,1099r,5l643,1113r,5l648,1123r,5l653,1133r,5l663,1147r,5l667,1157r,5l672,1166r,5l682,1181r,5l687,1190r,5l691,1200r,5l701,1214r,5l706,1224r,5l715,1238r,5l720,1248r,5l725,1258r,4l735,1272r,5l739,1282r,4l744,1291r,5l754,1306r,4l759,1315r,5l768,1330r,4l773,1339r,5l778,1349r,5l787,1363r,5l792,1373r,5l797,1382r,5l807,1397r,5l811,1406r,5l816,1416r,5l826,1430r,5l831,1440r,5l840,1454r,5l845,1464r,5l850,1474r,4l859,1488r,5l864,1498r,4l869,1507r,5l879,1522r,4l883,1531r,5l888,1541r,5l898,1555r,5l903,1565r,5l912,1579r,5l917,1589r,5l922,1598r,5l931,1613r,5l936,1622r,5l941,1632r,5l951,1646r,5l955,1656r,5l965,1670r,5l970,1680r,5l975,1690r,4l984,1704r,5l989,1714r,4l994,1723r,5l1003,1738r,4l1008,1747r,5l1013,1757r,5l1023,1771r,5l1027,1781r,5l1037,1795r,5l1042,1805r,5l1047,1814r,5l1056,1829r,5l1061,1838r,5l1066,1848r,5l1075,1862r,5l1080,1872r,5l1090,1887r,4l1095,1896r,5l1099,1906r,5l1109,1920r,5l1114,1930r,5l1119,1939r,5l1128,1954r,5l1133,1963r,5l1138,1973r,5l1147,1987r,5l1152,1997r,5l1162,2011r,5l1167,2021r,5l1171,2031r,4l1181,2045r,5l1186,2055r,4l1191,2064r,5l1200,2079r,4l1205,2088r,5l1210,2098r,5l1219,2112r,5l1224,2122r,5l1234,2136r,5l1239,2146r,5l1243,2155r,5l1253,2170r,5l1258,2179r,5l1263,2189r,5l1272,2203r,5l1277,2213r,5l1287,2227r,5l1291,2237r,5l1296,2247r,4l1306,2261r,5l1311,2271r,4l1315,2280e" filled="f" strokeweight="0">
                    <v:path arrowok="t" o:connecttype="custom" o:connectlocs="15,28;39,67;58,105;82,144;101,182;130,225;149,264;178,307;197,345;221,384;240,422;269,465;288,504;312,542;331,581;360,624;379,662;403,701;423,739;451,782;471,821;495,859;519,902;543,941;562,979;591,1022;610,1061;634,1099;653,1138;682,1181;701,1219;725,1258;744,1296;773,1339;792,1378;816,1416;840,1459;864,1498;883,1536;912,1579;931,1618;955,1656;975,1694;1003,1738;1023,1776;1047,1814;1066,1853;1095,1896;1114,1935;1138,1973;1162,2016;1186,2055;1205,2093;1234,2136;1253,2175;1277,2213;1296,2251" o:connectangles="0,0,0,0,0,0,0,0,0,0,0,0,0,0,0,0,0,0,0,0,0,0,0,0,0,0,0,0,0,0,0,0,0,0,0,0,0,0,0,0,0,0,0,0,0,0,0,0,0,0,0,0,0,0,0,0,0"/>
                  </v:shape>
                  <v:shape id="Freeform 376" o:spid="_x0000_s1399" style="position:absolute;left:5674;top:3908;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oqsEA&#10;AADcAAAADwAAAGRycy9kb3ducmV2LnhtbESPS6vCMBSE94L/IRzBnaYqvqpRRPDi7uJrf2iObbE5&#10;CU209d/fCBdcDjPzDbPetqYSL6p9aVnBaJiAIM6sLjlXcL0cBgsQPiBrrCyTgjd52G66nTWm2jZ8&#10;otc55CJC2KeooAjBpVL6rCCDfmgdcfTutjYYoqxzqWtsItxUcpwkM2mw5LhQoKN9Qdnj/DQKwuJw&#10;/53e3uOZuyxd6bPqp5Ejpfq9drcCEagN3/B/+6gVTOZT+Jy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8aKrBAAAA3AAAAA8AAAAAAAAAAAAAAAAAmAIAAGRycy9kb3du&#10;cmV2LnhtbFBLBQYAAAAABAAEAPUAAACGAwAAAAA=&#10;" path="m,l5,5r,5l9,15r,4l14,24r,5l24,39r,4l29,48r,5l33,58r,5l43,72r,5l48,82r,5l57,96r,5l62,106r,5l67,115r,5l77,130r,5e" filled="f" strokeweight="0">
                    <v:path arrowok="t" o:connecttype="custom" o:connectlocs="0,0;5,5;5,10;9,15;9,19;14,24;14,29;24,39;24,43;29,48;29,53;33,58;33,63;43,72;43,77;48,82;48,87;57,96;57,101;62,106;62,111;67,115;67,120;77,130;77,135" o:connectangles="0,0,0,0,0,0,0,0,0,0,0,0,0,0,0,0,0,0,0,0,0,0,0,0,0"/>
                  </v:shape>
                  <v:shape id="Freeform 377" o:spid="_x0000_s1400" style="position:absolute;left:4191;top:1450;width:1310;height:2266;visibility:visible;mso-wrap-style:square;v-text-anchor:top" coordsize="1310,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VMIA&#10;AADcAAAADwAAAGRycy9kb3ducmV2LnhtbESPQWvCQBSE7wX/w/IEb3VjhVSiq4hY9FZqe/D4yD6T&#10;YPZt2N2Yzb93C4Ueh5n5htnsomnFg5xvLCtYzDMQxKXVDVcKfr4/XlcgfEDW2FomBSN52G0nLxss&#10;tB34ix6XUIkEYV+ggjqErpDSlzUZ9HPbESfvZp3BkKSrpHY4JLhp5VuW5dJgw2mhxo4ONZX3S28U&#10;cHRDP5bHE+fx2psgm9Pxc1RqNo37NYhAMfyH/9pnrWD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49UwgAAANwAAAAPAAAAAAAAAAAAAAAAAJgCAABkcnMvZG93&#10;bnJldi54bWxQSwUGAAAAAAQABAD1AAAAhwMAAAAA&#10;" path="m,l9,10r,4l14,19r,5l19,29r,5l28,43r,5l33,53r,5l43,67r,5l48,77r,5l52,86r,5l62,101r,5l67,110r,5l72,120r,5l81,134r,5l86,144r,5l91,154r,4l100,168r,5l105,178r,4l115,192r,5l120,202r,4l124,211r,5l134,226r,4l139,235r,5l144,245r,5l153,259r,5l158,269r,5l168,283r,5l172,293r,5l177,302r,5l187,317r,5l192,326r,5l196,336r,5l206,350r,5l211,360r,5l220,374r,5l225,384r,5l230,394r,5l240,408r,5l244,418r,5l249,427r,5l259,442r,5l264,451r,5l268,461r,5l278,475r,5l283,485r,5l292,499r,5l297,509r,5l302,519r,4l312,533r,5l316,543r,4l321,552r,5l331,567r,4l336,576r,5l345,591r,4l350,600r,5l355,610r,5l364,624r,5l369,634r,5l374,643r,5l384,658r,5l388,667r,5l393,677r,5l403,691r,5l408,701r,5l417,715r,5l422,725r,5l427,735r,4l436,749r,5l441,759r,4l446,768r,5l456,783r,4l460,792r,5l470,807r,4l475,816r,5l480,826r,5l489,840r,5l494,850r,5l499,859r,5l508,874r,5l513,883r,5l523,898r,5l528,907r,5l532,917r,5l542,931r,5l547,941r,5l552,951r,4l561,965r,5l566,975r,4l571,984r,5l580,999r,4l585,1008r,5l595,1023r,4l600,1032r,5l604,1042r,5l614,1056r,5l619,1066r,5l624,1075r,5l633,1090r,5l638,1099r,5l648,1114r,5l652,1124r,4l657,1133r,5l667,1148r,4l672,1157r,5l676,1167r,5l686,1181r,5l691,1191r,5l696,1200r,5l705,1215r,5l710,1224r,5l720,1239r,5l724,1248r,5l729,1258r,5l739,1272r,5l744,1282r,5l748,1292r,4l758,1306r,5l763,1316r,4l772,1330r,5l777,1340r,4l782,1349r,5l792,1364r,4l796,1373r,5l801,1383r,5l811,1397r,5l816,1407r,5l825,1421r,5l830,1431r,5l835,1440r,5l844,1455r,5l849,1464r,5l854,1474r,5l864,1488r,5l868,1498r,5l873,1508r,4l883,1522r,5l888,1532r,4l897,1546r,5l902,1556r,4l907,1565r,5l916,1580r,4l921,1589r,5l926,1599r,5l936,1613r,5l940,1623r,5l950,1637r,5l955,1647r,5l960,1656r,5l969,1671r,5l974,1680r,5l979,1690r,5l988,1704r,5l993,1714r,5l998,1724r,4l1008,1738r,5l1012,1748r,4l1022,1762r,5l1027,1772r,4l1032,1781r,5l1041,1796r,4l1046,1805r,5l1051,1815r,5l1060,1829r,5l1065,1839r,5l1075,1853r,5l1080,1863r,5l1084,1873r,4l1094,1887r,5l1099,1897r,4l1104,1906r,5l1113,1921r,4l1118,1930r,5l1128,1945r,4l1132,1954r,5l1137,1964r,5l1147,1978r,5l1152,1988r,5l1156,1997r,5l1166,2012r,5l1171,2021r,5l1176,2031r,5l1185,2045r,5l1190,2055r,5l1200,2069r,5l1204,2079r,5l1209,2089r,4l1219,2103r,5l1224,2113r,4l1228,2122r,5l1238,2137r,4l1243,2146r,5l1252,2161r,4l1257,2170r,5l1262,2180r,5l1272,2194r,5l1276,2204r,5l1281,2213r,5l1291,2228r,5l1296,2237r,5l1300,2247r,5l1310,2261r,5e" filled="f" strokeweight="0">
                    <v:path arrowok="t" o:connecttype="custom" o:connectlocs="19,34;48,77;67,115;91,154;115,197;139,235;158,274;187,317;206,355;230,394;249,432;278,475;297,514;321,552;345,595;369,634;388,672;417,715;436,754;460,792;480,831;508,874;528,912;552,951;571,989;600,1032;619,1071;648,1114;667,1152;691,1191;710,1229;739,1272;758,1311;782,1349;801,1388;830,1431;849,1469;873,1508;897,1551;921,1589;940,1628;969,1671;988,1709;1012,1748;1032,1786;1060,1829;1080,1868;1104,1906;1128,1949;1152,1988;1171,2026;1200,2069;1219,2108;1243,2146;1262,2185;1291,2228;1310,2266" o:connectangles="0,0,0,0,0,0,0,0,0,0,0,0,0,0,0,0,0,0,0,0,0,0,0,0,0,0,0,0,0,0,0,0,0,0,0,0,0,0,0,0,0,0,0,0,0,0,0,0,0,0,0,0,0,0,0,0,0"/>
                  </v:shape>
                  <v:shape id="Freeform 378" o:spid="_x0000_s1401" style="position:absolute;left:5626;top:3927;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QccMA&#10;AADcAAAADwAAAGRycy9kb3ducmV2LnhtbESP3YrCMBSE7wXfIRzBO01V8KcaRUVBFhZc9QEOzbEN&#10;Nie1iVrf3iws7OUwM98wi1VjS/Gk2hvHCgb9BARx5rThXMHlvO9NQfiArLF0TAre5GG1bLcWmGr3&#10;4h96nkIuIoR9igqKEKpUSp8VZNH3XUUcvaurLYYo61zqGl8Rbks5TJKxtGg4LhRY0bag7HZ6WAW8&#10;Oe5cua6+zOxwH1033+/zcW+U6naa9RxEoCb8h//aB61gNJnA75l4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zQccMAAADcAAAADwAAAAAAAAAAAAAAAACYAgAAZHJzL2Rv&#10;d25yZXYueG1sUEsFBgAAAAAEAAQA9QAAAIgDAAAAAA==&#10;" path="m,l,5r5,5l5,15r4,5l14,24r,5l19,34r,5l24,44r,4l33,58r,5l38,68r,4l43,77r,5l53,92r,4l57,101r,5l67,116r,5l72,125r,5l77,135r,5l86,149r,5e" filled="f" strokeweight="0">
                    <v:path arrowok="t" o:connecttype="custom" o:connectlocs="0,0;0,5;5,10;5,15;9,20;14,24;14,29;19,34;19,39;24,44;24,48;33,58;33,63;38,68;38,72;43,77;43,82;53,92;53,96;57,101;57,106;67,116;67,121;72,125;72,130;77,135;77,140;86,149;86,154" o:connectangles="0,0,0,0,0,0,0,0,0,0,0,0,0,0,0,0,0,0,0,0,0,0,0,0,0,0,0,0,0"/>
                  </v:shape>
                  <v:shape id="Freeform 379" o:spid="_x0000_s1402" style="position:absolute;left:4143;top:1474;width:1305;height:2257;visibility:visible;mso-wrap-style:square;v-text-anchor:top" coordsize="1305,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dd8YA&#10;AADcAAAADwAAAGRycy9kb3ducmV2LnhtbESPwWoCQQyG70LfYUjBS6mztqBl6ygiFpSitOrFW9iJ&#10;u2t3MsvMqNu3bw4Fj+HP/yXfZNa5Rl0pxNqzgeEgA0VceFtzaeCw/3h+AxUTssXGMxn4pQiz6UNv&#10;grn1N/6m6y6VSiAcczRQpdTmWseiIodx4FtiyU4+OEwyhlLbgDeBu0a/ZNlIO6xZLlTY0qKi4md3&#10;cUI5Hr7OG7dcrsPpPB9tuvH2iT+N6T9283dQibp0X/5vr6yB17F8KzIiAn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Ddd8YAAADcAAAADwAAAAAAAAAAAAAAAACYAgAAZHJz&#10;L2Rvd25yZXYueG1sUEsFBgAAAAAEAAQA9QAAAIsDAAAAAA==&#10;" path="m,l,5r4,5l9,14r,5l14,24r,5l24,38r,5l28,48r,5l33,58r,4l43,72r,5l48,82r,4l52,91r,5l62,106r,4l67,115r,5l76,130r,4l81,139r,5l86,149r,5l96,163r,5l100,173r,5l105,182r,5l115,197r,5l120,206r,5l129,221r,5l134,230r,5l139,240r,5l148,254r,5l153,264r,5l158,274r,4l168,288r,5l172,298r,4l182,312r,5l187,322r,4l192,331r,5l201,346r,4l206,355r,5l211,365r,5l220,379r,5l225,389r,5l235,403r,5l240,413r,5l244,423r,4l254,437r,5l259,447r,4l264,456r,5l273,471r,4l278,480r,5l283,490r,5l292,504r,5l297,514r,5l307,528r,5l312,538r,5l316,547r,5l326,562r,5l331,571r,5l336,581r,5l345,595r,5l350,605r,5l360,619r,5l364,629r,5l369,639r,4l379,653r,5l384,663r,4l388,672r,5l398,687r,4l403,696r,5l412,711r,4l417,720r,5l422,730r,5l432,744r,5l436,754r,5l441,763r,5l451,778r,5l456,787r,5l465,802r,5l470,811r,5l475,821r,5l484,835r,5l489,845r,5l494,855r,4l504,869r,5l508,879r,4l518,893r,5l523,903r,4l528,912r,5l537,927r,4l542,936r,5l547,946r,5l556,960r,5l561,970r,5l571,984r,5l576,994r,5l580,1003r,5l590,1018r,5l595,1027r,5l600,1037r,5l609,1051r,5l614,1061r,5l624,1075r,5l628,1085r,5l633,1095r,5l643,1109r,5l648,1119r,5l652,1128r,5l662,1143r,5l667,1152r,5l676,1167r,5l681,1176r,5l686,1186r,5l696,1200r,5l700,1210r,5l705,1220r,4l715,1234r,5l720,1244r,4l729,1258r,5l734,1268r,4l739,1277r,5l748,1292r,4l753,1301r,5l758,1311r,5l768,1325r,5l772,1335r,5l777,1344r,5l787,1359r,5l792,1368r,5l801,1383r,5l806,1392r,5l811,1402r,5l820,1416r,5l825,1426r,5l830,1436r,4l840,1450r,5l844,1460r,4l854,1474r,5l859,1484r,4l864,1493r,5l873,1508r,4l878,1517r,5l883,1527r,5l892,1541r,5l897,1551r,5l907,1565r,5l912,1575r,5l916,1584r,5l926,1599r,5l931,1608r,5l936,1618r,5l945,1632r,5l950,1642r,5l960,1656r,5l964,1666r,5l969,1676r,4l979,1690r,5l984,1700r,4l988,1709r,5l998,1724r,4l1003,1733r,5l1012,1748r,4l1017,1757r,5l1022,1767r,5l1032,1781r,5l1036,1791r,5l1041,1800r,5l1051,1815r,5l1056,1824r,5l1065,1839r,5l1070,1849r,4l1075,1858r,5l1084,1873r,4l1089,1882r,5l1094,1892r,5l1104,1906r,5l1108,1916r,5l1118,1930r,5l1123,1940r,5l1128,1949r,5l1137,1964r,5l1142,1973r,5l1147,1983r,5l1156,1997r,5l1161,2007r,5l1171,2021r,5l1176,2031r,5l1180,2041r,4l1190,2055r,5l1195,2065r,4l1200,2074r,5l1209,2089r,4l1214,2098r,5l1224,2113r,4l1228,2122r,5l1233,2132r,5l1243,2146r,5l1248,2156r,5l1252,2165r,5l1262,2180r,5l1267,2189r,5l1272,2199r,5l1281,2213r,5l1286,2223r,5l1296,2237r,5l1300,2247r,5l1305,2257e" filled="f" strokeweight="0">
                    <v:path arrowok="t" o:connecttype="custom" o:connectlocs="14,29;43,72;62,110;86,149;105,187;134,230;153,269;182,312;201,350;225,389;244,427;273,471;292,509;316,547;336,586;364,629;384,667;412,711;432,749;456,787;475,826;504,869;523,907;547,946;571,989;595,1027;614,1066;643,1109;662,1148;686,1186;705,1224;734,1268;753,1306;777,1344;801,1388;825,1426;844,1464;873,1508;892,1546;916,1584;936,1623;964,1666;984,1704;1012,1748;1032,1786;1056,1824;1075,1863;1104,1906;1123,1945;1147,1983;1171,2026;1195,2065;1214,2103;1243,2146;1262,2185;1286,2223" o:connectangles="0,0,0,0,0,0,0,0,0,0,0,0,0,0,0,0,0,0,0,0,0,0,0,0,0,0,0,0,0,0,0,0,0,0,0,0,0,0,0,0,0,0,0,0,0,0,0,0,0,0,0,0,0,0,0,0"/>
                  </v:shape>
                  <v:shape id="Freeform 380" o:spid="_x0000_s1403" style="position:absolute;left:5506;top:3831;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8kcQA&#10;AADcAAAADwAAAGRycy9kb3ducmV2LnhtbESPQYvCMBSE7wv+h/CEva2pCqtWo6ggCLLCWhG8PZpn&#10;W21eapPV+u+NIOxxmJlvmMmsMaW4Ue0Kywq6nQgEcWp1wZmCfbL6GoJwHlljaZkUPMjBbNr6mGCs&#10;7Z1/6bbzmQgQdjEqyL2vYildmpNB17EVcfBOtjbog6wzqWu8B7gpZS+KvqXBgsNCjhUtc0ovuz+j&#10;4Ge9sYNDsqRHgsXiutlWZzJHpT7bzXwMwlPj/8Pv9lor6A9G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vJHEAAAA3AAAAA8AAAAAAAAAAAAAAAAAmAIAAGRycy9k&#10;b3ducmV2LnhtbFBLBQYAAAAABAAEAPUAAACJAwAAAAA=&#10;" path="m,l5,5r,5e" filled="f" strokeweight="0">
                    <v:path arrowok="t" o:connecttype="custom" o:connectlocs="0,0;5,5;5,10" o:connectangles="0,0,0"/>
                  </v:shape>
                  <v:shape id="Freeform 381" o:spid="_x0000_s1404" style="position:absolute;left:5578;top:3956;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fFMIA&#10;AADcAAAADwAAAGRycy9kb3ducmV2LnhtbERPy2oCMRTdF/oP4Ra6qxkVioxGcQSt2Ir42l8m15ng&#10;5GZIok779c2i0OXhvCezzjbiTj4Yxwr6vQwEcem04UrB6bh8G4EIEVlj45gUfFOA2fT5aYK5dg/e&#10;0/0QK5FCOOSooI6xzaUMZU0WQ8+1xIm7OG8xJugrqT0+Urht5CDL3qVFw6mhxpYWNZXXw80q8H67&#10;2wzj+adYXYoP97k2Rf/LKPX60s3HICJ18V/8515rBcNRmp/OpCMgp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N8UwgAAANwAAAAPAAAAAAAAAAAAAAAAAJgCAABkcnMvZG93&#10;bnJldi54bWxQSwUGAAAAAAQABAD1AAAAhwMAAAAA&#10;" path="m,l5,5r,5l9,15r,4l19,29r,5l24,39r,4l29,48r,5l38,63r,4l43,72r,5l48,82r,5l57,96r,5l62,106r,5e" filled="f" strokeweight="0">
                    <v:path arrowok="t" o:connecttype="custom" o:connectlocs="0,0;5,5;5,10;9,15;9,19;19,29;19,34;24,39;24,43;29,48;29,53;38,63;38,67;43,72;43,77;48,82;48,87;57,96;57,101;62,106;62,111" o:connectangles="0,0,0,0,0,0,0,0,0,0,0,0,0,0,0,0,0,0,0,0,0"/>
                  </v:shape>
                  <v:shape id="Freeform 382" o:spid="_x0000_s1405" style="position:absolute;left:4085;top:1479;width:1171;height:2031;visibility:visible;mso-wrap-style:square;v-text-anchor:top" coordsize="1171,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ZcQA&#10;AADcAAAADwAAAGRycy9kb3ducmV2LnhtbESPQWvCQBSE74L/YXmCN93EgoToKlIReilYazw/s6/Z&#10;tNm3IbvV1F/vCgWPw8x8wyzXvW3EhTpfO1aQThMQxKXTNVcKjp+7SQbCB2SNjWNS8Ece1qvhYIm5&#10;dlf+oMshVCJC2OeowITQ5lL60pBFP3UtcfS+XGcxRNlVUnd4jXDbyFmSzKXFmuOCwZZeDZU/h1+r&#10;IPSbm769F7PT95n3tE2bzMwLpcajfrMAEagPz/B/+00reMl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zmXEAAAA3AAAAA8AAAAAAAAAAAAAAAAAmAIAAGRycy9k&#10;b3ducmV2LnhtbFBLBQYAAAAABAAEAPUAAACJAwAAAAA=&#10;" path="m,l,5,5,9r,5l10,19r,5l14,29r5,4l19,38r5,5l24,48r5,5l29,57r9,10l38,72r5,5l43,81,53,91r,5l58,101r,4l62,110r,5l72,125r,4l77,134r,5l82,144r,5l91,158r,5l96,168r,5l101,177r,5l110,192r,5l115,201r,5l125,216r,5l130,225r,5l134,235r,5l144,249r,5l149,259r,5l154,269r,4l163,283r,5l168,293r,4l178,307r,5l182,317r,4l187,326r,5l197,341r,4l202,350r,5l206,360r,5l216,374r,5l221,384r,5l230,398r,5l235,408r,5l240,418r,4l250,432r,5l254,442r,4l259,451r,5l269,466r,4l274,475r,5l278,485r,5l288,499r,5l293,509r,5l302,523r,5l307,533r,5l312,542r,5l322,557r,5l326,566r,5l331,576r,5l341,590r,5l346,600r,5l355,614r,5l360,624r,5l365,634r,4l374,648r,5l379,658r,4l384,667r,5l394,682r,4l398,691r,5l403,701r,5l413,715r,5l418,725r,5l427,739r,5l432,749r,5l437,758r,5l446,773r,5l451,782r,5l456,792r,5l466,806r,5l470,816r,5l480,830r,5l485,840r,5l490,850r,4l499,864r,5l504,874r,4l509,883r,5l518,898r,4l523,907r,5l533,922r,4l538,931r,5l542,941r,5l552,955r,5l557,965r,5l562,974r,5l571,989r,5l576,998r,5l581,1008r,5l590,1022r,5l595,1032r,5l605,1046r,5l610,1056r,5l614,1066r,4l624,1080r,5l629,1090r,5l634,1099r,5l643,1114r,5l648,1123r,5l658,1138r,5l662,1147r,5l667,1157r,5l677,1171r,5l682,1181r,5l686,1191r,4l696,1205r,5l701,1215r,4l706,1224r,5l715,1239r,4l720,1248r,5l730,1263r,4l734,1272r,5l739,1282r,5l749,1296r,5l754,1306r,5l758,1315r,5l768,1330r,5l773,1339r,5l782,1354r,5l787,1363r,5l792,1373r,5l802,1387r,5l806,1397r,5l811,1407r,4l821,1421r,5l826,1431r,4l835,1445r,5l840,1455r,4l845,1464r,5l854,1479r,4l859,1488r,5l864,1498r,5l874,1512r,5l878,1522r,5l883,1531r,5l893,1546r,5l898,1555r,5l907,1570r,5l912,1579r,5l917,1589r,5l926,1603r,5l931,1613r,5l936,1623r,4l946,1637r,5l950,1647r,4l960,1661r,5l965,1671r,4l970,1680r,5l979,1695r,4l984,1704r,5l989,1714r,5l998,1728r,5l1003,1738r,5l1008,1747r,5l1018,1762r,5l1022,1771r,5l1032,1786r,5l1037,1795r,5l1042,1805r,5l1051,1819r,5l1056,1829r,5l1061,1839r,5l1070,1853r,5l1075,1863r,5l1085,1877r,5l1090,1887r,5l1094,1896r,5l1104,1911r,5l1109,1920r,5l1114,1930r,5l1123,1944r,5l1128,1954r,5l1138,1968r,5l1142,1978r,5l1147,1988r,4l1157,2002r,5l1162,2012r,4l1166,2021r,5l1171,2031e" filled="f" strokeweight="0">
                    <v:path arrowok="t" o:connecttype="custom" o:connectlocs="10,24;29,53;53,91;72,125;91,158;110,192;130,225;149,259;168,293;187,326;206,360;230,398;250,432;269,466;288,499;307,533;326,566;346,600;365,634;384,667;403,701;427,739;446,773;466,806;485,840;504,874;523,907;542,941;562,974;581,1008;605,1046;624,1080;643,1114;662,1147;682,1181;701,1215;720,1248;739,1282;758,1315;782,1354;802,1387;821,1421;840,1455;859,1488;878,1522;898,1555;917,1589;936,1623;960,1661;979,1695;998,1728;1018,1762;1037,1795;1056,1829;1075,1863;1094,1896;1114,1930;1138,1968;1157,2002;1171,2031" o:connectangles="0,0,0,0,0,0,0,0,0,0,0,0,0,0,0,0,0,0,0,0,0,0,0,0,0,0,0,0,0,0,0,0,0,0,0,0,0,0,0,0,0,0,0,0,0,0,0,0,0,0,0,0,0,0,0,0,0,0,0,0"/>
                  </v:shape>
                  <v:shape id="Freeform 383" o:spid="_x0000_s1406" style="position:absolute;left:5275;top:3543;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ImcYA&#10;AADcAAAADwAAAGRycy9kb3ducmV2LnhtbESPQWsCMRSE7wX/Q3hCL6VmtUVkNUpRKrUHwbXi9TV5&#10;3V2avCybqOu/N4WCx2FmvmFmi85ZcaY21J4VDAcZCGLtTc2lgq/9+/MERIjIBq1nUnClAIt572GG&#10;ufEX3tG5iKVIEA45KqhibHIpg67IYRj4hjh5P751GJNsS2lavCS4s3KUZWPpsOa0UGFDy4r0b3Fy&#10;CrQ+rJrtzq6Lb3lcHp9s8bl5vSr12O/epiAidfEe/m9/GAUvkx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ImcYAAADcAAAADwAAAAAAAAAAAAAAAACYAgAAZHJz&#10;L2Rvd25yZXYueG1sUEsFBgAAAAAEAAQA9QAAAIsDAAAAAA==&#10;" path="m,l5,5r,5l10,15r,5l20,29r,5l24,39r,5l29,48r,5l39,63r,5l44,72r,5l48,82r,5l53,92e" filled="f" strokeweight="0">
                    <v:path arrowok="t" o:connecttype="custom" o:connectlocs="0,0;5,5;5,10;10,15;10,20;20,29;20,34;24,39;24,44;29,48;29,53;39,63;39,68;44,72;44,77;48,82;48,87;53,92" o:connectangles="0,0,0,0,0,0,0,0,0,0,0,0,0,0,0,0,0,0"/>
                  </v:shape>
                  <v:shape id="Freeform 384" o:spid="_x0000_s1407" style="position:absolute;left:5357;top:3683;width:125;height:216;visibility:visible;mso-wrap-style:square;v-text-anchor:top" coordsize="12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aj8YA&#10;AADcAAAADwAAAGRycy9kb3ducmV2LnhtbESPQWvCQBSE70L/w/IKvUjdtNoSoptQKmJPoqkEj4/s&#10;axLMvg3Zjab/vlsQPA4z8w2zykbTigv1rrGs4GUWgSAurW64UnD83jzHIJxH1thaJgW/5CBLHyYr&#10;TLS98oEuua9EgLBLUEHtfZdI6cqaDLqZ7YiD92N7gz7IvpK6x2uAm1a+RtG7NNhwWKixo8+aynM+&#10;GAXrIl5Mh9O2K8phTbv9OX/Tp0app8fxYwnC0+jv4Vv7SyuYx3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Xaj8YAAADcAAAADwAAAAAAAAAAAAAAAACYAgAAZHJz&#10;L2Rvd25yZXYueG1sUEsFBgAAAAAEAAQA9QAAAIsDAAAAAA==&#10;" path="m,l,4,5,9r5,5l10,19r4,5l14,28r5,5l19,38,29,48r,4l34,57r,5l38,67r,5l48,81r,5l53,91r,5l62,105r,5l67,115r,5l72,124r,5l82,139r,5l86,148r,5l91,158r,5l101,172r,5l106,182r,5l115,196r,5l120,206r,5l125,216e" filled="f" strokeweight="0">
                    <v:path arrowok="t" o:connecttype="custom" o:connectlocs="0,0;0,4;5,9;10,14;10,19;14,24;14,28;19,33;19,38;29,48;29,52;34,57;34,62;38,67;38,72;48,81;48,86;53,91;53,96;62,105;62,110;67,115;67,120;72,124;72,129;82,139;82,144;86,148;86,153;91,158;91,163;101,172;101,177;106,182;106,187;115,196;115,201;120,206;120,211;125,216" o:connectangles="0,0,0,0,0,0,0,0,0,0,0,0,0,0,0,0,0,0,0,0,0,0,0,0,0,0,0,0,0,0,0,0,0,0,0,0,0,0,0,0"/>
                  </v:shape>
                  <v:shape id="Freeform 385" o:spid="_x0000_s1408" style="position:absolute;left:4080;top:1575;width:1095;height:1901;visibility:visible;mso-wrap-style:square;v-text-anchor:top" coordsize="1095,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OsIA&#10;AADcAAAADwAAAGRycy9kb3ducmV2LnhtbESPQWsCMRSE74X+h/AK3mrWKkW2RhGl4MGLW/X82Lxu&#10;FpOXZRPX+O+bguBxmJlvmMUqOSsG6kPrWcFkXIAgrr1uuVFw/Pl+n4MIEVmj9UwK7hRgtXx9WWCp&#10;/Y0PNFSxERnCoUQFJsaulDLUhhyGse+Is/fre4cxy76RusdbhjsrP4riUzpsOS8Y7GhjqL5UV5cp&#10;9pzQBFvpFCb79WlfDNvrRanRW1p/gYiU4jP8aO+0gul8Bv9n8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MU6wgAAANwAAAAPAAAAAAAAAAAAAAAAAJgCAABkcnMvZG93&#10;bnJldi54bWxQSwUGAAAAAAQABAD1AAAAhwMAAAAA&#10;" path="m,l,5,5,9r,5l10,19r,5l15,29r4,4l19,38r5,5l24,48r5,5l29,57,39,67r,5l43,77r,4l48,86r,5l58,101r,4l63,110r,5l72,125r,4l77,134r,5l82,144r,5l91,158r,5l96,168r,5l101,177r,5l111,192r,5l115,201r,5l120,211r,5l130,225r,5l135,235r,5l144,249r,5l149,259r,5l154,269r,5l163,283r,5l168,293r,5l173,302r,5l183,317r,5l187,326r,5l192,336r,5l202,350r,5l207,360r,5l216,374r,5l221,384r,5l226,394r,4l235,408r,5l240,418r,4l245,427r,5l255,442r,4l259,451r,5l264,461r,5l274,475r,5l279,485r,5l288,499r,5l293,509r,5l298,518r,5l307,533r,5l312,542r,5l317,552r,5l327,566r,5l331,576r,5l336,586r,4l346,600r,5l351,610r,4l360,624r,5l365,634r,4l370,643r,5l379,658r,4l384,667r,5l389,677r,5l399,691r,5l403,701r,5l408,710r,5l418,725r,5l423,734r,5l432,749r,5l437,758r,5l442,768r,5l451,782r,5l456,792r,5l461,802r,4l471,816r,5l475,826r,4l480,835r,5l490,850r,4l495,859r,5l504,874r,4l509,883r,5l514,893r,5l523,907r,5l528,917r,5l533,926r,5l543,941r,5l547,950r,5l552,960r,5l562,974r,5l567,984r,5l576,999r,4l581,1008r,5l586,1018r,5l595,1032r,5l600,1042r,5l605,1051r,5l615,1066r,5l619,1075r,5l624,1085r,5l634,1099r,5l639,1109r,5l648,1123r,5l653,1133r,5l658,1143r,4l667,1157r,5l672,1167r,4l677,1176r,5l687,1191r,4l691,1200r,5l696,1210r,5l706,1224r,5l711,1234r,5l720,1248r,5l725,1258r,5l730,1267r,5l739,1282r,5l744,1291r,5l749,1301r,5l759,1315r,5l763,1325r,5l768,1335r,4l778,1349r,5l783,1359r,4l792,1373r,5l797,1383r,4l802,1392r,5l811,1407r,4l816,1416r,5l821,1426r,5l831,1440r,5l835,1450r,5l840,1459r,5l850,1474r,5l855,1483r,5l864,1498r,5l869,1507r,5l874,1517r,5l883,1531r,5l888,1541r,5l893,1551r,4l903,1565r,5l907,1575r,4l912,1584r,5l922,1599r,4l927,1608r,5l936,1623r,4l941,1632r,5l946,1642r,5l955,1656r,5l960,1666r,5l965,1675r,5l975,1690r,5l979,1699r,5l984,1709r,5l994,1723r,5l999,1733r,5l1003,1743r,5l1013,1757r,5l1018,1767r,5l1027,1781r,5l1032,1791r,5l1037,1800r,5l1047,1815r,5l1051,1824r,5l1056,1834r,5l1066,1848r,5l1071,1858r,5l1075,1868r,4l1085,1882r,5l1090,1892r,4l1095,1901e" filled="f" strokeweight="0">
                    <v:path arrowok="t" o:connecttype="custom" o:connectlocs="10,24;29,53;48,86;72,125;91,158;111,192;130,225;149,259;168,293;187,326;207,360;226,394;245,427;264,461;288,499;307,533;327,566;346,600;365,634;384,667;403,701;423,734;442,768;461,802;480,835;504,874;523,907;543,941;562,974;581,1008;600,1042;619,1075;639,1109;658,1143;677,1176;696,1210;720,1248;739,1282;759,1315;778,1349;797,1383;816,1416;835,1450;855,1483;874,1517;893,1551;912,1584;936,1623;955,1656;975,1690;994,1723;1013,1757;1032,1791;1051,1824;1071,1858;1090,1892" o:connectangles="0,0,0,0,0,0,0,0,0,0,0,0,0,0,0,0,0,0,0,0,0,0,0,0,0,0,0,0,0,0,0,0,0,0,0,0,0,0,0,0,0,0,0,0,0,0,0,0,0,0,0,0,0,0,0,0"/>
                  </v:shape>
                  <v:shape id="Freeform 386" o:spid="_x0000_s1409" style="position:absolute;left:5333;top:3750;width:101;height:177;visibility:visible;mso-wrap-style:square;v-text-anchor:top" coordsize="1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p+McA&#10;AADcAAAADwAAAGRycy9kb3ducmV2LnhtbESPT2vCQBTE74V+h+UJvRTd9I9ioquIIAi9tBrB4yP7&#10;zAazb2N2o7Gfvlso9DjMzG+Y+bK3tbhS6yvHCl5GCQjiwumKSwX5fjOcgvABWWPtmBTcycNy8fgw&#10;x0y7G3/RdRdKESHsM1RgQmgyKX1hyKIfuYY4eifXWgxRtqXULd4i3NbyNUkm0mLFccFgQ2tDxXnX&#10;WQWXpvrsvo/S6HSVvx/Se/eR1s9KPQ361QxEoD78h//aW63gbTqG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rafjHAAAA3AAAAA8AAAAAAAAAAAAAAAAAmAIAAGRy&#10;cy9kb3ducmV2LnhtbFBLBQYAAAAABAAEAPUAAACMAwAAAAA=&#10;" path="m,l,5,5,9r5,5l10,19r4,5l14,29r5,4l19,38,29,48r,5l34,57r,5l38,67r,5l48,81r,5l53,91r,5l62,105r,5l67,115r,5l72,125r,4l82,139r,5l86,149r,4l91,158r,5l101,173r,4e" filled="f" strokeweight="0">
                    <v:path arrowok="t" o:connecttype="custom" o:connectlocs="0,0;0,5;5,9;10,14;10,19;14,24;14,29;19,33;19,38;29,48;29,53;34,57;34,62;38,67;38,72;48,81;48,86;53,91;53,96;62,105;62,110;67,115;67,120;72,125;72,129;82,139;82,144;86,149;86,153;91,158;91,163;101,173;101,177" o:connectangles="0,0,0,0,0,0,0,0,0,0,0,0,0,0,0,0,0,0,0,0,0,0,0,0,0,0,0,0,0,0,0,0,0"/>
                  </v:shape>
                  <v:shape id="Freeform 387" o:spid="_x0000_s1410" style="position:absolute;left:4047;top:1632;width:979;height:1691;visibility:visible;mso-wrap-style:square;v-text-anchor:top" coordsize="979,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K8QA&#10;AADcAAAADwAAAGRycy9kb3ducmV2LnhtbESPT2vCQBTE74LfYXlCL1I3bcFKdJUQKLUnrdX7I/tM&#10;0mbfht3Nn357t1DwOMzMb5jNbjSN6Mn52rKCp0UCgriwuuZSwfnr7XEFwgdkjY1lUvBLHnbb6WSD&#10;qbYDf1J/CqWIEPYpKqhCaFMpfVGRQb+wLXH0rtYZDFG6UmqHQ4SbRj4nyVIarDkuVNhSXlHxc+qM&#10;glwerh/njvf+dZ69Ozo2If++KPUwG7M1iEBjuIf/23ut4GW1hL8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nivEAAAA3AAAAA8AAAAAAAAAAAAAAAAAmAIAAGRycy9k&#10;b3ducmV2LnhtbFBLBQYAAAAABAAEAPUAAACJAwAAAAA=&#10;" path="m,l4,5r,5l9,15r,5l19,29r,5l24,39r,5l33,53r,5l38,63r,5l43,72r,5l52,87r,5l57,96r,5l62,106r,5l72,120r,5l76,130r,5l86,144r,5l91,154r,5l96,164r,4l105,178r,5l110,188r,4l115,197r,5l124,212r,5l129,221r,5l139,236r,5l144,245r,5l148,255r,5l158,269r,5l163,279r,5l168,289r,4l177,303r,5l182,313r,4l192,327r,5l196,337r,4l201,346r,5l211,361r,4l216,370r,5l220,380r,5l230,394r,5l235,404r,5l240,413r,5l249,428r,5l254,437r,5l264,452r,5l268,461r,5l273,471r,5l283,485r,5l288,495r,5l292,505r,4l302,519r,5l307,529r,4l316,543r,5l321,553r,4l326,562r,5l336,577r,4l340,586r,5l345,596r,5l355,610r,5l360,620r,5l369,634r,5l374,644r,5l379,653r,5l388,668r,5l393,677r,5l398,687r,5l408,701r,5l412,711r,5l422,725r,5l427,735r,5l432,745r,4l441,759r,5l446,769r,4l451,778r,5l460,793r,4l465,802r,5l475,817r,4l480,826r,5l484,836r,5l494,850r,5l499,860r,5l504,869r,5l513,884r,5l518,893r,5l528,908r,5l532,917r,5l537,927r,5l547,942r,4l552,951r,5l556,961r,5l566,975r,5l571,985r,5l580,999r,5l585,1009r,5l590,1018r,5l600,1033r,5l604,1042r,5l609,1052r,5l619,1066r,5l624,1076r,5l633,1090r,5l638,1100r,5l643,1110r,4l652,1124r,5l657,1134r,4l662,1143r,5l672,1158r,4l676,1167r,5l686,1182r,4l691,1191r,5l696,1201r,5l705,1215r,5l710,1225r,5l715,1234r,5l724,1249r,5l729,1258r,5l734,1268r,5l744,1282r,5l748,1292r,5l758,1306r,5l763,1316r,5l768,1326r,4l777,1340r,5l782,1350r,4l787,1359r,5l796,1374r,4l801,1383r,5l811,1398r,4l816,1407r,5l820,1417r,5l830,1431r,5l835,1441r,5l840,1450r,5l849,1465r,5l854,1474r,5l864,1489r,5l868,1498r,5l873,1508r,5l883,1522r,5l888,1532r,5l892,1542r,4l902,1556r,5l907,1566r,4l916,1580r,5l921,1590r,4l926,1599r,5l936,1614r,4l940,1623r,5l945,1633r,5l955,1647r,5l960,1657r,5l969,1671r,5l974,1681r,5l979,1691e" filled="f" strokeweight="0">
                    <v:path arrowok="t" o:connecttype="custom" o:connectlocs="9,20;33,53;43,77;62,106;76,135;96,164;110,192;129,221;144,250;163,279;177,308;196,337;211,365;230,394;240,418;264,452;273,476;292,505;307,533;326,562;340,591;360,620;374,649;393,677;408,706;427,735;441,764;460,793;475,821;494,850;504,874;528,908;537,932;556,961;571,990;590,1018;604,1047;624,1076;638,1105;657,1134;672,1162;691,1191;705,1220;724,1249;734,1273;758,1306;768,1330;787,1359;801,1388;820,1417;835,1446;854,1474;868,1503;888,1532;902,1561;921,1590;936,1618;955,1647;969,1676" o:connectangles="0,0,0,0,0,0,0,0,0,0,0,0,0,0,0,0,0,0,0,0,0,0,0,0,0,0,0,0,0,0,0,0,0,0,0,0,0,0,0,0,0,0,0,0,0,0,0,0,0,0,0,0,0,0,0,0,0,0,0"/>
                  </v:shape>
                  <v:shape id="Freeform 388" o:spid="_x0000_s1411" style="position:absolute;left:5069;top:3395;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2q8YA&#10;AADcAAAADwAAAGRycy9kb3ducmV2LnhtbESPQWsCMRSE74L/ITyhF9FsFVRWo4hUWqEIVRGPz81z&#10;s7h5WTbpuv33TUHocZiZb5jFqrWlaKj2hWMFr8MEBHHmdMG5gtNxO5iB8AFZY+mYFPyQh9Wy21lg&#10;qt2Dv6g5hFxECPsUFZgQqlRKnxmy6IeuIo7ezdUWQ5R1LnWNjwi3pRwlyURaLDguGKxoYyi7H76t&#10;gt3R75NbX54v7/e3dqzNtdl9TpV66bXrOYhAbfgPP9sfWsF4N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2q8YAAADcAAAADwAAAAAAAAAAAAAAAACYAgAAZHJz&#10;L2Rvd25yZXYueG1sUEsFBgAAAAAEAAQA9QAAAIsDAAAAAA==&#10;" path="m,l,4,5,9r,5l10,19r,5l14,28r5,5l19,38r5,5l24,48r5,4l29,57r9,10l38,72r5,4l43,81e" filled="f" strokeweight="0">
                    <v:path arrowok="t" o:connecttype="custom" o:connectlocs="0,0;0,4;5,9;5,14;10,19;10,24;14,28;19,33;19,38;24,43;24,48;29,52;29,57;38,67;38,72;43,76;43,81" o:connectangles="0,0,0,0,0,0,0,0,0,0,0,0,0,0,0,0,0"/>
                  </v:shape>
                  <v:shape id="Freeform 389" o:spid="_x0000_s1412" style="position:absolute;left:5328;top:384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S7sIA&#10;AADcAAAADwAAAGRycy9kb3ducmV2LnhtbERPz2vCMBS+C/sfwht4EU3npJTOKEMYbOhFHQNvj+at&#10;KTYvJUlr998vB8Hjx/d7vR1tKwbyoXGs4GWRgSCunG64VvB9/pgXIEJE1tg6JgV/FGC7eZqssdTu&#10;xkcaTrEWKYRDiQpMjF0pZagMWQwL1xEn7td5izFBX0vt8ZbCbSuXWZZLiw2nBoMd7QxV11NvFeyH&#10;/OgPe9l/Xat+trusfkxeWKWmz+P7G4hIY3yI7+5PreC1SGvT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lLuwgAAANwAAAAPAAAAAAAAAAAAAAAAAJgCAABkcnMvZG93&#10;bnJldi54bWxQSwUGAAAAAAQABAD1AAAAhwMAAAAA&#10;" path="m,l,5,5,9r5,5l10,19r5,5l15,29r9,9l24,43r5,5l29,53r5,4l34,62r9,10l43,77r5,4l48,86r5,5l53,96r5,5e" filled="f" strokeweight="0">
                    <v:path arrowok="t" o:connecttype="custom" o:connectlocs="0,0;0,5;5,9;10,14;10,19;15,24;15,29;24,38;24,43;29,48;29,53;34,57;34,62;43,72;43,77;48,81;48,86;53,91;53,96;58,101" o:connectangles="0,0,0,0,0,0,0,0,0,0,0,0,0,0,0,0,0,0,0,0"/>
                  </v:shape>
                  <v:shape id="Freeform 390" o:spid="_x0000_s1413" style="position:absolute;left:4008;top:1671;width:975;height:1685;visibility:visible;mso-wrap-style:square;v-text-anchor:top" coordsize="975,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SMUA&#10;AADcAAAADwAAAGRycy9kb3ducmV2LnhtbESPT2vCQBTE74V+h+UVvBTdqFRi6ipVUCylB/8cPD6y&#10;r0lo9m3IPjV+e1co9DjMzG+Y2aJztbpQGyrPBoaDBBRx7m3FhYHjYd1PQQVBtlh7JgM3CrCYPz/N&#10;MLP+yju67KVQEcIhQwOlSJNpHfKSHIaBb4ij9+NbhxJlW2jb4jXCXa1HSTLRDiuOCyU2tCop/92f&#10;nYFic0hlSSPJ69Prd9X5T/qSN2N6L93HOyihTv7Df+2tNTBOp/A4E4+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T9IxQAAANwAAAAPAAAAAAAAAAAAAAAAAJgCAABkcnMv&#10;ZG93bnJldi54bWxQSwUGAAAAAAQABAD1AAAAigMAAAAA&#10;" path="m,l,5,5,9r5,5l10,19r5,5l15,29r4,4l19,38,29,48r,5l34,57r,5l39,67r,5l48,81r,5l53,91r,5l63,105r,5l67,115r,5l72,125r,4l82,139r,5l87,149r,4l91,158r,5l101,173r,5l106,182r,5l115,197r,5l120,206r,5l125,216r,5l135,230r,5l139,240r,5l144,250r,4l154,264r,5l159,274r,4l168,288r,5l173,298r,4l178,307r,5l187,322r,4l192,331r,5l197,341r,5l207,355r,5l211,365r,5l216,374r,5l226,389r,5l231,398r,5l240,413r,5l245,422r,5l250,432r,5l259,446r,5l264,456r,5l269,466r,4l279,480r,5l283,490r,4l293,504r,5l298,514r,4l303,523r,5l312,538r,4l317,547r,5l322,557r,5l331,571r,5l336,581r,5l341,590r,5l351,605r,5l355,614r,5l365,629r,5l370,638r,5l375,648r,5l384,662r,5l389,672r,5l394,682r,4l403,696r,5l408,706r,4l418,720r,5l423,730r,4l427,739r,5l437,754r,4l442,763r,5l447,773r,5l456,787r,5l461,797r,5l471,811r,5l475,821r,5l480,830r,5l490,845r,5l495,854r,5l499,864r,5l509,878r,5l514,888r,5l519,898r,5l528,912r,5l533,922r,5l543,936r,5l547,946r,5l552,955r,5l562,970r,5l567,979r,5l571,989r,5l581,1003r,5l586,1013r,5l595,1027r,5l600,1037r,5l605,1047r,4l615,1061r,5l619,1071r,4l624,1080r,5l634,1095r,4l639,1104r,5l643,1114r,5l653,1128r,5l658,1138r,5l667,1152r,5l672,1162r,5l677,1171r,5l687,1186r,5l691,1195r,5l696,1205r,5l706,1219r,5l711,1229r,5l720,1243r,5l725,1253r,5l730,1263r,4l739,1277r,5l744,1287r,4l749,1296r,5l759,1311r,4l763,1320r,5l773,1335r,4l778,1344r,5l783,1354r,5l792,1368r,5l797,1378r,5l802,1387r,5l811,1402r,5l816,1411r,5l821,1421r,5l831,1435r,5l835,1445r,5l845,1459r,5l850,1469r,5l855,1479r,4l864,1493r,5l869,1503r,4l874,1512r,5l883,1527r,4l888,1536r,5l898,1551r,4l903,1560r,5l907,1570r,5l917,1584r,5l922,1594r,5l927,1603r,5l936,1618r,5l941,1627r,5l946,1637r,5l955,1652r,4l960,1661r,5l970,1676r,4l975,1685e" filled="f" strokeweight="0">
                    <v:path arrowok="t" o:connecttype="custom" o:connectlocs="10,19;29,48;39,72;63,105;72,129;91,158;106,187;125,216;139,245;159,274;173,302;192,331;207,360;226,389;240,418;259,446;269,470;293,504;303,528;322,557;336,586;355,614;370,643;389,672;403,701;423,730;437,758;456,787;471,816;490,845;499,869;519,898;533,927;552,955;567,984;586,1013;600,1042;619,1071;634,1099;653,1128;667,1157;687,1186;696,1210;720,1243;730,1267;749,1296;763,1325;783,1354;797,1383;816,1411;831,1440;850,1469;864,1498;883,1527;898,1555;917,1584;927,1608;946,1637;960,1666" o:connectangles="0,0,0,0,0,0,0,0,0,0,0,0,0,0,0,0,0,0,0,0,0,0,0,0,0,0,0,0,0,0,0,0,0,0,0,0,0,0,0,0,0,0,0,0,0,0,0,0,0,0,0,0,0,0,0,0,0,0,0"/>
                  </v:shape>
                  <v:shape id="Freeform 391" o:spid="_x0000_s1414" style="position:absolute;left:5299;top:3903;width:39;height:72;visibility:visible;mso-wrap-style:square;v-text-anchor:top" coordsize="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ZysEA&#10;AADcAAAADwAAAGRycy9kb3ducmV2LnhtbERPTYvCMBC9C/6HMAt703QtiFuNsqgrguJiFc9DM7Zl&#10;m0lpYq3/3hwEj4/3PVt0phItNa60rOBrGIEgzqwuOVdwPv0OJiCcR9ZYWSYFD3KwmPd7M0y0vfOR&#10;2tTnIoSwS1BB4X2dSOmyggy6oa2JA3e1jUEfYJNL3eA9hJtKjqJoLA2WHBoKrGlZUPaf3oyCPa4O&#10;l/YWx5vq+jcqt+v9aRdlSn1+dD9TEJ46/xa/3FutIP4O8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2WcrBAAAA3AAAAA8AAAAAAAAAAAAAAAAAmAIAAGRycy9kb3du&#10;cmV2LnhtbFBLBQYAAAAABAAEAPUAAACGAwAAAAA=&#10;" path="m,l,5r5,5l5,15r5,5l10,24r5,5l20,34r,5l24,44r,4l34,58r,5l39,68r,4e" filled="f" strokeweight="0">
                    <v:path arrowok="t" o:connecttype="custom" o:connectlocs="0,0;0,5;5,10;5,15;10,20;10,24;15,29;20,34;20,39;24,44;24,48;34,58;34,63;39,68;39,72" o:connectangles="0,0,0,0,0,0,0,0,0,0,0,0,0,0,0"/>
                  </v:shape>
                  <v:shape id="Freeform 392" o:spid="_x0000_s1415" style="position:absolute;left:3970;top:1714;width:149;height:259;visibility:visible;mso-wrap-style:square;v-text-anchor:top" coordsize="14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IsMYA&#10;AADcAAAADwAAAGRycy9kb3ducmV2LnhtbESPT2vCQBTE7wW/w/IK3upGpUVTV4mBlJxK65/7I/ua&#10;BLNvQ3ZN0n76riB4HGbmN8xmN5pG9NS52rKC+SwCQVxYXXOp4HTMXlYgnEfW2FgmBb/kYLedPG0w&#10;1nbgb+oPvhQBwi5GBZX3bSylKyoy6Ga2JQ7ej+0M+iC7UuoOhwA3jVxE0Zs0WHNYqLCltKLicrga&#10;BeNnlvyd1unXZcjPzfF1b87p6kOp6fOYvIPwNPpH+N7OtYLleg63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IsMYAAADcAAAADwAAAAAAAAAAAAAAAACYAgAAZHJz&#10;L2Rvd25yZXYueG1sUEsFBgAAAAAEAAQA9QAAAIsDAAAAAA==&#10;" path="m,l,5r5,5l5,14r4,5l9,24r5,5l19,34r,4l24,43r,5l29,53r,5l38,67r,5l43,77r,5l53,91r,5l57,101r,5l62,110r,5l72,125r,5l77,135r,4l81,144r,5l91,159r,4l96,168r,5l105,183r,4l110,192r,5l115,202r,5l125,216r,5l129,226r,5l134,235r,5l144,250r,5l149,259e" filled="f" strokeweight="0">
                    <v:path arrowok="t" o:connecttype="custom" o:connectlocs="0,0;0,5;5,10;5,14;9,19;9,24;14,29;19,34;19,38;24,43;24,48;29,53;29,58;38,67;38,72;43,77;43,82;53,91;53,96;57,101;57,106;62,110;62,115;72,125;72,130;77,135;77,139;81,144;81,149;91,159;91,163;96,168;96,173;105,183;105,187;110,192;110,197;115,202;115,207;125,216;125,221;129,226;129,231;134,235;134,240;144,250;144,255;149,259" o:connectangles="0,0,0,0,0,0,0,0,0,0,0,0,0,0,0,0,0,0,0,0,0,0,0,0,0,0,0,0,0,0,0,0,0,0,0,0,0,0,0,0,0,0,0,0,0,0,0,0"/>
                  </v:shape>
                  <v:shape id="Freeform 393" o:spid="_x0000_s1416" style="position:absolute;left:4219;top:2146;width:624;height:1085;visibility:visible;mso-wrap-style:square;v-text-anchor:top" coordsize="62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nXMQA&#10;AADcAAAADwAAAGRycy9kb3ducmV2LnhtbESP3YrCMBSE7xd8h3CEvVtTFcXWRlFxUVa88OcBDs2x&#10;LTYnpYm1+/YbQdjLYWa+YdJlZyrRUuNKywqGgwgEcWZ1ybmC6+X7awbCeWSNlWVS8EsOloveR4qJ&#10;tk8+UXv2uQgQdgkqKLyvEyldVpBBN7A1cfButjHog2xyqRt8Brip5CiKptJgyWGhwJo2BWX388Mo&#10;2LmYd5NpFk3qrV3/bA/6uGev1Ge/W81BeOr8f/jd3msF43gE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Z1zEAAAA3AAAAA8AAAAAAAAAAAAAAAAAmAIAAGRycy9k&#10;b3ducmV2LnhtbFBLBQYAAAAABAAEAPUAAACJAwAAAAA=&#10;" path="m,l,5r5,5l5,15r5,4l10,24r5,5l20,34r,5l24,43r,5l34,58r,5l39,67r,5l44,77r,5l53,91r,5l58,101r,5l63,111r,4l72,125r,5l77,135r,4l82,144r,5l92,159r,4l96,168r,5l106,183r,4l111,192r,5l116,202r,5l125,216r,5l130,226r,5l135,235r,5l144,250r,5l149,259r,5l159,274r,5l164,283r,5l168,293r,5l178,307r,5l183,317r,5l188,327r,4l197,341r,5l202,351r,4l212,365r,5l216,375r,4l221,384r,5l231,399r,4l236,408r,5l240,418r,5l250,432r,5l255,442r,5l260,452r,4l269,466r,5l274,476r,4l284,490r,5l288,500r,4l293,509r,5l303,524r,4l308,533r,5l312,543r,5l322,557r,5l327,567r,5l336,581r,5l341,591r,5l346,600r,5l356,615r,5l360,624r,5l365,634r,5l375,648r,5l380,658r,5l384,668r,4l394,682r,5l399,692r,4l408,706r,5l413,716r,4l418,725r,5l428,740r,4l432,749r,5l437,759r,5l447,773r,5l452,783r,5l461,797r,5l466,807r,5l471,816r,5l480,831r,5l485,840r,5l490,850r,5l500,864r,5l504,874r,5l514,888r,5l519,898r,5l524,908r,4l533,922r,5l538,932r,4l543,941r,5l552,956r,4l557,965r,5l562,975r,5l572,989r,5l576,999r,5l586,1013r,5l591,1023r,5l596,1032r,5l605,1047r,5l610,1056r,5l615,1066r,5l624,1080r,5e" filled="f" strokeweight="0">
                    <v:path arrowok="t" o:connecttype="custom" o:connectlocs="5,15;20,34;34,58;44,77;58,101;72,125;82,144;96,168;111,192;125,216;135,235;149,259;164,283;178,307;188,327;202,351;216,375;231,399;240,418;255,442;269,466;284,490;293,509;308,533;322,557;336,581;346,600;360,624;375,648;384,668;399,692;413,716;428,740;437,759;452,783;466,807;480,831;490,850;504,874;519,898;533,922;543,941;557,965;572,989;586,1013;596,1032;610,1056;624,1080" o:connectangles="0,0,0,0,0,0,0,0,0,0,0,0,0,0,0,0,0,0,0,0,0,0,0,0,0,0,0,0,0,0,0,0,0,0,0,0,0,0,0,0,0,0,0,0,0,0,0,0"/>
                  </v:shape>
                  <v:shape id="Freeform 394" o:spid="_x0000_s1417" style="position:absolute;left:4872;top:3279;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qzsUA&#10;AADcAAAADwAAAGRycy9kb3ducmV2LnhtbESPQWvCQBSE7wX/w/KE3urGCrZGV5FiQQQJRhG8PbPP&#10;JJh9G7Orxn/vCoUeh5n5hpnMWlOJGzWutKyg34tAEGdWl5wr2G1/P75BOI+ssbJMCh7kYDbtvE0w&#10;1vbOG7qlPhcBwi5GBYX3dSylywoy6Hq2Jg7eyTYGfZBNLnWD9wA3lfyMoqE0WHJYKLCmn4Kyc3o1&#10;CpKk3V1G9rCPVnq1XhyvyZdMT0q9d9v5GISn1v+H/9pLrWAwG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irOxQAAANwAAAAPAAAAAAAAAAAAAAAAAJgCAABkcnMv&#10;ZG93bnJldi54bWxQSwUGAAAAAAQABAD1AAAAigMAAAAA&#10;" path="m,l5,5r,5l10,15r,4l15,24r,5l24,39r,5l29,48r,5l34,58r,5l43,72r,5l48,82r,5l58,96r,5l63,106r,5l67,116r,4e" filled="f" strokeweight="0">
                    <v:path arrowok="t" o:connecttype="custom" o:connectlocs="0,0;5,5;5,10;10,15;10,19;15,24;15,29;24,39;24,44;29,48;29,53;34,58;34,63;43,72;43,77;48,82;48,87;58,96;58,101;63,106;63,111;67,116;67,120" o:connectangles="0,0,0,0,0,0,0,0,0,0,0,0,0,0,0,0,0,0,0,0,0,0,0"/>
                  </v:shape>
                  <v:shape id="Freeform 395" o:spid="_x0000_s1418" style="position:absolute;left:5256;top:3947;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0xsIA&#10;AADcAAAADwAAAGRycy9kb3ducmV2LnhtbESPT4vCMBTE78J+h/AWvGnqKrp2TWVVFI/+WTw/mrdt&#10;sXkpTazVT28EweMwM79hZvPWlKKh2hWWFQz6EQji1OqCMwV/x3XvG4TzyBpLy6TgRg7myUdnhrG2&#10;V95Tc/CZCBB2MSrIva9iKV2ak0HXtxVx8P5tbdAHWWdS13gNcFPKrygaS4MFh4UcK1rmlJ4PF6Ng&#10;N3ZkF5Uh71b7TXmSq81E35Xqfra/PyA8tf4dfrW3WsFwOoLnmXAE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7TGwgAAANwAAAAPAAAAAAAAAAAAAAAAAJgCAABkcnMvZG93&#10;bnJldi54bWxQSwUGAAAAAAQABAD1AAAAhwMAAAAA&#10;" path="m,l5,4r,5l15,19r,5l19,28r,5l29,43r,5e" filled="f" strokeweight="0">
                    <v:path arrowok="t" o:connecttype="custom" o:connectlocs="0,0;5,4;5,9;15,19;15,24;19,28;19,33;29,43;29,48" o:connectangles="0,0,0,0,0,0,0,0,0"/>
                  </v:shape>
                  <v:shape id="Freeform 396" o:spid="_x0000_s1419" style="position:absolute;left:3931;top:1748;width:130;height:225;visibility:visible;mso-wrap-style:square;v-text-anchor:top" coordsize="1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HVscA&#10;AADcAAAADwAAAGRycy9kb3ducmV2LnhtbESPT2vCQBTE7wW/w/IEL0U3VRo0ukopthb04p+Lt2f2&#10;mcRm34bsauK3dwsFj8PM/IaZLVpTihvVrrCs4G0QgSBOrS44U3DYf/XHIJxH1lhaJgV3crCYd15m&#10;mGjb8JZuO5+JAGGXoILc+yqR0qU5GXQDWxEH72xrgz7IOpO6xibATSmHURRLgwWHhRwr+swp/d1d&#10;jYL49bS6VnGzLE7t8nL4Prq1H2+U6nXbjykIT61/hv/bP1rBaPIOf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h1bHAAAA3AAAAA8AAAAAAAAAAAAAAAAAmAIAAGRy&#10;cy9kb3ducmV2LnhtbFBLBQYAAAAABAAEAPUAAACMAwAAAAA=&#10;" path="m,l,4,5,9r,5l10,19r,5l15,28r5,5l20,38r4,5l24,48r10,9l34,62r5,5l39,72r5,4l44,81r9,10l53,96r5,5l58,105r5,5l63,115r9,10l72,129r5,5l77,139r5,5l82,149r10,9l92,163r4,5l96,173r10,9l106,187r5,5l111,197r5,4l116,206r9,10l125,221r5,4e" filled="f" strokeweight="0">
                    <v:path arrowok="t" o:connecttype="custom" o:connectlocs="0,0;0,4;5,9;5,14;10,19;10,24;15,28;20,33;20,38;24,43;24,48;34,57;34,62;39,67;39,72;44,76;44,81;53,91;53,96;58,101;58,105;63,110;63,115;72,125;72,129;77,134;77,139;82,144;82,149;92,158;92,163;96,168;96,173;106,182;106,187;111,192;111,197;116,201;116,206;125,216;125,221;130,225" o:connectangles="0,0,0,0,0,0,0,0,0,0,0,0,0,0,0,0,0,0,0,0,0,0,0,0,0,0,0,0,0,0,0,0,0,0,0,0,0,0,0,0,0,0"/>
                  </v:shape>
                  <v:shape id="Freeform 397" o:spid="_x0000_s1420" style="position:absolute;left:4205;top:2223;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zvsUA&#10;AADcAAAADwAAAGRycy9kb3ducmV2LnhtbESPQYvCMBSE78L+h/AWvIimW6FoNYoIC4t60S4s3h7N&#10;sy02L7XJav33RhA8DjPzDTNfdqYWV2pdZVnB1ygCQZxbXXGh4Df7Hk5AOI+ssbZMCu7kYLn46M0x&#10;1fbGe7oefCEChF2KCkrvm1RKl5dk0I1sQxy8k20N+iDbQuoWbwFuahlHUSINVhwWSmxoXVJ+Pvwb&#10;BZvtMdOX7TpZxXE2+NMDc9nJWKn+Z7eagfDU+Xf41f7RCsbT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O+xQAAANwAAAAPAAAAAAAAAAAAAAAAAJgCAABkcnMv&#10;ZG93bnJldi54bWxQSwUGAAAAAAQABAD1AAAAigMAAAAA&#10;" path="m,l,5r5,5l5,14r5,5l14,24r,5l19,34r,4l24,43r,5l34,58r,4l38,67r,5l48,82r,4l53,91e" filled="f" strokeweight="0">
                    <v:path arrowok="t" o:connecttype="custom" o:connectlocs="0,0;0,5;5,10;5,14;10,19;14,24;14,29;19,34;19,38;24,43;24,48;34,58;34,62;38,67;38,72;48,82;48,86;53,91" o:connectangles="0,0,0,0,0,0,0,0,0,0,0,0,0,0,0,0,0,0"/>
                  </v:shape>
                  <v:shape id="Freeform 398" o:spid="_x0000_s1421" style="position:absolute;left:4291;top:2372;width:490;height:854;visibility:visible;mso-wrap-style:square;v-text-anchor:top" coordsize="49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l9sUA&#10;AADcAAAADwAAAGRycy9kb3ducmV2LnhtbESP0WrCQBRE34X+w3KFvkjdWMG0qauUQoogiKZ+wCV7&#10;mwSzd8PuNkn9erdQ8HGYmTPMejuaVvTkfGNZwWKegCAurW64UnD+yp9eQPiArLG1TAp+ycN28zBZ&#10;Y6btwCfqi1CJCGGfoYI6hC6T0pc1GfRz2xFH79s6gyFKV0ntcIhw08rnJFlJgw3HhRo7+qipvBQ/&#10;RgGePxdXMk1/TBNdhVnuDqvdXqnH6fj+BiLQGO7h//ZOK1i+p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qX2xQAAANwAAAAPAAAAAAAAAAAAAAAAAJgCAABkcnMv&#10;ZG93bnJldi54bWxQSwUGAAAAAAQABAD1AAAAigMAAAAA&#10;" path="m,l,5,5,9r,5l10,19r,5l15,29r5,4l20,38r4,5l24,48r10,9l34,62r5,5l39,72r5,5l44,81r9,10l53,96r5,5l58,105r5,5l63,115r9,10l72,129r5,5l77,139r5,5l82,149r10,9l92,163r4,5l96,173r10,9l106,187r5,5l111,197r5,5l116,206r9,10l125,221r5,5l130,230r5,5l135,240r9,10l144,254r5,5l149,264r5,5l154,274r10,9l164,288r4,5l168,298r10,9l178,312r5,5l183,322r5,4l188,331r9,10l197,346r5,4l202,355r5,5l207,365r9,9l216,379r5,5l221,389r5,5l226,398r10,10l236,413r4,5l240,422r10,10l250,437r5,5l255,446r5,5l260,456r9,10l269,470r5,5l274,480r5,5l279,490r9,9l288,504r5,5l293,514r5,4l298,523r10,10l308,538r4,4l312,547r10,10l322,562r5,4l327,571r5,5l332,581r9,9l341,595r5,5l346,605r5,5l351,614r9,10l360,629r5,5l365,638r5,5l370,648r10,10l380,662r4,5l384,672r10,10l394,686r5,5l399,696r5,5l404,706r9,9l413,720r5,5l418,730r5,4l423,739r9,10l432,754r5,4l437,763r5,5l442,773r10,9l452,787r4,5l456,797r10,9l466,811r5,5l471,821r5,5l476,830r9,10l485,845r5,5l490,854e" filled="f" strokeweight="0">
                    <v:path arrowok="t" o:connecttype="custom" o:connectlocs="5,9;10,24;20,38;34,57;39,72;53,91;58,105;72,125;77,139;92,158;96,173;111,192;116,206;130,226;135,240;149,259;154,274;168,293;178,312;188,326;197,346;207,360;216,379;226,394;236,413;250,432;255,446;269,466;274,480;288,499;293,514;308,533;312,547;327,566;332,581;346,600;351,614;365,634;370,648;384,667;394,686;404,701;413,720;423,734;432,754;442,768;452,787;466,806;471,821;485,840;490,854" o:connectangles="0,0,0,0,0,0,0,0,0,0,0,0,0,0,0,0,0,0,0,0,0,0,0,0,0,0,0,0,0,0,0,0,0,0,0,0,0,0,0,0,0,0,0,0,0,0,0,0,0,0,0"/>
                  </v:shape>
                  <v:shape id="Freeform 399" o:spid="_x0000_s1422" style="position:absolute;left:4896;top:3423;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EgsIA&#10;AADcAAAADwAAAGRycy9kb3ducmV2LnhtbERPXWvCMBR9H/gfwh34MmaqzjG7piKCIDgG07HnS3JN&#10;y5qb0kRt/fXmYbDHw/kuVr1rxIW6UHtWMJ1kIIi1NzVbBd/H7fMbiBCRDTaeScFAAVbl6KHA3Pgr&#10;f9HlEK1IIRxyVFDF2OZSBl2RwzDxLXHiTr5zGBPsrDQdXlO4a+Qsy16lw5pTQ4UtbSrSv4ezUxD2&#10;w2n2s7TDx5PVejG94eblE5UaP/brdxCR+vgv/nPvjIL5Mq1NZ9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kSCwgAAANwAAAAPAAAAAAAAAAAAAAAAAJgCAABkcnMvZG93&#10;bnJldi54bWxQSwUGAAAAAAQABAD1AAAAhwMAAAAA&#10;" path="m,l,5r5,5l10,15r,5l15,24r,5e" filled="f" strokeweight="0">
                    <v:path arrowok="t" o:connecttype="custom" o:connectlocs="0,0;0,5;5,10;10,15;10,20;15,24;15,29" o:connectangles="0,0,0,0,0,0,0"/>
                  </v:shape>
                  <v:shape id="Freeform 400" o:spid="_x0000_s1423" style="position:absolute;left:5208;top:3966;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I98IA&#10;AADcAAAADwAAAGRycy9kb3ducmV2LnhtbESP0YrCMBRE3wX/IVzBN01XYdGuUVZB9GlFdz/g0lyb&#10;ss1NbWKNf28EwcdhZs4wi1W0teio9ZVjBR/jDARx4XTFpYK/3+1oBsIHZI21Y1JwJw+rZb+3wFy7&#10;Gx+pO4VSJAj7HBWYEJpcSl8YsujHriFO3tm1FkOSbSl1i7cEt7WcZNmntFhxWjDY0MZQ8X+6WgV6&#10;czl0s6b4ievzcXeP02jd2ig1HMTvLxCBYniHX+29VjCdz+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Ej3wgAAANwAAAAPAAAAAAAAAAAAAAAAAJgCAABkcnMvZG93&#10;bnJldi54bWxQSwUGAAAAAAQABAD1AAAAhwMAAAAA&#10;" path="m,l5,5r,4l10,14r,5l19,29e" filled="f" strokeweight="0">
                    <v:path arrowok="t" o:connecttype="custom" o:connectlocs="0,0;5,5;5,9;10,14;10,19;19,29" o:connectangles="0,0,0,0,0,0"/>
                  </v:shape>
                  <v:shape id="Freeform 401" o:spid="_x0000_s1424" style="position:absolute;left:3888;top:1791;width:111;height:187;visibility:visible;mso-wrap-style:square;v-text-anchor:top" coordsize="1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PsAA&#10;AADcAAAADwAAAGRycy9kb3ducmV2LnhtbERPy4rCMBTdD/gP4QruxtQHotUoKgjC4MIqrq/NtS02&#10;N6WJtc7Xm4Xg8nDei1VrStFQ7QrLCgb9CARxanXBmYLzafc7BeE8ssbSMil4kYPVsvOzwFjbJx+p&#10;SXwmQgi7GBXk3lexlC7NyaDr24o4cDdbG/QB1pnUNT5DuCnlMIom0mDBoSHHirY5pffkYRSss9kf&#10;7i5D0963o+a60YfqPzko1eu26zkIT63/ij/uvVYwjsL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8PsAAAADcAAAADwAAAAAAAAAAAAAAAACYAgAAZHJzL2Rvd25y&#10;ZXYueG1sUEsFBgAAAAAEAAQA9QAAAIUDAAAAAA==&#10;" path="m,l10,9r,5l15,19r,5l19,29r,4l29,43r,5l34,53r,5l43,67r,5l48,77r,5l53,86r,5l63,101r,5l67,110r,5l72,120r,5l82,134r,5l87,144r,5l96,158r,5l101,168r,5l106,178r,4l111,187e" filled="f" strokeweight="0">
                    <v:path arrowok="t" o:connecttype="custom" o:connectlocs="0,0;10,9;10,14;15,19;15,24;19,29;19,33;29,43;29,48;34,53;34,58;43,67;43,72;48,77;48,82;53,86;53,91;63,101;63,106;67,110;67,115;72,120;72,125;82,134;82,139;87,144;87,149;96,158;96,163;101,168;101,173;106,178;106,182;111,187" o:connectangles="0,0,0,0,0,0,0,0,0,0,0,0,0,0,0,0,0,0,0,0,0,0,0,0,0,0,0,0,0,0,0,0,0,0"/>
                  </v:shape>
                  <v:shape id="Freeform 402" o:spid="_x0000_s1425" style="position:absolute;left:4267;top:2444;width:471;height:816;visibility:visible;mso-wrap-style:square;v-text-anchor:top" coordsize="47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lV8IA&#10;AADcAAAADwAAAGRycy9kb3ducmV2LnhtbESPzWrDMBCE74W8g9hAbo0cu5TiRAmhUMgxTnvJbWtt&#10;LBNrJSz5J29fFQo9DjPzDbM7zLYTI/Whdaxgs85AENdOt9wo+Pr8eH4DESKyxs4xKXhQgMN+8bTD&#10;UruJKxovsREJwqFEBSZGX0oZakMWw9p54uTdXG8xJtk3Uvc4JbjtZJ5lr9Jiy2nBoKd3Q/X9MlgF&#10;uf/Wgy5s8DI/Y1sUJr92lVKr5Xzcgog0x//wX/ukFbxk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GVXwgAAANwAAAAPAAAAAAAAAAAAAAAAAJgCAABkcnMvZG93&#10;bnJldi54bWxQSwUGAAAAAAQABAD1AAAAhwMAAAAA&#10;" path="m,l5,5r,4l10,14r,5l20,29r,4l24,38r,5l29,48r,5l39,62r,5l44,72r,5l48,81r,5l58,96r,5l63,105r,5l72,120r,5l77,130r,4l82,139r,5l92,154r,4l96,163r,5l101,173r,5l111,187r,5l116,197r,5l120,206r,5l130,221r,5l135,230r,5l144,245r,5l149,254r,5l154,264r,5l164,278r,5l168,288r,5l173,298r,4l183,312r,5l188,322r,4l197,336r,5l202,346r,4l207,355r,5l216,370r,4l221,379r,5l226,389r,5l236,403r,5l240,413r,5l245,422r,5l255,437r,5l260,446r,5l269,461r,5l274,470r,5l279,480r,5l288,494r,5l293,504r,5l298,514r,4l308,528r,5l312,538r,4l322,552r,5l327,562r,4l332,571r,5l341,586r,4l346,595r,5l351,605r,5l360,619r,5l365,629r,5l375,643r,5l380,653r,5l384,662r,5l394,677r,5l399,686r,5l404,696r,5l413,710r,5l418,720r,5l423,730r,4l432,744r,5l437,754r,4l447,768r,5l452,778r,4l456,787r,5l466,802r,4l471,811r,5e" filled="f" strokeweight="0">
                    <v:path arrowok="t" o:connecttype="custom" o:connectlocs="5,9;20,29;24,43;39,62;44,77;58,96;63,110;77,130;82,144;96,163;101,178;116,197;120,211;135,230;144,250;154,264;164,283;173,298;183,317;197,336;202,350;216,370;221,384;236,403;240,418;255,437;260,451;274,470;279,485;293,504;298,518;312,538;322,557;332,571;341,590;351,605;360,624;375,643;380,658;394,677;399,691;413,710;418,725;432,744;437,758;452,778;456,792;471,811" o:connectangles="0,0,0,0,0,0,0,0,0,0,0,0,0,0,0,0,0,0,0,0,0,0,0,0,0,0,0,0,0,0,0,0,0,0,0,0,0,0,0,0,0,0,0,0,0,0,0,0"/>
                  </v:shape>
                  <v:shape id="Freeform 403" o:spid="_x0000_s1426" style="position:absolute;left:5155;top:3980;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Q+MUA&#10;AADcAAAADwAAAGRycy9kb3ducmV2LnhtbESPQWvCQBSE70L/w/IKvZmNUmyJrmKFQkAUNKXQ2yP7&#10;TNJm36a72xj/vSsUPA4z8w2zWA2mFT0531hWMElSEMSl1Q1XCj6K9/ErCB+QNbaWScGFPKyWD6MF&#10;Ztqe+UD9MVQiQthnqKAOocuk9GVNBn1iO+LonawzGKJ0ldQOzxFuWjlN05k02HBcqLGjTU3lz/HP&#10;KNjlW/vyWWzoUmDz9rvdd99kvpR6ehzWcxCBhnAP/7dzreA5nc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pD4xQAAANwAAAAPAAAAAAAAAAAAAAAAAJgCAABkcnMv&#10;ZG93bnJldi54bWxQSwUGAAAAAAQABAD1AAAAigMAAAAA&#10;" path="m,l5,5r,5e" filled="f" strokeweight="0">
                    <v:path arrowok="t" o:connecttype="custom" o:connectlocs="0,0;5,5;5,10" o:connectangles="0,0,0"/>
                  </v:shape>
                  <v:shape id="Freeform 404" o:spid="_x0000_s1427" style="position:absolute;left:3831;top:1800;width:52;height:87;visibility:visible;mso-wrap-style:square;v-text-anchor:top" coordsize="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dvsUA&#10;AADcAAAADwAAAGRycy9kb3ducmV2LnhtbESPQWvCQBSE7wX/w/KEXopu1CASXUWEqhcpVRGPz+wz&#10;CWbfptmtif/eFQo9DjPzDTNbtKYUd6pdYVnBoB+BIE6tLjhTcDx89iYgnEfWWFomBQ9ysJh33maY&#10;aNvwN933PhMBwi5BBbn3VSKlS3My6Pq2Ig7e1dYGfZB1JnWNTYCbUg6jaCwNFhwWcqxolVN62/8a&#10;Bf4UF+f2w2wbt9t8xby2l+vPWan3brucgvDU+v/wX3urFcTR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B2+xQAAANwAAAAPAAAAAAAAAAAAAAAAAJgCAABkcnMv&#10;ZG93bnJldi54bWxQSwUGAAAAAAQABAD1AAAAigMAAAAA&#10;" path="m,l4,5r,5l14,20r,4l19,29r,5l24,39r,5l33,53r,5l38,63r,5l43,73r,4l52,87e" filled="f" strokeweight="0">
                    <v:path arrowok="t" o:connecttype="custom" o:connectlocs="0,0;4,5;4,10;14,20;14,24;19,29;19,34;24,39;24,44;33,53;33,58;38,63;38,68;43,73;43,77;52,87" o:connectangles="0,0,0,0,0,0,0,0,0,0,0,0,0,0,0,0"/>
                  </v:shape>
                  <v:shape id="Freeform 405" o:spid="_x0000_s1428" style="position:absolute;left:3927;top:1964;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wY8cA&#10;AADcAAAADwAAAGRycy9kb3ducmV2LnhtbESPQWvCQBSE74L/YXlCL6Kbtio1ZiOlILQHA1qlentk&#10;n0ls9m3IbjX9925B6HGYmW+YZNmZWlyodZVlBY/jCARxbnXFhYLd52r0AsJ5ZI21ZVLwSw6Wab+X&#10;YKztlTd02fpCBAi7GBWU3jexlC4vyaAb24Y4eCfbGvRBtoXULV4D3NTyKYpm0mDFYaHEht5Kyr+3&#10;P0bBKss+NufhfJ8dZnb3pf16enxeK/Uw6F4XIDx1/j98b79rBZNoAn9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xsGPHAAAA3AAAAA8AAAAAAAAAAAAAAAAAmAIAAGRy&#10;cy9kb3ducmV2LnhtbFBLBQYAAAAABAAEAPUAAACMAwAAAAA=&#10;" path="m,l,5,4,9r5,5l9,19r5,5l14,29r5,4e" filled="f" strokeweight="0">
                    <v:path arrowok="t" o:connecttype="custom" o:connectlocs="0,0;0,5;4,9;9,14;9,19;14,24;14,29;19,33" o:connectangles="0,0,0,0,0,0,0,0"/>
                  </v:shape>
                  <v:shape id="Freeform 406" o:spid="_x0000_s1429" style="position:absolute;left:4234;top:2492;width:451;height:787;visibility:visible;mso-wrap-style:square;v-text-anchor:top" coordsize="45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re8YA&#10;AADcAAAADwAAAGRycy9kb3ducmV2LnhtbESPT2vCQBTE74LfYXlCL9Js+scq0VVKUSje1Bb09sg+&#10;s9Hs25DdJum37xYEj8PM/IZZrHpbiZYaXzpW8JSkIIhzp0suFHwdNo8zED4ga6wck4Jf8rBaDgcL&#10;zLTreEftPhQiQthnqMCEUGdS+tyQRZ+4mjh6Z9dYDFE2hdQNdhFuK/mcpm/SYslxwWBNH4by6/7H&#10;Kjhd2936chzL7ii3W30yfvr9MlPqYdS/z0EE6sM9fGt/agWv6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6re8YAAADcAAAADwAAAAAAAAAAAAAAAACYAgAAZHJz&#10;L2Rvd25yZXYueG1sUEsFBgAAAAAEAAQA9QAAAIsDAAAAAA==&#10;" path="m,l,5,5,9r,5l9,19r,5l14,29r5,4l19,38r5,5l24,48r5,5l29,57r9,10l38,72r5,5l43,82r10,9l53,96r4,5l57,106r5,4l62,115r10,10l72,130r5,4l77,139r4,5l81,149r10,9l91,163r5,5l96,173r9,9l105,187r5,5l110,197r5,5l115,206r10,10l125,221r4,5l129,230r5,5l134,240r10,10l144,254r5,5l149,264r9,10l158,278r5,5l163,288r5,5l168,298r9,9l177,312r5,5l182,322r5,4l187,331r10,10l197,346r4,4l201,355r10,10l211,370r5,4l216,379r5,5l221,389r9,9l230,403r5,5l235,413r5,5l240,422r9,10l249,437r5,5l254,446r10,10l264,461r5,5l269,470r4,5l273,480r10,10l283,494r5,5l288,504r5,5l293,514r9,9l302,528r5,5l307,538r5,4l312,547r9,10l321,562r5,4l326,571r10,10l336,586r5,4l341,595r4,5l345,605r10,9l355,619r5,5l360,629r5,5l365,638r9,10l374,653r5,5l379,662r10,10l389,677r4,5l393,686r5,5l398,696r10,10l408,710r5,5l413,720r4,5l417,730r10,9l427,744r5,5l432,754r9,9l441,768r5,5l446,778r5,4l451,787e" filled="f" strokeweight="0">
                    <v:path arrowok="t" o:connecttype="custom" o:connectlocs="5,9;9,24;19,38;29,53;38,72;53,91;57,106;72,125;77,139;91,158;96,173;110,192;115,206;129,226;134,240;149,259;158,278;168,293;177,312;187,326;197,346;211,365;216,379;230,398;235,413;249,432;254,446;269,466;273,480;288,499;293,514;307,533;312,547;326,566;336,586;345,600;355,619;365,634;374,653;389,672;393,686;408,706;413,720;427,739;432,754;446,773;451,787" o:connectangles="0,0,0,0,0,0,0,0,0,0,0,0,0,0,0,0,0,0,0,0,0,0,0,0,0,0,0,0,0,0,0,0,0,0,0,0,0,0,0,0,0,0,0,0,0,0,0"/>
                  </v:shape>
                </v:group>
                <v:group id="Group 608" o:spid="_x0000_s1430" style="position:absolute;left:9417;top:8020;width:44259;height:17957" coordorigin="1483,1263" coordsize="6970,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08" o:spid="_x0000_s1431" style="position:absolute;left:3744;top:1757;width:77;height:130;visibility:visible;mso-wrap-style:square;v-text-anchor:top" coordsize="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wtsQA&#10;AADcAAAADwAAAGRycy9kb3ducmV2LnhtbESPzWrDMBCE74W8g9hAb42UtDTBsRyc0Jb2FPLzAIu1&#10;sU2slZGU2H37qlDocZiZb5h8M9pO3MmH1rGG+UyBIK6cabnWcD69P61AhIhssHNMGr4pwKaYPOSY&#10;GTfwge7HWIsE4ZChhibGPpMyVA1ZDDPXEyfv4rzFmKSvpfE4JLjt5EKpV2mx5bTQYE+7hqrr8WY1&#10;vB3K5+GjLNVpgXtrPPfbevel9eN0LNcgIo3xP/zX/jQaXtQS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8LbEAAAA3AAAAA8AAAAAAAAAAAAAAAAAmAIAAGRycy9k&#10;b3ducmV2LnhtbFBLBQYAAAAABAAEAPUAAACJAwAAAAA=&#10;" path="m,l5,5r,5l10,15r,4l19,29r,5l24,39r,4l29,48r,5l39,63r,4l43,72r,5l48,82r,5l58,96r,5l63,106r,5l67,116r,4l77,130e" filled="f" strokeweight="0">
                    <v:path arrowok="t" o:connecttype="custom" o:connectlocs="0,0;5,5;5,10;10,15;10,19;19,29;19,34;24,39;24,43;29,48;29,53;39,63;39,67;43,72;43,77;48,82;48,87;58,96;58,101;63,106;63,111;67,116;67,120;77,130" o:connectangles="0,0,0,0,0,0,0,0,0,0,0,0,0,0,0,0,0,0,0,0,0,0,0,0"/>
                  </v:shape>
                  <v:shape id="Freeform 409" o:spid="_x0000_s1432" style="position:absolute;left:4171;top:249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nxb8A&#10;AADcAAAADwAAAGRycy9kb3ducmV2LnhtbERPzWoCMRC+C32HMAUvollFrW6NUgoVT4LaBxg242bp&#10;ZrIko27f3hwKPX58/5td71t1p5iawAamkwIUcRVsw7WB78vXeAUqCbLFNjAZ+KUEu+3LYIOlDQ8+&#10;0f0stcohnEo04ES6UutUOfKYJqEjztw1RI+SYay1jfjI4b7Vs6JYao8N5waHHX06qn7ON2+AjlI5&#10;u1+vjiO+LihKePNxbszwtf94ByXUy7/4z32wBuZFXpvP5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SKfFvwAAANwAAAAPAAAAAAAAAAAAAAAAAJgCAABkcnMvZG93bnJl&#10;di54bWxQSwUGAAAAAAQABAD1AAAAhAMAAAAA&#10;" path="m,l5,4r,5l10,14r,5e" filled="f" strokeweight="0">
                    <v:path arrowok="t" o:connecttype="custom" o:connectlocs="0,0;5,4;5,9;10,14;10,19" o:connectangles="0,0,0,0,0"/>
                  </v:shape>
                  <v:shape id="Freeform 410" o:spid="_x0000_s1433" style="position:absolute;left:4258;top:2646;width:326;height:561;visibility:visible;mso-wrap-style:square;v-text-anchor:top" coordsize="32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aucYA&#10;AADcAAAADwAAAGRycy9kb3ducmV2LnhtbESP3WoCMRSE7wu+QziCN0Wzaim6GsVKC4Ig9ecBDpvj&#10;7rqbk20Sde3TN4VCL4eZ+YaZL1tTixs5X1pWMBwkIIgzq0vOFZyOH/0JCB+QNdaWScGDPCwXnac5&#10;ptreeU+3Q8hFhLBPUUERQpNK6bOCDPqBbYijd7bOYIjS5VI7vEe4qeUoSV6lwZLjQoENrQvKqsPV&#10;KBgbX73vnP5sVt/P8mv7Vm6ry0OpXrddzUAEasN/+K+90Qpeki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aucYAAADcAAAADwAAAAAAAAAAAAAAAACYAgAAZHJz&#10;L2Rvd25yZXYueG1sUEsFBgAAAAAEAAQA9QAAAIsDAAAAAA==&#10;" path="m,l5,4r,5l9,14r,5l14,24r,4l24,38r,5l29,48r,4l33,57r,5l43,72r,4l48,81r,5l57,96r,4l62,105r,5l67,115r,5l77,129r,5l81,139r,5l86,148r,5l96,163r,5l101,172r,5l110,187r,5l115,196r,5l120,206r,5l129,220r,5l134,230r,5l139,240r,4l149,254r,5l153,264r,4l158,273r,5l168,288r,4l173,297r,5l182,312r,4l187,321r,5l192,331r,5l201,345r,5l206,355r,5l211,364r,5l221,379r,5l225,388r,5l235,403r,5l240,412r,5l245,422r,5l254,436r,5l259,446r,5l264,456r,4l273,470r,5l278,480r,4l288,494r,5l293,504r,4l297,513r,5l307,528r,4l312,537r,5l317,547r,5l326,561e" filled="f" strokeweight="0">
                    <v:path arrowok="t" o:connecttype="custom" o:connectlocs="5,4;9,14;14,24;24,38;29,48;33,57;43,72;48,81;57,96;62,105;67,115;77,129;81,139;86,148;96,163;101,172;110,187;115,196;120,206;129,220;134,230;139,240;149,254;153,264;158,273;168,288;173,297;182,312;187,321;192,331;201,345;206,355;211,364;221,379;225,388;235,403;240,412;245,422;254,436;259,446;264,456;273,470;278,480;288,494;293,504;297,513;307,528;312,537;317,547;326,561" o:connectangles="0,0,0,0,0,0,0,0,0,0,0,0,0,0,0,0,0,0,0,0,0,0,0,0,0,0,0,0,0,0,0,0,0,0,0,0,0,0,0,0,0,0,0,0,0,0,0,0,0,0"/>
                  </v:shape>
                  <v:shape id="Freeform 411" o:spid="_x0000_s1434" style="position:absolute;left:3706;top:179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4a8AA&#10;AADcAAAADwAAAGRycy9kb3ducmV2LnhtbERPTYvCMBC9L/gfwgh7W1PdRaQaRRRB8SBWL96GZmyK&#10;zaQ0UeO/3xwEj4/3PVtE24gHdb52rGA4yEAQl07XXCk4nzY/ExA+IGtsHJOCF3lYzHtfM8y1e/KR&#10;HkWoRAphn6MCE0KbS+lLQxb9wLXEibu6zmJIsKuk7vCZwm0jR1k2lhZrTg0GW1oZKm/F3SoYx31h&#10;4vVMh0mwv5fj7rRvD2ulvvtxOQURKIaP+O3eagV/wzQ/nU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y4a8AAAADcAAAADwAAAAAAAAAAAAAAAACYAgAAZHJzL2Rvd25y&#10;ZXYueG1sUEsFBgAAAAAEAAQA9QAAAIUDAAAAAA==&#10;" path="m,l5,4r,5l9,14r,5l19,28r,5l24,38r,5l29,48r,5l38,62r,5l43,72r,5l48,81r,5l57,96e" filled="f" strokeweight="0">
                    <v:path arrowok="t" o:connecttype="custom" o:connectlocs="0,0;5,4;5,9;9,14;9,19;19,28;19,33;24,38;24,43;29,48;29,53;38,62;38,67;43,72;43,77;48,81;48,86;57,96" o:connectangles="0,0,0,0,0,0,0,0,0,0,0,0,0,0,0,0,0,0"/>
                  </v:shape>
                  <v:shape id="Freeform 412" o:spid="_x0000_s1435" style="position:absolute;left:4114;top:2501;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jwsYA&#10;AADcAAAADwAAAGRycy9kb3ducmV2LnhtbESPT2vCQBTE74LfYXlCb7pJKFZSVymFtIIH8R/0+Mw+&#10;k9Ds27C71dhP3xUKHoeZ+Q0zX/amFRdyvrGsIJ0kIIhLqxuuFBz2xXgGwgdkja1lUnAjD8vFcDDH&#10;XNsrb+myC5WIEPY5KqhD6HIpfVmTQT+xHXH0ztYZDFG6SmqH1wg3rcySZCoNNhwXauzovabye/dj&#10;FByLzG0+TvTblIfN7CszL0X7uVbqadS/vYII1IdH+L+90gqe0xT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jwsYAAADcAAAADwAAAAAAAAAAAAAAAACYAgAAZHJz&#10;L2Rvd25yZXYueG1sUEsFBgAAAAAEAAQA9QAAAIsDAAAAAA==&#10;" path="m,l,5r5,5l9,15e" filled="f" strokeweight="0">
                    <v:path arrowok="t" o:connecttype="custom" o:connectlocs="0,0;0,5;5,10;9,15" o:connectangles="0,0,0,0"/>
                  </v:shape>
                  <v:shape id="Freeform 413" o:spid="_x0000_s1436" style="position:absolute;left:4219;top:2684;width:183;height:317;visibility:visible;mso-wrap-style:square;v-text-anchor:top" coordsize="18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XQ8UA&#10;AADcAAAADwAAAGRycy9kb3ducmV2LnhtbESPQWvCQBSE74L/YXlCb7rR1iLRVbRE8GJLrd4f2dds&#10;aPZtmt3G6K/vCoLHYWa+YRarzlaipcaXjhWMRwkI4tzpkgsFx6/tcAbCB2SNlWNScCEPq2W/t8BU&#10;uzN/UnsIhYgQ9ikqMCHUqZQ+N2TRj1xNHL1v11gMUTaF1A2eI9xWcpIkr9JiyXHBYE1vhvKfw59V&#10;cNL7Onve6su7yXb7Nvu4Tje/V6WeBt16DiJQFx7he3unFbyMJ3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xdDxQAAANwAAAAPAAAAAAAAAAAAAAAAAJgCAABkcnMv&#10;ZG93bnJldi54bWxQSwUGAAAAAAQABAD1AAAAigMAAAAA&#10;" path="m,l,5r5,5l10,14r,5l15,24r,5l20,34r,4l29,48r,5l34,58r,4l39,67r,5l48,82r,4l53,91r,5l63,106r,4l68,115r,5l72,125r,5l82,139r,5l87,149r,5l92,158r,5l101,173r,5l106,182r,5l111,192r,5l120,206r,5l125,216r,5l135,230r,5l140,240r,5l144,250r,4l154,264r,5l159,274r,4l164,283r,5l173,298r,4l178,307r,5l183,317e" filled="f" strokeweight="0">
                    <v:path arrowok="t" o:connecttype="custom" o:connectlocs="0,0;0,5;5,10;10,14;10,19;15,24;15,29;20,34;20,38;29,48;29,53;34,58;34,62;39,67;39,72;48,82;48,86;53,91;53,96;63,106;63,110;68,115;68,120;72,125;72,130;82,139;82,144;87,149;87,154;92,158;92,163;101,173;101,178;106,182;106,187;111,192;111,197;120,206;120,211;125,216;125,221;135,230;135,235;140,240;140,245;144,250;144,254;154,264;154,269;159,274;159,278;164,283;164,288;173,298;173,302;178,307;178,312;183,317" o:connectangles="0,0,0,0,0,0,0,0,0,0,0,0,0,0,0,0,0,0,0,0,0,0,0,0,0,0,0,0,0,0,0,0,0,0,0,0,0,0,0,0,0,0,0,0,0,0,0,0,0,0,0,0,0,0,0,0,0,0"/>
                  </v:shape>
                  <v:shape id="Freeform 414" o:spid="_x0000_s1437" style="position:absolute;left:4407;top:3010;width:110;height:192;visibility:visible;mso-wrap-style:square;v-text-anchor:top" coordsize="11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ghsUA&#10;AADcAAAADwAAAGRycy9kb3ducmV2LnhtbESPQWvCQBSE7wX/w/KE3upGq1Kiq4ggKh7EKG29PbPP&#10;JJh9G7Krxn/vFgoeh5n5hhlPG1OKG9WusKyg24lAEKdWF5wpOOwXH18gnEfWWFomBQ9yMJ203sYY&#10;a3vnHd0Sn4kAYRejgtz7KpbSpTkZdB1bEQfvbGuDPsg6k7rGe4CbUvaiaCgNFhwWcqxonlN6Sa5G&#10;gS3OZu+/h7vl9ncgf5LN8XRaD5R6bzezEQhPjX+F/9srraDf/YS/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CGxQAAANwAAAAPAAAAAAAAAAAAAAAAAJgCAABkcnMv&#10;ZG93bnJldi54bWxQSwUGAAAAAAQABAD1AAAAigMAAAAA&#10;" path="m,l4,5r,5l9,15r,5l19,29r,5l24,39r,5l28,48r,5l38,63r,5l43,72r,5l48,82r,5l57,96r,5l62,106r,5l67,116r,4l76,130r,5l81,140r,4l91,154r,5l96,164r,4l100,173r,5l110,188r,4e" filled="f" strokeweight="0">
                    <v:path arrowok="t" o:connecttype="custom" o:connectlocs="0,0;4,5;4,10;9,15;9,20;19,29;19,34;24,39;24,44;28,48;28,53;38,63;38,68;43,72;43,77;48,82;48,87;57,96;57,101;62,106;62,111;67,116;67,120;76,130;76,135;81,140;81,144;91,154;91,159;96,164;96,168;100,173;100,178;110,188;110,192" o:connectangles="0,0,0,0,0,0,0,0,0,0,0,0,0,0,0,0,0,0,0,0,0,0,0,0,0,0,0,0,0,0,0,0,0,0,0"/>
                  </v:shape>
                  <v:shape id="Freeform 415" o:spid="_x0000_s1438" style="position:absolute;left:4195;top:2751;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PsUA&#10;AADcAAAADwAAAGRycy9kb3ducmV2LnhtbESP0WrCQBRE3wv+w3KFvtWNqRWNrkGkhUIppdEPuGSv&#10;2WD2bsyuJvn7bqHQx2FmzjDbfLCNuFPna8cK5rMEBHHpdM2VgtPx7WkFwgdkjY1jUjCSh3w3edhi&#10;pl3P33QvQiUihH2GCkwIbSalLw1Z9DPXEkfv7DqLIcqukrrDPsJtI9MkWUqLNccFgy0dDJWX4mYV&#10;rD7K58Gs+aX6Sq/r8/H1E8dCK/U4HfYbEIGG8B/+a79rBYv5A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tQ+xQAAANwAAAAPAAAAAAAAAAAAAAAAAJgCAABkcnMv&#10;ZG93bnJldi54bWxQSwUGAAAAAAQABAD1AAAAigMAAAAA&#10;" path="m,l5,5r,5l10,15r,4l15,24r,5l24,39r,4l29,48r,5l34,58r,5l44,72r,5l48,82r,5l58,96r,5l63,106r,5l68,115r,5l77,130r,5l82,139r,5l87,149e" filled="f" strokeweight="0">
                    <v:path arrowok="t" o:connecttype="custom" o:connectlocs="0,0;5,5;5,10;10,15;10,19;15,24;15,29;24,39;24,43;29,48;29,53;34,58;34,63;44,72;44,77;48,82;48,87;58,96;58,101;63,106;63,111;68,115;68,120;77,130;77,135;82,139;82,144;87,149" o:connectangles="0,0,0,0,0,0,0,0,0,0,0,0,0,0,0,0,0,0,0,0,0,0,0,0,0,0,0,0"/>
                  </v:shape>
                  <v:shape id="Freeform 416" o:spid="_x0000_s1439" style="position:absolute;left:4296;top:292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sYA&#10;AADcAAAADwAAAGRycy9kb3ducmV2LnhtbESPT2sCMRTE74V+h/AKXkrNKnaR1ShFEBR78Q8Fb4/N&#10;62Zx87Ik2XX99k2h0OMwM79hluvBNqInH2rHCibjDARx6XTNlYLLefs2BxEissbGMSl4UID16vlp&#10;iYV2dz5Sf4qVSBAOBSowMbaFlKE0ZDGMXUucvG/nLcYkfSW1x3uC20ZOsyyXFmtOCwZb2hgqb6fO&#10;Kjj0+dF/HmS3v5Xd6+Y6+zL53Co1ehk+FiAiDfE//NfeaQWzyTv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lksYAAADcAAAADwAAAAAAAAAAAAAAAACYAgAAZHJz&#10;L2Rvd25yZXYueG1sUEsFBgAAAAAEAAQA9QAAAIsDAAAAAA==&#10;" path="m,l,5r5,5l10,14r,5l15,24r,5l19,34r,4l29,48r,5l34,58r,4l39,67r,5l48,82r,4l53,91r,5l58,101e" filled="f" strokeweight="0">
                    <v:path arrowok="t" o:connecttype="custom" o:connectlocs="0,0;0,5;5,10;10,14;10,19;15,24;15,29;19,34;19,38;29,48;29,53;34,58;34,62;39,67;39,72;48,82;48,86;53,91;53,96;58,101" o:connectangles="0,0,0,0,0,0,0,0,0,0,0,0,0,0,0,0,0,0,0,0"/>
                  </v:shape>
                  <v:shape id="Freeform 417" o:spid="_x0000_s1440" style="position:absolute;left:4373;top:3058;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ICMQA&#10;AADcAAAADwAAAGRycy9kb3ducmV2LnhtbESPQWvCQBSE74X+h+UVeim6SVGRmFVKa6s9JhXPj+xr&#10;Epp9G3a3Mf57VxA8DjPzDZNvRtOJgZxvLStIpwkI4srqlmsFh5/PyRKED8gaO8uk4EweNuvHhxwz&#10;bU9c0FCGWkQI+wwVNCH0mZS+asign9qeOHq/1hkMUbpaaoenCDedfE2ShTTYclxosKf3hqq/8t8o&#10;kB9tfyi2X5yG/c7Ojy/l9tudlXp+Gt9WIAKN4R6+tfdawSxd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CAjEAAAA3AAAAA8AAAAAAAAAAAAAAAAAmAIAAGRycy9k&#10;b3ducmV2LnhtbFBLBQYAAAAABAAEAPUAAACJAwAAAAA=&#10;" path="m,l5,5r,5l10,15r,5l14,24r,5l24,39r,5l29,48r,5l34,58r,5l43,72r,5l48,82r,5l58,96r,5l62,106r,5l67,116r,4l77,130r,5l82,140r,4e" filled="f" strokeweight="0">
                    <v:path arrowok="t" o:connecttype="custom" o:connectlocs="0,0;5,5;5,10;10,15;10,20;14,24;14,29;24,39;24,44;29,48;29,53;34,58;34,63;43,72;43,77;48,82;48,87;58,96;58,101;62,106;62,111;67,116;67,120;77,130;77,135;82,140;82,144" o:connectangles="0,0,0,0,0,0,0,0,0,0,0,0,0,0,0,0,0,0,0,0,0,0,0,0,0,0,0"/>
                  </v:shape>
                  <v:shape id="Freeform 418" o:spid="_x0000_s1441" style="position:absolute;left:4186;top:2842;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U2MUA&#10;AADcAAAADwAAAGRycy9kb3ducmV2LnhtbESPQWvCQBSE7wX/w/KE3nQT21qJriJCMQVBtO39kX1J&#10;FrNvQ3YbY399tyD0OMzMN8xqM9hG9NR541hBOk1AEBdOG64UfH68TRYgfEDW2DgmBTfysFmPHlaY&#10;aXflE/XnUIkIYZ+hgjqENpPSFzVZ9FPXEkevdJ3FEGVXSd3hNcJtI2dJMpcWDceFGlva1VRczt9W&#10;wazcPuU/fe7fX1xq+oMpv/aHo1KP42G7BBFoCP/hezvXCp7T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ZTYxQAAANwAAAAPAAAAAAAAAAAAAAAAAJgCAABkcnMv&#10;ZG93bnJldi54bWxQSwUGAAAAAAQABAD1AAAAigMAAAAA&#10;" path="m,l,5r5,5l9,15r,5l14,24e" filled="f" strokeweight="0">
                    <v:path arrowok="t" o:connecttype="custom" o:connectlocs="0,0;0,5;5,10;9,15;9,20;14,24" o:connectangles="0,0,0,0,0,0"/>
                  </v:shape>
                  <v:shape id="Freeform 419" o:spid="_x0000_s1442" style="position:absolute;left:3672;top:1263;width:2823;height:2828;visibility:visible;mso-wrap-style:square;v-text-anchor:top" coordsize="2823,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IOMAA&#10;AADcAAAADwAAAGRycy9kb3ducmV2LnhtbERPzWoCMRC+C75DGKEX6SaWUsrWKKIIvXio9QGmm3Gz&#10;7WYSk+hu394cCj1+fP/L9eh6caOYOs8aFpUCQdx403Gr4fS5f3wFkTKywd4zafilBOvVdLLE2viB&#10;P+h2zK0oIZxq1GBzDrWUqbHkMFU+EBfu7KPDXGBspYk4lHDXyyelXqTDjkuDxUBbS83P8eo0SPu1&#10;CbtE30M4R3m4XL2aK6/1w2zcvIHINOZ/8Z/73Wh4XpS15Uw5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0IOMAAAADcAAAADwAAAAAAAAAAAAAAAACYAgAAZHJzL2Rvd25y&#10;ZXYueG1sUEsFBgAAAAAEAAQA9QAAAIUDAAAAAA==&#10;" path="m1445,r-5,l1344,67r5,l1234,86r-125,l1013,144r5,l960,163r-67,-5l778,201r-115,5l667,206,605,168r-53,l461,206r-24,-5l399,216r-5,l394,225r24,15l418,235,399,341r,-5l211,523r5,l135,533r4,4l101,465r,-4l91,461,,557r,4l39,629r,5l106,634r62,-5l221,629r34,5l250,629r5,53l250,696r9,43l259,744r5,l327,720,437,710r67,24l499,734r39,53l538,782r5,116l519,989r,48l543,1051r4,l586,1056r33,10l615,1061r,72l615,1128r-68,106l552,1234r-91,-10l423,1238r-5,l418,1258r129,l543,1258r81,101l624,1349r-72,43l552,1397r-43,115l509,1599r5,l533,1608r-5,l547,1637r5,l595,1642r20,l610,1637r29,77l639,1719r14,l648,1714r10,62l658,1781r9,l759,1728r-10,-9l677,1805r,5l691,1891r,5l744,1939r5,l787,1944r101,l975,1959r-5,-5l999,2016r,5l1003,2021r39,-5l1047,2016r81,-57l1123,1959r68,19l1186,1973r14,67l1200,2069r10,39l1219,2151r-9,29l1210,2184r19,24l1239,2208r,-4l1267,2146r,5l1349,2060r-10,l1402,2098r,-5l1387,2156r10,57l1397,2218r115,l1507,2218r58,38l1570,2256r29,-4l1594,2247r5,38l1599,2362r4,l1685,2381r-5,-5l1680,2424r-29,72l1651,2612r,-5l1565,2693r5,l1445,2717r-5,l1440,2727r5,l1560,2736r-5,l1570,2746r5,l1656,2727r5,l1685,2703r-5,l1800,2650r5,l1839,2607r,-5l1843,2568r,-4l1800,2564r-43,-24l1762,2544r-29,-52l1728,2496r72,-38l1911,2458r-5,l1954,2492r,-5l1973,2549r,5l2035,2592r,-4l2035,2616r,-4l2011,2636r5,l1920,2674r-5,l1863,2717r,10l1867,2727r34,19l1896,2746r43,53l1944,2799r87,29l2035,2828r120,-106l2155,2717r24,-120l2189,2496r,5l2371,2314r-4,l2463,2271r4,l2467,2261r-4,l2395,2237r5,5l2386,2165r9,-91l2395,2040r,5l2487,1959r-5,l2559,1968r43,-9l2607,1959r33,-34l2640,1920r19,-62l2659,1853r-9,l2587,1901r5,l2539,1896r-33,5l2511,1901r-5,-5l2506,1901r-10,-86l2487,1733r,-5l2482,1728r-10,-5l2477,1728r-10,-38l2477,1661r-10,5l2491,1695r10,l2549,1647r-5,l2587,1623r5,l2635,1565r77,-82l2707,1483r77,20l2779,1498r34,72l2813,1575r10,l2823,1570r-10,l2823,1570r-34,-72l2789,1493r-5,l2707,1474r-4,l2626,1555r-43,58l2587,1613r-43,24l2539,1637r-48,48l2501,1685r-24,-29l2472,1656r-5,l2467,1661r-9,29l2467,1728r,5l2472,1733r10,5l2477,1733r10,82l2496,1901r,5l2501,1911r5,l2539,1906r53,5l2597,1911r62,-48l2650,1858r-19,62l2631,1915r-34,34l2602,1949r-43,10l2482,1949r-5,l2386,2035r,5l2386,2074r-10,91l2391,2242r,5l2395,2247r68,24l2463,2261r-96,43l2362,2304r-183,188l2179,2496r-9,101l2146,2717r,-5l2026,2818r5,l1944,2789r5,l1906,2736r-5,l1867,2717r5,10l1925,2684r-5,l2016,2645r5,l2045,2621r,-5l2045,2588r,-5l1983,2544r,5l1963,2487r,-5l1915,2448r-4,l1800,2448r-72,39l1723,2487r,5l1752,2544r,5l1757,2549r43,24l1839,2573r-5,-5l1829,2602r,-5l1795,2640r5,l1680,2693r-5,l1651,2717r5,l1575,2736r4,l1565,2727r-5,l1445,2717r,10l1570,2703r5,l1661,2616r,-4l1661,2496r29,-72l1690,2376r,-4l1685,2372r-82,-20l1608,2357r,-72l1603,2247r,-5l1599,2242r-29,5l1575,2247r-58,-39l1512,2208r-110,l1407,2213r-10,-57l1411,2093r,-5l1349,2050r-5,l1339,2050r-81,91l1258,2146r-29,58l1239,2199r-20,-24l1219,2180r10,-29l1219,2108r-9,-39l1210,2040r-15,-67l1195,1968r-4,l1123,1949r-4,l1037,2007r5,l1003,2011r5,5l979,1954r,-5l975,1949r-87,-14l787,1935r-38,-5l754,1930r-53,-43l701,1891r-14,-81l687,1815r72,-87l759,1723r,-4l754,1719r-5,l658,1771r9,5l658,1714r,-5l653,1709r-10,l648,1714r-29,-77l619,1632r-4,l595,1632r-43,-5l557,1627r-19,-28l533,1599r-19,-10l519,1594r,-82l562,1397r,5l634,1359r,-5l634,1349,552,1248r-5,l423,1248r4,5l427,1243r-4,5l461,1234r91,9l557,1243r67,-105l624,1133r,-72l624,1056r-5,l586,1046r-39,-4l552,1042r-24,-15l528,1032r,-43l552,898,547,782r,-4l509,725r-5,l437,701r-110,9l264,734r5,5l259,696r5,-14l259,629r,-5l255,624r-34,-5l168,619r-62,5l43,624r5,5l10,561r,5l101,470,91,465r39,72l130,542r5,l216,533r5,l408,345r,-4l427,235r,-5l403,216r-4,9l437,211r24,5l552,177r48,l595,177r63,39l663,216r115,-5l893,168r67,5l1018,153r5,l1119,96r-5,l1234,96,1349,77r5,l1450,9r-5,l1445,xe" fillcolor="black" stroked="f">
                    <v:path arrowok="t" o:connecttype="custom" o:connectlocs="960,163;399,216;135,533;106,634;264,744;519,1037;552,1234;552,1392;595,1642;667,1781;787,1944;1128,1959;1210,2184;1402,2093;1594,2247;1651,2607;1570,2746;1839,2602;1911,2458;2035,2612;1896,2746;2189,2501;2386,2165;2640,1925;2511,1901;2467,1690;2635,1565;2813,1570;2587,1613;2458,1690;2501,1911;2597,1949;2391,2242;2170,2597;1867,2717;2045,2583;1723,2487;1829,2597;1565,2727;1690,2424;1599,2242;1411,2088;1219,2180;1119,1949;787,1935;759,1719;648,1714;514,1589;547,1248;624,1133;528,989;269,739;43,624;216,533;461,216;1018,153;1445,0" o:connectangles="0,0,0,0,0,0,0,0,0,0,0,0,0,0,0,0,0,0,0,0,0,0,0,0,0,0,0,0,0,0,0,0,0,0,0,0,0,0,0,0,0,0,0,0,0,0,0,0,0,0,0,0,0,0,0,0,0"/>
                  </v:shape>
                  <v:shape id="Freeform 420" o:spid="_x0000_s1443" style="position:absolute;left:6485;top:1656;width:1968;height:1955;visibility:visible;mso-wrap-style:square;v-text-anchor:top" coordsize="196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3MMUA&#10;AADcAAAADwAAAGRycy9kb3ducmV2LnhtbESPW4vCMBSE3xf8D+EIvq2pF0S7RhFR8EEXL4XFt0Ny&#10;ti3bnJQmav33ZmFhH4eZ+YaZL1tbiTs1vnSsYNBPQBBrZ0rOFWSX7fsUhA/IBivHpOBJHpaLztsc&#10;U+MefKL7OeQiQtinqKAIoU6l9Logi77vauLofbvGYoiyyaVp8BHhtpLDJJlIiyXHhQJrWhekf843&#10;q+DwlY02x6vcTy7kPr3OfHtFrVSv264+QARqw3/4r70zCsaDGfyei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vcwxQAAANwAAAAPAAAAAAAAAAAAAAAAAJgCAABkcnMv&#10;ZG93bnJldi54bWxQSwUGAAAAAAQABAD1AAAAigMAAAAA&#10;" path="m10,1177r38,-91l48,1090,120,970,231,879r-5,l351,889r62,24l408,908r10,67l384,1042r10,44l394,1081r-48,43l346,1129r-24,77l322,1210r24,24l355,1234r,-4l375,1191r,5l466,1105r-5,l538,1119r-5,l576,1158r34,l605,1153r,53l605,1201r-43,57l519,1302r,4l475,1398r,4l480,1402r91,-38l619,1378r53,-9l715,1369r24,5l735,1374r62,62l802,1436r115,-5l1027,1407r5,l1095,1354r-10,-4l1042,1426r,5l1075,1484r5,l1138,1513r38,-10l1171,1498r-4,44l1167,1537r-39,38l1128,1580r-19,48l1109,1623r-72,120l1037,1753r10,l1071,1734r76,-48l1143,1686r91,-15l1229,1667r-10,96l1181,1892r-5,58l1176,1955r10,l1306,1873r,-5l1315,1815r-9,-38l1306,1772r-29,-29l1277,1748r-5,-96l1306,1532r,5l1368,1431r-5,l1450,1441r-5,-5l1474,1542r,4l1483,1546r,-4l1493,1470r,-58l1483,1354r,-4l1479,1350r-92,48l1392,1402r53,-96l1445,1302r-5,l1363,1273r-110,19l1258,1297r9,-106l1267,1196r29,-34l1296,1153r-5,l1248,1167r-72,-14l1181,1158r-43,-82l1181,970r,5l1258,927r-5,l1306,918r-5,-5l1291,966r15,52l1306,1023r5,l1378,1062r96,-39l1536,1028r58,29l1599,1057r,-5l1627,966r,4l1719,874r-5,l1819,869r5,l1901,807r58,-58l1959,745r9,-39l1968,701r-33,-24l1925,677,1824,817r5,l1709,812r-48,-24l1666,793r-19,-53l1642,692r,-5l1637,687r-43,-14l1551,673r-72,-29l1474,644,1363,788r5,l1311,788r4,5l1315,745r29,-92l1344,649r-5,l1263,629r,10l1368,586r5,l1373,581r14,-43l1397,485r,-4l1392,481r-81,-29l1315,452r-38,-58l1272,404,1474,289r5,l1479,284r19,-116l1498,173r105,-67l1599,106r72,-5l1723,77r5,l1728,72,1757,5r,-5l1752,r-48,24l1651,20r-48,-5l1599,15r-53,38l1512,92r-38,52l1479,144r-68,-14l1354,135r-39,l1248,140r-96,24l1147,164r,9l1215,217r,-5l1215,284r,-5l1152,375r,5l1157,399r,-5l1143,409r9,l1085,356r-5,l1061,351r-67,24l989,375r-29,19l907,447r5,l850,452r5,5l859,394r34,-91l893,298r-10,l811,351r5,l744,389r-5,l739,394r-33,87l706,509r-24,44l691,548,667,529r-9,l567,581r4,l490,581r-34,-9l370,596r5,5l355,509r,5l490,404,567,289r,-10l562,279r,10l557,279,480,394,346,505r,4l365,601r,4l370,605r86,-24l490,591r81,l576,591r91,-53l658,538r24,19l687,557r4,l691,553r24,-44l715,481r34,-87l744,399r72,-38l821,361r72,-53l883,303r-33,91l845,457r,4l850,461r62,-4l917,457r53,-53l999,385r-5,l1061,361r19,4l1075,365r68,53l1147,418r5,l1167,404r,-5l1162,380r,5l1224,289r,-5l1224,212r,-5l1157,164r-5,9l1248,149r67,-5l1354,144r57,-4l1479,154r4,l1522,101r33,-38l1608,24r-5,l1651,29r53,5l1752,10r-5,-5l1719,72r4,-4l1671,92r-72,4l1594,96r-106,68l1488,168r-19,116l1474,279,1272,394r-5,l1267,399r,5l1306,461r5,l1392,490r-5,-5l1378,538r-15,43l1368,577r-105,52l1258,629r,5l1258,639r5,l1339,658r-4,-5l1306,745r,48l1306,797r5,l1368,797r5,l1483,653r-4,l1551,682r43,l1637,697r-5,-5l1637,740r19,53l1656,797r5,l1709,821r120,5l1834,826,1935,687r-10,l1959,711r,-5l1949,745r,-5l1891,797r-76,63l1819,860r-105,5l1709,865r-91,96l1618,966r-29,86l1594,1047r-58,-29l1474,1014r-96,38l1311,1014r4,4l1301,966r10,-53l1311,908r-5,l1253,918r-5,l1171,966r,4l1128,1076r43,82l1171,1162r5,l1248,1177r43,-15l1287,1153r-29,33l1258,1191r-10,106l1248,1302r5,l1363,1282r77,29l1435,1306r-52,96l1383,1407r4,l1479,1359r-5,-5l1483,1412r,58l1474,1542r9,l1455,1436r,-5l1450,1431r-87,-9l1359,1422r-63,105l1296,1532r-33,120l1267,1748r,5l1296,1782r,-5l1306,1815r-10,53l1296,1863r-120,82l1186,1950r5,-58l1229,1763r10,-96l1239,1662r-5,l1143,1676r-5,l1061,1724r-24,19l1047,1753r72,-120l1119,1628r19,-48l1138,1585r38,-39l1176,1542r5,-44l1181,1494r-5,l1138,1503r-58,-29l1085,1474r-34,-52l1051,1426r44,-76l1095,1345r-5,l1085,1345r-62,53l1027,1398r-110,24l802,1426r5,l744,1364r-5,l715,1359r-43,l619,1369r-48,-15l480,1393r5,5l528,1306r,5l571,1268r44,-58l615,1206r,-53l615,1148r-5,l581,1148r5,l543,1110r-5,l461,1095r-5,l365,1186r,5l346,1230r9,-5l331,1201r,5l355,1129r,5l403,1090r,-4l394,1042r33,-67l418,908r,-5l413,903,351,879,226,869r-5,l110,961,38,1081r,5l,1177r10,xe" fillcolor="black" stroked="f">
                    <v:path arrowok="t" o:connecttype="custom" o:connectlocs="408,908;346,1234;576,1158;475,1402;802,1436;1080,1484;1109,1623;1219,1763;1306,1772;1445,1436;1479,1350;1267,1191;1181,970;1311,1023;1719,874;1935,677;1642,687;1315,793;1373,581;1474,289;1728,77;1546,53;1147,164;1157,394;907,447;816,351;658,529;490,404;365,601;682,557;821,361;970,404;1167,404;1152,173;1608,24;1599,96;1267,404;1258,629;1311,797;1637,740;1959,711;1618,961;1301,966;1171,1158;1248,1302;1474,1354;1359,1422;1296,1868;1143,1676;1176,1546;1051,1426;807,1426;528,1306;586,1148;331,1201;418,903;10,1177" o:connectangles="0,0,0,0,0,0,0,0,0,0,0,0,0,0,0,0,0,0,0,0,0,0,0,0,0,0,0,0,0,0,0,0,0,0,0,0,0,0,0,0,0,0,0,0,0,0,0,0,0,0,0,0,0,0,0,0,0"/>
                  </v:shape>
                  <v:shape id="Freeform 421" o:spid="_x0000_s1444" style="position:absolute;left:5117;top:1263;width:1930;height:941;visibility:visible;mso-wrap-style:square;v-text-anchor:top" coordsize="193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MGcEA&#10;AADcAAAADwAAAGRycy9kb3ducmV2LnhtbERPz2vCMBS+D/Y/hDfwtqaKuFEbRRRR9DB0Y14fzVvT&#10;2byUJrb1vzeHwY4f3+98OdhadNT6yrGCcZKCIC6crrhU8PW5fX0H4QOyxtoxKbiTh+Xi+SnHTLue&#10;T9SdQyliCPsMFZgQmkxKXxiy6BPXEEfux7UWQ4RtKXWLfQy3tZyk6UxarDg2GGxobai4nm9WwYXe&#10;zPfV78zmo5gZPmx/jxg2So1ehtUcRKAh/Iv/3HutYDqJ8+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jBnBAAAA3AAAAA8AAAAAAAAAAAAAAAAAmAIAAGRycy9kb3du&#10;cmV2LnhtbFBLBQYAAAAABAAEAPUAAACGAwAAAAA=&#10;" path="m1930,672r-77,-24l1858,653r-24,-58l1834,590r-5,l1781,610r-67,l1618,653r5,5l1599,590r,-4l1589,586r,4l1565,686r,5l1570,691r14,5l1579,691r-48,96l1531,782r-86,77l1368,931r10,l1363,922r,4l1363,898r,4l1440,797r,-5l1474,682r4,-39l1454,600r,-5l1387,547r,5l1382,509r-19,-44l1363,461r-5,l1238,465r5,5l1234,441r,-4l1200,408r,5l1200,235r-14,-38l1186,192r-39,l1099,173r-177,l864,182r-58,l696,197,634,168,533,163r-53,l432,153r5,l370,105r-5,l240,139r-38,5l206,144,149,105r,5l178,5r,-5l173,,,,,9r173,l168,5,139,110r,5l197,153r5,l240,149,365,115r-5,l427,163r5,l480,173r53,l634,177r62,29l806,192r58,l922,182r177,l1147,201r34,l1176,197r14,38l1190,413r,4l1224,446r,-5l1234,470r,5l1238,475r120,-5l1354,465r19,44l1378,552r,5l1445,605r,-5l1469,643r-5,39l1430,792r,-5l1354,893r,5l1354,926r,5l1368,941r5,l1378,941r76,-72l1541,792r,-5l1589,691r,-5l1584,686r-14,-4l1575,686r24,-96l1589,590r24,68l1613,662r5,l1714,619r67,l1829,600r-5,-5l1848,653r,5l1853,658r77,24l1930,672xe" fillcolor="black" stroked="f">
                    <v:path arrowok="t" o:connecttype="custom" o:connectlocs="1858,653;1829,590;1618,653;1599,586;1565,686;1584,696;1531,782;1378,931;1363,898;1440,792;1454,600;1387,552;1363,461;1243,470;1200,408;1186,197;1099,173;806,182;533,163;437,153;240,139;149,105;178,0;0,9;139,110;202,153;360,115;480,173;696,206;922,182;1181,201;1190,413;1224,441;1238,475;1373,509;1445,605;1464,682;1354,893;1354,931;1378,941;1541,787;1584,686;1599,590;1613,662;1781,619;1848,653;1930,682" o:connectangles="0,0,0,0,0,0,0,0,0,0,0,0,0,0,0,0,0,0,0,0,0,0,0,0,0,0,0,0,0,0,0,0,0,0,0,0,0,0,0,0,0,0,0,0,0,0,0"/>
                  </v:shape>
                  <v:shape id="Freeform 422" o:spid="_x0000_s1445" style="position:absolute;left:2006;top:1349;width:1757;height:965;visibility:visible;mso-wrap-style:square;v-text-anchor:top" coordsize="175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0d8UA&#10;AADcAAAADwAAAGRycy9kb3ducmV2LnhtbESP3WrCQBSE7wu+w3IK3tVNjBVJXUVEaXshYuIDHLKn&#10;+Wn2bMiuGt/eLQi9HGbmG2a5HkwrrtS72rKCeBKBIC6srrlUcM73bwsQziNrbC2Tgjs5WK9GL0tM&#10;tb3xia6ZL0WAsEtRQeV9l0rpiooMuontiIP3Y3uDPsi+lLrHW4CbVk6jaC4N1hwWKuxoW1Hxm12M&#10;guZ+Ob83TX5IEkyOWfz9udMJKzV+HTYfIDwN/j/8bH9pBbNpDH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PR3xQAAANwAAAAPAAAAAAAAAAAAAAAAAJgCAABkcnMv&#10;ZG93bnJldi54bWxQSwUGAAAAAAQABAD1AAAAigMAAAAA&#10;" path="m740,r,5l721,15r,4l711,19r,77l706,96r,43l697,144r,10l687,159r,9l677,173r,10l663,192r,10l653,207r,9l644,221r,10l634,235r-33,-4l601,226r-20,l581,221r-19,l562,216r-67,5l495,216r-14,l481,211r-24,-4l452,197r,-24l457,173r,-58l452,115r,-19l428,96r,-5l404,91r,5l346,154r-9,l337,163r-5,l332,173r-5,l327,183r-5,l322,192r-5,l317,202r-9,5l308,216r-5,l303,226r-5,l298,235r-5,l293,245r-115,l178,250r-24,24l298,274r,9l303,283r14,29l322,312r5,19l437,331r,15l442,346r,29l447,375r,14l452,389r,10l457,399r4,28l495,432r,5l514,437r,5l533,442r,5l548,447r,33l519,504r-10,l509,509r-48,5l461,519r-38,5l423,528r-24,l399,533r-19,5l380,543r-19,5l361,552r-39,20l279,572r,-5l207,567r,-5l173,562r,5l154,572r,4l135,581r,5l116,591r,19l111,610r,14l116,624r9,10l125,677r5,l130,716r-19,9l111,730r-10,l101,735r-19,9l82,749r-10,l72,764r-4,l63,788r-5,l53,812r-5,l44,836r-5,l39,850r-10,5l29,864r-9,5l20,879r-10,5l10,893,,898r,38l15,941r5,10l29,951r5,9l58,965r,-5l68,960r,-4l101,936r,-9l111,922r,-10l116,912r,-9l125,898r,-10l130,888r,-9l140,874r,-10l144,864r,-19l140,845r-5,-29l144,812r,-10l154,797r,-9l164,783r,-10l173,768r,-9l183,754r,-10l192,740r,-10l202,730r,-5l284,644r1315,l1599,634r-5,l1585,615r-5,l1580,605r-5,l1580,591r5,l1585,581r9,-5l1594,567r5,l1599,557r10,-5l1609,543r4,l1613,533r10,-5l1623,519r5,l1628,509r9,-5l1637,495r5,l1642,485r5,l1647,475,1757,370r,-15l1753,355r-10,-9l1743,336r-5,l1729,327r,-10l1724,317r-10,-14l1700,303r,-5l1676,293r,-5l1652,283r,-4l1623,279r,4l1580,283r,-4l1561,279r,-5l1508,274r5,-24l1498,250r,-5l1484,245r,-5l1460,235r,-4l1436,226r,-5l1388,226r,5l1369,231r,4l1321,240r,5l1301,245r,5l1277,250r,5l1225,255r,4l1181,259r,5l1105,269r,5l1071,274r-10,-24l1066,250r,-15l1071,235r5,-24l1081,211r4,-24l1090,187r,-9l1095,178r,-19l1100,159r,-15l1095,144r-5,-19l1066,125r,-5l1042,120r,-5l1018,115r,-4l994,111r,-5l941,106r,5l908,111r,4l879,115r-10,-9l869,96r-4,l860,87r-15,l845,82r-14,l831,77r-14,l812,58r-5,l802,19r-14,l788,15r-15,l773,10,749,5r,-5l740,xe" stroked="f">
                    <v:path arrowok="t" o:connecttype="custom" o:connectlocs="711,19;697,154;663,192;644,231;581,221;481,216;457,173;428,91;337,163;322,183;308,216;293,235;298,274;327,331;447,375;461,427;533,442;509,504;423,528;361,548;207,567;154,576;111,610;130,677;101,735;68,764;44,836;20,869;0,936;58,965;101,927;125,898;140,864;144,812;164,773;192,740;1599,644;1580,605;1594,576;1609,543;1628,519;1642,485;1753,355;1729,317;1676,293;1623,283;1508,274;1484,240;1388,226;1321,245;1225,255;1105,274;1071,235;1090,178;1095,144;1042,115;941,106;869,106;845,82;807,58;773,10" o:connectangles="0,0,0,0,0,0,0,0,0,0,0,0,0,0,0,0,0,0,0,0,0,0,0,0,0,0,0,0,0,0,0,0,0,0,0,0,0,0,0,0,0,0,0,0,0,0,0,0,0,0,0,0,0,0,0,0,0,0,0,0,0"/>
                  </v:shape>
                  <v:shape id="Freeform 423" o:spid="_x0000_s1446" style="position:absolute;left:1531;top:1608;width:711;height:308;visibility:visible;mso-wrap-style:square;v-text-anchor:top" coordsize="7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zsIA&#10;AADcAAAADwAAAGRycy9kb3ducmV2LnhtbESPQWsCMRSE7wX/Q3gFbzXbpWpZjaJSwYOXqj/gdfNM&#10;FpOXZRN1/fdNQehxmJlvmPmy907cqItNYAXvowIEcR10w0bB6bh9+wQRE7JGF5gUPCjCcjF4mWOl&#10;w52/6XZIRmQIxwoV2JTaSspYW/IYR6Elzt45dB5Tlp2RusN7hnsny6KYSI8N5wWLLW0s1ZfD1Sv4&#10;mW7HzjGby/i6/5qsTwZ31ig1fO1XMxCJ+vQffrZ3WsFHWcLf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OwgAAANwAAAAPAAAAAAAAAAAAAAAAAJgCAABkcnMvZG93&#10;bnJldi54bWxQSwUGAAAAAAQABAD1AAAAhwMAAAAA&#10;" path="m423,r,5l413,15r-10,l403,20r-9,9l384,29r,5l375,44r-10,l365,48,355,58r-9,l346,63r-10,9l327,72r,5l317,87r-19,l298,82r-15,l283,77r-14,l269,72r-14,l255,68r-24,l231,63r-20,l211,58r-28,l183,63r-29,5l154,72r-29,5l125,82r-14,l111,87r-53,l58,92,29,96r,5l15,101r,5l,120r528,l523,144r-4,l519,159r-5,l514,173r-5,l509,188r-5,l504,202r-5,l499,216r-4,l499,236r5,l509,255r5,l514,265r5,l538,308r9,-5l547,293r10,-4l557,279r5,l562,269r9,-4l571,255r10,-5l581,241r5,l586,216r5,l595,173r-4,l581,154r-5,l576,144r-5,l562,125r-5,l557,116r-5,l547,106r10,l557,101,595,63r10,l605,58,643,20r68,l711,15r-87,l624,20r-81,81l447,101,442,63r-5,l437,39r-5,l427,r-4,xe" stroked="f">
                    <v:path arrowok="t" o:connecttype="custom" o:connectlocs="423,5;403,15;394,29;384,34;365,44;355,58;346,63;327,72;317,87;298,82;283,77;269,72;255,68;231,63;211,58;183,63;154,72;125,82;111,87;58,92;29,101;15,106;528,120;519,144;514,159;509,173;504,188;499,202;495,216;504,236;514,255;519,265;547,303;557,289;562,279;571,265;581,250;586,241;591,216;591,173;576,154;571,144;557,125;552,116;557,106;595,63;605,58;711,20;624,15;543,101;442,63;437,39;427,0" o:connectangles="0,0,0,0,0,0,0,0,0,0,0,0,0,0,0,0,0,0,0,0,0,0,0,0,0,0,0,0,0,0,0,0,0,0,0,0,0,0,0,0,0,0,0,0,0,0,0,0,0,0,0,0,0"/>
                  </v:shape>
                  <v:shape id="Freeform 424" o:spid="_x0000_s1447" style="position:absolute;left:1483;top:1757;width:317;height:144;visibility:visible;mso-wrap-style:square;v-text-anchor:top" coordsize="31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xHcQA&#10;AADcAAAADwAAAGRycy9kb3ducmV2LnhtbESPQYvCMBSE7wv+h/AEL4um6iJSjSKisifBbj14ezTP&#10;tti8lCbVur/eCAt7HGbmG2a57kwl7tS40rKC8SgCQZxZXXKuIP3ZD+cgnEfWWFkmBU9ysF71PpYY&#10;a/vgE90Tn4sAYRejgsL7OpbSZQUZdCNbEwfvahuDPsgml7rBR4CbSk6iaCYNlhwWCqxpW1B2S1qj&#10;4Pd8pHZ3umSJ3bbu8DlLpelSpQb9brMA4anz/+G/9rdW8DWZwv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R3EAAAA3AAAAA8AAAAAAAAAAAAAAAAAmAIAAGRycy9k&#10;b3ducmV2LnhtbFBLBQYAAAAABAAEAPUAAACJAwAAAAA=&#10;" path="m24,r,5l19,5,15,39r-5,l5,72,,72,,87r5,l15,96r,10l106,106r9,10l115,125r5,l130,135r,9l139,140r,-10l149,125r,-9l154,116r,-10l163,101r,-9l173,87r,-10l183,67r19,-4l202,58r19,-5l221,48r19,-5l240,39r19,-5l259,29r20,-5l279,19r19,-4l298,10,317,5r,-5l24,xe" stroked="f">
                    <v:path arrowok="t" o:connecttype="custom" o:connectlocs="24,0;24,5;19,5;15,39;10,39;5,72;0,72;0,87;5,87;15,96;15,106;106,106;115,116;115,125;120,125;130,135;130,144;139,140;139,130;149,125;149,116;154,116;154,106;163,101;163,92;173,87;173,77;183,67;202,63;202,58;221,53;221,48;240,43;240,39;259,34;259,29;279,24;279,19;298,15;298,10;317,5;317,0;24,0" o:connectangles="0,0,0,0,0,0,0,0,0,0,0,0,0,0,0,0,0,0,0,0,0,0,0,0,0,0,0,0,0,0,0,0,0,0,0,0,0,0,0,0,0,0,0"/>
                  </v:shape>
                  <v:shape id="Freeform 425" o:spid="_x0000_s1448" style="position:absolute;left:1507;top:1728;width:533;height:34;visibility:visible;mso-wrap-style:square;v-text-anchor:top" coordsize="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ZMUA&#10;AADcAAAADwAAAGRycy9kb3ducmV2LnhtbESPQWvCQBSE74X+h+UVequbhlg0ukotCB68NBbq8Zl9&#10;ZmOzb8PuatJ/3y0Uehxm5htmuR5tJ27kQ+tYwfMkA0FcO91yo+DjsH2agQgRWWPnmBR8U4D16v5u&#10;iaV2A7/TrYqNSBAOJSowMfallKE2ZDFMXE+cvLPzFmOSvpHa45DgtpN5lr1Iiy2nBYM9vRmqv6qr&#10;VTA2zuyLz5m5zHc+nw75pjqeNko9PoyvCxCRxvgf/mvvtIIiL+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o5kxQAAANwAAAAPAAAAAAAAAAAAAAAAAJgCAABkcnMv&#10;ZG93bnJldi54bWxQSwUGAAAAAAQABAD1AAAAigMAAAAA&#10;" path="m19,r,5l10,15,,15,,29r317,l317,34r48,l365,29r58,-5l423,20r24,l447,15r57,-5l504,5r29,l533,,19,xe" stroked="f">
                    <v:path arrowok="t" o:connecttype="custom" o:connectlocs="19,0;19,5;10,15;0,15;0,29;317,29;317,34;365,34;365,29;423,24;423,20;447,20;447,15;504,10;504,5;533,5;533,0;19,0" o:connectangles="0,0,0,0,0,0,0,0,0,0,0,0,0,0,0,0,0,0"/>
                  </v:shape>
                  <v:shape id="Freeform 426" o:spid="_x0000_s1449" style="position:absolute;left:2352;top:1680;width:87;height:15;visibility:visible;mso-wrap-style:square;v-text-anchor:top" coordsize="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VK8UA&#10;AADcAAAADwAAAGRycy9kb3ducmV2LnhtbESP0WrCQBRE3wX/YbmFvtWNoSk2zUZEMARaH9R+wCV7&#10;m6Rm74bsqmm+vlso+DjMzBkmW4+mE1caXGtZwXIRgSCurG65VvB52j2tQDiPrLGzTAp+yME6n88y&#10;TLW98YGuR1+LAGGXooLG+z6V0lUNGXQL2xMH78sOBn2QQy31gLcAN52Mo+hFGmw5LDTY07ah6ny8&#10;GAXcv8fJfjpPH8V++VqaS0H0HSv1+DBu3kB4Gv09/N8utYLnO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hUrxQAAANwAAAAPAAAAAAAAAAAAAAAAAJgCAABkcnMv&#10;ZG93bnJldi54bWxQSwUGAAAAAAQABAD1AAAAigMAAAAA&#10;" path="m,l,5r19,l19,10r20,l39,15r28,l67,10,87,5,87,,,xe" stroked="f">
                    <v:path arrowok="t" o:connecttype="custom" o:connectlocs="0,0;0,5;19,5;19,10;39,10;39,15;67,15;67,10;87,5;87,0;0,0" o:connectangles="0,0,0,0,0,0,0,0,0,0,0"/>
                  </v:shape>
                  <v:shape id="Freeform 427" o:spid="_x0000_s1450" style="position:absolute;left:2299;top:1978;width:1474;height:389;visibility:visible;mso-wrap-style:square;v-text-anchor:top" coordsize="147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Km8QA&#10;AADcAAAADwAAAGRycy9kb3ducmV2LnhtbESPQWvCQBSE7wX/w/IKvdVNxaqkriJSoadCEg8eH9nX&#10;JLr7Xsiumv77bqHQ4zAz3zDr7eidutEQOmEDL9MMFHEttuPGwLE6PK9AhYhs0QmTgW8KsN1MHtaY&#10;W7lzQbcyNipBOORooI2xz7UOdUsew1R64uR9yeAxJjk02g54T3Dv9CzLFtpjx2mhxZ72LdWX8uoN&#10;dMXnvHSVWxbn6vX6fhA57ZZizNPjuHsDFWmM/+G/9oc1MJ8t4P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ypvEAAAA3AAAAA8AAAAAAAAAAAAAAAAAmAIAAGRycy9k&#10;b3ducmV2LnhtbFBLBQYAAAAABAAEAPUAAACJAwAAAAA=&#10;" path="m1402,r,5l1354,5r,5l1325,15r,4l1311,19r,-4l,15,39,53r,10l53,67r5,10l68,77r4,10l82,87r10,9l92,115r-5,l87,135r-5,l82,154r-5,l77,173r-5,l72,211r5,l77,235r5,l82,322r-5,l77,336r-5,l72,351r5,l77,360r5,l87,375r9,l96,379r10,l106,384r10,l116,389r19,l135,384r29,-5l164,375r14,l178,370r10,l188,365r28,-5l216,355r15,l231,351r24,l255,346r29,-5l284,336r14,l298,331r1123,l1421,303r10,l1431,298r43,-34l1474,259r-293,l1181,264r-29,l1152,269r-24,l1095,221r-15,-29l1085,192r,-9l1095,178r,-10l1104,163r,-9l1109,154r,-10l1119,139r,-9l1128,125r,-10l1133,115r,-4l1397,111r,-5l1431,77r,-29l1436,48r,-24l1440,24r,-24l1402,xe" stroked="f">
                    <v:path arrowok="t" o:connecttype="custom" o:connectlocs="1402,5;1354,10;1325,19;1311,15;39,53;53,67;68,77;82,87;92,115;87,135;82,154;77,173;72,211;77,235;82,322;77,336;72,351;77,360;87,375;96,379;106,384;116,389;135,384;164,375;178,370;188,365;216,355;231,351;255,346;284,336;298,331;1421,303;1431,298;1474,259;1181,264;1152,269;1095,221;1085,192;1095,178;1104,163;1109,154;1119,139;1128,125;1133,115;1397,111;1431,77;1436,48;1440,24;1402,0" o:connectangles="0,0,0,0,0,0,0,0,0,0,0,0,0,0,0,0,0,0,0,0,0,0,0,0,0,0,0,0,0,0,0,0,0,0,0,0,0,0,0,0,0,0,0,0,0,0,0,0,0"/>
                  </v:shape>
                  <v:shape id="Freeform 428" o:spid="_x0000_s1451" style="position:absolute;left:3437;top:2089;width:254;height:38;visibility:visible;mso-wrap-style:square;v-text-anchor:top" coordsize="2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nIsMA&#10;AADcAAAADwAAAGRycy9kb3ducmV2LnhtbESP0WrCQBRE3wv9h+UW+tZstBIlukopFuxbjH7AJXtN&#10;ort3Q3bV1K/vCoKPw8ycYRarwRpxod63jhWMkhQEceV0y7WC/e7nYwbCB2SNxjEp+CMPq+XrywJz&#10;7a68pUsZahEh7HNU0ITQ5VL6qiGLPnEdcfQOrrcYouxrqXu8Rrg1cpymmbTYclxosKPvhqpTebYK&#10;2gInxh5vJhzs8FuUdfZZrDOl3t+GrzmIQEN4hh/tjVYwGU/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nIsMAAADcAAAADwAAAAAAAAAAAAAAAACYAgAAZHJzL2Rv&#10;d25yZXYueG1sUEsFBgAAAAAEAAQA9QAAAIgDAAAAAA==&#10;" path="m,l,4r10,l10,9r9,l19,14r10,l29,19r9,l38,24r72,l110,28r15,l125,33r14,l139,38r67,l206,33r20,l226,28,254,,,xe" stroked="f">
                    <v:path arrowok="t" o:connecttype="custom" o:connectlocs="0,0;0,4;10,4;10,9;19,9;19,14;29,14;29,19;38,19;38,24;110,24;110,28;125,28;125,33;139,33;139,38;206,38;206,33;226,33;226,28;254,0;0,0" o:connectangles="0,0,0,0,0,0,0,0,0,0,0,0,0,0,0,0,0,0,0,0,0,0"/>
                  </v:shape>
                  <v:shape id="Freeform 429" o:spid="_x0000_s1452" style="position:absolute;left:3490;top:2098;width:475;height:154;visibility:visible;mso-wrap-style:square;v-text-anchor:top" coordsize="47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TVb8A&#10;AADcAAAADwAAAGRycy9kb3ducmV2LnhtbERPTYvCMBC9L/gfwgje1lSRRapRRBE8eFnrrtchGdtq&#10;M4lN1O6/3xwEj4/3PV92thEPakPtWMFomIEg1s7UXCo4FtvPKYgQkQ02jknBHwVYLnofc8yNe/I3&#10;PQ6xFCmEQ44Kqhh9LmXQFVkMQ+eJE3d2rcWYYFtK0+IzhdtGjrPsS1qsOTVU6Gldkb4e7laBsSf9&#10;w42+3CbebozfFzz6LZQa9LvVDESkLr7FL/fOKJiM09p0Jh0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5NVvwAAANwAAAAPAAAAAAAAAAAAAAAAAJgCAABkcnMvZG93bnJl&#10;di54bWxQSwUGAAAAAAQABAD1AAAAhAMAAAAA&#10;" path="m273,r,10l259,19r,10l240,43r,10l221,67r,10l201,91r,10l182,115r,10l173,135r-10,l163,130r-10,l149,120r-10,l139,115r-10,l129,111r-38,l91,106r-38,l53,111r-20,4l33,120r-9,l24,125,,135r,4l312,139r,5l355,144r,5l398,154r,-5l475,77r,-10l465,67,456,53r-10,l437,39r-10,l417,24r-9,l398,10r-43,l355,5r-43,l312,,273,xe" stroked="f">
                    <v:path arrowok="t" o:connecttype="custom" o:connectlocs="273,0;273,10;259,19;259,29;240,43;240,53;221,67;221,77;201,91;201,101;182,115;182,125;173,135;163,135;163,130;153,130;149,120;139,120;139,115;129,115;129,111;91,111;91,106;53,106;53,111;33,115;33,120;24,120;24,125;0,135;0,139;312,139;312,144;355,144;355,149;398,154;398,149;475,77;475,67;465,67;456,53;446,53;437,39;427,39;417,24;408,24;398,10;355,10;355,5;312,5;312,0;273,0" o:connectangles="0,0,0,0,0,0,0,0,0,0,0,0,0,0,0,0,0,0,0,0,0,0,0,0,0,0,0,0,0,0,0,0,0,0,0,0,0,0,0,0,0,0,0,0,0,0,0,0,0,0,0,0"/>
                  </v:shape>
                  <v:rect id="Rectangle 430" o:spid="_x0000_s1453" style="position:absolute;left:3485;top:2113;width:3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shape id="Freeform 431" o:spid="_x0000_s1454" style="position:absolute;left:2621;top:2309;width:1157;height:173;visibility:visible;mso-wrap-style:square;v-text-anchor:top" coordsize="115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D2LwA&#10;AADcAAAADwAAAGRycy9kb3ducmV2LnhtbERPyQrCMBC9C/5DGMGbpi6IVKO4oHh1+YChGdtqMilN&#10;1OrXm4Pg8fH2+bKxRjyp9qVjBYN+AoI4c7rkXMHlvOtNQfiArNE4JgVv8rBctFtzTLV78ZGep5CL&#10;GMI+RQVFCFUqpc8Ksuj7riKO3NXVFkOEdS51ja8Ybo0cJslEWiw5NhRY0aag7H56WAX3vRth2B7W&#10;K3OdDM3tInfZRyrV7TSrGYhATfiLf+6DVjAexfnxTDwC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mMPYvAAAANwAAAAPAAAAAAAAAAAAAAAAAJgCAABkcnMvZG93bnJldi54&#10;bWxQSwUGAAAAAAQABAD1AAAAgQMAAAAA&#10;" path="m,l,5r10,l14,15r984,l994,68r-5,l989,101r-5,l984,111r-5,l979,120r-5,l974,130r-4,l970,140r-5,l965,149r-5,l960,159r-5,l955,168r-5,l950,173r10,l960,168r10,-9l979,159r,-5l989,144r9,l998,140r10,-10l1018,130r,-5l1027,116r29,l1056,111r24,l1080,106r29,l1109,101r48,-5l1099,39r,-39l,xe" stroked="f">
                    <v:path arrowok="t" o:connecttype="custom" o:connectlocs="0,0;0,5;10,5;14,15;998,15;994,68;989,68;989,101;984,101;984,111;979,111;979,120;974,120;974,130;970,130;970,140;965,140;965,149;960,149;960,159;955,159;955,168;950,168;950,173;960,173;960,168;970,159;979,159;979,154;989,144;998,144;998,140;1008,130;1018,130;1018,125;1027,116;1056,116;1056,111;1080,111;1080,106;1109,106;1109,101;1157,96;1099,39;1099,0;0,0" o:connectangles="0,0,0,0,0,0,0,0,0,0,0,0,0,0,0,0,0,0,0,0,0,0,0,0,0,0,0,0,0,0,0,0,0,0,0,0,0,0,0,0,0,0,0,0,0,0"/>
                  </v:shape>
                  <v:shape id="Freeform 432" o:spid="_x0000_s1455" style="position:absolute;left:2635;top:2324;width:1124;height:648;visibility:visible;mso-wrap-style:square;v-text-anchor:top" coordsize="11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RAMUA&#10;AADcAAAADwAAAGRycy9kb3ducmV2LnhtbESPzWvCQBTE74L/w/IK3nSjDUWjq4gYyaGX+nF/ZJ9J&#10;aPZtyG7z0b++Wyj0OMzMb5jdYTC16Kh1lWUFy0UEgji3uuJCwf2WztcgnEfWWFsmBSM5OOynkx0m&#10;2vb8Qd3VFyJA2CWooPS+SaR0eUkG3cI2xMF72tagD7ItpG6xD3BTy1UUvUmDFYeFEhs6lZR/Xr+M&#10;gpTP79kxiy7f48qdN5l/NLc4VWr2Mhy3IDwN/j/81860gvh1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NEAxQAAANwAAAAPAAAAAAAAAAAAAAAAAJgCAABkcnMv&#10;ZG93bnJldi54bWxQSwUGAAAAAAQABAD1AAAAigMAAAAA&#10;" path="m,l10,19r5,19l20,38r,10l24,48r,24l20,72r,9l15,81r,10l10,91r,101l15,192r,9l20,201r9,20l34,221r,9l39,230r9,20l53,250r,9l77,259r,5l101,264r,5l125,269r,5l144,274r,9l149,283r,24l154,307r5,29l164,336r,10l168,346r5,28l178,374r48,48l226,437r-5,l221,446r-5,l212,470r-5,l202,494r-5,l197,504r-5,l192,514r-4,l188,523r-5,l183,533r-5,l178,542r-14,15l802,557r,5l812,562r,4l821,566r,5l831,571r,5l840,576r,5l850,581r,5l860,586r,4l869,590r,5l956,595r9,15l975,610r14,19l999,629r14,19l1023,648r,-24l1028,624r,-24l1032,600r,-24l1037,576r5,-53l1061,509r,-10l1080,485r,-10l1104,456r,-10l1124,432r,-10l1104,432r,5l1095,437r,5l1076,451r,5l1066,456r,5l1047,470r,5l1037,475r,5l999,480r,-5l970,475r-5,-19l960,456r,-14l956,442r,-10l951,432r,-14l946,418r,-10l941,408r,-14l936,394,917,370r-14,l903,365r-10,l893,360r-9,l884,355r-10,l874,350r-43,l831,355r-58,l773,350r-19,l754,293r5,l759,283r9,-5l768,269r10,-5l778,254r10,-4l788,240r9,-5l797,225r5,l802,216r14,l816,211r29,-14l845,192r10,l855,187r5,l860,182r-10,l850,177r-10,l836,168r-10,l821,129r-5,l812,91r-5,l807,72r14,l821,67r19,-5l840,57r20,-4l860,48r19,-5l879,38r19,-5l898,29r10,l908,24r28,-5l936,14,965,9r,-4l980,5r,-5l,xe" stroked="f">
                    <v:path arrowok="t" o:connecttype="custom" o:connectlocs="15,38;24,48;20,81;10,91;15,201;34,221;48,250;77,259;101,269;144,274;149,307;164,336;173,374;226,437;216,446;202,494;192,504;188,523;178,533;802,557;812,566;831,571;840,581;860,586;869,595;975,610;1013,648;1028,624;1032,576;1061,509;1080,475;1124,432;1104,437;1076,451;1066,461;1037,475;999,475;960,456;956,432;946,418;941,394;903,370;893,360;874,355;831,355;754,350;759,283;778,264;788,240;802,225;816,211;855,192;860,182;840,177;821,129;807,91;821,67;860,53;879,38;908,29;936,14;980,5" o:connectangles="0,0,0,0,0,0,0,0,0,0,0,0,0,0,0,0,0,0,0,0,0,0,0,0,0,0,0,0,0,0,0,0,0,0,0,0,0,0,0,0,0,0,0,0,0,0,0,0,0,0,0,0,0,0,0,0,0,0,0,0,0,0"/>
                  </v:shape>
                  <v:shape id="Freeform 433" o:spid="_x0000_s1456" style="position:absolute;left:2501;top:2790;width:926;height:523;visibility:visible;mso-wrap-style:square;v-text-anchor:top" coordsize="926,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qisYA&#10;AADcAAAADwAAAGRycy9kb3ducmV2LnhtbESPQWvCQBSE7wX/w/KEXkrd1BbR6Cql0lYPHkzF8yP7&#10;TGKzb9Psq6b/3hUKHoeZ+YaZLTpXqxO1ofJs4GmQgCLOva24MLD7en8cgwqCbLH2TAb+KMBi3rub&#10;YWr9mbd0yqRQEcIhRQOlSJNqHfKSHIaBb4ijd/CtQ4myLbRt8RzhrtbDJBlphxXHhRIbeisp/85+&#10;nYH9x3FDP9nDSpafy2y/Hsmu8xNj7vvd6xSUUCe38H97ZQ28PA/heiYeA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qisYAAADcAAAADwAAAAAAAAAAAAAAAACYAgAAZHJz&#10;L2Rvd25yZXYueG1sUEsFBgAAAAAEAAQA9QAAAIsDAAAAAA==&#10;" path="m293,91r,5l264,120r-53,l206,100r-4,l202,86r-5,l197,76r-5,l192,38r5,l197,4r-34,l163,,101,r,4l58,4r,5l38,9r,5l10,19r,19l5,38r,14l,52,,76r5,l5,96r5,l10,110r4,l14,129r20,l34,134r19,l53,139r14,l62,182r15,5l82,196r9,l96,206r10,l110,216r,28l115,244r34,48l149,297r24,l173,302r24,l197,307r24,l221,312r24,l250,331r4,l259,350r10,l269,355r9,l278,360r10,l288,364r10,l307,374r,10l312,384r14,19l326,417r-4,l322,432r-5,l312,465r5,l322,504r4,l326,523r53,l384,508r5,l389,499r5,l394,489r9,-5l403,475r5,l413,451r5,l418,441r4,l422,432r5,l427,422r5,l432,412r5,l437,331r5,l442,321r4,l446,312r5,l451,302r10,-5l461,288r5,l466,278r4,l470,268r360,l830,249r5,l835,230r5,l840,211r5,l850,168,926,91r-633,xe" stroked="f">
                    <v:path arrowok="t" o:connecttype="custom" o:connectlocs="293,96;211,120;202,100;197,86;192,76;197,38;163,4;101,0;58,4;38,9;10,19;5,38;0,52;5,76;10,96;14,110;34,129;53,134;67,139;77,187;91,196;106,206;110,244;149,292;173,297;197,302;221,307;245,312;254,331;269,350;278,355;288,360;298,364;307,384;326,403;322,417;317,432;317,465;326,504;379,523;389,508;394,499;403,484;408,475;418,451;422,441;427,432;432,422;437,412;442,331;446,321;451,312;461,297;466,288;470,278;830,268;835,249;840,230;845,211;926,91" o:connectangles="0,0,0,0,0,0,0,0,0,0,0,0,0,0,0,0,0,0,0,0,0,0,0,0,0,0,0,0,0,0,0,0,0,0,0,0,0,0,0,0,0,0,0,0,0,0,0,0,0,0,0,0,0,0,0,0,0,0,0,0"/>
                  </v:shape>
                  <v:shape id="Freeform 434" o:spid="_x0000_s1457" style="position:absolute;left:3514;top:2919;width:67;height:15;visibility:visible;mso-wrap-style:square;v-text-anchor:top" coordsize="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dbsUA&#10;AADcAAAADwAAAGRycy9kb3ducmV2LnhtbESPQWvCQBSE70L/w/IKvRTdVINodBUtVQo9NXrw+Mg+&#10;N6HZtzG71eTfu4WCx2FmvmGW687W4kqtrxwreBslIIgLpys2Co6H3XAGwgdkjbVjUtCTh/XqabDE&#10;TLsbf9M1D0ZECPsMFZQhNJmUvijJoh+5hjh6Z9daDFG2RuoWbxFuazlOkqm0WHFcKLGh95KKn/zX&#10;Kpju+WOep6nZ9a/J6fLlTb8db5R6ee42CxCBuvAI/7c/tYJ0Mo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1uxQAAANwAAAAPAAAAAAAAAAAAAAAAAJgCAABkcnMv&#10;ZG93bnJldi54bWxQSwUGAAAAAAQABAD1AAAAigMAAAAA&#10;" path="m,l,5r9,l9,10r10,l19,15r24,l43,10r10,l53,5r14,l67,,,xe" stroked="f">
                    <v:path arrowok="t" o:connecttype="custom" o:connectlocs="0,0;0,5;9,5;9,10;19,10;19,15;43,15;43,10;53,10;53,5;67,5;67,0;0,0" o:connectangles="0,0,0,0,0,0,0,0,0,0,0,0,0"/>
                  </v:shape>
                  <v:shape id="Freeform 435" o:spid="_x0000_s1458" style="position:absolute;left:2986;top:2996;width:528;height:173;visibility:visible;mso-wrap-style:square;v-text-anchor:top" coordsize="52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OcsYA&#10;AADcAAAADwAAAGRycy9kb3ducmV2LnhtbESPX0vDQBDE3wW/w7FC39qLMWiJvRaxWIoPolX6vOQ2&#10;f2xuL+S2afrte0LBx2FmfsMsVqNr1UB9aDwbuJ8loIgLbxuuDPx8v03noIIgW2w9k4EzBVgtb28W&#10;mFt/4i8adlKpCOGQo4FapMu1DkVNDsPMd8TRK33vUKLsK217PEW4a3WaJI/aYcNxocaOXmsqDruj&#10;M5DqMn3/3GSH9bCWj/3+dy7lU2HM5G58eQYlNMp/+NreWgPZQwZ/Z+IR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OcsYAAADcAAAADwAAAAAAAAAAAAAAAACYAgAAZHJz&#10;L2Rvd25yZXYueG1sUEsFBgAAAAAEAAQA9QAAAIsDAAAAAA==&#10;" path="m513,r,5l485,10r,4l456,19r,5l437,24r,5l417,34r,4l398,43r,5l389,48r,5l341,77r,-15l,62r,5l9,67r5,10l14,173r48,l62,168r29,-5l91,158r394,l485,144r4,l494,110r5,l499,96r5,l504,82r5,l513,48r5,l518,34r5,l528,,513,xe" stroked="f">
                    <v:path arrowok="t" o:connecttype="custom" o:connectlocs="513,0;513,5;485,10;485,14;456,19;456,24;437,24;437,29;417,34;417,38;398,43;398,48;389,48;389,53;341,77;341,62;0,62;0,67;9,67;14,77;14,173;62,173;62,168;91,163;91,158;485,158;485,144;489,144;494,110;499,110;499,96;504,96;504,82;509,82;513,48;518,48;518,34;523,34;528,0;513,0" o:connectangles="0,0,0,0,0,0,0,0,0,0,0,0,0,0,0,0,0,0,0,0,0,0,0,0,0,0,0,0,0,0,0,0,0,0,0,0,0,0,0,0"/>
                  </v:shape>
                  <v:shape id="Freeform 436" o:spid="_x0000_s1459" style="position:absolute;left:3096;top:3130;width:739;height:433;visibility:visible;mso-wrap-style:square;v-text-anchor:top" coordsize="73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o8MA&#10;AADcAAAADwAAAGRycy9kb3ducmV2LnhtbESPzWrDMBCE74G+g9hCb4nc1AnFtRKa/oRcY5eeF2sj&#10;G1srY6mJ/fZVIJDjMDPfMPl2tJ040+AbxwqeFwkI4srpho2Cn/J7/grCB2SNnWNSMJGH7eZhlmOm&#10;3YWPdC6CERHCPkMFdQh9JqWvarLoF64njt7JDRZDlIOResBLhNtOLpNkLS02HBdq7Omjpqot/qyC&#10;8TfFL5OWU3syu675LGw54V6pp8fx/Q1EoDHcw7f2QStIX1ZwPR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f+o8MAAADcAAAADwAAAAAAAAAAAAAAAACYAgAAZHJzL2Rv&#10;d25yZXYueG1sUEsFBgAAAAAEAAQA9QAAAIgDAAAAAA==&#10;" path="m610,r,5l571,34r,5l523,39r,5l466,44,451,24r-57,5l394,34r-24,l370,24,,24r,5l10,29r,5l19,34,29,44r,14l34,58r,19l39,77r4,29l48,106r,10l53,116r5,28l63,144r28,29l91,202r24,l120,212r10,l139,226r10,l159,236r,9l163,245r5,29l173,274r,15l178,289r,19l163,317r,10l144,341r,10l125,365r,10l111,385r,9l91,409r,9l77,433r10,l87,428r19,-10l106,413r9,l115,409r10,-10l135,399r,-5l154,385r,-5l163,380r,-5l173,365r10,l183,361r19,-10l202,346r9,l211,341r10,-4l235,337r,-5l264,332r,-5l288,327r,-5l735,322r,-14l739,308r,-24l735,284r,-10l730,274,720,255r-5,l715,245r-4,l701,226r-5,l696,217r-5,l682,197r-43,l639,193r-87,l552,197r-5,l543,188r67,-63l672,68r,-10l667,58,615,r-5,xe" stroked="f">
                    <v:path arrowok="t" o:connecttype="custom" o:connectlocs="610,5;571,39;523,44;451,24;394,34;370,24;0,29;10,34;29,44;34,58;39,77;48,106;53,116;63,144;91,202;120,212;139,226;159,236;163,245;173,274;178,289;163,317;144,341;125,365;111,385;91,409;77,433;87,428;106,413;115,409;135,399;154,385;163,380;173,365;183,361;202,346;211,341;235,337;264,332;288,327;735,322;739,308;735,284;730,274;715,255;711,245;696,226;691,217;639,197;552,193;547,197;610,125;672,58;615,0" o:connectangles="0,0,0,0,0,0,0,0,0,0,0,0,0,0,0,0,0,0,0,0,0,0,0,0,0,0,0,0,0,0,0,0,0,0,0,0,0,0,0,0,0,0,0,0,0,0,0,0,0,0,0,0,0,0"/>
                  </v:shape>
                  <v:shape id="Freeform 437" o:spid="_x0000_s1460" style="position:absolute;left:3384;top:3678;width:149;height:33;visibility:visible;mso-wrap-style:square;v-text-anchor:top" coordsize="1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hMMAA&#10;AADcAAAADwAAAGRycy9kb3ducmV2LnhtbERPz2vCMBS+D/Y/hCd4GZqqo5NqWsZgbNdZL7s9m2dT&#10;2ryUJmr23y/CYMeP7/e+inYQV5p851jBapmBIG6c7rhVcKzfF1sQPiBrHByTgh/yUJWPD3sstLvx&#10;F10PoRUphH2BCkwIYyGlbwxZ9Es3Eifu7CaLIcGplXrCWwq3g1xnWS4tdpwaDI70ZqjpDxerIK3B&#10;3j91/YlN7fL2I36/mKjUfBZfdyACxfAv/nN/agXPmxzuZ9IR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DhMMAAAADcAAAADwAAAAAAAAAAAAAAAACYAgAAZHJzL2Rvd25y&#10;ZXYueG1sUEsFBgAAAAAEAAQA9QAAAIUDAAAAAA==&#10;" path="m,l,19r24,5l24,29r15,l39,33r24,l63,29,91,24r,-5l120,14r,-5l149,5r,-5l,xe" stroked="f">
                    <v:path arrowok="t" o:connecttype="custom" o:connectlocs="0,0;0,19;24,24;24,29;39,29;39,33;63,33;63,29;91,24;91,19;120,14;120,9;149,5;149,0;0,0" o:connectangles="0,0,0,0,0,0,0,0,0,0,0,0,0,0,0"/>
                  </v:shape>
                  <v:shape id="Freeform 438" o:spid="_x0000_s1461" style="position:absolute;left:3389;top:3452;width:504;height:389;visibility:visible;mso-wrap-style:square;v-text-anchor:top" coordsize="5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wOMUA&#10;AADcAAAADwAAAGRycy9kb3ducmV2LnhtbESPS4sCMRCE74L/IfSCF9GMrvgYjSLCwh7XB+ixnbST&#10;WSedYRJ1/PebBcFjUVVfUYtVY0txp9oXjhUM+gkI4szpgnMFh/1XbwrCB2SNpWNS8CQPq2W7tcBU&#10;uwdv6b4LuYgQ9ikqMCFUqZQ+M2TR911FHL2Lqy2GKOtc6hofEW5LOUySsbRYcFwwWNHGUHbd3ayC&#10;4jj7NYfN6ec6Oa6f8jK7jfJzV6nOR7OegwjUhHf41f7WCkafE/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nA4xQAAANwAAAAPAAAAAAAAAAAAAAAAAJgCAABkcnMv&#10;ZG93bnJldi54bWxQSwUGAAAAAAQABAD1AAAAigMAAAAA&#10;" path="m10,r,39l5,39r,105l,144r,82l240,226r,5l250,231r,4l259,235r,5l269,240r,5l278,245r,5l288,250r,5l298,255r,4l307,259r,5l317,264r,67l312,331r,20l307,351r,19l302,370r,19l317,389r,-5l326,384r,-5l341,379r,-4l350,375r,-5l379,365r,-5l389,360r,-5l408,346r,-5l427,336r,-5l446,322r,-5l456,317r,-5l461,312r,-24l466,288r,-24l470,264r,-24l475,240r,-24l480,216r,-24l485,192r,-24l490,168r,-24l494,144r,-24l499,120r,-24l504,96r,-24l490,72r,-5l480,67r,-4l470,63r,-5l461,58r,-5l451,53r,-5l442,48r,-5l432,43,427,29r5,l432,15r5,l437,,10,xe" stroked="f">
                    <v:path arrowok="t" o:connecttype="custom" o:connectlocs="10,39;5,144;0,226;240,231;250,235;259,240;269,245;278,250;288,255;298,259;307,264;317,331;312,351;307,370;302,389;317,384;326,379;341,375;350,370;379,360;389,355;408,341;427,331;446,317;456,312;461,288;466,264;470,240;475,216;480,192;485,168;490,144;494,120;499,96;504,72;490,67;480,63;470,58;461,53;451,48;442,43;427,29;432,15;437,0" o:connectangles="0,0,0,0,0,0,0,0,0,0,0,0,0,0,0,0,0,0,0,0,0,0,0,0,0,0,0,0,0,0,0,0,0,0,0,0,0,0,0,0,0,0,0,0"/>
                  </v:shape>
                  <v:shape id="Freeform 439" o:spid="_x0000_s1462" style="position:absolute;left:1502;top:1695;width:96;height:163;visibility:visible;mso-wrap-style:square;v-text-anchor:top" coordsize="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nmcIA&#10;AADcAAAADwAAAGRycy9kb3ducmV2LnhtbERPz2vCMBS+D/wfwht4m6nrGNIZZQiDHkRYN4beHs1r&#10;U9a8lCTW9r83h8GOH9/v7X6yvRjJh86xgvUqA0FcO91xq+D76+NpAyJEZI29Y1IwU4D9bvGwxUK7&#10;G3/SWMVWpBAOBSowMQ6FlKE2ZDGs3ECcuMZ5izFB30rt8ZbCbS+fs+xVWuw4NRgc6GCo/q2uVsG5&#10;j3l7qWfTNM3PKfjyuL6MR6WWj9P7G4hIU/wX/7lLreAlT2vTmX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2eZwgAAANwAAAAPAAAAAAAAAAAAAAAAAJgCAABkcnMvZG93&#10;bnJldi54bWxQSwUGAAAAAAQABAD1AAAAhwMAAAAA&#10;" path="m,163r10,-9l10,149r5,-5l15,139r5,-5l20,129r9,-9l29,115r5,-5l34,105r5,-4l39,96,48,86r,-5l53,77r,-5l63,62r,-5l68,53r,-5l72,43r,-5l82,29r,-5l87,19r,-5l92,9r,-4l96,e" filled="f" strokeweight="0">
                    <v:path arrowok="t" o:connecttype="custom" o:connectlocs="0,163;10,154;10,149;15,144;15,139;20,134;20,129;29,120;29,115;34,110;34,105;39,101;39,96;48,86;48,81;53,77;53,72;63,62;63,57;68,53;68,48;72,43;72,38;82,29;82,24;87,19;87,14;92,9;92,5;96,0" o:connectangles="0,0,0,0,0,0,0,0,0,0,0,0,0,0,0,0,0,0,0,0,0,0,0,0,0,0,0,0,0,0"/>
                  </v:shape>
                  <v:shape id="Freeform 440" o:spid="_x0000_s1463" style="position:absolute;left:1565;top:1680;width:105;height:178;visibility:visible;mso-wrap-style:square;v-text-anchor:top" coordsize="10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VoMcA&#10;AADcAAAADwAAAGRycy9kb3ducmV2LnhtbESPQWvCQBSE74X+h+UJvZS6aRWp0VVaoRhBEbWHHh/Z&#10;ZxLcfRuyW5P217uC4HGYmW+Y6byzRpyp8ZVjBa/9BARx7nTFhYLvw9fLOwgfkDUax6TgjzzMZ48P&#10;U0y1a3lH530oRISwT1FBGUKdSunzkiz6vquJo3d0jcUQZVNI3WAb4dbItyQZSYsVx4USa1qUlJ/2&#10;v1bB88acNsutHiarf58df9Y7Q4tPpZ563ccERKAu3MO3dqYVDAdj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laDHAAAA3AAAAA8AAAAAAAAAAAAAAAAAmAIAAGRy&#10;cy9kb3ducmV2LnhtbFBLBQYAAAAABAAEAPUAAACMAwAAAAA=&#10;" path="m,178r5,-5l5,169r4,-5l9,159,19,149r,-5l24,140r,-5l29,130r,-5l38,116r,-5l43,106r,-5l53,92r,-5l57,82r,-5l62,72r,-4l72,58r,-5l77,48r,-4l81,39r,-5l91,24r,-4l96,15r,-5l105,e" filled="f" strokeweight="0">
                    <v:path arrowok="t" o:connecttype="custom" o:connectlocs="0,178;5,173;5,169;9,164;9,159;19,149;19,144;24,140;24,135;29,130;29,125;38,116;38,111;43,106;43,101;53,92;53,87;57,82;57,77;62,72;62,68;72,58;72,53;77,48;77,44;81,39;81,34;91,24;91,20;96,15;96,10;105,0" o:connectangles="0,0,0,0,0,0,0,0,0,0,0,0,0,0,0,0,0,0,0,0,0,0,0,0,0,0,0,0,0,0,0,0"/>
                  </v:shape>
                  <v:shape id="Freeform 441" o:spid="_x0000_s1464" style="position:absolute;left:1613;top:1666;width:125;height:221;visibility:visible;mso-wrap-style:square;v-text-anchor:top" coordsize="12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tgsQA&#10;AADcAAAADwAAAGRycy9kb3ducmV2LnhtbERPTWvCQBC9F/wPywje6sYQSonZSBVK1Qpi9NDjkJ0m&#10;qdnZkF1j2l/fPRR6fLzvbDWaVgzUu8aygsU8AkFcWt1wpeByfn18BuE8ssbWMin4JgerfPKQYart&#10;nU80FL4SIYRdigpq77tUSlfWZNDNbUccuE/bG/QB9pXUPd5DuGllHEVP0mDDoaHGjjY1ldfiZhQc&#10;h+SyfjvEW7c//Ngv92He412s1Gw6vixBeBr9v/jPvdUKkiTMD2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UrYLEAAAA3AAAAA8AAAAAAAAAAAAAAAAAmAIAAGRycy9k&#10;b3ducmV2LnhtbFBLBQYAAAAABAAEAPUAAACJAwAAAAA=&#10;" path="m,221r,-5l5,211r,-4l9,202r,-5l14,192r5,-5l19,183r5,-5l24,173r5,-5l29,163r9,-9l38,149r5,-5l43,139r10,-9l53,125r4,-5l57,115r5,-5l62,106,72,96r,-5l77,86r,-4l81,77r,-5l91,62r,-4l96,53r,-5l105,38r,-4l110,29r,-5l115,19r,-5l125,5r,-5e" filled="f" strokeweight="0">
                    <v:path arrowok="t" o:connecttype="custom" o:connectlocs="0,221;0,216;5,211;5,207;9,202;9,197;14,192;19,187;19,183;24,178;24,173;29,168;29,163;38,154;38,149;43,144;43,139;53,130;53,125;57,120;57,115;62,110;62,106;72,96;72,91;77,86;77,82;81,77;81,72;91,62;91,58;96,53;96,48;105,38;105,34;110,29;110,24;115,19;115,14;125,5;125,0" o:connectangles="0,0,0,0,0,0,0,0,0,0,0,0,0,0,0,0,0,0,0,0,0,0,0,0,0,0,0,0,0,0,0,0,0,0,0,0,0,0,0,0,0"/>
                  </v:shape>
                  <v:shape id="Freeform 442" o:spid="_x0000_s1465" style="position:absolute;left:1728;top:1680;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z6sUA&#10;AADcAAAADwAAAGRycy9kb3ducmV2LnhtbESPT2vCQBTE70K/w/IK3nQTSaVEV5FCob3VP9j29sg+&#10;k2j2bcyuMfrpXUHwOMzMb5jpvDOVaKlxpWUF8TACQZxZXXKuYLP+HLyDcB5ZY2WZFFzIwXz20pti&#10;qu2Zl9SufC4ChF2KCgrv61RKlxVk0A1tTRy8nW0M+iCbXOoGzwFuKjmKorE0WHJYKLCmj4Kyw+pk&#10;FPy/Zcdtu9jvd3+/PxVe6TteJrVS/dduMQHhqfPP8KP9pRUkSQ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3PqxQAAANwAAAAPAAAAAAAAAAAAAAAAAJgCAABkcnMv&#10;ZG93bnJldi54bWxQSwUGAAAAAAQABAD1AAAAigMAAAAA&#10;" path="m,111r5,-5l5,101r9,-9l14,87r5,-5l19,77,29,68r,-5l34,58r,-5l38,48r,-4l48,34r,-5l53,24r,-4l58,15r,-5l67,e" filled="f" strokeweight="0">
                    <v:path arrowok="t" o:connecttype="custom" o:connectlocs="0,111;5,106;5,101;14,92;14,87;19,82;19,77;29,68;29,63;34,58;34,53;38,48;38,44;48,34;48,29;53,24;53,20;58,15;58,10;67,0" o:connectangles="0,0,0,0,0,0,0,0,0,0,0,0,0,0,0,0,0,0,0,0"/>
                  </v:shape>
                  <v:shape id="Freeform 443" o:spid="_x0000_s1466" style="position:absolute;left:1814;top:1680;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3QMMA&#10;AADcAAAADwAAAGRycy9kb3ducmV2LnhtbESPQYvCMBSE74L/ITzBm6aWUt2uUYoguOBlVcTjo3nb&#10;lm1eShO1/fcbYcHjMDPfMOttbxrxoM7VlhUs5hEI4sLqmksFl/N+tgLhPLLGxjIpGMjBdjMerTHT&#10;9snf9Dj5UgQIuwwVVN63mZSuqMigm9uWOHg/tjPog+xKqTt8BrhpZBxFqTRYc1iosKVdRcXv6W4U&#10;3PLhq0yHHJMizfljWMa34/mq1HTS558gPPX+Hf5vH7SCJInhdS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S3QMMAAADcAAAADwAAAAAAAAAAAAAAAACYAgAAZHJzL2Rv&#10;d25yZXYueG1sUEsFBgAAAAAEAAQA9QAAAIgDAAAAAA==&#10;" path="m,72l5,68r,-5l10,58r,-5l20,44r,-5l24,34r,-5l29,24r,-4l39,10r,-5l44,e" filled="f" strokeweight="0">
                    <v:path arrowok="t" o:connecttype="custom" o:connectlocs="0,72;5,68;5,63;10,58;10,53;20,44;20,39;24,34;24,29;29,24;29,20;39,10;39,5;44,0" o:connectangles="0,0,0,0,0,0,0,0,0,0,0,0,0,0"/>
                  </v:shape>
                  <v:shape id="Freeform 444" o:spid="_x0000_s1467" style="position:absolute;left:1877;top:1613;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eR8YA&#10;AADcAAAADwAAAGRycy9kb3ducmV2LnhtbESPQWvCQBSE70L/w/IKvekmNdiauhEttBQFIWkPHh/Z&#10;1yQk+zZktxr/vVsQPA4z8w2zWo+mEycaXGNZQTyLQBCXVjdcKfj5/pi+gnAeWWNnmRRcyME6e5is&#10;MNX2zDmdCl+JAGGXooLa+z6V0pU1GXQz2xMH79cOBn2QQyX1gOcAN518jqKFNNhwWKixp/eayrb4&#10;Mwr65Y6323mctEdTuLw9vHxuzF6pp8dx8wbC0+jv4Vv7SytIkjn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eR8YAAADcAAAADwAAAAAAAAAAAAAAAACYAgAAZHJz&#10;L2Rvd25yZXYueG1sUEsFBgAAAAAEAAQA9QAAAIsDAAAAAA==&#10;" path="m,139r,-4l5,130r,-5l9,120r,-5l14,111r5,-5l19,101r5,-5l24,91r5,-4l29,82,38,72r,-5l43,63r,-5l53,48r,-5l57,39r,-5l62,29r,-5l72,15r,-5l77,5,77,e" filled="f" strokeweight="0">
                    <v:path arrowok="t" o:connecttype="custom" o:connectlocs="0,139;0,135;5,130;5,125;9,120;9,115;14,111;19,106;19,101;24,96;24,91;29,87;29,82;38,72;38,67;43,63;43,58;53,48;53,43;57,39;57,34;62,29;62,24;72,15;72,10;77,5;77,0" o:connectangles="0,0,0,0,0,0,0,0,0,0,0,0,0,0,0,0,0,0,0,0,0,0,0,0,0,0,0"/>
                  </v:shape>
                  <v:shape id="Freeform 445" o:spid="_x0000_s1468" style="position:absolute;left:1944;top:1690;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QsYA&#10;AADcAAAADwAAAGRycy9kb3ducmV2LnhtbESP3WoCMRSE7wXfIRyhN0UTZSmyGkVEbaFV8Af08rA5&#10;7i5uTpZNqtu3bwoFL4eZ+YaZzltbiTs1vnSsYThQIIgzZ0rONZyO6/4YhA/IBivHpOGHPMxn3c4U&#10;U+MevKf7IeQiQtinqKEIoU6l9FlBFv3A1cTRu7rGYoiyyaVp8BHhtpIjpd6kxZLjQoE1LQvKbodv&#10;q+F6O29Xl3L3bvB18bU5LtWnOq+0fum1iwmIQG14hv/bH0ZDkiT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bQsYAAADcAAAADwAAAAAAAAAAAAAAAACYAgAAZHJz&#10;L2Rvd25yZXYueG1sUEsFBgAAAAAEAAQA9QAAAIsDAAAAAA==&#10;" path="m,53l5,48r,-5l10,38r,-4l14,29r,-5l24,14r,-4l29,5,29,e" filled="f" strokeweight="0">
                    <v:path arrowok="t" o:connecttype="custom" o:connectlocs="0,53;5,48;5,43;10,38;10,34;14,29;14,24;24,14;24,10;29,5;29,0" o:connectangles="0,0,0,0,0,0,0,0,0,0,0"/>
                  </v:shape>
                  <v:shape id="Freeform 446" o:spid="_x0000_s1469" style="position:absolute;left:2016;top:1709;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xm8IA&#10;AADcAAAADwAAAGRycy9kb3ducmV2LnhtbESPUWsCMRCE3wX/Q1ihL6K5lrPqaZRSaOmToPUHLJf1&#10;cnjZHMlWr/++KRT6OMzMN8x2P/hO3SimNrCBx3kBirgOtuXGwPnzbbYClQTZYheYDHxTgv1uPNpi&#10;ZcOdj3Q7SaMyhFOFBpxIX2mdakce0zz0xNm7hOhRsoyNthHvGe47/VQUz9pjy3nBYU+vjurr6csb&#10;oIPUzr6vV4cpXxYUJSx9LI15mAwvG1BCg/yH/9of1kBZLuD3TD4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7GbwgAAANwAAAAPAAAAAAAAAAAAAAAAAJgCAABkcnMvZG93&#10;bnJldi54bWxQSwUGAAAAAAQABAD1AAAAhwMAAAAA&#10;" path="m,19l,15,5,10,10,5,10,e" filled="f" strokeweight="0">
                    <v:path arrowok="t" o:connecttype="custom" o:connectlocs="0,19;0,15;5,10;10,5;10,0" o:connectangles="0,0,0,0,0"/>
                  </v:shape>
                  <v:shape id="Freeform 447" o:spid="_x0000_s1470" style="position:absolute;left:2030;top:1724;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SnMQA&#10;AADcAAAADwAAAGRycy9kb3ducmV2LnhtbESPQYvCMBSE7wv+h/AEL6KpRcpSjSKCsKgX7YJ4ezTP&#10;tti81Car9d8bQdjjMDPfMPNlZ2pxp9ZVlhVMxhEI4tzqigsFv9lm9A3CeWSNtWVS8CQHy0Xva46p&#10;tg8+0P3oCxEg7FJUUHrfpFK6vCSDbmwb4uBdbGvQB9kWUrf4CHBTyziKEmmw4rBQYkPrkvLr8c8o&#10;2O7Omb7t1skqjrPhSQ/NbS9jpQb9bjUD4anz/+FP+0crmE4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pzEAAAA3AAAAA8AAAAAAAAAAAAAAAAAmAIAAGRycy9k&#10;b3ducmV2LnhtbFBLBQYAAAAABAAEAPUAAACJAwAAAAA=&#10;" path="m,91l,86,5,81r,-5l10,72r5,-5l15,62r5,-5l20,52r4,-4l24,43,34,33r,-5l39,24r,-5l44,14r,-5l53,e" filled="f" strokeweight="0">
                    <v:path arrowok="t" o:connecttype="custom" o:connectlocs="0,91;0,86;5,81;5,76;10,72;15,67;15,62;20,57;20,52;24,48;24,43;34,33;34,28;39,24;39,19;44,14;44,9;53,0" o:connectangles="0,0,0,0,0,0,0,0,0,0,0,0,0,0,0,0,0,0"/>
                  </v:shape>
                  <v:shape id="Freeform 448" o:spid="_x0000_s1471" style="position:absolute;left:2098;top:1656;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oY8QA&#10;AADcAAAADwAAAGRycy9kb3ducmV2LnhtbESPT4vCMBTE74LfITzBi2iqyCrVKLLgIqsX/4HHR/Ns&#10;q81LabK2fnsjLHgcZuY3zHzZmEI8qHK5ZQXDQQSCOLE651TB6bjuT0E4j6yxsEwKnuRguWi35hhr&#10;W/OeHgefigBhF6OCzPsyltIlGRl0A1sSB+9qK4M+yCqVusI6wE0hR1H0JQ3mHBYyLOk7o+R++DMK&#10;1kPsber6sr1quu3t73m3S36cUt1Os5qB8NT4T/i/vdEKxuMJ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aGPEAAAA3AAAAA8AAAAAAAAAAAAAAAAAmAIAAGRycy9k&#10;b3ducmV2LnhtbFBLBQYAAAAABAAEAPUAAACJAwAAAAA=&#10;" path="m,39l4,34r,-5l9,24r,-4l19,10r,-5l24,e" filled="f" strokeweight="0">
                    <v:path arrowok="t" o:connecttype="custom" o:connectlocs="0,39;4,34;4,29;9,24;9,20;19,10;19,5;24,0" o:connectangles="0,0,0,0,0,0,0,0"/>
                  </v:shape>
                  <v:shape id="Freeform 449" o:spid="_x0000_s1472" style="position:absolute;left:2054;top:177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lEcIA&#10;AADcAAAADwAAAGRycy9kb3ducmV2LnhtbERPz2vCMBS+C/sfwhN2EU0dpUg1iggDh7uoY+Dt0Tyb&#10;YvNSkrR2//1yGOz48f3e7EbbioF8aBwrWC4yEMSV0w3XCr6u7/MViBCRNbaOScEPBdhtXyYbLLV7&#10;8pmGS6xFCuFQogITY1dKGSpDFsPCdcSJuztvMSboa6k9PlO4beVblhXSYsOpwWBHB0PV49JbBaeh&#10;OPvPk+w/HlU/O9zyb1OsrFKv03G/BhFpjP/iP/dRK8jztDa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SURwgAAANwAAAAPAAAAAAAAAAAAAAAAAJgCAABkcnMvZG93&#10;bnJldi54bWxQSwUGAAAAAAQABAD1AAAAhwMAAAAA&#10;" path="m,101l,96,5,91r5,-5l10,81r5,-4l15,72r5,-5l20,62,29,52r,-4l34,43r,-5l39,33r,-5l48,19r,-5l53,9r,-5l58,e" filled="f" strokeweight="0">
                    <v:path arrowok="t" o:connecttype="custom" o:connectlocs="0,101;0,96;5,91;10,86;10,81;15,77;15,72;20,67;20,62;29,52;29,48;34,43;34,38;39,33;39,28;48,19;48,14;53,9;53,4;58,0" o:connectangles="0,0,0,0,0,0,0,0,0,0,0,0,0,0,0,0,0,0,0,0"/>
                  </v:shape>
                  <v:shape id="Freeform 450" o:spid="_x0000_s1473" style="position:absolute;left:2198;top:1594;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O8UA&#10;AADcAAAADwAAAGRycy9kb3ducmV2LnhtbESPUWvCMBSF3wf7D+EO9jJmqnQyO6OIMBgognXs+ZJc&#10;07LmpjRR2/16Iwh7PJxzvsOZL3vXiDN1ofasYDzKQBBrb2q2Cr4Pn6/vIEJENth4JgUDBVguHh/m&#10;WBh/4T2dy2hFgnAoUEEVY1tIGXRFDsPIt8TJO/rOYUyys9J0eElw18hJlk2lw5rTQoUtrSvSv+XJ&#10;KQib4Tj5mdlh+2K1fhv/4TrfoVLPT/3qA0SkPv6H7+0voyDPZ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AA7xQAAANwAAAAPAAAAAAAAAAAAAAAAAJgCAABkcnMv&#10;ZG93bnJldi54bWxQSwUGAAAAAAQABAD1AAAAigMAAAAA&#10;" path="m,29l,24,5,19r5,-5l10,10,15,5,15,e" filled="f" strokeweight="0">
                    <v:path arrowok="t" o:connecttype="custom" o:connectlocs="0,29;0,24;5,19;10,14;10,10;15,5;15,0" o:connectangles="0,0,0,0,0,0,0"/>
                  </v:shape>
                  <v:shape id="Freeform 451" o:spid="_x0000_s1474" style="position:absolute;left:2266;top:1594;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1bMIA&#10;AADcAAAADwAAAGRycy9kb3ducmV2LnhtbERPW0vDMBR+H/gfwhH2tqXdRaRbOoYgdjAYVn0/NKdt&#10;WHNSmthVf715EPb48d33h8l2YqTBG8cK0mUCgrhy2nCj4PPjdfEMwgdkjZ1jUvBDHg75w2yPmXY3&#10;fqexDI2IIewzVNCG0GdS+qoli37peuLI1W6wGCIcGqkHvMVw28lVkjxJi4ZjQ4s9vbRUXctvq2BV&#10;H9fF71j409alZjyb+uvtfFFq/jgddyACTeEu/ncXWsFmG+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rVswgAAANwAAAAPAAAAAAAAAAAAAAAAAJgCAABkcnMvZG93&#10;bnJldi54bWxQSwUGAAAAAAQABAD1AAAAhwMAAAAA&#10;" path="m,24l,19,5,14,9,10,9,5,14,e" filled="f" strokeweight="0">
                    <v:path arrowok="t" o:connecttype="custom" o:connectlocs="0,24;0,19;5,14;9,10;9,5;14,0" o:connectangles="0,0,0,0,0,0"/>
                  </v:shape>
                  <v:shape id="Freeform 452" o:spid="_x0000_s1475" style="position:absolute;left:2122;top:1925;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zTcIA&#10;AADcAAAADwAAAGRycy9kb3ducmV2LnhtbESPzarCMBSE94LvEI5wd5oqXtFqlHJBULgbf3B9aI5t&#10;sTmpTVrr2xtBcDnMzDfMatOZUrRUu8KygvEoAkGcWl1wpuB82g7nIJxH1lhaJgVPcrBZ93srjLV9&#10;8IHao89EgLCLUUHufRVL6dKcDLqRrYiDd7W1QR9knUld4yPATSknUTSTBgsOCzlW9JdTejs2RkFS&#10;XmbP7eK/mCTcOtM0u727T5X6GXTJEoSnzn/Dn/ZOK5j+ju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XNNwgAAANwAAAAPAAAAAAAAAAAAAAAAAJgCAABkcnMvZG93&#10;bnJldi54bWxQSwUGAAAAAAQABAD1AAAAhwMAAAAA&#10;" path="m,48l9,39r,-5l14,29r,-5l19,20r,-5l28,5,28,e" filled="f" strokeweight="0">
                    <v:path arrowok="t" o:connecttype="custom" o:connectlocs="0,48;9,39;9,34;14,29;14,24;19,20;19,15;28,5;28,0" o:connectangles="0,0,0,0,0,0,0,0,0"/>
                  </v:shape>
                  <v:shape id="Freeform 453" o:spid="_x0000_s1476" style="position:absolute;left:2314;top:1445;width:115;height:197;visibility:visible;mso-wrap-style:square;v-text-anchor:top" coordsize="11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6TsYA&#10;AADcAAAADwAAAGRycy9kb3ducmV2LnhtbESPQWvCQBSE74L/YXlCL6KbSg2SukopFQIFwUSl3h7Z&#10;1yQ0+zZkV43/visIHoeZ+YZZrnvTiAt1rras4HUagSAurK65VLDPN5MFCOeRNTaWScGNHKxXw8ES&#10;E22vvKNL5ksRIOwSVFB53yZSuqIig25qW+Lg/drOoA+yK6Xu8BrgppGzKIqlwZrDQoUtfVZU/GVn&#10;oyCT49Pp/BXnm+/bNksPizTOjz9KvYz6j3cQnnr/DD/aqVbwNp/B/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6TsYAAADcAAAADwAAAAAAAAAAAAAAAACYAgAAZHJz&#10;L2Rvd25yZXYueG1sUEsFBgAAAAAEAAQA9QAAAIsDAAAAAA==&#10;" path="m,197r5,-5l5,187r9,-9l14,173r5,-5l19,163r5,-4l24,154r9,-10l33,139r5,-4l38,130,48,120r,-5l53,111r,-5l57,101r,-5l67,87r,-5l72,77r,-5l77,67r,-4l86,53r,-5l91,43r,-4l101,29r,-5l105,19r,-4l110,10r,-5l115,e" filled="f" strokeweight="0">
                    <v:path arrowok="t" o:connecttype="custom" o:connectlocs="0,197;5,192;5,187;14,178;14,173;19,168;19,163;24,159;24,154;33,144;33,139;38,135;38,130;48,120;48,115;53,111;53,106;57,101;57,96;67,87;67,82;72,77;72,72;77,67;77,63;86,53;86,48;91,43;91,39;101,29;101,24;105,19;105,15;110,10;110,5;115,0" o:connectangles="0,0,0,0,0,0,0,0,0,0,0,0,0,0,0,0,0,0,0,0,0,0,0,0,0,0,0,0,0,0,0,0,0,0,0,0"/>
                  </v:shape>
                  <v:shape id="Freeform 454" o:spid="_x0000_s1477" style="position:absolute;left:2011;top:1916;width:207;height:365;visibility:visible;mso-wrap-style:square;v-text-anchor:top" coordsize="20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tv8QA&#10;AADcAAAADwAAAGRycy9kb3ducmV2LnhtbESPT2vCQBTE70K/w/KE3urG/qNE1yClFlF6aBLw+th9&#10;JiHZtyG7avrtu4LgcZiZ3zDLbLSdONPgG8cK5rMEBLF2puFKQVlsnj5A+IBssHNMCv7IQ7Z6mCwx&#10;Ne7Cv3TOQyUihH2KCuoQ+lRKr2uy6GeuJ47e0Q0WQ5RDJc2Alwi3nXxOkndpseG4UGNPnzXpNj9Z&#10;Bcfdut1W37o05eGL9vqHC92xUo/Tcb0AEWgM9/CtvTUKXt9e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bb/EAAAA3AAAAA8AAAAAAAAAAAAAAAAAmAIAAGRycy9k&#10;b3ducmV2LnhtbFBLBQYAAAAABAAEAPUAAACJAwAAAAA=&#10;" path="m,365r,-5l5,355r,-5l10,345r,-4l15,336r4,-5l19,326r5,-5l24,317r5,-5l29,307,39,297r,-4l43,288r,-5l53,273r,-4l58,264r,-5l63,254r,-5l72,240r,-5l77,230r,-5l82,221r,-5l91,206r,-5l96,197r,-5l101,187r,-5l111,173r,-5l115,163r,-5l125,149r,-5l130,139r,-5l135,129r,-4l144,115r,-5l149,105r,-4l154,96r,-5l163,81r,-4l168,72r,-5l178,57r,-4l183,48r,-5l187,38r,-5l197,24r,-5l202,14r,-5l207,5r,-5e" filled="f" strokeweight="0">
                    <v:path arrowok="t" o:connecttype="custom" o:connectlocs="0,360;5,350;10,341;19,331;24,321;29,312;39,297;43,288;53,273;58,264;63,254;72,240;77,230;82,221;91,206;96,197;101,187;111,173;115,163;125,149;130,139;135,129;144,115;149,105;154,96;163,81;168,72;178,57;183,48;187,38;197,24;202,14;207,5" o:connectangles="0,0,0,0,0,0,0,0,0,0,0,0,0,0,0,0,0,0,0,0,0,0,0,0,0,0,0,0,0,0,0,0,0"/>
                  </v:shape>
                  <v:shape id="Freeform 455" o:spid="_x0000_s1478" style="position:absolute;left:2357;top:1503;width:101;height:177;visibility:visible;mso-wrap-style:square;v-text-anchor:top" coordsize="1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tQcYA&#10;AADcAAAADwAAAGRycy9kb3ducmV2LnhtbESPQWvCQBSE74L/YXmFXkQ3lrQ0qauIUCj0ojYFj4/s&#10;azY0+zZmNxr7612h4HGYmW+YxWqwjThR52vHCuazBARx6XTNlYLi6336CsIHZI2NY1JwIQ+r5Xi0&#10;wFy7M+/otA+ViBD2OSowIbS5lL40ZNHPXEscvR/XWQxRdpXUHZ4j3DbyKUlepMWa44LBljaGyt99&#10;bxUc23rb/x2k0dm6SL+zS/+ZNROlHh+G9RuIQEO4h//bH1pB+pz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0tQcYAAADcAAAADwAAAAAAAAAAAAAAAACYAgAAZHJz&#10;L2Rvd25yZXYueG1sUEsFBgAAAAAEAAQA9QAAAIsDAAAAAA==&#10;" path="m,177r,-4l5,168r,-5l10,158r4,-5l14,149r5,-5l19,139,29,129r,-4l34,120r,-5l38,110r,-5l48,96r,-5l53,86r,-5l58,77r,-5l67,62r,-5l72,53r,-5l77,43r,-5l86,29r,-5l91,19r,-5l101,5r,-5e" filled="f" strokeweight="0">
                    <v:path arrowok="t" o:connecttype="custom" o:connectlocs="0,177;0,173;5,168;5,163;10,158;14,153;14,149;19,144;19,139;29,129;29,125;34,120;34,115;38,110;38,105;48,96;48,91;53,86;53,81;58,77;58,72;67,62;67,57;72,53;72,48;77,43;77,38;86,29;86,24;91,19;91,14;101,5;101,0" o:connectangles="0,0,0,0,0,0,0,0,0,0,0,0,0,0,0,0,0,0,0,0,0,0,0,0,0,0,0,0,0,0,0,0,0"/>
                  </v:shape>
                  <v:shape id="Freeform 456" o:spid="_x0000_s1479" style="position:absolute;left:2054;top:1916;width:226;height:393;visibility:visible;mso-wrap-style:square;v-text-anchor:top" coordsize="22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ry8YA&#10;AADcAAAADwAAAGRycy9kb3ducmV2LnhtbESPQUvDQBSE74L/YXlCL8VulFZs7LYUodBFL632/sy+&#10;JqHZtzH7mqb/3hUEj8PMfMMsVoNvVE9drAMbeJhkoIiL4GouDXx+bO6fQUVBdtgEJgNXirBa3t4s&#10;MHfhwjvq91KqBOGYo4FKpM21jkVFHuMktMTJO4bOoyTZldp1eElw3+jHLHvSHmtOCxW29FpRcdqf&#10;vQG7G3/N19/j/mrlsHm3tX2TwRozuhvWL6CEBvkP/7W3zsB0NoP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iry8YAAADcAAAADwAAAAAAAAAAAAAAAACYAgAAZHJz&#10;L2Rvd25yZXYueG1sUEsFBgAAAAAEAAQA9QAAAIsDAAAAAA==&#10;" path="m,393r,-4l5,384r,-5l10,374r,-5l15,365r5,-5l20,355r4,-5l24,345r5,-4l29,336,39,326r,-5l44,317r,-5l53,302r,-5l58,293r,-5l63,283r,-5l72,269r,-5l77,259r,-5l82,249r,-4l92,235r,-5l96,225r,-4l101,216r,-5l111,201r,-4l116,192r,-5l125,177r,-4l130,168r,-5l135,158r,-5l144,144r,-5l149,134r,-5l154,125r,-5l164,110r,-5l169,101r,-5l178,86r,-5l183,77r,-5l188,67r,-5l197,53r,-5l202,43r,-5l207,33r,-4l217,19r,-5l221,9r,-4l226,e" filled="f" strokeweight="0">
                    <v:path arrowok="t" o:connecttype="custom" o:connectlocs="0,389;5,379;10,369;20,360;24,350;29,341;39,326;44,317;53,302;58,293;63,283;72,269;77,259;82,249;92,235;96,225;101,216;111,201;116,192;125,177;130,168;135,158;144,144;149,134;154,125;164,110;169,101;178,86;183,77;188,67;197,53;202,43;207,33;217,19;221,9;226,0" o:connectangles="0,0,0,0,0,0,0,0,0,0,0,0,0,0,0,0,0,0,0,0,0,0,0,0,0,0,0,0,0,0,0,0,0,0,0,0"/>
                  </v:shape>
                  <v:shape id="Freeform 457" o:spid="_x0000_s1480" style="position:absolute;left:2410;top:1565;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Xw8QA&#10;AADcAAAADwAAAGRycy9kb3ducmV2LnhtbESP3WoCMRSE7wu+QziCdzWr1EVWo1RBqCIFf3t7ujnd&#10;XdycLEnU9e2bQsHLYWa+Yabz1tTiRs5XlhUM+gkI4tzqigsFx8PqdQzCB2SNtWVS8CAP81nnZYqZ&#10;tnfe0W0fChEh7DNUUIbQZFL6vCSDvm8b4uj9WGcwROkKqR3eI9zUcpgkqTRYcVwosaFlSfllfzUK&#10;zgdNers5pev1t/vUX4tjOqSLUr1u+z4BEagNz/B/+0MreBul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18PEAAAA3AAAAA8AAAAAAAAAAAAAAAAAmAIAAGRycy9k&#10;b3ducmV2LnhtbFBLBQYAAAAABAAEAPUAAACJAwAAAAA=&#10;" path="m,125r5,-5l5,115r4,-4l9,106,19,96r,-5l24,87r,-5l29,77r,-5l38,63r,-5l43,53r,-5l48,43r,-4l57,29r,-5l62,19r,-4l67,10r,-5l72,e" filled="f" strokeweight="0">
                    <v:path arrowok="t" o:connecttype="custom" o:connectlocs="0,125;5,120;5,115;9,111;9,106;19,96;19,91;24,87;24,82;29,77;29,72;38,63;38,58;43,53;43,48;48,43;48,39;57,29;57,24;62,19;62,15;67,10;67,5;72,0" o:connectangles="0,0,0,0,0,0,0,0,0,0,0,0,0,0,0,0,0,0,0,0,0,0,0,0"/>
                  </v:shape>
                  <v:shape id="Freeform 458" o:spid="_x0000_s1481" style="position:absolute;left:2299;top:1911;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7W8UA&#10;AADcAAAADwAAAGRycy9kb3ducmV2LnhtbESP0WrCQBRE34X+w3ILfdNNpVWJrlKUYBF80PgBl+w1&#10;G5u9m2ZXjf36riD4OMzMGWa26GwtLtT6yrGC90ECgrhwuuJSwSHP+hMQPiBrrB2Tght5WMxfejNM&#10;tbvyji77UIoIYZ+iAhNCk0rpC0MW/cA1xNE7utZiiLItpW7xGuG2lsMkGUmLFccFgw0tDRU/+7NV&#10;kG8362yZr7bZqDn8/TpzkpldKfX22n1NQQTqwjP8aH9rBR+f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HtbxQAAANwAAAAPAAAAAAAAAAAAAAAAAJgCAABkcnMv&#10;ZG93bnJldi54bWxQSwUGAAAAAAQABAD1AAAAigMAAAAA&#10;" path="m,82l,77,5,72r,-5l10,62r,-4l15,53r5,-5l20,43r4,-5l24,34r5,-5l29,24,39,14r,-4l44,5,44,e" filled="f" strokeweight="0">
                    <v:path arrowok="t" o:connecttype="custom" o:connectlocs="0,82;0,77;5,72;5,67;10,62;10,58;15,53;20,48;20,43;24,38;24,34;29,29;29,24;39,14;39,10;44,5;44,0" o:connectangles="0,0,0,0,0,0,0,0,0,0,0,0,0,0,0,0,0"/>
                  </v:shape>
                  <v:shape id="Freeform 459" o:spid="_x0000_s1482" style="position:absolute;left:2453;top:1565;width:91;height:159;visibility:visible;mso-wrap-style:square;v-text-anchor:top" coordsize="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sEA&#10;AADcAAAADwAAAGRycy9kb3ducmV2LnhtbERPzYrCMBC+C/sOYRa8aapYka5p2RUE9bCwug8wNGNT&#10;bCalibb69OYgePz4/tfFYBtxo87XjhXMpgkI4tLpmisF/6ftZAXCB2SNjWNScCcPRf4xWmOmXc9/&#10;dDuGSsQQ9hkqMCG0mZS+NGTRT11LHLmz6yyGCLtK6g77GG4bOU+SpbRYc2ww2NLGUHk5Xq2C8rDZ&#10;r1IZZmnyoN3+sP3pm1+j1Phz+P4CEWgIb/HLvdMKFmlcG8/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4tv7BAAAA3AAAAA8AAAAAAAAAAAAAAAAAmAIAAGRycy9kb3du&#10;cmV2LnhtbFBLBQYAAAAABAAEAPUAAACGAwAAAAA=&#10;" path="m,159r,-5l5,149r5,-5l10,139r4,-4l14,130,24,120r,-5l29,111r,-5l34,101r,-5l43,87r,-5l48,77r,-5l53,67r,-4l62,53r,-5l67,43r,-4l72,34r,-5l82,19r,-4l86,10r,-5l91,e" filled="f" strokeweight="0">
                    <v:path arrowok="t" o:connecttype="custom" o:connectlocs="0,159;0,154;5,149;10,144;10,139;14,135;14,130;24,120;24,115;29,111;29,106;34,101;34,96;43,87;43,82;48,77;48,72;53,67;53,63;62,53;62,48;67,43;67,39;72,34;72,29;82,19;82,15;86,10;86,5;91,0" o:connectangles="0,0,0,0,0,0,0,0,0,0,0,0,0,0,0,0,0,0,0,0,0,0,0,0,0,0,0,0,0,0"/>
                  </v:shape>
                  <v:shape id="Freeform 460" o:spid="_x0000_s1483" style="position:absolute;left:2338;top:1873;width:91;height:163;visibility:visible;mso-wrap-style:square;v-text-anchor:top" coordsize="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E8MYA&#10;AADcAAAADwAAAGRycy9kb3ducmV2LnhtbESPT08CMRTE7yZ8h+aReJOuigQWCvFPjEa5sMD9sX3u&#10;LrSvzbYs67e3JiYeJzPzm8xi1VsjOmpD41jB7SgDQVw63XClYLd9vZmCCBFZo3FMCr4pwGo5uFpg&#10;rt2FN9QVsRIJwiFHBXWMPpcylDVZDCPniZP35VqLMcm2krrFS4JbI++ybCItNpwWavT0XFN5Ks5W&#10;wf2heOv9y9l++o/uaNbd/mkcjFLXw/5xDiJSH//Df+13rWD8MI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6E8MYAAADcAAAADwAAAAAAAAAAAAAAAACYAgAAZHJz&#10;L2Rvd25yZXYueG1sUEsFBgAAAAAEAAQA9QAAAIsDAAAAAA==&#10;" path="m,163r,-5l5,153r4,-5l9,144r5,-5l14,134r5,-5l19,124r10,-9l29,110r4,-5l33,100r5,-4l38,91,48,81r,-5l53,72r,-5l62,57r,-5l67,48r,-5l72,38r,-5l81,24r,-5l86,14r,-5l91,4,91,e" filled="f" strokeweight="0">
                    <v:path arrowok="t" o:connecttype="custom" o:connectlocs="0,163;0,158;5,153;9,148;9,144;14,139;14,134;19,129;19,124;29,115;29,110;33,105;33,100;38,96;38,91;48,81;48,76;53,72;53,67;62,57;62,52;67,48;67,43;72,38;72,33;81,24;81,19;86,14;86,9;91,4;91,0" o:connectangles="0,0,0,0,0,0,0,0,0,0,0,0,0,0,0,0,0,0,0,0,0,0,0,0,0,0,0,0,0,0,0"/>
                  </v:shape>
                  <v:shape id="Freeform 461" o:spid="_x0000_s1484" style="position:absolute;left:2487;top:1575;width:115;height:201;visibility:visible;mso-wrap-style:square;v-text-anchor:top" coordsize="1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v1sEA&#10;AADcAAAADwAAAGRycy9kb3ducmV2LnhtbERPTWvCQBC9F/wPywi9FN1YgkjqKiIIIhSq7SHHaXaa&#10;hGZmw+4a03/fPQgeH+97vR25UwP50DoxsJhnoEgqZ1upDXx9HmYrUCGiWOyckIE/CrDdTJ7WWFh3&#10;kzMNl1irFCKhQANNjH2hdagaYgxz15Mk7sd5xpigr7X1eEvh3OnXLFtqxlZSQ4M97Ruqfi9XNjDw&#10;C++E3/Nw+jh/27IsK9/lxjxPx90bqEhjfIjv7qM1kC/T/HQmHQ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Er9bBAAAA3AAAAA8AAAAAAAAAAAAAAAAAmAIAAGRycy9kb3du&#10;cmV2LnhtbFBLBQYAAAAABAAEAPUAAACGAwAAAAA=&#10;" path="m,201r4,-4l4,192r5,-5l9,182r5,-5l14,173,24,163r,-5l28,153r,-4l38,139r,-5l43,129r,-4l48,120r,-5l57,105r,-4l62,96r,-5l67,86r,-5l76,72r,-5l81,62r,-5l86,53r,-5l96,38r,-5l100,29r,-5l110,14r,-5l115,5r,-5e" filled="f" strokeweight="0">
                    <v:path arrowok="t" o:connecttype="custom" o:connectlocs="0,201;4,197;4,192;9,187;9,182;14,177;14,173;24,163;24,158;28,153;28,149;38,139;38,134;43,129;43,125;48,120;48,115;57,105;57,101;62,96;62,91;67,86;67,81;76,72;76,67;81,62;81,57;86,53;86,48;96,38;96,33;100,29;100,24;110,14;110,9;115,5;115,0" o:connectangles="0,0,0,0,0,0,0,0,0,0,0,0,0,0,0,0,0,0,0,0,0,0,0,0,0,0,0,0,0,0,0,0,0,0,0,0,0"/>
                  </v:shape>
                  <v:shape id="Freeform 462" o:spid="_x0000_s1485" style="position:absolute;left:2717;top:1364;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qcUA&#10;AADcAAAADwAAAGRycy9kb3ducmV2LnhtbESP0WrCQBRE34X+w3ILfdNNikiJbkQKhWqlbawfcJO9&#10;JsHs3bC7xvj33ULBx2FmzjCr9Wg6MZDzrWUF6SwBQVxZ3XKt4PjzNn0B4QOyxs4yKbiRh3X+MFlh&#10;pu2VCxoOoRYRwj5DBU0IfSalrxoy6Ge2J47eyTqDIUpXS+3wGuGmk89JspAGW44LDfb02lB1PlyM&#10;gg8b5kWVDpd9efzcuh279Ou7VOrpcdwsQQQawz38337XCuaL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L6pxQAAANwAAAAPAAAAAAAAAAAAAAAAAJgCAABkcnMv&#10;ZG93bnJldi54bWxQSwUGAAAAAAQABAD1AAAAigMAAAAA&#10;" path="m,14l5,9,5,4,10,e" filled="f" strokeweight="0">
                    <v:path arrowok="t" o:connecttype="custom" o:connectlocs="0,14;5,9;5,4;10,0" o:connectangles="0,0,0,0"/>
                  </v:shape>
                  <v:shape id="Freeform 463" o:spid="_x0000_s1486" style="position:absolute;left:2381;top:1858;width:120;height:207;visibility:visible;mso-wrap-style:square;v-text-anchor:top" coordsize="12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GAMYA&#10;AADcAAAADwAAAGRycy9kb3ducmV2LnhtbESP0UoDMRRE3wX/IVzBF7HZLrXI2rSIrWJfCtZ+wN3N&#10;dbO4udkmsU379aYg+DjMzBlmtki2FwfyoXOsYDwqQBA3TnfcKth9vt4/gggRWWPvmBScKMBifn01&#10;w0q7I3/QYRtbkSEcKlRgYhwqKUNjyGIYuYE4e1/OW4xZ+lZqj8cMt70si2IqLXacFwwO9GKo+d7+&#10;WAXyXK+T2e1Tt3lYrnx991ZPqFTq9iY9P4GIlOJ/+K/9rhVMpiVc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GAMYAAADcAAAADwAAAAAAAAAAAAAAAACYAgAAZHJz&#10;L2Rvd25yZXYueG1sUEsFBgAAAAAEAAQA9QAAAIsDAAAAAA==&#10;" path="m,207r5,-5l5,197r5,-5l10,187r9,-9l19,173r5,-5l24,163r10,-9l34,149r4,-5l38,139r5,-4l43,130,53,120r,-5l58,111r,-5l67,96r,-5l72,87r,-5l77,77r,-5l86,63r,-5l91,53r,-5l96,43r,-4l106,29r,-5l110,19r,-4l120,5r,-5e" filled="f" strokeweight="0">
                    <v:path arrowok="t" o:connecttype="custom" o:connectlocs="0,207;5,202;5,197;10,192;10,187;19,178;19,173;24,168;24,163;34,154;34,149;38,144;38,139;43,135;43,130;53,120;53,115;58,111;58,106;67,96;67,91;72,87;72,82;77,77;77,72;86,63;86,58;91,53;91,48;96,43;96,39;106,29;106,24;110,19;110,15;120,5;120,0" o:connectangles="0,0,0,0,0,0,0,0,0,0,0,0,0,0,0,0,0,0,0,0,0,0,0,0,0,0,0,0,0,0,0,0,0,0,0,0,0"/>
                  </v:shape>
                  <v:shape id="Freeform 464" o:spid="_x0000_s1487" style="position:absolute;left:2539;top:1364;width:250;height:427;visibility:visible;mso-wrap-style:square;v-text-anchor:top" coordsize="25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lJ8QA&#10;AADcAAAADwAAAGRycy9kb3ducmV2LnhtbESP0WrCQBRE3wv+w3KFvtWNWkSjayiFoLRPRj/gkr0m&#10;wezdJLsmqV/fLRR8HGbmDLNLRlOLnjpXWVYwn0UgiHOrKy4UXM7p2xqE88gaa8uk4IccJPvJyw5j&#10;bQc+UZ/5QgQIuxgVlN43sZQuL8mgm9mGOHhX2xn0QXaF1B0OAW5quYiilTRYcVgosaHPkvJbdjcK&#10;su+qHeWXZP04tIdbv0k3dK+Vep2OH1sQnkb/DP+3j1rB+2oJf2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5SfEAAAA3AAAAA8AAAAAAAAAAAAAAAAAmAIAAGRycy9k&#10;b3ducmV2LnhtbFBLBQYAAAAABAAEAPUAAACJAwAAAAA=&#10;" path="m,427r5,-5l5,417r10,-9l15,403r5,-5l20,393r4,-5l24,384,34,374r,-5l39,364r,-4l48,350r,-5l53,340r,-4l58,331r,-5l68,316r,-4l72,307r,-5l77,297r,-5l87,283r,-5l92,273r,-5l101,259r,-5l106,249r,-5l111,240r,-5l120,225r,-5l125,216r,-5l130,206r,-5l140,192r,-5l144,182r,-5l154,168r,-5l159,158r,-5l164,148r,-4l173,134r,-5l178,124r,-4l188,110r,-5l192,100r,-4l197,91r,-5l207,76r,-4l212,67r,-5l216,57r,-5l226,43r,-5l231,33r,-5l240,19r,-5l245,9r,-5l250,e" filled="f" strokeweight="0">
                    <v:path arrowok="t" o:connecttype="custom" o:connectlocs="5,422;15,408;20,398;24,388;34,374;39,364;48,350;53,340;58,331;68,316;72,307;77,297;87,283;92,273;101,259;106,249;111,240;120,225;125,216;130,206;140,192;144,182;154,168;159,158;164,148;173,134;178,124;188,110;192,100;197,91;207,76;212,67;216,57;226,43;231,33;240,19;245,9;250,0" o:connectangles="0,0,0,0,0,0,0,0,0,0,0,0,0,0,0,0,0,0,0,0,0,0,0,0,0,0,0,0,0,0,0,0,0,0,0,0,0,0"/>
                  </v:shape>
                  <v:shape id="Freeform 465" o:spid="_x0000_s1488" style="position:absolute;left:2371;top:1421;width:442;height:764;visibility:visible;mso-wrap-style:square;v-text-anchor:top" coordsize="44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e/MQA&#10;AADcAAAADwAAAGRycy9kb3ducmV2LnhtbESPQWsCMRSE7wX/Q3hCbzVrsVJWo+gWqfRQcBW8PpLn&#10;ZnHzsm6irv++KRR6HGbmG2a+7F0jbtSF2rOC8SgDQay9qblScNhvXt5BhIhssPFMCh4UYLkYPM0x&#10;N/7OO7qVsRIJwiFHBTbGNpcyaEsOw8i3xMk7+c5hTLKrpOnwnuCuka9ZNpUOa04LFlsqLOlzeXUK&#10;LrHQu0PzWX6fvtZF9XG0b9r1Sj0P+9UMRKQ+/of/2lujYDKdwO+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93vzEAAAA3AAAAA8AAAAAAAAAAAAAAAAAmAIAAGRycy9k&#10;b3ducmV2LnhtbFBLBQYAAAAABAAEAPUAAACJAwAAAAA=&#10;" path="m,764r5,-5l5,754,15,744r,-4l20,735r,-5l24,725r,-5l34,711r,-5l39,701r,-5l48,687r,-5l53,677r,-5l58,668r,-5l68,653r,-5l72,644r,-5l77,634r,-5l87,620r,-5l92,610r,-5l96,600r,-4l106,586r,-5l111,576r,-4l120,562r,-5l125,552r,-4l130,543r,-5l140,528r,-4l144,519r,-5l149,509r,-5l159,495r,-5l164,485r,-5l168,476r,-5l178,461r,-5l183,452r,-5l192,437r,-5l197,428r,-5l202,418r,-5l212,403r,-4l216,394r,-5l221,384r,-5l231,370r,-5l236,360r,-5l245,346r,-5l250,336r,-5l255,327r,-5l264,312r,-5l269,303r,-5l274,293r,-5l284,279r,-5l288,269r,-5l293,259r,-4l303,245r,-5l308,235r,-4l317,221r,-5l322,211r,-4l327,202r,-5l336,187r,-4l341,178r,-5l346,168r,-5l356,154r,-5l360,144r,-5l365,135r,-5l375,120r,-5l380,111r,-5l389,96r,-5l394,87r,-5l399,77r,-5l408,63r,-5l413,53r,-5l418,43r,-4l428,29r,-5l432,19r,-4l442,5r,-5e" filled="f" strokeweight="0">
                    <v:path arrowok="t" o:connecttype="custom" o:connectlocs="5,754;20,735;24,720;39,701;48,682;58,668;68,648;77,634;87,615;96,600;106,581;120,562;125,548;140,528;144,514;159,495;164,480;178,461;183,447;197,428;202,413;216,394;221,379;236,360;245,341;255,327;264,307;274,293;284,274;293,259;303,240;317,221;322,207;336,187;341,173;356,154;360,139;375,120;380,106;394,87;399,72;413,53;418,39;432,19;442,0" o:connectangles="0,0,0,0,0,0,0,0,0,0,0,0,0,0,0,0,0,0,0,0,0,0,0,0,0,0,0,0,0,0,0,0,0,0,0,0,0,0,0,0,0,0,0,0,0"/>
                  </v:shape>
                  <v:shape id="Freeform 466" o:spid="_x0000_s1489" style="position:absolute;left:2381;top:1440;width:485;height:845;visibility:visible;mso-wrap-style:square;v-text-anchor:top" coordsize="48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YKsYA&#10;AADcAAAADwAAAGRycy9kb3ducmV2LnhtbESPQWvCQBSE7wX/w/KE3urGYoOkrhIiBb0UanvQ22v2&#10;mQSzb+PuGpN/3y0Uehxm5htmtRlMK3pyvrGsYD5LQBCXVjdcKfj6fHtagvABWWNrmRSM5GGznjys&#10;MNP2zh/UH0IlIoR9hgrqELpMSl/WZNDPbEccvbN1BkOUrpLa4T3CTSufkySVBhuOCzV2VNRUXg43&#10;o6Cgqyv747jbutOl3b9/n4Z93in1OB3yVxCBhvAf/mvvtIJF+g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DYKsYAAADcAAAADwAAAAAAAAAAAAAAAACYAgAAZHJz&#10;L2Rvd25yZXYueG1sUEsFBgAAAAAEAAQA9QAAAIsDAAAAAA==&#10;" path="m,845r,-4l5,836r,-5l10,826r,-5l14,817r5,-5l19,807r5,-5l24,797r10,-9l34,783r4,-5l38,773r5,-4l43,764,53,754r,-5l58,745r,-5l62,735r,-5l72,721r,-5l77,711r,-5l86,697r,-5l91,687r,-5l96,677r,-4l106,663r,-5l110,653r,-4l115,644r,-5l125,629r,-4l130,620r,-5l134,610r,-5l144,596r,-5l149,586r,-5l158,572r,-5l163,562r,-5l168,553r,-5l178,538r,-5l182,529r,-5l187,519r,-5l197,505r,-5l202,495r,-5l206,485r,-4l216,471r,-5l221,461r,-4l230,447r,-5l235,437r,-4l240,428r,-5l250,413r,-4l254,404r,-5l259,394r,-5l269,380r,-5l274,370r,-5l283,356r,-5l288,346r,-5l293,336r,-4l302,322r,-5l307,312r,-4l312,303r,-5l322,288r,-4l326,279r,-5l331,269r,-5l341,255r,-5l346,245r,-5l355,231r,-5l360,221r,-5l365,212r,-5l374,197r,-5l379,188r,-5l384,178r,-5l394,164r,-5l398,154r,-5l403,144r,-4l413,130r,-5l418,120r,-4l427,106r,-5l432,96r,-4l437,87r,-5l446,72r,-4l451,63r,-5l456,53r,-5l466,39r,-5l470,29r,-5l480,15r,-5l485,5r,-5e" filled="f" strokeweight="0">
                    <v:path arrowok="t" o:connecttype="custom" o:connectlocs="5,836;10,821;19,807;34,788;38,773;53,754;58,740;72,721;77,706;91,687;96,673;110,653;115,639;130,620;134,605;149,586;158,567;168,553;178,533;187,519;197,500;206,485;216,466;230,447;235,433;250,413;254,399;269,380;274,365;288,346;293,332;307,312;312,298;326,279;331,264;346,245;355,226;365,212;374,192;384,178;394,159;403,144;413,125;427,106;432,92;446,72;451,58;466,39;470,24;485,5" o:connectangles="0,0,0,0,0,0,0,0,0,0,0,0,0,0,0,0,0,0,0,0,0,0,0,0,0,0,0,0,0,0,0,0,0,0,0,0,0,0,0,0,0,0,0,0,0,0,0,0,0,0"/>
                  </v:shape>
                  <v:shape id="Freeform 467" o:spid="_x0000_s1490" style="position:absolute;left:2405;top:1460;width:514;height:893;visibility:visible;mso-wrap-style:square;v-text-anchor:top" coordsize="51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MGsQA&#10;AADcAAAADwAAAGRycy9kb3ducmV2LnhtbESPT2vCQBTE74LfYXmCt7qxSmyjqxRBKd78U+nxmX0m&#10;0ezbkN1o+u27guBxmJnfMLNFa0pxo9oVlhUMBxEI4tTqgjMFh/3q7QOE88gaS8uk4I8cLObdzgwT&#10;be+8pdvOZyJA2CWoIPe+SqR0aU4G3cBWxME729qgD7LOpK7xHuCmlO9RFEuDBYeFHCta5pRed41R&#10;8Huky7r52ToeNeP4OGk+T5uRVqrfa7+mIDy1/hV+tr+1gnEc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zBrEAAAA3AAAAA8AAAAAAAAAAAAAAAAAmAIAAGRycy9k&#10;b3ducmV2LnhtbFBLBQYAAAAABAAEAPUAAACJAwAAAAA=&#10;" path="m,893r,-5l5,883r,-5l10,873r4,-4l14,864r5,-5l19,854r5,-5l24,845,34,835r,-5l38,825r,-4l48,811r,-5l53,801r,-4l58,792r,-5l67,777r,-4l72,768r,-5l77,758r,-5l86,744r,-5l91,734r,-5l101,720r,-5l106,710r,-5l110,701r,-5l120,686r,-5l125,677r,-5l130,667r,-5l139,653r,-5l144,643r,-5l154,629r,-5l158,619r,-5l163,609r,-4l173,595r,-5l178,585r,-4l182,576r,-5l192,561r,-4l197,552r,-5l206,537r,-4l211,528r,-5l216,518r,-5l226,504r,-5l230,494r,-5l235,485r,-5l245,470r,-5l250,461r,-5l254,451r,-5l264,437r,-5l269,427r,-5l278,413r,-5l283,403r,-5l288,393r,-4l298,379r,-5l302,369r,-5l307,360r,-5l317,345r,-5l322,336r,-5l331,321r,-5l336,312r,-5l341,302r,-5l350,288r,-5l355,278r,-5l360,268r,-4l370,254r,-5l374,244r,-4l384,230r,-5l389,220r,-4l394,211r,-5l403,196r,-4l408,187r,-5l413,177r,-5l422,163r,-5l427,153r,-5l437,139r,-5l442,129r,-5l446,120r,-5l456,105r,-5l461,96r,-5l466,86r,-5l475,72r,-5l480,62r,-5l490,48r,-5l494,38r,-5l499,28r,-4l509,14r,-5l514,4r,-4e" filled="f" strokeweight="0">
                    <v:path arrowok="t" o:connecttype="custom" o:connectlocs="5,883;14,869;19,854;34,835;38,821;53,801;58,787;72,768;77,753;91,734;101,715;110,701;120,681;130,667;139,648;154,629;158,614;173,595;178,581;192,561;197,547;211,528;216,513;230,494;235,480;250,461;254,446;269,427;278,408;288,393;298,374;307,360;317,340;331,321;336,307;350,288;355,273;370,254;374,240;389,220;394,206;408,187;413,172;427,153;437,134;446,120;456,100;466,86;475,67;490,48;494,33;509,14;514,0" o:connectangles="0,0,0,0,0,0,0,0,0,0,0,0,0,0,0,0,0,0,0,0,0,0,0,0,0,0,0,0,0,0,0,0,0,0,0,0,0,0,0,0,0,0,0,0,0,0,0,0,0,0,0,0,0"/>
                  </v:shape>
                  <v:shape id="Freeform 468" o:spid="_x0000_s1491" style="position:absolute;left:2467;top:1455;width:519;height:893;visibility:visible;mso-wrap-style:square;v-text-anchor:top" coordsize="51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IPMQA&#10;AADcAAAADwAAAGRycy9kb3ducmV2LnhtbESPQWvCQBSE7wX/w/KEXkrdVEQldZVSaPHioVHvj+wz&#10;G82+DdlnjP/eLRR6HGbmG2a1GXyjeupiHdjA2yQDRVwGW3Nl4LD/el2CioJssQlMBu4UYbMePa0w&#10;t+HGP9QXUqkE4ZijASfS5lrH0pHHOAktcfJOofMoSXaVth3eEtw3epplc+2x5rTgsKVPR+WluHoD&#10;p93y5Xy1h0Km37NyIe543/ZHY57Hw8c7KKFB/sN/7a01MJsv4PdMO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CDzEAAAA3AAAAA8AAAAAAAAAAAAAAAAAmAIAAGRycy9k&#10;b3ducmV2LnhtbFBLBQYAAAAABAAEAPUAAACJAwAAAAA=&#10;" path="m,893r5,-5l5,883r5,-5l10,874r5,-5l15,864r9,-10l24,850r5,-5l29,840,39,830r,-4l44,821r,-5l48,811r,-5l58,797r,-5l63,787r,-5l68,778r,-5l77,763r,-5l82,754r,-5l92,739r,-5l96,730r,-5l101,720r,-5l111,706r,-5l116,696r,-5l120,686r,-4l130,672r,-5l135,662r,-4l144,648r,-5l149,638r,-4l154,629r,-5l164,614r,-4l168,605r,-5l173,595r,-5l183,581r,-5l188,571r,-5l197,557r,-5l202,547r,-5l207,538r,-5l216,523r,-5l221,514r,-5l226,504r,-5l236,490r,-5l240,480r,-5l250,466r,-5l255,456r,-5l260,446r,-4l269,432r,-5l274,422r,-4l279,413r,-5l288,398r,-4l293,389r,-5l303,374r,-5l308,365r,-5l312,355r,-5l322,341r,-5l327,331r,-5l332,321r,-4l341,307r,-5l346,297r,-4l356,283r,-5l360,273r,-4l365,264r,-5l375,249r,-4l380,240r,-5l384,230r,-5l394,216r,-5l399,206r,-5l408,192r,-5l413,182r,-5l418,173r,-5l428,158r,-5l432,149r,-5l437,139r,-5l447,125r,-5l452,115r,-5l461,101r,-5l466,91r,-5l471,81r,-4l480,67r,-5l485,57r,-4l490,48r,-5l500,33r,-4l504,24r,-5l514,9r,-4l519,e" filled="f" strokeweight="0">
                    <v:path arrowok="t" o:connecttype="custom" o:connectlocs="5,883;15,869;24,850;39,830;44,816;58,797;63,782;77,763;82,749;96,730;101,715;116,696;120,682;135,662;144,643;154,629;164,610;173,595;183,576;197,557;202,542;216,523;221,509;236,490;240,475;255,456;260,442;274,422;279,408;293,389;303,369;312,355;322,336;332,321;341,302;356,283;360,269;375,249;380,235;394,216;399,201;413,182;418,168;432,149;437,134;452,115;461,96;471,81;480,62;490,48;500,29;514,9" o:connectangles="0,0,0,0,0,0,0,0,0,0,0,0,0,0,0,0,0,0,0,0,0,0,0,0,0,0,0,0,0,0,0,0,0,0,0,0,0,0,0,0,0,0,0,0,0,0,0,0,0,0,0,0"/>
                  </v:shape>
                  <v:shape id="Freeform 469" o:spid="_x0000_s1492" style="position:absolute;left:2544;top:1464;width:495;height:860;visibility:visible;mso-wrap-style:square;v-text-anchor:top" coordsize="49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0MIA&#10;AADcAAAADwAAAGRycy9kb3ducmV2LnhtbERPz2vCMBS+D/wfwht4m+mKilRjGW4DexlaN8+P5tmU&#10;NS+lydr63y+HwY4f3+9dPtlWDNT7xrGC50UCgrhyuuFawefl/WkDwgdkja1jUnAnD/l+9rDDTLuR&#10;zzSUoRYxhH2GCkwIXSalrwxZ9AvXEUfu5nqLIcK+lrrHMYbbVqZJspYWG44NBjs6GKq+yx+roCqL&#10;W0rT6j6czKn4er2mxcebVWr+OL1sQQSawr/4z33UCpb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njQwgAAANwAAAAPAAAAAAAAAAAAAAAAAJgCAABkcnMvZG93&#10;bnJldi54bWxQSwUGAAAAAAQABAD1AAAAhwMAAAAA&#10;" path="m,860r,-5l5,850r5,-5l10,841r5,-5l15,831r4,-5l19,821r10,-9l29,807r5,-5l34,797r5,-4l39,788r9,-10l48,773r5,-4l53,764,63,754r,-5l67,745r,-5l72,735r,-5l82,721r,-5l87,711r,-5l91,701r,-4l101,687r,-5l106,677r,-4l111,668r,-5l120,653r,-4l125,644r,-5l135,629r,-4l139,620r,-5l144,610r,-5l154,596r,-5l159,586r,-5l163,577r,-5l173,562r,-5l178,553r,-5l183,543r,-5l192,529r,-5l197,519r,-5l207,505r,-5l211,495r,-5l216,485r,-4l226,471r,-5l231,461r,-4l235,452r,-5l245,437r,-4l250,428r,-5l259,413r,-4l264,404r,-5l269,394r,-5l279,380r,-5l283,370r,-5l288,360r,-4l298,346r,-5l303,336r,-4l307,327r,-5l317,312r,-4l322,303r,-5l331,288r,-4l336,279r,-5l341,269r,-5l351,255r,-5l355,245r,-5l360,236r,-5l370,221r,-5l375,212r,-5l379,202r,-5l389,188r,-5l394,178r,-5l403,164r,-5l408,154r,-5l413,144r,-4l423,130r,-5l427,120r,-4l432,111r,-5l442,96r,-4l447,87r,-5l456,72r,-4l461,63r,-5l466,53r,-5l475,39r,-5l480,29r,-5l485,20r,-5l495,5r,-5e" filled="f" strokeweight="0">
                    <v:path arrowok="t" o:connecttype="custom" o:connectlocs="5,850;15,836;19,821;34,802;39,788;53,769;63,749;72,735;82,716;91,701;101,682;111,668;120,649;135,629;139,615;154,596;159,581;173,562;178,548;192,529;197,514;211,495;216,481;231,461;235,447;250,428;259,409;269,394;279,375;288,360;298,341;307,327;317,308;331,288;336,274;351,255;355,240;370,221;375,207;389,188;394,173;408,154;413,140;427,120;432,106;447,87;456,68;466,53;475,34;485,20;495,0" o:connectangles="0,0,0,0,0,0,0,0,0,0,0,0,0,0,0,0,0,0,0,0,0,0,0,0,0,0,0,0,0,0,0,0,0,0,0,0,0,0,0,0,0,0,0,0,0,0,0,0,0,0,0"/>
                  </v:shape>
                  <v:shape id="Freeform 470" o:spid="_x0000_s1493" style="position:absolute;left:2616;top:1479;width:475;height:826;visibility:visible;mso-wrap-style:square;v-text-anchor:top" coordsize="47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7OcMA&#10;AADcAAAADwAAAGRycy9kb3ducmV2LnhtbESPQYvCMBSE78L+h/AWvGlakWKrURZREDxZXVhvj+bZ&#10;FpuXbhO1/nsjLOxxmPlmmMWqN424U+dqywricQSCuLC65lLB6bgdzUA4j6yxsUwKnuRgtfwYLDDT&#10;9sEHuue+FKGEXYYKKu/bTEpXVGTQjW1LHLyL7Qz6ILtS6g4fodw0chJFiTRYc1iosKV1RcU1vxkF&#10;09xO0/j7N91Pks1PvEkP57XvlRp+9l9zEJ56/x/+o3c6cEk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7OcMAAADcAAAADwAAAAAAAAAAAAAAAACYAgAAZHJzL2Rv&#10;d25yZXYueG1sUEsFBgAAAAAEAAQA9QAAAIgDAAAAAA==&#10;" path="m,826r5,-5l5,816r5,-5l10,806r5,-4l15,797r9,-10l24,782r5,-4l29,773,39,763r,-5l43,754r,-5l48,744r,-5l58,730r,-5l63,720r,-5l67,710r,-4l77,696r,-5l82,686r,-4l87,677r,-5l96,662r,-4l101,653r,-5l111,638r,-4l115,629r,-5l120,619r,-5l130,605r,-5l135,595r,-5l139,586r,-5l149,571r,-5l154,562r,-5l159,552r,-5l168,538r,-5l173,528r,-5l183,514r,-5l187,504r,-5l192,494r,-4l202,480r,-5l207,470r,-4l211,461r,-5l221,446r,-4l226,437r,-5l235,422r,-4l240,413r,-5l245,403r,-5l255,389r,-5l259,379r,-5l264,370r,-5l274,355r,-5l279,345r,-4l283,336r,-5l293,321r,-4l298,312r,-5l307,297r,-4l312,288r,-5l317,278r,-5l327,264r,-5l331,254r,-5l336,245r,-5l346,230r,-5l351,221r,-5l355,211r,-5l365,197r,-5l370,187r,-5l379,173r,-5l384,163r,-5l389,153r,-4l399,139r,-5l403,129r,-4l408,120r,-5l418,105r,-4l423,96r,-5l432,81r,-4l437,72r,-5l442,62r,-5l451,48r,-5l456,38r,-5l461,29r,-5l471,14r,-5l475,5r,-5e" filled="f" strokeweight="0">
                    <v:path arrowok="t" o:connecttype="custom" o:connectlocs="5,816;15,802;24,782;39,763;43,749;58,730;63,715;77,696;82,682;96,662;101,648;115,629;120,614;135,595;139,581;154,562;159,547;173,528;183,509;192,494;202,475;211,461;221,442;235,422;240,408;255,389;259,374;274,355;279,341;293,321;298,307;312,288;317,273;331,254;336,240;351,221;355,206;370,187;379,168;389,153;399,134;408,120;418,101;432,81;437,67;451,48;456,33;471,14;475,0" o:connectangles="0,0,0,0,0,0,0,0,0,0,0,0,0,0,0,0,0,0,0,0,0,0,0,0,0,0,0,0,0,0,0,0,0,0,0,0,0,0,0,0,0,0,0,0,0,0,0,0,0"/>
                  </v:shape>
                  <v:shape id="Freeform 471" o:spid="_x0000_s1494" style="position:absolute;left:2650;top:1623;width:422;height:734;visibility:visible;mso-wrap-style:square;v-text-anchor:top" coordsize="4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Z2sQA&#10;AADcAAAADwAAAGRycy9kb3ducmV2LnhtbERPW2vCMBR+H/gfwhH2MjTdcCrVKKOwG4LgBX09NMe2&#10;2Jx0SVq7/frlYbDHj+++XPemFh05X1lW8DhOQBDnVldcKDgeXkdzED4ga6wtk4Jv8rBeDe6WmGp7&#10;4x11+1CIGMI+RQVlCE0qpc9LMujHtiGO3MU6gyFCV0jt8BbDTS2fkmQqDVYcG0psKCspv+5bo+DN&#10;bTN5Cs9n225+vt4/u4fJOWuVuh/2LwsQgfrwL/5zf2gFk1mcH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WdrEAAAA3AAAAA8AAAAAAAAAAAAAAAAAmAIAAGRycy9k&#10;b3ducmV2LnhtbFBLBQYAAAAABAAEAPUAAACJAwAAAAA=&#10;" path="m,734r5,-4l5,725r4,-5l9,715r10,-9l19,701r5,-5l24,691r5,-5l29,682r9,-10l38,667r5,-5l43,658,53,648r,-5l57,638r,-4l62,629r,-5l72,614r,-4l77,605r,-5l81,595r,-5l91,581r,-5l96,571r,-5l101,562r,-5l110,547r,-5l115,538r,-5l125,523r,-5l129,514r,-5l134,504r,-5l144,490r,-5l149,480r,-5l153,470r,-4l163,456r,-5l168,446r,-4l173,437r,-5l182,422r,-4l187,413r,-5l197,398r,-4l201,389r,-5l206,379r,-5l216,365r,-5l221,355r,-5l225,346r,-5l235,331r,-5l240,322r,-5l249,307r,-5l254,298r,-5l259,288r,-5l269,274r,-5l273,264r,-5l278,254r,-4l288,240r,-5l293,230r,-4l297,221r,-5l307,206r,-5l312,197r,-5l321,182r,-5l326,173r,-5l331,163r,-5l341,149r,-5l345,139r,-5l350,129r,-4l360,115r,-5l365,105r,-4l369,96r,-5l379,81r,-4l384,72r,-5l393,57r,-4l398,48r,-5l403,38r,-5l413,24r,-5l417,14r,-5l422,5r,-5e" filled="f" strokeweight="0">
                    <v:path arrowok="t" o:connecttype="custom" o:connectlocs="5,725;19,706;24,691;38,672;43,658;57,638;62,624;77,605;81,590;96,571;101,557;115,538;125,518;134,504;144,485;153,470;163,451;173,437;182,418;197,398;201,384;216,365;221,350;235,331;240,317;254,298;259,283;273,264;278,250;293,230;297,216;312,197;321,177;331,163;341,144;350,129;360,110;369,96;379,77;393,57;398,43;413,24;417,9" o:connectangles="0,0,0,0,0,0,0,0,0,0,0,0,0,0,0,0,0,0,0,0,0,0,0,0,0,0,0,0,0,0,0,0,0,0,0,0,0,0,0,0,0,0,0"/>
                  </v:shape>
                  <v:shape id="Freeform 472" o:spid="_x0000_s1495" style="position:absolute;left:2645;top:1618;width:494;height:855;visibility:visible;mso-wrap-style:square;v-text-anchor:top" coordsize="49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IN8IA&#10;AADcAAAADwAAAGRycy9kb3ducmV2LnhtbESP3WoCMRSE7wu+QziCdzVrEZXVKCJUvCpq+wCH5OwP&#10;bk6WTdyNPr0pFHo5zMw3zGYXbSN66nztWMFsmoEg1s7UXCr4+f58X4HwAdlg45gUPMjDbjt622Bu&#10;3MAX6q+hFAnCPkcFVQhtLqXXFVn0U9cSJ69wncWQZFdK0+GQ4LaRH1m2kBZrTgsVtnSoSN+ud6tg&#10;eBbPr3g83aIJq35e1BrPjVZqMo77NYhAMfyH/9ono2C+nMHv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0g3wgAAANwAAAAPAAAAAAAAAAAAAAAAAJgCAABkcnMvZG93&#10;bnJldi54bWxQSwUGAAAAAAQABAD1AAAAhwMAAAAA&#10;" path="m,855r5,-5l5,845r5,-5l10,835r4,-4l14,826,24,816r,-5l29,807r,-5l38,792r,-5l43,783r,-5l48,773r,-5l58,759r,-5l62,749r,-5l67,739r,-4l77,725r,-5l82,715r,-4l91,701r,-5l96,691r,-4l101,682r,-5l110,667r,-4l115,658r,-5l120,648r,-5l130,634r,-5l134,624r,-5l144,610r,-5l149,600r,-5l154,591r,-5l163,576r,-5l168,567r,-5l178,552r,-5l182,543r,-5l187,533r,-5l197,519r,-5l202,509r,-5l206,499r,-4l216,485r,-5l221,475r,-4l230,461r,-5l235,451r,-4l240,442r,-5l250,427r,-4l254,418r,-5l259,408r,-5l269,394r,-5l274,384r,-5l283,370r,-5l288,360r,-5l293,351r,-5l302,336r,-5l307,327r,-5l317,312r,-5l322,303r,-5l326,293r,-5l336,279r,-5l341,269r,-5l346,259r,-4l355,245r,-5l360,235r,-4l370,221r,-5l374,211r,-5l379,202r,-5l389,187r,-5l394,178r,-5l398,168r,-5l408,154r,-5l413,144r,-5l422,130r,-5l427,120r,-5l432,110r,-4l442,96r,-5l446,86r,-4l456,72r,-5l461,62r,-4l466,53r,-5l475,38r,-4l480,29r,-5l485,19r,-5l494,5r,-5e" filled="f" strokeweight="0">
                    <v:path arrowok="t" o:connecttype="custom" o:connectlocs="5,845;14,831;24,811;38,792;43,778;58,759;62,744;77,725;82,711;96,691;101,677;115,658;120,643;134,624;144,605;154,591;163,571;178,552;182,538;197,519;202,504;216,485;221,471;235,451;240,437;254,418;259,403;274,384;283,365;293,351;302,331;317,312;322,298;336,279;341,264;355,245;360,231;374,211;379,197;394,178;398,163;413,144;422,125;432,110;442,91;456,72;461,58;475,38;480,24;494,5" o:connectangles="0,0,0,0,0,0,0,0,0,0,0,0,0,0,0,0,0,0,0,0,0,0,0,0,0,0,0,0,0,0,0,0,0,0,0,0,0,0,0,0,0,0,0,0,0,0,0,0,0,0"/>
                  </v:shape>
                  <v:line id="Line 473" o:spid="_x0000_s1496" style="position:absolute;flip:y;visibility:visible;mso-wrap-style:square" from="2511,2809" to="251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mUMYAAADcAAAADwAAAGRycy9kb3ducmV2LnhtbESPQWsCMRSE74L/IbyCN81WS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plDGAAAA3AAAAA8AAAAAAAAA&#10;AAAAAAAAoQIAAGRycy9kb3ducmV2LnhtbFBLBQYAAAAABAAEAPkAAACUAwAAAAA=&#10;" strokeweight="0"/>
                  <v:shape id="Freeform 474" o:spid="_x0000_s1497" style="position:absolute;left:2669;top:1608;width:538;height:932;visibility:visible;mso-wrap-style:square;v-text-anchor:top" coordsize="53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LNMcA&#10;AADcAAAADwAAAGRycy9kb3ducmV2LnhtbESPT2vCQBTE7wW/w/KEXkrd+Ce1pNlIWygKXtQK7fGR&#10;fSbB7Nsku9X47V1B6HGYmd8w6aI3tThR5yrLCsajCARxbnXFhYL999fzKwjnkTXWlknBhRwsssFD&#10;iom2Z97SaecLESDsElRQet8kUrq8JINuZBvi4B1sZ9AH2RVSd3gOcFPLSRS9SIMVh4USG/osKT/u&#10;/oyCNR3in+Uk3uSbD2q3bYzrp99Wqcdh//4GwlPv/8P39kormM2n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CzTHAAAA3AAAAA8AAAAAAAAAAAAAAAAAmAIAAGRy&#10;cy9kb3ducmV2LnhtbFBLBQYAAAAABAAEAPUAAACMAwAAAAA=&#10;" path="m,932r,-5l5,922r,-5l10,913r,-5l14,903r5,-5l19,893r5,-4l24,884r5,-5l29,874r9,-9l38,860r5,-5l43,850r5,-5l48,841,58,831r,-5l62,821r,-4l72,807r,-5l77,797r,-4l82,788r,-5l91,773r,-4l96,764r,-5l101,754r,-5l110,740r,-5l115,730r,-5l125,716r,-5l130,706r,-5l134,697r,-5l144,682r,-5l149,673r,-5l154,663r,-5l163,649r,-5l168,639r,-5l173,629r,-4l182,615r,-5l187,605r,-4l197,591r,-5l202,581r,-4l206,572r,-5l216,557r,-4l221,548r,-5l226,538r,-5l235,524r,-5l240,514r,-5l245,505r,-5l254,490r,-5l259,481r,-5l269,466r,-5l274,457r,-5l278,447r,-5l288,433r,-5l293,423r,-5l298,413r,-4l307,399r,-5l312,389r,-4l322,375r,-5l326,365r,-4l331,356r,-5l341,341r,-4l346,332r,-5l350,322r,-5l360,308r,-5l365,298r,-5l370,289r,-5l379,274r,-5l384,265r,-5l394,250r,-5l398,241r,-5l403,231r,-5l413,216r,-4l418,207r,-5l422,197r,-5l432,183r,-5l437,173r,-5l442,164r,-5l451,149r,-5l456,140r,-5l466,125r,-5l470,116r,-5l475,106r,-5l485,92r,-5l490,82r,-5l494,72r,-4l504,58r,-5l509,48r,-4l518,34r,-5l523,24r,-4l528,15r,-5l538,e" filled="f" strokeweight="0">
                    <v:path arrowok="t" o:connecttype="custom" o:connectlocs="5,922;10,908;19,893;29,879;38,860;48,845;58,826;72,807;77,793;91,773;96,759;110,740;115,725;130,706;134,692;149,673;154,658;168,639;173,625;187,605;197,586;206,572;216,553;226,538;235,519;245,505;254,485;269,466;274,452;288,433;293,418;307,399;312,385;326,365;331,351;346,332;350,317;365,298;370,284;384,265;394,245;403,231;413,212;422,197;432,178;442,164;451,144;466,125;470,111;485,92;490,77;504,58;509,44;523,24;528,10" o:connectangles="0,0,0,0,0,0,0,0,0,0,0,0,0,0,0,0,0,0,0,0,0,0,0,0,0,0,0,0,0,0,0,0,0,0,0,0,0,0,0,0,0,0,0,0,0,0,0,0,0,0,0,0,0,0,0"/>
                  </v:shape>
                  <v:shape id="Freeform 475" o:spid="_x0000_s1498" style="position:absolute;left:2515;top:2794;width:68;height:120;visibility:visible;mso-wrap-style:square;v-text-anchor:top" coordsize="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mr8cA&#10;AADcAAAADwAAAGRycy9kb3ducmV2LnhtbESPQWvCQBSE74L/YXmFXqRuKkFt6iZYRSpCDlWh9PbI&#10;vibB7NuQ3cb033cLgsdhZr5hVtlgGtFT52rLCp6nEQjiwuqaSwXn0+5pCcJ5ZI2NZVLwSw6ydDxa&#10;YaLtlT+oP/pSBAi7BBVU3reJlK6oyKCb2pY4eN+2M+iD7EqpO7wGuGnkLIrm0mDNYaHCljYVFZfj&#10;j1HAX9vD2/u66eP8s84n8zJf9u2LUo8Pw/oVhKfB38O39l4riBcx/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5q/HAAAA3AAAAA8AAAAAAAAAAAAAAAAAmAIAAGRy&#10;cy9kb3ducmV2LnhtbFBLBQYAAAAABAAEAPUAAACMAwAAAAA=&#10;" path="m,120r5,-4l5,111r5,-5l10,101r5,-5l15,92,24,82r,-5l29,72r,-4l34,63r,-5l44,48r,-4l48,39r,-5l53,29r,-5l63,15r,-5l68,5,68,e" filled="f" strokeweight="0">
                    <v:path arrowok="t" o:connecttype="custom" o:connectlocs="0,120;5,116;5,111;10,106;10,101;15,96;15,92;24,82;24,77;29,72;29,68;34,63;34,58;44,48;44,44;48,39;48,34;53,29;53,24;63,15;63,10;68,5;68,0" o:connectangles="0,0,0,0,0,0,0,0,0,0,0,0,0,0,0,0,0,0,0,0,0,0,0"/>
                  </v:shape>
                  <v:shape id="Freeform 476" o:spid="_x0000_s1499" style="position:absolute;left:2707;top:1604;width:567;height:974;visibility:visible;mso-wrap-style:square;v-text-anchor:top" coordsize="56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5UcUA&#10;AADcAAAADwAAAGRycy9kb3ducmV2LnhtbESP3YrCMBSE7wXfIRzBG9HUZXfVahRXWBAEF3/w+tAc&#10;22pzUpqo1ac3woKXw8x8w0xmtSnElSqXW1bQ70UgiBOrc04V7He/3SEI55E1FpZJwZ0czKbNxgRj&#10;bW+8oevWpyJA2MWoIPO+jKV0SUYGXc+WxME72sqgD7JKpa7wFuCmkB9R9C0N5hwWMixpkVFy3l6M&#10;gtNjlY6GP1gc9KL/l5w2nbWJOkq1W/V8DMJT7d/h//ZSK/gcfMH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lRxQAAANwAAAAPAAAAAAAAAAAAAAAAAJgCAABkcnMv&#10;ZG93bnJldi54bWxQSwUGAAAAAAQABAD1AAAAigMAAAAA&#10;" path="m,974r10,-9l10,960r5,-5l15,950r5,-5l20,941r9,-10l29,926r5,-5l34,917r5,-5l39,907r9,-10l48,893r5,-5l53,883r5,-5l58,873r10,-9l68,859r4,-5l72,849r10,-9l82,835r5,-5l87,825r5,-4l92,816r9,-10l101,801r5,-4l106,792r5,-5l111,782r9,-9l120,768r5,-5l125,758r10,-9l135,744r5,-5l140,734r4,-5l144,725r10,-10l154,710r5,-5l159,701r5,-5l164,691r9,-10l173,677r5,-5l178,667r5,-5l183,657r9,-9l192,643r5,-5l197,633r10,-9l207,619r5,-5l212,609r4,-4l216,600r10,-10l226,585r5,-4l231,576r5,-5l236,566r9,-9l245,552r5,-5l250,542r5,-5l255,533r9,-10l264,518r5,-5l269,509r10,-10l279,494r5,-5l284,485r4,-5l288,475r10,-10l298,461r5,-5l303,451r5,-5l308,441r9,-9l317,427r5,-5l322,417r10,-9l332,403r4,-5l336,393r5,-4l341,384r10,-10l351,369r5,-4l356,360r4,-5l360,350r10,-9l370,336r5,-5l375,326r5,-5l380,317r9,-10l389,302r5,-5l394,293r10,-10l404,278r4,-5l408,269r5,-5l413,259r10,-10l423,245r5,-5l428,235r4,-5l432,225r10,-9l442,211r5,-5l447,201r5,-5l452,192r9,-10l461,177r5,-5l466,168r10,-10l476,153r4,-5l480,144r5,-5l485,134r10,-10l495,120r5,-5l500,110r4,-5l504,100r10,-9l514,86r5,-5l519,76r9,-9l528,62r5,-5l533,52r5,-4l538,43,548,33r,-5l552,24r,-5l557,14r,-5l567,e" filled="f" strokeweight="0">
                    <v:path arrowok="t" o:connecttype="custom" o:connectlocs="10,960;20,945;29,926;39,912;48,893;58,878;68,859;82,840;87,825;101,806;106,792;120,773;125,758;140,739;144,725;159,705;164,691;178,672;183,657;197,638;207,619;216,605;226,585;236,571;245,552;255,537;264,518;279,499;284,485;298,465;303,451;317,432;322,417;336,398;341,384;356,365;360,350;375,331;380,317;394,297;404,278;413,264;423,245;432,230;442,211;452,196;461,177;476,158;480,144;495,124;500,110;514,91;519,76;533,57;538,43;552,24;557,9" o:connectangles="0,0,0,0,0,0,0,0,0,0,0,0,0,0,0,0,0,0,0,0,0,0,0,0,0,0,0,0,0,0,0,0,0,0,0,0,0,0,0,0,0,0,0,0,0,0,0,0,0,0,0,0,0,0,0,0,0"/>
                  </v:shape>
                  <v:shape id="Freeform 477" o:spid="_x0000_s1500" style="position:absolute;left:2568;top:2790;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tqMQA&#10;AADcAAAADwAAAGRycy9kb3ducmV2LnhtbESPQWvCQBSE74X+h+UVvJRmY2lTiVmltLbq0SieH9ln&#10;Esy+Dburxn/fFQoeh5n5hinmg+nEmZxvLSsYJykI4srqlmsFu+3PywSED8gaO8uk4Eoe5rPHhwJz&#10;bS+8oXMZahEh7HNU0ITQ51L6qiGDPrE9cfQO1hkMUbpaaoeXCDedfE3TTBpsOS402NNXQ9WxPBkF&#10;8rvtd5vFL4/Damnf98/lYu2uSo2ehs8piEBDuIf/2yut4O0jg9u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7ajEAAAA3AAAAA8AAAAAAAAAAAAAAAAAmAIAAGRycy9k&#10;b3ducmV2LnhtbFBLBQYAAAAABAAEAPUAAACJAwAAAAA=&#10;" path="m,144r,-5l5,134r,-5l10,124r5,-4l15,115r4,-5l19,105,29,96r,-5l34,86r,-5l39,76r,-4l48,62r,-5l53,52r,-4l58,43r,-5l67,28r,-4l72,19r,-5l82,4,82,e" filled="f" strokeweight="0">
                    <v:path arrowok="t" o:connecttype="custom" o:connectlocs="0,144;0,139;5,134;5,129;10,124;15,120;15,115;19,110;19,105;29,96;29,91;34,86;34,81;39,76;39,72;48,62;48,57;53,52;53,48;58,43;58,38;67,28;67,24;72,19;72,14;82,4;82,0" o:connectangles="0,0,0,0,0,0,0,0,0,0,0,0,0,0,0,0,0,0,0,0,0,0,0,0,0,0,0"/>
                  </v:shape>
                  <v:shape id="Freeform 478" o:spid="_x0000_s1501" style="position:absolute;left:2765;top:1589;width:581;height:1004;visibility:visible;mso-wrap-style:square;v-text-anchor:top" coordsize="58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blcUA&#10;AADcAAAADwAAAGRycy9kb3ducmV2LnhtbESPT2vCQBTE74LfYXlCb7qxSJXUVapFokejhR4f2WcS&#10;zL4N2W3+9NN3C4LHYWZ+w6y3valES40rLSuYzyIQxJnVJecKrpfDdAXCeWSNlWVSMJCD7WY8WmOs&#10;bcdnalOfiwBhF6OCwvs6ltJlBRl0M1sTB+9mG4M+yCaXusEuwE0lX6PoTRosOSwUWNO+oOye/hgF&#10;h263uH8OQ/vFp9/T8Xuf3NIkUepl0n+8g/DU+2f40T5qBYvlEv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NuVxQAAANwAAAAPAAAAAAAAAAAAAAAAAJgCAABkcnMv&#10;ZG93bnJldi54bWxQSwUGAAAAAAQABAD1AAAAigMAAAAA&#10;" path="m,1004r,-5l5,994r5,-5l10,985r4,-5l14,975r5,-5l19,965r10,-9l29,951r5,-5l34,941r4,-5l38,932,48,922r,-5l53,912r,-4l62,898r,-5l67,888r,-4l72,879r,-5l82,864r,-4l86,855r,-5l91,845r,-5l101,831r,-5l106,821r,-5l115,807r,-5l120,797r,-5l125,788r,-5l134,773r,-5l139,764r,-5l144,754r,-5l154,740r,-5l158,730r,-5l168,716r,-5l173,706r,-5l178,696r,-4l187,682r,-5l192,672r,-4l197,663r,-5l206,648r,-4l211,639r,-5l221,624r,-4l226,615r,-5l230,605r,-5l240,591r,-5l245,581r,-5l250,572r,-5l259,557r,-5l264,548r,-5l269,538r,-5l278,524r,-5l283,514r,-5l293,500r,-5l298,490r,-5l302,480r,-4l312,466r,-5l317,456r,-4l322,447r,-5l331,432r,-4l336,423r,-5l346,408r,-4l350,399r,-5l355,389r,-5l365,375r,-5l370,365r,-5l374,356r,-5l384,341r,-5l389,332r,-5l398,317r,-5l403,308r,-5l408,298r,-5l418,284r,-5l422,274r,-5l427,264r,-4l437,250r,-5l442,240r,-5l451,226r,-5l456,216r,-5l461,207r,-5l470,192r,-5l475,183r,-5l480,173r,-5l490,159r,-5l494,149r,-5l504,135r,-5l509,125r,-5l514,115r,-4l523,101r,-5l528,91r,-4l533,82r,-5l542,67r,-4l547,58r,-5l552,48r,-5l562,34r,-5l566,24r,-5l576,10r,-5l581,e" filled="f" strokeweight="0">
                    <v:path arrowok="t" o:connecttype="custom" o:connectlocs="5,994;14,980;19,965;34,946;38,932;53,912;62,893;72,879;82,860;91,845;101,826;115,807;120,792;134,773;139,759;154,740;158,725;173,706;178,692;192,672;197,658;211,639;221,620;230,605;240,586;250,572;259,552;269,538;278,519;293,500;298,485;312,466;317,452;331,432;336,418;350,399;355,384;370,365;374,351;389,332;398,312;408,298;418,279;427,264;437,245;451,226;456,211;470,192;475,178;490,159;494,144;509,125;514,111;528,91;533,77;547,58;552,43;566,24;576,5" o:connectangles="0,0,0,0,0,0,0,0,0,0,0,0,0,0,0,0,0,0,0,0,0,0,0,0,0,0,0,0,0,0,0,0,0,0,0,0,0,0,0,0,0,0,0,0,0,0,0,0,0,0,0,0,0,0,0,0,0,0,0"/>
                  </v:shape>
                  <v:shape id="Freeform 479" o:spid="_x0000_s1502" style="position:absolute;left:2597;top:2814;width:96;height:172;visibility:visible;mso-wrap-style:square;v-text-anchor:top" coordsize="9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Y7sIA&#10;AADcAAAADwAAAGRycy9kb3ducmV2LnhtbERPz2vCMBS+D/wfwhN2m4lDpqtGEWHawy6rgtvtrXm2&#10;xeYlNJnt/vvlMPD48f1ebQbbiht1oXGsYTpRIIhLZxquNJyOb08LECEiG2wdk4ZfCrBZjx5WmBnX&#10;8wfdiliJFMIhQw11jD6TMpQ1WQwT54kTd3GdxZhgV0nTYZ/CbSuflXqRFhtODTV62tVUXosfq+Ez&#10;Hvbn7+Ph/KrC11zlPrfm3Wn9OB62SxCRhngX/7tzo2E2T2v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NjuwgAAANwAAAAPAAAAAAAAAAAAAAAAAJgCAABkcnMvZG93&#10;bnJldi54bWxQSwUGAAAAAAQABAD1AAAAhwMAAAAA&#10;" path="m,172r,-4l5,163r,-5l10,153r4,-5l14,144r5,-5l19,134r5,-5l24,124r10,-9l34,110r4,-5l38,100r5,-4l43,91,53,81r,-5l58,72r,-5l62,62r,-5l72,48r,-5l77,38r,-5l86,24r,-5l91,14r,-5l96,4,96,e" filled="f" strokeweight="0">
                    <v:path arrowok="t" o:connecttype="custom" o:connectlocs="0,172;0,168;5,163;5,158;10,153;14,148;14,144;19,139;19,134;24,129;24,124;34,115;34,110;38,105;38,100;43,96;43,91;53,81;53,76;58,72;58,67;62,62;62,57;72,48;72,43;77,38;77,33;86,24;86,19;91,14;91,9;96,4;96,0" o:connectangles="0,0,0,0,0,0,0,0,0,0,0,0,0,0,0,0,0,0,0,0,0,0,0,0,0,0,0,0,0,0,0,0,0"/>
                  </v:shape>
                  <v:shape id="Freeform 480" o:spid="_x0000_s1503" style="position:absolute;left:2794;top:1575;width:614;height:1071;visibility:visible;mso-wrap-style:square;v-text-anchor:top" coordsize="614,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4YcIA&#10;AADcAAAADwAAAGRycy9kb3ducmV2LnhtbESPQWsCMRSE70L/Q3iF3tyspba6NYpIu3itFbw+N6/Z&#10;xc3LNonr+u9NoeBxmJlvmMVqsK3oyYfGsYJJloMgrpxu2CjYf3+OZyBCRNbYOiYFVwqwWj6MFlho&#10;d+Ev6nfRiAThUKCCOsaukDJUNVkMmeuIk/fjvMWYpDdSe7wkuG3lc56/SosNp4UaO9rUVJ12Z6ug&#10;nPbYy5l3SCV/2GO5Nr8Ho9TT47B+BxFpiPfwf3urFby8zeHv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HhhwgAAANwAAAAPAAAAAAAAAAAAAAAAAJgCAABkcnMvZG93&#10;bnJldi54bWxQSwUGAAAAAAQABAD1AAAAhwMAAAAA&#10;" path="m,1071r,-5l5,1061r,-5l9,1051r5,-4l14,1042r5,-5l19,1032r5,-5l24,1023r9,-10l33,1008r5,-5l38,999r5,-5l43,989,53,979r,-5l57,970r,-5l62,960r,-5l72,946r,-5l77,936r,-5l86,922r,-5l91,912r,-5l96,902r,-4l105,888r,-5l110,878r,-4l115,869r,-5l125,854r,-4l129,845r,-5l139,830r,-4l144,821r,-5l149,811r,-5l158,797r,-5l163,787r,-5l168,778r,-5l177,763r,-5l182,754r,-5l187,744r,-5l197,730r,-5l201,720r,-5l211,706r,-5l216,696r,-5l221,686r,-4l230,672r,-5l235,662r,-4l240,653r,-5l249,638r,-4l254,629r,-5l259,619r,-5l269,605r,-5l273,595r,-5l283,581r,-5l288,571r,-5l293,562r,-5l302,547r,-5l307,538r,-5l312,528r,-5l321,514r,-5l326,504r,-5l336,490r,-5l341,480r,-5l345,470r,-4l355,456r,-5l360,446r,-4l365,437r,-5l374,422r,-4l379,413r,-5l384,403r,-5l393,389r,-5l398,379r,-5l408,365r,-5l413,355r,-5l417,346r,-5l427,331r,-5l432,322r,-5l437,312r,-5l446,298r,-5l451,288r,-5l456,278r,-4l465,264r,-5l470,254r,-5l480,240r,-5l485,230r,-5l489,221r,-5l499,206r,-5l504,197r,-5l509,187r,-5l518,173r,-5l523,163r,-5l533,149r,-5l537,139r,-5l542,129r,-4l552,115r,-5l557,105r,-4l561,96r,-5l571,81r,-4l576,72r,-5l581,62r,-5l590,48r,-5l595,38r,-5l605,24r,-5l609,14r,-5l614,5r,-5e" filled="f" strokeweight="0">
                    <v:path arrowok="t" o:connecttype="custom" o:connectlocs="5,1061;14,1047;19,1032;33,1013;38,999;53,979;57,965;72,946;77,931;91,912;96,898;110,878;115,864;129,845;139,826;149,811;158,792;168,778;177,758;187,744;197,725;211,706;216,691;230,672;235,658;249,638;254,624;269,605;273,590;288,571;293,557;307,538;312,523;326,504;336,485;345,470;355,451;365,437;374,418;384,403;393,384;408,365;413,350;427,331;432,317;446,298;451,283;465,264;470,249;485,230;489,216;504,197;509,182;523,163;533,144;542,129;552,110;561,96;571,77;581,62;590,43;605,24;609,9" o:connectangles="0,0,0,0,0,0,0,0,0,0,0,0,0,0,0,0,0,0,0,0,0,0,0,0,0,0,0,0,0,0,0,0,0,0,0,0,0,0,0,0,0,0,0,0,0,0,0,0,0,0,0,0,0,0,0,0,0,0,0,0,0,0,0"/>
                  </v:shape>
                  <v:shape id="Freeform 481" o:spid="_x0000_s1504" style="position:absolute;left:2626;top:2900;width:81;height:144;visibility:visible;mso-wrap-style:square;v-text-anchor:top" coordsize="8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RnsAA&#10;AADcAAAADwAAAGRycy9kb3ducmV2LnhtbERPy4rCMBTdC/5DuII7TRUZSsdUBkEUN2JHYZaX5vbB&#10;JDe1iVr/3iwGZnk47/VmsEY8qPetYwWLeQKCuHS65VrB5Xs3S0H4gKzROCYFL/KwycejNWbaPflM&#10;jyLUIoawz1BBE0KXSenLhiz6ueuII1e53mKIsK+l7vEZw62RyyT5kBZbjg0NdrRtqPwt7lZButyb&#10;W2cPzp2rY3m63oqd+SmUmk6Gr08QgYbwL/5zH7SCVRrnxzPxCMj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HRnsAAAADcAAAADwAAAAAAAAAAAAAAAACYAgAAZHJzL2Rvd25y&#10;ZXYueG1sUEsFBgAAAAAEAAQA9QAAAIUDAAAAAA==&#10;" path="m,144r,-5l5,134r4,-4l9,125r5,-5l14,115r5,-5l19,106,29,96r,-5l33,86r,-4l38,77r,-5l48,62r,-4l53,53r,-5l62,38r,-4l67,29r,-5l72,19r,-5l81,5,81,e" filled="f" strokeweight="0">
                    <v:path arrowok="t" o:connecttype="custom" o:connectlocs="0,144;0,139;5,134;9,130;9,125;14,120;14,115;19,110;19,106;29,96;29,91;33,86;33,82;38,77;38,72;48,62;48,58;53,53;53,48;62,38;62,34;67,29;67,24;72,19;72,14;81,5;81,0" o:connectangles="0,0,0,0,0,0,0,0,0,0,0,0,0,0,0,0,0,0,0,0,0,0,0,0,0,0,0"/>
                  </v:shape>
                  <v:shape id="Freeform 482" o:spid="_x0000_s1505" style="position:absolute;left:2823;top:1584;width:648;height:1119;visibility:visible;mso-wrap-style:square;v-text-anchor:top" coordsize="64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GdcMA&#10;AADcAAAADwAAAGRycy9kb3ducmV2LnhtbESPQWsCMRSE74X+h/AEbzWxSpGtUcRS6KEiVaHXx+a5&#10;u7h5WZJXXf99Iwgeh5n5hpkve9+qM8XUBLYwHhlQxGVwDVcWDvvPlxmoJMgO28Bk4UoJlovnpzkW&#10;Llz4h847qVSGcCrQQi3SFVqnsiaPaRQ64uwdQ/QoWcZKu4iXDPetfjXmTXtsOC/U2NG6pvK0+/MW&#10;vn/366vpsTluJx6NifJxko21w0G/egcl1MsjfG9/OQvT2RhuZ/IR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9GdcMAAADcAAAADwAAAAAAAAAAAAAAAACYAgAAZHJzL2Rv&#10;d25yZXYueG1sUEsFBgAAAAAEAAQA9QAAAIgDAAAAAA==&#10;" path="m,1119r,-5l4,1110r5,-5l9,1100r5,-5l14,1090r5,-4l19,1081r9,-10l28,1066r5,-4l33,1057r10,-10l43,1042r5,-4l48,1033r4,-5l52,1023r10,-9l62,1009r5,-5l67,999r5,-5l72,990r9,-10l81,975r5,-5l86,965r10,-9l96,951r4,-5l100,941r5,-4l105,932r10,-10l115,917r5,-4l120,908r4,-5l124,898r10,-9l134,884r5,-5l139,874r9,-9l148,860r5,-5l153,850r5,-5l158,841r10,-10l168,826r4,-5l172,817r5,-5l177,807r10,-10l187,793r5,-5l192,783r9,-10l201,769r5,-5l206,759r5,-5l211,749r9,-9l220,735r5,-5l225,725r5,-4l230,716r10,-10l240,701r4,-4l244,692r10,-10l254,677r5,-4l259,668r5,-5l264,658r9,-9l273,644r5,-5l278,634r5,-5l283,625r9,-10l292,610r5,-5l297,601r5,-5l302,591r10,-10l312,577r4,-5l316,567r10,-10l326,553r5,-5l331,543r5,-5l336,533r9,-9l345,519r5,-5l350,509r5,-4l355,500r9,-10l364,485r5,-4l369,476r10,-10l379,461r5,-4l384,452r4,-5l388,442r10,-9l398,428r5,-5l403,418r5,-5l408,409r9,-10l417,394r5,-5l422,385r10,-10l432,370r4,-5l436,361r5,-5l441,351r10,-10l451,337r5,-5l456,327r4,-5l460,317r10,-9l470,303r5,-5l475,293r9,-9l484,279r5,-5l489,269r5,-4l494,260r10,-10l504,245r4,-5l508,236r5,-5l513,226r10,-10l523,212r5,-5l528,202r9,-10l537,188r5,-5l542,178r5,-5l547,168r9,-9l556,154r5,-5l561,144r5,-4l566,135r10,-10l576,120r4,-4l580,111r5,-5l585,101r10,-9l595,87r5,-5l600,77r9,-9l609,63r5,-5l614,53r5,-5l619,44r9,-10l628,29r5,-5l633,20r5,-5l638,10,648,e" filled="f" strokeweight="0">
                    <v:path arrowok="t" o:connecttype="custom" o:connectlocs="9,1105;19,1086;33,1062;48,1038;62,1014;72,994;86,970;100,946;115,922;124,903;139,879;153,855;168,831;177,812;192,788;206,764;220,740;230,721;244,697;259,673;273,649;283,629;297,605;312,581;326,557;336,538;350,514;364,490;379,466;388,447;403,423;417,399;432,375;441,356;456,332;470,308;484,284;494,265;508,240;523,216;537,192;547,173;561,149;576,125;585,106;600,82;614,58;628,34;638,15" o:connectangles="0,0,0,0,0,0,0,0,0,0,0,0,0,0,0,0,0,0,0,0,0,0,0,0,0,0,0,0,0,0,0,0,0,0,0,0,0,0,0,0,0,0,0,0,0,0,0,0,0"/>
                  </v:shape>
                  <v:shape id="Freeform 483" o:spid="_x0000_s1506" style="position:absolute;left:2664;top:2905;width:106;height:177;visibility:visible;mso-wrap-style:square;v-text-anchor:top" coordsize="10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vE8YA&#10;AADcAAAADwAAAGRycy9kb3ducmV2LnhtbESPT2vCQBTE74V+h+UVvNVNY9WQukorCIVAQduLt0f2&#10;mYRk36bZbf58e1coeBxm5jfMZjeaRvTUucqygpd5BII4t7riQsHP9+E5AeE8ssbGMimYyMFu+/iw&#10;wVTbgY/Un3whAoRdigpK79tUSpeXZNDNbUscvIvtDPogu0LqDocAN42Mo2glDVYcFkpsaV9SXp/+&#10;jIKl+XX1V5bRalrQx7Bc55f6nCg1exrf30B4Gv09/N/+1ApekxhuZ8IR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vE8YAAADcAAAADwAAAAAAAAAAAAAAAACYAgAAZHJz&#10;L2Rvd25yZXYueG1sUEsFBgAAAAAEAAQA9QAAAIsDAAAAAA==&#10;" path="m,177r10,-9l10,163r5,-5l15,153r4,-4l19,144,29,134r,-5l34,125r,-5l43,110r,-5l48,101r,-5l53,91r,-5l63,77r,-5l67,67r,-5l72,57r,-4l82,43r,-5l87,33r,-4l91,24r,-5l101,9r,-4l106,e" filled="f" strokeweight="0">
                    <v:path arrowok="t" o:connecttype="custom" o:connectlocs="0,177;10,168;10,163;15,158;15,153;19,149;19,144;29,134;29,129;34,125;34,120;43,110;43,105;48,101;48,96;53,91;53,86;63,77;63,72;67,67;67,62;72,57;72,53;82,43;82,38;87,33;87,29;91,24;91,19;101,9;101,5;106,0" o:connectangles="0,0,0,0,0,0,0,0,0,0,0,0,0,0,0,0,0,0,0,0,0,0,0,0,0,0,0,0,0,0,0,0"/>
                  </v:shape>
                  <v:shape id="Freeform 484" o:spid="_x0000_s1507" style="position:absolute;left:2861;top:1623;width:648;height:1123;visibility:visible;mso-wrap-style:square;v-text-anchor:top" coordsize="648,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F8YA&#10;AADcAAAADwAAAGRycy9kb3ducmV2LnhtbESPQWvCQBSE74X+h+UVvNWN1YpNXUNVBPGm1uLxkX1N&#10;0mTfxt1V47/vCoUeh5n5hplmnWnEhZyvLCsY9BMQxLnVFRcKPver5wkIH5A1NpZJwY08ZLPHhymm&#10;2l55S5ddKESEsE9RQRlCm0rp85IM+r5tiaP3bZ3BEKUrpHZ4jXDTyJckGUuDFceFEltalJTXu7NR&#10;oOfN4a0+vh4PX93PeLM3m4FfnpTqPXUf7yACdeE//NdeawWjyRDu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Y/F8YAAADcAAAADwAAAAAAAAAAAAAAAACYAgAAZHJz&#10;L2Rvd25yZXYueG1sUEsFBgAAAAAEAAQA9QAAAIsDAAAAAA==&#10;" path="m,1123r,-4l5,1114r5,-5l10,1104r4,-5l14,1095r5,-5l19,1085r10,-10l29,1071r5,-5l34,1061r9,-10l43,1047r5,-5l48,1037r5,-5l53,1027r9,-9l62,1013r5,-5l67,1003r5,-4l72,994,82,984r,-5l86,975r,-5l91,965r,-5l101,951r,-5l106,941r,-5l115,926r,-4l120,917r,-5l125,907r,-5l134,893r,-5l139,883r,-5l144,874r,-5l154,859r,-5l158,850r,-5l168,835r,-5l173,826r,-5l178,816r,-5l187,802r,-5l192,792r,-5l197,782r,-4l206,768r,-5l211,758r,-4l216,749r,-5l226,734r,-4l230,725r,-5l240,710r,-4l245,701r,-5l250,691r,-5l259,677r,-5l264,667r,-5l269,658r,-5l278,643r,-5l283,634r,-5l288,624r,-5l298,610r,-5l302,600r,-5l312,586r,-5l317,576r,-5l322,566r,-4l331,552r,-5l336,542r,-4l341,533r,-5l350,518r,-4l355,509r,-5l365,494r,-4l370,485r,-5l374,475r,-5l384,461r,-5l389,451r,-5l394,442r,-5l403,427r,-5l408,418r,-5l413,408r,-5l422,394r,-5l427,384r,-5l437,370r,-5l442,360r,-5l446,350r,-4l456,336r,-5l461,326r,-4l466,317r,-5l475,302r,-4l480,293r,-5l485,283r,-5l494,269r,-5l499,259r,-5l509,245r,-5l514,235r,-5l518,226r,-5l528,211r,-5l533,201r,-4l538,192r,-5l547,177r,-4l552,168r,-5l562,153r,-4l566,144r,-5l571,134r,-5l581,120r,-5l586,110r,-5l590,101r,-5l600,86r,-5l605,77r,-5l610,67r,-5l619,53r,-5l624,43r,-5l634,29r,-5l638,19r,-5l643,9r,-4l648,e" filled="f" strokeweight="0">
                    <v:path arrowok="t" o:connecttype="custom" o:connectlocs="10,1109;19,1090;34,1066;48,1042;62,1018;72,999;86,975;101,951;115,926;125,907;139,883;154,859;168,835;178,816;192,792;206,768;216,749;230,725;245,701;259,677;269,658;283,634;298,610;312,586;322,566;336,542;350,518;365,494;374,475;389,451;403,427;413,408;427,384;442,360;456,336;466,317;480,293;494,269;509,245;518,226;533,201;547,177;562,153;571,134;586,110;600,86;610,67;624,43;638,19;648,0" o:connectangles="0,0,0,0,0,0,0,0,0,0,0,0,0,0,0,0,0,0,0,0,0,0,0,0,0,0,0,0,0,0,0,0,0,0,0,0,0,0,0,0,0,0,0,0,0,0,0,0,0,0"/>
                  </v:shape>
                  <v:shape id="Freeform 485" o:spid="_x0000_s1508" style="position:absolute;left:2722;top:1628;width:849;height:1469;visibility:visible;mso-wrap-style:square;v-text-anchor:top" coordsize="849,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JN8UA&#10;AADcAAAADwAAAGRycy9kb3ducmV2LnhtbESPQWsCMRSE7wX/Q3hCbzVrEdmuxkUshR48WK0Hb8/N&#10;c3cxeVk2qZv++6YgeBxm5htmWUZrxI163zpWMJ1kIIgrp1uuFXwfPl5yED4gazSOScEveShXo6cl&#10;FtoN/EW3fahFgrAvUEETQldI6auGLPqJ64iTd3G9xZBkX0vd45Dg1sjXLJtLiy2nhQY72jRUXfc/&#10;VkG+zd6Pbmf4jc6V3sxPcWe2UanncVwvQASK4RG+tz+1glk+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0k3xQAAANwAAAAPAAAAAAAAAAAAAAAAAJgCAABkcnMv&#10;ZG93bnJldi54bWxQSwUGAAAAAAQABAD1AAAAigMAAAAA&#10;" path="m,1469r5,-5l5,1459r4,-5l9,1450r10,-10l19,1435r5,-5l24,1426r9,-10l33,1411r5,-5l38,1402r5,-5l43,1392r10,-10l53,1378r4,-5l57,1368r5,-5l62,1358r10,-9l72,1344r5,-5l77,1334r4,-4l81,1325r10,-10l91,1310r5,-4l96,1301r9,-10l105,1286r5,-4l110,1277r5,-5l115,1267r10,-9l125,1253r4,-5l129,1243r5,-5l134,1234r10,-10l144,1219r5,-5l149,1210r9,-10l158,1195r5,-5l163,1186r5,-5l168,1176r9,-10l177,1162r5,-5l182,1152r5,-5l187,1142r10,-9l197,1128r4,-5l201,1118r5,-4l206,1109r10,-10l216,1094r5,-4l221,1085r9,-10l230,1070r5,-4l235,1061r5,-5l240,1051r9,-9l249,1037r5,-5l254,1027r5,-5l259,1018r10,-10l269,1003r4,-5l273,994r5,-5l278,984r10,-10l288,970r5,-5l293,960r9,-10l302,946r5,-5l307,936r5,-5l312,926r9,-9l321,912r5,-5l326,902r5,-5l331,893r10,-10l341,878r4,-5l345,869r10,-10l355,854r5,-5l360,845r5,-5l365,835r9,-10l374,821r5,-5l379,811r5,-5l384,801r9,-9l393,787r5,-5l398,777r5,-4l403,768r10,-10l413,753r4,-4l417,744r10,-10l427,729r5,-4l432,720r5,-5l437,710r9,-9l446,696r5,-5l451,686r5,-5l456,677r9,-10l465,662r5,-5l470,653r5,-5l475,643r10,-10l485,629r4,-5l489,619r10,-10l499,605r5,-5l504,595r5,-5l509,585r9,-9l518,571r5,-5l523,561r5,-4l528,552r9,-10l537,537r5,-4l542,528r10,-10l552,513r5,-4l557,504r4,-5l561,494r10,-9l571,480r5,-5l576,470r5,-5l581,461r9,-10l590,446r5,-5l595,437r5,-5l600,427r9,-10l609,413r5,-5l614,403r10,-10l624,389r5,-5l629,379r4,-5l633,369r10,-9l643,355r5,-5l648,345r5,-4l653,336r9,-10l662,321r5,-4l667,312r5,-5l672,302r9,-9l681,288r5,-5l686,278r10,-9l696,264r5,-5l701,254r4,-5l705,245r10,-10l715,230r5,-5l720,221r5,-5l725,211r9,-10l734,196r5,-4l739,187r10,-10l749,172r4,-4l753,163r5,-5l758,153r10,-9l768,139r5,-5l773,129r4,-5l777,120r10,-10l787,105r5,-5l792,96r5,-5l797,86r9,-10l806,72r5,-5l811,62,821,52r,-4l825,43r,-5l830,33r,-5l840,19r,-5l845,9r,-5l849,e" filled="f" strokeweight="0">
                    <v:path arrowok="t" o:connecttype="custom" o:connectlocs="9,1450;33,1416;43,1392;62,1363;77,1334;96,1306;110,1277;129,1248;144,1219;163,1190;177,1162;197,1133;206,1109;230,1075;240,1051;259,1022;273,994;293,965;307,936;326,907;341,878;360,849;374,821;393,792;403,768;427,734;437,710;456,681;470,653;489,624;504,595;523,566;537,537;557,509;571,480;590,451;600,427;624,393;633,369;653,341;667,312;686,283;701,254;720,225;734,196;753,168;768,139;787,110;797,86;821,52;830,28;849,0" o:connectangles="0,0,0,0,0,0,0,0,0,0,0,0,0,0,0,0,0,0,0,0,0,0,0,0,0,0,0,0,0,0,0,0,0,0,0,0,0,0,0,0,0,0,0,0,0,0,0,0,0,0,0,0"/>
                  </v:shape>
                  <v:shape id="Freeform 486" o:spid="_x0000_s1509" style="position:absolute;left:2760;top:1628;width:869;height:1507;visibility:visible;mso-wrap-style:square;v-text-anchor:top" coordsize="869,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M38UA&#10;AADcAAAADwAAAGRycy9kb3ducmV2LnhtbESPQWsCMRSE7wX/Q3hCbzWrWFlWo+gW21566Cp4fWye&#10;m8XNy5qkuv33TaHQ4zAz3zCrzWA7cSMfWscKppMMBHHtdMuNguNh/5SDCBFZY+eYFHxTgM169LDC&#10;Qrs7f9Ktio1IEA4FKjAx9oWUoTZkMUxcT5y8s/MWY5K+kdrjPcFtJ2dZtpAWW04LBnsqDdWX6ssq&#10;mFVlnoW3U7nVl5ej/9gtDub1qtTjeNguQUQa4n/4r/2uFczzZ/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czfxQAAANwAAAAPAAAAAAAAAAAAAAAAAJgCAABkcnMv&#10;ZG93bnJldi54bWxQSwUGAAAAAAQABAD1AAAAigMAAAAA&#10;" path="m,1507r,-5l5,1498r,-5l10,1488r5,-5l15,1478r4,-4l19,1469r5,-5l24,1459r10,-9l34,1445r5,-5l39,1435r4,-5l43,1426r10,-10l53,1411r5,-5l58,1402r9,-10l67,1387r5,-5l72,1378r5,-5l77,1368r10,-10l87,1354r4,-5l91,1344r5,-5l96,1334r10,-9l106,1320r5,-5l111,1310r9,-9l120,1296r5,-5l125,1286r5,-4l130,1277r9,-10l139,1262r5,-4l144,1253r5,-5l149,1243r10,-9l159,1229r4,-5l163,1219r10,-9l173,1205r5,-5l178,1195r5,-5l183,1186r9,-10l192,1171r5,-5l197,1162r5,-5l202,1152r9,-10l211,1138r5,-5l216,1128r5,-5l221,1118r10,-9l231,1104r4,-5l235,1094r10,-9l245,1080r5,-5l250,1070r5,-4l255,1061r9,-10l264,1046r5,-4l269,1037r5,-5l274,1027r9,-9l283,1013r5,-5l288,1003r10,-9l298,989r5,-5l303,979r4,-5l307,970r10,-10l317,955r5,-5l322,946r5,-5l327,936r9,-10l336,921r5,-4l341,912r10,-10l351,897r4,-4l355,888r5,-5l360,878r10,-9l370,864r5,-5l375,854r4,-5l379,845r10,-10l389,830r5,-5l394,821r9,-10l403,806r5,-5l408,797r5,-5l413,787r10,-10l423,773r4,-5l427,763r5,-5l432,753r10,-9l442,739r5,-5l447,729r9,-9l456,715r5,-5l461,705r5,-4l466,696r9,-10l475,681r5,-4l480,672r5,-5l485,662r10,-9l495,648r4,-5l499,638r5,-5l504,629r10,-10l514,614r5,-5l519,605r9,-10l528,590r5,-5l533,581r5,-5l538,571r9,-10l547,557r5,-5l552,547r5,-5l557,537r10,-9l567,523r4,-5l571,513r10,-9l581,499r5,-5l586,489r5,-4l591,480r9,-10l600,465r5,-4l605,456r5,-5l610,446r9,-9l619,432r5,-5l624,422r10,-9l634,408r5,-5l639,398r4,-5l643,389r10,-10l653,374r5,-5l658,365r5,-5l663,355r9,-10l672,341r5,-5l677,331r10,-10l687,317r4,-5l691,307r5,-5l696,297r10,-9l706,283r5,-5l711,273r4,-4l715,264r10,-10l725,249r5,-4l730,240r9,-10l739,225r5,-4l744,216r5,-5l749,206r10,-10l759,192r4,-5l763,182r5,-5l768,172r10,-9l778,158r5,-5l783,148r4,-4l787,139r10,-10l797,124r5,-4l802,115r9,-10l811,100r5,-4l816,91r5,-5l821,81r10,-9l831,67r4,-5l835,57r5,-5l840,48,850,38r,-5l855,28r,-4l864,14r,-5l869,4r,-4e" filled="f" strokeweight="0">
                    <v:path arrowok="t" o:connecttype="custom" o:connectlocs="10,1488;24,1464;39,1435;58,1406;72,1378;91,1349;106,1320;125,1291;139,1262;159,1234;173,1205;192,1176;202,1152;221,1123;235,1094;255,1066;269,1037;288,1008;303,979;322,950;336,921;355,893;370,864;389,835;403,806;423,777;432,753;456,720;466,696;485,667;499,638;519,609;533,581;552,552;567,523;586,494;600,465;619,437;634,408;653,379;663,355;687,321;696,297;715,269;730,240;749,211;763,182;783,153;797,124;816,96;831,67;850,38;864,9" o:connectangles="0,0,0,0,0,0,0,0,0,0,0,0,0,0,0,0,0,0,0,0,0,0,0,0,0,0,0,0,0,0,0,0,0,0,0,0,0,0,0,0,0,0,0,0,0,0,0,0,0,0,0,0,0"/>
                  </v:shape>
                  <v:shape id="Freeform 487" o:spid="_x0000_s1510" style="position:absolute;left:2808;top:2175;width:567;height:984;visibility:visible;mso-wrap-style:square;v-text-anchor:top" coordsize="5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28UA&#10;AADcAAAADwAAAGRycy9kb3ducmV2LnhtbESPT2vCQBTE7wW/w/KE3upG0RCiq1QltJcWTdP7I/vy&#10;x2bfhuxW47fvFgo9DjPzG2azG00nrjS41rKC+SwCQVxa3XKtoPjInhIQziNr7CyTgjs52G0nDxtM&#10;tb3xma65r0WAsEtRQeN9n0rpyoYMupntiYNX2cGgD3KopR7wFuCmk4soiqXBlsNCgz0dGiq/8m+j&#10;4FQcipWsqpfjMX5/az/32SXXmVKP0/F5DcLT6P/Df+1XrWCZ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U7bxQAAANwAAAAPAAAAAAAAAAAAAAAAAJgCAABkcnMv&#10;ZG93bnJldi54bWxQSwUGAAAAAAQABAD1AAAAigMAAAAA&#10;" path="m,984r5,-5l5,975r5,-5l10,965r5,-5l15,955r9,-9l24,941r5,-5l29,931r10,-9l39,917r4,-5l43,907r5,-4l48,898,58,888r,-5l63,879r,-5l67,869r,-5l77,855r,-5l82,845r,-5l87,835r,-4l96,821r,-5l101,811r,-4l111,797r,-5l115,787r,-4l120,778r,-5l130,763r,-4l135,754r,-5l139,744r,-5l149,730r,-5l154,720r,-5l163,706r,-5l168,696r,-5l173,687r,-5l183,672r,-5l187,663r,-5l192,653r,-5l202,639r,-5l207,629r,-5l211,619r,-4l221,605r,-5l226,595r,-4l235,581r,-5l240,571r,-4l245,562r,-5l255,547r,-4l259,538r,-5l264,528r,-5l274,514r,-5l279,504r,-5l283,495r,-5l293,480r,-5l298,471r,-5l307,456r,-5l312,447r,-5l317,437r,-5l327,423r,-5l331,413r,-5l336,403r,-4l346,389r,-5l351,379r,-5l360,365r,-5l365,355r,-5l370,346r,-5l379,331r,-5l384,322r,-5l389,312r,-5l399,298r,-5l403,288r,-5l408,278r,-4l418,264r,-5l423,254r,-4l432,240r,-5l437,230r,-4l442,221r,-5l451,206r,-4l456,197r,-5l461,187r,-5l471,173r,-5l475,163r,-5l480,154r,-5l490,139r,-5l495,130r,-5l504,115r,-5l509,106r,-5l514,96r,-5l523,82r,-5l528,72r,-5l533,62r,-4l543,48r,-5l547,38r,-4l557,24r,-5l562,14r,-4l567,5r,-5e" filled="f" strokeweight="0">
                    <v:path arrowok="t" o:connecttype="custom" o:connectlocs="5,975;15,960;24,941;39,922;43,907;58,888;63,874;77,855;82,840;96,821;101,807;115,787;120,773;135,754;139,739;154,720;163,701;173,687;183,667;192,653;202,634;211,619;221,600;235,581;240,567;255,547;259,533;274,514;279,499;293,480;298,466;312,447;317,432;331,413;336,399;351,379;360,360;370,346;379,326;389,312;399,293;408,278;418,259;432,240;437,226;451,206;456,192;471,173;475,158;490,139;495,125;509,106;514,91;528,72;533,58;547,38;557,19;567,5" o:connectangles="0,0,0,0,0,0,0,0,0,0,0,0,0,0,0,0,0,0,0,0,0,0,0,0,0,0,0,0,0,0,0,0,0,0,0,0,0,0,0,0,0,0,0,0,0,0,0,0,0,0,0,0,0,0,0,0,0,0"/>
                  </v:shape>
                  <v:line id="Line 488" o:spid="_x0000_s1511" style="position:absolute;flip:y;visibility:visible;mso-wrap-style:square" from="3394,2137" to="3399,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178YAAADcAAAADwAAAGRycy9kb3ducmV2LnhtbESPQWsCMRSE70L/Q3iF3jSrFJWtUUSx&#10;FMEWbT309tw8dxc3L0sS3fjvm0Khx2FmvmFmi2gacSPna8sKhoMMBHFhdc2lgq/PTX8KwgdkjY1l&#10;UnAnD4v5Q2+GubYd7+l2CKVIEPY5KqhCaHMpfVGRQT+wLXHyztYZDEm6UmqHXYKbRo6ybCwN1pwW&#10;KmxpVVFxOVyNgv37hE/u9Rov8dTtPr6P5fa4Xir19BiXLyACxfAf/mu/aQXP0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2de/GAAAA3AAAAA8AAAAAAAAA&#10;AAAAAAAAoQIAAGRycy9kb3ducmV2LnhtbFBLBQYAAAAABAAEAPkAAACUAwAAAAA=&#10;" strokeweight="0"/>
                  <v:shape id="Freeform 489" o:spid="_x0000_s1512" style="position:absolute;left:3408;top:1642;width:274;height:475;visibility:visible;mso-wrap-style:square;v-text-anchor:top" coordsize="27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2qMMA&#10;AADcAAAADwAAAGRycy9kb3ducmV2LnhtbERPy2oCMRTdF/oP4Ra6KZppaUVHo5ShQrGi+PiAy+R2&#10;MnRyM+Sh0783i0KXh/NerAbbiQv50DpW8DwuQBDXTrfcKDif1qMpiBCRNXaOScEvBVgt7+8WWGp3&#10;5QNdjrEROYRDiQpMjH0pZagNWQxj1xNn7tt5izFD30jt8ZrDbSdfimIiLbacGwz2VBmqf47JKkib&#10;kNbVdpK+3lJVzU5+Zz72T0o9PgzvcxCRhvgv/nN/agWv07w2n8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2qMMAAADcAAAADwAAAAAAAAAAAAAAAACYAgAAZHJzL2Rv&#10;d25yZXYueG1sUEsFBgAAAAAEAAQA9QAAAIgDAAAAAA==&#10;" path="m,475r5,-4l5,466,15,456r,-5l19,447r,-5l29,432r,-5l34,423r,-5l39,413r,-5l48,399r,-5l53,389r,-5l58,379r,-4l67,365r,-5l72,355r,-4l77,346r,-5l87,331r,-4l91,322r,-5l101,307r,-4l106,298r,-5l111,288r,-5l120,274r,-5l125,264r,-5l130,255r,-5l139,240r,-5l144,231r,-5l154,216r,-5l159,207r,-5l163,197r,-5l173,182r,-4l178,173r,-5l183,163r,-5l192,149r,-5l197,139r,-5l202,130r,-5l211,115r,-5l216,106r,-5l226,91r,-5l231,82r,-5l235,72r,-5l245,58r,-5l250,48r,-5l255,38r,-4l264,24r,-5l269,14r,-4l274,5r,-5e" filled="f" strokeweight="0">
                    <v:path arrowok="t" o:connecttype="custom" o:connectlocs="5,471;15,456;19,447;29,432;34,423;39,413;48,399;53,389;58,379;67,365;72,355;77,346;87,331;91,322;101,307;106,298;111,288;120,274;125,264;130,255;139,240;144,231;154,216;159,207;163,197;173,182;178,173;183,163;192,149;197,139;202,130;211,115;216,106;226,91;231,82;235,72;245,58;250,48;255,38;264,24;269,14;274,5" o:connectangles="0,0,0,0,0,0,0,0,0,0,0,0,0,0,0,0,0,0,0,0,0,0,0,0,0,0,0,0,0,0,0,0,0,0,0,0,0,0,0,0,0,0"/>
                  </v:shape>
                  <v:shape id="Freeform 490" o:spid="_x0000_s1513" style="position:absolute;left:2818;top:2233;width:590;height:1022;visibility:visible;mso-wrap-style:square;v-text-anchor:top" coordsize="590,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GDscA&#10;AADcAAAADwAAAGRycy9kb3ducmV2LnhtbESPQWvCQBSE70L/w/IKvUjdtEjR6ColUNp6kWoFj4/s&#10;azYm+zbJbmP8965Q6HGYmW+Y5Xqwteip86VjBU+TBARx7nTJhYLv/dvjDIQPyBprx6TgQh7Wq7vR&#10;ElPtzvxF/S4UIkLYp6jAhNCkUvrckEU/cQ1x9H5cZzFE2RVSd3iOcFvL5yR5kRZLjgsGG8oM5dXu&#10;1yrYbO0p6/fVIZubanxsT+3h871V6uF+eF2ACDSE//Bf+0MrmM7m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Bg7HAAAA3AAAAA8AAAAAAAAAAAAAAAAAmAIAAGRy&#10;cy9kb3ducmV2LnhtbFBLBQYAAAAABAAEAPUAAACMAwAAAAA=&#10;" path="m,1022r5,-5l5,1013r4,-5l9,1003r5,-5l14,993r10,-9l24,979r5,-5l29,969r4,-4l33,960,43,950r,-5l48,941r,-5l53,931r,-5l62,917r,-5l67,907r,-5l77,893r,-5l81,883r,-5l86,873r,-4l96,859r,-5l101,849r,-4l105,840r,-5l115,825r,-4l120,816r,-5l125,806r,-5l134,792r,-5l139,782r,-5l149,768r,-5l153,758r,-5l158,749r,-5l168,734r,-5l173,725r,-5l177,715r,-5l187,701r,-5l192,691r,-5l201,677r,-5l206,667r,-5l211,657r,-4l221,643r,-5l225,633r,-4l230,624r,-5l240,609r,-4l245,600r,-5l249,590r,-5l259,576r,-5l264,566r,-5l273,552r,-5l278,542r,-5l283,533r,-5l293,518r,-5l297,509r,-5l302,499r,-5l312,485r,-5l317,475r,-5l321,465r,-4l331,451r,-5l336,441r,-4l345,427r,-5l350,417r,-4l355,408r,-5l365,393r,-4l369,384r,-5l374,374r,-5l384,360r,-5l389,350r,-5l398,336r,-5l403,326r,-5l408,316r,-4l417,302r,-5l422,292r,-4l427,283r,-5l437,268r,-4l441,259r,-5l446,249r,-5l456,235r,-5l461,225r,-5l470,211r,-5l475,201r,-5l480,192r,-5l489,177r,-5l494,168r,-5l499,158r,-5l509,144r,-5l513,134r,-5l518,124r,-4l528,110r,-5l533,100r,-4l542,86r,-5l547,76r,-4l552,67r,-5l561,52r,-4l566,43r,-5l571,33r,-5l581,19r,-5l585,9r,-5l590,e" filled="f" strokeweight="0">
                    <v:path arrowok="t" o:connecttype="custom" o:connectlocs="5,1013;14,998;24,979;33,965;43,945;53,931;62,912;77,893;81,878;96,859;101,845;115,825;120,811;134,792;139,777;153,758;158,744;173,725;177,710;192,691;201,672;211,657;221,638;230,624;240,605;249,590;259,571;273,552;278,537;293,518;297,504;312,485;317,470;331,451;336,437;350,417;355,403;369,384;374,369;389,350;398,331;408,316;417,297;427,283;437,264;446,249;456,230;470,211;475,196;489,177;494,163;509,144;513,129;528,110;533,96;547,76;552,62;566,43;571,28;585,9" o:connectangles="0,0,0,0,0,0,0,0,0,0,0,0,0,0,0,0,0,0,0,0,0,0,0,0,0,0,0,0,0,0,0,0,0,0,0,0,0,0,0,0,0,0,0,0,0,0,0,0,0,0,0,0,0,0,0,0,0,0,0,0"/>
                  </v:shape>
                  <v:shape id="Freeform 491" o:spid="_x0000_s1514" style="position:absolute;left:3480;top:1671;width:250;height:437;visibility:visible;mso-wrap-style:square;v-text-anchor:top" coordsize="2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hjMEA&#10;AADcAAAADwAAAGRycy9kb3ducmV2LnhtbERPyW7CMBC9I/UfrKnEBRUHRCsIOKiAED2yfcAoHrI0&#10;HofYQODr8QGJ49PbZ/PWVOJKjSssKxj0IxDEqdUFZwqOh/XXGITzyBory6TgTg7myUdnhrG2N97R&#10;de8zEULYxagg976OpXRpTgZd39bEgTvZxqAPsMmkbvAWwk0lh1H0Iw0WHBpyrGmZU/q/vxgFNlpt&#10;3L1Xjlffg8XmvD2UWpqHUt3P9ncKwlPr3+KX+08rGE3C/H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TYYzBAAAA3AAAAA8AAAAAAAAAAAAAAAAAmAIAAGRycy9kb3du&#10;cmV2LnhtbFBLBQYAAAAABAAEAPUAAACGAwAAAAA=&#10;" path="m,437r5,-5l5,427r5,-5l10,418r5,-5l15,408r9,-10l24,394r5,-5l29,384r5,-5l34,374r9,-9l43,360r5,-5l48,350r5,-4l53,341,63,331r,-5l67,322r,-5l77,307r,-5l82,298r,-5l87,288r,-5l96,274r,-5l101,264r,-5l106,254r,-4l115,240r,-5l120,230r,-4l130,216r,-5l135,206r,-4l139,197r,-5l149,182r,-4l154,173r,-5l159,163r,-5l168,149r,-5l173,139r,-5l178,129r,-4l187,115r,-5l192,105r,-4l202,91r,-5l207,81r,-4l211,72r,-5l221,57r,-4l226,48r,-5l231,38r,-5l240,24r,-5l245,14r,-5l250,5r,-5e" filled="f" strokeweight="0">
                    <v:path arrowok="t" o:connecttype="custom" o:connectlocs="5,432;10,422;15,413;24,398;29,389;34,379;43,365;48,355;53,346;63,331;67,322;77,307;82,298;87,288;96,274;101,264;106,254;115,240;120,230;130,216;135,206;139,197;149,182;154,173;159,163;168,149;173,139;178,129;187,115;192,105;202,91;207,81;211,72;221,57;226,48;231,38;240,24;245,14;250,5" o:connectangles="0,0,0,0,0,0,0,0,0,0,0,0,0,0,0,0,0,0,0,0,0,0,0,0,0,0,0,0,0,0,0,0,0,0,0,0,0,0,0"/>
                  </v:shape>
                  <v:shape id="Freeform 492" o:spid="_x0000_s1515" style="position:absolute;left:2847;top:3159;width:86;height:149;visibility:visible;mso-wrap-style:square;v-text-anchor:top" coordsize="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0sUA&#10;AADcAAAADwAAAGRycy9kb3ducmV2LnhtbESPQWvCQBSE74X+h+UVvIhuLLZozCptUOlNtF68PbIv&#10;2WD2bZpdNf33XUHocZiZb5hs1dtGXKnztWMFk3ECgrhwuuZKwfF7M5qB8AFZY+OYFPySh9Xy+SnD&#10;VLsb7+l6CJWIEPYpKjAhtKmUvjBk0Y9dSxy90nUWQ5RdJXWHtwi3jXxNkndpsea4YLCl3FBxPlys&#10;gjwvmvP2MkyQ3n70vlyb067/VGrw0n8sQATqw3/40f7SCqbzC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nbSxQAAANwAAAAPAAAAAAAAAAAAAAAAAJgCAABkcnMv&#10;ZG93bnJldi54bWxQSwUGAAAAAAQABAD1AAAAigMAAAAA&#10;" path="m,149r4,-5l4,139r5,-4l9,130r5,-5l14,120r10,-9l24,106r4,-5l28,96,38,87r,-5l43,77r,-5l48,67r,-4l57,53r,-5l62,43r,-4l67,34r,-5l76,19r,-4l81,10r,-5l86,e" filled="f" strokeweight="0">
                    <v:path arrowok="t" o:connecttype="custom" o:connectlocs="0,149;4,144;4,139;9,135;9,130;14,125;14,120;24,111;24,106;28,101;28,96;38,87;38,82;43,77;43,72;48,67;48,63;57,53;57,48;62,43;62,39;67,34;67,29;76,19;76,15;81,10;81,5;86,0" o:connectangles="0,0,0,0,0,0,0,0,0,0,0,0,0,0,0,0,0,0,0,0,0,0,0,0,0,0,0,0"/>
                  </v:shape>
                  <v:shape id="Freeform 493" o:spid="_x0000_s1516" style="position:absolute;left:2991;top:2242;width:475;height:816;visibility:visible;mso-wrap-style:square;v-text-anchor:top" coordsize="47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QHcYA&#10;AADcAAAADwAAAGRycy9kb3ducmV2LnhtbESPT2sCMRTE74V+h/AKvdWkixS7GhcpFOxBtKsHj4/N&#10;c/+4edluoq799KYg9DjMzG+YWTbYVpyp97VjDa8jBYK4cKbmUsNu+/kyAeEDssHWMWm4kods/vgw&#10;w9S4C3/TOQ+liBD2KWqoQuhSKX1RkUU/ch1x9A6utxii7EtperxEuG1lotSbtFhzXKiwo4+KimN+&#10;shp+8jw0a/rtxknZyPV2r1ZfG6X189OwmIIINIT/8L29NBrG7w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QHcYAAADcAAAADwAAAAAAAAAAAAAAAACYAgAAZHJz&#10;L2Rvd25yZXYueG1sUEsFBgAAAAAEAAQA9QAAAIsDAAAAAA==&#10;" path="m,816r4,-4l4,807r5,-5l9,797r10,-9l19,783r5,-5l24,773r9,-9l33,759r5,-5l38,749r5,-5l43,740r9,-10l52,725r5,-5l57,716r5,-5l62,706,72,696r,-4l76,687r,-5l86,672r,-4l91,663r,-5l96,653r,-5l105,639r,-5l110,629r,-5l120,615r,-5l124,605r,-5l129,596r,-5l139,581r,-5l144,572r,-5l148,562r,-5l158,548r,-5l163,538r,-5l172,524r,-5l177,514r,-5l182,504r,-4l192,490r,-5l196,480r,-4l206,466r,-5l211,456r,-4l216,447r,-5l225,432r,-4l230,423r,-5l235,413r,-5l244,399r,-5l249,389r,-5l259,375r,-5l264,365r,-5l268,356r,-5l278,341r,-5l283,332r,-5l288,322r,-5l297,307r,-4l302,298r,-5l312,283r,-4l316,274r,-5l321,264r,-5l331,250r,-5l336,240r,-5l345,226r,-5l350,216r,-5l355,207r,-5l364,192r,-5l369,183r,-5l374,173r,-5l384,159r,-5l388,149r,-5l398,135r,-5l403,125r,-5l408,115r,-4l417,101r,-5l422,91r,-4l427,82r,-5l436,67r,-4l441,58r,-5l451,43r,-4l456,34r,-5l460,24r,-5l470,10r,-5l475,e" filled="f" strokeweight="0">
                    <v:path arrowok="t" o:connecttype="custom" o:connectlocs="4,807;19,788;24,773;38,754;43,740;57,720;62,706;76,687;86,668;96,653;105,634;120,615;124,600;139,581;144,567;158,548;163,533;177,514;182,500;196,480;206,461;216,447;225,428;235,413;244,394;259,375;264,360;278,341;283,327;297,307;302,293;316,274;321,259;336,240;345,221;355,207;364,187;374,173;384,154;398,135;403,120;417,101;422,87;436,67;441,53;456,34;460,19;475,0" o:connectangles="0,0,0,0,0,0,0,0,0,0,0,0,0,0,0,0,0,0,0,0,0,0,0,0,0,0,0,0,0,0,0,0,0,0,0,0,0,0,0,0,0,0,0,0,0,0,0,0"/>
                  </v:shape>
                  <v:shape id="Freeform 494" o:spid="_x0000_s1517" style="position:absolute;left:3543;top:1997;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a28YA&#10;AADcAAAADwAAAGRycy9kb3ducmV2LnhtbESPQWsCMRSE7wX/Q3hCbzWrltJujeIKtaItpba9PzbP&#10;3eDmZUmirv56Uyj0OMzMN8xk1tlGHMkH41jBcJCBIC6dNlwp+P56uXsEESKyxsYxKThTgNm0dzPB&#10;XLsTf9JxGyuRIBxyVFDH2OZShrImi2HgWuLk7Zy3GJP0ldQeTwluGznKsgdp0XBaqLGlRU3lfnuw&#10;Crx//1iP48+lWO6KV7dZmWL4ZpS67XfzZxCRuvgf/muvtIL7pzH8nk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0a28YAAADcAAAADwAAAAAAAAAAAAAAAACYAgAAZHJz&#10;L2Rvd25yZXYueG1sUEsFBgAAAAAEAAQA9QAAAIsDAAAAAA==&#10;" path="m,111r4,-5l4,101,9,96r,-4l14,87r,-5l24,72r,-4l28,63r,-5l38,48r,-4l43,39r,-5l48,29r,-5l57,15r,-5l62,5,62,e" filled="f" strokeweight="0">
                    <v:path arrowok="t" o:connecttype="custom" o:connectlocs="0,111;4,106;4,101;9,96;9,92;14,87;14,82;24,72;24,68;28,63;28,58;38,48;38,44;43,39;43,34;48,29;48,24;57,15;57,10;62,5;62,0" o:connectangles="0,0,0,0,0,0,0,0,0,0,0,0,0,0,0,0,0,0,0,0,0"/>
                  </v:shape>
                  <v:shape id="Freeform 495" o:spid="_x0000_s1518" style="position:absolute;left:3000;top:2204;width:547;height:946;visibility:visible;mso-wrap-style:square;v-text-anchor:top" coordsize="54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sQA&#10;AADcAAAADwAAAGRycy9kb3ducmV2LnhtbESPzWoCMRSF9wXfIVzBXc0oYutoFCsK3ZTS6MLlZXLN&#10;DE5uppPojG/fFApdHs7Px1lteleLO7Wh8qxgMs5AEBfeVGwVnI6H51cQISIbrD2TggcF2KwHTyvM&#10;je/4i+46WpFGOOSooIyxyaUMRUkOw9g3xMm7+NZhTLK10rTYpXFXy2mWzaXDihOhxIZ2JRVXfXOJ&#10;e9i9aN1ZbbNu//n2cZ7X+8W3UqNhv12CiNTH//Bf+90omC1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EAAAA3AAAAA8AAAAAAAAAAAAAAAAAmAIAAGRycy9k&#10;b3ducmV2LnhtbFBLBQYAAAAABAAEAPUAAACJAwAAAAA=&#10;" path="m,946r5,-5l5,936r5,-5l10,926r5,-4l15,917r9,-10l24,902r5,-4l29,893r5,-5l34,883r9,-9l43,869r5,-5l48,859r10,-9l58,845r5,-5l63,835r4,-5l67,826,77,816r,-5l82,806r,-4l87,797r,-5l96,782r,-4l101,773r,-5l111,758r,-4l115,749r,-5l120,739r,-5l130,725r,-5l135,715r,-5l139,706r,-5l149,691r,-5l154,682r,-5l159,672r,-5l168,658r,-5l173,648r,-5l183,634r,-5l187,624r,-5l192,614r,-4l202,600r,-5l207,590r,-4l211,581r,-5l221,566r,-4l226,557r,-5l231,547r,-5l240,533r,-5l245,523r,-5l255,509r,-5l259,499r,-5l264,490r,-5l274,475r,-5l279,466r,-5l283,456r,-5l293,442r,-5l298,432r,-5l307,418r,-5l312,408r,-5l317,398r,-4l327,384r,-5l331,374r,-4l336,365r,-5l346,350r,-5l351,341r,-5l355,331r,-5l365,317r,-5l370,307r,-5l379,293r,-5l384,283r,-5l389,273r,-4l399,259r,-5l403,249r,-4l408,240r,-5l418,225r,-4l423,216r,-5l427,206r,-5l437,192r,-5l442,182r,-5l451,168r,-5l456,158r,-5l461,149r,-5l471,134r,-5l475,125r,-5l480,115r,-5l490,101r,-5l495,91r,-5l504,77r,-5l509,67r,-5l514,57r,-4l523,43r,-5l528,33r,-4l533,24r,-5l543,9r,-4l547,e" filled="f" strokeweight="0">
                    <v:path arrowok="t" o:connecttype="custom" o:connectlocs="5,936;15,922;24,902;34,888;43,869;58,850;63,835;77,816;82,802;96,782;101,768;115,749;120,734;135,715;139,701;154,682;159,667;173,648;183,629;192,614;202,595;211,581;221,562;231,547;240,528;255,509;259,494;274,475;279,461;293,442;298,427;312,408;317,394;331,374;336,360;351,341;355,326;370,307;379,288;389,273;399,254;408,240;418,221;427,206;437,187;451,168;456,153;471,134;475,120;490,101;495,86;509,67;514,53;528,33;533,19;547,0" o:connectangles="0,0,0,0,0,0,0,0,0,0,0,0,0,0,0,0,0,0,0,0,0,0,0,0,0,0,0,0,0,0,0,0,0,0,0,0,0,0,0,0,0,0,0,0,0,0,0,0,0,0,0,0,0,0,0,0"/>
                  </v:shape>
                  <v:shape id="Freeform 496" o:spid="_x0000_s1519" style="position:absolute;left:3595;top:1983;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P78UA&#10;AADcAAAADwAAAGRycy9kb3ducmV2LnhtbESPQWvCQBSE70L/w/IKvTUbW62auooKilgQjB48PrKv&#10;SUj2bchuNf57Vyh4HGbmG2Y670wtLtS60rKCfhSDIM6sLjlXcDqu38cgnEfWWFsmBTdyMJ+99KaY&#10;aHvlA11Sn4sAYZeggsL7JpHSZQUZdJFtiIP3a1uDPsg2l7rFa4CbWn7E8Zc0WHJYKLChVUFZlf4Z&#10;Bc1kx8vlZ39QnU3qDtV+tFmYH6XeXrvFNwhPnX+G/9tbrWAwGc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g/vxQAAANwAAAAPAAAAAAAAAAAAAAAAAJgCAABkcnMv&#10;ZG93bnJldi54bWxQSwUGAAAAAAQABAD1AAAAigMAAAAA&#10;" path="m,139r,-5l5,130r,-5l10,120r,-5l15,110r5,-4l20,101r4,-5l24,91r5,-5l29,82,39,72r,-5l44,62r,-4l53,48r,-5l58,38r,-4l63,29r,-5l72,14r,-4l77,5,77,e" filled="f" strokeweight="0">
                    <v:path arrowok="t" o:connecttype="custom" o:connectlocs="0,139;0,134;5,130;5,125;10,120;10,115;15,110;20,106;20,101;24,96;24,91;29,86;29,82;39,72;39,67;44,62;44,58;53,48;53,43;58,38;58,34;63,29;63,24;72,14;72,10;77,5;77,0" o:connectangles="0,0,0,0,0,0,0,0,0,0,0,0,0,0,0,0,0,0,0,0,0,0,0,0,0,0,0"/>
                  </v:shape>
                  <v:shape id="Freeform 497" o:spid="_x0000_s1520" style="position:absolute;left:3058;top:2473;width:398;height:686;visibility:visible;mso-wrap-style:square;v-text-anchor:top" coordsize="39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p7cMA&#10;AADcAAAADwAAAGRycy9kb3ducmV2LnhtbESP3YrCMBSE7xd8h3CEvVsTZZG1GsUfBMWbtfUBDs2x&#10;LTYnpYlafXojLOzlMDPfMLNFZ2txo9ZXjjUMBwoEce5MxYWGU7b9+gHhA7LB2jFpeJCHxbz3McPE&#10;uDsf6ZaGQkQI+wQ1lCE0iZQ+L8miH7iGOHpn11oMUbaFNC3eI9zWcqTUWFqsOC6U2NC6pPySXq2G&#10;Dm0m9yTVM/W/59VOZYcs3Wj92e+WUxCBuvAf/mvvjIbvyRj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Fp7cMAAADcAAAADwAAAAAAAAAAAAAAAACYAgAAZHJzL2Rv&#10;d25yZXYueG1sUEsFBgAAAAAEAAQA9QAAAIgDAAAAAA==&#10;" path="m,686r5,-5l5,677r4,-5l9,667r5,-5l14,657r10,-9l24,643r5,-5l29,633r4,-4l33,624,43,614r,-5l48,605r,-5l57,590r,-5l62,581r,-5l67,571r,-5l77,557r,-5l81,547r,-5l86,537r,-4l96,523r,-5l101,513r,-4l110,499r,-5l115,489r,-4l120,480r,-5l129,465r,-4l134,456r,-5l139,446r,-5l149,432r,-5l153,422r,-5l158,413r,-5l168,398r,-5l173,389r,-5l182,374r,-5l187,365r,-5l192,355r,-5l201,341r,-5l206,331r,-5l211,321r,-4l221,307r,-5l225,297r,-4l235,283r,-5l240,273r,-4l245,264r,-5l254,249r,-4l259,240r,-5l264,230r,-5l273,216r,-5l278,206r,-5l288,192r,-5l293,182r,-5l297,173r,-5l307,158r,-5l312,149r,-5l317,139r,-5l326,125r,-5l331,115r,-5l341,101r,-5l345,91r,-5l350,81r,-5l360,67r,-5l365,57r,-5l369,48r,-5l379,33r,-5l384,24r,-5l393,9r,-5l398,e" filled="f" strokeweight="0">
                    <v:path arrowok="t" o:connecttype="custom" o:connectlocs="5,681;9,672;14,662;24,648;29,638;33,629;43,614;48,605;57,590;62,581;67,571;77,557;81,547;86,537;96,523;101,513;110,499;115,489;120,480;129,465;134,456;139,446;149,432;153,422;158,413;168,398;173,389;182,374;187,365;192,355;201,341;206,331;211,321;221,307;225,297;235,283;240,273;245,264;254,249;259,240;264,230;273,216;278,206;288,192;293,182;297,173;307,158;312,149;317,139;326,125;331,115;341,101;345,91;350,81;360,67;365,57;369,48;379,33;384,24;393,9;398,0" o:connectangles="0,0,0,0,0,0,0,0,0,0,0,0,0,0,0,0,0,0,0,0,0,0,0,0,0,0,0,0,0,0,0,0,0,0,0,0,0,0,0,0,0,0,0,0,0,0,0,0,0,0,0,0,0,0,0,0,0,0,0,0,0"/>
                  </v:shape>
                  <v:shape id="Freeform 498" o:spid="_x0000_s1521" style="position:absolute;left:3523;top:2209;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uycQA&#10;AADcAAAADwAAAGRycy9kb3ducmV2LnhtbESPQWsCMRSE70L/Q3gFL6JZxVbdGqWoVXt0Fc+Pzevu&#10;0s3LkkRd/30jFDwOM/MNM1+2phZXcr6yrGA4SEAQ51ZXXCg4Hb/6UxA+IGusLZOCO3lYLl46c0y1&#10;vfGBrlkoRISwT1FBGUKTSunzkgz6gW2Io/djncEQpSukdniLcFPLUZK8S4MVx4USG1qVlP9mF6NA&#10;rqvmdNhseRj2O/t27mWbb3dXqvvafn6ACNSGZ/i/vdcKxrMJP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rsnEAAAA3AAAAA8AAAAAAAAAAAAAAAAAmAIAAGRycy9k&#10;b3ducmV2LnhtbFBLBQYAAAAABAAEAPUAAACJAwAAAAA=&#10;" path="m,144r5,-5l5,134r5,-5l10,124r10,-9l20,110r4,-5l24,100r5,-4l29,91,39,81r,-5l44,72r,-5l53,57r,-5l58,48r,-5l63,38r,-5l72,24r,-5l77,14r,-5l82,4,82,e" filled="f" strokeweight="0">
                    <v:path arrowok="t" o:connecttype="custom" o:connectlocs="0,144;5,139;5,134;10,129;10,124;20,115;20,110;24,105;24,100;29,96;29,91;39,81;39,76;44,72;44,67;53,57;53,52;58,48;58,43;63,38;63,33;72,24;72,19;77,14;77,9;82,4;82,0" o:connectangles="0,0,0,0,0,0,0,0,0,0,0,0,0,0,0,0,0,0,0,0,0,0,0,0,0,0,0"/>
                  </v:shape>
                  <v:shape id="Freeform 499" o:spid="_x0000_s1522" style="position:absolute;left:3658;top:1988;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JQsIA&#10;AADcAAAADwAAAGRycy9kb3ducmV2LnhtbESPwUoDQQyG70LfYUjBm51VRHTbaRFBkOKl1QdId+Lu&#10;2p3Mkont6tObg+Ax/Pm/5FttpjS4E0npMwe4XlTgiJsce24DvL89X92DK4occchMAb6pwGY9u1hh&#10;HfOZd3Taa+sMwqXGAJ3qWHtfmo4SlkUeiS37yJJQbZTWR8GzwdPgb6rqzifs2S50ONJTR81x/5WM&#10;spPmVfyPirSy3Rat+PNwDOFyPj0uwSlN+r/8136JAW4f7FuTMRH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UlCwgAAANwAAAAPAAAAAAAAAAAAAAAAAJgCAABkcnMvZG93&#10;bnJldi54bWxQSwUGAAAAAAQABAD1AAAAhwMAAAAA&#10;" path="m,129r9,-9l9,115r5,-5l14,105,24,96r,-5l29,86r,-5l33,77r,-5l43,62r,-5l48,53r,-5l53,43r,-5l62,29r,-5l67,19r,-5l77,5,77,e" filled="f" strokeweight="0">
                    <v:path arrowok="t" o:connecttype="custom" o:connectlocs="0,129;9,120;9,115;14,110;14,105;24,96;24,91;29,86;29,81;33,77;33,72;43,62;43,57;48,53;48,48;53,43;53,38;62,29;62,24;67,19;67,14;77,5;77,0" o:connectangles="0,0,0,0,0,0,0,0,0,0,0,0,0,0,0,0,0,0,0,0,0,0,0"/>
                  </v:shape>
                  <v:shape id="Freeform 500" o:spid="_x0000_s1523" style="position:absolute;left:3120;top:2674;width:283;height:490;visibility:visible;mso-wrap-style:square;v-text-anchor:top" coordsize="28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VkcMA&#10;AADcAAAADwAAAGRycy9kb3ducmV2LnhtbESPQWsCMRSE7wX/Q3iCt5ooInU1ioiteqxVwdtj89xd&#10;3LyETdT135tCocdhZr5hZovW1uJOTagcaxj0FQji3JmKCw2Hn8/3DxAhIhusHZOGJwVYzDtvM8yM&#10;e/A33fexEAnCIUMNZYw+kzLkJVkMfeeJk3dxjcWYZFNI0+AjwW0th0qNpcWK00KJnlYl5df9zWo4&#10;x/B1s+v1cbQpvG9xowanndK6122XUxCR2vgf/mtvjYbRZAK/Z9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VkcMAAADcAAAADwAAAAAAAAAAAAAAAACYAgAAZHJzL2Rv&#10;d25yZXYueG1sUEsFBgAAAAAEAAQA9QAAAIgDAAAAAA==&#10;" path="m,490r,-5l5,480r,-4l10,471r,-5l15,461r4,-5l19,452r5,-5l24,442,34,432r,-4l39,423r,-5l43,413r,-5l53,399r,-5l58,389r,-5l63,380r,-5l72,365r,-5l77,356r,-5l87,341r,-5l91,332r,-5l96,322r,-5l106,308r,-5l111,298r,-5l115,288r,-4l125,274r,-5l130,264r,-4l135,255r,-5l144,240r,-4l149,231r,-5l159,216r,-4l163,207r,-5l168,197r,-5l178,183r,-5l183,173r,-5l187,164r,-5l197,149r,-5l202,140r,-5l207,130r,-5l216,116r,-5l221,106r,-5l231,92r,-5l235,82r,-5l240,72r,-4l250,58r,-5l255,48r,-4l259,39r,-5l269,24r,-4l274,15r,-5l283,e" filled="f" strokeweight="0">
                    <v:path arrowok="t" o:connecttype="custom" o:connectlocs="0,485;5,476;10,466;19,456;24,447;34,432;39,423;43,413;53,399;58,389;63,380;72,365;77,356;87,341;91,332;96,322;106,308;111,298;115,288;125,274;130,264;135,255;144,240;149,231;159,216;163,207;168,197;178,183;183,173;187,164;197,149;202,140;207,130;216,116;221,106;231,92;235,82;240,72;250,58;255,48;259,39;269,24;274,15;283,0" o:connectangles="0,0,0,0,0,0,0,0,0,0,0,0,0,0,0,0,0,0,0,0,0,0,0,0,0,0,0,0,0,0,0,0,0,0,0,0,0,0,0,0,0,0,0,0"/>
                  </v:shape>
                  <v:shape id="Freeform 501" o:spid="_x0000_s1524" style="position:absolute;left:3605;top:2233;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LsMA&#10;AADcAAAADwAAAGRycy9kb3ducmV2LnhtbERPTWuDQBC9F/Iflgn0EuIaoSEYV5FAoDS9NAZKb4M7&#10;Vak7a9yt2n/fPRR6fLzvrFhMLyYaXWdZwS6KQRDXVnfcKLhV5+0BhPPIGnvLpOCHHBT56iHDVNuZ&#10;32i6+kaEEHYpKmi9H1IpXd2SQRfZgThwn3Y06AMcG6lHnEO46WUSx3tpsOPQ0OJAp5bqr+u3UfBy&#10;+aj0/XLal0lSbd71xtxfZaLU43opjyA8Lf5f/Od+1gqe4jA/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ZLsMAAADcAAAADwAAAAAAAAAAAAAAAACYAgAAZHJzL2Rv&#10;d25yZXYueG1sUEsFBgAAAAAEAAQA9QAAAIgDAAAAAA==&#10;" path="m,91l,86,5,81r,-5l10,72r4,-5l14,62r5,-5l19,52r5,-4l24,43,34,33r,-5l38,24r,-5l43,14r,-5l53,e" filled="f" strokeweight="0">
                    <v:path arrowok="t" o:connecttype="custom" o:connectlocs="0,91;0,86;5,81;5,76;10,72;14,67;14,62;19,57;19,52;24,48;24,43;34,33;34,28;38,24;38,19;43,14;43,9;53,0" o:connectangles="0,0,0,0,0,0,0,0,0,0,0,0,0,0,0,0,0,0"/>
                  </v:shape>
                  <v:shape id="Freeform 502" o:spid="_x0000_s1525" style="position:absolute;left:3139;top:2674;width:327;height:557;visibility:visible;mso-wrap-style:square;v-text-anchor:top" coordsize="32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j7ccA&#10;AADcAAAADwAAAGRycy9kb3ducmV2LnhtbESPQWvCQBSE74X+h+UVehHdqGglzSqlVuxBkEbB60v2&#10;NQnNvk2za4z/3i0IPQ4z8w2TrHpTi45aV1lWMB5FIIhzqysuFBwPm+EChPPIGmvLpOBKDlbLx4cE&#10;Y20v/EVd6gsRIOxiVFB638RSurwkg25kG+LgfdvWoA+yLaRu8RLgppaTKJpLgxWHhRIbei8p/0nP&#10;RoHPpnpWnc4vg9+s237s5Xa9605KPT/1b68gPPX+P3xvf2oFs2gM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Ko+3HAAAA3AAAAA8AAAAAAAAAAAAAAAAAmAIAAGRy&#10;cy9kb3ducmV2LnhtbFBLBQYAAAAABAAEAPUAAACMAwAAAAA=&#10;" path="m,557r10,-9l10,543r5,-5l15,533r5,-5l20,524r9,-10l29,509r5,-5l34,500r5,-5l39,490r9,-10l48,476r5,-5l53,466,63,456r,-4l68,447r,-5l72,437r,-5l82,423r,-5l87,413r,-5l92,404r,-5l101,389r,-5l106,380r,-5l116,365r,-5l120,356r,-5l125,346r,-5l135,332r,-5l140,322r,-5l144,312r,-4l154,298r,-5l159,288r,-4l168,274r,-5l173,264r,-4l178,255r,-5l188,240r,-4l192,231r,-5l202,216r,-4l207,207r,-5l212,197r,-5l221,183r,-5l226,173r,-5l231,164r,-5l240,149r,-5l245,140r,-5l255,125r,-5l260,116r,-5l264,106r,-5l274,92r,-5l279,82r,-5l284,72r,-4l293,58r,-5l298,48r,-4l308,34r,-5l312,24r,-4l317,15r,-5l327,e" filled="f" strokeweight="0">
                    <v:path arrowok="t" o:connecttype="custom" o:connectlocs="10,548;15,538;20,528;29,514;34,504;39,495;48,480;53,471;63,456;68,447;72,437;82,423;87,413;92,404;101,389;106,380;116,365;120,356;125,346;135,332;140,322;144,312;154,298;159,288;168,274;173,264;178,255;188,240;192,231;202,216;207,207;212,197;221,183;226,173;231,164;240,149;245,140;255,125;260,116;264,106;274,92;279,82;284,72;293,58;298,48;308,34;312,24;317,15;327,0" o:connectangles="0,0,0,0,0,0,0,0,0,0,0,0,0,0,0,0,0,0,0,0,0,0,0,0,0,0,0,0,0,0,0,0,0,0,0,0,0,0,0,0,0,0,0,0,0,0,0,0,0"/>
                  </v:shape>
                  <v:shape id="Freeform 503" o:spid="_x0000_s1526" style="position:absolute;left:3576;top:2098;width:221;height:379;visibility:visible;mso-wrap-style:square;v-text-anchor:top" coordsize="22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Hq8AA&#10;AADcAAAADwAAAGRycy9kb3ducmV2LnhtbESPQYvCMBSE78L+h/AW9mbTFSpSjaILgtetgh4fybMp&#10;Ni+libX+e7Ow4HGYmW+Y1WZ0rRioD41nBd9ZDoJYe9NwreB03E8XIEJENth6JgVPCrBZf0xWWBr/&#10;4F8aqliLBOFQogIbY1dKGbQlhyHzHXHyrr53GJPsa2l6fCS4a+Usz+fSYcNpwWJHP5b0rbo7Bfqo&#10;h7G4VOfTze8GvHpb3K1V6utz3C5BRBrjO/zfPhgFRT6Dvz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hHq8AAAADcAAAADwAAAAAAAAAAAAAAAACYAgAAZHJzL2Rvd25y&#10;ZXYueG1sUEsFBgAAAAAEAAQA9QAAAIUDAAAAAA==&#10;" path="m,379r5,-4l5,370,15,360r,-5l19,351r,-5l29,336r,-5l34,327r,-5l39,317r,-5l48,303r,-5l53,293r,-5l58,283r,-4l67,269r,-5l72,259r,-4l82,245r,-5l87,235r,-4l91,226r,-5l101,211r,-4l106,202r,-5l111,192r,-5l120,178r,-5l125,168r,-5l135,154r,-5l139,144r,-5l144,135r,-5l154,120r,-5l159,111r,-5l163,101r,-5l173,87r,-5l178,77r,-5l187,63r,-5l192,53r,-5l197,43r,-4l207,29r,-5l211,19r,-4l216,10r,-5l221,e" filled="f" strokeweight="0">
                    <v:path arrowok="t" o:connecttype="custom" o:connectlocs="5,375;15,360;19,351;29,336;34,327;39,317;48,303;53,293;58,283;67,269;72,259;82,245;87,235;91,226;101,211;106,202;111,192;120,178;125,168;135,154;139,144;144,135;154,120;159,111;163,101;173,87;178,77;187,63;192,53;197,43;207,29;211,19;216,10;221,0" o:connectangles="0,0,0,0,0,0,0,0,0,0,0,0,0,0,0,0,0,0,0,0,0,0,0,0,0,0,0,0,0,0,0,0,0,0"/>
                  </v:shape>
                  <v:shape id="Freeform 504" o:spid="_x0000_s1527" style="position:absolute;left:3173;top:2991;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hCsIA&#10;AADcAAAADwAAAGRycy9kb3ducmV2LnhtbESP3YrCMBSE7wXfIRzBO01dUaQaZV1QBEXw5wEOzdmm&#10;tDkpTdS6T78RBC+HmfmGWaxaW4k7Nb5wrGA0TEAQZ04XnCu4XjaDGQgfkDVWjknBkzyslt3OAlPt&#10;Hnyi+znkIkLYp6jAhFCnUvrMkEU/dDVx9H5dYzFE2eRSN/iIcFvJrySZSosFxwWDNf0YysrzzSqY&#10;bsu/5/jIKNnk7eZgDutynynV77XfcxCB2vAJv9s7rWCSjOF1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eEKwgAAANwAAAAPAAAAAAAAAAAAAAAAAJgCAABkcnMvZG93&#10;bnJldi54bWxQSwUGAAAAAAQABAD1AAAAhwMAAAAA&#10;" path="m,293r,-5l5,283r,-4l10,274r4,-5l14,264r5,-5l19,255,29,245r,-5l34,235r,-4l38,226r,-5l48,211r,-4l53,202r,-5l58,192r,-5l67,178r,-5l72,168r,-5l82,154r,-5l86,144r,-5l91,135r,-5l101,120r,-5l106,111r,-5l110,101r,-5l120,87r,-5l125,77r,-5l134,63r,-5l139,53r,-5l144,43r,-4l154,29r,-5l158,19r,-4l163,10r,-5l168,e" filled="f" strokeweight="0">
                    <v:path arrowok="t" o:connecttype="custom" o:connectlocs="0,293;0,288;5,283;5,279;10,274;14,269;14,264;19,259;19,255;29,245;29,240;34,235;34,231;38,226;38,221;48,211;48,207;53,202;53,197;58,192;58,187;67,178;67,173;72,168;72,163;82,154;82,149;86,144;86,139;91,135;91,130;101,120;101,115;106,111;106,106;110,101;110,96;120,87;120,82;125,77;125,72;134,63;134,58;139,53;139,48;144,43;144,39;154,29;154,24;158,19;158,15;163,10;163,5;168,0" o:connectangles="0,0,0,0,0,0,0,0,0,0,0,0,0,0,0,0,0,0,0,0,0,0,0,0,0,0,0,0,0,0,0,0,0,0,0,0,0,0,0,0,0,0,0,0,0,0,0,0,0,0,0,0,0,0"/>
                  </v:shape>
                  <v:shape id="Freeform 505" o:spid="_x0000_s1528" style="position:absolute;left:3379;top:2684;width:140;height:240;visibility:visible;mso-wrap-style:square;v-text-anchor:top" coordsize="1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sGsMA&#10;AADcAAAADwAAAGRycy9kb3ducmV2LnhtbESPT4vCMBTE74LfITzBm6auf6lGcQVhhb2sevH2aJ5t&#10;sXkpSax1P70RFvY4zMxvmNWmNZVoyPnSsoLRMAFBnFldcq7gfNoPFiB8QNZYWSYFT/KwWXc7K0y1&#10;ffAPNceQiwhhn6KCIoQ6ldJnBRn0Q1sTR+9qncEQpculdviIcFPJjySZSYMlx4UCa9oVlN2Od6Og&#10;asxvOztPnfluPjN5G1/mEg9K9XvtdgkiUBv+w3/tL61gmkzg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csGsMAAADcAAAADwAAAAAAAAAAAAAAAACYAgAAZHJzL2Rv&#10;d25yZXYueG1sUEsFBgAAAAAEAAQA9QAAAIgDAAAAAA==&#10;" path="m,240r5,-5l5,230r5,-4l10,221,20,211r,-5l24,202r,-5l29,192r,-5l39,178r,-5l44,168r,-5l53,154r,-5l58,144r,-5l63,134r,-4l72,120r,-5l77,110r,-4l82,101r,-5l92,86r,-4l96,77r,-5l106,62r,-4l111,53r,-5l116,43r,-5l125,29r,-5l130,19r,-5l135,10r,-5l140,e" filled="f" strokeweight="0">
                    <v:path arrowok="t" o:connecttype="custom" o:connectlocs="0,240;5,235;5,230;10,226;10,221;20,211;20,206;24,202;24,197;29,192;29,187;39,178;39,173;44,168;44,163;53,154;53,149;58,144;58,139;63,134;63,130;72,120;72,115;77,110;77,106;82,101;82,96;92,86;92,82;96,77;96,72;106,62;106,58;111,53;111,48;116,43;116,38;125,29;125,24;130,19;130,14;135,10;135,5;140,0" o:connectangles="0,0,0,0,0,0,0,0,0,0,0,0,0,0,0,0,0,0,0,0,0,0,0,0,0,0,0,0,0,0,0,0,0,0,0,0,0,0,0,0,0,0,0,0"/>
                  </v:shape>
                  <v:shape id="Freeform 506" o:spid="_x0000_s1529" style="position:absolute;left:3672;top:234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77sUA&#10;AADcAAAADwAAAGRycy9kb3ducmV2LnhtbESPT2sCMRTE7wW/Q3iF3jRbYVW2RinaPyq91PbQ42Pz&#10;TJZuXpYk1fXbG0HocZiZ3zDzZe9acaQQG88KHkcFCOLa64aNgu+v1+EMREzIGlvPpOBMEZaLwd0c&#10;K+1P/EnHfTIiQzhWqMCm1FVSxtqSwzjyHXH2Dj44TFkGI3XAU4a7Vo6LYiIdNpwXLHa0slT/7v+c&#10;gsnUvB1224+fWWdD+W5Ls35pjVIP9/3zE4hEffoP39obraAsSr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LvuxQAAANwAAAAPAAAAAAAAAAAAAAAAAJgCAABkcnMv&#10;ZG93bnJldi54bWxQSwUGAAAAAAQABAD1AAAAigMAAAAA&#10;" path="m,72l10,62r,-4l15,53r,-5l19,43r,-5l29,29r,-5l34,19r,-5l43,5,43,e" filled="f" strokeweight="0">
                    <v:path arrowok="t" o:connecttype="custom" o:connectlocs="0,72;10,62;10,58;15,53;15,48;19,43;19,38;29,29;29,24;34,19;34,14;43,5;43,0" o:connectangles="0,0,0,0,0,0,0,0,0,0,0,0,0"/>
                  </v:shape>
                  <v:shape id="Freeform 507" o:spid="_x0000_s1530" style="position:absolute;left:3778;top:2108;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3Q8UA&#10;AADcAAAADwAAAGRycy9kb3ducmV2LnhtbESPQWvCQBSE70L/w/IKvemmgkFS19AWClqKoLH1+sy+&#10;JiHZt2F3q/Hfu4LQ4zAz3zCLfDCdOJHzjWUFz5MEBHFpdcOVgn3xMZ6D8AFZY2eZFFzIQ758GC0w&#10;0/bMWzrtQiUihH2GCuoQ+kxKX9Zk0E9sTxy9X+sMhihdJbXDc4SbTk6TJJUGG44LNfb0XlPZ7v6M&#10;gp9Ck/76/E7X66Pb6MPbPp1Sq9TT4/D6AiLQEP7D9/ZKK5gl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PdDxQAAANwAAAAPAAAAAAAAAAAAAAAAAJgCAABkcnMv&#10;ZG93bnJldi54bWxQSwUGAAAAAAQABAD1AAAAigMAAAAA&#10;" path="m,125l9,115r,-5l14,105r,-4l19,96r,-5l29,81r,-4l33,72r,-5l43,57r,-4l48,48r,-5l53,38r,-5l62,24r,-5l67,14r,-5l72,5,72,e" filled="f" strokeweight="0">
                    <v:path arrowok="t" o:connecttype="custom" o:connectlocs="0,125;9,115;9,110;14,105;14,101;19,96;19,91;29,81;29,77;33,72;33,67;43,57;43,53;48,48;48,43;53,38;53,33;62,24;62,19;67,14;67,9;72,5;72,0" o:connectangles="0,0,0,0,0,0,0,0,0,0,0,0,0,0,0,0,0,0,0,0,0,0,0"/>
                  </v:shape>
                  <v:shape id="Freeform 508" o:spid="_x0000_s1531" style="position:absolute;left:3211;top:3044;width:164;height:283;visibility:visible;mso-wrap-style:square;v-text-anchor:top" coordsize="16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1w8YA&#10;AADcAAAADwAAAGRycy9kb3ducmV2LnhtbESPzWrCQBSF9wXfYbhCN8XMKLRKzCiiFFToQu3G3TVz&#10;TYKZO2lmqrFP7xQKXR7Oz8fJ5p2txZVaXznWMEwUCOLcmYoLDZ+H98EEhA/IBmvHpOFOHuaz3lOG&#10;qXE33tF1HwoRR9inqKEMoUml9HlJFn3iGuLonV1rMUTZFtK0eIvjtpYjpd6kxYojocSGliXll/23&#10;jdzV12KULxWu76ft8eNncxhvXlZaP/e7xRREoC78h//aa6PhVY3h9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1w8YAAADcAAAADwAAAAAAAAAAAAAAAACYAgAAZHJz&#10;L2Rvd25yZXYueG1sUEsFBgAAAAAEAAQA9QAAAIsDAAAAAA==&#10;" path="m,283r,-4l5,274r5,-5l10,264r5,-5l15,254r5,-4l20,245r9,-10l29,230r5,-4l34,221r5,-5l39,211r9,-9l48,197r5,-5l53,187r5,-5l58,178,68,168r,-5l72,158r,-4l82,144r,-5l87,134r,-4l92,125r,-5l101,110r,-4l106,101r,-5l111,91r,-5l120,77r,-5l125,67r,-5l135,53r,-5l140,43r,-5l144,34r,-5l154,19r,-5l159,10r,-5l164,e" filled="f" strokeweight="0">
                    <v:path arrowok="t" o:connecttype="custom" o:connectlocs="0,283;0,279;5,274;10,269;10,264;15,259;15,254;20,250;20,245;29,235;29,230;34,226;34,221;39,216;39,211;48,202;48,197;53,192;53,187;58,182;58,178;68,168;68,163;72,158;72,154;82,144;82,139;87,134;87,130;92,125;92,120;101,110;101,106;106,101;106,96;111,91;111,86;120,77;120,72;125,67;125,62;135,53;135,48;140,43;140,38;144,34;144,29;154,19;154,14;159,10;159,5;164,0" o:connectangles="0,0,0,0,0,0,0,0,0,0,0,0,0,0,0,0,0,0,0,0,0,0,0,0,0,0,0,0,0,0,0,0,0,0,0,0,0,0,0,0,0,0,0,0,0,0,0,0,0,0,0,0"/>
                  </v:shape>
                  <v:shape id="Freeform 509" o:spid="_x0000_s1532" style="position:absolute;left:3461;top:2713;width:106;height:177;visibility:visible;mso-wrap-style:square;v-text-anchor:top" coordsize="10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UPsAA&#10;AADcAAAADwAAAGRycy9kb3ducmV2LnhtbERPTWvCQBC9C/6HZQRvurGilegqWigUhILai7chOyYh&#10;2dmY3Zr47zuHgsfH+97selerB7Wh9GxgNk1AEWfelpwb+Ll8TlagQkS2WHsmA08KsNsOBxtMre/4&#10;RI9zzJWEcEjRQBFjk2odsoIchqlviIW7+dZhFNjm2rbYSbir9VuSLLXDkqWhwIY+Csqq868zsHD3&#10;UH0fj7R8zunQLd6zW3VdGTMe9fs1qEh9fIn/3V9WfImslTNy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7UPsAAAADcAAAADwAAAAAAAAAAAAAAAACYAgAAZHJzL2Rvd25y&#10;ZXYueG1sUEsFBgAAAAAEAAQA9QAAAIUDAAAAAA==&#10;" path="m,177r5,-4l5,168r9,-10l14,153r5,-4l19,144,29,134r,-5l34,125r,-5l38,115r,-5l48,101r,-5l53,91r,-5l58,81r,-4l67,67r,-5l72,57r,-4l82,43r,-5l86,33r,-4l91,24r,-5l101,9r,-4l106,e" filled="f" strokeweight="0">
                    <v:path arrowok="t" o:connecttype="custom" o:connectlocs="0,177;5,173;5,168;14,158;14,153;19,149;19,144;29,134;29,129;34,125;34,120;38,115;38,110;48,101;48,96;53,91;53,86;58,81;58,77;67,67;67,62;72,57;72,53;82,43;82,38;86,33;86,29;91,24;91,19;101,9;101,5;106,0" o:connectangles="0,0,0,0,0,0,0,0,0,0,0,0,0,0,0,0,0,0,0,0,0,0,0,0,0,0,0,0,0,0,0,0"/>
                  </v:shape>
                  <v:shape id="Freeform 510" o:spid="_x0000_s1533" style="position:absolute;left:3744;top:2386;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Nw8IA&#10;AADcAAAADwAAAGRycy9kb3ducmV2LnhtbESPUWsCMRCE3wX/Q1ihL1JzSrV6NUoRWvokqP0By2W9&#10;HF42R7LV679vBKGPw8x8w6y3vW/VlWJqAhuYTgpQxFWwDdcGvk8fz0tQSZAttoHJwC8l2G6GgzWW&#10;Ntz4QNej1CpDOJVowIl0pdapcuQxTUJHnL1ziB4ly1hrG/GW4b7Vs6JYaI8N5wWHHe0cVZfjjzdA&#10;e6mc/Vwt92M+zylKePXxxZinUf/+Bkqol//wo/1lDcyLFdzP5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Q3DwgAAANwAAAAPAAAAAAAAAAAAAAAAAJgCAABkcnMvZG93&#10;bnJldi54bWxQSwUGAAAAAAQABAD1AAAAhwMAAAAA&#10;" path="m,19l,15,5,10,5,5,10,e" filled="f" strokeweight="0">
                    <v:path arrowok="t" o:connecttype="custom" o:connectlocs="0,19;0,15;5,10;5,5;10,0" o:connectangles="0,0,0,0,0"/>
                  </v:shape>
                  <v:shape id="Freeform 511" o:spid="_x0000_s1534" style="position:absolute;left:3840;top:2127;width:63;height:110;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Zr8MA&#10;AADcAAAADwAAAGRycy9kb3ducmV2LnhtbERPu27CMBTdkfoP1q3EVhxApVWKQTyE2oGlSZHodhvf&#10;xhHxdWQbCH9fD5UYj857vuxtKy7kQ+NYwXiUgSCunG64VvBV7p5eQYSIrLF1TApuFGC5eBjMMdfu&#10;yp90KWItUgiHHBWYGLtcylAZshhGriNO3K/zFmOCvpba4zWF21ZOsmwmLTacGgx2tDFUnYqzVVDu&#10;X/Tx+zaN7z+b9XlqJluPh1Kp4WO/egMRqY938b/7Qyt4Hqf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Zr8MAAADcAAAADwAAAAAAAAAAAAAAAACYAgAAZHJzL2Rv&#10;d25yZXYueG1sUEsFBgAAAAAEAAQA9QAAAIgDAAAAAA==&#10;" path="m,110r,-4l5,101r5,-5l10,91r5,-5l15,82r4,-5l19,72,29,62r,-4l34,53r,-5l43,38r,-4l48,29r,-5l53,19r,-5l63,5,63,e" filled="f" strokeweight="0">
                    <v:path arrowok="t" o:connecttype="custom" o:connectlocs="0,110;0,106;5,101;10,96;10,91;15,86;15,82;19,77;19,72;29,62;29,58;34,53;34,48;43,38;43,34;48,29;48,24;53,19;53,14;63,5;63,0" o:connectangles="0,0,0,0,0,0,0,0,0,0,0,0,0,0,0,0,0,0,0,0,0"/>
                  </v:shape>
                  <v:shape id="Freeform 512" o:spid="_x0000_s1535" style="position:absolute;left:3255;top:3010;width:201;height:356;visibility:visible;mso-wrap-style:square;v-text-anchor:top" coordsize="20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dccYA&#10;AADcAAAADwAAAGRycy9kb3ducmV2LnhtbESPQWvCQBSE74L/YXlCb3WTQoumboKWiikVi7beH9ln&#10;Esy+Ddk1pv++KxQ8DjPzDbPIBtOInjpXW1YQTyMQxIXVNZcKfr7XjzMQziNrbCyTgl9ykKXj0QIT&#10;ba+8p/7gSxEg7BJUUHnfJlK6oiKDbmpb4uCdbGfQB9mVUnd4DXDTyKcoepEGaw4LFbb0VlFxPlyM&#10;gs3ncbXZ9yuZFx9f79v+st7l80aph8mwfAXhafD38H871wqe4xh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gdccYAAADcAAAADwAAAAAAAAAAAAAAAACYAgAAZHJz&#10;L2Rvd25yZXYueG1sUEsFBgAAAAAEAAQA9QAAAIsDAAAAAA==&#10;" path="m,356r,-5l4,346r,-5l9,337r5,-5l14,327r5,-5l19,317r5,-4l24,308r9,-10l33,293r5,-5l38,284r5,-5l43,274r9,-10l52,260r5,-5l57,250r5,-5l62,240r10,-9l72,226r4,-5l76,216r10,-9l86,202r5,-5l91,192r5,-4l96,183r9,-10l105,168r5,-4l110,159r5,-5l115,149r9,-9l124,135r5,-5l129,125r10,-9l139,111r5,-5l144,101r4,-5l148,92,158,82r,-5l163,72r,-4l168,63r,-5l177,48r,-4l182,39r,-5l187,29r,-5l196,15r,-5l201,5r,-5e" filled="f" strokeweight="0">
                    <v:path arrowok="t" o:connecttype="custom" o:connectlocs="0,351;4,341;14,332;19,322;24,313;33,298;38,288;43,279;52,264;57,255;62,245;72,231;76,221;86,207;91,197;96,188;105,173;110,164;115,154;124,140;129,130;139,116;144,106;148,96;158,82;163,72;168,63;177,48;182,39;187,29;196,15;201,5" o:connectangles="0,0,0,0,0,0,0,0,0,0,0,0,0,0,0,0,0,0,0,0,0,0,0,0,0,0,0,0,0,0,0,0"/>
                  </v:shape>
                  <v:shape id="Freeform 513" o:spid="_x0000_s1536" style="position:absolute;left:3514;top:2780;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4C8MA&#10;AADcAAAADwAAAGRycy9kb3ducmV2LnhtbESPQWsCMRSE74L/ITzBmyZuWylbo5TSgj14cFfvj83r&#10;7tLNy5KkGv+9KRR6HGbmG2azS3YQF/Khd6xhtVQgiBtnem41nOqPxTOIEJENDo5Jw40C7LbTyQZL&#10;4658pEsVW5EhHErU0MU4llKGpiOLYelG4ux9OW8xZulbaTxeM9wOslBqLS32nBc6HOmto+a7+rEa&#10;3m2NxcGfP9PjQ39w6mhqlaLW81l6fQERKcX/8F97bzQ8rQr4PZ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4C8MAAADcAAAADwAAAAAAAAAAAAAAAACYAgAAZHJzL2Rv&#10;d25yZXYueG1sUEsFBgAAAAAEAAQA9QAAAIgDAAAAAA==&#10;" path="m,134r,-4l5,125r4,-5l9,115r5,-5l14,106,24,96r,-5l29,86r,-4l33,77r,-5l43,62r,-4l48,53r,-5l53,43r,-5l62,29r,-5l67,19r,-5l77,5,77,e" filled="f" strokeweight="0">
                    <v:path arrowok="t" o:connecttype="custom" o:connectlocs="0,134;0,130;5,125;9,120;9,115;14,110;14,106;24,96;24,91;29,86;29,82;33,77;33,72;43,62;43,58;48,53;48,48;53,43;53,38;62,29;62,24;67,19;67,14;77,5;77,0" o:connectangles="0,0,0,0,0,0,0,0,0,0,0,0,0,0,0,0,0,0,0,0,0,0,0,0,0"/>
                  </v:shape>
                  <v:shape id="Freeform 514" o:spid="_x0000_s1537" style="position:absolute;left:3917;top:216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k0MUA&#10;AADcAAAADwAAAGRycy9kb3ducmV2LnhtbESP0WrCQBRE3wv+w3KFvulGbSVNXUXUQim+GPMBl+zt&#10;JjV7N2TXmPbruwWhj8PMnGFWm8E2oqfO144VzKYJCOLS6ZqNguL8NklB+ICssXFMCr7Jw2Y9elhh&#10;pt2NT9TnwYgIYZ+hgiqENpPSlxVZ9FPXEkfv03UWQ5SdkbrDW4TbRs6TZCkt1hwXKmxpV1F5ya9W&#10;gTwcPvp8//Riv4r+J22PW2sKo9TjeNi+ggg0hP/wvf2uFTzP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TQxQAAANwAAAAPAAAAAAAAAAAAAAAAAJgCAABkcnMv&#10;ZG93bnJldi54bWxQSwUGAAAAAAQABAD1AAAAigMAAAAA&#10;" path="m,52l5,48r,-5l14,33r,-5l19,24r,-5l24,14r,-5l34,e" filled="f" strokeweight="0">
                    <v:path arrowok="t" o:connecttype="custom" o:connectlocs="0,52;5,48;5,43;14,33;14,28;19,24;19,19;24,14;24,9;34,0" o:connectangles="0,0,0,0,0,0,0,0,0,0"/>
                  </v:shape>
                  <v:shape id="Freeform 515" o:spid="_x0000_s1538" style="position:absolute;left:3216;top:3049;width:279;height:480;visibility:visible;mso-wrap-style:square;v-text-anchor:top" coordsize="27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BgMUA&#10;AADcAAAADwAAAGRycy9kb3ducmV2LnhtbESP0WrCQBRE3wv+w3IF3+omUsVGVymC1dIS1PoBl+xt&#10;kjZ7d8muJv17Vyj0cZiZM8xy3ZtGXKn1tWUF6TgBQVxYXXOp4Py5fZyD8AFZY2OZFPySh/Vq8LDE&#10;TNuOj3Q9hVJECPsMFVQhuExKX1Rk0I+tI47el20NhijbUuoWuwg3jZwkyUwarDkuVOhoU1Hxc7oY&#10;Bd1rt9k/u9S957M8f6PdAb8/DkqNhv3LAkSgPvyH/9p7rWCaPs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sGAxQAAANwAAAAPAAAAAAAAAAAAAAAAAJgCAABkcnMv&#10;ZG93bnJldi54bWxQSwUGAAAAAAQABAD1AAAAigMAAAAA&#10;" path="m,480l10,470r,-4l15,461r,-5l19,451r,-5l29,437r,-5l34,427r,-5l43,413r,-5l48,403r,-5l53,394r,-5l63,379r,-5l67,370r,-5l72,360r,-5l82,346r,-5l87,336r,-5l96,322r,-5l101,312r,-5l106,302r,-4l115,288r,-5l120,278r,-4l130,264r,-5l135,254r,-5l139,245r,-5l149,230r,-5l154,221r,-5l159,211r,-5l168,197r,-5l173,187r,-5l183,173r,-5l187,163r,-5l192,153r,-4l202,139r,-5l207,129r,-4l211,120r,-5l221,105r,-4l226,96r,-5l235,81r,-4l240,72r,-5l245,62r,-5l255,48r,-5l259,38r,-5l269,24r,-5l274,14r,-5l279,5r,-5e" filled="f" strokeweight="0">
                    <v:path arrowok="t" o:connecttype="custom" o:connectlocs="10,470;15,461;19,451;29,437;34,427;43,413;48,403;53,394;63,379;67,370;72,360;82,346;87,336;96,322;101,312;106,302;115,288;120,278;130,264;135,254;139,245;149,230;154,221;159,211;168,197;173,187;183,173;187,163;192,153;202,139;207,129;211,120;221,105;226,96;235,81;240,72;245,62;255,48;259,38;269,24;274,14;279,5" o:connectangles="0,0,0,0,0,0,0,0,0,0,0,0,0,0,0,0,0,0,0,0,0,0,0,0,0,0,0,0,0,0,0,0,0,0,0,0,0,0,0,0,0,0"/>
                  </v:shape>
                  <v:shape id="Freeform 516" o:spid="_x0000_s1539" style="position:absolute;left:3571;top:2804;width:68;height:115;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e98cA&#10;AADcAAAADwAAAGRycy9kb3ducmV2LnhtbESP3WrCQBSE7wu+w3IE7+pGxSLRVaJtoRQK/oG5PGSP&#10;SUz2bMhuTdqn7xYKvRxm5htmtelNLe7UutKygsk4AkGcWV1yruB8en1cgHAeWWNtmRR8kYPNevCw&#10;wljbjg90P/pcBAi7GBUU3jexlC4ryKAb24Y4eFfbGvRBtrnULXYBbmo5jaInabDksFBgQ7uCsur4&#10;aRSkXZomt+99udsm5vnDVNX77PKi1GjYJ0sQnnr/H/5rv2kF88k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MXvfHAAAA3AAAAA8AAAAAAAAAAAAAAAAAmAIAAGRy&#10;cy9kb3ducmV2LnhtbFBLBQYAAAAABAAEAPUAAACMAwAAAAA=&#10;" path="m,115r5,-5l5,106r5,-5l10,96,20,86r,-4l24,77r,-5l29,67r,-5l39,53r,-5l44,43r,-5l53,29r,-5l58,19r,-5l63,10r,-5l68,e" filled="f" strokeweight="0">
                    <v:path arrowok="t" o:connecttype="custom" o:connectlocs="0,115;5,110;5,106;10,101;10,96;20,86;20,82;24,77;24,72;29,67;29,62;39,53;39,48;44,43;44,38;53,29;53,24;58,19;58,14;63,10;63,5;68,0" o:connectangles="0,0,0,0,0,0,0,0,0,0,0,0,0,0,0,0,0,0,0,0,0,0"/>
                  </v:shape>
                  <v:shape id="Freeform 517" o:spid="_x0000_s1540" style="position:absolute;left:3317;top:3159;width:178;height:303;visibility:visible;mso-wrap-style:square;v-text-anchor:top" coordsize="17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iMUA&#10;AADcAAAADwAAAGRycy9kb3ducmV2LnhtbESPT2sCMRTE74LfITyhN81a/yBbo4hQ8GCFriI9PpLX&#10;3aWblyWJ7vbbN4LQ4zAzv2HW29424k4+1I4VTCcZCGLtTM2lgsv5fbwCESKywcYxKfilANvNcLDG&#10;3LiOP+lexFIkCIccFVQxtrmUQVdkMUxcS5y8b+ctxiR9KY3HLsFtI1+zbCkt1pwWKmxpX5H+KW5W&#10;we6414uDbv2pm63wY26+rqfjXKmXUb97AxGpj//hZ/tgFCymS3ic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gCIxQAAANwAAAAPAAAAAAAAAAAAAAAAAJgCAABkcnMv&#10;ZG93bnJldi54bWxQSwUGAAAAAAQABAD1AAAAigMAAAAA&#10;" path="m,303l10,293r,-5l14,284r,-5l19,274r,-5l29,260r,-5l34,250r,-5l43,236r,-5l48,226r,-5l53,216r,-4l62,202r,-5l67,192r,-4l72,183r,-5l82,168r,-4l86,159r,-5l91,149r,-5l101,135r,-5l106,125r,-5l115,111r,-5l120,101r,-5l125,91r,-4l134,77r,-5l139,67r,-4l144,58r,-5l154,43r,-4l158,34r,-5l168,19r,-4l173,10r,-5l178,e" filled="f" strokeweight="0">
                    <v:path arrowok="t" o:connecttype="custom" o:connectlocs="0,303;10,293;10,288;14,284;14,279;19,274;19,269;29,260;29,255;34,250;34,245;43,236;43,231;48,226;48,221;53,216;53,212;62,202;62,197;67,192;67,188;72,183;72,178;82,168;82,164;86,159;86,154;91,149;91,144;101,135;101,130;106,125;106,120;115,111;115,106;120,101;120,96;125,91;125,87;134,77;134,72;139,67;139,63;144,58;144,53;154,43;154,39;158,34;158,29;168,19;168,15;173,10;173,5;178,0" o:connectangles="0,0,0,0,0,0,0,0,0,0,0,0,0,0,0,0,0,0,0,0,0,0,0,0,0,0,0,0,0,0,0,0,0,0,0,0,0,0,0,0,0,0,0,0,0,0,0,0,0,0,0,0,0,0"/>
                  </v:shape>
                  <v:shape id="Freeform 518" o:spid="_x0000_s1541" style="position:absolute;left:3619;top:2770;width:101;height:173;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OdccA&#10;AADcAAAADwAAAGRycy9kb3ducmV2LnhtbESPQWvCQBSE70L/w/IKvYhu0mJrUzeiFsGDWKo55PjI&#10;viap2bchu2r677uC4HGYmW+Y2bw3jThT52rLCuJxBIK4sLrmUkF2WI+mIJxH1thYJgV/5GCePgxm&#10;mGh74W86730pAoRdggoq79tESldUZNCNbUscvB/bGfRBdqXUHV4C3DTyOYpepcGaw0KFLa0qKo77&#10;k1GQb5efi+g9/51+Zb7cvuS7bK2HSj099osPEJ56fw/f2hutYBK/wf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xznXHAAAA3AAAAA8AAAAAAAAAAAAAAAAAmAIAAGRy&#10;cy9kb3ducmV2LnhtbFBLBQYAAAAABAAEAPUAAACMAwAAAAA=&#10;" path="m,173r,-5l5,164r5,-5l10,154r5,-5l15,144r5,-4l20,135r9,-10l29,120r5,-4l34,111r5,-5l39,101r9,-9l48,87r5,-5l53,77,63,68r,-5l68,58r,-5l72,48r,-4l82,34r,-5l87,24r,-4l92,15r,-5l101,e" filled="f" strokeweight="0">
                    <v:path arrowok="t" o:connecttype="custom" o:connectlocs="0,173;0,168;5,164;10,159;10,154;15,149;15,144;20,140;20,135;29,125;29,120;34,116;34,111;39,106;39,101;48,92;48,87;53,82;53,77;63,68;63,63;68,58;68,53;72,48;72,44;82,34;82,29;87,24;87,20;92,15;92,10;101,0" o:connectangles="0,0,0,0,0,0,0,0,0,0,0,0,0,0,0,0,0,0,0,0,0,0,0,0,0,0,0,0,0,0,0,0"/>
                  </v:shape>
                  <v:shape id="Freeform 519" o:spid="_x0000_s1542" style="position:absolute;left:3389;top:3164;width:163;height:283;visibility:visible;mso-wrap-style:square;v-text-anchor:top" coordsize="16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tc8MA&#10;AADcAAAADwAAAGRycy9kb3ducmV2LnhtbERPu27CMBTdK/EP1kXqVpxEotCAQTyKVDEgSruwXexL&#10;Eoivo9hA+vf1UKnj0XlP552txZ1aXzlWkA4SEMTamYoLBd9fm5cxCB+QDdaOScEPeZjPek9TzI17&#10;8CfdD6EQMYR9jgrKEJpcSq9LsugHriGO3Nm1FkOEbSFNi48YbmuZJcmrtFhxbCixoVVJ+nq4WQV6&#10;607ntyzbXdbN/qjT1XU5Cu9KPfe7xQREoC78i//cH0bBMI1r45l4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tc8MAAADcAAAADwAAAAAAAAAAAAAAAACYAgAAZHJzL2Rv&#10;d25yZXYueG1sUEsFBgAAAAAEAAQA9QAAAIgDAAAAAA==&#10;" path="m,283r5,-4l5,274r9,-10l14,259r5,-4l19,250r5,-5l24,240r10,-9l34,226r4,-5l38,216r10,-9l48,202r5,-5l53,192r5,-5l58,183r9,-10l67,168r5,-5l72,159r5,-5l77,149r9,-10l86,134r5,-4l91,125r10,-10l101,110r5,-4l106,101r4,-5l110,91r10,-9l120,77r5,-5l125,67r5,-5l130,58r9,-10l139,43r5,-5l144,34,154,24r,-5l158,14r,-4l163,5r,-5e" filled="f" strokeweight="0">
                    <v:path arrowok="t" o:connecttype="custom" o:connectlocs="0,283;5,279;5,274;14,264;14,259;19,255;19,250;24,245;24,240;34,231;34,226;38,221;38,216;48,207;48,202;53,197;53,192;58,187;58,183;67,173;67,168;72,163;72,159;77,154;77,149;86,139;86,134;91,130;91,125;101,115;101,110;106,106;106,101;110,96;110,91;120,82;120,77;125,72;125,67;130,62;130,58;139,48;139,43;144,38;144,34;154,24;154,19;158,14;158,10;163,5;163,0" o:connectangles="0,0,0,0,0,0,0,0,0,0,0,0,0,0,0,0,0,0,0,0,0,0,0,0,0,0,0,0,0,0,0,0,0,0,0,0,0,0,0,0,0,0,0,0,0,0,0,0,0,0,0"/>
                  </v:shape>
                  <v:shape id="Freeform 520" o:spid="_x0000_s1543" style="position:absolute;left:3394;top:3169;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2ZMIA&#10;AADcAAAADwAAAGRycy9kb3ducmV2LnhtbESPQWsCMRSE7wX/Q3iCt5pVWrFbo4hY8Ght8fy6eU1W&#10;Ny9LEtf13zcFweMwM98wi1XvGtFRiLVnBZNxAYK48rpmo+D76+N5DiImZI2NZ1Jwowir5eBpgaX2&#10;V/6k7pCMyBCOJSqwKbWllLGy5DCOfUucvV8fHKYsg5E64DXDXSOnRTGTDmvOCxZb2liqzoeLUzC9&#10;JLvfzbpw+im2buuPxu9fjFKjYb9+B5GoT4/wvb3TCl4nb/B/Jh8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TZkwgAAANwAAAAPAAAAAAAAAAAAAAAAAJgCAABkcnMvZG93&#10;bnJldi54bWxQSwUGAAAAAAQABAD1AAAAhwMAAAAA&#10;" path="m,384r,-5l5,374r4,-4l9,365r5,-5l14,355r5,-5l19,346,29,336r,-5l33,326r,-4l38,317r,-5l48,302r,-4l53,293r,-5l62,278r,-4l67,269r,-5l72,259r,-5l81,245r,-5l86,235r,-5l91,226r,-5l101,211r,-5l105,202r,-5l110,192r,-5l120,178r,-5l125,168r,-5l134,154r,-5l139,144r,-5l144,134r,-5l153,120r,-5l158,110r,-5l163,101r,-5l173,86r,-5l177,77r,-5l187,62r,-5l192,53r,-5l197,43r,-5l206,29r,-5l211,19r,-5l216,9r,-4l221,e" filled="f" strokeweight="0">
                    <v:path arrowok="t" o:connecttype="custom" o:connectlocs="0,379;9,370;14,360;19,350;29,336;33,326;38,317;48,302;53,293;62,278;67,269;72,259;81,245;86,235;91,226;101,211;105,202;110,192;120,178;125,168;134,154;139,144;144,134;153,120;158,110;163,101;173,86;177,77;187,62;192,53;197,43;206,29;211,19;216,9;221,0" o:connectangles="0,0,0,0,0,0,0,0,0,0,0,0,0,0,0,0,0,0,0,0,0,0,0,0,0,0,0,0,0,0,0,0,0,0,0"/>
                  </v:shape>
                  <v:shape id="Freeform 521" o:spid="_x0000_s1544" style="position:absolute;left:3389;top:3150;width:298;height:513;visibility:visible;mso-wrap-style:square;v-text-anchor:top" coordsize="29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8u8IA&#10;AADcAAAADwAAAGRycy9kb3ducmV2LnhtbERPy4rCMBTdC/5DuII7TRVGpGMUEZwZcTM+RpzdpbnT&#10;Fpub0MS2/v1kIbg8nPdi1ZlKNFT70rKCyTgBQZxZXXKu4HzajuYgfEDWWFkmBQ/ysFr2ewtMtW35&#10;QM0x5CKGsE9RQRGCS6X0WUEG/dg64sj92dpgiLDOpa6xjeGmktMkmUmDJceGAh1tCspux7tRMG9+&#10;zLe12G7314925j5/H+6yU2o46NbvIAJ14SV+ur+0grdp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vy7wgAAANwAAAAPAAAAAAAAAAAAAAAAAJgCAABkcnMvZG93&#10;bnJldi54bWxQSwUGAAAAAAQABAD1AAAAhwMAAAAA&#10;" path="m,513r5,-4l5,504r5,-5l10,494r4,-5l14,485,24,475r,-5l29,465r,-4l38,451r,-5l43,441r,-4l48,432r,-5l58,417r,-4l62,408r,-5l67,398r,-5l77,384r,-5l82,374r,-5l86,365r,-5l96,350r,-5l101,341r,-5l110,326r,-5l115,317r,-5l120,307r,-5l130,293r,-5l134,283r,-5l139,273r,-4l149,259r,-5l154,249r,-4l158,240r,-5l168,225r,-4l173,216r,-5l182,201r,-4l187,192r,-5l192,182r,-5l202,168r,-5l206,158r,-5l211,148r,-4l221,134r,-5l226,124r,-4l235,110r,-5l240,100r,-4l245,91r,-5l254,76r,-4l259,67r,-5l264,57r,-5l274,43r,-5l278,33r,-5l283,24r,-5l293,9r,-5l298,e" filled="f" strokeweight="0">
                    <v:path arrowok="t" o:connecttype="custom" o:connectlocs="5,509;10,499;14,489;24,475;29,465;38,451;43,441;48,432;58,417;62,408;67,398;77,384;82,374;86,365;96,350;101,341;110,326;115,317;120,307;130,293;134,283;139,273;149,259;154,249;158,240;168,225;173,216;182,201;187,192;192,182;202,168;206,158;211,148;221,134;226,124;235,110;240,100;245,91;254,76;259,67;264,57;274,43;278,33;283,24;293,9;298,0" o:connectangles="0,0,0,0,0,0,0,0,0,0,0,0,0,0,0,0,0,0,0,0,0,0,0,0,0,0,0,0,0,0,0,0,0,0,0,0,0,0,0,0,0,0,0,0,0,0"/>
                  </v:shape>
                  <v:shape id="Freeform 522" o:spid="_x0000_s1545" style="position:absolute;left:3427;top:3323;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w38IA&#10;AADcAAAADwAAAGRycy9kb3ducmV2LnhtbESPQWsCMRSE7wX/Q3hCbzXr0kpZjSKi4NFa6fm5eSar&#10;m5cliev23zeFQo/DzHzDLFaDa0VPITaeFUwnBQji2uuGjYLT5+7lHURMyBpbz6TgmyKslqOnBVba&#10;P/iD+mMyIkM4VqjAptRVUsbaksM48R1x9i4+OExZBiN1wEeGu1aWRTGTDhvOCxY72liqb8e7U1De&#10;kz3sZ324nout2/ov4w+vRqnn8bCeg0g0pP/wX3uvFbyVU/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DfwgAAANwAAAAPAAAAAAAAAAAAAAAAAJgCAABkcnMvZG93&#10;bnJldi54bWxQSwUGAAAAAAQABAD1AAAAhwMAAAAA&#10;" path="m,384r,-5l5,374r5,-5l10,364r5,-4l15,355r5,-5l20,345r9,-9l29,331r5,-5l34,321r10,-9l44,307r4,-5l48,297r5,-5l53,288,63,278r,-5l68,268r,-4l72,259r,-5l82,244r,-4l87,235r,-5l96,220r,-4l101,211r,-5l106,201r,-5l116,187r,-5l120,177r,-5l125,168r,-5l135,153r,-5l140,144r,-5l149,129r,-5l154,120r,-5l159,110r,-5l168,96r,-5l173,86r,-5l178,76r,-4l188,62r,-5l192,52r,-4l202,38r,-5l207,28r,-4l212,19r,-5l221,4r,-4e" filled="f" strokeweight="0">
                    <v:path arrowok="t" o:connecttype="custom" o:connectlocs="0,379;10,369;15,360;20,350;29,336;34,326;44,312;48,302;53,292;63,278;68,268;72,259;82,244;87,235;96,220;101,211;106,201;116,187;120,177;125,168;135,153;140,144;149,129;154,120;159,110;168,96;173,86;178,76;188,62;192,52;202,38;207,28;212,19;221,4" o:connectangles="0,0,0,0,0,0,0,0,0,0,0,0,0,0,0,0,0,0,0,0,0,0,0,0,0,0,0,0,0,0,0,0,0,0"/>
                  </v:shape>
                  <v:shape id="Freeform 523" o:spid="_x0000_s1546" style="position:absolute;left:3672;top:3164;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nWcQA&#10;AADcAAAADwAAAGRycy9kb3ducmV2LnhtbESPQUsDMRSE74L/ITyhN5t1oVrWpqWKLXvTVr0/Ns9N&#10;7OZlSdLu1l9vBKHHYWa+YRar0XXiRCFazwrupgUI4sZry62Cj/fN7RxETMgaO8+k4EwRVsvrqwVW&#10;2g+8o9M+tSJDOFaowKTUV1LGxpDDOPU9cfa+fHCYsgyt1AGHDHedLIviXjq0nBcM9vRsqDnsj05B&#10;PQxb+/O2Da/nT2sfvmszf3kySk1uxvUjiERjuoT/27VWMCtL+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1nEAAAA3AAAAA8AAAAAAAAAAAAAAAAAmAIAAGRycy9k&#10;b3ducmV2LnhtbFBLBQYAAAAABAAEAPUAAACJAwAAAAA=&#10;" path="m,115r10,-9l10,101r5,-5l15,91r4,-5l19,82,29,72r,-5l34,62r,-4l39,53r,-5l48,38r,-4l53,29r,-5l58,19r,-5l67,5,67,e" filled="f" strokeweight="0">
                    <v:path arrowok="t" o:connecttype="custom" o:connectlocs="0,115;10,106;10,101;15,96;15,91;19,86;19,82;29,72;29,67;34,62;34,58;39,53;39,48;48,38;48,34;53,29;53,24;58,19;58,14;67,5;67,0" o:connectangles="0,0,0,0,0,0,0,0,0,0,0,0,0,0,0,0,0,0,0,0,0"/>
                  </v:shape>
                  <v:shape id="Freeform 524" o:spid="_x0000_s1547" style="position:absolute;left:3499;top:3323;width:212;height:364;visibility:visible;mso-wrap-style:square;v-text-anchor:top" coordsize="2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X4cUA&#10;AADcAAAADwAAAGRycy9kb3ducmV2LnhtbESP3YrCMBSE7xd8h3AE79ZUZRepRhFBUFdYrD/g3aE5&#10;tsXmpDTR1rc3CwteDjPzDTOdt6YUD6pdYVnBoB+BIE6tLjhTcDysPscgnEfWWFomBU9yMJ91PqYY&#10;a9vwnh6Jz0SAsItRQe59FUvp0pwMur6tiIN3tbVBH2SdSV1jE+CmlMMo+pYGCw4LOVa0zCm9JXej&#10;YHk5pNXuh5PTNnn+jvbNxq/OG6V63XYxAeGp9e/wf3utFXwNR/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xfhxQAAANwAAAAPAAAAAAAAAAAAAAAAAJgCAABkcnMv&#10;ZG93bnJldi54bWxQSwUGAAAAAAQABAD1AAAAigMAAAAA&#10;" path="m,364r10,-9l10,350r5,-5l15,340r9,-9l24,326r5,-5l29,316r5,-4l34,307,44,297r,-5l48,288r,-5l53,278r,-5l63,264r,-5l68,254r,-5l72,244r,-4l82,230r,-5l87,220r,-4l96,206r,-5l101,196r,-4l106,187r,-5l116,172r,-4l120,163r,-5l125,153r,-5l135,139r,-5l140,129r,-5l144,120r,-5l154,105r,-5l159,96r,-5l168,81r,-5l173,72r,-5l178,62r,-5l188,48r,-5l192,38r,-5l197,28r,-4l207,14r,-5l212,4r,-4e" filled="f" strokeweight="0">
                    <v:path arrowok="t" o:connecttype="custom" o:connectlocs="10,355;15,345;24,331;29,321;34,312;44,297;48,288;53,278;63,264;68,254;72,244;82,230;87,220;96,206;101,196;106,187;116,172;120,163;125,153;135,139;140,129;144,120;154,105;159,96;168,81;173,72;178,62;188,48;192,38;197,28;207,14;212,4" o:connectangles="0,0,0,0,0,0,0,0,0,0,0,0,0,0,0,0,0,0,0,0,0,0,0,0,0,0,0,0,0,0,0,0"/>
                  </v:shape>
                  <v:shape id="Freeform 525" o:spid="_x0000_s1548" style="position:absolute;left:3576;top:3327;width:197;height:346;visibility:visible;mso-wrap-style:square;v-text-anchor:top" coordsize="19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nZMUA&#10;AADcAAAADwAAAGRycy9kb3ducmV2LnhtbESPQWvCQBSE74X+h+UVequbxhokuoZSFCxCwSjo8ZF9&#10;zYZm36bZrcZ/7woFj8PMfMPMi8G24kS9bxwreB0lIIgrpxuuFex3q5cpCB+QNbaOScGFPBSLx4c5&#10;5tqdeUunMtQiQtjnqMCE0OVS+sqQRT9yHXH0vl1vMUTZ11L3eI5w28o0STJpseG4YLCjD0PVT/ln&#10;FWw+q/HBrHVS47L8XX7tsmFyzJR6fhreZyACDeEe/m+vtYJ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OdkxQAAANwAAAAPAAAAAAAAAAAAAAAAAJgCAABkcnMv&#10;ZG93bnJldi54bWxQSwUGAAAAAAQABAD1AAAAigMAAAAA&#10;" path="m,346r,-5l5,336r,-4l10,327r5,-5l15,317r4,-5l19,308r5,-5l24,298,34,288r,-4l39,279r,-5l43,269r,-5l53,255r,-5l58,245r,-5l67,231r,-5l72,221r,-5l77,212r,-5l87,197r,-5l91,188r,-5l96,178r,-5l106,164r,-5l111,154r,-5l115,144r,-4l125,130r,-5l130,120r,-4l139,106r,-5l144,96r,-4l149,87r,-5l159,72r,-4l163,63r,-5l168,53r,-5l178,39r,-5l183,29r,-5l192,15r,-5l197,5r,-5e" filled="f" strokeweight="0">
                    <v:path arrowok="t" o:connecttype="custom" o:connectlocs="0,346;0,341;5,336;5,332;10,327;15,322;15,317;19,312;19,308;24,303;24,298;34,288;34,284;39,279;39,274;43,269;43,264;53,255;53,250;58,245;58,240;67,231;67,226;72,221;72,216;77,212;77,207;87,197;87,192;91,188;91,183;96,178;96,173;106,164;106,159;111,154;111,149;115,144;115,140;125,130;125,125;130,120;130,116;139,106;139,101;144,96;144,92;149,87;149,82;159,72;159,68;163,63;163,58;168,53;168,48;178,39;178,34;183,29;183,24;192,15;192,10;197,5;197,0" o:connectangles="0,0,0,0,0,0,0,0,0,0,0,0,0,0,0,0,0,0,0,0,0,0,0,0,0,0,0,0,0,0,0,0,0,0,0,0,0,0,0,0,0,0,0,0,0,0,0,0,0,0,0,0,0,0,0,0,0,0,0,0,0,0,0"/>
                  </v:shape>
                  <v:shape id="Freeform 526" o:spid="_x0000_s1549" style="position:absolute;left:3629;top:3375;width:173;height:303;visibility:visible;mso-wrap-style:square;v-text-anchor:top" coordsize="17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HCcUA&#10;AADcAAAADwAAAGRycy9kb3ducmV2LnhtbESPQWvCQBSE7wX/w/IEb3VjQCnRVVSoCEIhthCPj+wz&#10;G8y+TbNrTPvru4VCj8PMfMOsNoNtRE+drx0rmE0TEMSl0zVXCj7eX59fQPiArLFxTAq+yMNmPXpa&#10;Yabdg3Pqz6ESEcI+QwUmhDaT0peGLPqpa4mjd3WdxRBlV0nd4SPCbSPTJFlIizXHBYMt7Q2Vt/Pd&#10;Ksg/L6Hw35zv7m+nflGYQ1KkqVKT8bBdggg0hP/wX/uoFczT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cJxQAAANwAAAAPAAAAAAAAAAAAAAAAAJgCAABkcnMv&#10;ZG93bnJldi54bWxQSwUGAAAAAAQABAD1AAAAigMAAAAA&#10;" path="m,303r5,-5l5,293r5,-5l10,284r4,-5l14,274,24,264r,-4l29,255r,-5l34,245r,-5l43,231r,-5l48,221r,-5l58,207r,-5l62,197r,-5l67,188r,-5l77,173r,-5l82,164r,-5l86,154r,-5l96,140r,-5l101,130r,-5l106,120r,-4l115,106r,-5l120,96r,-4l130,82r,-5l134,72r,-4l139,63r,-5l149,48r,-4l154,39r,-5l158,29r,-5l168,15r,-5l173,5r,-5e" filled="f" strokeweight="0">
                    <v:path arrowok="t" o:connecttype="custom" o:connectlocs="0,303;5,298;5,293;10,288;10,284;14,279;14,274;24,264;24,260;29,255;29,250;34,245;34,240;43,231;43,226;48,221;48,216;58,207;58,202;62,197;62,192;67,188;67,183;77,173;77,168;82,164;82,159;86,154;86,149;96,140;96,135;101,130;101,125;106,120;106,116;115,106;115,101;120,96;120,92;130,82;130,77;134,72;134,68;139,63;139,58;149,48;149,44;154,39;154,34;158,29;158,24;168,15;168,10;173,5;173,0" o:connectangles="0,0,0,0,0,0,0,0,0,0,0,0,0,0,0,0,0,0,0,0,0,0,0,0,0,0,0,0,0,0,0,0,0,0,0,0,0,0,0,0,0,0,0,0,0,0,0,0,0,0,0,0,0,0,0"/>
                  </v:shape>
                  <v:shape id="Freeform 527" o:spid="_x0000_s1550" style="position:absolute;left:3682;top:3457;width:139;height:245;visibility:visible;mso-wrap-style:square;v-text-anchor:top" coordsize="13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gXcMA&#10;AADcAAAADwAAAGRycy9kb3ducmV2LnhtbESPT4vCMBTE78J+h/AWvGnqv7JUo+wKBQ+yYJU9P5pn&#10;U2xeShO1fnsjLHgcZuY3zGrT20bcqPO1YwWTcQKCuHS65krB6ZiPvkD4gKyxcUwKHuRhs/4YrDDT&#10;7s4HuhWhEhHCPkMFJoQ2k9KXhiz6sWuJo3d2ncUQZVdJ3eE9wm0jp0mSSos1xwWDLW0NlZfiahWc&#10;iyTfz6vHj5GLua0vv/nfrG+UGn7230sQgfrwDv+3d1rBYpr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lgXcMAAADcAAAADwAAAAAAAAAAAAAAAACYAgAAZHJzL2Rv&#10;d25yZXYueG1sUEsFBgAAAAAEAAQA9QAAAIgDAAAAAA==&#10;" path="m,245r,-5l5,235r,-5l9,226r,-5l14,216r5,-5l19,206r5,-4l24,197r5,-5l29,187r9,-9l38,173r5,-5l43,163r10,-9l53,149r4,-5l57,139r5,-5l62,130,72,120r,-5l77,110r,-4l81,101r,-5l91,86r,-4l96,77r,-5l101,67r,-5l110,53r,-5l115,43r,-5l125,29r,-5l129,19r,-5l134,10r,-5l139,e" filled="f" strokeweight="0">
                    <v:path arrowok="t" o:connecttype="custom" o:connectlocs="0,245;0,240;5,235;5,230;9,226;9,221;14,216;19,211;19,206;24,202;24,197;29,192;29,187;38,178;38,173;43,168;43,163;53,154;53,149;57,144;57,139;62,134;62,130;72,120;72,115;77,110;77,106;81,101;81,96;91,86;91,82;96,77;96,72;101,67;101,62;110,53;110,48;115,43;115,38;125,29;125,24;129,19;129,14;134,10;134,5;139,0" o:connectangles="0,0,0,0,0,0,0,0,0,0,0,0,0,0,0,0,0,0,0,0,0,0,0,0,0,0,0,0,0,0,0,0,0,0,0,0,0,0,0,0,0,0,0,0,0,0"/>
                  </v:shape>
                  <v:shape id="Freeform 528" o:spid="_x0000_s1551" style="position:absolute;left:3706;top:3510;width:149;height:259;visibility:visible;mso-wrap-style:square;v-text-anchor:top" coordsize="14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QMMA&#10;AADcAAAADwAAAGRycy9kb3ducmV2LnhtbESPT4vCMBTE7wt+h/AEb2uq4K5Wo2hB8STrv/ujebbF&#10;5qU00db99EYQPA4z8xtmtmhNKe5Uu8KygkE/AkGcWl1wpuB0XH+PQTiPrLG0TAoe5GAx73zNMNa2&#10;4T3dDz4TAcIuRgW591UspUtzMuj6tiIO3sXWBn2QdSZ1jU2Am1IOo+hHGiw4LORYUZJTej3cjIJ2&#10;t17+nybJ37XZnsvjaGXOyXijVK/bLqcgPLX+E363t1rBaPgL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QMMAAADcAAAADwAAAAAAAAAAAAAAAACYAgAAZHJzL2Rv&#10;d25yZXYueG1sUEsFBgAAAAAEAAQA9QAAAIgDAAAAAA==&#10;" path="m,259r,-5l5,249r,-4l9,240r,-5l14,230r5,-5l19,221r5,-5l24,211r5,-5l29,201r9,-9l38,187r5,-5l43,177r10,-9l53,163r4,-5l57,153r5,-4l62,144,72,134r,-5l77,125r,-5l81,115r,-5l91,101r,-5l96,91r,-5l105,77r,-5l110,67r,-5l115,57r,-4l125,43r,-5l129,33r,-4l134,24r,-5l144,9r,-4l149,e" filled="f" strokeweight="0">
                    <v:path arrowok="t" o:connecttype="custom" o:connectlocs="0,259;0,254;5,249;5,245;9,240;9,235;14,230;19,225;19,221;24,216;24,211;29,206;29,201;38,192;38,187;43,182;43,177;53,168;53,163;57,158;57,153;62,149;62,144;72,134;72,129;77,125;77,120;81,115;81,110;91,101;91,96;96,91;96,86;105,77;105,72;110,67;110,62;115,57;115,53;125,43;125,38;129,33;129,29;134,24;134,19;144,9;144,5;149,0" o:connectangles="0,0,0,0,0,0,0,0,0,0,0,0,0,0,0,0,0,0,0,0,0,0,0,0,0,0,0,0,0,0,0,0,0,0,0,0,0,0,0,0,0,0,0,0,0,0,0,0"/>
                  </v:shape>
                  <v:shape id="Freeform 529" o:spid="_x0000_s1552" style="position:absolute;left:3735;top:3563;width:148;height:259;visibility:visible;mso-wrap-style:square;v-text-anchor:top" coordsize="14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AJcMA&#10;AADcAAAADwAAAGRycy9kb3ducmV2LnhtbERPS2sCMRC+F/wPYYTealbBPrZGEaUPaC9VQb0Nm+nu&#10;6maybKLGf+8cCj1+fO/JLLlGnakLtWcDw0EGirjwtubSwGb99vAMKkRki41nMnClALNp726CufUX&#10;/qHzKpZKQjjkaKCKsc21DkVFDsPAt8TC/frOYRTYldp2eJFw1+hRlj1qhzVLQ4UtLSoqjquTMzDO&#10;tul0fHp591/fh+Ey7fb1+mNszH0/zV9BRUrxX/zn/rTiG8laOSNHQE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LAJcMAAADcAAAADwAAAAAAAAAAAAAAAACYAgAAZHJzL2Rv&#10;d25yZXYueG1sUEsFBgAAAAAEAAQA9QAAAIgDAAAAAA==&#10;" path="m,259r,-5l4,249r5,-5l9,240r5,-5l14,230r5,-5l19,220r9,-9l28,206r5,-5l33,196r5,-4l38,187,48,177r,-5l52,168r,-5l62,153r,-5l67,144r,-5l72,134r,-5l81,120r,-5l86,110r,-5l91,100r,-4l100,86r,-5l105,76r,-4l115,62r,-5l120,52r,-4l124,43r,-5l134,28r,-4l139,19r,-5l144,9r,-5l148,e" filled="f" strokeweight="0">
                    <v:path arrowok="t" o:connecttype="custom" o:connectlocs="0,259;0,254;4,249;9,244;9,240;14,235;14,230;19,225;19,220;28,211;28,206;33,201;33,196;38,192;38,187;48,177;48,172;52,168;52,163;62,153;62,148;67,144;67,139;72,134;72,129;81,120;81,115;86,110;86,105;91,100;91,96;100,86;100,81;105,76;105,72;115,62;115,57;120,52;120,48;124,43;124,38;134,28;134,24;139,19;139,14;144,9;144,4;148,0" o:connectangles="0,0,0,0,0,0,0,0,0,0,0,0,0,0,0,0,0,0,0,0,0,0,0,0,0,0,0,0,0,0,0,0,0,0,0,0,0,0,0,0,0,0,0,0,0,0,0,0"/>
                  </v:shape>
                  <v:shape id="Freeform 530" o:spid="_x0000_s1553" style="position:absolute;left:3826;top:3726;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PTcYA&#10;AADcAAAADwAAAGRycy9kb3ducmV2LnhtbESP0WoCMRRE3wv9h3ALfRHNVlB0axSRFkpV0NUPuGxu&#10;N4ubm3UTdfXrjSD0cZg5M8xk1tpKnKnxpWMFH70EBHHudMmFgv3uuzsC4QOyxsoxKbiSh9n09WWC&#10;qXYX3tI5C4WIJexTVGBCqFMpfW7Iou+5mjh6f66xGKJsCqkbvMRyW8l+kgylxZLjgsGaFobyQ3ay&#10;CgabbGXC8rZMOuvrcbde/Z4OX0el3t/a+SeIQG34Dz/pHx25/hg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aPTcYAAADcAAAADwAAAAAAAAAAAAAAAACYAgAAZHJz&#10;L2Rvd25yZXYueG1sUEsFBgAAAAAEAAQA9QAAAIsDAAAAAA==&#10;" path="m,48l,43,5,38r,-5l9,29r5,-5l14,19r5,-5l19,9,24,5,24,e" filled="f" strokeweight="0">
                    <v:path arrowok="t" o:connecttype="custom" o:connectlocs="0,48;0,43;5,38;5,33;9,29;14,24;14,19;19,14;19,9;24,5;24,0" o:connectangles="0,0,0,0,0,0,0,0,0,0,0"/>
                  </v:shape>
                  <v:shape id="Freeform 531" o:spid="_x0000_s1554" style="position:absolute;left:3696;top:1647;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hB8IA&#10;AADcAAAADwAAAGRycy9kb3ducmV2LnhtbERPy2oCMRTdC/5DuEJ3mmnHio5GKQWhUIT6QpfXye1k&#10;6ORmSFId/94sCl0eznux6mwjruRD7VjB8ygDQVw6XXOl4LBfD6cgQkTW2DgmBXcKsFr2ewsstLvx&#10;lq67WIkUwqFABSbGtpAylIYshpFriRP37bzFmKCvpPZ4S+G2kS9ZNpEWa04NBlt6N1T+7H6tgst2&#10;czKT++l8zNdj/znbhNx9BaWeBt3bHESkLv6L/9wfWsFrnuan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aEHwgAAANwAAAAPAAAAAAAAAAAAAAAAAJgCAABkcnMvZG93&#10;bnJldi54bWxQSwUGAAAAAAQABAD1AAAAhwMAAAAA&#10;" path="m,l5,5r,4l10,14r,5l19,29r,4l24,38r,5l29,48r,5l39,62r,5l43,72r,5l48,81e" filled="f" strokeweight="0">
                    <v:path arrowok="t" o:connecttype="custom" o:connectlocs="0,0;5,5;5,9;10,14;10,19;19,29;19,33;24,38;24,43;29,48;29,53;39,62;39,67;43,72;43,77;48,81" o:connectangles="0,0,0,0,0,0,0,0,0,0,0,0,0,0,0,0"/>
                  </v:shape>
                  <v:shape id="Freeform 532" o:spid="_x0000_s1555" style="position:absolute;left:3629;top:1632;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VkcEA&#10;AADcAAAADwAAAGRycy9kb3ducmV2LnhtbESPzarCMBSE9xd8h3AEd9e0iqLVKHJBcSf+7Q/NsS02&#10;J6HJtfXtjSC4HGbmG2a57kwtHtT4yrKCdJiAIM6trrhQcDlvf2cgfEDWWFsmBU/ysF71fpaYadvy&#10;kR6nUIgIYZ+hgjIEl0np85IM+qF1xNG72cZgiLIppG6wjXBTy1GSTKXBiuNCiY7+Ssrvp3+jIMy2&#10;t8Pk+hxN3XnuKp/Xu1amSg363WYBIlAXvuFPe68VTMYp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FZHBAAAA3AAAAA8AAAAAAAAAAAAAAAAAmAIAAGRycy9kb3du&#10;cmV2LnhtbFBLBQYAAAAABAAEAPUAAACGAwAAAAA=&#10;" path="m,l,5r5,5l5,15r5,5l10,24r4,5l19,34r,5l24,44r,4l34,58r,5l38,68r,4l43,77r,5l53,92r,4l58,101r,5l62,111r,5l72,125r,5l77,135e" filled="f" strokeweight="0">
                    <v:path arrowok="t" o:connecttype="custom" o:connectlocs="0,0;0,5;5,10;5,15;10,20;10,24;14,29;19,34;19,39;24,44;24,48;34,58;34,63;38,68;38,72;43,77;43,82;53,92;53,96;58,101;58,106;62,111;62,116;72,125;72,130;77,135" o:connectangles="0,0,0,0,0,0,0,0,0,0,0,0,0,0,0,0,0,0,0,0,0,0,0,0,0,0"/>
                  </v:shape>
                  <v:shape id="Freeform 533" o:spid="_x0000_s1556" style="position:absolute;left:3917;top:2137;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U68IA&#10;AADcAAAADwAAAGRycy9kb3ducmV2LnhtbESPQYvCMBSE78L+h/AW9qbpKrpSTcuqrHjUrnh+NM+2&#10;2LyUJmr11xtB8DjMzDfMPO1MLS7Uusqygu9BBII4t7riQsH+/68/BeE8ssbaMim4kYM0+ejNMdb2&#10;yju6ZL4QAcIuRgWl900spctLMugGtiEO3tG2Bn2QbSF1i9cAN7UcRtFEGqw4LJTY0LKk/JSdjYLt&#10;xJFdNIa8W+3W9UGu1j/6rtTXZ/c7A+Gp8+/wq73RCsajITzPhCM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xTrwgAAANwAAAAPAAAAAAAAAAAAAAAAAJgCAABkcnMvZG93&#10;bnJldi54bWxQSwUGAAAAAAQABAD1AAAAhwMAAAAA&#10;" path="m,l10,9r,5l14,19r,5l24,33r,5l29,43r,5e" filled="f" strokeweight="0">
                    <v:path arrowok="t" o:connecttype="custom" o:connectlocs="0,0;10,9;10,14;14,19;14,24;24,33;24,38;29,43;29,48" o:connectangles="0,0,0,0,0,0,0,0,0"/>
                  </v:shape>
                  <v:shape id="Freeform 534" o:spid="_x0000_s1557" style="position:absolute;left:3562;top:1623;width:105;height:182;visibility:visible;mso-wrap-style:square;v-text-anchor:top" coordsize="10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sZMUA&#10;AADcAAAADwAAAGRycy9kb3ducmV2LnhtbESP0WrCQBRE3wv+w3KFvhTdpGmLpK5iC0URX5r6AZfs&#10;bTaYvRuzG5P+vSsIfRxm5gyzXI+2ERfqfO1YQTpPQBCXTtdcKTj+fM0WIHxA1tg4JgV/5GG9mjws&#10;Mddu4G+6FKESEcI+RwUmhDaX0peGLPq5a4mj9+s6iyHKrpK6wyHCbSOfk+RNWqw5Lhhs6dNQeSp6&#10;q6Dvz3KbGkPDy8cxzQ77k36yiVKP03HzDiLQGP7D9/ZOK3jNMr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OxkxQAAANwAAAAPAAAAAAAAAAAAAAAAAJgCAABkcnMv&#10;ZG93bnJldi54bWxQSwUGAAAAAAQABAD1AAAAigMAAAAA&#10;" path="m,l,5,5,9r4,5l9,19r5,5l14,29r10,9l24,43r5,5l29,53r4,4l33,62,43,72r,5l48,81r,5l53,91r,5l62,105r,5l67,115r,5l72,125r,4l81,139r,5l86,149r,4l96,163r,5l101,173r,4l105,182e" filled="f" strokeweight="0">
                    <v:path arrowok="t" o:connecttype="custom" o:connectlocs="0,0;0,5;5,9;9,14;9,19;14,24;14,29;24,38;24,43;29,48;29,53;33,57;33,62;43,72;43,77;48,81;48,86;53,91;53,96;62,105;62,110;67,115;67,120;72,125;72,129;81,139;81,144;86,149;86,153;96,163;96,168;101,173;101,177;105,182" o:connectangles="0,0,0,0,0,0,0,0,0,0,0,0,0,0,0,0,0,0,0,0,0,0,0,0,0,0,0,0,0,0,0,0,0,0"/>
                  </v:shape>
                  <v:shape id="Freeform 535" o:spid="_x0000_s1558" style="position:absolute;left:3840;top:2103;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veMcA&#10;AADcAAAADwAAAGRycy9kb3ducmV2LnhtbESP3WrCQBSE7wXfYTmF3ummP9YaXaWUFkSQYAwF747Z&#10;YxLMnk2zq8a37woFL4eZ+YaZLTpTizO1rrKs4GkYgSDOra64UJBtvwfvIJxH1lhbJgVXcrCY93sz&#10;jLW98IbOqS9EgLCLUUHpfRNL6fKSDLqhbYiDd7CtQR9kW0jd4iXATS2fo+hNGqw4LJTY0GdJ+TE9&#10;GQVJ0mW/E7v7iVZ6tf7an5KxTA9KPT50H1MQnjp/D/+3l1rB6OUV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L3jHAAAA3AAAAA8AAAAAAAAAAAAAAAAAmAIAAGRy&#10;cy9kb3ducmV2LnhtbFBLBQYAAAAABAAEAPUAAACMAwAAAAA=&#10;" path="m,l,5r5,5l5,14r5,5l15,24r,5l19,34r,4l24,43r,5l34,58r,4l39,67r,5l43,77r,5l53,91r,5l58,101r,5l67,115r,5e" filled="f" strokeweight="0">
                    <v:path arrowok="t" o:connecttype="custom" o:connectlocs="0,0;0,5;5,10;5,14;10,19;15,24;15,29;19,34;19,38;24,43;24,48;34,58;34,62;39,67;39,72;43,77;43,82;53,91;53,96;58,101;58,106;67,115;67,120" o:connectangles="0,0,0,0,0,0,0,0,0,0,0,0,0,0,0,0,0,0,0,0,0,0,0"/>
                  </v:shape>
                  <v:shape id="Freeform 536" o:spid="_x0000_s1559" style="position:absolute;left:3475;top:1584;width:154;height:269;visibility:visible;mso-wrap-style:square;v-text-anchor:top" coordsize="1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rgsQA&#10;AADcAAAADwAAAGRycy9kb3ducmV2LnhtbESPQYvCMBSE7wv+h/AEb5paUaRrFHFZ0ZOoK17fNm/b&#10;avNSmqjVX28EYY/DzHzDTGaNKcWValdYVtDvRSCIU6sLzhT87L+7YxDOI2ssLZOCOzmYTVsfE0y0&#10;vfGWrjufiQBhl6CC3PsqkdKlORl0PVsRB+/P1gZ9kHUmdY23ADeljKNoJA0WHBZyrGiRU3reXYyC&#10;5bE6xY/fZq0PaXzc2MvpQJsvpTrtZv4JwlPj/8Pv9korGA6G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K4LEAAAA3AAAAA8AAAAAAAAAAAAAAAAAmAIAAGRycy9k&#10;b3ducmV2LnhtbFBLBQYAAAAABAAEAPUAAACJAwAAAAA=&#10;" path="m,l,5r5,5l10,15r,5l15,24r,5l20,34r,5l29,48r,5l34,58r,5l39,68r,4l48,82r,5l53,92r,4l63,106r,5l68,116r,4l72,125r,5l82,140r,4l87,149r,5l92,159r,5l101,173r,5l106,183r,5l111,192r,5l120,207r,5l125,216r,5l135,231r,5l140,240r,5l144,250r,5l154,265r,4e" filled="f" strokeweight="0">
                    <v:path arrowok="t" o:connecttype="custom" o:connectlocs="0,0;0,5;5,10;10,15;10,20;15,24;15,29;20,34;20,39;29,48;29,53;34,58;34,63;39,68;39,72;48,82;48,87;53,92;53,96;63,106;63,111;68,116;68,120;72,125;72,130;82,140;82,144;87,149;87,154;92,159;92,164;101,173;101,178;106,183;106,188;111,192;111,197;120,207;120,212;125,216;125,221;135,231;135,236;140,240;140,245;144,250;144,255;154,265;154,269" o:connectangles="0,0,0,0,0,0,0,0,0,0,0,0,0,0,0,0,0,0,0,0,0,0,0,0,0,0,0,0,0,0,0,0,0,0,0,0,0,0,0,0,0,0,0,0,0,0,0,0,0"/>
                  </v:shape>
                  <v:shape id="Freeform 537" o:spid="_x0000_s1560" style="position:absolute;left:3701;top:1978;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TH8QA&#10;AADcAAAADwAAAGRycy9kb3ducmV2LnhtbESPW2sCMRSE3wX/QzhC32q2Fy+sRmmLgg8iuIrPh81x&#10;NzQ52W5SXf99IxR8HGbmG2a+7JwVF2qD8azgZZiBIC69NlwpOB7Wz1MQISJrtJ5JwY0CLBf93hxz&#10;7a+8p0sRK5EgHHJUUMfY5FKGsiaHYegb4uSdfeswJtlWUrd4TXBn5WuWjaVDw2mhxoa+aiq/i1+n&#10;wBbTFdJh2/28m3X4tKvb7jQxSj0Nuo8ZiEhdfIT/2xutYPQ2h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x/EAAAA3AAAAA8AAAAAAAAAAAAAAAAAmAIAAGRycy9k&#10;b3ducmV2LnhtbFBLBQYAAAAABAAEAPUAAACJAwAAAAA=&#10;" path="m,l5,5r,5l10,15r,4l19,29r,5l24,39r,4e" filled="f" strokeweight="0">
                    <v:path arrowok="t" o:connecttype="custom" o:connectlocs="0,0;5,5;5,10;10,15;10,19;19,29;19,34;24,39;24,43" o:connectangles="0,0,0,0,0,0,0,0,0"/>
                  </v:shape>
                  <v:shape id="Freeform 538" o:spid="_x0000_s1561" style="position:absolute;left:3773;top:2098;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bsQA&#10;AADcAAAADwAAAGRycy9kb3ducmV2LnhtbESPT4vCMBTE78J+h/CEvYimrviHrlEWddU9WsXzo3nb&#10;FpuXkmS1fnsjCHscZuY3zHzZmlpcyfnKsoLhIAFBnFtdcaHgdPzuz0D4gKyxtkwK7uRhuXjrzDHV&#10;9sYHumahEBHCPkUFZQhNKqXPSzLoB7Yhjt6vdQZDlK6Q2uEtwk0tP5JkIg1WHBdKbGhVUn7J/owC&#10;ua6a02Gz5WHY7+z43Ms2P+6u1Hu3/foEEagN/+FXe68VjEd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m7EAAAA3AAAAA8AAAAAAAAAAAAAAAAAmAIAAGRycy9k&#10;b3ducmV2LnhtbFBLBQYAAAAABAAEAPUAAACJAwAAAAA=&#10;" path="m,l,5r5,5l5,15r5,4l10,24r4,5l19,34r,5l24,43r,5l34,58r,5l38,67r,5l43,77r,5l53,91r,5l58,101r,5l62,111r,4l72,125r,5l77,135r,4l82,144e" filled="f" strokeweight="0">
                    <v:path arrowok="t" o:connecttype="custom" o:connectlocs="0,0;0,5;5,10;5,15;10,19;10,24;14,29;19,34;19,39;24,43;24,48;34,58;34,63;38,67;38,72;43,77;43,82;53,91;53,96;58,101;58,106;62,111;62,115;72,125;72,130;77,135;77,139;82,144" o:connectangles="0,0,0,0,0,0,0,0,0,0,0,0,0,0,0,0,0,0,0,0,0,0,0,0,0,0,0,0"/>
                  </v:shape>
                  <v:shape id="Freeform 539" o:spid="_x0000_s1562" style="position:absolute;left:3403;top:1575;width:197;height:336;visibility:visible;mso-wrap-style:square;v-text-anchor:top" coordsize="19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iHcQA&#10;AADcAAAADwAAAGRycy9kb3ducmV2LnhtbERPy2rCQBTdF/oPwy10VycqVokZJSiiQhVqXejukrl5&#10;aOZOyExN+vedRaHLw3kny97U4kGtqywrGA4iEMSZ1RUXCs5fm7cZCOeRNdaWScEPOVgunp8SjLXt&#10;+JMeJ1+IEMIuRgWl900spctKMugGtiEOXG5bgz7AtpC6xS6Em1qOouhdGqw4NJTY0Kqk7H76Ngp2&#10;Ot0fLluzHX3k62t6m3az4bFT6vWlT+cgPPX+X/zn3mkFk3FYG8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Ih3EAAAA3AAAAA8AAAAAAAAAAAAAAAAAmAIAAGRycy9k&#10;b3ducmV2LnhtbFBLBQYAAAAABAAEAPUAAACJAwAAAAA=&#10;" path="m,l10,9r,5l15,19r,5l20,29r,4l29,43r,5l34,53r,4l39,62r,5l48,77r,4l53,86r,5l63,101r,4l68,110r,5l72,120r,5l82,134r,5l87,144r,5l92,153r,5l101,168r,5l106,177r,5l116,192r,5l120,201r,5l125,211r,5l135,225r,5l140,235r,5l144,245r,4l154,259r,5l159,269r,5l168,283r,5l173,293r,5l178,302r,5l188,317r,5l192,326r,5l197,336e" filled="f" strokeweight="0">
                    <v:path arrowok="t" o:connecttype="custom" o:connectlocs="0,0;10,9;10,14;15,19;15,24;20,29;20,33;29,43;29,48;34,53;34,57;39,62;39,67;48,77;48,81;53,86;53,91;63,101;63,105;68,110;68,115;72,120;72,125;82,134;82,139;87,144;87,149;92,153;92,158;101,168;101,173;106,177;106,182;116,192;116,197;120,201;120,206;125,211;125,216;135,225;135,230;140,235;140,240;144,245;144,249;154,259;154,264;159,269;159,274;168,283;168,288;173,293;173,298;178,302;178,307;188,317;188,322;192,326;192,331;197,336" o:connectangles="0,0,0,0,0,0,0,0,0,0,0,0,0,0,0,0,0,0,0,0,0,0,0,0,0,0,0,0,0,0,0,0,0,0,0,0,0,0,0,0,0,0,0,0,0,0,0,0,0,0,0,0,0,0,0,0,0,0,0,0"/>
                  </v:shape>
                  <v:shape id="Freeform 540" o:spid="_x0000_s1563" style="position:absolute;left:3643;top:1988;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DsYA&#10;AADcAAAADwAAAGRycy9kb3ducmV2LnhtbESPQWvCQBSE74X+h+UVvEjdNFJp02xCEAqiXmoK4u2R&#10;fU1Cs29jdtX477sFweMwM98waT6aTpxpcK1lBS+zCARxZXXLtYLv8vP5DYTzyBo7y6TgSg7y7PEh&#10;xUTbC3/ReedrESDsElTQeN8nUrqqIYNuZnvi4P3YwaAPcqilHvAS4KaTcRQtpMGWw0KDPS0bqn53&#10;J6NgvTmU+rhZLoo4Lqd7PTXHrYyVmjyNxQcIT6O/h2/tlVbwOn+H/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n6DsYAAADcAAAADwAAAAAAAAAAAAAAAACYAgAAZHJz&#10;L2Rvd25yZXYueG1sUEsFBgAAAAAEAAQA9QAAAIsDAAAAAA==&#10;" path="m,l5,5r,4l10,14r,5l20,29r,4l24,38r,5l29,48r,5l39,62r,5l44,72r,5l53,86r,5e" filled="f" strokeweight="0">
                    <v:path arrowok="t" o:connecttype="custom" o:connectlocs="0,0;5,5;5,9;10,14;10,19;20,29;20,33;24,38;24,43;29,48;29,53;39,62;39,67;44,72;44,77;53,86;53,91" o:connectangles="0,0,0,0,0,0,0,0,0,0,0,0,0,0,0,0,0"/>
                  </v:shape>
                  <v:shape id="Freeform 541" o:spid="_x0000_s1564" style="position:absolute;left:3735;top:2141;width:52;height:9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yMMA&#10;AADcAAAADwAAAGRycy9kb3ducmV2LnhtbERPz2vCMBS+D/Y/hDfYRTSdTJHOKM6xrTe1inh8NG9t&#10;sXkpSaz1vzcHYceP7/d82ZtGdOR8bVnB2ygBQVxYXXOp4LD/Hs5A+ICssbFMCm7kYbl4fppjqu2V&#10;d9TloRQxhH2KCqoQ2lRKX1Rk0I9sSxy5P+sMhghdKbXDaww3jRwnyVQarDk2VNjSuqLinF+MgmSz&#10;dz/jLMfPbPB7vHydblvdrZV6felXHyAC9eFf/HBnWsHkPc6P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yMMAAADcAAAADwAAAAAAAAAAAAAAAACYAgAAZHJzL2Rv&#10;d25yZXYueG1sUEsFBgAAAAAEAAQA9QAAAIgDAAAAAA==&#10;" path="m,l,5r4,5l4,15r5,5l14,24r,5l19,34r,5l24,44r,4l33,58r,5l38,68r,4l43,77r,5l52,92e" filled="f" strokeweight="0">
                    <v:path arrowok="t" o:connecttype="custom" o:connectlocs="0,0;0,5;4,10;4,15;9,20;14,24;14,29;19,34;19,39;24,44;24,48;33,58;33,63;38,68;38,72;43,77;43,82;52,92" o:connectangles="0,0,0,0,0,0,0,0,0,0,0,0,0,0,0,0,0,0"/>
                  </v:shape>
                  <v:shape id="Freeform 542" o:spid="_x0000_s1565" style="position:absolute;left:3351;top:1584;width:307;height:533;visibility:visible;mso-wrap-style:square;v-text-anchor:top" coordsize="30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56cUA&#10;AADcAAAADwAAAGRycy9kb3ducmV2LnhtbESPQWsCMRSE7wX/Q3iCl1KzK1bK1igiFIoHwdW2Hh+b&#10;183SzcuSZHX996ZQ6HGYmW+Y5XqwrbiQD41jBfk0A0FcOd1wreB0fHt6AREissbWMSm4UYD1avSw&#10;xEK7Kx/oUsZaJAiHAhWYGLtCylAZshimriNO3rfzFmOSvpba4zXBbStnWbaQFhtOCwY72hqqfsre&#10;Kvg6+5zk5zlwSUNvdh+Pt363V2oyHjavICIN8T/8137XCp7nO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vnpxQAAANwAAAAPAAAAAAAAAAAAAAAAAJgCAABkcnMv&#10;ZG93bnJldi54bWxQSwUGAAAAAAQABAD1AAAAigMAAAAA&#10;" path="m,l,5r4,5l9,15r,5l14,24r,5l19,34r,5l28,48r,5l33,58r,5l38,68r,4l48,82r,5l52,92r,4l62,106r,5l67,116r,4l72,125r,5l81,140r,4l86,149r,5l91,159r,5l100,173r,5l105,183r,5l115,197r,5l120,207r,5l124,216r,5l134,231r,5l139,240r,5l144,250r,5l153,265r,4l158,274r,5l168,289r,4l172,298r,5l177,308r,5l187,322r,5l192,332r,5l196,341r,5l206,356r,5l211,365r,5l220,380r,5l225,389r,5l230,399r,5l240,413r,5l244,423r,5l249,433r,4l259,447r,5l264,457r,4l273,471r,5l278,481r,4l283,490r,5l292,505r,4l297,514r,5l307,529r,4e" filled="f" strokeweight="0">
                    <v:path arrowok="t" o:connecttype="custom" o:connectlocs="0,5;9,15;14,24;19,34;28,48;33,58;38,68;48,82;52,92;62,106;67,116;72,125;81,140;86,149;91,159;100,173;105,183;115,197;120,207;124,216;134,231;139,240;144,250;153,265;158,274;168,289;172,298;177,308;187,322;192,332;196,341;206,356;211,365;220,380;225,389;230,399;240,413;244,423;249,433;259,447;264,457;273,471;278,481;283,490;292,505;297,514;307,529" o:connectangles="0,0,0,0,0,0,0,0,0,0,0,0,0,0,0,0,0,0,0,0,0,0,0,0,0,0,0,0,0,0,0,0,0,0,0,0,0,0,0,0,0,0,0,0,0,0,0"/>
                  </v:shape>
                  <v:shape id="Freeform 543" o:spid="_x0000_s1566" style="position:absolute;left:3696;top:2185;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EksQA&#10;AADcAAAADwAAAGRycy9kb3ducmV2LnhtbESPQWvCQBSE74X+h+UJ3upGraFEV7Gi4ElpKvX6yL4m&#10;odm3YXc18d93BcHjMDPfMItVbxpxJedrywrGowQEcWF1zaWC0/fu7QOED8gaG8uk4EYeVsvXlwVm&#10;2nb8Rdc8lCJC2GeooAqhzaT0RUUG/ci2xNH7tc5giNKVUjvsItw0cpIkqTRYc1yosKVNRcVffjEK&#10;1n3u6m7Kx33687k9pd2Bz9uDUsNBv56DCNSHZ/jR3msFs/cJ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hJLEAAAA3AAAAA8AAAAAAAAAAAAAAAAAmAIAAGRycy9k&#10;b3ducmV2LnhtbFBLBQYAAAAABAAEAPUAAACJAwAAAAA=&#10;" path="m,l5,4r,5l15,19r,5l19,28r,5l24,38r,5l34,52r,5l39,62r,5l43,72r,4e" filled="f" strokeweight="0">
                    <v:path arrowok="t" o:connecttype="custom" o:connectlocs="0,0;5,4;5,9;15,19;15,24;19,28;19,33;24,38;24,43;34,52;34,57;39,62;39,67;43,72;43,76" o:connectangles="0,0,0,0,0,0,0,0,0,0,0,0,0,0,0"/>
                  </v:shape>
                  <v:shape id="Freeform 544" o:spid="_x0000_s1567" style="position:absolute;left:3298;top:1599;width:302;height:523;visibility:visible;mso-wrap-style:square;v-text-anchor:top" coordsize="30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IdsgA&#10;AADcAAAADwAAAGRycy9kb3ducmV2LnhtbESPW2sCMRSE3wv9D+EIfatZWy2yGkVKWy8UwQuib4fN&#10;cXfr5mRJom7/vREKfRxm5htmOG5MJS7kfGlZQaedgCDOrC45V7DdfD73QfiArLGyTAp+ycN49Pgw&#10;xFTbK6/osg65iBD2KSooQqhTKX1WkEHftjVx9I7WGQxRulxqh9cIN5V8SZI3abDkuFBgTe8FZaf1&#10;2ShYuu/p6UtuJofj7tD9mcvZx6KzV+qp1UwGIAI14T/8155pBb3uK9zPxCM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oh2yAAAANwAAAAPAAAAAAAAAAAAAAAAAJgCAABk&#10;cnMvZG93bnJldi54bWxQSwUGAAAAAAQABAD1AAAAjQMAAAAA&#10;" path="m,l,5,5,9r4,5l9,19r5,5l14,29r10,9l24,43r5,5l29,53r4,4l33,62,43,72r,5l48,81r,5l53,91r,5l62,105r,5l67,115r,5l77,129r,5l81,139r,5l86,149r,4l96,163r,5l101,173r,4l105,182r,5l115,197r,4l120,206r,5l129,221r,4l134,230r,5l139,240r,5l149,254r,5l153,264r,5l158,274r,4l168,288r,5l173,298r,4l182,312r,5l187,322r,4l192,331r,5l201,346r,4l206,355r,5l211,365r,5l221,379r,5l225,389r,5l235,403r,5l240,413r,5l245,422r,5l254,437r,5l259,446r,5l264,456r,5l273,470r,5l278,480r,5l283,490r,4l293,504r,5l297,514r,4l302,523e" filled="f" strokeweight="0">
                    <v:path arrowok="t" o:connecttype="custom" o:connectlocs="0,5;9,14;14,24;24,38;29,48;33,57;43,72;48,81;53,91;62,105;67,115;77,129;81,139;86,149;96,163;101,173;105,182;115,197;120,206;129,221;134,230;139,240;149,254;153,264;158,274;168,288;173,298;182,312;187,322;192,331;201,346;206,355;211,365;221,379;225,389;235,403;240,413;245,422;254,437;259,446;264,456;273,470;278,480;283,490;293,504;297,514;302,523" o:connectangles="0,0,0,0,0,0,0,0,0,0,0,0,0,0,0,0,0,0,0,0,0,0,0,0,0,0,0,0,0,0,0,0,0,0,0,0,0,0,0,0,0,0,0,0,0,0,0"/>
                  </v:shape>
                  <v:shape id="Freeform 545" o:spid="_x0000_s1568" style="position:absolute;left:3663;top:2228;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i68MA&#10;AADcAAAADwAAAGRycy9kb3ducmV2LnhtbESPQWvCQBSE70L/w/IKvenGYktM3YRSUKQ3oxdvj+wz&#10;WZp9G/K2Gv99t1DocZiZb5hNNfleXWkUF9jAcpGBIm6CddwaOB238xyURGSLfWAycCeBqnyYbbCw&#10;4cYHutaxVQnCUqCBLsah0FqajjzKIgzEybuE0WNMcmy1HfGW4L7Xz1n2qj06TgsdDvTRUfNVf3sD&#10;7nBu9vXpIvZTy46WUudrdzfm6XF6fwMVaYr/4b/23hp4Wa3g90w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i68MAAADcAAAADwAAAAAAAAAAAAAAAACYAgAAZHJzL2Rv&#10;d25yZXYueG1sUEsFBgAAAAAEAAQA9QAAAIgDAAAAAA==&#10;" path="m,l,5,4,9r,5l9,19r5,5l14,29r5,4l19,38r5,5l24,48r9,9l33,62r5,5l38,72r10,9l48,86r4,5l52,96e" filled="f" strokeweight="0">
                    <v:path arrowok="t" o:connecttype="custom" o:connectlocs="0,0;0,5;4,9;4,14;9,19;14,24;14,29;19,33;19,38;24,43;24,48;33,57;33,62;38,67;38,72;48,81;48,86;52,91;52,96" o:connectangles="0,0,0,0,0,0,0,0,0,0,0,0,0,0,0,0,0,0,0"/>
                  </v:shape>
                  <v:shape id="Freeform 546" o:spid="_x0000_s1569" style="position:absolute;left:3739;top:2367;width:24;height: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KNcUA&#10;AADcAAAADwAAAGRycy9kb3ducmV2LnhtbESPQWvCQBSE70L/w/IEL6KbShWN2UgpKPVWrQe9PbLP&#10;JJp9G3a3mvrru4VCj8PMfMNkq8404kbO15YVPI8TEMSF1TWXCg6f69EchA/IGhvLpOCbPKzyp16G&#10;qbZ33tFtH0oRIexTVFCF0KZS+qIig35sW+Lona0zGKJ0pdQO7xFuGjlJkpk0WHNcqLClt4qK6/7L&#10;KHBDX9MDW3abzbGbbT9Ol8nipNSg370uQQTqwn/4r/2uFUxf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Ao1xQAAANwAAAAPAAAAAAAAAAAAAAAAAJgCAABkcnMv&#10;ZG93bnJldi54bWxQSwUGAAAAAAQABAD1AAAAigMAAAAA&#10;" path="m,l10,10r,4l15,19r,5l24,34e" filled="f" strokeweight="0">
                    <v:path arrowok="t" o:connecttype="custom" o:connectlocs="0,0;10,10;10,14;15,19;15,24;24,34" o:connectangles="0,0,0,0,0,0"/>
                  </v:shape>
                  <v:shape id="Freeform 547" o:spid="_x0000_s1570" style="position:absolute;left:3235;top:1604;width:293;height:504;visibility:visible;mso-wrap-style:square;v-text-anchor:top" coordsize="29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m8IA&#10;AADcAAAADwAAAGRycy9kb3ducmV2LnhtbESP0YrCMBRE3wX/IVzBN00tq6vVKLKo+KrrB1yaa1Ns&#10;bmqTav17s7Dg4zAzZ5jVprOVeFDjS8cKJuMEBHHudMmFgsvvfjQH4QOyxsoxKXiRh82631thpt2T&#10;T/Q4h0JECPsMFZgQ6kxKnxuy6MeuJo7e1TUWQ5RNIXWDzwi3lUyTZCYtlhwXDNb0Yyi/nVurYH49&#10;bXdt2+0mF/0y6WKa3qvvg1LDQbddggjUhU/4v33UCqZfM/g7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bwgAAANwAAAAPAAAAAAAAAAAAAAAAAJgCAABkcnMvZG93&#10;bnJldi54bWxQSwUGAAAAAAQABAD1AAAAhwMAAAAA&#10;" path="m,l10,9r,5l15,19r,5l20,28r,5l29,43r,5l34,52r,5l44,67r,5l48,76r,5l53,86r,5l63,100r,5l68,110r,5l72,120r,4l82,134r,5l87,144r,4l92,153r,5l101,168r,4l106,177r,5l116,192r,4l120,201r,5l125,211r,5l135,225r,5l140,235r,5l144,245r,4l154,259r,5l159,269r,4l164,278r,5l173,293r,4l178,302r,5l188,317r,4l192,326r,5l197,336r,5l207,350r,5l212,360r,5l216,369r,5l226,384r,5l231,393r,5l240,408r,5l245,417r,5l250,427r,5l260,441r,5l264,451r,5l269,461r,4l279,475r,5l284,485r,4l288,494r,5l293,504e" filled="f" strokeweight="0">
                    <v:path arrowok="t" o:connecttype="custom" o:connectlocs="10,9;15,19;20,28;29,43;34,52;44,67;48,76;53,86;63,100;68,110;72,120;82,134;87,144;92,153;101,168;106,177;116,192;120,201;125,211;135,225;140,235;144,245;154,259;159,269;164,278;173,293;178,302;188,317;192,326;197,336;207,350;212,360;216,369;226,384;231,393;240,408;245,417;250,427;260,441;264,451;269,461;279,475;284,485;288,494;293,504" o:connectangles="0,0,0,0,0,0,0,0,0,0,0,0,0,0,0,0,0,0,0,0,0,0,0,0,0,0,0,0,0,0,0,0,0,0,0,0,0,0,0,0,0,0,0,0,0"/>
                  </v:shape>
                  <v:shape id="Freeform 548" o:spid="_x0000_s1571" style="position:absolute;left:3586;top:2209;width:115;height:201;visibility:visible;mso-wrap-style:square;v-text-anchor:top" coordsize="1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kX8UA&#10;AADcAAAADwAAAGRycy9kb3ducmV2LnhtbESPQUvDQBSE7wX/w/KEXkq7UWIrsdtSBKEUBFs95PjM&#10;PpNg3tuwu6bpv3cFocdhZr5h1tuROzWQD60TA3eLDBRJ5WwrtYGP95f5I6gQUSx2TsjAhQJsNzeT&#10;NRbWneVIwynWKkEkFGigibEvtA5VQ4xh4XqS5H05zxiT9LW2Hs8Jzp2+z7KlZmwlLTTY03ND1ffp&#10;hw0MPOOd8GseDm/HT1uWZeW73Jjp7bh7AhVpjNfwf3tvDTzkK/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WRfxQAAANwAAAAPAAAAAAAAAAAAAAAAAJgCAABkcnMv&#10;ZG93bnJldi54bWxQSwUGAAAAAAQABAD1AAAAigMAAAAA&#10;" path="m,l5,4r,5l9,14r,5l19,28r,5l24,38r,5l33,52r,5l38,62r,5l43,72r,4l53,86r,5l57,96r,4l62,105r,5l72,120r,4l77,129r,5l86,144r,4l91,153r,5l96,163r,5l105,177r,5l110,187r,5l115,196r,5e" filled="f" strokeweight="0">
                    <v:path arrowok="t" o:connecttype="custom" o:connectlocs="0,0;5,4;5,9;9,14;9,19;19,28;19,33;24,38;24,43;33,52;33,57;38,62;38,67;43,72;43,76;53,86;53,91;57,96;57,100;62,105;62,110;72,120;72,124;77,129;77,134;86,144;86,148;91,153;91,158;96,163;96,168;105,177;105,182;110,187;110,192;115,196;115,201" o:connectangles="0,0,0,0,0,0,0,0,0,0,0,0,0,0,0,0,0,0,0,0,0,0,0,0,0,0,0,0,0,0,0,0,0,0,0,0,0"/>
                  </v:shape>
                  <v:shape id="Freeform 549" o:spid="_x0000_s1572" style="position:absolute;left:3178;top:1613;width:278;height:485;visibility:visible;mso-wrap-style:square;v-text-anchor:top" coordsize="27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gvsEA&#10;AADcAAAADwAAAGRycy9kb3ducmV2LnhtbERPy4rCMBTdC/5DuII7TX1M0WoUEQR3g3YYXV6aa1ts&#10;bkoStTNfP1kIszyc93rbmUY8yfnasoLJOAFBXFhdc6ngKz+MFiB8QNbYWCYFP+Rhu+n31php++IT&#10;Pc+hFDGEfYYKqhDaTEpfVGTQj21LHLmbdQZDhK6U2uErhptGTpMklQZrjg0VtrSvqLifH0ZB/Znn&#10;ZTr/3tvLzKTXo1vOfpdBqeGg261ABOrCv/jtPmoFH/O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rYL7BAAAA3AAAAA8AAAAAAAAAAAAAAAAAmAIAAGRycy9kb3du&#10;cmV2LnhtbFBLBQYAAAAABAAEAPUAAACGAwAAAAA=&#10;" path="m,l5,5r,5l9,15r,4l19,29r,5l24,39r,4l29,48r,5l38,63r,4l43,72r,5l53,87r,4l57,96r,5l62,106r,5l72,120r,5l77,130r,5l81,139r,5l91,154r,5l96,163r,5l101,173r,5l110,187r,5l115,197r,5l125,211r,5l129,221r,5l134,231r,5l144,245r,5l149,255r,5l153,264r,5l163,279r,5l168,288r,5l173,298r,5l182,312r,5l187,322r,5l197,336r,5l201,346r,5l206,356r,4l216,370r,5l221,380r,4l225,389r,5l235,404r,4l240,413r,5l249,428r,4l254,437r,5l259,447r,5l269,461r,5l273,471r,5l278,480r,5e" filled="f" strokeweight="0">
                    <v:path arrowok="t" o:connecttype="custom" o:connectlocs="5,5;9,15;19,29;24,39;29,48;38,63;43,72;53,87;57,96;62,106;72,120;77,130;81,139;91,154;96,163;101,173;110,187;115,197;125,211;129,221;134,231;144,245;149,255;153,264;163,279;168,288;173,298;182,312;187,322;197,336;201,346;206,356;216,370;221,380;225,389;235,404;240,413;249,428;254,437;259,447;269,461;273,471;278,480" o:connectangles="0,0,0,0,0,0,0,0,0,0,0,0,0,0,0,0,0,0,0,0,0,0,0,0,0,0,0,0,0,0,0,0,0,0,0,0,0,0,0,0,0,0,0"/>
                  </v:shape>
                  <v:shape id="Freeform 550" o:spid="_x0000_s1573" style="position:absolute;left:3523;top:2213;width:68;height:116;visibility:visible;mso-wrap-style:square;v-text-anchor:top" coordsize="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gXccA&#10;AADcAAAADwAAAGRycy9kb3ducmV2LnhtbESPQWvCQBSE74X+h+UVvNVNRUWjq9QWRSQU1FL19si+&#10;JqHZtzG7avLv3UKhx2FmvmGm88aU4kq1KywreOlGIIhTqwvOFHzul88jEM4jaywtk4KWHMxnjw9T&#10;jLW98ZauO5+JAGEXo4Lc+yqW0qU5GXRdWxEH79vWBn2QdSZ1jbcAN6XsRdFQGiw4LORY0VtO6c/u&#10;YhQUy0HiFx/t4f3rnDTH02ozoi0q1XlqXicgPDX+P/zXXmsFg/4Y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oF3HAAAA3AAAAA8AAAAAAAAAAAAAAAAAmAIAAGRy&#10;cy9kb3ducmV2LnhtbFBLBQYAAAAABAAEAPUAAACMAwAAAAA=&#10;" path="m,l5,5r,5l15,20r,4l20,29r,5l24,39r,5l34,53r,5l39,63r,5l48,77r,5l53,87r,5l58,96r,5l68,111r,5e" filled="f" strokeweight="0">
                    <v:path arrowok="t" o:connecttype="custom" o:connectlocs="0,0;5,5;5,10;15,20;15,24;20,29;20,34;24,39;24,44;34,53;34,58;39,63;39,68;48,77;48,82;53,87;53,92;58,96;58,101;68,111;68,116" o:connectangles="0,0,0,0,0,0,0,0,0,0,0,0,0,0,0,0,0,0,0,0,0"/>
                  </v:shape>
                  <v:shape id="Freeform 551" o:spid="_x0000_s1574" style="position:absolute;left:3615;top:2367;width:28;height:53;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ab0A&#10;AADcAAAADwAAAGRycy9kb3ducmV2LnhtbERPSwrCMBDdC94hjOBGNFVQtBpFBEE3ip8DDM3YVptJ&#10;aWJtb28WgsvH+682jSlETZXLLSsYjyIQxInVOacK7rf9cA7CeWSNhWVS0JKDzbrbWWGs7YcvVF99&#10;KkIIuxgVZN6XsZQuycigG9mSOHAPWxn0AVap1BV+Qrgp5CSKZtJgzqEhw5J2GSWv69soOA7Odzot&#10;/PyUYuva2bje8/OhVL/XbJcgPDX+L/65D1rBdBr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7bab0AAADcAAAADwAAAAAAAAAAAAAAAACYAgAAZHJzL2Rvd25yZXYu&#10;eG1sUEsFBgAAAAAEAAQA9QAAAIIDAAAAAA==&#10;" path="m,l,5r4,5l9,14r,5l14,24r,5l19,34r,4l28,48r,5e" filled="f" strokeweight="0">
                    <v:path arrowok="t" o:connecttype="custom" o:connectlocs="0,0;0,5;4,10;9,14;9,19;14,24;14,29;19,34;19,38;28,48;28,53" o:connectangles="0,0,0,0,0,0,0,0,0,0,0"/>
                  </v:shape>
                  <v:shape id="Freeform 552" o:spid="_x0000_s1575" style="position:absolute;left:3034;top:1464;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15MMA&#10;AADcAAAADwAAAGRycy9kb3ducmV2LnhtbESPwWrDMBBE74X+g9hCbo3sgtviRjFtIJCrndBeF2tj&#10;K7ZWxlJj+++jQKHHYWbeMJtitr240uiNYwXpOgFBXDttuFFwOu6f30H4gKyxd0wKFvJQbB8fNphr&#10;N3FJ1yo0IkLY56igDWHIpfR1Sxb92g3E0Tu70WKIcmykHnGKcNvLlyR5lRYNx4UWB9q1VHfVr1Ug&#10;06WrSnM5Jvvv9LTDL3r7MaTU6mn+/AARaA7/4b/2QSvIshTuZ+IR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G15MMAAADcAAAADwAAAAAAAAAAAAAAAACYAgAAZHJzL2Rv&#10;d25yZXYueG1sUEsFBgAAAAAEAAQA9QAAAIgDAAAAAA==&#10;" path="m,l,5r5,5l9,15r,5l14,24r,5l24,39r,5l29,48r,5l33,58r,5l43,72r,5l48,82r,5e" filled="f" strokeweight="0">
                    <v:path arrowok="t" o:connecttype="custom" o:connectlocs="0,0;0,5;5,10;9,15;9,20;14,24;14,29;24,39;24,44;29,48;29,53;33,58;33,63;43,72;43,77;48,82;48,87" o:connectangles="0,0,0,0,0,0,0,0,0,0,0,0,0,0,0,0,0"/>
                  </v:shape>
                  <v:shape id="Freeform 553" o:spid="_x0000_s1576" style="position:absolute;left:3120;top:1618;width:288;height:495;visibility:visible;mso-wrap-style:square;v-text-anchor:top" coordsize="28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xjccA&#10;AADcAAAADwAAAGRycy9kb3ducmV2LnhtbESPQWvCQBSE74X+h+UVvBSzqaCV6CZIacGLUDUFj4/s&#10;M0mTfZtmVxP/fbdQ8DjMzDfMOhtNK67Uu9qygpcoBkFcWF1zqSA/fkyXIJxH1thaJgU3cpCljw9r&#10;TLQdeE/Xgy9FgLBLUEHlfZdI6YqKDLrIdsTBO9veoA+yL6XucQhw08pZHC+kwZrDQoUdvVVUNIeL&#10;UfDz2pj3c27i/a3ZnL6/FsMuf/5UavI0blYgPI3+Hv5vb7WC+XwG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QcY3HAAAA3AAAAA8AAAAAAAAAAAAAAAAAmAIAAGRy&#10;cy9kb3ducmV2LnhtbFBLBQYAAAAABAAEAPUAAACMAwAAAAA=&#10;" path="m,l10,10r,4l15,19r,5l19,29r,5l29,43r,5l34,53r,5l39,62r,5l48,77r,5l53,86r,5l63,101r,5l67,110r,5l72,120r,5l82,134r,5l87,144r,5l91,154r,4l101,168r,5l106,178r,4l115,192r,5l120,202r,4l125,211r,5l135,226r,5l139,235r,5l144,245r,5l154,259r,5l159,269r,5l168,283r,5l173,293r,5l178,303r,4l187,317r,5l192,327r,4l197,336r,5l207,351r,4l211,360r,5l221,375r,4l226,384r,5l231,394r,5l240,408r,5l245,418r,5l250,427r,5l259,442r,5l264,451r,5l274,466r,5l279,475r,5l283,485r,5l288,495e" filled="f" strokeweight="0">
                    <v:path arrowok="t" o:connecttype="custom" o:connectlocs="10,10;15,19;19,29;29,43;34,53;39,62;48,77;53,86;63,101;67,110;72,120;82,134;87,144;91,154;101,168;106,178;115,192;120,202;125,211;135,226;139,235;144,245;154,259;159,269;168,283;173,293;178,303;187,317;192,327;197,336;207,351;211,360;221,375;226,384;231,394;240,408;245,418;250,427;259,442;264,451;274,466;279,475;283,485;288,495" o:connectangles="0,0,0,0,0,0,0,0,0,0,0,0,0,0,0,0,0,0,0,0,0,0,0,0,0,0,0,0,0,0,0,0,0,0,0,0,0,0,0,0,0,0,0,0"/>
                  </v:shape>
                  <v:shape id="Freeform 554" o:spid="_x0000_s1577" style="position:absolute;left:3480;top:2237;width:63;height:106;visibility:visible;mso-wrap-style:square;v-text-anchor:top" coordsize="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WcMA&#10;AADcAAAADwAAAGRycy9kb3ducmV2LnhtbESPQWvCQBSE7wX/w/IEb3WjYrGpq4gieBJMC15fs88k&#10;NPs27q4m+feuIPQ4zMw3zHLdmVrcyfnKsoLJOAFBnFtdcaHg53v/vgDhA7LG2jIp6MnDejV4W2Kq&#10;bcsnumehEBHCPkUFZQhNKqXPSzLox7Yhjt7FOoMhSldI7bCNcFPLaZJ8SIMVx4USG9qWlP9lN6PA&#10;7XfJMb/0sr/yZ8jOh/b3umuVGg27zReIQF34D7/aB61gPp/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SWcMAAADcAAAADwAAAAAAAAAAAAAAAACYAgAAZHJzL2Rv&#10;d25yZXYueG1sUEsFBgAAAAAEAAQA9QAAAIgDAAAAAA==&#10;" path="m,l5,5r,5l10,15r,5l15,24r,5l24,39r,5l29,48r,5l39,63r,5l43,72r,5l48,82r,5l58,96r,5l63,106e" filled="f" strokeweight="0">
                    <v:path arrowok="t" o:connecttype="custom" o:connectlocs="0,0;5,5;5,10;10,15;10,20;15,24;15,29;24,39;24,44;29,48;29,53;39,63;39,68;43,72;43,77;48,82;48,87;58,96;58,101;63,106" o:connectangles="0,0,0,0,0,0,0,0,0,0,0,0,0,0,0,0,0,0,0,0"/>
                  </v:shape>
                  <v:shape id="Freeform 555" o:spid="_x0000_s1578" style="position:absolute;left:3595;top:2434;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NQMIA&#10;AADcAAAADwAAAGRycy9kb3ducmV2LnhtbESPUWsCMRCE3wv+h7BCX4rmLF7V0yil0NInQesPWC7r&#10;5fCyOZJVr/++KRT6OMzMN8xmN/hO3SimNrCB2bQARVwH23Jj4PT1PlmCSoJssQtMBr4pwW47ethg&#10;ZcOdD3Q7SqMyhFOFBpxIX2mdakce0zT0xNk7h+hRsoyNthHvGe47/VwUL9pjy3nBYU9vjurL8eoN&#10;0F5qZz9Wy/0Tn0uKEhY+zo15HA+va1BCg/yH/9qf1kBZzuH3TD4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41AwgAAANwAAAAPAAAAAAAAAAAAAAAAAJgCAABkcnMvZG93&#10;bnJldi54bWxQSwUGAAAAAAQABAD1AAAAhwMAAAAA&#10;" path="m,l,5r5,5l5,15r5,4e" filled="f" strokeweight="0">
                    <v:path arrowok="t" o:connecttype="custom" o:connectlocs="0,0;0,5;5,10;5,15;10,19" o:connectangles="0,0,0,0,0"/>
                  </v:shape>
                  <v:shape id="Freeform 556" o:spid="_x0000_s1579" style="position:absolute;left:2967;top:1455;width:408;height:710;visibility:visible;mso-wrap-style:square;v-text-anchor:top" coordsize="4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zAMQA&#10;AADcAAAADwAAAGRycy9kb3ducmV2LnhtbESPT4vCMBTE74LfITzBi2i6QlWqUUQQvC3+Qa+P5tlW&#10;m5duk2rdT79ZEDwOM/MbZrFqTSkeVLvCsoKvUQSCOLW64EzB6bgdzkA4j6yxtEwKXuRgtex2Fpho&#10;++Q9PQ4+EwHCLkEFufdVIqVLczLoRrYiDt7V1gZ9kHUmdY3PADelHEfRRBosOCzkWNEmp/R+aIyC&#10;5rbn7+K8uw2a8/jyQ7/VdPOKler32vUchKfWf8Lv9k4riOMY/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MwDEAAAA3AAAAA8AAAAAAAAAAAAAAAAAmAIAAGRycy9k&#10;b3ducmV2LnhtbFBLBQYAAAAABAAEAPUAAACJAwAAAAA=&#10;" path="m,l,5,4,9r,5l9,19r5,5l14,29r5,4l19,38r5,5l24,48r9,9l33,62r5,5l38,72r10,9l48,86r4,5l52,96r5,5l57,105r10,10l67,120r5,5l72,129r4,5l76,139r10,10l86,153r5,5l91,163r5,5l96,173r9,9l105,187r5,5l110,197r10,9l120,211r4,5l124,221r5,4l129,230r10,10l139,245r5,4l144,254r4,5l148,264r10,9l158,278r5,5l163,288r9,9l172,302r5,5l177,312r5,5l182,321r10,10l192,336r4,5l196,345r5,5l201,355r10,10l211,369r5,5l216,379r4,5l220,389r10,9l230,403r5,5l235,413r9,9l244,427r5,5l249,437r5,5l254,446r10,10l264,461r4,5l268,470r5,5l273,480r10,10l283,494r5,5l288,504r4,5l292,514r10,9l302,528r5,5l307,538r9,9l316,552r5,5l321,562r5,4l326,571r10,10l336,586r4,4l340,595r5,5l345,605r10,9l355,619r5,5l360,629r9,9l369,643r5,5l374,653r5,5l379,662r9,10l388,677r5,5l393,686r5,5l398,696r10,10l408,710e" filled="f" strokeweight="0">
                    <v:path arrowok="t" o:connecttype="custom" o:connectlocs="0,5;4,14;14,24;19,33;24,43;33,57;38,67;48,81;52,91;57,101;67,115;72,125;76,134;86,149;91,158;96,168;105,182;110,192;120,206;124,216;129,225;139,240;144,249;148,259;158,273;163,283;172,297;177,307;182,317;192,331;196,341;201,350;211,365;216,374;220,384;230,398;235,408;244,422;249,432;254,442;264,456;268,466;273,475;283,490;288,499;292,509;302,523;307,533;316,547;321,557;326,566;336,581;340,590;345,600;355,614;360,624;369,638;374,648;379,658;388,672;393,682;398,691;408,706" o:connectangles="0,0,0,0,0,0,0,0,0,0,0,0,0,0,0,0,0,0,0,0,0,0,0,0,0,0,0,0,0,0,0,0,0,0,0,0,0,0,0,0,0,0,0,0,0,0,0,0,0,0,0,0,0,0,0,0,0,0,0,0,0,0,0"/>
                  </v:shape>
                  <v:shape id="Freeform 557" o:spid="_x0000_s1580" style="position:absolute;left:3413;top:2233;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HyMMA&#10;AADcAAAADwAAAGRycy9kb3ducmV2LnhtbESPQWsCMRSE7wX/Q3iF3mpSW0VWs4sUhXrwoKv3x+Z1&#10;d+nmZUlSTf+9KRR6HGbmG2ZdJTuIK/nQO9bwMlUgiBtnem41nOvd8xJEiMgGB8ek4YcCVOXkYY2F&#10;cTc+0vUUW5EhHArU0MU4FlKGpiOLYepG4ux9Om8xZulbaTzeMtwOcqbUQlrsOS90ONJ7R83X6dtq&#10;2NoaZwd/2ae31/7g1NHUKkWtnx7TZgUiUor/4b/2h9Ewny/g90w+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0HyMMAAADcAAAADwAAAAAAAAAAAAAAAACYAgAAZHJzL2Rv&#10;d25yZXYueG1sUEsFBgAAAAAEAAQA9QAAAIgDAAAAAA==&#10;" path="m,l5,4r,5l14,19r,5l19,28r,5l24,38r,5l34,52r,5l38,62r,5l43,72r,4l53,86r,5l58,96r,4l67,110r,5l72,120r,4l77,129r,5e" filled="f" strokeweight="0">
                    <v:path arrowok="t" o:connecttype="custom" o:connectlocs="0,0;5,4;5,9;14,19;14,24;19,28;19,33;24,38;24,43;34,52;34,57;38,62;38,67;43,72;43,76;53,86;53,91;58,96;58,100;67,110;67,115;72,120;72,124;77,129;77,134" o:connectangles="0,0,0,0,0,0,0,0,0,0,0,0,0,0,0,0,0,0,0,0,0,0,0,0,0"/>
                  </v:shape>
                  <v:shape id="Freeform 558" o:spid="_x0000_s1581" style="position:absolute;left:3725;top:2770;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T4MUA&#10;AADcAAAADwAAAGRycy9kb3ducmV2LnhtbESPQWvCQBSE70L/w/KE3szGgo3EbKQVCoIoNCkFb4/s&#10;a5I2+zbNrhr/fVcoeBxm5hsmW4+mE2caXGtZwTyKQRBXVrdcK/go32ZLEM4ja+wsk4IrOVjnD5MM&#10;U20v/E7nwtciQNilqKDxvk+ldFVDBl1ke+LgfdnBoA9yqKUe8BLgppNPcfwsDbYcFhrsadNQ9VOc&#10;jIL9dmeTz3JD1xLb19/dof8mc1TqcTq+rEB4Gv09/N/eagWLRQK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PgxQAAANwAAAAPAAAAAAAAAAAAAAAAAJgCAABkcnMv&#10;ZG93bnJldi54bWxQSwUGAAAAAAQABAD1AAAAigMAAAAA&#10;" path="m,l5,5r,5e" filled="f" strokeweight="0">
                    <v:path arrowok="t" o:connecttype="custom" o:connectlocs="0,0;5,5;5,10" o:connectangles="0,0,0"/>
                  </v:shape>
                  <v:shape id="Freeform 559" o:spid="_x0000_s1582" style="position:absolute;left:2904;top:1464;width:538;height:927;visibility:visible;mso-wrap-style:square;v-text-anchor:top" coordsize="538,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KcEA&#10;AADcAAAADwAAAGRycy9kb3ducmV2LnhtbERPy4rCMBTdC/MP4Q7MTtMqvjqNooIw4MoHrq/NtS3T&#10;3NQm1s58vVkILg/nnS47U4mWGldaVhAPIhDEmdUl5wpOx21/BsJ5ZI2VZVLwRw6Wi49eiom2D95T&#10;e/C5CCHsElRQeF8nUrqsIINuYGviwF1tY9AH2ORSN/gI4aaSwyiaSIMlh4YCa9oUlP0e7kbBfzyr&#10;R6vd5o5+0rrbeT5dz7cXpb4+u9U3CE+df4tf7h+tYDwOa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PinBAAAA3AAAAA8AAAAAAAAAAAAAAAAAmAIAAGRycy9kb3du&#10;cmV2LnhtbFBLBQYAAAAABAAEAPUAAACGAwAAAAA=&#10;" path="m,l10,10r,5l15,20r,4l19,29r,5l29,44r,4l34,53r,5l39,63r,5l48,77r,5l53,87r,5l63,101r,5l67,111r,5l72,120r,5l82,135r,5l87,144r,5l91,154r,5l101,168r,5l106,178r,5l111,188r,4l120,202r,5l125,212r,4l135,226r,5l139,236r,4l144,245r,5l154,260r,4l159,269r,5l163,279r,5l173,293r,5l178,303r,5l187,317r,5l192,327r,5l197,336r,5l207,351r,5l211,360r,5l216,370r,5l226,385r,4l231,394r,5l235,404r,5l245,418r,5l250,428r,5l259,442r,5l264,452r,5l269,461r,5l279,476r,5l283,485r,5l288,495r,5l298,509r,5l303,519r,5l307,529r,4l317,543r,5l322,553r,4l331,567r,5l336,577r,4l341,586r,5l351,601r,4l355,610r,5l360,620r,5l370,634r,5l375,644r,5l384,658r,5l389,668r,5l394,677r,5l403,692r,5l408,701r,5l413,711r,5l423,725r,5l427,735r,5l432,745r,4l442,759r,5l447,769r,4l456,783r,5l461,793r,4l466,802r,5l475,817r,4l480,826r,5l485,836r,5l495,850r,5l499,860r,5l504,869r,5l514,884r,5l519,893r,5l528,908r,5l533,917r,5l538,927e" filled="f" strokeweight="0">
                    <v:path arrowok="t" o:connecttype="custom" o:connectlocs="10,15;19,29;29,48;39,63;48,82;63,101;67,116;82,135;87,149;101,168;106,183;120,202;125,216;139,236;144,250;159,269;163,284;178,303;187,322;197,336;207,356;216,370;226,389;235,404;245,423;259,442;264,457;279,476;283,490;298,509;303,524;317,543;322,557;336,577;341,591;355,610;360,625;375,644;384,663;394,677;403,697;413,711;423,730;432,745;442,764;456,783;461,797;475,817;480,831;495,850;499,865;514,884;519,898;533,917" o:connectangles="0,0,0,0,0,0,0,0,0,0,0,0,0,0,0,0,0,0,0,0,0,0,0,0,0,0,0,0,0,0,0,0,0,0,0,0,0,0,0,0,0,0,0,0,0,0,0,0,0,0,0,0,0,0"/>
                  </v:shape>
                  <v:shape id="Freeform 560" o:spid="_x0000_s1583" style="position:absolute;left:3677;top:2799;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gv8QA&#10;AADcAAAADwAAAGRycy9kb3ducmV2LnhtbESPT4vCMBTE7wt+h/CEva2piotWo6ggevHgHwRvj+bZ&#10;FJuX0sS2++03C8Ieh5n5DbNYdbYUDdW+cKxgOEhAEGdOF5wruF52X1MQPiBrLB2Tgh/ysFr2PhaY&#10;atfyiZpzyEWEsE9RgQmhSqX0mSGLfuAq4ug9XG0xRFnnUtfYRrgt5ShJvqXFguOCwYq2hrLn+WUV&#10;VMf9xjw2t0NzytuXvHfj65P2Sn32u/UcRKAu/Iff7YNWMJn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IL/EAAAA3AAAAA8AAAAAAAAAAAAAAAAAmAIAAGRycy9k&#10;b3ducmV2LnhtbFBLBQYAAAAABAAEAPUAAACJAwAAAAA=&#10;" path="m,l5,5r,5l10,15r,4l14,24r,5e" filled="f" strokeweight="0">
                    <v:path arrowok="t" o:connecttype="custom" o:connectlocs="0,0;5,5;5,10;10,15;10,19;14,24;14,29" o:connectangles="0,0,0,0,0,0,0"/>
                  </v:shape>
                  <v:shape id="Freeform 561" o:spid="_x0000_s1584" style="position:absolute;left:2784;top:1364;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AGrsA&#10;AADcAAAADwAAAGRycy9kb3ducmV2LnhtbERPyQrCMBC9C/5DGMGbpgpWqUZxQfHohuehGdtiMylN&#10;1OrXm4Pg8fH22aIxpXhS7QrLCgb9CARxanXBmYLLedubgHAeWWNpmRS8ycFi3m7NMNH2xUd6nnwm&#10;Qgi7BBXk3leJlC7NyaDr24o4cDdbG/QB1pnUNb5CuCnlMIpiabDg0JBjReuc0vvpYRQcYkd2VRny&#10;bnPclVe52Y31R6lup1lOQXhq/F/8c++1glEc5ocz4Qj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TCABq7AAAA3AAAAA8AAAAAAAAAAAAAAAAAmAIAAGRycy9kb3ducmV2Lnht&#10;bFBLBQYAAAAABAAEAPUAAACAAwAAAAA=&#10;" path="m,l10,9r,5l15,19r,5l19,28r,5l29,43r,5e" filled="f" strokeweight="0">
                    <v:path arrowok="t" o:connecttype="custom" o:connectlocs="0,0;10,9;10,14;15,19;15,24;19,28;19,33;29,43;29,48" o:connectangles="0,0,0,0,0,0,0,0,0"/>
                  </v:shape>
                  <v:shape id="Freeform 562" o:spid="_x0000_s1585" style="position:absolute;left:2818;top:1421;width:638;height:1104;visibility:visible;mso-wrap-style:square;v-text-anchor:top" coordsize="638,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Pd8UA&#10;AADcAAAADwAAAGRycy9kb3ducmV2LnhtbESP0WrCQBRE3wX/YbmCL6VuFJQSsxFRWqVCabUfcMle&#10;k2D2btxdY/r33ULBx2FmzjDZqjeN6Mj52rKC6SQBQVxYXXOp4Pv0+vwCwgdkjY1lUvBDHlb5cJBh&#10;qu2dv6g7hlJECPsUFVQhtKmUvqjIoJ/Yljh6Z+sMhihdKbXDe4SbRs6SZCEN1hwXKmxpU1FxOd6M&#10;AnfYnbZPiauvH+/7+fbz0HVvpVRqPOrXSxCB+vAI/7f3WsF8MY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g93xQAAANwAAAAPAAAAAAAAAAAAAAAAAJgCAABkcnMv&#10;ZG93bnJldi54bWxQSwUGAAAAAAQABAD1AAAAigMAAAAA&#10;" path="m,l5,5r,5l14,19r,5l19,29r,5l29,43r,5l33,53r,5l38,63r,4l48,77r,5l53,87r,4l57,96r,5l67,111r,4l72,120r,5l77,130r,5l86,144r,5l91,154r,5l101,168r,5l105,178r,5l110,187r,5l120,202r,5l125,211r,5l129,221r,5l139,235r,5l144,245r,5l149,255r,4l158,269r,5l163,279r,4l173,293r,5l177,303r,4l182,312r,5l192,327r,4l197,336r,5l201,346r,5l211,360r,5l216,370r,5l225,384r,5l230,394r,5l235,403r,5l245,418r,5l249,428r,4l254,437r,5l264,452r,4l269,461r,5l273,471r,5l283,485r,5l288,495r,5l297,509r,5l302,519r,5l307,528r,5l317,543r,5l321,552r,5l326,562r,5l336,576r,5l341,586r,5l345,596r,4l355,610r,5l360,620r,4l369,634r,5l374,644r,4l379,653r,5l389,668r,4l393,677r,5l398,687r,5l408,701r,5l413,711r,5l422,725r,5l427,735r,5l432,744r,5l441,759r,5l446,768r,5l451,778r,5l461,792r,5l465,802r,5l470,812r,4l480,826r,5l485,836r,4l494,850r,5l499,860r,4l504,869r,5l513,884r,4l518,893r,5l523,903r,5l533,917r,5l537,927r,5l542,936r,5l552,951r,5l557,960r,5l566,975r,5l571,984r,5l576,994r,5l585,1008r,5l590,1018r,5l595,1028r,4l605,1042r,5l609,1052r,4l619,1066r,5l624,1076r,4l629,1085r,5l638,1100r,4e" filled="f" strokeweight="0">
                    <v:path arrowok="t" o:connecttype="custom" o:connectlocs="14,19;29,43;38,63;53,87;67,111;77,130;91,154;105,178;120,202;129,221;144,245;158,269;173,293;182,312;197,336;211,360;225,384;235,403;249,428;264,452;273,471;288,495;302,519;317,543;326,562;341,586;355,610;369,634;379,653;393,677;408,701;422,725;432,744;446,768;461,792;470,812;485,836;499,860;513,884;523,903;537,927;552,951;566,975;576,994;590,1018;605,1042;619,1066;629,1085" o:connectangles="0,0,0,0,0,0,0,0,0,0,0,0,0,0,0,0,0,0,0,0,0,0,0,0,0,0,0,0,0,0,0,0,0,0,0,0,0,0,0,0,0,0,0,0,0,0,0,0"/>
                  </v:shape>
                  <v:shape id="Freeform 563" o:spid="_x0000_s1586" style="position:absolute;left:3557;top:2703;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oWcIA&#10;AADcAAAADwAAAGRycy9kb3ducmV2LnhtbESP0YrCMBRE3xf8h3AF39ZUZUWqUVQQfdpFdz/g0lyb&#10;YnNTm1jj3xtB2MdhZs4wi1W0teio9ZVjBaNhBoK4cLriUsHf7+5zBsIHZI21Y1LwIA+rZe9jgbl2&#10;dz5SdwqlSBD2OSowITS5lL4wZNEPXUOcvLNrLYYk21LqFu8Jbms5zrKptFhxWjDY0NZQcTndrAK9&#10;vf50s6b4jpvzcf+Ik2jdxig16Mf1HESgGP7D7/ZBK/iajuF1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mhZwgAAANwAAAAPAAAAAAAAAAAAAAAAAJgCAABkcnMvZG93&#10;bnJldi54bWxQSwUGAAAAAAQABAD1AAAAhwMAAAAA&#10;" path="m,l10,10r,5l14,19r,5l19,29e" filled="f" strokeweight="0">
                    <v:path arrowok="t" o:connecttype="custom" o:connectlocs="0,0;10,10;10,15;14,19;14,24;19,29" o:connectangles="0,0,0,0,0,0"/>
                  </v:shape>
                  <v:shape id="Freeform 564" o:spid="_x0000_s1587" style="position:absolute;left:3615;top:2799;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eXsMA&#10;AADcAAAADwAAAGRycy9kb3ducmV2LnhtbESPX0sDMRDE3wW/Q1jBN5uoGOXatIggFMSH/sHn5bJe&#10;rl42Z7K257c3guDjMDO/YRarKQ7qSLn0iR1czwwo4jb5njsH+93z1QOoIsgeh8Tk4JsKrJbnZwts&#10;fDrxho5b6VSFcGnQQRAZG61LGyhimaWRuHrvKUeUKnOnfcZThcdB3xhjdcSe60LAkZ4CtR/br+ig&#10;Oxj5DC9hbTfWvEq+9zv75p27vJge56CEJvkP/7XX3sGdvYXfM/UI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eXsMAAADcAAAADwAAAAAAAAAAAAAAAACYAgAAZHJzL2Rv&#10;d25yZXYueG1sUEsFBgAAAAAEAAQA9QAAAIgDAAAAAA==&#10;" path="m,l4,5r,5l9,15r,4l19,29r,5l24,39r,4l28,48r,5l38,63r,4l43,72r,5l48,82r,5l52,91e" filled="f" strokeweight="0">
                    <v:path arrowok="t" o:connecttype="custom" o:connectlocs="0,0;4,5;4,10;9,15;9,19;19,29;19,34;24,39;24,43;28,48;28,53;38,63;38,67;43,72;43,77;48,82;48,87;52,91" o:connectangles="0,0,0,0,0,0,0,0,0,0,0,0,0,0,0,0,0,0"/>
                  </v:shape>
                  <v:shape id="Freeform 565" o:spid="_x0000_s1588" style="position:absolute;left:2727;top:1364;width:691;height:1200;visibility:visible;mso-wrap-style:square;v-text-anchor:top" coordsize="69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FdMQA&#10;AADcAAAADwAAAGRycy9kb3ducmV2LnhtbESPQWvCQBSE7wX/w/IEb3WjaJDoKqIIxUNBW++P7DMb&#10;zb6N2W0S/71bKPQ4zMw3zGrT20q01PjSsYLJOAFBnDtdcqHg++vwvgDhA7LGyjEpeJKHzXrwtsJM&#10;u45P1J5DISKEfYYKTAh1JqXPDVn0Y1cTR+/qGoshyqaQusEuwm0lp0mSSoslxwWDNe0M5ffzj1Ww&#10;e1zux1vyWXeHY0jn+9Ot7c1eqdGw3y5BBOrDf/iv/aEVzN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XTEAAAA3AAAAA8AAAAAAAAAAAAAAAAAmAIAAGRycy9k&#10;b3ducmV2LnhtbFBLBQYAAAAABAAEAPUAAACJAwAAAAA=&#10;" path="m,l,4,4,9r5,5l9,19r5,5l14,28,24,38r,5l28,48r,4l33,57r,5l43,72r,4l48,81r,5l52,91r,5l62,105r,5l67,115r,5l76,129r,5l81,139r,5l86,148r,5l96,163r,5l100,172r,5l105,182r,5l115,196r,5l120,206r,5l124,216r,4l134,230r,5l139,240r,4l148,254r,5l153,264r,4l158,273r,5l168,288r,4l172,297r,5l177,307r,5l187,321r,5l192,331r,5l196,340r,5l206,355r,5l211,364r,5l220,379r,5l225,388r,5l230,398r,5l240,412r,5l244,422r,5l249,432r,4l259,446r,5l264,456r,4l273,470r,5l278,480r,5l283,489r,5l292,504r,5l297,513r,5l302,523r,5l312,537r,5l316,547r,5l321,557r,4l331,571r,5l336,581r,4l345,595r,5l350,605r,4l355,614r,5l364,629r,4l369,638r,5l374,648r,5l384,662r,5l388,672r,5l393,681r,5l403,696r,5l408,705r,5l417,720r,5l422,729r,5l427,739r,5l436,753r,5l441,763r,5l446,773r,4l456,787r,5l460,797r,4l470,811r,5l475,821r,4l480,830r,5l489,845r,4l494,854r,5l499,864r,5l508,878r,5l513,888r,5l518,897r,5l528,912r,5l532,921r,5l542,936r,5l547,945r,5l552,955r,5l561,969r,5l566,979r,5l571,989r,4l580,1003r,5l585,1013r,4l590,1022r,5l600,1037r,4l604,1046r,5l614,1061r,4l619,1070r,5l624,1080r,5l633,1094r,5l638,1104r,5l643,1113r,5l652,1128r,5l657,1137r,5l667,1152r,5l672,1161r,5l676,1171r,5l686,1185r,5l691,1195r,5e" filled="f" strokeweight="0">
                    <v:path arrowok="t" o:connecttype="custom" o:connectlocs="9,14;24,38;33,57;48,81;62,105;76,129;86,148;100,172;115,196;124,216;139,240;153,264;168,288;177,307;192,331;206,355;220,379;230,398;244,422;259,446;273,470;283,489;297,513;312,537;321,557;336,581;350,605;364,629;374,648;388,672;403,696;417,720;427,739;441,763;456,787;470,811;480,830;494,854;508,878;518,897;532,921;547,945;561,969;571,989;585,1013;600,1037;614,1061;624,1080;638,1104;652,1128;667,1152;676,1171;691,1195" o:connectangles="0,0,0,0,0,0,0,0,0,0,0,0,0,0,0,0,0,0,0,0,0,0,0,0,0,0,0,0,0,0,0,0,0,0,0,0,0,0,0,0,0,0,0,0,0,0,0,0,0,0,0,0,0"/>
                  </v:shape>
                  <v:shape id="Freeform 566" o:spid="_x0000_s1589" style="position:absolute;left:3485;top:2674;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5RcQA&#10;AADcAAAADwAAAGRycy9kb3ducmV2LnhtbESP0WrCQBRE34X+w3ILvplNKwkldRVbUApKwbQfcMle&#10;syHZuyG7atKvdwuFPg4zc4ZZbUbbiSsNvnGs4ClJQRBXTjdcK/j+2i1eQPiArLFzTAom8rBZP8xW&#10;WGh34xNdy1CLCGFfoAITQl9I6StDFn3ieuLond1gMUQ51FIPeItw28nnNM2lxYbjgsGe3g1VbXmx&#10;CvJ9+zMtPxklm3rcHc3xrT1USs0fx+0riEBj+A//tT+0gizP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OUXEAAAA3AAAAA8AAAAAAAAAAAAAAAAAmAIAAGRycy9k&#10;b3ducmV2LnhtbFBLBQYAAAAABAAEAPUAAACJAwAAAAA=&#10;" path="m,l,5r5,5l5,15r5,5l10,24r4,5l19,34r,5l24,44r,4l29,53r,5l38,68r,4l43,77r,5l53,92r,4l58,101r,5l62,111r,5l72,125r,5l77,135r,5l82,144r,5l91,159r,5l96,168r,5l106,183r,5l110,192r,5l115,202r,5l125,216r,5l130,226r,5l134,236r,4l144,250r,5l149,260r,4l154,269r,5l163,284r,4l168,293e" filled="f" strokeweight="0">
                    <v:path arrowok="t" o:connecttype="custom" o:connectlocs="0,0;0,5;5,10;5,15;10,20;10,24;14,29;19,34;19,39;24,44;24,48;29,53;29,58;38,68;38,72;43,77;43,82;53,92;53,96;58,101;58,106;62,111;62,116;72,125;72,130;77,135;77,140;82,144;82,149;91,159;91,164;96,168;96,173;106,183;106,188;110,192;110,197;115,202;115,207;125,216;125,221;130,226;130,231;134,236;134,240;144,250;144,255;149,260;149,264;154,269;154,274;163,284;163,288;168,293" o:connectangles="0,0,0,0,0,0,0,0,0,0,0,0,0,0,0,0,0,0,0,0,0,0,0,0,0,0,0,0,0,0,0,0,0,0,0,0,0,0,0,0,0,0,0,0,0,0,0,0,0,0,0,0,0,0"/>
                  </v:shape>
                  <v:shape id="Freeform 567" o:spid="_x0000_s1590" style="position:absolute;left:2712;top:1450;width:672;height:1162;visibility:visible;mso-wrap-style:square;v-text-anchor:top" coordsize="67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FcQA&#10;AADcAAAADwAAAGRycy9kb3ducmV2LnhtbESPUWvCQBCE3wv+h2OFvtVLBYONnlJFodUHafQHLLk1&#10;Ceb2Qm7V+O97QqGPw8x8w8yXvWvUjbpQezbwPkpAERfe1lwaOB23b1NQQZAtNp7JwIMCLBeDlzlm&#10;1t/5h265lCpCOGRooBJpM61DUZHDMPItcfTOvnMoUXalth3eI9w1epwkqXZYc1yosKV1RcUlvzoD&#10;TZDNUfKP3XX1nR+KzeGR7Le1Ma/D/nMGSqiX//Bf+8samKQpPM/E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PhXEAAAA3AAAAA8AAAAAAAAAAAAAAAAAmAIAAGRycy9k&#10;b3ducmV2LnhtbFBLBQYAAAAABAAEAPUAAACJAwAAAAA=&#10;" path="m,l5,5r,5l10,14r,5l15,24r,5l24,38r,5l29,48r,5l34,58r,4l43,72r,5l48,82r,4l58,96r,5l63,106r,4l67,115r,5l77,130r,4l82,139r,5l87,149r,5l96,163r,5l101,173r,5l111,187r,5l115,197r,5l120,206r,5l130,221r,5l135,230r,5l139,240r,5l149,254r,5l154,264r,5l163,278r,5l168,288r,5l173,298r,4l183,312r,5l187,322r,4l192,331r,5l202,346r,4l207,355r,5l211,365r,5l221,379r,5l226,389r,5l235,403r,5l240,413r,5l245,423r,4l255,437r,5l259,447r,4l264,456r,5l274,471r,4l279,480r,5l288,495r,4l293,504r,5l298,514r,5l307,528r,5l312,538r,5l317,547r,5l327,562r,5l331,571r,5l341,586r,5l346,595r,5l351,605r,5l360,619r,5l365,629r,5l370,639r,4l379,653r,5l384,663r,4l394,677r,5l399,687r,4l403,696r,5l413,711r,4l418,720r,5l423,730r,5l432,744r,5l437,754r,5l447,768r,5l451,778r,5l456,787r,5l466,802r,5l471,811r,5l475,821r,5l485,835r,5l490,845r,5l495,855r,4l504,869r,5l509,879r,4l519,893r,5l523,903r,4l528,912r,5l538,927r,4l543,936r,5l547,946r,5l557,960r,5l562,970r,5l571,984r,5l576,994r,5l581,1003r,5l591,1018r,5l595,1027r,5l600,1037r,5l610,1051r,5l615,1061r,5l624,1075r,5l629,1085r,5l634,1095r,4l643,1109r,5l648,1119r,5l653,1128r,5l663,1143r,5l667,1152r,5l672,1162e" filled="f" strokeweight="0">
                    <v:path arrowok="t" o:connecttype="custom" o:connectlocs="10,14;24,38;34,58;48,82;63,106;77,130;87,149;101,173;115,197;130,221;139,240;154,264;168,288;183,312;192,331;207,355;221,379;235,403;245,423;259,447;274,471;288,495;298,514;312,538;327,562;341,586;351,605;365,629;379,653;394,677;403,696;418,720;432,744;447,768;456,787;471,811;485,835;495,855;509,879;523,903;538,927;547,946;562,970;576,994;591,1018;600,1037;615,1061;629,1085;643,1109;653,1128;667,1152" o:connectangles="0,0,0,0,0,0,0,0,0,0,0,0,0,0,0,0,0,0,0,0,0,0,0,0,0,0,0,0,0,0,0,0,0,0,0,0,0,0,0,0,0,0,0,0,0,0,0,0,0,0,0"/>
                  </v:shape>
                  <v:shape id="Freeform 568" o:spid="_x0000_s1591" style="position:absolute;left:3423;top:2679;width:139;height:240;visibility:visible;mso-wrap-style:square;v-text-anchor:top" coordsize="1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IFMEA&#10;AADcAAAADwAAAGRycy9kb3ducmV2LnhtbESPzarCMBSE94LvEI7gTlMFf+g1ShUEcXe1uj4257bF&#10;5qQ00da3vxEEl8PMfMOsNp2pxJMaV1pWMBlHIIgzq0vOFaTn/WgJwnlkjZVlUvAiB5t1v7fCWNuW&#10;f+l58rkIEHYxKii8r2MpXVaQQTe2NXHw/mxj0AfZ5FI32Aa4qeQ0iubSYMlhocCadgVl99PDKLjs&#10;6klyuKa41S3Js0uOV3M7KjUcdMkPCE+d/4Y/7YNWMJsv4H0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SBTBAAAA3AAAAA8AAAAAAAAAAAAAAAAAmAIAAGRycy9kb3du&#10;cmV2LnhtbFBLBQYAAAAABAAEAPUAAACGAwAAAAA=&#10;" path="m,l4,5r,5l9,15r,4l19,29r,5l24,39r,4l28,48r,5l38,63r,4l43,72r,5l48,82r,5l57,96r,5l62,106r,5l67,115r,5l76,130r,5l81,139r,5l91,154r,5l96,163r,5l100,173r,5l110,187r,5l115,197r,5l120,207r,4l129,221r,5l134,231r,4l139,240e" filled="f" strokeweight="0">
                    <v:path arrowok="t" o:connecttype="custom" o:connectlocs="0,0;4,5;4,10;9,15;9,19;19,29;19,34;24,39;24,43;28,48;28,53;38,63;38,67;43,72;43,77;48,82;48,87;57,96;57,101;62,106;62,111;67,115;67,120;76,130;76,135;81,139;81,144;91,154;91,159;96,163;96,168;100,173;100,178;110,187;110,192;115,197;115,202;120,207;120,211;129,221;129,226;134,231;134,235;139,240" o:connectangles="0,0,0,0,0,0,0,0,0,0,0,0,0,0,0,0,0,0,0,0,0,0,0,0,0,0,0,0,0,0,0,0,0,0,0,0,0,0,0,0,0,0,0,0"/>
                  </v:shape>
                  <v:shape id="Freeform 569" o:spid="_x0000_s1592" style="position:absolute;left:3691;top:3145;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VV8IA&#10;AADcAAAADwAAAGRycy9kb3ducmV2LnhtbERPy4rCMBTdC/MP4Qqz01RxRKpRRBSGYRR8gLi7Nte2&#10;TnNTkqidvzcLweXhvCezxlTiTs6XlhX0ugkI4szqknMFh/2qMwLhA7LGyjIp+CcPs+lHa4Kptg/e&#10;0n0XchFD2KeooAihTqX0WUEGfdfWxJG7WGcwROhyqR0+YripZD9JhtJgybGhwJoWBWV/u5tRYE9m&#10;v1k2v+5w/jme7dUNbnI9UOqz3czHIAI14S1+ub+1gq9hXBv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xVXwgAAANwAAAAPAAAAAAAAAAAAAAAAAJgCAABkcnMvZG93&#10;bnJldi54bWxQSwUGAAAAAAQABAD1AAAAhwMAAAAA&#10;" path="m,l5,5r,4l10,14r,5l20,29r,4l24,38r,5l34,53r,4l39,62r,5l44,72r,5e" filled="f" strokeweight="0">
                    <v:path arrowok="t" o:connecttype="custom" o:connectlocs="0,0;5,5;5,9;10,14;10,19;20,29;20,33;24,38;24,43;34,53;34,57;39,62;39,67;44,72;44,77" o:connectangles="0,0,0,0,0,0,0,0,0,0,0,0,0,0,0"/>
                  </v:shape>
                  <v:shape id="Freeform 570" o:spid="_x0000_s1593" style="position:absolute;left:2688;top:1517;width:807;height:1393;visibility:visible;mso-wrap-style:square;v-text-anchor:top" coordsize="807,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HQsQA&#10;AADcAAAADwAAAGRycy9kb3ducmV2LnhtbESPzW7CMBCE75V4B2uReisOlAYIGFRVakVPiJ8HWOIl&#10;DsTrEBsIb48rVeI4mplvNLNFaytxpcaXjhX0ewkI4tzpkgsFu+332xiED8gaK8ek4E4eFvPOywwz&#10;7W68pusmFCJC2GeowIRQZ1L63JBF33M1cfQOrrEYomwKqRu8Rbit5CBJUmmx5LhgsKYvQ/lpc7EK&#10;ML0Mz/rnaPby1I6Kwcr9vkun1Gu3/ZyCCNSGZ/i/vdQKPtIJ/J2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R0LEAAAA3AAAAA8AAAAAAAAAAAAAAAAAmAIAAGRycy9k&#10;b3ducmV2LnhtbFBLBQYAAAAABAAEAPUAAACJAwAAAAA=&#10;" path="m,l5,5r,5l10,15r,4l19,29r,5l24,39r,4l29,48r,5l39,63r,4l43,72r,5l48,82r,5l58,96r,5l63,106r,5l67,115r,5l77,130r,5l82,139r,5l91,154r,5l96,163r,5l101,173r,5l111,187r,5l115,197r,5l120,207r,4l130,221r,5l135,231r,4l139,240r,5l149,255r,4l154,264r,5l163,279r,4l168,288r,5l173,298r,5l183,312r,5l187,322r,5l192,332r,4l202,346r,5l207,356r,4l216,370r,5l221,380r,4l226,389r,5l235,404r,4l240,413r,5l245,423r,5l255,437r,5l259,447r,5l264,456r,5l274,471r,5l279,480r,5l288,495r,5l293,504r,5l298,514r,5l307,528r,5l312,538r,5l317,548r,4l327,562r,5l331,572r,4l336,581r,5l346,596r,4l351,605r,5l360,620r,4l365,629r,5l370,639r,5l379,653r,5l384,663r,5l389,672r,5l399,687r,5l403,696r,5l413,711r,5l418,720r,5l423,730r,5l432,744r,5l437,754r,5l442,764r,4l451,778r,5l456,788r,4l461,797r,5l471,812r,4l475,821r,5l485,836r,4l490,845r,5l495,855r,5l504,869r,5l509,879r,5l514,888r,5l523,903r,5l528,912r,5l533,922r,5l543,936r,5l547,946r,5l557,960r,5l562,970r,5l567,980r,4l576,994r,5l581,1004r,4l586,1013r,5l595,1028r,4l600,1037r,5l610,1052r,5l615,1061r,5l619,1071r,5l629,1085r,5l634,1095r,5l639,1105r,4l648,1119r,5l653,1129r,4l658,1138r,5l667,1153r,4l672,1162r,5l682,1177r,4l687,1186r,5l691,1196r,5l701,1210r,5l706,1220r,5l711,1229r,5l720,1244r,5l725,1253r,5l730,1263r,5l739,1277r,5l744,1287r,5l754,1301r,5l759,1311r,5l763,1321r,4l773,1335r,5l778,1345r,4l783,1354r,5l792,1369r,4l797,1378r,5l807,1393e" filled="f" strokeweight="0">
                    <v:path arrowok="t" o:connecttype="custom" o:connectlocs="10,15;24,39;39,63;48,82;63,106;77,130;91,154;101,173;115,197;130,221;139,240;154,264;168,288;183,312;192,332;207,356;221,380;235,404;245,423;259,447;274,471;288,495;298,514;312,538;327,562;336,581;351,605;365,629;379,653;389,672;403,696;418,720;432,744;442,764;456,788;471,812;485,836;495,855;509,879;523,903;533,922;547,946;562,970;576,994;586,1013;600,1037;615,1061;629,1085;639,1105;653,1129;667,1153;682,1177;691,1196;706,1220;720,1244;730,1263;744,1287;759,1311;773,1335;783,1354;797,1378" o:connectangles="0,0,0,0,0,0,0,0,0,0,0,0,0,0,0,0,0,0,0,0,0,0,0,0,0,0,0,0,0,0,0,0,0,0,0,0,0,0,0,0,0,0,0,0,0,0,0,0,0,0,0,0,0,0,0,0,0,0,0,0,0"/>
                  </v:shape>
                  <v:shape id="Freeform 571" o:spid="_x0000_s1594" style="position:absolute;left:3643;top:3169;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ERcEA&#10;AADcAAAADwAAAGRycy9kb3ducmV2LnhtbERPz2vCMBS+D/wfwhN2m2kHblKNpQjC3E5TweujebbF&#10;5qVt0jb775fDYMeP7/cuD6YVEw2usawgXSUgiEurG64UXC/Hlw0I55E1tpZJwQ85yPeLpx1m2s78&#10;TdPZVyKGsMtQQe19l0npypoMupXtiCN3t4NBH+FQST3gHMNNK1+T5E0abDg21NjRoabycR6NghBO&#10;40SfXCbF7cul90dP6dgr9bwMxRaEp+D/xX/uD61g/R7nxzPx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gREXBAAAA3AAAAA8AAAAAAAAAAAAAAAAAmAIAAGRycy9kb3du&#10;cmV2LnhtbFBLBQYAAAAABAAEAPUAAACGAwAAAAA=&#10;" path="m,l,5,5,9r,5l10,19r5,5l15,29r5,4l20,38r4,5l24,48r10,9l34,62r5,5l39,72r9,9l48,86e" filled="f" strokeweight="0">
                    <v:path arrowok="t" o:connecttype="custom" o:connectlocs="0,0;0,5;5,9;5,14;10,19;15,24;15,29;20,33;20,38;24,43;24,48;34,57;34,62;39,67;39,72;48,81;48,86" o:connectangles="0,0,0,0,0,0,0,0,0,0,0,0,0,0,0,0,0"/>
                  </v:shape>
                  <v:shape id="Freeform 572" o:spid="_x0000_s1595" style="position:absolute;left:3730;top:3323;width:86;height:148;visibility:visible;mso-wrap-style:square;v-text-anchor:top" coordsize="8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N1cQA&#10;AADcAAAADwAAAGRycy9kb3ducmV2LnhtbESPQUvDQBSE70L/w/IK3symYrXGbkIRBEtPRsHra/aZ&#10;BLNv091nG/31riD0OMzMN8y6mtygjhRi79nAIstBETfe9twaeHt9ulqBioJscfBMBr4pQlXOLtZY&#10;WH/iFzrW0qoE4ViggU5kLLSOTUcOY+ZH4uR9+OBQkgyttgFPCe4GfZ3nt9phz2mhw5EeO2o+6y9n&#10;YLrfh0Ntb+Lo6q00OwzvP7Iz5nI+bR5ACU1yDv+3n62B5d0C/s6kI6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TdXEAAAA3AAAAA8AAAAAAAAAAAAAAAAAmAIAAGRycy9k&#10;b3ducmV2LnhtbFBLBQYAAAAABAAEAPUAAACJAwAAAAA=&#10;" path="m,l5,4r,5l9,14r,5l19,28r,5l24,38r,5l33,52r,5l38,62r,5l43,72r,4l53,86r,5l57,96r,4l62,105r,5l72,120r,4l77,129r,5l81,139r,5l86,148e" filled="f" strokeweight="0">
                    <v:path arrowok="t" o:connecttype="custom" o:connectlocs="0,0;5,4;5,9;9,14;9,19;19,28;19,33;24,38;24,43;33,52;33,57;38,62;38,67;43,72;43,76;53,86;53,91;57,96;57,100;62,105;62,110;72,120;72,124;77,129;77,134;81,139;81,144;86,148" o:connectangles="0,0,0,0,0,0,0,0,0,0,0,0,0,0,0,0,0,0,0,0,0,0,0,0,0,0,0,0"/>
                  </v:shape>
                  <v:shape id="Freeform 573" o:spid="_x0000_s1596" style="position:absolute;left:3835;top:3500;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LPsUA&#10;AADcAAAADwAAAGRycy9kb3ducmV2LnhtbESP3WrCQBSE74W+w3IK3pmNgj+kriJKUAQvND7AIXua&#10;TZs9m2a3mvbp3ULBy2FmvmGW69424kadrx0rGCcpCOLS6ZorBdciHy1A+ICssXFMCn7Iw3r1Mlhi&#10;pt2dz3S7hEpECPsMFZgQ2kxKXxqy6BPXEkfv3XUWQ5RdJXWH9wi3jZyk6UxarDkuGGxpa6j8vHxb&#10;BcXpuM+3xe6Uz9rr75czHzK3O6WGr/3mDUSgPjzD/+2DVjCdT+D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4s+xQAAANwAAAAPAAAAAAAAAAAAAAAAAJgCAABkcnMv&#10;ZG93bnJldi54bWxQSwUGAAAAAAQABAD1AAAAigMAAAAA&#10;" path="m,l,5r5,5l5,15r5,4l10,24r5,5l20,34r,5l24,43r,5l29,53r,5l39,67r,5l44,77r,5e" filled="f" strokeweight="0">
                    <v:path arrowok="t" o:connecttype="custom" o:connectlocs="0,0;0,5;5,10;5,15;10,19;10,24;15,29;20,34;20,39;24,43;24,48;29,53;29,58;39,67;39,72;44,77;44,82" o:connectangles="0,0,0,0,0,0,0,0,0,0,0,0,0,0,0,0,0"/>
                  </v:shape>
                  <v:shape id="Freeform 574" o:spid="_x0000_s1597" style="position:absolute;left:2655;top:1570;width:758;height:1316;visibility:visible;mso-wrap-style:square;v-text-anchor:top" coordsize="75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erMUA&#10;AADcAAAADwAAAGRycy9kb3ducmV2LnhtbESPQWsCMRSE74X+h/AEbzVrpbWsRilFQXsouC2it0fy&#10;urt087ImUdd/bwShx2FmvmGm88424kQ+1I4VDAcZCGLtTM2lgp/v5dMbiBCRDTaOScGFAsxnjw9T&#10;zI0784ZORSxFgnDIUUEVY5tLGXRFFsPAtcTJ+3XeYkzSl9J4PCe4beRzlr1KizWnhQpb+qhI/xVH&#10;q2Ax/twcfHFY++Plq91rqXfZVivV73XvExCRuvgfvrdXRsHLeAS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t6sxQAAANwAAAAPAAAAAAAAAAAAAAAAAJgCAABkcnMv&#10;ZG93bnJldi54bWxQSwUGAAAAAAQABAD1AAAAigMAAAAA&#10;" path="m,l4,5r,5l9,14r,5l14,24r,5l24,38r,5l28,48r,5l33,58r,4l43,72r,5l48,82r,4l52,91r,5l62,106r,4l67,115r,5l76,130r,4l81,139r,5l86,149r,5l96,163r,5l100,173r,5l105,182r,5l115,197r,5l120,206r,5l124,216r,5l134,230r,5l139,240r,5l148,254r,5l153,264r,5l158,274r,5l168,288r,5l172,298r,5l177,307r,5l187,322r,5l192,331r,5l201,346r,5l206,355r,5l211,365r,5l220,379r,5l225,389r,5l230,399r,4l240,413r,5l244,423r,4l249,432r,5l259,447r,4l264,456r,5l273,471r,4l278,480r,5l283,490r,5l292,504r,5l297,514r,5l302,523r,5l312,538r,5l316,547r,5l321,557r,5l331,571r,5l336,581r,5l345,595r,5l350,605r,5l355,615r,4l364,629r,5l369,639r,4l374,648r,5l384,663r,4l388,672r,5l398,687r,4l403,696r,5l408,706r,5l417,720r,5l422,730r,5l427,739r,5l436,754r,5l441,763r,5l446,773r,5l456,787r,5l460,797r,5l470,811r,5l475,821r,5l480,831r,4l489,845r,5l494,855r,4l499,864r,5l508,879r,4l513,888r,5l518,898r,5l528,912r,5l532,922r,5l542,936r,5l547,946r,5l552,955r,5l561,970r,5l566,979r,5l571,989r,5l580,1004r,4l585,1013r,5l595,1028r,4l600,1037r,5l604,1047r,5l614,1061r,5l619,1071r,5l624,1080r,5l633,1095r,5l638,1104r,5l643,1114r,5l652,1128r,5l657,1138r,5l667,1152r,5l672,1162r,5l676,1172r,4l686,1186r,5l691,1196r,4l696,1205r,5l705,1220r,4l710,1229r,5l715,1239r,5l724,1253r,5l729,1263r,5l739,1277r,5l744,1287r,5l748,1296r,5l758,1311r,5e" filled="f" strokeweight="0">
                    <v:path arrowok="t" o:connecttype="custom" o:connectlocs="9,14;24,38;33,58;48,82;62,106;76,130;86,149;100,173;115,197;124,216;139,240;153,264;168,288;177,307;192,331;206,355;220,379;230,399;244,423;259,447;273,471;283,490;297,514;312,538;321,557;336,581;350,605;364,629;374,648;388,672;403,696;417,720;427,739;441,763;456,787;470,811;480,831;494,855;508,879;518,898;532,922;547,946;561,970;571,989;585,1013;600,1037;614,1061;624,1080;638,1104;652,1128;667,1152;676,1172;691,1196;705,1220;715,1239;729,1263;744,1287;758,1311" o:connectangles="0,0,0,0,0,0,0,0,0,0,0,0,0,0,0,0,0,0,0,0,0,0,0,0,0,0,0,0,0,0,0,0,0,0,0,0,0,0,0,0,0,0,0,0,0,0,0,0,0,0,0,0,0,0,0,0,0,0"/>
                  </v:shape>
                  <v:shape id="Freeform 575" o:spid="_x0000_s1598" style="position:absolute;left:3485;top:3006;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p8MA&#10;AADcAAAADwAAAGRycy9kb3ducmV2LnhtbESPT4vCMBTE78J+h/AWvGm6sv6hGmURlvXQi1Z6fjTP&#10;tti8lCSr1U9vBMHjMDO/YVab3rTiQs43lhV8jRMQxKXVDVcKjvnvaAHCB2SNrWVScCMPm/XHYIWp&#10;tlfe0+UQKhEh7FNUUIfQpVL6siaDfmw74uidrDMYonSV1A6vEW5aOUmSmTTYcFyosaNtTeX58G8U&#10;uHlZYHYr+i4/3c8Fmiz7w4VSw8/+ZwkiUB/e4Vd7pxVM59/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p8MAAADcAAAADwAAAAAAAAAAAAAAAACYAgAAZHJzL2Rv&#10;d25yZXYueG1sUEsFBgAAAAAEAAQA9QAAAIgDAAAAAA==&#10;" path="m,l,4,5,9r,5l10,19r,5l14,28e" filled="f" strokeweight="0">
                    <v:path arrowok="t" o:connecttype="custom" o:connectlocs="0,0;0,4;5,9;5,14;10,19;10,24;14,28" o:connectangles="0,0,0,0,0,0,0"/>
                  </v:shape>
                  <v:shape id="Freeform 576" o:spid="_x0000_s1599" style="position:absolute;left:3581;top:3174;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31cMA&#10;AADcAAAADwAAAGRycy9kb3ducmV2LnhtbESPT2sCMRTE74V+h/AKXkrNKqxdtkaRFf9c1dLzY/O6&#10;2XbzsiRRt9++EQSPw8z8hpkvB9uJC/nQOlYwGWcgiGunW24UfJ42bwWIEJE1do5JwR8FWC6en+ZY&#10;anflA12OsREJwqFEBSbGvpQy1IYshrHriZP37bzFmKRvpPZ4TXDbyWmWzaTFltOCwZ4qQ/Xv8WwV&#10;1Fxsdl++ev3Rkz2vi8q4bT4oNXoZVh8gIg3xEb6391pB/p7D7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L31cMAAADcAAAADwAAAAAAAAAAAAAAAACYAgAAZHJzL2Rv&#10;d25yZXYueG1sUEsFBgAAAAAEAAQA9QAAAIgDAAAAAA==&#10;" path="m,l,4,5,9r5,5l10,19r4,5l14,28r5,5l19,38,29,48r,4l34,57r,5l38,67r,5l48,81r,5l53,91r,5l62,105r,5l67,115r,5l72,124e" filled="f" strokeweight="0">
                    <v:path arrowok="t" o:connecttype="custom" o:connectlocs="0,0;0,4;5,9;10,14;10,19;14,24;14,28;19,33;19,38;29,48;29,52;34,57;34,62;38,67;38,72;48,81;48,86;53,91;53,96;62,105;62,110;67,115;67,120;72,124" o:connectangles="0,0,0,0,0,0,0,0,0,0,0,0,0,0,0,0,0,0,0,0,0,0,0,0"/>
                  </v:shape>
                  <v:shape id="Freeform 577" o:spid="_x0000_s1600" style="position:absolute;left:3667;top:3323;width:197;height:340;visibility:visible;mso-wrap-style:square;v-text-anchor:top" coordsize="1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58cUA&#10;AADcAAAADwAAAGRycy9kb3ducmV2LnhtbESPQWvCQBSE74X+h+UVvNVNpaYSXcUKEa9VaevtkX1m&#10;Q7NvQ3Y1ib/eLRR6HGbmG2ax6m0trtT6yrGCl3ECgrhwuuJSwfGQP89A+ICssXZMCgbysFo+Piww&#10;067jD7ruQykihH2GCkwITSalLwxZ9GPXEEfv7FqLIcq2lLrFLsJtLSdJkkqLFccFgw1tDBU/+4tV&#10;4PIjf99ONLx+nmeXNZrt5ut9otToqV/PQQTqw3/4r73TCqZvKfye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LnxxQAAANwAAAAPAAAAAAAAAAAAAAAAAJgCAABkcnMv&#10;ZG93bnJldi54bWxQSwUGAAAAAAQABAD1AAAAigMAAAAA&#10;" path="m,l,4,5,9r,5l10,19r5,5l15,28r5,5l20,38r4,5l24,48r10,9l34,62r5,5l39,72r9,9l48,86r5,5l53,96r5,4l58,105r10,10l68,120r4,4l72,129r5,5l77,139r10,9l87,153r5,5l92,163r4,5l96,172r10,10l106,187r5,5l111,196r9,10l120,211r5,5l125,220r5,5l130,230r10,10l140,244r4,5l144,254r5,5l149,264r10,9l159,278r5,5l164,288r9,9l173,302r5,5l178,312r5,4l183,321r9,10l192,336r5,4e" filled="f" strokeweight="0">
                    <v:path arrowok="t" o:connecttype="custom" o:connectlocs="0,0;0,4;5,9;5,14;10,19;15,24;15,28;20,33;20,38;24,43;24,48;34,57;34,62;39,67;39,72;48,81;48,86;53,91;53,96;58,100;58,105;68,115;68,120;72,124;72,129;77,134;77,139;87,148;87,153;92,158;92,163;96,168;96,172;106,182;106,187;111,192;111,196;120,206;120,211;125,216;125,220;130,225;130,230;140,240;140,244;144,249;144,254;149,259;149,264;159,273;159,278;164,283;164,288;173,297;173,302;178,307;178,312;183,316;183,321;192,331;192,336;197,340" o:connectangles="0,0,0,0,0,0,0,0,0,0,0,0,0,0,0,0,0,0,0,0,0,0,0,0,0,0,0,0,0,0,0,0,0,0,0,0,0,0,0,0,0,0,0,0,0,0,0,0,0,0,0,0,0,0,0,0,0,0,0,0,0,0"/>
                  </v:shape>
                  <v:shape id="Freeform 578" o:spid="_x0000_s1601" style="position:absolute;left:2597;top:1575;width:782;height:1349;visibility:visible;mso-wrap-style:square;v-text-anchor:top" coordsize="782,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yY8UA&#10;AADcAAAADwAAAGRycy9kb3ducmV2LnhtbESPT4vCMBTE7wt+h/AEL7KmCupuNYoIghcP/mPx9mie&#10;bbV5qU209dsbQdjjMDO/YabzxhTiQZXLLSvo9yIQxInVOacKDvvV9w8I55E1FpZJwZMczGetrynG&#10;2ta8pcfOpyJA2MWoIPO+jKV0SUYGXc+WxME728qgD7JKpa6wDnBTyEEUjaTBnMNChiUtM0quu7tR&#10;cMrp93Kvj3V/tdz8dXU5Om2Lm1KddrOYgPDU+P/wp73WCobj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HJjxQAAANwAAAAPAAAAAAAAAAAAAAAAAJgCAABkcnMv&#10;ZG93bnJldi54bWxQSwUGAAAAAAQABAD1AAAAigMAAAAA&#10;" path="m,l5,5r,4l10,14r,5l19,29r,4l24,38r,5l34,53r,4l38,62r,5l43,72r,5l53,86r,5l58,96r,5l62,105r,5l72,120r,5l77,129r,5l86,144r,5l91,153r,5l96,163r,5l106,177r,5l110,187r,5l115,197r,4l125,211r,5l130,221r,4l139,235r,5l144,245r,4l149,254r,5l158,269r,5l163,278r,5l168,288r,5l178,302r,5l182,312r,5l187,322r,4l197,336r,5l202,346r,4l211,360r,5l216,370r,4l221,379r,5l230,394r,4l235,403r,5l240,413r,5l250,427r,5l254,437r,5l264,451r,5l269,461r,5l274,470r,5l283,485r,5l288,494r,5l293,504r,5l302,518r,5l307,528r,5l317,542r,5l322,552r,5l326,562r,4l336,576r,5l341,586r,4l346,595r,5l355,610r,4l360,619r,5l370,634r,4l374,643r,5l379,653r,5l389,667r,5l394,677r,5l398,686r,5l408,701r,5l413,710r,5l422,725r,5l427,734r,5l432,744r,5l442,758r,5l446,768r,5l451,778r,4l461,792r,5l466,802r,4l470,811r,5l480,826r,4l485,835r,5l494,850r,4l499,859r,5l504,869r,5l514,883r,5l518,893r,5l523,902r,5l533,917r,5l538,926r,5l547,941r,5l552,950r,5l557,960r,5l566,974r,5l571,984r,5l576,994r,5l586,1008r,5l590,1018r,5l600,1032r,5l605,1042r,5l610,1051r,5l619,1066r,5l624,1075r,5l629,1085r,5l638,1099r,5l643,1109r,5l653,1123r,5l658,1133r,5l662,1143r,4l672,1157r,5l677,1167r,4l682,1176r,5l691,1191r,4l696,1200r,5l706,1215r,4l710,1224r,5l715,1234r,5l725,1248r,5l730,1258r,5l734,1267r,5l744,1282r,5l749,1291r,5l754,1301r,5l763,1315r,5l768,1325r,5l778,1339r,5l782,1349e" filled="f" strokeweight="0">
                    <v:path arrowok="t" o:connecttype="custom" o:connectlocs="10,14;24,38;38,62;53,86;62,105;77,129;91,153;106,177;115,197;130,221;144,245;158,269;168,288;182,312;197,336;211,360;221,379;235,403;250,427;264,451;274,470;288,494;302,518;317,542;326,562;341,586;355,610;370,634;379,653;394,677;408,701;422,725;432,744;446,768;461,792;470,811;485,835;499,859;514,883;523,902;538,926;552,950;566,974;576,994;590,1018;605,1042;619,1066;629,1085;643,1109;658,1133;672,1157;682,1176;696,1200;710,1224;725,1248;734,1267;749,1291;763,1315;778,1339" o:connectangles="0,0,0,0,0,0,0,0,0,0,0,0,0,0,0,0,0,0,0,0,0,0,0,0,0,0,0,0,0,0,0,0,0,0,0,0,0,0,0,0,0,0,0,0,0,0,0,0,0,0,0,0,0,0,0,0,0,0,0"/>
                  </v:shape>
                  <v:shape id="Freeform 579" o:spid="_x0000_s1602" style="position:absolute;left:3432;top:3020;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3OcQA&#10;AADcAAAADwAAAGRycy9kb3ducmV2LnhtbESPwW7CMAyG70h7h8iTuEHKxNgoBDQGSAjtUsYDWI1p&#10;KhqnajIobz8fJu1o/f4/+1uue9+oG3WxDmxgMs5AEZfB1lwZOH/vR++gYkK22AQmAw+KsF49DZaY&#10;23Dngm6nVCmBcMzRgEupzbWOpSOPcRxaYskuofOYZOwqbTu8C9w3+iXLZtpjzXLBYUufjsrr6ccL&#10;5bjf1l/zKRf+Ot8W/cVNNruNMcPn/mMBKlGf/pf/2gdr4PVN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F9znEAAAA3AAAAA8AAAAAAAAAAAAAAAAAmAIAAGRycy9k&#10;b3ducmV2LnhtbFBLBQYAAAAABAAEAPUAAACJAwAAAAA=&#10;" path="m,l5,5r,5l15,19r,5l19,29r,5l24,38r,5l34,53r,5l39,62r,5l48,77r,5e" filled="f" strokeweight="0">
                    <v:path arrowok="t" o:connecttype="custom" o:connectlocs="0,0;5,5;5,10;15,19;15,24;19,29;19,34;24,38;24,43;34,53;34,58;39,62;39,67;48,77;48,82" o:connectangles="0,0,0,0,0,0,0,0,0,0,0,0,0,0,0"/>
                  </v:shape>
                  <v:shape id="Freeform 580" o:spid="_x0000_s1603" style="position:absolute;left:3514;top:3159;width:331;height:576;visibility:visible;mso-wrap-style:square;v-text-anchor:top" coordsize="33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Dy8YA&#10;AADcAAAADwAAAGRycy9kb3ducmV2LnhtbESPQWvCQBSE74X+h+UJ3pqNYqpGVylKaU+C0R56e2Rf&#10;s6HZtzG7auyv7xYKHoeZ+YZZrnvbiAt1vnasYJSkIIhLp2uuFBwPr08zED4ga2wck4IbeVivHh+W&#10;mGt35T1dilCJCGGfowITQptL6UtDFn3iWuLofbnOYoiyq6Tu8BrhtpHjNH2WFmuOCwZb2hgqv4uz&#10;VeCy3ewne0snn8fio65um8NpZ7ZKDQf9ywJEoD7cw//td60gm8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oDy8YAAADcAAAADwAAAAAAAAAAAAAAAACYAgAAZHJz&#10;L2Rvd25yZXYueG1sUEsFBgAAAAAEAAQA9QAAAIsDAAAAAA==&#10;" path="m,l5,5r,5l9,15r,4l19,29r,5l24,39r,4l29,48r,5l38,63r,4l43,72r,5l48,82r,5l57,96r,5l62,106r,5l72,120r,5l77,130r,5l81,139r,5l91,154r,5l96,164r,4l101,173r,5l110,188r,4l115,197r,5l120,207r,5l129,221r,5l134,231r,5l144,245r,5l149,255r,5l153,264r,5l163,279r,5l168,288r,5l173,298r,5l182,312r,5l187,322r,5l197,336r,5l201,346r,5l206,356r,4l216,370r,5l221,380r,4l225,389r,5l235,404r,4l240,413r,5l249,428r,4l254,437r,5l259,447r,5l269,461r,5l273,471r,5l278,480r,5l288,495r,5l293,504r,5l302,519r,5l307,528r,5l312,538r,5l321,552r,5l326,562r,5l331,572r,4e" filled="f" strokeweight="0">
                    <v:path arrowok="t" o:connecttype="custom" o:connectlocs="5,5;9,15;19,29;24,39;29,48;38,63;43,72;48,82;57,96;62,106;72,120;77,130;81,139;91,154;96,164;101,173;110,188;115,197;120,207;129,221;134,231;144,245;149,255;153,264;163,279;168,288;173,298;182,312;187,322;197,336;201,346;206,356;216,370;221,380;225,389;235,404;240,413;249,428;254,437;259,447;269,461;273,471;278,480;288,495;293,504;302,519;307,528;312,538;321,552;326,562;331,572" o:connectangles="0,0,0,0,0,0,0,0,0,0,0,0,0,0,0,0,0,0,0,0,0,0,0,0,0,0,0,0,0,0,0,0,0,0,0,0,0,0,0,0,0,0,0,0,0,0,0,0,0,0,0"/>
                  </v:shape>
                  <v:shape id="Freeform 581" o:spid="_x0000_s1604" style="position:absolute;left:2535;top:1570;width:811;height:1407;visibility:visible;mso-wrap-style:square;v-text-anchor:top" coordsize="811,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FyrwA&#10;AADcAAAADwAAAGRycy9kb3ducmV2LnhtbERPSwrCMBDdC94hjOBGNK2oSDWKioJLf7gemrGtNpPS&#10;RK23NwvB5eP958vGlOJFtSssK4gHEQji1OqCMwWX864/BeE8ssbSMin4kIPlot2aY6Ltm4/0OvlM&#10;hBB2CSrIva8SKV2ak0E3sBVx4G62NugDrDOpa3yHcFPKYRRNpMGCQ0OOFW1ySh+np1HwuK978Sge&#10;03p4qK6cbqUmLZXqdprVDISnxv/FP/deKxhPw/xwJhwB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aUXKvAAAANwAAAAPAAAAAAAAAAAAAAAAAJgCAABkcnMvZG93bnJldi54&#10;bWxQSwUGAAAAAAQABAD1AAAAgQMAAAAA&#10;" path="m,l,5r4,5l4,14r5,5l9,24r5,5l19,34r,4l24,43r,5l33,58r,4l38,67r,5l43,77r,5l52,91r,5l57,101r,5l62,110r,5l72,125r,5l76,134r,5l81,144r,5l91,158r,5l96,168r,5l105,182r,5l110,192r,5l115,202r,4l124,216r,5l129,226r,4l134,235r,5l144,250r,4l148,259r,5l153,269r,5l163,283r,5l168,293r,5l177,307r,5l182,317r,5l187,327r,4l196,341r,5l201,351r,4l206,360r,5l216,375r,4l220,384r,5l230,399r,4l235,408r,5l240,418r,5l249,432r,5l254,442r,5l259,451r,5l268,466r,5l273,475r,5l278,485r,5l288,499r,5l292,509r,5l302,523r,5l307,533r,5l312,543r,4l321,557r,5l326,567r,4l331,576r,5l340,591r,4l345,600r,5l350,610r,5l360,624r,5l364,634r,5l374,648r,5l379,658r,5l384,667r,5l393,682r,5l398,691r,5l403,701r,5l412,715r,5l417,725r,5l427,739r,5l432,749r,5l436,759r,4l446,773r,5l451,783r,4l456,792r,5l465,807r,4l470,816r,5l475,826r,5l484,840r,5l489,850r,5l499,864r,5l504,874r,5l508,883r,5l518,898r,5l523,907r,5l528,917r,5l537,931r,5l542,941r,5l547,951r,4l556,965r,5l561,975r,4l571,989r,5l576,999r,5l580,1008r,5l590,1023r,5l595,1032r,5l600,1042r,5l609,1056r,5l614,1066r,5l624,1080r,5l628,1090r,5l633,1100r,4l643,1114r,5l648,1124r,4l652,1133r,5l662,1148r,4l667,1157r,5l672,1167r,5l681,1181r,5l686,1191r,5l696,1205r,5l700,1215r,5l705,1224r,5l715,1239r,5l720,1248r,5l724,1258r,5l734,1272r,5l739,1282r,5l744,1292r,4l753,1306r,5l758,1316r,4l768,1330r,5l772,1340r,4l777,1349r,5l787,1364r,4l792,1373r,5l796,1383r,5l806,1397r,5l811,1407e" filled="f" strokeweight="0">
                    <v:path arrowok="t" o:connecttype="custom" o:connectlocs="4,14;19,34;33,58;43,77;57,101;72,125;81,144;96,168;110,192;124,216;134,235;148,259;163,283;177,307;187,327;201,351;216,375;230,399;240,418;254,442;268,466;278,485;292,509;307,533;321,557;331,576;345,600;360,624;374,648;384,667;398,691;412,715;427,739;436,759;451,783;465,807;475,826;489,850;504,874;518,898;528,917;542,941;556,965;571,989;580,1008;595,1032;609,1056;624,1080;633,1100;648,1124;662,1148;672,1167;686,1191;700,1215;715,1239;724,1258;739,1282;753,1306;768,1330;777,1349;792,1373;806,1397" o:connectangles="0,0,0,0,0,0,0,0,0,0,0,0,0,0,0,0,0,0,0,0,0,0,0,0,0,0,0,0,0,0,0,0,0,0,0,0,0,0,0,0,0,0,0,0,0,0,0,0,0,0,0,0,0,0,0,0,0,0,0,0,0,0"/>
                  </v:shape>
                  <v:shape id="Freeform 582" o:spid="_x0000_s1605" style="position:absolute;left:3384;top:3044;width:427;height:739;visibility:visible;mso-wrap-style:square;v-text-anchor:top" coordsize="4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ke8QA&#10;AADcAAAADwAAAGRycy9kb3ducmV2LnhtbESPQWsCMRSE7wX/Q3iFXkrNrliRrVGkUFyP2orXR/Lc&#10;Xbp5WTZxTf31RhB6HGbmG2axirYVA/W+cawgH2cgiLUzDVcKfr6/3uYgfEA22DomBX/kYbUcPS2w&#10;MO7COxr2oRIJwr5ABXUIXSGl1zVZ9GPXESfv5HqLIcm+kqbHS4LbVk6ybCYtNpwWauzosyb9uz9b&#10;BbypDud8G4fd69VpXZbHaTwdlXp5jusPEIFi+A8/2qVR8D7P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pHvEAAAA3AAAAA8AAAAAAAAAAAAAAAAAmAIAAGRycy9k&#10;b3ducmV2LnhtbFBLBQYAAAAABAAEAPUAAACJAwAAAAA=&#10;" path="m,l,5r5,5l10,14r,5l15,24r,5l19,34r,4l29,48r,5l34,58r,4l43,72r,5l48,82r,4l53,91r,5l63,106r,4l67,115r,5l72,125r,5l82,139r,5l87,149r,5l91,158r,5l101,173r,5l106,182r,5l115,197r,5l120,206r,5l125,216r,5l135,230r,5l139,240r,5l144,250r,4l154,264r,5l159,274r,5l168,288r,5l173,298r,5l178,307r,5l187,322r,5l192,331r,5l197,341r,5l207,355r,5l211,365r,5l216,375r,4l226,389r,5l231,399r,4l240,413r,5l245,423r,4l250,432r,5l259,447r,4l264,456r,5l269,466r,5l279,480r,5l283,490r,5l288,499r,5l298,514r,5l303,523r,5l312,538r,5l317,547r,5l322,557r,5l331,571r,5l336,581r,5l341,591r,4l351,605r,5l355,615r,4l365,629r,5l370,639r,4l375,648r,5l384,663r,4l389,672r,5l394,682r,5l403,696r,5l408,706r,5l413,715r,5l423,730r,5l427,739e" filled="f" strokeweight="0">
                    <v:path arrowok="t" o:connecttype="custom" o:connectlocs="5,10;15,24;19,38;34,58;43,77;53,91;63,110;72,125;82,144;91,158;101,178;115,197;120,211;135,230;139,245;154,264;159,279;173,298;178,312;192,331;197,346;211,365;216,379;231,399;240,418;250,432;259,451;269,466;279,485;288,499;298,519;312,538;317,552;331,571;336,586;351,605;355,619;370,639;375,653;389,672;394,687;408,706;413,720;427,739" o:connectangles="0,0,0,0,0,0,0,0,0,0,0,0,0,0,0,0,0,0,0,0,0,0,0,0,0,0,0,0,0,0,0,0,0,0,0,0,0,0,0,0,0,0,0,0"/>
                  </v:shape>
                  <v:shape id="Freeform 583" o:spid="_x0000_s1606" style="position:absolute;left:2400;top:1450;width:927;height:1604;visibility:visible;mso-wrap-style:square;v-text-anchor:top" coordsize="927,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U4sQA&#10;AADcAAAADwAAAGRycy9kb3ducmV2LnhtbESPQWsCMRSE74X+h/AKXkSzLlhk3ayUQkFPWi3Y42Pz&#10;3KzdvCxJ1PXfm0Khx2FmvmHK1WA7cSUfWscKZtMMBHHtdMuNgq/Dx2QBIkRkjZ1jUnCnAKvq+anE&#10;Qrsbf9J1HxuRIBwKVGBi7AspQ23IYpi6njh5J+ctxiR9I7XHW4LbTuZZ9iottpwWDPb0bqj+2V+s&#10;gg03u7PZDvk3Yxwfj+GCfjZWavQyvC1BRBrif/ivvdYK5oscfs+kIy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1OLEAAAA3AAAAA8AAAAAAAAAAAAAAAAAmAIAAGRycy9k&#10;b3ducmV2LnhtbFBLBQYAAAAABAAEAPUAAACJAwAAAAA=&#10;" path="m,l,5r5,5l5,14r5,5l15,24r,5l19,34r,4l24,43r,5l34,58r,4l39,67r,5l43,77r,5l53,91r,5l58,101r,5l67,115r,5l72,125r,5l77,134r,5l87,149r,5l91,158r,5l96,168r,5l106,182r,5l111,192r,5l120,206r,5l125,216r,5l130,226r,4l139,240r,5l144,250r,4l149,259r,5l159,274r,4l163,283r,5l168,293r,5l178,307r,5l183,317r,5l192,331r,5l197,341r,5l202,350r,5l211,365r,5l216,374r,5l221,384r,5l231,399r,4l235,408r,5l240,418r,5l250,432r,5l255,442r,5l264,456r,5l269,466r,5l274,475r,5l283,490r,5l288,499r,5l293,509r,5l303,523r,5l307,533r,5l317,547r,5l322,557r,5l327,567r,4l336,581r,5l341,591r,4l346,600r,5l355,615r,4l360,624r,5l365,634r,5l375,648r,5l379,658r,5l389,672r,5l394,682r,5l399,691r,5l408,706r,5l413,715r,5l418,725r,5l427,739r,5l432,749r,5l437,759r,4l447,773r,5l451,783r,4l461,797r,5l466,807r,4l471,816r,5l480,831r,4l485,840r,5l490,850r,5l499,864r,5l504,874r,5l514,888r,5l519,898r,5l523,907r,5l533,922r,5l538,931r,5l543,941r,5l552,955r,5l557,965r,5l562,975r,4l571,989r,5l576,999r,4l586,1013r,5l591,1023r,4l595,1032r,5l605,1047r,4l610,1056r,5l615,1066r,5l624,1080r,5l629,1090r,5l634,1099r,5l643,1114r,5l648,1124r,4l658,1138r,5l663,1148r,4l667,1157r,5l677,1172r,4l682,1181r,5l687,1191r,5l696,1205r,5l701,1215r,5l711,1229r,5l715,1239r,5l720,1248r,5l730,1263r,5l735,1272r,5l739,1282r,5l749,1296r,5l754,1306r,5l759,1316r,4l768,1330r,5l773,1340r,4l783,1354r,5l787,1364r,4l792,1373r,5l802,1388r,4l807,1397r,5l811,1407r,5l821,1421r,5l826,1431r,5l831,1440r,5l840,1455r,5l845,1464r,5l855,1479r,5l859,1488r,5l864,1498r,5l874,1512r,5l879,1522r,5l883,1532r,4l893,1546r,5l898,1556r,4l907,1570r,5l912,1580r,4l917,1589r,5l927,1604e" filled="f" strokeweight="0">
                    <v:path arrowok="t" o:connecttype="custom" o:connectlocs="10,19;24,43;39,72;58,101;72,130;91,158;106,187;125,216;139,245;159,274;168,298;192,331;202,355;221,384;235,413;255,442;269,471;288,499;303,528;322,557;336,586;355,615;365,639;389,672;399,696;418,725;432,754;451,783;466,811;485,840;499,869;519,898;533,927;552,955;562,979;586,1013;595,1037;615,1066;629,1095;648,1124;663,1152;682,1181;696,1210;715,1239;730,1268;749,1296;759,1320;783,1354;792,1378;811,1407;826,1436;845,1464;859,1493;879,1522;893,1551;912,1580" o:connectangles="0,0,0,0,0,0,0,0,0,0,0,0,0,0,0,0,0,0,0,0,0,0,0,0,0,0,0,0,0,0,0,0,0,0,0,0,0,0,0,0,0,0,0,0,0,0,0,0,0,0,0,0,0,0,0,0"/>
                  </v:shape>
                  <v:shape id="Freeform 584" o:spid="_x0000_s1607" style="position:absolute;left:3331;top:3068;width:428;height:739;visibility:visible;mso-wrap-style:square;v-text-anchor:top" coordsize="42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JfcUA&#10;AADcAAAADwAAAGRycy9kb3ducmV2LnhtbESPQWvCQBSE74X+h+UVvEjdqFgkuoqKQlQQGovnR/Y1&#10;Sc2+DdlV4793BaHHYWa+Yabz1lTiSo0rLSvo9yIQxJnVJecKfo6bzzEI55E1VpZJwZ0czGfvb1OM&#10;tb3xN11Tn4sAYRejgsL7OpbSZQUZdD1bEwfv1zYGfZBNLnWDtwA3lRxE0Zc0WHJYKLCmVUHZOb0Y&#10;Bd31fZ8MlvJvs06WlJ787nDcolKdj3YxAeGp9f/hVzvRCkbjI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cl9xQAAANwAAAAPAAAAAAAAAAAAAAAAAJgCAABkcnMv&#10;ZG93bnJldi54bWxQSwUGAAAAAAQABAD1AAAAigMAAAAA&#10;" path="m,l5,5r,5l15,19r,5l20,29r,5l24,38r,5l34,53r,5l39,62r,5l48,77r,5l53,86r,5l58,96r,5l68,110r,5l72,120r,5l77,130r,4l87,144r,5l92,154r,4l96,163r,5l106,178r,4l111,187r,5l120,202r,4l125,211r,5l130,221r,5l140,235r,5l144,245r,5l149,255r,4l159,269r,5l164,279r,4l173,293r,5l178,303r,4l183,312r,5l192,327r,4l197,336r,5l202,346r,5l212,360r,5l216,370r,5l221,379r,5l231,394r,5l236,403r,5l245,418r,5l250,427r,5l255,437r,5l264,451r,5l269,461r,5l274,471r,4l284,485r,5l288,495r,4l293,504r,5l303,519r,4l308,528r,5l317,543r,4l322,552r,5l327,562r,5l336,576r,5l341,586r,5l346,595r,5l356,610r,5l360,619r,5l370,634r,5l375,643r,5l380,653r,5l389,667r,5l394,677r,5l399,687r,4l408,701r,5l413,711r,4l418,720r,5l428,735r,4e" filled="f" strokeweight="0">
                    <v:path arrowok="t" o:connecttype="custom" o:connectlocs="5,10;20,29;24,43;39,62;48,82;58,96;68,115;77,130;87,149;96,163;106,182;120,202;125,216;140,235;144,250;159,269;164,283;178,303;183,317;197,336;202,351;216,370;221,384;236,403;245,423;255,437;264,456;274,471;284,490;293,504;303,523;317,543;322,557;336,576;341,591;356,610;360,624;375,643;380,658;394,677;399,691;413,711;418,725" o:connectangles="0,0,0,0,0,0,0,0,0,0,0,0,0,0,0,0,0,0,0,0,0,0,0,0,0,0,0,0,0,0,0,0,0,0,0,0,0,0,0,0,0,0,0"/>
                  </v:shape>
                  <v:shape id="Freeform 585" o:spid="_x0000_s1608" style="position:absolute;left:2362;top:1488;width:168;height:298;visibility:visible;mso-wrap-style:square;v-text-anchor:top" coordsize="1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jZ8MA&#10;AADcAAAADwAAAGRycy9kb3ducmV2LnhtbESPT4vCMBTE74LfITxhb5rqrlKqUUQRhN2Lf8Dro3m2&#10;xealJNFWP71ZWNjjMDO/YRarztTiQc5XlhWMRwkI4tzqigsF59NumILwAVljbZkUPMnDatnvLTDT&#10;tuUDPY6hEBHCPkMFZQhNJqXPSzLoR7Yhjt7VOoMhSldI7bCNcFPLSZLMpMGK40KJDW1Kym/Hu1Eg&#10;P1N9kLOfbTtt8nrzHTh5uYtSH4NuPQcRqAv/4b/2XiuYpl/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VjZ8MAAADcAAAADwAAAAAAAAAAAAAAAACYAgAAZHJzL2Rv&#10;d25yZXYueG1sUEsFBgAAAAAEAAQA9QAAAIgDAAAAAA==&#10;" path="m,l,5r5,5l5,15r4,5l9,24r5,5l19,34r,5l24,44r,4l33,58r,5l38,68r,4l43,77r,5l53,92r,4l57,101r,5l62,111r,5l72,125r,5l77,135r,5l86,149r,5l91,159r,5l96,168r,5l105,183r,5l110,192r,5l115,202r,5l125,216r,5l129,226r,5l139,240r,5l144,250r,5l149,260r,4l158,274r,5l163,284r,4l168,293r,5e" filled="f" strokeweight="0">
                    <v:path arrowok="t" o:connecttype="custom" o:connectlocs="0,0;0,5;5,10;5,15;9,20;9,24;14,29;19,34;19,39;24,44;24,48;33,58;33,63;38,68;38,72;43,77;43,82;53,92;53,96;57,101;57,106;62,111;62,116;72,125;72,130;77,135;77,140;86,149;86,154;91,159;91,164;96,168;96,173;105,183;105,188;110,192;110,197;115,202;115,207;125,216;125,221;129,226;129,231;139,240;139,245;144,250;144,255;149,260;149,264;158,274;158,279;163,284;163,288;168,293;168,298" o:connectangles="0,0,0,0,0,0,0,0,0,0,0,0,0,0,0,0,0,0,0,0,0,0,0,0,0,0,0,0,0,0,0,0,0,0,0,0,0,0,0,0,0,0,0,0,0,0,0,0,0,0,0,0,0,0,0"/>
                  </v:shape>
                  <v:shape id="Freeform 586" o:spid="_x0000_s1609" style="position:absolute;left:2554;top:1820;width:1075;height:1858;visibility:visible;mso-wrap-style:square;v-text-anchor:top" coordsize="1075,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2VccA&#10;AADcAAAADwAAAGRycy9kb3ducmV2LnhtbESPT2vCQBTE7wW/w/IKvZS6sRhJo6tIoWi9tMYeenxk&#10;n0lo9m3Mbv747btCocdhZn7DrDajqUVPrassK5hNIxDEudUVFwq+Tm9PCQjnkTXWlknBlRxs1pO7&#10;FabaDnykPvOFCBB2KSoovW9SKV1ekkE3tQ1x8M62NeiDbAupWxwC3NTyOYoW0mDFYaHEhl5Lyn+y&#10;zigYPrrTd//5/tjtdJwdXq7JZTdPlHq4H7dLEJ5G/x/+a++1gjiJ4XY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ndlXHAAAA3AAAAA8AAAAAAAAAAAAAAAAAmAIAAGRy&#10;cy9kb3ducmV2LnhtbFBLBQYAAAAABAAEAPUAAACMAwAAAAA=&#10;" path="m,l,4,5,9r,5l9,19r,5l14,29r5,4l19,38r5,5l24,48r5,5l29,57r9,10l38,72r5,5l43,81,53,91r,5l57,101r,4l62,110r,5l72,125r,4l77,134r,5l81,144r,5l91,158r,5l96,168r,5l105,182r,5l110,192r,5l115,201r,5l125,216r,5l129,225r,5l134,235r,5l144,249r,5l149,259r,5l158,273r,5l163,283r,5l168,293r,4l177,307r,5l182,317r,4l187,326r,5l197,341r,4l201,350r,5l211,365r,4l216,374r,5l221,384r,5l230,398r,5l235,408r,5l240,417r,5l249,432r,5l254,441r,5l264,456r,5l269,465r,5l273,475r,5l283,489r,5l288,499r,5l293,509r,4l302,523r,5l307,533r,4l317,547r,5l321,557r,4l326,566r,5l336,581r,4l341,590r,5l345,600r,5l355,614r,5l360,624r,5l369,638r,5l374,648r,5l379,657r,5l389,672r,5l393,681r,5l403,696r,5l408,705r,5l413,715r,5l422,729r,5l427,739r,5l432,749r,5l441,763r,5l446,773r,5l456,787r,5l461,797r,5l465,806r,5l475,821r,5l480,830r,5l485,840r,5l494,854r,5l499,864r,5l509,878r,5l513,888r,5l518,898r,4l528,912r,5l533,922r,4l537,931r,5l547,946r,4l552,955r,5l561,970r,4l566,979r,5l571,989r,5l581,1003r,5l585,1013r,5l590,1022r,5l600,1037r,5l605,1046r,5l614,1061r,5l619,1070r,5l624,1080r,5l633,1094r,5l638,1104r,5l643,1114r,4l653,1128r,5l657,1138r,4l667,1152r,5l672,1162r,4l677,1171r,5l686,1186r,4l691,1195r,5l696,1205r,5l705,1219r,5l710,1229r,5l720,1243r,5l725,1253r,5l729,1262r,5l739,1277r,5l744,1286r,5l749,1296r,5l758,1310r,5l763,1320r,5l773,1334r,5l777,1344r,5l782,1354r,4l792,1368r,5l797,1378r,4l801,1387r,5l811,1402r,4l816,1411r,5l825,1426r,4l830,1435r,5l835,1445r,5l845,1459r,5l849,1469r,5l854,1478r,5l864,1493r,5l869,1503r,4l878,1517r,5l883,1527r,4l888,1536r,5l897,1551r,4l902,1560r,5l907,1570r,5l917,1584r,5l921,1594r,5l931,1608r,5l936,1618r,5l941,1627r,5l950,1642r,5l955,1651r,5l960,1661r,5l969,1675r,5l974,1685r,5l984,1699r,5l989,1709r,5l993,1719r,4l1003,1733r,5l1008,1743r,4l1013,1752r,5l1022,1767r,4l1027,1776r,5l1037,1791r,4l1041,1800r,5l1046,1810r,5l1056,1824r,5l1061,1834r,5l1065,1843r,5l1075,1858e" filled="f" strokeweight="0">
                    <v:path arrowok="t" o:connecttype="custom" o:connectlocs="9,24;29,53;53,91;72,125;91,158;110,192;129,225;149,259;168,293;187,326;211,365;230,398;249,432;269,465;288,499;307,533;326,566;345,600;369,638;389,672;408,705;427,739;446,773;465,806;485,840;509,878;528,912;547,946;566,979;585,1013;605,1046;624,1080;643,1114;667,1152;686,1186;705,1219;725,1253;744,1286;763,1320;782,1354;801,1387;825,1426;845,1459;864,1493;883,1527;902,1560;921,1594;941,1627;960,1661;984,1699;1003,1733;1022,1767;1041,1800;1061,1834" o:connectangles="0,0,0,0,0,0,0,0,0,0,0,0,0,0,0,0,0,0,0,0,0,0,0,0,0,0,0,0,0,0,0,0,0,0,0,0,0,0,0,0,0,0,0,0,0,0,0,0,0,0,0,0,0,0"/>
                  </v:shape>
                  <v:shape id="Freeform 587" o:spid="_x0000_s1610" style="position:absolute;left:3701;top:3803;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rWcQA&#10;AADcAAAADwAAAGRycy9kb3ducmV2LnhtbESPQWvCQBSE7wX/w/IEb3WjokjqKiIUUxCKaXt/ZF+S&#10;xezbkN3G2F/vCgWPw8x8w2x2g21ET503jhXMpgkI4sJpw5WC76/31zUIH5A1No5JwY087Lajlw2m&#10;2l35TH0eKhEh7FNUUIfQplL6oiaLfupa4uiVrrMYouwqqTu8Rrht5DxJVtKi4bhQY0uHmopL/msV&#10;zMv9IvvrM/+xdDPTn0z5czx9KjUZD/s3EIGG8Az/tzOtYLleweN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1nEAAAA3AAAAA8AAAAAAAAAAAAAAAAAmAIAAGRycy9k&#10;b3ducmV2LnhtbFBLBQYAAAAABAAEAPUAAACJAwAAAAA=&#10;" path="m,l,4,5,9r,5l10,19r4,5e" filled="f" strokeweight="0">
                    <v:path arrowok="t" o:connecttype="custom" o:connectlocs="0,0;0,4;5,9;5,14;10,19;14,24" o:connectangles="0,0,0,0,0,0"/>
                  </v:shape>
                  <v:shape id="Freeform 588" o:spid="_x0000_s1611" style="position:absolute;left:2328;top:1536;width:87;height:154;visibility:visible;mso-wrap-style:square;v-text-anchor:top" coordsize="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9BMYA&#10;AADcAAAADwAAAGRycy9kb3ducmV2LnhtbESPQWvCQBSE74L/YXmCN91YsQ3RVUpR20vRWg96e82+&#10;JqHZt2F3jfHfu4VCj8PMfMMsVp2pRUvOV5YVTMYJCOLc6ooLBcfPzSgF4QOyxtoyKbiRh9Wy31tg&#10;pu2VP6g9hEJECPsMFZQhNJmUPi/JoB/bhjh639YZDFG6QmqH1wg3tXxIkkdpsOK4UGJDLyXlP4eL&#10;UbBdn3f0nm6KvZudcP9VvbbryVSp4aB7noMI1IX/8F/7TSuYpU/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89BMYAAADcAAAADwAAAAAAAAAAAAAAAACYAgAAZHJz&#10;L2Rvd25yZXYueG1sUEsFBgAAAAAEAAQA9QAAAIsDAAAAAA==&#10;" path="m,l,5r5,5l5,15r5,5l15,24r,5l19,34r,5l24,44r,4l34,58r,5l39,68r,4l48,82r,5l53,92r,4l58,101r,5l67,116r,4l72,125r,5l77,135r,5l87,149r,5e" filled="f" strokeweight="0">
                    <v:path arrowok="t" o:connecttype="custom" o:connectlocs="0,0;0,5;5,10;5,15;10,20;15,24;15,29;19,34;19,39;24,44;24,48;34,58;34,63;39,68;39,72;48,82;48,87;53,92;53,96;58,101;58,106;67,116;67,120;72,125;72,130;77,135;77,140;87,149;87,154" o:connectangles="0,0,0,0,0,0,0,0,0,0,0,0,0,0,0,0,0,0,0,0,0,0,0,0,0,0,0,0,0"/>
                  </v:shape>
                  <v:shape id="Freeform 589" o:spid="_x0000_s1612" style="position:absolute;left:2511;top:1853;width:1051;height:1820;visibility:visible;mso-wrap-style:square;v-text-anchor:top" coordsize="105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zMEA&#10;AADcAAAADwAAAGRycy9kb3ducmV2LnhtbERPy2oCMRTdF/yHcAV3NaNotaNRRBHEblotXd9O7jx0&#10;chMmcRz/3iwKXR7Oe7nuTC1aanxlWcFomIAgzqyuuFDwfd6/zkH4gKyxtkwKHuRhveq9LDHV9s5f&#10;1J5CIWII+xQVlCG4VEqflWTQD60jjlxuG4MhwqaQusF7DDe1HCfJmzRYcWwo0dG2pOx6uhkFx8q9&#10;y89bd8kmed26H/27m+UfSg363WYBIlAX/sV/7oNWMJ3H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HMzBAAAA3AAAAA8AAAAAAAAAAAAAAAAAmAIAAGRycy9kb3du&#10;cmV2LnhtbFBLBQYAAAAABAAEAPUAAACGAwAAAAA=&#10;" path="m,l,5r4,5l9,15r,5l14,24r,5l19,34r,5l28,48r,5l33,58r,5l38,68r,4l48,82r,5l52,92r,4l62,106r,5l67,116r,4l72,125r,5l81,140r,4l86,149r,5l91,159r,5l100,173r,5l105,183r,5l115,197r,5l120,207r,5l124,216r,5l134,231r,5l139,240r,5l144,250r,5l153,264r,5l158,274r,5l163,284r,4l172,298r,5l177,308r,4l187,322r,5l192,332r,4l196,341r,5l206,356r,4l211,365r,5l216,375r,5l225,389r,5l230,399r,5l235,408r,5l244,423r,5l249,432r,5l259,447r,5l264,456r,5l268,466r,5l278,480r,5l283,490r,5l288,500r,4l297,514r,5l302,524r,4l312,538r,5l316,548r,4l321,557r,5l331,572r,4l336,581r,5l340,591r,5l350,605r,5l355,615r,5l360,624r,5l369,639r,5l374,648r,5l384,663r,5l388,672r,5l393,682r,5l403,696r,5l408,706r,5l412,716r,5l422,730r,5l427,740r,5l432,749r,5l441,764r,5l446,773r,5l456,788r,5l460,797r,5l465,807r,5l475,821r,5l480,831r,5l484,841r,4l494,855r,5l499,865r,4l508,879r,5l513,889r,4l518,898r,5l528,913r,4l532,922r,5l537,932r,5l547,946r,5l552,956r,5l556,965r,5l566,980r,5l571,989r,5l580,1004r,5l585,1013r,5l590,1023r,5l600,1037r,5l604,1047r,5l609,1057r,4l619,1071r,5l624,1081r,4l628,1090r,5l638,1105r,4l643,1114r,5l652,1129r,4l657,1138r,5l662,1148r,5l672,1162r,5l676,1172r,5l681,1181r,5l691,1196r,5l696,1205r,5l705,1220r,5l710,1229r,5l715,1239r,5l724,1253r,5l729,1263r,5l734,1273r,4l744,1287r,5l748,1297r,4l753,1306r,5l763,1321r,4l768,1330r,5l777,1345r,4l782,1354r,5l787,1364r,5l796,1378r,5l801,1388r,5l806,1397r,5l816,1412r,5l820,1421r,5l825,1431r,5l835,1445r,5l840,1455r,5l849,1470r,4l854,1479r,5l859,1489r,5l868,1503r,5l873,1513r,5l878,1522r,5l888,1537r,5l892,1546r,5l902,1561r,5l907,1570r,5l912,1580r,5l921,1594r,5l926,1604r,5l931,1614r,4l940,1628r,5l945,1638r,4l950,1647r,5l960,1662r,4l964,1671r,5l974,1686r,4l979,1695r,5l984,1705r,5l993,1719r,5l998,1729r,5l1003,1738r,5l1012,1753r,5l1017,1762r,5l1022,1772r,5l1032,1786r,5l1036,1796r,5l1046,1810r,5l1051,1820e" filled="f" strokeweight="0">
                    <v:path arrowok="t" o:connecttype="custom" o:connectlocs="14,24;33,58;52,92;72,125;91,159;115,197;134,231;153,264;172,298;192,332;211,365;230,399;249,432;268,466;288,500;312,538;331,572;350,605;369,639;388,672;408,706;427,740;446,773;465,807;484,841;508,879;528,913;547,946;566,980;585,1013;604,1047;624,1081;643,1114;662,1148;681,1181;705,1220;724,1253;744,1287;763,1321;782,1354;801,1388;820,1421;840,1455;859,1489;878,1522;902,1561;921,1594;940,1628;960,1662;979,1695;998,1729;1017,1762;1036,1796" o:connectangles="0,0,0,0,0,0,0,0,0,0,0,0,0,0,0,0,0,0,0,0,0,0,0,0,0,0,0,0,0,0,0,0,0,0,0,0,0,0,0,0,0,0,0,0,0,0,0,0,0,0,0,0,0"/>
                  </v:shape>
                  <v:shape id="Freeform 590" o:spid="_x0000_s1613" style="position:absolute;left:2295;top:1594;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ihcMA&#10;AADcAAAADwAAAGRycy9kb3ducmV2LnhtbESP3YrCMBSE7wXfIRzBO00VXWw1ij8rLIs3VR/g0Byb&#10;YnNSmqjdtzcLC3s5zMw3zGrT2Vo8qfWVYwWTcQKCuHC64lLB9XIcLUD4gKyxdkwKfsjDZt3vrTDT&#10;7sU5Pc+hFBHCPkMFJoQmk9IXhiz6sWuIo3dzrcUQZVtK3eIrwm0tp0nyIS1WHBcMNrQ3VNzPDxsp&#10;38dDdUpnnNt7esi7m5nsPndKDQfddgkiUBf+w3/tL61gvkjh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ihcMAAADcAAAADwAAAAAAAAAAAAAAAACYAgAAZHJzL2Rv&#10;d25yZXYueG1sUEsFBgAAAAAEAAQA9QAAAIgDAAAAAA==&#10;" path="m,l4,5r,5l14,19r,5l19,29r,5l24,38r,5l33,53r,5l38,62r,5l48,77r,5e" filled="f" strokeweight="0">
                    <v:path arrowok="t" o:connecttype="custom" o:connectlocs="0,0;4,5;4,10;14,19;14,24;19,29;19,34;24,38;24,43;33,53;33,58;38,62;38,67;48,77;48,82" o:connectangles="0,0,0,0,0,0,0,0,0,0,0,0,0,0,0"/>
                  </v:shape>
                  <v:shape id="Freeform 591" o:spid="_x0000_s1614" style="position:absolute;left:2453;top:1868;width:917;height:1584;visibility:visible;mso-wrap-style:square;v-text-anchor:top" coordsize="917,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1rcMA&#10;AADcAAAADwAAAGRycy9kb3ducmV2LnhtbERPXWvCMBR9F/wP4Qq+abqBRTujDEEYwhirMl/vmrum&#10;W3NTmtRWf/3yIPh4ON/r7WBrcaHWV44VPM0TEMSF0xWXCk7H/WwJwgdkjbVjUnAlD9vNeLTGTLue&#10;P+mSh1LEEPYZKjAhNJmUvjBk0c9dQxy5H9daDBG2pdQt9jHc1vI5SVJpseLYYLChnaHiL++sgrS7&#10;3Q7m4/qd6vfjosu/zrb/PSs1nQyvLyACDeEhvrvftILFKs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1rcMAAADcAAAADwAAAAAAAAAAAAAAAACYAgAAZHJzL2Rv&#10;d25yZXYueG1sUEsFBgAAAAAEAAQA9QAAAIgDAAAAAA==&#10;" path="m,l5,5r,4l14,19r,5l19,29r,4l24,38r,5l34,53r,4l38,62r,5l48,77r,4l53,86r,5l58,96r,5l67,110r,5l72,120r,5l77,129r,5l86,144r,5l91,153r,5l96,163r,5l106,177r,5l110,187r,5l120,201r,5l125,211r,5l130,221r,4l139,235r,5l144,245r,4l149,254r,5l158,269r,4l163,278r,5l173,293r,4l178,302r,5l182,312r,5l192,326r,5l197,336r,5l202,345r,5l211,360r,5l216,369r,5l226,384r,5l230,393r,5l235,403r,5l245,417r,5l250,427r,5l254,437r,4l264,451r,5l269,461r,4l278,475r,5l283,485r,4l288,494r,5l298,509r,4l302,518r,5l307,528r,5l317,542r,5l322,552r,5l331,566r,5l336,576r,5l341,585r,5l350,600r,5l355,609r,5l360,619r,5l370,633r,5l374,643r,5l379,653r,4l389,667r,5l394,677r,4l403,691r,5l408,701r,5l413,710r,5l422,725r,5l427,734r,5l432,744r,5l442,758r,5l446,768r,5l456,782r,5l461,792r,5l466,802r,4l475,816r,5l480,826r,4l485,835r,5l494,850r,4l499,859r,5l509,874r,4l514,883r,5l518,893r,5l528,907r,5l533,917r,5l538,926r,5l547,941r,5l552,950r,5l562,965r,5l566,974r,5l571,984r,5l581,998r,5l586,1008r,5l590,1018r,4l600,1032r,5l605,1042r,4l614,1056r,5l619,1066r,4l624,1075r,5l634,1090r,4l638,1099r,5l643,1109r,5l653,1123r,5l658,1133r,5l662,1142r,5l672,1157r,5l677,1166r,5l686,1181r,5l691,1190r,5l696,1200r,5l706,1214r,5l710,1224r,5l715,1234r,4l725,1248r,5l730,1258r,4l739,1272r,5l744,1282r,4l749,1291r,5l758,1306r,4l763,1315r,5l768,1325r,5l778,1339r,5l782,1349r,5l792,1363r,5l797,1373r,5l802,1382r,5l811,1397r,5l816,1406r,5l821,1416r,5l830,1430r,5l835,1440r,5l845,1455r,4l850,1464r,5l854,1474r,5l864,1488r,5l869,1498r,5l874,1507r,5l883,1522r,5l888,1531r,5l898,1546r,5l902,1555r,5l907,1565r,5l917,1579r,5e" filled="f" strokeweight="0">
                    <v:path arrowok="t" o:connecttype="custom" o:connectlocs="14,24;34,53;48,81;67,110;77,134;96,163;110,192;130,221;144,249;163,278;178,307;197,336;211,365;230,393;245,422;264,451;278,480;298,509;307,533;331,566;341,590;360,619;374,648;394,677;408,706;427,734;442,763;461,792;475,821;494,850;509,878;528,907;538,931;562,965;571,989;590,1018;605,1046;624,1075;638,1104;658,1133;672,1162;691,1190;706,1219;725,1248;739,1277;758,1306;768,1330;792,1363;802,1387;821,1416;835,1445;854,1474;869,1503;888,1531;902,1560" o:connectangles="0,0,0,0,0,0,0,0,0,0,0,0,0,0,0,0,0,0,0,0,0,0,0,0,0,0,0,0,0,0,0,0,0,0,0,0,0,0,0,0,0,0,0,0,0,0,0,0,0,0,0,0,0,0,0"/>
                  </v:shape>
                  <v:shape id="Freeform 592" o:spid="_x0000_s1615" style="position:absolute;left:3394;top:3491;width:110;height:192;visibility:visible;mso-wrap-style:square;v-text-anchor:top" coordsize="11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XrcYA&#10;AADcAAAADwAAAGRycy9kb3ducmV2LnhtbESPT2vCQBTE74V+h+UJvTUbhYhN3YgIYqWHYizV3p7Z&#10;lz80+zZkV02/vVsQehxm5jfMfDGYVlyod41lBeMoBkFcWN1wpeBzv36egXAeWWNrmRT8koNF9vgw&#10;x1TbK+/okvtKBAi7FBXU3neplK6oyaCLbEccvNL2Bn2QfSV1j9cAN62cxPFUGmw4LNTY0aqm4ic/&#10;GwW2Kc3ef013m49jIg/5+/fptE2UehoNy1cQngb/H76337SC5GUM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pXrcYAAADcAAAADwAAAAAAAAAAAAAAAACYAgAAZHJz&#10;L2Rvd25yZXYueG1sUEsFBgAAAAAEAAQA9QAAAIsDAAAAAA==&#10;" path="m,l,4,5,9r,5l9,19r5,5l14,28r5,5l19,38,29,48r,4l33,57r,5l38,67r,5l48,81r,5l53,91r,5l57,100r,5l67,115r,5l72,124r,5l81,139r,5l86,148r,5l91,158r,5l101,172r,5l105,182r,5l110,192e" filled="f" strokeweight="0">
                    <v:path arrowok="t" o:connecttype="custom" o:connectlocs="0,0;0,4;5,9;5,14;9,19;14,24;14,28;19,33;19,38;29,48;29,52;33,57;33,62;38,67;38,72;48,81;48,86;53,91;53,96;57,100;57,105;67,115;67,120;72,124;72,129;81,139;81,144;86,148;86,153;91,158;91,163;101,172;101,177;105,182;105,187;110,192" o:connectangles="0,0,0,0,0,0,0,0,0,0,0,0,0,0,0,0,0,0,0,0,0,0,0,0,0,0,0,0,0,0,0,0,0,0,0,0"/>
                  </v:shape>
                  <v:shape id="Freeform 593" o:spid="_x0000_s1616" style="position:absolute;left:2232;top:159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CHcIA&#10;AADcAAAADwAAAGRycy9kb3ducmV2LnhtbESPQYvCMBSE78L+h/AWvGmqrLtajSKFBdGTuuD10Tzb&#10;YvNSktjWf28EYY/DzHzDrDa9qUVLzleWFUzGCQji3OqKCwV/59/RHIQPyBpry6TgQR4264/BClNt&#10;Oz5SewqFiBD2KSooQ2hSKX1ekkE/tg1x9K7WGQxRukJqh12Em1pOk+RbGqw4LpTYUFZSfjvdjQIT&#10;OOt2zexiD/uvzF5+3NG1B6WGn/12CSJQH/7D7/ZOK5gtpv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MIdwgAAANwAAAAPAAAAAAAAAAAAAAAAAJgCAABkcnMvZG93&#10;bnJldi54bWxQSwUGAAAAAAQABAD1AAAAhwMAAAAA&#10;" path="m,l5,5r,5l15,19r,5e" filled="f" strokeweight="0">
                    <v:path arrowok="t" o:connecttype="custom" o:connectlocs="0,0;5,5;5,10;15,19;15,24" o:connectangles="0,0,0,0,0"/>
                  </v:shape>
                  <v:shape id="Freeform 594" o:spid="_x0000_s1617" style="position:absolute;left:2400;top:1882;width:912;height:1580;visibility:visible;mso-wrap-style:square;v-text-anchor:top" coordsize="912,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kXMgA&#10;AADcAAAADwAAAGRycy9kb3ducmV2LnhtbESPUWvCQBCE34X+h2MLfSl6UbHU1FOkUClFKdUW+rjk&#10;1iRtbjfNXWP01/eEgo/DzHzDzBadq1RLjS+FDQwHCSjiTGzJuYH33VP/HpQPyBYrYTJwJA+L+VVv&#10;hqmVA79Ruw25ihD2KRooQqhTrX1WkEM/kJo4entpHIYom1zbBg8R7io9SpI77bDkuFBgTY8FZd/b&#10;X2dg/bPa7GksH6vT6fZlJJ+v8jVtjbm57pYPoAJ14RL+bz9bA5PpGM5n4hH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WRcyAAAANwAAAAPAAAAAAAAAAAAAAAAAJgCAABk&#10;cnMvZG93bnJldi54bWxQSwUGAAAAAAQABAD1AAAAjQMAAAAA&#10;" path="m,l5,5r,5l10,15r,4l15,24r,5l24,39r,4l29,48r,5l34,58r,5l43,72r,5l48,82r,5l53,91r,5l63,106r,5l67,115r,5l77,130r,5l82,139r,5l87,149r,5l96,163r,5l101,173r,5l106,183r,4l115,197r,5l120,207r,4l130,221r,5l135,231r,4l139,240r,5l149,255r,4l154,264r,5l159,274r,5l168,288r,5l173,298r,5l178,307r,5l187,322r,5l192,331r,5l202,346r,5l207,355r,5l211,365r,5l221,379r,5l226,389r,5l231,399r,4l240,413r,5l245,423r,4l250,432r,5l259,447r,4l264,456r,5l274,471r,4l279,480r,5l283,490r,5l293,504r,5l298,514r,5l303,523r,5l312,538r,5l317,547r,5l327,562r,5l331,571r,5l336,581r,5l346,595r,5l351,605r,5l355,615r,4l365,629r,5l370,639r,4l375,648r,5l384,663r,4l389,672r,5l399,687r,5l403,696r,5l408,706r,5l418,720r,5l423,730r,5l427,740r,4l437,754r,5l442,764r,4l447,773r,5l456,788r,4l461,797r,5l471,812r,4l475,821r,5l480,831r,5l490,845r,5l495,855r,5l499,864r,5l509,879r,5l514,888r,5l523,903r,5l528,912r,5l533,922r,5l543,936r,5l547,946r,5l552,956r,4l562,970r,5l567,980r,4l571,989r,5l581,1004r,4l586,1013r,5l595,1028r,4l600,1037r,5l605,1047r,5l615,1061r,5l619,1071r,5l624,1080r,5l634,1095r,5l639,1104r,5l643,1114r,5l653,1128r,5l658,1138r,5l667,1152r,5l672,1162r,5l677,1172r,4l687,1186r,5l691,1196r,4l696,1205r,5l706,1220r,4l711,1229r,5l720,1244r,4l725,1253r,5l730,1263r,5l739,1277r,5l744,1287r,5l749,1296r,5l759,1311r,5l763,1320r,5l768,1330r,5l778,1344r,5l783,1354r,5l792,1368r,5l797,1378r,5l802,1388r,4l811,1402r,5l816,1412r,4l821,1421r,5l831,1436r,5l835,1445r,5l840,1455r,5l850,1469r,5l855,1479r,5l864,1493r,5l869,1503r,5l874,1513r,4l883,1527r,5l888,1537r,4l893,1546r,5l903,1561r,4l907,1570r,5l912,1580e" filled="f" strokeweight="0">
                    <v:path arrowok="t" o:connecttype="custom" o:connectlocs="10,19;29,48;43,77;63,106;77,135;96,163;106,187;130,221;139,245;159,274;173,303;192,331;207,360;226,389;240,418;259,447;274,475;293,504;303,528;327,562;336,586;355,615;370,643;389,672;403,701;423,730;437,759;456,788;471,816;490,845;499,869;523,903;533,927;552,956;567,984;586,1013;600,1042;619,1071;634,1100;653,1128;667,1157;687,1186;696,1210;720,1244;730,1268;749,1296;763,1325;783,1354;797,1383;816,1412;831,1441;850,1469;864,1498;883,1527;893,1551;912,1580" o:connectangles="0,0,0,0,0,0,0,0,0,0,0,0,0,0,0,0,0,0,0,0,0,0,0,0,0,0,0,0,0,0,0,0,0,0,0,0,0,0,0,0,0,0,0,0,0,0,0,0,0,0,0,0,0,0,0,0"/>
                  </v:shape>
                  <v:shape id="Freeform 595" o:spid="_x0000_s1618" style="position:absolute;left:3389;top:3596;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CqcQA&#10;AADcAAAADwAAAGRycy9kb3ducmV2LnhtbESPW4vCMBSE34X9D+Es7ItoqnitRlmEFcEnL+DroTm2&#10;dZuTksTa/fcbQfBxmJlvmOW6NZVoyPnSsoJBPwFBnFldcq7gfPrpzUD4gKyxskwK/sjDevXRWWKq&#10;7YMP1BxDLiKEfYoKihDqVEqfFWTQ921NHL2rdQZDlC6X2uEjwk0lh0kykQZLjgsF1rQpKPs93o2C&#10;23wfLoN71442w7zZZlPXbK9Tpb4+2+8FiEBteIdf7Z1WMJ6P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wqnEAAAA3AAAAA8AAAAAAAAAAAAAAAAAmAIAAGRycy9k&#10;b3ducmV2LnhtbFBLBQYAAAAABAAEAPUAAACJAwAAAAA=&#10;" path="m,l5,5r,5l10,15r,4l19,29r,5l24,39r,4l29,48r,5l38,63r,4l43,72r,5l48,82r,5l58,96r,5l62,106e" filled="f" strokeweight="0">
                    <v:path arrowok="t" o:connecttype="custom" o:connectlocs="0,0;5,5;5,10;10,15;10,19;19,29;19,34;24,39;24,43;29,48;29,53;38,63;38,67;43,72;43,77;48,82;48,87;58,96;58,101;62,106" o:connectangles="0,0,0,0,0,0,0,0,0,0,0,0,0,0,0,0,0,0,0,0"/>
                  </v:shape>
                  <v:shape id="Freeform 596" o:spid="_x0000_s1619" style="position:absolute;left:2174;top:1604;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SQcIA&#10;AADcAAAADwAAAGRycy9kb3ducmV2LnhtbESPUWsCMRCE3wv9D2GFvhTNtfSqnkYpBUufBK0/YLms&#10;l8PL5ki2ev33RhD6OMzMN8xyPfhOnSmmNrCBl0kBirgOtuXGwOFnM56BSoJssQtMBv4owXr1+LDE&#10;yoYL7+i8l0ZlCKcKDTiRvtI61Y48pknoibN3DNGjZBkbbSNeMtx3+rUo3rXHlvOCw54+HdWn/a83&#10;QFupnf2az7bPfCwpSpj6+GbM02j4WIASGuQ/fG9/WwPlvITbmXw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pJBwgAAANwAAAAPAAAAAAAAAAAAAAAAAJgCAABkcnMvZG93&#10;bnJldi54bWxQSwUGAAAAAAQABAD1AAAAhwMAAAAA&#10;" path="m,l5,4r,5l10,14r,5e" filled="f" strokeweight="0">
                    <v:path arrowok="t" o:connecttype="custom" o:connectlocs="0,0;5,4;5,9;10,14;10,19" o:connectangles="0,0,0,0,0"/>
                  </v:shape>
                  <v:shape id="Freeform 597" o:spid="_x0000_s1620" style="position:absolute;left:2352;top:1906;width:231;height:403;visibility:visible;mso-wrap-style:square;v-text-anchor:top" coordsize="23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JxsUA&#10;AADcAAAADwAAAGRycy9kb3ducmV2LnhtbESP3WoCMRSE74W+QziF3tWsFkW3RvGHtt4I/vQBDpvj&#10;ZnFzEjZRV5++EQpeDjPzDTOZtbYWF2pC5VhBr5uBIC6crrhU8Hv4eh+BCBFZY+2YFNwowGz60plg&#10;rt2Vd3TZx1IkCIccFZgYfS5lKAxZDF3niZN3dI3FmGRTSt3gNcFtLftZNpQWK04LBj0tDRWn/dkq&#10;ONwWvDKj+7hnz/Oa/fbne+M/lHp7beefICK18Rn+b6+1gsF4CI8z6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UnGxQAAANwAAAAPAAAAAAAAAAAAAAAAAJgCAABkcnMv&#10;ZG93bnJldi54bWxQSwUGAAAAAAQABAD1AAAAigMAAAAA&#10;" path="m,l,5r5,5l5,15r5,4l15,24r,5l19,34r,5l24,43r,5l34,58r,5l39,67r,5l43,77r,5l53,91r,5l58,101r,5l67,115r,5l72,125r,5l77,135r,4l87,149r,5l91,159r,4l96,168r,5l106,183r,4l111,192r,5l120,207r,4l125,216r,5l130,226r,5l139,240r,5l144,250r,5l149,259r,5l159,274r,5l163,283r,5l173,298r,5l178,307r,5l183,317r,5l192,331r,5l197,341r,5l202,351r,4l211,365r,5l216,375r,4l226,389r,5l231,399r,4e" filled="f" strokeweight="0">
                    <v:path arrowok="t" o:connecttype="custom" o:connectlocs="0,5;5,15;15,24;19,34;24,43;34,58;39,67;43,77;53,91;58,101;67,115;72,125;77,135;87,149;91,159;96,168;106,183;111,192;120,207;125,216;130,226;139,240;144,250;149,259;159,274;163,283;173,298;178,307;183,317;192,331;197,341;202,351;211,365;216,375;226,389;231,399" o:connectangles="0,0,0,0,0,0,0,0,0,0,0,0,0,0,0,0,0,0,0,0,0,0,0,0,0,0,0,0,0,0,0,0,0,0,0,0"/>
                  </v:shape>
                  <v:shape id="Freeform 598" o:spid="_x0000_s1621" style="position:absolute;left:2645;top:2415;width:101;height:173;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NL8YA&#10;AADcAAAADwAAAGRycy9kb3ducmV2LnhtbESPQWvCQBSE7wX/w/IEL0U3VbSauopVBA9SqeaQ4yP7&#10;mkSzb0N21fjv3UKhx2FmvmHmy9ZU4kaNKy0reBtEIIgzq0vOFSSnbX8KwnlkjZVlUvAgB8tF52WO&#10;sbZ3/qbb0eciQNjFqKDwvo6ldFlBBt3A1sTB+7GNQR9kk0vd4D3ATSWHUTSRBksOCwXWtC4ouxyv&#10;RkG6/9ysoll6nh4Sn+9H6Vey1a9K9brt6gOEp9b/h//aO61gPHuH3zPhCM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NL8YAAADcAAAADwAAAAAAAAAAAAAAAACYAgAAZHJz&#10;L2Rvd25yZXYueG1sUEsFBgAAAAAEAAQA9QAAAIsDAAAAAA==&#10;" path="m,l5,5r,5l10,14r,5l14,24r,5l24,38r,5l29,48r,5l38,62r,5l43,72r,5l48,82r,4l58,96r,5l62,106r,4l67,115r,5l77,130r,4l82,139r,5l91,154r,5l96,163r,5l101,173e" filled="f" strokeweight="0">
                    <v:path arrowok="t" o:connecttype="custom" o:connectlocs="0,0;5,5;5,10;10,14;10,19;14,24;14,29;24,38;24,43;29,48;29,53;38,62;38,67;43,72;43,77;48,82;48,86;58,96;58,101;62,106;62,110;67,115;67,120;77,130;77,134;82,139;82,144;91,154;91,159;96,163;96,168;101,173" o:connectangles="0,0,0,0,0,0,0,0,0,0,0,0,0,0,0,0,0,0,0,0,0,0,0,0,0,0,0,0,0,0,0,0"/>
                  </v:shape>
                  <v:shape id="Freeform 599" o:spid="_x0000_s1622" style="position:absolute;left:2851;top:2770;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Qpb8A&#10;AADcAAAADwAAAGRycy9kb3ducmV2LnhtbERPy2oCMRTdF/yHcAvuaqai0o5GkWLBpS+6vp1ck2kn&#10;N0MSx/HvzUJweTjvxap3jegoxNqzgvdRAYK48rpmo+B0/H77ABETssbGMym4UYTVcvCywFL7K++p&#10;OyQjcgjHEhXYlNpSylhZchhHviXO3NkHhynDYKQOeM3hrpHjophJhzXnBostfVmq/g8Xp2B8SXa3&#10;nXXh77fYuI3/MX43MUoNX/v1HESiPj3FD/dWK5h+5rX5TD4Cc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pClvwAAANwAAAAPAAAAAAAAAAAAAAAAAJgCAABkcnMvZG93bnJl&#10;di54bWxQSwUGAAAAAAQABAD1AAAAhAMAAAAA&#10;" path="m,l,5r5,5l10,15r,5l15,24r,5l24,39r,5l29,48r,5l34,58r,5l44,72r,5l48,82r,5l53,92r,4l63,106r,5l68,116r,4l77,130r,5l82,140r,4l87,149r,5l96,164r,4l101,173r,5l106,183r,5l116,197r,5l120,207r,5l130,221r,5l135,231r,5l140,240r,5l149,255r,5l154,264r,5l159,274r,5l168,288r,5l173,298r,5l183,312r,5l188,322r,5l192,332r,4l202,346r,5l207,356r,4l212,365r,5l221,380r,4e" filled="f" strokeweight="0">
                    <v:path arrowok="t" o:connecttype="custom" o:connectlocs="0,5;10,15;15,24;24,39;29,48;34,58;44,72;48,82;53,92;63,106;68,116;77,130;82,140;87,149;96,164;101,173;106,183;116,197;120,207;130,221;135,231;140,240;149,255;154,264;159,274;168,288;173,298;183,312;188,322;192,332;202,346;207,356;212,365;221,380" o:connectangles="0,0,0,0,0,0,0,0,0,0,0,0,0,0,0,0,0,0,0,0,0,0,0,0,0,0,0,0,0,0,0,0,0,0"/>
                  </v:shape>
                  <v:shape id="Freeform 600" o:spid="_x0000_s1623" style="position:absolute;left:3250;top:3462;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D8QA&#10;AADcAAAADwAAAGRycy9kb3ducmV2LnhtbESPUWvCMBSF34X9h3CFvWnqxkRro0xhbE+Tqj/g0tw2&#10;xeama7Ia//0yGOzxcM75DqfYRduJkQbfOlawmGcgiCunW24UXM5vsxUIH5A1do5JwZ087LYPkwJz&#10;7W5c0ngKjUgQ9jkqMCH0uZS+MmTRz11PnLzaDRZDkkMj9YC3BLedfMqypbTYclow2NPBUHU9fVsF&#10;+vB1HFd99Rn3dfl+j8/Rur1R6nEaXzcgAsXwH/5rf2gFL+s1/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ig/EAAAA3AAAAA8AAAAAAAAAAAAAAAAAmAIAAGRycy9k&#10;b3ducmV2LnhtbFBLBQYAAAAABAAEAPUAAACJAwAAAAA=&#10;" path="m,l5,5r,4l14,19r,5l19,29e" filled="f" strokeweight="0">
                    <v:path arrowok="t" o:connecttype="custom" o:connectlocs="0,0;5,5;5,9;14,19;14,24;19,29" o:connectangles="0,0,0,0,0,0"/>
                  </v:shape>
                  <v:shape id="Freeform 601" o:spid="_x0000_s1624" style="position:absolute;left:2136;top:1642;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F9cAA&#10;AADcAAAADwAAAGRycy9kb3ducmV2LnhtbERPTYvCMBC9C/6HMII3m+pBpWsUFQRBFLQieBua2ba7&#10;zaQ2Ueu/NwfB4+N9zxatqcSDGldaVjCMYhDEmdUl5wrO6WYwBeE8ssbKMil4kYPFvNuZYaLtk4/0&#10;OPlchBB2CSoovK8TKV1WkEEX2Zo4cL+2MegDbHKpG3yGcFPJURyPpcGSQ0OBNa0Lyv5Pd6Ngv93Z&#10;ySVd0yvFcnXbHeo/Mlel+r12+QPCU+u/4o97qxWM4zA/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TF9cAAAADcAAAADwAAAAAAAAAAAAAAAACYAgAAZHJzL2Rvd25y&#10;ZXYueG1sUEsFBgAAAAAEAAQA9QAAAIUDAAAAAA==&#10;" path="m,l5,5r,5e" filled="f" strokeweight="0">
                    <v:path arrowok="t" o:connecttype="custom" o:connectlocs="0,0;5,5;5,10" o:connectangles="0,0,0"/>
                  </v:shape>
                  <v:shape id="Freeform 602" o:spid="_x0000_s1625" style="position:absolute;left:2299;top:1921;width:87;height:148;visibility:visible;mso-wrap-style:square;v-text-anchor:top" coordsize="8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25b8A&#10;AADcAAAADwAAAGRycy9kb3ducmV2LnhtbESPzQrCMBCE74LvEFbwpqmCUqpRRBAEEfHvvjRrW2w2&#10;JYla394IgsdhZr5h5svW1OJJzleWFYyGCQji3OqKCwWX82aQgvABWWNtmRS8ycNy0e3MMdP2xUd6&#10;nkIhIoR9hgrKEJpMSp+XZNAPbUMcvZt1BkOUrpDa4SvCTS3HSTKVBiuOCyU2tC4pv58eRoE78Hty&#10;203y8z7weN1e0qs8pEr1e+1qBiJQG/7hX3urFUyTEXzPxCM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LnblvwAAANwAAAAPAAAAAAAAAAAAAAAAAJgCAABkcnMvZG93bnJl&#10;di54bWxQSwUGAAAAAAQABAD1AAAAhAMAAAAA&#10;" path="m,l,4,5,9r5,5l10,19r5,5l15,28r5,5l20,38r9,10l29,52r5,5l34,62r5,5l39,72r9,9l48,86r5,5l53,96r10,9l63,110r5,5l68,120r4,4l72,129r10,10l82,144r5,4e" filled="f" strokeweight="0">
                    <v:path arrowok="t" o:connecttype="custom" o:connectlocs="0,0;0,4;5,9;10,14;10,19;15,24;15,28;20,33;20,38;29,48;29,52;34,57;34,62;39,67;39,72;48,81;48,86;53,91;53,96;63,105;63,110;68,115;68,120;72,124;72,129;82,139;82,144;87,148" o:connectangles="0,0,0,0,0,0,0,0,0,0,0,0,0,0,0,0,0,0,0,0,0,0,0,0,0,0,0,0"/>
                  </v:shape>
                  <v:shape id="Freeform 603" o:spid="_x0000_s1626" style="position:absolute;left:2391;top:2079;width:139;height:245;visibility:visible;mso-wrap-style:square;v-text-anchor:top" coordsize="13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bQsQA&#10;AADcAAAADwAAAGRycy9kb3ducmV2LnhtbESPzWrDMBCE74W+g9hAb42UX4prJTQBQw+lECfkvFgb&#10;y9haGUtJnLevCoUeh5n5hsm3o+vEjYbQeNYwmyoQxJU3DdcaTsfi9Q1EiMgGO8+k4UEBtpvnpxwz&#10;4+98oFsZa5EgHDLUYGPsMylDZclhmPqeOHkXPziMSQ61NAPeE9x1cq7UWjpsOC1Y7GlvqWrLq9Nw&#10;KVXxtawfOytXS9e038V5MXZav0zGj3cQkcb4H/5rfxoNazW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W0LEAAAA3AAAAA8AAAAAAAAAAAAAAAAAmAIAAGRycy9k&#10;b3ducmV2LnhtbFBLBQYAAAAABAAEAPUAAACJAwAAAAA=&#10;" path="m,l,5r4,5l9,14r,5l14,24r,5l19,34r,4l28,48r,5l33,58r,4l43,72r,5l48,82r,4l52,91r,5l62,106r,4l67,115r,5l72,125r,5l81,139r,5l86,149r,5l96,163r,5l100,173r,5l105,182r,5l115,197r,5l120,206r,5l124,216r,5l134,230r,5l139,240r,5e" filled="f" strokeweight="0">
                    <v:path arrowok="t" o:connecttype="custom" o:connectlocs="0,0;0,5;4,10;9,14;9,19;14,24;14,29;19,34;19,38;28,48;28,53;33,58;33,62;43,72;43,77;48,82;48,86;52,91;52,96;62,106;62,110;67,115;67,120;72,125;72,130;81,139;81,144;86,149;86,154;96,163;96,168;100,173;100,178;105,182;105,187;115,197;115,202;120,206;120,211;124,216;124,221;134,230;134,235;139,240;139,245" o:connectangles="0,0,0,0,0,0,0,0,0,0,0,0,0,0,0,0,0,0,0,0,0,0,0,0,0,0,0,0,0,0,0,0,0,0,0,0,0,0,0,0,0,0,0,0,0"/>
                  </v:shape>
                  <v:shape id="Freeform 604" o:spid="_x0000_s1627" style="position:absolute;left:2827;top:2833;width:135;height:235;visibility:visible;mso-wrap-style:square;v-text-anchor:top" coordsize="13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pfcQA&#10;AADcAAAADwAAAGRycy9kb3ducmV2LnhtbESPS4vCQBCE74L/YWhhbzoxsj6io4iLj8NeVsVzk2mT&#10;YKYnZkbN/ntHEDwWVfUVNVs0phR3ql1hWUG/F4EgTq0uOFNwPKy7YxDOI2ssLZOCf3KwmLdbM0y0&#10;ffAf3fc+EwHCLkEFufdVIqVLczLoerYiDt7Z1gZ9kHUmdY2PADeljKNoKA0WHBZyrGiVU3rZ34yC&#10;n2s/Ljbmd73U8jQ4xd88MaOtUl+dZjkF4anxn/C7vdMKhtEA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6X3EAAAA3AAAAA8AAAAAAAAAAAAAAAAAmAIAAGRycy9k&#10;b3ducmV2LnhtbFBLBQYAAAAABAAEAPUAAACJAwAAAAA=&#10;" path="m,l,5,5,9r,5l10,19r5,5l15,29r5,4l20,38r4,5l24,48r10,9l34,62r5,5l39,72r9,9l48,86r5,5l53,96r5,5l58,105r10,10l68,120r4,5l72,129r5,5l77,139r10,10l87,153r5,5l92,163r9,10l101,177r5,5l106,187r5,5l111,197r9,9l120,211r5,5l125,221r5,4l130,230r5,5e" filled="f" strokeweight="0">
                    <v:path arrowok="t" o:connecttype="custom" o:connectlocs="0,0;0,5;5,9;5,14;10,19;15,24;15,29;20,33;20,38;24,43;24,48;34,57;34,62;39,67;39,72;48,81;48,86;53,91;53,96;58,101;58,105;68,115;68,120;72,125;72,129;77,134;77,139;87,149;87,153;92,158;92,163;101,173;101,177;106,182;106,187;111,192;111,197;120,206;120,211;125,216;125,221;130,225;130,230;135,235" o:connectangles="0,0,0,0,0,0,0,0,0,0,0,0,0,0,0,0,0,0,0,0,0,0,0,0,0,0,0,0,0,0,0,0,0,0,0,0,0,0,0,0,0,0,0,0"/>
                  </v:shape>
                  <v:shape id="Freeform 605" o:spid="_x0000_s1628" style="position:absolute;left:3000;top:3130;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858EA&#10;AADcAAAADwAAAGRycy9kb3ducmV2LnhtbESPT4vCMBTE78J+h/AWvGmqLEWqaRFhWa+rotdH8/qH&#10;Ni+liTX77TeC4HGYmd8wuyKYXkw0utaygtUyAUFcWt1yreBy/l5sQDiPrLG3TAr+yEGRf8x2mGn7&#10;4F+aTr4WEcIuQwWN90MmpSsbMuiWdiCOXmVHgz7KsZZ6xEeEm16ukySVBluOCw0OdGio7E53o6CT&#10;enWtwj20m0lLW3c/aXW9KTX/DPstCE/Bv8Ov9lErSJMveJ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OfBAAAA3AAAAA8AAAAAAAAAAAAAAAAAmAIAAGRycy9kb3du&#10;cmV2LnhtbFBLBQYAAAAABAAEAPUAAACGAwAAAAA=&#10;" path="m,l,5r5,5l5,15r5,5l10,24r5,5l19,34e" filled="f" strokeweight="0">
                    <v:path arrowok="t" o:connecttype="custom" o:connectlocs="0,0;0,5;5,10;5,15;10,20;10,24;15,29;19,34" o:connectangles="0,0,0,0,0,0,0,0"/>
                  </v:shape>
                  <v:shape id="Freeform 606" o:spid="_x0000_s1629" style="position:absolute;left:3216;top:3505;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usIA&#10;AADcAAAADwAAAGRycy9kb3ducmV2LnhtbESP3WoCMRSE7wXfIZxCb6RmlWp1NUoRWnol+PMAh81x&#10;s3RzsiSnun37RhB6OczMN8x62/tWXSmmJrCBybgARVwF23Bt4Hz6eFmASoJssQ1MBn4pwXYzHKyx&#10;tOHGB7oepVYZwqlEA06kK7VOlSOPaRw64uxdQvQoWcZa24i3DPetnhbFXHtsOC847GjnqPo+/ngD&#10;tJfK2c/lYj/iy4yihDcfX415furfV6CEevkPP9pf1sC8mMH9TD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a6wgAAANwAAAAPAAAAAAAAAAAAAAAAAJgCAABkcnMvZG93&#10;bnJldi54bWxQSwUGAAAAAAQABAD1AAAAhwMAAAAA&#10;" path="m,l,5r5,5l5,14r5,5e" filled="f" strokeweight="0">
                    <v:path arrowok="t" o:connecttype="custom" o:connectlocs="0,0;0,5;5,10;5,14;10,19" o:connectangles="0,0,0,0,0"/>
                  </v:shape>
                  <v:shape id="Freeform 607" o:spid="_x0000_s1630" style="position:absolute;left:2098;top:1680;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GecQA&#10;AADcAAAADwAAAGRycy9kb3ducmV2LnhtbESPT2vCQBTE7wW/w/IEb83GgqHErCEIgpcemgrV2yP7&#10;8gezb2N2G+O3dwuFHoeZ+Q2T5bPpxUSj6ywrWEcxCOLK6o4bBaevw+s7COeRNfaWScGDHOS7xUuG&#10;qbZ3/qSp9I0IEHYpKmi9H1IpXdWSQRfZgTh4tR0N+iDHRuoR7wFuevkWx4k02HFYaHGgfUvVtfwx&#10;CjquTvZ80zR9fJtrXW4uxT4ZlFot52ILwtPs/8N/7aNWkMQJ/J4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xnnEAAAA3AAAAA8AAAAAAAAAAAAAAAAAmAIAAGRycy9k&#10;b3ducmV2LnhtbFBLBQYAAAAABAAEAPUAAACJAwAAAAA=&#10;" path="m,l,5r4,5e" filled="f" strokeweight="0">
                    <v:path arrowok="t" o:connecttype="custom" o:connectlocs="0,0;0,5;4,10" o:connectangles="0,0,0"/>
                  </v:shape>
                </v:group>
                <v:group id="Group 809" o:spid="_x0000_s1631" style="position:absolute;left:5181;top:8020;width:51207;height:22129" coordorigin="816,1263" coordsize="8064,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9" o:spid="_x0000_s1632" style="position:absolute;left:2232;top:1916;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GwMIA&#10;AADcAAAADwAAAGRycy9kb3ducmV2LnhtbERPTWsCMRC9C/0PYQq9abZalroapQhCoQhqFT2Om3Gz&#10;uJksSarrv28OgsfH+57OO9uIK/lQO1bwPshAEJdO11wp2P0u+58gQkTW2DgmBXcKMJ+99KZYaHfj&#10;DV23sRIphEOBCkyMbSFlKA1ZDAPXEifu7LzFmKCvpPZ4S+G2kcMsy6XFmlODwZYWhsrL9s8qOG1W&#10;B5PfD8f9aPnhf8arMHLroNTba/c1ARGpi0/xw/2tFeRZWpvOp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bAwgAAANwAAAAPAAAAAAAAAAAAAAAAAJgCAABkcnMvZG93&#10;bnJldi54bWxQSwUGAAAAAAQABAD1AAAAhwMAAAAA&#10;" path="m,l5,5r,4l10,14r,5l19,29r,4l24,38r,5l34,53r,4l39,62r,5l43,72r,5l48,81e" filled="f" strokeweight="0">
                    <v:path arrowok="t" o:connecttype="custom" o:connectlocs="0,0;5,5;5,9;10,14;10,19;19,29;19,33;24,38;24,43;34,53;34,57;39,62;39,67;43,72;43,77;48,81" o:connectangles="0,0,0,0,0,0,0,0,0,0,0,0,0,0,0,0"/>
                  </v:shape>
                  <v:shape id="Freeform 610" o:spid="_x0000_s1633" style="position:absolute;left:2371;top:2156;width:111;height:187;visibility:visible;mso-wrap-style:square;v-text-anchor:top" coordsize="1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7QsQA&#10;AADcAAAADwAAAGRycy9kb3ducmV2LnhtbESPQWvCQBSE7wX/w/KE3upGC6HGbMQKQkE8GEvPz+wz&#10;CWbfhuw2Sf31riD0OMzMN0y6Hk0jeupcbVnBfBaBIC6srrlU8H3avX2AcB5ZY2OZFPyRg3U2eUkx&#10;0XbgI/W5L0WAsEtQQeV9m0jpiooMupltiYN3sZ1BH2RXSt3hEOCmkYsoiqXBmsNChS1tKyqu+a9R&#10;sCmXe9z9LMx43b735099aG/5QanX6bhZgfA0+v/ws/2lFcTREh5nw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e0LEAAAA3AAAAA8AAAAAAAAAAAAAAAAAmAIAAGRycy9k&#10;b3ducmV2LnhtbFBLBQYAAAAABAAEAPUAAACJAwAAAAA=&#10;" path="m,l5,5r,4l10,14r,5l20,29r,4l24,38r,5l29,48r,5l39,62r,5l44,72r,5l48,81r,5l58,96r,5l63,105r,5l68,115r,5l77,129r,5l82,139r,5l92,153r,5l96,163r,5l101,173r,4l111,187e" filled="f" strokeweight="0">
                    <v:path arrowok="t" o:connecttype="custom" o:connectlocs="0,0;5,5;5,9;10,14;10,19;20,29;20,33;24,38;24,43;29,48;29,53;39,62;39,67;44,72;44,77;48,81;48,86;58,96;58,101;63,105;63,110;68,115;68,120;77,129;77,134;82,139;82,144;92,153;92,158;96,163;96,168;101,173;101,177;111,187" o:connectangles="0,0,0,0,0,0,0,0,0,0,0,0,0,0,0,0,0,0,0,0,0,0,0,0,0,0,0,0,0,0,0,0,0,0"/>
                  </v:shape>
                  <v:shape id="Freeform 611" o:spid="_x0000_s1634" style="position:absolute;left:2794;top:2886;width:139;height:244;visibility:visible;mso-wrap-style:square;v-text-anchor:top" coordsize="13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7sIA&#10;AADcAAAADwAAAGRycy9kb3ducmV2LnhtbERPyWrDMBC9B/oPYgq5xXLaIIoTJZRCqZMcStxCr4M1&#10;sU2tkbFUL38fHQI9Pt6+O0y2FQP1vnGsYZ2kIIhLZxquNHx/va9eQPiAbLB1TBpm8nDYPyx2mBk3&#10;8oWGIlQihrDPUEMdQpdJ6cuaLPrEdcSRu7reYoiwr6TpcYzhtpVPaaqkxYZjQ40dvdVU/hZ/VsPP&#10;h3ueRz4pdT42G5VWef45bbRePk6vWxCBpvAvvrtzo0Gt4/x4Jh4B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tDuwgAAANwAAAAPAAAAAAAAAAAAAAAAAJgCAABkcnMvZG93&#10;bnJldi54bWxQSwUGAAAAAAQABAD1AAAAhwMAAAAA&#10;" path="m,l,4,5,9r4,5l9,19r5,5l14,28r5,5l19,38,29,48r,4l33,57r,5l38,67r,5l48,81r,5l53,91r,5l62,105r,5l67,115r,5l72,124r,5l81,139r,5l86,148r,5l91,158r,5l101,172r,5l105,182r,5l110,192r,4l120,206r,5l125,216r,4l134,230r,5l139,240r,4e" filled="f" strokeweight="0">
                    <v:path arrowok="t" o:connecttype="custom" o:connectlocs="0,0;0,4;5,9;9,14;9,19;14,24;14,28;19,33;19,38;29,48;29,52;33,57;33,62;38,67;38,72;48,81;48,86;53,91;53,96;62,105;62,110;67,115;67,120;72,124;72,129;81,139;81,144;86,148;86,153;91,158;91,163;101,172;101,177;105,182;105,187;110,192;110,196;120,206;120,211;125,216;125,220;134,230;134,235;139,240;139,244" o:connectangles="0,0,0,0,0,0,0,0,0,0,0,0,0,0,0,0,0,0,0,0,0,0,0,0,0,0,0,0,0,0,0,0,0,0,0,0,0,0,0,0,0,0,0,0,0"/>
                  </v:shape>
                  <v:shape id="Freeform 612" o:spid="_x0000_s1635" style="position:absolute;left:2050;top:1709;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MjMUA&#10;AADcAAAADwAAAGRycy9kb3ducmV2LnhtbESPQWsCMRSE70L/Q3iF3jS7FkS2RukWbMVWpLa9PzbP&#10;3dDNy5JEXf31TUHwOMzMN8xs0dtWHMkH41hBPspAEFdOG64VfH8th1MQISJrbB2TgjMFWMzvBjMs&#10;tDvxJx13sRYJwqFABU2MXSFlqBqyGEauI07e3nmLMUlfS+3xlOC2leMsm0iLhtNCgx29NFT97g5W&#10;gfeb7fox/lzK13355t5Xpsw/jFIP9/3zE4hIfbyFr+2VVjDJc/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EyMxQAAANwAAAAPAAAAAAAAAAAAAAAAAJgCAABkcnMv&#10;ZG93bnJldi54bWxQSwUGAAAAAAQABAD1AAAAigMAAAAA&#10;" path="m,l4,5r,5l9,15r,4l14,24r,5l24,39r,4l28,48r,5l33,58r,5l43,72r,5l48,82r,5l57,96r,5l62,106r,5e" filled="f" strokeweight="0">
                    <v:path arrowok="t" o:connecttype="custom" o:connectlocs="0,0;4,5;4,10;9,15;9,19;14,24;14,29;24,39;24,43;28,48;28,53;33,58;33,63;43,72;43,77;48,82;48,87;57,96;57,101;62,106;62,111" o:connectangles="0,0,0,0,0,0,0,0,0,0,0,0,0,0,0,0,0,0,0,0,0"/>
                  </v:shape>
                  <v:shape id="Freeform 613" o:spid="_x0000_s1636" style="position:absolute;left:2170;top:191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vi8YA&#10;AADcAAAADwAAAGRycy9kb3ducmV2LnhtbESPQWvCQBSE7wX/w/KE3uomOdgaXaWIhRIooVEKvT2z&#10;zyQ0+zbNrjH+e7dQ8DjMzDfMajOaVgzUu8aygngWgSAurW64UnDYvz29gHAeWWNrmRRcycFmPXlY&#10;YarthT9pKHwlAoRdigpq77tUSlfWZNDNbEccvJPtDfog+0rqHi8BblqZRNFcGmw4LNTY0bam8qc4&#10;GwV5Ph5+F/b7K8p09rE7nvNnWZyUepyOr0sQnkZ/D/+337WCeZz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vi8YAAADcAAAADwAAAAAAAAAAAAAAAACYAgAAZHJz&#10;L2Rvd25yZXYueG1sUEsFBgAAAAAEAAQA9QAAAIsDAAAAAA==&#10;" path="m,l,5,4,9r5,5l9,19r5,5l14,29r5,4l19,38r9,10l28,53r5,4l33,62,43,72r,5l48,81r,5l53,91r,5l62,105r,5l67,115r,5e" filled="f" strokeweight="0">
                    <v:path arrowok="t" o:connecttype="custom" o:connectlocs="0,0;0,5;4,9;9,14;9,19;14,24;14,29;19,33;19,38;28,48;28,53;33,57;33,62;43,72;43,77;48,81;48,86;53,91;53,96;62,105;62,110;67,115;67,120" o:connectangles="0,0,0,0,0,0,0,0,0,0,0,0,0,0,0,0,0,0,0,0,0,0,0"/>
                  </v:shape>
                  <v:shape id="Freeform 614" o:spid="_x0000_s1637" style="position:absolute;left:2381;top:2281;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CbMUA&#10;AADcAAAADwAAAGRycy9kb3ducmV2LnhtbESPQWsCMRSE7wX/Q3iCt5q1K0vdGkUEoSBCtS16fN28&#10;bpZuXpYk6vrvm0LB4zAz3zDzZW9bcSEfGscKJuMMBHHldMO1go/3zeMziBCRNbaOScGNAiwXg4c5&#10;ltpdeU+XQ6xFgnAoUYGJsSulDJUhi2HsOuLkfTtvMSbpa6k9XhPctvIpywppseG0YLCjtaHq53C2&#10;Cr72u6MpbsfTZ76Z+u1sF3L3FpQaDfvVC4hIfbyH/9uvWkExy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wJsxQAAANwAAAAPAAAAAAAAAAAAAAAAAJgCAABkcnMv&#10;ZG93bnJldi54bWxQSwUGAAAAAAQABAD1AAAAigMAAAAA&#10;" path="m,l,4,5,9r5,5l10,19r4,5l14,28r5,5l19,38,29,48r,4l34,57r,5l38,67r,5l48,81e" filled="f" strokeweight="0">
                    <v:path arrowok="t" o:connecttype="custom" o:connectlocs="0,0;0,4;5,9;10,14;10,19;14,24;14,28;19,33;19,38;29,48;29,52;34,57;34,62;38,67;38,72;48,81" o:connectangles="0,0,0,0,0,0,0,0,0,0,0,0,0,0,0,0"/>
                  </v:shape>
                  <v:shape id="Freeform 615" o:spid="_x0000_s1638" style="position:absolute;left:2679;top:2794;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XncQA&#10;AADcAAAADwAAAGRycy9kb3ducmV2LnhtbESPT4vCMBTE7wt+h/AEb2uqKyLVKCosevHgHwRvj+bZ&#10;FJuX0sS2fnsjLOxxmJnfMItVZ0vRUO0LxwpGwwQEceZ0wbmCy/n3ewbCB2SNpWNS8CIPq2Xva4Gp&#10;di0fqTmFXEQI+xQVmBCqVEqfGbLoh64ijt7d1RZDlHUudY1thNtSjpNkKi0WHBcMVrQ1lD1OT6ug&#10;Ouw25r657ptj3j7lrfu5PGin1KDfrecgAnXhP/zX3msF09EEPm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V53EAAAA3AAAAA8AAAAAAAAAAAAAAAAAmAIAAGRycy9k&#10;b3ducmV2LnhtbFBLBQYAAAAABAAEAPUAAACJAwAAAAA=&#10;" path="m,l,5r4,5l4,15r5,5l14,24r,5e" filled="f" strokeweight="0">
                    <v:path arrowok="t" o:connecttype="custom" o:connectlocs="0,0;0,5;4,10;4,15;9,20;14,24;14,29" o:connectangles="0,0,0,0,0,0,0"/>
                  </v:shape>
                  <v:shape id="Freeform 616" o:spid="_x0000_s1639" style="position:absolute;left:2746;top:2910;width:177;height:307;visibility:visible;mso-wrap-style:square;v-text-anchor:top" coordsize="17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INMMA&#10;AADcAAAADwAAAGRycy9kb3ducmV2LnhtbESPQWvCQBSE7wX/w/IEb3UTsVKiq4i20EtpG8XzI/vM&#10;BrNvw+7GpP++Wyj0OMzMN8xmN9pW3MmHxrGCfJ6BIK6cbrhWcD69Pj6DCBFZY+uYFHxTgN128rDB&#10;QruBv+hexlokCIcCFZgYu0LKUBmyGOauI07e1XmLMUlfS+1xSHDbykWWraTFhtOCwY4Ohqpb2VsF&#10;49F/LoPF9wxf9KBNX18+bnulZtNxvwYRaYz/4b/2m1awyp/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INMMAAADcAAAADwAAAAAAAAAAAAAAAACYAgAAZHJzL2Rv&#10;d25yZXYueG1sUEsFBgAAAAAEAAQA9QAAAIgDAAAAAA==&#10;" path="m,l,4,5,9r,5l9,19r,5l14,28r5,5l19,38r5,5l24,48r9,9l33,62r5,5l38,72r5,4l43,81,53,91r,5l57,100r,5l62,110r,5l72,124r,5l77,134r,5l86,148r,5l91,158r,5l96,168r,4l105,182r,5l110,192r,4l115,201r,5l125,216r,4l129,225r,5l134,235r,5l144,249r,5l149,259r,5l158,273r,5l163,283r,5l168,292r,5l177,307e" filled="f" strokeweight="0">
                    <v:path arrowok="t" o:connecttype="custom" o:connectlocs="0,0;0,4;5,9;5,14;9,19;9,24;14,28;19,33;19,38;24,43;24,48;33,57;33,62;38,67;38,72;43,76;43,81;53,91;53,96;57,100;57,105;62,110;62,115;72,124;72,129;77,134;77,139;86,148;86,153;91,158;91,163;96,168;96,172;105,182;105,187;110,192;110,196;115,201;115,206;125,216;125,220;129,225;129,230;134,235;134,240;144,249;144,254;149,259;149,264;158,273;158,278;163,283;163,288;168,292;168,297;177,307" o:connectangles="0,0,0,0,0,0,0,0,0,0,0,0,0,0,0,0,0,0,0,0,0,0,0,0,0,0,0,0,0,0,0,0,0,0,0,0,0,0,0,0,0,0,0,0,0,0,0,0,0,0,0,0,0,0,0,0"/>
                  </v:shape>
                  <v:shape id="Freeform 617" o:spid="_x0000_s1640" style="position:absolute;left:1939;top:1623;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UsYA&#10;AADcAAAADwAAAGRycy9kb3ducmV2LnhtbESPQWvCQBSE70L/w/IKXqTZtYcgqauI2FawFqqF9PjI&#10;PpNg9m3Irhr/vVsQPA4z8w0znfe2EWfqfO1YwzhRIIgLZ2ouNfzu318mIHxANtg4Jg1X8jCfPQ2m&#10;mBl34R8670IpIoR9hhqqENpMSl9UZNEnriWO3sF1FkOUXSlNh5cIt418VSqVFmuOCxW2tKyoOO5O&#10;VsPhmG9Xf/X3p8HR4utjv1Qbla+0Hj73izcQgfrwCN/ba6MhHafwf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hUsYAAADcAAAADwAAAAAAAAAAAAAAAACYAgAAZHJz&#10;L2Rvd25yZXYueG1sUEsFBgAAAAAEAAQA9QAAAIsDAAAAAA==&#10;" path="m,l,5,5,9r,5l10,19r5,5l15,29r4,4l19,38,29,48r,5e" filled="f" strokeweight="0">
                    <v:path arrowok="t" o:connecttype="custom" o:connectlocs="0,0;0,5;5,9;5,14;10,19;15,24;15,29;19,33;19,38;29,48;29,53" o:connectangles="0,0,0,0,0,0,0,0,0,0,0"/>
                  </v:shape>
                  <v:shape id="Freeform 618" o:spid="_x0000_s1641" style="position:absolute;left:1987;top:1709;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Do8MA&#10;AADcAAAADwAAAGRycy9kb3ducmV2LnhtbESPwWrDMBBE74X8g9hCb42c0jrBiRKCoWDqk5NArou1&#10;sU2tlZFU2/37qhDIcZiZN8zuMJtejOR8Z1nBapmAIK6t7rhRcDl/vm5A+ICssbdMCn7Jw2G/eNph&#10;pu3EFY2n0IgIYZ+hgjaEIZPS1y0Z9Es7EEfvZp3BEKVrpHY4Rbjp5VuSpNJgx3GhxYHylurv049R&#10;YALnUzF8XG359Z7b69pVbiyVenmej1sQgebwCN/bhVaQrt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UDo8MAAADcAAAADwAAAAAAAAAAAAAAAACYAgAAZHJzL2Rv&#10;d25yZXYueG1sUEsFBgAAAAAEAAQA9QAAAIgDAAAAAA==&#10;" path="m,l5,5r,5l10,15r,4l15,24e" filled="f" strokeweight="0">
                    <v:path arrowok="t" o:connecttype="custom" o:connectlocs="0,0;5,5;5,10;10,15;10,19;15,24" o:connectangles="0,0,0,0,0,0"/>
                  </v:shape>
                  <v:shape id="Freeform 619" o:spid="_x0000_s1642" style="position:absolute;left:2040;top:1796;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Mn8AA&#10;AADcAAAADwAAAGRycy9kb3ducmV2LnhtbERPz2uDMBS+D/o/hFfYbUZ3kOIaSxkMtvU0N9j1YV5V&#10;NC9qoqb//XIY9Pjx/T6eghnESrPrLCvIkhQEcW11x42Cn++3pwMI55E1DpZJwY0cnMrdwxELbTf+&#10;orXyjYgh7ApU0Ho/FlK6uiWDLrEjceSudjboI5wbqWfcYrgZ5HOa5tJgx7GhxZFeW6r7ajEKQvhY&#10;VvrkOj3/Xlx27SfKlkmpx304v4DwFPxd/O9+1wryLK6NZ+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zMn8AAAADcAAAADwAAAAAAAAAAAAAAAACYAgAAZHJzL2Rvd25y&#10;ZXYueG1sUEsFBgAAAAAEAAQA9QAAAIUDAAAAAA==&#10;" path="m,l,4,5,9r,5l10,19r,5l14,28r5,5l19,38r5,5l24,48r10,9l34,62r4,5l38,72r5,5l43,81r5,5e" filled="f" strokeweight="0">
                    <v:path arrowok="t" o:connecttype="custom" o:connectlocs="0,0;0,4;5,9;5,14;10,19;10,24;14,28;19,33;19,38;24,43;24,48;34,57;34,62;38,67;38,72;43,77;43,81;48,86" o:connectangles="0,0,0,0,0,0,0,0,0,0,0,0,0,0,0,0,0,0"/>
                  </v:shape>
                  <v:shape id="Freeform 620" o:spid="_x0000_s1643" style="position:absolute;left:2122;top:1940;width:76;height:134;visibility:visible;mso-wrap-style:square;v-text-anchor:top" coordsize="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LvMUA&#10;AADcAAAADwAAAGRycy9kb3ducmV2LnhtbESPT4vCMBTE78J+h/AWvGnqHqpWo+wuCB4E8c+Ce3s2&#10;b9uyzUtJorbf3giCx2FmfsPMl62pxZWcrywrGA0TEMS51RUXCo6H1WACwgdkjbVlUtCRh+XirTfH&#10;TNsb7+i6D4WIEPYZKihDaDIpfV6SQT+0DXH0/qwzGKJ0hdQObxFuavmRJKk0WHFcKLGh75Ly//3F&#10;KPj6pZ9NWh+352TsdunJdFU4dUr139vPGYhAbXiFn+21VpCO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gu8xQAAANwAAAAPAAAAAAAAAAAAAAAAAJgCAABkcnMv&#10;ZG93bnJldi54bWxQSwUGAAAAAAQABAD1AAAAigMAAAAA&#10;" path="m,l4,5r,4l9,14r,5l14,24r,5l24,38r,5l28,48r,5l33,57r,5l43,72r,5l48,81r,5l57,96r,5l62,105r,5l67,115r,5l76,129r,5e" filled="f" strokeweight="0">
                    <v:path arrowok="t" o:connecttype="custom" o:connectlocs="0,0;4,5;4,9;9,14;9,19;14,24;14,29;24,38;24,43;28,48;28,53;33,57;33,62;43,72;43,77;48,81;48,86;57,96;57,101;62,105;62,110;67,115;67,120;76,129;76,134" o:connectangles="0,0,0,0,0,0,0,0,0,0,0,0,0,0,0,0,0,0,0,0,0,0,0,0,0"/>
                  </v:shape>
                  <v:shape id="Freeform 621" o:spid="_x0000_s1644" style="position:absolute;left:2611;top:2790;width:284;height:484;visibility:visible;mso-wrap-style:square;v-text-anchor:top" coordsize="28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q8MA&#10;AADcAAAADwAAAGRycy9kb3ducmV2LnhtbERPPWvDMBDdA/kP4gpdQiPH0BDcyKYEAhk6tG5wPB7W&#10;xRaxTsZSY7e/vhoKHR/ve1/Mthd3Gr1xrGCzTkAQN04bbhWcP49POxA+IGvsHZOCb/JQ5MvFHjPt&#10;Jv6gexlaEUPYZ6igC2HIpPRNRxb92g3Ekbu60WKIcGylHnGK4baXaZJspUXDsaHDgQ4dNbfyyyow&#10;/FZJuXKXOvmpZvts6iF9Pyn1+DC/voAINId/8Z/7pBVs0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8q8MAAADcAAAADwAAAAAAAAAAAAAAAACYAgAAZHJzL2Rv&#10;d25yZXYueG1sUEsFBgAAAAAEAAQA9QAAAIgDAAAAAA==&#10;" path="m,l10,9r,5l15,19r,5l24,33r,5l29,43r,5l34,52r,5l44,67r,5l48,76r,5l53,86r,5l63,100r,5l68,110r,5l77,124r,5l82,134r,5l87,144r,4l96,158r,5l101,168r,4l106,177r,5l116,192r,4l120,201r,5l130,216r,4l135,225r,5l140,235r,5l149,249r,5l154,259r,5l159,268r,5l168,283r,5l173,292r,5l183,307r,5l188,316r,5l192,326r,5l202,340r,5l207,350r,5l212,360r,4l221,374r,5l226,384r,4l236,398r,5l240,408r,4l245,417r,5l255,432r,4l260,441r,5l264,451r,5l274,465r,5l279,475r,5l284,484e" filled="f" strokeweight="0">
                    <v:path arrowok="t" o:connecttype="custom" o:connectlocs="10,9;15,19;24,33;29,43;34,52;44,67;48,76;53,86;63,100;68,110;77,124;82,134;87,144;96,158;101,168;106,177;116,192;120,201;130,216;135,225;140,235;149,249;154,259;159,268;168,283;173,292;183,307;188,316;192,326;202,340;207,350;212,360;221,374;226,384;236,398;240,408;245,417;255,432;260,441;264,451;274,465;279,475;284,484" o:connectangles="0,0,0,0,0,0,0,0,0,0,0,0,0,0,0,0,0,0,0,0,0,0,0,0,0,0,0,0,0,0,0,0,0,0,0,0,0,0,0,0,0,0,0"/>
                  </v:shape>
                  <v:shape id="Freeform 622" o:spid="_x0000_s1645" style="position:absolute;left:1896;top:1652;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BqcQA&#10;AADcAAAADwAAAGRycy9kb3ducmV2LnhtbESPQYvCMBSE78L+h/AW9iKamkORahQRBFm9aIVlb4/m&#10;2Rabl9pktfvvjSB4HGbmG2a+7G0jbtT52rGGyTgBQVw4U3Op4ZRvRlMQPiAbbByThn/ysFx8DOaY&#10;GXfnA92OoRQRwj5DDVUIbSalLyqy6MeuJY7e2XUWQ5RdKU2H9wi3jVRJkkqLNceFCltaV1Rcjn9W&#10;w/fuNzfX3TpdKZUPf8zQXvdSaf312a9mIAL14R1+tbdGQ6o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AanEAAAA3AAAAA8AAAAAAAAAAAAAAAAAmAIAAGRycy9k&#10;b3ducmV2LnhtbFBLBQYAAAAABAAEAPUAAACJAwAAAAA=&#10;" path="m,l,4,5,9r,5l10,19r,5l14,28r5,5l19,38r5,5l24,48r10,9l34,62r4,5l38,72r5,4l43,81,53,91e" filled="f" strokeweight="0">
                    <v:path arrowok="t" o:connecttype="custom" o:connectlocs="0,0;0,4;5,9;5,14;10,19;10,24;14,28;19,33;19,38;24,43;24,48;34,57;34,62;38,67;38,72;43,76;43,81;53,91" o:connectangles="0,0,0,0,0,0,0,0,0,0,0,0,0,0,0,0,0,0"/>
                  </v:shape>
                  <v:shape id="Freeform 623" o:spid="_x0000_s1646" style="position:absolute;left:2131;top:206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h7sQA&#10;AADcAAAADwAAAGRycy9kb3ducmV2LnhtbESPwWrDMBBE74X8g9hAL6WR7YMpTpQQQgLuoZi6/YCN&#10;tbVMrJWx5Nj9+6pQ6HGYmTfM7rDYXtxp9J1jBekmAUHcON1xq+Dz4/L8AsIHZI29Y1LwTR4O+9XD&#10;DgvtZn6nex1aESHsC1RgQhgKKX1jyKLfuIE4el9utBiiHFupR5wj3PYyS5JcWuw4Lhgc6GSoudWT&#10;jZQnrVs2060c3ih9PedVep0qpR7Xy3ELItAS/sN/7VIryLM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0Ie7EAAAA3AAAAA8AAAAAAAAAAAAAAAAAmAIAAGRycy9k&#10;b3ducmV2LnhtbFBLBQYAAAAABAAEAPUAAACJAwAAAAA=&#10;" path="m,l5,4r,5l15,19r,5l19,28r,5l24,38r,5l34,52r,5e" filled="f" strokeweight="0">
                    <v:path arrowok="t" o:connecttype="custom" o:connectlocs="0,0;5,4;5,9;15,19;15,24;19,28;19,33;24,38;24,43;34,52;34,57" o:connectangles="0,0,0,0,0,0,0,0,0,0,0"/>
                  </v:shape>
                  <v:shape id="Freeform 624" o:spid="_x0000_s1647" style="position:absolute;left:2554;top:2794;width:173;height:303;visibility:visible;mso-wrap-style:square;v-text-anchor:top" coordsize="17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1bmsUA&#10;AADcAAAADwAAAGRycy9kb3ducmV2LnhtbESPQWvCQBSE70L/w/IKvenGFIJEV9FCS6FQiArx+Mg+&#10;s8Hs2zS7xrS/vlsoeBxm5htmtRltKwbqfeNYwXyWgCCunG64VnA8vE4XIHxA1tg6JgXf5GGzfpis&#10;MNfuxgUN+1CLCGGfowITQpdL6StDFv3MdcTRO7veYoiyr6Xu8RbhtpVpkmTSYsNxwWBHL4aqy/5q&#10;FRRfp1D6Hy5218+PISvNW1KmqVJPj+N2CSLQGO7h//a7VpCl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VuaxQAAANwAAAAPAAAAAAAAAAAAAAAAAJgCAABkcnMv&#10;ZG93bnJldi54bWxQSwUGAAAAAAQABAD1AAAAigMAAAAA&#10;" path="m,l5,5r,5l9,15r,5l14,24r,5l24,39r,5l29,48r,5l38,63r,5l43,72r,5l48,82r,5l57,96r,5l62,106r,5l67,116r,4l77,130r,5l81,140r,4l91,154r,5l96,164r,4l101,173r,5l110,188r,4l115,197r,5l120,207r,5l129,221r,5l134,231r,5l139,240r,5l149,255r,5l153,264r,5l163,279r,5l168,288r,5l173,298r,5e" filled="f" strokeweight="0">
                    <v:path arrowok="t" o:connecttype="custom" o:connectlocs="0,0;5,5;5,10;9,15;9,20;14,24;14,29;24,39;24,44;29,48;29,53;38,63;38,68;43,72;43,77;48,82;48,87;57,96;57,101;62,106;62,111;67,116;67,120;77,130;77,135;81,140;81,144;91,154;91,159;96,164;96,168;101,173;101,178;110,188;110,192;115,197;115,202;120,207;120,212;129,221;129,226;134,231;134,236;139,240;139,245;149,255;149,260;153,264;153,269;163,279;163,284;168,288;168,293;173,298;173,303" o:connectangles="0,0,0,0,0,0,0,0,0,0,0,0,0,0,0,0,0,0,0,0,0,0,0,0,0,0,0,0,0,0,0,0,0,0,0,0,0,0,0,0,0,0,0,0,0,0,0,0,0,0,0,0,0,0,0"/>
                  </v:shape>
                  <v:shape id="Freeform 625" o:spid="_x0000_s1648" style="position:absolute;left:2813;top:3241;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w08UA&#10;AADcAAAADwAAAGRycy9kb3ducmV2LnhtbESPQWsCMRSE74X+h/AK3mrWxYqsRhHFYi+Fqge9PTfP&#10;3cXNS0jSdfvvm0LB4zAz3zDzZW9a0ZEPjWUFo2EGgri0uuFKwfGwfZ2CCBFZY2uZFPxQgOXi+WmO&#10;hbZ3/qJuHyuRIBwKVFDH6AopQ1mTwTC0jjh5V+sNxiR9JbXHe4KbVuZZNpEGG04LNTpa11Te9t9G&#10;wW51es87N5reNmtvPv3l7YPOTqnBS7+agYjUx0f4v73TCib5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DDTxQAAANwAAAAPAAAAAAAAAAAAAAAAAJgCAABkcnMv&#10;ZG93bnJldi54bWxQSwUGAAAAAAQABAD1AAAAigMAAAAA&#10;" path="m,l,5,5,9r,5l10,19r4,5l14,29r5,4l19,38,29,48r,5l34,57r,5l38,67e" filled="f" strokeweight="0">
                    <v:path arrowok="t" o:connecttype="custom" o:connectlocs="0,0;0,5;5,9;5,14;10,19;14,24;14,29;19,33;19,38;29,48;29,53;34,57;34,62;38,67" o:connectangles="0,0,0,0,0,0,0,0,0,0,0,0,0,0"/>
                  </v:shape>
                  <v:shape id="Freeform 626" o:spid="_x0000_s1649" style="position:absolute;left:1853;top:1690;width:33;height:6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JRcUA&#10;AADcAAAADwAAAGRycy9kb3ducmV2LnhtbESPQWvCQBSE74X+h+UJvZS6MWqQ1FWKUhQUQdveH9nX&#10;JJh9G3ZXjf56Vyj0OMzMN8x03plGnMn52rKCQT8BQVxYXXOp4Pvr820CwgdkjY1lUnAlD/PZ89MU&#10;c20vvKfzIZQiQtjnqKAKoc2l9EVFBn3ftsTR+7XOYIjSlVI7vES4aWSaJJk0WHNcqLClRUXF8XAy&#10;Cka3xSpNTu1mZJY++xm67etOT5R66XUf7yACdeE//NdeawVZOob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olFxQAAANwAAAAPAAAAAAAAAAAAAAAAAJgCAABkcnMv&#10;ZG93bnJldi54bWxQSwUGAAAAAAQABAD1AAAAigMAAAAA&#10;" path="m,l,5r5,5l9,14r,5l14,24r,5l19,34r,4l29,48r,5l33,58r,4e" filled="f" strokeweight="0">
                    <v:path arrowok="t" o:connecttype="custom" o:connectlocs="0,0;0,5;5,10;9,14;9,19;14,24;14,29;19,34;19,38;29,48;29,53;33,58;33,62" o:connectangles="0,0,0,0,0,0,0,0,0,0,0,0,0"/>
                  </v:shape>
                  <v:shape id="Freeform 627" o:spid="_x0000_s1650" style="position:absolute;left:2088;top:209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fucUA&#10;AADcAAAADwAAAGRycy9kb3ducmV2LnhtbESPQWsCMRSE74X+h/AKvRTNViTIahQRCi32oi2F3h6b&#10;52Zx87Ik2XX77xtB8DjMzDfMajO6VgwUYuNZw+u0AEFcedNwreH7622yABETssHWM2n4owib9ePD&#10;CkvjL3yg4ZhqkSEcS9RgU+pKKWNlyWGc+o44eycfHKYsQy1NwEuGu1bOikJJhw3nBYsd7SxV52Pv&#10;NOwHdQife9l/nKv+Zfc7/7Fq4bR+fhq3SxCJxnQP39rvRoOaKbiey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Z+5xQAAANwAAAAPAAAAAAAAAAAAAAAAAJgCAABkcnMv&#10;ZG93bnJldi54bWxQSwUGAAAAAAQABAD1AAAAigMAAAAA&#10;" path="m,l5,5r,5l10,15r,4l14,24r,5l24,39r,4l29,48r,5l38,63r,4l43,72r,5l48,82r,5l58,96r,5e" filled="f" strokeweight="0">
                    <v:path arrowok="t" o:connecttype="custom" o:connectlocs="0,0;5,5;5,10;10,15;10,19;14,24;14,29;24,39;24,43;29,48;29,53;38,63;38,67;43,72;43,77;48,82;48,87;58,96;58,101" o:connectangles="0,0,0,0,0,0,0,0,0,0,0,0,0,0,0,0,0,0,0"/>
                  </v:shape>
                  <v:shape id="Freeform 628" o:spid="_x0000_s1651" style="position:absolute;left:2511;top:2828;width:148;height:254;visibility:visible;mso-wrap-style:square;v-text-anchor:top" coordsize="14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6HsMA&#10;AADcAAAADwAAAGRycy9kb3ducmV2LnhtbESP3YrCMBSE7xd8h3CEvVtTBf+6RhHZijdeVH2AQ3Ns&#10;yzYnIYm2+/YbYWEvh5n5htnsBtOJJ/nQWlYwnWQgiCurW64V3K7FxwpEiMgaO8uk4IcC7Lajtw3m&#10;2vZc0vMSa5EgHHJU0MTocilD1ZDBMLGOOHl36w3GJH0ttcc+wU0nZ1m2kAZbTgsNOjo0VH1fHkZB&#10;X7hivj6eiy+0buVvx1LaeanU+3jYf4KINMT/8F/7pBUsZkt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s6HsMAAADcAAAADwAAAAAAAAAAAAAAAACYAgAAZHJzL2Rv&#10;d25yZXYueG1sUEsFBgAAAAAEAAQA9QAAAIgDAAAAAA==&#10;" path="m,l,5r4,5l9,14r,5l14,24r,5l24,38r,5l28,48r,5l33,58r,4l43,72r,5l48,82r,4l52,91r,5l62,106r,4l67,115r,5l76,130r,4l81,139r,5l86,149r,5l96,163r,5l100,173r,5l105,182r,5l115,197r,5l120,206r,5l129,221r,5l134,230r,5l139,240r,5l148,254e" filled="f" strokeweight="0">
                    <v:path arrowok="t" o:connecttype="custom" o:connectlocs="0,0;0,5;4,10;9,14;9,19;14,24;14,29;24,38;24,43;28,48;28,53;33,58;33,62;43,72;43,77;48,82;48,86;52,91;52,96;62,106;62,110;67,115;67,120;76,130;76,134;81,139;81,144;86,149;86,154;96,163;96,168;100,173;100,178;105,182;105,187;115,197;115,202;120,206;120,211;129,221;129,226;134,230;134,235;139,240;139,245;148,254" o:connectangles="0,0,0,0,0,0,0,0,0,0,0,0,0,0,0,0,0,0,0,0,0,0,0,0,0,0,0,0,0,0,0,0,0,0,0,0,0,0,0,0,0,0,0,0,0,0"/>
                  </v:shape>
                  <v:shape id="Freeform 629" o:spid="_x0000_s1652" style="position:absolute;left:1781;top:1676;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aoMIA&#10;AADcAAAADwAAAGRycy9kb3ducmV2LnhtbERPy2oCMRTdC/5DuEJ3mqmWoY5GKQWhUAQfFV1eJ9fJ&#10;0MnNkKQ6/n2zEFweznu+7GwjruRD7VjB6ygDQVw6XXOl4Ge/Gr6DCBFZY+OYFNwpwHLR782x0O7G&#10;W7ruYiVSCIcCFZgY20LKUBqyGEauJU7cxXmLMUFfSe3xlsJtI8dZlkuLNacGgy19Gip/d39WwXm7&#10;Ppr8fjwdJqs3/z1dh4nbBKVeBt3HDESkLj7FD/eXVpCP09p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1qgwgAAANwAAAAPAAAAAAAAAAAAAAAAAJgCAABkcnMvZG93&#10;bnJldi54bWxQSwUGAAAAAAQABAD1AAAAhwMAAAAA&#10;" path="m,l5,4r,5l9,14r,5l19,28r,5l24,38r,5l29,48r,4l38,62r,5l43,72r,4l48,81e" filled="f" strokeweight="0">
                    <v:path arrowok="t" o:connecttype="custom" o:connectlocs="0,0;5,4;5,9;9,14;9,19;19,28;19,33;24,38;24,43;29,48;29,52;38,62;38,67;43,72;43,76;48,81" o:connectangles="0,0,0,0,0,0,0,0,0,0,0,0,0,0,0,0"/>
                  </v:shape>
                  <v:shape id="Freeform 630" o:spid="_x0000_s1653" style="position:absolute;left:2059;top:215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Ly8UA&#10;AADcAAAADwAAAGRycy9kb3ducmV2LnhtbESPQWsCMRSE70L/Q3hCL6LZSll0NUoRCi32opaCt8fm&#10;uVncvCxJdt3++6YgeBxm5htmvR1sI3ryoXas4GWWgSAuna65UvB9ep8uQISIrLFxTAp+KcB28zRa&#10;Y6HdjQ/UH2MlEoRDgQpMjG0hZSgNWQwz1xIn7+K8xZikr6T2eEtw28h5luXSYs1pwWBLO0Pl9dhZ&#10;Bfs+P/ivvew+r2U32Z1ff0y+sEo9j4e3FYhIQ3yE7+0PrSCfL+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vLxQAAANwAAAAPAAAAAAAAAAAAAAAAAJgCAABkcnMv&#10;ZG93bnJldi54bWxQSwUGAAAAAAQABAD1AAAAigMAAAAA&#10;" path="m,l,5,5,9r5,5l10,19r5,5l15,29r4,4l19,38,29,48r,5l34,57r,5l43,72r,5l48,81r,5l53,91r,5l58,101e" filled="f" strokeweight="0">
                    <v:path arrowok="t" o:connecttype="custom" o:connectlocs="0,0;0,5;5,9;10,14;10,19;15,24;15,29;19,33;19,38;29,48;29,53;34,57;34,62;43,72;43,77;48,81;48,86;53,91;53,96;58,101" o:connectangles="0,0,0,0,0,0,0,0,0,0,0,0,0,0,0,0,0,0,0,0"/>
                  </v:shape>
                  <v:shape id="Freeform 631" o:spid="_x0000_s1654" style="position:absolute;left:1718;top:166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0i8IA&#10;AADcAAAADwAAAGRycy9kb3ducmV2LnhtbERPW2vCMBR+H+w/hDPwZcx0Top0RhmCoOiLF4S9HZqz&#10;pticlCSt9d8vD4KPH999vhxsI3ryoXas4HOcgSAuna65UnA+rT9mIEJE1tg4JgV3CrBcvL7MsdDu&#10;xgfqj7ESKYRDgQpMjG0hZSgNWQxj1xIn7s95izFBX0nt8ZbCbSMnWZZLizWnBoMtrQyV12NnFez6&#10;/OD3O9ltr2X3vvqdXkw+s0qN3oafbxCRhvgUP9wbrSD/SvP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TSLwgAAANwAAAAPAAAAAAAAAAAAAAAAAJgCAABkcnMvZG93&#10;bnJldi54bWxQSwUGAAAAAAQABAD1AAAAhwMAAAAA&#10;" path="m,l,5r5,5l5,14r5,5l10,24r5,5l20,34r,4l24,43r,5l29,53r,5l39,67r,5l44,77r,5l48,86r,5l58,101e" filled="f" strokeweight="0">
                    <v:path arrowok="t" o:connecttype="custom" o:connectlocs="0,0;0,5;5,10;5,14;10,19;10,24;15,29;20,34;20,38;24,43;24,48;29,53;29,58;39,67;39,72;44,77;44,82;48,86;48,91;58,101" o:connectangles="0,0,0,0,0,0,0,0,0,0,0,0,0,0,0,0,0,0,0,0"/>
                  </v:shape>
                  <v:shape id="Freeform 632" o:spid="_x0000_s1655" style="position:absolute;left:2030;top:2213;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GGMMA&#10;AADcAAAADwAAAGRycy9kb3ducmV2LnhtbESP3YrCMBSE74V9h3AE7zStK6LVKOsfiHhTdx/g0Byb&#10;YnNSmqx2334jCF4OM/MNs1x3thZ3an3lWEE6SkAQF05XXCr4+T4MZyB8QNZYOyYFf+RhvfroLTHT&#10;7sE53S+hFBHCPkMFJoQmk9IXhiz6kWuIo3d1rcUQZVtK3eIjwm0tx0kylRYrjgsGG9oaKm6XXxsp&#10;p8OuOs8nnNvbfJd3V5Nu9hulBv3uawEiUBfe4Vf7qBVMP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GGMMAAADcAAAADwAAAAAAAAAAAAAAAACYAgAAZHJzL2Rv&#10;d25yZXYueG1sUEsFBgAAAAAEAAQA9QAAAIgDAAAAAA==&#10;" path="m,l5,5r,5l15,20r,4l20,29r,5l29,44r,4l34,53r,5l39,63r,5l48,77r,5e" filled="f" strokeweight="0">
                    <v:path arrowok="t" o:connecttype="custom" o:connectlocs="0,0;5,5;5,10;15,20;15,24;20,29;20,34;29,44;29,48;34,53;34,58;39,63;39,68;48,77;48,82" o:connectangles="0,0,0,0,0,0,0,0,0,0,0,0,0,0,0"/>
                  </v:shape>
                  <v:shape id="Freeform 633" o:spid="_x0000_s1656" style="position:absolute;left:1661;top:1685;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BAMUA&#10;AADcAAAADwAAAGRycy9kb3ducmV2LnhtbESPT2vCQBTE74LfYXlCL1I3psU/0VVEqBR6ahR6fWSf&#10;STT7NuyuMf32XUHocZiZ3zDrbW8a0ZHztWUF00kCgriwuuZSwen48boA4QOyxsYyKfglD9vNcLDG&#10;TNs7f1OXh1JECPsMFVQhtJmUvqjIoJ/Yljh6Z+sMhihdKbXDe4SbRqZJMpMGa44LFba0r6i45jej&#10;4LL8Cj/T29i+79OyOxRz1x3Oc6VeRv1uBSJQH/7Dz/anVjB7S+Fx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sEAxQAAANwAAAAPAAAAAAAAAAAAAAAAAJgCAABkcnMv&#10;ZG93bnJldi54bWxQSwUGAAAAAAQABAD1AAAAigMAAAAA&#10;" path="m,l9,10r,5l14,19r,5l19,29r,5l29,43r,5l33,53r,5l43,67r,5l48,77r,5l53,87r,4l62,101r,5e" filled="f" strokeweight="0">
                    <v:path arrowok="t" o:connecttype="custom" o:connectlocs="0,0;9,10;9,15;14,19;14,24;19,29;19,34;29,43;29,48;33,53;33,58;43,67;43,72;48,77;48,82;53,87;53,91;62,101;62,106" o:connectangles="0,0,0,0,0,0,0,0,0,0,0,0,0,0,0,0,0,0,0"/>
                  </v:shape>
                  <v:shape id="Freeform 634" o:spid="_x0000_s1657" style="position:absolute;left:2006;top:2276;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SdMQA&#10;AADcAAAADwAAAGRycy9kb3ducmV2LnhtbESP3YrCMBSE74V9h3AWvBGb+kORrlH8YUEWb6w+wKE5&#10;tsXmpNtE2317syB4OczMN8xy3ZtaPKh1lWUFkygGQZxbXXGh4HL+Hi9AOI+ssbZMCv7IwXr1MVhi&#10;qm3HJ3pkvhABwi5FBaX3TSqly0sy6CLbEAfvaluDPsi2kLrFLsBNLadxnEiDFYeFEhvalZTfsrtR&#10;cEOqk2P2u/3ZjTbdvp9fZeOkUsPPfvMFwlPv3+FX+6AVJLMZ/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0nTEAAAA3AAAAA8AAAAAAAAAAAAAAAAAmAIAAGRycy9k&#10;b3ducmV2LnhtbFBLBQYAAAAABAAEAPUAAACJAwAAAAA=&#10;" path="m,l,5,5,9e" filled="f" strokeweight="0">
                    <v:path arrowok="t" o:connecttype="custom" o:connectlocs="0,0;0,5;5,9" o:connectangles="0,0,0"/>
                  </v:shape>
                  <v:shape id="Freeform 635" o:spid="_x0000_s1658" style="position:absolute;left:1608;top:1695;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OBMcA&#10;AADcAAAADwAAAGRycy9kb3ducmV2LnhtbESPW2vCQBSE3wv+h+UIfasb2+IlZhUpFopQglGEvp1m&#10;Ty6YPRuzq6b/visU+jjMzDdMsupNI67UudqygvEoAkGcW11zqeCwf3+agXAeWWNjmRT8kIPVcvCQ&#10;YKztjXd0zXwpAoRdjAoq79tYSpdXZNCNbEscvMJ2Bn2QXSl1h7cAN418jqKJNFhzWKiwpbeK8lN2&#10;MQrStD+c5/brGG319nPzfUmnMiuUehz26wUIT73/D/+1P7SCycsr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TgTHAAAA3AAAAA8AAAAAAAAAAAAAAAAAmAIAAGRy&#10;cy9kb3ducmV2LnhtbFBLBQYAAAAABAAEAPUAAACMAwAAAAA=&#10;" path="m,l,5,5,9r,5l10,19r4,5l14,29r5,4l19,38r5,5l24,48r10,9l34,62r4,5l38,72r5,5l43,81,53,91r,5l58,101r,4l62,110r,5l67,120e" filled="f" strokeweight="0">
                    <v:path arrowok="t" o:connecttype="custom" o:connectlocs="0,0;0,5;5,9;5,14;10,19;14,24;14,29;19,33;19,38;24,43;24,48;34,57;34,62;38,67;38,72;43,77;43,81;53,91;53,96;58,101;58,105;62,110;62,115;67,120" o:connectangles="0,0,0,0,0,0,0,0,0,0,0,0,0,0,0,0,0,0,0,0,0,0,0,0"/>
                  </v:shape>
                  <v:shape id="Freeform 636" o:spid="_x0000_s1659" style="position:absolute;left:1550;top:1709;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DJMIA&#10;AADcAAAADwAAAGRycy9kb3ducmV2LnhtbESP0YrCMBRE3xf8h3AF39ZURdFqFBEFYZHF6gdcmmtT&#10;bG5qE7X+vVkQ9nGYmTPMYtXaSjyo8aVjBYN+AoI4d7rkQsH5tPuegvABWWPlmBS8yMNq2flaYKrd&#10;k4/0yEIhIoR9igpMCHUqpc8NWfR9VxNH7+IaiyHKppC6wWeE20oOk2QiLZYcFwzWtDGUX7O7VTD9&#10;yUetmfG4+B3eZpfT9oCvTCvV67brOYhAbfgPf9p7rWAyGsPf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0MkwgAAANwAAAAPAAAAAAAAAAAAAAAAAJgCAABkcnMvZG93&#10;bnJldi54bWxQSwUGAAAAAAQABAD1AAAAhwMAAAAA&#10;" path="m,l5,5r,5l10,15r,4l15,24r,5l24,39r,4l29,48r,5l34,58r,5l44,72r,5l48,82r,5l58,96r,5l63,106r,5l68,115r,5l77,130r,5l82,140r,4l87,149e" filled="f" strokeweight="0">
                    <v:path arrowok="t" o:connecttype="custom" o:connectlocs="0,0;5,5;5,10;10,15;10,19;15,24;15,29;24,39;24,43;29,48;29,53;34,58;34,63;44,72;44,77;48,82;48,87;58,96;58,101;63,106;63,111;68,115;68,120;77,130;77,135;82,140;82,144;87,149" o:connectangles="0,0,0,0,0,0,0,0,0,0,0,0,0,0,0,0,0,0,0,0,0,0,0,0,0,0,0,0"/>
                  </v:shape>
                  <v:shape id="Freeform 637" o:spid="_x0000_s1660" style="position:absolute;left:1512;top:1743;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W+8QA&#10;AADcAAAADwAAAGRycy9kb3ducmV2LnhtbESPQUsDMRSE74L/ITzBm81qYVvWpqWKLXurVr0/Ns9N&#10;7OZlSWJ3669vhILHYWa+YRar0XXiSCFazwruJwUI4sZry62Cj/fN3RxETMgaO8+k4EQRVsvrqwVW&#10;2g/8Rsd9akWGcKxQgUmpr6SMjSGHceJ74ux9+eAwZRlaqQMOGe46+VAUpXRoOS8Y7OnZUHPY/zgF&#10;9TBs7e/rNuxOn9bOvmszf3kySt3ejOtHEInG9B++tGutoJyW8HcmHwG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1vvEAAAA3AAAAA8AAAAAAAAAAAAAAAAAmAIAAGRycy9k&#10;b3ducmV2LnhtbFBLBQYAAAAABAAEAPUAAACJAwAAAAA=&#10;" path="m,l5,5r,4l10,14r,5l19,29r,4l24,38r,5l29,48r,5l38,62r,5l43,72r,5l48,81r,5l58,96r,5l62,106r,4l67,115e" filled="f" strokeweight="0">
                    <v:path arrowok="t" o:connecttype="custom" o:connectlocs="0,0;5,5;5,9;10,14;10,19;19,29;19,33;24,38;24,43;29,48;29,53;38,62;38,67;43,72;43,77;48,81;48,86;58,96;58,101;62,106;62,110;67,115" o:connectangles="0,0,0,0,0,0,0,0,0,0,0,0,0,0,0,0,0,0,0,0,0,0"/>
                  </v:shape>
                  <v:shape id="Freeform 638" o:spid="_x0000_s1661" style="position:absolute;left:1488;top:181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ccA&#10;AADcAAAADwAAAGRycy9kb3ducmV2LnhtbESP0WoCMRRE3wX/IVyhL6LZtlRlNYqUFkpVqKsfcNlc&#10;N4ubm3UTde3XN4LQx2FmzjCzRWsrcaHGl44VPA8TEMS50yUXCva7z8EEhA/IGivHpOBGHhbzbmeG&#10;qXZX3tIlC4WIEPYpKjAh1KmUPjdk0Q9dTRy9g2sshiibQuoGrxFuK/mSJCNpseS4YLCmd0P5MTtb&#10;BW8/2dqE1e8q6W9up91m/X0+fpyUeuq1yymIQG34Dz/aX1rB6HUM9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SQXHAAAA3AAAAA8AAAAAAAAAAAAAAAAAmAIAAGRy&#10;cy9kb3ducmV2LnhtbFBLBQYAAAAABAAEAPUAAACMAwAAAAA=&#10;" path="m,l,5r5,5l5,14r5,5l14,24r,5l19,34r,5l24,43r,5e" filled="f" strokeweight="0">
                    <v:path arrowok="t" o:connecttype="custom" o:connectlocs="0,0;0,5;5,10;5,14;10,19;14,24;14,29;19,34;19,39;24,43;24,48" o:connectangles="0,0,0,0,0,0,0,0,0,0,0"/>
                  </v:shape>
                  <v:shape id="Freeform 639" o:spid="_x0000_s1662" style="position:absolute;left:1478;top:1344;width:2415;height:2497;visibility:visible;mso-wrap-style:square;v-text-anchor:top" coordsize="2415,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W2cAA&#10;AADcAAAADwAAAGRycy9kb3ducmV2LnhtbERPy4rCMBTdD8w/hDswuzEdBSnVKDIgPnZqN91dkmtb&#10;2tyUJGr9+8lCcHk47+V6tL24kw+tYwW/kwwEsXam5VpBedn+5CBCRDbYOyYFTwqwXn1+LLEw7sEn&#10;up9jLVIIhwIVNDEOhZRBN2QxTNxAnLir8xZjgr6WxuMjhdteTrNsLi22nBoaHOivId2db1bB4VhW&#10;B1+W+a6qjvTMdac3tlPq+2vcLEBEGuNb/HLvjYL5LK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W2cAAAADcAAAADwAAAAAAAAAAAAAAAACYAgAAZHJzL2Rvd25y&#10;ZXYueG1sUEsFBgAAAAAEAAQA9QAAAIUDAAAAAA==&#10;" path="m1268,r-5,l1234,20r,38l1229,135r,-5l1157,236r5,l1071,216r-38,5l975,202r5,5l985,140r-5,-39l980,96r-5,l932,92r-5,l860,154r,5l812,250r5,-5l696,245,586,360r5,l495,360r5,5l480,264r,-4l471,260,356,346r4,l298,327,245,317,144,346r-24,l68,360r-5,l24,394r,5l,495r,5l15,519r91,l101,519r29,38l140,557r43,-72l178,485,322,413r43,5l581,384r-5,-4l543,485r43,82l586,572r10,l639,500r,-5l648,442r,-5l600,365r,10l701,284r-5,l821,279r-4,l850,336r5,l932,351r33,-15l961,332r4,38l985,428r,4l989,432r87,20l1071,447r,33l1071,476r-29,29l1047,505,927,529r-82,43l764,567r-63,-5l644,591r-5,l639,596r-5,29l634,629r14,20l648,644r5,72l653,711r-57,38l596,754r-34,91l562,841r-38,57l524,941r48,29l576,970r44,-24l624,946r48,-81l672,860r-9,-39l663,826r57,-86l754,711r63,-67l807,644r48,53l908,730r,-5l889,821r9,72l898,937r-9,43l889,985r14,24l908,1009r33,14l1057,985r72,-20l1153,970r-5,-5l1177,1037r-15,39l1162,1172r43,67l1210,1239r91,15l1297,1249r4,29l1325,1350r,4l1378,1407r,-5l1354,1465r-24,53l1330,1513r-53,48l1282,1561r-53,l1234,1566r-19,-53l1220,1450r,-4l1215,1446r-58,-5l1085,1446r-52,14l1028,1460r,5l1018,1508r15,62l1033,1575r4,l1090,1585r-5,-5l1081,1623r,5l1129,1657r,-5l1129,1690r38,53l1172,1743r91,15l1258,1753r19,38l1277,1796r5,l1316,1810r-5,l1345,1854r,-5l1330,1897r15,67l1345,1969r57,l1402,1964r34,-62l1460,1844r,-67l1498,1705r-5,5l1522,1724r-5,-5l1517,1825r39,l1609,1810r33,15l1637,1820r10,34l1671,1926r,4l1705,1969r,-5l1705,1988r24,l1724,1988r48,34l1772,2017r19,67l1791,2079r-101,130l1690,2219r10,l1839,2123r-5,l1921,2108r-5,-5l1911,2185r-5,130l1901,2348r,5l1906,2353r48,14l2060,2334r81,l2228,2372r-5,-5l2223,2420r-14,72l2209,2497r4,l2281,2473r4,l2372,2420r,-5l2415,2180r,-5l2410,2175r-77,-33l2338,2147r19,-72l2357,2070r-57,-91l2295,1979r-82,-5l2170,1974r-9,5l2165,1983r-4,-14l2161,1974r120,-120l2281,1844r-130,120l2151,1969r5,14l2156,1988r5,l2170,1983r43,l2295,1988r-5,l2348,2079r,-4l2329,2147r,4l2333,2151r77,34l2405,2180r-43,235l2362,2411r-86,52l2281,2463r-68,24l2218,2492r15,-72l2233,2367r,-4l2228,2363r-87,-39l2060,2324r-106,34l1906,2343r5,5l1916,2315r5,-130l1925,2103r,-4l1921,2099r-87,14l1829,2113r-139,96l1700,2219r101,-130l1801,2084r-20,-67l1781,2012r-48,-33l1729,1979r-20,l1714,1983r,-19l1714,1959r-33,-38l1681,1926r-24,-72l1647,1820r,-5l1642,1815r-33,-14l1556,1815r-34,l1527,1820r,-101l1527,1714r-5,l1493,1700r-4,l1489,1705r-39,72l1450,1844r-24,58l1393,1964r4,-5l1349,1959r5,5l1340,1897r14,-48l1354,1844r-33,-43l1316,1801r-34,-15l1287,1791r-19,-38l1268,1748r-5,l1172,1734r5,l1138,1681r,5l1138,1652r,-5l1090,1618r,5l1095,1580r,-5l1090,1575r-53,-9l1042,1570r-14,-62l1037,1465r-4,5l1085,1455r72,-5l1215,1455r-5,-5l1205,1513r20,53l1225,1570r4,l1282,1570r5,l1340,1522r,-4l1364,1465r24,-63l1388,1398r-53,-53l1335,1350r-24,-72l1306,1249r,-5l1301,1244r-91,-14l1215,1230r-43,-68l1172,1167r,-91l1186,1037r-29,-72l1157,961r-4,l1129,956r-72,19l941,1013,908,999r5,l898,975r,5l908,937r,-44l898,821r19,-96l917,721,865,687,817,634r-5,l807,634r-62,67l711,730r-58,87l653,821r10,39l663,855r-48,82l620,937r-44,24l581,961,533,932r,5l533,903r,5l572,850r,-5l605,754r,5l663,721r,-5l658,644r,-5l644,620r,5l648,596r-4,5l701,572r63,5l845,581r82,-43l1047,514r5,l1081,485r,-5l1081,447r,-5l1076,442,989,423r5,5l975,370r-5,-38l970,327r-5,l932,341,855,327r5,l826,269r-5,l696,274r-4,l591,365r,5l591,375r48,72l639,442r-10,53l629,490r-43,72l596,567,552,485,586,380r,-5l581,375,365,408r-43,-4l178,476r-5,l130,548r10,l111,509r-5,l20,509r4,l10,490r,5l34,399r,5l72,370r-4,l120,356r24,l245,327r53,9l360,356r5,l480,269r-9,-5l490,365r,5l495,370r96,l596,370,706,255r-5,l817,255r4,l821,250r48,-91l869,164r68,-63l932,101r43,5l970,101r5,39l970,207r,5l975,212r58,19l1071,226r91,19l1167,245r72,-105l1239,135r5,-77l1244,24r,5l1273,10r-5,l1268,xe" fillcolor="black" stroked="f">
                    <v:path arrowok="t" o:connecttype="custom" o:connectlocs="1071,216;927,92;500,365;120,346;101,519;543,485;600,375;961,332;1042,505;634,625;562,841;663,821;889,821;1129,965;1297,1249;1277,1561;1085,1446;1085,1580;1258,1753;1345,1964;1522,1724;1671,1930;1791,2079;1906,2315;2223,2420;2415,2175;2170,1974;2156,1983;2329,2147;2213,2487;1906,2343;1690,2209;1714,1983;1609,1801;1489,1705;1354,1849;1172,1734;1095,1575;1215,1455;1340,1518;1301,1244;1153,961;908,893;711,730;533,932;663,716;845,581;989,423;826,269;629,495;322,404;10,490;298,336;596,370;932,101;1162,245;1268,0" o:connectangles="0,0,0,0,0,0,0,0,0,0,0,0,0,0,0,0,0,0,0,0,0,0,0,0,0,0,0,0,0,0,0,0,0,0,0,0,0,0,0,0,0,0,0,0,0,0,0,0,0,0,0,0,0,0,0,0,0"/>
                  </v:shape>
                  <v:shape id="Freeform 640" o:spid="_x0000_s1663" style="position:absolute;left:2746;top:1344;width:1219;height:1974;visibility:visible;mso-wrap-style:square;v-text-anchor:top" coordsize="1219,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bNL8A&#10;AADcAAAADwAAAGRycy9kb3ducmV2LnhtbESPzQrCMBCE74LvEFbwIpqqILUaRQRBPPkHXpdmbYvN&#10;pjTR1rc3guBxmJlvmOW6NaV4Ue0KywrGowgEcWp1wZmC62U3jEE4j6yxtEwK3uRgvep2lpho2/CJ&#10;XmefiQBhl6CC3PsqkdKlORl0I1sRB+9ua4M+yDqTusYmwE0pJ1E0kwYLDgs5VrTNKX2cn0aBng80&#10;2cskfh/8jY9xM5XjjJXq99rNAoSn1v/Dv/ZeK5hN5/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s0vwAAANwAAAAPAAAAAAAAAAAAAAAAAJgCAABkcnMvZG93bnJl&#10;di54bWxQSwUGAAAAAAQABAD1AAAAhAMAAAAA&#10;" path="m893,1974r129,-120l1022,1844r-57,-62l955,1782r-48,38l912,1820r-96,5l821,1825r-20,-19l797,1806r-82,9l720,1820r48,-168l768,1647r-5,l677,1671r-101,53l581,1729r24,-115l605,1618r81,-81l681,1537r116,53l840,1575r-5,l902,1628r10,l912,1623r19,-120l931,1508r82,-101l1013,1398r-10,l912,1455r5,l854,1450r5,5l830,1378r,-4l806,1345r-5,l753,1326r-72,4l638,1326r5,4l643,1273r,5l691,1201r58,-34l749,1157r-5,l710,1138r5,5l696,1052r-5,5l797,1004r76,-24l869,975r-10,82l821,1133r,5l830,1138r77,-57l902,1081r125,-20l1032,1061r,-9l974,994r,5l974,937r,4l1032,893r-5,l1080,898r57,10l1142,908r77,-82l1219,817r-77,-58l1137,759,1017,749r-4,l907,884r5,l869,860r-72,-5l725,893r-48,5l681,898,653,860r,5l633,826r,5l686,745r-5,l744,773r48,-4l840,783r38,l912,778r5,l984,706r,-5l993,634r,-5l989,629r-72,5l859,649r5,l835,601r,4l907,480r,5l1017,370r,-10l974,303r-5,l902,279r-43,5l801,274r-38,l768,279r5,-24l773,250r-5,l686,221,513,255,326,274r5,5l321,260r34,-92l360,154,350,130r,-5l345,125,230,106r-96,10l139,116,120,87r-5,l67,72r5,5l62,24r,-4l57,20,,,,10,57,29,53,24r9,53l62,82r5,l115,96r-5,l129,125r5,l230,116r115,19l341,130r9,24l345,168r-33,92l321,279r,5l326,284,513,264,686,231r82,29l763,255r-5,24l758,284r5,l801,284r58,9l902,288r67,24l965,312r43,58l1008,360,897,476r,4l825,605r,5l854,658r5,l917,644r72,-5l984,634r-10,67l974,697r-67,72l912,769r-34,4l840,773,792,759r-48,5l681,735r-4,l624,821r,5l643,865r,4l672,908r5,l725,903r72,-38l869,869r43,24l917,893,1022,759r-5,l1137,769r-4,l1209,826r,-9l1133,898r4,l1080,889r-53,-5l1022,884r-57,48l965,937r,62l965,1004r57,57l1027,1052r-125,19l897,1071r-76,58l830,1133r39,-76l878,975r,-5l873,970r-76,24l691,1047r-5,l686,1052r19,91l705,1148r5,l744,1167r-5,-10l681,1191r-48,77l633,1273r,57l633,1335r5,l681,1340r72,-5l801,1354r-4,l821,1383r,-5l849,1455r,5l854,1460r63,5l921,1465r92,-58l1003,1398r-82,100l921,1503r-19,120l912,1618r-67,-52l840,1566r-43,14l681,1527r-4,l595,1609r,5l571,1729r,5l576,1734r101,-53l763,1657r-5,-5l710,1820r,5l715,1825r82,-10l792,1815r19,19l816,1834r96,-4l917,1830r48,-39l955,1791r58,63l893,1974xe" fillcolor="black" stroked="f">
                    <v:path arrowok="t" o:connecttype="custom" o:connectlocs="955,1782;801,1806;768,1647;605,1614;840,1575;931,1503;912,1455;830,1374;638,1326;749,1167;696,1052;859,1057;902,1081;974,999;1080,898;1142,759;912,884;681,898;686,745;878,783;993,634;864,649;1017,370;859,284;773,250;331,279;350,125;120,87;62,20;53,24;110,96;341,130;321,284;763,255;859,293;1008,360;854,658;974,701;840,773;624,821;677,908;917,893;1209,826;1027,884;965,1004;821,1129;873,970;705,1143;681,1191;638,1335;821,1383;917,1465;921,1503;797,1580;571,1729;758,1652;792,1815;965,1791" o:connectangles="0,0,0,0,0,0,0,0,0,0,0,0,0,0,0,0,0,0,0,0,0,0,0,0,0,0,0,0,0,0,0,0,0,0,0,0,0,0,0,0,0,0,0,0,0,0,0,0,0,0,0,0,0,0,0,0,0,0"/>
                  </v:shape>
                  <v:shape id="Freeform 641" o:spid="_x0000_s1664" style="position:absolute;left:8631;top:3063;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pSsMA&#10;AADcAAAADwAAAGRycy9kb3ducmV2LnhtbERPTWvCQBC9C/0Pywi9SN1YipboJlhBtNBLkrbQ25Ad&#10;k2B2NmTXJP333UPB4+N979LJtGKg3jWWFayWEQji0uqGKwWfxfHpFYTzyBpby6TglxykycNsh7G2&#10;I2c05L4SIYRdjApq77tYSlfWZNAtbUccuIvtDfoA+0rqHscQblr5HEVrabDh0FBjR4eaymt+MwoW&#10;P2T2H5tvnWXv6JqoWJ3fTl9KPc6n/RaEp8nfxf/us1awfgnzw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6pSsMAAADcAAAADwAAAAAAAAAAAAAAAACYAgAAZHJzL2Rv&#10;d25yZXYueG1sUEsFBgAAAAAEAAQA9QAAAIgDAAAAAA==&#10;" path="m24,l9,5,,15r,9l14,34,33,19r,-4l24,xe" fillcolor="#e0e0e0" stroked="f">
                    <v:path arrowok="t" o:connecttype="custom" o:connectlocs="24,0;9,5;0,15;0,24;14,34;33,19;33,15;24,0" o:connectangles="0,0,0,0,0,0,0,0"/>
                  </v:shape>
                  <v:shape id="Freeform 642" o:spid="_x0000_s1665" style="position:absolute;left:8626;top:3058;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8zcUA&#10;AADcAAAADwAAAGRycy9kb3ducmV2LnhtbESPQWvCQBSE7wX/w/KE3urGIkGiq6hQsZRCTcTzI/tM&#10;gtm3MbvG2F/fLQgeh5n5hpkve1OLjlpXWVYwHkUgiHOrKy4UHLKPtykI55E11pZJwZ0cLBeDlzkm&#10;2t54T13qCxEg7BJUUHrfJFK6vCSDbmQb4uCdbGvQB9kWUrd4C3BTy/coiqXBisNCiQ1tSsrP6dUo&#10;yL+22ffF/Xz+0nk3WR+P96yLU6Veh/1qBsJT75/hR3unFcST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bzNxQAAANwAAAAPAAAAAAAAAAAAAAAAAJgCAABkcnMv&#10;ZG93bnJldi54bWxQSwUGAAAAAAQABAD1AAAAigMAAAAA&#10;" path="m34,l29,,14,5r-4,l,15,,34,14,44r10,l43,29r,-14l34,,24,10,34,24r,-4l34,24r,-4l14,34r10,l10,24r,5l10,20r,4l19,15r-5,l29,10r-5,l34,xe" fillcolor="black" stroked="f">
                    <v:path arrowok="t" o:connecttype="custom" o:connectlocs="34,0;29,0;14,5;10,5;0,15;0,34;14,44;24,44;43,29;43,15;34,0;24,10;34,24;34,20;34,24;34,20;14,34;24,34;10,24;10,29;10,20;10,24;19,15;14,15;29,10;24,10;34,0" o:connectangles="0,0,0,0,0,0,0,0,0,0,0,0,0,0,0,0,0,0,0,0,0,0,0,0,0,0,0"/>
                  </v:shape>
                  <v:shape id="Freeform 643" o:spid="_x0000_s1666" style="position:absolute;left:4085;top:1268;width:931;height:144;visibility:visible;mso-wrap-style:square;v-text-anchor:top" coordsize="93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SW8IA&#10;AADcAAAADwAAAGRycy9kb3ducmV2LnhtbESPzarCMBSE94LvEI7gTlOrFKlGEUGuqwv+4vLQHNti&#10;c1Ka3Nr79kYQXA4z8w2zXHemEi01rrSsYDKOQBBnVpecKzifdqM5COeRNVaWScE/OViv+r0lpto+&#10;+UDt0eciQNilqKDwvk6ldFlBBt3Y1sTBu9vGoA+yyaVu8BngppJxFCXSYMlhocCatgVlj+OfURBN&#10;btPkKn9/Lofzvs7i1sQPNkoNB91mAcJT57/hT3uvFSSzG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dJbwgAAANwAAAAPAAAAAAAAAAAAAAAAAJgCAABkcnMvZG93&#10;bnJldi54bWxQSwUGAAAAAAQABAD1AAAAhwMAAAAA&#10;" path="m931,r-9,l898,4,821,19r-115,l667,48,629,62,600,72r-10,4l581,76,552,72,480,62,456,86r-29,19l403,120r-19,9l370,139r-5,l355,139r-19,5l264,144r-14,l240,134r-10,-5l216,129r-29,-5l154,120r-15,l110,129,34,110,,19,10,,173,r,72l259,52,331,24r34,4l394,,931,xe" fillcolor="#e0e0e0" stroked="f">
                    <v:path arrowok="t" o:connecttype="custom" o:connectlocs="931,0;922,0;898,4;821,19;706,19;667,48;629,62;600,72;590,76;581,76;552,72;480,62;456,86;427,105;403,120;384,129;370,139;365,139;355,139;336,144;264,144;250,144;240,134;230,129;216,129;187,124;154,120;139,120;110,129;34,110;0,19;10,0;173,0;173,72;259,52;331,24;365,28;394,0;931,0" o:connectangles="0,0,0,0,0,0,0,0,0,0,0,0,0,0,0,0,0,0,0,0,0,0,0,0,0,0,0,0,0,0,0,0,0,0,0,0,0,0,0"/>
                  </v:shape>
                  <v:shape id="Freeform 644" o:spid="_x0000_s1667" style="position:absolute;left:4080;top:1263;width:941;height:153;visibility:visible;mso-wrap-style:square;v-text-anchor:top" coordsize="9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j/sUA&#10;AADcAAAADwAAAGRycy9kb3ducmV2LnhtbESPUWvCMBSF3wf7D+EO9jbTOelGZxSZCCuyh+p+wLW5&#10;NtXmpiRRu39vhIGPh3POdzjT+WA7cSYfWscKXkcZCOLa6ZYbBb/b1csHiBCRNXaOScEfBZjPHh+m&#10;WGh34YrOm9iIBOFQoAITY19IGWpDFsPI9cTJ2ztvMSbpG6k9XhLcdnKcZbm02HJaMNjTl6H6uDlZ&#10;BcumXGvjt+XhfbEr9z951Q67Sqnnp2HxCSLSEO/h//a3VpBP3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P+xQAAANwAAAAPAAAAAAAAAAAAAAAAAJgCAABkcnMv&#10;ZG93bnJldi54bWxQSwUGAAAAAAQABAD1AAAAigMAAAAA&#10;" path="m936,9r,-9l927,,903,5,826,19r-120,l667,48r5,l634,62,605,72r-10,5l586,77,557,72,485,62r-5,l456,86r-29,19l403,120r5,l389,129r-5,l370,139r5,l360,139r-19,5l255,144r4,l250,134r-5,l235,129r-14,l192,125r-33,-5l144,120r-29,9l39,110r4,5l10,24,19,5,15,9r163,l173,5r,76l178,81,264,62,336,33r34,5l375,38,403,9r-4,l936,9r,-9l399,r-5,l365,29r5,l336,24,264,53,178,72r5,5l183,5r,-5l178,,15,,10,r,5l,24r34,91l34,120r5,l115,139r29,-10l159,129r33,5l221,139r14,l245,144r-5,l250,153r5,l341,153r19,-4l375,149r4,l394,139r-5,l408,129r5,l437,115,466,96,490,72r-5,l557,81r29,5l595,86r10,-5l634,72,672,57r5,l715,29r-4,l826,29,903,14,927,9r9,l941,9r,-4l941,r-5,l936,9xe" fillcolor="black" stroked="f">
                    <v:path arrowok="t" o:connecttype="custom" o:connectlocs="936,0;903,5;706,19;672,48;605,72;586,77;485,62;456,86;403,120;389,129;370,139;360,139;255,144;250,134;235,129;192,125;144,120;39,110;10,24;15,9;173,5;178,81;336,33;375,38;399,9;936,0;394,0;370,29;264,53;183,77;183,0;15,0;10,5;34,115;39,120;144,129;192,134;235,139;240,144;255,153;360,149;379,149;389,139;413,129;466,96;485,72;586,86;605,81;672,57;715,29;826,29;927,9;941,9;941,0;936,9" o:connectangles="0,0,0,0,0,0,0,0,0,0,0,0,0,0,0,0,0,0,0,0,0,0,0,0,0,0,0,0,0,0,0,0,0,0,0,0,0,0,0,0,0,0,0,0,0,0,0,0,0,0,0,0,0,0,0"/>
                  </v:shape>
                  <v:shape id="Freeform 645" o:spid="_x0000_s1668" style="position:absolute;left:8674;top:3106;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6EcUA&#10;AADcAAAADwAAAGRycy9kb3ducmV2LnhtbESPQWsCMRSE74L/ITyhF9GsZdnWrVGkUCgehKoHj4/N&#10;6ya4eVk2Udf+eiMIPQ4z8w2zWPWuERfqgvWsYDbNQBBXXluuFRz2X5N3ECEia2w8k4IbBVgth4MF&#10;ltpf+Ycuu1iLBOFQogITY1tKGSpDDsPUt8TJ+/Wdw5hkV0vd4TXBXSNfs6yQDi2nBYMtfRqqTruz&#10;U2DdYTO/tW/FLN8fT9b8bTfHfKzUy6hff4CI1Mf/8LP9rRUUeQ6P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7oRxQAAANwAAAAPAAAAAAAAAAAAAAAAAJgCAABkcnMv&#10;ZG93bnJldi54bWxQSwUGAAAAAAQABAD1AAAAigMAAAAA&#10;" path="m86,l,87r14,48l14,159r72,-5l154,87r4,-63l120,5,86,xe" fillcolor="#e0e0e0" stroked="f">
                    <v:path arrowok="t" o:connecttype="custom" o:connectlocs="86,0;0,87;14,135;14,159;86,154;154,87;158,24;120,5;86,0" o:connectangles="0,0,0,0,0,0,0,0,0"/>
                  </v:shape>
                  <v:shape id="Freeform 646" o:spid="_x0000_s1669" style="position:absolute;left:8669;top:310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DC8QA&#10;AADcAAAADwAAAGRycy9kb3ducmV2LnhtbESPQWsCMRSE70L/Q3hCbzWr6KKrUUqh0FOLq4jenpvX&#10;zdLNy5JE3f77Rih4HGbmG2a16W0rruRD41jBeJSBIK6cbrhWsN+9v8xBhIissXVMCn4pwGb9NFhh&#10;od2Nt3QtYy0ShEOBCkyMXSFlqAxZDCPXESfv23mLMUlfS+3xluC2lZMsy6XFhtOCwY7eDFU/5cUq&#10;wPxTV+fJ175cXE7Glvo484epUs/D/nUJIlIfH+H/9odWkE9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QwvEAAAA3AAAAA8AAAAAAAAAAAAAAAAAmAIAAGRycy9k&#10;b3ducmV2LnhtbFBLBQYAAAAABAAEAPUAAACJAwAAAAA=&#10;" path="m91,l87,,,86r,5l15,139r,29l19,168r72,-5l96,163,163,96r,-5l168,28r,-4l163,24,125,4,91,r,9l125,14r38,19l159,28r-5,63l154,86,87,153r4,l19,158r5,5l24,139,10,91r,5l96,9r-5,l91,xe" fillcolor="black" stroked="f">
                    <v:path arrowok="t" o:connecttype="custom" o:connectlocs="91,0;87,0;0,86;0,91;15,139;15,168;19,168;91,163;96,163;163,96;163,91;168,28;168,24;163,24;125,4;91,0;91,9;125,14;163,33;159,28;154,91;154,86;87,153;91,153;19,158;24,163;24,139;10,91;10,96;96,9;91,9;91,0" o:connectangles="0,0,0,0,0,0,0,0,0,0,0,0,0,0,0,0,0,0,0,0,0,0,0,0,0,0,0,0,0,0,0,0"/>
                  </v:shape>
                  <v:shape id="Freeform 647" o:spid="_x0000_s1670" style="position:absolute;left:1584;top:1268;width:43;height:14;visibility:visible;mso-wrap-style:square;v-text-anchor:top" coordsize="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fC8IA&#10;AADcAAAADwAAAGRycy9kb3ducmV2LnhtbESPQYvCMBSE7wv+h/AEL4umihSpRhFdwavdIh4fzbMp&#10;Ni+lyWr990YQ9jjMzDfMatPbRtyp87VjBdNJAoK4dLrmSkHxexgvQPiArLFxTAqe5GGzHnytMNPu&#10;wSe656ESEcI+QwUmhDaT0peGLPqJa4mjd3WdxRBlV0nd4SPCbSNnSZJKizXHBYMt7QyVt/zPKjhu&#10;9+XPRX7Pzt4URZof5me9uCg1GvbbJYhAffgPf9pHrSCdp/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18LwgAAANwAAAAPAAAAAAAAAAAAAAAAAJgCAABkcnMvZG93&#10;bnJldi54bWxQSwUGAAAAAAQABAD1AAAAhwMAAAAA&#10;" path="m43,l,,14,14r15,l43,xe" fillcolor="#e0e0e0" stroked="f">
                    <v:path arrowok="t" o:connecttype="custom" o:connectlocs="43,0;0,0;14,14;29,14;43,0" o:connectangles="0,0,0,0,0"/>
                  </v:shape>
                  <v:shape id="Freeform 648" o:spid="_x0000_s1671" style="position:absolute;left:1579;top:1263;width:53;height:24;visibility:visible;mso-wrap-style:square;v-text-anchor:top" coordsize="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alMYA&#10;AADcAAAADwAAAGRycy9kb3ducmV2LnhtbESPQWvCQBSE70L/w/IKvemmUqykrtLWlnoQRFuo3h7Z&#10;ZzY0+zZkX2P8965Q6HGYmW+Y2aL3teqojVVgA/ejDBRxEWzFpYGvz/fhFFQUZIt1YDJwpgiL+c1g&#10;hrkNJ95St5NSJQjHHA04kSbXOhaOPMZRaIiTdwytR0myLbVt8ZTgvtbjLJtojxWnBYcNvToqfna/&#10;3kCxl+7Qv+3P3+I+1sfNwU23yxdj7m775ydQQr38h//aK2tg8vAI1zPp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falMYAAADcAAAADwAAAAAAAAAAAAAAAACYAgAAZHJz&#10;L2Rvd25yZXYueG1sUEsFBgAAAAAEAAQA9QAAAIsDAAAAAA==&#10;" path="m53,9l53,,,,,9,15,24r24,l53,9,43,,29,14r5,l19,14r5,l10,,5,9r43,l43,,53,9xe" fillcolor="black" stroked="f">
                    <v:path arrowok="t" o:connecttype="custom" o:connectlocs="53,9;53,0;0,0;0,9;15,24;39,24;53,9;43,0;29,14;34,14;19,14;24,14;10,0;5,9;48,9;43,0;53,9" o:connectangles="0,0,0,0,0,0,0,0,0,0,0,0,0,0,0,0,0"/>
                  </v:shape>
                  <v:shape id="Freeform 649" o:spid="_x0000_s1672" style="position:absolute;left:1810;top:1268;width:62;height:28;visibility:visible;mso-wrap-style:square;v-text-anchor:top" coordsize="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7zcEA&#10;AADcAAAADwAAAGRycy9kb3ducmV2LnhtbERPy4rCMBTdC/MP4Q6407SidahGGXzguBHU+YBLc207&#10;Nje1SbX+vVkMuDyc93zZmUrcqXGlZQXxMAJBnFldcq7g97wdfIFwHlljZZkUPMnBcvHRm2Oq7YOP&#10;dD/5XIQQdikqKLyvUyldVpBBN7Q1ceAutjHoA2xyqRt8hHBTyVEUJdJgyaGhwJpWBWXXU2sU4Hr1&#10;d7smu2m8b4+bZLKmNj4flOp/dt8zEJ46/xb/u3+0gmQc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J+83BAAAA3AAAAA8AAAAAAAAAAAAAAAAAmAIAAGRycy9kb3du&#10;cmV2LnhtbFBLBQYAAAAABAAEAPUAAACGAwAAAAA=&#10;" path="m62,l,,,24r33,4l62,xe" fillcolor="#e0e0e0" stroked="f">
                    <v:path arrowok="t" o:connecttype="custom" o:connectlocs="62,0;0,0;0,24;33,28;62,0" o:connectangles="0,0,0,0,0"/>
                  </v:shape>
                  <v:shape id="Freeform 650" o:spid="_x0000_s1673" style="position:absolute;left:1805;top:1263;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usMA&#10;AADcAAAADwAAAGRycy9kb3ducmV2LnhtbESPQYvCMBSE74L/ITxhL7KmLiJajbIrCuJlsXrZ26N5&#10;NsXmpTSx1n9vBGGPw8x8wyzXna1ES40vHSsYjxIQxLnTJRcKzqfd5wyED8gaK8ek4EEe1qt+b4mp&#10;dnc+UpuFQkQI+xQVmBDqVEqfG7LoR64mjt7FNRZDlE0hdYP3CLeV/EqSqbRYclwwWNPGUH7NblaB&#10;3rd4Ouif7eFq/tDehud5+N0q9THovhcgAnXhP/xu77WC6WQO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usMAAADcAAAADwAAAAAAAAAAAAAAAACYAgAAZHJzL2Rv&#10;d25yZXYueG1sUEsFBgAAAAAEAAQA9QAAAIgDAAAAAA==&#10;" path="m72,9l72,,,,,33r5,l38,38r5,l72,9,62,,33,29r5,l5,24r4,5l9,5,5,9r62,l62,,72,9xe" fillcolor="black" stroked="f">
                    <v:path arrowok="t" o:connecttype="custom" o:connectlocs="72,9;72,0;0,0;0,33;5,33;38,38;43,38;72,9;62,0;33,29;38,29;5,24;9,29;9,5;5,9;67,9;62,0;72,9" o:connectangles="0,0,0,0,0,0,0,0,0,0,0,0,0,0,0,0,0,0"/>
                  </v:shape>
                  <v:shape id="Freeform 651" o:spid="_x0000_s1674" style="position:absolute;left:4162;top:3390;width:216;height:201;visibility:visible;mso-wrap-style:square;v-text-anchor:top" coordsize="21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hXsMA&#10;AADcAAAADwAAAGRycy9kb3ducmV2LnhtbERPy2oCMRTdC/2HcAvuNKPFUaaTEREsdSVaS+nudnLn&#10;QSc3QxJ1+vdmIXR5OO98PZhOXMn51rKC2TQBQVxa3XKt4Pyxm6xA+ICssbNMCv7Iw7p4GuWYaXvj&#10;I11PoRYxhH2GCpoQ+kxKXzZk0E9tTxy5yjqDIUJXS+3wFsNNJ+dJkkqDLceGBnvaNlT+ni5GQbV3&#10;s8+fY/f2tVj6l1V6+MbqsFdq/DxsXkEEGsK/+OF+1wrSRZwf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hXsMAAADcAAAADwAAAAAAAAAAAAAAAACYAgAAZHJzL2Rv&#10;d25yZXYueG1sUEsFBgAAAAAEAAQA9QAAAIgDAAAAAA==&#10;" path="m,201l9,139,62,72,129,19,177,r24,l206,77r10,67l173,177r-116,l,201xe" fillcolor="#e0e0e0" stroked="f">
                    <v:path arrowok="t" o:connecttype="custom" o:connectlocs="0,201;9,139;62,72;129,19;177,0;201,0;206,77;216,144;173,177;57,177;0,201" o:connectangles="0,0,0,0,0,0,0,0,0,0,0"/>
                  </v:shape>
                  <v:shape id="Freeform 652" o:spid="_x0000_s1675" style="position:absolute;left:4157;top:3385;width:226;height:211;visibility:visible;mso-wrap-style:square;v-text-anchor:top" coordsize="22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e5sMA&#10;AADcAAAADwAAAGRycy9kb3ducmV2LnhtbESPS2vCQBSF90L/w3AL7swkhVpJHUWFQHdSH9DlJXPN&#10;BDN3QmaaRH99RxC6PJzHx1muR9uInjpfO1aQJSkI4tLpmisFp2MxW4DwAVlj45gU3MjDevUyWWKu&#10;3cDf1B9CJeII+xwVmBDaXEpfGrLoE9cSR+/iOoshyq6SusMhjttGvqXpXFqsORIMtrQzVF4PvzZy&#10;zUef6mz4ORZ66663fXHv92elpq/j5hNEoDH8h5/tL61g/p7B4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me5sMAAADcAAAADwAAAAAAAAAAAAAAAACYAgAAZHJzL2Rv&#10;d25yZXYueG1sUEsFBgAAAAAEAAQA9QAAAIgDAAAAAA==&#10;" path="m5,202r5,4l19,144r,5l72,82,139,29r-5,l182,10r24,l202,5r4,77l216,149r,-5l173,178r5,l62,178,5,202r,9l62,187r116,l182,187r44,-33l226,149,216,82,211,5r,-5l206,,182,,134,19r-4,l62,72,10,139r,5l,206r,5l5,211r,-9xe" fillcolor="black" stroked="f">
                    <v:path arrowok="t" o:connecttype="custom" o:connectlocs="5,202;10,206;19,144;19,149;72,82;139,29;134,29;182,10;206,10;202,5;206,82;216,149;216,144;173,178;178,178;62,178;5,202;5,211;62,187;178,187;182,187;226,154;226,149;216,82;211,5;211,0;206,0;182,0;134,19;130,19;62,72;10,139;10,144;0,206;0,211;5,211;5,202" o:connectangles="0,0,0,0,0,0,0,0,0,0,0,0,0,0,0,0,0,0,0,0,0,0,0,0,0,0,0,0,0,0,0,0,0,0,0,0,0"/>
                  </v:shape>
                  <v:shape id="Freeform 653" o:spid="_x0000_s1676" style="position:absolute;left:6211;top:2780;width:240;height:341;visibility:visible;mso-wrap-style:square;v-text-anchor:top" coordsize="2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iacMA&#10;AADcAAAADwAAAGRycy9kb3ducmV2LnhtbESP0WoCMRRE3wv9h3CFvtWsQpd2a5RWKfgm7voBl+R2&#10;s+3mZtmkGv16Iwh9HGbmDLNYJdeLI42h86xgNi1AEGtvOm4VHJqv51cQISIb7D2TgjMFWC0fHxZY&#10;GX/iPR3r2IoM4VChAhvjUEkZtCWHYeoH4ux9+9FhzHJspRnxlOGul/OiKKXDjvOCxYHWlvRv/ecU&#10;NDqVm2Jt9Obn7TLsYp0s8adST5P08Q4iUor/4Xt7axSUL3O4nc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iacMAAADcAAAADwAAAAAAAAAAAAAAAACYAgAAZHJzL2Rv&#10;d25yZXYueG1sUEsFBgAAAAAEAAQA9QAAAIgDAAAAAA==&#10;" path="m159,l58,144,10,178r,67l,307r10,34l58,336r67,-38l101,182r87,-52l240,72,221,14,159,xe" fillcolor="#e0e0e0" stroked="f">
                    <v:path arrowok="t" o:connecttype="custom" o:connectlocs="159,0;58,144;10,178;10,245;0,307;10,341;58,336;125,298;101,182;188,130;240,72;221,14;159,0" o:connectangles="0,0,0,0,0,0,0,0,0,0,0,0,0"/>
                  </v:shape>
                  <v:shape id="Freeform 654" o:spid="_x0000_s1677" style="position:absolute;left:6207;top:2775;width:249;height:351;visibility:visible;mso-wrap-style:square;v-text-anchor:top" coordsize="2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6bsIA&#10;AADcAAAADwAAAGRycy9kb3ducmV2LnhtbESPy2rDMBBF94H+g5hCd4nslrjFtWxKITjbpiHrwRo/&#10;qDUylvxovj4KFLq83MfhZsVqejHT6DrLCuJdBIK4srrjRsH5+7B9A+E8ssbeMin4JQdF/rDJMNV2&#10;4S+aT74RYYRdigpa74dUSle1ZNDt7EAcvNqOBn2QYyP1iEsYN718jqJEGuw4EFoc6LOl6uc0mQBZ&#10;zpdXeZ2Stcd6X/o6xrI8KPX0uH68g/C0+v/wX/uoFST7F7ifC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rpuwgAAANwAAAAPAAAAAAAAAAAAAAAAAJgCAABkcnMvZG93&#10;bnJldi54bWxQSwUGAAAAAAQABAD1AAAAhwMAAAAA&#10;" path="m163,r-5,l57,144,9,178r,72l,312r9,34l9,351r5,l62,346r67,-39l134,307r,-4l110,187r,5l196,139,249,82r,-5l230,19r,-4l225,15,163,r,10l225,24r-5,-5l240,77r,-5l187,130r-87,53l100,187r24,116l129,298,62,336r-48,5l19,346,9,312,19,250r,-67l19,187,67,154,168,10r-5,l163,xe" fillcolor="black" stroked="f">
                    <v:path arrowok="t" o:connecttype="custom" o:connectlocs="163,0;158,0;57,144;9,178;9,250;0,312;9,346;9,351;14,351;62,346;129,307;134,307;134,303;110,187;110,192;196,139;249,82;249,77;230,19;230,15;225,15;163,0;163,10;225,24;220,19;240,77;240,72;187,130;100,183;100,187;124,303;129,298;62,336;14,341;19,346;9,312;19,250;19,183;19,187;67,154;168,10;163,10;163,0" o:connectangles="0,0,0,0,0,0,0,0,0,0,0,0,0,0,0,0,0,0,0,0,0,0,0,0,0,0,0,0,0,0,0,0,0,0,0,0,0,0,0,0,0,0,0"/>
                  </v:shape>
                  <v:shape id="Freeform 655" o:spid="_x0000_s1678" style="position:absolute;left:6893;top:2833;width:91;height:62;visibility:visible;mso-wrap-style:square;v-text-anchor:top" coordsize="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RT8MA&#10;AADcAAAADwAAAGRycy9kb3ducmV2LnhtbESPS2sCQRCE74L/YWghN+01JEZWR1kCgRxy8AW5Nju9&#10;D93pWWYmuvn3mYDgsaiqr6j1drCdurIPrRMN81kGiqV0ppVaw+n4MV2CCpHEUOeENfxygO1mPFpT&#10;btxN9nw9xFoliIScNDQx9jliKBu2FGauZ0le5bylmKSv0Xi6Jbjt8DnLFmiplbTQUM/vDZeXw4/V&#10;EJYW936H1Y7xraiK77MZvo5aP02GYgUq8hAf4Xv702hYvL7A/5l0BHD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cRT8MAAADcAAAADwAAAAAAAAAAAAAAAACYAgAAZHJzL2Rv&#10;d25yZXYueG1sUEsFBgAAAAAEAAQA9QAAAIgDAAAAAA==&#10;" path="m63,l29,14,,62,53,57,91,19,63,xe" fillcolor="#e0e0e0" stroked="f">
                    <v:path arrowok="t" o:connecttype="custom" o:connectlocs="63,0;29,14;0,62;53,57;91,19;63,0" o:connectangles="0,0,0,0,0,0"/>
                  </v:shape>
                  <v:shape id="Freeform 656" o:spid="_x0000_s1679" style="position:absolute;left:6888;top:2828;width:101;height:72;visibility:visible;mso-wrap-style:square;v-text-anchor:top" coordsize="1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UMMA&#10;AADcAAAADwAAAGRycy9kb3ducmV2LnhtbESPQWvCQBSE74X+h+UVvNWNgkFSVxFLMV4Kxl56e2Rf&#10;s8HdtyG7xvjv3YLgcZiZb5jVZnRWDNSH1rOC2TQDQVx73XKj4Of09b4EESKyRuuZFNwowGb9+rLC&#10;QvsrH2moYiMShEOBCkyMXSFlqA05DFPfESfvz/cOY5J9I3WP1wR3Vs6zLJcOW04LBjvaGarP1cUp&#10;KJfDt927w/a3sTdz/Mx3RGWl1ORt3H6AiDTGZ/jRLrWCfLGA/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UMMAAADcAAAADwAAAAAAAAAAAAAAAACYAgAAZHJzL2Rv&#10;d25yZXYueG1sUEsFBgAAAAAEAAQA9QAAAIgDAAAAAA==&#10;" path="m72,l68,,34,14r-5,l,62,,72r5,l58,67r5,l101,29r,-10l72,,63,10,92,29r,-10l53,58r5,l5,62r5,10l39,24r-5,l68,10r-5,l72,xe" fillcolor="black" stroked="f">
                    <v:path arrowok="t" o:connecttype="custom" o:connectlocs="72,0;68,0;34,14;29,14;0,62;0,72;5,72;58,67;63,67;101,29;101,19;72,0;63,10;92,29;92,19;53,58;58,58;5,62;10,72;39,24;34,24;68,10;63,10;72,0" o:connectangles="0,0,0,0,0,0,0,0,0,0,0,0,0,0,0,0,0,0,0,0,0,0,0,0"/>
                  </v:shape>
                  <v:shape id="Freeform 657" o:spid="_x0000_s1680" style="position:absolute;left:7138;top:3150;width:106;height:57;visibility:visible;mso-wrap-style:square;v-text-anchor:top" coordsize="1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td8YA&#10;AADcAAAADwAAAGRycy9kb3ducmV2LnhtbESPQWvCQBSE70L/w/KE3nSj1LREV7GVFk+CpiDeHtln&#10;Nm32bcxuTfz33YLQ4zAz3zCLVW9rcaXWV44VTMYJCOLC6YpLBZ/5++gFhA/IGmvHpOBGHlbLh8EC&#10;M+063tP1EEoRIewzVGBCaDIpfWHIoh+7hjh6Z9daDFG2pdQtdhFuazlNklRarDguGGzozVDxffix&#10;Cp5P3fl187HO+/q4uxxN8bTBr61Sj8N+PQcRqA//4Xt7qxWks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td8YAAADcAAAADwAAAAAAAAAAAAAAAACYAgAAZHJz&#10;L2Rvd25yZXYueG1sUEsFBgAAAAAEAAQA9QAAAIsDAAAAAA==&#10;" path="m53,24l34,,,43,19,57,106,43,53,24xe" fillcolor="#e0e0e0" stroked="f">
                    <v:path arrowok="t" o:connecttype="custom" o:connectlocs="53,24;34,0;0,43;19,57;106,43;53,24" o:connectangles="0,0,0,0,0,0"/>
                  </v:shape>
                  <v:shape id="Freeform 658" o:spid="_x0000_s1681" style="position:absolute;left:7133;top:3145;width:115;height:67;visibility:visible;mso-wrap-style:square;v-text-anchor:top" coordsize="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P48UA&#10;AADcAAAADwAAAGRycy9kb3ducmV2LnhtbESPzWrDMBCE74W+g9hCb41cl6bBiWxCoRByKOSnhNwW&#10;a2OLWitjyYny9lGg0OMwM98wiyraTpxp8MaxgtdJBoK4dtpwo2C/+3qZgfABWWPnmBRcyUNVPj4s&#10;sNDuwhs6b0MjEoR9gQraEPpCSl+3ZNFPXE+cvJMbLIYkh0bqAS8JbjuZZ9lUWjScFlrs6bOl+nc7&#10;WgU0fr+tV/kyn8V+f/yJ5mCuIyv1/BSXcxCBYvgP/7VXWsH0/QPu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k/jxQAAANwAAAAPAAAAAAAAAAAAAAAAAJgCAABkcnMv&#10;ZG93bnJldi54bWxQSwUGAAAAAAQABAD1AAAAigMAAAAA&#10;" path="m58,24r5,l43,,34,,,43,,53,19,67r5,l111,53r4,l115,43r-4,l58,24r,9l111,53r,-10l24,57r5,l10,43r,10l43,9r-9,l53,33r5,l58,24xe" fillcolor="black" stroked="f">
                    <v:path arrowok="t" o:connecttype="custom" o:connectlocs="58,24;63,24;43,0;34,0;0,43;0,53;19,67;24,67;111,53;115,53;115,43;111,43;58,24;58,33;111,53;111,43;24,57;29,57;10,43;10,53;43,9;34,9;53,33;58,33;58,24" o:connectangles="0,0,0,0,0,0,0,0,0,0,0,0,0,0,0,0,0,0,0,0,0,0,0,0,0"/>
                  </v:shape>
                  <v:shape id="Freeform 659" o:spid="_x0000_s1682" style="position:absolute;left:8170;top:3999;width:48;height:121;visibility:visible;mso-wrap-style:square;v-text-anchor:top" coordsize="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gmMMA&#10;AADcAAAADwAAAGRycy9kb3ducmV2LnhtbERPz2vCMBS+C/sfwhvspqljStcZiwgdO3jYrOD10TzT&#10;avPSNpnW/94cBjt+fL9X+WhbcaXBN44VzGcJCOLK6YaNgkNZTFMQPiBrbB2Tgjt5yNdPkxVm2t34&#10;h677YEQMYZ+hgjqELpPSVzVZ9DPXEUfu5AaLIcLBSD3gLYbbVr4myVJabDg21NjRtqbqsv+1CnZv&#10;n+W9Op5D2pfFMX3fme++N0q9PI+bDxCBxvAv/nN/aQXLRVwb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gmMMAAADcAAAADwAAAAAAAAAAAAAAAACYAgAAZHJzL2Rv&#10;d25yZXYueG1sUEsFBgAAAAAEAAQA9QAAAIgDAAAAAA==&#10;" path="m19,l14,92,,121r24,l48,73,19,xe" fillcolor="#e0e0e0" stroked="f">
                    <v:path arrowok="t" o:connecttype="custom" o:connectlocs="19,0;14,92;0,121;24,121;48,73;19,0" o:connectangles="0,0,0,0,0,0"/>
                  </v:shape>
                  <v:shape id="Freeform 660" o:spid="_x0000_s1683" style="position:absolute;left:8165;top:3995;width:58;height:129;visibility:visible;mso-wrap-style:square;v-text-anchor:top" coordsize="5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NcYA&#10;AADcAAAADwAAAGRycy9kb3ducmV2LnhtbESPQWvCQBSE7wX/w/IKXqRurG3Q1E2QiuLFQqOgvT2y&#10;r0kw+zZkV43/vlso9DjMzDfMIutNI67Uudqygsk4AkFcWF1zqeCwXz/NQDiPrLGxTAru5CBLBw8L&#10;TLS98Sddc1+KAGGXoILK+zaR0hUVGXRj2xIH79t2Bn2QXSl1h7cAN418jqJYGqw5LFTY0ntFxTm/&#10;GAWrl02si69S8yifjj7Mnben3VGp4WO/fAPhqff/4b/2ViuIX+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j/NcYAAADcAAAADwAAAAAAAAAAAAAAAACYAgAAZHJz&#10;L2Rvd25yZXYueG1sUEsFBgAAAAAEAAQA9QAAAIsDAAAAAA==&#10;" path="m29,4l29,,19,r,4l15,96,,125r,4l34,129r,-4l58,77,29,4,19,4,48,77,24,125r5,-5l5,120r5,5l24,96,29,4,19,4r10,xe" fillcolor="black" stroked="f">
                    <v:path arrowok="t" o:connecttype="custom" o:connectlocs="29,4;29,0;19,0;19,4;15,96;0,125;0,129;34,129;34,125;58,77;29,4;19,4;48,77;24,125;29,120;5,120;10,125;24,96;29,4;19,4;29,4" o:connectangles="0,0,0,0,0,0,0,0,0,0,0,0,0,0,0,0,0,0,0,0,0"/>
                  </v:shape>
                  <v:shape id="Freeform 661" o:spid="_x0000_s1684" style="position:absolute;left:5635;top:1277;width:1292;height:192;visibility:visible;mso-wrap-style:square;v-text-anchor:top" coordsize="12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5xMEA&#10;AADcAAAADwAAAGRycy9kb3ducmV2LnhtbERPTWvCMBi+D/wP4RW8DE31UEY1ihaFOXaYX/eX5m1T&#10;bN6UJNPu3y+HwY4Pz/dqM9hOPMiH1rGC+SwDQVw53XKj4Ho5TN9AhIissXNMCn4owGY9ellhod2T&#10;T/Q4x0akEA4FKjAx9oWUoTJkMcxcT5y42nmLMUHfSO3xmcJtJxdZlkuLLacGgz2Vhqr7+dsquA37&#10;+vUYPw9l8KbeftTlbvHVKjUZD9sliEhD/Bf/ud+1gjxP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cOcTBAAAA3AAAAA8AAAAAAAAAAAAAAAAAmAIAAGRycy9kb3du&#10;cmV2LnhtbFBLBQYAAAAABAAEAPUAAACGAwAAAAA=&#10;" path="m,96l173,72,399,53,504,r58,48l624,48,735,r48,53l956,34,1090,19r63,10l1273,24r19,77l1191,178,1081,163r-73,5l860,149,749,192,701,135,624,125r-220,l212,125,,96xe" fillcolor="#e0e0e0" stroked="f">
                    <v:path arrowok="t" o:connecttype="custom" o:connectlocs="0,96;173,72;399,53;504,0;562,48;624,48;735,0;783,53;956,34;1090,19;1153,29;1273,24;1292,101;1191,178;1081,163;1008,168;860,149;749,192;701,135;624,125;404,125;212,125;0,96" o:connectangles="0,0,0,0,0,0,0,0,0,0,0,0,0,0,0,0,0,0,0,0,0,0,0"/>
                  </v:shape>
                  <v:shape id="Freeform 662" o:spid="_x0000_s1685" style="position:absolute;left:5631;top:1272;width:1301;height:202;visibility:visible;mso-wrap-style:square;v-text-anchor:top" coordsize="13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B9cUA&#10;AADcAAAADwAAAGRycy9kb3ducmV2LnhtbESPwWrDMBBE74X+g9hCLqWRk4MJrmVTWlpCbnVySG+L&#10;tbFErZVjqYnz91EhkOMwM2+Ysp5cL040ButZwWKegSBuvbbcKdhtP19WIEJE1th7JgUXClBXjw8l&#10;Ftqf+ZtOTexEgnAoUIGJcSikDK0hh2HuB+LkHfzoMCY5dlKPeE5w18tlluXSoeW0YHCgd0Ptb/Pn&#10;FNih+TLt8vJxzMyz3fzsD0eUUqnZ0/T2CiLSFO/hW3utFeT5Av7PpCMg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0H1xQAAANwAAAAPAAAAAAAAAAAAAAAAAJgCAABkcnMv&#10;ZG93bnJldi54bWxQSwUGAAAAAAQABAD1AAAAigMAAAAA&#10;" path="m4,96r,10l177,82,403,63,508,10r-4,l561,58r67,l739,10r-5,l782,63r5,l960,44,1094,29r63,10l1277,34r-5,-5l1291,106r,-5l1190,178r5,l1085,164r-73,4l864,149,753,192r5,l710,135r-5,l628,125r-412,l4,96r,10l216,135r412,l705,144r-5,l748,202r5,l864,159r148,19l1085,173r110,15l1200,188r101,-77l1301,106,1281,29r,-5l1277,24r-120,5l1094,20,960,34,787,53r5,l744,r-5,l628,48r-62,l571,48,513,r-5,l403,53,177,72,4,96,,96r,5l,106r4,l4,96xe" fillcolor="black" stroked="f">
                    <v:path arrowok="t" o:connecttype="custom" o:connectlocs="4,106;403,63;504,10;628,58;734,10;787,63;1094,29;1277,34;1291,106;1190,178;1085,164;864,149;758,192;705,135;216,125;4,106;628,135;700,144;753,202;1012,178;1195,188;1301,111;1281,29;1277,24;1094,20;787,53;744,0;628,48;571,48;508,0;177,72;0,96;0,106;4,96" o:connectangles="0,0,0,0,0,0,0,0,0,0,0,0,0,0,0,0,0,0,0,0,0,0,0,0,0,0,0,0,0,0,0,0,0,0"/>
                  </v:shape>
                  <v:shape id="Freeform 663" o:spid="_x0000_s1686" style="position:absolute;left:6879;top:1493;width:283;height:173;visibility:visible;mso-wrap-style:square;v-text-anchor:top" coordsize="2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RG8cA&#10;AADcAAAADwAAAGRycy9kb3ducmV2LnhtbESPT2vCQBTE74LfYXlCb7pRaSLRVaRF2tJe/APi7ZF9&#10;ZoPZtyG7jWk/fbdQ6HGYmd8wq01va9FR6yvHCqaTBARx4XTFpYLTcTdegPABWWPtmBR8kYfNejhY&#10;Ya7dnffUHUIpIoR9jgpMCE0upS8MWfQT1xBH7+paiyHKtpS6xXuE21rOkiSVFiuOCwYbejJU3A6f&#10;VsHtuZu/aXd5OX98Z9lj1jXHd3NR6mHUb5cgAvXhP/zXftUK0nQG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ERvHAAAA3AAAAA8AAAAAAAAAAAAAAAAAmAIAAGRy&#10;cy9kb3ducmV2LnhtbFBLBQYAAAAABAAEAPUAAACMAwAAAAA=&#10;" path="m,173l29,106,77,82,173,58,283,,235,106r-58,62l67,139,,173xe" fillcolor="#e0e0e0" stroked="f">
                    <v:path arrowok="t" o:connecttype="custom" o:connectlocs="0,173;29,106;77,82;173,58;283,0;235,106;177,168;67,139;0,173" o:connectangles="0,0,0,0,0,0,0,0,0"/>
                  </v:shape>
                  <v:shape id="Freeform 664" o:spid="_x0000_s1687" style="position:absolute;left:6874;top:1488;width:293;height:183;visibility:visible;mso-wrap-style:square;v-text-anchor:top" coordsize="29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a2MQA&#10;AADcAAAADwAAAGRycy9kb3ducmV2LnhtbESPQWvCQBSE7wX/w/KE3urGCqGmriKCtUIvtR56fM2+&#10;JsHs27j7NPHfdwuFHoeZ+YZZrAbXqiuF2Hg2MJ1koIhLbxuuDBw/tg9PoKIgW2w9k4EbRVgtR3cL&#10;LKzv+Z2uB6lUgnAs0EAt0hVax7Imh3HiO+LkffvgUJIMlbYB+wR3rX7Mslw7bDgt1NjRpqbydLg4&#10;A18X3e9fYrVlWYfP4W2O552gMffjYf0MSmiQ//Bf+9UayPMZ/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B2tjEAAAA3AAAAA8AAAAAAAAAAAAAAAAAmAIAAGRycy9k&#10;b3ducmV2LnhtbFBLBQYAAAAABAAEAPUAAACJAwAAAAA=&#10;" path="m5,173r5,5l38,111r-4,5l82,92,178,68,288,10,283,5,235,111r,-5l178,168r4,l72,140,5,173r,10l72,149r110,29l187,178r58,-62l245,111,293,5r,-5l288,,178,58,82,82,34,106r-5,l29,111,,178r,5l5,183r,-10xe" fillcolor="black" stroked="f">
                    <v:path arrowok="t" o:connecttype="custom" o:connectlocs="5,173;10,178;38,111;34,116;82,92;178,68;288,10;283,5;235,111;235,106;178,168;182,168;72,140;5,173;5,183;72,149;182,178;187,178;245,116;245,111;293,5;293,0;288,0;178,58;82,82;34,106;29,106;29,111;0,178;0,183;5,183;5,173" o:connectangles="0,0,0,0,0,0,0,0,0,0,0,0,0,0,0,0,0,0,0,0,0,0,0,0,0,0,0,0,0,0,0,0"/>
                  </v:shape>
                  <v:shape id="Freeform 665" o:spid="_x0000_s1688" style="position:absolute;left:6384;top:1570;width:399;height:206;visibility:visible;mso-wrap-style:square;v-text-anchor:top" coordsize="39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zsQA&#10;AADcAAAADwAAAGRycy9kb3ducmV2LnhtbESPQYvCMBSE78L+h/CEvWmqlKLVKLq44MEF6y7o8dE8&#10;22LzUpqo9d9vBMHjMDPfMPNlZ2pxo9ZVlhWMhhEI4tzqigsFf7/fgwkI55E11pZJwYMcLBcfvTmm&#10;2t45o9vBFyJA2KWooPS+SaV0eUkG3dA2xME729agD7ItpG7xHuCmluMoSqTBisNCiQ19lZRfDlej&#10;4Hhaxxu72m93GWWjcdxl1c90rdRnv1vNQHjq/Dv8am+1giSJ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mc7EAAAA3AAAAA8AAAAAAAAAAAAAAAAAmAIAAGRycy9k&#10;b3ducmV2LnhtbFBLBQYAAAAABAAEAPUAAACJAwAAAAA=&#10;" path="m245,10l197,,111,5,,29,67,62r125,5l173,115r,48l183,187r52,19l327,178r57,-24l399,134,375,106r-48,l259,101,255,58,245,10xe" fillcolor="#e0e0e0" stroked="f">
                    <v:path arrowok="t" o:connecttype="custom" o:connectlocs="245,10;197,0;111,5;0,29;67,62;192,67;173,115;173,163;183,187;235,206;327,178;384,154;399,134;375,106;327,106;259,101;255,58;245,10" o:connectangles="0,0,0,0,0,0,0,0,0,0,0,0,0,0,0,0,0,0"/>
                  </v:shape>
                  <v:shape id="Freeform 666" o:spid="_x0000_s1689" style="position:absolute;left:6379;top:1565;width:409;height:216;visibility:visible;mso-wrap-style:square;v-text-anchor:top" coordsize="40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OcQA&#10;AADcAAAADwAAAGRycy9kb3ducmV2LnhtbESPQWvCQBSE7wX/w/KEXorZWDBIdBXRBnoStBWvj+xL&#10;Npp9G7Jbjf++KxR6HGbmG2a5HmwrbtT7xrGCaZKCIC6dbrhW8P1VTOYgfEDW2DomBQ/ysF6NXpaY&#10;a3fnA92OoRYRwj5HBSaELpfSl4Ys+sR1xNGrXG8xRNnXUvd4j3Dbyvc0zaTFhuOCwY62hsrr8ccq&#10;qDaNeWTn4sNuq121b0/T8HYplHodD5sFiEBD+A//tT+1giybwf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vznEAAAA3AAAAA8AAAAAAAAAAAAAAAAAmAIAAGRycy9k&#10;b3ducmV2LnhtbFBLBQYAAAAABAAEAPUAAACJAwAAAAA=&#10;" path="m255,15r,-5l250,10,202,,116,5,5,29,,29,,39r5,l72,72r125,5l192,72r-19,48l173,168r10,24l183,197r5,l240,216r92,-29l389,163r5,l409,144r,-9l385,106r-53,l264,101r5,5l264,63,255,15r-10,l255,63r5,43l260,111r4,l332,115r48,l375,115r24,29l399,135r-14,19l389,154r-57,24l240,207,188,187r4,5l183,168r,-48l202,72r,-5l197,67,72,63,5,29r,10l116,15r86,-5l250,19r-5,-4l255,15xe" fillcolor="black" stroked="f">
                    <v:path arrowok="t" o:connecttype="custom" o:connectlocs="255,15;255,10;250,10;202,0;116,5;5,29;0,29;0,39;5,39;72,72;197,77;192,72;173,120;173,168;183,192;183,197;188,197;240,216;332,187;389,163;394,163;409,144;409,135;385,106;332,106;264,101;269,106;264,63;255,15;245,15;255,63;260,106;260,111;264,111;332,115;380,115;375,115;399,144;399,135;385,154;389,154;332,178;240,207;188,187;192,192;183,168;183,120;202,72;202,67;197,67;72,63;5,29;5,39;116,15;202,10;250,19;245,15;255,15" o:connectangles="0,0,0,0,0,0,0,0,0,0,0,0,0,0,0,0,0,0,0,0,0,0,0,0,0,0,0,0,0,0,0,0,0,0,0,0,0,0,0,0,0,0,0,0,0,0,0,0,0,0,0,0,0,0,0,0,0,0"/>
                  </v:shape>
                  <v:shape id="Freeform 667" o:spid="_x0000_s1690" style="position:absolute;left:7440;top:1743;width:173;height:269;visibility:visible;mso-wrap-style:square;v-text-anchor:top" coordsize="17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vkcUA&#10;AADcAAAADwAAAGRycy9kb3ducmV2LnhtbESPzWrDMBCE74W8g9hCb7XcHkxwooT81FBaeoiTQ3Jb&#10;rI1tYq2MpCbq21eFQo7DzHzDzJfRDOJKzveWFbxkOQjixuqeWwWHffU8BeEDssbBMin4IQ/LxeRh&#10;jqW2N97RtQ6tSBD2JSroQhhLKX3TkUGf2ZE4eWfrDIYkXSu1w1uCm0G+5nkhDfacFjocadNRc6m/&#10;jYIt2ergeH2q2H72H1/x+JZPj0o9PcbVDESgGO7h//a7VlAUB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G+RxQAAANwAAAAPAAAAAAAAAAAAAAAAAJgCAABkcnMv&#10;ZG93bnJldi54bWxQSwUGAAAAAAQABAD1AAAAigMAAAAA&#10;" path="m154,l68,14,20,62,,91r10,77l24,202,,269,77,226r29,-10l173,197,120,154,154,xe" fillcolor="#e0e0e0" stroked="f">
                    <v:path arrowok="t" o:connecttype="custom" o:connectlocs="154,0;68,14;20,62;0,91;10,168;24,202;0,269;77,226;106,216;173,197;120,154;154,0" o:connectangles="0,0,0,0,0,0,0,0,0,0,0,0"/>
                  </v:shape>
                  <v:shape id="Freeform 668" o:spid="_x0000_s1691" style="position:absolute;left:7436;top:1738;width:182;height:279;visibility:visible;mso-wrap-style:square;v-text-anchor:top" coordsize="18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BsEA&#10;AADcAAAADwAAAGRycy9kb3ducmV2LnhtbESPQYvCMBSE74L/ITzBm03dQ3apRhHFRYQ9rPoDHs2z&#10;LSYvpYm2/nsjLOxxmJlvmOV6cFY8qAuNZw3zLAdBXHrTcKXhct7PvkCEiGzQeiYNTwqwXo1HSyyM&#10;7/mXHqdYiQThUKCGOsa2kDKUNTkMmW+Jk3f1ncOYZFdJ02Gf4M7KjzxX0mHDaaHGlrY1lbfT3Wlo&#10;Kqd2ct+bowo/hr4Nb61lraeTYbMAEWmI/+G/9sFoUOoT3m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fgbBAAAA3AAAAA8AAAAAAAAAAAAAAAAAmAIAAGRycy9kb3du&#10;cmV2LnhtbFBLBQYAAAAABAAEAPUAAACGAwAAAAA=&#10;" path="m163,5r,-5l158,,72,14r-5,l19,62,,91r,5l9,173r15,34l,274r,5l4,279,81,235r29,-9l177,207r5,l182,197,129,154r,5l163,5r-10,l120,159r,4l172,207r5,-10l110,216,81,226,4,269r5,5l33,207,19,173,9,96r,5l28,72,76,24r-4,l158,10,153,5r10,xe" fillcolor="black" stroked="f">
                    <v:path arrowok="t" o:connecttype="custom" o:connectlocs="163,5;163,0;158,0;72,14;67,14;19,62;0,91;0,96;9,173;24,207;0,274;0,279;4,279;81,235;110,226;177,207;182,207;182,197;129,154;129,159;163,5;153,5;120,159;120,163;172,207;177,197;110,216;81,226;4,269;9,274;33,207;19,173;9,96;9,101;28,72;76,24;72,24;158,10;153,5;163,5" o:connectangles="0,0,0,0,0,0,0,0,0,0,0,0,0,0,0,0,0,0,0,0,0,0,0,0,0,0,0,0,0,0,0,0,0,0,0,0,0,0,0,0"/>
                  </v:shape>
                  <v:shape id="Freeform 669" o:spid="_x0000_s1692" style="position:absolute;left:6975;top:1287;width:168;height:153;visibility:visible;mso-wrap-style:square;v-text-anchor:top" coordsize="16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I1cEA&#10;AADcAAAADwAAAGRycy9kb3ducmV2LnhtbERPz2uDMBS+D/Y/hDfYbUZlyHBNS9kQLKOH2TF2fJhX&#10;lZoXSdLq/vvmUOjx4/u92ixmFBdyfrCsIEtSEMSt1QN3Cn4O1csbCB+QNY6WScE/edisHx9WWGo7&#10;8zddmtCJGMK+RAV9CFMppW97MugTOxFH7midwRCh66R2OMdwM8o8TQtpcODY0ONEHz21p+ZsFPz+&#10;TZ/B7ayut1mO+/m1avTXqNTz07J9BxFoCXfxzV1rBUUR18Yz8Qj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wCNXBAAAA3AAAAA8AAAAAAAAAAAAAAAAAmAIAAGRycy9kb3du&#10;cmV2LnhtbFBLBQYAAAAABAAEAPUAAACGAwAAAAA=&#10;" path="m163,l81,24,,81r24,63l86,153r39,-38l149,86,168,38,163,xe" fillcolor="#e0e0e0" stroked="f">
                    <v:path arrowok="t" o:connecttype="custom" o:connectlocs="163,0;81,24;0,81;24,144;86,153;125,115;149,86;168,38;163,0" o:connectangles="0,0,0,0,0,0,0,0,0"/>
                  </v:shape>
                  <v:shape id="Freeform 670" o:spid="_x0000_s1693" style="position:absolute;left:6970;top:1282;width:178;height:163;visibility:visible;mso-wrap-style:square;v-text-anchor:top" coordsize="17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MVsIA&#10;AADcAAAADwAAAGRycy9kb3ducmV2LnhtbESPQYvCMBSE78L+h/AW9qapeyi1GkWUxT14sbrs9dk8&#10;m2LzUpqo9d8bQfA4zHwzzGzR20ZcqfO1YwXjUQKCuHS65krBYf8zzED4gKyxcUwK7uRhMf8YzDDX&#10;7sY7uhahErGEfY4KTAhtLqUvDVn0I9cSR+/kOoshyq6SusNbLLeN/E6SVFqsOS4YbGllqDwXF6sg&#10;bdf3Y/bH/0kW5HHd1+WmMFulvj775RREoD68wy/6V0cuncD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IxWwgAAANwAAAAPAAAAAAAAAAAAAAAAAJgCAABkcnMvZG93&#10;bnJldi54bWxQSwUGAAAAAAQABAD1AAAAhwMAAAAA&#10;" path="m173,5r,-5l168,,86,24r-4,l,82r,4l24,149r,5l29,154r62,9l96,163r38,-38l158,96r,-5l178,43,173,5r-10,l168,43,149,91r,-5l125,115,86,154r5,l29,144r5,5l10,86r,5l91,34r-5,l168,10,163,5r10,xe" fillcolor="black" stroked="f">
                    <v:path arrowok="t" o:connecttype="custom" o:connectlocs="173,5;173,0;168,0;86,24;82,24;0,82;0,86;24,149;24,154;29,154;91,163;96,163;134,125;158,96;158,91;178,43;173,5;163,5;168,43;149,91;149,86;125,115;86,154;91,154;29,144;34,149;10,86;10,91;91,34;86,34;168,10;163,5;173,5" o:connectangles="0,0,0,0,0,0,0,0,0,0,0,0,0,0,0,0,0,0,0,0,0,0,0,0,0,0,0,0,0,0,0,0,0"/>
                  </v:shape>
                  <v:shape id="Freeform 671" o:spid="_x0000_s1694" style="position:absolute;left:6994;top:1637;width:461;height:408;visibility:visible;mso-wrap-style:square;v-text-anchor:top" coordsize="4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4XcMA&#10;AADcAAAADwAAAGRycy9kb3ducmV2LnhtbERPz2vCMBS+D/wfwhN2GZrqoGptKm4wGO4yOy/eHs2z&#10;LTYvJcm0/e+Xg7Djx/c73w2mEzdyvrWsYDFPQBBXVrdcKzj9fMzWIHxA1thZJgUjedgVk6ccM23v&#10;fKRbGWoRQ9hnqKAJoc+k9FVDBv3c9sSRu1hnMEToaqkd3mO46eQySVJpsOXY0GBP7w1V1/LXKHg5&#10;vm5WB/M2frt12Y1f5+U5TYxSz9NhvwURaAj/4of7UytIV3F+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c4XcMAAADcAAAADwAAAAAAAAAAAAAAAACYAgAAZHJzL2Rv&#10;d25yZXYueG1sUEsFBgAAAAAEAAQA9QAAAIgDAAAAAA==&#10;" path="m173,101r53,48l293,144,370,82,403,r48,29l461,82r-63,53l360,192r-5,116l288,356,187,399,72,408,110,250,29,240,,187,62,135r87,-29l173,101xe" fillcolor="#e0e0e0" stroked="f">
                    <v:path arrowok="t" o:connecttype="custom" o:connectlocs="173,101;226,149;293,144;370,82;403,0;451,29;461,82;398,135;360,192;355,308;288,356;187,399;72,408;110,250;29,240;0,187;62,135;149,106;173,101" o:connectangles="0,0,0,0,0,0,0,0,0,0,0,0,0,0,0,0,0,0,0"/>
                  </v:shape>
                  <v:shape id="Freeform 672" o:spid="_x0000_s1695" style="position:absolute;left:6989;top:1632;width:471;height:418;visibility:visible;mso-wrap-style:square;v-text-anchor:top" coordsize="47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6+sYA&#10;AADcAAAADwAAAGRycy9kb3ducmV2LnhtbESPzWvCQBTE7wX/h+UVvNVNqmiJbkTqBx5qwdSDx0f2&#10;5YNm38bsqvG/7xYKPQ4z8xtmsexNI27UudqygngUgSDOra65VHD62r68gXAeWWNjmRQ8yMEyHTwt&#10;MNH2zke6Zb4UAcIuQQWV920ipcsrMuhGtiUOXmE7gz7IrpS6w3uAm0a+RtFUGqw5LFTY0ntF+Xd2&#10;NQrWxeU8OWHzecguu4/JON4cMtooNXzuV3MQnnr/H/5r77WC6Sy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6+sYAAADcAAAADwAAAAAAAAAAAAAAAACYAgAAZHJz&#10;L2Rvd25yZXYueG1sUEsFBgAAAAAEAAQA9QAAAIsDAAAAAA==&#10;" path="m178,111r-5,l226,159r5,l298,154r5,l379,92r,-5l413,5r-10,5l451,39r,-5l461,87r,-5l399,135r-39,57l360,197r-5,116l355,308r-67,48l293,356,192,399,77,409r5,4l120,255r,-5l115,250,34,241r5,4l10,192r,5l72,144r-5,l154,116r24,-5l178,101r-24,5l67,135r-4,l,188r,4l29,245r,5l34,250r81,10l111,255,72,413r,5l77,418r115,-9l293,365r5,l365,317r,-4l370,197r,5l408,144,471,92r,-5l461,34r,-5l413,r-5,l403,r,5l370,87r,-5l293,144r5,l231,149r4,l183,101r-5,l178,111xe" fillcolor="black" stroked="f">
                    <v:path arrowok="t" o:connecttype="custom" o:connectlocs="173,111;231,159;303,154;379,87;403,10;451,34;461,82;360,192;355,313;288,356;192,399;82,413;120,250;34,241;10,192;72,144;154,116;178,101;67,135;0,188;29,245;34,250;111,255;72,418;192,409;298,365;365,313;370,202;471,92;461,34;413,0;403,0;370,87;293,144;231,149;183,101;178,111" o:connectangles="0,0,0,0,0,0,0,0,0,0,0,0,0,0,0,0,0,0,0,0,0,0,0,0,0,0,0,0,0,0,0,0,0,0,0,0,0"/>
                  </v:shape>
                  <v:shape id="Freeform 673" o:spid="_x0000_s1696" style="position:absolute;left:6936;top:2074;width:202;height:125;visibility:visible;mso-wrap-style:square;v-text-anchor:top" coordsize="2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dwcEA&#10;AADcAAAADwAAAGRycy9kb3ducmV2LnhtbESPzYrCMBSF9wO+Q7jCbAZN7aJKNYoIguBqnMH1pbk2&#10;xeamJrGtbz8ZGJjl4fx8nM1utK3oyYfGsYLFPANBXDndcK3g++s4W4EIEVlj65gUvCjAbjt522Cp&#10;3cCf1F9iLdIIhxIVmBi7UspQGbIY5q4jTt7NeYsxSV9L7XFI47aVeZYV0mLDiWCwo4Oh6n552sRd&#10;mP6M48OHj+LaxTx7LAePSr1Px/0aRKQx/of/2ietoFjm8HsmHQG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mHcHBAAAA3AAAAA8AAAAAAAAAAAAAAAAAmAIAAGRycy9kb3du&#10;cmV2LnhtbFBLBQYAAAAABAAEAPUAAACGAwAAAAA=&#10;" path="m116,r86,15l173,101r-57,24l87,125,,96,116,xe" fillcolor="#e0e0e0" stroked="f">
                    <v:path arrowok="t" o:connecttype="custom" o:connectlocs="116,0;202,15;173,101;116,125;87,125;0,96;116,0" o:connectangles="0,0,0,0,0,0,0"/>
                  </v:shape>
                  <v:shape id="Freeform 674" o:spid="_x0000_s1697" style="position:absolute;left:6932;top:2069;width:211;height:135;visibility:visible;mso-wrap-style:square;v-text-anchor:top" coordsize="2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8UA&#10;AADcAAAADwAAAGRycy9kb3ducmV2LnhtbESPzW7CMBCE70i8g7VIvYFTWtIqYBA/RSo3CohyXMXb&#10;JCJeR7FJ0revKyFxHM3ONzuzRWdK0VDtCssKnkcRCOLU6oIzBafjdvgOwnlkjaVlUvBLDhbzfm+G&#10;ibYtf1Fz8JkIEHYJKsi9rxIpXZqTQTeyFXHwfmxt0AdZZ1LX2Aa4KeU4imJpsODQkGNF65zS6+Fm&#10;whuTuDXF2rqPc7Pa7M78+r3fXpR6GnTLKQhPnX8c39OfWkH89gL/Yw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9GXxQAAANwAAAAPAAAAAAAAAAAAAAAAAJgCAABkcnMv&#10;ZG93bnJldi54bWxQSwUGAAAAAAQABAD1AAAAigMAAAAA&#10;" path="m124,10r-4,l206,24r-5,-4l172,106r5,-5l120,125r-29,l4,96r5,10l124,10,115,,,96r,5l,106r4,l91,135r29,l177,111r5,l182,106,211,20r,-5l206,15,120,r-5,l124,10xe" fillcolor="black" stroked="f">
                    <v:path arrowok="t" o:connecttype="custom" o:connectlocs="124,10;120,10;206,24;201,20;172,106;177,101;120,125;91,125;4,96;9,106;124,10;115,0;0,96;0,101;0,106;4,106;91,135;120,135;177,111;182,111;182,106;211,20;211,15;206,15;120,0;115,0;124,10" o:connectangles="0,0,0,0,0,0,0,0,0,0,0,0,0,0,0,0,0,0,0,0,0,0,0,0,0,0,0"/>
                  </v:shape>
                  <v:shape id="Freeform 675" o:spid="_x0000_s1698" style="position:absolute;left:7815;top:2756;width:221;height:168;visibility:visible;mso-wrap-style:square;v-text-anchor:top" coordsize="2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Fm8UA&#10;AADcAAAADwAAAGRycy9kb3ducmV2LnhtbESPQUsDMRSE70L/Q3gFbzbbKltdm5YiClIQ2urB43Pz&#10;TEI3L8smdrf/vikIPQ4z8w2zWA2+EUfqogusYDopQBDXQTs2Cr4+3+4eQcSErLEJTApOFGG1HN0s&#10;sNKh5x0d98mIDOFYoQKbUltJGWtLHuMktMTZ+w2dx5RlZ6TusM9w38hZUZTSo+O8YLGlF0v1Yf/n&#10;FXwb2d9/9CHYVy5/3NZtN/WTUep2PKyfQSQa0jX8337XCsr5A1zO5CM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4WbxQAAANwAAAAPAAAAAAAAAAAAAAAAAJgCAABkcnMv&#10;ZG93bnJldi54bWxQSwUGAAAAAAQABAD1AAAAigMAAAAA&#10;" path="m149,l38,48,,96r,34l38,125r111,43l211,96,221,24,149,xe" fillcolor="#e0e0e0" stroked="f">
                    <v:path arrowok="t" o:connecttype="custom" o:connectlocs="149,0;38,48;0,96;0,130;38,125;149,168;211,96;221,24;149,0" o:connectangles="0,0,0,0,0,0,0,0,0"/>
                  </v:shape>
                  <v:shape id="Freeform 676" o:spid="_x0000_s1699" style="position:absolute;left:7810;top:2751;width:230;height:178;visibility:visible;mso-wrap-style:square;v-text-anchor:top" coordsize="2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rQMQA&#10;AADcAAAADwAAAGRycy9kb3ducmV2LnhtbESPzWrCQBSF90LfYbgFN1InVWNL6igqCG5cxPoAl8xt&#10;Jm3mTpoZTXx7RxBcHs7Px1mseluLC7W+cqzgfZyAIC6crrhUcPrevX2C8AFZY+2YFFzJw2r5Mlhg&#10;pl3HOV2OoRRxhH2GCkwITSalLwxZ9GPXEEfvx7UWQ5RtKXWLXRy3tZwkyVxarDgSDDa0NVT8Hc82&#10;QqaUz0x10LYbpeZ63m9+T/+5UsPXfv0FIlAfnuFHe68VzD9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60DEAAAA3AAAAA8AAAAAAAAAAAAAAAAAmAIAAGRycy9k&#10;b3ducmV2LnhtbFBLBQYAAAAABAAEAPUAAACJAwAAAAA=&#10;" path="m154,l43,48r-5,l,96r,43l5,139r38,-4l154,178r4,l221,106r,-5l230,29r,-5l226,24,154,r,10l226,34r-5,-5l211,101r,-5l149,168r5,l43,125,5,130r5,5l10,101r,5l48,58r-5,l154,10,154,xe" fillcolor="black" stroked="f">
                    <v:path arrowok="t" o:connecttype="custom" o:connectlocs="154,0;43,48;38,48;0,96;0,139;5,139;43,135;154,178;158,178;221,106;221,101;230,29;230,24;226,24;154,0;154,10;226,34;221,29;211,101;211,96;149,168;154,168;43,125;5,130;10,135;10,101;10,106;48,58;43,58;154,10;154,0" o:connectangles="0,0,0,0,0,0,0,0,0,0,0,0,0,0,0,0,0,0,0,0,0,0,0,0,0,0,0,0,0,0,0"/>
                  </v:shape>
                  <v:shape id="Freeform 677" o:spid="_x0000_s1700" style="position:absolute;left:7580;top:3390;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n58QA&#10;AADcAAAADwAAAGRycy9kb3ducmV2LnhtbESPT4vCMBTE7wt+h/CEva2JCrVUo4igiHjxD54fzbMt&#10;Ni+libXrp98sLOxxmJnfMItVb2vRUesrxxrGIwWCOHem4kLD9bL9SkH4gGywdkwavsnDajn4WGBm&#10;3ItP1J1DISKEfYYayhCaTEqfl2TRj1xDHL27ay2GKNtCmhZfEW5rOVEqkRYrjgslNrQpKX+cn1ZD&#10;fVi/j7f8OFZdqjbT3WM3O6UTrT+H/XoOIlAf/sN/7b3RkMwS+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5+fEAAAA3AAAAA8AAAAAAAAAAAAAAAAAmAIAAGRycy9k&#10;b3ducmV2LnhtbFBLBQYAAAAABAAEAPUAAACJAwAAAAA=&#10;" path="m67,l,24,9,72,43,86,76,24,67,xe" fillcolor="#e0e0e0" stroked="f">
                    <v:path arrowok="t" o:connecttype="custom" o:connectlocs="67,0;0,24;9,72;43,86;76,24;67,0" o:connectangles="0,0,0,0,0,0"/>
                  </v:shape>
                  <v:shape id="Freeform 678" o:spid="_x0000_s1701" style="position:absolute;left:7575;top:3385;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lq8MA&#10;AADcAAAADwAAAGRycy9kb3ducmV2LnhtbESP0WoCMRRE3wX/IVzBt5pVRMtqFCkIFi2l6gdcNtdN&#10;dHOz3aS6/n0jCD4OM3OGmS9bV4krNcF6VjAcZCCIC68tlwqOh/XbO4gQkTVWnknBnQIsF93OHHPt&#10;b/xD130sRYJwyFGBibHOpQyFIYdh4Gvi5J184zAm2ZRSN3hLcFfJUZZNpEPLacFgTR+Gisv+zymo&#10;xuvL2ZIzu1/j+fS9+/za2lqpfq9dzUBEauMr/GxvtILJdAq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lq8MAAADcAAAADwAAAAAAAAAAAAAAAACYAgAAZHJzL2Rv&#10;d25yZXYueG1sUEsFBgAAAAAEAAQA9QAAAIgDAAAAAA==&#10;" path="m77,5l77,,72,,5,24,,24r,5l9,77r,5l14,82,48,96r5,l53,91,86,29,77,5,67,5,77,29,43,91r5,-5l14,72r5,5l9,29,5,34,72,10,67,5r10,xe" fillcolor="black" stroked="f">
                    <v:path arrowok="t" o:connecttype="custom" o:connectlocs="77,5;77,0;72,0;5,24;0,24;0,29;9,77;9,82;14,82;48,96;53,96;53,91;86,29;77,5;67,5;77,29;43,91;48,86;14,72;19,77;9,29;5,34;72,10;67,5;77,5" o:connectangles="0,0,0,0,0,0,0,0,0,0,0,0,0,0,0,0,0,0,0,0,0,0,0,0,0"/>
                  </v:shape>
                  <v:shape id="Freeform 679" o:spid="_x0000_s1702" style="position:absolute;left:7800;top:3174;width:120;height:211;visibility:visible;mso-wrap-style:square;v-text-anchor:top" coordsize="1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XIsIA&#10;AADcAAAADwAAAGRycy9kb3ducmV2LnhtbERPy4rCMBTdD8w/hDvgZtBUFz46jaKC0J2Oiszy0lzb&#10;0uamNFFbv94shFkezjtZdaYWd2pdaVnBeBSBIM6sLjlXcD7thnMQziNrrC2Tgp4crJafHwnG2j74&#10;l+5Hn4sQwi5GBYX3TSylywoy6Ea2IQ7c1bYGfYBtLnWLjxBuajmJoqk0WHJoKLChbUFZdbwZBXbz&#10;V133l949v93mMFuY9NLLVKnBV7f+AeGp8//itzvVCqazsDa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JciwgAAANwAAAAPAAAAAAAAAAAAAAAAAJgCAABkcnMvZG93&#10;bnJldi54bWxQSwUGAAAAAAQABAD1AAAAhwMAAAAA&#10;" path="m44,l5,129,,177r29,20l53,211r67,-82l68,,44,xe" fillcolor="#e0e0e0" stroked="f">
                    <v:path arrowok="t" o:connecttype="custom" o:connectlocs="44,0;5,129;0,177;29,197;53,211;120,129;68,0;44,0" o:connectangles="0,0,0,0,0,0,0,0"/>
                  </v:shape>
                  <v:shape id="Freeform 680" o:spid="_x0000_s1703" style="position:absolute;left:7796;top:3169;width:129;height:221;visibility:visible;mso-wrap-style:square;v-text-anchor:top" coordsize="12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jBsQA&#10;AADcAAAADwAAAGRycy9kb3ducmV2LnhtbESPT2vCQBTE7wW/w/KE3upGhVRTVxHF4rUqeH1mX5O0&#10;2bchu+bfp+8KQo/DzPyGWW06U4qGaldYVjCdRCCIU6sLzhRczoe3BQjnkTWWlklBTw4269HLChNt&#10;W/6i5uQzESDsElSQe18lUro0J4NuYivi4H3b2qAPss6krrENcFPKWRTF0mDBYSHHinY5pb+nu1FQ&#10;xu7yg/18e7sV+2GXDp/Hw3Wm1Ou4236A8NT5//CzfdQK4vclP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IwbEAAAA3AAAAA8AAAAAAAAAAAAAAAAAmAIAAGRycy9k&#10;b3ducmV2LnhtbFBLBQYAAAAABAAEAPUAAACJAwAAAAA=&#10;" path="m48,l43,r,5l4,134,,182r,5l28,206r24,15l62,221r67,-82l129,134,76,5,76,,72,,48,r,9l72,9,67,5r53,129l120,129,52,211r10,l38,197,9,178r,4l14,134,52,5,48,9,48,xe" fillcolor="black" stroked="f">
                    <v:path arrowok="t" o:connecttype="custom" o:connectlocs="48,0;43,0;43,5;4,134;0,182;0,187;28,206;52,221;62,221;129,139;129,134;76,5;76,0;72,0;48,0;48,9;72,9;67,5;120,134;120,129;52,211;62,211;38,197;9,178;9,182;14,134;52,5;48,9;48,0" o:connectangles="0,0,0,0,0,0,0,0,0,0,0,0,0,0,0,0,0,0,0,0,0,0,0,0,0,0,0,0,0"/>
                  </v:shape>
                  <v:shape id="Freeform 681" o:spid="_x0000_s1704" style="position:absolute;left:3711;top:1436;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usIA&#10;AADcAAAADwAAAGRycy9kb3ducmV2LnhtbERPW2vCMBR+H+w/hCPsbU0dIlIbRYTBUPbghcHeDs2x&#10;rTYnIYm1/ffLw8DHj+9ergfTiZ58aC0rmGY5COLK6pZrBefT5/sCRIjIGjvLpGCkAOvV60uJhbYP&#10;PlB/jLVIIRwKVNDE6AopQ9WQwZBZR5y4i/UGY4K+ltrjI4WbTn7k+VwabDk1NOho21B1O96NArm7&#10;3ra//XX/MwZzmG2cduN3VOptMmyWICIN8Sn+d39pBfNF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6wgAAANwAAAAPAAAAAAAAAAAAAAAAAJgCAABkcnMvZG93&#10;bnJldi54bWxQSwUGAAAAAAQABAD1AAAAhwMAAAAA&#10;" path="m96,14l57,,,48r4,57l62,120,110,52,96,14xe" fillcolor="#e0e0e0" stroked="f">
                    <v:path arrowok="t" o:connecttype="custom" o:connectlocs="96,14;57,0;0,48;4,105;62,120;110,52;96,14" o:connectangles="0,0,0,0,0,0,0"/>
                  </v:shape>
                  <v:shape id="Freeform 682" o:spid="_x0000_s1705" style="position:absolute;left:3706;top:1431;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PVsQA&#10;AADcAAAADwAAAGRycy9kb3ducmV2LnhtbESPS4vCQBCE7wv+h6GFva2T7EFCdJSgCLKwBx8ouTWZ&#10;zgMzPTEzq9l/7wiCx6KqvqLmy8G04ka9aywriCcRCOLC6oYrBcfD5isB4TyyxtYyKfgnB8vF6GOO&#10;qbZ33tFt7ysRIOxSVFB736VSuqImg25iO+LglbY36IPsK6l7vAe4aeV3FE2lwYbDQo0drWoqLvs/&#10;oyDR+cmWP+t8d91on5W/5xwjVupzPGQzEJ4G/w6/2lutYJr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z1bEAAAA3AAAAA8AAAAAAAAAAAAAAAAAmAIAAGRycy9k&#10;b3ducmV2LnhtbFBLBQYAAAAABAAEAPUAAACJAwAAAAA=&#10;" path="m105,19r,-5l101,14,62,,57,,,48r,5l5,110r,5l9,115r58,14l72,129,120,62r,-5l105,19r-9,l110,57r,-4l62,120r5,l9,105r5,5l9,53r,4l67,9r-5,l101,24,96,19r9,xe" fillcolor="black" stroked="f">
                    <v:path arrowok="t" o:connecttype="custom" o:connectlocs="105,19;105,14;101,14;62,0;57,0;0,48;0,53;5,110;5,115;9,115;67,129;72,129;120,62;120,57;105,19;96,19;110,57;110,53;62,120;67,120;9,105;14,110;9,53;9,57;67,9;62,9;101,24;96,19;105,19" o:connectangles="0,0,0,0,0,0,0,0,0,0,0,0,0,0,0,0,0,0,0,0,0,0,0,0,0,0,0,0,0"/>
                  </v:shape>
                  <v:shape id="Freeform 683" o:spid="_x0000_s1706" style="position:absolute;left:3831;top:1556;width:201;height:168;visibility:visible;mso-wrap-style:square;v-text-anchor:top" coordsize="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nwcQA&#10;AADcAAAADwAAAGRycy9kb3ducmV2LnhtbESPQWvCQBSE7wX/w/KE3upLhUYbXUUkhZZ6MRb0+Mg+&#10;k9Ds25Ddavz33ULB4zAz3zDL9WBbdeHeN040PE8SUCylM41UGr4Ob09zUD6QGGqdsIYbe1ivRg9L&#10;yoy7yp4vRahUhIjPSEMdQpch+rJmS37iOpbonV1vKUTZV2h6uka4bXGaJClaaiQu1NTxtubyu/ix&#10;GnLCw8vss9jltw9M89MRq+4VtX4cD5sFqMBDuIf/2+9GQzqfwt+ZeAR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J8HEAAAA3AAAAA8AAAAAAAAAAAAAAAAAmAIAAGRycy9k&#10;b3ducmV2LnhtbFBLBQYAAAAABAAEAPUAAACJAwAAAAA=&#10;" path="m168,l52,14,,43,19,76r29,92l192,48,201,9,168,xe" fillcolor="#e0e0e0" stroked="f">
                    <v:path arrowok="t" o:connecttype="custom" o:connectlocs="168,0;52,14;0,43;19,76;48,168;192,48;201,9;168,0" o:connectangles="0,0,0,0,0,0,0,0"/>
                  </v:shape>
                  <v:shape id="Freeform 684" o:spid="_x0000_s1707" style="position:absolute;left:3826;top:1551;width:211;height:177;visibility:visible;mso-wrap-style:square;v-text-anchor:top" coordsize="2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OsMQA&#10;AADcAAAADwAAAGRycy9kb3ducmV2LnhtbESPT4vCMBTE78J+h/AWvGm6ilKqseiK4MGLf8Dro3nb&#10;dNu8lCZq99tvBMHjMDO/YZZ5bxtxp85XjhV8jRMQxIXTFZcKLufdKAXhA7LGxjEp+CMP+epjsMRM&#10;uwcf6X4KpYgQ9hkqMCG0mZS+MGTRj11LHL0f11kMUXal1B0+Itw2cpIkc2mx4rhgsKVvQ0V9ulkF&#10;m0O9w0OpL5twXM/212Zrfu1WqeFnv16ACNSHd/jV3msF83Q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jrDEAAAA3AAAAA8AAAAAAAAAAAAAAAAAmAIAAGRycy9k&#10;b3ducmV2LnhtbFBLBQYAAAAABAAEAPUAAACJAwAAAAA=&#10;" path="m173,l57,14,5,43,,43r,5l19,81r29,92l48,177r9,l201,57r,-4l211,14r,-5l206,9,173,r,9l206,19r-5,-5l192,53r,-5l48,168r9,5l29,81,9,48,5,53,57,24,173,9r,-9xe" fillcolor="black" stroked="f">
                    <v:path arrowok="t" o:connecttype="custom" o:connectlocs="173,0;57,14;5,43;0,43;0,48;19,81;48,173;48,177;57,177;201,57;201,53;211,14;211,9;206,9;173,0;173,9;206,19;201,14;192,53;192,48;48,168;57,173;29,81;9,48;5,53;57,24;173,9;173,0" o:connectangles="0,0,0,0,0,0,0,0,0,0,0,0,0,0,0,0,0,0,0,0,0,0,0,0,0,0,0,0"/>
                  </v:shape>
                  <v:shape id="Freeform 685" o:spid="_x0000_s1708" style="position:absolute;left:4032;top:1402;width:2415;height:2141;visibility:visible;mso-wrap-style:square;v-text-anchor:top" coordsize="241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o88EA&#10;AADcAAAADwAAAGRycy9kb3ducmV2LnhtbESPT2sCMRDF70K/Q5hCb5rdYkW2RimFqj0VbXsfNuNm&#10;cTNZklG3394IQo+P3/vDW6wG36kzxdQGNlBOClDEdbAtNwZ+vj/Gc1BJkC12gcnAHyVYLR9GC6xs&#10;uPCOzntpVC7hVKEBJ9JXWqfakcc0CT1xZocQPUqWsdE24iWX+04/F8VMe2w5Lzjs6d1RfdyfvIH6&#10;9CU0RCk3sntZN+vPX9cNpTFPj8PbK6jM5N98T2+tgdl8Crcz+Qj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KPPBAAAA3AAAAA8AAAAAAAAAAAAAAAAAmAIAAGRycy9kb3du&#10;cmV2LnhtbFBLBQYAAAAABAAEAPUAAACGAwAAAAA=&#10;" path="m135,197r,-53l149,82,197,62r38,20l231,158r76,-14l365,144r53,24l528,101,586,82,643,72,682,53,759,29r110,l927,19r43,-5l1066,r38,19l1133,53r82,l1229,62r96,l1363,48r77,l1459,62r96,20l1671,82r48,67l1781,149r67,-24l1853,202r10,28l1891,259r34,-62l1987,106r,-20l2122,72r48,14l2165,154r10,48l2117,230r-82,82l2007,427r24,87l2021,543r53,43l2122,586r72,-48l2232,475r63,-4l2271,538r-5,19l2271,595r4,58l2285,711r62,l2415,696r-39,72l2376,850r29,29l2347,951,2232,912r-29,24l2141,994r-24,53l2045,1066r-38,5l1978,1104r-10,39l2007,1133r115,34l2232,1099r-91,125l2074,1268r-67,19l1959,1272r-68,-19l1786,1335r5,33l1795,1397r10,29l1829,1455r19,62l1858,1565r-48,15l1762,1604r-34,43l1709,1676r-14,48l1685,1767r38,l1776,1767r53,-34l1791,1796r-20,91l1699,1868r-96,-15l1594,1800r-15,-24l1551,1757r-34,29l1531,1815r,62l1527,1921r38,l1651,1916r15,24l1767,1911r-5,38l1762,1973r-5,39l1666,2098r-53,-29l1551,2098r-116,43l1421,2132r-96,-115l1215,2050r-20,-14l1075,2026r15,-43l1104,1930r29,-29l1099,1858r-24,-48l1042,1786r57,-62l1143,1656r67,-86l1258,1632r53,48l1296,1752r,44l1272,1839r48,-10l1378,1791r29,-24l1440,1748r39,-39l1507,1676r-14,-53l1440,1594r-57,34l1354,1642r62,-82l1440,1546r19,-24l1488,1488r29,-43l1522,1421r,-24l1531,1354r-43,5l1440,1359r-33,9l1383,1277r-58,19l1282,1301r-19,5l1239,1311r-29,-19l1176,1306r-43,19l1114,1340r-29,48l1071,1431r-15,19l1018,1479r-29,24l984,1508r-62,l927,1474r9,-34l955,1402r29,-48l1013,1344r34,-9l989,1325r-43,19l912,1364r-38,19l816,1383r-19,-34l768,1325r-14,-5l706,1272r-63,-4l528,1335r29,-63l591,1220r28,-39l643,1157r77,-53l706,1047r-63,-20l619,1061r-33,53l533,1162r-72,-53l499,1066r29,-24l600,994,571,951,557,879,543,864r-87,15l418,907r-24,44l365,994r-62,38l279,1018r19,-29l298,888r-19,-9l327,773r,-24l303,749,245,706r,-111l192,591,163,562,115,543,187,427,120,379r-48,l29,384,,394,5,350r5,-38l34,288,53,264,77,245r58,-48xe" fillcolor="#e0e0e0" stroked="f">
                    <v:path arrowok="t" o:connecttype="custom" o:connectlocs="197,62;365,144;643,72;927,19;1133,53;1363,48;1671,82;1853,202;1987,106;2165,154;2007,427;2122,586;2271,538;2285,711;2376,850;2203,936;2007,1071;2122,1167;2007,1287;1791,1368;1848,1517;1728,1647;1723,1767;1771,1887;1579,1776;1531,1877;1666,1940;1757,2012;1435,2141;1195,2036;1133,1901;1099,1724;1311,1680;1320,1829;1479,1709;1383,1628;1459,1522;1522,1397;1407,1368;1263,1306;1133,1325;1056,1450;922,1508;984,1354;946,1344;797,1349;643,1268;619,1181;643,1027;461,1109;571,951;418,907;279,1018;327,773;245,595;187,427;0,394;53,264" o:connectangles="0,0,0,0,0,0,0,0,0,0,0,0,0,0,0,0,0,0,0,0,0,0,0,0,0,0,0,0,0,0,0,0,0,0,0,0,0,0,0,0,0,0,0,0,0,0,0,0,0,0,0,0,0,0,0,0,0,0"/>
                  </v:shape>
                  <v:shape id="Freeform 686" o:spid="_x0000_s1709" style="position:absolute;left:4162;top:1397;width:2289;height:2151;visibility:visible;mso-wrap-style:square;v-text-anchor:top" coordsize="228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A0cQA&#10;AADcAAAADwAAAGRycy9kb3ducmV2LnhtbESPQWsCMRSE7wX/Q3hCbzVrUVm2RhGlUHoRd3vp7ZG8&#10;Zlc3L+sm1fXfG6HQ4zAz3zDL9eBacaE+NJ4VTCcZCGLtTcNWwVf1/pKDCBHZYOuZFNwowHo1elpi&#10;YfyVD3QpoxUJwqFABXWMXSFl0DU5DBPfESfvx/cOY5K9labHa4K7Vr5m2UI6bDgt1NjRtiZ9Kn+d&#10;gt3sPB1I20+2+cxLXVb77+qo1PN42LyBiDTE//Bf+8MoWOR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QNHEAAAA3AAAAA8AAAAAAAAAAAAAAAAAmAIAAGRycy9k&#10;b3ducmV2LnhtbFBLBQYAAAAABAAEAPUAAACJAwAAAAA=&#10;" path="m9,207r,-58l24,87r-5,4l67,72r38,19l101,87r-5,76l96,168r5,l177,154r58,l288,178r5,l403,111r-5,l456,91r57,-9l552,63,629,39r110,l797,29r43,-5l936,10r38,19l969,29r29,34l1085,63r-5,l1094,72r101,l1233,58r77,l1305,58r20,14l1329,72r96,19l1541,91r-5,l1584,159r67,l1718,135r-5,-5l1718,207r10,28l1728,240r29,29l1766,269r,-5l1800,202r,5l1862,115r,-24l1857,96,1992,82r48,14l2035,91r-5,68l2040,207r5,-5l1987,231r-5,l1901,312r,5l1872,432r24,87l1886,548r,4l1939,596r58,l2069,548r38,-63l2102,485r63,-5l2160,476r-24,67l2131,562r5,38l2141,658r9,58l2150,720r67,l2285,706r-5,-5l2241,773r,87l2270,888r,-9l2213,951r4,l2102,912r-5,l2069,936r-63,58l2006,999r-24,53l1987,1047r-72,19l1877,1071r-5,l1843,1104r,5l1833,1148r,4l1838,1152r39,-9l1992,1177r5,l2107,1109r-10,-9l2006,1225r-67,43l1944,1268r-67,19l1829,1273r-68,-20l1757,1253r-106,82l1651,1340r5,33l1661,1402r9,29l1670,1436r24,29l1694,1460r19,62l1723,1570r5,-5l1680,1580r-48,24l1627,1604r-34,43l1574,1676r,5l1560,1729r-10,43l1550,1777r101,l1704,1743r-10,-10l1656,1796r,5l1637,1892r4,-5l1569,1868r-96,-15l1478,1858r-9,-53l1469,1801r-15,-24l1425,1757r-9,l1382,1786r,5l1397,1820r,62l1392,1926r,4l1435,1930r86,-4l1517,1926r14,24l1536,1950r101,-29l1632,1916r-5,38l1627,1978r-5,39l1622,2012r-91,86l1536,2098r-53,-28l1421,2098r-116,44l1310,2142r-14,-10l1200,2017r-5,l1085,2050r4,l1070,2036r-5,l945,2026r5,5l965,1988r14,-53l979,1940r29,-29l1008,1901r-34,-43l974,1863r-24,-48l950,1810r-33,-24l917,1796r57,-63l1017,1666r68,-86l1075,1580r48,62l1176,1690r,-5l1161,1757r,44l1137,1844r,5l1142,1849r48,-10l1195,1839r58,-38l1281,1777r-4,l1310,1757r5,l1353,1719r29,-34l1382,1681r-14,-53l1368,1623r-5,l1310,1594r-5,l1248,1628r5,l1224,1642r5,10l1291,1570r24,-14l1334,1532r29,-34l1392,1455r,-5l1397,1426r,-24l1406,1359r,-5l1401,1354r-43,5l1310,1359r-33,10l1281,1373r-33,-91l1272,1373r,5l1277,1378r33,-9l1358,1369r43,-5l1397,1359r-10,43l1387,1426r-5,24l1382,1445r-29,44l1325,1522r-20,24l1281,1561r-62,81l1219,1647r,5l1224,1652r29,-15l1257,1637r58,-33l1310,1604r53,29l1358,1628r15,53l1373,1676r-29,33l1305,1748r5,l1277,1767r-5,l1243,1791r-58,38l1190,1829r-48,10l1147,1844r24,-43l1171,1757r14,-72l1185,1681r-52,-48l1085,1570r-5,l1075,1570r-67,87l965,1724r-58,62l907,1791r,5l941,1820r,-5l965,1863r,5l998,1911r,-10l969,1930r,5l955,1988r-14,43l941,2036r4,l1065,2046r-4,l1080,2060r5,l1195,2026r-5,l1286,2142r15,9l1305,2151r116,-43l1483,2079r53,29l1541,2108r91,-86l1632,2017r5,-39l1637,1954r4,-38l1641,1911r-4,l1536,1940r5,l1526,1916r-5,l1435,1921r-38,l1401,1926r5,-44l1406,1820r-14,-29l1392,1796r33,-29l1416,1767r29,19l1459,1810r,-5l1469,1858r,5l1473,1863r96,14l1641,1897r5,l1646,1892r19,-91l1665,1805r39,-62l1704,1738r,-5l1699,1733r-5,l1641,1767r5,l1555,1767r5,5l1569,1729r15,-48l1584,1685r19,-28l1637,1613r-5,l1680,1589r48,-14l1733,1575r,-5l1723,1522r-19,-62l1704,1455r-24,-29l1680,1431r-10,-29l1665,1373r-4,-33l1661,1345r105,-82l1761,1263r68,19l1877,1297r67,-20l1949,1277r67,-43l2107,1109r,-5l2107,1100r-5,l2097,1100r-110,67l1992,1167r-115,-34l1838,1143r5,5l1853,1109r,5l1881,1080r-4,l1915,1076r72,-20l1992,1056r,-4l2016,999r,5l2078,946r29,-24l2102,922r115,38l2222,960r58,-72l2280,884r,-5l2251,850r,5l2251,773r38,-72l2289,696r-4,l2217,711r-62,l2160,716r-10,-58l2145,600r-4,-38l2145,543r24,-67l2169,471r-4,l2102,476r-5,l2059,538r-72,48l1992,586r-48,l1949,586r-53,-43l1896,548r9,-29l1881,432r29,-115l1910,322r82,-82l1987,240r58,-29l2049,211r,-4l2040,159r5,-68l2045,87r-5,l1992,72,1857,87r-4,l1853,91r,20l1853,106r-63,91l1790,202r-33,62l1766,259r-29,-28l1737,235r-9,-28l1723,130r,-5l1718,125r-67,24l1589,149r4,l1545,82r-4,l1425,82,1329,63r5,l1315,48r-5,l1233,48r-38,15l1099,63r5,l1089,53r-4,l1003,53r5,l979,19r-5,l936,,840,15r-43,4l739,29r-110,l552,53,513,72,456,82r-58,19l393,101,283,168r5,l235,144r-58,l101,159r4,4l110,87r,-5l105,82,67,63,19,82r-5,l14,87,,149r,53l,197r9,10xe" fillcolor="black" stroked="f">
                    <v:path arrowok="t" o:connecttype="custom" o:connectlocs="96,168;513,82;998,63;1329,72;1728,235;1857,96;1901,312;2107,485;2150,720;2217,951;1877,1071;1997,1177;1757,1253;1713,1522;1560,1729;1641,1887;1382,1786;1531,1950;1536,2098;1089,2050;1008,1901;1085,1580;1142,1849;1382,1685;1224,1642;1397,1402;1272,1373;1382,1450;1224,1652;1344,1709;1147,1844;1008,1657;998,1911;1061,2046;1483,2079;1637,1911;1406,1820;1469,1863;1704,1738;1584,1681;1723,1522;1766,1263;2107,1100;1853,1114;2078,946;2251,855;2145,600;1987,586;1910,322;2040,87;1757,264;1589,149;1233,48;974,19;398,101;110,82;9,207" o:connectangles="0,0,0,0,0,0,0,0,0,0,0,0,0,0,0,0,0,0,0,0,0,0,0,0,0,0,0,0,0,0,0,0,0,0,0,0,0,0,0,0,0,0,0,0,0,0,0,0,0,0,0,0,0,0,0,0,0"/>
                  </v:shape>
                  <v:shape id="Freeform 687" o:spid="_x0000_s1710" style="position:absolute;left:4027;top:1594;width:1416;height:1320;visibility:visible;mso-wrap-style:square;v-text-anchor:top" coordsize="141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sNcUA&#10;AADcAAAADwAAAGRycy9kb3ducmV2LnhtbESPT0vEMBTE74LfITxhL2LTXbCU2uxSLIKgHtxd8Ppo&#10;Xv+wzUtN4m789kYQPA4z8xum3kUzizM5P1lWsM5yEMSd1RMPCo6Hp7sShA/IGmfLpOCbPOy211c1&#10;Vtpe+J3O+zCIBGFfoYIxhKWS0ncjGfSZXYiT11tnMCTpBqkdXhLczHKT54U0OHFaGHGhx5G60/7L&#10;KCht417b08dtfIvu5b5t+3Xz2Su1uonNA4hAMfyH/9rPWkFRF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ew1xQAAANwAAAAPAAAAAAAAAAAAAAAAAJgCAABkcnMv&#10;ZG93bnJldi54bWxQSwUGAAAAAAQABAD1AAAAigMAAAAA&#10;" path="m1416,1176r-24,-91l1392,1080r-4,l1330,1100r-43,4l1268,1109r-24,5l1248,1114r-28,-19l1215,1095r-34,14l1138,1128r-5,l1114,1143r-29,48l1085,1196r-14,43l1071,1234r-15,19l1018,1282r-29,24l984,1311r5,l927,1311r5,5l936,1282r10,-34l965,1210r,5l994,1167r-5,l1018,1157r34,-9l1056,1148r,-10l1052,1138r-58,-10l951,1148r-34,19l879,1186r-58,l826,1191r-19,-34l807,1152r-29,-24l773,1128r-14,-4l764,1124r-48,-48l711,1076r-63,-5l644,1071r-116,67l538,1143r29,-63l567,1085r33,-53l629,994r24,-24l730,917r,-5l716,855r,-5l711,850,648,831r-4,l620,864r-34,53l533,965r10,l471,912r,10l509,879r29,-24l610,807r,-10l581,754r,5l567,687r,-5l552,667r-4,l461,682r-5,l418,711r,4l394,759r,-5l365,797r-62,38l312,835,288,821r,10l308,802r,-111l303,691r-19,-9l288,687,336,581r,-29l308,552r4,l255,509r,5l255,399r-5,l197,394r5,l173,365r-5,l120,346r5,9l197,240r,-10l130,182r-53,l34,187,5,197r5,5l15,158r5,-38l20,125,44,101,63,77,87,58,144,10,135,,77,48,53,67,34,91,10,115r,5l5,158,,202r,4l5,206r29,-9l77,192r48,l120,192r68,48l188,230,116,346r,5l116,355r4,l168,375r-4,l192,403r5,l250,408r-5,-5l245,514r,5l303,562r5,l332,562r-5,-5l327,581,279,687r,4l284,691r19,10l298,696r,101l298,792r-19,29l279,826r,5l303,845r5,l312,845r63,-38l404,763r,-4l428,715r,5l466,691r-5,l548,677r-5,l557,691r,-4l572,759r,4l600,807r,-10l528,845r-28,24l461,912r,5l461,922r72,53l538,975r5,l596,927r33,-53l653,840r-5,l711,859r-5,-4l720,912r,-5l644,960r-24,24l591,1023r-34,53l557,1080r-29,63l528,1148r5,l538,1148r115,-68l648,1080r63,5l706,1085r48,48l759,1133r14,5l768,1138r29,24l797,1157r19,34l816,1196r5,l879,1196r38,-20l951,1157r43,-19l1052,1148r,-10l1018,1148r-29,9l984,1157r-28,48l956,1210r-20,38l927,1282r-5,34l922,1320r5,l989,1320r5,l999,1316r29,-24l1066,1263r14,-19l1080,1239r15,-43l1095,1200r29,-48l1143,1138r-5,l1181,1119r34,-15l1210,1104r29,20l1244,1124r24,-5l1287,1114r43,-5l1388,1090r-5,-5l1416,1176xe" fillcolor="black" stroked="f">
                    <v:path arrowok="t" o:connecttype="custom" o:connectlocs="1330,1100;1220,1095;1114,1143;1056,1253;927,1311;965,1215;1056,1148;917,1167;807,1152;716,1076;538,1143;653,970;711,850;533,965;538,855;567,687;456,682;365,797;308,802;336,581;255,514;173,365;197,230;10,202;63,77;53,67;0,202;125,192;116,351;192,403;245,519;327,581;298,696;279,831;404,763;461,691;572,759;500,869;538,975;648,840;644,960;528,1143;648,1080;773,1138;816,1196;994,1138;984,1157;922,1316;999,1316;1095,1196;1181,1119;1268,1119;1416,1176" o:connectangles="0,0,0,0,0,0,0,0,0,0,0,0,0,0,0,0,0,0,0,0,0,0,0,0,0,0,0,0,0,0,0,0,0,0,0,0,0,0,0,0,0,0,0,0,0,0,0,0,0,0,0,0,0"/>
                  </v:shape>
                  <v:shape id="Freeform 688" o:spid="_x0000_s1711" style="position:absolute;left:4805;top:2881;width:427;height:422;visibility:visible;mso-wrap-style:square;v-text-anchor:top" coordsize="4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Y3MUA&#10;AADcAAAADwAAAGRycy9kb3ducmV2LnhtbESPQUsDMRSE74L/ITyhF2mzVty2a9NiC4J4c20PvT02&#10;z2Rx87Ikcbv6640g9DjMzDfMeju6TgwUYutZwd2sAEHceN2yUXB4f54uQcSErLHzTAq+KcJ2c321&#10;xkr7M7/RUCcjMoRjhQpsSn0lZWwsOYwz3xNn78MHhynLYKQOeM5w18l5UZTSYct5wWJPe0vNZ/3l&#10;FAz37vhqjG1XWN+aUMbTD+0elJrcjE+PIBKN6RL+b79oBeVyA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BjcxQAAANwAAAAPAAAAAAAAAAAAAAAAAJgCAABkcnMv&#10;ZG93bnJldi54bWxQSwUGAAAAAAQABAD1AAAAigMAAAAA&#10;" path="m101,201l,312r77,19l101,422,192,307r19,-82l336,149,427,81,408,,322,9,211,173r-67,24l101,201xe" fillcolor="#e0e0e0" stroked="f">
                    <v:path arrowok="t" o:connecttype="custom" o:connectlocs="101,201;0,312;77,331;101,422;192,307;211,225;336,149;427,81;408,0;322,9;211,173;144,197;101,201" o:connectangles="0,0,0,0,0,0,0,0,0,0,0,0,0"/>
                  </v:shape>
                  <v:shape id="Freeform 689" o:spid="_x0000_s1712" style="position:absolute;left:4800;top:2876;width:437;height:432;visibility:visible;mso-wrap-style:square;v-text-anchor:top" coordsize="43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1R8EA&#10;AADcAAAADwAAAGRycy9kb3ducmV2LnhtbERPu2rDMBTdA/0HcQvdYjkdQnCthCQQSIcOdgtdL9aN&#10;bWJdKZbiR7++GgIZD+ed7ybTiYF631pWsEpSEMSV1S3XCn6+T8sNCB+QNXaWScFMHnbbl0WOmbYj&#10;FzSUoRYxhH2GCpoQXCalrxoy6BPriCN3sb3BEGFfS93jGMNNJ9/TdC0NthwbGnR0bKi6lnej4Ld0&#10;Nyoc/k3D/HVY3aUrTPhU6u112n+ACDSFp/jhPmsF601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StUfBAAAA3AAAAA8AAAAAAAAAAAAAAAAAmAIAAGRycy9kb3du&#10;cmV2LnhtbFBLBQYAAAAABAAEAPUAAACGAwAAAAA=&#10;" path="m106,202r-5,l,312r,10l5,322r77,19l77,336r24,91l101,432r10,l202,317r,-5l221,230r,5l346,158,437,91r,-5l418,5r,-5l413,,327,10r-5,l211,173r5,l149,197r-43,5l106,211r43,-5l221,182,331,19r-4,l413,10,408,5r19,81l427,82r-91,67l211,226r,4l192,312r,-5l101,422r10,5l87,336r,-5l82,331,5,312r5,10l111,211r-5,l106,202xe" fillcolor="black" stroked="f">
                    <v:path arrowok="t" o:connecttype="custom" o:connectlocs="106,202;101,202;0,312;0,322;5,322;82,341;77,336;101,427;101,432;111,432;202,317;202,312;221,230;221,235;346,158;437,91;437,86;418,5;418,0;413,0;327,10;322,10;211,173;216,173;149,197;106,202;106,211;149,206;221,182;331,19;327,19;413,10;408,5;427,86;427,82;336,149;211,226;211,230;192,312;192,307;101,422;111,427;87,336;87,331;82,331;5,312;10,322;111,211;106,211;106,202" o:connectangles="0,0,0,0,0,0,0,0,0,0,0,0,0,0,0,0,0,0,0,0,0,0,0,0,0,0,0,0,0,0,0,0,0,0,0,0,0,0,0,0,0,0,0,0,0,0,0,0,0,0"/>
                  </v:shape>
                  <v:shape id="Freeform 690" o:spid="_x0000_s1713" style="position:absolute;left:6226;top:2689;width:81;height:96;visibility:visible;mso-wrap-style:square;v-text-anchor:top" coordsize="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QbsUA&#10;AADcAAAADwAAAGRycy9kb3ducmV2LnhtbESPQWvCQBSE7wX/w/KE3nRjD2Kjq4goCpJDbdEcn9ln&#10;Nph9m2a3Gv99tyD0OMzMN8xs0dla3Kj1lWMFo2ECgrhwuuJSwdfnZjAB4QOyxtoxKXiQh8W89zLD&#10;VLs7f9DtEEoRIexTVGBCaFIpfWHIoh+6hjh6F9daDFG2pdQt3iPc1vItScbSYsVxwWBDK0PF9fBj&#10;FWxdVWb7PM/X3nz70/GcZW6plXrtd8spiEBd+A8/2zutYDx5h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pBuxQAAANwAAAAPAAAAAAAAAAAAAAAAAJgCAABkcnMv&#10;ZG93bnJldi54bWxQSwUGAAAAAAQABAD1AAAAigMAAAAA&#10;" path="m81,l33,5,5,48,,81,38,96,72,43,81,xe" fillcolor="#e0e0e0" stroked="f">
                    <v:path arrowok="t" o:connecttype="custom" o:connectlocs="81,0;33,5;5,48;0,81;38,96;72,43;81,0" o:connectangles="0,0,0,0,0,0,0"/>
                  </v:shape>
                  <v:shape id="Freeform 691" o:spid="_x0000_s1714" style="position:absolute;left:6221;top:2684;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rEsEA&#10;AADcAAAADwAAAGRycy9kb3ducmV2LnhtbERPu27CMBTdkfoP1q3UDWwYEE0xCJAqBZWlPMp6FV+S&#10;iPg6tR2S/n09VOp4dN7L9WAb8SAfascaphMFgrhwpuZSw/n0Pl6ACBHZYOOYNPxQgPXqabTEzLie&#10;P+lxjKVIIRwy1FDF2GZShqIii2HiWuLE3Zy3GBP0pTQe+xRuGzlTai4t1pwaKmxpV1FxP3ZWw/e2&#10;+/J7XvDhohrz0V9zPOyc1i/Pw+YNRKQh/ov/3LnRMH9N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qxLBAAAA3AAAAA8AAAAAAAAAAAAAAAAAmAIAAGRycy9kb3du&#10;cmV2LnhtbFBLBQYAAAAABAAEAPUAAACGAwAAAAA=&#10;" path="m91,5l91,,86,,38,5r-4,l5,48r,5l,86r,5l5,91r38,15l48,106,82,53r,-5l91,5r-9,l72,48r,-5l38,96r5,l5,82r5,4l14,53r,5l43,14r-5,l86,10,82,5r9,xe" fillcolor="black" stroked="f">
                    <v:path arrowok="t" o:connecttype="custom" o:connectlocs="91,5;91,0;86,0;38,5;34,5;5,48;5,53;0,86;0,91;5,91;43,106;48,106;82,53;82,48;91,5;82,5;72,48;72,43;38,96;43,96;5,82;10,86;14,53;14,58;43,14;38,14;86,10;82,5;91,5" o:connectangles="0,0,0,0,0,0,0,0,0,0,0,0,0,0,0,0,0,0,0,0,0,0,0,0,0,0,0,0,0"/>
                  </v:shape>
                  <v:shape id="Freeform 692" o:spid="_x0000_s1715" style="position:absolute;left:5971;top:2814;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oEMEA&#10;AADcAAAADwAAAGRycy9kb3ducmV2LnhtbESP0YrCMBRE3xf2H8IVfFsTRcpajSILgvskq/2AS3Nt&#10;Spub0kRb/34jCD4OM3OG2exG14o79aH2rGE+UyCIS29qrjQUl8PXN4gQkQ22nknDgwLstp8fG8yN&#10;H/iP7udYiQThkKMGG2OXSxlKSw7DzHfEybv63mFMsq+k6XFIcNfKhVKZdFhzWrDY0Y+lsjnfnIYh&#10;LK+/rOLJLqjJVNYW9UU1Wk8n434NItIY3+FX+2g0ZKs5PM+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aBDBAAAA3AAAAA8AAAAAAAAAAAAAAAAAmAIAAGRycy9kb3du&#10;cmV2LnhtbFBLBQYAAAAABAAEAPUAAACGAwAAAAA=&#10;" path="m,100l20,33,68,r9,38l,100xe" fillcolor="#e0e0e0" stroked="f">
                    <v:path arrowok="t" o:connecttype="custom" o:connectlocs="0,100;20,33;68,0;77,38;0,100" o:connectangles="0,0,0,0,0"/>
                  </v:shape>
                  <v:shape id="Freeform 693" o:spid="_x0000_s1716" style="position:absolute;left:5967;top:2809;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50MUA&#10;AADcAAAADwAAAGRycy9kb3ducmV2LnhtbESPQWvCQBSE74L/YXlCL1I3RtE2dRVRq7lqi70+sq9J&#10;MPs2ZLcm/vuuIHgcZuYbZrHqTCWu1LjSsoLxKAJBnFldcq7g++vz9Q2E88gaK8uk4EYOVst+b4GJ&#10;ti0f6XryuQgQdgkqKLyvEyldVpBBN7I1cfB+bWPQB9nkUjfYBripZBxFM2mw5LBQYE2bgrLL6c8o&#10;iI5uOE/rXTrZnvf6PP1ZH+Jxq9TLoFt/gPDU+Wf40U61gtl7DP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znQxQAAANwAAAAPAAAAAAAAAAAAAAAAAJgCAABkcnMv&#10;ZG93bnJldi54bWxQSwUGAAAAAAQABAD1AAAAigMAAAAA&#10;" path="m,101r9,4l28,38r,5l76,9,67,5r9,38l76,38,,101r9,9l86,48r,-5l76,5,76,,72,,67,,19,33r,5l,105r,5l4,110r5,l,101xe" fillcolor="black" stroked="f">
                    <v:path arrowok="t" o:connecttype="custom" o:connectlocs="0,101;9,105;28,38;28,43;76,9;67,5;76,43;76,38;0,101;9,110;86,48;86,43;76,5;76,0;72,0;67,0;19,33;19,38;0,105;0,110;4,110;9,110;0,101" o:connectangles="0,0,0,0,0,0,0,0,0,0,0,0,0,0,0,0,0,0,0,0,0,0,0"/>
                  </v:shape>
                  <v:shape id="Freeform 694" o:spid="_x0000_s1717" style="position:absolute;left:6903;top:2285;width:149;height:144;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RK8UA&#10;AADcAAAADwAAAGRycy9kb3ducmV2LnhtbESPQWvCQBSE7wX/w/IK3pqNClLTrFILohcPjavnR/Y1&#10;CWbfhuw2if++Wyj0OMzMN0y+m2wrBup941jBIklBEJfONFwp0JfDyysIH5ANto5JwYM87Lazpxwz&#10;40b+pKEIlYgQ9hkqqEPoMil9WZNFn7iOOHpfrrcYouwraXocI9y2cpmma2mx4bhQY0cfNZX34tsq&#10;2OvCLc66O98Pt6Vuj8N4fVwqpebP0/sbiEBT+A//tU9GwXqz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NErxQAAANwAAAAPAAAAAAAAAAAAAAAAAJgCAABkcnMv&#10;ZG93bnJldi54bWxQSwUGAAAAAAQABAD1AAAAigMAAAAA&#10;" path="m139,l43,44,,111r29,14l43,144r5,-33l149,5,139,xe" fillcolor="#e0e0e0" stroked="f">
                    <v:path arrowok="t" o:connecttype="custom" o:connectlocs="139,0;43,44;0,111;29,125;43,144;48,111;149,5;139,0" o:connectangles="0,0,0,0,0,0,0,0"/>
                  </v:shape>
                  <v:shape id="Freeform 695" o:spid="_x0000_s1718" style="position:absolute;left:6898;top:2281;width:158;height:153;visibility:visible;mso-wrap-style:square;v-text-anchor:top" coordsize="15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3m8IA&#10;AADcAAAADwAAAGRycy9kb3ducmV2LnhtbESPQWvCQBSE74X+h+UJ3upGCVJT11BKC141Ba+P7DMb&#10;mn2b7m5i9Ne7QqHHYWa+YbblZDsxkg+tYwXLRQaCuHa65UbBd/X18goiRGSNnWNScKUA5e75aYuF&#10;dhc+0HiMjUgQDgUqMDH2hZShNmQxLFxPnLyz8xZjkr6R2uMlwW0nV1m2lhZbTgsGe/owVP8cB6sg&#10;N7+jr2qP1ech9yu+0SmYQan5bHp/AxFpiv/hv/ZeK1hvcnic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HebwgAAANwAAAAPAAAAAAAAAAAAAAAAAJgCAABkcnMvZG93&#10;bnJldi54bWxQSwUGAAAAAAQABAD1AAAAhwMAAAAA&#10;" path="m144,l48,43r-5,l,110r,10l5,120r29,14l29,134r14,19l53,153r,-5l58,115r,5l158,14r,-10l154,4,144,r,9l154,14,149,4,48,110r,5l43,148r10,-4l38,124r-4,l5,110r5,10l53,52r-5,l144,9r,-9xe" fillcolor="black" stroked="f">
                    <v:path arrowok="t" o:connecttype="custom" o:connectlocs="144,0;48,43;43,43;0,110;0,120;5,120;34,134;29,134;43,153;53,153;53,148;58,115;58,120;158,14;158,4;154,4;144,0;144,9;154,14;149,4;48,110;48,115;43,148;53,144;38,124;34,124;5,110;10,120;53,52;48,52;144,9;144,0" o:connectangles="0,0,0,0,0,0,0,0,0,0,0,0,0,0,0,0,0,0,0,0,0,0,0,0,0,0,0,0,0,0,0,0"/>
                  </v:shape>
                  <v:shape id="Freeform 696" o:spid="_x0000_s1719" style="position:absolute;left:3202;top:3495;width:134;height:336;visibility:visible;mso-wrap-style:square;v-text-anchor:top" coordsize="1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SLsUA&#10;AADcAAAADwAAAGRycy9kb3ducmV2LnhtbESPW2sCMRCF3wv+hzBC32q2Ld5Wo0ipKKUFb/g8bqab&#10;pZvJdhPd9d83QsHHw7l8nOm8taW4UO0LxwqeewkI4szpgnMFh/3yaQTCB2SNpWNScCUP81nnYYqp&#10;dg1v6bILuYgj7FNUYEKoUil9Zsii77mKOHrfrrYYoqxzqWts4rgt5UuSDKTFgiPBYEVvhrKf3dlG&#10;yMp8Ht/PH6cvu3zdGBoufrf9RqnHbruYgAjUhnv4v73WCgbjP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IuxQAAANwAAAAPAAAAAAAAAAAAAAAAAJgCAABkcnMv&#10;ZG93bnJldi54bWxQSwUGAAAAAAQABAD1AAAAigMAAAAA&#10;" path="m110,l72,154,,264r19,5l43,336r82,-62l120,226r14,-72l110,xe" fillcolor="#e0e0e0" stroked="f">
                    <v:path arrowok="t" o:connecttype="custom" o:connectlocs="110,0;72,154;0,264;19,269;43,336;125,274;120,226;134,154;110,0" o:connectangles="0,0,0,0,0,0,0,0,0"/>
                  </v:shape>
                  <v:shape id="Freeform 697" o:spid="_x0000_s1720" style="position:absolute;left:3197;top:3491;width:144;height:345;visibility:visible;mso-wrap-style:square;v-text-anchor:top" coordsize="14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zHMQA&#10;AADcAAAADwAAAGRycy9kb3ducmV2LnhtbESP3WoCMRSE7wt9h3AKvSk1qytLXY2yiIK0V/48wGFz&#10;3CxuTpYk1fXtjVDo5TAz3zCL1WA7cSUfWscKxqMMBHHtdMuNgtNx+/kFIkRkjZ1jUnCnAKvl68sC&#10;S+1uvKfrITYiQTiUqMDE2JdShtqQxTByPXHyzs5bjEn6RmqPtwS3nZxkWSEttpwWDPa0NlRfDr9W&#10;wc/3fbLhj+meh2nlxybP15sqV+r9bajmICIN8T/8195pBcWsgO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8xzEAAAA3AAAAA8AAAAAAAAAAAAAAAAAmAIAAGRycy9k&#10;b3ducmV2LnhtbFBLBQYAAAAABAAEAPUAAACJAwAAAAA=&#10;" path="m120,4r,-4l110,r,4l72,158r,-5l,264r,9l5,273r19,5l19,273r24,67l43,345r10,l134,283r,-5l130,230r14,-72l120,4r-10,l134,158r-14,72l125,278r,-5l43,336r10,4l29,273r,-5l24,268,5,264r5,9l82,163r,-5l120,4r-10,l120,4xe" fillcolor="black" stroked="f">
                    <v:path arrowok="t" o:connecttype="custom" o:connectlocs="120,4;120,0;110,0;110,4;72,158;72,153;0,264;0,273;5,273;24,278;19,273;43,340;43,345;53,345;134,283;134,278;130,230;144,158;120,4;110,4;134,158;120,230;125,278;125,273;43,336;53,340;29,273;29,268;24,268;5,264;10,273;82,163;82,158;120,4;110,4;120,4" o:connectangles="0,0,0,0,0,0,0,0,0,0,0,0,0,0,0,0,0,0,0,0,0,0,0,0,0,0,0,0,0,0,0,0,0,0,0,0"/>
                  </v:shape>
                  <v:shape id="Freeform 698" o:spid="_x0000_s1721" style="position:absolute;left:4061;top:4187;width:67;height:48;visibility:visible;mso-wrap-style:square;v-text-anchor:top" coordsize="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usYA&#10;AADcAAAADwAAAGRycy9kb3ducmV2LnhtbESPQWsCMRSE7wX/Q3gFbzWriK3rZkWElh7sQW0P3h6b&#10;52bt5iVssrr++6ZQ6HGYmW+YYj3YVlypC41jBdNJBoK4crrhWsHn8fXpBUSIyBpbx6TgTgHW5eih&#10;wFy7G+/peoi1SBAOOSowMfpcylAZshgmzhMn7+w6izHJrpa6w1uC21bOsmwhLTacFgx62hqqvg+9&#10;VeB2++PpAy874/3s/vW27efnaa/U+HHYrEBEGuJ/+K/9rhUsls/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KusYAAADcAAAADwAAAAAAAAAAAAAAAACYAgAAZHJz&#10;L2Rvd25yZXYueG1sUEsFBgAAAAAEAAQA9QAAAIsDAAAAAA==&#10;" path="m48,l,24,29,43r24,5l67,24,67,9,48,xe" fillcolor="#e0e0e0" stroked="f">
                    <v:path arrowok="t" o:connecttype="custom" o:connectlocs="48,0;0,24;29,43;53,48;67,24;67,9;48,0" o:connectangles="0,0,0,0,0,0,0"/>
                  </v:shape>
                  <v:shape id="Freeform 699" o:spid="_x0000_s1722" style="position:absolute;left:4056;top:4182;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DJMMA&#10;AADcAAAADwAAAGRycy9kb3ducmV2LnhtbERPTWuDQBC9F/Iflgn01qwGDK3JKhpo6KE51JSE3AZ3&#10;qlJ3VtxNtP++eyj0+Hjfu3w2vbjT6DrLCuJVBIK4trrjRsHn6fXpGYTzyBp7y6Tghxzk2eJhh6m2&#10;E3/QvfKNCCHsUlTQej+kUrq6JYNuZQfiwH3Z0aAPcGykHnEK4aaX6yjaSIMdh4YWB9q3VH9XN6Ng&#10;KqviemyON7ZlHR3i5HxJ3g9KPS7nYgvC0+z/xX/uN61g8xLWhjPh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DJMMAAADcAAAADwAAAAAAAAAAAAAAAACYAgAAZHJzL2Rv&#10;d25yZXYueG1sUEsFBgAAAAAEAAQA9QAAAIgDAAAAAA==&#10;" path="m53,l5,24,,24,,34,29,53r5,l58,58r5,l77,34r,-24l72,10,53,r,10l72,19,67,14r,15l67,24,53,48r5,l34,43r5,l10,24,5,34,53,10,53,xe" fillcolor="black" stroked="f">
                    <v:path arrowok="t" o:connecttype="custom" o:connectlocs="53,0;5,24;0,24;0,34;29,53;34,53;58,58;63,58;77,34;77,10;72,10;53,0;53,10;72,19;67,14;67,29;67,24;53,48;58,48;34,43;39,43;10,24;5,34;53,10;53,0" o:connectangles="0,0,0,0,0,0,0,0,0,0,0,0,0,0,0,0,0,0,0,0,0,0,0,0,0"/>
                  </v:shape>
                  <v:shape id="Freeform 700" o:spid="_x0000_s1723" style="position:absolute;left:3499;top:2257;width:96;height:6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2MMA&#10;AADcAAAADwAAAGRycy9kb3ducmV2LnhtbESP3YrCMBSE7xd8h3CEvVtTFxFbjSLiggvK4s8DHJtj&#10;Wm1OShO1vr0RFrwcZuYbZjJrbSVu1PjSsYJ+LwFBnDtdslFw2P98jUD4gKyxckwKHuRhNu18TDDT&#10;7s5buu2CERHCPkMFRQh1JqXPC7Loe64mjt7JNRZDlI2RusF7hNtKfifJUFosOS4UWNOioPyyu1oF&#10;Z2lIHwbb5fH3bzQw9cY/0nWu1Ge3nY9BBGrDO/zfXmkFwzSF1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y2MMAAADcAAAADwAAAAAAAAAAAAAAAACYAgAAZHJzL2Rv&#10;d25yZXYueG1sUEsFBgAAAAAEAAQA9QAAAIgDAAAAAA==&#10;" path="m44,l,24,10,62,53,43,96,24,63,4,44,xe" fillcolor="#e0e0e0" stroked="f">
                    <v:path arrowok="t" o:connecttype="custom" o:connectlocs="44,0;0,24;10,62;53,43;96,24;63,4;44,0" o:connectangles="0,0,0,0,0,0,0"/>
                  </v:shape>
                  <v:shape id="Freeform 701" o:spid="_x0000_s1724" style="position:absolute;left:3495;top:2252;width:105;height:7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Ol8EA&#10;AADcAAAADwAAAGRycy9kb3ducmV2LnhtbERPz2vCMBS+D/wfwhN2m4k76KhGGYpzIOim2/2tebbF&#10;5qU0san/vTkIO358v+fL3taio9ZXjjWMRwoEce5MxYWGn9Pm5Q2ED8gGa8ek4UYelovB0xwz4yJ/&#10;U3cMhUgh7DPUUIbQZFL6vCSLfuQa4sSdXWsxJNgW0rQYU7it5atSE2mx4tRQYkOrkvLL8Wo1xK/4&#10;sa25+bvuebdWXTwcfsdnrZ+H/fsMRKA+/Isf7k+jYarS/H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IjpfBAAAA3AAAAA8AAAAAAAAAAAAAAAAAmAIAAGRycy9kb3du&#10;cmV2LnhtbFBLBQYAAAAABAAEAPUAAACGAwAAAAA=&#10;" path="m48,l4,24,,24r,5l9,67r,5l14,72,100,33r5,l105,24r-5,l67,5,48,r,9l67,14r33,19l100,24,14,62r5,5l9,29,4,33,48,9,48,xe" fillcolor="black" stroked="f">
                    <v:path arrowok="t" o:connecttype="custom" o:connectlocs="48,0;4,24;0,24;0,29;9,67;9,72;14,72;100,33;105,33;105,24;100,24;67,5;48,0;48,9;67,14;100,33;100,24;14,62;19,67;9,29;4,33;48,9;48,0" o:connectangles="0,0,0,0,0,0,0,0,0,0,0,0,0,0,0,0,0,0,0,0,0,0,0"/>
                  </v:shape>
                  <v:shape id="Freeform 702" o:spid="_x0000_s1725" style="position:absolute;left:2784;top:2242;width:408;height:317;visibility:visible;mso-wrap-style:square;v-text-anchor:top" coordsize="40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ZGcEA&#10;AADcAAAADwAAAGRycy9kb3ducmV2LnhtbESPzYrCMBSF9wO+Q7iCuzHVhQ7VKOIf4sap+gCX5tpW&#10;m5vaRK1vbwTB5eH8fJzxtDGluFPtCssKet0IBHFqdcGZguNh9fsHwnlkjaVlUvAkB9NJ62eMsbYP&#10;Tui+95kII+xiVJB7X8VSujQng65rK+LgnWxt0AdZZ1LX+AjjppT9KBpIgwUHQo4VzXNKL/ubCdy1&#10;dTJJVnLwf9xtN/Z6PjXLhVKddjMbgfDU+G/4095oBcOoB+8z4Qj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8GRnBAAAA3AAAAA8AAAAAAAAAAAAAAAAAmAIAAGRycy9kb3du&#10;cmV2LnhtbFBLBQYAAAAABAAEAPUAAACGAwAAAAA=&#10;" path="m307,l192,63,173,58,72,91,5,154,,226r82,5l125,226r19,38l144,317r87,-53l221,235r14,-81l307,67,408,39,307,xe" fillcolor="#e0e0e0" stroked="f">
                    <v:path arrowok="t" o:connecttype="custom" o:connectlocs="307,0;192,63;173,58;72,91;5,154;0,226;82,231;125,226;144,264;144,317;231,264;221,235;235,154;307,67;408,39;307,0" o:connectangles="0,0,0,0,0,0,0,0,0,0,0,0,0,0,0,0"/>
                  </v:shape>
                  <v:shape id="Freeform 703" o:spid="_x0000_s1726" style="position:absolute;left:2779;top:2237;width:418;height:327;visibility:visible;mso-wrap-style:square;v-text-anchor:top" coordsize="41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0cQA&#10;AADcAAAADwAAAGRycy9kb3ducmV2LnhtbESPwWrDMBBE74X8g9hALyWRa2gTHMshFAyll9Ikl9wW&#10;ayMbWytjybHz91Gh0OMwM2+YfD/bTtxo8I1jBa/rBARx5XTDRsH5VK62IHxA1tg5JgV38rAvFk85&#10;ZtpN/EO3YzAiQthnqKAOoc+k9FVNFv3a9cTRu7rBYohyMFIPOEW47WSaJO/SYsNxocaePmqq2uNo&#10;FXSlfWtfzpvKtOXXePGz5LH8Vup5OR92IALN4T/81/7UCjZJ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tHEAAAA3AAAAA8AAAAAAAAAAAAAAAAAmAIAAGRycy9k&#10;b3ducmV2LnhtbFBLBQYAAAAABAAEAPUAAACJAwAAAAA=&#10;" path="m312,l197,63,178,58,77,92r-5,l5,154r,5l,231r,5l5,236r82,4l130,236r-5,-5l144,269r,58l154,327r86,-53l240,269r-9,-29l245,159r,5l317,77r-5,l413,48r5,l418,39r-5,l312,r,10l413,48r,-9l312,68r-4,l236,154r,5l221,240r10,29l231,264r-87,53l154,322r,-53l135,231r,-5l130,226r-43,5l5,226r5,5l15,159r,5l82,101r-5,l178,68r19,4l312,10,312,xe" fillcolor="black" stroked="f">
                    <v:path arrowok="t" o:connecttype="custom" o:connectlocs="312,0;197,63;178,58;77,92;72,92;5,154;5,159;0,231;0,236;5,236;87,240;130,236;125,231;144,269;144,327;154,327;240,274;240,269;231,240;245,159;245,164;317,77;312,77;413,48;418,48;418,39;413,39;312,0;312,10;413,48;413,39;312,68;308,68;236,154;236,159;221,240;231,269;231,264;144,317;154,322;154,269;135,231;135,226;130,226;87,231;5,226;10,231;15,159;15,164;82,101;77,101;178,68;197,72;312,10;312,0" o:connectangles="0,0,0,0,0,0,0,0,0,0,0,0,0,0,0,0,0,0,0,0,0,0,0,0,0,0,0,0,0,0,0,0,0,0,0,0,0,0,0,0,0,0,0,0,0,0,0,0,0,0,0,0,0,0,0"/>
                  </v:shape>
                  <v:shape id="Freeform 704" o:spid="_x0000_s1727" style="position:absolute;left:3183;top:2463;width:62;height:72;visibility:visible;mso-wrap-style:square;v-text-anchor:top" coordsize="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mTsUA&#10;AADcAAAADwAAAGRycy9kb3ducmV2LnhtbESP3WrCQBSE7wu+w3KE3tVNFVSiq7TFUpUi+PMAh+wx&#10;CWbPhuxpjD59tyD0cpiZb5j5snOVaqkJpWcDr4MEFHHmbcm5gdPx82UKKgiyxcozGbhRgOWi9zTH&#10;1Por76k9SK4ihEOKBgqROtU6ZAU5DANfE0fv7BuHEmWTa9vgNcJdpYdJMtYOS44LBdb0UVB2Ofw4&#10;A+/bm7uvxG9G+/X2ayPfO926nTHP/e5tBkqok//wo722BibJC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ZOxQAAANwAAAAPAAAAAAAAAAAAAAAAAJgCAABkcnMv&#10;ZG93bnJldi54bWxQSwUGAAAAAAQABAD1AAAAigMAAAAA&#10;" path="m24,l4,38,,72,33,48,62,,24,xe" fillcolor="#e0e0e0" stroked="f">
                    <v:path arrowok="t" o:connecttype="custom" o:connectlocs="24,0;4,38;0,72;33,48;62,0;24,0" o:connectangles="0,0,0,0,0,0"/>
                  </v:shape>
                  <v:shape id="Freeform 705" o:spid="_x0000_s1728" style="position:absolute;left:3178;top:2458;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r48QA&#10;AADcAAAADwAAAGRycy9kb3ducmV2LnhtbESP0WoCMRRE3wX/IVyhbzWxFS1bo0hp0UIVu/UDLpvr&#10;7uLmJmyirv36Rij4OMzMGWa26GwjztSG2rGG0VCBIC6cqbnUsP/5eHwBESKywcYxabhSgMW835th&#10;ZtyFv+mcx1IkCIcMNVQx+kzKUFRkMQydJ07ewbUWY5JtKU2LlwS3jXxSaiIt1pwWKvT0VlFxzE9W&#10;A9tuv1LX32ffvNt8x19+t918av0w6JavICJ18R7+b6+Nhqkaw+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q+PEAAAA3AAAAA8AAAAAAAAAAAAAAAAAmAIAAGRycy9k&#10;b3ducmV2LnhtbFBLBQYAAAAABAAEAPUAAACJAwAAAAA=&#10;" path="m29,l24,r,5l5,43,,77r,5l9,82,43,58,72,10,72,,67,,29,r,10l67,10,62,,33,48,,72r9,5l14,43,33,5r-4,5l29,xe" fillcolor="black" stroked="f">
                    <v:path arrowok="t" o:connecttype="custom" o:connectlocs="29,0;24,0;24,5;5,43;0,77;0,82;9,82;43,58;72,10;72,0;67,0;29,0;29,10;67,10;62,0;33,48;0,72;9,77;14,43;33,5;29,10;29,0" o:connectangles="0,0,0,0,0,0,0,0,0,0,0,0,0,0,0,0,0,0,0,0,0,0"/>
                  </v:shape>
                  <v:shape id="Freeform 706" o:spid="_x0000_s1729" style="position:absolute;left:3528;top:238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4r8QA&#10;AADcAAAADwAAAGRycy9kb3ducmV2LnhtbESPT2sCMRTE7wW/Q3hCbzWxtFVWo4gg9NJC/YN4e2ye&#10;2dXNy5Kk7vbbN4WCx2FmfsPMl71rxI1CrD1rGI8UCOLSm5qthv1u8zQFEROywcYzafihCMvF4GGO&#10;hfEdf9Ftm6zIEI4FaqhSagspY1mRwzjyLXH2zj44TFkGK03ALsNdI5+VepMOa84LFba0rqi8br+d&#10;BqsmrgsXc+rscSd7+jh8xpeN1o/DfjUDkahP9/B/+91omKhX+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OK/EAAAA3AAAAA8AAAAAAAAAAAAAAAAAmAIAAGRycy9k&#10;b3ducmV2LnhtbFBLBQYAAAAABAAEAPUAAACJAwAAAAA=&#10;" path="m24,l5,5,,19r15,5l19,15,24,xe" fillcolor="#e0e0e0" stroked="f">
                    <v:path arrowok="t" o:connecttype="custom" o:connectlocs="24,0;5,5;0,19;15,24;19,15;24,0" o:connectangles="0,0,0,0,0,0"/>
                  </v:shape>
                  <v:shape id="Freeform 707" o:spid="_x0000_s1730" style="position:absolute;left:3523;top:238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6HsMA&#10;AADcAAAADwAAAGRycy9kb3ducmV2LnhtbESPQWsCMRSE70L/Q3gFb27SHlS2RqmFluKpjSL09tw8&#10;d4Obl2WT6vrvTaHgcZiZb5jFavCtOFMfXWANT4UCQVwF67jWsNu+T+YgYkK22AYmDVeKsFo+jBZY&#10;2nDhbzqbVIsM4ViihialrpQyVg15jEXoiLN3DL3HlGVfS9vjJcN9K5+VmkqPjvNCgx29NVSdzK/X&#10;QD9mv/mQzs3Wds3d18EodTBajx+H1xcQiYZ0D/+3P62GmZrC3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U6HsMAAADcAAAADwAAAAAAAAAAAAAAAACYAgAAZHJzL2Rv&#10;d25yZXYueG1sUEsFBgAAAAAEAAQA9QAAAIgDAAAAAA==&#10;" path="m34,5l34,,29,,10,5,5,5r,5l,24r,5l5,29r15,5l24,34r,-5l29,20,34,5,24,5,20,20r-5,9l20,24,5,20r5,4l15,10r-5,5l29,10,24,5r10,xe" fillcolor="black" stroked="f">
                    <v:path arrowok="t" o:connecttype="custom" o:connectlocs="34,5;34,0;29,0;10,5;5,5;5,10;0,24;0,29;5,29;20,34;24,34;24,29;29,20;34,5;24,5;20,20;15,29;20,24;5,20;10,24;15,10;10,15;29,10;24,5;34,5" o:connectangles="0,0,0,0,0,0,0,0,0,0,0,0,0,0,0,0,0,0,0,0,0,0,0,0,0"/>
                  </v:shape>
                  <v:shape id="Freeform 708" o:spid="_x0000_s1731" style="position:absolute;left:2698;top:1666;width:336;height:245;visibility:visible;mso-wrap-style:square;v-text-anchor:top" coordsize="3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wkMMA&#10;AADcAAAADwAAAGRycy9kb3ducmV2LnhtbESPT2vCQBTE7wW/w/IEb83GIo1EV9GCEHqrf+4v2WcS&#10;zL6Nu6tJv323UOhxmJnfMOvtaDrxJOdbywrmSQqCuLK65VrB+XR4XYLwAVljZ5kUfJOH7WbyssZc&#10;24G/6HkMtYgQ9jkqaELocyl91ZBBn9ieOHpX6wyGKF0ttcMhwk0n39L0XRpsOS402NNHQ9Xt+DAK&#10;3FAWelGU8+GU9Z/lbl/R/eKVmk3H3QpEoDH8h//ahVaQpR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dwkMMAAADcAAAADwAAAAAAAAAAAAAAAACYAgAAZHJzL2Rv&#10;d25yZXYueG1sUEsFBgAAAAAEAAQA9QAAAIgDAAAAAA==&#10;" path="m278,l259,48r-96,96l9,163,,211,53,173r86,14l163,245r58,-91l273,96,336,48,297,29,278,xe" fillcolor="#e0e0e0" stroked="f">
                    <v:path arrowok="t" o:connecttype="custom" o:connectlocs="278,0;259,48;163,144;9,163;0,211;53,173;139,187;163,245;221,154;273,96;336,48;297,29;278,0" o:connectangles="0,0,0,0,0,0,0,0,0,0,0,0,0"/>
                  </v:shape>
                  <v:shape id="Freeform 709" o:spid="_x0000_s1732" style="position:absolute;left:2693;top:1661;width:346;height:255;visibility:visible;mso-wrap-style:square;v-text-anchor:top" coordsize="34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il8IA&#10;AADcAAAADwAAAGRycy9kb3ducmV2LnhtbERPz2vCMBS+D/wfwhO8yEzXg3bVKDIQ9CR2Qz0+mre2&#10;s3mpSdTuv18Owo4f3+/FqjetuJPzjWUFb5MEBHFpdcOVgq/PzWsGwgdkja1lUvBLHlbLwcsCc20f&#10;fKB7ESoRQ9jnqKAOocul9GVNBv3EdsSR+7bOYIjQVVI7fMRw08o0SabSYMOxocaOPmoqL8XNKHDX&#10;8P4zHad7eez5lKWFOW93RqnRsF/PQQTqw7/46d5qBbMk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yKXwgAAANwAAAAPAAAAAAAAAAAAAAAAAJgCAABkcnMvZG93&#10;bnJldi54bWxQSwUGAAAAAAQABAD1AAAAhwMAAAAA&#10;" path="m288,l278,r,5l259,53r,-5l163,144r5,l14,163r-4,l10,168,,216r,5l10,221,62,183r-4,l144,197r-5,-5l163,250r,5l173,255r57,-92l283,106,346,58r,-10l341,48,302,29r5,l288,,278,10r20,29l302,39r39,19l336,48,274,96r-53,58l163,245r10,5l149,192r,-4l144,188,58,173r-5,l,212r10,4l19,168r-5,5l168,154r5,l269,58r,-5l288,5r-10,5l288,xe" fillcolor="black" stroked="f">
                    <v:path arrowok="t" o:connecttype="custom" o:connectlocs="288,0;278,0;278,5;259,53;259,48;163,144;168,144;14,163;10,163;10,168;0,216;0,221;10,221;62,183;58,183;144,197;139,192;163,250;163,255;173,255;230,163;283,106;346,58;346,48;341,48;302,29;307,29;288,0;278,10;298,39;302,39;341,58;336,48;274,96;221,154;163,245;173,250;149,192;149,188;144,188;58,173;53,173;0,212;10,216;19,168;14,173;168,154;173,154;269,58;269,53;288,5;278,10;288,0" o:connectangles="0,0,0,0,0,0,0,0,0,0,0,0,0,0,0,0,0,0,0,0,0,0,0,0,0,0,0,0,0,0,0,0,0,0,0,0,0,0,0,0,0,0,0,0,0,0,0,0,0,0,0,0,0"/>
                  </v:shape>
                  <v:shape id="Freeform 710" o:spid="_x0000_s1733" style="position:absolute;left:2899;top:1887;width:130;height:77;visibility:visible;mso-wrap-style:square;v-text-anchor:top" coordsize="1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HeMIA&#10;AADcAAAADwAAAGRycy9kb3ducmV2LnhtbESPzYrCMBSF98K8Q7jCbGRMnYWOHaOIoBR3VR/gTnNt&#10;is1Np0m1vr0RBJeH8/NxFqve1uJKra8cK5iMExDEhdMVlwpOx+3XDwgfkDXWjknBnTyslh+DBaba&#10;3Tin6yGUIo6wT1GBCaFJpfSFIYt+7Bri6J1dazFE2ZZSt3iL47aW30kylRYrjgSDDW0MFZdDZyN3&#10;3+02XTX/z/5019jMm1F+zpX6HPbrXxCB+vAOv9qZVjBL5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Ed4wgAAANwAAAAPAAAAAAAAAAAAAAAAAJgCAABkcnMvZG93&#10;bnJldi54bWxQSwUGAAAAAAQABAD1AAAAhwMAAAAA&#10;" path="m130,l72,19,,58,48,77,82,72,111,53,130,xe" fillcolor="#e0e0e0" stroked="f">
                    <v:path arrowok="t" o:connecttype="custom" o:connectlocs="130,0;72,19;0,58;48,77;82,72;111,53;130,0" o:connectangles="0,0,0,0,0,0,0"/>
                  </v:shape>
                  <v:shape id="Freeform 711" o:spid="_x0000_s1734" style="position:absolute;left:2895;top:1882;width:139;height:87;visibility:visible;mso-wrap-style:square;v-text-anchor:top" coordsize="1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pFsUA&#10;AADcAAAADwAAAGRycy9kb3ducmV2LnhtbERPTWvCQBC9C/0PyxS8iG4iaiV1lSJU68FDU0vb25Cd&#10;JtHsbMxuTfz37kHo8fG+F6vOVOJCjSstK4hHEQjizOqScwWHj9fhHITzyBory6TgSg5Wy4feAhNt&#10;W36nS+pzEULYJaig8L5OpHRZQQbdyNbEgfu1jUEfYJNL3WAbwk0lx1E0kwZLDg0F1rQuKDulf0bB&#10;ZD447j+3ces30dfu7H7W0+9ZqlT/sXt5BuGp8//iu/tNK3iKw/xw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ikWxQAAANwAAAAPAAAAAAAAAAAAAAAAAJgCAABkcnMv&#10;ZG93bnJldi54bWxQSwUGAAAAAAQABAD1AAAAigMAAAAA&#10;" path="m139,5r,-5l134,,76,19,4,58,,58r,9l4,67,52,87,86,82r5,l120,63r,-5l139,5r-10,l110,58r,-5l81,72r5,l52,77,4,58r,9l76,29,134,10,129,5r10,xe" fillcolor="black" stroked="f">
                    <v:path arrowok="t" o:connecttype="custom" o:connectlocs="139,5;139,0;134,0;76,19;4,58;0,58;0,67;4,67;52,87;86,82;91,82;120,63;120,58;139,5;129,5;110,58;110,53;81,72;86,72;52,77;4,58;4,67;76,29;134,10;129,5;139,5" o:connectangles="0,0,0,0,0,0,0,0,0,0,0,0,0,0,0,0,0,0,0,0,0,0,0,0,0,0"/>
                  </v:shape>
                  <v:shape id="Freeform 712" o:spid="_x0000_s1735" style="position:absolute;left:4311;top:2722;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kk8EA&#10;AADcAAAADwAAAGRycy9kb3ducmV2LnhtbESP3YrCMBCF7xd8hzCCd2vaRVyppiKCqzeCVR9gaMb+&#10;2ExKE7W+vRGEvTycn4+zWPamEXfqXGVZQTyOQBDnVldcKDifNt8zEM4ja2wsk4InOVimg68FJto+&#10;OKP70RcijLBLUEHpfZtI6fKSDLqxbYmDd7GdQR9kV0jd4SOMm0b+RNFUGqw4EEpsaV1Sfj3eTODq&#10;3eX2t5kd6omOfVbL/TZjrdRo2K/mIDz1/j/8ae+0gt84hve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5JPBAAAA3AAAAA8AAAAAAAAAAAAAAAAAmAIAAGRycy9kb3du&#10;cmV2LnhtbFBLBQYAAAAABAAEAPUAAACGAwAAAAA=&#10;" path="m28,l,15,9,34r19,5l33,15,28,xe" fillcolor="#e0e0e0" stroked="f">
                    <v:path arrowok="t" o:connecttype="custom" o:connectlocs="28,0;0,15;9,34;28,39;33,15;28,0" o:connectangles="0,0,0,0,0,0"/>
                  </v:shape>
                  <v:shape id="Freeform 713" o:spid="_x0000_s1736" style="position:absolute;left:4306;top:2718;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QF8MA&#10;AADcAAAADwAAAGRycy9kb3ducmV2LnhtbESP3YrCMBSE7xd8h3AE79bUXvhTjaKisBciWH2AQ3Ns&#10;islJaaJ2336zsLCXw8x8w6w2vbPiRV1oPCuYjDMQxJXXDdcKbtfj5xxEiMgarWdS8E0BNuvBxwoL&#10;7d98oVcZa5EgHApUYGJsCylDZchhGPuWOHl33zmMSXa11B2+E9xZmWfZVDpsOC0YbGlvqHqUT6eg&#10;bOzukPfnu12ctouL8ZmLh4dSo2G/XYKI1Mf/8F/7SyuYTXL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gQF8MAAADcAAAADwAAAAAAAAAAAAAAAACYAgAAZHJzL2Rv&#10;d25yZXYueG1sUEsFBgAAAAAEAAQA9QAAAIgDAAAAAA==&#10;" path="m38,4l38,,33,,5,14,,14r,5l9,38r,5l14,43r19,5l38,48r,-5l43,19,38,4r-9,l33,19,29,43r4,-5l14,33r5,5l9,19,5,24,33,9,29,4r9,xe" fillcolor="black" stroked="f">
                    <v:path arrowok="t" o:connecttype="custom" o:connectlocs="38,4;38,0;33,0;5,14;0,14;0,19;9,38;9,43;14,43;33,48;38,48;38,43;43,19;38,4;29,4;33,19;29,43;33,38;14,33;19,38;9,19;5,24;33,9;29,4;38,4" o:connectangles="0,0,0,0,0,0,0,0,0,0,0,0,0,0,0,0,0,0,0,0,0,0,0,0,0"/>
                  </v:shape>
                  <v:shape id="Freeform 714" o:spid="_x0000_s1737" style="position:absolute;left:2827;top:3001;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qy8YA&#10;AADcAAAADwAAAGRycy9kb3ducmV2LnhtbESPW2vCQBSE3wv+h+UIfRHd2EIj0VXsTcSC4AWfD9lj&#10;NjR7NmS3Jvrru0Khj8PMfMPMFp2txIUaXzpWMB4lIIhzp0suFBwPn8MJCB+QNVaOScGVPCzmvYcZ&#10;Ztq1vKPLPhQiQthnqMCEUGdS+tyQRT9yNXH0zq6xGKJsCqkbbCPcVvIpSV6kxZLjgsGa3gzl3/sf&#10;q+D0uvlKBqVvzWmw/Fin2/dVijelHvvdcgoiUBf+w3/ttVaQjp/h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lqy8YAAADcAAAADwAAAAAAAAAAAAAAAACYAgAAZHJz&#10;L2Rvd25yZXYueG1sUEsFBgAAAAAEAAQA9QAAAIsDAAAAAA==&#10;" path="m34,l,72r20,9l29,96,68,48,34,xe" fillcolor="#e0e0e0" stroked="f">
                    <v:path arrowok="t" o:connecttype="custom" o:connectlocs="34,0;0,72;20,81;29,96;68,48;34,0" o:connectangles="0,0,0,0,0,0"/>
                  </v:shape>
                  <v:shape id="Freeform 715" o:spid="_x0000_s1738" style="position:absolute;left:2823;top:2996;width:76;height:106;visibility:visible;mso-wrap-style:square;v-text-anchor:top" coordsize="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9cQA&#10;AADcAAAADwAAAGRycy9kb3ducmV2LnhtbESPQWvCQBSE7wX/w/IEb3WjSLTRVUQQPLSIqZDrM/tM&#10;gtm3YXfV9N93hUKPw8x8w6w2vWnFg5xvLCuYjBMQxKXVDVcKzt/79wUIH5A1tpZJwQ952KwHbyvM&#10;tH3yiR55qESEsM9QQR1Cl0npy5oM+rHtiKN3tc5giNJVUjt8Rrhp5TRJUmmw4bhQY0e7mspbfjcK&#10;5OIjn8vz6ZYWLumL4uuaXj6PSo2G/XYJIlAf/sN/7YNWMJ/M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x/XEAAAA3AAAAA8AAAAAAAAAAAAAAAAAmAIAAGRycy9k&#10;b3ducmV2LnhtbFBLBQYAAAAABAAEAPUAAACJAwAAAAA=&#10;" path="m43,l33,r,5l,77r,5l4,82r20,9l19,91r9,15l38,106,76,58r,-10l43,,33,10,67,58r,-10l28,96r10,l28,82r-4,l4,72r5,5l43,5,33,10,43,xe" fillcolor="black" stroked="f">
                    <v:path arrowok="t" o:connecttype="custom" o:connectlocs="43,0;33,0;33,5;0,77;0,82;4,82;24,91;19,91;28,106;38,106;76,58;76,48;43,0;33,10;67,58;67,48;28,96;38,96;28,82;24,82;4,72;9,77;43,5;33,10;43,0" o:connectangles="0,0,0,0,0,0,0,0,0,0,0,0,0,0,0,0,0,0,0,0,0,0,0,0,0"/>
                  </v:shape>
                  <v:shape id="Freeform 716" o:spid="_x0000_s1739" style="position:absolute;left:3139;top:3001;width:92;height:206;visibility:visible;mso-wrap-style:square;v-text-anchor:top" coordsize="9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4YcUA&#10;AADcAAAADwAAAGRycy9kb3ducmV2LnhtbESPQWvCQBSE70L/w/IK3nQToVqiq1ihUPRSUyF4e2Sf&#10;Seju25DdavTXdwXB4zAz3zCLVW+NOFPnG8cK0nECgrh0uuFKweHnc/QOwgdkjcYxKbiSh9XyZbDA&#10;TLsL7+mch0pECPsMFdQhtJmUvqzJoh+7ljh6J9dZDFF2ldQdXiLcGjlJkqm02HBcqLGlTU3lb/5n&#10;FRScJ7cP2h+n2+9dkd7WxvqZUWr42q/nIAL14Rl+tL+0gln6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nhhxQAAANwAAAAPAAAAAAAAAAAAAAAAAJgCAABkcnMv&#10;ZG93bnJldi54bWxQSwUGAAAAAAQABAD1AAAAigMAAAAA&#10;" path="m63,l,77,44,96r9,96l68,206,82,187,77,173,92,43,63,xe" fillcolor="#e0e0e0" stroked="f">
                    <v:path arrowok="t" o:connecttype="custom" o:connectlocs="63,0;0,77;44,96;53,192;68,206;82,187;77,173;92,43;63,0" o:connectangles="0,0,0,0,0,0,0,0,0"/>
                  </v:shape>
                  <v:shape id="Freeform 717" o:spid="_x0000_s1740" style="position:absolute;left:3135;top:2996;width:100;height:216;visibility:visible;mso-wrap-style:square;v-text-anchor:top" coordsize="10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UmMYA&#10;AADcAAAADwAAAGRycy9kb3ducmV2LnhtbESPT0sDMRTE74LfITzBi7TZ9VB127SoIAgtiGtLr4/N&#10;62Zp8rJssn/89k1B8DjMzG+Y1WZyVgzUhcazgnyegSCuvG64VrD/+Zg9gwgRWaP1TAp+KcBmfXuz&#10;wkL7kb9pKGMtEoRDgQpMjG0hZagMOQxz3xIn7+Q7hzHJrpa6wzHBnZWPWbaQDhtOCwZbejdUncve&#10;KSjHqT8OTf/2sq+C3X7tDuYht0rd302vSxCRpvgf/mt/agVP+QKuZ9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QUmMYAAADcAAAADwAAAAAAAAAAAAAAAACYAgAAZHJz&#10;L2Rvd25yZXYueG1sUEsFBgAAAAAEAAQA9QAAAIsDAAAAAA==&#10;" path="m72,l62,,,77r,9l4,86r44,20l43,101r9,96l52,202r15,14l76,216,91,197r,-5l86,178,100,48r,-5l72,,62,10,91,53r,-5l76,178r5,14l81,187,67,206r9,l62,192r,5l52,101r,-5l4,77r5,9l72,10r-10,l72,xe" fillcolor="black" stroked="f">
                    <v:path arrowok="t" o:connecttype="custom" o:connectlocs="72,0;62,0;0,77;0,86;4,86;48,106;43,101;52,197;52,202;67,216;76,216;91,197;91,192;86,178;100,48;100,43;72,0;62,10;91,53;91,48;76,178;81,192;81,187;67,206;76,206;62,192;62,197;52,101;52,96;4,77;9,86;72,10;62,10;72,0" o:connectangles="0,0,0,0,0,0,0,0,0,0,0,0,0,0,0,0,0,0,0,0,0,0,0,0,0,0,0,0,0,0,0,0,0,0"/>
                  </v:shape>
                  <v:shape id="Freeform 718" o:spid="_x0000_s1741" style="position:absolute;left:2621;top:2924;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4rMQA&#10;AADcAAAADwAAAGRycy9kb3ducmV2LnhtbESP0WoCMRRE3wv+Q7hCX0rNWkstq1HsouBLEa0fcNlc&#10;N8tubtYk1fXvjVDo4zAzZ5j5sretuJAPtWMF41EGgrh0uuZKwfFn8/oJIkRkja1jUnCjAMvF4GmO&#10;uXZX3tPlECuRIBxyVGBi7HIpQ2nIYhi5jjh5J+ctxiR9JbXHa4LbVr5l2Ye0WHNaMNhRYahsDr9W&#10;QemPTbX+xi8vi5fz+w6bSWHWSj0P+9UMRKQ+/of/2lutYDqewu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OKzEAAAA3AAAAA8AAAAAAAAAAAAAAAAAmAIAAGRycy9k&#10;b3ducmV2LnhtbFBLBQYAAAAABAAEAPUAAACJAwAAAAA=&#10;" path="m,38l10,48r4,10l67,38,24,29,14,,,38xe" fillcolor="#e0e0e0" stroked="f">
                    <v:path arrowok="t" o:connecttype="custom" o:connectlocs="0,38;10,48;14,58;67,38;24,29;14,0;0,38" o:connectangles="0,0,0,0,0,0,0"/>
                  </v:shape>
                  <v:shape id="Freeform 719" o:spid="_x0000_s1742" style="position:absolute;left:2616;top:2919;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rcEA&#10;AADcAAAADwAAAGRycy9kb3ducmV2LnhtbERPz2vCMBS+D/wfwhO82VRhOqqxiDBYkTHWefD4aJ5t&#10;afNSkkzb/94cBjt+fL/3+Wh6cSfnW8sKVkkKgriyuuVaweXnffkGwgdkjb1lUjCRh/wwe9ljpu2D&#10;v+lehlrEEPYZKmhCGDIpfdWQQZ/YgThyN+sMhghdLbXDRww3vVyn6UYabDk2NDjQqaGqK3+Ngq8y&#10;5WLYXD6nV3e9rjs868KflVrMx+MORKAx/Iv/3B9awXYV18Yz8Qj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a3BAAAA3AAAAA8AAAAAAAAAAAAAAAAAmAIAAGRycy9kb3du&#10;cmV2LnhtbFBLBQYAAAAABAAEAPUAAACGAwAAAAA=&#10;" path="m,43r,5l10,58r,-5l15,63r,4l19,67,72,48r5,l77,39r-5,l29,29r5,5l24,5,24,,15,r,5l,43r10,l24,5r-9,l24,34r,5l29,39r43,9l72,39,19,58r5,5l19,53r,-5l10,39r,4l,43xe" fillcolor="black" stroked="f">
                    <v:path arrowok="t" o:connecttype="custom" o:connectlocs="0,43;0,48;10,58;10,53;15,63;15,67;19,67;72,48;77,48;77,39;72,39;29,29;34,34;24,5;24,0;15,0;15,5;0,43;10,43;24,5;15,5;24,34;24,39;29,39;72,48;72,39;19,58;24,63;19,53;19,48;10,39;10,43;0,43" o:connectangles="0,0,0,0,0,0,0,0,0,0,0,0,0,0,0,0,0,0,0,0,0,0,0,0,0,0,0,0,0,0,0,0,0"/>
                  </v:shape>
                  <v:shape id="Freeform 720" o:spid="_x0000_s1743" style="position:absolute;left:2928;top:2838;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aMYA&#10;AADcAAAADwAAAGRycy9kb3ducmV2LnhtbESPT2vCQBTE74V+h+UVvOkmpfgndROKIoo3Yyl4e82+&#10;Jmmzb0N21eindwWhx2FmfsPMs9404kSdqy0riEcRCOLC6ppLBZ/71XAKwnlkjY1lUnAhB1n6/DTH&#10;RNsz7+iU+1IECLsEFVTet4mUrqjIoBvZljh4P7Yz6IPsSqk7PAe4aeRrFI2lwZrDQoUtLSoq/vKj&#10;UbDeHuP67fea46pcfH+N9bJfH5ZKDV76j3cQnnr/H360N1rBJJ7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7+aMYAAADcAAAADwAAAAAAAAAAAAAAAACYAgAAZHJz&#10;L2Rvd25yZXYueG1sUEsFBgAAAAAEAAQA9QAAAIsDAAAAAA==&#10;" path="m,57l43,,63,19,,57xe" fillcolor="#e0e0e0" stroked="f">
                    <v:path arrowok="t" o:connecttype="custom" o:connectlocs="0,57;43,0;63,19;0,57" o:connectangles="0,0,0,0"/>
                  </v:shape>
                  <v:shape id="Freeform 721" o:spid="_x0000_s1744" style="position:absolute;left:2923;top:283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cIA&#10;AADcAAAADwAAAGRycy9kb3ducmV2LnhtbERPPW/CMBDdK/EfrEPqEhWnSBQUMAiqFmVtSge2Iz6S&#10;tPE5st0k/Hs8VOr49L43u9G0oifnG8sKnmcpCOLS6oYrBafP96cVCB+QNbaWScGNPOy2k4cNZtoO&#10;/EF9ESoRQ9hnqKAOocuk9GVNBv3MdsSRu1pnMEToKqkdDjHctHKepi/SYMOxocaOXmsqf4pfo+C7&#10;oTw5vLnzapFX+nS8tMtEfin1OB33axCBxvAv/nPnWsFyHuf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99wgAAANwAAAAPAAAAAAAAAAAAAAAAAJgCAABkcnMvZG93&#10;bnJldi54bWxQSwUGAAAAAAQABAD1AAAAhwMAAAAA&#10;" path="m,57l10,67,53,9r-9,l63,29r,-10l,57,10,67,72,29r,-5l72,19,53,,48,,44,,,57r,5l,67r5,l10,67,,57xe" fillcolor="black" stroked="f">
                    <v:path arrowok="t" o:connecttype="custom" o:connectlocs="0,57;10,67;53,9;44,9;63,29;63,19;0,57;10,67;72,29;72,24;72,19;53,0;48,0;44,0;0,57;0,62;0,67;5,67;10,67;0,57" o:connectangles="0,0,0,0,0,0,0,0,0,0,0,0,0,0,0,0,0,0,0,0"/>
                  </v:shape>
                  <v:shape id="Freeform 722" o:spid="_x0000_s1745" style="position:absolute;left:2405;top:2698;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I/8UA&#10;AADcAAAADwAAAGRycy9kb3ducmV2LnhtbESPQWsCMRSE7wX/Q3gFL6VmFVplaxQpbPFUqXrx9tg8&#10;d5duXtZNTLb/vhEEj8PMfMMs14NpRaDeNZYVTCcZCOLS6oYrBcdD8boA4TyyxtYyKfgjB+vV6GmJ&#10;ubaRfyjsfSUShF2OCmrvu1xKV9Zk0E1sR5y8s+0N+iT7SuoeY4KbVs6y7F0abDgt1NjRZ03l7/5q&#10;FLzEXXGM18s5fFdfJ3q7hCJ2Qanx87D5AOFp8I/wvb3VCuazKd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oj/xQAAANwAAAAPAAAAAAAAAAAAAAAAAJgCAABkcnMv&#10;ZG93bnJldi54bWxQSwUGAAAAAAQABAD1AAAAigMAAAAA&#10;" path="m,29l43,,10,44,,29xe" fillcolor="#e0e0e0" stroked="f">
                    <v:path arrowok="t" o:connecttype="custom" o:connectlocs="0,29;43,0;10,44;0,29" o:connectangles="0,0,0,0"/>
                  </v:shape>
                  <v:shape id="Freeform 723" o:spid="_x0000_s1746" style="position:absolute;left:2400;top:2694;width:53;height:52;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eo8cA&#10;AADcAAAADwAAAGRycy9kb3ducmV2LnhtbESP0WrCQBRE3wv+w3IF3+qmAaukrmIrtkKVUusH3GZv&#10;k9Xs3ZhdY/r3XUHo4zAzZ5jpvLOVaKnxxrGCh2ECgjh32nChYP+1up+A8AFZY+WYFPySh/msdzfF&#10;TLsLf1K7C4WIEPYZKihDqDMpfV6SRT90NXH0flxjMUTZFFI3eIlwW8k0SR6lRcNxocSaXkrKj7uz&#10;VbD8OK3258Xr82jz/n0I7dZs38ZGqUG/WzyBCNSF//CtvdYKxmkK1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nqPHAAAA3AAAAA8AAAAAAAAAAAAAAAAAmAIAAGRy&#10;cy9kb3ducmV2LnhtbFBLBQYAAAAABAAEAPUAAACMAwAAAAA=&#10;" path="m10,28r,10l53,9,43,,10,43r9,l10,28,,38,10,52r5,l19,52,53,9r,-5l53,,48,,43,,,28r,5l,38,10,28xe" fillcolor="black" stroked="f">
                    <v:path arrowok="t" o:connecttype="custom" o:connectlocs="10,28;10,38;53,9;43,0;10,43;19,43;10,28;0,38;10,52;15,52;19,52;53,9;53,4;53,0;48,0;43,0;0,28;0,33;0,38;10,28" o:connectangles="0,0,0,0,0,0,0,0,0,0,0,0,0,0,0,0,0,0,0,0"/>
                  </v:shape>
                  <v:shape id="Freeform 724" o:spid="_x0000_s1747" style="position:absolute;left:3317;top:3279;width:130;height:58;visibility:visible;mso-wrap-style:square;v-text-anchor:top" coordsize="1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Rt8cA&#10;AADcAAAADwAAAGRycy9kb3ducmV2LnhtbESPT2vCQBTE7wW/w/KEXkQ3KvgnuopoC0KhUOvF2yP7&#10;uknNvg3ZrUn89F2h0OMwM79h1tvWluJGtS8cKxiPEhDEmdMFGwXnz9fhAoQPyBpLx6SgIw/bTe9p&#10;jal2DX/Q7RSMiBD2KSrIQ6hSKX2Wk0U/chVx9L5cbTFEWRupa2wi3JZykiQzabHguJBjRfucsuvp&#10;xyoYzBamG1y6y/z61rwvX8x32dwPSj33290KRKA2/If/2ketYD6ZwuNM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UbfHAAAA3AAAAA8AAAAAAAAAAAAAAAAAmAIAAGRy&#10;cy9kb3ducmV2LnhtbFBLBQYAAAAABAAEAPUAAACMAwAAAAA=&#10;" path="m115,l,19,,44r53,9l82,58,130,39r,-10l115,xe" fillcolor="#e0e0e0" stroked="f">
                    <v:path arrowok="t" o:connecttype="custom" o:connectlocs="115,0;0,19;0,44;53,53;82,58;130,39;130,29;115,0" o:connectangles="0,0,0,0,0,0,0,0"/>
                  </v:shape>
                  <v:shape id="Freeform 725" o:spid="_x0000_s1748" style="position:absolute;left:3312;top:3274;width:139;height:68;visibility:visible;mso-wrap-style:square;v-text-anchor:top" coordsize="1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RKcQA&#10;AADcAAAADwAAAGRycy9kb3ducmV2LnhtbESPQWvCQBSE74L/YXlCb2ajFpXUVUQIeCtRq9dH9jUJ&#10;zb4N2TVJ8+u7hUKPw8x8w+wOg6lFR62rLCtYRDEI4tzqigsFt2s634JwHlljbZkUfJODw3462WGi&#10;bc8ZdRdfiABhl6CC0vsmkdLlJRl0kW2Ig/dpW4M+yLaQusU+wE0tl3G8lgYrDgslNnQqKf+6PI2C&#10;7ep9HPu7PH7csw2fPD50Sg+lXmbD8Q2Ep8H/h//aZ61gs3y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ESnEAAAA3AAAAA8AAAAAAAAAAAAAAAAAmAIAAGRycy9k&#10;b3ducmV2LnhtbFBLBQYAAAAABAAEAPUAAACJAwAAAAA=&#10;" path="m125,5r,-5l120,,5,20,,20,,53r5,l58,63r29,5l135,49r4,l139,34,125,5r-10,l130,34r,10l135,39,87,58,58,53,5,44r5,5l10,24,5,29,120,10,115,5r10,xe" fillcolor="black" stroked="f">
                    <v:path arrowok="t" o:connecttype="custom" o:connectlocs="125,5;125,0;120,0;5,20;0,20;0,53;5,53;58,63;87,68;135,49;139,49;139,34;125,5;115,5;130,34;130,44;135,39;87,58;58,53;5,44;10,49;10,24;5,29;120,10;115,5;125,5" o:connectangles="0,0,0,0,0,0,0,0,0,0,0,0,0,0,0,0,0,0,0,0,0,0,0,0,0,0"/>
                  </v:shape>
                  <v:shape id="Freeform 726" o:spid="_x0000_s1749" style="position:absolute;left:6466;top:1925;width:33;height:4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tCsYA&#10;AADcAAAADwAAAGRycy9kb3ducmV2LnhtbESPW2vCQBCF3wv+h2WEvjUbhdYS3QQrVKwIUuulj0N2&#10;moRmZ0N2q9Ff7wpCHw/n8nEmWWdqcaTWVZYVDKIYBHFudcWFgu3X+9MrCOeRNdaWScGZHGRp72GC&#10;ibYn/qTjxhcijLBLUEHpfZNI6fKSDLrINsTB+7GtQR9kW0jd4imMm1oO4/hFGqw4EEpsaFZS/rv5&#10;MwEy30+LwxY/BsuLXM9Xs8VOv30r9djvpmMQnjr/H763F1rBaPg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UtCsYAAADcAAAADwAAAAAAAAAAAAAAAACYAgAAZHJz&#10;L2Rvd25yZXYueG1sUEsFBgAAAAAEAAQA9QAAAIsDAAAAAA==&#10;" path="m24,l5,10,,39r19,9l33,10,24,xe" fillcolor="#e0e0e0" stroked="f">
                    <v:path arrowok="t" o:connecttype="custom" o:connectlocs="24,0;5,10;0,39;19,48;33,10;24,0" o:connectangles="0,0,0,0,0,0"/>
                  </v:shape>
                  <v:shape id="Freeform 727" o:spid="_x0000_s1750" style="position:absolute;left:6461;top:1921;width:43;height:57;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O8cA&#10;AADcAAAADwAAAGRycy9kb3ducmV2LnhtbESPT2vCQBTE74V+h+UVeqsbtViJrlIKFf+cTIr1+Mg+&#10;k5Ds23R3q+m3dwWhx2FmfsPMl71pxZmcry0rGA4SEMSF1TWXCr7yz5cpCB+QNbaWScEfeVguHh/m&#10;mGp74T2ds1CKCGGfooIqhC6V0hcVGfQD2xFH72SdwRClK6V2eIlw08pRkkykwZrjQoUdfVRUNNmv&#10;UfA6zA95853tVu1057bjw7H52RyVen7q32cgAvXhP3xvr7WCt9E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fjvHAAAA3AAAAA8AAAAAAAAAAAAAAAAAmAIAAGRy&#10;cy9kb3ducmV2LnhtbFBLBQYAAAAABAAEAPUAAACMAwAAAAA=&#10;" path="m34,l29,,10,9,5,9r,5l,43r,5l5,48r19,9l29,57r,-5l43,14r,-5l34,,24,9,34,19r,-5l19,52r5,-4l5,38r5,5l14,14r-4,5l29,9r-5,l34,xe" fillcolor="black" stroked="f">
                    <v:path arrowok="t" o:connecttype="custom" o:connectlocs="34,0;29,0;10,9;5,9;5,14;0,43;0,48;5,48;24,57;29,57;29,52;43,14;43,9;34,0;24,9;34,19;34,14;19,52;24,48;5,38;10,43;14,14;10,19;29,9;24,9;34,0" o:connectangles="0,0,0,0,0,0,0,0,0,0,0,0,0,0,0,0,0,0,0,0,0,0,0,0,0,0"/>
                  </v:shape>
                  <v:shape id="Freeform 728" o:spid="_x0000_s1751" style="position:absolute;left:1723;top:215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nQ8MA&#10;AADcAAAADwAAAGRycy9kb3ducmV2LnhtbESPzYrCQBCE78K+w9AL3nSi4M9mHWVZEL0IbvTircm0&#10;STDTEzKtxrd3BGGPRXV91bVYda5WN2pD5dnAaJiAIs69rbgwcDysB3NQQZAt1p7JwIMCrJYfvQWm&#10;1t/5j26ZFCpCOKRooBRpUq1DXpLDMPQNcfTOvnUoUbaFti3eI9zVepwkU+2w4thQYkO/JeWX7Ori&#10;G6PdflJtwl786Vg8MJET7b6M6X92P9+ghDr5P36nt9bAbDyD15hI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FnQ8MAAADcAAAADwAAAAAAAAAAAAAAAACYAgAAZHJzL2Rv&#10;d25yZXYueG1sUEsFBgAAAAAEAAQA9QAAAIgDAAAAAA==&#10;" path="m15,l,14r5,5l19,5,15,xe" fillcolor="#e0e0e0" stroked="f">
                    <v:path arrowok="t" o:connecttype="custom" o:connectlocs="15,0;0,14;5,19;19,5;15,0" o:connectangles="0,0,0,0,0"/>
                  </v:shape>
                  <v:shape id="Freeform 729" o:spid="_x0000_s1752" style="position:absolute;left:1718;top:215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v3sQA&#10;AADcAAAADwAAAGRycy9kb3ducmV2LnhtbERPy2rCQBTdC/2H4Rbc6aS22pI6ilgKgbjwUTDLS+Y2&#10;CWbuhMyYxL93FoLLw3kv14OpRUetqywreJtGIIhzqysuFPydfidfIJxH1lhbJgU3crBevYyWGGvb&#10;84G6oy9ECGEXo4LS+yaW0uUlGXRT2xAH7t+2Bn2AbSF1i30IN7WcRdFCGqw4NJTY0Lak/HK8GgX7&#10;7Hae9+miO6dpku12ycf75SdTavw6bL5BeBr8U/xwJ1rB5yysDW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L97EAAAA3AAAAA8AAAAAAAAAAAAAAAAAmAIAAGRycy9k&#10;b3ducmV2LnhtbFBLBQYAAAAABAAEAPUAAACJAwAAAAA=&#10;" path="m24,l15,,,14,,24r5,5l15,29,29,14r,-9l24,,15,10r5,4l20,5,5,19r10,l10,14r,10l24,10r-9,l24,xe" fillcolor="black" stroked="f">
                    <v:path arrowok="t" o:connecttype="custom" o:connectlocs="24,0;15,0;0,14;0,24;5,29;15,29;29,14;29,5;24,0;15,10;20,14;20,5;5,19;15,19;10,14;10,24;24,10;15,10;24,0" o:connectangles="0,0,0,0,0,0,0,0,0,0,0,0,0,0,0,0,0,0,0"/>
                  </v:shape>
                  <v:shape id="Freeform 730" o:spid="_x0000_s1753" style="position:absolute;left:821;top:1268;width:8055;height:3106;visibility:visible;mso-wrap-style:square;v-text-anchor:top" coordsize="80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uR8MA&#10;AADcAAAADwAAAGRycy9kb3ducmV2LnhtbESPQYvCMBSE7wv+h/CEva2pwq5ajSKC4mEPWsXzo3k2&#10;xealNlGrv94sLHgcZuYbZjpvbSVu1PjSsYJ+LwFBnDtdcqHgsF99jUD4gKyxckwKHuRhPut8TDHV&#10;7s47umWhEBHCPkUFJoQ6ldLnhiz6nquJo3dyjcUQZVNI3eA9wm0lB0nyIy2WHBcM1rQ0lJ+zq1Ww&#10;/z2iKeun/V4/N+sse2wvfV0o9dltFxMQgdrwDv+3N1rBcDCG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uR8MAAADcAAAADwAAAAAAAAAAAAAAAACYAgAAZHJzL2Rv&#10;d25yZXYueG1sUEsFBgAAAAAEAAQA9QAAAIgDAAAAAA==&#10;" path="m7795,672l7896,561r-9,-62l7819,480r-48,14l7757,451r-34,-19l7714,432r-106,19l7661,489r-14,77l7603,585r-57,63l7474,715r-19,-19l7445,677r-10,-63l7373,609r-53,l7248,566r130,-48l7445,451r67,-115l7512,340r-9,-28l7479,312r-101,43l7349,355r-91,14l7147,446r-72,10l6970,470r-53,l6888,475r-67,-48l6773,417r-43,-19l6739,350r-4,-67l6691,273r-72,19l6605,235r-19,-24l6471,211r-10,-24l6355,211r53,-91l6413,43,6394,4r230,l6663,28r148,l6845,r86,l6917,19r-10,5l6893,19r-91,48l6615,72,6571,24r-72,81l6533,153r91,5l6639,158r52,38l6711,196r19,20l6783,240r,38l6783,350r33,5l6883,360r24,14l7023,379r120,-15l7181,350r38,-24l7263,307r52,-87l7306,168r-43,-10l7205,158r-5,-53l7263,57r28,l7359,48r48,-5l7488,33r34,5l7599,38r33,l7666,43r43,29l7752,76r15,29l7704,153r-33,-5l7647,158r-53,19l7488,182r-53,38l7416,283r67,-24l7555,259r29,67l7546,384r53,-29l7671,379r48,-5l7776,379r48,24l7882,393r57,39l8035,336r15,4l7954,446r48,53l8055,470r-10,149l7968,648r-29,-10l7815,739r-44,-19l7651,787r34,67l7675,859r-9,86l7714,974,7819,821r53,24l7939,835r63,l8002,902r-34,29l7939,965r-67,l7824,955r-96,77l7623,1209r-5,29l7594,1267r-29,l7512,1306r-110,48l7363,1382r-28,87l7335,1507r110,l7469,1579r-14,43l7488,1685r-62,120l7464,1838r10,72l7488,2074r29,48l7589,2122r125,-10l7776,2112r48,-19l7877,2088r10,63l7829,2203r-125,63l7757,2314r72,9l7901,2319r48,-15l8055,2304r,802l8021,3092r-62,-34l7973,3010r10,-62l7978,2909r-53,-5l7882,2928r-43,15l7704,3024r-81,5l7599,2972r-125,-20l7373,3015r-115,5l7157,3044r-19,-29l7099,3058r-67,38l6989,3101r,-38l7003,2962r-86,53l6845,3020r,-82l6859,2890r5,-58l6840,2789r-33,5l6768,2808r-29,20l6701,2866r-62,77l6615,2967r-44,48l6514,3010r-5,-62l6562,2871r67,-43l6634,2823r9,-10l6672,2780r34,-49l6715,2712r5,-5l6797,2635r62,-19l6912,2506r10,l6951,2501r72,-10l6946,2487r-29,4l6907,2491r-105,87l6725,2578r-58,l6619,2563r,-105l6605,2400r-5,-48l6610,2232r-34,-101l6547,2184r-28,82l6475,2309r-48,62l6355,2439r-72,4l6283,2371r125,-105l6389,2232r-110,-9l6245,2213r,-10l6178,2203r,-62l6125,2103r-72,l6053,2035r-38,-77l5971,1963r-57,-62l5899,1853r-77,72l5789,1939r-115,29l5558,1958r-115,82l5338,2079r-20,24l5309,2170r38,14l5405,2189r9,38l5438,2266r92,29l5549,2338r14,38l5520,2487r-82,105l5347,2587r-62,-48l5222,2525r-67,72l5160,2712r-53,63l5054,2775r-72,24l4882,2904r-5,5l4858,2919r-48,33l4776,2991r-10,9l4762,3005r-58,l4651,3015r-72,l4579,2943r15,-63l4546,2823r-10,l4426,2880r-48,l4378,2837r-39,-38l4234,2794r-39,-53l4171,2741r-91,58l3994,2799r4,-82l4085,2631r62,-24l4190,2491r-38,-38l4147,2453r-14,-19l4104,2371r10,-28l4080,2357r-14,l4032,2352r-34,-9l3974,2323r-19,-9l3922,2314r4,-58l3965,2223r24,-48l4003,2151r-9,-135l3965,2011r-53,34l3854,2107r-67,l3782,2045r-9,-39l3725,2002r-168,l3528,1997r-38,-10l3446,1992r-33,-77l3413,1805r-91,-29l3341,1694r-10,-19l3317,1661r-19,-19l3288,1637r-38,57l3221,1762r43,72l3274,1939r110,l3331,2107r96,20l3514,2079r72,l3590,2261r-76,77l3413,2343r-48,9l3302,2381r82,115l3350,2607r-62,62l3221,2669r-43,-53l3125,2640r-58,39l3043,2707r-19,44l3072,2751r106,9l3245,2760r,68l3197,2890r-39,58l3062,3024r-100,20l2947,3024r-43,-33l2861,3005r-24,10l2765,3015r-15,-39l2741,2933r-19,-9l2674,2948r-68,43l2554,3000r-53,-33l2482,2962r-101,53l2318,3010r-48,-19l2218,2991r-63,19l2088,3010r-38,-10l2054,2996r-67,l1987,2938r-19,-34l1968,2813r-5,-101l2088,2597r115,-106l2194,2453r-39,l2078,2453r,-77l2074,2343r-39,-10l1973,2333r,-67l1987,2237r10,-24l2002,2194r,-5l2002,2151r-5,-10l1978,2122r-24,-15l1925,2107r-67,l1867,1925r-9,-15l1843,1891r-24,-5l1742,1886r,-48l1738,1800r-15,-24l1704,1766r-72,l1627,1690r-29,-106l1608,1574r5,-9l1608,1560r-19,10l1541,1555r-19,-9l1512,1541r,-5l1507,1517r-9,-48l1498,1445r-24,l1426,1435r-15,-5l1402,1430r-5,-110l1363,1291r-115,91l1219,1387r-5,-33l1176,1310r5,-77l1253,1171r67,l1358,1190r53,-62l1430,1061r-33,-10l1329,1046r-33,19l1253,1099r-82,l1128,1085r-58,l1070,1013r63,-111l1099,902r-62,-9l1022,888r-5,-5l1013,902,907,960r-58,l854,897r58,-81l941,797r9,-10l945,782r-9,-5l907,758,864,739r-15,-5l845,734r-48,10l734,749,681,734r-57,l590,696,566,653r-5,9l542,672r-53,19l470,696r-9,l321,696r-4,-24l273,643r-9,-82l264,528r-39,-5l173,576r-58,53l48,633,5,609,,499,96,480r33,-24l149,412r-39,15l77,422,5,412,5,230,115,144r77,-10l230,134,331,115r19,-5l355,86,360,r72,l427,24r-29,86l341,168r-53,-5l230,172r-96,l120,172,48,225,5,283,,369r57,l115,374,230,331,177,451r-62,72l24,561r62,29l115,590,225,489r72,5l307,561r,29l345,619r58,-58l413,484r14,-52l432,355,413,331r38,-53l489,278r24,-5l547,268r38,-4l633,254r44,-10l691,235r10,-5l710,220r19,-4l777,201r68,-14l931,172r91,-4l1051,134r24,-34l1133,43r38,-5l1190,33r15,-5l1214,28r10,10l1238,48r5,4l1267,28,1286,r260,l1526,38r-14,34l1526,72r24,4l1613,81r48,-19l1704,38r14,-14l1728,14,1738,r268,l2016,9r10,5l2045,19r29,5l2126,24r29,38l2179,62r24,-5l2218,91r19,19l2304,115r34,5l2362,120r14,9l2386,134r48,-5l2482,120r9,4l2496,129r,-14l2525,81r9,-19l2549,48r5,-20l2558,19r,-19l2947,,2837,105r-63,111l2750,249r-28,15l2693,259r-29,-15l2630,230r-28,-5l2568,235r-77,29l2453,264r-5,l2429,254r-48,-14l2366,240r,-24l2342,196r-9,-14l2323,172r,-4l2270,163,2160,134r-43,10l2112,134r-5,-14l2078,81r-24,-9l2011,72,1930,4,1814,86r-4,10l1795,115r-9,19l1776,148r5,5l1795,158r15,l1819,168r5,19l1829,211r-5,14l1824,235r-130,l1675,139r-86,-24l1469,225r-43,-72l1430,148r10,-9l1454,105,1435,62r-5,-14l1426,43r-58,5l1358,52r-24,10l1305,81r-19,24l1281,124r-9,34l1267,187r-5,14l1277,211r9,14l1262,288r-9,19l1248,316r,-9l1243,283r-10,-48l1205,244r-34,10l1142,264r-14,4l1022,350,907,345r-58,10l825,355r-57,9l710,369r-29,l629,456,614,609r48,58l729,701r72,4l811,701r24,-5l907,686r72,53l1008,753r9,5l1104,705r-10,10l1080,744r-10,29l1070,797r29,28l1171,830r19,5l1200,835r-15,67l1176,912r-15,29l1118,1013r-5,19l1113,1037r96,28l1257,1061r48,-29l1373,955r67,-34l1474,907r28,101l1478,1113r-101,130l1382,1248r10,9l1430,1281r5,25l1435,1368r5,19l1474,1397r43,l1550,1387r10,-5l1565,1382r-5,10l1550,1411r-9,58l1550,1507r24,10l1589,1522r96,-39l1642,1579r4,10l1651,1622r19,72l1675,1714r,4l1685,1718r19,5l1738,1742r14,5l1757,1752r29,91l1877,1858r38,67l1901,2064r38,5l2002,2074r38,43l2155,2035r106,-19l2280,2045r,91l2342,2151r29,14l2304,2266r-34,33l2232,2299r24,-139l2237,2151r,-87l2155,2045r-48,110l2045,2199r-29,62l2016,2290r34,5l2112,2314r5,105l2232,2415r19,76l1992,2717r19,111l2011,2866r29,62l2122,2828r,-87l2150,2679r53,43l2208,2837r-134,106l2136,2962r29,l2227,2943r43,-48l2318,2900r10,48l2381,2962r38,-24l2438,2828r-14,-34l2371,2784r-62,5l2314,2717r62,-106l2472,2635r139,-28l2611,2727r34,105l2645,2909r77,-38l2779,2890r29,82l2851,2972r67,-34l2947,2900r29,19l2976,2948r34,52l3072,2986r58,-62l3197,2832r5,-24l3173,2808r-111,-14l2976,2804r24,-92l3062,2635r87,-62l3230,2530r39,-19l3264,2602r10,19l3293,2621r19,-43l3298,2477r-48,-43l3178,2391r-20,4l3158,2376r24,-125l3130,2151r43,-34l3293,2107r33,-110l3264,1992r-43,l3221,1882r-43,-44l3106,1925r-20,81l3086,2040r-28,29l3038,2045r-4,-19l3024,2002r-5,-24l3010,1949r19,-48l3043,1886r19,-19l3115,1829r43,-34l3173,1786r5,-5l3211,1704r34,-62l3269,1598r5,-9l3278,1584r-38,-29l3206,1541r-38,l3149,1555r-29,19l3082,1656r-20,38l3058,1704r,5l3048,1714r-24,9l2986,1738r-39,24l2899,1805r-29,24l2832,1848r-43,l2770,1834r-29,-24l2736,1810r10,-5l2779,1786r43,-24l2837,1757r5,-5l2851,1742r15,-19l2899,1694r-19,-33l2880,1627r10,-33l2904,1565r34,-43l2952,1512r5,-5l2981,1474r9,-20l2986,1430r-5,l2952,1421r-5,-5l2938,1421r-20,5l2866,1440r-24,-19l2827,1397r-9,-24l2813,1363r-67,-33l2746,1281r9,-38l2774,1224r34,-24l2837,1185r57,-19l2947,1166r5,-5l2962,1157r28,-29l3019,1094r19,-29l3130,974r33,-33l3173,931r5,-5l3187,917r19,-29l3216,859r-34,-10l3154,830r-15,-14l3125,806r-24,-19l3149,763r43,-10l3221,749r14,l3293,749r9,4l3326,768r24,24l3365,825r-5,72l3350,921r,10l3322,1013r4,9l3336,1046r24,24l3379,1080r19,l3394,1085r9,4l3418,1094r19,5l3432,1128r-10,24l3413,1166r-15,10l3355,1176r-57,19l3269,1214r-29,29l3240,1291r43,-5l3312,1286r48,-5l3370,1296r4,24l3374,1373r-9,24l3365,1421r-10,19l3322,1536r-15,34l3298,1579r,5l3346,1627r38,58l3389,1704r62,53l3494,1949r29,l3590,1968r164,5l3802,1978r19,52l3826,2064r24,l3965,1978r53,14l4027,2069r,29l4037,2151r-48,91l4027,2280r48,19l4152,2266r48,-115l4214,2247r77,l4325,2247r29,14l4229,2347r-29,-4l4186,2381r52,67l4210,2592r19,15l4253,2655r-10,62l4267,2755r115,10l4435,2813r106,-43l4608,2760r58,68l4651,2837r-29,111l4622,2976r144,-28l4896,2847r101,-87l5093,2712r,-225l5232,2352r101,-5l5376,2261r-10,-34l5280,2203r-5,-57l5299,2069r,-39l5347,2006r96,-14l5525,1925r29,-43l5592,1800r115,-101l5770,1584r-15,-48l5750,1517r-4,-5l5779,1435r72,-77l5895,1325r38,-5l6000,1358r-57,111l5957,1517r-14,53l5943,1584r4,34l5957,1661r19,38l5952,1805r15,53l6010,1886r33,-4l6034,1930r62,100l6096,2059r29,l6187,2083r58,68l6317,2184r43,5l6418,2194r43,57l6523,2151r58,-63l6682,2040r-43,111l6653,2189r-10,139l6653,2424r,101l6807,2530r48,-39l6855,2381r163,-115l7032,2203r43,-57l7143,2088r48,19l7335,2074r-39,81l7258,2338r-19,-53l7243,2261r-33,-62l7143,2189r-92,72l7018,2381r77,72l7143,2487r48,-44l7229,2491r-101,15l6922,2645r-58,10l6797,2683r-34,39l6730,2794r72,-43l6879,2755r38,73l6883,2943r,33l6917,2976r58,-33l7042,2880r81,-57l7239,2717r4,-101l7229,2602r29,-91l7349,2511r14,100l7368,2722r-115,5l7162,2832r9,87l7219,2986r48,-14l7282,2976r91,-4l7431,2933r52,-38l7541,2904r48,5l7642,2900r-10,43l7661,3000r53,l7781,2948r29,-101l7800,2837r24,-53l7930,2722r-53,-53l7915,2602r-4,-111l7935,2443r33,20l8050,2443r-5,-57l8035,2391r-19,-10l8040,2367r5,-29l7954,2347r-15,l7819,2381r-100,-10l7632,2343r-38,-68l7522,2376r-43,19l7373,2482r67,-111l7483,2357r106,-91l7551,2189r-63,5l7450,2184r-5,-53l7435,2079r-38,-49l7402,1891r-34,-14l7301,1877r-43,-5l7219,1853r-4,-53l7205,1742r-10,-48l7253,1646r58,-4l7373,1690r43,-111l7407,1546r-111,-5l7291,1464r44,-110l7373,1315r38,-5l7493,1281r67,-48l7613,1181r38,-58l7685,1037r-24,-20l7623,993r9,-139l7594,811r-58,34l7594,768r29,-5l7795,672xe" fillcolor="#e0e0e0" stroked="f">
                    <v:path arrowok="t" o:connecttype="custom" o:connectlocs="7248,566;6691,273;6571,24;7306,168;7488,182;7968,648;7618,1238;7824,2093;7623,3029;6739,2828;7023,2491;6408,2266;5318,2103;4877,2909;4080,2799;3989,2175;3298,1642;3178,2616;2722,2924;2203,2491;1858,1910;1498,1469;1296,1065;907,758;225,523;432,0;297,494;777,201;1550,76;2362,120;2664,244;2078,81;1469,225;1253,307;801,705;1113,1032;1560,1382;1786,1843;2107,2155;2165,2962;2808,2972;3274,2621;3058,2069;3168,1541;2822,1762;2918,1426;3163,941;3360,897;3240,1243;3523,1949;4354,2261;4997,2760;5746,1512;6125,2059;7075,2146;6763,2722;7171,2919;7911,2491;7589,2266;7296,1541" o:connectangles="0,0,0,0,0,0,0,0,0,0,0,0,0,0,0,0,0,0,0,0,0,0,0,0,0,0,0,0,0,0,0,0,0,0,0,0,0,0,0,0,0,0,0,0,0,0,0,0,0,0,0,0,0,0,0,0,0,0,0,0"/>
                  </v:shape>
                  <v:shape id="Freeform 731" o:spid="_x0000_s1754" style="position:absolute;left:7172;top:1263;width:1708;height:1392;visibility:visible;mso-wrap-style:square;v-text-anchor:top" coordsize="170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0KMMA&#10;AADcAAAADwAAAGRycy9kb3ducmV2LnhtbERPz2vCMBS+C/sfwhvspuk2cF01ytohiOzSustub82z&#10;DWteSpPV+t+bg+Dx4/u93k62EyMN3jhW8LxIQBDXThtuFHwfd/MUhA/IGjvHpOBCHrabh9kaM+3O&#10;XNJYhUbEEPYZKmhD6DMpfd2SRb9wPXHkTm6wGCIcGqkHPMdw28mXJFlKi4ZjQ4s9FS3Vf9W/VZDv&#10;d+WnfOf851cuO1McLulXbpR6epw+ViACTeEuvrn3WsHba5wfz8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0KMMAAADcAAAADwAAAAAAAAAAAAAAAACYAgAAZHJzL2Rv&#10;d25yZXYueG1sUEsFBgAAAAAEAAQA9QAAAIgDAAAAAA==&#10;" path="m1444,682r5,l1550,571r,-5l1540,504r,-5l1536,499r-68,-19l1420,494r5,5l1411,456r,-5l1406,451r-34,-19l1363,432r-106,19l1252,451r,10l1305,499r,-5l1291,571r5,-5l1252,586r-4,l1190,648r-72,67l1128,715r-20,-19l1108,701r-9,-19l1089,619r,-5l1084,614r-62,-4l969,610r5,l902,566r-5,10l1027,528r5,l1099,461r67,-116l1156,341r,4l1166,345r-10,-28l1156,312r-28,l1027,355r-29,l907,369r-5,l792,446r4,l724,456,619,470r-53,l537,475r5,l475,427r-5,l422,417,379,398r5,5l393,355r-5,-67l388,283r-4,l340,273r-72,20l273,297,259,240r,-5l240,211r-120,l124,216r-9,-24l115,187r-5,l4,211r5,10l62,129r,-4l67,48,48,9r-5,5l273,14r-5,l307,38r158,l499,9r-5,l580,9,576,,561,19r5,l556,24,542,19,451,67,264,72r4,l225,24r-9,l144,105r,10l177,163r5,l273,168r15,l283,168r53,38l360,206r-5,l374,225r5,l432,249r-5,-4l427,360r5,l465,365r67,4l528,369r24,15l556,384r116,5l792,374r38,-14l835,360r38,-24l868,336r44,-19l916,317r53,-87l969,225r-9,-52l960,168r-5,l912,158r-58,l859,163r-5,-53l854,115,916,67r-4,l940,67r68,-10l1056,53r81,-10l1171,48r110,l1315,53r-5,l1353,81r5,l1401,86r-5,-5l1411,110r,-5l1348,153r5,l1320,149r-24,9l1243,177r-106,5l1132,182r-52,39l1080,225r-20,63l1060,293r5,l1132,269r72,l1200,264r28,67l1228,326r-38,58l1190,393r5,l1248,365r72,24l1368,384r57,5l1473,413r58,-10l1526,403r58,38l1593,441r96,-96l1684,345r15,5l1694,341r-96,105l1598,456r48,53l1651,509r53,-29l1699,475r-10,149l1694,619r-77,29l1588,638r-4,l1459,739r5,l1420,720r-120,67l1296,787r,5l1329,859r5,-5l1324,859r-4,l1320,864r-10,86l1310,955r48,29l1368,984,1473,830r-5,l1521,854r67,-9l1651,845r-5,-5l1646,907r,-5l1612,931r-28,34l1588,965r-67,l1473,955r-5,l1372,1032r-105,178l1267,1214r-5,29l1262,1238r-24,29l1243,1267r-34,l1156,1306r5,l1051,1354r-5,l1008,1383r,4l1017,1387r,5l1056,1363r-5,l1161,1315r5,l1219,1277r-5,l1243,1277r5,l1272,1248r,-5l1276,1214r,5l1382,1042r96,-77l1473,965r48,9l1588,974r5,l1622,941r34,-29l1656,907r,-67l1656,835r-5,l1588,835r-67,10l1468,821r-4,l1358,974r10,l1320,946r,4l1329,864r-5,5l1334,864r5,l1339,859r-34,-67l1300,797r120,-67l1464,749r4,l1593,648r-5,l1617,658r77,-29l1699,629r,-5l1708,475r,-5l1704,470r-53,29l1656,499r-48,-53l1608,456r96,-106l1704,345r,-4l1699,341r-15,-5l1680,336r-96,96l1593,432r-57,-39l1531,393r-58,10l1425,379r-57,-5l1320,379r-72,-24l1195,384r5,9l1238,336r,-5l1209,264r,-5l1204,259r-72,l1065,283r5,5l1089,225r,5l1142,192r-5,l1243,187r53,-19l1320,158r33,5l1358,163r62,-48l1420,110,1406,81r,-4l1401,77r-43,-5l1363,72,1320,43r-5,l1281,38r-110,l1137,33r-81,10l1008,48r-68,9l912,57r-5,l844,105r,5l849,163r,5l854,168r58,l955,177r-5,-4l960,225r,-4l907,307r5,l868,326r-4,l825,350r5,l792,365,672,379,556,374r5,l537,360r-5,l465,355r-33,-5l436,355r,-110l436,240r-4,l379,216r5,l364,197r-4,l340,197r5,l292,158r-4,l273,158r-91,-5l187,153,153,105r,10l225,33r-9,l259,81r5,l451,77,542,29r14,4l566,29r5,l585,9r,-4l585,r-5,l494,r-5,l456,29r4,l312,29r4,l278,5r-5,l43,5r-5,l38,9,57,48r-5,77l52,120,,211r,5l,221r4,l110,197r-5,-5l115,216r,5l120,221r115,l230,221r19,24l249,240r15,57l264,302r4,l340,283r44,10l379,288r5,67l374,403r,5l379,408r43,19l470,437r-5,l532,485r5,l566,480r53,l724,465r72,-9l801,456,912,379r-5,l998,365r29,l1128,321r24,l1147,317r9,28l1156,350r5,l1166,350r,-5l1166,341r,-5l1161,336r-5,l1089,451r-67,67l1027,518,897,566r-5,l892,571r,5l964,619r5,l1022,619r62,5l1080,619r9,63l1099,701r,5l1118,725r5,l1128,725r72,-67l1257,595r-5,l1296,576r4,l1300,571r15,-77l1315,489r-53,-38l1257,461r106,-20l1372,441r34,20l1401,456r15,43l1416,504r4,l1468,489r68,20l1531,504r9,62l1540,561,1440,672r4,l1444,682xe" fillcolor="black" stroked="f">
                    <v:path arrowok="t" o:connecttype="custom" o:connectlocs="1420,494;1252,461;1128,715;974,610;1166,345;796,446;379,398;259,240;9,221;465,38;451,67;273,168;427,245;792,374;960,173;912,67;1353,81;1296,158;1132,269;1320,389;1684,345;1689,624;1296,787;1358,984;1646,902;1267,1214;1046,1354;1219,1277;1478,965;1656,835;1320,950;1464,749;1708,470;1699,341;1368,374;1204,259;1296,168;1358,72;940,57;955,177;830,350;436,355;345,197;216,33;585,5;278,5;0,216;230,221;384,355;566,480;1128,321;1166,336;892,576;1118,725;1315,494;1416,504;1444,682" o:connectangles="0,0,0,0,0,0,0,0,0,0,0,0,0,0,0,0,0,0,0,0,0,0,0,0,0,0,0,0,0,0,0,0,0,0,0,0,0,0,0,0,0,0,0,0,0,0,0,0,0,0,0,0,0,0,0,0,0"/>
                  </v:shape>
                  <v:shape id="Freeform 732" o:spid="_x0000_s1755" style="position:absolute;left:4815;top:2650;width:4065;height:1729;visibility:visible;mso-wrap-style:square;v-text-anchor:top" coordsize="4065,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uMYA&#10;AADcAAAADwAAAGRycy9kb3ducmV2LnhtbESPzWrDMBCE74W+g9hCLiGRneYPN0oohYBLT3HyABtr&#10;Y5laK1dSE7dPXxUKPQ4z8w2z2Q22E1fyoXWsIJ9mIIhrp1tuFJyO+8kaRIjIGjvHpOCLAuy293cb&#10;LLS78YGuVWxEgnAoUIGJsS+kDLUhi2HqeuLkXZy3GJP0jdQebwluOznLsqW02HJaMNjTi6H6vfq0&#10;Cqrl/Hx5y8tvuTevH4vxUPp+PFdq9DA8P4GINMT/8F+71ApWjzn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B+uMYAAADcAAAADwAAAAAAAAAAAAAAAACYAgAAZHJz&#10;L2Rvd25yZXYueG1sUEsFBgAAAAAEAAQA9QAAAIsDAAAAAA==&#10;" path="m3365,r-29,87l3336,130r115,l3446,125r24,72l3456,240r33,63l3427,423r,5l3465,461r,-5l3475,528r14,164l3489,697r29,48l3595,745r125,-10l3782,735r48,-19l3883,711r-5,-5l3888,769r,-5l3830,817r5,l3710,879r-5,l3705,889r53,48l3763,937r72,9l3907,941r48,-14l4061,927r-5,-5l4056,1724r5,-5l4027,1705r-62,-34l3969,1676r15,-48l3993,1566r-4,-39l3989,1522r-5,l3931,1518r-43,24l3845,1556r-5,l3705,1638r5,l3629,1642r4,5l3609,1590r,-5l3605,1585r-125,-19l3475,1566r-101,62l3379,1628r-115,5l3163,1657r5,l3149,1628r-10,l3101,1671r4,l3038,1710r-43,4l3000,1719r,-38l3014,1580r,-5l3005,1575r-87,53l2923,1628r-72,5l2856,1638r,-82l2870,1508r5,-58l2851,1407r,-5l2846,1402r-33,5l2774,1422r-5,l2741,1441r-39,38l2640,1556r-24,24l2573,1628r4,l2520,1623r5,5l2520,1566r,4l2573,1494r67,-44l2654,1436r29,-34l2717,1354r,-5l2726,1330r,5l2731,1330r77,-72l2803,1258r62,-19l2870,1239r,-5l2923,1124r-5,5l2928,1129r29,-5l3029,1114r4,l3033,1105r-4,l2952,1100r-29,5l2909,1105r-106,86l2808,1191r-135,l2625,1177r5,4l2630,1076r-14,-58l2611,970r10,-120l2587,749r,-4l2577,745r,4l2549,802r-29,82l2520,879r-43,43l2429,985r-72,67l2361,1052r-72,5l2294,1061r,-72l2294,994,2419,889r,-5l2400,850r,-5l2395,845r-110,-9l2251,826r5,5l2256,817r-72,l2189,821r,-67l2136,716r-77,l2064,721r,-68l2025,576r,-4l2021,572r-44,4l1982,576r-57,-62l1925,519r-15,-48l1910,466r-9,l1824,538r4,l1795,552r-115,29l1564,572r-4,l1444,653r5,l1344,692r-5,l1320,716r,5l1310,788r,5l1315,793r38,14l1411,812r-5,-5l1416,845r,5l1440,889r4,l1536,917r-5,-4l1550,956r14,38l1521,1105r,-5l1440,1205r4,l1353,1201r5,l1296,1153r-5,l1228,1138r-4,l1156,1210r,5l1161,1330r,-5l1108,1388r5,l1060,1388r-72,24l984,1412,883,1518r-5,4l883,1522r-19,10l859,1532r-48,34l777,1604r-14,14l768,1618r-58,l657,1628r-72,l590,1633r,-72l604,1498r,-4l556,1436r-14,l432,1494r-48,l388,1498r,-48l350,1412r-5,l240,1407r4,l206,1354r-34,l81,1412r5,l,1412r86,10l91,1422r91,-58l177,1364r24,l196,1364r39,53l240,1417r105,5l340,1422r39,38l379,1455r,43l379,1503r5,l432,1503r110,-57l552,1446r-5,l595,1503r,-5l580,1561r,72l580,1638r5,l657,1638r53,-10l768,1628r4,l787,1614r33,-39l868,1542r-4,l883,1532r5,l892,1527,993,1422r-5,l1060,1398r53,l1118,1398r53,-63l1171,1330r-5,-115l1166,1220r67,-72l1228,1148r63,14l1286,1162r62,48l1353,1210r91,5l1449,1215r82,-106l1531,1105r43,-111l1560,956r-20,-43l1540,908r-4,l1444,879r5,l1425,841r,4l1416,807r,-5l1411,802r-58,-5l1315,783r5,5l1329,721r,4l1348,701r-4,l1449,663r5,l1569,581r-5,l1680,591r115,-29l1828,548r5,l1910,476r-9,-5l1915,519r,5l1973,586r4,l2021,581r-5,-5l2054,653r,68l2054,725r5,l2131,725r-5,l2179,764r,-5l2179,821r,5l2184,826r67,l2246,821r,10l2246,836r5,l2285,845r110,10l2390,850r19,34l2409,879,2285,985r,4l2285,1061r,5l2289,1066r72,-5l2366,1061r72,-67l2486,932r43,-43l2529,884r29,-82l2587,749r-10,l2611,850r-10,120l2606,1018r15,58l2621,1181r,5l2625,1186r48,15l2808,1201r5,l2918,1114r-5,l2923,1114r29,-5l3029,1114r,-9l2957,1114r-29,5l2918,1119r-5,l2913,1124r-52,110l2865,1229r-62,20l2798,1249r-77,72l2717,1325r,5l2707,1349r,-4l2673,1393r-28,33l2630,1441r-67,43l2510,1561r,5l2515,1628r,5l2520,1633r57,5l2582,1638r43,-48l2649,1566r63,-77l2750,1450r29,-19l2774,1431r39,-14l2846,1412r-5,-5l2865,1450r-4,58l2846,1556r,82l2846,1642r5,l2923,1638r5,l3014,1585r-9,-5l2990,1681r,38l2990,1724r5,l3038,1719r67,-38l3110,1681r39,-43l3139,1638r19,28l3163,1666r101,-24l3379,1638r5,l3485,1575r-5,l3605,1594r-5,-4l3624,1647r,5l3629,1652r81,-5l3715,1647r134,-81l3845,1566r43,-15l3931,1527r53,5l3979,1527r5,39l3974,1628r-14,48l3960,1681r5,l4027,1714r34,15l4065,1729r,-5l4065,922r,-5l4061,917r-106,l3907,932r-72,5l3763,927r5,l3715,879r-5,10l3835,826r5,l3897,773r,-4l3888,706r,-5l3883,701r-53,5l3782,725r-62,l3595,735r-72,l3528,735r-29,-48l3499,692,3485,528r-10,-72l3475,452r-38,-34l3437,423r62,-120l3465,240r15,-43l3456,125r,-5l3451,120r-110,l3345,125r,-38l3374,r-9,xe" fillcolor="black" stroked="f">
                    <v:path arrowok="t" o:connecttype="custom" o:connectlocs="3427,423;3720,735;3710,879;4056,922;3989,1522;3633,1647;3163,1657;3000,1681;2870,1508;2702,1479;2573,1494;2808,1258;3029,1114;2673,1191;2577,745;2289,1057;2285,836;2064,721;1910,471;1444,653;1353,807;1550,956;1291,1153;1060,1388;777,1604;604,1494;240,1407;182,1364;379,1455;595,1498;787,1614;1060,1398;1291,1162;1560,956;1416,802;1449,663;1901,471;2054,725;2251,826;2409,879;2486,932;2621,1076;2923,1114;2861,1234;2673,1393;2577,1638;2846,1412;2928,1638;3110,1681;3480,1575;3845,1566;3965,1681;3907,932;3897,769;3528,735;3465,240;3365,0" o:connectangles="0,0,0,0,0,0,0,0,0,0,0,0,0,0,0,0,0,0,0,0,0,0,0,0,0,0,0,0,0,0,0,0,0,0,0,0,0,0,0,0,0,0,0,0,0,0,0,0,0,0,0,0,0,0,0,0,0"/>
                  </v:shape>
                  <v:shape id="Freeform 733" o:spid="_x0000_s1756" style="position:absolute;left:1992;top:2329;width:3024;height:1987;visibility:visible;mso-wrap-style:square;v-text-anchor:top" coordsize="3024,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518QA&#10;AADcAAAADwAAAGRycy9kb3ducmV2LnhtbESPQWvCQBSE70L/w/IKvdVNUlpLdBUVWrSeor14e2af&#10;STD7dsluTfrvu0LB4zAz3zCzxWBacaXON5YVpOMEBHFpdcOVgu/Dx/M7CB+QNbaWScEveVjMH0Yz&#10;zLXtuaDrPlQiQtjnqKAOweVS+rImg35sHXH0zrYzGKLsKqk77CPctDJLkjdpsOG4UKOjdU3lZf9j&#10;FLhNEdx21ftP9xXJ5+PpdZ3ulHp6HJZTEIGGcA//tzdaweQlg9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udfEAAAA3AAAAA8AAAAAAAAAAAAAAAAAmAIAAGRycy9k&#10;b3ducmV2LnhtbFBLBQYAAAAABAAEAPUAAACJAwAAAAA=&#10;" path="m2823,1733r4,5l2832,1656r,5l2919,1574r-5,l2976,1550r5,l2981,1546r43,-116l3024,1426r-38,-39l2976,1387r5,l2967,1368r,5l2938,1310r9,-28l2947,1277r-4,l2909,1291r-14,l2861,1286r-34,-9l2832,1277r-24,-19l2803,1258r-19,-10l2751,1248r4,5l2760,1195r,5l2799,1166r,-4l2823,1114r,4l2837,1094r,-4l2827,955r,-5l2823,950r-29,-5l2789,945r-53,34l2679,1042r4,l2616,1042r5,4l2616,984r-9,-39l2607,941r-5,l2554,936r-168,l2357,931r-38,-10l2275,926r5,5l2247,854r,-115l2242,739r-91,-29l2155,715r20,-82l2165,614r,-5l2131,576r-4,l2117,571r-5,l2074,629r,4l2045,701r,4l2088,777r,-4l2098,878r,5l2213,883r-5,-5l2155,1046r,5l2160,1051r96,19l2343,1022r72,l2410,1018r5,182l2415,1195r-77,77l2343,1272r-101,5l2194,1286r-63,29l2127,1315r,10l2208,1440r,-5l2175,1546r,-5l2112,1603r5,l2050,1603r5,l2011,1550r-4,l1954,1574r-5,l1891,1613r-24,29l1867,1646r-19,44l1848,1694r53,l2007,1704r67,l2069,1699r,68l2069,1762r-48,62l1983,1882r-96,77l1891,1959r-100,19l1795,1978r-14,-19l1738,1925r-5,l1690,1939r-24,10l1594,1949r5,5l1584,1915r-9,-43l1575,1867r-5,l1551,1858r-48,24l1498,1882r-67,43l1435,1925r-52,10l1387,1935r-52,-34l1330,1901r-19,-5l1210,1949r-63,-5l1099,1925r-52,l984,1944r-67,l879,1935r4,9l888,1939r,-9l816,1930r5,5l821,1877r-19,-34l802,1752r-5,-101l797,1656,922,1541r115,-106l1037,1430r-10,-38l1027,1387r-120,l912,1392r,-77l907,1282r,-5l903,1277r-39,-10l802,1267r5,5l807,1205r14,-29l831,1152r4,-19l835,1090r-4,-10l831,1075r-20,-19l787,1042r-100,l691,1046,701,864r,-5l691,845,677,825r-5,l648,821r-77,l576,825r,-48l571,739r,-5l557,710r-5,l533,701r-72,l466,705r-5,-76l432,523r,5l442,518r,-5l447,504r,-5l442,494r-5,l418,504,370,489,341,475r5,5l346,475r-5,-19l331,408r,-29l303,379,255,369r-15,-4l231,365r4,4l231,259r,-5l197,225r-10,l72,317r5,l48,321r5,5l48,293r,-5l10,245r,4l14,172r,5l86,115r-4,l149,115r38,19l192,134,245,72r,-5l259,4,255,,235,67r,-5l182,124r5,l149,105r-67,l77,105,5,168r,4l,249r,5l38,297r,-4l43,326r,5l48,331r29,-5l82,326,197,235r-10,l221,264r,-5l226,369r,5l231,374r9,l255,379r48,10l327,389r-5,-5l322,408r9,48l336,475r,5l336,485r5,l370,499r48,14l437,504r-5,l437,509r,-5l432,513r,-4l423,518r,5l451,629r5,76l456,710r5,l533,710r19,10l547,720r15,24l562,739r5,38l567,825r,5l571,830r77,l672,835r-5,l682,854r9,15l691,864r-9,182l682,1051r5,l783,1051r-5,l802,1066r19,19l821,1080r5,10l826,1133r-5,19l811,1176r-14,29l797,1272r,5l802,1277r62,l903,1286r-5,-4l903,1315r,77l903,1397r4,l1023,1397r-5,-5l1027,1430r,-4l912,1531,787,1646r,5l792,1752r,91l811,1877r,58l811,1939r5,l883,1939r-4,-9l874,1935r,4l874,1944r5,l917,1954r67,l1047,1935r52,l1147,1954r63,5l1311,1906r19,5l1325,1911r53,33l1383,1944r52,-9l1440,1935r67,-44l1503,1891r48,-24l1570,1877r-5,-5l1575,1915r14,39l1589,1959r5,l1666,1959r24,-10l1733,1935r-5,l1771,1968r15,19l1791,1987r100,-19l1896,1968r96,-77l2031,1834r48,-63l2079,1767r,-68l2079,1694r-5,l2007,1694r-106,-9l1853,1685r5,5l1877,1646r,5l1901,1622r58,-38l1954,1584r53,-24l2002,1560r43,53l2050,1613r67,l2122,1613r62,-63l2184,1546r34,-111l2218,1430r-82,-115l2131,1325r63,-29l2242,1286r101,-4l2347,1282r77,-77l2424,1200r-5,-182l2419,1013r-4,l2343,1013r-87,48l2160,1042r5,4l2218,878r,-5l2213,873r-110,l2107,878r-9,-105l2098,768r-43,-72l2055,701r28,-68l2083,638r39,-57l2117,581r10,4l2122,585r33,34l2155,614r10,19l2146,715r,5l2151,720r91,29l2237,744r,110l2271,931r,5l2275,936r44,-5l2357,941r29,4l2554,945r48,5l2597,945r10,39l2611,1046r,5l2616,1051r67,l2688,1051r58,-62l2799,955r-5,l2823,960r-5,-5l2827,1090r,-5l2813,1109r,5l2789,1162r,-5l2751,1190r,5l2746,1253r,5l2751,1258r33,l2803,1267r-4,l2823,1286r4,l2861,1296r34,5l2909,1301r34,-15l2938,1282r-10,28l2957,1373r,5l2971,1397r5,l2981,1397r-5,l3015,1435r,-5l2971,1546r5,-5l2914,1565r-5,l2823,1651r,5l2818,1738r,5l2823,1743r86,l2823,1733xe" fillcolor="black" stroked="f">
                    <v:path arrowok="t" o:connecttype="custom" o:connectlocs="2981,1546;2947,1282;2803,1258;2823,1118;2679,1042;2386,936;2155,715;2074,633;2155,1046;2338,1272;2175,1546;1949,1574;2069,1699;1781,1959;1575,1867;1335,1901;879,1935;797,1651;912,1315;831,1152;701,864;571,739;432,528;341,475;231,365;53,326;149,115;182,124;38,297;221,264;322,384;437,504;456,705;567,825;682,1046;826,1133;898,1282;912,1531;883,1939;1099,1935;1440,1935;1594,1959;1896,1968;1901,1685;2002,1560;2136,1315;2419,1013;2103,873;2117,581;2242,749;2554,945;2746,989;2789,1162;2799,1267;2957,1373;2976,1541;2823,1733" o:connectangles="0,0,0,0,0,0,0,0,0,0,0,0,0,0,0,0,0,0,0,0,0,0,0,0,0,0,0,0,0,0,0,0,0,0,0,0,0,0,0,0,0,0,0,0,0,0,0,0,0,0,0,0,0,0,0,0,0"/>
                  </v:shape>
                  <v:shape id="Freeform 734" o:spid="_x0000_s1757" style="position:absolute;left:816;top:1263;width:2957;height:1133;visibility:visible;mso-wrap-style:square;v-text-anchor:top" coordsize="2957,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UvMMA&#10;AADcAAAADwAAAGRycy9kb3ducmV2LnhtbESPT2sCMRTE7wW/Q3hCb5qtgpbVKCJa7NE/pdfXzXOz&#10;NHlZNnFd++mNIPQ4zMxvmPmyc1a01ITKs4K3YQaCuPC64lLB6bgdvIMIEVmj9UwKbhRguei9zDHX&#10;/sp7ag+xFAnCIUcFJsY6lzIUhhyGoa+Jk3f2jcOYZFNK3eA1wZ2VoyybSIcVpwWDNa0NFb+Hi1Og&#10;P05/e7K+2vjvz5/V7vZl2pFV6rXfrWYgInXxP/xs77SC6Xg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SUvMMAAADcAAAADwAAAAAAAAAAAAAAAACYAgAAZHJzL2Rv&#10;d25yZXYueG1sUEsFBgAAAAAEAAQA9QAAAIgDAAAAAA==&#10;" path="m1421,1133r19,-67l1440,1061r-5,l1402,1051r-68,-5l1301,1066r-5,l1253,1099r5,l1176,1099r-43,-14l1075,1085r5,5l1080,1018r62,-111l1142,902r-38,l1042,893r-15,-5l1032,888r-5,-5l1018,883r,5l1013,907r5,-5l912,960r-58,l859,965r5,-63l864,907r58,-81l950,806r10,-9l960,787r-5,-5l950,782r-9,-4l946,778,917,758r-5,l869,739r-15,-5l850,734r-48,10l739,749,686,734r-57,l634,734,600,696r,5l576,658r,-5l566,653r,5l562,667r4,-5l547,672r-53,19l475,696r-149,l331,701r-5,-24l326,672,283,643r,5l274,566r,-38l269,528r-39,-5l226,523r-53,53l115,629r5,l53,634,10,610r4,4l10,504r-5,5l101,489r5,l139,465r,-4l158,417r,-4l154,413r-39,14l82,422,10,413r4,4l14,235r,5l125,153r-5,l197,144r38,l336,125r19,-5l360,120r,-5l365,91,370,5r-5,4l437,9,432,5r-5,24l398,115r,-5l341,168r5,l293,163r-58,10l120,173,48,225,5,283r,5l,374r,5l62,379r58,5l235,341r-5,-5l178,456r,-5l115,523r5,l29,561r-5,l24,571r5,l91,600r34,l235,499r-5,l302,504r-4,-5l307,566r,34l346,629r9,l413,571r,-5l422,489r15,-52l442,360r,-5l422,331r,10l461,288r-5,l494,288r24,-5l552,278r38,-5l638,264r44,-10l686,254r15,-9l696,245r10,-5l710,240r10,-10l715,230r19,-5l782,211r68,-14l936,182r91,-5l1032,177r29,-33l1085,110r57,-57l1138,53r38,-5l1195,43r15,-5l1219,38r-5,l1224,48r14,9l1243,62r10,l1277,38,1296,9r-5,l1551,9r-5,-4l1527,43r-15,34l1512,81r19,l1555,86r63,5l1666,72r43,-24l1714,48r24,-24l1747,9r-4,l2011,9r-4,l2016,19r5,l2031,24r19,5l2079,33r52,l2127,33r28,39l2184,72r24,-5l2203,62r15,34l2218,101r19,19l2242,120r67,5l2343,129r24,l2362,129r14,10l2381,139r10,5l2439,139r48,-10l2496,134r-5,l2496,139r10,l2506,120r,5l2535,91r,-5l2544,67r,5l2559,57r,-4l2563,33r5,-9l2568,5r-5,4l2952,9,2947,,2837,105r,5l2775,221r,-5l2751,249r4,l2727,264r,9l2755,259r5,l2784,225r,-4l2847,110r,5l2957,9r,-4l2957,r-5,l2563,r-4,l2559,5r,19l2554,33r-5,20l2549,48r-14,14l2535,67r-10,19l2525,81r-29,34l2496,120r,14l2506,129r-5,-4l2496,125r-9,-5l2439,129r-48,5l2381,129r5,l2371,120r-4,l2343,120r-34,-5l2242,110r5,l2227,91r,5l2213,62r,-5l2208,57r-24,5l2160,62r5,l2136,24r-5,l2079,24r-29,-5l2031,14,2021,9r5,l2016,r-5,l1743,r-5,l1728,14r-24,24l1709,38r-43,24l1618,81r-63,-4l1531,72r-14,l1522,77r14,-34l1555,5r,-5l1551,,1291,r-5,l1267,29r-24,24l1253,53r-5,-5l1234,38r-10,-9l1219,29r-9,l1195,33r-19,5l1138,43r-5,l1075,101r-24,33l1022,168r5,l936,173r-86,14l782,201r-48,15l715,221r-5,l701,230r5,l696,235r-5,l677,245r5,l638,254r-48,10l552,269r-34,4l494,278r-38,l451,278r-38,53l413,336r,5l432,365r,-5l427,437r-14,52l403,566r,-5l346,619r9,l317,590r,5l317,566,307,499r,-5l302,494r-72,-5l226,489,115,590r5,l91,590,29,561r,10l120,533r5,l187,461r,-5l240,336r,-5l235,331,120,374,62,369r-57,l10,374r4,-86l14,293,58,235r72,-53l125,182r110,l293,173r53,4l350,177r58,-57l408,115,437,29,442,5r,-5l437,,365,r-5,l360,5r-5,86l350,115r5,-5l336,115,235,134r-38,l120,144r-5,l5,230r,5l5,417r,5l10,422r72,10l115,437r39,-15l149,417r-19,44l130,456,96,480r5,l5,499r-5,l,504,5,614r,5l10,619r43,24l120,638r5,l182,586r53,-53l230,533r39,4l264,533r,33l274,648r,5l317,682r,-5l322,701r,5l326,706r149,l494,701r53,-19l566,672r5,l571,667r5,-9l566,658r24,43l590,706r34,38l629,744r57,l739,758r63,-4l850,744r4,l869,749r43,19l907,768r29,19l941,787r9,5l946,792r4,5l950,787r-9,10l912,816r-58,82l854,902r-4,63l850,970r4,l912,970r106,-58l1022,912r,-5l1027,888r-9,5l1022,898r5,l1042,902r62,10l1138,912r-5,-5l1070,1018r,72l1070,1094r5,l1133,1094r43,15l1258,1109r4,l1306,1075r-5,l1334,1056r68,5l1435,1070r-14,63xe" fillcolor="black" stroked="f">
                    <v:path arrowok="t" o:connecttype="custom" o:connectlocs="1253,1099;1104,902;912,960;955,782;802,744;566,653;326,677;173,576;106,489;14,417;360,120;398,110;0,374;120,523;302,504;437,437;552,278;720,230;1085,110;1238,57;1512,77;1747,9;2131,33;2242,120;2487,129;2544,67;2947,0;2755,259;2952,0;2535,67;2487,120;2242,110;2165,62;2011,0;1531,72;1267,29;1176,38;782,201;682,245;413,336;355,619;115,590;240,336;58,235;437,29;355,110;5,422;101,480;125,638;317,682;571,672;739,758;950,792;850,970;1027,898;1133,1094;1421,1133" o:connectangles="0,0,0,0,0,0,0,0,0,0,0,0,0,0,0,0,0,0,0,0,0,0,0,0,0,0,0,0,0,0,0,0,0,0,0,0,0,0,0,0,0,0,0,0,0,0,0,0,0,0,0,0,0,0,0,0,0"/>
                  </v:shape>
                  <v:shape id="Freeform 735" o:spid="_x0000_s1758" style="position:absolute;left:1430;top:1268;width:2113;height:2319;visibility:visible;mso-wrap-style:square;v-text-anchor:top" coordsize="2113,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n5cYA&#10;AADcAAAADwAAAGRycy9kb3ducmV2LnhtbESPT2sCMRTE74LfITyht5rVlVa3RrGFFlvoof4Bj4/N&#10;a3Zx87Ikqa5++qZQ8DjMzG+Y+bKzjTiRD7VjBaNhBoK4dLpmo2C3fb2fgggRWWPjmBRcKMBy0e/N&#10;sdDuzF902kQjEoRDgQqqGNtCylBWZDEMXUucvG/nLcYkvZHa4znBbSPHWfYgLdacFips6aWi8rj5&#10;sQo+xrPw/uavem8OxrSfJefH51ypu0G3egIRqYu38H97rRU85h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n5cYAAADcAAAADwAAAAAAAAAAAAAAAACYAgAAZHJz&#10;L2Rvd25yZXYueG1sUEsFBgAAAAAEAAQA9QAAAIsDAAAAAA==&#10;" path="m2113,259r-29,-5l2055,240r-34,-15l1993,220r-34,10l1882,259r-43,l1820,249r-48,-14l1757,235r5,5l1762,211r-24,-19l1729,177r-10,-9l1719,172r,-9l1714,163r-53,-5l1551,129r-43,10l1513,144r-5,-10l1503,120r,-5l1474,76r-5,l1445,67r-43,l1407,67,1325,r-9,l1201,81r,5l1196,96r,-5l1181,110r,5l1172,134r,-5l1162,144r,9l1167,158r5,l1186,163r15,l1196,163r9,9l1205,168r5,19l1215,211r-5,14l1210,235r5,-5l1085,230r5,5l1071,139r,-5l1066,134,980,110r-5,l855,220r10,l821,148r,10l836,144r,-5l850,105,831,62,826,48r,-5l821,38r-4,l759,43r-10,5l725,57r-5,l692,76r-20,24l672,105r-4,19l658,158r-5,29l648,201r,5l663,216r9,14l672,225r-24,63l634,316r10,l644,307,629,235r,-5l624,230r-28,10l562,249r-43,15l514,264,408,345r5,l298,340r-58,10l216,350r-57,10l101,364r-33,l15,451r,5l,609r,5l48,672r5,l120,705r72,5l202,705r24,-4l298,691r-5,l365,744r5,l408,763r5,l500,710r-10,-9l480,710r,5l466,744r-10,29l456,801r29,29l490,830r72,5l581,840r10,l586,835r-14,67l572,897r-10,10l562,912r-14,29l548,936r-44,72l504,1013r-4,19l500,1041r4,l600,1070r48,-5l653,1065r48,-28l768,960r-4,l831,926r34,-14l860,907r29,101l865,1113r,-4l764,1238r,10l778,1262r39,24l817,1281r4,25l821,1368r5,19l826,1392r5,l865,1402r43,l941,1392r10,-5l956,1387r-5,-5l937,1411r-10,58l937,1507r,5l941,1512r24,10l980,1526r96,-38l1071,1483r-43,96l1033,1589r4,33l1057,1694r4,20l1061,1723r15,l1095,1728r34,19l1143,1752r-5,l1143,1757r,-5l1172,1843r,5l1177,1848r91,14l1263,1858r38,67l1287,2064r,5l1292,2069r38,5l1393,2079r-5,l1426,2122r10,l1551,2040r-5,l1652,2021r-5,l1666,2050r,-5l1666,2141r5,l1733,2155r29,15l1757,2160r-67,101l1657,2295r4,l1623,2295r5,4l1652,2160r,-5l1647,2155r-19,-9l1633,2151r,-92l1628,2059r-82,-19l1541,2040r,5l1493,2155r,-4l1431,2194r,5l1402,2261r,34l1407,2295r34,4l1503,2319r-5,-5l1503,2309r-62,-19l1407,2285r5,5l1412,2261r29,-62l1441,2203r62,-43l1503,2155r48,-110l1546,2050r82,19l1623,2064r,87l1623,2155r5,l1647,2165r-5,-5l1618,2299r,5l1623,2304r38,l1666,2304r34,-33l1767,2170r,-5l1767,2160r-5,l1733,2146r-62,-15l1676,2136r,-91l1676,2040r-19,-29l1652,2011r-106,19l1541,2030r-115,82l1436,2112r-39,-43l1393,2069r-63,-5l1292,2059r5,5l1311,1925r-38,-67l1273,1853r-5,l1177,1838r4,5l1153,1752r,-5l1148,1742r-5,l1129,1738r-34,-20l1076,1714r-10,l1071,1718r,-4l1066,1694r-19,-72l1042,1589r-5,-10l1081,1483r,-5l1076,1478r-96,39l965,1512r-24,-10l946,1507r-9,-38l946,1411r15,-29l961,1378r-5,l951,1378r-10,4l908,1392r-43,l831,1382r5,5l831,1368r,-62l826,1281r,-4l788,1253r-15,-15l773,1248,874,1118r,-5l898,1008,869,907r,-5l865,902r-34,15l764,950r-5,l692,1027r-48,29l648,1056r-48,5l504,1032r5,5l509,1032r5,-19l514,1017r43,-72l557,941r15,-29l572,917r9,-10l581,902r15,-67l596,830r-5,l581,830r-19,-5l490,821r5,l466,792r,5l466,773r10,-29l490,715r,5l500,710r,-5l500,701r-5,l490,701r-86,52l408,753,370,734r5,l303,681r-5,l226,691r-24,5l192,701r-72,-5l53,662r5,l10,605r,4l24,456r,4l77,374r-5,l101,374r58,-5l216,360r24,l298,350r115,5l418,355,524,273r-5,l562,259r34,-10l624,240r-4,-5l634,307r,9l634,321r5,l644,321r,-5l658,288r24,-63l682,220,672,206,658,196r,5l663,187r5,-29l677,124r5,-19l682,110,701,86,730,67r-5,l749,57r10,-5l817,48r-5,l817,52r,-4l821,62r20,43l826,139r,-5l812,148r,5l812,158r43,72l860,230r5,l985,120r-5,l1066,144r-5,-5l1081,235r,5l1085,240r130,l1220,240r,-5l1220,225r5,-14l1220,187r-5,-19l1215,163r-10,-10l1201,153r-15,l1172,148r5,l1172,144r,9l1181,139r,-5l1191,115r,5l1205,100r,-4l1210,86r,5l1325,9r-9,l1397,76r5,l1445,76r24,10l1465,86r28,38l1493,120r5,14l1503,144r,4l1508,148r43,-9l1661,168r53,4l1709,168r,4l1709,177r10,10l1729,201r24,19l1753,216r,24l1753,244r4,l1772,244r48,15l1839,268r43,l1959,240r34,-10l2021,235r34,14l2084,264r29,4l2113,259xe" fillcolor="black" stroked="f">
                    <v:path arrowok="t" o:connecttype="custom" o:connectlocs="1820,249;1719,163;1474,76;1196,96;1172,158;1210,235;855,220;826,43;672,105;648,288;519,264;68,364;202,705;490,701;581,840;504,1008;768,960;764,1248;865,1402;937,1512;1057,1694;1143,1752;1292,2069;1647,2021;1657,2295;1633,2059;1402,2261;1412,2290;1623,2064;1661,2304;1676,2136;1397,2069;1177,1838;1066,1714;1076,1478;956,1378;826,1281;869,902;504,1032;581,907;466,792;495,701;202,696;77,374;524,273;639,321;663,187;759,52;812,148;1061,139;1220,187;1172,153;1325,9;1498,134;1709,177;1820,259;2113,259" o:connectangles="0,0,0,0,0,0,0,0,0,0,0,0,0,0,0,0,0,0,0,0,0,0,0,0,0,0,0,0,0,0,0,0,0,0,0,0,0,0,0,0,0,0,0,0,0,0,0,0,0,0,0,0,0,0,0,0,0"/>
                  </v:shape>
                  <v:shape id="Freeform 736" o:spid="_x0000_s1759" style="position:absolute;left:2808;top:2050;width:1344;height:2223;visibility:visible;mso-wrap-style:square;v-text-anchor:top" coordsize="1344,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E2sYA&#10;AADcAAAADwAAAGRycy9kb3ducmV2LnhtbESPQU/CQBSE7yT8h80j8QZbJAqpLAQhRr0pcMDbo/va&#10;bui+Ld2lVH69a2LicTIz32Tmy85WoqXGG8cKxqMEBHHmtOFCwX73MpyB8AFZY+WYFHyTh+Wi35tj&#10;qt2VP6ndhkJECPsUFZQh1KmUPivJoh+5mjh6uWsshiibQuoGrxFuK3mfJI/SouG4UGJN65Ky0/Zi&#10;FXy85xdTv97M4bx5vrXua2qq/KjU3aBbPYEI1IX/8F/7TSuYTh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RE2sYAAADcAAAADwAAAAAAAAAAAAAAAACYAgAAZHJz&#10;L2Rvd25yZXYueG1sUEsFBgAAAAAEAAQA9QAAAIsDAAAAAA==&#10;" path="m120,1532r5,105l125,1642r5,l245,1637r-5,-4l259,1709r,-4l,1930r,5l19,2046r,38l48,2146r,5l58,2151r81,-101l139,1959r29,-62l159,1901r52,44l211,1940r5,115l216,2050,82,2156r,10l87,2166r62,19l178,2185r62,-19l245,2166r43,-48l283,2118r48,4l327,2118r9,48l336,2170r5,l394,2185r5,l437,2161r,-5l456,2046r-14,-34l442,2007r-5,l384,1998r-62,4l327,2007r4,-72l331,1940r63,-106l389,1834r96,24l624,1829r-5,-4l619,1945r34,105l653,2132r5,l735,2094r57,19l787,2108r29,82l816,2194r48,l931,2161r5,l965,2122r-10,l984,2142r,-5l984,2170r34,53l1023,2223r62,-14l1090,2209r57,-63l1215,2055r,-5l1219,2026r,-4l1186,2022r-111,-15l989,2017r5,5l1018,1930r,5l1080,1858r87,-62l1162,1796r81,-43l1282,1733r-5,-4l1272,1820r10,19l1282,1844r29,l1311,1839r19,-43l1315,1695r,-5l1267,1647r-72,-43l1191,1604r-20,5l1176,1613r,-19l1200,1469r-53,-100l1147,1373r44,-33l1186,1340r120,-10l1311,1330r,-5l1344,1215r,-5l1339,1210r-62,-5l1234,1205r5,5l1239,1095r-44,-43l1186,1052r-72,86l1114,1143r-19,81l1095,1258r,-5l1066,1282r9,l1056,1258r,5l1051,1244r-9,-24l1037,1196r-10,-29l1047,1119r,5l1080,1090r53,-38l1176,1018r15,-10l1195,1004r,-5l1229,922r34,-62l1287,816r4,-9l1291,812r5,-5l1296,797r-38,-29l1253,768r-34,-14l1176,754r-19,14l1128,788r,4l1090,874r-24,48l1066,927r5,-5l1061,927r-24,9l999,951r-5,l955,975r-48,43l879,1042r4,l845,1061r-43,l807,1061r-20,-14l759,1023r-10,l749,1032r10,-4l792,1008r43,-24l850,980r5,l869,965r14,-19l917,917r,-5l898,879r,-34l907,812r15,-29l922,788r33,-44l970,735r5,-5l999,696r,-4l1008,672r-5,-24l1003,644r-9,l965,634r5,l965,629r-5,l951,634r-20,5l879,653r4,l859,634,845,610r,5l835,591r-4,-10l831,576r-5,l759,543r4,5l763,499r10,-38l773,466r19,-19l826,423r-5,l850,408r57,-19l965,389r5,-5l965,384r10,-5l979,379r29,-28l1037,317r19,-29l1205,139r19,-28l1224,106r10,-29l1234,72r-5,l1195,63r5,l1171,43,1157,29,1143,19,1119,r-5,10l1109,r,5l1109,10r24,19l1147,39r15,14l1191,72r4,l1229,82r-5,-5l1215,106r,-5l1195,130,1047,279r-20,28l999,341r-29,29l975,370r-10,5l960,375r-5,4l960,379r-53,l850,399r-29,14l816,413r-33,24l763,456r,5l754,499r,49l754,552r5,l826,586r-5,-5l826,591r9,24l835,620r15,24l874,663r5,l931,648r20,-4l960,639r-5,l960,644r5,l994,653r5,l994,648r5,24l989,692r,-5l965,720r-5,5l946,735r-34,43l912,783r-14,29l888,845r,34l907,912r,-4l874,936r-15,20l845,970r5,l835,975r-43,24l759,1018r-10,5l744,1023r,5l744,1032r5,l754,1032r-5,l778,1056r19,15l802,1071r43,l883,1052r5,l917,1028r48,-44l1003,960r-4,l1037,946r24,-10l1071,932r4,l1075,927r,-5l1099,874r39,-82l1138,797r29,-19l1186,764r-5,l1219,764r34,14l1248,778r39,29l1287,797r-5,5l1282,807r-5,9l1253,860r-34,62l1186,999r,-5l1181,999r-14,9l1123,1042r-52,38l1037,1114r,5l1018,1167r9,29l1032,1220r10,24l1047,1263r,5l1066,1292r5,l1075,1292r29,-29l1104,1258r,-34l1123,1143r,5l1195,1061r-9,l1229,1104r,-4l1229,1210r,5l1234,1215r43,l1339,1220r-4,-5l1301,1325r5,-4l1186,1330r-5,l1138,1364r,5l1191,1469r-24,125l1167,1613r,5l1171,1618r20,-5l1186,1613r72,44l1306,1700r,-5l1320,1796r-19,43l1306,1834r-19,l1291,1839r-9,-19l1287,1729r,-5l1282,1724r-39,19l1162,1786r-5,l1071,1849r-63,76l1008,1930r-24,92l984,2026r5,l1075,2017r111,14l1215,2031r-5,-5l1205,2050r,-4l1138,2137r-58,62l1085,2199r-62,15l1027,2214r-33,-53l994,2166r,-29l994,2132r-29,-19l960,2113r-5,l927,2151r4,l864,2185r-43,l826,2190r-29,-82l797,2103r-5,l735,2084r-77,38l663,2127r,-77l629,1945r,-120l629,1820r-5,l485,1849r-96,-24l384,1825r-62,105l322,1935r-5,72l317,2012r5,l384,2007r53,10l432,2012r15,34l427,2156r,-5l389,2175r5,l341,2161r5,5l336,2118r,-5l331,2113r-48,-5l279,2108r-44,48l240,2156r-62,19l149,2175,87,2156r4,10l226,2060r,-5l221,1940r,-5l168,1892r-5,l159,1892r,5l130,1959r,87l130,2041,48,2142r10,4l29,2084r,-38l10,1935r,5l269,1714r,-5l250,1633r,-5l245,1628r-115,5l135,1637r-5,-105l130,1527r-5,l120,1532xe" fillcolor="black" stroked="f">
                    <v:path arrowok="t" o:connecttype="custom" o:connectlocs="0,1930;168,1897;149,2185;336,2170;437,2007;624,1829;816,2190;984,2170;1219,2022;1162,1796;1330,1796;1200,1469;1344,1210;1114,1143;1042,1220;1195,1004;1258,768;1066,927;883,1042;792,1008;898,845;1008,672;931,639;826,576;850,408;1056,288;1171,43;1147,39;1047,279;907,379;754,552;879,663;994,648;898,812;835,975;749,1032;1003,960;1138,792;1287,797;1167,1008;1047,1263;1123,1148;1339,1220;1167,1594;1320,1796;1243,1743;1075,2017;1023,2214;927,2151;658,2122;384,1825;447,2046;331,2113;226,2060;130,2046;269,1709;120,1532" o:connectangles="0,0,0,0,0,0,0,0,0,0,0,0,0,0,0,0,0,0,0,0,0,0,0,0,0,0,0,0,0,0,0,0,0,0,0,0,0,0,0,0,0,0,0,0,0,0,0,0,0,0,0,0,0,0,0,0,0"/>
                  </v:shape>
                  <v:shape id="Freeform 737" o:spid="_x0000_s1760" style="position:absolute;left:3917;top:2012;width:4243;height:2237;visibility:visible;mso-wrap-style:square;v-text-anchor:top" coordsize="424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Aj8QA&#10;AADcAAAADwAAAGRycy9kb3ducmV2LnhtbESP3YrCMBSE74V9h3AWvNN0FXS3GkUU8edCsN0HONsc&#10;27LNSWmirW9vBMHLYWa+YebLzlTiRo0rLSv4GkYgiDOrS84V/KbbwTcI55E1VpZJwZ0cLBcfvTnG&#10;2rZ8plvicxEg7GJUUHhfx1K6rCCDbmhr4uBdbGPQB9nkUjfYBrip5CiKJtJgyWGhwJrWBWX/ydUo&#10;2I9/ukN7Ss3Ojsp2Vfv0LztulOp/dqsZCE+df4df7b1WMB1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wI/EAAAA3AAAAA8AAAAAAAAAAAAAAAAAmAIAAGRycy9k&#10;b3ducmV2LnhtbFBLBQYAAAAABAAEAPUAAACJAwAAAAA=&#10;" path="m5,48l53,24,96,14,125,9r72,l206,14r-4,l226,29r24,24l250,48r14,33l259,153r-9,24l250,187r-29,82l226,278r9,24l235,307r24,24l264,331r19,10l302,341r-4,-10l293,336r,9l298,345r9,5l322,355r19,5l336,355r-5,29l322,408r,-5l312,417r-14,10l302,427r-43,l202,446r-5,l168,465r-29,29l139,552r5,l187,547r29,l264,542r-5,l269,557r,-5l274,576r,53l264,653r,24l254,696r-33,96l206,826r,-5l197,830r,15l245,888r38,58l283,941r5,19l288,965r62,53l350,1013r44,192l394,1210r33,l494,1229r164,5l706,1238r-5,-4l720,1286r5,34l725,1325r33,l874,1238r-5,l922,1253r-5,-5l926,1325r,29l936,1407r-48,91l888,1503r38,38l931,1541r48,19l1056,1527r5,l1061,1522r48,-115l1099,1407r15,96l1114,1507r115,l1258,1522r-5,-10l1128,1599r5,l1104,1594r-5,l1099,1599r-14,38l1085,1642r53,67l1138,1704r-29,144l1109,1853r19,14l1128,1863r24,48l1142,1973r,5l1166,2016r5,l1286,2026r-4,l1334,2074r5,l1445,2031r67,-10l1507,2021r58,67l1565,2079r-15,9l1550,2093r-28,111l1522,2237r4,l1670,2208r5,l1805,2108r101,-87l1901,2021r96,-48l2002,1973r,-230l2002,1747r139,-134l2136,1613r101,-5l2242,1608r,-5l2285,1517r-10,-34l2275,1479r-5,l2184,1455r5,4l2184,1402r24,-77l2208,1286r-5,5l2251,1267r96,-14l2352,1253r82,-67l2462,1142r,-4l2501,1056r,5l2616,960r,-5l2678,840r-14,-48l2659,773r,-5l2654,763r,5l2688,691r,5l2760,619r43,-33l2799,586r38,-5l2904,619r-5,-5l2842,725r14,48l2842,826r,14l2847,874r9,43l2875,955r-24,106l2866,1114r,4l2909,1147r5,l2947,1142r-4,-4l2933,1186r,4l2995,1291r,-5l2995,1320r34,l3091,1344r-4,l3144,1411r5,l3221,1445r43,5l3322,1455r-5,l3360,1512r10,l3432,1411r58,-62l3485,1349r101,-48l3581,1296r-43,111l3552,1445r-9,139l3552,1680r,106l3557,1786r154,5l3715,1791r48,-39l3763,1637r,5l3927,1527r,-5l3941,1459r,5l3984,1407r67,-58l4047,1349r48,19l4239,1335r-5,-5l4195,1411r-38,183l4167,1594r-20,-53l4152,1517r-33,-62l4119,1450r-5,l4047,1440r-5,l3960,1522r91,-72l4047,1450r67,9l4109,1455r34,62l4138,1541r19,53l4157,1599r5,l4167,1599r,-5l4205,1411r38,-81l4243,1325r-4,l4095,1359r-48,-20l4042,1339r-67,58l3931,1455r,4l3917,1522r,-5l3754,1632r,5l3754,1747r,-4l3706,1781r5,l3557,1776r5,5l3562,1680r-10,-96l3562,1445r-15,-38l3591,1296r,-5l3586,1291r-101,48l3480,1339r-57,63l3360,1503r10,l3327,1445r-5,l3264,1440r-43,-5l3149,1402r5,l3096,1335r-5,l3029,1311r-29,l3005,1315r,-29l3005,1282r-62,-101l2943,1186r9,-48l2952,1133r-5,l2914,1138r5,l2875,1109r,5l2861,1061r24,-106l2866,917r-10,-43l2851,840r,-14l2866,773r-15,-48l2909,614r,-4l2904,610r-67,-39l2799,576r-5,l2751,610r-73,76l2678,691r-33,77l2645,773r5,5l2650,773r4,19l2669,840r-63,115l2606,950r-115,101l2491,1056r-38,82l2453,1133r-29,43l2342,1243r5,l2251,1258r-48,24l2198,1282r,4l2198,1325r-24,77l2179,1459r,5l2184,1464r86,24l2266,1483r9,34l2232,1603r5,-4l2136,1603r-5,l1992,1738r,5l1992,1968r5,-5l1901,2011r-5,l1795,2098r-129,101l1670,2199r-144,29l1531,2232r,-28l1560,2093r,5l1574,2088r,-4l1574,2079r-57,-68l1512,2011r-67,10l1339,2064r5,l1291,2016r-5,l1171,2007r5,l1152,1968r,5l1162,1911r-24,-48l1138,1858r-20,-15l1118,1848r29,-144l1147,1699r-53,-67l1094,1637r15,-38l1104,1603r29,5l1138,1608r124,-86l1262,1517r,-5l1258,1512r-29,-14l1118,1498r5,5l1109,1407r,-5l1104,1402r-5,l1099,1407r-48,115l1056,1517r-77,34l931,1531r5,l898,1493r,5l946,1407r-10,-53l936,1325r-10,-77l926,1243r-4,l869,1229r-5,l749,1315r5,l730,1315r4,5l730,1286r-20,-52l710,1229r-4,l658,1224r-164,-5l427,1200r-29,l403,1205,360,1013r,-5l298,955r,5l293,941r,-5l254,878,206,835r,5l206,835r,5l216,830r,-4l230,792r34,-96l274,677r,-24l283,629r,-53l278,552r,-5l269,533r-5,l216,537r-29,l144,542r5,5l149,499r,5l178,475r28,-19l202,456r57,-19l302,437r5,l322,427r9,-14l331,408r10,-24l346,355r,-5l341,350r-19,-5l307,341r-9,-5l302,345r5,-4l307,336r,-5l302,331r-19,l264,321r5,l245,297r,5l235,278r-5,-9l259,187r,-10l269,153r5,-72l259,48r,-5l235,19,211,5r-5,l197,,125,,96,5,53,14,5,38,,38,5,48xe" fillcolor="black" stroked="f">
                    <v:path arrowok="t" o:connecttype="custom" o:connectlocs="250,53;235,307;307,350;302,427;216,547;254,696;288,960;706,1238;917,1248;1056,1527;1253,1512;1138,1704;1171,2016;1565,2079;1906,2021;2242,1608;2208,1325;2501,1056;2654,768;2842,725;2866,1118;2995,1320;3317,1455;3552,1445;3763,1642;4239,1335;4114,1450;4138,1541;4239,1325;3754,1632;3552,1584;3360,1503;3091,1335;2952,1133;2856,874;2799,576;2654,792;2342,1243;2179,1464;1992,1738;1526,2228;1512,2011;1152,1973;1094,1637;1229,1498;1056,1517;926,1248;730,1286;360,1013;206,835;283,576;149,499;331,413;302,345;245,302;235,19;5,48" o:connectangles="0,0,0,0,0,0,0,0,0,0,0,0,0,0,0,0,0,0,0,0,0,0,0,0,0,0,0,0,0,0,0,0,0,0,0,0,0,0,0,0,0,0,0,0,0,0,0,0,0,0,0,0,0,0,0,0,0"/>
                  </v:shape>
                  <v:shape id="Freeform 738" o:spid="_x0000_s1761" style="position:absolute;left:7546;top:1935;width:1330;height:2338;visibility:visible;mso-wrap-style:square;v-text-anchor:top" coordsize="1330,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Yx8YA&#10;AADcAAAADwAAAGRycy9kb3ducmV2LnhtbESP3WrCQBSE74W+w3KE3unGH0xNXUWUllIstNEHOM0e&#10;k9Ts2ZjdmvTt3YLg5TDzzTCLVWcqcaHGlZYVjIYRCOLM6pJzBYf9y+AJhPPIGivLpOCPHKyWD70F&#10;Jtq2/EWX1OcilLBLUEHhfZ1I6bKCDLqhrYmDd7SNQR9kk0vdYBvKTSXHUTSTBksOCwXWtCkoO6W/&#10;RkHcvR5dem49fp4/3ue77+0+nv4o9djv1s8gPHX+Hr7Rbzpwkxj+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8Yx8YAAADcAAAADwAAAAAAAAAAAAAAAACYAgAAZHJz&#10;L2Rvd25yZXYueG1sUEsFBgAAAAAEAAQA9QAAAIsDAAAAAA==&#10;" path="m413,1517r-91,72l322,1594r-34,120l288,1719r77,72l413,1824r9,l470,1781r-9,l499,1829r5,-9l403,1834r-5,l192,1973r5,l139,1983r-67,29l67,2012r-33,38l34,2055,,2127r,5l10,2132r72,-44l77,2088r77,5l149,2088r38,73l154,2276r,38l197,2314r57,-33l322,2218r81,-57l518,2055r,-5l523,1949r,-5l509,1930r,5l538,1844r-5,4l624,1848r-5,-4l634,1944r4,111l643,2050r-115,5l523,2055r-91,106l432,2165r10,87l442,2257r48,67l494,2324r48,-15l557,2314r91,-5l653,2309r57,-38l763,2233r-5,l816,2242r48,5l917,2237r-5,-4l902,2276r29,57l931,2338r63,l1061,2285r,-4l1090,2180r,-5l1080,2165r,5l1104,2117r,5l1210,2060r,-10l1157,1997r,5l1195,1935r-5,-111l1214,1776r-4,5l1243,1800r82,-19l1330,1781r,-5l1325,1719r,-5l1320,1714r-10,5l1291,1709r5,10l1320,1704r,-4l1325,1671r,-5l1320,1666r-91,10l1214,1676r-120,33l994,1700r-87,-29l912,1676r-38,-68l874,1604r-10,l792,1704r5,l754,1724r-5,l643,1810r10,10l720,1709r-5,l758,1695r5,l869,1604r,-5l830,1522r,-5l826,1517r-63,5l725,1512r5,5l725,1464r-10,-52l715,1407r-38,-48l677,1363r5,-139l682,1219r-5,l643,1205r-67,l533,1200r-39,-19l499,1186r-5,-53l485,1075r-10,-48l475,1032r58,-48l528,984r58,-5l581,979r62,48l653,1027r,-4l696,912,686,879r,-5l682,874,571,869r5,5l571,797,614,687r,4l653,653r-5,l686,648r82,-29l773,619r67,-48l893,518r38,-57l931,456r34,-86l965,365,941,346,902,322r,4l912,187r,-5l874,139r-10,l806,173r10,9l874,106r-5,l898,101,1070,10r,-10l898,91r-29,5l864,96r-58,77l806,178r,4l811,182r5,l874,149r-10,l902,192r,-5l893,326r,5l931,355r24,19l955,370r-33,86l922,451r-39,58l830,562r-67,48l768,610r-82,29l648,643r-5,l605,682r,5l562,797r4,77l566,879r5,l682,883r-5,-4l686,912r-43,111l653,1018,590,970r-4,l528,975r-5,l466,1023r,4l475,1075r10,58l490,1186r,5l494,1191r39,19l576,1215r67,l677,1229r-5,-5l667,1363r,5l706,1416r,-4l715,1464r5,53l720,1522r5,l763,1532r63,-5l821,1522r38,77l859,1594r-105,91l758,1685r-43,15l710,1700r-67,110l643,1815r,5l648,1820r5,l758,1733r-4,l797,1714r5,l874,1613r-10,-5l902,1676r,4l907,1680r87,29l1094,1719r120,-34l1315,1671r-5,29l1310,1695r-24,14l1286,1714r,5l1291,1719r19,9l1320,1724r-5,-5l1320,1776r5,-4l1243,1791r-33,-19l1205,1772r,4l1181,1824r5,111l1147,2002r,5l1200,2060r,-10l1094,2113r,4l1070,2170r,5l1080,2185r,-5l1051,2281r,-5l984,2329r5,l936,2329r5,4l912,2276r10,-43l922,2228r-5,l864,2237r-48,-4l758,2223r-4,l701,2261r-58,39l648,2300r-91,5l542,2300r-48,14l499,2314r-48,-67l451,2252r-9,-87l442,2170r91,-106l528,2064r115,-4l648,2060r,-5l643,1944,629,1844r,-5l624,1839r-91,l528,1839r,5l499,1935r,5l514,1954r,-5l509,2050r,-5l394,2151r-82,58l245,2271r-58,34l192,2305r-34,l163,2309r,-33l197,2161r-39,-73l158,2084r-4,l77,2079r-5,l,2122r10,5l43,2055r,5l77,2021r-5,l139,1992r58,-9l202,1983,408,1844r-5,l504,1829r5,l509,1824r,-4l470,1772r-4,l461,1772r-48,43l422,1815r-48,-34l298,1709r,5l331,1594r,5l413,1517xe" fillcolor="black" stroked="f">
                    <v:path arrowok="t" o:connecttype="custom" o:connectlocs="413,1824;398,1834;34,2055;149,2088;403,2161;538,1844;528,2055;494,2324;758,2233;931,2338;1080,2170;1195,1935;1330,1776;1320,1704;1094,1709;792,1704;715,1709;826,1517;677,1359;533,1200;533,984;696,912;614,687;840,571;902,322;816,182;869,96;874,149;955,374;768,610;566,874;653,1018;475,1075;643,1215;715,1464;859,1599;643,1815;802,1714;1094,1719;1286,1719;1243,1791;1147,2007;1080,2185;941,2333;758,2223;494,2314;528,2064;624,1839;514,1949;192,2305;154,2084;77,2021;504,1829;413,1815;413,1517" o:connectangles="0,0,0,0,0,0,0,0,0,0,0,0,0,0,0,0,0,0,0,0,0,0,0,0,0,0,0,0,0,0,0,0,0,0,0,0,0,0,0,0,0,0,0,0,0,0,0,0,0,0,0,0,0,0,0"/>
                  </v:shape>
                  <v:shape id="Freeform 739" o:spid="_x0000_s1762" style="position:absolute;left:2799;top:4494;width:153;height:115;visibility:visible;mso-wrap-style:square;v-text-anchor:top" coordsize="15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ofMQA&#10;AADcAAAADwAAAGRycy9kb3ducmV2LnhtbERPy2rCQBTdC/7DcIVuik58oCV1FJH6WLTgoy7c3Wau&#10;STBzJ2TGGP/eWRRcHs57Om9MIWqqXG5ZQb8XgSBOrM45VfB7XHU/QDiPrLGwTAoe5GA+a7emGGt7&#10;5z3VB5+KEMIuRgWZ92UspUsyMuh6tiQO3MVWBn2AVSp1hfcQbgo5iKKxNJhzaMiwpGVGyfVwMwqa&#10;n/PfIPXvm696XWx2J2m/7XKk1FunWXyC8NT4l/jfvdUKJsOwNp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KHzEAAAA3AAAAA8AAAAAAAAAAAAAAAAAmAIAAGRycy9k&#10;b3ducmV2LnhtbFBLBQYAAAAABAAEAPUAAACJAwAAAAA=&#10;" path="m72,l,62r,53l72,115,153,62,115,5,72,xe" fillcolor="#e0e0e0" stroked="f">
                    <v:path arrowok="t" o:connecttype="custom" o:connectlocs="72,0;0,62;0,115;72,115;153,62;115,5;72,0" o:connectangles="0,0,0,0,0,0,0"/>
                  </v:shape>
                  <v:shape id="Freeform 740" o:spid="_x0000_s1763" style="position:absolute;left:2794;top:4489;width:163;height:125;visibility:visible;mso-wrap-style:square;v-text-anchor:top" coordsize="1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cUA&#10;AADcAAAADwAAAGRycy9kb3ducmV2LnhtbESPQWvCQBSE7wX/w/IEb3UThdSmrkFKQ+ulYBR6fc0+&#10;k2j2bchuTfz3XaHQ4zAz3zDrbDStuFLvGssK4nkEgri0uuFKwfGQP65AOI+ssbVMCm7kINtMHtaY&#10;ajvwnq6Fr0SAsEtRQe19l0rpypoMurntiIN3sr1BH2RfSd3jEOCmlYsoSqTBhsNCjR291lReih+j&#10;wMfJrfv8etvRWCzOVL2334c8V2o2HbcvIDyN/j/81/7QCp6Wz3A/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5T9xQAAANwAAAAPAAAAAAAAAAAAAAAAAJgCAABkcnMv&#10;ZG93bnJldi54bWxQSwUGAAAAAAQABAD1AAAAigMAAAAA&#10;" path="m77,l72,,,63r,62l81,125,163,72r,-9l125,5r-5,l77,r,10l120,15r-5,l153,72r,-9l72,115r5,l5,115r4,5l9,67r,5l81,10r-4,l77,xe" fillcolor="black" stroked="f">
                    <v:path arrowok="t" o:connecttype="custom" o:connectlocs="77,0;72,0;0,63;0,125;81,125;163,72;163,63;125,5;120,5;77,0;77,10;120,15;115,15;153,72;153,63;72,115;77,115;5,115;9,120;9,67;9,72;81,10;77,10;77,0" o:connectangles="0,0,0,0,0,0,0,0,0,0,0,0,0,0,0,0,0,0,0,0,0,0,0,0"/>
                  </v:shape>
                  <v:shape id="Freeform 741" o:spid="_x0000_s1764" style="position:absolute;left:3000;top:4537;width:192;height:207;visibility:visible;mso-wrap-style:square;v-text-anchor:top" coordsize="19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VQcIA&#10;AADcAAAADwAAAGRycy9kb3ducmV2LnhtbERP3WrCMBS+H/gO4Qi701SRqZ1RpjJwyCZ2fYCz5qyN&#10;a05KE7W+vbkQdvnx/S9Wna3FhVpvHCsYDRMQxIXThksF+ff7YAbCB2SNtWNScCMPq2XvaYGpdlc+&#10;0iULpYgh7FNUUIXQpFL6oiKLfuga4sj9utZiiLAtpW7xGsNtLcdJ8iItGo4NFTa0qaj4y85WAe0+&#10;zOkwb3726/nnIR9vz7ozX0o997u3VxCBuvAvfrh3WsF0E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pVBwgAAANwAAAAPAAAAAAAAAAAAAAAAAJgCAABkcnMvZG93&#10;bnJldi54bWxQSwUGAAAAAAQABAD1AAAAhwMAAAAA&#10;" path="m91,l43,15,67,34,,130r10,77l91,207r77,-77l192,24,130,15,91,xe" fillcolor="#e0e0e0" stroked="f">
                    <v:path arrowok="t" o:connecttype="custom" o:connectlocs="91,0;43,15;67,34;0,130;10,207;91,207;168,130;192,24;130,15;91,0" o:connectangles="0,0,0,0,0,0,0,0,0,0"/>
                  </v:shape>
                  <v:shape id="Freeform 742" o:spid="_x0000_s1765" style="position:absolute;left:2995;top:4532;width:202;height:216;visibility:visible;mso-wrap-style:square;v-text-anchor:top" coordsize="20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qZMQA&#10;AADcAAAADwAAAGRycy9kb3ducmV2LnhtbESPT2vCQBTE70K/w/IKvelGqX+IrlKEUo9pFPX4yD6T&#10;1OzbdHer8du7BcHjMDO/YRarzjTiQs7XlhUMBwkI4sLqmksFu+1nfwbCB2SNjWVScCMPq+VLb4Gp&#10;tlf+pkseShEh7FNUUIXQplL6oiKDfmBb4uidrDMYonSl1A6vEW4aOUqSiTRYc1yosKV1RcU5/zMK&#10;frLtOdPjQ7nfB/d7zNvsy3Cm1Ntr9zEHEagLz/CjvdEKpu9D+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qmTEAAAA3AAAAA8AAAAAAAAAAAAAAAAAmAIAAGRycy9k&#10;b3ducmV2LnhtbFBLBQYAAAAABAAEAPUAAACJAwAAAAA=&#10;" path="m96,l48,15r-4,l44,24,68,44r,-10l,130r,5l10,212r,4l101,216r77,-76l178,135,202,29r,-5l197,24,135,15,96,r,10l135,24r62,10l192,29,168,135r,-5l92,207r4,l15,207r5,5l10,135r,5l77,44r,-5l77,34,53,15r-5,9l96,10,96,xe" fillcolor="black" stroked="f">
                    <v:path arrowok="t" o:connecttype="custom" o:connectlocs="96,0;48,15;44,15;44,24;68,44;68,34;0,130;0,135;10,212;10,216;101,216;178,140;178,135;202,29;202,24;197,24;135,15;96,0;96,10;135,24;197,34;192,29;168,135;168,130;92,207;96,207;15,207;20,212;10,135;10,140;77,44;77,39;77,34;53,15;48,24;96,10;96,0" o:connectangles="0,0,0,0,0,0,0,0,0,0,0,0,0,0,0,0,0,0,0,0,0,0,0,0,0,0,0,0,0,0,0,0,0,0,0,0,0"/>
                  </v:shape>
                  <v:shape id="Freeform 743" o:spid="_x0000_s1766" style="position:absolute;left:821;top:3683;width:528;height:840;visibility:visible;mso-wrap-style:square;v-text-anchor:top" coordsize="52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MUA&#10;AADcAAAADwAAAGRycy9kb3ducmV2LnhtbESPQWvCQBSE70L/w/IKXkrdVMSG6CaUgiBYsKYVr4/s&#10;MxuafRuyq0n/vVsoeBxm5htmXYy2FVfqfeNYwcssAUFcOd1wreD7a/OcgvABWWPrmBT8kocif5is&#10;MdNu4ANdy1CLCGGfoQITQpdJ6StDFv3MdcTRO7veYoiyr6XucYhw28p5kiylxYbjgsGO3g1VP+XF&#10;Kvg8bTflfumOi5150jscUuflh1LTx/FtBSLQGO7h//ZWK3hdzO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ZcxQAAANwAAAAPAAAAAAAAAAAAAAAAAJgCAABkcnMv&#10;ZG93bnJldi54bWxQSwUGAAAAAAQABAD1AAAAigMAAAAA&#10;" path="m,840l77,753,96,662,77,643r86,-48l225,605,331,542,245,643r24,72l341,715r72,-72l413,571,345,533,456,489r72,-72l528,345r-72,l398,360r-5,-53l403,244,341,230,317,216,307,187r38,-24l413,76r,-72l326,4,312,,115,,19,76,,144,,840xe" fillcolor="#e0e0e0" stroked="f">
                    <v:path arrowok="t" o:connecttype="custom" o:connectlocs="0,840;77,753;96,662;77,643;163,595;225,605;331,542;245,643;269,715;341,715;413,643;413,571;345,533;456,489;528,417;528,345;456,345;398,360;393,307;403,244;341,230;317,216;307,187;345,163;413,76;413,4;326,4;312,0;115,0;19,76;0,144;0,840" o:connectangles="0,0,0,0,0,0,0,0,0,0,0,0,0,0,0,0,0,0,0,0,0,0,0,0,0,0,0,0,0,0,0,0"/>
                  </v:shape>
                  <v:shape id="Freeform 744" o:spid="_x0000_s1767" style="position:absolute;left:816;top:3678;width:538;height:850;visibility:visible;mso-wrap-style:square;v-text-anchor:top" coordsize="5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z48YA&#10;AADcAAAADwAAAGRycy9kb3ducmV2LnhtbESPS2vCQBSF90L/w3CF7urEttQSHaW0iPWx0QbB3SVz&#10;TUIzd5KZUeO/dwoFl4fz+DiTWWdqcSbnK8sKhoMEBHFudcWFguxn/vQOwgdkjbVlUnAlD7PpQ2+C&#10;qbYX3tJ5FwoRR9inqKAMoUml9HlJBv3ANsTRO1pnMETpCqkdXuK4qeVzkrxJgxVHQokNfZaU/+5O&#10;JnLXXy5b0qEtsnmbH7fD1WKzb5V67HcfYxCBunAP/7e/tYLR6wv8nY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z48YAAADcAAAADwAAAAAAAAAAAAAAAACYAgAAZHJz&#10;L2Rvd25yZXYueG1sUEsFBgAAAAAEAAQA9QAAAIsDAAAAAA==&#10;" path="m,845r,5l10,850,86,763r,-5l106,667r,-5l86,643r-4,10l168,605r62,9l235,614,341,552,331,542,245,643r,5l269,720r,5l350,725r72,-72l422,571r-4,l350,533r,9l461,499r5,l538,427r,-82l461,345r-58,15l408,365r-5,-53l413,249r,-4l408,245,346,230r4,l326,216r,5l317,192r,5l355,173,422,86r,-81l331,5,317,,115,,19,77r,4l,149,,845r10,l10,149,29,81r,5l125,9r-5,l317,9r14,5l418,14,413,9r,72l413,77r-67,86l307,187r,5l317,221r,4l341,240r5,l408,254r-5,-5l394,312r4,53l398,370r5,l461,355r72,l528,350r,72l528,418r-72,72l461,490,350,533r-4,l346,538r,4l350,542r68,39l413,576r,72l413,643r-72,72l346,715r-72,l278,720,254,648r,5l341,552r,-5l341,542r-5,l331,542,226,605r4,l168,595,82,643r-5,l77,648r,5l96,672r,-5l77,758r,-4l,840r10,5l,845xe" fillcolor="black" stroked="f">
                    <v:path arrowok="t" o:connecttype="custom" o:connectlocs="0,850;86,763;106,667;86,643;168,605;235,614;331,542;245,648;269,725;422,653;418,571;350,542;466,499;538,345;403,360;403,312;413,245;346,230;326,216;317,192;355,173;422,5;317,0;19,77;0,149;10,845;29,81;125,9;317,9;418,14;413,81;346,163;307,192;317,225;346,240;403,249;398,365;403,370;533,355;528,422;456,490;350,533;346,538;350,542;413,576;413,643;346,715;278,720;254,653;341,547;336,542;226,605;168,595;77,643;77,653;96,667;77,754;10,845" o:connectangles="0,0,0,0,0,0,0,0,0,0,0,0,0,0,0,0,0,0,0,0,0,0,0,0,0,0,0,0,0,0,0,0,0,0,0,0,0,0,0,0,0,0,0,0,0,0,0,0,0,0,0,0,0,0,0,0,0,0"/>
                  </v:shape>
                  <v:shape id="Freeform 745" o:spid="_x0000_s1768" style="position:absolute;left:4853;top:3889;width:144;height:149;visibility:visible;mso-wrap-style:square;v-text-anchor:top" coordsize="1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WR8UA&#10;AADcAAAADwAAAGRycy9kb3ducmV2LnhtbESPQWvCQBSE70L/w/KE3nSjSLXRTShBoT1JrD14e2Rf&#10;k9Ds2yW7jWl/fVcQehxm5html4+mEwP1vrWsYDFPQBBXVrdcKzi/H2YbED4ga+wsk4If8pBnD5Md&#10;ptpeuaThFGoRIexTVNCE4FIpfdWQQT+3jjh6n7Y3GKLsa6l7vEa46eQySZ6kwZbjQoOOioaqr9O3&#10;UfDbBeme346lw3J/Garioy3woNTjdHzZggg0hv/wvf2qFaxXK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ZHxQAAANwAAAAPAAAAAAAAAAAAAAAAAJgCAABkcnMv&#10;ZG93bnJldi54bWxQSwUGAAAAAAQABAD1AAAAigMAAAAA&#10;" path="m144,l53,43,,96r,53l53,149r72,-48l144,xe" fillcolor="gray" stroked="f">
                    <v:path arrowok="t" o:connecttype="custom" o:connectlocs="144,0;53,43;0,96;0,149;53,149;125,101;144,0" o:connectangles="0,0,0,0,0,0,0"/>
                  </v:shape>
                  <v:shape id="Freeform 746" o:spid="_x0000_s1769" style="position:absolute;left:4848;top:3884;width:154;height:159;visibility:visible;mso-wrap-style:square;v-text-anchor:top" coordsize="1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R88YA&#10;AADcAAAADwAAAGRycy9kb3ducmV2LnhtbESPT2vCQBTE70K/w/IKvZlNtVVJXaWE1j8HoY2C10f2&#10;NRuafRuyW43f3i0IHoeZ+Q0zX/a2ESfqfO1YwXOSgiAuna65UnDYfw5nIHxA1tg4JgUX8rBcPAzm&#10;mGl35m86FaESEcI+QwUmhDaT0peGLPrEtcTR+3GdxRBlV0nd4TnCbSNHaTqRFmuOCwZbyg2Vv8Wf&#10;VbCe5uZrttqNq+IjjPVxv9r6fKTU02P//gYiUB/u4Vt7oxVMX17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UR88YAAADcAAAADwAAAAAAAAAAAAAAAACYAgAAZHJz&#10;L2Rvd25yZXYueG1sUEsFBgAAAAAEAAQA9QAAAIsDAAAAAA==&#10;" path="m154,5r,-5l149,,58,43r-5,l,96r,63l63,159r72,-48l135,106,154,5r-10,l125,106r,-5l53,149r5,l5,149r5,5l10,101r,5l63,53r-5,l149,10,144,5r10,xe" fillcolor="black" stroked="f">
                    <v:path arrowok="t" o:connecttype="custom" o:connectlocs="154,5;154,0;149,0;58,43;53,43;0,96;0,159;63,159;135,111;135,106;154,5;144,5;125,106;125,101;53,149;58,149;5,149;10,154;10,101;10,106;63,53;58,53;149,10;144,5;154,5" o:connectangles="0,0,0,0,0,0,0,0,0,0,0,0,0,0,0,0,0,0,0,0,0,0,0,0,0"/>
                  </v:shape>
                  <v:shape id="Freeform 747" o:spid="_x0000_s1770" style="position:absolute;left:826;top:1268;width:1286;height:619;visibility:visible;mso-wrap-style:square;v-text-anchor:top" coordsize="128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Uu8cA&#10;AADcAAAADwAAAGRycy9kb3ducmV2LnhtbESPQU8CMRSE7yT8h+aZeIOuomhWChGixsQDuEqCt8f2&#10;sV3Yvm7aAuu/tyYmHicz801mMutsI07kQ+1YwdUwA0FcOl1zpeDz43lwDyJEZI2NY1LwTQFm035v&#10;grl2Z36nUxErkSAcclRgYmxzKUNpyGIYupY4eTvnLcYkfSW1x3OC20ZeZ9lYWqw5LRhsaWGoPBRH&#10;q2A5P27eVrfrgx89mW02L+xX3L8odXnRPT6AiNTF//Bf+1UruLsZw++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71LvHAAAA3AAAAA8AAAAAAAAAAAAAAAAAmAIAAGRy&#10;cy9kb3ducmV2LnhtbFBLBQYAAAAABAAEAPUAAACMAwAAAAA=&#10;" path="m432,4l388,115r-24,24l326,168r-53,-5l259,172r-91,l148,172r-38,l67,211,9,273,,364r57,5l110,374r53,-19l216,336r-5,24l206,374r-5,24l187,417r-15,39l134,489r-34,39l24,561r48,24l105,590r24,-24l158,542r29,-24l220,489r39,l292,494r5,53l302,595r38,24l398,561r10,-67l417,451r19,-87l403,331r48,-53l561,268r82,-19l676,249r34,-33l792,196r225,-33l1075,96r53,-58l1209,28r39,24l1286,,432,4xe" fillcolor="gray" stroked="f">
                    <v:path arrowok="t" o:connecttype="custom" o:connectlocs="432,4;388,115;364,139;326,168;273,163;259,172;168,172;148,172;110,172;67,211;9,273;0,364;57,369;110,374;163,355;216,336;211,360;206,374;201,398;187,417;172,456;134,489;100,528;24,561;72,585;105,590;129,566;158,542;187,518;220,489;259,489;292,494;297,547;302,595;340,619;398,561;408,494;417,451;436,364;403,331;451,278;561,268;643,249;676,249;710,216;792,196;1017,163;1075,96;1128,38;1209,28;1248,52;1286,0;432,4" o:connectangles="0,0,0,0,0,0,0,0,0,0,0,0,0,0,0,0,0,0,0,0,0,0,0,0,0,0,0,0,0,0,0,0,0,0,0,0,0,0,0,0,0,0,0,0,0,0,0,0,0,0,0,0,0"/>
                  </v:shape>
                  <v:shape id="Freeform 748" o:spid="_x0000_s1771" style="position:absolute;left:821;top:1263;width:1296;height:629;visibility:visible;mso-wrap-style:square;v-text-anchor:top" coordsize="129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wtsQA&#10;AADcAAAADwAAAGRycy9kb3ducmV2LnhtbESPQWvCQBSE74X+h+UVvNWNIlrSrCKKxEMvTZVcH9nX&#10;ZDX7NmRXE/99t1DocZiZb5hsM9pW3Kn3xrGC2TQBQVw5bbhWcPo6vL6B8AFZY+uYFDzIw2b9/JRh&#10;qt3An3QvQi0ihH2KCpoQulRKXzVk0U9dRxy9b9dbDFH2tdQ9DhFuWzlPkqW0aDguNNjRrqHqWtys&#10;gmW+/yh27jI/2xObzp/L3NxKpSYv4/YdRKAx/If/2ketYLVY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cLbEAAAA3AAAAA8AAAAAAAAAAAAAAAAAmAIAAGRycy9k&#10;b3ducmV2LnhtbFBLBQYAAAAABAAEAPUAAACJAwAAAAA=&#10;" path="m437,5r-5,l432,9,389,120r,-5l365,139r-39,29l331,168r-53,-5l273,163r-14,10l264,173r-154,l67,211,9,273r,5l,369r,5l5,374r57,5l115,384,221,345r-5,-4l211,365r-5,14l201,403r,-5l187,417r,5l173,461r,-5l134,489r-33,39l105,528,29,561r-5,l24,571r5,l77,595r33,5l115,600r24,-24l197,528r33,-29l225,499r39,l297,504r-4,-5l297,552r5,48l302,605r39,24l350,629r58,-58l408,566r9,-67l446,369r,-4l413,331r,10l461,288r-5,l566,278r82,-19l686,259r34,-34l715,225r82,-19l1022,173r5,l1085,105r52,-57l1133,48r81,-10l1209,38r39,24l1257,62,1296,9r,-9l1291,,437,5r,9l1291,9,1286,r-38,53l1257,53,1219,29r-5,l1133,38r-5,l1075,96r-58,67l1022,163,797,197r-82,19l710,216r-33,33l681,249r-33,l566,269r-110,9l451,278r-48,53l403,336r,5l437,374r,-5l408,499r-10,67l398,561r-57,58l350,619,312,595r,5l307,552r-5,-53l302,494r-5,l264,489r-39,l221,489r-34,29l129,566r-24,24l110,590,77,586,29,561r,10l105,537r5,l144,499r38,-34l182,461r15,-39l197,427r14,-19l211,403r5,-24l221,365r4,-24l225,336r-4,l115,374,62,369,5,365r4,4l19,278r,5l77,221r43,-39l115,182r149,l269,182r14,-9l278,173r53,4l336,177r38,-28l398,125r,-5l441,9r-4,5l437,5xe" fillcolor="black" stroked="f">
                    <v:path arrowok="t" o:connecttype="custom" o:connectlocs="432,9;365,139;278,163;264,173;9,273;0,374;115,384;211,365;201,398;173,461;101,528;24,561;77,595;139,576;225,499;293,499;302,605;408,571;446,369;413,341;566,278;720,225;1022,173;1137,48;1209,38;1296,9;437,5;1286,0;1219,29;1128,38;1022,163;710,216;648,249;451,278;403,341;408,499;341,619;312,600;302,494;225,489;129,566;77,586;105,537;182,465;197,427;216,379;225,336;62,369;19,278;120,182;269,182;331,177;398,125;437,14" o:connectangles="0,0,0,0,0,0,0,0,0,0,0,0,0,0,0,0,0,0,0,0,0,0,0,0,0,0,0,0,0,0,0,0,0,0,0,0,0,0,0,0,0,0,0,0,0,0,0,0,0,0,0,0,0,0"/>
                  </v:shape>
                  <v:shape id="Freeform 749" o:spid="_x0000_s1772" style="position:absolute;left:2338;top:1268;width:225;height:76;visibility:visible;mso-wrap-style:square;v-text-anchor:top" coordsize="2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gX8IA&#10;AADcAAAADwAAAGRycy9kb3ducmV2LnhtbERPTU/CQBC9m/gfNmPihcBWAxQrW6KSRji2wH3SHdum&#10;3dmmu0Lh17sHEo8v73u9GU0nzjS4xrKCl1kEgri0uuFKwfGQTVcgnEfW2FkmBVdysEkfH9aYaHvh&#10;nM6Fr0QIYZeggtr7PpHSlTUZdDPbEwfuxw4GfYBDJfWAlxBuOvkaRUtpsOHQUGNPXzWVbfFrFGSL&#10;ap/nC7+dxG/Z9+cNXXuKnVLPT+PHOwhPo/8X3907rSCeh7XhTDgC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CBfwgAAANwAAAAPAAAAAAAAAAAAAAAAAJgCAABkcnMvZG93&#10;bnJldi54bWxQSwUGAAAAAAQABAD1AAAAhwMAAAAA&#10;" path="m29,l,76r62,l101,76,206,24,225,,29,xe" fillcolor="gray" stroked="f">
                    <v:path arrowok="t" o:connecttype="custom" o:connectlocs="29,0;0,76;62,76;101,76;206,24;225,0;29,0" o:connectangles="0,0,0,0,0,0,0"/>
                  </v:shape>
                  <v:shape id="Freeform 750" o:spid="_x0000_s1773" style="position:absolute;left:2333;top:1263;width:235;height:86;visibility:visible;mso-wrap-style:square;v-text-anchor:top" coordsize="2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RtcUA&#10;AADcAAAADwAAAGRycy9kb3ducmV2LnhtbESPQYvCMBSE78L+h/AWvGmqiK7VKCoKehCx6sHb2+Zt&#10;W2xeShO1/vvNgrDHYWa+YabzxpTiQbUrLCvodSMQxKnVBWcKzqdN5wuE88gaS8uk4EUO5rOP1hRj&#10;bZ98pEfiMxEg7GJUkHtfxVK6NCeDrmsr4uD92NqgD7LOpK7xGeCmlP0oGkqDBYeFHCta5ZTekrtR&#10;kN0vuF9F5ffuOtLrQ6849rduqVT7s1lMQHhq/H/43d5qBaPBGP7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JG1xQAAANwAAAAPAAAAAAAAAAAAAAAAAJgCAABkcnMv&#10;ZG93bnJldi54bWxQSwUGAAAAAAQABAD1AAAAigMAAAAA&#10;" path="m34,l29,r,5l,81r,5l106,86,211,33r5,l235,9r,-9l230,,34,r,9l230,9,226,,206,24r5,l106,77,5,77r5,4l38,5,34,9,34,xe" fillcolor="black" stroked="f">
                    <v:path arrowok="t" o:connecttype="custom" o:connectlocs="34,0;29,0;29,5;0,81;0,86;106,86;211,33;216,33;235,9;235,0;230,0;34,0;34,9;230,9;226,0;206,24;211,24;106,77;5,77;10,81;38,5;34,9;34,0" o:connectangles="0,0,0,0,0,0,0,0,0,0,0,0,0,0,0,0,0,0,0,0,0,0,0"/>
                  </v:shape>
                  <v:shape id="Freeform 751" o:spid="_x0000_s1774" style="position:absolute;left:1430;top:1268;width:7436;height:3000;visibility:visible;mso-wrap-style:square;v-text-anchor:top" coordsize="743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un8EA&#10;AADcAAAADwAAAGRycy9kb3ducmV2LnhtbERPzYrCMBC+C75DGMGbpgrdSjUWEXfxsHvY6gOMzdgW&#10;m0lpUq0+vTks7PHj+99kg2nEnTpXW1awmEcgiAuray4VnE+fsxUI55E1NpZJwZMcZNvxaIOptg/+&#10;pXvuSxFC2KWooPK+TaV0RUUG3dy2xIG72s6gD7Arpe7wEcJNI5dR9CEN1hwaKmxpX1Fxy3ujYPB5&#10;fJCvryR+lUn9019W0XfslJpOht0ahKfB/4v/3EetIInD/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7p/BAAAA3AAAAA8AAAAAAAAAAAAAAAAAmAIAAGRycy9kb3du&#10;cmV2LnhtbFBLBQYAAAAABAAEAPUAAACGAwAAAAA=&#10;" path="m2669,r-76,l2549,57r-48,39l2453,201r-28,-67l2343,105,2415,4,2338,,2228,105r-67,115l2113,264,1997,220r-110,44l1844,264r-72,-24l1753,240r4,-15l1714,163r-53,l1546,144r-33,4l1484,105,1465,76r-34,-4l1378,52,1321,4,1205,81r-43,72l1210,153r10,67l1205,235r-124,-5l1076,187r-5,-39l1023,124r-48,l941,144r-72,76l841,206r-5,-29l821,172r,-28l841,124r4,-19l817,43r-63,5l716,76r-34,24l658,206r24,10l644,312,624,235r-96,29l418,350r-115,l183,355r-24,9l77,364,20,446r,34l,571r5,48l48,662r44,29l154,710r38,-5l260,691r38,-14l356,729r57,34l490,710r-29,72l485,825r48,5l586,840r-10,38l567,907r-67,110l504,1037r20,l591,1065r53,l720,1017r34,-52l860,907r19,53l889,1013r-29,110l821,1171r-53,72l793,1262r28,24l826,1310r,29l831,1392r38,5l917,1387r34,-5l946,1406r-9,34l932,1474r9,33l985,1522r43,-20l1081,1483r-34,58l1028,1584r38,106l1066,1723r29,l1148,1752r24,53l1172,1848r38,l1273,1858r28,62l1301,1968r-9,53l1292,2064r29,l1364,2074r29,5l1436,2117r110,-87l1661,2016r10,125l1724,2146r33,19l1661,2304r-33,-5l1647,2160r-19,-9l1628,2064r-82,-19l1498,2151r-67,52l1407,2256r,34l1436,2290r67,19l1508,2415r53,l1623,2415r14,76l1527,2597r-139,120l1397,2813r,53l1431,2928r82,-96l1517,2717r29,-38l1594,2717r5,120l1551,2880r-86,68l1532,2967r72,-19l1657,2890r48,10l1714,2948r58,14l1810,2938r19,-106l1825,2808r-10,-19l1772,2784r-72,5l1705,2717r48,-77l1772,2611r86,20l1954,2616r39,-9l1993,2722r24,58l2031,2823r5,19l2036,2880r,29l2113,2871r57,14l2185,2924r9,24l2199,2972r34,-5l2300,2943r38,-43l2367,2914r-5,34l2401,3000r48,-9l2506,2943r87,-111l2593,2808r-39,-4l2458,2794r-53,5l2367,2804r14,-49l2396,2717r62,-86l2511,2597r53,-43l2660,2506r,43l2650,2602r15,14l2684,2621r19,-38l2689,2487r-53,-58l2569,2395r-24,5l2573,2251r-52,-100l2525,2146r15,-10l2564,2122r77,-15l2679,2107r5,-9l2693,2069r24,-77l2689,1997r-34,l2626,1992r-14,l2612,1882r-43,-53l2501,1920r-24,115l2453,2074r-28,-53l2405,1973r5,-53l2453,1862r92,-57l2583,1733r86,-144l2689,1584r57,48l2770,1675r15,15l2780,1709r67,48l2861,1872r,5l2866,1886r5,24l2881,1949r48,l2962,1963r125,5l3188,1973r29,62l3217,2064r28,l3298,2021r63,-43l3404,1992r14,48l3418,2117r10,34l3380,2247r53,43l3471,2304r77,-38l3586,2146r19,101l3721,2247r24,19l3653,2323r-38,24l3586,2338r-14,38l3629,2448r-14,91l3601,2592r19,15l3649,2659r-15,58l3663,2760r38,l3769,2760r57,53l3922,2770r29,-5l3999,2760r58,68l4042,2842r-14,43l4009,2943r,33l4042,2976r115,-28l4268,2866r115,-106l4484,2717r,-230l4609,2367r24,-10l4719,2352r53,-91l4767,2256r-5,-9l4753,2227r-58,-19l4676,2203r-5,-4l4671,2112r10,-53l4685,2040r34,-29l4829,1997r101,-77l4969,1810r134,-116l5141,1622r20,-28l5156,1560r-24,-48l5151,1459r67,-77l5286,1320r28,5l5396,1354r-67,110l5353,1517r-19,62l5338,1637r29,53l5343,1814r15,44l5406,1882r28,l5425,1925r38,57l5492,2035r-5,24l5516,2059r62,24l5631,2151r77,33l5742,2184r67,15l5852,2251r67,-105l5972,2088r106,-48l6049,2098r-19,48l6039,2194r5,67l6034,2381r10,106l6044,2525r38,10l6193,2530r53,-43l6241,2376r72,-43l6399,2266r39,l6414,2381r52,53l6534,2482r48,-39l6625,2491r-106,15l6313,2640r-111,34l6159,2712r-43,82l6198,2746r76,14l6308,2828r-29,110l6279,2976r29,l6375,2938r53,-48l6510,2828r124,-111l6639,2616r-9,-19l6644,2511r96,l6754,2611r5,111l6649,2727r-96,105l6562,2914r48,72l6649,2976r115,l6826,2933r48,-38l6913,2904r72,5l7028,2900r-5,43l7047,2996r53,l7177,2943r24,-96l7196,2828r19,-48l7330,2717r-62,-53l7302,2607r,-111l7326,2448r33,10l7436,2443r,-52l7426,2391r-19,-15l7436,2376r,-38l7369,2347r-39,l7239,2371r-134,l7023,2343r-77,-149l6874,2194r-28,-10l6831,2083r-38,-48l6793,1930r-5,-39l6783,1886r-24,-9l6730,1882r-38,-5l6663,1872r-14,l6606,1853r4,-48l6596,1728r-14,-29l6620,1666r24,-20l6702,1642r57,48l6793,1618r14,-34l6798,1546r-34,4l6687,1546r-9,-77l6726,1354r38,-44l6807,1310r135,-62l7009,1176r67,-135l7057,1022r-48,-33l7028,864r-43,-53l6922,849r44,-62l6975,773r15,-5l7004,768r178,-96l7292,561r-14,-67l7215,480r-53,19l7148,446r-34,-14l7004,446r53,43l7038,561r-48,29l6903,681r-43,34l6836,677r-10,-63l6735,609r-19,l6634,566r44,-19l6769,523r62,-67l6870,384r33,-48l6898,312r-24,l6764,355r-14,-5l6649,369r-115,72l6471,456r-110,9l6308,470r-29,5l6222,427r-72,-15l6121,398r9,-48l6126,302r-5,-19l6082,268r-33,15l6006,297r-10,-62l5977,206r-101,5l5866,211r-14,-24l5751,211r53,-96l5804,48,5780,4r-14,l5732,9r-48,l5622,r,4l5612,9r-91,5l5506,9r,-5l5425,r-15,4l5391,4,5372,r-10,l3865,4r-34,101l3889,144r43,l4047,100r67,48l4167,158r67,5l4321,172r67,29l4489,182r43,l4613,172r116,-4l4777,172r57,15l4863,192r24,38l4882,350r,58l4911,436r14,34l5045,460r20,39l5074,547r63,53l5156,643r5,34l5127,792r-38,43l5045,897r,20l5060,931r67,-67l5218,782r58,-96l5257,681r24,-96l5305,657r43,-24l5401,609r67,l5511,590r29,53l5622,677r-77,110l5410,902r15,87l5511,960r39,14l5631,974r91,-57l5742,945r24,-52l5766,869r28,-82l5866,753r82,-62l5910,787r,58l5967,840r58,-53l6073,758r53,-19l6198,801r24,-9l6212,768r62,-96l6270,600r-58,-39l6308,532r101,-4l6462,518r72,24l6596,451r58,-34l6706,412r53,10l6812,393r-38,72l6726,484r-77,5l6553,566r-15,58l6529,672,6327,787r39,58l6433,869r19,l6442,931r-19,38l6322,1017r72,24l6375,1113r-9,20l6366,1176r52,9l6462,1123r52,-67l6534,1032r67,29l6649,1065r43,15l6697,1128r14,48l6764,1205r34,l6831,1209r43,5l6985,1070r33,29l7009,1133r-135,120l6759,1257r-48,53l6678,1349r-29,91l6591,1411r-57,-9l6428,1445r-38,-19l6361,1406r-10,-48l6361,1301r-53,9l6236,1358r-53,101l6231,1541r77,24l6346,1541r-28,38l6313,1690r105,-24l6500,1694r-58,96l6534,1742r14,63l6548,1843r-14,91l6510,1829r-92,-15l6356,1930r-34,105l6327,2131r24,24l6370,2203r-19,58l6308,2290r-77,53l6236,2290r10,-34l6260,2208r10,-29l6279,2151r10,-96l6198,2069r-82,53l6092,2141r58,-101l6169,1997r29,-43l6226,1925r5,-43l6193,1891r-58,-19l6097,1810r14,-10l6145,1742r-63,44l5967,1819r-110,l5818,1790r-24,-33l5742,1752r-68,10l5626,1742r-91,44l5550,1757r28,-63l5622,1651r38,-57l5665,1546r-34,-5l5588,1507r-72,-14l5425,1579r-19,43l5382,1594r24,-77l5454,1469r-15,-39l5478,1354r-15,-63l5391,1272r-29,-10l5286,1262r-106,87l5151,1392r-58,86l5060,1574r-29,-81l4949,1474r-124,139l4777,1646r-39,39l4714,1656r-14,29l4709,1718r15,10l4729,1795r9,58l4743,1891r14,5l4834,1896r67,-48l4873,1915r-29,29l4796,1958r-72,-4l4676,1987r-19,24l4628,2035r5,44l4623,2160r14,77l4709,2261r-105,48l4527,2395r-106,92l4417,2607r-20,105l4393,2717r-15,10l4330,2765r-38,34l4277,2813r-9,5l4191,2794r-53,-63l4105,2717r52,-43l4253,2631r29,-29l4282,2583r-67,-39l4196,2477r-39,-29l4076,2448r-39,l3975,2491r19,44l4042,2563r39,l4076,2597r-29,43l3922,2698r-24,19l3817,2736r-10,-9l3687,2717r125,-24l3898,2602r,-82l3898,2487r24,-77l3927,2371r-91,-19l3845,2266r-9,-24l3812,2247r-53,-39l3644,2203r-10,-48l3649,2088r-63,-33l3505,2146r-29,57l3452,2175r9,-29l3447,2069r-5,-39l3428,1968r-67,-19l3279,2006r-34,5l3217,1949r-87,-10l3029,1934r-43,-4l2933,1886r-4,-38l2919,1810r77,-96l2905,1776r-10,-67l2881,1704r-29,-67l2847,1637r-14,-5l2794,1627r-24,-29l2761,1589r-5,l2751,1517r24,-63l2794,1392r77,-38l2785,1248r-120,5l2665,1238r24,-14l2789,1233r72,-105l2861,1056r-72,-19l2765,1027r,-38l2780,936r9,-48l2785,782r-44,-53l2679,701r-67,4l2569,715r-63,24l2501,705r-4,-28l2506,624r-53,-5l2381,629,2281,619r-44,-63l2338,456r-9,-10l2218,556r-77,121l2175,729r53,-14l2266,710r43,-5l2295,787r-67,62l2156,854r-43,-14l2060,845r-63,-29l1949,897r15,44l1997,974r39,5l2113,936r76,5l2223,965r53,-63l2309,864r29,-34l2405,835r48,5l2506,873r24,29l2453,979r-72,-14l2338,969r-57,44l2285,1065r29,34l2343,1133r-53,4l2223,1157r-86,57l2180,1133r9,-77l2117,1075r-110,53l2026,1219r34,19l2060,1243r-53,29l1973,1315r-19,39l1954,1402r53,9l2065,1406r52,15l2137,1445r19,43l2175,1526r53,10l2271,1517r53,-34l2290,1522r-48,62l2223,1704r-62,-58l2113,1661r-111,-53l1916,1694r-24,92l1892,1805r105,-58l2084,1723r-53,168l2117,1891r15,15l2228,1901r57,-39l2338,1920r-24,24l2204,2040r5,19l2213,2059r15,-4l2285,2055r34,4l2343,2055r58,96l2381,2223r77,38l2420,2491r-82,58l2261,2573r15,-82l2276,2443r-87,-38l2113,2405r-116,34l1954,2424r5,-101l1959,2261r10,-82l1882,2194r-134,96l1844,2155r-19,-62l1781,2059r-24,-4l1757,2040r-33,-48l1695,1925r-5,-34l1657,1882r-48,9l1570,1896r-5,-106l1546,1781r-24,38l1503,1848r,72l1479,1992r-38,48l1397,2040r-19,-62l1393,1920r-29,-38l1325,1862r-19,-33l1225,1810r-20,-15l1181,1766r,-33l1129,1699r4,-43l1085,1642r-14,-53l1085,1541r53,-15l1210,1522r53,4l1258,1584r15,48l1325,1642r39,-34l1388,1574r24,-48l1426,1474r-53,-58l1349,1354r,-29l1253,1310r-38,-67l1215,1157r14,-39l1201,1041r-24,-4l1095,1056r-110,43l951,1075r-10,-24l951,993r-5,-52l941,897r10,-52l965,801,932,782,898,758,865,715r-63,67l764,816r-34,43l706,902r14,34l692,984r-24,33l624,1037r-48,-24l576,984r15,-29l605,931r15,-24l634,859r10,-29l706,787r,-62l687,701r,-29l730,648r24,-10l807,648r82,5l980,605r110,-20l1124,556r,-33l1081,518r-44,-14l1013,446r5,-38l980,422,903,408,869,350r-120,5l648,446r39,72l687,561r-53,82l596,561,634,456,413,489r-38,-5l226,556r-43,77l159,585r-87,l58,571,77,475r5,-10l106,451r43,-19l178,422r38,-5l250,403r38,-5l346,403r43,14l399,427r5,l524,336r14,100l634,441,749,326r120,l898,259r29,-43l980,168r43,9l1028,220r,63l1090,302r39,l1205,316r77,-96l1292,134r-5,-34l1316,81r57,24l1383,153r48,15l1450,201r96,-19l1666,211r5,9l1657,278r-20,58l1647,350r5,5l1661,355r144,-15l1887,326r110,-24l2089,331r,24l2117,350r72,14l2228,360r62,19l2338,446r34,77l2458,523r53,-58l2569,417r76,-86l2665,230r-29,-10l2641,216r38,-10l2693,206r101,-43l2847,168r58,38l3020,206r110,-53l3193,163r62,-15l3317,100r48,-14l3471,86,3596,62,3687,,3572,r-96,19l3356,19,3250,76,3130,62r-53,43l3020,139r-106,5l2794,120r-33,14l2684,100r-5,-9l2669,72,2655,19,2665,4r4,-4xe" fillcolor="gray" stroked="f">
                    <v:path arrowok="t" o:connecttype="custom" o:connectlocs="1714,163;941,144;183,355;586,840;826,1339;1172,1848;1628,2151;1517,2717;1753,2640;2367,2914;2665,2616;2626,1992;2847,1757;3380,2247;3701,2760;4719,2352;5132,1512;5516,2059;6246,2487;6279,2976;6874,2895;7426,2391;6692,1877;6807,1310;7114,432;6764,355;5876,211;5372,0;4887,230;5257,681;5794,787;6596,451;6375,1113;6874,1253;6313,1690;6246,2256;5967,1819;5406,1517;4709,1718;4604,2309;4196,2477;3922,2410;3279,2006;2756,1589;2679,701;2295,787;2530,902;1973,1315;1892,1786;2381,2223;1757,2055;1325,1862;1412,1526;965,801;706,787;749,355;216,417;1129,302;1887,326;2794,163;2914,144" o:connectangles="0,0,0,0,0,0,0,0,0,0,0,0,0,0,0,0,0,0,0,0,0,0,0,0,0,0,0,0,0,0,0,0,0,0,0,0,0,0,0,0,0,0,0,0,0,0,0,0,0,0,0,0,0,0,0,0,0,0,0,0,0"/>
                  </v:shape>
                  <v:shape id="Freeform 752" o:spid="_x0000_s1775" style="position:absolute;left:1426;top:1263;width:2678;height:2938;visibility:visible;mso-wrap-style:square;v-text-anchor:top" coordsize="2678,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Xp8YA&#10;AADcAAAADwAAAGRycy9kb3ducmV2LnhtbESPQWvCQBSE70L/w/IKvYjZKGg1dRUxLfZqqgdvr9nX&#10;JDX7NmS3Mfrru4WCx2FmvmGW697UoqPWVZYVjKMYBHFudcWFgsPH22gOwnlkjbVlUnAlB+vVw2CJ&#10;ibYX3lOX+UIECLsEFZTeN4mULi/JoItsQxy8L9sa9EG2hdQtXgLc1HISxzNpsOKwUGJD25Lyc/Zj&#10;FHynnze7SbvFa5Yfd6k+DZtJMVTq6bHfvIDw1Pt7+L/9rhU8T8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6Xp8YAAADcAAAADwAAAAAAAAAAAAAAAACYAgAAZHJz&#10;L2Rvd25yZXYueG1sUEsFBgAAAAAEAAQA9QAAAIsDAAAAAA==&#10;" path="m2678,9r,-9l2592,r-43,57l2501,96r,5l2453,206r9,l2433,139r,-5l2429,134r-82,-29l2352,115,2424,14r,-9l2419,5,2342,r-5,l2227,105r-67,116l2112,264r5,l2001,221r-110,43l1848,264r-72,-24l1757,240r4,5l1766,230r,-5l1723,163r-58,l1550,144r-33,5l1521,149,1473,77r-4,l1435,72,1382,53r5,l1329,5r-9,l1205,81r-44,72l1161,163r53,l1209,158r10,67l1219,221r-14,14l1209,235r-124,-5l1089,235r-4,-43l1080,153r,-4l1075,149r-48,-24l979,125r-34,19l941,144r-72,77l873,221,845,206r4,5l845,182r,-5l840,177r-15,-4l830,177r,-28l830,153r19,-19l849,129r5,-19l825,48r,-5l821,43r-63,5l753,48,715,77r-34,24l681,105,657,211r,5l662,216r24,9l681,221r-38,96l652,317,633,240r,-5l628,235r-96,29l528,264,417,350r5,l307,350r-120,5l163,365r-87,l19,446r,39l,576r4,48l4,629r44,43l91,701r5,l158,720r38,-5l264,701r38,-15l297,686r58,53l412,773r10,l499,720r-10,-5l460,787r24,43l484,835r5,l537,840r53,10l585,845r-9,38l566,912r,-5l499,1018r,4l504,1042r,4l528,1046r67,29l652,1075r77,-48l763,974r-5,l864,917r-5,-5l878,965r10,53l859,1128r,-5l821,1171r-53,72l768,1253r24,19l821,1296r,-5l825,1315r,29l830,1397r,5l835,1402r38,5l921,1397r34,-5l950,1387r-5,24l936,1445r-5,34l941,1512r,5l945,1517r44,14l1032,1512r53,-19l1080,1483r-34,58l1046,1546r-19,43l1065,1695r,38l1099,1733r53,29l1147,1757r24,53l1171,1858r43,l1277,1867r-5,-4l1301,1925r,48l1291,2026r,48l1325,2074r43,10l1397,2088r-5,l1435,2127r10,l1555,2040r-5,l1665,2026r-4,-5l1670,2146r,5l1675,2151r53,5l1761,2175r-4,-10l1661,2304r4,l1632,2300r5,4l1656,2165r,-5l1651,2160r-19,-9l1637,2156r,-92l1632,2064r-82,-19l1545,2045r,5l1497,2156r,-5l1430,2204r,4l1406,2261r,39l1440,2300r67,19l1502,2314r5,106l1507,2424r120,l1622,2420r15,76l1637,2492r-111,105l1387,2717r,5l1397,2818r,53l1430,2933r,5l1440,2938r81,-96l1521,2837r5,-115l1526,2727r-9,-5l1512,2837r,-4l1430,2929r10,4l1406,2871r,-53l1397,2722r,5l1536,2607r110,-106l1646,2496r-14,-76l1632,2415r-5,l1512,2415r5,5l1512,2314r,-5l1507,2309r-67,-19l1411,2290r5,5l1416,2261r24,-53l1440,2213r67,-53l1507,2156r48,-106l1550,2055r82,19l1627,2069r,87l1627,2160r5,l1651,2170r-5,-5l1627,2304r,5l1632,2309r33,5l1670,2314r96,-139l1766,2170r,-5l1761,2165r-33,-19l1675,2141r5,5l1670,2021r,-5l1665,2016r-115,15l1545,2031r-110,86l1445,2117r-44,-38l1397,2079r-29,-5l1325,2064r-29,l1301,2069r,-43l1310,1973r,-48l1281,1863r,-5l1277,1858r-63,-10l1176,1848r5,5l1181,1810r-24,-53l1157,1752r-5,l1099,1723r-29,l1075,1728r,-33l1037,1589r19,-43l1056,1551r33,-58l1089,1488r,-5l1085,1483r-53,20l989,1522r-44,-15l950,1512r-9,-33l945,1445r10,-34l960,1387r,-4l955,1383r-34,4l873,1397r-38,-5l840,1397r-5,-53l835,1315r-5,-24l830,1286r-29,-24l777,1243r,10l830,1181r39,-48l869,1128r28,-110l888,965,869,912r,-5l864,907,758,965r-5,l720,1018r-77,48l648,1066r-53,l528,1037r-20,l513,1042r-5,-20l508,1027,576,917r,-5l585,883r10,-38l595,840r-5,l537,830r-48,-4l494,830,470,787r29,-72l499,710r-5,l489,710r-77,53l422,763,364,730,307,677r-5,l264,691r-68,15l158,710,96,691r4,l57,662,14,619r,5l9,576,28,485r,-34l28,456,86,374r-5,l163,374r24,-9l307,360r115,l427,360,537,273r-5,l628,245r-4,-5l643,317r,4l648,321r4,l652,317r39,-96l691,216r-5,l662,206r5,5l691,105r,5l724,86,763,57r-5,l821,53r-5,-5l845,110r-5,19l840,125r-19,19l821,149r,28l821,182r4,l840,187r-5,-5l840,211r,5l845,216r28,14l878,230r72,-77l945,153r34,-19l1027,134r48,24l1070,153r5,39l1080,235r,5l1085,240r124,5l1214,245r15,-15l1229,225r-10,-67l1219,153r-5,l1166,153r5,10l1214,91,1329,14r-9,l1377,62r5,l1435,81r34,5l1464,86r48,72l1517,158r33,-5l1665,173r53,l1713,173r44,62l1757,230r-5,15l1752,249r5,l1776,249r72,24l1891,273r110,-43l2117,273r4,l2169,230r68,-115l2347,9r-5,l2419,14r-5,-9l2342,105r,5l2342,115r5,l2429,144r-5,-5l2453,206r,5l2457,211r5,l2462,206r48,-105l2510,105r48,-38l2601,9r-4,l2673,9,2669,r9,9xe" fillcolor="black" stroked="f">
                    <v:path arrowok="t" o:connecttype="custom" o:connectlocs="2433,139;2337,0;1757,240;1473,77;1161,163;1085,192;873,221;830,153;715,77;652,317;187,355;91,701;422,773;585,845;595,1075;859,1128;825,1344;936,1445;1046,1541;1171,1858;1368,2084;1670,2146;1637,2304;1545,2045;1507,2319;1387,2717;1526,2722;1397,2722;1517,2420;1440,2213;1632,2160;1766,2170;1550,2031;1301,2069;1181,1853;1037,1589;945,1507;873,1397;777,1253;758,965;508,1022;489,826;364,730;14,619;187,365;643,321;691,105;840,125;840,216;1070,153;1219,158;1382,62;1713,173;2001,230;2342,105;2462,211;2678,9" o:connectangles="0,0,0,0,0,0,0,0,0,0,0,0,0,0,0,0,0,0,0,0,0,0,0,0,0,0,0,0,0,0,0,0,0,0,0,0,0,0,0,0,0,0,0,0,0,0,0,0,0,0,0,0,0,0,0,0,0"/>
                  </v:shape>
                  <v:shape id="Freeform 753" o:spid="_x0000_s1776" style="position:absolute;left:2890;top:2847;width:3317;height:1426;visibility:visible;mso-wrap-style:square;v-text-anchor:top" coordsize="3317,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eQcQA&#10;AADcAAAADwAAAGRycy9kb3ducmV2LnhtbESPQWuDQBSE74H+h+UVekvWBNqIdRNCqZBcCjUF8fZw&#10;X1R034q7MebfdwuFHIeZ+YZJ97PpxUSjay0rWK8iEMSV1S3XCn7O2TIG4Tyyxt4yKbiTg/3uaZFi&#10;ou2Nv2nKfS0ChF2CChrvh0RKVzVk0K3sQBy8ix0N+iDHWuoRbwFuermJojdpsOWw0OBAHw1VXX41&#10;CmLZYVeX69IXuf08fcVZWUS9Ui/P8+EdhKfZP8L/7aNWsH3d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kHEAAAA3AAAAA8AAAAAAAAAAAAAAAAAmAIAAGRycy9k&#10;b3ducmV2LnhtbFBLBQYAAAAABAAEAPUAAACJAwAAAAA=&#10;" path="m62,1143r29,-39l81,1104r48,39l129,1138r5,120l134,1253r-48,44l,1364r,9l5,1373r67,20l144,1373r5,l201,1316r-4,l245,1325r-5,-4l249,1369r,4l254,1373r58,15l317,1388r38,-24l355,1359r19,-106l369,1229r-9,-19l360,1205r-5,l312,1201r-72,4l245,1210r4,-72l249,1143r48,-77l317,1037r-5,l398,1056r96,-14l533,1032r-5,-4l528,1143r24,58l566,1244r5,19l571,1335r5,l653,1297r57,14l705,1306r15,39l729,1369r5,24l734,1397r5,l773,1393r67,-24l845,1369r38,-44l878,1325r29,15l902,1335r-5,34l897,1373r39,53l941,1426r48,-9l993,1417r58,-48l1137,1258r,-33l1133,1225r-39,-5l998,1210r-53,5l907,1220r5,5l926,1176r15,-38l941,1143r62,-87l1056,1023r53,-43l1104,980r96,-48l1195,927r,43l1185,1023r,5l1200,1042r5,l1224,1047r5,l1229,1042r19,-38l1233,908r,-5l1181,845r-5,l1109,812r-24,4l1089,821r29,-149l1065,572r,4l1070,572r15,-10l1109,548r-5,l1181,533r43,l1224,528r5,-9l1238,490r24,-77l1262,408r-5,l1229,413r-34,l1166,408r-14,l1157,413r,-115l1113,245r-9,l1037,336r,5l1013,456r,-5l989,490r9,5l969,442,950,394r5,-53l955,346r43,-58l1089,231r,-5l1128,154r,5l1214,15r-5,l1229,10r-5,l1281,58r,-5l1305,96r,5l1320,115r,-4l1315,130r,5l1382,183r,-5l1397,293r,5l1401,307r5,24l1416,370r,5l1469,375r33,14l1627,394r101,5l1723,394r29,62l1752,490r38,l1843,447r62,-44l1901,403r43,15l1939,413r14,48l1953,538r10,34l1915,668r,4l1968,716r5,l2011,730r77,-38l2093,692r,-5l2131,567r-10,l2141,668r,4l2261,672r-5,l2280,692r,-10l2189,740r-39,24l2155,764r-29,-10l2121,754r,5l2107,797r,5l2165,874r,-5l2150,960r-14,53l2136,1018r19,14l2155,1028r29,52l2169,1138r,5l2198,1186r111,l2304,1186r57,53l2366,1239r96,-43l2491,1191r48,-5l2534,1186r58,67l2592,1244r-15,14l2577,1263r-33,101l2544,1402r38,l2697,1373r5,l2813,1292r115,-106l2923,1186r101,-43l3029,1143r,-235l3029,912,3153,792r-4,l3173,783r86,-5l3264,778r53,-91l3317,677r-5,-5l3312,677r-15,-29l3297,644r-4,9l3288,648r14,29l3302,682r5,5l3307,677r-53,91l3259,768r-86,5l3149,783r-5,l3019,903r,5l3019,1138r5,-5l2923,1176r-5,l2803,1282r-110,82l2697,1364r-115,29l2549,1393r4,4l2553,1364r34,-101l2587,1268r14,-15l2601,1249r,-5l2544,1176r-5,l2491,1181r-29,5l2366,1229r5,l2313,1176r-4,l2203,1176r5,l2179,1133r,5l2193,1080r-28,-52l2165,1023r-20,-15l2145,1013r15,-53l2174,869r,-5l2117,792r,5l2131,759r-5,5l2155,773r5,l2198,749r91,-57l2289,687r,-5l2265,663r-4,l2145,663r5,5l2131,567r,-5l2126,562r-5,l2121,567r-38,120l2088,682r-77,38l1973,706r4,l1925,663r,5l1973,572r-10,-34l1963,461r-14,-48l1949,408r-5,l1901,394r-5,l1833,437r-52,43l1785,480r-28,l1761,485r,-29l1733,394r,-5l1728,389r-101,-5l1502,379r-33,-14l1421,365r4,5l1416,331r-5,-24l1406,298r,-5l1392,178r,-5l1325,125r,5l1329,111r,-5l1315,91r,5l1291,53r,-5l1233,r-4,l1209,5r-4,l1118,149r,5l1080,226r,-5l989,279r-44,57l945,341r-4,53l960,442r29,53l989,500r4,l998,500r24,-39l1022,456r24,-115l1046,346r67,-91l1104,255r43,52l1147,303r,110l1147,418r5,l1166,418r29,5l1229,423r28,-5l1253,413r-24,77l1219,519r-5,9l1219,524r-38,l1104,538r-5,l1075,552r-14,10l1056,567r,5l1109,672r-29,149l1080,826r5,l1109,821r67,34l1171,855r53,57l1224,908r14,96l1219,1042r5,-5l1205,1032r4,l1195,1018r,5l1205,970r,-43l1205,922r-5,l1104,970r-5,l1046,1013r-53,34l931,1133r,5l917,1176r-15,49l902,1229r5,l945,1225r53,-5l1094,1229r39,5l1128,1229r,24l1128,1249r-87,110l984,1407r5,l941,1417r4,l907,1364r,5l912,1335r,-5l907,1330r-29,-14l873,1316r-38,43l840,1359r-67,24l739,1388r5,5l739,1369r-10,-24l715,1306r,-5l710,1301r-57,-14l576,1325r5,5l581,1263r-5,-19l561,1201r-24,-58l537,1028r,-5l533,1023r-39,9l398,1047r-86,-19l307,1028r-19,28l240,1133r,5l235,1210r,5l240,1215r72,-5l355,1215r-5,-5l360,1229r5,24l345,1359r,-5l307,1378r5,l254,1364r5,5l249,1321r,-5l245,1316r-48,-10l192,1306r-53,58l144,1364r-72,19l5,1364r4,9l96,1306r48,-43l144,1258r-5,-120l139,1133,91,1095r-5,l81,1095r-28,38l53,1138r9,5xe" fillcolor="black" stroked="f">
                    <v:path arrowok="t" o:connecttype="custom" o:connectlocs="0,1364;240,1321;369,1229;297,1066;566,1244;734,1393;902,1335;1137,1225;941,1143;1185,1028;1181,845;1085,562;1262,408;1104,245;955,341;1229,10;1315,135;1469,375;1905,403;1968,716;2141,672;2121,754;2155,1032;2366,1239;2544,1364;3029,1143;3317,677;3307,687;3019,1138;2553,1397;2491,1181;2179,1138;2117,792;2289,682;2121,567;1963,538;1785,480;1469,365;1325,125;1229,0;945,341;1046,341;1166,418;1181,524;1080,826;1224,1037;1104,970;907,1229;984,1407;878,1316;715,1306;537,1143;240,1133;365,1253;245,1316;144,1263;62,1143" o:connectangles="0,0,0,0,0,0,0,0,0,0,0,0,0,0,0,0,0,0,0,0,0,0,0,0,0,0,0,0,0,0,0,0,0,0,0,0,0,0,0,0,0,0,0,0,0,0,0,0,0,0,0,0,0,0,0,0,0"/>
                  </v:shape>
                  <v:shape id="Freeform 754" o:spid="_x0000_s1777" style="position:absolute;left:6096;top:2127;width:2775;height:2141;visibility:visible;mso-wrap-style:square;v-text-anchor:top" coordsize="277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4OMcA&#10;AADcAAAADwAAAGRycy9kb3ducmV2LnhtbESPS2vDMBCE74H+B7GFXEoiNyUP3MjBFEJ6aA55keti&#10;bW1ja2UsxXb666tCIcdhZr5h1pvB1KKj1pWWFbxOIxDEmdUl5wrOp+1kBcJ5ZI21ZVJwJweb5Gm0&#10;xljbng/UHX0uAoRdjAoK75tYSpcVZNBNbUMcvG/bGvRBtrnULfYBbmo5i6KFNFhyWCiwoY+Csup4&#10;MwrKr0szT392WdXv037fvVxn0u2UGj8P6TsIT4N/hP/bn1rBcv4G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1eDjHAAAA3AAAAA8AAAAAAAAAAAAAAAAAmAIAAGRy&#10;cy9kb3ducmV2LnhtbFBLBQYAAAAABAAEAPUAAACMAwAAAAA=&#10;" path="m91,1364r-4,l29,1344r-19,-4l15,1340r-5,-5l10,1340r,-87l19,1200r5,-19l24,1186r34,-29l53,1157r110,-14l168,1143r101,-77l269,1061,307,951r,4l442,840r,-5l480,763r,5l499,739r,-4l495,701,471,653r19,-53l490,605r67,-77l624,466r-4,l648,471r82,28l725,490,658,600r,5l682,658r-19,62l668,778r28,53l672,955r15,44l687,1003r5,l740,1027r28,l764,1023r-10,43l754,1071r38,57l792,1123r29,53l816,1200r,5l850,1205r62,24l908,1229r52,67l965,1296r77,34l1076,1330r67,14l1138,1344r43,53l1191,1397r67,-105l1311,1234r-5,l1412,1186r-5,-5l1378,1239r-19,48l1368,1335r5,67l1364,1522r9,106l1373,1671r5,l1416,1680r111,-4l1532,1676r52,-44l1584,1628r-4,-111l1580,1522r72,-43l1738,1412r-5,l1772,1412r-5,-5l1743,1522r,5l1796,1580r67,48l1872,1628r48,-39l1911,1589r43,48l1959,1628r-106,14l1848,1642r-206,134l1647,1776r-111,34l1532,1810r-44,38l1488,1853r-43,82l1445,1940r10,l1536,1892r-4,l1608,1906r-4,-5l1637,1969r-29,110l1608,2122r34,l1709,2084r5,l1767,2036r81,-63l1973,1863r,-5l1978,1757r-10,-19l1983,1652r-5,4l2074,1656r-5,-4l2084,1752r4,111l2093,1858r-110,5l1978,1863r-96,106l1882,1973r10,82l1892,2060r48,72l1944,2132r39,-10l2103,2122r62,-43l2213,2041r-5,l2247,2050r72,5l2362,2045r-5,-4l2352,2084r24,53l2376,2141r63,l2516,2089r,-5l2540,1988r-5,-19l2554,1921r-5,4l2664,1863r5,l2669,1853r-62,-53l2607,1810r33,-58l2640,1637r24,-48l2660,1594r33,10l2770,1589r5,l2775,1527r-15,l2765,1527r-19,-15l2741,1522r34,l2775,1474r-5,l2703,1484r-39,l2573,1508r-134,l2357,1479r5,5l2285,1335r,-5l2208,1330r-28,-10l2184,1325r-14,-101l2170,1220r-38,-49l2132,1176r,-105l2127,1032r,-5l2122,1023r-5,l2093,1013r-29,5l2026,1013r-29,-5l1983,1008r-43,-19l1944,994r5,-48l1935,869r-15,-29l1920,845r39,-34l1983,792r-5,l2036,787r-5,l2088,835r10,l2098,831r34,-72l2146,725r-10,-38l2136,682r-4,l2098,687r-77,-5l2026,687r-10,-77l2064,495r,4l2103,456r-5,l2141,456r135,-62l2280,394r68,-72l2348,317r67,-135l2415,178r-19,-20l2348,125r,5l2367,5r,-5l2357,10r,-5l2338,130r,4l2386,168r19,19l2405,182r-67,135l2338,312r-67,72l2276,384r-135,63l2098,447r-5,l2055,490r,5l2007,610r9,77l2016,691r5,l2098,696r34,-5l2127,687r9,38l2122,759r-34,72l2098,826r-58,-48l2036,778r-58,5l1973,783r-24,19l1911,835r,5l1925,869r15,77l1935,994r,5l1940,999r43,19l1997,1018r29,5l2064,1027r29,-4l2117,1032r-5,l2117,1037r,-5l2122,1071r,105l2122,1181r38,48l2160,1224r15,101l2175,1330r5,l2208,1340r72,l2276,1335r76,149l2352,1488r5,l2439,1517r134,l2664,1493r39,l2770,1484r-5,-5l2765,1517r5,-5l2741,1512r-5,l2736,1517r,5l2756,1536r4,l2770,1536r-5,-4l2765,1584r5,-4l2693,1594r-33,-10l2655,1584r,5l2631,1637r,111l2631,1743r-34,57l2597,1805r,5l2660,1863r4,-10l2549,1916r-5,l2544,1921r-19,48l2530,1988r-24,96l2506,2079r-77,53l2434,2132r-53,l2386,2137r-24,-53l2367,2041r,-5l2362,2036r-43,9l2247,2041r-39,-10l2204,2031r-48,38l2093,2113r5,l1983,2113r-39,9l1949,2122r-48,-72l1901,2055r-9,-82l1892,1978r96,-106l1983,1872r110,-4l2098,1868r,-5l2093,1752r-14,-100l2079,1647r-5,l1978,1647r-5,l1973,1652r-14,86l1968,1757r-4,101l1964,1853r-125,111l1757,2026r-53,48l1709,2074r-67,39l1613,2113r5,4l1618,2079r29,-110l1613,1901r,-5l1608,1896r-76,-14l1527,1882r-82,48l1455,1935r43,-82l1498,1858r43,-38l1536,1820r111,-34l1652,1786r206,-134l1853,1652r106,-15l1964,1637r,-5l1964,1628r-44,-48l1916,1580r-5,l1863,1618r9,l1805,1570r-53,-53l1752,1522r24,-115l1776,1402r-4,l1733,1402r-5,l1642,1469r-72,43l1570,1517r5,111l1575,1623r-53,43l1527,1666r-111,5l1378,1661r5,5l1383,1628r-10,-106l1383,1402r-5,-67l1368,1287r20,-48l1416,1181r,-5l1412,1176r-106,48l1301,1224r-53,58l1181,1388r10,l1148,1335r-5,l1076,1320r-34,l965,1287r5,l917,1220r-5,l850,1196r-29,l826,1200r5,-24l802,1123r,-4l764,1061r,5l773,1023r,-5l768,1018r-28,l692,994r4,5l682,955,706,831,677,778r-5,-58l692,658,668,605r,5l735,499r,-4l735,490r-5,l648,461r-28,-5l615,456r-68,63l480,595r,5l461,653r24,48l490,735r,-5l471,759r,4l432,835r,-4l298,946r,5l259,1061r,-5l159,1133r4,l53,1147r-5,l15,1176r,5l10,1200,,1253r,87l,1344r5,5l10,1349r19,5l87,1373r4,-9xe" fillcolor="black" stroked="f">
                    <v:path arrowok="t" o:connecttype="custom" o:connectlocs="19,1200;307,951;471,653;658,600;692,1003;816,1200;1143,1344;1378,1239;1527,1676;1772,1412;1954,1637;1488,1853;1608,2079;1978,1757;1983,1863;2103,2122;2376,2137;2664,1863;2693,1604;2775,1474;2285,1330;2127,1032;1940,989;2036,787;2132,682;2141,456;2348,130;2405,182;2055,495;2122,759;1911,840;2064,1027;2160,1229;2352,1488;2770,1512;2765,1584;2597,1800;2530,1988;2367,2036;1983,2113;2093,1868;1973,1652;1642,2113;1527,1882;1858,1652;1863,1618;1728,1402;1378,1661;1416,1176;1076,1320;831,1176;692,994;735,499;480,600;298,946;15,1181;91,1364" o:connectangles="0,0,0,0,0,0,0,0,0,0,0,0,0,0,0,0,0,0,0,0,0,0,0,0,0,0,0,0,0,0,0,0,0,0,0,0,0,0,0,0,0,0,0,0,0,0,0,0,0,0,0,0,0,0,0,0,0"/>
                  </v:shape>
                  <v:shape id="Freeform 755" o:spid="_x0000_s1778" style="position:absolute;left:5256;top:1263;width:3471;height:998;visibility:visible;mso-wrap-style:square;v-text-anchor:top" coordsize="347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8D8QA&#10;AADcAAAADwAAAGRycy9kb3ducmV2LnhtbESPQWsCMRSE74L/ITyhF9GspbZ1axQpFvZUqfXi7bF5&#10;7i5uXpYkdeO/N0LB4zAz3zDLdTStuJDzjWUFs2kGgri0uuFKweH3a/IOwgdkja1lUnAlD+vVcLDE&#10;XNuef+iyD5VIEPY5KqhD6HIpfVmTQT+1HXHyTtYZDEm6SmqHfYKbVj5n2as02HBaqLGjz5rK8/7P&#10;KNgUp2rhiq0x2C/Gx+9dlMciKvU0ipsPEIFieIT/24VW8DZ/g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fA/EAAAA3AAAAA8AAAAAAAAAAAAAAAAAmAIAAGRycy9k&#10;b3ducmV2LnhtbFBLBQYAAAAABAAEAPUAAACJAwAAAAA=&#10;" path="m3207,864r-43,-53l3154,811r-62,39l3101,859r43,-62l3154,782r-5,l3164,778r14,l3356,682r4,l3471,571r,-5l3456,499r,-5l3452,494r-63,-14l3336,499r5,5l3327,451r,-5l3322,446r-34,-14l3178,446r-5,l3173,456r53,43l3226,494r-19,72l3207,561r-48,29l3072,682r-43,33l3039,715r-24,-38l3015,682r-10,-63l3005,614r-5,l2909,610r-19,l2808,566r,10l2852,557r91,-24l2948,533r62,-68l3010,461r38,-72l3048,393r34,-48l3082,341r-5,-24l3077,312r-29,l2938,355r-14,-5l2823,369r-5,l2703,441r5,l2645,456r-110,9l2482,470r-29,5l2458,475r-58,-48l2396,427r-72,-14l2295,398r5,5l2309,355r-5,-48l2300,288r,-5l2295,283r-39,-14l2223,283r-43,14l2184,302r-9,-62l2175,235r-19,-29l2151,206r-101,5l2040,211r5,l2031,187r-5,l1925,211r5,5l1983,120r,-67l1959,9r,-4l1940,5r-34,4l1858,9,1796,r-5,l1791,9r5,-4l1786,9r-91,5l1680,9r5,5l1685,5r-5,l1599,r-15,5l1565,5,1546,r-10,l39,5r-5,l34,9,,110r,5l58,153r48,l221,110r-5,l283,158r5,l341,168r67,5l495,182r67,29l663,192r43,l787,182r116,-5l951,182r57,15l1037,201r-5,l1056,240r,-5l1051,355r,62l1080,446r,-5l1095,475r,5l1099,480r120,-10l1215,465r19,39l1243,552r,5l1306,610r,-5l1325,648r5,34l1296,797r,-5l1258,835r-43,63l1215,926r14,15l1239,941r67,-67l1397,792r58,-96l1455,686r-5,l1431,682r5,4l1460,590r-10,l1474,662r,5l1479,667r43,-24l1575,619r67,l1685,600r-5,-5l1709,648r,5l1714,653r82,33l1791,677r-77,110l1580,902r,5l1594,994r,4l1599,998r86,-28l1724,984r86,l1901,926r-9,l1911,955r9,l1920,950r24,-52l1944,874r29,-82l1968,797r72,-34l2045,763r82,-62l2117,696r-38,96l2079,854r5,l2141,850r5,l2204,797r48,-29l2247,768r53,-19l2295,749r72,62l2372,811r24,-9l2400,802r,-5l2391,773r,5l2453,682r,-5l2448,605r,-5l2391,561r-5,10l2482,542r101,-5l2636,528r72,24l2712,552r63,-91l2832,427r-4,l2880,422r53,10l2986,403r-5,-5l2943,470r5,-5l2900,485r-77,4l2828,499r-5,l2900,494r48,-19l2952,475r,-5l2991,398r,-5l2986,393r-53,29l2880,413r-52,4l2823,417r-58,34l2703,542r5,l2636,518r-53,10l2482,533r-96,28l2381,561r,5l2381,571r58,39l2439,605r5,72l2444,672r-63,96l2381,773r10,24l2396,792r-24,10l2376,802r-72,-63l2300,739r-53,19l2242,758r-48,29l2136,840r5,l2084,845r4,5l2088,792r39,-96l2127,691r-5,l2117,691r-81,63l2040,754r-72,33l1964,787r,5l1935,874r,24l1911,950r9,-4l1901,917r-5,l1892,917r-92,57l1805,974r-81,l1685,960r-86,29l1604,994r-15,-87l1589,912,1724,797r76,-111l1800,682r,-5l1796,677r-82,-34l1719,648r-29,-53l1690,590r-5,l1642,610r-67,l1522,634r-43,24l1484,662r-24,-72l1460,586r-5,l1450,586r,4l1426,686r,5l1431,691r19,5l1445,686r-58,96l1296,864r-67,67l1239,931r-15,-14l1224,922r,-20l1224,907r43,-62l1306,802r,-5l1339,682r-4,-34l1315,605r,-5l1253,547r,5l1243,504r-19,-39l1224,461r-5,l1099,470r5,5l1090,441r,-4l1061,408r,5l1061,355r5,-120l1066,230r-24,-38l1037,192r-29,-5l951,173r-48,-5l787,173r-81,9l663,182,562,201,495,173,408,163r-67,-5l288,149r5,l226,101r-5,l106,144r-43,l67,144,10,105r,5l43,9r-4,5l1536,9r10,l1565,14r19,l1599,9r81,5l1676,9r,5l1676,19r4,l1695,24r91,-5l1796,14r4,l1800,9r,-4l1796,9r62,10l1906,19r34,-5l1954,14r-5,-5l1973,53r,67l1920,216r,5l1925,221r101,-24l2021,197r15,24l2040,221r10,l2151,216r-5,l2165,245r,-5l2175,302r,5l2180,307r43,-14l2256,278r39,15l2290,288r5,19l2300,355r-10,48l2290,408r5,l2324,422r72,15l2391,437r57,48l2453,485r29,-5l2535,475r110,-10l2708,451r4,l2828,379r-5,l2924,360r14,5l3048,321r24,l3068,317r4,24l3072,336r-33,48l3039,389r-39,72l3000,456r-62,67l2943,523r-91,24l2808,566r-4,l2804,571r,5l2808,576r82,43l2909,619r91,5l2996,619r9,63l3005,686r24,39l3034,725r5,l3082,691r86,-91l3216,571r,-5l3236,494r,-5l3183,446r-5,10l3288,441r34,15l3317,451r15,53l3332,509r4,l3389,489r63,15l3447,499r14,67l3461,561,3351,672r5,l3178,768r-14,l3149,773r-5,l3135,787r-43,63l3092,854r,5l3096,859r5,l3164,821r-10,l3197,874r10,-10xe" fillcolor="black" stroked="f">
                    <v:path arrowok="t" o:connecttype="custom" o:connectlocs="3164,778;3389,480;3173,456;3015,677;2852,557;3077,317;2645,456;2300,403;2184,302;2026,187;1858,9;1685,5;34,9;341,168;1008,197;1095,475;1306,605;1239,941;1450,590;1709,648;1594,998;1920,950;2079,792;2295,749;2453,677;2712,552;2948,465;2991,398;2708,542;2439,605;2304,739;2088,792;1964,792;1805,974;1800,682;1575,610;1426,686;1224,917;1315,605;1104,475;1037,192;408,163;10,105;1680,14;1800,9;1973,120;2151,216;2295,293;2391,437;2823,379;3039,389;2804,576;3034,725;3178,456;3447,499;3135,787;3207,864" o:connectangles="0,0,0,0,0,0,0,0,0,0,0,0,0,0,0,0,0,0,0,0,0,0,0,0,0,0,0,0,0,0,0,0,0,0,0,0,0,0,0,0,0,0,0,0,0,0,0,0,0,0,0,0,0,0,0,0,0"/>
                  </v:shape>
                  <v:shape id="Freeform 756" o:spid="_x0000_s1779" style="position:absolute;left:5952;top:1752;width:2501;height:1916;visibility:visible;mso-wrap-style:square;v-text-anchor:top" coordsize="2501,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i1sUA&#10;AADcAAAADwAAAGRycy9kb3ducmV2LnhtbESPQWvCQBSE74L/YXlCb7pRtErMRsRWkKKH2kKvr9ln&#10;Nph9m2ZXTf+9KxR6HGbmGyZbdbYWV2p95VjBeJSAIC6crrhU8PmxHS5A+ICssXZMCn7Jwyrv9zJM&#10;tbvxO12PoRQRwj5FBSaEJpXSF4Ys+pFriKN3cq3FEGVbSt3iLcJtLSdJ8iwtVhwXDDa0MVScjxer&#10;QI7n6z3/mOnrd7k/H6Yv+LXYvSn1NOjWSxCBuvAf/mvvtIL5bAaP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2LWxQAAANwAAAAPAAAAAAAAAAAAAAAAAJgCAABkcnMv&#10;ZG93bnJldi54bWxQSwUGAAAAAAQABAD1AAAAigMAAAAA&#10;" path="m2127,r-5,l2026,77r,5l2012,140r-10,48l2007,183,1805,298r-5,l1800,308r39,57l1844,365r67,24l1930,389r-5,-4l1916,447r-20,38l1901,481r-101,48l1796,529r,9l1800,538r72,24l1868,557r-20,72l1839,649r,48l1844,697r52,9l1901,706r43,-62l1997,577r19,-24l2012,553r67,28l2127,586r43,15l2165,596r5,48l2184,692r,5l2189,697r53,28l2276,725r33,5l2352,735r5,l2468,591r-10,l2492,620r,-5l2482,649r,-5l2348,764r4,l2237,769r-5,l2184,822r-33,38l2151,865r-29,91l2127,951r-58,-29l2012,913r-106,43l1868,937r4,l1844,918r,4l1834,874r10,-57l1844,812r-5,l1786,822r-5,l1709,870r,4l1656,975r,5l1704,1062r5,l1786,1086r5,l1829,1062r-9,-10l1791,1090r,5l1786,1206r,4l1791,1210r105,-24l1978,1215r-5,-9l1916,1302r,9l1920,1311r92,-48l2007,1258r14,63l2021,1359r-14,91l2016,1450r-24,-105l1992,1340r-4,l1896,1326r-4,l1892,1330r-63,116l1796,1551r4,96l1800,1652r24,24l1824,1671r20,48l1824,1777r,-5l1781,1801r-77,53l1714,1859r5,-53l1728,1772r15,-48l1762,1667r10,-96l1772,1566r-5,l1676,1580r-5,l1589,1633r-24,19l1575,1657r57,-101l1652,1513r,5l1680,1474r29,-28l1709,1441r5,-43l1714,1393r-5,l1671,1402r-58,-19l1618,1383r-38,-62l1580,1330r14,-9l1628,1263r,-9l1618,1254r-62,43l1560,1297r-115,33l1335,1330r5,l1301,1302r-24,-34l1272,1268r-52,-5l1152,1273r-48,-19l1013,1297r5,5l1032,1273r29,-63l1061,1215r43,-43l1143,1114r,-4l1148,1062r,-5l1143,1057r-34,-5l1114,1052r-43,-34l1066,1018r-72,-14l989,1004r-91,86l898,1095r-19,43l888,1134r-24,-29l864,1110r24,-77l888,1038r48,-48l936,985,922,946r38,-76l946,807r,-5l941,802,869,783,840,773r-81,l653,860,567,990r,4l533,1090r10,l514,1009r,-5l509,1004,427,985r-4,l298,1124r-48,34l211,1196r10,l197,1167r-10,l187,1172r-14,29l183,1234r,5l197,1249r,-5l202,1311r9,58l216,1407r,5l221,1412r14,5l317,1417r67,-48l375,1364r-29,67l346,1426r-29,29l322,1455r-48,15l202,1465r-5,l149,1498r-19,24l101,1546r,5l106,1595r-10,81l111,1753r,5l115,1758r72,24l187,1772,82,1820r-5,l,1907r10,9l87,1830r-5,l187,1782r5,l192,1777r,-5l187,1772r-72,-24l120,1753r-14,-77l115,1595r-4,-44l111,1556r28,-24l159,1508r48,-34l202,1474r72,5l322,1465r5,l355,1436r,-5l384,1364r,-5l379,1359r-4,l307,1407r5,l235,1407r-14,-5l226,1407r-5,-38l211,1311r-4,-67l207,1239r-15,-9l192,1234r-9,-33l197,1172r-10,5l211,1206r5,l221,1206r38,-39l307,1134,432,994r-5,l509,1014r-5,-5l533,1090r,5l538,1095r5,l543,1090r33,-96l576,999,663,870,768,783r-4,l840,783r29,10l941,812r-5,-5l951,870r-39,76l927,985r,-5l879,1028r,5l855,1110r,4l879,1143r5,l888,1143r,-5l908,1095r,5l999,1014r-5,l1066,1028r-5,l1104,1062r5,l1143,1066r-5,-4l1133,1110r,-5l1095,1162r-43,44l1052,1210r-29,63l1008,1302r,4l1013,1306r91,-43l1152,1282r68,-9l1272,1278r-4,l1292,1311r38,29l1335,1340r110,l1560,1306r5,l1628,1263r-10,-9l1584,1311r-14,10l1570,1326r,4l1608,1393r5,l1671,1412r38,-10l1704,1398r-4,43l1700,1436r-29,29l1642,1508r,5l1623,1556r-58,101l1565,1662r5,l1575,1662r24,-19l1680,1590r-4,l1767,1575r-5,-4l1752,1667r-19,57l1719,1772r-10,34l1704,1859r,4l1709,1863r5,l1791,1811r43,-29l1834,1777r19,-58l1834,1671r,-4l1810,1643r,4l1805,1551r34,-105l1901,1330r-5,5l1988,1350r-5,-5l2007,1450r,5l2012,1455r4,l2016,1450r15,-91l2031,1321r-15,-63l2016,1254r-4,l1920,1302r5,9l1983,1215r,-5l1983,1206r-5,l1896,1177r-105,24l1796,1206r4,-111l1800,1100r29,-38l1829,1057r,-5l1824,1052r-4,l1781,1076r5,l1709,1052r5,l1666,970r,5l1719,874r,5l1791,831r-5,l1839,822r-5,-5l1824,874r10,48l1834,927r29,19l1868,946r38,20l2012,922r57,10l2127,961r5,l2132,956r28,-91l2160,870r34,-39l2242,778r-5,l2352,773r5,l2492,653r,-4l2501,615r,-5l2468,581r-5,l2458,581,2348,725r4,l2309,721r-33,-5l2242,716r-53,-29l2194,692r-14,-48l2175,596r,-5l2170,591r-43,-14l2079,572r-67,-29l2007,543r-19,24l1935,634r-43,63l1896,697r-52,-10l1848,692r,-43l1858,629r19,-72l1877,553r-5,l1800,529r,9l1901,490r5,l1906,485r19,-38l1935,385r,-5l1930,380r-19,l1844,356r4,l1810,298r-5,10l2007,193r5,l2012,188r9,-48l2036,82r,5l2132,10,2127,xe" fillcolor="black" stroked="f">
                    <v:path arrowok="t" o:connecttype="custom" o:connectlocs="1800,298;1901,481;1839,697;2127,586;2309,730;2348,764;2069,922;1844,812;1709,1062;1791,1210;2021,1321;1892,1330;1824,1772;1772,1566;1652,1518;1618,1383;1445,1330;1013,1297;1148,1057;898,1095;922,946;567,990;298,1124;183,1239;317,1417;197,1465;115,1758;187,1782;111,1551;355,1436;221,1402;197,1172;509,1014;663,870;927,985;888,1138;1143,1066;1008,1306;1335,1340;1570,1330;1642,1508;1676,1590;1709,1863;1810,1647;2012,1455;1925,1311;1800,1100;1714,1052;1824,874;2132,961;2492,653;2309,721;2127,577;1848,692;1906,490;1810,298;2127,0" o:connectangles="0,0,0,0,0,0,0,0,0,0,0,0,0,0,0,0,0,0,0,0,0,0,0,0,0,0,0,0,0,0,0,0,0,0,0,0,0,0,0,0,0,0,0,0,0,0,0,0,0,0,0,0,0,0,0,0,0"/>
                  </v:shape>
                  <v:shape id="Freeform 757" o:spid="_x0000_s1780" style="position:absolute;left:3375;top:1709;width:2587;height:2382;visibility:visible;mso-wrap-style:square;v-text-anchor:top" coordsize="2587,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cYA&#10;AADcAAAADwAAAGRycy9kb3ducmV2LnhtbESP3WrCQBSE7wu+w3KE3hTdtOBfdJVSKP0RIWoe4JA9&#10;ZoPZszG70fj23UKhl8PMfMOsNr2txZVaXzlW8DxOQBAXTldcKsiP76M5CB+QNdaOScGdPGzWg4cV&#10;ptrdeE/XQyhFhLBPUYEJoUml9IUhi37sGuLonVxrMUTZllK3eItwW8uXJJlKixXHBYMNvRkqzofO&#10;KmjM0+47wS4PH195v82yy6KrLko9DvvXJYhAffgP/7U/tYLZZA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lTcYAAADcAAAADwAAAAAAAAAAAAAAAACYAgAAZHJz&#10;L2Rvd25yZXYueG1sUEsFBgAAAAAEAAQA9QAAAIsDAAAAAA==&#10;" path="m2577,1950r-105,91l2472,2046r-5,120l2448,2271r,-5l2443,2271r-15,10l2380,2319r-38,34l2328,2367r4,l2323,2372r-77,-24l2251,2348r-53,-62l2193,2286r-33,-15l2164,2281r53,-43l2212,2238r96,-44l2313,2194r29,-28l2342,2137r-5,l2270,2098r5,5l2256,2036r,-5l2217,2002r-129,l2025,2046r,4l2044,2094r,4l2092,2127r44,l2131,2122r-5,34l2126,2151r-29,43l2102,2194r-125,58l1972,2252r-24,19l1953,2271r-81,19l1876,2290r-9,-9l1862,2281r-120,-10l1742,2281r125,-24l1872,2257r86,-91l1958,2046r24,-77l1987,1930r,-4l1982,1926r-91,-20l1896,1911r9,-86l1896,1801r,-5l1891,1796r-24,5l1872,1801r-53,-39l1814,1762r-115,-4l1704,1762r-10,-48l1708,1647r,-5l1704,1642r-63,-33l1636,1609r-81,91l1555,1705r-29,57l1536,1758r-24,-29l1512,1734r9,-29l1507,1628r-5,-39l1488,1527r,-5l1483,1522r-67,-19l1411,1503r-82,58l1334,1561r-34,4l1305,1570r-29,-62l1276,1503r-4,l1185,1493r-101,-4l1041,1484r5,l993,1441r,4l988,1407r-9,-38l979,1373r77,-96l1056,1268r-10,l955,1330r9,5l955,1268r,-5l950,1263r-14,-5l940,1263r-28,-67l912,1191r-10,l888,1186r-39,-5l854,1181r-24,-28l820,1143r-9,l816,1148r-5,-72l835,1013r19,-62l849,956r77,-39l931,917r,-9l844,802r-4,l720,807r4,5l724,797r,5l748,788r-4,l844,797r5,l921,692r,-82l916,610,844,591,820,581r5,5l825,548r15,-53l849,447,844,341r,-5l801,284r-5,l734,255r-67,5l624,269r-63,24l566,298r-5,-34l556,236r10,-53l566,178r-5,l508,173r-72,10l336,173r4,l297,111r,9l398,19r,-9l388,r-9,l268,111,192,231r,9l225,293r5,l283,279r38,-5l364,269r-4,-5l345,346r,-5l278,404r5,l211,408,168,394r-53,5l52,370r-4,l,452r,4l14,500r,4l48,538r4,l91,543r77,-43l244,504r-4,l273,528r10,l336,466r33,-38l398,394r-5,l460,399r48,5l504,404r52,33l580,466r,-10l504,533r4,l436,519r-43,5l388,524r-57,43l331,572r5,52l336,629r57,67l398,687r-53,5l278,711r-5,l187,768r9,5l240,692r9,-77l249,610r-5,l172,629,62,682r-5,l57,687r19,91l81,773r5,5l67,687r-5,5l172,639r72,-19l240,615r-10,77l187,773r,5l192,778r4,l283,720r-5,l345,701r53,-5l403,696r,-4l403,687,345,620r,4l340,572r,4l398,533r-5,l436,528r72,15l513,543r77,-77l590,461r,-5l566,428,513,394r-5,l460,389r-67,-5l388,384r-28,34l326,456r-53,63l283,519,249,495r-5,l168,490,91,533,52,528r5,l24,495r,5l9,456r,5l57,380r-5,l115,408r53,-4l211,418r72,-5l288,413r67,-62l355,346r14,-82l369,260r-5,l321,264r-38,5l230,284r5,l201,231r,9l278,120,388,10r-9,l388,19r,-9l288,111r,4l288,120r43,63l336,183r100,9l508,183r53,5l556,183r-9,53l552,264r4,34l556,303r5,l624,279r43,-10l734,264r62,29l792,293r43,53l835,341r5,106l830,495r-14,53l816,586r,5l820,591r24,9l916,620r-4,-5l912,687r,-5l840,788r4,l744,778r-5,l715,792r,5l715,812r,4l720,816r120,-4l835,812r86,105l926,908r-77,38l844,946r,5l825,1013r-24,63l806,1148r,5l811,1153r5,l811,1153r9,9l844,1191r5,l888,1196r14,5l907,1201r-5,-5l931,1263r,5l936,1268r14,5l945,1268r10,67l955,1340r5,l964,1340r92,-63l1046,1268r-77,96l969,1369r10,38l984,1445r,5l1036,1493r5,l1084,1498r101,5l1272,1513r-5,-5l1296,1570r,5l1300,1575r34,-5l1339,1570r81,-57l1416,1513r67,19l1478,1527r14,62l1497,1628r15,77l1502,1734r,4l1526,1767r5,l1536,1767r,-5l1564,1705r,5l1646,1618r-5,l1704,1652r-5,-5l1684,1714r10,48l1694,1767r5,l1814,1772r-5,l1862,1810r5,l1891,1806r-5,-5l1896,1825r-10,86l1886,1916r5,l1982,1935r-5,-5l1972,1969r-24,77l1948,2161r,-5l1862,2247r5,l1742,2271r-5,l1737,2276r,5l1742,2281r120,9l1857,2290r10,10l1872,2300r81,-19l1958,2281r24,-19l1977,2262r125,-58l2107,2204r29,-43l2136,2156r4,-34l2140,2118r-4,l2097,2118r5,l2054,2089r,5l2035,2050r,5l2097,2012r-5,l2212,2012r-4,l2246,2041r,-5l2265,2103r,5l2270,2108r67,38l2332,2142r,19l2332,2156r-28,29l2308,2185r-96,43l2208,2228r-53,43l2155,2276r,5l2160,2281r33,14l2188,2295r53,63l2246,2358r77,24l2332,2377r5,l2352,2363r38,-34l2438,2290r14,-9l2457,2276r,-5l2476,2166r5,-120l2481,2050r106,-91l2577,1950xe" fillcolor="black" stroked="f">
                    <v:path arrowok="t" o:connecttype="custom" o:connectlocs="2380,2319;2160,2271;2270,2098;2044,2098;1972,2252;1867,2257;1896,1911;1699,1758;1555,1705;1488,1522;1276,1503;979,1369;950,1263;830,1153;931,917;744,788;825,548;624,269;436,183;268,111;345,346;0,452;240,504;504,404;331,567;187,768;57,687;230,692;403,696;436,528;460,389;168,490;52,380;369,260;388,10;436,192;624,279;816,548;840,788;840,812;806,1148;902,1201;955,1340;984,1450;1300,1575;1512,1705;1646,1618;1809,1772;1982,1935;1737,2271;1958,2281;2136,2118;2212,2012;2332,2161;2160,2281;2390,2329;2577,1950" o:connectangles="0,0,0,0,0,0,0,0,0,0,0,0,0,0,0,0,0,0,0,0,0,0,0,0,0,0,0,0,0,0,0,0,0,0,0,0,0,0,0,0,0,0,0,0,0,0,0,0,0,0,0,0,0,0,0,0,0"/>
                  </v:shape>
                  <v:shape id="Freeform 758" o:spid="_x0000_s1781" style="position:absolute;left:2002;top:1767;width:1891;height:2079;visibility:visible;mso-wrap-style:square;v-text-anchor:top" coordsize="1891,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AksQA&#10;AADcAAAADwAAAGRycy9kb3ducmV2LnhtbESPQWvCQBSE74X+h+UVvOmmBZsaXaUVFfEgaPX+2H0m&#10;wezbkN1o9Nd3BaHHYWa+YSazzlbiQo0vHSt4HyQgiLUzJecKDr/L/hcIH5ANVo5JwY08zKavLxPM&#10;jLvyji77kIsIYZ+hgiKEOpPS64Is+oGriaN3co3FEGWTS9PgNcJtJT+S5FNaLDkuFFjTvCB93rdW&#10;wd3b0erY6oW9n7c63Zx+2uG6U6r31n2PQQTqwn/42V4bBekwhce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QJLEAAAA3AAAAA8AAAAAAAAAAAAAAAAAmAIAAGRycy9k&#10;b3ducmV2LnhtbFBLBQYAAAAABAAEAPUAAACJAwAAAAA=&#10;" path="m1449,720r,5l1454,725r34,19l1483,739r,5l1488,739r-53,29l1430,768r-33,43l1397,816r-20,39l1377,907r5,l1435,917r58,-5l1545,927r-4,l1560,951r,-5l1579,989r19,38l1598,1032r5,l1656,1042r43,-19l1704,1023r53,-34l1747,979r-34,39l1665,1080r,5l1646,1205r10,-5l1593,1143r-4,l1541,1157r-111,-53l1425,1104r-86,87l1339,1195r-24,92l1315,1311r5,l1425,1253r87,-24l1507,1224r-53,168l1454,1397r91,l1541,1397r14,14l1560,1411r96,-4l1661,1407r57,-39l1709,1368r52,58l1761,1416r-24,24l1627,1536r,5l1632,1560r,5l1641,1565r15,-5l1713,1560r34,5l1771,1560r-5,l1824,1656r,-4l1805,1724r,4l1809,1728r77,39l1881,1762r-38,230l1843,1988r-82,57l1766,2045r-77,24l1694,2074r15,-82l1709,1940r-5,l1617,1901r-76,l1425,1935r-43,-15l1387,1925r5,-101l1392,1762r9,-82l1401,1676r-4,l1310,1690r-5,l1171,1786r10,10l1277,1661r,-5l1257,1594r,-5l1214,1556r-5,l1185,1551r5,5l1190,1536r-33,-48l1157,1493r-29,-67l1123,1392r,-5l1118,1387r-33,-9l1037,1387r-39,5l1003,1397r-5,-106l998,1287r-5,l974,1277r-5,l945,1315r-19,29l926,1421r-24,72l902,1488r-38,48l869,1536r-44,l830,1541r-19,-62l825,1421r,-5l797,1378r-5,l753,1359r5,4l739,1330r,-5l734,1325r-81,-19l657,1306r-19,-15l614,1263r,4l614,1229r-53,-34l561,1200r5,-43l566,1152r-5,l513,1138r5,5l504,1090r14,-48l513,1047r53,-15l638,1027r53,5l686,1027r-5,58l696,1133r,5l701,1138r52,9l758,1147r39,-33l821,1080r,-5l845,1027r14,-52l859,970,806,912r,5l782,855r,-34l777,821,681,807r5,4l648,744r,-86l662,619,633,542r,-4l629,538r-24,-5l523,552,413,595r4,l384,571r,5l374,552r10,-58l379,442r-5,-44l384,346r14,-44l398,298r-5,l360,278r5,l331,254,297,211r-9,l225,278r-38,34l153,355r,5l129,403r15,34l144,432r-29,48l91,514r5,l52,533,4,509r5,5l9,485,24,456r,5l52,413r,-5l67,360r9,-29l76,336r63,-43l139,221,120,197r,5l120,173r-5,5l158,154r24,-10l235,154r82,4l408,110,518,91r5,l557,62r,-43l552,19,509,14,465,r5,5l509,24r43,5l547,24r,33l547,53,513,82r5,l408,101r-91,48l235,144,182,134r-24,10l115,168r-5,l110,173r,29l110,206r19,24l129,226r,62l129,283,67,326r,5l57,360,43,408r,-5l14,451r,5l,485r,29l,518r4,l52,542,96,523r4,l124,490r29,-48l153,437,139,403r24,-43l163,365r33,-43l235,288r62,-67l288,221r33,43l355,288r5,l393,307r-4,-5l374,346r-9,52l369,442r5,52l365,552r9,24l374,581r34,24l413,605,523,562r82,-20l629,547r-5,-5l653,619r-15,39l638,744r39,67l677,816r4,l777,831r-4,-5l773,855r24,62l797,922r52,57l849,975r-14,52l811,1075r,-4l787,1104r-38,34l753,1138r-52,-10l705,1133r-14,-48l696,1027r,-4l691,1023r-53,-5l566,1023r-53,14l509,1037r,5l494,1090r15,53l509,1147r4,l561,1162r-4,-5l552,1200r,5l605,1239r,-5l605,1267r,5l629,1301r19,14l653,1315r81,20l729,1330r20,33l749,1368r4,l792,1387r-5,l816,1426r,-5l801,1479r20,62l821,1546r4,l869,1546r4,l912,1498r,-5l936,1421r,-72l936,1354r19,-29l979,1287r-5,l993,1296r-4,-5l993,1397r,5l998,1402r39,-5l1085,1387r33,10l1113,1392r5,34l1147,1493r,5l1181,1546r,-5l1181,1556r,4l1185,1560r24,5l1205,1565r43,34l1248,1594r19,62l1267,1652r-96,134l1171,1791r,5l1176,1796r5,l1315,1700r-5,l1397,1685r-5,-5l1382,1762r,62l1377,1925r,5l1382,1930r43,14l1541,1911r76,l1704,1949r-5,-5l1699,1992r-14,82l1685,2079r4,l1766,2055r5,l1853,1997r,-5l1891,1762r,-5l1886,1757r-77,-38l1814,1724r19,-72l1833,1647r-57,-96l1771,1551r-24,5l1713,1551r-57,l1641,1556r-4,l1641,1560r-4,-19l1637,1546r110,-96l1771,1426r,-5l1771,1416r-53,-57l1713,1359r-4,l1651,1397r5,l1560,1402r5,l1550,1387r-5,l1459,1387r5,5l1517,1224r,-5l1512,1219r-87,24l1320,1301r5,5l1325,1287r24,-92l1349,1200r86,-86l1430,1114r111,53l1589,1152r-5,l1646,1210r5,l1656,1210r,-5l1675,1085r,5l1723,1027r34,-38l1757,984r,-5l1752,979r-5,l1694,1013r5,l1656,1032r-53,-9l1608,1027r-19,-38l1569,946r,-5l1550,917r-5,l1493,903r-58,4l1382,898r5,5l1387,855r19,-39l1406,821r34,-43l1435,778r53,-29l1493,749r,-5l1493,739r,-5l1488,734r-34,-19l1449,720xe" fillcolor="black" stroked="f">
                    <v:path arrowok="t" o:connecttype="custom" o:connectlocs="1430,768;1541,927;1704,1023;1589,1143;1425,1253;1656,1407;1632,1560;1824,1652;1766,2045;1382,1920;1171,1786;1190,1556;1037,1387;926,1344;825,1421;653,1306;566,1152;691,1032;821,1080;777,821;605,533;374,398;288,211;91,514;52,408;115,178;557,19;547,53;110,168;67,331;4,518;163,365;389,302;413,605;677,816;835,1027;696,1027;509,1143;605,1267;753,1368;869,1546;974,1287;1113,1392;1209,1565;1176,1796;1377,1930;1685,2079;1809,1719;1641,1556;1718,1359;1459,1387;1349,1195;1656,1210;1747,979;1550,917;1440,778;1449,720" o:connectangles="0,0,0,0,0,0,0,0,0,0,0,0,0,0,0,0,0,0,0,0,0,0,0,0,0,0,0,0,0,0,0,0,0,0,0,0,0,0,0,0,0,0,0,0,0,0,0,0,0,0,0,0,0,0,0,0,0"/>
                  </v:shape>
                  <v:shape id="Freeform 759" o:spid="_x0000_s1782" style="position:absolute;left:1483;top:1263;width:3639;height:653;visibility:visible;mso-wrap-style:square;v-text-anchor:top" coordsize="363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O+sMA&#10;AADcAAAADwAAAGRycy9kb3ducmV2LnhtbERPS0sDMRC+C/0PYYTebNZaH6xNSxEKLXrQVfA6bMbd&#10;tJvJkky7q7/eHASPH997uR59p84Ukwts4HpWgCKug3XcGPh43149gEqCbLELTAa+KcF6NblYYmnD&#10;wG90rqRROYRTiQZakb7UOtUteUyz0BNn7itEj5JhbLSNOORw3+l5Udxpj45zQ4s9PbVUH6uTNyDz&#10;FF+2rnrdP38Obn/44UoWN8ZML8fNIyihUf7Ff+6dNXB/m9fmM/k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DO+sMAAADcAAAADwAAAAAAAAAAAAAAAACYAgAAZHJzL2Rv&#10;d25yZXYueG1sUEsFBgAAAAAEAAQA9QAAAIgDAAAAAA==&#10;" path="m989,509l965,451r5,-38l970,408r-5,l927,422,850,408r5,l821,350r-5,l696,355r-5,l591,446r,5l629,523r,43l629,561r-53,82l586,648,547,566,586,461r,-5l581,456,360,489r-38,-4l173,557r-5,l168,561r-43,77l135,638,111,590r,-4l19,586r5,l10,571r,5l29,480r5,-10l34,475,58,461r-5,l96,441r29,-9l163,427r34,-14l235,408r58,5l336,427r-5,l341,437r14,l475,345r-9,-4l480,441r,5l485,446r96,5l586,451,701,336r-5,l821,336r,-5l850,264r,5l879,225r53,-48l927,177r43,10l965,182r5,43l970,293r5,l1037,312r39,l1152,326r5,l1234,230r,-5l1244,139r-5,-34l1239,110r29,-19l1263,91r57,24l1316,110r9,48l1325,163r5,l1378,177r-5,-4l1392,206r,5l1397,211r96,-19l1613,221r-5,-5l1613,225r-14,58l1580,341r,4l1589,360r5,5l1608,365r144,-15l1834,336r110,-24l2036,341r-5,-5l2031,365r5,l2064,360r72,14l2175,369r62,20l2232,389r48,67l2280,451r34,77l2314,533r96,l2463,475r57,-48l2597,341r,-5l2616,235r,-5l2612,230r-29,-9l2588,230r4,-5l2588,225r38,-9l2640,216r101,-43l2794,177r-5,l2847,216r120,l3077,163r63,10l3202,158r5,l3269,110r-5,l3312,96r106,l3543,72r5,l3639,9r,-9l3519,r-96,19l3303,19,3197,77,3077,62r-5,l3020,105r-58,34l2967,139r-106,5l2741,120r-33,14l2631,101r5,4l2621,77,2607,24r,5l2616,14r5,-5l2612,r-5,5l2597,19r,5l2612,77r14,28l2626,110r5,l2708,144r33,-15l2861,153r106,-4l2972,149r57,-34l3082,72r-5,l3197,86,3303,29r120,l3519,9r115,l3629,r-91,62l3543,62,3418,86r-106,l3264,101r-4,l3197,149r5,l3140,163r-63,-10l2967,206r-115,l2856,206r-57,-38l2794,168r-53,-5l2640,206r-14,l2588,216r-5,l2578,221r,4l2578,230r5,l2612,240r-5,-5l2588,336r,-5l2511,417r-58,48l2400,523r5,l2319,523r5,5l2290,451r,-5l2242,379r-5,l2175,360r-39,5l2064,350r-28,5l2040,360r,-24l2040,331r-4,l1944,302r-110,24l1752,341r-144,14l1599,355r5,l1599,350r-10,-14l1589,341r19,-58l1623,225r-5,-9l1618,211r-5,l1493,182r-96,19l1402,206r-19,-33l1383,168r-5,l1330,153r5,5l1325,110r,-5l1320,105,1263,81r-5,l1229,101r,4l1234,139r-10,86l1224,221r-76,96l1152,317r-76,-15l1037,302,975,283r5,5l980,225r-5,-43l975,177r-5,l927,168r-5,l869,216r-29,43l840,264r-28,67l816,326r-120,l691,326,576,441r5,l485,437r5,4l475,341r,-5l471,336r-5,l346,427r5,l346,427r5,l341,417r-5,l293,403r-58,-5l197,403r-34,14l125,422,96,432,53,451r-5,l24,465r,5l19,480,,576r,5l15,595r4,l106,595r-5,-5l125,638r,5l130,643r5,l135,638r43,-77l173,566,322,494r38,5l581,465r-5,-4l538,566r38,82l576,653r5,l586,653r53,-82l639,566r,-43l600,451r,5l701,365r-5,l816,360r-4,l845,417r5,l927,432r38,-15l960,413r-4,38l980,509r,4l984,513r44,15l989,509xe" fillcolor="black" stroked="f">
                    <v:path arrowok="t" o:connecttype="custom" o:connectlocs="927,422;691,355;576,643;360,489;135,638;10,576;96,441;336,427;480,441;696,336;932,177;975,293;1234,225;1320,115;1373,173;1608,216;1594,365;2031,336;2237,389;2410,533;2616,230;2626,216;2967,216;3264,110;3639,0;3072,62;2708,134;2616,14;2612,77;2861,153;3197,86;3538,62;3197,149;2856,206;2588,216;2612,240;2400,523;2242,379;2040,360;1752,341;1589,341;1493,182;1330,153;1258,81;1148,317;980,225;869,216;691,326;475,336;351,427;163,417;24,470;106,595;135,638;576,461;639,571;696,365;965,417;1028,528" o:connectangles="0,0,0,0,0,0,0,0,0,0,0,0,0,0,0,0,0,0,0,0,0,0,0,0,0,0,0,0,0,0,0,0,0,0,0,0,0,0,0,0,0,0,0,0,0,0,0,0,0,0,0,0,0,0,0,0,0,0,0"/>
                  </v:shape>
                  <v:shape id="Freeform 760" o:spid="_x0000_s1783" style="position:absolute;left:3509;top:3467;width:226;height:144;visibility:visible;mso-wrap-style:square;v-text-anchor:top" coordsize="22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WpcQA&#10;AADcAAAADwAAAGRycy9kb3ducmV2LnhtbESPUWvCMBSF34X9h3AHe5GZbsyqnVF0MNib2O4HXJu7&#10;tqy5KUmM9d8vA8HHwznnO5z1djS9iOR8Z1nByywDQVxb3XGj4Lv6fF6C8AFZY2+ZFFzJw3bzMFlj&#10;oe2FjxTL0IgEYV+ggjaEoZDS1y0Z9DM7ECfvxzqDIUnXSO3wkuCml69ZlkuDHaeFFgf6aKn+Lc9G&#10;wTTs92NcmJizW2WHt1NX5faq1NPjuHsHEWgM9/Ct/aUVLOYr+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lqXEAAAA3AAAAA8AAAAAAAAAAAAAAAAAmAIAAGRycy9k&#10;b3ducmV2LnhtbFBLBQYAAAAABAAEAPUAAACJAwAAAAA=&#10;" path="m149,l77,24,34,14,,67,5,96r67,48l144,139,192,96,226,62,202,9,149,xe" fillcolor="gray" stroked="f">
                    <v:path arrowok="t" o:connecttype="custom" o:connectlocs="149,0;77,24;34,14;0,67;5,96;72,144;144,139;192,96;226,62;202,9;149,0" o:connectangles="0,0,0,0,0,0,0,0,0,0,0"/>
                  </v:shape>
                  <v:shape id="Freeform 761" o:spid="_x0000_s1784" style="position:absolute;left:3504;top:3462;width:235;height:153;visibility:visible;mso-wrap-style:square;v-text-anchor:top" coordsize="23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sIA&#10;AADcAAAADwAAAGRycy9kb3ducmV2LnhtbERPTWuDQBC9B/Iflgn0lqwtVMVmE5pAwZJTjQF7G9yp&#10;St1Zcbdq/333EOjx8b73x8X0YqLRdZYVPO4iEMS11R03Csrr2zYF4Tyyxt4yKfglB8fDerXHTNuZ&#10;P2gqfCNCCLsMFbTeD5mUrm7JoNvZgThwX3Y06AMcG6lHnEO46eVTFMXSYMehocWBzi3V38WPUXBK&#10;fTFV+j2v8s9bGennpEumi1IPm+X1BYSnxf+L7+5cK0jiMD+cC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tH6wgAAANwAAAAPAAAAAAAAAAAAAAAAAJgCAABkcnMvZG93&#10;bnJldi54bWxQSwUGAAAAAAQABAD1AAAAhwMAAAAA&#10;" path="m154,l82,24,39,14r-5,l,67r,5l5,101r,4l72,153r5,l149,149r5,l202,105,235,72r,-5l211,14r,-5l207,9,154,r,9l207,19r-5,-5l226,67r,-5l192,96r-48,43l149,139r-72,5l82,144,15,96r,5l10,72r,5l43,24r-4,l82,33,154,9r,-9xe" fillcolor="black" stroked="f">
                    <v:path arrowok="t" o:connecttype="custom" o:connectlocs="154,0;82,24;39,14;34,14;0,67;0,72;5,101;5,105;72,153;77,153;149,149;154,149;202,105;235,72;235,67;211,14;211,9;207,9;154,0;154,9;207,19;202,14;226,67;226,62;192,96;144,139;149,139;77,144;82,144;15,96;15,101;10,72;10,77;43,24;39,24;82,33;154,9;154,0" o:connectangles="0,0,0,0,0,0,0,0,0,0,0,0,0,0,0,0,0,0,0,0,0,0,0,0,0,0,0,0,0,0,0,0,0,0,0,0,0,0"/>
                  </v:shape>
                  <v:shape id="Freeform 762" o:spid="_x0000_s1785" style="position:absolute;left:4162;top:3390;width:211;height:201;visibility:visible;mso-wrap-style:square;v-text-anchor:top" coordsize="2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GtsQA&#10;AADcAAAADwAAAGRycy9kb3ducmV2LnhtbESPT4vCMBTE7wt+h/CEvWmqoCvVKCqICyus/w56ezTP&#10;pti8lCar9dsbQdjjMDO/YSazxpbiRrUvHCvodRMQxJnTBecKjodVZwTCB2SNpWNS8CAPs2nrY4Kp&#10;dnfe0W0fchEh7FNUYEKoUil9Zsii77qKOHoXV1sMUda51DXeI9yWsp8kQ2mx4LhgsKKloey6/7MK&#10;fn7zw/VyXg6S4rhBXM8Xp603Sn22m/kYRKAm/Iff7W+t4GvYg9eZe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BrbEAAAA3AAAAA8AAAAAAAAAAAAAAAAAmAIAAGRycy9k&#10;b3ducmV2LnhtbFBLBQYAAAAABAAEAPUAAACJAwAAAAA=&#10;" path="m206,l177,,96,48,62,67,9,144,,201,62,177r115,l211,139,206,38,206,xe" fillcolor="gray" stroked="f">
                    <v:path arrowok="t" o:connecttype="custom" o:connectlocs="206,0;177,0;96,48;62,67;9,144;0,201;62,177;177,177;211,139;206,38;206,0" o:connectangles="0,0,0,0,0,0,0,0,0,0,0"/>
                  </v:shape>
                  <v:shape id="Freeform 763" o:spid="_x0000_s1786" style="position:absolute;left:4157;top:3385;width:221;height:211;visibility:visible;mso-wrap-style:square;v-text-anchor:top" coordsize="2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z9cQA&#10;AADcAAAADwAAAGRycy9kb3ducmV2LnhtbESP0WoCMRRE3wv+Q7hC32pWBSurUUqLIFQfqn7AZXN3&#10;E7u52W5S3f17Iwg+DjNzhlmuO1eLC7XBelYwHmUgiAuvLVcKTsfN2xxEiMgaa8+koKcA69XgZYm5&#10;9lf+ocshViJBOOSowMTY5FKGwpDDMPINcfJK3zqMSbaV1C1eE9zVcpJlM+nQclow2NCnoeL38O8U&#10;xK/S7vuN760z2flcfu/+puO5Uq/D7mMBIlIXn+FHe6sVvM8m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c/XEAAAA3AAAAA8AAAAAAAAAAAAAAAAAmAIAAGRycy9k&#10;b3ducmV2LnhtbFBLBQYAAAAABAAEAPUAAACJAwAAAAA=&#10;" path="m216,5r,-5l178,,96,48r5,l67,67r-5,l10,144r,5l,206r,5l5,211,67,187r120,l221,149r,-5l216,43r,-38l206,5r,38l211,144r,-5l178,178r4,l67,178,5,202r5,4l19,149r,5l72,77r-5,l101,58r5,l187,10r-5,l211,10,206,5r10,xe" fillcolor="black" stroked="f">
                    <v:path arrowok="t" o:connecttype="custom" o:connectlocs="216,5;216,0;178,0;96,48;101,48;67,67;62,67;10,144;10,149;0,206;0,211;5,211;67,187;187,187;221,149;221,144;216,43;216,5;206,5;206,43;211,144;211,139;178,178;182,178;67,178;5,202;10,206;19,149;19,154;72,77;67,77;101,58;106,58;187,10;182,10;211,10;206,5;216,5" o:connectangles="0,0,0,0,0,0,0,0,0,0,0,0,0,0,0,0,0,0,0,0,0,0,0,0,0,0,0,0,0,0,0,0,0,0,0,0,0,0"/>
                  </v:shape>
                  <v:shape id="Freeform 764" o:spid="_x0000_s1787" style="position:absolute;left:2971;top:2679;width:178;height:183;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4YsUA&#10;AADcAAAADwAAAGRycy9kb3ducmV2LnhtbESP3WrCQBSE7wu+w3KE3tWNWlSiq1hBKYVe+PMAh+wx&#10;CWbPSbNrkvr03UKhl8PMfMOsNr2rVEuNL4UNjEcJKOJMbMm5gct5/7IA5QOyxUqYDHyTh8168LTC&#10;1ErHR2pPIVcRwj5FA0UIdaq1zwpy6EdSE0fvKo3DEGWTa9tgF+Gu0pMkmWmHJceFAmvaFZTdTndn&#10;4CDdrft8nKX9EHe4fL2Vj/C6M+Z52G+XoAL14T/81363BuazK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zhixQAAANwAAAAPAAAAAAAAAAAAAAAAAJgCAABkcnMv&#10;ZG93bnJldi54bWxQSwUGAAAAAAQABAD1AAAAigMAAAAA&#10;" path="m178,l101,10,48,43,,53,44,72,92,82r9,38l125,183,144,87,178,xe" fillcolor="gray" stroked="f">
                    <v:path arrowok="t" o:connecttype="custom" o:connectlocs="178,0;101,10;48,43;0,53;44,72;92,82;101,120;125,183;144,87;178,0" o:connectangles="0,0,0,0,0,0,0,0,0,0"/>
                  </v:shape>
                  <v:shape id="Freeform 765" o:spid="_x0000_s1788" style="position:absolute;left:2967;top:2674;width:187;height:192;visibility:visible;mso-wrap-style:square;v-text-anchor:top" coordsize="18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kEsMA&#10;AADcAAAADwAAAGRycy9kb3ducmV2LnhtbESPwWrDMBBE74X8g9hAb43cYNzgWAkhENxToU6Cr4u1&#10;sU2tlbGUWP37qlDocZiZN0yxD2YQD5pcb1nB6yoBQdxY3XOr4HI+vWxAOI+scbBMCr7JwX63eCow&#10;13bmT3pUvhURwi5HBZ33Yy6lazoy6FZ2JI7ezU4GfZRTK/WEc4SbQa6TJJMGe44LHY507Kj5qu5G&#10;gSzrMgQXynsfDuf1taY0zT6Uel6GwxaEp+D/w3/td63gLU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kEsMAAADcAAAADwAAAAAAAAAAAAAAAACYAgAAZHJzL2Rv&#10;d25yZXYueG1sUEsFBgAAAAAEAAQA9QAAAIgDAAAAAA==&#10;" path="m187,5r,-5l182,,105,10r-5,l48,44r4,l4,53,,53,,63r4,l48,82,96,92,91,87r9,38l124,188r,4l134,192r,-4l153,92,187,5r-10,l144,92r-20,96l134,188,110,125,100,87r,-5l96,82,48,72,4,53r,10l52,53r5,l110,20r-5,l182,10,177,5r10,xe" fillcolor="black" stroked="f">
                    <v:path arrowok="t" o:connecttype="custom" o:connectlocs="187,5;187,0;182,0;105,10;100,10;48,44;52,44;4,53;0,53;0,63;4,63;48,82;96,92;91,87;100,125;124,188;124,192;134,192;134,188;153,92;187,5;177,5;144,92;124,188;134,188;110,125;100,87;100,82;96,82;48,72;4,53;4,63;52,53;57,53;110,20;105,20;182,10;177,5;187,5" o:connectangles="0,0,0,0,0,0,0,0,0,0,0,0,0,0,0,0,0,0,0,0,0,0,0,0,0,0,0,0,0,0,0,0,0,0,0,0,0,0,0"/>
                  </v:shape>
                  <v:shape id="Freeform 766" o:spid="_x0000_s1789" style="position:absolute;left:2040;top:2477;width:125;height:92;visibility:visible;mso-wrap-style:square;v-text-anchor:top" coordsize="1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9xsMA&#10;AADcAAAADwAAAGRycy9kb3ducmV2LnhtbESPzWoCQRCE7wHfYWghtzi7gfizOooKhhy8+PMAzUy7&#10;u7jTvexMdH17JxDwWFTVV9Ri1ftG3agLtbCBfJSBIrbiai4NnE+7jymoEJEdNsJk4EEBVsvB2wIL&#10;J3c+0O0YS5UgHAo0UMXYFloHW5HHMJKWOHkX6TzGJLtSuw7vCe4b/ZllY+2x5rRQYUvbiuz1+OsN&#10;iG/cXn/b/XTiZ3m+sdJvUIx5H/brOahIfXyF/9s/zsBk/AV/Z9IR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9xsMAAADcAAAADwAAAAAAAAAAAAAAAACYAgAAZHJzL2Rv&#10;d25yZXYueG1sUEsFBgAAAAAEAAQA9QAAAIgDAAAAAA==&#10;" path="m58,l24,5,5,29,,63,24,92,125,34,58,xe" fillcolor="gray" stroked="f">
                    <v:path arrowok="t" o:connecttype="custom" o:connectlocs="58,0;24,5;5,29;0,63;24,92;125,34;58,0" o:connectangles="0,0,0,0,0,0,0"/>
                  </v:shape>
                  <v:shape id="Freeform 767" o:spid="_x0000_s1790" style="position:absolute;left:2035;top:2473;width:135;height:101;visibility:visible;mso-wrap-style:square;v-text-anchor:top" coordsize="13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98MA&#10;AADcAAAADwAAAGRycy9kb3ducmV2LnhtbESPX0vDQBDE3wW/w7GCb/ailihpryUU/z6Jjb4vuW0S&#10;zO2Fu20vfntPEHwcZuY3zHo7u1GdKMTBs4HrRQGKuPV24M7AR/N4dQ8qCrLF0TMZ+KYI28352Ror&#10;6xO/02kvncoQjhUa6EWmSuvY9uQwLvxEnL2DDw4ly9BpGzBluBv1TVGU2uHAeaHHiXY9tV/7ozPw&#10;sDy+Lum2qZ/l7WlXp5Dks0nGXF7M9QqU0Cz/4b/2izVwV5b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98MAAADcAAAADwAAAAAAAAAAAAAAAACYAgAAZHJzL2Rv&#10;d25yZXYueG1sUEsFBgAAAAAEAAQA9QAAAIgDAAAAAA==&#10;" path="m63,l29,4r-5,l5,28r,5l,67r,5l24,101r5,l130,43r5,l135,33r-5,l63,r,9l130,43r,-10l29,91r5,l10,62r,5l15,33r,5l34,14r-5,l63,9,63,xe" fillcolor="black" stroked="f">
                    <v:path arrowok="t" o:connecttype="custom" o:connectlocs="63,0;29,4;24,4;5,28;5,33;0,67;0,72;24,101;29,101;130,43;135,43;135,33;130,33;63,0;63,9;130,43;130,33;29,91;34,91;10,62;10,67;15,33;15,38;34,14;29,14;63,9;63,0" o:connectangles="0,0,0,0,0,0,0,0,0,0,0,0,0,0,0,0,0,0,0,0,0,0,0,0,0,0,0"/>
                  </v:shape>
                  <v:shape id="Freeform 768" o:spid="_x0000_s1791" style="position:absolute;left:2501;top:2151;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8L8UA&#10;AADcAAAADwAAAGRycy9kb3ducmV2LnhtbESPQWvCQBSE7wX/w/IEb3VjhSipq2iLpTcxCr2+Zl+T&#10;YPZturuatL/eFQSPw8x8wyxWvWnEhZyvLSuYjBMQxIXVNZcKjoft8xyED8gaG8uk4I88rJaDpwVm&#10;2na8p0seShEh7DNUUIXQZlL6oiKDfmxb4uj9WGcwROlKqR12EW4a+ZIkqTRYc1yosKW3iopTfjYK&#10;utPm/aPH/fmwc1//9fR3+52nE6VGw379CiJQHx7he/tTK5il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3wvxQAAANwAAAAPAAAAAAAAAAAAAAAAAJgCAABkcnMv&#10;ZG93bnJldi54bWxQSwUGAAAAAAQABAD1AAAAigMAAAAA&#10;" path="m29,l,24,,43,24,53,48,14,29,xe" fillcolor="gray" stroked="f">
                    <v:path arrowok="t" o:connecttype="custom" o:connectlocs="29,0;0,24;0,43;24,53;48,14;29,0" o:connectangles="0,0,0,0,0,0"/>
                  </v:shape>
                  <v:shape id="Freeform 769" o:spid="_x0000_s1792" style="position:absolute;left:2496;top:2146;width:58;height:63;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CScEA&#10;AADcAAAADwAAAGRycy9kb3ducmV2LnhtbERPy4rCMBTdD/gP4QruxlTBB7WpiChIBwZ84PrSXNto&#10;c1OaqJ2/nywGZnk472zd20a8qPPGsYLJOAFBXDptuFJwOe8/lyB8QNbYOCYFP+RhnQ8+Mky1e/OR&#10;XqdQiRjCPkUFdQhtKqUva7Lox64ljtzNdRZDhF0ldYfvGG4bOU2SubRoODbU2NK2pvJxeloFsvgu&#10;Zped2aO598Xy63HF8j5VajTsNysQgfrwL/5zH7SCxTyujW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knBAAAA3AAAAA8AAAAAAAAAAAAAAAAAmAIAAGRycy9kb3du&#10;cmV2LnhtbFBLBQYAAAAABAAEAPUAAACGAwAAAAA=&#10;" path="m39,l29,,,24,,53r5,l29,63r5,l58,24r,-9l39,,29,10,48,24r,-9l24,53r5,l5,43r5,5l10,29r,5l39,10r-10,l39,xe" fillcolor="black" stroked="f">
                    <v:path arrowok="t" o:connecttype="custom" o:connectlocs="39,0;29,0;0,24;0,53;5,53;29,63;34,63;58,24;58,15;39,0;29,10;48,24;48,15;24,53;29,53;5,43;10,48;10,29;10,34;39,10;29,10;39,0" o:connectangles="0,0,0,0,0,0,0,0,0,0,0,0,0,0,0,0,0,0,0,0,0,0"/>
                  </v:shape>
                  <v:shape id="Freeform 770" o:spid="_x0000_s1793" style="position:absolute;left:2914;top:2026;width:129;height:91;visibility:visible;mso-wrap-style:square;v-text-anchor:top" coordsize="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cY8MA&#10;AADcAAAADwAAAGRycy9kb3ducmV2LnhtbESPQYvCMBSE7wv+h/AEb2vqHqp2jaILikg92O4PeDRv&#10;27LNS22i1n9vBMHjMDPfMItVbxpxpc7VlhVMxhEI4sLqmksFv/n2cwbCeWSNjWVScCcHq+XgY4GJ&#10;tjc+0TXzpQgQdgkqqLxvEyldUZFBN7YtcfD+bGfQB9mVUnd4C3DTyK8oiqXBmsNChS39VFT8Zxej&#10;IHVYHI+b3TbPYszPOp1ND6dUqdGwX3+D8NT7d/jV3msF03g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HcY8MAAADcAAAADwAAAAAAAAAAAAAAAACYAgAAZHJzL2Rv&#10;d25yZXYueG1sUEsFBgAAAAAEAAQA9QAAAIgDAAAAAA==&#10;" path="m101,l9,29,,91,129,29,101,xe" fillcolor="gray" stroked="f">
                    <v:path arrowok="t" o:connecttype="custom" o:connectlocs="101,0;9,29;0,91;129,29;101,0" o:connectangles="0,0,0,0,0"/>
                  </v:shape>
                  <v:shape id="Freeform 771" o:spid="_x0000_s1794" style="position:absolute;left:2909;top:2021;width:139;height:101;visibility:visible;mso-wrap-style:square;v-text-anchor:top" coordsize="1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jJMUA&#10;AADcAAAADwAAAGRycy9kb3ducmV2LnhtbERPy2rCQBTdF/yH4Rbc1UkVX6mjqCgUiq0vhO5uM7dJ&#10;NHMnZKYm+vWdRaHLw3lPZo0pxJUql1tW8NyJQBAnVuecKjge1k8jEM4jaywsk4IbOZhNWw8TjLWt&#10;eUfXvU9FCGEXo4LM+zKW0iUZGXQdWxIH7ttWBn2AVSp1hXUIN4XsRtFAGsw5NGRY0jKj5LL/MQr6&#10;yzcc9G6r88f2sz4l48Xm/es+Vqr92MxfQHhq/L/4z/2qFQyHYX44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6MkxQAAANwAAAAPAAAAAAAAAAAAAAAAAJgCAABkcnMv&#10;ZG93bnJldi54bWxQSwUGAAAAAAQABAD1AAAAigMAAAAA&#10;" path="m110,r-4,l14,29r-4,l10,34,,96r,5l5,101,134,39r5,l139,29,110,r-9,10l130,39r4,-10l5,92r5,4l19,34r-5,5l106,10r-5,l110,xe" fillcolor="black" stroked="f">
                    <v:path arrowok="t" o:connecttype="custom" o:connectlocs="110,0;106,0;14,29;10,29;10,34;0,96;0,101;5,101;134,39;139,39;139,29;110,0;101,10;130,39;134,29;5,92;10,96;19,34;14,39;106,10;101,10;110,0" o:connectangles="0,0,0,0,0,0,0,0,0,0,0,0,0,0,0,0,0,0,0,0,0,0"/>
                  </v:shape>
                  <v:shape id="Freeform 772" o:spid="_x0000_s1795" style="position:absolute;left:3183;top:2007;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ZKcMA&#10;AADcAAAADwAAAGRycy9kb3ducmV2LnhtbESPS4vCMBSF94L/IdwBdzZV8EHHKIOguJmFdRazvDZ3&#10;2mJyU5rY1n9vBgSXh/P4OJvdYI3oqPW1YwWzJAVBXDhdc6ng53KYrkH4gKzROCYFD/Kw245HG8y0&#10;6/lMXR5KEUfYZ6igCqHJpPRFRRZ94hri6P251mKIsi2lbrGP49bIeZoupcWaI6HChvYVFbf8biN3&#10;vUx/jb1+37rr3SzOl/rY+1ypycfw9Qki0BDe4Vf7pBWsVjP4Px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yZKcMAAADcAAAADwAAAAAAAAAAAAAAAACYAgAAZHJzL2Rv&#10;d25yZXYueG1sUEsFBgAAAAAEAAQA9QAAAIgDAAAAAA==&#10;" path="m129,14l72,,,48,33,58,144,53,129,14xe" fillcolor="gray" stroked="f">
                    <v:path arrowok="t" o:connecttype="custom" o:connectlocs="129,14;72,0;0,48;33,58;144,53;129,14" o:connectangles="0,0,0,0,0,0"/>
                  </v:shape>
                  <v:shape id="Freeform 773" o:spid="_x0000_s1796" style="position:absolute;left:3178;top:2002;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CusMA&#10;AADcAAAADwAAAGRycy9kb3ducmV2LnhtbESPUWvCMBSF3wX/Q7jCXmSmU7BSjTIGgj6u6w+4S65t&#10;sbmJTWbrv1+EwR4P55zvcHaH0XbiTn1oHSt4W2QgiLUzLdcKqq/j6wZEiMgGO8ek4EEBDvvpZIeF&#10;cQN/0r2MtUgQDgUqaGL0hZRBN2QxLJwnTt7F9RZjkn0tTY9DgttOLrNsLS22nBYa9PTRkL6WP1bB&#10;9dtXj5WXeJuXl3zQ89XmrFmpl9n4vgURaYz/4b/2ySjI8yU8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CusMAAADcAAAADwAAAAAAAAAAAAAAAACYAgAAZHJzL2Rv&#10;d25yZXYueG1sUEsFBgAAAAAEAAQA9QAAAIgDAAAAAA==&#10;" path="m139,19r,-4l134,15,77,,72,,,48,,58r5,l38,67,149,63r4,l153,58,139,19r-10,l144,58r5,-5l38,58,5,48,9,58,81,10r-4,l134,24r-5,-5l139,19xe" fillcolor="black" stroked="f">
                    <v:path arrowok="t" o:connecttype="custom" o:connectlocs="139,19;139,15;134,15;77,0;72,0;0,48;0,58;5,58;38,67;149,63;153,63;153,58;139,19;129,19;144,58;149,53;38,58;5,48;9,58;81,10;77,10;134,24;129,19;139,19" o:connectangles="0,0,0,0,0,0,0,0,0,0,0,0,0,0,0,0,0,0,0,0,0,0,0,0"/>
                  </v:shape>
                  <v:shape id="Freeform 774" o:spid="_x0000_s1797" style="position:absolute;left:3283;top:1652;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oG8QA&#10;AADcAAAADwAAAGRycy9kb3ducmV2LnhtbESPQWvCQBSE7wX/w/KE3urGtqhEVxGhKIVQkvbi7ZF9&#10;JsHs25BdN/Hfu4VCj8PMfMNsdqNpRaDeNZYVzGcJCOLS6oYrBT/fHy8rEM4ja2wtk4I7OdhtJ08b&#10;TLUdOKdQ+EpECLsUFdTed6mUrqzJoJvZjjh6F9sb9FH2ldQ9DhFuWvmaJAtpsOG4UGNHh5rKa3Ez&#10;Cj7zIv86nhdZNt7D8B60d8FmSj1Px/0ahKfR/4f/2ietYLl8g9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6BvEAAAA3AAAAA8AAAAAAAAAAAAAAAAAmAIAAGRycy9k&#10;b3ducmV2LnhtbFBLBQYAAAAABAAEAPUAAACJAwAAAAA=&#10;" path="m34,l24,57,,91,29,86,63,52,34,xe" fillcolor="gray" stroked="f">
                    <v:path arrowok="t" o:connecttype="custom" o:connectlocs="34,0;24,57;0,91;29,86;63,52;34,0" o:connectangles="0,0,0,0,0,0"/>
                  </v:shape>
                  <v:shape id="Freeform 775" o:spid="_x0000_s1798" style="position:absolute;left:3279;top:1647;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jLMMA&#10;AADcAAAADwAAAGRycy9kb3ducmV2LnhtbESPT4vCMBTE7wt+h/AEb5oqYqVrFBUEj67/2OPb5m1b&#10;bV5qk7X12xtB2OMwM79hZovWlOJOtSssKxgOIhDEqdUFZwqOh01/CsJ5ZI2lZVLwIAeLeedjhom2&#10;DX/Rfe8zESDsElSQe18lUro0J4NuYCvi4P3a2qAPss6krrEJcFPKURRNpMGCw0KOFa1zSq/7P6Pg&#10;8u2i4eQ8bnbxTe8wW5XT4uekVK/bLj9BeGr9f/jd3moFcTy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xjLMMAAADcAAAADwAAAAAAAAAAAAAAAACYAgAAZHJzL2Rv&#10;d25yZXYueG1sUEsFBgAAAAAEAAQA9QAAAIgDAAAAAA==&#10;" path="m43,5l43,,33,r,5l24,62r,-5l,91r,10l4,101,33,96r5,l72,62r,-5l43,5,33,5,62,57r,-4l28,86r5,l4,91r5,10l33,67r,-5l43,5,33,5r10,xe" fillcolor="black" stroked="f">
                    <v:path arrowok="t" o:connecttype="custom" o:connectlocs="43,5;43,0;33,0;33,5;24,62;24,57;0,91;0,101;4,101;33,96;38,96;72,62;72,57;43,5;33,5;62,57;62,53;28,86;33,86;4,91;9,101;33,67;33,62;43,5;33,5;43,5" o:connectangles="0,0,0,0,0,0,0,0,0,0,0,0,0,0,0,0,0,0,0,0,0,0,0,0,0,0"/>
                  </v:shape>
                  <v:shape id="Freeform 776" o:spid="_x0000_s1799" style="position:absolute;left:2765;top:1512;width:163;height:226;visibility:visible;mso-wrap-style:square;v-text-anchor:top" coordsize="16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b0sYA&#10;AADcAAAADwAAAGRycy9kb3ducmV2LnhtbESPQWvCQBSE7wX/w/IKvdVNbW0kuoqIAdGT2oreHtln&#10;EpJ9G7Jbjf/eFYQeh5n5hpnMOlOLC7WutKzgox+BIM6sLjlX8LNP30cgnEfWWFsmBTdyMJv2XiaY&#10;aHvlLV12PhcBwi5BBYX3TSKlywoy6Pq2IQ7e2bYGfZBtLnWL1wA3tRxE0bc0WHJYKLChRUFZtfsz&#10;CqrB+vNrVW1Hcbr5PcTnU3Tcp0ul3l67+RiEp87/h5/tlVYQx0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b0sYAAADcAAAADwAAAAAAAAAAAAAAAACYAgAAZHJz&#10;L2Rvd25yZXYueG1sUEsFBgAAAAAEAAQA9QAAAIsDAAAAAA==&#10;" path="m96,l,92r10,86l77,226r29,-5l125,183r24,-58l163,77,158,24,96,xe" fillcolor="gray" stroked="f">
                    <v:path arrowok="t" o:connecttype="custom" o:connectlocs="96,0;0,92;10,178;77,226;106,221;125,183;149,125;163,77;158,24;96,0" o:connectangles="0,0,0,0,0,0,0,0,0,0"/>
                  </v:shape>
                  <v:shape id="Freeform 777" o:spid="_x0000_s1800" style="position:absolute;left:2760;top:1508;width:173;height:235;visibility:visible;mso-wrap-style:square;v-text-anchor:top" coordsize="17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kOMUA&#10;AADcAAAADwAAAGRycy9kb3ducmV2LnhtbESPQWvCQBSE74L/YXlCb2bTUjTGbESkhYJQbNqLt0f2&#10;uQnNvg3Zrcb+ercg9DjMzDdMsRltJ840+NaxgsckBUFcO92yUfD1+TrPQPiArLFzTAqu5GFTTicF&#10;5tpd+IPOVTAiQtjnqKAJoc+l9HVDFn3ieuLondxgMUQ5GKkHvES47eRTmi6kxZbjQoM97Rqqv6sf&#10;q+DQvvyu9lWXvWdXgzoL5vnojFIPs3G7BhFoDP/he/tNK1guF/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uQ4xQAAANwAAAAPAAAAAAAAAAAAAAAAAJgCAABkcnMv&#10;ZG93bnJldi54bWxQSwUGAAAAAAQABAD1AAAAigMAAAAA&#10;" path="m101,l96,,,91r,5l10,182r,5l77,235r5,l111,230r4,l115,225r20,-38l159,129,173,81,168,28r,-4l163,24,101,r,9l163,33r-4,-5l163,81r-14,48l125,187r-19,38l111,220r-29,5l87,225,19,177r,5l10,96r,4l106,9r-5,l101,xe" fillcolor="black" stroked="f">
                    <v:path arrowok="t" o:connecttype="custom" o:connectlocs="101,0;96,0;0,91;0,96;10,182;10,187;77,235;82,235;111,230;115,230;115,225;135,187;159,129;173,81;168,28;168,24;163,24;101,0;101,9;163,33;159,28;163,81;149,129;125,187;106,225;111,220;82,225;87,225;19,177;19,182;10,96;10,100;106,9;101,9;101,0" o:connectangles="0,0,0,0,0,0,0,0,0,0,0,0,0,0,0,0,0,0,0,0,0,0,0,0,0,0,0,0,0,0,0,0,0,0,0"/>
                  </v:shape>
                  <v:shape id="Freeform 778" o:spid="_x0000_s1801" style="position:absolute;left:3379;top:1277;width:269;height:207;visibility:visible;mso-wrap-style:square;v-text-anchor:top" coordsize="26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IM8IA&#10;AADcAAAADwAAAGRycy9kb3ducmV2LnhtbESPwW7CMBBE75X6D9ZW6q1x4IBpwCBUQEqPofmAVbwk&#10;FvE6il0If18jIfU4mpk3mvV2cr240hisZw2zLAdB3HhjudVQ/xw/liBCRDbYeyYNdwqw3by+rLEw&#10;/sYVXU+xFQnCoUANXYxDIWVoOnIYMj8QJ+/sR4cxybGVZsRbgrtezvN8IR1aTgsdDvTVUXM5/ToN&#10;OF/U+WWy/rPflxgOVi2/K6X1+9u0W4GINMX/8LNdGg1KKXic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MgzwgAAANwAAAAPAAAAAAAAAAAAAAAAAJgCAABkcnMvZG93&#10;bnJldi54bWxQSwUGAAAAAAQABAD1AAAAhwMAAAAA&#10;" path="m269,91r-81,63l63,207,,139,53,63,164,29,255,r14,91xe" fillcolor="gray" stroked="f">
                    <v:path arrowok="t" o:connecttype="custom" o:connectlocs="269,91;188,154;63,207;0,139;53,63;164,29;255,0;269,91" o:connectangles="0,0,0,0,0,0,0,0"/>
                  </v:shape>
                  <v:shape id="Freeform 779" o:spid="_x0000_s1802" style="position:absolute;left:3375;top:1272;width:278;height:216;visibility:visible;mso-wrap-style:square;v-text-anchor:top" coordsize="27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eq8IA&#10;AADcAAAADwAAAGRycy9kb3ducmV2LnhtbERPz2vCMBS+D/Y/hDfwNtN5UKlNZRsIY4jSKu76SN7a&#10;sualNFlb/3tzEDx+fL+z7WRbMVDvG8cK3uYJCGLtTMOVgvNp97oG4QOywdYxKbiSh23+/JRhatzI&#10;BQ1lqEQMYZ+igjqELpXS65os+rnriCP363qLIcK+kqbHMYbbVi6SZCktNhwbauzosyb9V/5bBYuP&#10;AvVptx/L78vhZyi1LKrzUanZy/S+ARFoCg/x3f1lFKxWcW08E4+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d6rwgAAANwAAAAPAAAAAAAAAAAAAAAAAJgCAABkcnMvZG93&#10;bnJldi54bWxQSwUGAAAAAAQABAD1AAAAhwMAAAAA&#10;" path="m268,96r,-4l187,154r5,l67,207r5,l9,140r,9l62,72r-5,l168,39,259,10,254,5r14,91l278,96,264,5r,-5l259,,168,29,57,63r-5,l,140r,4l,149r62,67l67,216,192,164r4,l278,101r,-5l268,96xe" fillcolor="black" stroked="f">
                    <v:path arrowok="t" o:connecttype="custom" o:connectlocs="268,96;268,92;187,154;192,154;67,207;72,207;9,140;9,149;62,72;57,72;168,39;259,10;254,5;268,96;278,96;264,5;264,0;259,0;168,29;57,63;52,63;0,140;0,144;0,149;62,216;67,216;192,164;196,164;278,101;278,96;268,96" o:connectangles="0,0,0,0,0,0,0,0,0,0,0,0,0,0,0,0,0,0,0,0,0,0,0,0,0,0,0,0,0,0,0"/>
                  </v:shape>
                  <v:shape id="Freeform 780" o:spid="_x0000_s1803" style="position:absolute;left:4258;top:1268;width:216;height:67;visibility:visible;mso-wrap-style:square;v-text-anchor:top" coordsize="2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ZJ8QA&#10;AADcAAAADwAAAGRycy9kb3ducmV2LnhtbESPS4vCQBCE7wv+h6GFva0TRXzEjCKCIKyH9QFe20zn&#10;gZmemBlN9t/vLAgei6r6ikpWnanEkxpXWlYwHEQgiFOrS84VnE/brxkI55E1VpZJwS85WC17HwnG&#10;2rZ8oOfR5yJA2MWooPC+jqV0aUEG3cDWxMHLbGPQB9nkUjfYBrip5CiKJtJgyWGhwJo2BaW348Mo&#10;uJnIXLPLj9zvcevH7jr5bu1dqc9+t16A8NT5d/jV3mkF0+kc/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GSfEAAAA3AAAAA8AAAAAAAAAAAAAAAAAmAIAAGRycy9k&#10;b3ducmV2LnhtbFBLBQYAAAAABAAEAPUAAACJAwAAAAA=&#10;" path="m192,l5,,,67,81,52,153,28r39,l216,,192,xe" fillcolor="gray" stroked="f">
                    <v:path arrowok="t" o:connecttype="custom" o:connectlocs="192,0;5,0;0,67;81,52;153,28;192,28;216,0;192,0" o:connectangles="0,0,0,0,0,0,0,0"/>
                  </v:shape>
                  <v:shape id="Freeform 781" o:spid="_x0000_s1804" style="position:absolute;left:4253;top:1263;width:226;height:77;visibility:visible;mso-wrap-style:square;v-text-anchor:top" coordsize="2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89cEA&#10;AADcAAAADwAAAGRycy9kb3ducmV2LnhtbERPTWvCQBC9F/wPywje6saCrURXEa0gSAWj4HXMjkkw&#10;Oxsyq8Z/3z0Ueny879mic7V6UCuVZwOjYQKKOPe24sLA6bh5n4CSgGyx9kwGXiSwmPfeZpha/+QD&#10;PbJQqBjCkqKBMoQm1VrykhzK0DfEkbv61mGIsC20bfEZw12tP5LkUzusODaU2NCqpPyW3Z2B7mcz&#10;vtj97rCU72ws+2q9PcvRmEG/W05BBerCv/jPvbUGviZxfjwTj4C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vPXBAAAA3AAAAA8AAAAAAAAAAAAAAAAAmAIAAGRycy9kb3du&#10;cmV2LnhtbFBLBQYAAAAABAAEAPUAAACGAwAAAAA=&#10;" path="m10,l5,r,5l,72r,5l5,77,86,62,158,38r44,l226,9r,-9l221,,10,r,9l221,9,216,,192,29r5,l158,29,86,53,5,67r5,5l14,5,10,9,10,xe" fillcolor="black" stroked="f">
                    <v:path arrowok="t" o:connecttype="custom" o:connectlocs="10,0;5,0;5,5;0,72;0,77;5,77;86,62;158,38;202,38;226,9;226,0;221,0;10,0;10,9;221,9;216,0;192,29;197,29;158,29;86,53;5,67;10,72;14,5;10,9;10,0" o:connectangles="0,0,0,0,0,0,0,0,0,0,0,0,0,0,0,0,0,0,0,0,0,0,0,0,0"/>
                  </v:shape>
                  <v:shape id="Freeform 782" o:spid="_x0000_s1805" style="position:absolute;left:4363;top:2578;width:140;height:144;visibility:visible;mso-wrap-style:square;v-text-anchor:top" coordsize="1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sTsYA&#10;AADcAAAADwAAAGRycy9kb3ducmV2LnhtbESPQWsCMRSE7wX/Q3gFbzVZD1W3RmmLVXtoobZ4fm5e&#10;N4ubl2UTdfXXG6HQ4zAz3zDTeedqcaQ2VJ41ZAMFgrjwpuJSw8/328MYRIjIBmvPpOFMAeaz3t0U&#10;c+NP/EXHTSxFgnDIUYONscmlDIUlh2HgG+Lk/frWYUyyLaVp8ZTgrpZDpR6lw4rTgsWGXi0V+83B&#10;adhNLstlXKPaTlYvn3b7obL33ULr/n33/AQiUhf/w3/ttdEwGm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sTsYAAADcAAAADwAAAAAAAAAAAAAAAACYAgAAZHJz&#10;L2Rvd25yZXYueG1sUEsFBgAAAAAEAAQA9QAAAIsDAAAAAA==&#10;" path="m140,53l87,,,48,44,72r19,39l87,144,140,53xe" fillcolor="gray" stroked="f">
                    <v:path arrowok="t" o:connecttype="custom" o:connectlocs="140,53;87,0;0,48;44,72;63,111;87,144;140,53" o:connectangles="0,0,0,0,0,0,0"/>
                  </v:shape>
                  <v:shape id="Freeform 783" o:spid="_x0000_s1806" style="position:absolute;left:4359;top:2574;width:148;height:153;visibility:visible;mso-wrap-style:square;v-text-anchor:top" coordsize="14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AkcUA&#10;AADcAAAADwAAAGRycy9kb3ducmV2LnhtbESPT2sCMRTE70K/Q3iF3jS7HlpZjSKCUGgp1Rb/3J6b&#10;5+7i5mVJUk2/vREEj8PM/IaZzKJpxZmcbywryAcZCOLS6oYrBb8/y/4IhA/IGlvLpOCfPMymT70J&#10;FtpeeEXndahEgrAvUEEdQldI6cuaDPqB7YiTd7TOYEjSVVI7vCS4aeUwy16lwYbTQo0dLWoqT+s/&#10;o8DvYv4dPrd69ZXP9y5uDke9/FDq5TnOxyACxfAI39vvWsHbaAi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8CRxQAAANwAAAAPAAAAAAAAAAAAAAAAAJgCAABkcnMv&#10;ZG93bnJldi54bWxQSwUGAAAAAAQABAD1AAAAigMAAAAA&#10;" path="m148,62r,-10l96,,91,,4,48,,48r,9l4,57,48,81,43,76r19,39l62,120r24,33l96,153,148,62,139,52,86,144r10,l72,110r,5l52,76r,-4l48,72,4,48r,9l91,9r-5,l139,62r,-10l148,62xe" fillcolor="black" stroked="f">
                    <v:path arrowok="t" o:connecttype="custom" o:connectlocs="148,62;148,52;96,0;91,0;4,48;0,48;0,57;4,57;48,81;43,76;62,115;62,120;86,153;96,153;148,62;139,52;86,144;96,144;72,110;72,115;52,76;52,72;48,72;4,48;4,57;91,9;86,9;139,62;139,52;148,62" o:connectangles="0,0,0,0,0,0,0,0,0,0,0,0,0,0,0,0,0,0,0,0,0,0,0,0,0,0,0,0,0,0"/>
                  </v:shape>
                  <v:shape id="Freeform 784" o:spid="_x0000_s1807" style="position:absolute;left:5895;top:3135;width:81;height:87;visibility:visible;mso-wrap-style:square;v-text-anchor:top" coordsize="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2asYA&#10;AADcAAAADwAAAGRycy9kb3ducmV2LnhtbESP3WrCQBSE7wXfYTmCN1I3/tBKdBUVSnuhF9U+wDF7&#10;8qPZsyG7JvHtu4LQy2FmvmFWm86UoqHaFZYVTMYRCOLE6oIzBb/nz7cFCOeRNZaWScGDHGzW/d4K&#10;Y21b/qHm5DMRIOxiVJB7X8VSuiQng25sK+LgpbY26IOsM6lrbAPclHIaRe/SYMFhIceK9jklt9Pd&#10;KIiOB1td2lt6Pc+br929NOnoOFVqOOi2SxCeOv8ffrW/tYKPxQye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c2asYAAADcAAAADwAAAAAAAAAAAAAAAACYAgAAZHJz&#10;L2Rvd25yZXYueG1sUEsFBgAAAAAEAAQA9QAAAIsDAAAAAA==&#10;" path="m81,l33,15,4,58,,87,38,82,72,48,81,xe" fillcolor="gray" stroked="f">
                    <v:path arrowok="t" o:connecttype="custom" o:connectlocs="81,0;33,15;4,58;0,87;38,82;72,48;81,0" o:connectangles="0,0,0,0,0,0,0"/>
                  </v:shape>
                  <v:shape id="Freeform 785" o:spid="_x0000_s1808" style="position:absolute;left:5890;top:3130;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wFsYA&#10;AADcAAAADwAAAGRycy9kb3ducmV2LnhtbESPT2vCQBTE74V+h+UVvDUbi7YS3YgUikLbg38Qj4/s&#10;MxuSfZtmV0376V1B6HGYmd8ws3lvG3GmzleOFQyTFARx4XTFpYLd9uN5AsIHZI2NY1LwSx7m+ePD&#10;DDPtLrym8yaUIkLYZ6jAhNBmUvrCkEWfuJY4ekfXWQxRdqXUHV4i3DbyJU1fpcWK44LBlt4NFfXm&#10;ZBV87pvDGMfff6H++Vr0o9TgcLlWavDUL6YgAvXhP3xvr7SCt8kI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mwFsYAAADcAAAADwAAAAAAAAAAAAAAAACYAgAAZHJz&#10;L2Rvd25yZXYueG1sUEsFBgAAAAAEAAQA9QAAAIsDAAAAAA==&#10;" path="m91,5l91,,86,,38,15r-5,l5,58r,5l,92r,4l5,96,43,92r5,l81,58r,-5l91,5,81,5,72,53r,-5l38,82r5,l5,87r4,5l14,63r,5l43,24r-5,l86,10,81,5r10,xe" fillcolor="black" stroked="f">
                    <v:path arrowok="t" o:connecttype="custom" o:connectlocs="91,5;91,0;86,0;38,15;33,15;5,58;5,63;0,92;0,96;5,96;43,92;48,92;81,58;81,53;91,5;81,5;72,53;72,48;38,82;43,82;5,87;9,92;14,63;14,68;43,24;38,24;86,10;81,5;91,5" o:connectangles="0,0,0,0,0,0,0,0,0,0,0,0,0,0,0,0,0,0,0,0,0,0,0,0,0,0,0,0,0"/>
                  </v:shape>
                  <v:shape id="Freeform 786" o:spid="_x0000_s1809" style="position:absolute;left:6384;top:2516;width:202;height:211;visibility:visible;mso-wrap-style:square;v-text-anchor:top" coordsize="2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TwsYA&#10;AADcAAAADwAAAGRycy9kb3ducmV2LnhtbESPQWvCQBSE7wX/w/KE3upGS62kriJBwYOgtUXw9si+&#10;JsHs27C7JrG/3hUKPQ4z8w0zX/amFi05X1lWMB4lIIhzqysuFHx/bV5mIHxA1lhbJgU38rBcDJ7m&#10;mGrb8Se1x1CICGGfooIyhCaV0uclGfQj2xBH78c6gyFKV0jtsItwU8tJkkylwYrjQokNZSXll+PV&#10;KDi43xZv9SbbnV7b7HwJ++663iv1POxXHyAC9eE//NfeagXvszd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cTwsYAAADcAAAADwAAAAAAAAAAAAAAAACYAgAAZHJz&#10;L2Rvd25yZXYueG1sUEsFBgAAAAAEAAQA9QAAAIsDAAAAAA==&#10;" path="m,211l43,106,106,r67,43l202,106,,211xe" fillcolor="gray" stroked="f">
                    <v:path arrowok="t" o:connecttype="custom" o:connectlocs="0,211;43,106;106,0;173,43;202,106;0,211" o:connectangles="0,0,0,0,0,0"/>
                  </v:shape>
                  <v:shape id="Freeform 787" o:spid="_x0000_s1810" style="position:absolute;left:6379;top:2511;width:212;height:221;visibility:visible;mso-wrap-style:square;v-text-anchor:top" coordsize="21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f8QA&#10;AADcAAAADwAAAGRycy9kb3ducmV2LnhtbESPQWsCMRSE7wX/Q3hCbzVrD3a7GsUWCh6KWO0PeCTP&#10;7OrmZUniuu2vNwWhx2FmvmEWq8G1oqcQG88KppMCBLH2pmGr4Pvw8VSCiAnZYOuZFPxQhNVy9LDA&#10;yvgrf1G/T1ZkCMcKFdQpdZWUUdfkME58R5y9ow8OU5bBShPwmuGulc9FMZMOG84LNXb0XpM+7y9O&#10;we/uDT+DLTe91/ayPr3GY9hqpR7Hw3oOItGQ/sP39sYoeCln8Hc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M3/EAAAA3AAAAA8AAAAAAAAAAAAAAAAAmAIAAGRycy9k&#10;b3ducmV2LnhtbFBLBQYAAAAABAAEAPUAAACJAwAAAAA=&#10;" path="m5,211r5,5l53,111r,4l116,10r-10,l173,53r,-5l202,111r5,-5l5,211r,10l207,115r5,l212,111,183,48r,-5l116,r-5,l106,,44,106r,5l,216r,5l5,221r,-10xe" fillcolor="black" stroked="f">
                    <v:path arrowok="t" o:connecttype="custom" o:connectlocs="5,211;10,216;53,111;53,115;116,10;106,10;173,53;173,48;202,111;207,106;5,211;5,221;207,115;212,115;212,111;183,48;183,43;116,0;111,0;106,0;44,106;44,111;0,216;0,221;5,221;5,211" o:connectangles="0,0,0,0,0,0,0,0,0,0,0,0,0,0,0,0,0,0,0,0,0,0,0,0,0,0"/>
                  </v:shape>
                  <v:shape id="Freeform 788" o:spid="_x0000_s1811" style="position:absolute;left:6687;top:2357;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7vMQA&#10;AADcAAAADwAAAGRycy9kb3ducmV2LnhtbESPzWrDMBCE74W+g9hCbo2cQBrjRDZtoZDc8tMSclus&#10;jWVqrYykOs7bV4FCj8PMfMOsq9F2YiAfWscKZtMMBHHtdMuNgs/jx3MOIkRkjZ1jUnCjAFX5+LDG&#10;Qrsr72k4xEYkCIcCFZgY+0LKUBuyGKauJ07exXmLMUnfSO3xmuC2k/Mse5EWW04LBnt6N1R/H35s&#10;ohjyp/mmW/gvGbdvs2F3bnGn1ORpfF2BiDTG//Bfe6MVLPMl3M+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mO7zEAAAA3AAAAA8AAAAAAAAAAAAAAAAAmAIAAGRycy9k&#10;b3ducmV2LnhtbFBLBQYAAAAABAAEAPUAAACJAwAAAAA=&#10;" path="m67,l29,10,,68r29,9l67,xe" fillcolor="gray" stroked="f">
                    <v:path arrowok="t" o:connecttype="custom" o:connectlocs="67,0;29,10;0,68;29,77;67,0" o:connectangles="0,0,0,0,0"/>
                  </v:shape>
                  <v:shape id="Freeform 789" o:spid="_x0000_s1812" style="position:absolute;left:6682;top:235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FaMEA&#10;AADcAAAADwAAAGRycy9kb3ducmV2LnhtbERPy4rCMBTdC/MP4Q6401RBLR2jdIQB0ZWPjbtrcqct&#10;NjedJlPr35uF4PJw3st1b2vRUesrxwom4wQEsXam4kLB+fQzSkH4gGywdkwKHuRhvfoYLDEz7s4H&#10;6o6hEDGEfYYKyhCaTEqvS7Lox64hjtyvay2GCNtCmhbvMdzWcpokc2mx4thQYkObkvTt+G8VXJr8&#10;oMPjst/9Xd13l8/Sqy+0UsPPPv8CEagPb/HLvTUKFm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RWjBAAAA3AAAAA8AAAAAAAAAAAAAAAAAmAIAAGRycy9kb3du&#10;cmV2LnhtbFBLBQYAAAAABAAEAPUAAACGAwAAAAA=&#10;" path="m77,4l77,,72,,34,9r-5,l29,14,,72r,4l5,76,34,86r4,l38,81,77,4,67,4,29,81r5,-5l5,67r5,5l38,14r-4,5l72,9,67,4r10,xe" fillcolor="black" stroked="f">
                    <v:path arrowok="t" o:connecttype="custom" o:connectlocs="77,4;77,0;72,0;34,9;29,9;29,14;0,72;0,76;5,76;34,86;38,86;38,81;77,4;67,4;29,81;34,76;5,67;10,72;38,14;34,19;72,9;67,4;77,4" o:connectangles="0,0,0,0,0,0,0,0,0,0,0,0,0,0,0,0,0,0,0,0,0,0,0"/>
                  </v:shape>
                  <v:shape id="Freeform 790" o:spid="_x0000_s1813" style="position:absolute;left:7032;top:2367;width:68;height:168;visibility:visible;mso-wrap-style:square;v-text-anchor:top" coordsize="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pM8YA&#10;AADcAAAADwAAAGRycy9kb3ducmV2LnhtbESPQUvDQBSE74L/YXlCb2bXHjSJ3RapFDwFWsXg7ZF9&#10;TVKzb0N2m6T99a4geBxm5htmtZltJ0YafOtYw0OiQBBXzrRca/h4392nIHxANtg5Jg0X8rBZ396s&#10;MDdu4j2Nh1CLCGGfo4YmhD6X0lcNWfSJ64mjd3SDxRDlUEsz4BThtpNLpR6lxZbjQoM9bRuqvg9n&#10;q8Gfi6/ys5yybEz9tizUqypOV60Xd/PLM4hAc/gP/7XfjIanNI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dpM8YAAADcAAAADwAAAAAAAAAAAAAAAACYAgAAZHJz&#10;L2Rvd25yZXYueG1sUEsFBgAAAAAEAAQA9QAAAIsDAAAAAA==&#10;" path="m53,l10,29r5,110l,163r29,5l68,144,34,134,34,29,53,xe" fillcolor="gray" stroked="f">
                    <v:path arrowok="t" o:connecttype="custom" o:connectlocs="53,0;10,29;15,139;0,163;29,168;68,144;34,134;34,29;53,0" o:connectangles="0,0,0,0,0,0,0,0,0"/>
                  </v:shape>
                  <v:shape id="Freeform 791" o:spid="_x0000_s1814" style="position:absolute;left:7028;top:2362;width:76;height:178;visibility:visible;mso-wrap-style:square;v-text-anchor:top" coordsize="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58IA&#10;AADcAAAADwAAAGRycy9kb3ducmV2LnhtbERPW2vCMBR+H/gfwhn4MmaqON26pqKC4NPAy/Z8aI5N&#10;WXNSkmjrfv3yMNjjx3cvVoNtxY18aBwrmE4yEMSV0w3XCs6n3fMriBCRNbaOScGdAqzK0UOBuXY9&#10;H+h2jLVIIRxyVGBi7HIpQ2XIYpi4jjhxF+ctxgR9LbXHPoXbVs6ybCEtNpwaDHa0NVR9H69Wwe5n&#10;++EvG356+ezNuf3ydr+ZW6XGj8P6HUSkIf6L/9x7rWD5lu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FrnwgAAANwAAAAPAAAAAAAAAAAAAAAAAJgCAABkcnMvZG93&#10;bnJldi54bWxQSwUGAAAAAAQABAD1AAAAhwMAAAAA&#10;" path="m62,10l62,,52,,9,29r,5l14,144r,-5l,163r,10l4,173r29,5l38,178,76,154r,-10l72,144,38,135r5,4l43,34r,5l62,10,52,,33,29r,5l33,139r,5l38,144r34,10l67,144,28,168r5,l4,163r5,10l24,149r,-5l19,34r,5l62,10,52,,62,10xe" fillcolor="black" stroked="f">
                    <v:path arrowok="t" o:connecttype="custom" o:connectlocs="62,10;62,0;52,0;9,29;9,34;14,144;14,139;0,163;0,173;4,173;33,178;38,178;76,154;76,144;72,144;38,135;43,139;43,34;43,39;62,10;52,0;33,29;33,34;33,139;33,144;38,144;72,154;67,144;28,168;33,168;4,163;9,173;24,149;24,144;19,34;19,39;62,10;52,0;62,10" o:connectangles="0,0,0,0,0,0,0,0,0,0,0,0,0,0,0,0,0,0,0,0,0,0,0,0,0,0,0,0,0,0,0,0,0,0,0,0,0,0,0"/>
                  </v:shape>
                  <v:shape id="Freeform 792" o:spid="_x0000_s1815" style="position:absolute;left:7114;top:2540;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M38cA&#10;AADcAAAADwAAAGRycy9kb3ducmV2LnhtbESPQWsCMRSE74L/ITyhF9GsPVS7NYpKLS2l1rVevD02&#10;z93FzUvYpLr9940geBxm5htmOm9NLc7U+MqygtEwAUGcW11xoWD/sx5MQPiArLG2TAr+yMN81u1M&#10;MdX2whmdd6EQEcI+RQVlCC6V0uclGfRD64ijd7SNwRBlU0jd4CXCTS0fk+RJGqw4LpToaFVSftr9&#10;GgUfuH4zq+/+4XND7vSVLQ/19tUp9dBrFy8gArXhHr6137WC8fMI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jN/HAAAA3AAAAA8AAAAAAAAAAAAAAAAAmAIAAGRy&#10;cy9kb3ducmV2LnhtbFBLBQYAAAAABAAEAPUAAACMAwAAAAA=&#10;" path="m58,l,77r19,38l53,115,82,77,86,53,58,xe" fillcolor="gray" stroked="f">
                    <v:path arrowok="t" o:connecttype="custom" o:connectlocs="58,0;0,77;19,115;53,115;82,77;86,53;58,0" o:connectangles="0,0,0,0,0,0,0"/>
                  </v:shape>
                  <v:shape id="Freeform 793" o:spid="_x0000_s1816" style="position:absolute;left:7109;top:2535;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b2sYA&#10;AADcAAAADwAAAGRycy9kb3ducmV2LnhtbESP0WrCQBRE3wX/YblCX0rdaIOtMRux0oJPLUY/4JK9&#10;TYLZuzG7xrRf3xUKPg4zc4ZJ14NpRE+dqy0rmE0jEMSF1TWXCo6Hj6dXEM4ja2wsk4IfcrDOxqMU&#10;E22vvKc+96UIEHYJKqi8bxMpXVGRQTe1LXHwvm1n0AfZlVJ3eA1w08h5FC2kwZrDQoUtbSsqTvnF&#10;KHj/1c/F5XP5FW/jx/zMbzLuZ71SD5NhswLhafD38H97pxW8LOd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0b2sYAAADcAAAADwAAAAAAAAAAAAAAAACYAgAAZHJz&#10;L2Rvd25yZXYueG1sUEsFBgAAAAAEAAQA9QAAAIsDAAAAAA==&#10;" path="m67,5l67,,58,,,77r,5l19,120r,5l63,125,91,87r,-5l96,58,67,5r-9,l87,58,82,82r,-5l53,115r5,l24,115r5,5l10,82r,5l67,10,58,5r9,xe" fillcolor="black" stroked="f">
                    <v:path arrowok="t" o:connecttype="custom" o:connectlocs="67,5;67,0;58,0;0,77;0,82;19,120;19,125;63,125;91,87;91,82;96,58;67,5;58,5;87,58;82,82;82,77;53,115;58,115;24,115;29,120;10,82;10,87;67,10;58,5;67,5" o:connectangles="0,0,0,0,0,0,0,0,0,0,0,0,0,0,0,0,0,0,0,0,0,0,0,0,0"/>
                  </v:shape>
                  <v:shape id="Freeform 794" o:spid="_x0000_s1817" style="position:absolute;left:7263;top:277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0/MQA&#10;AADcAAAADwAAAGRycy9kb3ducmV2LnhtbESPzU7DMBCE70h9B2sr9UadttBCqFuFSiCu/eG+irdx&#10;0ngdbLcJb4+RkDiOZuYbzXo72FbcyIfasYLZNANBXDpdc6XgdHy7fwIRIrLG1jEp+KYA283obo25&#10;dj3v6XaIlUgQDjkqMDF2uZShNGQxTF1HnLyz8xZjkr6S2mOf4LaV8yxbSos1pwWDHe0MlZfD1Sr4&#10;dI/mPZu/Fm74OvdNfGh80TRKTcZD8QIi0hD/w3/tD61g9by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4dPzEAAAA3AAAAA8AAAAAAAAAAAAAAAAAmAIAAGRycy9k&#10;b3ducmV2LnhtbFBLBQYAAAAABAAEAPUAAACJAwAAAAA=&#10;" path="m19,l,96r19,l62,77,33,63,19,xe" fillcolor="gray" stroked="f">
                    <v:path arrowok="t" o:connecttype="custom" o:connectlocs="19,0;0,96;19,96;62,77;33,63;19,0" o:connectangles="0,0,0,0,0,0"/>
                  </v:shape>
                  <v:shape id="Freeform 795" o:spid="_x0000_s1818" style="position:absolute;left:7258;top:2770;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stcQA&#10;AADcAAAADwAAAGRycy9kb3ducmV2LnhtbESPX2vCQBDE3wt+h2OFvtWLIv6JniJSQWgfatT3Jbcm&#10;wdxezG017afvFQp9HGbmN8xy3bla3akNlWcDw0ECijj3tuLCwOm4e5mBCoJssfZMBr4owHrVe1pi&#10;av2DD3TPpFARwiFFA6VIk2od8pIchoFviKN38a1DibIttG3xEeGu1qMkmWiHFceFEhvalpRfs09n&#10;QNztUrtsQjL6eD3vt9/T90zejHnud5sFKKFO/sN/7b01MJ2P4fdMPA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LLXEAAAA3AAAAA8AAAAAAAAAAAAAAAAAmAIAAGRycy9k&#10;b3ducmV2LnhtbFBLBQYAAAAABAAEAPUAAACJAwAAAAA=&#10;" path="m29,5l29,,19,r,5l,101r,5l24,106,67,87r5,l72,77r-5,l38,63r5,5l29,5,19,5,34,68r,4l38,72,67,87r,-10l24,96,5,96r5,5l29,5,19,5r10,xe" fillcolor="black" stroked="f">
                    <v:path arrowok="t" o:connecttype="custom" o:connectlocs="29,5;29,0;19,0;19,5;0,101;0,106;24,106;67,87;72,87;72,77;67,77;38,63;43,68;29,5;19,5;34,68;34,72;38,72;67,87;67,77;24,96;5,96;10,101;29,5;19,5;29,5" o:connectangles="0,0,0,0,0,0,0,0,0,0,0,0,0,0,0,0,0,0,0,0,0,0,0,0,0,0"/>
                  </v:shape>
                  <v:shape id="Freeform 796" o:spid="_x0000_s1819" style="position:absolute;left:7445;top:1268;width:221;height:28;visibility:visible;mso-wrap-style:square;v-text-anchor:top" coordsize="2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d48YA&#10;AADcAAAADwAAAGRycy9kb3ducmV2LnhtbESP3WrCQBSE7wu+w3KE3tWNQmuMriJCwRZB1Or1MXvy&#10;g9mzIbua6NN3C0Ivh5n5hpktOlOJGzWutKxgOIhAEKdWl5wr+Dl8vsUgnEfWWFkmBXdysJj3XmaY&#10;aNvyjm57n4sAYZeggsL7OpHSpQUZdANbEwcvs41BH2STS91gG+CmkqMo+pAGSw4LBda0Kii97K9G&#10;wen7XsZf5/X2mC03dRaNH8f2elDqtd8tpyA8df4//GyvtYLx5B3+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Gd48YAAADcAAAADwAAAAAAAAAAAAAAAACYAgAAZHJz&#10;L2Rvd25yZXYueG1sUEsFBgAAAAAEAAQA9QAAAIsDAAAAAA==&#10;" path="m,l221,,187,24,34,28,,xe" fillcolor="gray" stroked="f">
                    <v:path arrowok="t" o:connecttype="custom" o:connectlocs="0,0;221,0;187,24;34,28;0,0" o:connectangles="0,0,0,0,0"/>
                  </v:shape>
                  <v:shape id="Freeform 797" o:spid="_x0000_s1820" style="position:absolute;left:7440;top:1263;width:231;height:38;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H0cQA&#10;AADcAAAADwAAAGRycy9kb3ducmV2LnhtbESPQYvCMBSE78L+h/AW9qbpeqi2GkVcBFkPYvWgt0fz&#10;bIvNS2li7f77jSB4HGbmG2a+7E0tOmpdZVnB9ygCQZxbXXGh4HTcDKcgnEfWWFsmBX/kYLn4GMwx&#10;1fbBB+oyX4gAYZeigtL7JpXS5SUZdCPbEAfvaluDPsi2kLrFR4CbWo6jKJYGKw4LJTa0Lim/ZXej&#10;wK/jItnds313Gf/q7DyRP1ezV+rrs1/NQHjq/Tv8am+1gkkS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B9HEAAAA3AAAAA8AAAAAAAAAAAAAAAAAmAIAAGRycy9k&#10;b3ducmV2LnhtbFBLBQYAAAAABAAEAPUAAACJAwAAAAA=&#10;" path="m10,l5,9r221,l221,,188,24r4,l39,29r5,l10,,,9,34,38r5,l192,33r5,l231,9r,-4l231,r-5,l5,,,,,5,,9,10,xe" fillcolor="black" stroked="f">
                    <v:path arrowok="t" o:connecttype="custom" o:connectlocs="10,0;5,9;226,9;221,0;188,24;192,24;39,29;44,29;10,0;0,9;34,38;39,38;192,33;197,33;231,9;231,5;231,0;226,0;5,0;0,0;0,5;0,9;10,0" o:connectangles="0,0,0,0,0,0,0,0,0,0,0,0,0,0,0,0,0,0,0,0,0,0,0"/>
                  </v:shape>
                  <v:shape id="Freeform 798" o:spid="_x0000_s1821" style="position:absolute;left:8112;top:1344;width:351;height:140;visibility:visible;mso-wrap-style:square;v-text-anchor:top" coordsize="3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MYA&#10;AADcAAAADwAAAGRycy9kb3ducmV2LnhtbESPQWvCQBSE70L/w/IKXqRu9GA0dRVRA3ooYtrS6yP7&#10;mqRm34bsqvHfu0LB4zAz3zDzZWdqcaHWVZYVjIYRCOLc6ooLBV+f6dsUhPPIGmvLpOBGDpaLl94c&#10;E22vfKRL5gsRIOwSVFB63yRSurwkg25oG+Lg/drWoA+yLaRu8RrgppbjKJpIgxWHhRIbWpeUn7Kz&#10;UZCOPybxbu/2p3j7ffiZNX/HdLBRqv/ard5BeOr8M/zf3mkF8SyG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CKSMYAAADcAAAADwAAAAAAAAAAAAAAAACYAgAAZHJz&#10;L2Rvd25yZXYueG1sUEsFBgAAAAAEAAQA9QAAAIsDAAAAAA==&#10;" path="m351,24l308,15,192,,,29,68,39,82,140,197,58,312,48,351,24xe" fillcolor="gray" stroked="f">
                    <v:path arrowok="t" o:connecttype="custom" o:connectlocs="351,24;308,15;192,0;0,29;68,39;82,140;197,58;312,48;351,24" o:connectangles="0,0,0,0,0,0,0,0,0"/>
                  </v:shape>
                  <v:shape id="Freeform 799" o:spid="_x0000_s1822" style="position:absolute;left:8108;top:1340;width:360;height:148;visibility:visible;mso-wrap-style:square;v-text-anchor:top" coordsize="3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IcEA&#10;AADcAAAADwAAAGRycy9kb3ducmV2LnhtbERPz2vCMBS+C/sfwhvspqmOOVeNIoOBEzzoZGO3R/Ns&#10;g81LSWJb/3tzEDx+fL8Xq97WoiUfjGMF41EGgrhw2nCp4PjzNZyBCBFZY+2YFFwpwGr5NFhgrl3H&#10;e2oPsRQphEOOCqoYm1zKUFRkMYxcQ5y4k/MWY4K+lNpjl8JtLSdZNpUWDaeGChv6rKg4Hy5WwbQ3&#10;3H6bLdnu7/fq3/55tzOvSr089+s5iEh9fIjv7o1W8P6R1qYz6Qj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KSHBAAAA3AAAAA8AAAAAAAAAAAAAAAAAmAIAAGRycy9kb3du&#10;cmV2LnhtbFBLBQYAAAAABAAEAPUAAACGAwAAAAA=&#10;" path="m360,33r,-9l355,24,312,14,196,,4,28,,28,,38r4,l72,48,67,43,81,144r,4l91,148,206,67r-5,l316,57r5,l360,33,350,24,312,48r4,l201,57r-5,l81,139r10,5l76,43r,-5l72,38,4,28r,10l196,9,312,24r43,9l350,24r10,9xe" fillcolor="black" stroked="f">
                    <v:path arrowok="t" o:connecttype="custom" o:connectlocs="360,33;360,24;355,24;312,14;196,0;4,28;0,28;0,38;4,38;72,48;67,43;81,144;81,148;91,148;206,67;201,67;316,57;321,57;360,33;350,24;312,48;316,48;201,57;196,57;81,139;91,144;76,43;76,38;72,38;4,28;4,38;196,9;312,24;355,33;350,24;360,33" o:connectangles="0,0,0,0,0,0,0,0,0,0,0,0,0,0,0,0,0,0,0,0,0,0,0,0,0,0,0,0,0,0,0,0,0,0,0,0"/>
                  </v:shape>
                  <v:shape id="Freeform 800" o:spid="_x0000_s1823" style="position:absolute;left:8842;top:181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OisYA&#10;AADcAAAADwAAAGRycy9kb3ducmV2LnhtbESPT0sDMRTE74LfITzBm80qWNtt01IWilo82H/0+ty8&#10;3SxuXpYkdrffvhEEj8PM/IaZLwfbijP50DhW8DjKQBCXTjdcKzjs1w8TECEia2wdk4ILBVgubm/m&#10;mGvX85bOu1iLBOGQowITY5dLGUpDFsPIdcTJq5y3GJP0tdQe+wS3rXzKsrG02HBaMNhRYaj83v1Y&#10;BcXnvug/bLVZfZXv/rmyr2Z9PCl1fzesZiAiDfE//Nd+0wpeplP4PZ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9OisYAAADcAAAADwAAAAAAAAAAAAAAAACYAgAAZHJz&#10;L2Rvd25yZXYueG1sUEsFBgAAAAAEAAQA9QAAAIsDAAAAAA==&#10;" path="m,5l5,24r14,5l29,24,29,,,5xe" fillcolor="gray" stroked="f">
                    <v:path arrowok="t" o:connecttype="custom" o:connectlocs="0,5;5,24;19,29;29,24;29,0;0,5" o:connectangles="0,0,0,0,0,0"/>
                  </v:shape>
                  <v:shape id="Freeform 801" o:spid="_x0000_s1824" style="position:absolute;left:8837;top:181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nzMEA&#10;AADcAAAADwAAAGRycy9kb3ducmV2LnhtbERPy4rCMBTdD/gP4QruxqSCDzpGEWFA3PhkwN2ludOW&#10;aW46SdT692YhuDyc93zZ2UbcyIfasYZsqEAQF87UXGo4n74/ZyBCRDbYOCYNDwqwXPQ+5pgbd+cD&#10;3Y6xFCmEQ44aqhjbXMpQVGQxDF1LnLhf5y3GBH0pjcd7CreNHCk1kRZrTg0VtrSuqPg7Xq2G3faS&#10;jfZ48P/TTP08ikl7idex1oN+t/oCEamLb/HLvTEaZirNT2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58zBAAAA3AAAAA8AAAAAAAAAAAAAAAAAmAIAAGRycy9kb3du&#10;cmV2LnhtbFBLBQYAAAAABAAEAPUAAACGAwAAAAA=&#10;" path="m5,5l,5r,5l5,29r,5l10,34r14,5l34,34r5,l39,,34,,5,5r,9l34,10,29,5r,24l34,24,24,29,10,24r5,5l10,10,5,14,5,5xe" fillcolor="black" stroked="f">
                    <v:path arrowok="t" o:connecttype="custom" o:connectlocs="5,5;0,5;0,10;5,29;5,34;10,34;24,39;34,34;39,34;39,0;34,0;5,5;5,14;34,10;29,5;29,29;34,24;24,29;10,24;15,29;10,10;5,14;5,5" o:connectangles="0,0,0,0,0,0,0,0,0,0,0,0,0,0,0,0,0,0,0,0,0,0,0"/>
                  </v:shape>
                  <v:shape id="Freeform 802" o:spid="_x0000_s1825" style="position:absolute;left:8669;top:2156;width:115;height:29;visibility:visible;mso-wrap-style:square;v-text-anchor:top" coordsize="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5acQA&#10;AADcAAAADwAAAGRycy9kb3ducmV2LnhtbESPW2vCQBSE3wX/w3IE33SjgkjqKl4o9ang7f00e5qE&#10;Zs+G7IlJ++u7QqGPw8x8w6y3vavUg5pQejYwmyagiDNvS84N3K6vkxWoIMgWK89k4JsCbDfDwRpT&#10;6zs+0+MiuYoQDikaKETqVOuQFeQwTH1NHL1P3ziUKJtc2wa7CHeVnifJUjssOS4UWNOhoOzr0joD&#10;O5nLx+lnUebn9v6G4fje7Y+tMeNRv3sBJdTLf/ivfbIGVskMnmfi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uWnEAAAA3AAAAA8AAAAAAAAAAAAAAAAAmAIAAGRycy9k&#10;b3ducmV2LnhtbFBLBQYAAAAABAAEAPUAAACJAwAAAAA=&#10;" path="m,9l101,r14,19l77,29,,9xe" fillcolor="gray" stroked="f">
                    <v:path arrowok="t" o:connecttype="custom" o:connectlocs="0,9;101,0;115,19;77,29;0,9" o:connectangles="0,0,0,0,0"/>
                  </v:shape>
                  <v:shape id="Freeform 803" o:spid="_x0000_s1826" style="position:absolute;left:8664;top:2151;width:125;height:38;visibility:visible;mso-wrap-style:square;v-text-anchor:top" coordsize="1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eiMQA&#10;AADcAAAADwAAAGRycy9kb3ducmV2LnhtbESPQWsCMRSE74X+h/AKvdWkHtplaxQRCqIg1Eqht9fN&#10;c3d187IkT93++0YQehxm5htmMht8p84UUxvYwvPIgCKugmu5trD7fH8qQCVBdtgFJgu/lGA2vb+b&#10;YOnChT/ovJVaZQinEi00In2pdaoa8phGoSfO3j5Ej5JlrLWLeMlw3+mxMS/aY8t5ocGeFg1Vx+3J&#10;Z0pVRyMbmX/helOsvt3rwe9+rH18GOZvoIQG+Q/f2ktnoTBjuJ7JR0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XojEAAAA3AAAAA8AAAAAAAAAAAAAAAAAmAIAAGRycy9k&#10;b3ducmV2LnhtbFBLBQYAAAAABAAEAPUAAACJAwAAAAA=&#10;" path="m5,10r,9l106,10r-5,l116,29r4,-10l82,29,5,10r,9l82,38r38,-9l125,29r,-5l125,19,111,r-5,l5,10,,10r,4l,19r5,l5,10xe" fillcolor="black" stroked="f">
                    <v:path arrowok="t" o:connecttype="custom" o:connectlocs="5,10;5,19;106,10;101,10;116,29;120,19;82,29;5,10;5,19;82,38;120,29;125,29;125,24;125,19;111,0;106,0;5,10;0,10;0,14;0,19;5,19;5,10" o:connectangles="0,0,0,0,0,0,0,0,0,0,0,0,0,0,0,0,0,0,0,0,0,0"/>
                  </v:shape>
                  <v:shape id="Freeform 804" o:spid="_x0000_s1827" style="position:absolute;left:864;top:3716;width:326;height:346;visibility:visible;mso-wrap-style:square;v-text-anchor:top" coordsize="3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NsMA&#10;AADcAAAADwAAAGRycy9kb3ducmV2LnhtbESPQWsCMRSE74X+h/AKvdWsCrKuRrEFpaIXtz14fGye&#10;m8XNy5JE3f77RhA8DjPzDTNf9rYVV/KhcaxgOMhAEFdON1wr+P1Zf+QgQkTW2DomBX8UYLl4fZlj&#10;od2ND3QtYy0ShEOBCkyMXSFlqAxZDAPXESfv5LzFmKSvpfZ4S3DbylGWTaTFhtOCwY6+DFXn8mIV&#10;NDt/3NCn6bfH01Tn5R69vEyUen/rVzMQkfr4DD/a31pBno3h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NsMAAADcAAAADwAAAAAAAAAAAAAAAACYAgAAZHJzL2Rv&#10;d25yZXYueG1sUEsFBgAAAAAEAAQA9QAAAIgDAAAAAA==&#10;" path="m178,346l110,336,77,269,130,154,67,139,,101,29,39,62,5,187,,326,10r,38l192,149r19,91l254,274r-76,72xe" fillcolor="gray" stroked="f">
                    <v:path arrowok="t" o:connecttype="custom" o:connectlocs="178,346;110,336;77,269;130,154;67,139;0,101;29,39;62,5;187,0;326,10;326,48;192,149;211,240;254,274;178,346" o:connectangles="0,0,0,0,0,0,0,0,0,0,0,0,0,0,0"/>
                  </v:shape>
                  <v:shape id="Freeform 805" o:spid="_x0000_s1828" style="position:absolute;left:859;top:3711;width:336;height:356;visibility:visible;mso-wrap-style:square;v-text-anchor:top" coordsize="33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p8MA&#10;AADcAAAADwAAAGRycy9kb3ducmV2LnhtbESP3YrCMBSE7xd8h3AE79bUv6VUo4giiCDsqiDeHZJj&#10;W2xOShO1vr1ZWNjLYWa+YWaL1lbiQY0vHSsY9BMQxNqZknMFp+PmMwXhA7LByjEpeJGHxbzzMcPM&#10;uCf/0OMQchEh7DNUUIRQZ1J6XZBF33c1cfSurrEYomxyaRp8Rrit5DBJvqTFkuNCgTWtCtK3w90q&#10;mPhRujdr1DvaTsLldtb2O/dK9brtcgoiUBv+w3/trVGQJmP4PROP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Kp8MAAADcAAAADwAAAAAAAAAAAAAAAACYAgAAZHJzL2Rv&#10;d25yZXYueG1sUEsFBgAAAAAEAAQA9QAAAIgDAAAAAA==&#10;" path="m178,346r5,l115,337r5,4l87,274,139,159r,-5l135,154,72,140,5,101r5,5l39,44r,4l72,15r-5,l192,10,331,20r-4,-5l327,53r,-5l192,149r,5l211,245r,5l255,284r,-10l178,346r9,10l264,284r,-5l264,274,221,240r,5l202,154r,5l336,58r,-5l336,15r,-5l331,10,192,,67,5r-4,l29,39r,5l,106r,5l5,111r67,38l135,164r-5,-5l77,274r34,67l111,346r4,l183,356r4,l178,346xe" fillcolor="black" stroked="f">
                    <v:path arrowok="t" o:connecttype="custom" o:connectlocs="178,346;183,346;115,337;120,341;87,274;139,159;139,154;135,154;72,140;5,101;10,106;39,44;39,48;72,15;67,15;192,10;331,20;327,15;327,53;327,48;192,149;192,154;211,245;211,250;255,284;255,274;178,346;187,356;264,284;264,279;264,274;221,240;221,245;202,154;202,159;336,58;336,53;336,15;336,10;331,10;192,0;67,5;63,5;29,39;29,44;0,106;0,111;5,111;72,149;135,164;130,159;77,274;111,341;111,346;115,346;183,356;187,356;178,346" o:connectangles="0,0,0,0,0,0,0,0,0,0,0,0,0,0,0,0,0,0,0,0,0,0,0,0,0,0,0,0,0,0,0,0,0,0,0,0,0,0,0,0,0,0,0,0,0,0,0,0,0,0,0,0,0,0,0,0,0,0"/>
                  </v:shape>
                  <v:shape id="Freeform 806" o:spid="_x0000_s1829" style="position:absolute;left:1176;top:4067;width:134;height:86;visibility:visible;mso-wrap-style:square;v-text-anchor:top" coordsize="1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YEMQA&#10;AADcAAAADwAAAGRycy9kb3ducmV2LnhtbESPQYvCMBSE74L/ITzBi6ypgkupRlFBVve01sXzo3m2&#10;1eal20St/94sCB6HmfmGmS1aU4kbNa60rGA0jEAQZ1aXnCv4PWw+YhDOI2usLJOCBzlYzLudGSba&#10;3nlPt9TnIkDYJaig8L5OpHRZQQbd0NbEwTvZxqAPssmlbvAe4KaS4yj6lAZLDgsF1rQuKLukV6Ng&#10;ctldy81Krn6+vo+D/Zriw9/ZKdXvtcspCE+tf4df7a1WEEcT+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mBDEAAAA3AAAAA8AAAAAAAAAAAAAAAAAmAIAAGRycy9k&#10;b3ducmV2LnhtbFBLBQYAAAAABAAEAPUAAACJAwAAAAA=&#10;" path="m,38l101,r33,l130,38,106,62,48,86,,38xe" fillcolor="gray" stroked="f">
                    <v:path arrowok="t" o:connecttype="custom" o:connectlocs="0,38;101,0;134,0;130,38;106,62;48,86;0,38" o:connectangles="0,0,0,0,0,0,0"/>
                  </v:shape>
                  <v:shape id="Freeform 807" o:spid="_x0000_s1830" style="position:absolute;left:1171;top:4062;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SVcUA&#10;AADcAAAADwAAAGRycy9kb3ducmV2LnhtbESPzWoCMRSF90LfIdxCd5rUVpHRKMVWdCFItRTcXSa3&#10;k6GTmzCJOvbpm4LQ5eH8fJzZonONOFMba88aHgcKBHHpTc2Vho/Dqj8BEROywcYzabhShMX8rjfD&#10;wvgLv9N5nyqRRzgWqMGmFAopY2nJYRz4QJy9L986TFm2lTQtXvK4a+RQqbF0WHMmWAy0tFR+708u&#10;Q7avT8Gq3bFc796unz/h+XAabbR+uO9epiASdek/fGtvjIaJGsP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BJVxQAAANwAAAAPAAAAAAAAAAAAAAAAAJgCAABkcnMv&#10;ZG93bnJldi54bWxQSwUGAAAAAAQABAD1AAAAigMAAAAA&#10;" path="m10,38l5,48,106,10r33,l135,5r-5,38l130,38,106,62r5,l53,86r5,l10,38,,48,48,96r5,l111,72r4,l139,48r,-5l144,5r,-5l139,,106,,5,38,,38r,5l,48,10,38xe" fillcolor="black" stroked="f">
                    <v:path arrowok="t" o:connecttype="custom" o:connectlocs="10,38;5,48;106,10;139,10;135,5;130,43;130,38;106,62;111,62;53,86;58,86;10,38;0,48;48,96;53,96;111,72;115,72;139,48;139,43;144,5;144,0;139,0;106,0;5,38;0,38;0,43;0,48;10,38" o:connectangles="0,0,0,0,0,0,0,0,0,0,0,0,0,0,0,0,0,0,0,0,0,0,0,0,0,0,0,0"/>
                  </v:shape>
                  <v:shape id="Freeform 808" o:spid="_x0000_s1831" style="position:absolute;left:1118;top:4278;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pGcMA&#10;AADcAAAADwAAAGRycy9kb3ducmV2LnhtbESPQWvCQBSE7wX/w/IEb3VjBRuiq6hUEDxVK16f2Wc2&#10;mn0bsquJ/94tFHocZuYbZrbobCUe1PjSsYLRMAFBnDtdcqHg57B5T0H4gKyxckwKnuRhMe+9zTDT&#10;ruVveuxDISKEfYYKTAh1JqXPDVn0Q1cTR+/iGoshyqaQusE2wm0lP5JkIi2WHBcM1rQ2lN/2d6vg&#10;a3cta5tuzmF8POSn9roy66NRatDvllMQgbrwH/5rb7WCNPmE3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zpGcMAAADcAAAADwAAAAAAAAAAAAAAAACYAgAAZHJzL2Rv&#10;d25yZXYueG1sUEsFBgAAAAAEAAQA9QAAAIgDAAAAAA==&#10;" path="m,48l44,,72,14r,39l44,82r-34,l,48xe" fillcolor="gray" stroked="f">
                    <v:path arrowok="t" o:connecttype="custom" o:connectlocs="0,48;44,0;72,14;72,53;44,82;10,82;0,48" o:connectangles="0,0,0,0,0,0,0"/>
                  </v:shape>
                </v:group>
                <v:group id="Group 1010" o:spid="_x0000_s1832" style="position:absolute;left:5213;top:8020;width:50628;height:21856" coordorigin="821,1263" coordsize="7973,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10" o:spid="_x0000_s1833" style="position:absolute;left:1114;top:4273;width:81;height:91;visibility:visible;mso-wrap-style:square;v-text-anchor:top" coordsize="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92cYA&#10;AADcAAAADwAAAGRycy9kb3ducmV2LnhtbESPQWvCQBSE7wX/w/IEb3WjtEVTNyJCQaHQmkjp8ZF9&#10;TUKyb0N2E5N/3y0UPA4z8w2z24+mEQN1rrKsYLWMQBDnVldcKLhmb48bEM4ja2wsk4KJHOyT2cMO&#10;Y21vfKEh9YUIEHYxKii9b2MpXV6SQbe0LXHwfmxn0AfZFVJ3eAtw08h1FL1IgxWHhRJbOpaU12lv&#10;FPT993uV1p/P/DFOX8fDcJqy85NSi/l4eAXhafT38H/7pBVsoi3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92cYAAADcAAAADwAAAAAAAAAAAAAAAACYAgAAZHJz&#10;L2Rvd25yZXYueG1sUEsFBgAAAAAEAAQA9QAAAIsDAAAAAA==&#10;" path="m9,53r,5l52,10r-4,l76,24,72,19r,39l72,53,43,82r5,l14,82r5,5l9,53,,53,9,87r,4l14,91r34,l52,91,81,63r,-5l81,19r,-4l76,15,48,,43,,,48r,5l9,53xe" fillcolor="black" stroked="f">
                    <v:path arrowok="t" o:connecttype="custom" o:connectlocs="9,53;9,58;52,10;48,10;76,24;72,19;72,58;72,53;43,82;48,82;14,82;19,87;9,53;0,53;9,87;9,91;14,91;48,91;52,91;81,63;81,58;81,19;81,15;76,15;48,0;43,0;0,48;0,53;9,53" o:connectangles="0,0,0,0,0,0,0,0,0,0,0,0,0,0,0,0,0,0,0,0,0,0,0,0,0,0,0,0,0"/>
                  </v:shape>
                  <v:shape id="Freeform 811" o:spid="_x0000_s1834" style="position:absolute;left:826;top:4124;width:192;height:197;visibility:visible;mso-wrap-style:square;v-text-anchor:top" coordsize="19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6sEA&#10;AADcAAAADwAAAGRycy9kb3ducmV2LnhtbERPTYvCMBC9C/6HMMLeNHUPKtUoRRFWPIjugtexGdtq&#10;M6lJ1O6/NwfB4+N9zxatqcWDnK8sKxgOEhDEudUVFwr+ftf9CQgfkDXWlknBP3lYzLudGabaPnlP&#10;j0MoRAxhn6KCMoQmldLnJRn0A9sQR+5sncEQoSukdviM4aaW30kykgYrjg0lNrQsKb8e7kZBkW2S&#10;1e143Wbn7XjZnC602rm7Ul+9NpuCCNSGj/jt/tEKJsM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jc+rBAAAA3AAAAA8AAAAAAAAAAAAAAAAAmAIAAGRycy9kb3du&#10;cmV2LnhtbFBLBQYAAAAABAAEAPUAAACGAwAAAAA=&#10;" path="m,197l,48r28,l115,r77,l192,92,,197xe" fillcolor="gray" stroked="f">
                    <v:path arrowok="t" o:connecttype="custom" o:connectlocs="0,197;0,48;28,48;115,0;192,0;192,92;0,197" o:connectangles="0,0,0,0,0,0,0"/>
                  </v:shape>
                  <v:shape id="Freeform 812" o:spid="_x0000_s1835" style="position:absolute;left:821;top:4120;width:201;height:206;visibility:visible;mso-wrap-style:square;v-text-anchor:top" coordsize="20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ugMQA&#10;AADcAAAADwAAAGRycy9kb3ducmV2LnhtbESPQWvCQBSE7wX/w/KE3ppNPEgas0qpCHootLY/4Ln7&#10;mizNvo3ZVaO/3i0Uehxm5humXo2uE2cagvWsoMhyEMTaG8uNgq/PzVMJIkRkg51nUnClAKvl5KHG&#10;yvgLf9B5HxuRIBwqVNDG2FdSBt2Sw5D5njh5335wGJMcGmkGvCS46+Qsz+fSoeW00GJPry3pn/3J&#10;KXiW2tJaH3D3xu+O5v52LY9rpR6n48sCRKQx/of/2lujoCwK+D2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roDEAAAA3AAAAA8AAAAAAAAAAAAAAAAAmAIAAGRycy9k&#10;b3ducmV2LnhtbFBLBQYAAAAABAAEAPUAAACJAwAAAAA=&#10;" path="m5,196r4,5l9,52,5,57r28,l120,9r77,l192,4r,92l197,91,5,196r,10l197,100r4,l201,96r,-92l201,r-4,l120,,33,48,5,48,,48r,4l,201r,5l5,206r,-10xe" fillcolor="black" stroked="f">
                    <v:path arrowok="t" o:connecttype="custom" o:connectlocs="5,196;9,201;9,52;5,57;33,57;120,9;197,9;192,4;192,96;197,91;5,196;5,206;197,100;201,100;201,96;201,4;201,0;197,0;120,0;33,48;5,48;0,48;0,52;0,201;0,206;5,206;5,196" o:connectangles="0,0,0,0,0,0,0,0,0,0,0,0,0,0,0,0,0,0,0,0,0,0,0,0,0,0,0"/>
                  </v:shape>
                  <v:shape id="Freeform 813" o:spid="_x0000_s1836" style="position:absolute;left:830;top:4336;width:48;height:148;visibility:visible;mso-wrap-style:square;v-text-anchor:top" coordsize="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mcMMA&#10;AADcAAAADwAAAGRycy9kb3ducmV2LnhtbESPQWvCQBSE74X+h+UVequbSBGJriKFSnMRG3vp7ZF9&#10;JsHseyG7JvHfdwWhx2FmvmHW28m1aqDeN8IG0lkCirgU23Bl4Of0+bYE5QOyxVaYDNzIw3bz/LTG&#10;zMrI3zQUoVIRwj5DA3UIXaa1L2ty6GfSEUfvLL3DEGVfadvjGOGu1fMkWWiHDceFGjv6qKm8FFdn&#10;QMYB8/S9k1zyIhz3x+H3cNPGvL5MuxWoQFP4Dz/aX9bAMp3D/U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SmcMMAAADcAAAADwAAAAAAAAAAAAAAAACYAgAAZHJzL2Rv&#10;d25yZXYueG1sUEsFBgAAAAAEAAQA9QAAAIgDAAAAAA==&#10;" path="m,l48,43,39,96r-5,19l,148,,110,20,86,,72,,xe" fillcolor="gray" stroked="f">
                    <v:path arrowok="t" o:connecttype="custom" o:connectlocs="0,0;48,43;39,96;34,115;0,148;0,110;20,86;0,72;0,0" o:connectangles="0,0,0,0,0,0,0,0,0"/>
                  </v:shape>
                  <v:shape id="Freeform 814" o:spid="_x0000_s1837" style="position:absolute;left:826;top:4331;width:57;height:158;visibility:visible;mso-wrap-style:square;v-text-anchor:top" coordsize="5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nA8MA&#10;AADcAAAADwAAAGRycy9kb3ducmV2LnhtbESP0YrCMBRE3xf8h3AF39a0FUSqUURQBB+W1f2Au821&#10;rTY3NYm1+/cbQfBxmJkzzGLVm0Z05HxtWUE6TkAQF1bXXCr4OW0/ZyB8QNbYWCYFf+RhtRx8LDDX&#10;9sHf1B1DKSKEfY4KqhDaXEpfVGTQj21LHL2zdQZDlK6U2uEjwk0jsySZSoM1x4UKW9pUVFyPd6PA&#10;ZdPDV9hdDu0l/aXuvtEZ37RSo2G/noMI1Id3+NXeawWzdA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nA8MAAADcAAAADwAAAAAAAAAAAAAAAACYAgAAZHJzL2Rv&#10;d25yZXYueG1sUEsFBgAAAAAEAAQA9QAAAIgDAAAAAA==&#10;" path="m9,5l,9,48,53r,-5l38,101r-5,19l33,115,,149r9,4l9,115r,5l28,96r,-10l9,72r,5l9,5,,5,,77r,4l19,96r,-10l,110r,5l,153r,5l4,158r5,l43,125r,-5l48,101,57,48r,-5l9,,4,,,,,5r9,xe" fillcolor="black" stroked="f">
                    <v:path arrowok="t" o:connecttype="custom" o:connectlocs="9,5;0,9;48,53;48,48;38,101;33,120;33,115;0,149;9,153;9,115;9,120;28,96;28,86;9,72;9,77;9,5;0,5;0,77;0,81;19,96;19,86;0,110;0,115;0,153;0,158;4,158;9,158;43,125;43,120;48,101;57,48;57,43;9,0;4,0;0,0;0,5;9,5" o:connectangles="0,0,0,0,0,0,0,0,0,0,0,0,0,0,0,0,0,0,0,0,0,0,0,0,0,0,0,0,0,0,0,0,0,0,0,0,0"/>
                  </v:shape>
                  <v:shape id="Freeform 815" o:spid="_x0000_s1838" style="position:absolute;left:8717;top:3154;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1AcYA&#10;AADcAAAADwAAAGRycy9kb3ducmV2LnhtbESPT2vCQBTE7wW/w/KEXkLdKPVf6ioitPQgtElFr4/s&#10;axLMvg3ZbZJ++64g9DjMzG+YzW4wteiodZVlBdNJDII4t7riQsHp6/VpBcJ5ZI21ZVLwSw5229HD&#10;BhNte06py3whAoRdggpK75tESpeXZNBNbEMcvG/bGvRBtoXULfYBbmo5i+OFNFhxWCixoUNJ+TX7&#10;MQoiSpdDf/5cfxwvb9kcTzptorVSj+Nh/wLC0+D/w/f2u1awmj7D7U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1AcYAAADcAAAADwAAAAAAAAAAAAAAAACYAgAAZHJz&#10;L2Rvd25yZXYueG1sUEsFBgAAAAAEAAQA9QAAAIsDAAAAAA==&#10;" path="m43,l,29,5,68r34,l72,34r,-24l43,xe" fillcolor="gray" stroked="f">
                    <v:path arrowok="t" o:connecttype="custom" o:connectlocs="43,0;0,29;5,68;39,68;72,34;72,10;43,0" o:connectangles="0,0,0,0,0,0,0"/>
                  </v:shape>
                  <v:shape id="Freeform 816" o:spid="_x0000_s1839" style="position:absolute;left:8712;top:3150;width:82;height:76;visibility:visible;mso-wrap-style:square;v-text-anchor:top" coordsize="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Bj8MA&#10;AADcAAAADwAAAGRycy9kb3ducmV2LnhtbESPQYvCMBSE7wv+h/AEb2vqiotUo4hVKLKXbfX+aJ5t&#10;sXkpTbbWf28EYY/DzHzDrLeDaURPnastK5hNIxDEhdU1lwrO+fFzCcJ5ZI2NZVLwIAfbzehjjbG2&#10;d/6lPvOlCBB2MSqovG9jKV1RkUE3tS1x8K62M+iD7EqpO7wHuGnkVxR9S4M1h4UKW9pXVNyyP6PA&#10;JNf0cUrn+U/fHCjbtckhvyRKTcbDbgXC0+D/w+92qhUsZwt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mBj8MAAADcAAAADwAAAAAAAAAAAAAAAACYAgAAZHJzL2Rv&#10;d25yZXYueG1sUEsFBgAAAAAEAAQA9QAAAIgDAAAAAA==&#10;" path="m48,l44,,,28r,5l5,72r,4l48,76,82,43,82,9r-5,l48,r,9l77,19,72,14r,24l72,33,39,67r5,l10,67r5,5l10,33r,5l53,9r-5,l48,xe" fillcolor="black" stroked="f">
                    <v:path arrowok="t" o:connecttype="custom" o:connectlocs="48,0;44,0;0,28;0,33;5,72;5,76;48,76;82,43;82,9;77,9;48,0;48,9;77,19;72,14;72,38;72,33;39,67;44,67;10,67;15,72;10,33;10,38;53,9;48,9;48,0" o:connectangles="0,0,0,0,0,0,0,0,0,0,0,0,0,0,0,0,0,0,0,0,0,0,0,0,0"/>
                  </v:shape>
                  <v:shape id="Freeform 817" o:spid="_x0000_s1840" style="position:absolute;left:7373;top:4148;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X/MUA&#10;AADcAAAADwAAAGRycy9kb3ducmV2LnhtbESPQWsCMRSE7wX/Q3hCL6Vm7UHDahQRhUUvVvsDnsnr&#10;7tLNy7JJdeuvN4LQ4zAz3zDzZe8acaEu1J41jEcZCGLjbc2lhq/T9l2BCBHZYuOZNPxRgOVi8DLH&#10;3Porf9LlGEuRIBxy1FDF2OZSBlORwzDyLXHyvn3nMCbZldJ2eE1w18iPLJtIhzWnhQpbWldkfo6/&#10;TsOm2B6K6c4YtXmj6eEs1a3eK61fh/1qBiJSH//Dz3ZhNajxB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df8xQAAANwAAAAPAAAAAAAAAAAAAAAAAJgCAABkcnMv&#10;ZG93bnJldi54bWxQSwUGAAAAAAQABAD1AAAAigMAAAAA&#10;" path="m87,l34,34,,63,,87,39,77,87,xe" fillcolor="gray" stroked="f">
                    <v:path arrowok="t" o:connecttype="custom" o:connectlocs="87,0;34,34;0,63;0,87;39,77;87,0" o:connectangles="0,0,0,0,0,0"/>
                  </v:shape>
                  <v:shape id="Freeform 818" o:spid="_x0000_s1841" style="position:absolute;left:7368;top:414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pqMMA&#10;AADcAAAADwAAAGRycy9kb3ducmV2LnhtbESPQWvCQBSE74L/YXmCN93oIUlTVxHB4rGmeujtsfua&#10;BLNvY3Zr0n/vFgo9DjPzDbPZjbYVD+p941jBapmAINbONFwpuHwcFzkIH5ANto5JwQ952G2nkw0W&#10;xg18pkcZKhEh7AtUUIfQFVJ6XZNFv3QdcfS+XG8xRNlX0vQ4RLht5TpJUmmx4bhQY0eHmvSt/LYK&#10;zLuR9yxN152WV7//tBrfXrRS89m4fwURaAz/4b/2ySjIVxn8no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pqMMAAADcAAAADwAAAAAAAAAAAAAAAACYAgAAZHJzL2Rv&#10;d25yZXYueG1sUEsFBgAAAAAEAAQA9QAAAIgDAAAAAA==&#10;" path="m96,9l96,,87,,34,33,,62,,96r5,l44,86r4,l96,9,87,,39,76r5,l5,86r5,5l10,67r,5l44,43,96,9,87,r9,9xe" fillcolor="black" stroked="f">
                    <v:path arrowok="t" o:connecttype="custom" o:connectlocs="96,9;96,0;87,0;34,33;0,62;0,96;5,96;44,86;48,86;96,9;87,0;39,76;44,76;5,86;10,91;10,67;10,72;44,43;96,9;87,0;96,9" o:connectangles="0,0,0,0,0,0,0,0,0,0,0,0,0,0,0,0,0,0,0,0,0"/>
                  </v:shape>
                  <v:shape id="Freeform 819" o:spid="_x0000_s1842" style="position:absolute;left:7148;top:355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LVMIA&#10;AADcAAAADwAAAGRycy9kb3ducmV2LnhtbERP3WrCMBS+F/YO4Qy8EU0rKFqNMhR1MBlMfYBDc2zq&#10;mpPaRO3efrkQvPz4/ufL1lbiTo0vHStIBwkI4tzpkgsFp+OmPwHhA7LGyjEp+CMPy8VbZ46Zdg/+&#10;ofshFCKGsM9QgQmhzqT0uSGLfuBq4sidXWMxRNgUUjf4iOG2ksMkGUuLJccGgzWtDOW/h5tV4MN6&#10;tN/uvtPt9Ks3vRp5vO3PF6W67+3HDESgNrzET/enVjBJ49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MtUwgAAANwAAAAPAAAAAAAAAAAAAAAAAJgCAABkcnMvZG93&#10;bnJldi54bWxQSwUGAAAAAAQABAD1AAAAhwMAAAAA&#10;" path="m105,l38,53,,86r4,19l28,101,105,xe" fillcolor="gray" stroked="f">
                    <v:path arrowok="t" o:connecttype="custom" o:connectlocs="105,0;38,53;0,86;4,105;28,101;105,0" o:connectangles="0,0,0,0,0,0"/>
                  </v:shape>
                  <v:shape id="Freeform 820" o:spid="_x0000_s1843" style="position:absolute;left:7143;top:355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KusMA&#10;AADcAAAADwAAAGRycy9kb3ducmV2LnhtbESPS4sCMRCE74L/IfSCN01G0NVZo/hAkD35gr02k54H&#10;O+kMk6jjvzfCwh6LqvqKWqw6W4s7tb5yrCEZKRDEmTMVFxqul/1wBsIHZIO1Y9LwJA+rZb+3wNS4&#10;B5/ofg6FiBD2KWooQ2hSKX1WkkU/cg1x9HLXWgxRtoU0LT4i3NZyrNRUWqw4LpTY0Lak7Pd8sxom&#10;R6U2eV4cSe6aW/IZdt8/h4vWg49u/QUiUBf+w3/tg9EwS+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0KusMAAADcAAAADwAAAAAAAAAAAAAAAACYAgAAZHJzL2Rv&#10;d25yZXYueG1sUEsFBgAAAAAEAAQA9QAAAIgDAAAAAA==&#10;" path="m115,10l115,,105,,38,53,,86r,5l5,110r,5l9,115r24,-5l38,110,115,10,105,,29,101r4,l9,106r5,4l9,91r,5l48,62,115,10,105,r10,10xe" fillcolor="black" stroked="f">
                    <v:path arrowok="t" o:connecttype="custom" o:connectlocs="115,10;115,0;105,0;38,53;0,86;0,91;5,110;5,115;9,115;33,110;38,110;115,10;105,0;29,101;33,101;9,106;14,110;9,91;9,96;48,62;115,10;105,0;115,10" o:connectangles="0,0,0,0,0,0,0,0,0,0,0,0,0,0,0,0,0,0,0,0,0,0,0"/>
                  </v:shape>
                  <v:shape id="Freeform 821" o:spid="_x0000_s1844" style="position:absolute;left:6173;top:3606;width:149;height:201;visibility:visible;mso-wrap-style:square;v-text-anchor:top" coordsize="14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CosUA&#10;AADcAAAADwAAAGRycy9kb3ducmV2LnhtbESPwWrCQBCG74W+wzKFXkrdVEFDdBUpFBQ8NGrvw+6Y&#10;BLOzIbtq7NN3DgWPwz//N/MtVoNv1ZX62AQ28DHKQBHb4BquDBwPX+85qJiQHbaBycCdIqyWz08L&#10;LFy4cUnXfaqUQDgWaKBOqSu0jrYmj3EUOmLJTqH3mGTsK+16vAnct3qcZVPtsWG5UGNHnzXZ8/7i&#10;hVJeuvV3/H3Ly81hsrUze8p+dsa8vgzrOahEQ3os/7c3zkA+lvdFRkR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AKixQAAANwAAAAPAAAAAAAAAAAAAAAAAJgCAABkcnMv&#10;ZG93bnJldi54bWxQSwUGAAAAAAQABAD1AAAAigMAAAAA&#10;" path="m91,l10,33,,153r43,48l86,201r44,-48l149,91,130,14,91,xe" fillcolor="gray" stroked="f">
                    <v:path arrowok="t" o:connecttype="custom" o:connectlocs="91,0;10,33;0,153;43,201;86,201;130,153;149,91;130,14;91,0" o:connectangles="0,0,0,0,0,0,0,0,0"/>
                  </v:shape>
                  <v:shape id="Freeform 822" o:spid="_x0000_s1845" style="position:absolute;left:6168;top:3601;width:159;height:211;visibility:visible;mso-wrap-style:square;v-text-anchor:top" coordsize="15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MZ8IA&#10;AADcAAAADwAAAGRycy9kb3ducmV2LnhtbESPwWrDMBBE74H+g9hCb42cHErqWg6htNBrk9LzxtrY&#10;xt6VIymx/fdVIZDjMDNvmGI7ca+u5EPrxMBqmYEiqZxtpTbwc/h83oAKEcVi74QMzBRgWz4sCsyt&#10;G+WbrvtYqwSRkKOBJsYh1zpUDTGGpRtIkndynjEm6WttPY4Jzr1eZ9mLZmwlLTQ40HtDVbe/sIEP&#10;e66YT90x+t/59XKed2PHozFPj9PuDVSkKd7Dt/aXNbBZr+D/TDoCu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4xnwgAAANwAAAAPAAAAAAAAAAAAAAAAAJgCAABkcnMvZG93&#10;bnJldi54bWxQSwUGAAAAAAQABAD1AAAAhwMAAAAA&#10;" path="m96,l15,34r-5,l10,38,,158r,5l43,211r53,l139,163r,-5l159,96,139,19r,-5l135,14,96,r,10l135,24r-5,-5l149,96r-19,62l130,154,87,202r4,l48,202r5,l10,154r,4l19,38r-4,5l96,10,96,xe" fillcolor="black" stroked="f">
                    <v:path arrowok="t" o:connecttype="custom" o:connectlocs="96,0;15,34;10,34;10,38;0,158;0,163;43,211;96,211;139,163;139,158;159,96;139,19;139,14;135,14;96,0;96,10;135,24;130,19;149,96;130,158;130,154;87,202;91,202;48,202;53,202;10,154;10,158;19,38;15,43;96,10;96,0" o:connectangles="0,0,0,0,0,0,0,0,0,0,0,0,0,0,0,0,0,0,0,0,0,0,0,0,0,0,0,0,0,0,0"/>
                  </v:shape>
                  <v:shape id="Freeform 823" o:spid="_x0000_s1846" style="position:absolute;left:3053;top:4619;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w7MIA&#10;AADcAAAADwAAAGRycy9kb3ducmV2LnhtbESP0YrCMBRE3wX/IVxhX4qmFlGppmVXkPV11Q+4NNe2&#10;2NyUJNbu328EYR+HmTnD7MvRdGIg51vLCpaLFARxZXXLtYLr5TjfgvABWWNnmRT8koeymE72mGv7&#10;5B8azqEWEcI+RwVNCH0upa8aMugXtieO3s06gyFKV0vt8BnhppNZmq6lwZbjQoM9HRqq7ueHUbBZ&#10;je3la3My7nh92GGVJt8JJUp9zMbPHYhAY/gPv9snrWCbZfA6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zDswgAAANwAAAAPAAAAAAAAAAAAAAAAAJgCAABkcnMvZG93&#10;bnJldi54bWxQSwUGAAAAAAQABAD1AAAAhwMAAAAA&#10;" path="m34,l,53,5,81,34,77,72,43,77,,34,xe" fillcolor="gray" stroked="f">
                    <v:path arrowok="t" o:connecttype="custom" o:connectlocs="34,0;0,53;5,81;34,77;72,43;77,0;34,0" o:connectangles="0,0,0,0,0,0,0"/>
                  </v:shape>
                  <v:shape id="Freeform 824" o:spid="_x0000_s1847" style="position:absolute;left:3048;top:4614;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5KMEA&#10;AADcAAAADwAAAGRycy9kb3ducmV2LnhtbESP3YrCMBCF7xd8hzCCN4umurhINYqKil5u9QGGZmyK&#10;yaQ0Uevbm4WFvTycn4+zWHXOige1ofasYDzKQBCXXtdcKbic98MZiBCRNVrPpOBFAVbL3scCc+2f&#10;/EOPIlYijXDIUYGJscmlDKUhh2HkG+LkXX3rMCbZVlK3+EzjzspJln1LhzUngsGGtobKW3F3iXsy&#10;m8Pu9jn2XWmbI1mqp1tSatDv1nMQkbr4H/5rH7WC2eQLfs+k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eSjBAAAA3AAAAA8AAAAAAAAAAAAAAAAAmAIAAGRycy9kb3du&#10;cmV2LnhtbFBLBQYAAAAABAAEAPUAAACGAwAAAAA=&#10;" path="m39,l34,,,53r,5l5,86r,5l10,91,39,86r4,l82,53r,-5l87,5,87,,82,,39,r,10l82,10,77,5,72,48r,-5l34,77r5,l10,82r5,4l10,58r,4l43,10r-4,l39,xe" fillcolor="black" stroked="f">
                    <v:path arrowok="t" o:connecttype="custom" o:connectlocs="39,0;34,0;0,53;0,58;5,86;5,91;10,91;39,86;43,86;82,53;82,48;87,5;87,0;82,0;39,0;39,10;82,10;77,5;72,48;72,43;34,77;39,77;10,82;15,86;10,58;10,62;43,10;39,10;39,0" o:connectangles="0,0,0,0,0,0,0,0,0,0,0,0,0,0,0,0,0,0,0,0,0,0,0,0,0,0,0,0,0"/>
                  </v:shape>
                  <v:shape id="Freeform 825" o:spid="_x0000_s1848" style="position:absolute;left:2823;top:1268;width:556;height:139;visibility:visible;mso-wrap-style:square;v-text-anchor:top" coordsize="55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4bzcMA&#10;AADcAAAADwAAAGRycy9kb3ducmV2LnhtbESPzYoCMRCE7wu+Q2jB25pRBldGo4ggCB5cdVmvzaTn&#10;ByedMYk6vv1GEPZYVNVX1HzZmUbcyfnasoLRMAFBnFtdc6ng57T5nILwAVljY5kUPMnDctH7mGOm&#10;7YMPdD+GUkQI+wwVVCG0mZQ+r8igH9qWOHqFdQZDlK6U2uEjwk0jx0kykQZrjgsVtrSuKL8cb0ZB&#10;+RUovbizvKar8+93IYvd5rRXatDvVjMQgbrwH363t1rBd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4bzcMAAADcAAAADwAAAAAAAAAAAAAAAACYAgAAZHJzL2Rv&#10;d25yZXYueG1sUEsFBgAAAAAEAAQA9QAAAIgDAAAAAA==&#10;" path="m,l556,r-9,48l494,110r,24l475,120r-91,19l364,120r-81,-5l230,105,201,57r-48,5l120,24r-92,l,xe" stroked="f">
                    <v:path arrowok="t" o:connecttype="custom" o:connectlocs="0,0;556,0;547,48;494,110;494,134;475,120;384,139;364,120;283,115;230,105;201,57;153,62;120,24;28,24;0,0" o:connectangles="0,0,0,0,0,0,0,0,0,0,0,0,0,0,0"/>
                  </v:shape>
                  <v:shape id="Freeform 826" o:spid="_x0000_s1849" style="position:absolute;left:2818;top:1263;width:566;height:149;visibility:visible;mso-wrap-style:square;v-text-anchor:top" coordsize="56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2XscA&#10;AADcAAAADwAAAGRycy9kb3ducmV2LnhtbESP0WrCQBRE3wv+w3KFvhTdVNoao6u00sYiCBr9gEv2&#10;mg3N3g3ZraZ/3xUKfRxm5gyzWPW2ERfqfO1YweM4AUFcOl1zpeB0/BilIHxA1tg4JgU/5GG1HNwt&#10;MNPuyge6FKESEcI+QwUmhDaT0peGLPqxa4mjd3adxRBlV0nd4TXCbSMnSfIiLdYcFwy2tDZUfhXf&#10;VsEmz+V6t3/f6NQUTw/122ybT3dK3Q/71zmIQH34D/+1P7WCdPIM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Tdl7HAAAA3AAAAA8AAAAAAAAAAAAAAAAAmAIAAGRy&#10;cy9kb3ducmV2LnhtbFBLBQYAAAAABAAEAPUAAACMAwAAAAA=&#10;" path="m9,l5,9r556,l557,5,547,53r,-5l494,110r,29l504,134,485,120r-5,l389,139r4,l374,120r-5,l288,115,235,105r5,l211,57r-5,l158,62r5,l129,24r-96,l38,24,9,,,9,29,33r4,l125,33r-5,l153,72r5,l206,67r-5,l230,115r5,l288,125r81,4l365,129r19,20l389,149r91,-20l475,129r19,15l499,144r5,l504,139r,-24l504,120,557,57r,-4l566,5r,-5l561,,5,,,,,5,,9,9,xe" fillcolor="black" stroked="f">
                    <v:path arrowok="t" o:connecttype="custom" o:connectlocs="9,0;5,9;561,9;557,5;547,53;547,48;494,110;494,139;504,134;485,120;480,120;389,139;393,139;374,120;369,120;288,115;235,105;240,105;211,57;206,57;158,62;163,62;129,24;33,24;38,24;9,0;0,9;29,33;33,33;125,33;120,33;153,72;158,72;206,67;201,67;230,115;235,115;288,125;369,129;365,129;384,149;389,149;480,129;475,129;494,144;499,144;504,144;504,139;504,115;504,120;557,57;557,53;566,5;566,0;561,0;5,0;0,0;0,5;0,9;9,0" o:connectangles="0,0,0,0,0,0,0,0,0,0,0,0,0,0,0,0,0,0,0,0,0,0,0,0,0,0,0,0,0,0,0,0,0,0,0,0,0,0,0,0,0,0,0,0,0,0,0,0,0,0,0,0,0,0,0,0,0,0,0,0"/>
                  </v:shape>
                  <v:shape id="Freeform 827" o:spid="_x0000_s1850" style="position:absolute;left:1920;top:1364;width:58;height:4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h1MUA&#10;AADcAAAADwAAAGRycy9kb3ducmV2LnhtbESPzWrDMBCE74G+g9hCb4mcHExwI5vQH1pKLnFSyHGx&#10;NpaJtTKSmthvXwUKPQ4z8w2zqUbbiyv50DlWsFxkIIgbpztuFRwP7/M1iBCRNfaOScFEAaryYbbB&#10;Qrsb7+lax1YkCIcCFZgYh0LK0BiyGBZuIE7e2XmLMUnfSu3xluC2l6ssy6XFjtOCwYFeDDWX+scq&#10;yH1/ecvrnTl9ve6/ZbecTh/HSamnx3H7DCLSGP/Df+1PrWC9yuF+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iHUxQAAANwAAAAPAAAAAAAAAAAAAAAAAJgCAABkcnMv&#10;ZG93bnJldi54bWxQSwUGAAAAAAQABAD1AAAAigMAAAAA&#10;" path="m34,l,43r38,l58,9,48,,34,xe" stroked="f">
                    <v:path arrowok="t" o:connecttype="custom" o:connectlocs="34,0;0,43;38,43;58,9;48,0;34,0" o:connectangles="0,0,0,0,0,0"/>
                  </v:shape>
                  <v:shape id="Freeform 828" o:spid="_x0000_s1851" style="position:absolute;left:1915;top:1359;width:67;height:53;visibility:visible;mso-wrap-style:square;v-text-anchor:top"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4h8YA&#10;AADcAAAADwAAAGRycy9kb3ducmV2LnhtbESPS2vDMBCE74H8B7GB3hq5PtSOGyWYQtJCIa8+zou1&#10;td1aK2OptvPvo0Ahx2Hmm2GW69E0oqfO1ZYVPMwjEMSF1TWXCj7eN/cpCOeRNTaWScGZHKxX08kS&#10;M20HPlJ/8qUIJewyVFB532ZSuqIig25uW+LgfdvOoA+yK6XucAjlppFxFD1KgzWHhQpbeq6o+D39&#10;GQXpdv/y9fMZJ2+LPs0Tmx/20W5Q6m425k8gPI3+Fv6nX3Xg4gSuZ8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4h8YAAADcAAAADwAAAAAAAAAAAAAAAACYAgAAZHJz&#10;L2Rvd25yZXYueG1sUEsFBgAAAAAEAAQA9QAAAIsDAAAAAA==&#10;" path="m39,l34,,,43,,53r48,l48,48,67,14r,-5l58,,53,,39,r,9l53,9r-5,l58,19r,-5l39,48r4,-5l5,43r5,10l43,9r-4,l39,xe" fillcolor="black" stroked="f">
                    <v:path arrowok="t" o:connecttype="custom" o:connectlocs="39,0;34,0;0,43;0,53;48,53;48,48;67,14;67,9;58,0;53,0;39,0;39,9;53,9;48,9;58,19;58,14;39,48;43,43;5,43;10,53;43,9;39,9;39,0" o:connectangles="0,0,0,0,0,0,0,0,0,0,0,0,0,0,0,0,0,0,0,0,0,0,0"/>
                  </v:shape>
                  <v:shape id="Freeform 829" o:spid="_x0000_s1852" style="position:absolute;left:1358;top:1704;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UzMAA&#10;AADcAAAADwAAAGRycy9kb3ducmV2LnhtbERPz2vCMBS+C/4P4Q1203SiTqqxVEEYnmy3y26P5tmG&#10;Ni+libb775fDYMeP7/chm2wnnjR441jB2zIBQVw5bbhW8PV5WexA+ICssXNMCn7IQ3aczw6Yajdy&#10;Qc8y1CKGsE9RQRNCn0rpq4Ys+qXriSN3d4PFEOFQSz3gGMNtJ1dJspUWDceGBns6N1S15cMqaPvC&#10;YG7K7/d2s76Vvr1iOKFSry9TvgcRaAr/4j/3h1awW8W1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yUzMAAAADcAAAADwAAAAAAAAAAAAAAAACYAgAAZHJzL2Rvd25y&#10;ZXYueG1sUEsFBgAAAAAEAAQA9QAAAIUDAAAAAA==&#10;" path="m44,l20,,,39,29,34,34,20,44,xe" stroked="f">
                    <v:path arrowok="t" o:connecttype="custom" o:connectlocs="44,0;20,0;0,39;29,34;34,20;44,0" o:connectangles="0,0,0,0,0,0"/>
                  </v:shape>
                  <v:shape id="Freeform 830" o:spid="_x0000_s1853" style="position:absolute;left:1354;top:1700;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kBsQA&#10;AADcAAAADwAAAGRycy9kb3ducmV2LnhtbESPQWvCQBSE70L/w/IK3nRTDxJTVymlgeKhYAzY4yP7&#10;TEKzb0P2GdN/3y0IHoeZ+YbZ7ifXqZGG0Ho28LJMQBFX3rZcGyhP+SIFFQTZYueZDPxSgP3uabbF&#10;zPobH2kspFYRwiFDA41In2kdqoYchqXviaN38YNDiXKotR3wFuGu06skWWuHLceFBnt6b6j6Ka7O&#10;gN185N/pmK/LS3E4yxcldJXSmPnz9PYKSmiSR/je/rQG0tUG/s/EI6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pAbEAAAA3AAAAA8AAAAAAAAAAAAAAAAAmAIAAGRycy9k&#10;b3ducmV2LnhtbFBLBQYAAAAABAAEAPUAAACJAwAAAAA=&#10;" path="m52,4l52,,19,r,4l,43r,5l4,48,33,43r5,l38,38,43,24,52,4r-9,l33,24,28,38r5,-5l4,38r5,5l28,4,24,9r24,l43,4r9,xe" fillcolor="black" stroked="f">
                    <v:path arrowok="t" o:connecttype="custom" o:connectlocs="52,4;52,0;19,0;19,4;0,43;0,48;4,48;33,43;38,43;38,38;43,24;52,4;43,4;33,24;28,38;33,33;4,38;9,43;28,4;24,9;48,9;43,4;52,4" o:connectangles="0,0,0,0,0,0,0,0,0,0,0,0,0,0,0,0,0,0,0,0,0,0,0"/>
                  </v:shape>
                  <v:shape id="Freeform 831" o:spid="_x0000_s1854" style="position:absolute;left:6475;top:126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E9sUA&#10;AADcAAAADwAAAGRycy9kb3ducmV2LnhtbERPTWvCQBC9F/wPywi9FN20QgnRNdhCSyhYqArqbcyO&#10;STQ7m2ZXE/9991Dw+Hjfs7Q3tbhS6yrLCp7HEQji3OqKCwWb9ccoBuE8ssbaMim4kYN0PniYYaJt&#10;xz90XflChBB2CSoovW8SKV1ekkE3tg1x4I62NegDbAupW+xCuKnlSxS9SoMVh4YSG3ovKT+vLkbB&#10;crv7OpyiSXH53mW/1dNbvP/snFKPw34xBeGp93fxvzvTCuJJmB/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UT2xQAAANwAAAAPAAAAAAAAAAAAAAAAAJgCAABkcnMv&#10;ZG93bnJldi54bWxQSwUGAAAAAAQABAD1AAAAigMAAAAA&#10;" path="m,l,4,29,,,xe" strokeweight="0">
                    <v:path arrowok="t" o:connecttype="custom" o:connectlocs="0,0;0,4;29,0;0,0" o:connectangles="0,0,0,0"/>
                  </v:shape>
                  <v:shape id="Freeform 832" o:spid="_x0000_s1855" style="position:absolute;left:4075;top:3481;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UsYA&#10;AADcAAAADwAAAGRycy9kb3ducmV2LnhtbESPQWvCQBSE7wX/w/KE3pqNFmqIriKK2B56qBWS4zP7&#10;TILZtyG7NUl/fbdQ6HGYmW+Y1WYwjbhT52rLCmZRDIK4sLrmUsH58/CUgHAeWWNjmRSM5GCznjys&#10;MNW25w+6n3wpAoRdigoq79tUSldUZNBFtiUO3tV2Bn2QXSl1h32Am0bO4/hFGqw5LFTY0q6i4nb6&#10;Mgryt+Mle8+35R6/88WioV0WH0elHqfDdgnC0+D/w3/tV60geZ7B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W/UsYAAADcAAAADwAAAAAAAAAAAAAAAACYAgAAZHJz&#10;L2Rvd25yZXYueG1sUEsFBgAAAAAEAAQA9QAAAIsDAAAAAA==&#10;" path="m72,l34,10,,53r44,67l44,72,63,43,72,xe" stroked="f">
                    <v:path arrowok="t" o:connecttype="custom" o:connectlocs="72,0;34,10;0,53;44,120;44,72;63,43;72,0" o:connectangles="0,0,0,0,0,0,0"/>
                  </v:shape>
                  <v:shape id="Freeform 833" o:spid="_x0000_s1856" style="position:absolute;left:4071;top:3476;width:81;height:130;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eMQA&#10;AADcAAAADwAAAGRycy9kb3ducmV2LnhtbESPQWsCMRSE70L/Q3gFL1KzrrLI1ii1IK0HD2p/wGPz&#10;mizdvKxJqtt/3wiFHoeZ+YZZbQbXiSuF2HpWMJsWIIgbr1s2Cj7Ou6cliJiQNXaeScEPRdisH0Yr&#10;rLW/8ZGup2REhnCsUYFNqa+ljI0lh3Hqe+LsffrgMGUZjNQBbxnuOlkWRSUdtpwXLPb0aqn5On07&#10;BZO4KOfBlFTJy6w6VMZu3/aDUuPH4eUZRKIh/Yf/2u9awXJewv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1oXjEAAAA3AAAAA8AAAAAAAAAAAAAAAAAmAIAAGRycy9k&#10;b3ducmV2LnhtbFBLBQYAAAAABAAEAPUAAACJAwAAAAA=&#10;" path="m81,5l81,,76,,38,10r-5,l,53,,63r43,67l52,130r,-53l52,82,72,53r,-5l81,5r-9,l62,48r,-5l43,72r,5l43,125r9,-5l9,53r,10l43,19r-5,l76,10,72,5r9,xe" fillcolor="black" stroked="f">
                    <v:path arrowok="t" o:connecttype="custom" o:connectlocs="81,5;81,0;76,0;38,10;33,10;0,53;0,63;43,130;52,130;52,77;52,82;72,53;72,48;81,5;72,5;62,48;62,43;43,72;43,77;43,125;52,120;9,53;9,63;43,19;38,19;76,10;72,5;81,5" o:connectangles="0,0,0,0,0,0,0,0,0,0,0,0,0,0,0,0,0,0,0,0,0,0,0,0,0,0,0,0"/>
                  </v:shape>
                  <v:shape id="Freeform 834" o:spid="_x0000_s1857" style="position:absolute;left:6298;top:2818;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oAMIA&#10;AADcAAAADwAAAGRycy9kb3ducmV2LnhtbESPQYvCMBSE7wv+h/AEb2uqgko1ihRcPG5VxOOjeabF&#10;5qU02bb++42wsMdhZr5htvvB1qKj1leOFcymCQjiwumKjYLr5fi5BuEDssbaMSl4kYf9bvSxxVS7&#10;nnPqzsGICGGfooIyhCaV0hclWfRT1xBH7+FaiyHK1kjdYh/htpbzJFlKixXHhRIbykoqnucfqyA7&#10;GdPdbvh9zx6r3ORf1M8rUmoyHg4bEIGG8B/+a5+0gvViAe8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6gAwgAAANwAAAAPAAAAAAAAAAAAAAAAAJgCAABkcnMvZG93&#10;bnJldi54bWxQSwUGAAAAAAQABAD1AAAAhwMAAAAA&#10;" path="m81,l48,29,,101r,19l24,96,81,68,101,44r9,-15l101,10,81,xe" stroked="f">
                    <v:path arrowok="t" o:connecttype="custom" o:connectlocs="81,0;48,29;0,101;0,120;24,96;81,68;101,44;110,29;101,10;81,0" o:connectangles="0,0,0,0,0,0,0,0,0,0"/>
                  </v:shape>
                  <v:shape id="Freeform 835" o:spid="_x0000_s1858" style="position:absolute;left:6293;top:2814;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4sUA&#10;AADcAAAADwAAAGRycy9kb3ducmV2LnhtbESPS2vDMBCE74X8B7GF3mq5TSnGsRJCQiAUesiDFt8W&#10;a/0g1sqxVNv991Ug0OMw880w2WoyrRiod41lBS9RDIK4sLrhSsH5tHtOQDiPrLG1TAp+ycFqOXvI&#10;MNV25AMNR1+JUMIuRQW1910qpStqMugi2xEHr7S9QR9kX0nd4xjKTStf4/hdGmw4LNTY0aam4nL8&#10;MQoSnX/Z8mObH6477dfl53eOMSv19DitFyA8Tf4/fKf3OnDzN7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j7ixQAAANwAAAAPAAAAAAAAAAAAAAAAAJgCAABkcnMv&#10;ZG93bnJldi54bWxQSwUGAAAAAAQABAD1AAAAigMAAAAA&#10;" path="m86,l82,,48,28,,100r,29l10,129,34,105r-5,l86,76r5,l110,52,120,38r,-5l110,14r,-5l106,9,86,r,9l106,19r-5,-5l110,33r,-5l101,43,82,67r4,l29,96r-5,l,120r10,4l10,105r,5l58,38,91,9r-5,l86,xe" fillcolor="black" stroked="f">
                    <v:path arrowok="t" o:connecttype="custom" o:connectlocs="86,0;82,0;48,28;0,100;0,129;10,129;34,105;29,105;86,76;91,76;110,52;120,38;120,33;110,14;110,9;106,9;86,0;86,9;106,19;101,14;110,33;110,28;101,43;82,67;86,67;29,96;24,96;0,120;10,124;10,105;10,110;58,38;91,9;86,9;86,0" o:connectangles="0,0,0,0,0,0,0,0,0,0,0,0,0,0,0,0,0,0,0,0,0,0,0,0,0,0,0,0,0,0,0,0,0,0,0"/>
                  </v:shape>
                  <v:shape id="Freeform 836" o:spid="_x0000_s1859" style="position:absolute;left:8501;top:37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k3sQA&#10;AADcAAAADwAAAGRycy9kb3ducmV2LnhtbESPQWsCMRSE7wX/Q3gFbzWr0iJbo1Rbi9BeqhY8PjZv&#10;N4ubl5BE3f77Rij0OMzMN8x82dtOXCjE1rGC8agAQVw53XKj4LDfPMxAxISssXNMCn4ownIxuJtj&#10;qd2Vv+iyS43IEI4lKjAp+VLKWBmyGEfOE2evdsFiyjI0Uge8Zrjt5KQonqTFlvOCQU9rQ9Vpd7YK&#10;XutPz7XevJ1X3x/yOPaBzXtQanjfvzyDSNSn//Bfe6sVzKaPc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5N7EAAAA3AAAAA8AAAAAAAAAAAAAAAAAmAIAAGRycy9k&#10;b3ducmV2LnhtbFBLBQYAAAAABAAEAPUAAACJAwAAAAA=&#10;" path="m29,l,19,29,39,53,19,29,xe" stroked="f">
                    <v:path arrowok="t" o:connecttype="custom" o:connectlocs="29,0;0,19;29,39;53,19;29,0" o:connectangles="0,0,0,0,0"/>
                  </v:shape>
                  <v:shape id="Freeform 837" o:spid="_x0000_s1860" style="position:absolute;left:8496;top:37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6RcMA&#10;AADcAAAADwAAAGRycy9kb3ducmV2LnhtbESPwWrDMBBE74X8g9hAbrWcuJjgRAkhECjppXWb+2Kt&#10;LRNrZSzVsf++KhR6HGbmDbM/TrYTIw2+daxgnaQgiCunW24UfH1enrcgfEDW2DkmBTN5OB4WT3ss&#10;tHvwB41laESEsC9QgQmhL6T0lSGLPnE9cfRqN1gMUQ6N1AM+Itx2cpOmubTYclww2NPZUHUvv62C&#10;l7TeUGbe5ut4awNzdn7HflZqtZxOOxCBpvAf/mu/agXbLIf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6RcMAAADcAAAADwAAAAAAAAAAAAAAAACYAgAAZHJzL2Rv&#10;d25yZXYueG1sUEsFBgAAAAAEAAQA9QAAAIgDAAAAAA==&#10;" path="m39,l29,,,20r,9l29,48r10,l63,29r,-9l39,,29,10,53,29r,-9l29,39r10,l10,20r,9l39,10r-10,l39,xe" fillcolor="black" stroked="f">
                    <v:path arrowok="t" o:connecttype="custom" o:connectlocs="39,0;29,0;0,20;0,29;29,48;39,48;63,29;63,20;39,0;29,10;53,29;53,20;29,39;39,39;10,20;10,29;39,10;29,10;39,0" o:connectangles="0,0,0,0,0,0,0,0,0,0,0,0,0,0,0,0,0,0,0"/>
                  </v:shape>
                  <v:shape id="Freeform 838" o:spid="_x0000_s1861" style="position:absolute;left:7911;top:2818;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Bm8QA&#10;AADcAAAADwAAAGRycy9kb3ducmV2LnhtbESPQWvCQBSE7wX/w/KEXkrdWKGG6CpiKehJGgt6fGRf&#10;ssHs25DdxvTfu4LgcZiZb5jlerCN6KnztWMF00kCgrhwuuZKwe/x+z0F4QOyxsYxKfgnD+vV6GWJ&#10;mXZX/qE+D5WIEPYZKjAhtJmUvjBk0U9cSxy90nUWQ5RdJXWH1wi3jfxIkk9psea4YLClraHikv/Z&#10;SMl9TuX+6/S2L+eJOZ0Pab8rlXodD5sFiEBDeIYf7Z1WkM7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gZvEAAAA3AAAAA8AAAAAAAAAAAAAAAAAmAIAAGRycy9k&#10;b3ducmV2LnhtbFBLBQYAAAAABAAEAPUAAACJAwAAAAA=&#10;" path="m53,l,34,57,58,72,34,77,10,53,xe" stroked="f">
                    <v:path arrowok="t" o:connecttype="custom" o:connectlocs="53,0;0,34;57,58;72,34;77,10;53,0" o:connectangles="0,0,0,0,0,0"/>
                  </v:shape>
                  <v:shape id="Freeform 839" o:spid="_x0000_s1862" style="position:absolute;left:7906;top:2814;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acIA&#10;AADcAAAADwAAAGRycy9kb3ducmV2LnhtbERPy2rCQBTdC/2H4Ra604kKElInoRUEaRfBNN3fZm4e&#10;beZOzExj/HtnUejycN77bDa9mGh0nWUF61UEgriyuuNGQflxXMYgnEfW2FsmBTdykKUPiz0m2l75&#10;TFPhGxFC2CWooPV+SKR0VUsG3coOxIGr7WjQBzg2Uo94DeGml5so2kmDHYeGFgc6tFT9FL9GQU1f&#10;a+w/h+k9f5XlZZvnb9+XWqmnx/nlGYSn2f+L/9wnrSDehrXhTDg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RpwgAAANwAAAAPAAAAAAAAAAAAAAAAAJgCAABkcnMvZG93&#10;bnJldi54bWxQSwUGAAAAAAQABAD1AAAAhwMAAAAA&#10;" path="m58,l53,,,33,,43r5,l62,67r5,l82,43r,-5l86,14r,-5l82,9,58,r,9l82,19,77,14,72,38r,-5l58,57r4,l5,33r5,10l62,9r-4,l58,xe" fillcolor="black" stroked="f">
                    <v:path arrowok="t" o:connecttype="custom" o:connectlocs="58,0;53,0;0,33;0,43;5,43;62,67;67,67;82,43;82,38;86,14;86,9;82,9;58,0;58,9;82,19;77,14;72,38;72,33;58,57;62,57;5,33;10,43;62,9;58,9;58,0" o:connectangles="0,0,0,0,0,0,0,0,0,0,0,0,0,0,0,0,0,0,0,0,0,0,0,0,0"/>
                  </v:shape>
                  <v:shape id="Freeform 840" o:spid="_x0000_s1863" style="position:absolute;left:6413;top:2857;width:293;height:297;visibility:visible;mso-wrap-style:square;v-text-anchor:top" coordsize="29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OaMYA&#10;AADcAAAADwAAAGRycy9kb3ducmV2LnhtbESPQWsCMRSE74L/ITyhN81qoWtXo0hBlNKC2tpen5vn&#10;7tLNy5qkuv33RhB6HGbmG2Y6b00tzuR8ZVnBcJCAIM6trrhQ8Pmx7I9B+ICssbZMCv7Iw3zW7Uwx&#10;0/bCWzrvQiEihH2GCsoQmkxKn5dk0A9sQxy9o3UGQ5SukNrhJcJNLUdJ8iQNVhwXSmzopaT8Z/dr&#10;FITDl968uu90u6+T0/vqLS0W+1Sph167mIAI1Ib/8L291grGj8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jOaMYAAADcAAAADwAAAAAAAAAAAAAAAACYAgAAZHJz&#10;L2Rvd25yZXYueG1sUEsFBgAAAAAEAAQA9QAAAIsDAAAAAA==&#10;" path="m293,l187,62r-29,48l77,177,29,221,,293r72,4l158,216r29,-39l255,149r38,9l293,xe" stroked="f">
                    <v:path arrowok="t" o:connecttype="custom" o:connectlocs="293,0;187,62;158,110;77,177;29,221;0,293;72,297;158,216;187,177;255,149;293,158;293,0" o:connectangles="0,0,0,0,0,0,0,0,0,0,0,0"/>
                  </v:shape>
                  <v:shape id="Freeform 841" o:spid="_x0000_s1864" style="position:absolute;left:6408;top:2852;width:303;height:307;visibility:visible;mso-wrap-style:square;v-text-anchor:top" coordsize="30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zG8MA&#10;AADcAAAADwAAAGRycy9kb3ducmV2LnhtbERPz2vCMBS+D/Y/hDfYbaaWMUo1ihQ2NoYMqwePj+bZ&#10;FpuXNom2869fDgOPH9/v5XoynbiS861lBfNZAoK4srrlWsFh//6SgfABWWNnmRT8kof16vFhibm2&#10;I+/oWoZaxBD2OSpoQuhzKX3VkEE/sz1x5E7WGQwRulpqh2MMN51Mk+RNGmw5NjTYU9FQdS4vRkEx&#10;fGyPx9vJfA9f4Zz+DNZdDlap56dpswARaAp38b/7UyvIXu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6zG8MAAADcAAAADwAAAAAAAAAAAAAAAACYAgAAZHJzL2Rv&#10;d25yZXYueG1sUEsFBgAAAAAEAAQA9QAAAIgDAAAAAA==&#10;" path="m303,5r,-5l293,,187,62r-28,48l77,178,29,221r,5l,298r,4l5,302r72,5l82,307r86,-81l197,187r-5,l260,158r38,10l303,168r,-5l303,5r-10,l293,163r5,-5l260,149r-68,29l187,178r-28,38l72,298r5,l5,293r5,5l39,226r,4l87,187r81,-67l197,72,303,10,293,5r10,xe" fillcolor="black" stroked="f">
                    <v:path arrowok="t" o:connecttype="custom" o:connectlocs="303,5;303,0;293,0;187,62;159,110;77,178;29,221;29,226;0,298;0,302;5,302;77,307;82,307;168,226;197,187;192,187;260,158;298,168;303,168;303,163;303,5;293,5;293,163;298,158;260,149;192,178;187,178;159,216;72,298;77,298;5,293;10,298;39,226;39,230;87,187;168,120;197,72;303,10;293,5;303,5" o:connectangles="0,0,0,0,0,0,0,0,0,0,0,0,0,0,0,0,0,0,0,0,0,0,0,0,0,0,0,0,0,0,0,0,0,0,0,0,0,0,0,0"/>
                  </v:shape>
                  <v:shape id="Freeform 842" o:spid="_x0000_s1865" style="position:absolute;left:3610;top:2060;width:609;height:869;visibility:visible;mso-wrap-style:square;v-text-anchor:top" coordsize="60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cYA&#10;AADcAAAADwAAAGRycy9kb3ducmV2LnhtbESPT2sCMRTE74V+h/AKXopmFf9ujSKC4KEI2mLp7bl5&#10;7i7dvCxJdNdv3wiCx2FmfsPMl62pxJWcLy0r6PcSEMSZ1SXnCr6/Nt0pCB+QNVaWScGNPCwXry9z&#10;TLVteE/XQ8hFhLBPUUERQp1K6bOCDPqerYmjd7bOYIjS5VI7bCLcVHKQJGNpsOS4UGBN64Kyv8PF&#10;KDj9rGZnffSj313zvq790H0ecaJU561dfYAI1IZn+NHeagXTY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cYAAADcAAAADwAAAAAAAAAAAAAAAACYAgAAZHJz&#10;L2Rvd25yZXYueG1sUEsFBgAAAAAEAAQA9QAAAIsDAAAAAA==&#10;" path="m499,l451,115,336,225,240,336r-29,33l158,408,48,417,9,441,,494r43,20l91,518r43,44l144,576r19,-5l235,600r,77l173,749r-34,43l139,816r5,29l163,869r62,-43l273,792r96,-67l389,715r72,-5l499,744r29,-67l547,634,537,528r-115,l422,451r53,-53l499,374r77,-29l609,341,528,302,518,283,499,259r-29,l470,225r29,-43l537,110r,-43l499,xe" stroked="f">
                    <v:path arrowok="t" o:connecttype="custom" o:connectlocs="499,0;451,115;336,225;240,336;211,369;158,408;48,417;9,441;0,494;43,514;91,518;134,562;144,576;163,571;235,600;235,677;173,749;139,792;139,816;144,845;163,869;225,826;273,792;369,725;389,715;461,710;499,744;528,677;547,634;537,528;422,528;422,451;475,398;499,374;576,345;609,341;528,302;518,283;499,259;470,259;470,225;499,182;537,110;537,67;499,0" o:connectangles="0,0,0,0,0,0,0,0,0,0,0,0,0,0,0,0,0,0,0,0,0,0,0,0,0,0,0,0,0,0,0,0,0,0,0,0,0,0,0,0,0,0,0,0,0"/>
                  </v:shape>
                  <v:shape id="Freeform 843" o:spid="_x0000_s1866" style="position:absolute;left:3605;top:2055;width:619;height:879;visibility:visible;mso-wrap-style:square;v-text-anchor:top" coordsize="61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LAcQA&#10;AADcAAAADwAAAGRycy9kb3ducmV2LnhtbESPQWvCQBSE74L/YXlCb7qJRAnRVYogeGurgnh7ZF+T&#10;tNm3YXc18d93C4LHYWa+YdbbwbTiTs43lhWkswQEcWl1w5WC82k/zUH4gKyxtUwKHuRhuxmP1lho&#10;2/MX3Y+hEhHCvkAFdQhdIaUvazLoZ7Yjjt63dQZDlK6S2mEf4aaV8yRZSoMNx4UaO9rVVP4eb0ZB&#10;9unkZXH4+UjLHs/5NWvS/eKh1NtkeF+BCDSEV/jZPmgFeTaH/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CwHEAAAA3AAAAA8AAAAAAAAAAAAAAAAAmAIAAGRycy9k&#10;b3ducmV2LnhtbFBLBQYAAAAABAAEAPUAAACJAwAAAAA=&#10;" path="m509,5r,-5l499,r,5l451,120r,-5l336,226,240,336r-29,34l158,408r5,l53,418r-5,l10,442r,4l,499r,5l5,504r43,19l96,528r-5,l134,571r10,15l149,586r19,-5l240,610r-5,-5l235,682r,-5l173,749r-34,43l139,821r5,29l144,855r19,24l173,879r62,-44l379,735r-5,l394,725r72,-5l461,720r38,34l509,754r,-5l538,682r19,-43l547,533r,-5l427,528r5,5l432,456r,5l509,384r-5,l581,355r33,-5l619,350r,-9l614,341,533,302r5,5l528,288r,-5l509,259r-34,l480,264r,-34l480,235r29,-43l509,187r38,-72l547,72,509,5r-10,l538,72r,43l499,187r,-5l470,226r,4l470,264r,5l475,269r29,l499,269r19,24l518,288r10,19l528,312r5,l614,350r,-9l581,346r-77,28l499,374r-77,77l422,456r,77l422,538r5,l542,538r-4,-5l547,639r-19,43l499,749r10,-5l470,711r-4,l394,715r-20,10l370,725,226,826r-63,43l173,869,154,845r,5l149,821r,-24l149,802r33,-43l245,687r,-5l245,605r,-5l240,600,168,571r-19,5l154,576,144,562,101,519r-5,l48,514,5,494r5,5l19,446r,5l58,427r-5,l163,418r5,l221,379r29,-33l346,235,461,125r,-5l509,5r-10,l509,5xe" fillcolor="black" stroked="f">
                    <v:path arrowok="t" o:connecttype="custom" o:connectlocs="499,0;451,115;211,370;53,418;10,446;5,504;91,528;149,586;235,605;173,749;144,850;173,879;374,735;461,720;509,749;547,533;432,533;509,384;614,350;614,341;528,288;475,259;480,235;547,115;499,5;499,187;470,230;475,269;518,293;528,312;614,341;499,374;422,533;542,538;528,682;470,711;374,725;163,869;154,850;149,802;245,682;240,600;154,576;96,519;10,499;58,427;168,418;346,235;509,5" o:connectangles="0,0,0,0,0,0,0,0,0,0,0,0,0,0,0,0,0,0,0,0,0,0,0,0,0,0,0,0,0,0,0,0,0,0,0,0,0,0,0,0,0,0,0,0,0,0,0,0,0"/>
                  </v:shape>
                  <v:shape id="Freeform 844" o:spid="_x0000_s1867" style="position:absolute;left:8031;top:2804;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o7MIA&#10;AADcAAAADwAAAGRycy9kb3ducmV2LnhtbESPUWsCMRCE34X+h7CFvmmuVkSuRpFaoRRftP0By2V7&#10;CV424bLV8983BcHHYWa+YZbrIXTqTH32kQ08TypQxE20nlsD31+78QJUFmSLXWQycKUM69XDaIm1&#10;jRc+0PkorSoQzjUacCKp1jo3jgLmSUzExfuJfUApsm+17fFS4KHT06qa64Cey4LDRG+OmtPxNxjY&#10;7OVTv/ud88mFdNjOqyvJyZinx2HzCkpokHv41v6wBhazF/g/U4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SjswgAAANwAAAAPAAAAAAAAAAAAAAAAAJgCAABkcnMvZG93&#10;bnJldi54bWxQSwUGAAAAAAQABAD1AAAAhwMAAAAA&#10;" path="m48,l38,43,,86,53,58r62,-5l53,38,48,xe" stroked="f">
                    <v:path arrowok="t" o:connecttype="custom" o:connectlocs="48,0;38,43;0,86;53,58;115,53;53,38;48,0" o:connectangles="0,0,0,0,0,0,0"/>
                  </v:shape>
                  <v:shape id="Freeform 845" o:spid="_x0000_s1868" style="position:absolute;left:8026;top:2799;width:125;height:96;visibility:visible;mso-wrap-style:square;v-text-anchor:top" coordsize="1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1pcUA&#10;AADcAAAADwAAAGRycy9kb3ducmV2LnhtbESPQWsCMRSE74L/ITyht5pVpOhqFFHE9mDRVbDHx+a5&#10;uzR5WTepbv+9KRQ8DjPzDTNbtNaIGzW+cqxg0E9AEOdOV1woOB03r2MQPiBrNI5JwS95WMy7nRmm&#10;2t35QLcsFCJC2KeooAyhTqX0eUkWfd/VxNG7uMZiiLIppG7wHuHWyGGSvEmLFceFEmtalZR/Zz9W&#10;Qf5pJgOzo8R8XNbXr/XwvN+2W6Veeu1yCiJQG57h//a7VjAejeD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DWlxQAAANwAAAAPAAAAAAAAAAAAAAAAAJgCAABkcnMv&#10;ZG93bnJldi54bWxQSwUGAAAAAAQABAD1AAAAigMAAAAA&#10;" path="m58,5l58,,48,r,5l38,48r,-5l,87r,9l5,96,58,67r62,-4l125,63r,-10l120,53,58,39r4,4l58,5,48,5r5,38l53,48r5,l120,63r,-10l58,58,5,87r5,9l48,53r,-5l58,5,48,5r10,xe" fillcolor="black" stroked="f">
                    <v:path arrowok="t" o:connecttype="custom" o:connectlocs="58,5;58,0;48,0;48,5;38,48;38,43;0,87;0,96;5,96;58,67;120,63;125,63;125,53;120,53;58,39;62,43;58,5;48,5;53,43;53,48;58,48;120,63;120,53;58,58;5,87;10,96;48,53;48,48;58,5;48,5;58,5" o:connectangles="0,0,0,0,0,0,0,0,0,0,0,0,0,0,0,0,0,0,0,0,0,0,0,0,0,0,0,0,0,0,0"/>
                  </v:shape>
                  <v:shape id="Freeform 846" o:spid="_x0000_s1869" style="position:absolute;left:6528;top:1335;width:356;height:81;visibility:visible;mso-wrap-style:square;v-text-anchor:top" coordsize="3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0T8YA&#10;AADcAAAADwAAAGRycy9kb3ducmV2LnhtbESPQWvCQBSE7wX/w/IKvQTdWNISoquIpcWLYG1Bj4/s&#10;MwnNvk2y2yT+e1co9DjMzDfMcj2aWvTUucqygvksBkGcW11xoeD7632agnAeWWNtmRRcycF6NXlY&#10;YqbtwJ/UH30hAoRdhgpK75tMSpeXZNDNbEMcvIvtDPogu0LqDocAN7V8juNXabDisFBiQ9uS8p/j&#10;r1FwOkRRml7svPUfOrb7c/LWbhOlnh7HzQKEp9H/h//aO60gTV7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M0T8YAAADcAAAADwAAAAAAAAAAAAAAAACYAgAAZHJz&#10;L2Rvd25yZXYueG1sUEsFBgAAAAAEAAQA9QAAAIsDAAAAAA==&#10;" path="m212,9r-24,l,38,159,72r29,-5l245,72r63,9l356,38,341,,303,,212,9xe" stroked="f">
                    <v:path arrowok="t" o:connecttype="custom" o:connectlocs="212,9;188,9;0,38;159,72;188,67;245,72;308,81;356,38;341,0;303,0;212,9" o:connectangles="0,0,0,0,0,0,0,0,0,0,0"/>
                  </v:shape>
                  <v:shape id="Freeform 847" o:spid="_x0000_s1870" style="position:absolute;left:6523;top:1330;width:365;height:91;visibility:visible;mso-wrap-style:square;v-text-anchor:top" coordsize="3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8O8QA&#10;AADcAAAADwAAAGRycy9kb3ducmV2LnhtbESPQWvCQBSE7wX/w/KE3upGsRJTV4kWoZcetO39kX1N&#10;QrNvY/YZY399tyB4HGbmG2a1GVyjeupC7dnAdJKAIi68rbk08Pmxf0pBBUG22HgmA1cKsFmPHlaY&#10;WX/hA/VHKVWEcMjQQCXSZlqHoiKHYeJb4uh9+86hRNmV2nZ4iXDX6FmSLLTDmuNChS3tKip+jmdn&#10;oH8+LXFp7etXLkOeBpT57/bdmMfxkL+AEhrkHr6136yBdL6A/zPx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DvEAAAA3AAAAA8AAAAAAAAAAAAAAAAAmAIAAGRycy9k&#10;b3ducmV2LnhtbFBLBQYAAAAABAAEAPUAAACJAwAAAAA=&#10;" path="m217,10r-24,l5,38,,38,,48r5,l164,82r29,-5l250,82r63,9l317,91,365,48r,-5l351,5r,-5l308,,217,10r,9l308,10r38,l341,5r15,38l356,38,308,82r5,l250,72,193,67r-29,5l5,38r,10l193,19r24,l217,10xe" fillcolor="black" stroked="f">
                    <v:path arrowok="t" o:connecttype="custom" o:connectlocs="217,10;193,10;5,38;0,38;0,48;5,48;164,82;193,77;250,82;313,91;317,91;365,48;365,43;351,5;351,0;308,0;217,10;217,19;308,10;346,10;341,5;356,43;356,38;308,82;313,82;250,72;193,67;164,72;5,38;5,48;193,19;217,19;217,10" o:connectangles="0,0,0,0,0,0,0,0,0,0,0,0,0,0,0,0,0,0,0,0,0,0,0,0,0,0,0,0,0,0,0,0,0"/>
                  </v:shape>
                  <v:shape id="Freeform 848" o:spid="_x0000_s1871" style="position:absolute;left:7028;top:1349;width:52;height:43;visibility:visible;mso-wrap-style:square;v-text-anchor:top" coordsize="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fXsQA&#10;AADcAAAADwAAAGRycy9kb3ducmV2LnhtbESPQYvCMBSE78L+h/AW9qapsmqpRlmKilAQrF68PZpn&#10;W7Z5KU3U+u/NwoLHYWa+YZbr3jTiTp2rLSsYjyIQxIXVNZcKzqftMAbhPLLGxjIpeJKD9epjsMRE&#10;2wcf6Z77UgQIuwQVVN63iZSuqMigG9mWOHhX2xn0QXal1B0+Atw0chJFM2mw5rBQYUtpRcVvfjMK&#10;NqfDOEuzeDd93g6XfJNnTeoypb4++58FCE+9f4f/23utIP6ew9+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H17EAAAA3AAAAA8AAAAAAAAAAAAAAAAAmAIAAGRycy9k&#10;b3ducmV2LnhtbFBLBQYAAAAABAAEAPUAAACJAwAAAAA=&#10;" path="m52,l19,10,,29,14,43,43,34,52,xe" stroked="f">
                    <v:path arrowok="t" o:connecttype="custom" o:connectlocs="52,0;19,10;0,29;14,43;43,34;52,0" o:connectangles="0,0,0,0,0,0"/>
                  </v:shape>
                  <v:shape id="Freeform 849" o:spid="_x0000_s1872" style="position:absolute;left:7023;top:1344;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VZ8MA&#10;AADcAAAADwAAAGRycy9kb3ducmV2LnhtbERP3WrCMBS+H/gO4QjezXSliFSjjOnAyYZafYCz5tgW&#10;m5MuyWr39svFYJcf3/9yPZhW9OR8Y1nB0zQBQVxa3XCl4HJ+fZyD8AFZY2uZFPyQh/Vq9LDEXNs7&#10;n6gvQiViCPscFdQhdLmUvqzJoJ/ajjhyV+sMhghdJbXDeww3rUyTZCYNNhwbauzopabyVnwbBe/u&#10;fKTtdaNPb583mRX9/vCRfik1GQ/PCxCBhvAv/nPvtIJ5F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VZ8MAAADcAAAADwAAAAAAAAAAAAAAAACYAgAAZHJzL2Rv&#10;d25yZXYueG1sUEsFBgAAAAAEAAQA9QAAAIgDAAAAAA==&#10;" path="m62,5l62,,57,,24,10r-5,l,29,,39,14,53r5,l48,44r5,l53,39,62,5r-9,l43,39r5,-5l19,44r5,l9,29r,10l29,20r-5,l57,10,53,5r9,xe" fillcolor="black" stroked="f">
                    <v:path arrowok="t" o:connecttype="custom" o:connectlocs="62,5;62,0;57,0;24,10;19,10;0,29;0,39;14,53;19,53;48,44;53,44;53,39;62,5;53,5;43,39;48,34;19,44;24,44;9,29;9,39;29,20;24,20;57,10;53,5;62,5" o:connectangles="0,0,0,0,0,0,0,0,0,0,0,0,0,0,0,0,0,0,0,0,0,0,0,0,0"/>
                  </v:shape>
                  <v:shape id="Freeform 850" o:spid="_x0000_s1873" style="position:absolute;left:7493;top:1815;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x+8YA&#10;AADcAAAADwAAAGRycy9kb3ducmV2LnhtbESPQWvCQBSE7wX/w/IK3uomxRaNrkEDBQ9CWw2en9nX&#10;JJh9G7ObmP77bqHQ4zAz3zDrdDSNGKhztWUF8SwCQVxYXXOpID+9PS1AOI+ssbFMCr7JQbqZPKwx&#10;0fbOnzQcfSkChF2CCirv20RKV1Rk0M1sSxy8L9sZ9EF2pdQd3gPcNPI5il6lwZrDQoUtZRUV12Nv&#10;FPSHwZ1vcf7ycRkyief36223zZWaPo7bFQhPo/8P/7X3WsFiv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Ax+8YAAADcAAAADwAAAAAAAAAAAAAAAACYAgAAZHJz&#10;L2Rvd25yZXYueG1sUEsFBgAAAAAEAAQA9QAAAIsDAAAAAA==&#10;" path="m15,l,19,19,58,34,,15,xe" stroked="f">
                    <v:path arrowok="t" o:connecttype="custom" o:connectlocs="15,0;0,19;19,58;34,0;15,0" o:connectangles="0,0,0,0,0"/>
                  </v:shape>
                  <v:shape id="Freeform 851" o:spid="_x0000_s1874" style="position:absolute;left:7488;top:1810;width:44;height:67;visibility:visible;mso-wrap-style:square;v-text-anchor:top" coordsize="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sCMMA&#10;AADcAAAADwAAAGRycy9kb3ducmV2LnhtbERPy2rCQBTdC/7DcAV3OrHYImkmQaVSKWThA7q9zdw8&#10;aOZOkplq+vedRcHl4byTbDStuNHgGssKVssIBHFhdcOVguvlsNiAcB5ZY2uZFPySgyydThKMtb3z&#10;iW5nX4kQwi5GBbX3XSylK2oy6Ja2Iw5caQeDPsChknrAewg3rXyKohdpsOHQUGNH+5qK7/OPUTDm&#10;5ddJ5m+Hvufde68/j3n1sVZqPhu3ryA8jf4h/ncftYLNc5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sCMMAAADcAAAADwAAAAAAAAAAAAAAAACYAgAAZHJzL2Rv&#10;d25yZXYueG1sUEsFBgAAAAAEAAQA9QAAAIgDAAAAAA==&#10;" path="m20,l15,,,19r,5l20,63r,4l29,67r,-4l44,5,44,,39,,20,r,10l39,10,34,5,20,63r9,l10,24r,5l24,10r-4,l20,xe" fillcolor="black" stroked="f">
                    <v:path arrowok="t" o:connecttype="custom" o:connectlocs="20,0;15,0;0,19;0,24;20,63;20,67;29,67;29,63;44,5;44,0;39,0;20,0;20,10;39,10;34,5;20,63;29,63;10,24;10,29;24,10;20,10;20,0" o:connectangles="0,0,0,0,0,0,0,0,0,0,0,0,0,0,0,0,0,0,0,0,0,0"/>
                  </v:shape>
                  <v:shape id="Freeform 852" o:spid="_x0000_s1875" style="position:absolute;left:7128;top:1781;width:207;height:202;visibility:visible;mso-wrap-style:square;v-text-anchor:top" coordsize="2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wH8QA&#10;AADcAAAADwAAAGRycy9kb3ducmV2LnhtbESPS4vCQBCE74L/YWhhL7JOXPGVdRTxAXs1bgRvTaZN&#10;wmZ6QmbU+O+dBcFjUVVfUYtVaypxo8aVlhUMBxEI4szqknMFv8f95wyE88gaK8uk4EEOVstuZ4Gx&#10;tnc+0C3xuQgQdjEqKLyvYyldVpBBN7A1cfAutjHog2xyqRu8B7ip5FcUTaTBksNCgTVtCsr+kqtR&#10;kO7M0eym6Wk+SvG8nY6rRx/3Sn302vU3CE+tf4df7R+tYDYewv+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cB/EAAAA3AAAAA8AAAAAAAAAAAAAAAAAmAIAAGRycy9k&#10;b3ducmV2LnhtbFBLBQYAAAAABAAEAPUAAACJAwAAAAA=&#10;" path="m207,l159,34,5,43,34,53,,202r44,l144,183r29,-24l173,53,207,xe" stroked="f">
                    <v:path arrowok="t" o:connecttype="custom" o:connectlocs="207,0;159,34;5,43;34,53;0,202;44,202;144,183;173,159;173,53;207,0" o:connectangles="0,0,0,0,0,0,0,0,0,0"/>
                  </v:shape>
                  <v:shape id="Freeform 853" o:spid="_x0000_s1876" style="position:absolute;left:7124;top:1776;width:216;height:212;visibility:visible;mso-wrap-style:square;v-text-anchor:top" coordsize="21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5r8YA&#10;AADcAAAADwAAAGRycy9kb3ducmV2LnhtbESPQWvCQBSE74L/YXmF3nRTrUVTVxHBKoq0pj30+Jp9&#10;TYLZt0l21fjvu4LQ4zAz3zDTeWtKcabGFZYVPPUjEMSp1QVnCr4+V70xCOeRNZaWScGVHMxn3c4U&#10;Y20vfKBz4jMRIOxiVJB7X8VSujQng65vK+Lg/drGoA+yyaRu8BLgppSDKHqRBgsOCzlWtMwpPSYn&#10;o+Ab2zda/kzWz/XHfmi27/Vql9RKPT60i1cQnlr/H763N1rBeDSA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5r8YAAADcAAAADwAAAAAAAAAAAAAAAACYAgAAZHJz&#10;L2Rvd25yZXYueG1sUEsFBgAAAAAEAAQA9QAAAIsDAAAAAA==&#10;" path="m216,10l216,,206,,158,34r5,l9,44r-5,l4,53r5,l38,63,33,58,,207r,5l48,212,148,193r5,l182,169r,-111l182,63,216,10,206,,172,53r,5l172,164r,-5l144,183r4,l48,202r-44,l9,207,43,58r,-5l38,53,9,44r,9l163,44r5,l216,10,206,r10,10xe" fillcolor="black" stroked="f">
                    <v:path arrowok="t" o:connecttype="custom" o:connectlocs="216,10;216,0;206,0;158,34;163,34;9,44;4,44;4,53;9,53;38,63;33,58;0,207;0,212;48,212;148,193;153,193;182,169;182,58;182,63;216,10;206,0;172,53;172,58;172,164;172,159;144,183;148,183;48,202;4,202;9,207;43,58;43,53;38,53;9,44;9,53;163,44;168,44;216,10;206,0;216,10" o:connectangles="0,0,0,0,0,0,0,0,0,0,0,0,0,0,0,0,0,0,0,0,0,0,0,0,0,0,0,0,0,0,0,0,0,0,0,0,0,0,0,0"/>
                  </v:shape>
                  <v:shape id="Freeform 854" o:spid="_x0000_s1877" style="position:absolute;left:8040;top:4057;width:77;height:115;visibility:visible;mso-wrap-style:square;v-text-anchor:top" coordsize="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JV8UA&#10;AADcAAAADwAAAGRycy9kb3ducmV2LnhtbESPQWsCMRSE7wX/Q3iCt5pYa9HVKCoUeilS9eLtsXnu&#10;Lm5e1k26bv59Uyj0OMzMN8xq09tadNT6yrGGyViBIM6dqbjQcD69P89B+IBssHZMGiJ52KwHTyvM&#10;jHvwF3XHUIgEYZ+hhjKEJpPS5yVZ9GPXECfv6lqLIcm2kKbFR4LbWr4o9SYtVpwWSmxoX1J+O35b&#10;DTu5uMfDIX7ud4vLLL4qFc+d0no07LdLEIH68B/+a38YDfPZF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8lXxQAAANwAAAAPAAAAAAAAAAAAAAAAAJgCAABkcnMv&#10;ZG93bnJldi54bWxQSwUGAAAAAAQABAD1AAAAigMAAAAA&#10;" path="m63,r,5l34,10r,5l5,39,,39,5,58r5,l15,77r5,l20,87r4,l34,106r5,l39,115r5,l44,106r4,l48,96r5,l53,87r5,l58,77r5,l63,67r5,l68,58r4,l72,29r5,l77,,63,xe" stroked="f">
                    <v:path arrowok="t" o:connecttype="custom" o:connectlocs="63,0;63,5;34,10;34,15;5,39;0,39;5,58;10,58;15,77;20,77;20,87;24,87;34,106;39,106;39,115;44,115;44,106;48,106;48,96;53,96;53,87;58,87;58,77;63,77;63,67;68,67;68,58;72,58;72,29;77,29;77,0;63,0" o:connectangles="0,0,0,0,0,0,0,0,0,0,0,0,0,0,0,0,0,0,0,0,0,0,0,0,0,0,0,0,0,0,0,0"/>
                  </v:shape>
                  <v:line id="Line 855" o:spid="_x0000_s1878" style="position:absolute;flip:y;visibility:visible;mso-wrap-style:square" from="8112,4057" to="8112,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9ccAAADcAAAADwAAAGRycy9kb3ducmV2LnhtbESPT2sCMRTE74LfITyhN81W+ke2RhFL&#10;RQq1aOuht+fmdXdx87Ik0Y3f3hQKHoeZ+Q0znUfTiDM5X1tWcD/KQBAXVtdcKvj+ehtOQPiArLGx&#10;TAou5GE+6/emmGvb8ZbOu1CKBGGfo4IqhDaX0hcVGfQj2xIn79c6gyFJV0rtsEtw08hxlj1JgzWn&#10;hQpbWlZUHHcno2C7eeaDW53iMR66j8+fffm+f10odTeIixcQgWK4hf/ba61g8vgA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TL1xwAAANwAAAAPAAAAAAAA&#10;AAAAAAAAAKECAABkcnMvZG93bnJldi54bWxQSwUGAAAAAAQABAD5AAAAlQMAAAAA&#10;" strokeweight="0"/>
                  <v:shape id="Freeform 856" o:spid="_x0000_s1879" style="position:absolute;left:8036;top:4052;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3K8EA&#10;AADcAAAADwAAAGRycy9kb3ducmV2LnhtbESP0YrCMBRE34X9h3AXfBGbKijabRQpqPsmdvcDLs01&#10;LdvclCZq/XsjLPg4zMwZJt8OthU36n3jWMEsSUEQV043bBT8/uynKxA+IGtsHZOCB3nYbj5GOWba&#10;3flMtzIYESHsM1RQh9BlUvqqJos+cR1x9C6utxii7I3UPd4j3LZynqZLabHhuFBjR0VN1V95tZFy&#10;NOd11Z2MLi4TPhaEpT0slRp/DrsvEIGG8A7/t7+1gtViAa8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NyvBAAAA3AAAAA8AAAAAAAAAAAAAAAAAmAIAAGRycy9kb3du&#10;cmV2LnhtbFBLBQYAAAAABAAEAPUAAACGAwAAAAA=&#10;" path="m76,10l72,5,67,53,38,116r10,-5l28,82r,5l9,44r,4l43,20r-5,l76,10,76,,38,10r-5,l,39r,5l19,87r,5l38,120r5,l48,120r,-4l76,53,81,5,81,,76,r,10xe" fillcolor="black" stroked="f">
                    <v:path arrowok="t" o:connecttype="custom" o:connectlocs="76,10;72,5;67,53;38,116;48,111;28,82;28,87;9,44;9,48;43,20;38,20;76,10;76,0;38,10;33,10;0,39;0,44;19,87;19,92;38,120;43,120;48,120;48,116;76,53;81,5;81,0;76,0;76,10" o:connectangles="0,0,0,0,0,0,0,0,0,0,0,0,0,0,0,0,0,0,0,0,0,0,0,0,0,0,0,0"/>
                  </v:shape>
                  <v:shape id="Freeform 857" o:spid="_x0000_s1880" style="position:absolute;left:4440;top:303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rj8UA&#10;AADcAAAADwAAAGRycy9kb3ducmV2LnhtbESPQWvCQBSE7wX/w/KE3uqmgmkSXaUIoqdijeD1kX0m&#10;odm36e6qaX+9Wyh4HGbmG2axGkwnruR8a1nB6yQBQVxZ3XKt4FhuXjIQPiBr7CyTgh/ysFqOnhZY&#10;aHvjT7oeQi0ihH2BCpoQ+kJKXzVk0E9sTxy9s3UGQ5SultrhLcJNJ6dJkkqDLceFBntaN1R9HS5G&#10;Qbo9/sryO+9Pb1W2d+dd/hHKXKnn8fA+BxFoCI/wf3unFWSz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uuPxQAAANwAAAAPAAAAAAAAAAAAAAAAAJgCAABkcnMv&#10;ZG93bnJldi54bWxQSwUGAAAAAAQABAD1AAAAigMAAAAA&#10;" path="m39,r,5l10,34,,34,15,53r,5l24,58r,-5l48,34r,-10l53,24r,-9l58,15,58,5,48,5,48,,39,xe" stroked="f">
                    <v:path arrowok="t" o:connecttype="custom" o:connectlocs="39,0;39,5;10,34;0,34;15,53;15,58;24,58;24,53;48,34;48,24;53,24;53,15;58,15;58,5;48,5;48,0;39,0" o:connectangles="0,0,0,0,0,0,0,0,0,0,0,0,0,0,0,0,0"/>
                  </v:shape>
                  <v:shape id="Freeform 858" o:spid="_x0000_s1881" style="position:absolute;left:4435;top:303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O5MYA&#10;AADcAAAADwAAAGRycy9kb3ducmV2LnhtbESPzWrDMBCE74G+g9hCb43sQn5woxg7SdtATk1z6HGx&#10;NrZTa2Us1XbePioUchxm5htmlY6mET11rrasIJ5GIIgLq2suFZy+3p6XIJxH1thYJgVXcpCuHyYr&#10;TLQd+JP6oy9FgLBLUEHlfZtI6YqKDLqpbYmDd7adQR9kV0rd4RDgppEvUTSXBmsOCxW2tKmo+Dn+&#10;GgUss9MlzzeHvPh+9/Ptxy6K451ST49j9grC0+jv4f/2XitYzhb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bO5MYAAADcAAAADwAAAAAAAAAAAAAAAACYAgAAZHJz&#10;L2Rvd25yZXYueG1sUEsFBgAAAAAEAAQA9QAAAIsDAAAAAA==&#10;" path="m44,l39,,,34,,44,15,63r9,l53,39r,-5l63,10r,-5l58,5,44,r,10l58,15,53,10,44,34r,-5l15,53r9,l10,34r,10l48,10r-4,l44,xe" fillcolor="black" stroked="f">
                    <v:path arrowok="t" o:connecttype="custom" o:connectlocs="44,0;39,0;0,34;0,44;15,63;24,63;53,39;53,34;63,10;63,5;58,5;44,0;44,10;58,15;53,10;44,34;44,29;15,53;24,53;10,34;10,44;48,10;44,10;44,0" o:connectangles="0,0,0,0,0,0,0,0,0,0,0,0,0,0,0,0,0,0,0,0,0,0,0,0"/>
                  </v:shape>
                  <v:shape id="Freeform 859" o:spid="_x0000_s1882" style="position:absolute;left:5707;top:3260;width:269;height:355;visibility:visible;mso-wrap-style:square;v-text-anchor:top" coordsize="26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Cu8EA&#10;AADcAAAADwAAAGRycy9kb3ducmV2LnhtbERPz2vCMBS+C/4P4Qm7aerGVDqj6EAQBkLVg8e35q3p&#10;bF5KEm333y8HwePH93u57m0j7uRD7VjBdJKBIC6drrlScD7txgsQISJrbByTgj8KsF4NB0vMteu4&#10;oPsxViKFcMhRgYmxzaUMpSGLYeJa4sT9OG8xJugrqT12Kdw28jXLZtJizanBYEufhsrr8WYVyOx6&#10;6PbFZfs9nbdvX94Z6X4LpV5G/eYDRKQ+PsUP914rWLy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CgrvBAAAA3AAAAA8AAAAAAAAAAAAAAAAAmAIAAGRycy9kb3du&#10;cmV2LnhtbFBLBQYAAAAABAAEAPUAAACGAwAAAAA=&#10;" path="m255,r,5l236,24r-10,l226,29r-10,5l149,38r,5l116,43r4,48l125,91r5,48l106,159r,9l68,202r,9l,274r5,38l10,312r,19l15,331r,24l39,355r,-4l72,351r,-5l101,341r,-5l116,336r,-5l154,303r,-5l164,298r,-5l236,226r,-10l240,216r,-9l250,202r,-10l255,192r,-9l264,178r,-10l269,168r,-72l264,96r,-9l260,87r,-20l255,67r,-9l250,58r,-20l255,38r,-19l260,19,260,r-5,xe" stroked="f">
                    <v:path arrowok="t" o:connecttype="custom" o:connectlocs="255,0;255,5;236,24;226,24;226,29;216,34;149,38;149,43;116,43;120,91;125,91;130,139;106,159;106,168;68,202;68,211;0,274;5,312;10,312;10,331;15,331;15,355;39,355;39,351;72,351;72,346;101,341;101,336;116,336;116,331;154,303;154,298;164,298;164,293;236,226;236,216;240,216;240,207;250,202;250,192;255,192;255,183;264,178;264,168;269,168;269,96;264,96;264,87;260,87;260,67;255,67;255,58;250,58;250,38;255,38;255,19;260,19;260,0;255,0" o:connectangles="0,0,0,0,0,0,0,0,0,0,0,0,0,0,0,0,0,0,0,0,0,0,0,0,0,0,0,0,0,0,0,0,0,0,0,0,0,0,0,0,0,0,0,0,0,0,0,0,0,0,0,0,0,0,0,0,0,0,0"/>
                  </v:shape>
                  <v:line id="Line 860" o:spid="_x0000_s1883" style="position:absolute;visibility:visible;mso-wrap-style:square" from="5904,3294" to="597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rsMAAADcAAAADwAAAGRycy9kb3ducmV2LnhtbESPQYvCMBSE78L+h/CEvWnqglqrUZbF&#10;Rb25roLHR/Nsg81LaaLWf28EweMwM98ws0VrK3GlxhvHCgb9BARx7rThQsH+/7eXgvABWWPlmBTc&#10;ycNi/tGZYabdjf/ouguFiBD2GSooQ6gzKX1ekkXfdzVx9E6usRiibAqpG7xFuK3kV5KMpEXDcaHE&#10;mn5Kys+7i1VgtqPVcDM+TA5yuQqDY3pOjd0r9dltv6cgArXhHX6111pBOpz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rq7DAAAA3AAAAA8AAAAAAAAAAAAA&#10;AAAAoQIAAGRycy9kb3ducmV2LnhtbFBLBQYAAAAABAAEAPkAAACRAwAAAAA=&#10;" strokeweight="0"/>
                  <v:line id="Line 861" o:spid="_x0000_s1884" style="position:absolute;visibility:visible;mso-wrap-style:square" from="5823,3318" to="595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bNjsIAAADcAAAADwAAAGRycy9kb3ducmV2LnhtbERPz2vCMBS+C/sfwhvspmkHq101ljE2&#10;1JtzCjs+mmcb2ryUJqv1vzeHwY4f3+91OdlOjDR441hBukhAEFdOG64VnL4/5zkIH5A1do5JwY08&#10;lJuH2RoL7a78ReMx1CKGsC9QQRNCX0jpq4Ys+oXriSN3cYPFEOFQSz3gNYbbTj4nSSYtGo4NDfb0&#10;3lDVHn+tAnPIti/75fn1LD+2If3J29zYk1JPj9PbCkSgKfyL/9w7rSDP4v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bNjsIAAADcAAAADwAAAAAAAAAAAAAA&#10;AAChAgAAZHJzL2Rvd25yZXYueG1sUEsFBgAAAAAEAAQA+QAAAJADAAAAAA==&#10;" strokeweight="0"/>
                  <v:line id="Line 862" o:spid="_x0000_s1885" style="position:absolute;visibility:visible;mso-wrap-style:square" from="5818,3414" to="5909,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oFcQAAADcAAAADwAAAGRycy9kb3ducmV2LnhtbESPT2vCQBTE7wW/w/KE3uomhaYxuopI&#10;RXur/8DjI/tMFrNvQ3bV+O27hYLHYWZ+w0znvW3EjTpvHCtIRwkI4tJpw5WCw371loPwAVlj45gU&#10;PMjDfDZ4mWKh3Z23dNuFSkQI+wIV1CG0hZS+rMmiH7mWOHpn11kMUXaV1B3eI9w28j1JMmnRcFyo&#10;saVlTeVld7UKzE+2/vj+PI6P8msd0lN+yY09KPU67BcTEIH68Az/tzdaQZ6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mgVxAAAANwAAAAPAAAAAAAAAAAA&#10;AAAAAKECAABkcnMvZG93bnJldi54bWxQSwUGAAAAAAQABAD5AAAAkgMAAAAA&#10;" strokeweight="0"/>
                  <v:line id="Line 863" o:spid="_x0000_s1886" style="position:absolute;visibility:visible;mso-wrap-style:square" from="5775,3471" to="5856,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2YsQAAADcAAAADwAAAGRycy9kb3ducmV2LnhtbESPQWvCQBSE74X+h+UVvNWNgjFN3UgR&#10;i/amVqHHR/Y1WZJ9G7Jbjf++Kwgeh5n5hlksB9uKM/XeOFYwGScgiEunDVcKjt+frxkIH5A1to5J&#10;wZU8LIvnpwXm2l14T+dDqESEsM9RQR1Cl0vpy5os+rHriKP363qLIcq+krrHS4TbVk6TJJUWDceF&#10;Gjta1VQ2hz+rwOzSzexrfno7yfUmTH6yJjP2qNToZfh4BxFoCI/wvb3VCr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PZixAAAANwAAAAPAAAAAAAAAAAA&#10;AAAAAKECAABkcnMvZG93bnJldi54bWxQSwUGAAAAAAQABAD5AAAAkgMAAAAA&#10;" strokeweight="0"/>
                  <v:line id="Line 864" o:spid="_x0000_s1887" style="position:absolute;visibility:visible;mso-wrap-style:square" from="5722,3524" to="5794,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T+cUAAADcAAAADwAAAGRycy9kb3ducmV2LnhtbESPT2vCQBTE74LfYXmCN92oNKapq0hp&#10;UW+tf6DHR/Y1Wcy+Ddmtpt/eFQSPw8z8hlmsOluLC7XeOFYwGScgiAunDZcKjofPUQbCB2SNtWNS&#10;8E8eVst+b4G5dlf+pss+lCJC2OeooAqhyaX0RUUW/dg1xNH7da3FEGVbSt3iNcJtLadJkkqLhuNC&#10;hQ29V1Sc939WgflKNy+7+en1JD82YfKTnTNjj0oNB936DUSgLjzDj/ZWK8jS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RT+cUAAADcAAAADwAAAAAAAAAA&#10;AAAAAAChAgAAZHJzL2Rvd25yZXYueG1sUEsFBgAAAAAEAAQA+QAAAJMDAAAAAA==&#10;" strokeweight="0"/>
                  <v:shape id="Freeform 865" o:spid="_x0000_s1888" style="position:absolute;left:5703;top:3255;width:273;height:360;visibility:visible;mso-wrap-style:square;v-text-anchor:top" coordsize="27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v8MA&#10;AADcAAAADwAAAGRycy9kb3ducmV2LnhtbESPQWvCQBSE74X+h+UVeil101o0RFexFcFrE+n5kX0m&#10;S7Nvw+4a4793BcHjMDPfMMv1aDsxkA/GsYKPSQaCuHbacKPgUO3ecxAhImvsHJOCCwVYr56fllho&#10;d+ZfGsrYiAThUKCCNsa+kDLULVkME9cTJ+/ovMWYpG+k9nhOcNvJzyybSYuG00KLPf20VP+XJ6tg&#10;/ofz/NteRl9up7KqzJsZNielXl/GzQJEpDE+wvf2XivIZ19wO5OO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v8MAAADcAAAADwAAAAAAAAAAAAAAAACYAgAAZHJzL2Rv&#10;d25yZXYueG1sUEsFBgAAAAAEAAQA9QAAAIgDAAAAAA==&#10;" path="m124,48r-4,5l216,43r4,l249,24,264,10,254,5,244,53r20,58l264,164r,-5l230,216r-34,39l177,274r-72,58l110,332,62,346r-43,5l24,356,9,279r,5l76,212r39,-44l139,144r,-4l124,53r,-5l115,48r,5l129,140r,-5l105,159,67,202,,274r,5l14,356r,4l19,360r43,-4l110,341r5,l187,284r19,-20l240,226r33,-58l273,164r,-53l254,53,264,5r,-5l259,r-5,l240,15,211,34r5,l120,43r-5,l115,48r9,xe" fillcolor="black" stroked="f">
                    <v:path arrowok="t" o:connecttype="custom" o:connectlocs="124,48;120,53;216,43;220,43;249,24;264,10;254,5;244,53;264,111;264,164;264,159;230,216;196,255;177,274;105,332;110,332;62,346;19,351;24,356;9,279;9,284;76,212;115,168;139,144;139,140;124,53;124,48;115,48;115,53;129,140;129,135;105,159;67,202;0,274;0,279;14,356;14,360;19,360;62,356;110,341;115,341;187,284;206,264;240,226;273,168;273,164;273,111;254,53;264,5;264,0;259,0;254,0;240,15;211,34;216,34;120,43;115,43;115,48;124,48" o:connectangles="0,0,0,0,0,0,0,0,0,0,0,0,0,0,0,0,0,0,0,0,0,0,0,0,0,0,0,0,0,0,0,0,0,0,0,0,0,0,0,0,0,0,0,0,0,0,0,0,0,0,0,0,0,0,0,0,0,0,0"/>
                  </v:shape>
                  <v:shape id="Freeform 866" o:spid="_x0000_s1889" style="position:absolute;left:7484;top:2146;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T8scA&#10;AADcAAAADwAAAGRycy9kb3ducmV2LnhtbESPQWvCQBSE70L/w/IK3nSTokFS19BaBEGQGttCb4/s&#10;axKSfRuyq0Z/fbdQ8DjMzDfMMhtMK87Uu9qygngagSAurK65VPBx3EwWIJxH1thaJgVXcpCtHkZL&#10;TLW98IHOuS9FgLBLUUHlfZdK6YqKDLqp7YiD92N7gz7IvpS6x0uAm1Y+RVEiDdYcFirsaF1R0eQn&#10;o2BYvyez+T4/fdefr8Vbc/uKd41Ravw4vDyD8DT4e/i/vdUKFsk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Wk/LHAAAA3AAAAA8AAAAAAAAAAAAAAAAAmAIAAGRy&#10;cy9kb3ducmV2LnhtbFBLBQYAAAAABAAEAPUAAACMAwAAAAA=&#10;" path="m28,r,5l9,24,,24,28,58,57,34r,-10l52,24,33,,28,xe" stroked="f">
                    <v:path arrowok="t" o:connecttype="custom" o:connectlocs="28,0;28,5;9,24;0,24;28,58;57,34;57,24;52,24;33,0;28,0" o:connectangles="0,0,0,0,0,0,0,0,0,0"/>
                  </v:shape>
                  <v:shape id="Freeform 867" o:spid="_x0000_s1890" style="position:absolute;left:7479;top:2141;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y2MUA&#10;AADcAAAADwAAAGRycy9kb3ducmV2LnhtbESPQWvCQBSE74X+h+UVvEjdVDBIdBUrih6kWBW8PrOv&#10;SWj2bdjdaPz3bkHocZiZb5jpvDO1uJLzlWUFH4MEBHFudcWFgtNx/T4G4QOyxtoyKbiTh/ns9WWK&#10;mbY3/qbrIRQiQthnqKAMocmk9HlJBv3ANsTR+7HOYIjSFVI7vEW4qeUwSVJpsOK4UGJDy5Ly30Nr&#10;FHwev3bntuXaOjdqNxe96K+We6V6b91iAiJQF/7Dz/ZWKxinKfyd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zLYxQAAANwAAAAPAAAAAAAAAAAAAAAAAJgCAABkcnMv&#10;ZG93bnJldi54bWxQSwUGAAAAAAQABAD1AAAAigMAAAAA&#10;" path="m38,l29,,,24,,34,29,63r9,l62,34r,-10l38,,29,10,53,34r,-10l29,53r9,l9,24r,10l38,10r-9,l38,xe" fillcolor="black" stroked="f">
                    <v:path arrowok="t" o:connecttype="custom" o:connectlocs="38,0;29,0;0,24;0,34;29,63;38,63;62,34;62,24;38,0;29,10;53,34;53,24;29,53;38,53;9,24;9,34;38,10;29,10;38,0" o:connectangles="0,0,0,0,0,0,0,0,0,0,0,0,0,0,0,0,0,0,0"/>
                  </v:shape>
                  <v:shape id="Freeform 868" o:spid="_x0000_s1891" style="position:absolute;left:7325;top:2343;width:245;height:134;visibility:visible;mso-wrap-style:square;v-text-anchor:top" coordsize="24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jzsIA&#10;AADcAAAADwAAAGRycy9kb3ducmV2LnhtbESP3YrCMBCF7wXfIYzgnaa6UKWaFlGElWWFdX2AsRnb&#10;YjMpTaz17c3CgpeH8/Nx1llvatFR6yrLCmbTCARxbnXFhYLz736yBOE8ssbaMil4koMsHQ7WmGj7&#10;4B/qTr4QYYRdggpK75tESpeXZNBNbUMcvKttDfog20LqFh9h3NRyHkWxNFhxIJTY0Lak/Ha6m8Bd&#10;xM+Py/G7i7odft33xYGwOSg1HvWbFQhPvX+H/9ufWsEyXsDf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ePOwgAAANwAAAAPAAAAAAAAAAAAAAAAAJgCAABkcnMvZG93&#10;bnJldi54bWxQSwUGAAAAAAQABAD1AAAAhwMAAAAA&#10;" path="m240,r,5l231,5r,5l211,19r,5l202,24r,5l192,34r-43,l149,29r-53,l96,24r-24,l72,29r-9,l63,34,43,43r,5l34,48r,5l19,58r,19l15,77r,14l10,91r,15l5,106r,14l,120r,14l10,134r,-4l29,120r,-5l39,115r,-5l58,101r,-5l67,96r,-5l77,86r29,l106,82r33,l139,77r106,l245,r-5,xe" stroked="f">
                    <v:path arrowok="t" o:connecttype="custom" o:connectlocs="240,0;240,5;231,5;231,10;211,19;211,24;202,24;202,29;192,34;149,34;149,29;96,29;96,24;72,24;72,29;63,29;63,34;43,43;43,48;34,48;34,53;19,58;19,77;15,77;15,91;10,91;10,106;5,106;5,120;0,120;0,134;10,134;10,130;29,120;29,115;39,115;39,110;58,101;58,96;67,96;67,91;77,86;106,86;106,82;139,82;139,77;245,77;245,0;240,0" o:connectangles="0,0,0,0,0,0,0,0,0,0,0,0,0,0,0,0,0,0,0,0,0,0,0,0,0,0,0,0,0,0,0,0,0,0,0,0,0,0,0,0,0,0,0,0,0,0,0,0,0"/>
                  </v:shape>
                  <v:shape id="Freeform 869" o:spid="_x0000_s1892" style="position:absolute;left:7426;top:2420;width:250;height:182;visibility:visible;mso-wrap-style:square;v-text-anchor:top" coordsize="25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78EA&#10;AADcAAAADwAAAGRycy9kb3ducmV2LnhtbERPu4oCMRTtBf8hXGEb0YwWKqNRdEEQLHYdLSyvkzsP&#10;nNzMJlHHv98UC1seznu16UwjnuR8bVnBZJyAIM6trrlUcDnvRwsQPiBrbCyTgjd52Kz7vRWm2r74&#10;RM8slCKGsE9RQRVCm0rp84oM+rFtiSNXWGcwROhKqR2+Yrhp5DRJZtJgzbGhwpY+K8rv2cMomJvj&#10;7ud9/Xbo9kO8+aI43tyXUh+DbrsEEagL/+I/90ErWMz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BAAAA3AAAAA8AAAAAAAAAAAAAAAAAmAIAAGRycy9kb3du&#10;cmV2LnhtbFBLBQYAAAAABAAEAPUAAACGAwAAAAA=&#10;" path="m62,r,72l58,72r,29l48,105r,10l38,120r,9l29,134r,10l19,149r,9l10,163r,10l,182r10,l10,178r9,-10l29,168r,-5l67,134r,-5l77,129r,-4l86,115r135,l221,110r9,l230,105r15,-9l245,72r5,l250,48r-10,l226,29r-10,l202,9r-20,5l182,19r-19,5l163,29r-9,l154,19r-5,l149,5r-5,l144,,62,xe" stroked="f">
                    <v:path arrowok="t" o:connecttype="custom" o:connectlocs="62,0;62,72;58,72;58,101;48,105;48,115;38,120;38,129;29,134;29,144;19,149;19,158;10,163;10,173;0,182;10,182;10,178;19,168;29,168;29,163;67,134;67,129;77,129;77,125;86,115;221,115;221,110;230,110;230,105;245,96;245,72;250,72;250,48;240,48;226,29;216,29;202,9;182,14;182,19;163,24;163,29;154,29;154,19;149,19;149,5;144,5;144,0;62,0" o:connectangles="0,0,0,0,0,0,0,0,0,0,0,0,0,0,0,0,0,0,0,0,0,0,0,0,0,0,0,0,0,0,0,0,0,0,0,0,0,0,0,0,0,0,0,0,0,0,0,0"/>
                  </v:shape>
                  <v:shape id="Freeform 870" o:spid="_x0000_s1893" style="position:absolute;left:7541;top:2535;width:101;height:14;visibility:visible;mso-wrap-style:square;v-text-anchor:top" coordsize="1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yvcYA&#10;AADcAAAADwAAAGRycy9kb3ducmV2LnhtbESPzWrDMBCE74W8g9hALyWR24NJncgmFAqloaTND7ku&#10;1sY2sVZGUhLl7aNCocdhZr5hFlU0vbiQ851lBc/TDARxbXXHjYLd9n0yA+EDssbeMim4kYeqHD0s&#10;sND2yj902YRGJAj7AhW0IQyFlL5uyaCf2oE4eUfrDIYkXSO1w2uCm16+ZFkuDXacFloc6K2l+rQ5&#10;GwXb7snlh+HTfq3duV6tYvze36JSj+O4nIMIFMN/+K/9oRXM8lf4PZOO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yvcYAAADcAAAADwAAAAAAAAAAAAAAAACYAgAAZHJz&#10;L2Rvd25yZXYueG1sUEsFBgAAAAAEAAQA9QAAAIsDAAAAAA==&#10;" path="m,l,5r29,l29,10r62,4l91,10,101,,,xe" stroked="f">
                    <v:path arrowok="t" o:connecttype="custom" o:connectlocs="0,0;0,5;29,5;29,10;91,14;91,10;101,0;0,0" o:connectangles="0,0,0,0,0,0,0,0"/>
                  </v:shape>
                  <v:line id="Line 871" o:spid="_x0000_s1894" style="position:absolute;visibility:visible;mso-wrap-style:square" from="7498,2377" to="7647,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bU8EAAADcAAAADwAAAGRycy9kb3ducmV2LnhtbERPTYvCMBC9C/sfwix401RB7VajLLKi&#10;3rSr4HFoZttgMylNVuu/NwfB4+N9L1adrcWNWm8cKxgNExDEhdOGSwWn380gBeEDssbaMSl4kIfV&#10;8qO3wEy7Ox/plodSxBD2GSqoQmgyKX1RkUU/dA1x5P5cazFE2JZSt3iP4baW4ySZSouGY0OFDa0r&#10;Kq75v1VgDtPtZD87f53lzzaMLuk1NfakVP+z+56DCNSFt/jl3mkF6Sz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1tTwQAAANwAAAAPAAAAAAAAAAAAAAAA&#10;AKECAABkcnMvZG93bnJldi54bWxQSwUGAAAAAAQABAD5AAAAjwMAAAAA&#10;" strokeweight="0"/>
                  <v:line id="Line 872" o:spid="_x0000_s1895" style="position:absolute;visibility:visible;mso-wrap-style:square" from="7392,2372" to="7440,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yMQAAADcAAAADwAAAGRycy9kb3ducmV2LnhtbESPQWvCQBSE7wX/w/KE3uomghqjq4hU&#10;bG82Knh8ZJ/JYvZtyG41/ffdgtDjMDPfMMt1bxtxp84bxwrSUQKCuHTacKXgdNy9ZSB8QNbYOCYF&#10;P+RhvRq8LDHX7sFfdC9CJSKEfY4K6hDaXEpf1mTRj1xLHL2r6yyGKLtK6g4fEW4bOU6SqbRoOC7U&#10;2NK2pvJWfFsF5jDdTz5n5/lZvu9DeslumbEnpV6H/WYBIlAf/sPP9odWkM1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7IxAAAANwAAAAPAAAAAAAAAAAA&#10;AAAAAKECAABkcnMvZG93bnJldi54bWxQSwUGAAAAAAQABAD5AAAAkgMAAAAA&#10;" strokeweight="0"/>
                  <v:line id="Line 873" o:spid="_x0000_s1896" style="position:absolute;visibility:visible;mso-wrap-style:square" from="7488,2468" to="7556,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gv8UAAADcAAAADwAAAGRycy9kb3ducmV2LnhtbESPzWrDMBCE74W8g9hAb42cQGzXjWJC&#10;aEh7a/6gx8Xa2sLWylhq4r59VSjkOMzMN8yqHG0nrjR441jBfJaAIK6cNlwrOJ92TzkIH5A1do5J&#10;wQ95KNeThxUW2t34QNdjqEWEsC9QQRNCX0jpq4Ys+pnriaP35QaLIcqhlnrAW4TbTi6SJJUWDceF&#10;BnvaNlS1x2+rwHyk++V7dnm+yNd9mH/mbW7sWanH6bh5ARFoDPfwf/tNK8iz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Fgv8UAAADcAAAADwAAAAAAAAAA&#10;AAAAAAChAgAAZHJzL2Rvd25yZXYueG1sUEsFBgAAAAAEAAQA+QAAAJMDAAAAAA==&#10;" strokeweight="0"/>
                  <v:line id="Line 874" o:spid="_x0000_s1897" style="position:absolute;visibility:visible;mso-wrap-style:square" from="7340,2420" to="7364,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FJMUAAADcAAAADwAAAGRycy9kb3ducmV2LnhtbESPQWvCQBSE70L/w/IKvdWNL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3FJMUAAADcAAAADwAAAAAAAAAA&#10;AAAAAAChAgAAZHJzL2Rvd25yZXYueG1sUEsFBgAAAAAEAAQA+QAAAJMDAAAAAA==&#10;" strokeweight="0"/>
                  <v:line id="Line 875" o:spid="_x0000_s1898" style="position:absolute;visibility:visible;mso-wrap-style:square" from="7464,2545" to="7479,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dUMUAAADcAAAADwAAAGRycy9kb3ducmV2LnhtbESPQWvCQBSE70L/w/IKvdWNp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RdUMUAAADcAAAADwAAAAAAAAAA&#10;AAAAAAChAgAAZHJzL2Rvd25yZXYueG1sUEsFBgAAAAAEAAQA+QAAAJMDAAAAAA==&#10;" strokeweight="0"/>
                  <v:shape id="Freeform 876" o:spid="_x0000_s1899" style="position:absolute;left:7320;top:2338;width:356;height:264;visibility:visible;mso-wrap-style:square;v-text-anchor:top" coordsize="35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AHMYA&#10;AADcAAAADwAAAGRycy9kb3ducmV2LnhtbESPT2vCQBTE7wW/w/KE3urGgq1EN0GFUg+VEvWgt0f2&#10;5Y/Jvg3Zrabf3hUKPQ4z8xtmmQ6mFVfqXW1ZwXQSgSDOra65VHA8fLzMQTiPrLG1TAp+yUGajJ6W&#10;GGt744yue1+KAGEXo4LK+y6W0uUVGXQT2xEHr7C9QR9kX0rd4y3ATStfo+hNGqw5LFTY0aaivNn/&#10;GAU827b+tDO7+ntdnL+ajLPL8KnU83hYLUB4Gvx/+K+91Qrm7zN4nA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AHMYAAADcAAAADwAAAAAAAAAAAAAAAACYAgAAZHJz&#10;L2Rvd25yZXYueG1sUEsFBgAAAAAEAAQA9QAAAIsDAAAAAA==&#10;" path="m29,63r,4l82,34r-5,l120,39r72,4l197,43,250,10,240,5r,67l250,111r,4l255,115,303,96r-5,l346,135r,-5l341,173r,-5l298,202r5,l192,187r-4,l101,255r10,9l168,178r,-5l173,130r,-58l168,72,77,82r-5,l,130r10,5l29,63r-9,l,135r,4l5,139r5,l82,91r-5,l168,82r-4,-5l164,130r-5,43l159,168r-58,87l101,260r,4l106,264r5,l197,197r-5,l303,211r5,l351,178r,-5l356,130r,-5l308,87r-5,l255,106r5,5l250,72r,-67l250,r-5,l240,,188,34r4,l120,29,77,24r-5,l20,58r,5l29,63xe" fillcolor="black" stroked="f">
                    <v:path arrowok="t" o:connecttype="custom" o:connectlocs="29,67;77,34;192,43;250,10;240,72;250,115;303,96;346,135;341,173;298,202;192,187;101,255;168,178;173,130;168,72;72,82;10,135;20,63;0,139;10,139;77,91;164,77;159,173;101,255;101,264;111,264;192,197;308,211;351,173;356,125;303,87;260,111;250,5;245,0;188,34;120,29;72,24;20,63" o:connectangles="0,0,0,0,0,0,0,0,0,0,0,0,0,0,0,0,0,0,0,0,0,0,0,0,0,0,0,0,0,0,0,0,0,0,0,0,0,0"/>
                  </v:shape>
                  <v:shape id="Freeform 877" o:spid="_x0000_s1900" style="position:absolute;left:7940;top:2468;width:158;height:81;visibility:visible;mso-wrap-style:square;v-text-anchor:top" coordsize="1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Y8UA&#10;AADcAAAADwAAAGRycy9kb3ducmV2LnhtbESPzWoCMRSF94W+Q7hCdzWjVCujUYpSWtyIowvdXSfX&#10;mcHJzZCkOvr0RhC6PJyfjzOZtaYWZ3K+sqyg101AEOdWV1wo2G6+30cgfEDWWFsmBVfyMJu+vkww&#10;1fbCazpnoRBxhH2KCsoQmlRKn5dk0HdtQxy9o3UGQ5SukNrhJY6bWvaTZCgNVhwJJTY0Lyk/ZX8m&#10;QjL/0SabeeVW+8NqNzgsfpaDm1JvnfZrDCJQG/7Dz/avVjD6HM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BBjxQAAANwAAAAPAAAAAAAAAAAAAAAAAJgCAABkcnMv&#10;ZG93bnJldi54bWxQSwUGAAAAAAQABAD1AAAAigMAAAAA&#10;" path="m24,r,14l19,14r,10l14,24,9,48r-5,l4,57,,57,,67r52,l52,72r63,l115,77r14,l129,81r15,l144,72r4,l148,62r5,l158,38r-5,l153,29r-5,l139,9,96,9r,5l48,14r,-5l38,9r,-4l28,5,28,,24,xe" stroked="f">
                    <v:path arrowok="t" o:connecttype="custom" o:connectlocs="24,0;24,14;19,14;19,24;14,24;9,48;4,48;4,57;0,57;0,67;52,67;52,72;115,72;115,77;129,77;129,81;144,81;144,72;148,72;148,62;153,62;158,38;153,38;153,29;148,29;139,9;96,9;96,14;48,14;48,9;38,9;38,5;28,5;28,0;24,0" o:connectangles="0,0,0,0,0,0,0,0,0,0,0,0,0,0,0,0,0,0,0,0,0,0,0,0,0,0,0,0,0,0,0,0,0,0,0"/>
                  </v:shape>
                  <v:line id="Line 878" o:spid="_x0000_s1901" style="position:absolute;visibility:visible;mso-wrap-style:square" from="8002,2482" to="806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DJ8UAAADcAAAADwAAAGRycy9kb3ducmV2LnhtbESPT2vCQBTE7wW/w/KE3upGQROjGxGp&#10;2N5a/4DHR/aZLMm+Ddmtpt++Wyj0OMzMb5j1ZrCtuFPvjWMF00kCgrh02nCl4Hzav2QgfEDW2Dom&#10;Bd/kYVOMntaYa/fgT7ofQyUihH2OCuoQulxKX9Zk0U9cRxy9m+sthij7SuoeHxFuWzlLkoW0aDgu&#10;1NjRrqayOX5ZBeZjcZi/p5flRb4ewvSaNZmxZ6Wex8N2BSLQEP7Df+03rSBL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bDJ8UAAADcAAAADwAAAAAAAAAA&#10;AAAAAAChAgAAZHJzL2Rvd25yZXYueG1sUEsFBgAAAAAEAAQA+QAAAJMDAAAAAA==&#10;" strokeweight="0"/>
                  <v:line id="Line 879" o:spid="_x0000_s1902" style="position:absolute;visibility:visible;mso-wrap-style:square" from="7944,2521" to="795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XVcEAAADcAAAADwAAAGRycy9kb3ducmV2LnhtbERPTYvCMBC9C/sfwix401RB7VajLLKi&#10;3rSr4HFoZttgMylNVuu/NwfB4+N9L1adrcWNWm8cKxgNExDEhdOGSwWn380gBeEDssbaMSl4kIfV&#10;8qO3wEy7Ox/plodSxBD2GSqoQmgyKX1RkUU/dA1x5P5cazFE2JZSt3iP4baW4ySZSouGY0OFDa0r&#10;Kq75v1VgDtPtZD87f53lzzaMLuk1NfakVP+z+56DCNSFt/jl3mkF6Sy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VdVwQAAANwAAAAPAAAAAAAAAAAAAAAA&#10;AKECAABkcnMvZG93bnJldi54bWxQSwUGAAAAAAQABAD5AAAAjwMAAAAA&#10;" strokeweight="0"/>
                  <v:shape id="Freeform 880" o:spid="_x0000_s1903" style="position:absolute;left:7935;top:2463;width:163;height:86;visibility:visible;mso-wrap-style:square;v-text-anchor:top" coordsize="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DcEA&#10;AADcAAAADwAAAGRycy9kb3ducmV2LnhtbESPT4vCMBTE78J+h/AWvGm6PazdahQpLHhd/+310Tzb&#10;avNSkljrtzeC4HGYmd8wi9VgWtGT841lBV/TBARxaXXDlYL97neSgfABWWNrmRTcycNq+TFaYK7t&#10;jf+o34ZKRAj7HBXUIXS5lL6syaCf2o44eifrDIYoXSW1w1uEm1amSfItDTYcF2rsqKipvGyvRsFw&#10;rpIMD8UuLcIs/e8v3h5dptT4c1jPQQQawjv8am+0gmz2A8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Tw3BAAAA3AAAAA8AAAAAAAAAAAAAAAAAmAIAAGRycy9kb3du&#10;cmV2LnhtbFBLBQYAAAAABAAEAPUAAACGAwAAAAA=&#10;" path="m29,l24,r,5l,67r,5l5,72r100,5l144,86r5,l149,82,163,48,144,14r,-4l139,10,57,14,29,r,10l57,24r82,-5l134,14r19,34l139,82r5,-5l105,67,5,62r4,5l33,5r-4,5l29,xe" fillcolor="black" stroked="f">
                    <v:path arrowok="t" o:connecttype="custom" o:connectlocs="29,0;24,0;24,5;0,67;0,72;5,72;105,77;144,86;149,86;149,82;163,48;144,14;144,10;139,10;57,14;29,0;29,10;57,24;139,19;134,14;153,48;139,82;144,77;105,67;5,62;9,67;33,5;29,10;29,0" o:connectangles="0,0,0,0,0,0,0,0,0,0,0,0,0,0,0,0,0,0,0,0,0,0,0,0,0,0,0,0,0"/>
                  </v:shape>
                  <v:shape id="Freeform 881" o:spid="_x0000_s1904" style="position:absolute;left:7172;top:2535;width:211;height:207;visibility:visible;mso-wrap-style:square;v-text-anchor:top" coordsize="21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aUcIA&#10;AADcAAAADwAAAGRycy9kb3ducmV2LnhtbERPz0/CMBS+m/A/NI+Em3SQiMukEDEYIJ6cJl6f7XNd&#10;XF/nWrbx39MDiccv3+/1dnSN6KkLtWcFi3kGglh7U3Ol4PPj9T4HESKywcYzKbhQgO1mcrfGwviB&#10;36kvYyVSCIcCFdgY20LKoC05DHPfEifux3cOY4JdJU2HQwp3jVxm2Uo6rDk1WGzpxZL+Lc9Ogd59&#10;2/3BP/4t9Wr4envoy/1pqJWaTcfnJxCRxvgvvrmPRkGep/npTDo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lpRwgAAANwAAAAPAAAAAAAAAAAAAAAAAJgCAABkcnMvZG93&#10;bnJldi54bWxQSwUGAAAAAAQABAD1AAAAhwMAAAAA&#10;" path="m115,r,14l110,14r,15l105,29r,14l100,43,96,67r-5,l91,82r-5,l86,96,72,106r,9l57,125r,10l43,144r,10l28,163r,10l14,183r,9l,207r9,l9,202,19,192r9,l28,187r10,-9l48,178r,-5l57,163r10,l67,159r38,-24l105,130r10,l115,125r19,-10l163,111r,-5l172,106r,-5l201,96r,-5l211,91r,-4l201,87r,-5l192,82,187,72r-10,l177,67r-9,l163,58r-10,l153,48r-5,l139,29r-5,l134,19r-5,l120,r-5,xe" stroked="f">
                    <v:path arrowok="t" o:connecttype="custom" o:connectlocs="115,14;110,29;105,43;96,67;91,82;86,96;72,115;57,135;43,154;28,173;14,192;9,207;19,192;28,187;48,178;57,163;67,159;105,130;115,125;163,111;172,106;201,96;211,91;201,87;192,82;177,72;168,67;153,58;148,48;134,29;129,19;115,0" o:connectangles="0,0,0,0,0,0,0,0,0,0,0,0,0,0,0,0,0,0,0,0,0,0,0,0,0,0,0,0,0,0,0,0"/>
                  </v:shape>
                  <v:line id="Line 882" o:spid="_x0000_s1905" style="position:absolute;visibility:visible;mso-wrap-style:square" from="7287,2545" to="731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O78QAAADcAAAADwAAAGRycy9kb3ducmV2LnhtbESPT2sCMRTE74V+h/AKvdXsFqpxNUop&#10;Fdubf8HjY/PcDW5elk3U7bdvBMHjMDO/Yabz3jXiQl2wnjXkgwwEcemN5UrDbrt4UyBCRDbYeCYN&#10;fxRgPnt+mmJh/JXXdNnESiQIhwI11DG2hZShrMlhGPiWOHlH3zmMSXaVNB1eE9w18j3LhtKh5bRQ&#10;Y0tfNZWnzdlpsKvh8uN3tB/v5fcy5gd1UtbttH596T8nICL18RG+t3+MBqV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o7vxAAAANwAAAAPAAAAAAAAAAAA&#10;AAAAAKECAABkcnMvZG93bnJldi54bWxQSwUGAAAAAAQABAD5AAAAkgMAAAAA&#10;" strokeweight="0"/>
                  <v:line id="Line 883" o:spid="_x0000_s1906" style="position:absolute;visibility:visible;mso-wrap-style:square" from="7344,2602" to="7368,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QmMQAAADcAAAADwAAAGRycy9kb3ducmV2LnhtbESPQWsCMRSE7wX/Q3gFbzWroE1Xo4hY&#10;tLdqFTw+Nq+7wc3Lskl1/feNIHgcZuYbZrboXC0u1AbrWcNwkIEgLryxXGo4/Hy+KRAhIhusPZOG&#10;GwVYzHsvM8yNv/KOLvtYigThkKOGKsYmlzIUFTkMA98QJ+/Xtw5jkm0pTYvXBHe1HGXZRDq0nBYq&#10;bGhVUXHe/zkN9nuyGX+9Hz+Ocr2Jw5M6K+sOWvdfu+UURKQuPsOP9tZoUGoE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CYxAAAANwAAAAPAAAAAAAAAAAA&#10;AAAAAKECAABkcnMvZG93bnJldi54bWxQSwUGAAAAAAQABAD5AAAAkgMAAAAA&#10;" strokeweight="0"/>
                  <v:line id="Line 884" o:spid="_x0000_s1907" style="position:absolute;visibility:visible;mso-wrap-style:square" from="7258,2617" to="729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1A8UAAADcAAAADwAAAGRycy9kb3ducmV2LnhtbESPT2sCMRTE7wW/Q3iCt5pVqc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i1A8UAAADcAAAADwAAAAAAAAAA&#10;AAAAAAChAgAAZHJzL2Rvd25yZXYueG1sUEsFBgAAAAAEAAQA+QAAAJMDAAAAAA==&#10;" strokeweight="0"/>
                  <v:line id="Line 885" o:spid="_x0000_s1908" style="position:absolute;visibility:visible;mso-wrap-style:square" from="7215,2679" to="7229,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td8UAAADcAAAADwAAAGRycy9kb3ducmV2LnhtbESPT2sCMRTE7wW/Q3iCt5pVrM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td8UAAADcAAAADwAAAAAAAAAA&#10;AAAAAAChAgAAZHJzL2Rvd25yZXYueG1sUEsFBgAAAAAEAAQA+QAAAJMDAAAAAA==&#10;" strokeweight="0"/>
                  <v:shape id="Freeform 886" o:spid="_x0000_s1909" style="position:absolute;left:7167;top:2530;width:216;height:212;visibility:visible;mso-wrap-style:square;v-text-anchor:top" coordsize="21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NnMcA&#10;AADcAAAADwAAAGRycy9kb3ducmV2LnhtbESPT2vCQBTE70K/w/IK3nRTbUtMXaUI/kEp1dhDj6/Z&#10;1yQ0+zbJrhq/fVco9DjMzG+Y6bwzlThT60rLCh6GEQjizOqScwUfx+UgBuE8ssbKMim4koP57K43&#10;xUTbCx/onPpcBAi7BBUU3teJlC4ryKAb2po4eN+2NeiDbHOpW7wEuKnkKIqepcGSw0KBNS0Kyn7S&#10;k1Hwid2KFl+T9WOzfxub7Xuz3KWNUv377vUFhKfO/4f/2hutII6f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8DZzHAAAA3AAAAA8AAAAAAAAAAAAAAAAAmAIAAGRy&#10;cy9kb3ducmV2LnhtbFBLBQYAAAAABAAEAPUAAACMAwAAAAA=&#10;" path="m125,l115,r,5l86,92r,-5l,202r,10l9,212,86,154r43,-29l125,125,211,96r5,l216,87,158,53,125,,115,10r34,53l206,96r5,-9l125,116r-5,l77,144,,202r9,10l96,96r,-4l125,5r-10,5l125,xe" fillcolor="black" stroked="f">
                    <v:path arrowok="t" o:connecttype="custom" o:connectlocs="125,0;115,0;115,5;86,92;86,87;0,202;0,212;9,212;86,154;129,125;125,125;211,96;216,96;216,87;158,53;125,0;115,10;149,63;206,96;211,87;125,116;120,116;77,144;0,202;9,212;96,96;96,92;125,5;115,10;125,0" o:connectangles="0,0,0,0,0,0,0,0,0,0,0,0,0,0,0,0,0,0,0,0,0,0,0,0,0,0,0,0,0,0"/>
                  </v:shape>
                  <v:shape id="Freeform 887" o:spid="_x0000_s1910" style="position:absolute;left:7359;top:2636;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vXMQA&#10;AADcAAAADwAAAGRycy9kb3ducmV2LnhtbESPzWrDMBCE74W8g9hAbrWchhjjWgkhJZCr83PobWtt&#10;bbfWyliK7bx9FCj0OMzMN0y+nUwrBupdY1nBMopBEJdWN1wpuJwPrykI55E1tpZJwZ0cbDezlxwz&#10;bUcuaDj5SgQIuwwV1N53mZSurMmgi2xHHLxv2xv0QfaV1D2OAW5a+RbHiTTYcFiosaN9TeXv6WYU&#10;JFU6xIevFX3Y8/VnOcjuUqw/lVrMp907CE+T/w//tY9aQZom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b1zEAAAA3AAAAA8AAAAAAAAAAAAAAAAAmAIAAGRycy9k&#10;b3ducmV2LnhtbFBLBQYAAAAABAAEAPUAAACJAwAAAAA=&#10;" path="m38,r,14l33,14r,10l29,24,24,48r-5,l19,58r-5,l9,82r-4,l,106r5,l9,134r10,l19,139r10,l29,144r24,5l53,144,72,125r9,l81,120r20,-14l96,86r-5,l91,77r-5,l72,48r-5,l62,29r-5,l43,,38,xe" stroked="f">
                    <v:path arrowok="t" o:connecttype="custom" o:connectlocs="38,0;38,14;33,14;33,24;29,24;24,48;19,48;19,58;14,58;9,82;5,82;0,106;5,106;9,134;19,134;19,139;29,139;29,144;53,149;53,144;72,125;81,125;81,120;101,106;96,86;91,86;91,77;86,77;72,48;67,48;62,29;57,29;43,0;38,0" o:connectangles="0,0,0,0,0,0,0,0,0,0,0,0,0,0,0,0,0,0,0,0,0,0,0,0,0,0,0,0,0,0,0,0,0,0"/>
                  </v:shape>
                  <v:line id="Line 888" o:spid="_x0000_s1911" style="position:absolute;visibility:visible;mso-wrap-style:square" from="7388,2670" to="7455,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zAMQAAADcAAAADwAAAGRycy9kb3ducmV2LnhtbESPT2sCMRTE7wW/Q3hCbzWroMbVKCKK&#10;7a31D3h8bJ67wc3Lsom6/fZNodDjMDO/YRarztXiQW2wnjUMBxkI4sIby6WG03H3pkCEiGyw9kwa&#10;vinAatl7WWBu/JO/6HGIpUgQDjlqqGJscilDUZHDMPANcfKuvnUYk2xLaVp8Jrir5SjLJtKh5bRQ&#10;YUObiorb4e402M/JfvwxPc/OcruPw4u6KetOWr/2u/UcRKQu/of/2u9Gg1J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7MAxAAAANwAAAAPAAAAAAAAAAAA&#10;AAAAAKECAABkcnMvZG93bnJldi54bWxQSwUGAAAAAAQABAD5AAAAkgMAAAAA&#10;" strokeweight="0"/>
                  <v:line id="Line 889" o:spid="_x0000_s1912" style="position:absolute;visibility:visible;mso-wrap-style:square" from="7364,2746" to="7397,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ncsEAAADcAAAADwAAAGRycy9kb3ducmV2LnhtbERPz2vCMBS+C/sfwhvspqnCXOyMIqKo&#10;t61T8Pho3tpg81KaqPW/N4fBjh/f7/myd424UResZw3jUQaCuPTGcqXh+LMdKhAhIhtsPJOGBwVY&#10;Ll4Gc8yNv/M33YpYiRTCIUcNdYxtLmUoa3IYRr4lTtyv7xzGBLtKmg7vKdw1cpJlU+nQcmqosaV1&#10;TeWluDoN9mu6ez98nGYnudnF8VldlHVHrd9e+9UniEh9/Bf/ufdGg1JpbT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3CdywQAAANwAAAAPAAAAAAAAAAAAAAAA&#10;AKECAABkcnMvZG93bnJldi54bWxQSwUGAAAAAAQABAD5AAAAjwMAAAAA&#10;" strokeweight="0"/>
                  <v:shape id="Freeform 890" o:spid="_x0000_s1913" style="position:absolute;left:7354;top:2631;width:106;height:154;visibility:visible;mso-wrap-style:square;v-text-anchor:top" coordsize="10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G/cMA&#10;AADcAAAADwAAAGRycy9kb3ducmV2LnhtbESPzYvCMBTE7wv+D+EJe1tTPSzdahTxi2Xx4BeeH82z&#10;LTYvNYla/3sjLHgcZuY3zGjSmlrcyPnKsoJ+LwFBnFtdcaHgsF9+pSB8QNZYWyYFD/IwGXc+Rphp&#10;e+ct3XahEBHCPkMFZQhNJqXPSzLoe7Yhjt7JOoMhSldI7fAe4aaWgyT5lgYrjgslNjQrKT/vrkZB&#10;m9OjcAnqo1msNn/zan3cXNZKfXbb6RBEoDa8w//tX60gTX/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G/cMAAADcAAAADwAAAAAAAAAAAAAAAACYAgAAZHJzL2Rv&#10;d25yZXYueG1sUEsFBgAAAAAEAAQA9QAAAIgDAAAAAA==&#10;" path="m48,5l48,,38,r,5l,101r10,34l10,139r4,l48,154r5,l106,111r,-5l48,5,38,5,96,106r,-5l43,144r5,l14,130r5,5l10,101,48,5,38,5r10,xe" fillcolor="black" stroked="f">
                    <v:path arrowok="t" o:connecttype="custom" o:connectlocs="48,5;48,0;38,0;38,5;0,101;10,135;10,139;14,139;48,154;53,154;106,111;106,106;48,5;38,5;96,106;96,101;43,144;48,144;14,130;19,135;10,101;48,5;38,5;48,5" o:connectangles="0,0,0,0,0,0,0,0,0,0,0,0,0,0,0,0,0,0,0,0,0,0,0,0"/>
                  </v:shape>
                  <v:shape id="Freeform 891" o:spid="_x0000_s1914" style="position:absolute;left:7460;top:2790;width:110;height:153;visibility:visible;mso-wrap-style:square;v-text-anchor:top" coordsize="1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uHsAA&#10;AADcAAAADwAAAGRycy9kb3ducmV2LnhtbERPTYvCMBC9L/gfwgheiqZ6cLUaRQTRgwjqXvY2JGNb&#10;bCaliVr99eYgeHy87/mytZW4U+NLxwqGgxQEsXam5FzB33nTn4DwAdlg5ZgUPMnDctH5mWNm3IOP&#10;dD+FXMQQ9hkqKEKoMym9LsiiH7iaOHIX11gMETa5NA0+Yrit5ChNx9JiybGhwJrWBenr6WYVvJID&#10;/Y8cS62T1zZ5tvvf82qvVK/brmYgArXhK/64d0bBZ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suHsAAAADcAAAADwAAAAAAAAAAAAAAAACYAgAAZHJzL2Rvd25y&#10;ZXYueG1sUEsFBgAAAAAEAAQA9QAAAIUDAAAAAA==&#10;" path="m52,r,9l,57r,53l4,110r15,19l28,129r20,24l57,153r5,-14l67,139r,-10l76,124r,-9l81,115r,-10l91,100r,-9l96,91r,-10l105,76r,-9l110,67r,-19l105,48,100,28r-4,l96,19r-10,l86,14r-10,l76,9r-9,l67,4,57,4,57,,52,xe" stroked="f">
                    <v:path arrowok="t" o:connecttype="custom" o:connectlocs="52,0;52,9;0,57;0,110;4,110;19,129;28,129;48,153;57,153;62,139;67,139;67,129;76,124;76,115;81,115;81,105;91,100;91,91;96,91;96,81;105,76;105,67;110,67;110,48;105,48;100,28;96,28;96,19;86,19;86,14;76,14;76,9;67,9;67,4;57,4;57,0;52,0" o:connectangles="0,0,0,0,0,0,0,0,0,0,0,0,0,0,0,0,0,0,0,0,0,0,0,0,0,0,0,0,0,0,0,0,0,0,0,0,0"/>
                  </v:shape>
                  <v:line id="Line 892" o:spid="_x0000_s1915" style="position:absolute;visibility:visible;mso-wrap-style:square" from="7493,2818" to="755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MsQAAADcAAAADwAAAGRycy9kb3ducmV2LnhtbESPQWvCQBSE7wX/w/IEb3UTQY3RVUqx&#10;aG9qFXp8ZJ/JYvZtyG41/vuuIHgcZuYbZrHqbC2u1HrjWEE6TEAQF04bLhUcf77eMxA+IGusHZOC&#10;O3lYLXtvC8y1u/GerodQighhn6OCKoQml9IXFVn0Q9cQR+/sWoshyraUusVbhNtajpJkIi0ajgsV&#10;NvRZUXE5/FkFZjfZjL+np9lJrjch/c0umbFHpQb97mMOIlAXXuFne6sVZLM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xgyxAAAANwAAAAPAAAAAAAAAAAA&#10;AAAAAKECAABkcnMvZG93bnJldi54bWxQSwUGAAAAAAQABAD5AAAAkgMAAAAA&#10;" strokeweight="0"/>
                  <v:line id="Line 893" o:spid="_x0000_s1916" style="position:absolute;visibility:visible;mso-wrap-style:square" from="7460,2886" to="751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GRcUAAADcAAAADwAAAGRycy9kb3ducmV2LnhtbESPQWvCQBSE7wX/w/IKvdWNQm2SuoqI&#10;kvZWo0KPj+xrsph9G7KrSf99t1DwOMzMN8xyPdpW3Kj3xrGC2TQBQVw5bbhWcDrun1MQPiBrbB2T&#10;gh/ysF5NHpaYazfwgW5lqEWEsM9RQRNCl0vpq4Ys+qnriKP37XqLIcq+lrrHIcJtK+dJspAWDceF&#10;BjvaNlRdyqtVYD4XxcvH6zk7y10RZl/pJTX2pNTT47h5AxFoDPfwf/tdK0iz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2GRcUAAADcAAAADwAAAAAAAAAA&#10;AAAAAAChAgAAZHJzL2Rvd25yZXYueG1sUEsFBgAAAAAEAAQA+QAAAJMDAAAAAA==&#10;" strokeweight="0"/>
                  <v:shape id="Freeform 894" o:spid="_x0000_s1917" style="position:absolute;left:7455;top:2785;width:115;height:158;visibility:visible;mso-wrap-style:square;v-text-anchor:top" coordsize="1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CtsQA&#10;AADcAAAADwAAAGRycy9kb3ducmV2LnhtbESP0WrCQBRE34X+w3ILvkjdVNHa1FVEEARfTOwH3GZv&#10;k7TZu2F31eTvXUHwcZiZM8xy3ZlGXMj52rKC93ECgriwuuZSwfdp97YA4QOyxsYyKejJw3r1Mlhi&#10;qu2VM7rkoRQRwj5FBVUIbSqlLyoy6Me2JY7er3UGQ5SulNrhNcJNIydJMpcGa44LFba0raj4z89G&#10;wc9ffxh9uEk2K458zmjTn6jcKjV87TZfIAJ14Rl+tPdaweJz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grbEAAAA3AAAAA8AAAAAAAAAAAAAAAAAmAIAAGRycy9k&#10;b3ducmV2LnhtbFBLBQYAAAAABAAEAPUAAACJAwAAAAA=&#10;" path="m57,l53,,,57r,58l53,158r9,l115,67r,-5l101,24r,-5l96,19,57,r,9l96,29,91,24r14,38l105,57,53,149r9,l9,105r,5l9,62r,5l62,9r-5,l57,xe" fillcolor="black" stroked="f">
                    <v:path arrowok="t" o:connecttype="custom" o:connectlocs="57,0;53,0;0,57;0,115;53,158;62,158;115,67;115,62;101,24;101,19;96,19;57,0;57,9;96,29;91,24;105,62;105,57;53,149;62,149;9,105;9,110;9,62;9,67;62,9;57,9;57,0" o:connectangles="0,0,0,0,0,0,0,0,0,0,0,0,0,0,0,0,0,0,0,0,0,0,0,0,0,0"/>
                  </v:shape>
                  <v:shape id="Freeform 895" o:spid="_x0000_s1918" style="position:absolute;left:7604;top:3058;width:48;height:34;visibility:visible;mso-wrap-style:square;v-text-anchor:top" coordsize="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XRccA&#10;AADcAAAADwAAAGRycy9kb3ducmV2LnhtbESPT2vCQBTE7wW/w/IEL6IbpfVPdJVSKJUeCo0ePD6y&#10;z2ww+zZkNyb107uFQo/DzPyG2e57W4kbNb50rGA2TUAQ506XXCg4Hd8nKxA+IGusHJOCH/Kw3w2e&#10;tphq1/E33bJQiAhhn6ICE0KdSulzQxb91NXE0bu4xmKIsimkbrCLcFvJeZIspMWS44LBmt4M5des&#10;tQrabpys6eX8eT8u26/y9HHIzNgpNRr2rxsQgfrwH/5rH7SC1foZfs/EI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l0XHAAAA3AAAAA8AAAAAAAAAAAAAAAAAmAIAAGRy&#10;cy9kb3ducmV2LnhtbFBLBQYAAAAABAAEAPUAAACMAwAAAAA=&#10;" path="m24,r,5l14,5r,5l,15r4,9l14,24r5,10l33,34r,-5l48,15r-10,l28,,24,xe" stroked="f">
                    <v:path arrowok="t" o:connecttype="custom" o:connectlocs="24,0;24,5;14,5;14,10;0,15;4,24;14,24;19,34;33,34;33,29;48,15;38,15;28,0;24,0" o:connectangles="0,0,0,0,0,0,0,0,0,0,0,0,0,0"/>
                  </v:shape>
                  <v:shape id="Freeform 896" o:spid="_x0000_s1919" style="position:absolute;left:7599;top:3054;width:53;height:38;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yF8IA&#10;AADcAAAADwAAAGRycy9kb3ducmV2LnhtbESPQYvCMBSE7wv+h/AEb2tqZUWrUURY8LCw6BZ6fTRv&#10;m2LzUpKs1n9vFgSPw8x8w2x2g+3ElXxoHSuYTTMQxLXTLTcKyp/P9yWIEJE1do5JwZ0C7Lajtw0W&#10;2t34RNdzbESCcChQgYmxL6QMtSGLYep64uT9Om8xJukbqT3eEtx2Ms+yhbTYclow2NPBUH05/1kF&#10;lY/zVYuOy+P316HSuanyclBqMh72axCRhvgKP9tHrWC5+oD/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IXwgAAANwAAAAPAAAAAAAAAAAAAAAAAJgCAABkcnMvZG93&#10;bnJldi54bWxQSwUGAAAAAAQABAD1AAAAhwMAAAAA&#10;" path="m33,l24,,,14,,24,24,38r9,l53,24r,-10l33,,24,9,43,24r,-10l24,28r9,l9,14r,10l33,9r-9,l33,xe" fillcolor="black" stroked="f">
                    <v:path arrowok="t" o:connecttype="custom" o:connectlocs="33,0;24,0;0,14;0,24;24,38;33,38;53,24;53,14;33,0;24,9;43,24;43,14;24,28;33,28;9,14;9,24;33,9;24,9;33,0" o:connectangles="0,0,0,0,0,0,0,0,0,0,0,0,0,0,0,0,0,0,0"/>
                  </v:shape>
                  <v:shape id="Freeform 897" o:spid="_x0000_s1920" style="position:absolute;left:8631;top:3063;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XRMYA&#10;AADcAAAADwAAAGRycy9kb3ducmV2LnhtbESPQWvCQBSE74X+h+UJ3urGthGNrlIKpQURavSgt0f2&#10;mQ1m34bsGlN/fVco9DjMzDfMYtXbWnTU+sqxgvEoAUFcOF1xqWC/+3iagvABWWPtmBT8kIfV8vFh&#10;gZl2V95Sl4dSRAj7DBWYEJpMSl8YsuhHriGO3sm1FkOUbSl1i9cIt7V8TpKJtFhxXDDY0Luh4pxf&#10;rILPfbp56Tfdq/lOm3We3o4HXKdKDQf92xxEoD78h//aX1rBdDaB+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XRMYAAADcAAAADwAAAAAAAAAAAAAAAACYAgAAZHJz&#10;L2Rvd25yZXYueG1sUEsFBgAAAAAEAAQA9QAAAIsDAAAAAA==&#10;" path="m14,r,10l,19,14,39r,4l43,15r-10,l29,5,19,5,19,,14,xe" stroked="f">
                    <v:path arrowok="t" o:connecttype="custom" o:connectlocs="14,0;14,10;0,19;14,39;14,43;43,15;33,15;29,5;19,5;19,0;14,0" o:connectangles="0,0,0,0,0,0,0,0,0,0,0"/>
                  </v:shape>
                  <v:shape id="Freeform 898" o:spid="_x0000_s1921" style="position:absolute;left:8626;top:3058;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IFMYA&#10;AADcAAAADwAAAGRycy9kb3ducmV2LnhtbESPT2vCQBTE7wW/w/IKvdVNLFoTswkiCKWXovXg8ZF9&#10;5k+zb0N2NWk/fbdQ8DjMzG+YrJhMJ240uMaygngegSAurW64UnD63D+vQTiPrLGzTAq+yUGRzx4y&#10;TLUd+UC3o69EgLBLUUHtfZ9K6cqaDLq57YmDd7GDQR/kUEk94BjgppOLKFpJgw2HhRp72tVUfh2v&#10;RsG5vHZol8nL9sNENMbtz/J9bJV6epy2GxCeJn8P/7fftIJ18gp/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IFMYAAADcAAAADwAAAAAAAAAAAAAAAACYAgAAZHJz&#10;L2Rvd25yZXYueG1sUEsFBgAAAAAEAAQA9QAAAIsDAAAAAA==&#10;" path="m24,l14,,,20r,9l14,48r10,l48,24r,-9l24,,14,10,38,24r,-9l14,39r10,l10,20r,9l24,10r-10,l24,xe" fillcolor="black" stroked="f">
                    <v:path arrowok="t" o:connecttype="custom" o:connectlocs="24,0;14,0;0,20;0,29;14,48;24,48;48,24;48,15;24,0;14,10;38,24;38,15;14,39;24,39;10,20;10,29;24,10;14,10;24,0" o:connectangles="0,0,0,0,0,0,0,0,0,0,0,0,0,0,0,0,0,0,0"/>
                  </v:shape>
                  <v:line id="Line 899" o:spid="_x0000_s1922" style="position:absolute;flip:y;visibility:visible;mso-wrap-style:square" from="7512,2833" to="7512,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CasMAAADcAAAADwAAAGRycy9kb3ducmV2LnhtbERPTWsCMRC9F/ofwhS81Ww9qF2NIooi&#10;gi3aevA2bqa7i5vJkkQ3/vvmUOjx8b6n82gacSfna8sK3voZCOLC6ppLBd9f69cxCB+QNTaWScGD&#10;PMxnz09TzLXt+ED3YyhFCmGfo4IqhDaX0hcVGfR92xIn7sc6gyFBV0rtsEvhppGDLBtKgzWnhgpb&#10;WlZUXI83o+DwMeKL29ziNV66/ef5VO5Oq4VSvZe4mIAIFMO/+M+91QrG72lt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gmrDAAAA3AAAAA8AAAAAAAAAAAAA&#10;AAAAoQIAAGRycy9kb3ducmV2LnhtbFBLBQYAAAAABAAEAPkAAACRAwAAAAA=&#10;" strokeweight="0"/>
                  <v:line id="Line 900" o:spid="_x0000_s1923" style="position:absolute;flip:y;visibility:visible;mso-wrap-style:square" from="7512,2852" to="751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n8cYAAADcAAAADwAAAGRycy9kb3ducmV2LnhtbESPQWsCMRSE70L/Q3iF3jSrh6pbo4hi&#10;KYIt2nro7bl57i5uXpYkuvHfN4VCj8PMfMPMFtE04kbO15YVDAcZCOLC6ppLBV+fm/4EhA/IGhvL&#10;pOBOHhbzh94Mc2073tPtEEqRIOxzVFCF0OZS+qIig35gW+Lkna0zGJJ0pdQOuwQ3jRxl2bM0WHNa&#10;qLClVUXF5XA1CvbvYz6512u8xFO3+/g+ltvjeqnU02NcvoAIFMN/+K/9phVMpl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J/HGAAAA3AAAAA8AAAAAAAAA&#10;AAAAAAAAoQIAAGRycy9kb3ducmV2LnhtbFBLBQYAAAAABAAEAPkAAACUAwAAAAA=&#10;" strokeweight="0"/>
                  <v:shape id="Freeform 901" o:spid="_x0000_s1924" style="position:absolute;left:4469;top:1532;width:1397;height:854;visibility:visible;mso-wrap-style:square;v-text-anchor:top" coordsize="139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tJMMA&#10;AADcAAAADwAAAGRycy9kb3ducmV2LnhtbERPy2oCMRTdF/yHcAtuiiYVKToaRURBSyn41t1lcjsz&#10;dHIzTKKOf28WhS4P5z2eNrYUN6p94VjDe1eBIE6dKTjTsN8tOwMQPiAbLB2Thgd5mE5aL2NMjLvz&#10;hm7bkIkYwj5BDXkIVSKlT3Oy6LuuIo7cj6sthgjrTJoa7zHclrKn1Ie0WHBsyLGieU7p7/ZqNRw2&#10;38c+9ll9nk+nr/XCVI+3+UXr9mszG4EI1IR/8Z97ZTQMVZwfz8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tJMMAAADcAAAADwAAAAAAAAAAAAAAAACYAgAAZHJzL2Rv&#10;d25yZXYueG1sUEsFBgAAAAAEAAQA9QAAAIgDAAAAAA==&#10;" path="m86,52r-4,l82,57,62,91r,5l91,115r5,l158,124r-4,l197,177r,-5l235,292r-33,77l206,365,144,350,91,369,10,408r-5,l5,413,,504r,5l5,509r86,19l86,523,53,638r,5l77,657r120,l192,657r24,20l221,677r53,9l269,681r9,53l283,758r5,19l288,782r5,l379,797r39,-5l437,782r62,-9l504,773r14,-15l514,758r33,15l542,768r10,33l566,830r,5l576,835r72,-10l677,811r43,-19l749,787r-5,l768,816r,-5l787,849r,5l792,854r96,-29l922,806r4,l979,773r34,-29l1008,744r67,-34l1118,686r5,l1171,638r,-5l1210,523r,5l1238,499r-4,l1267,494r-5,l1334,542r10,l1344,537r14,-52l1368,451r10,-38l1392,365r,-39l1397,307r,-5l1368,259r-24,-24l1339,235r-43,-5l1301,235r-19,-48l1282,182r-24,-34l1253,148r-58,-14l1142,124r-28,-9l1070,105r-38,-9l1018,91r-39,l984,91,970,67,926,38r-4,l888,43,845,24r5,l826,9r-5,l778,14r-111,l614,24r-33,l586,24,547,r-9,l494,43,475,67r-43,53l437,120r-15,-5l427,120,418,96r,-5l413,91,355,86,322,81r-5,l288,105r-82,67l216,182,283,76r,-9l254,28r-4,l192,43,86,52r,10l192,52,250,38r-5,l274,76r,-9l206,172r,5l206,182r5,l216,182r82,-67l326,91r-4,l355,96r58,4l408,96r10,24l418,124r4,l437,129r5,l485,76,504,52,547,9r-9,l576,33r5,l614,33r53,-9l778,24r43,-5l816,19r24,14l845,33r43,19l922,48r-5,l960,76r14,24l979,100r39,l1032,105r38,10l1114,124r28,10l1195,144r58,14l1248,158r24,34l1272,187r19,48l1291,240r5,l1339,244r-5,l1358,268r29,44l1387,307r-5,19l1382,365r-14,48l1358,451r-9,34l1334,537r10,-4l1272,485r-5,l1234,489r-5,l1200,518r,5l1162,633r,-4l1114,677r4,l1075,701r-67,33l1003,734r-33,29l917,797r5,l888,816r-96,29l797,849,778,811r,-5l754,777r-5,l720,782r-43,19l648,816r-72,9l571,825r5,5l562,801,552,768r,-5l547,763,514,749r-5,l494,763r5,l437,773r-19,9l379,787,293,773r5,4l293,758r-5,-24l278,681r,-4l274,677,221,667r5,l202,648r-5,l82,648r4,l62,633r,5l96,523r,-5l91,518,5,499r5,5l14,413r-4,4l91,379r53,-19l206,374r5,l211,369r34,-77l206,172r,-4l163,115r-5,l96,105r5,l72,86r,5l91,57r-5,5l86,52xe" fillcolor="black" stroked="f">
                    <v:path arrowok="t" o:connecttype="custom" o:connectlocs="62,96;197,177;144,350;0,504;53,638;216,677;283,758;418,792;514,758;566,835;749,787;787,854;979,773;1123,686;1238,499;1344,542;1392,365;1344,235;1282,182;1114,115;984,91;845,24;667,14;538,0;422,115;355,86;216,182;192,43;245,38;206,182;322,91;418,124;504,52;614,33;840,33;960,76;1070,115;1248,158;1296,240;1387,307;1349,485;1234,489;1162,629;1003,734;792,845;749,777;571,825;547,763;437,773;293,758;221,667;86,648;91,518;91,379;245,292;96,105;86,62" o:connectangles="0,0,0,0,0,0,0,0,0,0,0,0,0,0,0,0,0,0,0,0,0,0,0,0,0,0,0,0,0,0,0,0,0,0,0,0,0,0,0,0,0,0,0,0,0,0,0,0,0,0,0,0,0,0,0,0,0"/>
                  </v:shape>
                  <v:shape id="Freeform 902" o:spid="_x0000_s1925" style="position:absolute;left:4474;top:1536;width:1392;height:850;visibility:visible;mso-wrap-style:square;v-text-anchor:top" coordsize="13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zFMQA&#10;AADcAAAADwAAAGRycy9kb3ducmV2LnhtbESPQWvCQBSE7wX/w/KE3uquCqKpqxQl4KGXGhGPj+xr&#10;NjT7NmTXJO2v7wqFHoeZ+YbZ7kfXiJ66UHvWMJ8pEMSlNzVXGi5F/rIGESKywcYzafimAPvd5GmL&#10;mfEDf1B/jpVIEA4ZarAxtpmUobTkMMx8S5y8T985jEl2lTQdDgnuGrlQaiUd1pwWLLZ0sFR+ne9O&#10;w/DeXpXpq/xo89v60i+LYH4KrZ+n49sriEhj/A//tU9Gw0bN4XE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MxTEAAAA3AAAAA8AAAAAAAAAAAAAAAAAmAIAAGRycy9k&#10;b3ducmV2LnhtbFBLBQYAAAAABAAEAPUAAACJAwAAAAA=&#10;" path="m537,r,5l494,44r,9l475,68r,9l451,96r,10l432,120r-5,l417,111,413,92r-34,l379,87r-43,l336,82r-19,l317,87r-20,19l288,106r,5l240,149r-15,10l225,149r10,-5l235,135r10,-5l245,120r9,-4l254,106r10,-5l264,92r9,-5l278,63r-5,l264,53r,-9l259,44,249,29r-28,5l221,39r-15,l206,44r-86,4l120,53r-39,l81,63r-4,l77,72,67,77r,10l62,87r10,14l81,101r5,10l110,111r,5l134,116r,4l158,120r29,39l225,159r,5l216,168r,-4l221,164r,-5l192,159r5,19l201,178r5,29l211,207r5,29l221,236r4,28l230,264r,15l235,279r,24l230,303r,10l225,313r,9l221,322r,10l216,332r,9l211,341r,10l206,351r,10l187,365r,-4l153,356r,-5l134,351r,5l125,356r,5l110,361r,4l101,365r,5l72,375r,5l53,385r,4l33,394r,5l14,404r,5l5,409r,48l,457r,48l33,509r,5l53,514r,5l72,519r,5l86,524r,14l81,538r,15l77,553r,14l72,567r,14l67,581r,15l62,596r,14l57,610r,15l53,625r,14l67,644r5,9l197,653r14,20l235,673r,4l254,677r,5l269,682r,15l273,697r,19l278,716r,29l283,745r,9l518,754r,5l528,759r,5l537,764r10,9l547,783r202,l768,802r5,19l777,821r5,20l787,841r,9l816,845r,-4l830,841r,-5l849,836r,-5l878,826r,-5l888,821r,-4l902,817r,-5l921,802r,-5l941,793r,-5l960,778r,-5l979,769r,-5l1008,740r67,-34l1075,701r14,l1089,697r39,-24l1128,668r38,-34l1171,610r5,l1176,596r5,l1185,572r5,l1190,557r5,l1200,533r5,l1205,519r28,-24l1243,495r,-5l1353,490r,-14l1358,476r,-15l1363,461r,-24l1368,437r5,-33l1377,404r,-15l1382,389r,-14l1387,375r,-58l1392,317r,-19l1387,298r-10,-19l1373,279r,-10l1368,269r-29,-33l1315,236r,-5l1296,231r-5,-19l1286,212r-5,-20l1277,192r,-14l1272,178r-10,-10l1262,159r-5,l1253,149r-20,l1233,144r-14,l1219,140r-14,l1205,135r-29,l1176,130r-19,l1157,125r-29,l1128,120r-48,-9l1080,106r-24,l1056,101r-34,-5l1022,92r-43,l969,82r,-10l955,68,950,58r-9,l936,48r-10,l921,39r-19,l902,44r-24,l878,39r-9,l869,34r-10,l859,29,835,24r-5,-9l821,15r,-5l797,10r,5l653,15r,5l629,20r,4l571,24r-5,-9l557,15,552,5r-10,l542,r-5,xe" stroked="f">
                    <v:path arrowok="t" o:connecttype="custom" o:connectlocs="475,68;427,120;336,87;288,106;235,144;254,106;273,63;221,34;120,53;67,77;86,111;158,120;216,164;201,178;225,264;230,303;221,332;206,351;153,351;110,361;72,380;14,404;0,505;72,519;81,553;67,581;57,625;197,653;254,682;278,716;518,759;547,783;782,841;830,841;878,821;921,802;960,773;1075,701;1166,634;1185,572;1205,533;1353,490;1363,437;1382,389;1392,298;1368,269;1291,212;1272,178;1233,149;1205,135;1128,125;1056,101;969,72;926,48;878,39;835,24;797,15;571,24;542,0" o:connectangles="0,0,0,0,0,0,0,0,0,0,0,0,0,0,0,0,0,0,0,0,0,0,0,0,0,0,0,0,0,0,0,0,0,0,0,0,0,0,0,0,0,0,0,0,0,0,0,0,0,0,0,0,0,0,0,0,0,0,0"/>
                  </v:shape>
                  <v:shape id="Freeform 903" o:spid="_x0000_s1926" style="position:absolute;left:4757;top:2290;width:226;height:39;visibility:visible;mso-wrap-style:square;v-text-anchor:top" coordsize="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s88UA&#10;AADcAAAADwAAAGRycy9kb3ducmV2LnhtbESPT2vCQBTE74V+h+UVvNWNQouNbsQaCqXgwbS9P7PP&#10;/DH7Ns2uSfrtXUHwOMzMb5jVejSN6KlzlWUFs2kEgji3uuJCwc/3x/MChPPIGhvLpOCfHKyTx4cV&#10;xtoOvKc+84UIEHYxKii9b2MpXV6SQTe1LXHwjrYz6IPsCqk7HALcNHIeRa/SYMVhocSWtiXlp+xs&#10;FNRf6Xt66E+/2+xvZ19SualxGJSaPI2bJQhPo7+Hb+1PreAtmsP1TDgCMr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ezzxQAAANwAAAAPAAAAAAAAAAAAAAAAAJgCAABkcnMv&#10;ZG93bnJldi54bWxQSwUGAAAAAAQABAD1AAAAigMAAAAA&#10;" path="m,l,10r5,l5,24r14,l19,29r29,l48,34r29,l77,39r38,l115,34r24,l139,29r10,l149,24r48,-5l197,15r19,l216,10,226,,,xe" stroked="f">
                    <v:path arrowok="t" o:connecttype="custom" o:connectlocs="0,0;0,10;5,10;5,24;19,24;19,29;48,29;48,34;77,34;77,39;115,39;115,34;139,34;139,29;149,29;149,24;197,19;197,15;216,15;216,10;226,0;0,0" o:connectangles="0,0,0,0,0,0,0,0,0,0,0,0,0,0,0,0,0,0,0,0,0,0"/>
                  </v:shape>
                  <v:shape id="Freeform 904" o:spid="_x0000_s1927" style="position:absolute;left:5741;top:2026;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sLcQA&#10;AADcAAAADwAAAGRycy9kb3ducmV2LnhtbESPT4vCMBTE78J+h/AWvGm6CqLVKMsuinvowX8Hb4/m&#10;2VSbl9JE7X57Iwgeh5n5DTNbtLYSN2p86VjBVz8BQZw7XXKhYL9b9sYgfEDWWDkmBf/kYTH/6Mww&#10;1e7OG7ptQyEihH2KCkwIdSqlzw1Z9H1XE0fv5BqLIcqmkLrBe4TbSg6SZCQtlhwXDNb0Yyi/bK9W&#10;wVFnyz9/ymzmTfg9X3aH/So7KNX9bL+nIAK14R1+tddawSQZ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LC3EAAAA3AAAAA8AAAAAAAAAAAAAAAAAmAIAAGRycy9k&#10;b3ducmV2LnhtbFBLBQYAAAAABAAEAPUAAACJAwAAAAA=&#10;" path="m,l5,10r9,l19,19r10,l34,29r9,l48,39r10,l62,48r10,l72,34r5,l77,19r5,l82,5r4,l86,,,xe" stroked="f">
                    <v:path arrowok="t" o:connecttype="custom" o:connectlocs="0,0;5,10;14,10;19,19;29,19;34,29;43,29;48,39;58,39;62,48;72,48;72,34;77,34;77,19;82,19;82,5;86,5;86,0;0,0" o:connectangles="0,0,0,0,0,0,0,0,0,0,0,0,0,0,0,0,0,0,0"/>
                  </v:shape>
                  <v:shape id="Freeform 905" o:spid="_x0000_s1928" style="position:absolute;left:5021;top:2319;width:187;height:48;visibility:visible;mso-wrap-style:square;v-text-anchor:top" coordsize="1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pucQA&#10;AADcAAAADwAAAGRycy9kb3ducmV2LnhtbESPQWsCMRSE7wX/Q3gFb5pVROpqdhFB6Emqtvb6unlu&#10;tm5eliTVbX99UxB6HGbmG2ZV9rYVV/KhcaxgMs5AEFdON1wreD1uR08gQkTW2DomBd8UoCwGDyvM&#10;tbvxnq6HWIsE4ZCjAhNjl0sZKkMWw9h1xMk7O28xJulrqT3eEty2cpplc2mx4bRgsKONoepy+LIK&#10;uHt/efMV73bmtP6Y2OOP8ZdPpYaP/XoJIlIf/8P39rNWsMhm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KbnEAAAA3AAAAA8AAAAAAAAAAAAAAAAAmAIAAGRycy9k&#10;b3ducmV2LnhtbFBLBQYAAAAABAAEAPUAAACJAwAAAAA=&#10;" path="m,l5,19r5,l14,38r5,l19,48r34,l53,43r48,-5l101,34r14,l115,29r19,-5l134,19r20,-5l154,10r9,l163,5r24,l187,,,xe" stroked="f">
                    <v:path arrowok="t" o:connecttype="custom" o:connectlocs="0,0;5,19;10,19;14,38;19,38;19,48;53,48;53,43;101,38;101,34;115,34;115,29;134,24;134,19;154,14;154,10;163,10;163,5;187,5;187,0;0,0" o:connectangles="0,0,0,0,0,0,0,0,0,0,0,0,0,0,0,0,0,0,0,0,0"/>
                  </v:shape>
                  <v:shape id="Freeform 906" o:spid="_x0000_s1929" style="position:absolute;left:4546;top:1589;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y/8QA&#10;AADcAAAADwAAAGRycy9kb3ducmV2LnhtbESPT2sCMRTE7wW/Q3iCNzer9I9djaJFoYdS6Fp6fmye&#10;u8HkZd1EXb99UxB6HGbmN8xi1TsrLtQF41nBJMtBEFdeG64VfO934xmIEJE1Ws+k4EYBVsvBwwIL&#10;7a/8RZcy1iJBOBSooImxLaQMVUMOQ+Zb4uQdfOcwJtnVUnd4TXBn5TTPn6VDw2mhwZbeGqqO5dkp&#10;sOVsi7T/6E+PZhc2dnv7/HkxSo2G/XoOIlIf/8P39rtW8Jo/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sv/EAAAA3AAAAA8AAAAAAAAAAAAAAAAAmAIAAGRycy9k&#10;b3ducmV2LnhtbFBLBQYAAAAABAAEAPUAAACJAwAAAAA=&#10;" path="m,43l,39,5,34,9,29r,-5l14,19r,-4l24,5,24,e" filled="f" strokeweight="0">
                    <v:path arrowok="t" o:connecttype="custom" o:connectlocs="0,43;0,39;5,34;9,29;9,24;14,19;14,15;24,5;24,0" o:connectangles="0,0,0,0,0,0,0,0,0"/>
                  </v:shape>
                  <v:shape id="Freeform 907" o:spid="_x0000_s1930" style="position:absolute;left:4599;top:1580;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CcQA&#10;AADcAAAADwAAAGRycy9kb3ducmV2LnhtbESPQWsCMRSE74L/IbxCb5pVqOhqFFFa9CJUPbS35+Z1&#10;d3HzEpJ03f57IxQ8DjPzDbNYdaYRLflQW1YwGmYgiAuray4VnE/vgymIEJE1NpZJwR8FWC37vQXm&#10;2t74k9pjLEWCcMhRQRWjy6UMRUUGw9A64uT9WG8wJulLqT3eEtw0cpxlE2mw5rRQoaNNRcX1+GsU&#10;7NZfH+PWjabX7cabg7+87enbKfX60q3nICJ18Rn+b++0glk2g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wwnEAAAA3AAAAA8AAAAAAAAAAAAAAAAAmAIAAGRycy9k&#10;b3ducmV2LnhtbFBLBQYAAAAABAAEAPUAAACJAwAAAAA=&#10;" path="m,67l,62,4,57,9,52r,-4l14,43r,-5l19,33r,-5l28,19r,-5l33,9r,-5l38,e" filled="f" strokeweight="0">
                    <v:path arrowok="t" o:connecttype="custom" o:connectlocs="0,67;0,62;4,57;9,52;9,48;14,43;14,38;19,33;19,28;28,19;28,14;33,9;33,4;38,0" o:connectangles="0,0,0,0,0,0,0,0,0,0,0,0,0,0"/>
                  </v:shape>
                  <v:shape id="Freeform 908" o:spid="_x0000_s1931" style="position:absolute;left:4479;top:1940;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3i8UA&#10;AADcAAAADwAAAGRycy9kb3ducmV2LnhtbESP0WrCQBRE3wv9h+UWfKu7+qBt6ioiCoFQaLQfcJu9&#10;JsHs3ZhdTfL3bqHQx2FmzjCrzWAbcafO1441zKYKBHHhTM2lhu/T4fUNhA/IBhvHpGEkD5v189MK&#10;E+N6zul+DKWIEPYJaqhCaBMpfVGRRT91LXH0zq6zGKLsSmk67CPcNnKu1EJarDkuVNjSrqLicrxZ&#10;Ddl1vPVfB5WPn3kzT0P2s8/SpdaTl2H7ASLQEP7Df+3UaHhXS/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neLxQAAANwAAAAPAAAAAAAAAAAAAAAAAJgCAABkcnMv&#10;ZG93bnJldi54bWxQSwUGAAAAAAQABAD1AAAAigMAAAAA&#10;" path="m,19l,14,4,9,9,5,9,e" filled="f" strokeweight="0">
                    <v:path arrowok="t" o:connecttype="custom" o:connectlocs="0,19;0,14;4,9;9,5;9,0" o:connectangles="0,0,0,0,0"/>
                  </v:shape>
                  <v:shape id="Freeform 909" o:spid="_x0000_s1932" style="position:absolute;left:4647;top:157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srcAA&#10;AADcAAAADwAAAGRycy9kb3ducmV2LnhtbERPTYvCMBC9C/6HMII3Tau4ajWKCAuCuMtWvQ/N2JY2&#10;k9Jkbf335rCwx8f73u57U4snta60rCCeRiCIM6tLzhXcrp+TFQjnkTXWlknBixzsd8PBFhNtO/6h&#10;Z+pzEULYJaig8L5JpHRZQQbd1DbEgXvY1qAPsM2lbrEL4aaWsyj6kAZLDg0FNnQsKKvSX6Pg+zhP&#10;qwXquDp3y7uNF5cvU16UGo/6wwaEp97/i//cJ61gHYW14Uw4An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3srcAAAADcAAAADwAAAAAAAAAAAAAAAACYAgAAZHJzL2Rvd25y&#10;ZXYueG1sUEsFBgAAAAAEAAQA9QAAAIUDAAAAAA==&#10;" path="m,101l,96,4,91r,-5l9,82r5,-5l14,72r5,-5l19,62r5,-4l24,53,33,43r,-5l38,34r,-5l43,24r,-5l52,10r,-5l57,e" filled="f" strokeweight="0">
                    <v:path arrowok="t" o:connecttype="custom" o:connectlocs="0,101;0,96;4,91;4,86;9,82;14,77;14,72;19,67;19,62;24,58;24,53;33,43;33,38;38,34;38,29;43,24;43,19;52,10;52,5;57,0" o:connectangles="0,0,0,0,0,0,0,0,0,0,0,0,0,0,0,0,0,0,0,0"/>
                  </v:shape>
                  <v:shape id="Freeform 910" o:spid="_x0000_s1933" style="position:absolute;left:4493;top:1901;width:82;height:140;visibility:visible;mso-wrap-style:square;v-text-anchor:top" coordsize="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Hl8YA&#10;AADcAAAADwAAAGRycy9kb3ducmV2LnhtbESPT2vCQBTE74V+h+UVehHdWEVMmo3YUouCF//g+Zl9&#10;TYLZtyG7NfHbd4WCx2FmfsOki97U4kqtqywrGI8iEMS51RUXCo6H1XAOwnlkjbVlUnAjB4vs+SnF&#10;RNuOd3Td+0IECLsEFZTeN4mULi/JoBvZhjh4P7Y16INsC6lb7ALc1PItimbSYMVhocSGPkvKL/tf&#10;o0BPJ/ng0m2O60F83s6+4o/p96lX6vWlX76D8NT7R/i/vdYK4iiG+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Hl8YAAADcAAAADwAAAAAAAAAAAAAAAACYAgAAZHJz&#10;L2Rvd25yZXYueG1sUEsFBgAAAAAEAAQA9QAAAIsDAAAAAA==&#10;" path="m,140r5,-5l5,130r5,-5l10,120r9,-9l19,106r5,-5l24,96r5,-4l29,87,38,77r,-5l43,68r,-5l53,53r,-5l58,44r,-5l62,34r,-5l72,20r,-5l77,10r,-5l82,e" filled="f" strokeweight="0">
                    <v:path arrowok="t" o:connecttype="custom" o:connectlocs="0,140;5,135;5,130;10,125;10,120;19,111;19,106;24,101;24,96;29,92;29,87;38,77;38,72;43,68;43,63;53,53;53,48;58,44;58,39;62,34;62,29;72,20;72,15;77,10;77,5;82,0" o:connectangles="0,0,0,0,0,0,0,0,0,0,0,0,0,0,0,0,0,0,0,0,0,0,0,0,0,0"/>
                  </v:shape>
                  <v:shape id="Freeform 911" o:spid="_x0000_s1934" style="position:absolute;left:4675;top:1704;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Lab8A&#10;AADcAAAADwAAAGRycy9kb3ducmV2LnhtbERPzYrCMBC+L/gOYQRva9oFRatRRNjinmTVBxiTsS0m&#10;k9JEW99+cxD2+PH9r7eDs+JJXWg8K8inGQhi7U3DlYLL+ftzASJEZIPWMyl4UYDtZvSxxsL4nn/p&#10;eYqVSCEcClRQx9gWUgZdk8Mw9S1x4m6+cxgT7CppOuxTuLPyK8vm0mHDqaHGlvY16fvp4RRIW+of&#10;2x/zh13256s25ex6L5WajIfdCkSkIf6L3+6DUbDM0/x0Jh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gtpvwAAANwAAAAPAAAAAAAAAAAAAAAAAJgCAABkcnMvZG93bnJl&#10;di54bWxQSwUGAAAAAAQABAD1AAAAhAMAAAAA&#10;" path="m,20l10,10r,-5l15,e" filled="f" strokeweight="0">
                    <v:path arrowok="t" o:connecttype="custom" o:connectlocs="0,20;10,10;10,5;15,0" o:connectangles="0,0,0,0"/>
                  </v:shape>
                  <v:line id="Line 912" o:spid="_x0000_s1935" style="position:absolute;flip:y;visibility:visible;mso-wrap-style:square" from="4709,1661" to="4714,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nMMcAAADcAAAADwAAAGRycy9kb3ducmV2LnhtbESPS2vDMBCE74H+B7GB3hLZOfThRAmh&#10;oaUU2pDXIbeNtbFNrJWRlFj991Wh0OMwM98ws0U0rbiR841lBfk4A0FcWt1wpWC/ex09gfABWWNr&#10;mRR8k4fF/G4ww0Lbnjd024ZKJAj7AhXUIXSFlL6syaAf2444eWfrDIYkXSW1wz7BTSsnWfYgDTac&#10;Fmrs6KWm8rK9GgWbr0c+ubdrvMRT/7k+HqqPw2qp1P0wLqcgAsXwH/5rv2sFz3kOv2fS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ScwxwAAANwAAAAPAAAAAAAA&#10;AAAAAAAAAKECAABkcnMvZG93bnJldi54bWxQSwUGAAAAAAQABAD5AAAAlQMAAAAA&#10;" strokeweight="0"/>
                  <v:shape id="Freeform 913" o:spid="_x0000_s1936" style="position:absolute;left:4719;top:1604;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uTcMA&#10;AADcAAAADwAAAGRycy9kb3ducmV2LnhtbESPQWvCQBSE7wX/w/KE3pqNoYiJrhIKgoVeqqXnR/aZ&#10;DWbfxuwmxn/fLQgeh5n5htnsJtuKkXrfOFawSFIQxJXTDdcKfk77txUIH5A1to5JwZ087Lazlw0W&#10;2t34m8ZjqEWEsC9QgQmhK6T0lSGLPnEdcfTOrrcYouxrqXu8RbhtZZamS2mx4bhgsKMPQ9XlOFgF&#10;Zfu7vO/zryYrefR2GA6f/vqu1Ot8KtcgAk3hGX60D1pBvsj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muTcMAAADcAAAADwAAAAAAAAAAAAAAAACYAgAAZHJzL2Rv&#10;d25yZXYueG1sUEsFBgAAAAAEAAQA9QAAAIgDAAAAAA==&#10;" path="m,48l4,43r,-5l9,33r,-5l19,19r,-5l24,9r,-5l28,e" filled="f" strokeweight="0">
                    <v:path arrowok="t" o:connecttype="custom" o:connectlocs="0,48;4,43;4,38;9,33;9,28;19,19;19,14;24,9;24,4;28,0" o:connectangles="0,0,0,0,0,0,0,0,0,0"/>
                  </v:shape>
                  <v:shape id="Freeform 914" o:spid="_x0000_s1937" style="position:absolute;left:4551;top:1892;width:91;height:163;visibility:visible;mso-wrap-style:square;v-text-anchor:top" coordsize="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bcUA&#10;AADcAAAADwAAAGRycy9kb3ducmV2LnhtbESPQU8CMRSE7yb8h+aZeJMuQoyuFIIQA0EvrnB/bp+7&#10;C+1rsy3L8u+piYnHycx8k5nOe2tER21oHCsYDTMQxKXTDVcKdl9v908gQkTWaByTggsFmM8GN1PM&#10;tTvzJ3VFrESCcMhRQR2jz6UMZU0Ww9B54uT9uNZiTLKtpG7xnODWyIcse5QWG04LNXpa1lQei5NV&#10;MP4u1r1fney733YH89HtXyfBKHV32y9eQETq43/4r73RCp5HY/g9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txQAAANwAAAAPAAAAAAAAAAAAAAAAAJgCAABkcnMv&#10;ZG93bnJldi54bWxQSwUGAAAAAAQABAD1AAAAigMAAAAA&#10;" path="m,163r,-5l4,153r,-4l9,144r,-5l14,134r5,-5l19,125r5,-5l24,115r9,-10l33,101r5,-5l38,91r5,-5l43,81r9,-9l52,67r5,-5l57,57r5,-4l62,48,72,38r,-5l76,29r,-5l81,19r,-5l91,5,91,e" filled="f" strokeweight="0">
                    <v:path arrowok="t" o:connecttype="custom" o:connectlocs="0,163;0,158;4,153;4,149;9,144;9,139;14,134;19,129;19,125;24,120;24,115;33,105;33,101;38,96;38,91;43,86;43,81;52,72;52,67;57,62;57,57;62,53;62,48;72,38;72,33;76,29;76,24;81,19;81,14;91,5;91,0" o:connectangles="0,0,0,0,0,0,0,0,0,0,0,0,0,0,0,0,0,0,0,0,0,0,0,0,0,0,0,0,0,0,0"/>
                  </v:shape>
                  <v:shape id="Freeform 915" o:spid="_x0000_s1938" style="position:absolute;left:4699;top:1618;width:101;height:178;visibility:visible;mso-wrap-style:square;v-text-anchor:top" coordsize="10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My8UA&#10;AADcAAAADwAAAGRycy9kb3ducmV2LnhtbESPQUsDMRSE7wX/Q3iCtzbbIsWuTYtYFMFLrUV7fGze&#10;bpZuXtYkdtN/3whCj8PMfMMs18l24kQ+tI4VTCcFCOLK6ZYbBfvPl/EDiBCRNXaOScGZAqxXN6Ml&#10;ltoN/EGnXWxEhnAoUYGJsS+lDJUhi2HieuLs1c5bjFn6RmqPQ4bbTs6KYi4ttpwXDPb0bKg67n6t&#10;guNi81qnfawPB/3VfA8/71uTvFJ3t+npEUSkFK/h//abVrCY3sPfmX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kzLxQAAANwAAAAPAAAAAAAAAAAAAAAAAJgCAABkcnMv&#10;ZG93bnJldi54bWxQSwUGAAAAAAQABAD1AAAAigMAAAAA&#10;" path="m,178r,-5l5,168r,-5l10,158r5,-4l15,149r5,-5l20,139r9,-9l29,125r5,-5l34,115r5,-5l39,106,48,96r,-5l53,86r,-4l58,77r,-5l68,62r,-4l72,53r,-5l82,38r,-4l87,29r,-5l92,19r,-5l101,5r,-5e" filled="f" strokeweight="0">
                    <v:path arrowok="t" o:connecttype="custom" o:connectlocs="0,178;0,173;5,168;5,163;10,158;15,154;15,149;20,144;20,139;29,130;29,125;34,120;34,115;39,110;39,106;48,96;48,91;53,86;53,82;58,77;58,72;68,62;68,58;72,53;72,48;82,38;82,34;87,29;87,24;92,19;92,14;101,5;101,0" o:connectangles="0,0,0,0,0,0,0,0,0,0,0,0,0,0,0,0,0,0,0,0,0,0,0,0,0,0,0,0,0,0,0,0,0"/>
                  </v:shape>
                  <v:shape id="Freeform 916" o:spid="_x0000_s1939" style="position:absolute;left:4541;top:1628;width:317;height:552;visibility:visible;mso-wrap-style:square;v-text-anchor:top" coordsize="3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Xa8YA&#10;AADcAAAADwAAAGRycy9kb3ducmV2LnhtbESPT2sCMRTE74LfIbyCt5pVUOzWKGWlIIhUtz30+Ni8&#10;/WM3L0uSums/fVMoeBxm5jfMejuYVlzJ+caygtk0AUFcWN1wpeDj/fVxBcIHZI2tZVJwIw/bzXi0&#10;xlTbns90zUMlIoR9igrqELpUSl/UZNBPbUccvdI6gyFKV0ntsI9w08p5kiylwYbjQo0dZTUVX/m3&#10;UfAzz/tbqd3bIbuU2edpuBwp2yk1eRhenkEEGsI9/N/eawVPs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Xa8YAAADcAAAADwAAAAAAAAAAAAAAAACYAgAAZHJz&#10;L2Rvd25yZXYueG1sUEsFBgAAAAAEAAQA9QAAAIsDAAAAAA==&#10;" path="m,552r5,-5l5,542r5,-5l10,533r4,-5l14,523,24,513r,-4l29,504r,-5l34,494r,-5l43,480r,-5l48,470r,-5l53,461r,-5l62,446r,-5l67,437r,-5l72,427r,-5l82,413r,-5l86,403r,-5l91,393r,-4l101,379r,-5l106,369r,-4l115,355r,-5l120,345r,-4l125,336r,-5l134,321r,-4l139,312r,-5l144,302r,-5l154,288r,-5l158,278r,-5l163,269r,-5l173,254r,-5l178,245r,-5l182,235r,-5l192,221r,-5l197,211r,-5l206,196r,-4l211,187r,-5l216,177r,-5l226,163r,-5l230,153r,-5l235,144r,-5l245,129r,-5l250,120r,-5l254,110r,-5l264,96r,-5l269,86r,-5l274,76r,-4l283,62r,-5l288,52r,-4l293,43r,-5l302,28r,-4l307,19r,-5l317,4r,-4e" filled="f" strokeweight="0">
                    <v:path arrowok="t" o:connecttype="custom" o:connectlocs="5,547;10,537;14,528;24,513;29,504;34,494;43,480;48,470;53,461;62,446;67,437;72,427;82,413;86,403;91,393;101,379;106,369;115,355;120,345;125,336;134,321;139,312;144,302;154,288;158,278;163,269;173,254;178,245;182,235;192,221;197,211;206,196;211,187;216,177;226,163;230,153;235,144;245,129;250,120;254,110;264,96;269,86;274,76;283,62;288,52;293,43;302,28;307,19;317,4" o:connectangles="0,0,0,0,0,0,0,0,0,0,0,0,0,0,0,0,0,0,0,0,0,0,0,0,0,0,0,0,0,0,0,0,0,0,0,0,0,0,0,0,0,0,0,0,0,0,0,0,0"/>
                  </v:shape>
                  <v:shape id="Freeform 917" o:spid="_x0000_s1940" style="position:absolute;left:4594;top:1656;width:307;height:529;visibility:visible;mso-wrap-style:square;v-text-anchor:top" coordsize="30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GMsQA&#10;AADcAAAADwAAAGRycy9kb3ducmV2LnhtbESPQWsCMRSE70L/Q3gFL1KzehC7NYoI4kJPXT30+Eie&#10;m203L9sk1e2/bwTB4zAz3zCrzeA6caEQW88KZtMCBLH2puVGwem4f1mCiAnZYOeZFPxRhM36abTC&#10;0vgrf9ClTo3IEI4lKrAp9aWUUVtyGKe+J87e2QeHKcvQSBPwmuGuk/OiWEiHLecFiz3tLOnv+tdl&#10;iv45bic8P3x92vO7prrah12l1Ph52L6BSDSkR/jeroyC19kCb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BjLEAAAA3AAAAA8AAAAAAAAAAAAAAAAAmAIAAGRycy9k&#10;b3ducmV2LnhtbFBLBQYAAAAABAAEAPUAAACJAwAAAAA=&#10;" path="m,529l9,519r,-5l14,509r,-4l24,495r,-5l29,485r,-4l33,476r,-5l43,461r,-4l48,452r,-5l57,437r,-4l62,428r,-5l67,418r,-5l77,404r,-5l81,394r,-5l91,380r,-5l96,370r,-5l101,361r,-5l110,346r,-5l115,337r,-5l120,327r,-5l129,313r,-5l134,303r,-5l144,289r,-5l149,279r,-5l153,269r,-4l163,255r,-5l168,245r,-4l177,231r,-5l182,221r,-4l187,212r,-5l197,197r,-4l201,188r,-5l211,173r,-5l216,164r,-5l221,154r,-5l230,140r,-5l235,130r,-5l240,120r,-4l249,106r,-5l254,96r,-4l264,82r,-5l269,72r,-4l273,63r,-5l283,48r,-4l288,39r,-5l297,24r,-4l302,15r,-5l307,5r,-5e" filled="f" strokeweight="0">
                    <v:path arrowok="t" o:connecttype="custom" o:connectlocs="9,519;14,509;24,495;29,485;33,476;43,461;48,452;57,437;62,428;67,418;77,404;81,394;91,380;96,370;101,361;110,346;115,337;120,327;129,313;134,303;144,289;149,279;153,269;163,255;168,245;177,231;182,221;187,212;197,197;201,188;211,173;216,164;221,154;230,140;235,130;240,120;249,106;254,96;264,82;269,72;273,63;283,48;288,39;297,24;302,15;307,5" o:connectangles="0,0,0,0,0,0,0,0,0,0,0,0,0,0,0,0,0,0,0,0,0,0,0,0,0,0,0,0,0,0,0,0,0,0,0,0,0,0,0,0,0,0,0,0,0,0"/>
                  </v:shape>
                  <v:shape id="Freeform 918" o:spid="_x0000_s1941" style="position:absolute;left:4661;top:1551;width:370;height:634;visibility:visible;mso-wrap-style:square;v-text-anchor:top" coordsize="37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IX8cA&#10;AADcAAAADwAAAGRycy9kb3ducmV2LnhtbESP3WoCMRSE7wt9h3AK3tWsBa1ujSJFqRZE6w/t5WFz&#10;uhvcnGw30V3f3hQKvRxm5htmPG1tKS5Ue+NYQa+bgCDOnDacKzjsF49DED4gaywdk4IreZhO7u/G&#10;mGrX8AdddiEXEcI+RQVFCFUqpc8Ksui7riKO3rerLYYo61zqGpsIt6V8SpKBtGg4LhRY0WtB2Wl3&#10;tgrC53qzaubma7t9O5rrTzOg9z4q1XloZy8gArXhP/zXXmoFo94z/J6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SF/HAAAA3AAAAA8AAAAAAAAAAAAAAAAAmAIAAGRy&#10;cy9kb3ducmV2LnhtbFBLBQYAAAAABAAEAPUAAACMAwAAAAA=&#10;" path="m,634r5,-5l5,624r5,-5l10,614r4,-4l14,605,24,595r,-5l29,586r,-5l38,571r,-5l43,562r,-5l48,552r,-5l58,538r,-5l62,528r,-5l72,514r,-5l77,504r,-5l82,494r,-4l91,480r,-5l96,470r,-4l101,461r,-5l110,446r,-4l115,437r,-5l125,422r,-4l130,413r,-5l134,403r,-5l144,389r,-5l149,379r,-5l158,365r,-5l163,355r,-5l168,346r,-5l178,331r,-5l182,322r,-5l192,307r,-5l197,298r,-5l202,288r,-5l211,273r,-4l216,264r,-5l221,254r,-5l230,240r,-5l235,230r,-5l245,216r,-5l250,206r,-5l254,197r,-5l264,182r,-5l269,173r,-5l278,158r,-5l283,149r,-5l288,139r,-5l298,125r,-5l302,115r,-5l312,101r,-5l317,91r,-5l322,81r,-4l331,67r,-5l336,57r,-4l341,48r,-5l350,33r,-4l355,24r,-5l365,9r,-4l370,e" filled="f" strokeweight="0">
                    <v:path arrowok="t" o:connecttype="custom" o:connectlocs="5,629;10,619;14,610;24,595;29,586;38,571;43,562;48,552;58,538;62,528;72,514;77,504;82,494;91,480;96,470;101,461;110,446;115,437;125,422;130,413;134,403;144,389;149,379;158,365;163,355;168,346;178,331;182,322;192,307;197,298;202,288;211,273;216,264;221,254;230,240;235,230;245,216;250,206;254,197;264,182;269,173;278,158;283,149;288,139;298,125;302,115;312,101;317,91;322,81;331,67;336,57;341,48;350,33;355,24;365,9;370,0" o:connectangles="0,0,0,0,0,0,0,0,0,0,0,0,0,0,0,0,0,0,0,0,0,0,0,0,0,0,0,0,0,0,0,0,0,0,0,0,0,0,0,0,0,0,0,0,0,0,0,0,0,0,0,0,0,0,0,0"/>
                  </v:shape>
                  <v:shape id="Freeform 919" o:spid="_x0000_s1942" style="position:absolute;left:4709;top:1560;width:374;height:649;visibility:visible;mso-wrap-style:square;v-text-anchor:top" coordsize="37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FPsIA&#10;AADcAAAADwAAAGRycy9kb3ducmV2LnhtbERPy4rCMBTdD8w/hCvMZtDUWYhWo8igjhsRX7i9Nte0&#10;2NyUJmPr35uF4PJw3pNZa0txp9oXjhX0ewkI4szpgo2C42HZHYLwAVlj6ZgUPMjDbPr5McFUu4Z3&#10;dN8HI2II+xQV5CFUqZQ+y8mi77mKOHJXV1sMEdZG6hqbGG5L+ZMkA2mx4NiQY0W/OWW3/b9VkJ3N&#10;4u/7YI4XN9+ukmJZNqPNSamvTjsfgwjUhrf45V5rBaN+XBv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MU+wgAAANwAAAAPAAAAAAAAAAAAAAAAAJgCAABkcnMvZG93&#10;bnJldi54bWxQSwUGAAAAAAQABAD1AAAAhwMAAAAA&#10;" path="m,649r,-5l5,639r5,-5l10,629r4,-4l14,620r5,-5l19,610r10,-9l29,596r5,-5l34,586r4,-5l38,577,48,567r,-5l53,557r,-4l62,543r,-5l67,533r,-4l72,524r,-5l82,509r,-4l86,500r,-5l91,490r,-5l101,476r,-5l106,466r,-5l110,457r,-5l120,442r,-5l125,433r,-5l134,418r,-5l139,409r,-5l144,399r,-5l154,385r,-5l158,375r,-5l163,365r,-4l173,351r,-5l178,341r,-4l182,332r,-5l192,317r,-4l197,308r,-5l206,293r,-4l211,284r,-5l216,274r,-5l226,260r,-5l230,250r,-5l235,240r,-4l245,226r,-5l250,216r,-4l259,202r,-5l264,192r,-4l269,183r,-5l278,168r,-4l283,159r,-5l288,149r,-5l298,135r,-5l302,125r,-5l307,116r,-5l317,101r,-5l322,92r,-5l331,77r,-5l336,68r,-5l341,58r,-5l350,44r,-5l355,34r,-5l360,24r,-4l370,10r,-5l374,e" filled="f" strokeweight="0">
                    <v:path arrowok="t" o:connecttype="custom" o:connectlocs="0,644;10,634;14,625;19,615;29,601;34,591;38,581;48,567;53,557;62,543;67,533;72,524;82,509;86,500;91,490;101,476;106,466;110,457;120,442;125,433;134,418;139,409;144,399;154,385;158,375;163,365;173,351;178,341;182,332;192,317;197,308;206,293;211,284;216,274;226,260;230,250;235,240;245,226;250,216;259,202;264,192;269,183;278,168;283,159;288,149;298,135;302,125;307,116;317,101;322,92;331,77;336,68;341,58;350,44;355,34;360,24;370,10;374,0" o:connectangles="0,0,0,0,0,0,0,0,0,0,0,0,0,0,0,0,0,0,0,0,0,0,0,0,0,0,0,0,0,0,0,0,0,0,0,0,0,0,0,0,0,0,0,0,0,0,0,0,0,0,0,0,0,0,0,0,0,0"/>
                  </v:shape>
                  <v:shape id="Freeform 920" o:spid="_x0000_s1943" style="position:absolute;left:4752;top:1551;width:399;height:696;visibility:visible;mso-wrap-style:square;v-text-anchor:top" coordsize="39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9WMUA&#10;AADcAAAADwAAAGRycy9kb3ducmV2LnhtbESPQWvCQBSE7wX/w/KEXkrd2IPU1FVEWslJrHro8ZF9&#10;TaLZt2H3qem/7wqCx2FmvmFmi9616kIhNp4NjEcZKOLS24YrA4f91+s7qCjIFlvPZOCPIizmg6cZ&#10;5tZf+ZsuO6lUgnDM0UAt0uVax7Imh3HkO+Lk/frgUJIMlbYBrwnuWv2WZRPtsOG0UGNHq5rK0+7s&#10;DBRHyYqmW3++bE/Ln81K4uEYSmOeh/3yA5RQL4/wvV1YA9PxFG5n0hH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r1YxQAAANwAAAAPAAAAAAAAAAAAAAAAAJgCAABkcnMv&#10;ZG93bnJldi54bWxQSwUGAAAAAAQABAD1AAAAigMAAAAA&#10;" path="m,696r,-5l5,686r,-4l10,677r5,-5l15,667r4,-5l19,658r5,-5l24,648,34,638r,-4l39,629r,-5l43,619r,-5l53,605r,-5l58,595r,-5l67,581r,-5l72,571r,-5l77,562r,-5l87,547r,-5l91,538r,-5l96,528r,-5l106,514r,-5l111,504r,-5l115,494r,-4l125,480r,-5l130,470r,-4l139,456r,-5l144,446r,-4l149,437r,-5l159,422r,-4l163,413r,-5l168,403r,-5l178,389r,-5l183,379r,-5l187,370r,-5l197,355r,-5l202,346r,-5l211,331r,-5l216,322r,-5l221,312r,-5l231,298r,-5l235,288r,-5l240,278r,-5l250,264r,-5l255,254r,-5l264,240r,-5l269,230r,-5l274,221r,-5l283,206r,-5l288,197r,-5l293,187r,-5l303,173r,-5l307,163r,-5l312,153r,-4l322,139r,-5l327,129r,-4l336,115r,-5l341,105r,-4l346,96r,-5l355,81r,-4l360,72r,-5l365,62r,-5l375,48r,-5l379,38r,-5l384,29r,-5l394,14r,-5l399,5r,-5e" filled="f" strokeweight="0">
                    <v:path arrowok="t" o:connecttype="custom" o:connectlocs="0,691;5,682;15,672;19,662;24,653;34,638;39,629;43,619;53,605;58,595;67,581;72,571;77,562;87,547;91,538;96,528;106,514;111,504;115,494;125,480;130,470;139,456;144,446;149,437;159,422;163,413;168,403;178,389;183,379;187,370;197,355;202,346;211,331;216,322;221,312;231,298;235,288;240,278;250,264;255,254;264,240;269,230;274,221;283,206;288,197;293,187;303,173;307,163;312,153;322,139;327,129;336,115;341,105;346,96;355,81;360,72;365,62;375,48;379,38;384,29;394,14;399,5" o:connectangles="0,0,0,0,0,0,0,0,0,0,0,0,0,0,0,0,0,0,0,0,0,0,0,0,0,0,0,0,0,0,0,0,0,0,0,0,0,0,0,0,0,0,0,0,0,0,0,0,0,0,0,0,0,0,0,0,0,0,0,0,0,0"/>
                  </v:shape>
                  <v:shape id="Freeform 921" o:spid="_x0000_s1944" style="position:absolute;left:4776;top:1551;width:437;height:758;visibility:visible;mso-wrap-style:square;v-text-anchor:top" coordsize="43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e0cAA&#10;AADcAAAADwAAAGRycy9kb3ducmV2LnhtbERPTYvCMBC9L/gfwgjetqkKotW0SGVFYfdgFc9DM7bF&#10;ZlKarNZ/bw4Le3y87002mFY8qHeNZQXTKAZBXFrdcKXgcv76XIJwHllja5kUvMhBlo4+Npho++QT&#10;PQpfiRDCLkEFtfddIqUrazLoItsRB+5me4M+wL6SusdnCDetnMXxQhpsODTU2FFeU3kvfo2C69F8&#10;b3eLZf4zp8blRczX+Z6VmoyH7RqEp8H/i//cB61gNQvzw5lwBG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oe0cAAAADcAAAADwAAAAAAAAAAAAAAAACYAgAAZHJzL2Rvd25y&#10;ZXYueG1sUEsFBgAAAAAEAAQA9QAAAIUDAAAAAA==&#10;" path="m,758r,-4l5,749r,-5l10,739r5,-5l15,730r4,-5l19,720r5,-5l24,710r10,-9l34,696r5,-5l39,686r9,-9l48,672r5,-5l53,662r5,-4l58,653r9,-10l67,638r5,-4l72,629r5,-5l77,619r10,-9l87,605r4,-5l91,595r10,-9l101,581r5,-5l106,571r5,-5l111,562r9,-10l120,547r5,-5l125,538r5,-5l130,528r9,-10l139,514r5,-5l144,504r10,-10l154,490r5,-5l159,480r4,-5l163,470r10,-9l173,456r5,-5l178,446r5,-4l183,437r9,-10l192,422r5,-4l197,413r10,-10l207,398r4,-4l211,389r5,-5l216,379r10,-9l226,365r5,-5l231,355r4,-5l235,346r10,-10l245,331r5,-5l250,322r9,-10l259,307r5,-5l264,298r5,-5l269,288r10,-10l279,273r4,-4l283,264r5,-5l288,254r10,-9l298,240r5,-5l303,230r9,-9l312,216r5,-5l317,206r5,-5l322,197r9,-10l331,182r5,-5l336,173r5,-5l341,163r10,-10l351,149r4,-5l355,139r10,-10l365,125r5,-5l370,115r5,-5l375,105r9,-9l384,91r5,-5l389,81r5,-4l394,72r9,-10l403,57r5,-4l408,48,418,38r,-5l423,29r,-5l427,19r,-5l437,5r,-5e" filled="f" strokeweight="0">
                    <v:path arrowok="t" o:connecttype="custom" o:connectlocs="5,749;15,734;19,720;34,701;39,686;53,667;58,653;72,634;77,619;91,600;101,581;111,566;120,547;130,533;139,514;154,494;159,480;173,461;178,446;192,427;197,413;211,394;216,379;231,360;235,346;250,326;259,307;269,293;279,273;288,259;298,240;312,221;317,206;331,187;336,173;351,153;355,139;370,120;375,105;389,86;394,72;408,53;418,33;427,19;437,0" o:connectangles="0,0,0,0,0,0,0,0,0,0,0,0,0,0,0,0,0,0,0,0,0,0,0,0,0,0,0,0,0,0,0,0,0,0,0,0,0,0,0,0,0,0,0,0,0"/>
                  </v:shape>
                  <v:shape id="Freeform 922" o:spid="_x0000_s1945" style="position:absolute;left:4829;top:1546;width:451;height:773;visibility:visible;mso-wrap-style:square;v-text-anchor:top" coordsize="45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ZnsUA&#10;AADcAAAADwAAAGRycy9kb3ducmV2LnhtbESPQWvCQBSE7wX/w/KEXorZxEOo0VVEEIRCRduDx2f2&#10;mQ1m36bZbUz/vSsIPQ4z8w2zWA22ET11vnasIEtSEMSl0zVXCr6/tpN3ED4ga2wck4I/8rBajl4W&#10;WGh34wP1x1CJCGFfoAITQltI6UtDFn3iWuLoXVxnMUTZVVJ3eItw28hpmubSYs1xwWBLG0Pl9fhr&#10;FVT253I+bXdtnpX7N/mZ70360Sv1Oh7WcxCBhvAffrZ3WsFsmsH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mexQAAANwAAAAPAAAAAAAAAAAAAAAAAJgCAABkcnMv&#10;ZG93bnJldi54bWxQSwUGAAAAAAQABAD1AAAAigMAAAAA&#10;" path="m,773l10,763r,-4l14,754r,-5l24,739r,-4l29,730r,-5l34,720r,-5l43,706r,-5l48,696r,-5l58,682r,-5l62,672r,-5l67,663r,-5l77,648r,-5l82,639r,-5l91,624r,-5l96,615r,-5l101,605r,-5l110,591r,-5l115,581r,-5l120,571r,-4l130,557r,-5l134,547r,-4l144,533r,-5l149,523r,-4l154,514r,-5l163,499r,-4l168,490r,-5l178,475r,-4l182,466r,-5l187,456r,-5l197,442r,-5l202,432r,-5l211,418r,-5l216,408r,-5l221,399r,-5l230,384r,-5l235,375r,-5l240,365r,-5l250,351r,-5l254,341r,-5l264,327r,-5l269,317r,-5l274,307r,-4l283,293r,-5l288,283r,-5l298,269r,-5l302,259r,-5l307,250r,-5l317,235r,-5l322,226r,-5l331,211r,-5l336,202r,-5l341,192r,-5l350,178r,-5l355,168r,-5l360,158r,-4l370,144r,-5l374,134r,-4l384,120r,-5l389,110r,-4l394,101r,-5l403,86r,-4l408,77r,-5l418,62r,-4l422,53r,-5l427,43r,-5l437,29r,-5l442,19r,-5l451,5r,-5e" filled="f" strokeweight="0">
                    <v:path arrowok="t" o:connecttype="custom" o:connectlocs="10,759;24,739;29,725;43,706;48,691;62,672;67,658;82,639;91,619;101,605;110,586;120,571;130,552;144,533;149,519;163,499;168,485;182,466;187,451;202,432;211,413;221,399;230,379;240,365;250,346;264,327;269,312;283,293;288,278;302,259;307,245;322,226;331,206;341,192;350,173;360,158;370,139;384,120;389,106;403,86;408,72;422,53;427,38;442,19;451,0" o:connectangles="0,0,0,0,0,0,0,0,0,0,0,0,0,0,0,0,0,0,0,0,0,0,0,0,0,0,0,0,0,0,0,0,0,0,0,0,0,0,0,0,0,0,0,0,0"/>
                  </v:shape>
                  <v:shape id="Freeform 923" o:spid="_x0000_s1946" style="position:absolute;left:4896;top:1565;width:432;height:749;visibility:visible;mso-wrap-style:square;v-text-anchor:top" coordsize="43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1MYA&#10;AADcAAAADwAAAGRycy9kb3ducmV2LnhtbESPQWvCQBSE70L/w/IK3nTTHMSmbkIqtGixh6YRPD6y&#10;zySYfRuyq4n/vlso9DjMzDfMJptMJ240uNaygqdlBIK4srrlWkH5/bZYg3AeWWNnmRTcyUGWPsw2&#10;mGg78hfdCl+LAGGXoILG+z6R0lUNGXRL2xMH72wHgz7IoZZ6wDHATSfjKFpJgy2HhQZ72jZUXYqr&#10;UfDal3zfrT+3H/vD6f1wrMe8K3Ol5o9T/gLC0+T/w3/tnVbwHM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1MYAAADcAAAADwAAAAAAAAAAAAAAAACYAgAAZHJz&#10;L2Rvd25yZXYueG1sUEsFBgAAAAAEAAQA9QAAAIsDAAAAAA==&#10;" path="m,749r10,-9l10,735r5,-5l15,725r4,-5l19,716,29,706r,-5l34,696r,-4l39,687r,-5l48,672r,-4l53,663r,-5l63,648r,-4l67,639r,-5l72,629r,-5l82,615r,-5l87,605r,-5l91,596r,-5l101,581r,-5l106,572r,-5l111,562r,-5l120,548r,-5l125,538r,-5l135,524r,-5l139,514r,-5l144,504r,-4l154,490r,-5l159,480r,-4l163,471r,-5l173,456r,-4l178,447r,-5l183,437r,-5l192,423r,-5l197,413r,-5l207,399r,-5l211,389r,-5l216,380r,-5l226,365r,-5l231,356r,-5l235,346r,-5l245,332r,-5l250,322r,-5l259,308r,-5l264,298r,-5l269,288r,-4l279,274r,-5l283,264r,-5l288,255r,-5l298,240r,-5l303,231r,-5l307,221r,-5l317,207r,-5l322,197r,-5l331,183r,-5l336,173r,-5l341,163r,-4l351,149r,-5l355,139r,-4l360,130r,-5l370,115r,-4l375,106r,-5l379,96r,-5l389,82r,-5l394,72r,-5l403,58r,-5l408,48r,-5l413,39r,-5l423,24r,-5l427,15r,-5l432,5r,-5e" filled="f" strokeweight="0">
                    <v:path arrowok="t" o:connecttype="custom" o:connectlocs="10,735;19,720;29,701;39,687;48,668;63,648;67,634;82,615;87,600;101,581;106,567;120,548;125,533;139,514;144,500;159,480;163,466;178,447;183,432;197,413;207,394;216,380;226,360;235,346;245,327;259,308;264,293;279,274;283,259;298,240;303,226;317,207;322,192;336,173;341,159;355,139;360,125;375,106;379,91;394,72;403,53;413,39;423,19;432,5" o:connectangles="0,0,0,0,0,0,0,0,0,0,0,0,0,0,0,0,0,0,0,0,0,0,0,0,0,0,0,0,0,0,0,0,0,0,0,0,0,0,0,0,0,0,0,0"/>
                  </v:shape>
                  <v:shape id="Freeform 924" o:spid="_x0000_s1947" style="position:absolute;left:4968;top:1575;width:418;height:725;visibility:visible;mso-wrap-style:square;v-text-anchor:top" coordsize="41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MOsYA&#10;AADcAAAADwAAAGRycy9kb3ducmV2LnhtbESP3WrCQBSE7wu+w3IE7+rGKKlNXaX4A6UXaas+wCF7&#10;TILZs2l2jenbu4LQy2FmvmEWq97UoqPWVZYVTMYRCOLc6ooLBcfD7nkOwnlkjbVlUvBHDlbLwdMC&#10;U22v/EPd3hciQNilqKD0vkmldHlJBt3YNsTBO9nWoA+yLaRu8RrgppZxFCXSYMVhocSG1iXl5/3F&#10;KIiL7e6r+37Jku7385gls83ZZhulRsP+/Q2Ep97/hx/tD63gNZ7C/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MOsYAAADcAAAADwAAAAAAAAAAAAAAAACYAgAAZHJz&#10;L2Rvd25yZXYueG1sUEsFBgAAAAAEAAQA9QAAAIsDAAAAAA==&#10;" path="m,725l10,715r,-5l15,706r,-5l19,696r,-5l29,682r,-5l34,672r,-5l39,662r,-4l48,648r,-5l53,638r,-4l63,624r,-5l67,614r,-4l72,605r,-5l82,590r,-4l87,581r,-5l91,571r,-5l101,557r,-5l106,547r,-5l111,538r,-5l120,523r,-5l125,514r,-5l130,504r,-5l139,490r,-5l144,480r,-5l154,466r,-5l159,456r,-5l163,446r,-4l173,432r,-5l178,422r,-4l183,413r,-5l192,398r,-4l197,389r,-5l202,379r,-5l211,365r,-5l216,355r,-5l221,346r,-5l231,331r,-5l235,322r,-5l240,312r,-5l250,298r,-5l255,288r,-5l264,274r,-5l269,264r,-5l274,254r,-5l283,240r,-5l288,230r,-5l293,221r,-5l303,206r,-5l307,197r,-5l312,187r,-5l322,173r,-5l327,163r,-5l331,153r,-4l341,139r,-5l346,129r,-4l355,115r,-5l360,105r,-4l365,96r,-5l375,81r,-4l379,72r,-5l384,62r,-5l394,48r,-5l399,38r,-5l403,29r,-5l413,14r,-5l418,5r,-5e" filled="f" strokeweight="0">
                    <v:path arrowok="t" o:connecttype="custom" o:connectlocs="10,710;19,696;29,677;39,662;48,643;63,624;67,610;82,590;87,576;101,557;106,542;120,523;125,509;139,490;144,475;159,456;163,442;178,422;183,408;197,389;202,374;216,355;221,341;235,322;240,307;255,288;264,269;274,254;283,235;293,221;303,201;312,187;322,168;331,153;341,134;355,115;360,101;375,81;379,67;394,48;399,33;413,14;418,0" o:connectangles="0,0,0,0,0,0,0,0,0,0,0,0,0,0,0,0,0,0,0,0,0,0,0,0,0,0,0,0,0,0,0,0,0,0,0,0,0,0,0,0,0,0,0"/>
                  </v:shape>
                  <v:shape id="Freeform 925" o:spid="_x0000_s1948" style="position:absolute;left:5021;top:1604;width:413;height:710;visibility:visible;mso-wrap-style:square;v-text-anchor:top" coordsize="4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deMYA&#10;AADcAAAADwAAAGRycy9kb3ducmV2LnhtbESPT4vCMBTE74LfITzBi2i6IotWo8jqsoLswX/o8dE8&#10;22LzUpqo1U9vhIU9DjPzG2Yyq00hblS53LKCj14EgjixOudUwX733R2CcB5ZY2GZFDzIwWzabEww&#10;1vbOG7ptfSoChF2MCjLvy1hKl2Rk0PVsSRy8s60M+iCrVOoK7wFuCtmPok9pMOewkGFJXxkll+3V&#10;KHDP+nyKftedw2Z9OP6Yh00Wy4FS7VY9H4PwVPv/8F97pRWM+gN4nw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JdeMYAAADcAAAADwAAAAAAAAAAAAAAAACYAgAAZHJz&#10;L2Rvd25yZXYueG1sUEsFBgAAAAAEAAQA9QAAAIsDAAAAAA==&#10;" path="m,710r5,-5l5,701r5,-5l10,691r4,-5l14,681r10,-9l24,667r5,-5l29,657r9,-9l38,643r5,-5l43,633r5,-4l48,624,58,614r,-5l62,605r,-5l67,595r,-5l77,581r,-5l82,571r,-5l91,557r,-5l96,547r,-5l101,537r,-4l110,523r,-5l115,513r,-4l125,499r,-5l130,489r,-4l134,480r,-5l144,465r,-4l149,456r,-5l158,441r,-4l163,432r,-5l168,422r,-5l178,408r,-5l182,398r,-5l187,389r,-5l197,374r,-5l202,365r,-5l211,350r,-5l216,341r,-5l221,331r,-5l230,317r,-5l235,307r,-5l245,293r,-5l250,283r,-5l254,273r,-4l264,259r,-5l269,249r,-4l278,235r,-5l283,225r,-5l288,216r,-5l298,201r,-5l302,192r,-5l307,182r,-5l317,168r,-5l322,158r,-5l331,144r,-5l336,134r,-5l341,124r,-4l350,110r,-5l355,100r,-4l365,86r,-5l370,76r,-4l374,67r,-5l384,52r,-4l389,43r,-5l398,28r,-4l403,19r,-5l408,9r,-5l413,e" filled="f" strokeweight="0">
                    <v:path arrowok="t" o:connecttype="custom" o:connectlocs="5,705;10,696;14,686;24,672;29,662;38,648;43,638;48,629;58,614;62,605;67,595;77,581;82,571;91,557;96,547;101,537;110,523;115,513;125,499;130,489;134,480;144,465;149,456;158,441;163,432;168,422;178,408;182,398;187,389;197,374;202,365;211,350;216,341;221,331;230,317;235,307;245,293;250,283;254,273;264,259;269,249;278,235;283,225;288,216;298,201;302,192;307,182;317,168;322,158;331,144;336,134;341,124;350,110;355,100;365,86;370,76;374,67;384,52;389,43;398,28;403,19;408,9;413,0" o:connectangles="0,0,0,0,0,0,0,0,0,0,0,0,0,0,0,0,0,0,0,0,0,0,0,0,0,0,0,0,0,0,0,0,0,0,0,0,0,0,0,0,0,0,0,0,0,0,0,0,0,0,0,0,0,0,0,0,0,0,0,0,0,0,0"/>
                  </v:shape>
                  <v:shape id="Freeform 926" o:spid="_x0000_s1949" style="position:absolute;left:5059;top:1628;width:428;height:734;visibility:visible;mso-wrap-style:square;v-text-anchor:top" coordsize="42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0n8YA&#10;AADcAAAADwAAAGRycy9kb3ducmV2LnhtbESPQWsCMRSE74L/IbxCb5qtYtGtUWyxIFjEqmC9vW5e&#10;N4ubl2WT1fXfm0Khx2FmvmGm89aW4kK1LxwreOonIIgzpwvOFRz2770xCB+QNZaOScGNPMxn3c4U&#10;U+2u/EmXXchFhLBPUYEJoUql9Jkhi77vKuLo/bjaYoiyzqWu8RrhtpSDJHmWFguOCwYrejOUnXeN&#10;VbB5/RqO5DmcjqY8rVv30Sy/t41Sjw/t4gVEoDb8h//aK61gMhjB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Q0n8YAAADcAAAADwAAAAAAAAAAAAAAAACYAgAAZHJz&#10;L2Rvd25yZXYueG1sUEsFBgAAAAAEAAQA9QAAAIsDAAAAAA==&#10;" path="m,734r,-5l5,725r,-5l10,715r5,-5l15,705r5,-4l20,696r4,-5l24,686r10,-9l34,672r5,-5l39,662r9,-9l48,648r5,-5l53,638r5,-5l58,629,68,619r,-5l72,609r,-4l77,600r,-5l87,585r,-4l92,576r,-5l101,561r,-4l106,552r,-5l111,542r,-5l120,528r,-5l125,518r,-5l135,504r,-5l140,494r,-5l144,485r,-5l154,470r,-5l159,461r,-5l168,446r,-5l173,437r,-5l178,427r,-5l188,413r,-5l192,403r,-5l197,393r,-4l207,379r,-5l212,369r,-4l221,355r,-5l226,345r,-4l231,336r,-5l240,321r,-4l245,312r,-5l255,297r,-4l260,288r,-5l264,278r,-5l274,264r,-5l279,254r,-5l288,240r,-5l293,230r,-5l298,221r,-5l308,206r,-5l312,196r,-4l317,187r,-5l327,172r,-4l332,163r,-5l341,148r,-4l346,139r,-5l351,129r,-5l360,115r,-5l365,105r,-5l375,91r,-5l380,81r,-5l384,72r,-5l394,57r,-5l399,48r,-5l408,33r,-5l413,24r,-5l418,14r,-5l428,e" filled="f" strokeweight="0">
                    <v:path arrowok="t" o:connecttype="custom" o:connectlocs="5,725;15,710;20,696;34,677;39,662;53,643;58,629;72,609;77,595;92,576;101,557;111,542;120,523;135,504;140,489;154,470;159,456;173,437;178,422;192,403;197,389;212,369;221,350;231,336;240,317;255,297;260,283;274,264;279,249;293,230;298,216;312,196;317,182;332,163;341,144;351,129;360,110;375,91;380,76;394,57;399,43;413,24;418,9" o:connectangles="0,0,0,0,0,0,0,0,0,0,0,0,0,0,0,0,0,0,0,0,0,0,0,0,0,0,0,0,0,0,0,0,0,0,0,0,0,0,0,0,0,0,0"/>
                  </v:shape>
                  <v:shape id="Freeform 927" o:spid="_x0000_s1950" style="position:absolute;left:5127;top:1642;width:408;height:706;visibility:visible;mso-wrap-style:square;v-text-anchor:top" coordsize="40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tqcUA&#10;AADcAAAADwAAAGRycy9kb3ducmV2LnhtbESPQWvCQBSE74L/YXlCb7rRg9joKlEQ7KGgtur1NftM&#10;UrNvw+42pv++WxA8DjPzDbNYdaYWLTlfWVYwHiUgiHOrKy4UfH5shzMQPiBrrC2Tgl/ysFr2ewtM&#10;tb3zgdpjKESEsE9RQRlCk0rp85IM+pFtiKN3tc5giNIVUju8R7ip5SRJptJgxXGhxIY2JeW3449R&#10;MFu/7b9xf7ietv69vbhzRl+3TKmXQZfNQQTqwjP8aO+0gtfJ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W2pxQAAANwAAAAPAAAAAAAAAAAAAAAAAJgCAABkcnMv&#10;ZG93bnJldi54bWxQSwUGAAAAAAQABAD1AAAAigMAAAAA&#10;" path="m,706r4,-5l4,696r5,-5l9,687,19,677r,-5l24,667r,-4l28,658r,-5l38,643r,-4l43,634r,-5l48,624r,-5l57,610r,-5l62,600r,-5l67,591r,-5l76,576r,-5l81,567r,-5l91,552r,-5l96,543r,-5l100,533r,-5l110,519r,-5l115,509r,-5l120,499r,-4l129,485r,-5l134,475r,-4l139,466r,-5l148,451r,-4l153,442r,-5l163,427r,-4l168,418r,-5l172,408r,-5l182,394r,-5l187,384r,-5l192,375r,-5l201,360r,-5l206,351r,-5l216,336r,-5l220,327r,-5l225,317r,-5l235,303r,-5l240,293r,-5l244,283r,-4l254,269r,-5l259,259r,-4l264,250r,-5l273,235r,-4l278,226r,-5l288,211r,-4l292,202r,-5l297,192r,-5l307,178r,-5l312,168r,-5l316,158r,-4l326,144r,-5l331,134r,-4l336,125r,-5l345,110r,-4l350,101r,-5l360,86r,-4l364,77r,-5l369,67r,-5l379,53r,-5l384,43r,-5l388,34r,-5l398,19r,-5l403,10r,-5l408,e" filled="f" strokeweight="0">
                    <v:path arrowok="t" o:connecttype="custom" o:connectlocs="4,701;9,691;19,677;24,667;28,658;38,643;43,634;48,624;57,610;62,600;67,591;76,576;81,567;91,552;96,543;100,533;110,519;115,509;120,499;129,485;134,475;139,466;148,451;153,442;163,427;168,418;172,408;182,394;187,384;192,375;201,360;206,351;216,336;220,327;225,317;235,303;240,293;244,283;254,269;259,259;264,250;273,235;278,226;288,211;292,202;297,192;307,178;312,168;316,158;326,144;331,134;336,125;345,110;350,101;360,86;364,77;369,67;379,53;384,43;388,34;398,19;403,10;408,0" o:connectangles="0,0,0,0,0,0,0,0,0,0,0,0,0,0,0,0,0,0,0,0,0,0,0,0,0,0,0,0,0,0,0,0,0,0,0,0,0,0,0,0,0,0,0,0,0,0,0,0,0,0,0,0,0,0,0,0,0,0,0,0,0,0,0"/>
                  </v:shape>
                  <v:shape id="Freeform 928" o:spid="_x0000_s1951" style="position:absolute;left:5213;top:1656;width:379;height:658;visibility:visible;mso-wrap-style:square;v-text-anchor:top" coordsize="37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c3sEA&#10;AADcAAAADwAAAGRycy9kb3ducmV2LnhtbESPQYvCMBSE74L/ITzBm6broWrXtIjgIt606vnRvG3L&#10;Ni+lydbu/nojCB6HmfmG2WSDaURPnastK/iYRyCIC6trLhVc8v1sBcJ5ZI2NZVLwRw6ydDzaYKLt&#10;nU/Un30pAoRdggoq79tESldUZNDNbUscvG/bGfRBdqXUHd4D3DRyEUWxNFhzWKiwpV1Fxc/51yhg&#10;ivx/3uQ9xrctG9cfr/lXrNR0Mmw/QXga/Dv8ah+0gvViCc8z4Qj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3N7BAAAA3AAAAA8AAAAAAAAAAAAAAAAAmAIAAGRycy9kb3du&#10;cmV2LnhtbFBLBQYAAAAABAAEAPUAAACGAwAAAAA=&#10;" path="m,658r,-5l5,649r,-5l10,639r,-5l14,629r5,-4l19,620r5,-5l24,610r5,-5l29,601r9,-10l38,586r5,-5l43,577,53,567r,-5l58,557r,-4l62,548r,-5l72,533r,-4l77,524r,-5l82,514r,-5l91,500r,-5l96,490r,-5l101,481r,-5l110,466r,-5l115,457r,-5l125,442r,-5l130,433r,-5l134,423r,-5l144,409r,-5l149,399r,-5l154,389r,-4l163,375r,-5l168,365r,-4l178,351r,-5l182,341r,-4l187,332r,-5l197,317r,-4l202,308r,-5l206,298r,-5l216,284r,-5l221,274r,-5l226,265r,-5l235,250r,-5l240,241r,-5l250,226r,-5l254,217r,-5l259,207r,-5l269,193r,-5l274,183r,-5l278,173r,-5l288,159r,-5l293,149r,-5l298,140r,-5l307,125r,-5l312,116r,-5l322,101r,-5l326,92r,-5l331,82r,-5l341,68r,-5l346,58r,-5l350,48r,-4l360,34r,-5l365,24r,-4l374,10r,-5l379,e" filled="f" strokeweight="0">
                    <v:path arrowok="t" o:connecttype="custom" o:connectlocs="0,653;5,644;10,634;19,625;24,615;29,605;38,591;43,581;53,567;58,557;62,548;72,533;77,524;82,514;91,500;96,490;101,481;110,466;115,457;125,442;130,433;134,423;144,409;149,399;154,389;163,375;168,365;178,351;182,341;187,332;197,317;202,308;206,298;216,284;221,274;226,265;235,250;240,241;250,226;254,217;259,207;269,193;274,183;278,173;288,159;293,149;298,140;307,125;312,116;322,101;326,92;331,82;341,68;346,58;350,48;360,34;365,24;374,10;379,0" o:connectangles="0,0,0,0,0,0,0,0,0,0,0,0,0,0,0,0,0,0,0,0,0,0,0,0,0,0,0,0,0,0,0,0,0,0,0,0,0,0,0,0,0,0,0,0,0,0,0,0,0,0,0,0,0,0,0,0,0,0,0"/>
                  </v:shape>
                  <v:shape id="Freeform 929" o:spid="_x0000_s1952" style="position:absolute;left:5251;top:1666;width:394;height:687;visibility:visible;mso-wrap-style:square;v-text-anchor:top" coordsize="39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IMIA&#10;AADcAAAADwAAAGRycy9kb3ducmV2LnhtbERPTWvCQBC9F/wPywjedGMQsdFVglJo8WBrBK9jdkyC&#10;2dmY3Zr4791DocfH+15telOLB7WusqxgOolAEOdWV1woOGUf4wUI55E11pZJwZMcbNaDtxUm2nb8&#10;Q4+jL0QIYZeggtL7JpHS5SUZdBPbEAfualuDPsC2kLrFLoSbWsZRNJcGKw4NJTa0LSm/HX+Ngtn+&#10;O73e0509s9l/ZdM4zS6HTqnRsE+XIDz1/l/85/7UCt7jsDac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SkgwgAAANwAAAAPAAAAAAAAAAAAAAAAAJgCAABkcnMvZG93&#10;bnJldi54bWxQSwUGAAAAAAQABAD1AAAAhwMAAAAA&#10;" path="m,687r,-5l5,677r,-5l10,667r,-4l15,658r5,-5l20,648r4,-5l24,639r5,-5l29,629,39,619r,-4l44,610r,-5l53,595r,-4l58,586r,-5l63,576r,-5l72,562r,-5l77,552r,-5l82,543r,-5l92,528r,-5l96,519r,-5l106,504r,-5l111,495r,-5l116,485r,-5l125,471r,-5l130,461r,-5l135,451r,-4l144,437r,-5l149,427r,-4l159,413r,-5l164,403r,-4l168,394r,-5l178,379r,-4l183,370r,-5l188,360r,-5l197,346r,-5l202,336r,-5l212,322r,-5l216,312r,-5l221,303r,-5l231,288r,-5l236,279r,-5l240,269r,-5l250,255r,-5l255,245r,-5l264,231r,-5l269,221r,-5l274,211r,-4l284,197r,-5l288,187r,-4l293,178r,-5l303,163r,-5l308,154r,-5l317,139r,-5l322,130r,-5l327,120r,-5l336,106r,-5l341,96r,-5l346,86r,-4l356,72r,-5l360,62r,-4l370,48r,-5l375,38r,-4l380,29r,-5l389,14r,-4l394,5r,-5e" filled="f" strokeweight="0">
                    <v:path arrowok="t" o:connecttype="custom" o:connectlocs="0,682;5,672;10,663;20,653;24,643;29,634;39,619;44,610;53,595;58,586;63,576;72,562;77,552;82,543;92,528;96,519;106,504;111,495;116,485;125,471;130,461;135,451;144,437;149,427;159,413;164,403;168,394;178,379;183,370;188,360;197,346;202,336;212,322;216,312;221,303;231,288;236,279;240,269;250,255;255,245;264,231;269,221;274,211;284,197;288,187;293,178;303,163;308,154;317,139;322,130;327,120;336,106;341,96;346,86;356,72;360,62;370,48;375,38;380,29;389,14;394,5" o:connectangles="0,0,0,0,0,0,0,0,0,0,0,0,0,0,0,0,0,0,0,0,0,0,0,0,0,0,0,0,0,0,0,0,0,0,0,0,0,0,0,0,0,0,0,0,0,0,0,0,0,0,0,0,0,0,0,0,0,0,0,0,0"/>
                  </v:shape>
                  <v:shape id="Freeform 930" o:spid="_x0000_s1953" style="position:absolute;left:5299;top:1680;width:404;height:692;visibility:visible;mso-wrap-style:square;v-text-anchor:top" coordsize="40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OnMQA&#10;AADcAAAADwAAAGRycy9kb3ducmV2LnhtbESP0WrCQBRE3wv+w3KFvtWNUkoSXUWEgvjQ2ugHXLLX&#10;bDB7N2S3SfTru4LQx2FmzjCrzWgb0VPna8cK5rMEBHHpdM2VgvPp8y0F4QOyxsYxKbiRh8168rLC&#10;XLuBf6gvQiUihH2OCkwIbS6lLw1Z9DPXEkfv4jqLIcqukrrDIcJtIxdJ8iEt1hwXDLa0M1Rei1+r&#10;wL4fnSx6/DKH9Dyk6T18j8dMqdfpuF2CCDSG//CzvdcKskUGj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TpzEAAAA3AAAAA8AAAAAAAAAAAAAAAAAmAIAAGRycy9k&#10;b3ducmV2LnhtbFBLBQYAAAAABAAEAPUAAACJAwAAAAA=&#10;" path="m,692r5,-5l5,682r10,-9l15,668r5,-5l20,658r4,-5l24,649,34,639r,-5l39,629r,-4l48,615r,-5l53,605r,-4l58,596r,-5l68,581r,-4l72,572r,-5l82,557r,-4l87,548r,-5l92,538r,-5l101,524r,-5l106,514r,-5l116,500r,-5l120,490r,-5l125,481r,-5l135,466r,-5l140,457r,-5l144,447r,-5l154,433r,-5l159,423r,-5l168,409r,-5l173,399r,-5l178,389r,-4l188,375r,-5l192,365r,-4l202,351r,-5l207,341r,-4l212,332r,-5l221,317r,-4l226,308r,-5l236,293r,-4l240,284r,-5l245,274r,-5l255,260r,-5l260,250r,-5l264,241r,-5l274,226r,-5l279,217r,-5l288,202r,-5l293,193r,-5l298,183r,-5l308,169r,-5l312,159r,-5l322,144r,-4l327,135r,-5l332,125r,-5l341,111r,-5l346,101r,-5l356,87r,-5l360,77r,-5l365,68r,-5l375,53r,-5l380,44r,-5l384,34r,-5l394,20r,-5l399,10r,-5l404,e" filled="f" strokeweight="0">
                    <v:path arrowok="t" o:connecttype="custom" o:connectlocs="5,687;15,673;20,663;24,653;34,639;39,629;48,615;53,605;58,596;68,581;72,572;82,557;87,548;92,538;101,524;106,514;116,500;120,490;125,481;135,466;140,457;144,447;154,433;159,423;168,409;173,399;178,389;188,375;192,365;202,351;207,341;212,332;221,317;226,308;236,293;240,284;245,274;255,260;260,250;264,241;274,226;279,217;288,202;293,193;298,183;308,169;312,159;322,144;327,135;332,125;341,111;346,101;356,87;360,77;365,68;375,53;380,44;384,34;394,20;399,10;404,0" o:connectangles="0,0,0,0,0,0,0,0,0,0,0,0,0,0,0,0,0,0,0,0,0,0,0,0,0,0,0,0,0,0,0,0,0,0,0,0,0,0,0,0,0,0,0,0,0,0,0,0,0,0,0,0,0,0,0,0,0,0,0,0,0"/>
                  </v:shape>
                  <v:shape id="Freeform 931" o:spid="_x0000_s1954" style="position:absolute;left:5381;top:1714;width:365;height:624;visibility:visible;mso-wrap-style:square;v-text-anchor:top" coordsize="36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53sEA&#10;AADcAAAADwAAAGRycy9kb3ducmV2LnhtbERPy2rCQBTdC/2H4Rbc6aQKoqmjNAVBUArGur9kbpO0&#10;mTtJZszj751FweXhvLf7wVSio9aVlhW8zSMQxJnVJecKvq+H2RqE88gaK8ukYCQH+93LZIuxtj1f&#10;qEt9LkIIuxgVFN7XsZQuK8igm9uaOHA/tjXoA2xzqVvsQ7ip5CKKVtJgyaGhwJo+C8r+0rtRkJ3H&#10;hL5MeSM+5S75TZrb5tIoNX0dPt5BeBr8U/zvPmoFm2WYH86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Iud7BAAAA3AAAAA8AAAAAAAAAAAAAAAAAmAIAAGRycy9kb3du&#10;cmV2LnhtbFBLBQYAAAAABAAEAPUAAACGAwAAAAA=&#10;" path="m,624r10,-9l10,610r4,-5l14,600r10,-9l24,586r5,-5l29,576r5,-5l34,567r9,-10l43,552r5,-5l48,543r5,-5l53,533r9,-10l62,519r5,-5l67,509r5,-5l72,499r10,-9l82,485r4,-5l86,475r10,-9l96,461r5,-5l101,451r5,-4l106,442r9,-10l115,427r5,-4l120,418r5,-5l125,408r9,-9l134,394r5,-5l139,384r10,-9l149,370r5,-5l154,360r4,-5l158,351r10,-10l168,336r5,-5l173,327r5,-5l178,317r9,-10l187,303r5,-5l192,293r5,-5l197,283r9,-9l206,269r5,-5l211,259r10,-9l221,245r5,-5l226,235r4,-4l230,226r10,-10l240,211r5,-4l245,202r5,-5l250,192r9,-9l259,178r5,-5l264,168r5,-5l269,159r9,-10l278,144r5,-5l283,135r10,-10l293,120r5,-5l298,110r4,-4l302,101,312,91r,-5l317,82r,-5l322,72r,-5l331,58r,-5l336,48r,-5l346,34r,-5l350,24r,-5l355,14r,-4l365,e" filled="f" strokeweight="0">
                    <v:path arrowok="t" o:connecttype="custom" o:connectlocs="10,615;14,605;24,591;29,581;34,571;43,557;48,547;53,538;62,523;67,514;72,504;82,490;86,480;96,466;101,456;106,447;115,432;120,423;125,413;134,399;139,389;149,375;154,365;158,355;168,341;173,331;178,322;187,307;192,298;197,288;206,274;211,264;221,250;226,240;230,231;240,216;245,207;250,197;259,183;264,173;269,163;278,149;283,139;293,125;298,115;302,106;312,91;317,82;322,72;331,58;336,48;346,34;350,24;355,14;365,0" o:connectangles="0,0,0,0,0,0,0,0,0,0,0,0,0,0,0,0,0,0,0,0,0,0,0,0,0,0,0,0,0,0,0,0,0,0,0,0,0,0,0,0,0,0,0,0,0,0,0,0,0,0,0,0,0,0,0"/>
                  </v:shape>
                  <v:shape id="Freeform 932" o:spid="_x0000_s1955" style="position:absolute;left:5487;top:1767;width:288;height:499;visibility:visible;mso-wrap-style:square;v-text-anchor:top" coordsize="28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St8EA&#10;AADcAAAADwAAAGRycy9kb3ducmV2LnhtbESPzYrCQBCE7wu+w9CCt3XiCssaHUVEwYsL/jxAM9Mm&#10;IZmekGk1+/aOsOCxqKqvqMWq9426UxerwAYm4wwUsQ2u4sLA5bz7/AEVBdlhE5gM/FGE1XLwscDc&#10;hQcf6X6SQiUIxxwNlCJtrnW0JXmM49ASJ+8aOo+SZFdo1+EjwX2jv7LsW3usOC2U2NKmJFufbt6A&#10;s1ux8ovnQHVx2wVfbw46M2Y07NdzUEK9vMP/7b0zMJtO4HUmHQ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DkrfBAAAA3AAAAA8AAAAAAAAAAAAAAAAAmAIAAGRycy9kb3du&#10;cmV2LnhtbFBLBQYAAAAABAAEAPUAAACGAwAAAAA=&#10;" path="m,499r,-5l4,490r5,-5l9,480r5,-5l14,470r5,-4l19,461r9,-10l28,446r5,-4l33,437r5,-5l38,427r10,-9l48,413r4,-5l52,403r10,-9l62,389r5,-5l67,379r5,-5l72,370r9,-10l81,355r5,-5l86,346r5,-5l91,336r9,-10l100,322r5,-5l105,312r10,-10l115,298r5,-5l120,288r4,-5l124,278r10,-9l134,264r5,-5l139,254r5,-4l144,245r9,-10l153,230r5,-4l158,221r10,-10l168,206r4,-4l172,197r5,-5l177,187r10,-9l187,173r5,-5l192,163r4,-5l196,154r10,-10l206,139r5,-5l211,130r9,-10l220,115r5,-5l225,106r5,-5l230,96,240,86r,-4l244,77r,-5l249,67r,-5l259,53r,-5l264,43r,-5l273,29r,-5l278,19r,-5l283,9r,-4l288,e" filled="f" strokeweight="0">
                    <v:path arrowok="t" o:connecttype="custom" o:connectlocs="0,494;9,485;14,475;19,466;28,451;33,442;38,432;48,418;52,408;62,394;67,384;72,374;81,360;86,350;91,341;100,326;105,317;115,302;120,293;124,283;134,269;139,259;144,250;153,235;158,226;168,211;172,202;177,192;187,178;192,168;196,158;206,144;211,134;220,120;225,110;230,101;240,86;244,77;249,67;259,53;264,43;273,29;278,19;283,9;288,0" o:connectangles="0,0,0,0,0,0,0,0,0,0,0,0,0,0,0,0,0,0,0,0,0,0,0,0,0,0,0,0,0,0,0,0,0,0,0,0,0,0,0,0,0,0,0,0,0"/>
                  </v:shape>
                  <v:shape id="Freeform 933" o:spid="_x0000_s1956" style="position:absolute;left:5573;top:1791;width:250;height:432;visibility:visible;mso-wrap-style:square;v-text-anchor:top" coordsize="25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WfMQA&#10;AADcAAAADwAAAGRycy9kb3ducmV2LnhtbESPQWvCQBSE70L/w/IK3uqmBkONriKFqr3VVPD6zD6T&#10;YPZt2N1q/PddQfA4zMw3zHzZm1ZcyPnGsoL3UQKCuLS64UrB/vfr7QOED8gaW8uk4EYelouXwRxz&#10;ba+8o0sRKhEh7HNUUIfQ5VL6siaDfmQ74uidrDMYonSV1A6vEW5aOU6STBpsOC7U2NFnTeW5+DMK&#10;1ombptlxcjz9lP136lcH32UbpYav/WoGIlAfnuFHe6sVTNMx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1nzEAAAA3AAAAA8AAAAAAAAAAAAAAAAAmAIAAGRycy9k&#10;b3ducmV2LnhtbFBLBQYAAAAABAAEAPUAAACJAwAAAAA=&#10;" path="m,432r5,-5l5,422r5,-4l10,413r9,-10l19,398r5,-4l24,389,34,379r,-5l38,370r,-5l43,360r,-5l53,346r,-5l58,336r,-5l67,322r,-5l72,312r,-5l77,302r,-4l86,288r,-5l91,278r,-4l101,264r,-5l106,254r,-4l110,245r,-5l120,230r,-4l125,221r,-5l130,211r,-5l139,197r,-5l144,187r,-5l154,173r,-5l158,163r,-5l163,154r,-5l173,139r,-5l178,130r,-5l187,115r,-5l192,106r,-5l197,96r,-5l206,82r,-5l211,72r,-5l221,58r,-5l226,48r,-5l230,38r,-5l240,24r,-5l245,14r,-5l250,5r,-5e" filled="f" strokeweight="0">
                    <v:path arrowok="t" o:connecttype="custom" o:connectlocs="5,427;10,418;19,403;24,394;34,379;38,370;43,360;53,346;58,336;67,322;72,312;77,302;86,288;91,278;101,264;106,254;110,245;120,230;125,221;130,211;139,197;144,187;154,173;158,163;163,154;173,139;178,130;187,115;192,106;197,96;206,82;211,72;221,58;226,48;230,38;240,24;245,14;250,5" o:connectangles="0,0,0,0,0,0,0,0,0,0,0,0,0,0,0,0,0,0,0,0,0,0,0,0,0,0,0,0,0,0,0,0,0,0,0,0,0,0"/>
                  </v:shape>
                  <v:shape id="Freeform 934" o:spid="_x0000_s1957" style="position:absolute;left:5746;top:1834;width:115;height:197;visibility:visible;mso-wrap-style:square;v-text-anchor:top" coordsize="11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AwsYA&#10;AADcAAAADwAAAGRycy9kb3ducmV2LnhtbESPQWvCQBSE70L/w/IEL6IbFYKmrlJEISAUmmipt0f2&#10;NQlm34bsqvHfdwuFHoeZ+YZZb3vTiDt1rrasYDaNQBAXVtdcKjjlh8kShPPIGhvLpOBJDrabl8Ea&#10;E20f/EH3zJciQNglqKDyvk2kdEVFBt3UtsTB+7adQR9kV0rd4SPATSPnURRLgzWHhQpb2lVUXLOb&#10;UZDJ8eVy28f54fh8z9LzMo3zzy+lRsP+7RWEp97/h//aqVawWiz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ZAwsYAAADcAAAADwAAAAAAAAAAAAAAAACYAgAAZHJz&#10;L2Rvd25yZXYueG1sUEsFBgAAAAAEAAQA9QAAAIsDAAAAAA==&#10;" path="m,197r5,-5l5,187r9,-9l14,173r5,-5l19,163r5,-4l24,154r9,-10l33,139r5,-4l38,130r5,-5l43,120r10,-9l53,106r4,-5l57,96,67,87r,-5l72,77r,-5l77,67r,-4l86,53r,-5l91,43r,-4l96,34r,-5l105,19r,-4l110,10r,-5l115,e" filled="f" strokeweight="0">
                    <v:path arrowok="t" o:connecttype="custom" o:connectlocs="0,197;5,192;5,187;14,178;14,173;19,168;19,163;24,159;24,154;33,144;33,139;38,135;38,130;43,125;43,120;53,111;53,106;57,101;57,96;67,87;67,82;72,77;72,72;77,67;77,63;86,53;86,48;91,43;91,39;96,34;96,29;105,19;105,15;110,10;110,5;115,0" o:connectangles="0,0,0,0,0,0,0,0,0,0,0,0,0,0,0,0,0,0,0,0,0,0,0,0,0,0,0,0,0,0,0,0,0,0,0,0"/>
                  </v:shape>
                  <v:shape id="Freeform 935" o:spid="_x0000_s1958" style="position:absolute;left:5794;top:1988;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qlsYA&#10;AADcAAAADwAAAGRycy9kb3ducmV2LnhtbESPQWvCQBSE70L/w/IK3nRjLWJTVykFQamIsR48vmZf&#10;sqHZtyG7xuiv7xYKPQ4z8w2zWPW2Fh21vnKsYDJOQBDnTldcKjh9rkdzED4ga6wdk4IbeVgtHwYL&#10;TLW7ckbdMZQiQtinqMCE0KRS+tyQRT92DXH0CtdaDFG2pdQtXiPc1vIpSWbSYsVxwWBD74by7+PF&#10;Kvg4y2pe7Ir71357p0N26LKJKZQaPvZvryAC9eE//NfeaAUv02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ZqlsYAAADcAAAADwAAAAAAAAAAAAAAAACYAgAAZHJz&#10;L2Rvd25yZXYueG1sUEsFBgAAAAAEAAQA9QAAAIsDAAAAAA==&#10;" path="m,72l,67,5,62r,-5l9,53r5,-5l14,43r5,-5l19,33r5,-4l24,24,33,14r,-5l38,5,38,e" filled="f" strokeweight="0">
                    <v:path arrowok="t" o:connecttype="custom" o:connectlocs="0,72;0,67;5,62;5,57;9,53;14,48;14,43;19,38;19,33;24,29;24,24;33,14;33,9;38,5;38,0" o:connectangles="0,0,0,0,0,0,0,0,0,0,0,0,0,0,0"/>
                  </v:shape>
                  <v:shape id="Freeform 936" o:spid="_x0000_s1959" style="position:absolute;left:5813;top:1776;width:43;height:73;visibility:visible;mso-wrap-style:square;v-text-anchor:top" coordsize="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O7McA&#10;AADcAAAADwAAAGRycy9kb3ducmV2LnhtbESP3WrCQBSE7wt9h+UI3tWNSmuMrqJCwVKR+lOKd8fs&#10;MUnNng3ZraZv7xaEXg4z8w0znjamFBeqXWFZQbcTgSBOrS44U7DfvT7FIJxH1lhaJgW/5GA6eXwY&#10;Y6LtlTd02fpMBAi7BBXk3leJlC7NyaDr2Io4eCdbG/RB1pnUNV4D3JSyF0Uv0mDBYSHHihY5peft&#10;j1GQ6Y0/fCwG+nNuvr6Pb1G8f1+vlGq3mtkIhKfG/4fv7aVWMOw/w9+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VjuzHAAAA3AAAAA8AAAAAAAAAAAAAAAAAmAIAAGRy&#10;cy9kb3ducmV2LnhtbFBLBQYAAAAABAAEAPUAAACMAwAAAAA=&#10;" path="m,l5,5r,5l14,20r,4l19,29r,5l29,44r,4l34,53r,5l38,63r,5l43,73e" filled="f" strokeweight="0">
                    <v:path arrowok="t" o:connecttype="custom" o:connectlocs="0,0;5,5;5,10;14,20;14,24;19,29;19,34;29,44;29,48;34,53;34,58;38,63;38,68;43,73" o:connectangles="0,0,0,0,0,0,0,0,0,0,0,0,0,0"/>
                  </v:shape>
                  <v:shape id="Freeform 937" o:spid="_x0000_s1960" style="position:absolute;left:5698;top:1680;width:144;height:255;visibility:visible;mso-wrap-style:square;v-text-anchor:top" coordsize="14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ZCcQA&#10;AADcAAAADwAAAGRycy9kb3ducmV2LnhtbESP0YrCMBRE3wX/IdyFfRFNdUG0NhUVhH1YRKsfcG2u&#10;bd3mpjRRu3+/EQQfh5kzwyTLztTiTq2rLCsYjyIQxLnVFRcKTsftcAbCeWSNtWVS8EcOlmm/l2Cs&#10;7YMPdM98IUIJuxgVlN43sZQuL8mgG9mGOHgX2xr0QbaF1C0+Qrmp5SSKptJgxWGhxIY2JeW/2c0o&#10;mJ8u88E1WzW7cXXb/0Rnv97utFKfH91qAcJT59/hF/2tA/c1hee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mQnEAAAA3AAAAA8AAAAAAAAAAAAAAAAAmAIAAGRycy9k&#10;b3ducmV2LnhtbFBLBQYAAAAABAAEAPUAAACJAwAAAAA=&#10;" path="m,l,5r5,5l5,15r4,5l9,24r5,5l19,34r,5l24,44r,4l29,53r,5l38,68r,4l43,77r,5l53,92r,4l57,101r,5l62,111r,5l72,125r,5l77,135r,5l81,144r,5l91,159r,5l96,169r,4l101,178r,5l110,193r,4l115,202r,5l120,212r,5l129,226r,5l134,236r,5l144,250r,5e" filled="f" strokeweight="0">
                    <v:path arrowok="t" o:connecttype="custom" o:connectlocs="0,0;0,5;5,10;5,15;9,20;9,24;14,29;19,34;19,39;24,44;24,48;29,53;29,58;38,68;38,72;43,77;43,82;53,92;53,96;57,101;57,106;62,111;62,116;72,125;72,130;77,135;77,140;81,144;81,149;91,159;91,164;96,169;96,173;101,178;101,183;110,193;110,197;115,202;115,207;120,212;120,217;129,226;129,231;134,236;134,241;144,250;144,255" o:connectangles="0,0,0,0,0,0,0,0,0,0,0,0,0,0,0,0,0,0,0,0,0,0,0,0,0,0,0,0,0,0,0,0,0,0,0,0,0,0,0,0,0,0,0,0,0,0,0"/>
                  </v:shape>
                  <v:shape id="Freeform 938" o:spid="_x0000_s1961" style="position:absolute;left:5626;top:1661;width:197;height:346;visibility:visible;mso-wrap-style:square;v-text-anchor:top" coordsize="19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a5MUA&#10;AADcAAAADwAAAGRycy9kb3ducmV2LnhtbESPQWvCQBSE74L/YXkFb3XTiqmmriKioBSERsEeH9nX&#10;bGj2bZpdNf57t1DwOMzMN8xs0dlaXKj1lWMFL8MEBHHhdMWlguNh8zwB4QOyxtoxKbiRh8W835th&#10;pt2VP+mSh1JECPsMFZgQmkxKXxiy6IeuIY7et2sthijbUuoWrxFua/maJKm0WHFcMNjQylDxk5+t&#10;go9dMTqZrU5KXOe/6/0h7cZfqVKDp275DiJQFx7h//ZWK5iO3u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hrkxQAAANwAAAAPAAAAAAAAAAAAAAAAAJgCAABkcnMv&#10;ZG93bnJldi54bWxQSwUGAAAAAAQABAD1AAAAigMAAAAA&#10;" path="m,l,5r5,5l5,15r4,4l9,24r5,5l19,34r,5l24,43r,5l33,58r,5l38,67r,5l43,77r,5l53,91r,5l57,101r,5l67,115r,5l72,125r,5l77,135r,4l86,149r,5l91,159r,4l101,173r,5l105,183r,5l110,192r,5l120,207r,5l125,216r,5l129,226r,5l139,240r,5l144,250r,5l153,264r,5l158,274r,5l163,284r,4l173,298r,5l177,308r,4l187,322r,5l192,332r,4l197,341r,5e" filled="f" strokeweight="0">
                    <v:path arrowok="t" o:connecttype="custom" o:connectlocs="0,0;0,5;5,10;5,15;9,19;9,24;14,29;19,34;19,39;24,43;24,48;33,58;33,63;38,67;38,72;43,77;43,82;53,91;53,96;57,101;57,106;67,115;67,120;72,125;72,130;77,135;77,139;86,149;86,154;91,159;91,163;101,173;101,178;105,183;105,188;110,192;110,197;120,207;120,212;125,216;125,221;129,226;129,231;139,240;139,245;144,250;144,255;153,264;153,269;158,274;158,279;163,284;163,288;173,298;173,303;177,308;177,312;187,322;187,327;192,332;192,336;197,341;197,346" o:connectangles="0,0,0,0,0,0,0,0,0,0,0,0,0,0,0,0,0,0,0,0,0,0,0,0,0,0,0,0,0,0,0,0,0,0,0,0,0,0,0,0,0,0,0,0,0,0,0,0,0,0,0,0,0,0,0,0,0,0,0,0,0,0,0"/>
                  </v:shape>
                  <v:shape id="Freeform 939" o:spid="_x0000_s1962" style="position:absolute;left:5549;top:1642;width:240;height:418;visibility:visible;mso-wrap-style:square;v-text-anchor:top" coordsize="24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Z+8MA&#10;AADcAAAADwAAAGRycy9kb3ducmV2LnhtbERPTWsCMRC9F/ofwgi91awtLO1qFBG0UumhtgjehmTc&#10;DW4mS5K6239vDoLHx/ueLQbXiguFaD0rmIwLEMTaG8u1gt+f9fMbiJiQDbaeScE/RVjMHx9mWBnf&#10;8zdd9qkWOYRjhQqalLpKyqgbchjHviPO3MkHhynDUEsTsM/hrpUvRVFKh5ZzQ4MdrRrS5/2fU7As&#10;rd6sD6dyqz9Wn8evfufsJij1NBqWUxCJhnQX39xbo+D9Na/NZ/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Z+8MAAADcAAAADwAAAAAAAAAAAAAAAACYAgAAZHJzL2Rv&#10;d25yZXYueG1sUEsFBgAAAAAEAAQA9QAAAIgDAAAAAA==&#10;" path="m,l,5r5,5l10,14r,5l14,24r,5l19,34r,4l29,48r,5l34,58r,4l38,67r,5l48,82r,4l53,91r,5l62,106r,4l67,115r,5l72,125r,5l82,139r,5l86,149r,5l96,163r,5l101,173r,5l106,182r,5l115,197r,5l120,207r,4l130,221r,5l134,231r,4l139,240r,5l149,255r,4l154,264r,5l158,274r,5l168,288r,5l173,298r,5l182,312r,5l187,322r,5l192,331r,5l202,346r,5l206,355r,5l216,370r,5l221,379r,5l226,389r,5l235,403r,5l240,413r,5e" filled="f" strokeweight="0">
                    <v:path arrowok="t" o:connecttype="custom" o:connectlocs="0,5;10,14;14,24;19,34;29,48;34,58;38,67;48,82;53,91;62,106;67,115;72,125;82,139;86,149;96,163;101,173;106,182;115,197;120,207;130,221;134,231;139,240;149,255;154,264;158,274;168,288;173,298;182,312;187,322;192,331;202,346;206,355;216,370;221,379;226,389;235,403;240,413" o:connectangles="0,0,0,0,0,0,0,0,0,0,0,0,0,0,0,0,0,0,0,0,0,0,0,0,0,0,0,0,0,0,0,0,0,0,0,0,0"/>
                  </v:shape>
                  <v:shape id="Freeform 940" o:spid="_x0000_s1963" style="position:absolute;left:5477;top:1628;width:230;height:398;visibility:visible;mso-wrap-style:square;v-text-anchor:top" coordsize="23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vzcUA&#10;AADcAAAADwAAAGRycy9kb3ducmV2LnhtbESPQWsCMRSE74X+h/AKvdVsKxR3NUppqSj0suqKx8fm&#10;uVndvCxJquu/bwqFHoeZ+YaZLQbbiQv50DpW8DzKQBDXTrfcKNhtP58mIEJE1tg5JgU3CrCY39/N&#10;sNDuyiVdNrERCcKhQAUmxr6QMtSGLIaR64mTd3TeYkzSN1J7vCa47eRLlr1Kiy2nBYM9vRuqz5tv&#10;q2A/oSqv6PZ1Dh/LU7U+lKXfGaUeH4a3KYhIQ/wP/7VXWkE+zu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C/NxQAAANwAAAAPAAAAAAAAAAAAAAAAAJgCAABkcnMv&#10;ZG93bnJldi54bWxQSwUGAAAAAAQABAD1AAAAigMAAAAA&#10;" path="m,l10,9r,5l14,19r,5l24,33r,5l29,43r,5l34,52r,5l43,67r,5l48,76r,5l53,86r,5l62,100r,5l67,110r,5l72,120r,4l82,134r,5l86,144r,4l91,153r,5l101,168r,4l106,177r,5l110,187r,5l120,201r,5l125,211r,5l134,225r,5l139,235r,5l144,245r,4l154,259r,5l158,269r,4l163,278r,5l173,293r,4l178,302r,5l182,312r,5l192,326r,5l197,336r,5l202,345r,5l211,360r,5l216,369r,5l226,384r,5l230,393r,5e" filled="f" strokeweight="0">
                    <v:path arrowok="t" o:connecttype="custom" o:connectlocs="10,9;14,19;24,33;29,43;34,52;43,67;48,76;53,86;62,100;67,110;72,120;82,134;86,144;91,153;101,168;106,177;110,187;120,201;125,211;134,225;139,235;144,245;154,259;158,269;163,278;173,293;178,302;182,312;192,326;197,336;202,345;211,360;216,369;226,384;230,393" o:connectangles="0,0,0,0,0,0,0,0,0,0,0,0,0,0,0,0,0,0,0,0,0,0,0,0,0,0,0,0,0,0,0,0,0,0,0"/>
                  </v:shape>
                  <v:shape id="Freeform 941" o:spid="_x0000_s1964" style="position:absolute;left:5386;top:1575;width:283;height:494;visibility:visible;mso-wrap-style:square;v-text-anchor:top" coordsize="28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VssMA&#10;AADcAAAADwAAAGRycy9kb3ducmV2LnhtbERPTWvCQBC9C/0PyxR6041StEZXKQVDoAFJWu9DdprE&#10;ZmdDdk1Sf333UOjx8b73x8m0YqDeNZYVLBcRCOLS6oYrBZ8fp/kLCOeRNbaWScEPOTgeHmZ7jLUd&#10;Oaeh8JUIIexiVFB738VSurImg25hO+LAfdneoA+wr6TucQzhppWrKFpLgw2Hhho7equp/C5uRoFN&#10;8wtnyWZ7OyVZtkxX1/fz/arU0+P0ugPhafL/4j93qhVsn8P8cCYc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VssMAAADcAAAADwAAAAAAAAAAAAAAAACYAgAAZHJzL2Rv&#10;d25yZXYueG1sUEsFBgAAAAAEAAQA9QAAAIgDAAAAAA==&#10;" path="m,l,5,5,9r4,5l9,19r5,5l14,29r10,9l24,43r5,5l29,53r4,4l33,62,43,72r,5l48,81r,5l53,91r,5l62,105r,5l67,115r,5l72,125r,4l81,139r,5l86,149r,4l96,163r,5l101,173r,4l105,182r,5l115,197r,4l120,206r,5l125,216r,5l134,230r,5l139,240r,5l149,254r,5l153,264r,5l158,274r,4l168,288r,5l173,298r,4l177,307r,5l187,322r,4l192,331r,5l197,341r,5l206,355r,5l211,365r,5l221,379r,5l225,389r,5l230,398r,5l240,413r,5l245,422r,5l249,432r,5l259,446r,5l264,456r,5l269,466r,4l278,480r,5l283,490r,4e" filled="f" strokeweight="0">
                    <v:path arrowok="t" o:connecttype="custom" o:connectlocs="0,5;9,14;14,24;24,38;29,48;33,57;43,72;48,81;53,91;62,105;67,115;72,125;81,139;86,149;96,163;101,173;105,182;115,197;120,206;125,216;134,230;139,240;149,254;153,264;158,274;168,288;173,298;177,307;187,322;192,331;197,341;206,355;211,365;221,379;225,389;230,398;240,413;245,422;249,432;259,446;264,456;269,466;278,480;283,490" o:connectangles="0,0,0,0,0,0,0,0,0,0,0,0,0,0,0,0,0,0,0,0,0,0,0,0,0,0,0,0,0,0,0,0,0,0,0,0,0,0,0,0,0,0,0,0"/>
                  </v:shape>
                  <v:shape id="Freeform 942" o:spid="_x0000_s1965" style="position:absolute;left:5314;top:1560;width:331;height:572;visibility:visible;mso-wrap-style:square;v-text-anchor:top" coordsize="33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w6sQA&#10;AADcAAAADwAAAGRycy9kb3ducmV2LnhtbESPy2rDMBBF94X8g5hCd43sUozjRjElEMiiuOSxyW6w&#10;prKJNTKSmrh/HwUKWV7u43CX9WQHcSEfescK8nkGgrh1umej4HjYvJYgQkTWODgmBX8UoF7NnpZY&#10;aXflHV320Yg0wqFCBV2MYyVlaDuyGOZuJE7ej/MWY5LeSO3xmsbtIN+yrJAWe06EDkdad9Se9782&#10;cc/lImuKU18Uxn+bTeO+tNsq9fI8fX6AiDTFR/i/vdUKFu85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cOrEAAAA3AAAAA8AAAAAAAAAAAAAAAAAmAIAAGRycy9k&#10;b3ducmV2LnhtbFBLBQYAAAAABAAEAPUAAACJAwAAAAA=&#10;" path="m,l5,5r,5l9,15r,5l14,24r,5l24,39r,5l29,48r,5l38,63r,5l43,72r,5l48,82r,5l57,96r,5l62,106r,5l72,120r,5l77,130r,5l81,140r,4l91,154r,5l96,164r,4l105,178r,5l110,188r,4l115,197r,5l125,212r,4l129,221r,5l134,231r,5l144,245r,5l149,255r,5l158,269r,5l163,279r,5l168,289r,4l177,303r,5l182,313r,4l192,327r,5l197,337r,4l201,346r,5l211,361r,4l216,370r,5l225,385r,4l230,394r,5l235,404r,5l245,418r,5l249,428r,5l254,437r,5l264,452r,5l269,461r,5l278,476r,5l283,485r,5l288,495r,5l297,509r,5l302,519r,5l312,533r,5l317,543r,5l321,553r,4l331,567r,5e" filled="f" strokeweight="0">
                    <v:path arrowok="t" o:connecttype="custom" o:connectlocs="5,5;9,15;14,24;24,39;29,48;38,63;43,72;48,82;57,96;62,106;72,120;77,130;81,140;91,154;96,164;105,178;110,188;115,197;125,212;129,221;134,231;144,245;149,255;158,269;163,279;168,289;177,303;182,313;192,327;197,337;201,346;211,361;216,370;225,385;230,394;235,404;245,418;249,428;254,437;264,452;269,461;278,476;283,485;288,495;297,509;302,519;312,533;317,543;321,553;331,567" o:connectangles="0,0,0,0,0,0,0,0,0,0,0,0,0,0,0,0,0,0,0,0,0,0,0,0,0,0,0,0,0,0,0,0,0,0,0,0,0,0,0,0,0,0,0,0,0,0,0,0,0,0"/>
                  </v:shape>
                  <v:shape id="Freeform 943" o:spid="_x0000_s1966" style="position:absolute;left:5247;top:1551;width:369;height:634;visibility:visible;mso-wrap-style:square;v-text-anchor:top" coordsize="36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su8MA&#10;AADcAAAADwAAAGRycy9kb3ducmV2LnhtbESPUWvCMBSF34X9h3AHe9NkZRTtjLIJA8EHsfoDLsld&#10;W9bclCTW7t+bwcDHwznnO5z1dnK9GCnEzrOG14UCQWy87bjRcDl/zZcgYkK22HsmDb8UYbt5mq2x&#10;sv7GJxrr1IgM4VihhjaloZIympYcxoUfiLP37YPDlGVopA14y3DXy0KpUjrsOC+0ONCuJfNTX52G&#10;41h+7g/xnNRYFnU4xosxS6X1y/P08Q4i0ZQe4f/23mpYvRXwdyYf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su8MAAADcAAAADwAAAAAAAAAAAAAAAACYAgAAZHJzL2Rv&#10;d25yZXYueG1sUEsFBgAAAAAEAAQA9QAAAIgDAAAAAA==&#10;" path="m,l4,5r,4l9,14r,5l14,24r,5l24,38r,5l28,48r,5l33,57r,5l43,72r,5l48,81r,5l57,96r,5l62,105r,5l67,115r,5l76,129r,5l81,139r,5l91,153r,5l96,163r,5l100,173r,4l110,187r,5l115,197r,4l124,211r,5l129,221r,4l134,230r,5l144,245r,4l148,254r,5l153,264r,5l163,278r,5l168,288r,5l177,302r,5l182,312r,5l187,322r,4l196,336r,5l201,346r,4l211,360r,5l216,370r,4l220,379r,5l230,394r,4l235,403r,5l244,418r,4l249,427r,5l254,437r,5l264,451r,5l268,461r,5l273,470r,5l283,485r,5l288,494r,5l297,509r,5l302,518r,5l307,528r,5l316,542r,5l321,552r,5l331,566r,5l336,576r,5l340,586r,4l350,600r,5l355,610r,4l364,624r,5l369,634e" filled="f" strokeweight="0">
                    <v:path arrowok="t" o:connecttype="custom" o:connectlocs="4,5;9,14;14,24;24,38;28,48;33,57;43,72;48,81;57,96;62,105;67,115;76,129;81,139;91,153;96,163;100,173;110,187;115,197;124,211;129,221;134,230;144,245;148,254;153,264;163,278;168,288;177,302;182,312;187,322;196,336;201,346;211,360;216,370;220,379;230,394;235,403;244,418;249,427;254,437;264,451;268,461;273,470;283,485;288,494;297,509;302,518;307,528;316,542;321,552;331,566;336,576;340,586;350,600;355,610;364,624;369,634" o:connectangles="0,0,0,0,0,0,0,0,0,0,0,0,0,0,0,0,0,0,0,0,0,0,0,0,0,0,0,0,0,0,0,0,0,0,0,0,0,0,0,0,0,0,0,0,0,0,0,0,0,0,0,0,0,0,0,0"/>
                  </v:shape>
                  <v:shape id="Freeform 944" o:spid="_x0000_s1967" style="position:absolute;left:5184;top:1551;width:389;height:672;visibility:visible;mso-wrap-style:square;v-text-anchor:top" coordsize="3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yEsUA&#10;AADcAAAADwAAAGRycy9kb3ducmV2LnhtbESP3WrCQBSE7wXfYTmCd83GWvoTXcWKUlFKaZoHOM0e&#10;k2D2bMiuJr69Wyh4OczMN8x82ZtaXKh1lWUFkygGQZxbXXGhIPvZPryCcB5ZY22ZFFzJwXIxHMwx&#10;0bbjb7qkvhABwi5BBaX3TSKly0sy6CLbEAfvaFuDPsi2kLrFLsBNLR/j+FkarDgslNjQuqT8lJ6N&#10;glWR/aZfh098ryxu+uzFfuy7nVLjUb+agfDU+3v4v73TCt6epvB3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zISxQAAANwAAAAPAAAAAAAAAAAAAAAAAJgCAABkcnMv&#10;ZG93bnJldi54bWxQSwUGAAAAAAQABAD1AAAAigMAAAAA&#10;" path="m,l5,5r,4l15,19r,5l19,29r,4l24,38r,5l34,53r,4l39,62r,5l43,72r,5l53,86r,5l58,96r,5l63,105r,5l72,120r,5l77,129r,5l87,144r,5l91,153r,5l96,163r,5l106,177r,5l111,187r,5l115,197r,4l125,211r,5l130,221r,4l135,230r,5l144,245r,4l149,254r,5l159,269r,4l163,278r,5l168,288r,5l178,302r,5l183,312r,5l187,322r,4l197,336r,5l202,346r,4l211,360r,5l216,370r,4l221,379r,5l231,394r,4l235,403r,5l240,413r,5l250,427r,5l255,437r,5l259,446r,5l269,461r,5l274,470r,5l283,485r,5l288,494r,5l293,504r,5l303,518r,5l307,528r,5l312,538r,4l322,552r,5l327,562r,4l331,571r,5l341,586r,4l346,595r,5l355,610r,4l360,619r,5l365,629r,5l375,643r,5l379,653r,5l384,662r,5l389,672e" filled="f" strokeweight="0">
                    <v:path arrowok="t" o:connecttype="custom" o:connectlocs="5,5;15,19;19,29;24,38;34,53;39,62;43,72;53,86;58,96;63,105;72,120;77,129;87,144;91,153;96,163;106,177;111,187;115,197;125,211;130,221;135,230;144,245;149,254;159,269;163,278;168,288;178,302;183,312;187,322;197,336;202,346;211,360;216,370;221,379;231,394;235,403;240,413;250,427;255,437;259,446;269,461;274,470;283,485;288,494;293,504;303,518;307,528;312,538;322,552;327,562;331,571;341,586;346,595;355,610;360,619;365,629;375,643;379,653;384,662;389,672" o:connectangles="0,0,0,0,0,0,0,0,0,0,0,0,0,0,0,0,0,0,0,0,0,0,0,0,0,0,0,0,0,0,0,0,0,0,0,0,0,0,0,0,0,0,0,0,0,0,0,0,0,0,0,0,0,0,0,0,0,0,0,0"/>
                  </v:shape>
                  <v:shape id="Freeform 945" o:spid="_x0000_s1968" style="position:absolute;left:5122;top:1551;width:403;height:696;visibility:visible;mso-wrap-style:square;v-text-anchor:top" coordsize="40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TbcYA&#10;AADcAAAADwAAAGRycy9kb3ducmV2LnhtbESPQWvCQBSE7wX/w/KEXkrdbRGxqauUQKHFi8Zeenvd&#10;fU1Cs2/T7JrEf+8KgsdhZr5hVpvRNaKnLtSeNTzNFAhi423NpYavw/vjEkSIyBYbz6ThRAE268nd&#10;CjPrB95TX8RSJAiHDDVUMbaZlMFU5DDMfEucvF/fOYxJdqW0HQ4J7hr5rNRCOqw5LVTYUl6R+SuO&#10;TsNn/O/zQRX5Ia8fFB/Nj9l9b7W+n45vryAijfEWvrY/rIaX+RwuZ9IR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wTbcYAAADcAAAADwAAAAAAAAAAAAAAAACYAgAAZHJz&#10;L2Rvd25yZXYueG1sUEsFBgAAAAAEAAQA9QAAAIsDAAAAAA==&#10;" path="m,l9,9r,5l14,19r,5l19,29r,4l29,43r,5l33,53r,4l43,67r,5l48,77r,4l53,86r,5l62,101r,4l67,110r,5l72,120r,5l81,134r,5l86,144r,5l96,158r,5l101,168r,5l105,177r,5l115,192r,5l120,201r,5l125,211r,5l134,225r,5l139,235r,5l149,249r,5l153,259r,5l158,269r,4l168,283r,5l173,293r,5l177,302r,5l187,317r,5l192,326r,5l201,341r,5l206,350r,5l211,360r,5l221,374r,5l225,384r,5l230,394r,4l240,408r,5l245,418r,4l254,432r,5l259,442r,4l264,451r,5l273,466r,4l278,475r,5l283,485r,5l293,499r,5l297,509r,5l307,523r,5l312,533r,5l317,542r,5l326,557r,5l331,566r,5l336,576r,5l345,590r,5l350,600r,5l360,614r,5l365,624r,5l369,634r,4l379,648r,5l384,658r,4l389,667r,5l398,682r,4l403,691r,5e" filled="f" strokeweight="0">
                    <v:path arrowok="t" o:connecttype="custom" o:connectlocs="9,9;14,19;19,29;29,43;33,53;43,67;48,77;53,86;62,101;67,110;72,120;81,134;86,144;96,158;101,168;105,177;115,192;120,201;125,211;134,225;139,235;149,249;153,259;158,269;168,283;173,293;177,302;187,317;192,326;201,341;206,350;211,360;221,374;225,384;230,394;240,408;245,418;254,432;259,442;264,451;273,466;278,475;283,485;293,499;297,509;307,523;312,533;317,542;326,557;331,566;336,576;345,590;350,600;360,614;365,624;369,634;379,648;384,658;389,667;398,682;403,691" o:connectangles="0,0,0,0,0,0,0,0,0,0,0,0,0,0,0,0,0,0,0,0,0,0,0,0,0,0,0,0,0,0,0,0,0,0,0,0,0,0,0,0,0,0,0,0,0,0,0,0,0,0,0,0,0,0,0,0,0,0,0,0,0"/>
                  </v:shape>
                  <v:shape id="Freeform 946" o:spid="_x0000_s1969" style="position:absolute;left:5064;top:1560;width:413;height:711;visibility:visible;mso-wrap-style:square;v-text-anchor:top" coordsize="41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dtcQA&#10;AADcAAAADwAAAGRycy9kb3ducmV2LnhtbESPQWvCQBSE70L/w/IEL1I3ikqbukoRRMGTsb2/Zl+z&#10;wezbkF1jzK93CwWPw8x8w6w2na1ES40vHSuYThIQxLnTJRcKvs671zcQPiBrrByTgjt52KxfBitM&#10;tbvxidosFCJC2KeowIRQp1L63JBFP3E1cfR+XWMxRNkUUjd4i3BbyVmSLKXFkuOCwZq2hvJLdrUK&#10;2vOP6efZsW6r/vg9vtpuv+uNUqNh9/kBIlAXnuH/9kEreJ8v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HbXEAAAA3AAAAA8AAAAAAAAAAAAAAAAAmAIAAGRycy9k&#10;b3ducmV2LnhtbFBLBQYAAAAABAAEAPUAAACJAwAAAAA=&#10;" path="m,l5,5r,5l15,20r,4l19,29r,5l24,39r,5l34,53r,5l39,63r,5l48,77r,5l53,87r,5l58,96r,5l67,111r,5l72,120r,5l77,130r,5l87,144r,5l91,154r,5l101,168r,5l106,178r,5l111,188r,4l120,202r,5l125,212r,4l135,226r,5l139,236r,4l144,245r,5l154,260r,4l159,269r,5l168,284r,5l173,293r,5l178,303r,5l187,317r,5l192,327r,5l197,337r,4l207,351r,5l211,361r,4l221,375r,5l226,385r,4l231,394r,5l240,409r,4l245,418r,5l255,433r,4l259,442r,5l264,452r,5l274,466r,5l279,476r,5l288,490r,5l293,500r,5l298,509r,5l307,524r,5l312,533r,5l317,543r,5l327,557r,5l331,567r,5l341,581r,5l346,591r,5l351,601r,4l360,615r,5l365,625r,4l375,639r,5l379,649r,4l384,658r,5l394,673r,4l399,682r,5l408,697r,4l413,706r,5e" filled="f" strokeweight="0">
                    <v:path arrowok="t" o:connecttype="custom" o:connectlocs="5,5;15,20;19,29;24,39;34,53;39,63;48,77;53,87;58,96;67,111;72,120;77,130;87,144;91,154;101,168;106,178;111,188;120,202;125,212;135,226;139,236;144,245;154,260;159,269;168,284;173,293;178,303;187,317;192,327;197,337;207,351;211,361;221,375;226,385;231,394;240,409;245,418;255,433;259,442;264,452;274,466;279,476;288,490;293,500;298,509;307,524;312,533;317,543;327,557;331,567;341,581;346,591;351,601;360,615;365,625;375,639;379,649;384,658;394,673;399,682;408,697;413,706" o:connectangles="0,0,0,0,0,0,0,0,0,0,0,0,0,0,0,0,0,0,0,0,0,0,0,0,0,0,0,0,0,0,0,0,0,0,0,0,0,0,0,0,0,0,0,0,0,0,0,0,0,0,0,0,0,0,0,0,0,0,0,0,0,0"/>
                  </v:shape>
                  <v:shape id="Freeform 947" o:spid="_x0000_s1970" style="position:absolute;left:4997;top:1551;width:437;height:754;visibility:visible;mso-wrap-style:square;v-text-anchor:top" coordsize="43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wyMYA&#10;AADcAAAADwAAAGRycy9kb3ducmV2LnhtbESPQWvCQBSE7wX/w/IKXkrdtBTR1FWkpaAXMWmg10f2&#10;NZs2+zbNrjH217uC4HGYmW+YxWqwjeip87VjBU+TBARx6XTNlYLi8+NxBsIHZI2NY1JwIg+r5ehu&#10;gal2R86oz0MlIoR9igpMCG0qpS8NWfQT1xJH79t1FkOUXSV1h8cIt418TpKptFhzXDDY0puh8jc/&#10;WAVhbv4K3f/vH3ZF/sPtNjt9vWdKje+H9SuIQEO4ha/tjVYwf5nC5Uw8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wyMYAAADcAAAADwAAAAAAAAAAAAAAAACYAgAAZHJz&#10;L2Rvd25yZXYueG1sUEsFBgAAAAAEAAQA9QAAAIsDAAAAAA==&#10;" path="m,l,5,5,9r,5l10,19r,5l14,29r5,4l19,38r5,5l24,48r10,9l34,62r4,5l38,72r5,5l43,81,53,91r,5l58,101r,4l67,115r,5l72,125r,4l77,134r,5l86,149r,4l91,158r,5l96,168r,5l106,182r,5l110,192r,5l120,206r,5l125,216r,5l130,225r,5l139,240r,5l144,249r,5l154,264r,5l158,273r,5l163,283r,5l173,298r,4l178,307r,5l187,322r,4l192,331r,5l197,341r,5l206,355r,5l211,365r,5l216,374r,5l226,389r,5l230,398r,5l240,413r,5l245,422r,5l250,432r,5l259,446r,5l264,456r,5l274,470r,5l278,480r,5l283,490r,4l293,504r,5l298,514r,4l307,528r,5l312,538r,4l317,547r,5l326,562r,4l331,571r,5l336,581r,5l346,595r,5l350,605r,5l360,619r,5l365,629r,5l370,638r,5l379,653r,5l384,662r,5l394,677r,5l398,686r,5l403,696r,5l413,710r,5l418,720r,5l427,734r,5l432,744r,5l437,754e" filled="f" strokeweight="0">
                    <v:path arrowok="t" o:connecttype="custom" o:connectlocs="5,9;10,24;19,38;34,57;38,72;53,91;58,105;72,125;77,139;91,158;96,173;110,192;120,211;130,225;139,245;154,264;158,278;173,298;178,312;192,331;197,346;211,365;216,379;230,398;240,418;250,432;259,451;274,470;278,485;293,504;298,518;312,538;317,552;331,571;336,586;350,605;360,624;370,638;379,658;394,677;398,691;413,710;418,725;432,744" o:connectangles="0,0,0,0,0,0,0,0,0,0,0,0,0,0,0,0,0,0,0,0,0,0,0,0,0,0,0,0,0,0,0,0,0,0,0,0,0,0,0,0,0,0,0,0"/>
                  </v:shape>
                  <v:shape id="Freeform 948" o:spid="_x0000_s1971" style="position:absolute;left:4963;top:1594;width:423;height:739;visibility:visible;mso-wrap-style:square;v-text-anchor:top" coordsize="42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0hMYA&#10;AADcAAAADwAAAGRycy9kb3ducmV2LnhtbESPQWvCQBSE74L/YXlCb3VjKFqjq0hbgy29VMXzI/tM&#10;gtm3YXcbY399t1DwOMzMN8xy3ZtGdOR8bVnBZJyAIC6srrlUcDxsH59B+ICssbFMCm7kYb0aDpaY&#10;aXvlL+r2oRQRwj5DBVUIbSalLyoy6Me2JY7e2TqDIUpXSu3wGuGmkWmSTKXBmuNChS29VFRc9t9G&#10;QZ7P3s/l20/+edvx5KM/pZvXYJR6GPWbBYhAfbiH/9s7rWD+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0hMYAAADcAAAADwAAAAAAAAAAAAAAAACYAgAAZHJz&#10;L2Rvd25yZXYueG1sUEsFBgAAAAAEAAQA9QAAAIsDAAAAAA==&#10;" path="m,l,5r5,5l5,14r5,5l10,24r5,5l20,34r,4l24,43r,5l29,53r,5l39,67r,5l44,77r,5l48,86r,5l58,101r,5l63,110r,5l72,125r,5l77,134r,5l82,144r,5l92,158r,5l96,168r,5l101,178r,4l111,192r,5l116,202r,4l120,211r,5l130,226r,4l135,235r,5l140,245r,5l149,259r,5l154,269r,5l164,283r,5l168,293r,5l173,303r,4l183,317r,5l188,327r,4l192,336r,5l202,351r,4l207,360r,5l212,370r,5l221,384r,5l226,394r,5l231,403r,5l240,418r,5l245,427r,5l250,437r,5l260,451r,5l264,461r,5l274,475r,5l279,485r,5l284,495r,4l293,509r,5l298,519r,4l303,528r,5l312,543r,4l317,552r,5l322,562r,5l332,576r,5l336,586r,5l341,595r,5l351,610r,5l356,619r,5l365,634r,5l370,643r,5l375,653r,5l384,667r,5l389,677r,5l394,687r,4l404,701r,5l408,711r,4l413,720r,5l423,735r,4e" filled="f" strokeweight="0">
                    <v:path arrowok="t" o:connecttype="custom" o:connectlocs="5,10;10,24;20,38;29,53;39,72;48,86;58,106;72,125;77,139;92,158;96,173;111,192;116,206;130,226;135,240;149,259;154,274;168,293;173,307;188,327;192,341;207,360;212,375;226,394;231,408;245,427;250,442;264,461;274,480;284,495;293,514;303,528;312,547;322,562;332,581;341,595;351,615;365,634;370,648;384,667;389,682;404,701;408,715;423,735" o:connectangles="0,0,0,0,0,0,0,0,0,0,0,0,0,0,0,0,0,0,0,0,0,0,0,0,0,0,0,0,0,0,0,0,0,0,0,0,0,0,0,0,0,0,0,0"/>
                  </v:shape>
                  <v:shape id="Freeform 949" o:spid="_x0000_s1972" style="position:absolute;left:4925;top:1637;width:418;height:720;visibility:visible;mso-wrap-style:square;v-text-anchor:top" coordsize="4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XnL8A&#10;AADcAAAADwAAAGRycy9kb3ducmV2LnhtbERPy4rCMBTdD/gP4QruxlSpg1ajaFBx6esDLs21LTY3&#10;pYla5+snC2GWh/NerDpbiye1vnKsYDRMQBDnzlRcKLhedt9TED4gG6wdk4I3eVgte18LzIx78Yme&#10;51CIGMI+QwVlCE0mpc9LsuiHriGO3M21FkOEbSFNi68Ybms5TpIfabHi2FBiQ7qk/H5+WAXp9ng5&#10;Jhq3YzfRv/upPum02yg16HfrOYhAXfgXf9wHo2CWxrXxTDwC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xecvwAAANwAAAAPAAAAAAAAAAAAAAAAAJgCAABkcnMvZG93bnJl&#10;di54bWxQSwUGAAAAAAQABAD1AAAAhAMAAAAA&#10;" path="m,l,5r5,5l5,15r5,4l14,24r,5l19,34r,5l24,43r,5l34,58r,5l38,67r,5l48,82r,5l53,91r,5l58,101r,5l67,115r,5l72,125r,5l77,135r,4l86,149r,5l91,159r,4l101,173r,5l106,183r,4l110,192r,5l120,207r,5l125,216r,5l134,231r,5l139,240r,5l144,250r,5l154,264r,5l158,274r,5l168,288r,5l173,298r,5l178,308r,4l187,322r,5l192,332r,4l197,341r,5l206,356r,4l211,365r,5l221,380r,4l226,389r,5l230,399r,5l240,413r,5l245,423r,5l254,437r,5l259,447r,5l264,456r,5l274,471r,5l278,480r,5l288,495r,5l293,504r,5l298,514r,5l307,528r,5l312,538r,5l317,548r,4l326,562r,5l331,572r,4l341,586r,5l346,596r,4l350,605r,5l360,620r,4l365,629r,5l374,644r,4l379,653r,5l384,663r,5l394,677r,5l398,687r,5l408,701r,5l413,711r,5l418,720e" filled="f" strokeweight="0">
                    <v:path arrowok="t" o:connecttype="custom" o:connectlocs="5,10;14,24;19,39;34,58;38,72;53,91;58,106;72,125;77,139;91,159;101,178;110,192;120,212;134,231;139,245;154,264;158,279;173,298;178,312;192,332;197,346;211,365;221,384;230,399;240,418;254,437;259,452;274,471;278,485;293,504;298,519;312,538;317,552;331,572;341,591;350,605;360,624;374,644;379,658;394,677;398,692;413,711" o:connectangles="0,0,0,0,0,0,0,0,0,0,0,0,0,0,0,0,0,0,0,0,0,0,0,0,0,0,0,0,0,0,0,0,0,0,0,0,0,0,0,0,0,0"/>
                  </v:shape>
                  <v:shape id="Freeform 950" o:spid="_x0000_s1973" style="position:absolute;left:4848;top:1623;width:437;height:749;visibility:visible;mso-wrap-style:square;v-text-anchor:top" coordsize="43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Q3scA&#10;AADcAAAADwAAAGRycy9kb3ducmV2LnhtbESPQWvCQBSE70L/w/IKvUjd2IpodBVpEaqIENseenvN&#10;PpOl2bchu43x37uC4HGYmW+Y+bKzlWip8caxguEgAUGcO224UPD1uX6egPABWWPlmBScycNy8dCb&#10;Y6rdiTNqD6EQEcI+RQVlCHUqpc9LsugHriaO3tE1FkOUTSF1g6cIt5V8SZKxtGg4LpRY01tJ+d/h&#10;3yrw641pd6/n7f7brN6x/5P9joadUk+P3WoGIlAX7uFb+0MrmI6m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0N7HAAAA3AAAAA8AAAAAAAAAAAAAAAAAmAIAAGRy&#10;cy9kb3ducmV2LnhtbFBLBQYAAAAABAAEAPUAAACMAwAAAAA=&#10;" path="m,l10,9r,5l15,19r,5l19,29r,4l29,43r,5l34,53r,4l43,67r,5l48,77r,4l53,86r,5l63,101r,4l67,110r,5l77,125r,4l82,134r,5l87,144r,5l96,158r,5l101,168r,5l106,177r,5l115,192r,5l120,201r,5l130,216r,5l135,226r,4l139,235r,5l149,250r,4l154,259r,5l163,274r,4l168,283r,5l173,293r,5l183,307r,5l187,317r,5l197,331r,5l202,341r,5l207,350r,5l216,365r,5l221,374r,5l226,384r,5l235,398r,5l240,408r,5l250,422r,5l255,432r,5l259,442r,4l269,456r,5l274,466r,4l283,480r,5l288,490r,4l293,499r,5l303,514r,4l307,523r,5l317,538r,4l322,547r,5l327,557r,5l336,571r,5l341,581r,5l346,590r,5l355,605r,5l360,614r,5l370,629r,5l375,638r,5l379,648r,5l389,662r,5l394,672r,5l403,686r,5l408,696r,5l413,706r,4l423,720r,5l427,730r,4l437,744r,5e" filled="f" strokeweight="0">
                    <v:path arrowok="t" o:connecttype="custom" o:connectlocs="10,14;19,29;29,48;43,67;48,81;63,101;67,115;82,134;87,149;101,168;106,182;120,201;130,221;139,235;149,254;163,274;168,288;183,307;187,322;202,341;207,355;221,374;226,389;240,408;250,427;259,442;269,461;283,480;288,494;303,514;307,528;322,547;327,562;341,581;346,595;360,614;370,634;379,648;389,667;403,686;408,701;423,720;427,734" o:connectangles="0,0,0,0,0,0,0,0,0,0,0,0,0,0,0,0,0,0,0,0,0,0,0,0,0,0,0,0,0,0,0,0,0,0,0,0,0,0,0,0,0,0,0"/>
                  </v:shape>
                  <v:shape id="Freeform 951" o:spid="_x0000_s1974" style="position:absolute;left:4791;top:1618;width:403;height:701;visibility:visible;mso-wrap-style:square;v-text-anchor:top" coordsize="40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EBsIA&#10;AADcAAAADwAAAGRycy9kb3ducmV2LnhtbERPy4rCMBTdD/gP4QruxlRxfFSjiCIMCuLrA67Nta1t&#10;bkoTtf69WQzM8nDes0VjSvGk2uWWFfS6EQjixOqcUwWX8+Z7DMJ5ZI2lZVLwJgeLeetrhrG2Lz7S&#10;8+RTEULYxagg876KpXRJRgZd11bEgbvZ2qAPsE6lrvEVwk0p+1E0lAZzDg0ZVrTKKClOD6Pgetnu&#10;79Fotx70lvbQFMVoO7hdleq0m+UUhKfG/4v/3L9aweQnzA9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EQGwgAAANwAAAAPAAAAAAAAAAAAAAAAAJgCAABkcnMvZG93&#10;bnJldi54bWxQSwUGAAAAAAQABAD1AAAAhwMAAAAA&#10;" path="m,l,5r4,5l4,14r5,5l14,24r,5l19,34r,4l28,48r,5l33,58r,4l38,67r,5l48,82r,4l52,91r,5l57,101r,5l67,115r,5l72,125r,5l81,139r,5l86,149r,5l91,158r,5l100,173r,5l105,182r,5l110,192r,5l120,206r,5l124,216r,5l129,226r,5l139,240r,5l144,250r,5l153,264r,5l158,274r,5l163,283r,5l172,298r,5l177,307r,5l182,317r,5l192,331r,5l196,341r,5l201,351r,4l211,365r,5l216,375r,4l225,389r,5l230,399r,4l235,408r,5l244,423r,4l249,432r,5l254,442r,5l264,456r,5l268,466r,5l278,480r,5l283,490r,5l288,499r,5l297,514r,5l302,523r,5l307,533r,5l316,547r,5l321,557r,5l326,567r,4l336,581r,5l340,591r,4l350,605r,5l355,615r,4l360,624r,5l369,639r,4l374,648r,5l379,658r,5l388,672r,5l393,682r,5l398,691r,5l403,701e" filled="f" strokeweight="0">
                    <v:path arrowok="t" o:connecttype="custom" o:connectlocs="0,5;4,14;14,24;19,34;28,48;33,58;38,67;48,82;52,91;57,101;67,115;72,125;81,139;86,149;91,158;100,173;105,182;110,192;120,206;124,216;129,226;139,240;144,250;153,264;158,274;163,283;172,298;177,307;182,317;192,331;196,341;201,351;211,365;216,375;225,389;230,399;235,408;244,423;249,432;254,442;264,456;268,466;278,480;283,490;288,499;297,514;302,523;307,533;316,547;321,557;326,567;336,581;340,591;350,605;355,615;360,624;369,639;374,648;379,658;388,672;393,682;398,691;403,701" o:connectangles="0,0,0,0,0,0,0,0,0,0,0,0,0,0,0,0,0,0,0,0,0,0,0,0,0,0,0,0,0,0,0,0,0,0,0,0,0,0,0,0,0,0,0,0,0,0,0,0,0,0,0,0,0,0,0,0,0,0,0,0,0,0,0"/>
                  </v:shape>
                  <v:shape id="Freeform 952" o:spid="_x0000_s1975" style="position:absolute;left:4699;top:1570;width:34;height:62;visibility:visible;mso-wrap-style:square;v-text-anchor:top" coordsize="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pYsIA&#10;AADcAAAADwAAAGRycy9kb3ducmV2LnhtbESPQYvCMBSE78L+h/AWvNlUQdmtRpFlBS8etMJ6fDTP&#10;ptq81CZq/fdGEPY4zHwzzGzR2VrcqPWVYwXDJAVBXDhdcalgn68GXyB8QNZYOyYFD/KwmH/0Zphp&#10;d+ct3XahFLGEfYYKTAhNJqUvDFn0iWuIo3d0rcUQZVtK3eI9lttajtJ0Ii1WHBcMNvRjqDjvrlbB&#10;d77d5H+H08Gh/rVmObpM2FyU6n92yymIQF34D7/ptY7ceAi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6liwgAAANwAAAAPAAAAAAAAAAAAAAAAAJgCAABkcnMvZG93&#10;bnJldi54bWxQSwUGAAAAAAQABAD1AAAAhwMAAAAA&#10;" path="m,l,5r5,5l5,14r5,5l10,24r5,5l20,34r,4l24,43r,5l29,53r,5l34,62e" filled="f" strokeweight="0">
                    <v:path arrowok="t" o:connecttype="custom" o:connectlocs="0,0;0,5;5,10;5,14;10,19;10,24;15,29;20,34;20,38;24,43;24,48;29,53;29,58;34,62" o:connectangles="0,0,0,0,0,0,0,0,0,0,0,0,0,0"/>
                  </v:shape>
                  <v:shape id="Freeform 953" o:spid="_x0000_s1976" style="position:absolute;left:4747;top:1656;width:394;height:687;visibility:visible;mso-wrap-style:square;v-text-anchor:top" coordsize="39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tt8YA&#10;AADcAAAADwAAAGRycy9kb3ducmV2LnhtbESPQWvCQBSE7wX/w/KE3urGYEVTVwmK0OKhmhR6fc0+&#10;k2D2bcxuTfrvu0Khx2FmvmFWm8E04kadqy0rmE4iEMSF1TWXCj7y/dMChPPIGhvLpOCHHGzWo4cV&#10;Jtr2fKJb5ksRIOwSVFB53yZSuqIig25iW+LgnW1n0AfZlVJ32Ae4aWQcRXNpsOawUGFL24qKS/Zt&#10;FMwOx/R8TXf2k83hLZ/Gaf713iv1OB7SFxCeBv8f/mu/agXL5xj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9tt8YAAADcAAAADwAAAAAAAAAAAAAAAACYAgAAZHJz&#10;L2Rvd25yZXYueG1sUEsFBgAAAAAEAAQA9QAAAIsDAAAAAA==&#10;" path="m,l,5r5,5l10,15r,5l15,24r,5l24,39r,5l29,48r,5l34,58r,5l44,72r,5l48,82r,5l53,92r,4l63,106r,5l68,116r,4l77,130r,5l82,140r,4l87,149r,5l96,164r,4l101,173r,5l106,183r,5l116,197r,5l120,207r,5l125,217r,4l135,231r,5l140,241r,4l149,255r,5l154,265r,4l159,274r,5l168,289r,4l173,298r,5l178,308r,5l188,322r,5l192,332r,5l197,341r,5l207,356r,5l212,365r,5l221,380r,5l226,389r,5l231,399r,5l240,413r,5l245,423r,5l250,433r,4l260,447r,5l264,457r,4l274,471r,5l279,481r,4l284,490r,5l293,505r,4l298,514r,5l303,524r,5l312,538r,5l317,548r,5l322,557r,5l332,572r,5l336,581r,5l346,596r,5l351,605r,5l356,615r,5l365,629r,5l370,639r,5l375,649r,4l384,663r,5l389,673r,4l394,682r,5e" filled="f" strokeweight="0">
                    <v:path arrowok="t" o:connecttype="custom" o:connectlocs="0,5;10,15;15,24;24,39;29,48;34,58;44,72;48,82;53,92;63,106;68,116;77,130;82,140;87,149;96,164;101,173;106,183;116,197;120,207;125,217;135,231;140,241;149,255;154,265;159,274;168,289;173,298;178,308;188,322;192,332;197,341;207,356;212,365;221,380;226,389;231,399;240,413;245,423;250,433;260,447;264,457;274,471;279,481;284,490;293,505;298,514;303,524;312,538;317,548;322,557;332,572;336,581;346,596;351,605;356,615;365,629;370,639;375,649;384,663;389,673;394,682" o:connectangles="0,0,0,0,0,0,0,0,0,0,0,0,0,0,0,0,0,0,0,0,0,0,0,0,0,0,0,0,0,0,0,0,0,0,0,0,0,0,0,0,0,0,0,0,0,0,0,0,0,0,0,0,0,0,0,0,0,0,0,0,0"/>
                  </v:shape>
                  <v:shape id="Freeform 954" o:spid="_x0000_s1977" style="position:absolute;left:4642;top:1580;width:57;height:100;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ROsQA&#10;AADcAAAADwAAAGRycy9kb3ducmV2LnhtbESPT4vCMBTE7wt+h/AEb5qqbNFqFHFZ2L34p3rw+Gie&#10;bbF5KU2s9dtvBGGPw8z8hlmuO1OJlhpXWlYwHkUgiDOrS84VnE/fwxkI55E1VpZJwZMcrFe9jyUm&#10;2j74SG3qcxEg7BJUUHhfJ1K6rCCDbmRr4uBdbWPQB9nkUjf4CHBTyUkUxdJgyWGhwJq2BWW39G4U&#10;XOKv3QEns3i+ozTa+t/2edd7pQb9brMA4anz/+F3+0crmH9O4X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kTrEAAAA3AAAAA8AAAAAAAAAAAAAAAAAmAIAAGRycy9k&#10;b3ducmV2LnhtbFBLBQYAAAAABAAEAPUAAACJAwAAAAA=&#10;" path="m,l,4,5,9r4,5l9,19r5,5l14,28r5,5l19,38,29,48r,4l33,57r,5l43,72r,4l48,81r,5l53,91r,5l57,100e" filled="f" strokeweight="0">
                    <v:path arrowok="t" o:connecttype="custom" o:connectlocs="0,0;0,4;5,9;9,14;9,19;14,24;14,28;19,33;19,38;29,48;29,52;33,57;33,62;43,72;43,76;48,81;48,86;53,91;53,96;57,100" o:connectangles="0,0,0,0,0,0,0,0,0,0,0,0,0,0,0,0,0,0,0,0"/>
                  </v:shape>
                  <v:shape id="Freeform 955" o:spid="_x0000_s1978" style="position:absolute;left:4704;top:1690;width:389;height:667;visibility:visible;mso-wrap-style:square;v-text-anchor:top" coordsize="38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yL8UA&#10;AADcAAAADwAAAGRycy9kb3ducmV2LnhtbESPQWvCQBCF74X+h2UKvdVNi0qMrlJaCupBMIrnMTsm&#10;0exsyG5N9Ne7guDx8eZ9b95k1plKnKlxpWUFn70IBHFmdcm5gu3m7yMG4TyyxsoyKbiQg9n09WWC&#10;ibYtr+mc+lwECLsEFRTe14mULivIoOvZmjh4B9sY9EE2udQNtgFuKvkVRUNpsOTQUGBNPwVlp/Tf&#10;hDdOdrfYb4/5b7pcxf16fm0xPir1/tZ9j0F46vzz+JGeawWjQR/uYwI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XIvxQAAANwAAAAPAAAAAAAAAAAAAAAAAJgCAABkcnMv&#10;ZG93bnJldi54bWxQSwUGAAAAAAQABAD1AAAAigMAAAAA&#10;" path="m,l5,5r,5l10,14r,5l19,29r,5l24,38r,5l34,53r,5l39,62r,5l43,72r,5l53,86r,5l58,96r,5l63,106r,4l72,120r,5l77,130r,4l87,144r,5l91,154r,5l96,163r,5l106,178r,5l111,187r,5l115,197r,5l125,211r,5l130,221r,5l139,235r,5l144,245r,5l149,255r,4l159,269r,5l163,279r,4l168,288r,5l178,303r,4l183,312r,5l192,327r,4l197,336r,5l202,346r,5l211,360r,5l216,370r,5l221,379r,5l231,394r,5l235,403r,5l245,418r,5l250,427r,5l255,437r,5l264,451r,5l269,461r,5l274,471r,4l283,485r,5l288,495r,4l298,509r,5l303,519r,4l307,528r,5l317,543r,4l322,552r,5l327,562r,5l336,576r,5l341,586r,5l351,600r,5l355,610r,5l360,619r,5l370,634r,5l375,643r,5l379,653r,5l389,667e" filled="f" strokeweight="0">
                    <v:path arrowok="t" o:connecttype="custom" o:connectlocs="5,5;10,14;19,29;24,38;34,53;39,62;43,72;53,86;58,96;63,106;72,120;77,130;87,144;91,154;96,163;106,178;111,187;115,197;125,211;130,221;139,235;144,245;149,255;159,269;163,279;168,288;178,303;183,312;192,327;197,336;202,346;211,360;216,370;221,379;231,394;235,403;245,418;250,427;255,437;264,451;269,461;274,471;283,485;288,495;298,509;303,519;307,528;317,543;322,552;327,562;336,576;341,586;351,600;355,610;360,619;370,634;375,643;379,653;389,667" o:connectangles="0,0,0,0,0,0,0,0,0,0,0,0,0,0,0,0,0,0,0,0,0,0,0,0,0,0,0,0,0,0,0,0,0,0,0,0,0,0,0,0,0,0,0,0,0,0,0,0,0,0,0,0,0,0,0,0,0,0,0"/>
                  </v:shape>
                  <v:shape id="Freeform 956" o:spid="_x0000_s1979" style="position:absolute;left:4584;top:1589;width:34;height:63;visibility:visible;mso-wrap-style:square;v-text-anchor:top" coordsize="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DRMUA&#10;AADcAAAADwAAAGRycy9kb3ducmV2LnhtbESPzWrDMBCE74G+g9hCb4mcQv6cKMFtKYTmZLeX3BZp&#10;a5taK2Gpsfv2USGQ4zAz3zC7w2g7caE+tI4VzGcZCGLtTMu1gq/P9+kaRIjIBjvHpOCPAhz2D5Md&#10;5sYNXNKlirVIEA45Kmhi9LmUQTdkMcycJ07et+stxiT7WpoehwS3nXzOsqW02HJaaNDTa0P6p/q1&#10;ClZvmT8N883Lx6k8rs6+LLSmQqmnx7HYgog0xnv41j4aBZvFAv7Pp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INExQAAANwAAAAPAAAAAAAAAAAAAAAAAJgCAABkcnMv&#10;ZG93bnJldi54bWxQSwUGAAAAAAQABAD1AAAAigMAAAAA&#10;" path="m,l,5r5,5l5,15r5,4l10,24r5,5l19,34r,5l24,43r,5l34,58r,5e" filled="f" strokeweight="0">
                    <v:path arrowok="t" o:connecttype="custom" o:connectlocs="0,0;0,5;5,10;5,15;10,19;10,24;15,29;19,34;19,39;24,43;24,48;34,58;34,63" o:connectangles="0,0,0,0,0,0,0,0,0,0,0,0,0"/>
                  </v:shape>
                  <v:shape id="Freeform 957" o:spid="_x0000_s1980" style="position:absolute;left:4699;top:1791;width:288;height:494;visibility:visible;mso-wrap-style:square;v-text-anchor:top" coordsize="28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Yb8QA&#10;AADcAAAADwAAAGRycy9kb3ducmV2LnhtbESP3YrCMBSE74V9h3AWvLOpK8pu1yiyIgiCovtzfbY5&#10;tsXmpCZR69sbQfBymJlvmPG0NbU4k/OVZQX9JAVBnFtdcaHg53vRewfhA7LG2jIpuJKH6eSlM8ZM&#10;2wtv6bwLhYgQ9hkqKENoMil9XpJBn9iGOHp76wyGKF0htcNLhJtavqXpSBqsOC6U2NBXSflhdzIK&#10;NmG7+B0c3MwRHeXazv+vf81Kqe5rO/sEEagNz/CjvdQKPoYjuJ+JR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G/EAAAA3AAAAA8AAAAAAAAAAAAAAAAAmAIAAGRycy9k&#10;b3ducmV2LnhtbFBLBQYAAAAABAAEAPUAAACJAwAAAAA=&#10;" path="m,l5,5r,4l10,14r,5l15,24r,5l24,38r,5l29,48r,5l39,62r,5l44,72r,5l48,82r,4l58,96r,5l63,106r,4l68,115r,5l77,130r,4l82,139r,5l92,154r,4l96,163r,5l101,173r,5l111,187r,5l116,197r,5l125,211r,5l130,221r,5l135,230r,5l144,245r,5l149,254r,5l159,269r,5l164,278r,5l168,288r,5l178,302r,5l183,312r,5l188,322r,4l197,336r,5l202,346r,4l212,360r,5l216,370r,4l221,379r,5l231,394r,4l236,403r,5l245,418r,4l250,427r,5l255,437r,5l264,451r,5l269,461r,5l279,475r,5l284,485r,5l288,494e" filled="f" strokeweight="0">
                    <v:path arrowok="t" o:connecttype="custom" o:connectlocs="5,5;10,14;15,24;24,38;29,48;39,62;44,72;48,82;58,96;63,106;68,115;77,130;82,139;92,154;96,163;101,173;111,187;116,197;125,211;130,221;135,230;144,245;149,254;159,269;164,278;168,288;178,302;183,312;188,322;197,336;202,346;212,360;216,370;221,379;231,394;236,403;245,418;250,427;255,437;264,451;269,461;279,475;284,485;288,494" o:connectangles="0,0,0,0,0,0,0,0,0,0,0,0,0,0,0,0,0,0,0,0,0,0,0,0,0,0,0,0,0,0,0,0,0,0,0,0,0,0,0,0,0,0,0,0"/>
                  </v:shape>
                  <v:shape id="Freeform 958" o:spid="_x0000_s1981" style="position:absolute;left:4541;top:1623;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lgcUA&#10;AADcAAAADwAAAGRycy9kb3ducmV2LnhtbESP0WrCQBRE34X+w3ILfSm6sVTbpq4hTRFEfGnsB1yy&#10;1ySYvRuz2yT+vSsUfBxm5gyzSkbTiJ46V1tWMJ9FIIgLq2suFfweNtN3EM4ja2wsk4ILOUjWD5MV&#10;xtoO/EN97ksRIOxiVFB538ZSuqIig25mW+LgHW1n0AfZlVJ3OAS4aeRLFC2lwZrDQoUtZRUVp/zP&#10;KDghNct9fv7aZc/p8D2+HmXrpFJPj2P6CcLT6O/h//ZWK/hYvMH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6WBxQAAANwAAAAPAAAAAAAAAAAAAAAAAJgCAABkcnMv&#10;ZG93bnJldi54bWxQSwUGAAAAAAQABAD1AAAAigMAAAAA&#10;" path="m,l5,5r,4e" filled="f" strokeweight="0">
                    <v:path arrowok="t" o:connecttype="custom" o:connectlocs="0,0;5,5;5,9" o:connectangles="0,0,0"/>
                  </v:shape>
                  <v:shape id="Freeform 959" o:spid="_x0000_s1982" style="position:absolute;left:4690;top:1877;width:245;height:428;visibility:visible;mso-wrap-style:square;v-text-anchor:top" coordsize="2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bjMEA&#10;AADcAAAADwAAAGRycy9kb3ducmV2LnhtbERPy4rCMBTdD/gP4QruxlRR0Y5RVBAdcOODYZaX5vbB&#10;NDeliW31681iwOXhvJfrzpSiodoVlhWMhhEI4sTqgjMFt+v+cw7CeWSNpWVS8CAH61XvY4mxti2f&#10;qbn4TIQQdjEqyL2vYildkpNBN7QVceBSWxv0AdaZ1DW2IdyUchxFM2mw4NCQY0W7nJK/y90oOONv&#10;+i3n24l3h+dPVZ7kbZSmSg363eYLhKfOv8X/7qNWsJiG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3m4zBAAAA3AAAAA8AAAAAAAAAAAAAAAAAmAIAAGRycy9kb3du&#10;cmV2LnhtbFBLBQYAAAAABAAEAPUAAACGAwAAAAA=&#10;" path="m,l,5r5,5l5,15r4,5l14,24r,5l19,34r,5l24,44r,4l33,58r,5l38,68r,4l43,77r,5l53,92r,4l57,101r,5l67,116r,4l72,125r,5l77,135r,5l86,149r,5l91,159r,5l96,168r,5l105,183r,5l110,192r,5l115,202r,5l125,216r,5l129,226r,5l139,240r,5l144,250r,5l149,260r,4l158,274r,5l163,284r,4l168,293r,5l177,308r,4l182,317r,5l192,332r,4l197,341r,5l201,351r,5l211,365r,5l216,375r,5l221,384r,5l230,399r,5l235,408r,5l240,418r,5l245,428e" filled="f" strokeweight="0">
                    <v:path arrowok="t" o:connecttype="custom" o:connectlocs="0,5;5,15;14,24;19,34;24,44;33,58;38,68;43,77;53,92;57,101;67,116;72,125;77,135;86,149;91,159;96,168;105,183;110,192;115,202;125,216;129,226;139,240;144,250;149,260;158,274;163,284;168,293;177,308;182,317;192,332;197,341;201,351;211,365;216,375;221,384;230,399;235,408;240,418;245,428" o:connectangles="0,0,0,0,0,0,0,0,0,0,0,0,0,0,0,0,0,0,0,0,0,0,0,0,0,0,0,0,0,0,0,0,0,0,0,0,0,0,0"/>
                  </v:shape>
                  <v:shape id="Freeform 960" o:spid="_x0000_s1983" style="position:absolute;left:4632;top:1892;width:250;height:427;visibility:visible;mso-wrap-style:square;v-text-anchor:top" coordsize="25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ix8MA&#10;AADcAAAADwAAAGRycy9kb3ducmV2LnhtbESP0WrCQBRE3wX/YbmCb7qx0GJS1yAFSalPpv2AS/Y2&#10;CWbvJtk1if16tyD4OMzMGWaXTqYRA/Wutqxgs45AEBdW11wq+Pk+rrYgnEfW2FgmBTdykO7nsx0m&#10;2o58piH3pQgQdgkqqLxvEyldUZFBt7YtcfB+bW/QB9mXUvc4Brhp5EsUvUmDNYeFClv6qKi45Fej&#10;ID/V3SS/JOu/rMsuQ3yM6dootVxMh3cQnib/DD/an1pB/BrD/5l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ix8MAAADcAAAADwAAAAAAAAAAAAAAAACYAgAAZHJzL2Rv&#10;d25yZXYueG1sUEsFBgAAAAAEAAQA9QAAAIgDAAAAAA==&#10;" path="m,l5,5r,4l15,19r,5l19,29r,4l29,43r,5l34,53r,4l39,62r,5l48,77r,4l53,86r,5l58,96r,5l67,110r,5l72,120r,5l77,129r,5l87,144r,5l91,153r,5l96,163r,5l106,177r,5l111,187r,5l120,201r,5l125,211r,5l130,221r,4l139,235r,5l144,245r,4l149,254r,5l159,269r,4l163,278r,5l168,288r,5l178,302r,5l183,312r,5l187,321r,5l197,336r,5l202,345r,5l207,355r,5l216,369r,5l221,379r,5l231,393r,5l235,403r,5l240,413r,4l250,427e" filled="f" strokeweight="0">
                    <v:path arrowok="t" o:connecttype="custom" o:connectlocs="5,5;15,19;19,29;29,43;34,53;39,62;48,77;53,86;58,96;67,110;72,120;77,129;87,144;91,153;96,163;106,177;111,187;120,201;125,211;130,221;139,235;144,245;149,254;159,269;163,278;168,288;178,302;183,312;187,321;197,336;202,345;207,355;216,369;221,379;231,393;235,403;240,413;250,427" o:connectangles="0,0,0,0,0,0,0,0,0,0,0,0,0,0,0,0,0,0,0,0,0,0,0,0,0,0,0,0,0,0,0,0,0,0,0,0,0,0"/>
                  </v:shape>
                  <v:shape id="Freeform 961" o:spid="_x0000_s1984" style="position:absolute;left:4575;top:1901;width:244;height:418;visibility:visible;mso-wrap-style:square;v-text-anchor:top" coordsize="24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97cIA&#10;AADcAAAADwAAAGRycy9kb3ducmV2LnhtbERPPW/CMBDdkfofrKvUjTgwIAgYhJAqMXQoAdSOh33E&#10;EfE5jd2Q/vt6QGJ8et+rzeAa0VMXas8KJlkOglh7U3Ol4HR8H89BhIhssPFMCv4owGb9MlphYfyd&#10;D9SXsRIphEOBCmyMbSFl0JYchsy3xIm7+s5hTLCrpOnwnsJdI6d5PpMOa04NFlvaWdK38tcp+Pj8&#10;Gs7ld7+Nt7y8NPJHX+1BK/X2OmyXICIN8Sl+uPdGwWKW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3twgAAANwAAAAPAAAAAAAAAAAAAAAAAJgCAABkcnMvZG93&#10;bnJldi54bWxQSwUGAAAAAAQABAD1AAAAhwMAAAAA&#10;" path="m,l9,10r,5l14,20r,4l24,34r,5l28,44r,4l33,53r,5l43,68r,4l48,77r,5l52,87r,5l62,101r,5l67,111r,5l76,125r,5l81,135r,5l86,144r,5l96,159r,5l100,168r,5l110,183r,5l115,192r,5l120,202r,5l129,216r,5l134,226r,5l144,240r,5l148,250r,5l153,260r,4l163,274r,5l168,284r,4l172,293r,5l182,308r,4l187,317r,5l196,332r,4l201,341r,5l206,351r,5l216,365r,5l220,375r,5l230,389r,5l235,399r,5l240,408r,5l244,418e" filled="f" strokeweight="0">
                    <v:path arrowok="t" o:connecttype="custom" o:connectlocs="9,10;14,20;24,34;28,44;33,53;43,68;48,77;52,87;62,101;67,111;76,125;81,135;86,144;96,159;100,168;110,183;115,192;120,202;129,216;134,226;144,240;148,250;153,260;163,274;168,284;172,293;182,308;187,317;196,332;201,341;206,351;216,365;220,375;230,389;235,399;240,408;244,418" o:connectangles="0,0,0,0,0,0,0,0,0,0,0,0,0,0,0,0,0,0,0,0,0,0,0,0,0,0,0,0,0,0,0,0,0,0,0,0,0"/>
                  </v:shape>
                  <v:shape id="Freeform 962" o:spid="_x0000_s1985" style="position:absolute;left:4527;top:1925;width:163;height:279;visibility:visible;mso-wrap-style:square;v-text-anchor:top" coordsize="1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hsMA&#10;AADcAAAADwAAAGRycy9kb3ducmV2LnhtbESPT4vCMBTE78J+h/AWvNlED6JdoxRhQVg8+Ae8Ppu3&#10;bbF5qUnU7rffCILHYWZ+wyxWvW3FnXxoHGsYZwoEcelMw5WG4+F7NAMRIrLB1jFp+KMAq+XHYIG5&#10;cQ/e0X0fK5EgHHLUUMfY5VKGsiaLIXMdcfJ+nbcYk/SVNB4fCW5bOVFqKi02nBZq7GhdU3nZ36yG&#10;q9zc1PwsZ5NCFT922568urLWw8+++AIRqY/v8Ku9MRrm0z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hsMAAADcAAAADwAAAAAAAAAAAAAAAACYAgAAZHJzL2Rv&#10;d25yZXYueG1sUEsFBgAAAAAEAAQA9QAAAIgDAAAAAA==&#10;" path="m,l,5r4,5l9,15r,5l14,24r,5l24,39r,5l28,48r,5l33,58r,5l43,72r,5l48,82r,5l52,92r,4l62,106r,5l67,116r,4l76,130r,5l81,140r,4l86,149r,5l96,164r,4l100,173r,5l110,188r,4l115,197r,5l120,207r,5l129,221r,5l134,231r,5l144,245r,5l148,255r,5l153,264r,5l163,279e" filled="f" strokeweight="0">
                    <v:path arrowok="t" o:connecttype="custom" o:connectlocs="0,0;0,5;4,10;9,15;9,20;14,24;14,29;24,39;24,44;28,48;28,53;33,58;33,63;43,72;43,77;48,82;48,87;52,92;52,96;62,106;62,111;67,116;67,120;76,130;76,135;81,140;81,144;86,149;86,154;96,164;96,168;100,173;100,178;110,188;110,192;115,197;115,202;120,207;120,212;129,221;129,226;134,231;134,236;144,245;144,250;148,255;148,260;153,264;153,269;163,279" o:connectangles="0,0,0,0,0,0,0,0,0,0,0,0,0,0,0,0,0,0,0,0,0,0,0,0,0,0,0,0,0,0,0,0,0,0,0,0,0,0,0,0,0,0,0,0,0,0,0,0,0,0"/>
                  </v:shape>
                  <v:shape id="Freeform 963" o:spid="_x0000_s1986" style="position:absolute;left:4479;top:1945;width:62;height:105;visibility:visible;mso-wrap-style:square;v-text-anchor:top" coordsize="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rsYA&#10;AADcAAAADwAAAGRycy9kb3ducmV2LnhtbESPzWrDMBCE74G+g9hCb7FcH0zjRAmlSSD0UJq/Q29b&#10;a2s5sVbGUh3n7atCIMdhZr5hZovBNqKnzteOFTwnKQji0umaKwWH/Xr8AsIHZI2NY1JwJQ+L+cNo&#10;hoV2F95SvwuViBD2BSowIbSFlL40ZNEnriWO3o/rLIYou0rqDi8RbhuZpWkuLdYcFwy29GaoPO9+&#10;rYL83X1/9NurzdhVx9XSt+bz9KXU0+PwOgURaAj38K290QomeQb/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nrsYAAADcAAAADwAAAAAAAAAAAAAAAACYAgAAZHJz&#10;L2Rvd25yZXYueG1sUEsFBgAAAAAEAAQA9QAAAIsDAAAAAA==&#10;" path="m,l4,4r,5l9,14r,5l19,28r,5l24,38r,5l28,48r,4l38,62r,5l43,72r,4l48,81r,5l57,96r,4l62,105e" filled="f" strokeweight="0">
                    <v:path arrowok="t" o:connecttype="custom" o:connectlocs="0,0;4,4;4,9;9,14;9,19;19,28;19,33;24,38;24,43;28,48;28,52;38,62;38,67;43,72;43,76;48,81;48,86;57,96;57,100;62,105" o:connectangles="0,0,0,0,0,0,0,0,0,0,0,0,0,0,0,0,0,0,0,0"/>
                  </v:shape>
                  <v:shape id="Freeform 964" o:spid="_x0000_s1987" style="position:absolute;left:4555;top:2074;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DsUA&#10;AADcAAAADwAAAGRycy9kb3ducmV2LnhtbESPQUvDQBSE70L/w/KE3uzGFIKm3RapLXizpgr19si+&#10;Zhezb2N2beK/7wpCj8PMfMMs16NrxZn6YD0ruJ9lIIhrry03Ct4Pu7sHECEia2w9k4JfCrBeTW6W&#10;WGo/8Budq9iIBOFQogITY1dKGWpDDsPMd8TJO/neYUyyb6TucUhw18o8ywrp0HJaMNjRxlD9Vf04&#10;Bbo4bl+tPezNR/39GfLnocqPg1LT2/FpASLSGK/h//aLVvBYzOHv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0OxQAAANwAAAAPAAAAAAAAAAAAAAAAAJgCAABkcnMv&#10;ZG93bnJldi54bWxQSwUGAAAAAAQABAD1AAAAigMAAAAA&#10;" path="m,l,5r5,5l5,15r5,4l15,24r,5l20,34r,5l24,43r,5l34,58r,5l39,67r,5l44,77r,5l53,91r,5l58,101r,5l63,111e" filled="f" strokeweight="0">
                    <v:path arrowok="t" o:connecttype="custom" o:connectlocs="0,0;0,5;5,10;5,15;10,19;15,24;15,29;20,34;20,39;24,43;24,48;34,58;34,63;39,67;39,72;44,77;44,82;53,91;53,96;58,101;58,106;63,111" o:connectangles="0,0,0,0,0,0,0,0,0,0,0,0,0,0,0,0,0,0,0,0,0,0"/>
                  </v:shape>
                  <v:shape id="Freeform 965" o:spid="_x0000_s1988" style="position:absolute;left:4531;top:2146;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ncEA&#10;AADcAAAADwAAAGRycy9kb3ducmV2LnhtbESPQUsDMRSE70L/Q3iCN5soUuratJSC6NV2i3h7bF43&#10;ocnLksTu9t8bQfA4zMw3zGozBS8ulLKLrOFhrkAQd9E47jW0h9f7JYhckA36yKThShk269nNChsT&#10;R/6gy770okI4N6jBljI0UubOUsA8jwNx9U4xBSxVpl6ahGOFBy8flVrIgI7rgsWBdpa68/47aEjO&#10;KX/l45dVuP30KrRvfmy1vrudti8gCk3lP/zXfjcanhdP8HumHgG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s+p3BAAAA3AAAAA8AAAAAAAAAAAAAAAAAmAIAAGRycy9kb3du&#10;cmV2LnhtbFBLBQYAAAAABAAEAPUAAACGAwAAAAA=&#10;" path="m,l,5r5,5l10,15r,4l15,24r,5l20,34r,5e" filled="f" strokeweight="0">
                    <v:path arrowok="t" o:connecttype="custom" o:connectlocs="0,0;0,5;5,10;10,15;10,19;15,24;15,29;20,34;20,39" o:connectangles="0,0,0,0,0,0,0,0,0"/>
                  </v:shape>
                  <v:shape id="Freeform 966" o:spid="_x0000_s1989" style="position:absolute;left:4944;top:1656;width:173;height:111;visibility:visible;mso-wrap-style:square;v-text-anchor:top" coordsize="17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MYA&#10;AADcAAAADwAAAGRycy9kb3ducmV2LnhtbESPQWvCQBSE74L/YXmCt2bTSqJN3QQpCJ4K2tri7ZF9&#10;TYLZtyG7Jum/7xYKHoeZ+YbZFpNpxUC9aywreIxiEMSl1Q1XCj7e9w8bEM4ja2wtk4IfclDk89kW&#10;M21HPtJw8pUIEHYZKqi97zIpXVmTQRfZjjh437Y36IPsK6l7HAPctPIpjlNpsOGwUGNHrzWV19PN&#10;KEgu5ejf4st6cx5v189d+nXscKXUcjHtXkB4mvw9/N8+aAXPa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MYAAADcAAAADwAAAAAAAAAAAAAAAACYAgAAZHJz&#10;L2Rvd25yZXYueG1sUEsFBgAAAAAEAAQA9QAAAIsDAAAAAA==&#10;" path="m72,l67,,,53r,5l15,106r,5l67,111,168,63r5,l173,53r-5,l115,24,72,r,10l115,34r53,29l168,53,67,101r-48,l24,106,10,58r,5l77,10r-5,l72,xe" fillcolor="black" stroked="f">
                    <v:path arrowok="t" o:connecttype="custom" o:connectlocs="72,0;67,0;0,53;0,58;15,106;15,111;67,111;168,63;173,63;173,53;168,53;115,24;72,0;72,10;115,34;168,63;168,53;67,101;19,101;24,106;10,58;10,63;77,10;72,10;72,0" o:connectangles="0,0,0,0,0,0,0,0,0,0,0,0,0,0,0,0,0,0,0,0,0,0,0,0,0"/>
                  </v:shape>
                  <v:shape id="Freeform 967" o:spid="_x0000_s1990" style="position:absolute;left:4949;top:1661;width:163;height:101;visibility:visible;mso-wrap-style:square;v-text-anchor:top" coordsize="1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dCMMA&#10;AADcAAAADwAAAGRycy9kb3ducmV2LnhtbESPQYvCMBSE78L+h/AW9qbpylLcapRFUMSbVle9PZpn&#10;W21eShO1/nsjCB6HmfmGGU1aU4krNa60rOC7F4EgzqwuOVewSWfdAQjnkTVWlknBnRxMxh+dESba&#10;3nhF17XPRYCwS1BB4X2dSOmyggy6nq2Jg3e0jUEfZJNL3eAtwE0l+1EUS4Mlh4UCa5oWlJ3XF6Mg&#10;O6b79nQ2J1qm2/8fPPBg3t8p9fXZ/g1BeGr9O/xqL7SC3ziG55lwBO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dCMMAAADcAAAADwAAAAAAAAAAAAAAAACYAgAAZHJzL2Rv&#10;d25yZXYueG1sUEsFBgAAAAAEAAQA9QAAAIgDAAAAAA==&#10;" path="m67,l,53r14,48l62,101,163,53,110,24,67,xe" fillcolor="#e0e0e0" stroked="f">
                    <v:path arrowok="t" o:connecttype="custom" o:connectlocs="67,0;0,53;14,101;62,101;163,53;110,24;67,0" o:connectangles="0,0,0,0,0,0,0"/>
                  </v:shape>
                  <v:shape id="Freeform 968" o:spid="_x0000_s1991" style="position:absolute;left:4935;top:1873;width:153;height:168;visibility:visible;mso-wrap-style:square;v-text-anchor:top" coordsize="15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v/MMA&#10;AADcAAAADwAAAGRycy9kb3ducmV2LnhtbESPS2vDMBCE74X+B7GF3Gq5JQ/HjRJCm0CvcVpy3Vrr&#10;B7VWxlL9+PdRIZDjMPPNMJvdaBrRU+dqywpeohgEcW51zaWCr/PxOQHhPLLGxjIpmMjBbvv4sMFU&#10;24FP1Ge+FKGEXYoKKu/bVEqXV2TQRbYlDl5hO4M+yK6UusMhlJtGvsbxUhqsOSxU2NJ7Rflv9mcU&#10;rBNNi3lxvvDPav/9MUxFhodCqdnTuH8D4Wn09/CN/tSBW67g/0w4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v/MMAAADcAAAADwAAAAAAAAAAAAAAAACYAgAAZHJzL2Rv&#10;d25yZXYueG1sUEsFBgAAAAAEAAQA9QAAAIgDAAAAAA==&#10;" path="m153,4r,-4l148,,76,24r-4,l14,62r,5l,148r,5l4,153r77,15l86,168r,-5l105,120,124,72,153,4r-9,l115,72,96,120,76,163r5,-5l4,144r5,4l24,67r,5l81,33r-5,l148,9,144,4r9,xe" fillcolor="black" stroked="f">
                    <v:path arrowok="t" o:connecttype="custom" o:connectlocs="153,4;153,0;148,0;76,24;72,24;14,62;14,67;0,148;0,153;4,153;81,168;86,168;86,163;105,120;124,72;153,4;144,4;115,72;96,120;76,163;81,158;4,144;9,148;24,67;24,72;81,33;76,33;148,9;144,4;153,4" o:connectangles="0,0,0,0,0,0,0,0,0,0,0,0,0,0,0,0,0,0,0,0,0,0,0,0,0,0,0,0,0,0"/>
                  </v:shape>
                  <v:shape id="Freeform 969" o:spid="_x0000_s1992" style="position:absolute;left:4939;top:1877;width:144;height:159;visibility:visible;mso-wrap-style:square;v-text-anchor:top" coordsize="14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h78AA&#10;AADcAAAADwAAAGRycy9kb3ducmV2LnhtbERPzWoCMRC+C32HMIXeNGuhuq5mpQiFHgqi7QMMm3F/&#10;TCbbzVS3b28OgseP73+zHb1TFxpiG9jAfJaBIq6Cbbk28PP9Mc1BRUG26AKTgX+KsC2fJhssbLjy&#10;gS5HqVUK4ViggUakL7SOVUMe4yz0xIk7hcGjJDjU2g54TeHe6dcsW2iPLaeGBnvaNVSdj3/ewFsn&#10;eSeO29Vuz0uM7sva39yYl+fxfQ1KaJSH+O7+tAZWi7Q2nUlHQ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sh78AAAADcAAAADwAAAAAAAAAAAAAAAACYAgAAZHJzL2Rvd25y&#10;ZXYueG1sUEsFBgAAAAAEAAQA9QAAAIUDAAAAAA==&#10;" path="m144,l72,24,15,63,,144r77,15l96,116,116,68,144,xe" fillcolor="#e0e0e0" stroked="f">
                    <v:path arrowok="t" o:connecttype="custom" o:connectlocs="144,0;72,24;15,63;0,144;77,159;96,116;116,68;144,0" o:connectangles="0,0,0,0,0,0,0,0"/>
                  </v:shape>
                  <v:shape id="Freeform 970" o:spid="_x0000_s1993" style="position:absolute;left:4762;top:2031;width:57;height:53;visibility:visible;mso-wrap-style:square;v-text-anchor:top" coordsize="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d3sQA&#10;AADcAAAADwAAAGRycy9kb3ducmV2LnhtbESPT2vCQBTE7wW/w/KE3urGHvyTukoQpD1qKuLxkX1N&#10;otm3IfuqqZ/eFYQeh5n5DbNY9a5RF+pC7dnAeJSAIi68rbk0sP/evM1ABUG22HgmA38UYLUcvCww&#10;tf7KO7rkUqoI4ZCigUqkTbUORUUOw8i3xNH78Z1DibIrte3wGuGu0e9JMtEOa44LFba0rqg457/O&#10;wHo3235KIfn5dDueDsm0FJ1lxrwO++wDlFAv/+Fn+8samE/m8Dg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Hd7EAAAA3AAAAA8AAAAAAAAAAAAAAAAAmAIAAGRycy9k&#10;b3ducmV2LnhtbFBLBQYAAAAABAAEAPUAAACJAwAAAAA=&#10;" path="m48,5l48,,43,,5,19,,19r,5l5,48r,5l9,53,53,29r4,l57,24,48,5,38,5,48,24r5,-5l9,43r5,5l9,24,5,29,43,10,38,5r10,xe" fillcolor="black" stroked="f">
                    <v:path arrowok="t" o:connecttype="custom" o:connectlocs="48,5;48,0;43,0;5,19;0,19;0,24;5,48;5,53;9,53;53,29;57,29;57,24;48,5;38,5;48,24;53,19;9,43;14,48;9,24;5,29;43,10;38,5;48,5" o:connectangles="0,0,0,0,0,0,0,0,0,0,0,0,0,0,0,0,0,0,0,0,0,0,0"/>
                  </v:shape>
                  <v:shape id="Freeform 971" o:spid="_x0000_s1994" style="position:absolute;left:4767;top:2036;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cMA&#10;AADcAAAADwAAAGRycy9kb3ducmV2LnhtbERPS2vCQBC+C/0PywjedGMPVlNXsQ+hShHiA3ocsmMS&#10;zM6G7Krx33cOhR4/vvd82bla3agNlWcD41ECijj3tuLCwPGwHk5BhYhssfZMBh4UYLl46s0xtf7O&#10;Gd32sVASwiFFA2WMTap1yEtyGEa+IRbu7FuHUWBbaNviXcJdrZ+TZKIdViwNJTb0XlJ+2V+d9J7e&#10;Lh+n2TY7b7PvMN7sjtnP9NOYQb9bvYKK1MV/8Z/7yxqYvc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cMAAADcAAAADwAAAAAAAAAAAAAAAACYAgAAZHJzL2Rv&#10;d25yZXYueG1sUEsFBgAAAAAEAAQA9QAAAIgDAAAAAA==&#10;" path="m38,l,19,4,43,48,19,38,xe" fillcolor="#e0e0e0" stroked="f">
                    <v:path arrowok="t" o:connecttype="custom" o:connectlocs="38,0;0,19;4,43;48,19;38,0" o:connectangles="0,0,0,0,0"/>
                  </v:shape>
                  <v:shape id="Freeform 972" o:spid="_x0000_s1995" style="position:absolute;left:5208;top:1695;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Bo8UA&#10;AADcAAAADwAAAGRycy9kb3ducmV2LnhtbESPT2vCQBTE70K/w/IKvekmQluNrlKsguClJgoeH9mX&#10;PzT7NmS3MX77riB4HGbmN8xyPZhG9NS52rKCeBKBIM6trrlUcMp24xkI55E1NpZJwY0crFcvoyUm&#10;2l75SH3qSxEg7BJUUHnfJlK6vCKDbmJb4uAVtjPog+xKqTu8Brhp5DSKPqTBmsNChS1tKsp/0z+j&#10;gPv+sM0uP8V3OuP37UGei/0pVurtdfhagPA0+Gf40d5rBfPP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QGjxQAAANwAAAAPAAAAAAAAAAAAAAAAAJgCAABkcnMv&#10;ZG93bnJldi54bWxQSwUGAAAAAAQABAD1AAAAigMAAAAA&#10;" path="m53,5l53,,48,,24,5,5,14,,14,,24,15,48r,-5l29,77r,4l39,81r,-4l48,24,53,5,43,5,39,24,29,77r10,l24,43r,-5l10,14,5,24,24,14,48,9,43,5r10,xe" fillcolor="black" stroked="f">
                    <v:path arrowok="t" o:connecttype="custom" o:connectlocs="53,5;53,0;48,0;24,5;5,14;0,14;0,24;15,48;15,43;29,77;29,81;39,81;39,77;48,24;53,5;43,5;39,24;29,77;39,77;24,43;24,38;10,14;5,24;24,14;48,9;43,5;53,5" o:connectangles="0,0,0,0,0,0,0,0,0,0,0,0,0,0,0,0,0,0,0,0,0,0,0,0,0,0,0"/>
                  </v:shape>
                  <v:shape id="Freeform 973" o:spid="_x0000_s1996" style="position:absolute;left:5213;top:1700;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ncUA&#10;AADcAAAADwAAAGRycy9kb3ducmV2LnhtbESPT2vCQBTE70K/w/IKvdWNFmpNXcU/BHOSNvXS2yP7&#10;TKLZtyG7rum37xYKHoeZ+Q2zWA2mFYF611hWMBknIIhLqxuuFBy/suc3EM4ja2wtk4IfcrBaPowW&#10;mGp7408Kha9EhLBLUUHtfZdK6cqaDLqx7Yijd7K9QR9lX0nd4y3CTSunSfIqDTYcF2rsaFtTeSmu&#10;RoE5zs9ZoKzYv4TvcPhw+abY5Uo9PQ7rdxCeBn8P/7dzrWA+m8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X+dxQAAANwAAAAPAAAAAAAAAAAAAAAAAJgCAABkcnMv&#10;ZG93bnJldi54bWxQSwUGAAAAAAQABAD1AAAAigMAAAAA&#10;" path="m43,l19,4,,14,14,38,29,72,38,19,43,xe" fillcolor="#e0e0e0" stroked="f">
                    <v:path arrowok="t" o:connecttype="custom" o:connectlocs="43,0;19,4;0,14;14,38;29,72;38,19;43,0" o:connectangles="0,0,0,0,0,0,0"/>
                  </v:shape>
                  <v:shape id="Freeform 974" o:spid="_x0000_s1997" style="position:absolute;left:6903;top:3082;width:129;height:188;visibility:visible;mso-wrap-style:square;v-text-anchor:top" coordsize="12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I4MUA&#10;AADcAAAADwAAAGRycy9kb3ducmV2LnhtbESPQWsCMRSE7wX/Q3hCbzVbC7bdGkWFgjftKrTH183r&#10;7rKblzVJNfrrm4LgcZiZb5jpPJpOHMn5xrKCx1EGgri0uuFKwX73/vACwgdkjZ1lUnAmD/PZ4G6K&#10;ubYn/qBjESqRIOxzVFCH0OdS+rImg35ke+Lk/VhnMCTpKqkdnhLcdHKcZRNpsOG0UGNPq5rKtvg1&#10;Cr42bSzO3/y5irRz28tyv84OrVL3w7h4AxEohlv42l5rBa/PT/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kjgxQAAANwAAAAPAAAAAAAAAAAAAAAAAJgCAABkcnMv&#10;ZG93bnJldi54bWxQSwUGAAAAAAQABAD1AAAAigMAAAAA&#10;" path="m43,r,10l38,10r,10l33,20r,9l29,29r,10l19,44r,9l14,53r,10l9,63r,9l5,72r,24l,96r,24l5,120r,10l9,130r10,19l24,149r,10l29,159r9,19l43,178r,10l125,111r,-34l129,77r,-33l115,44r,-5l105,39r,-5l96,34r,-5l86,29r,-5l62,20,48,,43,xe" stroked="f">
                    <v:path arrowok="t" o:connecttype="custom" o:connectlocs="43,0;43,10;38,10;38,20;33,20;33,29;29,29;29,39;19,44;19,53;14,53;14,63;9,63;9,72;5,72;5,96;0,96;0,120;5,120;5,130;9,130;19,149;24,149;24,159;29,159;38,178;43,178;43,188;125,111;125,77;129,77;129,44;115,44;115,39;105,39;105,34;96,34;96,29;86,29;86,24;62,20;48,0;43,0" o:connectangles="0,0,0,0,0,0,0,0,0,0,0,0,0,0,0,0,0,0,0,0,0,0,0,0,0,0,0,0,0,0,0,0,0,0,0,0,0,0,0,0,0,0,0"/>
                  </v:shape>
                  <v:shape id="Freeform 975" o:spid="_x0000_s1998" style="position:absolute;left:6903;top:309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kYsMA&#10;AADcAAAADwAAAGRycy9kb3ducmV2LnhtbESPzYrCMBSF94LvEK7gTlOLjFqNIgNCF25GXeju0lzb&#10;anNTmoytPr0ZGHB5OD8fZ7XpTCUe1LjSsoLJOAJBnFldcq7gdNyN5iCcR9ZYWSYFT3KwWfd7K0y0&#10;bfmHHgefizDCLkEFhfd1IqXLCjLoxrYmDt7VNgZ9kE0udYNtGDeVjKPoSxosORAKrOm7oOx++DWB&#10;m+31rr2YWzdLU/Py8Tm297NSw0G3XYLw1PlP+L+dagWL2RT+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ekYsMAAADcAAAADwAAAAAAAAAAAAAAAACYAgAAZHJzL2Rv&#10;d25yZXYueG1sUEsFBgAAAAAEAAQA9QAAAIgDAAAAAA==&#10;" path="m,96l,91,5,86r,-5l9,77r,-5l14,67r5,-5l19,57r5,-4l24,48,33,38r,-5l38,29r,-5l43,19r,-5l53,5,53,e" filled="f" strokeweight="0">
                    <v:path arrowok="t" o:connecttype="custom" o:connectlocs="0,96;0,91;5,86;5,81;9,77;9,72;14,67;19,62;19,57;24,53;24,48;33,38;33,33;38,29;38,24;43,19;43,14;53,5;53,0" o:connectangles="0,0,0,0,0,0,0,0,0,0,0,0,0,0,0,0,0,0,0"/>
                  </v:shape>
                  <v:shape id="Freeform 976" o:spid="_x0000_s1999" style="position:absolute;left:6936;top:3121;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vY8UA&#10;AADcAAAADwAAAGRycy9kb3ducmV2LnhtbESP3WoCMRSE7wu+QzhC7zSr0LWuRtFCoZYi1N/b4+a4&#10;u7g5WZJUt2/fCEIvh5n5hpnOW1OLKzlfWVYw6CcgiHOrKy4U7LbvvVcQPiBrrC2Tgl/yMJ91nqaY&#10;aXvjb7puQiEihH2GCsoQmkxKn5dk0PdtQxy9s3UGQ5SukNrhLcJNLYdJkkqDFceFEht6Kym/bH6M&#10;gsNWk/763Ker1cmt9XG5S4d0Ueq52y4mIAK14T/8aH9oBePRC9z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e9jxQAAANwAAAAPAAAAAAAAAAAAAAAAAJgCAABkcnMv&#10;ZG93bnJldi54bWxQSwUGAAAAAAQABAD1AAAAigMAAAAA&#10;" path="m,125r,-5l5,115r,-5l10,105r5,-4l15,96r5,-5l20,86r4,-5l24,77,34,67r,-5l39,57r,-4l48,43r,-5l53,33r,-4l58,24r,-5l68,9r,-4l72,e" filled="f" strokeweight="0">
                    <v:path arrowok="t" o:connecttype="custom" o:connectlocs="0,125;0,120;5,115;5,110;10,105;15,101;15,96;20,91;20,86;24,81;24,77;34,67;34,62;39,57;39,53;48,43;48,38;53,33;53,29;58,24;58,19;68,9;68,5;72,0" o:connectangles="0,0,0,0,0,0,0,0,0,0,0,0,0,0,0,0,0,0,0,0,0,0,0,0"/>
                  </v:shape>
                  <v:shape id="Freeform 977" o:spid="_x0000_s2000" style="position:absolute;left:6984;top:3106;width:39;height:72;visibility:visible;mso-wrap-style:square;v-text-anchor:top" coordsize="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1DcUA&#10;AADcAAAADwAAAGRycy9kb3ducmV2LnhtbESPW4vCMBSE3wX/QziCb2u6Cq52jbJ4Q1hRvODzoTm2&#10;ZZuT0sRa/71ZEHwcZuYbZjJrTCFqqlxuWcFnLwJBnFidc6rgfFp9jEA4j6yxsEwKHuRgNm23Jhhr&#10;e+cD1UefigBhF6OCzPsyltIlGRl0PVsSB+9qK4M+yCqVusJ7gJtC9qNoKA3mHBYyLGmeUfJ3vBkF&#10;W1zsLvVtMFgX130/3yy3p98oUarbaX6+QXhq/Dv8am+0gvHXEP7P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bUNxQAAANwAAAAPAAAAAAAAAAAAAAAAAJgCAABkcnMv&#10;ZG93bnJldi54bWxQSwUGAAAAAAQABAD1AAAAigMAAAAA&#10;" path="m,l,5r5,5l5,15r5,5l10,24r5,5l20,34r,5l24,44r,4l34,58r,5l39,68r,4e" filled="f" strokeweight="0">
                    <v:path arrowok="t" o:connecttype="custom" o:connectlocs="0,0;0,5;5,10;5,15;10,20;10,24;15,29;20,34;20,39;24,44;24,48;34,58;34,63;39,68;39,72" o:connectangles="0,0,0,0,0,0,0,0,0,0,0,0,0,0,0"/>
                  </v:shape>
                  <v:shape id="Freeform 978" o:spid="_x0000_s2001" style="position:absolute;left:6927;top:3121;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LosQA&#10;AADcAAAADwAAAGRycy9kb3ducmV2LnhtbESPQWvCQBSE74X+h+UJ3uomLTY2dROKUBDEirG9P7LP&#10;JCT7NmS3Jv57Vyj0OMzMN8w6n0wnLjS4xrKCeBGBIC6tbrhS8H36fFqBcB5ZY2eZFFzJQZ49Pqwx&#10;1XbkI10KX4kAYZeigtr7PpXSlTUZdAvbEwfvbAeDPsihknrAMcBNJ5+j6FUabDgs1NjTpqayLX6N&#10;gsPmpWiXqON2NyY/Nl7uv0yzV2o+mz7eQXia/H/4r73VCt6SBO5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C6LEAAAA3AAAAA8AAAAAAAAAAAAAAAAAmAIAAGRycy9k&#10;b3ducmV2LnhtbFBLBQYAAAAABAAEAPUAAACJAwAAAAA=&#10;" path="m,l,5,5,9r4,5l9,19r5,5l14,29r5,4l19,38,29,48r,5l33,57r,5l43,72r,5l48,81r,5l53,91r,5l57,101e" filled="f" strokeweight="0">
                    <v:path arrowok="t" o:connecttype="custom" o:connectlocs="0,0;0,5;5,9;9,14;9,19;14,24;14,29;19,33;19,38;29,48;29,53;33,57;33,62;43,72;43,77;48,81;48,86;53,91;53,96;57,101" o:connectangles="0,0,0,0,0,0,0,0,0,0,0,0,0,0,0,0,0,0,0,0"/>
                  </v:shape>
                  <v:shape id="Freeform 979" o:spid="_x0000_s2002" style="position:absolute;left:6903;top:3188;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It8IA&#10;AADcAAAADwAAAGRycy9kb3ducmV2LnhtbERPy2oCMRTdF/yHcAV3mlGhtlOjOIpSrBttP+AyufPQ&#10;yc2QRJ32681C6PJw3vNlZxpxI+drywrGowQEcW51zaWCn+/t8A2ED8gaG8uk4Jc8LBe9lzmm2t75&#10;SLdTKEUMYZ+igiqENpXS5xUZ9CPbEkeusM5giNCVUju8x3DTyEmSvEqDNceGCltaV5RfTlejIAlZ&#10;sSsmX+74lx1m+266yQ7ns1KDfrf6ABGoC//ip/tTK3ifxb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oi3wgAAANwAAAAPAAAAAAAAAAAAAAAAAJgCAABkcnMvZG93&#10;bnJldi54bWxQSwUGAAAAAAQABAD1AAAAhwMAAAAA&#10;" path="m,l,5r5,5l5,14r4,5l14,24r,5l19,34r,4l29,48r,5l33,58r,4l43,72r,5e" filled="f" strokeweight="0">
                    <v:path arrowok="t" o:connecttype="custom" o:connectlocs="0,0;0,5;5,10;5,14;9,19;14,24;14,29;19,34;19,38;29,48;29,53;33,58;33,62;43,72;43,77" o:connectangles="0,0,0,0,0,0,0,0,0,0,0,0,0,0,0"/>
                  </v:shape>
                  <v:shape id="Freeform 980" o:spid="_x0000_s2003" style="position:absolute;left:6898;top:3078;width:134;height:192;visibility:visible;mso-wrap-style:square;v-text-anchor:top" coordsize="13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0lMUA&#10;AADcAAAADwAAAGRycy9kb3ducmV2LnhtbESPQWvCQBSE7wX/w/IEb3Wj0jaJriKFgmIvVcHrI/tM&#10;ortvY3aN6b/vFgo9DjPzDbNY9daIjlpfO1YwGScgiAunay4VHA8fzykIH5A1Gsek4Js8rJaDpwXm&#10;2j34i7p9KEWEsM9RQRVCk0vpi4os+rFriKN3dq3FEGVbSt3iI8KtkdMkeZUWa44LFTb0XlFx3d+t&#10;Anc6zEw3u+2yLafribl87uglVWo07NdzEIH68B/+a2+0guwt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3SUxQAAANwAAAAPAAAAAAAAAAAAAAAAAJgCAABkcnMv&#10;ZG93bnJldi54bWxQSwUGAAAAAAQABAD1AAAAigMAAAAA&#10;" path="m53,l43,r,4l5,76,,120r,4l43,192r10,l130,115r,-5l134,48r,-5l130,43,72,19r5,l53,,43,9,67,28r5,l130,52r-5,-4l120,110r,-5l43,182r10,l10,115r,5l14,76,53,4,43,9,53,xe" fillcolor="black" stroked="f">
                    <v:path arrowok="t" o:connecttype="custom" o:connectlocs="53,0;43,0;43,4;5,76;0,120;0,124;43,192;53,192;130,115;130,110;134,48;134,43;130,43;72,19;77,19;53,0;43,9;67,28;72,28;130,52;125,48;120,110;120,105;43,182;53,182;10,115;10,120;14,76;53,4;43,9;53,0" o:connectangles="0,0,0,0,0,0,0,0,0,0,0,0,0,0,0,0,0,0,0,0,0,0,0,0,0,0,0,0,0,0,0"/>
                  </v:shape>
                  <v:shape id="Freeform 981" o:spid="_x0000_s2004" style="position:absolute;left:6999;top:3241;width:283;height:149;visibility:visible;mso-wrap-style:square;v-text-anchor:top" coordsize="2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XQcEA&#10;AADcAAAADwAAAGRycy9kb3ducmV2LnhtbERPzWoCMRC+C32HMAVvmrVosatRRCiIB0XtA4ybcbOa&#10;TLabdF3f3hyEHj++//myc1a01ITKs4LRMANBXHhdcang5/Q9mIIIEVmj9UwKHhRguXjrzTHX/s4H&#10;ao+xFCmEQ44KTIx1LmUoDDkMQ18TJ+7iG4cxwaaUusF7CndWfmTZp3RYcWowWNPaUHE7/jkFdWuL&#10;1WHHth3dzuurGW/35eRXqf57t5qBiNTFf/HLvdEKvqZpfj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10HBAAAA3AAAAA8AAAAAAAAAAAAAAAAAmAIAAGRycy9kb3du&#10;cmV2LnhtbFBLBQYAAAAABAAEAPUAAACGAwAAAAA=&#10;" path="m48,r,9l33,19r,10l14,43r,10l,62,5,72r9,l14,77r10,l24,82r9,l33,86r10,l43,91r10,l57,106r39,l96,110r38,l168,149r14,l182,144r29,-24l249,86,283,53r-10,l273,48r-9,l264,43r-10,l249,33r-9,l240,29r-10,l230,24r-9,l221,19r-87,l134,24r-48,l86,19r-9,l72,9,62,9r,-4l53,5,53,,48,xe" stroked="f">
                    <v:path arrowok="t" o:connecttype="custom" o:connectlocs="48,0;48,9;33,19;33,29;14,43;14,53;0,62;5,72;14,72;14,77;24,77;24,82;33,82;33,86;43,86;43,91;53,91;57,106;96,106;96,110;134,110;168,149;182,149;182,144;211,120;249,86;283,53;273,53;273,48;264,48;264,43;254,43;249,33;240,33;240,29;230,29;230,24;221,24;221,19;134,19;134,24;86,24;86,19;77,19;72,9;62,9;62,5;53,5;53,0;48,0" o:connectangles="0,0,0,0,0,0,0,0,0,0,0,0,0,0,0,0,0,0,0,0,0,0,0,0,0,0,0,0,0,0,0,0,0,0,0,0,0,0,0,0,0,0,0,0,0,0,0,0,0,0"/>
                  </v:shape>
                  <v:shape id="Freeform 982" o:spid="_x0000_s2005" style="position:absolute;left:7018;top:3246;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YJ8UA&#10;AADcAAAADwAAAGRycy9kb3ducmV2LnhtbESPQWsCMRSE70L/Q3iF3jS7Qst2NYpYWuxFqPWgt+fm&#10;ubu4eQlJum7/fSMUPA4z8w0zXw6mEz350FpWkE8yEMSV1S3XCvbf7+MCRIjIGjvLpOCXAiwXD6M5&#10;ltpe+Yv6XaxFgnAoUUEToyulDFVDBsPEOuLkna03GJP0tdQerwluOjnNshdpsOW00KCjdUPVZfdj&#10;FGxWh49p7/Li8rb2ZutPz590dEo9PQ6rGYhIQ7yH/9sbreC1yO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VgnxQAAANwAAAAPAAAAAAAAAAAAAAAAAJgCAABkcnMv&#10;ZG93bnJldi54bWxQSwUGAAAAAAQABAD1AAAAigMAAAAA&#10;" path="m,67l10,57r,-5l14,48r,-5l19,38r,-5l29,24r,-5l34,14r,-5l38,4,38,e" filled="f" strokeweight="0">
                    <v:path arrowok="t" o:connecttype="custom" o:connectlocs="0,67;10,57;10,52;14,48;14,43;19,38;19,33;29,24;29,19;34,14;34,9;38,4;38,0" o:connectangles="0,0,0,0,0,0,0,0,0,0,0,0,0"/>
                  </v:shape>
                  <v:shape id="Freeform 983" o:spid="_x0000_s2006" style="position:absolute;left:7066;top:3265;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NkMQA&#10;AADcAAAADwAAAGRycy9kb3ducmV2LnhtbESPQWvCQBSE74L/YXmCF6mbqoiNriJKIZCTVqHHR/Y1&#10;Wc2+Ddmtpv/eFYQeh5n5hlltOluLG7XeOFbwPk5AEBdOGy4VnL4+3xYgfEDWWDsmBX/kYbPu91aY&#10;anfnA92OoRQRwj5FBVUITSqlLyqy6MeuIY7ej2sthijbUuoW7xFuazlJkrm0aDguVNjQrqLievy1&#10;CvJLPv0+H6b7UZYb3tVudjJdptRw0G2XIAJ14T/8amdawcdiA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DZDEAAAA3AAAAA8AAAAAAAAAAAAAAAAAmAIAAGRycy9k&#10;b3ducmV2LnhtbFBLBQYAAAAABAAEAPUAAACJAwAAAAA=&#10;" path="m,77l10,67r,-5l14,58r,-5l19,48r,-5l29,33r,-4l34,24r,-5l38,14r,-5l48,e" filled="f" strokeweight="0">
                    <v:path arrowok="t" o:connecttype="custom" o:connectlocs="0,77;10,67;10,62;14,58;14,53;19,48;19,43;29,33;29,29;34,24;34,19;38,14;38,9;48,0" o:connectangles="0,0,0,0,0,0,0,0,0,0,0,0,0,0"/>
                  </v:shape>
                  <v:shape id="Freeform 984" o:spid="_x0000_s2007" style="position:absolute;left:7124;top:3260;width:52;height:87;visibility:visible;mso-wrap-style:square;v-text-anchor:top" coordsize="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8UA&#10;AADcAAAADwAAAGRycy9kb3ducmV2LnhtbESPQWvCQBSE74L/YXlCL6VubKVodBURtF5ETIt4fGaf&#10;STD7NmZXk/77rlDwOMzMN8x03ppS3Kl2hWUFg34Egji1uuBMwc/36m0EwnlkjaVlUvBLDuazbmeK&#10;sbYN7+me+EwECLsYFeTeV7GULs3JoOvbijh4Z1sb9EHWmdQ1NgFuSvkeRZ/SYMFhIceKljmll+Rm&#10;FPjDsDi2r2bTuO3Xbshrezpfj0q99NrFBISn1j/D/+2NVjAefcDj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RTxQAAANwAAAAPAAAAAAAAAAAAAAAAAJgCAABkcnMv&#10;ZG93bnJldi54bWxQSwUGAAAAAAQABAD1AAAAigMAAAAA&#10;" path="m,87l4,82r,-5l14,67r,-4l19,58r,-5l24,48r,-5l33,34r,-5l38,24r,-5l48,10r,-5l52,e" filled="f" strokeweight="0">
                    <v:path arrowok="t" o:connecttype="custom" o:connectlocs="0,87;4,82;4,77;14,67;14,63;19,58;19,53;24,48;24,43;33,34;33,29;38,24;38,19;48,10;48,5;52,0" o:connectangles="0,0,0,0,0,0,0,0,0,0,0,0,0,0,0,0"/>
                  </v:shape>
                  <v:shape id="Freeform 985" o:spid="_x0000_s2008" style="position:absolute;left:7167;top:3270;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wpsQA&#10;AADcAAAADwAAAGRycy9kb3ducmV2LnhtbESPQUsDMRSE70L/Q3gFbzZrKbquTYuWWvZWrXp/bJ6b&#10;6OZlSWJ36683BcHjMDPfMMv16DpxpBCtZwXXswIEceO15VbB2+vTVQkiJmSNnWdScKII69XkYomV&#10;9gO/0PGQWpEhHCtUYFLqKyljY8hhnPmeOHsfPjhMWYZW6oBDhrtOzoviRjq0nBcM9rQx1Hwdvp2C&#10;ehh29ud5F/and2tvP2tTbh+NUpfT8eEeRKIx/Yf/2rVWcFcu4Hw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sKbEAAAA3AAAAA8AAAAAAAAAAAAAAAAAmAIAAGRycy9k&#10;b3ducmV2LnhtbFBLBQYAAAAABAAEAPUAAACJAwAAAAA=&#10;" path="m,115r5,-5l5,105r4,-4l9,96,19,86r,-5l24,77r,-5l29,67r,-5l38,53r,-5l43,43r,-5l53,28r,-4l57,19r,-5l67,4,67,e" filled="f" strokeweight="0">
                    <v:path arrowok="t" o:connecttype="custom" o:connectlocs="0,115;5,110;5,105;9,101;9,96;19,86;19,81;24,77;24,72;29,67;29,62;38,53;38,48;43,43;43,38;53,28;53,24;57,19;57,14;67,4;67,0" o:connectangles="0,0,0,0,0,0,0,0,0,0,0,0,0,0,0,0,0,0,0,0,0"/>
                  </v:shape>
                  <v:shape id="Freeform 986" o:spid="_x0000_s2009" style="position:absolute;left:7234;top:327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xpcQA&#10;AADcAAAADwAAAGRycy9kb3ducmV2LnhtbESPQWsCMRSE74L/ITyhN81WbLtujaKi0EMpdC2eH5vX&#10;3dDkZd2kuv77piB4HGbmG2ax6p0VZ+qC8azgcZKBIK68Nlwr+DrsxzmIEJE1Ws+k4EoBVsvhYIGF&#10;9hf+pHMZa5EgHApU0MTYFlKGqiGHYeJb4uR9+85hTLKrpe7wkuDOymmWPUuHhtNCgy1tG6p+yl+n&#10;wJb5Dunw3p9mZh82dnf9OL4YpR5G/foVRKQ+3sO39ptWMM+f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saXEAAAA3AAAAA8AAAAAAAAAAAAAAAAAmAIAAGRycy9k&#10;b3ducmV2LnhtbFBLBQYAAAAABAAEAPUAAACJAwAAAAA=&#10;" path="m,l,4,5,9r5,5l10,19r4,5l14,28r5,5l19,38r5,5e" filled="f" strokeweight="0">
                    <v:path arrowok="t" o:connecttype="custom" o:connectlocs="0,0;0,4;5,9;10,14;10,19;14,24;14,28;19,33;19,38;24,43" o:connectangles="0,0,0,0,0,0,0,0,0,0"/>
                  </v:shape>
                  <v:shape id="Freeform 987" o:spid="_x0000_s2010" style="position:absolute;left:7167;top:3260;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0/cAA&#10;AADcAAAADwAAAGRycy9kb3ducmV2LnhtbESPQYvCMBSE74L/ITzBm6b14Go1yioIXq2i10fzbLM2&#10;L6WJWv+9WRA8DjPzDbNcd7YWD2q9cawgHScgiAunDZcKTsfdaAbCB2SNtWNS8CIP61W/t8RMuycf&#10;6JGHUkQI+wwVVCE0mZS+qMiiH7uGOHpX11oMUbal1C0+I9zWcpIkU2nRcFyosKFtRcUtv1sFMn3d&#10;8oP5Oya7c3ra4oZ+LoaUGg663wWIQF34hj/tvVYwn03h/0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n0/cAAAADcAAAADwAAAAAAAAAAAAAAAACYAgAAZHJzL2Rvd25y&#10;ZXYueG1sUEsFBgAAAAAEAAQA9QAAAIUDAAAAAA==&#10;" path="m,l,5r5,5l9,14r,5l14,24r,5l19,34r,4l29,48r,5l33,58r,5l43,72r,5l48,82r,5e" filled="f" strokeweight="0">
                    <v:path arrowok="t" o:connecttype="custom" o:connectlocs="0,0;0,5;5,10;9,14;9,19;14,24;14,29;19,34;19,38;29,48;29,53;33,58;33,63;43,72;43,77;48,82;48,87" o:connectangles="0,0,0,0,0,0,0,0,0,0,0,0,0,0,0,0,0"/>
                  </v:shape>
                  <v:shape id="Freeform 988" o:spid="_x0000_s2011" style="position:absolute;left:7104;top:3265;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rMYA&#10;AADcAAAADwAAAGRycy9kb3ducmV2LnhtbESPT2vCQBTE7wW/w/KE3urGglWjq4i0UCoVjV68PbMv&#10;fzD7NmS3Jn57Vyh4HGbmN8x82ZlKXKlxpWUFw0EEgji1uuRcwfHw9TYB4TyyxsoyKbiRg+Wi9zLH&#10;WNuW93RNfC4ChF2MCgrv61hKlxZk0A1sTRy8zDYGfZBNLnWDbYCbSr5H0Yc0WHJYKLCmdUHpJfkz&#10;CtJpch51+Jllw132M/rdbk7rdqzUa79bzUB46vwz/N/+1gqmk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rMYAAADcAAAADwAAAAAAAAAAAAAAAACYAgAAZHJz&#10;L2Rvd25yZXYueG1sUEsFBgAAAAAEAAQA9QAAAIsDAAAAAA==&#10;" path="m,l10,9r,5l15,19r,5l24,33r,5l29,43r,5l34,53r,5l44,67r,5l48,77r,5l58,91r,5l63,101r,5l72,115r,5e" filled="f" strokeweight="0">
                    <v:path arrowok="t" o:connecttype="custom" o:connectlocs="0,0;10,9;10,14;15,19;15,24;24,33;24,38;29,43;29,48;34,53;34,58;44,67;44,72;48,77;48,82;58,91;58,96;63,101;63,106;72,115;72,120" o:connectangles="0,0,0,0,0,0,0,0,0,0,0,0,0,0,0,0,0,0,0,0,0"/>
                  </v:shape>
                  <v:shape id="Freeform 989" o:spid="_x0000_s2012" style="position:absolute;left:7037;top:3255;width:53;height:87;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fMcQA&#10;AADcAAAADwAAAGRycy9kb3ducmV2LnhtbERPW0/CMBR+J+E/NMfEN9dJiOKkEC6aEIgah/p8sh7X&#10;hfV0WesY/nr6QMLjl+8+nfe2Fh21vnKs4D5JQRAXTldcKvjav95NQPiArLF2TApO5GE+Gw6mmGl3&#10;5E/q8lCKGMI+QwUmhCaT0heGLPrENcSR+3WtxRBhW0rd4jGG21qO0vRBWqw4NhhsaGWoOOR/VsHb&#10;d2p+xu+75QvWH9u8e1zvF+t/pW5v+sUziEB9uIov7o1W8DSJa+OZeAT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HzHEAAAA3AAAAA8AAAAAAAAAAAAAAAAAmAIAAGRycy9k&#10;b3ducmV2LnhtbFBLBQYAAAAABAAEAPUAAACJAwAAAAA=&#10;" path="m,l10,10r,5l15,19r,5l19,29r,5l29,43r,5l34,53r,5l39,63r,5l48,77r,5l53,87e" filled="f" strokeweight="0">
                    <v:path arrowok="t" o:connecttype="custom" o:connectlocs="0,0;10,10;10,15;15,19;15,24;19,29;19,34;29,43;29,48;34,53;34,58;39,63;39,68;48,77;48,82;53,87" o:connectangles="0,0,0,0,0,0,0,0,0,0,0,0,0,0,0,0"/>
                  </v:shape>
                  <v:line id="Line 990" o:spid="_x0000_s2013" style="position:absolute;visibility:visible;mso-wrap-style:square" from="7004,3303" to="700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NdMQAAADcAAAADwAAAGRycy9kb3ducmV2LnhtbESPQWvCQBSE7wX/w/IEb3WjoCbRVUqx&#10;aG9qFXp8ZJ/JYvZtyG41/vuuIHgcZuYbZrHqbC2u1HrjWMFomIAgLpw2XCo4/ny9pyB8QNZYOyYF&#10;d/KwWvbeFphrd+M9XQ+hFBHCPkcFVQhNLqUvKrLoh64hjt7ZtRZDlG0pdYu3CLe1HCfJVFo0HBcq&#10;bOizouJy+LMKzG66mXzPTtlJrjdh9JteUmOPSg363cccRKAuvMLP9lYryNI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Y10xAAAANwAAAAPAAAAAAAAAAAA&#10;AAAAAKECAABkcnMvZG93bnJldi54bWxQSwUGAAAAAAQABAD5AAAAkgMAAAAA&#10;" strokeweight="0"/>
                  <v:shape id="Freeform 991" o:spid="_x0000_s2014" style="position:absolute;left:6994;top:3236;width:288;height:154;visibility:visible;mso-wrap-style:square;v-text-anchor:top" coordsize="28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L0A&#10;AADcAAAADwAAAGRycy9kb3ducmV2LnhtbERPuwrCMBTdBf8hXMFNUwWlVqOoqDg4+FrcLs21LTY3&#10;pYla/94MguPhvGeLxpTiRbUrLCsY9CMQxKnVBWcKrpdtLwbhPLLG0jIp+JCDxbzdmmGi7ZtP9Dr7&#10;TIQQdgkqyL2vEildmpNB17cVceDutjboA6wzqWt8h3BTymEUjaXBgkNDjhWtc0of56dRcNvF1eo+&#10;or2x5fMQb45ui/agVLfTLKcgPDX+L/6591rBZBLmhz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a/L0AAADcAAAADwAAAAAAAAAAAAAAAACYAgAAZHJzL2Rvd25yZXYu&#10;eG1sUEsFBgAAAAAEAAQA9QAAAIIDAAAAAA==&#10;" path="m58,10r-5,l96,34r82,-5l221,29r62,33l278,53,173,144r9,l139,106r-5,l62,101r5,l58,87r-5,l5,62r5,10l58,10,48,,,62r,5l,72r5,l53,96r-5,l58,111r4,l134,115r-4,l173,154r5,l182,154,288,62r,-4l288,53r-5,l221,19r-43,l96,24,53,,48,,58,10xe" fillcolor="black" stroked="f">
                    <v:path arrowok="t" o:connecttype="custom" o:connectlocs="58,10;53,10;96,34;178,29;221,29;283,62;278,53;173,144;182,144;139,106;134,106;62,101;67,101;58,87;53,87;5,62;10,72;58,10;48,0;0,62;0,67;0,72;5,72;53,96;48,96;58,111;62,111;134,115;130,115;173,154;178,154;182,154;288,62;288,58;288,53;283,53;221,19;178,19;96,24;53,0;48,0;58,10" o:connectangles="0,0,0,0,0,0,0,0,0,0,0,0,0,0,0,0,0,0,0,0,0,0,0,0,0,0,0,0,0,0,0,0,0,0,0,0,0,0,0,0,0,0"/>
                  </v:shape>
                  <v:shape id="Freeform 992" o:spid="_x0000_s2015" style="position:absolute;left:7205;top:3284;width:231;height:163;visibility:visible;mso-wrap-style:square;v-text-anchor:top" coordsize="2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cMsQA&#10;AADcAAAADwAAAGRycy9kb3ducmV2LnhtbESPT4vCMBTE7wt+h/AEL4smeli0GkVdxGVv/sHzs3m2&#10;1ealNFnbfvvNwoLHYWZ+wyxWrS3Fk2pfONYwHikQxKkzBWcazqfdcArCB2SDpWPS0JGH1bL3tsDE&#10;uIYP9DyGTEQI+wQ15CFUiZQ+zcmiH7mKOHo3V1sMUdaZNDU2EW5LOVHqQ1osOC7kWNE2p/Rx/LEa&#10;9rfuvQnfn/vpxF7Xh02nLvautB702/UcRKA2vML/7S+jYTY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5nDLEAAAA3AAAAA8AAAAAAAAAAAAAAAAAmAIAAGRycy9k&#10;b3ducmV2LnhtbFBLBQYAAAAABAAEAPUAAACJAwAAAAA=&#10;" path="m183,r,5l135,5r,5l82,10r,9l72,24r,10l63,39r,9l53,53r,10l43,67r,10l34,82r,9l24,96r,10l15,111r,9l5,125r,10l,135r,4l15,139r,5l29,144r,5l43,149r,5l58,154r,5l91,163r,-4l125,130r,-10l159,91r,-9l197,48r,-9l231,10,231,,183,xe" stroked="f">
                    <v:path arrowok="t" o:connecttype="custom" o:connectlocs="183,0;183,5;135,5;135,10;82,10;82,19;72,24;72,34;63,39;63,48;53,53;53,63;43,67;43,77;34,82;34,91;24,96;24,106;15,111;15,120;5,125;5,135;0,135;0,139;15,139;15,144;29,144;29,149;43,149;43,154;58,154;58,159;91,163;91,159;125,130;125,120;159,91;159,82;197,48;197,39;231,10;231,0;183,0" o:connectangles="0,0,0,0,0,0,0,0,0,0,0,0,0,0,0,0,0,0,0,0,0,0,0,0,0,0,0,0,0,0,0,0,0,0,0,0,0,0,0,0,0,0,0"/>
                  </v:shape>
                  <v:shape id="Freeform 993" o:spid="_x0000_s2016" style="position:absolute;left:7248;top:3294;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5Oe8IA&#10;AADcAAAADwAAAGRycy9kb3ducmV2LnhtbESPQWsCMRSE7wX/Q3hCbzXpWopujSKi0B486Or9sXnd&#10;Xbp5WZKo6b9vBKHHYWa+YRarZHtxJR86xxpeJwoEce1Mx42GU7V7mYEIEdlg75g0/FKA1XL0tMDS&#10;uBsf6HqMjcgQDiVqaGMcSilD3ZLFMHEDcfa+nbcYs/SNNB5vGW57WSj1Li12nBdaHGjTUv1zvFgN&#10;W1thsffnr/Q27fZOHUylUtT6eZzWHyAipfgffrQ/jYb5vID7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57wgAAANwAAAAPAAAAAAAAAAAAAAAAAJgCAABkcnMvZG93&#10;bnJldi54bWxQSwUGAAAAAAQABAD1AAAAhwMAAAAA&#10;" path="m,134r,-5l5,125r,-5l10,115r5,-5l15,105r5,-4l20,96r4,-5l24,86,34,77r,-5l39,67r,-5l48,53r,-5l53,43r,-5l63,29r,-5l68,19r,-5l72,9r,-5l77,e" filled="f" strokeweight="0">
                    <v:path arrowok="t" o:connecttype="custom" o:connectlocs="0,134;0,129;5,125;5,120;10,115;15,110;15,105;20,101;20,96;24,91;24,86;34,77;34,72;39,67;39,62;48,53;48,48;53,43;53,38;63,29;63,24;68,19;68,14;72,9;72,4;77,0" o:connectangles="0,0,0,0,0,0,0,0,0,0,0,0,0,0,0,0,0,0,0,0,0,0,0,0,0,0"/>
                  </v:shape>
                  <v:shape id="Freeform 994" o:spid="_x0000_s2017" style="position:absolute;left:7311;top:3284;width:86;height:139;visibility:visible;mso-wrap-style:square;v-text-anchor:top" coordsize="8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2+cQA&#10;AADcAAAADwAAAGRycy9kb3ducmV2LnhtbESPQWvCQBSE74L/YXmCt7pRoWh0lWJpae1B1NLzI/tM&#10;QrNvQ/Y1Sf31bqHgcZiZb5j1tneVaqkJpWcD00kCijjztuTcwOf55WEBKgiyxcozGfilANvNcLDG&#10;1PqOj9SeJFcRwiFFA4VInWodsoIchomviaN38Y1DibLJtW2wi3BX6VmSPGqHJceFAmvaFZR9n36c&#10;gdl+nzxrf3i/tiR59yXuY4GvxoxH/dMKlFAv9/B/+80aWC7n8Hc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NvnEAAAA3AAAAA8AAAAAAAAAAAAAAAAAmAIAAGRycy9k&#10;b3ducmV2LnhtbFBLBQYAAAAABAAEAPUAAACJAwAAAAA=&#10;" path="m,139r5,-4l5,130r9,-10l14,115r5,-4l19,106,29,96r,-5l33,87r,-5l43,72r,-5l48,63r,-5l57,48r,-5l62,39r,-5l72,24r,-5l77,14r,-4l86,e" filled="f" strokeweight="0">
                    <v:path arrowok="t" o:connecttype="custom" o:connectlocs="0,139;5,135;5,130;14,120;14,115;19,111;19,106;29,96;29,91;33,87;33,82;43,72;43,67;48,63;48,58;57,48;57,43;62,39;62,34;72,24;72,19;77,14;77,10;86,0" o:connectangles="0,0,0,0,0,0,0,0,0,0,0,0,0,0,0,0,0,0,0,0,0,0,0,0"/>
                  </v:shape>
                  <v:line id="Line 995" o:spid="_x0000_s2018" style="position:absolute;visibility:visible;mso-wrap-style:square" from="7431,3284" to="743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0N8UAAADcAAAADwAAAGRycy9kb3ducmV2LnhtbESPT2vCQBTE70K/w/IKvelGaW0SXUVK&#10;RXuz/gGPj+wzWcy+DdlV02/vFgSPw8z8hpnOO1uLK7XeOFYwHCQgiAunDZcK9rtlPwXhA7LG2jEp&#10;+CMP89lLb4q5djf+pes2lCJC2OeooAqhyaX0RUUW/cA1xNE7udZiiLItpW7xFuG2lqMkGUuLhuNC&#10;hQ19VVSctxerwGzGq4+fz0N2kN+rMDym59TYvVJvr91iAiJQF57hR3utFWTZO/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m0N8UAAADcAAAADwAAAAAAAAAA&#10;AAAAAAChAgAAZHJzL2Rvd25yZXYueG1sUEsFBgAAAAAEAAQA+QAAAJMDAAAAAA==&#10;" strokeweight="0"/>
                  <v:shape id="Freeform 996" o:spid="_x0000_s2019" style="position:absolute;left:7373;top:3289;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b78cA&#10;AADcAAAADwAAAGRycy9kb3ducmV2LnhtbESPQWvCQBSE70L/w/IKvenGUEuTukoptFoPSq3S6zP7&#10;TEKyb2N21fjvXUHocZiZb5jxtDO1OFHrSssKhoMIBHFmdcm5gs3vZ/8VhPPIGmvLpOBCDqaTh94Y&#10;U23P/EOntc9FgLBLUUHhfZNK6bKCDLqBbYiDt7etQR9km0vd4jnATS3jKHqRBksOCwU29FFQVq2P&#10;RoFdJYvdd32Z/e2W20Plnherr/ig1NNj9/4GwlPn/8P39lwrSJIR3M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4W+/HAAAA3AAAAA8AAAAAAAAAAAAAAAAAmAIAAGRy&#10;cy9kb3ducmV2LnhtbFBLBQYAAAAABAAEAPUAAACMAwAAAAA=&#10;" path="m,l5,5r,4l10,14r,5l15,24r,5l24,38e" filled="f" strokeweight="0">
                    <v:path arrowok="t" o:connecttype="custom" o:connectlocs="0,0;5,5;5,9;10,14;10,19;15,24;15,29;24,38" o:connectangles="0,0,0,0,0,0,0,0"/>
                  </v:shape>
                  <v:shape id="Freeform 997" o:spid="_x0000_s2020" style="position:absolute;left:7316;top:3294;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fpMUA&#10;AADcAAAADwAAAGRycy9kb3ducmV2LnhtbESP3WoCMRSE7wt9h3AK3tWsFmxdjeJaWop6o/UBDpuz&#10;P7o5WZKoq0/fCAUvh5n5hpnOO9OIMzlfW1Yw6CcgiHOray4V7H+/Xj9A+ICssbFMCq7kYT57fppi&#10;qu2Ft3TehVJECPsUFVQhtKmUPq/IoO/bljh6hXUGQ5SulNrhJcJNI4dJMpIGa44LFba0rCg/7k5G&#10;QRKy4rsYrt32lm3eV93bZ7Y5HJTqvXSLCYhAXXiE/9s/WsF4PIL7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kxQAAANwAAAAPAAAAAAAAAAAAAAAAAJgCAABkcnMv&#10;ZG93bnJldi54bWxQSwUGAAAAAAQABAD1AAAAigMAAAAA&#10;" path="m,l,4,4,9r,5l9,19r,5l14,29r5,4l19,38r5,5l24,48r9,9l33,62r5,5l38,72r5,5e" filled="f" strokeweight="0">
                    <v:path arrowok="t" o:connecttype="custom" o:connectlocs="0,0;0,4;4,9;4,14;9,19;9,24;14,29;19,33;19,38;24,43;24,48;33,57;33,62;38,67;38,72;43,77" o:connectangles="0,0,0,0,0,0,0,0,0,0,0,0,0,0,0,0"/>
                  </v:shape>
                  <v:shape id="Freeform 998" o:spid="_x0000_s2021" style="position:absolute;left:7268;top:3323;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UMMA&#10;AADcAAAADwAAAGRycy9kb3ducmV2LnhtbESPQUsDMRSE74L/ITzBm030sLVr0yKCUJAe2ornx+a5&#10;2XbzsibPdv33TaHgcZiZb5j5cgy9OlLKXWQLjxMDiriJruPWwufu/eEZVBZkh31ksvBHGZaL25s5&#10;1i6eeEPHrbSqQDjXaMGLDLXWufEUME/iQFy875gCSpGp1S7hqcBDr5+MqXTAjsuCx4HePDWH7W+w&#10;0O6N/PgPv6o2lVlLmrpd9eWsvb8bX19ACY3yH762V87CbDaFy5lyBP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YdUMMAAADcAAAADwAAAAAAAAAAAAAAAACYAgAAZHJzL2Rv&#10;d25yZXYueG1sUEsFBgAAAAAEAAQA9QAAAIgDAAAAAA==&#10;" path="m,l,4,4,9r,5l9,19r5,5l14,28r5,5l19,38r9,10l28,52r5,5l33,62,43,72r,4l48,81r,5l52,91e" filled="f" strokeweight="0">
                    <v:path arrowok="t" o:connecttype="custom" o:connectlocs="0,0;0,4;4,9;4,14;9,19;14,24;14,28;19,33;19,38;28,48;28,52;33,57;33,62;43,72;43,76;48,81;48,86;52,91" o:connectangles="0,0,0,0,0,0,0,0,0,0,0,0,0,0,0,0,0,0"/>
                  </v:shape>
                  <v:shape id="Freeform 999" o:spid="_x0000_s2022" style="position:absolute;left:7234;top:3375;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TILwA&#10;AADcAAAADwAAAGRycy9kb3ducmV2LnhtbERPSwrCMBDdC94hjOBO04pKrUYRodCdWD3A0IxtsZmU&#10;Jmq9vVkILh/vvzsMphUv6l1jWUE8j0AQl1Y3XCm4XbNZAsJ5ZI2tZVLwIQeH/Xi0w1TbN1/oVfhK&#10;hBB2KSqove9SKV1Zk0E3tx1x4O62N+gD7Cupe3yHcNPKRRStpcGGQ0ONHZ1qKh/F0yiwi0+er67F&#10;+b5cxknjkzhPskyp6WQ4bkF4Gvxf/HPnWsFmE9aG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DNMgvAAAANwAAAAPAAAAAAAAAAAAAAAAAJgCAABkcnMvZG93bnJldi54&#10;bWxQSwUGAAAAAAQABAD1AAAAgQMAAAAA&#10;" path="m,l5,5r,5l10,15r,5l19,29r,5l24,39r,5l34,53r,5l38,63e" filled="f" strokeweight="0">
                    <v:path arrowok="t" o:connecttype="custom" o:connectlocs="0,0;5,5;5,10;10,15;10,20;19,29;19,34;24,39;24,44;34,53;34,58;38,63" o:connectangles="0,0,0,0,0,0,0,0,0,0,0,0"/>
                  </v:shape>
                  <v:shape id="Freeform 1000" o:spid="_x0000_s2023" style="position:absolute;left:7200;top:3279;width:236;height:168;visibility:visible;mso-wrap-style:square;v-text-anchor:top" coordsize="2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AKcEA&#10;AADcAAAADwAAAGRycy9kb3ducmV2LnhtbESPwarCMBRE94L/EK7wdprqQmyfUaQquBNrP+DS3NcW&#10;m5vSxFr9+hdBcDnMzBlmvR1MI3rqXG1ZwXwWgSAurK65VJBfj9MVCOeRNTaWScGTHGw349EaE20f&#10;fKE+86UIEHYJKqi8bxMpXVGRQTezLXHw/mxn0AfZlVJ3+Ahw08hFFC2lwZrDQoUtpRUVt+xuFJyL&#10;rJwfXunruM8lpvmid7k9K/UzGXa/IDwN/hv+tE9aQRzH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wCnBAAAA3AAAAA8AAAAAAAAAAAAAAAAAmAIAAGRycy9kb3du&#10;cmV2LnhtbFBLBQYAAAAABAAEAPUAAACGAwAAAAA=&#10;" path="m87,10r-5,l,135r,9l5,144r87,24l96,168,236,10,236,r-5,l87,10r,9l231,10,226,,87,159r5,l5,135r5,9l92,19r-5,l87,10xe" fillcolor="black" stroked="f">
                    <v:path arrowok="t" o:connecttype="custom" o:connectlocs="87,10;82,10;0,135;0,144;5,144;92,168;96,168;236,10;236,0;231,0;87,10;87,19;231,10;226,0;87,159;92,159;5,135;10,144;92,19;87,19;87,10" o:connectangles="0,0,0,0,0,0,0,0,0,0,0,0,0,0,0,0,0,0,0,0,0"/>
                  </v:shape>
                  <v:shape id="Freeform 1001" o:spid="_x0000_s2024" style="position:absolute;left:7920;top:3505;width:82;height:168;visibility:visible;mso-wrap-style:square;v-text-anchor:top" coordsize="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Y4sQA&#10;AADdAAAADwAAAGRycy9kb3ducmV2LnhtbESPQWsCMRCF74X+hzCF3mrSVkRWo4giLPRSbfE8bMbd&#10;xc1km6Tu9t93DoK3Gd6b975ZrkffqSvF1Aa28DoxoIir4FquLXx/7V/moFJGdtgFJgt/lGC9enxY&#10;YuHCwAe6HnOtJIRTgRaanPtC61Q15DFNQk8s2jlEj1nWWGsXcZBw3+k3Y2baY8vS0GBP24aqy/HX&#10;W+h3w7uZplPcteGjLGdb/Nl/orXPT+NmASrTmO/m23XpBN8Y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GOLEAAAA3QAAAA8AAAAAAAAAAAAAAAAAmAIAAGRycy9k&#10;b3ducmV2LnhtbFBLBQYAAAAABAAEAPUAAACJAwAAAAA=&#10;" path="m39,r,5l20,24r-10,l10,43r-5,l5,58,,58,,82r5,l10,110r5,l15,125r5,l20,144r4,l44,168r9,l53,163,72,149r,-15l68,134r,-28l72,106r,-24l77,82r,-24l82,58r,-34l77,24r,-14l72,10,72,,39,xe" stroked="f">
                    <v:path arrowok="t" o:connecttype="custom" o:connectlocs="39,0;39,5;20,24;10,24;10,43;5,43;5,58;0,58;0,82;5,82;10,110;15,110;15,125;20,125;20,144;24,144;44,168;53,168;53,163;72,149;72,134;68,134;68,106;72,106;72,82;77,82;77,58;82,58;82,24;77,24;77,10;72,10;72,0;39,0" o:connectangles="0,0,0,0,0,0,0,0,0,0,0,0,0,0,0,0,0,0,0,0,0,0,0,0,0,0,0,0,0,0,0,0,0,0"/>
                  </v:shape>
                  <v:shape id="Freeform 1002" o:spid="_x0000_s2025" style="position:absolute;left:7930;top:350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2a8QA&#10;AADdAAAADwAAAGRycy9kb3ducmV2LnhtbESPQYvCMBCF74L/IYywN5vYwypdo4gg9OBl1YPehma2&#10;rTaT0kRb99dvFgRvM7w373uzXA+2EQ/qfO1YwyxRIIgLZ2ouNZyOu+kChA/IBhvHpOFJHtar8WiJ&#10;mXE9f9PjEEoRQ9hnqKEKoc2k9EVFFn3iWuKo/bjOYohrV0rTYR/DbSNTpT6lxZojocKWthUVt8Pd&#10;Rm6xN7v+Yq/DPM/tb0jPqbudtf6YDJsvEIGG8Da/rnMT6ys1g/9v4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7tmvEAAAA3QAAAA8AAAAAAAAAAAAAAAAAmAIAAGRycy9k&#10;b3ducmV2LnhtbFBLBQYAAAAABAAEAPUAAACJAwAAAAA=&#10;" path="m,96l,91,5,86r,-4l10,77r,-5l14,67r5,-5l19,58r5,-5l24,48,34,38r,-4l38,29r,-5l48,14r,-4l53,5,53,e" filled="f" strokeweight="0">
                    <v:path arrowok="t" o:connecttype="custom" o:connectlocs="0,96;0,91;5,86;5,82;10,77;10,72;14,67;19,62;19,58;24,53;24,48;34,38;34,34;38,29;38,24;48,14;48,10;53,5;53,0" o:connectangles="0,0,0,0,0,0,0,0,0,0,0,0,0,0,0,0,0,0,0"/>
                  </v:shape>
                  <v:shape id="Freeform 1003" o:spid="_x0000_s2026" style="position:absolute;left:7959;top:3615;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LEcIA&#10;AADdAAAADwAAAGRycy9kb3ducmV2LnhtbERPS2sCMRC+F/ofwhR6q0k92LI1ikgLRYrgA3sdNuNm&#10;cWeybKLu/ntTEHqbj+8503nPjbpQF+sgFl5HBhRJGVwtlYX97uvlHVRMKA6bIGRhoAjz2ePDFAsX&#10;rrKhyzZVKodILNCCT6kttI6lJ8Y4Ci1J5o6hY0wZdpV2HV5zODd6bMxEM9aSGzy2tPRUnrZntoCf&#10;B31asW7Xb8tf/mEa/PkwWPv81C8+QCXq07/47v52eb4xY/j7Jp+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gsRwgAAAN0AAAAPAAAAAAAAAAAAAAAAAJgCAABkcnMvZG93&#10;bnJldi54bWxQSwUGAAAAAAQABAD1AAAAhwMAAAAA&#10;" path="m,44l5,39r,-5l9,29r,-5l19,15r,-5l24,5,24,e" filled="f" strokeweight="0">
                    <v:path arrowok="t" o:connecttype="custom" o:connectlocs="0,44;5,39;5,34;9,29;9,24;19,15;19,10;24,5;24,0" o:connectangles="0,0,0,0,0,0,0,0,0"/>
                  </v:shape>
                  <v:shape id="Freeform 1004" o:spid="_x0000_s2027" style="position:absolute;left:7944;top:3519;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658QA&#10;AADdAAAADwAAAGRycy9kb3ducmV2LnhtbERP22oCMRB9L/gPYYS+dROrFNkaRUoLUqrgBUrfxs10&#10;d3UzWZKo2783QsG3OZzrTGadbcSZfKgdaxhkCgRx4UzNpYbd9uNpDCJEZIONY9LwRwFm097DBHPj&#10;Lrym8yaWIoVwyFFDFWObSxmKiiyGzLXEift13mJM0JfSeLykcNvIZ6VepMWaU0OFLb1VVBw3J6vB&#10;/djt6r378rv95/feHfzoJJcjrR/73fwVRKQu3sX/7oVJ85Uawu2bd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ufEAAAA3QAAAA8AAAAAAAAAAAAAAAAAmAIAAGRycy9k&#10;b3ducmV2LnhtbFBLBQYAAAAABAAEAPUAAACJAwAAAAA=&#10;" path="m,l5,5r,5l10,15r,5l20,29r,5l24,39r,5l29,48r,5l39,63r,5l44,72r,5e" filled="f" strokeweight="0">
                    <v:path arrowok="t" o:connecttype="custom" o:connectlocs="0,0;5,5;5,10;10,15;10,20;20,29;20,34;24,39;24,44;29,48;29,53;39,63;39,68;44,72;44,77" o:connectangles="0,0,0,0,0,0,0,0,0,0,0,0,0,0,0"/>
                  </v:shape>
                  <v:shape id="Freeform 1005" o:spid="_x0000_s2028" style="position:absolute;left:7920;top:357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rlsAA&#10;AADdAAAADwAAAGRycy9kb3ducmV2LnhtbERPTYvCMBC9L/gfwgje1qSLLFKNIoKwuqdVwevQjG2x&#10;mdQmrdl/v1kQvM3jfc5yHW0jBup87VhDNlUgiAtnai41nE+79zkIH5ANNo5Jwy95WK9Gb0vMjXvw&#10;Dw3HUIoUwj5HDVUIbS6lLyqy6KeuJU7c1XUWQ4JdKU2HjxRuG/mh1Ke0WHNqqLClbUXF7dhbDTHu&#10;+4EOXKjN5dtn19udsv6u9WQcNwsQgWJ4iZ/uL5PmKzWD/2/S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arlsAAAADdAAAADwAAAAAAAAAAAAAAAACYAgAAZHJzL2Rvd25y&#10;ZXYueG1sUEsFBgAAAAAEAAQA9QAAAIUDAAAAAA==&#10;" path="m,l,5r5,5l5,14r5,5l10,24r5,5l20,34r,4l24,43r,5l34,58r,4l39,67r,5l48,82r,4e" filled="f" strokeweight="0">
                    <v:path arrowok="t" o:connecttype="custom" o:connectlocs="0,0;0,5;5,10;5,14;10,19;10,24;15,29;20,34;20,38;24,43;24,48;34,58;34,62;39,67;39,72;48,82;48,86" o:connectangles="0,0,0,0,0,0,0,0,0,0,0,0,0,0,0,0,0"/>
                  </v:shape>
                  <v:shape id="Freeform 1006" o:spid="_x0000_s2029" style="position:absolute;left:7916;top:3500;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4dsMA&#10;AADdAAAADwAAAGRycy9kb3ducmV2LnhtbERPTWvCQBC9F/wPywje6q4Bi0RXCYIi9GAbxfOQHZNg&#10;djZmtyb213cLhd7m8T5ntRlsIx7U+dqxhtlUgSAunKm51HA+7V4XIHxANtg4Jg1P8rBZj15WmBrX&#10;8yc98lCKGMI+RQ1VCG0qpS8qsuinriWO3NV1FkOEXSlNh30Mt41MlHqTFmuODRW2tK2ouOVfVsN7&#10;ll3Cwh3Ph/v+I/lWSb7vfa71ZDxkSxCBhvAv/nMfTJyv1B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f4dsMAAADdAAAADwAAAAAAAAAAAAAAAACYAgAAZHJzL2Rv&#10;d25yZXYueG1sUEsFBgAAAAAEAAQA9QAAAIgDAAAAAA==&#10;" path="m43,l38,,9,24r,5l,72r19,72l19,149r29,24l57,173,76,154r,-5l72,125,86,39,76,5,76,,72,,43,r,10l72,10,67,5r9,34l62,125r5,24l67,144,48,163r9,l28,139r,5l9,72,19,29r,5l48,10r-5,l43,xe" fillcolor="black" stroked="f">
                    <v:path arrowok="t" o:connecttype="custom" o:connectlocs="43,0;38,0;9,24;9,29;0,72;19,144;19,149;48,173;57,173;76,154;76,149;72,125;86,39;76,5;76,0;72,0;43,0;43,10;72,10;67,5;76,39;62,125;67,149;67,144;48,163;57,163;28,139;28,144;9,72;19,29;19,34;48,10;43,10;43,0" o:connectangles="0,0,0,0,0,0,0,0,0,0,0,0,0,0,0,0,0,0,0,0,0,0,0,0,0,0,0,0,0,0,0,0,0,0"/>
                  </v:shape>
                  <v:shape id="Freeform 1007" o:spid="_x0000_s2030" style="position:absolute;left:7728;top:3923;width:250;height:177;visibility:visible;mso-wrap-style:square;v-text-anchor:top" coordsize="25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W9cYA&#10;AADdAAAADwAAAGRycy9kb3ducmV2LnhtbESPT2sCQQzF7wW/wxChtzqrLUVXRxFB7KHQ+gfxGHbS&#10;3aU7mXVm1PXbN4VCby/kvV/yZovONepKIdaeDQwHGSjiwtuaSwOH/fppDComZIuNZzJwpwiLee9h&#10;hrn1N97SdZdKJRCOORqoUmpzrWNRkcM48C2x7L58cJhkDKW2AW8Cd40eZdmrdlizXKiwpVVFxffu&#10;4uSN+vMcjpOP57O/Dzcv76tLd2rJmMd+t5yCStSlf/Nf+s1KTojw20Yk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W9cYAAADdAAAADwAAAAAAAAAAAAAAAACYAgAAZHJz&#10;L2Rvd25yZXYueG1sUEsFBgAAAAAEAAQA9QAAAIsDAAAAAA==&#10;" path="m120,r,4l101,9r,5l82,19r,5l63,28r,5l,62,5,72r10,l20,81r9,l29,86r10,l44,96r9,l58,105r10,l68,110r9,l116,168r4,l120,177r10,l130,173r38,-34l207,100r9,l216,96,250,67r,-10l245,57,192,,120,xe" stroked="f">
                    <v:path arrowok="t" o:connecttype="custom" o:connectlocs="120,0;120,4;101,9;101,14;82,19;82,24;63,28;63,33;0,62;5,72;15,72;20,81;29,81;29,86;39,86;44,96;53,96;58,105;68,105;68,110;77,110;116,168;120,168;120,177;130,177;130,173;168,139;207,100;216,100;216,96;250,67;250,57;245,57;192,0;120,0" o:connectangles="0,0,0,0,0,0,0,0,0,0,0,0,0,0,0,0,0,0,0,0,0,0,0,0,0,0,0,0,0,0,0,0,0,0,0"/>
                  </v:shape>
                  <v:shape id="Freeform 1008" o:spid="_x0000_s2031" style="position:absolute;left:7748;top:3971;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g/8MA&#10;AADdAAAADwAAAGRycy9kb3ducmV2LnhtbERP32vCMBB+F/wfwgm+aaIyNzqjiCDrQBhz2/vRXNuw&#10;5lKarHb7640w8O0+vp+32Q2uET11wXrWsJgrEMSFN5YrDZ8fx9kTiBCRDTaeScMvBdhtx6MNZsZf&#10;+J36c6xECuGQoYY6xjaTMhQ1OQxz3xInrvSdw5hgV0nT4SWFu0YulVpLh5ZTQ40tHWoqvs8/TsOy&#10;3K/yvz4Prw9+YfuTLb9eTm9aTyfD/hlEpCHexf/u3KT5Sj3C7Zt0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g/8MAAADdAAAADwAAAAAAAAAAAAAAAACYAgAAZHJzL2Rv&#10;d25yZXYueG1sUEsFBgAAAAAEAAQA9QAAAIgDAAAAAA==&#10;" path="m,24l4,19r,-5l9,9,9,4,14,e" filled="f" strokeweight="0">
                    <v:path arrowok="t" o:connecttype="custom" o:connectlocs="0,24;4,19;4,14;9,9;9,4;14,0" o:connectangles="0,0,0,0,0,0"/>
                  </v:shape>
                  <v:shape id="Freeform 1009" o:spid="_x0000_s2032" style="position:absolute;left:7791;top:3923;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UJsQA&#10;AADdAAAADwAAAGRycy9kb3ducmV2LnhtbESPQW/CMAyF70j7D5GRdoMEDqjqCGjahNhlBwqIq9V4&#10;bbXG6ZpQyr+fD0jcbL3n9z6vt6Nv1UB9bAJbWMwNKOIyuIYrC6fjbpaBignZYRuYLNwpwnbzMllj&#10;7sKNDzQUqVISwjFHC3VKXa51LGvyGOehIxbtJ/Qek6x9pV2PNwn3rV4as9IeG5aGGjv6qKn8La7e&#10;wvB5WWbHv+vq+15kuHcFu3Nka1+n4/sbqERjepof119O8I0RXPlG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lCbEAAAA3QAAAA8AAAAAAAAAAAAAAAAAmAIAAGRycy9k&#10;b3ducmV2LnhtbFBLBQYAAAAABAAEAPUAAACJAwAAAAA=&#10;" path="m,100l5,96r,-5l14,81r,-5l19,72r,-5l29,57r,-5l33,48r,-5l43,33r,-5l48,24r,-5l57,9r,-5l62,e" filled="f" strokeweight="0">
                    <v:path arrowok="t" o:connecttype="custom" o:connectlocs="0,100;5,96;5,91;14,81;14,76;19,72;19,67;29,57;29,52;33,48;33,43;43,33;43,28;48,24;48,19;57,9;57,4;62,0" o:connectangles="0,0,0,0,0,0,0,0,0,0,0,0,0,0,0,0,0,0"/>
                  </v:shape>
                </v:group>
                <v:group id="Group 1211" o:spid="_x0000_s2033" style="position:absolute;left:5486;top:8020;width:49987;height:18929" coordorigin="864,1263" coordsize="7872,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011" o:spid="_x0000_s2034" style="position:absolute;left:7829;top:3923;width:87;height:144;visibility:visible;mso-wrap-style:square;v-text-anchor:top" coordsize="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VV8UA&#10;AADdAAAADwAAAGRycy9kb3ducmV2LnhtbESPQUsDMRCF70L/Q5iCN5utQpG1aakFqSKIrcXzsBk3&#10;i5vJNkm78d87B8HbDO/Ne98s18X36kIxdYENzGcVKOIm2I5bA8ePp5t7UCkjW+wDk4EfSrBeTa6W&#10;WNsw8p4uh9wqCeFUowGX81BrnRpHHtMsDMSifYXoMcsaW20jjhLue31bVQvtsWNpcDjQ1lHzfTh7&#10;A4kfx105v7q3u7h7KafPzf64eDfmelo2D6Aylfxv/rt+toJfzY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FVXxQAAAN0AAAAPAAAAAAAAAAAAAAAAAJgCAABkcnMv&#10;ZG93bnJldi54bWxQSwUGAAAAAAQABAD1AAAAigMAAAAA&#10;" path="m,144l10,134r,-5l15,125r,-5l24,110r,-5l29,100r,-4l39,86r,-5l43,76r,-4l53,62r,-5l58,52r,-4l67,38r,-5l72,28r,-4l82,14r,-5l87,4,87,e" filled="f" strokeweight="0">
                    <v:path arrowok="t" o:connecttype="custom" o:connectlocs="0,144;10,134;10,129;15,125;15,120;24,110;24,105;29,100;29,96;39,86;39,81;43,76;43,72;53,62;53,57;58,52;58,48;67,38;67,33;72,28;72,24;82,14;82,9;87,4;87,0" o:connectangles="0,0,0,0,0,0,0,0,0,0,0,0,0,0,0,0,0,0,0,0,0,0,0,0,0"/>
                  </v:shape>
                  <v:shape id="Freeform 1012" o:spid="_x0000_s2035" style="position:absolute;left:7896;top:39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XqcIA&#10;AADdAAAADwAAAGRycy9kb3ducmV2LnhtbERP32vCMBB+H/g/hBN8m2kVxqhGGQNBBEGd+nw0t7as&#10;udQktfG/N4PB3u7j+3nLdTStuJPzjWUF+TQDQVxa3XCl4Py1eX0H4QOyxtYyKXiQh/Vq9LLEQtuB&#10;j3Q/hUqkEPYFKqhD6AopfVmTQT+1HXHivq0zGBJ0ldQOhxRuWjnLsjdpsOHUUGNHnzWVP6feKKiu&#10;83iN+95tb3I37w/H/XAZglKTcfxYgAgUw7/4z73VaX6W5/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9epwgAAAN0AAAAPAAAAAAAAAAAAAAAAAJgCAABkcnMvZG93&#10;bnJldi54bWxQSwUGAAAAAAQABAD1AAAAhwMAAAAA&#10;" path="m,96l5,91r,-4l15,77r,-5l20,67r,-5l24,58r,-5l34,43r,-5l39,34r,-5l48,19r,-5l53,10r,-5l58,e" filled="f" strokeweight="0">
                    <v:path arrowok="t" o:connecttype="custom" o:connectlocs="0,96;5,91;5,87;15,77;15,72;20,67;20,62;24,58;24,53;34,43;34,38;39,34;39,29;48,19;48,14;53,10;53,5;58,0" o:connectangles="0,0,0,0,0,0,0,0,0,0,0,0,0,0,0,0,0,0"/>
                  </v:shape>
                  <v:shape id="Freeform 1013" o:spid="_x0000_s2036" style="position:absolute;left:7911;top:3923;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HVsEA&#10;AADdAAAADwAAAGRycy9kb3ducmV2LnhtbERPTYvCMBC9L/gfwgje1rQ9iHaNIoJL8bYq7HXajG21&#10;mZQm29Z/vxEEb/N4n7PejqYRPXWutqwgnkcgiAuray4VXM6HzyUI55E1NpZJwYMcbDeTjzWm2g78&#10;Q/3JlyKEsEtRQeV9m0rpiooMurltiQN3tZ1BH2BXSt3hEMJNI5MoWkiDNYeGClvaV1TcT39GwdCs&#10;+mQVm1s2HveL7Dv/zR93Vmo2HXdfIDyN/i1+uTMd5kdxAs9vw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R1bBAAAA3QAAAA8AAAAAAAAAAAAAAAAAmAIAAGRycy9kb3du&#10;cmV2LnhtbFBLBQYAAAAABAAEAPUAAACGAwAAAAA=&#10;" path="m,l5,4r,5l14,19r,5l19,28r,5l29,43r,5l33,52r,5l43,67r,5l48,76e" filled="f" strokeweight="0">
                    <v:path arrowok="t" o:connecttype="custom" o:connectlocs="0,0;5,4;5,9;14,19;14,24;19,28;19,33;29,43;29,48;33,52;33,57;43,67;43,72;48,76" o:connectangles="0,0,0,0,0,0,0,0,0,0,0,0,0,0"/>
                  </v:shape>
                  <v:shape id="Freeform 1014" o:spid="_x0000_s2037" style="position:absolute;left:7848;top:3923;width:68;height:115;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1JcUA&#10;AADdAAAADwAAAGRycy9kb3ducmV2LnhtbERP22rCQBB9F/yHZQTfdGOFIqmrRK1QCgVv0DwO2WmS&#10;JjsbsluT9uu7guDbHM51luve1OJKrSstK5hNIxDEmdUl5wou5/1kAcJ5ZI21ZVLwSw7Wq+FgibG2&#10;HR/pevK5CCHsYlRQeN/EUrqsIINuahviwH3Z1qAPsM2lbrEL4aaWT1H0LA2WHBoKbGhbUFadfoyC&#10;tEvT5PvvUG43idl9mKp6n3++KjUe9ckLCE+9f4jv7jcd5kezOd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vUlxQAAAN0AAAAPAAAAAAAAAAAAAAAAAJgCAABkcnMv&#10;ZG93bnJldi54bWxQSwUGAAAAAAQABAD1AAAAigMAAAAA&#10;" path="m,l,4,5,9r,5l10,19r5,5l15,28r5,5l20,38r9,10l29,52r5,5l34,62,44,72r,4l48,81r,5l58,96r,4l63,105r,5l68,115e" filled="f" strokeweight="0">
                    <v:path arrowok="t" o:connecttype="custom" o:connectlocs="0,0;0,4;5,9;5,14;10,19;15,24;15,28;20,33;20,38;29,48;29,52;34,57;34,62;44,72;44,76;48,81;48,86;58,96;58,100;63,105;63,110;68,115" o:connectangles="0,0,0,0,0,0,0,0,0,0,0,0,0,0,0,0,0,0,0,0,0,0"/>
                  </v:shape>
                  <v:shape id="Freeform 1015" o:spid="_x0000_s2038" style="position:absolute;left:7800;top:3947;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ZIcMA&#10;AADdAAAADwAAAGRycy9kb3ducmV2LnhtbERP32vCMBB+F/Y/hBvsTVNlFOmMooPBHEPQOn09m7Mt&#10;NpeSZFr/eyMIvt3H9/Mms8404kzO15YVDAcJCOLC6ppLBdv8qz8G4QOyxsYyKbiSh9n0pTfBTNsL&#10;r+m8CaWIIewzVFCF0GZS+qIig35gW+LIHa0zGCJ0pdQOLzHcNHKUJKk0WHNsqLClz4qK0+bfKNjl&#10;mvTvz1+6XB7cSu8X23REJ6XeXrv5B4hAXXiKH+5vHecnw3e4fxN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ZIcMAAADdAAAADwAAAAAAAAAAAAAAAACYAgAAZHJzL2Rv&#10;d25yZXYueG1sUEsFBgAAAAAEAAQA9QAAAIgDAAAAAA==&#10;" path="m,l,4,5,9r5,5l10,19r5,5l15,28r9,10l24,43r5,5l29,52r5,5l34,62,44,72r,4l48,81r,5l53,91r,5l63,105r,5l68,115r,5l72,125e" filled="f" strokeweight="0">
                    <v:path arrowok="t" o:connecttype="custom" o:connectlocs="0,0;0,4;5,9;10,14;10,19;15,24;15,28;24,38;24,43;29,48;29,52;34,57;34,62;44,72;44,76;48,81;48,86;53,91;53,96;63,105;63,110;68,115;68,120;72,125" o:connectangles="0,0,0,0,0,0,0,0,0,0,0,0,0,0,0,0,0,0,0,0,0,0,0,0"/>
                  </v:shape>
                  <v:shape id="Freeform 1016" o:spid="_x0000_s2039" style="position:absolute;left:7752;top:3975;width:29;height: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8JcQA&#10;AADdAAAADwAAAGRycy9kb3ducmV2LnhtbERPS2vCQBC+F/wPywje6sb6bHSVIggevBjF0ts0OybR&#10;7GzMrhr/vSsUepuP7zmzRWNKcaPaFZYV9LoRCOLU6oIzBfvd6n0CwnlkjaVlUvAgB4t5622GsbZ3&#10;3tIt8ZkIIexiVJB7X8VSujQng65rK+LAHW1t0AdYZ1LXeA/hppQfUTSSBgsODTlWtMwpPSdXo2B8&#10;+vzpP5LJZbVMqsN+M/hufg+sVKfdfE1BeGr8v/jPvdZhftQbwuu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CXEAAAA3QAAAA8AAAAAAAAAAAAAAAAAmAIAAGRycy9k&#10;b3ducmV2LnhtbFBLBQYAAAAABAAEAPUAAACJAwAAAAA=&#10;" path="m,l10,10r,5l15,20r,4l24,34r,5l29,44e" filled="f" strokeweight="0">
                    <v:path arrowok="t" o:connecttype="custom" o:connectlocs="0,0;10,10;10,15;15,20;15,24;24,34;24,39;29,44" o:connectangles="0,0,0,0,0,0,0,0"/>
                  </v:shape>
                  <v:shape id="Freeform 1017" o:spid="_x0000_s2040" style="position:absolute;left:7724;top:3918;width:254;height:182;visibility:visible;mso-wrap-style:square;v-text-anchor:top" coordsize="25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t68QA&#10;AADdAAAADwAAAGRycy9kb3ducmV2LnhtbERPS2vCQBC+F/wPywi91U16sDW6iggFLx6SFEpvQ3ZM&#10;otnZJLvm8e+7hUJv8/E9Z3eYTCMG6l1tWUG8ikAQF1bXXCr4zD9e3kE4j6yxsUwKZnJw2C+edpho&#10;O3JKQ+ZLEULYJaig8r5NpHRFRQbdyrbEgbva3qAPsC+l7nEM4aaRr1G0lgZrDg0VtnSqqLhnD6Pg&#10;NueXbpjtLRvfOsrai/7+SjdKPS+n4xaEp8n/i//cZx3mR/Ea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bevEAAAA3QAAAA8AAAAAAAAAAAAAAAAAmAIAAGRycy9k&#10;b3ducmV2LnhtbFBLBQYAAAAABAAEAPUAAACJAwAAAAA=&#10;" path="m196,l124,,4,62,,62,,72r72,43l120,182r9,l254,72r,-10l196,r-9,9l244,72r,-10l120,173r9,l81,105,9,62,4,72,124,9r68,l187,9,196,xe" fillcolor="black" stroked="f">
                    <v:path arrowok="t" o:connecttype="custom" o:connectlocs="196,0;124,0;4,62;0,62;0,72;72,115;120,182;129,182;254,72;254,62;196,0;187,9;244,72;244,62;120,173;129,173;81,105;9,62;4,72;124,9;192,9;187,9;196,0" o:connectangles="0,0,0,0,0,0,0,0,0,0,0,0,0,0,0,0,0,0,0,0,0,0,0"/>
                  </v:shape>
                  <v:shape id="Freeform 1018" o:spid="_x0000_s2041" style="position:absolute;left:8136;top:3347;width:192;height:249;visibility:visible;mso-wrap-style:square;v-text-anchor:top" coordsize="19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0QcAA&#10;AADdAAAADwAAAGRycy9kb3ducmV2LnhtbERPy6rCMBDdC/5DGMGdJt6FSjWKDwR152PjbmjGttpM&#10;SpOr9X79jSC4m8N5znTe2FI8qPaFYw2DvgJBnDpTcKbhfNr0xiB8QDZYOiYNL/Iwn7VbU0yMe/KB&#10;HseQiRjCPkENeQhVIqVPc7Lo+64ijtzV1RZDhHUmTY3PGG5L+aPUUFosODbkWNEqp/R+/LUahntX&#10;bFOPDe2Wa6MOq8vtb1Fp3e00iwmIQE34ij/urYnz1WAE72/iC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h0QcAAAADdAAAADwAAAAAAAAAAAAAAAACYAgAAZHJzL2Rvd25y&#10;ZXYueG1sUEsFBgAAAAAEAAQA9QAAAIUDAAAAAA==&#10;" path="m53,r,9l48,9r,10l44,19r,9l39,28,34,52r-5,l29,67r-5,l24,81r-4,l20,129r-5,l15,163r-5,l10,211r-5,l5,225r-5,l,240r44,4l44,249r28,l72,244,92,225r9,l101,220r15,l116,216r9,l125,211r15,l140,206r19,-5l159,196r14,l173,192r19,-5l192,182r-14,l178,177r-14,l164,172r-34,-4l130,163r-14,l116,158r-15,l96,148r,-67l92,81r,-33l87,48,72,19r-4,l68,9r-5,l58,,53,xe" stroked="f">
                    <v:path arrowok="t" o:connecttype="custom" o:connectlocs="53,0;53,9;48,9;48,19;44,19;44,28;39,28;34,52;29,52;29,67;24,67;24,81;20,81;20,129;15,129;15,163;10,163;10,211;5,211;5,225;0,225;0,240;44,244;44,249;72,249;72,244;92,225;101,225;101,220;116,220;116,216;125,216;125,211;140,211;140,206;159,201;159,196;173,196;173,192;192,187;192,182;178,182;178,177;164,177;164,172;130,168;130,163;116,163;116,158;101,158;96,148;96,81;92,81;92,48;87,48;72,19;68,19;68,9;63,9;58,0;53,0" o:connectangles="0,0,0,0,0,0,0,0,0,0,0,0,0,0,0,0,0,0,0,0,0,0,0,0,0,0,0,0,0,0,0,0,0,0,0,0,0,0,0,0,0,0,0,0,0,0,0,0,0,0,0,0,0,0,0,0,0,0,0,0,0"/>
                  </v:shape>
                  <v:shape id="Freeform 1019" o:spid="_x0000_s2042" style="position:absolute;left:8156;top:3356;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RGcYA&#10;AADdAAAADwAAAGRycy9kb3ducmV2LnhtbESPzW4CMQyE75X6DpEr9VayVIKihYBQ/4t6KXDgaG1M&#10;smLjrJIUtm9fHyr1ZmvGM58XqyF06kwpt5ENjEcVKOIm2padgf3u5W4GKhdki11kMvBDGVbL66sF&#10;1jZe+IvO2+KUhHCu0YAvpa+1zo2ngHkUe2LRjjEFLLImp23Ci4SHTt9X1VQHbFkaPPb06Kk5bb+D&#10;gemDez1uPj4Ps96nyZufuKfnzhlzezOs56AKDeXf/Hf9bgW/Gg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gRGcYAAADdAAAADwAAAAAAAAAAAAAAAACYAgAAZHJz&#10;L2Rvd25yZXYueG1sUEsFBgAAAAAEAAQA9QAAAIsDAAAAAA==&#10;" path="m,72l4,67r,-4l9,58r,-5l19,43r,-4l24,34r,-5l28,24r,-5l38,10r,-5l43,e" filled="f" strokeweight="0">
                    <v:path arrowok="t" o:connecttype="custom" o:connectlocs="0,72;4,67;4,63;9,58;9,53;19,43;19,39;24,34;24,29;28,24;28,19;38,10;38,5;43,0" o:connectangles="0,0,0,0,0,0,0,0,0,0,0,0,0,0"/>
                  </v:shape>
                  <v:shape id="Freeform 1020" o:spid="_x0000_s2043" style="position:absolute;left:8141;top:3419;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DsIA&#10;AADdAAAADwAAAGRycy9kb3ducmV2LnhtbERPTYvCMBC9L/gfwgh7EU27oKzVKLLrqnu0iuehGdti&#10;MylJVuu/N4Kwt3m8z5kvO9OIKzlfW1aQjhIQxIXVNZcKjoef4ScIH5A1NpZJwZ08LBe9tzlm2t54&#10;T9c8lCKGsM9QQRVCm0npi4oM+pFtiSN3ts5giNCVUju8xXDTyI8kmUiDNceGClv6qqi45H9Ggfyu&#10;2+N+veE07LZ2fBrk6193V+q9361mIAJ14V/8cu90nJ+kU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LYOwgAAAN0AAAAPAAAAAAAAAAAAAAAAAJgCAABkcnMvZG93&#10;bnJldi54bWxQSwUGAAAAAAQABAD1AAAAhwMAAAAA&#10;" path="m,144r,-5l5,134r5,-5l10,124r5,-4l15,115r4,-5l19,105,29,96r,-5l34,86r,-5l39,76r,-4l48,62r,-5l53,52r,-4l58,43r,-5l67,28r,-4l72,19r,-5l77,9r,-5l82,e" filled="f" strokeweight="0">
                    <v:path arrowok="t" o:connecttype="custom" o:connectlocs="0,144;0,139;5,134;10,129;10,124;15,120;15,115;19,110;19,105;29,96;29,91;34,86;34,81;39,76;39,72;48,62;48,57;53,52;53,48;58,43;58,38;67,28;67,24;72,19;72,14;77,9;77,4;82,0" o:connectangles="0,0,0,0,0,0,0,0,0,0,0,0,0,0,0,0,0,0,0,0,0,0,0,0,0,0,0,0"/>
                  </v:shape>
                  <v:shape id="Freeform 1021" o:spid="_x0000_s2044" style="position:absolute;left:8180;top:3505;width:52;height:86;visibility:visible;mso-wrap-style:square;v-text-anchor:top" coordsize="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oNscA&#10;AADdAAAADwAAAGRycy9kb3ducmV2LnhtbESPT2vCQBDF74V+h2UKvdVdU7CSukpVCvVi8A/0OmSn&#10;SWh2Ns2uGr+9cxB6m+G9ee83s8XgW3WmPjaBLYxHBhRxGVzDlYXj4fNlCiomZIdtYLJwpQiL+ePD&#10;DHMXLryj8z5VSkI45mihTqnLtY5lTR7jKHTEov2E3mOSta+06/Ei4b7VmTET7bFhaaixo1VN5e/+&#10;5C0cltPNd3r92/L67ZgV43WxNFVh7fPT8PEOKtGQ/s336y8n+CYT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6DbHAAAA3QAAAA8AAAAAAAAAAAAAAAAAmAIAAGRy&#10;cy9kb3ducmV2LnhtbFBLBQYAAAAABAAEAPUAAACMAwAAAAA=&#10;" path="m,86l9,77r,-5l14,67r,-5l24,53r,-5l28,43r,-5l38,29r,-5l43,19r,-5l48,10r,-5l52,e" filled="f" strokeweight="0">
                    <v:path arrowok="t" o:connecttype="custom" o:connectlocs="0,86;9,77;9,72;14,67;14,62;24,53;24,48;28,43;28,38;38,29;38,24;43,19;43,14;48,10;48,5;52,0" o:connectangles="0,0,0,0,0,0,0,0,0,0,0,0,0,0,0,0"/>
                  </v:shape>
                  <v:shape id="Freeform 1022" o:spid="_x0000_s2045" style="position:absolute;left:8271;top:3519;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Vr8AA&#10;AADdAAAADwAAAGRycy9kb3ducmV2LnhtbERPS4vCMBC+L/gfwgje1rQepHSbyiKIXtddutehmT5o&#10;MylNrNl/bwRhb/PxPac4BDOKhWbXW1aQbhMQxLXVPbcKfr5P7xkI55E1jpZJwR85OJSrtwJzbe/8&#10;RcvVtyKGsMtRQef9lEvp6o4Muq2diCPX2Nmgj3BupZ7xHsPNKHdJspcGe44NHU507KgerjejYJA6&#10;rZpwC322aGnb4bxvql+lNuvw+QHCU/D/4pf7ouP8ZJfC85t4gi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WVr8AAAADdAAAADwAAAAAAAAAAAAAAAACYAgAAZHJzL2Rvd25y&#10;ZXYueG1sUEsFBgAAAAAEAAQA9QAAAIUDAAAAAA==&#10;" path="m,34l,29,5,24r,-4l9,15r5,-5l14,5,19,e" filled="f" strokeweight="0">
                    <v:path arrowok="t" o:connecttype="custom" o:connectlocs="0,34;0,29;5,24;5,20;9,15;14,10;14,5;19,0" o:connectangles="0,0,0,0,0,0,0,0"/>
                  </v:shape>
                  <v:shape id="Freeform 1023" o:spid="_x0000_s2046" style="position:absolute;left:8304;top:3524;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v7cMA&#10;AADdAAAADwAAAGRycy9kb3ducmV2LnhtbERPTWvCQBC9C/0PyxS86W5zsBJdRQVBkBZMSqG3ITsm&#10;abOzaXbV5N93BaG3ebzPWa5724grdb52rOFlqkAQF87UXGr4yPeTOQgfkA02jknDQB7Wq6fRElPj&#10;bnyiaxZKEUPYp6ihCqFNpfRFRRb91LXEkTu7zmKIsCul6fAWw20jE6Vm0mLNsaHClnYVFT/ZxWp4&#10;Oxzd62e+oyHHevt7fG+/yX5pPX7uNwsQgfrwL364DybOV0kC9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Cv7cMAAADdAAAADwAAAAAAAAAAAAAAAACYAgAAZHJzL2Rv&#10;d25yZXYueG1sUEsFBgAAAAAEAAQA9QAAAIgDAAAAAA==&#10;" path="m,l,5r5,5e" filled="f" strokeweight="0">
                    <v:path arrowok="t" o:connecttype="custom" o:connectlocs="0,0;0,5;5,10" o:connectangles="0,0,0"/>
                  </v:shape>
                  <v:shape id="Freeform 1024" o:spid="_x0000_s2047" style="position:absolute;left:8170;top:3399;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OocMA&#10;AADdAAAADwAAAGRycy9kb3ducmV2LnhtbERP22rCQBB9L/gPywh9qxsVSo2uIZYGRCh4+4AhOyaL&#10;2dmY3cb4926h0Lc5nOusssE2oqfOG8cKppMEBHHptOFKwflUvH2A8AFZY+OYFDzIQ7Yevaww1e7O&#10;B+qPoRIxhH2KCuoQ2lRKX9Zk0U9cSxy5i+sshgi7SuoO7zHcNnKWJO/SouHYUGNLnzWV1+OPVcCb&#10;/Zdr8nZnFtvb/LL5fpz2hVHqdTzkSxCBhvAv/nNvdZyfzO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MOocMAAADdAAAADwAAAAAAAAAAAAAAAACYAgAAZHJzL2Rv&#10;d25yZXYueG1sUEsFBgAAAAAEAAQA9QAAAIgDAAAAAA==&#10;" path="m,l,5r5,5l5,15r5,5l14,24r,5l19,34r,5l24,44r,4l34,58r,5l38,68r,4l48,82r,5l53,92r,4l62,106r,5l67,116r,4l72,125r,5l82,140r,4l86,149r,5e" filled="f" strokeweight="0">
                    <v:path arrowok="t" o:connecttype="custom" o:connectlocs="0,0;0,5;5,10;5,15;10,20;14,24;14,29;19,34;19,39;24,44;24,48;34,58;34,63;38,68;38,72;48,82;48,87;53,92;53,96;62,106;62,111;67,116;67,120;72,125;72,130;82,140;82,144;86,149;86,154" o:connectangles="0,0,0,0,0,0,0,0,0,0,0,0,0,0,0,0,0,0,0,0,0,0,0,0,0,0,0,0,0"/>
                  </v:shape>
                  <v:shape id="Freeform 1025" o:spid="_x0000_s2048" style="position:absolute;left:8151;top:3476;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tBsIA&#10;AADdAAAADwAAAGRycy9kb3ducmV2LnhtbERPTYvCMBC9C/sfwix4EU0tom7XKIuwInhSF/Y6NGNb&#10;bSYlibX+eyMI3ubxPmex6kwtWnK+sqxgPEpAEOdWV1wo+Dv+DucgfEDWWFsmBXfysFp+9BaYaXvj&#10;PbWHUIgYwj5DBWUITSalz0sy6Ee2IY7cyTqDIUJXSO3wFsNNLdMkmUqDFceGEhtal5RfDlej4Py1&#10;C//j68BO1mnRbvKZazenmVL9z+7nG0SgLrzFL/dWx/lJOoH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u0GwgAAAN0AAAAPAAAAAAAAAAAAAAAAAJgCAABkcnMvZG93&#10;bnJldi54bWxQSwUGAAAAAAQABAD1AAAAhwMAAAAA&#10;" path="m,l5,5r,5l9,15r,4l14,24r,5l24,39r,4l29,48r,5l33,58r,5l43,72r,5l48,82r,5l53,91r,5l62,106e" filled="f" strokeweight="0">
                    <v:path arrowok="t" o:connecttype="custom" o:connectlocs="0,0;5,5;5,10;9,15;9,19;14,24;14,29;24,39;24,43;29,48;29,53;33,58;33,63;43,72;43,77;48,82;48,87;53,91;53,96;62,106" o:connectangles="0,0,0,0,0,0,0,0,0,0,0,0,0,0,0,0,0,0,0,0"/>
                  </v:shape>
                  <v:shape id="Freeform 1026" o:spid="_x0000_s2049" style="position:absolute;left:8141;top:3567;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MEA&#10;AADdAAAADwAAAGRycy9kb3ducmV2LnhtbERPTYvCMBC9C/6HMII3TVVWpBpFBFHZg9hVz0MzttVm&#10;UppYu/9+Iwh7m8f7nMWqNaVoqHaFZQWjYQSCOLW64EzB+Wc7mIFwHlljaZkU/JKD1bLbWWCs7YtP&#10;1CQ+EyGEXYwKcu+rWEqX5mTQDW1FHLibrQ36AOtM6hpfIdyUchxFU2mw4NCQY0WbnNJH8jQKksPk&#10;2NB1ay7rYje6P7/d7kQzpfq9dj0H4an1/+KPe6/D/Gj8Be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rVizBAAAA3QAAAA8AAAAAAAAAAAAAAAAAmAIAAGRycy9kb3du&#10;cmV2LnhtbFBLBQYAAAAABAAEAPUAAACGAwAAAAA=&#10;" path="m,l,5r5,5l10,15e" filled="f" strokeweight="0">
                    <v:path arrowok="t" o:connecttype="custom" o:connectlocs="0,0;0,5;5,10;10,15" o:connectangles="0,0,0,0"/>
                  </v:shape>
                  <v:shape id="Freeform 1027" o:spid="_x0000_s2050" style="position:absolute;left:8132;top:3342;width:196;height:254;visibility:visible;mso-wrap-style:square;v-text-anchor:top" coordsize="19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vcQA&#10;AADdAAAADwAAAGRycy9kb3ducmV2LnhtbERPTUvDQBC9C/6HZQRvdtcgNabdBKkIHnppKnqdZsds&#10;NDsbs2ua/vuuIHibx/ucdTW7Xkw0hs6zhtuFAkHceNNxq+F1/3yTgwgR2WDvmTScKEBVXl6ssTD+&#10;yDua6tiKFMKhQA02xqGQMjSWHIaFH4gT9+FHhzHBsZVmxGMKd73MlFpKhx2nBosDbSw1X/WP0/Bw&#10;d8h2309vdfap3vv7jd3mU9hqfX01P65ARJrjv/jP/WLSfJUt4febdII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Jb3EAAAA3QAAAA8AAAAAAAAAAAAAAAAAmAIAAGRycy9k&#10;b3ducmV2LnhtbFBLBQYAAAAABAAEAPUAAACJAwAAAAA=&#10;" path="m62,l52,r,5l33,43,19,96,9,197,,240r,5l4,245r63,9l72,254r28,-24l96,230r96,-38l196,192r,-10l192,182,96,153r4,5l100,115,96,57r,-4l81,29,62,,52,9,72,38,86,62r,-5l91,115r,43l91,163r5,l192,192r,-10l96,221r-5,l62,245r5,l4,235r5,5l19,197,28,96,43,43,62,5,52,9,62,xe" fillcolor="black" stroked="f">
                    <v:path arrowok="t" o:connecttype="custom" o:connectlocs="62,0;52,0;52,5;33,43;19,96;9,197;0,240;0,245;4,245;67,254;72,254;100,230;96,230;192,192;196,192;196,182;192,182;96,153;100,158;100,115;96,57;96,53;81,29;62,0;52,9;72,38;86,62;86,57;91,115;91,158;91,163;96,163;192,192;192,182;96,221;91,221;62,245;67,245;4,235;9,240;19,197;28,96;43,43;62,5;52,9;62,0" o:connectangles="0,0,0,0,0,0,0,0,0,0,0,0,0,0,0,0,0,0,0,0,0,0,0,0,0,0,0,0,0,0,0,0,0,0,0,0,0,0,0,0,0,0,0,0,0,0"/>
                  </v:shape>
                  <v:shape id="Freeform 1028" o:spid="_x0000_s2051" style="position:absolute;left:8285;top:3673;width:451;height:571;visibility:visible;mso-wrap-style:square;v-text-anchor:top" coordsize="45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HzcMA&#10;AADdAAAADwAAAGRycy9kb3ducmV2LnhtbERPTWvCQBC9F/wPyxR6q7u10JboKlW09GAPpl68Ddkx&#10;Cc3Oxuyo8d93BcHbPN7nTGa9b9SJulgHtvAyNKCIi+BqLi1sf1fPH6CiIDtsApOFC0WYTQcPE8xc&#10;OPOGTrmUKoVwzNBCJdJmWseiIo9xGFrixO1D51ES7ErtOjyncN/okTFv2mPNqaHClhYVFX/50Vug&#10;w8HPl1/H9c+ruTiPC9lt1mLt02P/OQYl1MtdfHN/uzTfjN7h+k06Q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8HzcMAAADdAAAADwAAAAAAAAAAAAAAAACYAgAAZHJzL2Rv&#10;d25yZXYueG1sUEsFBgAAAAAEAAQA9QAAAIgDAAAAAA==&#10;" path="m442,r,5l423,10r,4l403,19r,5l384,29r,5l365,43r-14,l351,38r-15,l336,34r-14,l322,29r-24,l298,24r-19,l279,19r-20,l259,14r-19,l240,19r-14,l226,24r-10,l216,29r-14,l202,34r-10,l192,38r-19,l173,34r-10,l159,24r-10,l144,14r-9,l135,10r-20,9l115,24,96,29r,5l67,48r,5l48,58r,4l19,77r,5l,86r,5l10,91r,5l19,96r,5l29,101r10,14l48,115r19,19l72,154r5,l77,168r5,l87,187r4,l91,216r-4,l87,235r-5,l82,269r-5,l72,322r-5,l67,331r-4,l63,341r-10,5l53,355r-5,l48,365r-9,5l39,379r-5,l34,389r-5,l29,399r-10,4l19,413r-4,l15,423,5,427r,10l231,437r9,10l240,471r-5,l235,490r-4,l231,499r-5,l221,523r-5,l216,562r5,l226,571r19,-4l245,562r19,-5l264,552r29,-19l293,519r5,l298,495r-5,l288,475r-5,l279,456r-5,l269,437r-5,l264,423r5,l269,408r-34,-5l197,365r,-77l202,288r,-14l207,274r,-44l202,230r-5,-19l192,211r,-9l231,182r19,-4l250,173r19,-5l269,163r130,l399,149r-5,l394,110r5,l403,67r10,-5l413,53,427,43r,-9l442,24r,-10l451,10,451,r-9,xe" stroked="f">
                    <v:path arrowok="t" o:connecttype="custom" o:connectlocs="423,10;403,24;365,43;336,38;322,29;279,24;259,14;226,19;216,29;192,34;173,34;149,24;135,10;96,29;67,53;19,77;0,91;19,96;39,115;72,154;82,168;91,216;82,235;72,322;63,331;53,355;39,370;34,389;19,403;15,423;231,437;235,471;231,499;216,523;226,571;264,557;293,519;293,495;279,456;264,437;269,408;197,288;207,274;197,211;231,182;269,168;399,149;399,110;413,53;442,24;451,0" o:connectangles="0,0,0,0,0,0,0,0,0,0,0,0,0,0,0,0,0,0,0,0,0,0,0,0,0,0,0,0,0,0,0,0,0,0,0,0,0,0,0,0,0,0,0,0,0,0,0,0,0,0,0"/>
                  </v:shape>
                  <v:shape id="Freeform 1029" o:spid="_x0000_s2052" style="position:absolute;left:8319;top:4110;width:187;height:24;visibility:visible;mso-wrap-style:square;v-text-anchor:top" coordsize="1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dKMUA&#10;AADdAAAADwAAAGRycy9kb3ducmV2LnhtbESPQUvDQBCF74L/YRnBm920iJbYbSmFoqAHTfsDhuyY&#10;hO7OppltGv+9cxC8zfDevPfNajPFYEYapEvsYD4rwBDXyXfcODge9g9LMJKRPYbE5OCHBDbr25sV&#10;lj5d+YvGKjdGQ1hKdNDm3JfWSt1SRJmlnli17zREzLoOjfUDXjU8BrsoiicbsWNtaLGnXUv1qbpE&#10;B7v+cf/5+lFtz2OWdJDwnIK8O3d/N21fwGSa8r/57/rNK36xUF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R0oxQAAAN0AAAAPAAAAAAAAAAAAAAAAAJgCAABkcnMv&#10;ZG93bnJldi54bWxQSwUGAAAAAAQABAD1AAAAigMAAAAA&#10;" path="m,l,5r33,5l33,14r34,5l67,24r53,l120,19r38,-5l158,10,187,5r,-5l,xe" stroked="f">
                    <v:path arrowok="t" o:connecttype="custom" o:connectlocs="0,0;0,5;33,10;33,14;67,19;67,24;120,24;120,19;158,14;158,10;187,5;187,0;0,0" o:connectangles="0,0,0,0,0,0,0,0,0,0,0,0,0"/>
                  </v:shape>
                  <v:shape id="Freeform 1030" o:spid="_x0000_s2053" style="position:absolute;left:8559;top:3836;width:129;height:101;visibility:visible;mso-wrap-style:square;v-text-anchor:top" coordsize="12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alcMA&#10;AADdAAAADwAAAGRycy9kb3ducmV2LnhtbERP22rCQBB9F/oPyxR8qxsVRKOriNBSUFq84PM0O02C&#10;2dmQnZr4911B8G0O5zqLVecqdaUmlJ4NDAcJKOLM25JzA6fj+9sUVBBki5VnMnCjAKvlS2+BqfUt&#10;7+l6kFzFEA4pGihE6lTrkBXkMAx8TRy5X984lAibXNsG2xjuKj1Kkol2WHJsKLCmTUHZ5fDnDFSX&#10;j/V4u7vJ9tt+yXR4Ln+6dmNM/7Vbz0EJdfIUP9yfNs5PRjO4fxN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alcMAAADdAAAADwAAAAAAAAAAAAAAAACYAgAAZHJzL2Rv&#10;d25yZXYueG1sUEsFBgAAAAAEAAQA9QAAAIgDAAAAAA==&#10;" path="m,l,10r5,l5,24r4,l9,48r5,l19,67r5,l29,87r4,l33,101,81,96r,-5l105,91r,-9l110,82r,-10l115,72r,-9l120,63r,-10l125,53r,-10l129,43r,-33l125,10,125,,,xe" stroked="f">
                    <v:path arrowok="t" o:connecttype="custom" o:connectlocs="0,0;0,10;5,10;5,24;9,24;9,48;14,48;19,67;24,67;29,87;33,87;33,101;81,96;81,91;105,91;105,82;110,82;110,72;115,72;115,63;120,63;120,53;125,53;125,43;129,43;129,10;125,10;125,0;0,0" o:connectangles="0,0,0,0,0,0,0,0,0,0,0,0,0,0,0,0,0,0,0,0,0,0,0,0,0,0,0,0,0"/>
                  </v:shape>
                  <v:shape id="Freeform 1031" o:spid="_x0000_s2054" style="position:absolute;left:8280;top:4110;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67cUA&#10;AADdAAAADwAAAGRycy9kb3ducmV2LnhtbESP3WoCMRCF7wu+Q5iCdzVrLcVujSKFFpXe+PMAw2a6&#10;WdxMliTq6tM7FwXvZjhnzvlmtuh9q84UUxPYwHhUgCKugm24NnDYf79MQaWMbLENTAaulGAxHzzN&#10;sLThwls673KtJIRTiQZczl2pdaoceUyj0BGL9heixyxrrLWNeJFw3+rXonjXHhuWBocdfTmqjruT&#10;NxB7/NG+Cr/j1c1p//Zx2KxPR2OGz/3yE1SmPj/M/9crK/jFRPjlGxl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XrtxQAAAN0AAAAPAAAAAAAAAAAAAAAAAJgCAABkcnMv&#10;ZG93bnJldi54bWxQSwUGAAAAAAQABAD1AAAAigMAAAAA&#10;" path="m5,r,10l,10r,4l10,5r10,l20,,5,xe" stroked="f">
                    <v:path arrowok="t" o:connecttype="custom" o:connectlocs="5,0;5,10;0,10;0,14;10,5;20,5;20,0;5,0" o:connectangles="0,0,0,0,0,0,0,0"/>
                  </v:shape>
                  <v:line id="Line 1032" o:spid="_x0000_s2055" style="position:absolute;flip:y;visibility:visible;mso-wrap-style:square" from="8295,3755" to="8295,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CIsQAAADdAAAADwAAAGRycy9kb3ducmV2LnhtbERPTWsCMRC9C/0PYQq9aVYL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8IixAAAAN0AAAAPAAAAAAAAAAAA&#10;AAAAAKECAABkcnMvZG93bnJldi54bWxQSwUGAAAAAAQABAD5AAAAkgMAAAAA&#10;" strokeweight="0"/>
                  <v:shape id="Freeform 1033" o:spid="_x0000_s2056" style="position:absolute;left:8338;top:369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VvsIA&#10;AADdAAAADwAAAGRycy9kb3ducmV2LnhtbERP32vCMBB+H/g/hBN8m6kWZFSjjIEggjCd+nw0t7as&#10;udQktfG/X4TB3u7j+3mrTTStuJPzjWUFs2kGgri0uuFKwflr+/oGwgdkja1lUvAgD5v16GWFhbYD&#10;H+l+CpVIIewLVFCH0BVS+rImg35qO+LEfVtnMCToKqkdDinctHKeZQtpsOHUUGNHHzWVP6feKKiu&#10;ebzGQ+92N7nP+8/jYbgMQanJOL4vQQSK4V/8597pND/L5/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BW+wgAAAN0AAAAPAAAAAAAAAAAAAAAAAJgCAABkcnMvZG93&#10;bnJldi54bWxQSwUGAAAAAAQABAD1AAAAhwMAAAAA&#10;" path="m,96l5,91r,-5l10,82r,-5l14,72r,-5l24,58r,-5l29,48r,-5l38,34r,-5l43,24r,-5l48,14r,-4l58,e" filled="f" strokeweight="0">
                    <v:path arrowok="t" o:connecttype="custom" o:connectlocs="0,96;5,91;5,86;10,82;10,77;14,72;14,67;24,58;24,53;29,48;29,43;38,34;38,29;43,24;43,19;48,14;48,10;58,0" o:connectangles="0,0,0,0,0,0,0,0,0,0,0,0,0,0,0,0,0,0"/>
                  </v:shape>
                  <v:shape id="Freeform 1034" o:spid="_x0000_s2057" style="position:absolute;left:8367;top:3707;width:81;height:139;visibility:visible;mso-wrap-style:square;v-text-anchor:top" coordsize="8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J78AA&#10;AADdAAAADwAAAGRycy9kb3ducmV2LnhtbERP24rCMBB9F/yHMMK+abIKi1SjLAuy4ot4+YAhmW1L&#10;m0lpYtr9e7Mg7NscznW2+9G1IlEfas8a3hcKBLHxtuZSw/12mK9BhIhssfVMGn4pwH43nWyxsH7g&#10;C6VrLEUO4VCghirGrpAymIochoXviDP343uHMcO+lLbHIYe7Vi6V+pAOa84NFXb0VZFprg+noWmG&#10;YyPT+XT/TuZSLpNRFoPWb7PxcwMi0hj/xS/30eb5arWCv2/y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MJ78AAAADdAAAADwAAAAAAAAAAAAAAAACYAgAAZHJzL2Rvd25y&#10;ZXYueG1sUEsFBgAAAAAEAAQA9QAAAIUDAAAAAA==&#10;" path="m,139l9,129r,-5l14,120r,-5l24,105r,-5l29,96r,-5l33,86r,-5l43,72r,-5l48,62r,-5l57,48r,-5l62,38r,-5l67,28r,-4l77,14r,-5l81,4,81,e" filled="f" strokeweight="0">
                    <v:path arrowok="t" o:connecttype="custom" o:connectlocs="0,139;9,129;9,124;14,120;14,115;24,105;24,100;29,96;29,91;33,86;33,81;43,72;43,67;48,62;48,57;57,48;57,43;62,38;62,33;67,28;67,24;77,14;77,9;81,4;81,0" o:connectangles="0,0,0,0,0,0,0,0,0,0,0,0,0,0,0,0,0,0,0,0,0,0,0,0,0"/>
                  </v:shape>
                  <v:shape id="Freeform 1035" o:spid="_x0000_s2058" style="position:absolute;left:8357;top:3692;width:163;height:283;visibility:visible;mso-wrap-style:square;v-text-anchor:top" coordsize="16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OscUA&#10;AADdAAAADwAAAGRycy9kb3ducmV2LnhtbERPS2sCMRC+F/wPYYTeatattLoapbUWxEPxdfE2JuPu&#10;6maybFJd/31TKPQ2H99zJrPWVuJKjS8dK+j3EhDE2pmScwX73efTEIQPyAYrx6TgTh5m087DBDPj&#10;bryh6zbkIoawz1BBEUKdSel1QRZ9z9XEkTu5xmKIsMmlafAWw20l0yR5kRZLjg0F1jQvSF+231aB&#10;XrnjaZSmX+ePen3Q/fnl/TUslHrstm9jEIHa8C/+cy9NnJ88D+D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6xxQAAAN0AAAAPAAAAAAAAAAAAAAAAAJgCAABkcnMv&#10;ZG93bnJldi54bWxQSwUGAAAAAAQABAD1AAAAigMAAAAA&#10;" path="m,283r,-4l5,274r,-5l10,264r5,-5l15,255r4,-5l19,245,29,235r,-4l34,226r,-5l39,216r,-5l48,202r,-5l53,192r,-5l58,183r,-5l67,168r,-5l72,159r,-5l77,149r,-5l87,135r,-5l91,125r,-5l101,111r,-5l106,101r,-5l111,91r,-4l120,77r,-5l125,67r,-4l130,58r,-5l139,43r,-4l144,34r,-5l149,24r,-5l159,10r,-5l163,e" filled="f" strokeweight="0">
                    <v:path arrowok="t" o:connecttype="custom" o:connectlocs="0,283;0,279;5,274;5,269;10,264;15,259;15,255;19,250;19,245;29,235;29,231;34,226;34,221;39,216;39,211;48,202;48,197;53,192;53,187;58,183;58,178;67,168;67,163;72,159;72,154;77,149;77,144;87,135;87,130;91,125;91,120;101,111;101,106;106,101;106,96;111,91;111,87;120,77;120,72;125,67;125,63;130,58;130,53;139,43;139,39;144,34;144,29;149,24;149,19;159,10;159,5;163,0" o:connectangles="0,0,0,0,0,0,0,0,0,0,0,0,0,0,0,0,0,0,0,0,0,0,0,0,0,0,0,0,0,0,0,0,0,0,0,0,0,0,0,0,0,0,0,0,0,0,0,0,0,0,0,0"/>
                  </v:shape>
                  <v:shape id="Freeform 1036" o:spid="_x0000_s2059" style="position:absolute;left:8338;top:3879;width:134;height:236;visibility:visible;mso-wrap-style:square;v-text-anchor:top" coordsize="13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g8QA&#10;AADdAAAADwAAAGRycy9kb3ducmV2LnhtbERP24rCMBB9X/Afwgi+yJrqoi7VKKIIK4riBZZ9G5qx&#10;LTaT0kStf28EYd/mcK4zntamEDeqXG5ZQbcTgSBOrM45VXA6Lj+/QTiPrLGwTAoe5GA6aXyMMdb2&#10;znu6HXwqQgi7GBVk3pexlC7JyKDr2JI4cGdbGfQBVqnUFd5DuClkL4oG0mDOoSHDkuYZJZfD1ShY&#10;/Q13sxx/h2uap6f2pr/Y9tZHpVrNejYC4an2/+K3+0eH+dFXH17fhBP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yoPEAAAA3QAAAA8AAAAAAAAAAAAAAAAAmAIAAGRycy9k&#10;b3ducmV2LnhtbFBLBQYAAAAABAAEAPUAAACJAwAAAAA=&#10;" path="m,236l10,226r,-5l14,217r,-5l19,207r,-5l29,193r,-5l34,183r,-5l38,173r,-4l48,159r,-5l53,149r,-5l58,140r,-5l67,125r,-5l72,116r,-5l77,106r,-5l86,92r,-5l91,82r,-5l96,72r,-4l106,58r,-5l110,48r,-4l115,39r,-5l125,24r,-4l130,15r,-5l134,5r,-5e" filled="f" strokeweight="0">
                    <v:path arrowok="t" o:connecttype="custom" o:connectlocs="0,236;10,226;10,221;14,217;14,212;19,207;19,202;29,193;29,188;34,183;34,178;38,173;38,169;48,159;48,154;53,149;53,144;58,140;58,135;67,125;67,120;72,116;72,111;77,106;77,101;86,92;86,87;91,82;91,77;96,72;96,68;106,58;106,53;110,48;110,44;115,39;115,34;125,24;125,20;130,15;130,10;134,5;134,0" o:connectangles="0,0,0,0,0,0,0,0,0,0,0,0,0,0,0,0,0,0,0,0,0,0,0,0,0,0,0,0,0,0,0,0,0,0,0,0,0,0,0,0,0,0,0"/>
                  </v:shape>
                  <v:shape id="Freeform 1037" o:spid="_x0000_s2060" style="position:absolute;left:8482;top:3697;width:96;height:168;visibility:visible;mso-wrap-style:square;v-text-anchor:top" coordsize="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7AcMA&#10;AADdAAAADwAAAGRycy9kb3ducmV2LnhtbERP3WrCMBS+F/YO4Qy8s2mdiOuMMgaTDbxZuwc4NGdJ&#10;aXNSmqh1T78Iwu7Ox/d7tvvJ9eJMY2g9KyiyHARx43XLRsF3/b7YgAgRWWPvmRRcKcB+9zDbYqn9&#10;hb/oXEUjUgiHEhXYGIdSytBYchgyPxAn7sePDmOCo5F6xEsKd71c5vlaOmw5NVgc6M1S01Unp+Cz&#10;KA6/4WBwOg627o7dqnqWK6Xmj9PrC4hIU/wX390fOs3Pn9Zw+yad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7AcMAAADdAAAADwAAAAAAAAAAAAAAAACYAgAAZHJzL2Rv&#10;d25yZXYueG1sUEsFBgAAAAAEAAQA9QAAAIgDAAAAAA==&#10;" path="m,168r5,-5l5,158r5,-4l10,149r9,-10l19,134r5,-4l24,125r5,-5l29,115r9,-9l38,101r5,-5l43,91r5,-5l48,82,58,72r,-5l62,62r,-4l67,53r,-5l77,38r,-4l82,29r,-5l86,19r,-5l96,5,96,e" filled="f" strokeweight="0">
                    <v:path arrowok="t" o:connecttype="custom" o:connectlocs="0,168;5,163;5,158;10,154;10,149;19,139;19,134;24,130;24,125;29,120;29,115;38,106;38,101;43,96;43,91;48,86;48,82;58,72;58,67;62,62;62,58;67,53;67,48;77,38;77,34;82,29;82,24;86,19;86,14;96,5;96,0" o:connectangles="0,0,0,0,0,0,0,0,0,0,0,0,0,0,0,0,0,0,0,0,0,0,0,0,0,0,0,0,0,0,0"/>
                  </v:shape>
                  <v:shape id="Freeform 1038" o:spid="_x0000_s2061" style="position:absolute;left:8391;top:3980;width:86;height:149;visibility:visible;mso-wrap-style:square;v-text-anchor:top" coordsize="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uk8MA&#10;AADdAAAADwAAAGRycy9kb3ducmV2LnhtbERPTWsCMRC9F/ofwhS8iCZW2srWKO2i0lvRevE2bMbN&#10;4maybqKu/94IQm/zeJ8znXeuFmdqQ+VZw2ioQBAX3lRcatj+LQcTECEiG6w9k4YrBZjPnp+mmBl/&#10;4TWdN7EUKYRDhhpsjE0mZSgsOQxD3xAnbu9bhzHBtpSmxUsKd7V8VepdOqw4NVhsKLdUHDYnpyHP&#10;i/qwOvUV0tvRrPcLu/vtvrXuvXRfnyAidfFf/HD/mDRfjT/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uk8MAAADdAAAADwAAAAAAAAAAAAAAAACYAgAAZHJzL2Rv&#10;d25yZXYueG1sUEsFBgAAAAAEAAQA9QAAAIgDAAAAAA==&#10;" path="m,149r,-5l5,140r4,-5l9,130r5,-5l14,120r10,-9l24,106r5,-5l29,96r4,-4l33,87,43,77r,-5l48,68r,-5l57,53r,-5l62,43r,-4l67,34r,-5l77,19r,-4l81,10r,-5l86,e" filled="f" strokeweight="0">
                    <v:path arrowok="t" o:connecttype="custom" o:connectlocs="0,149;0,144;5,140;9,135;9,130;14,125;14,120;24,111;24,106;29,101;29,96;33,92;33,87;43,77;43,72;48,68;48,63;57,53;57,48;62,43;62,39;67,34;67,29;77,19;77,15;81,10;81,5;86,0" o:connectangles="0,0,0,0,0,0,0,0,0,0,0,0,0,0,0,0,0,0,0,0,0,0,0,0,0,0,0,0"/>
                  </v:shape>
                  <v:shape id="Freeform 1039" o:spid="_x0000_s2062" style="position:absolute;left:8559;top:3716;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PRMYA&#10;AADdAAAADwAAAGRycy9kb3ducmV2LnhtbESPQWvCQBCF7wX/wzJCb3WjQiipq2ihoKUIVVuvY3ZM&#10;gtnZsLvV9N93DkJvM7w3730zW/SuVVcKsfFsYDzKQBGX3jZcGTjs356eQcWEbLH1TAZ+KcJiPniY&#10;YWH9jT/pukuVkhCOBRqoU+oKrWNZk8M48h2xaGcfHCZZQ6VtwJuEu1ZPsizXDhuWhho7eq2pvOx+&#10;nIHvvSX78f6VbzansLXH1SGf0MWYx2G/fAGVqE//5vv12gp+NhV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PRMYAAADdAAAADwAAAAAAAAAAAAAAAACYAgAAZHJz&#10;L2Rvd25yZXYueG1sUEsFBgAAAAAEAAQA9QAAAIsDAAAAAA==&#10;" path="m,125r5,-5l5,115r4,-4l9,106r5,-5l14,96,24,87r,-5l29,77r,-5l38,63r,-5l43,53r,-5l48,43r,-4l57,29r,-5l62,19r,-4l72,5,72,e" filled="f" strokeweight="0">
                    <v:path arrowok="t" o:connecttype="custom" o:connectlocs="0,125;5,120;5,115;9,111;9,106;14,101;14,96;24,87;24,82;29,77;29,72;38,63;38,58;43,53;43,48;48,43;48,39;57,29;57,24;62,19;62,15;72,5;72,0" o:connectangles="0,0,0,0,0,0,0,0,0,0,0,0,0,0,0,0,0,0,0,0,0,0,0"/>
                  </v:shape>
                  <v:shape id="Freeform 1040" o:spid="_x0000_s2063" style="position:absolute;left:8463;top:4057;width:33;height:63;visibility:visible;mso-wrap-style:square;v-text-anchor:top" coordsize="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txcEA&#10;AADdAAAADwAAAGRycy9kb3ducmV2LnhtbERPS2sCMRC+F/ofwhR6KZq1LT5Wo5RCxVvxdR82Y7K4&#10;mWyTqOu/bwTB23x8z5ktOteIM4VYe1Yw6BcgiCuvazYKdtuf3hhETMgaG8+k4EoRFvPnpxmW2l94&#10;TedNMiKHcCxRgU2pLaWMlSWHse9b4swdfHCYMgxG6oCXHO4a+V4UQ+mw5txgsaVvS9Vxc3IKVvvO&#10;vP2mv6UZfuLoNKikXYeDUq8v3dcURKIuPcR390rn+cXHBG7f5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7cXBAAAA3QAAAA8AAAAAAAAAAAAAAAAAmAIAAGRycy9kb3du&#10;cmV2LnhtbFBLBQYAAAAABAAEAPUAAACGAwAAAAA=&#10;" path="m,63l,58,5,53r,-5l9,43r,-4l14,34r5,-5l19,24r5,-5l24,15,33,5,33,e" filled="f" strokeweight="0">
                    <v:path arrowok="t" o:connecttype="custom" o:connectlocs="0,63;0,58;5,53;5,48;9,43;9,39;14,34;19,29;19,24;24,19;24,15;33,5;33,0" o:connectangles="0,0,0,0,0,0,0,0,0,0,0,0,0"/>
                  </v:shape>
                  <v:shape id="Freeform 1041" o:spid="_x0000_s2064" style="position:absolute;left:8583;top:3678;width:134;height:230;visibility:visible;mso-wrap-style:square;v-text-anchor:top" coordsize="13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mMYA&#10;AADdAAAADwAAAGRycy9kb3ducmV2LnhtbESPQU/DMAyF70j7D5EncWPpEHSoLJs2JCSOYx0Hblbj&#10;tYXEqZJ0K/8eH5C42XrP731ebyfv1IVi6gMbWC4KUMRNsD23Bk71690TqJSRLbrAZOCHEmw3s5s1&#10;VjZc+Z0ux9wqCeFUoYEu56HSOjUdeUyLMBCLdg7RY5Y1ttpGvEq4d/q+KErtsWdp6HCgl46a7+Po&#10;DRw+6tX4uR/Lsl65x8ntvg7nWBtzO592z6AyTfnf/Hf9ZgW/eB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amMYAAADdAAAADwAAAAAAAAAAAAAAAACYAgAAZHJz&#10;L2Rvd25yZXYueG1sUEsFBgAAAAAEAAQA9QAAAIsDAAAAAA==&#10;" path="m,230r5,-5l5,221r9,-10l14,206r5,-5l19,197,29,187r,-5l33,177r,-4l38,168r,-5l48,153r,-4l53,144r,-5l62,129r,-4l67,120r,-5l72,110r,-5l81,96r,-5l86,86r,-5l96,72r,-5l101,62r,-5l105,53r,-5l115,38r,-5l120,29r,-5l129,14r,-5l134,5r,-5e" filled="f" strokeweight="0">
                    <v:path arrowok="t" o:connecttype="custom" o:connectlocs="0,230;5,225;5,221;14,211;14,206;19,201;19,197;29,187;29,182;33,177;33,173;38,168;38,163;48,153;48,149;53,144;53,139;62,129;62,125;67,120;67,115;72,110;72,105;81,96;81,91;86,86;86,81;96,72;96,67;101,62;101,57;105,53;105,48;115,38;115,33;120,29;120,24;129,14;129,9;134,5;134,0" o:connectangles="0,0,0,0,0,0,0,0,0,0,0,0,0,0,0,0,0,0,0,0,0,0,0,0,0,0,0,0,0,0,0,0,0,0,0,0,0,0,0,0,0"/>
                  </v:shape>
                  <v:shape id="Freeform 1042" o:spid="_x0000_s2065" style="position:absolute;left:8525;top:4081;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D78A&#10;AADdAAAADwAAAGRycy9kb3ducmV2LnhtbERPS4vCMBC+C/sfwix407SyiFTTIsKyXldFr0MzfdBm&#10;UppYs/9+Iwje5uN7zq4IphcTja61rCBdJiCIS6tbrhVczt+LDQjnkTX2lknBHzko8o/ZDjNtH/xL&#10;08nXIoawy1BB4/2QSenKhgy6pR2II1fZ0aCPcKylHvERw00vV0mylgZbjg0NDnRoqOxOd6Ogkzq9&#10;VuEe2s2kpa27n3V1vSk1/wz7LQhPwb/FL/dRx/nJVwrPb+IJ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qnAPvwAAAN0AAAAPAAAAAAAAAAAAAAAAAJgCAABkcnMvZG93bnJl&#10;di54bWxQSwUGAAAAAAQABAD1AAAAhAMAAAAA&#10;" path="m,34l,29,5,24r,-5l10,15r5,-5l15,5,19,e" filled="f" strokeweight="0">
                    <v:path arrowok="t" o:connecttype="custom" o:connectlocs="0,34;0,29;5,24;5,19;10,15;15,10;15,5;19,0" o:connectangles="0,0,0,0,0,0,0,0"/>
                  </v:shape>
                  <v:shape id="Freeform 1043" o:spid="_x0000_s2066" style="position:absolute;left:8631;top:3846;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CsMA&#10;AADdAAAADwAAAGRycy9kb3ducmV2LnhtbERP22oCMRB9L/QfwhR8q9mqSF2NUgqCIIKXij6Om3Gz&#10;dDNZkqjr35tCwbc5nOtMZq2txZV8qBwr+OhmIIgLpysuFfzs5u+fIEJE1lg7JgV3CjCbvr5MMNfu&#10;xhu6bmMpUgiHHBWYGJtcylAYshi6riFO3Nl5izFBX0rt8ZbCbS17WTaUFitODQYb+jZU/G4vVsFp&#10;szqY4f1w3PfnA78crULfrYNSnbf2awwiUhuf4n/3Qqf52aAHf9+k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LCsMAAADdAAAADwAAAAAAAAAAAAAAAACYAgAAZHJzL2Rv&#10;d25yZXYueG1sUEsFBgAAAAAEAAQA9QAAAIgDAAAAAA==&#10;" path="m,81l5,77r,-5l14,62r,-5l19,53r,-5l24,43r,-5l33,29r,-5l38,19r,-5l43,9r,-4l48,e" filled="f" strokeweight="0">
                    <v:path arrowok="t" o:connecttype="custom" o:connectlocs="0,81;5,77;5,72;14,62;14,57;19,53;19,48;24,43;24,38;33,29;33,24;38,19;38,14;43,9;43,5;48,0" o:connectangles="0,0,0,0,0,0,0,0,0,0,0,0,0,0,0,0"/>
                  </v:shape>
                  <v:shape id="Freeform 1044" o:spid="_x0000_s2067" style="position:absolute;left:8516;top:4148;width:52;height:9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vyMUA&#10;AADdAAAADwAAAGRycy9kb3ducmV2LnhtbERP32vCMBB+H+x/CDfYy9BkOoZUo6hjrm/bqoiPR3Nr&#10;y5pLSWKt//0yGOztPr6ft1gNthU9+dA41vA4ViCIS2carjQc9q+jGYgQkQ22jknDlQKslrc3C8yM&#10;u/An9UWsRArhkKGGOsYukzKUNVkMY9cRJ+7LeYsxQV9J4/GSwm0rJ0o9S4sNp4YaO9rWVH4XZ6tB&#10;ve/9bpIXuMkf3o7nl9P1w/Rbre/vhvUcRKQh/ov/3LlJ89XTF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m/IxQAAAN0AAAAPAAAAAAAAAAAAAAAAAJgCAABkcnMv&#10;ZG93bnJldi54bWxQSwUGAAAAAAQABAD1AAAAigMAAAAA&#10;" path="m,92l4,87r,-5l9,77r,-5l19,63r,-5l24,53r,-5l33,39r,-5l38,29r,-5l43,20r,-5l52,5,52,e" filled="f" strokeweight="0">
                    <v:path arrowok="t" o:connecttype="custom" o:connectlocs="0,92;4,87;4,82;9,77;9,72;19,63;19,58;24,53;24,48;33,39;33,34;38,29;38,24;43,20;43,15;52,5;52,0" o:connectangles="0,0,0,0,0,0,0,0,0,0,0,0,0,0,0,0,0"/>
                  </v:shape>
                  <v:line id="Line 1045" o:spid="_x0000_s2068" style="position:absolute;visibility:visible;mso-wrap-style:square" from="8732,3673" to="8732,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lgMIAAADdAAAADwAAAGRycy9kb3ducmV2LnhtbERPS4vCMBC+C/6HMAveNHVxtVajyOLi&#10;evMJHodmtg02k9JktfvvN4LgbT6+58yXra3EjRpvHCsYDhIQxLnThgsFp+NXPwXhA7LGyjEp+CMP&#10;y0W3M8dMuzvv6XYIhYgh7DNUUIZQZ1L6vCSLfuBq4sj9uMZiiLAppG7wHsNtJd+TZCwtGo4NJdb0&#10;WVJ+PfxaBWY33nxsJ+fpWa43YXhJr6mxJ6V6b+1qBiJQG17ip/tbx/nJa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plgMIAAADdAAAADwAAAAAAAAAAAAAA&#10;AAChAgAAZHJzL2Rvd25yZXYueG1sUEsFBgAAAAAEAAQA+QAAAJADAAAAAA==&#10;" strokeweight="0"/>
                  <v:shape id="Freeform 1046" o:spid="_x0000_s2069" style="position:absolute;left:8684;top:369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i08MA&#10;AADdAAAADwAAAGRycy9kb3ducmV2LnhtbERP22rCQBB9L/gPywi+1Y1aRaKriFBMQSje3ofsJFnM&#10;zobsNsZ+fbdQ6NscznXW297WoqPWG8cKJuMEBHHutOFSwfXy/roE4QOyxtoxKXiSh+1m8LLGVLsH&#10;n6g7h1LEEPYpKqhCaFIpfV6RRT92DXHkCtdaDBG2pdQtPmK4reU0SRbSouHYUGFD+4ry+/nLKpgW&#10;u1n23WX+Y+4mpjua4nY4fio1Gva7FYhAffgX/7kzHecnb3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Bi08MAAADdAAAADwAAAAAAAAAAAAAAAACYAgAAZHJzL2Rv&#10;d25yZXYueG1sUEsFBgAAAAAEAAQA9QAAAIgDAAAAAA==&#10;" path="m,l4,5r,5l9,14r,5l14,24e" filled="f" strokeweight="0">
                    <v:path arrowok="t" o:connecttype="custom" o:connectlocs="0,0;4,5;4,10;9,14;9,19;14,24" o:connectangles="0,0,0,0,0,0"/>
                  </v:shape>
                  <v:shape id="Freeform 1047" o:spid="_x0000_s2070" style="position:absolute;left:8631;top:3711;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H1cQA&#10;AADdAAAADwAAAGRycy9kb3ducmV2LnhtbERP204CMRB9J/EfmjHxDVrBIFkoxJVoiPDC5QMm29kL&#10;bqebtsLK11sTE9/m5FxnseptKy7kQ+NYw+NIgSAunGm40nA6vg1nIEJENtg6Jg3fFGC1vBssMDPu&#10;ynu6HGIlUgiHDDXUMXaZlKGoyWIYuY44caXzFmOCvpLG4zWF21aOlZpKiw2nhho7eq2p+Dx8WQ0q&#10;5uV7Od76/S3fPX/0k3W+O5+1frjvX+YgIvXxX/zn3pg0Xz1N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R9XEAAAA3QAAAA8AAAAAAAAAAAAAAAAAmAIAAGRycy9k&#10;b3ducmV2LnhtbFBLBQYAAAAABAAEAPUAAACJAwAAAAA=&#10;" path="m,l,5r5,5l5,15r4,5l14,24r,5l19,34r,5l29,48r,5l33,58r,5l38,68r,4l43,77e" filled="f" strokeweight="0">
                    <v:path arrowok="t" o:connecttype="custom" o:connectlocs="0,0;0,5;5,10;5,15;9,20;14,24;14,29;19,34;19,39;29,48;29,53;33,58;33,63;38,68;38,72;43,77" o:connectangles="0,0,0,0,0,0,0,0,0,0,0,0,0,0,0,0"/>
                  </v:shape>
                  <v:shape id="Freeform 1048" o:spid="_x0000_s2071" style="position:absolute;left:8554;top:3692;width:120;height:202;visibility:visible;mso-wrap-style:square;v-text-anchor:top" coordsize="1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0+8MA&#10;AADdAAAADwAAAGRycy9kb3ducmV2LnhtbERPTWvCQBC9F/wPyxS81Y1F7Jq6ikgFe6wVsbchO02C&#10;2ZmQXTX217uFQm/zeJ8zX/a+URfqQi1sYTzKQBEX4mouLew/N08GVIjIDhthsnCjAMvF4GGOuZMr&#10;f9BlF0uVQjjkaKGKsc21DkVFHsNIWuLEfUvnMSbYldp1eE3hvtHPWTbVHmtODRW2tK6oOO3O3sJp&#10;bOSrXx/fzUzKN2PksMefg7XDx371CipSH//Ff+6tS/OzyQv8fpNO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0+8MAAADdAAAADwAAAAAAAAAAAAAAAACYAgAAZHJzL2Rv&#10;d25yZXYueG1sUEsFBgAAAAAEAAQA9QAAAIgDAAAAAA==&#10;" path="m,l10,10r,5l14,19r,5l24,34r,5l29,43r,5l34,53r,5l43,67r,5l48,77r,5l58,91r,5l62,101r,5l67,111r,4l77,125r,5l82,135r,4l91,149r,5l96,159r,4l101,168r,5l110,183r,4l115,192r,5l120,202e" filled="f" strokeweight="0">
                    <v:path arrowok="t" o:connecttype="custom" o:connectlocs="0,0;10,10;10,15;14,19;14,24;24,34;24,39;29,43;29,48;34,53;34,58;43,67;43,72;48,77;48,82;58,91;58,96;62,101;62,106;67,111;67,115;77,125;77,130;82,135;82,139;91,149;91,154;96,159;96,163;101,168;101,173;110,183;110,187;115,192;115,197;120,202" o:connectangles="0,0,0,0,0,0,0,0,0,0,0,0,0,0,0,0,0,0,0,0,0,0,0,0,0,0,0,0,0,0,0,0,0,0,0,0"/>
                  </v:shape>
                  <v:shape id="Freeform 1049" o:spid="_x0000_s2072" style="position:absolute;left:8501;top:3702;width:130;height:225;visibility:visible;mso-wrap-style:square;v-text-anchor:top" coordsize="1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Z3scA&#10;AADdAAAADwAAAGRycy9kb3ducmV2LnhtbESPT2vCQBDF70K/wzIFL6KbSgkSXUWK/QP2UvXibcyO&#10;STQ7G7KrSb+9cyj0NsN7895vFqve1epObag8G3iZJKCIc28rLgwc9u/jGagQkS3WnsnALwVYLZ8G&#10;C8ys7/iH7rtYKAnhkKGBMsYm0zrkJTkME98Qi3b2rcMoa1to22In4a7W0yRJtcOKpaHEht5Kyq+7&#10;mzOQjk6ftybtNtWp31wOH8ewjbNvY4bP/XoOKlIf/81/119W8JNXwZVvZAS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md7HAAAA3QAAAA8AAAAAAAAAAAAAAAAAmAIAAGRy&#10;cy9kb3ducmV2LnhtbFBLBQYAAAAABAAEAPUAAACMAwAAAAA=&#10;" path="m,l,5,5,9r5,5l10,19r5,5l15,29r9,9l24,43r5,5l29,53r5,4l34,62r9,10l43,77r5,4l48,86r5,5l53,96r10,9l63,110r4,5l67,120r5,5l72,129r10,10l82,144r5,5l87,153r9,10l96,168r5,5l101,177r5,5l106,187r9,10l115,201r5,5l120,211r5,5l125,221r5,4e" filled="f" strokeweight="0">
                    <v:path arrowok="t" o:connecttype="custom" o:connectlocs="0,0;0,5;5,9;10,14;10,19;15,24;15,29;24,38;24,43;29,48;29,53;34,57;34,62;43,72;43,77;48,81;48,86;53,91;53,96;63,105;63,110;67,115;67,120;72,125;72,129;82,139;82,144;87,149;87,153;96,163;96,168;101,173;101,177;106,182;106,187;115,197;115,201;120,206;120,211;125,216;125,221;130,225" o:connectangles="0,0,0,0,0,0,0,0,0,0,0,0,0,0,0,0,0,0,0,0,0,0,0,0,0,0,0,0,0,0,0,0,0,0,0,0,0,0,0,0,0,0"/>
                  </v:shape>
                  <v:shape id="Freeform 1050" o:spid="_x0000_s2073" style="position:absolute;left:8434;top:3697;width:86;height:149;visibility:visible;mso-wrap-style:square;v-text-anchor:top" coordsize="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sB8MA&#10;AADdAAAADwAAAGRycy9kb3ducmV2LnhtbERPTWsCMRC9F/ofwhS8iCYWW+rWKO2i0lvRevE2bMbN&#10;4maybqKu/94IQm/zeJ8znXeuFmdqQ+VZw2ioQBAX3lRcatj+LQcfIEJENlh7Jg1XCjCfPT9NMTP+&#10;wms6b2IpUgiHDDXYGJtMylBYchiGviFO3N63DmOCbSlNi5cU7mr5qtS7dFhxarDYUG6pOGxOTkOe&#10;F/VhdeorpLejWe8XdvfbfWvde+m+PkFE6uK/+OH+MWm+Gk/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sB8MAAADdAAAADwAAAAAAAAAAAAAAAACYAgAAZHJzL2Rv&#10;d25yZXYueG1sUEsFBgAAAAAEAAQA9QAAAIgDAAAAAA==&#10;" path="m,l10,10r,4l14,19r,5l19,29r,5l29,43r,5l34,53r,5l38,62r,5l48,77r,5l53,86r,5l58,96r,5l67,110r,5l72,120r,5l77,130r,4l86,144r,5e" filled="f" strokeweight="0">
                    <v:path arrowok="t" o:connecttype="custom" o:connectlocs="0,0;10,10;10,14;14,19;14,24;19,29;19,34;29,43;29,48;34,53;34,58;38,62;38,67;48,77;48,82;53,86;53,91;58,96;58,101;67,110;67,115;72,120;72,125;77,130;77,134;86,144;86,149" o:connectangles="0,0,0,0,0,0,0,0,0,0,0,0,0,0,0,0,0,0,0,0,0,0,0,0,0,0,0"/>
                  </v:shape>
                  <v:shape id="Freeform 1051" o:spid="_x0000_s2074" style="position:absolute;left:8376;top:3707;width:96;height:163;visibility:visible;mso-wrap-style:square;v-text-anchor:top" coordsize="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ND8YA&#10;AADdAAAADwAAAGRycy9kb3ducmV2LnhtbESPQWsCMRCF74X+hzAFbzVrpSJbo5RCwYMUqiL1Nmxm&#10;N0s3kyVJ1/Xfdw6Ctxnem/e+WW1G36mBYmoDG5hNC1DEVbAtNwaOh8/nJaiUkS12gcnAlRJs1o8P&#10;KyxtuPA3DfvcKAnhVKIBl3Nfap0qRx7TNPTEotUhesyyxkbbiBcJ951+KYqF9tiyNDjs6cNR9bv/&#10;8wZ+ujxvztXV1XV9+kpxu5udh50xk6fx/Q1UpjHfzbfrrRX84lX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QND8YAAADdAAAADwAAAAAAAAAAAAAAAACYAgAAZHJz&#10;L2Rvd25yZXYueG1sUEsFBgAAAAAEAAQA9QAAAIsDAAAAAA==&#10;" path="m,l5,4r,5l15,19r,5l20,28r,5l29,43r,5l34,52r,5l39,62r,5l48,76r,5l53,86r,5l63,100r,5l68,110r,5l72,120r,4l82,134r,5l87,144r,4l96,158r,5e" filled="f" strokeweight="0">
                    <v:path arrowok="t" o:connecttype="custom" o:connectlocs="0,0;5,4;5,9;15,19;15,24;20,28;20,33;29,43;29,48;34,52;34,57;39,62;39,67;48,76;48,81;53,86;53,91;63,100;63,105;68,110;68,115;72,120;72,124;82,134;82,139;87,144;87,148;96,158;96,163" o:connectangles="0,0,0,0,0,0,0,0,0,0,0,0,0,0,0,0,0,0,0,0,0,0,0,0,0,0,0,0,0"/>
                  </v:shape>
                  <v:shape id="Freeform 1052" o:spid="_x0000_s2075" style="position:absolute;left:8328;top:3735;width:149;height:255;visibility:visible;mso-wrap-style:square;v-text-anchor:top" coordsize="14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YKMMA&#10;AADdAAAADwAAAGRycy9kb3ducmV2LnhtbERPTWvCQBC9F/oflin0VjcWKhpdRZRCobTQqKC3MTsm&#10;0exsyE41/feuIPQ2j/c5k1nnanWmNlSeDfR7CSji3NuKCwPr1fvLEFQQZIu1ZzLwRwFm08eHCabW&#10;X/iHzpkUKoZwSNFAKdKkWoe8JIeh5xviyB1861AibAttW7zEcFfr1yQZaIcVx4YSG1qUlJ+yX2dg&#10;Oz8NvoY73mz3JEeSbPT5vRRjnp+6+RiUUCf/4rv7w8b5yVsf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YKMMAAADdAAAADwAAAAAAAAAAAAAAAACYAgAAZHJzL2Rv&#10;d25yZXYueG1sUEsFBgAAAAAEAAQA9QAAAIgDAAAAAA==&#10;" path="m,l5,5r,5l15,20r,4l20,29r,5l29,44r,4l34,53r,5l39,63r,5l48,77r,5l53,87r,5l63,101r,5l68,111r,5l72,120r,5l82,135r,5l87,144r,5l96,159r,5l101,168r,5l106,178r,5l116,192r,5l120,202r,5l130,216r,5l135,226r,5l140,236r,4l149,250r,5e" filled="f" strokeweight="0">
                    <v:path arrowok="t" o:connecttype="custom" o:connectlocs="0,0;5,5;5,10;15,20;15,24;20,29;20,34;29,44;29,48;34,53;34,58;39,63;39,68;48,77;48,82;53,87;53,92;63,101;63,106;68,111;68,116;72,120;72,125;82,135;82,140;87,144;87,149;96,159;96,164;101,168;101,173;106,178;106,183;116,192;116,197;120,202;120,207;130,216;130,221;135,226;135,231;140,236;140,240;149,250;149,255" o:connectangles="0,0,0,0,0,0,0,0,0,0,0,0,0,0,0,0,0,0,0,0,0,0,0,0,0,0,0,0,0,0,0,0,0,0,0,0,0,0,0,0,0,0,0,0,0"/>
                  </v:shape>
                  <v:shape id="Freeform 1053" o:spid="_x0000_s2076" style="position:absolute;left:8530;top:4076;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DMIA&#10;AADdAAAADwAAAGRycy9kb3ducmV2LnhtbERPTWvCQBC9C/6HZYTedKPQWlJXKaIgpRSMxV6H7DQb&#10;zMyG7KrJv+8WCr3N433OatNzo27UhdqLgfksA0VSeltLZeDztJ8+gwoRxWLjhQwMFGCzHo9WmFt/&#10;lyPdilipFCIhRwMuxjbXOpSOGMPMtySJ+/YdY0ywq7Tt8J7CudGLLHvSjLWkBoctbR2Vl+LKBnB3&#10;1pc31u3HcvvF70yDu54HYx4m/esLqEh9/Bf/uQ82zc8eF/D7TTp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SQMwgAAAN0AAAAPAAAAAAAAAAAAAAAAAJgCAABkcnMvZG93&#10;bnJldi54bWxQSwUGAAAAAAQABAD1AAAAhwMAAAAA&#10;" path="m,l,5r5,5l10,15r,5l14,24r,5l19,34r,5l24,44e" filled="f" strokeweight="0">
                    <v:path arrowok="t" o:connecttype="custom" o:connectlocs="0,0;0,5;5,10;10,15;10,20;14,24;14,29;19,34;19,39;24,44" o:connectangles="0,0,0,0,0,0,0,0,0,0"/>
                  </v:shape>
                  <v:shape id="Freeform 1054" o:spid="_x0000_s2077" style="position:absolute;left:8372;top:3908;width:115;height:202;visibility:visible;mso-wrap-style:square;v-text-anchor:top" coordsize="11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I88AA&#10;AADdAAAADwAAAGRycy9kb3ducmV2LnhtbERPzWoCMRC+F/oOYQrealLFpaxGkYrFq9s+wOxm3Cxu&#10;JmGT6vr2RhB6m4/vd1ab0fXiQkPsPGv4mCoQxI03Hbcafn/2758gYkI22HsmDTeKsFm/vqywNP7K&#10;R7pUqRU5hGOJGmxKoZQyNpYcxqkPxJk7+cFhynBopRnwmsNdL2dKFdJhx7nBYqAvS825+nMadrXa&#10;2yIcil0t6++RZ9083CqtJ2/jdgki0Zj+xU/3weT5ajGHxzf5B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I88AAAADdAAAADwAAAAAAAAAAAAAAAACYAgAAZHJzL2Rvd25y&#10;ZXYueG1sUEsFBgAAAAAEAAQA9QAAAIUDAAAAAA==&#10;" path="m,l4,5r,5l9,15r,4l14,24r,5l24,39r,4l28,48r,5l38,63r,4l43,72r,5l48,82r,5l57,96r,5l62,106r,5l67,115r,5l76,130r,5l81,140r,4l86,149r,5l96,164r,4l100,173r,5l110,188r,4l115,197r,5e" filled="f" strokeweight="0">
                    <v:path arrowok="t" o:connecttype="custom" o:connectlocs="0,0;4,5;4,10;9,15;9,19;14,24;14,29;24,39;24,43;28,48;28,53;38,63;38,67;43,72;43,77;48,82;48,87;57,96;57,101;62,106;62,111;67,115;67,120;76,130;76,135;81,140;81,144;86,149;86,154;96,164;96,168;100,173;100,178;110,188;110,192;115,197;115,202" o:connectangles="0,0,0,0,0,0,0,0,0,0,0,0,0,0,0,0,0,0,0,0,0,0,0,0,0,0,0,0,0,0,0,0,0,0,0,0,0"/>
                  </v:shape>
                  <v:shape id="Freeform 1055" o:spid="_x0000_s2078" style="position:absolute;left:8520;top:4163;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5qMUA&#10;AADdAAAADwAAAGRycy9kb3ducmV2LnhtbERP32vCMBB+F/Y/hBvsRTTZ0DE6o4i4OVAHU8E9Hs3Z&#10;FptLabK2+++NIPh2H9/Pm8w6W4qGal841vA8VCCIU2cKzjQc9h+DNxA+IBssHZOGf/Iwmz70JpgY&#10;1/IPNbuQiRjCPkENeQhVIqVPc7Loh64ijtzJ1RZDhHUmTY1tDLelfFHqVVosODbkWNEip/S8+7Ma&#10;TufjdvlbfK8M9uebz/1CrdVxqfXTYzd/BxGoC3fxzf1l4nw1Hs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nmoxQAAAN0AAAAPAAAAAAAAAAAAAAAAAJgCAABkcnMv&#10;ZG93bnJldi54bWxQSwUGAAAAAAQABAD1AAAAigMAAAAA&#10;" path="m,l,5,5,9r,5l10,19r,5l15,29r5,4l20,38r4,5l24,48r5,5e" filled="f" strokeweight="0">
                    <v:path arrowok="t" o:connecttype="custom" o:connectlocs="0,0;0,5;5,9;5,14;10,19;10,24;15,29;20,33;20,38;24,43;24,48;29,53" o:connectangles="0,0,0,0,0,0,0,0,0,0,0,0"/>
                  </v:shape>
                  <v:shape id="Freeform 1056" o:spid="_x0000_s2079" style="position:absolute;left:8357;top:3995;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6NsEA&#10;AADdAAAADwAAAGRycy9kb3ducmV2LnhtbERPTWsCMRC9C/6HMIXeNKmtUrabFZEW2oMHXb0Pm3F3&#10;cTNZkqjpv28Khd7m8T6nXCc7iBv50DvW8DRXIIgbZ3puNRzrj9kriBCRDQ6OScM3BVhX00mJhXF3&#10;3tPtEFuRQzgUqKGLcSykDE1HFsPcjcSZOztvMWboW2k83nO4HeRCqZW02HNu6HCkbUfN5XC1Gt5t&#10;jYudP32ll+d+59Te1CpFrR8f0uYNRKQU/8V/7k+T56vlEn6/yS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jbBAAAA3QAAAA8AAAAAAAAAAAAAAAAAmAIAAGRycy9kb3du&#10;cmV2LnhtbFBLBQYAAAAABAAEAPUAAACGAwAAAAA=&#10;" path="m,l5,4r,5l10,14r,5l15,24r,4l24,38r,5l29,48r,5l34,57r,5l43,72r,5l48,81r,5l53,91r,5l63,105r,5l67,115r,5l77,129r,5e" filled="f" strokeweight="0">
                    <v:path arrowok="t" o:connecttype="custom" o:connectlocs="0,0;5,4;5,9;10,14;10,19;15,24;15,28;24,38;24,43;29,48;29,53;34,57;34,62;43,72;43,77;48,81;48,86;53,91;53,96;63,105;63,110;67,115;67,120;77,129;77,134" o:connectangles="0,0,0,0,0,0,0,0,0,0,0,0,0,0,0,0,0,0,0,0,0,0,0,0,0"/>
                  </v:shape>
                  <v:shape id="Freeform 1057" o:spid="_x0000_s2080" style="position:absolute;left:8324;top:4043;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b1MQA&#10;AADdAAAADwAAAGRycy9kb3ducmV2LnhtbERP22oCMRB9L/gPYYS+1ay3pd0aRQpCQQQvLfZxuplu&#10;FjeTJUl1/fumIPg2h3Od2aKzjTiTD7VjBcNBBoK4dLrmSsHHYfX0DCJEZI2NY1JwpQCLee9hhoV2&#10;F97ReR8rkUI4FKjAxNgWUobSkMUwcC1x4n6ctxgT9JXUHi8p3DZylGW5tFhzajDY0puh8rT/tQq+&#10;d5ujya/Hr8/xauLXL5swdtug1GO/W76CiNTFu/jmftdpfjbN4f+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W9TEAAAA3QAAAA8AAAAAAAAAAAAAAAAAmAIAAGRycy9k&#10;b3ducmV2LnhtbFBLBQYAAAAABAAEAPUAAACJAwAAAAA=&#10;" path="m,l,5,4,9r,5l9,19r5,5l14,29r5,4l19,38r9,10l28,53r5,4l33,62,43,72r,5l48,81e" filled="f" strokeweight="0">
                    <v:path arrowok="t" o:connecttype="custom" o:connectlocs="0,0;0,5;4,9;4,14;9,19;14,24;14,29;19,33;19,38;28,48;28,53;33,57;33,62;43,72;43,77;48,81" o:connectangles="0,0,0,0,0,0,0,0,0,0,0,0,0,0,0,0"/>
                  </v:shape>
                  <v:line id="Line 1058" o:spid="_x0000_s2081" style="position:absolute;visibility:visible;mso-wrap-style:square" from="8295,4100" to="8295,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tKsIAAADdAAAADwAAAGRycy9kb3ducmV2LnhtbERPS4vCMBC+L/gfwgje1tQFtVajiKzo&#10;3tYXeByasQ02k9JErf/eLCx4m4/vObNFaytxp8YbxwoG/QQEce604ULB8bD+TEH4gKyxckwKnuRh&#10;Me98zDDT7sE7uu9DIWII+wwVlCHUmZQ+L8mi77uaOHIX11gMETaF1A0+Yrit5FeSjKRFw7GhxJpW&#10;JeXX/c0qML+jzfBnfJqc5PcmDM7pNTX2qFSv2y6nIAK14S3+d291nJ8Mx/D3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FtKsIAAADdAAAADwAAAAAAAAAAAAAA&#10;AAChAgAAZHJzL2Rvd25yZXYueG1sUEsFBgAAAAAEAAQA+QAAAJADAAAAAA==&#10;" strokeweight="0"/>
                  <v:shape id="Freeform 1059" o:spid="_x0000_s2082" style="position:absolute;left:8276;top:3668;width:460;height:576;visibility:visible;mso-wrap-style:square;v-text-anchor:top" coordsize="4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Ov8YA&#10;AADdAAAADwAAAGRycy9kb3ducmV2LnhtbESPQUvDQBCF74X+h2UEb83GgrbEbou0Cuqh0CilxyE7&#10;JsHsbNxdm/TfOwehtxnem/e+WW1G16kzhdh6NnCX5aCIK29brg18frzMlqBiQrbYeSYDF4qwWU8n&#10;KyysH/hA5zLVSkI4FmigSakvtI5VQw5j5nti0b58cJhkDbW2AQcJd52e5/mDdtiyNDTY07ah6rv8&#10;dQaW4dnvyvKtHey+WgzvF3f6oaMxtzfj0yOoRGO6mv+vX63g5/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vOv8YAAADdAAAADwAAAAAAAAAAAAAAAACYAgAAZHJz&#10;L2Rvd25yZXYueG1sUEsFBgAAAAAEAAQA9QAAAIsDAAAAAA==&#10;" path="m369,43l321,29,254,15,187,39r5,l144,10r-10,l4,87r,9l9,96r24,10l28,106r39,29l67,130r29,72l86,250,76,317,,452r9,l14,442r-5,5l28,442r77,19l115,466r38,l168,461r43,-9l230,442r14,5l240,442r4,19l240,485r-15,29l220,538r,29l230,576r5,l273,557r5,l302,538r,-5l307,504,273,432r5,-19l278,408r-5,l249,404r5,l206,360r,5l206,303r10,-44l216,240,196,202r-4,5l283,168r-5,-5l288,207r24,57l312,269r4,l384,259r4,l388,255r24,-53l403,130r9,-58l412,77,460,10,460,r-4,l412,19,369,43r,10l412,29,456,10,451,,403,67r,5l393,130r10,72l379,255r5,-5l316,259r5,5l297,207r-9,-44l288,159r-5,l192,197r-5,l187,202r19,38l206,259r-10,44l196,365r,5l244,413r5,l273,418r-5,-5l264,432r33,72l292,533r,-5l268,548r5,l235,567r5,l230,557r,5l230,538r5,-24l249,485r5,-24l249,442r,-5l244,437r-14,-5l211,442r-43,10l153,456r-38,l105,452,28,432,9,437r-5,l4,442,,452r,4l4,456r5,l9,452,86,317,96,250r9,-48l76,130r,-5l38,96r-5,l9,87r5,9l144,19r-10,l182,48r5,l254,24r67,15l369,53r,-10xe" fillcolor="black" stroked="f">
                    <v:path arrowok="t" o:connecttype="custom" o:connectlocs="254,15;144,10;4,96;28,106;96,202;0,452;9,447;115,466;211,452;240,442;225,514;230,576;278,557;307,504;278,408;254,404;206,303;196,202;278,163;312,269;388,259;403,130;460,10;412,19;412,29;403,67;403,202;316,259;288,163;192,197;206,240;196,365;249,413;264,432;292,528;235,567;230,562;249,485;249,437;211,442;115,456;9,437;0,452;9,456;96,250;76,125;9,87;134,19;254,24;369,43" o:connectangles="0,0,0,0,0,0,0,0,0,0,0,0,0,0,0,0,0,0,0,0,0,0,0,0,0,0,0,0,0,0,0,0,0,0,0,0,0,0,0,0,0,0,0,0,0,0,0,0,0,0"/>
                  </v:shape>
                  <v:shape id="Freeform 1060" o:spid="_x0000_s2083" style="position:absolute;left:6456;top:1469;width:360;height:53;visibility:visible;mso-wrap-style:square;v-text-anchor:top" coordsize="3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5QsQA&#10;AADdAAAADwAAAGRycy9kb3ducmV2LnhtbERPTUsDMRC9C/6HMEJvNrFUqWvToq1ST4WmgnscknF3&#10;cTNZNrHd9tc3guBtHu9z5svBt+JAfWwCa7gbKxDENriGKw0f+7fbGYiYkB22gUnDiSIsF9dXcyxc&#10;OPKODiZVIodwLFBDnVJXSBltTR7jOHTEmfsKvceUYV9J1+Mxh/tWTpR6kB4bzg01drSqyX6bH69h&#10;PSv3cWvX5mVjPndWvZbmPC21Ht0Mz08gEg3pX/znfnd5vrp/hN9v8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uULEAAAA3QAAAA8AAAAAAAAAAAAAAAAAmAIAAGRycy9k&#10;b3ducmV2LnhtbFBLBQYAAAAABAAEAPUAAACJAwAAAAA=&#10;" path="m34,r,5l24,5r,5l,19,5,39r5,l10,53,58,48r,-5l106,39r,-5l130,34r,-5l360,29r,-10l336,19r,-4l312,15r,-5l288,10r,-5l231,5r,5l192,10r,5l120,15r,-5l91,10r,-5l63,5,63,,34,xe" stroked="f">
                    <v:path arrowok="t" o:connecttype="custom" o:connectlocs="34,0;34,5;24,5;24,10;0,19;5,39;10,39;10,53;58,48;58,43;106,39;106,34;130,34;130,29;360,29;360,19;336,19;336,15;312,15;312,10;288,10;288,5;231,5;231,10;192,10;192,15;120,15;120,10;91,10;91,5;63,5;63,0;34,0" o:connectangles="0,0,0,0,0,0,0,0,0,0,0,0,0,0,0,0,0,0,0,0,0,0,0,0,0,0,0,0,0,0,0,0,0"/>
                  </v:shape>
                  <v:shape id="Freeform 1061" o:spid="_x0000_s2084" style="position:absolute;left:6615;top:1498;width:197;height:110;visibility:visible;mso-wrap-style:square;v-text-anchor:top" coordsize="19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JMQA&#10;AADdAAAADwAAAGRycy9kb3ducmV2LnhtbESPQWvDMAyF74P9B6PBLqN1WkYpWd0yAoMS2KFN6VnE&#10;WhwWy1nsJtm/nw6F3STe03ufdofZd2qkIbaBDayWGSjiOtiWGwOX6mOxBRUTssUuMBn4pQiH/ePD&#10;DnMbJj7ReE6NkhCOORpwKfW51rF25DEuQ08s2lcYPCZZh0bbAScJ951eZ9lGe2xZGhz2VDiqv883&#10;b+DTXn8ur9vqBctEHJ0t+qpsjXl+mt/fQCWa07/5fn20gp9t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iTEAAAA3QAAAA8AAAAAAAAAAAAAAAAAmAIAAGRycy9k&#10;b3ducmV2LnhtbFBLBQYAAAAABAAEAPUAAACJAwAAAAA=&#10;" path="m,l,5r19,l19,10r43,4l62,19r10,l77,38r4,l86,67r5,l96,96r5,l101,110,129,86r,-9l153,58r,-10l177,29r,-10l197,,,xe" stroked="f">
                    <v:path arrowok="t" o:connecttype="custom" o:connectlocs="0,0;0,5;19,5;19,10;62,14;62,19;72,19;77,38;81,38;86,67;91,67;96,96;101,96;101,110;129,86;129,77;153,58;153,48;177,29;177,19;197,0;0,0" o:connectangles="0,0,0,0,0,0,0,0,0,0,0,0,0,0,0,0,0,0,0,0,0,0"/>
                  </v:shape>
                  <v:shape id="Freeform 1062" o:spid="_x0000_s2085" style="position:absolute;left:6495;top:147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T8UA&#10;AADdAAAADwAAAGRycy9kb3ducmV2LnhtbERPTWvCQBC9F/wPywi96cZQgk2zShFsqwdF29LrmJ0m&#10;IdnZmN1q/PeuIPQ2j/c52bw3jThR5yrLCibjCARxbnXFhYKvz+VoCsJ5ZI2NZVJwIQfz2eAhw1Tb&#10;M+/otPeFCCHsUlRQet+mUrq8JINubFviwP3azqAPsCuk7vAcwk0j4yhKpMGKQ0OJLS1Kyuv9n1Fg&#10;t8/rw6q5vP8cNt/H2j2tt2/xUanHYf/6AsJT7//Fd/eHDvOjZAK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QFPxQAAAN0AAAAPAAAAAAAAAAAAAAAAAJgCAABkcnMv&#10;ZG93bnJldi54bWxQSwUGAAAAAAQABAD1AAAAigMAAAAA&#10;" path="m,38l9,29r,-5l14,19r,-5l19,10r,-5l24,e" filled="f" strokeweight="0">
                    <v:path arrowok="t" o:connecttype="custom" o:connectlocs="0,38;9,29;9,24;14,19;14,14;19,10;19,5;24,0" o:connectangles="0,0,0,0,0,0,0,0"/>
                  </v:shape>
                  <v:shape id="Freeform 1063" o:spid="_x0000_s2086" style="position:absolute;left:6567;top:1484;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eV8QA&#10;AADdAAAADwAAAGRycy9kb3ducmV2LnhtbERPwWoCMRC9C/2HMIVeRBM9iKwbRQstLZ5cpfQ4bMbd&#10;xc1kSdJ1+/dGEORdZnjz3puXbwbbip58aBxrmE0VCOLSmYYrDafjx2QJIkRkg61j0vBPATbrl1GO&#10;mXFXPlBfxEokEw4Zaqhj7DIpQ1mTxTB1HXHizs5bjGn1lTQer8nctnKu1EJabDgl1NjRe03lpfiz&#10;GnaHrQ2fs+9fT/txr3bdT5Gg9dvrsF2BiDTE5/FD/WXS+2oxh3u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XlfEAAAA3QAAAA8AAAAAAAAAAAAAAAAAmAIAAGRycy9k&#10;b3ducmV2LnhtbFBLBQYAAAAABAAEAPUAAACJAwAAAAA=&#10;" path="m,14l4,9,4,4,9,e" filled="f" strokeweight="0">
                    <v:path arrowok="t" o:connecttype="custom" o:connectlocs="0,14;4,9;4,4;9,0" o:connectangles="0,0,0,0"/>
                  </v:shape>
                  <v:shape id="Freeform 1064" o:spid="_x0000_s2087" style="position:absolute;left:6629;top:1484;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yzsIA&#10;AADdAAAADwAAAGRycy9kb3ducmV2LnhtbERP22rCQBB9L/gPywh9003aIhJdRYRCq1KvHzBmxySY&#10;nQ27a0z/3i0IfZvDuc503platOR8ZVlBOkxAEOdWV1woOB0/B2MQPiBrrC2Tgl/yMJ/1XqaYaXvn&#10;PbWHUIgYwj5DBWUITSalz0sy6Ie2IY7cxTqDIUJXSO3wHsNNLd+SZCQNVhwbSmxoWVJ+PdyMgrUN&#10;H/s8bW+b8+nn263YpdvdWanXfreYgAjUhX/x0/2l4/xk9A5/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jLOwgAAAN0AAAAPAAAAAAAAAAAAAAAAAJgCAABkcnMvZG93&#10;bnJldi54bWxQSwUGAAAAAAQABAD1AAAAhwMAAAAA&#10;" path="m,14l5,9,5,4,10,e" filled="f" strokeweight="0">
                    <v:path arrowok="t" o:connecttype="custom" o:connectlocs="0,14;5,9;5,4;10,0" o:connectangles="0,0,0,0"/>
                  </v:shape>
                  <v:shape id="Freeform 1065" o:spid="_x0000_s2088" style="position:absolute;left:6682;top:147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i18UA&#10;AADdAAAADwAAAGRycy9kb3ducmV2LnhtbERPS2vCQBC+F/wPyxR6000lhDZmlSL0oYeKVvE6ZqdJ&#10;MDsbs9sY/70rCL3Nx/ecbNabWnTUusqygudRBII4t7riQsH25334AsJ5ZI21ZVJwIQez6eAhw1Tb&#10;M6+p2/hChBB2KSoovW9SKV1ekkE3sg1x4H5ta9AH2BZSt3gO4aaW4yhKpMGKQ0OJDc1Lyo+bP6PA&#10;rl6Xh0V9+dwfvneno4uXq4/xSamnx/5tAsJT7//Fd/eXDvOjJIb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qLXxQAAAN0AAAAPAAAAAAAAAAAAAAAAAJgCAABkcnMv&#10;ZG93bnJldi54bWxQSwUGAAAAAAQABAD1AAAAigMAAAAA&#10;" path="m,38l5,34r,-5l10,24r,-5l19,10r,-5l24,e" filled="f" strokeweight="0">
                    <v:path arrowok="t" o:connecttype="custom" o:connectlocs="0,38;5,34;5,29;10,24;10,19;19,10;19,5;24,0" o:connectangles="0,0,0,0,0,0,0,0"/>
                  </v:shape>
                  <v:shape id="Freeform 1066" o:spid="_x0000_s2089" style="position:absolute;left:6711;top:1484;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NMQA&#10;AADdAAAADwAAAGRycy9kb3ducmV2LnhtbERPTWvCQBC9F/wPyxR6kbppwCDRNQRBKKaXJoL0NmTH&#10;JDQ7G7Orpv++KxR6m8f7nE02mV7caHSdZQVviwgEcW11x42CY7V/XYFwHlljb5kU/JCDbDt72mCq&#10;7Z0/6Vb6RoQQdikqaL0fUild3ZJBt7ADceDOdjToAxwbqUe8h3DTyziKEmmw49DQ4kC7lurv8moU&#10;HIqvSl+KXZLHcTU/6bm5fMhYqZfnKV+D8DT5f/Gf+12H+VGyhMc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9DTEAAAA3QAAAA8AAAAAAAAAAAAAAAAAmAIAAGRycy9k&#10;b3ducmV2LnhtbFBLBQYAAAAABAAEAPUAAACJAwAAAAA=&#10;" path="m,91l,86,5,81,9,76r,-4l14,67r,-5l24,52r,-4l29,43r,-5l33,33r,-5l43,19r,-5l48,9r,-5l53,e" filled="f" strokeweight="0">
                    <v:path arrowok="t" o:connecttype="custom" o:connectlocs="0,91;0,86;5,81;9,76;9,72;14,67;14,62;24,52;24,48;29,43;29,38;33,33;33,28;43,19;43,14;48,9;48,4;53,0" o:connectangles="0,0,0,0,0,0,0,0,0,0,0,0,0,0,0,0,0,0"/>
                  </v:shape>
                  <v:shape id="Freeform 1067" o:spid="_x0000_s2090" style="position:absolute;left:6754;top:1479;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2zrwA&#10;AADdAAAADwAAAGRycy9kb3ducmV2LnhtbERPyQrCMBC9C/5DGMGbpnqoUo3iguLRDc9DM7bFZlKa&#10;qNWvN4LgbR5vnem8MaV4UO0KywoG/QgEcWp1wZmC82nTG4NwHlljaZkUvMjBfNZuTTHR9skHehx9&#10;JkIIuwQV5N5XiZQuzcmg69uKOHBXWxv0AdaZ1DU+Q7gp5TCKYmmw4NCQY0WrnNLb8W4U7GNHdlkZ&#10;8m592JYXud6O9FupbqdZTEB4avxf/HPvdJgfxTF8vwknyN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SfbOvAAAAN0AAAAPAAAAAAAAAAAAAAAAAJgCAABkcnMvZG93bnJldi54&#10;bWxQSwUGAAAAAAQABAD1AAAAgQMAAAAA&#10;" path="m,l,5,5,9r,5l10,19r4,5l14,29r5,4l19,38,29,48e" filled="f" strokeweight="0">
                    <v:path arrowok="t" o:connecttype="custom" o:connectlocs="0,0;0,5;5,9;5,14;10,19;14,24;14,29;19,33;19,38;29,48" o:connectangles="0,0,0,0,0,0,0,0,0,0"/>
                  </v:shape>
                  <v:shape id="Freeform 1068" o:spid="_x0000_s2091" style="position:absolute;left:6687;top:1474;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yNcMA&#10;AADdAAAADwAAAGRycy9kb3ducmV2LnhtbERPTWsCMRC9F/ofwhS81WwVtrI1ilQExYO466W3YTNu&#10;FjeTZRM1/ntTKPQ2j/c582W0nbjR4FvHCj7GGQji2umWGwWnavM+A+EDssbOMSl4kIfl4vVljoV2&#10;dz7SrQyNSCHsC1RgQugLKX1tyKIfu544cWc3WAwJDo3UA95TuO3kJMtyabHl1GCwp29D9aW8WgV5&#10;3Jcmnk90mAU7/Tnuqn1/WCs1eourLxCBYvgX/7m3Os3P8k/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9yNcMAAADdAAAADwAAAAAAAAAAAAAAAACYAgAAZHJzL2Rv&#10;d25yZXYueG1sUEsFBgAAAAAEAAQA9QAAAIgDAAAAAA==&#10;" path="m,l9,10r,4l14,19r,5l19,29r,5l29,43r,5l33,53r,5l43,67r,5l48,77r,5l53,86r,5l57,96e" filled="f" strokeweight="0">
                    <v:path arrowok="t" o:connecttype="custom" o:connectlocs="0,0;9,10;9,14;14,19;14,24;19,29;19,34;29,43;29,48;33,53;33,58;43,67;43,72;48,77;48,82;53,86;53,91;57,96" o:connectangles="0,0,0,0,0,0,0,0,0,0,0,0,0,0,0,0,0,0"/>
                  </v:shape>
                  <v:shape id="Freeform 1069" o:spid="_x0000_s2092" style="position:absolute;left:6629;top:1484;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dpcYA&#10;AADdAAAADwAAAGRycy9kb3ducmV2LnhtbESPT2vCQBDF74LfYRnBm24sEkvqKlEolB5a/HPpbZod&#10;k2B2Nma3Gr995yB4m+G9ee83y3XvGnWlLtSeDcymCSjiwtuaSwPHw/vkFVSIyBYbz2TgTgHWq+Fg&#10;iZn1N97RdR9LJSEcMjRQxdhmWoeiIodh6lti0U6+cxhl7UptO7xJuGv0S5Kk2mHN0lBhS9uKivP+&#10;zxloj/U99/Mfu/j6/g2bmF8w9Z/GjEd9/gYqUh+f5sf1hxX8JBV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xdpcYAAADdAAAADwAAAAAAAAAAAAAAAACYAgAAZHJz&#10;L2Rvd25yZXYueG1sUEsFBgAAAAAEAAQA9QAAAIsDAAAAAA==&#10;" path="m,l10,9r,5l14,19e" filled="f" strokeweight="0">
                    <v:path arrowok="t" o:connecttype="custom" o:connectlocs="0,0;10,9;10,14;14,19" o:connectangles="0,0,0,0"/>
                  </v:shape>
                  <v:shape id="Freeform 1070" o:spid="_x0000_s2093" style="position:absolute;left:6567;top:1479;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GB8MA&#10;AADdAAAADwAAAGRycy9kb3ducmV2LnhtbERPzWrCQBC+C32HZQq96W49WI2uUkqFQCg06gOM2TEJ&#10;ZmfT7GqSt+8WCt7m4/udzW6wjbhT52vHGl5nCgRx4UzNpYbTcT9dgvAB2WDjmDSM5GG3fZpsMDGu&#10;55zuh1CKGMI+QQ1VCG0ipS8qsuhnriWO3MV1FkOEXSlNh30Mt42cK7WQFmuODRW29FFRcT3crIbs&#10;Z7z133uVj195M09Ddv7M0jetX56H9zWIQEN4iP/dqYnz1WIF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4GB8MAAADdAAAADwAAAAAAAAAAAAAAAACYAgAAZHJzL2Rv&#10;d25yZXYueG1sUEsFBgAAAAAEAAQA9QAAAIgDAAAAAA==&#10;" path="m,l,5,4,9r,5l9,19e" filled="f" strokeweight="0">
                    <v:path arrowok="t" o:connecttype="custom" o:connectlocs="0,0;0,5;4,9;4,14;9,19" o:connectangles="0,0,0,0,0"/>
                  </v:shape>
                  <v:shape id="Freeform 1071" o:spid="_x0000_s2094" style="position:absolute;left:6499;top:1469;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uwMYA&#10;AADdAAAADwAAAGRycy9kb3ducmV2LnhtbESPT2vCQBDF7wW/wzKCl1I3elBJXUUEi1Qv/in0OGTH&#10;JJqdDdmtSb+9cxC8zfDevPeb+bJzlbpTE0rPBkbDBBRx5m3JuYHzafMxAxUissXKMxn4pwDLRe9t&#10;jqn1LR/ofoy5khAOKRooYqxTrUNWkMMw9DWxaBffOIyyNrm2DbYS7io9TpKJdliyNBRY07qg7Hb8&#10;cwY2I3zftu3v7mLpevDfP/t99hWMGfS71SeoSF18mZ/XWyv4yVT4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uwMYAAADdAAAADwAAAAAAAAAAAAAAAACYAgAAZHJz&#10;L2Rvd25yZXYueG1sUEsFBgAAAAAEAAQA9QAAAIsDAAAAAA==&#10;" path="m,l,5r5,5l10,15r,4l15,24r,5l24,39e" filled="f" strokeweight="0">
                    <v:path arrowok="t" o:connecttype="custom" o:connectlocs="0,0;0,5;5,10;10,15;10,19;15,24;15,29;24,39" o:connectangles="0,0,0,0,0,0,0,0"/>
                  </v:shape>
                  <v:shape id="Freeform 1072" o:spid="_x0000_s2095" style="position:absolute;left:6451;top:1464;width:365;height:144;visibility:visible;mso-wrap-style:square;v-text-anchor:top" coordsize="3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a6cMA&#10;AADdAAAADwAAAGRycy9kb3ducmV2LnhtbERPzWoCMRC+F3yHMEIvRRMrtLoapVSEQg+1qw8wbMbN&#10;4mayJlHXt28Khd7m4/ud5bp3rbhSiI1nDZOxAkFcedNwreGw345mIGJCNth6Jg13irBeDR6WWBh/&#10;42+6lqkWOYRjgRpsSl0hZawsOYxj3xFn7uiDw5RhqKUJeMvhrpXPSr1Ihw3nBosdvVuqTuXFadhM&#10;g5reP3f72UGdv+ZP27K1qdT6cdi/LUAk6tO/+M/9YfJ89TqB32/y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a6cMAAADdAAAADwAAAAAAAAAAAAAAAACYAgAAZHJzL2Rv&#10;d25yZXYueG1sUEsFBgAAAAAEAAQA9QAAAIgDAAAAAA==&#10;" path="m10,24l5,29,39,10,154,24,269,15r92,14l356,20,260,135r9,5l241,48r,-4l236,44,149,24,15,48r5,5l10,24,,24,10,53r,5l15,58,149,34r87,19l231,48r29,92l260,144r5,l269,144,365,29r,-5l365,20r-4,l269,5,154,15,39,,5,20,,20r,4l10,24xe" fillcolor="black" stroked="f">
                    <v:path arrowok="t" o:connecttype="custom" o:connectlocs="10,24;5,29;39,10;154,24;269,15;361,29;356,20;260,135;269,140;241,48;241,44;236,44;149,24;15,48;20,53;10,24;0,24;10,53;10,58;15,58;149,34;236,53;231,48;260,140;260,144;265,144;269,144;365,29;365,24;365,20;361,20;269,5;154,15;39,0;5,20;0,20;0,24;10,24" o:connectangles="0,0,0,0,0,0,0,0,0,0,0,0,0,0,0,0,0,0,0,0,0,0,0,0,0,0,0,0,0,0,0,0,0,0,0,0,0,0"/>
                  </v:shape>
                  <v:shape id="Freeform 1073" o:spid="_x0000_s2096" style="position:absolute;left:6845;top:1436;width:264;height:144;visibility:visible;mso-wrap-style:square;v-text-anchor:top" coordsize="26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qQL0A&#10;AADdAAAADwAAAGRycy9kb3ducmV2LnhtbERPSwrCMBDdC94hjOBOU7tQqUZRURB3/nA7NGNbbCal&#10;SbXe3giCu3m878yXrSnFk2pXWFYwGkYgiFOrC84UXM67wRSE88gaS8uk4E0OlotuZ46Jti8+0vPk&#10;MxFC2CWoIPe+SqR0aU4G3dBWxIG729qgD7DOpK7xFcJNKeMoGkuDBYeGHCva5JQ+To1RcEsrvun7&#10;dj1xdneVTRM/DhQr1e+1qxkIT63/i3/uvQ7zo0kM32/CC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20qQL0AAADdAAAADwAAAAAAAAAAAAAAAACYAgAAZHJzL2Rvd25yZXYu&#10;eG1sUEsFBgAAAAAEAAQA9QAAAIIDAAAAAA==&#10;" path="m96,r,4l77,9r,5l58,19r,5l39,28r,5l19,38r,5l,48r5,96l24,139r,-5l34,134r,-5l72,110r,-5l91,100r,-4l101,96r,-5l115,91r,-5l139,86r,-5l159,81r,-5l173,76r,-4l211,67r,-5l226,62r,-5l235,52r,-9l245,38r,-10l255,24r,-10l264,9r,-9l216,48r-29,l187,43,144,38r,-5l130,33,101,,96,xe" stroked="f">
                    <v:path arrowok="t" o:connecttype="custom" o:connectlocs="96,0;96,4;77,9;77,14;58,19;58,24;39,28;39,33;19,38;19,43;0,48;5,144;24,139;24,134;34,134;34,129;72,110;72,105;91,100;91,96;101,96;101,91;115,91;115,86;139,86;139,81;159,81;159,76;173,76;173,72;211,67;211,62;226,62;226,57;235,52;235,43;245,38;245,28;255,24;255,14;264,9;264,0;216,48;187,48;187,43;144,38;144,33;130,33;101,0;96,0" o:connectangles="0,0,0,0,0,0,0,0,0,0,0,0,0,0,0,0,0,0,0,0,0,0,0,0,0,0,0,0,0,0,0,0,0,0,0,0,0,0,0,0,0,0,0,0,0,0,0,0,0,0"/>
                  </v:shape>
                  <v:shape id="Freeform 1074" o:spid="_x0000_s2097" style="position:absolute;left:6850;top:1460;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ftsIA&#10;AADdAAAADwAAAGRycy9kb3ducmV2LnhtbERPTWvCQBC9F/wPywi91U0rpJK6iooFT0pj0OuQnSah&#10;2dmwuzXx37uC4G0e73Pmy8G04kLON5YVvE8SEMSl1Q1XCorj99sMhA/IGlvLpOBKHpaL0cscM217&#10;/qFLHioRQ9hnqKAOocuk9GVNBv3EdsSR+7XOYIjQVVI77GO4aeVHkqTSYMOxocaONjWVf/m/UbAa&#10;ctf0Uz7s0tN6W6T9ns/bvVKv42H1BSLQEJ7ih3un4/zkcw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R+2wgAAAN0AAAAPAAAAAAAAAAAAAAAAAJgCAABkcnMvZG93&#10;bnJldi54bWxQSwUGAAAAAAQABAD1AAAAhwMAAAAA&#10;" path="m,76l,72,5,67r5,-5l10,57r4,-5l14,48,24,38r,-5l29,28r,-4l38,14r,-5l43,4,43,e" filled="f" strokeweight="0">
                    <v:path arrowok="t" o:connecttype="custom" o:connectlocs="0,76;0,72;5,67;10,62;10,57;14,52;14,48;24,38;24,33;29,28;29,24;38,14;38,9;43,4;43,0" o:connectangles="0,0,0,0,0,0,0,0,0,0,0,0,0,0,0"/>
                  </v:shape>
                  <v:shape id="Freeform 1075" o:spid="_x0000_s2098" style="position:absolute;left:6908;top:1455;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q3cEA&#10;AADdAAAADwAAAGRycy9kb3ducmV2LnhtbERPS0sDMRC+C/6HMII3myiyLWvTIgWhIB76oOdhM262&#10;3Uy2ydiu/94Igrf5+J4zX46hVxdKuYts4XFiQBE30XXcWtjv3h5moLIgO+wjk4VvyrBc3N7MsXbx&#10;yhu6bKVVJYRzjRa8yFBrnRtPAfMkDsSF+4wpoBSYWu0SXkt46PWTMZUO2HFp8DjQylNz2n4FC+3R&#10;yNm/+3W1qcyHpKnbVQdn7f3d+PoCSmiUf/Gfe+3KfDN9ht9vygl6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at3BAAAA3QAAAA8AAAAAAAAAAAAAAAAAmAIAAGRycy9kb3du&#10;cmV2LnhtbFBLBQYAAAAABAAEAPUAAACGAwAAAAA=&#10;" path="m,91l4,86r,-5l9,77r,-5l14,67r,-5l24,53r,-5l28,43r,-5l38,29r,-5l43,19r,-5l52,5,52,e" filled="f" strokeweight="0">
                    <v:path arrowok="t" o:connecttype="custom" o:connectlocs="0,91;4,86;4,81;9,77;9,72;14,67;14,62;24,53;24,48;28,43;28,38;38,29;38,24;43,19;43,14;52,5;52,0" o:connectangles="0,0,0,0,0,0,0,0,0,0,0,0,0,0,0,0,0"/>
                  </v:shape>
                  <v:shape id="Freeform 1076" o:spid="_x0000_s2099" style="position:absolute;left:6989;top:1479;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JBMYA&#10;AADdAAAADwAAAGRycy9kb3ducmV2LnhtbERPTWvCQBC9F/oflil4KbpRUds0q4gg6MGA1tL2NmSn&#10;SdrsbMiuMf57VxB6m8f7nGTRmUq01LjSsoLhIAJBnFldcq7g+L7uv4BwHlljZZkUXMjBYv74kGCs&#10;7Zn31B58LkIIuxgVFN7XsZQuK8igG9iaOHA/tjHoA2xyqRs8h3BTyVEUTaXBkkNDgTWtCsr+Diej&#10;YJ2m2/3v8+tH+jW1x0/td5Pv8U6p3lO3fAPhqfP/4rt7o8P8aDaB2zfh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AJBMYAAADdAAAADwAAAAAAAAAAAAAAAACYAgAAZHJz&#10;L2Rvd25yZXYueG1sUEsFBgAAAAAEAAQA9QAAAIsDAAAAAA==&#10;" path="m,33l5,29r,-5l15,14r,-5l19,5,19,e" filled="f" strokeweight="0">
                    <v:path arrowok="t" o:connecttype="custom" o:connectlocs="0,33;5,29;5,24;15,14;15,9;19,5;19,0" o:connectangles="0,0,0,0,0,0,0"/>
                  </v:shape>
                  <v:shape id="Freeform 1077" o:spid="_x0000_s2100" style="position:absolute;left:7066;top:1445;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gE70A&#10;AADdAAAADwAAAGRycy9kb3ducmV2LnhtbERPyQrCMBC9C/5DGMGbpnqoUo3iguLRDc9DM7bFZlKa&#10;qNWvN4LgbR5vnem8MaV4UO0KywoG/QgEcWp1wZmC82nTG4NwHlljaZkUvMjBfNZuTTHR9skHehx9&#10;JkIIuwQV5N5XiZQuzcmg69uKOHBXWxv0AdaZ1DU+Q7gp5TCKYmmw4NCQY0WrnNLb8W4U7GNHdlkZ&#10;8m592JYXud6O9FupbqdZTEB4avxf/HPvdJgfjWL4fhNOkL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BgE70AAADdAAAADwAAAAAAAAAAAAAAAACYAgAAZHJzL2Rvd25yZXYu&#10;eG1sUEsFBgAAAAAEAAQA9QAAAIIDAAAAAA==&#10;" path="m,48l,43,5,39r5,-5l10,29r4,-5l14,19,24,10r,-5l29,e" filled="f" strokeweight="0">
                    <v:path arrowok="t" o:connecttype="custom" o:connectlocs="0,48;0,43;5,39;10,34;10,29;14,24;14,19;24,10;24,5;29,0" o:connectangles="0,0,0,0,0,0,0,0,0,0"/>
                  </v:shape>
                  <v:line id="Line 1078" o:spid="_x0000_s2101" style="position:absolute;visibility:visible;mso-wrap-style:square" from="7066,1474" to="707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xSsMAAADdAAAADwAAAGRycy9kb3ducmV2LnhtbERPTWvCQBC9C/0PyxS86cZCTZq6SikW&#10;9aapQo9DdposZmdDdtX4711B8DaP9zmzRW8bcabOG8cKJuMEBHHptOFKwf73Z5SB8AFZY+OYFFzJ&#10;w2L+Mphhrt2Fd3QuQiViCPscFdQhtLmUvqzJoh+7ljhy/66zGCLsKqk7vMRw28i3JJlKi4ZjQ40t&#10;fddUHouTVWC209X7Jj18HORyFSZ/2TEzdq/U8LX/+gQRqA9P8cO91nF+kq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MUrDAAAA3QAAAA8AAAAAAAAAAAAA&#10;AAAAoQIAAGRycy9kb3ducmV2LnhtbFBLBQYAAAAABAAEAPkAAACRAwAAAAA=&#10;" strokeweight="0"/>
                  <v:shape id="Freeform 1079" o:spid="_x0000_s2102" style="position:absolute;left:7004;top:1474;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yTMYA&#10;AADdAAAADwAAAGRycy9kb3ducmV2LnhtbESPT2vCQBDF70K/wzIFb7qxhSqpq2ih6KUH/yD0NmTH&#10;bDA7G7JrEr9951DwNsN7895vluvB16qjNlaBDcymGSjiItiKSwPn0/dkASomZIt1YDLwoAjr1cto&#10;ibkNPR+oO6ZSSQjHHA24lJpc61g48hinoSEW7Rpaj0nWttS2xV7Cfa3fsuxDe6xYGhw29OWouB3v&#10;3kDzs9u66/ay7w5lf9e/w/v5Rjtjxq/D5hNUoiE9zf/Xeyv42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2yTMYAAADdAAAADwAAAAAAAAAAAAAAAACYAgAAZHJz&#10;L2Rvd25yZXYueG1sUEsFBgAAAAAEAAQA9QAAAIsDAAAAAA==&#10;" path="m,l,5r4,5l9,14r,5l14,24r,5e" filled="f" strokeweight="0">
                    <v:path arrowok="t" o:connecttype="custom" o:connectlocs="0,0;0,5;4,10;9,14;9,19;14,24;14,29" o:connectangles="0,0,0,0,0,0,0"/>
                  </v:shape>
                  <v:shape id="Freeform 1080" o:spid="_x0000_s2103" style="position:absolute;left:6922;top:1445;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IsIA&#10;AADdAAAADwAAAGRycy9kb3ducmV2LnhtbERPS2sCMRC+C/6HMEJvmm3B19YopW+ll6oHj8NmTJZu&#10;JkuS6vbfG6HgbT6+5yxWnWvEiUKsPSu4HxUgiCuvazYK9ru34QxETMgaG8+k4I8irJb93gJL7c/8&#10;TadtMiKHcCxRgU2pLaWMlSWHceRb4swdfXCYMgxG6oDnHO4a+VAUE+mw5txgsaVnS9XP9tcpmEzN&#10;+3Gz/jrMWhvGH3ZsXl4bo9TdoHt6BJGoSzfxv/tT5/nFdA7Xb/IJ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1EiwgAAAN0AAAAPAAAAAAAAAAAAAAAAAJgCAABkcnMvZG93&#10;bnJldi54bWxQSwUGAAAAAAQABAD1AAAAhwMAAAAA&#10;" path="m,l5,5r,5l14,19r,5l19,29r,5l24,39r,4l34,53r,5l38,63r,4l43,72e" filled="f" strokeweight="0">
                    <v:path arrowok="t" o:connecttype="custom" o:connectlocs="0,0;5,5;5,10;14,19;14,24;19,29;19,34;24,39;24,43;34,53;34,58;38,63;38,67;43,72" o:connectangles="0,0,0,0,0,0,0,0,0,0,0,0,0,0"/>
                  </v:shape>
                  <v:shape id="Freeform 1081" o:spid="_x0000_s2104" style="position:absolute;left:6879;top:1469;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u5MYA&#10;AADdAAAADwAAAGRycy9kb3ducmV2LnhtbESPQWvDMAyF74P9B6PBbqvTwkbI6pbS0tFdBmt76G5q&#10;rCahsWxsL83+/XQY7Cbxnt77NF+OrlcDxdR5NjCdFKCIa287bgwcD9unElTKyBZ7z2TghxIsF/d3&#10;c6ysv/EnDfvcKAnhVKGBNudQaZ3qlhymiQ/Eol18dJhljY22EW8S7no9K4oX7bBjaWgx0Lql+rr/&#10;dgZ2q9PbbAjT8rpZR/cRz8/v9BWMeXwYV6+gMo353/x3vbOCX5T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ju5MYAAADdAAAADwAAAAAAAAAAAAAAAACYAgAAZHJz&#10;L2Rvd25yZXYueG1sUEsFBgAAAAAEAAQA9QAAAIsDAAAAAA==&#10;" path="m,l,5r5,5l9,15r,4l14,24r,5l19,34r,5l29,48r,5l33,58r,5l38,67e" filled="f" strokeweight="0">
                    <v:path arrowok="t" o:connecttype="custom" o:connectlocs="0,0;0,5;5,10;9,15;9,19;14,24;14,29;19,34;19,39;29,48;29,53;33,58;33,63;38,67" o:connectangles="0,0,0,0,0,0,0,0,0,0,0,0,0,0"/>
                  </v:shape>
                  <v:shape id="Freeform 1082" o:spid="_x0000_s2105" style="position:absolute;left:6845;top:152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co8IA&#10;AADdAAAADwAAAGRycy9kb3ducmV2LnhtbERPTWsCMRC9F/wPYYTeatZS2mU1iopCD0XoKp6Hzbgb&#10;TCbrJtX13zeC4G0e73Om895ZcaEuGM8KxqMMBHHlteFawX63ectBhIis0XomBTcKMJ8NXqZYaH/l&#10;X7qUsRYphEOBCpoY20LKUDXkMIx8S5y4o+8cxgS7WuoOryncWfmeZZ/SoeHU0GBLq4aqU/nnFNgy&#10;XyPtfvrzh9mEpV3ftocvo9TrsF9MQETq41P8cH/rND/Lx3D/Jp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hyjwgAAAN0AAAAPAAAAAAAAAAAAAAAAAJgCAABkcnMvZG93&#10;bnJldi54bWxQSwUGAAAAAAQABAD1AAAAhwMAAAAA&#10;" path="m,l,5r5,5l5,14r5,5l15,24r,5l19,34r,4l24,43e" filled="f" strokeweight="0">
                    <v:path arrowok="t" o:connecttype="custom" o:connectlocs="0,0;0,5;5,10;5,14;10,19;15,24;15,29;19,34;19,38;24,43" o:connectangles="0,0,0,0,0,0,0,0,0,0"/>
                  </v:shape>
                  <v:shape id="Freeform 1083" o:spid="_x0000_s2106" style="position:absolute;left:6840;top:1431;width:269;height:149;visibility:visible;mso-wrap-style:square;v-text-anchor:top" coordsize="26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RdMUA&#10;AADdAAAADwAAAGRycy9kb3ducmV2LnhtbERPTWvCQBC9F/oflin0VjeJtIToJqggSAsWtRWPQ3ZM&#10;gtnZkF01/fddQfA2j/c502IwrbhQ7xrLCuJRBIK4tLrhSsHPbvmWgnAeWWNrmRT8kYMif36aYqbt&#10;lTd02fpKhBB2GSqove8yKV1Zk0E3sh1x4I62N+gD7Cupe7yGcNPKJIo+pMGGQ0ONHS1qKk/bs1GQ&#10;fp837+X8tG8+D/FiWI+Xs6/Vr1KvL8NsAsLT4B/iu3ulw/woTeD2TT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5F0xQAAAN0AAAAPAAAAAAAAAAAAAAAAAJgCAABkcnMv&#10;ZG93bnJldi54bWxQSwUGAAAAAAQABAD1AAAAigMAAAAA&#10;" path="m106,r-5,l5,48,,48r,5l5,144r,5l10,149,106,96,226,67r5,l269,9r,-9l260,,207,48r5,l130,33r5,l106,,96,9r29,34l130,43r82,14l216,57,269,9,260,,221,57r5,l106,86,10,139r5,5l10,53,5,57,101,9r-5,l106,xe" fillcolor="black" stroked="f">
                    <v:path arrowok="t" o:connecttype="custom" o:connectlocs="106,0;101,0;5,48;0,48;0,53;5,144;5,149;10,149;106,96;226,67;231,67;269,9;269,0;260,0;207,48;212,48;130,33;135,33;106,0;96,9;125,43;130,43;212,57;216,57;269,9;260,0;221,57;226,57;106,86;10,139;15,144;10,53;5,57;101,9;96,9;106,0" o:connectangles="0,0,0,0,0,0,0,0,0,0,0,0,0,0,0,0,0,0,0,0,0,0,0,0,0,0,0,0,0,0,0,0,0,0,0,0"/>
                  </v:shape>
                  <v:shape id="Freeform 1084" o:spid="_x0000_s2107" style="position:absolute;left:6898;top:1700;width:115;height:67;visibility:visible;mso-wrap-style:square;v-text-anchor:top" coordsize="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ovcQA&#10;AADdAAAADwAAAGRycy9kb3ducmV2LnhtbERP22rCQBB9F/oPyxR8qxsrtjF1lVJQRCjYeHkestMk&#10;Nju7ZDca/75bKPg2h3Od+bI3jbhQ62vLCsajBARxYXXNpYLDfvWUgvABWWNjmRTcyMNy8TCYY6bt&#10;lb/okodSxBD2GSqoQnCZlL6oyKAfWUccuW/bGgwRtqXULV5juGnkc5K8SIM1x4YKHX1UVPzknVGw&#10;7U9ufeqmr+68LXbpcT2TXf2p1PCxf38DEagPd/G/e6Pj/CSd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KL3EAAAA3QAAAA8AAAAAAAAAAAAAAAAAmAIAAGRycy9k&#10;b3ducmV2LnhtbFBLBQYAAAAABAAEAPUAAACJAwAAAAA=&#10;" path="m43,r,4l34,4r,5l19,14r,10l14,24r,9l10,33r,10l5,43r,9l,52,,62r53,5l53,62,115,19r,-5l96,14r,-5l77,9r,-5l58,4,58,,43,xe" stroked="f">
                    <v:path arrowok="t" o:connecttype="custom" o:connectlocs="43,0;43,4;34,4;34,9;19,14;19,24;14,24;14,33;10,33;10,43;5,43;5,52;0,52;0,62;53,67;53,62;115,19;115,14;96,14;96,9;77,9;77,4;58,4;58,0;43,0" o:connectangles="0,0,0,0,0,0,0,0,0,0,0,0,0,0,0,0,0,0,0,0,0,0,0,0,0"/>
                  </v:shape>
                  <v:shape id="Freeform 1085" o:spid="_x0000_s2108" style="position:absolute;left:6922;top:170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wycIA&#10;AADdAAAADwAAAGRycy9kb3ducmV2LnhtbERPTWvCQBC9C/0PyxS86W5Fi01dJQiK4CnRg8chO01C&#10;s7NpdjXJv3cLhd7m8T5nsxtsIx7U+dqxhre5AkFcOFNzqeF6OczWIHxANtg4Jg0jedhtXyYbTIzr&#10;OaNHHkoRQ9gnqKEKoU2k9EVFFv3ctcSR+3KdxRBhV0rTYR/DbSMXSr1LizXHhgpb2ldUfOd3q4HH&#10;1c89VeezWfXHj1uW5WPa1FpPX4f0E0SgIfyL/9wnE+er9RJ+v4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fDJwgAAAN0AAAAPAAAAAAAAAAAAAAAAAJgCAABkcnMvZG93&#10;bnJldi54bWxQSwUGAAAAAAQABAD1AAAAhwMAAAAA&#10;" path="m,58l5,53r,-5l10,44r,-5l19,29r,-5l24,20r,-5l29,10r,-5l34,e" filled="f" strokeweight="0">
                    <v:path arrowok="t" o:connecttype="custom" o:connectlocs="0,58;5,53;5,48;10,44;10,39;19,29;19,24;24,20;24,15;29,10;29,5;34,0" o:connectangles="0,0,0,0,0,0,0,0,0,0,0,0"/>
                  </v:shape>
                  <v:shape id="Freeform 1086" o:spid="_x0000_s2109" style="position:absolute;left:6946;top:1700;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htsUA&#10;AADdAAAADwAAAGRycy9kb3ducmV2LnhtbERPTWvCQBC9C/0PyxS86abSFo2uUgRr66FitPQ6Zsck&#10;JDsbs2uM/94tFHqbx/uc2aIzlWipcYVlBU/DCARxanXBmYLDfjUYg3AeWWNlmRTcyMFi/tCbYazt&#10;lXfUJj4TIYRdjApy7+tYSpfmZNANbU0cuJNtDPoAm0zqBq8h3FRyFEWv0mDBoSHHmpY5pWVyMQrs&#10;drI5fla39c/x6/tcuufN9n10Vqr/2L1NQXjq/L/4z/2hw/xo/AK/34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uG2xQAAAN0AAAAPAAAAAAAAAAAAAAAAAJgCAABkcnMv&#10;ZG93bnJldi54bWxQSwUGAAAAAAQABAD1AAAAigMAAAAA&#10;" path="m,l5,4r,5l14,19r,5l24,33r,5e" filled="f" strokeweight="0">
                    <v:path arrowok="t" o:connecttype="custom" o:connectlocs="0,0;5,4;5,9;14,19;14,24;24,33;24,38" o:connectangles="0,0,0,0,0,0,0"/>
                  </v:shape>
                  <v:shape id="Freeform 1087" o:spid="_x0000_s2110" style="position:absolute;left:6908;top:1738;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GPsMA&#10;AADdAAAADwAAAGRycy9kb3ducmV2LnhtbERP24rCMBB9X/Afwgi+ranKilSjiCBWEJb18j400zbY&#10;TEoTa92v3yws7NscznVWm97WoqPWG8cKJuMEBHHutOFSwfWyf1+A8AFZY+2YFLzIw2Y9eFthqt2T&#10;v6g7h1LEEPYpKqhCaFIpfV6RRT92DXHkCtdaDBG2pdQtPmO4reU0SebSouHYUGFDu4ry+/lhFUyL&#10;7Sz77jJ//HAT051McTucPpUaDfvtEkSgPvyL/9yZjvOTxR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GPsMAAADdAAAADwAAAAAAAAAAAAAAAACYAgAAZHJzL2Rv&#10;d25yZXYueG1sUEsFBgAAAAAEAAQA9QAAAIgDAAAAAA==&#10;" path="m,l4,5r,5l9,14r,5l14,24e" filled="f" strokeweight="0">
                    <v:path arrowok="t" o:connecttype="custom" o:connectlocs="0,0;4,5;4,10;9,14;9,19;14,24" o:connectangles="0,0,0,0,0,0"/>
                  </v:shape>
                  <v:shape id="Freeform 1088" o:spid="_x0000_s2111" style="position:absolute;left:6893;top:1695;width:120;height:72;visibility:visible;mso-wrap-style:square;v-text-anchor:top"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HIcMA&#10;AADdAAAADwAAAGRycy9kb3ducmV2LnhtbERPS2sCMRC+F/ofwgi91cRCfaxGKUJB8KQVvY6bcbPt&#10;ZrIm6br9902h4G0+vucsVr1rREch1p41jIYKBHHpTc2VhsPH+/MUREzIBhvPpOGHIqyWjw8LLIy/&#10;8Y66fapEDuFYoAabUltIGUtLDuPQt8SZu/jgMGUYKmkC3nK4a+SLUmPpsObcYLGltaXya//tNJw+&#10;j+dLc1ByE2y9nbnrtupeJ1o/Dfq3OYhEfbqL/90bk+er6QT+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HIcMAAADdAAAADwAAAAAAAAAAAAAAAACYAgAAZHJzL2Rv&#10;d25yZXYueG1sUEsFBgAAAAAEAAQA9QAAAIgDAAAAAA==&#10;" path="m120,24r,-10l115,14,48,,43,,19,14r,5l,62r,5l5,67r43,5l53,72,120,24,111,14,43,62r5,l5,57r5,5l29,19r,5l53,9r-5,l115,24,111,14r9,10xe" fillcolor="black" stroked="f">
                    <v:path arrowok="t" o:connecttype="custom" o:connectlocs="120,24;120,14;115,14;48,0;43,0;19,14;19,19;0,62;0,67;5,67;48,72;53,72;120,24;111,14;43,62;48,62;5,57;10,62;29,19;29,24;53,9;48,9;115,24;111,14;120,24" o:connectangles="0,0,0,0,0,0,0,0,0,0,0,0,0,0,0,0,0,0,0,0,0,0,0,0,0"/>
                  </v:shape>
                  <v:shape id="Freeform 1089" o:spid="_x0000_s2112" style="position:absolute;left:7224;top:1647;width:125;height:105;visibility:visible;mso-wrap-style:square;v-text-anchor:top" coordsize="12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JMUA&#10;AADdAAAADwAAAGRycy9kb3ducmV2LnhtbESPzW7CQAyE70i8w8pIvZVNq1KhwIKqqlFz4MDfA5is&#10;SSKy3ii7kPD2+IDEzdaMZz4v14Nr1I26UHs28DFNQBEX3tZcGjgesvc5qBCRLTaeycCdAqxX49ES&#10;U+t73tFtH0slIRxSNFDF2KZah6Iih2HqW2LRzr5zGGXtSm077CXcNfozSb61w5qlocKWfisqLvur&#10;M2Cza57PONy/Tk12+ue++NvWG2PeJsPPAlSkIb7Mz+vcCn4yF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EUkxQAAAN0AAAAPAAAAAAAAAAAAAAAAAJgCAABkcnMv&#10;ZG93bnJldi54bWxQSwUGAAAAAAQABAD1AAAAigMAAAAA&#10;" path="m68,r,5l58,14r-10,l48,19,29,33r-5,l24,43,10,53r,9l,67,29,96r,9l68,101r,-5l77,96r,-5l101,72r,-10l106,62r5,-24l116,38r,-9l120,29,125,5,96,5,96,,68,xe" stroked="f">
                    <v:path arrowok="t" o:connecttype="custom" o:connectlocs="68,0;68,5;58,14;48,14;48,19;29,33;24,33;24,43;10,53;10,62;0,67;29,96;29,105;68,101;68,96;77,96;77,91;101,72;101,62;106,62;111,38;116,38;116,29;120,29;125,5;96,5;96,0;68,0" o:connectangles="0,0,0,0,0,0,0,0,0,0,0,0,0,0,0,0,0,0,0,0,0,0,0,0,0,0,0,0"/>
                  </v:shape>
                  <v:shape id="Freeform 1090" o:spid="_x0000_s2113" style="position:absolute;left:7239;top:1652;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AoMAA&#10;AADdAAAADwAAAGRycy9kb3ducmV2LnhtbERPy6rCMBDdC/cfwlxwp6kuxFajXASluPMBbsdmbHtt&#10;JqWJbf17Iwju5nCes1z3phItNa60rGAyjkAQZ1aXnCs4n7ajOQjnkTVWlknBkxysVz+DJSbadnyg&#10;9uhzEULYJaig8L5OpHRZQQbd2NbEgbvZxqAPsMmlbrAL4aaS0yiaSYMlh4YCa9oUlN2PD6Ogq+J2&#10;Gk/Mf9rvN7N0d71cn3dWavjb/y1AeOr9V/xxpzrMj+Yx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RAoMAAAADdAAAADwAAAAAAAAAAAAAAAACYAgAAZHJzL2Rvd25y&#10;ZXYueG1sUEsFBgAAAAAEAAQA9QAAAIUDAAAAAA==&#10;" path="m,76l,72,5,67,9,62r,-5l14,52r,-4l24,38r,-5l33,24r,-5l38,14r,-5l48,e" filled="f" strokeweight="0">
                    <v:path arrowok="t" o:connecttype="custom" o:connectlocs="0,76;0,72;5,67;9,62;9,57;14,52;14,48;24,38;24,33;33,24;33,19;38,14;38,9;48,0" o:connectangles="0,0,0,0,0,0,0,0,0,0,0,0,0,0"/>
                  </v:shape>
                  <v:shape id="Freeform 1091" o:spid="_x0000_s2114" style="position:absolute;left:7296;top:1656;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Sp8QA&#10;AADdAAAADwAAAGRycy9kb3ducmV2LnhtbESPQWvCQBCF70L/wzKCt7qxFGlSV9FaoYiXaH/AkB2z&#10;wexsyG41/vvOQfD2hnnzzXuL1eBbdaU+NoENzKYZKOIq2IZrA7+n3esHqJiQLbaBycCdIqyWL6MF&#10;FjbcuKTrMdVKIBwLNOBS6gqtY+XIY5yGjlh259B7TDL2tbY93gTuW/2WZXPtsWH54LCjL0fV5fjn&#10;hbLfbZtD/s6lv+Tbcji72eZ7Y8xkPKw/QSUa0tP8uP6xEj/LJb+0EQl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kqfEAAAA3QAAAA8AAAAAAAAAAAAAAAAAmAIAAGRycy9k&#10;b3ducmV2LnhtbFBLBQYAAAAABAAEAPUAAACJAwAAAAA=&#10;" path="m,82l5,77r,-5l10,68r,-5l20,53r,-5l24,44r,-5l34,29r,-5l39,20r,-5l48,5,48,e" filled="f" strokeweight="0">
                    <v:path arrowok="t" o:connecttype="custom" o:connectlocs="0,82;5,77;5,72;10,68;10,63;20,53;20,48;24,44;24,39;34,29;34,24;39,20;39,15;48,5;48,0" o:connectangles="0,0,0,0,0,0,0,0,0,0,0,0,0,0,0"/>
                  </v:shape>
                  <v:shape id="Freeform 1092" o:spid="_x0000_s2115" style="position:absolute;left:7287;top:1652;width:33;height:6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ImsQA&#10;AADdAAAADwAAAGRycy9kb3ducmV2LnhtbERPTWsCMRC9F/wPYQpeSk20ItvVKKKUChWhau/DZtxd&#10;upksSdStv74pFLzN433ObNHZRlzIh9qxhuFAgSAunKm51HA8vD1nIEJENtg4Jg0/FGAx7z3MMDfu&#10;yp902cdSpBAOOWqoYmxzKUNRkcUwcC1x4k7OW4wJ+lIaj9cUbhs5UmoiLdacGipsaVVR8b0/Ww3j&#10;2+p9pM7tx9iuw+TrxW+fdibTuv/YLacgInXxLv53b0yar16H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CJrEAAAA3QAAAA8AAAAAAAAAAAAAAAAAmAIAAGRycy9k&#10;b3ducmV2LnhtbFBLBQYAAAAABAAEAPUAAACJAwAAAAA=&#10;" path="m,l,4,5,9r,5l9,19r5,5l14,28r5,5l19,38,29,48r,4l33,57r,5e" filled="f" strokeweight="0">
                    <v:path arrowok="t" o:connecttype="custom" o:connectlocs="0,0;0,4;5,9;5,14;9,19;14,24;14,28;19,33;19,38;29,48;29,52;33,57;33,62" o:connectangles="0,0,0,0,0,0,0,0,0,0,0,0,0"/>
                  </v:shape>
                  <v:shape id="Freeform 1093" o:spid="_x0000_s2116" style="position:absolute;left:7248;top:1690;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3cQA&#10;AADdAAAADwAAAGRycy9kb3ducmV2LnhtbERPS2sCMRC+C/0PYQpeRJN6EF2NImKtYFvwAXocNuPu&#10;4maybFJd/30jCN7m43vOZNbYUlyp9oVjDR89BYI4dabgTMNh/9kdgvAB2WDpmDTcycNs+taaYGLc&#10;jbd03YVMxBD2CWrIQ6gSKX2ak0XfcxVx5M6uthgirDNparzFcFvKvlIDabHg2JBjRYuc0svuz2o4&#10;X44/y1Px+2WwM/9e7Rdqo45LrdvvzXwMIlATXuKne23ifDXqw+Obe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t3EAAAA3QAAAA8AAAAAAAAAAAAAAAAAmAIAAGRycy9k&#10;b3ducmV2LnhtbFBLBQYAAAAABAAEAPUAAACJAwAAAAA=&#10;" path="m,l,5r5,5l5,14r5,5l15,24r,5l20,34r,4l29,48r,5e" filled="f" strokeweight="0">
                    <v:path arrowok="t" o:connecttype="custom" o:connectlocs="0,0;0,5;5,10;5,14;10,19;15,24;15,29;20,34;20,38;29,48;29,53" o:connectangles="0,0,0,0,0,0,0,0,0,0,0"/>
                  </v:shape>
                  <v:shape id="Freeform 1094" o:spid="_x0000_s2117" style="position:absolute;left:7220;top:1642;width:129;height:110;visibility:visible;mso-wrap-style:square;v-text-anchor:top" coordsize="12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ei8QA&#10;AADdAAAADwAAAGRycy9kb3ducmV2LnhtbERP24rCMBB9F/yHMMK+aeruIlqN4gqCLAhbb+Db0Ixt&#10;tZmUJmr9+40g+DaHc53JrDGluFHtCssK+r0IBHFqdcGZgt122R2CcB5ZY2mZFDzIwWzabk0w1vbO&#10;Cd02PhMhhF2MCnLvq1hKl+Zk0PVsRRy4k60N+gDrTOoa7yHclPIzigbSYMGhIceKFjmll83VKJjv&#10;j+XvaHv4rpLd8LBuzj+D/l+i1EenmY9BeGr8W/xyr3SYH42+4PlNOEF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ovEAAAA3QAAAA8AAAAAAAAAAAAAAAAAmAIAAGRycy9k&#10;b3ducmV2LnhtbFBLBQYAAAAABAAEAPUAAACJAwAAAAA=&#10;" path="m129,10r,-5l124,5,72,,67,,24,34,,67,,77r28,33l33,110r34,-4l72,106,105,77r,-5l129,10r-9,l96,72r,-5l62,96r5,l33,101r5,l9,67r,10l33,43,76,10r-4,l124,14r-4,-4l129,10xe" fillcolor="black" stroked="f">
                    <v:path arrowok="t" o:connecttype="custom" o:connectlocs="129,10;129,5;124,5;72,0;67,0;24,34;0,67;0,77;28,110;33,110;67,106;72,106;105,77;105,72;129,10;120,10;96,72;96,67;62,96;67,96;33,101;38,101;9,67;9,77;33,43;76,10;72,10;124,14;120,10;129,10" o:connectangles="0,0,0,0,0,0,0,0,0,0,0,0,0,0,0,0,0,0,0,0,0,0,0,0,0,0,0,0,0,0"/>
                  </v:shape>
                  <v:shape id="Freeform 1095" o:spid="_x0000_s2118" style="position:absolute;left:6019;top:2141;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78IA&#10;AADdAAAADwAAAGRycy9kb3ducmV2LnhtbERPTWvDMAy9F/YfjAa9NU5HCVsWt6yFQK/NBiM3LdaS&#10;bLEcYi91/31dKOymx/tUsQtmEDNNrresYJ2kIIgbq3tuFXy8l6tnEM4jaxwsk4ILOdhtHxYF5tqe&#10;+URz5VsRQ9jlqKDzfsyldE1HBl1iR+LIfdvJoI9waqWe8BzDzSCf0jSTBnuODR2OdOio+a3+jAJq&#10;Q91//nwZc5T1ZZ/NJYV1qdTyMby9gvAU/L/47j7qOD992cDtm3iC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5zvwgAAAN0AAAAPAAAAAAAAAAAAAAAAAJgCAABkcnMvZG93&#10;bnJldi54bWxQSwUGAAAAAAQABAD1AAAAhwMAAAAA&#10;" path="m15,r,10l10,10r,10l5,20r,9l,29,,48r24,5l29,39r5,l34,29r5,l39,20r5,l44,10r4,l48,,15,xe" stroked="f">
                    <v:path arrowok="t" o:connecttype="custom" o:connectlocs="15,0;15,10;10,10;10,20;5,20;5,29;0,29;0,48;24,53;29,39;34,39;34,29;39,29;39,20;44,20;44,10;48,10;48,0;15,0" o:connectangles="0,0,0,0,0,0,0,0,0,0,0,0,0,0,0,0,0,0,0"/>
                  </v:shape>
                  <v:shape id="Freeform 1096" o:spid="_x0000_s2119" style="position:absolute;left:6019;top:2175;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BsMA&#10;AADdAAAADwAAAGRycy9kb3ducmV2LnhtbERP22rCQBB9F/yHZYS+NZsUWzS6SikU7AXvHzBmxySY&#10;nQ27a0z/vlso+DaHc535sjeN6Mj52rKCLElBEBdW11wqOB7eHycgfEDW2FgmBT/kYbkYDuaYa3vj&#10;HXX7UIoYwj5HBVUIbS6lLyoy6BPbEkfubJ3BEKErpXZ4i+GmkU9p+iIN1hwbKmzpraLisr8aBV82&#10;jHdF1l2/T8f1h/tkl222J6UeRv3rDESgPtzF/+6VjvPT6TP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p/BsMAAADdAAAADwAAAAAAAAAAAAAAAACYAgAAZHJzL2Rv&#10;d25yZXYueG1sUEsFBgAAAAAEAAQA9QAAAIgDAAAAAA==&#10;" path="m,l5,5r,5l10,14e" filled="f" strokeweight="0">
                    <v:path arrowok="t" o:connecttype="custom" o:connectlocs="0,0;5,5;5,10;10,14" o:connectangles="0,0,0,0"/>
                  </v:shape>
                  <v:shape id="Freeform 1097" o:spid="_x0000_s2120" style="position:absolute;left:6015;top:2137;width:52;height:5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aGcMA&#10;AADdAAAADwAAAGRycy9kb3ducmV2LnhtbERPS2vCQBC+F/wPywi91Y0egkldRaSCp1IfUHobsmM2&#10;NDub7m6T9N93BcHbfHzPWW1G24qefGgcK5jPMhDEldMN1wou5/3LEkSIyBpbx6TgjwJs1pOnFZba&#10;DXyk/hRrkUI4lKjAxNiVUobKkMUwcx1x4q7OW4wJ+lpqj0MKt61cZFkuLTacGgx2tDNUfZ9+rYIi&#10;/FSfQ/715s17v5sX12041B9KPU/H7SuISGN8iO/ug07zsyKH2zfp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jaGcMAAADdAAAADwAAAAAAAAAAAAAAAACYAgAAZHJzL2Rv&#10;d25yZXYueG1sUEsFBgAAAAAEAAQA9QAAAIgDAAAAAA==&#10;" path="m19,l14,r,4l,33,,52r4,l24,57r4,l28,52,52,4,52,,48,,19,r,9l48,9,43,4,19,52r5,-4l4,43r5,5l9,33,24,4,19,9,19,xe" fillcolor="black" stroked="f">
                    <v:path arrowok="t" o:connecttype="custom" o:connectlocs="19,0;14,0;14,4;0,33;0,52;4,52;24,57;28,57;28,52;52,4;52,0;48,0;19,0;19,9;48,9;43,4;19,52;24,48;4,43;9,48;9,33;24,4;19,9;19,0" o:connectangles="0,0,0,0,0,0,0,0,0,0,0,0,0,0,0,0,0,0,0,0,0,0,0,0"/>
                  </v:shape>
                  <v:shape id="Freeform 1098" o:spid="_x0000_s2121" style="position:absolute;left:5640;top:1268;width:322;height:48;visibility:visible;mso-wrap-style:square;v-text-anchor:top" coordsize="3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0fcMA&#10;AADdAAAADwAAAGRycy9kb3ducmV2LnhtbERPTWvCQBC9F/wPywje6kZBq2k2ElKkQr0Y7X3ITpPQ&#10;7GzIbpO0v75bEHqbx/uc5DCZVgzUu8aygtUyAkFcWt1wpeB2PT7uQDiPrLG1TAq+ycEhnT0kGGs7&#10;8oWGwlcihLCLUUHtfRdL6cqaDLql7YgD92F7gz7AvpK6xzGEm1auo2grDTYcGmrsKK+p/Cy+jAL/&#10;unnPxmF7+smzI+Yvb8Uez41Si/mUPYPwNPl/8d190mF+tH+C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60fcMAAADdAAAADwAAAAAAAAAAAAAAAACYAgAAZHJzL2Rv&#10;d25yZXYueG1sUEsFBgAAAAAEAAQA9QAAAIgDAAAAAA==&#10;" path="m,l5,48,72,43r,-5l101,38r,-5l135,33r,-5l163,28r,-4l231,19r,-5l259,14r,-5l293,9r,-5l322,4r,-4l,xe" stroked="f">
                    <v:path arrowok="t" o:connecttype="custom" o:connectlocs="0,0;5,48;72,43;72,38;101,38;101,33;135,33;135,28;163,28;163,24;231,19;231,14;259,14;259,9;293,9;293,4;322,4;322,0;0,0" o:connectangles="0,0,0,0,0,0,0,0,0,0,0,0,0,0,0,0,0,0,0"/>
                  </v:shape>
                  <v:line id="Line 1099" o:spid="_x0000_s2122" style="position:absolute;flip:y;visibility:visible;mso-wrap-style:square" from="5640,1268" to="5640,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0hcgAAADdAAAADwAAAGRycy9kb3ducmV2LnhtbESPT08CMRDF7yZ+h2ZIvEkXD/5ZKIRo&#10;NMZECQgHbsN22N2wnW7awtZv7xxMvM3kvXnvN7NFdp26UIitZwOTcQGKuPK25drA9vv19hFUTMgW&#10;O89k4IciLObXVzMsrR94TZdNqpWEcCzRQJNSX2odq4YcxrHviUU7+uAwyRpqbQMOEu46fVcU99ph&#10;y9LQYE/PDVWnzdkZWH898CG8nfMpH4bP1X5Xf+xelsbcjPJyCipRTv/mv+t3K/jFk+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s0hcgAAADdAAAADwAAAAAA&#10;AAAAAAAAAAChAgAAZHJzL2Rvd25yZXYueG1sUEsFBgAAAAAEAAQA+QAAAJYDAAAAAA==&#10;" strokeweight="0"/>
                  <v:shape id="Freeform 1100" o:spid="_x0000_s2123" style="position:absolute;left:5683;top:1268;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GoL8A&#10;AADdAAAADwAAAGRycy9kb3ducmV2LnhtbERPy6rCMBDdC/5DGMGdpoqIrUa5KIJwV772YzO25TaT&#10;kkStfv2NILibw3nOYtWaWtzJ+cqygtEwAUGcW11xoeB03A5mIHxA1lhbJgVP8rBadjsLzLR98J7u&#10;h1CIGMI+QwVlCE0mpc9LMuiHtiGO3NU6gyFCV0jt8BHDTS3HSTKVBiuODSU2tC4p/zvcjAKXzq5n&#10;9/t8pZ7bC/N5g+vJS6l+r/2ZgwjUhq/4497pOD9JU3h/E0+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LkagvwAAAN0AAAAPAAAAAAAAAAAAAAAAAJgCAABkcnMvZG93bnJl&#10;di54bWxQSwUGAAAAAAQABAD1AAAAhAMAAAAA&#10;" path="m,38l,33,5,28r,-4l10,19r5,-5l15,9,20,4,20,e" filled="f" strokeweight="0">
                    <v:path arrowok="t" o:connecttype="custom" o:connectlocs="0,38;0,33;5,28;5,24;10,19;15,14;15,9;20,4;20,0" o:connectangles="0,0,0,0,0,0,0,0,0"/>
                  </v:shape>
                  <v:shape id="Freeform 1101" o:spid="_x0000_s2124" style="position:absolute;left:5751;top:1268;width:19;height:2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iCMgA&#10;AADdAAAADwAAAGRycy9kb3ducmV2LnhtbESPQWvCQBCF7wX/wzJCb3VjD1qiq1RBKoLQplX0Nman&#10;STA7G7LbmPbXdw6F3mZ4b977Zr7sXa06akPl2cB4lIAizr2tuDDw8b55eAIVIrLF2jMZ+KYAy8Xg&#10;bo6p9Td+oy6LhZIQDikaKGNsUq1DXpLDMPINsWifvnUYZW0LbVu8Sbir9WOSTLTDiqWhxIbWJeXX&#10;7MsZ2NeveOxezruf9aXI/PS02a/0wZj7Yf88AxWpj//mv+utFfxxIv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OIIyAAAAN0AAAAPAAAAAAAAAAAAAAAAAJgCAABk&#10;cnMvZG93bnJldi54bWxQSwUGAAAAAAQABAD1AAAAjQMAAAAA&#10;" path="m,28l4,24r,-5l9,14,9,9,19,e" filled="f" strokeweight="0">
                    <v:path arrowok="t" o:connecttype="custom" o:connectlocs="0,28;4,24;4,19;9,14;9,9;19,0" o:connectangles="0,0,0,0,0,0"/>
                  </v:shape>
                  <v:shape id="Freeform 1102" o:spid="_x0000_s2125" style="position:absolute;left:5818;top:1268;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eBcMA&#10;AADdAAAADwAAAGRycy9kb3ducmV2LnhtbERPTWvCQBC9F/wPywi9NZuUYiVmE2KhID20VL14G7Nj&#10;EszOptlV47/vCoK3ebzPyYrRdOJMg2stK0iiGARxZXXLtYLt5vNlDsJ5ZI2dZVJwJQdFPnnKMNX2&#10;wr90XvtahBB2KSpovO9TKV3VkEEX2Z44cAc7GPQBDrXUA15CuOnkaxzPpMGWQ0ODPX00VB3XJ6Og&#10;37bX0r7t9Pv3z94tffmHM/ul1PN0LBcgPI3+Ib67VzrMT+IEb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geBcMAAADdAAAADwAAAAAAAAAAAAAAAACYAgAAZHJzL2Rv&#10;d25yZXYueG1sUEsFBgAAAAAEAAQA9QAAAIgDAAAAAA==&#10;" path="m,19l9,9,9,4,14,e" filled="f" strokeweight="0">
                    <v:path arrowok="t" o:connecttype="custom" o:connectlocs="0,19;9,9;9,4;14,0" o:connectangles="0,0,0,0"/>
                  </v:shape>
                  <v:shape id="Freeform 1103" o:spid="_x0000_s2126" style="position:absolute;left:5890;top:126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sHsEA&#10;AADdAAAADwAAAGRycy9kb3ducmV2LnhtbERP24rCMBB9F/yHMIIvoqmyiFRT8YIgy75Y/YChGdvS&#10;ZlKbaOvfbxYWfJvDuc5m25tavKh1pWUF81kEgjizuuRcwe16mq5AOI+ssbZMCt7kYJsMBxuMte34&#10;Qq/U5yKEsItRQeF9E0vpsoIMupltiAN3t61BH2CbS91iF8JNLRdRtJQGSw4NBTZ0KCir0qdRUCHV&#10;y5/0sf8+THbdsf+6y8ZJpcajfrcG4an3H/G/+6zD/Hm0gL9vwgk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vbB7BAAAA3QAAAA8AAAAAAAAAAAAAAAAAmAIAAGRycy9kb3du&#10;cmV2LnhtbFBLBQYAAAAABAAEAPUAAACGAwAAAAA=&#10;" path="m,9l,4,5,e" filled="f" strokeweight="0">
                    <v:path arrowok="t" o:connecttype="custom" o:connectlocs="0,9;0,4;5,0" o:connectangles="0,0,0"/>
                  </v:shape>
                  <v:line id="Line 1104" o:spid="_x0000_s2127" style="position:absolute;visibility:visible;mso-wrap-style:square" from="5895,1268" to="589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LqcQAAADdAAAADwAAAGRycy9kb3ducmV2LnhtbERPTWvCQBC9C/0PyxR6q5u0aG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EupxAAAAN0AAAAPAAAAAAAAAAAA&#10;AAAAAKECAABkcnMvZG93bnJldi54bWxQSwUGAAAAAAQABAD5AAAAkgMAAAAA&#10;" strokeweight="0"/>
                  <v:shape id="Freeform 1105" o:spid="_x0000_s2128" style="position:absolute;left:5832;top:126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Ah8MA&#10;AADdAAAADwAAAGRycy9kb3ducmV2LnhtbERP22rCQBB9L/gPywi+1U1ESkmzihQEL6VVmw8Ys2MS&#10;mp0Nu2uMf98tFHybw7lOvhxMK3pyvrGsIJ0mIIhLqxuuFBTf6+dXED4ga2wtk4I7eVguRk85Ztre&#10;+Ej9KVQihrDPUEEdQpdJ6cuaDPqp7Ygjd7HOYIjQVVI7vMVw08pZkrxIgw3Hhho7eq+p/DldjYK9&#10;DfNjmfbXj3PxuXU7dunX4azUZDys3kAEGsJD/O/e6Dg/Te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Ah8MAAADdAAAADwAAAAAAAAAAAAAAAACYAgAAZHJzL2Rv&#10;d25yZXYueG1sUEsFBgAAAAAEAAQA9QAAAIgDAAAAAA==&#10;" path="m,l5,4r,5l10,14e" filled="f" strokeweight="0">
                    <v:path arrowok="t" o:connecttype="custom" o:connectlocs="0,0;5,4;5,9;10,14" o:connectangles="0,0,0,0"/>
                  </v:shape>
                  <v:shape id="Freeform 1106" o:spid="_x0000_s2129" style="position:absolute;left:5770;top:1268;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UjsIA&#10;AADdAAAADwAAAGRycy9kb3ducmV2LnhtbERP32vCMBB+H+x/CDfwbaZVlFGNIoNhBUF02/vRXNtg&#10;cylNrNW/3giDvd3H9/OW68E2oqfOG8cK0nECgrhw2nCl4Of76/0DhA/IGhvHpOBGHtar15clZtpd&#10;+Uj9KVQihrDPUEEdQptJ6YuaLPqxa4kjV7rOYoiwq6Tu8BrDbSMnSTKXFg3Hhhpb+qypOJ8uVsGk&#10;3Ezze5/73cylpt+b8ne7Pyg1ehs2CxCBhvAv/nPnOs5Pkx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9SOwgAAAN0AAAAPAAAAAAAAAAAAAAAAAJgCAABkcnMvZG93&#10;bnJldi54bWxQSwUGAAAAAAQABAD1AAAAhwMAAAAA&#10;" path="m,l5,4r,5l14,19r,5e" filled="f" strokeweight="0">
                    <v:path arrowok="t" o:connecttype="custom" o:connectlocs="0,0;5,4;5,9;14,19;14,24" o:connectangles="0,0,0,0,0"/>
                  </v:shape>
                  <v:shape id="Freeform 1107" o:spid="_x0000_s2130" style="position:absolute;left:5707;top:1268;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lYsEA&#10;AADdAAAADwAAAGRycy9kb3ducmV2LnhtbERPTWsCMRC9F/wPYQRvNbGCLFujtKIgXoq6vQ+b6Wbp&#10;ZhI2qa7++qZQ8DaP9znL9eA6caE+tp41zKYKBHHtTcuNhuq8ey5AxIRssPNMGm4UYb0aPS2xNP7K&#10;R7qcUiNyCMcSNdiUQillrC05jFMfiDP35XuHKcO+kabHaw53nXxRaiEdtpwbLAbaWKq/Tz9OQ7DV&#10;rfg8bOexuZ8/KqWK99BFrSfj4e0VRKIhPcT/7r3J82dqAX/f5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UZWLBAAAA3QAAAA8AAAAAAAAAAAAAAAAAmAIAAGRycy9kb3du&#10;cmV2LnhtbFBLBQYAAAAABAAEAPUAAACGAwAAAAA=&#10;" path="m,l,4,5,9r5,5l10,19r5,5l15,28r5,5e" filled="f" strokeweight="0">
                    <v:path arrowok="t" o:connecttype="custom" o:connectlocs="0,0;0,4;5,9;10,14;10,19;15,24;15,28;20,33" o:connectangles="0,0,0,0,0,0,0,0"/>
                  </v:shape>
                  <v:shape id="Freeform 1108" o:spid="_x0000_s2131" style="position:absolute;left:5645;top:1268;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ti8EA&#10;AADdAAAADwAAAGRycy9kb3ducmV2LnhtbERPTWsCMRC9F/wPYQRvNauIytYoVRQ8iNC19Dxspruh&#10;yWTdRF3/vRGE3ubxPmex6pwVV2qD8axgNMxAEJdeG64UfJ9273MQISJrtJ5JwZ0CrJa9twXm2t/4&#10;i65FrEQK4ZCjgjrGJpcylDU5DEPfECfu17cOY4JtJXWLtxTurBxn2VQ6NJwaamxoU1P5V1ycAlvM&#10;t0inQ3eemF1Y2+39+DMzSg363ecHiEhd/Be/3Hud5o+yGTy/S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xLYvBAAAA3QAAAA8AAAAAAAAAAAAAAAAAmAIAAGRycy9kb3du&#10;cmV2LnhtbFBLBQYAAAAABAAEAPUAAACGAwAAAAA=&#10;" path="m,l5,4r,5l10,14r,5l19,28r,5l24,38r,5e" filled="f" strokeweight="0">
                    <v:path arrowok="t" o:connecttype="custom" o:connectlocs="0,0;5,4;5,9;10,14;10,19;19,28;19,33;24,38;24,43" o:connectangles="0,0,0,0,0,0,0,0,0"/>
                  </v:shape>
                  <v:shape id="Freeform 1109" o:spid="_x0000_s2132" style="position:absolute;left:5635;top:1263;width:327;height:53;visibility:visible;mso-wrap-style:square;v-text-anchor:top" coordsize="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8QA&#10;AADdAAAADwAAAGRycy9kb3ducmV2LnhtbESPT2vDMAzF74N9B6PBbovTDULJ6pbRUSgMBv13F7Hm&#10;pI3lzHbb7NtPh0JvEu/pvZ9mi9H36kIxdYENTIoSFHETbMfOwH63epmCShnZYh+YDPxRgsX88WGG&#10;tQ1X3tBlm52SEE41GmhzHmqtU9OSx1SEgVi0nxA9Zlmj0zbiVcJ9r1/LstIeO5aGFgdattSctmdv&#10;4LCq3Nv5+7j8om6Mn+h/d2tXGfP8NH68g8o05rv5dr22gj8pBVe+kR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yvvEAAAA3QAAAA8AAAAAAAAAAAAAAAAAmAIAAGRycy9k&#10;b3ducmV2LnhtbFBLBQYAAAAABAAEAPUAAACJAwAAAAA=&#10;" path="m5,l,,,5,5,48r,5l10,53,322,9r5,l327,r-5,l5,r,9l322,9r,-9l10,43r5,5l10,5,5,9,5,xe" fillcolor="black" stroked="f">
                    <v:path arrowok="t" o:connecttype="custom" o:connectlocs="5,0;0,0;0,5;5,48;5,53;10,53;322,9;327,9;327,0;322,0;5,0;5,9;322,9;322,0;10,43;15,48;10,5;5,9;5,0" o:connectangles="0,0,0,0,0,0,0,0,0,0,0,0,0,0,0,0,0,0,0"/>
                  </v:shape>
                  <v:shape id="Freeform 1110" o:spid="_x0000_s2133" style="position:absolute;left:6936;top:1268;width:125;height:19;visibility:visible;mso-wrap-style:square;v-text-anchor:top" coordsize="1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nGcIA&#10;AADdAAAADwAAAGRycy9kb3ducmV2LnhtbERP22oCMRB9L/gPYQTfanaLSN0aRQuCVih4+YDpZrpZ&#10;upmEJOr6941Q6NscznXmy9524kohto4VlOMCBHHtdMuNgvNp8/wKIiZkjZ1jUnCnCMvF4GmOlXY3&#10;PtD1mBqRQzhWqMCk5CspY23IYhw7T5y5bxcspgxDI3XAWw63nXwpiqm02HJuMOjp3VD9c7xYBaG8&#10;76btxB72G+/rydcHmXX6VGo07FdvIBL16V/8597qPL8sZvD4Jp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ScZwgAAAN0AAAAPAAAAAAAAAAAAAAAAAJgCAABkcnMvZG93&#10;bnJldi54bWxQSwUGAAAAAAQABAD1AAAAhwMAAAAA&#10;" path="m,l10,9r,10l111,19r,-5l125,,,xe" stroked="f">
                    <v:path arrowok="t" o:connecttype="custom" o:connectlocs="0,0;10,9;10,19;111,19;111,14;125,0;0,0" o:connectangles="0,0,0,0,0,0,0"/>
                  </v:shape>
                  <v:shape id="Freeform 1111" o:spid="_x0000_s2134" style="position:absolute;left:6989;top:126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WcYA&#10;AADdAAAADwAAAGRycy9kb3ducmV2LnhtbESP3UrDQBCF7wXfYRnBO7tZkVJitkUEwZ9ibe0DTLJj&#10;EszOht1tGt/euRC8m+GcOeebajP7QU0UUx/YglkUoIib4HpuLRw/n25WoFJGdjgEJgs/lGCzvryo&#10;sHThzHuaDrlVEsKpRAtdzmOpdWo68pgWYSQW7StEj1nW2GoX8SzhftC3RbHUHnuWhg5Heuyo+T6c&#10;vIW3kO/2jZlO2/r4/hJfOZrdR23t9dX8cA8q05z/zX/Xz07wj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QWcYAAADdAAAADwAAAAAAAAAAAAAAAACYAgAAZHJz&#10;L2Rvd25yZXYueG1sUEsFBgAAAAAEAAQA9QAAAIsDAAAAAA==&#10;" path="m,14l10,4,10,e" filled="f" strokeweight="0">
                    <v:path arrowok="t" o:connecttype="custom" o:connectlocs="0,14;10,4;10,0" o:connectangles="0,0,0"/>
                  </v:shape>
                  <v:shape id="Freeform 1112" o:spid="_x0000_s2135" style="position:absolute;left:6994;top:126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1wsQA&#10;AADdAAAADwAAAGRycy9kb3ducmV2LnhtbERP0WrCQBB8L/QfjhX6Vi+RIiV6EREKtpW2sX7AJrcm&#10;wdxeuDtj+vc9QXCedpmdmZ3lajSdGMj51rKCdJqAIK6sbrlWcPh9e34F4QOyxs4yKfgjD6v88WGJ&#10;mbYXLmjYh1pEE/YZKmhC6DMpfdWQQT+1PXHkjtYZDHF1tdQOL9HcdHKWJHNpsOWY0GBPm4aq0/5s&#10;FHza8FJU6XDelYevd/fBLv3+KZV6mozrBYhAY7gf39RbHd+PgGubO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dcLEAAAA3QAAAA8AAAAAAAAAAAAAAAAAmAIAAGRycy9k&#10;b3ducmV2LnhtbFBLBQYAAAAABAAEAPUAAACJAwAAAAA=&#10;" path="m,l10,9r,5e" filled="f" strokeweight="0">
                    <v:path arrowok="t" o:connecttype="custom" o:connectlocs="0,0;10,9;10,14" o:connectangles="0,0,0"/>
                  </v:shape>
                  <v:shape id="Freeform 1113" o:spid="_x0000_s2136" style="position:absolute;left:6932;top:1263;width:129;height:24;visibility:visible;mso-wrap-style:square;v-text-anchor:top" coordsize="1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by8QA&#10;AADdAAAADwAAAGRycy9kb3ducmV2LnhtbERPS2vCQBC+C/0PyxR6KXUTDyqpq4ha8OKhPsDeptkx&#10;G8zOhuyaxH/vFgre5uN7zmzR20q01PjSsYJ0mIAgzp0uuVBwPHx9TEH4gKyxckwK7uRhMX8ZzDDT&#10;ruNvavehEDGEfYYKTAh1JqXPDVn0Q1cTR+7iGoshwqaQusEuhttKjpJkLC2WHBsM1rQylF/3N6tg&#10;Y003/k1x/T655KeJ/Wl35yCVenvtl58gAvXhKf53b3Wcn6Yj+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G8vEAAAA3QAAAA8AAAAAAAAAAAAAAAAAmAIAAGRycy9k&#10;b3ducmV2LnhtbFBLBQYAAAAABAAEAPUAAACJAwAAAAA=&#10;" path="m4,l,,,9,9,24r106,l129,9r,-9l124,,4,r,9l124,9,120,,105,14r5,l14,14r5,l9,,4,9,4,xe" fillcolor="black" stroked="f">
                    <v:path arrowok="t" o:connecttype="custom" o:connectlocs="4,0;0,0;0,9;9,24;115,24;129,9;129,0;124,0;4,0;4,9;124,9;120,0;105,14;110,14;14,14;19,14;9,0;4,9;4,0" o:connectangles="0,0,0,0,0,0,0,0,0,0,0,0,0,0,0,0,0,0,0"/>
                  </v:shape>
                  <v:shape id="Freeform 1114" o:spid="_x0000_s2137" style="position:absolute;left:6792;top:1268;width:68;height:9;visibility:visible;mso-wrap-style:square;v-text-anchor:top" coordsize="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488IA&#10;AADdAAAADwAAAGRycy9kb3ducmV2LnhtbERP32vCMBB+F/Y/hBv4pmkdaK1GEdlEkCHq2PPRnG2x&#10;uZQk0/rfG2Hg2318P2++7EwjruR8bVlBOkxAEBdW11wq+Dl9DTIQPiBrbCyTgjt5WC7eenPMtb3x&#10;ga7HUIoYwj5HBVUIbS6lLyoy6Ie2JY7c2TqDIUJXSu3wFsNNI0dJMpYGa44NFba0rqi4HP+MgvU2&#10;258+fxvcuwt9Z9OJ2903E6X6791qBiJQF17if/dWx/lp+gH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njzwgAAAN0AAAAPAAAAAAAAAAAAAAAAAJgCAABkcnMvZG93&#10;bnJldi54bWxQSwUGAAAAAAQABAD1AAAAhwMAAAAA&#10;" path="m,l5,9r58,l63,4r5,l68,,,xe" stroked="f">
                    <v:path arrowok="t" o:connecttype="custom" o:connectlocs="0,0;5,9;63,9;63,4;68,4;68,0;0,0" o:connectangles="0,0,0,0,0,0,0"/>
                  </v:shape>
                  <v:line id="Line 1115" o:spid="_x0000_s2138" style="position:absolute;flip:y;visibility:visible;mso-wrap-style:square" from="6836,1268" to="683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yR8UAAADdAAAADwAAAGRycy9kb3ducmV2LnhtbERPS2sCMRC+C/0PYYTeNLtS2rIaRSot&#10;pdCKr4O3cTPuLm4mSxLd9N83hUJv8/E9Z7aIphU3cr6xrCAfZyCIS6sbrhTsd6+jZxA+IGtsLZOC&#10;b/KwmN8NZlho2/OGbttQiRTCvkAFdQhdIaUvazLox7YjTtzZOoMhQVdJ7bBP4aaVkyx7lAYbTg01&#10;dvRSU3nZXo2CzdcTn9zbNV7iqf9cHw/Vx2G1VOp+GJdTEIFi+Bf/ud91mp/nD/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yR8UAAADdAAAADwAAAAAAAAAA&#10;AAAAAAChAgAAZHJzL2Rvd25yZXYueG1sUEsFBgAAAAAEAAQA+QAAAJMDAAAAAA==&#10;" strokeweight="0"/>
                  <v:line id="Line 1116" o:spid="_x0000_s2139" style="position:absolute;visibility:visible;mso-wrap-style:square" from="6812,1268" to="681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gm8MAAADdAAAADwAAAGRycy9kb3ducmV2LnhtbERPTWvCQBC9C/0Pywi96SYFbRrdSCkW&#10;7a1NFTwO2TFZkp0N2VXjv+8WCr3N433OejPaTlxp8MaxgnSegCCunDZcKzh8v88yED4ga+wck4I7&#10;edgUD5M15trd+IuuZahFDGGfo4ImhD6X0lcNWfRz1xNH7uwGiyHCoZZ6wFsMt518SpKltGg4NjTY&#10;01tDVVterALzudwtPp6PL0e53YX0lLWZsQelHqfj6wpEoDH8i//cex3np+kC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04JvDAAAA3QAAAA8AAAAAAAAAAAAA&#10;AAAAoQIAAGRycy9kb3ducmV2LnhtbFBLBQYAAAAABAAEAPkAAACRAwAAAAA=&#10;" strokeweight="0"/>
                  <v:shape id="Freeform 1117" o:spid="_x0000_s2140" style="position:absolute;left:6788;top:1263;width:72;height:14;visibility:visible;mso-wrap-style:square;v-text-anchor:top" coordsize="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ur8QA&#10;AADdAAAADwAAAGRycy9kb3ducmV2LnhtbERP3WrCMBS+F3yHcAa7kZlWoRudUVQmOISNVR/g0Jy1&#10;Zc1JaWKNb78Ignfn4/s9i1UwrRiod41lBek0AUFcWt1wpeB03L28gXAeWWNrmRRcycFqOR4tMNf2&#10;wj80FL4SMYRdjgpq77tcSlfWZNBNbUccuV/bG/QR9pXUPV5iuGnlLEkyabDh2FBjR9uayr/ibBS8&#10;du1nNmyKzXdY0yQcvorZx3yr1PNTWL+D8BT8Q3x373Wcn6YZ3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5bq/EAAAA3QAAAA8AAAAAAAAAAAAAAAAAmAIAAGRycy9k&#10;b3ducmV2LnhtbFBLBQYAAAAABAAEAPUAAACJAwAAAAA=&#10;" path="m4,l,,,9r4,5l67,14,72,9,72,,67,,4,r,9l67,9,62,,57,5r5,l9,5r5,l9,,4,9,4,xe" fillcolor="black" stroked="f">
                    <v:path arrowok="t" o:connecttype="custom" o:connectlocs="4,0;0,0;0,9;4,14;67,14;72,9;72,0;67,0;4,0;4,9;67,9;62,0;57,5;62,5;9,5;14,5;9,0;4,9;4,0" o:connectangles="0,0,0,0,0,0,0,0,0,0,0,0,0,0,0,0,0,0,0"/>
                  </v:shape>
                  <v:shape id="Freeform 1118" o:spid="_x0000_s2141" style="position:absolute;left:8098;top:1815;width:557;height:312;visibility:visible;mso-wrap-style:square;v-text-anchor:top" coordsize="5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x28MA&#10;AADdAAAADwAAAGRycy9kb3ducmV2LnhtbERPPWvDMBDdC/kP4gLZGtkZnOJGMW4g4CGlbVIyH9bF&#10;NrVORlJs999XhUK3e7zP2xWz6cVIzneWFaTrBARxbXXHjYLPy/HxCYQPyBp7y6TgmzwU+8XDDnNt&#10;J/6g8RwaEUPY56igDWHIpfR1Swb92g7EkbtZZzBE6BqpHU4x3PRykySZNNhxbGhxoENL9df5bhSw&#10;Lpvt2+39NT25bHRVdnUvyVWp1XIun0EEmsO/+M9d6Tg/Tb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nx28MAAADdAAAADwAAAAAAAAAAAAAAAACYAgAAZHJzL2Rv&#10;d25yZXYueG1sUEsFBgAAAAAEAAQA9QAAAIgDAAAAAA==&#10;" path="m542,r,5l514,9r,10l504,24r,10l490,43r,10l475,62r,10l461,82r,9l446,101r,9l437,115r-72,-5l365,106r-34,l331,110r-57,53l206,226r-14,l192,221r-10,l182,216r-24,-5l158,206r-9,l139,197r-5,-19l130,178r,-10l125,168,101,120r-39,5l62,163r-9,5l53,178r-15,9l38,197r-14,9l24,216,10,226r,9l,240r,10l5,250r5,28l14,278r,10l19,288r10,24l67,312r,-5l110,307r,-5l120,302r,-4l158,278r29,-4l187,269r15,l202,264r9,l211,259,336,139r43,l379,134r63,l442,130,557,19,557,,542,xe" stroked="f">
                    <v:path arrowok="t" o:connecttype="custom" o:connectlocs="542,5;514,19;504,34;490,53;475,72;461,91;446,110;365,110;331,106;274,163;192,226;182,221;158,211;149,206;134,178;130,168;101,120;62,163;53,178;38,197;24,216;10,235;0,250;10,278;14,288;29,312;67,307;110,302;120,298;187,274;202,269;211,264;336,139;379,134;442,130;557,0" o:connectangles="0,0,0,0,0,0,0,0,0,0,0,0,0,0,0,0,0,0,0,0,0,0,0,0,0,0,0,0,0,0,0,0,0,0,0,0"/>
                  </v:shape>
                  <v:shape id="Freeform 1119" o:spid="_x0000_s2142" style="position:absolute;left:8117;top:1954;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m18UA&#10;AADdAAAADwAAAGRycy9kb3ducmV2LnhtbESP0WrCQBBF3wv9h2WEvtVNLBZNXaVICwWRYuwHDNkx&#10;G8zOxuxW4987D4JvM9w7955ZrAbfqjP1sQlsIB9noIirYBuuDfztv19noGJCttgGJgNXirBaPj8t&#10;sLDhwjs6l6lWEsKxQAMupa7QOlaOPMZx6IhFO4TeY5K1r7Xt8SLhvtWTLHvXHhuWBocdrR1Vx/Lf&#10;G5htqrfBzXla/05O88P+a4vX0hrzMho+P0AlGtLDfL/+sYKf54Ir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abXxQAAAN0AAAAPAAAAAAAAAAAAAAAAAJgCAABkcnMv&#10;ZG93bnJldi54bWxQSwUGAAAAAAQABAD1AAAAigMAAAAA&#10;" path="m,149r5,-5l5,139r5,-4l10,130r9,-10l19,115r5,-4l24,106r5,-5l29,96,39,87r,-5l43,77r,-5l53,63r,-5l58,53r,-5l63,43r,-4l72,29r,-5l77,19r,-4l87,5,87,e" filled="f" strokeweight="0">
                    <v:path arrowok="t" o:connecttype="custom" o:connectlocs="0,149;5,144;5,139;10,135;10,130;19,120;19,115;24,111;24,106;29,101;29,96;39,87;39,82;43,77;43,72;53,63;53,58;58,53;58,48;63,43;63,39;72,29;72,24;77,19;77,15;87,5;87,0" o:connectangles="0,0,0,0,0,0,0,0,0,0,0,0,0,0,0,0,0,0,0,0,0,0,0,0,0,0,0"/>
                  </v:shape>
                  <v:shape id="Freeform 1120" o:spid="_x0000_s2143" style="position:absolute;left:8175;top:2012;width:57;height:105;visibility:visible;mso-wrap-style:square;v-text-anchor:top" coordsize="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V+MIA&#10;AADdAAAADwAAAGRycy9kb3ducmV2LnhtbERPTWvCQBC9F/oflin0VjfxIDa6ihSq8aLWVs9Ddkyi&#10;2dmwu43x37tCobd5vM+ZznvTiI6cry0rSAcJCOLC6ppLBT/fn29jED4ga2wsk4IbeZjPnp+mmGl7&#10;5S/q9qEUMYR9hgqqENpMSl9UZNAPbEscuZN1BkOErpTa4TWGm0YOk2QkDdYcGyps6aOi4rL/NQrs&#10;bnl0h3yV0HqDi7PNO6J+q9TrS7+YgAjUh3/xnzvXcX6av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1X4wgAAAN0AAAAPAAAAAAAAAAAAAAAAAJgCAABkcnMvZG93&#10;bnJldi54bWxQSwUGAAAAAAQABAD1AAAAhwMAAAAA&#10;" path="m,105r,-4l5,96r,-5l9,86r5,-5l14,77r5,-5l19,67r5,-5l24,57r9,-9l33,43r5,-5l38,33r5,-4l43,24,53,14r,-5l57,5,57,e" filled="f" strokeweight="0">
                    <v:path arrowok="t" o:connecttype="custom" o:connectlocs="0,105;0,101;5,96;5,91;9,86;14,81;14,77;19,72;19,67;24,62;24,57;33,48;33,43;38,38;38,33;43,29;43,24;53,14;53,9;57,5;57,0" o:connectangles="0,0,0,0,0,0,0,0,0,0,0,0,0,0,0,0,0,0,0,0,0"/>
                  </v:shape>
                  <v:shape id="Freeform 1121" o:spid="_x0000_s2144" style="position:absolute;left:8247;top:2036;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UMQA&#10;AADdAAAADwAAAGRycy9kb3ducmV2LnhtbESPT4vCQAzF7wt+hyGCt3WqK4tURxFB2IMX/6AeQye2&#10;xU6mdMZa/fTmIOwt4b2898t82blKtdSE0rOB0TABRZx5W3Ju4HjYfE9BhYhssfJMBp4UYLnofc0x&#10;tf7BO2r3MVcSwiFFA0WMdap1yApyGIa+Jhbt6huHUdYm17bBh4S7So+T5Fc7LFkaCqxpXVB229+d&#10;gcnmVk3ZtttOl6/27E/Pn8t2bcyg361moCJ18d/8uf6zgj8aC798IyPo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flDEAAAA3QAAAA8AAAAAAAAAAAAAAAAAmAIAAGRycy9k&#10;b3ducmV2LnhtbFBLBQYAAAAABAAEAPUAAACJAwAAAAA=&#10;" path="m,57l9,48r,-5l14,38r,-5l19,29r,-5l29,14r,-5l33,5,33,e" filled="f" strokeweight="0">
                    <v:path arrowok="t" o:connecttype="custom" o:connectlocs="0,57;9,48;9,43;14,38;14,33;19,29;19,24;29,14;29,9;33,5;33,0" o:connectangles="0,0,0,0,0,0,0,0,0,0,0"/>
                  </v:shape>
                  <v:shape id="Freeform 1122" o:spid="_x0000_s2145" style="position:absolute;left:8343;top:1959;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XHsMA&#10;AADdAAAADwAAAGRycy9kb3ducmV2LnhtbERPS4vCMBC+L/gfwgheFk2ri0g1irgIhZ58gcehGdto&#10;MylNVrv/frOwsLf5+J6z2vS2EU/qvHGsIJ0kIIhLpw1XCs6n/XgBwgdkjY1jUvBNHjbrwdsKM+1e&#10;fKDnMVQihrDPUEEdQptJ6cuaLPqJa4kjd3OdxRBhV0nd4SuG20ZOk2QuLRqODTW2tKupfBy/rILi&#10;Xsyul8Ps8z0vDO8a93E2fa7UaNhvlyAC9eFf/OfOdZyfTl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XHsMAAADdAAAADwAAAAAAAAAAAAAAAACYAgAAZHJzL2Rv&#10;d25yZXYueG1sUEsFBgAAAAAEAAQA9QAAAIgDAAAAAA==&#10;" path="m,77l5,72r,-5l14,58r,-5l19,48r,-5l24,38r,-4l33,24r,-5l38,14r,-4l48,e" filled="f" strokeweight="0">
                    <v:path arrowok="t" o:connecttype="custom" o:connectlocs="0,77;5,72;5,67;14,58;14,53;19,48;19,43;24,38;24,34;33,24;33,19;38,14;38,10;48,0" o:connectangles="0,0,0,0,0,0,0,0,0,0,0,0,0,0"/>
                  </v:shape>
                  <v:shape id="Freeform 1123" o:spid="_x0000_s2146" style="position:absolute;left:8458;top:1925;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msMA&#10;AADdAAAADwAAAGRycy9kb3ducmV2LnhtbERP32vCMBB+H/g/hBv4NtNWNqQzigjDCoJM3fvRXNuw&#10;5lKarFb/+kUY7O0+vp+3XI+2FQP13jhWkM4SEMSl04ZrBZfzx8sChA/IGlvHpOBGHtarydMSc+2u&#10;/EnDKdQihrDPUUETQpdL6cuGLPqZ64gjV7neYoiwr6Xu8RrDbSuzJHmTFg3HhgY72jZUfp9+rIKs&#10;2syL+1D4/atLzXAw1dfucFRq+jxu3kEEGsO/+M9d6Dg/zTJ4fB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QmsMAAADdAAAADwAAAAAAAAAAAAAAAACYAgAAZHJzL2Rv&#10;d25yZXYueG1sUEsFBgAAAAAEAAQA9QAAAIgDAAAAAA==&#10;" path="m,24l5,20r,-5l10,10r,-5l14,e" filled="f" strokeweight="0">
                    <v:path arrowok="t" o:connecttype="custom" o:connectlocs="0,24;5,20;5,15;10,10;10,5;14,0" o:connectangles="0,0,0,0,0,0"/>
                  </v:shape>
                  <v:shape id="Freeform 1124" o:spid="_x0000_s2147" style="position:absolute;left:8520;top:1930;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kXsMA&#10;AADdAAAADwAAAGRycy9kb3ducmV2LnhtbERPS2uDQBC+B/oflinkFlcjFDHZhFAIaeghaB/nwZ2o&#10;rTsr7kbtv88WCr3Nx/ec7X42nRhpcK1lBUkUgyCurG65VvD+dlxlIJxH1thZJgU/5GC/e1hsMdd2&#10;4oLG0tcihLDLUUHjfZ9L6aqGDLrI9sSBu9rBoA9wqKUecArhppPrOH6SBlsODQ329NxQ9V3ejILy&#10;nF5G+jyaj0N7Sr5ur+5UUKbU8nE+bEB4mv2/+M/9osP8ZJ3C7zfh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9kXsMAAADdAAAADwAAAAAAAAAAAAAAAACYAgAAZHJzL2Rv&#10;d25yZXYueG1sUEsFBgAAAAAEAAQA9QAAAIgDAAAAAA==&#10;" path="m,15l5,10,5,5,10,e" filled="f" strokeweight="0">
                    <v:path arrowok="t" o:connecttype="custom" o:connectlocs="0,15;5,10;5,5;10,0" o:connectangles="0,0,0,0"/>
                  </v:shape>
                  <v:shape id="Freeform 1125" o:spid="_x0000_s2148" style="position:absolute;left:8602;top:1839;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tdcMA&#10;AADdAAAADwAAAGRycy9kb3ducmV2LnhtbERP32vCMBB+F/wfwgm+ado6x+iMIoKsA2HMbe9Hc23D&#10;mktpstrtrzfCwLf7+H7eZjfaVgzUe+NYQbpMQBCXThuuFXx+HBdPIHxA1tg6JgW/5GG3nU42mGt3&#10;4XcazqEWMYR9jgqaELpcSl82ZNEvXUccucr1FkOEfS11j5cYbluZJcmjtGg4NjTY0aGh8vv8YxVk&#10;1X5V/A2Ff1271AwnU329nN6Ums/G/TOIQGO4i//dhY7z0+wBbt/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tdcMAAADdAAAADwAAAAAAAAAAAAAAAACYAgAAZHJzL2Rv&#10;d25yZXYueG1sUEsFBgAAAAAEAAQA9QAAAIgDAAAAAA==&#10;" path="m,l5,5r,5l14,19r,5e" filled="f" strokeweight="0">
                    <v:path arrowok="t" o:connecttype="custom" o:connectlocs="0,0;5,5;5,10;14,19;14,24" o:connectangles="0,0,0,0,0"/>
                  </v:shape>
                  <v:shape id="Freeform 1126" o:spid="_x0000_s2149" style="position:absolute;left:8568;top:188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5fMIA&#10;AADdAAAADwAAAGRycy9kb3ducmV2LnhtbERP22rCQBB9L/gPywh9q5tIWyS6igiCbaVeP2DMjkkw&#10;Oxt21xj/3hUKfZvDuc5k1platOR8ZVlBOkhAEOdWV1woOB6WbyMQPiBrrC2Tgjt5mE17LxPMtL3x&#10;jtp9KEQMYZ+hgjKEJpPS5yUZ9APbEEfubJ3BEKErpHZ4i+GmlsMk+ZQGK44NJTa0KCm/7K9GwY8N&#10;77s8ba/r0/H3y32zSzfbk1Kv/W4+BhGoC//iP/dKx/np8AO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Ll8wgAAAN0AAAAPAAAAAAAAAAAAAAAAAJgCAABkcnMvZG93&#10;bnJldi54bWxQSwUGAAAAAAQABAD1AAAAhwMAAAAA&#10;" path="m,l,5r5,5l10,14e" filled="f" strokeweight="0">
                    <v:path arrowok="t" o:connecttype="custom" o:connectlocs="0,0;0,5;5,10;10,14" o:connectangles="0,0,0,0"/>
                  </v:shape>
                  <v:line id="Line 1127" o:spid="_x0000_s2150" style="position:absolute;visibility:visible;mso-wrap-style:square" from="8530,1930" to="8540,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0UcMAAADdAAAADwAAAGRycy9kb3ducmV2LnhtbERPTWvCQBC9F/wPyxS81U0E0zS6iojF&#10;eqtWweOQnSaL2dmQ3Wr6711B8DaP9zmzRW8bcaHOG8cK0lECgrh02nCl4PDz+ZaD8AFZY+OYFPyT&#10;h8V88DLDQrsr7+iyD5WIIewLVFCH0BZS+rImi37kWuLI/brOYoiwq6Tu8BrDbSPHSZJJi4ZjQ40t&#10;rWoqz/s/q8B8Z5vJ9v34cZTrTUhP+Tk39qDU8LVfTkEE6sNT/HB/6Tg/HWd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tFHDAAAA3QAAAA8AAAAAAAAAAAAA&#10;AAAAoQIAAGRycy9kb3ducmV2LnhtbFBLBQYAAAAABAAEAPkAAACRAwAAAAA=&#10;" strokeweight="0"/>
                  <v:shape id="Freeform 1128" o:spid="_x0000_s2151" style="position:absolute;left:8463;top:1925;width:14;height: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1OMQA&#10;AADdAAAADwAAAGRycy9kb3ducmV2LnhtbERPS2sCMRC+C/0PYQpeRLMKvrZGkVaheClrBa/DZrq7&#10;NJksSbqu/74pFLzNx/ecza63RnTkQ+NYwXSSgSAunW64UnD5PI5XIEJE1mgck4I7BdhtnwYbzLW7&#10;cUHdOVYihXDIUUEdY5tLGcqaLIaJa4kT9+W8xZigr6T2eEvh1shZli2kxYZTQ40tvdZUfp9/rILr&#10;vOjMx9vouB+Zwh9oeVqZ9UKp4XO/fwERqY8P8b/7Xaf509kS/r5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tTjEAAAA3QAAAA8AAAAAAAAAAAAAAAAAmAIAAGRycy9k&#10;b3ducmV2LnhtbFBLBQYAAAAABAAEAPUAAACJAwAAAAA=&#10;" path="m,l9,10r,5l14,20e" filled="f" strokeweight="0">
                    <v:path arrowok="t" o:connecttype="custom" o:connectlocs="0,0;9,10;9,15;14,20" o:connectangles="0,0,0,0"/>
                  </v:shape>
                  <v:shape id="Freeform 1129" o:spid="_x0000_s2152" style="position:absolute;left:8415;top:1940;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KwMQA&#10;AADdAAAADwAAAGRycy9kb3ducmV2LnhtbESPQYvCQAyF74L/YYiwN53qYZGuo4ggePCwtSt4zHZi&#10;W+1kSme03X9vDsLeEt7Le19Wm8E16kldqD0bmM8SUMSFtzWXBn7y/XQJKkRki41nMvBHATbr8WiF&#10;qfU9Z/Q8xVJJCIcUDVQxtqnWoajIYZj5lli0q+8cRlm7UtsOewl3jV4kyad2WLM0VNjSrqLifno4&#10;A1n+vTyH/mL1L2XnIj8e7HC7GPMxGbZfoCIN8d/8vj5YwZ8vBFe+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ysDEAAAA3QAAAA8AAAAAAAAAAAAAAAAAmAIAAGRycy9k&#10;b3ducmV2LnhtbFBLBQYAAAAABAAEAPUAAACJAwAAAAA=&#10;" path="m,l,5,5,9r,5e" filled="f" strokeweight="0">
                    <v:path arrowok="t" o:connecttype="custom" o:connectlocs="0,0;0,5;5,9;5,14" o:connectangles="0,0,0,0"/>
                  </v:shape>
                  <v:shape id="Freeform 1130" o:spid="_x0000_s2153" style="position:absolute;left:8372;top:1978;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wWsMA&#10;AADdAAAADwAAAGRycy9kb3ducmV2LnhtbERPzWrCQBC+C77DMkJvujGHtqauIlIhEASjPsA0O01C&#10;s7NpdjXJ27sFobf5+H5nvR1MI+7UudqyguUiAkFcWF1zqeB6OczfQTiPrLGxTApGcrDdTCdrTLTt&#10;Oaf72ZcihLBLUEHlfZtI6YqKDLqFbYkD9207gz7ArpS6wz6Em0bGUfQqDdYcGipsaV9R8XO+GQXZ&#10;73jrT4coH495E6c++/rM0jelXmbD7gOEp8H/i5/uVIf5y3gF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WwWsMAAADdAAAADwAAAAAAAAAAAAAAAACYAgAAZHJzL2Rv&#10;d25yZXYueG1sUEsFBgAAAAAEAAQA9QAAAIgDAAAAAA==&#10;" path="m,l,5r4,5l9,15r,4e" filled="f" strokeweight="0">
                    <v:path arrowok="t" o:connecttype="custom" o:connectlocs="0,0;0,5;4,10;9,15;9,19" o:connectangles="0,0,0,0,0"/>
                  </v:shape>
                  <v:shape id="Freeform 1131" o:spid="_x0000_s2154" style="position:absolute;left:8333;top:201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vfsQA&#10;AADdAAAADwAAAGRycy9kb3ducmV2LnhtbESPzWoDMQyE74W8g1Ggl5J40990EyeUQktPgaZ5ALFW&#10;1kvW8mKryfbtq0OhN4kZzXxab8fYmzPl0iV2sJhXYIib5DtuHRy+3mZLMEWQPfaJycEPFdhuJldr&#10;rH268Ced99IaDeFSo4MgMtTWliZQxDJPA7Fqx5Qjiq65tT7jRcNjb2+r6tFG7FgbAg70Gqg57b+j&#10;A9pJE/z783J3w8cHypKeYr537no6vqzACI3yb/67/vCKv7hTfv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b37EAAAA3QAAAA8AAAAAAAAAAAAAAAAAmAIAAGRycy9k&#10;b3ducmV2LnhtbFBLBQYAAAAABAAEAPUAAACJAwAAAAA=&#10;" path="m,l,4,5,9r5,5l10,19e" filled="f" strokeweight="0">
                    <v:path arrowok="t" o:connecttype="custom" o:connectlocs="0,0;0,4;5,9;10,14;10,19" o:connectangles="0,0,0,0,0"/>
                  </v:shape>
                  <v:shape id="Freeform 1132" o:spid="_x0000_s2155" style="position:absolute;left:8276;top:2031;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yRsMA&#10;AADdAAAADwAAAGRycy9kb3ducmV2LnhtbERP32vCMBB+H/g/hBvsbSZ14EZnFBEEHwaikxXfjuZs&#10;i82lJLF2/70RBN/u4/t5s8VgW9GTD41jDdlYgSAunWm40nD4Xb9/gQgR2WDrmDT8U4DFfPQyw9y4&#10;K++o38dKpBAOOWqoY+xyKUNZk8Uwdh1x4k7OW4wJ+koaj9cUbls5UWoqLTacGmrsaFVTed5frIbl&#10;7u9YHPvNjzoVW/V59sVFxULrt9dh+Q0i0hCf4od7Y9L87COD+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xyRsMAAADdAAAADwAAAAAAAAAAAAAAAACYAgAAZHJzL2Rv&#10;d25yZXYueG1sUEsFBgAAAAAEAAQA9QAAAIgDAAAAAA==&#10;" path="m,l9,10r,4l14,19r,5l19,29r,5l28,43e" filled="f" strokeweight="0">
                    <v:path arrowok="t" o:connecttype="custom" o:connectlocs="0,0;9,10;9,14;14,19;14,24;19,29;19,34;28,43" o:connectangles="0,0,0,0,0,0,0,0"/>
                  </v:shape>
                  <v:shape id="Freeform 1133" o:spid="_x0000_s2156" style="position:absolute;left:8160;top:1940;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XcEA&#10;AADdAAAADwAAAGRycy9kb3ducmV2LnhtbERP24rCMBB9F/Yfwiz4pqmVFa1GWURhYRGx+gFDMzZl&#10;m0ltota/3wiCb3M411msOluLG7W+cqxgNExAEBdOV1wqOB23gykIH5A11o5JwYM8rJYfvQVm2t35&#10;QLc8lCKGsM9QgQmhyaT0hSGLfuga4sidXWsxRNiWUrd4j+G2lmmSTKTFimODwYbWhoq//GoVTH+L&#10;cWdm/FXu08vsfNzs8JFrpfqf3fccRKAuvMUv94+O80fjFJ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0zV3BAAAA3QAAAA8AAAAAAAAAAAAAAAAAmAIAAGRycy9kb3du&#10;cmV2LnhtbFBLBQYAAAAABAAEAPUAAACGAwAAAAA=&#10;" path="m,l10,9r,5l15,19r,5l20,29r,4l29,43r,5l34,53r,4l44,67r,5l48,77r,4l53,86r,5l63,101r,4l68,110r,5l72,120r,5l82,134r,5l87,144r,5e" filled="f" strokeweight="0">
                    <v:path arrowok="t" o:connecttype="custom" o:connectlocs="0,0;10,9;10,14;15,19;15,24;20,29;20,33;29,43;29,48;34,53;34,57;44,67;44,72;48,77;48,81;53,86;53,91;63,101;63,105;68,110;68,115;72,120;72,125;82,134;82,139;87,144;87,149" o:connectangles="0,0,0,0,0,0,0,0,0,0,0,0,0,0,0,0,0,0,0,0,0,0,0,0,0,0,0"/>
                  </v:shape>
                  <v:shape id="Freeform 1134" o:spid="_x0000_s2157" style="position:absolute;left:8136;top:2002;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tcsMA&#10;AADdAAAADwAAAGRycy9kb3ducmV2LnhtbERP32vCMBB+F/wfwg32pqkVZHRGGdPB3pzVgXs7mlsT&#10;1lxqk9n63y/CwLf7+H7ecj24RlyoC9azgtk0A0FceW25VnA8vE2eQISIrLHxTAquFGC9Go+WWGjf&#10;854uZaxFCuFQoAITY1tIGSpDDsPUt8SJ+/adw5hgV0vdYZ/CXSPzLFtIh5ZTg8GWXg1VP+WvU6AX&#10;p+3O2sOH+azOXyHf9GV+6pV6fBhenkFEGuJd/O9+12n+bD6H2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tcsMAAADdAAAADwAAAAAAAAAAAAAAAACYAgAAZHJzL2Rv&#10;d25yZXYueG1sUEsFBgAAAAAEAAQA9QAAAIgDAAAAAA==&#10;" path="m,l,5r5,5l5,15r5,4l15,24r,5l20,34r,5l29,48r,5l34,58r,5l39,67r,5l48,82r,5l53,91r,5l58,101r,5l63,111e" filled="f" strokeweight="0">
                    <v:path arrowok="t" o:connecttype="custom" o:connectlocs="0,0;0,5;5,10;5,15;10,19;15,24;15,29;20,34;20,39;29,48;29,53;34,58;34,63;39,67;39,72;48,82;48,87;53,91;53,96;58,101;58,106;63,111" o:connectangles="0,0,0,0,0,0,0,0,0,0,0,0,0,0,0,0,0,0,0,0,0,0"/>
                  </v:shape>
                  <v:shape id="Freeform 1135" o:spid="_x0000_s2158" style="position:absolute;left:8103;top:2050;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I4cQA&#10;AADdAAAADwAAAGRycy9kb3ducmV2LnhtbERPS2sCMRC+F/ofwgi91ay2WlmNIn1ZpZdaDx6HzZgs&#10;3UyWJNXtvzeC0Nt8fM+ZLTrXiCOFWHtWMOgXIIgrr2s2Cnbfb/cTEDEha2w8k4I/irCY397MsNT+&#10;xF903CYjcgjHEhXYlNpSylhZchj7viXO3MEHhynDYKQOeMrhrpHDohhLhzXnBostPVuqfra/TsH4&#10;ybwfNuvP/aS1YbSyI/Py2hil7nrdcgoiUZf+xVf3h87zBw+PcPkmny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SOHEAAAA3QAAAA8AAAAAAAAAAAAAAAAAmAIAAGRycy9k&#10;b3ducmV2LnhtbFBLBQYAAAAABAAEAPUAAACJAwAAAAA=&#10;" path="m,l,5r5,5l9,15r,4l14,24r,5l19,34r,5l29,48r,5l33,58r,5l43,72e" filled="f" strokeweight="0">
                    <v:path arrowok="t" o:connecttype="custom" o:connectlocs="0,0;0,5;5,10;9,15;9,19;14,24;14,29;19,34;19,39;29,48;29,53;33,58;33,63;43,72" o:connectangles="0,0,0,0,0,0,0,0,0,0,0,0,0,0"/>
                  </v:shape>
                  <v:shape id="Freeform 1136" o:spid="_x0000_s2159" style="position:absolute;left:8093;top:1810;width:562;height:317;visibility:visible;mso-wrap-style:square;v-text-anchor:top" coordsize="56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yOsUA&#10;AADdAAAADwAAAGRycy9kb3ducmV2LnhtbERP22rCQBB9L/Qflin0rW5UFE1dpRUCVVDwguDbkJ0m&#10;abOzMbsm8e9dodC3OZzrzBadKUVDtSssK+j3IhDEqdUFZwqOh+RtAsJ5ZI2lZVJwIweL+fPTDGNt&#10;W95Rs/eZCCHsYlSQe1/FUro0J4OuZyviwH3b2qAPsM6krrEN4aaUgygaS4MFh4YcK1rmlP7ur0bB&#10;ZVCuV9nn+edim6nbXinZtKdEqdeX7uMdhKfO/4v/3F86zO8PR/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DI6xQAAAN0AAAAPAAAAAAAAAAAAAAAAAJgCAABkcnMv&#10;ZG93bnJldi54bWxQSwUGAAAAAAQABAD1AAAAigMAAAAA&#10;" path="m106,125r,-5l101,120r-34,5l63,125r,34l63,154,,240r,5l10,279r19,33l29,317r5,l106,312r43,-24l211,269r5,l336,144r-5,l442,139r5,l562,24,562,r-5,l519,10r-5,l437,115r5,l336,106r-5,l202,226r5,l144,202r5,5l106,125r-10,l139,207r,4l144,211r63,24l211,235,341,115r-5,l442,125r5,l523,19r-4,l557,10,552,5r,14l552,14,437,130r5,l331,135r-4,l207,259r4,l149,279r-43,24l34,307r5,5l19,279,10,245r,5l72,163r,-4l72,130r-5,5l101,130r-5,-5l106,125xe" fillcolor="black" stroked="f">
                    <v:path arrowok="t" o:connecttype="custom" o:connectlocs="106,120;67,125;63,159;0,240;10,279;29,317;106,312;211,269;336,144;442,139;562,24;557,0;514,10;442,115;331,106;207,226;149,207;96,125;139,211;207,235;341,115;442,125;523,19;557,10;552,19;437,130;331,135;207,259;149,279;34,307;19,279;10,250;72,159;67,135;96,125" o:connectangles="0,0,0,0,0,0,0,0,0,0,0,0,0,0,0,0,0,0,0,0,0,0,0,0,0,0,0,0,0,0,0,0,0,0,0"/>
                  </v:shape>
                  <v:shape id="Freeform 1137" o:spid="_x0000_s2160" style="position:absolute;left:2280;top:2434;width:255;height:164;visibility:visible;mso-wrap-style:square;v-text-anchor:top" coordsize="25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VYcMA&#10;AADdAAAADwAAAGRycy9kb3ducmV2LnhtbERPTYvCMBC9L/gfwgheFk3rgizVKFpUFjypPay3oRnb&#10;YjMpTaz1328WBG/zeJ+zWPWmFh21rrKsIJ5EIIhzqysuFGTn3fgbhPPIGmvLpOBJDlbLwccCE20f&#10;fKTu5AsRQtglqKD0vkmkdHlJBt3ENsSBu9rWoA+wLaRu8RHCTS2nUTSTBisODSU2lJaU3053o+CS&#10;punh13efMZ2bfXbE7LDptkqNhv16DsJT79/il/tHh/nx1wz+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VYcMAAADdAAAADwAAAAAAAAAAAAAAAACYAgAAZHJzL2Rv&#10;d25yZXYueG1sUEsFBgAAAAAEAAQA9QAAAIgDAAAAAA==&#10;" path="m87,r,5l10,58r,5l,63,,82r5,l5,91r5,l10,164r19,l29,159r14,l43,154r20,l63,149r9,l72,144r29,-14l101,125r19,-5l120,115r19,-9l178,101r,-5l216,91r,-4l255,82r,-5l245,77r,-5l235,72r,-5l226,67r,-4l216,63r,-5l207,58r,-5l197,53,192,43r-9,l183,39r-10,l173,34r-10,l163,29r-9,l154,24r-10,l144,19,120,15r,-5l96,5,96,,87,xe" stroked="f">
                    <v:path arrowok="t" o:connecttype="custom" o:connectlocs="87,0;87,5;10,58;10,63;0,63;0,82;5,82;5,91;10,91;10,164;29,164;29,159;43,159;43,154;63,154;63,149;72,149;72,144;101,130;101,125;120,120;120,115;139,106;178,101;178,96;216,91;216,87;255,82;255,77;245,77;245,72;235,72;235,67;226,67;226,63;216,63;216,58;207,58;207,53;197,53;192,43;183,43;183,39;173,39;173,34;163,34;163,29;154,29;154,24;144,24;144,19;120,15;120,10;96,5;96,0;87,0" o:connectangles="0,0,0,0,0,0,0,0,0,0,0,0,0,0,0,0,0,0,0,0,0,0,0,0,0,0,0,0,0,0,0,0,0,0,0,0,0,0,0,0,0,0,0,0,0,0,0,0,0,0,0,0,0,0,0,0"/>
                  </v:shape>
                  <v:shape id="Freeform 1138" o:spid="_x0000_s2161" style="position:absolute;left:2290;top:2463;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6sQA&#10;AADdAAAADwAAAGRycy9kb3ducmV2LnhtbERPTWsCMRC9F/wPYYTeNLuWtrIaRZQWeynU9qC3cTPu&#10;Lm4mIUnX9d+bgtDbPN7nzJe9aUVHPjSWFeTjDARxaXXDlYKf77fRFESIyBpby6TgSgGWi8HDHAtt&#10;L/xF3S5WIoVwKFBBHaMrpAxlTQbD2DrixJ2sNxgT9JXUHi8p3LRykmUv0mDDqaFGR+uayvPu1yjY&#10;rvbvk87l0/Nm7c2nPz5/0MEp9TjsVzMQkfr4L767tzrNz59e4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OrEAAAA3QAAAA8AAAAAAAAAAAAAAAAAmAIAAGRycy9k&#10;b3ducmV2LnhtbFBLBQYAAAAABAAEAPUAAACJAwAAAAA=&#10;" path="m,67l,62,5,58r,-5l9,48r5,-5l14,38r5,-4l19,29,29,19r,-5l33,10r,-5l38,e" filled="f" strokeweight="0">
                    <v:path arrowok="t" o:connecttype="custom" o:connectlocs="0,67;0,62;5,58;5,53;9,48;14,43;14,38;19,34;19,29;29,19;29,14;33,10;33,5;38,0" o:connectangles="0,0,0,0,0,0,0,0,0,0,0,0,0,0"/>
                  </v:shape>
                  <v:shape id="Freeform 1139" o:spid="_x0000_s2162" style="position:absolute;left:2314;top:2449;width:81;height:139;visibility:visible;mso-wrap-style:square;v-text-anchor:top" coordsize="8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UA8MA&#10;AADdAAAADwAAAGRycy9kb3ducmV2LnhtbESPQWvCQBCF70L/wzKF3nSjhSKpq4hQlF6K1h8w7E6T&#10;kOxsyG438d87B8HbDO/Ne99sdpPvVKYhNoENLBcFKGIbXMOVgevv13wNKiZkh11gMnCjCLvty2yD&#10;pQsjnylfUqUkhGOJBuqU+lLraGvyGBehJxbtLwwek6xDpd2Ao4T7Tq+K4kN7bFgaauzpUJNtL//e&#10;QNuOp1bnn+/rMdtztcq2cBiNeXud9p+gEk3paX5cn5zgL98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aUA8MAAADdAAAADwAAAAAAAAAAAAAAAACYAgAAZHJzL2Rv&#10;d25yZXYueG1sUEsFBgAAAAAEAAQA9QAAAIgDAAAAAA==&#10;" path="m,139l9,129r,-4l14,120r,-5l19,110r,-5l29,96r,-5l33,86r,-5l43,72r,-5l48,62r,-5l53,52r,-4l62,38r,-5l67,28r,-4l77,14r,-5l81,4,81,e" filled="f" strokeweight="0">
                    <v:path arrowok="t" o:connecttype="custom" o:connectlocs="0,139;9,129;9,125;14,120;14,115;19,110;19,105;29,96;29,91;33,86;33,81;43,72;43,67;48,62;48,57;53,52;53,48;62,38;62,33;67,28;67,24;77,14;77,9;81,4;81,0" o:connectangles="0,0,0,0,0,0,0,0,0,0,0,0,0,0,0,0,0,0,0,0,0,0,0,0,0"/>
                  </v:shape>
                  <v:shape id="Freeform 1140" o:spid="_x0000_s2163" style="position:absolute;left:2410;top:2468;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9QcQA&#10;AADdAAAADwAAAGRycy9kb3ducmV2LnhtbERPTWvCQBC9F/wPywje6iYViqauIoLQYilGe+hxmp1k&#10;g9nZkN3G6K/vFgre5vE+Z7kebCN66nztWEE6TUAQF07XXCn4PO0e5yB8QNbYOCYFV/KwXo0elphp&#10;d+Gc+mOoRAxhn6ECE0KbSekLQxb91LXEkStdZzFE2FVSd3iJ4baRT0nyLC3WHBsMtrQ1VJyPP1bB&#10;/kvW8/K9vH1/vN3okB/6PDWlUpPxsHkBEWgId/G/+1XH+elsAX/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UHEAAAA3QAAAA8AAAAAAAAAAAAAAAAAmAIAAGRycy9k&#10;b3ducmV2LnhtbFBLBQYAAAAABAAEAPUAAACJAwAAAAA=&#10;" path="m,72l,67,5,62r,-5l9,53r5,-5l14,43r5,-5l19,33,29,24r,-5l33,14r,-5l38,5,38,e" filled="f" strokeweight="0">
                    <v:path arrowok="t" o:connecttype="custom" o:connectlocs="0,72;0,67;5,62;5,57;9,53;14,48;14,43;19,38;19,33;29,24;29,19;33,14;33,9;38,5;38,0" o:connectangles="0,0,0,0,0,0,0,0,0,0,0,0,0,0,0"/>
                  </v:shape>
                  <v:shape id="Freeform 1141" o:spid="_x0000_s2164" style="position:absolute;left:2482;top:249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O1sYA&#10;AADdAAAADwAAAGRycy9kb3ducmV2LnhtbESPQUvDQBCF70L/wzKCN7tJ1SJpt6UUxAgFaWvvQ3aS&#10;LGZnQ3ZNo7/eOQjeZnhv3vtmvZ18p0YaogtsIJ9noIirYB03Bj7OL/fPoGJCttgFJgPfFGG7md2s&#10;sbDhykcaT6lREsKxQANtSn2hdaxa8hjnoScWrQ6DxyTr0Gg74FXCfacXWbbUHh1LQ4s97VuqPk9f&#10;3sCi3j2UP2MZ355C7saDqy+vh3dj7m6n3QpUoin9m/+uSyv4+aP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bO1sYAAADdAAAADwAAAAAAAAAAAAAAAACYAgAAZHJz&#10;L2Rvd25yZXYueG1sUEsFBgAAAAAEAAQA9QAAAIsDAAAAAA==&#10;" path="m,24l,19,5,14,9,9,9,4,14,e" filled="f" strokeweight="0">
                    <v:path arrowok="t" o:connecttype="custom" o:connectlocs="0,24;0,19;5,14;9,9;9,4;14,0" o:connectangles="0,0,0,0,0,0"/>
                  </v:shape>
                  <v:shape id="Freeform 1142" o:spid="_x0000_s2165" style="position:absolute;left:2501;top:249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5mMEA&#10;AADdAAAADwAAAGRycy9kb3ducmV2LnhtbERPzWoCMRC+F/oOYQq9FM1usVVXo5SC0pOg9QGGzbhZ&#10;3EyWZKrbtzdCobf5+H5nuR58py4UUxvYQDkuQBHXwbbcGDh+b0YzUEmQLXaBycAvJVivHh+WWNlw&#10;5T1dDtKoHMKpQgNOpK+0TrUjj2kceuLMnUL0KBnGRtuI1xzuO/1aFO/aY8u5wWFPn47q8+HHG6Cd&#10;1M5u57PdC5/eKEqY+jgx5vlp+FiAEhrkX/zn/rJ5fjkp4f5NPkG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auZjBAAAA3QAAAA8AAAAAAAAAAAAAAAAAmAIAAGRycy9kb3du&#10;cmV2LnhtbFBLBQYAAAAABAAEAPUAAACGAwAAAAA=&#10;" path="m,l5,4r,5l10,14r,5e" filled="f" strokeweight="0">
                    <v:path arrowok="t" o:connecttype="custom" o:connectlocs="0,0;5,4;5,9;10,14;10,19" o:connectangles="0,0,0,0,0"/>
                  </v:shape>
                  <v:shape id="Freeform 1143" o:spid="_x0000_s2166" style="position:absolute;left:2415;top:245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Gc8MA&#10;AADdAAAADwAAAGRycy9kb3ducmV2LnhtbERPS2sCMRC+C/6HMIK3mlV8sRql9GVbvNT20OOwGZPF&#10;zWRJUt3+e1MoeJuP7znrbecacaYQa88KxqMCBHHldc1Gwdfn890SREzIGhvPpOCXImw3/d4aS+0v&#10;/EHnQzIih3AsUYFNqS2ljJUlh3HkW+LMHX1wmDIMRuqAlxzuGjkpirl0WHNusNjSg6XqdPhxCuYL&#10;83J8f9t/L1sbZjs7M49PjVFqOOjuVyASdekm/ne/6jx/PJ3A3zf5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Gc8MAAADdAAAADwAAAAAAAAAAAAAAAACYAgAAZHJzL2Rv&#10;d25yZXYueG1sUEsFBgAAAAAEAAQA9QAAAIgDAAAAAA==&#10;" path="m,l4,5r,5l14,20r,4l19,29r,5l28,44r,4l33,53r,5l43,68r,4e" filled="f" strokeweight="0">
                    <v:path arrowok="t" o:connecttype="custom" o:connectlocs="0,0;4,5;4,10;14,20;14,24;19,29;19,34;28,44;28,48;33,53;33,58;43,68;43,72" o:connectangles="0,0,0,0,0,0,0,0,0,0,0,0,0"/>
                  </v:shape>
                  <v:shape id="Freeform 1144" o:spid="_x0000_s2167" style="position:absolute;left:2352;top:2449;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aJsUA&#10;AADdAAAADwAAAGRycy9kb3ducmV2LnhtbERPTWvCQBC9F/oflil4CbpJLEFSVxGhIE0vmkLpbchO&#10;k9DsbMxuTfrv3YLgbR7vc9bbyXTiQoNrLStIFjEI4srqlmsFH+XrfAXCeWSNnWVS8EcOtpvHhzXm&#10;2o58pMvJ1yKEsMtRQeN9n0vpqoYMuoXtiQP3bQeDPsChlnrAMYSbTqZxnEmDLYeGBnvaN1T9nH6N&#10;grfiq9TnYp/t0rSMPnVkzu8yVWr2NO1eQHia/F18cx90mJ88L+H/m3C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5omxQAAAN0AAAAPAAAAAAAAAAAAAAAAAJgCAABkcnMv&#10;ZG93bnJldi54bWxQSwUGAAAAAAQABAD1AAAAigMAAAAA&#10;" path="m,l,4,5,9r,5l10,19r5,5l15,28r4,5l19,38,29,48r,4l34,57r,5l39,67r,5l48,81r,5l53,91e" filled="f" strokeweight="0">
                    <v:path arrowok="t" o:connecttype="custom" o:connectlocs="0,0;0,4;5,9;5,14;10,19;15,24;15,28;19,33;19,38;29,48;29,52;34,57;34,62;39,67;39,72;48,81;48,86;53,91" o:connectangles="0,0,0,0,0,0,0,0,0,0,0,0,0,0,0,0,0,0"/>
                  </v:shape>
                  <v:shape id="Freeform 1145" o:spid="_x0000_s2168" style="position:absolute;left:2309;top:2482;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7Z8EA&#10;AADdAAAADwAAAGRycy9kb3ducmV2LnhtbERPTWuDQBC9F/oflink1qwWaYvNRtpAIFdNaK+DO9GN&#10;7qy426j/Phso9DaP9zmbYra9uNLojWMF6ToBQVw7bbhRcDrun99B+ICssXdMChbyUGwfHzaYazdx&#10;SdcqNCKGsM9RQRvCkEvp65Ys+rUbiCN3dqPFEOHYSD3iFMNtL1+S5FVaNBwbWhxo11LdVb9WgUyX&#10;rirN5Zjsv9PTDr/o7ceQUqun+fMDRKA5/Iv/3Acd56dZBvdv4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8+2fBAAAA3QAAAA8AAAAAAAAAAAAAAAAAmAIAAGRycy9kb3du&#10;cmV2LnhtbFBLBQYAAAAABAAEAPUAAACGAwAAAAA=&#10;" path="m,l,5r5,5l5,15r5,4l14,24r,5l19,34r,5l24,43r,5l34,58r,5l38,67r,5l43,77r,5l48,87e" filled="f" strokeweight="0">
                    <v:path arrowok="t" o:connecttype="custom" o:connectlocs="0,0;0,5;5,10;5,15;10,19;14,24;14,29;19,34;19,39;24,43;24,48;34,58;34,63;38,67;38,72;43,77;43,82;48,87" o:connectangles="0,0,0,0,0,0,0,0,0,0,0,0,0,0,0,0,0,0"/>
                  </v:shape>
                  <v:shape id="Freeform 1146" o:spid="_x0000_s2169" style="position:absolute;left:2290;top:2559;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Y8sMA&#10;AADdAAAADwAAAGRycy9kb3ducmV2LnhtbERPS4vCMBC+C/6HMMLeNHVXZalGWQXRiwcfLHgbmrEp&#10;NpPSxLb77zeC4G0+vucsVp0tRUO1LxwrGI8SEMSZ0wXnCi7n7fAbhA/IGkvHpOCPPKyW/d4CU+1a&#10;PlJzCrmIIexTVGBCqFIpfWbIoh+5ijhyN1dbDBHWudQ1tjHclvIzSWbSYsGxwWBFG0PZ/fSwCqrD&#10;bm1u6999c8zbh7x2X5c77ZT6GHQ/cxCBuvAWv9x7HeePJ1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Y8sMAAADdAAAADwAAAAAAAAAAAAAAAACYAgAAZHJzL2Rv&#10;d25yZXYueG1sUEsFBgAAAAAEAAQA9QAAAIgDAAAAAA==&#10;" path="m,l,5r5,5l5,15r4,4l14,24r,5e" filled="f" strokeweight="0">
                    <v:path arrowok="t" o:connecttype="custom" o:connectlocs="0,0;0,5;5,10;5,15;9,19;14,24;14,29" o:connectangles="0,0,0,0,0,0,0"/>
                  </v:shape>
                  <v:shape id="Freeform 1147" o:spid="_x0000_s2170" style="position:absolute;left:2275;top:2429;width:260;height:169;visibility:visible;mso-wrap-style:square;v-text-anchor:top" coordsize="26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VucIA&#10;AADdAAAADwAAAGRycy9kb3ducmV2LnhtbERPTWsCMRC9C/0PYQRvmmwRkdUoWpBKpQdt9Txsxt3F&#10;zWSbpO723zeFgrd5vM9ZrnvbiDv5UDvWkE0UCOLCmZpLDZ8fu/EcRIjIBhvHpOGHAqxXT4Ml5sZ1&#10;fKT7KZYihXDIUUMVY5tLGYqKLIaJa4kTd3XeYkzQl9J47FK4beSzUjNpsebUUGFLLxUVt9O31dBv&#10;z1/YXF530/eQYXd4U9EflNajYb9ZgIjUx4f43703aX42nc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RW5wgAAAN0AAAAPAAAAAAAAAAAAAAAAAJgCAABkcnMvZG93&#10;bnJldi54bWxQSwUGAAAAAAQABAD1AAAAhwMAAAAA&#10;" path="m92,l87,,,63,,82r10,19l10,169r5,l58,159r5,l144,111r-4,l255,87r5,l260,77r-5,l135,15,92,r,10l135,24,255,87r,-10l140,101r-5,l53,149r5,l15,159r5,5l20,101,10,82r,-14l10,72,96,10r-4,l92,xe" fillcolor="black" stroked="f">
                    <v:path arrowok="t" o:connecttype="custom" o:connectlocs="92,0;87,0;0,63;0,82;10,101;10,169;15,169;58,159;63,159;144,111;140,111;255,87;260,87;260,77;255,77;135,15;92,0;92,10;135,24;255,87;255,77;140,101;135,101;53,149;58,149;15,159;20,164;20,101;10,82;10,68;10,72;96,10;92,10;92,0" o:connectangles="0,0,0,0,0,0,0,0,0,0,0,0,0,0,0,0,0,0,0,0,0,0,0,0,0,0,0,0,0,0,0,0,0,0"/>
                  </v:shape>
                  <v:shape id="Freeform 1148" o:spid="_x0000_s2171" style="position:absolute;left:1810;top:1887;width:81;height:8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NvMQA&#10;AADdAAAADwAAAGRycy9kb3ducmV2LnhtbERPS2vCQBC+F/wPywje6iaibUldRQJFD5YSldLjkB2T&#10;YHY2ZLd5/PuuIPQ2H99z1tvB1KKj1lWWFcTzCARxbnXFhYLL+eP5DYTzyBpry6RgJAfbzeRpjYm2&#10;PWfUnXwhQgi7BBWU3jeJlC4vyaCb24Y4cFfbGvQBtoXULfYh3NRyEUUv0mDFoaHEhtKS8tvp1yjw&#10;mcXjeFnt9z9f1fL8+R2nlMZKzabD7h2Ep8H/ix/ugw7z4+Ur3L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zbzEAAAA3QAAAA8AAAAAAAAAAAAAAAAAmAIAAGRycy9k&#10;b3ducmV2LnhtbFBLBQYAAAAABAAEAPUAAACJAwAAAAA=&#10;" path="m28,r,10l24,10r,9l19,19r,10l14,29r,9l9,38r,10l4,48r,10l,58r4,9l14,67r5,10l43,82r,-5l52,77r,-5l72,58r,-15l76,43,81,10r-19,l62,5,43,5,43,,28,xe" stroked="f">
                    <v:path arrowok="t" o:connecttype="custom" o:connectlocs="28,0;28,10;24,10;24,19;19,19;19,29;14,29;14,38;9,38;9,48;4,48;4,58;0,58;4,67;14,67;19,77;43,82;43,77;52,77;52,72;72,58;72,43;76,43;81,10;62,10;62,5;43,5;43,0;28,0" o:connectangles="0,0,0,0,0,0,0,0,0,0,0,0,0,0,0,0,0,0,0,0,0,0,0,0,0,0,0,0,0"/>
                  </v:shape>
                  <v:shape id="Freeform 1149" o:spid="_x0000_s2172" style="position:absolute;left:1829;top:1897;width:43;height:62;visibility:visible;mso-wrap-style:square;v-text-anchor:top" coordsize="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98UA&#10;AADdAAAADwAAAGRycy9kb3ducmV2LnhtbESPzWoDMQyE74W+g1Ggt8abNpSwjRNCoZAc8ts+gFir&#10;u0vWslk7+/P20SHQm8SMZj4t14NrVEdtrD0bmE0zUMSFtzWXBn5/vl8XoGJCtth4JgMjRVivnp+W&#10;mFvf85m6SyqVhHDM0UCVUsi1jkVFDuPUB2LR/nzrMMnaltq22Eu4a/Rbln1ohzVLQ4WBvioqrpeb&#10;M2B3bjzPu2O/eQ+nMXIWDs1+Z8zLZNh8gko0pH/z43prBX82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n3xQAAAN0AAAAPAAAAAAAAAAAAAAAAAJgCAABkcnMv&#10;ZG93bnJldi54bWxQSwUGAAAAAAQABAD1AAAAigMAAAAA&#10;" path="m,62l9,52r,-4l19,38r,-5l24,28r,-4l33,14r,-5l43,e" filled="f" strokeweight="0">
                    <v:path arrowok="t" o:connecttype="custom" o:connectlocs="0,62;9,52;9,48;19,38;19,33;24,28;24,24;33,14;33,9;43,0" o:connectangles="0,0,0,0,0,0,0,0,0,0"/>
                  </v:shape>
                  <v:shape id="Freeform 1150" o:spid="_x0000_s2173" style="position:absolute;left:1834;top:1901;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UMAA&#10;AADdAAAADwAAAGRycy9kb3ducmV2LnhtbERPy6rCMBDdX/Afwgh3d5sqIlqNUgTBC2584HpoxrbY&#10;TGqT1vr3RhDczeE8Z7nuTSU6alxpWcEoikEQZ1aXnCs4n7Z/MxDOI2usLJOCJzlYrwY/S0y0ffCB&#10;uqPPRQhhl6CCwvs6kdJlBRl0ka2JA3e1jUEfYJNL3eAjhJtKjuN4Kg2WHBoKrGlTUHY7tkZBWl2m&#10;z+18X45T7pxp292/u0+U+h326QKEp95/xR/3Tof5o8kc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rcUMAAAADdAAAADwAAAAAAAAAAAAAAAACYAgAAZHJzL2Rvd25y&#10;ZXYueG1sUEsFBgAAAAAEAAQA9QAAAIUDAAAAAA==&#10;" path="m,l,5r4,5l9,15r,5l14,24r,5l24,39r,5l28,48e" filled="f" strokeweight="0">
                    <v:path arrowok="t" o:connecttype="custom" o:connectlocs="0,0;0,5;4,10;9,15;9,20;14,24;14,29;24,39;24,44;28,48" o:connectangles="0,0,0,0,0,0,0,0,0,0"/>
                  </v:shape>
                  <v:shape id="Freeform 1151" o:spid="_x0000_s2174" style="position:absolute;left:1805;top:1882;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3cYA&#10;AADdAAAADwAAAGRycy9kb3ducmV2LnhtbESPT2/CMAzF70h8h8iTdkGQsmkIOgKaJiHBYQf+3b3G&#10;NNUapzQByj79fJjE7Vl+/vm9+bLztbpSG6vABsajDBRxEWzFpYHDfjWcgooJ2WIdmAzcKcJy0e/N&#10;Mbfhxlu67lKpBMIxRwMupSbXOhaOPMZRaIhldwqtxyRjW2rb4k3gvtYvWTbRHiuWDw4b+nRU/Owu&#10;Xiin89d+xseNW38Xv/i6PQziLDPm+an7eAeVqEsP8//12kr88ZvklzYi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3cYAAADdAAAADwAAAAAAAAAAAAAAAACYAgAAZHJz&#10;L2Rvd25yZXYueG1sUEsFBgAAAAAEAAQA9QAAAIsDAAAAAA==&#10;" path="m86,15r,-5l81,10,33,,29,r,5l,63r,4l5,67,38,87,53,82r4,l77,63r,-5l86,15r-9,l67,58r,-5l48,72r5,l38,77,5,58r4,5l38,5r-5,5l81,19,77,15r9,xe" fillcolor="black" stroked="f">
                    <v:path arrowok="t" o:connecttype="custom" o:connectlocs="86,15;86,10;81,10;33,0;29,0;29,5;0,63;0,67;5,67;38,87;53,82;57,82;77,63;77,58;86,15;77,15;67,58;67,53;48,72;53,72;38,77;5,58;9,63;38,5;33,10;81,19;77,15;86,15" o:connectangles="0,0,0,0,0,0,0,0,0,0,0,0,0,0,0,0,0,0,0,0,0,0,0,0,0,0,0,0"/>
                  </v:shape>
                  <v:shape id="Freeform 1152" o:spid="_x0000_s2175" style="position:absolute;left:869;top:1474;width:269;height:101;visibility:visible;mso-wrap-style:square;v-text-anchor:top" coordsize="2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e3MQA&#10;AADdAAAADwAAAGRycy9kb3ducmV2LnhtbERPTWvCQBC9C/0PyxR6000KFZu6CaXQ1oMiaikex+yY&#10;hGZnw+5Wo7/eFQRv83ifMy1604oDOd9YVpCOEhDEpdUNVwp+Np/DCQgfkDW2lknBiTwU+cNgipm2&#10;R17RYR0qEUPYZ6igDqHLpPRlTQb9yHbEkdtbZzBE6CqpHR5juGnlc5KMpcGGY0ONHX3UVP6t/42C&#10;7fy7odItkGa7c/v6u1luvyZLpZ4e+/c3EIH6cBff3DMd56cvKVy/i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HtzEAAAA3QAAAA8AAAAAAAAAAAAAAAAAmAIAAGRycy9k&#10;b3ducmV2LnhtbFBLBQYAAAAABAAEAPUAAACJAwAAAAA=&#10;" path="m62,r,10l48,19r,10l29,43r,10l14,62r,10l,86r33,5l33,96r20,l53,101r28,l81,96r20,-5l101,86r19,-4l120,77r9,l129,72r15,l144,67,182,29r58,-5l240,19r29,l269,14r-53,l216,10r-53,l163,5r-53,l110,,62,xe" stroked="f">
                    <v:path arrowok="t" o:connecttype="custom" o:connectlocs="62,0;62,10;48,19;48,29;29,43;29,53;14,62;14,72;0,86;33,91;33,96;53,96;53,101;81,101;81,96;101,91;101,86;120,82;120,77;129,77;129,72;144,72;144,67;182,29;240,24;240,19;269,19;269,14;216,14;216,10;163,10;163,5;110,5;110,0;62,0" o:connectangles="0,0,0,0,0,0,0,0,0,0,0,0,0,0,0,0,0,0,0,0,0,0,0,0,0,0,0,0,0,0,0,0,0,0,0"/>
                  </v:shape>
                  <v:shape id="Freeform 1153" o:spid="_x0000_s2176" style="position:absolute;left:883;top:1474;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fMMA&#10;AADdAAAADwAAAGRycy9kb3ducmV2LnhtbERPS2vCQBC+F/oflil4Kbox1CAxq4hQ8FotgrcxO3mZ&#10;nQ3ZrUn667uFQm/z8T0n242mFQ/qXW1ZwXIRgSDOra65VPB5fp+vQTiPrLG1TAomcrDbPj9lmGo7&#10;8Ac9Tr4UIYRdigoq77tUSpdXZNAtbEccuML2Bn2AfSl1j0MIN62MoyiRBmsODRV2dKgov5++jIK3&#10;72FqbsWrT1ZN0uFVFu3lLJWavYz7DQhPo/8X/7mPOsxfrm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KfMMAAADdAAAADwAAAAAAAAAAAAAAAACYAgAAZHJzL2Rv&#10;d25yZXYueG1sUEsFBgAAAAAEAAQA9QAAAIgDAAAAAA==&#10;" path="m,86l,82,5,77r5,-5l10,67r5,-5l15,58,24,48r,-5l29,38r,-4l39,24r,-5l43,14r,-4l53,e" filled="f" strokeweight="0">
                    <v:path arrowok="t" o:connecttype="custom" o:connectlocs="0,86;0,82;5,77;10,72;10,67;15,62;15,58;24,48;24,43;29,38;29,34;39,24;39,19;43,14;43,10;53,0" o:connectangles="0,0,0,0,0,0,0,0,0,0,0,0,0,0,0,0"/>
                  </v:shape>
                  <v:shape id="Freeform 1154" o:spid="_x0000_s2177" style="position:absolute;left:941;top:1479;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M+8UA&#10;AADdAAAADwAAAGRycy9kb3ducmV2LnhtbERPTWvCQBC9F/oflil4CbpJpEFSVxGhIE0vmkLpbchO&#10;k9DsbMxuTfrv3YLgbR7vc9bbyXTiQoNrLStIFjEI4srqlmsFH+XrfAXCeWSNnWVS8EcOtpvHhzXm&#10;2o58pMvJ1yKEsMtRQeN9n0vpqoYMuoXtiQP3bQeDPsChlnrAMYSbTqZxnEmDLYeGBnvaN1T9nH6N&#10;grfiq9TnYp/t0rSMPnVkzu8yVWr2NO1eQHia/F18cx90mJ88L+H/m3C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gz7xQAAAN0AAAAPAAAAAAAAAAAAAAAAAJgCAABkcnMv&#10;ZG93bnJldi54bWxQSwUGAAAAAAQABAD1AAAAigMAAAAA&#10;" path="m,91l5,86r,-5l9,77r,-5l19,62r,-5l24,53r,-5l29,43r,-5l38,29r,-5l43,19r,-5l48,9r,-4l53,e" filled="f" strokeweight="0">
                    <v:path arrowok="t" o:connecttype="custom" o:connectlocs="0,91;5,86;5,81;9,77;9,72;19,62;19,57;24,53;24,48;29,43;29,38;38,29;38,24;43,19;43,14;48,9;48,5;53,0" o:connectangles="0,0,0,0,0,0,0,0,0,0,0,0,0,0,0,0,0,0"/>
                  </v:shape>
                  <v:shape id="Freeform 1155" o:spid="_x0000_s2178" style="position:absolute;left:1032;top:1484;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YsYA&#10;AADdAAAADwAAAGRycy9kb3ducmV2LnhtbERPS2vCQBC+C/0PyxR6EbOxrWLTrCKCYA8GfKG9Ddlp&#10;kjY7G7Krpv/eFQq9zcf3nHTWmVpcqHWVZQXDKAZBnFtdcaFgv1sOJiCcR9ZYWyYFv+RgNn3opZho&#10;e+UNXba+ECGEXYIKSu+bREqXl2TQRbYhDtyXbQ36ANtC6havIdzU8jmOx9JgxaGhxIYWJeU/27NR&#10;sMyyj813/+2QncZ2f9R+Pfp8WSv19NjN30F46vy/+M+90mH+cPQK9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YsYAAADdAAAADwAAAAAAAAAAAAAAAACYAgAAZHJz&#10;L2Rvd25yZXYueG1sUEsFBgAAAAAEAAQA9QAAAIsDAAAAAA==&#10;" path="m,33l5,28r,-4l14,14r,-5l19,4,19,e" filled="f" strokeweight="0">
                    <v:path arrowok="t" o:connecttype="custom" o:connectlocs="0,33;5,28;5,24;14,14;14,9;19,4;19,0" o:connectangles="0,0,0,0,0,0,0"/>
                  </v:shape>
                  <v:shape id="Freeform 1156" o:spid="_x0000_s2179" style="position:absolute;left:1075;top:1484;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bd8IA&#10;AADdAAAADwAAAGRycy9kb3ducmV2LnhtbERP24rCMBB9X/Afwgi+LJoqKlIbRV0WZPHF6gcMzfSC&#10;zaQ2Wdv9eyMs+DaHc51k25taPKh1lWUF00kEgjizuuJCwfXyPV6BcB5ZY22ZFPyRg+1m8JFgrG3H&#10;Z3qkvhAhhF2MCkrvm1hKl5Vk0E1sQxy43LYGfYBtIXWLXQg3tZxF0VIarDg0lNjQoaTslv4aBTek&#10;enlK7/ufw+eu++rnuWycVGo07HdrEJ56/xb/u486zJ8uF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dt3wgAAAN0AAAAPAAAAAAAAAAAAAAAAAJgCAABkcnMvZG93&#10;bnJldi54bWxQSwUGAAAAAAQABAD1AAAAhwMAAAAA&#10;" path="m,l5,4r,5e" filled="f" strokeweight="0">
                    <v:path arrowok="t" o:connecttype="custom" o:connectlocs="0,0;5,4;5,9" o:connectangles="0,0,0"/>
                  </v:shape>
                  <v:shape id="Freeform 1157" o:spid="_x0000_s2180" style="position:absolute;left:1013;top:1479;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c0cEA&#10;AADdAAAADwAAAGRycy9kb3ducmV2LnhtbERP24rCMBB9X/Afwgi+LJoqWqQaRVoWFMFl1Q8YmrEt&#10;NpPSZLX+vREE3+ZwrrNcd6YWN2pdZVnBeBSBIM6trrhQcD79DOcgnEfWWFsmBQ9ysF71vpaYaHvn&#10;P7odfSFCCLsEFZTeN4mULi/JoBvZhjhwF9sa9AG2hdQt3kO4qeUkimJpsOLQUGJDaUn59fhvFJym&#10;fPjW+/QS/1Z1drC7LCXMlBr0u80ChKfOf8Rv91aH+eNZDK9vw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znNHBAAAA3QAAAA8AAAAAAAAAAAAAAAAAmAIAAGRycy9kb3du&#10;cmV2LnhtbFBLBQYAAAAABAAEAPUAAACGAwAAAAA=&#10;" path="m,l,5,5,9r,5l9,19r,5l14,29r5,4l19,38e" filled="f" strokeweight="0">
                    <v:path arrowok="t" o:connecttype="custom" o:connectlocs="0,0;0,5;5,9;5,14;9,19;9,24;14,29;19,33;19,38" o:connectangles="0,0,0,0,0,0,0,0,0"/>
                  </v:shape>
                  <v:shape id="Freeform 1158" o:spid="_x0000_s2181" style="position:absolute;left:946;top:1474;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zNsMA&#10;AADdAAAADwAAAGRycy9kb3ducmV2LnhtbERPS2sCMRC+F/wPYYTeatbCqqxGEe1Teql68DhsxmRx&#10;M1mSVLf/vikUepuP7zmLVe9acaUQG88KxqMCBHHtdcNGwfHw/DADEROyxtYzKfimCKvl4G6BlfY3&#10;/qTrPhmRQzhWqMCm1FVSxtqSwzjyHXHmzj44TBkGI3XAWw53rXwsiol02HBusNjRxlJ92X85BZOp&#10;eTnv3j9Os86G8tWWZvvUGqXuh/16DiJRn/7Ff+43neePyyn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wzNsMAAADdAAAADwAAAAAAAAAAAAAAAACYAgAAZHJzL2Rv&#10;d25yZXYueG1sUEsFBgAAAAAEAAQA9QAAAIgDAAAAAA==&#10;" path="m,l4,5r,5l9,14r,5l19,29r,5l24,38r,5l28,48r,5l38,62r,5l43,72e" filled="f" strokeweight="0">
                    <v:path arrowok="t" o:connecttype="custom" o:connectlocs="0,0;4,5;4,10;9,14;9,19;19,29;19,34;24,38;24,43;28,48;28,53;38,62;38,67;43,72" o:connectangles="0,0,0,0,0,0,0,0,0,0,0,0,0,0"/>
                  </v:shape>
                  <v:shape id="Freeform 1159" o:spid="_x0000_s2182" style="position:absolute;left:902;top:1512;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bPMMA&#10;AADdAAAADwAAAGRycy9kb3ducmV2LnhtbESPQU8CMRCF7yb+h2ZMuEkXEwxZKURMVDgC6nmyHbeb&#10;3U43bYXy75mDCbeZvDfvfbNcFz+oE8XUBTYwm1agiJtgO24NfB3fHxegUka2OAQmAxdKsF7d3y2x&#10;tuHMezodcqskhFONBlzOY611ahx5TNMwEov2G6LHLGtstY14lnA/6KeqetYeO5YGhyO9OWr6w583&#10;8FPKx8Z96m9b9c1+iLrs+nZjzOShvL6AylTyzfx/vbWCP5sLrnwjI+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bPMMAAADdAAAADwAAAAAAAAAAAAAAAACYAgAAZHJzL2Rv&#10;d25yZXYueG1sUEsFBgAAAAAEAAQA9QAAAIgDAAAAAA==&#10;" path="m,l10,10r,5l15,20r,4l24,34r,5l29,44r,4l39,58e" filled="f" strokeweight="0">
                    <v:path arrowok="t" o:connecttype="custom" o:connectlocs="0,0;10,10;10,15;15,20;15,24;24,34;24,39;29,44;29,48;39,58" o:connectangles="0,0,0,0,0,0,0,0,0,0"/>
                  </v:shape>
                  <v:shape id="Freeform 1160" o:spid="_x0000_s2183" style="position:absolute;left:864;top:1469;width:274;height:106;visibility:visible;mso-wrap-style:square;v-text-anchor:top" coordsize="27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nNMMA&#10;AADdAAAADwAAAGRycy9kb3ducmV2LnhtbERP3WrCMBS+F3yHcITdaaqborWpqHNQ8GLM7QEOyVlT&#10;1pyUJtPu7ZfBwLvz8f2eYje4VlypD41nBfNZBoJYe9NwreDj/WW6BhEissHWMyn4oQC7cjwqMDf+&#10;xm90vcRapBAOOSqwMXa5lEFbchhmviNO3KfvHcYE+1qaHm8p3LVykWUr6bDh1GCxo6Ml/XX5dgr0&#10;6VXy4lBZlsdzVT2f9NPqca3Uw2TYb0FEGuJd/O+uTJo/X27g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nNMMAAADdAAAADwAAAAAAAAAAAAAAAACYAgAAZHJzL2Rv&#10;d25yZXYueG1sUEsFBgAAAAAEAAQA9QAAAIgDAAAAAA==&#10;" path="m5,82r5,9l72,10r-5,l269,24r,-9l187,24r-5,l134,67r5,l72,96,5,82r,9l72,106,139,77r5,l192,34r-5,l269,24r5,l274,19r,-4l269,15,67,,62,,,82r,5l,91r5,l5,82xe" fillcolor="black" stroked="f">
                    <v:path arrowok="t" o:connecttype="custom" o:connectlocs="5,82;10,91;72,10;67,10;269,24;269,15;187,24;182,24;134,67;139,67;72,96;5,82;5,91;72,106;139,77;144,77;192,34;187,34;269,24;274,24;274,19;274,15;269,15;67,0;62,0;0,82;0,87;0,91;5,91;5,82" o:connectangles="0,0,0,0,0,0,0,0,0,0,0,0,0,0,0,0,0,0,0,0,0,0,0,0,0,0,0,0,0,0"/>
                  </v:shape>
                  <v:shape id="Freeform 1161" o:spid="_x0000_s2184" style="position:absolute;left:1253;top:1287;width:470;height:139;visibility:visible;mso-wrap-style:square;v-text-anchor:top" coordsize="47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2LscA&#10;AADdAAAADwAAAGRycy9kb3ducmV2LnhtbESPQWvCQBCF74X+h2UKvRTdWKiU6CoilfZQi1p/wJAd&#10;s8HsbMyuJvXXO4eCtxnem/e+mc57X6sLtbEKbGA0zEARF8FWXBrY/64G76BiQrZYByYDfxRhPnt8&#10;mGJuQ8dbuuxSqSSEY44GXEpNrnUsHHmMw9AQi3YIrccka1tq22In4b7Wr1k21h4rlgaHDS0dFcfd&#10;2Ru4/nx/vHUbR6fPq3/pz2Gz3q5KY56f+sUEVKI+3c3/119W8Edj4Zd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ti7HAAAA3QAAAA8AAAAAAAAAAAAAAAAAmAIAAGRy&#10;cy9kb3ducmV2LnhtbFBLBQYAAAAABAAEAPUAAACMAwAAAAA=&#10;" path="m129,r,5l120,5r,4l101,19r,5l91,24r,5l72,38r,5l62,43r,5l43,57r,5l24,67r,10l19,77r,9l14,86r,10l,110r29,l29,115r14,l43,120r14,l57,125r24,4l81,134r15,l96,139r33,l129,134r20,l149,129r24,l173,125r19,l192,120r24,l216,115r19,l235,110r134,l369,105r24,l393,101r39,-5l432,91r38,-5l470,81r-9,l461,77r-10,l451,72r-10,l441,67r-9,l432,62r-10,l422,57r-9,l413,53r-10,l403,48r-10,9l384,57r,5l374,72r-48,l326,77r-67,l259,72r-10,l249,67r-9,l240,62,216,57r,-4l206,53r,-5l182,43,173,29r-10,l153,14r-9,l134,r-5,xe" stroked="f">
                    <v:path arrowok="t" o:connecttype="custom" o:connectlocs="129,5;120,9;101,24;91,29;72,43;62,48;43,62;24,77;19,86;14,96;29,110;43,115;57,120;81,129;96,134;129,139;149,134;173,129;192,125;216,120;235,115;369,110;393,105;432,96;470,86;461,81;451,77;441,72;432,67;422,62;413,57;403,53;393,57;384,62;326,72;259,77;249,72;240,67;216,57;206,53;182,43;163,29;144,14;129,0" o:connectangles="0,0,0,0,0,0,0,0,0,0,0,0,0,0,0,0,0,0,0,0,0,0,0,0,0,0,0,0,0,0,0,0,0,0,0,0,0,0,0,0,0,0,0,0"/>
                  </v:shape>
                  <v:shape id="Freeform 1162" o:spid="_x0000_s2185" style="position:absolute;left:1162;top:1397;width:110;height:96;visibility:visible;mso-wrap-style:square;v-text-anchor:top" coordsize="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ZgMUA&#10;AADdAAAADwAAAGRycy9kb3ducmV2LnhtbERPTWvCQBC9C/0Pywi9mU16CBJdQ6gUbKGHRoX2NmSn&#10;STQ7G7MbTf99t1DwNo/3Oet8Mp240uBaywqSKAZBXFndcq3gsH9ZLEE4j6yxs0wKfshBvnmYrTHT&#10;9sYfdC19LUIIuwwVNN73mZSuasigi2xPHLhvOxj0AQ611APeQrjp5FMcp9Jgy6GhwZ6eG6rO5WgU&#10;HO1r+n5ql0Wpt6M8fXWX8+f4ptTjfCpWIDxN/i7+d+90mJ+kC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mAxQAAAN0AAAAPAAAAAAAAAAAAAAAAAJgCAABkcnMv&#10;ZG93bnJldi54bWxQSwUGAAAAAAQABAD1AAAAigMAAAAA&#10;" path="m86,r,5l52,34r,9l,96r9,l9,91,38,63r10,l48,58,76,29r10,l86,24,110,,86,xe" stroked="f">
                    <v:path arrowok="t" o:connecttype="custom" o:connectlocs="86,0;86,5;52,34;52,43;0,96;9,96;9,91;38,63;48,63;48,58;76,29;86,29;86,24;110,0;86,0" o:connectangles="0,0,0,0,0,0,0,0,0,0,0,0,0,0,0"/>
                  </v:shape>
                  <v:shape id="Freeform 1163" o:spid="_x0000_s2186" style="position:absolute;left:1181;top:1455;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0sIA&#10;AADdAAAADwAAAGRycy9kb3ducmV2LnhtbERPTYvCMBC9L/gfwgh7W1Nl6Uo1ShUE8aCs24u3sRnb&#10;YjOpTdT6740g7G0e73Om887U4katqywrGA4iEMS51RUXCrK/1dcYhPPIGmvLpOBBDuaz3scUE23v&#10;/Eu3vS9ECGGXoILS+yaR0uUlGXQD2xAH7mRbgz7AtpC6xXsIN7UcRVEsDVYcGkpsaFlSft5fjYIm&#10;qx6p/T7on+3u6BY+vWBsN0p99rt0AsJT5//Fb/dah/nDeASv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WXSwgAAAN0AAAAPAAAAAAAAAAAAAAAAAJgCAABkcnMvZG93&#10;bnJldi54bWxQSwUGAAAAAAQABAD1AAAAhwMAAAAA&#10;" path="m,19l9,9,9,5,14,e" filled="f" strokeweight="0">
                    <v:path arrowok="t" o:connecttype="custom" o:connectlocs="0,19;9,9;9,5;14,0" o:connectangles="0,0,0,0"/>
                  </v:shape>
                  <v:shape id="Freeform 1164" o:spid="_x0000_s2187" style="position:absolute;left:1286;top:1320;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Q2sQA&#10;AADdAAAADwAAAGRycy9kb3ducmV2LnhtbERP22oCMRB9F/oPYQq+adYLIqtRSlEQ0YIXKH0bN+Pu&#10;tpvJkkRd/94IBd/mcK4znTemEldyvrSsoNdNQBBnVpecKzgelp0xCB+QNVaWScGdPMxnb60pptre&#10;eEfXfchFDGGfooIihDqV0mcFGfRdWxNH7mydwRChy6V2eIvhppL9JBlJgyXHhgJr+iwo+9tfjAL7&#10;Yw5fi2bjjqf198n+uuFFbodKtd+bjwmIQE14if/dKx3n90YD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ENrEAAAA3QAAAA8AAAAAAAAAAAAAAAAAmAIAAGRycy9k&#10;b3ducmV2LnhtbFBLBQYAAAAABAAEAPUAAACJAwAAAAA=&#10;" path="m,77l,72,5,68r,-5l10,58r5,-5l15,48r5,-4l20,39,29,29r,-5l34,20r,-5l39,10r,-5l44,e" filled="f" strokeweight="0">
                    <v:path arrowok="t" o:connecttype="custom" o:connectlocs="0,77;0,72;5,68;5,63;10,58;15,53;15,48;20,44;20,39;29,29;29,24;34,20;34,15;39,10;39,5;44,0" o:connectangles="0,0,0,0,0,0,0,0,0,0,0,0,0,0,0,0"/>
                  </v:shape>
                  <v:shape id="Freeform 1165" o:spid="_x0000_s2188" style="position:absolute;left:1339;top:1306;width:63;height:110;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P6sQA&#10;AADdAAAADwAAAGRycy9kb3ducmV2LnhtbERPTWsCMRC9C/6HMIXeNKsWW1ajtJbSHrzottDexs10&#10;s7iZLEnU9d8bQfA2j/c582VnG3EkH2rHCkbDDARx6XTNlYLv4mPwAiJEZI2NY1JwpgDLRb83x1y7&#10;E2/ouI2VSCEcclRgYmxzKUNpyGIYupY4cf/OW4wJ+kpqj6cUbhs5zrKptFhzajDY0spQud8erIJi&#10;/ax//86T+LlbvR0mZvzu8adQ6vGhe52BiNTFu/jm/tJp/mj6B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rEAAAA3QAAAA8AAAAAAAAAAAAAAAAAmAIAAGRycy9k&#10;b3ducmV2LnhtbFBLBQYAAAAABAAEAPUAAACJAwAAAAA=&#10;" path="m,110r,-4l5,101r5,-5l10,91r5,-5l15,82,24,72r,-5l29,62r,-4l34,53r,-5l43,38r,-4l48,29r,-5l58,14r,-4l63,5,63,e" filled="f" strokeweight="0">
                    <v:path arrowok="t" o:connecttype="custom" o:connectlocs="0,110;0,106;5,101;10,96;10,91;15,86;15,82;24,72;24,67;29,62;29,58;34,53;34,48;43,38;43,34;48,29;48,24;58,14;58,10;63,5;63,0" o:connectangles="0,0,0,0,0,0,0,0,0,0,0,0,0,0,0,0,0,0,0,0,0"/>
                  </v:shape>
                  <v:shape id="Freeform 1166" o:spid="_x0000_s2189" style="position:absolute;left:1406;top:1335;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tNcUA&#10;AADdAAAADwAAAGRycy9kb3ducmV2LnhtbERP22rCQBB9L/Qflin0rdkoKiW6CVIslKIFLyC+jdkx&#10;ic3Oht1V4993C4W+zeFcZ1b0phVXcr6xrGCQpCCIS6sbrhTstu8vryB8QNbYWiYFd/JQ5I8PM8y0&#10;vfGarptQiRjCPkMFdQhdJqUvazLoE9sRR+5kncEQoaukdniL4aaVwzSdSIMNx4YaO3qrqfzeXIwC&#10;ezDbr0W/dLvj5/5oz250kauRUs9P/XwKIlAf/sV/7g8d5w8mY/j9Jp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C01xQAAAN0AAAAPAAAAAAAAAAAAAAAAAJgCAABkcnMv&#10;ZG93bnJldi54bWxQSwUGAAAAAAQABAD1AAAAigMAAAAA&#10;" path="m,77l,72,5,67r,-5l10,57r5,-4l15,48r5,-5l20,38r9,-9l29,24r5,-5l34,14,39,9r,-4l44,e" filled="f" strokeweight="0">
                    <v:path arrowok="t" o:connecttype="custom" o:connectlocs="0,77;0,72;5,67;5,62;10,57;15,53;15,48;20,43;20,38;29,29;29,24;34,19;34,14;39,9;39,5;44,0" o:connectangles="0,0,0,0,0,0,0,0,0,0,0,0,0,0,0,0"/>
                  </v:shape>
                  <v:shape id="Freeform 1167" o:spid="_x0000_s2190" style="position:absolute;left:1478;top:1359;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taMAA&#10;AADdAAAADwAAAGRycy9kb3ducmV2LnhtbERPS4vCMBC+C/sfwix409RFinabyuIiCJ583WebsS3b&#10;TEoStfrrjSB4m4/vOfmiN624kPONZQWTcQKCuLS64UrBYb8azUD4gKyxtUwKbuRhUXwMcsy0vfKW&#10;LrtQiRjCPkMFdQhdJqUvazLox7YjjtzJOoMhQldJ7fAaw00rv5IklQYbjg01drSsqfzfnY0CN5+d&#10;jm5zu88993/Mx19cTu9KDT/7n28QgfrwFr/cax3nT9IUnt/EE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WtaMAAAADdAAAADwAAAAAAAAAAAAAAAACYAgAAZHJzL2Rvd25y&#10;ZXYueG1sUEsFBgAAAAAEAAQA9QAAAIUDAAAAAA==&#10;" path="m,38l,33,5,29r,-5l10,19r5,-5l15,9,20,5,20,e" filled="f" strokeweight="0">
                    <v:path arrowok="t" o:connecttype="custom" o:connectlocs="0,38;0,33;5,29;5,24;10,19;15,14;15,9;20,5;20,0" o:connectangles="0,0,0,0,0,0,0,0,0"/>
                  </v:shape>
                  <v:shape id="Freeform 1168" o:spid="_x0000_s2191" style="position:absolute;left:1541;top:1364;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K/cIA&#10;AADdAAAADwAAAGRycy9kb3ducmV2LnhtbERPO2vDMBDeA/0P4gLdEjkdEuNaDiVQ2sFL4+L5sM4P&#10;bJ2MpCZOf30VCHS7j+95+XExk7iQ84NlBbttAoK4sXrgTsF39b5JQfiArHGyTApu5OFYPK1yzLS9&#10;8hddzqETMYR9hgr6EOZMSt/0ZNBv7UwcudY6gyFC10nt8BrDzSRfkmQvDQ4cG3qc6dRTM55/jAJ3&#10;aGosb/UyV+3vWKMpyw9MlXpeL2+vIAIt4V/8cH/qOH+3P8D9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4r9wgAAAN0AAAAPAAAAAAAAAAAAAAAAAJgCAABkcnMvZG93&#10;bnJldi54bWxQSwUGAAAAAAQABAD1AAAAhwMAAAAA&#10;" path="m,28l,24,5,19,9,14,9,9,14,4,14,e" filled="f" strokeweight="0">
                    <v:path arrowok="t" o:connecttype="custom" o:connectlocs="0,28;0,24;5,19;9,14;9,9;14,4;14,0" o:connectangles="0,0,0,0,0,0,0"/>
                  </v:shape>
                  <v:shape id="Freeform 1169" o:spid="_x0000_s2192" style="position:absolute;left:1603;top:135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nT8cA&#10;AADdAAAADwAAAGRycy9kb3ducmV2LnhtbESPT2vCQBDF70K/wzJCb3WjFGmjq0ih/zxUGhWvY3ZM&#10;gtnZmN1q/Padg+Bthvfmvd9M552r1ZnaUHk2MBwkoIhzbysuDGzW708voEJEtlh7JgNXCjCfPfSm&#10;mFp/4V86Z7FQEsIhRQNljE2qdchLchgGviEW7eBbh1HWttC2xYuEu1qPkmSsHVYsDSU29FZSfsz+&#10;nAG/el3uv+vr527/sz0dw/Ny9TE6GfPY7xYTUJG6eDffrr+s4A/HgivfyAh6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p0/HAAAA3QAAAA8AAAAAAAAAAAAAAAAAmAIAAGRy&#10;cy9kb3ducmV2LnhtbFBLBQYAAAAABAAEAPUAAACMAwAAAAA=&#10;" path="m,38l,34,5,29r5,-5l10,19r5,-5l15,10,24,e" filled="f" strokeweight="0">
                    <v:path arrowok="t" o:connecttype="custom" o:connectlocs="0,38;0,34;5,29;10,24;10,19;15,14;15,10;24,0" o:connectangles="0,0,0,0,0,0,0,0"/>
                  </v:shape>
                  <v:shape id="Freeform 1170" o:spid="_x0000_s2193" style="position:absolute;left:1675;top:135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ztsIA&#10;AADdAAAADwAAAGRycy9kb3ducmV2LnhtbERP32vCMBB+H/g/hBP2tqYOp1tnFCkIMp+sgq9Hc2uK&#10;zaUkWdv998tgsLf7+H7eZjfZTgzkQ+tYwSLLQRDXTrfcKLheDk+vIEJE1tg5JgXfFGC3nT1ssNBu&#10;5DMNVWxECuFQoAITY19IGWpDFkPmeuLEfTpvMSboG6k9jincdvI5z1fSYsupwWBPpaH6Xn1ZBTZy&#10;OR77l5s7fSxLd1v7sx9OSj3Op/07iEhT/Bf/uY86zV+s3u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O2wgAAAN0AAAAPAAAAAAAAAAAAAAAAAJgCAABkcnMvZG93&#10;bnJldi54bWxQSwUGAAAAAAQABAD1AAAAhwMAAAAA&#10;" path="m,24l5,19r,-5l10,10r,-5l15,e" filled="f" strokeweight="0">
                    <v:path arrowok="t" o:connecttype="custom" o:connectlocs="0,24;5,19;5,14;10,10;10,5;15,0" o:connectangles="0,0,0,0,0,0"/>
                  </v:shape>
                  <v:line id="Line 1171" o:spid="_x0000_s2194" style="position:absolute;visibility:visible;mso-wrap-style:square" from="1704,1364" to="1709,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o8YAAADdAAAADwAAAGRycy9kb3ducmV2LnhtbESPQWvCQBCF74X+h2UK3uomQjVNXaVI&#10;i3qrVqHHITtNFrOzIbvV+O+dg9DbDO/Ne9/Ml4Nv1Zn66AIbyMcZKOIqWMe1gcP353MBKiZki21g&#10;MnClCMvF48McSxsuvKPzPtVKQjiWaKBJqSu1jlVDHuM4dMSi/YbeY5K1r7Xt8SLhvtWTLJtqj46l&#10;ocGOVg1Vp/2fN+C+puuX7ez4etQf65T/FKfC+YMxo6fh/Q1UoiH9m+/XGyv4+U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pqPGAAAA3QAAAA8AAAAAAAAA&#10;AAAAAAAAoQIAAGRycy9kb3ducmV2LnhtbFBLBQYAAAAABAAEAPkAAACUAwAAAAA=&#10;" strokeweight="0"/>
                  <v:shape id="Freeform 1172" o:spid="_x0000_s2195" style="position:absolute;left:1632;top:1349;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1L8AA&#10;AADdAAAADwAAAGRycy9kb3ducmV2LnhtbERPyWrDMBC9F/oPYgq91bJ7SIxr2YRAaa9NinsdrPGC&#10;rZGxFEf9+yoQ6G0eb52yDmYWG61utKwgS1IQxK3VI/cKvs/vLzkI55E1zpZJwS85qKvHhxILba/8&#10;RdvJ9yKGsCtQweD9Ukjp2oEMusQuxJHr7GrQR7j2Uq94jeFmlq9pupMGR44NAy50HKidThejYJI6&#10;a7pwCWO+aWn76WPXNT9KPT+FwxsIT8H/i+/uTx3nZ/sMbt/EE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e1L8AAAADdAAAADwAAAAAAAAAAAAAAAACYAgAAZHJzL2Rvd25y&#10;ZXYueG1sUEsFBgAAAAAEAAQA9QAAAIUDAAAAAA==&#10;" path="m,l5,5r,5l10,15r,4l19,29r,5e" filled="f" strokeweight="0">
                    <v:path arrowok="t" o:connecttype="custom" o:connectlocs="0,0;5,5;5,10;10,15;10,19;19,29;19,34" o:connectangles="0,0,0,0,0,0,0"/>
                  </v:shape>
                  <v:shape id="Freeform 1173" o:spid="_x0000_s2196" style="position:absolute;left:1574;top:1359;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HMIA&#10;AADdAAAADwAAAGRycy9kb3ducmV2LnhtbERPTWsCMRC9F/wPYYTeaqIFu2yNotJC8SLV9T5sppvF&#10;zSRsUl376xuh0Ns83ucsVoPrxIX62HrWMJ0oEMS1Ny03Gqrj+1MBIiZkg51n0nCjCKvl6GGBpfFX&#10;/qTLITUih3AsUYNNKZRSxtqSwzjxgThzX753mDLsG2l6vOZw18mZUnPpsOXcYDHQ1lJ9Pnw7DcFW&#10;t+K0e3uOzc9xXylVbEIXtX4cD+tXEImG9C/+c3+YPH/6MoP7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RAcwgAAAN0AAAAPAAAAAAAAAAAAAAAAAJgCAABkcnMvZG93&#10;bnJldi54bWxQSwUGAAAAAAQABAD1AAAAhwMAAAAA&#10;" path="m,l5,5r,4l15,19r,5l20,29r,4e" filled="f" strokeweight="0">
                    <v:path arrowok="t" o:connecttype="custom" o:connectlocs="0,0;5,5;5,9;15,19;15,24;20,29;20,33" o:connectangles="0,0,0,0,0,0,0"/>
                  </v:shape>
                  <v:shape id="Freeform 1174" o:spid="_x0000_s2197" style="position:absolute;left:1512;top:1364;width:19;height:2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PAsUA&#10;AADdAAAADwAAAGRycy9kb3ducmV2LnhtbERP22rCQBB9L/gPywh9qxstVImuooK0FIQaL+jbmB2T&#10;YHY2ZLcx7dd3C4JvczjXmcxaU4qGaldYVtDvRSCIU6sLzhTstquXEQjnkTWWlknBDzmYTTtPE4y1&#10;vfGGmsRnIoSwi1FB7n0VS+nSnAy6nq2IA3extUEfYJ1JXeMthJtSDqLoTRosODTkWNEyp/SafBsF&#10;6/ILD8376fN3ec4SOzyu1gu5V+q5287HIDy1/iG+uz90mN8fvsL/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A8CxQAAAN0AAAAPAAAAAAAAAAAAAAAAAJgCAABkcnMv&#10;ZG93bnJldi54bWxQSwUGAAAAAAQABAD1AAAAigMAAAAA&#10;" path="m,l5,4r,5l14,19r,5l19,28e" filled="f" strokeweight="0">
                    <v:path arrowok="t" o:connecttype="custom" o:connectlocs="0,0;5,4;5,9;14,19;14,24;19,28" o:connectangles="0,0,0,0,0,0"/>
                  </v:shape>
                  <v:shape id="Freeform 1175" o:spid="_x0000_s2198" style="position:absolute;left:1430;top:1325;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N8MIA&#10;AADdAAAADwAAAGRycy9kb3ducmV2LnhtbERPS4vCMBC+C/sfwizsTdOKVLdrKkVY2AUvPhCPQzO2&#10;xWZSmqjtvzeC4G0+vucsV71pxI06V1tWEE8iEMSF1TWXCg773/EChPPIGhvLpGAgB6vsY7TEVNs7&#10;b+m286UIIexSVFB536ZSuqIig25iW+LAnW1n0AfYlVJ3eA/hppHTKEqkwZpDQ4UtrSsqLrurUXDK&#10;h/8yGXKcFUnO38N8etrsj0p9ffb5DwhPvX+LX+4/HebH8xk8vwkn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s3wwgAAAN0AAAAPAAAAAAAAAAAAAAAAAJgCAABkcnMvZG93&#10;bnJldi54bWxQSwUGAAAAAAQABAD1AAAAhwMAAAAA&#10;" path="m,l10,10r,5l15,19r,5l20,29r,5l29,43r,5l34,53r,5l44,67r,5e" filled="f" strokeweight="0">
                    <v:path arrowok="t" o:connecttype="custom" o:connectlocs="0,0;10,10;10,15;15,19;15,24;20,29;20,34;29,43;29,48;34,53;34,58;44,67;44,72" o:connectangles="0,0,0,0,0,0,0,0,0,0,0,0,0"/>
                  </v:shape>
                  <v:shape id="Freeform 1176" o:spid="_x0000_s2199" style="position:absolute;left:1358;top:1306;width:63;height:106;visibility:visible;mso-wrap-style:square;v-text-anchor:top" coordsize="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eRcMA&#10;AADdAAAADwAAAGRycy9kb3ducmV2LnhtbERPTWvCQBC9F/oflin0VjcKbTW6hlIRPAmmBa9jdkyC&#10;2dlkdzXJv3cLQm/zeJ+zygbTiBs5X1tWMJ0kIIgLq2suFfz+bN/mIHxA1thYJgUjecjWz08rTLXt&#10;+UC3PJQihrBPUUEVQptK6YuKDPqJbYkjd7bOYIjQlVI77GO4aeQsST6kwZpjQ4UtfVdUXPKrUeC2&#10;m2RfnEc5drwI+XHXn7pNr9Try/C1BBFoCP/ih3un4/zp5zv8fR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eRcMAAADdAAAADwAAAAAAAAAAAAAAAACYAgAAZHJzL2Rv&#10;d25yZXYueG1sUEsFBgAAAAAEAAQA9QAAAIgDAAAAAA==&#10;" path="m,l,5r5,5l10,14r,5l15,24r,5l20,34r,4l29,48r,5l34,58r,4l44,72r,5l48,82r,4l53,91r,5l63,106e" filled="f" strokeweight="0">
                    <v:path arrowok="t" o:connecttype="custom" o:connectlocs="0,0;0,5;5,10;10,14;10,19;15,24;15,29;20,34;20,38;29,48;29,53;34,58;34,62;44,72;44,77;48,82;48,86;53,91;53,96;63,106" o:connectangles="0,0,0,0,0,0,0,0,0,0,0,0,0,0,0,0,0,0,0,0"/>
                  </v:shape>
                  <v:shape id="Freeform 1177" o:spid="_x0000_s2200" style="position:absolute;left:1310;top:1335;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sEA&#10;AADdAAAADwAAAGRycy9kb3ducmV2LnhtbERPS4vCMBC+C/6HMMLebFoPKl2jyMLCup58gNehGdti&#10;M6lNWrP/fiMI3ubje85qE0wjBupcbVlBlqQgiAuray4VnE/f0yUI55E1NpZJwR852KzHoxXm2j74&#10;QMPRlyKGsMtRQeV9m0vpiooMusS2xJG72s6gj7Arpe7wEcNNI2dpOpcGa44NFbb0VVFxO/ZGQQi7&#10;fqBfLtLtZe+y6+1OWX9X6mMStp8gPAX/Fr/cPzrOzxZz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7JrBAAAA3QAAAA8AAAAAAAAAAAAAAAAAmAIAAGRycy9kb3du&#10;cmV2LnhtbFBLBQYAAAAABAAEAPUAAACGAwAAAAA=&#10;" path="m,l,5,5,9r5,5l10,19r5,5l15,29r5,4l20,38r9,10l29,53r5,4l34,62,44,72r,5l48,81r,5e" filled="f" strokeweight="0">
                    <v:path arrowok="t" o:connecttype="custom" o:connectlocs="0,0;0,5;5,9;10,14;10,19;15,24;15,29;20,33;20,38;29,48;29,53;34,57;34,62;44,72;44,77;48,81;48,86" o:connectangles="0,0,0,0,0,0,0,0,0,0,0,0,0,0,0,0,0"/>
                  </v:shape>
                  <v:shape id="Freeform 1178" o:spid="_x0000_s2201" style="position:absolute;left:1267;top:1373;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UgsIA&#10;AADdAAAADwAAAGRycy9kb3ducmV2LnhtbERPTWuDQBC9B/oflin0lqyWthabjRQhEJKTtpDr4E5V&#10;6s7K7kbNv88GCr3N433OtljMICZyvresIN0kIIgbq3tuFXx/7dfvIHxA1jhYJgVX8lDsHlZbzLWd&#10;uaKpDq2IIexzVNCFMOZS+qYjg35jR+LI/VhnMEToWqkdzjHcDPI5Sd6kwZ5jQ4cjlR01v/XFKDCB&#10;y/kwvp7t6fhS2nPmKjedlHp6XD4/QARawr/4z33QcX6aZXD/Jp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dSCwgAAAN0AAAAPAAAAAAAAAAAAAAAAAJgCAABkcnMvZG93&#10;bnJldi54bWxQSwUGAAAAAAQABAD1AAAAhwMAAAAA&#10;" path="m,l10,10r,5l15,19r,5e" filled="f" strokeweight="0">
                    <v:path arrowok="t" o:connecttype="custom" o:connectlocs="0,0;10,10;10,15;15,19;15,24" o:connectangles="0,0,0,0,0"/>
                  </v:shape>
                  <v:shape id="Freeform 1179" o:spid="_x0000_s2202" style="position:absolute;left:1234;top:1412;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PLcUA&#10;AADdAAAADwAAAGRycy9kb3ducmV2LnhtbESPQU/DMAyF70j8h8hI3FjaCQEqyyaGhITEibEDR9OY&#10;tqxxusRru3+PD0jcbL3n9z6vNnPozUgpd5EdlIsCDHEdfceNg/3Hy80DmCzIHvvI5OBMGTbry4sV&#10;Vj5O/E7jThqjIZwrdNCKDJW1uW4pYF7EgVi175gCiq6psT7hpOGht8uiuLMBO9aGFgd6bqk+7E7B&#10;wbF4k+lruS9P2/Pot5Juf46HT+eur+anRzBCs/yb/65fveKX9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o8txQAAAN0AAAAPAAAAAAAAAAAAAAAAAJgCAABkcnMv&#10;ZG93bnJldi54bWxQSwUGAAAAAAQABAD1AAAAigMAAAAA&#10;" path="m,l,4,4,9e" filled="f" strokeweight="0">
                    <v:path arrowok="t" o:connecttype="custom" o:connectlocs="0,0;0,4;4,9" o:connectangles="0,0,0"/>
                  </v:shape>
                  <v:line id="Line 1180" o:spid="_x0000_s2203" style="position:absolute;visibility:visible;mso-wrap-style:square" from="1195,1455" to="119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PPsIAAADdAAAADwAAAGRycy9kb3ducmV2LnhtbERPS4vCMBC+C/6HMII3TbuwWrtGkWUX&#10;9ba+YI9DM7bBZlKarNZ/b4QFb/PxPWe+7GwtrtR641hBOk5AEBdOGy4VHA/fowyED8gaa8ek4E4e&#10;lot+b465djfe0XUfShFD2OeooAqhyaX0RUUW/dg1xJE7u9ZiiLAtpW7xFsNtLd+SZCItGo4NFTb0&#10;WVFx2f9ZBeZnsn7fTk+zk/xah/Q3u2TGHpUaDrrVB4hAXXiJ/90bHeen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PPsIAAADdAAAADwAAAAAAAAAAAAAA&#10;AAChAgAAZHJzL2Rvd25yZXYueG1sUEsFBgAAAAAEAAQA+QAAAJADAAAAAA==&#10;" strokeweight="0"/>
                  <v:shape id="Freeform 1181" o:spid="_x0000_s2204" style="position:absolute;left:1157;top:1282;width:566;height:211;visibility:visible;mso-wrap-style:square;v-text-anchor:top" coordsize="56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5KsQA&#10;AADdAAAADwAAAGRycy9kb3ducmV2LnhtbESPQWvDMAyF74P9B6PBbouTwUrJ6oZQKPRUmnawqxZr&#10;cVgsh9htk38/HQa7Sbyn9z5tqtkP6kZT7AMbKLIcFHEbbM+dgY/L/mUNKiZki0NgMrBQhGr7+LDB&#10;0oY7N3Q7p05JCMcSDbiUxlLr2DryGLMwEov2HSaPSdap03bCu4T7Qb/m+Up77FkaHI60c9T+nK/e&#10;wK5Zln06fB6LU+DL1b2tmq8ajXl+mut3UInm9G/+uz5YwS/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OSrEAAAA3QAAAA8AAAAAAAAAAAAAAAAAmAIAAGRycy9k&#10;b3ducmV2LnhtbFBLBQYAAAAABAAEAPUAAACJAwAAAAA=&#10;" path="m561,91r5,l566,82r-5,l494,48r-5,l456,72r5,l365,77,283,43r5,l230,r-9,l115,67r,5l105,91r,-5l,202r,9l9,211,120,115r-5,l201,144,345,115r101,l561,91r,-9l446,106r-101,l201,134,115,106r-5,l,202r9,9l115,96r,-5l125,72r,5l230,10r-9,l278,53r5,l365,86r96,-4l465,82,499,58r-5,l561,91r,-9l561,91xe" fillcolor="black" stroked="f">
                    <v:path arrowok="t" o:connecttype="custom" o:connectlocs="561,91;566,91;566,82;561,82;494,48;489,48;456,72;461,72;365,77;283,43;288,43;230,0;221,0;115,67;115,72;105,91;105,86;0,202;0,211;9,211;120,115;115,115;201,144;345,115;446,115;561,91;561,82;446,106;345,106;201,134;115,106;110,106;0,202;9,211;115,96;115,91;125,72;125,77;230,10;221,10;278,53;283,53;365,86;461,82;465,82;499,58;494,58;561,91;561,82;561,91" o:connectangles="0,0,0,0,0,0,0,0,0,0,0,0,0,0,0,0,0,0,0,0,0,0,0,0,0,0,0,0,0,0,0,0,0,0,0,0,0,0,0,0,0,0,0,0,0,0,0,0,0,0"/>
                  </v:shape>
                  <v:shape id="Freeform 1182" o:spid="_x0000_s2205" style="position:absolute;left:1042;top:1666;width:153;height:149;visibility:visible;mso-wrap-style:square;v-text-anchor:top" coordsize="1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0LcMA&#10;AADdAAAADwAAAGRycy9kb3ducmV2LnhtbERP3WrCMBS+H/gO4Qi7EU3rQEpnFBkMdlO2qg9waM6a&#10;anJSkky7t18Gg92dj+/3bPeTs+JGIQ6eFZSrAgRx5/XAvYLz6XVZgYgJWaP1TAq+KcJ+N3vYYq39&#10;nVu6HVMvcgjHGhWYlMZaytgZchhXfiTO3KcPDlOGoZc64D2HOyvXRbGRDgfODQZHejHUXY9fTsGl&#10;XVRm0x4+bBOmp/XivUnWNUo9zqfDM4hEU/oX/7nfdJ5fViX8fp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0LcMAAADdAAAADwAAAAAAAAAAAAAAAACYAgAAZHJzL2Rv&#10;d25yZXYueG1sUEsFBgAAAAAEAAQA9QAAAIgDAAAAAA==&#10;" path="m115,r,5l105,5r,5l91,10r,4l72,19r,5l57,24r,5l38,34r,4l24,38r,5l14,43r,5l,48r,5l28,53r,5l91,62r,5l110,67r,15l115,82r,24l120,106r,19l124,125r,24l129,149r,-19l134,130r,-20l139,110r,-19l144,91r,-19l148,72r5,-43l148,29,124,r-9,xe" stroked="f">
                    <v:path arrowok="t" o:connecttype="custom" o:connectlocs="115,0;115,5;105,5;105,10;91,10;91,14;72,19;72,24;57,24;57,29;38,34;38,38;24,38;24,43;14,43;14,48;0,48;0,53;28,53;28,58;91,62;91,67;110,67;110,82;115,82;115,106;120,106;120,125;124,125;124,149;129,149;129,130;134,130;134,110;139,110;139,91;144,91;144,72;148,72;153,29;148,29;124,0;115,0" o:connectangles="0,0,0,0,0,0,0,0,0,0,0,0,0,0,0,0,0,0,0,0,0,0,0,0,0,0,0,0,0,0,0,0,0,0,0,0,0,0,0,0,0,0,0"/>
                  </v:shape>
                  <v:shape id="Freeform 1183" o:spid="_x0000_s2206" style="position:absolute;left:1075;top:1695;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4KL4A&#10;AADdAAAADwAAAGRycy9kb3ducmV2LnhtbERPy6rCMBDdC/5DGMGdpoqIVKOIF8GNYNUPGJqxqTaT&#10;2uRq/XsjCO7mcJ6zWLW2Eg9qfOlYwWiYgCDOnS65UHA+bQczED4ga6wck4IXeVgtu50Fpto9OaPH&#10;MRQihrBPUYEJoU6l9Lkhi37oauLIXVxjMUTYFFI3+IzhtpLjJJlKiyXHBoM1bQzlt+O/VRAO2z93&#10;mFz09U5OZyYzu3yfKdXvtes5iEBt+Im/7p2O80ezMXy+iS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GOCi+AAAA3QAAAA8AAAAAAAAAAAAAAAAAmAIAAGRycy9kb3ducmV2&#10;LnhtbFBLBQYAAAAABAAEAPUAAACDAwAAAAA=&#10;" path="m,24l10,14r,-5l19,e" filled="f" strokeweight="0">
                    <v:path arrowok="t" o:connecttype="custom" o:connectlocs="0,24;10,14;10,9;19,0" o:connectangles="0,0,0,0"/>
                  </v:shape>
                  <v:shape id="Freeform 1184" o:spid="_x0000_s2207" style="position:absolute;left:1133;top:167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cEA&#10;AADdAAAADwAAAGRycy9kb3ducmV2LnhtbERPy6rCMBDdX/AfwgjublMfXEo1igiCCzfqRV0OzdgW&#10;m0lpYq1+vREEd3M4z5ktOlOJlhpXWlYwjGIQxJnVJecK/g/r3wSE88gaK8uk4EEOFvPezwxTbe+8&#10;o3bvcxFC2KWooPC+TqV0WUEGXWRr4sBdbGPQB9jkUjd4D+GmkqM4/pMGSw4NBda0Kii77m9GwWR9&#10;rRLW7baT5bM92eNjfN6ulBr0u+UUhKfOf8Uf90aH+cNkDO9vw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x3BAAAA3QAAAA8AAAAAAAAAAAAAAAAAmAIAAGRycy9kb3du&#10;cmV2LnhtbFBLBQYAAAAABAAEAPUAAACGAwAAAAA=&#10;" path="m,57l,53,5,48r,-5l9,38r5,-5l14,29r5,-5l19,19,29,9r,-4l33,e" filled="f" strokeweight="0">
                    <v:path arrowok="t" o:connecttype="custom" o:connectlocs="0,57;0,53;5,48;5,43;9,38;14,33;14,29;19,24;19,19;29,9;29,5;33,0" o:connectangles="0,0,0,0,0,0,0,0,0,0,0,0"/>
                  </v:shape>
                  <v:shape id="Freeform 1185" o:spid="_x0000_s2208" style="position:absolute;left:1162;top:1762;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T8MA&#10;AADdAAAADwAAAGRycy9kb3ducmV2LnhtbERP32vCMBB+F/Y/hBv4pml1inRGEUHWgTDU7f1orm1Y&#10;cylNVrv99UYY+HYf389bbwfbiJ46bxwrSKcJCOLCacOVgs/LYbIC4QOyxsYxKfglD9vN02iNmXZX&#10;PlF/DpWIIewzVFCH0GZS+qImi37qWuLIla6zGCLsKqk7vMZw28hZkiylRcOxocaW9jUV3+cfq2BW&#10;7ub5X5/794VLTX805dfb8UOp8fOwewURaAgP8b8713F+unqB+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T8MAAADdAAAADwAAAAAAAAAAAAAAAACYAgAAZHJzL2Rv&#10;d25yZXYueG1sUEsFBgAAAAAEAAQA9QAAAIgDAAAAAA==&#10;" path="m,24l4,19r,-5l14,5,14,e" filled="f" strokeweight="0">
                    <v:path arrowok="t" o:connecttype="custom" o:connectlocs="0,24;4,19;4,14;14,5;14,0" o:connectangles="0,0,0,0,0"/>
                  </v:shape>
                  <v:shape id="Freeform 1186" o:spid="_x0000_s2209" style="position:absolute;left:1133;top:1676;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FOMMA&#10;AADdAAAADwAAAGRycy9kb3ducmV2LnhtbERPS2vCQBC+F/wPywi91U0Eg4muUgQl9FZb6HWSHZPU&#10;7GzIrnn8+26h0Nt8fM/ZHyfTioF611hWEK8iEMSl1Q1XCj4/zi9bEM4ja2wtk4KZHBwPi6c9ZtqO&#10;/E7D1VcihLDLUEHtfZdJ6cqaDLqV7YgDd7O9QR9gX0nd4xjCTSvXUZRIgw2Hhho7OtVU3q8Po2Bs&#10;02GdxuY7n95OSX4pvor5zko9L6fXHQhPk/8X/7lzHebH2w3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hFOMMAAADdAAAADwAAAAAAAAAAAAAAAACYAgAAZHJzL2Rv&#10;d25yZXYueG1sUEsFBgAAAAAEAAQA9QAAAIgDAAAAAA==&#10;" path="m,l5,4r,5l14,19r,5l19,28r,5l29,43r,5l33,52r,5l38,62r,5l48,76e" filled="f" strokeweight="0">
                    <v:path arrowok="t" o:connecttype="custom" o:connectlocs="0,0;5,4;5,9;14,19;14,24;19,28;19,33;29,43;29,48;33,52;33,57;38,62;38,67;48,76" o:connectangles="0,0,0,0,0,0,0,0,0,0,0,0,0,0"/>
                  </v:shape>
                  <v:shape id="Freeform 1187" o:spid="_x0000_s2210" style="position:absolute;left:1085;top:1700;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o8MA&#10;AADdAAAADwAAAGRycy9kb3ducmV2LnhtbERP22rCQBB9L/gPywi+1U2UikRXEUEaQSj18j5kJ8li&#10;djZktzH267uFQt/mcK6z3g62ET113jhWkE4TEMSF04YrBdfL4XUJwgdkjY1jUvAkD9vN6GWNmXYP&#10;/qT+HCoRQ9hnqKAOoc2k9EVNFv3UtcSRK11nMUTYVVJ3+IjhtpGzJFlIi4ZjQ40t7Wsq7ucvq2BW&#10;7ub5d5/745tLTX8y5e399KHUZDzsViACDeFf/OfOdZyfLh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Jo8MAAADdAAAADwAAAAAAAAAAAAAAAACYAgAAZHJzL2Rv&#10;d25yZXYueG1sUEsFBgAAAAAEAAQA9QAAAIgDAAAAAA==&#10;" path="m,l5,4r,5l14,19r,5e" filled="f" strokeweight="0">
                    <v:path arrowok="t" o:connecttype="custom" o:connectlocs="0,0;5,4;5,9;14,19;14,24" o:connectangles="0,0,0,0,0"/>
                  </v:shape>
                  <v:shape id="Freeform 1188" o:spid="_x0000_s2211" style="position:absolute;left:1037;top:1661;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31cIA&#10;AADdAAAADwAAAGRycy9kb3ducmV2LnhtbERP22rCQBB9L/gPywi+NRt9aNLUVUSw6Euh0Q8YspOL&#10;ZmdDdnPx77uFQt/mcK6z3c+mFSP1rrGsYB3FIIgLqxuuFNyup9cUhPPIGlvLpOBJDva7xcsWM20n&#10;/qYx95UIIewyVFB732VSuqImgy6yHXHgStsb9AH2ldQ9TiHctHITx2/SYMOhocaOjjUVj3wwCsrK&#10;DZcvd7Hpfcw3j8/3pD13iVKr5Xz4AOFp9v/iP/dZh/nrNIHfb8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VwgAAAN0AAAAPAAAAAAAAAAAAAAAAAJgCAABkcnMvZG93&#10;bnJldi54bWxQSwUGAAAAAAQABAD1AAAAhwMAAAAA&#10;" path="m5,48r,10l125,10r-5,l149,39r,-5l125,149r9,l120,67r,-4l115,63,5,48r,10l115,72r-5,-5l125,149r,5l129,154r5,l134,149,158,34r,-5l129,r-4,l5,48,,48r,5l,58r5,l5,48xe" fillcolor="black" stroked="f">
                    <v:path arrowok="t" o:connecttype="custom" o:connectlocs="5,48;5,58;125,10;120,10;149,39;149,34;125,149;134,149;120,67;120,63;115,63;5,48;5,58;115,72;110,67;125,149;125,154;129,154;134,154;134,149;158,34;158,29;129,0;125,0;5,48;0,48;0,53;0,58;5,58;5,48" o:connectangles="0,0,0,0,0,0,0,0,0,0,0,0,0,0,0,0,0,0,0,0,0,0,0,0,0,0,0,0,0,0"/>
                  </v:shape>
                  <v:shape id="Freeform 1189" o:spid="_x0000_s2212" style="position:absolute;left:3773;top:1268;width:259;height:206;visibility:visible;mso-wrap-style:square;v-text-anchor:top" coordsize="25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iNMgA&#10;AADdAAAADwAAAGRycy9kb3ducmV2LnhtbESPQWvCQBCF7wX/wzJCL6Xu2kMJqatIRRBaxEYpPQ7Z&#10;MYnNzobsqml/fedQ8DbDe/PeN7PF4Ft1oT42gS1MJwYUcRlcw5WFw379mIGKCdlhG5gs/FCExXx0&#10;N8PchSt/0KVIlZIQjjlaqFPqcq1jWZPHOAkdsWjH0HtMsvaVdj1eJdy3+smYZ+2xYWmosaPXmsrv&#10;4uwt/JpN9r46LN+GYmt2+93n+ev0sLX2fjwsX0AlGtLN/H+9cYI/zQR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mI0yAAAAN0AAAAPAAAAAAAAAAAAAAAAAJgCAABk&#10;cnMvZG93bnJldi54bWxQSwUGAAAAAAQABAD1AAAAjQMAAAAA&#10;" path="m77,r,9l58,24r,9l38,48r,9l19,72r,9l,100r10,l10,105r9,l19,110r24,5l43,120r10,l53,124r9,l62,129r10,l72,134r10,l115,206r5,l120,196r5,l125,187r5,l134,163r5,l139,153r5,l149,129r5,l154,120r4,l163,96,259,,77,xe" stroked="f">
                    <v:path arrowok="t" o:connecttype="custom" o:connectlocs="77,0;77,9;58,24;58,33;38,48;38,57;19,72;19,81;0,100;10,100;10,105;19,105;19,110;43,115;43,120;53,120;53,124;62,124;62,129;72,129;72,134;82,134;115,206;120,206;120,196;125,196;125,187;130,187;134,163;139,163;139,153;144,153;149,129;154,129;154,120;158,120;163,96;259,0;77,0" o:connectangles="0,0,0,0,0,0,0,0,0,0,0,0,0,0,0,0,0,0,0,0,0,0,0,0,0,0,0,0,0,0,0,0,0,0,0,0,0,0,0"/>
                  </v:shape>
                  <v:shape id="Freeform 1190" o:spid="_x0000_s2213" style="position:absolute;left:3783;top:1325;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58QA&#10;AADdAAAADwAAAGRycy9kb3ducmV2LnhtbERPS2vCQBC+F/oflil4Kc0mPYimWUUKlmC9qC30OGQn&#10;j5qdDdltkv57VxC8zcf3nGw9mVYM1LvGsoIkikEQF1Y3XCn4Om1fFiCcR9bYWiYF/+RgvXp8yDDV&#10;duQDDUdfiRDCLkUFtfddKqUrajLoItsRB660vUEfYF9J3eMYwk0rX+N4Lg02HBpq7Oi9puJ8/DMK&#10;tgk+5+P481lq+j3Y3fd+X3w4pWZP0+YNhKfJ38U3d67D/GSxhOs34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8eOfEAAAA3QAAAA8AAAAAAAAAAAAAAAAAmAIAAGRycy9k&#10;b3ducmV2LnhtbFBLBQYAAAAABAAEAPUAAACJAwAAAAA=&#10;" path="m,39l4,34r,-5l9,24r,-5l14,15r,-5l24,e" filled="f" strokeweight="0">
                    <v:path arrowok="t" o:connecttype="custom" o:connectlocs="0,39;4,34;4,29;9,24;9,19;14,15;14,10;24,0" o:connectangles="0,0,0,0,0,0,0,0"/>
                  </v:shape>
                  <v:shape id="Freeform 1191" o:spid="_x0000_s2214" style="position:absolute;left:3835;top:1268;width:68;height:120;visibility:visible;mso-wrap-style:square;v-text-anchor:top" coordsize="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z8gA&#10;AADdAAAADwAAAGRycy9kb3ducmV2LnhtbESPT2vCQBDF74V+h2UKvZS6UUQ0uop/KJVCDrWCeBuy&#10;YxLMzobsNsZv7xwKvc3w3rz3m8Wqd7XqqA2VZwPDQQKKOPe24sLA8efjfQoqRGSLtWcycKcAq+Xz&#10;0wJT62/8Td0hFkpCOKRooIyxSbUOeUkOw8A3xKJdfOswytoW2rZ4k3BX61GSTLTDiqWhxIa2JeXX&#10;w68zwOfd1+ZzXXfj7FRlb5Mim3bNzJjXl349BxWpj//mv+u9FfzhTPjlGxlBL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pzPyAAAAN0AAAAPAAAAAAAAAAAAAAAAAJgCAABk&#10;cnMvZG93bnJldi54bWxQSwUGAAAAAAQABAD1AAAAjQMAAAAA&#10;" path="m,120r,-5l5,110r,-5l10,100r,-4l15,91r5,-5l20,81r4,-5l24,72,34,62r,-5l39,52r,-4l44,43r,-5l53,28r,-4l58,19r,-5l68,4,68,e" filled="f" strokeweight="0">
                    <v:path arrowok="t" o:connecttype="custom" o:connectlocs="0,120;0,115;5,110;5,105;10,100;10,96;15,91;20,86;20,81;24,76;24,72;34,62;34,57;39,52;39,48;44,43;44,38;53,28;53,24;58,19;58,14;68,4;68,0" o:connectangles="0,0,0,0,0,0,0,0,0,0,0,0,0,0,0,0,0,0,0,0,0,0,0"/>
                  </v:shape>
                  <v:shape id="Freeform 1192" o:spid="_x0000_s2215" style="position:absolute;left:3869;top:1268;width:96;height:163;visibility:visible;mso-wrap-style:square;v-text-anchor:top" coordsize="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dk8MA&#10;AADdAAAADwAAAGRycy9kb3ducmV2LnhtbERP32vCMBB+H/g/hBN8m2knjFmNIsLABxF0Y+jb0Vyb&#10;YnMpSaz1vzeDwd7u4/t5y/VgW9GTD41jBfk0A0FcOt1wreD76/P1A0SIyBpbx6TgQQHWq9HLEgvt&#10;7nyk/hRrkUI4FKjAxNgVUobSkMUwdR1x4irnLcYEfS21x3sKt618y7J3abHh1GCwo62h8nq6WQXn&#10;Ns7qS/kwVVX9HILf7fNLv1dqMh42CxCRhvgv/nPvdJqfz3P4/Sa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Adk8MAAADdAAAADwAAAAAAAAAAAAAAAACYAgAAZHJzL2Rv&#10;d25yZXYueG1sUEsFBgAAAAAEAAQA9QAAAIgDAAAAAA==&#10;" path="m,163r5,-5l5,153r9,-9l14,139r5,-5l19,129r5,-5l24,120,34,110r,-5l38,100r,-4l48,86r,-5l53,76r,-4l58,67r,-5l67,52r,-4l72,43r,-5l82,28r,-4l86,19r,-5l91,9r,-5l96,e" filled="f" strokeweight="0">
                    <v:path arrowok="t" o:connecttype="custom" o:connectlocs="0,163;5,158;5,153;14,144;14,139;19,134;19,129;24,124;24,120;34,110;34,105;38,100;38,96;48,86;48,81;53,76;53,72;58,67;58,62;67,52;67,48;72,43;72,38;82,28;82,24;86,19;86,14;91,9;91,4;96,0" o:connectangles="0,0,0,0,0,0,0,0,0,0,0,0,0,0,0,0,0,0,0,0,0,0,0,0,0,0,0,0,0,0"/>
                  </v:shape>
                  <v:shape id="Freeform 1193" o:spid="_x0000_s2216" style="position:absolute;left:3965;top:1268;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sUA&#10;AADdAAAADwAAAGRycy9kb3ducmV2LnhtbERPTWvCQBC9C/0PyxR6042hSI1upBSq1YPStMXrJDtN&#10;gtnZmN1q/PeuUPA2j/c580VvGnGiztWWFYxHEQjiwuqaSwXfX+/DFxDOI2tsLJOCCzlYpA+DOSba&#10;nvmTTpkvRQhhl6CCyvs2kdIVFRl0I9sSB+7XdgZ9gF0pdYfnEG4aGUfRRBqsOTRU2NJbRcUh+zMK&#10;7G66ydfNZbXPtz/Hg3ve7JbxUamnx/51BsJT7+/if/eHDvPH0xh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CxQAAAN0AAAAPAAAAAAAAAAAAAAAAAJgCAABkcnMv&#10;ZG93bnJldi54bWxQSwUGAAAAAAQABAD1AAAAigMAAAAA&#10;" path="m,l5,4r,5l10,14r,5l14,24r,4l24,38e" filled="f" strokeweight="0">
                    <v:path arrowok="t" o:connecttype="custom" o:connectlocs="0,0;5,4;5,9;10,14;10,19;14,24;14,28;24,38" o:connectangles="0,0,0,0,0,0,0,0"/>
                  </v:shape>
                  <v:shape id="Freeform 1194" o:spid="_x0000_s2217" style="position:absolute;left:3903;top:1268;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uCsIA&#10;AADdAAAADwAAAGRycy9kb3ducmV2LnhtbERPS4vCMBC+L+x/CLPgbU2rILYaZRF2Kd58gNexGdtq&#10;MylNtq3/3giCt/n4nrNcD6YWHbWusqwgHkcgiHOrKy4UHA+/33MQziNrrC2Tgjs5WK8+P5aYatvz&#10;jrq9L0QIYZeigtL7JpXS5SUZdGPbEAfuYluDPsC2kLrFPoSbWk6iaCYNVhwaSmxoU1J+2/8bBX2d&#10;dJMkNtds2G5m2d/5dL7fWKnR1/CzAOFp8G/xy53pMD9Op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O4KwgAAAN0AAAAPAAAAAAAAAAAAAAAAAJgCAABkcnMvZG93&#10;bnJldi54bWxQSwUGAAAAAAQABAD1AAAAhwMAAAAA&#10;" path="m,l9,9r,5l14,19r,5l24,33r,5l28,43r,5l33,52r,5l43,67r,5l48,76e" filled="f" strokeweight="0">
                    <v:path arrowok="t" o:connecttype="custom" o:connectlocs="0,0;9,9;9,14;14,19;14,24;24,33;24,38;28,43;28,48;33,52;33,57;43,67;43,72;48,76" o:connectangles="0,0,0,0,0,0,0,0,0,0,0,0,0,0"/>
                  </v:shape>
                  <v:shape id="Freeform 1195" o:spid="_x0000_s2218" style="position:absolute;left:3850;top:1277;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zJcUA&#10;AADdAAAADwAAAGRycy9kb3ducmV2LnhtbERP22rCQBB9L/gPywh9qxtL0SbNKqUoiFCCUQTfxuzk&#10;QrOzaXbV9O+7BaFvczjXSZeDacWVetdYVjCdRCCIC6sbrhQc9uunVxDOI2tsLZOCH3KwXIweUky0&#10;vfGOrrmvRAhhl6CC2vsukdIVNRl0E9sRB660vUEfYF9J3eMthJtWPkfRTBpsODTU2NFHTcVXfjEK&#10;smw4fMf2dIy2evu5Ol+yucxLpR7Hw/sbCE+D/xff3Rsd5k/jF/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3MlxQAAAN0AAAAPAAAAAAAAAAAAAAAAAJgCAABkcnMv&#10;ZG93bnJldi54bWxQSwUGAAAAAAQABAD1AAAAigMAAAAA&#10;" path="m,l,5r5,5l5,15r4,4l14,24r,5l19,34r,5l29,48r,5l33,58r,5l38,67r,5l48,82r,5l53,91r,5l62,106r,5l67,115r,5e" filled="f" strokeweight="0">
                    <v:path arrowok="t" o:connecttype="custom" o:connectlocs="0,0;0,5;5,10;5,15;9,19;14,24;14,29;19,34;19,39;29,48;29,53;33,58;33,63;38,67;38,72;48,82;48,87;53,91;53,96;62,106;62,111;67,115;67,120" o:connectangles="0,0,0,0,0,0,0,0,0,0,0,0,0,0,0,0,0,0,0,0,0,0,0"/>
                  </v:shape>
                  <v:shape id="Freeform 1196" o:spid="_x0000_s2219" style="position:absolute;left:3811;top:1325;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h0sAA&#10;AADdAAAADwAAAGRycy9kb3ducmV2LnhtbERPS4vCMBC+L+x/CCPsbZtWULTbVGRB2Zv4ug/N2JZt&#10;JqGJtv57Iwje5uN7TrEaTSdu1PvWsoIsSUEQV1a3XCs4HTffCxA+IGvsLJOCO3lYlZ8fBebaDryn&#10;2yHUIoawz1FBE4LLpfRVQwZ9Yh1x5C62Nxgi7GupexxiuOnkNE3n0mDLsaFBR78NVf+Hq1EQFpvL&#10;bna+T+fuuHStr7rtIDOlvibj+gdEoDG8xS/3n47zs+UMnt/EE2T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eh0sAAAADdAAAADwAAAAAAAAAAAAAAAACYAgAAZHJzL2Rvd25y&#10;ZXYueG1sUEsFBgAAAAAEAAQA9QAAAIUDAAAAAA==&#10;" path="m,l5,5r,5l10,15r,4l20,29r,5l24,39r,4l29,48r,5l39,63r,4l44,72r,5l53,87r,4l58,96r,5l63,106r,5l72,120r,5l77,130r,5e" filled="f" strokeweight="0">
                    <v:path arrowok="t" o:connecttype="custom" o:connectlocs="0,0;5,5;5,10;10,15;10,19;20,29;20,34;24,39;24,43;29,48;29,53;39,63;39,67;44,72;44,77;53,87;53,91;58,96;58,101;63,106;63,111;72,120;72,125;77,130;77,135" o:connectangles="0,0,0,0,0,0,0,0,0,0,0,0,0,0,0,0,0,0,0,0,0,0,0,0,0"/>
                  </v:shape>
                  <v:shape id="Freeform 1197" o:spid="_x0000_s2220" style="position:absolute;left:3768;top:1263;width:264;height:211;visibility:visible;mso-wrap-style:square;v-text-anchor:top" coordsize="26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rCMMA&#10;AADdAAAADwAAAGRycy9kb3ducmV2LnhtbERP22rCQBB9F/oPyxR8kbqJBTGpq3gtPmihth8wZKfJ&#10;1uxsyK6a/n1XEHybw7nOdN7ZWlyo9caxgnSYgCAunDZcKvj+2r5MQPiArLF2TAr+yMN89tSbYq7d&#10;lT/pcgyliCHsc1RQhdDkUvqiIot+6BriyP241mKIsC2lbvEaw20tR0kylhYNx4YKG1pVVJyOZ6tg&#10;lJnzcuPdQb5n5iNdv+LvfoBK9Z+7xRuIQF14iO/unY7z02wMt2/i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rCMMAAADdAAAADwAAAAAAAAAAAAAAAACYAgAAZHJzL2Rv&#10;d25yZXYueG1sUEsFBgAAAAAEAAQA9QAAAIgDAAAAAA==&#10;" path="m82,l77,,,96r,9l5,105r82,34l82,134r33,72l115,211r10,l125,206,168,101r,4l264,9r,-9l259,,82,r,9l259,9,255,,159,96r,5l115,206r10,l91,134r,-5l87,129,5,96r5,9l87,9r-5,l82,xe" fillcolor="black" stroked="f">
                    <v:path arrowok="t" o:connecttype="custom" o:connectlocs="82,0;77,0;0,96;0,105;5,105;87,139;82,134;115,206;115,211;125,211;125,206;168,101;168,105;264,9;264,0;259,0;82,0;82,9;259,9;255,0;159,96;159,101;115,206;125,206;91,134;91,129;87,129;5,96;10,105;87,9;82,9;82,0" o:connectangles="0,0,0,0,0,0,0,0,0,0,0,0,0,0,0,0,0,0,0,0,0,0,0,0,0,0,0,0,0,0,0,0"/>
                  </v:shape>
                  <v:shape id="Freeform 1198" o:spid="_x0000_s2221" style="position:absolute;left:3005;top:3812;width:144;height:130;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8L8YA&#10;AADdAAAADwAAAGRycy9kb3ducmV2LnhtbERPTWvCQBC9C/6HZQRvuknB1kZXsdJaLRTatGCPY3aa&#10;hGZnQ3aN8d+7BcHbPN7nzJedqURLjSstK4jHEQjizOqScwXfXy+jKQjnkTVWlknBmRwsF/3eHBNt&#10;T/xJbepzEULYJaig8L5OpHRZQQbd2NbEgfu1jUEfYJNL3eAphJtK3kXRvTRYcmgosKZ1QdlfejQK&#10;Vsf1++vT82H6sYv3b4dtu0l/JhulhoNuNQPhqfM38dW91WF+/PgA/9+E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8L8YAAADdAAAADwAAAAAAAAAAAAAAAACYAgAAZHJz&#10;L2Rvd25yZXYueG1sUEsFBgAAAAAEAAQA9QAAAIsDAAAAAA==&#10;" path="m67,r,5l38,29,10,58,,58,19,82r10,l48,106r10,l77,130r9,l86,125r29,-24l115,91,144,67r,-24l139,43,134,5r-33,l101,,67,xe" stroked="f">
                    <v:path arrowok="t" o:connecttype="custom" o:connectlocs="67,0;67,5;38,29;10,58;0,58;19,82;29,82;48,106;58,106;77,130;86,130;86,125;115,101;115,91;144,67;144,43;139,43;134,5;101,5;101,0;67,0" o:connectangles="0,0,0,0,0,0,0,0,0,0,0,0,0,0,0,0,0,0,0,0,0"/>
                  </v:shape>
                  <v:shape id="Freeform 1199" o:spid="_x0000_s2222" style="position:absolute;left:3024;top:3817;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d3sYA&#10;AADdAAAADwAAAGRycy9kb3ducmV2LnhtbESPT08CMRDF7yZ8h2ZMvEkXExBWCjH+13ABPHicbId2&#10;w3a6aSus3945mHibyXvz3m+W6yF06kQpt5ENTMYVKOIm2padgc/98/UcVC7IFrvIZOCHMqxXo4sl&#10;1jaeeUunXXFKQjjXaMCX0tda58ZTwDyOPbFoh5gCFlmT0zbhWcJDp2+qaqYDtiwNHnt68NQcd9/B&#10;wOzWvRw+3jdf896n6aufusenzhlzdTnc34EqNJR/89/1mxX8y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od3sYAAADdAAAADwAAAAAAAAAAAAAAAACYAgAAZHJz&#10;L2Rvd25yZXYueG1sUEsFBgAAAAAEAAQA9QAAAIsDAAAAAA==&#10;" path="m,72l,67,5,62r,-4l10,53r5,-5l15,43r4,-5l19,34,29,24r,-5l34,14r,-4l43,e" filled="f" strokeweight="0">
                    <v:path arrowok="t" o:connecttype="custom" o:connectlocs="0,72;0,67;5,62;5,58;10,53;15,48;15,43;19,38;19,34;29,24;29,19;34,14;34,10;43,0" o:connectangles="0,0,0,0,0,0,0,0,0,0,0,0,0,0"/>
                  </v:shape>
                  <v:shape id="Freeform 1200" o:spid="_x0000_s2223" style="position:absolute;left:3067;top:3817;width:63;height:106;visibility:visible;mso-wrap-style:square;v-text-anchor:top" coordsize="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usEA&#10;AADdAAAADwAAAGRycy9kb3ducmV2LnhtbERPTYvCMBC9L/gfwgje1lQPsq1GEUXwtLBV8Do2Y1ts&#10;JjXJ2vbfbxYEb/N4n7Pa9KYRT3K+tqxgNk1AEBdW11wqOJ8On18gfEDW2FgmBQN52KxHHyvMtO34&#10;h555KEUMYZ+hgiqENpPSFxUZ9FPbEkfuZp3BEKErpXbYxXDTyHmSLKTBmmNDhS3tKiru+a9R4A77&#10;5Lu4DXJ4cBryy7G7PvadUpNxv12CCNSHt/jlPuo4f5am8P9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8rrBAAAA3QAAAA8AAAAAAAAAAAAAAAAAmAIAAGRycy9kb3du&#10;cmV2LnhtbFBLBQYAAAAABAAEAPUAAACGAwAAAAA=&#10;" path="m,106r,-5l5,96r5,-5l10,86r5,-4l15,77r5,-5l20,67r9,-9l29,53r5,-5l34,43,44,34r,-5l48,24r,-5l58,10r,-5l63,e" filled="f" strokeweight="0">
                    <v:path arrowok="t" o:connecttype="custom" o:connectlocs="0,106;0,101;5,96;10,91;10,86;15,82;15,77;20,72;20,67;29,58;29,53;34,48;34,43;44,34;44,29;48,24;48,19;58,10;58,5;63,0" o:connectangles="0,0,0,0,0,0,0,0,0,0,0,0,0,0,0,0,0,0,0,0"/>
                  </v:shape>
                  <v:shape id="Freeform 1201" o:spid="_x0000_s2224" style="position:absolute;left:3082;top:3812;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PmcUA&#10;AADdAAAADwAAAGRycy9kb3ducmV2LnhtbESPW4vCMBCF34X9D2EWfBFNvSBLNcqiCIU+eYN9HJrZ&#10;NrvNpDRR6783guDbDOecb84s152txZVabxwrGI8SEMSF04ZLBafjbvgFwgdkjbVjUnAnD+vVR2+J&#10;qXY33tP1EEoRIexTVFCF0KRS+qIii37kGuKo/brWYohrW0rd4i3CbS0nSTKXFg3HCxU2tKmo+D9c&#10;rIL8L5/+nPfT7SDLDW9qNzuZLlOq/9l9L0AE6sLb/EpnOtaPSHh+E0e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U+ZxQAAAN0AAAAPAAAAAAAAAAAAAAAAAJgCAABkcnMv&#10;ZG93bnJldi54bWxQSwUGAAAAAAQABAD1AAAAigMAAAAA&#10;" path="m,l9,10r,5l14,19r,5l24,34r,5l29,43r,5l38,58r,5l43,67r,5l48,77e" filled="f" strokeweight="0">
                    <v:path arrowok="t" o:connecttype="custom" o:connectlocs="0,0;9,10;9,15;14,19;14,24;24,34;24,39;29,43;29,48;38,58;38,63;43,67;43,72;48,77" o:connectangles="0,0,0,0,0,0,0,0,0,0,0,0,0,0"/>
                  </v:shape>
                  <v:shape id="Freeform 1202" o:spid="_x0000_s2225" style="position:absolute;left:3039;top:3841;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U2cEA&#10;AADdAAAADwAAAGRycy9kb3ducmV2LnhtbERPTWsCMRC9F/ofwhR6q4ketmVrFBEKgvSgFs/DZrpZ&#10;3Uy2yajbf98UCr3N433OfDmGXl0p5S6yhenEgCJuouu4tfBxeHt6AZUF2WEfmSx8U4bl4v5ujrWL&#10;N97RdS+tKiGca7TgRYZa69x4CpgncSAu3GdMAaXA1GqX8FbCQ69nxlQ6YMelweNAa0/NeX8JFtqT&#10;kS+/9ZtqV5l3Sc/uUB2dtY8P4+oVlNAo/+I/98aV+TMzhd9vygl6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nBAAAA3QAAAA8AAAAAAAAAAAAAAAAAmAIAAGRycy9kb3du&#10;cmV2LnhtbFBLBQYAAAAABAAEAPUAAACGAwAAAAA=&#10;" path="m,l,5r4,5l9,14r,5l14,24r,5l19,34r,4l28,48r,5l33,58r,4l43,72r,5l48,82r,4l52,91e" filled="f" strokeweight="0">
                    <v:path arrowok="t" o:connecttype="custom" o:connectlocs="0,0;0,5;4,10;9,14;9,19;14,24;14,29;19,34;19,38;28,48;28,53;33,58;33,62;43,72;43,77;48,82;48,86;52,91" o:connectangles="0,0,0,0,0,0,0,0,0,0,0,0,0,0,0,0,0,0"/>
                  </v:shape>
                  <v:shape id="Freeform 1203" o:spid="_x0000_s2226" style="position:absolute;left:3000;top:3807;width:149;height:135;visibility:visible;mso-wrap-style:square;v-text-anchor:top" coordsize="14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nlcIA&#10;AADdAAAADwAAAGRycy9kb3ducmV2LnhtbERPzWqDQBC+F/IOywRyq2s9hGLdhGIxJKdQmweYulMV&#10;3VnjbqK+fbZQ6G0+vt/J9rPpxZ1G11pW8BLFIIgrq1uuFVy+iudXEM4ja+wtk4KFHOx3q6cMU20n&#10;/qR76WsRQtilqKDxfkildFVDBl1kB+LA/djRoA9wrKUecQrhppdJHG+lwZZDQ4MD5Q1VXXkzCk78&#10;sdzq6dwxnfLiuztc80uxVWqznt/fQHia/b/4z33UYX4SJ/D7TTh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eeVwgAAAN0AAAAPAAAAAAAAAAAAAAAAAJgCAABkcnMvZG93&#10;bnJldi54bWxQSwUGAAAAAAQABAD1AAAAhwMAAAAA&#10;" path="m72,l67,,,58,,68r82,67l91,135,149,68r,-5l139,10r,-5l135,5,72,r,10l135,15r-5,-5l139,63r,-5l82,125r9,l10,58r,10l77,10r-5,l72,xe" fillcolor="black" stroked="f">
                    <v:path arrowok="t" o:connecttype="custom" o:connectlocs="72,0;67,0;0,58;0,68;82,135;91,135;149,68;149,63;139,10;139,5;135,5;72,0;72,10;135,15;130,10;139,63;139,58;82,125;91,125;10,58;10,68;77,10;72,10;72,0" o:connectangles="0,0,0,0,0,0,0,0,0,0,0,0,0,0,0,0,0,0,0,0,0,0,0,0"/>
                  </v:shape>
                  <v:shape id="Freeform 1204" o:spid="_x0000_s2227" style="position:absolute;left:2914;top:3486;width:101;height:187;visibility:visible;mso-wrap-style:square;v-text-anchor:top" coordsize="1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hqMEA&#10;AADdAAAADwAAAGRycy9kb3ducmV2LnhtbERPS2sCMRC+F/wPYQq9lJpoQWTdKCIKvbX1cZ9uZjdr&#10;N5MlSXX775uC4G0+vueUq8F14kIhtp41TMYKBHHlTcuNhuNh9zIHEROywc4zafilCKvl6KHEwvgr&#10;f9JlnxqRQzgWqMGm1BdSxsqSwzj2PXHmah8cpgxDI03Aaw53nZwqNZMOW84NFnvaWKq+9z9Ow/nY&#10;Jvra1h9+9hyUDTt5WuO71k+Pw3oBItGQ7uKb+83k+VP1Cv/f5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YajBAAAA3QAAAA8AAAAAAAAAAAAAAAAAmAIAAGRycy9kb3du&#10;cmV2LnhtbFBLBQYAAAAABAAEAPUAAACGAwAAAAA=&#10;" path="m62,r,5l53,14r-10,l43,19,5,48,,48r,5l24,57r,5l43,62r5,10l48,91r5,l53,125r4,l57,153r5,l62,187r5,l67,173r5,l72,158r5,l77,144r4,l81,129r5,l86,91r5,l91,67r5,l101,14r-10,l91,9,81,9r,-4l72,5,72,,62,xe" stroked="f">
                    <v:path arrowok="t" o:connecttype="custom" o:connectlocs="62,0;62,5;53,14;43,14;43,19;5,48;0,48;0,53;24,57;24,62;43,62;48,72;48,91;53,91;53,125;57,125;57,153;62,153;62,187;67,187;67,173;72,173;72,158;77,158;77,144;81,144;81,129;86,129;86,91;91,91;91,67;96,67;101,14;91,14;91,9;81,9;81,5;72,5;72,0;62,0" o:connectangles="0,0,0,0,0,0,0,0,0,0,0,0,0,0,0,0,0,0,0,0,0,0,0,0,0,0,0,0,0,0,0,0,0,0,0,0,0,0,0,0"/>
                  </v:shape>
                  <v:shape id="Freeform 1205" o:spid="_x0000_s2228" style="position:absolute;left:2962;top:3495;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HsQA&#10;AADdAAAADwAAAGRycy9kb3ducmV2LnhtbERPTWvCQBC9F/wPywi91Y0iRaKriCBYLMWoB49jdpIN&#10;ZmdDdhtTf323UPA2j/c5i1Vva9FR6yvHCsajBARx7nTFpYLzafs2A+EDssbaMSn4IQ+r5eBlgal2&#10;d86oO4ZSxBD2KSowITSplD43ZNGPXEMcucK1FkOEbSl1i/cYbms5SZJ3abHi2GCwoY2h/Hb8tgr2&#10;F1nNis/icf36eNAhO3TZ2BRKvQ779RxEoD48xf/unY7zJ8k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R7EAAAA3QAAAA8AAAAAAAAAAAAAAAAAmAIAAGRycy9k&#10;b3ducmV2LnhtbFBLBQYAAAAABAAEAPUAAACJAwAAAAA=&#10;" path="m,72l,68,5,63r,-5l9,53r,-5l14,44r5,-5l19,34r5,-5l24,24r5,-4l29,15r4,-5l33,5,38,e" filled="f" strokeweight="0">
                    <v:path arrowok="t" o:connecttype="custom" o:connectlocs="0,72;0,68;5,63;5,58;9,53;9,48;14,44;19,39;19,34;24,29;24,24;29,20;29,15;33,10;33,5;38,0" o:connectangles="0,0,0,0,0,0,0,0,0,0,0,0,0,0,0,0"/>
                  </v:shape>
                  <v:shape id="Freeform 1206" o:spid="_x0000_s2229" style="position:absolute;left:2938;top:3519;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miMIA&#10;AADdAAAADwAAAGRycy9kb3ducmV2LnhtbERP3WrCMBS+H/gO4QjezVRlQzpjWYWhVxvqHuDQHJuy&#10;5qQ2WZu+/TIY7O58fL9nV0TbioF63zhWsFpmIIgrpxuuFXxe3x63IHxA1tg6JgUTeSj2s4cd5tqN&#10;fKbhEmqRQtjnqMCE0OVS+sqQRb90HXHibq63GBLsa6l7HFO4beU6y56lxYZTg8GODoaqr8u3VaAP&#10;949h21Xvsbydj1PcROtKo9RiHl9fQASK4V/85z7pNH+dPcHvN+k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yaIwgAAAN0AAAAPAAAAAAAAAAAAAAAAAJgCAABkcnMvZG93&#10;bnJldi54bWxQSwUGAAAAAAQABAD1AAAAhwMAAAAA&#10;" path="m,l5,5r,5l9,15r,5l19,29e" filled="f" strokeweight="0">
                    <v:path arrowok="t" o:connecttype="custom" o:connectlocs="0,0;5,5;5,10;9,15;9,20;19,29" o:connectangles="0,0,0,0,0,0"/>
                  </v:shape>
                  <v:shape id="Freeform 1207" o:spid="_x0000_s2230" style="position:absolute;left:2962;top:3558;width:29;height:57;visibility:visible;mso-wrap-style:square;v-text-anchor:top" coordsize="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e5MIA&#10;AADdAAAADwAAAGRycy9kb3ducmV2LnhtbERPTYvCMBC9C/6HMAvebLKisluNIqLgSdAt7HVoxrbY&#10;TGoTtfrrjbCwt3m8z5kvO1uLG7W+cqzhM1EgiHNnKi40ZD/b4RcIH5AN1o5Jw4M8LBf93hxT4+58&#10;oNsxFCKGsE9RQxlCk0rp85Is+sQ1xJE7udZiiLAtpGnxHsNtLUdKTaXFimNDiQ2tS8rPx6vVcAnV&#10;ZH+ePH7r7Fs+i/Emu3ZSaT346FYzEIG68C/+c+9MnD9SU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l7kwgAAAN0AAAAPAAAAAAAAAAAAAAAAAJgCAABkcnMvZG93&#10;bnJldi54bWxQSwUGAAAAAAQABAD1AAAAhwMAAAAA&#10;" path="m,l,5,5,9r,5l9,19r,5l14,29r,4l19,38r,5l24,48r5,5l29,57e" filled="f" strokeweight="0">
                    <v:path arrowok="t" o:connecttype="custom" o:connectlocs="0,0;0,5;5,9;5,14;9,19;9,24;14,29;14,33;19,38;19,43;24,48;29,53;29,57" o:connectangles="0,0,0,0,0,0,0,0,0,0,0,0,0"/>
                  </v:shape>
                  <v:shape id="Freeform 1208" o:spid="_x0000_s2231" style="position:absolute;left:2909;top:3481;width:106;height:192;visibility:visible;mso-wrap-style:square;v-text-anchor:top" coordsize="10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K0MIA&#10;AADdAAAADwAAAGRycy9kb3ducmV2LnhtbERPTYvCMBC9L/gfwgje1lQPKl2jLIqi3lpFPM42Y9u1&#10;mZQmavXXG2Fhb/N4nzOdt6YSN2pcaVnBoB+BIM6sLjlXcNivPicgnEfWWFkmBQ9yMJ91PqYYa3vn&#10;hG6pz0UIYRejgsL7OpbSZQUZdH1bEwfubBuDPsAml7rBewg3lRxG0UgaLDk0FFjToqDskl6NgkWy&#10;zc/Xo1/ikZPnT7pbn/jXKNXrtt9fIDy1/l/8597oMH8YjeH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8rQwgAAAN0AAAAPAAAAAAAAAAAAAAAAAJgCAABkcnMvZG93&#10;bnJldi54bWxQSwUGAAAAAAQABAD1AAAAhwMAAAAA&#10;" path="m82,115l62,187r10,l58,67r,-5l53,62,5,48r5,10l72,10r-5,l101,24,96,19,82,115r9,l106,19r,-5l101,14,67,,62,,,48r,5l,58r5,l53,72,48,67,62,187r,5l67,192r5,l72,187,91,115r-9,xe" fillcolor="black" stroked="f">
                    <v:path arrowok="t" o:connecttype="custom" o:connectlocs="82,115;62,187;72,187;58,67;58,62;53,62;5,48;10,58;72,10;67,10;101,24;96,19;82,115;91,115;106,19;106,14;101,14;67,0;62,0;0,48;0,53;0,58;5,58;53,72;48,67;62,187;62,192;67,192;72,192;72,187;91,115;82,115" o:connectangles="0,0,0,0,0,0,0,0,0,0,0,0,0,0,0,0,0,0,0,0,0,0,0,0,0,0,0,0,0,0,0,0"/>
                  </v:shape>
                  <v:shape id="Freeform 1209" o:spid="_x0000_s2232" style="position:absolute;left:3519;top:3932;width:76;height:101;visibility:visible;mso-wrap-style:square;v-text-anchor:top" coordsize="7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rCcUA&#10;AADdAAAADwAAAGRycy9kb3ducmV2LnhtbESPMWvDMBCF90L+g7hAl9DI8VAaN0oIAUOWDnU7pNsh&#10;XW0T6WQsJXb/fW8odLvjvXvvu91hDl7daUx9ZAObdQGK2EbXc2vg86N+egGVMrJDH5kM/FCCw37x&#10;sMPKxYnf6d7kVkkIpwoNdDkPldbJdhQwreNALNp3HANmWcdWuxEnCQ9el0XxrAP2LA0dDnTqyF6b&#10;WzCwKtE2N7uq35qLn3ydt7z52hrzuJyPr6Ayzfnf/Hd9doJfFoIr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SsJxQAAAN0AAAAPAAAAAAAAAAAAAAAAAJgCAABkcnMv&#10;ZG93bnJldi54bWxQSwUGAAAAAAQABAD1AAAAigMAAAAA&#10;" path="m19,r,15l14,15r,9l9,24r,10l4,34r,9l,43,4,63r5,l19,82r5,l28,101,38,96r,-9l43,87r,-10l48,77r,-10l52,67r,-9l62,53r,-10l67,43r,-9l72,34r,-10l76,24r,-9l62,15r,-5l48,10r,-5l33,5,33,,19,xe" stroked="f">
                    <v:path arrowok="t" o:connecttype="custom" o:connectlocs="19,0;19,15;14,15;14,24;9,24;9,34;4,34;4,43;0,43;4,63;9,63;19,82;24,82;28,101;38,96;38,87;43,87;43,77;48,77;48,67;52,67;52,58;62,53;62,43;67,43;67,34;72,34;72,24;76,24;76,15;62,15;62,10;48,10;48,5;33,5;33,0;19,0" o:connectangles="0,0,0,0,0,0,0,0,0,0,0,0,0,0,0,0,0,0,0,0,0,0,0,0,0,0,0,0,0,0,0,0,0,0,0,0,0"/>
                  </v:shape>
                  <v:shape id="Freeform 1210" o:spid="_x0000_s2233" style="position:absolute;left:3514;top:3927;width:81;height:106;visibility:visible;mso-wrap-style:square;v-text-anchor:top" coordsize="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l0MUA&#10;AADdAAAADwAAAGRycy9kb3ducmV2LnhtbERPTWsCMRC9C/6HMII3zSpi7dYotVSxiAetl96mm+nu&#10;2s1kSaJu++uNIHibx/uc6bwxlTiT86VlBYN+AoI4s7rkXMHhc9mbgPABWWNlmRT8kYf5rN2aYqrt&#10;hXd03odcxBD2KSooQqhTKX1WkEHftzVx5H6sMxgidLnUDi8x3FRymCRjabDk2FBgTW8FZb/7k1FQ&#10;Lg4ruRhtj8f/TTUZPL27j6/tt1LdTvP6AiJQEx7iu3ut4/xh8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mXQxQAAAN0AAAAPAAAAAAAAAAAAAAAAAJgCAABkcnMv&#10;ZG93bnJldi54bWxQSwUGAAAAAAQABAD1AAAAigMAAAAA&#10;" path="m24,l19,r,5l,53r,5l29,106r9,l38,101,81,20r,-5l77,15,24,r,10l77,24,72,20,29,101r9,-5l9,48r,5l29,5r-5,5l24,xe" fillcolor="black" stroked="f">
                    <v:path arrowok="t" o:connecttype="custom" o:connectlocs="24,0;19,0;19,5;0,53;0,58;29,106;38,106;38,101;81,20;81,15;77,15;24,0;24,10;77,24;72,20;29,101;38,96;9,48;9,53;29,5;24,10;24,0" o:connectangles="0,0,0,0,0,0,0,0,0,0,0,0,0,0,0,0,0,0,0,0,0,0"/>
                  </v:shape>
                </v:group>
                <v:shape id="Freeform 1212" o:spid="_x0000_s2234" style="position:absolute;left:25114;top:23780;width:368;height:27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czsYA&#10;AADdAAAADwAAAGRycy9kb3ducmV2LnhtbESPT2vDMAzF74N9B6PBbquTHsLI6payP2yMXZp20KOI&#10;1Tg0loPttcm3nw6D3STe03s/rTaTH9SFYuoDGygXBSjiNtieOwOH/dvDI6iUkS0OgcnATAk269ub&#10;FdY2XHlHlyZ3SkI41WjA5TzWWqfWkce0CCOxaKcQPWZZY6dtxKuE+0Evi6LSHnuWBocjPTtqz82P&#10;N1DF4fxaNV/u+Pmy+9Z9OR/fD7Mx93fT9glUpin/m/+uP6zgL0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czsYAAADdAAAADwAAAAAAAAAAAAAAAACYAgAAZHJz&#10;L2Rvd25yZXYueG1sUEsFBgAAAAAEAAQA9QAAAIsDAAAAAA==&#10;" path="m34,r,5l20,5r,5l,10r10,9l10,29r5,l20,43,39,38r,-4l58,24,53,5r-5,l48,,34,xe" stroked="f">
                  <v:path arrowok="t" o:connecttype="custom" o:connectlocs="21590,0;21590,3175;12700,3175;12700,6350;0,6350;6350,12065;6350,18415;9525,18415;12700,27305;24765,24130;24765,21590;36830,15240;33655,3175;30480,3175;30480,0;21590,0" o:connectangles="0,0,0,0,0,0,0,0,0,0,0,0,0,0,0,0"/>
                </v:shape>
                <v:shape id="Freeform 1213" o:spid="_x0000_s2235" style="position:absolute;left:25419;top:23869;width:31;height:64;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VxsIA&#10;AADdAAAADwAAAGRycy9kb3ducmV2LnhtbERPTYvCMBC9L+x/CCN426b1oEs1igqCIAprRfA2NGNb&#10;bSbdJmr992Zhwds83udMZp2pxZ1aV1lWkEQxCOLc6ooLBYds9fUNwnlkjbVlUvAkB7Pp58cEU20f&#10;/EP3vS9ECGGXooLS+yaV0uUlGXSRbYgDd7atQR9gW0jd4iOEm1oO4ngoDVYcGkpsaFlSft3fjILt&#10;emNHx2xJzwyrxe9m11zInJTq97r5GISnzr/F/+61DvMHSQJ/34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pXGwgAAAN0AAAAPAAAAAAAAAAAAAAAAAJgCAABkcnMvZG93&#10;bnJldi54bWxQSwUGAAAAAAQABAD1AAAAhwMAAAAA&#10;" path="m,10l5,5,5,e" filled="f" strokeweight="0">
                  <v:path arrowok="t" o:connecttype="custom" o:connectlocs="0,6350;3175,3175;3175,0" o:connectangles="0,0,0"/>
                </v:shape>
                <v:shape id="Freeform 1214" o:spid="_x0000_s2236" style="position:absolute;left:25088;top:23749;width:394;height:304;visibility:visible;mso-wrap-style:square;v-text-anchor:top"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X5cEA&#10;AADdAAAADwAAAGRycy9kb3ducmV2LnhtbERPTWuDQBC9B/oflin0EuqqlGKMqxQhoVfTXHIb3KlK&#10;3Fl1t4n9991Cobd5vM8pqtWM4kaLGywrSKIYBHFr9cCdgvPH4TkD4TyyxtEyKfgmB1X5sCkw1/bO&#10;Dd1OvhMhhF2OCnrvp1xK1/Zk0EV2Ig7cp10M+gCXTuoF7yHcjDKN41dpcODQ0ONEdU/t9fRlFDRy&#10;hzhvX+aUxuyS1FNjhmOj1NPj+rYH4Wn1/+I/97sO89Mkhd9vw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F+XBAAAA3QAAAA8AAAAAAAAAAAAAAAAAmAIAAGRycy9kb3du&#10;cmV2LnhtbFBLBQYAAAAABAAEAPUAAACGAwAAAAA=&#10;" path="m52,5l52,,48,,4,10,,10r,9l19,48r5,l57,29r5,l62,24,52,5r-9,l52,24r5,-5l24,39r4,l9,10,4,19,48,10,43,5r9,xe" fillcolor="black" stroked="f">
                  <v:path arrowok="t" o:connecttype="custom" o:connectlocs="33020,3175;33020,0;30480,0;2540,6350;0,6350;0,12065;12065,30480;15240,30480;36195,18415;39370,18415;39370,15240;33020,3175;27305,3175;33020,15240;36195,12065;15240,24765;17780,24765;5715,6350;2540,12065;30480,6350;27305,3175;33020,3175" o:connectangles="0,0,0,0,0,0,0,0,0,0,0,0,0,0,0,0,0,0,0,0,0,0"/>
                </v:shape>
                <v:shape id="Freeform 1215" o:spid="_x0000_s2237" style="position:absolute;left:24536;top:26162;width:425;height:698;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fbsQA&#10;AADdAAAADwAAAGRycy9kb3ducmV2LnhtbERP22rCQBB9F/oPyxT6ImYTCyKpq5SCpbQgGFukb0N2&#10;TILZ2TS75vL3XUHwbQ7nOqvNYGrRUesqywqSKAZBnFtdcaHg+7CdLUE4j6yxtkwKRnKwWT9MVphq&#10;2/OeuswXIoSwS1FB6X2TSunykgy6yDbEgTvZ1qAPsC2kbrEP4aaW8zheSIMVh4YSG3orKT9nF6Pg&#10;PZFfu5+/KV7G/FdOt58J2mOt1NPj8PoCwtPg7+Kb+0OH+fPkGa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X27EAAAA3QAAAA8AAAAAAAAAAAAAAAAAmAIAAGRycy9k&#10;b3ducmV2LnhtbFBLBQYAAAAABAAEAPUAAACJAwAAAAA=&#10;" path="m19,r,24l15,24r,24l10,48,5,91,,91r,19l29,105r,-5l43,100,48,86r5,l53,76r5,l58,67r5,l67,43r-4,l24,,19,xe" stroked="f">
                  <v:path arrowok="t" o:connecttype="custom" o:connectlocs="12065,0;12065,15240;9525,15240;9525,30480;6350,30480;3175,57785;0,57785;0,69850;18415,66675;18415,63500;27305,63500;30480,54610;33655,54610;33655,48260;36830,48260;36830,42545;40005,42545;42545,27305;40005,27305;15240,0;12065,0" o:connectangles="0,0,0,0,0,0,0,0,0,0,0,0,0,0,0,0,0,0,0,0,0"/>
                </v:shape>
                <v:shape id="Freeform 1216" o:spid="_x0000_s2238" style="position:absolute;left:24599;top:26371;width:273;height:457;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1/cMA&#10;AADdAAAADwAAAGRycy9kb3ducmV2LnhtbERPS2sCMRC+C/6HMIK3mlV8sRql9GVbvNT20OOwGZPF&#10;zWRJUt3+e1MoeJuP7znrbecacaYQa88KxqMCBHHldc1Gwdfn890SREzIGhvPpOCXImw3/d4aS+0v&#10;/EHnQzIih3AsUYFNqS2ljJUlh3HkW+LMHX1wmDIMRuqAlxzuGjkpirl0WHNusNjSg6XqdPhxCuYL&#10;83J8f9t/L1sbZjs7M49PjVFqOOjuVyASdekm/ne/6jx/Mp7C3zf5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1/cMAAADdAAAADwAAAAAAAAAAAAAAAACYAgAAZHJzL2Rv&#10;d25yZXYueG1sUEsFBgAAAAAEAAQA9QAAAIgDAAAAAA==&#10;" path="m,72l,67,5,63,9,58r,-5l14,48r,-5l24,34r,-5l29,24r,-5l38,10r,-5l43,e" filled="f" strokeweight="0">
                  <v:path arrowok="t" o:connecttype="custom" o:connectlocs="0,45720;0,42545;3175,40005;5715,36830;5715,33655;8890,30480;8890,27305;15240,21590;15240,18415;18415,15240;18415,12065;24130,6350;24130,3175;27305,0" o:connectangles="0,0,0,0,0,0,0,0,0,0,0,0,0,0"/>
                </v:shape>
                <v:shape id="Freeform 1217" o:spid="_x0000_s2239" style="position:absolute;left:24631;top:26339;width:178;height:337;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5AsMA&#10;AADdAAAADwAAAGRycy9kb3ducmV2LnhtbERPS2rDMBDdF3oHMYFuSi3b0JC6VkIpGJqNQ5McYLAm&#10;thtrZCzVn9tHhUB383jfyXez6cRIg2stK0iiGARxZXXLtYLzqXjZgHAeWWNnmRQs5GC3fXzIMdN2&#10;4m8aj74WIYRdhgoa7/tMSlc1ZNBFticO3MUOBn2AQy31gFMIN51M43gtDbYcGhrs6bOh6nr8NQr2&#10;z4czlW9+U9a4uGWdjAX/XJR6Ws0f7yA8zf5ffHd/6TA/TV7h75tw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m5AsMAAADdAAAADwAAAAAAAAAAAAAAAACYAgAAZHJzL2Rv&#10;d25yZXYueG1sUEsFBgAAAAAEAAQA9QAAAIgDAAAAAA==&#10;" path="m,l,5r4,5l9,15r,5l14,24r,5l19,34r,5l28,48r,5e" filled="f" strokeweight="0">
                  <v:path arrowok="t" o:connecttype="custom" o:connectlocs="0,0;0,3175;2540,6350;5715,9525;5715,12700;8890,15240;8890,18415;12065,21590;12065,24765;17780,30480;17780,33655" o:connectangles="0,0,0,0,0,0,0,0,0,0,0"/>
                </v:shape>
                <v:shape id="Freeform 1218" o:spid="_x0000_s2240" style="position:absolute;left:24504;top:26130;width:457;height:730;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HoMQA&#10;AADdAAAADwAAAGRycy9kb3ducmV2LnhtbERPTWvCQBC9C/6HZYTezCaBiqSuUgqKtCdT216H7DSb&#10;JjsbsqtGf323UPA2j/c5q81oO3GmwTeOFWRJCoK4crrhWsHxfTtfgvABWWPnmBRcycNmPZ2ssNDu&#10;wgc6l6EWMYR9gQpMCH0hpa8MWfSJ64kj9+0GiyHCoZZ6wEsMt53M03QhLTYcGwz29GKoasuTVeB+&#10;ujI/vF3T22v7JbOPx93NtJ9KPczG5ycQgcZwF/+79zrOz7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6DEAAAA3QAAAA8AAAAAAAAAAAAAAAAAmAIAAGRycy9k&#10;b3ducmV2LnhtbFBLBQYAAAAABAAEAPUAAACJAwAAAAA=&#10;" path="m29,l20,r,5l,110r,5l5,115,44,105r4,l48,101,72,53r,-5l29,,20,9,63,57r,-4l39,101r5,-5l5,105r5,5l29,5,20,9,29,xe" fillcolor="black" stroked="f">
                  <v:path arrowok="t" o:connecttype="custom" o:connectlocs="18415,0;12700,0;12700,3175;0,69850;0,73025;3175,73025;27940,66675;30480,66675;30480,64135;45720,33655;45720,30480;18415,0;12700,5715;40005,36195;40005,33655;24765,64135;27940,60960;3175,66675;6350,69850;18415,3175;12700,5715;18415,0" o:connectangles="0,0,0,0,0,0,0,0,0,0,0,0,0,0,0,0,0,0,0,0,0,0"/>
                </v:shape>
                <v:shape id="Freeform 1219" o:spid="_x0000_s2241" style="position:absolute;left:22739;top:24847;width:1708;height:1619;visibility:visible;mso-wrap-style:square;v-text-anchor:top" coordsize="26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ODcMA&#10;AADdAAAADwAAAGRycy9kb3ducmV2LnhtbERPS2sCMRC+C/6HMEIvUrMruGu3Rimlpb36otdhM91d&#10;upmkSarrvzcFwdt8fM9ZbQbTixP50FlWkM8yEMS11R03Cg7798cliBCRNfaWScGFAmzW49EKK23P&#10;vKXTLjYihXCoUEEbo6ukDHVLBsPMOuLEfVtvMCboG6k9nlO46eU8ywppsOPU0KKj15bqn92fUXB0&#10;T8XlbTk9LvKvovvQpaNf75R6mAwvzyAiDfEuvrk/dZo/z0v4/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ODcMAAADdAAAADwAAAAAAAAAAAAAAAACYAgAAZHJzL2Rv&#10;d25yZXYueG1sUEsFBgAAAAAEAAQA9QAAAIgDAAAAAA==&#10;" path="m254,r,5l240,5r,5l216,10r,4l187,19r,5l158,48,120,82r-5,l115,91r-14,10l101,110,86,120r,10l58,149r,5l48,154r,5l38,168r-9,l29,173,10,183r,4l,187r,5l10,192r,5l34,202r,5l58,211r4,20l67,231r10,24l110,226r,-10l139,192r,-9l149,183r,-5l197,139r,-9l202,130r,-10l206,120r,-10l211,110r,-9l216,101r5,-24l226,77r,-10l235,62r,-9l245,48r,-10l254,34r,-10l264,19r,-9l269,10,269,,254,xe" stroked="f">
                  <v:path arrowok="t" o:connecttype="custom" o:connectlocs="161290,3175;152400,6350;137160,8890;118745,15240;76200,52070;73025,57785;64135,69850;54610,82550;36830,97790;30480,100965;18415,106680;6350,116205;0,118745;6350,121920;21590,128270;36830,133985;42545,146685;69850,143510;88265,121920;94615,116205;125095,88265;128270,82550;130810,76200;133985,69850;137160,64135;143510,48895;149225,39370;155575,30480;161290,21590;167640,12065;170815,6350;161290,0" o:connectangles="0,0,0,0,0,0,0,0,0,0,0,0,0,0,0,0,0,0,0,0,0,0,0,0,0,0,0,0,0,0,0,0"/>
                </v:shape>
                <v:shape id="Freeform 1220" o:spid="_x0000_s2242" style="position:absolute;left:22802;top:25977;width:58;height:89;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0IcMA&#10;AADdAAAADwAAAGRycy9kb3ducmV2LnhtbERPTWvCQBC9F/wPywheSt3Eg5TUVVSwWHoyingcstMk&#10;NDsbdrcx/fedg1DmMo/3MW9Wm9F1aqAQW88G8nkGirjytuXawOV8eHkFFROyxc4zGfilCJv15GmF&#10;hfV3PtFQplpJCMcCDTQp9YXWsWrIYZz7nli4Lx8cJoGh1jbgXcJdpxdZttQOW5YLDfa0b6j6Ln+c&#10;gd1p6+J7/nEL9Pk8ZLv+WsoYM5uO2zdQicb0L364j1bqL3KpK9/IC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0IcMAAADdAAAADwAAAAAAAAAAAAAAAACYAgAAZHJzL2Rv&#10;d25yZXYueG1sUEsFBgAAAAAEAAQA9QAAAIgDAAAAAA==&#10;" path="m,14l4,9,4,5,9,e" filled="f" strokeweight="0">
                  <v:path arrowok="t" o:connecttype="custom" o:connectlocs="0,8890;2540,5715;2540,3175;5715,0" o:connectangles="0,0,0,0"/>
                </v:shape>
                <v:shape id="Freeform 1221" o:spid="_x0000_s2243" style="position:absolute;left:23133;top:25120;width:641;height:1099;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icYA&#10;AADdAAAADwAAAGRycy9kb3ducmV2LnhtbERPTWvCQBC9C/0PyxS8lGajQjHRVWwl4EFaanPIcciO&#10;SdrsbMiuMf77bqHgbR7vc9bb0bRioN41lhXMohgEcWl1w5WC/Ct7XoJwHllja5kU3MjBdvMwWWOq&#10;7ZU/aTj5SoQQdikqqL3vUildWZNBF9mOOHBn2xv0AfaV1D1eQ7hp5TyOX6TBhkNDjR291VT+nC5G&#10;QXF83e/ipPhefuS+Oi6K9zzTT0pNH8fdCoSn0d/F/+6DDvPnswT+vg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licYAAADdAAAADwAAAAAAAAAAAAAAAACYAgAAZHJz&#10;L2Rvd25yZXYueG1sUEsFBgAAAAAEAAQA9QAAAIsDAAAAAA==&#10;" path="m,173r,-5l5,164r,-5l10,154r,-5l15,144r5,-4l20,135r4,-5l24,125r10,-9l34,111r5,-5l39,101r5,-5l44,92,53,82r,-5l58,72r,-5l68,58r,-5l72,48r,-5l77,39r,-5l87,24r,-5l92,15r,-5l101,e" filled="f" strokeweight="0">
                  <v:path arrowok="t" o:connecttype="custom" o:connectlocs="0,109855;0,106680;3175,104140;3175,100965;6350,97790;6350,94615;9525,91440;12700,88900;12700,85725;15240,82550;15240,79375;21590,73660;21590,70485;24765,67310;24765,64135;27940,60960;27940,58420;33655,52070;33655,48895;36830,45720;36830,42545;43180,36830;43180,33655;45720,30480;45720,27305;48895,24765;48895,21590;55245,15240;55245,12065;58420,9525;58420,6350;64135,0" o:connectangles="0,0,0,0,0,0,0,0,0,0,0,0,0,0,0,0,0,0,0,0,0,0,0,0,0,0,0,0,0,0,0,0"/>
                </v:shape>
                <v:shape id="Freeform 1222" o:spid="_x0000_s2244" style="position:absolute;left:23653;top:24879;width:642;height:1098;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GqcgA&#10;AADdAAAADwAAAGRycy9kb3ducmV2LnhtbESPQWvCQBCF74X+h2UKvRTdNELR6Cq2RfAgldocchyy&#10;YxLNzobsVuO/dw6F3mZ4b977ZrEaXKsu1IfGs4HXcQKKuPS24cpA/rMZTUGFiGyx9UwGbhRgtXx8&#10;WGBm/ZW/6XKIlZIQDhkaqGPsMq1DWZPDMPYdsWhH3zuMsvaVtj1eJdy1Ok2SN+2wYWmosaOPmsrz&#10;4dcZKHbvn+tkVpym+zxWu0nxlW/sizHPT8N6DirSEP/Nf9dbK/hpKvzyjY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capyAAAAN0AAAAPAAAAAAAAAAAAAAAAAJgCAABk&#10;cnMvZG93bnJldi54bWxQSwUGAAAAAAQABAD1AAAAjQMAAAAA&#10;" path="m,173r5,-5l5,163r9,-9l14,149r5,-5l19,139r5,-5l24,130,34,120r,-5l38,110r,-5l43,101r,-5l53,86r,-5l58,77r,-5l62,67r,-5l72,53r,-5l77,43r,-5l82,33r,-4l91,19r,-5l96,9r,-4l101,e" filled="f" strokeweight="0">
                  <v:path arrowok="t" o:connecttype="custom" o:connectlocs="0,109855;3175,106680;3175,103505;8890,97790;8890,94615;12065,91440;12065,88265;15240,85090;15240,82550;21590,76200;21590,73025;24130,69850;24130,66675;27305,64135;27305,60960;33655,54610;33655,51435;36830,48895;36830,45720;39370,42545;39370,39370;45720,33655;45720,30480;48895,27305;48895,24130;52070,20955;52070,18415;57785,12065;57785,8890;60960,5715;60960,3175;64135,0" o:connectangles="0,0,0,0,0,0,0,0,0,0,0,0,0,0,0,0,0,0,0,0,0,0,0,0,0,0,0,0,0,0,0,0"/>
                </v:shape>
                <v:shape id="Freeform 1223" o:spid="_x0000_s2245" style="position:absolute;left:24110;top:24936;width:121;height:216;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7TsAA&#10;AADdAAAADwAAAGRycy9kb3ducmV2LnhtbERPS2uEMBC+F/Y/hFnorRv1sIjdKGVhaa/dFnsdzPhA&#10;MxETNf33TaHQ23x8z7lUwUxio8UNlhWkpwQEcWP1wJ2Cz4/bUw7CeWSNk2VS8E0OqvLwcMFC253f&#10;abv7TsQQdgUq6L2fCyld05NBd7IzceRauxj0ES6d1AvuMdxMMkuSszQ4cGzocaZrT814X42CUeq0&#10;bsMahnzT0nbj67mtv5R6PIaXZxCegv8X/7nfdJyfZSn8fhNPk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H7TsAAAADdAAAADwAAAAAAAAAAAAAAAACYAgAAZHJzL2Rvd25y&#10;ZXYueG1sUEsFBgAAAAAEAAQA9QAAAIUDAAAAAA==&#10;" path="m,l,5r5,5l5,15r5,5l10,24r4,5l19,34e" filled="f" strokeweight="0">
                  <v:path arrowok="t" o:connecttype="custom" o:connectlocs="0,0;0,3175;3175,6350;3175,9525;6350,12700;6350,15240;8890,18415;12065,21590" o:connectangles="0,0,0,0,0,0,0,0"/>
                </v:shape>
                <v:shape id="Freeform 1224" o:spid="_x0000_s2246" style="position:absolute;left:23806;top:25088;width:241;height:432;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KIsIA&#10;AADdAAAADwAAAGRycy9kb3ducmV2LnhtbERPS4vCMBC+L/gfwgje1tQiol2jiKB4Ea2vvc42s22x&#10;mZQmav33ZmHB23x8z5nOW1OJOzWutKxg0I9AEGdWl5wrOB1Xn2MQziNrrCyTgic5mM86H1NMtH1w&#10;SveDz0UIYZeggsL7OpHSZQUZdH1bEwfu1zYGfYBNLnWDjxBuKhlH0UgaLDk0FFjTsqDsergZBesI&#10;d5dhun/St9suxpNLas8/qVK9brv4AuGp9W/xv3ujw/w4juHv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MoiwgAAAN0AAAAPAAAAAAAAAAAAAAAAAJgCAABkcnMvZG93&#10;bnJldi54bWxQSwUGAAAAAAQABAD1AAAAhwMAAAAA&#10;" path="m,l,5r5,5l5,15r5,5l14,24r,5l19,34r,5l24,44r,4l34,58r,5l38,68e" filled="f" strokeweight="0">
                  <v:path arrowok="t" o:connecttype="custom" o:connectlocs="0,0;0,3175;3175,6350;3175,9525;6350,12700;8890,15240;8890,18415;12065,21590;12065,24765;15240,27940;15240,30480;21590,36830;21590,40005;24130,43180" o:connectangles="0,0,0,0,0,0,0,0,0,0,0,0,0,0"/>
                </v:shape>
                <v:shape id="Freeform 1225" o:spid="_x0000_s2247" style="position:absolute;left:23533;top:25336;width:273;height:489;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vDMQA&#10;AADdAAAADwAAAGRycy9kb3ducmV2LnhtbERP22oCMRB9L/gPYQTfatYV2rIaxVUq0vri5QOGzexF&#10;N5MlSXXt1zeFQt/mcK4zX/amFTdyvrGsYDJOQBAXVjdcKTif3p/fQPiArLG1TAoe5GG5GDzNMdP2&#10;zge6HUMlYgj7DBXUIXSZlL6oyaAf2444cqV1BkOErpLa4T2Gm1amSfIiDTYcG2rsaF1TcT1+GQVJ&#10;yMttmX66w3e+f/3op5t8f7koNRr2qxmIQH34F/+5dzrOT9Mp/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bwzEAAAA3QAAAA8AAAAAAAAAAAAAAAAAmAIAAGRycy9k&#10;b3ducmV2LnhtbFBLBQYAAAAABAAEAPUAAACJAwAAAAA=&#10;" path="m,l5,5r,4l9,14r,5l19,29r,4l24,38r,5l33,53r,5l38,62r,5l43,72r,5e" filled="f" strokeweight="0">
                  <v:path arrowok="t" o:connecttype="custom" o:connectlocs="0,0;3175,3175;3175,5715;5715,8890;5715,12065;12065,18415;12065,20955;15240,24130;15240,27305;20955,33655;20955,36830;24130,39370;24130,42545;27305,45720;27305,48895" o:connectangles="0,0,0,0,0,0,0,0,0,0,0,0,0,0,0"/>
                </v:shape>
                <v:shape id="Freeform 1226" o:spid="_x0000_s2248" style="position:absolute;left:23285;top:25609;width:279;height:457;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DkcMA&#10;AADdAAAADwAAAGRycy9kb3ducmV2LnhtbERPTWuDQBC9F/Iflgn0VteI2MRkEyRQaKGXJiF4HNyJ&#10;StxZcbdR/323UOhtHu9zdofJdOJBg2stK1hFMQjiyuqWawWX89vLGoTzyBo7y6RgJgeH/eJph7m2&#10;I3/R4+RrEULY5aig8b7PpXRVQwZdZHviwN3sYNAHONRSDziGcNPJJI4zabDl0NBgT8eGqvvp2ygo&#10;i/mjzuYC0yoreDO/JuXn+arU83IqtiA8Tf5f/Od+12F+kq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DkcMAAADdAAAADwAAAAAAAAAAAAAAAACYAgAAZHJzL2Rv&#10;d25yZXYueG1sUEsFBgAAAAAEAAQA9QAAAIgDAAAAAA==&#10;" path="m,l,5r5,5l10,15r,4l15,24r,5l24,39r,4l29,48r,5l34,58r,5l44,72e" filled="f" strokeweight="0">
                  <v:path arrowok="t" o:connecttype="custom" o:connectlocs="0,0;0,3175;3175,6350;6350,9525;6350,12065;9525,15240;9525,18415;15240,24765;15240,27305;18415,30480;18415,33655;21590,36830;21590,40005;27940,45720" o:connectangles="0,0,0,0,0,0,0,0,0,0,0,0,0,0"/>
                </v:shape>
                <v:shape id="Freeform 1227" o:spid="_x0000_s2249" style="position:absolute;left:23044;top:25857;width:273;height:482;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jpcIA&#10;AADdAAAADwAAAGRycy9kb3ducmV2LnhtbERPTWvCQBC9F/wPywje6sZIQ4muoqLgydJU9DpkxySY&#10;nQ27q0n/fbdQ6G0e73OW68G04knON5YVzKYJCOLS6oYrBeevw+s7CB+QNbaWScE3eVivRi9LzLXt&#10;+ZOeRahEDGGfo4I6hC6X0pc1GfRT2xFH7madwRChq6R22Mdw08o0STJpsOHYUGNHu5rKe/EwCjZD&#10;4Zp+zh/H7LLdn7P+xNf9SanJeNgsQAQawr/4z33UcX6avsH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2OlwgAAAN0AAAAPAAAAAAAAAAAAAAAAAJgCAABkcnMvZG93&#10;bnJldi54bWxQSwUGAAAAAAQABAD1AAAAhwMAAAAA&#10;" path="m,l,4,5,9r5,5l10,19r4,5l14,28r5,5l19,38,29,48r,4l34,57r,5l43,72r,4e" filled="f" strokeweight="0">
                  <v:path arrowok="t" o:connecttype="custom" o:connectlocs="0,0;0,2540;3175,5715;6350,8890;6350,12065;8890,15240;8890,17780;12065,20955;12065,24130;18415,30480;18415,33020;21590,36195;21590,39370;27305,45720;27305,48260" o:connectangles="0,0,0,0,0,0,0,0,0,0,0,0,0,0,0"/>
                </v:shape>
                <v:shape id="Freeform 1228" o:spid="_x0000_s2250" style="position:absolute;left:22707;top:24815;width:1740;height:1651;visibility:visible;mso-wrap-style:square;v-text-anchor:top" coordsize="2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rHsAA&#10;AADdAAAADwAAAGRycy9kb3ducmV2LnhtbERPTYvCMBC9C/sfwgh709Sylt2uURZREG+27n1oxra0&#10;mZQm2vrvjSB4m8f7nNVmNK24Ue9qywoW8wgEcWF1zaWCc76ffYNwHllja5kU3MnBZv0xWWGq7cAn&#10;umW+FCGEXYoKKu+7VEpXVGTQzW1HHLiL7Q36APtS6h6HEG5aGUdRIg3WHBoq7GhbUdFkV6Pg8pU1&#10;5+uPy3cD75PlcGx4+d8o9Tkd/35BeBr9W/xyH3SYH8cJPL8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rHsAAAADdAAAADwAAAAAAAAAAAAAAAACYAgAAZHJzL2Rvd25y&#10;ZXYueG1sUEsFBgAAAAAEAAQA9QAAAIUDAAAAAA==&#10;" path="m226,10r-34,9l187,19,115,82,77,135,,188r,9l5,197r53,19l53,212r24,43l77,260r10,l144,192r58,-48l202,140,226,82r,5l274,10,274,r-5,l226,10r,9l269,10,264,,216,77r,5l192,140r,-5l135,183,77,250r10,5l63,212r,-5l58,207,5,188r5,9l87,144,125,91,197,29r-5,l226,19r,-9xe" fillcolor="black" stroked="f">
                  <v:path arrowok="t" o:connecttype="custom" o:connectlocs="143510,6350;121920,12065;118745,12065;73025,52070;48895,85725;0,119380;0,125095;3175,125095;36830,137160;33655,134620;48895,161925;48895,165100;55245,165100;91440,121920;128270,91440;128270,88900;143510,52070;143510,55245;173990,6350;173990,0;170815,0;143510,6350;143510,12065;170815,6350;167640,0;137160,48895;137160,52070;121920,88900;121920,85725;85725,116205;48895,158750;55245,161925;40005,134620;40005,131445;36830,131445;3175,119380;6350,125095;55245,91440;79375,57785;125095,18415;121920,18415;143510,12065;143510,6350" o:connectangles="0,0,0,0,0,0,0,0,0,0,0,0,0,0,0,0,0,0,0,0,0,0,0,0,0,0,0,0,0,0,0,0,0,0,0,0,0,0,0,0,0,0,0"/>
                </v:shape>
                <v:shape id="Freeform 1229" o:spid="_x0000_s2251" style="position:absolute;left:31000;top:25063;width:394;height:425;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8IA&#10;AADdAAAADwAAAGRycy9kb3ducmV2LnhtbERPS4vCMBC+C/6HMIIX0dQeVKpRRFxQPOmueB2b6QOb&#10;SWmytfvvN4LgbT6+56w2nalES40rLSuYTiIQxKnVJecKfr6/xgsQziNrrCyTgj9ysFn3eytMtH3y&#10;mdqLz0UIYZeggsL7OpHSpQUZdBNbEwcus41BH2CTS93gM4SbSsZRNJMGSw4NBda0Kyh9XH6NgtFp&#10;tM3rXSvN8XhLs8f5vs+uJ6WGg267BOGp8x/x233QYX4cz+H1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ObwgAAAN0AAAAPAAAAAAAAAAAAAAAAAJgCAABkcnMvZG93&#10;bnJldi54bWxQSwUGAAAAAAQABAD1AAAAhwMAAAAA&#10;" path="m57,r,4l38,9r,5l19,19r,5l,38,,67,29,62r,-5l43,57r,-5l53,52r,-4l57,48r,-24l62,24,62,,57,xe" stroked="f">
                  <v:path arrowok="t" o:connecttype="custom" o:connectlocs="36195,0;36195,2540;24130,5715;24130,8890;12065,12065;12065,15240;0,24130;0,42545;18415,39370;18415,36195;27305,36195;27305,33020;33655,33020;33655,30480;36195,30480;36195,15240;39370,15240;39370,0;36195,0" o:connectangles="0,0,0,0,0,0,0,0,0,0,0,0,0,0,0,0,0,0,0"/>
                </v:shape>
                <v:shape id="Freeform 1230" o:spid="_x0000_s2252" style="position:absolute;left:31273;top:25273;width:64;height:9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XU8UA&#10;AADdAAAADwAAAGRycy9kb3ducmV2LnhtbESPT2vCQBDF7wW/wzJCb3VjCkVSVxFBtPRQjH/OQ3aa&#10;pM3Ohuwa47d3DoK3Gd6b934zXw6uUT11ofZsYDpJQBEX3tZcGjgeNm8zUCEiW2w8k4EbBVguRi9z&#10;zKy/8p76PJZKQjhkaKCKsc20DkVFDsPEt8Si/frOYZS1K7Xt8CrhrtFpknxohzVLQ4UtrSsq/vOL&#10;M5B/vf/0dN6406reTv8u32G7p5kxr+Nh9Qkq0hCf5sf1zgp+mgq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pdTxQAAAN0AAAAPAAAAAAAAAAAAAAAAAJgCAABkcnMv&#10;ZG93bnJldi54bWxQSwUGAAAAAAQABAD1AAAAigMAAAAA&#10;" path="m,15l10,5,10,e" filled="f" strokeweight="0">
                  <v:path arrowok="t" o:connecttype="custom" o:connectlocs="0,9525;6350,3175;6350,0" o:connectangles="0,0,0"/>
                </v:shape>
                <v:shape id="Freeform 1231" o:spid="_x0000_s2253" style="position:absolute;left:31032;top:25273;width:89;height:152;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jl8MA&#10;AADdAAAADwAAAGRycy9kb3ducmV2LnhtbERP32vCMBB+F/Y/hBvsTVM7lNkZRQSxgjDm5vvRXNuw&#10;5lKaWLv99UYY+HYf389brgfbiJ46bxwrmE4SEMSF04YrBd9fu/EbCB+QNTaOScEveVivnkZLzLS7&#10;8if1p1CJGMI+QwV1CG0mpS9qsugnriWOXOk6iyHCrpK6w2sMt41Mk2QuLRqODTW2tK2p+DldrIK0&#10;3Lzmf33uDzM3Nf3RlOf98UOpl+dh8w4i0BAe4n93ruP8NF3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jl8MAAADdAAAADwAAAAAAAAAAAAAAAACYAgAAZHJzL2Rv&#10;d25yZXYueG1sUEsFBgAAAAAEAAQA9QAAAIgDAAAAAA==&#10;" path="m,l,5r4,5l9,15r,4l14,24e" filled="f" strokeweight="0">
                  <v:path arrowok="t" o:connecttype="custom" o:connectlocs="0,0;0,3175;2540,6350;5715,9525;5715,12065;8890,15240" o:connectangles="0,0,0,0,0,0"/>
                </v:shape>
                <v:shape id="Freeform 1232" o:spid="_x0000_s2254" style="position:absolute;left:30968;top:25031;width:426;height:457;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JsYA&#10;AADdAAAADwAAAGRycy9kb3ducmV2LnhtbESPQUsDMRCF70L/QxjBm83aQmnXpkVKBaEHcfXibdiM&#10;yepmEjZpd/33nYPgbYb35r1vtvsp9OpCQ+4iG3iYV6CI22g7dgY+3p/v16ByQbbYRyYDv5Rhv5vd&#10;bLG2ceQ3ujTFKQnhXKMBX0qqtc6tp4B5HhOxaF9xCFhkHZy2A44SHnq9qKqVDtixNHhMdPDU/jTn&#10;YOD4elo3zm8+D+nsVn757dO4mYy5u52eHkEVmsq/+e/6xQr+Yin88o2Mo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JsYAAADdAAAADwAAAAAAAAAAAAAAAACYAgAAZHJz&#10;L2Rvd25yZXYueG1sUEsFBgAAAAAEAAQA9QAAAIsDAAAAAA==&#10;" path="m67,5l67,,62,,24,19r-5,l,38,,72r5,l29,67,58,53r4,l62,48,67,5r-9,l53,48r5,-5l29,57,5,62r5,5l10,43r,5l29,29r-5,l62,9,58,5r9,xe" fillcolor="black" stroked="f">
                  <v:path arrowok="t" o:connecttype="custom" o:connectlocs="42545,3175;42545,0;39370,0;15240,12065;12065,12065;0,24130;0,45720;3175,45720;18415,42545;36830,33655;39370,33655;39370,30480;42545,3175;36830,3175;33655,30480;36830,27305;18415,36195;3175,39370;6350,42545;6350,27305;6350,30480;18415,18415;15240,18415;39370,5715;36830,3175;42545,3175" o:connectangles="0,0,0,0,0,0,0,0,0,0,0,0,0,0,0,0,0,0,0,0,0,0,0,0,0,0"/>
                </v:shape>
                <v:shape id="Freeform 1233" o:spid="_x0000_s2255" style="position:absolute;left:32251;top:22625;width:972;height:1854;visibility:visible;mso-wrap-style:square;v-text-anchor:top" coordsize="15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dtMAA&#10;AADdAAAADwAAAGRycy9kb3ducmV2LnhtbERPS4vCMBC+C/6HMII3TVUQqaZFBF09+qh4HJqxLTaT&#10;2mS1++83wsLe5uN7zirtTC1e1LrKsoLJOAJBnFtdcaHgct6OFiCcR9ZYWyYFP+QgTfq9FcbavvlI&#10;r5MvRAhhF6OC0vsmltLlJRl0Y9sQB+5uW4M+wLaQusV3CDe1nEbRXBqsODSU2NCmpPxx+jYKvq6V&#10;yzJubutthvKAz52Z26tSw0G3XoLw1Pl/8Z97r8P86WwCn2/CCT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dtMAAAADdAAAADwAAAAAAAAAAAAAAAACYAgAAZHJzL2Rvd25y&#10;ZXYueG1sUEsFBgAAAAAEAAQA9QAAAIUDAAAAAA==&#10;" path="m129,r,4l120,4r,5l100,19r,5l91,24r,4l62,43r,5l52,48r,4l33,62r,5l24,67r,5l,81r28,29l28,129r-4,l24,148r-5,l14,192r-5,l9,211r-5,l4,230r-4,l,249r4,l19,268r9,l48,292r9,l57,288,86,264r,-10l115,230r,-10l144,196r,-33l148,163r,-29l153,134r,-38l148,96,144,86,139,28r-5,l134,r-5,xe" stroked="f">
                  <v:path arrowok="t" o:connecttype="custom" o:connectlocs="81915,0;81915,2540;76200,2540;76200,5715;63500,12065;63500,15240;57785,15240;57785,17780;39370,27305;39370,30480;33020,30480;33020,33020;20955,39370;20955,42545;15240,42545;15240,45720;0,51435;17780,69850;17780,81915;15240,81915;15240,93980;12065,93980;8890,121920;5715,121920;5715,133985;2540,133985;2540,146050;0,146050;0,158115;2540,158115;12065,170180;17780,170180;30480,185420;36195,185420;36195,182880;54610,167640;54610,161290;73025,146050;73025,139700;91440,124460;91440,103505;93980,103505;93980,85090;97155,85090;97155,60960;93980,60960;91440,54610;88265,17780;85090,17780;85090,0;81915,0" o:connectangles="0,0,0,0,0,0,0,0,0,0,0,0,0,0,0,0,0,0,0,0,0,0,0,0,0,0,0,0,0,0,0,0,0,0,0,0,0,0,0,0,0,0,0,0,0,0,0,0,0,0,0"/>
                </v:shape>
                <v:shape id="Freeform 1234" o:spid="_x0000_s2256" style="position:absolute;left:32308;top:23050;width:96;height:152;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vpsEA&#10;AADdAAAADwAAAGRycy9kb3ducmV2LnhtbERPTWvCQBC9F/oflin0VjdNq5XoKiUgSD0ZC16H7JgE&#10;s7Nhd03iv3cFwds83ucs16NpRU/ON5YVfE4SEMSl1Q1XCv4Pm485CB+QNbaWScGVPKxXry9LzLQd&#10;eE99ESoRQ9hnqKAOocuk9GVNBv3EdsSRO1lnMEToKqkdDjHctDJNkpk02HBsqLGjvKbyXFyMAhM4&#10;H7bd9Gh3f9+5Pf64vet3Sr2/jb8LEIHG8BQ/3Fsd56dfKdy/iS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Vr6bBAAAA3QAAAA8AAAAAAAAAAAAAAAAAmAIAAGRycy9kb3du&#10;cmV2LnhtbFBLBQYAAAAABAAEAPUAAACGAwAAAAA=&#10;" path="m,24l,19,5,14,5,9,10,5,15,e" filled="f" strokeweight="0">
                  <v:path arrowok="t" o:connecttype="custom" o:connectlocs="0,15240;0,12065;3175,8890;3175,5715;6350,3175;9525,0" o:connectangles="0,0,0,0,0,0"/>
                </v:shape>
                <v:shape id="Freeform 1235" o:spid="_x0000_s2257" style="position:absolute;left:32308;top:22650;width:731;height:1219;visibility:visible;mso-wrap-style:square;v-text-anchor:top" coordsize="11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iucUA&#10;AADdAAAADwAAAGRycy9kb3ducmV2LnhtbERPTWvCQBC9F/oflil4KXWjgWqjq7SiRr2phV6H7JgE&#10;s7Mxuybpv+8WCr3N433OfNmbSrTUuNKygtEwAkGcWV1yruDzvHmZgnAeWWNlmRR8k4Pl4vFhjom2&#10;HR+pPflchBB2CSoovK8TKV1WkEE3tDVx4C62MegDbHKpG+xCuKnkOIpepcGSQ0OBNa0Kyq6nu1Gw&#10;/nq7nafXLj30z/ttOmrjyf0jVWrw1L/PQHjq/b/4z73TYf44juH3m3C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qK5xQAAAN0AAAAPAAAAAAAAAAAAAAAAAJgCAABkcnMv&#10;ZG93bnJldi54bWxQSwUGAAAAAAQABAD1AAAAigMAAAAA&#10;" path="m,192r5,-4l5,183r5,-5l10,173r9,-9l19,159r5,-5l24,149r10,-9l34,135r5,-5l39,125r4,-5l43,116,53,106r,-5l58,96r,-4l67,82r,-5l72,72r,-4l82,58r,-5l87,48r,-4l96,34r,-5l101,24r,-4l111,10r,-5l115,e" filled="f" strokeweight="0">
                  <v:path arrowok="t" o:connecttype="custom" o:connectlocs="0,121920;3175,119380;3175,116205;6350,113030;6350,109855;12065,104140;12065,100965;15240,97790;15240,94615;21590,88900;21590,85725;24765,82550;24765,79375;27305,76200;27305,73660;33655,67310;33655,64135;36830,60960;36830,58420;42545,52070;42545,48895;45720,45720;45720,43180;52070,36830;52070,33655;55245,30480;55245,27940;60960,21590;60960,18415;64135,15240;64135,12700;70485,6350;70485,3175;73025,0" o:connectangles="0,0,0,0,0,0,0,0,0,0,0,0,0,0,0,0,0,0,0,0,0,0,0,0,0,0,0,0,0,0,0,0,0,0"/>
                </v:shape>
                <v:shape id="Freeform 1236" o:spid="_x0000_s2258" style="position:absolute;left:32461;top:23139;width:673;height:1187;visibility:visible;mso-wrap-style:square;v-text-anchor:top" coordsize="1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zAMIA&#10;AADdAAAADwAAAGRycy9kb3ducmV2LnhtbERPTWsCMRC9F/ofwhS8lJqtFpHVKNIq2qNWPQ+bcXfr&#10;ZhKS6K7/3giF3ubxPmc670wjruRDbVnBez8DQVxYXXOpYP+zehuDCBFZY2OZFNwowHz2/DTFXNuW&#10;t3TdxVKkEA45KqhidLmUoajIYOhbR5y4k/UGY4K+lNpjm8JNIwdZNpIGa04NFTr6rKg47y5GgXav&#10;bk3j7Lf5Ks/H/WHZWv+9UKr30i0mICJ18V/8597oNH8w/ID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MAwgAAAN0AAAAPAAAAAAAAAAAAAAAAAJgCAABkcnMvZG93&#10;bnJldi54bWxQSwUGAAAAAAQABAD1AAAAhwMAAAAA&#10;" path="m,187r,-4l5,178r,-5l10,168r,-5l15,159r4,-5l19,149r5,-5l24,139r10,-9l34,125r5,-5l39,115r4,-4l43,106,53,96r,-5l58,87r,-5l67,72r,-5l72,63r,-5l77,53r,-5l87,39r,-5l91,29r,-5l101,15r,-5l106,5r,-5e" filled="f" strokeweight="0">
                  <v:path arrowok="t" o:connecttype="custom" o:connectlocs="0,118745;0,116205;3175,113030;3175,109855;6350,106680;6350,103505;9525,100965;12065,97790;12065,94615;15240,91440;15240,88265;21590,82550;21590,79375;24765,76200;24765,73025;27305,70485;27305,67310;33655,60960;33655,57785;36830,55245;36830,52070;42545,45720;42545,42545;45720,40005;45720,36830;48895,33655;48895,30480;55245,24765;55245,21590;57785,18415;57785,15240;64135,9525;64135,6350;67310,3175;67310,0" o:connectangles="0,0,0,0,0,0,0,0,0,0,0,0,0,0,0,0,0,0,0,0,0,0,0,0,0,0,0,0,0,0,0,0,0,0,0"/>
                </v:shape>
                <v:shape id="Freeform 1237" o:spid="_x0000_s2259" style="position:absolute;left:33102;top:23812;width:32;height:5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fq8MA&#10;AADdAAAADwAAAGRycy9kb3ducmV2LnhtbERPzWrCQBC+C32HZQq9SN1oNUh0lTSlUKSXxj7AkB2T&#10;YHY27m5N+vbdguBtPr7f2e5H04krOd9aVjCfJSCIK6tbrhV8H9+f1yB8QNbYWSYFv+Rhv3uYbDHT&#10;duAvupahFjGEfYYKmhD6TEpfNWTQz2xPHLmTdQZDhK6W2uEQw00nF0mSSoMtx4YGeyoaqs7lj1Fw&#10;RurSz/Lyeiim+fA2Lk+y91Kpp8cx34AINIa7+Ob+0HH+4mUF/9/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9fq8MAAADdAAAADwAAAAAAAAAAAAAAAACYAgAAZHJzL2Rv&#10;d25yZXYueG1sUEsFBgAAAAAEAAQA9QAAAIgDAAAAAA==&#10;" path="m,9l5,5,5,e" filled="f" strokeweight="0">
                  <v:path arrowok="t" o:connecttype="custom" o:connectlocs="0,5715;3175,3175;3175,0" o:connectangles="0,0,0"/>
                </v:shape>
                <v:shape id="Freeform 1238" o:spid="_x0000_s2260" style="position:absolute;left:32886;top:22777;width:305;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0JsEA&#10;AADdAAAADwAAAGRycy9kb3ducmV2LnhtbERPS4vCMBC+C/sfwix4s2ldEOkaRRYWdD35gL0OzdgW&#10;m0lt0hr/vREEb/PxPWexCqYRA3WutqwgS1IQxIXVNZcKTsffyRyE88gaG8uk4E4OVsuP0QJzbW+8&#10;p+HgSxFD2OWooPK+zaV0RUUGXWJb4sidbWfQR9iVUnd4i+GmkdM0nUmDNceGClv6qai4HHqjIIRt&#10;P9AfF+n6f+ey8+VKWX9VavwZ1t8gPAX/Fr/cGx3nT79m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NCbBAAAA3QAAAA8AAAAAAAAAAAAAAAAAmAIAAGRycy9kb3du&#10;cmV2LnhtbFBLBQYAAAAABAAEAPUAAACGAwAAAAA=&#10;" path="m,l,4,5,9r,5l10,19r5,5l15,28r5,5l20,38r4,5l24,48r10,9l34,62r5,5l39,72r9,9l48,86e" filled="f" strokeweight="0">
                  <v:path arrowok="t" o:connecttype="custom" o:connectlocs="0,0;0,2540;3175,5715;3175,8890;6350,12065;9525,15240;9525,17780;12700,20955;12700,24130;15240,27305;15240,30480;21590,36195;21590,39370;24765,42545;24765,45720;30480,51435;30480,54610" o:connectangles="0,0,0,0,0,0,0,0,0,0,0,0,0,0,0,0,0"/>
                </v:shape>
                <v:shape id="Freeform 1239" o:spid="_x0000_s2261" style="position:absolute;left:32581;top:22955;width:521;height:889;visibility:visible;mso-wrap-style:square;v-text-anchor:top" coordsize="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xVcUA&#10;AADdAAAADwAAAGRycy9kb3ducmV2LnhtbERPS2vCQBC+C/6HZQQvohsf+EhdRcWKhV584HmaHZNg&#10;djZkV5P++26h0Nt8fM9ZrhtTiBdVLresYDiIQBAnVuecKrhe3vtzEM4jaywsk4JvcrBetVtLjLWt&#10;+USvs09FCGEXo4LM+zKW0iUZGXQDWxIH7m4rgz7AKpW6wjqEm0KOomgqDeYcGjIsaZdR8jg/jQI9&#10;GSe9R/1xPfYWX5/T/WI7OdwapbqdZvMGwlPj/8V/7qMO80fjG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FVxQAAAN0AAAAPAAAAAAAAAAAAAAAAAJgCAABkcnMv&#10;ZG93bnJldi54bWxQSwUGAAAAAAQABAD1AAAAigMAAAAA&#10;" path="m,l,5r5,5l10,15r,5l15,24r,5l24,39r,5l29,48r,5l39,63r,5l44,72r,5l48,82r,5l58,96r,5l63,106r,5l72,120r,5l77,130r,5l82,140e" filled="f" strokeweight="0">
                  <v:path arrowok="t" o:connecttype="custom" o:connectlocs="0,0;0,3175;3175,6350;6350,9525;6350,12700;9525,15240;9525,18415;15240,24765;15240,27940;18415,30480;18415,33655;24765,40005;24765,43180;27940,45720;27940,48895;30480,52070;30480,55245;36830,60960;36830,64135;40005,67310;40005,70485;45720,76200;45720,79375;48895,82550;48895,85725;52070,88900" o:connectangles="0,0,0,0,0,0,0,0,0,0,0,0,0,0,0,0,0,0,0,0,0,0,0,0,0,0"/>
                </v:shape>
                <v:shape id="Freeform 1240" o:spid="_x0000_s2262" style="position:absolute;left:32308;top:23107;width:578;height:1010;visibility:visible;mso-wrap-style:square;v-text-anchor:top" coordsize="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r8cUA&#10;AADdAAAADwAAAGRycy9kb3ducmV2LnhtbESPQWvCQBCF74L/YRnBW92oWCR1FRUE9VCo+gOG7DQb&#10;zM6G7GrS/vrOoeBthvfmvW9Wm97X6kltrAIbmE4yUMRFsBWXBm7Xw9sSVEzIFuvAZOCHImzWw8EK&#10;cxs6/qLnJZVKQjjmaMCl1ORax8KRxzgJDbFo36H1mGRtS21b7CTc13qWZe/aY8XS4LChvaPifnl4&#10;A8V5f1oudJousl86ns6HXVd/OmPGo377ASpRn17m/+ujFfzZ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SvxxQAAAN0AAAAPAAAAAAAAAAAAAAAAAJgCAABkcnMv&#10;ZG93bnJldi54bWxQSwUGAAAAAAQABAD1AAAAigMAAAAA&#10;" path="m,l,5r5,5l5,15r5,5l15,24r,5l19,34r,5l24,44r,4l34,58r,5l39,68r,4l48,82r,5l53,92r,4l58,101r,5l67,116r,4l72,125r,5l82,140r,4l87,149r,5l91,159e" filled="f" strokeweight="0">
                  <v:path arrowok="t" o:connecttype="custom" o:connectlocs="0,0;0,3175;3175,6350;3175,9525;6350,12700;9525,15240;9525,18415;12065,21590;12065,24765;15240,27940;15240,30480;21590,36830;21590,40005;24765,43180;24765,45720;30480,52070;30480,55245;33655,58420;33655,60960;36830,64135;36830,67310;42545,73660;42545,76200;45720,79375;45720,82550;52070,88900;52070,91440;55245,94615;55245,97790;57785,100965" o:connectangles="0,0,0,0,0,0,0,0,0,0,0,0,0,0,0,0,0,0,0,0,0,0,0,0,0,0,0,0,0,0"/>
                </v:shape>
                <v:shape id="Freeform 1241" o:spid="_x0000_s2263" style="position:absolute;left:32308;top:23844;width:337;height:54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c0cMA&#10;AADdAAAADwAAAGRycy9kb3ducmV2LnhtbERPS2vCQBC+C/6HZQQvohttG9roKlIQeq0pgrcxO3lo&#10;djZktybpr+8WCt7m43vOZtebWtypdZVlBctFBII4s7riQsFXepi/gnAeWWNtmRQM5GC3HY82mGjb&#10;8Sfdj74QIYRdggpK75tESpeVZNAtbEMcuNy2Bn2AbSF1i10IN7VcRVEsDVYcGkps6L2k7Hb8Ngqe&#10;f7rheslnPn65xg2eZV6fUqnUdNLv1yA89f4h/nd/6DB/9fQG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c0cMAAADdAAAADwAAAAAAAAAAAAAAAACYAgAAZHJzL2Rv&#10;d25yZXYueG1sUEsFBgAAAAAEAAQA9QAAAIgDAAAAAA==&#10;" path="m,l5,4r,5l10,14r,5l19,28r,5l24,38r,5l34,52r,5l39,62r,5l43,72r,4l53,86e" filled="f" strokeweight="0">
                  <v:path arrowok="t" o:connecttype="custom" o:connectlocs="0,0;3175,2540;3175,5715;6350,8890;6350,12065;12065,17780;12065,20955;15240,24130;15240,27305;21590,33020;21590,36195;24765,39370;24765,42545;27305,45720;27305,48260;33655,54610" o:connectangles="0,0,0,0,0,0,0,0,0,0,0,0,0,0,0,0"/>
                </v:shape>
                <v:shape id="Freeform 1242" o:spid="_x0000_s2264" style="position:absolute;left:32219;top:22593;width:1004;height:1886;visibility:visible;mso-wrap-style:square;v-text-anchor:top" coordsize="15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v8YA&#10;AADdAAAADwAAAGRycy9kb3ducmV2LnhtbESPT2vCQBDF7wW/wzJCb3WjLUWiq4QWqdD24B88D9lx&#10;E8zOptmNxm/fORR6m+G9ee83y/XgG3WlLtaBDUwnGSjiMtianYHjYfM0BxUTssUmMBm4U4T1avSw&#10;xNyGG+/ouk9OSQjHHA1UKbW51rGsyGOchJZYtHPoPCZZO6dthzcJ942eZdmr9lizNFTY0ltF5WXf&#10;ewPlc+GK9st9xM/3n+/thvvsdO+NeRwPxQJUoiH9m/+ut1bwZy/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0v8YAAADdAAAADwAAAAAAAAAAAAAAAACYAgAAZHJz&#10;L2Rvd25yZXYueG1sUEsFBgAAAAAEAAQA9QAAAIsDAAAAAA==&#10;" path="m139,5r,-5l129,,,81,,91r29,24l29,110,,249r,5l53,297r9,l149,197r,-5l158,105r,-4l149,86r,5l139,5r-10,l139,91r,5l149,110r,-5l139,192r,-5l53,288r9,l9,245r,4l38,110r,-5l9,81r,10l139,9,129,5r10,xe" fillcolor="black" stroked="f">
                  <v:path arrowok="t" o:connecttype="custom" o:connectlocs="88265,3175;88265,0;81915,0;0,51435;0,57785;18415,73025;18415,69850;0,158115;0,161290;33655,188595;39370,188595;94615,125095;94615,121920;100330,66675;100330,64135;94615,54610;94615,57785;88265,3175;81915,3175;88265,57785;88265,60960;94615,69850;94615,66675;88265,121920;88265,118745;33655,182880;39370,182880;5715,155575;5715,158115;24130,69850;24130,66675;5715,51435;5715,57785;88265,5715;81915,3175;88265,3175" o:connectangles="0,0,0,0,0,0,0,0,0,0,0,0,0,0,0,0,0,0,0,0,0,0,0,0,0,0,0,0,0,0,0,0,0,0,0,0"/>
                </v:shape>
                <v:shape id="Freeform 1243" o:spid="_x0000_s2265" style="position:absolute;left:25241;top:18021;width:273;height:635;visibility:visible;mso-wrap-style:square;v-text-anchor:top" coordsize="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xQMQA&#10;AADdAAAADwAAAGRycy9kb3ducmV2LnhtbERPTWsCMRC9F/wPYQRvNasVKatRSmFp9ebaFr0Nm3F3&#10;aTJZkqhrf30jFHqbx/uc5bq3RlzIh9axgsk4A0FcOd1yreBjXzw+gwgRWaNxTApuFGC9GjwsMdfu&#10;yju6lLEWKYRDjgqaGLtcylA1ZDGMXUecuJPzFmOCvpba4zWFWyOnWTaXFltODQ129NpQ9V2erQJf&#10;tNvPL3Mod+Z83NwK/9bxz5NSo2H/sgARqY//4j/3u07zp7MJ3L9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MUDEAAAA3QAAAA8AAAAAAAAAAAAAAAAAmAIAAGRycy9k&#10;b3ducmV2LnhtbFBLBQYAAAAABAAEAPUAAACJAwAAAAA=&#10;" path="m14,r,9l9,9r,10l4,19,,43r4,l9,72r5,l19,100r5,l28,67r5,l33,48r5,l38,28r5,l43,9,33,9r,-5l24,4,24,,14,xe" stroked="f">
                  <v:path arrowok="t" o:connecttype="custom" o:connectlocs="8890,0;8890,5715;5715,5715;5715,12065;2540,12065;0,27305;2540,27305;5715,45720;8890,45720;12065,63500;15240,63500;17780,42545;20955,42545;20955,30480;24130,30480;24130,17780;27305,17780;27305,5715;20955,5715;20955,2540;15240,2540;15240,0;8890,0" o:connectangles="0,0,0,0,0,0,0,0,0,0,0,0,0,0,0,0,0,0,0,0,0,0,0"/>
                </v:shape>
                <v:shape id="Freeform 1244" o:spid="_x0000_s2266" style="position:absolute;left:25330;top:18383;width:89;height:152;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RsMA&#10;AADdAAAADwAAAGRycy9kb3ducmV2LnhtbERP32vCMBB+F/Y/hBvsTVM7HdIZRQSxgjDm5vvRXNuw&#10;5lKaWLv99UYY+HYf389brgfbiJ46bxwrmE4SEMSF04YrBd9fu/EChA/IGhvHpOCXPKxXT6MlZtpd&#10;+ZP6U6hEDGGfoYI6hDaT0hc1WfQT1xJHrnSdxRBhV0nd4TWG20amSfImLRqODTW2tK2p+DldrIK0&#10;3Lzmf33uD3M3Nf3RlOf98UOpl+dh8w4i0BAe4n93ruP8dJb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URsMAAADdAAAADwAAAAAAAAAAAAAAAACYAgAAZHJzL2Rv&#10;d25yZXYueG1sUEsFBgAAAAAEAAQA9QAAAIgDAAAAAA==&#10;" path="m,24l10,15r,-5l14,5,14,e" filled="f" strokeweight="0">
                  <v:path arrowok="t" o:connecttype="custom" o:connectlocs="0,15240;6350,9525;6350,6350;8890,3175;8890,0" o:connectangles="0,0,0,0,0"/>
                </v:shape>
                <v:shape id="Freeform 1245" o:spid="_x0000_s2267" style="position:absolute;left:25241;top:18230;width:152;height:305;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hG8UA&#10;AADdAAAADwAAAGRycy9kb3ducmV2LnhtbERP3WrCMBS+H/gO4Qi7GZrOOZFqFBkTZCrM6gMcmmNT&#10;bE5qE7Xu6ZeBsLvz8f2e6by1lbhS40vHCl77CQji3OmSCwWH/bI3BuEDssbKMSm4k4f5rPM0xVS7&#10;G+/omoVCxBD2KSowIdSplD43ZNH3XU0cuaNrLIYIm0LqBm8x3FZykCQjabHk2GCwpg9D+Sm7WAXv&#10;39nGhPXPOnnZ3s/77ebrcvo8K/XcbRcTEIHa8C9+uFc6zh8M3+Dv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2EbxQAAAN0AAAAPAAAAAAAAAAAAAAAAAJgCAABkcnMv&#10;ZG93bnJldi54bWxQSwUGAAAAAAQABAD1AAAAigMAAAAA&#10;" path="m,l,5r4,5l4,15r5,4l14,24r,5l19,34r,5l24,43r,5e" filled="f" strokeweight="0">
                  <v:path arrowok="t" o:connecttype="custom" o:connectlocs="0,0;0,3175;2540,6350;2540,9525;5715,12065;8890,15240;8890,18415;12065,21590;12065,24765;15240,27305;15240,30480" o:connectangles="0,0,0,0,0,0,0,0,0,0,0"/>
                </v:shape>
                <v:shape id="Freeform 1246" o:spid="_x0000_s2268" style="position:absolute;left:25209;top:17989;width:305;height:667;visibility:visible;mso-wrap-style:square;v-text-anchor:top" coordsize="4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LsMA&#10;AADdAAAADwAAAGRycy9kb3ducmV2LnhtbERPTWvCQBC9F/wPywje6sZopU1dpYhCDl6qIvQ2ZMck&#10;mJ1Ns6tu/r1bKHibx/ucxSqYRtyoc7VlBZNxAoK4sLrmUsHxsH19B+E8ssbGMinoycFqOXhZYKbt&#10;nb/ptveliCHsMlRQed9mUrqiIoNubFviyJ1tZ9BH2JVSd3iP4aaRaZLMpcGaY0OFLa0rKi77q1Hw&#10;m4bE+WnoT+cf9/FGuz7f5L1So2H4+gThKfin+N+d6zg/nc3g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LsMAAADdAAAADwAAAAAAAAAAAAAAAACYAgAAZHJzL2Rv&#10;d25yZXYueG1sUEsFBgAAAAAEAAQA9QAAAIgDAAAAAA==&#10;" path="m19,l14,r,5l,33r19,68l19,105r10,l29,101,48,14r,-5l43,9,19,r,9l43,19,38,14,19,101r10,l9,33,24,5,19,9,19,xe" fillcolor="black" stroked="f">
                  <v:path arrowok="t" o:connecttype="custom" o:connectlocs="12065,0;8890,0;8890,3175;0,20955;12065,64135;12065,66675;18415,66675;18415,64135;30480,8890;30480,5715;27305,5715;12065,0;12065,5715;27305,12065;24130,8890;12065,64135;18415,64135;5715,20955;15240,3175;12065,5715;12065,0" o:connectangles="0,0,0,0,0,0,0,0,0,0,0,0,0,0,0,0,0,0,0,0,0"/>
                </v:shape>
                <v:shape id="Freeform 1247" o:spid="_x0000_s2269" style="position:absolute;left:18078;top:24999;width:425;height:762;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Fp8QA&#10;AADdAAAADwAAAGRycy9kb3ducmV2LnhtbERP32vCMBB+F/wfwgl707TOyehMiwiCiDBWhb3emltb&#10;1lxKktm6v34ZDHy7j+/nbYrRdOJKzreWFaSLBARxZXXLtYLLeT9/BuEDssbOMim4kYcin042mGk7&#10;8Btdy1CLGMI+QwVNCH0mpa8aMugXtieO3Kd1BkOErpba4RDDTSeXSbKWBluODQ32tGuo+iq/jQIa&#10;jsefobx9tIfX9P2xdOnJjnulHmbj9gVEoDHcxf/ug47zl6sn+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xafEAAAA3QAAAA8AAAAAAAAAAAAAAAAAmAIAAGRycy9k&#10;b3ducmV2LnhtbFBLBQYAAAAABAAEAPUAAACJAwAAAAA=&#10;" path="m62,r,5l43,14r,5l33,19r,5l24,34r-10,l14,38,,43,4,82r5,l14,120r5,l24,96r4,l28,82r5,l33,67r5,l38,53r5,l43,43r5,l48,34r9,-5l57,19r5,l62,10r5,l67,,62,xe" stroked="f">
                  <v:path arrowok="t" o:connecttype="custom" o:connectlocs="39370,0;39370,3175;27305,8890;27305,12065;20955,12065;20955,15240;15240,21590;8890,21590;8890,24130;0,27305;2540,52070;5715,52070;8890,76200;12065,76200;15240,60960;17780,60960;17780,52070;20955,52070;20955,42545;24130,42545;24130,33655;27305,33655;27305,27305;30480,27305;30480,21590;36195,18415;36195,12065;39370,12065;39370,6350;42545,6350;42545,0;39370,0" o:connectangles="0,0,0,0,0,0,0,0,0,0,0,0,0,0,0,0,0,0,0,0,0,0,0,0,0,0,0,0,0,0,0,0"/>
                </v:shape>
                <v:shape id="Freeform 1248" o:spid="_x0000_s2270" style="position:absolute;left:18135;top:24999;width:337;height:610;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5PsYA&#10;AADdAAAADwAAAGRycy9kb3ducmV2LnhtbESPQWvCQBCF70L/wzKCN7MxSCqpq0hByKGXxh7ibchO&#10;k2h2NmS3Jvrru4WCtxnem/e92e4n04kbDa61rGAVxSCIK6tbrhV8nY7LDQjnkTV2lknBnRzsdy+z&#10;LWbajvxJt8LXIoSwy1BB432fSemqhgy6yPbEQfu2g0Ef1qGWesAxhJtOJnGcSoMtB0KDPb03VF2L&#10;HxO41Yc+jmdzmV7z3Dx8Uib2Wiq1mE+HNxCeJv80/1/nOtRP1in8fRNG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5PsYAAADdAAAADwAAAAAAAAAAAAAAAACYAgAAZHJz&#10;L2Rvd25yZXYueG1sUEsFBgAAAAAEAAQA9QAAAIsDAAAAAA==&#10;" path="m,96l,91,5,86r5,-4l10,77r5,-5l15,67r4,-5l19,58,29,48r,-5l34,38r,-4l43,24r,-5l48,14r,-4l53,5,53,e" filled="f" strokeweight="0">
                  <v:path arrowok="t" o:connecttype="custom" o:connectlocs="0,60960;0,57785;3175,54610;6350,52070;6350,48895;9525,45720;9525,42545;12065,39370;12065,36830;18415,30480;18415,27305;21590,24130;21590,21590;27305,15240;27305,12065;30480,8890;30480,6350;33655,3175;33655,0" o:connectangles="0,0,0,0,0,0,0,0,0,0,0,0,0,0,0,0,0,0,0"/>
                </v:shape>
                <v:shape id="Freeform 1249" o:spid="_x0000_s2271" style="position:absolute;left:18199;top:25215;width:89;height:121;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7VsIA&#10;AADdAAAADwAAAGRycy9kb3ducmV2LnhtbERPTYvCMBC9C/6HMII3TVdEl2osVRDEw4qul73NNmNb&#10;tpnUJtb67zeC4G0e73OWSWcq0VLjSssKPsYRCOLM6pJzBefv7egThPPIGivLpOBBDpJVv7fEWNs7&#10;H6k9+VyEEHYxKii8r2MpXVaQQTe2NXHgLrYx6ANscqkbvIdwU8lJFM2kwZJDQ4E1bQrK/k43o6A+&#10;l4/UTn/0/Ovw69Y+veLM7pUaDrp0AcJT59/il3unw/zJdA7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vtWwgAAAN0AAAAPAAAAAAAAAAAAAAAAAJgCAABkcnMvZG93&#10;bnJldi54bWxQSwUGAAAAAAQABAD1AAAAhwMAAAAA&#10;" path="m,l9,9r,5l14,19e" filled="f" strokeweight="0">
                  <v:path arrowok="t" o:connecttype="custom" o:connectlocs="0,0;5715,5715;5715,8890;8890,12065" o:connectangles="0,0,0,0"/>
                </v:shape>
                <v:shape id="Freeform 1250" o:spid="_x0000_s2272" style="position:absolute;left:18046;top:24968;width:457;height:793;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25MUA&#10;AADdAAAADwAAAGRycy9kb3ducmV2LnhtbESPQWvCQBCF74X+h2UKvdVNQ7GSuooEKkq9VMXzkJ1m&#10;g9nZNLuN8d93DoK3Gd6b976ZL0ffqoH62AQ28DrJQBFXwTZcGzgePl9moGJCttgGJgNXirBcPD7M&#10;sbDhwt807FOtJIRjgQZcSl2hdawceYyT0BGL9hN6j0nWvta2x4uE+1bnWTbVHhuWBocdlY6q8/7P&#10;G8jj5stty6E8Wf+7Ht4POzquozHPT+PqA1SiMd3Nt+uNFfz8TXD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3bkxQAAAN0AAAAPAAAAAAAAAAAAAAAAAJgCAABkcnMv&#10;ZG93bnJldi54bWxQSwUGAAAAAAQABAD1AAAAigMAAAAA&#10;" path="m72,5l72,,62,,,43r,5l14,120r,5l24,125r,-5l43,58,72,5,62,5,33,58,14,120r10,l9,48r,5l72,10,62,5r10,xe" fillcolor="black" stroked="f">
                  <v:path arrowok="t" o:connecttype="custom" o:connectlocs="45720,3175;45720,0;39370,0;0,27305;0,30480;8890,76200;8890,79375;15240,79375;15240,76200;27305,36830;45720,3175;39370,3175;20955,36830;8890,76200;15240,76200;5715,30480;5715,33655;45720,6350;39370,3175;45720,3175" o:connectangles="0,0,0,0,0,0,0,0,0,0,0,0,0,0,0,0,0,0,0,0"/>
                </v:shape>
                <v:rect id="Rectangle 1251" o:spid="_x0000_s2273" style="position:absolute;left:4997;top:48539;width:219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598IA&#10;AADdAAAADwAAAGRycy9kb3ducmV2LnhtbERPS4vCMBC+L/gfwgje1kTXLVqNIguCsO7BB3gdmrEt&#10;NpPaRO3+eyMI3ubje85s0dpK3KjxpWMNg74CQZw5U3Ku4bBffY5B+IBssHJMGv7Jw2Le+Zhhatyd&#10;t3TbhVzEEPYpaihCqFMpfVaQRd93NXHkTq6xGCJscmkavMdwW8mhUom0WHJsKLCmn4Ky8+5qNWAy&#10;Mpe/09dm/3tNcJK3avV9VFr3uu1yCiJQG97il3tt4vzha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Hn3wgAAAN0AAAAPAAAAAAAAAAAAAAAAAJgCAABkcnMvZG93&#10;bnJldi54bWxQSwUGAAAAAAQABAD1AAAAhwMAAAAA&#10;" stroked="f"/>
                <v:line id="Line 1252" o:spid="_x0000_s2274" style="position:absolute;flip:y;visibility:visible;mso-wrap-style:square" from="4997,48539" to="5029,4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s+MgAAADdAAAADwAAAGRycy9kb3ducmV2LnhtbESPT0sDMRDF70K/Q5iCN5u14B+2TUtp&#10;UURQabWH3qabcXfpZrIkaTd+e+cgeJvhvXnvN/Nldp26UIitZwO3kwIUceVty7WBr8+nm0dQMSFb&#10;7DyTgR+KsFyMruZYWj/wli67VCsJ4ViigSalvtQ6Vg05jBPfE4v27YPDJGuotQ04SLjr9LQo7rXD&#10;lqWhwZ7WDVWn3dkZ2L4/8DE8n/MpH4e3j8O+ft1vVsZcj/NqBipRTv/mv+sXK/jTO+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Ds+MgAAADdAAAADwAAAAAA&#10;AAAAAAAAAAChAgAAZHJzL2Rvd25yZXYueG1sUEsFBgAAAAAEAAQA+QAAAJYDAAAAAA==&#10;" strokeweight="0"/>
                <v:shape id="Freeform 1253" o:spid="_x0000_s2275" style="position:absolute;left:4997;top:48539;width:400;height:698;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Hs8UA&#10;AADdAAAADwAAAGRycy9kb3ducmV2LnhtbERPTWsCMRC9C/0PYQq9adYVbdkapSrFHnrRrWBv0810&#10;s3QzWZKo679vCkJv83ifM1/2thVn8qFxrGA8ykAQV043XCv4KF+HTyBCRNbYOiYFVwqwXNwN5lho&#10;d+EdnfexFimEQ4EKTIxdIWWoDFkMI9cRJ+7beYsxQV9L7fGSwm0r8yybSYsNpwaDHa0NVT/7k1VQ&#10;vj/q4+d1Erdf69VpYvKNx0Op1MN9//IMIlIf/8U395tO8/PpG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AezxQAAAN0AAAAPAAAAAAAAAAAAAAAAAJgCAABkcnMv&#10;ZG93bnJldi54bWxQSwUGAAAAAAQABAD1AAAAigMAAAAA&#10;" path="m,110r,-5l5,101r5,-5l10,91r5,-5l15,81r4,-4l19,72,29,62r,-5l34,52r,-4l39,43r,-5l48,28r,-4l53,19r,-5l63,4,63,e" filled="f" strokeweight="0">
                  <v:path arrowok="t" o:connecttype="custom" o:connectlocs="0,69850;0,66675;3175,64135;6350,60960;6350,57785;9525,54610;9525,51435;12065,48895;12065,45720;18415,39370;18415,36195;21590,33020;21590,30480;24765,27305;24765,24130;30480,17780;30480,15240;33655,12065;33655,8890;40005,2540;40005,0" o:connectangles="0,0,0,0,0,0,0,0,0,0,0,0,0,0,0,0,0,0,0,0,0"/>
                </v:shape>
                <v:shape id="Freeform 1254" o:spid="_x0000_s2276" style="position:absolute;left:4997;top:48539;width:825;height:1403;visibility:visible;mso-wrap-style:square;v-text-anchor:top" coordsize="13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YJ8QA&#10;AADdAAAADwAAAGRycy9kb3ducmV2LnhtbERPTWvCQBC9F/wPywi9SN0YqbTRVUQUhEqh0UtvY3ZM&#10;gtnZuLvV9N+7BaG3ebzPmS0604grOV9bVjAaJiCIC6trLhUc9puXNxA+IGtsLJOCX/KwmPeeZphp&#10;e+MvuuahFDGEfYYKqhDaTEpfVGTQD21LHLmTdQZDhK6U2uEthptGpkkykQZrjg0VtrSqqDjnP0aB&#10;Ow9w+/meHw/f3ccuWa/Hx+bCSj33u+UURKAu/Isf7q2O89PXF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mCfEAAAA3QAAAA8AAAAAAAAAAAAAAAAAmAIAAGRycy9k&#10;b3ducmV2LnhtbFBLBQYAAAAABAAEAPUAAACJAwAAAAA=&#10;" path="m,221r5,-5l5,211r5,-5l10,201r5,-4l15,192r9,-10l24,177r5,-4l29,168,39,158r,-5l43,149r,-5l48,139r,-5l58,125r,-5l63,115r,-5l67,105r,-4l77,91r,-5l82,81r,-4l87,72r,-5l96,57r,-5l101,48r,-5l111,33r,-5l115,24r,-5l120,14r,-5l130,e" filled="f" strokeweight="0">
                  <v:path arrowok="t" o:connecttype="custom" o:connectlocs="0,140335;3175,137160;3175,133985;6350,130810;6350,127635;9525,125095;9525,121920;15240,115570;15240,112395;18415,109855;18415,106680;24765,100330;24765,97155;27305,94615;27305,91440;30480,88265;30480,85090;36830,79375;36830,76200;40005,73025;40005,69850;42545,66675;42545,64135;48895,57785;48895,54610;52070,51435;52070,48895;55245,45720;55245,42545;60960,36195;60960,33020;64135,30480;64135,27305;70485,20955;70485,17780;73025,15240;73025,12065;76200,8890;76200,5715;82550,0" o:connectangles="0,0,0,0,0,0,0,0,0,0,0,0,0,0,0,0,0,0,0,0,0,0,0,0,0,0,0,0,0,0,0,0,0,0,0,0,0,0,0,0"/>
                </v:shape>
                <v:shape id="Freeform 1255" o:spid="_x0000_s2277" style="position:absolute;left:4997;top:48539;width:1219;height:2038;visibility:visible;mso-wrap-style:square;v-text-anchor:top" coordsize="19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Y6cQA&#10;AADdAAAADwAAAGRycy9kb3ducmV2LnhtbERP22oCMRB9L/Qfwgi+FM26xQtbo4hoaxGKN/o8bMbN&#10;0s1k2UTd/r0RCn2bw7nOdN7aSlyp8aVjBYN+AoI4d7rkQsHpuO5NQPiArLFyTAp+ycN89vw0xUy7&#10;G+/pegiFiCHsM1RgQqgzKX1uyKLvu5o4cmfXWAwRNoXUDd5iuK1kmiQjabHk2GCwpqWh/OdwsQou&#10;u7GZyM+vD9q2mL6stu/5yH0r1e20izcQgdrwL/5zb3Scnw5f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WOnEAAAA3QAAAA8AAAAAAAAAAAAAAAAAmAIAAGRycy9k&#10;b3ducmV2LnhtbFBLBQYAAAAABAAEAPUAAACJAwAAAAA=&#10;" path="m,321r,-4l5,312r5,-5l10,302r5,-5l15,293r9,-10l24,278r5,-5l29,269,39,259r,-5l43,249r,-4l53,235r,-5l58,225r,-4l67,211r,-5l72,201r,-4l82,187r,-5l87,177r,-4l96,163r,-5l101,153r,-4l106,144r,-5l115,129r,-4l120,120r,-5l130,105r,-4l135,96r,-5l144,81r,-4l149,72r,-5l159,57r,-5l163,48r,-5l173,33r,-5l178,24r,-5l187,9r,-5l192,e" filled="f" strokeweight="0">
                  <v:path arrowok="t" o:connecttype="custom" o:connectlocs="0,203835;0,201295;3175,198120;6350,194945;6350,191770;9525,188595;9525,186055;15240,179705;15240,176530;18415,173355;18415,170815;24765,164465;24765,161290;27305,158115;27305,155575;33655,149225;33655,146050;36830,142875;36830,140335;42545,133985;42545,130810;45720,127635;45720,125095;52070,118745;52070,115570;55245,112395;55245,109855;60960,103505;60960,100330;64135,97155;64135,94615;67310,91440;67310,88265;73025,81915;73025,79375;76200,76200;76200,73025;82550,66675;82550,64135;85725,60960;85725,57785;91440,51435;91440,48895;94615,45720;94615,42545;100965,36195;100965,33020;103505,30480;103505,27305;109855,20955;109855,17780;113030,15240;113030,12065;118745,5715;118745,2540;121920,0" o:connectangles="0,0,0,0,0,0,0,0,0,0,0,0,0,0,0,0,0,0,0,0,0,0,0,0,0,0,0,0,0,0,0,0,0,0,0,0,0,0,0,0,0,0,0,0,0,0,0,0,0,0,0,0,0,0,0,0"/>
                </v:shape>
                <v:shape id="Freeform 1256" o:spid="_x0000_s2278" style="position:absolute;left:5334;top:48539;width:1250;height:2165;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2o8QA&#10;AADdAAAADwAAAGRycy9kb3ducmV2LnhtbERPTWvCQBC9F/oflin0UsymEkuJrlJKK97UWMXjJDtN&#10;QrOzIbua+O9dQehtHu9zZovBNOJMnastK3iNYhDEhdU1lwp+dt+jdxDOI2tsLJOCCzlYzB8fZphq&#10;2/OWzpkvRQhhl6KCyvs2ldIVFRl0kW2JA/drO4M+wK6UusM+hJtGjuP4TRqsOTRU2NJnRcVfdjIK&#10;9jrJVnb9ctjlG7fRX/kyOfYHpZ6fho8pCE+D/xff3Ssd5o8nCdy+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tqPEAAAA3QAAAA8AAAAAAAAAAAAAAAAAmAIAAGRycy9k&#10;b3ducmV2LnhtbFBLBQYAAAAABAAEAPUAAACJAwAAAAA=&#10;" path="m,341r5,-5l5,331r5,-5l10,321r4,-4l14,312,24,302r,-5l29,293r,-5l34,283r,-5l43,269r,-5l48,259r,-5l53,249r,-4l62,235r,-5l67,225r,-4l77,211r,-5l82,201r,-4l86,192r,-5l96,177r,-4l101,168r,-5l106,158r,-5l115,144r,-5l120,134r,-5l125,125r,-5l134,110r,-5l139,101r,-5l149,86r,-5l154,77r,-5l158,67r,-5l168,52r,-4l173,43r,-5l178,33r,-5l187,19r,-5l192,9r,-5l197,e" filled="f" strokeweight="0">
                  <v:path arrowok="t" o:connecttype="custom" o:connectlocs="0,216535;3175,213360;3175,210185;6350,207010;6350,203835;8890,201295;8890,198120;15240,191770;15240,188595;18415,186055;18415,182880;21590,179705;21590,176530;27305,170815;27305,167640;30480,164465;30480,161290;33655,158115;33655,155575;39370,149225;39370,146050;42545,142875;42545,140335;48895,133985;48895,130810;52070,127635;52070,125095;54610,121920;54610,118745;60960,112395;60960,109855;64135,106680;64135,103505;67310,100330;67310,97155;73025,91440;73025,88265;76200,85090;76200,81915;79375,79375;79375,76200;85090,69850;85090,66675;88265,64135;88265,60960;94615,54610;94615,51435;97790,48895;97790,45720;100330,42545;100330,39370;106680,33020;106680,30480;109855,27305;109855,24130;113030,20955;113030,17780;118745,12065;118745,8890;121920,5715;121920,2540;125095,0" o:connectangles="0,0,0,0,0,0,0,0,0,0,0,0,0,0,0,0,0,0,0,0,0,0,0,0,0,0,0,0,0,0,0,0,0,0,0,0,0,0,0,0,0,0,0,0,0,0,0,0,0,0,0,0,0,0,0,0,0,0,0,0,0,0"/>
                </v:shape>
                <v:shape id="Freeform 1257" o:spid="_x0000_s2279" style="position:absolute;left:5727;top:48539;width:1251;height:2165;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TOMQA&#10;AADdAAAADwAAAGRycy9kb3ducmV2LnhtbERPS2vCQBC+F/wPywheSt00RCmpq5TSijdtfOBxzE6T&#10;0OxsyK4m/ntXEHqbj+85s0VvanGh1lWWFbyOIxDEudUVFwp22++XNxDOI2usLZOCKzlYzAdPM0y1&#10;7fiHLpkvRAhhl6KC0vsmldLlJRl0Y9sQB+7XtgZ9gG0hdYtdCDe1jKNoKg1WHBpKbOizpPwvOxsF&#10;e51kK7t+PmxPG7fRX6dlcuwOSo2G/cc7CE+9/xc/3Csd5seT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EzjEAAAA3QAAAA8AAAAAAAAAAAAAAAAAmAIAAGRycy9k&#10;b3ducmV2LnhtbFBLBQYAAAAABAAEAPUAAACJAwAAAAA=&#10;" path="m,341r,-5l5,331r5,-5l10,321r5,-4l15,312r9,-10l24,297r5,-4l29,288r5,-5l34,278r10,-9l44,264r4,-5l48,254r10,-9l58,240r5,-5l63,230r5,-5l68,221r9,-10l77,206r5,-5l82,197,92,187r,-5l96,177r,-4l101,168r,-5l111,153r,-4l116,144r,-5l125,129r,-4l130,120r,-5l135,110r,-5l144,96r,-5l149,86r,-5l159,72r,-5l164,62r,-5l168,52r,-4l178,38r,-5l183,28r,-4l192,14r,-5l197,4r,-4e" filled="f" strokeweight="0">
                  <v:path arrowok="t" o:connecttype="custom" o:connectlocs="0,216535;0,213360;3175,210185;6350,207010;6350,203835;9525,201295;9525,198120;15240,191770;15240,188595;18415,186055;18415,182880;21590,179705;21590,176530;27940,170815;27940,167640;30480,164465;30480,161290;36830,155575;36830,152400;40005,149225;40005,146050;43180,142875;43180,140335;48895,133985;48895,130810;52070,127635;52070,125095;58420,118745;58420,115570;60960,112395;60960,109855;64135,106680;64135,103505;70485,97155;70485,94615;73660,91440;73660,88265;79375,81915;79375,79375;82550,76200;82550,73025;85725,69850;85725,66675;91440,60960;91440,57785;94615,54610;94615,51435;100965,45720;100965,42545;104140,39370;104140,36195;106680,33020;106680,30480;113030,24130;113030,20955;116205,17780;116205,15240;121920,8890;121920,5715;125095,2540;125095,0" o:connectangles="0,0,0,0,0,0,0,0,0,0,0,0,0,0,0,0,0,0,0,0,0,0,0,0,0,0,0,0,0,0,0,0,0,0,0,0,0,0,0,0,0,0,0,0,0,0,0,0,0,0,0,0,0,0,0,0,0,0,0,0,0"/>
                </v:shape>
                <v:shape id="Freeform 1258" o:spid="_x0000_s2280" style="position:absolute;left:6127;top:48901;width:1035;height:1803;visibility:visible;mso-wrap-style:square;v-text-anchor:top" coordsize="1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YcQA&#10;AADdAAAADwAAAGRycy9kb3ducmV2LnhtbERPTWsCMRC9F/wPYYReSs2qKLI1SisUvXhw24rHYTPd&#10;TbuZrEnU9d8bodDbPN7nzJedbcSZfDCOFQwHGQji0mnDlYLPj/fnGYgQkTU2jknBlQIsF72HOeba&#10;XXhH5yJWIoVwyFFBHWObSxnKmiyGgWuJE/ftvMWYoK+k9nhJ4baRoyybSouGU0ONLa1qKn+Lk1Vg&#10;jnpr3p72m5Ned4dZ8fPlx2Go1GO/e30BEamL/+I/90an+aPJFO7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GHEAAAA3QAAAA8AAAAAAAAAAAAAAAAAmAIAAGRycy9k&#10;b3ducmV2LnhtbFBLBQYAAAAABAAEAPUAAACJAwAAAAA=&#10;" path="m,284r5,-5l5,274r9,-10l14,260r5,-5l19,250r5,-5l24,240r9,-9l33,226r5,-5l38,216r10,-9l48,202r5,-5l53,192r4,-4l57,183,67,173r,-5l72,164r,-5l77,154r,-5l86,140r,-5l91,130r,-5l96,120r,-4l105,106r,-5l110,96r,-4l120,82r,-5l125,72r,-4l129,63r,-5l139,48r,-4l144,39r,-5l149,29r,-5l158,15r,-5l163,5r,-5e" filled="f" strokeweight="0">
                  <v:path arrowok="t" o:connecttype="custom" o:connectlocs="0,180340;3175,177165;3175,173990;8890,167640;8890,165100;12065,161925;12065,158750;15240,155575;15240,152400;20955,146685;20955,143510;24130,140335;24130,137160;30480,131445;30480,128270;33655,125095;33655,121920;36195,119380;36195,116205;42545,109855;42545,106680;45720,104140;45720,100965;48895,97790;48895,94615;54610,88900;54610,85725;57785,82550;57785,79375;60960,76200;60960,73660;66675,67310;66675,64135;69850,60960;69850,58420;76200,52070;76200,48895;79375,45720;79375,43180;81915,40005;81915,36830;88265,30480;88265,27940;91440,24765;91440,21590;94615,18415;94615,15240;100330,9525;100330,6350;103505,3175;103505,0" o:connectangles="0,0,0,0,0,0,0,0,0,0,0,0,0,0,0,0,0,0,0,0,0,0,0,0,0,0,0,0,0,0,0,0,0,0,0,0,0,0,0,0,0,0,0,0,0,0,0,0,0,0,0"/>
                </v:shape>
                <v:shape id="Freeform 1259" o:spid="_x0000_s2281" style="position:absolute;left:6521;top:49606;width:641;height:1098;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toMYA&#10;AADdAAAADwAAAGRycy9kb3ducmV2LnhtbERPTWvCQBC9F/oflil4Ed2o2NrUTdCK4EEs1RxyHLLT&#10;JDU7G7JbTf99VxB6m8f7nGXam0ZcqHO1ZQWTcQSCuLC65lJBdtqOFiCcR9bYWCYFv+QgTR4flhhr&#10;e+VPuhx9KUIIuxgVVN63sZSuqMigG9uWOHBftjPoA+xKqTu8hnDTyGkUPUuDNYeGClt6r6g4H3+M&#10;gny/3qyi1/x78ZH5cj/LD9lWD5UaPPWrNxCeev8vvrt3Osyfzl/g9k04Q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toMYAAADdAAAADwAAAAAAAAAAAAAAAACYAgAAZHJz&#10;L2Rvd25yZXYueG1sUEsFBgAAAAAEAAQA9QAAAIsDAAAAAA==&#10;" path="m,173r5,-5l5,163r5,-5l10,153r9,-9l19,139r5,-5l24,129r5,-4l29,120,39,110r,-5l43,101r,-5l53,86r,-5l58,77r,-5l67,62r,-5l72,53r,-5l77,43r,-5l87,29r,-5l91,19r,-5l101,5r,-5e" filled="f" strokeweight="0">
                  <v:path arrowok="t" o:connecttype="custom" o:connectlocs="0,109855;3175,106680;3175,103505;6350,100330;6350,97155;12065,91440;12065,88265;15240,85090;15240,81915;18415,79375;18415,76200;24765,69850;24765,66675;27305,64135;27305,60960;33655,54610;33655,51435;36830,48895;36830,45720;42545,39370;42545,36195;45720,33655;45720,30480;48895,27305;48895,24130;55245,18415;55245,15240;57785,12065;57785,8890;64135,3175;64135,0" o:connectangles="0,0,0,0,0,0,0,0,0,0,0,0,0,0,0,0,0,0,0,0,0,0,0,0,0,0,0,0,0,0,0"/>
                </v:shape>
                <v:shape id="Freeform 1260" o:spid="_x0000_s2282" style="position:absolute;left:6921;top:50272;width:241;height:432;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OtcYA&#10;AADdAAAADwAAAGRycy9kb3ducmV2LnhtbESPQWvCQBCF74L/YRnBm24UW2zqKiK09FJsbNXrNDsm&#10;wexsyG41/nvnIPQ2w3vz3jeLVedqdaE2VJ4NTMYJKOLc24oLAz/fb6M5qBCRLdaeycCNAqyW/d4C&#10;U+uvnNFlFwslIRxSNFDG2KRah7wkh2HsG2LRTr51GGVtC21bvEq4q/U0SZ61w4qlocSGNiXl592f&#10;M/Ce4PYwy75udAyf6/nLIfP738yY4aBbv4KK1MV/8+P6wwr+9El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qOtcYAAADdAAAADwAAAAAAAAAAAAAAAACYAgAAZHJz&#10;L2Rvd25yZXYueG1sUEsFBgAAAAAEAAQA9QAAAIsDAAAAAA==&#10;" path="m,68l,63,4,58,9,53r,-5l14,44r,-5l19,34r,-5l28,20r,-5l33,10r,-5l38,e" filled="f" strokeweight="0">
                  <v:path arrowok="t" o:connecttype="custom" o:connectlocs="0,43180;0,40005;2540,36830;5715,33655;5715,30480;8890,27940;8890,24765;12065,21590;12065,18415;17780,12700;17780,9525;20955,6350;20955,3175;24130,0" o:connectangles="0,0,0,0,0,0,0,0,0,0,0,0,0,0"/>
                </v:shape>
                <v:line id="Line 1261" o:spid="_x0000_s2283" style="position:absolute;visibility:visible;mso-wrap-style:square" from="7162,48539" to="7162,4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yIsIAAADdAAAADwAAAGRycy9kb3ducmV2LnhtbERPS4vCMBC+L/gfwgje1lRBt1ajiKy4&#10;3tYXeByasQ02k9JktfvvjSB4m4/vObNFaytxo8YbxwoG/QQEce604ULB8bD+TEH4gKyxckwK/snD&#10;Yt75mGGm3Z13dNuHQsQQ9hkqKEOoMyl9XpJF33c1ceQurrEYImwKqRu8x3BbyWGSjKVFw7GhxJpW&#10;JeXX/Z9VYH7Hm9H26zQ5ye9NGJzTa2rsUalet11OQQRqw1v8cv/oOH84ms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YyIsIAAADdAAAADwAAAAAAAAAAAAAA&#10;AAChAgAAZHJzL2Rvd25yZXYueG1sUEsFBgAAAAAEAAQA+QAAAJADAAAAAA==&#10;" strokeweight="0"/>
                <v:shape id="Freeform 1262" o:spid="_x0000_s2284" style="position:absolute;left:6737;top:48539;width:425;height:730;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YsQA&#10;AADdAAAADwAAAGRycy9kb3ducmV2LnhtbESPQU/DMAyF70j8h8hI3FjKDmMqyyZAMPUGbHC3GtNk&#10;a5wqCWvHr8cHJG623vN7n1ebKfTqRCn7yAZuZxUo4jZaz52Bj/3LzRJULsgW+8hk4EwZNuvLixXW&#10;No78Tqdd6ZSEcK7RgCtlqLXOraOAeRYHYtG+YgpYZE2dtglHCQ+9nlfVQgf0LA0OB3py1B5338FA&#10;M45b//O2Ta/nT+/vDo1bPj86Y66vpod7UIWm8m/+u26s4M8X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rWLEAAAA3QAAAA8AAAAAAAAAAAAAAAAAmAIAAGRycy9k&#10;b3ducmV2LnhtbFBLBQYAAAAABAAEAPUAAACJAwAAAAA=&#10;" path="m,l9,9r,5l14,19r,5l24,33r,5l29,43r,5l33,52r,5l43,67r,5l48,77r,4l53,86r,5l62,101r,4l67,110r,5e" filled="f" strokeweight="0">
                  <v:path arrowok="t" o:connecttype="custom" o:connectlocs="0,0;5715,5715;5715,8890;8890,12065;8890,15240;15240,20955;15240,24130;18415,27305;18415,30480;20955,33020;20955,36195;27305,42545;27305,45720;30480,48895;30480,51435;33655,54610;33655,57785;39370,64135;39370,66675;42545,69850;42545,73025" o:connectangles="0,0,0,0,0,0,0,0,0,0,0,0,0,0,0,0,0,0,0,0,0"/>
                </v:shape>
                <v:shape id="Freeform 1263" o:spid="_x0000_s2285" style="position:absolute;left:6337;top:48539;width:825;height:1403;visibility:visible;mso-wrap-style:square;v-text-anchor:top" coordsize="13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M7cQA&#10;AADdAAAADwAAAGRycy9kb3ducmV2LnhtbERPTYvCMBC9C/6HMIIXWVNdkN1qFFkUBBfBrhdvYzO2&#10;xWbSTaJ2//1GELzN433ObNGaWtzI+cqygtEwAUGcW11xoeDws377AOEDssbaMin4Iw+Lebczw1Tb&#10;O+/ploVCxBD2KSooQ2hSKX1ekkE/tA1x5M7WGQwRukJqh/cYbmo5TpKJNFhxbCixoa+S8kt2NQrc&#10;ZYCb3Wd2Ohzb7XeyWr2f6l9Wqt9rl1MQgdrwEj/dGx3njycjeHw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zO3EAAAA3QAAAA8AAAAAAAAAAAAAAAAAmAIAAGRycy9k&#10;b3ducmV2LnhtbFBLBQYAAAAABAAEAPUAAACJAwAAAAA=&#10;" path="m,l5,4r,5l15,19r,5l20,28r,5l29,43r,5l34,52r,5l39,62r,5l48,77r,4l53,86r,5l63,101r,4l68,110r,5l77,125r,4l82,134r,5l87,144r,5l96,158r,5l101,168r,5l111,182r,5l116,192r,5l125,206r,5l130,216r,5e" filled="f" strokeweight="0">
                  <v:path arrowok="t" o:connecttype="custom" o:connectlocs="0,0;3175,2540;3175,5715;9525,12065;9525,15240;12700,17780;12700,20955;18415,27305;18415,30480;21590,33020;21590,36195;24765,39370;24765,42545;30480,48895;30480,51435;33655,54610;33655,57785;40005,64135;40005,66675;43180,69850;43180,73025;48895,79375;48895,81915;52070,85090;52070,88265;55245,91440;55245,94615;60960,100330;60960,103505;64135,106680;64135,109855;70485,115570;70485,118745;73660,121920;73660,125095;79375,130810;79375,133985;82550,137160;82550,140335" o:connectangles="0,0,0,0,0,0,0,0,0,0,0,0,0,0,0,0,0,0,0,0,0,0,0,0,0,0,0,0,0,0,0,0,0,0,0,0,0,0,0"/>
                </v:shape>
                <v:shape id="Freeform 1264" o:spid="_x0000_s2286" style="position:absolute;left:5975;top:48539;width:1187;height:2070;visibility:visible;mso-wrap-style:square;v-text-anchor:top" coordsize="18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8J8MA&#10;AADdAAAADwAAAGRycy9kb3ducmV2LnhtbERP22rCQBB9L/gPyxR8q5vGEkp0FS1IFAolth8wZMck&#10;mp1Ns5uLf98tFPo2h3Od9XYyjRioc7VlBc+LCARxYXXNpYKvz8PTKwjnkTU2lknBnRxsN7OHNaba&#10;jpzTcPalCCHsUlRQed+mUrqiIoNuYVviwF1sZ9AH2JVSdziGcNPIOIoSabDm0FBhS28VFbdzbxTs&#10;s0x/xPU1L9+v/eC+l/kLn3Kl5o/TbgXC0+T/xX/uow7z4ySG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8J8MAAADdAAAADwAAAAAAAAAAAAAAAACYAgAAZHJzL2Rv&#10;d25yZXYueG1sUEsFBgAAAAAEAAQA9QAAAIgDAAAAAA==&#10;" path="m,l,4,5,9r,5l9,19r5,5l14,28r5,5l19,38r5,5l24,48r9,9l33,62r5,5l38,72r10,9l48,86r5,5l53,96r4,5l57,105r10,10l67,120r5,5l72,129r9,10l81,144r5,5l86,153r5,5l91,163r10,10l101,177r4,5l105,187r10,10l115,201r5,5l120,211r5,5l125,221r9,9l134,235r5,5l139,245r10,9l149,259r4,5l153,269r5,4l158,278r10,10l168,293r5,4l173,302r9,10l182,317r5,4l187,326e" filled="f" strokeweight="0">
                  <v:path arrowok="t" o:connecttype="custom" o:connectlocs="0,0;0,2540;3175,5715;3175,8890;5715,12065;8890,15240;8890,17780;12065,20955;12065,24130;15240,27305;15240,30480;20955,36195;20955,39370;24130,42545;24130,45720;30480,51435;30480,54610;33655,57785;33655,60960;36195,64135;36195,66675;42545,73025;42545,76200;45720,79375;45720,81915;51435,88265;51435,91440;54610,94615;54610,97155;57785,100330;57785,103505;64135,109855;64135,112395;66675,115570;66675,118745;73025,125095;73025,127635;76200,130810;76200,133985;79375,137160;79375,140335;85090,146050;85090,149225;88265,152400;88265,155575;94615,161290;94615,164465;97155,167640;97155,170815;100330,173355;100330,176530;106680,182880;106680,186055;109855,188595;109855,191770;115570,198120;115570,201295;118745,203835;118745,207010" o:connectangles="0,0,0,0,0,0,0,0,0,0,0,0,0,0,0,0,0,0,0,0,0,0,0,0,0,0,0,0,0,0,0,0,0,0,0,0,0,0,0,0,0,0,0,0,0,0,0,0,0,0,0,0,0,0,0,0,0,0,0"/>
                </v:shape>
                <v:shape id="Freeform 1265" o:spid="_x0000_s2287" style="position:absolute;left:5575;top:48539;width:1251;height:2165;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kasQA&#10;AADdAAAADwAAAGRycy9kb3ducmV2LnhtbERPTWvCQBC9C/0PyxR6EbPRipToKqVY8aaNVTxOstMk&#10;NDsbsqtJ/70rCL3N433OYtWbWlypdZVlBeMoBkGcW11xoeD78Dl6A+E8ssbaMin4Iwer5dNggYm2&#10;HX/RNfWFCCHsElRQet8kUrq8JIMusg1x4H5sa9AH2BZSt9iFcFPLSRzPpMGKQ0OJDX2UlP+mF6Pg&#10;qKfp1u6Gp0O2d3u9zjbTc3dS6uW5f5+D8NT7f/HDvdVh/mT2Cv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5GrEAAAA3QAAAA8AAAAAAAAAAAAAAAAAmAIAAGRycy9k&#10;b3ducmV2LnhtbFBLBQYAAAAABAAEAPUAAACJAwAAAAA=&#10;" path="m,l,4,5,9r,5l10,19r5,5l15,28r5,5l20,38r4,5l24,48r10,9l34,62r5,5l39,72r5,5l44,81r9,10l53,96r5,5l58,105r10,10l68,120r4,5l72,129r5,5l77,139r10,10l87,153r5,5l92,163r4,5l96,173r10,9l106,187r5,5l111,197r5,4l116,206r9,10l125,221r5,4l130,230r10,10l140,245r4,4l144,254r5,5l149,264r10,9l159,278r5,5l164,288r4,5l168,297r10,10l178,312r5,5l183,321r5,5l188,331r9,10e" filled="f" strokeweight="0">
                  <v:path arrowok="t" o:connecttype="custom" o:connectlocs="0,0;0,2540;3175,5715;3175,8890;6350,12065;9525,15240;9525,17780;12700,20955;12700,24130;15240,27305;15240,30480;21590,36195;21590,39370;24765,42545;24765,45720;27940,48895;27940,51435;33655,57785;33655,60960;36830,64135;36830,66675;43180,73025;43180,76200;45720,79375;45720,81915;48895,85090;48895,88265;55245,94615;55245,97155;58420,100330;58420,103505;60960,106680;60960,109855;67310,115570;67310,118745;70485,121920;70485,125095;73660,127635;73660,130810;79375,137160;79375,140335;82550,142875;82550,146050;88900,152400;88900,155575;91440,158115;91440,161290;94615,164465;94615,167640;100965,173355;100965,176530;104140,179705;104140,182880;106680,186055;106680,188595;113030,194945;113030,198120;116205,201295;116205,203835;119380,207010;119380,210185;125095,216535" o:connectangles="0,0,0,0,0,0,0,0,0,0,0,0,0,0,0,0,0,0,0,0,0,0,0,0,0,0,0,0,0,0,0,0,0,0,0,0,0,0,0,0,0,0,0,0,0,0,0,0,0,0,0,0,0,0,0,0,0,0,0,0,0,0"/>
                </v:shape>
                <v:shape id="Freeform 1266" o:spid="_x0000_s2288" style="position:absolute;left:5149;top:48539;width:1283;height:2165;visibility:visible;mso-wrap-style:square;v-text-anchor:top" coordsize="20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2msIA&#10;AADdAAAADwAAAGRycy9kb3ducmV2LnhtbERPTYvCMBC9C/sfwix403RLUalGWRTFiyzWZaG3oRnb&#10;YjMpTdT6742w4G0e73MWq9404kadqy0r+BpHIIgLq2suFfyetqMZCOeRNTaWScGDHKyWH4MFptre&#10;+Ui3zJcihLBLUUHlfZtK6YqKDLqxbYkDd7adQR9gV0rd4T2Em0bGUTSRBmsODRW2tK6ouGRXoyC5&#10;HKeHDcY/6+SBlHP2l+/ynVLDz/57DsJT79/if/deh/nxJ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raawgAAAN0AAAAPAAAAAAAAAAAAAAAAAJgCAABkcnMvZG93&#10;bnJldi54bWxQSwUGAAAAAAQABAD1AAAAhwMAAAAA&#10;" path="m,l5,4r,5l15,19r,5l19,28r,5l24,38r,5l34,52r,5l39,62r,5l48,77r,4l53,86r,5l58,96r,5l67,110r,5l72,120r,5l82,134r,5l87,144r,5l91,153r,5l101,168r,5l106,177r,5l115,192r,5l120,201r,5l125,211r,5l135,225r,5l139,235r,5l149,249r,5l154,259r,5l159,269r,4l168,283r,5l173,293r,4l183,307r,5l187,317r,4l192,326r,5l202,341e" filled="f" strokeweight="0">
                  <v:path arrowok="t" o:connecttype="custom" o:connectlocs="0,0;3175,2540;3175,5715;9525,12065;9525,15240;12065,17780;12065,20955;15240,24130;15240,27305;21590,33020;21590,36195;24765,39370;24765,42545;30480,48895;30480,51435;33655,54610;33655,57785;36830,60960;36830,64135;42545,69850;42545,73025;45720,76200;45720,79375;52070,85090;52070,88265;55245,91440;55245,94615;57785,97155;57785,100330;64135,106680;64135,109855;67310,112395;67310,115570;73025,121920;73025,125095;76200,127635;76200,130810;79375,133985;79375,137160;85725,142875;85725,146050;88265,149225;88265,152400;94615,158115;94615,161290;97790,164465;97790,167640;100965,170815;100965,173355;106680,179705;106680,182880;109855,186055;109855,188595;116205,194945;116205,198120;118745,201295;118745,203835;121920,207010;121920,210185;128270,216535" o:connectangles="0,0,0,0,0,0,0,0,0,0,0,0,0,0,0,0,0,0,0,0,0,0,0,0,0,0,0,0,0,0,0,0,0,0,0,0,0,0,0,0,0,0,0,0,0,0,0,0,0,0,0,0,0,0,0,0,0,0,0,0"/>
                </v:shape>
                <v:shape id="Freeform 1267" o:spid="_x0000_s2289" style="position:absolute;left:4997;top:48933;width:1035;height:1771;visibility:visible;mso-wrap-style:square;v-text-anchor:top" coordsize="1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5z8EA&#10;AADdAAAADwAAAGRycy9kb3ducmV2LnhtbERPTYvCMBC9L/gfwgje1sSCotUoRVgQFg/rCl7HZmyL&#10;zaQmUeu/3yws7G0e73NWm9624kE+NI41TMYKBHHpTMOVhuP3x/scRIjIBlvHpOFFATbrwdsKc+Oe&#10;/EWPQ6xECuGQo4Y6xi6XMpQ1WQxj1xEn7uK8xZigr6Tx+EzhtpWZUjNpseHUUGNH25rK6+FuNdzk&#10;7q4WZznPClV82n178urGWo+GfbEEEamP/+I/986k+dls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o+c/BAAAA3QAAAA8AAAAAAAAAAAAAAAAAmAIAAGRycy9kb3du&#10;cmV2LnhtbFBLBQYAAAAABAAEAPUAAACGAwAAAAA=&#10;" path="m,l5,5r,5l10,15r,4l15,24r,5l24,39r,4l29,48r,5l39,63r,4l43,72r,5l53,87r,4l58,96r,5l63,106r,5l72,120r,5l77,130r,5l87,144r,5l91,154r,5l101,168r,5l106,178r,5l111,187r,5l120,202r,5l125,211r,5l135,226r,5l139,235r,5l149,250r,5l154,259r,5l159,269r,5l163,279e" filled="f" strokeweight="0">
                  <v:path arrowok="t" o:connecttype="custom" o:connectlocs="0,0;3175,3175;3175,6350;6350,9525;6350,12065;9525,15240;9525,18415;15240,24765;15240,27305;18415,30480;18415,33655;24765,40005;24765,42545;27305,45720;27305,48895;33655,55245;33655,57785;36830,60960;36830,64135;40005,67310;40005,70485;45720,76200;45720,79375;48895,82550;48895,85725;55245,91440;55245,94615;57785,97790;57785,100965;64135,106680;64135,109855;67310,113030;67310,116205;70485,118745;70485,121920;76200,128270;76200,131445;79375,133985;79375,137160;85725,143510;85725,146685;88265,149225;88265,152400;94615,158750;94615,161925;97790,164465;97790,167640;100965,170815;100965,173990;103505,177165" o:connectangles="0,0,0,0,0,0,0,0,0,0,0,0,0,0,0,0,0,0,0,0,0,0,0,0,0,0,0,0,0,0,0,0,0,0,0,0,0,0,0,0,0,0,0,0,0,0,0,0,0,0"/>
                </v:shape>
                <v:shape id="Freeform 1268" o:spid="_x0000_s2290" style="position:absolute;left:4997;top:49606;width:641;height:1098;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ChsUA&#10;AADdAAAADwAAAGRycy9kb3ducmV2LnhtbERPTWvCQBC9F/wPywi9iG60EGKajWiL0IMotTnkOGSn&#10;SdrsbMhuNf33XUHobR7vc7LNaDpxocG1lhUsFxEI4srqlmsFxcd+noBwHlljZ5kU/JKDTT55yDDV&#10;9srvdDn7WoQQdikqaLzvUyld1ZBBt7A9ceA+7WDQBzjUUg94DeGmk6soiqXBlkNDgz29NFR9n3+M&#10;gvKwe91G6/IrORW+PjyVx2KvZ0o9TsftMwhPo/8X391vOsxfxTHcvgkn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kKGxQAAAN0AAAAPAAAAAAAAAAAAAAAAAJgCAABkcnMv&#10;ZG93bnJldi54bWxQSwUGAAAAAAQABAD1AAAAigMAAAAA&#10;" path="m,l5,5r,4l10,14r,5l19,29r,4l24,38r,5l29,48r,5l39,62r,5l43,72r,5l48,81r,5l58,96r,5l63,105r,5l67,115r,5l77,129r,5l82,139r,5l91,153r,5l96,163r,5l101,173e" filled="f" strokeweight="0">
                  <v:path arrowok="t" o:connecttype="custom" o:connectlocs="0,0;3175,3175;3175,5715;6350,8890;6350,12065;12065,18415;12065,20955;15240,24130;15240,27305;18415,30480;18415,33655;24765,39370;24765,42545;27305,45720;27305,48895;30480,51435;30480,54610;36830,60960;36830,64135;40005,66675;40005,69850;42545,73025;42545,76200;48895,81915;48895,85090;52070,88265;52070,91440;57785,97155;57785,100330;60960,103505;60960,106680;64135,109855" o:connectangles="0,0,0,0,0,0,0,0,0,0,0,0,0,0,0,0,0,0,0,0,0,0,0,0,0,0,0,0,0,0,0,0"/>
                </v:shape>
                <v:shape id="Freeform 1269" o:spid="_x0000_s2291" style="position:absolute;left:4997;top:50272;width:248;height:432;visibility:visible;mso-wrap-style:square;v-text-anchor:top" coordsize="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YXMQA&#10;AADdAAAADwAAAGRycy9kb3ducmV2LnhtbERPS2sCMRC+F/wPYQRvNasHK1ujqFCqHsRn2+OwGXcX&#10;N5Mlibr990YQvM3H95zRpDGVuJLzpWUFvW4CgjizuuRcwWH/9T4E4QOyxsoyKfgnD5Nx622EqbY3&#10;3tJ1F3IRQ9inqKAIoU6l9FlBBn3X1sSRO1lnMETocqkd3mK4qWQ/SQbSYMmxocCa5gVl593FKDgd&#10;Z9vfULv15nL8+fteL5PlanVWqtNupp8gAjXhJX66FzrO7w8+4PFNP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GFzEAAAA3QAAAA8AAAAAAAAAAAAAAAAAmAIAAGRycy9k&#10;b3ducmV2LnhtbFBLBQYAAAAABAAEAPUAAACJAwAAAAA=&#10;" path="m,l,5r5,5l5,15r5,5l10,24r5,5l19,34r,5l24,44r,4l34,58r,5l39,68e" filled="f" strokeweight="0">
                  <v:path arrowok="t" o:connecttype="custom" o:connectlocs="0,0;0,3175;3175,6350;3175,9525;6350,12700;6350,15240;9525,18415;12065,21590;12065,24765;15240,27940;15240,30480;21590,36830;21590,40005;24765,43180" o:connectangles="0,0,0,0,0,0,0,0,0,0,0,0,0,0"/>
                </v:shape>
                <v:shape id="Freeform 1270" o:spid="_x0000_s2292" style="position:absolute;left:4965;top:48507;width:2229;height:2223;visibility:visible;mso-wrap-style:square;v-text-anchor:top" coordsize="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sC8gA&#10;AADdAAAADwAAAGRycy9kb3ducmV2LnhtbESPT2vDMAzF74N+B6PBbqvTHrI1rVtC6dhYYdA/sB1F&#10;rMZhsZzFbpt9++kw6E3iPb3302I1+FZdqI9NYAOTcQaKuAq24drA8fDy+AwqJmSLbWAy8EsRVsvR&#10;3QILG668o8s+1UpCOBZowKXUFVrHypHHOA4dsWin0HtMsva1tj1eJdy3epplufbYsDQ47GjtqPre&#10;n72B9nX75dymnMzy8vhzfv98+lgftsY83A/lHFSiId3M/9dvVvCnue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iwLyAAAAN0AAAAPAAAAAAAAAAAAAAAAAJgCAABk&#10;cnMvZG93bnJldi54bWxQSwUGAAAAAAQABAD1AAAAjQMAAAAA&#10;" path="m5,l,,,350r351,l351,r-5,l5,r,9l346,9,341,5r,341l346,341,5,341r5,5l10,5,5,9,5,xe" fillcolor="#404040" stroked="f">
                  <v:path arrowok="t" o:connecttype="custom" o:connectlocs="3175,0;0,0;0,222250;222885,222250;222885,0;219710,0;3175,0;3175,5715;219710,5715;216535,3175;216535,219710;219710,216535;3175,216535;6350,219710;6350,3175;3175,5715;3175,0" o:connectangles="0,0,0,0,0,0,0,0,0,0,0,0,0,0,0,0,0"/>
                </v:shape>
                <v:rect id="Rectangle 1271" o:spid="_x0000_s2293" style="position:absolute;left:4997;top:51435;width:21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nxcMA&#10;AADdAAAADwAAAGRycy9kb3ducmV2LnhtbERPTUvDQBC9C/0PyxR6Ebuxh6Kx2yLWgigerAGvQ3a6&#10;G5OdDdkxjf/eFQRv83ifs9lNoVMjDamJbOB6WYAirqNt2Bmo3g9XN6CSIFvsIpOBb0qw284uNlja&#10;eOY3Go/iVA7hVKIBL9KXWqfaU8C0jD1x5k5xCCgZDk7bAc85PHR6VRRrHbDh3OCxpwdPdXv8CgY+&#10;P8bXF+fbShzJ435P7enyuTJmMZ/u70AJTfIv/nM/2Tx/tb6F32/yC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nxcMAAADdAAAADwAAAAAAAAAAAAAAAACYAgAAZHJzL2Rv&#10;d25yZXYueG1sUEsFBgAAAAAEAAQA9QAAAIgDAAAAAA==&#10;" fillcolor="#e0e0e0" stroked="f"/>
                <v:shape id="Freeform 1272" o:spid="_x0000_s2294" style="position:absolute;left:4965;top:51403;width:2229;height:2197;visibility:visible;mso-wrap-style:square;v-text-anchor:top" coordsize="35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bccA&#10;AADdAAAADwAAAGRycy9kb3ducmV2LnhtbESPT0/DMAzF70j7DpGRuKAtpQc2lWUTGkxwAWl/tLPV&#10;eGlF41RJuhU+PT4gcbP1nt/7ebkefacuFFMb2MDDrABFXAfbsjNwPGynC1ApI1vsApOBb0qwXk1u&#10;lljZcOUdXfbZKQnhVKGBJue+0jrVDXlMs9ATi3YO0WOWNTptI14l3He6LIpH7bFlaWiwp01D9dd+&#10;8AY+zx/utX8byh83nMK2ng+7l3hvzN3t+PwEKtOY/81/1+9W8Mu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9G3HAAAA3QAAAA8AAAAAAAAAAAAAAAAAmAIAAGRy&#10;cy9kb3ducmV2LnhtbFBLBQYAAAAABAAEAPUAAACMAwAAAAA=&#10;" path="m5,l,,,346r351,l351,r-5,l5,r,10l346,10,341,5r,336l346,336,5,336r5,5l10,5,5,10,5,xe" fillcolor="#404040" stroked="f">
                  <v:path arrowok="t" o:connecttype="custom" o:connectlocs="3175,0;0,0;0,219710;222885,219710;222885,0;219710,0;3175,0;3175,6350;219710,6350;216535,3175;216535,216535;219710,213360;3175,213360;6350,216535;6350,3175;3175,6350;3175,0" o:connectangles="0,0,0,0,0,0,0,0,0,0,0,0,0,0,0,0,0"/>
                </v:shape>
                <v:rect id="Rectangle 1273" o:spid="_x0000_s2295" style="position:absolute;left:4997;top:54298;width:219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GZMIA&#10;AADdAAAADwAAAGRycy9kb3ducmV2LnhtbERPS2vCQBC+F/oflin0VjdGUUldRQptvYkPPA/ZaZKa&#10;nQ27o8Z/7wqF3ubje8582btWXSjExrOB4SADRVx623Bl4LD/fJuBioJssfVMBm4UYbl4fppjYf2V&#10;t3TZSaVSCMcCDdQiXaF1LGtyGAe+I07cjw8OJcFQaRvwmsJdq/Msm2iHDaeGGjv6qKk87c7OgN5P&#10;gpxG49HvVmK+cuev7015NOb1pV+9gxLq5V/8517bND+fDuHxTTp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IZkwgAAAN0AAAAPAAAAAAAAAAAAAAAAAJgCAABkcnMvZG93&#10;bnJldi54bWxQSwUGAAAAAAQABAD1AAAAhwMAAAAA&#10;" fillcolor="silver" stroked="f"/>
                <v:shape id="Freeform 1274" o:spid="_x0000_s2296" style="position:absolute;left:4965;top:54267;width:2229;height:2228;visibility:visible;mso-wrap-style:square;v-text-anchor:top" coordsize="3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3MYA&#10;AADdAAAADwAAAGRycy9kb3ducmV2LnhtbERPTWvCQBC9C/0Pywi9iG66rbGkrlJalOqhUBXb45Ad&#10;k9DsbJrdavz33YLgbR7vc6bzztbiSK2vHGu4GyUgiHNnKi407LaL4SMIH5AN1o5Jw5k8zGc3vSlm&#10;xp34g46bUIgYwj5DDWUITSalz0uy6EeuIY7cwbUWQ4RtIU2Lpxhua6mSJJUWK44NJTb0UlL+vfm1&#10;Gibq6+F++S6XTq1X+ed4n74Ouh+tb/vd8xOIQF24ii/uNxPnq4mC/2/iC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Y3MYAAADdAAAADwAAAAAAAAAAAAAAAACYAgAAZHJz&#10;L2Rvd25yZXYueG1sUEsFBgAAAAAEAAQA9QAAAIsDAAAAAA==&#10;" path="m5,l,,,351r351,l351,r-5,l5,r,10l346,10,341,5r,341l346,341,5,341r5,5l10,5,5,10,5,xe" fillcolor="#404040" stroked="f">
                  <v:path arrowok="t" o:connecttype="custom" o:connectlocs="3175,0;0,0;0,222885;222885,222885;222885,0;219710,0;3175,0;3175,6350;219710,6350;216535,3175;216535,219710;219710,216535;3175,216535;6350,219710;6350,3175;3175,6350;3175,0" o:connectangles="0,0,0,0,0,0,0,0,0,0,0,0,0,0,0,0,0"/>
                </v:shape>
                <v:rect id="Rectangle 1275" o:spid="_x0000_s2297" style="position:absolute;left:4997;top:57194;width:21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8JsIA&#10;AADdAAAADwAAAGRycy9kb3ducmV2LnhtbERPTYvCMBC9C/sfwix409QqKtUoIqt42YN12fPQjG2x&#10;mZQkq9VfbxYEb/N4n7Ncd6YRV3K+tqxgNExAEBdW11wq+DntBnMQPiBrbCyTgjt5WK8+ekvMtL3x&#10;ka55KEUMYZ+hgiqENpPSFxUZ9EPbEkfubJ3BEKErpXZ4i+GmkWmSTKXBmmNDhS1tKyou+Z9RkOiR&#10;O3xvJ/JRbPbz38tXah92r1T/s9ssQATqwlv8ch90nJ/Ox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XwmwgAAAN0AAAAPAAAAAAAAAAAAAAAAAJgCAABkcnMvZG93&#10;bnJldi54bWxQSwUGAAAAAAQABAD1AAAAhwMAAAAA&#10;" fillcolor="gray" stroked="f"/>
                <v:shape id="Freeform 1276" o:spid="_x0000_s2298" style="position:absolute;left:4965;top:57162;width:2229;height:2197;visibility:visible;mso-wrap-style:square;v-text-anchor:top" coordsize="35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bsQA&#10;AADdAAAADwAAAGRycy9kb3ducmV2LnhtbERPTWsCMRC9C/0PYQq9SM26lFq2RhGt6KWCWnoeNmN2&#10;6WayJFld++tNoeBtHu9zpvPeNuJMPtSOFYxHGQji0umajYKv4/r5DUSIyBobx6TgSgHms4fBFAvt&#10;Lryn8yEakUI4FKigirEtpAxlRRbDyLXEiTs5bzEm6I3UHi8p3DYyz7JXabHm1FBhS8uKyp9DZxXs&#10;Tp/mo910+a/pvt26nHT7lR8q9fTYL95BROrjXfzv3uo0P5+8wN8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8m7EAAAA3QAAAA8AAAAAAAAAAAAAAAAAmAIAAGRycy9k&#10;b3ducmV2LnhtbFBLBQYAAAAABAAEAPUAAACJAwAAAAA=&#10;" path="m5,l,,,346r351,l351,r-5,l5,r,10l346,10,341,5r,336l346,337,5,337r5,4l10,5,5,10,5,xe" fillcolor="#404040" stroked="f">
                  <v:path arrowok="t" o:connecttype="custom" o:connectlocs="3175,0;0,0;0,219710;222885,219710;222885,0;219710,0;3175,0;3175,6350;219710,6350;216535,3175;216535,216535;219710,213995;3175,213995;6350,216535;6350,3175;3175,6350;3175,0" o:connectangles="0,0,0,0,0,0,0,0,0,0,0,0,0,0,0,0,0"/>
                </v:shape>
                <v:rect id="Rectangle 1277" o:spid="_x0000_s2299" style="position:absolute;left:4997;top:60064;width:219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5T8MA&#10;AADdAAAADwAAAGRycy9kb3ducmV2LnhtbERPS4vCMBC+C/sfwix4WxNf1e0aZREEwfXgA7wOzdgW&#10;m0m3iVr/vVlY8DYf33Nmi9ZW4kaNLx1r6PcUCOLMmZJzDcfD6mMKwgdkg5Vj0vAgD4v5W2eGqXF3&#10;3tFtH3IRQ9inqKEIoU6l9FlBFn3P1cSRO7vGYoiwyaVp8B7DbSUHSiXSYsmxocCalgVll/3VasBk&#10;ZH635+HPYXNN8DNv1Wp8Ulp339vvLxCB2vAS/7vXJs4fTM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5T8MAAADdAAAADwAAAAAAAAAAAAAAAACYAgAAZHJzL2Rv&#10;d25yZXYueG1sUEsFBgAAAAAEAAQA9QAAAIgDAAAAAA==&#10;" stroked="f"/>
                <v:line id="Line 1278" o:spid="_x0000_s2300" style="position:absolute;visibility:visible;mso-wrap-style:square" from="7131,60064" to="7162,6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6MMMAAADdAAAADwAAAGRycy9kb3ducmV2LnhtbERPTWvCQBC9F/oflil4qxuFxjS6ERGL&#10;9dZahR6H7Jgsyc6G7Krx33eFgrd5vM9ZLAfbigv13jhWMBknIIhLpw1XCg4/H68ZCB+QNbaOScGN&#10;PCyL56cF5tpd+Zsu+1CJGMI+RwV1CF0upS9rsujHriOO3Mn1FkOEfSV1j9cYbls5TZJUWjQcG2rs&#10;aF1T2ezPVoH5Srdvu9nx/Sg32zD5zZrM2INSo5dhNQcRaAgP8b/7U8f501kK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c+jDDAAAA3QAAAA8AAAAAAAAAAAAA&#10;AAAAoQIAAGRycy9kb3ducmV2LnhtbFBLBQYAAAAABAAEAPkAAACRAwAAAAA=&#10;" strokeweight="0"/>
                <v:line id="Line 1279" o:spid="_x0000_s2301" style="position:absolute;visibility:visible;mso-wrap-style:square" from="6337,60064" to="7162,6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fq8IAAADdAAAADwAAAGRycy9kb3ducmV2LnhtbERPS4vCMBC+L/gfwgh7W1MFba1GEVHc&#10;va0v8Dg0YxtsJqWJ2v33m4UFb/PxPWe+7GwtHtR641jBcJCAIC6cNlwqOB23HxkIH5A11o5JwQ95&#10;WC56b3PMtXvynh6HUIoYwj5HBVUITS6lLyqy6AeuIY7c1bUWQ4RtKXWLzxhuazlKkom0aDg2VNjQ&#10;uqLidrhbBeZ7sht/pefpWW52YXjJbpmxJ6Xe+91qBiJQF17if/enjvNHa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Bfq8IAAADdAAAADwAAAAAAAAAAAAAA&#10;AAChAgAAZHJzL2Rvd25yZXYueG1sUEsFBgAAAAAEAAQA+QAAAJADAAAAAA==&#10;" strokeweight="0"/>
                <v:line id="Line 1280" o:spid="_x0000_s2302" style="position:absolute;visibility:visible;mso-wrap-style:square" from="5549,60064" to="7162,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2cYAAADdAAAADwAAAGRycy9kb3ducmV2LnhtbESPT2vCQBDF70K/wzKF3nSjUE2jq5TS&#10;ot7qP+hxyI7JYnY2ZLeafnvnIPQ2w3vz3m8Wq9436kpddIENjEcZKOIyWMeVgePha5iDignZYhOY&#10;DPxRhNXyabDAwoYb7+i6T5WSEI4FGqhTagutY1mTxzgKLbFo59B5TLJ2lbYd3iTcN3qSZVPt0bE0&#10;1NjSR03lZf/rDbjv6fp1Ozu9nfTnOo1/8kvu/NGYl+f+fQ4qUZ/+zY/rjRX8yUxw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y9nGAAAA3QAAAA8AAAAAAAAA&#10;AAAAAAAAoQIAAGRycy9kb3ducmV2LnhtbFBLBQYAAAAABAAEAPkAAACUAwAAAAA=&#10;" strokeweight="0"/>
                <v:line id="Line 1281" o:spid="_x0000_s2303" style="position:absolute;visibility:visible;mso-wrap-style:square" from="4997,60369" to="6858,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QsIAAADdAAAADwAAAGRycy9kb3ducmV2LnhtbERPTYvCMBC9C/6HMII3TRVWazXKsuyi&#10;3tRV2OPQjG2wmZQmq/XfG0HwNo/3OYtVaytxpcYbxwpGwwQEce604ULB8fdnkILwAVlj5ZgU3MnD&#10;atntLDDT7sZ7uh5CIWII+wwVlCHUmZQ+L8miH7qaOHJn11gMETaF1A3eYrit5DhJJtKi4dhQYk1f&#10;JeWXw79VYHaT9cd2epqd5Pc6jP7SS2rsUal+r/2cgwjUhrf45d7oOH88ncH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uQsIAAADdAAAADwAAAAAAAAAAAAAA&#10;AAChAgAAZHJzL2Rvd25yZXYueG1sUEsFBgAAAAAEAAQA+QAAAJADAAAAAA==&#10;" strokeweight="0"/>
                <v:line id="Line 1282" o:spid="_x0000_s2304" style="position:absolute;visibility:visible;mso-wrap-style:square" from="4997,61156" to="6064,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3+MUAAADdAAAADwAAAGRycy9kb3ducmV2LnhtbESPQWvCQBCF74X+h2UK3upGQU2jqxSx&#10;2N7UKngcstNkMTsbsltN/33nIHib4b1575vFqveNulIXXWADo2EGirgM1nFl4Pj98ZqDignZYhOY&#10;DPxRhNXy+WmBhQ033tP1kColIRwLNFCn1BZax7Imj3EYWmLRfkLnMcnaVdp2eJNw3+hxlk21R8fS&#10;UGNL65rKy+HXG3C76XbyNTu9nfRmm0bn/JI7fzRm8NK/z0El6tPDfL/+tII/zo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y3+MUAAADdAAAADwAAAAAAAAAA&#10;AAAAAAChAgAAZHJzL2Rvd25yZXYueG1sUEsFBgAAAAAEAAQA+QAAAJMDAAAAAA==&#10;" strokeweight="0"/>
                <v:line id="Line 1283" o:spid="_x0000_s2305" style="position:absolute;visibility:visible;mso-wrap-style:square" from="4997,61950" to="5270,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SY8MAAADdAAAADwAAAGRycy9kb3ducmV2LnhtbERPS2vCQBC+F/wPyxR6q5sItTF1IyKK&#10;emt9QI9Ddposyc6G7Krx37uFQm/z8T1nvhhsK67Ue+NYQTpOQBCXThuuFJyOm9cMhA/IGlvHpOBO&#10;HhbF6GmOuXY3/qLrIVQihrDPUUEdQpdL6cuaLPqx64gj9+N6iyHCvpK6x1sMt62cJMlUWjQcG2rs&#10;aFVT2RwuVoH5nG7f9u/n2VmutyH9zprM2JNSL8/D8gNEoCH8i//cOx3nT7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EmPDAAAA3QAAAA8AAAAAAAAAAAAA&#10;AAAAoQIAAGRycy9kb3ducmV2LnhtbFBLBQYAAAAABAAEAPkAAACRAwAAAAA=&#10;" strokeweight="0"/>
                <v:shape id="Freeform 1284" o:spid="_x0000_s2306" style="position:absolute;left:4965;top:60032;width:2229;height:2223;visibility:visible;mso-wrap-style:square;v-text-anchor:top" coordsize="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9G8UA&#10;AADdAAAADwAAAGRycy9kb3ducmV2LnhtbERPS2vCQBC+C/0PyxR60405+IiuEqSlpULBB+hxyI7Z&#10;0Oxsml01/ntXKHibj+8582Vna3Gh1leOFQwHCQjiwumKSwX73Ud/AsIHZI21Y1JwIw/LxUtvjpl2&#10;V97QZRtKEUPYZ6jAhNBkUvrCkEU/cA1x5E6utRgibEupW7zGcFvLNElG0mLFscFgQytDxe/2bBXU&#10;n+ujMe/5cDrK93/n78P4Z7VbK/X22uUzEIG68BT/u790nJ9OUn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v0bxQAAAN0AAAAPAAAAAAAAAAAAAAAAAJgCAABkcnMv&#10;ZG93bnJldi54bWxQSwUGAAAAAAQABAD1AAAAigMAAAAA&#10;" path="m5,l,,,350r351,l351,r-5,l5,r,9l346,9,341,5r,340l346,341,5,341r5,4l10,5,5,9,5,xe" fillcolor="#404040" stroked="f">
                  <v:path arrowok="t" o:connecttype="custom" o:connectlocs="3175,0;0,0;0,222250;222885,222250;222885,0;219710,0;3175,0;3175,5715;219710,5715;216535,3175;216535,219075;219710,216535;3175,216535;6350,219075;6350,3175;3175,5715;3175,0" o:connectangles="0,0,0,0,0,0,0,0,0,0,0,0,0,0,0,0,0"/>
                </v:shape>
                <v:rect id="Rectangle 1285" o:spid="_x0000_s2307" style="position:absolute;left:4997;top:62960;width:21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0h8QA&#10;AADdAAAADwAAAGRycy9kb3ducmV2LnhtbERPTWvCQBC9C/0PyxR6091qDRrdhFIIFKoHtdDrkB2T&#10;0Oxsmt1o+u/dQsHbPN7nbPPRtuJCvW8ca3ieKRDEpTMNVxo+T8V0BcIHZIOtY9LwSx7y7GGyxdS4&#10;Kx/ocgyViCHsU9RQh9ClUvqyJot+5jriyJ1dbzFE2FfS9HiN4baVc6USabHh2FBjR281ld/HwWrA&#10;5MX87M+L3eljSHBdjapYfimtnx7H1w2IQGO4i//d7ybOn68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9IfEAAAA3QAAAA8AAAAAAAAAAAAAAAAAmAIAAGRycy9k&#10;b3ducmV2LnhtbFBLBQYAAAAABAAEAPUAAACJAwAAAAA=&#10;" stroked="f"/>
                <v:shape id="Freeform 1286" o:spid="_x0000_s2308" style="position:absolute;left:4965;top:62928;width:2229;height:2197;visibility:visible;mso-wrap-style:square;v-text-anchor:top" coordsize="35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CScQA&#10;AADdAAAADwAAAGRycy9kb3ducmV2LnhtbERPS2sCMRC+F/ofwhS8SM26SJWtUYoP7KWCWnoeNmN2&#10;6WayJFld++ubgtDbfHzPmS9724gL+VA7VjAeZSCIS6drNgo+T9vnGYgQkTU2jknBjQIsF48Pcyy0&#10;u/KBLsdoRArhUKCCKsa2kDKUFVkMI9cSJ+7svMWYoDdSe7ymcNvIPMtepMWaU0OFLa0qKr+PnVWw&#10;P3+YTbvr8h/TfbltOe0Oaz9UavDUv72CiNTHf/Hd/a7T/Hw2g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gknEAAAA3QAAAA8AAAAAAAAAAAAAAAAAmAIAAGRycy9k&#10;b3ducmV2LnhtbFBLBQYAAAAABAAEAPUAAACJAwAAAAA=&#10;" path="m5,l,,,346r351,l351,r-5,l5,r,10l346,10,341,5r,336l346,336,5,336r5,5l10,5,5,10,5,xe" fillcolor="#404040" stroked="f">
                  <v:path arrowok="t" o:connecttype="custom" o:connectlocs="3175,0;0,0;0,219710;222885,219710;222885,0;219710,0;3175,0;3175,6350;219710,6350;216535,3175;216535,216535;219710,213360;3175,213360;6350,216535;6350,3175;3175,6350;3175,0" o:connectangles="0,0,0,0,0,0,0,0,0,0,0,0,0,0,0,0,0"/>
                </v:shape>
                <v:rect id="Rectangle 1287" o:spid="_x0000_s2309" style="position:absolute;left:52247;top:37223;width:383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C9MUA&#10;AADdAAAADwAAAGRycy9kb3ducmV2LnhtbERPTWvCQBC9F/wPywi9iG4abAmpmyBKSw/20CjocZod&#10;k2B2NmS3Mf57t1DobR7vc1b5aFoxUO8aywqeFhEI4tLqhisFh/3bPAHhPLLG1jIpuJGDPJs8rDDV&#10;9spfNBS+EiGEXYoKau+7VEpX1mTQLWxHHLiz7Q36APtK6h6vIdy0Mo6iF2mw4dBQY0ebmspL8WMU&#10;FN+zz+3tfb08LnF7Ph13M5MgKfU4HdevIDyN/l/85/7QYX6cPMP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L0xQAAAN0AAAAPAAAAAAAAAAAAAAAAAJgCAABkcnMv&#10;ZG93bnJldi54bWxQSwUGAAAAAAQABAD1AAAAigMAAAAA&#10;" fillcolor="#e5e5e5" stroked="f"/>
                <v:rect id="Rectangle 1288" o:spid="_x0000_s2310" style="position:absolute;left:52247;top:37223;width:381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1247-01</w:t>
                        </w:r>
                      </w:p>
                    </w:txbxContent>
                  </v:textbox>
                </v:rect>
                <v:rect id="Rectangle 1289" o:spid="_x0000_s2311" style="position:absolute;left:3168;top:19697;width:143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 5</w:t>
                        </w:r>
                      </w:p>
                    </w:txbxContent>
                  </v:textbox>
                </v:rect>
                <v:rect id="Rectangle 1290" o:spid="_x0000_s2312" style="position:absolute;left:2590;top:21767;width:200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0B2826" w:rsidRDefault="000B2826" w:rsidP="000B2826">
                        <w:r>
                          <w:rPr>
                            <w:color w:val="000000"/>
                            <w:sz w:val="18"/>
                            <w:szCs w:val="18"/>
                            <w:lang w:val="en-US"/>
                          </w:rPr>
                          <w:t>– 20</w:t>
                        </w:r>
                      </w:p>
                    </w:txbxContent>
                  </v:textbox>
                </v:rect>
                <v:rect id="Rectangle 1291" o:spid="_x0000_s2313" style="position:absolute;left:2590;top:23996;width:200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 35</w:t>
                        </w:r>
                      </w:p>
                    </w:txbxContent>
                  </v:textbox>
                </v:rect>
                <v:rect id="Rectangle 1292" o:spid="_x0000_s2314" style="position:absolute;left:2590;top:26130;width:20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50</w:t>
                        </w:r>
                      </w:p>
                    </w:txbxContent>
                  </v:textbox>
                </v:rect>
                <v:rect id="Rectangle 1293" o:spid="_x0000_s2315" style="position:absolute;left:2590;top:28232;width:20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65</w:t>
                        </w:r>
                      </w:p>
                    </w:txbxContent>
                  </v:textbox>
                </v:rect>
                <v:rect id="Rectangle 1294" o:spid="_x0000_s2316" style="position:absolute;left:2590;top:30397;width:20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80</w:t>
                        </w:r>
                      </w:p>
                    </w:txbxContent>
                  </v:textbox>
                </v:rect>
                <v:rect id="Rectangle 1295" o:spid="_x0000_s2317" style="position:absolute;left:3441;top:17437;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10</w:t>
                        </w:r>
                      </w:p>
                    </w:txbxContent>
                  </v:textbox>
                </v:rect>
                <v:rect id="Rectangle 1296" o:spid="_x0000_s2318" style="position:absolute;left:3441;top:15303;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25</w:t>
                        </w:r>
                      </w:p>
                    </w:txbxContent>
                  </v:textbox>
                </v:rect>
                <v:rect id="Rectangle 1297" o:spid="_x0000_s2319" style="position:absolute;left:3441;top:13169;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40</w:t>
                        </w:r>
                      </w:p>
                    </w:txbxContent>
                  </v:textbox>
                </v:rect>
                <v:rect id="Rectangle 1298" o:spid="_x0000_s2320" style="position:absolute;left:3441;top:11004;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55</w:t>
                        </w:r>
                      </w:p>
                    </w:txbxContent>
                  </v:textbox>
                </v:rect>
                <v:rect id="Rectangle 1299" o:spid="_x0000_s2321" style="position:absolute;left:3441;top:8813;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70</w:t>
                        </w:r>
                      </w:p>
                    </w:txbxContent>
                  </v:textbox>
                </v:rect>
                <v:rect id="Rectangle 1300" o:spid="_x0000_s2322" style="position:absolute;left:4826;top:30599;width:2578;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E8YA&#10;AADdAAAADwAAAGRycy9kb3ducmV2LnhtbESPT2vCQBDF74V+h2UEL6XZNNg/pq4iAdFTQdN6HrLT&#10;JJidDdlV47d3DoXeZnhv3vvNYjW6Tl1oCK1nAy9JCoq48rbl2sB3uXn+ABUissXOMxm4UYDV8vFh&#10;gbn1V97T5RBrJSEccjTQxNjnWoeqIYch8T2xaL9+cBhlHWptB7xKuOt0lqZv2mHL0tBgT0VD1elw&#10;dgZeUzyWt693Lp5m634/j5vj1v4YM52M609Qkcb4b/673lnBz+a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E8YAAADdAAAADwAAAAAAAAAAAAAAAACYAgAAZHJz&#10;L2Rvd25yZXYueG1sUEsFBgAAAAAEAAQA9QAAAIsDAAAAAA==&#10;" filled="f" stroked="f">
                  <v:textbox style="mso-fit-shape-to-text:t" inset="0,0,0,0">
                    <w:txbxContent>
                      <w:p w:rsidR="000B2826" w:rsidRDefault="000B2826" w:rsidP="000B2826">
                        <w:r>
                          <w:rPr>
                            <w:color w:val="000000"/>
                            <w:sz w:val="18"/>
                            <w:szCs w:val="18"/>
                            <w:lang w:val="en-US"/>
                          </w:rPr>
                          <w:t xml:space="preserve">– 180 </w:t>
                        </w:r>
                      </w:p>
                    </w:txbxContent>
                  </v:textbox>
                </v:rect>
                <v:rect id="Rectangle 1301" o:spid="_x0000_s2323" style="position:absolute;left:6990;top:30512;width:257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iMIA&#10;AADdAAAADwAAAGRycy9kb3ducmV2LnhtbERPS4vCMBC+L/gfwgheFk0VV21tFBHEPS34PA/N2Bab&#10;SWlirf9+s7DgbT6+56TrzlSipcaVlhWMRxEI4szqknMF59NuuADhPLLGyjIpeJGD9ar3kWKi7ZMP&#10;1B59LkIIuwQVFN7XiZQuK8igG9maOHA32xj0ATa51A0+Q7ip5CSKZtJgyaGhwJq2BWX348Mo+Irw&#10;enr9zHn7Od3Uh9jvrnt9UWrQ7zZLEJ46/xb/u791mD+JY/j7Jp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T2IwgAAAN0AAAAPAAAAAAAAAAAAAAAAAJgCAABkcnMvZG93&#10;bnJldi54bWxQSwUGAAAAAAQABAD1AAAAhwMAAAAA&#10;" filled="f" stroked="f">
                  <v:textbox style="mso-fit-shape-to-text:t" inset="0,0,0,0">
                    <w:txbxContent>
                      <w:p w:rsidR="000B2826" w:rsidRDefault="000B2826" w:rsidP="000B2826">
                        <w:r>
                          <w:rPr>
                            <w:color w:val="000000"/>
                            <w:sz w:val="18"/>
                            <w:szCs w:val="18"/>
                            <w:lang w:val="en-US"/>
                          </w:rPr>
                          <w:t xml:space="preserve">– 165 </w:t>
                        </w:r>
                      </w:p>
                    </w:txbxContent>
                  </v:textbox>
                </v:rect>
                <v:rect id="Rectangle 1302" o:spid="_x0000_s2324" style="position:absolute;left:9156;top:30569;width:2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OD8UA&#10;AADdAAAADwAAAGRycy9kb3ducmV2LnhtbESPQWsCQQyF70L/wxChF6kzbW2rq6OIIPUkqK3nsBN3&#10;F3cyy85U13/fHARvCe/lvS+zRedrdaE2VoEtvA4NKOI8uIoLCz+H9csYVEzIDuvAZOFGERbzp94M&#10;MxeuvKPLPhVKQjhmaKFMqcm0jnlJHuMwNMSinULrMcnaFtq1eJVwX+s3Yz61x4qlocSGViXl5/2f&#10;t/Bh8Hi4bb94NRgtm90krY/f7tfa5363nIJK1KWH+X69cYL/boRf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A4PxQAAAN0AAAAPAAAAAAAAAAAAAAAAAJgCAABkcnMv&#10;ZG93bnJldi54bWxQSwUGAAAAAAQABAD1AAAAigMAAAAA&#10;" filled="f" stroked="f">
                  <v:textbox style="mso-fit-shape-to-text:t" inset="0,0,0,0">
                    <w:txbxContent>
                      <w:p w:rsidR="000B2826" w:rsidRDefault="000B2826" w:rsidP="000B2826">
                        <w:r>
                          <w:rPr>
                            <w:color w:val="000000"/>
                            <w:sz w:val="18"/>
                            <w:szCs w:val="18"/>
                            <w:lang w:val="en-US"/>
                          </w:rPr>
                          <w:t xml:space="preserve">– 150 </w:t>
                        </w:r>
                      </w:p>
                    </w:txbxContent>
                  </v:textbox>
                </v:rect>
                <v:rect id="Rectangle 1303" o:spid="_x0000_s2325" style="position:absolute;left:11315;top:30543;width:2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rlMEA&#10;AADdAAAADwAAAGRycy9kb3ducmV2LnhtbERPS4vCMBC+C/sfwix4EU1cX7vVKCLIehJ8nodmbMs2&#10;k9JErf/eLAje5uN7zmzR2FLcqPaFYw39ngJBnDpTcKbheFh3v0H4gGywdEwaHuRhMf9ozTAx7s47&#10;uu1DJmII+wQ15CFUiZQ+zcmi77mKOHIXV1sMEdaZNDXeY7gt5ZdSY2mx4NiQY0WrnNK//dVqGCk8&#10;Hx7bCa86w2W1+wnr8685ad3+bJZTEIGa8Ba/3BsT5w9UH/6/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4q5T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 xml:space="preserve">– 135 </w:t>
                        </w:r>
                      </w:p>
                    </w:txbxContent>
                  </v:textbox>
                </v:rect>
                <v:rect id="Rectangle 1304" o:spid="_x0000_s2326" style="position:absolute;left:13449;top:30569;width:2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148EA&#10;AADdAAAADwAAAGRycy9kb3ducmV2LnhtbERPS4vCMBC+C/sfwix4EU3W5241igiyngSf56EZ27LN&#10;pDRR6783C4K3+fieM1s0thQ3qn3hWMNXT4EgTp0pONNwPKy73yB8QDZYOiYND/KwmH+0ZpgYd+cd&#10;3fYhEzGEfYIa8hCqREqf5mTR91xFHLmLqy2GCOtMmhrvMdyWsq/UWFosODbkWNEqp/Rvf7UaRgrP&#10;h8d2wqvOcFntfsL6/GtOWrc/m+UURKAmvMUv98bE+QPVh/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qNeP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 xml:space="preserve">– 120 </w:t>
                        </w:r>
                      </w:p>
                    </w:txbxContent>
                  </v:textbox>
                </v:rect>
                <v:rect id="Rectangle 1305" o:spid="_x0000_s2327" style="position:absolute;left:15640;top:30568;width:2578;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QeMQA&#10;AADdAAAADwAAAGRycy9kb3ducmV2LnhtbERPS2vCQBC+F/wPywi9lLprU1+pqwQhtCdBrZ6H7DQJ&#10;ZmdDdmviv+8WCr3Nx/ec9XawjbhR52vHGqYTBYK4cKbmUsPnKX9egvAB2WDjmDTcycN2M3pYY2pc&#10;zwe6HUMpYgj7FDVUIbSplL6oyKKfuJY4cl+usxgi7EppOuxjuG3ki1JzabHm2FBhS7uKiuvx22qY&#10;Kbyc7vsF755es/awCvnl3Zy1fhwP2RuIQEP4F/+5P0ycn6gE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Hj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xml:space="preserve">– 105 </w:t>
                        </w:r>
                      </w:p>
                    </w:txbxContent>
                  </v:textbox>
                </v:rect>
                <v:rect id="Rectangle 1306" o:spid="_x0000_s2328" style="position:absolute;left:17493;top:30893;width:2007;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IDMEA&#10;AADdAAAADwAAAGRycy9kb3ducmV2LnhtbERPS4vCMBC+C/6HMAteZE1873aNIoLoSVBXz0Mz25Zt&#10;JqWJWv+9EQRv8/E9Z7ZobCmuVPvCsYZ+T4EgTp0pONPwe1x/foHwAdlg6Zg03MnDYt5uzTAx7sZ7&#10;uh5CJmII+wQ15CFUiZQ+zcmi77mKOHJ/rrYYIqwzaWq8xXBbyoFSE2mx4NiQY0WrnNL/w8VqGCs8&#10;H++7Ka+6o2W1/w7r88actO58NMsfEIGa8Ba/3FsT5w/V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CAz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 xml:space="preserve">– 90 </w:t>
                        </w:r>
                      </w:p>
                    </w:txbxContent>
                  </v:textbox>
                </v:rect>
                <v:rect id="Rectangle 1307" o:spid="_x0000_s2329" style="position:absolute;left:19660;top:30847;width:2006;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tl8EA&#10;AADdAAAADwAAAGRycy9kb3ducmV2LnhtbERPS4vCMBC+C/6HMAteZE1873aNIoLoSVBXz0Mz25Zt&#10;JqWJWv+9EQRv8/E9Z7ZobCmuVPvCsYZ+T4EgTp0pONPwe1x/foHwAdlg6Zg03MnDYt5uzTAx7sZ7&#10;uh5CJmII+wQ15CFUiZQ+zcmi77mKOHJ/rrYYIqwzaWq8xXBbyoFSE2mx4NiQY0WrnNL/w8VqGCs8&#10;H++7Ka+6o2W1/w7r88actO58NMsfEIGa8Ba/3FsT5w/VG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DrZfBAAAA3QAAAA8AAAAAAAAAAAAAAAAAmAIAAGRycy9kb3du&#10;cmV2LnhtbFBLBQYAAAAABAAEAPUAAACGAwAAAAA=&#10;" filled="f" stroked="f">
                  <v:textbox style="mso-fit-shape-to-text:t" inset="0,0,0,0">
                    <w:txbxContent>
                      <w:p w:rsidR="000B2826" w:rsidRDefault="000B2826" w:rsidP="000B2826">
                        <w:r>
                          <w:rPr>
                            <w:color w:val="000000"/>
                            <w:sz w:val="18"/>
                            <w:szCs w:val="18"/>
                            <w:lang w:val="en-US"/>
                          </w:rPr>
                          <w:t xml:space="preserve">– 75 </w:t>
                        </w:r>
                      </w:p>
                    </w:txbxContent>
                  </v:textbox>
                </v:rect>
                <v:rect id="Rectangle 1308" o:spid="_x0000_s2330" style="position:absolute;left:21825;top:30848;width:200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z4MIA&#10;AADdAAAADwAAAGRycy9kb3ducmV2LnhtbERPS4vCMBC+C/sfwix4kTXZ1fXRNYoIoifB53loxrZs&#10;MylN1PrvjSB4m4/vOZNZY0txpdoXjjV8dxUI4tSZgjMNh/3yawTCB2SDpWPScCcPs+lHa4KJcTfe&#10;0nUXMhFD2CeoIQ+hSqT0aU4WfddVxJE7u9piiLDOpKnxFsNtKX+UGkiLBceGHCta5JT+7y5Ww6/C&#10;0/6+GfKi059X23FYnlbmqHX7s5n/gQjUhLf45V6bOL+nBv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TPgwgAAAN0AAAAPAAAAAAAAAAAAAAAAAJgCAABkcnMvZG93&#10;bnJldi54bWxQSwUGAAAAAAQABAD1AAAAhwMAAAAA&#10;" filled="f" stroked="f">
                  <v:textbox style="mso-fit-shape-to-text:t" inset="0,0,0,0">
                    <w:txbxContent>
                      <w:p w:rsidR="000B2826" w:rsidRDefault="000B2826" w:rsidP="000B2826">
                        <w:r>
                          <w:rPr>
                            <w:color w:val="000000"/>
                            <w:sz w:val="18"/>
                            <w:szCs w:val="18"/>
                            <w:lang w:val="en-US"/>
                          </w:rPr>
                          <w:t xml:space="preserve">– 60 </w:t>
                        </w:r>
                      </w:p>
                    </w:txbxContent>
                  </v:textbox>
                </v:rect>
                <v:rect id="Rectangle 1309" o:spid="_x0000_s2331" style="position:absolute;left:23990;top:30848;width:200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We8QA&#10;AADdAAAADwAAAGRycy9kb3ducmV2LnhtbERPTWvCQBC9F/wPywi9lLqrrcZGVwmCtCdBUz0P2WkS&#10;zM6G7DbGf98tFHqbx/uc9Xawjeip87VjDdOJAkFcOFNzqeEz3z8vQfiAbLBxTBru5GG7GT2sMTXu&#10;xkfqT6EUMYR9ihqqENpUSl9UZNFPXEscuS/XWQwRdqU0Hd5iuG3kTKmFtFhzbKiwpV1FxfX0bTXM&#10;FV7y+yHh3dNr1h7fwv7ybs5aP46HbAUi0BD+xX/uDxPnv6gE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lnv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xml:space="preserve">– 45 </w:t>
                        </w:r>
                      </w:p>
                    </w:txbxContent>
                  </v:textbox>
                </v:rect>
                <v:rect id="Rectangle 1310" o:spid="_x0000_s2332" style="position:absolute;left:26148;top:30817;width:2007;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CCcUA&#10;AADdAAAADwAAAGRycy9kb3ducmV2LnhtbESPQWsCQQyF70L/wxChF6kzbW2rq6OIIPUkqK3nsBN3&#10;F3cyy85U13/fHARvCe/lvS+zRedrdaE2VoEtvA4NKOI8uIoLCz+H9csYVEzIDuvAZOFGERbzp94M&#10;MxeuvKPLPhVKQjhmaKFMqcm0jnlJHuMwNMSinULrMcnaFtq1eJVwX+s3Yz61x4qlocSGViXl5/2f&#10;t/Bh8Hi4bb94NRgtm90krY/f7tfa5363nIJK1KWH+X69cYL/bgRX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gIJxQAAAN0AAAAPAAAAAAAAAAAAAAAAAJgCAABkcnMv&#10;ZG93bnJldi54bWxQSwUGAAAAAAQABAD1AAAAigMAAAAA&#10;" filled="f" stroked="f">
                  <v:textbox style="mso-fit-shape-to-text:t" inset="0,0,0,0">
                    <w:txbxContent>
                      <w:p w:rsidR="000B2826" w:rsidRDefault="000B2826" w:rsidP="000B2826">
                        <w:r>
                          <w:rPr>
                            <w:color w:val="000000"/>
                            <w:sz w:val="18"/>
                            <w:szCs w:val="18"/>
                            <w:lang w:val="en-US"/>
                          </w:rPr>
                          <w:t xml:space="preserve">– 30 </w:t>
                        </w:r>
                      </w:p>
                    </w:txbxContent>
                  </v:textbox>
                </v:rect>
                <v:rect id="Rectangle 1311" o:spid="_x0000_s2333" style="position:absolute;left:28314;top:30816;width:2007;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nksQA&#10;AADdAAAADwAAAGRycy9kb3ducmV2LnhtbERPTWvCQBC9F/oflil4KXVXrVpTVwlCaE+CWj0P2WkS&#10;mp0N2TWJ/94tFHqbx/uc9Xawteio9ZVjDZOxAkGcO1NxoeHrlL28gfAB2WDtmDTcyMN28/iwxsS4&#10;ng/UHUMhYgj7BDWUITSJlD4vyaIfu4Y4ct+utRgibAtpWuxjuK3lVKmFtFhxbCixoV1J+c/xajXM&#10;FV5Ot/2Sd8+vaXNYhezyYc5aj56G9B1EoCH8i//cnybOn6kV/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p5L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xml:space="preserve">– 15 </w:t>
                        </w:r>
                      </w:p>
                    </w:txbxContent>
                  </v:textbox>
                </v:rect>
                <v:rect id="Rectangle 1312" o:spid="_x0000_s2334" style="position:absolute;left:29800;top:31591;width: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0sYA&#10;AADdAAAADwAAAGRycy9kb3ducmV2LnhtbESPT2vCQBDF70K/wzKFXqTZ2Npq06wigthTIf47D9lp&#10;EpqdDdmtxm/vHAreZnhv3vtNvhxcq87Uh8azgUmSgiIuvW24MnDYb57noEJEtth6JgNXCrBcPIxy&#10;zKy/cEHnXayUhHDI0EAdY5dpHcqaHIbEd8Si/fjeYZS1r7Tt8SLhrtUvafquHTYsDTV2tK6p/N39&#10;OQNvKZ721+8Zr8fTVVd8xM1pa4/GPD0Oq09QkYZ4N/9ff1nBf50I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0sYAAADdAAAADwAAAAAAAAAAAAAAAACYAgAAZHJz&#10;L2Rvd25yZXYueG1sUEsFBgAAAAAEAAQA9QAAAIsDAAAAAA==&#10;" filled="f" stroked="f">
                  <v:textbox style="mso-fit-shape-to-text:t" inset="0,0,0,0">
                    <w:txbxContent>
                      <w:p w:rsidR="000B2826" w:rsidRDefault="000B2826" w:rsidP="000B2826">
                        <w:r>
                          <w:rPr>
                            <w:color w:val="000000"/>
                            <w:sz w:val="18"/>
                            <w:szCs w:val="18"/>
                            <w:lang w:val="en-US"/>
                          </w:rPr>
                          <w:t xml:space="preserve">0 </w:t>
                        </w:r>
                      </w:p>
                    </w:txbxContent>
                  </v:textbox>
                </v:rect>
                <v:rect id="Rectangle 1313" o:spid="_x0000_s2335" style="position:absolute;left:32219;top:31242;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9ScMA&#10;AADdAAAADwAAAGRycy9kb3ducmV2LnhtbERPTWvCQBC9F/oflil4KbpJbatGN0EEaU+CiXoesmMS&#10;mp0N2VXjv3cLhd7m8T5nlQ2mFVfqXWNZQTyJQBCXVjdcKTgU2/EchPPIGlvLpOBODrL0+WmFibY3&#10;3tM195UIIewSVFB73yVSurImg25iO+LAnW1v0AfYV1L3eAvhppVvUfQpDTYcGmrsaFNT+ZNfjIKP&#10;CE/FfTfjzev7utsv/Pb0pY9KjV6G9RKEp8H/i//c3zrMn8Yx/H4TT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9ScMAAADdAAAADwAAAAAAAAAAAAAAAACYAgAAZHJzL2Rv&#10;d25yZXYueG1sUEsFBgAAAAAEAAQA9QAAAIgDAAAAAA==&#10;" filled="f" stroked="f">
                  <v:textbox style="mso-fit-shape-to-text:t" inset="0,0,0,0">
                    <w:txbxContent>
                      <w:p w:rsidR="000B2826" w:rsidRDefault="000B2826" w:rsidP="000B2826">
                        <w:r>
                          <w:rPr>
                            <w:color w:val="000000"/>
                            <w:sz w:val="18"/>
                            <w:szCs w:val="18"/>
                            <w:lang w:val="en-US"/>
                          </w:rPr>
                          <w:t xml:space="preserve">15 </w:t>
                        </w:r>
                      </w:p>
                    </w:txbxContent>
                  </v:textbox>
                </v:rect>
                <v:rect id="Rectangle 1314" o:spid="_x0000_s2336" style="position:absolute;left:34353;top:31241;width:1149;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PsAA&#10;AADdAAAADwAAAGRycy9kb3ducmV2LnhtbERPy6rCMBDdX/AfwghuLpr61moUEURXgs/10IxtsZmU&#10;Jmr9eyNcuLs5nOfMl7UpxJMql1tW0O1EIIgTq3NOFZxPm/YEhPPIGgvLpOBNDpaLxs8cY21ffKDn&#10;0acihLCLUUHmfRlL6ZKMDLqOLYkDd7OVQR9glUpd4SuEm0L2omgkDeYcGjIsaZ1Rcj8+jIJhhNfT&#10;ez/m9e9gVR6mfnPd6otSrWa9moHwVPt/8Z97p8P8frc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OjPs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xml:space="preserve">30 </w:t>
                        </w:r>
                      </w:p>
                    </w:txbxContent>
                  </v:textbox>
                </v:rect>
                <v:rect id="Rectangle 1315" o:spid="_x0000_s2337" style="position:absolute;left:36518;top:31242;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GpcAA&#10;AADdAAAADwAAAGRycy9kb3ducmV2LnhtbERPy6rCMBDdX/AfwghuRFPfWo0iglxXgs/10IxtsZmU&#10;Jmr9e3NBuLs5nOcsVrUpxJMql1tW0OtGIIgTq3NOFZxP284UhPPIGgvLpOBNDlbLxs8CY21ffKDn&#10;0acihLCLUUHmfRlL6ZKMDLquLYkDd7OVQR9glUpd4SuEm0L2o2gsDeYcGjIsaZNRcj8+jIJRhNfT&#10;ez/hTXu4Lg8zv73+6otSrWa9noPwVPt/8de902H+oDeAv2/CC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8Gpc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xml:space="preserve">45 </w:t>
                        </w:r>
                      </w:p>
                    </w:txbxContent>
                  </v:textbox>
                </v:rect>
                <v:rect id="Rectangle 1316" o:spid="_x0000_s2338" style="position:absolute;left:38677;top:31242;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e0cQA&#10;AADdAAAADwAAAGRycy9kb3ducmV2LnhtbERPS0vDQBC+F/wPywhepNlU22pjtyUEgp4KfZ6H7DQJ&#10;ZmdDdk3Sf+8KQm/z8T1nvR1NI3rqXG1ZwSyKQRAXVtdcKjgd8+k7COeRNTaWScGNHGw3D5M1JtoO&#10;vKf+4EsRQtglqKDyvk2kdEVFBl1kW+LAXW1n0AfYlVJ3OIRw08iXOF5KgzWHhgpbyioqvg8/RsEi&#10;xsvxtnvj7HmetvuVzy+f+qzU0+OYfoDwNPq7+N/9pcP819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ntH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xml:space="preserve">60 </w:t>
                        </w:r>
                      </w:p>
                    </w:txbxContent>
                  </v:textbox>
                </v:rect>
                <v:rect id="Rectangle 1317" o:spid="_x0000_s2339" style="position:absolute;left:40843;top:31241;width:1149;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7SsQA&#10;AADdAAAADwAAAGRycy9kb3ducmV2LnhtbERPS0vDQBC+F/wPywheSrOp2mpjtyUEgp4KfZ6H7DQJ&#10;ZmdDdk3Sf+8KQm/z8T1nvR1NI3rqXG1ZwTyKQRAXVtdcKjgd89k7COeRNTaWScGNHGw3D5M1JtoO&#10;vKf+4EsRQtglqKDyvk2kdEVFBl1kW+LAXW1n0AfYlVJ3OIRw08jnOF5KgzWHhgpbyioqvg8/RsEi&#10;xsvxtnvjbPqatvuVzy+f+qzU0+OYfoDwNPq7+N/9pcP8l/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O0r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xml:space="preserve">75 </w:t>
                        </w:r>
                      </w:p>
                    </w:txbxContent>
                  </v:textbox>
                </v:rect>
                <v:rect id="Rectangle 1318" o:spid="_x0000_s2340" style="position:absolute;left:43008;top:31306;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lPcQA&#10;AADdAAAADwAAAGRycy9kb3ducmV2LnhtbERPyWrDMBC9B/oPYgq9hEROl6R1oxhjMOmpkM3nwZra&#10;ptbIWGpi/30VCOQ2j7fOOhlMK87Uu8aygsU8AkFcWt1wpeB4yGfvIJxH1thaJgUjOUg2D5M1xtpe&#10;eEfnva9ECGEXo4La+y6W0pU1GXRz2xEH7sf2Bn2AfSV1j5cQblr5HEVLabDh0FBjR1lN5e/+zyh4&#10;i7A4jN8rzqavabf78Hmx1Selnh6H9BOEp8HfxTf3lw7zXxZL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pT3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xml:space="preserve">90 </w:t>
                        </w:r>
                      </w:p>
                    </w:txbxContent>
                  </v:textbox>
                </v:rect>
                <v:rect id="Rectangle 1319" o:spid="_x0000_s2341" style="position:absolute;left:45459;top:30917;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psAA&#10;AADdAAAADwAAAGRycy9kb3ducmV2LnhtbERPy6rCMBDdX/AfwghuLpr61moUEURXgs/10IxtsZmU&#10;Jmr9eyNcuLs5nOfMl7UpxJMql1tW0O1EIIgTq3NOFZxPm/YEhPPIGgvLpOBNDpaLxs8cY21ffKDn&#10;0acihLCLUUHmfRlL6ZKMDLqOLYkDd7OVQR9glUpd4SuEm0L2omgkDeYcGjIsaZ1Rcj8+jIJhhNfT&#10;ez/m9e9gVR6mfnPd6otSrWa9moHwVPt/8Z97p8P8fncM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Aps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xml:space="preserve">105 </w:t>
                        </w:r>
                      </w:p>
                    </w:txbxContent>
                  </v:textbox>
                </v:rect>
                <v:rect id="Rectangle 1320" o:spid="_x0000_s2342" style="position:absolute;left:47624;top:30982;width:1721;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U1MYA&#10;AADdAAAADwAAAGRycy9kb3ducmV2LnhtbESPT2vCQBDF70K/wzKFXqTZ2Npq06wigthTIf47D9lp&#10;EpqdDdmtxm/vHAreZnhv3vtNvhxcq87Uh8azgUmSgiIuvW24MnDYb57noEJEtth6JgNXCrBcPIxy&#10;zKy/cEHnXayUhHDI0EAdY5dpHcqaHIbEd8Si/fjeYZS1r7Tt8SLhrtUvafquHTYsDTV2tK6p/N39&#10;OQNvKZ721+8Zr8fTVVd8xM1pa4/GPD0Oq09QkYZ4N/9ff1nBf50Irn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uU1MYAAADdAAAADwAAAAAAAAAAAAAAAACYAgAAZHJz&#10;L2Rvd25yZXYueG1sUEsFBgAAAAAEAAQA9QAAAIsDAAAAAA==&#10;" filled="f" stroked="f">
                  <v:textbox style="mso-fit-shape-to-text:t" inset="0,0,0,0">
                    <w:txbxContent>
                      <w:p w:rsidR="000B2826" w:rsidRDefault="000B2826" w:rsidP="000B2826">
                        <w:r>
                          <w:rPr>
                            <w:color w:val="000000"/>
                            <w:sz w:val="18"/>
                            <w:szCs w:val="18"/>
                            <w:lang w:val="en-US"/>
                          </w:rPr>
                          <w:t xml:space="preserve">120 </w:t>
                        </w:r>
                      </w:p>
                    </w:txbxContent>
                  </v:textbox>
                </v:rect>
                <v:rect id="Rectangle 1321" o:spid="_x0000_s2343" style="position:absolute;left:49790;top:30981;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xT8AA&#10;AADdAAAADwAAAGRycy9kb3ducmV2LnhtbERPy6rCMBDdX/AfwghuLpr61moUEURXgs/10IxtsZmU&#10;Jmr9eyNcuLs5nOfMl7UpxJMql1tW0O1EIIgTq3NOFZxPm/YEhPPIGgvLpOBNDpaLxs8cY21ffKDn&#10;0acihLCLUUHmfRlL6ZKMDLqOLYkDd7OVQR9glUpd4SuEm0L2omgkDeYcGjIsaZ1Rcj8+jIJhhNfT&#10;ez/m9e9gVR6mfnPd6otSrWa9moHwVPt/8Z97p8P8fncK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cxT8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xml:space="preserve">135 </w:t>
                        </w:r>
                      </w:p>
                    </w:txbxContent>
                  </v:textbox>
                </v:rect>
                <v:rect id="Rectangle 1322" o:spid="_x0000_s2344" style="position:absolute;left:51949;top:30994;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Sb8UA&#10;AADdAAAADwAAAGRycy9kb3ducmV2LnhtbESPzWvCQBDF74L/wzJCL1I39aPa1FVEkHoS/DwP2WkS&#10;mp0N2VXjf985CN5meG/e+8182bpK3agJpWcDH4MEFHHmbcm5gdNx8z4DFSKyxcozGXhQgOWi25lj&#10;av2d93Q7xFxJCIcUDRQx1qnWISvIYRj4mli0X984jLI2ubYN3iXcVXqYJJ/aYcnSUGBN64Kyv8PV&#10;GZgkeDk+dlNe98erev8VN5cfezbmrdeuvkFFauPL/LzeWsEfD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VJvxQAAAN0AAAAPAAAAAAAAAAAAAAAAAJgCAABkcnMv&#10;ZG93bnJldi54bWxQSwUGAAAAAAQABAD1AAAAigMAAAAA&#10;" filled="f" stroked="f">
                  <v:textbox style="mso-fit-shape-to-text:t" inset="0,0,0,0">
                    <w:txbxContent>
                      <w:p w:rsidR="000B2826" w:rsidRDefault="000B2826" w:rsidP="000B2826">
                        <w:r>
                          <w:rPr>
                            <w:color w:val="000000"/>
                            <w:sz w:val="18"/>
                            <w:szCs w:val="18"/>
                            <w:lang w:val="en-US"/>
                          </w:rPr>
                          <w:t xml:space="preserve">150 </w:t>
                        </w:r>
                      </w:p>
                    </w:txbxContent>
                  </v:textbox>
                </v:rect>
                <v:rect id="Rectangle 1323" o:spid="_x0000_s2345" style="position:absolute;left:54114;top:30962;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339MAA&#10;AADdAAAADwAAAGRycy9kb3ducmV2LnhtbERPy6rCMBDdX/AfwghuLpr61moUEURXgs/10IxtsZmU&#10;Jmr9eyNcuLs5nOfMl7UpxJMql1tW0O1EIIgTq3NOFZxPm/YEhPPIGgvLpOBNDpaLxs8cY21ffKDn&#10;0acihLCLUUHmfRlL6ZKMDLqOLYkDd7OVQR9glUpd4SuEm0L2omgkDeYcGjIsaZ1Rcj8+jIJhhNfT&#10;ez/m9e9gVR6mfnPd6otSrWa9moHwVPt/8Z97p8P8fq8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339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xml:space="preserve">165 </w:t>
                        </w:r>
                      </w:p>
                    </w:txbxContent>
                  </v:textbox>
                </v:rect>
                <v:rect id="Rectangle 1324" o:spid="_x0000_s2346" style="position:absolute;left:2667;top:13226;width:7398;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pg8MA&#10;AADdAAAADwAAAGRycy9kb3ducmV2LnhtbERPTWvCQBC9C/0PyxS8lLpptK1GN0EEqSfBpPU8ZMck&#10;NDsbsqvGf+8WCt7m8T5nlQ2mFRfqXWNZwdskAkFcWt1wpeC72L7OQTiPrLG1TApu5CBLn0YrTLS9&#10;8oEuua9ECGGXoILa+y6R0pU1GXQT2xEH7mR7gz7AvpK6x2sIN62Mo+hDGmw4NNTY0aam8jc/GwXv&#10;ER6L2/6TNy+zdXdY+O3xS/8oNX4e1ksQngb/EP+7dzrMn8Yx/H0TTp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9pg8MAAADdAAAADwAAAAAAAAAAAAAAAACYAgAAZHJzL2Rv&#10;d25yZXYueG1sUEsFBgAAAAAEAAQA9QAAAIgDAAAAAA==&#10;" filled="f" stroked="f">
                  <v:textbox style="mso-fit-shape-to-text:t" inset="0,0,0,0">
                    <w:txbxContent>
                      <w:p w:rsidR="000B2826" w:rsidRDefault="000B2826" w:rsidP="000B2826">
                        <w:proofErr w:type="spellStart"/>
                        <w:r>
                          <w:rPr>
                            <w:color w:val="000000"/>
                            <w:sz w:val="18"/>
                            <w:szCs w:val="18"/>
                            <w:lang w:val="en-US"/>
                          </w:rPr>
                          <w:t>Latitud</w:t>
                        </w:r>
                        <w:proofErr w:type="spellEnd"/>
                        <w:r>
                          <w:rPr>
                            <w:color w:val="000000"/>
                            <w:sz w:val="18"/>
                            <w:szCs w:val="18"/>
                            <w:lang w:val="en-US"/>
                          </w:rPr>
                          <w:t xml:space="preserve"> (</w:t>
                        </w:r>
                        <w:proofErr w:type="spellStart"/>
                        <w:r>
                          <w:rPr>
                            <w:color w:val="000000"/>
                            <w:sz w:val="18"/>
                            <w:szCs w:val="18"/>
                            <w:lang w:val="en-US"/>
                          </w:rPr>
                          <w:t>grados</w:t>
                        </w:r>
                        <w:proofErr w:type="spellEnd"/>
                        <w:r>
                          <w:rPr>
                            <w:color w:val="000000"/>
                            <w:sz w:val="18"/>
                            <w:szCs w:val="18"/>
                            <w:lang w:val="en-US"/>
                          </w:rPr>
                          <w:t>)</w:t>
                        </w:r>
                      </w:p>
                    </w:txbxContent>
                  </v:textbox>
                </v:rect>
                <v:rect id="Rectangle 1325" o:spid="_x0000_s2347" style="position:absolute;left:25666;top:35032;width:105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0B2826" w:rsidRDefault="000B2826" w:rsidP="000B2826">
                        <w:proofErr w:type="spellStart"/>
                        <w:r>
                          <w:rPr>
                            <w:color w:val="000000"/>
                            <w:sz w:val="18"/>
                            <w:szCs w:val="18"/>
                            <w:lang w:val="en-US"/>
                          </w:rPr>
                          <w:t>Longitud</w:t>
                        </w:r>
                        <w:proofErr w:type="spellEnd"/>
                        <w:r>
                          <w:rPr>
                            <w:color w:val="000000"/>
                            <w:sz w:val="18"/>
                            <w:szCs w:val="18"/>
                            <w:lang w:val="en-US"/>
                          </w:rPr>
                          <w:t xml:space="preserve"> Este (</w:t>
                        </w:r>
                        <w:proofErr w:type="spellStart"/>
                        <w:r>
                          <w:rPr>
                            <w:color w:val="000000"/>
                            <w:sz w:val="18"/>
                            <w:szCs w:val="18"/>
                            <w:lang w:val="en-US"/>
                          </w:rPr>
                          <w:t>grados</w:t>
                        </w:r>
                        <w:proofErr w:type="spellEnd"/>
                        <w:r>
                          <w:rPr>
                            <w:color w:val="000000"/>
                            <w:sz w:val="18"/>
                            <w:szCs w:val="18"/>
                            <w:lang w:val="en-US"/>
                          </w:rPr>
                          <w:t>)</w:t>
                        </w:r>
                      </w:p>
                    </w:txbxContent>
                  </v:textbox>
                </v:rect>
                <v:rect id="Rectangle 1326" o:spid="_x0000_s2348" style="position:absolute;left:4813;top:39452;width:1778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0B2826" w:rsidRDefault="000B2826" w:rsidP="000B2826">
                        <w:proofErr w:type="spellStart"/>
                        <w:r>
                          <w:rPr>
                            <w:color w:val="000000"/>
                            <w:sz w:val="18"/>
                            <w:szCs w:val="18"/>
                            <w:lang w:val="en-US"/>
                          </w:rPr>
                          <w:t>Altitud</w:t>
                        </w:r>
                        <w:proofErr w:type="spellEnd"/>
                        <w:r>
                          <w:rPr>
                            <w:color w:val="000000"/>
                            <w:sz w:val="18"/>
                            <w:szCs w:val="18"/>
                            <w:lang w:val="en-US"/>
                          </w:rPr>
                          <w:t xml:space="preserve"> del </w:t>
                        </w:r>
                        <w:proofErr w:type="spellStart"/>
                        <w:r>
                          <w:rPr>
                            <w:color w:val="000000"/>
                            <w:sz w:val="18"/>
                            <w:szCs w:val="18"/>
                            <w:lang w:val="en-US"/>
                          </w:rPr>
                          <w:t>vehículo</w:t>
                        </w:r>
                        <w:proofErr w:type="spellEnd"/>
                        <w:r>
                          <w:rPr>
                            <w:color w:val="000000"/>
                            <w:sz w:val="18"/>
                            <w:szCs w:val="18"/>
                            <w:lang w:val="en-US"/>
                          </w:rPr>
                          <w:t xml:space="preserve"> </w:t>
                        </w:r>
                        <w:proofErr w:type="spellStart"/>
                        <w:r>
                          <w:rPr>
                            <w:color w:val="000000"/>
                            <w:sz w:val="18"/>
                            <w:szCs w:val="18"/>
                            <w:lang w:val="en-US"/>
                          </w:rPr>
                          <w:t>espacial</w:t>
                        </w:r>
                        <w:proofErr w:type="spellEnd"/>
                        <w:r>
                          <w:rPr>
                            <w:color w:val="000000"/>
                            <w:sz w:val="18"/>
                            <w:szCs w:val="18"/>
                            <w:lang w:val="en-US"/>
                          </w:rPr>
                          <w:t xml:space="preserve"> = 300 km</w:t>
                        </w:r>
                      </w:p>
                    </w:txbxContent>
                  </v:textbox>
                </v:rect>
                <v:rect id="Rectangle 1327" o:spid="_x0000_s2349" style="position:absolute;left:4813;top:40760;width:212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0B2826" w:rsidRPr="00F52FE6" w:rsidRDefault="000B2826" w:rsidP="000B2826">
                        <w:pPr>
                          <w:rPr>
                            <w:lang w:val="es-ES_tradnl"/>
                          </w:rPr>
                        </w:pPr>
                        <w:r w:rsidRPr="00F52FE6">
                          <w:rPr>
                            <w:color w:val="000000"/>
                            <w:sz w:val="18"/>
                            <w:szCs w:val="18"/>
                            <w:lang w:val="es-ES_tradnl"/>
                          </w:rPr>
                          <w:t>Ganancia de antena del servicio fijo = 33,0 dB</w:t>
                        </w:r>
                      </w:p>
                    </w:txbxContent>
                  </v:textbox>
                </v:rect>
                <v:rect id="Rectangle 1328" o:spid="_x0000_s2350" style="position:absolute;left:4813;top:42075;width:3752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0B2826" w:rsidRPr="00F52FE6" w:rsidRDefault="000B2826" w:rsidP="000B2826">
                        <w:pPr>
                          <w:rPr>
                            <w:lang w:val="es-ES_tradnl"/>
                          </w:rPr>
                        </w:pPr>
                        <w:r w:rsidRPr="00F52FE6">
                          <w:rPr>
                            <w:color w:val="000000"/>
                            <w:sz w:val="18"/>
                            <w:szCs w:val="18"/>
                            <w:lang w:val="es-ES_tradnl"/>
                          </w:rPr>
                          <w:t>Densidad espectral de potencia en transmisión del servicio fijo = – 35 dB(W/kHz)</w:t>
                        </w:r>
                      </w:p>
                    </w:txbxContent>
                  </v:textbox>
                </v:rect>
                <v:rect id="Rectangle 1329" o:spid="_x0000_s2351" style="position:absolute;left:4813;top:43383;width:3155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0B2826" w:rsidRPr="00F52FE6" w:rsidRDefault="000B2826" w:rsidP="000B2826">
                        <w:pPr>
                          <w:rPr>
                            <w:lang w:val="es-ES_tradnl"/>
                          </w:rPr>
                        </w:pPr>
                        <w:r w:rsidRPr="00F52FE6">
                          <w:rPr>
                            <w:color w:val="000000"/>
                            <w:sz w:val="18"/>
                            <w:szCs w:val="18"/>
                            <w:lang w:val="es-ES_tradnl"/>
                          </w:rPr>
                          <w:t>Densidad de potencia de interferencia máxima = – 151,7 dB(W/kHz)</w:t>
                        </w:r>
                      </w:p>
                    </w:txbxContent>
                  </v:textbox>
                </v:rect>
                <v:rect id="Rectangle 1330" o:spid="_x0000_s2352" style="position:absolute;left:8991;top:48964;width:622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0B2826" w:rsidRDefault="000B2826" w:rsidP="000B2826">
                        <w:r>
                          <w:rPr>
                            <w:color w:val="000000"/>
                            <w:sz w:val="18"/>
                            <w:szCs w:val="18"/>
                            <w:lang w:val="en-US"/>
                          </w:rPr>
                          <w:t>– 155 a – 150</w:t>
                        </w:r>
                      </w:p>
                    </w:txbxContent>
                  </v:textbox>
                </v:rect>
                <v:rect id="Rectangle 1331" o:spid="_x0000_s2353" style="position:absolute;left:8991;top:51828;width:622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160 a – 155</w:t>
                        </w:r>
                      </w:p>
                    </w:txbxContent>
                  </v:textbox>
                </v:rect>
                <v:rect id="Rectangle 1332" o:spid="_x0000_s2354" style="position:absolute;left:8991;top:54724;width:62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0B2826" w:rsidRDefault="000B2826" w:rsidP="000B2826">
                        <w:r>
                          <w:rPr>
                            <w:color w:val="000000"/>
                            <w:sz w:val="18"/>
                            <w:szCs w:val="18"/>
                            <w:lang w:val="en-US"/>
                          </w:rPr>
                          <w:t>– 165 a – 160</w:t>
                        </w:r>
                      </w:p>
                    </w:txbxContent>
                  </v:textbox>
                </v:rect>
                <v:rect id="Rectangle 1333" o:spid="_x0000_s2355" style="position:absolute;left:8991;top:57594;width:62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170 a – 165</w:t>
                        </w:r>
                      </w:p>
                    </w:txbxContent>
                  </v:textbox>
                </v:rect>
                <v:rect id="Rectangle 1334" o:spid="_x0000_s2356" style="position:absolute;left:8991;top:60490;width:62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175 a – 170</w:t>
                        </w:r>
                      </w:p>
                    </w:txbxContent>
                  </v:textbox>
                </v:rect>
                <v:rect id="Rectangle 1335" o:spid="_x0000_s2357" style="position:absolute;left:8991;top:63353;width:622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 180 a – 175</w:t>
                        </w:r>
                      </w:p>
                    </w:txbxContent>
                  </v:textbox>
                </v:rect>
                <v:rect id="Rectangle 1336" o:spid="_x0000_s2358" style="position:absolute;left:28289;width:511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0B2826" w:rsidRDefault="000B2826" w:rsidP="000B2826">
                        <w:r>
                          <w:rPr>
                            <w:color w:val="000000"/>
                            <w:sz w:val="18"/>
                            <w:szCs w:val="18"/>
                            <w:lang w:val="en-US"/>
                          </w:rPr>
                          <w:t>FIGURA 1</w:t>
                        </w:r>
                      </w:p>
                    </w:txbxContent>
                  </v:textbox>
                </v:rect>
                <v:rect id="Rectangle 1337" o:spid="_x0000_s2359" style="position:absolute;left:13716;top:1765;width:343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0B2826" w:rsidRPr="00F52FE6" w:rsidRDefault="000B2826" w:rsidP="000B2826">
                        <w:pPr>
                          <w:rPr>
                            <w:lang w:val="es-ES_tradnl"/>
                          </w:rPr>
                        </w:pPr>
                        <w:r w:rsidRPr="00F52FE6">
                          <w:rPr>
                            <w:b/>
                            <w:bCs/>
                            <w:color w:val="000000"/>
                            <w:sz w:val="18"/>
                            <w:szCs w:val="18"/>
                            <w:lang w:val="es-ES_tradnl"/>
                          </w:rPr>
                          <w:t>Diagrama de contorno de la distribución geográfica de la interferencia</w:t>
                        </w:r>
                      </w:p>
                    </w:txbxContent>
                  </v:textbox>
                </v:rect>
                <v:rect id="Rectangle 1338" o:spid="_x0000_s2360" style="position:absolute;left:19754;top:3079;width:2219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0B2826" w:rsidRDefault="000B2826" w:rsidP="000B2826">
                        <w:r>
                          <w:rPr>
                            <w:b/>
                            <w:bCs/>
                            <w:color w:val="000000"/>
                            <w:sz w:val="18"/>
                            <w:szCs w:val="18"/>
                            <w:lang w:val="en-US"/>
                          </w:rPr>
                          <w:t xml:space="preserve">para </w:t>
                        </w:r>
                        <w:proofErr w:type="spellStart"/>
                        <w:r>
                          <w:rPr>
                            <w:b/>
                            <w:bCs/>
                            <w:color w:val="000000"/>
                            <w:sz w:val="18"/>
                            <w:szCs w:val="18"/>
                            <w:lang w:val="en-US"/>
                          </w:rPr>
                          <w:t>satélites</w:t>
                        </w:r>
                        <w:proofErr w:type="spellEnd"/>
                        <w:r>
                          <w:rPr>
                            <w:b/>
                            <w:bCs/>
                            <w:color w:val="000000"/>
                            <w:sz w:val="18"/>
                            <w:szCs w:val="18"/>
                            <w:lang w:val="en-US"/>
                          </w:rPr>
                          <w:t xml:space="preserve"> </w:t>
                        </w:r>
                        <w:proofErr w:type="spellStart"/>
                        <w:r>
                          <w:rPr>
                            <w:b/>
                            <w:bCs/>
                            <w:color w:val="000000"/>
                            <w:sz w:val="18"/>
                            <w:szCs w:val="18"/>
                            <w:lang w:val="en-US"/>
                          </w:rPr>
                          <w:t>en</w:t>
                        </w:r>
                        <w:proofErr w:type="spellEnd"/>
                        <w:r>
                          <w:rPr>
                            <w:b/>
                            <w:bCs/>
                            <w:color w:val="000000"/>
                            <w:sz w:val="18"/>
                            <w:szCs w:val="18"/>
                            <w:lang w:val="en-US"/>
                          </w:rPr>
                          <w:t xml:space="preserve"> altitudes orbitales de 300 km</w:t>
                        </w:r>
                      </w:p>
                    </w:txbxContent>
                  </v:textbox>
                </v:rect>
              </v:group>
            </w:pict>
          </mc:Fallback>
        </mc:AlternateContent>
      </w:r>
      <w:r w:rsidRPr="00112605">
        <w:rPr>
          <w:lang w:val="es-ES_tradnl"/>
        </w:rPr>
        <w:t xml:space="preserve">Las estaciones del servicio fijo se despliegan como se ha descrito anteriormente. La interferencia ocasionada a las antenas SMA y SSA por un DRS situado en una ubicación orbital específica se determina para cada ángulo de puntería de la antena dentro del intervalo de </w:t>
      </w:r>
      <w:r w:rsidRPr="00112605">
        <w:rPr>
          <w:lang w:val="es-ES_tradnl"/>
        </w:rPr>
        <w:sym w:font="Symbol" w:char="F0B1"/>
      </w:r>
      <w:r w:rsidRPr="00112605">
        <w:rPr>
          <w:lang w:val="es-ES_tradnl"/>
        </w:rPr>
        <w:t>13° en balanceo y </w:t>
      </w:r>
      <w:r w:rsidRPr="00112605">
        <w:rPr>
          <w:lang w:val="es-ES_tradnl"/>
        </w:rPr>
        <w:sym w:font="Symbol" w:char="F0B1"/>
      </w:r>
      <w:r w:rsidRPr="00112605">
        <w:rPr>
          <w:lang w:val="es-ES_tradnl"/>
        </w:rPr>
        <w:t>11° en cabeceo, en incrementos de un grado. La interferencia combinada de las emisiones de las estaciones de radioenlace visibles se calcula para cada posición del haz de SMA o SSA. La Fig. 2 muestra un ejemplo de los resultados obtenidos para la antena SSA de un DRS en una ubicación orbital de 41° de longitud Oeste. En la Figura puede verse que se recibirá un nivel máximo de interferencia de –150,7 dB(W(kHz) y que la interferencia excederá de –170 dB(W/kHz) en un arco relativamente amplio de los ángulos de exploración. Hay que señalar una vez más que la distribución temporal de la interferencia no varía. Cada ángulo de puntería de la antena lleva asociado un determinado nivel de interferencia.</w:t>
      </w:r>
    </w:p>
    <w:p w:rsidR="000B2826" w:rsidRPr="00112605" w:rsidRDefault="000B2826" w:rsidP="000B2826">
      <w:pPr>
        <w:pStyle w:val="FigureNo"/>
        <w:rPr>
          <w:lang w:val="es-ES_tradnl"/>
        </w:rPr>
      </w:pPr>
      <w:r w:rsidRPr="00112605">
        <w:rPr>
          <w:lang w:val="es-ES_tradnl"/>
        </w:rPr>
        <w:lastRenderedPageBreak/>
        <w:t>FIGURA 1</w:t>
      </w:r>
    </w:p>
    <w:p w:rsidR="000B2826" w:rsidRPr="00112605" w:rsidRDefault="000B2826" w:rsidP="000B2826">
      <w:pPr>
        <w:pStyle w:val="Figuretitle"/>
        <w:rPr>
          <w:lang w:val="es-ES_tradnl"/>
        </w:rPr>
      </w:pPr>
      <w:r w:rsidRPr="00112605">
        <w:rPr>
          <w:rFonts w:ascii="Times New Roman" w:hAnsi="Times New Roman"/>
          <w:bCs/>
          <w:color w:val="000000"/>
          <w:szCs w:val="18"/>
          <w:lang w:val="es-ES_tradnl"/>
        </w:rPr>
        <w:t>Diagrama de contorno de la distribución geográfica de la interferencia</w:t>
      </w:r>
      <w:r w:rsidRPr="00112605">
        <w:rPr>
          <w:lang w:val="es-ES_tradnl"/>
        </w:rPr>
        <w:br/>
        <w:t>para satélites en altitudes orbitales de 300 km</w:t>
      </w:r>
    </w:p>
    <w:p w:rsidR="000B2826" w:rsidRPr="00112605" w:rsidRDefault="000B2826" w:rsidP="000B2826">
      <w:pPr>
        <w:pStyle w:val="Blanc"/>
        <w:rPr>
          <w:lang w:val="es-ES_tradnl"/>
        </w:rPr>
      </w:pPr>
    </w:p>
    <w:p w:rsidR="000B2826" w:rsidRPr="00112605" w:rsidRDefault="003901EE" w:rsidP="000B2826">
      <w:pPr>
        <w:pStyle w:val="Figure"/>
        <w:rPr>
          <w:lang w:val="es-ES_tradnl"/>
        </w:rPr>
      </w:pPr>
      <w:r w:rsidRPr="00112605">
        <w:rPr>
          <w:lang w:val="es-ES_tradnl"/>
        </w:rPr>
        <w:object w:dxaOrig="5342" w:dyaOrig="5482">
          <v:shape id="_x0000_i1025" type="#_x0000_t75" style="width:449.55pt;height:458.9pt" o:ole="">
            <v:imagedata r:id="rId12" o:title="" cropbottom="-453f" cropright="-834f"/>
          </v:shape>
          <o:OLEObject Type="Embed" ProgID="CorelDRAW.Graphic.14" ShapeID="_x0000_i1025" DrawAspect="Content" ObjectID="_1542710053" r:id="rId13"/>
        </w:object>
      </w:r>
    </w:p>
    <w:p w:rsidR="000B2826" w:rsidRPr="00112605" w:rsidRDefault="000B2826" w:rsidP="000B2826">
      <w:pPr>
        <w:pStyle w:val="Heading1"/>
        <w:rPr>
          <w:lang w:val="es-ES_tradnl"/>
        </w:rPr>
      </w:pPr>
      <w:bookmarkStart w:id="7" w:name="_Toc392671631"/>
      <w:r w:rsidRPr="00112605">
        <w:rPr>
          <w:lang w:val="es-ES_tradnl"/>
        </w:rPr>
        <w:t>3</w:t>
      </w:r>
      <w:r w:rsidRPr="00112605">
        <w:rPr>
          <w:lang w:val="es-ES_tradnl"/>
        </w:rPr>
        <w:tab/>
        <w:t>Técnicas de reducción de interferencias</w:t>
      </w:r>
      <w:bookmarkEnd w:id="7"/>
    </w:p>
    <w:p w:rsidR="000B2826" w:rsidRPr="00112605" w:rsidRDefault="000B2826" w:rsidP="003901EE">
      <w:pPr>
        <w:rPr>
          <w:lang w:val="es-ES_tradnl"/>
        </w:rPr>
      </w:pPr>
      <w:r w:rsidRPr="00112605">
        <w:rPr>
          <w:lang w:val="es-ES_tradnl"/>
        </w:rPr>
        <w:t>Se han evaluado varias técnicas de reducción de interferencias que podría utilizar el servicio fijo. Las técnicas aplicables a las bandas 2 025-2 110 MHz y 2 200-2 290 MHz son las siguientes:</w:t>
      </w:r>
    </w:p>
    <w:p w:rsidR="000B2826" w:rsidRPr="00112605" w:rsidRDefault="000B2826" w:rsidP="000B2826">
      <w:pPr>
        <w:pStyle w:val="enumlev1"/>
        <w:keepNext/>
        <w:keepLines/>
        <w:rPr>
          <w:lang w:val="es-ES_tradnl"/>
        </w:rPr>
      </w:pPr>
      <w:r w:rsidRPr="00112605">
        <w:rPr>
          <w:lang w:val="es-ES_tradnl"/>
        </w:rPr>
        <w:t>–</w:t>
      </w:r>
      <w:r w:rsidRPr="00112605">
        <w:rPr>
          <w:lang w:val="es-ES_tradnl"/>
        </w:rPr>
        <w:tab/>
        <w:t>control automático de la potencia del transmisor (CAPT),</w:t>
      </w:r>
    </w:p>
    <w:p w:rsidR="000B2826" w:rsidRPr="00112605" w:rsidRDefault="000B2826" w:rsidP="000B2826">
      <w:pPr>
        <w:pStyle w:val="enumlev1"/>
        <w:keepNext/>
        <w:keepLines/>
        <w:rPr>
          <w:lang w:val="es-ES_tradnl"/>
        </w:rPr>
      </w:pPr>
      <w:r w:rsidRPr="00112605">
        <w:rPr>
          <w:lang w:val="es-ES_tradnl"/>
        </w:rPr>
        <w:t>–</w:t>
      </w:r>
      <w:r w:rsidRPr="00112605">
        <w:rPr>
          <w:lang w:val="es-ES_tradnl"/>
        </w:rPr>
        <w:tab/>
        <w:t>densidad espectral de potencia transmitida mínima posible,</w:t>
      </w:r>
    </w:p>
    <w:p w:rsidR="000B2826" w:rsidRPr="00112605" w:rsidRDefault="000B2826" w:rsidP="000B2826">
      <w:pPr>
        <w:pStyle w:val="enumlev1"/>
        <w:keepNext/>
        <w:keepLines/>
        <w:rPr>
          <w:lang w:val="es-ES_tradnl"/>
        </w:rPr>
      </w:pPr>
      <w:r w:rsidRPr="00112605">
        <w:rPr>
          <w:lang w:val="es-ES_tradnl"/>
        </w:rPr>
        <w:t>–</w:t>
      </w:r>
      <w:r w:rsidRPr="00112605">
        <w:rPr>
          <w:lang w:val="es-ES_tradnl"/>
        </w:rPr>
        <w:tab/>
        <w:t>emplazamiento de la antena de transmisión,</w:t>
      </w:r>
    </w:p>
    <w:p w:rsidR="000B2826" w:rsidRPr="00112605" w:rsidRDefault="000B2826" w:rsidP="000B2826">
      <w:pPr>
        <w:pStyle w:val="enumlev1"/>
        <w:rPr>
          <w:lang w:val="es-ES_tradnl"/>
        </w:rPr>
      </w:pPr>
      <w:r w:rsidRPr="00112605">
        <w:rPr>
          <w:lang w:val="es-ES_tradnl"/>
        </w:rPr>
        <w:t>–</w:t>
      </w:r>
      <w:r w:rsidRPr="00112605">
        <w:rPr>
          <w:lang w:val="es-ES_tradnl"/>
        </w:rPr>
        <w:tab/>
        <w:t>antenas de transmisión con diagramas de radiación adecuados.</w:t>
      </w:r>
    </w:p>
    <w:p w:rsidR="000B2826" w:rsidRPr="00112605" w:rsidRDefault="000B2826" w:rsidP="000B2826">
      <w:pPr>
        <w:keepNext/>
        <w:keepLines/>
        <w:rPr>
          <w:lang w:val="es-ES_tradnl"/>
        </w:rPr>
      </w:pPr>
      <w:r w:rsidRPr="00112605">
        <w:rPr>
          <w:lang w:val="es-ES_tradnl"/>
        </w:rPr>
        <w:lastRenderedPageBreak/>
        <w:t>Las técnicas aplicables a la banda superior (es decir, 2 200-2 290 MHz) son las siguientes:</w:t>
      </w:r>
    </w:p>
    <w:p w:rsidR="000B2826" w:rsidRPr="00112605" w:rsidRDefault="000B2826" w:rsidP="000B2826">
      <w:pPr>
        <w:pStyle w:val="enumlev1"/>
        <w:keepNext/>
        <w:keepLines/>
        <w:rPr>
          <w:lang w:val="es-ES_tradnl"/>
        </w:rPr>
      </w:pPr>
      <w:r w:rsidRPr="00112605">
        <w:rPr>
          <w:lang w:val="es-ES_tradnl"/>
        </w:rPr>
        <w:t>–</w:t>
      </w:r>
      <w:r w:rsidRPr="00112605">
        <w:rPr>
          <w:lang w:val="es-ES_tradnl"/>
        </w:rPr>
        <w:tab/>
        <w:t xml:space="preserve">limitación de la densidad espectral de </w:t>
      </w:r>
      <w:proofErr w:type="spellStart"/>
      <w:r w:rsidRPr="00112605">
        <w:rPr>
          <w:lang w:val="es-ES_tradnl"/>
        </w:rPr>
        <w:t>p.i.r.e</w:t>
      </w:r>
      <w:proofErr w:type="spellEnd"/>
      <w:r w:rsidRPr="00112605">
        <w:rPr>
          <w:lang w:val="es-ES_tradnl"/>
        </w:rPr>
        <w:t>. radiada hacia las ubicaciones orbitales de los satélites del DRS,</w:t>
      </w:r>
    </w:p>
    <w:p w:rsidR="000B2826" w:rsidRPr="00112605" w:rsidRDefault="000B2826" w:rsidP="000B2826">
      <w:pPr>
        <w:pStyle w:val="enumlev1"/>
        <w:rPr>
          <w:lang w:val="es-ES_tradnl"/>
        </w:rPr>
      </w:pPr>
      <w:r w:rsidRPr="00112605">
        <w:rPr>
          <w:lang w:val="es-ES_tradnl"/>
        </w:rPr>
        <w:t>–</w:t>
      </w:r>
      <w:r w:rsidRPr="00112605">
        <w:rPr>
          <w:lang w:val="es-ES_tradnl"/>
        </w:rPr>
        <w:tab/>
        <w:t>asignación a estaciones del servicio fijo de canales para gran potencia en la parte inferior de la banda 2 200</w:t>
      </w:r>
      <w:r w:rsidRPr="00112605">
        <w:rPr>
          <w:lang w:val="es-ES_tradnl"/>
        </w:rPr>
        <w:noBreakHyphen/>
        <w:t>2 290 MHz.</w:t>
      </w:r>
    </w:p>
    <w:p w:rsidR="000B2826" w:rsidRPr="00112605" w:rsidRDefault="000B2826" w:rsidP="000B2826">
      <w:pPr>
        <w:rPr>
          <w:lang w:val="es-ES_tradnl"/>
        </w:rPr>
      </w:pPr>
      <w:r w:rsidRPr="00112605">
        <w:rPr>
          <w:lang w:val="es-ES_tradnl"/>
        </w:rPr>
        <w:t>Actualmente están en estudio técnicas adecuadas de reducción de interferencias para los DRS.</w:t>
      </w:r>
    </w:p>
    <w:p w:rsidR="000B2826" w:rsidRPr="00112605" w:rsidRDefault="000B2826" w:rsidP="000B2826">
      <w:pPr>
        <w:pStyle w:val="Heading2"/>
        <w:rPr>
          <w:lang w:val="es-ES_tradnl"/>
        </w:rPr>
      </w:pPr>
      <w:bookmarkStart w:id="8" w:name="_Toc392671632"/>
      <w:r w:rsidRPr="00112605">
        <w:rPr>
          <w:lang w:val="es-ES_tradnl"/>
        </w:rPr>
        <w:t>3.1</w:t>
      </w:r>
      <w:r w:rsidRPr="00112605">
        <w:rPr>
          <w:lang w:val="es-ES_tradnl"/>
        </w:rPr>
        <w:tab/>
        <w:t>Control automático de la potencia del transmisor</w:t>
      </w:r>
      <w:bookmarkEnd w:id="8"/>
    </w:p>
    <w:p w:rsidR="000B2826" w:rsidRPr="00112605" w:rsidRDefault="000B2826" w:rsidP="000B2826">
      <w:pPr>
        <w:rPr>
          <w:lang w:val="es-ES_tradnl"/>
        </w:rPr>
      </w:pPr>
      <w:r w:rsidRPr="00112605">
        <w:rPr>
          <w:lang w:val="es-ES_tradnl"/>
        </w:rPr>
        <w:t>El CAPT es uno de los medios más eficaces para reducir el entorno de interferencias de los satélites que funcionan en una red del DRS. Cada reducción (dB) en la potencia nominal del transmisor transmitida a la antena da como resultado una reducción (dB) de la interferencia. Se ha comprobado que la utilización de hasta 20 dB de CAPT por todos los tipos de estaciones del servicio fijo produce una reducción importante y necesaria de las interferencias.</w:t>
      </w:r>
    </w:p>
    <w:p w:rsidR="000B2826" w:rsidRPr="00112605" w:rsidRDefault="000B2826" w:rsidP="000B2826">
      <w:pPr>
        <w:pStyle w:val="Heading2"/>
        <w:rPr>
          <w:lang w:val="es-ES_tradnl"/>
        </w:rPr>
      </w:pPr>
      <w:bookmarkStart w:id="9" w:name="_Toc392671633"/>
      <w:r w:rsidRPr="00112605">
        <w:rPr>
          <w:lang w:val="es-ES_tradnl"/>
        </w:rPr>
        <w:t>3.2</w:t>
      </w:r>
      <w:r w:rsidRPr="00112605">
        <w:rPr>
          <w:lang w:val="es-ES_tradnl"/>
        </w:rPr>
        <w:tab/>
        <w:t>Densidad espectral de potencia transmitida</w:t>
      </w:r>
      <w:bookmarkEnd w:id="9"/>
    </w:p>
    <w:p w:rsidR="000B2826" w:rsidRPr="00112605" w:rsidRDefault="000B2826" w:rsidP="000B2826">
      <w:pPr>
        <w:rPr>
          <w:lang w:val="es-ES_tradnl"/>
        </w:rPr>
      </w:pPr>
      <w:r w:rsidRPr="00112605">
        <w:rPr>
          <w:lang w:val="es-ES_tradnl"/>
        </w:rPr>
        <w:t>Los sistemas de recepción de las redes DRS son particularmente sensibles a las interferencias debido a sus pequeños márgenes de enlace (por ejemplo, 2 dB a 4 dB) utilizados en los enlaces espacio-espacio. Una pequeña densidad espectral de potencia transmitida constituye un medio eficaz para reducir el grado de interferencia.</w:t>
      </w:r>
    </w:p>
    <w:p w:rsidR="000B2826" w:rsidRPr="00112605" w:rsidRDefault="000B2826" w:rsidP="000B2826">
      <w:pPr>
        <w:pStyle w:val="Heading2"/>
        <w:rPr>
          <w:lang w:val="es-ES_tradnl"/>
        </w:rPr>
      </w:pPr>
      <w:bookmarkStart w:id="10" w:name="_Toc392671634"/>
      <w:r w:rsidRPr="00112605">
        <w:rPr>
          <w:lang w:val="es-ES_tradnl"/>
        </w:rPr>
        <w:t>3.3</w:t>
      </w:r>
      <w:r w:rsidRPr="00112605">
        <w:rPr>
          <w:lang w:val="es-ES_tradnl"/>
        </w:rPr>
        <w:tab/>
        <w:t>Emplazamiento de la antena de transmisión</w:t>
      </w:r>
      <w:bookmarkEnd w:id="10"/>
    </w:p>
    <w:p w:rsidR="000B2826" w:rsidRPr="00112605" w:rsidRDefault="000B2826" w:rsidP="000B2826">
      <w:pPr>
        <w:rPr>
          <w:lang w:val="es-ES_tradnl"/>
        </w:rPr>
      </w:pPr>
      <w:r w:rsidRPr="00112605">
        <w:rPr>
          <w:lang w:val="es-ES_tradnl"/>
        </w:rPr>
        <w:t>En un cierto número de casos, en particular en los sistemas punto a multipunto, las estaciones del servicio fijo estarán ubicadas en zonas de terrenos bajos, encerradas por edificios adyacentes o rodeadas de follaje. Estos factores tienden a introducir un exceso de pérdidas en el trayecto de propagación para ángulos de elevación bajos. En un estudio se ha estimado que existe una atenuación adicional de 20 dB para la elevación de 0°, que disminuye linealmente hasta 0 dB en 10°. Se supone que este mecanismo se aplica únicamente a las estaciones exteriores multipunto, en las cuales todos los demás enlaces están ubicados en medios elevados o no obstruidos.</w:t>
      </w:r>
    </w:p>
    <w:p w:rsidR="000B2826" w:rsidRPr="00112605" w:rsidRDefault="000B2826" w:rsidP="000B2826">
      <w:pPr>
        <w:rPr>
          <w:lang w:val="es-ES_tradnl"/>
        </w:rPr>
      </w:pPr>
      <w:r w:rsidRPr="00112605">
        <w:rPr>
          <w:lang w:val="es-ES_tradnl"/>
        </w:rPr>
        <w:t>Las antenas de ganancia baja, como las de placa plana, utilizadas en sistemas multipunto de baja potencia se instalarán generalmente sobre la pared de un edificio. Para estos casos, se supuso que la pérdida adicional debida a la obstrucción causada por los edificios se aplicaría a las fuentes interferentes ubicadas detrás del plano de la antena. Este caso se hace equivalente a una pérdida adicional de 20 dB para ángulos de llegada mayores de 90° a partir del eje de puntería.</w:t>
      </w:r>
    </w:p>
    <w:p w:rsidR="000B2826" w:rsidRPr="00112605" w:rsidRDefault="000B2826" w:rsidP="000B2826">
      <w:pPr>
        <w:rPr>
          <w:lang w:val="es-ES_tradnl"/>
        </w:rPr>
      </w:pPr>
      <w:r w:rsidRPr="00112605">
        <w:rPr>
          <w:lang w:val="es-ES_tradnl"/>
        </w:rPr>
        <w:t>Cuando la obstrucción causada por los edificios y las pérdidas debidas al follaje se producen simultáneamente, el aislamiento adicional estará limitado por los efectos de dispersión y difracción. En este caso, se supone que la pérdida total debida a ambos mecanismos está limitada a 30 dB.</w:t>
      </w:r>
    </w:p>
    <w:p w:rsidR="000B2826" w:rsidRPr="00112605" w:rsidRDefault="000B2826" w:rsidP="000B2826">
      <w:pPr>
        <w:pStyle w:val="Heading2"/>
        <w:rPr>
          <w:lang w:val="es-ES_tradnl"/>
        </w:rPr>
      </w:pPr>
      <w:r w:rsidRPr="00112605">
        <w:rPr>
          <w:lang w:val="es-ES_tradnl"/>
        </w:rPr>
        <w:t>3.4</w:t>
      </w:r>
      <w:r w:rsidRPr="00112605">
        <w:rPr>
          <w:lang w:val="es-ES_tradnl"/>
        </w:rPr>
        <w:tab/>
        <w:t>Diagramas de radiación de la antena de transmisión</w:t>
      </w:r>
    </w:p>
    <w:p w:rsidR="000B2826" w:rsidRPr="00112605" w:rsidRDefault="000B2826" w:rsidP="000B2826">
      <w:pPr>
        <w:rPr>
          <w:lang w:val="es-ES_tradnl"/>
        </w:rPr>
      </w:pPr>
      <w:r w:rsidRPr="00112605">
        <w:rPr>
          <w:lang w:val="es-ES_tradnl"/>
        </w:rPr>
        <w:t>Los diagramas de radiación de la antena de transmisión de las estaciones del servicio fijo afectan la magnitud de las interferencias. La utilización de antenas que cumplan o mejoren lo especificado en la Recomendación UIT-R F.699 reducirá la presencia de interferencias.</w:t>
      </w:r>
    </w:p>
    <w:p w:rsidR="000B2826" w:rsidRPr="00112605" w:rsidRDefault="000B2826" w:rsidP="000B2826">
      <w:pPr>
        <w:pStyle w:val="FigureNo"/>
        <w:rPr>
          <w:lang w:val="es-ES_tradnl"/>
        </w:rPr>
      </w:pPr>
      <w:bookmarkStart w:id="11" w:name="_Toc392671635"/>
      <w:r w:rsidRPr="00112605">
        <w:rPr>
          <w:lang w:val="es-ES_tradnl"/>
        </w:rPr>
        <w:lastRenderedPageBreak/>
        <w:t>FigurA 2</w:t>
      </w:r>
    </w:p>
    <w:p w:rsidR="000B2826" w:rsidRDefault="000B2826" w:rsidP="000B2826">
      <w:pPr>
        <w:pStyle w:val="Figuretitle"/>
        <w:rPr>
          <w:lang w:val="es-ES_tradnl"/>
        </w:rPr>
      </w:pPr>
      <w:r w:rsidRPr="00112605">
        <w:rPr>
          <w:rFonts w:ascii="Times New Roman" w:hAnsi="Times New Roman"/>
          <w:bCs/>
          <w:color w:val="000000"/>
          <w:szCs w:val="18"/>
          <w:lang w:val="es-ES_tradnl"/>
        </w:rPr>
        <w:t xml:space="preserve">Diagrama de contorno de la interferencia causada a la antena del DRS </w:t>
      </w:r>
      <w:r w:rsidRPr="00112605">
        <w:rPr>
          <w:rFonts w:ascii="Times New Roman" w:hAnsi="Times New Roman"/>
          <w:bCs/>
          <w:color w:val="000000"/>
          <w:szCs w:val="18"/>
          <w:lang w:val="es-ES_tradnl"/>
        </w:rPr>
        <w:br/>
        <w:t>en función de los ángulos de balanceo y cabeceo:</w:t>
      </w:r>
      <w:r w:rsidRPr="00112605">
        <w:rPr>
          <w:rFonts w:ascii="Times New Roman" w:hAnsi="Times New Roman"/>
          <w:bCs/>
          <w:color w:val="000000"/>
          <w:szCs w:val="18"/>
          <w:lang w:val="es-ES_tradnl"/>
        </w:rPr>
        <w:br/>
      </w:r>
      <w:r w:rsidRPr="00112605">
        <w:rPr>
          <w:lang w:val="es-ES_tradnl"/>
        </w:rPr>
        <w:t>DRS a 41° longitud Oeste; y la SSA</w:t>
      </w:r>
    </w:p>
    <w:p w:rsidR="000B2826" w:rsidRPr="00112605" w:rsidRDefault="000B2826" w:rsidP="000B2826">
      <w:pPr>
        <w:pStyle w:val="Figure"/>
        <w:rPr>
          <w:lang w:val="es-ES_tradnl"/>
        </w:rPr>
      </w:pPr>
      <w:r w:rsidRPr="00112605">
        <w:rPr>
          <w:lang w:val="es-ES_tradnl"/>
        </w:rPr>
        <w:object w:dxaOrig="4024" w:dyaOrig="6224">
          <v:shape id="_x0000_i1026" type="#_x0000_t75" style="width:341.85pt;height:528.4pt" o:ole="">
            <v:imagedata r:id="rId14" o:title=""/>
          </v:shape>
          <o:OLEObject Type="Embed" ProgID="CorelDRAW.Graphic.14" ShapeID="_x0000_i1026" DrawAspect="Content" ObjectID="_1542710054" r:id="rId15"/>
        </w:object>
      </w:r>
    </w:p>
    <w:p w:rsidR="000B2826" w:rsidRPr="00112605" w:rsidRDefault="000B2826" w:rsidP="000B2826">
      <w:pPr>
        <w:pStyle w:val="Heading2"/>
        <w:rPr>
          <w:lang w:val="es-ES_tradnl"/>
        </w:rPr>
      </w:pPr>
      <w:bookmarkStart w:id="12" w:name="_Toc392671636"/>
      <w:bookmarkEnd w:id="11"/>
      <w:r w:rsidRPr="00112605">
        <w:rPr>
          <w:lang w:val="es-ES_tradnl"/>
        </w:rPr>
        <w:t>3.5</w:t>
      </w:r>
      <w:r w:rsidRPr="00112605">
        <w:rPr>
          <w:lang w:val="es-ES_tradnl"/>
        </w:rPr>
        <w:tab/>
        <w:t xml:space="preserve">Densidad espectral de </w:t>
      </w:r>
      <w:proofErr w:type="spellStart"/>
      <w:r w:rsidRPr="00112605">
        <w:rPr>
          <w:lang w:val="es-ES_tradnl"/>
        </w:rPr>
        <w:t>p.i.r.e</w:t>
      </w:r>
      <w:proofErr w:type="spellEnd"/>
      <w:r w:rsidRPr="00112605">
        <w:rPr>
          <w:lang w:val="es-ES_tradnl"/>
        </w:rPr>
        <w:t>. radiada hacia las ubicaciones orbitales de los DRS</w:t>
      </w:r>
      <w:bookmarkEnd w:id="12"/>
    </w:p>
    <w:p w:rsidR="000B2826" w:rsidRPr="00112605" w:rsidRDefault="000B2826" w:rsidP="000B2826">
      <w:pPr>
        <w:rPr>
          <w:lang w:val="es-ES_tradnl"/>
        </w:rPr>
      </w:pPr>
      <w:r w:rsidRPr="00112605">
        <w:rPr>
          <w:lang w:val="es-ES_tradnl"/>
        </w:rPr>
        <w:t xml:space="preserve">Es necesario especificar la densidad espectral de </w:t>
      </w:r>
      <w:proofErr w:type="spellStart"/>
      <w:r w:rsidRPr="00112605">
        <w:rPr>
          <w:lang w:val="es-ES_tradnl"/>
        </w:rPr>
        <w:t>p.i.r.e</w:t>
      </w:r>
      <w:proofErr w:type="spellEnd"/>
      <w:r w:rsidRPr="00112605">
        <w:rPr>
          <w:lang w:val="es-ES_tradnl"/>
        </w:rPr>
        <w:t>. de una estación de transmisión del servicio fijo radiada hacia una antena de recepción del DRS geoestacionario que funcione en la banda 2 200</w:t>
      </w:r>
      <w:r w:rsidRPr="00112605">
        <w:rPr>
          <w:lang w:val="es-ES_tradnl"/>
        </w:rPr>
        <w:noBreakHyphen/>
        <w:t xml:space="preserve">2 290 MHz para asegurar que la interferencia no excede los criterios de compartición indicados en la Recomendación UIT-R SA.1274 (es decir, –147 dB(W/MHz) durante no más del 0,1% del tiempo). El valor adecuado de la densidad espectral de </w:t>
      </w:r>
      <w:proofErr w:type="spellStart"/>
      <w:r w:rsidRPr="00112605">
        <w:rPr>
          <w:lang w:val="es-ES_tradnl"/>
        </w:rPr>
        <w:t>p.i.r.e</w:t>
      </w:r>
      <w:proofErr w:type="spellEnd"/>
      <w:r w:rsidRPr="00112605">
        <w:rPr>
          <w:lang w:val="es-ES_tradnl"/>
        </w:rPr>
        <w:t xml:space="preserve">. puede determinarse del modo siguiente. Supongamos que la zona de servicio de un haz de antena del DRS está limitada a un rectángulo de 20° en la dirección Este-Oeste y de 12° en la dirección Norte-Sur, como se indica en la Fig. 3. Suponiendo </w:t>
      </w:r>
      <w:r w:rsidRPr="00112605">
        <w:rPr>
          <w:lang w:val="es-ES_tradnl"/>
        </w:rPr>
        <w:lastRenderedPageBreak/>
        <w:t>que sea uniforme la probabilidad de que el satélite usuario ocupe cualquier posición dentro de la zona de servicio, el porcentaje del tiempo durante el que una antena DRS apuntará hacia una estación específica del servicio fijo es la relación entre la zona puntual del haz de antena del DRS y el área de la zona de servicio del mismo. Una probabilidad de interferencia de 0,1% implica una anchura de banda de antena DRS de 0,3°. Para una antena del DRS con una ganancia de 36 </w:t>
      </w:r>
      <w:proofErr w:type="spellStart"/>
      <w:r w:rsidRPr="00112605">
        <w:rPr>
          <w:lang w:val="es-ES_tradnl"/>
        </w:rPr>
        <w:t>dBi</w:t>
      </w:r>
      <w:proofErr w:type="spellEnd"/>
      <w:r w:rsidRPr="00112605">
        <w:rPr>
          <w:lang w:val="es-ES_tradnl"/>
        </w:rPr>
        <w:t xml:space="preserve">, la ganancia a 0,3° con respecto al eje de puntería será aproximadamente la misma que la ganancia en el eje de puntería. Teniendo en cuenta ambas hipótesis, la densidad espectral de </w:t>
      </w:r>
      <w:proofErr w:type="spellStart"/>
      <w:r w:rsidRPr="00112605">
        <w:rPr>
          <w:lang w:val="es-ES_tradnl"/>
        </w:rPr>
        <w:t>p.i.r.e</w:t>
      </w:r>
      <w:proofErr w:type="spellEnd"/>
      <w:r w:rsidRPr="00112605">
        <w:rPr>
          <w:lang w:val="es-ES_tradnl"/>
        </w:rPr>
        <w:t>. radiada hacia un DRS geoestacionario por una única estación del servicio fijo no debe exceder:</w:t>
      </w:r>
    </w:p>
    <w:p w:rsidR="000B2826" w:rsidRPr="00112605" w:rsidRDefault="000B2826" w:rsidP="000B2826">
      <w:pPr>
        <w:pStyle w:val="Blanc"/>
        <w:rPr>
          <w:lang w:val="es-ES_tradnl"/>
        </w:rPr>
      </w:pPr>
    </w:p>
    <w:p w:rsidR="000B2826" w:rsidRPr="00112605" w:rsidRDefault="000B2826" w:rsidP="000B2826">
      <w:pPr>
        <w:pStyle w:val="Equation"/>
        <w:rPr>
          <w:lang w:val="es-ES_tradnl"/>
        </w:rPr>
      </w:pPr>
      <w:r w:rsidRPr="00112605">
        <w:rPr>
          <w:i/>
          <w:iCs/>
          <w:lang w:val="es-ES_tradnl"/>
        </w:rPr>
        <w:tab/>
      </w:r>
      <w:r w:rsidRPr="00112605">
        <w:rPr>
          <w:lang w:val="es-ES_tradnl"/>
        </w:rPr>
        <w:tab/>
      </w:r>
      <w:proofErr w:type="spellStart"/>
      <w:r w:rsidRPr="00112605">
        <w:rPr>
          <w:lang w:val="es-ES_tradnl"/>
        </w:rPr>
        <w:t>p.i.r.e</w:t>
      </w:r>
      <w:proofErr w:type="spellEnd"/>
      <w:r w:rsidRPr="00112605">
        <w:rPr>
          <w:lang w:val="es-ES_tradnl"/>
        </w:rPr>
        <w:t xml:space="preserve">. </w:t>
      </w:r>
      <w:r w:rsidRPr="00112605">
        <w:rPr>
          <w:lang w:val="es-ES_tradnl"/>
        </w:rPr>
        <w:sym w:font="Symbol" w:char="F0A3"/>
      </w:r>
      <w:r w:rsidRPr="00112605">
        <w:rPr>
          <w:lang w:val="es-ES_tradnl"/>
        </w:rPr>
        <w:t xml:space="preserve"> –147 + 191 – 36 + 3 – 3 = +8 dB(W/MHz)</w:t>
      </w:r>
    </w:p>
    <w:p w:rsidR="000B2826" w:rsidRPr="00112605" w:rsidRDefault="000B2826" w:rsidP="000B2826">
      <w:pPr>
        <w:pStyle w:val="Blanc"/>
        <w:rPr>
          <w:lang w:val="es-ES_tradnl"/>
        </w:rPr>
      </w:pPr>
    </w:p>
    <w:p w:rsidR="000B2826" w:rsidRPr="00112605" w:rsidRDefault="000B2826" w:rsidP="000B2826">
      <w:pPr>
        <w:rPr>
          <w:lang w:val="es-ES_tradnl"/>
        </w:rPr>
      </w:pPr>
      <w:r w:rsidRPr="00112605">
        <w:rPr>
          <w:lang w:val="es-ES_tradnl"/>
        </w:rPr>
        <w:t>donde –147 dB(W/MHz) es el valor del criterio de compartición, 191 dB es la pérdida en el espacio libre, 36 </w:t>
      </w:r>
      <w:proofErr w:type="spellStart"/>
      <w:r w:rsidRPr="00112605">
        <w:rPr>
          <w:lang w:val="es-ES_tradnl"/>
        </w:rPr>
        <w:t>dBi</w:t>
      </w:r>
      <w:proofErr w:type="spellEnd"/>
      <w:r w:rsidRPr="00112605">
        <w:rPr>
          <w:lang w:val="es-ES_tradnl"/>
        </w:rPr>
        <w:t xml:space="preserve"> es la ganancia en el eje de puntería de la antena del DRS y 3 dB es un margen para la discriminación de polarización entre las antenas del DRS y del servicio fijo. Se ha supuesto que la interferencia básica de los sistemas del servicio fijo y móvil son iguales a la interferencia procedente de una sola fuente en el caso más desfavorable y se ha incluido un factor de 3 dB.</w:t>
      </w:r>
    </w:p>
    <w:p w:rsidR="000B2826" w:rsidRPr="00112605" w:rsidRDefault="000B2826" w:rsidP="000B2826">
      <w:pPr>
        <w:pStyle w:val="FigureNo"/>
        <w:rPr>
          <w:lang w:val="es-ES_tradnl"/>
        </w:rPr>
      </w:pPr>
      <w:r w:rsidRPr="00112605">
        <w:rPr>
          <w:lang w:val="es-ES_tradnl"/>
        </w:rPr>
        <w:t>FigurA 3</w:t>
      </w:r>
    </w:p>
    <w:p w:rsidR="000B2826" w:rsidRPr="00112605" w:rsidRDefault="000B2826" w:rsidP="000B2826">
      <w:pPr>
        <w:pStyle w:val="Figuretitle"/>
        <w:rPr>
          <w:lang w:val="es-ES_tradnl"/>
        </w:rPr>
      </w:pPr>
      <w:r w:rsidRPr="00112605">
        <w:rPr>
          <w:lang w:val="es-ES_tradnl"/>
        </w:rPr>
        <w:t>Zona de servicio del DRS para un satélite usuario</w:t>
      </w:r>
      <w:r w:rsidRPr="00112605">
        <w:rPr>
          <w:lang w:val="es-ES_tradnl"/>
        </w:rPr>
        <w:br/>
        <w:t>en una órbita inclinada de 30°</w:t>
      </w:r>
    </w:p>
    <w:p w:rsidR="000B2826" w:rsidRPr="00112605" w:rsidRDefault="000B2826" w:rsidP="000B2826">
      <w:pPr>
        <w:pStyle w:val="Figure"/>
        <w:rPr>
          <w:lang w:val="es-ES_tradnl"/>
        </w:rPr>
      </w:pPr>
      <w:r w:rsidRPr="00112605">
        <w:rPr>
          <w:lang w:val="es-ES_tradnl"/>
        </w:rPr>
        <w:object w:dxaOrig="3588" w:dyaOrig="3170">
          <v:shape id="_x0000_i1027" type="#_x0000_t75" style="width:311.8pt;height:276.1pt" o:ole="">
            <v:imagedata r:id="rId16" o:title=""/>
          </v:shape>
          <o:OLEObject Type="Embed" ProgID="CorelDRAW.Graphic.14" ShapeID="_x0000_i1027" DrawAspect="Content" ObjectID="_1542710055" r:id="rId17"/>
        </w:object>
      </w:r>
    </w:p>
    <w:p w:rsidR="000B2826" w:rsidRPr="00112605" w:rsidRDefault="000B2826" w:rsidP="000B2826">
      <w:pPr>
        <w:pStyle w:val="Heading2"/>
        <w:rPr>
          <w:lang w:val="es-ES_tradnl"/>
        </w:rPr>
      </w:pPr>
      <w:bookmarkStart w:id="13" w:name="_Toc392671637"/>
      <w:r w:rsidRPr="00112605">
        <w:rPr>
          <w:lang w:val="es-ES_tradnl"/>
        </w:rPr>
        <w:t>3.6</w:t>
      </w:r>
      <w:r w:rsidRPr="00112605">
        <w:rPr>
          <w:lang w:val="es-ES_tradnl"/>
        </w:rPr>
        <w:tab/>
        <w:t>Asignaciones de canales a estaciones del servicio fijo en la banda 2 200-2 290 MHz</w:t>
      </w:r>
      <w:bookmarkEnd w:id="13"/>
    </w:p>
    <w:p w:rsidR="000B2826" w:rsidRPr="00112605" w:rsidRDefault="000B2826" w:rsidP="000B2826">
      <w:pPr>
        <w:rPr>
          <w:lang w:val="es-ES_tradnl"/>
        </w:rPr>
      </w:pPr>
      <w:r w:rsidRPr="00112605">
        <w:rPr>
          <w:lang w:val="es-ES_tradnl"/>
        </w:rPr>
        <w:t>Los sistemas DRS están diseñados para aceptar la anchura de banda total entre 2 200 y 2 290 MHz. La mayoría de los vehículos espaciales del DRS funcionan actualmente en la parte superior de la banda, unos pocos en la mitad y al menos uno en la parte inferior. Se prevé que en el próximo decenio a la mayoría de los usuarios, que no necesiten un enlace de acceso múltiple, se les asignarán frecuencias en la parte media de la banda. (La distribución de las asignaciones de frecuencia para satélites que funcionan en la red en tierra es bastante diferente.)</w:t>
      </w:r>
    </w:p>
    <w:p w:rsidR="000B2826" w:rsidRDefault="000B2826" w:rsidP="000B2826">
      <w:pPr>
        <w:rPr>
          <w:lang w:val="es-ES_tradnl"/>
        </w:rPr>
      </w:pPr>
      <w:r w:rsidRPr="00112605">
        <w:rPr>
          <w:lang w:val="es-ES_tradnl"/>
        </w:rPr>
        <w:lastRenderedPageBreak/>
        <w:t>Se espera que sólo unos pocos usuarios del DRS ocuparán la parte inferior de la banda. Esto podría ofrecer cierta flexibilidad al asignar transmisiones del servicio fijo de gran potencia que de otro modo serían incompatibles con los criterios de compartición del DRS para la parte inferior de la banda.</w:t>
      </w:r>
    </w:p>
    <w:p w:rsidR="000B2826" w:rsidRPr="00112605" w:rsidRDefault="000B2826" w:rsidP="000B2826">
      <w:pPr>
        <w:pStyle w:val="Heading2"/>
        <w:rPr>
          <w:lang w:val="es-ES_tradnl"/>
        </w:rPr>
      </w:pPr>
      <w:bookmarkStart w:id="14" w:name="_Toc392671638"/>
      <w:r w:rsidRPr="00112605">
        <w:rPr>
          <w:lang w:val="es-ES_tradnl"/>
        </w:rPr>
        <w:t>3.7</w:t>
      </w:r>
      <w:r w:rsidRPr="00112605">
        <w:rPr>
          <w:lang w:val="es-ES_tradnl"/>
        </w:rPr>
        <w:tab/>
        <w:t xml:space="preserve">Consideraciones relativas a la densidad espectral de </w:t>
      </w:r>
      <w:proofErr w:type="spellStart"/>
      <w:r w:rsidRPr="00112605">
        <w:rPr>
          <w:lang w:val="es-ES_tradnl"/>
        </w:rPr>
        <w:t>p.i.r.e</w:t>
      </w:r>
      <w:proofErr w:type="spellEnd"/>
      <w:r w:rsidRPr="00112605">
        <w:rPr>
          <w:lang w:val="es-ES_tradnl"/>
        </w:rPr>
        <w:t>. para sistemas punto a multipunto</w:t>
      </w:r>
      <w:bookmarkEnd w:id="14"/>
    </w:p>
    <w:p w:rsidR="000B2826" w:rsidRPr="00112605" w:rsidRDefault="000B2826" w:rsidP="000B2826">
      <w:pPr>
        <w:rPr>
          <w:lang w:val="es-ES_tradnl"/>
        </w:rPr>
      </w:pPr>
      <w:r w:rsidRPr="00112605">
        <w:rPr>
          <w:lang w:val="es-ES_tradnl"/>
        </w:rPr>
        <w:t>Se ha recibido un cierto número de contribuciones relativas a las características de transmisión de los sistemas punto a multipunto (P</w:t>
      </w:r>
      <w:r w:rsidRPr="00112605">
        <w:rPr>
          <w:lang w:val="es-ES_tradnl"/>
        </w:rPr>
        <w:noBreakHyphen/>
        <w:t xml:space="preserve">MP). En un país se han fabricado por lo menos 400 sistemas con un total de unas 10 000 estaciones que funcionan en densidades espectrales de </w:t>
      </w:r>
      <w:proofErr w:type="spellStart"/>
      <w:r w:rsidRPr="00112605">
        <w:rPr>
          <w:lang w:val="es-ES_tradnl"/>
        </w:rPr>
        <w:t>p.i.r.e</w:t>
      </w:r>
      <w:proofErr w:type="spellEnd"/>
      <w:r w:rsidRPr="00112605">
        <w:rPr>
          <w:lang w:val="es-ES_tradnl"/>
        </w:rPr>
        <w:t>. comprendidas entre 4 y 7 dB(W/MHz) para las estaciones centrales y entre 11 y 19 dB(W/MHz) para las estaciones exteriores. Estos sistemas funcionan en las bandas de frecuenci</w:t>
      </w:r>
      <w:r w:rsidR="00103105">
        <w:rPr>
          <w:lang w:val="es-ES_tradnl"/>
        </w:rPr>
        <w:t>as 1 427</w:t>
      </w:r>
      <w:r w:rsidR="00103105">
        <w:rPr>
          <w:lang w:val="es-ES_tradnl"/>
        </w:rPr>
        <w:noBreakHyphen/>
        <w:t>1 530 MHz (25%), 2 025</w:t>
      </w:r>
      <w:r w:rsidR="00103105">
        <w:rPr>
          <w:lang w:val="es-ES_tradnl"/>
        </w:rPr>
        <w:noBreakHyphen/>
      </w:r>
      <w:r w:rsidRPr="00112605">
        <w:rPr>
          <w:lang w:val="es-ES_tradnl"/>
        </w:rPr>
        <w:t>2 300 MHz (5%) y 2 300-2 655 MHz (70%) y se prevé que las características de los nuevos sistemas de 2 GHz serán similares. Otras contribuciones relativas a las características de los sistemas P</w:t>
      </w:r>
      <w:r w:rsidRPr="00112605">
        <w:rPr>
          <w:lang w:val="es-ES_tradnl"/>
        </w:rPr>
        <w:noBreakHyphen/>
        <w:t>MP especifican valores entre –10 y 12 dB(W/MHz) para</w:t>
      </w:r>
      <w:r w:rsidR="00103105">
        <w:rPr>
          <w:lang w:val="es-ES_tradnl"/>
        </w:rPr>
        <w:t xml:space="preserve"> estaciones centrales y entre 8 </w:t>
      </w:r>
      <w:r w:rsidRPr="00112605">
        <w:rPr>
          <w:lang w:val="es-ES_tradnl"/>
        </w:rPr>
        <w:t xml:space="preserve">y 12 dB(W/MHz) para estaciones exteriores. Por consiguiente, sin la técnica CAPT, la gama de densidad de </w:t>
      </w:r>
      <w:proofErr w:type="spellStart"/>
      <w:r w:rsidRPr="00112605">
        <w:rPr>
          <w:lang w:val="es-ES_tradnl"/>
        </w:rPr>
        <w:t>p.i.r.e</w:t>
      </w:r>
      <w:proofErr w:type="spellEnd"/>
      <w:r w:rsidRPr="00112605">
        <w:rPr>
          <w:lang w:val="es-ES_tradnl"/>
        </w:rPr>
        <w:t xml:space="preserve">. para las estaciones centrales está comprendida entre –10 y 12 dB(W/MHz) y para las estaciones exteriores entre 8 y 19 dB(W/MHz). Con un CAPT mínimo de 10 dB, los valores de densidad de </w:t>
      </w:r>
      <w:proofErr w:type="spellStart"/>
      <w:r w:rsidRPr="00112605">
        <w:rPr>
          <w:lang w:val="es-ES_tradnl"/>
        </w:rPr>
        <w:t>p.i.r.e</w:t>
      </w:r>
      <w:proofErr w:type="spellEnd"/>
      <w:r w:rsidRPr="00112605">
        <w:rPr>
          <w:lang w:val="es-ES_tradnl"/>
        </w:rPr>
        <w:t>. de aproximadamente 5 dB(W/MHz) cumplirían sin duda los requisitos de potencia para transmisión de estaciones centrales y también, en gran medida, para estaciones exteriores.</w:t>
      </w:r>
    </w:p>
    <w:p w:rsidR="000B2826" w:rsidRPr="00112605" w:rsidRDefault="000B2826" w:rsidP="000B2826">
      <w:pPr>
        <w:rPr>
          <w:lang w:val="es-ES_tradnl"/>
        </w:rPr>
      </w:pPr>
      <w:r w:rsidRPr="00112605">
        <w:rPr>
          <w:lang w:val="es-ES_tradnl"/>
        </w:rPr>
        <w:t xml:space="preserve">Con respecto a los sistemas AMDT de baja densidad y alta potencia, se prevé que la carga media en las estaciones exteriores sea del orden del 40% de su capacidad, lo cual permitiría incrementar la densidad de </w:t>
      </w:r>
      <w:proofErr w:type="spellStart"/>
      <w:r w:rsidRPr="00112605">
        <w:rPr>
          <w:lang w:val="es-ES_tradnl"/>
        </w:rPr>
        <w:t>p.i.r.e</w:t>
      </w:r>
      <w:proofErr w:type="spellEnd"/>
      <w:r w:rsidRPr="00112605">
        <w:rPr>
          <w:lang w:val="es-ES_tradnl"/>
        </w:rPr>
        <w:t>. máxima en una estación exterior en unos 4 a 9 dB(W/MHz). Para un exceso de carga media de 4%, el incremento aceptable puede basarse en la relación entre el número real de abonados por estación central y el número máximo de abonados.</w:t>
      </w:r>
    </w:p>
    <w:p w:rsidR="000B2826" w:rsidRPr="00112605" w:rsidRDefault="000B2826" w:rsidP="000B2826">
      <w:pPr>
        <w:pStyle w:val="Heading1"/>
        <w:rPr>
          <w:lang w:val="es-ES_tradnl"/>
        </w:rPr>
      </w:pPr>
      <w:bookmarkStart w:id="15" w:name="_Toc392671639"/>
      <w:r w:rsidRPr="00112605">
        <w:rPr>
          <w:lang w:val="es-ES_tradnl"/>
        </w:rPr>
        <w:t>4</w:t>
      </w:r>
      <w:r w:rsidRPr="00112605">
        <w:rPr>
          <w:lang w:val="es-ES_tradnl"/>
        </w:rPr>
        <w:tab/>
        <w:t>Resumen</w:t>
      </w:r>
      <w:bookmarkEnd w:id="15"/>
    </w:p>
    <w:p w:rsidR="000B2826" w:rsidRPr="00112605" w:rsidRDefault="000B2826" w:rsidP="000B2826">
      <w:pPr>
        <w:rPr>
          <w:lang w:val="es-ES_tradnl"/>
        </w:rPr>
      </w:pPr>
      <w:r w:rsidRPr="00112605">
        <w:rPr>
          <w:lang w:val="es-ES_tradnl"/>
        </w:rPr>
        <w:t>La presencia acumulada de interferencias que experimentan los vehículos espaciales, teniendo en cuenta las técnicas de reducción identificadas, adquiere un interés esencial. El Cuadro</w:t>
      </w:r>
      <w:r>
        <w:rPr>
          <w:lang w:val="es-ES_tradnl"/>
        </w:rPr>
        <w:t> </w:t>
      </w:r>
      <w:r w:rsidRPr="00112605">
        <w:rPr>
          <w:lang w:val="es-ES_tradnl"/>
        </w:rPr>
        <w:t>1 ofrece un panorama general de la situación de compartición en la banda 2 025-2 110</w:t>
      </w:r>
      <w:r>
        <w:rPr>
          <w:lang w:val="es-ES_tradnl"/>
        </w:rPr>
        <w:t> </w:t>
      </w:r>
      <w:r w:rsidRPr="00112605">
        <w:rPr>
          <w:lang w:val="es-ES_tradnl"/>
        </w:rPr>
        <w:t>MHz para un satélite en órbita de 300</w:t>
      </w:r>
      <w:r>
        <w:rPr>
          <w:lang w:val="es-ES_tradnl"/>
        </w:rPr>
        <w:t> </w:t>
      </w:r>
      <w:r w:rsidRPr="00112605">
        <w:rPr>
          <w:lang w:val="es-ES_tradnl"/>
        </w:rPr>
        <w:t>km y del efecto de diversas técnicas de reducción de interferencias. Los sistemas de relevadores radioeléctricos punto a punto (P-P) tienen niveles de potencia similares en comparación con los sistemas P-MP de alta potencia y los resultados, suponiendo que existe casi el mismo número de estaciones, serán aproximadamente los mismos. La situación respecto a las interferencias es menos importante si aumentan las alturas orbitales.</w:t>
      </w:r>
    </w:p>
    <w:p w:rsidR="000B2826" w:rsidRPr="00112605" w:rsidRDefault="000B2826" w:rsidP="00384A5D">
      <w:pPr>
        <w:pStyle w:val="TableNo"/>
        <w:keepLines/>
        <w:rPr>
          <w:lang w:val="es-ES_tradnl"/>
        </w:rPr>
      </w:pPr>
      <w:r w:rsidRPr="00112605">
        <w:rPr>
          <w:lang w:val="es-ES_tradnl"/>
        </w:rPr>
        <w:lastRenderedPageBreak/>
        <w:t>CUADRO 1</w:t>
      </w:r>
    </w:p>
    <w:p w:rsidR="000B2826" w:rsidRPr="00112605" w:rsidRDefault="000B2826" w:rsidP="00975FFD">
      <w:pPr>
        <w:pStyle w:val="Tabletitle"/>
        <w:keepLines/>
        <w:rPr>
          <w:lang w:val="es-ES_tradnl"/>
        </w:rPr>
      </w:pPr>
      <w:r w:rsidRPr="00112605">
        <w:rPr>
          <w:lang w:val="es-ES_tradnl"/>
        </w:rPr>
        <w:t>Resumen de la eficacia de las técnicas de reducción de interferencias aplicables</w:t>
      </w:r>
      <w:r>
        <w:rPr>
          <w:lang w:val="es-ES_tradnl"/>
        </w:rPr>
        <w:br/>
      </w:r>
      <w:r w:rsidRPr="00112605">
        <w:rPr>
          <w:lang w:val="es-ES_tradnl"/>
        </w:rPr>
        <w:t>a satélites</w:t>
      </w:r>
      <w:r>
        <w:rPr>
          <w:lang w:val="es-ES_tradnl"/>
        </w:rPr>
        <w:t xml:space="preserve"> </w:t>
      </w:r>
      <w:r w:rsidRPr="00112605">
        <w:rPr>
          <w:lang w:val="es-ES_tradnl"/>
        </w:rPr>
        <w:t>en órbita baja que funcionan en la red espacial, a una altitud orbital</w:t>
      </w:r>
      <w:r>
        <w:rPr>
          <w:lang w:val="es-ES_tradnl"/>
        </w:rPr>
        <w:br/>
      </w:r>
      <w:r w:rsidRPr="00112605">
        <w:rPr>
          <w:lang w:val="es-ES_tradnl"/>
        </w:rPr>
        <w:t>de 300 km,</w:t>
      </w:r>
      <w:r>
        <w:rPr>
          <w:lang w:val="es-ES_tradnl"/>
        </w:rPr>
        <w:t xml:space="preserve"> </w:t>
      </w:r>
      <w:r w:rsidRPr="00112605">
        <w:rPr>
          <w:lang w:val="es-ES_tradnl"/>
        </w:rPr>
        <w:t>y que reciben en la banda 2 025-2 100 MHz</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
        <w:gridCol w:w="4025"/>
        <w:gridCol w:w="2098"/>
        <w:gridCol w:w="1757"/>
        <w:gridCol w:w="1751"/>
        <w:gridCol w:w="6"/>
      </w:tblGrid>
      <w:tr w:rsidR="000B2826" w:rsidRPr="000B2826" w:rsidTr="002617F1">
        <w:trPr>
          <w:gridBefore w:val="1"/>
          <w:wBefore w:w="8" w:type="dxa"/>
          <w:trHeight w:val="20"/>
          <w:jc w:val="center"/>
        </w:trPr>
        <w:tc>
          <w:tcPr>
            <w:tcW w:w="4025" w:type="dxa"/>
          </w:tcPr>
          <w:p w:rsidR="000B2826" w:rsidRPr="00112605" w:rsidRDefault="000B2826" w:rsidP="00384A5D">
            <w:pPr>
              <w:pStyle w:val="Tablehead"/>
              <w:keepLines/>
              <w:rPr>
                <w:lang w:val="es-ES_tradnl"/>
              </w:rPr>
            </w:pPr>
          </w:p>
        </w:tc>
        <w:tc>
          <w:tcPr>
            <w:tcW w:w="2098" w:type="dxa"/>
          </w:tcPr>
          <w:p w:rsidR="000B2826" w:rsidRPr="00112605" w:rsidRDefault="000B2826" w:rsidP="00384A5D">
            <w:pPr>
              <w:pStyle w:val="Tablehead"/>
              <w:keepLines/>
              <w:rPr>
                <w:lang w:val="es-ES_tradnl"/>
              </w:rPr>
            </w:pPr>
            <w:r w:rsidRPr="00112605">
              <w:rPr>
                <w:lang w:val="es-ES_tradnl"/>
              </w:rPr>
              <w:t>Sistemas de relevadores radioeléctricos P-P</w:t>
            </w:r>
          </w:p>
        </w:tc>
        <w:tc>
          <w:tcPr>
            <w:tcW w:w="1757" w:type="dxa"/>
          </w:tcPr>
          <w:p w:rsidR="000B2826" w:rsidRPr="00112605" w:rsidRDefault="000B2826" w:rsidP="00384A5D">
            <w:pPr>
              <w:pStyle w:val="Tablehead"/>
              <w:keepLines/>
              <w:rPr>
                <w:lang w:val="es-ES_tradnl"/>
              </w:rPr>
            </w:pPr>
            <w:r w:rsidRPr="00112605">
              <w:rPr>
                <w:lang w:val="es-ES_tradnl"/>
              </w:rPr>
              <w:t>Sistemas de</w:t>
            </w:r>
            <w:r w:rsidRPr="00112605">
              <w:rPr>
                <w:lang w:val="es-ES_tradnl"/>
              </w:rPr>
              <w:br/>
              <w:t>alta potencia</w:t>
            </w:r>
            <w:r w:rsidRPr="009A6BDD">
              <w:rPr>
                <w:b w:val="0"/>
                <w:bCs/>
                <w:position w:val="6"/>
                <w:sz w:val="14"/>
                <w:lang w:val="es-ES_tradnl"/>
              </w:rPr>
              <w:t>(1)</w:t>
            </w:r>
            <w:r w:rsidRPr="00112605">
              <w:rPr>
                <w:position w:val="6"/>
                <w:sz w:val="14"/>
                <w:lang w:val="es-ES_tradnl"/>
              </w:rPr>
              <w:br/>
            </w:r>
            <w:r w:rsidRPr="00112605">
              <w:rPr>
                <w:lang w:val="es-ES_tradnl"/>
              </w:rPr>
              <w:t>P-MP</w:t>
            </w:r>
          </w:p>
        </w:tc>
        <w:tc>
          <w:tcPr>
            <w:tcW w:w="1757" w:type="dxa"/>
            <w:gridSpan w:val="2"/>
          </w:tcPr>
          <w:p w:rsidR="000B2826" w:rsidRPr="00112605" w:rsidRDefault="000B2826" w:rsidP="00384A5D">
            <w:pPr>
              <w:pStyle w:val="Tablehead"/>
              <w:keepLines/>
              <w:rPr>
                <w:lang w:val="es-ES_tradnl"/>
              </w:rPr>
            </w:pPr>
            <w:r w:rsidRPr="00112605">
              <w:rPr>
                <w:lang w:val="es-ES_tradnl"/>
              </w:rPr>
              <w:t>Sistemas de</w:t>
            </w:r>
            <w:r w:rsidRPr="00112605">
              <w:rPr>
                <w:lang w:val="es-ES_tradnl"/>
              </w:rPr>
              <w:br/>
              <w:t>baja potencia</w:t>
            </w:r>
            <w:r w:rsidRPr="009A6BDD">
              <w:rPr>
                <w:b w:val="0"/>
                <w:bCs/>
                <w:position w:val="6"/>
                <w:sz w:val="14"/>
                <w:lang w:val="es-ES_tradnl"/>
              </w:rPr>
              <w:t>(2)</w:t>
            </w:r>
            <w:r w:rsidRPr="00112605">
              <w:rPr>
                <w:lang w:val="es-ES_tradnl"/>
              </w:rPr>
              <w:br/>
              <w:t>P-MP</w:t>
            </w:r>
          </w:p>
        </w:tc>
      </w:tr>
      <w:tr w:rsidR="000B2826" w:rsidRPr="00112605" w:rsidTr="008364D1">
        <w:trPr>
          <w:gridBefore w:val="1"/>
          <w:wBefore w:w="8" w:type="dxa"/>
          <w:trHeight w:val="20"/>
          <w:jc w:val="center"/>
        </w:trPr>
        <w:tc>
          <w:tcPr>
            <w:tcW w:w="4025" w:type="dxa"/>
          </w:tcPr>
          <w:p w:rsidR="000B2826" w:rsidRPr="00112605" w:rsidRDefault="000B2826" w:rsidP="00384A5D">
            <w:pPr>
              <w:pStyle w:val="Tabletext"/>
              <w:keepNext/>
              <w:keepLines/>
              <w:jc w:val="left"/>
              <w:rPr>
                <w:lang w:val="es-ES_tradnl"/>
              </w:rPr>
            </w:pPr>
            <w:r w:rsidRPr="00112605">
              <w:rPr>
                <w:lang w:val="es-ES_tradnl"/>
              </w:rPr>
              <w:t>Número previsto de instalaciones en el próximo decenio por MHz (en todo el mundo)</w:t>
            </w:r>
          </w:p>
        </w:tc>
        <w:tc>
          <w:tcPr>
            <w:tcW w:w="2098" w:type="dxa"/>
            <w:vAlign w:val="center"/>
          </w:tcPr>
          <w:p w:rsidR="000B2826" w:rsidRPr="00112605" w:rsidRDefault="000B2826" w:rsidP="00384A5D">
            <w:pPr>
              <w:pStyle w:val="Tabletext"/>
              <w:keepNext/>
              <w:keepLines/>
              <w:jc w:val="center"/>
              <w:rPr>
                <w:lang w:val="es-ES_tradnl"/>
              </w:rPr>
            </w:pPr>
            <w:r w:rsidRPr="00112605">
              <w:rPr>
                <w:lang w:val="es-ES_tradnl"/>
              </w:rPr>
              <w:t>5 000</w:t>
            </w:r>
          </w:p>
        </w:tc>
        <w:tc>
          <w:tcPr>
            <w:tcW w:w="1757" w:type="dxa"/>
            <w:vAlign w:val="center"/>
          </w:tcPr>
          <w:p w:rsidR="000B2826" w:rsidRPr="00112605" w:rsidRDefault="000B2826" w:rsidP="00384A5D">
            <w:pPr>
              <w:pStyle w:val="Tabletext"/>
              <w:keepNext/>
              <w:keepLines/>
              <w:jc w:val="center"/>
              <w:rPr>
                <w:lang w:val="es-ES_tradnl"/>
              </w:rPr>
            </w:pPr>
            <w:r w:rsidRPr="00112605">
              <w:rPr>
                <w:lang w:val="es-ES_tradnl"/>
              </w:rPr>
              <w:t>5 000</w:t>
            </w:r>
          </w:p>
        </w:tc>
        <w:tc>
          <w:tcPr>
            <w:tcW w:w="1757" w:type="dxa"/>
            <w:gridSpan w:val="2"/>
            <w:vAlign w:val="center"/>
          </w:tcPr>
          <w:p w:rsidR="000B2826" w:rsidRPr="00112605" w:rsidRDefault="000B2826" w:rsidP="00384A5D">
            <w:pPr>
              <w:pStyle w:val="Tabletext"/>
              <w:keepNext/>
              <w:keepLines/>
              <w:jc w:val="center"/>
              <w:rPr>
                <w:lang w:val="es-ES_tradnl"/>
              </w:rPr>
            </w:pPr>
            <w:r w:rsidRPr="00112605">
              <w:rPr>
                <w:lang w:val="es-ES_tradnl"/>
              </w:rPr>
              <w:t>500 000</w:t>
            </w:r>
          </w:p>
        </w:tc>
      </w:tr>
      <w:tr w:rsidR="000B2826" w:rsidRPr="00112605" w:rsidTr="008364D1">
        <w:trPr>
          <w:gridBefore w:val="1"/>
          <w:wBefore w:w="8" w:type="dxa"/>
          <w:trHeight w:val="20"/>
          <w:jc w:val="center"/>
        </w:trPr>
        <w:tc>
          <w:tcPr>
            <w:tcW w:w="4025" w:type="dxa"/>
          </w:tcPr>
          <w:p w:rsidR="000B2826" w:rsidRPr="00112605" w:rsidRDefault="000B2826" w:rsidP="00384A5D">
            <w:pPr>
              <w:pStyle w:val="Tabletext"/>
              <w:keepNext/>
              <w:keepLines/>
              <w:jc w:val="left"/>
              <w:rPr>
                <w:lang w:val="es-ES_tradnl"/>
              </w:rPr>
            </w:pPr>
            <w:r w:rsidRPr="00112605">
              <w:rPr>
                <w:lang w:val="es-ES_tradnl"/>
              </w:rPr>
              <w:t>Nivel de interferencia media acumulada (dB(W/MHz))</w:t>
            </w:r>
          </w:p>
        </w:tc>
        <w:tc>
          <w:tcPr>
            <w:tcW w:w="2098" w:type="dxa"/>
            <w:vAlign w:val="center"/>
          </w:tcPr>
          <w:p w:rsidR="000B2826" w:rsidRPr="00112605" w:rsidRDefault="000B2826" w:rsidP="00384A5D">
            <w:pPr>
              <w:pStyle w:val="Tabletext"/>
              <w:keepNext/>
              <w:keepLines/>
              <w:jc w:val="center"/>
              <w:rPr>
                <w:lang w:val="es-ES_tradnl"/>
              </w:rPr>
            </w:pPr>
            <w:r w:rsidRPr="00112605">
              <w:rPr>
                <w:lang w:val="es-ES_tradnl"/>
              </w:rPr>
              <w:t>–139</w:t>
            </w:r>
          </w:p>
        </w:tc>
        <w:tc>
          <w:tcPr>
            <w:tcW w:w="1757" w:type="dxa"/>
            <w:vAlign w:val="center"/>
          </w:tcPr>
          <w:p w:rsidR="000B2826" w:rsidRPr="00112605" w:rsidRDefault="000B2826" w:rsidP="00384A5D">
            <w:pPr>
              <w:pStyle w:val="Tabletext"/>
              <w:keepNext/>
              <w:keepLines/>
              <w:jc w:val="center"/>
              <w:rPr>
                <w:lang w:val="es-ES_tradnl"/>
              </w:rPr>
            </w:pPr>
            <w:r w:rsidRPr="00112605">
              <w:rPr>
                <w:lang w:val="es-ES_tradnl"/>
              </w:rPr>
              <w:t>–39</w:t>
            </w:r>
          </w:p>
        </w:tc>
        <w:tc>
          <w:tcPr>
            <w:tcW w:w="1757" w:type="dxa"/>
            <w:gridSpan w:val="2"/>
            <w:vAlign w:val="center"/>
          </w:tcPr>
          <w:p w:rsidR="000B2826" w:rsidRPr="00112605" w:rsidRDefault="000B2826" w:rsidP="00384A5D">
            <w:pPr>
              <w:pStyle w:val="Tabletext"/>
              <w:keepNext/>
              <w:keepLines/>
              <w:jc w:val="center"/>
              <w:rPr>
                <w:lang w:val="es-ES_tradnl"/>
              </w:rPr>
            </w:pPr>
            <w:r w:rsidRPr="00112605">
              <w:rPr>
                <w:lang w:val="es-ES_tradnl"/>
              </w:rPr>
              <w:t>–132</w:t>
            </w:r>
          </w:p>
        </w:tc>
      </w:tr>
      <w:tr w:rsidR="000B2826" w:rsidRPr="00112605" w:rsidTr="008364D1">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Exceso respecto a los criterios de compartición (–147 dB(W/MHz))</w:t>
            </w:r>
          </w:p>
        </w:tc>
        <w:tc>
          <w:tcPr>
            <w:tcW w:w="2098" w:type="dxa"/>
            <w:vAlign w:val="center"/>
          </w:tcPr>
          <w:p w:rsidR="000B2826" w:rsidRPr="00112605" w:rsidRDefault="000B2826" w:rsidP="002617F1">
            <w:pPr>
              <w:pStyle w:val="Tabletext"/>
              <w:jc w:val="center"/>
              <w:rPr>
                <w:lang w:val="es-ES_tradnl"/>
              </w:rPr>
            </w:pPr>
            <w:r w:rsidRPr="00112605">
              <w:rPr>
                <w:lang w:val="es-ES_tradnl"/>
              </w:rPr>
              <w:t>8</w:t>
            </w:r>
          </w:p>
        </w:tc>
        <w:tc>
          <w:tcPr>
            <w:tcW w:w="1757" w:type="dxa"/>
            <w:vAlign w:val="center"/>
          </w:tcPr>
          <w:p w:rsidR="000B2826" w:rsidRPr="00112605" w:rsidRDefault="000B2826" w:rsidP="002617F1">
            <w:pPr>
              <w:pStyle w:val="Tabletext"/>
              <w:jc w:val="center"/>
              <w:rPr>
                <w:lang w:val="es-ES_tradnl"/>
              </w:rPr>
            </w:pPr>
            <w:r w:rsidRPr="00112605">
              <w:rPr>
                <w:lang w:val="es-ES_tradnl"/>
              </w:rPr>
              <w:t>8</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15</w:t>
            </w:r>
          </w:p>
        </w:tc>
      </w:tr>
      <w:tr w:rsidR="000B2826" w:rsidRPr="00112605" w:rsidTr="008364D1">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Efecto previsto de la reducción media de potencia debida al CAPT (dB)</w:t>
            </w:r>
          </w:p>
        </w:tc>
        <w:tc>
          <w:tcPr>
            <w:tcW w:w="2098" w:type="dxa"/>
            <w:vAlign w:val="center"/>
          </w:tcPr>
          <w:p w:rsidR="000B2826" w:rsidRPr="00112605" w:rsidRDefault="000B2826" w:rsidP="002617F1">
            <w:pPr>
              <w:pStyle w:val="Tabletext"/>
              <w:jc w:val="center"/>
              <w:rPr>
                <w:lang w:val="es-ES_tradnl"/>
              </w:rPr>
            </w:pPr>
            <w:r w:rsidRPr="00112605">
              <w:rPr>
                <w:lang w:val="es-ES_tradnl"/>
              </w:rPr>
              <w:t>10</w:t>
            </w:r>
          </w:p>
        </w:tc>
        <w:tc>
          <w:tcPr>
            <w:tcW w:w="1757" w:type="dxa"/>
            <w:vAlign w:val="center"/>
          </w:tcPr>
          <w:p w:rsidR="000B2826" w:rsidRPr="00112605" w:rsidRDefault="000B2826" w:rsidP="002617F1">
            <w:pPr>
              <w:pStyle w:val="Tabletext"/>
              <w:jc w:val="center"/>
              <w:rPr>
                <w:lang w:val="es-ES_tradnl"/>
              </w:rPr>
            </w:pPr>
            <w:r w:rsidRPr="00112605">
              <w:rPr>
                <w:lang w:val="es-ES_tradnl"/>
              </w:rPr>
              <w:t>10</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10</w:t>
            </w:r>
          </w:p>
        </w:tc>
      </w:tr>
      <w:tr w:rsidR="000B2826" w:rsidRPr="00112605" w:rsidTr="008364D1">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Efecto del aumento de la densidad de flujo de potencia del DRS hacia el satélite en órbita baja (dB)</w:t>
            </w:r>
          </w:p>
        </w:tc>
        <w:tc>
          <w:tcPr>
            <w:tcW w:w="2098" w:type="dxa"/>
            <w:vAlign w:val="center"/>
          </w:tcPr>
          <w:p w:rsidR="000B2826" w:rsidRPr="00112605" w:rsidRDefault="000B2826" w:rsidP="002617F1">
            <w:pPr>
              <w:pStyle w:val="Tabletext"/>
              <w:jc w:val="center"/>
              <w:rPr>
                <w:lang w:val="es-ES_tradnl"/>
              </w:rPr>
            </w:pPr>
            <w:r w:rsidRPr="00112605">
              <w:rPr>
                <w:lang w:val="es-ES_tradnl"/>
              </w:rPr>
              <w:t>6</w:t>
            </w:r>
          </w:p>
        </w:tc>
        <w:tc>
          <w:tcPr>
            <w:tcW w:w="1757" w:type="dxa"/>
            <w:vAlign w:val="center"/>
          </w:tcPr>
          <w:p w:rsidR="000B2826" w:rsidRPr="00112605" w:rsidRDefault="000B2826" w:rsidP="002617F1">
            <w:pPr>
              <w:pStyle w:val="Tabletext"/>
              <w:jc w:val="center"/>
              <w:rPr>
                <w:lang w:val="es-ES_tradnl"/>
              </w:rPr>
            </w:pPr>
            <w:r w:rsidRPr="00112605">
              <w:rPr>
                <w:lang w:val="es-ES_tradnl"/>
              </w:rPr>
              <w:t>6</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6</w:t>
            </w:r>
          </w:p>
        </w:tc>
      </w:tr>
      <w:tr w:rsidR="000B2826" w:rsidRPr="00112605" w:rsidTr="008364D1">
        <w:trPr>
          <w:gridBefore w:val="1"/>
          <w:wBefore w:w="8" w:type="dxa"/>
          <w:trHeight w:val="20"/>
          <w:jc w:val="center"/>
        </w:trPr>
        <w:tc>
          <w:tcPr>
            <w:tcW w:w="4025" w:type="dxa"/>
            <w:tcBorders>
              <w:bottom w:val="single" w:sz="6" w:space="0" w:color="auto"/>
            </w:tcBorders>
          </w:tcPr>
          <w:p w:rsidR="000B2826" w:rsidRPr="00112605" w:rsidRDefault="000B2826" w:rsidP="002617F1">
            <w:pPr>
              <w:pStyle w:val="Tabletext"/>
              <w:jc w:val="left"/>
              <w:rPr>
                <w:lang w:val="es-ES_tradnl"/>
              </w:rPr>
            </w:pPr>
            <w:r w:rsidRPr="00112605">
              <w:rPr>
                <w:lang w:val="es-ES_tradnl"/>
              </w:rPr>
              <w:t>Exceso del nivel de compartición previsto utilizando las medidas precedentes (dB)</w:t>
            </w:r>
          </w:p>
        </w:tc>
        <w:tc>
          <w:tcPr>
            <w:tcW w:w="2098" w:type="dxa"/>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–8</w:t>
            </w:r>
          </w:p>
        </w:tc>
        <w:tc>
          <w:tcPr>
            <w:tcW w:w="1757" w:type="dxa"/>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–8</w:t>
            </w:r>
          </w:p>
        </w:tc>
        <w:tc>
          <w:tcPr>
            <w:tcW w:w="1757" w:type="dxa"/>
            <w:gridSpan w:val="2"/>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–1</w:t>
            </w:r>
          </w:p>
        </w:tc>
      </w:tr>
      <w:tr w:rsidR="000B2826" w:rsidRPr="00112605" w:rsidTr="002617F1">
        <w:trPr>
          <w:gridAfter w:val="1"/>
          <w:wAfter w:w="6" w:type="dxa"/>
          <w:trHeight w:val="20"/>
          <w:jc w:val="center"/>
        </w:trPr>
        <w:tc>
          <w:tcPr>
            <w:tcW w:w="9639" w:type="dxa"/>
            <w:gridSpan w:val="5"/>
            <w:tcBorders>
              <w:left w:val="nil"/>
              <w:bottom w:val="nil"/>
              <w:right w:val="nil"/>
            </w:tcBorders>
          </w:tcPr>
          <w:p w:rsidR="000B2826" w:rsidRPr="00112605" w:rsidRDefault="000B2826" w:rsidP="002617F1">
            <w:pPr>
              <w:pStyle w:val="Tablelegend"/>
              <w:rPr>
                <w:lang w:val="es-ES_tradnl"/>
              </w:rPr>
            </w:pPr>
            <w:r w:rsidRPr="00112605">
              <w:rPr>
                <w:position w:val="6"/>
                <w:sz w:val="14"/>
                <w:lang w:val="es-ES_tradnl"/>
              </w:rPr>
              <w:t>(1)</w:t>
            </w:r>
            <w:r w:rsidRPr="00112605">
              <w:rPr>
                <w:lang w:val="es-ES_tradnl"/>
              </w:rPr>
              <w:tab/>
              <w:t>Baja densidad.</w:t>
            </w:r>
          </w:p>
          <w:p w:rsidR="000B2826" w:rsidRPr="00112605" w:rsidRDefault="000B2826" w:rsidP="002617F1">
            <w:pPr>
              <w:pStyle w:val="Tablelegend"/>
              <w:rPr>
                <w:lang w:val="es-ES_tradnl"/>
              </w:rPr>
            </w:pPr>
            <w:r w:rsidRPr="00112605">
              <w:rPr>
                <w:position w:val="6"/>
                <w:sz w:val="14"/>
                <w:lang w:val="es-ES_tradnl"/>
              </w:rPr>
              <w:t>(2)</w:t>
            </w:r>
            <w:r w:rsidRPr="00112605">
              <w:rPr>
                <w:lang w:val="es-ES_tradnl"/>
              </w:rPr>
              <w:tab/>
              <w:t>Alta densidad.</w:t>
            </w:r>
          </w:p>
        </w:tc>
      </w:tr>
    </w:tbl>
    <w:p w:rsidR="000B2826" w:rsidRPr="00112605" w:rsidRDefault="000B2826" w:rsidP="000B2826">
      <w:pPr>
        <w:pStyle w:val="Tablefin"/>
        <w:rPr>
          <w:lang w:val="es-ES_tradnl"/>
        </w:rPr>
      </w:pPr>
    </w:p>
    <w:p w:rsidR="000B2826" w:rsidRPr="00112605" w:rsidRDefault="000B2826" w:rsidP="000B2826">
      <w:pPr>
        <w:rPr>
          <w:lang w:val="es-ES_tradnl"/>
        </w:rPr>
      </w:pPr>
      <w:r w:rsidRPr="00112605">
        <w:rPr>
          <w:lang w:val="es-ES_tradnl"/>
        </w:rPr>
        <w:t>El control automático de la potencia de las estaciones del servicio fijo tiene un efecto positivo importante sobre los niveles de interferencia acumulada en los satélites. La reducción de la interferencia es prácticamente proporcional al nivel medio por el cual se reduce la potencia en todos los enlaces. Por consiguiente, se recomienda vivamente la utilización, siempre que sea posible del control automático de potencia. En general, los niveles de potencia deben ser tan bajos como sea técnicamente posible, dado que existe un efecto directo sobre los niveles de interferencia.</w:t>
      </w:r>
    </w:p>
    <w:p w:rsidR="000B2826" w:rsidRPr="00112605" w:rsidRDefault="000B2826" w:rsidP="000B2826">
      <w:pPr>
        <w:rPr>
          <w:lang w:val="es-ES_tradnl"/>
        </w:rPr>
      </w:pPr>
      <w:r w:rsidRPr="00112605">
        <w:rPr>
          <w:lang w:val="es-ES_tradnl"/>
        </w:rPr>
        <w:t>La relajación de los requisitos de protección de los DRS en 4</w:t>
      </w:r>
      <w:r>
        <w:rPr>
          <w:lang w:val="es-ES_tradnl"/>
        </w:rPr>
        <w:t> </w:t>
      </w:r>
      <w:r w:rsidRPr="00112605">
        <w:rPr>
          <w:lang w:val="es-ES_tradnl"/>
        </w:rPr>
        <w:t>dB tiene evidentemente el mismo efecto para todos los tipos de sistemas del servicio fijo y contribuye significativamente a establecer un entorno de compartición razonable.</w:t>
      </w:r>
    </w:p>
    <w:p w:rsidR="000B2826" w:rsidRPr="00112605" w:rsidRDefault="000B2826" w:rsidP="000B2826">
      <w:pPr>
        <w:rPr>
          <w:lang w:val="es-ES_tradnl"/>
        </w:rPr>
      </w:pPr>
      <w:r w:rsidRPr="00112605">
        <w:rPr>
          <w:lang w:val="es-ES_tradnl"/>
        </w:rPr>
        <w:t>El Cuadro 2 ofrece un panorama general de la situación de compartición de los DRS geoestacionarios y los efectos previstos de las diversas técnicas de reducción de interferencias. Los sistemas de relevadores radioeléctricos P</w:t>
      </w:r>
      <w:r w:rsidRPr="00112605">
        <w:rPr>
          <w:lang w:val="es-ES_tradnl"/>
        </w:rPr>
        <w:noBreakHyphen/>
        <w:t>P tienen niveles de potencia similares a los de los sistemas P-MP de alta potencia, pero su número es significativamente más alto.</w:t>
      </w:r>
    </w:p>
    <w:p w:rsidR="000B2826" w:rsidRPr="00112605" w:rsidRDefault="000B2826" w:rsidP="000B2826">
      <w:pPr>
        <w:rPr>
          <w:lang w:val="es-ES_tradnl"/>
        </w:rPr>
      </w:pPr>
      <w:r w:rsidRPr="00112605">
        <w:rPr>
          <w:lang w:val="es-ES_tradnl"/>
        </w:rPr>
        <w:t xml:space="preserve">El control automático de la potencia de las estaciones del servicio fijo reduce significativamente los niveles de interferencia acumulada en los satélites y debe aplicarse siempre que sea posible. En general, los niveles de potencia deben ser tan bajos como sea técnicamente posible dado que existe un efecto directo sobre los niveles de interferencia. La densidad espectral de potencia debe ser lo más baja posible. Desde el punto de vista de la interferencia, son preferibles las transmisiones de alta velocidad de datos. </w:t>
      </w:r>
    </w:p>
    <w:p w:rsidR="000B2826" w:rsidRPr="00112605" w:rsidRDefault="000B2826" w:rsidP="000B2826">
      <w:pPr>
        <w:rPr>
          <w:lang w:val="es-ES_tradnl"/>
        </w:rPr>
      </w:pPr>
      <w:r w:rsidRPr="00112605">
        <w:rPr>
          <w:lang w:val="es-ES_tradnl"/>
        </w:rPr>
        <w:t>La relajación de los requisitos de protección de los DRS en 4 dB contribuye también a un posible aumento de la compartición.</w:t>
      </w:r>
    </w:p>
    <w:p w:rsidR="000B2826" w:rsidRPr="00112605" w:rsidRDefault="000B2826" w:rsidP="000B2826">
      <w:pPr>
        <w:pStyle w:val="TableNo"/>
        <w:rPr>
          <w:lang w:val="es-ES_tradnl"/>
        </w:rPr>
      </w:pPr>
      <w:r w:rsidRPr="00112605">
        <w:rPr>
          <w:lang w:val="es-ES_tradnl"/>
        </w:rPr>
        <w:lastRenderedPageBreak/>
        <w:t>CUADRO 2</w:t>
      </w:r>
    </w:p>
    <w:p w:rsidR="000B2826" w:rsidRPr="00112605" w:rsidRDefault="000B2826" w:rsidP="000B2826">
      <w:pPr>
        <w:pStyle w:val="Tabletitle"/>
        <w:rPr>
          <w:lang w:val="es-ES_tradnl"/>
        </w:rPr>
      </w:pPr>
      <w:r w:rsidRPr="00112605">
        <w:rPr>
          <w:lang w:val="es-ES_tradnl"/>
        </w:rPr>
        <w:t>Resumen de la eficacia de las técnicas de reducción de interferencias</w:t>
      </w:r>
      <w:r>
        <w:rPr>
          <w:lang w:val="es-ES_tradnl"/>
        </w:rPr>
        <w:br/>
      </w:r>
      <w:r w:rsidRPr="00112605">
        <w:rPr>
          <w:lang w:val="es-ES_tradnl"/>
        </w:rPr>
        <w:t>aplicables</w:t>
      </w:r>
      <w:r>
        <w:rPr>
          <w:lang w:val="es-ES_tradnl"/>
        </w:rPr>
        <w:t xml:space="preserve"> </w:t>
      </w:r>
      <w:r w:rsidRPr="00112605">
        <w:rPr>
          <w:lang w:val="es-ES_tradnl"/>
        </w:rPr>
        <w:t>a los DRS geoestacionarios y que reciben</w:t>
      </w:r>
      <w:r>
        <w:rPr>
          <w:lang w:val="es-ES_tradnl"/>
        </w:rPr>
        <w:br/>
      </w:r>
      <w:r w:rsidRPr="00112605">
        <w:rPr>
          <w:lang w:val="es-ES_tradnl"/>
        </w:rPr>
        <w:t>en la banda 2 200-2 290 MHz</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
        <w:gridCol w:w="4025"/>
        <w:gridCol w:w="2098"/>
        <w:gridCol w:w="1757"/>
        <w:gridCol w:w="1751"/>
        <w:gridCol w:w="6"/>
      </w:tblGrid>
      <w:tr w:rsidR="000B2826" w:rsidRPr="000B2826" w:rsidTr="002617F1">
        <w:trPr>
          <w:gridBefore w:val="1"/>
          <w:wBefore w:w="8" w:type="dxa"/>
          <w:trHeight w:val="20"/>
          <w:jc w:val="center"/>
        </w:trPr>
        <w:tc>
          <w:tcPr>
            <w:tcW w:w="4025" w:type="dxa"/>
          </w:tcPr>
          <w:p w:rsidR="000B2826" w:rsidRPr="00112605" w:rsidRDefault="000B2826" w:rsidP="002617F1">
            <w:pPr>
              <w:pStyle w:val="Tablehead"/>
              <w:rPr>
                <w:lang w:val="es-ES_tradnl"/>
              </w:rPr>
            </w:pPr>
          </w:p>
        </w:tc>
        <w:tc>
          <w:tcPr>
            <w:tcW w:w="2098" w:type="dxa"/>
          </w:tcPr>
          <w:p w:rsidR="000B2826" w:rsidRPr="00112605" w:rsidRDefault="000B2826" w:rsidP="002617F1">
            <w:pPr>
              <w:pStyle w:val="Tablehead"/>
              <w:rPr>
                <w:lang w:val="es-ES_tradnl"/>
              </w:rPr>
            </w:pPr>
            <w:r w:rsidRPr="00112605">
              <w:rPr>
                <w:lang w:val="es-ES_tradnl"/>
              </w:rPr>
              <w:t>Sistemas de relevadores radioeléctricos P-P</w:t>
            </w:r>
          </w:p>
        </w:tc>
        <w:tc>
          <w:tcPr>
            <w:tcW w:w="1757" w:type="dxa"/>
          </w:tcPr>
          <w:p w:rsidR="000B2826" w:rsidRPr="00112605" w:rsidRDefault="000B2826" w:rsidP="002617F1">
            <w:pPr>
              <w:pStyle w:val="Tablehead"/>
              <w:rPr>
                <w:lang w:val="es-ES_tradnl"/>
              </w:rPr>
            </w:pPr>
            <w:r w:rsidRPr="00112605">
              <w:rPr>
                <w:lang w:val="es-ES_tradnl"/>
              </w:rPr>
              <w:t>Sistemas de</w:t>
            </w:r>
            <w:r w:rsidRPr="00112605">
              <w:rPr>
                <w:lang w:val="es-ES_tradnl"/>
              </w:rPr>
              <w:br/>
              <w:t>alta potencia</w:t>
            </w:r>
            <w:r w:rsidRPr="009A6BDD">
              <w:rPr>
                <w:b w:val="0"/>
                <w:bCs/>
                <w:position w:val="6"/>
                <w:sz w:val="14"/>
                <w:lang w:val="es-ES_tradnl"/>
              </w:rPr>
              <w:t>(1)</w:t>
            </w:r>
            <w:r w:rsidRPr="00112605">
              <w:rPr>
                <w:position w:val="6"/>
                <w:sz w:val="14"/>
                <w:lang w:val="es-ES_tradnl"/>
              </w:rPr>
              <w:br/>
            </w:r>
            <w:r w:rsidRPr="00112605">
              <w:rPr>
                <w:lang w:val="es-ES_tradnl"/>
              </w:rPr>
              <w:t>P-MP</w:t>
            </w:r>
          </w:p>
        </w:tc>
        <w:tc>
          <w:tcPr>
            <w:tcW w:w="1757" w:type="dxa"/>
            <w:gridSpan w:val="2"/>
          </w:tcPr>
          <w:p w:rsidR="000B2826" w:rsidRPr="00112605" w:rsidRDefault="000B2826" w:rsidP="002617F1">
            <w:pPr>
              <w:pStyle w:val="Tablehead"/>
              <w:rPr>
                <w:lang w:val="es-ES_tradnl"/>
              </w:rPr>
            </w:pPr>
            <w:r w:rsidRPr="00112605">
              <w:rPr>
                <w:lang w:val="es-ES_tradnl"/>
              </w:rPr>
              <w:t>Sistemas de</w:t>
            </w:r>
            <w:r w:rsidRPr="00112605">
              <w:rPr>
                <w:lang w:val="es-ES_tradnl"/>
              </w:rPr>
              <w:br/>
              <w:t>baja potencia</w:t>
            </w:r>
            <w:r w:rsidRPr="009A6BDD">
              <w:rPr>
                <w:b w:val="0"/>
                <w:bCs/>
                <w:position w:val="6"/>
                <w:sz w:val="14"/>
                <w:lang w:val="es-ES_tradnl"/>
              </w:rPr>
              <w:t>(2)</w:t>
            </w:r>
            <w:r w:rsidRPr="00112605">
              <w:rPr>
                <w:lang w:val="es-ES_tradnl"/>
              </w:rPr>
              <w:br/>
              <w:t>P-MP</w:t>
            </w:r>
          </w:p>
        </w:tc>
      </w:tr>
      <w:tr w:rsidR="000B2826" w:rsidRPr="00112605" w:rsidTr="00BC6AC5">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Número previsto de instalaciones en el próximo decenio por MHz (en todo el mundo)</w:t>
            </w:r>
          </w:p>
        </w:tc>
        <w:tc>
          <w:tcPr>
            <w:tcW w:w="2098" w:type="dxa"/>
            <w:vAlign w:val="center"/>
          </w:tcPr>
          <w:p w:rsidR="000B2826" w:rsidRPr="00112605" w:rsidRDefault="000B2826" w:rsidP="002617F1">
            <w:pPr>
              <w:pStyle w:val="Tabletext"/>
              <w:jc w:val="center"/>
              <w:rPr>
                <w:lang w:val="es-ES_tradnl"/>
              </w:rPr>
            </w:pPr>
            <w:r w:rsidRPr="00112605">
              <w:rPr>
                <w:lang w:val="es-ES_tradnl"/>
              </w:rPr>
              <w:t>12 000</w:t>
            </w:r>
          </w:p>
        </w:tc>
        <w:tc>
          <w:tcPr>
            <w:tcW w:w="1757" w:type="dxa"/>
            <w:vAlign w:val="center"/>
          </w:tcPr>
          <w:p w:rsidR="000B2826" w:rsidRPr="00112605" w:rsidRDefault="000B2826" w:rsidP="002617F1">
            <w:pPr>
              <w:pStyle w:val="Tabletext"/>
              <w:jc w:val="center"/>
              <w:rPr>
                <w:lang w:val="es-ES_tradnl"/>
              </w:rPr>
            </w:pPr>
            <w:r w:rsidRPr="00112605">
              <w:rPr>
                <w:lang w:val="es-ES_tradnl"/>
              </w:rPr>
              <w:t>5 000</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500 000</w:t>
            </w:r>
          </w:p>
        </w:tc>
      </w:tr>
      <w:tr w:rsidR="000B2826" w:rsidRPr="00112605" w:rsidTr="00BC6AC5">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Nivel de interferencia media acumulada (dB(W/MHz))</w:t>
            </w:r>
          </w:p>
        </w:tc>
        <w:tc>
          <w:tcPr>
            <w:tcW w:w="2098" w:type="dxa"/>
            <w:vAlign w:val="center"/>
          </w:tcPr>
          <w:p w:rsidR="000B2826" w:rsidRPr="00112605" w:rsidRDefault="000B2826" w:rsidP="002617F1">
            <w:pPr>
              <w:pStyle w:val="Tabletext"/>
              <w:jc w:val="center"/>
              <w:rPr>
                <w:lang w:val="es-ES_tradnl"/>
              </w:rPr>
            </w:pPr>
            <w:r w:rsidRPr="00112605">
              <w:rPr>
                <w:lang w:val="es-ES_tradnl"/>
              </w:rPr>
              <w:t>–132</w:t>
            </w:r>
          </w:p>
        </w:tc>
        <w:tc>
          <w:tcPr>
            <w:tcW w:w="1757" w:type="dxa"/>
            <w:vAlign w:val="center"/>
          </w:tcPr>
          <w:p w:rsidR="000B2826" w:rsidRPr="00112605" w:rsidRDefault="000B2826" w:rsidP="002617F1">
            <w:pPr>
              <w:pStyle w:val="Tabletext"/>
              <w:jc w:val="center"/>
              <w:rPr>
                <w:lang w:val="es-ES_tradnl"/>
              </w:rPr>
            </w:pPr>
            <w:r w:rsidRPr="00112605">
              <w:rPr>
                <w:lang w:val="es-ES_tradnl"/>
              </w:rPr>
              <w:t>–136</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–129</w:t>
            </w:r>
          </w:p>
        </w:tc>
      </w:tr>
      <w:tr w:rsidR="000B2826" w:rsidRPr="00112605" w:rsidTr="00BC6AC5">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Exceso respecto a los criterios de compartición (–147 dB(W/MHz))</w:t>
            </w:r>
          </w:p>
        </w:tc>
        <w:tc>
          <w:tcPr>
            <w:tcW w:w="2098" w:type="dxa"/>
            <w:vAlign w:val="center"/>
          </w:tcPr>
          <w:p w:rsidR="000B2826" w:rsidRPr="00112605" w:rsidRDefault="000B2826" w:rsidP="002617F1">
            <w:pPr>
              <w:pStyle w:val="Tabletext"/>
              <w:jc w:val="center"/>
              <w:rPr>
                <w:lang w:val="es-ES_tradnl"/>
              </w:rPr>
            </w:pPr>
            <w:r w:rsidRPr="00112605">
              <w:rPr>
                <w:lang w:val="es-ES_tradnl"/>
              </w:rPr>
              <w:t>15</w:t>
            </w:r>
          </w:p>
        </w:tc>
        <w:tc>
          <w:tcPr>
            <w:tcW w:w="1757" w:type="dxa"/>
            <w:vAlign w:val="center"/>
          </w:tcPr>
          <w:p w:rsidR="000B2826" w:rsidRPr="00112605" w:rsidRDefault="000B2826" w:rsidP="002617F1">
            <w:pPr>
              <w:pStyle w:val="Tabletext"/>
              <w:jc w:val="center"/>
              <w:rPr>
                <w:lang w:val="es-ES_tradnl"/>
              </w:rPr>
            </w:pPr>
            <w:r w:rsidRPr="00112605">
              <w:rPr>
                <w:lang w:val="es-ES_tradnl"/>
              </w:rPr>
              <w:t>11</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18</w:t>
            </w:r>
          </w:p>
        </w:tc>
      </w:tr>
      <w:tr w:rsidR="000B2826" w:rsidRPr="00112605" w:rsidTr="00BC6AC5">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Efecto previsto de la reducción media de potencia debida al CAPT (dB)</w:t>
            </w:r>
          </w:p>
        </w:tc>
        <w:tc>
          <w:tcPr>
            <w:tcW w:w="2098" w:type="dxa"/>
            <w:vAlign w:val="center"/>
          </w:tcPr>
          <w:p w:rsidR="000B2826" w:rsidRPr="00112605" w:rsidRDefault="000B2826" w:rsidP="002617F1">
            <w:pPr>
              <w:pStyle w:val="Tabletext"/>
              <w:jc w:val="center"/>
              <w:rPr>
                <w:lang w:val="es-ES_tradnl"/>
              </w:rPr>
            </w:pPr>
            <w:r w:rsidRPr="00112605">
              <w:rPr>
                <w:lang w:val="es-ES_tradnl"/>
              </w:rPr>
              <w:t>10</w:t>
            </w:r>
          </w:p>
        </w:tc>
        <w:tc>
          <w:tcPr>
            <w:tcW w:w="1757" w:type="dxa"/>
            <w:vAlign w:val="center"/>
          </w:tcPr>
          <w:p w:rsidR="000B2826" w:rsidRPr="00112605" w:rsidRDefault="000B2826" w:rsidP="002617F1">
            <w:pPr>
              <w:pStyle w:val="Tabletext"/>
              <w:jc w:val="center"/>
              <w:rPr>
                <w:lang w:val="es-ES_tradnl"/>
              </w:rPr>
            </w:pPr>
            <w:r w:rsidRPr="00112605">
              <w:rPr>
                <w:lang w:val="es-ES_tradnl"/>
              </w:rPr>
              <w:t>10</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10</w:t>
            </w:r>
          </w:p>
        </w:tc>
      </w:tr>
      <w:tr w:rsidR="000B2826" w:rsidRPr="00112605" w:rsidTr="00BC6AC5">
        <w:trPr>
          <w:gridBefore w:val="1"/>
          <w:wBefore w:w="8" w:type="dxa"/>
          <w:trHeight w:val="20"/>
          <w:jc w:val="center"/>
        </w:trPr>
        <w:tc>
          <w:tcPr>
            <w:tcW w:w="4025" w:type="dxa"/>
          </w:tcPr>
          <w:p w:rsidR="000B2826" w:rsidRPr="00112605" w:rsidRDefault="000B2826" w:rsidP="002617F1">
            <w:pPr>
              <w:pStyle w:val="Tabletext"/>
              <w:jc w:val="left"/>
              <w:rPr>
                <w:lang w:val="es-ES_tradnl"/>
              </w:rPr>
            </w:pPr>
            <w:r w:rsidRPr="00112605">
              <w:rPr>
                <w:lang w:val="es-ES_tradnl"/>
              </w:rPr>
              <w:t>Efecto del aumento de la densidad de flujo de potencia del satélite de órbita baja hacia el DRS (dB)</w:t>
            </w:r>
          </w:p>
        </w:tc>
        <w:tc>
          <w:tcPr>
            <w:tcW w:w="2098" w:type="dxa"/>
            <w:vAlign w:val="center"/>
          </w:tcPr>
          <w:p w:rsidR="000B2826" w:rsidRPr="00112605" w:rsidRDefault="000B2826" w:rsidP="002617F1">
            <w:pPr>
              <w:pStyle w:val="Tabletext"/>
              <w:jc w:val="center"/>
              <w:rPr>
                <w:lang w:val="es-ES_tradnl"/>
              </w:rPr>
            </w:pPr>
            <w:r w:rsidRPr="00112605">
              <w:rPr>
                <w:lang w:val="es-ES_tradnl"/>
              </w:rPr>
              <w:t>3</w:t>
            </w:r>
          </w:p>
        </w:tc>
        <w:tc>
          <w:tcPr>
            <w:tcW w:w="1757" w:type="dxa"/>
            <w:vAlign w:val="center"/>
          </w:tcPr>
          <w:p w:rsidR="000B2826" w:rsidRPr="00112605" w:rsidRDefault="000B2826" w:rsidP="002617F1">
            <w:pPr>
              <w:pStyle w:val="Tabletext"/>
              <w:jc w:val="center"/>
              <w:rPr>
                <w:lang w:val="es-ES_tradnl"/>
              </w:rPr>
            </w:pPr>
            <w:r w:rsidRPr="00112605">
              <w:rPr>
                <w:lang w:val="es-ES_tradnl"/>
              </w:rPr>
              <w:t>3</w:t>
            </w:r>
          </w:p>
        </w:tc>
        <w:tc>
          <w:tcPr>
            <w:tcW w:w="1757" w:type="dxa"/>
            <w:gridSpan w:val="2"/>
            <w:vAlign w:val="center"/>
          </w:tcPr>
          <w:p w:rsidR="000B2826" w:rsidRPr="00112605" w:rsidRDefault="000B2826" w:rsidP="002617F1">
            <w:pPr>
              <w:pStyle w:val="Tabletext"/>
              <w:jc w:val="center"/>
              <w:rPr>
                <w:lang w:val="es-ES_tradnl"/>
              </w:rPr>
            </w:pPr>
            <w:r w:rsidRPr="00112605">
              <w:rPr>
                <w:lang w:val="es-ES_tradnl"/>
              </w:rPr>
              <w:t>3</w:t>
            </w:r>
          </w:p>
        </w:tc>
      </w:tr>
      <w:tr w:rsidR="000B2826" w:rsidRPr="00112605" w:rsidTr="00BC6AC5">
        <w:trPr>
          <w:gridBefore w:val="1"/>
          <w:wBefore w:w="8" w:type="dxa"/>
          <w:trHeight w:val="20"/>
          <w:jc w:val="center"/>
        </w:trPr>
        <w:tc>
          <w:tcPr>
            <w:tcW w:w="4025" w:type="dxa"/>
            <w:tcBorders>
              <w:bottom w:val="single" w:sz="6" w:space="0" w:color="auto"/>
            </w:tcBorders>
          </w:tcPr>
          <w:p w:rsidR="000B2826" w:rsidRPr="00112605" w:rsidRDefault="000B2826" w:rsidP="002617F1">
            <w:pPr>
              <w:pStyle w:val="Tabletext"/>
              <w:jc w:val="left"/>
              <w:rPr>
                <w:lang w:val="es-ES_tradnl"/>
              </w:rPr>
            </w:pPr>
            <w:r w:rsidRPr="00112605">
              <w:rPr>
                <w:lang w:val="es-ES_tradnl"/>
              </w:rPr>
              <w:t>Efecto de la variación de puntería de la antena respecto a la órbita geoestacionaria</w:t>
            </w:r>
          </w:p>
        </w:tc>
        <w:tc>
          <w:tcPr>
            <w:tcW w:w="2098" w:type="dxa"/>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3</w:t>
            </w:r>
          </w:p>
        </w:tc>
        <w:tc>
          <w:tcPr>
            <w:tcW w:w="1757" w:type="dxa"/>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2</w:t>
            </w:r>
          </w:p>
        </w:tc>
        <w:tc>
          <w:tcPr>
            <w:tcW w:w="1757" w:type="dxa"/>
            <w:gridSpan w:val="2"/>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1</w:t>
            </w:r>
          </w:p>
        </w:tc>
      </w:tr>
      <w:tr w:rsidR="000B2826" w:rsidRPr="00112605" w:rsidTr="00BC6AC5">
        <w:trPr>
          <w:gridBefore w:val="1"/>
          <w:wBefore w:w="8" w:type="dxa"/>
          <w:trHeight w:val="20"/>
          <w:jc w:val="center"/>
        </w:trPr>
        <w:tc>
          <w:tcPr>
            <w:tcW w:w="4025" w:type="dxa"/>
            <w:tcBorders>
              <w:bottom w:val="single" w:sz="6" w:space="0" w:color="auto"/>
            </w:tcBorders>
          </w:tcPr>
          <w:p w:rsidR="000B2826" w:rsidRPr="00112605" w:rsidRDefault="000B2826" w:rsidP="002617F1">
            <w:pPr>
              <w:pStyle w:val="Tabletext"/>
              <w:jc w:val="left"/>
              <w:rPr>
                <w:lang w:val="es-ES_tradnl"/>
              </w:rPr>
            </w:pPr>
            <w:r w:rsidRPr="00112605">
              <w:rPr>
                <w:lang w:val="es-ES_tradnl"/>
              </w:rPr>
              <w:t>Exceso del nivel de compartición previsto utilizando las medidas precedentes (dB)</w:t>
            </w:r>
          </w:p>
        </w:tc>
        <w:tc>
          <w:tcPr>
            <w:tcW w:w="2098" w:type="dxa"/>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–1</w:t>
            </w:r>
          </w:p>
        </w:tc>
        <w:tc>
          <w:tcPr>
            <w:tcW w:w="1757" w:type="dxa"/>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–4</w:t>
            </w:r>
          </w:p>
        </w:tc>
        <w:tc>
          <w:tcPr>
            <w:tcW w:w="1757" w:type="dxa"/>
            <w:gridSpan w:val="2"/>
            <w:tcBorders>
              <w:bottom w:val="single" w:sz="6" w:space="0" w:color="auto"/>
            </w:tcBorders>
            <w:vAlign w:val="center"/>
          </w:tcPr>
          <w:p w:rsidR="000B2826" w:rsidRPr="00112605" w:rsidRDefault="000B2826" w:rsidP="002617F1">
            <w:pPr>
              <w:pStyle w:val="Tabletext"/>
              <w:jc w:val="center"/>
              <w:rPr>
                <w:lang w:val="es-ES_tradnl"/>
              </w:rPr>
            </w:pPr>
            <w:r w:rsidRPr="00112605">
              <w:rPr>
                <w:lang w:val="es-ES_tradnl"/>
              </w:rPr>
              <w:t>4</w:t>
            </w:r>
          </w:p>
        </w:tc>
      </w:tr>
      <w:tr w:rsidR="000B2826" w:rsidRPr="00112605" w:rsidTr="002617F1">
        <w:trPr>
          <w:gridAfter w:val="1"/>
          <w:wAfter w:w="6" w:type="dxa"/>
          <w:trHeight w:val="20"/>
          <w:jc w:val="center"/>
        </w:trPr>
        <w:tc>
          <w:tcPr>
            <w:tcW w:w="9639" w:type="dxa"/>
            <w:gridSpan w:val="5"/>
            <w:tcBorders>
              <w:left w:val="nil"/>
              <w:bottom w:val="nil"/>
              <w:right w:val="nil"/>
            </w:tcBorders>
          </w:tcPr>
          <w:p w:rsidR="000B2826" w:rsidRPr="00112605" w:rsidRDefault="000B2826" w:rsidP="002617F1">
            <w:pPr>
              <w:pStyle w:val="Tablelegend"/>
              <w:rPr>
                <w:lang w:val="es-ES_tradnl"/>
              </w:rPr>
            </w:pPr>
            <w:r w:rsidRPr="00112605">
              <w:rPr>
                <w:position w:val="6"/>
                <w:sz w:val="14"/>
                <w:lang w:val="es-ES_tradnl"/>
              </w:rPr>
              <w:t>(1)</w:t>
            </w:r>
            <w:r w:rsidRPr="00112605">
              <w:rPr>
                <w:lang w:val="es-ES_tradnl"/>
              </w:rPr>
              <w:tab/>
              <w:t>Baja densidad.</w:t>
            </w:r>
          </w:p>
          <w:p w:rsidR="000B2826" w:rsidRPr="00112605" w:rsidRDefault="000B2826" w:rsidP="002617F1">
            <w:pPr>
              <w:pStyle w:val="Tablelegend"/>
              <w:rPr>
                <w:lang w:val="es-ES_tradnl"/>
              </w:rPr>
            </w:pPr>
            <w:r w:rsidRPr="00112605">
              <w:rPr>
                <w:position w:val="6"/>
                <w:sz w:val="14"/>
                <w:lang w:val="es-ES_tradnl"/>
              </w:rPr>
              <w:t>(2)</w:t>
            </w:r>
            <w:r w:rsidRPr="00112605">
              <w:rPr>
                <w:lang w:val="es-ES_tradnl"/>
              </w:rPr>
              <w:tab/>
              <w:t>Alta densidad.</w:t>
            </w:r>
          </w:p>
        </w:tc>
      </w:tr>
    </w:tbl>
    <w:p w:rsidR="000B2826" w:rsidRPr="00112605" w:rsidRDefault="000B2826" w:rsidP="000B2826">
      <w:pPr>
        <w:pStyle w:val="Tablefin"/>
        <w:rPr>
          <w:lang w:val="es-ES_tradnl"/>
        </w:rPr>
      </w:pPr>
    </w:p>
    <w:p w:rsidR="000B2826" w:rsidRPr="00112605" w:rsidRDefault="000B2826" w:rsidP="000B2826">
      <w:pPr>
        <w:rPr>
          <w:lang w:val="es-ES_tradnl"/>
        </w:rPr>
      </w:pPr>
      <w:r w:rsidRPr="00112605">
        <w:rPr>
          <w:lang w:val="es-ES_tradnl"/>
        </w:rPr>
        <w:t>El cambio de puntería de la antena puede reducir el nivel de interferencia hasta en 35</w:t>
      </w:r>
      <w:r>
        <w:rPr>
          <w:lang w:val="es-ES_tradnl"/>
        </w:rPr>
        <w:t> </w:t>
      </w:r>
      <w:r w:rsidRPr="00112605">
        <w:rPr>
          <w:lang w:val="es-ES_tradnl"/>
        </w:rPr>
        <w:t>dB para la antena de 2,4 m. Debe considerarse como mínimo un ángulo de desviación de 4° lo que da como resultado una atenuación de la interferencia en 12 dB respecto al nivel máximo. Se evita así la interferencia del haz principal de una estación P-P típica del servicio fijo de 2,4 m. Es evidente que conviene aumentar el desplazamiento de la antena, aunque la atenuación adicional en función del ángulo de desviación se reduce significativamente. No obstante, se reconoce que el desplazamiento tiene sólo un efecto limitado dado que, en muchos casos, no será posible aplicarlo en sistemas punto a multipunto. Las estaciones centrales suelen tener un diagrama de antena omnidireccional y las estaciones exteriores no tienen otra alternativa que apuntar hacia la estación central, independientemente de la constelación resultante.</w:t>
      </w:r>
    </w:p>
    <w:p w:rsidR="000B2826" w:rsidRPr="00112605" w:rsidRDefault="000B2826" w:rsidP="000B2826">
      <w:pPr>
        <w:rPr>
          <w:lang w:val="es-ES_tradnl"/>
        </w:rPr>
      </w:pPr>
      <w:r w:rsidRPr="00112605">
        <w:rPr>
          <w:lang w:val="es-ES_tradnl"/>
        </w:rPr>
        <w:t>El caso más importante parece ser el del sistema P-MP de alta densidad y baja potencia. Cabe destacar que el efecto de la atenuación a lo largo del trayecto y del emplazamiento de estaciones P</w:t>
      </w:r>
      <w:r w:rsidRPr="00112605">
        <w:rPr>
          <w:lang w:val="es-ES_tradnl"/>
        </w:rPr>
        <w:noBreakHyphen/>
        <w:t>MP (véase el § 3.3) reducirá más en la práctica la posible interferencia de dichos sistemas. Puede considerarse que la banda 2 200-2 290 MHz es más vulnerable que la banda 2 025-2 110 MHz.</w:t>
      </w:r>
    </w:p>
    <w:p w:rsidR="000B2826" w:rsidRPr="00112605" w:rsidRDefault="000B2826" w:rsidP="000B2826">
      <w:pPr>
        <w:rPr>
          <w:lang w:val="es-ES_tradnl"/>
        </w:rPr>
      </w:pPr>
      <w:r w:rsidRPr="00112605">
        <w:rPr>
          <w:lang w:val="es-ES_tradnl"/>
        </w:rPr>
        <w:t>Cabe destacar también que los sistemas del servicio fijo precedentes se han evaluado de forma exclusiva. Al calcular el nivel general de interferencias es necesario tener en cuenta el efecto acumulado.</w:t>
      </w:r>
    </w:p>
    <w:p w:rsidR="000B2826" w:rsidRPr="00112605" w:rsidRDefault="000B2826" w:rsidP="000B2826">
      <w:pPr>
        <w:pStyle w:val="AnnexNoTitle"/>
        <w:rPr>
          <w:lang w:val="es-ES_tradnl"/>
        </w:rPr>
      </w:pPr>
      <w:r w:rsidRPr="00112605">
        <w:rPr>
          <w:lang w:val="es-ES_tradnl"/>
        </w:rPr>
        <w:lastRenderedPageBreak/>
        <w:t>Anexo 2</w:t>
      </w:r>
      <w:r w:rsidRPr="00112605">
        <w:rPr>
          <w:lang w:val="es-ES_tradnl"/>
        </w:rPr>
        <w:br/>
      </w:r>
      <w:r w:rsidRPr="00112605">
        <w:rPr>
          <w:lang w:val="es-ES_tradnl"/>
        </w:rPr>
        <w:br/>
        <w:t>Aplicación de la Recomendación en la planificación y</w:t>
      </w:r>
      <w:r>
        <w:rPr>
          <w:lang w:val="es-ES_tradnl"/>
        </w:rPr>
        <w:br/>
      </w:r>
      <w:r w:rsidRPr="00112605">
        <w:rPr>
          <w:lang w:val="es-ES_tradnl"/>
        </w:rPr>
        <w:t>el diseño de nuevos</w:t>
      </w:r>
      <w:r>
        <w:rPr>
          <w:lang w:val="es-ES_tradnl"/>
        </w:rPr>
        <w:t xml:space="preserve"> </w:t>
      </w:r>
      <w:r w:rsidRPr="00112605">
        <w:rPr>
          <w:lang w:val="es-ES_tradnl"/>
        </w:rPr>
        <w:t>sistemas en las bandas</w:t>
      </w:r>
      <w:r>
        <w:rPr>
          <w:lang w:val="es-ES_tradnl"/>
        </w:rPr>
        <w:br/>
      </w:r>
      <w:r w:rsidRPr="00112605">
        <w:rPr>
          <w:lang w:val="es-ES_tradnl"/>
        </w:rPr>
        <w:t>2 025-2 110 MHz y 2 200-2 290 MHz</w:t>
      </w:r>
    </w:p>
    <w:p w:rsidR="000B2826" w:rsidRPr="00112605" w:rsidRDefault="000B2826" w:rsidP="000B2826">
      <w:pPr>
        <w:pStyle w:val="Heading1"/>
        <w:rPr>
          <w:lang w:val="es-ES_tradnl"/>
        </w:rPr>
      </w:pPr>
      <w:r w:rsidRPr="00112605">
        <w:rPr>
          <w:lang w:val="es-ES_tradnl"/>
        </w:rPr>
        <w:t>1</w:t>
      </w:r>
      <w:r w:rsidRPr="00112605">
        <w:rPr>
          <w:lang w:val="es-ES_tradnl"/>
        </w:rPr>
        <w:tab/>
        <w:t>Introducción</w:t>
      </w:r>
    </w:p>
    <w:p w:rsidR="000B2826" w:rsidRPr="00112605" w:rsidRDefault="000B2826" w:rsidP="000B2826">
      <w:pPr>
        <w:rPr>
          <w:lang w:val="es-ES_tradnl"/>
        </w:rPr>
      </w:pPr>
      <w:r w:rsidRPr="00112605">
        <w:rPr>
          <w:lang w:val="es-ES_tradnl"/>
        </w:rPr>
        <w:t>Este Anexo tiene por objeto presentar informaciones que faciliten la aplicación de esta Recomendación para planificar y diseñar nuevos sistemas en las bandas 2 025</w:t>
      </w:r>
      <w:r w:rsidRPr="00112605">
        <w:rPr>
          <w:lang w:val="es-ES_tradnl"/>
        </w:rPr>
        <w:noBreakHyphen/>
        <w:t>2 110 MHz y 2 200-2 290 MHz, compartidas con los SIE, SOE y SETS (servicios científicos espaciales).</w:t>
      </w:r>
    </w:p>
    <w:p w:rsidR="000B2826" w:rsidRPr="00112605" w:rsidRDefault="000B2826" w:rsidP="000B2826">
      <w:pPr>
        <w:pStyle w:val="Heading1"/>
        <w:rPr>
          <w:lang w:val="es-ES_tradnl"/>
        </w:rPr>
      </w:pPr>
      <w:r w:rsidRPr="00112605">
        <w:rPr>
          <w:lang w:val="es-ES_tradnl"/>
        </w:rPr>
        <w:t>2</w:t>
      </w:r>
      <w:r w:rsidRPr="00112605">
        <w:rPr>
          <w:lang w:val="es-ES_tradnl"/>
        </w:rPr>
        <w:tab/>
        <w:t>Requisitos generales</w:t>
      </w:r>
    </w:p>
    <w:p w:rsidR="000B2826" w:rsidRPr="00112605" w:rsidRDefault="000B2826" w:rsidP="000B2826">
      <w:pPr>
        <w:rPr>
          <w:lang w:val="es-ES_tradnl"/>
        </w:rPr>
      </w:pPr>
      <w:proofErr w:type="spellStart"/>
      <w:r w:rsidRPr="00112605">
        <w:rPr>
          <w:lang w:val="es-ES_tradnl"/>
        </w:rPr>
        <w:t>El</w:t>
      </w:r>
      <w:proofErr w:type="spellEnd"/>
      <w:r w:rsidRPr="00112605">
        <w:rPr>
          <w:lang w:val="es-ES_tradnl"/>
        </w:rPr>
        <w:t xml:space="preserve"> </w:t>
      </w:r>
      <w:r w:rsidRPr="00112605">
        <w:rPr>
          <w:i/>
          <w:iCs/>
          <w:lang w:val="es-ES_tradnl"/>
        </w:rPr>
        <w:t>recomienda</w:t>
      </w:r>
      <w:r>
        <w:rPr>
          <w:lang w:val="es-ES_tradnl"/>
        </w:rPr>
        <w:t> </w:t>
      </w:r>
      <w:r w:rsidRPr="00112605">
        <w:rPr>
          <w:lang w:val="es-ES_tradnl"/>
        </w:rPr>
        <w:t>1 de esta Recomendación especifica los requisitos generales aplicables al servicio fijo en lo que se refiere al CAPT, densidad espectral de potencia transmitida y diagramas de radiación de la antena de transmisión. Dichos requisitos contemplan la difícil situación de compartición producida entre el servicio fijo y los servicios científicos espaciales en las bandas 2 025-2 110 MHz y 2 200-2 290 MHz.</w:t>
      </w:r>
    </w:p>
    <w:p w:rsidR="000B2826" w:rsidRPr="00112605" w:rsidRDefault="000B2826" w:rsidP="000B2826">
      <w:pPr>
        <w:pStyle w:val="Heading2"/>
        <w:rPr>
          <w:lang w:val="es-ES_tradnl"/>
        </w:rPr>
      </w:pPr>
      <w:r w:rsidRPr="00112605">
        <w:rPr>
          <w:lang w:val="es-ES_tradnl"/>
        </w:rPr>
        <w:t>2.1</w:t>
      </w:r>
      <w:r w:rsidRPr="00112605">
        <w:rPr>
          <w:lang w:val="es-ES_tradnl"/>
        </w:rPr>
        <w:tab/>
        <w:t>CAPT</w:t>
      </w:r>
    </w:p>
    <w:p w:rsidR="000B2826" w:rsidRPr="00112605" w:rsidRDefault="000B2826" w:rsidP="000B2826">
      <w:pPr>
        <w:rPr>
          <w:lang w:val="es-ES_tradnl"/>
        </w:rPr>
      </w:pPr>
      <w:r w:rsidRPr="00112605">
        <w:rPr>
          <w:lang w:val="es-ES_tradnl"/>
        </w:rPr>
        <w:t>Toda vez que sea posible, el transmisor del sistema del servicio fijo debería utilizar un CAPT tal que la potencia media se encuentre por lo menos 10 dB por debajo de la potencia transmisora máxima.</w:t>
      </w:r>
    </w:p>
    <w:p w:rsidR="000B2826" w:rsidRPr="00112605" w:rsidRDefault="000B2826" w:rsidP="000B2826">
      <w:pPr>
        <w:rPr>
          <w:lang w:val="es-ES_tradnl"/>
        </w:rPr>
      </w:pPr>
      <w:r w:rsidRPr="00112605">
        <w:rPr>
          <w:lang w:val="es-ES_tradnl"/>
        </w:rPr>
        <w:t xml:space="preserve">Ha de observarse que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Pr>
          <w:lang w:val="es-ES_tradnl"/>
        </w:rPr>
        <w:t> </w:t>
      </w:r>
      <w:r w:rsidRPr="00112605">
        <w:rPr>
          <w:lang w:val="es-ES_tradnl"/>
        </w:rPr>
        <w:t xml:space="preserve">2.1 se aplica a los transmisores que emplean CAPT como una excepción del </w:t>
      </w:r>
      <w:r w:rsidRPr="00112605">
        <w:rPr>
          <w:i/>
          <w:iCs/>
          <w:lang w:val="es-ES_tradnl"/>
        </w:rPr>
        <w:t>recomienda</w:t>
      </w:r>
      <w:r w:rsidRPr="00112605">
        <w:rPr>
          <w:lang w:val="es-ES_tradnl"/>
        </w:rPr>
        <w:t> 2.</w:t>
      </w:r>
    </w:p>
    <w:p w:rsidR="000B2826" w:rsidRPr="00112605" w:rsidRDefault="000B2826" w:rsidP="000B2826">
      <w:pPr>
        <w:pStyle w:val="Heading2"/>
        <w:rPr>
          <w:lang w:val="es-ES_tradnl"/>
        </w:rPr>
      </w:pPr>
      <w:r w:rsidRPr="00112605">
        <w:rPr>
          <w:lang w:val="es-ES_tradnl"/>
        </w:rPr>
        <w:t>2.2</w:t>
      </w:r>
      <w:r w:rsidRPr="00112605">
        <w:rPr>
          <w:lang w:val="es-ES_tradnl"/>
        </w:rPr>
        <w:tab/>
        <w:t>Densidad espectral de potencia transmitida</w:t>
      </w:r>
    </w:p>
    <w:p w:rsidR="000B2826" w:rsidRPr="00112605" w:rsidRDefault="000B2826" w:rsidP="000B2826">
      <w:pPr>
        <w:rPr>
          <w:lang w:val="es-ES_tradnl"/>
        </w:rPr>
      </w:pPr>
      <w:r w:rsidRPr="00112605">
        <w:rPr>
          <w:lang w:val="es-ES_tradnl"/>
        </w:rPr>
        <w:t>El transmisor del sistema del servicio fijo debería utilizar la menor densidad espectral de potencia transmitida posible. Este requisito puede aplicarse a cualquier transmisor del servicio fijo, pero es particularmente importante en las bandas 2 025</w:t>
      </w:r>
      <w:r w:rsidRPr="00112605">
        <w:rPr>
          <w:lang w:val="es-ES_tradnl"/>
        </w:rPr>
        <w:noBreakHyphen/>
        <w:t>2 110 MHz y 2 200</w:t>
      </w:r>
      <w:r w:rsidRPr="00112605">
        <w:rPr>
          <w:lang w:val="es-ES_tradnl"/>
        </w:rPr>
        <w:noBreakHyphen/>
        <w:t>2 290 MHz.</w:t>
      </w:r>
    </w:p>
    <w:p w:rsidR="000B2826" w:rsidRPr="00112605" w:rsidRDefault="000B2826" w:rsidP="000B2826">
      <w:pPr>
        <w:pStyle w:val="Heading2"/>
        <w:rPr>
          <w:lang w:val="es-ES_tradnl"/>
        </w:rPr>
      </w:pPr>
      <w:r w:rsidRPr="00112605">
        <w:rPr>
          <w:lang w:val="es-ES_tradnl"/>
        </w:rPr>
        <w:t>2.3</w:t>
      </w:r>
      <w:r w:rsidRPr="00112605">
        <w:rPr>
          <w:lang w:val="es-ES_tradnl"/>
        </w:rPr>
        <w:tab/>
        <w:t>Diagramas de radiación de la antena de transmisión</w:t>
      </w:r>
    </w:p>
    <w:p w:rsidR="000B2826" w:rsidRPr="00112605" w:rsidRDefault="000B2826" w:rsidP="000B2826">
      <w:pPr>
        <w:rPr>
          <w:lang w:val="es-ES_tradnl"/>
        </w:rPr>
      </w:pPr>
      <w:r w:rsidRPr="00112605">
        <w:rPr>
          <w:lang w:val="es-ES_tradnl"/>
        </w:rPr>
        <w:t>Toda vez que sea posible, el sistema del servicio fijo debería utilizar antenas de transmisión con buenos diagramas de radiación, teniendo en cuenta las disposiciones de la Recomendación UIT</w:t>
      </w:r>
      <w:r w:rsidRPr="00112605">
        <w:rPr>
          <w:lang w:val="es-ES_tradnl"/>
        </w:rPr>
        <w:noBreakHyphen/>
        <w:t>R F.699.</w:t>
      </w:r>
    </w:p>
    <w:p w:rsidR="000B2826" w:rsidRPr="00112605" w:rsidRDefault="000B2826" w:rsidP="000B2826">
      <w:pPr>
        <w:rPr>
          <w:lang w:val="es-ES_tradnl"/>
        </w:rPr>
      </w:pP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xml:space="preserve"> 2.1 establece el máximo de densidad espectral de </w:t>
      </w:r>
      <w:proofErr w:type="spellStart"/>
      <w:r w:rsidRPr="00112605">
        <w:rPr>
          <w:lang w:val="es-ES_tradnl"/>
        </w:rPr>
        <w:t>p.i.r.e</w:t>
      </w:r>
      <w:proofErr w:type="spellEnd"/>
      <w:r w:rsidRPr="00112605">
        <w:rPr>
          <w:lang w:val="es-ES_tradnl"/>
        </w:rPr>
        <w:t>. de las estaciones del sistema del servicio fijo P</w:t>
      </w:r>
      <w:r w:rsidRPr="00112605">
        <w:rPr>
          <w:lang w:val="es-ES_tradnl"/>
        </w:rPr>
        <w:noBreakHyphen/>
        <w:t xml:space="preserve">P dirigidas a ciertas posiciones de DRS geoestacionarios. Los diagramas de radiación de antena son un elemento esencial para determinar dicha densidad espectral de </w:t>
      </w:r>
      <w:proofErr w:type="spellStart"/>
      <w:r w:rsidRPr="00112605">
        <w:rPr>
          <w:lang w:val="es-ES_tradnl"/>
        </w:rPr>
        <w:t>p.i.r.e</w:t>
      </w:r>
      <w:proofErr w:type="spellEnd"/>
      <w:r w:rsidRPr="00112605">
        <w:rPr>
          <w:lang w:val="es-ES_tradnl"/>
        </w:rPr>
        <w:t>.</w:t>
      </w:r>
    </w:p>
    <w:p w:rsidR="000B2826" w:rsidRPr="00112605" w:rsidRDefault="000B2826" w:rsidP="000B2826">
      <w:pPr>
        <w:pStyle w:val="Heading1"/>
        <w:rPr>
          <w:lang w:val="es-ES_tradnl"/>
        </w:rPr>
      </w:pPr>
      <w:r w:rsidRPr="00112605">
        <w:rPr>
          <w:lang w:val="es-ES_tradnl"/>
        </w:rPr>
        <w:t>3</w:t>
      </w:r>
      <w:r w:rsidRPr="00112605">
        <w:rPr>
          <w:lang w:val="es-ES_tradnl"/>
        </w:rPr>
        <w:tab/>
        <w:t>Estaciones del sistema del servicio fijo P-P</w:t>
      </w:r>
    </w:p>
    <w:p w:rsidR="000B2826" w:rsidRPr="00112605" w:rsidRDefault="000B2826" w:rsidP="000B2826">
      <w:pPr>
        <w:rPr>
          <w:lang w:val="es-ES_tradnl"/>
        </w:rPr>
      </w:pP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2 establece los límites de las estaciones del sistema del servicio fijo P-P que funcionan en la banda 2 200</w:t>
      </w:r>
      <w:r w:rsidRPr="00112605">
        <w:rPr>
          <w:lang w:val="es-ES_tradnl"/>
        </w:rPr>
        <w:noBreakHyphen/>
        <w:t>2 290 MHz con el fin de proteger las posiciones de DRS geoestacionarios que se especifican como ubicaciones de DRS existentes o previstas en la Recomendación UIT</w:t>
      </w:r>
      <w:r w:rsidRPr="00112605">
        <w:rPr>
          <w:lang w:val="es-ES_tradnl"/>
        </w:rPr>
        <w:noBreakHyphen/>
        <w:t>R SA.1275.</w:t>
      </w:r>
    </w:p>
    <w:p w:rsidR="000B2826" w:rsidRPr="00112605" w:rsidRDefault="000B2826" w:rsidP="000B2826">
      <w:pPr>
        <w:rPr>
          <w:lang w:val="es-ES_tradnl"/>
        </w:rPr>
      </w:pPr>
      <w:r w:rsidRPr="00112605">
        <w:rPr>
          <w:lang w:val="es-ES_tradnl"/>
        </w:rPr>
        <w:t>Este requisito se aplica también a los enlaces P-P entre sistemas P-MP o dentro de los mismos, así como a estaciones terminales de sistemas P-MP que emplean antenas direccionales con una ganancia máxima superior a 14 </w:t>
      </w:r>
      <w:proofErr w:type="spellStart"/>
      <w:r w:rsidRPr="00112605">
        <w:rPr>
          <w:lang w:val="es-ES_tradnl"/>
        </w:rPr>
        <w:t>dBi</w:t>
      </w:r>
      <w:proofErr w:type="spellEnd"/>
      <w:r w:rsidRPr="00112605">
        <w:rPr>
          <w:lang w:val="es-ES_tradnl"/>
        </w:rPr>
        <w:t xml:space="preserve"> (véanse las Notas 1 y 3 del texto principal).</w:t>
      </w:r>
    </w:p>
    <w:p w:rsidR="000B2826" w:rsidRPr="00112605" w:rsidRDefault="000B2826" w:rsidP="000B2826">
      <w:pPr>
        <w:rPr>
          <w:lang w:val="es-ES_tradnl"/>
        </w:rPr>
      </w:pPr>
      <w:r w:rsidRPr="00112605">
        <w:rPr>
          <w:lang w:val="es-ES_tradnl"/>
        </w:rPr>
        <w:lastRenderedPageBreak/>
        <w:t xml:space="preserve">Obsérvese también que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2 no se aplica al sistema del servicio fijo que funciona en la banda 2 025</w:t>
      </w:r>
      <w:r w:rsidRPr="00112605">
        <w:rPr>
          <w:lang w:val="es-ES_tradnl"/>
        </w:rPr>
        <w:noBreakHyphen/>
        <w:t>2 110 MHz, ya que principalmente la utilización de la banda 2 200</w:t>
      </w:r>
      <w:r w:rsidRPr="00112605">
        <w:rPr>
          <w:lang w:val="es-ES_tradnl"/>
        </w:rPr>
        <w:noBreakHyphen/>
        <w:t>2 290 MHz se prevé para la recepción en los DRS (véase la Recomendación UIT</w:t>
      </w:r>
      <w:r w:rsidRPr="00112605">
        <w:rPr>
          <w:lang w:val="es-ES_tradnl"/>
        </w:rPr>
        <w:noBreakHyphen/>
        <w:t>R SA.1155).</w:t>
      </w:r>
    </w:p>
    <w:p w:rsidR="000B2826" w:rsidRPr="00112605" w:rsidRDefault="000B2826" w:rsidP="000B2826">
      <w:pPr>
        <w:pStyle w:val="Heading2"/>
        <w:rPr>
          <w:lang w:val="es-ES_tradnl"/>
        </w:rPr>
      </w:pPr>
      <w:r w:rsidRPr="00112605">
        <w:rPr>
          <w:lang w:val="es-ES_tradnl"/>
        </w:rPr>
        <w:t>3.1</w:t>
      </w:r>
      <w:r w:rsidRPr="00112605">
        <w:rPr>
          <w:lang w:val="es-ES_tradnl"/>
        </w:rPr>
        <w:tab/>
        <w:t xml:space="preserve">Densidad espectral de </w:t>
      </w:r>
      <w:proofErr w:type="spellStart"/>
      <w:r w:rsidRPr="00112605">
        <w:rPr>
          <w:lang w:val="es-ES_tradnl"/>
        </w:rPr>
        <w:t>p.i.r.e</w:t>
      </w:r>
      <w:proofErr w:type="spellEnd"/>
      <w:r w:rsidRPr="00112605">
        <w:rPr>
          <w:lang w:val="es-ES_tradnl"/>
        </w:rPr>
        <w:t>. radiada hacia las ubicaciones orbitales de los DRS</w:t>
      </w:r>
    </w:p>
    <w:p w:rsidR="000B2826" w:rsidRPr="00112605" w:rsidRDefault="000B2826" w:rsidP="000B2826">
      <w:pPr>
        <w:rPr>
          <w:lang w:val="es-ES_tradnl"/>
        </w:rPr>
      </w:pPr>
      <w:r w:rsidRPr="00112605">
        <w:rPr>
          <w:lang w:val="es-ES_tradnl"/>
        </w:rPr>
        <w:t>En la medida de lo posible, las estaciones del sistema del servicio fijo P-P que funcionan en la banda 2 200</w:t>
      </w:r>
      <w:r w:rsidRPr="00112605">
        <w:rPr>
          <w:lang w:val="es-ES_tradnl"/>
        </w:rPr>
        <w:noBreakHyphen/>
        <w:t xml:space="preserve">2 290 MHz deberían evitar la radiación de una densidad espectral de </w:t>
      </w:r>
      <w:proofErr w:type="spellStart"/>
      <w:r w:rsidRPr="00112605">
        <w:rPr>
          <w:lang w:val="es-ES_tradnl"/>
        </w:rPr>
        <w:t>p.i.r.e</w:t>
      </w:r>
      <w:proofErr w:type="spellEnd"/>
      <w:r w:rsidRPr="00112605">
        <w:rPr>
          <w:lang w:val="es-ES_tradnl"/>
        </w:rPr>
        <w:t xml:space="preserve">. mayor que +8 dB(W/MHz) hacia las posiciones de los DRS geoestacionarios especificadas (véase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2).</w:t>
      </w:r>
    </w:p>
    <w:p w:rsidR="000B2826" w:rsidRPr="00112605" w:rsidRDefault="000B2826" w:rsidP="000B2826">
      <w:pPr>
        <w:rPr>
          <w:lang w:val="es-ES_tradnl"/>
        </w:rPr>
      </w:pPr>
      <w:r w:rsidRPr="00112605">
        <w:rPr>
          <w:lang w:val="es-ES_tradnl"/>
        </w:rPr>
        <w:t xml:space="preserve">La densidad espectral de </w:t>
      </w:r>
      <w:proofErr w:type="spellStart"/>
      <w:r w:rsidRPr="00112605">
        <w:rPr>
          <w:lang w:val="es-ES_tradnl"/>
        </w:rPr>
        <w:t>p.i.r.e</w:t>
      </w:r>
      <w:proofErr w:type="spellEnd"/>
      <w:r w:rsidRPr="00112605">
        <w:rPr>
          <w:lang w:val="es-ES_tradnl"/>
        </w:rPr>
        <w:t>. radiada hacia una posición DRS geoestacionario debería calcularse como el producto de la densidad espectral de potencia transmitida (en la entrada de la antena) y la ganancia de la antena hacia la ubicación del DRS.</w:t>
      </w:r>
    </w:p>
    <w:p w:rsidR="000B2826" w:rsidRPr="00112605" w:rsidRDefault="000B2826" w:rsidP="000B2826">
      <w:pPr>
        <w:rPr>
          <w:lang w:val="es-ES_tradnl"/>
        </w:rPr>
      </w:pPr>
      <w:r w:rsidRPr="00112605">
        <w:rPr>
          <w:lang w:val="es-ES_tradnl"/>
        </w:rPr>
        <w:t>A los efectos de estimar dicha ganancia de antena, es necesario calcular los ángulos de separación entre los haces de la antena transmisora del servicio fijo y las posiciones de los DRS geoestacionarios y suponer ciertos diagramas de radiación de antena.</w:t>
      </w:r>
    </w:p>
    <w:p w:rsidR="000B2826" w:rsidRPr="00112605" w:rsidRDefault="000B2826" w:rsidP="000B2826">
      <w:pPr>
        <w:rPr>
          <w:lang w:val="es-ES_tradnl"/>
        </w:rPr>
      </w:pPr>
      <w:r w:rsidRPr="00112605">
        <w:rPr>
          <w:lang w:val="es-ES_tradnl"/>
        </w:rPr>
        <w:t>El método de cálculo de los ángulos de separación se presenta en el Anexo 2 a la Recomendación UIT</w:t>
      </w:r>
      <w:r w:rsidRPr="00112605">
        <w:rPr>
          <w:lang w:val="es-ES_tradnl"/>
        </w:rPr>
        <w:noBreakHyphen/>
        <w:t>R F.1249. Tiene en cuenta los efectos de la refracción atmosférica y el horizonte local.</w:t>
      </w:r>
    </w:p>
    <w:p w:rsidR="000B2826" w:rsidRPr="00112605" w:rsidRDefault="000B2826" w:rsidP="000B2826">
      <w:pPr>
        <w:rPr>
          <w:lang w:val="es-ES_tradnl"/>
        </w:rPr>
      </w:pPr>
      <w:r w:rsidRPr="00112605">
        <w:rPr>
          <w:lang w:val="es-ES_tradnl"/>
        </w:rPr>
        <w:t>De estar disponible, el diagrama de radiación de antena utilizado (que representa la envoltura de cresta de los lóbulos laterales) debería utilizarse para determinar la ganancia de antena correspondiente. En ausencia de estos datos, debería emplearse el diagrama de radiación de referencia de la Recomendación UIT</w:t>
      </w:r>
      <w:r w:rsidRPr="00112605">
        <w:rPr>
          <w:lang w:val="es-ES_tradnl"/>
        </w:rPr>
        <w:noBreakHyphen/>
        <w:t>R F.699.</w:t>
      </w:r>
    </w:p>
    <w:p w:rsidR="000B2826" w:rsidRPr="00112605" w:rsidRDefault="000B2826" w:rsidP="000B2826">
      <w:pPr>
        <w:pStyle w:val="Heading2"/>
        <w:rPr>
          <w:lang w:val="es-ES_tradnl"/>
        </w:rPr>
      </w:pPr>
      <w:r w:rsidRPr="00112605">
        <w:rPr>
          <w:lang w:val="es-ES_tradnl"/>
        </w:rPr>
        <w:t>3.2</w:t>
      </w:r>
      <w:r w:rsidRPr="00112605">
        <w:rPr>
          <w:lang w:val="es-ES_tradnl"/>
        </w:rPr>
        <w:tab/>
        <w:t>Transmisores que emplean CAPT</w:t>
      </w:r>
    </w:p>
    <w:p w:rsidR="000B2826" w:rsidRPr="00112605" w:rsidRDefault="000B2826" w:rsidP="000B2826">
      <w:pPr>
        <w:rPr>
          <w:lang w:val="es-ES_tradnl"/>
        </w:rPr>
      </w:pPr>
      <w:r w:rsidRPr="00112605">
        <w:rPr>
          <w:lang w:val="es-ES_tradnl"/>
        </w:rPr>
        <w:t xml:space="preserve">La densidad espectral de </w:t>
      </w:r>
      <w:proofErr w:type="spellStart"/>
      <w:r w:rsidRPr="00112605">
        <w:rPr>
          <w:lang w:val="es-ES_tradnl"/>
        </w:rPr>
        <w:t>p.i.r.e</w:t>
      </w:r>
      <w:proofErr w:type="spellEnd"/>
      <w:r w:rsidRPr="00112605">
        <w:rPr>
          <w:lang w:val="es-ES_tradnl"/>
        </w:rPr>
        <w:t>. de las estaciones del sistema del servicio fijo que funcionan en la banda 2 200</w:t>
      </w:r>
      <w:r w:rsidRPr="00112605">
        <w:rPr>
          <w:lang w:val="es-ES_tradnl"/>
        </w:rPr>
        <w:noBreakHyphen/>
        <w:t xml:space="preserve">2 290 MHz y emplean CAPT puede aumentar por encima de +8 dB(W/MHz) hacia la posición del DRS geoestacionario especificado durante menos de 0,1% del mes (véase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2.1).</w:t>
      </w:r>
    </w:p>
    <w:p w:rsidR="000B2826" w:rsidRPr="00112605" w:rsidRDefault="000B2826" w:rsidP="000B2826">
      <w:pPr>
        <w:rPr>
          <w:lang w:val="es-ES_tradnl"/>
        </w:rPr>
      </w:pPr>
      <w:r w:rsidRPr="00112605">
        <w:rPr>
          <w:lang w:val="es-ES_tradnl"/>
        </w:rPr>
        <w:t>No obstante, la Nota</w:t>
      </w:r>
      <w:r>
        <w:rPr>
          <w:lang w:val="es-ES_tradnl"/>
        </w:rPr>
        <w:t> </w:t>
      </w:r>
      <w:r w:rsidRPr="00112605">
        <w:rPr>
          <w:lang w:val="es-ES_tradnl"/>
        </w:rPr>
        <w:t xml:space="preserve">8 del texto principal reconoce que algunos sistemas que utilizan activación del CAPT por condiciones del desvanecimiento profundo pueden tener dificultades para cumplir los objetivos de calidad de funcionamiento en condiciones de desvanecimiento ligero, ya que el restablecimiento de la calidad de funcionamiento durante esos desvanecimientos ligeros puede exigir la activación del CAPT durante porcentajes de tiempo superiores al 0,1% del mes. Por consiguiente, la Nota 8 establece un requisito tolerante de que la densidad espectral de </w:t>
      </w:r>
      <w:proofErr w:type="spellStart"/>
      <w:r w:rsidRPr="00112605">
        <w:rPr>
          <w:lang w:val="es-ES_tradnl"/>
        </w:rPr>
        <w:t>p.i.r.e</w:t>
      </w:r>
      <w:proofErr w:type="spellEnd"/>
      <w:r w:rsidRPr="00112605">
        <w:rPr>
          <w:lang w:val="es-ES_tradnl"/>
        </w:rPr>
        <w:t>. (hacia la posición del DRS geoestacionario especificado) de las estaciones al sistema del servicio fijo en la parte inferior de la banda 2 200</w:t>
      </w:r>
      <w:r w:rsidRPr="00112605">
        <w:rPr>
          <w:lang w:val="es-ES_tradnl"/>
        </w:rPr>
        <w:noBreakHyphen/>
        <w:t>2 290 MHz, de preferencia en la gama 2 200</w:t>
      </w:r>
      <w:r w:rsidRPr="00112605">
        <w:rPr>
          <w:lang w:val="es-ES_tradnl"/>
        </w:rPr>
        <w:noBreakHyphen/>
        <w:t>2 245 MHz, que emplean CAPT, podría aumentar por encima de +8 dB(W/MHz) durante menos del 5% del mes, a fin de restaurar la calidad de funcionamiento durante eventos de desvanecimiento ligero, siempre que el porcentaje de tiempo en que se sobrepase +11 dB(W/MHz) sea inferior a menos 0,1%.</w:t>
      </w:r>
    </w:p>
    <w:p w:rsidR="000B2826" w:rsidRPr="00112605" w:rsidRDefault="000B2826" w:rsidP="000B2826">
      <w:pPr>
        <w:pStyle w:val="Heading2"/>
        <w:rPr>
          <w:lang w:val="es-ES_tradnl"/>
        </w:rPr>
      </w:pPr>
      <w:r w:rsidRPr="00112605">
        <w:rPr>
          <w:lang w:val="es-ES_tradnl"/>
        </w:rPr>
        <w:t>3.3</w:t>
      </w:r>
      <w:r w:rsidRPr="00112605">
        <w:rPr>
          <w:lang w:val="es-ES_tradnl"/>
        </w:rPr>
        <w:tab/>
        <w:t>Casos excepcionales</w:t>
      </w:r>
    </w:p>
    <w:p w:rsidR="000B2826" w:rsidRPr="00112605" w:rsidRDefault="000B2826" w:rsidP="000B2826">
      <w:pPr>
        <w:rPr>
          <w:lang w:val="es-ES_tradnl"/>
        </w:rPr>
      </w:pPr>
      <w:r w:rsidRPr="00112605">
        <w:rPr>
          <w:lang w:val="es-ES_tradnl"/>
        </w:rPr>
        <w:t xml:space="preserve">Las estaciones del sistema del servicio fijo que no están en condiciones de satisfacer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2 deberían dirigirse hacia la parte inferior de la banda 2 200</w:t>
      </w:r>
      <w:r w:rsidRPr="00112605">
        <w:rPr>
          <w:lang w:val="es-ES_tradnl"/>
        </w:rPr>
        <w:noBreakHyphen/>
        <w:t xml:space="preserve">2 290 MHz (véase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2.2).</w:t>
      </w:r>
    </w:p>
    <w:p w:rsidR="000B2826" w:rsidRPr="00112605" w:rsidRDefault="000B2826" w:rsidP="000B2826">
      <w:pPr>
        <w:rPr>
          <w:lang w:val="es-ES_tradnl"/>
        </w:rPr>
      </w:pPr>
      <w:r w:rsidRPr="00112605">
        <w:rPr>
          <w:lang w:val="es-ES_tradnl"/>
        </w:rPr>
        <w:t>Esto se debe principalmente a que la utilización de la parte superior de la banda 2 200</w:t>
      </w:r>
      <w:r w:rsidRPr="00112605">
        <w:rPr>
          <w:lang w:val="es-ES_tradnl"/>
        </w:rPr>
        <w:noBreakHyphen/>
        <w:t>2 290 MHz se prevé para la recepción en los DRS.</w:t>
      </w:r>
    </w:p>
    <w:p w:rsidR="000B2826" w:rsidRPr="00112605" w:rsidRDefault="000B2826" w:rsidP="000B2826">
      <w:pPr>
        <w:pStyle w:val="Heading1"/>
        <w:rPr>
          <w:lang w:val="es-ES_tradnl"/>
        </w:rPr>
      </w:pPr>
      <w:r w:rsidRPr="00112605">
        <w:rPr>
          <w:lang w:val="es-ES_tradnl"/>
        </w:rPr>
        <w:lastRenderedPageBreak/>
        <w:t>4</w:t>
      </w:r>
      <w:r w:rsidRPr="00112605">
        <w:rPr>
          <w:lang w:val="es-ES_tradnl"/>
        </w:rPr>
        <w:tab/>
        <w:t>Estaciones del sistema del servicio fijo P-MP</w:t>
      </w:r>
    </w:p>
    <w:p w:rsidR="000B2826" w:rsidRPr="00112605" w:rsidRDefault="000B2826" w:rsidP="000B2826">
      <w:pPr>
        <w:pStyle w:val="Heading2"/>
        <w:rPr>
          <w:lang w:val="es-ES_tradnl"/>
        </w:rPr>
      </w:pPr>
      <w:r w:rsidRPr="00112605">
        <w:rPr>
          <w:lang w:val="es-ES_tradnl"/>
        </w:rPr>
        <w:t>4.1</w:t>
      </w:r>
      <w:r w:rsidRPr="00112605">
        <w:rPr>
          <w:lang w:val="es-ES_tradnl"/>
        </w:rPr>
        <w:tab/>
        <w:t xml:space="preserve">Densidad de </w:t>
      </w:r>
      <w:proofErr w:type="spellStart"/>
      <w:r w:rsidRPr="00112605">
        <w:rPr>
          <w:lang w:val="es-ES_tradnl"/>
        </w:rPr>
        <w:t>p.i.r.e</w:t>
      </w:r>
      <w:proofErr w:type="spellEnd"/>
      <w:r w:rsidRPr="00112605">
        <w:rPr>
          <w:lang w:val="es-ES_tradnl"/>
        </w:rPr>
        <w:t>.</w:t>
      </w:r>
    </w:p>
    <w:p w:rsidR="000B2826" w:rsidRPr="00112605" w:rsidRDefault="000B2826" w:rsidP="000B2826">
      <w:pPr>
        <w:rPr>
          <w:lang w:val="es-ES_tradnl"/>
        </w:rPr>
      </w:pPr>
      <w:r w:rsidRPr="00112605">
        <w:rPr>
          <w:lang w:val="es-ES_tradnl"/>
        </w:rPr>
        <w:t>Las estaciones al sistema del servicio fijo P-MP en las bandas 2 025</w:t>
      </w:r>
      <w:r w:rsidRPr="00112605">
        <w:rPr>
          <w:lang w:val="es-ES_tradnl"/>
        </w:rPr>
        <w:noBreakHyphen/>
        <w:t>2 110 MHz y 2 200</w:t>
      </w:r>
      <w:r w:rsidRPr="00112605">
        <w:rPr>
          <w:lang w:val="es-ES_tradnl"/>
        </w:rPr>
        <w:noBreakHyphen/>
        <w:t xml:space="preserve">2 290 MHz deberían, toda vez que sea posible, evitar la radiación de una densidad de </w:t>
      </w:r>
      <w:proofErr w:type="spellStart"/>
      <w:r w:rsidRPr="00112605">
        <w:rPr>
          <w:lang w:val="es-ES_tradnl"/>
        </w:rPr>
        <w:t>p.i.r.e</w:t>
      </w:r>
      <w:proofErr w:type="spellEnd"/>
      <w:r w:rsidRPr="00112605">
        <w:rPr>
          <w:lang w:val="es-ES_tradnl"/>
        </w:rPr>
        <w:t xml:space="preserve">. por enlace que sobrepase 5 dB(W/MHz) para las estaciones centrales y terminales de alta potencia/sistemas de baja densidad durante más del 0,1% del mes, teniendo en cuenta el CAPT (véase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3.1).</w:t>
      </w:r>
    </w:p>
    <w:p w:rsidR="000B2826" w:rsidRPr="00112605" w:rsidRDefault="000B2826" w:rsidP="000B2826">
      <w:pPr>
        <w:rPr>
          <w:lang w:val="es-ES_tradnl"/>
        </w:rPr>
      </w:pPr>
      <w:r w:rsidRPr="00112605">
        <w:rPr>
          <w:lang w:val="es-ES_tradnl"/>
        </w:rPr>
        <w:t xml:space="preserve">Ha de observarse que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Pr>
          <w:lang w:val="es-ES_tradnl"/>
        </w:rPr>
        <w:t> </w:t>
      </w:r>
      <w:r w:rsidRPr="00112605">
        <w:rPr>
          <w:lang w:val="es-ES_tradnl"/>
        </w:rPr>
        <w:t>2 se aplica a enlaces P-P entre sistemas P-MP o dentro de los mismos, así como a estaciones exteriores y sistemas P-MP que emplean antenas direccionales con una ganancia máxima superior a 14 </w:t>
      </w:r>
      <w:proofErr w:type="spellStart"/>
      <w:r w:rsidRPr="00112605">
        <w:rPr>
          <w:lang w:val="es-ES_tradnl"/>
        </w:rPr>
        <w:t>dBi</w:t>
      </w:r>
      <w:proofErr w:type="spellEnd"/>
      <w:r w:rsidRPr="00112605">
        <w:rPr>
          <w:lang w:val="es-ES_tradnl"/>
        </w:rPr>
        <w:t xml:space="preserve"> (véanse las Notas 1 y 3 del texto principal).</w:t>
      </w:r>
    </w:p>
    <w:p w:rsidR="000B2826" w:rsidRPr="00112605" w:rsidRDefault="000B2826" w:rsidP="000B2826">
      <w:pPr>
        <w:rPr>
          <w:lang w:val="es-ES_tradnl"/>
        </w:rPr>
      </w:pPr>
      <w:r w:rsidRPr="00112605">
        <w:rPr>
          <w:lang w:val="es-ES_tradnl"/>
        </w:rPr>
        <w:t xml:space="preserve">La Nota 4 del texto principal señala que, en un sistema de alta potencia/baja densidad P-MP que funcione en modos de transmisión intermitentes tales como AMDT, las estaciones exteriores pueden aumentar los niveles de densidad de </w:t>
      </w:r>
      <w:proofErr w:type="spellStart"/>
      <w:r w:rsidRPr="00112605">
        <w:rPr>
          <w:lang w:val="es-ES_tradnl"/>
        </w:rPr>
        <w:t>p.i.r.e</w:t>
      </w:r>
      <w:proofErr w:type="spellEnd"/>
      <w:r w:rsidRPr="00112605">
        <w:rPr>
          <w:lang w:val="es-ES_tradnl"/>
        </w:rPr>
        <w:t>. por un factor correspondiente al número de abonados conectados a dichas estaciones exteriores pertenecientes a una estación central, hasta un máximo de 9 dB(W/MHz) (véase el § 3.7 del Anexo 1).</w:t>
      </w:r>
    </w:p>
    <w:p w:rsidR="000B2826" w:rsidRPr="00112605" w:rsidRDefault="000B2826" w:rsidP="000B2826">
      <w:pPr>
        <w:rPr>
          <w:lang w:val="es-ES_tradnl"/>
        </w:rPr>
      </w:pPr>
      <w:r w:rsidRPr="00112605">
        <w:rPr>
          <w:lang w:val="es-ES_tradnl"/>
        </w:rPr>
        <w:t>La Nota 5 del texto principal menciona los casos de sistemas de baja potencia/alta densidad.</w:t>
      </w:r>
    </w:p>
    <w:p w:rsidR="000B2826" w:rsidRPr="00112605" w:rsidRDefault="000B2826" w:rsidP="000B2826">
      <w:pPr>
        <w:pStyle w:val="Heading2"/>
        <w:rPr>
          <w:lang w:val="es-ES_tradnl"/>
        </w:rPr>
      </w:pPr>
      <w:r w:rsidRPr="00112605">
        <w:rPr>
          <w:lang w:val="es-ES_tradnl"/>
        </w:rPr>
        <w:t>4.2</w:t>
      </w:r>
      <w:r w:rsidRPr="00112605">
        <w:rPr>
          <w:lang w:val="es-ES_tradnl"/>
        </w:rPr>
        <w:tab/>
        <w:t>Antenas transmisoras omnidireccionales de estaciones centrales</w:t>
      </w:r>
    </w:p>
    <w:p w:rsidR="000B2826" w:rsidRPr="00112605" w:rsidRDefault="000B2826" w:rsidP="000B2826">
      <w:pPr>
        <w:rPr>
          <w:lang w:val="es-ES_tradnl"/>
        </w:rPr>
      </w:pPr>
      <w:r w:rsidRPr="00112605">
        <w:rPr>
          <w:lang w:val="es-ES_tradnl"/>
        </w:rPr>
        <w:t xml:space="preserve">Los sistemas P-MP deberían utilizar en la estación central antenas transmisoras omnidireccionales con ganancia mínima por encima del plano del horizonte (véase </w:t>
      </w:r>
      <w:proofErr w:type="spellStart"/>
      <w:r w:rsidRPr="00112605">
        <w:rPr>
          <w:lang w:val="es-ES_tradnl"/>
        </w:rPr>
        <w:t>el</w:t>
      </w:r>
      <w:proofErr w:type="spellEnd"/>
      <w:r w:rsidRPr="00112605">
        <w:rPr>
          <w:lang w:val="es-ES_tradnl"/>
        </w:rPr>
        <w:t xml:space="preserve"> </w:t>
      </w:r>
      <w:r w:rsidRPr="00112605">
        <w:rPr>
          <w:i/>
          <w:iCs/>
          <w:lang w:val="es-ES_tradnl"/>
        </w:rPr>
        <w:t>recomienda</w:t>
      </w:r>
      <w:r w:rsidRPr="00112605">
        <w:rPr>
          <w:lang w:val="es-ES_tradnl"/>
        </w:rPr>
        <w:t> 3.2).</w:t>
      </w:r>
    </w:p>
    <w:p w:rsidR="000B2826" w:rsidRPr="00112605" w:rsidRDefault="000B2826" w:rsidP="000B2826">
      <w:pPr>
        <w:rPr>
          <w:lang w:val="es-ES_tradnl"/>
        </w:rPr>
      </w:pPr>
    </w:p>
    <w:p w:rsidR="000B2826" w:rsidRPr="00112605" w:rsidRDefault="000B2826" w:rsidP="000B2826">
      <w:pPr>
        <w:spacing w:before="0"/>
        <w:rPr>
          <w:lang w:val="es-ES_tradnl"/>
        </w:rPr>
      </w:pPr>
    </w:p>
    <w:p w:rsidR="000B2826" w:rsidRPr="00112605" w:rsidRDefault="000B2826" w:rsidP="000B2826">
      <w:pPr>
        <w:jc w:val="center"/>
        <w:rPr>
          <w:lang w:val="es-ES_tradnl"/>
        </w:rPr>
      </w:pPr>
      <w:r w:rsidRPr="00112605">
        <w:rPr>
          <w:lang w:val="es-ES_tradnl"/>
        </w:rPr>
        <w:t>______________</w:t>
      </w:r>
    </w:p>
    <w:p w:rsidR="000B2826" w:rsidRPr="00112605" w:rsidRDefault="000B2826" w:rsidP="000B2826">
      <w:pPr>
        <w:rPr>
          <w:lang w:val="es-ES_tradnl"/>
        </w:rPr>
      </w:pPr>
    </w:p>
    <w:p w:rsidR="000B2826" w:rsidRPr="000B2826" w:rsidRDefault="000B2826" w:rsidP="000B2826">
      <w:pPr>
        <w:rPr>
          <w:lang w:val="es-ES_tradnl"/>
        </w:rPr>
      </w:pPr>
    </w:p>
    <w:sectPr w:rsidR="000B2826" w:rsidRPr="000B2826" w:rsidSect="00B1717A">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0D5" w:rsidRDefault="00B900D5">
      <w:r>
        <w:separator/>
      </w:r>
    </w:p>
  </w:footnote>
  <w:footnote w:type="continuationSeparator" w:id="0">
    <w:p w:rsidR="00B900D5" w:rsidRDefault="00B900D5">
      <w:r>
        <w:continuationSeparator/>
      </w:r>
    </w:p>
  </w:footnote>
  <w:footnote w:id="1">
    <w:p w:rsidR="007F73FE" w:rsidRPr="005C27F0" w:rsidRDefault="007F73FE" w:rsidP="007F73FE">
      <w:pPr>
        <w:pStyle w:val="FootnoteText"/>
        <w:rPr>
          <w:lang w:val="es-ES_tradnl"/>
        </w:rPr>
      </w:pPr>
      <w:r w:rsidRPr="005C27F0">
        <w:rPr>
          <w:rStyle w:val="FootnoteReference"/>
          <w:lang w:val="es-ES_tradnl"/>
        </w:rPr>
        <w:t>*</w:t>
      </w:r>
      <w:r w:rsidRPr="005C27F0">
        <w:rPr>
          <w:lang w:val="es-ES_tradnl"/>
        </w:rPr>
        <w:t xml:space="preserve"> </w:t>
      </w:r>
      <w:r w:rsidRPr="005C27F0">
        <w:rPr>
          <w:lang w:val="es-ES_tradnl"/>
        </w:rPr>
        <w:tab/>
        <w:t xml:space="preserve">Esta Recomendación fue elaborada conjuntamente por las Comisiones de Estudio 7 y </w:t>
      </w:r>
      <w:r>
        <w:rPr>
          <w:lang w:val="es-ES_tradnl"/>
        </w:rPr>
        <w:t>5</w:t>
      </w:r>
      <w:r w:rsidRPr="005C27F0">
        <w:rPr>
          <w:lang w:val="es-ES_tradnl"/>
        </w:rPr>
        <w:t xml:space="preserve"> de Radiocomunicaciones y se encargarán también conjuntamente de cualquier futura revisión.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72152F" w:rsidP="00D62884">
    <w:pPr>
      <w:pStyle w:val="Header"/>
      <w:ind w:right="360" w:firstLine="360"/>
    </w:pPr>
    <w:r>
      <w:rPr>
        <w:noProof/>
        <w:lang w:val="en-GB" w:eastAsia="zh-CN"/>
      </w:rPr>
      <w:drawing>
        <wp:anchor distT="0" distB="0" distL="114300" distR="114300" simplePos="0" relativeHeight="251656704" behindDoc="1" locked="0" layoutInCell="1" allowOverlap="1" wp14:anchorId="4A27F9E5" wp14:editId="7AAAA35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5450E8">
      <w:rPr>
        <w:rStyle w:val="PageNumber"/>
        <w:b/>
        <w:bCs/>
        <w:noProof/>
      </w:rPr>
      <w:t>ii</w:t>
    </w:r>
    <w:r>
      <w:rPr>
        <w:rStyle w:val="PageNumber"/>
        <w:b/>
        <w:bCs/>
      </w:rPr>
      <w:fldChar w:fldCharType="end"/>
    </w:r>
    <w:r w:rsidR="00847DD5">
      <w:tab/>
    </w:r>
    <w:r w:rsidR="005450E8">
      <w:fldChar w:fldCharType="begin"/>
    </w:r>
    <w:r w:rsidR="005450E8">
      <w:instrText xml:space="preserve"> DOCPROPERTY "Header" \* MERGEFORMAT </w:instrText>
    </w:r>
    <w:r w:rsidR="005450E8">
      <w:fldChar w:fldCharType="separate"/>
    </w:r>
    <w:r w:rsidR="00E01900" w:rsidRPr="00E01900">
      <w:rPr>
        <w:b/>
        <w:bCs/>
        <w:lang w:val="en-US"/>
      </w:rPr>
      <w:t xml:space="preserve">Rec. </w:t>
    </w:r>
    <w:r w:rsidR="005450E8">
      <w:rPr>
        <w:b/>
        <w:bCs/>
        <w:lang w:val="en-US"/>
      </w:rPr>
      <w:fldChar w:fldCharType="end"/>
    </w:r>
    <w:r w:rsidR="00847DD5">
      <w:rPr>
        <w:b/>
        <w:bCs/>
      </w:rPr>
      <w:t xml:space="preserve"> </w:t>
    </w:r>
    <w:r>
      <w:rPr>
        <w:b/>
        <w:bCs/>
      </w:rPr>
      <w:fldChar w:fldCharType="begin"/>
    </w:r>
    <w:r w:rsidR="00847DD5">
      <w:rPr>
        <w:b/>
        <w:bCs/>
      </w:rPr>
      <w:instrText>styleref href</w:instrText>
    </w:r>
    <w:r>
      <w:rPr>
        <w:b/>
        <w:bCs/>
      </w:rPr>
      <w:fldChar w:fldCharType="separate"/>
    </w:r>
    <w:r w:rsidR="005450E8">
      <w:rPr>
        <w:b/>
        <w:bCs/>
        <w:noProof/>
      </w:rPr>
      <w:t>UIT-R  F.1247-4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r w:rsidR="005450E8">
      <w:fldChar w:fldCharType="begin"/>
    </w:r>
    <w:r w:rsidR="005450E8">
      <w:instrText xml:space="preserve"> DOCPROPERTY "Header" \* MERGEFORMAT </w:instrText>
    </w:r>
    <w:r w:rsidR="005450E8">
      <w:fldChar w:fldCharType="separate"/>
    </w:r>
    <w:r w:rsidR="00E01900" w:rsidRPr="00E01900">
      <w:rPr>
        <w:lang w:val="en-US"/>
      </w:rPr>
      <w:t xml:space="preserve">Rec. </w:t>
    </w:r>
    <w:r w:rsidR="005450E8">
      <w:rPr>
        <w:lang w:val="en-US"/>
      </w:rPr>
      <w:fldChar w:fldCharType="end"/>
    </w:r>
    <w:r>
      <w:rPr>
        <w:b/>
        <w:bCs/>
      </w:rPr>
      <w:t xml:space="preserve">  </w:t>
    </w:r>
    <w:r w:rsidR="00A47C90">
      <w:rPr>
        <w:b/>
        <w:bCs/>
      </w:rPr>
      <w:fldChar w:fldCharType="begin"/>
    </w:r>
    <w:r>
      <w:rPr>
        <w:b/>
        <w:bCs/>
      </w:rPr>
      <w:instrText>styleref href</w:instrText>
    </w:r>
    <w:r w:rsidR="00A47C90">
      <w:rPr>
        <w:b/>
        <w:bCs/>
      </w:rPr>
      <w:fldChar w:fldCharType="separate"/>
    </w:r>
    <w:r w:rsidR="00E01900">
      <w:rPr>
        <w:b/>
        <w:bCs/>
        <w:noProof/>
      </w:rPr>
      <w:t>UIT-R  F.1247-4</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Pr>
        <w:rStyle w:val="PageNumber"/>
        <w:b/>
        <w:bCs/>
        <w:noProof/>
      </w:rPr>
      <w:t>1</w:t>
    </w:r>
    <w:r w:rsidR="00A47C90">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5450E8">
      <w:rPr>
        <w:rStyle w:val="PageNumber"/>
        <w:b/>
        <w:bCs/>
        <w:noProof/>
        <w:lang w:val="en-US"/>
      </w:rPr>
      <w:t>14</w:t>
    </w:r>
    <w:r>
      <w:rPr>
        <w:rStyle w:val="PageNumber"/>
        <w:b/>
        <w:bCs/>
      </w:rPr>
      <w:fldChar w:fldCharType="end"/>
    </w:r>
    <w:r w:rsidR="00847DD5">
      <w:rPr>
        <w:lang w:val="en-US"/>
      </w:rPr>
      <w:tab/>
    </w:r>
    <w:r w:rsidR="005450E8">
      <w:fldChar w:fldCharType="begin"/>
    </w:r>
    <w:r w:rsidR="005450E8">
      <w:instrText xml:space="preserve"> DOCPROPERTY "Header" \* MERGEFORMAT </w:instrText>
    </w:r>
    <w:r w:rsidR="005450E8">
      <w:fldChar w:fldCharType="separate"/>
    </w:r>
    <w:r w:rsidR="00E01900" w:rsidRPr="00E01900">
      <w:rPr>
        <w:b/>
        <w:bCs/>
        <w:lang w:val="en-US"/>
      </w:rPr>
      <w:t xml:space="preserve">Rec. </w:t>
    </w:r>
    <w:r w:rsidR="005450E8">
      <w:rPr>
        <w:b/>
        <w:bCs/>
        <w:lang w:val="en-US"/>
      </w:rPr>
      <w:fldChar w:fldCharType="end"/>
    </w:r>
    <w:r w:rsidR="00847DD5">
      <w:rPr>
        <w:b/>
        <w:bCs/>
      </w:rPr>
      <w:t xml:space="preserve"> </w:t>
    </w:r>
    <w:r>
      <w:rPr>
        <w:b/>
        <w:bCs/>
      </w:rPr>
      <w:fldChar w:fldCharType="begin"/>
    </w:r>
    <w:r w:rsidR="00847DD5">
      <w:rPr>
        <w:b/>
        <w:bCs/>
        <w:lang w:val="en-US"/>
      </w:rPr>
      <w:instrText>styleref href</w:instrText>
    </w:r>
    <w:r>
      <w:rPr>
        <w:b/>
        <w:bCs/>
      </w:rPr>
      <w:fldChar w:fldCharType="separate"/>
    </w:r>
    <w:r w:rsidR="005450E8">
      <w:rPr>
        <w:b/>
        <w:bCs/>
        <w:noProof/>
      </w:rPr>
      <w:t>UIT-R  F.1247-4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r w:rsidR="005450E8">
      <w:fldChar w:fldCharType="begin"/>
    </w:r>
    <w:r w:rsidR="005450E8">
      <w:instrText xml:space="preserve"> DOCPROPERTY "Header" \* MERGEFORMAT </w:instrText>
    </w:r>
    <w:r w:rsidR="005450E8">
      <w:fldChar w:fldCharType="separate"/>
    </w:r>
    <w:r w:rsidR="00E01900" w:rsidRPr="00E01900">
      <w:rPr>
        <w:b/>
        <w:bCs/>
      </w:rPr>
      <w:t xml:space="preserve">Rec. </w:t>
    </w:r>
    <w:r w:rsidR="005450E8">
      <w:rPr>
        <w:b/>
        <w:bCs/>
      </w:rPr>
      <w:fldChar w:fldCharType="end"/>
    </w:r>
    <w:r>
      <w:rPr>
        <w:b/>
        <w:bCs/>
      </w:rPr>
      <w:t xml:space="preserve"> </w:t>
    </w:r>
    <w:r w:rsidR="00A47C90">
      <w:rPr>
        <w:b/>
        <w:bCs/>
      </w:rPr>
      <w:fldChar w:fldCharType="begin"/>
    </w:r>
    <w:r>
      <w:rPr>
        <w:b/>
        <w:bCs/>
      </w:rPr>
      <w:instrText>styleref href</w:instrText>
    </w:r>
    <w:r w:rsidR="00A47C90">
      <w:rPr>
        <w:b/>
        <w:bCs/>
      </w:rPr>
      <w:fldChar w:fldCharType="separate"/>
    </w:r>
    <w:r w:rsidR="005450E8">
      <w:rPr>
        <w:b/>
        <w:bCs/>
        <w:noProof/>
      </w:rPr>
      <w:t>UIT-R  F.1247-4</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sidR="005450E8">
      <w:rPr>
        <w:rStyle w:val="PageNumber"/>
        <w:b/>
        <w:bCs/>
        <w:noProof/>
      </w:rPr>
      <w:t>15</w:t>
    </w:r>
    <w:r w:rsidR="00A47C90">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B2826"/>
    <w:rsid w:val="00103105"/>
    <w:rsid w:val="00173EB7"/>
    <w:rsid w:val="00212CD7"/>
    <w:rsid w:val="00225738"/>
    <w:rsid w:val="0027601E"/>
    <w:rsid w:val="002D76C4"/>
    <w:rsid w:val="00332A4F"/>
    <w:rsid w:val="00363835"/>
    <w:rsid w:val="00384A5D"/>
    <w:rsid w:val="003901EE"/>
    <w:rsid w:val="003E09C1"/>
    <w:rsid w:val="0041530C"/>
    <w:rsid w:val="004532F7"/>
    <w:rsid w:val="004D0BFD"/>
    <w:rsid w:val="00504D14"/>
    <w:rsid w:val="00531C60"/>
    <w:rsid w:val="005450E8"/>
    <w:rsid w:val="00593832"/>
    <w:rsid w:val="005A6102"/>
    <w:rsid w:val="00604D06"/>
    <w:rsid w:val="00607D68"/>
    <w:rsid w:val="00637B05"/>
    <w:rsid w:val="00643006"/>
    <w:rsid w:val="006B22C3"/>
    <w:rsid w:val="006C64BB"/>
    <w:rsid w:val="0072152F"/>
    <w:rsid w:val="007C7328"/>
    <w:rsid w:val="007F73FE"/>
    <w:rsid w:val="00834A65"/>
    <w:rsid w:val="008364D1"/>
    <w:rsid w:val="00847DD5"/>
    <w:rsid w:val="008B517D"/>
    <w:rsid w:val="009720BD"/>
    <w:rsid w:val="00975FFD"/>
    <w:rsid w:val="009A3628"/>
    <w:rsid w:val="009A6BDD"/>
    <w:rsid w:val="00A213C0"/>
    <w:rsid w:val="00A26164"/>
    <w:rsid w:val="00A47C90"/>
    <w:rsid w:val="00A5245B"/>
    <w:rsid w:val="00A6617B"/>
    <w:rsid w:val="00AB0DC8"/>
    <w:rsid w:val="00B1717A"/>
    <w:rsid w:val="00B44E24"/>
    <w:rsid w:val="00B54932"/>
    <w:rsid w:val="00B900D5"/>
    <w:rsid w:val="00BC6AC5"/>
    <w:rsid w:val="00BF7841"/>
    <w:rsid w:val="00C13937"/>
    <w:rsid w:val="00C64A6E"/>
    <w:rsid w:val="00CA0934"/>
    <w:rsid w:val="00CC405D"/>
    <w:rsid w:val="00D50E83"/>
    <w:rsid w:val="00D62884"/>
    <w:rsid w:val="00DD157A"/>
    <w:rsid w:val="00DF4176"/>
    <w:rsid w:val="00E01900"/>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B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37B05"/>
    <w:pPr>
      <w:keepNext/>
      <w:keepLines/>
      <w:spacing w:before="480"/>
      <w:ind w:left="794" w:hanging="794"/>
      <w:outlineLvl w:val="0"/>
    </w:pPr>
    <w:rPr>
      <w:b/>
    </w:rPr>
  </w:style>
  <w:style w:type="paragraph" w:styleId="Heading2">
    <w:name w:val="heading 2"/>
    <w:basedOn w:val="Heading1"/>
    <w:next w:val="Normal"/>
    <w:qFormat/>
    <w:rsid w:val="00637B05"/>
    <w:pPr>
      <w:spacing w:before="320"/>
      <w:outlineLvl w:val="1"/>
    </w:pPr>
  </w:style>
  <w:style w:type="paragraph" w:styleId="Heading3">
    <w:name w:val="heading 3"/>
    <w:basedOn w:val="Heading1"/>
    <w:next w:val="Normal"/>
    <w:qFormat/>
    <w:rsid w:val="00637B05"/>
    <w:pPr>
      <w:spacing w:before="200"/>
      <w:outlineLvl w:val="2"/>
    </w:pPr>
  </w:style>
  <w:style w:type="paragraph" w:styleId="Heading4">
    <w:name w:val="heading 4"/>
    <w:basedOn w:val="Heading3"/>
    <w:next w:val="Normal"/>
    <w:qFormat/>
    <w:rsid w:val="00637B05"/>
    <w:pPr>
      <w:tabs>
        <w:tab w:val="clear" w:pos="794"/>
        <w:tab w:val="left" w:pos="992"/>
      </w:tabs>
      <w:ind w:left="992" w:hanging="992"/>
      <w:outlineLvl w:val="3"/>
    </w:pPr>
  </w:style>
  <w:style w:type="paragraph" w:styleId="Heading5">
    <w:name w:val="heading 5"/>
    <w:basedOn w:val="Heading4"/>
    <w:next w:val="Normal"/>
    <w:qFormat/>
    <w:rsid w:val="00637B05"/>
    <w:pPr>
      <w:outlineLvl w:val="4"/>
    </w:pPr>
  </w:style>
  <w:style w:type="paragraph" w:styleId="Heading6">
    <w:name w:val="heading 6"/>
    <w:basedOn w:val="Heading4"/>
    <w:next w:val="Normal"/>
    <w:qFormat/>
    <w:rsid w:val="00637B05"/>
    <w:pPr>
      <w:tabs>
        <w:tab w:val="clear" w:pos="992"/>
        <w:tab w:val="clear" w:pos="1191"/>
      </w:tabs>
      <w:ind w:left="1588" w:hanging="1588"/>
      <w:outlineLvl w:val="5"/>
    </w:pPr>
  </w:style>
  <w:style w:type="paragraph" w:styleId="Heading7">
    <w:name w:val="heading 7"/>
    <w:basedOn w:val="Heading6"/>
    <w:next w:val="Normal"/>
    <w:qFormat/>
    <w:rsid w:val="00637B05"/>
    <w:pPr>
      <w:outlineLvl w:val="6"/>
    </w:pPr>
  </w:style>
  <w:style w:type="paragraph" w:styleId="Heading8">
    <w:name w:val="heading 8"/>
    <w:basedOn w:val="Heading6"/>
    <w:next w:val="Normal"/>
    <w:qFormat/>
    <w:rsid w:val="00637B05"/>
    <w:pPr>
      <w:outlineLvl w:val="7"/>
    </w:pPr>
  </w:style>
  <w:style w:type="paragraph" w:styleId="Heading9">
    <w:name w:val="heading 9"/>
    <w:basedOn w:val="Heading6"/>
    <w:next w:val="Normal"/>
    <w:qFormat/>
    <w:rsid w:val="00637B0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7B0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37B0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37B05"/>
  </w:style>
  <w:style w:type="paragraph" w:customStyle="1" w:styleId="Headingb">
    <w:name w:val="Heading_b"/>
    <w:basedOn w:val="Heading3"/>
    <w:next w:val="Normal"/>
    <w:rsid w:val="00637B05"/>
    <w:pPr>
      <w:spacing w:before="160"/>
      <w:ind w:left="0" w:firstLine="0"/>
      <w:outlineLvl w:val="9"/>
    </w:pPr>
  </w:style>
  <w:style w:type="paragraph" w:customStyle="1" w:styleId="Headingi">
    <w:name w:val="Heading_i"/>
    <w:basedOn w:val="Heading3"/>
    <w:next w:val="Normal"/>
    <w:rsid w:val="00637B05"/>
    <w:pPr>
      <w:spacing w:before="160"/>
      <w:ind w:left="0" w:firstLine="0"/>
    </w:pPr>
    <w:rPr>
      <w:b w:val="0"/>
      <w:i/>
    </w:rPr>
  </w:style>
  <w:style w:type="character" w:customStyle="1" w:styleId="href">
    <w:name w:val="href"/>
    <w:basedOn w:val="DefaultParagraphFont"/>
    <w:rsid w:val="00637B05"/>
  </w:style>
  <w:style w:type="paragraph" w:customStyle="1" w:styleId="enumlev1">
    <w:name w:val="enumlev1"/>
    <w:basedOn w:val="Normal"/>
    <w:link w:val="enumlev1Char"/>
    <w:rsid w:val="00637B05"/>
    <w:pPr>
      <w:spacing w:before="80"/>
      <w:ind w:left="794" w:hanging="794"/>
    </w:pPr>
  </w:style>
  <w:style w:type="paragraph" w:customStyle="1" w:styleId="enumlev2">
    <w:name w:val="enumlev2"/>
    <w:basedOn w:val="enumlev1"/>
    <w:rsid w:val="00637B05"/>
    <w:pPr>
      <w:ind w:left="1191" w:hanging="397"/>
    </w:pPr>
  </w:style>
  <w:style w:type="paragraph" w:customStyle="1" w:styleId="enumlev3">
    <w:name w:val="enumlev3"/>
    <w:basedOn w:val="enumlev2"/>
    <w:rsid w:val="00637B05"/>
    <w:pPr>
      <w:ind w:left="1588"/>
    </w:pPr>
  </w:style>
  <w:style w:type="paragraph" w:customStyle="1" w:styleId="Normalaftertitle">
    <w:name w:val="Normal_after_title"/>
    <w:basedOn w:val="Normal"/>
    <w:next w:val="Normal"/>
    <w:rsid w:val="00637B05"/>
    <w:pPr>
      <w:spacing w:before="320"/>
    </w:pPr>
  </w:style>
  <w:style w:type="paragraph" w:customStyle="1" w:styleId="Note">
    <w:name w:val="Note"/>
    <w:basedOn w:val="Normal"/>
    <w:rsid w:val="00637B0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37B0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37B05"/>
    <w:pPr>
      <w:spacing w:before="240"/>
    </w:pPr>
    <w:rPr>
      <w:sz w:val="22"/>
      <w:lang w:val="es-ES_tradnl"/>
    </w:rPr>
  </w:style>
  <w:style w:type="paragraph" w:customStyle="1" w:styleId="Recref">
    <w:name w:val="Rec_ref"/>
    <w:basedOn w:val="Normal"/>
    <w:next w:val="Recdate"/>
    <w:rsid w:val="00637B05"/>
    <w:pPr>
      <w:jc w:val="center"/>
    </w:pPr>
  </w:style>
  <w:style w:type="paragraph" w:customStyle="1" w:styleId="Recdate">
    <w:name w:val="Rec_date"/>
    <w:basedOn w:val="Recref"/>
    <w:next w:val="Normalaftertitle"/>
    <w:rsid w:val="00637B05"/>
    <w:pPr>
      <w:jc w:val="right"/>
    </w:pPr>
  </w:style>
  <w:style w:type="paragraph" w:customStyle="1" w:styleId="AnnexNoTitle">
    <w:name w:val="Annex_NoTitle"/>
    <w:basedOn w:val="Normal"/>
    <w:next w:val="Normalaftertitle"/>
    <w:rsid w:val="00637B05"/>
    <w:pPr>
      <w:keepNext/>
      <w:keepLines/>
      <w:spacing w:before="480" w:after="80"/>
      <w:jc w:val="center"/>
    </w:pPr>
    <w:rPr>
      <w:b/>
      <w:sz w:val="28"/>
    </w:rPr>
  </w:style>
  <w:style w:type="paragraph" w:customStyle="1" w:styleId="AppendixNoTitle">
    <w:name w:val="Appendix_NoTitle"/>
    <w:basedOn w:val="AnnexNoTitle"/>
    <w:next w:val="Normal"/>
    <w:rsid w:val="00637B05"/>
  </w:style>
  <w:style w:type="paragraph" w:customStyle="1" w:styleId="Tablefin">
    <w:name w:val="Table_fin"/>
    <w:basedOn w:val="Normal"/>
    <w:next w:val="Normal"/>
    <w:rsid w:val="00637B05"/>
    <w:pPr>
      <w:spacing w:before="0"/>
    </w:pPr>
    <w:rPr>
      <w:sz w:val="20"/>
      <w:lang w:val="en-GB"/>
    </w:rPr>
  </w:style>
  <w:style w:type="paragraph" w:customStyle="1" w:styleId="Tablehead">
    <w:name w:val="Table_head"/>
    <w:basedOn w:val="Normal"/>
    <w:next w:val="Normal"/>
    <w:rsid w:val="00637B0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37B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37B05"/>
    <w:pPr>
      <w:keepNext/>
      <w:spacing w:before="360" w:after="120"/>
      <w:jc w:val="center"/>
    </w:pPr>
  </w:style>
  <w:style w:type="paragraph" w:customStyle="1" w:styleId="Tabletext">
    <w:name w:val="Table_text"/>
    <w:basedOn w:val="Normal"/>
    <w:rsid w:val="00637B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37B05"/>
    <w:pPr>
      <w:tabs>
        <w:tab w:val="clear" w:pos="1191"/>
        <w:tab w:val="clear" w:pos="1588"/>
        <w:tab w:val="clear" w:pos="1985"/>
        <w:tab w:val="center" w:pos="4820"/>
        <w:tab w:val="right" w:pos="9639"/>
      </w:tabs>
    </w:pPr>
  </w:style>
  <w:style w:type="paragraph" w:customStyle="1" w:styleId="Equationlegend">
    <w:name w:val="Equation_legend"/>
    <w:basedOn w:val="NormalIndent"/>
    <w:rsid w:val="00637B0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37B05"/>
    <w:pPr>
      <w:ind w:left="794"/>
    </w:pPr>
  </w:style>
  <w:style w:type="paragraph" w:customStyle="1" w:styleId="Figurelegend">
    <w:name w:val="Figure_legend"/>
    <w:basedOn w:val="Normal"/>
    <w:rsid w:val="00637B0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37B05"/>
    <w:pPr>
      <w:keepNext/>
      <w:keepLines/>
      <w:spacing w:before="480" w:after="80"/>
      <w:jc w:val="center"/>
    </w:pPr>
    <w:rPr>
      <w:caps/>
      <w:sz w:val="18"/>
    </w:rPr>
  </w:style>
  <w:style w:type="paragraph" w:customStyle="1" w:styleId="tocpart">
    <w:name w:val="tocpart"/>
    <w:basedOn w:val="Normal"/>
    <w:rsid w:val="00637B0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37B05"/>
    <w:pPr>
      <w:keepNext/>
      <w:keepLines/>
      <w:spacing w:before="480"/>
      <w:jc w:val="center"/>
    </w:pPr>
    <w:rPr>
      <w:sz w:val="28"/>
    </w:rPr>
  </w:style>
  <w:style w:type="paragraph" w:customStyle="1" w:styleId="Arttitle">
    <w:name w:val="Art_title"/>
    <w:basedOn w:val="Normal"/>
    <w:next w:val="Normalaftertitle"/>
    <w:rsid w:val="00637B05"/>
    <w:pPr>
      <w:keepNext/>
      <w:keepLines/>
      <w:spacing w:before="240"/>
      <w:jc w:val="center"/>
    </w:pPr>
    <w:rPr>
      <w:b/>
      <w:sz w:val="28"/>
    </w:rPr>
  </w:style>
  <w:style w:type="paragraph" w:customStyle="1" w:styleId="Blanc">
    <w:name w:val="Blanc"/>
    <w:basedOn w:val="Normal"/>
    <w:next w:val="Tabletext"/>
    <w:rsid w:val="00637B0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37B0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37B05"/>
    <w:pPr>
      <w:keepNext/>
      <w:keepLines/>
      <w:spacing w:before="160"/>
      <w:ind w:left="794"/>
    </w:pPr>
    <w:rPr>
      <w:i/>
    </w:rPr>
  </w:style>
  <w:style w:type="paragraph" w:customStyle="1" w:styleId="ChapNo">
    <w:name w:val="Chap_No"/>
    <w:basedOn w:val="ArtNo"/>
    <w:next w:val="Chaptitle"/>
    <w:rsid w:val="00637B05"/>
    <w:rPr>
      <w:b/>
    </w:rPr>
  </w:style>
  <w:style w:type="paragraph" w:customStyle="1" w:styleId="Chaptitle">
    <w:name w:val="Chap_title"/>
    <w:basedOn w:val="Arttitle"/>
    <w:next w:val="Normalaftertitle"/>
    <w:rsid w:val="00637B05"/>
  </w:style>
  <w:style w:type="character" w:styleId="FootnoteReference">
    <w:name w:val="footnote reference"/>
    <w:basedOn w:val="DefaultParagraphFont"/>
    <w:semiHidden/>
    <w:rsid w:val="00637B05"/>
    <w:rPr>
      <w:position w:val="6"/>
      <w:sz w:val="18"/>
    </w:rPr>
  </w:style>
  <w:style w:type="paragraph" w:styleId="FootnoteText">
    <w:name w:val="footnote text"/>
    <w:basedOn w:val="Normal"/>
    <w:semiHidden/>
    <w:rsid w:val="00637B05"/>
    <w:pPr>
      <w:keepLines/>
      <w:tabs>
        <w:tab w:val="left" w:pos="255"/>
      </w:tabs>
      <w:ind w:left="255" w:hanging="255"/>
    </w:pPr>
    <w:rPr>
      <w:sz w:val="22"/>
    </w:rPr>
  </w:style>
  <w:style w:type="paragraph" w:styleId="Index1">
    <w:name w:val="index 1"/>
    <w:basedOn w:val="Normal"/>
    <w:next w:val="Normal"/>
    <w:semiHidden/>
    <w:rsid w:val="00637B05"/>
  </w:style>
  <w:style w:type="paragraph" w:styleId="Index2">
    <w:name w:val="index 2"/>
    <w:basedOn w:val="Normal"/>
    <w:next w:val="Normal"/>
    <w:semiHidden/>
    <w:rsid w:val="00637B05"/>
    <w:pPr>
      <w:ind w:left="283"/>
    </w:pPr>
  </w:style>
  <w:style w:type="paragraph" w:styleId="Index3">
    <w:name w:val="index 3"/>
    <w:basedOn w:val="Normal"/>
    <w:next w:val="Normal"/>
    <w:semiHidden/>
    <w:rsid w:val="00637B05"/>
    <w:pPr>
      <w:ind w:left="566"/>
    </w:pPr>
  </w:style>
  <w:style w:type="paragraph" w:styleId="IndexHeading">
    <w:name w:val="index heading"/>
    <w:basedOn w:val="Normal"/>
    <w:next w:val="Index1"/>
    <w:semiHidden/>
    <w:rsid w:val="00637B05"/>
  </w:style>
  <w:style w:type="paragraph" w:customStyle="1" w:styleId="Line">
    <w:name w:val="Line"/>
    <w:basedOn w:val="Normal"/>
    <w:next w:val="Normal"/>
    <w:rsid w:val="00637B0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37B0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37B05"/>
  </w:style>
  <w:style w:type="paragraph" w:customStyle="1" w:styleId="Partref">
    <w:name w:val="Part_ref"/>
    <w:basedOn w:val="Normal"/>
    <w:next w:val="Normal"/>
    <w:rsid w:val="00637B05"/>
    <w:pPr>
      <w:keepNext/>
      <w:keepLines/>
      <w:spacing w:after="280"/>
      <w:jc w:val="center"/>
    </w:pPr>
  </w:style>
  <w:style w:type="paragraph" w:customStyle="1" w:styleId="Parttitle">
    <w:name w:val="Part_title"/>
    <w:basedOn w:val="Normal"/>
    <w:next w:val="Normalaftertitle"/>
    <w:rsid w:val="00637B0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37B05"/>
  </w:style>
  <w:style w:type="paragraph" w:customStyle="1" w:styleId="QuestionNo">
    <w:name w:val="Question_No"/>
    <w:basedOn w:val="RecNo"/>
    <w:next w:val="Normal"/>
    <w:rsid w:val="00637B05"/>
  </w:style>
  <w:style w:type="paragraph" w:customStyle="1" w:styleId="Questionref">
    <w:name w:val="Question_ref"/>
    <w:basedOn w:val="Recref"/>
    <w:next w:val="Questiondate"/>
    <w:rsid w:val="00637B05"/>
  </w:style>
  <w:style w:type="paragraph" w:customStyle="1" w:styleId="Questiontitle">
    <w:name w:val="Question_title"/>
    <w:basedOn w:val="Normal"/>
    <w:next w:val="Questionref"/>
    <w:rsid w:val="00637B05"/>
  </w:style>
  <w:style w:type="paragraph" w:customStyle="1" w:styleId="Reftext">
    <w:name w:val="Ref_text"/>
    <w:basedOn w:val="Normal"/>
    <w:rsid w:val="00637B05"/>
    <w:pPr>
      <w:ind w:left="794" w:hanging="794"/>
    </w:pPr>
    <w:rPr>
      <w:sz w:val="22"/>
    </w:rPr>
  </w:style>
  <w:style w:type="paragraph" w:customStyle="1" w:styleId="Reftitle">
    <w:name w:val="Ref_title"/>
    <w:basedOn w:val="Normal"/>
    <w:next w:val="Reftext"/>
    <w:rsid w:val="00637B0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37B05"/>
  </w:style>
  <w:style w:type="paragraph" w:customStyle="1" w:styleId="RepNo">
    <w:name w:val="Rep_No"/>
    <w:basedOn w:val="RecNo"/>
    <w:next w:val="Reptitle"/>
    <w:rsid w:val="00637B05"/>
  </w:style>
  <w:style w:type="paragraph" w:customStyle="1" w:styleId="Repref">
    <w:name w:val="Rep_ref"/>
    <w:basedOn w:val="Recref"/>
    <w:next w:val="Repdate"/>
    <w:rsid w:val="00637B05"/>
  </w:style>
  <w:style w:type="paragraph" w:customStyle="1" w:styleId="Reptitle">
    <w:name w:val="Rep_title"/>
    <w:basedOn w:val="Rectitle"/>
    <w:next w:val="Repref"/>
    <w:rsid w:val="00637B05"/>
  </w:style>
  <w:style w:type="paragraph" w:customStyle="1" w:styleId="Resdate">
    <w:name w:val="Res_date"/>
    <w:basedOn w:val="Recdate"/>
    <w:next w:val="Normalaftertitle"/>
    <w:rsid w:val="00637B05"/>
  </w:style>
  <w:style w:type="paragraph" w:customStyle="1" w:styleId="ResNo">
    <w:name w:val="Res_No"/>
    <w:basedOn w:val="RecNo"/>
    <w:next w:val="Restitle"/>
    <w:rsid w:val="00637B05"/>
  </w:style>
  <w:style w:type="paragraph" w:customStyle="1" w:styleId="Resref">
    <w:name w:val="Res_ref"/>
    <w:basedOn w:val="Recref"/>
    <w:next w:val="Resdate"/>
    <w:rsid w:val="00637B05"/>
  </w:style>
  <w:style w:type="paragraph" w:customStyle="1" w:styleId="Restitle">
    <w:name w:val="Res_title"/>
    <w:basedOn w:val="Normal"/>
    <w:next w:val="Resref"/>
    <w:rsid w:val="00637B05"/>
    <w:pPr>
      <w:spacing w:before="240"/>
      <w:jc w:val="center"/>
    </w:pPr>
    <w:rPr>
      <w:b/>
      <w:sz w:val="28"/>
    </w:rPr>
  </w:style>
  <w:style w:type="paragraph" w:customStyle="1" w:styleId="SectionNo">
    <w:name w:val="Section_No"/>
    <w:basedOn w:val="Normal"/>
    <w:next w:val="Normal"/>
    <w:rsid w:val="00637B05"/>
  </w:style>
  <w:style w:type="paragraph" w:customStyle="1" w:styleId="Sectiontitle">
    <w:name w:val="Section_title"/>
    <w:basedOn w:val="Normal"/>
    <w:next w:val="Normalaftertitle"/>
    <w:rsid w:val="00637B0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37B05"/>
    <w:pPr>
      <w:tabs>
        <w:tab w:val="clear" w:pos="794"/>
        <w:tab w:val="clear" w:pos="1191"/>
        <w:tab w:val="clear" w:pos="1588"/>
        <w:tab w:val="clear" w:pos="1985"/>
        <w:tab w:val="right" w:pos="9611"/>
      </w:tabs>
    </w:pPr>
    <w:rPr>
      <w:i/>
    </w:rPr>
  </w:style>
  <w:style w:type="paragraph" w:styleId="TOC1">
    <w:name w:val="toc 1"/>
    <w:basedOn w:val="Normal"/>
    <w:semiHidden/>
    <w:rsid w:val="00637B0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37B05"/>
    <w:pPr>
      <w:tabs>
        <w:tab w:val="clear" w:pos="567"/>
        <w:tab w:val="left" w:pos="1276"/>
      </w:tabs>
      <w:spacing w:before="160"/>
      <w:ind w:left="1276" w:hanging="709"/>
    </w:pPr>
  </w:style>
  <w:style w:type="paragraph" w:styleId="TOC3">
    <w:name w:val="toc 3"/>
    <w:basedOn w:val="TOC2"/>
    <w:semiHidden/>
    <w:rsid w:val="00637B05"/>
    <w:pPr>
      <w:tabs>
        <w:tab w:val="clear" w:pos="1276"/>
        <w:tab w:val="left" w:pos="2155"/>
      </w:tabs>
      <w:ind w:left="2155" w:hanging="879"/>
    </w:pPr>
  </w:style>
  <w:style w:type="paragraph" w:styleId="TOC4">
    <w:name w:val="toc 4"/>
    <w:basedOn w:val="TOC3"/>
    <w:semiHidden/>
    <w:rsid w:val="00637B05"/>
    <w:pPr>
      <w:tabs>
        <w:tab w:val="left" w:pos="3261"/>
      </w:tabs>
      <w:spacing w:before="80"/>
      <w:ind w:left="3261" w:hanging="993"/>
    </w:pPr>
  </w:style>
  <w:style w:type="paragraph" w:styleId="TOC5">
    <w:name w:val="toc 5"/>
    <w:basedOn w:val="TOC4"/>
    <w:semiHidden/>
    <w:rsid w:val="00637B05"/>
  </w:style>
  <w:style w:type="paragraph" w:styleId="TOC6">
    <w:name w:val="toc 6"/>
    <w:basedOn w:val="TOC4"/>
    <w:semiHidden/>
    <w:rsid w:val="00637B05"/>
  </w:style>
  <w:style w:type="paragraph" w:styleId="TOC7">
    <w:name w:val="toc 7"/>
    <w:basedOn w:val="TOC4"/>
    <w:semiHidden/>
    <w:rsid w:val="00637B05"/>
  </w:style>
  <w:style w:type="paragraph" w:styleId="TOC8">
    <w:name w:val="toc 8"/>
    <w:basedOn w:val="TOC4"/>
    <w:semiHidden/>
    <w:rsid w:val="00637B05"/>
  </w:style>
  <w:style w:type="paragraph" w:customStyle="1" w:styleId="Rectitle">
    <w:name w:val="Rec_title"/>
    <w:basedOn w:val="Normal"/>
    <w:next w:val="Recref"/>
    <w:rsid w:val="00637B05"/>
    <w:pPr>
      <w:keepNext/>
      <w:keepLines/>
      <w:spacing w:before="240"/>
      <w:jc w:val="center"/>
    </w:pPr>
    <w:rPr>
      <w:b/>
      <w:sz w:val="28"/>
    </w:rPr>
  </w:style>
  <w:style w:type="paragraph" w:customStyle="1" w:styleId="Annexref">
    <w:name w:val="Annex_ref"/>
    <w:basedOn w:val="Normal"/>
    <w:next w:val="Normalaftertitle"/>
    <w:rsid w:val="00637B05"/>
    <w:pPr>
      <w:keepNext/>
      <w:keepLines/>
      <w:spacing w:after="280"/>
      <w:jc w:val="center"/>
    </w:pPr>
  </w:style>
  <w:style w:type="paragraph" w:customStyle="1" w:styleId="Appendixref">
    <w:name w:val="Appendix_ref"/>
    <w:basedOn w:val="Annexref"/>
    <w:next w:val="Normalaftertitle"/>
    <w:rsid w:val="00637B05"/>
  </w:style>
  <w:style w:type="paragraph" w:customStyle="1" w:styleId="Figuretitle">
    <w:name w:val="Figure_title"/>
    <w:basedOn w:val="Normal"/>
    <w:next w:val="Figure"/>
    <w:rsid w:val="00637B0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37B05"/>
    <w:pPr>
      <w:keepNext/>
      <w:spacing w:before="0" w:after="120"/>
      <w:jc w:val="center"/>
    </w:pPr>
    <w:rPr>
      <w:b/>
    </w:rPr>
  </w:style>
  <w:style w:type="paragraph" w:customStyle="1" w:styleId="Summary">
    <w:name w:val="Summary"/>
    <w:basedOn w:val="Normal"/>
    <w:next w:val="Normalaftertitle"/>
    <w:autoRedefine/>
    <w:rsid w:val="00637B0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637B0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37B05"/>
    <w:pPr>
      <w:ind w:left="-85" w:firstLine="0"/>
    </w:pPr>
    <w:rPr>
      <w:lang w:val="en-US"/>
    </w:rPr>
  </w:style>
  <w:style w:type="character" w:customStyle="1" w:styleId="Heading1Char">
    <w:name w:val="Heading 1 Char"/>
    <w:basedOn w:val="DefaultParagraphFont"/>
    <w:link w:val="Heading1"/>
    <w:rsid w:val="000B2826"/>
    <w:rPr>
      <w:b/>
      <w:sz w:val="24"/>
      <w:lang w:val="fr-FR" w:eastAsia="en-US"/>
    </w:rPr>
  </w:style>
  <w:style w:type="character" w:customStyle="1" w:styleId="enumlev1Char">
    <w:name w:val="enumlev1 Char"/>
    <w:link w:val="enumlev1"/>
    <w:rsid w:val="000B282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131</TotalTime>
  <Pages>17</Pages>
  <Words>7050</Words>
  <Characters>36168</Characters>
  <Application>Microsoft Office Word</Application>
  <DocSecurity>0</DocSecurity>
  <Lines>1033</Lines>
  <Paragraphs>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43131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28</cp:revision>
  <cp:lastPrinted>2016-12-08T12:36:00Z</cp:lastPrinted>
  <dcterms:created xsi:type="dcterms:W3CDTF">2016-12-08T10:20:00Z</dcterms:created>
  <dcterms:modified xsi:type="dcterms:W3CDTF">2016-12-08T12:42:00Z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